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2698" w:type="dxa"/>
        <w:tblLook w:val="0000" w:firstRow="0" w:lastRow="0" w:firstColumn="0" w:lastColumn="0" w:noHBand="0" w:noVBand="0"/>
      </w:tblPr>
      <w:tblGrid>
        <w:gridCol w:w="2125"/>
        <w:gridCol w:w="6772"/>
        <w:gridCol w:w="3801"/>
      </w:tblGrid>
      <w:tr w:rsidR="00B11EB3" w:rsidRPr="001770CB" w:rsidTr="00B11EB3">
        <w:tc>
          <w:tcPr>
            <w:tcW w:w="2125" w:type="dxa"/>
          </w:tcPr>
          <w:p w:rsidR="00B11EB3" w:rsidRPr="00A95496" w:rsidRDefault="00B11EB3" w:rsidP="00B11EB3">
            <w:pPr>
              <w:tabs>
                <w:tab w:val="clear" w:pos="6378"/>
                <w:tab w:val="left" w:pos="6379"/>
              </w:tabs>
              <w:ind w:hanging="11"/>
              <w:jc w:val="center"/>
              <w:rPr>
                <w:b/>
              </w:rPr>
            </w:pPr>
            <w:r>
              <w:rPr>
                <w:b/>
                <w:noProof/>
              </w:rPr>
              <w:drawing>
                <wp:inline distT="0" distB="0" distL="0" distR="0" wp14:anchorId="2781B444" wp14:editId="35ED6075">
                  <wp:extent cx="762000" cy="695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695325"/>
                          </a:xfrm>
                          <a:prstGeom prst="rect">
                            <a:avLst/>
                          </a:prstGeom>
                          <a:noFill/>
                          <a:ln>
                            <a:noFill/>
                          </a:ln>
                        </pic:spPr>
                      </pic:pic>
                    </a:graphicData>
                  </a:graphic>
                </wp:inline>
              </w:drawing>
            </w:r>
          </w:p>
        </w:tc>
        <w:tc>
          <w:tcPr>
            <w:tcW w:w="6772" w:type="dxa"/>
          </w:tcPr>
          <w:p w:rsidR="00B11EB3" w:rsidRDefault="00B11EB3" w:rsidP="00B11EB3">
            <w:pPr>
              <w:tabs>
                <w:tab w:val="clear" w:pos="6378"/>
                <w:tab w:val="left" w:pos="6379"/>
              </w:tabs>
              <w:ind w:left="33" w:firstLine="22"/>
              <w:jc w:val="center"/>
              <w:rPr>
                <w:sz w:val="40"/>
                <w:szCs w:val="40"/>
              </w:rPr>
            </w:pPr>
            <w:r>
              <w:rPr>
                <w:sz w:val="40"/>
                <w:szCs w:val="40"/>
              </w:rPr>
              <w:t>MiniCrib Dance Database</w:t>
            </w:r>
          </w:p>
          <w:p w:rsidR="00B11EB3" w:rsidRDefault="00B11EB3" w:rsidP="00B11EB3">
            <w:pPr>
              <w:tabs>
                <w:tab w:val="clear" w:pos="6378"/>
                <w:tab w:val="left" w:pos="6379"/>
              </w:tabs>
              <w:ind w:left="33" w:firstLine="22"/>
              <w:jc w:val="center"/>
              <w:rPr>
                <w:sz w:val="40"/>
                <w:szCs w:val="40"/>
              </w:rPr>
            </w:pPr>
            <w:r>
              <w:rPr>
                <w:sz w:val="40"/>
                <w:szCs w:val="40"/>
              </w:rPr>
              <w:t>February 2025</w:t>
            </w:r>
          </w:p>
          <w:p w:rsidR="00B11EB3" w:rsidRPr="00A95496" w:rsidRDefault="00B11EB3" w:rsidP="00B11EB3">
            <w:pPr>
              <w:ind w:left="2" w:firstLine="0"/>
              <w:jc w:val="center"/>
            </w:pPr>
            <w:r w:rsidRPr="00C52EA8">
              <w:rPr>
                <w:sz w:val="24"/>
                <w:szCs w:val="24"/>
              </w:rPr>
              <w:t xml:space="preserve">Version </w:t>
            </w:r>
            <w:r>
              <w:rPr>
                <w:sz w:val="24"/>
                <w:szCs w:val="24"/>
              </w:rPr>
              <w:t>35_01</w:t>
            </w:r>
          </w:p>
        </w:tc>
        <w:tc>
          <w:tcPr>
            <w:tcW w:w="3801" w:type="dxa"/>
          </w:tcPr>
          <w:p w:rsidR="00B11EB3" w:rsidRPr="00A95496" w:rsidRDefault="00B11EB3" w:rsidP="00B11EB3">
            <w:pPr>
              <w:tabs>
                <w:tab w:val="clear" w:pos="6378"/>
                <w:tab w:val="left" w:pos="6379"/>
              </w:tabs>
              <w:ind w:left="192"/>
              <w:jc w:val="center"/>
            </w:pPr>
            <w:r>
              <w:rPr>
                <w:noProof/>
              </w:rPr>
              <w:drawing>
                <wp:inline distT="0" distB="0" distL="0" distR="0" wp14:anchorId="6E9A347B" wp14:editId="2CDC3391">
                  <wp:extent cx="762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00100"/>
                          </a:xfrm>
                          <a:prstGeom prst="rect">
                            <a:avLst/>
                          </a:prstGeom>
                          <a:noFill/>
                          <a:ln>
                            <a:noFill/>
                          </a:ln>
                        </pic:spPr>
                      </pic:pic>
                    </a:graphicData>
                  </a:graphic>
                </wp:inline>
              </w:drawing>
            </w:r>
          </w:p>
        </w:tc>
      </w:tr>
    </w:tbl>
    <w:p w:rsidR="00B11EB3" w:rsidRDefault="00B11EB3" w:rsidP="00B11EB3">
      <w:pPr>
        <w:keepNext w:val="0"/>
      </w:pPr>
    </w:p>
    <w:p w:rsidR="00B11EB3" w:rsidRDefault="00B11EB3" w:rsidP="00B11EB3"/>
    <w:p w:rsidR="00B11EB3" w:rsidRDefault="00B11EB3" w:rsidP="00B11EB3">
      <w:pPr>
        <w:pStyle w:val="Minicrib"/>
      </w:pPr>
      <w:r>
        <w:t>1-2-5  (R8x32)  3C (4C set)</w:t>
      </w:r>
      <w:r>
        <w:tab/>
        <w:t>Robert Rushton</w:t>
      </w:r>
    </w:p>
    <w:p w:rsidR="00B11EB3" w:rsidRPr="004117C8" w:rsidRDefault="00B11EB3" w:rsidP="00B11EB3">
      <w:pPr>
        <w:pStyle w:val="DanceBody"/>
      </w:pPr>
      <w:r w:rsidRPr="004117C8">
        <w:t xml:space="preserve"> 1- 8</w:t>
      </w:r>
      <w:r w:rsidRPr="004117C8">
        <w:tab/>
        <w:t>1s Petronella to opposite sides</w:t>
      </w:r>
    </w:p>
    <w:p w:rsidR="00B11EB3" w:rsidRPr="004117C8" w:rsidRDefault="00B11EB3" w:rsidP="00B11EB3">
      <w:pPr>
        <w:pStyle w:val="DanceBody"/>
      </w:pPr>
      <w:r w:rsidRPr="004117C8">
        <w:t xml:space="preserve"> 9-16</w:t>
      </w:r>
      <w:r w:rsidRPr="004117C8">
        <w:tab/>
        <w:t>1s+2s dance RH across &amp; LH back</w:t>
      </w:r>
      <w:bookmarkStart w:id="0" w:name="_GoBack"/>
      <w:bookmarkEnd w:id="0"/>
    </w:p>
    <w:p w:rsidR="00B11EB3" w:rsidRPr="004117C8" w:rsidRDefault="00B11EB3" w:rsidP="00B11EB3">
      <w:pPr>
        <w:pStyle w:val="DanceBody"/>
      </w:pPr>
      <w:r w:rsidRPr="004117C8">
        <w:t>17-24</w:t>
      </w:r>
      <w:r w:rsidRPr="004117C8">
        <w:tab/>
        <w:t>1s+2s dance Poussette.  2 1 3</w:t>
      </w:r>
    </w:p>
    <w:p w:rsidR="00B11EB3" w:rsidRDefault="00B11EB3" w:rsidP="00B11EB3">
      <w:pPr>
        <w:pStyle w:val="DanceBody"/>
      </w:pPr>
      <w:r w:rsidRPr="004117C8">
        <w:t>25-</w:t>
      </w:r>
      <w:r>
        <w:t>28</w:t>
      </w:r>
      <w:r>
        <w:tab/>
        <w:t>1s turn LH 1.1/2 times</w:t>
      </w:r>
    </w:p>
    <w:p w:rsidR="00B11EB3" w:rsidRDefault="00B11EB3" w:rsidP="00B11EB3">
      <w:pPr>
        <w:pStyle w:val="DanceBody"/>
        <w:keepNext w:val="0"/>
      </w:pPr>
      <w:r>
        <w:t>29-32</w:t>
      </w:r>
      <w:r w:rsidRPr="004117C8">
        <w:tab/>
        <w:t>1s dance RH acros</w:t>
      </w:r>
      <w:r>
        <w:t>s (Lady with 2s &amp; Man with 3s)</w:t>
      </w:r>
    </w:p>
    <w:p w:rsidR="00B11EB3" w:rsidRDefault="00B11EB3" w:rsidP="00B11EB3"/>
    <w:p w:rsidR="00B11EB3" w:rsidRDefault="00B11EB3" w:rsidP="00B11EB3">
      <w:pPr>
        <w:pStyle w:val="Minicrib"/>
      </w:pPr>
      <w:r>
        <w:t>A 100 YEARS BEHIND US!  (M-(S3x32+R3x32))  3C Set</w:t>
      </w:r>
      <w:r>
        <w:tab/>
        <w:t>Jennie Hartley, 2018</w:t>
      </w:r>
    </w:p>
    <w:p w:rsidR="00B11EB3" w:rsidRDefault="00B11EB3" w:rsidP="00B11EB3">
      <w:pPr>
        <w:pStyle w:val="DanceBody"/>
      </w:pPr>
      <w:r>
        <w:t xml:space="preserve"> 1- 8</w:t>
      </w:r>
      <w:r>
        <w:tab/>
        <w:t>1s dance in, cast (2s step up), dance down between 3s, cast up &amp; pass LSh to face 1st corners</w:t>
      </w:r>
    </w:p>
    <w:p w:rsidR="00B11EB3" w:rsidRDefault="00B11EB3" w:rsidP="00B11EB3">
      <w:pPr>
        <w:pStyle w:val="DanceBody"/>
      </w:pPr>
      <w:r>
        <w:t xml:space="preserve"> 9-24</w:t>
      </w:r>
      <w:r>
        <w:tab/>
        <w:t>"Best Set in the Hall" figure:</w:t>
      </w:r>
    </w:p>
    <w:p w:rsidR="00B11EB3" w:rsidRPr="006B40B3" w:rsidRDefault="00B11EB3" w:rsidP="00B11EB3">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11EB3" w:rsidRPr="006B40B3" w:rsidRDefault="00B11EB3" w:rsidP="00B11EB3">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B11EB3" w:rsidRDefault="00B11EB3" w:rsidP="00B11EB3">
      <w:pPr>
        <w:pStyle w:val="DanceBody"/>
      </w:pPr>
      <w:r>
        <w:tab/>
      </w:r>
      <w:r w:rsidRPr="006B40B3">
        <w:t>17-24</w:t>
      </w:r>
      <w:r>
        <w:t xml:space="preserve">  </w:t>
      </w:r>
      <w:r w:rsidRPr="006B40B3">
        <w:t>1s repeat bars 9-16 with 2nd corners &amp; end passing RSh to 2nd place opposite sides.  (3)(1)(2)</w:t>
      </w:r>
    </w:p>
    <w:p w:rsidR="00B11EB3" w:rsidRDefault="00B11EB3" w:rsidP="00B11EB3">
      <w:pPr>
        <w:pStyle w:val="DanceBody"/>
      </w:pPr>
      <w:r>
        <w:t>25-28</w:t>
      </w:r>
      <w:r>
        <w:tab/>
        <w:t xml:space="preserve">3L followed by 1L+2L cast down (behind Men's line) </w:t>
      </w:r>
      <w:r>
        <w:rPr>
          <w:b/>
        </w:rPr>
        <w:t>while</w:t>
      </w:r>
      <w:r>
        <w:t xml:space="preserve"> 2M followed by 1M+3M cast up (behind Ladies' side). (2)(1)(3)</w:t>
      </w:r>
    </w:p>
    <w:p w:rsidR="00B11EB3" w:rsidRPr="00C203BD" w:rsidRDefault="00B11EB3" w:rsidP="00B11EB3">
      <w:pPr>
        <w:pStyle w:val="DanceBody"/>
      </w:pPr>
      <w:r>
        <w:t>29-32</w:t>
      </w:r>
      <w:r>
        <w:tab/>
        <w:t xml:space="preserve">2s cross RH </w:t>
      </w:r>
      <w:r>
        <w:rPr>
          <w:b/>
        </w:rPr>
        <w:t>while</w:t>
      </w:r>
      <w:r>
        <w:t xml:space="preserve"> 1s+3s dance 1/2 RH across &amp; all set. 2 3 1</w:t>
      </w:r>
    </w:p>
    <w:p w:rsidR="00B11EB3" w:rsidRDefault="00B11EB3" w:rsidP="00B11EB3">
      <w:pPr>
        <w:pStyle w:val="DanceBody"/>
        <w:keepNext w:val="0"/>
      </w:pPr>
      <w:r>
        <w:t>Repeat 2 more times Strathspey then 3 times Reel</w:t>
      </w:r>
    </w:p>
    <w:p w:rsidR="00B11EB3" w:rsidRDefault="00B11EB3" w:rsidP="00B11EB3"/>
    <w:p w:rsidR="00B11EB3" w:rsidRDefault="00B11EB3" w:rsidP="00B11EB3">
      <w:pPr>
        <w:pStyle w:val="Minicrib"/>
      </w:pPr>
      <w:r>
        <w:t>12 COATES CRESCENT  (S4x32)  4C set</w:t>
      </w:r>
      <w:r>
        <w:tab/>
        <w:t>RSCDS Bk 40</w:t>
      </w:r>
    </w:p>
    <w:p w:rsidR="00B11EB3" w:rsidRPr="004117C8" w:rsidRDefault="00B11EB3" w:rsidP="00B11EB3">
      <w:pPr>
        <w:pStyle w:val="DanceBody"/>
      </w:pPr>
      <w:r w:rsidRPr="004117C8">
        <w:t xml:space="preserve"> 1- 8</w:t>
      </w:r>
      <w:r w:rsidRPr="004117C8">
        <w:tab/>
        <w:t>All set on sides &amp; cross RH, all set &amp; cross back RH</w:t>
      </w:r>
    </w:p>
    <w:p w:rsidR="00B11EB3" w:rsidRPr="004117C8" w:rsidRDefault="00B11EB3" w:rsidP="00B11EB3">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B11EB3" w:rsidRPr="004117C8" w:rsidRDefault="00B11EB3" w:rsidP="00B11EB3">
      <w:pPr>
        <w:pStyle w:val="DanceBody"/>
      </w:pPr>
      <w:r w:rsidRPr="004117C8">
        <w:t>17-24</w:t>
      </w:r>
      <w:r w:rsidRPr="004117C8">
        <w:tab/>
        <w:t xml:space="preserve">3s+4s </w:t>
      </w:r>
      <w:r>
        <w:t xml:space="preserve">(middle couples) </w:t>
      </w:r>
      <w:r w:rsidRPr="004117C8">
        <w:t>dance R&amp;L</w:t>
      </w:r>
    </w:p>
    <w:p w:rsidR="00B11EB3" w:rsidRDefault="00B11EB3" w:rsidP="00B11EB3">
      <w:pPr>
        <w:pStyle w:val="DanceBody"/>
        <w:keepNext w:val="0"/>
      </w:pPr>
      <w:r w:rsidRPr="004117C8">
        <w:t>25-32</w:t>
      </w:r>
      <w:r w:rsidRPr="004117C8">
        <w:tab/>
        <w:t>2s+3s also 4s+1s dance RH across &amp; LH back</w:t>
      </w:r>
    </w:p>
    <w:p w:rsidR="00B11EB3" w:rsidRDefault="00B11EB3" w:rsidP="00B11EB3"/>
    <w:p w:rsidR="00B11EB3" w:rsidRDefault="00B11EB3" w:rsidP="00B11EB3">
      <w:pPr>
        <w:pStyle w:val="Minicrib"/>
        <w:rPr>
          <w:lang w:eastAsia="en-GB"/>
        </w:rPr>
      </w:pPr>
      <w:r>
        <w:rPr>
          <w:lang w:eastAsia="en-GB"/>
        </w:rPr>
        <w:t>THE 12TH NIGHT BALL  (J3x40)  3C set</w:t>
      </w:r>
      <w:r>
        <w:rPr>
          <w:lang w:eastAsia="en-GB"/>
        </w:rPr>
        <w:tab/>
        <w:t>Carole Skinner  Four Corners Dance Bk</w:t>
      </w:r>
    </w:p>
    <w:p w:rsidR="00B11EB3" w:rsidRDefault="00B11EB3" w:rsidP="00B11EB3">
      <w:pPr>
        <w:pStyle w:val="DanceBody"/>
        <w:rPr>
          <w:lang w:eastAsia="en-GB"/>
        </w:rPr>
      </w:pPr>
      <w:r>
        <w:rPr>
          <w:lang w:eastAsia="en-GB"/>
        </w:rPr>
        <w:t xml:space="preserve"> 1- 8</w:t>
      </w:r>
      <w:r>
        <w:rPr>
          <w:lang w:eastAsia="en-GB"/>
        </w:rPr>
        <w:tab/>
        <w:t>1L+3M set, cast 2 places (1L down, 3M up); 1L+3M cross RH back to original places</w:t>
      </w:r>
    </w:p>
    <w:p w:rsidR="00B11EB3" w:rsidRDefault="00B11EB3" w:rsidP="00B11EB3">
      <w:pPr>
        <w:pStyle w:val="DanceBody"/>
        <w:rPr>
          <w:lang w:eastAsia="en-GB"/>
        </w:rPr>
      </w:pPr>
      <w:r>
        <w:rPr>
          <w:lang w:eastAsia="en-GB"/>
        </w:rPr>
        <w:t xml:space="preserve"> 9-16</w:t>
      </w:r>
      <w:r>
        <w:rPr>
          <w:lang w:eastAsia="en-GB"/>
        </w:rPr>
        <w:tab/>
        <w:t>1M+3L repeat, crossing LH to place to finish facing down/up</w:t>
      </w:r>
    </w:p>
    <w:p w:rsidR="00B11EB3" w:rsidRDefault="00B11EB3" w:rsidP="00B11EB3">
      <w:pPr>
        <w:pStyle w:val="DanceBody"/>
        <w:rPr>
          <w:lang w:eastAsia="en-GB"/>
        </w:rPr>
      </w:pPr>
      <w:r>
        <w:rPr>
          <w:lang w:eastAsia="en-GB"/>
        </w:rPr>
        <w:t>17-24</w:t>
      </w:r>
      <w:r>
        <w:rPr>
          <w:lang w:eastAsia="en-GB"/>
        </w:rPr>
        <w:tab/>
        <w:t>2L+1s &amp; 2M+3s dance RH across, 2s face 1st corners; 2s+1st corners dance 1/2 RSh diag reel of 4, 2s pass RSh into …</w:t>
      </w:r>
    </w:p>
    <w:p w:rsidR="00B11EB3" w:rsidRDefault="00B11EB3" w:rsidP="00B11EB3">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B11EB3" w:rsidRDefault="00B11EB3" w:rsidP="00B11EB3">
      <w:pPr>
        <w:pStyle w:val="DanceBody"/>
        <w:rPr>
          <w:lang w:eastAsia="en-GB"/>
        </w:rPr>
      </w:pPr>
      <w:r>
        <w:rPr>
          <w:lang w:eastAsia="en-GB"/>
        </w:rPr>
        <w:t>33-40</w:t>
      </w:r>
      <w:r>
        <w:rPr>
          <w:lang w:eastAsia="en-GB"/>
        </w:rPr>
        <w:tab/>
        <w:t xml:space="preserve">3s (at top) set, cross RH </w:t>
      </w:r>
      <w:r>
        <w:rPr>
          <w:b/>
          <w:lang w:eastAsia="en-GB"/>
        </w:rPr>
        <w:t>while</w:t>
      </w:r>
      <w:r>
        <w:rPr>
          <w:lang w:eastAsia="en-GB"/>
        </w:rPr>
        <w:t xml:space="preserve"> 2s+1s dance 1/2 R&amp;L; 3s turn RH.  End 3 1 2</w:t>
      </w:r>
    </w:p>
    <w:p w:rsidR="00B11EB3" w:rsidRPr="00727580" w:rsidRDefault="00B11EB3" w:rsidP="00B11EB3">
      <w:pPr>
        <w:pStyle w:val="DanceBody"/>
        <w:keepNext w:val="0"/>
        <w:rPr>
          <w:i/>
          <w:lang w:eastAsia="en-GB"/>
        </w:rPr>
      </w:pPr>
      <w:r>
        <w:rPr>
          <w:i/>
          <w:lang w:eastAsia="en-GB"/>
        </w:rPr>
        <w:t>Note: If danced as 4C set (J</w:t>
      </w:r>
      <w:r w:rsidRPr="00727580">
        <w:rPr>
          <w:i/>
          <w:lang w:eastAsia="en-GB"/>
        </w:rPr>
        <w:t>8x40</w:t>
      </w:r>
      <w:r>
        <w:rPr>
          <w:i/>
          <w:lang w:eastAsia="en-GB"/>
        </w:rPr>
        <w:t>,</w:t>
      </w:r>
      <w:r w:rsidRPr="00727580">
        <w:rPr>
          <w:i/>
          <w:lang w:eastAsia="en-GB"/>
        </w:rPr>
        <w:t>) at end of 2nd turn 1s+2s cross RH with partner, turn person on side LH once round &amp; all 3 couples turn RH</w:t>
      </w:r>
    </w:p>
    <w:p w:rsidR="00B11EB3" w:rsidRDefault="00B11EB3" w:rsidP="00B11EB3"/>
    <w:p w:rsidR="00B11EB3" w:rsidRDefault="00B11EB3" w:rsidP="00B11EB3">
      <w:pPr>
        <w:pStyle w:val="Minicrib"/>
      </w:pPr>
      <w:r>
        <w:t>1314  (Thirteen-Fourteen)  (M-(S64+R64))  Sq.Set</w:t>
      </w:r>
      <w:r>
        <w:tab/>
        <w:t>John Drewry  Rondel Bk</w:t>
      </w:r>
    </w:p>
    <w:p w:rsidR="00B11EB3" w:rsidRDefault="00B11EB3" w:rsidP="00B11EB3">
      <w:pPr>
        <w:pStyle w:val="DanceBody"/>
      </w:pPr>
      <w:r>
        <w:t>Strathspey : -</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9-12</w:t>
      </w:r>
      <w:r>
        <w:tab/>
        <w:t>1s &amp; 3s 3/4 turn RH &amp; promenade clockwise 1/2 round to opp side and between setting 2s/4s</w:t>
      </w:r>
      <w:r>
        <w:rPr>
          <w:b/>
        </w:rPr>
        <w:t xml:space="preserve"> </w:t>
      </w:r>
      <w:r w:rsidRPr="00BD473E">
        <w:rPr>
          <w:b/>
        </w:rPr>
        <w:t>while</w:t>
      </w:r>
      <w:r>
        <w:rPr>
          <w:b/>
        </w:rPr>
        <w:t xml:space="preserve"> </w:t>
      </w:r>
      <w:r>
        <w:t>2s &amp; 4s &amp; Petronella turn &amp; set</w:t>
      </w:r>
    </w:p>
    <w:p w:rsidR="00B11EB3" w:rsidRDefault="00B11EB3" w:rsidP="00B11EB3">
      <w:pPr>
        <w:pStyle w:val="DanceBody"/>
      </w:pPr>
      <w:r>
        <w:t>13-16</w:t>
      </w:r>
      <w:r>
        <w:tab/>
        <w:t xml:space="preserve">1s &amp; 3s curve in towards 3rd/1st place &amp; dance 1/2 RH across in centre back to </w:t>
      </w:r>
      <w:r w:rsidRPr="00221AEE">
        <w:t>places</w:t>
      </w:r>
      <w:r>
        <w:rPr>
          <w:b/>
        </w:rPr>
        <w:t xml:space="preserve"> while</w:t>
      </w:r>
      <w:r w:rsidRPr="00BD473E">
        <w:rPr>
          <w:b/>
        </w:rPr>
        <w:t xml:space="preserve"> </w:t>
      </w:r>
      <w:r>
        <w:t>2s &amp; 4s Petronella turn to partner's original place &amp; change places RH</w:t>
      </w:r>
    </w:p>
    <w:p w:rsidR="00B11EB3" w:rsidRDefault="00B11EB3" w:rsidP="00B11EB3">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B11EB3" w:rsidRDefault="00B11EB3" w:rsidP="00B11EB3">
      <w:pPr>
        <w:pStyle w:val="DanceBody"/>
      </w:pPr>
      <w:r>
        <w:t>25-32</w:t>
      </w:r>
      <w:r>
        <w:tab/>
        <w:t>All circle 8H round &amp; back</w:t>
      </w:r>
    </w:p>
    <w:p w:rsidR="00B11EB3" w:rsidRDefault="00B11EB3" w:rsidP="00B11EB3">
      <w:pPr>
        <w:pStyle w:val="DanceBody"/>
      </w:pPr>
      <w:r>
        <w:t>33-40</w:t>
      </w:r>
      <w:r>
        <w:tab/>
        <w:t>All set to partner &amp; turn RH &amp; set to corners &amp; turn LH</w:t>
      </w:r>
    </w:p>
    <w:p w:rsidR="00B11EB3" w:rsidRDefault="00B11EB3" w:rsidP="00B11EB3">
      <w:pPr>
        <w:pStyle w:val="DanceBody"/>
      </w:pPr>
      <w:r>
        <w:t>41-56</w:t>
      </w:r>
      <w:r>
        <w:tab/>
        <w:t>All dance full Schiehallion Reel</w:t>
      </w:r>
    </w:p>
    <w:p w:rsidR="00B11EB3" w:rsidRDefault="00B11EB3" w:rsidP="00B11EB3">
      <w:pPr>
        <w:pStyle w:val="DanceBody"/>
      </w:pPr>
      <w:r>
        <w:t>57-64</w:t>
      </w:r>
      <w:r>
        <w:tab/>
        <w:t>All turn partner RH, corner LH, partner RH &amp; corner LH</w:t>
      </w:r>
    </w:p>
    <w:p w:rsidR="00B11EB3" w:rsidRDefault="00B11EB3" w:rsidP="00B11EB3">
      <w:pPr>
        <w:pStyle w:val="DanceBody"/>
      </w:pPr>
      <w:r>
        <w:t>Reel:-</w:t>
      </w:r>
    </w:p>
    <w:p w:rsidR="00B11EB3" w:rsidRDefault="00B11EB3" w:rsidP="00B11EB3">
      <w:pPr>
        <w:pStyle w:val="DanceBody"/>
        <w:keepNext w:val="0"/>
      </w:pPr>
      <w:r>
        <w:t xml:space="preserve"> 1-64</w:t>
      </w:r>
      <w:r>
        <w:tab/>
        <w:t>Repeat in Reel time but end by turning partners only RH &amp; LH</w:t>
      </w:r>
    </w:p>
    <w:p w:rsidR="00B11EB3" w:rsidRDefault="00B11EB3" w:rsidP="00B11EB3"/>
    <w:p w:rsidR="00B11EB3" w:rsidRDefault="00B11EB3" w:rsidP="00B11EB3">
      <w:pPr>
        <w:pStyle w:val="Minicrib"/>
      </w:pPr>
      <w:r>
        <w:t>13TH OF SEPTEMBER  (R8x32)  3C (4C set)</w:t>
      </w:r>
      <w:r>
        <w:tab/>
        <w:t>Martin Sheffield  140 SCDs</w:t>
      </w:r>
    </w:p>
    <w:p w:rsidR="00B11EB3" w:rsidRDefault="00B11EB3" w:rsidP="00B11EB3">
      <w:pPr>
        <w:pStyle w:val="DanceBody"/>
        <w:rPr>
          <w:szCs w:val="16"/>
        </w:rPr>
      </w:pPr>
      <w:r w:rsidRPr="0031222C">
        <w:t xml:space="preserve"> 1- 8</w:t>
      </w:r>
      <w:r w:rsidRPr="0031222C">
        <w:tab/>
        <w:t>1s set, petronella turn into middle and take 2H, 1s set moving down (Man backwards) and 1s turn 3/4 RH to face opp sides as in Double Triangles</w:t>
      </w:r>
    </w:p>
    <w:p w:rsidR="00B11EB3" w:rsidRPr="0031222C" w:rsidRDefault="00B11EB3" w:rsidP="00B11EB3">
      <w:pPr>
        <w:pStyle w:val="DanceBody"/>
      </w:pPr>
      <w:r w:rsidRPr="0031222C">
        <w:t xml:space="preserve"> 9-16</w:t>
      </w:r>
      <w:r w:rsidRPr="0031222C">
        <w:tab/>
        <w:t xml:space="preserve">All set, then dance 1/2 reel of 3 on opposite sides (pass 1st corners RSh) and 1s turn 2nd corners LH </w:t>
      </w:r>
      <w:r w:rsidRPr="0031222C">
        <w:rPr>
          <w:b/>
        </w:rPr>
        <w:t>while</w:t>
      </w:r>
      <w:r w:rsidRPr="0031222C">
        <w:t xml:space="preserve"> 1st corners cross RH</w:t>
      </w:r>
      <w:r>
        <w:rPr>
          <w:szCs w:val="16"/>
        </w:rPr>
        <w:t xml:space="preserve"> diagonally</w:t>
      </w:r>
    </w:p>
    <w:p w:rsidR="00B11EB3" w:rsidRPr="0031222C" w:rsidRDefault="00B11EB3" w:rsidP="00B11EB3">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rPr>
          <w:szCs w:val="16"/>
        </w:rPr>
        <w:t xml:space="preserve"> (pstn)</w:t>
      </w:r>
    </w:p>
    <w:p w:rsidR="00B11EB3" w:rsidRPr="0031222C" w:rsidRDefault="00B11EB3" w:rsidP="00B11EB3">
      <w:pPr>
        <w:pStyle w:val="DanceBody"/>
        <w:keepNext w:val="0"/>
      </w:pPr>
      <w:r w:rsidRPr="0031222C">
        <w:t>25-32</w:t>
      </w:r>
      <w:r w:rsidRPr="0031222C">
        <w:tab/>
        <w:t>1s Balance-in-Line with 3rd corners, 1s Balance-in-Line with 4th corners and turn LH to 2nd place own sides</w:t>
      </w:r>
    </w:p>
    <w:p w:rsidR="00B11EB3" w:rsidRDefault="00B11EB3" w:rsidP="00B11EB3"/>
    <w:p w:rsidR="00B11EB3" w:rsidRDefault="00B11EB3" w:rsidP="00B11EB3">
      <w:pPr>
        <w:pStyle w:val="Minicrib"/>
      </w:pPr>
      <w:r>
        <w:t>14/12  (R8x32)  3C (4C set)</w:t>
      </w:r>
      <w:r>
        <w:tab/>
        <w:t>Alan Paterson  Collecta Ursis</w:t>
      </w:r>
    </w:p>
    <w:p w:rsidR="00B11EB3" w:rsidRPr="004117C8" w:rsidRDefault="00B11EB3" w:rsidP="00B11EB3">
      <w:pPr>
        <w:pStyle w:val="DanceBody"/>
      </w:pPr>
      <w:r w:rsidRPr="004117C8">
        <w:t xml:space="preserve"> 1- 8</w:t>
      </w:r>
      <w:r w:rsidRPr="004117C8">
        <w:tab/>
        <w:t>1s+2s+3s petronella turn &amp; set, 3/4 turn RH &amp; set (all on opposite sides)</w:t>
      </w:r>
    </w:p>
    <w:p w:rsidR="00B11EB3" w:rsidRPr="004117C8" w:rsidRDefault="00B11EB3" w:rsidP="00B11EB3">
      <w:pPr>
        <w:pStyle w:val="DanceBody"/>
      </w:pPr>
      <w:r w:rsidRPr="004117C8">
        <w:t xml:space="preserve"> 9-16</w:t>
      </w:r>
      <w:r w:rsidRPr="004117C8">
        <w:tab/>
        <w:t>1s+2s set &amp; dance 1/2 RH across, 1s+3s set &amp; dance 1/2 RH across</w:t>
      </w:r>
    </w:p>
    <w:p w:rsidR="00B11EB3" w:rsidRPr="004117C8" w:rsidRDefault="00B11EB3" w:rsidP="00B11EB3">
      <w:pPr>
        <w:pStyle w:val="DanceBody"/>
      </w:pPr>
      <w:r w:rsidRPr="004117C8">
        <w:t>17-24</w:t>
      </w:r>
      <w:r w:rsidRPr="004117C8">
        <w:tab/>
        <w:t>1s cast up 1 place &amp; dance to top, cast to 2nd place opposite sides &amp; set turning to face out</w:t>
      </w:r>
    </w:p>
    <w:p w:rsidR="00B11EB3" w:rsidRPr="004117C8" w:rsidRDefault="00B11EB3" w:rsidP="00B11EB3">
      <w:pPr>
        <w:pStyle w:val="DanceBody"/>
        <w:keepNext w:val="0"/>
      </w:pPr>
      <w:r w:rsidRPr="004117C8">
        <w:t>25-32</w:t>
      </w:r>
      <w:r w:rsidRPr="004117C8">
        <w:tab/>
        <w:t>1s cast to right &amp; cross up/down, cast to 2nd place own sides while 2s+3s change places RH on sides &amp; set up/down then change back RH, all set</w:t>
      </w:r>
    </w:p>
    <w:p w:rsidR="00B11EB3" w:rsidRDefault="00B11EB3" w:rsidP="00B11EB3"/>
    <w:p w:rsidR="00B11EB3" w:rsidRDefault="00B11EB3" w:rsidP="00B11EB3">
      <w:pPr>
        <w:pStyle w:val="Minicrib"/>
      </w:pPr>
      <w:r>
        <w:t>15TH ANNIVERSARY REEL  (R4x40)  4C set</w:t>
      </w:r>
      <w:r>
        <w:tab/>
        <w:t>Jean Shaw</w:t>
      </w:r>
    </w:p>
    <w:p w:rsidR="00B11EB3" w:rsidRPr="006B40B3" w:rsidRDefault="00B11EB3" w:rsidP="00B11EB3">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B11EB3" w:rsidRPr="006B40B3" w:rsidRDefault="00B11EB3" w:rsidP="00B11EB3">
      <w:pPr>
        <w:pStyle w:val="DanceBody"/>
      </w:pPr>
      <w:r w:rsidRPr="006B40B3">
        <w:t xml:space="preserve"> 1- 8</w:t>
      </w:r>
      <w:r w:rsidRPr="006B40B3">
        <w:tab/>
        <w:t>All dance RSh reels of 4 on sides</w:t>
      </w:r>
    </w:p>
    <w:p w:rsidR="00B11EB3" w:rsidRPr="006B40B3" w:rsidRDefault="00B11EB3" w:rsidP="00B11EB3">
      <w:pPr>
        <w:pStyle w:val="DanceBody"/>
      </w:pPr>
      <w:r w:rsidRPr="006B40B3">
        <w:t xml:space="preserve"> 9-16</w:t>
      </w:r>
      <w:r w:rsidRPr="006B40B3">
        <w:tab/>
        <w:t>All circle 8H round &amp; back</w:t>
      </w:r>
    </w:p>
    <w:p w:rsidR="00B11EB3" w:rsidRPr="006B40B3" w:rsidRDefault="00B11EB3" w:rsidP="00B11EB3">
      <w:pPr>
        <w:pStyle w:val="DanceBody"/>
      </w:pPr>
      <w:r w:rsidRPr="006B40B3">
        <w:t>17-24</w:t>
      </w:r>
      <w:r w:rsidRPr="006B40B3">
        <w:tab/>
        <w:t>1s+2s also 3s+4s Set+Link, 2s+1s also 4s+3s dance RH across</w:t>
      </w:r>
    </w:p>
    <w:p w:rsidR="00B11EB3" w:rsidRPr="006B40B3" w:rsidRDefault="00B11EB3" w:rsidP="00B11EB3">
      <w:pPr>
        <w:pStyle w:val="DanceBody"/>
      </w:pPr>
      <w:r w:rsidRPr="006B40B3">
        <w:t>25-32</w:t>
      </w:r>
      <w:r w:rsidRPr="006B40B3">
        <w:tab/>
        <w:t>2s+1s also 4s+3s Set+Link, 1s+2s also 3s+4s dance RH across</w:t>
      </w:r>
    </w:p>
    <w:p w:rsidR="00B11EB3" w:rsidRPr="006B40B3" w:rsidRDefault="00B11EB3" w:rsidP="00B11EB3">
      <w:pPr>
        <w:pStyle w:val="DanceBody"/>
        <w:keepNext w:val="0"/>
      </w:pPr>
      <w:r w:rsidRPr="006B40B3">
        <w:t>33-40</w:t>
      </w:r>
      <w:r w:rsidRPr="006B40B3">
        <w:tab/>
        <w:t>1s cast to bottom, 2s+3s also 4s+1s turn RH on sides</w:t>
      </w:r>
    </w:p>
    <w:p w:rsidR="00B11EB3" w:rsidRDefault="00B11EB3" w:rsidP="00B11EB3"/>
    <w:p w:rsidR="00B11EB3" w:rsidRDefault="00B11EB3" w:rsidP="00B11EB3">
      <w:pPr>
        <w:pStyle w:val="Minicrib"/>
      </w:pPr>
      <w:r>
        <w:t>15TH ANNIVERSARY STRATHSPEY  (S5x32)  5C Sq.Set</w:t>
      </w:r>
      <w:r>
        <w:tab/>
        <w:t>Jean Shaw  www.minicrib.org.uk/publish.html</w:t>
      </w:r>
    </w:p>
    <w:p w:rsidR="00B11EB3" w:rsidRDefault="00B11EB3" w:rsidP="00B11EB3">
      <w:pPr>
        <w:pStyle w:val="DanceBody"/>
      </w:pPr>
      <w:r>
        <w:t>Start 5s in centre facing 1s</w:t>
      </w:r>
    </w:p>
    <w:p w:rsidR="00B11EB3" w:rsidRPr="006B40B3" w:rsidRDefault="00B11EB3" w:rsidP="00B11EB3">
      <w:pPr>
        <w:pStyle w:val="DanceBody"/>
      </w:pPr>
      <w:r w:rsidRPr="006B40B3">
        <w:t>1- 8</w:t>
      </w:r>
      <w:r w:rsidRPr="006B40B3">
        <w:tab/>
        <w:t xml:space="preserve">5s+1s+3s all in prom hold dance RSh reels of 3 up/down &amp; 5s end </w:t>
      </w:r>
      <w:r>
        <w:t xml:space="preserve">in centre </w:t>
      </w:r>
      <w:r w:rsidRPr="006B40B3">
        <w:t>facing 4s</w:t>
      </w:r>
    </w:p>
    <w:p w:rsidR="00B11EB3" w:rsidRPr="006B40B3" w:rsidRDefault="00B11EB3" w:rsidP="00B11EB3">
      <w:pPr>
        <w:pStyle w:val="DanceBody"/>
      </w:pPr>
      <w:r w:rsidRPr="006B40B3">
        <w:t xml:space="preserve"> 9-16</w:t>
      </w:r>
      <w:r w:rsidRPr="006B40B3">
        <w:tab/>
        <w:t>5</w:t>
      </w:r>
      <w:r>
        <w:t>s+4s+2s all in prom hold dance L</w:t>
      </w:r>
      <w:r w:rsidRPr="006B40B3">
        <w:t>Sh reels of 3 across &amp; 5s end facing 4s</w:t>
      </w:r>
    </w:p>
    <w:p w:rsidR="00B11EB3" w:rsidRPr="006B40B3" w:rsidRDefault="00B11EB3" w:rsidP="00B11EB3">
      <w:pPr>
        <w:pStyle w:val="DanceBody"/>
      </w:pPr>
      <w:r w:rsidRPr="006B40B3">
        <w:t>17-24</w:t>
      </w:r>
      <w:r w:rsidRPr="006B40B3">
        <w:tab/>
        <w:t>5L+1s dance RH across while 5M+3s dance LH across, 5L+2s dance LH across while 5M+4s dance RH across &amp; 5s end facing 1s</w:t>
      </w:r>
    </w:p>
    <w:p w:rsidR="00B11EB3" w:rsidRDefault="00B11EB3" w:rsidP="00B11EB3">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B11EB3" w:rsidRDefault="00B11EB3" w:rsidP="00B11EB3"/>
    <w:p w:rsidR="00B11EB3" w:rsidRDefault="00B11EB3" w:rsidP="00B11EB3">
      <w:pPr>
        <w:pStyle w:val="Minicrib"/>
      </w:pPr>
      <w:r>
        <w:t>18! 18! (COMING OF AGE)  (R4x40)  4C Set</w:t>
      </w:r>
      <w:r>
        <w:tab/>
        <w:t>Children Macclesfield SCD Group</w:t>
      </w:r>
    </w:p>
    <w:p w:rsidR="00B11EB3" w:rsidRPr="004117C8" w:rsidRDefault="00B11EB3" w:rsidP="00B11EB3">
      <w:pPr>
        <w:pStyle w:val="DanceBody"/>
      </w:pPr>
      <w:r w:rsidRPr="004117C8">
        <w:t xml:space="preserve"> 1- 8</w:t>
      </w:r>
      <w:r w:rsidRPr="004117C8">
        <w:tab/>
        <w:t>1s cross RH &amp; set, cross back RH &amp; set while 2s dance Fig of 8 round 3s</w:t>
      </w:r>
    </w:p>
    <w:p w:rsidR="00B11EB3" w:rsidRPr="004117C8" w:rsidRDefault="00B11EB3" w:rsidP="00B11EB3">
      <w:pPr>
        <w:pStyle w:val="DanceBody"/>
      </w:pPr>
      <w:r w:rsidRPr="004117C8">
        <w:t xml:space="preserve"> 9-16</w:t>
      </w:r>
      <w:r w:rsidRPr="004117C8">
        <w:tab/>
        <w:t>2s cross RH &amp; set &amp; cross back RH &amp; set while 3s dance Fig of 8 round 4s</w:t>
      </w:r>
    </w:p>
    <w:p w:rsidR="00B11EB3" w:rsidRPr="004117C8" w:rsidRDefault="00B11EB3" w:rsidP="00B11EB3">
      <w:pPr>
        <w:pStyle w:val="DanceBody"/>
      </w:pPr>
      <w:r w:rsidRPr="004117C8">
        <w:t>17-24</w:t>
      </w:r>
      <w:r w:rsidRPr="004117C8">
        <w:tab/>
        <w:t>1s lead down the middle &amp; back to top</w:t>
      </w:r>
    </w:p>
    <w:p w:rsidR="00B11EB3" w:rsidRPr="004117C8" w:rsidRDefault="00B11EB3" w:rsidP="00B11EB3">
      <w:pPr>
        <w:pStyle w:val="DanceBody"/>
      </w:pPr>
      <w:r w:rsidRPr="004117C8">
        <w:t>25-32</w:t>
      </w:r>
      <w:r w:rsidRPr="004117C8">
        <w:tab/>
        <w:t>1s+2s dance RH across 1/2 way while 3s+4s dance 1/2 R&amp;L, 2s+1s dance 1/2 R&amp;L while 4s+3s dance RH across 1/2 way</w:t>
      </w:r>
    </w:p>
    <w:p w:rsidR="00B11EB3" w:rsidRPr="004117C8" w:rsidRDefault="00B11EB3" w:rsidP="00B11EB3">
      <w:pPr>
        <w:pStyle w:val="DanceBody"/>
        <w:keepNext w:val="0"/>
      </w:pPr>
      <w:r w:rsidRPr="004117C8">
        <w:t>33-40</w:t>
      </w:r>
      <w:r w:rsidRPr="004117C8">
        <w:tab/>
        <w:t>1s cross RH &amp; cast 1 place, 1s cross down &amp; cast to 4th place while 2s+3s+4s face up &amp; dance up 1 place on bars 39-40</w:t>
      </w:r>
    </w:p>
    <w:p w:rsidR="00B11EB3" w:rsidRDefault="00B11EB3" w:rsidP="00B11EB3"/>
    <w:p w:rsidR="00B11EB3" w:rsidRDefault="00B11EB3" w:rsidP="00B11EB3">
      <w:pPr>
        <w:pStyle w:val="Minicrib"/>
      </w:pPr>
      <w:r>
        <w:t>18TH ANNIVERSARY  (J8x40)  3C (4C set)</w:t>
      </w:r>
      <w:r>
        <w:tab/>
        <w:t>Margaret Rowe  Rose &amp; Thistle</w:t>
      </w:r>
    </w:p>
    <w:p w:rsidR="00B11EB3" w:rsidRPr="004117C8" w:rsidRDefault="00B11EB3" w:rsidP="00B11EB3">
      <w:pPr>
        <w:pStyle w:val="DanceBody"/>
      </w:pPr>
      <w:r w:rsidRPr="004117C8">
        <w:t xml:space="preserve"> 1- 8</w:t>
      </w:r>
      <w:r w:rsidRPr="004117C8">
        <w:tab/>
        <w:t>1s in prom hold dance reel of 3 across with 2s (giving RSh to 2M) &amp; 1s end in Double Triangles position</w:t>
      </w:r>
    </w:p>
    <w:p w:rsidR="00B11EB3" w:rsidRPr="004117C8" w:rsidRDefault="00B11EB3" w:rsidP="00B11EB3">
      <w:pPr>
        <w:pStyle w:val="DanceBody"/>
      </w:pPr>
      <w:r w:rsidRPr="004117C8">
        <w:t xml:space="preserve"> 9-16</w:t>
      </w:r>
      <w:r w:rsidRPr="004117C8">
        <w:tab/>
        <w:t>2s+1s+3s set &amp; 1s dance out as 2s &amp; 3s dance in &amp; all turn right about, all set &amp; 2s &amp; 3s dance out &amp; turn right about as 1s dance in</w:t>
      </w:r>
    </w:p>
    <w:p w:rsidR="00B11EB3" w:rsidRPr="004117C8" w:rsidRDefault="00B11EB3" w:rsidP="00B11EB3">
      <w:pPr>
        <w:pStyle w:val="DanceBody"/>
      </w:pPr>
      <w:r w:rsidRPr="004117C8">
        <w:t>17-24</w:t>
      </w:r>
      <w:r w:rsidRPr="004117C8">
        <w:tab/>
        <w:t>1L dances RH across with 2s as 1M dances RH across with 3s, 1s pass LSh followed by couples &amp; chase to opposite ends</w:t>
      </w:r>
    </w:p>
    <w:p w:rsidR="00B11EB3" w:rsidRPr="004117C8" w:rsidRDefault="00B11EB3" w:rsidP="00B11EB3">
      <w:pPr>
        <w:pStyle w:val="DanceBody"/>
      </w:pPr>
      <w:r w:rsidRPr="004117C8">
        <w:t>25-32</w:t>
      </w:r>
      <w:r w:rsidRPr="004117C8">
        <w:tab/>
        <w:t>1s dance LH across with same couples, 1s pass RSh followed by couples &amp; chase back to own sides 1s ending in 2nd place</w:t>
      </w:r>
    </w:p>
    <w:p w:rsidR="00B11EB3" w:rsidRPr="004117C8" w:rsidRDefault="00B11EB3" w:rsidP="00B11EB3">
      <w:pPr>
        <w:pStyle w:val="DanceBody"/>
        <w:keepNext w:val="0"/>
      </w:pPr>
      <w:r w:rsidRPr="004117C8">
        <w:t>33-40</w:t>
      </w:r>
      <w:r w:rsidRPr="004117C8">
        <w:tab/>
        <w:t>2s+1s+3s circle 6H round &amp; back</w:t>
      </w:r>
    </w:p>
    <w:p w:rsidR="00B11EB3" w:rsidRDefault="00B11EB3" w:rsidP="00B11EB3"/>
    <w:p w:rsidR="00B11EB3" w:rsidRDefault="00B11EB3" w:rsidP="00B11EB3">
      <w:pPr>
        <w:pStyle w:val="Minicrib"/>
      </w:pPr>
      <w:r>
        <w:t>THE 1915 PENNY  (S3x32)  3C Triangular set</w:t>
      </w:r>
      <w:r>
        <w:tab/>
        <w:t>Edith Gall</w:t>
      </w:r>
    </w:p>
    <w:p w:rsidR="00B11EB3" w:rsidRPr="004117C8" w:rsidRDefault="00B11EB3" w:rsidP="00B11EB3">
      <w:pPr>
        <w:pStyle w:val="DanceBody"/>
      </w:pPr>
      <w:r w:rsidRPr="004117C8">
        <w:t xml:space="preserve"> 1- 8</w:t>
      </w:r>
      <w:r w:rsidRPr="004117C8">
        <w:tab/>
        <w:t>All Set+Link, Men cast behind partners &amp; dance RH across for 2 places (Men with new partner on his left)</w:t>
      </w:r>
    </w:p>
    <w:p w:rsidR="00B11EB3" w:rsidRPr="004117C8" w:rsidRDefault="00B11EB3" w:rsidP="00B11EB3">
      <w:pPr>
        <w:pStyle w:val="DanceBody"/>
      </w:pPr>
      <w:r w:rsidRPr="004117C8">
        <w:t xml:space="preserve"> 9-16</w:t>
      </w:r>
      <w:r w:rsidRPr="004117C8">
        <w:tab/>
        <w:t>All Set+Link, Ladies cast behind Men &amp; dance RH across for 2 places to partners (1s in 3rd place etc)</w:t>
      </w:r>
    </w:p>
    <w:p w:rsidR="00B11EB3" w:rsidRPr="004117C8" w:rsidRDefault="00B11EB3" w:rsidP="00B11EB3">
      <w:pPr>
        <w:pStyle w:val="DanceBody"/>
      </w:pPr>
      <w:r w:rsidRPr="004117C8">
        <w:t>17-24</w:t>
      </w:r>
      <w:r w:rsidRPr="004117C8">
        <w:tab/>
        <w:t>All in prom hold dance reels of 3 with 2s (in 1st place) giving RSh to 1s</w:t>
      </w:r>
    </w:p>
    <w:p w:rsidR="00B11EB3" w:rsidRPr="004117C8" w:rsidRDefault="00B11EB3" w:rsidP="00B11EB3">
      <w:pPr>
        <w:pStyle w:val="DanceBody"/>
        <w:keepNext w:val="0"/>
      </w:pPr>
      <w:r w:rsidRPr="004117C8">
        <w:t>25-32</w:t>
      </w:r>
      <w:r w:rsidRPr="004117C8">
        <w:tab/>
        <w:t>All circle 6H round &amp; back.  2 3 1</w:t>
      </w:r>
    </w:p>
    <w:p w:rsidR="00B11EB3" w:rsidRDefault="00B11EB3" w:rsidP="00B11EB3"/>
    <w:p w:rsidR="00B11EB3" w:rsidRDefault="00B11EB3" w:rsidP="00B11EB3">
      <w:pPr>
        <w:pStyle w:val="Minicrib"/>
      </w:pPr>
      <w:r>
        <w:t>192 MILES HOME  (J4x48)  Sq.Set</w:t>
      </w:r>
      <w:r>
        <w:tab/>
        <w:t>Katy Sweetman  RSCDS Bk 50</w:t>
      </w:r>
    </w:p>
    <w:p w:rsidR="00B11EB3" w:rsidRPr="00EB593F" w:rsidRDefault="00B11EB3" w:rsidP="00B11EB3">
      <w:pPr>
        <w:pStyle w:val="DanceBody"/>
      </w:pPr>
      <w:r w:rsidRPr="00EB593F">
        <w:t>Note: All turns with Elbow Grip - RE=Right Elbow, LE=Left Elbow</w:t>
      </w:r>
    </w:p>
    <w:p w:rsidR="00B11EB3" w:rsidRPr="00B71E93" w:rsidRDefault="00B11EB3" w:rsidP="00B11EB3">
      <w:pPr>
        <w:pStyle w:val="DanceBody"/>
        <w:rPr>
          <w:iCs/>
        </w:rPr>
      </w:pPr>
      <w:r w:rsidRPr="00B71E93">
        <w:rPr>
          <w:iCs/>
        </w:rPr>
        <w:t>Part A</w:t>
      </w:r>
    </w:p>
    <w:p w:rsidR="00B11EB3" w:rsidRPr="000D60D4" w:rsidRDefault="00B11EB3" w:rsidP="00B11EB3">
      <w:pPr>
        <w:pStyle w:val="DanceBody"/>
      </w:pPr>
      <w:r w:rsidRPr="000D60D4">
        <w:t xml:space="preserve"> 1- 8</w:t>
      </w:r>
      <w:r w:rsidRPr="000D60D4">
        <w:tab/>
        <w:t>1s NHJ dance between 3s, separate, cast into centre &amp; dance out between 2s/4s back to place (1M between 2s, 1L between 4s)</w:t>
      </w:r>
    </w:p>
    <w:p w:rsidR="00B11EB3" w:rsidRPr="000D60D4" w:rsidRDefault="00B11EB3" w:rsidP="00B11EB3">
      <w:pPr>
        <w:pStyle w:val="DanceBody"/>
      </w:pPr>
      <w:r w:rsidRPr="000D60D4">
        <w:t xml:space="preserve"> 9-16</w:t>
      </w:r>
      <w:r w:rsidRPr="000D60D4">
        <w:tab/>
        <w:t xml:space="preserve">1s turn RE, turn corners LE, 1s turn RE, 1M+2M </w:t>
      </w:r>
      <w:r w:rsidRPr="000D60D4">
        <w:rPr>
          <w:b/>
        </w:rPr>
        <w:t>also</w:t>
      </w:r>
      <w:r w:rsidRPr="000D60D4">
        <w:t xml:space="preserve"> 1L+4L turn LE</w:t>
      </w:r>
    </w:p>
    <w:p w:rsidR="00B11EB3" w:rsidRPr="000D60D4" w:rsidRDefault="00B11EB3" w:rsidP="00B11EB3">
      <w:pPr>
        <w:pStyle w:val="DanceBody"/>
      </w:pPr>
      <w:r w:rsidRPr="000D60D4">
        <w:t>17-24</w:t>
      </w:r>
      <w:r w:rsidRPr="000D60D4">
        <w:tab/>
        <w:t xml:space="preserve">1s turn RE, 1M+3L </w:t>
      </w:r>
      <w:r w:rsidRPr="000D60D4">
        <w:rPr>
          <w:b/>
        </w:rPr>
        <w:t>also</w:t>
      </w:r>
      <w:r w:rsidRPr="000D60D4">
        <w:t xml:space="preserve"> 1L+3M turn LE.  1s dance to original places facing out, set &amp; turn inwards to face partner</w:t>
      </w:r>
    </w:p>
    <w:p w:rsidR="00B11EB3" w:rsidRPr="00B71E93" w:rsidRDefault="00B11EB3" w:rsidP="00B11EB3">
      <w:pPr>
        <w:pStyle w:val="DanceBody"/>
        <w:rPr>
          <w:iCs/>
        </w:rPr>
      </w:pPr>
      <w:r w:rsidRPr="00B71E93">
        <w:rPr>
          <w:iCs/>
        </w:rPr>
        <w:t>Part B</w:t>
      </w:r>
    </w:p>
    <w:p w:rsidR="00B11EB3" w:rsidRPr="000D60D4" w:rsidRDefault="00B11EB3" w:rsidP="00B11EB3">
      <w:pPr>
        <w:pStyle w:val="DanceBody"/>
      </w:pPr>
      <w:r w:rsidRPr="000D60D4">
        <w:t xml:space="preserve"> 1- 4</w:t>
      </w:r>
      <w:r w:rsidRPr="000D60D4">
        <w:tab/>
        <w:t xml:space="preserve">Men pass LSh dancing to Right into next Lady's place, face out </w:t>
      </w:r>
      <w:r w:rsidRPr="000D60D4">
        <w:rPr>
          <w:b/>
        </w:rPr>
        <w:t>while</w:t>
      </w:r>
      <w:r w:rsidRPr="000D60D4">
        <w:t xml:space="preserve"> Ladies cast to partner's place &amp; face in.  All turn corner (dancer on Left) LE to finish NHJ with corner facing in</w:t>
      </w:r>
    </w:p>
    <w:p w:rsidR="00B11EB3" w:rsidRPr="000D60D4" w:rsidRDefault="00B11EB3" w:rsidP="00B11EB3">
      <w:pPr>
        <w:pStyle w:val="DanceBody"/>
      </w:pPr>
      <w:r w:rsidRPr="000D60D4">
        <w:t xml:space="preserve"> 5- 8</w:t>
      </w:r>
      <w:r w:rsidRPr="000D60D4">
        <w:tab/>
        <w:t>All Advance with corner &amp; Men Retire with Lady on Left</w:t>
      </w:r>
    </w:p>
    <w:p w:rsidR="00B11EB3" w:rsidRPr="000D60D4" w:rsidRDefault="00B11EB3" w:rsidP="00B11EB3">
      <w:pPr>
        <w:pStyle w:val="DanceBody"/>
      </w:pPr>
      <w:r w:rsidRPr="000D60D4">
        <w:t xml:space="preserve"> 9-12</w:t>
      </w:r>
      <w:r w:rsidRPr="000D60D4">
        <w:tab/>
        <w:t xml:space="preserve">Ladies pass LSh dancing to Right into next Lady's place, face out </w:t>
      </w:r>
      <w:r w:rsidRPr="000D60D4">
        <w:rPr>
          <w:b/>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B11EB3" w:rsidRPr="000D60D4" w:rsidRDefault="00B11EB3" w:rsidP="00B11EB3">
      <w:pPr>
        <w:pStyle w:val="DanceBody"/>
      </w:pPr>
      <w:r w:rsidRPr="000D60D4">
        <w:t>13-16</w:t>
      </w:r>
      <w:r w:rsidRPr="000D60D4">
        <w:tab/>
        <w:t>All Advance with corner &amp; Men Retire with partner to new position (1 place round anticlockwise)</w:t>
      </w:r>
    </w:p>
    <w:p w:rsidR="00B11EB3" w:rsidRDefault="00B11EB3" w:rsidP="00B11EB3">
      <w:pPr>
        <w:pStyle w:val="DanceBody"/>
      </w:pPr>
      <w:r w:rsidRPr="000D60D4">
        <w:t>17-24</w:t>
      </w:r>
      <w:r w:rsidRPr="000D60D4">
        <w:tab/>
        <w:t>All circle 8H round &amp; back</w:t>
      </w:r>
    </w:p>
    <w:p w:rsidR="00B11EB3" w:rsidRPr="00CB3F21" w:rsidRDefault="00B11EB3" w:rsidP="00B11EB3">
      <w:pPr>
        <w:pStyle w:val="DanceBody"/>
        <w:keepNext w:val="0"/>
      </w:pPr>
      <w:r w:rsidRPr="00CB3F21">
        <w:t>Note: bars 1-2 &amp; 9-10 of Part B resemble 2 bars of Schiehallion Reel</w:t>
      </w:r>
    </w:p>
    <w:p w:rsidR="00B11EB3" w:rsidRDefault="00B11EB3" w:rsidP="00B11EB3"/>
    <w:p w:rsidR="00B11EB3" w:rsidRDefault="00B11EB3" w:rsidP="00B11EB3">
      <w:pPr>
        <w:pStyle w:val="Minicrib"/>
      </w:pPr>
      <w:r>
        <w:t>1ST FEBRUARY  (J8x32)  2C (4C set)</w:t>
      </w:r>
      <w:r>
        <w:tab/>
        <w:t>Avril &amp; David Quarrie, October 2009</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dance RH across &amp; LH across back to place</w:t>
      </w:r>
    </w:p>
    <w:p w:rsidR="00B11EB3" w:rsidRDefault="00B11EB3" w:rsidP="00B11EB3">
      <w:pPr>
        <w:pStyle w:val="DanceBody"/>
      </w:pPr>
      <w:r>
        <w:t>17-24</w:t>
      </w:r>
      <w:r>
        <w:tab/>
        <w:t>1s cross RH, cast (2s step up); 1s dance 1/2 Fig 8 up round 2s</w:t>
      </w:r>
    </w:p>
    <w:p w:rsidR="00B11EB3" w:rsidRDefault="00B11EB3" w:rsidP="00B11EB3">
      <w:pPr>
        <w:pStyle w:val="DanceBody"/>
      </w:pPr>
      <w:r>
        <w:t>25-32</w:t>
      </w:r>
      <w:r>
        <w:tab/>
        <w:t>2s+1s dance R&amp;L.  2 1</w:t>
      </w:r>
    </w:p>
    <w:p w:rsidR="00B11EB3" w:rsidRDefault="00B11EB3" w:rsidP="00B11EB3">
      <w:pPr>
        <w:pStyle w:val="DanceBody"/>
        <w:keepNext w:val="0"/>
      </w:pPr>
      <w:r>
        <w:t>Note:</w:t>
      </w:r>
      <w:r>
        <w:tab/>
        <w:t>May also be danced as a reel</w:t>
      </w:r>
    </w:p>
    <w:p w:rsidR="00B11EB3" w:rsidRDefault="00B11EB3" w:rsidP="00B11EB3"/>
    <w:p w:rsidR="00B11EB3" w:rsidRDefault="00B11EB3" w:rsidP="00B11EB3">
      <w:pPr>
        <w:pStyle w:val="Minicrib"/>
      </w:pPr>
      <w:r>
        <w:t>20 IN 2020  (J3x32)  3C Set</w:t>
      </w:r>
      <w:r>
        <w:tab/>
        <w:t>Liebet Joubert  Fields of Gold</w:t>
      </w:r>
    </w:p>
    <w:p w:rsidR="00B11EB3" w:rsidRDefault="00B11EB3" w:rsidP="00B11EB3">
      <w:pPr>
        <w:pStyle w:val="DanceBody"/>
      </w:pPr>
      <w:r>
        <w:t xml:space="preserve"> 1- 4</w:t>
      </w:r>
      <w:r>
        <w:tab/>
        <w:t>2s dance 1/2 Figs of 8 (2M round 1s &amp; 2L round 3s)</w:t>
      </w:r>
    </w:p>
    <w:p w:rsidR="00B11EB3" w:rsidRDefault="00B11EB3" w:rsidP="00B11EB3">
      <w:pPr>
        <w:pStyle w:val="DanceBody"/>
      </w:pPr>
      <w:r>
        <w:t xml:space="preserve"> 5- 8</w:t>
      </w:r>
      <w:r>
        <w:tab/>
        <w:t xml:space="preserve">2M+1s </w:t>
      </w:r>
      <w:r w:rsidRPr="00824ACA">
        <w:rPr>
          <w:b/>
        </w:rPr>
        <w:t>also</w:t>
      </w:r>
      <w:r>
        <w:t xml:space="preserve"> 2L+3s dance RH across. 2s pass LSh to finish 2nd place own sides</w:t>
      </w:r>
    </w:p>
    <w:p w:rsidR="00B11EB3" w:rsidRDefault="00B11EB3" w:rsidP="00B11EB3">
      <w:pPr>
        <w:pStyle w:val="DanceBody"/>
      </w:pPr>
      <w:r>
        <w:t xml:space="preserve"> 9-16</w:t>
      </w:r>
      <w:r>
        <w:tab/>
        <w:t>1s+2s+3s chase clockwise once round</w:t>
      </w:r>
    </w:p>
    <w:p w:rsidR="00B11EB3" w:rsidRDefault="00B11EB3" w:rsidP="00B11EB3">
      <w:pPr>
        <w:pStyle w:val="DanceBody"/>
      </w:pPr>
      <w:r>
        <w:t>17-24</w:t>
      </w:r>
      <w:r>
        <w:tab/>
        <w:t>1s+2s Set+Link; 1s+3s Set+Link.  2 3 1</w:t>
      </w:r>
    </w:p>
    <w:p w:rsidR="00B11EB3" w:rsidRDefault="00B11EB3" w:rsidP="00B11EB3">
      <w:pPr>
        <w:pStyle w:val="DanceBody"/>
        <w:keepNext w:val="0"/>
      </w:pPr>
      <w:r>
        <w:t>25-32</w:t>
      </w:r>
      <w:r>
        <w:tab/>
        <w:t>2s+3s+1s dance 6 bar LSh parallel reels of 3 on own sides (2s pass 3s LSh to begin), 2s+3s+1s set.  2 3 1</w:t>
      </w:r>
    </w:p>
    <w:p w:rsidR="00B11EB3" w:rsidRDefault="00B11EB3" w:rsidP="00B11EB3"/>
    <w:p w:rsidR="00B11EB3" w:rsidRDefault="00B11EB3" w:rsidP="00B11EB3">
      <w:pPr>
        <w:pStyle w:val="Minicrib"/>
      </w:pPr>
      <w:r>
        <w:t>20 YEARS OF THE BURDENS OF BUDE  (R4x32)  4C Set</w:t>
      </w:r>
      <w:r>
        <w:tab/>
        <w:t>Shelagh Dempsey, 2002</w:t>
      </w:r>
    </w:p>
    <w:p w:rsidR="00B11EB3" w:rsidRDefault="00B11EB3" w:rsidP="00B11EB3">
      <w:pPr>
        <w:pStyle w:val="DanceBody"/>
      </w:pPr>
      <w:r>
        <w:t xml:space="preserve"> 1- 8</w:t>
      </w:r>
      <w:r>
        <w:tab/>
        <w:t>1s+4s dance in, cast down/up (2s+3s step up/down on bars 3-4); 1s+4s dance LH across to finish 4M+1M &amp; 1L+4L facing down/up</w:t>
      </w:r>
    </w:p>
    <w:p w:rsidR="00B11EB3" w:rsidRDefault="00B11EB3" w:rsidP="00B11EB3">
      <w:pPr>
        <w:pStyle w:val="DanceBody"/>
      </w:pPr>
      <w:r>
        <w:t xml:space="preserve"> 9-16</w:t>
      </w:r>
      <w:r>
        <w:tab/>
        <w:t>1L+4L also 4M+1M dance LSh tandem reels of 3 across the dance with 2s/3s (passing 2M &amp; 3L LSh). 1s+4s finish in 3rd/2nd places 2 4 1 3</w:t>
      </w:r>
    </w:p>
    <w:p w:rsidR="00B11EB3" w:rsidRDefault="00B11EB3" w:rsidP="00B11EB3">
      <w:pPr>
        <w:pStyle w:val="DanceBody"/>
      </w:pPr>
      <w:r>
        <w:t>17-20</w:t>
      </w:r>
      <w:r>
        <w:tab/>
        <w:t>4s+1s+3s dance 1/2 reel of 3 on the sides (4s cast, 1s in/down &amp; 3s out/up) 2 3 1 4</w:t>
      </w:r>
    </w:p>
    <w:p w:rsidR="00B11EB3" w:rsidRDefault="00B11EB3" w:rsidP="00B11EB3">
      <w:pPr>
        <w:pStyle w:val="DanceBody"/>
      </w:pPr>
      <w:r>
        <w:t>21-24</w:t>
      </w:r>
      <w:r>
        <w:tab/>
        <w:t>1s+4s Set+Link</w:t>
      </w:r>
    </w:p>
    <w:p w:rsidR="00B11EB3" w:rsidRDefault="00B11EB3" w:rsidP="00B11EB3">
      <w:pPr>
        <w:pStyle w:val="DanceBody"/>
        <w:keepNext w:val="0"/>
      </w:pPr>
      <w:r>
        <w:t>25-32</w:t>
      </w:r>
      <w:r>
        <w:tab/>
        <w:t xml:space="preserve">2s+3s dance LH across &amp; RH back </w:t>
      </w:r>
      <w:r>
        <w:rPr>
          <w:b/>
          <w:bCs/>
        </w:rPr>
        <w:t>while</w:t>
      </w:r>
      <w:r>
        <w:t xml:space="preserve"> 4s+1s dance RH across &amp; LH back 2 3 4 1</w:t>
      </w:r>
    </w:p>
    <w:p w:rsidR="00B11EB3" w:rsidRDefault="00B11EB3" w:rsidP="00B11EB3"/>
    <w:p w:rsidR="00B11EB3" w:rsidRDefault="00B11EB3" w:rsidP="00B11EB3">
      <w:pPr>
        <w:pStyle w:val="Minicrib"/>
      </w:pPr>
      <w:r>
        <w:t>20-20 VISION  (R8x32)  3C (4C set)</w:t>
      </w:r>
      <w:r>
        <w:tab/>
        <w:t>Andrew Morrison  The Nottingham Scottish Association</w:t>
      </w:r>
    </w:p>
    <w:p w:rsidR="00B11EB3" w:rsidRDefault="00B11EB3" w:rsidP="00B11EB3">
      <w:pPr>
        <w:pStyle w:val="DanceBody"/>
      </w:pPr>
      <w:r>
        <w:t xml:space="preserve"> 1- 8</w:t>
      </w:r>
      <w:r>
        <w:tab/>
        <w:t>1s cross RH, cast 1 place, cross LH &amp; cast to the left (Lady up, Man down), to end 1L between 2s, 1M between 3s, facing 1st corners</w:t>
      </w:r>
    </w:p>
    <w:p w:rsidR="00B11EB3" w:rsidRDefault="00B11EB3" w:rsidP="00B11EB3">
      <w:pPr>
        <w:pStyle w:val="DanceBody"/>
      </w:pPr>
      <w:r>
        <w:t xml:space="preserve"> 9-12</w:t>
      </w:r>
      <w:r>
        <w:tab/>
        <w:t>1s dance 1/2 reel of 3 across the set with 2s &amp; 3s (1s pass 1st corners RSh to start)</w:t>
      </w:r>
    </w:p>
    <w:p w:rsidR="00B11EB3" w:rsidRDefault="00B11EB3" w:rsidP="00B11EB3">
      <w:pPr>
        <w:pStyle w:val="DanceBody"/>
      </w:pPr>
      <w:r>
        <w:t>13-16</w:t>
      </w:r>
      <w:r>
        <w:tab/>
        <w:t>1s petronella turn into 2nd place opp. sides. All set on the side</w:t>
      </w:r>
    </w:p>
    <w:p w:rsidR="00B11EB3" w:rsidRDefault="00B11EB3" w:rsidP="00B11EB3">
      <w:pPr>
        <w:pStyle w:val="DanceBody"/>
      </w:pPr>
      <w:r>
        <w:t>17-20</w:t>
      </w:r>
      <w:r>
        <w:tab/>
        <w:t>1s dance 1/2 reel of 3 on the sides with 2s &amp; 3s (1s dance RSh round 2nd corner position to start)</w:t>
      </w:r>
    </w:p>
    <w:p w:rsidR="00B11EB3" w:rsidRDefault="00B11EB3" w:rsidP="00B11EB3">
      <w:pPr>
        <w:pStyle w:val="DanceBody"/>
        <w:rPr>
          <w:szCs w:val="16"/>
        </w:rPr>
      </w:pPr>
      <w:r>
        <w:t>21-24</w:t>
      </w:r>
      <w:r>
        <w:tab/>
        <w:t>1s petronella turn to end 1M between 3s (at top) and 1L between 2s (at bottom). All set.</w:t>
      </w:r>
    </w:p>
    <w:p w:rsidR="00B11EB3" w:rsidRDefault="00B11EB3" w:rsidP="00B11EB3">
      <w:pPr>
        <w:pStyle w:val="DanceBody"/>
        <w:keepNext w:val="0"/>
      </w:pPr>
      <w:r>
        <w:t>25-32</w:t>
      </w:r>
      <w:r>
        <w:tab/>
        <w:t>All chase 1/2 round clockwise, 1s cross, passing RSh &amp; cast to the left to end in 2nd place own sides. 2 1 3</w:t>
      </w:r>
    </w:p>
    <w:p w:rsidR="00B11EB3" w:rsidRDefault="00B11EB3" w:rsidP="00B11EB3"/>
    <w:p w:rsidR="00B11EB3" w:rsidRDefault="00B11EB3" w:rsidP="00B11EB3">
      <w:pPr>
        <w:pStyle w:val="Minicrib"/>
      </w:pPr>
      <w:r>
        <w:t>200 KING STREET NORTH  (J8x32)  2C (4C Set)</w:t>
      </w:r>
      <w:r>
        <w:tab/>
        <w:t>Lee Fuell &amp; Patricia Lindsay  Flying Ghillies Coll 4</w:t>
      </w:r>
    </w:p>
    <w:p w:rsidR="00B11EB3" w:rsidRPr="004117C8" w:rsidRDefault="00B11EB3" w:rsidP="00B11EB3">
      <w:pPr>
        <w:pStyle w:val="DanceBody"/>
      </w:pPr>
      <w:r w:rsidRPr="004117C8">
        <w:t xml:space="preserve"> 1- 8</w:t>
      </w:r>
      <w:r w:rsidRPr="004117C8">
        <w:tab/>
        <w:t>1s dance 1/2 fig 8 round 2s, 1M dances down to face 2L as 1L dances down to face 2M &amp; all set</w:t>
      </w:r>
    </w:p>
    <w:p w:rsidR="00B11EB3" w:rsidRPr="004117C8" w:rsidRDefault="00B11EB3" w:rsidP="00B11EB3">
      <w:pPr>
        <w:pStyle w:val="DanceBody"/>
      </w:pPr>
      <w:r w:rsidRPr="004117C8">
        <w:t xml:space="preserve"> 9- 16</w:t>
      </w:r>
      <w:r w:rsidRPr="004117C8">
        <w:tab/>
        <w:t>1s+2s dance reel of 4 across</w:t>
      </w:r>
    </w:p>
    <w:p w:rsidR="00B11EB3" w:rsidRPr="004117C8" w:rsidRDefault="00B11EB3" w:rsidP="00B11EB3">
      <w:pPr>
        <w:pStyle w:val="DanceBody"/>
      </w:pPr>
      <w:r w:rsidRPr="004117C8">
        <w:t>17-24</w:t>
      </w:r>
      <w:r w:rsidRPr="004117C8">
        <w:tab/>
        <w:t>1s+2s set &amp; 1s cast up round 2s to 1st place opposite sides, 1s 1/2 turn RH &amp; 2s step in ready for…</w:t>
      </w:r>
    </w:p>
    <w:p w:rsidR="00B11EB3" w:rsidRPr="004117C8" w:rsidRDefault="00B11EB3" w:rsidP="00B11EB3">
      <w:pPr>
        <w:pStyle w:val="DanceBody"/>
        <w:keepNext w:val="0"/>
      </w:pPr>
      <w:r w:rsidRPr="004117C8">
        <w:t>25-32</w:t>
      </w:r>
      <w:r w:rsidRPr="004117C8">
        <w:tab/>
        <w:t>1s+2s dance Allemande</w:t>
      </w:r>
    </w:p>
    <w:p w:rsidR="00B11EB3" w:rsidRDefault="00B11EB3" w:rsidP="00B11EB3"/>
    <w:p w:rsidR="00B11EB3" w:rsidRDefault="00B11EB3" w:rsidP="00B11EB3">
      <w:pPr>
        <w:pStyle w:val="Minicrib"/>
      </w:pPr>
      <w:r>
        <w:t>2000 A &amp; D  (S5x32)  5C set</w:t>
      </w:r>
      <w:r>
        <w:tab/>
        <w:t>Margaret Young</w:t>
      </w:r>
    </w:p>
    <w:p w:rsidR="00B11EB3" w:rsidRPr="004117C8" w:rsidRDefault="00B11EB3" w:rsidP="00B11EB3">
      <w:pPr>
        <w:pStyle w:val="DanceBody"/>
      </w:pPr>
      <w:r w:rsidRPr="004117C8">
        <w:t xml:space="preserve"> 1- 8</w:t>
      </w:r>
      <w:r w:rsidRPr="004117C8">
        <w:tab/>
        <w:t>2s &amp; 4s turn RH &amp; 2L &amp; 4L cast up 1 place while 2M &amp; 4M cast down 1 place, 2L+1s also 2M+4L+3s also 4M+5s dance LH across</w:t>
      </w:r>
    </w:p>
    <w:p w:rsidR="00B11EB3" w:rsidRPr="004117C8" w:rsidRDefault="00B11EB3" w:rsidP="00B11EB3">
      <w:pPr>
        <w:pStyle w:val="DanceBody"/>
      </w:pPr>
      <w:r w:rsidRPr="004117C8">
        <w:t xml:space="preserve"> 9-16</w:t>
      </w:r>
      <w:r w:rsidRPr="004117C8">
        <w:tab/>
        <w:t>All dance RH across, 2L &amp; 4L cast down 1 place while 2M &amp; 4M cast up 1 place &amp; 1/2 turn partners RH in middle to 2s facing down &amp; 4s up</w:t>
      </w:r>
    </w:p>
    <w:p w:rsidR="00B11EB3" w:rsidRPr="004117C8" w:rsidRDefault="00B11EB3" w:rsidP="00B11EB3">
      <w:pPr>
        <w:pStyle w:val="DanceBody"/>
      </w:pPr>
      <w:r w:rsidRPr="004117C8">
        <w:t>17-24</w:t>
      </w:r>
      <w:r w:rsidRPr="004117C8">
        <w:tab/>
        <w:t>2s+3s+4s set &amp; circle 6H round to left 1/2 way, Men turn Lady on right 2H &amp; circle left 1/2 way</w:t>
      </w:r>
    </w:p>
    <w:p w:rsidR="00B11EB3" w:rsidRPr="004117C8" w:rsidRDefault="00B11EB3" w:rsidP="00B11EB3">
      <w:pPr>
        <w:pStyle w:val="DanceBody"/>
        <w:keepNext w:val="0"/>
      </w:pPr>
      <w:r w:rsidRPr="004117C8">
        <w:t>25-32</w:t>
      </w:r>
      <w:r w:rsidRPr="004117C8">
        <w:tab/>
        <w:t>2s &amp; 4s 1/2 turn RH in middle to face down &amp; dance down to 3rd/5th places,1s &amp; 2s turn RH &amp; cast 1 place.  3 1 5 2 4</w:t>
      </w:r>
    </w:p>
    <w:p w:rsidR="00B11EB3" w:rsidRDefault="00B11EB3" w:rsidP="00B11EB3"/>
    <w:p w:rsidR="00B11EB3" w:rsidRDefault="00B11EB3" w:rsidP="00B11EB3">
      <w:pPr>
        <w:pStyle w:val="Minicrib"/>
      </w:pPr>
      <w:r>
        <w:t>2020: VISION IMPERFECT  (R8x32)  3C (4C set)</w:t>
      </w:r>
      <w:r>
        <w:tab/>
        <w:t>Terry Lynne Harris  Fields of Gold</w:t>
      </w:r>
    </w:p>
    <w:p w:rsidR="00B11EB3" w:rsidRDefault="00B11EB3" w:rsidP="00B11EB3">
      <w:pPr>
        <w:pStyle w:val="DanceBody"/>
      </w:pPr>
      <w:r>
        <w:t xml:space="preserve"> 1- 4</w:t>
      </w:r>
      <w:r>
        <w:tab/>
        <w:t>1s set, cast 1 place (2s step up bars 3-4)</w:t>
      </w:r>
    </w:p>
    <w:p w:rsidR="00B11EB3" w:rsidRDefault="00B11EB3" w:rsidP="00B11EB3">
      <w:pPr>
        <w:pStyle w:val="DanceBody"/>
      </w:pPr>
      <w:r>
        <w:t xml:space="preserve"> 5- 8</w:t>
      </w:r>
      <w:r>
        <w:tab/>
        <w:t>1s cross RH &amp; cast round 3s ending in 2nd place in middle BtoB facing opposite sides</w:t>
      </w:r>
    </w:p>
    <w:p w:rsidR="00B11EB3" w:rsidRDefault="00B11EB3" w:rsidP="00B11EB3">
      <w:pPr>
        <w:pStyle w:val="DanceBody"/>
      </w:pPr>
      <w:r>
        <w:t xml:space="preserve"> 9-12</w:t>
      </w:r>
      <w:r>
        <w:tab/>
        <w:t>2s+1s+3s set as in Double Triangles. 1s, retaining RH, turn 1st corners once round</w:t>
      </w:r>
    </w:p>
    <w:p w:rsidR="00B11EB3" w:rsidRDefault="00B11EB3" w:rsidP="00B11EB3">
      <w:pPr>
        <w:pStyle w:val="DanceBody"/>
      </w:pPr>
      <w:r>
        <w:t>13-16</w:t>
      </w:r>
      <w:r>
        <w:tab/>
        <w:t>1s, passing partner LSh, dance 1/2 diag reel of 4 with 3rd corners (1s pass 3rd corners RSh to begin). 1s finish in 2nd place in middle BtoB facing opposite sides</w:t>
      </w:r>
    </w:p>
    <w:p w:rsidR="00B11EB3" w:rsidRDefault="00B11EB3" w:rsidP="00B11EB3">
      <w:pPr>
        <w:pStyle w:val="DanceBody"/>
      </w:pPr>
      <w:r>
        <w:t>17-20</w:t>
      </w:r>
      <w:r>
        <w:tab/>
        <w:t>2s+1s+3s set as in Double Triangles. 1s, retaining LH, turn 2nd corners once round</w:t>
      </w:r>
    </w:p>
    <w:p w:rsidR="00B11EB3" w:rsidRDefault="00B11EB3" w:rsidP="00B11EB3">
      <w:pPr>
        <w:pStyle w:val="DanceBody"/>
      </w:pPr>
      <w:r>
        <w:t>21-24</w:t>
      </w:r>
      <w:r>
        <w:tab/>
        <w:t>1s, passing partner RSh, dance 1/2 diagonal reel of 4 with 4th corners (1s pass 4th corners LSh to begin). 1s finish in 2nd place on opposite sides facing out</w:t>
      </w:r>
    </w:p>
    <w:p w:rsidR="00B11EB3" w:rsidRDefault="00B11EB3" w:rsidP="00B11EB3">
      <w:pPr>
        <w:pStyle w:val="DanceBody"/>
        <w:keepNext w:val="0"/>
      </w:pPr>
      <w:r>
        <w:t>25-32</w:t>
      </w:r>
      <w:r>
        <w:tab/>
        <w:t xml:space="preserve">1s cast LSh round 2nd corners (1M up, 1L down), pass partner RSh up/down middle of set, cast RSh round 4th corners to finish in 2nd place own sides  </w:t>
      </w:r>
      <w:r>
        <w:rPr>
          <w:b/>
        </w:rPr>
        <w:t>while</w:t>
      </w:r>
      <w:r>
        <w:t xml:space="preserve"> 3s+2s set (facing up/down) &amp; change places RH on sides. 3s+2s set &amp; cross RH. 2 1 3</w:t>
      </w:r>
    </w:p>
    <w:p w:rsidR="00B11EB3" w:rsidRDefault="00B11EB3" w:rsidP="00B11EB3"/>
    <w:p w:rsidR="00B11EB3" w:rsidRDefault="00B11EB3" w:rsidP="00B11EB3">
      <w:pPr>
        <w:pStyle w:val="Minicrib"/>
      </w:pPr>
      <w:r>
        <w:t>2121AU  (R8x32)  3C (4C set)</w:t>
      </w:r>
      <w:r>
        <w:tab/>
        <w:t>Bill Unger, 2019</w:t>
      </w:r>
    </w:p>
    <w:p w:rsidR="00B11EB3" w:rsidRDefault="00B11EB3" w:rsidP="00B11EB3">
      <w:pPr>
        <w:pStyle w:val="DanceBody"/>
      </w:pPr>
      <w:r>
        <w:t xml:space="preserve"> 1- 8</w:t>
      </w:r>
      <w:r>
        <w:tab/>
        <w:t>1s cross RH, cast (2s step up); 1s turn RH to 2nd place opp sides (just outside sidelines), 1L facing up, 1M facing down</w:t>
      </w:r>
    </w:p>
    <w:p w:rsidR="00B11EB3" w:rsidRDefault="00B11EB3" w:rsidP="00B11EB3">
      <w:pPr>
        <w:pStyle w:val="DanceBody"/>
        <w:rPr>
          <w:b/>
        </w:rPr>
      </w:pPr>
      <w:r>
        <w:t xml:space="preserve"> 9-16</w:t>
      </w:r>
      <w:r>
        <w:tab/>
        <w:t xml:space="preserve">1s chase round clockwise through each corner position back to 2nd place opp sides </w:t>
      </w:r>
      <w:r>
        <w:rPr>
          <w:b/>
        </w:rPr>
        <w:t>while</w:t>
      </w:r>
    </w:p>
    <w:p w:rsidR="00B11EB3" w:rsidRDefault="00B11EB3" w:rsidP="00B11EB3">
      <w:pPr>
        <w:pStyle w:val="DanceBody"/>
      </w:pPr>
      <w:r>
        <w:tab/>
        <w:t>9-10  2M+3L change places RH</w:t>
      </w:r>
    </w:p>
    <w:p w:rsidR="00B11EB3" w:rsidRDefault="00B11EB3" w:rsidP="00B11EB3">
      <w:pPr>
        <w:pStyle w:val="DanceBody"/>
      </w:pPr>
      <w:r>
        <w:tab/>
        <w:t xml:space="preserve">11-12  2L+3M change places RH </w:t>
      </w:r>
      <w:r>
        <w:rPr>
          <w:b/>
        </w:rPr>
        <w:t>while</w:t>
      </w:r>
      <w:r>
        <w:t xml:space="preserve"> 2M &amp; 3L dance loop round to right (2 small steps) to face in again</w:t>
      </w:r>
    </w:p>
    <w:p w:rsidR="00B11EB3" w:rsidRDefault="00B11EB3" w:rsidP="00B11EB3">
      <w:pPr>
        <w:pStyle w:val="DanceBody"/>
      </w:pPr>
      <w:r>
        <w:tab/>
        <w:t xml:space="preserve">13-14  2M+3L change places RH </w:t>
      </w:r>
      <w:r>
        <w:rPr>
          <w:b/>
        </w:rPr>
        <w:t>while</w:t>
      </w:r>
      <w:r>
        <w:t xml:space="preserve"> 2L &amp; 3M dance loop round to right (2 small steps) to face in again</w:t>
      </w:r>
    </w:p>
    <w:p w:rsidR="00B11EB3" w:rsidRDefault="00B11EB3" w:rsidP="00B11EB3">
      <w:pPr>
        <w:pStyle w:val="DanceBody"/>
      </w:pPr>
      <w:r>
        <w:tab/>
        <w:t xml:space="preserve">15-16  2L+3M change places RH </w:t>
      </w:r>
      <w:r>
        <w:rPr>
          <w:b/>
        </w:rPr>
        <w:t>while</w:t>
      </w:r>
      <w:r>
        <w:t xml:space="preserve"> 2M &amp; 3L dance loop round to right (2 small steps) to face in again.  2 1 3</w:t>
      </w:r>
    </w:p>
    <w:p w:rsidR="00B11EB3" w:rsidRDefault="00B11EB3" w:rsidP="00B11EB3">
      <w:pPr>
        <w:pStyle w:val="DanceBody"/>
      </w:pPr>
      <w:r>
        <w:t>17-20</w:t>
      </w:r>
      <w:r>
        <w:tab/>
        <w:t>All set, 1s turn 3/4 RH into lines of 3 across (1L between 3s facing up, 1M between 2s facing down)</w:t>
      </w:r>
    </w:p>
    <w:p w:rsidR="00B11EB3" w:rsidRDefault="00B11EB3" w:rsidP="00B11EB3">
      <w:pPr>
        <w:pStyle w:val="DanceBody"/>
      </w:pPr>
      <w:r>
        <w:t>21-24</w:t>
      </w:r>
      <w:r>
        <w:tab/>
        <w:t>All set, 1s turn 3/4 RH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25TH REEL  (R4x32)  4C set</w:t>
      </w:r>
      <w:r>
        <w:tab/>
        <w:t>Alan &amp; Lydia Smith  RSCDS Boston Celebrate 50yrs</w:t>
      </w:r>
    </w:p>
    <w:p w:rsidR="00B11EB3" w:rsidRPr="004117C8" w:rsidRDefault="00B11EB3" w:rsidP="00B11EB3">
      <w:pPr>
        <w:pStyle w:val="DanceBody"/>
      </w:pPr>
      <w:r w:rsidRPr="004117C8">
        <w:t xml:space="preserve"> 1- 8</w:t>
      </w:r>
      <w:r w:rsidRPr="004117C8">
        <w:tab/>
        <w:t>1s cast 1 place &amp; 1s+3s+4s dance reel of 3 on sides (1s in &amp; down to start)</w:t>
      </w:r>
    </w:p>
    <w:p w:rsidR="00B11EB3" w:rsidRPr="004117C8" w:rsidRDefault="00B11EB3" w:rsidP="00B11EB3">
      <w:pPr>
        <w:pStyle w:val="DanceBody"/>
      </w:pPr>
      <w:r w:rsidRPr="004117C8">
        <w:t xml:space="preserve"> 9-16</w:t>
      </w:r>
      <w:r w:rsidRPr="004117C8">
        <w:tab/>
        <w:t>2s+1s+3s dance reel of 3 on sides (1s in &amp; up to start) &amp; end 2s casting down 1 place as 1s dance to top</w:t>
      </w:r>
    </w:p>
    <w:p w:rsidR="00B11EB3" w:rsidRPr="004117C8" w:rsidRDefault="00B11EB3" w:rsidP="00B11EB3">
      <w:pPr>
        <w:pStyle w:val="DanceBody"/>
      </w:pPr>
      <w:r w:rsidRPr="004117C8">
        <w:t>17-24</w:t>
      </w:r>
      <w:r w:rsidRPr="004117C8">
        <w:tab/>
        <w:t>1s cast 1 place &amp; cross RH, cast to 4th place &amp; cross LH to own side</w:t>
      </w:r>
    </w:p>
    <w:p w:rsidR="00B11EB3" w:rsidRPr="004117C8" w:rsidRDefault="00B11EB3" w:rsidP="00B11EB3">
      <w:pPr>
        <w:pStyle w:val="DanceBody"/>
        <w:keepNext w:val="0"/>
      </w:pPr>
      <w:r w:rsidRPr="004117C8">
        <w:t>25-32</w:t>
      </w:r>
      <w:r w:rsidRPr="004117C8">
        <w:tab/>
        <w:t>All set twice, all turn RH</w:t>
      </w:r>
    </w:p>
    <w:p w:rsidR="00B11EB3" w:rsidRDefault="00B11EB3" w:rsidP="00B11EB3"/>
    <w:p w:rsidR="00B11EB3" w:rsidRDefault="00B11EB3" w:rsidP="00B11EB3">
      <w:pPr>
        <w:pStyle w:val="Minicrib"/>
      </w:pPr>
      <w:r>
        <w:t>27TH OF DECEMBER  (S8x32)  3C (4C set)</w:t>
      </w:r>
      <w:r>
        <w:tab/>
        <w:t>Sybille Föhrenbach  www.macrudi.de</w:t>
      </w:r>
    </w:p>
    <w:p w:rsidR="00B11EB3" w:rsidRPr="004117C8" w:rsidRDefault="00B11EB3" w:rsidP="00B11EB3">
      <w:pPr>
        <w:pStyle w:val="DanceBody"/>
      </w:pPr>
      <w:r w:rsidRPr="004117C8">
        <w:t xml:space="preserve"> 1- 8</w:t>
      </w:r>
      <w:r w:rsidRPr="004117C8">
        <w:tab/>
        <w:t>1s set &amp; advance to 2nd place opposite sides, 1s dance circle of 3 on each side &amp; end turning into sidelines</w:t>
      </w:r>
    </w:p>
    <w:p w:rsidR="00B11EB3" w:rsidRPr="004117C8" w:rsidRDefault="00B11EB3" w:rsidP="00B11EB3">
      <w:pPr>
        <w:pStyle w:val="DanceBody"/>
      </w:pPr>
      <w:r w:rsidRPr="004117C8">
        <w:t xml:space="preserve"> 9-16</w:t>
      </w:r>
      <w:r w:rsidRPr="004117C8">
        <w:tab/>
        <w:t>All advance (1 bar) &amp; retire then 1M passes 2L RSh to dance reel of 3 across as 1L gives RSh to 3M for reel across 1s end between 2s/3s</w:t>
      </w:r>
    </w:p>
    <w:p w:rsidR="00B11EB3" w:rsidRPr="004117C8" w:rsidRDefault="00B11EB3" w:rsidP="00B11EB3">
      <w:pPr>
        <w:pStyle w:val="DanceBody"/>
      </w:pPr>
      <w:r w:rsidRPr="004117C8">
        <w:t>17-24</w:t>
      </w:r>
      <w:r w:rsidRPr="004117C8">
        <w:tab/>
        <w:t>All set twice, 1s turn 2H 1.3/4 times &amp; face down as 2s step in</w:t>
      </w:r>
    </w:p>
    <w:p w:rsidR="00B11EB3" w:rsidRPr="004117C8" w:rsidRDefault="00B11EB3" w:rsidP="00B11EB3">
      <w:pPr>
        <w:pStyle w:val="DanceBody"/>
        <w:keepNext w:val="0"/>
      </w:pPr>
      <w:r w:rsidRPr="004117C8">
        <w:t>25-32</w:t>
      </w:r>
      <w:r w:rsidRPr="004117C8">
        <w:tab/>
        <w:t>1s followed by 2s dance down middle &amp; up, all set &amp; turn partner 2H to end 2 1 3</w:t>
      </w:r>
    </w:p>
    <w:p w:rsidR="00B11EB3" w:rsidRDefault="00B11EB3" w:rsidP="00B11EB3"/>
    <w:p w:rsidR="00B11EB3" w:rsidRDefault="00B11EB3" w:rsidP="00B11EB3">
      <w:pPr>
        <w:pStyle w:val="Minicrib"/>
      </w:pPr>
      <w:r>
        <w:t>29TH OF JUNE  (R4x32)  4C Set</w:t>
      </w:r>
      <w:r>
        <w:tab/>
        <w:t>MartinSheffield  140 SCDs</w:t>
      </w:r>
    </w:p>
    <w:p w:rsidR="00B11EB3" w:rsidRPr="004117C8" w:rsidRDefault="00B11EB3" w:rsidP="00B11EB3">
      <w:pPr>
        <w:pStyle w:val="DanceBody"/>
      </w:pPr>
      <w:r w:rsidRPr="004117C8">
        <w:t xml:space="preserve"> 1- 4</w:t>
      </w:r>
      <w:r w:rsidRPr="004117C8">
        <w:tab/>
        <w:t>1L dances 1/2 reel of 3 across with 2s (passing 2M RSh)</w:t>
      </w:r>
    </w:p>
    <w:p w:rsidR="00B11EB3" w:rsidRPr="004117C8" w:rsidRDefault="00B11EB3" w:rsidP="00B11EB3">
      <w:pPr>
        <w:pStyle w:val="DanceBody"/>
      </w:pPr>
      <w:r w:rsidRPr="004117C8">
        <w:t xml:space="preserve"> 5- 8</w:t>
      </w:r>
      <w:r w:rsidRPr="004117C8">
        <w:tab/>
        <w:t>1L dances 1/2 reel of 3 with 3s as 1M dances 1/2 reel of 3 with 2s (passing 3L/2M LSh)</w:t>
      </w:r>
    </w:p>
    <w:p w:rsidR="00B11EB3" w:rsidRPr="004117C8" w:rsidRDefault="00B11EB3" w:rsidP="00B11EB3">
      <w:pPr>
        <w:pStyle w:val="DanceBody"/>
      </w:pPr>
      <w:r w:rsidRPr="004117C8">
        <w:t xml:space="preserve"> 9-12</w:t>
      </w:r>
      <w:r w:rsidRPr="004117C8">
        <w:tab/>
        <w:t>1L dances 1/2 reel of 3 with 4s as 1M dances 1/2 reel of 3 with 3s (passing 4M/3L RSh)</w:t>
      </w:r>
    </w:p>
    <w:p w:rsidR="00B11EB3" w:rsidRPr="004117C8" w:rsidRDefault="00B11EB3" w:rsidP="00B11EB3">
      <w:pPr>
        <w:pStyle w:val="DanceBody"/>
      </w:pPr>
      <w:r w:rsidRPr="004117C8">
        <w:t>13-16</w:t>
      </w:r>
      <w:r w:rsidRPr="004117C8">
        <w:tab/>
        <w:t>1s in prom hold dance 1/2 reel of 3 with 4s (LSh to 4M)</w:t>
      </w:r>
    </w:p>
    <w:p w:rsidR="00B11EB3" w:rsidRPr="004117C8" w:rsidRDefault="00B11EB3" w:rsidP="00B11EB3">
      <w:pPr>
        <w:pStyle w:val="DanceBody"/>
      </w:pPr>
      <w:r w:rsidRPr="004117C8">
        <w:t>17-24</w:t>
      </w:r>
      <w:r w:rsidRPr="004117C8">
        <w:tab/>
        <w:t>1s cast up behind 4s (own side), dance between 3s &amp; cast up round 2s &amp; in to face 2s+3s opp sides</w:t>
      </w:r>
    </w:p>
    <w:p w:rsidR="00B11EB3" w:rsidRPr="004117C8" w:rsidRDefault="00B11EB3" w:rsidP="00B11EB3">
      <w:pPr>
        <w:pStyle w:val="DanceBody"/>
      </w:pPr>
      <w:r w:rsidRPr="004117C8">
        <w:t>25-28</w:t>
      </w:r>
      <w:r w:rsidRPr="004117C8">
        <w:tab/>
        <w:t>1M dances LH across with 2L+3L as 1L dances RH across with 2M+3M</w:t>
      </w:r>
    </w:p>
    <w:p w:rsidR="00B11EB3" w:rsidRPr="004117C8" w:rsidRDefault="00B11EB3" w:rsidP="00B11EB3">
      <w:pPr>
        <w:pStyle w:val="DanceBody"/>
        <w:keepNext w:val="0"/>
      </w:pPr>
      <w:r w:rsidRPr="004117C8">
        <w:t>29-32</w:t>
      </w:r>
      <w:r w:rsidRPr="004117C8">
        <w:tab/>
        <w:t>1M dances RH across with 3M+4M as 1L dances LH across with 3L+4L to end 2 3 4 1</w:t>
      </w:r>
    </w:p>
    <w:p w:rsidR="00B11EB3" w:rsidRDefault="00B11EB3" w:rsidP="00B11EB3"/>
    <w:p w:rsidR="00B11EB3" w:rsidRDefault="00B11EB3" w:rsidP="00B11EB3">
      <w:pPr>
        <w:pStyle w:val="Minicrib"/>
      </w:pPr>
      <w:r>
        <w:t>THE 2AM JIG  (J8x32)  3C (4C set)</w:t>
      </w:r>
      <w:r>
        <w:tab/>
        <w:t>Sheila Bain  Stagger Inn</w:t>
      </w:r>
    </w:p>
    <w:p w:rsidR="00B11EB3" w:rsidRDefault="00B11EB3" w:rsidP="00B11EB3">
      <w:pPr>
        <w:pStyle w:val="DanceBody"/>
      </w:pPr>
      <w:r>
        <w:t xml:space="preserve"> 1- 8</w:t>
      </w:r>
      <w:r>
        <w:tab/>
        <w:t>1s set, cross RH;  cast to 2nd place opp side &amp; turn RH to face 1st corners (2s step up 7-8)</w:t>
      </w:r>
    </w:p>
    <w:p w:rsidR="00B11EB3" w:rsidRDefault="00B11EB3" w:rsidP="00B11EB3">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B11EB3" w:rsidRDefault="00B11EB3" w:rsidP="00B11EB3">
      <w:pPr>
        <w:pStyle w:val="DanceBody"/>
      </w:pPr>
      <w:r>
        <w:t>17-24</w:t>
      </w:r>
      <w:r>
        <w:tab/>
        <w:t>3s+1s+2s Set+Link for 3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2PM  (J4x32)  4C set</w:t>
      </w:r>
      <w:r>
        <w:tab/>
        <w:t>Bardill/Prince</w:t>
      </w:r>
    </w:p>
    <w:p w:rsidR="00B11EB3" w:rsidRPr="004117C8" w:rsidRDefault="00B11EB3" w:rsidP="00B11EB3">
      <w:pPr>
        <w:pStyle w:val="DanceBody"/>
      </w:pPr>
      <w:r w:rsidRPr="004117C8">
        <w:t xml:space="preserve"> 1- 8</w:t>
      </w:r>
      <w:r w:rsidRPr="004117C8">
        <w:tab/>
        <w:t>1s cross RH &amp; cast 1 place, 1s dance 1/2 Fig of 8 round 2s while 3s dance 1/2 Fig of 8 round 4s.  2 1(3)4</w:t>
      </w:r>
    </w:p>
    <w:p w:rsidR="00B11EB3" w:rsidRPr="004117C8" w:rsidRDefault="00B11EB3" w:rsidP="00B11EB3">
      <w:pPr>
        <w:pStyle w:val="DanceBody"/>
      </w:pPr>
      <w:r w:rsidRPr="004117C8">
        <w:t xml:space="preserve"> 9-16</w:t>
      </w:r>
      <w:r w:rsidRPr="004117C8">
        <w:tab/>
        <w:t>1s+3s dance RH across, 1s+3s dance LH across</w:t>
      </w:r>
    </w:p>
    <w:p w:rsidR="00B11EB3" w:rsidRPr="004117C8" w:rsidRDefault="00B11EB3" w:rsidP="00B11EB3">
      <w:pPr>
        <w:pStyle w:val="DanceBody"/>
      </w:pPr>
      <w:r w:rsidRPr="004117C8">
        <w:t>17-24</w:t>
      </w:r>
      <w:r w:rsidRPr="004117C8">
        <w:tab/>
        <w:t>1L followed by 3M dance Tandem reel of 3 with 2s (LSh to 2M) while 3L followed by 1M dance Tandem reel of 3 with 4s (LSh to 4L) ending 2(3)1 4</w:t>
      </w:r>
    </w:p>
    <w:p w:rsidR="00B11EB3" w:rsidRPr="004117C8" w:rsidRDefault="00B11EB3" w:rsidP="00B11EB3">
      <w:pPr>
        <w:pStyle w:val="DanceBody"/>
        <w:keepNext w:val="0"/>
      </w:pPr>
      <w:r w:rsidRPr="004117C8">
        <w:t>25-32</w:t>
      </w:r>
      <w:r w:rsidRPr="004117C8">
        <w:tab/>
        <w:t>3s &amp; 1M+4M also 1L+4L Set+Link, 3s+4s+1s circle 6H round to left to end 2 3 4 1</w:t>
      </w:r>
    </w:p>
    <w:p w:rsidR="00B11EB3" w:rsidRDefault="00B11EB3" w:rsidP="00B11EB3"/>
    <w:p w:rsidR="00B11EB3" w:rsidRDefault="00B11EB3" w:rsidP="00B11EB3">
      <w:pPr>
        <w:pStyle w:val="Minicrib"/>
      </w:pPr>
      <w:r>
        <w:t>3 FEISTY WOMEN (Double the Trouble)  (R6x32)  3C set</w:t>
      </w:r>
      <w:r>
        <w:tab/>
        <w:t>Klann  Just a few Dances</w:t>
      </w:r>
    </w:p>
    <w:p w:rsidR="00B11EB3" w:rsidRPr="00826A5A" w:rsidRDefault="00B11EB3" w:rsidP="00B11EB3">
      <w:pPr>
        <w:pStyle w:val="DanceBody"/>
      </w:pPr>
      <w:r w:rsidRPr="00826A5A">
        <w:t xml:space="preserve"> 1- 8</w:t>
      </w:r>
      <w:r w:rsidRPr="00826A5A">
        <w:tab/>
        <w:t>1s+2s dance double Fig of 8 (1s crossing down to start)</w:t>
      </w:r>
    </w:p>
    <w:p w:rsidR="00B11EB3" w:rsidRPr="00826A5A" w:rsidRDefault="00B11EB3" w:rsidP="00B11EB3">
      <w:pPr>
        <w:pStyle w:val="DanceBody"/>
      </w:pPr>
      <w:r w:rsidRPr="00826A5A">
        <w:t xml:space="preserve"> 9-16</w:t>
      </w:r>
      <w:r w:rsidRPr="00826A5A">
        <w:tab/>
        <w:t>1s dance reflection reels on own sides (dance between 2s to start)</w:t>
      </w:r>
    </w:p>
    <w:p w:rsidR="00B11EB3" w:rsidRPr="00826A5A" w:rsidRDefault="00B11EB3" w:rsidP="00B11EB3">
      <w:pPr>
        <w:pStyle w:val="DanceBody"/>
      </w:pPr>
      <w:r w:rsidRPr="00826A5A">
        <w:t>17-24</w:t>
      </w:r>
      <w:r w:rsidRPr="00826A5A">
        <w:tab/>
        <w:t>1L followed by partner dance down the middle, 1M followed by partner dance up &amp; out behind 2s to original places</w:t>
      </w:r>
    </w:p>
    <w:p w:rsidR="00B11EB3" w:rsidRPr="00826A5A" w:rsidRDefault="00B11EB3" w:rsidP="00B11EB3">
      <w:pPr>
        <w:pStyle w:val="DanceBody"/>
      </w:pPr>
      <w:r w:rsidRPr="00826A5A">
        <w:t>25-32</w:t>
      </w:r>
      <w:r w:rsidRPr="00826A5A">
        <w:tab/>
        <w:t>1s+2s change places on sides (dance between 2s) &amp; 1s+3s turn</w:t>
      </w:r>
      <w:r>
        <w:t xml:space="preserve"> 1.1/2 </w:t>
      </w:r>
      <w:r w:rsidRPr="00826A5A">
        <w:t>times (with other hand).  2 3 1</w:t>
      </w:r>
    </w:p>
    <w:p w:rsidR="00B11EB3" w:rsidRPr="00826A5A" w:rsidRDefault="00B11EB3" w:rsidP="00B11EB3">
      <w:pPr>
        <w:pStyle w:val="DanceBody"/>
        <w:keepNext w:val="0"/>
      </w:pPr>
      <w:r w:rsidRPr="00826A5A">
        <w:t>Danced twice through</w:t>
      </w:r>
    </w:p>
    <w:p w:rsidR="00B11EB3" w:rsidRDefault="00B11EB3" w:rsidP="00B11EB3"/>
    <w:p w:rsidR="00B11EB3" w:rsidRDefault="00B11EB3" w:rsidP="00B11EB3">
      <w:pPr>
        <w:pStyle w:val="Minicrib"/>
      </w:pPr>
      <w:r>
        <w:t>3 JS' JIG  (J8x32)  3C (4C set)</w:t>
      </w:r>
      <w:r>
        <w:tab/>
        <w:t>Jill Burrows  minicrib.org.uk/publish.html</w:t>
      </w:r>
    </w:p>
    <w:p w:rsidR="00B11EB3" w:rsidRDefault="00B11EB3" w:rsidP="00B11EB3">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B11EB3" w:rsidRDefault="00B11EB3" w:rsidP="00B11EB3">
      <w:pPr>
        <w:pStyle w:val="DanceBody"/>
      </w:pPr>
      <w:r>
        <w:t xml:space="preserve"> 9-12</w:t>
      </w:r>
      <w:r>
        <w:tab/>
        <w:t>1s dance 1/2 diag reel of 3, LSh to 1st corner to start. 1s finish facing 4th corners across set</w:t>
      </w:r>
    </w:p>
    <w:p w:rsidR="00B11EB3" w:rsidRDefault="00B11EB3" w:rsidP="00B11EB3">
      <w:pPr>
        <w:pStyle w:val="DanceBody"/>
      </w:pPr>
      <w:r>
        <w:t>13-16</w:t>
      </w:r>
      <w:r>
        <w:tab/>
        <w:t>1s dance 1/2 reels of 3 across, LSh to 4th corner corner.  1s pass LSh to 2nd place opp sides facing out</w:t>
      </w:r>
    </w:p>
    <w:p w:rsidR="00B11EB3" w:rsidRDefault="00B11EB3" w:rsidP="00B11EB3">
      <w:pPr>
        <w:pStyle w:val="DanceBody"/>
      </w:pPr>
      <w:r>
        <w:t>17-20</w:t>
      </w:r>
      <w:r>
        <w:tab/>
        <w:t>1/2 dance 1/2 diag reel of 3, LSh to 2nd corner (pstn) to start.  1s finish facing 3rd corner (position) across set</w:t>
      </w:r>
    </w:p>
    <w:p w:rsidR="00B11EB3" w:rsidRPr="00876DB6" w:rsidRDefault="00B11EB3" w:rsidP="00B11EB3">
      <w:pPr>
        <w:pStyle w:val="DanceBody"/>
      </w:pPr>
      <w:r>
        <w:t>21-24</w:t>
      </w:r>
      <w:r>
        <w:tab/>
        <w:t>1s dance 1/2 reels of 3 across, RSh to to 3rd corner (pstn).  Finish 1L between 3s facing up, 1M between 2s facing down</w:t>
      </w:r>
    </w:p>
    <w:p w:rsidR="00B11EB3" w:rsidRPr="00876DB6" w:rsidRDefault="00B11EB3" w:rsidP="00B11EB3">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B11EB3" w:rsidRDefault="00B11EB3" w:rsidP="00B11EB3">
      <w:pPr>
        <w:pStyle w:val="DanceBody"/>
        <w:keepNext w:val="0"/>
      </w:pPr>
      <w:r w:rsidRPr="00876DB6">
        <w:t>29-32</w:t>
      </w:r>
      <w:r w:rsidRPr="00876DB6">
        <w:tab/>
        <w:t>1s turn 4th</w:t>
      </w:r>
      <w:r>
        <w:t xml:space="preserve"> corner 1.3/4 RH (1L+2L &amp; 1M+3M) to finish in 2nd place own side</w:t>
      </w:r>
    </w:p>
    <w:p w:rsidR="00B11EB3" w:rsidRDefault="00B11EB3" w:rsidP="00B11EB3"/>
    <w:p w:rsidR="00B11EB3" w:rsidRDefault="00B11EB3" w:rsidP="00B11EB3">
      <w:pPr>
        <w:pStyle w:val="Minicrib"/>
      </w:pPr>
      <w:r>
        <w:t>30 YEARS TO LIFE  (S3x32)  3C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B11EB3" w:rsidRPr="0035711B" w:rsidRDefault="00B11EB3" w:rsidP="00B11EB3">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B11EB3" w:rsidRPr="0035711B" w:rsidRDefault="00B11EB3" w:rsidP="00B11EB3">
      <w:pPr>
        <w:pStyle w:val="DanceBody"/>
      </w:pPr>
      <w:r w:rsidRPr="0035711B">
        <w:t>17-18</w:t>
      </w:r>
      <w:r w:rsidRPr="0035711B">
        <w:tab/>
        <w:t>1s dance up while 3s step down</w:t>
      </w:r>
    </w:p>
    <w:p w:rsidR="00B11EB3" w:rsidRPr="0035711B" w:rsidRDefault="00B11EB3" w:rsidP="00B11EB3">
      <w:pPr>
        <w:pStyle w:val="DanceBody"/>
      </w:pPr>
      <w:r w:rsidRPr="0035711B">
        <w:t>19-24</w:t>
      </w:r>
      <w:r w:rsidRPr="0035711B">
        <w:tab/>
        <w:t>2s+1s+3s dance 6 bar reels own sides 1L+3L &amp; 1M+2M pass RSh, 1s face out at end of reel.</w:t>
      </w:r>
    </w:p>
    <w:p w:rsidR="00B11EB3" w:rsidRPr="0035711B" w:rsidRDefault="00B11EB3" w:rsidP="00B11EB3">
      <w:pPr>
        <w:pStyle w:val="DanceBody"/>
      </w:pPr>
      <w:r>
        <w:t>25-32</w:t>
      </w:r>
      <w:r>
        <w:tab/>
      </w:r>
      <w:r w:rsidRPr="0035711B">
        <w:t>Promenade (Chaperoned) Chain progression:</w:t>
      </w:r>
    </w:p>
    <w:p w:rsidR="00B11EB3" w:rsidRPr="0035711B" w:rsidRDefault="00B11EB3" w:rsidP="00B11EB3">
      <w:pPr>
        <w:pStyle w:val="DanceBody"/>
      </w:pPr>
      <w:r>
        <w:tab/>
        <w:t xml:space="preserve">25-26   </w:t>
      </w:r>
      <w:r w:rsidRPr="0035711B">
        <w:t>2s &amp; 3s 3/4 turn p</w:t>
      </w:r>
      <w:r>
        <w:t>a</w:t>
      </w:r>
      <w:r w:rsidRPr="0035711B">
        <w:t>rt</w:t>
      </w:r>
      <w:r>
        <w:t>ne</w:t>
      </w:r>
      <w:r w:rsidRPr="0035711B">
        <w:t>r R</w:t>
      </w:r>
      <w:r>
        <w:t xml:space="preserve">H into middle </w:t>
      </w:r>
      <w:r w:rsidRPr="00F91721">
        <w:rPr>
          <w:b/>
        </w:rPr>
        <w:t>while</w:t>
      </w:r>
      <w:r>
        <w:t xml:space="preserve"> 1s dance clock</w:t>
      </w:r>
      <w:r w:rsidRPr="0035711B">
        <w:t>wise 1/4 round the set picking up 2L/3M...</w:t>
      </w:r>
    </w:p>
    <w:p w:rsidR="00B11EB3" w:rsidRPr="0035711B" w:rsidRDefault="00B11EB3" w:rsidP="00B11EB3">
      <w:pPr>
        <w:pStyle w:val="DanceBody"/>
      </w:pPr>
      <w:r>
        <w:tab/>
        <w:t>27-30   who promenade 1/2 way clock</w:t>
      </w:r>
      <w:r w:rsidRPr="0035711B">
        <w:t xml:space="preserve">wise </w:t>
      </w:r>
      <w:r w:rsidRPr="00F91721">
        <w:rPr>
          <w:b/>
        </w:rPr>
        <w:t>while</w:t>
      </w:r>
      <w:r w:rsidRPr="0035711B">
        <w:t xml:space="preserve"> middle people (2M + 3L) turn LH 1.1/2.</w:t>
      </w:r>
    </w:p>
    <w:p w:rsidR="00B11EB3" w:rsidRPr="0035711B" w:rsidRDefault="00B11EB3" w:rsidP="00B11EB3">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rPr>
        <w:t>while</w:t>
      </w:r>
      <w:r w:rsidRPr="0035711B">
        <w:t xml:space="preserve"> 1</w:t>
      </w:r>
      <w:r>
        <w:t>s dance clock</w:t>
      </w:r>
      <w:r w:rsidRPr="0035711B">
        <w:t>wise 1/4 round to end in 2nd place. 3 1 2</w:t>
      </w:r>
    </w:p>
    <w:p w:rsidR="00B11EB3" w:rsidRDefault="00B11EB3" w:rsidP="00B11EB3"/>
    <w:p w:rsidR="00B11EB3" w:rsidRDefault="00B11EB3" w:rsidP="00B11EB3">
      <w:pPr>
        <w:pStyle w:val="Minicrib"/>
      </w:pPr>
      <w:r>
        <w:t>33RD PRIEST'S STREET  (S8x32)  3C (4C set)</w:t>
      </w:r>
      <w:r>
        <w:tab/>
        <w:t>Anna Frimodig  Scandinavian Dance Bk 1</w:t>
      </w:r>
    </w:p>
    <w:p w:rsidR="00B11EB3" w:rsidRDefault="00B11EB3" w:rsidP="00B11EB3">
      <w:pPr>
        <w:pStyle w:val="DanceBody"/>
      </w:pPr>
      <w:r>
        <w:t xml:space="preserve"> 1- 8</w:t>
      </w:r>
      <w:r>
        <w:tab/>
        <w:t>1s+2s set, 1s followed by 2s (dance up sides to start) lead down (3 bars), 2s+1s lead back up, 2s to 1st place, 1s to 2nd place</w:t>
      </w:r>
    </w:p>
    <w:p w:rsidR="00B11EB3" w:rsidRDefault="00B11EB3" w:rsidP="00B11EB3">
      <w:pPr>
        <w:pStyle w:val="DanceBody"/>
      </w:pPr>
      <w:r>
        <w:t xml:space="preserve"> 9-16</w:t>
      </w:r>
      <w:r>
        <w:tab/>
        <w:t>2s+1s+3s set, 1s Petronella turn to lines of 3 across (1L between 2s, 1M between 3s); all set, 1s Petronella turn to face 1st corners</w:t>
      </w:r>
    </w:p>
    <w:p w:rsidR="00B11EB3" w:rsidRDefault="00B11EB3" w:rsidP="00B11EB3">
      <w:pPr>
        <w:pStyle w:val="DanceBody"/>
      </w:pPr>
      <w:r>
        <w:t>17-24</w:t>
      </w:r>
      <w:r>
        <w:tab/>
        <w:t>1s turn 1st corner RH, partner LH, 2nd corner RH &amp; cross RH to own side 2nd place</w:t>
      </w:r>
    </w:p>
    <w:p w:rsidR="00B11EB3" w:rsidRDefault="00B11EB3" w:rsidP="00B11EB3">
      <w:pPr>
        <w:pStyle w:val="DanceBody"/>
        <w:keepNext w:val="0"/>
      </w:pPr>
      <w:r>
        <w:t>25-32</w:t>
      </w:r>
      <w:r>
        <w:tab/>
        <w:t>1s+2s dance R&amp;L</w:t>
      </w:r>
    </w:p>
    <w:p w:rsidR="00B11EB3" w:rsidRDefault="00B11EB3" w:rsidP="00B11EB3"/>
    <w:p w:rsidR="00B11EB3" w:rsidRDefault="00B11EB3" w:rsidP="00B11EB3">
      <w:pPr>
        <w:pStyle w:val="Minicrib"/>
      </w:pPr>
      <w:r>
        <w:t>35 YEARS AND COUNTING  (J8x32)  3C (4C set)</w:t>
      </w:r>
      <w:r>
        <w:tab/>
        <w:t>Terry Lynne Harris  Many Happy Hours, Pretoria 35th Anniv</w:t>
      </w:r>
    </w:p>
    <w:p w:rsidR="00B11EB3" w:rsidRPr="004117C8" w:rsidRDefault="00B11EB3" w:rsidP="00B11EB3">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B11EB3" w:rsidRPr="004117C8" w:rsidRDefault="00B11EB3" w:rsidP="00B11EB3">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B11EB3" w:rsidRPr="004117C8" w:rsidRDefault="00B11EB3" w:rsidP="00B11EB3">
      <w:pPr>
        <w:pStyle w:val="DanceBody"/>
      </w:pPr>
      <w:r w:rsidRPr="004117C8">
        <w:t>17-20</w:t>
      </w:r>
      <w:r w:rsidRPr="004117C8">
        <w:tab/>
        <w:t>1L+2s also 1M+3s dance RH across 1/2 way &amp; 1s chase clockwise to 2nd place own sides</w:t>
      </w:r>
    </w:p>
    <w:p w:rsidR="00B11EB3" w:rsidRPr="004117C8" w:rsidRDefault="00B11EB3" w:rsidP="00B11EB3">
      <w:pPr>
        <w:pStyle w:val="DanceBody"/>
        <w:keepNext w:val="0"/>
      </w:pPr>
      <w:r w:rsidRPr="004117C8">
        <w:t>21-32</w:t>
      </w:r>
      <w:r w:rsidRPr="004117C8">
        <w:tab/>
        <w:t>2s+1s+3s dance R&amp;L for 3 couples</w:t>
      </w:r>
    </w:p>
    <w:p w:rsidR="00B11EB3" w:rsidRDefault="00B11EB3" w:rsidP="00B11EB3"/>
    <w:p w:rsidR="00B11EB3" w:rsidRDefault="00B11EB3" w:rsidP="00B11EB3">
      <w:pPr>
        <w:pStyle w:val="Minicrib"/>
      </w:pPr>
      <w:r>
        <w:t>40 YEAR FRIENDSHIP STRATHSPEY  (S4x40)  Sq.Set</w:t>
      </w:r>
      <w:r>
        <w:tab/>
        <w:t>Rona Stevens  ASCDS Ruby Bk</w:t>
      </w:r>
    </w:p>
    <w:p w:rsidR="00B11EB3" w:rsidRDefault="00B11EB3" w:rsidP="00B11EB3">
      <w:pPr>
        <w:pStyle w:val="DanceBody"/>
      </w:pPr>
      <w:r>
        <w:t xml:space="preserve"> 1- 8</w:t>
      </w:r>
      <w:r>
        <w:tab/>
        <w:t>All face partners &amp; dance interlocking reels of 3 around the set.</w:t>
      </w:r>
    </w:p>
    <w:p w:rsidR="00B11EB3" w:rsidRDefault="00B11EB3" w:rsidP="00B11EB3">
      <w:pPr>
        <w:pStyle w:val="DanceBody"/>
      </w:pPr>
      <w:r>
        <w:tab/>
        <w:t>`Pass partner RSh, next person LSh, next RSh &amp; turn back, pass RSh, LSh &amp; RSh back to place`</w:t>
      </w:r>
    </w:p>
    <w:p w:rsidR="00B11EB3" w:rsidRDefault="00B11EB3" w:rsidP="00B11EB3">
      <w:pPr>
        <w:pStyle w:val="DanceBody"/>
      </w:pPr>
      <w:r>
        <w:t xml:space="preserve"> 9-12</w:t>
      </w:r>
      <w:r>
        <w:tab/>
        <w:t>All Ladies dance RH across</w:t>
      </w:r>
    </w:p>
    <w:p w:rsidR="00B11EB3" w:rsidRDefault="00B11EB3" w:rsidP="00B11EB3">
      <w:pPr>
        <w:pStyle w:val="DanceBody"/>
      </w:pPr>
      <w:r>
        <w:t>13-16</w:t>
      </w:r>
      <w:r>
        <w:tab/>
        <w:t>All Men dance RH cross to finish back in place facing corners.</w:t>
      </w:r>
    </w:p>
    <w:p w:rsidR="00B11EB3" w:rsidRDefault="00B11EB3" w:rsidP="00B11EB3">
      <w:pPr>
        <w:pStyle w:val="DanceBody"/>
      </w:pPr>
      <w:r>
        <w:t>17-18</w:t>
      </w:r>
      <w:r>
        <w:tab/>
        <w:t>All set</w:t>
      </w:r>
    </w:p>
    <w:p w:rsidR="00B11EB3" w:rsidRDefault="00B11EB3" w:rsidP="00B11EB3">
      <w:pPr>
        <w:pStyle w:val="DanceBody"/>
      </w:pPr>
      <w:r>
        <w:t>19-24</w:t>
      </w:r>
      <w:r>
        <w:tab/>
        <w:t>All dance La Baratte with their corners</w:t>
      </w:r>
    </w:p>
    <w:p w:rsidR="00B11EB3" w:rsidRDefault="00B11EB3" w:rsidP="00B11EB3">
      <w:pPr>
        <w:pStyle w:val="DanceBody"/>
      </w:pPr>
      <w:r>
        <w:tab/>
        <w:t>19-20  Man 1/2 turns Lady RH &amp; retains hand but at arm's length from each other</w:t>
      </w:r>
    </w:p>
    <w:p w:rsidR="00B11EB3" w:rsidRDefault="00B11EB3" w:rsidP="00B11EB3">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23-24  Couple change places LH</w:t>
      </w:r>
    </w:p>
    <w:p w:rsidR="00B11EB3" w:rsidRDefault="00B11EB3" w:rsidP="00B11EB3">
      <w:pPr>
        <w:pStyle w:val="DanceBody"/>
      </w:pPr>
      <w:r>
        <w:t>25-28</w:t>
      </w:r>
      <w:r>
        <w:tab/>
        <w:t>1s+3s dance 1/2 modified Ladies Chain, Ladies cross LH &amp; turn Man RH, Lady is on Man's left</w:t>
      </w:r>
    </w:p>
    <w:p w:rsidR="00B11EB3" w:rsidRDefault="00B11EB3" w:rsidP="00B11EB3">
      <w:pPr>
        <w:pStyle w:val="DanceBody"/>
      </w:pPr>
      <w:r>
        <w:t>29-32</w:t>
      </w:r>
      <w:r>
        <w:tab/>
        <w:t>2s+4s repeat bars 25-28</w:t>
      </w:r>
    </w:p>
    <w:p w:rsidR="00B11EB3" w:rsidRDefault="00B11EB3" w:rsidP="00B11EB3">
      <w:pPr>
        <w:pStyle w:val="DanceBody"/>
      </w:pPr>
      <w:r>
        <w:t>33-36</w:t>
      </w:r>
      <w:r>
        <w:tab/>
        <w:t>All Set+Link (Ladies now on Man's right)</w:t>
      </w:r>
    </w:p>
    <w:p w:rsidR="00B11EB3" w:rsidRDefault="00B11EB3" w:rsidP="00B11EB3">
      <w:pPr>
        <w:pStyle w:val="DanceBody"/>
        <w:keepNext w:val="0"/>
      </w:pPr>
      <w:r>
        <w:t>37-40</w:t>
      </w:r>
      <w:r>
        <w:tab/>
        <w:t>All turn partners 2H for 4 bars 4 1 2 3</w:t>
      </w:r>
    </w:p>
    <w:p w:rsidR="00B11EB3" w:rsidRDefault="00B11EB3" w:rsidP="00B11EB3"/>
    <w:p w:rsidR="00B11EB3" w:rsidRDefault="00B11EB3" w:rsidP="00B11EB3">
      <w:pPr>
        <w:pStyle w:val="Minicrib"/>
      </w:pPr>
      <w:r>
        <w:t>40 YEARS ON  (S4x32)  4C Set</w:t>
      </w:r>
      <w:r>
        <w:tab/>
        <w:t>Pat Dixon  ASCDS Ruby Bk</w:t>
      </w:r>
    </w:p>
    <w:p w:rsidR="00B11EB3" w:rsidRDefault="00B11EB3" w:rsidP="00B11EB3">
      <w:pPr>
        <w:pStyle w:val="DanceBody"/>
      </w:pPr>
      <w:r>
        <w:t xml:space="preserve"> 1- 8</w:t>
      </w:r>
      <w:r>
        <w:tab/>
        <w:t>1s+2s also 3s+4s Set+Link. 2s+1s also 4s+3s circle 4H round to left.  2 1 4 3</w:t>
      </w:r>
    </w:p>
    <w:p w:rsidR="00B11EB3" w:rsidRDefault="00B11EB3" w:rsidP="00B11EB3">
      <w:pPr>
        <w:pStyle w:val="DanceBody"/>
      </w:pPr>
      <w:r>
        <w:t xml:space="preserve"> 9-16</w:t>
      </w:r>
      <w:r>
        <w:tab/>
        <w:t>1s+4s in the middle dance the Tourbillon:</w:t>
      </w:r>
    </w:p>
    <w:p w:rsidR="00B11EB3" w:rsidRDefault="00B11EB3" w:rsidP="00B11EB3">
      <w:pPr>
        <w:pStyle w:val="DanceBody"/>
      </w:pPr>
      <w:r>
        <w:tab/>
        <w:t>`1s &amp; 4s turn partners 2H 1/2 way, 1M &amp; 4L lead partners on 1 place clockwise to end 1s on Ladies' side &amp; 4s on Men's side, 1s set to 4s</w:t>
      </w:r>
    </w:p>
    <w:p w:rsidR="00B11EB3" w:rsidRDefault="00B11EB3" w:rsidP="00B11EB3">
      <w:pPr>
        <w:pStyle w:val="DanceBody"/>
      </w:pPr>
      <w:r>
        <w:tab/>
        <w:t>`1s &amp; 4s 1/2 turn partners 2H, 1L &amp; 4M lead partners on 1 place to end 4s in 1st pl &amp; 1s in 2nd pl, 4s+1s cross RH to own sides 2 4 1 3</w:t>
      </w:r>
    </w:p>
    <w:p w:rsidR="00B11EB3" w:rsidRDefault="00B11EB3" w:rsidP="00B11EB3">
      <w:pPr>
        <w:pStyle w:val="DanceBody"/>
      </w:pPr>
      <w:r>
        <w:t>17-20</w:t>
      </w:r>
      <w:r>
        <w:tab/>
        <w:t>2s+3s (end couples) turn partner 2H</w:t>
      </w:r>
    </w:p>
    <w:p w:rsidR="00B11EB3" w:rsidRDefault="00B11EB3" w:rsidP="00B11EB3">
      <w:pPr>
        <w:pStyle w:val="DanceBody"/>
      </w:pPr>
      <w:r>
        <w:t>21-24</w:t>
      </w:r>
      <w:r>
        <w:tab/>
        <w:t>All Adv+Ret</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40 YEARS TOGETHER  (S4x40)  4C set</w:t>
      </w:r>
      <w:r>
        <w:tab/>
        <w:t>Helen Beaney  www.dublin-scd.com/dances</w:t>
      </w:r>
    </w:p>
    <w:p w:rsidR="00B11EB3" w:rsidRPr="00BE6610" w:rsidRDefault="00B11EB3" w:rsidP="00B11EB3">
      <w:pPr>
        <w:pStyle w:val="DanceBody"/>
      </w:pPr>
      <w:r>
        <w:t xml:space="preserve"> 1- 8</w:t>
      </w:r>
      <w:r>
        <w:tab/>
        <w:t xml:space="preserve">All set, 1s+4s set again &amp; 1s dance in towards partner &amp; cast, 1s to 4th place </w:t>
      </w:r>
      <w:r>
        <w:rPr>
          <w:b/>
        </w:rPr>
        <w:t>as</w:t>
      </w:r>
      <w:r>
        <w:t xml:space="preserve"> 4s lead up curving into 1st place facing out</w:t>
      </w:r>
    </w:p>
    <w:p w:rsidR="00B11EB3" w:rsidRDefault="00B11EB3" w:rsidP="00B11EB3">
      <w:pPr>
        <w:pStyle w:val="DanceBody"/>
      </w:pPr>
      <w:r>
        <w:t xml:space="preserve"> 9-16</w:t>
      </w:r>
      <w:r>
        <w:tab/>
        <w:t>4s+2s &amp; 3s+1s dance double Fig 8 (4s &amp; 3s cast to start)</w:t>
      </w:r>
    </w:p>
    <w:p w:rsidR="00B11EB3" w:rsidRDefault="00B11EB3" w:rsidP="00B11EB3">
      <w:pPr>
        <w:pStyle w:val="DanceBody"/>
      </w:pPr>
      <w:r>
        <w:t>17-24</w:t>
      </w:r>
      <w:r>
        <w:tab/>
        <w:t>4s+2s &amp; 3s+1s dance RH across, dance LH across</w:t>
      </w:r>
    </w:p>
    <w:p w:rsidR="00B11EB3" w:rsidRDefault="00B11EB3" w:rsidP="00B11EB3">
      <w:pPr>
        <w:pStyle w:val="DanceBody"/>
      </w:pPr>
      <w:r>
        <w:t>25-28</w:t>
      </w:r>
      <w:r>
        <w:tab/>
        <w:t xml:space="preserve">4s+2s &amp; 3s+1s "set &amp; mirror link" (end dancers [4s &amp; 1s] cast down/up </w:t>
      </w:r>
      <w:r>
        <w:rPr>
          <w:b/>
        </w:rPr>
        <w:t>as</w:t>
      </w:r>
      <w:r>
        <w:t xml:space="preserve"> middles [2s &amp; 3s] dance up/down)</w:t>
      </w:r>
    </w:p>
    <w:p w:rsidR="00B11EB3" w:rsidRDefault="00B11EB3" w:rsidP="00B11EB3">
      <w:pPr>
        <w:pStyle w:val="DanceBody"/>
      </w:pPr>
      <w:r>
        <w:t>29-32</w:t>
      </w:r>
      <w:r>
        <w:tab/>
        <w:t>4s+1s circle 4H round to left</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4007  (S8x32)  2C (4C set)</w:t>
      </w:r>
      <w:r>
        <w:tab/>
        <w:t>John Drewry  Bankhead Bk 6</w:t>
      </w:r>
    </w:p>
    <w:p w:rsidR="00B11EB3" w:rsidRDefault="00B11EB3" w:rsidP="00B11EB3">
      <w:pPr>
        <w:pStyle w:val="DanceBody"/>
      </w:pPr>
      <w:r>
        <w:t xml:space="preserve"> 1- 8</w:t>
      </w:r>
      <w:r>
        <w:tab/>
        <w:t>1L dances down below 2M &amp; casts up on opp side into middle as 1M dances across &amp; casts down into middle, 1s turn LH once round into line across with 2s (retain LH &amp; join RH with 2s)</w:t>
      </w:r>
    </w:p>
    <w:p w:rsidR="00B11EB3" w:rsidRDefault="00B11EB3" w:rsidP="00B11EB3">
      <w:pPr>
        <w:pStyle w:val="DanceBody"/>
      </w:pPr>
      <w:r>
        <w:t xml:space="preserve"> 9-16</w:t>
      </w:r>
      <w:r>
        <w:tab/>
        <w:t>1s+2s Bal-in-Line (HS) &amp; dance 1/2 reel of 4 across</w:t>
      </w:r>
    </w:p>
    <w:p w:rsidR="00B11EB3" w:rsidRDefault="00B11EB3" w:rsidP="00B11EB3">
      <w:pPr>
        <w:pStyle w:val="DanceBody"/>
      </w:pPr>
      <w:r>
        <w:t>17-24</w:t>
      </w:r>
      <w:r>
        <w:tab/>
        <w:t xml:space="preserve">1M+2L </w:t>
      </w:r>
      <w:r>
        <w:rPr>
          <w:b/>
        </w:rPr>
        <w:t>also</w:t>
      </w:r>
      <w:r>
        <w:t xml:space="preserve"> 1L+2M turn RH once round, 1s pass RSh. 1M+2M turn LH 1.3/4 times </w:t>
      </w:r>
      <w:r>
        <w:rPr>
          <w:b/>
          <w:bCs/>
        </w:rPr>
        <w:t>while</w:t>
      </w:r>
      <w:r>
        <w:t xml:space="preserve"> 1L+2L turn LH 1.1/4 times 1s &amp; 2s now in partners original place</w:t>
      </w:r>
    </w:p>
    <w:p w:rsidR="00B11EB3" w:rsidRDefault="00B11EB3" w:rsidP="00B11EB3">
      <w:pPr>
        <w:pStyle w:val="DanceBody"/>
        <w:keepNext w:val="0"/>
      </w:pPr>
      <w:r>
        <w:t>25-32</w:t>
      </w:r>
      <w:r>
        <w:tab/>
        <w:t>1s+2s set, circle 4H 1/2 round to left, 2s+1s turn partners 2H</w:t>
      </w:r>
    </w:p>
    <w:p w:rsidR="00B11EB3" w:rsidRDefault="00B11EB3" w:rsidP="00B11EB3"/>
    <w:p w:rsidR="00B11EB3" w:rsidRDefault="00B11EB3" w:rsidP="00B11EB3">
      <w:pPr>
        <w:pStyle w:val="Minicrib"/>
      </w:pPr>
      <w:r>
        <w:t>FORTY-FIVE YEARS ON  (R4x40)  4C set</w:t>
      </w:r>
      <w:r>
        <w:tab/>
        <w:t>Lorna Reid  RSCDS 5 Dances 2009</w:t>
      </w:r>
    </w:p>
    <w:p w:rsidR="00B11EB3" w:rsidRPr="004117C8" w:rsidRDefault="00B11EB3" w:rsidP="00B11EB3">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B11EB3" w:rsidRPr="004117C8" w:rsidRDefault="00B11EB3" w:rsidP="00B11EB3">
      <w:pPr>
        <w:pStyle w:val="DanceBody"/>
      </w:pPr>
      <w:r w:rsidRPr="004117C8">
        <w:t xml:space="preserve"> 9-16</w:t>
      </w:r>
      <w:r w:rsidRPr="004117C8">
        <w:tab/>
        <w:t>4M+1M dance Alternating Tandem reel of 3 on sides (4M+1M RSh to 3M) &amp; 4L+1L dance Alternating Tandem reel of 3 (RSh to 2L)</w:t>
      </w:r>
    </w:p>
    <w:p w:rsidR="00B11EB3" w:rsidRPr="004117C8" w:rsidRDefault="00B11EB3" w:rsidP="00B11EB3">
      <w:pPr>
        <w:pStyle w:val="DanceBody"/>
      </w:pPr>
      <w:r w:rsidRPr="004117C8">
        <w:t>17-20</w:t>
      </w:r>
      <w:r w:rsidRPr="004117C8">
        <w:tab/>
        <w:t>1s+4s 1/2 turn RH then dance RH across 1/2 way</w:t>
      </w:r>
    </w:p>
    <w:p w:rsidR="00B11EB3" w:rsidRPr="004117C8" w:rsidRDefault="00B11EB3" w:rsidP="00B11EB3">
      <w:pPr>
        <w:pStyle w:val="DanceBody"/>
      </w:pPr>
      <w:r w:rsidRPr="004117C8">
        <w:t>21-24</w:t>
      </w:r>
      <w:r w:rsidRPr="004117C8">
        <w:tab/>
        <w:t>2s+1s also 4s+3s 1/2 turn RH then dance RH across 1/2 way to end in original places</w:t>
      </w:r>
    </w:p>
    <w:p w:rsidR="00B11EB3" w:rsidRPr="004117C8" w:rsidRDefault="00B11EB3" w:rsidP="00B11EB3">
      <w:pPr>
        <w:pStyle w:val="DanceBody"/>
      </w:pPr>
      <w:r w:rsidRPr="004117C8">
        <w:t>25-32</w:t>
      </w:r>
      <w:r w:rsidRPr="004117C8">
        <w:tab/>
        <w:t>1s dance RH across with 2M, then LH across with 3L to end 2 3 1</w:t>
      </w:r>
    </w:p>
    <w:p w:rsidR="00B11EB3" w:rsidRPr="004117C8" w:rsidRDefault="00B11EB3" w:rsidP="00B11EB3">
      <w:pPr>
        <w:pStyle w:val="DanceBody"/>
      </w:pPr>
      <w:r w:rsidRPr="004117C8">
        <w:t>33-36</w:t>
      </w:r>
      <w:r w:rsidRPr="004117C8">
        <w:tab/>
        <w:t>1s+4M dance RH</w:t>
      </w:r>
      <w:r>
        <w:t xml:space="preserve"> across, 4s</w:t>
      </w:r>
      <w:r w:rsidRPr="004117C8">
        <w:t xml:space="preserve"> finish in 3rd place. 1s finish in middle, M facing down L facing up.</w:t>
      </w:r>
    </w:p>
    <w:p w:rsidR="00B11EB3" w:rsidRPr="004117C8" w:rsidRDefault="00B11EB3" w:rsidP="00B11EB3">
      <w:pPr>
        <w:pStyle w:val="DanceBody"/>
        <w:keepNext w:val="0"/>
      </w:pPr>
      <w:r w:rsidRPr="004117C8">
        <w:t>37-40</w:t>
      </w:r>
      <w:r w:rsidRPr="004117C8">
        <w:tab/>
        <w:t>1s set &amp; turn RH 3/4 into 4th place own sides.  2 3 4 1</w:t>
      </w:r>
    </w:p>
    <w:p w:rsidR="00B11EB3" w:rsidRDefault="00B11EB3" w:rsidP="00B11EB3"/>
    <w:p w:rsidR="00B11EB3" w:rsidRDefault="00B11EB3" w:rsidP="00B11EB3">
      <w:pPr>
        <w:pStyle w:val="Minicrib"/>
      </w:pPr>
      <w:r>
        <w:t>5 COUPLE MACDONALD OF THE ISLES (BIG MAC)  (S5x32)  5C Set</w:t>
      </w:r>
      <w:r>
        <w:tab/>
        <w:t>John F Rigby  Montreal Moments</w:t>
      </w:r>
    </w:p>
    <w:p w:rsidR="00B11EB3" w:rsidRPr="004117C8" w:rsidRDefault="00B11EB3" w:rsidP="00B11EB3">
      <w:pPr>
        <w:pStyle w:val="DanceBody"/>
      </w:pPr>
      <w:r w:rsidRPr="004117C8">
        <w:t xml:space="preserve"> 1- 8</w:t>
      </w:r>
      <w:r w:rsidRPr="004117C8">
        <w:tab/>
        <w:t>2s &amp; 4s dance diagonal reels of four with 1st corners &amp; end dancing LSh round partner to face 2nd corners</w:t>
      </w:r>
    </w:p>
    <w:p w:rsidR="00B11EB3" w:rsidRPr="004117C8" w:rsidRDefault="00B11EB3" w:rsidP="00B11EB3">
      <w:pPr>
        <w:pStyle w:val="DanceBody"/>
      </w:pPr>
      <w:r w:rsidRPr="004117C8">
        <w:t xml:space="preserve"> 9-16</w:t>
      </w:r>
      <w:r w:rsidRPr="004117C8">
        <w:tab/>
        <w:t>2s &amp; 4s dance diagonal reels of four with 2nd corners &amp; ending in original places</w:t>
      </w:r>
    </w:p>
    <w:p w:rsidR="00B11EB3" w:rsidRPr="004117C8" w:rsidRDefault="00B11EB3" w:rsidP="00B11EB3">
      <w:pPr>
        <w:pStyle w:val="DanceBody"/>
      </w:pPr>
      <w:r w:rsidRPr="004117C8">
        <w:t>17-24</w:t>
      </w:r>
      <w:r w:rsidRPr="004117C8">
        <w:tab/>
        <w:t>All dance a Cumulative Grand Chain:-</w:t>
      </w:r>
    </w:p>
    <w:p w:rsidR="00B11EB3" w:rsidRPr="004117C8" w:rsidRDefault="00B11EB3" w:rsidP="00B11EB3">
      <w:pPr>
        <w:pStyle w:val="DanceBody"/>
      </w:pPr>
      <w:r w:rsidRPr="004117C8">
        <w:tab/>
        <w:t>17-20  1s+3s cross RH &amp; face down, 1s+2s also 3s+4s change places on the sides LH</w:t>
      </w:r>
    </w:p>
    <w:p w:rsidR="00B11EB3" w:rsidRPr="004117C8" w:rsidRDefault="00B11EB3" w:rsidP="00B11EB3">
      <w:pPr>
        <w:pStyle w:val="DanceBody"/>
      </w:pPr>
      <w:r w:rsidRPr="004117C8">
        <w:tab/>
        <w:t>21-24  2s cross RH as 1s+4s also 3s+5s change places RH on the sides, 2s+4s also 1s+5s change pls LH on sides as 3s cross LH.  4(2)5(1)3</w:t>
      </w:r>
    </w:p>
    <w:p w:rsidR="00B11EB3" w:rsidRPr="004117C8" w:rsidRDefault="00B11EB3" w:rsidP="00B11EB3">
      <w:pPr>
        <w:pStyle w:val="DanceBody"/>
        <w:keepNext w:val="0"/>
      </w:pPr>
      <w:r w:rsidRPr="004117C8">
        <w:t>25-32</w:t>
      </w:r>
      <w:r w:rsidRPr="004117C8">
        <w:tab/>
        <w:t>4s+2s also 1s+5s dance 1/2 R&amp;L, 4s+5s dance 1/2 Figs of 8 (Men up, Ladies down).  2 4 1 5 3</w:t>
      </w:r>
    </w:p>
    <w:p w:rsidR="00B11EB3" w:rsidRDefault="00B11EB3" w:rsidP="00B11EB3"/>
    <w:p w:rsidR="00B11EB3" w:rsidRDefault="00B11EB3" w:rsidP="00B11EB3">
      <w:pPr>
        <w:pStyle w:val="Minicrib"/>
      </w:pPr>
      <w:r>
        <w:t>5000  (R5x32)  5C Set</w:t>
      </w:r>
      <w:r>
        <w:tab/>
        <w:t>Keith Rose  Fields of Gold</w:t>
      </w:r>
    </w:p>
    <w:p w:rsidR="00B11EB3" w:rsidRDefault="00B11EB3" w:rsidP="00B11EB3">
      <w:pPr>
        <w:pStyle w:val="DanceBody"/>
      </w:pPr>
      <w:r>
        <w:t xml:space="preserve"> 1- 4</w:t>
      </w:r>
      <w:r>
        <w:tab/>
        <w:t>1s+3s set, turn RH to face out.</w:t>
      </w:r>
    </w:p>
    <w:p w:rsidR="00B11EB3" w:rsidRDefault="00B11EB3" w:rsidP="00B11EB3">
      <w:pPr>
        <w:pStyle w:val="DanceBody"/>
      </w:pPr>
      <w:r>
        <w:t xml:space="preserve"> 5- 8</w:t>
      </w:r>
      <w:r>
        <w:tab/>
        <w:t>1s+2s+3s+4s dance 1/2 mirror reels of 4 on sides (1s+3s dance out/down to start), 3s &amp;1s finish BtoB in middle of set (Men facing up, Ladies facing down).  4 3 2 1 5</w:t>
      </w:r>
    </w:p>
    <w:p w:rsidR="00B11EB3" w:rsidRDefault="00B11EB3" w:rsidP="00B11EB3">
      <w:pPr>
        <w:pStyle w:val="DanceBody"/>
      </w:pPr>
      <w:r>
        <w:t xml:space="preserve"> 9-16</w:t>
      </w:r>
      <w:r>
        <w:tab/>
        <w:t>All dance Double Crown Triangles (4s take hands with 3M, 2s face across &amp; take hands with 3L &amp;1M, 5s take hands with 1L</w:t>
      </w:r>
    </w:p>
    <w:p w:rsidR="00B11EB3" w:rsidRDefault="00B11EB3" w:rsidP="00B11EB3">
      <w:pPr>
        <w:pStyle w:val="DanceBody"/>
      </w:pPr>
      <w:r>
        <w:tab/>
        <w:t>9-10</w:t>
      </w:r>
      <w:r>
        <w:tab/>
      </w:r>
      <w:r>
        <w:tab/>
        <w:t xml:space="preserve">All set, on bar 10 3s &amp;1s move clockwise to face opposite sides &amp; take hands with dancers on sides </w:t>
      </w:r>
      <w:r>
        <w:rPr>
          <w:b/>
        </w:rPr>
        <w:t>while</w:t>
      </w:r>
      <w:r>
        <w:t xml:space="preserve"> 4s &amp; 5s move to face across.</w:t>
      </w:r>
    </w:p>
    <w:p w:rsidR="00B11EB3" w:rsidRDefault="00B11EB3" w:rsidP="00B11EB3">
      <w:pPr>
        <w:pStyle w:val="DanceBody"/>
      </w:pPr>
      <w:r>
        <w:tab/>
        <w:t>11-12</w:t>
      </w:r>
      <w:r>
        <w:tab/>
        <w:t xml:space="preserve">All set facing across, on bar 12 3s &amp; 1s move clockwise to finish BtoB </w:t>
      </w:r>
      <w:r>
        <w:rPr>
          <w:b/>
        </w:rPr>
        <w:t>while</w:t>
      </w:r>
      <w:r>
        <w:t xml:space="preserve"> 4s &amp; 5s move to face down/up</w:t>
      </w:r>
    </w:p>
    <w:p w:rsidR="00B11EB3" w:rsidRDefault="00B11EB3" w:rsidP="00B11EB3">
      <w:pPr>
        <w:pStyle w:val="DanceBody"/>
      </w:pPr>
      <w:r>
        <w:tab/>
        <w:t>13-16</w:t>
      </w:r>
      <w:r>
        <w:tab/>
        <w:t>Repeat bars 9-12 to finish 4 3 2 1 5 (same positions as at end of bar 8)</w:t>
      </w:r>
    </w:p>
    <w:p w:rsidR="00B11EB3" w:rsidRDefault="00B11EB3" w:rsidP="00B11EB3">
      <w:pPr>
        <w:pStyle w:val="DanceBody"/>
      </w:pPr>
      <w:r>
        <w:t>17-20</w:t>
      </w:r>
      <w:r>
        <w:tab/>
        <w:t>3s &amp;1s dance 1/2 diagonal reels of 4 with 2nd corners. On bar 20 3s &amp; 1s pass 3/4 LSh to face 1st corners</w:t>
      </w:r>
    </w:p>
    <w:p w:rsidR="00B11EB3" w:rsidRDefault="00B11EB3" w:rsidP="00B11EB3">
      <w:pPr>
        <w:pStyle w:val="DanceBody"/>
      </w:pPr>
      <w:r>
        <w:t>21-24</w:t>
      </w:r>
      <w:r>
        <w:tab/>
        <w:t>Repeat bars 17-20 with 1st corners to face 4th corners</w:t>
      </w:r>
    </w:p>
    <w:p w:rsidR="00B11EB3" w:rsidRDefault="00B11EB3" w:rsidP="00B11EB3">
      <w:pPr>
        <w:pStyle w:val="DanceBody"/>
      </w:pPr>
      <w:r>
        <w:t>25-28</w:t>
      </w:r>
      <w:r>
        <w:tab/>
        <w:t>3s &amp; 1s dance 1/2 diagonal reels of 4 with 4th corners to finish on own sides facing down. 5 3 2 1 4</w:t>
      </w:r>
    </w:p>
    <w:p w:rsidR="00B11EB3" w:rsidRDefault="00B11EB3" w:rsidP="00B11EB3">
      <w:pPr>
        <w:pStyle w:val="DanceBody"/>
        <w:keepNext w:val="0"/>
      </w:pPr>
      <w:r>
        <w:t>29-32</w:t>
      </w:r>
      <w:r>
        <w:tab/>
        <w:t>3s+2s+1s+4s dance 1/2 mirror reels of 4 on own sides (3s &amp; 1s dance in/down to begin). On bars 31-32, 4s dance up to 1st place passing behind 5s who step down to 2nd place. End 4 5 1 2 3</w:t>
      </w:r>
    </w:p>
    <w:p w:rsidR="00B11EB3" w:rsidRDefault="00B11EB3" w:rsidP="00B11EB3"/>
    <w:p w:rsidR="00B11EB3" w:rsidRDefault="00B11EB3" w:rsidP="00B11EB3">
      <w:pPr>
        <w:pStyle w:val="Minicrib"/>
      </w:pPr>
      <w:r>
        <w:t>THE 50TH PARALLEL  (R5x48)  5C set</w:t>
      </w:r>
      <w:r>
        <w:tab/>
        <w:t>Bill Zobel  Dancing on Air</w:t>
      </w:r>
    </w:p>
    <w:p w:rsidR="00B11EB3" w:rsidRDefault="00B11EB3" w:rsidP="00B11EB3">
      <w:pPr>
        <w:pStyle w:val="DanceBody"/>
      </w:pPr>
      <w:r>
        <w:t xml:space="preserve"> 1- 8</w:t>
      </w:r>
      <w:r>
        <w:tab/>
        <w:t>1s+5s dance Fig 8 on own sides (1s RSh to 2s, 5s RSh to 4s). 1L &amp; 5M face out</w:t>
      </w:r>
    </w:p>
    <w:p w:rsidR="00B11EB3" w:rsidRDefault="00B11EB3" w:rsidP="00B11EB3">
      <w:pPr>
        <w:pStyle w:val="DanceBody"/>
      </w:pPr>
      <w:r>
        <w:t xml:space="preserve"> 9-16</w:t>
      </w:r>
      <w:r>
        <w:tab/>
        <w:t xml:space="preserve">1L followed by 1M casts &amp; crosses to opp sides </w:t>
      </w:r>
      <w:r>
        <w:rPr>
          <w:b/>
        </w:rPr>
        <w:t>while</w:t>
      </w:r>
      <w:r>
        <w:t xml:space="preserve"> 5M followed by 5L casts up &amp; crosses to opp side (2s &amp; 4s step down/up 3-4); 1s &amp; 5s turn partner RH, pull back RSh to end BtoB in centre facing opp sides</w:t>
      </w:r>
    </w:p>
    <w:p w:rsidR="00B11EB3" w:rsidRDefault="00B11EB3" w:rsidP="00B11EB3">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B11EB3" w:rsidRDefault="00B11EB3" w:rsidP="00B11EB3">
      <w:pPr>
        <w:pStyle w:val="DanceBody"/>
      </w:pPr>
      <w:r>
        <w:t>25-32</w:t>
      </w:r>
      <w:r>
        <w:tab/>
        <w:t>1s+5s dance 1/2 reel of 4; turn partner RH to face down in prom hold (Man with Lady on Right)</w:t>
      </w:r>
    </w:p>
    <w:p w:rsidR="00B11EB3" w:rsidRDefault="00B11EB3" w:rsidP="00B11EB3">
      <w:pPr>
        <w:pStyle w:val="DanceBody"/>
      </w:pPr>
      <w:r>
        <w:t>33-40</w:t>
      </w:r>
      <w:r>
        <w:tab/>
        <w:t>5s+3s &amp; 1s+4s dance RSh reels of 3 across (5s RSh to 3M, 1s RSh to 4M). 5s+1s finish in centre NHJ facing down. 2 (5) 3 (1) 4</w:t>
      </w:r>
    </w:p>
    <w:p w:rsidR="00B11EB3" w:rsidRDefault="00B11EB3" w:rsidP="00B11EB3">
      <w:pPr>
        <w:pStyle w:val="DanceBody"/>
        <w:keepNext w:val="0"/>
      </w:pPr>
      <w:r>
        <w:t>41-48</w:t>
      </w:r>
      <w:r>
        <w:tab/>
        <w:t>1s followed by 5s dance down for 4 bars (4s step up 43-44); 5s+1s 1/2 turn partner RH (Lady dances under Man's arm) to own side (3s+4s step up 45-46) 5s+1s dance up 3 bars to 2 3 4 5 1</w:t>
      </w:r>
    </w:p>
    <w:p w:rsidR="00B11EB3" w:rsidRDefault="00B11EB3" w:rsidP="00B11EB3"/>
    <w:p w:rsidR="00B11EB3" w:rsidRDefault="00B11EB3" w:rsidP="00B11EB3">
      <w:pPr>
        <w:pStyle w:val="Minicrib"/>
      </w:pPr>
      <w:r>
        <w:t>THE 51ST TRAVELLERS  (J8x32)  3C (4C Set)</w:t>
      </w:r>
      <w:r>
        <w:tab/>
        <w:t>Sandra Turton  RSCDS Bk 44</w:t>
      </w:r>
    </w:p>
    <w:p w:rsidR="00B11EB3" w:rsidRPr="004117C8" w:rsidRDefault="00B11EB3" w:rsidP="00B11EB3">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B11EB3" w:rsidRPr="004117C8" w:rsidRDefault="00B11EB3" w:rsidP="00B11EB3">
      <w:pPr>
        <w:pStyle w:val="DanceBody"/>
      </w:pPr>
      <w:r w:rsidRPr="004117C8">
        <w:t xml:space="preserve"> 9-16</w:t>
      </w:r>
      <w:r w:rsidRPr="004117C8">
        <w:tab/>
        <w:t>3s+1s+2s dance Grand Chain</w:t>
      </w:r>
    </w:p>
    <w:p w:rsidR="00B11EB3" w:rsidRPr="004117C8" w:rsidRDefault="00B11EB3" w:rsidP="00B11EB3">
      <w:pPr>
        <w:pStyle w:val="DanceBody"/>
      </w:pPr>
      <w:r w:rsidRPr="004117C8">
        <w:t>17-24</w:t>
      </w:r>
      <w:r w:rsidRPr="004117C8">
        <w:tab/>
        <w:t>3s+1s+2s Set+Link for 3 (once), 1s turn RH 1.3/4 times to face 1st corner (pstn) while 2s+3s chase clockwise 1/2 way</w:t>
      </w:r>
    </w:p>
    <w:p w:rsidR="00B11EB3" w:rsidRPr="004117C8" w:rsidRDefault="00B11EB3" w:rsidP="00B11EB3">
      <w:pPr>
        <w:pStyle w:val="DanceBody"/>
        <w:keepNext w:val="0"/>
      </w:pPr>
      <w:r w:rsidRPr="004117C8">
        <w:t>25-32</w:t>
      </w:r>
      <w:r w:rsidRPr="004117C8">
        <w:tab/>
        <w:t>1s dance 1/2 diagonal reel of 4 with 1st corners, pass RSh to dance 1/2 reel with 2nd corners &amp; pass RSh to 2nd places</w:t>
      </w:r>
    </w:p>
    <w:p w:rsidR="00B11EB3" w:rsidRDefault="00B11EB3" w:rsidP="00B11EB3"/>
    <w:p w:rsidR="00B11EB3" w:rsidRDefault="00B11EB3" w:rsidP="00B11EB3">
      <w:pPr>
        <w:pStyle w:val="Minicrib"/>
      </w:pPr>
      <w:r>
        <w:t>THE A 57  (J4x32)  4C set</w:t>
      </w:r>
      <w:r>
        <w:tab/>
        <w:t>Barbara Handley  Manchester 75th Anniv</w:t>
      </w:r>
    </w:p>
    <w:p w:rsidR="00B11EB3" w:rsidRDefault="00B11EB3" w:rsidP="00B11EB3">
      <w:pPr>
        <w:pStyle w:val="DanceBody"/>
      </w:pPr>
      <w:r>
        <w:t xml:space="preserve"> 1- 8</w:t>
      </w:r>
      <w:r>
        <w:tab/>
        <w:t xml:space="preserve">1s NHJ dance down under arch made by 4s who dance up, 1s cast up round 3s </w:t>
      </w:r>
      <w:r>
        <w:rPr>
          <w:b/>
        </w:rPr>
        <w:t>as</w:t>
      </w:r>
      <w:r>
        <w:t xml:space="preserve"> 4s cast round 2s (2s &amp; 3s step up/down) &amp; all set</w:t>
      </w:r>
    </w:p>
    <w:p w:rsidR="00B11EB3" w:rsidRDefault="00B11EB3" w:rsidP="00B11EB3">
      <w:pPr>
        <w:pStyle w:val="DanceBody"/>
      </w:pPr>
      <w:r>
        <w:t xml:space="preserve"> 9-16</w:t>
      </w:r>
      <w:r>
        <w:tab/>
        <w:t xml:space="preserve">2s+4s </w:t>
      </w:r>
      <w:r>
        <w:rPr>
          <w:b/>
        </w:rPr>
        <w:t>also</w:t>
      </w:r>
      <w:r>
        <w:t xml:space="preserve"> 1s+3s dance R&amp;L</w:t>
      </w:r>
    </w:p>
    <w:p w:rsidR="00B11EB3" w:rsidRDefault="00B11EB3" w:rsidP="00B11EB3">
      <w:pPr>
        <w:pStyle w:val="DanceBody"/>
      </w:pPr>
      <w:r>
        <w:t>17-24</w:t>
      </w:r>
      <w:r>
        <w:tab/>
        <w:t>Reels of 4 on sides</w:t>
      </w:r>
    </w:p>
    <w:p w:rsidR="00B11EB3" w:rsidRDefault="00B11EB3" w:rsidP="00B11EB3">
      <w:pPr>
        <w:pStyle w:val="DanceBody"/>
        <w:keepNext w:val="0"/>
      </w:pPr>
      <w:r>
        <w:t>25-32</w:t>
      </w:r>
      <w:r>
        <w:tab/>
        <w:t>All circle 8H round &amp; back.  End 2 4 1 3</w:t>
      </w:r>
    </w:p>
    <w:p w:rsidR="00B11EB3" w:rsidRDefault="00B11EB3" w:rsidP="00B11EB3"/>
    <w:p w:rsidR="00B11EB3" w:rsidRDefault="00B11EB3" w:rsidP="00B11EB3">
      <w:pPr>
        <w:pStyle w:val="Minicrib"/>
      </w:pPr>
      <w:r>
        <w:t>60 AND STILL GOING STRONG  (R8x32)  3C (4C set)</w:t>
      </w:r>
      <w:r>
        <w:tab/>
        <w:t>Sue Petyt  https://suepetyt.e-cribs.org/</w:t>
      </w:r>
    </w:p>
    <w:p w:rsidR="00B11EB3" w:rsidRDefault="00B11EB3" w:rsidP="00B11EB3">
      <w:pPr>
        <w:pStyle w:val="DanceBody"/>
      </w:pPr>
      <w:r>
        <w:t xml:space="preserve"> 1- 8</w:t>
      </w:r>
      <w:r>
        <w:tab/>
        <w:t>1s dance 1/2 Fig 8 round 2s; 1s cross RH, cast to 2nd place own side (2s step up 7-8)</w:t>
      </w:r>
    </w:p>
    <w:p w:rsidR="00B11EB3" w:rsidRDefault="00B11EB3" w:rsidP="00B11EB3">
      <w:pPr>
        <w:pStyle w:val="DanceBody"/>
      </w:pPr>
      <w:r>
        <w:t xml:space="preserve"> 9-16</w:t>
      </w:r>
      <w:r>
        <w:tab/>
        <w:t xml:space="preserve">1s+1st corners turn RH, 1s end facing them </w:t>
      </w:r>
      <w:r>
        <w:rPr>
          <w:b/>
        </w:rPr>
        <w:t>while</w:t>
      </w:r>
      <w:r>
        <w:t xml:space="preserve"> 2nd corners set &amp; change places RH; 1s dance 1/2 diag reel of 4 with 1st corners, pass RSh to face 2nd corner (posn)</w:t>
      </w:r>
    </w:p>
    <w:p w:rsidR="00B11EB3" w:rsidRDefault="00B11EB3" w:rsidP="00B11EB3">
      <w:pPr>
        <w:pStyle w:val="DanceBody"/>
      </w:pPr>
      <w:r>
        <w:t>17-24</w:t>
      </w:r>
      <w:r>
        <w:tab/>
        <w:t>Repeat 9-16 with 2nd corners, passing RSh to 2nd place own side</w:t>
      </w:r>
    </w:p>
    <w:p w:rsidR="00B11EB3" w:rsidRPr="00142C6A"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60103 (THE FLYING SCOTSMAN)  (R8x32)  3C (4C set)</w:t>
      </w:r>
      <w:r>
        <w:tab/>
        <w:t>Brian Fee</w:t>
      </w:r>
    </w:p>
    <w:p w:rsidR="00B11EB3" w:rsidRPr="008D3CD3" w:rsidRDefault="00B11EB3" w:rsidP="00B11EB3">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B11EB3" w:rsidRPr="008D3CD3" w:rsidRDefault="00B11EB3" w:rsidP="00B11EB3">
      <w:pPr>
        <w:pStyle w:val="DanceBody"/>
      </w:pPr>
      <w:r w:rsidRPr="008D3CD3">
        <w:t xml:space="preserve"> 9-20</w:t>
      </w:r>
      <w:r w:rsidRPr="008D3CD3">
        <w:tab/>
        <w:t>1s dance Fig of 8 Grand Chain:</w:t>
      </w:r>
    </w:p>
    <w:p w:rsidR="00B11EB3" w:rsidRPr="008D3CD3" w:rsidRDefault="00B11EB3" w:rsidP="00B11EB3">
      <w:pPr>
        <w:pStyle w:val="DanceBody"/>
      </w:pPr>
      <w:r w:rsidRPr="008D3CD3">
        <w:tab/>
        <w:t>1s change places RH with 1st crnrs on sides as 2nd crnrs cross diag RH, 1s cross diag LH as others change pl LH on sides;</w:t>
      </w:r>
    </w:p>
    <w:p w:rsidR="00B11EB3" w:rsidRPr="008D3CD3" w:rsidRDefault="00B11EB3" w:rsidP="00B11EB3">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B11EB3" w:rsidRPr="008D3CD3" w:rsidRDefault="00B11EB3" w:rsidP="00B11EB3">
      <w:pPr>
        <w:pStyle w:val="DanceBody"/>
      </w:pPr>
      <w:r w:rsidRPr="008D3CD3">
        <w:t>21-24</w:t>
      </w:r>
      <w:r w:rsidRPr="008D3CD3">
        <w:tab/>
        <w:t>1s</w:t>
      </w:r>
      <w:r>
        <w:t xml:space="preserve"> </w:t>
      </w:r>
      <w:r w:rsidRPr="008D3CD3">
        <w:t>1/2 turn RH to face each other, pull back RSh &amp; curve out to right into 2nd place own side</w:t>
      </w:r>
    </w:p>
    <w:p w:rsidR="00B11EB3" w:rsidRPr="008D3CD3" w:rsidRDefault="00B11EB3" w:rsidP="00B11EB3">
      <w:pPr>
        <w:pStyle w:val="DanceBody"/>
        <w:keepNext w:val="0"/>
      </w:pPr>
      <w:r w:rsidRPr="008D3CD3">
        <w:t>25-32</w:t>
      </w:r>
      <w:r w:rsidRPr="008D3CD3">
        <w:tab/>
        <w:t>2s+1s+3s circle 6H round and back</w:t>
      </w:r>
    </w:p>
    <w:p w:rsidR="00B11EB3" w:rsidRDefault="00B11EB3" w:rsidP="00B11EB3"/>
    <w:p w:rsidR="00B11EB3" w:rsidRDefault="00B11EB3" w:rsidP="00B11EB3">
      <w:pPr>
        <w:pStyle w:val="Minicrib"/>
      </w:pPr>
      <w:r>
        <w:t>A 60TH CELEBRATION  (S3x32)  3C Diamond Set</w:t>
      </w:r>
      <w:r>
        <w:tab/>
        <w:t>Anne Thorn  Magic Of Music</w:t>
      </w:r>
    </w:p>
    <w:p w:rsidR="00B11EB3" w:rsidRPr="0020144D" w:rsidRDefault="00B11EB3" w:rsidP="00B11EB3">
      <w:pPr>
        <w:pStyle w:val="DanceBody"/>
      </w:pPr>
      <w:r w:rsidRPr="0020144D">
        <w:rPr>
          <w:rStyle w:val="Emphasis"/>
        </w:rPr>
        <w:t>6 dancers arranged in Diamond set: 1s &amp; 3s as in a square set with 2M in 2nd place and 2L in 4th place</w:t>
      </w:r>
    </w:p>
    <w:p w:rsidR="00B11EB3" w:rsidRPr="0020144D" w:rsidRDefault="00B11EB3" w:rsidP="00B11EB3">
      <w:pPr>
        <w:pStyle w:val="DanceBody"/>
      </w:pPr>
      <w:r w:rsidRPr="0020144D">
        <w:t>···</w:t>
      </w:r>
      <w:r>
        <w:t>3L</w:t>
      </w:r>
      <w:r w:rsidRPr="0020144D">
        <w:t>·</w:t>
      </w:r>
      <w:r>
        <w:t>·3M</w:t>
      </w:r>
    </w:p>
    <w:p w:rsidR="00B11EB3" w:rsidRPr="0020144D" w:rsidRDefault="00B11EB3" w:rsidP="00B11EB3">
      <w:pPr>
        <w:pStyle w:val="DanceBody"/>
      </w:pPr>
      <w:r>
        <w:t>2M···</w:t>
      </w:r>
      <w:r w:rsidRPr="0020144D">
        <w:t>·</w:t>
      </w:r>
      <w:r>
        <w:t>···2</w:t>
      </w:r>
      <w:r w:rsidRPr="0020144D">
        <w:t>L</w:t>
      </w:r>
    </w:p>
    <w:p w:rsidR="00B11EB3" w:rsidRPr="0020144D" w:rsidRDefault="00B11EB3" w:rsidP="00B11EB3">
      <w:pPr>
        <w:pStyle w:val="DanceBody"/>
      </w:pPr>
      <w:r>
        <w:t>··1M··1L</w:t>
      </w:r>
    </w:p>
    <w:p w:rsidR="00B11EB3" w:rsidRPr="0020144D" w:rsidRDefault="00B11EB3" w:rsidP="00B11EB3">
      <w:pPr>
        <w:pStyle w:val="DanceBody"/>
      </w:pPr>
      <w:r w:rsidRPr="0020144D">
        <w:t>····Top</w:t>
      </w:r>
    </w:p>
    <w:p w:rsidR="00B11EB3" w:rsidRPr="0020144D" w:rsidRDefault="00B11EB3" w:rsidP="00B11EB3">
      <w:pPr>
        <w:pStyle w:val="DanceBody"/>
      </w:pPr>
      <w:r w:rsidRPr="0020144D">
        <w:rPr>
          <w:rStyle w:val="Emphasis"/>
        </w:rPr>
        <w:t xml:space="preserve"> </w:t>
      </w:r>
      <w:r w:rsidRPr="0020144D">
        <w:t>1- 8</w:t>
      </w:r>
      <w:r w:rsidRPr="0020144D">
        <w:tab/>
        <w:t>All dance Petronella turn to next side &amp; set; all repeat. All are now opposite original place</w:t>
      </w:r>
    </w:p>
    <w:p w:rsidR="00B11EB3" w:rsidRDefault="00B11EB3" w:rsidP="00B11EB3">
      <w:pPr>
        <w:pStyle w:val="DanceBody"/>
      </w:pPr>
      <w:r w:rsidRPr="0020144D">
        <w:t xml:space="preserve"> 9-16</w:t>
      </w:r>
      <w:r w:rsidRPr="0020144D">
        <w:tab/>
        <w:t>1s+3s in promenade hold, dance a reel of 4 with 2L &amp; 2M (2L &amp; 2M pass LSh to start &amp; give RSh to 3s &amp; 1s) 2s end in original places (as at bar 1)</w:t>
      </w:r>
    </w:p>
    <w:p w:rsidR="00B11EB3" w:rsidRPr="0020144D" w:rsidRDefault="00B11EB3" w:rsidP="00B11EB3">
      <w:pPr>
        <w:pStyle w:val="DanceBody"/>
      </w:pPr>
      <w:r w:rsidRPr="0020144D">
        <w:t>17-24</w:t>
      </w:r>
      <w:r w:rsidRPr="0020144D">
        <w:tab/>
        <w:t>2M+3s (top) &amp; 2L+2s (bottom) dance RH across; 2s pass RSh, 2L+3s &amp; 2M+2s dance LH across</w:t>
      </w:r>
    </w:p>
    <w:p w:rsidR="00B11EB3" w:rsidRDefault="00B11EB3" w:rsidP="00B11EB3">
      <w:pPr>
        <w:pStyle w:val="DanceBody"/>
        <w:keepNext w:val="0"/>
      </w:pPr>
      <w:r w:rsidRPr="0020144D">
        <w:t>25-32</w:t>
      </w:r>
      <w:r w:rsidRPr="0020144D">
        <w:tab/>
        <w:t xml:space="preserve">All set, 3M+2M also 3L+2L turn 1.1/2 2H </w:t>
      </w:r>
      <w:r w:rsidRPr="0020144D">
        <w:rPr>
          <w:b/>
        </w:rPr>
        <w:t>while</w:t>
      </w:r>
      <w:r w:rsidRPr="0020144D">
        <w:t xml:space="preserve"> 1s turn 2H, all set</w:t>
      </w:r>
    </w:p>
    <w:p w:rsidR="00B11EB3" w:rsidRDefault="00B11EB3" w:rsidP="00B11EB3"/>
    <w:p w:rsidR="00B11EB3" w:rsidRDefault="00B11EB3" w:rsidP="00B11EB3">
      <w:pPr>
        <w:pStyle w:val="Minicrib"/>
      </w:pPr>
      <w:r>
        <w:t>70 IS FUN  (R7x32)  7 Person Hexagonal Set</w:t>
      </w:r>
      <w:r>
        <w:tab/>
        <w:t>Sheila Trafford  Newcastle 70th Anniversary</w:t>
      </w:r>
    </w:p>
    <w:p w:rsidR="00B11EB3" w:rsidRDefault="00B11EB3" w:rsidP="00B11EB3">
      <w:pPr>
        <w:pStyle w:val="DanceBody"/>
      </w:pPr>
      <w:r>
        <w:t>Start: 7 dancers arranged in hexagon</w:t>
      </w:r>
    </w:p>
    <w:p w:rsidR="00B11EB3" w:rsidRDefault="00B11EB3" w:rsidP="00B11EB3">
      <w:pPr>
        <w:pStyle w:val="DanceBody"/>
      </w:pPr>
      <w:r w:rsidRPr="00C118BD">
        <w:t xml:space="preserve">  </w:t>
      </w:r>
      <w:r>
        <w:t xml:space="preserve"> 7······6</w:t>
      </w:r>
    </w:p>
    <w:p w:rsidR="00B11EB3" w:rsidRPr="00C118BD" w:rsidRDefault="00B11EB3" w:rsidP="00B11EB3">
      <w:pPr>
        <w:pStyle w:val="DanceBody"/>
      </w:pPr>
      <w:r>
        <w:t>5</w:t>
      </w:r>
      <w:r w:rsidRPr="00C118BD">
        <w:t xml:space="preserve"> ···</w:t>
      </w:r>
      <w:r>
        <w:t>4</w:t>
      </w:r>
      <w:r w:rsidRPr="00C118BD">
        <w:t>····</w:t>
      </w:r>
      <w:r>
        <w:t>3</w:t>
      </w:r>
    </w:p>
    <w:p w:rsidR="00B11EB3" w:rsidRPr="00C118BD" w:rsidRDefault="00B11EB3" w:rsidP="00B11EB3">
      <w:pPr>
        <w:pStyle w:val="DanceBody"/>
      </w:pPr>
      <w:r>
        <w:t xml:space="preserve">   2·····1</w:t>
      </w:r>
    </w:p>
    <w:p w:rsidR="00B11EB3" w:rsidRPr="00C118BD" w:rsidRDefault="00B11EB3" w:rsidP="00B11EB3">
      <w:pPr>
        <w:pStyle w:val="DanceBody"/>
      </w:pPr>
      <w:r w:rsidRPr="00C118BD">
        <w:t xml:space="preserve">  </w:t>
      </w:r>
      <w:r>
        <w:t>··</w:t>
      </w:r>
      <w:r w:rsidRPr="00C118BD">
        <w:t>TOP</w:t>
      </w:r>
    </w:p>
    <w:p w:rsidR="00B11EB3" w:rsidRDefault="00B11EB3" w:rsidP="00B11EB3">
      <w:pPr>
        <w:pStyle w:val="DanceBody"/>
      </w:pPr>
      <w:r>
        <w:t xml:space="preserve"> 1 - 8</w:t>
      </w:r>
      <w:r>
        <w:tab/>
        <w:t>Dancer 4+1+2 dance RH across; 4+6+7 dance LH across</w:t>
      </w:r>
    </w:p>
    <w:p w:rsidR="00B11EB3" w:rsidRDefault="00B11EB3" w:rsidP="00B11EB3">
      <w:pPr>
        <w:pStyle w:val="DanceBody"/>
      </w:pPr>
      <w:r>
        <w:t xml:space="preserve"> 9-16</w:t>
      </w:r>
      <w:r>
        <w:tab/>
        <w:t>4+3+5 dance RSh reel of 3 across (4 RSh to 3 to start), 4 faces 6</w:t>
      </w:r>
    </w:p>
    <w:p w:rsidR="00B11EB3" w:rsidRDefault="00B11EB3" w:rsidP="00B11EB3">
      <w:pPr>
        <w:pStyle w:val="DanceBody"/>
      </w:pPr>
      <w:r>
        <w:t>17-24</w:t>
      </w:r>
      <w:r>
        <w:tab/>
        <w:t>Grand Chain Progession round set (1 bar per hand, centre dancer moving anticlockwise round set):</w:t>
      </w:r>
    </w:p>
    <w:p w:rsidR="00B11EB3" w:rsidRDefault="00B11EB3" w:rsidP="00B11EB3">
      <w:pPr>
        <w:pStyle w:val="DanceBody"/>
      </w:pPr>
      <w:r>
        <w:tab/>
        <w:t>4+6 change places RH, 4+7 change places LH, 4+5 change places RH, 4+2 change places LH;</w:t>
      </w:r>
    </w:p>
    <w:p w:rsidR="00B11EB3" w:rsidRDefault="00B11EB3" w:rsidP="00B11EB3">
      <w:pPr>
        <w:pStyle w:val="DanceBody"/>
      </w:pPr>
      <w:r>
        <w:tab/>
        <w:t>4+1 change places RH, 4+3 change places LH, 4+7 change places RH, 4+5 change places LH</w:t>
      </w:r>
    </w:p>
    <w:p w:rsidR="00B11EB3" w:rsidRDefault="00B11EB3" w:rsidP="00B11EB3">
      <w:pPr>
        <w:pStyle w:val="DanceBody"/>
        <w:keepNext w:val="0"/>
      </w:pPr>
      <w:r>
        <w:t>25-32</w:t>
      </w:r>
      <w:r>
        <w:tab/>
        <w:t xml:space="preserve">Outer 6 dancers circle 6H round &amp; back </w:t>
      </w:r>
      <w:r>
        <w:rPr>
          <w:b/>
        </w:rPr>
        <w:t>while</w:t>
      </w:r>
      <w:r>
        <w:t xml:space="preserve"> new centre dancer (original 6) sets (Highland setting?)</w:t>
      </w:r>
    </w:p>
    <w:p w:rsidR="00B11EB3" w:rsidRDefault="00B11EB3" w:rsidP="00B11EB3"/>
    <w:p w:rsidR="00B11EB3" w:rsidRDefault="00B11EB3" w:rsidP="00B11EB3">
      <w:pPr>
        <w:pStyle w:val="Minicrib"/>
      </w:pPr>
      <w:r>
        <w:t>70TH ANNIVERSARY CELEBRATION IN DUMFRIES  (J8x32)  3C (4C set)</w:t>
      </w:r>
      <w:r>
        <w:tab/>
        <w:t>Pat Clark  Corberry Collection 2</w:t>
      </w:r>
    </w:p>
    <w:p w:rsidR="00B11EB3" w:rsidRPr="00675B74" w:rsidRDefault="00B11EB3" w:rsidP="00B11EB3">
      <w:pPr>
        <w:pStyle w:val="DanceBody"/>
      </w:pPr>
      <w:r w:rsidRPr="00675B74">
        <w:t xml:space="preserve"> 1- 8</w:t>
      </w:r>
      <w:r w:rsidRPr="00675B74">
        <w:tab/>
        <w:t>1s set, dance down, cast up round 3s to face 1st corners (2s step up 3-4)</w:t>
      </w:r>
    </w:p>
    <w:p w:rsidR="00B11EB3" w:rsidRPr="00675B74" w:rsidRDefault="00B11EB3" w:rsidP="00B11EB3">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rPr>
        <w:t>while</w:t>
      </w:r>
      <w:r w:rsidRPr="00675B74">
        <w:t xml:space="preserve"> 1s end in 2nd place opp side facing 2nd corners</w:t>
      </w:r>
    </w:p>
    <w:p w:rsidR="00B11EB3" w:rsidRDefault="00B11EB3" w:rsidP="00B11EB3">
      <w:pPr>
        <w:pStyle w:val="DanceBody"/>
      </w:pPr>
      <w:r w:rsidRPr="00675B74">
        <w:t>17-24</w:t>
      </w:r>
      <w:r w:rsidRPr="00675B74">
        <w:tab/>
        <w:t>1s dance LSh reel of 3 with corners (1M up, LSh to 2L, 1L down, LSh to 3M), Bars 23-24: 1M/1L cross diagonally up/down from 3rd/1st place opp side to 2nd place own side</w:t>
      </w:r>
    </w:p>
    <w:p w:rsidR="00B11EB3" w:rsidRPr="00675B74" w:rsidRDefault="00B11EB3" w:rsidP="00B11EB3">
      <w:pPr>
        <w:pStyle w:val="DanceBody"/>
        <w:keepNext w:val="0"/>
      </w:pPr>
      <w:r w:rsidRPr="00675B74">
        <w:t>25-32</w:t>
      </w:r>
      <w:r w:rsidRPr="00675B74">
        <w:tab/>
        <w:t>2s+1s+3s circle 6H round &amp; back.  2 1 3</w:t>
      </w:r>
    </w:p>
    <w:p w:rsidR="00B11EB3" w:rsidRDefault="00B11EB3" w:rsidP="00B11EB3"/>
    <w:p w:rsidR="00B11EB3" w:rsidRDefault="00B11EB3" w:rsidP="00B11EB3">
      <w:pPr>
        <w:pStyle w:val="Minicrib"/>
      </w:pPr>
      <w:r>
        <w:t>75 YEARS ON  (J4x32)  4C</w:t>
      </w:r>
      <w:r>
        <w:tab/>
        <w:t>Anne Rafferty</w:t>
      </w:r>
    </w:p>
    <w:p w:rsidR="00B11EB3" w:rsidRPr="000D60D4" w:rsidRDefault="00B11EB3" w:rsidP="00B11EB3">
      <w:pPr>
        <w:pStyle w:val="DanceBody"/>
      </w:pPr>
      <w:r w:rsidRPr="000D60D4">
        <w:t>3s &amp; 4s start on opp. sides</w:t>
      </w:r>
    </w:p>
    <w:p w:rsidR="00B11EB3" w:rsidRPr="000D60D4" w:rsidRDefault="00B11EB3" w:rsidP="00B11EB3">
      <w:pPr>
        <w:pStyle w:val="DanceBody"/>
      </w:pPr>
      <w:r w:rsidRPr="000D60D4">
        <w:t xml:space="preserve"> 1- 8</w:t>
      </w:r>
      <w:r w:rsidRPr="000D60D4">
        <w:tab/>
        <w:t>1s &amp; 4s set &amp; cast in 1 place, 1s+4s dance 1/2 R&amp;L</w:t>
      </w:r>
    </w:p>
    <w:p w:rsidR="00B11EB3" w:rsidRPr="000D60D4" w:rsidRDefault="00B11EB3" w:rsidP="00B11EB3">
      <w:pPr>
        <w:pStyle w:val="DanceBody"/>
      </w:pPr>
      <w:r w:rsidRPr="000D60D4">
        <w:t xml:space="preserve"> 9-16</w:t>
      </w:r>
      <w:r w:rsidRPr="000D60D4">
        <w:tab/>
        <w:t>All dance reels of 4 on sides</w:t>
      </w:r>
    </w:p>
    <w:p w:rsidR="00B11EB3" w:rsidRPr="000D60D4" w:rsidRDefault="00B11EB3" w:rsidP="00B11EB3">
      <w:pPr>
        <w:pStyle w:val="DanceBody"/>
      </w:pPr>
      <w:r w:rsidRPr="000D60D4">
        <w:t>17-24</w:t>
      </w:r>
      <w:r w:rsidRPr="000D60D4">
        <w:tab/>
        <w:t>2L+4L, 1M+3M, 2M+4M &amp; 1L+3L all turn RH, 4L+1M &amp; 4M+1L turn LH</w:t>
      </w:r>
    </w:p>
    <w:p w:rsidR="00B11EB3" w:rsidRPr="000D60D4" w:rsidRDefault="00B11EB3" w:rsidP="00B11EB3">
      <w:pPr>
        <w:pStyle w:val="DanceBody"/>
        <w:keepNext w:val="0"/>
      </w:pPr>
      <w:r w:rsidRPr="000D60D4">
        <w:t>25-</w:t>
      </w:r>
      <w:r>
        <w:t>32</w:t>
      </w:r>
      <w:r>
        <w:tab/>
        <w:t xml:space="preserve">4s+1s dance Ladies' Chain. End </w:t>
      </w:r>
      <w:r w:rsidRPr="000D60D4">
        <w:t>2 4(1)(3)</w:t>
      </w:r>
    </w:p>
    <w:p w:rsidR="00B11EB3" w:rsidRDefault="00B11EB3" w:rsidP="00B11EB3"/>
    <w:p w:rsidR="00B11EB3" w:rsidRDefault="00B11EB3" w:rsidP="00B11EB3">
      <w:pPr>
        <w:pStyle w:val="Minicrib"/>
      </w:pPr>
      <w:r>
        <w:t>75 YEARS YOUNG  (J4x32)  4C set</w:t>
      </w:r>
      <w:r>
        <w:tab/>
        <w:t>Dee Steed  Friendship Dances</w:t>
      </w:r>
    </w:p>
    <w:p w:rsidR="00B11EB3" w:rsidRDefault="00B11EB3" w:rsidP="00B11EB3">
      <w:pPr>
        <w:pStyle w:val="DanceBody"/>
      </w:pPr>
      <w:r>
        <w:t xml:space="preserve"> 1- 8</w:t>
      </w:r>
      <w:r>
        <w:tab/>
        <w:t>1s+4 cross RH, cast in 1 place (2s &amp; 3s step up/down); 1s+4s turn partner LH, 1s+4s join LH in centre &amp; RH with corners (St Andrews Cross)</w:t>
      </w:r>
    </w:p>
    <w:p w:rsidR="00B11EB3" w:rsidRDefault="00B11EB3" w:rsidP="00B11EB3">
      <w:pPr>
        <w:pStyle w:val="DanceBody"/>
      </w:pPr>
      <w:r>
        <w:t xml:space="preserve"> 9-16</w:t>
      </w:r>
      <w:r>
        <w:tab/>
        <w:t>All set, 1s+4s dance 1/4 LH across (1 place round); repeat to end 2 4 1 3, 1s &amp; 4s facing corners</w:t>
      </w:r>
    </w:p>
    <w:p w:rsidR="00B11EB3" w:rsidRDefault="00B11EB3" w:rsidP="00B11EB3">
      <w:pPr>
        <w:pStyle w:val="DanceBody"/>
      </w:pPr>
      <w:r>
        <w:t>17-28</w:t>
      </w:r>
      <w:r>
        <w:tab/>
        <w:t>Interlocking RSh diagonal reels of 4 (LH across in middle). End 4s between 2s facing up, 1s between 3s facing down)</w:t>
      </w:r>
    </w:p>
    <w:p w:rsidR="00B11EB3" w:rsidRDefault="00B11EB3" w:rsidP="00B11EB3">
      <w:pPr>
        <w:pStyle w:val="DanceBody"/>
        <w:keepNext w:val="0"/>
      </w:pPr>
      <w:r>
        <w:t>29-32</w:t>
      </w:r>
      <w:r>
        <w:tab/>
        <w:t>4s &amp; 1s dance out of end &amp; cast to end in 2nd/3rd place own side.  2 4 1 3</w:t>
      </w:r>
    </w:p>
    <w:p w:rsidR="00B11EB3" w:rsidRDefault="00B11EB3" w:rsidP="00B11EB3"/>
    <w:p w:rsidR="00B11EB3" w:rsidRDefault="00B11EB3" w:rsidP="00B11EB3">
      <w:pPr>
        <w:pStyle w:val="Minicrib"/>
      </w:pPr>
      <w:r>
        <w:t>75TH ANNIVERSARY JIG  (J8x32)  3C (4C set)</w:t>
      </w:r>
      <w:r>
        <w:tab/>
        <w:t>Margo Mernitz  Piping Shrike Collection</w:t>
      </w:r>
    </w:p>
    <w:p w:rsidR="00B11EB3" w:rsidRDefault="00B11EB3" w:rsidP="00B11EB3">
      <w:pPr>
        <w:pStyle w:val="DanceBody"/>
      </w:pPr>
      <w:r>
        <w:t xml:space="preserve"> 1- 8</w:t>
      </w:r>
      <w:r>
        <w:tab/>
        <w:t>1s+2s+3s set twice; 1M changes places RH with 2L, then LH with 3M</w:t>
      </w:r>
    </w:p>
    <w:p w:rsidR="00B11EB3" w:rsidRDefault="00B11EB3" w:rsidP="00B11EB3">
      <w:pPr>
        <w:pStyle w:val="DanceBody"/>
      </w:pPr>
      <w:r>
        <w:t xml:space="preserve"> 9-16</w:t>
      </w:r>
      <w:r>
        <w:tab/>
        <w:t>1s+2s+3s set twice; 1L changes places LH with 2M, then RH with 3L</w:t>
      </w:r>
    </w:p>
    <w:p w:rsidR="00B11EB3" w:rsidRDefault="00B11EB3" w:rsidP="00B11EB3">
      <w:pPr>
        <w:pStyle w:val="DanceBody"/>
      </w:pPr>
      <w:r>
        <w:t>17-20</w:t>
      </w:r>
      <w:r>
        <w:tab/>
        <w:t xml:space="preserve">2s+3s+1s set on sides, 1s+2s change places on the sides (1s cast up &amp; 2s dance in &amp; down) </w:t>
      </w:r>
      <w:r>
        <w:rPr>
          <w:b/>
        </w:rPr>
        <w:t>while</w:t>
      </w:r>
      <w:r>
        <w:t xml:space="preserve"> 3s set, pulling back RSh to turn about on the spot</w:t>
      </w:r>
    </w:p>
    <w:p w:rsidR="00B11EB3" w:rsidRDefault="00B11EB3" w:rsidP="00B11EB3">
      <w:pPr>
        <w:pStyle w:val="DanceBody"/>
      </w:pPr>
      <w:r>
        <w:t>21-24</w:t>
      </w:r>
      <w:r>
        <w:tab/>
        <w:t>1s turn 1.1/2 RH. (1) (3) (2)</w:t>
      </w:r>
    </w:p>
    <w:p w:rsidR="00B11EB3" w:rsidRDefault="00B11EB3" w:rsidP="00B11EB3">
      <w:pPr>
        <w:pStyle w:val="DanceBody"/>
      </w:pPr>
      <w:r>
        <w:t>25-28</w:t>
      </w:r>
      <w:r>
        <w:tab/>
        <w:t>1s+3s Set+Link</w:t>
      </w:r>
    </w:p>
    <w:p w:rsidR="00B11EB3" w:rsidRDefault="00B11EB3" w:rsidP="00B11EB3">
      <w:pPr>
        <w:pStyle w:val="DanceBody"/>
        <w:keepNext w:val="0"/>
      </w:pPr>
      <w:r>
        <w:t>29-32</w:t>
      </w:r>
      <w:r>
        <w:tab/>
        <w:t>All dance clockwise to own side in a circular movement.  2 1 3</w:t>
      </w:r>
    </w:p>
    <w:p w:rsidR="00B11EB3" w:rsidRDefault="00B11EB3" w:rsidP="00B11EB3"/>
    <w:p w:rsidR="00B11EB3" w:rsidRDefault="00B11EB3" w:rsidP="00B11EB3">
      <w:pPr>
        <w:pStyle w:val="Minicrib"/>
      </w:pPr>
      <w:r>
        <w:t>THE 75TH ANNIVERSARY MEDLEY  (M-4x(S16+R16))  4C set</w:t>
      </w:r>
      <w:r>
        <w:tab/>
        <w:t>Lewis N Derrick  75 years of Dancing in St Andrews</w:t>
      </w:r>
    </w:p>
    <w:p w:rsidR="00B11EB3" w:rsidRPr="00CE2069" w:rsidRDefault="00B11EB3" w:rsidP="00B11EB3">
      <w:pPr>
        <w:pStyle w:val="DanceBody"/>
      </w:pPr>
      <w:r w:rsidRPr="00CE2069">
        <w:t>Strathspey</w:t>
      </w:r>
    </w:p>
    <w:p w:rsidR="00B11EB3" w:rsidRPr="00CE2069" w:rsidRDefault="00B11EB3" w:rsidP="00B11EB3">
      <w:pPr>
        <w:pStyle w:val="DanceBody"/>
      </w:pPr>
      <w:r w:rsidRPr="00CE2069">
        <w:t xml:space="preserve"> 1- 8</w:t>
      </w:r>
      <w:r w:rsidRPr="00CE2069">
        <w:tab/>
        <w:t>1s+2s also 3s+</w:t>
      </w:r>
      <w:r>
        <w:t xml:space="preserve">4s, Set &amp; </w:t>
      </w:r>
      <w:r w:rsidRPr="00CE2069">
        <w:t>Rotate. Finish 2 1 4 3, with 1M and 4L facing out</w:t>
      </w:r>
    </w:p>
    <w:p w:rsidR="00B11EB3" w:rsidRPr="00CE2069" w:rsidRDefault="00B11EB3" w:rsidP="00B11EB3">
      <w:pPr>
        <w:pStyle w:val="DanceBody"/>
      </w:pPr>
      <w:r w:rsidRPr="00CE2069">
        <w:t xml:space="preserve"> 9-10</w:t>
      </w:r>
      <w:r w:rsidRPr="00CE2069">
        <w:tab/>
        <w:t>1s+4s dance 1/2 LH across</w:t>
      </w:r>
    </w:p>
    <w:p w:rsidR="00B11EB3" w:rsidRPr="00CE2069" w:rsidRDefault="00B11EB3" w:rsidP="00B11EB3">
      <w:pPr>
        <w:pStyle w:val="DanceBody"/>
      </w:pPr>
      <w:r w:rsidRPr="00CE2069">
        <w:t>11-12</w:t>
      </w:r>
      <w:r w:rsidRPr="00CE2069">
        <w:tab/>
        <w:t>1M casts down behind 3L while 1L dances down in front of 3M. At same time, 4M dances up in front of 2L while 4L casts up behind 2M</w:t>
      </w:r>
    </w:p>
    <w:p w:rsidR="00B11EB3" w:rsidRPr="00CE2069" w:rsidRDefault="00B11EB3" w:rsidP="00B11EB3">
      <w:pPr>
        <w:pStyle w:val="DanceBody"/>
      </w:pPr>
      <w:r w:rsidRPr="00CE2069">
        <w:t>13-16</w:t>
      </w:r>
      <w:r w:rsidRPr="00CE2069">
        <w:tab/>
        <w:t>1L followed by partner casts up behind 3M, crossing to 3rd place, 1s finish in 3</w:t>
      </w:r>
      <w:r>
        <w:t>rd place own sides facing down</w:t>
      </w:r>
    </w:p>
    <w:p w:rsidR="00B11EB3" w:rsidRPr="00CE2069" w:rsidRDefault="00B11EB3" w:rsidP="00B11EB3">
      <w:pPr>
        <w:pStyle w:val="DanceBody"/>
      </w:pPr>
      <w:r w:rsidRPr="00CE2069">
        <w:tab/>
        <w:t>At same time, 4M followed by partner casts behind 2L crossing to 2nd place, 4s finish in 2nd place own sides facing up</w:t>
      </w:r>
    </w:p>
    <w:p w:rsidR="00B11EB3" w:rsidRPr="00CE2069" w:rsidRDefault="00B11EB3" w:rsidP="00B11EB3">
      <w:pPr>
        <w:pStyle w:val="DanceBody"/>
      </w:pPr>
      <w:r w:rsidRPr="00CE2069">
        <w:t>Reel</w:t>
      </w:r>
    </w:p>
    <w:p w:rsidR="00B11EB3" w:rsidRPr="00CE2069" w:rsidRDefault="00B11EB3" w:rsidP="00B11EB3">
      <w:pPr>
        <w:pStyle w:val="DanceBody"/>
      </w:pPr>
      <w:r w:rsidRPr="00CE2069">
        <w:t>17-24</w:t>
      </w:r>
      <w:r w:rsidRPr="00CE2069">
        <w:tab/>
        <w:t>All dance reels of 4 own sides (1s face 3s, 2s face 4s, pass RSh)</w:t>
      </w:r>
    </w:p>
    <w:p w:rsidR="00B11EB3" w:rsidRPr="00CE2069" w:rsidRDefault="00B11EB3" w:rsidP="00B11EB3">
      <w:pPr>
        <w:pStyle w:val="DanceBody"/>
      </w:pPr>
      <w:r w:rsidRPr="00CE2069">
        <w:t>25-28</w:t>
      </w:r>
      <w:r w:rsidRPr="00CE2069">
        <w:tab/>
        <w:t>2s+4s also 1s+3s dance RH across</w:t>
      </w:r>
    </w:p>
    <w:p w:rsidR="00B11EB3" w:rsidRPr="00CE2069" w:rsidRDefault="00B11EB3" w:rsidP="00B11EB3">
      <w:pPr>
        <w:pStyle w:val="DanceBody"/>
        <w:keepNext w:val="0"/>
      </w:pPr>
      <w:r w:rsidRPr="00CE2069">
        <w:t>29-32</w:t>
      </w:r>
      <w:r w:rsidRPr="00CE2069">
        <w:tab/>
        <w:t>4s+1s dance LH across. Finish 2 4 1 3</w:t>
      </w:r>
    </w:p>
    <w:p w:rsidR="00B11EB3" w:rsidRDefault="00B11EB3" w:rsidP="00B11EB3"/>
    <w:p w:rsidR="00B11EB3" w:rsidRDefault="00B11EB3" w:rsidP="00B11EB3">
      <w:pPr>
        <w:pStyle w:val="Minicrib"/>
      </w:pPr>
      <w:r>
        <w:t>75TH ANNIVERSARY REEL  (R4x32)  4C set</w:t>
      </w:r>
      <w:r>
        <w:tab/>
        <w:t>Margaret Rowe</w:t>
      </w:r>
    </w:p>
    <w:p w:rsidR="00B11EB3" w:rsidRPr="004117C8" w:rsidRDefault="00B11EB3" w:rsidP="00B11EB3">
      <w:pPr>
        <w:pStyle w:val="DanceBody"/>
      </w:pPr>
      <w:r w:rsidRPr="004117C8">
        <w:t xml:space="preserve"> 1- 4</w:t>
      </w:r>
      <w:r w:rsidRPr="004117C8">
        <w:tab/>
        <w:t>1L+2M also 3L+4M cross passing LSh &amp; cast RSh round partner into middle (Ladies face down &amp; Men up)</w:t>
      </w:r>
    </w:p>
    <w:p w:rsidR="00B11EB3" w:rsidRPr="004117C8" w:rsidRDefault="00B11EB3" w:rsidP="00B11EB3">
      <w:pPr>
        <w:pStyle w:val="DanceBody"/>
      </w:pPr>
      <w:r w:rsidRPr="004117C8">
        <w:t xml:space="preserve"> 5-12</w:t>
      </w:r>
      <w:r w:rsidRPr="004117C8">
        <w:tab/>
        <w:t>1L+2M+3L+4M dance reel of 4 up/down middle</w:t>
      </w:r>
    </w:p>
    <w:p w:rsidR="00B11EB3" w:rsidRPr="004117C8" w:rsidRDefault="00B11EB3" w:rsidP="00B11EB3">
      <w:pPr>
        <w:pStyle w:val="DanceBody"/>
      </w:pPr>
      <w:r w:rsidRPr="004117C8">
        <w:t>13-16</w:t>
      </w:r>
      <w:r w:rsidRPr="004117C8">
        <w:tab/>
        <w:t>1L+2M also 3L+4M turn RH (4 bars) to end facing partners in diagonal line</w:t>
      </w:r>
    </w:p>
    <w:p w:rsidR="00B11EB3" w:rsidRPr="004117C8" w:rsidRDefault="00B11EB3" w:rsidP="00B11EB3">
      <w:pPr>
        <w:pStyle w:val="DanceBody"/>
      </w:pPr>
      <w:r w:rsidRPr="004117C8">
        <w:t>17-24</w:t>
      </w:r>
      <w:r w:rsidRPr="004117C8">
        <w:tab/>
        <w:t>1s+2s also 3s+4s dance diagonal LSh reels of 4 ending in original places</w:t>
      </w:r>
    </w:p>
    <w:p w:rsidR="00B11EB3" w:rsidRPr="004117C8" w:rsidRDefault="00B11EB3" w:rsidP="00B11EB3">
      <w:pPr>
        <w:pStyle w:val="DanceBody"/>
        <w:keepNext w:val="0"/>
      </w:pPr>
      <w:r w:rsidRPr="004117C8">
        <w:t>25-32</w:t>
      </w:r>
      <w:r w:rsidRPr="004117C8">
        <w:tab/>
        <w:t>1s set &amp; cross down between 2s, cast down behind 3s &amp; cross to 4th places</w:t>
      </w:r>
    </w:p>
    <w:p w:rsidR="00B11EB3" w:rsidRDefault="00B11EB3" w:rsidP="00B11EB3"/>
    <w:p w:rsidR="00B11EB3" w:rsidRDefault="00B11EB3" w:rsidP="00B11EB3">
      <w:pPr>
        <w:pStyle w:val="Minicrib"/>
      </w:pPr>
      <w:r>
        <w:t>7TH WONDER  (R3x32)  3C Set</w:t>
      </w:r>
      <w:r>
        <w:tab/>
        <w:t>Andrew Hodgson  Forty Years On</w:t>
      </w:r>
    </w:p>
    <w:p w:rsidR="00B11EB3" w:rsidRDefault="00B11EB3" w:rsidP="00B11EB3">
      <w:pPr>
        <w:pStyle w:val="DanceBody"/>
      </w:pPr>
      <w:r>
        <w:t xml:space="preserve"> 1- 8</w:t>
      </w:r>
      <w:r>
        <w:tab/>
        <w:t>1s cross &amp; cast then dance 1/2 Fig of 8 round 2s</w:t>
      </w:r>
    </w:p>
    <w:p w:rsidR="00B11EB3" w:rsidRDefault="00B11EB3" w:rsidP="00B11EB3">
      <w:pPr>
        <w:pStyle w:val="DanceBody"/>
      </w:pPr>
      <w:r>
        <w:t xml:space="preserve"> 9-16</w:t>
      </w:r>
      <w:r>
        <w:tab/>
        <w:t>1s dance Pass+Turn with 1st corners &amp; pass RSh to face 2nd  corners, Pass+Turn with 2nd corners ending in 2nd place own sides</w:t>
      </w:r>
    </w:p>
    <w:p w:rsidR="00B11EB3" w:rsidRDefault="00B11EB3" w:rsidP="00B11EB3">
      <w:pPr>
        <w:pStyle w:val="DanceBody"/>
      </w:pPr>
      <w:r>
        <w:t>17-24</w:t>
      </w:r>
      <w:r>
        <w:tab/>
        <w:t>2s+1s+3s dance chase 1/2 way clockwise then turn partners RH 1.1/2 times</w:t>
      </w:r>
    </w:p>
    <w:p w:rsidR="00B11EB3" w:rsidRDefault="00B11EB3" w:rsidP="00B11EB3">
      <w:pPr>
        <w:pStyle w:val="DanceBody"/>
        <w:keepNext w:val="0"/>
      </w:pPr>
      <w:r>
        <w:t>25-32</w:t>
      </w:r>
      <w:r>
        <w:tab/>
        <w:t>1s+2s Set+Link, 3s+2s Set+Link</w:t>
      </w:r>
    </w:p>
    <w:p w:rsidR="00B11EB3" w:rsidRDefault="00B11EB3" w:rsidP="00B11EB3"/>
    <w:p w:rsidR="00B11EB3" w:rsidRDefault="00B11EB3" w:rsidP="00B11EB3">
      <w:pPr>
        <w:pStyle w:val="Minicrib"/>
      </w:pPr>
      <w:r>
        <w:t>8TH BATTALION-THE ROYAL SCOTS  (R8x32)  3C (4C set)</w:t>
      </w:r>
      <w:r>
        <w:tab/>
        <w:t>Wilma Miller  Allanton Coll</w:t>
      </w:r>
    </w:p>
    <w:p w:rsidR="00B11EB3" w:rsidRPr="004117C8" w:rsidRDefault="00B11EB3" w:rsidP="00B11EB3">
      <w:pPr>
        <w:pStyle w:val="DanceBody"/>
      </w:pPr>
      <w:r w:rsidRPr="004117C8">
        <w:t xml:space="preserve"> 1- 8</w:t>
      </w:r>
      <w:r w:rsidRPr="004117C8">
        <w:tab/>
        <w:t>1s cross down to dance reflection reels of 3 on opposite sides &amp; 1s end BtoB in 2nd place facing opposite sides as 2s end in 1st place</w:t>
      </w:r>
    </w:p>
    <w:p w:rsidR="00B11EB3" w:rsidRPr="004117C8" w:rsidRDefault="00B11EB3" w:rsidP="00B11EB3">
      <w:pPr>
        <w:pStyle w:val="DanceBody"/>
      </w:pPr>
      <w:r w:rsidRPr="004117C8">
        <w:t xml:space="preserve"> 9-16</w:t>
      </w:r>
      <w:r w:rsidRPr="004117C8">
        <w:tab/>
        <w:t>1s dance Crown Triangles with 2s+3s &amp; end facing 2nd corners</w:t>
      </w:r>
    </w:p>
    <w:p w:rsidR="00B11EB3" w:rsidRPr="004117C8" w:rsidRDefault="00B11EB3" w:rsidP="00B11EB3">
      <w:pPr>
        <w:pStyle w:val="DanceBody"/>
      </w:pPr>
      <w:r w:rsidRPr="004117C8">
        <w:t>17-24</w:t>
      </w:r>
      <w:r w:rsidRPr="004117C8">
        <w:tab/>
        <w:t>1s dance reels of 3 with corners passing 2nd corner by RSh &amp; cross LH to 2nd place own sides</w:t>
      </w:r>
    </w:p>
    <w:p w:rsidR="00B11EB3" w:rsidRPr="004117C8" w:rsidRDefault="00B11EB3" w:rsidP="00B11EB3">
      <w:pPr>
        <w:pStyle w:val="DanceBody"/>
        <w:keepNext w:val="0"/>
      </w:pPr>
      <w:r w:rsidRPr="004117C8">
        <w:t>25-32</w:t>
      </w:r>
      <w:r w:rsidRPr="004117C8">
        <w:tab/>
        <w:t>1s dance Figs of 8 (Lady up through 2s &amp; Man down through 3s)</w:t>
      </w:r>
    </w:p>
    <w:p w:rsidR="00B11EB3" w:rsidRDefault="00B11EB3" w:rsidP="00B11EB3"/>
    <w:p w:rsidR="00B11EB3" w:rsidRDefault="00B11EB3" w:rsidP="00B11EB3">
      <w:pPr>
        <w:pStyle w:val="Minicrib"/>
      </w:pPr>
      <w:r>
        <w:t>90 YEARS ON  (S4x40)  4C set</w:t>
      </w:r>
      <w:r>
        <w:tab/>
        <w:t>Alison Austin  RSCDS Dunfermline 90th Anniv</w:t>
      </w:r>
    </w:p>
    <w:p w:rsidR="00B11EB3" w:rsidRDefault="00B11EB3" w:rsidP="00B11EB3">
      <w:pPr>
        <w:pStyle w:val="DanceBody"/>
      </w:pPr>
      <w:r>
        <w:t xml:space="preserve"> 1- 8</w:t>
      </w:r>
      <w:r>
        <w:tab/>
        <w:t>1s turn RH, cast (2s step up); 1L+2s &amp; 1M+3s dance RH across.  1s pass RSh to flow into…</w:t>
      </w:r>
    </w:p>
    <w:p w:rsidR="00B11EB3" w:rsidRDefault="00B11EB3" w:rsidP="00B11EB3">
      <w:pPr>
        <w:pStyle w:val="DanceBody"/>
      </w:pPr>
      <w:r>
        <w:t xml:space="preserve"> 9-12</w:t>
      </w:r>
      <w:r>
        <w:tab/>
        <w:t>1M+2s &amp; 1L +3s dance LH across flowing into.</w:t>
      </w:r>
    </w:p>
    <w:p w:rsidR="00B11EB3" w:rsidRDefault="00B11EB3" w:rsidP="00B11EB3">
      <w:pPr>
        <w:pStyle w:val="DanceBody"/>
      </w:pPr>
      <w:r>
        <w:t>13-16</w:t>
      </w:r>
      <w:r>
        <w:tab/>
        <w:t xml:space="preserve">"Snake Pass": 1M followed by 2M+2L dance down Ladies' side, across &amp; up to 2M place </w:t>
      </w:r>
      <w:r>
        <w:rPr>
          <w:b/>
        </w:rPr>
        <w:t>while</w:t>
      </w:r>
      <w:r>
        <w:t xml:space="preserve"> 1L followed by 3L+3M dance up Men's side, across &amp; down to 2L place.  3 1 2</w:t>
      </w:r>
    </w:p>
    <w:p w:rsidR="00B11EB3" w:rsidRDefault="00B11EB3" w:rsidP="00B11EB3">
      <w:pPr>
        <w:pStyle w:val="DanceBody"/>
      </w:pPr>
      <w:r>
        <w:t>17-24</w:t>
      </w:r>
      <w:r>
        <w:tab/>
        <w:t>1s+2s set, dance 1/2 RH across;  3s, 1M+2M, 1L+2L &amp; 4s turn 2H to form square formation, NHJ with 'partner' &amp; all set</w:t>
      </w:r>
    </w:p>
    <w:p w:rsidR="00B11EB3" w:rsidRPr="00981ED4" w:rsidRDefault="00B11EB3" w:rsidP="00B11EB3">
      <w:pPr>
        <w:pStyle w:val="DanceBody"/>
      </w:pPr>
      <w:r>
        <w:t>25-32</w:t>
      </w:r>
      <w:r>
        <w:tab/>
        <w:t>All set to corners &amp; dance La Baratte with corners</w:t>
      </w:r>
    </w:p>
    <w:p w:rsidR="00B11EB3" w:rsidRDefault="00B11EB3" w:rsidP="00B11EB3">
      <w:pPr>
        <w:pStyle w:val="DanceBody"/>
      </w:pPr>
      <w:r>
        <w:tab/>
        <w:t>27-28   Man 1/2 turns opposite Lady RH &amp; retains hand but at arm's length from each other</w:t>
      </w:r>
    </w:p>
    <w:p w:rsidR="00B11EB3" w:rsidRDefault="00B11EB3" w:rsidP="00B11EB3">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31-32   Couple change places LH to opposite places, ending in square formation again NHJ</w:t>
      </w:r>
    </w:p>
    <w:p w:rsidR="00B11EB3" w:rsidRDefault="00B11EB3" w:rsidP="00B11EB3">
      <w:pPr>
        <w:pStyle w:val="DanceBody"/>
        <w:keepNext w:val="0"/>
      </w:pPr>
      <w:r>
        <w:t>33-40</w:t>
      </w:r>
      <w:r>
        <w:tab/>
        <w:t xml:space="preserve">All set, 2s+1s turn partners 1.1/2 with 2H to end on sides in 1st/4th place </w:t>
      </w:r>
      <w:r>
        <w:rPr>
          <w:b/>
        </w:rPr>
        <w:t>while</w:t>
      </w:r>
      <w:r>
        <w:t xml:space="preserve"> 3s+4s (side 'couples') dance RH across to end in 2nd/3rd place.  All join hands on sides &amp; set.  2 3 4 1</w:t>
      </w:r>
    </w:p>
    <w:p w:rsidR="00B11EB3" w:rsidRDefault="00B11EB3" w:rsidP="00B11EB3"/>
    <w:p w:rsidR="00B11EB3" w:rsidRDefault="00B11EB3" w:rsidP="00B11EB3">
      <w:pPr>
        <w:pStyle w:val="Minicrib"/>
      </w:pPr>
      <w:r>
        <w:t>THE 96 TEN  (R5x32)  5C set</w:t>
      </w:r>
      <w:r>
        <w:tab/>
        <w:t>Brenda Burnell  Silver Thistle Coll</w:t>
      </w:r>
    </w:p>
    <w:p w:rsidR="00B11EB3" w:rsidRPr="004117C8" w:rsidRDefault="00B11EB3" w:rsidP="00B11EB3">
      <w:pPr>
        <w:pStyle w:val="DanceBody"/>
      </w:pPr>
      <w:r w:rsidRPr="004117C8">
        <w:t xml:space="preserve"> 1- 4</w:t>
      </w:r>
      <w:r w:rsidRPr="004117C8">
        <w:tab/>
        <w:t>Top 4 Men change places RH diagonally with bottom 4 Ladies while 1L sets to 5M &amp; all dancers dance on 1 place clockwise</w:t>
      </w:r>
    </w:p>
    <w:p w:rsidR="00B11EB3" w:rsidRPr="004117C8" w:rsidRDefault="00B11EB3" w:rsidP="00B11EB3">
      <w:pPr>
        <w:pStyle w:val="DanceBody"/>
      </w:pPr>
      <w:r w:rsidRPr="004117C8">
        <w:t xml:space="preserve"> 5- 8</w:t>
      </w:r>
      <w:r w:rsidRPr="004117C8">
        <w:tab/>
        <w:t>Repeat from new pstns back to places</w:t>
      </w:r>
    </w:p>
    <w:p w:rsidR="00B11EB3" w:rsidRPr="004117C8" w:rsidRDefault="00B11EB3" w:rsidP="00B11EB3">
      <w:pPr>
        <w:pStyle w:val="DanceBody"/>
      </w:pPr>
      <w:r w:rsidRPr="004117C8">
        <w:t xml:space="preserve"> 9-16</w:t>
      </w:r>
      <w:r w:rsidRPr="004117C8">
        <w:tab/>
        <w:t>1s &amp; 3s set &amp; cast down 1 place, all advance for 2 steps &amp; 1s &amp; 3s turn single into BtoB position for Double Triangles as 2s, 4s &amp; 5s retire</w:t>
      </w:r>
    </w:p>
    <w:p w:rsidR="00B11EB3" w:rsidRPr="004117C8" w:rsidRDefault="00B11EB3" w:rsidP="00B11EB3">
      <w:pPr>
        <w:pStyle w:val="DanceBody"/>
      </w:pPr>
      <w:r w:rsidRPr="004117C8">
        <w:t>17-24</w:t>
      </w:r>
      <w:r w:rsidRPr="004117C8">
        <w:tab/>
        <w:t>All dance Double Triangles ending with 1s &amp; 3s turning singly to face2nd corners</w:t>
      </w:r>
    </w:p>
    <w:p w:rsidR="00B11EB3" w:rsidRPr="004117C8" w:rsidRDefault="00B11EB3" w:rsidP="00B11EB3">
      <w:pPr>
        <w:pStyle w:val="DanceBody"/>
        <w:keepNext w:val="0"/>
      </w:pPr>
      <w:r w:rsidRPr="004117C8">
        <w:t>25-32</w:t>
      </w:r>
      <w:r w:rsidRPr="004117C8">
        <w:tab/>
        <w:t>1s &amp; 3s dance RSh round 2nd corners &amp; meet partner in middle, turn RH &amp; cast 1 place.  2 4 1 5 3</w:t>
      </w:r>
    </w:p>
    <w:p w:rsidR="00B11EB3" w:rsidRDefault="00B11EB3" w:rsidP="00B11EB3"/>
    <w:p w:rsidR="00B11EB3" w:rsidRDefault="00B11EB3" w:rsidP="00B11EB3">
      <w:pPr>
        <w:pStyle w:val="Minicrib"/>
      </w:pPr>
      <w:r>
        <w:t>A-WARD WINNING REEL  (R8x32)  3C (4C set)</w:t>
      </w:r>
      <w:r>
        <w:tab/>
        <w:t>Fred Merse  San Diego 45th Anniv</w:t>
      </w:r>
    </w:p>
    <w:p w:rsidR="00B11EB3" w:rsidRDefault="00B11EB3" w:rsidP="00B11EB3">
      <w:pPr>
        <w:pStyle w:val="DanceBody"/>
      </w:pPr>
      <w:r>
        <w:t xml:space="preserve"> 1- 8</w:t>
      </w:r>
      <w:r>
        <w:tab/>
        <w:t>1s set, cast (2s step up); 1s dance 1/2 reels of 3 across (1M+3L &amp; 1L+2M pass LSh to start)</w:t>
      </w:r>
    </w:p>
    <w:p w:rsidR="00B11EB3" w:rsidRDefault="00B11EB3" w:rsidP="00B11EB3">
      <w:pPr>
        <w:pStyle w:val="DanceBody"/>
      </w:pPr>
      <w:r>
        <w:t xml:space="preserve"> 9-16</w:t>
      </w:r>
      <w:r>
        <w:tab/>
        <w:t>2s+1s+3s dance Set &amp; Rotate for 3:</w:t>
      </w:r>
    </w:p>
    <w:p w:rsidR="00B11EB3" w:rsidRDefault="00B11EB3" w:rsidP="00B11EB3">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B11EB3" w:rsidRDefault="00B11EB3" w:rsidP="00B11EB3">
      <w:pPr>
        <w:pStyle w:val="DanceBody"/>
      </w:pPr>
      <w:r>
        <w:t>17-24</w:t>
      </w:r>
      <w:r>
        <w:tab/>
        <w:t xml:space="preserve">3s set &amp; cast to 3rd place </w:t>
      </w:r>
      <w:r>
        <w:rPr>
          <w:b/>
        </w:rPr>
        <w:t>while</w:t>
      </w:r>
      <w:r>
        <w:t xml:space="preserve"> 2s dance in, NHJ dance up &amp; cast into 1st place; 2s+1s+3s 1/2 turn partner RH, pull back RSh &amp; dance out to own sides</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AARHUS FESTIVAL  (R8x32)  3C (4C set)</w:t>
      </w:r>
      <w:r>
        <w:tab/>
        <w:t>Peter Hastings  Woodside Coll</w:t>
      </w:r>
    </w:p>
    <w:p w:rsidR="00B11EB3" w:rsidRPr="008B4E96" w:rsidRDefault="00B11EB3" w:rsidP="00B11EB3">
      <w:pPr>
        <w:pStyle w:val="DanceBody"/>
      </w:pPr>
      <w:r w:rsidRPr="008B4E96">
        <w:t xml:space="preserve"> 1- 8</w:t>
      </w:r>
      <w:r w:rsidRPr="008B4E96">
        <w:tab/>
        <w:t xml:space="preserve">1s cross RH, cast 1 place, turn RH </w:t>
      </w:r>
      <w:r w:rsidRPr="004E2371">
        <w:rPr>
          <w:b/>
        </w:rPr>
        <w:t>while</w:t>
      </w:r>
      <w:r w:rsidRPr="008B4E96">
        <w:t xml:space="preserve"> 2s+3s dance 1/2 R&amp;L</w:t>
      </w:r>
      <w:r>
        <w:t xml:space="preserve"> (3)(1)(2)</w:t>
      </w:r>
    </w:p>
    <w:p w:rsidR="00B11EB3" w:rsidRDefault="00B11EB3" w:rsidP="00B11EB3">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B11EB3" w:rsidRPr="008B4E96" w:rsidRDefault="00B11EB3" w:rsidP="00B11EB3">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rPr>
        <w:t>while</w:t>
      </w:r>
      <w:r w:rsidRPr="008B4E96">
        <w:t xml:space="preserve"> 1M stands for 2 bars &amp; dances similarly </w:t>
      </w:r>
      <w:r w:rsidRPr="008B4E96">
        <w:rPr>
          <w:b/>
        </w:rPr>
        <w:t>while</w:t>
      </w:r>
      <w:r>
        <w:t xml:space="preserve"> 2</w:t>
      </w:r>
      <w:r w:rsidRPr="008B4E96">
        <w:t>M waits 4 bars &amp; dances similarly</w:t>
      </w:r>
    </w:p>
    <w:p w:rsidR="00B11EB3" w:rsidRDefault="00B11EB3" w:rsidP="00B11EB3">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B11EB3" w:rsidRPr="008B4E96" w:rsidRDefault="00B11EB3" w:rsidP="00B11EB3">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rPr>
        <w:t>while</w:t>
      </w:r>
      <w:r>
        <w:t xml:space="preserve"> 1L</w:t>
      </w:r>
      <w:r w:rsidRPr="008B4E96">
        <w:t xml:space="preserve"> stands for 2 bars &amp; dances similarly </w:t>
      </w:r>
      <w:r w:rsidRPr="008B4E96">
        <w:rPr>
          <w:b/>
        </w:rPr>
        <w:t>while</w:t>
      </w:r>
      <w:r>
        <w:t xml:space="preserve"> 3L</w:t>
      </w:r>
      <w:r w:rsidRPr="008B4E96">
        <w:t xml:space="preserve"> waits 4 bars &amp; dances similarly</w:t>
      </w:r>
    </w:p>
    <w:p w:rsidR="00B11EB3" w:rsidRDefault="00B11EB3" w:rsidP="00B11EB3">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B11EB3" w:rsidRDefault="00B11EB3" w:rsidP="00B11EB3"/>
    <w:p w:rsidR="00B11EB3" w:rsidRDefault="00B11EB3" w:rsidP="00B11EB3">
      <w:pPr>
        <w:pStyle w:val="Minicrib"/>
      </w:pPr>
      <w:r>
        <w:t>AAS YOOOU WIIISSSHHH  (S8x32) 3C (4C set)</w:t>
      </w:r>
      <w:r>
        <w:tab/>
        <w:t>Linda Mae Dennis Princess Bride Collection</w:t>
      </w:r>
    </w:p>
    <w:p w:rsidR="00B11EB3" w:rsidRDefault="00B11EB3" w:rsidP="00B11EB3">
      <w:pPr>
        <w:pStyle w:val="DanceBody"/>
      </w:pPr>
      <w:r>
        <w:t xml:space="preserve"> 1- 4</w:t>
      </w:r>
      <w:r>
        <w:tab/>
        <w:t>1s cross RH &amp; cast. 2s step up bars 3-4. 1s turn 2H. 2 (1) 3</w:t>
      </w:r>
    </w:p>
    <w:p w:rsidR="00B11EB3" w:rsidRDefault="00B11EB3" w:rsidP="00B11EB3">
      <w:pPr>
        <w:pStyle w:val="DanceBody"/>
      </w:pPr>
      <w:r>
        <w:t xml:space="preserve"> 9-12</w:t>
      </w:r>
      <w:r>
        <w:tab/>
        <w:t>All 1/2 turn RH &amp; twirl to opposite sides. (2) 1 (3)</w:t>
      </w:r>
    </w:p>
    <w:p w:rsidR="00B11EB3" w:rsidRDefault="00B11EB3" w:rsidP="00B11EB3">
      <w:pPr>
        <w:pStyle w:val="DanceBody"/>
      </w:pPr>
      <w:r>
        <w:t>13-16</w:t>
      </w:r>
      <w:r>
        <w:tab/>
        <w:t>All set, all 1/2 turn partner RH into Allemande hold, 1s facing down, 2s &amp; 3s facing up</w:t>
      </w:r>
    </w:p>
    <w:p w:rsidR="00B11EB3" w:rsidRDefault="00B11EB3" w:rsidP="00B11EB3">
      <w:pPr>
        <w:pStyle w:val="DanceBody"/>
      </w:pPr>
      <w:r>
        <w:t>17-24</w:t>
      </w:r>
      <w:r>
        <w:tab/>
        <w:t>All dance a circulating Allemande</w:t>
      </w:r>
    </w:p>
    <w:p w:rsidR="00B11EB3" w:rsidRPr="009506B8" w:rsidRDefault="00B11EB3" w:rsidP="00B11EB3">
      <w:pPr>
        <w:pStyle w:val="DanceBody"/>
      </w:pPr>
      <w:r>
        <w:tab/>
        <w:t xml:space="preserve">2s &amp; 3s dance normal Allemande </w:t>
      </w:r>
      <w:r>
        <w:rPr>
          <w:b/>
        </w:rPr>
        <w:t>while</w:t>
      </w:r>
      <w:r>
        <w:t xml:space="preserve"> 1s Allemande down &amp; up</w:t>
      </w:r>
    </w:p>
    <w:p w:rsidR="00B11EB3" w:rsidRDefault="00B11EB3" w:rsidP="00B11EB3">
      <w:pPr>
        <w:pStyle w:val="DanceBody"/>
      </w:pPr>
      <w:r>
        <w:tab/>
        <w:t xml:space="preserve">On last 2 bars, 1s finish on opposite sides </w:t>
      </w:r>
      <w:r>
        <w:rPr>
          <w:b/>
        </w:rPr>
        <w:t>while</w:t>
      </w:r>
      <w:r>
        <w:t xml:space="preserve"> 3s turn 3/4 LH &amp; 2s turn 1 1/4 LH to form a line up/down middle with Ladies in the middle</w:t>
      </w:r>
    </w:p>
    <w:p w:rsidR="00B11EB3" w:rsidRDefault="00B11EB3" w:rsidP="00B11EB3">
      <w:pPr>
        <w:pStyle w:val="DanceBody"/>
      </w:pPr>
      <w:r>
        <w:t>25-32</w:t>
      </w:r>
      <w:r>
        <w:tab/>
        <w:t>All dance the Targe:</w:t>
      </w:r>
    </w:p>
    <w:p w:rsidR="00B11EB3" w:rsidRDefault="00B11EB3" w:rsidP="00B11EB3">
      <w:pPr>
        <w:pStyle w:val="DanceBody"/>
      </w:pPr>
      <w:r>
        <w:tab/>
        <w:t xml:space="preserve">25-26  3rd &amp; 2nd Ladies 3/4 turn RH in the middle </w:t>
      </w:r>
      <w:r w:rsidRPr="00700FE9">
        <w:rPr>
          <w:b/>
        </w:rPr>
        <w:t>while</w:t>
      </w:r>
      <w:r>
        <w:t xml:space="preserve"> 1s &amp; 3M &amp; 2M (outside dancers) dance 1/4 way anticlockwise</w:t>
      </w:r>
    </w:p>
    <w:p w:rsidR="00B11EB3" w:rsidRPr="00667E70" w:rsidRDefault="00B11EB3" w:rsidP="00B11EB3">
      <w:pPr>
        <w:pStyle w:val="DanceBody"/>
      </w:pPr>
      <w:r>
        <w:tab/>
        <w:t xml:space="preserve">27-28  3s &amp; 2s turn partners LH </w:t>
      </w:r>
      <w:r>
        <w:rPr>
          <w:b/>
        </w:rPr>
        <w:t>while</w:t>
      </w:r>
      <w:r>
        <w:t xml:space="preserve"> 1s set</w:t>
      </w:r>
    </w:p>
    <w:p w:rsidR="00B11EB3" w:rsidRDefault="00B11EB3" w:rsidP="00B11EB3">
      <w:pPr>
        <w:pStyle w:val="DanceBody"/>
      </w:pPr>
      <w:r>
        <w:tab/>
        <w:t>29-30  repeat bars 25-26</w:t>
      </w:r>
    </w:p>
    <w:p w:rsidR="00B11EB3" w:rsidRDefault="00B11EB3" w:rsidP="00B11EB3">
      <w:pPr>
        <w:pStyle w:val="DanceBody"/>
        <w:keepNext w:val="0"/>
      </w:pPr>
      <w:r>
        <w:tab/>
        <w:t xml:space="preserve">31-32  2s turn 1/4 LH to 1st place </w:t>
      </w:r>
      <w:r>
        <w:rPr>
          <w:b/>
        </w:rPr>
        <w:t>while</w:t>
      </w:r>
      <w:r>
        <w:t xml:space="preserve"> 1s set </w:t>
      </w:r>
      <w:r>
        <w:rPr>
          <w:b/>
        </w:rPr>
        <w:t>while</w:t>
      </w:r>
      <w:r>
        <w:t xml:space="preserve"> </w:t>
      </w:r>
      <w:r w:rsidRPr="005859F6">
        <w:t>3s</w:t>
      </w:r>
      <w:r>
        <w:t xml:space="preserve"> turn 3/4 LH to 3rd place 2 1 3</w:t>
      </w:r>
    </w:p>
    <w:p w:rsidR="00B11EB3" w:rsidRDefault="00B11EB3" w:rsidP="00B11EB3"/>
    <w:p w:rsidR="00B11EB3" w:rsidRDefault="00B11EB3" w:rsidP="00B11EB3">
      <w:pPr>
        <w:pStyle w:val="Minicrib"/>
      </w:pPr>
      <w:r>
        <w:t>ABBOT HOUSE  (R80)  Sq.Set</w:t>
      </w:r>
      <w:r>
        <w:tab/>
        <w:t>Amy Drysdale  RSCDS Dunfermline 90th Anniv</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 xml:space="preserve">Ladies dance 1/2 RH across, turn opp Man LH once round, Ladies dance 1/2 RH across </w:t>
      </w:r>
      <w:r>
        <w:rPr>
          <w:b/>
        </w:rPr>
        <w:t>while</w:t>
      </w:r>
      <w:r>
        <w:t xml:space="preserve"> Men dance 1 place anticlockwise. All turn 'new partner' LH into square set</w:t>
      </w:r>
    </w:p>
    <w:p w:rsidR="00B11EB3" w:rsidRDefault="00B11EB3" w:rsidP="00B11EB3">
      <w:pPr>
        <w:pStyle w:val="DanceBody"/>
      </w:pPr>
      <w:r>
        <w:t>17-24</w:t>
      </w:r>
      <w:r>
        <w:tab/>
        <w:t>Men repeat bars 9-16, end turning original partner LH into square set.  2 3 4 1</w:t>
      </w:r>
    </w:p>
    <w:p w:rsidR="00B11EB3" w:rsidRDefault="00B11EB3" w:rsidP="00B11EB3">
      <w:pPr>
        <w:pStyle w:val="DanceBody"/>
      </w:pPr>
      <w:r>
        <w:t>25-32</w:t>
      </w:r>
      <w:r>
        <w:tab/>
        <w:t>All Adv+Ret, all turn (birl) corner LH</w:t>
      </w:r>
    </w:p>
    <w:p w:rsidR="00B11EB3" w:rsidRDefault="00B11EB3" w:rsidP="00B11EB3">
      <w:pPr>
        <w:pStyle w:val="DanceBody"/>
      </w:pPr>
      <w:r>
        <w:t>33-40</w:t>
      </w:r>
      <w:r>
        <w:tab/>
        <w:t>All set to partner &amp; change places RH, change places LH with next person, &amp; set to next facing person</w:t>
      </w:r>
    </w:p>
    <w:p w:rsidR="00B11EB3" w:rsidRDefault="00B11EB3" w:rsidP="00B11EB3">
      <w:pPr>
        <w:pStyle w:val="DanceBody"/>
      </w:pPr>
      <w:r>
        <w:t>41-48</w:t>
      </w:r>
      <w:r>
        <w:tab/>
        <w:t>All change places RH with facing person, change places LH with next person &amp; all turn (birl) partner RH to end 4s (1st place) facing 1s (2nd place) &amp; 3s (4th place) facing 2s (3rd place). 4 1 2 3</w:t>
      </w:r>
    </w:p>
    <w:p w:rsidR="00B11EB3" w:rsidRDefault="00B11EB3" w:rsidP="00B11EB3">
      <w:pPr>
        <w:pStyle w:val="DanceBody"/>
      </w:pPr>
      <w:r>
        <w:t>49-56</w:t>
      </w:r>
      <w:r>
        <w:tab/>
        <w:t>1s+4s &amp; 2s+3s dance R&amp;L</w:t>
      </w:r>
    </w:p>
    <w:p w:rsidR="00B11EB3" w:rsidRDefault="00B11EB3" w:rsidP="00B11EB3">
      <w:pPr>
        <w:pStyle w:val="DanceBody"/>
      </w:pPr>
      <w:r>
        <w:t>57-64</w:t>
      </w:r>
      <w:r>
        <w:tab/>
        <w:t>1s+4s &amp; 2s+3s Adv+Ret, set &amp; change places RH with dancer opposite to finish in square set. 1 4 3 2</w:t>
      </w:r>
    </w:p>
    <w:p w:rsidR="00B11EB3" w:rsidRDefault="00B11EB3" w:rsidP="00B11EB3">
      <w:pPr>
        <w:pStyle w:val="DanceBody"/>
      </w:pPr>
      <w:r>
        <w:t>65-72</w:t>
      </w:r>
      <w:r>
        <w:tab/>
        <w:t>All dance Set+Link with partner; 2s+4s promenade clockwise inside set to original places.  1 2 3 4</w:t>
      </w:r>
    </w:p>
    <w:p w:rsidR="00B11EB3" w:rsidRDefault="00B11EB3" w:rsidP="00B11EB3">
      <w:pPr>
        <w:pStyle w:val="DanceBody"/>
        <w:keepNext w:val="0"/>
      </w:pPr>
      <w:r>
        <w:t>73-80</w:t>
      </w:r>
      <w:r>
        <w:tab/>
        <w:t>All circle 8H round &amp; back.  1 2 3 4</w:t>
      </w:r>
    </w:p>
    <w:p w:rsidR="00B11EB3" w:rsidRDefault="00B11EB3" w:rsidP="00B11EB3"/>
    <w:p w:rsidR="00B11EB3" w:rsidRDefault="00B11EB3" w:rsidP="00B11EB3">
      <w:pPr>
        <w:pStyle w:val="Minicrib"/>
      </w:pPr>
      <w:r>
        <w:t>THE ABBOT OF UNREASON  (J8x32)  3C (4C set)</w:t>
      </w:r>
      <w:r>
        <w:tab/>
        <w:t>Milton Levy  Tin Woodman</w:t>
      </w:r>
    </w:p>
    <w:p w:rsidR="00B11EB3" w:rsidRPr="004117C8" w:rsidRDefault="00B11EB3" w:rsidP="00B11EB3">
      <w:pPr>
        <w:pStyle w:val="DanceBody"/>
      </w:pPr>
      <w:r w:rsidRPr="004117C8">
        <w:t xml:space="preserve"> 1- 8</w:t>
      </w:r>
      <w:r w:rsidRPr="004117C8">
        <w:tab/>
        <w:t>1s dance down, 1L dances under 1M arm as he dances round below her &amp; dance up to 2nd place BtoB in the middle facing opposite sides</w:t>
      </w:r>
    </w:p>
    <w:p w:rsidR="00B11EB3" w:rsidRPr="004117C8" w:rsidRDefault="00B11EB3" w:rsidP="00B11EB3">
      <w:pPr>
        <w:pStyle w:val="DanceBody"/>
      </w:pPr>
      <w:r w:rsidRPr="004117C8">
        <w:t xml:space="preserve"> 9-16</w:t>
      </w:r>
      <w:r w:rsidRPr="004117C8">
        <w:tab/>
        <w:t>1s set (as in Double Triangles), turn 1st corner RH, set again in Double Triangles &amp; turn 2nd corners LH</w:t>
      </w:r>
    </w:p>
    <w:p w:rsidR="00B11EB3" w:rsidRPr="004117C8" w:rsidRDefault="00B11EB3" w:rsidP="00B11EB3">
      <w:pPr>
        <w:pStyle w:val="DanceBody"/>
      </w:pPr>
      <w:r w:rsidRPr="004117C8">
        <w:t>17-24</w:t>
      </w:r>
      <w:r w:rsidRPr="004117C8">
        <w:tab/>
        <w:t>1s reel of 3 on the sides giving RSh to 1st corners &amp; cross to 2nd place own sides</w:t>
      </w:r>
    </w:p>
    <w:p w:rsidR="00B11EB3" w:rsidRPr="004117C8" w:rsidRDefault="00B11EB3" w:rsidP="00B11EB3">
      <w:pPr>
        <w:pStyle w:val="DanceBody"/>
        <w:keepNext w:val="0"/>
      </w:pPr>
      <w:r w:rsidRPr="004117C8">
        <w:t>25-32</w:t>
      </w:r>
      <w:r w:rsidRPr="004117C8">
        <w:tab/>
        <w:t>All set 1 (PdB on R foot) &amp; circle 6H round to left, all set (PdB on L foot) &amp; circle 6H round to right</w:t>
      </w:r>
    </w:p>
    <w:p w:rsidR="00B11EB3" w:rsidRDefault="00B11EB3" w:rsidP="00B11EB3"/>
    <w:p w:rsidR="00B11EB3" w:rsidRDefault="00B11EB3" w:rsidP="00B11EB3">
      <w:pPr>
        <w:pStyle w:val="Minicrib"/>
      </w:pPr>
      <w:r>
        <w:t>ABBOTSFORD LASSIES  (R4x32)  Sq.Set</w:t>
      </w:r>
      <w:r>
        <w:tab/>
        <w:t>Charles Inglis</w:t>
      </w:r>
    </w:p>
    <w:p w:rsidR="00B11EB3" w:rsidRPr="004117C8" w:rsidRDefault="00B11EB3" w:rsidP="00B11EB3">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B11EB3" w:rsidRPr="004117C8" w:rsidRDefault="00B11EB3" w:rsidP="00B11EB3">
      <w:pPr>
        <w:pStyle w:val="DanceBody"/>
      </w:pPr>
      <w:r w:rsidRPr="004117C8">
        <w:t xml:space="preserve"> 9-16</w:t>
      </w:r>
      <w:r w:rsidRPr="004117C8">
        <w:tab/>
        <w:t>2s+4s repeat</w:t>
      </w:r>
    </w:p>
    <w:p w:rsidR="00B11EB3" w:rsidRPr="004117C8" w:rsidRDefault="00B11EB3" w:rsidP="00B11EB3">
      <w:pPr>
        <w:pStyle w:val="DanceBody"/>
      </w:pPr>
      <w:r w:rsidRPr="004117C8">
        <w:t>17-24</w:t>
      </w:r>
      <w:r w:rsidRPr="004117C8">
        <w:tab/>
        <w:t>1L+2M &amp; 3L+4M (taking nearer hands) Adv+Ret diagonally, 2L+3M &amp; 4L+1M repeat</w:t>
      </w:r>
    </w:p>
    <w:p w:rsidR="00B11EB3" w:rsidRPr="004117C8" w:rsidRDefault="00B11EB3" w:rsidP="00B11EB3">
      <w:pPr>
        <w:pStyle w:val="DanceBody"/>
        <w:keepNext w:val="0"/>
      </w:pPr>
      <w:r w:rsidRPr="004117C8">
        <w:t>25-32</w:t>
      </w:r>
      <w:r w:rsidRPr="004117C8">
        <w:tab/>
        <w:t>All circle 8H round &amp; back ending with Men in original places with new partner</w:t>
      </w:r>
    </w:p>
    <w:p w:rsidR="00B11EB3" w:rsidRDefault="00B11EB3" w:rsidP="00B11EB3"/>
    <w:p w:rsidR="00B11EB3" w:rsidRDefault="00B11EB3" w:rsidP="00B11EB3">
      <w:pPr>
        <w:pStyle w:val="Minicrib"/>
      </w:pPr>
      <w:r>
        <w:t>ABBOTSLEIGH  (J8x40)  3C (4C set)</w:t>
      </w:r>
      <w:r>
        <w:tab/>
        <w:t>Bardill/Prince  BHS 9 For 2015</w:t>
      </w:r>
    </w:p>
    <w:p w:rsidR="00B11EB3" w:rsidRPr="004117C8" w:rsidRDefault="00B11EB3" w:rsidP="00B11EB3">
      <w:pPr>
        <w:pStyle w:val="DanceBody"/>
      </w:pPr>
      <w:r w:rsidRPr="004117C8">
        <w:t xml:space="preserve"> 1-10</w:t>
      </w:r>
      <w:r w:rsidRPr="004117C8">
        <w:tab/>
        <w:t>1s+2s change places on sides (Men LH, Ladies RH), 2s+1s+3s Set+Link; 1M+3s (at top) &amp; 1L with 2s dance 1/2 RSh reels of 3 across (RSh to person on right).  End (3) (1) (2)</w:t>
      </w:r>
    </w:p>
    <w:p w:rsidR="00B11EB3" w:rsidRPr="004117C8" w:rsidRDefault="00B11EB3" w:rsidP="00B11EB3">
      <w:pPr>
        <w:pStyle w:val="DanceBody"/>
      </w:pPr>
      <w:r w:rsidRPr="004117C8">
        <w:t>11-20</w:t>
      </w:r>
      <w:r w:rsidRPr="004117C8">
        <w:tab/>
        <w:t>1s lead down (4 bars) 1L turns under partner</w:t>
      </w:r>
      <w:r>
        <w:t>'</w:t>
      </w:r>
      <w:r w:rsidRPr="004117C8">
        <w:t>s Left arm (2 bars), 1s lead up to 1st place own side &amp; face out (3s step down 19-20)</w:t>
      </w:r>
    </w:p>
    <w:p w:rsidR="00B11EB3" w:rsidRPr="004117C8" w:rsidRDefault="00B11EB3" w:rsidP="00B11EB3">
      <w:pPr>
        <w:pStyle w:val="DanceBody"/>
      </w:pPr>
      <w:r w:rsidRPr="004117C8">
        <w:t>21-30</w:t>
      </w:r>
      <w:r w:rsidRPr="004117C8">
        <w:tab/>
        <w:t>1s+3s change places on sides (1M+3L LH, 1L+3M RH); 3s+1s+2s dance 1/2 reflection (mirror) reels on sides (1s in/down); all set; 2s+3s cross LH as 1s turn LH to face 4th crnr pstns</w:t>
      </w:r>
    </w:p>
    <w:p w:rsidR="00B11EB3" w:rsidRPr="004117C8" w:rsidRDefault="00B11EB3" w:rsidP="00B11EB3">
      <w:pPr>
        <w:pStyle w:val="DanceBody"/>
      </w:pPr>
      <w:r w:rsidRPr="004117C8">
        <w:t>31-40</w:t>
      </w:r>
      <w:r w:rsidRPr="004117C8">
        <w:tab/>
        <w:t>1s dance Hello-Goodbye setting (6 bars) to 2nd place opp sides; 1s turn (birl) to face up NHJ</w:t>
      </w:r>
    </w:p>
    <w:p w:rsidR="00B11EB3" w:rsidRPr="004117C8" w:rsidRDefault="00B11EB3" w:rsidP="00B11EB3">
      <w:pPr>
        <w:pStyle w:val="DanceBody"/>
        <w:keepNext w:val="0"/>
      </w:pPr>
      <w:r w:rsidRPr="004117C8">
        <w:t>End of 2nd time:  1s end NHJ in middle facing down &amp; on bars 1-2 of next repeat they1/2 turn couple below into 4th place own sides</w:t>
      </w:r>
    </w:p>
    <w:p w:rsidR="00B11EB3" w:rsidRDefault="00B11EB3" w:rsidP="00B11EB3"/>
    <w:p w:rsidR="00B11EB3" w:rsidRDefault="00B11EB3" w:rsidP="00B11EB3">
      <w:pPr>
        <w:pStyle w:val="Minicrib"/>
      </w:pPr>
      <w:r>
        <w:t>THE ABBOTSWELL JIG  (J8x32)  3C (4C set)</w:t>
      </w:r>
      <w:r>
        <w:tab/>
        <w:t>Isobel Cowie  Peterhead 25th Anniv Coll</w:t>
      </w:r>
    </w:p>
    <w:p w:rsidR="00B11EB3" w:rsidRPr="000D60D4" w:rsidRDefault="00B11EB3" w:rsidP="00B11EB3">
      <w:pPr>
        <w:pStyle w:val="DanceBody"/>
      </w:pPr>
      <w:r w:rsidRPr="000D60D4">
        <w:t xml:space="preserve"> 1- 8</w:t>
      </w:r>
      <w:r w:rsidRPr="000D60D4">
        <w:tab/>
        <w:t>1s set &amp; cast 1 place, 1s dance 1/2 Fig of 8 round 3s</w:t>
      </w:r>
    </w:p>
    <w:p w:rsidR="00B11EB3" w:rsidRDefault="00B11EB3" w:rsidP="00B11EB3">
      <w:pPr>
        <w:pStyle w:val="DanceBody"/>
      </w:pPr>
      <w:r w:rsidRPr="000D60D4">
        <w:t xml:space="preserve"> 9-16</w:t>
      </w:r>
      <w:r w:rsidRPr="000D60D4">
        <w:tab/>
        <w:t>2s+1s dance Ladies' Chain</w:t>
      </w:r>
    </w:p>
    <w:p w:rsidR="00B11EB3" w:rsidRPr="000D60D4" w:rsidRDefault="00B11EB3" w:rsidP="00B11EB3">
      <w:pPr>
        <w:pStyle w:val="DanceBody"/>
      </w:pPr>
      <w:r w:rsidRPr="000D60D4">
        <w:t>17-24</w:t>
      </w:r>
      <w:r w:rsidRPr="000D60D4">
        <w:tab/>
        <w:t>1s lead down for 2 &amp; up, cross up &amp; cast to 2nd place</w:t>
      </w:r>
    </w:p>
    <w:p w:rsidR="00B11EB3" w:rsidRPr="000D60D4" w:rsidRDefault="00B11EB3" w:rsidP="00B11EB3">
      <w:pPr>
        <w:pStyle w:val="DanceBody"/>
        <w:keepNext w:val="0"/>
      </w:pPr>
      <w:r w:rsidRPr="000D60D4">
        <w:t>25-32</w:t>
      </w:r>
      <w:r w:rsidRPr="000D60D4">
        <w:tab/>
        <w:t>2s+1s+3s circle 6H round &amp; back</w:t>
      </w:r>
    </w:p>
    <w:p w:rsidR="00B11EB3" w:rsidRDefault="00B11EB3" w:rsidP="00B11EB3"/>
    <w:p w:rsidR="00B11EB3" w:rsidRDefault="00B11EB3" w:rsidP="00B11EB3">
      <w:pPr>
        <w:pStyle w:val="Minicrib"/>
      </w:pPr>
      <w:r>
        <w:t>THE ABC JIG  (J8x32)  3C (4C set)</w:t>
      </w:r>
      <w:r>
        <w:tab/>
        <w:t>Brenda Burnell  Silver Thistle Coll</w:t>
      </w:r>
    </w:p>
    <w:p w:rsidR="00B11EB3" w:rsidRPr="004117C8" w:rsidRDefault="00B11EB3" w:rsidP="00B11EB3">
      <w:pPr>
        <w:pStyle w:val="DanceBody"/>
      </w:pPr>
      <w:r w:rsidRPr="004117C8">
        <w:t xml:space="preserve"> 1- 8</w:t>
      </w:r>
      <w:r w:rsidRPr="004117C8">
        <w:tab/>
        <w:t>1M+3L set advancing to join RH with each other &amp; LH with partners in diagonal line, Bal-in-Line, 1s+2L also 3s+2M dance LH across</w:t>
      </w:r>
    </w:p>
    <w:p w:rsidR="00B11EB3" w:rsidRPr="004117C8" w:rsidRDefault="00B11EB3" w:rsidP="00B11EB3">
      <w:pPr>
        <w:pStyle w:val="DanceBody"/>
      </w:pPr>
      <w:r w:rsidRPr="004117C8">
        <w:t xml:space="preserve"> 9-16</w:t>
      </w:r>
      <w:r w:rsidRPr="004117C8">
        <w:tab/>
        <w:t>1L+3M set advancing to join LH with each other &amp; RH with partners, Bal-in-Line, 1s+2M also 3s+2L dance RH across</w:t>
      </w:r>
    </w:p>
    <w:p w:rsidR="00B11EB3" w:rsidRPr="004117C8" w:rsidRDefault="00B11EB3" w:rsidP="00B11EB3">
      <w:pPr>
        <w:pStyle w:val="DanceBody"/>
      </w:pPr>
      <w:r w:rsidRPr="004117C8">
        <w:t>17-24</w:t>
      </w:r>
      <w:r w:rsidRPr="004117C8">
        <w:tab/>
        <w:t>1L followed by partner casts behind 2L, cross, casts down behind 3M &amp; dances up the middle with partner</w:t>
      </w:r>
    </w:p>
    <w:p w:rsidR="00B11EB3" w:rsidRPr="004117C8" w:rsidRDefault="00B11EB3" w:rsidP="00B11EB3">
      <w:pPr>
        <w:pStyle w:val="DanceBody"/>
        <w:keepNext w:val="0"/>
      </w:pPr>
      <w:r w:rsidRPr="004117C8">
        <w:t>25-32</w:t>
      </w:r>
      <w:r w:rsidRPr="004117C8">
        <w:tab/>
        <w:t>1s dancing between 2s turn them with nearer hand, dance in &amp; down between 3s &amp; turn them with nearer hand (1.1/2 times 2nd time through)</w:t>
      </w:r>
    </w:p>
    <w:p w:rsidR="00B11EB3" w:rsidRDefault="00B11EB3" w:rsidP="00B11EB3"/>
    <w:p w:rsidR="00B11EB3" w:rsidRDefault="00B11EB3" w:rsidP="00B11EB3">
      <w:pPr>
        <w:pStyle w:val="Minicrib"/>
      </w:pPr>
      <w:r>
        <w:t>ABC - JIG (Annual Basic Cleaning - Jig)  (J8x32)  3C (4C set)</w:t>
      </w:r>
      <w:r>
        <w:tab/>
        <w:t>Judith Kowalczik  Potters Pairs</w:t>
      </w:r>
    </w:p>
    <w:p w:rsidR="00B11EB3" w:rsidRDefault="00B11EB3" w:rsidP="00B11EB3">
      <w:pPr>
        <w:pStyle w:val="DanceBody"/>
      </w:pPr>
      <w:r>
        <w:t xml:space="preserve"> 1- 8</w:t>
      </w:r>
      <w:r>
        <w:tab/>
        <w:t>1s cross RH, cast &amp; dance 1/2 Fig 8 (1M round 2M, 1L round 3L) finish facing 1st corners (2s step up 3-4)</w:t>
      </w:r>
    </w:p>
    <w:p w:rsidR="00B11EB3" w:rsidRDefault="00B11EB3" w:rsidP="00B11EB3">
      <w:pPr>
        <w:pStyle w:val="DanceBody"/>
      </w:pPr>
      <w:r>
        <w:t xml:space="preserve"> 9-16</w:t>
      </w:r>
      <w:r>
        <w:tab/>
        <w:t>1s turn 1st corner RH, partner LH, 2nd corner RH &amp; partner LH to end in 2nd place own side facing out</w:t>
      </w:r>
    </w:p>
    <w:p w:rsidR="00B11EB3" w:rsidRDefault="00B11EB3" w:rsidP="00B11EB3">
      <w:pPr>
        <w:pStyle w:val="DanceBody"/>
      </w:pPr>
      <w:r>
        <w:t>17-20</w:t>
      </w:r>
      <w:r>
        <w:tab/>
        <w:t xml:space="preserve">1s cast to Left (1M between 3s, 1L between 2s), cross RH </w:t>
      </w:r>
      <w:r>
        <w:rPr>
          <w:b/>
        </w:rPr>
        <w:t>while</w:t>
      </w:r>
      <w:r>
        <w:t xml:space="preserve"> corners Adv+Ret diagonally</w:t>
      </w:r>
    </w:p>
    <w:p w:rsidR="00B11EB3" w:rsidRDefault="00B11EB3" w:rsidP="00B11EB3">
      <w:pPr>
        <w:pStyle w:val="DanceBody"/>
      </w:pPr>
      <w:r>
        <w:t>21-24</w:t>
      </w:r>
      <w:r>
        <w:tab/>
        <w:t xml:space="preserve">1L casts up round 3M, 1M casts round 2L to 2nd place opp sides &amp; cross RH </w:t>
      </w:r>
      <w:r>
        <w:rPr>
          <w:b/>
        </w:rPr>
        <w:t>while</w:t>
      </w:r>
      <w:r>
        <w:t xml:space="preserve"> corners Adv+Ret diagonally</w:t>
      </w:r>
    </w:p>
    <w:p w:rsidR="00B11EB3" w:rsidRDefault="00B11EB3" w:rsidP="00B11EB3">
      <w:pPr>
        <w:pStyle w:val="DanceBody"/>
        <w:keepNext w:val="0"/>
      </w:pPr>
      <w:r>
        <w:t>25-32</w:t>
      </w:r>
      <w:r>
        <w:tab/>
        <w:t>2s+1s+3s dance DoSiDo, clap (bar 29) &amp; all turn partner RH   2 1 3</w:t>
      </w:r>
    </w:p>
    <w:p w:rsidR="00B11EB3" w:rsidRDefault="00B11EB3" w:rsidP="00B11EB3"/>
    <w:p w:rsidR="00B11EB3" w:rsidRDefault="00B11EB3" w:rsidP="00B11EB3">
      <w:pPr>
        <w:pStyle w:val="Minicrib"/>
      </w:pPr>
      <w:r>
        <w:t>ABERDEEN HUNT  (S8x32)  3C (4C set)</w:t>
      </w:r>
      <w:r>
        <w:tab/>
        <w:t>Ron Wallace</w:t>
      </w:r>
    </w:p>
    <w:p w:rsidR="00B11EB3" w:rsidRPr="003E389F" w:rsidRDefault="00B11EB3" w:rsidP="00B11EB3">
      <w:pPr>
        <w:pStyle w:val="DanceBody"/>
      </w:pPr>
      <w:r w:rsidRPr="003E389F">
        <w:t xml:space="preserve"> 1- 8</w:t>
      </w:r>
      <w:r w:rsidRPr="003E389F">
        <w:tab/>
        <w:t>1s+2s dance Tourbillon: -</w:t>
      </w:r>
    </w:p>
    <w:p w:rsidR="00B11EB3" w:rsidRPr="003E389F" w:rsidRDefault="00B11EB3" w:rsidP="00B11EB3">
      <w:pPr>
        <w:pStyle w:val="DanceBody"/>
      </w:pPr>
      <w:r w:rsidRPr="003E389F">
        <w:tab/>
        <w:t>1s &amp; 2s 1/2 turn ptnrs 2H, 1M &amp; 2L lead ptnrs by nearer hand 1 place cl'wise (end 1s on Ladies' side &amp; 2s Men's side), 1s set to 2s</w:t>
      </w:r>
    </w:p>
    <w:p w:rsidR="00B11EB3" w:rsidRPr="003E389F" w:rsidRDefault="00B11EB3" w:rsidP="00B11EB3">
      <w:pPr>
        <w:pStyle w:val="DanceBody"/>
      </w:pPr>
      <w:r w:rsidRPr="003E389F">
        <w:tab/>
        <w:t>1s &amp; 2s 1/2 turn ptnrs 2H &amp; lead ptnrs clockwise to 2s in 1st place &amp; 1s in 2nd place then both cross RH to own sides  2 1 3</w:t>
      </w:r>
    </w:p>
    <w:p w:rsidR="00B11EB3" w:rsidRDefault="00B11EB3" w:rsidP="00B11EB3">
      <w:pPr>
        <w:pStyle w:val="DanceBody"/>
      </w:pPr>
      <w:r w:rsidRPr="003E389F">
        <w:t xml:space="preserve"> 9-16</w:t>
      </w:r>
      <w:r w:rsidRPr="003E389F">
        <w:tab/>
        <w:t>1s dance 1/2 reels of 3 on sides (RSh to 4th corner) &amp; 1/2 reels of 3 across (LSh to 1st corner) &amp; end facing 3rd corner (pstn)</w:t>
      </w:r>
    </w:p>
    <w:p w:rsidR="00B11EB3" w:rsidRPr="003E389F" w:rsidRDefault="00B11EB3" w:rsidP="00B11EB3">
      <w:pPr>
        <w:pStyle w:val="DanceBody"/>
      </w:pPr>
      <w:r w:rsidRPr="003E389F">
        <w:t>17-20</w:t>
      </w:r>
      <w:r w:rsidRPr="003E389F">
        <w:tab/>
        <w:t>1s set to 3rd corner &amp; right about turn &amp; dance into into corner behind them while 3rd corners (pstns) dance in &amp; turn right about to face 1s</w:t>
      </w:r>
    </w:p>
    <w:p w:rsidR="00B11EB3" w:rsidRPr="003E389F" w:rsidRDefault="00B11EB3" w:rsidP="00B11EB3">
      <w:pPr>
        <w:pStyle w:val="DanceBody"/>
      </w:pPr>
      <w:r w:rsidRPr="003E389F">
        <w:t>21-24</w:t>
      </w:r>
      <w:r w:rsidRPr="003E389F">
        <w:tab/>
        <w:t>1s+corners set &amp; corners turn right about &amp; dance into corner behind them while 1s dance in &amp; turn right about to face 4th corner (pstns)</w:t>
      </w:r>
    </w:p>
    <w:p w:rsidR="00B11EB3" w:rsidRPr="003E389F" w:rsidRDefault="00B11EB3" w:rsidP="00B11EB3">
      <w:pPr>
        <w:pStyle w:val="DanceBody"/>
        <w:keepNext w:val="0"/>
      </w:pPr>
      <w:r w:rsidRPr="003E389F">
        <w:t>25-32</w:t>
      </w:r>
      <w:r w:rsidRPr="003E389F">
        <w:tab/>
        <w:t>Repeat bars 17-24 ending with 1s crossing RSh to 2nd place own sides</w:t>
      </w:r>
    </w:p>
    <w:p w:rsidR="00B11EB3" w:rsidRDefault="00B11EB3" w:rsidP="00B11EB3"/>
    <w:p w:rsidR="00B11EB3" w:rsidRDefault="00B11EB3" w:rsidP="00B11EB3">
      <w:pPr>
        <w:pStyle w:val="Minicrib"/>
      </w:pPr>
      <w:r>
        <w:t>ABERDEENSHIRE MEETS ARGENTINA  (S3x32)  3C Set</w:t>
      </w:r>
      <w:r>
        <w:tab/>
        <w:t>James Stott  Argentine Collection 2020</w:t>
      </w:r>
    </w:p>
    <w:p w:rsidR="00B11EB3" w:rsidRDefault="00B11EB3" w:rsidP="00B11EB3">
      <w:pPr>
        <w:pStyle w:val="DanceBody"/>
      </w:pPr>
      <w:r>
        <w:t xml:space="preserve"> 1- 8</w:t>
      </w:r>
      <w:r>
        <w:tab/>
        <w:t>1s set, turn 2H &amp; face down; 1s dance down &amp; cast up round 3s to 2nd place own side (2s step up 5-6)</w:t>
      </w:r>
    </w:p>
    <w:p w:rsidR="00B11EB3" w:rsidRDefault="00B11EB3" w:rsidP="00B11EB3">
      <w:pPr>
        <w:pStyle w:val="DanceBody"/>
      </w:pPr>
      <w:r>
        <w:t xml:space="preserve"> 9-16</w:t>
      </w:r>
      <w:r>
        <w:tab/>
        <w:t>1s pass LSh to dance 1/2 diag reel of 4 with 1st corners, pass LSh to dance 1/2 diag reel of 4 with 2nd corners to end in 2nd place opp sides (3) (1) (2)</w:t>
      </w:r>
    </w:p>
    <w:p w:rsidR="00B11EB3" w:rsidRDefault="00B11EB3" w:rsidP="00B11EB3">
      <w:pPr>
        <w:pStyle w:val="DanceBody"/>
      </w:pPr>
      <w:r>
        <w:t>17-24</w:t>
      </w:r>
      <w:r>
        <w:tab/>
        <w:t>3s+1s+2s dance Set+Link for 3 couples twice.  2 1 3</w:t>
      </w:r>
    </w:p>
    <w:p w:rsidR="00B11EB3" w:rsidRDefault="00B11EB3" w:rsidP="00B11EB3">
      <w:pPr>
        <w:pStyle w:val="DanceBody"/>
      </w:pPr>
      <w:r>
        <w:t>25-32</w:t>
      </w:r>
      <w:r>
        <w:tab/>
        <w:t>1s+3s dance The Rosette:</w:t>
      </w:r>
    </w:p>
    <w:p w:rsidR="00B11EB3" w:rsidRDefault="00B11EB3" w:rsidP="00B11EB3">
      <w:pPr>
        <w:pStyle w:val="DanceBody"/>
        <w:keepNext w:val="0"/>
      </w:pPr>
      <w:r>
        <w:tab/>
        <w:t>1s+3s join NH &amp; set to partner, 1/2 turn partner RH remaining in centre facing partner; 1s+3s pull back RSh &amp; chase clockwise 1/2 round.  End 2 3 1</w:t>
      </w:r>
    </w:p>
    <w:p w:rsidR="00B11EB3" w:rsidRDefault="00B11EB3" w:rsidP="00B11EB3"/>
    <w:p w:rsidR="00B11EB3" w:rsidRDefault="00B11EB3" w:rsidP="00B11EB3">
      <w:pPr>
        <w:pStyle w:val="Minicrib"/>
      </w:pPr>
      <w:r>
        <w:t>ABERNETHY LASSIES  (R8x32)  2C (4C set)</w:t>
      </w:r>
      <w:r>
        <w:tab/>
        <w:t>MMM 1</w:t>
      </w:r>
    </w:p>
    <w:p w:rsidR="00B11EB3" w:rsidRPr="004117C8" w:rsidRDefault="00B11EB3" w:rsidP="00B11EB3">
      <w:pPr>
        <w:pStyle w:val="DanceBody"/>
      </w:pPr>
      <w:r w:rsidRPr="004117C8">
        <w:t xml:space="preserve"> 1- 8</w:t>
      </w:r>
      <w:r w:rsidRPr="004117C8">
        <w:tab/>
        <w:t>1s turn RH once round &amp; turn LH 1.1/2 times to end in 2nd place on opposite side facing up (2s in 1st place face down)</w:t>
      </w:r>
    </w:p>
    <w:p w:rsidR="00B11EB3" w:rsidRPr="004117C8" w:rsidRDefault="00B11EB3" w:rsidP="00B11EB3">
      <w:pPr>
        <w:pStyle w:val="DanceBody"/>
      </w:pPr>
      <w:r w:rsidRPr="004117C8">
        <w:t xml:space="preserve"> 9-16</w:t>
      </w:r>
      <w:r w:rsidRPr="004117C8">
        <w:tab/>
        <w:t>2s+1s set &amp; turn 2H on the sides, 2L+1L cross to change places RH, 1s &amp; 2s turn partners LH to original places</w:t>
      </w:r>
    </w:p>
    <w:p w:rsidR="00B11EB3" w:rsidRPr="004117C8" w:rsidRDefault="00B11EB3" w:rsidP="00B11EB3">
      <w:pPr>
        <w:pStyle w:val="DanceBody"/>
      </w:pPr>
      <w:r w:rsidRPr="004117C8">
        <w:t>17-24</w:t>
      </w:r>
      <w:r w:rsidRPr="004117C8">
        <w:tab/>
        <w:t>1s lead down the middle &amp; back</w:t>
      </w:r>
    </w:p>
    <w:p w:rsidR="00B11EB3" w:rsidRPr="004117C8" w:rsidRDefault="00B11EB3" w:rsidP="00B11EB3">
      <w:pPr>
        <w:pStyle w:val="DanceBody"/>
        <w:keepNext w:val="0"/>
      </w:pPr>
      <w:r w:rsidRPr="004117C8">
        <w:t>25-32</w:t>
      </w:r>
      <w:r w:rsidRPr="004117C8">
        <w:tab/>
        <w:t>1s+2s dance Poussette.  2 1</w:t>
      </w:r>
    </w:p>
    <w:p w:rsidR="00B11EB3" w:rsidRDefault="00B11EB3" w:rsidP="00B11EB3"/>
    <w:p w:rsidR="00B11EB3" w:rsidRDefault="00B11EB3" w:rsidP="00B11EB3">
      <w:pPr>
        <w:pStyle w:val="Minicrib"/>
      </w:pPr>
      <w:r>
        <w:t>ABOUT TIME  (J8x32)  3C (4C set)</w:t>
      </w:r>
      <w:r>
        <w:tab/>
        <w:t>Stewart Adam  Edinburgh 90th Anniv</w:t>
      </w:r>
    </w:p>
    <w:p w:rsidR="00B11EB3" w:rsidRPr="004117C8" w:rsidRDefault="00B11EB3" w:rsidP="00B11EB3">
      <w:pPr>
        <w:pStyle w:val="DanceBody"/>
      </w:pPr>
      <w:r w:rsidRPr="004117C8">
        <w:t xml:space="preserve"> 1- 4</w:t>
      </w:r>
      <w:r w:rsidRPr="004117C8">
        <w:tab/>
        <w:t>1M+2s+3L dance 1/2 diagonal reel of 4 (2s pass LSh to start). 2s pass RSh at end to face 1L / 3M</w:t>
      </w:r>
    </w:p>
    <w:p w:rsidR="00B11EB3" w:rsidRPr="004117C8" w:rsidRDefault="00B11EB3" w:rsidP="00B11EB3">
      <w:pPr>
        <w:pStyle w:val="DanceBody"/>
      </w:pPr>
      <w:r w:rsidRPr="004117C8">
        <w:t xml:space="preserve"> 5- 8</w:t>
      </w:r>
      <w:r w:rsidRPr="004117C8">
        <w:tab/>
        <w:t>1L+2s+3M dance 1/2 diagonal reel of 4.  2s finish in middle, facing own sides, 2M above 2L</w:t>
      </w:r>
    </w:p>
    <w:p w:rsidR="00B11EB3" w:rsidRPr="004117C8" w:rsidRDefault="00B11EB3" w:rsidP="00B11EB3">
      <w:pPr>
        <w:pStyle w:val="DanceBody"/>
      </w:pPr>
      <w:r w:rsidRPr="004117C8">
        <w:t xml:space="preserve"> 9-12</w:t>
      </w:r>
      <w:r w:rsidRPr="004117C8">
        <w:tab/>
        <w:t>2M+3s at top &amp; 2L+1s at bottom dance RH across</w:t>
      </w:r>
    </w:p>
    <w:p w:rsidR="00B11EB3" w:rsidRPr="004117C8" w:rsidRDefault="00B11EB3" w:rsidP="00B11EB3">
      <w:pPr>
        <w:pStyle w:val="DanceBody"/>
      </w:pPr>
      <w:r w:rsidRPr="004117C8">
        <w:t>13-16</w:t>
      </w:r>
      <w:r w:rsidRPr="004117C8">
        <w:tab/>
        <w:t>2s turn 1.3/4 times to finish back-to-back in middle facing opp. sides while 3s+1s dance clockwise 1/2 way round to places</w:t>
      </w:r>
    </w:p>
    <w:p w:rsidR="00B11EB3" w:rsidRPr="004117C8" w:rsidRDefault="00B11EB3" w:rsidP="00B11EB3">
      <w:pPr>
        <w:pStyle w:val="DanceBody"/>
      </w:pPr>
      <w:r w:rsidRPr="004117C8">
        <w:t>17-24</w:t>
      </w:r>
      <w:r w:rsidRPr="004117C8">
        <w:tab/>
        <w:t>1s+2s+3s dance Double Triangles.  2s finish 2nd place own sides</w:t>
      </w:r>
    </w:p>
    <w:p w:rsidR="00B11EB3" w:rsidRPr="004117C8" w:rsidRDefault="00B11EB3" w:rsidP="00B11EB3">
      <w:pPr>
        <w:pStyle w:val="DanceBody"/>
        <w:keepNext w:val="0"/>
      </w:pPr>
      <w:r w:rsidRPr="004117C8">
        <w:t>25-32</w:t>
      </w:r>
      <w:r w:rsidRPr="004117C8">
        <w:tab/>
        <w:t>1s+2s dance the Knot</w:t>
      </w:r>
    </w:p>
    <w:p w:rsidR="00B11EB3" w:rsidRDefault="00B11EB3" w:rsidP="00B11EB3"/>
    <w:p w:rsidR="00B11EB3" w:rsidRDefault="00B11EB3" w:rsidP="00B11EB3">
      <w:pPr>
        <w:pStyle w:val="Minicrib"/>
      </w:pPr>
      <w:r>
        <w:t>ABOVE THE CLOUDS  (S8x32)  3C (4C set)</w:t>
      </w:r>
      <w:r>
        <w:tab/>
        <w:t>Ann Dix  Reel Friends 2</w:t>
      </w:r>
    </w:p>
    <w:p w:rsidR="00B11EB3" w:rsidRPr="004117C8" w:rsidRDefault="00B11EB3" w:rsidP="00B11EB3">
      <w:pPr>
        <w:pStyle w:val="DanceBody"/>
      </w:pPr>
      <w:r w:rsidRPr="004117C8">
        <w:t xml:space="preserve"> 1- 8</w:t>
      </w:r>
      <w:r w:rsidRPr="004117C8">
        <w:tab/>
        <w:t>1s+2s set, 1/2 Turn RH continue to turn individually dancing out to opposite side, chase 1/2 way &amp; 1s end facing 3rd corners</w:t>
      </w:r>
    </w:p>
    <w:p w:rsidR="00B11EB3" w:rsidRPr="004117C8" w:rsidRDefault="00B11EB3" w:rsidP="00B11EB3">
      <w:pPr>
        <w:pStyle w:val="DanceBody"/>
      </w:pPr>
      <w:r w:rsidRPr="004117C8">
        <w:t xml:space="preserve"> 9-16</w:t>
      </w:r>
      <w:r w:rsidRPr="004117C8">
        <w:tab/>
        <w:t>1s dance RSh reels of 3 across &amp; turn LH to face 1st corner</w:t>
      </w:r>
    </w:p>
    <w:p w:rsidR="00B11EB3" w:rsidRPr="004117C8" w:rsidRDefault="00B11EB3" w:rsidP="00B11EB3">
      <w:pPr>
        <w:pStyle w:val="DanceBody"/>
      </w:pPr>
      <w:r w:rsidRPr="004117C8">
        <w:t>17-24</w:t>
      </w:r>
      <w:r w:rsidRPr="004117C8">
        <w:tab/>
        <w:t>1s turn corners RH, pass RSh, turn 2nd corners RH &amp; cross RSh to place</w:t>
      </w:r>
    </w:p>
    <w:p w:rsidR="00B11EB3" w:rsidRPr="004117C8" w:rsidRDefault="00B11EB3" w:rsidP="00B11EB3">
      <w:pPr>
        <w:pStyle w:val="DanceBody"/>
        <w:keepNext w:val="0"/>
      </w:pPr>
      <w:r w:rsidRPr="004117C8">
        <w:t>25-32</w:t>
      </w:r>
      <w:r w:rsidRPr="004117C8">
        <w:tab/>
        <w:t>2s+1s+3s circle 6H round &amp; turn partners 2H</w:t>
      </w:r>
    </w:p>
    <w:p w:rsidR="00B11EB3" w:rsidRDefault="00B11EB3" w:rsidP="00B11EB3"/>
    <w:p w:rsidR="00B11EB3" w:rsidRDefault="00B11EB3" w:rsidP="00B11EB3">
      <w:pPr>
        <w:pStyle w:val="Minicrib"/>
      </w:pPr>
      <w:r>
        <w:t>THE ACADIAN JIG  (J2x48)  4C set</w:t>
      </w:r>
      <w:r>
        <w:tab/>
        <w:t>John Drewry  Brodie Bk</w:t>
      </w:r>
    </w:p>
    <w:p w:rsidR="00B11EB3" w:rsidRPr="003E389F" w:rsidRDefault="00B11EB3" w:rsidP="00B11EB3">
      <w:pPr>
        <w:pStyle w:val="DanceBody"/>
      </w:pPr>
      <w:r w:rsidRPr="003E389F">
        <w:t>Longways set in Glasgow Highlanders positions</w:t>
      </w:r>
    </w:p>
    <w:p w:rsidR="00B11EB3" w:rsidRPr="003E389F" w:rsidRDefault="00B11EB3" w:rsidP="00B11EB3">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B11EB3" w:rsidRPr="003E389F" w:rsidRDefault="00B11EB3" w:rsidP="00B11EB3">
      <w:pPr>
        <w:pStyle w:val="DanceBody"/>
      </w:pPr>
      <w:r w:rsidRPr="003E389F">
        <w:t xml:space="preserve"> 9-16</w:t>
      </w:r>
      <w:r w:rsidRPr="003E389F">
        <w:tab/>
        <w:t>All set twice (in sq formation), turn 'corners' (Men RH &amp; Ladies LH) to end on sides (Men's side 2L 1L 3M 4M &amp; Ladies' side 1M 2M 4L 3L)</w:t>
      </w:r>
    </w:p>
    <w:p w:rsidR="00B11EB3" w:rsidRPr="003E389F" w:rsidRDefault="00B11EB3" w:rsidP="00B11EB3">
      <w:pPr>
        <w:pStyle w:val="DanceBody"/>
      </w:pPr>
      <w:r w:rsidRPr="003E389F">
        <w:t>17-24</w:t>
      </w:r>
      <w:r w:rsidRPr="003E389F">
        <w:tab/>
        <w:t>1L followed by 3M also 4L with 2M dance Figs of 8 across round 1M+2L/4M+3L &amp; back to each other's place (2L 3M 1L 4M &amp; 1M 4L 2M 3L)</w:t>
      </w:r>
    </w:p>
    <w:p w:rsidR="00B11EB3" w:rsidRPr="003E389F" w:rsidRDefault="00B11EB3" w:rsidP="00B11EB3">
      <w:pPr>
        <w:pStyle w:val="DanceBody"/>
      </w:pPr>
      <w:r w:rsidRPr="003E389F">
        <w:t>25-32</w:t>
      </w:r>
      <w:r w:rsidRPr="003E389F">
        <w:tab/>
        <w:t>Two middle couples set &amp; dance RH across 1/2 way, all set &amp; cross to original places</w:t>
      </w:r>
    </w:p>
    <w:p w:rsidR="00B11EB3" w:rsidRPr="003E389F" w:rsidRDefault="00B11EB3" w:rsidP="00B11EB3">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B11EB3" w:rsidRPr="003E389F" w:rsidRDefault="00B11EB3" w:rsidP="00B11EB3">
      <w:pPr>
        <w:pStyle w:val="DanceBody"/>
      </w:pPr>
      <w:r w:rsidRPr="003E389F">
        <w:tab/>
        <w:t>`Men 1/2 turn Lady RH &amp; retain hands but at arm's length from each other</w:t>
      </w:r>
    </w:p>
    <w:p w:rsidR="00B11EB3" w:rsidRPr="003E389F" w:rsidRDefault="00B11EB3" w:rsidP="00B11EB3">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B11EB3" w:rsidRPr="003E389F" w:rsidRDefault="00B11EB3" w:rsidP="00B11EB3">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B11EB3" w:rsidRDefault="00B11EB3" w:rsidP="00B11EB3"/>
    <w:p w:rsidR="00B11EB3" w:rsidRDefault="00B11EB3" w:rsidP="00B11EB3">
      <w:pPr>
        <w:pStyle w:val="Minicrib"/>
      </w:pPr>
      <w:r>
        <w:t>ACHAMORE HOUSE  (S4x32)  4C set</w:t>
      </w:r>
      <w:r>
        <w:tab/>
        <w:t>Moira Stacey  Gigha Set</w:t>
      </w:r>
    </w:p>
    <w:p w:rsidR="00B11EB3" w:rsidRDefault="00B11EB3" w:rsidP="00B11EB3">
      <w:pPr>
        <w:pStyle w:val="DanceBody"/>
      </w:pPr>
      <w:r>
        <w:t xml:space="preserve"> 1- 8</w:t>
      </w:r>
      <w:r>
        <w:tab/>
        <w:t>1s dance down NHJ &amp; cast up into 4th place (2s+3s+4s step up 3-4); 1/2 reels of 4 on sides (Men RSh, Ladies LSh)</w:t>
      </w:r>
    </w:p>
    <w:p w:rsidR="00B11EB3" w:rsidRDefault="00B11EB3" w:rsidP="00B11EB3">
      <w:pPr>
        <w:pStyle w:val="DanceBody"/>
      </w:pPr>
      <w:r>
        <w:t xml:space="preserve"> 9-16</w:t>
      </w:r>
      <w:r>
        <w:tab/>
        <w:t>All set, 1s+2s cast down/up 1 place (3s/4s step down/up 11-12) to end 4 1 2 3;  1s+2s circle 4H round to left</w:t>
      </w:r>
    </w:p>
    <w:p w:rsidR="00B11EB3" w:rsidRDefault="00B11EB3" w:rsidP="00B11EB3">
      <w:pPr>
        <w:pStyle w:val="DanceBody"/>
      </w:pPr>
      <w:r>
        <w:t>17-20</w:t>
      </w:r>
      <w:r>
        <w:tab/>
        <w:t xml:space="preserve">1L+4M, 3L+2M set, 3/4 turn 2H to end BtoB up/down centre, Ladies pull back RSh to face partner </w:t>
      </w:r>
      <w:r>
        <w:rPr>
          <w:b/>
        </w:rPr>
        <w:t>while</w:t>
      </w:r>
      <w:r>
        <w:t xml:space="preserve"> 1M, 4L, 3M &amp; 2L cross dance &amp; cast to face partner in centre</w:t>
      </w:r>
    </w:p>
    <w:p w:rsidR="00B11EB3" w:rsidRDefault="00B11EB3" w:rsidP="00B11EB3">
      <w:pPr>
        <w:pStyle w:val="DanceBody"/>
      </w:pPr>
      <w:r>
        <w:t>21-24</w:t>
      </w:r>
      <w:r>
        <w:tab/>
        <w:t>All set, turn RH into promenade hold facing up</w:t>
      </w:r>
    </w:p>
    <w:p w:rsidR="00B11EB3" w:rsidRDefault="00B11EB3" w:rsidP="00B11EB3">
      <w:pPr>
        <w:pStyle w:val="DanceBody"/>
        <w:keepNext w:val="0"/>
      </w:pPr>
      <w:r>
        <w:t>25-32</w:t>
      </w:r>
      <w:r>
        <w:tab/>
        <w:t>4 couple Allemande.</w:t>
      </w:r>
    </w:p>
    <w:p w:rsidR="00B11EB3" w:rsidRDefault="00B11EB3" w:rsidP="00B11EB3"/>
    <w:p w:rsidR="00B11EB3" w:rsidRDefault="00B11EB3" w:rsidP="00B11EB3">
      <w:pPr>
        <w:pStyle w:val="Minicrib"/>
      </w:pPr>
      <w:r>
        <w:t>ACHNACARRY HOUSE  (J8x32)  3C (4C set)</w:t>
      </w:r>
      <w:r>
        <w:tab/>
        <w:t>Bill Forbes  Craigievar Bk 1</w:t>
      </w:r>
    </w:p>
    <w:p w:rsidR="00B11EB3" w:rsidRPr="004117C8" w:rsidRDefault="00B11EB3" w:rsidP="00B11EB3">
      <w:pPr>
        <w:pStyle w:val="DanceBody"/>
      </w:pPr>
      <w:r w:rsidRPr="004117C8">
        <w:t xml:space="preserve"> 1- 8</w:t>
      </w:r>
      <w:r w:rsidRPr="004117C8">
        <w:tab/>
        <w:t>1s turn RH &amp; cast 1 place, dance down between 3s &amp; cast to face 1st corners</w:t>
      </w:r>
    </w:p>
    <w:p w:rsidR="00B11EB3" w:rsidRPr="004117C8" w:rsidRDefault="00B11EB3" w:rsidP="00B11EB3">
      <w:pPr>
        <w:pStyle w:val="DanceBody"/>
      </w:pPr>
      <w:r w:rsidRPr="004117C8">
        <w:t xml:space="preserve"> 9-16</w:t>
      </w:r>
      <w:r w:rsidRPr="004117C8">
        <w:tab/>
        <w:t>1s dance 1/2 reel of 4 with 1st corners,1s 1/2 turn LH with partner giving RH to 3rd corner (pstn) Bal-in-Line &amp; turn LH to face 2nd crnrs</w:t>
      </w:r>
    </w:p>
    <w:p w:rsidR="00B11EB3" w:rsidRPr="004117C8" w:rsidRDefault="00B11EB3" w:rsidP="00B11EB3">
      <w:pPr>
        <w:pStyle w:val="DanceBody"/>
      </w:pPr>
      <w:r w:rsidRPr="004117C8">
        <w:t>17-24</w:t>
      </w:r>
      <w:r w:rsidRPr="004117C8">
        <w:tab/>
        <w:t>Repeat above Fig with 2nd corners</w:t>
      </w:r>
    </w:p>
    <w:p w:rsidR="00B11EB3" w:rsidRPr="004117C8" w:rsidRDefault="00B11EB3" w:rsidP="00B11EB3">
      <w:pPr>
        <w:pStyle w:val="DanceBody"/>
      </w:pPr>
      <w:r w:rsidRPr="004117C8">
        <w:t>25-28</w:t>
      </w:r>
      <w:r w:rsidRPr="004117C8">
        <w:tab/>
        <w:t>1s dance out own side &amp; cast round 3rd corner to face up/down dance as 2s &amp; 3s cross RH, set to partner &amp; to other corner on sides (1 step each)</w:t>
      </w:r>
    </w:p>
    <w:p w:rsidR="00B11EB3" w:rsidRPr="004117C8" w:rsidRDefault="00B11EB3" w:rsidP="00B11EB3">
      <w:pPr>
        <w:pStyle w:val="DanceBody"/>
        <w:keepNext w:val="0"/>
      </w:pPr>
      <w:r w:rsidRPr="004117C8">
        <w:t>29-32</w:t>
      </w:r>
      <w:r w:rsidRPr="004117C8">
        <w:tab/>
        <w:t>1s change places RH (up/dn) &amp; cast round 4th corner to 2nd place own sides as 2s+3s change places RH on sides, setting to crnr on sides &amp; ptnr</w:t>
      </w:r>
    </w:p>
    <w:p w:rsidR="00B11EB3" w:rsidRDefault="00B11EB3" w:rsidP="00B11EB3"/>
    <w:p w:rsidR="00B11EB3" w:rsidRDefault="00B11EB3" w:rsidP="00B11EB3">
      <w:pPr>
        <w:pStyle w:val="Minicrib"/>
      </w:pPr>
      <w:r>
        <w:t>ACROSS AND BACK  (J8x32)  3C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B11EB3" w:rsidRPr="0035711B" w:rsidRDefault="00B11EB3" w:rsidP="00B11EB3">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B11EB3" w:rsidRPr="0035711B" w:rsidRDefault="00B11EB3" w:rsidP="00B11EB3">
      <w:pPr>
        <w:pStyle w:val="DanceBody"/>
      </w:pPr>
      <w:r>
        <w:t xml:space="preserve"> </w:t>
      </w:r>
      <w:r w:rsidRPr="0035711B">
        <w:t>9-12</w:t>
      </w:r>
      <w:r w:rsidRPr="0035711B">
        <w:tab/>
        <w:t>1s cross RH &amp; cast up</w:t>
      </w:r>
      <w:r>
        <w:t xml:space="preserve"> 1 place (3s step down 11-</w:t>
      </w:r>
      <w:r w:rsidRPr="0035711B">
        <w:t>12). 2 (1) 3</w:t>
      </w:r>
    </w:p>
    <w:p w:rsidR="00B11EB3" w:rsidRPr="0035711B" w:rsidRDefault="00B11EB3" w:rsidP="00B11EB3">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B11EB3" w:rsidRPr="0035711B" w:rsidRDefault="00B11EB3" w:rsidP="00B11EB3">
      <w:pPr>
        <w:pStyle w:val="DanceBody"/>
      </w:pPr>
      <w:r w:rsidRPr="0035711B">
        <w:t>21-24</w:t>
      </w:r>
      <w:r w:rsidRPr="0035711B">
        <w:tab/>
        <w:t>1s cross RH &amp; cast up</w:t>
      </w:r>
      <w:r>
        <w:t xml:space="preserve"> 1 plasce (2s step down 23-</w:t>
      </w:r>
      <w:r w:rsidRPr="0035711B">
        <w:t>24). 1 2 3</w:t>
      </w:r>
    </w:p>
    <w:p w:rsidR="00B11EB3" w:rsidRPr="0035711B" w:rsidRDefault="00B11EB3" w:rsidP="00B11EB3">
      <w:pPr>
        <w:pStyle w:val="DanceBody"/>
      </w:pPr>
      <w:r w:rsidRPr="0035711B">
        <w:t>25-26</w:t>
      </w:r>
      <w:r w:rsidRPr="0035711B">
        <w:tab/>
        <w:t xml:space="preserve">1L+2L change places LH </w:t>
      </w:r>
      <w:r w:rsidRPr="00A07388">
        <w:rPr>
          <w:b/>
        </w:rPr>
        <w:t>while</w:t>
      </w:r>
      <w:r w:rsidRPr="0035711B">
        <w:t xml:space="preserve"> 1M+2M change places RH. 2 1 3</w:t>
      </w:r>
    </w:p>
    <w:p w:rsidR="00B11EB3" w:rsidRPr="0035711B" w:rsidRDefault="00B11EB3" w:rsidP="00B11EB3">
      <w:pPr>
        <w:pStyle w:val="DanceBody"/>
      </w:pPr>
      <w:r w:rsidRPr="0035711B">
        <w:t>27-28</w:t>
      </w:r>
      <w:r w:rsidRPr="0035711B">
        <w:tab/>
        <w:t>All join hands on sides and set.</w:t>
      </w:r>
    </w:p>
    <w:p w:rsidR="00B11EB3" w:rsidRPr="0035711B" w:rsidRDefault="00B11EB3" w:rsidP="00B11EB3">
      <w:pPr>
        <w:pStyle w:val="DanceBody"/>
        <w:keepNext w:val="0"/>
      </w:pPr>
      <w:r w:rsidRPr="0035711B">
        <w:t>29-32</w:t>
      </w:r>
      <w:r w:rsidRPr="0035711B">
        <w:tab/>
        <w:t xml:space="preserve">All turn </w:t>
      </w:r>
      <w:r>
        <w:t>partner</w:t>
      </w:r>
      <w:r w:rsidRPr="0035711B">
        <w:t xml:space="preserve"> RH. 2 1 3</w:t>
      </w:r>
    </w:p>
    <w:p w:rsidR="00B11EB3" w:rsidRDefault="00B11EB3" w:rsidP="00B11EB3"/>
    <w:p w:rsidR="00B11EB3" w:rsidRDefault="00B11EB3" w:rsidP="00B11EB3">
      <w:pPr>
        <w:pStyle w:val="Minicrib"/>
      </w:pPr>
      <w:r>
        <w:t>ACROSS KILDONAN HALL  (S3x32)  3C set</w:t>
      </w:r>
      <w:r>
        <w:tab/>
        <w:t>Holly Boyd  Oh, How We've Danced!</w:t>
      </w:r>
    </w:p>
    <w:p w:rsidR="00B11EB3" w:rsidRPr="00324E4E" w:rsidRDefault="00B11EB3" w:rsidP="00B11EB3">
      <w:pPr>
        <w:pStyle w:val="DanceBody"/>
      </w:pPr>
      <w:r>
        <w:t xml:space="preserve"> 1- 8</w:t>
      </w:r>
      <w:r>
        <w:tab/>
        <w:t>1s+2s dance Rose Progression:</w:t>
      </w:r>
    </w:p>
    <w:p w:rsidR="00B11EB3" w:rsidRPr="00324E4E" w:rsidRDefault="00B11EB3" w:rsidP="00B11EB3">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B11EB3" w:rsidRPr="00324E4E" w:rsidRDefault="00B11EB3" w:rsidP="00B11EB3">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B11EB3" w:rsidRPr="00324E4E" w:rsidRDefault="00B11EB3" w:rsidP="00B11EB3">
      <w:pPr>
        <w:pStyle w:val="DanceBody"/>
      </w:pPr>
      <w:r>
        <w:tab/>
        <w:t>5-6</w:t>
      </w:r>
      <w:r w:rsidRPr="00324E4E">
        <w:t xml:space="preserve">   </w:t>
      </w:r>
      <w:r>
        <w:t>1M+2</w:t>
      </w:r>
      <w:r w:rsidRPr="00324E4E">
        <w:t xml:space="preserve">L </w:t>
      </w:r>
      <w:r>
        <w:t>cast into each others place as 1L+2</w:t>
      </w:r>
      <w:r w:rsidRPr="00324E4E">
        <w:t>M 1/2 turn 2H to face each other</w:t>
      </w:r>
    </w:p>
    <w:p w:rsidR="00B11EB3" w:rsidRDefault="00B11EB3" w:rsidP="00B11EB3">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   </w:t>
      </w:r>
      <w:r>
        <w:t>2 1 3</w:t>
      </w:r>
    </w:p>
    <w:p w:rsidR="00B11EB3" w:rsidRDefault="00B11EB3" w:rsidP="00B11EB3">
      <w:pPr>
        <w:pStyle w:val="DanceBody"/>
      </w:pPr>
      <w:r>
        <w:t xml:space="preserve"> 9-16</w:t>
      </w:r>
      <w:r>
        <w:tab/>
        <w:t>2s+1s+3s dance 8 bars of R&amp;L for 3 Couples:</w:t>
      </w:r>
    </w:p>
    <w:p w:rsidR="00B11EB3" w:rsidRDefault="00B11EB3" w:rsidP="00B11EB3">
      <w:pPr>
        <w:pStyle w:val="DanceBody"/>
      </w:pPr>
      <w:r>
        <w:tab/>
        <w:t>9-10    All 3 couples cross RH with dancer opposite</w:t>
      </w:r>
    </w:p>
    <w:p w:rsidR="00B11EB3" w:rsidRDefault="00B11EB3" w:rsidP="00B11EB3">
      <w:pPr>
        <w:pStyle w:val="DanceBody"/>
      </w:pPr>
      <w:r>
        <w:tab/>
        <w:t xml:space="preserve">11-12  Dancers in 1L place &amp; 3M place change places diagonally LH </w:t>
      </w:r>
      <w:r>
        <w:rPr>
          <w:b/>
        </w:rPr>
        <w:t>while</w:t>
      </w:r>
      <w:r>
        <w:t xml:space="preserve"> other couples change places LH on side</w:t>
      </w:r>
    </w:p>
    <w:p w:rsidR="00B11EB3" w:rsidRDefault="00B11EB3" w:rsidP="00B11EB3">
      <w:pPr>
        <w:pStyle w:val="DanceBody"/>
      </w:pPr>
      <w:r>
        <w:tab/>
        <w:t>13-16  Repeat bars 1-4 from new places. Ladies' side: 1M 2M 2L; Men's side: 3M 3L 1L</w:t>
      </w:r>
    </w:p>
    <w:p w:rsidR="00B11EB3" w:rsidRDefault="00B11EB3" w:rsidP="00B11EB3">
      <w:pPr>
        <w:pStyle w:val="DanceBody"/>
      </w:pPr>
      <w:r>
        <w:t>17-20</w:t>
      </w:r>
      <w:r>
        <w:tab/>
        <w:t xml:space="preserve">All set, 3s &amp; 2s 3/4 turn partners 2H on sides </w:t>
      </w:r>
      <w:r>
        <w:rPr>
          <w:b/>
        </w:rPr>
        <w:t>while</w:t>
      </w:r>
      <w:r>
        <w:t xml:space="preserve"> 1s 1/2 turn RH. All now on own side 3 1 2</w:t>
      </w:r>
    </w:p>
    <w:p w:rsidR="00B11EB3" w:rsidRDefault="00B11EB3" w:rsidP="00B11EB3">
      <w:pPr>
        <w:pStyle w:val="DanceBody"/>
      </w:pPr>
      <w:r>
        <w:t>21-24</w:t>
      </w:r>
      <w:r>
        <w:tab/>
        <w:t>3s+1s+2s dance 1/2 reels of 3 on sides (1s RSh to 3s)</w:t>
      </w:r>
    </w:p>
    <w:p w:rsidR="00B11EB3" w:rsidRDefault="00B11EB3" w:rsidP="00B11EB3">
      <w:pPr>
        <w:pStyle w:val="DanceBody"/>
        <w:keepNext w:val="0"/>
      </w:pPr>
      <w:r>
        <w:t>25-32</w:t>
      </w:r>
      <w:r>
        <w:tab/>
        <w:t xml:space="preserve">1L+2L+3L dance LH across </w:t>
      </w:r>
      <w:r>
        <w:rPr>
          <w:b/>
        </w:rPr>
        <w:t>while</w:t>
      </w:r>
      <w:r>
        <w:t xml:space="preserve"> 1M+2M+3M dance RH across; 1s dance down to 3rd place (3s step up) &amp; 1s turn 2H.  2 3 1</w:t>
      </w:r>
    </w:p>
    <w:p w:rsidR="00B11EB3" w:rsidRDefault="00B11EB3" w:rsidP="00B11EB3"/>
    <w:p w:rsidR="00B11EB3" w:rsidRDefault="00B11EB3" w:rsidP="00B11EB3">
      <w:pPr>
        <w:pStyle w:val="Minicrib"/>
      </w:pPr>
      <w:r>
        <w:t>ACROSS THE BRANDYWINE  (R32)  Round the Room</w:t>
      </w:r>
      <w:r>
        <w:tab/>
        <w:t>Iain Boyd  Lord of the Rings Coll</w:t>
      </w:r>
    </w:p>
    <w:p w:rsidR="00B11EB3" w:rsidRDefault="00B11EB3" w:rsidP="00B11EB3">
      <w:pPr>
        <w:pStyle w:val="DanceBody"/>
      </w:pPr>
      <w:r>
        <w:t>Round the Room Dance 3 facing 3</w:t>
      </w:r>
    </w:p>
    <w:p w:rsidR="00B11EB3" w:rsidRPr="004117C8" w:rsidRDefault="00B11EB3" w:rsidP="00B11EB3">
      <w:pPr>
        <w:pStyle w:val="DanceBody"/>
      </w:pPr>
      <w:r>
        <w:t xml:space="preserve"> </w:t>
      </w:r>
      <w:r w:rsidRPr="004117C8">
        <w:t>1- 8</w:t>
      </w:r>
      <w:r w:rsidRPr="004117C8">
        <w:tab/>
        <w:t>All Adv+Ret, all repeat</w:t>
      </w:r>
    </w:p>
    <w:p w:rsidR="00B11EB3" w:rsidRPr="004117C8" w:rsidRDefault="00B11EB3" w:rsidP="00B11EB3">
      <w:pPr>
        <w:pStyle w:val="DanceBody"/>
      </w:pPr>
      <w:r w:rsidRPr="004117C8">
        <w:t xml:space="preserve"> 9-16</w:t>
      </w:r>
      <w:r w:rsidRPr="004117C8">
        <w:tab/>
        <w:t>Centre Men dance RH across with partner on right &amp; opposite dancer, LH back with partner on left &amp; opposite dancer</w:t>
      </w:r>
    </w:p>
    <w:p w:rsidR="00B11EB3" w:rsidRPr="004117C8" w:rsidRDefault="00B11EB3" w:rsidP="00B11EB3">
      <w:pPr>
        <w:pStyle w:val="DanceBody"/>
      </w:pPr>
      <w:r w:rsidRPr="004117C8">
        <w:t>17-24</w:t>
      </w:r>
      <w:r w:rsidRPr="004117C8">
        <w:tab/>
        <w:t>Centre Men dance diag R&amp;L ending with centre Men facing out</w:t>
      </w:r>
    </w:p>
    <w:p w:rsidR="00B11EB3" w:rsidRPr="004117C8" w:rsidRDefault="00B11EB3" w:rsidP="00B11EB3">
      <w:pPr>
        <w:pStyle w:val="DanceBody"/>
      </w:pPr>
      <w:r w:rsidRPr="004117C8">
        <w:t>25-32</w:t>
      </w:r>
      <w:r w:rsidRPr="004117C8">
        <w:tab/>
        <w:t>All dance RSh reels of 3 with new partners &amp; all end facing next line of 3</w:t>
      </w:r>
    </w:p>
    <w:p w:rsidR="00B11EB3" w:rsidRDefault="00B11EB3" w:rsidP="00B11EB3">
      <w:pPr>
        <w:pStyle w:val="DanceBody"/>
        <w:keepNext w:val="0"/>
      </w:pPr>
      <w:r w:rsidRPr="004117C8">
        <w:tab/>
        <w:t>Note- centre Men do not advance but simply dance to &amp; fro</w:t>
      </w:r>
    </w:p>
    <w:p w:rsidR="00B11EB3" w:rsidRDefault="00B11EB3" w:rsidP="00B11EB3"/>
    <w:p w:rsidR="00B11EB3" w:rsidRDefault="00B11EB3" w:rsidP="00B11EB3">
      <w:pPr>
        <w:pStyle w:val="Minicrib"/>
      </w:pPr>
      <w:r>
        <w:t>ACROSS THE ESK  (R8x32)  3C (4C set)</w:t>
      </w:r>
      <w:r>
        <w:tab/>
        <w:t>Ian Barbour  Set &amp; Cast Off Vol 1</w:t>
      </w:r>
    </w:p>
    <w:p w:rsidR="00B11EB3" w:rsidRPr="00827421" w:rsidRDefault="00B11EB3" w:rsidP="00B11EB3">
      <w:pPr>
        <w:pStyle w:val="DanceBody"/>
      </w:pPr>
      <w:r w:rsidRPr="00827421">
        <w:t xml:space="preserve"> 1- 8</w:t>
      </w:r>
      <w:r w:rsidRPr="00827421">
        <w:tab/>
        <w:t>1s+2s set, 1s cast 1 place while 2s cross up, 1s+3s set, 1s cast 1 place while 3s cross up</w:t>
      </w:r>
    </w:p>
    <w:p w:rsidR="00B11EB3" w:rsidRPr="00827421" w:rsidRDefault="00B11EB3" w:rsidP="00B11EB3">
      <w:pPr>
        <w:pStyle w:val="DanceBody"/>
      </w:pPr>
      <w:r w:rsidRPr="00827421">
        <w:t xml:space="preserve"> 9-16</w:t>
      </w:r>
      <w:r w:rsidRPr="00827421">
        <w:tab/>
        <w:t>2s+3s+1s dance reels of 3 on sides (2s in/down, 3s out/up, 1s in/up to start)</w:t>
      </w:r>
    </w:p>
    <w:p w:rsidR="00B11EB3" w:rsidRPr="00827421" w:rsidRDefault="00B11EB3" w:rsidP="00B11EB3">
      <w:pPr>
        <w:pStyle w:val="DanceBody"/>
      </w:pPr>
      <w:r w:rsidRPr="00827421">
        <w:t>17-24</w:t>
      </w:r>
      <w:r w:rsidRPr="00827421">
        <w:tab/>
        <w:t>3s+1s dance 1/2 R&amp;L, 2s+1s dance 1/2 R&amp;L</w:t>
      </w:r>
    </w:p>
    <w:p w:rsidR="00B11EB3" w:rsidRPr="00827421" w:rsidRDefault="00B11EB3" w:rsidP="00B11EB3">
      <w:pPr>
        <w:pStyle w:val="DanceBody"/>
        <w:keepNext w:val="0"/>
      </w:pPr>
      <w:r w:rsidRPr="00827421">
        <w:t>25-32</w:t>
      </w:r>
      <w:r w:rsidRPr="00827421">
        <w:tab/>
        <w:t>1s+2s dance Poussette.  2 1 3</w:t>
      </w:r>
    </w:p>
    <w:p w:rsidR="00B11EB3" w:rsidRDefault="00B11EB3" w:rsidP="00B11EB3"/>
    <w:p w:rsidR="00B11EB3" w:rsidRDefault="00B11EB3" w:rsidP="00B11EB3">
      <w:pPr>
        <w:pStyle w:val="Minicrib"/>
      </w:pPr>
      <w:r>
        <w:t>ACROSS THE FIRTH  (R8x32)  3C (4C set)</w:t>
      </w:r>
      <w:r>
        <w:tab/>
        <w:t>MartinSheffield 2009</w:t>
      </w:r>
    </w:p>
    <w:p w:rsidR="00B11EB3" w:rsidRPr="004117C8" w:rsidRDefault="00B11EB3" w:rsidP="00B11EB3">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B11EB3" w:rsidRPr="004117C8" w:rsidRDefault="00B11EB3" w:rsidP="00B11EB3">
      <w:pPr>
        <w:pStyle w:val="DanceBody"/>
      </w:pPr>
      <w:r w:rsidRPr="004117C8">
        <w:t xml:space="preserve"> 9-16</w:t>
      </w:r>
      <w:r w:rsidRPr="004117C8">
        <w:tab/>
        <w:t>1s passing 3M RSh dance a diagonal reel of 3 with 2L</w:t>
      </w:r>
    </w:p>
    <w:p w:rsidR="00B11EB3" w:rsidRPr="004117C8" w:rsidRDefault="00B11EB3" w:rsidP="00B11EB3">
      <w:pPr>
        <w:pStyle w:val="DanceBody"/>
      </w:pPr>
      <w:r w:rsidRPr="004117C8">
        <w:t>17-24</w:t>
      </w:r>
      <w:r w:rsidRPr="004117C8">
        <w:tab/>
        <w:t>1s set to 3M &amp; set to each other, set to 2L &amp; set</w:t>
      </w:r>
      <w:r>
        <w:t xml:space="preserve"> to</w:t>
      </w:r>
      <w:r w:rsidRPr="004117C8">
        <w:t xml:space="preserve"> 1st corners</w:t>
      </w:r>
    </w:p>
    <w:p w:rsidR="00B11EB3" w:rsidRDefault="00B11EB3" w:rsidP="00B11EB3">
      <w:pPr>
        <w:pStyle w:val="DanceBody"/>
        <w:keepNext w:val="0"/>
      </w:pPr>
      <w:r w:rsidRPr="004117C8">
        <w:t>25-32</w:t>
      </w:r>
      <w:r w:rsidRPr="004117C8">
        <w:tab/>
        <w:t>1s dance a diagonal reel of 4 with 1st corners ending in 2nd place on own sides</w:t>
      </w:r>
    </w:p>
    <w:p w:rsidR="00B11EB3" w:rsidRDefault="00B11EB3" w:rsidP="00B11EB3"/>
    <w:p w:rsidR="00B11EB3" w:rsidRDefault="00B11EB3" w:rsidP="00B11EB3">
      <w:pPr>
        <w:pStyle w:val="Minicrib"/>
      </w:pPr>
      <w:r>
        <w:t>ACROSS THE TAY  (J4x48)  4C Set</w:t>
      </w:r>
      <w:r>
        <w:tab/>
        <w:t>Douglas Henderson  Tay Bridge Pocket Bk</w:t>
      </w:r>
    </w:p>
    <w:p w:rsidR="00B11EB3" w:rsidRDefault="00B11EB3" w:rsidP="00B11EB3">
      <w:pPr>
        <w:pStyle w:val="DanceBody"/>
      </w:pPr>
      <w:r>
        <w:t xml:space="preserve"> 1- 8</w:t>
      </w:r>
      <w:r>
        <w:tab/>
        <w:t>All 4 couples set, 1s+2s &amp; 3s+4s change places RH. All set, cross RH.   (2) (1) (4) (3)</w:t>
      </w:r>
    </w:p>
    <w:p w:rsidR="00B11EB3" w:rsidRDefault="00B11EB3" w:rsidP="00B11EB3">
      <w:pPr>
        <w:pStyle w:val="DanceBody"/>
      </w:pPr>
      <w:r>
        <w:t xml:space="preserve"> 9-16</w:t>
      </w:r>
      <w:r>
        <w:tab/>
        <w:t>2s+1s &amp; 4s+3s face diagonally in, all set then petronella turn 1 place round.  Repeat to end in original places</w:t>
      </w:r>
    </w:p>
    <w:p w:rsidR="00B11EB3" w:rsidRDefault="00B11EB3" w:rsidP="00B11EB3">
      <w:pPr>
        <w:pStyle w:val="DanceBody"/>
      </w:pPr>
      <w:r>
        <w:t>17-24</w:t>
      </w:r>
      <w:r>
        <w:tab/>
        <w:t xml:space="preserve">1M+2L &amp; 3M+4L change places RH.  Middle couples (1M+3L+2M+4L) dance LH across </w:t>
      </w:r>
      <w:r>
        <w:rPr>
          <w:b/>
        </w:rPr>
        <w:t>while</w:t>
      </w:r>
      <w:r>
        <w:t xml:space="preserve"> end couples turn LH. 1M+2L &amp; 3M+4L change places RH back to original places</w:t>
      </w:r>
    </w:p>
    <w:p w:rsidR="00B11EB3" w:rsidRDefault="00B11EB3" w:rsidP="00B11EB3">
      <w:pPr>
        <w:pStyle w:val="DanceBody"/>
      </w:pPr>
      <w:r>
        <w:t>25-32</w:t>
      </w:r>
      <w:r>
        <w:tab/>
        <w:t xml:space="preserve">1L followed by 2L+3L+4L dances down middle &amp; back up own side to place </w:t>
      </w:r>
      <w:r>
        <w:rPr>
          <w:b/>
        </w:rPr>
        <w:t>while</w:t>
      </w:r>
      <w:r>
        <w:t xml:space="preserve"> 4M followed by 3M+2M+1M dances up middle &amp; down own side to place</w:t>
      </w:r>
    </w:p>
    <w:p w:rsidR="00B11EB3" w:rsidRDefault="00B11EB3" w:rsidP="00B11EB3">
      <w:pPr>
        <w:pStyle w:val="DanceBody"/>
      </w:pPr>
      <w:r>
        <w:t>33-40</w:t>
      </w:r>
      <w:r>
        <w:tab/>
        <w:t xml:space="preserve">1L+2M &amp; 3L+4M change places LH. Middle couples (1L+2L+4M+3M) dance RH across </w:t>
      </w:r>
      <w:r>
        <w:rPr>
          <w:b/>
        </w:rPr>
        <w:t>while</w:t>
      </w:r>
      <w:r>
        <w:t xml:space="preserve"> end couples turn RH. 1L+2M &amp; 3L+4M change places LH back to original places</w:t>
      </w:r>
    </w:p>
    <w:p w:rsidR="00B11EB3" w:rsidRDefault="00B11EB3" w:rsidP="00B11EB3">
      <w:pPr>
        <w:pStyle w:val="DanceBody"/>
        <w:keepNext w:val="0"/>
      </w:pPr>
      <w:r>
        <w:t>41-48</w:t>
      </w:r>
      <w:r>
        <w:tab/>
        <w:t>4s followed by 3s+2s+1s lead down (2 steps), 1s followed by 2s+3s+4s lead up (2s steps).  1s cast to 4th place as 2s+3s+4s set &amp; dance up 1 place. End  2 3 4 1</w:t>
      </w:r>
    </w:p>
    <w:p w:rsidR="00B11EB3" w:rsidRDefault="00B11EB3" w:rsidP="00B11EB3"/>
    <w:p w:rsidR="00B11EB3" w:rsidRDefault="00B11EB3" w:rsidP="00B11EB3">
      <w:pPr>
        <w:pStyle w:val="Minicrib"/>
      </w:pPr>
      <w:r>
        <w:t>ACROSS THE WAVES  (H4x32)  4C Set</w:t>
      </w:r>
      <w:r>
        <w:tab/>
        <w:t>Ewan Galloway  Ship Ahoy!</w:t>
      </w:r>
    </w:p>
    <w:p w:rsidR="00B11EB3" w:rsidRDefault="00B11EB3" w:rsidP="00B11EB3">
      <w:pPr>
        <w:pStyle w:val="DanceBody"/>
      </w:pPr>
      <w:r>
        <w:t xml:space="preserve"> 1- 8</w:t>
      </w:r>
      <w:r>
        <w:tab/>
        <w:t>All 4 couples Adv+Ret; 1s+3s set advancing &amp; Bal-in-Line (Man above Lady)</w:t>
      </w:r>
    </w:p>
    <w:p w:rsidR="00B11EB3" w:rsidRDefault="00B11EB3" w:rsidP="00B11EB3">
      <w:pPr>
        <w:pStyle w:val="DanceBody"/>
      </w:pPr>
      <w:r>
        <w:t xml:space="preserve"> 9-16</w:t>
      </w:r>
      <w:r>
        <w:tab/>
        <w:t>1s+3s 1/2 turn partner RH &amp; Bal-in-Line; 1s+3s turn partner RH (or birl) back to place</w:t>
      </w:r>
    </w:p>
    <w:p w:rsidR="00B11EB3" w:rsidRDefault="00B11EB3" w:rsidP="00B11EB3">
      <w:pPr>
        <w:pStyle w:val="DanceBody"/>
      </w:pPr>
      <w:r>
        <w:t>17-24</w:t>
      </w:r>
      <w:r>
        <w:tab/>
        <w:t>1s cross down RH, cast behind 3s; cross RH &amp; cast behind 4s to 4th place (2s, 3s &amp; 4s step up 23-24)</w:t>
      </w:r>
    </w:p>
    <w:p w:rsidR="00B11EB3" w:rsidRDefault="00B11EB3" w:rsidP="00B11EB3">
      <w:pPr>
        <w:pStyle w:val="DanceBody"/>
        <w:keepNext w:val="0"/>
      </w:pPr>
      <w:r>
        <w:t>25-32</w:t>
      </w:r>
      <w:r>
        <w:tab/>
        <w:t>2s+3s+4s+1s circle 8H round &amp; back</w:t>
      </w:r>
    </w:p>
    <w:p w:rsidR="00B11EB3" w:rsidRDefault="00B11EB3" w:rsidP="00B11EB3"/>
    <w:p w:rsidR="00B11EB3" w:rsidRDefault="00B11EB3" w:rsidP="00B11EB3">
      <w:pPr>
        <w:pStyle w:val="Minicrib"/>
      </w:pPr>
      <w:r>
        <w:t>THE ADDLESTONIAN STRATHSPEY  (S8x32)  3C (4C set)</w:t>
      </w:r>
      <w:r>
        <w:tab/>
        <w:t>Ann Dix  Addlestone 80th</w:t>
      </w:r>
    </w:p>
    <w:p w:rsidR="00B11EB3" w:rsidRDefault="00B11EB3" w:rsidP="00B11EB3">
      <w:pPr>
        <w:pStyle w:val="DanceBody"/>
      </w:pPr>
      <w:r>
        <w:t xml:space="preserve"> 1- 8</w:t>
      </w:r>
      <w:r>
        <w:tab/>
        <w:t>1s set, cast (2s step up bars 3-4), turn 1.1/4 LH to face 1st corners.</w:t>
      </w:r>
    </w:p>
    <w:p w:rsidR="00B11EB3" w:rsidRDefault="00B11EB3" w:rsidP="00B11EB3">
      <w:pPr>
        <w:pStyle w:val="DanceBody"/>
      </w:pPr>
      <w:r>
        <w:t xml:space="preserve"> 9-16</w:t>
      </w:r>
      <w:r>
        <w:tab/>
        <w:t>1s dance 1/2 diagonal reel of 4 with 1st corners, pass RSh to face 2nd corners; 1s dance 1/2 diagonal reel with 2nd corners to finish in 2nd place opposite sides. (3) (1) (2)</w:t>
      </w:r>
    </w:p>
    <w:p w:rsidR="00B11EB3" w:rsidRDefault="00B11EB3" w:rsidP="00B11EB3">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B11EB3" w:rsidRDefault="00B11EB3" w:rsidP="00B11EB3">
      <w:pPr>
        <w:pStyle w:val="DanceBody"/>
        <w:keepNext w:val="0"/>
      </w:pPr>
      <w:r>
        <w:t>25-32</w:t>
      </w:r>
      <w:r>
        <w:tab/>
        <w:t>All set, all 1/2 turn partner RH &amp; remain facing partner. Pull back RSh, curve out to partner's place &amp; chase clockwise for 2 bars to finish on own sides.  2 1 3</w:t>
      </w:r>
    </w:p>
    <w:p w:rsidR="00B11EB3" w:rsidRDefault="00B11EB3" w:rsidP="00B11EB3"/>
    <w:p w:rsidR="00B11EB3" w:rsidRDefault="00B11EB3" w:rsidP="00B11EB3">
      <w:pPr>
        <w:pStyle w:val="Minicrib"/>
      </w:pPr>
      <w:r>
        <w:t>THE ADELAIDE PLATINUM STRATHSPEY  (S6x32)  6C Set</w:t>
      </w:r>
      <w:r>
        <w:tab/>
        <w:t>Martin Campbell-Colquhoun</w:t>
      </w:r>
    </w:p>
    <w:p w:rsidR="00B11EB3" w:rsidRPr="008F5682" w:rsidRDefault="00B11EB3" w:rsidP="00B11EB3">
      <w:pPr>
        <w:pStyle w:val="DanceBody"/>
      </w:pPr>
      <w:r w:rsidRPr="008F5682">
        <w:t xml:space="preserve"> 1- 4</w:t>
      </w:r>
      <w:r w:rsidRPr="008F5682">
        <w:tab/>
        <w:t>1M, 3M &amp; 5M change places RH with 2L, 4L &amp; 6L, All change places LH on sides with partners</w:t>
      </w:r>
    </w:p>
    <w:p w:rsidR="00B11EB3" w:rsidRPr="008F5682" w:rsidRDefault="00B11EB3" w:rsidP="00B11EB3">
      <w:pPr>
        <w:pStyle w:val="DanceBody"/>
      </w:pPr>
      <w:r w:rsidRPr="008F5682">
        <w:t xml:space="preserve"> 5- 8</w:t>
      </w:r>
      <w:r w:rsidRPr="008F5682">
        <w:tab/>
        <w:t>1s+2s, 3s+4s &amp; 5s+6s chase 1 place anticlockwise to original places, All set</w:t>
      </w:r>
    </w:p>
    <w:p w:rsidR="00B11EB3" w:rsidRPr="008F5682" w:rsidRDefault="00B11EB3" w:rsidP="00B11EB3">
      <w:pPr>
        <w:pStyle w:val="DanceBody"/>
      </w:pPr>
      <w:r w:rsidRPr="008F5682">
        <w:t xml:space="preserve"> 9-12</w:t>
      </w:r>
      <w:r w:rsidRPr="008F5682">
        <w:tab/>
        <w:t xml:space="preserve">1L, 3L &amp; 5L cross down &amp; cast up round diag opp Man into centre &amp; face down </w:t>
      </w:r>
      <w:r w:rsidRPr="008F5682">
        <w:rPr>
          <w:b/>
        </w:rPr>
        <w:t>while</w:t>
      </w:r>
    </w:p>
    <w:p w:rsidR="00B11EB3" w:rsidRPr="008F5682" w:rsidRDefault="00B11EB3" w:rsidP="00B11EB3">
      <w:pPr>
        <w:pStyle w:val="DanceBody"/>
      </w:pPr>
      <w:r w:rsidRPr="008F5682">
        <w:tab/>
        <w:t>1M, 3M &amp; 5M cross &amp; cast down 1 place into centre facing up</w:t>
      </w:r>
    </w:p>
    <w:p w:rsidR="00B11EB3" w:rsidRPr="008F5682" w:rsidRDefault="00B11EB3" w:rsidP="00B11EB3">
      <w:pPr>
        <w:pStyle w:val="DanceBody"/>
      </w:pPr>
      <w:r w:rsidRPr="008F5682">
        <w:t>13-16</w:t>
      </w:r>
      <w:r w:rsidRPr="008F5682">
        <w:tab/>
        <w:t>1s+2s, 3s+4s &amp; 5s+6s dance RH across.  End 1s facing each each, 3L facing up, 3M facing down, 5s facing each other, all in centre</w:t>
      </w:r>
    </w:p>
    <w:p w:rsidR="00B11EB3" w:rsidRPr="008F5682" w:rsidRDefault="00B11EB3" w:rsidP="00B11EB3">
      <w:pPr>
        <w:pStyle w:val="DanceBody"/>
      </w:pPr>
      <w:r w:rsidRPr="008F5682">
        <w:t>17-24</w:t>
      </w:r>
      <w:r w:rsidRPr="008F5682">
        <w:tab/>
        <w:t xml:space="preserve">1s+3L </w:t>
      </w:r>
      <w:r w:rsidRPr="008F5682">
        <w:rPr>
          <w:b/>
        </w:rPr>
        <w:t>also</w:t>
      </w:r>
      <w:r w:rsidRPr="008F5682">
        <w:t xml:space="preserve"> 3M+5s dance reels of 3.  End Ladies facing down, Men facing up</w:t>
      </w:r>
    </w:p>
    <w:p w:rsidR="00B11EB3" w:rsidRPr="008F5682" w:rsidRDefault="00B11EB3" w:rsidP="00B11EB3">
      <w:pPr>
        <w:pStyle w:val="DanceBody"/>
      </w:pPr>
      <w:r w:rsidRPr="008F5682">
        <w:t>25-28</w:t>
      </w:r>
      <w:r w:rsidRPr="008F5682">
        <w:tab/>
        <w:t>1s+2s, 3s+4s &amp; 5s+6s dance LH across</w:t>
      </w:r>
    </w:p>
    <w:p w:rsidR="00B11EB3" w:rsidRPr="008F5682" w:rsidRDefault="00B11EB3" w:rsidP="00B11EB3">
      <w:pPr>
        <w:pStyle w:val="DanceBody"/>
        <w:keepNext w:val="0"/>
      </w:pPr>
      <w:r w:rsidRPr="008F5682">
        <w:t>29-32</w:t>
      </w:r>
      <w:r w:rsidRPr="008F5682">
        <w:tab/>
        <w:t xml:space="preserve">1s, 3s &amp; 5s turn partners 3/4 LH moving down to end in 3rd/5th/6th place own side </w:t>
      </w:r>
      <w:r w:rsidRPr="008F5682">
        <w:rPr>
          <w:b/>
        </w:rPr>
        <w:t>while</w:t>
      </w:r>
      <w:r w:rsidRPr="008F5682">
        <w:t xml:space="preserve"> 2s, 4s &amp; 6s dance up to end  2 4 1 6 3 5</w:t>
      </w:r>
    </w:p>
    <w:p w:rsidR="00B11EB3" w:rsidRDefault="00B11EB3" w:rsidP="00B11EB3"/>
    <w:p w:rsidR="00B11EB3" w:rsidRDefault="00B11EB3" w:rsidP="00B11EB3">
      <w:pPr>
        <w:pStyle w:val="Minicrib"/>
      </w:pPr>
      <w:r>
        <w:t>THE ADELAIDE STRATHSPEY  (S4x32)  4C set</w:t>
      </w:r>
      <w:r>
        <w:tab/>
        <w:t>Jean Lumsden  Piping Shrike Collection</w:t>
      </w:r>
    </w:p>
    <w:p w:rsidR="00B11EB3" w:rsidRPr="004117C8" w:rsidRDefault="00B11EB3" w:rsidP="00B11EB3">
      <w:pPr>
        <w:pStyle w:val="DanceBody"/>
      </w:pPr>
      <w:r w:rsidRPr="004117C8">
        <w:t xml:space="preserve"> 1- 8</w:t>
      </w:r>
      <w:r w:rsidRPr="004117C8">
        <w:tab/>
        <w:t>1s dance Figs of 8 round 2s</w:t>
      </w:r>
    </w:p>
    <w:p w:rsidR="00B11EB3" w:rsidRPr="004117C8" w:rsidRDefault="00B11EB3" w:rsidP="00B11EB3">
      <w:pPr>
        <w:pStyle w:val="DanceBody"/>
      </w:pPr>
      <w:r w:rsidRPr="004117C8">
        <w:t xml:space="preserve"> 9-16</w:t>
      </w:r>
      <w:r w:rsidRPr="004117C8">
        <w:tab/>
        <w:t>1s followed by 2s lead down, 2s followed by 1s lead up to 1st &amp; 2nd places</w:t>
      </w:r>
    </w:p>
    <w:p w:rsidR="00B11EB3" w:rsidRPr="004117C8" w:rsidRDefault="00B11EB3" w:rsidP="00B11EB3">
      <w:pPr>
        <w:pStyle w:val="DanceBody"/>
      </w:pPr>
      <w:r w:rsidRPr="004117C8">
        <w:t>17-24</w:t>
      </w:r>
      <w:r w:rsidRPr="004117C8">
        <w:tab/>
        <w:t>1s+3s Set+Link, 1s+4s Set+Link.  2 3 4 1</w:t>
      </w:r>
    </w:p>
    <w:p w:rsidR="00B11EB3" w:rsidRPr="004117C8" w:rsidRDefault="00B11EB3" w:rsidP="00B11EB3">
      <w:pPr>
        <w:pStyle w:val="DanceBody"/>
        <w:keepNext w:val="0"/>
      </w:pPr>
      <w:r w:rsidRPr="004117C8">
        <w:t>25-32</w:t>
      </w:r>
      <w:r w:rsidRPr="004117C8">
        <w:tab/>
        <w:t>1s dance Figs of 8 round 4s</w:t>
      </w:r>
    </w:p>
    <w:p w:rsidR="00B11EB3" w:rsidRDefault="00B11EB3" w:rsidP="00B11EB3"/>
    <w:p w:rsidR="00B11EB3" w:rsidRDefault="00B11EB3" w:rsidP="00B11EB3">
      <w:pPr>
        <w:pStyle w:val="Minicrib"/>
      </w:pPr>
      <w:r>
        <w:t>ADELE'S JIG  (J3x40)  3 Person Triangular set</w:t>
      </w:r>
      <w:r>
        <w:tab/>
        <w:t>Jack Pressley</w:t>
      </w:r>
    </w:p>
    <w:p w:rsidR="00B11EB3" w:rsidRDefault="00B11EB3" w:rsidP="00B11EB3">
      <w:pPr>
        <w:pStyle w:val="DanceBody"/>
      </w:pPr>
      <w:r>
        <w:t>3 dancers arranged as Triangular set</w:t>
      </w:r>
    </w:p>
    <w:p w:rsidR="00B11EB3" w:rsidRDefault="00B11EB3" w:rsidP="00B11EB3">
      <w:pPr>
        <w:pStyle w:val="DanceBody"/>
      </w:pPr>
      <w:r>
        <w:t xml:space="preserve"> 1-12</w:t>
      </w:r>
      <w:r>
        <w:tab/>
        <w:t>All 3 dancers Petronella turn &amp; set 3 times back to place</w:t>
      </w:r>
    </w:p>
    <w:p w:rsidR="00B11EB3" w:rsidRDefault="00B11EB3" w:rsidP="00B11EB3">
      <w:pPr>
        <w:pStyle w:val="DanceBody"/>
      </w:pPr>
      <w:r>
        <w:t>13-16</w:t>
      </w:r>
      <w:r>
        <w:tab/>
        <w:t>All dance RH across ending with dancer 1 facing down between 2 &amp; 3 facing up</w:t>
      </w:r>
    </w:p>
    <w:p w:rsidR="00B11EB3" w:rsidRDefault="00B11EB3" w:rsidP="00B11EB3">
      <w:pPr>
        <w:pStyle w:val="DanceBody"/>
      </w:pPr>
      <w:r>
        <w:t>17-24</w:t>
      </w:r>
      <w:r>
        <w:tab/>
        <w:t>All  set as Double Triangles, all set advancing, pull back RSh to invert Double Triangles; repeat back to original place</w:t>
      </w:r>
      <w:r>
        <w:tab/>
      </w:r>
    </w:p>
    <w:p w:rsidR="00B11EB3" w:rsidRDefault="00B11EB3" w:rsidP="00B11EB3">
      <w:pPr>
        <w:pStyle w:val="DanceBody"/>
        <w:rPr>
          <w:color w:val="000000"/>
          <w:szCs w:val="16"/>
          <w:shd w:val="clear" w:color="auto" w:fill="FFFFFF"/>
        </w:rPr>
      </w:pPr>
      <w:r>
        <w:t>25-32</w:t>
      </w:r>
      <w:r>
        <w:tab/>
        <w:t>All dance Coupé PdeB</w:t>
      </w:r>
      <w:r>
        <w:rPr>
          <w:color w:val="000000"/>
          <w:szCs w:val="16"/>
          <w:shd w:val="clear" w:color="auto" w:fill="FFFFFF"/>
        </w:rPr>
        <w:t xml:space="preserve"> and Set</w:t>
      </w:r>
    </w:p>
    <w:p w:rsidR="00B11EB3" w:rsidRDefault="00B11EB3" w:rsidP="00B11EB3">
      <w:pPr>
        <w:pStyle w:val="DanceBody"/>
        <w:rPr>
          <w:color w:val="000000"/>
          <w:szCs w:val="16"/>
          <w:shd w:val="clear" w:color="auto" w:fill="FFFFFF"/>
        </w:rPr>
      </w:pPr>
      <w:r>
        <w:rPr>
          <w:color w:val="000000"/>
          <w:szCs w:val="16"/>
          <w:shd w:val="clear" w:color="auto" w:fill="FFFFFF"/>
        </w:rPr>
        <w:t>33-36</w:t>
      </w:r>
      <w:r>
        <w:rPr>
          <w:color w:val="000000"/>
          <w:szCs w:val="16"/>
          <w:shd w:val="clear" w:color="auto" w:fill="FFFFFF"/>
        </w:rPr>
        <w:tab/>
        <w:t>All dance in, passing RSh in centre to end 1 place to right of start place</w:t>
      </w:r>
    </w:p>
    <w:p w:rsidR="00B11EB3" w:rsidRDefault="00B11EB3" w:rsidP="00B11EB3">
      <w:pPr>
        <w:pStyle w:val="DanceBody"/>
        <w:keepNext w:val="0"/>
        <w:rPr>
          <w:color w:val="000000"/>
          <w:szCs w:val="16"/>
          <w:shd w:val="clear" w:color="auto" w:fill="FFFFFF"/>
        </w:rPr>
      </w:pPr>
      <w:r>
        <w:rPr>
          <w:color w:val="000000"/>
          <w:szCs w:val="16"/>
          <w:shd w:val="clear" w:color="auto" w:fill="FFFFFF"/>
        </w:rPr>
        <w:t>37-40</w:t>
      </w:r>
      <w:r>
        <w:rPr>
          <w:color w:val="000000"/>
          <w:szCs w:val="16"/>
          <w:shd w:val="clear" w:color="auto" w:fill="FFFFFF"/>
        </w:rPr>
        <w:tab/>
        <w:t>All circle 3H round to left.  2 3 1</w:t>
      </w:r>
    </w:p>
    <w:p w:rsidR="00B11EB3" w:rsidRDefault="00B11EB3" w:rsidP="00B11EB3"/>
    <w:p w:rsidR="00B11EB3" w:rsidRDefault="00B11EB3" w:rsidP="00B11EB3">
      <w:pPr>
        <w:pStyle w:val="Minicrib"/>
      </w:pPr>
      <w:r>
        <w:t>ADIEU MON AMI  (S8x32)  3C (4C set)</w:t>
      </w:r>
      <w:r>
        <w:tab/>
        <w:t>RSCDS Bk 24</w:t>
      </w:r>
    </w:p>
    <w:p w:rsidR="00B11EB3" w:rsidRPr="004117C8" w:rsidRDefault="00B11EB3" w:rsidP="00B11EB3">
      <w:pPr>
        <w:pStyle w:val="DanceBody"/>
      </w:pPr>
      <w:r w:rsidRPr="004117C8">
        <w:t xml:space="preserve"> 1- 8</w:t>
      </w:r>
      <w:r w:rsidRPr="004117C8">
        <w:tab/>
        <w:t>1s+2s set on sides, turn 2H, set to partners &amp; turn 2H into Allemande hold</w:t>
      </w:r>
    </w:p>
    <w:p w:rsidR="00B11EB3" w:rsidRPr="004117C8" w:rsidRDefault="00B11EB3" w:rsidP="00B11EB3">
      <w:pPr>
        <w:pStyle w:val="DanceBody"/>
      </w:pPr>
      <w:r w:rsidRPr="004117C8">
        <w:t xml:space="preserve"> 9-16</w:t>
      </w:r>
      <w:r w:rsidRPr="004117C8">
        <w:tab/>
        <w:t>1s+2s Allemande 1s end facing 1st corners</w:t>
      </w:r>
    </w:p>
    <w:p w:rsidR="00B11EB3" w:rsidRPr="004117C8" w:rsidRDefault="00B11EB3" w:rsidP="00B11EB3">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ADMIRAL JOHN L WORDEN  (M-4x(S16+R16))  4C Set</w:t>
      </w:r>
      <w:r>
        <w:tab/>
        <w:t>Diane Spain  Fort Worden XX</w:t>
      </w:r>
    </w:p>
    <w:p w:rsidR="00B11EB3" w:rsidRPr="004117C8" w:rsidRDefault="00B11EB3" w:rsidP="00B11EB3">
      <w:pPr>
        <w:pStyle w:val="DanceBody"/>
      </w:pPr>
      <w:r>
        <w:t>Strathspey</w:t>
      </w:r>
    </w:p>
    <w:p w:rsidR="00B11EB3" w:rsidRDefault="00B11EB3" w:rsidP="00B11EB3">
      <w:pPr>
        <w:pStyle w:val="DanceBody"/>
      </w:pPr>
      <w:r>
        <w:t xml:space="preserve"> 1-16</w:t>
      </w:r>
      <w:r>
        <w:tab/>
        <w:t>Reel of 4 Chain:</w:t>
      </w:r>
    </w:p>
    <w:p w:rsidR="00B11EB3" w:rsidRDefault="00B11EB3" w:rsidP="00B11EB3">
      <w:pPr>
        <w:pStyle w:val="DanceBody"/>
      </w:pPr>
      <w:r>
        <w:tab/>
        <w:t xml:space="preserve">1-2    1L &amp; 3L cast 1 place, 2M &amp; 4M cast up 1 place </w:t>
      </w:r>
      <w:r>
        <w:rPr>
          <w:b/>
        </w:rPr>
        <w:t>while</w:t>
      </w:r>
      <w:r>
        <w:t xml:space="preserve"> 1M+2L &amp; 3M+4L turn 3/4 RH to end on own side up/down 1 place</w:t>
      </w:r>
    </w:p>
    <w:p w:rsidR="00B11EB3" w:rsidRDefault="00B11EB3" w:rsidP="00B11EB3">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B11EB3" w:rsidRPr="0066669A" w:rsidRDefault="00B11EB3" w:rsidP="00B11EB3">
      <w:pPr>
        <w:pStyle w:val="DanceBody"/>
      </w:pPr>
      <w:r>
        <w:tab/>
        <w:t>5-16  Repeat bars 1-4 from new positions until back to original places (no casting after setting – dance directly up or down)</w:t>
      </w:r>
    </w:p>
    <w:p w:rsidR="00B11EB3" w:rsidRPr="004117C8" w:rsidRDefault="00B11EB3" w:rsidP="00B11EB3">
      <w:pPr>
        <w:pStyle w:val="DanceBody"/>
      </w:pPr>
      <w:r w:rsidRPr="004117C8">
        <w:t>Reel</w:t>
      </w:r>
    </w:p>
    <w:p w:rsidR="00B11EB3" w:rsidRPr="004117C8" w:rsidRDefault="00B11EB3" w:rsidP="00B11EB3">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B11EB3" w:rsidRPr="004117C8" w:rsidRDefault="00B11EB3" w:rsidP="00B11EB3">
      <w:pPr>
        <w:pStyle w:val="DanceBody"/>
        <w:keepNext w:val="0"/>
      </w:pPr>
      <w:r>
        <w:t xml:space="preserve"> 9-16</w:t>
      </w:r>
      <w:r w:rsidRPr="004117C8">
        <w:tab/>
        <w:t xml:space="preserve">1s+3s+4s dance Poussette </w:t>
      </w:r>
      <w:r>
        <w:t>to end</w:t>
      </w:r>
      <w:r w:rsidRPr="004117C8">
        <w:t xml:space="preserve">  2 3 4 1</w:t>
      </w:r>
    </w:p>
    <w:p w:rsidR="00B11EB3" w:rsidRDefault="00B11EB3" w:rsidP="00B11EB3"/>
    <w:p w:rsidR="00B11EB3" w:rsidRDefault="00B11EB3" w:rsidP="00B11EB3">
      <w:pPr>
        <w:pStyle w:val="Minicrib"/>
      </w:pPr>
      <w:r>
        <w:t>ADMIRAL NELSON  (R4x64)  4C set</w:t>
      </w:r>
      <w:r>
        <w:tab/>
        <w:t>RSCDS Bk 19</w:t>
      </w:r>
    </w:p>
    <w:p w:rsidR="00B11EB3" w:rsidRPr="004117C8" w:rsidRDefault="00B11EB3" w:rsidP="00B11EB3">
      <w:pPr>
        <w:pStyle w:val="DanceBody"/>
      </w:pPr>
      <w:r w:rsidRPr="004117C8">
        <w:t xml:space="preserve"> 1- 8</w:t>
      </w:r>
      <w:r w:rsidRPr="004117C8">
        <w:tab/>
        <w:t>1s+2s circle 4H round &amp; back</w:t>
      </w:r>
    </w:p>
    <w:p w:rsidR="00B11EB3" w:rsidRPr="004117C8" w:rsidRDefault="00B11EB3" w:rsidP="00B11EB3">
      <w:pPr>
        <w:pStyle w:val="DanceBody"/>
      </w:pPr>
      <w:r w:rsidRPr="004117C8">
        <w:t xml:space="preserve"> 9-16</w:t>
      </w:r>
      <w:r w:rsidRPr="004117C8">
        <w:tab/>
        <w:t>1L followed by partner casts down below 2s, cross &amp; cast up on Men</w:t>
      </w:r>
      <w:r>
        <w:t>'</w:t>
      </w:r>
      <w:r w:rsidRPr="004117C8">
        <w:t>s side &amp; back to places</w:t>
      </w:r>
    </w:p>
    <w:p w:rsidR="00B11EB3" w:rsidRPr="004117C8" w:rsidRDefault="00B11EB3" w:rsidP="00B11EB3">
      <w:pPr>
        <w:pStyle w:val="DanceBody"/>
      </w:pPr>
      <w:r w:rsidRPr="004117C8">
        <w:t>17-24</w:t>
      </w:r>
      <w:r w:rsidRPr="004117C8">
        <w:tab/>
        <w:t>1M repeats this Fig starting by casting down own side followed by partner</w:t>
      </w:r>
    </w:p>
    <w:p w:rsidR="00B11EB3" w:rsidRPr="004117C8" w:rsidRDefault="00B11EB3" w:rsidP="00B11EB3">
      <w:pPr>
        <w:pStyle w:val="DanceBody"/>
      </w:pPr>
      <w:r w:rsidRPr="004117C8">
        <w:t>25-32</w:t>
      </w:r>
      <w:r w:rsidRPr="004117C8">
        <w:tab/>
        <w:t>1s+2s &amp; 3s+4s R&amp;L</w:t>
      </w:r>
    </w:p>
    <w:p w:rsidR="00B11EB3" w:rsidRPr="004117C8" w:rsidRDefault="00B11EB3" w:rsidP="00B11EB3">
      <w:pPr>
        <w:pStyle w:val="DanceBody"/>
      </w:pPr>
      <w:r w:rsidRPr="004117C8">
        <w:t>33-40</w:t>
      </w:r>
      <w:r w:rsidRPr="004117C8">
        <w:tab/>
        <w:t>1s+2s+3s circle 6H round &amp; back</w:t>
      </w:r>
    </w:p>
    <w:p w:rsidR="00B11EB3" w:rsidRPr="004117C8" w:rsidRDefault="00B11EB3" w:rsidP="00B11EB3">
      <w:pPr>
        <w:pStyle w:val="DanceBody"/>
      </w:pPr>
      <w:r w:rsidRPr="004117C8">
        <w:t>41-48</w:t>
      </w:r>
      <w:r w:rsidRPr="004117C8">
        <w:tab/>
        <w:t>1s+2s Allemande</w:t>
      </w:r>
    </w:p>
    <w:p w:rsidR="00B11EB3" w:rsidRPr="004117C8" w:rsidRDefault="00B11EB3" w:rsidP="00B11EB3">
      <w:pPr>
        <w:pStyle w:val="DanceBody"/>
      </w:pPr>
      <w:r w:rsidRPr="004117C8">
        <w:t>49-56</w:t>
      </w:r>
      <w:r w:rsidRPr="004117C8">
        <w:tab/>
        <w:t>All dance Grand Chain</w:t>
      </w:r>
    </w:p>
    <w:p w:rsidR="00B11EB3" w:rsidRPr="004117C8" w:rsidRDefault="00B11EB3" w:rsidP="00B11EB3">
      <w:pPr>
        <w:pStyle w:val="DanceBody"/>
        <w:keepNext w:val="0"/>
      </w:pPr>
      <w:r w:rsidRPr="004117C8">
        <w:t>57-64</w:t>
      </w:r>
      <w:r w:rsidRPr="004117C8">
        <w:tab/>
        <w:t>1s lead up to top &amp; cast down own sides to 4th place</w:t>
      </w:r>
    </w:p>
    <w:p w:rsidR="00B11EB3" w:rsidRDefault="00B11EB3" w:rsidP="00B11EB3"/>
    <w:p w:rsidR="00B11EB3" w:rsidRDefault="00B11EB3" w:rsidP="00B11EB3">
      <w:pPr>
        <w:pStyle w:val="Minicrib"/>
      </w:pPr>
      <w:r>
        <w:t>ADVANCE BUT NO RETIRE  (R8x32)  3C (4C set)</w:t>
      </w:r>
      <w:r>
        <w:tab/>
        <w:t>Geraldine &amp; Holger Schuckelt  Riverside Dances</w:t>
      </w:r>
    </w:p>
    <w:p w:rsidR="00B11EB3" w:rsidRDefault="00B11EB3" w:rsidP="00B11EB3">
      <w:pPr>
        <w:pStyle w:val="DanceBody"/>
      </w:pPr>
      <w:r>
        <w:t xml:space="preserve"> 1- 8</w:t>
      </w:r>
      <w:r>
        <w:tab/>
        <w:t>1s+2s+3s dance 1/2 mirror reels of 3 on sides (1s dance in/down to start); 1s+2s 1/2 turn on sides (Men LH, Ladies RH), 1M casts up, 1L casts down to end 1M between 3s (at top), 1L between 2s (at bottom)</w:t>
      </w:r>
    </w:p>
    <w:p w:rsidR="00B11EB3" w:rsidRDefault="00B11EB3" w:rsidP="00B11EB3">
      <w:pPr>
        <w:pStyle w:val="DanceBody"/>
      </w:pPr>
      <w:r>
        <w:t xml:space="preserve"> 9-12</w:t>
      </w:r>
      <w:r>
        <w:tab/>
        <w:t xml:space="preserve">1s petronella turn to 2nd place own side </w:t>
      </w:r>
      <w:r>
        <w:rPr>
          <w:b/>
        </w:rPr>
        <w:t>while</w:t>
      </w:r>
      <w:r>
        <w:t xml:space="preserve"> 2s+3s advance (PdeB) slightly to Left to join hands in line up/down centre, all set</w:t>
      </w:r>
    </w:p>
    <w:p w:rsidR="00B11EB3" w:rsidRDefault="00B11EB3" w:rsidP="00B11EB3">
      <w:pPr>
        <w:pStyle w:val="DanceBody"/>
      </w:pPr>
      <w:r>
        <w:t>13-16</w:t>
      </w:r>
      <w:r>
        <w:tab/>
        <w:t xml:space="preserve">1s petronella turn to centre </w:t>
      </w:r>
      <w:r>
        <w:rPr>
          <w:b/>
        </w:rPr>
        <w:t>while</w:t>
      </w:r>
      <w:r>
        <w:t xml:space="preserve"> 2s+3s advance (PdeB) slightly to Right to form lines of 3 across, 1L+3s at top facing down, 1M+2s at bottom facing up, all set</w:t>
      </w:r>
    </w:p>
    <w:p w:rsidR="00B11EB3" w:rsidRPr="00164D6E" w:rsidRDefault="00B11EB3" w:rsidP="00B11EB3">
      <w:pPr>
        <w:pStyle w:val="DanceBody"/>
      </w:pPr>
      <w:r>
        <w:t>17-24</w:t>
      </w:r>
      <w:r>
        <w:tab/>
        <w:t>1s dance RSh round 3rd corner (1M up/out, 1L down/out), pass partner RSh &amp; dance RSh round 4th corner to 2nd place own sides. (3) 1 (2)</w:t>
      </w:r>
    </w:p>
    <w:p w:rsidR="00B11EB3" w:rsidRDefault="00B11EB3" w:rsidP="00B11EB3">
      <w:pPr>
        <w:pStyle w:val="DanceBody"/>
        <w:keepNext w:val="0"/>
      </w:pPr>
      <w:r>
        <w:t>25-32</w:t>
      </w:r>
      <w:r>
        <w:tab/>
        <w:t>3s+1s+2s dance diag R&amp;L.  End 2 1 3</w:t>
      </w:r>
    </w:p>
    <w:p w:rsidR="00B11EB3" w:rsidRDefault="00B11EB3" w:rsidP="00B11EB3"/>
    <w:p w:rsidR="00B11EB3" w:rsidRDefault="00B11EB3" w:rsidP="00B11EB3">
      <w:pPr>
        <w:pStyle w:val="Minicrib"/>
      </w:pPr>
      <w:r>
        <w:t>AFRICAN MONARCH  (S4x32)  4C Set</w:t>
      </w:r>
      <w:r>
        <w:tab/>
        <w:t>Andrew &amp; Heather Hodgson  Fields of Gold</w:t>
      </w:r>
    </w:p>
    <w:p w:rsidR="00B11EB3" w:rsidRDefault="00B11EB3" w:rsidP="00B11EB3">
      <w:pPr>
        <w:pStyle w:val="DanceBody"/>
      </w:pPr>
      <w:r>
        <w:t xml:space="preserve"> 1- 8</w:t>
      </w:r>
      <w:r>
        <w:tab/>
        <w:t>1s+4s cross RH &amp; cast down/up (2s+3s step up/down bars 3-4); 1s+4s dance 1/2 Fig of 8 round end couples. 2 1 4 3</w:t>
      </w:r>
    </w:p>
    <w:p w:rsidR="00B11EB3" w:rsidRDefault="00B11EB3" w:rsidP="00B11EB3">
      <w:pPr>
        <w:pStyle w:val="DanceBody"/>
      </w:pPr>
      <w:r>
        <w:t xml:space="preserve"> 9-16</w:t>
      </w:r>
      <w:r>
        <w:tab/>
        <w:t>1s+4s dance Poussette. On bar 16, 1s+4s turn 2H 3/4 to finish in middle of set (Men facing up, Ladies down)</w:t>
      </w:r>
    </w:p>
    <w:p w:rsidR="00B11EB3" w:rsidRDefault="00B11EB3" w:rsidP="00B11EB3">
      <w:pPr>
        <w:pStyle w:val="DanceBody"/>
      </w:pPr>
      <w:r>
        <w:t>17-24</w:t>
      </w:r>
      <w:r>
        <w:tab/>
        <w:t>1s+4s dance reel of 4 up/down middle of set</w:t>
      </w:r>
    </w:p>
    <w:p w:rsidR="00B11EB3" w:rsidRDefault="00B11EB3" w:rsidP="00B11EB3">
      <w:pPr>
        <w:pStyle w:val="DanceBody"/>
        <w:keepNext w:val="0"/>
      </w:pPr>
      <w:r>
        <w:t>25-32</w:t>
      </w:r>
      <w:r>
        <w:tab/>
        <w:t>1s+4s turn 2H 1.1/4 to finish 1s facing down, 4s facing up. 1s+4s circle 4H 1/2 round to the left; 4s+1s set &amp; cross RH to own sides.  2 4 1 3</w:t>
      </w:r>
    </w:p>
    <w:p w:rsidR="00B11EB3" w:rsidRDefault="00B11EB3" w:rsidP="00B11EB3"/>
    <w:p w:rsidR="00B11EB3" w:rsidRDefault="00B11EB3" w:rsidP="00B11EB3">
      <w:pPr>
        <w:pStyle w:val="Minicrib"/>
      </w:pPr>
      <w:r>
        <w:t>AFTER EIGHT STRATHSPEY  (S4x32)  4C Set</w:t>
      </w:r>
      <w:r>
        <w:tab/>
        <w:t>Hilda Millar  Southsea 50</w:t>
      </w:r>
    </w:p>
    <w:p w:rsidR="00B11EB3" w:rsidRDefault="00B11EB3" w:rsidP="00B11EB3">
      <w:pPr>
        <w:pStyle w:val="DanceBody"/>
      </w:pPr>
      <w:r>
        <w:t xml:space="preserve"> 1- 8</w:t>
      </w:r>
      <w:r>
        <w:tab/>
        <w:t xml:space="preserve">1M+2L </w:t>
      </w:r>
      <w:r>
        <w:rPr>
          <w:b/>
        </w:rPr>
        <w:t>also</w:t>
      </w:r>
      <w:r>
        <w:t xml:space="preserve"> 3M+4L 1/2 turn RH, pull back RSh &amp; dance out to change places; all dance 8H 1/2 round to left</w:t>
      </w:r>
    </w:p>
    <w:p w:rsidR="00B11EB3" w:rsidRDefault="00B11EB3" w:rsidP="00B11EB3">
      <w:pPr>
        <w:pStyle w:val="DanceBody"/>
      </w:pPr>
      <w:r>
        <w:t xml:space="preserve"> 9-16</w:t>
      </w:r>
      <w:r>
        <w:tab/>
        <w:t xml:space="preserve">4M+3L </w:t>
      </w:r>
      <w:r>
        <w:rPr>
          <w:b/>
        </w:rPr>
        <w:t>also</w:t>
      </w:r>
      <w:r>
        <w:t xml:space="preserve"> 2M+1L 1/2 turn RH, pull back RSh &amp; dance out to change places; all dance 8H 1/2 round to left. (2) (1) (4) (3)</w:t>
      </w:r>
    </w:p>
    <w:p w:rsidR="00B11EB3" w:rsidRDefault="00B11EB3" w:rsidP="00B11EB3">
      <w:pPr>
        <w:pStyle w:val="DanceBody"/>
      </w:pPr>
      <w:r>
        <w:t>17-24</w:t>
      </w:r>
      <w:r>
        <w:tab/>
        <w:t>All dance reels of 4 on sides</w:t>
      </w:r>
    </w:p>
    <w:p w:rsidR="00B11EB3" w:rsidRDefault="00B11EB3" w:rsidP="00B11EB3">
      <w:pPr>
        <w:pStyle w:val="DanceBody"/>
        <w:keepNext w:val="0"/>
      </w:pPr>
      <w:r>
        <w:t>25-32</w:t>
      </w:r>
      <w:r>
        <w:tab/>
        <w:t>1s+4s (middle couples) Set+Link; all cross RH to own sides &amp; set.  2 4 1 3</w:t>
      </w:r>
    </w:p>
    <w:p w:rsidR="00B11EB3" w:rsidRDefault="00B11EB3" w:rsidP="00B11EB3"/>
    <w:p w:rsidR="00B11EB3" w:rsidRDefault="00B11EB3" w:rsidP="00B11EB3">
      <w:pPr>
        <w:pStyle w:val="Minicrib"/>
      </w:pPr>
      <w:r>
        <w:t>AFTER HOURS  (R8x32)  2C (4C set)</w:t>
      </w:r>
      <w:r>
        <w:tab/>
        <w:t>Sybille Spägele</w:t>
      </w:r>
    </w:p>
    <w:p w:rsidR="00B11EB3" w:rsidRPr="004117C8" w:rsidRDefault="00B11EB3" w:rsidP="00B11EB3">
      <w:pPr>
        <w:pStyle w:val="DanceBody"/>
      </w:pPr>
      <w:r w:rsidRPr="004117C8">
        <w:t xml:space="preserve"> 1- 8</w:t>
      </w:r>
      <w:r w:rsidRPr="004117C8">
        <w:tab/>
        <w:t>1s &amp; 2s set advancing &amp; 3/4 turn RH, 1s+2s dance 1/2 reel of 4</w:t>
      </w:r>
    </w:p>
    <w:p w:rsidR="00B11EB3" w:rsidRPr="004117C8" w:rsidRDefault="00B11EB3" w:rsidP="00B11EB3">
      <w:pPr>
        <w:pStyle w:val="DanceBody"/>
      </w:pPr>
      <w:r w:rsidRPr="004117C8">
        <w:t xml:space="preserve"> 9-16</w:t>
      </w:r>
      <w:r w:rsidRPr="004117C8">
        <w:tab/>
        <w:t>2s &amp; 1s set &amp; 3/4 turn to own sides, 1s dance 1/2 Fig of 8 round 2s</w:t>
      </w:r>
    </w:p>
    <w:p w:rsidR="00B11EB3" w:rsidRPr="004117C8" w:rsidRDefault="00B11EB3" w:rsidP="00B11EB3">
      <w:pPr>
        <w:pStyle w:val="DanceBody"/>
      </w:pPr>
      <w:r w:rsidRPr="004117C8">
        <w:t>17-24</w:t>
      </w:r>
      <w:r w:rsidRPr="004117C8">
        <w:tab/>
        <w:t>2s+1s dance RH across for 3 bars &amp; LH back, 2s set as 1s cross LH</w:t>
      </w:r>
    </w:p>
    <w:p w:rsidR="00B11EB3" w:rsidRPr="004117C8" w:rsidRDefault="00B11EB3" w:rsidP="00B11EB3">
      <w:pPr>
        <w:pStyle w:val="DanceBody"/>
        <w:keepNext w:val="0"/>
      </w:pPr>
      <w:r w:rsidRPr="004117C8">
        <w:t>25-32</w:t>
      </w:r>
      <w:r w:rsidRPr="004117C8">
        <w:tab/>
        <w:t>2s+1s circle 4H round &amp; back</w:t>
      </w:r>
    </w:p>
    <w:p w:rsidR="00B11EB3" w:rsidRDefault="00B11EB3" w:rsidP="00B11EB3"/>
    <w:p w:rsidR="00B11EB3" w:rsidRDefault="00B11EB3" w:rsidP="00B11EB3">
      <w:pPr>
        <w:pStyle w:val="Minicrib"/>
      </w:pPr>
      <w:r>
        <w:t>AFTER SUPPER  (R8x32)  3C (4C set)</w:t>
      </w:r>
      <w:r>
        <w:tab/>
        <w:t>Sue Petyt  Tartan Rainbow Bk  https://suepetyt.e-cribs.org/</w:t>
      </w:r>
    </w:p>
    <w:p w:rsidR="00B11EB3" w:rsidRPr="00151D15" w:rsidRDefault="00B11EB3" w:rsidP="00B11EB3">
      <w:pPr>
        <w:pStyle w:val="DanceBody"/>
      </w:pPr>
      <w:r w:rsidRPr="00151D15">
        <w:t xml:space="preserve"> 1- 8</w:t>
      </w:r>
      <w:r w:rsidRPr="00151D15">
        <w:tab/>
        <w:t>1s dance 1/2 Fig of 8 round 2s, 1s lead down (LHJ) &amp; cross below 3s &amp; cast up round 3s to face 1st corners</w:t>
      </w:r>
    </w:p>
    <w:p w:rsidR="00B11EB3" w:rsidRPr="00151D15" w:rsidRDefault="00B11EB3" w:rsidP="00B11EB3">
      <w:pPr>
        <w:pStyle w:val="DanceBody"/>
      </w:pPr>
      <w:r w:rsidRPr="00151D15">
        <w:t xml:space="preserve"> 9-24</w:t>
      </w:r>
      <w:r w:rsidRPr="00151D15">
        <w:tab/>
        <w:t>1s dance Corner Chain with 1st &amp; 2nd corners : -</w:t>
      </w:r>
    </w:p>
    <w:p w:rsidR="00B11EB3" w:rsidRPr="00151D15" w:rsidRDefault="00B11EB3" w:rsidP="00B11EB3">
      <w:pPr>
        <w:pStyle w:val="DanceBody"/>
      </w:pPr>
      <w:r w:rsidRPr="00151D15">
        <w:tab/>
        <w:t>`1s change pl RH with 1st crnrs, 1st crnrs turn LH in centre &amp; return to places giving RH to 1s who turn LH in centre to face 2nd crnrs</w:t>
      </w:r>
    </w:p>
    <w:p w:rsidR="00B11EB3" w:rsidRPr="00151D15" w:rsidRDefault="00B11EB3" w:rsidP="00B11EB3">
      <w:pPr>
        <w:pStyle w:val="DanceBody"/>
      </w:pPr>
      <w:r w:rsidRPr="00151D15">
        <w:tab/>
        <w:t>`1s change places RH with 2nd crnrs, 2nd crnrs turn LH in centre &amp; return to places giving RH to 1s who finish in centre, 1L facing up, 1M facing down</w:t>
      </w:r>
    </w:p>
    <w:p w:rsidR="00B11EB3" w:rsidRPr="00151D15" w:rsidRDefault="00B11EB3" w:rsidP="00B11EB3">
      <w:pPr>
        <w:pStyle w:val="DanceBody"/>
        <w:keepNext w:val="0"/>
      </w:pPr>
      <w:r w:rsidRPr="00151D15">
        <w:t>25-32</w:t>
      </w:r>
      <w:r w:rsidRPr="00151D15">
        <w:tab/>
        <w:t xml:space="preserve">1L+2s </w:t>
      </w:r>
      <w:r w:rsidRPr="00151D15">
        <w:rPr>
          <w:b/>
        </w:rPr>
        <w:t>also</w:t>
      </w:r>
      <w:r w:rsidRPr="00151D15">
        <w:t xml:space="preserve"> 1M+3s dance RH across, 1M+2s </w:t>
      </w:r>
      <w:r w:rsidRPr="009937B4">
        <w:rPr>
          <w:b/>
        </w:rPr>
        <w:t>also</w:t>
      </w:r>
      <w:r w:rsidRPr="00151D15">
        <w:t xml:space="preserve"> 1L+3s dance LH across.  End 2 1 3</w:t>
      </w:r>
    </w:p>
    <w:p w:rsidR="00B11EB3" w:rsidRDefault="00B11EB3" w:rsidP="00B11EB3"/>
    <w:p w:rsidR="00B11EB3" w:rsidRDefault="00B11EB3" w:rsidP="00B11EB3">
      <w:pPr>
        <w:pStyle w:val="Minicrib"/>
      </w:pPr>
      <w:r>
        <w:t>AFTER THE BALL  (S48)  Sq.Set</w:t>
      </w:r>
      <w:r>
        <w:tab/>
        <w:t>Shirley Johnstone  Hunter Valley Bk</w:t>
      </w:r>
    </w:p>
    <w:p w:rsidR="00B11EB3" w:rsidRPr="004117C8" w:rsidRDefault="00B11EB3" w:rsidP="00B11EB3">
      <w:pPr>
        <w:pStyle w:val="DanceBody"/>
      </w:pPr>
      <w:r w:rsidRPr="004117C8">
        <w:t xml:space="preserve"> 1- 4</w:t>
      </w:r>
      <w:r w:rsidRPr="004117C8">
        <w:tab/>
        <w:t>All Ladies cast round partner &amp; dance into centre as Men dance to right 1/2 way</w:t>
      </w:r>
    </w:p>
    <w:p w:rsidR="00B11EB3" w:rsidRPr="004117C8" w:rsidRDefault="00B11EB3" w:rsidP="00B11EB3">
      <w:pPr>
        <w:pStyle w:val="DanceBody"/>
      </w:pPr>
      <w:r w:rsidRPr="004117C8">
        <w:t xml:space="preserve"> 5- 8</w:t>
      </w:r>
      <w:r w:rsidRPr="004117C8">
        <w:tab/>
        <w:t>Ladies dance RH across 3/4 way &amp; turn facing Man 2H &amp; end facing partner (on corner)</w:t>
      </w:r>
    </w:p>
    <w:p w:rsidR="00B11EB3" w:rsidRPr="004117C8" w:rsidRDefault="00B11EB3" w:rsidP="00B11EB3">
      <w:pPr>
        <w:pStyle w:val="DanceBody"/>
      </w:pPr>
      <w:r w:rsidRPr="004117C8">
        <w:t xml:space="preserve"> 9-16</w:t>
      </w:r>
      <w:r w:rsidRPr="004117C8">
        <w:tab/>
        <w:t>All set to partners twice, turn partners 1.3/4  &amp; face anticlockwise</w:t>
      </w:r>
    </w:p>
    <w:p w:rsidR="00B11EB3" w:rsidRPr="004117C8" w:rsidRDefault="00B11EB3" w:rsidP="00B11EB3">
      <w:pPr>
        <w:pStyle w:val="DanceBody"/>
      </w:pPr>
      <w:r w:rsidRPr="004117C8">
        <w:t>17-24</w:t>
      </w:r>
      <w:r w:rsidRPr="004117C8">
        <w:tab/>
        <w:t>All Promenade to original places, all joining hands in circle advance to centre &amp; turning inwards dance out to original places</w:t>
      </w:r>
    </w:p>
    <w:p w:rsidR="00B11EB3" w:rsidRPr="004117C8" w:rsidRDefault="00B11EB3" w:rsidP="00B11EB3">
      <w:pPr>
        <w:pStyle w:val="DanceBody"/>
        <w:keepNext w:val="0"/>
      </w:pPr>
      <w:r w:rsidRPr="004117C8">
        <w:t>25-48</w:t>
      </w:r>
      <w:r w:rsidRPr="004117C8">
        <w:tab/>
        <w:t>Repeat bars 1-24 with Men casting into LH across &amp; Ladies dancing 1/2 way round clockwise etc</w:t>
      </w:r>
    </w:p>
    <w:p w:rsidR="00B11EB3" w:rsidRDefault="00B11EB3" w:rsidP="00B11EB3"/>
    <w:p w:rsidR="00B11EB3" w:rsidRDefault="00B11EB3" w:rsidP="00B11EB3">
      <w:pPr>
        <w:pStyle w:val="Minicrib"/>
      </w:pPr>
      <w:r>
        <w:t>THE AGE OF AQUARIUS  (R8x32)  3C (4C set)</w:t>
      </w:r>
      <w:r>
        <w:tab/>
        <w:t>Sandra Carroll</w:t>
      </w:r>
    </w:p>
    <w:p w:rsidR="00B11EB3" w:rsidRPr="004117C8" w:rsidRDefault="00B11EB3" w:rsidP="00B11EB3">
      <w:pPr>
        <w:pStyle w:val="DanceBody"/>
      </w:pPr>
      <w:r w:rsidRPr="004117C8">
        <w:t xml:space="preserve"> 1- 8</w:t>
      </w:r>
      <w:r w:rsidRPr="004117C8">
        <w:tab/>
        <w:t>1s set &amp; dance down NHJ</w:t>
      </w:r>
      <w:r>
        <w:t xml:space="preserve"> (2s step up);</w:t>
      </w:r>
      <w:r w:rsidRPr="004117C8">
        <w:t xml:space="preserve"> 1L+3L </w:t>
      </w:r>
      <w:r w:rsidRPr="00B06669">
        <w:rPr>
          <w:b/>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B11EB3" w:rsidRDefault="00B11EB3" w:rsidP="00B11EB3">
      <w:pPr>
        <w:pStyle w:val="DanceBody"/>
      </w:pPr>
      <w:r w:rsidRPr="004117C8">
        <w:t xml:space="preserve"> 9-1</w:t>
      </w:r>
      <w:r>
        <w:t>2</w:t>
      </w:r>
      <w:r w:rsidRPr="004117C8">
        <w:tab/>
      </w:r>
      <w:r>
        <w:t>Ladies</w:t>
      </w:r>
      <w:r w:rsidRPr="004117C8">
        <w:t xml:space="preserve"> dance LH across </w:t>
      </w:r>
      <w:r w:rsidRPr="002B46B1">
        <w:rPr>
          <w:b/>
        </w:rPr>
        <w:t>as</w:t>
      </w:r>
      <w:r w:rsidRPr="004117C8">
        <w:t xml:space="preserve"> </w:t>
      </w:r>
      <w:r>
        <w:t xml:space="preserve">Men </w:t>
      </w:r>
      <w:r w:rsidRPr="004117C8">
        <w:t>dance RH across</w:t>
      </w:r>
    </w:p>
    <w:p w:rsidR="00B11EB3" w:rsidRDefault="00B11EB3" w:rsidP="00B11EB3">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B11EB3" w:rsidRPr="004117C8" w:rsidRDefault="00B11EB3" w:rsidP="00B11EB3">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B11EB3" w:rsidRPr="004117C8" w:rsidRDefault="00B11EB3" w:rsidP="00B11EB3">
      <w:pPr>
        <w:pStyle w:val="DanceBody"/>
        <w:keepNext w:val="0"/>
      </w:pPr>
      <w:r w:rsidRPr="004117C8">
        <w:t>25-32</w:t>
      </w:r>
      <w:r w:rsidRPr="004117C8">
        <w:tab/>
        <w:t>All Adv+Ret, all advance &amp; turn 2H 1/2 way &amp; retire to own sides</w:t>
      </w:r>
      <w:r>
        <w:t>.  2 1 3</w:t>
      </w:r>
    </w:p>
    <w:p w:rsidR="00B11EB3" w:rsidRDefault="00B11EB3" w:rsidP="00B11EB3"/>
    <w:p w:rsidR="00B11EB3" w:rsidRDefault="00B11EB3" w:rsidP="00B11EB3">
      <w:pPr>
        <w:pStyle w:val="Minicrib"/>
        <w:rPr>
          <w:lang w:eastAsia="en-GB"/>
        </w:rPr>
      </w:pPr>
      <w:r>
        <w:rPr>
          <w:lang w:eastAsia="en-GB"/>
        </w:rPr>
        <w:t>AN T-UIBHISTEACH TAPAIDH (The Agile Uistman)  (J8x40)  3C (4C Set)</w:t>
      </w:r>
      <w:r>
        <w:rPr>
          <w:lang w:eastAsia="en-GB"/>
        </w:rPr>
        <w:tab/>
        <w:t>Gordon Thomson</w:t>
      </w:r>
    </w:p>
    <w:p w:rsidR="00B11EB3" w:rsidRPr="006B40B3" w:rsidRDefault="00B11EB3" w:rsidP="00B11EB3">
      <w:pPr>
        <w:pStyle w:val="DanceBody"/>
      </w:pPr>
      <w:r w:rsidRPr="006B40B3">
        <w:t>1- 8</w:t>
      </w:r>
      <w:r w:rsidRPr="006B40B3">
        <w:tab/>
        <w:t>1s dance Fig. 8 on own sides (1s dance in/down to start) giving hands when poss. 1s end in centre 1st place, 2s step in, ready for…</w:t>
      </w:r>
    </w:p>
    <w:p w:rsidR="00B11EB3" w:rsidRPr="006B40B3" w:rsidRDefault="00B11EB3" w:rsidP="00B11EB3">
      <w:pPr>
        <w:pStyle w:val="DanceBody"/>
      </w:pPr>
      <w:r w:rsidRPr="006B40B3">
        <w:t xml:space="preserve"> 9-16</w:t>
      </w:r>
      <w:r w:rsidRPr="006B40B3">
        <w:tab/>
        <w:t>1s+2s dance Poussette</w:t>
      </w:r>
    </w:p>
    <w:p w:rsidR="00B11EB3" w:rsidRDefault="00B11EB3" w:rsidP="00B11EB3">
      <w:pPr>
        <w:pStyle w:val="DanceBody"/>
      </w:pPr>
      <w:r w:rsidRPr="006B40B3">
        <w:t>17-24</w:t>
      </w:r>
      <w:r w:rsidRPr="006B40B3">
        <w:tab/>
        <w:t xml:space="preserve">1s dance </w:t>
      </w:r>
      <w:r>
        <w:t>Diag R&amp;L</w:t>
      </w:r>
      <w:r w:rsidRPr="006B40B3">
        <w:t xml:space="preserve"> with 2s+3s.  1s finish 2nd place own sides, 1M facing up/out, 1L down/out</w:t>
      </w:r>
    </w:p>
    <w:p w:rsidR="00B11EB3" w:rsidRPr="006B40B3" w:rsidRDefault="00B11EB3" w:rsidP="00B11EB3">
      <w:pPr>
        <w:pStyle w:val="DanceBody"/>
      </w:pPr>
      <w:r w:rsidRPr="006B40B3">
        <w:t>25-28</w:t>
      </w:r>
      <w:r w:rsidRPr="006B40B3">
        <w:tab/>
        <w:t>1M dance up behind  3L (in 1M place), across top of set, casts to 2nd place opp. sides. 1L dances down behind 2M (in 3L place), across, casts into 2nd place opp. sides</w:t>
      </w:r>
    </w:p>
    <w:p w:rsidR="00B11EB3" w:rsidRPr="006B40B3" w:rsidRDefault="00B11EB3" w:rsidP="00B11EB3">
      <w:pPr>
        <w:pStyle w:val="DanceBody"/>
      </w:pPr>
      <w:r w:rsidRPr="006B40B3">
        <w:t>29-32</w:t>
      </w:r>
      <w:r w:rsidRPr="006B40B3">
        <w:tab/>
        <w:t>1s turn LH 1.1/4 to face 1st corners (3rd corners pstn)</w:t>
      </w:r>
    </w:p>
    <w:p w:rsidR="00B11EB3" w:rsidRPr="006B40B3" w:rsidRDefault="00B11EB3" w:rsidP="00B11EB3">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11EB3" w:rsidRDefault="00B11EB3" w:rsidP="00B11EB3"/>
    <w:p w:rsidR="00B11EB3" w:rsidRDefault="00B11EB3" w:rsidP="00B11EB3">
      <w:pPr>
        <w:pStyle w:val="Minicrib"/>
      </w:pPr>
      <w:r>
        <w:t>AGING GRACEFULLY  (S8x32)  3C (4C set)</w:t>
      </w:r>
      <w:r>
        <w:tab/>
        <w:t>Carlyn Bromann  RSCDS Bk 47</w:t>
      </w:r>
    </w:p>
    <w:p w:rsidR="00B11EB3" w:rsidRPr="004117C8" w:rsidRDefault="00B11EB3" w:rsidP="00B11EB3">
      <w:pPr>
        <w:pStyle w:val="DanceBody"/>
      </w:pPr>
      <w:r w:rsidRPr="004117C8">
        <w:t xml:space="preserve"> 1- 8</w:t>
      </w:r>
      <w:r w:rsidRPr="004117C8">
        <w:tab/>
        <w:t>1s+2s+3s set to partners &amp; turn 2H twice round &amp; set to partners again</w:t>
      </w:r>
    </w:p>
    <w:p w:rsidR="00B11EB3" w:rsidRPr="004117C8" w:rsidRDefault="00B11EB3" w:rsidP="00B11EB3">
      <w:pPr>
        <w:pStyle w:val="DanceBody"/>
      </w:pPr>
      <w:r w:rsidRPr="004117C8">
        <w:t xml:space="preserve"> 9-16</w:t>
      </w:r>
      <w:r w:rsidRPr="004117C8">
        <w:tab/>
        <w:t>1L+2M set advancing &amp; turn 2H, 1L+2M pass by right to each others place &amp; set</w:t>
      </w:r>
    </w:p>
    <w:p w:rsidR="00B11EB3" w:rsidRPr="004117C8" w:rsidRDefault="00B11EB3" w:rsidP="00B11EB3">
      <w:pPr>
        <w:pStyle w:val="DanceBody"/>
      </w:pPr>
      <w:r w:rsidRPr="004117C8">
        <w:t>17-24</w:t>
      </w:r>
      <w:r w:rsidRPr="004117C8">
        <w:tab/>
        <w:t>1M+2L repeat bars 9-16</w:t>
      </w:r>
    </w:p>
    <w:p w:rsidR="00B11EB3" w:rsidRPr="004117C8" w:rsidRDefault="00B11EB3" w:rsidP="00B11EB3">
      <w:pPr>
        <w:pStyle w:val="DanceBody"/>
        <w:keepNext w:val="0"/>
      </w:pPr>
      <w:r w:rsidRPr="004117C8">
        <w:t>25-32</w:t>
      </w:r>
      <w:r w:rsidRPr="004117C8">
        <w:tab/>
        <w:t>2s cross down to dance reels of 3 on own sides, 1s crossing up on last 2 bars  2 1 3</w:t>
      </w:r>
    </w:p>
    <w:p w:rsidR="00B11EB3" w:rsidRDefault="00B11EB3" w:rsidP="00B11EB3"/>
    <w:p w:rsidR="00B11EB3" w:rsidRDefault="00B11EB3" w:rsidP="00B11EB3">
      <w:pPr>
        <w:pStyle w:val="Minicrib"/>
      </w:pPr>
      <w:r>
        <w:t>AGNE HANSON'S STRATHSPEY  (S8x32)  3C (4C set)</w:t>
      </w:r>
      <w:r>
        <w:tab/>
        <w:t>Elke Schmölder-Hanson  Scandinavian Dance Bk 1</w:t>
      </w:r>
    </w:p>
    <w:p w:rsidR="00B11EB3" w:rsidRDefault="00B11EB3" w:rsidP="00B11EB3">
      <w:pPr>
        <w:pStyle w:val="DanceBody"/>
      </w:pPr>
      <w:r>
        <w:t xml:space="preserve"> 1- 8</w:t>
      </w:r>
      <w:r>
        <w:tab/>
        <w:t>1s dance down, cast up round 3s (2s step up); all turn partners 2H into prom hold facing up</w:t>
      </w:r>
    </w:p>
    <w:p w:rsidR="00B11EB3" w:rsidRDefault="00B11EB3" w:rsidP="00B11EB3">
      <w:pPr>
        <w:pStyle w:val="DanceBody"/>
      </w:pPr>
      <w:r>
        <w:t xml:space="preserve"> 9-16</w:t>
      </w:r>
      <w:r>
        <w:tab/>
        <w:t>2s+1s+3s promenade</w:t>
      </w:r>
    </w:p>
    <w:p w:rsidR="00B11EB3" w:rsidRDefault="00B11EB3" w:rsidP="00B11EB3">
      <w:pPr>
        <w:pStyle w:val="DanceBody"/>
      </w:pPr>
      <w:r>
        <w:t>17-24</w:t>
      </w:r>
      <w:r>
        <w:tab/>
        <w:t>1L+2s &amp; 1M+3s dance RH across, 1s pass RSh to dance LH across with other couple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AGNES &amp; BOBBY CROWE  (S96)  Sq.Set</w:t>
      </w:r>
      <w:r>
        <w:tab/>
        <w:t>Roy Goldring  Crowe's Nest Set</w:t>
      </w:r>
    </w:p>
    <w:p w:rsidR="00B11EB3" w:rsidRPr="000D60D4" w:rsidRDefault="00B11EB3" w:rsidP="00B11EB3">
      <w:pPr>
        <w:pStyle w:val="DanceBody"/>
      </w:pPr>
      <w:r w:rsidRPr="000D60D4">
        <w:t xml:space="preserve"> 1- 8</w:t>
      </w:r>
      <w:r w:rsidRPr="000D60D4">
        <w:tab/>
        <w:t>All Ladies dance Fig of 8 passing in front of corner &amp; behind opposite man</w:t>
      </w:r>
    </w:p>
    <w:p w:rsidR="00B11EB3" w:rsidRPr="000D60D4" w:rsidRDefault="00B11EB3" w:rsidP="00B11EB3">
      <w:pPr>
        <w:pStyle w:val="DanceBody"/>
      </w:pPr>
      <w:r w:rsidRPr="000D60D4">
        <w:t xml:space="preserve"> 9-16</w:t>
      </w:r>
      <w:r w:rsidRPr="000D60D4">
        <w:tab/>
        <w:t>All dance Ladies' Chain with Ladies dancing 1/2 RH across in centre &amp; all end facing corners</w:t>
      </w:r>
    </w:p>
    <w:p w:rsidR="00B11EB3" w:rsidRPr="000D60D4" w:rsidRDefault="00B11EB3" w:rsidP="00B11EB3">
      <w:pPr>
        <w:pStyle w:val="DanceBody"/>
      </w:pPr>
      <w:r w:rsidRPr="000D60D4">
        <w:t>17-24</w:t>
      </w:r>
      <w:r w:rsidRPr="000D60D4">
        <w:tab/>
        <w:t>All dance a reel all round the set giving RSh to corners to start (ie Grand Chain without hands)</w:t>
      </w:r>
    </w:p>
    <w:p w:rsidR="00B11EB3" w:rsidRPr="000D60D4" w:rsidRDefault="00B11EB3" w:rsidP="00B11EB3">
      <w:pPr>
        <w:pStyle w:val="DanceBody"/>
      </w:pPr>
      <w:r w:rsidRPr="000D60D4">
        <w:t>25-32</w:t>
      </w:r>
      <w:r w:rsidRPr="000D60D4">
        <w:tab/>
        <w:t>All set to corners &amp; turn 2H, repeat with partner</w:t>
      </w:r>
    </w:p>
    <w:p w:rsidR="00B11EB3" w:rsidRPr="000D60D4" w:rsidRDefault="00B11EB3" w:rsidP="00B11EB3">
      <w:pPr>
        <w:pStyle w:val="DanceBody"/>
      </w:pPr>
      <w:r w:rsidRPr="000D60D4">
        <w:t>33-40</w:t>
      </w:r>
      <w:r w:rsidRPr="000D60D4">
        <w:tab/>
        <w:t>1s+3s set &amp; cross RH, dance out &amp; cast to right (L leading) into centre (L dancing round side couple but M thru side couple) &amp; turn to face side cpl</w:t>
      </w:r>
    </w:p>
    <w:p w:rsidR="00B11EB3" w:rsidRPr="000D60D4" w:rsidRDefault="00B11EB3" w:rsidP="00B11EB3">
      <w:pPr>
        <w:pStyle w:val="DanceBody"/>
      </w:pPr>
      <w:r w:rsidRPr="000D60D4">
        <w:t>41-48</w:t>
      </w:r>
      <w:r w:rsidRPr="000D60D4">
        <w:tab/>
        <w:t>All dance 6 bars of reel of 4 across &amp; 1s also 3s dancing out &amp; clockwise to opposite places as 2s &amp; 4s dance out to own places</w:t>
      </w:r>
    </w:p>
    <w:p w:rsidR="00B11EB3" w:rsidRPr="000D60D4" w:rsidRDefault="00B11EB3" w:rsidP="00B11EB3">
      <w:pPr>
        <w:pStyle w:val="DanceBody"/>
      </w:pPr>
      <w:r w:rsidRPr="000D60D4">
        <w:t>49-64</w:t>
      </w:r>
      <w:r w:rsidRPr="000D60D4">
        <w:tab/>
        <w:t>2s+4s repeat bars 33-48 ending 3 4 1 2</w:t>
      </w:r>
    </w:p>
    <w:p w:rsidR="00B11EB3" w:rsidRPr="000D60D4" w:rsidRDefault="00B11EB3" w:rsidP="00B11EB3">
      <w:pPr>
        <w:pStyle w:val="DanceBody"/>
      </w:pPr>
      <w:r w:rsidRPr="000D60D4">
        <w:t>65-72</w:t>
      </w:r>
      <w:r w:rsidRPr="000D60D4">
        <w:tab/>
        <w:t>All Men dance Fig of 8 passing in front of corner &amp; behind opposite Lady</w:t>
      </w:r>
    </w:p>
    <w:p w:rsidR="00B11EB3" w:rsidRPr="000D60D4" w:rsidRDefault="00B11EB3" w:rsidP="00B11EB3">
      <w:pPr>
        <w:pStyle w:val="DanceBody"/>
      </w:pPr>
      <w:r w:rsidRPr="000D60D4">
        <w:t>73-80</w:t>
      </w:r>
      <w:r w:rsidRPr="000D60D4">
        <w:tab/>
        <w:t>All dance Men's Chain with Men giving LH in centre</w:t>
      </w:r>
    </w:p>
    <w:p w:rsidR="00B11EB3" w:rsidRPr="000D60D4" w:rsidRDefault="00B11EB3" w:rsidP="00B11EB3">
      <w:pPr>
        <w:pStyle w:val="DanceBody"/>
      </w:pPr>
      <w:r w:rsidRPr="000D60D4">
        <w:t>81-88</w:t>
      </w:r>
      <w:r w:rsidRPr="000D60D4">
        <w:tab/>
        <w:t>All set &amp; 3/4 turn RH into prom hold, all Promenade 1/2 way round (to original places)</w:t>
      </w:r>
    </w:p>
    <w:p w:rsidR="00B11EB3" w:rsidRPr="000D60D4" w:rsidRDefault="00B11EB3" w:rsidP="00B11EB3">
      <w:pPr>
        <w:pStyle w:val="DanceBody"/>
        <w:keepNext w:val="0"/>
      </w:pPr>
      <w:r w:rsidRPr="000D60D4">
        <w:t>89-96</w:t>
      </w:r>
      <w:r w:rsidRPr="000D60D4">
        <w:tab/>
        <w:t>All circle 8H round &amp; back</w:t>
      </w:r>
    </w:p>
    <w:p w:rsidR="00B11EB3" w:rsidRDefault="00B11EB3" w:rsidP="00B11EB3"/>
    <w:p w:rsidR="00B11EB3" w:rsidRDefault="00B11EB3" w:rsidP="00B11EB3">
      <w:pPr>
        <w:pStyle w:val="Minicrib"/>
      </w:pPr>
      <w:r>
        <w:t>THE AIKEN TREE  (J4x32)  4C set</w:t>
      </w:r>
      <w:r>
        <w:tab/>
        <w:t>Jean Attwood  Alexander Bk 2</w:t>
      </w:r>
    </w:p>
    <w:p w:rsidR="00B11EB3" w:rsidRPr="004117C8" w:rsidRDefault="00B11EB3" w:rsidP="00B11EB3">
      <w:pPr>
        <w:pStyle w:val="DanceBody"/>
      </w:pPr>
      <w:r w:rsidRPr="004117C8">
        <w:t xml:space="preserve"> 1- 8</w:t>
      </w:r>
      <w:r w:rsidRPr="004117C8">
        <w:tab/>
        <w:t>1L followed by 1M also 4M followed by 4L cast in 1 place, 1L &amp; 4M cross to opposite sides &amp; all dance 1/2 RSh reel of 4 on sides</w:t>
      </w:r>
    </w:p>
    <w:p w:rsidR="00B11EB3" w:rsidRPr="004117C8" w:rsidRDefault="00B11EB3" w:rsidP="00B11EB3">
      <w:pPr>
        <w:pStyle w:val="DanceBody"/>
      </w:pPr>
      <w:r w:rsidRPr="004117C8">
        <w:t xml:space="preserve"> 9-16</w:t>
      </w:r>
      <w:r w:rsidRPr="004117C8">
        <w:tab/>
        <w:t>Repeat with 3L &amp; 2M leading all ending in partners original places</w:t>
      </w:r>
    </w:p>
    <w:p w:rsidR="00B11EB3" w:rsidRPr="004117C8" w:rsidRDefault="00B11EB3" w:rsidP="00B11EB3">
      <w:pPr>
        <w:pStyle w:val="DanceBody"/>
      </w:pPr>
      <w:r w:rsidRPr="004117C8">
        <w:t>17-24</w:t>
      </w:r>
      <w:r w:rsidRPr="004117C8">
        <w:tab/>
        <w:t>1s+2s also 3s+4s dance 1/2 RH across, set, 1s+4s dance 1/2 LH across &amp; set</w:t>
      </w:r>
    </w:p>
    <w:p w:rsidR="00B11EB3" w:rsidRPr="004117C8" w:rsidRDefault="00B11EB3" w:rsidP="00B11EB3">
      <w:pPr>
        <w:pStyle w:val="DanceBody"/>
        <w:keepNext w:val="0"/>
      </w:pPr>
      <w:r w:rsidRPr="004117C8">
        <w:t>25-32</w:t>
      </w:r>
      <w:r w:rsidRPr="004117C8">
        <w:tab/>
        <w:t>4s &amp; 1s dance 1/2 Figs of 8 round end couples &amp; all turn partners RH.  2 4 1 3</w:t>
      </w:r>
    </w:p>
    <w:p w:rsidR="00B11EB3" w:rsidRDefault="00B11EB3" w:rsidP="00B11EB3"/>
    <w:p w:rsidR="00B11EB3" w:rsidRDefault="00B11EB3" w:rsidP="00B11EB3">
      <w:pPr>
        <w:pStyle w:val="Minicrib"/>
      </w:pPr>
      <w:r>
        <w:t>AILEEN'S REEL  (R8x32)  3C (4C set)</w:t>
      </w:r>
      <w:r>
        <w:tab/>
        <w:t>Roy Goldring  14 Social Dances</w:t>
      </w:r>
    </w:p>
    <w:p w:rsidR="00B11EB3" w:rsidRPr="004117C8" w:rsidRDefault="00B11EB3" w:rsidP="00B11EB3">
      <w:pPr>
        <w:pStyle w:val="DanceBody"/>
      </w:pPr>
      <w:r w:rsidRPr="004117C8">
        <w:t xml:space="preserve"> 1- 8</w:t>
      </w:r>
      <w:r w:rsidRPr="004117C8">
        <w:tab/>
        <w:t>1s cross RH, 1L+2M also 1M+2L change LH on sides, 1M followed by ptnr casts up &amp; dances down middle to 1M between 3s &amp; 1L between 2s</w:t>
      </w:r>
    </w:p>
    <w:p w:rsidR="00B11EB3" w:rsidRPr="004117C8" w:rsidRDefault="00B11EB3" w:rsidP="00B11EB3">
      <w:pPr>
        <w:pStyle w:val="DanceBody"/>
      </w:pPr>
      <w:r w:rsidRPr="004117C8">
        <w:t xml:space="preserve"> 9-16</w:t>
      </w:r>
      <w:r w:rsidRPr="004117C8">
        <w:tab/>
        <w:t>2s+1s+3s dance down the middle &amp; back</w:t>
      </w:r>
    </w:p>
    <w:p w:rsidR="00B11EB3" w:rsidRPr="004117C8" w:rsidRDefault="00B11EB3" w:rsidP="00B11EB3">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B11EB3" w:rsidRPr="004117C8" w:rsidRDefault="00B11EB3" w:rsidP="00B11EB3">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B11EB3" w:rsidRDefault="00B11EB3" w:rsidP="00B11EB3"/>
    <w:p w:rsidR="00B11EB3" w:rsidRDefault="00B11EB3" w:rsidP="00B11EB3">
      <w:pPr>
        <w:pStyle w:val="Minicrib"/>
      </w:pPr>
      <w:r>
        <w:t>AILSA CRAIG  (S3x32)  3C set</w:t>
      </w:r>
      <w:r>
        <w:tab/>
        <w:t>Eric Forbes  Birmingham Bk 2004</w:t>
      </w:r>
    </w:p>
    <w:p w:rsidR="00B11EB3" w:rsidRPr="004117C8" w:rsidRDefault="00B11EB3" w:rsidP="00B11EB3">
      <w:pPr>
        <w:pStyle w:val="DanceBody"/>
      </w:pPr>
      <w:r w:rsidRPr="004117C8">
        <w:t xml:space="preserve"> 1- 8</w:t>
      </w:r>
      <w:r w:rsidRPr="004117C8">
        <w:tab/>
        <w:t>All dance full petronella but without setting</w:t>
      </w:r>
    </w:p>
    <w:p w:rsidR="00B11EB3" w:rsidRPr="004117C8" w:rsidRDefault="00B11EB3" w:rsidP="00B11EB3">
      <w:pPr>
        <w:pStyle w:val="DanceBody"/>
      </w:pPr>
      <w:r w:rsidRPr="004117C8">
        <w:t xml:space="preserve"> 9-16</w:t>
      </w:r>
      <w:r w:rsidRPr="004117C8">
        <w:tab/>
        <w:t>1s set &amp; turn partner 2H, 1s set to 2s on sides &amp; 1/2 turn 2H</w:t>
      </w:r>
    </w:p>
    <w:p w:rsidR="00B11EB3" w:rsidRPr="004117C8" w:rsidRDefault="00B11EB3" w:rsidP="00B11EB3">
      <w:pPr>
        <w:pStyle w:val="DanceBody"/>
      </w:pPr>
      <w:r w:rsidRPr="004117C8">
        <w:t>17-24</w:t>
      </w:r>
      <w:r w:rsidRPr="004117C8">
        <w:tab/>
        <w:t>1s set to 3s on side &amp; 1/2 turn 2H, 1s cast back to top</w:t>
      </w:r>
    </w:p>
    <w:p w:rsidR="00B11EB3" w:rsidRPr="004117C8" w:rsidRDefault="00B11EB3" w:rsidP="00B11EB3">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B11EB3" w:rsidRDefault="00B11EB3" w:rsidP="00B11EB3"/>
    <w:p w:rsidR="00B11EB3" w:rsidRDefault="00B11EB3" w:rsidP="00B11EB3">
      <w:pPr>
        <w:pStyle w:val="Minicrib"/>
      </w:pPr>
      <w:r>
        <w:t>AILSA'S JIG  (J8x32)  3C (4C set)</w:t>
      </w:r>
      <w:r>
        <w:tab/>
        <w:t>Iain E Garden Richardson</w:t>
      </w:r>
    </w:p>
    <w:p w:rsidR="00B11EB3" w:rsidRPr="004117C8" w:rsidRDefault="00B11EB3" w:rsidP="00B11EB3">
      <w:pPr>
        <w:pStyle w:val="DanceBody"/>
      </w:pPr>
      <w:r w:rsidRPr="004117C8">
        <w:t xml:space="preserve"> 1- 8</w:t>
      </w:r>
      <w:r w:rsidRPr="004117C8">
        <w:tab/>
        <w:t>1s turn RH, cast 1 place, 2s+1s+3s set advancing &amp; turning right about dance out</w:t>
      </w:r>
    </w:p>
    <w:p w:rsidR="00B11EB3" w:rsidRPr="004117C8" w:rsidRDefault="00B11EB3" w:rsidP="00B11EB3">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rPr>
        <w:t>while</w:t>
      </w:r>
      <w:r>
        <w:t xml:space="preserve"> 2L+3</w:t>
      </w:r>
      <w:r w:rsidRPr="004117C8">
        <w:t>M c</w:t>
      </w:r>
      <w:r>
        <w:t>hange places (diag) RH then 2M+3</w:t>
      </w:r>
      <w:r w:rsidRPr="004117C8">
        <w:t>L change places RH</w:t>
      </w:r>
    </w:p>
    <w:p w:rsidR="00B11EB3" w:rsidRPr="004117C8" w:rsidRDefault="00B11EB3" w:rsidP="00B11EB3">
      <w:pPr>
        <w:pStyle w:val="DanceBody"/>
      </w:pPr>
      <w:r w:rsidRPr="004117C8">
        <w:t>17-24</w:t>
      </w:r>
      <w:r w:rsidRPr="004117C8">
        <w:tab/>
        <w:t>2L+1L+3L set, Adv+Ret &amp; set while partners set twice &amp; Adv+Ret</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THE AIR OF BELOIT  (S8x32)  2C (4C set)</w:t>
      </w:r>
      <w:r>
        <w:tab/>
        <w:t>Chicago 25th Anniv Coll</w:t>
      </w:r>
    </w:p>
    <w:p w:rsidR="00B11EB3" w:rsidRPr="004117C8" w:rsidRDefault="00B11EB3" w:rsidP="00B11EB3">
      <w:pPr>
        <w:pStyle w:val="DanceBody"/>
      </w:pPr>
      <w:r w:rsidRPr="004117C8">
        <w:t xml:space="preserve"> 1- 8</w:t>
      </w:r>
      <w:r w:rsidRPr="004117C8">
        <w:tab/>
        <w:t>1s+2s turn 2H &amp; circle 4H round to left</w:t>
      </w:r>
    </w:p>
    <w:p w:rsidR="00B11EB3" w:rsidRPr="004117C8" w:rsidRDefault="00B11EB3" w:rsidP="00B11EB3">
      <w:pPr>
        <w:pStyle w:val="DanceBody"/>
      </w:pPr>
      <w:r w:rsidRPr="004117C8">
        <w:t xml:space="preserve"> 9-16</w:t>
      </w:r>
      <w:r w:rsidRPr="004117C8">
        <w:tab/>
        <w:t>1s lead down for 2 bars, set, lead up &amp; cast to round 2s to face other partner</w:t>
      </w:r>
    </w:p>
    <w:p w:rsidR="00B11EB3" w:rsidRPr="004117C8" w:rsidRDefault="00B11EB3" w:rsidP="00B11EB3">
      <w:pPr>
        <w:pStyle w:val="DanceBody"/>
      </w:pPr>
      <w:r w:rsidRPr="004117C8">
        <w:t>17-24</w:t>
      </w:r>
      <w:r w:rsidRPr="004117C8">
        <w:tab/>
        <w:t>1s+2s dance reel of 4 across &amp; end in middle 1s facing up with 2s behind them</w:t>
      </w:r>
    </w:p>
    <w:p w:rsidR="00B11EB3" w:rsidRPr="004117C8" w:rsidRDefault="00B11EB3" w:rsidP="00B11EB3">
      <w:pPr>
        <w:pStyle w:val="DanceBody"/>
        <w:keepNext w:val="0"/>
      </w:pPr>
      <w:r w:rsidRPr="004117C8">
        <w:t>25-32</w:t>
      </w:r>
      <w:r w:rsidRPr="004117C8">
        <w:tab/>
        <w:t>1s+2s dance Allemande</w:t>
      </w:r>
    </w:p>
    <w:p w:rsidR="00B11EB3" w:rsidRDefault="00B11EB3" w:rsidP="00B11EB3"/>
    <w:p w:rsidR="00B11EB3" w:rsidRDefault="00B11EB3" w:rsidP="00B11EB3">
      <w:pPr>
        <w:pStyle w:val="Minicrib"/>
      </w:pPr>
      <w:r>
        <w:t>THE AIRBUS JIG  (J8x32)  3C (4C set)</w:t>
      </w:r>
      <w:r>
        <w:tab/>
        <w:t>Avril Quarrie, 2020</w:t>
      </w:r>
    </w:p>
    <w:p w:rsidR="00B11EB3" w:rsidRDefault="00B11EB3" w:rsidP="00B11EB3">
      <w:pPr>
        <w:pStyle w:val="DanceBody"/>
      </w:pPr>
      <w:r>
        <w:t xml:space="preserve"> 1- 8</w:t>
      </w:r>
      <w:r>
        <w:tab/>
        <w:t>1s dance Fig 8 on own sides, dancing in/down to start (in front of 2s, behind 3s)</w:t>
      </w:r>
    </w:p>
    <w:p w:rsidR="00B11EB3" w:rsidRDefault="00B11EB3" w:rsidP="00B11EB3">
      <w:pPr>
        <w:pStyle w:val="DanceBody"/>
      </w:pPr>
      <w:r>
        <w:t xml:space="preserve"> 9-16</w:t>
      </w:r>
      <w:r>
        <w:tab/>
        <w:t>1s+2s dance RH across &amp; LH across</w:t>
      </w:r>
    </w:p>
    <w:p w:rsidR="00B11EB3" w:rsidRDefault="00B11EB3" w:rsidP="00B11EB3">
      <w:pPr>
        <w:pStyle w:val="DanceBody"/>
      </w:pPr>
      <w:r>
        <w:t>17-24</w:t>
      </w:r>
      <w:r>
        <w:tab/>
        <w:t>1s followed by 2s lead down, 2s followed by 1s lead back up. Couples remain in middle facing up ready for …</w:t>
      </w:r>
    </w:p>
    <w:p w:rsidR="00B11EB3" w:rsidRDefault="00B11EB3" w:rsidP="00B11EB3">
      <w:pPr>
        <w:pStyle w:val="DanceBody"/>
      </w:pPr>
      <w:r>
        <w:t>25-32</w:t>
      </w:r>
      <w:r>
        <w:tab/>
        <w:t>2s+1s promenade</w:t>
      </w:r>
    </w:p>
    <w:p w:rsidR="00B11EB3" w:rsidRDefault="00B11EB3" w:rsidP="00B11EB3">
      <w:pPr>
        <w:pStyle w:val="DanceBody"/>
        <w:keepNext w:val="0"/>
      </w:pPr>
      <w:r>
        <w:t>Note:</w:t>
      </w:r>
      <w:r>
        <w:tab/>
        <w:t>In a 2 couple set, Bars: 1-8 1s dance Fig 8 round 2s</w:t>
      </w:r>
    </w:p>
    <w:p w:rsidR="00B11EB3" w:rsidRDefault="00B11EB3" w:rsidP="00B11EB3"/>
    <w:p w:rsidR="00B11EB3" w:rsidRDefault="00B11EB3" w:rsidP="00B11EB3">
      <w:pPr>
        <w:pStyle w:val="Minicrib"/>
      </w:pPr>
      <w:r>
        <w:t>AIRD OF COIGACH  (J4x48)  4C set</w:t>
      </w:r>
      <w:r>
        <w:tab/>
        <w:t>John Bayly  Imperial Bk 3</w:t>
      </w:r>
    </w:p>
    <w:p w:rsidR="00B11EB3" w:rsidRPr="007C3E6D" w:rsidRDefault="00B11EB3" w:rsidP="00B11EB3">
      <w:pPr>
        <w:pStyle w:val="DanceBody"/>
      </w:pPr>
      <w:r w:rsidRPr="007C3E6D">
        <w:t xml:space="preserve"> 1- 8</w:t>
      </w:r>
      <w:r w:rsidRPr="007C3E6D">
        <w:tab/>
        <w:t>All Men dance across passing partner RSh &amp; cast down to the bottom of set (4th Man leading), cross the bottom of the set &amp; up Men's side</w:t>
      </w:r>
    </w:p>
    <w:p w:rsidR="00B11EB3" w:rsidRPr="007C3E6D" w:rsidRDefault="00B11EB3" w:rsidP="00B11EB3">
      <w:pPr>
        <w:pStyle w:val="DanceBody"/>
      </w:pPr>
      <w:r w:rsidRPr="007C3E6D">
        <w:t xml:space="preserve"> 9-16</w:t>
      </w:r>
      <w:r w:rsidRPr="007C3E6D">
        <w:tab/>
        <w:t>All circle 8H round &amp; back (retaining the circle formation to bar 40)</w:t>
      </w:r>
    </w:p>
    <w:p w:rsidR="00B11EB3" w:rsidRPr="007C3E6D" w:rsidRDefault="00B11EB3" w:rsidP="00B11EB3">
      <w:pPr>
        <w:pStyle w:val="DanceBody"/>
      </w:pPr>
      <w:r w:rsidRPr="007C3E6D">
        <w:t>17-20</w:t>
      </w:r>
      <w:r w:rsidRPr="007C3E6D">
        <w:tab/>
        <w:t>1s with dancers on their left (1M+2M &amp; 1L+2L) NHJ cross diagonally (Men's arch) &amp; both pairs turn away from each other to face in</w:t>
      </w:r>
    </w:p>
    <w:p w:rsidR="00B11EB3" w:rsidRPr="007C3E6D" w:rsidRDefault="00B11EB3" w:rsidP="00B11EB3">
      <w:pPr>
        <w:pStyle w:val="DanceBody"/>
      </w:pPr>
      <w:r w:rsidRPr="007C3E6D">
        <w:t>21-24</w:t>
      </w:r>
      <w:r w:rsidRPr="007C3E6D">
        <w:tab/>
        <w:t>1s with dancers on their left (1M+3L &amp; 1L+3M) NHJ cross over (1M+3L make arch) both pairs turning away from each other to face in</w:t>
      </w:r>
    </w:p>
    <w:p w:rsidR="00B11EB3" w:rsidRPr="007C3E6D" w:rsidRDefault="00B11EB3" w:rsidP="00B11EB3">
      <w:pPr>
        <w:pStyle w:val="DanceBody"/>
      </w:pPr>
      <w:r w:rsidRPr="007C3E6D">
        <w:t>25-32</w:t>
      </w:r>
      <w:r w:rsidRPr="007C3E6D">
        <w:tab/>
        <w:t>1s continue this Fig 2 more times to end with top 2 dancers facing each other also bottom dancers facing each other for a Snowball Grand Chain</w:t>
      </w:r>
    </w:p>
    <w:p w:rsidR="00B11EB3" w:rsidRPr="007C3E6D" w:rsidRDefault="00B11EB3" w:rsidP="00B11EB3">
      <w:pPr>
        <w:pStyle w:val="DanceBody"/>
      </w:pPr>
      <w:r w:rsidRPr="007C3E6D">
        <w:t>33-40</w:t>
      </w:r>
      <w:r w:rsidRPr="007C3E6D">
        <w:tab/>
        <w:t>All dance Snowball Grand Chain for 4 cpls: -</w:t>
      </w:r>
    </w:p>
    <w:p w:rsidR="00B11EB3" w:rsidRPr="007C3E6D" w:rsidRDefault="00B11EB3" w:rsidP="00B11EB3">
      <w:pPr>
        <w:pStyle w:val="DanceBody"/>
      </w:pPr>
      <w:r w:rsidRPr="007C3E6D">
        <w:tab/>
        <w:t>`End couples cross RH &amp; change places LH on side with side persons</w:t>
      </w:r>
    </w:p>
    <w:p w:rsidR="00B11EB3" w:rsidRPr="007C3E6D" w:rsidRDefault="00B11EB3" w:rsidP="00B11EB3">
      <w:pPr>
        <w:pStyle w:val="DanceBody"/>
      </w:pPr>
      <w:r>
        <w:tab/>
      </w:r>
      <w:r w:rsidRPr="007C3E6D">
        <w:t>`Original side persons cross RH while original end couples change places RH on sides &amp; all change places LH on sides</w:t>
      </w:r>
    </w:p>
    <w:p w:rsidR="00B11EB3" w:rsidRPr="007C3E6D" w:rsidRDefault="00B11EB3" w:rsidP="00B11EB3">
      <w:pPr>
        <w:pStyle w:val="DanceBody"/>
        <w:keepNext w:val="0"/>
      </w:pPr>
      <w:r w:rsidRPr="007C3E6D">
        <w:t>41-48</w:t>
      </w:r>
      <w:r w:rsidRPr="007C3E6D">
        <w:tab/>
        <w:t>All Ladies dance across passing opposite Man RSh &amp; cast up to top, cross &amp; down on the Ladies' side to end opposite partner.  2 3 4 1</w:t>
      </w:r>
    </w:p>
    <w:p w:rsidR="00B11EB3" w:rsidRDefault="00B11EB3" w:rsidP="00B11EB3"/>
    <w:p w:rsidR="00B11EB3" w:rsidRDefault="00B11EB3" w:rsidP="00B11EB3">
      <w:pPr>
        <w:pStyle w:val="Minicrib"/>
      </w:pPr>
      <w:r>
        <w:t>AIRDRIE LASSIES  (J4x48)  4C set</w:t>
      </w:r>
      <w:r>
        <w:tab/>
        <w:t>RSCDS Bk 26</w:t>
      </w:r>
    </w:p>
    <w:p w:rsidR="00B11EB3" w:rsidRPr="000D60D4" w:rsidRDefault="00B11EB3" w:rsidP="00B11EB3">
      <w:pPr>
        <w:pStyle w:val="DanceBody"/>
      </w:pPr>
      <w:r w:rsidRPr="000D60D4">
        <w:t xml:space="preserve"> 1- 8</w:t>
      </w:r>
      <w:r w:rsidRPr="000D60D4">
        <w:tab/>
        <w:t>All Adv+Ret, cross over passing partners RSh, Men making the arches</w:t>
      </w:r>
    </w:p>
    <w:p w:rsidR="00B11EB3" w:rsidRPr="000D60D4" w:rsidRDefault="00B11EB3" w:rsidP="00B11EB3">
      <w:pPr>
        <w:pStyle w:val="DanceBody"/>
      </w:pPr>
      <w:r w:rsidRPr="000D60D4">
        <w:t xml:space="preserve"> 9-16</w:t>
      </w:r>
      <w:r w:rsidRPr="000D60D4">
        <w:tab/>
        <w:t>Repeat bars 1- 8</w:t>
      </w:r>
    </w:p>
    <w:p w:rsidR="00B11EB3" w:rsidRPr="000D60D4" w:rsidRDefault="00B11EB3" w:rsidP="00B11EB3">
      <w:pPr>
        <w:pStyle w:val="DanceBody"/>
      </w:pPr>
      <w:r w:rsidRPr="000D60D4">
        <w:t>17-20</w:t>
      </w:r>
      <w:r w:rsidRPr="000D60D4">
        <w:tab/>
        <w:t>1s &amp; 4s turn R elbow grip ending in middle 1s facing down &amp; 4s up (Lady on Man</w:t>
      </w:r>
      <w:r>
        <w:t>'</w:t>
      </w:r>
      <w:r w:rsidRPr="000D60D4">
        <w:t>s right)</w:t>
      </w:r>
    </w:p>
    <w:p w:rsidR="00B11EB3" w:rsidRDefault="00B11EB3" w:rsidP="00B11EB3">
      <w:pPr>
        <w:pStyle w:val="DanceBody"/>
      </w:pPr>
      <w:r w:rsidRPr="000D60D4">
        <w:t>21-28</w:t>
      </w:r>
      <w:r w:rsidRPr="000D60D4">
        <w:tab/>
        <w:t>1s+4s dance R&amp;L up/down dance</w:t>
      </w:r>
    </w:p>
    <w:p w:rsidR="00B11EB3" w:rsidRPr="000D60D4" w:rsidRDefault="00B11EB3" w:rsidP="00B11EB3">
      <w:pPr>
        <w:pStyle w:val="DanceBody"/>
      </w:pPr>
      <w:r>
        <w:t>29-32</w:t>
      </w:r>
      <w:r>
        <w:tab/>
        <w:t>1s+4s</w:t>
      </w:r>
      <w:r w:rsidRPr="000D60D4">
        <w:t xml:space="preserve"> turn partners L elbow grip</w:t>
      </w:r>
      <w:r>
        <w:t xml:space="preserve"> (end Lady on Man's Right)</w:t>
      </w:r>
    </w:p>
    <w:p w:rsidR="00B11EB3" w:rsidRPr="000D60D4" w:rsidRDefault="00B11EB3" w:rsidP="00B11EB3">
      <w:pPr>
        <w:pStyle w:val="DanceBody"/>
      </w:pPr>
      <w:r w:rsidRPr="000D60D4">
        <w:t>33-40</w:t>
      </w:r>
      <w:r w:rsidRPr="000D60D4">
        <w:tab/>
        <w:t>1s+4s dance Ladies' Chain &amp; end in original places</w:t>
      </w:r>
    </w:p>
    <w:p w:rsidR="00B11EB3" w:rsidRPr="000D60D4" w:rsidRDefault="00B11EB3" w:rsidP="00B11EB3">
      <w:pPr>
        <w:pStyle w:val="DanceBody"/>
        <w:keepNext w:val="0"/>
      </w:pPr>
      <w:r w:rsidRPr="000D60D4">
        <w:t>41-48</w:t>
      </w:r>
      <w:r w:rsidRPr="000D60D4">
        <w:tab/>
        <w:t>1s followed by 2s+3s+4s cast &amp; 1s make an arch at bottom of set while others dance under arch to top</w:t>
      </w:r>
    </w:p>
    <w:p w:rsidR="00B11EB3" w:rsidRDefault="00B11EB3" w:rsidP="00B11EB3"/>
    <w:p w:rsidR="00B11EB3" w:rsidRDefault="00B11EB3" w:rsidP="00B11EB3">
      <w:pPr>
        <w:pStyle w:val="Minicrib"/>
      </w:pPr>
      <w:r>
        <w:t>AIRIE BENNAN  (J5x32)  5C Set</w:t>
      </w:r>
      <w:r>
        <w:tab/>
        <w:t>Hugh Foss  Glendarroch SD Sheets</w:t>
      </w:r>
    </w:p>
    <w:p w:rsidR="00B11EB3" w:rsidRPr="000D60D4" w:rsidRDefault="00B11EB3" w:rsidP="00B11EB3">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B11EB3" w:rsidRPr="000D60D4" w:rsidRDefault="00B11EB3" w:rsidP="00B11EB3">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B11EB3" w:rsidRPr="000D60D4" w:rsidRDefault="00B11EB3" w:rsidP="00B11EB3">
      <w:pPr>
        <w:pStyle w:val="DanceBody"/>
      </w:pPr>
      <w:r w:rsidRPr="000D60D4">
        <w:t>17-24</w:t>
      </w:r>
      <w:r w:rsidRPr="000D60D4">
        <w:tab/>
        <w:t>1s &amp; 3s set &amp; turn 1st corners RH, set &amp; turn 2nd corners RH</w:t>
      </w:r>
    </w:p>
    <w:p w:rsidR="00B11EB3" w:rsidRDefault="00B11EB3" w:rsidP="00B11EB3">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B11EB3" w:rsidRDefault="00B11EB3" w:rsidP="00B11EB3"/>
    <w:p w:rsidR="00B11EB3" w:rsidRDefault="00B11EB3" w:rsidP="00B11EB3">
      <w:pPr>
        <w:pStyle w:val="Minicrib"/>
      </w:pPr>
      <w:r>
        <w:t>AIRS &amp; GRACES  (J8x32)  3C (4C set)</w:t>
      </w:r>
      <w:r>
        <w:tab/>
      </w:r>
    </w:p>
    <w:p w:rsidR="00B11EB3" w:rsidRPr="004117C8" w:rsidRDefault="00B11EB3" w:rsidP="00B11EB3">
      <w:pPr>
        <w:pStyle w:val="DanceBody"/>
      </w:pPr>
      <w:r w:rsidRPr="004117C8">
        <w:t xml:space="preserve"> 1- 8</w:t>
      </w:r>
      <w:r w:rsidRPr="004117C8">
        <w:tab/>
        <w:t>1s cross RH, cast &amp; turn LH to face out on opposite sides</w:t>
      </w:r>
    </w:p>
    <w:p w:rsidR="00B11EB3" w:rsidRPr="004117C8" w:rsidRDefault="00B11EB3" w:rsidP="00B11EB3">
      <w:pPr>
        <w:pStyle w:val="DanceBody"/>
      </w:pPr>
      <w:r w:rsidRPr="004117C8">
        <w:t xml:space="preserve"> 9-16</w:t>
      </w:r>
      <w:r w:rsidRPr="004117C8">
        <w:tab/>
        <w:t>1s dance RH across with corners &amp; pass RSh to dance LH across with ptnrs crnrs (1M ends between 3s facing up &amp; 1L with 2s facing down)</w:t>
      </w:r>
    </w:p>
    <w:p w:rsidR="00B11EB3" w:rsidRPr="004117C8" w:rsidRDefault="00B11EB3" w:rsidP="00B11EB3">
      <w:pPr>
        <w:pStyle w:val="DanceBody"/>
      </w:pPr>
      <w:r w:rsidRPr="004117C8">
        <w:t>17-24</w:t>
      </w:r>
      <w:r w:rsidRPr="004117C8">
        <w:tab/>
        <w:t>2s+1s+3s Set+Link for 3 twice (starting &amp; ending in lines across)</w:t>
      </w:r>
    </w:p>
    <w:p w:rsidR="00B11EB3" w:rsidRPr="004117C8" w:rsidRDefault="00B11EB3" w:rsidP="00B11EB3">
      <w:pPr>
        <w:pStyle w:val="DanceBody"/>
        <w:keepNext w:val="0"/>
      </w:pPr>
      <w:r w:rsidRPr="004117C8">
        <w:t>25-32</w:t>
      </w:r>
      <w:r w:rsidRPr="004117C8">
        <w:tab/>
        <w:t>1s dance 1/2 RSh reels of 3 across (1s face opposite sides to start), 1s dance 1/2 reel on own side (1M+3M also 1L+2L pass RSh to start)</w:t>
      </w:r>
    </w:p>
    <w:p w:rsidR="00B11EB3" w:rsidRDefault="00B11EB3" w:rsidP="00B11EB3"/>
    <w:p w:rsidR="00B11EB3" w:rsidRDefault="00B11EB3" w:rsidP="00B11EB3">
      <w:pPr>
        <w:pStyle w:val="Minicrib"/>
      </w:pPr>
      <w:r>
        <w:t>AIRY HOLME JIG  (J3x32)  3C set</w:t>
      </w:r>
      <w:r>
        <w:tab/>
        <w:t>J Trevor Stevenson  SCD Archives</w:t>
      </w:r>
    </w:p>
    <w:p w:rsidR="00B11EB3" w:rsidRPr="004117C8" w:rsidRDefault="00B11EB3" w:rsidP="00B11EB3">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B11EB3" w:rsidRPr="004117C8" w:rsidRDefault="00B11EB3" w:rsidP="00B11EB3">
      <w:pPr>
        <w:pStyle w:val="DanceBody"/>
      </w:pPr>
      <w:r w:rsidRPr="004117C8">
        <w:t xml:space="preserve"> 9-16</w:t>
      </w:r>
      <w:r w:rsidRPr="004117C8">
        <w:tab/>
        <w:t>1s &amp; 3s set as 2s cross RH &amp; all dance RSh reels of 3 on sides (2M up &amp; 2L down)</w:t>
      </w:r>
    </w:p>
    <w:p w:rsidR="00B11EB3" w:rsidRPr="004117C8" w:rsidRDefault="00B11EB3" w:rsidP="00B11EB3">
      <w:pPr>
        <w:pStyle w:val="DanceBody"/>
      </w:pPr>
      <w:r w:rsidRPr="004117C8">
        <w:t>17-20</w:t>
      </w:r>
      <w:r w:rsidRPr="004117C8">
        <w:tab/>
        <w:t>1L+2M also 2L+3M change places RH (on sides), 1L+3L also 1M+3M change places LH (on sides)</w:t>
      </w:r>
    </w:p>
    <w:p w:rsidR="00B11EB3" w:rsidRPr="004117C8" w:rsidRDefault="00B11EB3" w:rsidP="00B11EB3">
      <w:pPr>
        <w:pStyle w:val="DanceBody"/>
      </w:pPr>
      <w:r w:rsidRPr="004117C8">
        <w:t>21-24</w:t>
      </w:r>
      <w:r w:rsidRPr="004117C8">
        <w:tab/>
        <w:t>3L+2M also 1M+2L change places RH (on sides), 2s turn LH to end facing 3rd corner (pstn)</w:t>
      </w:r>
    </w:p>
    <w:p w:rsidR="00B11EB3" w:rsidRPr="004117C8" w:rsidRDefault="00B11EB3" w:rsidP="00B11EB3">
      <w:pPr>
        <w:pStyle w:val="DanceBody"/>
      </w:pPr>
      <w:r w:rsidRPr="004117C8">
        <w:t>25-28</w:t>
      </w:r>
      <w:r w:rsidRPr="004117C8">
        <w:tab/>
        <w:t>2s change places with 3rd corners RSh, corner persons turn in middle LH to face their partners (in 4th corner positions)</w:t>
      </w:r>
    </w:p>
    <w:p w:rsidR="00B11EB3" w:rsidRPr="004117C8" w:rsidRDefault="00B11EB3" w:rsidP="00B11EB3">
      <w:pPr>
        <w:pStyle w:val="DanceBody"/>
      </w:pPr>
      <w:r w:rsidRPr="004117C8">
        <w:t>29-32</w:t>
      </w:r>
      <w:r w:rsidRPr="004117C8">
        <w:tab/>
        <w:t>1s &amp; 3s pass partner RSh to change places &amp; corner persons turn LH in middle to end in 2nd place own sides.  (All now have new partners)</w:t>
      </w:r>
    </w:p>
    <w:p w:rsidR="00B11EB3" w:rsidRPr="004117C8" w:rsidRDefault="00B11EB3" w:rsidP="00B11EB3">
      <w:pPr>
        <w:pStyle w:val="DanceBody"/>
        <w:keepNext w:val="0"/>
      </w:pPr>
      <w:r w:rsidRPr="004117C8">
        <w:tab/>
        <w:t>Repeat with new partners</w:t>
      </w:r>
    </w:p>
    <w:p w:rsidR="00B11EB3" w:rsidRDefault="00B11EB3" w:rsidP="00B11EB3"/>
    <w:p w:rsidR="00B11EB3" w:rsidRDefault="00B11EB3" w:rsidP="00B11EB3">
      <w:pPr>
        <w:pStyle w:val="Minicrib"/>
      </w:pPr>
      <w:r>
        <w:t>AIRYHALL DELIGHT  (J8x32)  3C (4C set)</w:t>
      </w:r>
      <w:r>
        <w:tab/>
        <w:t>Doris S Young  RSCDS Bk 40</w:t>
      </w:r>
    </w:p>
    <w:p w:rsidR="00B11EB3" w:rsidRPr="004117C8" w:rsidRDefault="00B11EB3" w:rsidP="00B11EB3">
      <w:pPr>
        <w:pStyle w:val="DanceBody"/>
      </w:pPr>
      <w:r w:rsidRPr="004117C8">
        <w:t xml:space="preserve"> 1- 8</w:t>
      </w:r>
      <w:r w:rsidRPr="004117C8">
        <w:tab/>
        <w:t>1s+2s set &amp; RH across 1/2 way, 1s+3s 1/2 R&amp;L</w:t>
      </w:r>
    </w:p>
    <w:p w:rsidR="00B11EB3" w:rsidRPr="004117C8" w:rsidRDefault="00B11EB3" w:rsidP="00B11EB3">
      <w:pPr>
        <w:pStyle w:val="DanceBody"/>
      </w:pPr>
      <w:r w:rsidRPr="004117C8">
        <w:t xml:space="preserve"> 9-16</w:t>
      </w:r>
      <w:r w:rsidRPr="004117C8">
        <w:tab/>
        <w:t>3s+1s set &amp; LH across 1/2 way, 2s+1s 1/2 R&amp;L</w:t>
      </w:r>
    </w:p>
    <w:p w:rsidR="00B11EB3" w:rsidRPr="004117C8" w:rsidRDefault="00B11EB3" w:rsidP="00B11EB3">
      <w:pPr>
        <w:pStyle w:val="DanceBody"/>
      </w:pPr>
      <w:r w:rsidRPr="004117C8">
        <w:t>17-24</w:t>
      </w:r>
      <w:r w:rsidRPr="004117C8">
        <w:tab/>
        <w:t>1s lead down the middle, back to 2nd place &amp; 2s+1s+3s set</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AKU'S JIG  (J8x32)  3C (4C set)</w:t>
      </w:r>
      <w:r>
        <w:tab/>
        <w:t>David G Queen</w:t>
      </w:r>
    </w:p>
    <w:p w:rsidR="00B11EB3" w:rsidRPr="004117C8" w:rsidRDefault="00B11EB3" w:rsidP="00B11EB3">
      <w:pPr>
        <w:pStyle w:val="DanceBody"/>
      </w:pPr>
      <w:r w:rsidRPr="004117C8">
        <w:t xml:space="preserve"> 1- 8</w:t>
      </w:r>
      <w:r w:rsidRPr="004117C8">
        <w:tab/>
        <w:t>1s turn RH, cast 1 place, 2s+1s+3s set &amp; cross RH</w:t>
      </w:r>
    </w:p>
    <w:p w:rsidR="00B11EB3" w:rsidRPr="004117C8" w:rsidRDefault="00B11EB3" w:rsidP="00B11EB3">
      <w:pPr>
        <w:pStyle w:val="DanceBody"/>
      </w:pPr>
      <w:r w:rsidRPr="004117C8">
        <w:t xml:space="preserve"> 9-16</w:t>
      </w:r>
      <w:r w:rsidRPr="004117C8">
        <w:tab/>
        <w:t>1s cast round 1st corners, change places RH to form lines of 3 across (1M between 2s &amp; 1L between 3s), 2s+1s+3s set &amp; all change pl RH</w:t>
      </w:r>
    </w:p>
    <w:p w:rsidR="00B11EB3" w:rsidRPr="004117C8" w:rsidRDefault="00B11EB3" w:rsidP="00B11EB3">
      <w:pPr>
        <w:pStyle w:val="DanceBody"/>
      </w:pPr>
      <w:r w:rsidRPr="004117C8">
        <w:t>17-24</w:t>
      </w:r>
      <w:r w:rsidRPr="004117C8">
        <w:tab/>
        <w:t>1s cast round 4th corners, cross RH &amp; dance 1/2 reels of 3 on opposite sides RSh to person on right</w:t>
      </w:r>
    </w:p>
    <w:p w:rsidR="00B11EB3" w:rsidRPr="004117C8" w:rsidRDefault="00B11EB3" w:rsidP="00B11EB3">
      <w:pPr>
        <w:pStyle w:val="DanceBody"/>
        <w:keepNext w:val="0"/>
      </w:pPr>
      <w:r w:rsidRPr="004117C8">
        <w:t>25-32</w:t>
      </w:r>
      <w:r w:rsidRPr="004117C8">
        <w:tab/>
        <w:t>1s dance 1/2 reels of 3 across (1M LSh to 3L &amp; 1L LSh to 2M) &amp; turn LH in middle to end in 2nd places</w:t>
      </w:r>
    </w:p>
    <w:p w:rsidR="00B11EB3" w:rsidRDefault="00B11EB3" w:rsidP="00B11EB3"/>
    <w:p w:rsidR="00B11EB3" w:rsidRDefault="00B11EB3" w:rsidP="00B11EB3">
      <w:pPr>
        <w:pStyle w:val="Minicrib"/>
      </w:pPr>
      <w:r>
        <w:t>AL'S FIDDLE  (R8x32)  3C (4C set)</w:t>
      </w:r>
      <w:r>
        <w:tab/>
        <w:t>Alasdair Brown  Dunnington Coll 1</w:t>
      </w:r>
    </w:p>
    <w:p w:rsidR="00B11EB3" w:rsidRPr="000D60D4" w:rsidRDefault="00B11EB3" w:rsidP="00B11EB3">
      <w:pPr>
        <w:pStyle w:val="DanceBody"/>
      </w:pPr>
      <w:r w:rsidRPr="000D60D4">
        <w:t xml:space="preserve"> 1- 8</w:t>
      </w:r>
      <w:r w:rsidRPr="000D60D4">
        <w:tab/>
        <w:t>1s cross RH, cast 1 place &amp; dance 1/2 Figs of 8 (Man up round 2s &amp; Lady down) &amp; end facing 1st corners</w:t>
      </w:r>
    </w:p>
    <w:p w:rsidR="00B11EB3" w:rsidRPr="000D60D4" w:rsidRDefault="00B11EB3" w:rsidP="00B11EB3">
      <w:pPr>
        <w:pStyle w:val="DanceBody"/>
      </w:pPr>
      <w:r w:rsidRPr="000D60D4">
        <w:t xml:space="preserve"> 9-16</w:t>
      </w:r>
      <w:r w:rsidRPr="000D60D4">
        <w:tab/>
        <w:t xml:space="preserve">1s dance </w:t>
      </w:r>
      <w:r>
        <w:t>'</w:t>
      </w:r>
      <w:r w:rsidRPr="000D60D4">
        <w:t>Hello-Goodbye' setting &amp; end BtoB facing 2nd corners</w:t>
      </w:r>
    </w:p>
    <w:p w:rsidR="00B11EB3" w:rsidRPr="000D60D4" w:rsidRDefault="00B11EB3" w:rsidP="00B11EB3">
      <w:pPr>
        <w:pStyle w:val="DanceBody"/>
      </w:pPr>
      <w:r w:rsidRPr="000D60D4">
        <w:t>17-24</w:t>
      </w:r>
      <w:r w:rsidRPr="000D60D4">
        <w:tab/>
        <w:t>1s dance reels of 3 across (Man with 2s &amp; Lady with 3s, 1s pass 2nd corner RSh to start) &amp; end facing 1st corners</w:t>
      </w:r>
    </w:p>
    <w:p w:rsidR="00B11EB3" w:rsidRPr="000D60D4" w:rsidRDefault="00B11EB3" w:rsidP="00B11EB3">
      <w:pPr>
        <w:pStyle w:val="DanceBody"/>
        <w:keepNext w:val="0"/>
      </w:pPr>
      <w:r w:rsidRPr="000D60D4">
        <w:t>25-32</w:t>
      </w:r>
      <w:r w:rsidRPr="000D60D4">
        <w:tab/>
        <w:t>1s turn 1st corners RH, partner LH, 2nd corners RH  &amp; partner LH to 2nd place own sides</w:t>
      </w:r>
    </w:p>
    <w:p w:rsidR="00B11EB3" w:rsidRDefault="00B11EB3" w:rsidP="00B11EB3"/>
    <w:p w:rsidR="00B11EB3" w:rsidRDefault="00B11EB3" w:rsidP="00B11EB3">
      <w:pPr>
        <w:pStyle w:val="Minicrib"/>
      </w:pPr>
      <w:r>
        <w:t>ALAN J SMITH  (J8x32)  3C (4C Set)</w:t>
      </w:r>
      <w:r>
        <w:tab/>
        <w:t>Andrew Smith  Bristol 40th Anniv Bk  &amp; RSCDS Bk 45</w:t>
      </w:r>
    </w:p>
    <w:p w:rsidR="00B11EB3" w:rsidRPr="004117C8" w:rsidRDefault="00B11EB3" w:rsidP="00B11EB3">
      <w:pPr>
        <w:pStyle w:val="DanceBody"/>
      </w:pPr>
      <w:r w:rsidRPr="004117C8">
        <w:t xml:space="preserve"> 1- 8</w:t>
      </w:r>
      <w:r w:rsidRPr="004117C8">
        <w:tab/>
        <w:t>1s set, dance down to face out 2nd place, 1M+3M turn LH while 1L+3L turn RH into double triangle positions</w:t>
      </w:r>
    </w:p>
    <w:p w:rsidR="00B11EB3" w:rsidRPr="004117C8" w:rsidRDefault="00B11EB3" w:rsidP="00B11EB3">
      <w:pPr>
        <w:pStyle w:val="DanceBody"/>
      </w:pPr>
      <w:r w:rsidRPr="004117C8">
        <w:t xml:space="preserve"> 9-16</w:t>
      </w:r>
      <w:r w:rsidRPr="004117C8">
        <w:tab/>
        <w:t>2s+1s+3s dance Double Triangles (15-16 1s turn right about on spot to face 1st corners)</w:t>
      </w:r>
    </w:p>
    <w:p w:rsidR="00B11EB3" w:rsidRPr="004117C8" w:rsidRDefault="00B11EB3" w:rsidP="00B11EB3">
      <w:pPr>
        <w:pStyle w:val="DanceBody"/>
      </w:pPr>
      <w:r w:rsidRPr="004117C8">
        <w:t>17-24</w:t>
      </w:r>
      <w:r w:rsidRPr="004117C8">
        <w:tab/>
        <w:t>1s turn 1st corner RH, partner LH, 2nd corner RH &amp; cross RH to 2nd places</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ALAN ROSS'S REEL  (R3x32)  3C Set</w:t>
      </w:r>
      <w:r>
        <w:tab/>
        <w:t>Anne Thorn  Magic Of Music 2</w:t>
      </w:r>
    </w:p>
    <w:p w:rsidR="00B11EB3" w:rsidRDefault="00B11EB3" w:rsidP="00B11EB3">
      <w:pPr>
        <w:pStyle w:val="DanceBody"/>
      </w:pPr>
      <w:r>
        <w:t xml:space="preserve"> 1- 8</w:t>
      </w:r>
      <w:r>
        <w:tab/>
        <w:t xml:space="preserve">1s set, 1L followed by partner, casts 2 places, 1L crosses (below 3s) &amp; casts up Men' side to 2nd place facing down </w:t>
      </w:r>
      <w:r>
        <w:rPr>
          <w:b/>
        </w:rPr>
        <w:t>while</w:t>
      </w:r>
      <w:r>
        <w:t xml:space="preserve"> 1M dances round 3L &amp; up the middle to 2nd place Ladies' side facing down 2 (1) 3</w:t>
      </w:r>
    </w:p>
    <w:p w:rsidR="00B11EB3" w:rsidRDefault="00B11EB3" w:rsidP="00B11EB3">
      <w:pPr>
        <w:pStyle w:val="DanceBody"/>
      </w:pPr>
      <w:r>
        <w:t xml:space="preserve"> 9-16</w:t>
      </w:r>
      <w:r>
        <w:tab/>
        <w:t>2s+1s+3s dance reels of 3 on the sides (1s &amp; 3s pass RSh, 2s out/down to begin, 1M finishes facing out)</w:t>
      </w:r>
    </w:p>
    <w:p w:rsidR="00B11EB3" w:rsidRDefault="00B11EB3" w:rsidP="00B11EB3">
      <w:pPr>
        <w:pStyle w:val="DanceBody"/>
      </w:pPr>
      <w:r>
        <w:t>17-20</w:t>
      </w:r>
      <w:r>
        <w:tab/>
        <w:t>1s turn 3s RH on sides to finish 1M facing out</w:t>
      </w:r>
    </w:p>
    <w:p w:rsidR="00B11EB3" w:rsidRDefault="00B11EB3" w:rsidP="00B11EB3">
      <w:pPr>
        <w:pStyle w:val="DanceBody"/>
      </w:pPr>
      <w:r>
        <w:t>21-24</w:t>
      </w:r>
      <w:r>
        <w:tab/>
        <w:t>1M followed by partner, casts down 1 place &amp; dances across the set to finish in 3rd place own sides, 3s step up bars 23-24.  2 3 1</w:t>
      </w:r>
    </w:p>
    <w:p w:rsidR="00B11EB3" w:rsidRDefault="00B11EB3" w:rsidP="00B11EB3">
      <w:pPr>
        <w:pStyle w:val="DanceBody"/>
        <w:keepNext w:val="0"/>
      </w:pPr>
      <w:r>
        <w:t>25-32</w:t>
      </w:r>
      <w:r>
        <w:tab/>
        <w:t>2s+3s+1s Adv+Ret, all turn partner RH.  2 3 1</w:t>
      </w:r>
    </w:p>
    <w:p w:rsidR="00B11EB3" w:rsidRDefault="00B11EB3" w:rsidP="00B11EB3"/>
    <w:p w:rsidR="00B11EB3" w:rsidRDefault="00B11EB3" w:rsidP="00B11EB3">
      <w:pPr>
        <w:pStyle w:val="Minicrib"/>
      </w:pPr>
      <w:r>
        <w:t>ALASDAIR'S FANCY  (R4x32)  Sq. Set</w:t>
      </w:r>
      <w:r>
        <w:tab/>
        <w:t>Pat Clark  Corberry Collection 2</w:t>
      </w:r>
    </w:p>
    <w:p w:rsidR="00B11EB3" w:rsidRDefault="00B11EB3" w:rsidP="00B11EB3">
      <w:pPr>
        <w:pStyle w:val="DanceBody"/>
      </w:pPr>
      <w:r>
        <w:t xml:space="preserve"> 1- 8</w:t>
      </w:r>
      <w:r>
        <w:tab/>
        <w:t>All dance 1/2 Grand Chain, set to partner &amp; turn 2H</w:t>
      </w:r>
    </w:p>
    <w:p w:rsidR="00B11EB3" w:rsidRDefault="00B11EB3" w:rsidP="00B11EB3">
      <w:pPr>
        <w:pStyle w:val="DanceBody"/>
      </w:pPr>
      <w:r>
        <w:t xml:space="preserve"> 9-16</w:t>
      </w:r>
      <w:r>
        <w:tab/>
        <w:t>1s+3s set advancing, 1M+3L face 2s, 1L+3M face 4s &amp; all set.  Couples dance 1/2 R&amp;L, 2s+4s finish in centre, 1s+3s omit polite turns to end 1s facing top, 3s facing bottom</w:t>
      </w:r>
    </w:p>
    <w:p w:rsidR="00B11EB3" w:rsidRDefault="00B11EB3" w:rsidP="00B11EB3">
      <w:pPr>
        <w:pStyle w:val="DanceBody"/>
      </w:pPr>
      <w:r>
        <w:t>17-20</w:t>
      </w:r>
      <w:r>
        <w:tab/>
        <w:t xml:space="preserve">2s+4s dance 1/2 LH across </w:t>
      </w:r>
      <w:r>
        <w:rPr>
          <w:b/>
        </w:rPr>
        <w:t>while</w:t>
      </w:r>
      <w:r>
        <w:t xml:space="preserve"> 1s+3s cast to original place.  1s+4L+2M &amp; 3s+4M+2L dance 1/2 RH across</w:t>
      </w:r>
    </w:p>
    <w:p w:rsidR="00B11EB3" w:rsidRDefault="00B11EB3" w:rsidP="00B11EB3">
      <w:pPr>
        <w:pStyle w:val="DanceBody"/>
      </w:pPr>
      <w:r>
        <w:t>21-24</w:t>
      </w:r>
      <w:r>
        <w:tab/>
        <w:t xml:space="preserve">1s+3s dance LH across ending on side in 2nd/4th places </w:t>
      </w:r>
      <w:r>
        <w:rPr>
          <w:b/>
        </w:rPr>
        <w:t>while</w:t>
      </w:r>
      <w:r>
        <w:t xml:space="preserve"> 2L+4L stand (2 bars) then step right into next Ladies' place </w:t>
      </w:r>
      <w:r>
        <w:rPr>
          <w:b/>
        </w:rPr>
        <w:t>while</w:t>
      </w:r>
      <w:r>
        <w:t xml:space="preserve"> 2M+4M cast anticlockwise 1/2 round to meet partner in 1st/3rd places</w:t>
      </w:r>
    </w:p>
    <w:p w:rsidR="00B11EB3" w:rsidRDefault="00B11EB3" w:rsidP="00B11EB3">
      <w:pPr>
        <w:pStyle w:val="DanceBody"/>
        <w:keepNext w:val="0"/>
      </w:pPr>
      <w:r>
        <w:t>25-32</w:t>
      </w:r>
      <w:r>
        <w:tab/>
        <w:t>All circle 8H round &amp; back.  End 4 1 2 3</w:t>
      </w:r>
    </w:p>
    <w:p w:rsidR="00B11EB3" w:rsidRDefault="00B11EB3" w:rsidP="00B11EB3"/>
    <w:p w:rsidR="00B11EB3" w:rsidRDefault="00B11EB3" w:rsidP="00B11EB3">
      <w:pPr>
        <w:pStyle w:val="Minicrib"/>
      </w:pPr>
      <w:r>
        <w:t>ALASDAIR'S REEL  (R4x32)  4C set</w:t>
      </w:r>
      <w:r>
        <w:tab/>
        <w:t>Alex Gray  Tweeddale Coll 2</w:t>
      </w:r>
    </w:p>
    <w:p w:rsidR="00B11EB3" w:rsidRPr="004117C8" w:rsidRDefault="00B11EB3" w:rsidP="00B11EB3">
      <w:pPr>
        <w:pStyle w:val="DanceBody"/>
      </w:pPr>
      <w:r w:rsidRPr="004117C8">
        <w:t xml:space="preserve"> 1- 8</w:t>
      </w:r>
      <w:r w:rsidRPr="004117C8">
        <w:tab/>
        <w:t>1s &amp; 4s set, cast 1 place, set &amp; dance LH across 1/2 way</w:t>
      </w:r>
    </w:p>
    <w:p w:rsidR="00B11EB3" w:rsidRPr="004117C8" w:rsidRDefault="00B11EB3" w:rsidP="00B11EB3">
      <w:pPr>
        <w:pStyle w:val="DanceBody"/>
      </w:pPr>
      <w:r w:rsidRPr="004117C8">
        <w:t xml:space="preserve"> 9-16</w:t>
      </w:r>
      <w:r w:rsidRPr="004117C8">
        <w:tab/>
        <w:t>1s &amp; 4s change places RH with corners, 2s+3s dance LH across 1/2 way, change places RH with crnrs &amp; 1s+4s dance LH across 1/2 way.  (3) 1 4 (2)</w:t>
      </w:r>
    </w:p>
    <w:p w:rsidR="00B11EB3" w:rsidRPr="004117C8" w:rsidRDefault="00B11EB3" w:rsidP="00B11EB3">
      <w:pPr>
        <w:pStyle w:val="DanceBody"/>
      </w:pPr>
      <w:r w:rsidRPr="004117C8">
        <w:t>17-24</w:t>
      </w:r>
      <w:r w:rsidRPr="004117C8">
        <w:tab/>
        <w:t xml:space="preserve">All dance Snowball Grand Chain for 4 </w:t>
      </w:r>
      <w:r>
        <w:t>cpl</w:t>
      </w:r>
      <w:r w:rsidRPr="004117C8">
        <w:t>s to end 2(1)(4)3: -</w:t>
      </w:r>
    </w:p>
    <w:p w:rsidR="00B11EB3" w:rsidRPr="004117C8" w:rsidRDefault="00B11EB3" w:rsidP="00B11EB3">
      <w:pPr>
        <w:pStyle w:val="DanceBody"/>
      </w:pPr>
      <w:r w:rsidRPr="004117C8">
        <w:tab/>
        <w:t>`2s &amp; 3s cross RH &amp; change places LH on side with 1s/4s</w:t>
      </w:r>
    </w:p>
    <w:p w:rsidR="00B11EB3" w:rsidRPr="004117C8" w:rsidRDefault="00B11EB3" w:rsidP="00B11EB3">
      <w:pPr>
        <w:pStyle w:val="DanceBody"/>
      </w:pPr>
      <w:r w:rsidRPr="004117C8">
        <w:tab/>
        <w:t>`1s &amp; 4s cross RH while 3s+2s change places RH</w:t>
      </w:r>
    </w:p>
    <w:p w:rsidR="00B11EB3" w:rsidRPr="004117C8" w:rsidRDefault="00B11EB3" w:rsidP="00B11EB3">
      <w:pPr>
        <w:pStyle w:val="DanceBody"/>
      </w:pPr>
      <w:r w:rsidRPr="004117C8">
        <w:tab/>
        <w:t>`1s+2s &amp; 3s+4s change places LH on sides.  2(1)(4)3</w:t>
      </w:r>
    </w:p>
    <w:p w:rsidR="00B11EB3" w:rsidRDefault="00B11EB3" w:rsidP="00B11EB3">
      <w:pPr>
        <w:pStyle w:val="DanceBody"/>
      </w:pPr>
      <w:r w:rsidRPr="004117C8">
        <w:t>25-32</w:t>
      </w:r>
      <w:r w:rsidRPr="004117C8">
        <w:tab/>
        <w:t>1s+4s dance 1/2 Diagon</w:t>
      </w:r>
      <w:r>
        <w:t>al Poussette to change places:</w:t>
      </w:r>
    </w:p>
    <w:p w:rsidR="00B11EB3" w:rsidRPr="004117C8" w:rsidRDefault="00B11EB3" w:rsidP="00B11EB3">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B11EB3" w:rsidRDefault="00B11EB3" w:rsidP="00B11EB3"/>
    <w:p w:rsidR="00B11EB3" w:rsidRDefault="00B11EB3" w:rsidP="00B11EB3">
      <w:pPr>
        <w:pStyle w:val="Minicrib"/>
      </w:pPr>
      <w:r>
        <w:t>ALASTAIR FITZMAURICE  (J4x32)  4C Set</w:t>
      </w:r>
      <w:r>
        <w:tab/>
        <w:t>Arthur Williamson  Annette Cameron Bk</w:t>
      </w:r>
    </w:p>
    <w:p w:rsidR="00B11EB3" w:rsidRPr="00DA4A3D" w:rsidRDefault="00B11EB3" w:rsidP="00B11EB3">
      <w:pPr>
        <w:pStyle w:val="DanceBody"/>
      </w:pPr>
      <w:r w:rsidRPr="00DA4A3D">
        <w:t xml:space="preserve"> 1- 8</w:t>
      </w:r>
      <w:r w:rsidRPr="00DA4A3D">
        <w:tab/>
        <w:t>1s+2s (also 3s+4s) dance R&amp;L</w:t>
      </w:r>
    </w:p>
    <w:p w:rsidR="00B11EB3" w:rsidRPr="00DA4A3D" w:rsidRDefault="00B11EB3" w:rsidP="00B11EB3">
      <w:pPr>
        <w:pStyle w:val="DanceBody"/>
      </w:pPr>
      <w:r w:rsidRPr="00DA4A3D">
        <w:t xml:space="preserve"> 9-12</w:t>
      </w:r>
      <w:r w:rsidRPr="00DA4A3D">
        <w:tab/>
        <w:t xml:space="preserve">1M+2s dance 1/2 reel of 3 across (1M LSh to 2L) 1M ends on left of 1L </w:t>
      </w:r>
      <w:r w:rsidRPr="002F1B47">
        <w:rPr>
          <w:b/>
        </w:rPr>
        <w:t>while</w:t>
      </w:r>
      <w:r w:rsidRPr="00DA4A3D">
        <w:t xml:space="preserve"> 3L+4s dances 1/2 reel of 3 across (</w:t>
      </w:r>
      <w:r>
        <w:t xml:space="preserve">3L </w:t>
      </w:r>
      <w:r w:rsidRPr="00DA4A3D">
        <w:t>RSh to 4M), 3L ends on right of 3M</w:t>
      </w:r>
    </w:p>
    <w:p w:rsidR="00B11EB3" w:rsidRPr="00DA4A3D" w:rsidRDefault="00B11EB3" w:rsidP="00B11EB3">
      <w:pPr>
        <w:pStyle w:val="DanceBody"/>
      </w:pPr>
      <w:r w:rsidRPr="00DA4A3D">
        <w:t>13-16</w:t>
      </w:r>
      <w:r w:rsidRPr="00DA4A3D">
        <w:tab/>
        <w:t xml:space="preserve">1s in prom hold dance 1/2 reel of 3 across with 2s to end facing 2M </w:t>
      </w:r>
      <w:r w:rsidRPr="002F1B47">
        <w:rPr>
          <w:b/>
        </w:rPr>
        <w:t>while</w:t>
      </w:r>
      <w:r w:rsidRPr="00DA4A3D">
        <w:t xml:space="preserve"> 3s dance similar to end facing 4L</w:t>
      </w:r>
    </w:p>
    <w:p w:rsidR="00B11EB3" w:rsidRPr="00DA4A3D" w:rsidRDefault="00B11EB3" w:rsidP="00B11EB3">
      <w:pPr>
        <w:pStyle w:val="DanceBody"/>
      </w:pPr>
      <w:r w:rsidRPr="00DA4A3D">
        <w:t>17-20</w:t>
      </w:r>
      <w:r w:rsidRPr="00DA4A3D">
        <w:tab/>
        <w:t>1s+2M</w:t>
      </w:r>
      <w:r>
        <w:t xml:space="preserve"> dance</w:t>
      </w:r>
      <w:r w:rsidRPr="00DA4A3D">
        <w:t xml:space="preserve"> RH across, end facing 2L (1L on 1M's left) </w:t>
      </w:r>
      <w:r w:rsidRPr="002F1B47">
        <w:rPr>
          <w:b/>
        </w:rPr>
        <w:t>while</w:t>
      </w:r>
      <w:r w:rsidRPr="00DA4A3D">
        <w:t xml:space="preserve"> 3s+4L</w:t>
      </w:r>
      <w:r>
        <w:t xml:space="preserve"> dance</w:t>
      </w:r>
      <w:r w:rsidRPr="00DA4A3D">
        <w:t xml:space="preserve"> </w:t>
      </w:r>
      <w:r>
        <w:t>RH across,</w:t>
      </w:r>
      <w:r w:rsidRPr="00DA4A3D">
        <w:t xml:space="preserve"> end facing 4M (3L on 3M's right)</w:t>
      </w:r>
    </w:p>
    <w:p w:rsidR="00B11EB3" w:rsidRPr="00DA4A3D" w:rsidRDefault="00B11EB3" w:rsidP="00B11EB3">
      <w:pPr>
        <w:pStyle w:val="DanceBody"/>
      </w:pPr>
      <w:r w:rsidRPr="00DA4A3D">
        <w:t>21-24</w:t>
      </w:r>
      <w:r w:rsidRPr="00DA4A3D">
        <w:tab/>
        <w:t xml:space="preserve">1s+2L dance LH across ending in centre facing down </w:t>
      </w:r>
      <w:r w:rsidRPr="002F1B47">
        <w:rPr>
          <w:b/>
        </w:rPr>
        <w:t>while</w:t>
      </w:r>
      <w:r w:rsidRPr="00DA4A3D">
        <w:t xml:space="preserve"> 3s+4M dance LH across to end in 3rd place own side</w:t>
      </w:r>
    </w:p>
    <w:p w:rsidR="00B11EB3" w:rsidRPr="00DA4A3D" w:rsidRDefault="00B11EB3" w:rsidP="00B11EB3">
      <w:pPr>
        <w:pStyle w:val="DanceBody"/>
        <w:keepNext w:val="0"/>
      </w:pPr>
      <w:r w:rsidRPr="00DA4A3D">
        <w:t>25-32</w:t>
      </w:r>
      <w:r w:rsidRPr="00DA4A3D">
        <w:tab/>
        <w:t>1s followed by 2s+3s+4s lead down; 1s make arch &amp; 2s+3s+4s dance under &amp; cast up to end 2 3 4 1</w:t>
      </w:r>
    </w:p>
    <w:p w:rsidR="00B11EB3" w:rsidRDefault="00B11EB3" w:rsidP="00B11EB3"/>
    <w:p w:rsidR="00B11EB3" w:rsidRDefault="00B11EB3" w:rsidP="00B11EB3">
      <w:pPr>
        <w:pStyle w:val="Minicrib"/>
      </w:pPr>
      <w:r>
        <w:t>ALASTAIR HUNTER'S REEL  (R8x32)  3C (4C set)</w:t>
      </w:r>
      <w:r>
        <w:tab/>
        <w:t>Roy Goldring  15 Social Dances</w:t>
      </w:r>
    </w:p>
    <w:p w:rsidR="00B11EB3" w:rsidRPr="004117C8" w:rsidRDefault="00B11EB3" w:rsidP="00B11EB3">
      <w:pPr>
        <w:pStyle w:val="DanceBody"/>
      </w:pPr>
      <w:r w:rsidRPr="004117C8">
        <w:t xml:space="preserve"> 1- 8</w:t>
      </w:r>
      <w:r w:rsidRPr="004117C8">
        <w:tab/>
        <w:t>1s+2s+3s chase clockwise 1/2 way, 1s dance up to top &amp; cast on opposite sides 1 place &amp; face 3rd corner pstns (own 1st corner persons)</w:t>
      </w:r>
    </w:p>
    <w:p w:rsidR="00B11EB3" w:rsidRPr="004117C8" w:rsidRDefault="00B11EB3" w:rsidP="00B11EB3">
      <w:pPr>
        <w:pStyle w:val="DanceBody"/>
      </w:pPr>
      <w:r w:rsidRPr="004117C8">
        <w:t xml:space="preserve"> 9-16</w:t>
      </w:r>
      <w:r w:rsidRPr="004117C8">
        <w:tab/>
        <w:t>1s dance 1/2 reel of 4 with 3rd corners, join LH with partner to Bal-in-Line with 4th corner pstns (RH to corner), 1s set to 4th corner</w:t>
      </w:r>
    </w:p>
    <w:p w:rsidR="00B11EB3" w:rsidRPr="004117C8" w:rsidRDefault="00B11EB3" w:rsidP="00B11EB3">
      <w:pPr>
        <w:pStyle w:val="DanceBody"/>
      </w:pPr>
      <w:r w:rsidRPr="004117C8">
        <w:t>17-24</w:t>
      </w:r>
      <w:r w:rsidRPr="004117C8">
        <w:tab/>
        <w:t>1s 1/2 reel of 4 with 4th corners, join LH with partner to Bal-in-Line with 1st corner pstns (RH to corner), 1s set to 1st corner</w:t>
      </w:r>
    </w:p>
    <w:p w:rsidR="00B11EB3" w:rsidRPr="004117C8" w:rsidRDefault="00B11EB3" w:rsidP="00B11EB3">
      <w:pPr>
        <w:pStyle w:val="DanceBody"/>
        <w:keepNext w:val="0"/>
      </w:pPr>
      <w:r w:rsidRPr="004117C8">
        <w:t>25-32</w:t>
      </w:r>
      <w:r w:rsidRPr="004117C8">
        <w:tab/>
        <w:t>1L with 2s &amp; 1M with 3s circle 3H round to left, 1s finish BtoB in centre, 1s dance out through ends (1L up &amp; 1M down) &amp; cast to right to 2nd places</w:t>
      </w:r>
    </w:p>
    <w:p w:rsidR="00B11EB3" w:rsidRDefault="00B11EB3" w:rsidP="00B11EB3"/>
    <w:p w:rsidR="00B11EB3" w:rsidRDefault="00B11EB3" w:rsidP="00B11EB3">
      <w:pPr>
        <w:pStyle w:val="Minicrib"/>
      </w:pPr>
      <w:r>
        <w:t>ALBA  (S8x32)  3C (4C set)</w:t>
      </w:r>
      <w:r>
        <w:tab/>
        <w:t>Mary Pasqua  Millennium Dances</w:t>
      </w:r>
    </w:p>
    <w:p w:rsidR="00B11EB3" w:rsidRPr="004117C8" w:rsidRDefault="00B11EB3" w:rsidP="00B11EB3">
      <w:pPr>
        <w:pStyle w:val="DanceBody"/>
      </w:pPr>
      <w:r w:rsidRPr="004117C8">
        <w:t xml:space="preserve"> 1- 8</w:t>
      </w:r>
      <w:r w:rsidRPr="004117C8">
        <w:tab/>
        <w:t>1s+2s circle 4H round to left, 1s set to 2s, 1s cast to 2nd place while 2s dance up casting to 1st place</w:t>
      </w:r>
    </w:p>
    <w:p w:rsidR="00B11EB3" w:rsidRPr="004117C8" w:rsidRDefault="00B11EB3" w:rsidP="00B11EB3">
      <w:pPr>
        <w:pStyle w:val="DanceBody"/>
      </w:pPr>
      <w:r w:rsidRPr="004117C8">
        <w:t xml:space="preserve"> 9-16</w:t>
      </w:r>
      <w:r w:rsidRPr="004117C8">
        <w:tab/>
        <w:t>1s+3s repeat bars 1-8.  2 3 1</w:t>
      </w:r>
    </w:p>
    <w:p w:rsidR="00B11EB3" w:rsidRPr="004117C8" w:rsidRDefault="00B11EB3" w:rsidP="00B11EB3">
      <w:pPr>
        <w:pStyle w:val="DanceBody"/>
      </w:pPr>
      <w:r w:rsidRPr="004117C8">
        <w:t>17-24</w:t>
      </w:r>
      <w:r w:rsidRPr="004117C8">
        <w:tab/>
        <w:t>3s set to 1s &amp; change places on sides (Ladies RH &amp; Men LH), 2s set to 1s &amp; change places on sides (other hand)</w:t>
      </w:r>
    </w:p>
    <w:p w:rsidR="00B11EB3" w:rsidRPr="004117C8" w:rsidRDefault="00B11EB3" w:rsidP="00B11EB3">
      <w:pPr>
        <w:pStyle w:val="DanceBody"/>
      </w:pPr>
      <w:r w:rsidRPr="004117C8">
        <w:t>25-32</w:t>
      </w:r>
      <w:r w:rsidRPr="004117C8">
        <w:tab/>
        <w:t>1s+2s dance the Bourrel: -</w:t>
      </w:r>
    </w:p>
    <w:p w:rsidR="00B11EB3" w:rsidRPr="004117C8" w:rsidRDefault="00B11EB3" w:rsidP="00B11EB3">
      <w:pPr>
        <w:pStyle w:val="DanceBody"/>
      </w:pPr>
      <w:r w:rsidRPr="004117C8">
        <w:tab/>
        <w:t>`1M+2L set advancing, 3/4 turn 2H &amp; twirl to end BtoB (Lady facing up &amp; Man down) while partners chase anticlockwise 1/2 way,</w:t>
      </w:r>
    </w:p>
    <w:p w:rsidR="00B11EB3" w:rsidRPr="004117C8" w:rsidRDefault="00B11EB3" w:rsidP="00B11EB3">
      <w:pPr>
        <w:pStyle w:val="DanceBody"/>
        <w:keepNext w:val="0"/>
      </w:pPr>
      <w:r w:rsidRPr="004117C8">
        <w:tab/>
        <w:t>`set to partners &amp; turn 2H to own sides having changed places</w:t>
      </w:r>
    </w:p>
    <w:p w:rsidR="00B11EB3" w:rsidRDefault="00B11EB3" w:rsidP="00B11EB3"/>
    <w:p w:rsidR="00B11EB3" w:rsidRDefault="00B11EB3" w:rsidP="00B11EB3">
      <w:pPr>
        <w:pStyle w:val="Minicrib"/>
      </w:pPr>
      <w:r>
        <w:t>ALBA ANTICS  (J4x32)  4C Set</w:t>
      </w:r>
      <w:r>
        <w:tab/>
        <w:t>Ruth Rintoul  Woodside Collection</w:t>
      </w:r>
    </w:p>
    <w:p w:rsidR="00B11EB3" w:rsidRPr="007C3E6D" w:rsidRDefault="00B11EB3" w:rsidP="00B11EB3">
      <w:pPr>
        <w:pStyle w:val="DanceBody"/>
      </w:pPr>
      <w:r w:rsidRPr="007C3E6D">
        <w:t xml:space="preserve"> 1- 8</w:t>
      </w:r>
      <w:r w:rsidRPr="007C3E6D">
        <w:tab/>
        <w:t>All set, 1s &amp; 3s cast down 1 place while 2s &amp; 4s cross up 1 place, all dance 1/2 reel of 4 on sides (RSh Ladies' side &amp; LSh Men's side)</w:t>
      </w:r>
    </w:p>
    <w:p w:rsidR="00B11EB3" w:rsidRPr="007C3E6D" w:rsidRDefault="00B11EB3" w:rsidP="00B11EB3">
      <w:pPr>
        <w:pStyle w:val="DanceBody"/>
      </w:pPr>
      <w:r w:rsidRPr="007C3E6D">
        <w:t xml:space="preserve"> 9-16</w:t>
      </w:r>
      <w:r>
        <w:tab/>
      </w:r>
      <w:r w:rsidRPr="007C3E6D">
        <w:t>3s+4s also 1s+2s dance 1/2 R&amp;L. 4L+3L also 2L+1L cross diagonally RH, 4M+3M also 2M+1M cross RH</w:t>
      </w:r>
    </w:p>
    <w:p w:rsidR="00B11EB3" w:rsidRPr="007C3E6D" w:rsidRDefault="00B11EB3" w:rsidP="00B11EB3">
      <w:pPr>
        <w:pStyle w:val="DanceBody"/>
      </w:pPr>
      <w:r w:rsidRPr="007C3E6D">
        <w:t>17-24</w:t>
      </w:r>
      <w:r w:rsidRPr="007C3E6D">
        <w:tab/>
        <w:t>1s+2s (bottom couples) dance 1/2 RH across, 4s+2s dance 1/2 LH across. 3s+2s dance 1/2 RH across, 3s &amp; 1s cross RH</w:t>
      </w:r>
    </w:p>
    <w:p w:rsidR="00B11EB3" w:rsidRPr="007C3E6D" w:rsidRDefault="00B11EB3" w:rsidP="00B11EB3">
      <w:pPr>
        <w:pStyle w:val="DanceBody"/>
        <w:keepNext w:val="0"/>
      </w:pPr>
      <w:r w:rsidRPr="007C3E6D">
        <w:t>25-32</w:t>
      </w:r>
      <w:r w:rsidRPr="007C3E6D">
        <w:tab/>
        <w:t>All circle 8H round &amp; back</w:t>
      </w:r>
    </w:p>
    <w:p w:rsidR="00B11EB3" w:rsidRDefault="00B11EB3" w:rsidP="00B11EB3"/>
    <w:p w:rsidR="00B11EB3" w:rsidRDefault="00B11EB3" w:rsidP="00B11EB3">
      <w:pPr>
        <w:pStyle w:val="Minicrib"/>
      </w:pPr>
      <w:r>
        <w:t>ALBA PLACE  (R4x32)  4C set</w:t>
      </w:r>
      <w:r>
        <w:tab/>
        <w:t>Sandy Bain  All Around the Circle</w:t>
      </w:r>
    </w:p>
    <w:p w:rsidR="00B11EB3" w:rsidRPr="004117C8" w:rsidRDefault="00B11EB3" w:rsidP="00B11EB3">
      <w:pPr>
        <w:pStyle w:val="DanceBody"/>
      </w:pPr>
      <w:r w:rsidRPr="004117C8">
        <w:t xml:space="preserve"> 1- 8</w:t>
      </w:r>
      <w:r w:rsidRPr="004117C8">
        <w:tab/>
        <w:t>All set advancing &amp; turn partners 2H to face up, 1s followed by 2s+3s+4s dance up &amp; cast to 4 3 2 1</w:t>
      </w:r>
    </w:p>
    <w:p w:rsidR="00B11EB3" w:rsidRPr="004117C8" w:rsidRDefault="00B11EB3" w:rsidP="00B11EB3">
      <w:pPr>
        <w:pStyle w:val="DanceBody"/>
      </w:pPr>
      <w:r w:rsidRPr="004117C8">
        <w:t xml:space="preserve"> 9-16</w:t>
      </w:r>
      <w:r w:rsidRPr="004117C8">
        <w:tab/>
        <w:t>All repeat bars 1-8 to original places</w:t>
      </w:r>
    </w:p>
    <w:p w:rsidR="00B11EB3" w:rsidRPr="004117C8" w:rsidRDefault="00B11EB3" w:rsidP="00B11EB3">
      <w:pPr>
        <w:pStyle w:val="DanceBody"/>
      </w:pPr>
      <w:r w:rsidRPr="004117C8">
        <w:t>17-24</w:t>
      </w:r>
      <w:r w:rsidRPr="004117C8">
        <w:tab/>
        <w:t>1s+2s dance RH across 1/2 way &amp; 1s+3s dance RH across 1/2 way, 1s+4s dance RH across 1/2 way &amp; all cross RH</w:t>
      </w:r>
    </w:p>
    <w:p w:rsidR="00B11EB3" w:rsidRPr="004117C8" w:rsidRDefault="00B11EB3" w:rsidP="00B11EB3">
      <w:pPr>
        <w:pStyle w:val="DanceBody"/>
        <w:keepNext w:val="0"/>
      </w:pPr>
      <w:r w:rsidRPr="004117C8">
        <w:t>25-32</w:t>
      </w:r>
      <w:r w:rsidRPr="004117C8">
        <w:tab/>
        <w:t>All circle 8H round &amp; back</w:t>
      </w:r>
    </w:p>
    <w:p w:rsidR="00B11EB3" w:rsidRDefault="00B11EB3" w:rsidP="00B11EB3"/>
    <w:p w:rsidR="00B11EB3" w:rsidRDefault="00B11EB3" w:rsidP="00B11EB3">
      <w:pPr>
        <w:pStyle w:val="Minicrib"/>
      </w:pPr>
      <w:r>
        <w:t>ALBATROSSES &amp; SHEARWATERS  (S3x32)  3C set</w:t>
      </w:r>
      <w:r>
        <w:tab/>
        <w:t>Martha Morrison Veranth  Feathered Friends</w:t>
      </w:r>
    </w:p>
    <w:p w:rsidR="00B11EB3" w:rsidRPr="004117C8" w:rsidRDefault="00B11EB3" w:rsidP="00B11EB3">
      <w:pPr>
        <w:pStyle w:val="DanceBody"/>
      </w:pPr>
      <w:r w:rsidRPr="004117C8">
        <w:t xml:space="preserve"> 1- 8</w:t>
      </w:r>
      <w:r w:rsidRPr="004117C8">
        <w:tab/>
        <w:t>1s+2s+3s circle 6H round &amp; back</w:t>
      </w:r>
    </w:p>
    <w:p w:rsidR="00B11EB3" w:rsidRPr="004117C8" w:rsidRDefault="00B11EB3" w:rsidP="00B11EB3">
      <w:pPr>
        <w:pStyle w:val="DanceBody"/>
      </w:pPr>
      <w:r w:rsidRPr="004117C8">
        <w:t xml:space="preserve"> 9-16</w:t>
      </w:r>
      <w:r w:rsidRPr="004117C8">
        <w:tab/>
        <w:t>2s dance up 1 place, cast &amp; dance down between 3s &amp; cast to face 1st corners</w:t>
      </w:r>
    </w:p>
    <w:p w:rsidR="00B11EB3" w:rsidRPr="004117C8" w:rsidRDefault="00B11EB3" w:rsidP="00B11EB3">
      <w:pPr>
        <w:pStyle w:val="DanceBody"/>
      </w:pPr>
      <w:r w:rsidRPr="004117C8">
        <w:t>17-24</w:t>
      </w:r>
      <w:r w:rsidRPr="004117C8">
        <w:tab/>
        <w:t>2s dance Pass+Turn with 1st corners &amp; pass RSh to face 2nd corners, Pass+Turn with 2nd corners</w:t>
      </w:r>
    </w:p>
    <w:p w:rsidR="00B11EB3" w:rsidRPr="004117C8" w:rsidRDefault="00B11EB3" w:rsidP="00B11EB3">
      <w:pPr>
        <w:pStyle w:val="DanceBody"/>
        <w:keepNext w:val="0"/>
      </w:pPr>
      <w:r w:rsidRPr="004117C8">
        <w:t>25-32</w:t>
      </w:r>
      <w:r w:rsidRPr="004117C8">
        <w:tab/>
        <w:t>1s+2s+3s dance the Knot with 3s+2s dancing 1/2 LH across to end 2 3 1</w:t>
      </w:r>
    </w:p>
    <w:p w:rsidR="00B11EB3" w:rsidRDefault="00B11EB3" w:rsidP="00B11EB3"/>
    <w:p w:rsidR="00B11EB3" w:rsidRDefault="00B11EB3" w:rsidP="00B11EB3">
      <w:pPr>
        <w:pStyle w:val="Minicrib"/>
      </w:pPr>
      <w:r>
        <w:t>ALBERT'S WELCOME (TO POTTEN END)  (J4x48)  Sq.Set</w:t>
      </w:r>
      <w:r>
        <w:tab/>
        <w:t>Stephen Webb  Berkhamsted Golden Jubilee</w:t>
      </w:r>
    </w:p>
    <w:p w:rsidR="00B11EB3" w:rsidRDefault="00B11EB3" w:rsidP="00B11EB3">
      <w:pPr>
        <w:pStyle w:val="DanceBody"/>
      </w:pPr>
      <w:r>
        <w:t xml:space="preserve"> 1- 8</w:t>
      </w:r>
      <w:r>
        <w:tab/>
        <w:t>1s promenade anticlockwise inside set, 1M leaves 1L in 4L place, prom with 4L to 3L place, prom with 3L to 2L place, prom with 2L to top place.  All face corners.</w:t>
      </w:r>
    </w:p>
    <w:p w:rsidR="00B11EB3" w:rsidRDefault="00B11EB3" w:rsidP="00B11EB3">
      <w:pPr>
        <w:pStyle w:val="DanceBody"/>
      </w:pPr>
      <w:r>
        <w:t xml:space="preserve"> 9-16</w:t>
      </w:r>
      <w:r>
        <w:tab/>
        <w:t>All set advancing, turn corners 2H to form cross (Ladies RH in centre) all facing clockwise.  All dance RH across 1/2 round, Ladies cross in front of Men who finish BtoB facing Ladies</w:t>
      </w:r>
    </w:p>
    <w:p w:rsidR="00B11EB3" w:rsidRDefault="00B11EB3" w:rsidP="00B11EB3">
      <w:pPr>
        <w:pStyle w:val="DanceBody"/>
      </w:pPr>
      <w:r>
        <w:t>17-20</w:t>
      </w:r>
      <w:r>
        <w:tab/>
        <w:t>All pivot turn to face again</w:t>
      </w:r>
    </w:p>
    <w:p w:rsidR="00B11EB3" w:rsidRDefault="00B11EB3" w:rsidP="00B11EB3">
      <w:pPr>
        <w:pStyle w:val="DanceBody"/>
      </w:pPr>
      <w:r>
        <w:t>21-32</w:t>
      </w:r>
      <w:r>
        <w:tab/>
        <w:t>Double Diag reels of 4 (LH across in centre)</w:t>
      </w:r>
    </w:p>
    <w:p w:rsidR="00B11EB3" w:rsidRDefault="00B11EB3" w:rsidP="00B11EB3">
      <w:pPr>
        <w:pStyle w:val="DanceBody"/>
      </w:pPr>
      <w:r>
        <w:t>33-40</w:t>
      </w:r>
      <w:r>
        <w:tab/>
        <w:t>Men set to corners &amp; to each other ("Hello-Goodbye") 1/2 round.  End beside original partner facing out.</w:t>
      </w:r>
    </w:p>
    <w:p w:rsidR="00B11EB3" w:rsidRDefault="00B11EB3" w:rsidP="00B11EB3">
      <w:pPr>
        <w:pStyle w:val="DanceBody"/>
        <w:keepNext w:val="0"/>
      </w:pPr>
      <w:r>
        <w:t>41-48</w:t>
      </w:r>
      <w:r>
        <w:tab/>
        <w:t>Double Ladies' Chain (1/2 RH across in centre) &amp; finish in square set   4 1 2 3</w:t>
      </w:r>
    </w:p>
    <w:p w:rsidR="00B11EB3" w:rsidRDefault="00B11EB3" w:rsidP="00B11EB3"/>
    <w:p w:rsidR="00B11EB3" w:rsidRDefault="00B11EB3" w:rsidP="00B11EB3">
      <w:pPr>
        <w:pStyle w:val="Minicrib"/>
      </w:pPr>
      <w:r>
        <w:t>THE ALBERTA ROSE  (S80)  Sq.Set</w:t>
      </w:r>
      <w:r>
        <w:tab/>
        <w:t>Marjorie Eder  Martello Tower 2</w:t>
      </w:r>
    </w:p>
    <w:p w:rsidR="00B11EB3" w:rsidRPr="000D60D4" w:rsidRDefault="00B11EB3" w:rsidP="00B11EB3">
      <w:pPr>
        <w:pStyle w:val="DanceBody"/>
      </w:pPr>
      <w:r w:rsidRPr="000D60D4">
        <w:t xml:space="preserve"> 1- 8</w:t>
      </w:r>
      <w:r w:rsidRPr="000D60D4">
        <w:tab/>
        <w:t>All Ladies RH across, face partners, set &amp; turn partners RH back to places</w:t>
      </w:r>
    </w:p>
    <w:p w:rsidR="00B11EB3" w:rsidRPr="000D60D4" w:rsidRDefault="00B11EB3" w:rsidP="00B11EB3">
      <w:pPr>
        <w:pStyle w:val="DanceBody"/>
      </w:pPr>
      <w:r w:rsidRPr="000D60D4">
        <w:t xml:space="preserve"> 9-16</w:t>
      </w:r>
      <w:r w:rsidRPr="000D60D4">
        <w:tab/>
        <w:t>All Men LH across, face partners, set &amp; turn partners LH back to places</w:t>
      </w:r>
    </w:p>
    <w:p w:rsidR="00B11EB3" w:rsidRDefault="00B11EB3" w:rsidP="00B11EB3">
      <w:pPr>
        <w:pStyle w:val="DanceBody"/>
      </w:pPr>
      <w:r w:rsidRPr="000D60D4">
        <w:t>17-24</w:t>
      </w:r>
      <w:r w:rsidRPr="000D60D4">
        <w:tab/>
        <w:t>1s+3s dance 1/2 Ladies' Chain , 2s+4s dance 1/2 Ladies' Chain</w:t>
      </w:r>
    </w:p>
    <w:p w:rsidR="00B11EB3" w:rsidRPr="000D60D4" w:rsidRDefault="00B11EB3" w:rsidP="00B11EB3">
      <w:pPr>
        <w:pStyle w:val="DanceBody"/>
      </w:pPr>
      <w:r w:rsidRPr="000D60D4">
        <w:t>25-32</w:t>
      </w:r>
      <w:r w:rsidRPr="000D60D4">
        <w:tab/>
        <w:t>1s+3s dance 1/2 Ladies' Chain , 2s+4s dance 1/2 Ladies</w:t>
      </w:r>
      <w:r>
        <w:t>' Chain</w:t>
      </w:r>
      <w:r w:rsidRPr="000D60D4">
        <w:t xml:space="preserve"> with Men ending facing out</w:t>
      </w:r>
    </w:p>
    <w:p w:rsidR="00B11EB3" w:rsidRPr="000D60D4" w:rsidRDefault="00B11EB3" w:rsidP="00B11EB3">
      <w:pPr>
        <w:pStyle w:val="DanceBody"/>
      </w:pPr>
      <w:r w:rsidRPr="000D60D4">
        <w:t>33-40</w:t>
      </w:r>
      <w:r w:rsidRPr="000D60D4">
        <w:tab/>
        <w:t>All dance interlocking reels of 4 (touching RH in middle) &amp; end in prom hold with (Men on inside) facing anticlockwise</w:t>
      </w:r>
    </w:p>
    <w:p w:rsidR="00B11EB3" w:rsidRPr="000D60D4" w:rsidRDefault="00B11EB3" w:rsidP="00B11EB3">
      <w:pPr>
        <w:pStyle w:val="DanceBody"/>
      </w:pPr>
      <w:r w:rsidRPr="000D60D4">
        <w:t>41-48</w:t>
      </w:r>
      <w:r w:rsidRPr="000D60D4">
        <w:tab/>
        <w:t>All Promenade 2 places, 1s lead up the middle followed by 2s+3s+4s to form longwise set with 2s &amp; 4s crossing to opposite sides</w:t>
      </w:r>
    </w:p>
    <w:p w:rsidR="00B11EB3" w:rsidRPr="000D60D4" w:rsidRDefault="00B11EB3" w:rsidP="00B11EB3">
      <w:pPr>
        <w:pStyle w:val="DanceBody"/>
      </w:pPr>
      <w:r w:rsidRPr="000D60D4">
        <w:t>49-56</w:t>
      </w:r>
      <w:r w:rsidRPr="000D60D4">
        <w:tab/>
        <w:t>1s+2s also 3s+4s dance RH across 1/2 way, set to partner, dance LH across 1/2 way &amp; set to partner</w:t>
      </w:r>
    </w:p>
    <w:p w:rsidR="00B11EB3" w:rsidRDefault="00B11EB3" w:rsidP="00B11EB3">
      <w:pPr>
        <w:pStyle w:val="DanceBody"/>
      </w:pPr>
      <w:r w:rsidRPr="000D60D4">
        <w:t>57-64</w:t>
      </w:r>
      <w:r w:rsidRPr="000D60D4">
        <w:tab/>
        <w:t>1s+2s also 3s+4s dance Ladies' Chain</w:t>
      </w:r>
    </w:p>
    <w:p w:rsidR="00B11EB3" w:rsidRPr="000D60D4" w:rsidRDefault="00B11EB3" w:rsidP="00B11EB3">
      <w:pPr>
        <w:pStyle w:val="DanceBody"/>
      </w:pPr>
      <w:r w:rsidRPr="000D60D4">
        <w:t>65-72</w:t>
      </w:r>
      <w:r w:rsidRPr="000D60D4">
        <w:tab/>
        <w:t>All dance LSh reels of 4 on sides ending with 2s &amp; 4s crossing back to own sides RH &amp; all facing up in prom hold</w:t>
      </w:r>
    </w:p>
    <w:p w:rsidR="00B11EB3" w:rsidRPr="000D60D4" w:rsidRDefault="00B11EB3" w:rsidP="00B11EB3">
      <w:pPr>
        <w:pStyle w:val="DanceBody"/>
        <w:keepNext w:val="0"/>
      </w:pPr>
      <w:r w:rsidRPr="000D60D4">
        <w:t>73-80</w:t>
      </w:r>
      <w:r w:rsidRPr="000D60D4">
        <w:tab/>
        <w:t>All Promenade round anticlockwise to end in square formation &amp; turn Ladies into centre for Bow or Curtsey</w:t>
      </w:r>
    </w:p>
    <w:p w:rsidR="00B11EB3" w:rsidRDefault="00B11EB3" w:rsidP="00B11EB3"/>
    <w:p w:rsidR="00B11EB3" w:rsidRDefault="00B11EB3" w:rsidP="00B11EB3">
      <w:pPr>
        <w:pStyle w:val="Minicrib"/>
      </w:pPr>
      <w:r>
        <w:t>ALCANEDE STRATHSPEY  (S4x32)  4C Set</w:t>
      </w:r>
      <w:r>
        <w:tab/>
        <w:t>Isabel Monteiro</w:t>
      </w:r>
    </w:p>
    <w:p w:rsidR="00B11EB3" w:rsidRPr="00A475D6" w:rsidRDefault="00B11EB3" w:rsidP="00B11EB3">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B11EB3" w:rsidRDefault="00B11EB3" w:rsidP="00B11EB3">
      <w:pPr>
        <w:pStyle w:val="DanceBody"/>
      </w:pPr>
      <w:r>
        <w:t xml:space="preserve"> 5</w:t>
      </w:r>
      <w:r w:rsidRPr="00A475D6">
        <w:t>-</w:t>
      </w:r>
      <w:r>
        <w:t xml:space="preserve"> 8</w:t>
      </w:r>
      <w:r>
        <w:tab/>
        <w:t>All set and "Cross-Link":</w:t>
      </w:r>
    </w:p>
    <w:p w:rsidR="00B11EB3" w:rsidRPr="00A475D6" w:rsidRDefault="00B11EB3" w:rsidP="00B11EB3">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B11EB3" w:rsidRDefault="00B11EB3" w:rsidP="00B11EB3">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B11EB3" w:rsidRDefault="00B11EB3" w:rsidP="00B11EB3">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B11EB3" w:rsidRDefault="00B11EB3" w:rsidP="00B11EB3">
      <w:pPr>
        <w:pStyle w:val="DanceBody"/>
        <w:keepNext w:val="0"/>
      </w:pPr>
      <w:r>
        <w:t>31-32</w:t>
      </w:r>
      <w:r>
        <w:tab/>
      </w:r>
      <w:r w:rsidRPr="00A475D6">
        <w:t>All set</w:t>
      </w:r>
    </w:p>
    <w:p w:rsidR="00B11EB3" w:rsidRDefault="00B11EB3" w:rsidP="00B11EB3"/>
    <w:p w:rsidR="00B11EB3" w:rsidRDefault="00B11EB3" w:rsidP="00B11EB3">
      <w:pPr>
        <w:pStyle w:val="Minicrib"/>
      </w:pPr>
      <w:r>
        <w:t>THE ALDER BURN  (J8x32)  3C (4C set)</w:t>
      </w:r>
      <w:r>
        <w:tab/>
        <w:t>John Drewry  Brodie Bk</w:t>
      </w:r>
    </w:p>
    <w:p w:rsidR="00B11EB3" w:rsidRPr="004117C8" w:rsidRDefault="00B11EB3" w:rsidP="00B11EB3">
      <w:pPr>
        <w:pStyle w:val="DanceBody"/>
      </w:pPr>
      <w:r w:rsidRPr="004117C8">
        <w:t xml:space="preserve"> 1- 4</w:t>
      </w:r>
      <w:r w:rsidRPr="004117C8">
        <w:tab/>
        <w:t>1s 1/2 turn RH moving down 1 place, set to partner &amp; turn right about to face 1st corners</w:t>
      </w:r>
    </w:p>
    <w:p w:rsidR="00B11EB3" w:rsidRDefault="00B11EB3" w:rsidP="00B11EB3">
      <w:pPr>
        <w:pStyle w:val="DanceBody"/>
      </w:pPr>
      <w:r w:rsidRPr="004117C8">
        <w:t xml:space="preserve"> 5-16</w:t>
      </w:r>
      <w:r w:rsidRPr="004117C8">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11EB3" w:rsidRPr="004117C8" w:rsidRDefault="00B11EB3" w:rsidP="00B11EB3">
      <w:pPr>
        <w:pStyle w:val="DanceBody"/>
      </w:pPr>
      <w:r w:rsidRPr="004117C8">
        <w:t>17-24</w:t>
      </w:r>
      <w:r w:rsidRPr="004117C8">
        <w:tab/>
        <w:t>1s 3/4 turn corner RH, set (facing in diag with corner on R), 1s+corners dance RH across 1/2 way (crnrs end in orig pl) &amp; 1s face 4th crnr (pstns)</w:t>
      </w:r>
    </w:p>
    <w:p w:rsidR="00B11EB3" w:rsidRPr="004117C8" w:rsidRDefault="00B11EB3" w:rsidP="00B11EB3">
      <w:pPr>
        <w:pStyle w:val="DanceBody"/>
        <w:keepNext w:val="0"/>
      </w:pPr>
      <w:r w:rsidRPr="004117C8">
        <w:t>25-32</w:t>
      </w:r>
      <w:r w:rsidRPr="004117C8">
        <w:tab/>
        <w:t>1s 3/4 turn corners LH, set (facing diagonally in with corner on left), 1s+corners LH across 1/2 way to end 2 1 3</w:t>
      </w:r>
    </w:p>
    <w:p w:rsidR="00B11EB3" w:rsidRDefault="00B11EB3" w:rsidP="00B11EB3"/>
    <w:p w:rsidR="00B11EB3" w:rsidRDefault="00B11EB3" w:rsidP="00B11EB3">
      <w:pPr>
        <w:pStyle w:val="Minicrib"/>
        <w:rPr>
          <w:snapToGrid w:val="0"/>
        </w:rPr>
      </w:pPr>
      <w:r>
        <w:rPr>
          <w:snapToGrid w:val="0"/>
        </w:rPr>
        <w:t>THE ALDERWOOD KNOT  (S4x32)  Sq.Set</w:t>
      </w:r>
      <w:r>
        <w:rPr>
          <w:snapToGrid w:val="0"/>
        </w:rPr>
        <w:tab/>
        <w:t>Marla Bright</w:t>
      </w:r>
    </w:p>
    <w:p w:rsidR="00B11EB3" w:rsidRDefault="00B11EB3" w:rsidP="00B11EB3">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B11EB3" w:rsidRDefault="00B11EB3" w:rsidP="00B11EB3">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rPr>
        <w:t xml:space="preserve"> </w:t>
      </w:r>
      <w:r w:rsidRPr="00EF4D36">
        <w:t>Men</w:t>
      </w:r>
      <w:r>
        <w:t xml:space="preserve"> dance 1 place anticlockwise (passing new partner LSh</w:t>
      </w:r>
      <w:r>
        <w:rPr>
          <w:snapToGrid w:val="0"/>
        </w:rPr>
        <w:t xml:space="preserve"> (now opposite original partners)</w:t>
      </w:r>
    </w:p>
    <w:p w:rsidR="00B11EB3" w:rsidRDefault="00B11EB3" w:rsidP="00B11EB3">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B11EB3" w:rsidRDefault="00B11EB3" w:rsidP="00B11EB3">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B11EB3" w:rsidRDefault="00B11EB3" w:rsidP="00B11EB3">
      <w:pPr>
        <w:pStyle w:val="DanceBody"/>
        <w:rPr>
          <w:snapToGrid w:val="0"/>
        </w:rPr>
      </w:pPr>
      <w:r>
        <w:rPr>
          <w:snapToGrid w:val="0"/>
        </w:rPr>
        <w:t>25-28</w:t>
      </w:r>
      <w:r>
        <w:rPr>
          <w:snapToGrid w:val="0"/>
        </w:rPr>
        <w:tab/>
      </w:r>
      <w:r w:rsidRPr="0037168E">
        <w:rPr>
          <w:snapToGrid w:val="0"/>
        </w:rPr>
        <w:t xml:space="preserve">All set &amp; </w:t>
      </w:r>
      <w:r w:rsidRPr="00661171">
        <w:rPr>
          <w:bCs/>
          <w:snapToGrid w:val="0"/>
        </w:rPr>
        <w:t>Petronella in Tandem</w:t>
      </w:r>
      <w:r>
        <w:rPr>
          <w:snapToGrid w:val="0"/>
        </w:rPr>
        <w:t xml:space="preserve"> 1 place anticlockwise round</w:t>
      </w:r>
    </w:p>
    <w:p w:rsidR="00B11EB3" w:rsidRDefault="00B11EB3" w:rsidP="00B11EB3">
      <w:pPr>
        <w:pStyle w:val="DanceBody"/>
        <w:rPr>
          <w:snapToGrid w:val="0"/>
        </w:rPr>
      </w:pPr>
      <w:r>
        <w:rPr>
          <w:snapToGrid w:val="0"/>
        </w:rPr>
        <w:t>29-32</w:t>
      </w:r>
      <w:r>
        <w:rPr>
          <w:snapToGrid w:val="0"/>
        </w:rPr>
        <w:tab/>
        <w:t>"</w:t>
      </w:r>
      <w:r>
        <w:rPr>
          <w:bCs/>
          <w:snapToGrid w:val="0"/>
        </w:rPr>
        <w:t>Interlocking Set+L</w:t>
      </w:r>
      <w:r w:rsidRPr="00661171">
        <w:rPr>
          <w:bCs/>
          <w:snapToGrid w:val="0"/>
        </w:rPr>
        <w:t>ink</w:t>
      </w:r>
      <w:r>
        <w:rPr>
          <w:b/>
          <w:bCs/>
          <w:snapToGrid w:val="0"/>
        </w:rPr>
        <w:t>"</w:t>
      </w:r>
    </w:p>
    <w:p w:rsidR="00B11EB3" w:rsidRDefault="00B11EB3" w:rsidP="00B11EB3">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B11EB3" w:rsidRDefault="00B11EB3" w:rsidP="00B11EB3"/>
    <w:p w:rsidR="00B11EB3" w:rsidRDefault="00B11EB3" w:rsidP="00B11EB3">
      <w:pPr>
        <w:pStyle w:val="Minicrib"/>
      </w:pPr>
      <w:r>
        <w:t>THE ALE IS DEAR  (M-(S16+R16))  Round the Room</w:t>
      </w:r>
      <w:r>
        <w:tab/>
        <w:t>Iain Boyd  SCD Archives</w:t>
      </w:r>
    </w:p>
    <w:p w:rsidR="00B11EB3" w:rsidRDefault="00B11EB3" w:rsidP="00B11EB3">
      <w:pPr>
        <w:pStyle w:val="DanceBody"/>
      </w:pPr>
      <w:r>
        <w:t>Round the Room Dance 3 facing 3</w:t>
      </w:r>
    </w:p>
    <w:p w:rsidR="00B11EB3" w:rsidRPr="004117C8" w:rsidRDefault="00B11EB3" w:rsidP="00B11EB3">
      <w:pPr>
        <w:pStyle w:val="DanceBody"/>
      </w:pPr>
      <w:r w:rsidRPr="004117C8">
        <w:t>Strathspey</w:t>
      </w:r>
    </w:p>
    <w:p w:rsidR="00B11EB3" w:rsidRPr="004117C8" w:rsidRDefault="00B11EB3" w:rsidP="00B11EB3">
      <w:pPr>
        <w:pStyle w:val="DanceBody"/>
      </w:pPr>
      <w:r w:rsidRPr="004117C8">
        <w:t xml:space="preserve"> 1- 8</w:t>
      </w:r>
      <w:r w:rsidRPr="004117C8">
        <w:tab/>
        <w:t>In lines of 3 all set &amp; change places RH with opposite person &amp; circle 6H round to left</w:t>
      </w:r>
    </w:p>
    <w:p w:rsidR="00B11EB3" w:rsidRPr="004117C8" w:rsidRDefault="00B11EB3" w:rsidP="00B11EB3">
      <w:pPr>
        <w:pStyle w:val="DanceBody"/>
      </w:pPr>
      <w:r w:rsidRPr="004117C8">
        <w:t xml:space="preserve"> 9-16</w:t>
      </w:r>
      <w:r w:rsidRPr="004117C8">
        <w:tab/>
        <w:t>The 2 Men set (centre dancers), cast to their right &amp; dance a Fig of 8 round the end Ladies to end BtoB facing other Ladies</w:t>
      </w:r>
    </w:p>
    <w:p w:rsidR="00B11EB3" w:rsidRPr="004117C8" w:rsidRDefault="00B11EB3" w:rsidP="00B11EB3">
      <w:pPr>
        <w:pStyle w:val="DanceBody"/>
      </w:pPr>
      <w:r w:rsidRPr="004117C8">
        <w:t>Reel</w:t>
      </w:r>
    </w:p>
    <w:p w:rsidR="00B11EB3" w:rsidRPr="004117C8" w:rsidRDefault="00B11EB3" w:rsidP="00B11EB3">
      <w:pPr>
        <w:pStyle w:val="DanceBody"/>
      </w:pPr>
      <w:r w:rsidRPr="004117C8">
        <w:t>17-24</w:t>
      </w:r>
      <w:r w:rsidRPr="004117C8">
        <w:tab/>
        <w:t>All dance Double Triangles</w:t>
      </w:r>
    </w:p>
    <w:p w:rsidR="00B11EB3" w:rsidRDefault="00B11EB3" w:rsidP="00B11EB3">
      <w:pPr>
        <w:pStyle w:val="DanceBody"/>
        <w:keepNext w:val="0"/>
      </w:pPr>
      <w:r w:rsidRPr="004117C8">
        <w:t>25-32</w:t>
      </w:r>
      <w:r w:rsidRPr="004117C8">
        <w:tab/>
        <w:t>Men dance reels of 3 with original partners giving RSh to Lady on right</w:t>
      </w:r>
    </w:p>
    <w:p w:rsidR="00B11EB3" w:rsidRDefault="00B11EB3" w:rsidP="00B11EB3"/>
    <w:p w:rsidR="00B11EB3" w:rsidRDefault="00B11EB3" w:rsidP="00B11EB3">
      <w:pPr>
        <w:pStyle w:val="Minicrib"/>
      </w:pPr>
      <w:r>
        <w:t>ALEC HAY'S DELIGHT  (S3x32)  3C set</w:t>
      </w:r>
      <w:r>
        <w:tab/>
        <w:t>John Drewry  Bankhead Bk 1</w:t>
      </w:r>
    </w:p>
    <w:p w:rsidR="00B11EB3" w:rsidRPr="004117C8" w:rsidRDefault="00B11EB3" w:rsidP="00B11EB3">
      <w:pPr>
        <w:pStyle w:val="DanceBody"/>
      </w:pPr>
      <w:r w:rsidRPr="004117C8">
        <w:t xml:space="preserve"> 1- 8</w:t>
      </w:r>
      <w:r w:rsidRPr="004117C8">
        <w:tab/>
        <w:t>1s set &amp; cross RH, 1s+2s Set+Link  2(1)3</w:t>
      </w:r>
    </w:p>
    <w:p w:rsidR="00B11EB3" w:rsidRPr="004117C8" w:rsidRDefault="00B11EB3" w:rsidP="00B11EB3">
      <w:pPr>
        <w:pStyle w:val="DanceBody"/>
      </w:pPr>
      <w:r w:rsidRPr="004117C8">
        <w:t xml:space="preserve"> 9-16</w:t>
      </w:r>
      <w:r w:rsidRPr="004117C8">
        <w:tab/>
        <w:t>2s+1s set &amp; Petronella turn in Tandem to face partner up/down, 2s+1s Set+Link ending with Ladies in middle of a line of 4 up/down</w:t>
      </w:r>
    </w:p>
    <w:p w:rsidR="00B11EB3" w:rsidRPr="004117C8" w:rsidRDefault="00B11EB3" w:rsidP="00B11EB3">
      <w:pPr>
        <w:pStyle w:val="DanceBody"/>
      </w:pPr>
      <w:r w:rsidRPr="004117C8">
        <w:t>17-24</w:t>
      </w:r>
      <w:r w:rsidRPr="004117C8">
        <w:tab/>
        <w:t>2s+1s dance LSh reel of 4 up/down but 2L+1M also 2M+1L end reel changing places RH (order 2M+2L+1L+1M)</w:t>
      </w:r>
    </w:p>
    <w:p w:rsidR="00B11EB3" w:rsidRPr="004117C8" w:rsidRDefault="00B11EB3" w:rsidP="00B11EB3">
      <w:pPr>
        <w:pStyle w:val="DanceBody"/>
        <w:keepNext w:val="0"/>
      </w:pPr>
      <w:r w:rsidRPr="004117C8">
        <w:t>25-32</w:t>
      </w:r>
      <w:r w:rsidRPr="004117C8">
        <w:tab/>
        <w:t>1M+2M chase clockwise 1/2 way while 2L+1L turn LH, 2s 1.3/4 turn RH to 1st place while 1s turn 1.1/4 turn RH into 3rd place  2 3 1</w:t>
      </w:r>
    </w:p>
    <w:p w:rsidR="00B11EB3" w:rsidRDefault="00B11EB3" w:rsidP="00B11EB3"/>
    <w:p w:rsidR="00B11EB3" w:rsidRDefault="00B11EB3" w:rsidP="00B11EB3">
      <w:pPr>
        <w:pStyle w:val="Minicrib"/>
      </w:pPr>
      <w:r>
        <w:t>ALEC'S LEGACY  (S8x32)  3C (4C set)</w:t>
      </w:r>
      <w:r>
        <w:tab/>
        <w:t>Lesley Enoch  Leeds SCD Club 65th Anniversary</w:t>
      </w:r>
    </w:p>
    <w:p w:rsidR="00B11EB3" w:rsidRDefault="00B11EB3" w:rsidP="00B11EB3">
      <w:pPr>
        <w:pStyle w:val="DanceBody"/>
      </w:pPr>
      <w:r>
        <w:t xml:space="preserve"> 1- 8</w:t>
      </w:r>
      <w:r>
        <w:tab/>
        <w:t>1s set, dance in &amp; cast 2 place; 1s cross up to 2nd place opp sides &amp; face out (2s step up 5-6)</w:t>
      </w:r>
    </w:p>
    <w:p w:rsidR="00B11EB3" w:rsidRDefault="00B11EB3" w:rsidP="00B11EB3">
      <w:pPr>
        <w:pStyle w:val="DanceBody"/>
      </w:pPr>
      <w:r>
        <w:t xml:space="preserve"> 9-16</w:t>
      </w:r>
      <w:r>
        <w:tab/>
        <w:t>2s+1s+3s dance reels of 3 on sides giving hands (1s out/up, 2s in/down, 3s in/up). 1s finish facing 1st corners</w:t>
      </w:r>
    </w:p>
    <w:p w:rsidR="00B11EB3" w:rsidRDefault="00B11EB3" w:rsidP="00B11EB3">
      <w:pPr>
        <w:pStyle w:val="DanceBody"/>
      </w:pPr>
      <w:r>
        <w:t>17-24</w:t>
      </w:r>
      <w:r>
        <w:tab/>
        <w:t>1s set to &amp; turn 1st corner RH, pass LSh, set to &amp; turn 2nd corner LH, finish in centre facing partner (Man facing down &amp; Lady facing up)</w:t>
      </w:r>
    </w:p>
    <w:p w:rsidR="00B11EB3" w:rsidRDefault="00B11EB3" w:rsidP="00B11EB3">
      <w:pPr>
        <w:pStyle w:val="DanceBody"/>
        <w:keepNext w:val="0"/>
      </w:pPr>
      <w:r>
        <w:t>25-32</w:t>
      </w:r>
      <w:r>
        <w:tab/>
        <w:t>1s 3/4 turn 2H, pull back RSh &amp; dance out to 2nd place own sides. 2s+1s+3s turn 2H.  2 1 3</w:t>
      </w:r>
    </w:p>
    <w:p w:rsidR="00B11EB3" w:rsidRDefault="00B11EB3" w:rsidP="00B11EB3"/>
    <w:p w:rsidR="00B11EB3" w:rsidRDefault="00B11EB3" w:rsidP="00B11EB3">
      <w:pPr>
        <w:pStyle w:val="Minicrib"/>
      </w:pPr>
      <w:r>
        <w:t>THE ALEWIFE &amp; HER BARREL  (R8x32)  2C (4C set)</w:t>
      </w:r>
      <w:r>
        <w:tab/>
        <w:t>Rutherford  RSCDS Bk 19</w:t>
      </w:r>
    </w:p>
    <w:p w:rsidR="00B11EB3" w:rsidRPr="004117C8" w:rsidRDefault="00B11EB3" w:rsidP="00B11EB3">
      <w:pPr>
        <w:pStyle w:val="DanceBody"/>
      </w:pPr>
      <w:r w:rsidRPr="004117C8">
        <w:t xml:space="preserve"> 1- 8</w:t>
      </w:r>
      <w:r w:rsidRPr="004117C8">
        <w:tab/>
        <w:t>1s cast 1 place &amp; turn RH, cast up to places &amp; turn LH</w:t>
      </w:r>
    </w:p>
    <w:p w:rsidR="00B11EB3" w:rsidRPr="004117C8" w:rsidRDefault="00B11EB3" w:rsidP="00B11EB3">
      <w:pPr>
        <w:pStyle w:val="DanceBody"/>
      </w:pPr>
      <w:r w:rsidRPr="004117C8">
        <w:t xml:space="preserve"> 9-16</w:t>
      </w:r>
      <w:r w:rsidRPr="004117C8">
        <w:tab/>
        <w:t>1s+2s set &amp; RH across 1/2 way, set &amp; dance LH across 1/2 way to places</w:t>
      </w:r>
    </w:p>
    <w:p w:rsidR="00B11EB3" w:rsidRPr="004117C8" w:rsidRDefault="00B11EB3" w:rsidP="00B11EB3">
      <w:pPr>
        <w:pStyle w:val="DanceBody"/>
      </w:pPr>
      <w:r w:rsidRPr="004117C8">
        <w:t>17-24</w:t>
      </w:r>
      <w:r w:rsidRPr="004117C8">
        <w:tab/>
        <w:t>1M+2L set adv &amp; turn RH ending in 2nd places (2M step up), 2M+1L set adv &amp; turn LH &amp; 1L ends in 2nd place (2L steps up)</w:t>
      </w:r>
    </w:p>
    <w:p w:rsidR="00B11EB3" w:rsidRPr="004117C8" w:rsidRDefault="00B11EB3" w:rsidP="00B11EB3">
      <w:pPr>
        <w:pStyle w:val="DanceBody"/>
        <w:keepNext w:val="0"/>
      </w:pPr>
      <w:r w:rsidRPr="004117C8">
        <w:t>25-32</w:t>
      </w:r>
      <w:r w:rsidRPr="004117C8">
        <w:tab/>
        <w:t>1M changes places RH with 2L, 2M changes places RH with 1L, 1s+2s 1/2 R&amp;L</w:t>
      </w:r>
    </w:p>
    <w:p w:rsidR="00B11EB3" w:rsidRDefault="00B11EB3" w:rsidP="00B11EB3"/>
    <w:p w:rsidR="00B11EB3" w:rsidRDefault="00B11EB3" w:rsidP="00B11EB3">
      <w:pPr>
        <w:pStyle w:val="Minicrib"/>
      </w:pPr>
      <w:r>
        <w:t>ALEX DOIG'S JIG (Dunblane Drummer)  (J8x32)  3C (4C set)</w:t>
      </w:r>
      <w:r>
        <w:tab/>
        <w:t>John Drewry  Summer Coll 1</w:t>
      </w:r>
    </w:p>
    <w:p w:rsidR="00B11EB3" w:rsidRPr="00942A8E" w:rsidRDefault="00B11EB3" w:rsidP="00B11EB3">
      <w:pPr>
        <w:pStyle w:val="DanceBody"/>
      </w:pPr>
      <w:r w:rsidRPr="00942A8E">
        <w:t>1- 8</w:t>
      </w:r>
      <w:r w:rsidRPr="00942A8E">
        <w:tab/>
        <w:t>1s set, cross RH, cast 1 place &amp; turn LH to face 1</w:t>
      </w:r>
      <w:r w:rsidRPr="00972EEB">
        <w:t>st</w:t>
      </w:r>
      <w:r w:rsidRPr="00942A8E">
        <w:t xml:space="preserve"> corner</w:t>
      </w:r>
    </w:p>
    <w:p w:rsidR="00B11EB3" w:rsidRPr="00942A8E" w:rsidRDefault="00B11EB3" w:rsidP="00B11EB3">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B11EB3" w:rsidRPr="00942A8E" w:rsidRDefault="00B11EB3" w:rsidP="00B11EB3">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B11EB3" w:rsidRDefault="00B11EB3" w:rsidP="00B11EB3">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B11EB3" w:rsidRDefault="00B11EB3" w:rsidP="00B11EB3"/>
    <w:p w:rsidR="00B11EB3" w:rsidRDefault="00B11EB3" w:rsidP="00B11EB3">
      <w:pPr>
        <w:pStyle w:val="Minicrib"/>
      </w:pPr>
      <w:r>
        <w:t>ALEX JAPPY'S PLEASURE  (S3x32)  3C set</w:t>
      </w:r>
      <w:r>
        <w:tab/>
        <w:t>W Ernst Eder  Martello Tower Bk 5</w:t>
      </w:r>
    </w:p>
    <w:p w:rsidR="00B11EB3" w:rsidRPr="004117C8" w:rsidRDefault="00B11EB3" w:rsidP="00B11EB3">
      <w:pPr>
        <w:pStyle w:val="DanceBody"/>
      </w:pPr>
      <w:r w:rsidRPr="004117C8">
        <w:t xml:space="preserve"> 1- 8</w:t>
      </w:r>
      <w:r w:rsidRPr="004117C8">
        <w:tab/>
        <w:t>1s+2s set, turn partner 2H &amp; circle 4H round to left</w:t>
      </w:r>
    </w:p>
    <w:p w:rsidR="00B11EB3" w:rsidRPr="004117C8" w:rsidRDefault="00B11EB3" w:rsidP="00B11EB3">
      <w:pPr>
        <w:pStyle w:val="DanceBody"/>
      </w:pPr>
      <w:r w:rsidRPr="004117C8">
        <w:t xml:space="preserve"> 9-16</w:t>
      </w:r>
      <w:r w:rsidRPr="004117C8">
        <w:tab/>
        <w:t>1s+2s+3s RSh reels of 3 on sides</w:t>
      </w:r>
    </w:p>
    <w:p w:rsidR="00B11EB3" w:rsidRPr="004117C8" w:rsidRDefault="00B11EB3" w:rsidP="00B11EB3">
      <w:pPr>
        <w:pStyle w:val="DanceBody"/>
      </w:pPr>
      <w:r w:rsidRPr="004117C8">
        <w:t>17-24</w:t>
      </w:r>
      <w:r w:rsidRPr="004117C8">
        <w:tab/>
        <w:t>1L followed by partner cast 1 place, cross down between 3s, cast up to 2nd place on Men</w:t>
      </w:r>
      <w:r>
        <w:t>'</w:t>
      </w:r>
      <w:r w:rsidRPr="004117C8">
        <w:t>s side &amp; 1L crosses over to own side</w:t>
      </w:r>
    </w:p>
    <w:p w:rsidR="00B11EB3" w:rsidRPr="004117C8" w:rsidRDefault="00B11EB3" w:rsidP="00B11EB3">
      <w:pPr>
        <w:pStyle w:val="DanceBody"/>
        <w:keepNext w:val="0"/>
      </w:pPr>
      <w:r w:rsidRPr="004117C8">
        <w:t>25-32</w:t>
      </w:r>
      <w:r w:rsidRPr="004117C8">
        <w:tab/>
        <w:t>2s+1s+3s dance the Knot to end 3 1 2</w:t>
      </w:r>
    </w:p>
    <w:p w:rsidR="00B11EB3" w:rsidRDefault="00B11EB3" w:rsidP="00B11EB3"/>
    <w:p w:rsidR="00B11EB3" w:rsidRDefault="00B11EB3" w:rsidP="00B11EB3">
      <w:pPr>
        <w:pStyle w:val="Minicrib"/>
      </w:pPr>
      <w:r>
        <w:t>ALEX T QUEEN  (R4x48)  4C set</w:t>
      </w:r>
      <w:r>
        <w:tab/>
        <w:t>David G Queen  Queen Coll of SCD 1</w:t>
      </w:r>
    </w:p>
    <w:p w:rsidR="00B11EB3" w:rsidRPr="004117C8" w:rsidRDefault="00B11EB3" w:rsidP="00B11EB3">
      <w:pPr>
        <w:pStyle w:val="DanceBody"/>
      </w:pPr>
      <w:r w:rsidRPr="004117C8">
        <w:t xml:space="preserve"> 1- 8</w:t>
      </w:r>
      <w:r w:rsidRPr="004117C8">
        <w:tab/>
        <w:t>1s &amp; 4s set, cast in 1 place, advance diagonally in &amp; turn right about setting to face corners</w:t>
      </w:r>
    </w:p>
    <w:p w:rsidR="00B11EB3" w:rsidRPr="004117C8" w:rsidRDefault="00B11EB3" w:rsidP="00B11EB3">
      <w:pPr>
        <w:pStyle w:val="DanceBody"/>
      </w:pPr>
      <w:r w:rsidRPr="004117C8">
        <w:t xml:space="preserve"> 9-16</w:t>
      </w:r>
      <w:r w:rsidRPr="004117C8">
        <w:tab/>
        <w:t>1s &amp; 4s turn corners RH, 1s+4s dance LH across in middle to end facing same corner</w:t>
      </w:r>
    </w:p>
    <w:p w:rsidR="00B11EB3" w:rsidRPr="004117C8" w:rsidRDefault="00B11EB3" w:rsidP="00B11EB3">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B11EB3" w:rsidRPr="004117C8" w:rsidRDefault="00B11EB3" w:rsidP="00B11EB3">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B11EB3" w:rsidRPr="004117C8" w:rsidRDefault="00B11EB3" w:rsidP="00B11EB3">
      <w:pPr>
        <w:pStyle w:val="DanceBody"/>
      </w:pPr>
      <w:r w:rsidRPr="004117C8">
        <w:t>33-40</w:t>
      </w:r>
      <w:r w:rsidRPr="004117C8">
        <w:tab/>
        <w:t>1s &amp; 4s dance out thru ends turning corners with nearer hand to 2nd/3rd places &amp; dance 1/2 Figs of 8 round end couples</w:t>
      </w:r>
    </w:p>
    <w:p w:rsidR="00B11EB3" w:rsidRPr="004117C8" w:rsidRDefault="00B11EB3" w:rsidP="00B11EB3">
      <w:pPr>
        <w:pStyle w:val="DanceBody"/>
        <w:keepNext w:val="0"/>
      </w:pPr>
      <w:r w:rsidRPr="004117C8">
        <w:t>41-48</w:t>
      </w:r>
      <w:r w:rsidRPr="004117C8">
        <w:tab/>
        <w:t>1s+4s dance 1/2 R&amp;L &amp; all turn partners RH.  2 4 1 3</w:t>
      </w:r>
    </w:p>
    <w:p w:rsidR="00B11EB3" w:rsidRDefault="00B11EB3" w:rsidP="00B11EB3"/>
    <w:p w:rsidR="00B11EB3" w:rsidRDefault="00B11EB3" w:rsidP="00B11EB3">
      <w:pPr>
        <w:pStyle w:val="Minicrib"/>
      </w:pPr>
      <w:r>
        <w:t>THE ALEXANDRIA REEL  (J4x48)  4C Set</w:t>
      </w:r>
      <w:r>
        <w:tab/>
        <w:t>John Drewry  Summer Coll 1</w:t>
      </w:r>
    </w:p>
    <w:p w:rsidR="00B11EB3" w:rsidRPr="004117C8" w:rsidRDefault="00B11EB3" w:rsidP="00B11EB3">
      <w:pPr>
        <w:pStyle w:val="DanceBody"/>
      </w:pPr>
      <w:r w:rsidRPr="004117C8">
        <w:t>3s &amp; 4s start on opp. sides</w:t>
      </w:r>
    </w:p>
    <w:p w:rsidR="00B11EB3" w:rsidRPr="004117C8" w:rsidRDefault="00B11EB3" w:rsidP="00B11EB3">
      <w:pPr>
        <w:pStyle w:val="DanceBody"/>
      </w:pPr>
      <w:r w:rsidRPr="004117C8">
        <w:t xml:space="preserve"> 1- 8</w:t>
      </w:r>
      <w:r w:rsidRPr="004117C8">
        <w:tab/>
        <w:t>1M dances full reel of 3 with 2s (LSh to 2L) picking up partner on bar 5 while 4M reels with 3s &amp; picks up partner on bar 5</w:t>
      </w:r>
    </w:p>
    <w:p w:rsidR="00B11EB3" w:rsidRPr="004117C8" w:rsidRDefault="00B11EB3" w:rsidP="00B11EB3">
      <w:pPr>
        <w:pStyle w:val="DanceBody"/>
      </w:pPr>
      <w:r w:rsidRPr="004117C8">
        <w:t xml:space="preserve"> 9-16</w:t>
      </w:r>
      <w:r w:rsidRPr="004117C8">
        <w:tab/>
        <w:t>1s+4s lead into middle, RH across 1/2 way &amp; LH across once round to face new corner</w:t>
      </w:r>
    </w:p>
    <w:p w:rsidR="00B11EB3" w:rsidRDefault="00B11EB3" w:rsidP="00B11EB3">
      <w:pPr>
        <w:pStyle w:val="DanceBody"/>
      </w:pPr>
      <w:r w:rsidRPr="004117C8">
        <w:t>17-24</w:t>
      </w:r>
      <w:r w:rsidRPr="004117C8">
        <w:tab/>
        <w:t>1s+4s set twice &amp; turn corners (1s+4s dancing out through sides) ending in middle to take prom hold (facing sides) with other partner</w:t>
      </w:r>
    </w:p>
    <w:p w:rsidR="00B11EB3" w:rsidRPr="004117C8" w:rsidRDefault="00B11EB3" w:rsidP="00B11EB3">
      <w:pPr>
        <w:pStyle w:val="DanceBody"/>
      </w:pPr>
      <w:r w:rsidRPr="004117C8">
        <w:t>25-32</w:t>
      </w:r>
      <w:r w:rsidRPr="004117C8">
        <w:tab/>
        <w:t>1s+4s dance 1/2 RSh reel of 3 on sides, 1s+4s change partners &amp; 1/2 LSh reel on other side ending in middle (as in Bees of Maggieknockater)</w:t>
      </w:r>
    </w:p>
    <w:p w:rsidR="00B11EB3" w:rsidRPr="004117C8" w:rsidRDefault="00B11EB3" w:rsidP="00B11EB3">
      <w:pPr>
        <w:pStyle w:val="DanceBody"/>
      </w:pPr>
      <w:r w:rsidRPr="004117C8">
        <w:t>33-40</w:t>
      </w:r>
      <w:r w:rsidRPr="004117C8">
        <w:tab/>
        <w:t>1s+4s (in middle) set &amp; change places RH, circle 4H round to left, drop ptnrs hand &amp; open out to pick up 2s &amp; 3s (1s picks up 3s)</w:t>
      </w:r>
    </w:p>
    <w:p w:rsidR="00B11EB3" w:rsidRPr="004117C8" w:rsidRDefault="00B11EB3" w:rsidP="00B11EB3">
      <w:pPr>
        <w:pStyle w:val="DanceBody"/>
        <w:keepNext w:val="0"/>
      </w:pPr>
      <w:r w:rsidRPr="004117C8">
        <w:t>41-48</w:t>
      </w:r>
      <w:r w:rsidRPr="004117C8">
        <w:tab/>
        <w:t>All circle 8H round &amp; back</w:t>
      </w:r>
    </w:p>
    <w:p w:rsidR="00B11EB3" w:rsidRDefault="00B11EB3" w:rsidP="00B11EB3"/>
    <w:p w:rsidR="00B11EB3" w:rsidRDefault="00B11EB3" w:rsidP="00B11EB3">
      <w:pPr>
        <w:pStyle w:val="Minicrib"/>
      </w:pPr>
      <w:r>
        <w:t>THE ALGARVE WAY  (J8x32)  3C (4C set)</w:t>
      </w:r>
      <w:r>
        <w:tab/>
        <w:t>Betty MacKenzie</w:t>
      </w:r>
    </w:p>
    <w:p w:rsidR="00B11EB3" w:rsidRPr="004117C8" w:rsidRDefault="00B11EB3" w:rsidP="00B11EB3">
      <w:pPr>
        <w:pStyle w:val="DanceBody"/>
      </w:pPr>
      <w:r w:rsidRPr="004117C8">
        <w:t xml:space="preserve"> 1- 8</w:t>
      </w:r>
      <w:r w:rsidRPr="004117C8">
        <w:tab/>
        <w:t>1s lead down crossing below 3s &amp; cast up to 2nd place opposite sides, lead up to top crossing &amp; cast to 2nd place own sides</w:t>
      </w:r>
    </w:p>
    <w:p w:rsidR="00B11EB3" w:rsidRPr="004117C8" w:rsidRDefault="00B11EB3" w:rsidP="00B11EB3">
      <w:pPr>
        <w:pStyle w:val="DanceBody"/>
      </w:pPr>
      <w:r w:rsidRPr="004117C8">
        <w:t xml:space="preserve"> 9-16</w:t>
      </w:r>
      <w:r w:rsidRPr="004117C8">
        <w:tab/>
        <w:t>1s petronella turn into lines across &amp; all set, 1s dance RSh round 1st corners while 1st corner persons set &amp; change places RH</w:t>
      </w:r>
    </w:p>
    <w:p w:rsidR="00B11EB3" w:rsidRPr="004117C8" w:rsidRDefault="00B11EB3" w:rsidP="00B11EB3">
      <w:pPr>
        <w:pStyle w:val="DanceBody"/>
      </w:pPr>
      <w:r w:rsidRPr="004117C8">
        <w:t>17-24</w:t>
      </w:r>
      <w:r w:rsidRPr="004117C8">
        <w:tab/>
        <w:t>1s petronella turn to opposite sides &amp; all set, 1s dance RSh round 2nd corners while 2nd corner persons set &amp; change places RH</w:t>
      </w:r>
    </w:p>
    <w:p w:rsidR="00B11EB3" w:rsidRPr="004117C8" w:rsidRDefault="00B11EB3" w:rsidP="00B11EB3">
      <w:pPr>
        <w:pStyle w:val="DanceBody"/>
        <w:keepNext w:val="0"/>
      </w:pPr>
      <w:r w:rsidRPr="004117C8">
        <w:t>25-32</w:t>
      </w:r>
      <w:r w:rsidRPr="004117C8">
        <w:tab/>
        <w:t>3s+1s+2s Set+Link twice</w:t>
      </w:r>
    </w:p>
    <w:p w:rsidR="00B11EB3" w:rsidRDefault="00B11EB3" w:rsidP="00B11EB3"/>
    <w:p w:rsidR="00B11EB3" w:rsidRDefault="00B11EB3" w:rsidP="00B11EB3">
      <w:pPr>
        <w:pStyle w:val="Minicrib"/>
      </w:pPr>
      <w:r>
        <w:t>THE ALHAMBRA  (R4x32)  4C set</w:t>
      </w:r>
      <w:r>
        <w:tab/>
        <w:t>Joseph Killeen</w:t>
      </w:r>
    </w:p>
    <w:p w:rsidR="00B11EB3" w:rsidRPr="007C3E6D" w:rsidRDefault="00B11EB3" w:rsidP="00B11EB3">
      <w:pPr>
        <w:pStyle w:val="DanceBody"/>
      </w:pPr>
      <w:r w:rsidRPr="007C3E6D">
        <w:t xml:space="preserve"> 1- 8</w:t>
      </w:r>
      <w:r w:rsidRPr="007C3E6D">
        <w:tab/>
        <w:t xml:space="preserve">1s &amp; 4s cross RH, cast in 1 place. 1s set to 2s </w:t>
      </w:r>
      <w:r w:rsidRPr="007C3E6D">
        <w:rPr>
          <w:b/>
        </w:rPr>
        <w:t>while</w:t>
      </w:r>
      <w:r w:rsidRPr="007C3E6D">
        <w:t xml:space="preserve"> 4s set to 3s, 1s &amp; 4s turn inwards &amp; set to each other </w:t>
      </w:r>
      <w:r w:rsidRPr="007C3E6D">
        <w:rPr>
          <w:b/>
        </w:rPr>
        <w:t>while</w:t>
      </w:r>
      <w:r w:rsidRPr="007C3E6D">
        <w:t xml:space="preserve"> 2s &amp; 3s set to partners</w:t>
      </w:r>
    </w:p>
    <w:p w:rsidR="00B11EB3" w:rsidRPr="007C3E6D" w:rsidRDefault="00B11EB3" w:rsidP="00B11EB3">
      <w:pPr>
        <w:pStyle w:val="DanceBody"/>
      </w:pPr>
      <w:r w:rsidRPr="007C3E6D">
        <w:t xml:space="preserve"> 9-16</w:t>
      </w:r>
      <w:r w:rsidRPr="007C3E6D">
        <w:tab/>
        <w:t>1s+4s dance LH across, 1M followed by 4M dance up to top &amp; cast on Men's side while 4L followed by 1L dance down &amp; cast up on Ladies' side</w:t>
      </w:r>
    </w:p>
    <w:p w:rsidR="00B11EB3" w:rsidRPr="007C3E6D" w:rsidRDefault="00B11EB3" w:rsidP="00B11EB3">
      <w:pPr>
        <w:pStyle w:val="DanceBody"/>
      </w:pPr>
      <w:r w:rsidRPr="007C3E6D">
        <w:t>1</w:t>
      </w:r>
      <w:r>
        <w:t>7</w:t>
      </w:r>
      <w:r w:rsidRPr="007C3E6D">
        <w:t>-24</w:t>
      </w:r>
      <w:r w:rsidRPr="007C3E6D">
        <w:tab/>
        <w:t>1M+4M also 4L+1L dance Tandem RSh reels of 3 on sides</w:t>
      </w:r>
    </w:p>
    <w:p w:rsidR="00B11EB3" w:rsidRPr="007C3E6D" w:rsidRDefault="00B11EB3" w:rsidP="00B11EB3">
      <w:pPr>
        <w:pStyle w:val="DanceBody"/>
        <w:keepNext w:val="0"/>
      </w:pPr>
      <w:r w:rsidRPr="007C3E6D">
        <w:t>25-32</w:t>
      </w:r>
      <w:r w:rsidRPr="007C3E6D">
        <w:tab/>
        <w:t>4s+1s dance LH across, Men dance out Men's side while Ladies dance out Ladies' side turning corner with nearer hand to end 2 4 1 3</w:t>
      </w:r>
    </w:p>
    <w:p w:rsidR="00B11EB3" w:rsidRDefault="00B11EB3" w:rsidP="00B11EB3"/>
    <w:p w:rsidR="00B11EB3" w:rsidRDefault="00B11EB3" w:rsidP="00B11EB3">
      <w:pPr>
        <w:pStyle w:val="Minicrib"/>
      </w:pPr>
      <w:r>
        <w:t>ALI'S JIG  (J8x32)  3C (4C set)</w:t>
      </w:r>
      <w:r>
        <w:tab/>
        <w:t>David G Queen  Queen Coll of SCD 1</w:t>
      </w:r>
    </w:p>
    <w:p w:rsidR="00B11EB3" w:rsidRPr="004117C8" w:rsidRDefault="00B11EB3" w:rsidP="00B11EB3">
      <w:pPr>
        <w:pStyle w:val="DanceBody"/>
      </w:pPr>
      <w:r w:rsidRPr="004117C8">
        <w:t xml:space="preserve"> 1- 8</w:t>
      </w:r>
      <w:r w:rsidRPr="004117C8">
        <w:tab/>
        <w:t>1s turn RH &amp; cast 1 place, 1s 1.1/4 turn LH</w:t>
      </w:r>
    </w:p>
    <w:p w:rsidR="00B11EB3" w:rsidRPr="004117C8" w:rsidRDefault="00B11EB3" w:rsidP="00B11EB3">
      <w:pPr>
        <w:pStyle w:val="DanceBody"/>
      </w:pPr>
      <w:r w:rsidRPr="004117C8">
        <w:t xml:space="preserve"> 9-16</w:t>
      </w:r>
      <w:r w:rsidRPr="004117C8">
        <w:tab/>
        <w:t>1s dance 1/2 reels of 3 across (1L with 2s, 1M with 3s), 1s turn LH 1.1/2 times to own sides</w:t>
      </w:r>
    </w:p>
    <w:p w:rsidR="00B11EB3" w:rsidRPr="004117C8" w:rsidRDefault="00B11EB3" w:rsidP="00B11EB3">
      <w:pPr>
        <w:pStyle w:val="DanceBody"/>
      </w:pPr>
      <w:r w:rsidRPr="004117C8">
        <w:t>17-24</w:t>
      </w:r>
      <w:r w:rsidRPr="004117C8">
        <w:tab/>
        <w:t>1s dance 1/2 reels of 3 on sides (LSh to 4th corner), 1s turn LH 1.1/2 times to opposite sides</w:t>
      </w:r>
    </w:p>
    <w:p w:rsidR="00B11EB3" w:rsidRDefault="00B11EB3" w:rsidP="00B11EB3">
      <w:pPr>
        <w:pStyle w:val="DanceBody"/>
        <w:keepNext w:val="0"/>
      </w:pPr>
      <w:r w:rsidRPr="004117C8">
        <w:t>25-32</w:t>
      </w:r>
      <w:r w:rsidRPr="004117C8">
        <w:tab/>
        <w:t>All Set+Link</w:t>
      </w:r>
      <w:r>
        <w:t xml:space="preserve"> for 3</w:t>
      </w:r>
      <w:r w:rsidRPr="004117C8">
        <w:t xml:space="preserve"> twice</w:t>
      </w:r>
    </w:p>
    <w:p w:rsidR="00B11EB3" w:rsidRDefault="00B11EB3" w:rsidP="00B11EB3"/>
    <w:p w:rsidR="00B11EB3" w:rsidRDefault="00B11EB3" w:rsidP="00B11EB3">
      <w:pPr>
        <w:pStyle w:val="Minicrib"/>
      </w:pPr>
      <w:r>
        <w:t>ALICE &amp; MALCOLM'S GOLDEN WEDDING  (S8x32)  3C (4C set)</w:t>
      </w:r>
      <w:r>
        <w:tab/>
        <w:t>Helen Beaney</w:t>
      </w:r>
    </w:p>
    <w:p w:rsidR="00B11EB3" w:rsidRPr="004117C8" w:rsidRDefault="00B11EB3" w:rsidP="00B11EB3">
      <w:pPr>
        <w:pStyle w:val="DanceBody"/>
      </w:pPr>
      <w:r w:rsidRPr="004117C8">
        <w:t xml:space="preserve"> 1- 8</w:t>
      </w:r>
      <w:r w:rsidRPr="004117C8">
        <w:tab/>
        <w:t>1s cross RH &amp; cast 2 places, 1s cross RH &amp; cast up to 2nd place</w:t>
      </w:r>
    </w:p>
    <w:p w:rsidR="00B11EB3" w:rsidRPr="004117C8" w:rsidRDefault="00B11EB3" w:rsidP="00B11EB3">
      <w:pPr>
        <w:pStyle w:val="DanceBody"/>
      </w:pPr>
      <w:r w:rsidRPr="004117C8">
        <w:t xml:space="preserve"> 9-16</w:t>
      </w:r>
      <w:r w:rsidRPr="004117C8">
        <w:tab/>
        <w:t>2s+1s set &amp; dance RH across 1/2 way, set &amp; dance LH across 1/2 way</w:t>
      </w:r>
    </w:p>
    <w:p w:rsidR="00B11EB3" w:rsidRPr="004117C8" w:rsidRDefault="00B11EB3" w:rsidP="00B11EB3">
      <w:pPr>
        <w:pStyle w:val="DanceBody"/>
      </w:pPr>
      <w:r w:rsidRPr="004117C8">
        <w:t>17-24</w:t>
      </w:r>
      <w:r w:rsidRPr="004117C8">
        <w:tab/>
        <w:t>1M+3L turn 2H, 1L+3M turn 2H</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ALICE FERGUSON OF SEAFORTH  (J4x32)  4C set</w:t>
      </w:r>
      <w:r>
        <w:tab/>
        <w:t>Lydia Hedge  Nova Scotia Collection 2017</w:t>
      </w:r>
    </w:p>
    <w:p w:rsidR="00B11EB3" w:rsidRDefault="00B11EB3" w:rsidP="00B11EB3">
      <w:pPr>
        <w:pStyle w:val="DanceBody"/>
      </w:pPr>
      <w:r>
        <w:t xml:space="preserve"> 1- 8</w:t>
      </w:r>
      <w:r>
        <w:tab/>
        <w:t>1s cross RH, cast (2s step up), dance in front of 3s, behind 4s (4s step up) to 4th place</w:t>
      </w:r>
    </w:p>
    <w:p w:rsidR="00B11EB3" w:rsidRDefault="00B11EB3" w:rsidP="00B11EB3">
      <w:pPr>
        <w:pStyle w:val="DanceBody"/>
      </w:pPr>
      <w:r>
        <w:t xml:space="preserve"> 9-16</w:t>
      </w:r>
      <w:r>
        <w:tab/>
        <w:t>4s+1s dance 1/2 R&amp;L; 3s+1s dance 1/2 R&amp;L</w:t>
      </w:r>
    </w:p>
    <w:p w:rsidR="00B11EB3" w:rsidRDefault="00B11EB3" w:rsidP="00B11EB3">
      <w:pPr>
        <w:pStyle w:val="DanceBody"/>
      </w:pPr>
      <w:r>
        <w:t>17-20</w:t>
      </w:r>
      <w:r>
        <w:tab/>
        <w:t>2s+1s dance 1/2 R&amp;L. 1 (2) (3) (4)</w:t>
      </w:r>
    </w:p>
    <w:p w:rsidR="00B11EB3" w:rsidRDefault="00B11EB3" w:rsidP="00B11EB3">
      <w:pPr>
        <w:pStyle w:val="DanceBody"/>
      </w:pPr>
      <w:r>
        <w:t>21-24</w:t>
      </w:r>
      <w:r>
        <w:tab/>
        <w:t>All advance (2 bars), 2s+3s+4s 1/2 turn partner 2H &amp; all retire (2 bars) to end facing up/down.  1 2 3 4</w:t>
      </w:r>
    </w:p>
    <w:p w:rsidR="00B11EB3" w:rsidRDefault="00B11EB3" w:rsidP="00B11EB3">
      <w:pPr>
        <w:pStyle w:val="DanceBody"/>
      </w:pPr>
      <w:r>
        <w:t>25-28</w:t>
      </w:r>
      <w:r>
        <w:tab/>
        <w:t>1/2 mirror reels of 4 on sides (Men RSh, Ladies LSh). 4 3 2 1</w:t>
      </w:r>
    </w:p>
    <w:p w:rsidR="00B11EB3" w:rsidRDefault="00B11EB3" w:rsidP="00B11EB3">
      <w:pPr>
        <w:pStyle w:val="DanceBody"/>
        <w:keepNext w:val="0"/>
      </w:pPr>
      <w:r>
        <w:t>29-32</w:t>
      </w:r>
      <w:r>
        <w:tab/>
        <w:t>1s stand, 4s+3s+2s dance 1/2 mirror reels of 3 on sides (4M+3M pass RSh, 4L+3L pass LSh).  End 2 3 4 1</w:t>
      </w:r>
    </w:p>
    <w:p w:rsidR="00B11EB3" w:rsidRDefault="00B11EB3" w:rsidP="00B11EB3"/>
    <w:p w:rsidR="00B11EB3" w:rsidRDefault="00B11EB3" w:rsidP="00B11EB3">
      <w:pPr>
        <w:pStyle w:val="Minicrib"/>
      </w:pPr>
      <w:r>
        <w:t>ALICE THE CAMEL  (R4x48)  4C set</w:t>
      </w:r>
      <w:r>
        <w:tab/>
        <w:t>M Gent &amp; I Thompson  Aurora 10th Anniv</w:t>
      </w:r>
    </w:p>
    <w:p w:rsidR="00B11EB3" w:rsidRPr="004117C8" w:rsidRDefault="00B11EB3" w:rsidP="00B11EB3">
      <w:pPr>
        <w:pStyle w:val="DanceBody"/>
      </w:pPr>
      <w:r w:rsidRPr="004117C8">
        <w:t xml:space="preserve"> 1- 8</w:t>
      </w:r>
      <w:r w:rsidRPr="004117C8">
        <w:tab/>
        <w:t>1s cross down (2s step up) to dance Double Triangles (6 bars). 1s finish on own sides, 2nd place.  2s face 1s &amp; 3s face 4s</w:t>
      </w:r>
    </w:p>
    <w:p w:rsidR="00B11EB3" w:rsidRPr="004117C8" w:rsidRDefault="00B11EB3" w:rsidP="00B11EB3">
      <w:pPr>
        <w:pStyle w:val="DanceBody"/>
      </w:pPr>
      <w:r w:rsidRPr="004117C8">
        <w:t xml:space="preserve"> 9-16</w:t>
      </w:r>
      <w:r w:rsidRPr="004117C8">
        <w:tab/>
        <w:t>Reels of 4 on sides, Ladies pass LSh, Men RSh</w:t>
      </w:r>
    </w:p>
    <w:p w:rsidR="00B11EB3" w:rsidRPr="004117C8" w:rsidRDefault="00B11EB3" w:rsidP="00B11EB3">
      <w:pPr>
        <w:pStyle w:val="DanceBody"/>
      </w:pPr>
      <w:r w:rsidRPr="004117C8">
        <w:t>17-24</w:t>
      </w:r>
      <w:r w:rsidRPr="004117C8">
        <w:tab/>
        <w:t>All set, Men make arches &amp; all cross passing prtnr RSh.  Repeat with Ladies making arches but 1s+2s remain in centre 2H joined ready for ...</w:t>
      </w:r>
    </w:p>
    <w:p w:rsidR="00B11EB3" w:rsidRPr="004117C8" w:rsidRDefault="00B11EB3" w:rsidP="00B11EB3">
      <w:pPr>
        <w:pStyle w:val="DanceBody"/>
      </w:pPr>
      <w:r w:rsidRPr="004117C8">
        <w:t>25-32</w:t>
      </w:r>
      <w:r w:rsidRPr="004117C8">
        <w:tab/>
        <w:t xml:space="preserve">1s+2s </w:t>
      </w:r>
      <w:r>
        <w:t>dance P</w:t>
      </w:r>
      <w:r w:rsidRPr="004117C8">
        <w:t>oussette</w:t>
      </w:r>
    </w:p>
    <w:p w:rsidR="00B11EB3" w:rsidRPr="004117C8" w:rsidRDefault="00B11EB3" w:rsidP="00B11EB3">
      <w:pPr>
        <w:pStyle w:val="DanceBody"/>
      </w:pPr>
      <w:r w:rsidRPr="004117C8">
        <w:t>33-40</w:t>
      </w:r>
      <w:r w:rsidRPr="004117C8">
        <w:tab/>
        <w:t>1s cross RH, cast to 4th place &amp; turn RH 1.1/2 times (2s+3s+4s step up 35-36)</w:t>
      </w:r>
    </w:p>
    <w:p w:rsidR="00B11EB3" w:rsidRPr="004117C8" w:rsidRDefault="00B11EB3" w:rsidP="00B11EB3">
      <w:pPr>
        <w:pStyle w:val="DanceBody"/>
        <w:keepNext w:val="0"/>
      </w:pPr>
      <w:r w:rsidRPr="004117C8">
        <w:t>41-48</w:t>
      </w:r>
      <w:r w:rsidRPr="004117C8">
        <w:tab/>
        <w:t>All circle 8H round &amp; back</w:t>
      </w:r>
    </w:p>
    <w:p w:rsidR="00B11EB3" w:rsidRDefault="00B11EB3" w:rsidP="00B11EB3"/>
    <w:p w:rsidR="00B11EB3" w:rsidRDefault="00B11EB3" w:rsidP="00B11EB3">
      <w:pPr>
        <w:pStyle w:val="Minicrib"/>
      </w:pPr>
      <w:r>
        <w:t>ALICE'S REQUEST  (J8x32)  2C (4C set)</w:t>
      </w:r>
      <w:r>
        <w:tab/>
        <w:t>Roy Goldring  G &amp; S Dances 2</w:t>
      </w:r>
    </w:p>
    <w:p w:rsidR="00B11EB3" w:rsidRPr="004117C8" w:rsidRDefault="00B11EB3" w:rsidP="00B11EB3">
      <w:pPr>
        <w:pStyle w:val="DanceBody"/>
      </w:pPr>
      <w:r w:rsidRPr="004117C8">
        <w:t xml:space="preserve"> 1- 8</w:t>
      </w:r>
      <w:r w:rsidRPr="004117C8">
        <w:tab/>
        <w:t>1s+2s circle 4H round &amp; back</w:t>
      </w:r>
    </w:p>
    <w:p w:rsidR="00B11EB3" w:rsidRPr="004117C8" w:rsidRDefault="00B11EB3" w:rsidP="00B11EB3">
      <w:pPr>
        <w:pStyle w:val="DanceBody"/>
      </w:pPr>
      <w:r w:rsidRPr="004117C8">
        <w:t xml:space="preserve"> 9-16</w:t>
      </w:r>
      <w:r w:rsidRPr="004117C8">
        <w:tab/>
        <w:t>1s Fig of 8 round 2s</w:t>
      </w:r>
    </w:p>
    <w:p w:rsidR="00B11EB3" w:rsidRPr="004117C8" w:rsidRDefault="00B11EB3" w:rsidP="00B11EB3">
      <w:pPr>
        <w:pStyle w:val="DanceBody"/>
      </w:pPr>
      <w:r w:rsidRPr="004117C8">
        <w:t>17-24</w:t>
      </w:r>
      <w:r w:rsidRPr="004117C8">
        <w:tab/>
        <w:t>1L+2M turn RH, 1M+2L turn RH</w:t>
      </w:r>
    </w:p>
    <w:p w:rsidR="00B11EB3" w:rsidRPr="004117C8" w:rsidRDefault="00B11EB3" w:rsidP="00B11EB3">
      <w:pPr>
        <w:pStyle w:val="DanceBody"/>
        <w:keepNext w:val="0"/>
      </w:pPr>
      <w:r w:rsidRPr="004117C8">
        <w:t>25-32</w:t>
      </w:r>
      <w:r w:rsidRPr="004117C8">
        <w:tab/>
        <w:t>1s lead down the middle &amp; up to 2nd place</w:t>
      </w:r>
    </w:p>
    <w:p w:rsidR="00B11EB3" w:rsidRDefault="00B11EB3" w:rsidP="00B11EB3"/>
    <w:p w:rsidR="00B11EB3" w:rsidRDefault="00B11EB3" w:rsidP="00B11EB3">
      <w:pPr>
        <w:pStyle w:val="Minicrib"/>
      </w:pPr>
      <w:r>
        <w:t>ALICE'S STRATHSPEY  (S8x32)  3C (4C Set)</w:t>
      </w:r>
      <w:r>
        <w:tab/>
        <w:t>Ian Cruickshanks  South African SCD Bk</w:t>
      </w:r>
    </w:p>
    <w:p w:rsidR="00B11EB3" w:rsidRPr="004117C8" w:rsidRDefault="00B11EB3" w:rsidP="00B11EB3">
      <w:pPr>
        <w:pStyle w:val="DanceBody"/>
      </w:pPr>
      <w:r w:rsidRPr="004117C8">
        <w:t xml:space="preserve"> 1- 8</w:t>
      </w:r>
      <w:r w:rsidRPr="004117C8">
        <w:tab/>
        <w:t>1s set, cast 1 place &amp; dance 1/2 Fig of 8 round 2s</w:t>
      </w:r>
    </w:p>
    <w:p w:rsidR="00B11EB3" w:rsidRPr="004117C8" w:rsidRDefault="00B11EB3" w:rsidP="00B11EB3">
      <w:pPr>
        <w:pStyle w:val="DanceBody"/>
      </w:pPr>
      <w:r w:rsidRPr="004117C8">
        <w:t xml:space="preserve"> 9-12</w:t>
      </w:r>
      <w:r w:rsidRPr="004117C8">
        <w:tab/>
        <w:t>All set, 1s turn RH to face 2nd corners</w:t>
      </w:r>
    </w:p>
    <w:p w:rsidR="00B11EB3" w:rsidRDefault="00B11EB3" w:rsidP="00B11EB3">
      <w:pPr>
        <w:pStyle w:val="DanceBody"/>
      </w:pPr>
      <w:r w:rsidRPr="004117C8">
        <w:t>13-24</w:t>
      </w:r>
      <w:r w:rsidRPr="004117C8">
        <w:tab/>
      </w:r>
      <w:r>
        <w:t>Dance to Corners &amp; Set: (12 bars)</w:t>
      </w:r>
    </w:p>
    <w:p w:rsidR="00B11EB3" w:rsidRDefault="00B11EB3" w:rsidP="00B11EB3">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B11EB3" w:rsidRPr="004117C8" w:rsidRDefault="00B11EB3" w:rsidP="00B11EB3">
      <w:pPr>
        <w:pStyle w:val="DanceBody"/>
        <w:keepNext w:val="0"/>
      </w:pPr>
      <w:r w:rsidRPr="004117C8">
        <w:t>25-32</w:t>
      </w:r>
      <w:r w:rsidRPr="004117C8">
        <w:tab/>
        <w:t>1s turn 4th corners RH to end in 2nd place own sides, all chase clockwise 1/2 way &amp; 1s cross RH</w:t>
      </w:r>
    </w:p>
    <w:p w:rsidR="00B11EB3" w:rsidRDefault="00B11EB3" w:rsidP="00B11EB3"/>
    <w:p w:rsidR="00B11EB3" w:rsidRDefault="00B11EB3" w:rsidP="00B11EB3">
      <w:pPr>
        <w:pStyle w:val="Minicrib"/>
      </w:pPr>
      <w:r>
        <w:t>ALISON HOGG STRATHSPEY  (S4x32)  4C Set</w:t>
      </w:r>
      <w:r>
        <w:tab/>
        <w:t>Richard Francis  Class Of '13</w:t>
      </w:r>
    </w:p>
    <w:p w:rsidR="00B11EB3" w:rsidRDefault="00B11EB3" w:rsidP="00B11EB3">
      <w:pPr>
        <w:pStyle w:val="DanceBody"/>
      </w:pPr>
      <w:r>
        <w:t xml:space="preserve"> 1- 8</w:t>
      </w:r>
      <w:r>
        <w:tab/>
        <w:t xml:space="preserve">1s+2s dance the Bourrel </w:t>
      </w:r>
      <w:r>
        <w:rPr>
          <w:b/>
        </w:rPr>
        <w:t>while</w:t>
      </w:r>
      <w:r>
        <w:t xml:space="preserve"> 3s+4s turn 1/2 RH, face partner &amp; cast to opposite sides, set, cross LH (1s+3s finish face out) 2 1 3 4</w:t>
      </w:r>
    </w:p>
    <w:p w:rsidR="00B11EB3" w:rsidRDefault="00B11EB3" w:rsidP="00B11EB3">
      <w:pPr>
        <w:pStyle w:val="DanceBody"/>
      </w:pPr>
      <w:r>
        <w:t xml:space="preserve"> 9-16</w:t>
      </w:r>
      <w:r>
        <w:tab/>
        <w:t>1s&amp;3s dance up/down outside 2s/4s, meet &amp; lead down/up. 1s+3s dance RH across.</w:t>
      </w:r>
    </w:p>
    <w:p w:rsidR="00B11EB3" w:rsidRDefault="00B11EB3" w:rsidP="00B11EB3">
      <w:pPr>
        <w:pStyle w:val="DanceBody"/>
      </w:pPr>
      <w:r>
        <w:t>17-24</w:t>
      </w:r>
      <w:r>
        <w:tab/>
        <w:t>1s+3s Set &amp; Mirror Link (1s cast), 1s+4s Set &amp; Mirror Link (1s cast) 2 3 4 1</w:t>
      </w:r>
    </w:p>
    <w:p w:rsidR="00B11EB3" w:rsidRDefault="00B11EB3" w:rsidP="00B11EB3">
      <w:pPr>
        <w:pStyle w:val="DanceBody"/>
        <w:keepNext w:val="0"/>
      </w:pPr>
      <w:r>
        <w:t>25-32</w:t>
      </w:r>
      <w:r>
        <w:tab/>
        <w:t>All dance mirror reels of 4 on the sides (Men pass LSh &amp; ladies pass RSh to begin)</w:t>
      </w:r>
    </w:p>
    <w:p w:rsidR="00B11EB3" w:rsidRDefault="00B11EB3" w:rsidP="00B11EB3"/>
    <w:p w:rsidR="00B11EB3" w:rsidRDefault="00B11EB3" w:rsidP="00B11EB3">
      <w:pPr>
        <w:pStyle w:val="Minicrib"/>
      </w:pPr>
      <w:r>
        <w:t>ALISON JANE'S JIG  (J8x40)  3C (4C set)</w:t>
      </w:r>
      <w:r>
        <w:tab/>
        <w:t>Howard Steventon  SCD Archives</w:t>
      </w:r>
    </w:p>
    <w:p w:rsidR="00B11EB3" w:rsidRPr="004117C8" w:rsidRDefault="00B11EB3" w:rsidP="00B11EB3">
      <w:pPr>
        <w:pStyle w:val="DanceBody"/>
      </w:pPr>
      <w:r w:rsidRPr="004117C8">
        <w:t xml:space="preserve"> 1- 8</w:t>
      </w:r>
      <w:r w:rsidRPr="004117C8">
        <w:tab/>
        <w:t>1s+2s dance 1/2 R&amp;L, 1s+2s cross RH &amp; 1s 1/2 turn LH to face 1st corners</w:t>
      </w:r>
    </w:p>
    <w:p w:rsidR="00B11EB3" w:rsidRPr="004117C8" w:rsidRDefault="00B11EB3" w:rsidP="00B11EB3">
      <w:pPr>
        <w:pStyle w:val="DanceBody"/>
      </w:pPr>
      <w:r w:rsidRPr="004117C8">
        <w:t xml:space="preserve"> 9-12</w:t>
      </w:r>
      <w:r w:rsidRPr="004117C8">
        <w:tab/>
        <w:t>1s change places with corners RH, corners 3/4 turn LH in middle to face 2nd corner pstns while 1s change places LH with opposite persons</w:t>
      </w:r>
    </w:p>
    <w:p w:rsidR="00B11EB3" w:rsidRPr="004117C8" w:rsidRDefault="00B11EB3" w:rsidP="00B11EB3">
      <w:pPr>
        <w:pStyle w:val="DanceBody"/>
      </w:pPr>
      <w:r w:rsidRPr="004117C8">
        <w:t>13-16</w:t>
      </w:r>
      <w:r w:rsidRPr="004117C8">
        <w:tab/>
        <w:t>Centre dancers change places with corners (1s) RH who turn LH 1.1/4 times in middle to face 1st crnrs while 2s+3s change places with opp person</w:t>
      </w:r>
    </w:p>
    <w:p w:rsidR="00B11EB3" w:rsidRPr="004117C8" w:rsidRDefault="00B11EB3" w:rsidP="00B11EB3">
      <w:pPr>
        <w:pStyle w:val="DanceBody"/>
      </w:pPr>
      <w:r w:rsidRPr="004117C8">
        <w:t>17-24</w:t>
      </w:r>
      <w:r w:rsidRPr="004117C8">
        <w:tab/>
        <w:t>1s dance 1/2 diagonal reel of 4 with 1st corners &amp; 1/2 diagonal reel with 2nd corners</w:t>
      </w:r>
    </w:p>
    <w:p w:rsidR="00B11EB3" w:rsidRPr="004117C8" w:rsidRDefault="00B11EB3" w:rsidP="00B11EB3">
      <w:pPr>
        <w:pStyle w:val="DanceBody"/>
      </w:pPr>
      <w:r w:rsidRPr="004117C8">
        <w:t>25-32</w:t>
      </w:r>
      <w:r w:rsidRPr="004117C8">
        <w:tab/>
        <w:t>1s dance full Figs of 8 across 1L with 2s &amp; 1M with 3s</w:t>
      </w:r>
    </w:p>
    <w:p w:rsidR="00B11EB3" w:rsidRPr="004117C8" w:rsidRDefault="00B11EB3" w:rsidP="00B11EB3">
      <w:pPr>
        <w:pStyle w:val="DanceBody"/>
        <w:keepNext w:val="0"/>
      </w:pPr>
      <w:r w:rsidRPr="004117C8">
        <w:t>33-40</w:t>
      </w:r>
      <w:r w:rsidRPr="004117C8">
        <w:tab/>
        <w:t>2s+1s+3s dance RSh reels of 3 on sides (Man up &amp; Lady down) 1s end crossing RH to 2nd places</w:t>
      </w:r>
    </w:p>
    <w:p w:rsidR="00B11EB3" w:rsidRDefault="00B11EB3" w:rsidP="00B11EB3"/>
    <w:p w:rsidR="00B11EB3" w:rsidRDefault="00B11EB3" w:rsidP="00B11EB3">
      <w:pPr>
        <w:pStyle w:val="Minicrib"/>
      </w:pPr>
      <w:r>
        <w:t>ALISON RANTS  (S3x32)  3C set</w:t>
      </w:r>
      <w:r>
        <w:tab/>
        <w:t>Alison Roberson  Clydesdale Bk</w:t>
      </w:r>
    </w:p>
    <w:p w:rsidR="00B11EB3" w:rsidRPr="004117C8" w:rsidRDefault="00B11EB3" w:rsidP="00B11EB3">
      <w:pPr>
        <w:pStyle w:val="DanceBody"/>
      </w:pPr>
      <w:r w:rsidRPr="004117C8">
        <w:t xml:space="preserve"> 1- 8</w:t>
      </w:r>
      <w:r w:rsidRPr="004117C8">
        <w:tab/>
        <w:t>1s+2s+3s Set+Link for 3 twice (all end on opposite sides 3 2 1)</w:t>
      </w:r>
    </w:p>
    <w:p w:rsidR="00B11EB3" w:rsidRPr="004117C8" w:rsidRDefault="00B11EB3" w:rsidP="00B11EB3">
      <w:pPr>
        <w:pStyle w:val="DanceBody"/>
      </w:pPr>
      <w:r>
        <w:t xml:space="preserve"> 9-20</w:t>
      </w:r>
      <w:r w:rsidRPr="004117C8">
        <w:tab/>
        <w:t>3s+2s+1s dance 3 couple R&amp;L</w:t>
      </w:r>
    </w:p>
    <w:p w:rsidR="00B11EB3" w:rsidRPr="004117C8" w:rsidRDefault="00B11EB3" w:rsidP="00B11EB3">
      <w:pPr>
        <w:pStyle w:val="DanceBody"/>
      </w:pPr>
      <w:r>
        <w:t>21</w:t>
      </w:r>
      <w:r w:rsidRPr="004117C8">
        <w:t>-24</w:t>
      </w:r>
      <w:r w:rsidRPr="004117C8">
        <w:tab/>
        <w:t>3s+2s dance 1/2 RH across while 1s cross RH, 2s+3s+1s set</w:t>
      </w:r>
    </w:p>
    <w:p w:rsidR="00B11EB3" w:rsidRPr="004117C8" w:rsidRDefault="00B11EB3" w:rsidP="00B11EB3">
      <w:pPr>
        <w:pStyle w:val="DanceBody"/>
        <w:keepNext w:val="0"/>
      </w:pPr>
      <w:r w:rsidRPr="004117C8">
        <w:t>25-32</w:t>
      </w:r>
      <w:r w:rsidRPr="004117C8">
        <w:tab/>
        <w:t>2s+3s+1s circle 6H round &amp; back</w:t>
      </w:r>
    </w:p>
    <w:p w:rsidR="00B11EB3" w:rsidRDefault="00B11EB3" w:rsidP="00B11EB3"/>
    <w:p w:rsidR="00B11EB3" w:rsidRDefault="00B11EB3" w:rsidP="00B11EB3">
      <w:pPr>
        <w:pStyle w:val="Minicrib"/>
      </w:pPr>
      <w:r>
        <w:t>ALISON ROSE  (S4x32)  4C set</w:t>
      </w:r>
      <w:r>
        <w:tab/>
        <w:t>Derek Ivory  Imperial 2</w:t>
      </w:r>
    </w:p>
    <w:p w:rsidR="00B11EB3" w:rsidRPr="004117C8" w:rsidRDefault="00B11EB3" w:rsidP="00B11EB3">
      <w:pPr>
        <w:pStyle w:val="DanceBody"/>
      </w:pPr>
      <w:r w:rsidRPr="004117C8">
        <w:t xml:space="preserve"> 1- 8</w:t>
      </w:r>
      <w:r w:rsidRPr="004117C8">
        <w:tab/>
        <w:t>1s lead down to bottom, all set &amp; circle 8H round to left 2 places (end with Men at top of dance &amp; Ladies at bottom)</w:t>
      </w:r>
    </w:p>
    <w:p w:rsidR="00B11EB3" w:rsidRPr="004117C8" w:rsidRDefault="00B11EB3" w:rsidP="00B11EB3">
      <w:pPr>
        <w:pStyle w:val="DanceBody"/>
      </w:pPr>
      <w:r w:rsidRPr="004117C8">
        <w:t xml:space="preserve"> 9-16</w:t>
      </w:r>
      <w:r w:rsidRPr="004117C8">
        <w:tab/>
        <w:t>Men dance LH across &amp; Ladies RH across once round, continue but change places with partner when passing thru middle in order 1 4 3 2</w:t>
      </w:r>
    </w:p>
    <w:p w:rsidR="00B11EB3" w:rsidRPr="004117C8" w:rsidRDefault="00B11EB3" w:rsidP="00B11EB3">
      <w:pPr>
        <w:pStyle w:val="DanceBody"/>
      </w:pPr>
      <w:r w:rsidRPr="004117C8">
        <w:t>17-24</w:t>
      </w:r>
      <w:r w:rsidRPr="004117C8">
        <w:tab/>
        <w:t>As 1s (+4s+3s+2s) meet again (Men drop RH) &amp; leads his prtnr round to end 1s (followed by 4s+3s+2s) leading up to top, all 1/2 turning RH into…</w:t>
      </w:r>
    </w:p>
    <w:p w:rsidR="00B11EB3" w:rsidRPr="004117C8" w:rsidRDefault="00B11EB3" w:rsidP="00B11EB3">
      <w:pPr>
        <w:pStyle w:val="DanceBody"/>
        <w:keepNext w:val="0"/>
      </w:pPr>
      <w:r w:rsidRPr="004117C8">
        <w:t>25-32</w:t>
      </w:r>
      <w:r w:rsidRPr="004117C8">
        <w:tab/>
        <w:t>All dance Allemande ending 2 3 4 1</w:t>
      </w:r>
    </w:p>
    <w:p w:rsidR="00B11EB3" w:rsidRDefault="00B11EB3" w:rsidP="00B11EB3"/>
    <w:p w:rsidR="00B11EB3" w:rsidRDefault="00B11EB3" w:rsidP="00B11EB3">
      <w:pPr>
        <w:pStyle w:val="Minicrib"/>
      </w:pPr>
      <w:r>
        <w:t>ALISON'S ROUND REEL  (R32)</w:t>
      </w:r>
      <w:r>
        <w:tab/>
        <w:t>Alex Gray  Tweeddale Coll 2</w:t>
      </w:r>
    </w:p>
    <w:p w:rsidR="00B11EB3" w:rsidRPr="004117C8" w:rsidRDefault="00B11EB3" w:rsidP="00B11EB3">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B11EB3" w:rsidRPr="004117C8" w:rsidRDefault="00B11EB3" w:rsidP="00B11EB3">
      <w:pPr>
        <w:pStyle w:val="DanceBody"/>
      </w:pPr>
      <w:r w:rsidRPr="004117C8">
        <w:t xml:space="preserve"> 1- 8</w:t>
      </w:r>
      <w:r w:rsidRPr="004117C8">
        <w:tab/>
        <w:t>All dance RH across &amp; LH back</w:t>
      </w:r>
    </w:p>
    <w:p w:rsidR="00B11EB3" w:rsidRPr="004117C8" w:rsidRDefault="00B11EB3" w:rsidP="00B11EB3">
      <w:pPr>
        <w:pStyle w:val="DanceBody"/>
      </w:pPr>
      <w:r w:rsidRPr="004117C8">
        <w:t xml:space="preserve"> 9-16</w:t>
      </w:r>
      <w:r w:rsidRPr="004117C8">
        <w:tab/>
        <w:t>1 turns 3 RH &amp; turns 2 LH</w:t>
      </w:r>
    </w:p>
    <w:p w:rsidR="00B11EB3" w:rsidRPr="004117C8" w:rsidRDefault="00B11EB3" w:rsidP="00B11EB3">
      <w:pPr>
        <w:pStyle w:val="DanceBody"/>
      </w:pPr>
      <w:r w:rsidRPr="004117C8">
        <w:t>17-24</w:t>
      </w:r>
      <w:r w:rsidRPr="004117C8">
        <w:tab/>
        <w:t>All dance reel of 3 (1 gives RSh to 3 to start)</w:t>
      </w:r>
    </w:p>
    <w:p w:rsidR="00B11EB3" w:rsidRPr="004117C8" w:rsidRDefault="00B11EB3" w:rsidP="00B11EB3">
      <w:pPr>
        <w:pStyle w:val="DanceBody"/>
        <w:keepNext w:val="0"/>
      </w:pPr>
      <w:r w:rsidRPr="004117C8">
        <w:t>25-32</w:t>
      </w:r>
      <w:r w:rsidRPr="004117C8">
        <w:tab/>
        <w:t>1 sets to 2+3 (as Double Triangles), all advance &amp; turn right about &amp; set again, 1 turns right about &amp; 2+3 turn inwards to face new partners</w:t>
      </w:r>
    </w:p>
    <w:p w:rsidR="00B11EB3" w:rsidRDefault="00B11EB3" w:rsidP="00B11EB3"/>
    <w:p w:rsidR="00B11EB3" w:rsidRDefault="00B11EB3" w:rsidP="00B11EB3">
      <w:pPr>
        <w:pStyle w:val="Minicrib"/>
      </w:pPr>
      <w:r>
        <w:t>ALISON'S STRATHSPEY  (S3x32) 3C set</w:t>
      </w:r>
      <w:r>
        <w:tab/>
        <w:t>Douglas J Dean  Rodney Rooms Bk 2</w:t>
      </w:r>
    </w:p>
    <w:p w:rsidR="00B11EB3" w:rsidRPr="004117C8" w:rsidRDefault="00B11EB3" w:rsidP="00B11EB3">
      <w:pPr>
        <w:pStyle w:val="DanceBody"/>
      </w:pPr>
      <w:r w:rsidRPr="004117C8">
        <w:t xml:space="preserve"> 1- 8</w:t>
      </w:r>
      <w:r w:rsidRPr="004117C8">
        <w:tab/>
        <w:t>1s+2s set, dance RH across 1/2 way, 1s+3s set &amp; dance LH across 1/2 way</w:t>
      </w:r>
    </w:p>
    <w:p w:rsidR="00B11EB3" w:rsidRPr="004117C8" w:rsidRDefault="00B11EB3" w:rsidP="00B11EB3">
      <w:pPr>
        <w:pStyle w:val="DanceBody"/>
      </w:pPr>
      <w:r w:rsidRPr="004117C8">
        <w:t xml:space="preserve"> 9-16</w:t>
      </w:r>
      <w:r w:rsidRPr="004117C8">
        <w:tab/>
        <w:t>2s+3s set, dance RH across 1/2 way, 3s+2s turn 2H ready for…</w:t>
      </w:r>
    </w:p>
    <w:p w:rsidR="00B11EB3" w:rsidRPr="004117C8" w:rsidRDefault="00B11EB3" w:rsidP="00B11EB3">
      <w:pPr>
        <w:pStyle w:val="DanceBody"/>
      </w:pPr>
      <w:r w:rsidRPr="004117C8">
        <w:t>17-24</w:t>
      </w:r>
      <w:r w:rsidRPr="004117C8">
        <w:tab/>
        <w:t>3s+2s dance 1/2 Diamond Poussette &amp; dance 4H round to left into…</w:t>
      </w:r>
    </w:p>
    <w:p w:rsidR="00B11EB3" w:rsidRPr="004117C8" w:rsidRDefault="00B11EB3" w:rsidP="00B11EB3">
      <w:pPr>
        <w:pStyle w:val="DanceBody"/>
        <w:keepNext w:val="0"/>
      </w:pPr>
      <w:r w:rsidRPr="004117C8">
        <w:t>25-32</w:t>
      </w:r>
      <w:r w:rsidRPr="004117C8">
        <w:tab/>
        <w:t>2s+3s+1s dance 6H round &amp; back</w:t>
      </w:r>
    </w:p>
    <w:p w:rsidR="00B11EB3" w:rsidRDefault="00B11EB3" w:rsidP="00B11EB3"/>
    <w:p w:rsidR="00B11EB3" w:rsidRDefault="00B11EB3" w:rsidP="00B11EB3">
      <w:pPr>
        <w:pStyle w:val="Minicrib"/>
      </w:pPr>
      <w:r>
        <w:t>ALISTAIR'S DANCE  (J8x32)  3C (4C set)</w:t>
      </w:r>
      <w:r>
        <w:tab/>
        <w:t>Holly Boyd  Célébrations</w:t>
      </w:r>
    </w:p>
    <w:p w:rsidR="00B11EB3" w:rsidRDefault="00B11EB3" w:rsidP="00B11EB3">
      <w:pPr>
        <w:pStyle w:val="DanceBody"/>
      </w:pPr>
      <w:r>
        <w:t xml:space="preserve"> 1- 8</w:t>
      </w:r>
      <w:r>
        <w:tab/>
        <w:t>1s+2s+3s turn partner RH (4 bars); all chase clockwise 1/2 round to opp sides (3) (2) (1)</w:t>
      </w:r>
    </w:p>
    <w:p w:rsidR="00B11EB3" w:rsidRDefault="00B11EB3" w:rsidP="00B11EB3">
      <w:pPr>
        <w:pStyle w:val="DanceBody"/>
      </w:pPr>
      <w:r>
        <w:t xml:space="preserve"> 9-16</w:t>
      </w:r>
      <w:r>
        <w:tab/>
        <w:t>Mirror reels of 3 on sides (3s in/down, 2s out/up, 1s in/up) giving hands where possible</w:t>
      </w:r>
    </w:p>
    <w:p w:rsidR="00B11EB3" w:rsidRDefault="00B11EB3" w:rsidP="00B11EB3">
      <w:pPr>
        <w:pStyle w:val="DanceBody"/>
      </w:pPr>
      <w:r>
        <w:t>17-24</w:t>
      </w:r>
      <w:r>
        <w:tab/>
        <w:t>3s followed by 2s+1s (who dance up to start) dance down middle; Bar 21: Ladies dance under Men's right arm to change sides &amp; all dance up, 1s+2s remain in centre facing partner, 3s end in 3rd place</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ALISTER MACLEAY  (S4x32)  4C set</w:t>
      </w:r>
      <w:r>
        <w:tab/>
        <w:t>Susan M Johnston  BHS 9 for 2015</w:t>
      </w:r>
    </w:p>
    <w:p w:rsidR="00B11EB3" w:rsidRPr="006B40B3" w:rsidRDefault="00B11EB3" w:rsidP="00B11EB3">
      <w:pPr>
        <w:pStyle w:val="DanceBody"/>
      </w:pPr>
      <w:r w:rsidRPr="006B40B3">
        <w:t>2 chords - on 2nd chord 3s &amp; 4s cross to opp sides</w:t>
      </w:r>
    </w:p>
    <w:p w:rsidR="00B11EB3" w:rsidRPr="006B40B3" w:rsidRDefault="00B11EB3" w:rsidP="00B11EB3">
      <w:pPr>
        <w:pStyle w:val="DanceBody"/>
      </w:pPr>
      <w:r w:rsidRPr="006B40B3">
        <w:t xml:space="preserve"> 1- 8</w:t>
      </w:r>
      <w:r w:rsidRPr="006B40B3">
        <w:tab/>
        <w:t>All circle 8H 1/2 way round to Left.  All set &amp; cross RH</w:t>
      </w:r>
    </w:p>
    <w:p w:rsidR="00B11EB3" w:rsidRPr="006B40B3" w:rsidRDefault="00B11EB3" w:rsidP="00B11EB3">
      <w:pPr>
        <w:pStyle w:val="DanceBody"/>
      </w:pPr>
      <w:r w:rsidRPr="006B40B3">
        <w:t xml:space="preserve"> 9-16</w:t>
      </w:r>
      <w:r w:rsidRPr="006B40B3">
        <w:tab/>
        <w:t>Repeat Bars 1-8 finishing in allemande hold, 1s+2s face up, 3s+4s face down</w:t>
      </w:r>
    </w:p>
    <w:p w:rsidR="00B11EB3" w:rsidRPr="006B40B3" w:rsidRDefault="00B11EB3" w:rsidP="00B11EB3">
      <w:pPr>
        <w:pStyle w:val="DanceBody"/>
      </w:pPr>
      <w:r w:rsidRPr="006B40B3">
        <w:t>17-24</w:t>
      </w:r>
      <w:r w:rsidRPr="006B40B3">
        <w:tab/>
        <w:t>Interlocking allemandes: Bars 19-20 1s &amp; 4s pass on sides then complete allemandes to finish 2 (4) 1 (3)</w:t>
      </w:r>
    </w:p>
    <w:p w:rsidR="00B11EB3" w:rsidRPr="006B40B3" w:rsidRDefault="00B11EB3" w:rsidP="00B11EB3">
      <w:pPr>
        <w:pStyle w:val="DanceBody"/>
        <w:keepNext w:val="0"/>
      </w:pPr>
      <w:r w:rsidRPr="006B40B3">
        <w:t>25-32</w:t>
      </w:r>
      <w:r w:rsidRPr="006B40B3">
        <w:tab/>
        <w:t>4s+1s dance RH across.  4s &amp; 1s dance 1/2 Figs 8 (4s up round 2s, 1s down round 3s). End  2 4 (1) (3)</w:t>
      </w:r>
    </w:p>
    <w:p w:rsidR="00B11EB3" w:rsidRDefault="00B11EB3" w:rsidP="00B11EB3"/>
    <w:p w:rsidR="00B11EB3" w:rsidRDefault="00B11EB3" w:rsidP="00B11EB3">
      <w:pPr>
        <w:pStyle w:val="Minicrib"/>
      </w:pPr>
      <w:r>
        <w:t>ALISTER MCALISTER  (S8x32)  3C (4C set)</w:t>
      </w:r>
      <w:r>
        <w:tab/>
        <w:t>Hugh Foss  Glendarroch SCDs</w:t>
      </w:r>
    </w:p>
    <w:p w:rsidR="00B11EB3" w:rsidRPr="007C3E6D" w:rsidRDefault="00B11EB3" w:rsidP="00B11EB3">
      <w:pPr>
        <w:pStyle w:val="DanceBody"/>
      </w:pPr>
      <w:r w:rsidRPr="007C3E6D">
        <w:t xml:space="preserve"> 1- 8</w:t>
      </w:r>
      <w:r w:rsidRPr="007C3E6D">
        <w:tab/>
        <w:t>1s turn RH &amp; cast 1 place, 1s set &amp; cross up while 2s turn RH &amp; cast to 2nd place.  (1)2 3</w:t>
      </w:r>
    </w:p>
    <w:p w:rsidR="00B11EB3" w:rsidRPr="007C3E6D" w:rsidRDefault="00B11EB3" w:rsidP="00B11EB3">
      <w:pPr>
        <w:pStyle w:val="DanceBody"/>
      </w:pPr>
      <w:r w:rsidRPr="007C3E6D">
        <w:t xml:space="preserve"> 9-16</w:t>
      </w:r>
      <w:r w:rsidRPr="007C3E6D">
        <w:tab/>
        <w:t xml:space="preserve">1s+2s set &amp; dance RH across 1/2 way. 1s+2s set &amp; cross down 1 place </w:t>
      </w:r>
      <w:r w:rsidRPr="007C3E6D">
        <w:rPr>
          <w:b/>
        </w:rPr>
        <w:t>while</w:t>
      </w:r>
      <w:r w:rsidRPr="007C3E6D">
        <w:t xml:space="preserve"> 3s turn LH &amp; cast up to top.  3 2(1)</w:t>
      </w:r>
    </w:p>
    <w:p w:rsidR="00B11EB3" w:rsidRPr="007C3E6D" w:rsidRDefault="00B11EB3" w:rsidP="00B11EB3">
      <w:pPr>
        <w:pStyle w:val="DanceBody"/>
      </w:pPr>
      <w:r w:rsidRPr="007C3E6D">
        <w:t>17-20</w:t>
      </w:r>
      <w:r w:rsidRPr="007C3E6D">
        <w:tab/>
        <w:t xml:space="preserve">1s set &amp; 1/2 turn LH </w:t>
      </w:r>
      <w:r w:rsidRPr="007C3E6D">
        <w:rPr>
          <w:b/>
        </w:rPr>
        <w:t>while</w:t>
      </w:r>
      <w:r w:rsidRPr="007C3E6D">
        <w:t xml:space="preserve"> 3s turn RH</w:t>
      </w:r>
    </w:p>
    <w:p w:rsidR="00B11EB3" w:rsidRPr="007C3E6D" w:rsidRDefault="00B11EB3" w:rsidP="00B11EB3">
      <w:pPr>
        <w:pStyle w:val="DanceBody"/>
      </w:pPr>
      <w:r w:rsidRPr="007C3E6D">
        <w:t>21-24</w:t>
      </w:r>
      <w:r w:rsidRPr="007C3E6D">
        <w:tab/>
        <w:t xml:space="preserve">1s lead up to top crossing &amp; cast to 2nd place opposite sides </w:t>
      </w:r>
      <w:r w:rsidRPr="007C3E6D">
        <w:rPr>
          <w:b/>
        </w:rPr>
        <w:t>while</w:t>
      </w:r>
      <w:r w:rsidRPr="007C3E6D">
        <w:t xml:space="preserve"> 2s step down &amp; set as 3s cast &amp; lead up to top.  3(1)2</w:t>
      </w:r>
    </w:p>
    <w:p w:rsidR="00B11EB3" w:rsidRPr="007C3E6D" w:rsidRDefault="00B11EB3" w:rsidP="00B11EB3">
      <w:pPr>
        <w:pStyle w:val="DanceBody"/>
      </w:pPr>
      <w:r w:rsidRPr="007C3E6D">
        <w:t>25-28</w:t>
      </w:r>
      <w:r w:rsidRPr="007C3E6D">
        <w:tab/>
        <w:t>1s set &amp; 3/4 turn LH in middle to face opposite sides</w:t>
      </w:r>
    </w:p>
    <w:p w:rsidR="00B11EB3" w:rsidRPr="007C3E6D" w:rsidRDefault="00B11EB3" w:rsidP="00B11EB3">
      <w:pPr>
        <w:pStyle w:val="DanceBody"/>
      </w:pPr>
      <w:r w:rsidRPr="007C3E6D">
        <w:tab/>
      </w:r>
      <w:r w:rsidRPr="007C3E6D">
        <w:rPr>
          <w:b/>
        </w:rPr>
        <w:t>while</w:t>
      </w:r>
      <w:r w:rsidRPr="007C3E6D">
        <w:t xml:space="preserve"> 2s facing down promenade round up behind Men's side &amp; 3/4 turn RH in middle to face opposite sides</w:t>
      </w:r>
    </w:p>
    <w:p w:rsidR="00B11EB3" w:rsidRPr="007C3E6D" w:rsidRDefault="00B11EB3" w:rsidP="00B11EB3">
      <w:pPr>
        <w:pStyle w:val="DanceBody"/>
      </w:pPr>
      <w:r w:rsidRPr="007C3E6D">
        <w:tab/>
      </w:r>
      <w:r w:rsidRPr="007C3E6D">
        <w:rPr>
          <w:b/>
        </w:rPr>
        <w:t>while</w:t>
      </w:r>
      <w:r w:rsidRPr="007C3E6D">
        <w:t xml:space="preserve"> 3s facing up promenade down behind Ladies' side &amp; 3/4 turn RH in middle to face opposite sides</w:t>
      </w:r>
    </w:p>
    <w:p w:rsidR="00B11EB3" w:rsidRPr="007C3E6D" w:rsidRDefault="00B11EB3" w:rsidP="00B11EB3">
      <w:pPr>
        <w:pStyle w:val="DanceBody"/>
        <w:keepNext w:val="0"/>
      </w:pPr>
      <w:r w:rsidRPr="007C3E6D">
        <w:t>29-32</w:t>
      </w:r>
      <w:r w:rsidRPr="007C3E6D">
        <w:tab/>
        <w:t>All turn 1.3/4 times (1s LH, 2s &amp; 3s RH to own sides).  2 1 3</w:t>
      </w:r>
    </w:p>
    <w:p w:rsidR="00B11EB3" w:rsidRDefault="00B11EB3" w:rsidP="00B11EB3"/>
    <w:p w:rsidR="00B11EB3" w:rsidRDefault="00B11EB3" w:rsidP="00B11EB3">
      <w:pPr>
        <w:pStyle w:val="Minicrib"/>
      </w:pPr>
      <w:r>
        <w:t>ALISTER'S REEL  (R8x32)  3C (4C set)</w:t>
      </w:r>
      <w:r>
        <w:tab/>
        <w:t>George Mercer</w:t>
      </w:r>
    </w:p>
    <w:p w:rsidR="00B11EB3" w:rsidRPr="004117C8" w:rsidRDefault="00B11EB3" w:rsidP="00B11EB3">
      <w:pPr>
        <w:pStyle w:val="DanceBody"/>
      </w:pPr>
      <w:r w:rsidRPr="004117C8">
        <w:t xml:space="preserve"> 1- 8</w:t>
      </w:r>
      <w:r w:rsidRPr="004117C8">
        <w:tab/>
        <w:t>1s lead down below 3s, turn RH &amp; cast up on own sides to end in the middle (2nd place)</w:t>
      </w:r>
    </w:p>
    <w:p w:rsidR="00B11EB3" w:rsidRPr="004117C8" w:rsidRDefault="00B11EB3" w:rsidP="00B11EB3">
      <w:pPr>
        <w:pStyle w:val="DanceBody"/>
      </w:pPr>
      <w:r w:rsidRPr="004117C8">
        <w:t xml:space="preserve"> 9-16</w:t>
      </w:r>
      <w:r w:rsidRPr="004117C8">
        <w:tab/>
        <w:t>1s cross &amp; dance reel of 3 on opposite sides, (1L RSh to 2M &amp; 1M LSh to 2L)</w:t>
      </w:r>
    </w:p>
    <w:p w:rsidR="00B11EB3" w:rsidRPr="004117C8" w:rsidRDefault="00B11EB3" w:rsidP="00B11EB3">
      <w:pPr>
        <w:pStyle w:val="DanceBody"/>
      </w:pPr>
      <w:r w:rsidRPr="004117C8">
        <w:t>17-24</w:t>
      </w:r>
      <w:r w:rsidRPr="004117C8">
        <w:tab/>
        <w:t>1s dance reel of 3 on own sides (1L LSh to 2L &amp; 1M RSh to 2M) &amp; end in middle of dance</w:t>
      </w:r>
    </w:p>
    <w:p w:rsidR="00B11EB3" w:rsidRPr="004117C8" w:rsidRDefault="00B11EB3" w:rsidP="00B11EB3">
      <w:pPr>
        <w:pStyle w:val="DanceBody"/>
        <w:keepNext w:val="0"/>
      </w:pPr>
      <w:r w:rsidRPr="004117C8">
        <w:t>25-32</w:t>
      </w:r>
      <w:r w:rsidRPr="004117C8">
        <w:tab/>
        <w:t>1s dance up &amp; cast to 2nd place, 2s+1s+3s turn RH</w:t>
      </w:r>
    </w:p>
    <w:p w:rsidR="00B11EB3" w:rsidRDefault="00B11EB3" w:rsidP="00B11EB3"/>
    <w:p w:rsidR="00B11EB3" w:rsidRDefault="00B11EB3" w:rsidP="00B11EB3">
      <w:pPr>
        <w:pStyle w:val="Minicrib"/>
      </w:pPr>
      <w:r>
        <w:t>ALIVE AT 95 - A PERTHSHIRE JIG  (J8x32)  3C (4C set)</w:t>
      </w:r>
      <w:r>
        <w:tab/>
        <w:t>Theresa MacVarish Clark  Perth 95th Anniv.</w:t>
      </w:r>
    </w:p>
    <w:p w:rsidR="00B11EB3" w:rsidRPr="003D26A0" w:rsidRDefault="00B11EB3" w:rsidP="00B11EB3">
      <w:pPr>
        <w:pStyle w:val="DanceBody"/>
      </w:pPr>
      <w:r w:rsidRPr="003D26A0">
        <w:t xml:space="preserve"> 1- 8</w:t>
      </w:r>
      <w:r w:rsidRPr="003D26A0">
        <w:tab/>
        <w:t xml:space="preserve">1s cross RH &amp; cast; 1L dances down between 3s &amp; casts up </w:t>
      </w:r>
      <w:r w:rsidRPr="003D2162">
        <w:rPr>
          <w:b/>
        </w:rPr>
        <w:t>while</w:t>
      </w:r>
      <w:r w:rsidRPr="003D26A0">
        <w:t xml:space="preserve"> 1M dances up between 2s &amp; casts down to end 1s in 2nd place own side (2s step up 7-8)</w:t>
      </w:r>
    </w:p>
    <w:p w:rsidR="00B11EB3" w:rsidRPr="003D26A0" w:rsidRDefault="00B11EB3" w:rsidP="00B11EB3">
      <w:pPr>
        <w:pStyle w:val="DanceBody"/>
      </w:pPr>
      <w:r w:rsidRPr="003D26A0">
        <w:t xml:space="preserve"> 9-16</w:t>
      </w:r>
      <w:r w:rsidRPr="003D26A0">
        <w:tab/>
        <w:t>2s+1s+3s Adv+Ret; all 3 couples turn partner RH</w:t>
      </w:r>
    </w:p>
    <w:p w:rsidR="00B11EB3" w:rsidRPr="003D26A0" w:rsidRDefault="00B11EB3" w:rsidP="00B11EB3">
      <w:pPr>
        <w:pStyle w:val="DanceBody"/>
      </w:pPr>
      <w:r w:rsidRPr="003D26A0">
        <w:t>17-24</w:t>
      </w:r>
      <w:r w:rsidRPr="003D26A0">
        <w:tab/>
        <w:t>1L+2s &amp; 1M+3s dance RH across, 1s pass RSh to dance LH across with other couple. 2 1 3</w:t>
      </w:r>
    </w:p>
    <w:p w:rsidR="00B11EB3" w:rsidRDefault="00B11EB3" w:rsidP="00B11EB3">
      <w:pPr>
        <w:pStyle w:val="DanceBody"/>
        <w:keepNext w:val="0"/>
      </w:pPr>
      <w:r w:rsidRPr="003D26A0">
        <w:t>25-32</w:t>
      </w:r>
      <w:r w:rsidRPr="003D26A0">
        <w:tab/>
        <w:t>2s+1s+3s circle 6H round &amp; back</w:t>
      </w:r>
    </w:p>
    <w:p w:rsidR="00B11EB3" w:rsidRDefault="00B11EB3" w:rsidP="00B11EB3"/>
    <w:p w:rsidR="00B11EB3" w:rsidRDefault="00B11EB3" w:rsidP="00B11EB3">
      <w:pPr>
        <w:pStyle w:val="Minicrib"/>
      </w:pPr>
      <w:r>
        <w:t>ALL FEATHERS AND FLUFF  (J8x32)  3C (4C set)</w:t>
      </w:r>
      <w:r>
        <w:tab/>
        <w:t>Ian Barbour  Set &amp; Cast Off Vol 3</w:t>
      </w:r>
    </w:p>
    <w:p w:rsidR="00B11EB3" w:rsidRDefault="00B11EB3" w:rsidP="00B11EB3">
      <w:pPr>
        <w:pStyle w:val="DanceBody"/>
      </w:pPr>
      <w:r>
        <w:t xml:space="preserve"> 1- 8</w:t>
      </w:r>
      <w:r>
        <w:tab/>
        <w:t xml:space="preserve">1s set &amp; cross RH; 1s+2s set, 1s cross down RH to own side 2nd place facing 3s </w:t>
      </w:r>
      <w:r>
        <w:rPr>
          <w:b/>
        </w:rPr>
        <w:t>while</w:t>
      </w:r>
      <w:r>
        <w:t xml:space="preserve"> 2s cast up to top place</w:t>
      </w:r>
    </w:p>
    <w:p w:rsidR="00B11EB3" w:rsidRPr="00EC1B83" w:rsidRDefault="00B11EB3" w:rsidP="00B11EB3">
      <w:pPr>
        <w:pStyle w:val="DanceBody"/>
      </w:pPr>
      <w:r>
        <w:t xml:space="preserve"> 9-16</w:t>
      </w:r>
      <w:r>
        <w:tab/>
        <w:t>2s+1s+3s dance mirror reels of 3 on sides (1s out/down to start).  1s end in centre, 2nd place, facing down</w:t>
      </w:r>
    </w:p>
    <w:p w:rsidR="00B11EB3" w:rsidRDefault="00B11EB3" w:rsidP="00B11EB3">
      <w:pPr>
        <w:pStyle w:val="DanceBody"/>
      </w:pPr>
      <w:r>
        <w:t>17-20</w:t>
      </w:r>
      <w:r>
        <w:tab/>
        <w:t>1s lead down followed by 2s, 1s cast up into 3rd place facing up (3s step up), 2s remain in centre in 2nd place facing down; 1s+2s join hands across &amp; set</w:t>
      </w:r>
    </w:p>
    <w:p w:rsidR="00B11EB3" w:rsidRDefault="00B11EB3" w:rsidP="00B11EB3">
      <w:pPr>
        <w:pStyle w:val="DanceBody"/>
      </w:pPr>
      <w:r>
        <w:t>21-24</w:t>
      </w:r>
      <w:r>
        <w:tab/>
        <w:t>1s+2s 1/2 turn NH (Ladies LH, Men RH), 2s dance up to top, 1s follow to end in 2nd place (3s step down). 2 1 3</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ALL FOR BETTY  (S4x32)  4C set</w:t>
      </w:r>
      <w:r>
        <w:tab/>
        <w:t>Pat Clark  Corberry Collection 2</w:t>
      </w:r>
    </w:p>
    <w:p w:rsidR="00B11EB3" w:rsidRDefault="00B11EB3" w:rsidP="00B11EB3">
      <w:pPr>
        <w:pStyle w:val="DanceBody"/>
      </w:pPr>
      <w:r>
        <w:t xml:space="preserve"> 1- 8</w:t>
      </w:r>
      <w:r>
        <w:tab/>
        <w:t xml:space="preserve">2s+3s set advancing, turn 2H to end on sides facing end couples; 1L+2L &amp; 3L+4L set, change places RH </w:t>
      </w:r>
      <w:r>
        <w:rPr>
          <w:b/>
        </w:rPr>
        <w:t>while</w:t>
      </w:r>
      <w:r>
        <w:t xml:space="preserve"> 1M+2M &amp; 3M+4M set, change places LH. 4s face out. 2 1 4 3</w:t>
      </w:r>
    </w:p>
    <w:p w:rsidR="00B11EB3" w:rsidRDefault="00B11EB3" w:rsidP="00B11EB3">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B11EB3" w:rsidRDefault="00B11EB3" w:rsidP="00B11EB3">
      <w:pPr>
        <w:pStyle w:val="DanceBody"/>
      </w:pPr>
      <w:r>
        <w:tab/>
        <w:t xml:space="preserve">11-14   </w:t>
      </w:r>
      <w:r w:rsidRPr="006B40B3">
        <w:t xml:space="preserve">who promenade 1/2 way clockwise </w:t>
      </w:r>
      <w:r w:rsidRPr="00894AE8">
        <w:rPr>
          <w:b/>
        </w:rPr>
        <w:t>while</w:t>
      </w:r>
      <w:r>
        <w:t xml:space="preserve"> middle people (1</w:t>
      </w:r>
      <w:r w:rsidRPr="006B40B3">
        <w:t>M + 3L) turn LH 1.1/2.</w:t>
      </w:r>
    </w:p>
    <w:p w:rsidR="00B11EB3" w:rsidRDefault="00B11EB3" w:rsidP="00B11EB3">
      <w:pPr>
        <w:pStyle w:val="DanceBody"/>
      </w:pPr>
      <w:r>
        <w:tab/>
        <w:t>15-16   1</w:t>
      </w:r>
      <w:r w:rsidRPr="006B40B3">
        <w:t xml:space="preserve">s &amp; 3s turn partner RH 3/4 to own sides </w:t>
      </w:r>
      <w:r w:rsidRPr="00E14AEC">
        <w:rPr>
          <w:b/>
        </w:rPr>
        <w:t>while</w:t>
      </w:r>
      <w:r>
        <w:t xml:space="preserve"> 4</w:t>
      </w:r>
      <w:r w:rsidRPr="006B40B3">
        <w:t xml:space="preserve">s dance clockwise 1/4 round to end in </w:t>
      </w:r>
      <w:r>
        <w:t>3rd</w:t>
      </w:r>
      <w:r w:rsidRPr="006B40B3">
        <w:t xml:space="preserve"> place. </w:t>
      </w:r>
      <w:r>
        <w:t>2 3 4 1</w:t>
      </w:r>
    </w:p>
    <w:p w:rsidR="00B11EB3" w:rsidRDefault="00B11EB3" w:rsidP="00B11EB3">
      <w:pPr>
        <w:pStyle w:val="DanceBody"/>
      </w:pPr>
      <w:r>
        <w:t>17-24</w:t>
      </w:r>
      <w:r>
        <w:tab/>
        <w:t xml:space="preserve">2s+3s &amp; 4s+1s dance diag reels of 4 across (2L+3M </w:t>
      </w:r>
      <w:r>
        <w:rPr>
          <w:b/>
        </w:rPr>
        <w:t>also</w:t>
      </w:r>
      <w:r>
        <w:t xml:space="preserve"> 1M+4L pass LSh to start then RSh to partner)</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ALL FOR MARY  (R8x32)  3C (4C set)</w:t>
      </w:r>
      <w:r>
        <w:tab/>
        <w:t>Roy Goldring  12 more social Dances</w:t>
      </w:r>
    </w:p>
    <w:p w:rsidR="00B11EB3" w:rsidRPr="004117C8" w:rsidRDefault="00B11EB3" w:rsidP="00B11EB3">
      <w:pPr>
        <w:pStyle w:val="DanceBody"/>
      </w:pPr>
      <w:r w:rsidRPr="004117C8">
        <w:t xml:space="preserve"> 1- 8</w:t>
      </w:r>
      <w:r w:rsidRPr="004117C8">
        <w:tab/>
        <w:t>1s cross RH, cast 1 place, petronella turn to 1M between 2s facing down &amp; 1L between 3s facing up, all set</w:t>
      </w:r>
    </w:p>
    <w:p w:rsidR="00B11EB3" w:rsidRPr="004117C8" w:rsidRDefault="00B11EB3" w:rsidP="00B11EB3">
      <w:pPr>
        <w:pStyle w:val="DanceBody"/>
      </w:pPr>
      <w:r w:rsidRPr="004117C8">
        <w:t xml:space="preserve"> 9-16</w:t>
      </w:r>
      <w:r w:rsidRPr="004117C8">
        <w:tab/>
        <w:t>2s+1s+3s Adv+Ret up/ down for 2 steps, 1s petronella turn to 2nd place own sides &amp; all set</w:t>
      </w:r>
    </w:p>
    <w:p w:rsidR="00B11EB3" w:rsidRPr="004117C8" w:rsidRDefault="00B11EB3" w:rsidP="00B11EB3">
      <w:pPr>
        <w:pStyle w:val="DanceBody"/>
      </w:pPr>
      <w:r w:rsidRPr="004117C8">
        <w:t>17-24</w:t>
      </w:r>
      <w:r w:rsidRPr="004117C8">
        <w:tab/>
        <w:t>1s dance reels of 3 on sides giving RSh to 4th corner, 1s end Lady between 2s &amp; Man between 3s</w:t>
      </w:r>
    </w:p>
    <w:p w:rsidR="00B11EB3" w:rsidRPr="004117C8" w:rsidRDefault="00B11EB3" w:rsidP="00B11EB3">
      <w:pPr>
        <w:pStyle w:val="DanceBody"/>
        <w:keepNext w:val="0"/>
      </w:pPr>
      <w:r w:rsidRPr="004117C8">
        <w:t>25-32</w:t>
      </w:r>
      <w:r w:rsidRPr="004117C8">
        <w:tab/>
        <w:t>1s dance reels of 3 across again giving RSh to 4th corner, 1s cross RH to 2nd place own sides</w:t>
      </w:r>
    </w:p>
    <w:p w:rsidR="00B11EB3" w:rsidRDefault="00B11EB3" w:rsidP="00B11EB3"/>
    <w:p w:rsidR="00B11EB3" w:rsidRDefault="00B11EB3" w:rsidP="00B11EB3">
      <w:pPr>
        <w:pStyle w:val="Minicrib"/>
      </w:pPr>
      <w:r>
        <w:t>ALL FOR ONE  (J8x32)  3C (4C set)</w:t>
      </w:r>
      <w:r>
        <w:tab/>
        <w:t>Brian Martin  RSCDS Exeter 50th Anniversary</w:t>
      </w:r>
    </w:p>
    <w:p w:rsidR="00B11EB3" w:rsidRDefault="00B11EB3" w:rsidP="00B11EB3">
      <w:pPr>
        <w:pStyle w:val="DanceBody"/>
      </w:pPr>
      <w:r>
        <w:t xml:space="preserve"> 1- 4</w:t>
      </w:r>
      <w:r>
        <w:tab/>
        <w:t>1M+2L change places RH, 1L+2M change places RH</w:t>
      </w:r>
    </w:p>
    <w:p w:rsidR="00B11EB3" w:rsidRDefault="00B11EB3" w:rsidP="00B11EB3">
      <w:pPr>
        <w:pStyle w:val="DanceBody"/>
      </w:pPr>
      <w:r>
        <w:t xml:space="preserve"> 5- 8</w:t>
      </w:r>
      <w:r>
        <w:tab/>
        <w:t>1M+3M change places RH, 1L+3L change places RH, 3L &amp; 1L pull back RSh.  (2) (3) 1</w:t>
      </w:r>
    </w:p>
    <w:p w:rsidR="00B11EB3" w:rsidRDefault="00B11EB3" w:rsidP="00B11EB3">
      <w:pPr>
        <w:pStyle w:val="DanceBody"/>
      </w:pPr>
      <w:r>
        <w:t xml:space="preserve"> 9-16</w:t>
      </w:r>
      <w:r>
        <w:tab/>
        <w:t>All dance Grand Chain (2s cross at top, 3s+1s change places on sides to start)</w:t>
      </w:r>
    </w:p>
    <w:p w:rsidR="00B11EB3" w:rsidRDefault="00B11EB3" w:rsidP="00B11EB3">
      <w:pPr>
        <w:pStyle w:val="DanceBody"/>
      </w:pPr>
      <w:r>
        <w:t>17-20</w:t>
      </w:r>
      <w:r>
        <w:tab/>
        <w:t>All set, 1s cast up (3s step down).  (2) 1 (3)</w:t>
      </w:r>
    </w:p>
    <w:p w:rsidR="00B11EB3" w:rsidRDefault="00B11EB3" w:rsidP="00B11EB3">
      <w:pPr>
        <w:pStyle w:val="DanceBody"/>
      </w:pPr>
      <w:r>
        <w:t>21-24</w:t>
      </w:r>
      <w:r>
        <w:tab/>
        <w:t xml:space="preserve">1L+2s </w:t>
      </w:r>
      <w:r>
        <w:rPr>
          <w:b/>
        </w:rPr>
        <w:t>also</w:t>
      </w:r>
      <w:r>
        <w:t xml:space="preserve"> 1M+3s dance 1/2 reel of 3 across (1L+2L &amp; 1M+3M pass LSh to start).  2 (1) 3</w:t>
      </w:r>
    </w:p>
    <w:p w:rsidR="00B11EB3" w:rsidRDefault="00B11EB3" w:rsidP="00B11EB3">
      <w:pPr>
        <w:pStyle w:val="DanceBody"/>
        <w:keepNext w:val="0"/>
      </w:pPr>
      <w:r>
        <w:t>25-32</w:t>
      </w:r>
      <w:r>
        <w:tab/>
        <w:t>1s dance 1/2 Fig 8 (1L down round 3s, 1M up round 2s); all turn partner LH</w:t>
      </w:r>
    </w:p>
    <w:p w:rsidR="00B11EB3" w:rsidRDefault="00B11EB3" w:rsidP="00B11EB3"/>
    <w:p w:rsidR="00B11EB3" w:rsidRDefault="00B11EB3" w:rsidP="00B11EB3">
      <w:pPr>
        <w:pStyle w:val="Minicrib"/>
      </w:pPr>
      <w:r>
        <w:t>ALL FOR TWELVE POUNDS  (R8x32)  3C (4C set)</w:t>
      </w:r>
      <w:r>
        <w:tab/>
        <w:t>Bob Beattie  Ness House 1</w:t>
      </w:r>
    </w:p>
    <w:p w:rsidR="00B11EB3" w:rsidRPr="004117C8" w:rsidRDefault="00B11EB3" w:rsidP="00B11EB3">
      <w:pPr>
        <w:pStyle w:val="DanceBody"/>
      </w:pPr>
      <w:r w:rsidRPr="004117C8">
        <w:t xml:space="preserve"> 1- 8</w:t>
      </w:r>
      <w:r w:rsidRPr="004117C8">
        <w:tab/>
        <w:t>1s set, cast 1 place &amp; dance 1/2 Fig of 8 round 2s</w:t>
      </w:r>
      <w:r>
        <w:t xml:space="preserve"> (2s step up 3-4)</w:t>
      </w:r>
    </w:p>
    <w:p w:rsidR="00B11EB3" w:rsidRPr="004117C8" w:rsidRDefault="00B11EB3" w:rsidP="00B11EB3">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B11EB3" w:rsidRPr="004117C8" w:rsidRDefault="00B11EB3" w:rsidP="00B11EB3">
      <w:pPr>
        <w:pStyle w:val="DanceBody"/>
      </w:pPr>
      <w:r w:rsidRPr="004117C8">
        <w:t>17-24</w:t>
      </w:r>
      <w:r w:rsidRPr="004117C8">
        <w:tab/>
        <w:t>2s+1s+3s set</w:t>
      </w:r>
      <w:r>
        <w:t xml:space="preserve"> twice</w:t>
      </w:r>
      <w:r w:rsidRPr="004117C8">
        <w:t xml:space="preserve">, 2s &amp; 3s change places RH on sides &amp; set to person they changed with </w:t>
      </w:r>
      <w:r>
        <w:rPr>
          <w:b/>
        </w:rPr>
        <w:t>while</w:t>
      </w:r>
      <w:r w:rsidRPr="004117C8">
        <w:t xml:space="preserve"> 1s turn RH 1.1/4 times to 2nd place own sides</w:t>
      </w:r>
    </w:p>
    <w:p w:rsidR="00B11EB3" w:rsidRPr="004117C8" w:rsidRDefault="00B11EB3" w:rsidP="00B11EB3">
      <w:pPr>
        <w:pStyle w:val="DanceBody"/>
        <w:keepNext w:val="0"/>
      </w:pPr>
      <w:r w:rsidRPr="004117C8">
        <w:t>25-32</w:t>
      </w:r>
      <w:r w:rsidRPr="004117C8">
        <w:tab/>
        <w:t>1s dance Diag R&amp;L (1M crossing diagonally down &amp; 1L crossing diagonally up to start)</w:t>
      </w:r>
    </w:p>
    <w:p w:rsidR="00B11EB3" w:rsidRDefault="00B11EB3" w:rsidP="00B11EB3"/>
    <w:p w:rsidR="00B11EB3" w:rsidRDefault="00B11EB3" w:rsidP="00B11EB3">
      <w:pPr>
        <w:pStyle w:val="Minicrib"/>
      </w:pPr>
      <w:r>
        <w:t>ALL IN  (R4x32)  Sq.Set</w:t>
      </w:r>
      <w:r>
        <w:tab/>
        <w:t>Martin Campbell-Colquhoun  Piping Shrike Coll</w:t>
      </w:r>
    </w:p>
    <w:p w:rsidR="00B11EB3" w:rsidRPr="004117C8" w:rsidRDefault="00B11EB3" w:rsidP="00B11EB3">
      <w:pPr>
        <w:pStyle w:val="DanceBody"/>
      </w:pPr>
      <w:r w:rsidRPr="004117C8">
        <w:t xml:space="preserve"> 1- 8</w:t>
      </w:r>
      <w:r w:rsidRPr="004117C8">
        <w:tab/>
        <w:t>All circle 8H round &amp; back</w:t>
      </w:r>
    </w:p>
    <w:p w:rsidR="00B11EB3" w:rsidRPr="004117C8" w:rsidRDefault="00B11EB3" w:rsidP="00B11EB3">
      <w:pPr>
        <w:pStyle w:val="DanceBody"/>
      </w:pPr>
      <w:r w:rsidRPr="004117C8">
        <w:t xml:space="preserve"> 9-24</w:t>
      </w:r>
      <w:r w:rsidRPr="004117C8">
        <w:tab/>
        <w:t>All dance full Schiehallion Reel</w:t>
      </w:r>
    </w:p>
    <w:p w:rsidR="00B11EB3" w:rsidRPr="004117C8" w:rsidRDefault="00B11EB3" w:rsidP="00B11EB3">
      <w:pPr>
        <w:pStyle w:val="DanceBody"/>
        <w:keepNext w:val="0"/>
      </w:pPr>
      <w:r w:rsidRPr="004117C8">
        <w:t>25-32</w:t>
      </w:r>
      <w:r w:rsidRPr="004117C8">
        <w:tab/>
        <w:t>All set twice to partner &amp; turn (elbow grip) into 1 place anticlockwise.  2 3 4 1</w:t>
      </w:r>
    </w:p>
    <w:p w:rsidR="00B11EB3" w:rsidRDefault="00B11EB3" w:rsidP="00B11EB3"/>
    <w:p w:rsidR="00B11EB3" w:rsidRDefault="00B11EB3" w:rsidP="00B11EB3">
      <w:pPr>
        <w:pStyle w:val="Minicrib"/>
      </w:pPr>
      <w:r>
        <w:t>ALL IN THE MIND  (S8x32)  3C (4C set)</w:t>
      </w:r>
      <w:r>
        <w:tab/>
        <w:t>John Drewry  Greenburn Bk 1</w:t>
      </w:r>
    </w:p>
    <w:p w:rsidR="00B11EB3" w:rsidRPr="004117C8" w:rsidRDefault="00B11EB3" w:rsidP="00B11EB3">
      <w:pPr>
        <w:pStyle w:val="DanceBody"/>
      </w:pPr>
      <w:r w:rsidRPr="004117C8">
        <w:t xml:space="preserve"> 1- 8</w:t>
      </w:r>
      <w:r w:rsidRPr="004117C8">
        <w:tab/>
        <w:t>1s+2s set, 1s+2s dance RH across with 1s crossing to 2nd place opposite sides while 2s cast up</w:t>
      </w:r>
    </w:p>
    <w:p w:rsidR="00B11EB3" w:rsidRPr="004117C8" w:rsidRDefault="00B11EB3" w:rsidP="00B11EB3">
      <w:pPr>
        <w:pStyle w:val="DanceBody"/>
      </w:pPr>
      <w:r w:rsidRPr="004117C8">
        <w:t xml:space="preserve"> 9-16</w:t>
      </w:r>
      <w:r w:rsidRPr="004117C8">
        <w:tab/>
        <w:t>1s cast RSh round 1st corners, into middle &amp; pass LSh to face opposite sides (2nd pl), circle 3H round to left on sides &amp; 1s end facing 1st corners</w:t>
      </w:r>
    </w:p>
    <w:p w:rsidR="00B11EB3" w:rsidRPr="004117C8" w:rsidRDefault="00B11EB3" w:rsidP="00B11EB3">
      <w:pPr>
        <w:pStyle w:val="DanceBody"/>
      </w:pPr>
      <w:r w:rsidRPr="004117C8">
        <w:t>17-24</w:t>
      </w:r>
      <w:r w:rsidRPr="004117C8">
        <w:tab/>
        <w:t>1s 1/2 reel of 4 with 1cnrs, pass RSh while 2cnrs chase clockwise 1/2 way, 1s 1/2 reel of 4 with 2cnrs &amp; pass RSh while 1cnrs chase clw 1/2 way to pl</w:t>
      </w:r>
    </w:p>
    <w:p w:rsidR="00B11EB3" w:rsidRPr="004117C8" w:rsidRDefault="00B11EB3" w:rsidP="00B11EB3">
      <w:pPr>
        <w:pStyle w:val="DanceBody"/>
        <w:keepNext w:val="0"/>
      </w:pPr>
      <w:r w:rsidRPr="004117C8">
        <w:t>25-32</w:t>
      </w:r>
      <w:r w:rsidRPr="004117C8">
        <w:tab/>
        <w:t>1s dance Pass+Turn with 3rd corners &amp; pass RSh to face 4th corners, Pass+Turn with 4th corners ending in 2nd place own sides</w:t>
      </w:r>
    </w:p>
    <w:p w:rsidR="00B11EB3" w:rsidRDefault="00B11EB3" w:rsidP="00B11EB3"/>
    <w:p w:rsidR="00B11EB3" w:rsidRDefault="00B11EB3" w:rsidP="00B11EB3">
      <w:pPr>
        <w:pStyle w:val="Minicrib"/>
      </w:pPr>
      <w:r>
        <w:t>ALL ROADS LEAD TO YORK  (J4x32)  4C set</w:t>
      </w:r>
      <w:r>
        <w:tab/>
        <w:t>Pat Clark  Corberry Collection 2</w:t>
      </w:r>
    </w:p>
    <w:p w:rsidR="00B11EB3" w:rsidRPr="001056FE" w:rsidRDefault="00B11EB3" w:rsidP="00B11EB3">
      <w:pPr>
        <w:pStyle w:val="DanceBody"/>
      </w:pPr>
      <w:r w:rsidRPr="001056FE">
        <w:t xml:space="preserve"> 1- 8</w:t>
      </w:r>
      <w:r w:rsidRPr="001056FE">
        <w:tab/>
        <w:t>1s &amp; 4s turn partner RH, 1s &amp; 4s cast down/up 1 place (2s &amp; 3s step up/down); 1s+4s dance LH across</w:t>
      </w:r>
    </w:p>
    <w:p w:rsidR="00B11EB3" w:rsidRPr="001056FE" w:rsidRDefault="00B11EB3" w:rsidP="00B11EB3">
      <w:pPr>
        <w:pStyle w:val="DanceBody"/>
      </w:pPr>
      <w:r w:rsidRPr="001056FE">
        <w:t xml:space="preserve"> 9-16</w:t>
      </w:r>
      <w:r w:rsidRPr="001056FE">
        <w:tab/>
        <w:t>2s+1s+4s dance Grand Chain (2s cross, 1s+4s change places on side to start)  At end 1L omit polite turn</w:t>
      </w:r>
    </w:p>
    <w:p w:rsidR="00B11EB3" w:rsidRPr="001056FE" w:rsidRDefault="00B11EB3" w:rsidP="00B11EB3">
      <w:pPr>
        <w:pStyle w:val="DanceBody"/>
      </w:pPr>
      <w:r w:rsidRPr="001056FE">
        <w:t>17-24</w:t>
      </w:r>
      <w:r w:rsidRPr="001056FE">
        <w:tab/>
        <w:t>1s+4s+3s dance RSh reels of 3 on sides (1s RSh to 4s to start)</w:t>
      </w:r>
    </w:p>
    <w:p w:rsidR="00B11EB3" w:rsidRPr="001056FE" w:rsidRDefault="00B11EB3" w:rsidP="00B11EB3">
      <w:pPr>
        <w:pStyle w:val="DanceBody"/>
        <w:keepNext w:val="0"/>
      </w:pPr>
      <w:r w:rsidRPr="001056FE">
        <w:t>25-32</w:t>
      </w:r>
      <w:r w:rsidRPr="001056FE">
        <w:tab/>
        <w:t>1s+4s set, dance 3/4 R&amp;L to end 2 4 1 3</w:t>
      </w:r>
    </w:p>
    <w:p w:rsidR="00B11EB3" w:rsidRDefault="00B11EB3" w:rsidP="00B11EB3"/>
    <w:p w:rsidR="00B11EB3" w:rsidRDefault="00B11EB3" w:rsidP="00B11EB3">
      <w:pPr>
        <w:pStyle w:val="Minicrib"/>
      </w:pPr>
      <w:r>
        <w:t>ALL ROUND WILL'S MOTHER'S  (R8x32)  3C (4C set)</w:t>
      </w:r>
      <w:r>
        <w:tab/>
        <w:t>Sue Ayland</w:t>
      </w:r>
    </w:p>
    <w:p w:rsidR="00B11EB3" w:rsidRPr="004117C8" w:rsidRDefault="00B11EB3" w:rsidP="00B11EB3">
      <w:pPr>
        <w:pStyle w:val="DanceBody"/>
      </w:pPr>
      <w:r w:rsidRPr="004117C8">
        <w:t xml:space="preserve"> 1- 8</w:t>
      </w:r>
      <w:r w:rsidRPr="004117C8">
        <w:tab/>
        <w:t>1s dance down middle. 1M dances below his partner &amp; turns her under his L arm &amp; 1s dance up to 2nd pl opp sides</w:t>
      </w:r>
    </w:p>
    <w:p w:rsidR="00B11EB3" w:rsidRDefault="00B11EB3" w:rsidP="00B11EB3">
      <w:pPr>
        <w:pStyle w:val="DanceBody"/>
      </w:pPr>
      <w:r w:rsidRPr="004117C8">
        <w:t xml:space="preserve"> 9-16</w:t>
      </w:r>
      <w:r w:rsidRPr="004117C8">
        <w:tab/>
        <w:t>2s+1s dance double Figs of 8 (2s cross down, 1s out &amp; up)</w:t>
      </w:r>
    </w:p>
    <w:p w:rsidR="00B11EB3" w:rsidRPr="004117C8" w:rsidRDefault="00B11EB3" w:rsidP="00B11EB3">
      <w:pPr>
        <w:pStyle w:val="DanceBody"/>
      </w:pPr>
      <w:r w:rsidRPr="004117C8">
        <w:t>17-24</w:t>
      </w:r>
      <w:r w:rsidRPr="004117C8">
        <w:tab/>
        <w:t>1s dance reels of 3 on sides. (1s dance out &amp; down to start) but 1s cross up from 3rd place to complete reels on own sides</w:t>
      </w:r>
    </w:p>
    <w:p w:rsidR="00B11EB3" w:rsidRDefault="00B11EB3" w:rsidP="00B11EB3">
      <w:pPr>
        <w:pStyle w:val="DanceBody"/>
        <w:keepNext w:val="0"/>
      </w:pPr>
      <w:r w:rsidRPr="004117C8">
        <w:t>25-32</w:t>
      </w:r>
      <w:r w:rsidRPr="004117C8">
        <w:tab/>
        <w:t>1s+3s dance double Figs of 8. (1s dance &amp; down, 3s cross up)</w:t>
      </w:r>
    </w:p>
    <w:p w:rsidR="00B11EB3" w:rsidRDefault="00B11EB3" w:rsidP="00B11EB3"/>
    <w:p w:rsidR="00B11EB3" w:rsidRDefault="00B11EB3" w:rsidP="00B11EB3">
      <w:pPr>
        <w:pStyle w:val="Minicrib"/>
      </w:pPr>
      <w:r>
        <w:t>THE ALL ROUNDER  (S4x32)  4C set</w:t>
      </w:r>
      <w:r>
        <w:tab/>
        <w:t>Pat Clark  Corberry Collection 2</w:t>
      </w:r>
    </w:p>
    <w:p w:rsidR="00B11EB3" w:rsidRDefault="00B11EB3" w:rsidP="00B11EB3">
      <w:pPr>
        <w:pStyle w:val="DanceBody"/>
      </w:pPr>
      <w:r>
        <w:t xml:space="preserve"> 1- 8</w:t>
      </w:r>
      <w:r>
        <w:tab/>
        <w:t xml:space="preserve">1s+2s </w:t>
      </w:r>
      <w:r>
        <w:rPr>
          <w:b/>
        </w:rPr>
        <w:t>also</w:t>
      </w:r>
      <w:r>
        <w:t xml:space="preserve"> 3s+4s dance Poussette</w:t>
      </w:r>
    </w:p>
    <w:p w:rsidR="00B11EB3" w:rsidRDefault="00B11EB3" w:rsidP="00B11EB3">
      <w:pPr>
        <w:pStyle w:val="DanceBody"/>
      </w:pPr>
      <w:r>
        <w:t xml:space="preserve"> 9-16</w:t>
      </w:r>
      <w:r>
        <w:tab/>
        <w:t xml:space="preserve">4s followed by 3s+2s+1s lead down; 1s lead up 2 steps &amp; cast to 4th place </w:t>
      </w:r>
      <w:r>
        <w:rPr>
          <w:b/>
        </w:rPr>
        <w:t>while</w:t>
      </w:r>
      <w:r>
        <w:t xml:space="preserve"> 2s+3s+4s contine to lead up.  2 3 4 1</w:t>
      </w:r>
    </w:p>
    <w:p w:rsidR="00B11EB3" w:rsidRDefault="00B11EB3" w:rsidP="00B11EB3">
      <w:pPr>
        <w:pStyle w:val="DanceBody"/>
      </w:pPr>
      <w:r>
        <w:t>17-24</w:t>
      </w:r>
      <w:r>
        <w:tab/>
        <w:t>RSh reels of 4 on sides</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ALL SAINTS BY THE SEA  (J3x32)  3C set</w:t>
      </w:r>
      <w:r>
        <w:tab/>
        <w:t>Richard Bennett  Katannuta Bk</w:t>
      </w:r>
    </w:p>
    <w:p w:rsidR="00B11EB3" w:rsidRPr="004117C8" w:rsidRDefault="00B11EB3" w:rsidP="00B11EB3">
      <w:pPr>
        <w:pStyle w:val="DanceBody"/>
      </w:pPr>
      <w:r w:rsidRPr="004117C8">
        <w:t xml:space="preserve"> 1- 8</w:t>
      </w:r>
      <w:r w:rsidRPr="004117C8">
        <w:tab/>
        <w:t>All dance 6H round &amp; back</w:t>
      </w:r>
    </w:p>
    <w:p w:rsidR="00B11EB3" w:rsidRPr="004117C8" w:rsidRDefault="00B11EB3" w:rsidP="00B11EB3">
      <w:pPr>
        <w:pStyle w:val="DanceBody"/>
      </w:pPr>
      <w:r w:rsidRPr="004117C8">
        <w:t xml:space="preserve"> 9-16</w:t>
      </w:r>
      <w:r w:rsidRPr="004117C8">
        <w:tab/>
        <w:t>1s cross RH &amp; cast 1 place, 1s dance 1/2 Fig of 8 round 2s</w:t>
      </w:r>
    </w:p>
    <w:p w:rsidR="00B11EB3" w:rsidRPr="004117C8" w:rsidRDefault="00B11EB3" w:rsidP="00B11EB3">
      <w:pPr>
        <w:pStyle w:val="DanceBody"/>
      </w:pPr>
      <w:r w:rsidRPr="004117C8">
        <w:t>17-24</w:t>
      </w:r>
      <w:r w:rsidRPr="004117C8">
        <w:tab/>
        <w:t>1s dance</w:t>
      </w:r>
      <w:r>
        <w:t xml:space="preserve"> Diag</w:t>
      </w:r>
      <w:r w:rsidRPr="004117C8">
        <w:t xml:space="preserve"> R&amp;L (M down)</w:t>
      </w:r>
    </w:p>
    <w:p w:rsidR="00B11EB3" w:rsidRPr="004117C8" w:rsidRDefault="00B11EB3" w:rsidP="00B11EB3">
      <w:pPr>
        <w:pStyle w:val="DanceBody"/>
        <w:keepNext w:val="0"/>
      </w:pPr>
      <w:r w:rsidRPr="004117C8">
        <w:t>25-32</w:t>
      </w:r>
      <w:r w:rsidRPr="004117C8">
        <w:tab/>
        <w:t>All Adv+Ret, 1s turn RH while 3s &amp; 2s turn RH 1.1/2 times to own sides</w:t>
      </w:r>
    </w:p>
    <w:p w:rsidR="00B11EB3" w:rsidRDefault="00B11EB3" w:rsidP="00B11EB3"/>
    <w:p w:rsidR="00B11EB3" w:rsidRDefault="00B11EB3" w:rsidP="00B11EB3">
      <w:pPr>
        <w:pStyle w:val="Minicrib"/>
      </w:pPr>
      <w:r>
        <w:t>ALL SHALL BE WELL  (S3x32)  3C set</w:t>
      </w:r>
      <w:r>
        <w:tab/>
        <w:t>Murrough Landon, 2020</w:t>
      </w:r>
    </w:p>
    <w:p w:rsidR="00B11EB3" w:rsidRDefault="00B11EB3" w:rsidP="00B11EB3">
      <w:pPr>
        <w:pStyle w:val="DanceBody"/>
      </w:pPr>
      <w:r>
        <w:t xml:space="preserve"> 1- 8</w:t>
      </w:r>
      <w:r>
        <w:tab/>
        <w:t>1s dance in, cast to 2nd place (2s step up); 1s dance 1/2 reel of 3 across (LSh to 1st corner to start). 2 (1) 3</w:t>
      </w:r>
    </w:p>
    <w:p w:rsidR="00B11EB3" w:rsidRDefault="00B11EB3" w:rsidP="00B11EB3">
      <w:pPr>
        <w:pStyle w:val="DanceBody"/>
      </w:pPr>
      <w:r>
        <w:t xml:space="preserve"> 9-16</w:t>
      </w:r>
      <w:r>
        <w:tab/>
        <w:t xml:space="preserve">All dance 1/2 RSh reel of 3 on sides (1M up, 1L down, RSh to 2nd corner pstn); 1s DoSiDo across </w:t>
      </w:r>
      <w:r>
        <w:rPr>
          <w:b/>
        </w:rPr>
        <w:t>while</w:t>
      </w:r>
      <w:r>
        <w:t xml:space="preserve"> corners DoSiDo on sides (pass LSh to start) (3) (1) (2)</w:t>
      </w:r>
    </w:p>
    <w:p w:rsidR="00B11EB3" w:rsidRDefault="00B11EB3" w:rsidP="00B11EB3">
      <w:pPr>
        <w:pStyle w:val="DanceBody"/>
      </w:pPr>
      <w:r>
        <w:t>17-24</w:t>
      </w:r>
      <w:r>
        <w:tab/>
        <w:t>1s petronella turn, set advancing passing LSh &amp; dance 1.1/4 LSh round each other to 2nd place opp sides</w:t>
      </w:r>
    </w:p>
    <w:p w:rsidR="00B11EB3" w:rsidRDefault="00B11EB3" w:rsidP="00B11EB3">
      <w:pPr>
        <w:pStyle w:val="DanceBody"/>
      </w:pPr>
      <w:r>
        <w:tab/>
      </w:r>
      <w:r>
        <w:rPr>
          <w:b/>
        </w:rPr>
        <w:t>while</w:t>
      </w:r>
      <w:r>
        <w:t xml:space="preserve"> corners chase clockwise 1/2 round, pull back LSh &amp; chase anticlockwise back to opp sides (3) (1) (2)</w:t>
      </w:r>
    </w:p>
    <w:p w:rsidR="00B11EB3" w:rsidRDefault="00B11EB3" w:rsidP="00B11EB3">
      <w:pPr>
        <w:pStyle w:val="DanceBody"/>
        <w:keepNext w:val="0"/>
      </w:pPr>
      <w:r>
        <w:t>25-32</w:t>
      </w:r>
      <w:r>
        <w:tab/>
        <w:t>All Adv+Ret (1 step each), 3/4 turn partner 2H to line up/down in centre; all set to partner &amp; 3/4 turn 2H to own side.  3 1 2</w:t>
      </w:r>
    </w:p>
    <w:p w:rsidR="00B11EB3" w:rsidRDefault="00B11EB3" w:rsidP="00B11EB3"/>
    <w:p w:rsidR="00B11EB3" w:rsidRDefault="00B11EB3" w:rsidP="00B11EB3">
      <w:pPr>
        <w:pStyle w:val="Minicrib"/>
      </w:pPr>
      <w:r>
        <w:t>ALL THE EIGHTS  (J8x32)  3C (4C set)</w:t>
      </w:r>
      <w:r>
        <w:tab/>
        <w:t>Brenda Burnell  Leeds Golden Coll</w:t>
      </w:r>
    </w:p>
    <w:p w:rsidR="00B11EB3" w:rsidRPr="004117C8" w:rsidRDefault="00B11EB3" w:rsidP="00B11EB3">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B11EB3" w:rsidRPr="004117C8" w:rsidRDefault="00B11EB3" w:rsidP="00B11EB3">
      <w:pPr>
        <w:pStyle w:val="DanceBody"/>
      </w:pPr>
      <w:r w:rsidRPr="004117C8">
        <w:t xml:space="preserve"> 9-16</w:t>
      </w:r>
      <w:r w:rsidRPr="004117C8">
        <w:tab/>
        <w:t>1s dance a diagonal RSh reel of 3 with 2nd corners to end facing Man</w:t>
      </w:r>
      <w:r>
        <w:t>'</w:t>
      </w:r>
      <w:r w:rsidRPr="004117C8">
        <w:t>s 1st corner</w:t>
      </w:r>
    </w:p>
    <w:p w:rsidR="00B11EB3" w:rsidRPr="004117C8" w:rsidRDefault="00B11EB3" w:rsidP="00B11EB3">
      <w:pPr>
        <w:pStyle w:val="DanceBody"/>
      </w:pPr>
      <w:r w:rsidRPr="004117C8">
        <w:t>17-24</w:t>
      </w:r>
      <w:r w:rsidRPr="004117C8">
        <w:tab/>
        <w:t>1s dance a diagonal LSh reel of 3 with 1st corners</w:t>
      </w:r>
    </w:p>
    <w:p w:rsidR="00B11EB3" w:rsidRPr="004117C8" w:rsidRDefault="00B11EB3" w:rsidP="00B11EB3">
      <w:pPr>
        <w:pStyle w:val="DanceBody"/>
        <w:keepNext w:val="0"/>
      </w:pPr>
      <w:r w:rsidRPr="004117C8">
        <w:t>25-32</w:t>
      </w:r>
      <w:r w:rsidRPr="004117C8">
        <w:tab/>
        <w:t>1s lead down, cross over below 3s, cast up to 2nd place, dance up between 2s &amp; cast to 2nd place</w:t>
      </w:r>
    </w:p>
    <w:p w:rsidR="00B11EB3" w:rsidRDefault="00B11EB3" w:rsidP="00B11EB3"/>
    <w:p w:rsidR="00B11EB3" w:rsidRDefault="00B11EB3" w:rsidP="00B11EB3">
      <w:pPr>
        <w:pStyle w:val="Minicrib"/>
      </w:pPr>
      <w:r>
        <w:t>ALL THE KING'S MEN  (R32)  Round the Room</w:t>
      </w:r>
      <w:r>
        <w:tab/>
        <w:t>Pat Kent  Nova Scotia Collection 2017</w:t>
      </w:r>
    </w:p>
    <w:p w:rsidR="00B11EB3" w:rsidRPr="00193610" w:rsidRDefault="00B11EB3" w:rsidP="00B11EB3">
      <w:pPr>
        <w:pStyle w:val="DanceBody"/>
      </w:pPr>
      <w:r w:rsidRPr="00193610">
        <w:t>Round the Room Dance 2 facing 2</w:t>
      </w:r>
    </w:p>
    <w:p w:rsidR="00B11EB3" w:rsidRDefault="00B11EB3" w:rsidP="00B11EB3">
      <w:pPr>
        <w:pStyle w:val="DanceBody"/>
      </w:pPr>
      <w:r>
        <w:t xml:space="preserve"> 1- 8</w:t>
      </w:r>
      <w:r>
        <w:tab/>
        <w:t>1L+2L cross LH, chase clockwise round standing Men back to place &amp; set</w:t>
      </w:r>
    </w:p>
    <w:p w:rsidR="00B11EB3" w:rsidRDefault="00B11EB3" w:rsidP="00B11EB3">
      <w:pPr>
        <w:pStyle w:val="DanceBody"/>
      </w:pPr>
      <w:r>
        <w:t xml:space="preserve"> 9-16</w:t>
      </w:r>
      <w:r>
        <w:tab/>
        <w:t>1M+2M cross RH, chase anticlockwise round standing Ladies back to place &amp; set</w:t>
      </w:r>
    </w:p>
    <w:p w:rsidR="00B11EB3" w:rsidRDefault="00B11EB3" w:rsidP="00B11EB3">
      <w:pPr>
        <w:pStyle w:val="DanceBody"/>
      </w:pPr>
      <w:r>
        <w:t>17-24</w:t>
      </w:r>
      <w:r>
        <w:tab/>
        <w:t>All circle 4H round &amp; back</w:t>
      </w:r>
    </w:p>
    <w:p w:rsidR="00B11EB3" w:rsidRDefault="00B11EB3" w:rsidP="00B11EB3">
      <w:pPr>
        <w:pStyle w:val="DanceBody"/>
        <w:keepNext w:val="0"/>
      </w:pPr>
      <w:r>
        <w:t>25-32</w:t>
      </w:r>
      <w:r>
        <w:tab/>
        <w:t>All dance DoSiDo with dancer opposite; all Adv+Ret (1 step each), drop hands, pass opposite dancer RSh &amp; dance on to meet new couple</w:t>
      </w:r>
    </w:p>
    <w:p w:rsidR="00B11EB3" w:rsidRDefault="00B11EB3" w:rsidP="00B11EB3"/>
    <w:p w:rsidR="00B11EB3" w:rsidRDefault="00B11EB3" w:rsidP="00B11EB3">
      <w:pPr>
        <w:pStyle w:val="Minicrib"/>
      </w:pPr>
      <w:r>
        <w:t>ALL THE LADS THEY SMILE AT ME  (J4x48)  3C + 1 Lady</w:t>
      </w:r>
      <w:r>
        <w:tab/>
        <w:t>Lillian Vinnall</w:t>
      </w:r>
    </w:p>
    <w:p w:rsidR="00B11EB3" w:rsidRPr="007C3E6D" w:rsidRDefault="00B11EB3" w:rsidP="00B11EB3">
      <w:pPr>
        <w:pStyle w:val="DanceBody"/>
      </w:pPr>
      <w:r w:rsidRPr="007C3E6D">
        <w:t>Note: 1st Lady has no partner</w:t>
      </w:r>
    </w:p>
    <w:p w:rsidR="00B11EB3" w:rsidRPr="007C3E6D" w:rsidRDefault="00B11EB3" w:rsidP="00B11EB3">
      <w:pPr>
        <w:pStyle w:val="DanceBody"/>
      </w:pPr>
      <w:r w:rsidRPr="007C3E6D">
        <w:t xml:space="preserve"> 1- 8</w:t>
      </w:r>
      <w:r w:rsidRPr="007C3E6D">
        <w:tab/>
        <w:t>1L+2M set &amp; turn RH, 1L+3M set &amp; turn RH ending with 1L in middle between 3s</w:t>
      </w:r>
    </w:p>
    <w:p w:rsidR="00B11EB3" w:rsidRPr="007C3E6D" w:rsidRDefault="00B11EB3" w:rsidP="00B11EB3">
      <w:pPr>
        <w:pStyle w:val="DanceBody"/>
      </w:pPr>
      <w:r w:rsidRPr="007C3E6D">
        <w:t xml:space="preserve"> 9-16</w:t>
      </w:r>
      <w:r w:rsidRPr="007C3E6D">
        <w:tab/>
        <w:t>2s+3s+4s circle 6H round &amp; back while 1L sets (similar to Eightsome Reel) &amp; ends facing 3M</w:t>
      </w:r>
    </w:p>
    <w:p w:rsidR="00B11EB3" w:rsidRPr="007C3E6D" w:rsidRDefault="00B11EB3" w:rsidP="00B11EB3">
      <w:pPr>
        <w:pStyle w:val="DanceBody"/>
      </w:pPr>
      <w:r w:rsidRPr="007C3E6D">
        <w:t>17-24</w:t>
      </w:r>
      <w:r w:rsidRPr="007C3E6D">
        <w:tab/>
        <w:t>1L dances 1/2 reel of 3 with 3s (RSh to 3M) &amp; 1/2 reel with 4s (RSh to 4M)</w:t>
      </w:r>
    </w:p>
    <w:p w:rsidR="00B11EB3" w:rsidRPr="007C3E6D" w:rsidRDefault="00B11EB3" w:rsidP="00B11EB3">
      <w:pPr>
        <w:pStyle w:val="DanceBody"/>
      </w:pPr>
      <w:r w:rsidRPr="007C3E6D">
        <w:t>25-32</w:t>
      </w:r>
      <w:r w:rsidRPr="007C3E6D">
        <w:tab/>
        <w:t xml:space="preserve">1L dances down below 4s &amp; casts up behind Ladies' side to 1st place, sets &amp; casts to 2nd place (2L steps up) </w:t>
      </w:r>
      <w:r w:rsidRPr="007C3E6D">
        <w:rPr>
          <w:b/>
        </w:rPr>
        <w:t>while</w:t>
      </w:r>
      <w:r w:rsidRPr="007C3E6D">
        <w:t xml:space="preserve"> 3s+4s set &amp; cross RH</w:t>
      </w:r>
    </w:p>
    <w:p w:rsidR="00B11EB3" w:rsidRPr="007C3E6D" w:rsidRDefault="00B11EB3" w:rsidP="00B11EB3">
      <w:pPr>
        <w:pStyle w:val="DanceBody"/>
      </w:pPr>
      <w:r w:rsidRPr="007C3E6D">
        <w:t>33-40</w:t>
      </w:r>
      <w:r w:rsidRPr="007C3E6D">
        <w:tab/>
        <w:t>1L+2M dance down the middle &amp; back to 2nd places</w:t>
      </w:r>
    </w:p>
    <w:p w:rsidR="00B11EB3" w:rsidRPr="007C3E6D" w:rsidRDefault="00B11EB3" w:rsidP="00B11EB3">
      <w:pPr>
        <w:pStyle w:val="DanceBody"/>
      </w:pPr>
      <w:r w:rsidRPr="007C3E6D">
        <w:t>41-48</w:t>
      </w:r>
      <w:r w:rsidRPr="007C3E6D">
        <w:tab/>
        <w:t>1L+2M cast to 4th places &amp; 1L+2M also 3s &amp; 4s turn RH</w:t>
      </w:r>
    </w:p>
    <w:p w:rsidR="00B11EB3" w:rsidRPr="007C3E6D" w:rsidRDefault="00B11EB3" w:rsidP="00B11EB3">
      <w:pPr>
        <w:pStyle w:val="DanceBody"/>
        <w:keepNext w:val="0"/>
      </w:pPr>
      <w:r w:rsidRPr="007C3E6D">
        <w:t>Repeat with 2L as dancing 1st Lady</w:t>
      </w:r>
    </w:p>
    <w:p w:rsidR="00B11EB3" w:rsidRDefault="00B11EB3" w:rsidP="00B11EB3"/>
    <w:p w:rsidR="00B11EB3" w:rsidRDefault="00B11EB3" w:rsidP="00B11EB3">
      <w:pPr>
        <w:pStyle w:val="Minicrib"/>
      </w:pPr>
      <w:r>
        <w:t>ALL THINGS NICE  (Jx32)  Round the Room</w:t>
      </w:r>
      <w:r>
        <w:tab/>
        <w:t>Chris Ronald  Formation Foundations</w:t>
      </w:r>
    </w:p>
    <w:p w:rsidR="00B11EB3" w:rsidRDefault="00B11EB3" w:rsidP="00B11EB3">
      <w:pPr>
        <w:pStyle w:val="DanceBody"/>
      </w:pPr>
      <w:r>
        <w:t>Round the room dance 2 couples facing 2 couples (1s are the couple facing clockwise)</w:t>
      </w:r>
    </w:p>
    <w:p w:rsidR="00B11EB3" w:rsidRDefault="00B11EB3" w:rsidP="00B11EB3">
      <w:pPr>
        <w:pStyle w:val="DanceBody"/>
      </w:pPr>
      <w:r>
        <w:t xml:space="preserve"> 1- 8</w:t>
      </w:r>
      <w:r>
        <w:tab/>
        <w:t>All dance R&amp;L, Men finish facing out (no polite turns)</w:t>
      </w:r>
    </w:p>
    <w:p w:rsidR="00B11EB3" w:rsidRDefault="00B11EB3" w:rsidP="00B11EB3">
      <w:pPr>
        <w:pStyle w:val="DanceBody"/>
      </w:pPr>
      <w:r>
        <w:t xml:space="preserve"> 9-16</w:t>
      </w:r>
      <w:r>
        <w:tab/>
        <w:t>All dance Ladies' Chain</w:t>
      </w:r>
    </w:p>
    <w:p w:rsidR="00B11EB3" w:rsidRDefault="00B11EB3" w:rsidP="00B11EB3">
      <w:pPr>
        <w:pStyle w:val="DanceBody"/>
      </w:pPr>
      <w:r>
        <w:t>17-20</w:t>
      </w:r>
      <w:r>
        <w:tab/>
        <w:t>All dance BtoB</w:t>
      </w:r>
    </w:p>
    <w:p w:rsidR="00B11EB3" w:rsidRDefault="00B11EB3" w:rsidP="00B11EB3">
      <w:pPr>
        <w:pStyle w:val="DanceBody"/>
      </w:pPr>
      <w:r>
        <w:t>21-24</w:t>
      </w:r>
      <w:r>
        <w:tab/>
        <w:t>All turn opposite person RH to finish in Promenade</w:t>
      </w:r>
    </w:p>
    <w:p w:rsidR="00B11EB3" w:rsidRDefault="00B11EB3" w:rsidP="00B11EB3">
      <w:pPr>
        <w:pStyle w:val="DanceBody"/>
      </w:pPr>
      <w:r>
        <w:t>25-32</w:t>
      </w:r>
      <w:r>
        <w:tab/>
        <w:t>All promenade anywhere in the room to meet up with a new couple</w:t>
      </w:r>
    </w:p>
    <w:p w:rsidR="00B11EB3" w:rsidRPr="002229A3"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ALL WELCOME  (S3x32)  3C Set</w:t>
      </w:r>
      <w:r>
        <w:tab/>
        <w:t>Rosemary West  RSCDS Exeter 50th Anniversary</w:t>
      </w:r>
    </w:p>
    <w:p w:rsidR="00B11EB3" w:rsidRPr="00EB0DB6" w:rsidRDefault="00B11EB3" w:rsidP="00B11EB3">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B11EB3" w:rsidRPr="00EB0DB6" w:rsidRDefault="00B11EB3" w:rsidP="00B11EB3">
      <w:pPr>
        <w:pStyle w:val="DanceBody"/>
      </w:pPr>
      <w:r w:rsidRPr="00EB0DB6">
        <w:t xml:space="preserve"> 9-16</w:t>
      </w:r>
      <w:r w:rsidRPr="00EB0DB6">
        <w:tab/>
        <w:t>2s dance 1/2 Fig 8 down round 1s; all turn partner RH.  3 2 1</w:t>
      </w:r>
    </w:p>
    <w:p w:rsidR="00B11EB3" w:rsidRPr="00EB0DB6" w:rsidRDefault="00B11EB3" w:rsidP="00B11EB3">
      <w:pPr>
        <w:pStyle w:val="DanceBody"/>
      </w:pPr>
      <w:r w:rsidRPr="00EB0DB6">
        <w:t>17-24</w:t>
      </w:r>
      <w:r w:rsidRPr="00EB0DB6">
        <w:tab/>
        <w:t>3s+2s+1s dance Set+Link for 3 couples twice.  (1) (2) (3)</w:t>
      </w:r>
    </w:p>
    <w:p w:rsidR="00B11EB3" w:rsidRPr="00EB0DB6" w:rsidRDefault="00B11EB3" w:rsidP="00B11EB3">
      <w:pPr>
        <w:pStyle w:val="DanceBody"/>
        <w:keepNext w:val="0"/>
      </w:pPr>
      <w:r w:rsidRPr="00EB0DB6">
        <w:rPr>
          <w:b/>
        </w:rPr>
        <w:t>25-32</w:t>
      </w:r>
      <w:r w:rsidRPr="00EB0DB6">
        <w:tab/>
        <w:t>All circle 6H 1/2 round to left; 2s dance up between 3s &amp; cast to 3rd place (1s step up 31-32).  3 1 2</w:t>
      </w:r>
    </w:p>
    <w:p w:rsidR="00B11EB3" w:rsidRDefault="00B11EB3" w:rsidP="00B11EB3"/>
    <w:p w:rsidR="00B11EB3" w:rsidRDefault="00B11EB3" w:rsidP="00B11EB3">
      <w:pPr>
        <w:pStyle w:val="Minicrib"/>
      </w:pPr>
      <w:r>
        <w:t>ALLAN NIXON'S REEL  (R8x32)  3C (4C set)</w:t>
      </w:r>
      <w:r>
        <w:tab/>
        <w:t>Ian Barbour  Magic Medicine</w:t>
      </w:r>
    </w:p>
    <w:p w:rsidR="00B11EB3" w:rsidRPr="004117C8" w:rsidRDefault="00B11EB3" w:rsidP="00B11EB3">
      <w:pPr>
        <w:pStyle w:val="DanceBody"/>
      </w:pPr>
      <w:r w:rsidRPr="004117C8">
        <w:t xml:space="preserve"> 1- 8</w:t>
      </w:r>
      <w:r w:rsidRPr="004117C8">
        <w:tab/>
        <w:t>1s dance 1/2 reels of 3 on sides (1s in &amp; down to start), 1M continues reel with partner behind him (dancing as one) while 2L+3L set &amp; 1/2 turn RH</w:t>
      </w:r>
    </w:p>
    <w:p w:rsidR="00B11EB3" w:rsidRPr="004117C8" w:rsidRDefault="00B11EB3" w:rsidP="00B11EB3">
      <w:pPr>
        <w:pStyle w:val="DanceBody"/>
      </w:pPr>
      <w:r w:rsidRPr="004117C8">
        <w:t xml:space="preserve"> 9-16</w:t>
      </w:r>
      <w:r w:rsidRPr="004117C8">
        <w:tab/>
        <w:t>1s dance RH across on own sides (1M with 2M+3M &amp; 1L with 2L+3L) 1s changing sides for LH back but end with 1s in 2nd place own side</w:t>
      </w:r>
    </w:p>
    <w:p w:rsidR="00B11EB3" w:rsidRPr="004117C8" w:rsidRDefault="00B11EB3" w:rsidP="00B11EB3">
      <w:pPr>
        <w:pStyle w:val="DanceBody"/>
      </w:pPr>
      <w:r w:rsidRPr="004117C8">
        <w:t>17-24</w:t>
      </w:r>
      <w:r w:rsidRPr="004117C8">
        <w:tab/>
        <w:t>1s cast (1M down, 1L up) &amp; turn LH to face 1st corner (pstn) while 2s &amp; 3s set, change places RH on sides, set to partner &amp; cross RH</w:t>
      </w:r>
    </w:p>
    <w:p w:rsidR="00B11EB3" w:rsidRPr="004117C8" w:rsidRDefault="00B11EB3" w:rsidP="00B11EB3">
      <w:pPr>
        <w:pStyle w:val="DanceBody"/>
        <w:keepNext w:val="0"/>
      </w:pPr>
      <w:r w:rsidRPr="004117C8">
        <w:t>25-32</w:t>
      </w:r>
      <w:r w:rsidRPr="004117C8">
        <w:tab/>
        <w:t>1s dance 1/2 diagonal reel of 4 on 1st corners &amp; 1/2 diagonal reel with 2nd corners, 1s crossing RH to 2nd places</w:t>
      </w:r>
    </w:p>
    <w:p w:rsidR="00B11EB3" w:rsidRDefault="00B11EB3" w:rsidP="00B11EB3"/>
    <w:p w:rsidR="00B11EB3" w:rsidRDefault="00B11EB3" w:rsidP="00B11EB3">
      <w:pPr>
        <w:pStyle w:val="Minicrib"/>
      </w:pPr>
      <w:r>
        <w:t>ALLANA'S DANCE  (R8x32)  3C (4C set)</w:t>
      </w:r>
      <w:r>
        <w:tab/>
        <w:t>Linda Magill</w:t>
      </w:r>
    </w:p>
    <w:p w:rsidR="00B11EB3" w:rsidRDefault="00B11EB3" w:rsidP="00B11EB3">
      <w:pPr>
        <w:pStyle w:val="DanceBody"/>
      </w:pPr>
      <w:r>
        <w:t xml:space="preserve"> 1- 8</w:t>
      </w:r>
      <w:r>
        <w:tab/>
        <w:t>1s set, cross down RH, cast down behind 3s &amp; dance up NHJ to face 1st corners (2s step up 3-4)</w:t>
      </w:r>
    </w:p>
    <w:p w:rsidR="00B11EB3" w:rsidRDefault="00B11EB3" w:rsidP="00B11EB3">
      <w:pPr>
        <w:pStyle w:val="DanceBody"/>
      </w:pPr>
      <w:r>
        <w:t xml:space="preserve"> 9-16</w:t>
      </w:r>
      <w:r>
        <w:tab/>
        <w:t>1s dance 1/2 diag reel of 4 with 1st corners, pass RSh; 1s dance 1/2 diag reel of 4 with 2nd corners &amp; end in 2nd place opp side.  (3) (1) (2)</w:t>
      </w:r>
    </w:p>
    <w:p w:rsidR="00B11EB3" w:rsidRDefault="00B11EB3" w:rsidP="00B11EB3">
      <w:pPr>
        <w:pStyle w:val="DanceBody"/>
      </w:pPr>
      <w:r>
        <w:t>17-24</w:t>
      </w:r>
      <w:r>
        <w:tab/>
        <w:t>3s+1s+2s Set+Link for 3 couples twice to end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ALLEMANDE TO GO  (R8x32)  3C (4C set)</w:t>
      </w:r>
      <w:r>
        <w:tab/>
        <w:t>Gaye Collin  SCD Is All Around The World</w:t>
      </w:r>
    </w:p>
    <w:p w:rsidR="00B11EB3" w:rsidRPr="004117C8" w:rsidRDefault="00B11EB3" w:rsidP="00B11EB3">
      <w:pPr>
        <w:pStyle w:val="DanceBody"/>
      </w:pPr>
      <w:r w:rsidRPr="004117C8">
        <w:t xml:space="preserve"> 1- 8</w:t>
      </w:r>
      <w:r w:rsidRPr="004117C8">
        <w:tab/>
        <w:t>1s+2s turn partners RH (4 bars) into RH across finishing 1s &amp; 2s facing down</w:t>
      </w:r>
    </w:p>
    <w:p w:rsidR="00B11EB3" w:rsidRPr="004117C8" w:rsidRDefault="00B11EB3" w:rsidP="00B11EB3">
      <w:pPr>
        <w:pStyle w:val="DanceBody"/>
      </w:pPr>
      <w:r w:rsidRPr="004117C8">
        <w:t xml:space="preserve"> 9-16</w:t>
      </w:r>
      <w:r w:rsidRPr="004117C8">
        <w:tab/>
        <w:t>2s followed by 1s lead down, 1s followed by 2s lead back up staying in middle for ...</w:t>
      </w:r>
    </w:p>
    <w:p w:rsidR="00B11EB3" w:rsidRPr="004117C8" w:rsidRDefault="00B11EB3" w:rsidP="00B11EB3">
      <w:pPr>
        <w:pStyle w:val="DanceBody"/>
      </w:pPr>
      <w:r w:rsidRPr="004117C8">
        <w:t>17-24</w:t>
      </w:r>
      <w:r w:rsidRPr="004117C8">
        <w:tab/>
        <w:t>1s+2s dance allemande</w:t>
      </w:r>
    </w:p>
    <w:p w:rsidR="00B11EB3" w:rsidRPr="004117C8" w:rsidRDefault="00B11EB3" w:rsidP="00B11EB3">
      <w:pPr>
        <w:pStyle w:val="DanceBody"/>
        <w:keepNext w:val="0"/>
      </w:pPr>
      <w:r w:rsidRPr="004117C8">
        <w:t>25-32</w:t>
      </w:r>
      <w:r w:rsidRPr="004117C8">
        <w:tab/>
        <w:t>2s+1s+3s circle 6H round and back</w:t>
      </w:r>
    </w:p>
    <w:p w:rsidR="00B11EB3" w:rsidRDefault="00B11EB3" w:rsidP="00B11EB3"/>
    <w:p w:rsidR="00B11EB3" w:rsidRDefault="00B11EB3" w:rsidP="00B11EB3">
      <w:pPr>
        <w:pStyle w:val="Minicrib"/>
      </w:pPr>
      <w:r>
        <w:t>THE ALLEY CAT  (J4x32)  4C set</w:t>
      </w:r>
      <w:r>
        <w:tab/>
        <w:t>Livia Kohn  Suncoast Collection</w:t>
      </w:r>
    </w:p>
    <w:p w:rsidR="00B11EB3" w:rsidRPr="004117C8" w:rsidRDefault="00B11EB3" w:rsidP="00B11EB3">
      <w:pPr>
        <w:pStyle w:val="DanceBody"/>
      </w:pPr>
      <w:r w:rsidRPr="004117C8">
        <w:t>3s &amp; 4s start on opp. sides</w:t>
      </w:r>
    </w:p>
    <w:p w:rsidR="00B11EB3" w:rsidRPr="004117C8" w:rsidRDefault="00B11EB3" w:rsidP="00B11EB3">
      <w:pPr>
        <w:pStyle w:val="DanceBody"/>
      </w:pPr>
      <w:r w:rsidRPr="004117C8">
        <w:t xml:space="preserve"> 1- 8</w:t>
      </w:r>
      <w:r w:rsidRPr="004117C8">
        <w:tab/>
        <w:t>1s &amp; 3s set &amp; turn RH, 1s cast to 3rd place &amp; cross LH to face down to as 3s lead up crossing &amp; cast into 1st place.  3 2(1)(4)</w:t>
      </w:r>
    </w:p>
    <w:p w:rsidR="00B11EB3" w:rsidRPr="004117C8" w:rsidRDefault="00B11EB3" w:rsidP="00B11EB3">
      <w:pPr>
        <w:pStyle w:val="DanceBody"/>
      </w:pPr>
      <w:r w:rsidRPr="004117C8">
        <w:t xml:space="preserve"> 9-16</w:t>
      </w:r>
      <w:r w:rsidRPr="004117C8">
        <w:tab/>
        <w:t>All dance reels of 4 on sides</w:t>
      </w:r>
    </w:p>
    <w:p w:rsidR="00B11EB3" w:rsidRPr="004117C8" w:rsidRDefault="00B11EB3" w:rsidP="00B11EB3">
      <w:pPr>
        <w:pStyle w:val="DanceBody"/>
      </w:pPr>
      <w:r w:rsidRPr="004117C8">
        <w:t>17-24</w:t>
      </w:r>
      <w:r w:rsidRPr="004117C8">
        <w:tab/>
        <w:t>3s followed by 2s lead down &amp; cast to places as 4s followed by 1s cast to top &amp; lead down to places</w:t>
      </w:r>
    </w:p>
    <w:p w:rsidR="00B11EB3" w:rsidRDefault="00B11EB3" w:rsidP="00B11EB3">
      <w:pPr>
        <w:pStyle w:val="DanceBody"/>
      </w:pPr>
      <w:r w:rsidRPr="004117C8">
        <w:t>25-32</w:t>
      </w:r>
      <w:r w:rsidRPr="004117C8">
        <w:tab/>
      </w:r>
      <w:r>
        <w:t xml:space="preserve">3s+2s </w:t>
      </w:r>
      <w:r>
        <w:rPr>
          <w:b/>
        </w:rPr>
        <w:t>also</w:t>
      </w:r>
      <w:r>
        <w:t xml:space="preserve"> 1s+4s dance Allepousse:</w:t>
      </w:r>
    </w:p>
    <w:p w:rsidR="00B11EB3" w:rsidRDefault="00B11EB3" w:rsidP="00B11EB3">
      <w:pPr>
        <w:pStyle w:val="DanceBody"/>
      </w:pPr>
      <w:r>
        <w:tab/>
        <w:t xml:space="preserve">3s &amp; 4s (end couples) dance Allemande </w:t>
      </w:r>
      <w:r>
        <w:rPr>
          <w:b/>
        </w:rPr>
        <w:t>while</w:t>
      </w:r>
    </w:p>
    <w:p w:rsidR="00B11EB3" w:rsidRPr="00157731" w:rsidRDefault="00B11EB3" w:rsidP="00B11EB3">
      <w:pPr>
        <w:pStyle w:val="DanceBody"/>
        <w:keepNext w:val="0"/>
      </w:pPr>
      <w:r>
        <w:tab/>
        <w:t>2s &amp; 1s (middle couples dance Poussette to end 2 3 (4) (1)</w:t>
      </w:r>
    </w:p>
    <w:p w:rsidR="00B11EB3" w:rsidRDefault="00B11EB3" w:rsidP="00B11EB3"/>
    <w:p w:rsidR="00B11EB3" w:rsidRDefault="00B11EB3" w:rsidP="00B11EB3">
      <w:pPr>
        <w:pStyle w:val="Minicrib"/>
      </w:pPr>
      <w:r>
        <w:t>THE ALLINGHAM STRATHSPEY  (S8x32)  3C (4C Set)</w:t>
      </w:r>
      <w:r>
        <w:tab/>
        <w:t>May Macfarlane  Tayside Collection 1983-2003</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NHJ dance down &amp; cast up round 2s to 1st place, on bar 12 1s+2s dance into centre ready for 1/2 Diamond Poussette. 1s finish in centre facing down, 2s finish in 1st place</w:t>
      </w:r>
    </w:p>
    <w:p w:rsidR="00B11EB3" w:rsidRDefault="00B11EB3" w:rsidP="00B11EB3">
      <w:pPr>
        <w:pStyle w:val="DanceBody"/>
      </w:pPr>
      <w:r>
        <w:t>17-24</w:t>
      </w:r>
      <w:r>
        <w:tab/>
        <w:t>1s repeat bars 9-16 with 3s, 1s end in centre, 3s finish in 2nd place. 2 3 1</w:t>
      </w:r>
    </w:p>
    <w:p w:rsidR="00B11EB3" w:rsidRDefault="00B11EB3" w:rsidP="00B11EB3">
      <w:pPr>
        <w:pStyle w:val="DanceBody"/>
        <w:keepNext w:val="0"/>
      </w:pPr>
      <w:r>
        <w:t>25-32</w:t>
      </w:r>
      <w:r>
        <w:tab/>
        <w:t>1s turn RH, cast up 1 place (3s step down bars 27-28), 1s NHJ dance up between 2s &amp; cast to 2nd place.  2 1 3</w:t>
      </w:r>
    </w:p>
    <w:p w:rsidR="00B11EB3" w:rsidRDefault="00B11EB3" w:rsidP="00B11EB3"/>
    <w:p w:rsidR="00B11EB3" w:rsidRDefault="00B11EB3" w:rsidP="00B11EB3">
      <w:pPr>
        <w:pStyle w:val="Minicrib"/>
      </w:pPr>
      <w:r>
        <w:t>ALLISON'S INVENTION  (R8x32)  3C (4C set)</w:t>
      </w:r>
      <w:r>
        <w:tab/>
        <w:t>Allison Collins  Martello Tower 4</w:t>
      </w:r>
    </w:p>
    <w:p w:rsidR="00B11EB3" w:rsidRPr="004117C8" w:rsidRDefault="00B11EB3" w:rsidP="00B11EB3">
      <w:pPr>
        <w:pStyle w:val="DanceBody"/>
      </w:pPr>
      <w:r w:rsidRPr="004117C8">
        <w:t xml:space="preserve"> 1- 8</w:t>
      </w:r>
      <w:r w:rsidRPr="004117C8">
        <w:tab/>
        <w:t>1s lead down for 4 bars, Lady passes under Mans arm &amp; lead up to 2nd place</w:t>
      </w:r>
    </w:p>
    <w:p w:rsidR="00B11EB3" w:rsidRPr="004117C8" w:rsidRDefault="00B11EB3" w:rsidP="00B11EB3">
      <w:pPr>
        <w:pStyle w:val="DanceBody"/>
      </w:pPr>
      <w:r w:rsidRPr="004117C8">
        <w:t xml:space="preserve"> 9-16</w:t>
      </w:r>
      <w:r w:rsidRPr="004117C8">
        <w:tab/>
        <w:t>2s+1s+3s set, cross RH, set, 2s &amp; 3s cross LH while 1s pass LSh to face 1st corner</w:t>
      </w:r>
    </w:p>
    <w:p w:rsidR="00B11EB3" w:rsidRPr="004117C8" w:rsidRDefault="00B11EB3" w:rsidP="00B11EB3">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B11EB3" w:rsidRPr="004117C8" w:rsidRDefault="00B11EB3" w:rsidP="00B11EB3">
      <w:pPr>
        <w:pStyle w:val="DanceBody"/>
        <w:keepNext w:val="0"/>
      </w:pPr>
      <w:r w:rsidRPr="004117C8">
        <w:t>25-32</w:t>
      </w:r>
      <w:r w:rsidRPr="004117C8">
        <w:tab/>
        <w:t>1s dance 1/2 Fig of 8 round standing 2s &amp; 2s+1s+3s turn RH</w:t>
      </w:r>
    </w:p>
    <w:p w:rsidR="00B11EB3" w:rsidRDefault="00B11EB3" w:rsidP="00B11EB3"/>
    <w:p w:rsidR="00B11EB3" w:rsidRDefault="00B11EB3" w:rsidP="00B11EB3">
      <w:pPr>
        <w:pStyle w:val="Minicrib"/>
      </w:pPr>
      <w:r>
        <w:t>ALLISON'S JIG  (J8x32) 3C (4C set)</w:t>
      </w:r>
      <w:r>
        <w:tab/>
        <w:t>Ann Dix  Reel Friends 2</w:t>
      </w:r>
    </w:p>
    <w:p w:rsidR="00B11EB3" w:rsidRPr="004117C8" w:rsidRDefault="00B11EB3" w:rsidP="00B11EB3">
      <w:pPr>
        <w:pStyle w:val="DanceBody"/>
      </w:pPr>
      <w:r w:rsidRPr="004117C8">
        <w:t xml:space="preserve"> 1- 8</w:t>
      </w:r>
      <w:r w:rsidRPr="004117C8">
        <w:tab/>
        <w:t>1s set, cast 1 place, dance down &amp; dance round 3s into 2nd place</w:t>
      </w:r>
    </w:p>
    <w:p w:rsidR="00B11EB3" w:rsidRPr="004117C8" w:rsidRDefault="00B11EB3" w:rsidP="00B11EB3">
      <w:pPr>
        <w:pStyle w:val="DanceBody"/>
      </w:pPr>
      <w:r w:rsidRPr="004117C8">
        <w:t xml:space="preserve"> 9-16</w:t>
      </w:r>
      <w:r w:rsidRPr="004117C8">
        <w:tab/>
        <w:t>1s+1st corners set twice, corners turn RH while 1s cast &amp; chase clockwise (outside 2s) to 2nd place opp sides</w:t>
      </w:r>
    </w:p>
    <w:p w:rsidR="00B11EB3" w:rsidRPr="004117C8" w:rsidRDefault="00B11EB3" w:rsidP="00B11EB3">
      <w:pPr>
        <w:pStyle w:val="DanceBody"/>
      </w:pPr>
      <w:r w:rsidRPr="004117C8">
        <w:t>17-24</w:t>
      </w:r>
      <w:r w:rsidRPr="004117C8">
        <w:tab/>
        <w:t>1s+2nd corners set twice, corners turn LH while 1s cast &amp; chase anticlockwise to 2nd place own sides</w:t>
      </w:r>
    </w:p>
    <w:p w:rsidR="00B11EB3" w:rsidRPr="004117C8" w:rsidRDefault="00B11EB3" w:rsidP="00B11EB3">
      <w:pPr>
        <w:pStyle w:val="DanceBody"/>
        <w:keepNext w:val="0"/>
      </w:pPr>
      <w:r w:rsidRPr="004117C8">
        <w:t>25-32</w:t>
      </w:r>
      <w:r w:rsidRPr="004117C8">
        <w:tab/>
        <w:t>1s dance 1/2 LSh reels of 3 across (Lady with 2s &amp; Man with 3s) &amp; 1/2 LSh reels of 3 across with other couple</w:t>
      </w:r>
    </w:p>
    <w:p w:rsidR="00B11EB3" w:rsidRDefault="00B11EB3" w:rsidP="00B11EB3"/>
    <w:p w:rsidR="00B11EB3" w:rsidRDefault="00B11EB3" w:rsidP="00B11EB3">
      <w:pPr>
        <w:pStyle w:val="Minicrib"/>
      </w:pPr>
      <w:r>
        <w:t>'ALLO 'ALLO  (R8x32)  3C (4C set)</w:t>
      </w:r>
      <w:r>
        <w:tab/>
        <w:t>Harry Rhodes  Snowdon Bk 3</w:t>
      </w:r>
    </w:p>
    <w:p w:rsidR="00B11EB3" w:rsidRPr="004117C8" w:rsidRDefault="00B11EB3" w:rsidP="00B11EB3">
      <w:pPr>
        <w:pStyle w:val="DanceBody"/>
      </w:pPr>
      <w:r w:rsidRPr="004117C8">
        <w:t xml:space="preserve"> 1- 8</w:t>
      </w:r>
      <w:r w:rsidRPr="004117C8">
        <w:tab/>
        <w:t>1s+2s Set+Link, 2s+1s circle 4H round to left</w:t>
      </w:r>
    </w:p>
    <w:p w:rsidR="00B11EB3" w:rsidRPr="004117C8" w:rsidRDefault="00B11EB3" w:rsidP="00B11EB3">
      <w:pPr>
        <w:pStyle w:val="DanceBody"/>
      </w:pPr>
      <w:r w:rsidRPr="004117C8">
        <w:t xml:space="preserve"> 9-16</w:t>
      </w:r>
      <w:r w:rsidRPr="004117C8">
        <w:tab/>
        <w:t>1s+3s Set+Link, 3s+1s circle 4H round to left</w:t>
      </w:r>
    </w:p>
    <w:p w:rsidR="00B11EB3" w:rsidRPr="004117C8" w:rsidRDefault="00B11EB3" w:rsidP="00B11EB3">
      <w:pPr>
        <w:pStyle w:val="DanceBody"/>
      </w:pPr>
      <w:r w:rsidRPr="004117C8">
        <w:t>17-24</w:t>
      </w:r>
      <w:r w:rsidRPr="004117C8">
        <w:tab/>
        <w:t>1s dance up to top, cast to 2nd places &amp; turn LH to face 1st corners</w:t>
      </w:r>
    </w:p>
    <w:p w:rsidR="00B11EB3" w:rsidRPr="004117C8" w:rsidRDefault="00B11EB3" w:rsidP="00B11EB3">
      <w:pPr>
        <w:pStyle w:val="DanceBody"/>
        <w:keepNext w:val="0"/>
      </w:pPr>
      <w:r w:rsidRPr="004117C8">
        <w:t>25-32</w:t>
      </w:r>
      <w:r w:rsidRPr="004117C8">
        <w:tab/>
        <w:t>1s turn 1st corners RH, turn partner LH, turn 2nd corners RH &amp; partner LH to 2nd places</w:t>
      </w:r>
    </w:p>
    <w:p w:rsidR="00B11EB3" w:rsidRDefault="00B11EB3" w:rsidP="00B11EB3"/>
    <w:p w:rsidR="00B11EB3" w:rsidRDefault="00B11EB3" w:rsidP="00B11EB3">
      <w:pPr>
        <w:pStyle w:val="Minicrib"/>
      </w:pPr>
      <w:r>
        <w:t>ALLOA REEL  (R4x48)  4C Set</w:t>
      </w:r>
      <w:r>
        <w:tab/>
        <w:t>Barry Skelton  Wee County Dances</w:t>
      </w:r>
    </w:p>
    <w:p w:rsidR="00B11EB3" w:rsidRDefault="00B11EB3" w:rsidP="00B11EB3">
      <w:pPr>
        <w:pStyle w:val="DanceBody"/>
      </w:pPr>
      <w:r>
        <w:t xml:space="preserve"> 1- 8</w:t>
      </w:r>
      <w:r>
        <w:tab/>
        <w:t>1s+4s cross RH &amp; cast down/up (2s+3s step up/down bars 3-4). 2s+1s also 4s+3s dance RH across to finish 1L (1M following) facing 2M &amp; 4L (4M following) facing 3L</w:t>
      </w:r>
    </w:p>
    <w:p w:rsidR="00B11EB3" w:rsidRDefault="00B11EB3" w:rsidP="00B11EB3">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B11EB3" w:rsidRDefault="00B11EB3" w:rsidP="00B11EB3">
      <w:pPr>
        <w:pStyle w:val="DanceBody"/>
      </w:pPr>
      <w:r>
        <w:t>17-24</w:t>
      </w:r>
      <w:r>
        <w:tab/>
        <w:t>1s+4s dance 1/2 Alternating Tandem diagonal reels of 3 with 2nd corners. At end 1s+4s dance RH across to finish 1L (1M following) facing 4L position and 4L (4M following) facing 1M position</w:t>
      </w:r>
    </w:p>
    <w:p w:rsidR="00B11EB3" w:rsidRDefault="00B11EB3" w:rsidP="00B11EB3">
      <w:pPr>
        <w:pStyle w:val="DanceBody"/>
      </w:pPr>
      <w:r>
        <w:t>25-32</w:t>
      </w:r>
      <w:r>
        <w:tab/>
        <w:t>1s+4s dance 1/2 Alternating Tandem diagonal reels of 3 with 1st corners. At end 1s+4s dance RH across to finish 1L (4M following) facing 4M position &amp; 4L (1M following) facing 1L position</w:t>
      </w:r>
    </w:p>
    <w:p w:rsidR="00B11EB3" w:rsidRDefault="00B11EB3" w:rsidP="00B11EB3">
      <w:pPr>
        <w:pStyle w:val="DanceBody"/>
      </w:pPr>
      <w:r>
        <w:t>33-40</w:t>
      </w:r>
      <w:r>
        <w:tab/>
        <w:t>1s+4s dance 1/2 Alternating Tandem diagonal reels of 3 with 2nd corners. At end 1s+4s dance RH across to finish 2 4 (1) 3</w:t>
      </w:r>
    </w:p>
    <w:p w:rsidR="00B11EB3" w:rsidRDefault="00B11EB3" w:rsidP="00B11EB3">
      <w:pPr>
        <w:pStyle w:val="DanceBody"/>
        <w:keepNext w:val="0"/>
      </w:pPr>
      <w:r>
        <w:t>41-48</w:t>
      </w:r>
      <w:r>
        <w:tab/>
        <w:t>1s turn RH, 1s dance 1/2 Fig of 8 across (L up round 4s, M down with 3s) 2 4 1 3</w:t>
      </w:r>
    </w:p>
    <w:p w:rsidR="00B11EB3" w:rsidRDefault="00B11EB3" w:rsidP="00B11EB3"/>
    <w:p w:rsidR="00B11EB3" w:rsidRDefault="00B11EB3" w:rsidP="00B11EB3">
      <w:pPr>
        <w:pStyle w:val="Minicrib"/>
      </w:pPr>
      <w:r>
        <w:t>ALLT AN DUIN  (R8x32)  3C (4C set)</w:t>
      </w:r>
      <w:r>
        <w:tab/>
        <w:t>Roy Goldring  24 G &amp; S Dances</w:t>
      </w:r>
    </w:p>
    <w:p w:rsidR="00B11EB3" w:rsidRPr="004117C8" w:rsidRDefault="00B11EB3" w:rsidP="00B11EB3">
      <w:pPr>
        <w:pStyle w:val="DanceBody"/>
      </w:pPr>
      <w:r w:rsidRPr="004117C8">
        <w:t xml:space="preserve"> 1- 8</w:t>
      </w:r>
      <w:r w:rsidRPr="004117C8">
        <w:tab/>
        <w:t>1s cross RH, cast 1 place, cross LH &amp; cast up to places</w:t>
      </w:r>
    </w:p>
    <w:p w:rsidR="00B11EB3" w:rsidRPr="004117C8" w:rsidRDefault="00B11EB3" w:rsidP="00B11EB3">
      <w:pPr>
        <w:pStyle w:val="DanceBody"/>
      </w:pPr>
      <w:r w:rsidRPr="004117C8">
        <w:t xml:space="preserve"> 9-16</w:t>
      </w:r>
      <w:r w:rsidRPr="004117C8">
        <w:tab/>
        <w:t>1s dance reels of 3 on own sides dancing down between 2s to start</w:t>
      </w:r>
    </w:p>
    <w:p w:rsidR="00B11EB3" w:rsidRPr="004117C8" w:rsidRDefault="00B11EB3" w:rsidP="00B11EB3">
      <w:pPr>
        <w:pStyle w:val="DanceBody"/>
      </w:pPr>
      <w:r w:rsidRPr="004117C8">
        <w:t>17-24</w:t>
      </w:r>
      <w:r w:rsidRPr="004117C8">
        <w:tab/>
        <w:t>1s dance down for 4 steps, set &amp; dance up to 2nd place (in middle)</w:t>
      </w:r>
    </w:p>
    <w:p w:rsidR="00B11EB3" w:rsidRPr="004117C8" w:rsidRDefault="00B11EB3" w:rsidP="00B11EB3">
      <w:pPr>
        <w:pStyle w:val="DanceBody"/>
        <w:keepNext w:val="0"/>
      </w:pPr>
      <w:r w:rsidRPr="004117C8">
        <w:t>25-32</w:t>
      </w:r>
      <w:r w:rsidRPr="004117C8">
        <w:tab/>
        <w:t>1M+2M+3M dance LH across while Ladies dance RH across, 1s dance to top &amp; cast to 2nd place</w:t>
      </w:r>
    </w:p>
    <w:p w:rsidR="00B11EB3" w:rsidRDefault="00B11EB3" w:rsidP="00B11EB3"/>
    <w:p w:rsidR="00B11EB3" w:rsidRDefault="00B11EB3" w:rsidP="00B11EB3">
      <w:pPr>
        <w:pStyle w:val="Minicrib"/>
      </w:pPr>
      <w:r>
        <w:t>ALLTREOCH  (M-8x(S16+R16))  3C (4C set)</w:t>
      </w:r>
      <w:r>
        <w:tab/>
        <w:t>Douglas Henderson  SCD Archives</w:t>
      </w:r>
    </w:p>
    <w:p w:rsidR="00B11EB3" w:rsidRPr="004117C8" w:rsidRDefault="00B11EB3" w:rsidP="00B11EB3">
      <w:pPr>
        <w:pStyle w:val="DanceBody"/>
      </w:pPr>
      <w:r w:rsidRPr="004117C8">
        <w:t>Strathspey</w:t>
      </w:r>
    </w:p>
    <w:p w:rsidR="00B11EB3" w:rsidRPr="004117C8" w:rsidRDefault="00B11EB3" w:rsidP="00B11EB3">
      <w:pPr>
        <w:pStyle w:val="DanceBody"/>
      </w:pPr>
      <w:r w:rsidRPr="004117C8">
        <w:t xml:space="preserve"> 1- 8</w:t>
      </w:r>
      <w:r w:rsidRPr="004117C8">
        <w:tab/>
        <w:t>1s+2s+3s dance 1/2 reels of 3 on opposite sides, 1s (in 3rd pl) dance in to change pl on sides with 2s &amp; turn 3s with other hand once round</w:t>
      </w:r>
    </w:p>
    <w:p w:rsidR="00B11EB3" w:rsidRPr="004117C8" w:rsidRDefault="00B11EB3" w:rsidP="00B11EB3">
      <w:pPr>
        <w:pStyle w:val="DanceBody"/>
      </w:pPr>
      <w:r w:rsidRPr="004117C8">
        <w:t xml:space="preserve"> 9-16</w:t>
      </w:r>
      <w:r w:rsidRPr="004117C8">
        <w:tab/>
        <w:t>3M+2L change places RH (diag), 3L+2M change places RH, 2s+1s+3s cross to own sides &amp; set with 1s advancing to face 1st corners</w:t>
      </w:r>
    </w:p>
    <w:p w:rsidR="00B11EB3" w:rsidRPr="004117C8" w:rsidRDefault="00B11EB3" w:rsidP="00B11EB3">
      <w:pPr>
        <w:pStyle w:val="DanceBody"/>
      </w:pPr>
      <w:r w:rsidRPr="004117C8">
        <w:t>Reel</w:t>
      </w:r>
    </w:p>
    <w:p w:rsidR="00B11EB3" w:rsidRPr="004117C8" w:rsidRDefault="00B11EB3" w:rsidP="00B11EB3">
      <w:pPr>
        <w:pStyle w:val="DanceBody"/>
      </w:pPr>
      <w:r w:rsidRPr="004117C8">
        <w:t>17-24</w:t>
      </w:r>
      <w:r w:rsidRPr="004117C8">
        <w:tab/>
        <w:t>1s change places with corners RH, 2s+3s dance LH across once round in middle, 1s change pl with crnr persons &amp; pass RSh to face 2nd crnrs</w:t>
      </w:r>
    </w:p>
    <w:p w:rsidR="00B11EB3" w:rsidRPr="004117C8" w:rsidRDefault="00B11EB3" w:rsidP="00B11EB3">
      <w:pPr>
        <w:pStyle w:val="DanceBody"/>
        <w:keepNext w:val="0"/>
      </w:pPr>
      <w:r w:rsidRPr="004117C8">
        <w:t>25-32</w:t>
      </w:r>
      <w:r w:rsidRPr="004117C8">
        <w:tab/>
        <w:t>1s repeat with 2nd corners LH (RH in middle) &amp; 1s dance into 2nd place own sides</w:t>
      </w:r>
    </w:p>
    <w:p w:rsidR="00B11EB3" w:rsidRDefault="00B11EB3" w:rsidP="00B11EB3"/>
    <w:p w:rsidR="00B11EB3" w:rsidRDefault="00B11EB3" w:rsidP="00B11EB3">
      <w:pPr>
        <w:pStyle w:val="Minicrib"/>
      </w:pPr>
      <w:r>
        <w:t>ALLTSHELLACH  (S8x32)  2C (4C set)</w:t>
      </w:r>
      <w:r>
        <w:tab/>
        <w:t>Elizabeth D Gilroy  RSCDS Bk 23</w:t>
      </w:r>
    </w:p>
    <w:p w:rsidR="00B11EB3" w:rsidRPr="004117C8" w:rsidRDefault="00B11EB3" w:rsidP="00B11EB3">
      <w:pPr>
        <w:pStyle w:val="DanceBody"/>
      </w:pPr>
      <w:r w:rsidRPr="004117C8">
        <w:t xml:space="preserve"> 1- 8</w:t>
      </w:r>
      <w:r w:rsidRPr="004117C8">
        <w:tab/>
        <w:t>1s+2s set to partners, turn 2H &amp; dance 1/2 Diamond Poussette</w:t>
      </w:r>
    </w:p>
    <w:p w:rsidR="00B11EB3" w:rsidRPr="004117C8" w:rsidRDefault="00B11EB3" w:rsidP="00B11EB3">
      <w:pPr>
        <w:pStyle w:val="DanceBody"/>
      </w:pPr>
      <w:r w:rsidRPr="004117C8">
        <w:t xml:space="preserve"> 9-16</w:t>
      </w:r>
      <w:r w:rsidRPr="004117C8">
        <w:tab/>
        <w:t>1s followed by 2s lead down &amp; back to original places (2s dividing &amp; turn in behind 1s)</w:t>
      </w:r>
    </w:p>
    <w:p w:rsidR="00B11EB3" w:rsidRPr="004117C8" w:rsidRDefault="00B11EB3" w:rsidP="00B11EB3">
      <w:pPr>
        <w:pStyle w:val="DanceBody"/>
      </w:pPr>
      <w:r w:rsidRPr="004117C8">
        <w:t>17-24</w:t>
      </w:r>
      <w:r w:rsidRPr="004117C8">
        <w:tab/>
        <w:t>1s+2s dance reel of 4 across (1L &amp; 2M passing LSh to start)</w:t>
      </w:r>
    </w:p>
    <w:p w:rsidR="00B11EB3" w:rsidRPr="004117C8" w:rsidRDefault="00B11EB3" w:rsidP="00B11EB3">
      <w:pPr>
        <w:pStyle w:val="DanceBody"/>
      </w:pPr>
      <w:r w:rsidRPr="004117C8">
        <w:t>25-32</w:t>
      </w:r>
      <w:r w:rsidRPr="004117C8">
        <w:tab/>
        <w:t>1s+2s dance Tournee: -</w:t>
      </w:r>
    </w:p>
    <w:p w:rsidR="00B11EB3" w:rsidRPr="004117C8" w:rsidRDefault="00B11EB3" w:rsidP="00B11EB3">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11EB3" w:rsidRDefault="00B11EB3" w:rsidP="00B11EB3"/>
    <w:p w:rsidR="00B11EB3" w:rsidRDefault="00B11EB3" w:rsidP="00B11EB3">
      <w:pPr>
        <w:pStyle w:val="Minicrib"/>
      </w:pPr>
      <w:r>
        <w:t>ALLY'S BOOK OF SAYINGS  (R8x32)  3C (4C set)</w:t>
      </w:r>
      <w:r>
        <w:tab/>
        <w:t>Alasdair Brown  Eglinton Coll</w:t>
      </w:r>
    </w:p>
    <w:p w:rsidR="00B11EB3" w:rsidRDefault="00B11EB3" w:rsidP="00B11EB3">
      <w:pPr>
        <w:pStyle w:val="DanceBody"/>
      </w:pPr>
      <w:r>
        <w:t xml:space="preserve"> 1- 8</w:t>
      </w:r>
      <w:r>
        <w:tab/>
        <w:t>1s set, cast (2s step up) &amp; dance 1/2 Fig 8 (1M up between 2s, 1L down between 3s)</w:t>
      </w:r>
    </w:p>
    <w:p w:rsidR="00B11EB3" w:rsidRDefault="00B11EB3" w:rsidP="00B11EB3">
      <w:pPr>
        <w:pStyle w:val="DanceBody"/>
      </w:pPr>
      <w:r>
        <w:t xml:space="preserve"> 9-16</w:t>
      </w:r>
      <w:r>
        <w:tab/>
        <w:t>2s+1s+3s dance 'Mixed Cross &amp; Rotate':</w:t>
      </w:r>
    </w:p>
    <w:p w:rsidR="00B11EB3" w:rsidRDefault="00B11EB3" w:rsidP="00B11EB3">
      <w:pPr>
        <w:pStyle w:val="DanceBody"/>
      </w:pPr>
      <w:r>
        <w:tab/>
        <w:t>1s cross RH (2), chase 1/4 round clockwise (2), cross RH up/down (2),</w:t>
      </w:r>
      <w:r w:rsidRPr="00BB688A">
        <w:t xml:space="preserve"> </w:t>
      </w:r>
      <w:r>
        <w:t xml:space="preserve">chase 1/4 round clockwise (2) </w:t>
      </w:r>
      <w:r>
        <w:rPr>
          <w:b/>
        </w:rPr>
        <w:t>while</w:t>
      </w:r>
    </w:p>
    <w:p w:rsidR="00B11EB3" w:rsidRDefault="00B11EB3" w:rsidP="00B11EB3">
      <w:pPr>
        <w:pStyle w:val="DanceBody"/>
      </w:pPr>
      <w:r>
        <w:tab/>
        <w:t xml:space="preserve">3s+2s change RH on sides (2), chase 1/4 round clockwise (2), 2L+3L </w:t>
      </w:r>
      <w:r>
        <w:rPr>
          <w:b/>
        </w:rPr>
        <w:t>also</w:t>
      </w:r>
      <w:r>
        <w:t xml:space="preserve"> 2M+3M cross RH (2), 3s+2s chase 1/4 round clockwise (2)</w:t>
      </w:r>
    </w:p>
    <w:p w:rsidR="00B11EB3" w:rsidRDefault="00B11EB3" w:rsidP="00B11EB3">
      <w:pPr>
        <w:pStyle w:val="DanceBody"/>
      </w:pPr>
      <w:r>
        <w:t>17-20</w:t>
      </w:r>
      <w:r>
        <w:tab/>
        <w:t xml:space="preserve">1s dance RSh round 2nd corners (pstn), towards each other, pull back RSh to face 1st corners (pstn) </w:t>
      </w:r>
      <w:r>
        <w:rPr>
          <w:b/>
        </w:rPr>
        <w:t>while</w:t>
      </w:r>
      <w:r>
        <w:t xml:space="preserve"> 2nd corner (pstn) dance in, turn 1/2 RH, face each other, pull back RSh &amp; dance out to own side</w:t>
      </w:r>
    </w:p>
    <w:p w:rsidR="00B11EB3" w:rsidRDefault="00B11EB3" w:rsidP="00B11EB3">
      <w:pPr>
        <w:pStyle w:val="DanceBody"/>
      </w:pPr>
      <w:r>
        <w:t>21-24</w:t>
      </w:r>
      <w:r>
        <w:tab/>
        <w:t>1s repeat with 17-20 with 1st corners (pstn) to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ALMA'S STRATHSPEY  (S3x32)  3C set</w:t>
      </w:r>
      <w:r>
        <w:tab/>
        <w:t>John MacCallum  Helensburgh 50th Anniv</w:t>
      </w:r>
    </w:p>
    <w:p w:rsidR="00B11EB3" w:rsidRPr="004117C8" w:rsidRDefault="00B11EB3" w:rsidP="00B11EB3">
      <w:pPr>
        <w:pStyle w:val="DanceBody"/>
      </w:pPr>
      <w:r w:rsidRPr="004117C8">
        <w:t xml:space="preserve"> 1- 8</w:t>
      </w:r>
      <w:r w:rsidRPr="004117C8">
        <w:tab/>
        <w:t>1L followed by partner casts 2 places, crosses below 3s, casts up to 2nd place &amp; crosses to own sides</w:t>
      </w:r>
    </w:p>
    <w:p w:rsidR="00B11EB3" w:rsidRPr="004117C8" w:rsidRDefault="00B11EB3" w:rsidP="00B11EB3">
      <w:pPr>
        <w:pStyle w:val="DanceBody"/>
      </w:pPr>
      <w:r w:rsidRPr="004117C8">
        <w:t xml:space="preserve"> 9-16</w:t>
      </w:r>
      <w:r w:rsidRPr="004117C8">
        <w:tab/>
        <w:t>2L+1L turn RH as 2M+1M turn LH &amp; dance reels of 3 on sides (1s dance in &amp; down to start)</w:t>
      </w:r>
    </w:p>
    <w:p w:rsidR="00B11EB3" w:rsidRPr="004117C8" w:rsidRDefault="00B11EB3" w:rsidP="00B11EB3">
      <w:pPr>
        <w:pStyle w:val="DanceBody"/>
      </w:pPr>
      <w:r w:rsidRPr="004117C8">
        <w:t>17-24</w:t>
      </w:r>
      <w:r w:rsidRPr="004117C8">
        <w:tab/>
        <w:t>1s+3s dance Tournee: -</w:t>
      </w:r>
    </w:p>
    <w:p w:rsidR="00B11EB3" w:rsidRPr="004117C8" w:rsidRDefault="00B11EB3" w:rsidP="00B11EB3">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B11EB3" w:rsidRPr="004117C8" w:rsidRDefault="00B11EB3" w:rsidP="00B11EB3">
      <w:pPr>
        <w:pStyle w:val="DanceBody"/>
        <w:keepNext w:val="0"/>
      </w:pPr>
      <w:r w:rsidRPr="004117C8">
        <w:t>25-32</w:t>
      </w:r>
      <w:r w:rsidRPr="004117C8">
        <w:tab/>
        <w:t>2s+3s+1s circle 6H round &amp; back</w:t>
      </w:r>
    </w:p>
    <w:p w:rsidR="00B11EB3" w:rsidRDefault="00B11EB3" w:rsidP="00B11EB3"/>
    <w:p w:rsidR="00B11EB3" w:rsidRDefault="00B11EB3" w:rsidP="00B11EB3">
      <w:pPr>
        <w:pStyle w:val="Minicrib"/>
      </w:pPr>
      <w:r>
        <w:t>THE ALMO RANT  (R2x48)  Sq.Set</w:t>
      </w:r>
      <w:r>
        <w:tab/>
        <w:t>Gill Russell &amp; Rita Marlow</w:t>
      </w:r>
    </w:p>
    <w:p w:rsidR="00B11EB3" w:rsidRDefault="00B11EB3" w:rsidP="00B11EB3">
      <w:pPr>
        <w:pStyle w:val="DanceBody"/>
      </w:pPr>
      <w:r>
        <w:t xml:space="preserve"> 1- 8</w:t>
      </w:r>
      <w:r>
        <w:tab/>
        <w:t>All 4 couples set &amp; Petronella in Tandem 1 place to right; all repeat to end opposite original position</w:t>
      </w:r>
    </w:p>
    <w:p w:rsidR="00B11EB3" w:rsidRDefault="00B11EB3" w:rsidP="00B11EB3">
      <w:pPr>
        <w:pStyle w:val="DanceBody"/>
      </w:pPr>
      <w:r>
        <w:t xml:space="preserve"> 9-16</w:t>
      </w:r>
      <w:r>
        <w:tab/>
        <w:t>1s+3s dance Ladies' Chain</w:t>
      </w:r>
    </w:p>
    <w:p w:rsidR="00B11EB3" w:rsidRDefault="00B11EB3" w:rsidP="00B11EB3">
      <w:pPr>
        <w:pStyle w:val="DanceBody"/>
      </w:pPr>
      <w:r>
        <w:t>17-24</w:t>
      </w:r>
      <w:r>
        <w:tab/>
        <w:t>2s+4s dance Ladies' Chain</w:t>
      </w:r>
    </w:p>
    <w:p w:rsidR="00B11EB3" w:rsidRDefault="00B11EB3" w:rsidP="00B11EB3">
      <w:pPr>
        <w:pStyle w:val="DanceBody"/>
      </w:pPr>
      <w:r>
        <w:t>25-32</w:t>
      </w:r>
      <w:r>
        <w:tab/>
        <w:t>All set &amp; turn corner RH; all set &amp; turn partner RH. Ladies face out</w:t>
      </w:r>
    </w:p>
    <w:p w:rsidR="00B11EB3" w:rsidRDefault="00B11EB3" w:rsidP="00B11EB3">
      <w:pPr>
        <w:pStyle w:val="DanceBody"/>
      </w:pPr>
      <w:r>
        <w:t>33-48</w:t>
      </w:r>
      <w:r>
        <w:tab/>
        <w:t>All dance Schiehallion reels</w:t>
      </w:r>
    </w:p>
    <w:p w:rsidR="00B11EB3" w:rsidRDefault="00B11EB3" w:rsidP="00B11EB3">
      <w:pPr>
        <w:pStyle w:val="DanceBody"/>
        <w:keepNext w:val="0"/>
      </w:pPr>
      <w:r>
        <w:t>Repeat from new positions</w:t>
      </w:r>
    </w:p>
    <w:p w:rsidR="00B11EB3" w:rsidRDefault="00B11EB3" w:rsidP="00B11EB3"/>
    <w:p w:rsidR="00B11EB3" w:rsidRDefault="00B11EB3" w:rsidP="00B11EB3">
      <w:pPr>
        <w:pStyle w:val="Minicrib"/>
      </w:pPr>
      <w:r>
        <w:t>ALOHA 'OE  (S8x32)  3C (4C set)</w:t>
      </w:r>
      <w:r>
        <w:tab/>
        <w:t>Shelby Yahn</w:t>
      </w:r>
    </w:p>
    <w:p w:rsidR="00B11EB3" w:rsidRDefault="00B11EB3" w:rsidP="00B11EB3">
      <w:pPr>
        <w:pStyle w:val="DanceBody"/>
      </w:pPr>
      <w:r>
        <w:t xml:space="preserve"> 1- 8</w:t>
      </w:r>
      <w:r>
        <w:tab/>
        <w:t>1s+2s change places on sides (Ladies LH, Men RH), 1s+3s change places on sides (Ladies RH, Men LH); 1s lead up to top, cross &amp; cast to face 1st corners (3s step down 7-8)</w:t>
      </w:r>
    </w:p>
    <w:p w:rsidR="00B11EB3" w:rsidRDefault="00B11EB3" w:rsidP="00B11EB3">
      <w:pPr>
        <w:pStyle w:val="DanceBody"/>
      </w:pPr>
      <w:r>
        <w:t xml:space="preserve"> 9-16</w:t>
      </w:r>
      <w:r>
        <w:tab/>
        <w:t>1s set to &amp; turn 1st corner 2H; set to &amp; turn 2nd corner 2H finishing 1M between 2s &amp; 1L between 3s facing 3rd corners</w:t>
      </w:r>
    </w:p>
    <w:p w:rsidR="00B11EB3" w:rsidRDefault="00B11EB3" w:rsidP="00B11EB3">
      <w:pPr>
        <w:pStyle w:val="DanceBody"/>
      </w:pPr>
      <w:r>
        <w:t>17-24</w:t>
      </w:r>
      <w:r>
        <w:tab/>
        <w:t>6 bar reels of 3 across, LSh to 3rd corner to start, 1s pass RSh to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ALTAMONT FAIR  (R8x32)  3C (4C set)</w:t>
      </w:r>
      <w:r>
        <w:tab/>
        <w:t>Peter Price  Nutmeg Coll</w:t>
      </w:r>
    </w:p>
    <w:p w:rsidR="00B11EB3" w:rsidRPr="004117C8" w:rsidRDefault="00B11EB3" w:rsidP="00B11EB3">
      <w:pPr>
        <w:pStyle w:val="DanceBody"/>
      </w:pPr>
      <w:r w:rsidRPr="004117C8">
        <w:t xml:space="preserve"> 1- 8</w:t>
      </w:r>
      <w:r w:rsidRPr="004117C8">
        <w:tab/>
        <w:t>1s set, cast 1 place, set 1L casts up &amp; 1M down</w:t>
      </w:r>
    </w:p>
    <w:p w:rsidR="00B11EB3" w:rsidRPr="004117C8" w:rsidRDefault="00B11EB3" w:rsidP="00B11EB3">
      <w:pPr>
        <w:pStyle w:val="DanceBody"/>
      </w:pPr>
      <w:r w:rsidRPr="004117C8">
        <w:t xml:space="preserve"> 9-16</w:t>
      </w:r>
      <w:r w:rsidRPr="004117C8">
        <w:tab/>
        <w:t>1s dance reels of 3 across (1L with 2s &amp; 1M with 3s) &amp; 1s end facing 1st corners</w:t>
      </w:r>
    </w:p>
    <w:p w:rsidR="00B11EB3" w:rsidRPr="004117C8" w:rsidRDefault="00B11EB3" w:rsidP="00B11EB3">
      <w:pPr>
        <w:pStyle w:val="DanceBody"/>
      </w:pPr>
      <w:r w:rsidRPr="004117C8">
        <w:t>17-24</w:t>
      </w:r>
      <w:r w:rsidRPr="004117C8">
        <w:tab/>
        <w:t>1s set to 1st corners, turn partner RH, set to 2nd corner &amp; turn partner RH to face 1st corners</w:t>
      </w:r>
    </w:p>
    <w:p w:rsidR="00B11EB3" w:rsidRPr="004117C8" w:rsidRDefault="00B11EB3" w:rsidP="00B11EB3">
      <w:pPr>
        <w:pStyle w:val="DanceBody"/>
        <w:keepNext w:val="0"/>
      </w:pPr>
      <w:r w:rsidRPr="004117C8">
        <w:t>25-32</w:t>
      </w:r>
      <w:r w:rsidRPr="004117C8">
        <w:tab/>
        <w:t>1s dance Pass+Turn with 1st corners &amp; pass RSh to face 2nd corners, Pass+Turn with 2nd corners &amp; end passing RSh to 2nd places</w:t>
      </w:r>
    </w:p>
    <w:p w:rsidR="00B11EB3" w:rsidRDefault="00B11EB3" w:rsidP="00B11EB3"/>
    <w:p w:rsidR="00B11EB3" w:rsidRDefault="00B11EB3" w:rsidP="00B11EB3">
      <w:pPr>
        <w:pStyle w:val="Minicrib"/>
      </w:pPr>
      <w:r>
        <w:t>ALWAYS ON MY MIND  (R8x32)  3C (4C set)</w:t>
      </w:r>
      <w:r>
        <w:tab/>
        <w:t>Yoshiki Oyama  Tokai Branch 25th Anniversary</w:t>
      </w:r>
    </w:p>
    <w:p w:rsidR="00B11EB3" w:rsidRDefault="00B11EB3" w:rsidP="00B11EB3">
      <w:pPr>
        <w:pStyle w:val="DanceBody"/>
      </w:pPr>
      <w:r>
        <w:t xml:space="preserve"> 1- 8</w:t>
      </w:r>
      <w:r>
        <w:tab/>
        <w:t>1s set, cross RH, cast &amp; turn 3/4 LH to face 1st corners (2s step up 5-6)</w:t>
      </w:r>
    </w:p>
    <w:p w:rsidR="00B11EB3" w:rsidRDefault="00B11EB3" w:rsidP="00B11EB3">
      <w:pPr>
        <w:pStyle w:val="DanceBody"/>
      </w:pPr>
      <w:r>
        <w:t xml:space="preserve"> 9-12</w:t>
      </w:r>
      <w:r>
        <w:tab/>
        <w:t>1s dance 4 bars 'Hello-Goodbye' setting (setting to 1st corners &amp; partner) to face 2nd corners</w:t>
      </w:r>
    </w:p>
    <w:p w:rsidR="00B11EB3" w:rsidRDefault="00B11EB3" w:rsidP="00B11EB3">
      <w:pPr>
        <w:pStyle w:val="DanceBody"/>
      </w:pPr>
      <w:r>
        <w:t>13-16</w:t>
      </w:r>
      <w:r>
        <w:tab/>
        <w:t>1s dance 1/2 diagonal reel of 4 with 2nd corners</w:t>
      </w:r>
    </w:p>
    <w:p w:rsidR="00B11EB3" w:rsidRDefault="00B11EB3" w:rsidP="00B11EB3">
      <w:pPr>
        <w:pStyle w:val="DanceBody"/>
      </w:pPr>
      <w:r>
        <w:t>17-20</w:t>
      </w:r>
      <w:r>
        <w:tab/>
        <w:t>1s dance 4 bars 'Hello-Goodbye' setting (setting to 4th corners pstn &amp; partner) pulling back RSh to face 1st corner pstn</w:t>
      </w:r>
    </w:p>
    <w:p w:rsidR="00B11EB3" w:rsidRDefault="00B11EB3" w:rsidP="00B11EB3">
      <w:pPr>
        <w:pStyle w:val="DanceBody"/>
      </w:pPr>
      <w:r>
        <w:t>21-24</w:t>
      </w:r>
      <w:r>
        <w:tab/>
        <w:t>1s dance 1/2 diagonal reel of 4 with corners</w:t>
      </w:r>
    </w:p>
    <w:p w:rsidR="00B11EB3" w:rsidRDefault="00B11EB3" w:rsidP="00B11EB3">
      <w:pPr>
        <w:pStyle w:val="DanceBody"/>
        <w:keepNext w:val="0"/>
      </w:pPr>
      <w:r>
        <w:t>25-32</w:t>
      </w:r>
      <w:r>
        <w:tab/>
        <w:t>1s dance RH across, (1M with 3s &amp; 1L with 2s). 3s+1s+2s chase 1/2 round clockwise to own sides.  2 1 3</w:t>
      </w:r>
    </w:p>
    <w:p w:rsidR="00B11EB3" w:rsidRDefault="00B11EB3" w:rsidP="00B11EB3"/>
    <w:p w:rsidR="00B11EB3" w:rsidRDefault="00B11EB3" w:rsidP="00B11EB3">
      <w:pPr>
        <w:pStyle w:val="Minicrib"/>
      </w:pPr>
      <w:r>
        <w:t>ALWAYS WELCOME  (R4x32)  4C set</w:t>
      </w:r>
      <w:r>
        <w:tab/>
        <w:t>Ian Barbour  Set &amp; Cast Off Vol 2</w:t>
      </w:r>
    </w:p>
    <w:p w:rsidR="00B11EB3" w:rsidRPr="00B25AAB" w:rsidRDefault="00B11EB3" w:rsidP="00B11EB3">
      <w:pPr>
        <w:pStyle w:val="DanceBody"/>
      </w:pPr>
      <w:r>
        <w:t xml:space="preserve"> 1- 4</w:t>
      </w:r>
      <w:r>
        <w:tab/>
        <w:t xml:space="preserve">1s cast (2s step up), turn LH to end BtoB in centre facing own side </w:t>
      </w:r>
      <w:r>
        <w:rPr>
          <w:b/>
        </w:rPr>
        <w:t>while</w:t>
      </w:r>
      <w:r>
        <w:t xml:space="preserve"> 4s turn RH &amp; cast up to face 1s</w:t>
      </w:r>
    </w:p>
    <w:p w:rsidR="00B11EB3" w:rsidRDefault="00B11EB3" w:rsidP="00B11EB3">
      <w:pPr>
        <w:pStyle w:val="DanceBody"/>
      </w:pPr>
      <w:r>
        <w:t xml:space="preserve"> 5-12</w:t>
      </w:r>
      <w:r>
        <w:tab/>
        <w:t>1s+4s dance reel of 4 across. 1s pass RH at end &amp; retain hands, 4s face out</w:t>
      </w:r>
    </w:p>
    <w:p w:rsidR="00B11EB3" w:rsidRDefault="00B11EB3" w:rsidP="00B11EB3">
      <w:pPr>
        <w:pStyle w:val="DanceBody"/>
      </w:pPr>
      <w:r>
        <w:t>13-16</w:t>
      </w:r>
      <w:r>
        <w:tab/>
        <w:t xml:space="preserve">4s cast back to 4th place &amp; turn LH </w:t>
      </w:r>
      <w:r>
        <w:rPr>
          <w:b/>
        </w:rPr>
        <w:t>while</w:t>
      </w:r>
      <w:r>
        <w:t xml:space="preserve"> 1s turn RH &amp; cast back to 1st place (2s step down 15-16)</w:t>
      </w:r>
    </w:p>
    <w:p w:rsidR="00B11EB3" w:rsidRDefault="00B11EB3" w:rsidP="00B11EB3">
      <w:pPr>
        <w:pStyle w:val="DanceBody"/>
      </w:pPr>
      <w:r>
        <w:t>17-24</w:t>
      </w:r>
      <w:r>
        <w:tab/>
        <w:t>1s cross down below 2s, out behind 3s, cross LH &amp; cast to bottom (2s+3s+4s step up 23-24)</w:t>
      </w:r>
    </w:p>
    <w:p w:rsidR="00B11EB3" w:rsidRDefault="00B11EB3" w:rsidP="00B11EB3">
      <w:pPr>
        <w:pStyle w:val="DanceBody"/>
        <w:keepNext w:val="0"/>
      </w:pPr>
      <w:r>
        <w:t>25-32</w:t>
      </w:r>
      <w:r>
        <w:tab/>
        <w:t>2s+3s+4s+1s circle 8H round &amp; back</w:t>
      </w:r>
    </w:p>
    <w:p w:rsidR="00B11EB3" w:rsidRDefault="00B11EB3" w:rsidP="00B11EB3"/>
    <w:p w:rsidR="00B11EB3" w:rsidRDefault="00B11EB3" w:rsidP="00B11EB3">
      <w:pPr>
        <w:pStyle w:val="Minicrib"/>
      </w:pPr>
      <w:r>
        <w:t>ALYTH BURN  (J8x48)  3C (4C set)</w:t>
      </w:r>
      <w:r>
        <w:tab/>
        <w:t>W R Webster  RSCDS Bk 22</w:t>
      </w:r>
    </w:p>
    <w:p w:rsidR="00B11EB3" w:rsidRPr="004117C8" w:rsidRDefault="00B11EB3" w:rsidP="00B11EB3">
      <w:pPr>
        <w:pStyle w:val="DanceBody"/>
      </w:pPr>
      <w:r w:rsidRPr="004117C8">
        <w:t xml:space="preserve"> 1- 8</w:t>
      </w:r>
      <w:r w:rsidRPr="004117C8">
        <w:tab/>
        <w:t>1s+2s+3s dance Promenade</w:t>
      </w:r>
    </w:p>
    <w:p w:rsidR="00B11EB3" w:rsidRPr="004117C8" w:rsidRDefault="00B11EB3" w:rsidP="00B11EB3">
      <w:pPr>
        <w:pStyle w:val="DanceBody"/>
      </w:pPr>
      <w:r w:rsidRPr="004117C8">
        <w:t xml:space="preserve"> 9-16</w:t>
      </w:r>
      <w:r w:rsidRPr="004117C8">
        <w:tab/>
        <w:t>1s+2s dance RH across for 3 steps, LH across &amp; 1s cast 1 place, 2s dancing to top</w:t>
      </w:r>
    </w:p>
    <w:p w:rsidR="00B11EB3" w:rsidRPr="004117C8" w:rsidRDefault="00B11EB3" w:rsidP="00B11EB3">
      <w:pPr>
        <w:pStyle w:val="DanceBody"/>
      </w:pPr>
      <w:r w:rsidRPr="004117C8">
        <w:t>17-24</w:t>
      </w:r>
      <w:r w:rsidRPr="004117C8">
        <w:tab/>
        <w:t>2s+1s+3s circle 6H round &amp; back 1s end facing 1st corners</w:t>
      </w:r>
    </w:p>
    <w:p w:rsidR="00B11EB3" w:rsidRPr="004117C8" w:rsidRDefault="00B11EB3" w:rsidP="00B11EB3">
      <w:pPr>
        <w:pStyle w:val="DanceBody"/>
      </w:pPr>
      <w:r w:rsidRPr="004117C8">
        <w:t>25-32</w:t>
      </w:r>
      <w:r w:rsidRPr="004117C8">
        <w:tab/>
        <w:t>1s set to 1st corners, turn corners RH &amp; retaining hands Bal-in-Line, 1s turn LH to face 2nd corners</w:t>
      </w:r>
    </w:p>
    <w:p w:rsidR="00B11EB3" w:rsidRPr="004117C8" w:rsidRDefault="00B11EB3" w:rsidP="00B11EB3">
      <w:pPr>
        <w:pStyle w:val="DanceBody"/>
      </w:pPr>
      <w:r w:rsidRPr="004117C8">
        <w:t>33-40</w:t>
      </w:r>
      <w:r w:rsidRPr="004117C8">
        <w:tab/>
        <w:t>1s set to 2nd corners, turn RH &amp; retaining hands Bal-in-Line; 1s turn LH to face 1st corners again</w:t>
      </w:r>
    </w:p>
    <w:p w:rsidR="00B11EB3" w:rsidRPr="004117C8" w:rsidRDefault="00B11EB3" w:rsidP="00B11EB3">
      <w:pPr>
        <w:pStyle w:val="DanceBody"/>
        <w:keepNext w:val="0"/>
      </w:pPr>
      <w:r w:rsidRPr="004117C8">
        <w:t>41-48</w:t>
      </w:r>
      <w:r w:rsidRPr="004117C8">
        <w:tab/>
        <w:t>1s dance reels of 3 on opposite sides giving LSh to 1st corner, 1s cross to 2nd places</w:t>
      </w:r>
    </w:p>
    <w:p w:rsidR="00B11EB3" w:rsidRDefault="00B11EB3" w:rsidP="00B11EB3"/>
    <w:p w:rsidR="00B11EB3" w:rsidRDefault="00B11EB3" w:rsidP="00B11EB3">
      <w:pPr>
        <w:pStyle w:val="Minicrib"/>
        <w:rPr>
          <w:lang w:eastAsia="en-GB"/>
        </w:rPr>
      </w:pPr>
      <w:r>
        <w:rPr>
          <w:lang w:eastAsia="en-GB"/>
        </w:rPr>
        <w:t>AMAPOLA  (S4x32)  4C set</w:t>
      </w:r>
      <w:r>
        <w:rPr>
          <w:lang w:eastAsia="en-GB"/>
        </w:rPr>
        <w:tab/>
        <w:t>Pat Stanaway  Harwell Caledonian Society 1948-1998</w:t>
      </w:r>
    </w:p>
    <w:p w:rsidR="00B11EB3" w:rsidRDefault="00B11EB3" w:rsidP="00B11EB3">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B11EB3" w:rsidRDefault="00B11EB3" w:rsidP="00B11EB3">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B11EB3" w:rsidRDefault="00B11EB3" w:rsidP="00B11EB3">
      <w:pPr>
        <w:pStyle w:val="DanceBody"/>
        <w:rPr>
          <w:lang w:eastAsia="en-GB"/>
        </w:rPr>
      </w:pPr>
      <w:r>
        <w:rPr>
          <w:lang w:eastAsia="en-GB"/>
        </w:rPr>
        <w:t>17-24</w:t>
      </w:r>
      <w:r>
        <w:rPr>
          <w:lang w:eastAsia="en-GB"/>
        </w:rPr>
        <w:tab/>
        <w:t>1/2 RSh reels of 4 on sides; all set &amp; cross RH with partner</w:t>
      </w:r>
    </w:p>
    <w:p w:rsidR="00B11EB3" w:rsidRDefault="00B11EB3" w:rsidP="00B11EB3">
      <w:pPr>
        <w:pStyle w:val="DanceBody"/>
        <w:keepNext w:val="0"/>
        <w:rPr>
          <w:lang w:eastAsia="en-GB"/>
        </w:rPr>
      </w:pPr>
      <w:r>
        <w:rPr>
          <w:lang w:eastAsia="en-GB"/>
        </w:rPr>
        <w:t>25-32</w:t>
      </w:r>
      <w:r>
        <w:rPr>
          <w:lang w:eastAsia="en-GB"/>
        </w:rPr>
        <w:tab/>
        <w:t>All petronella turn into centre &amp; set; all turn partner 1.1/4 RH to own side.  End 2 3 4 1</w:t>
      </w:r>
    </w:p>
    <w:p w:rsidR="00B11EB3" w:rsidRDefault="00B11EB3" w:rsidP="00B11EB3"/>
    <w:p w:rsidR="00B11EB3" w:rsidRDefault="00B11EB3" w:rsidP="00B11EB3">
      <w:pPr>
        <w:pStyle w:val="Minicrib"/>
      </w:pPr>
      <w:r>
        <w:t>THE AMATEUR EPIDEMIOLOGIST  (R8x32)  3C (4C set)</w:t>
      </w:r>
      <w:r>
        <w:tab/>
        <w:t>Andrew Oliver  Wellington 60th Anniversary</w:t>
      </w:r>
    </w:p>
    <w:p w:rsidR="00B11EB3" w:rsidRDefault="00B11EB3" w:rsidP="00B11EB3">
      <w:pPr>
        <w:pStyle w:val="DanceBody"/>
      </w:pPr>
      <w:r>
        <w:t xml:space="preserve"> 1- 8</w:t>
      </w:r>
      <w:r>
        <w:tab/>
        <w:t>1s set, cross passing RSh &amp; cast 2 places, dance up round 3s to face 1st corners (2s step up 5-6)</w:t>
      </w:r>
    </w:p>
    <w:p w:rsidR="00B11EB3" w:rsidRDefault="00B11EB3" w:rsidP="00B11EB3">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B11EB3" w:rsidRDefault="00B11EB3" w:rsidP="00B11EB3">
      <w:pPr>
        <w:pStyle w:val="DanceBody"/>
      </w:pPr>
      <w:r>
        <w:t>17-24</w:t>
      </w:r>
      <w:r>
        <w:tab/>
        <w:t>1s dance 1/2 diag reel of 4 with 1st corners, pass RSh &amp; dance 1/2 diag reel of 4 with 2nd corners to end in 2nd place on opp sides. (3) (1) (2)</w:t>
      </w:r>
    </w:p>
    <w:p w:rsidR="00B11EB3" w:rsidRDefault="00B11EB3" w:rsidP="00B11EB3">
      <w:pPr>
        <w:pStyle w:val="DanceBody"/>
        <w:keepNext w:val="0"/>
      </w:pPr>
      <w:r>
        <w:t>25-32</w:t>
      </w:r>
      <w:r>
        <w:tab/>
        <w:t>3s+1s+2s chase clockwise 1/2 round; 1s turn partner (birl).  2 1 3</w:t>
      </w:r>
    </w:p>
    <w:p w:rsidR="00B11EB3" w:rsidRDefault="00B11EB3" w:rsidP="00B11EB3"/>
    <w:p w:rsidR="00B11EB3" w:rsidRDefault="00B11EB3" w:rsidP="00B11EB3">
      <w:pPr>
        <w:pStyle w:val="Minicrib"/>
      </w:pPr>
      <w:r>
        <w:t>AMAZING GRACE STRATHSPEY  (S4x32)  4C set</w:t>
      </w:r>
      <w:r>
        <w:tab/>
        <w:t>Betty MacKenzie  9 for 90 Aberdeen 90th</w:t>
      </w:r>
    </w:p>
    <w:p w:rsidR="00B11EB3" w:rsidRPr="004117C8" w:rsidRDefault="00B11EB3" w:rsidP="00B11EB3">
      <w:pPr>
        <w:pStyle w:val="DanceBody"/>
      </w:pPr>
      <w:r w:rsidRPr="004117C8">
        <w:t xml:space="preserve"> 1- 8</w:t>
      </w:r>
      <w:r w:rsidRPr="004117C8">
        <w:tab/>
        <w:t>1s followed by 2s, 3s &amp; 4s lead down, cross and dance up to partners original place.</w:t>
      </w:r>
    </w:p>
    <w:p w:rsidR="00B11EB3" w:rsidRPr="004117C8" w:rsidRDefault="00B11EB3" w:rsidP="00B11EB3">
      <w:pPr>
        <w:pStyle w:val="DanceBody"/>
      </w:pPr>
      <w:r w:rsidRPr="004117C8">
        <w:t xml:space="preserve"> 9-16</w:t>
      </w:r>
      <w:r w:rsidRPr="004117C8">
        <w:tab/>
        <w:t>1s+3s petronella and set. 1s+3s petronella to own side and set.</w:t>
      </w:r>
    </w:p>
    <w:p w:rsidR="00B11EB3" w:rsidRPr="004117C8" w:rsidRDefault="00B11EB3" w:rsidP="00B11EB3">
      <w:pPr>
        <w:pStyle w:val="DanceBody"/>
      </w:pPr>
      <w:r w:rsidRPr="004117C8">
        <w:t>17-20</w:t>
      </w:r>
      <w:r w:rsidRPr="004117C8">
        <w:tab/>
        <w:t>1s+2s dance 1/2 R&amp;L</w:t>
      </w:r>
    </w:p>
    <w:p w:rsidR="00B11EB3" w:rsidRPr="004117C8" w:rsidRDefault="00B11EB3" w:rsidP="00B11EB3">
      <w:pPr>
        <w:pStyle w:val="DanceBody"/>
      </w:pPr>
      <w:r w:rsidRPr="004117C8">
        <w:t>21-24</w:t>
      </w:r>
      <w:r w:rsidRPr="004117C8">
        <w:tab/>
        <w:t>1M+3L set and link, while 1L+3M set and link.</w:t>
      </w:r>
    </w:p>
    <w:p w:rsidR="00B11EB3" w:rsidRPr="004117C8" w:rsidRDefault="00B11EB3" w:rsidP="00B11EB3">
      <w:pPr>
        <w:pStyle w:val="DanceBody"/>
      </w:pPr>
      <w:r w:rsidRPr="004117C8">
        <w:t>25-28</w:t>
      </w:r>
      <w:r w:rsidRPr="004117C8">
        <w:tab/>
        <w:t>1s+4s set and dance RH across 1/2 way.</w:t>
      </w:r>
    </w:p>
    <w:p w:rsidR="00B11EB3" w:rsidRPr="004117C8" w:rsidRDefault="00B11EB3" w:rsidP="00B11EB3">
      <w:pPr>
        <w:pStyle w:val="DanceBody"/>
        <w:keepNext w:val="0"/>
      </w:pPr>
      <w:r w:rsidRPr="004117C8">
        <w:t>29-32</w:t>
      </w:r>
      <w:r w:rsidRPr="004117C8">
        <w:tab/>
        <w:t>1s set and turn 2H.</w:t>
      </w:r>
    </w:p>
    <w:p w:rsidR="00B11EB3" w:rsidRDefault="00B11EB3" w:rsidP="00B11EB3"/>
    <w:p w:rsidR="00B11EB3" w:rsidRDefault="00B11EB3" w:rsidP="00B11EB3">
      <w:pPr>
        <w:pStyle w:val="Minicrib"/>
      </w:pPr>
      <w:r>
        <w:t>THE AMBASSADORS' REEL  (R8x32)  3C (4C set)</w:t>
      </w:r>
      <w:r>
        <w:tab/>
        <w:t>Susi Mayr  Vienna Bk</w:t>
      </w:r>
    </w:p>
    <w:p w:rsidR="00B11EB3" w:rsidRPr="004117C8" w:rsidRDefault="00B11EB3" w:rsidP="00B11EB3">
      <w:pPr>
        <w:pStyle w:val="DanceBody"/>
      </w:pPr>
      <w:r w:rsidRPr="004117C8">
        <w:t xml:space="preserve"> 1- 8</w:t>
      </w:r>
      <w:r w:rsidRPr="004117C8">
        <w:tab/>
        <w:t>1s dance down between 2s &amp; cast up, 1s dance 1/2 Fig of 8 round 2s</w:t>
      </w:r>
    </w:p>
    <w:p w:rsidR="00B11EB3" w:rsidRPr="004117C8" w:rsidRDefault="00B11EB3" w:rsidP="00B11EB3">
      <w:pPr>
        <w:pStyle w:val="DanceBody"/>
      </w:pPr>
      <w:r w:rsidRPr="004117C8">
        <w:t xml:space="preserve"> 9-16</w:t>
      </w:r>
      <w:r w:rsidRPr="004117C8">
        <w:tab/>
        <w:t>1s dance down between 3s &amp; cast up, 1s dance 1/2 Fig of 8 round 3s &amp; end facing 1st corners</w:t>
      </w:r>
    </w:p>
    <w:p w:rsidR="00B11EB3" w:rsidRPr="004117C8" w:rsidRDefault="00B11EB3" w:rsidP="00B11EB3">
      <w:pPr>
        <w:pStyle w:val="DanceBody"/>
      </w:pPr>
      <w:r w:rsidRPr="004117C8">
        <w:t>17-24</w:t>
      </w:r>
      <w:r w:rsidRPr="004117C8">
        <w:tab/>
        <w:t>1s turn 1st corners RH &amp; pass RSh to face 2nd corners, turn corners RH &amp; pass RSh to 2nd place own sides</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AMBER'S REEL  (R8x32)  3C (4C set)</w:t>
      </w:r>
      <w:r>
        <w:tab/>
        <w:t>Sue Petyt  Lochmaben Coll  https://suepetyt.e-cribs.org/</w:t>
      </w:r>
    </w:p>
    <w:p w:rsidR="00B11EB3" w:rsidRPr="004117C8" w:rsidRDefault="00B11EB3" w:rsidP="00B11EB3">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B11EB3" w:rsidRPr="004117C8" w:rsidRDefault="00B11EB3" w:rsidP="00B11EB3">
      <w:pPr>
        <w:pStyle w:val="DanceBody"/>
      </w:pPr>
      <w:r w:rsidRPr="004117C8">
        <w:t xml:space="preserve"> 9-16</w:t>
      </w:r>
      <w:r w:rsidRPr="004117C8">
        <w:tab/>
        <w:t>All set &amp; 1L+2L change places LH while 1M+2M change places RH, all set &amp; 2L+3L change places RH while 2M+3M change places LH</w:t>
      </w:r>
    </w:p>
    <w:p w:rsidR="00B11EB3" w:rsidRPr="004117C8" w:rsidRDefault="00B11EB3" w:rsidP="00B11EB3">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B11EB3" w:rsidRDefault="00B11EB3" w:rsidP="00B11EB3">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B11EB3" w:rsidRDefault="00B11EB3" w:rsidP="00B11EB3"/>
    <w:p w:rsidR="00B11EB3" w:rsidRDefault="00B11EB3" w:rsidP="00B11EB3">
      <w:pPr>
        <w:pStyle w:val="Minicrib"/>
      </w:pPr>
      <w:r>
        <w:t>AMBIDEXTROUS  (J8x32)  3C (4C set)</w:t>
      </w:r>
      <w:r>
        <w:tab/>
        <w:t>Colin Duncan  BHS 9 for 2015</w:t>
      </w:r>
    </w:p>
    <w:p w:rsidR="00B11EB3" w:rsidRPr="0064240F" w:rsidRDefault="00B11EB3" w:rsidP="00B11EB3">
      <w:pPr>
        <w:pStyle w:val="DanceBody"/>
      </w:pPr>
      <w:r w:rsidRPr="0064240F">
        <w:t xml:space="preserve"> 1- 8</w:t>
      </w:r>
      <w:r w:rsidRPr="0064240F">
        <w:tab/>
        <w:t>1s+2s dance 3/4 double Fig 8 (1s dance down, 2s cross up). 2s set as 1s turn 3/4 LH finishing BtoB (1L face up, 1M down)</w:t>
      </w:r>
    </w:p>
    <w:p w:rsidR="00B11EB3" w:rsidRPr="0064240F" w:rsidRDefault="00B11EB3" w:rsidP="00B11EB3">
      <w:pPr>
        <w:pStyle w:val="DanceBody"/>
      </w:pPr>
      <w:r w:rsidRPr="0064240F">
        <w:t xml:space="preserve"> 9-16</w:t>
      </w:r>
      <w:r w:rsidRPr="0064240F">
        <w:tab/>
        <w:t>1s dance Double Triangles up/down. Bars 11-12 2M+3M &amp; 2L+3L change places RH; Bars 15-16 1s petronella turn to 2nd place opp sides</w:t>
      </w:r>
    </w:p>
    <w:p w:rsidR="00B11EB3" w:rsidRDefault="00B11EB3" w:rsidP="00B11EB3">
      <w:pPr>
        <w:pStyle w:val="DanceBody"/>
      </w:pPr>
      <w:r w:rsidRPr="0064240F">
        <w:t>17-24</w:t>
      </w:r>
      <w:r w:rsidRPr="0064240F">
        <w:tab/>
        <w:t xml:space="preserve">1s dance </w:t>
      </w:r>
      <w:r>
        <w:t>diag</w:t>
      </w:r>
      <w:r w:rsidRPr="0064240F">
        <w:t xml:space="preserve"> R&amp;L (1M up, 1L down)  (2) (1) (3)</w:t>
      </w:r>
    </w:p>
    <w:p w:rsidR="00B11EB3" w:rsidRPr="0064240F" w:rsidRDefault="00B11EB3" w:rsidP="00B11EB3">
      <w:pPr>
        <w:pStyle w:val="DanceBody"/>
      </w:pPr>
      <w:r w:rsidRPr="0064240F">
        <w:t>25-32</w:t>
      </w:r>
      <w:r w:rsidRPr="0064240F">
        <w:tab/>
        <w:t>2s+1s+3s circle 6H round &amp; back</w:t>
      </w:r>
    </w:p>
    <w:p w:rsidR="00B11EB3" w:rsidRPr="0064240F" w:rsidRDefault="00B11EB3" w:rsidP="00B11EB3">
      <w:pPr>
        <w:pStyle w:val="DanceBody"/>
        <w:keepNext w:val="0"/>
      </w:pPr>
      <w:r w:rsidRPr="0064240F">
        <w:t>Repeat:-  Bars 1-6 Men cross in front of Ladies in 3/4 doubleFig 8.  Bars 5-8 new 3s &amp; standing top couple cross RH &amp; set</w:t>
      </w:r>
    </w:p>
    <w:p w:rsidR="00B11EB3" w:rsidRDefault="00B11EB3" w:rsidP="00B11EB3"/>
    <w:p w:rsidR="00B11EB3" w:rsidRDefault="00B11EB3" w:rsidP="00B11EB3">
      <w:pPr>
        <w:pStyle w:val="Minicrib"/>
      </w:pPr>
      <w:r>
        <w:t>AMETHYST  (S4x32)  4C set</w:t>
      </w:r>
      <w:r>
        <w:tab/>
        <w:t>Marie Boehmer  Cameo Coll 6</w:t>
      </w:r>
    </w:p>
    <w:p w:rsidR="00B11EB3" w:rsidRPr="004117C8" w:rsidRDefault="00B11EB3" w:rsidP="00B11EB3">
      <w:pPr>
        <w:pStyle w:val="DanceBody"/>
      </w:pPr>
      <w:r w:rsidRPr="004117C8">
        <w:t xml:space="preserve"> 1- 8</w:t>
      </w:r>
      <w:r w:rsidRPr="004117C8">
        <w:tab/>
        <w:t>All set, cross RH, set &amp; cross back RH</w:t>
      </w:r>
    </w:p>
    <w:p w:rsidR="00B11EB3" w:rsidRPr="004117C8" w:rsidRDefault="00B11EB3" w:rsidP="00B11EB3">
      <w:pPr>
        <w:pStyle w:val="DanceBody"/>
      </w:pPr>
      <w:r w:rsidRPr="004117C8">
        <w:t xml:space="preserve"> 9-16</w:t>
      </w:r>
      <w:r w:rsidRPr="004117C8">
        <w:tab/>
        <w:t>1s+2s also 3s+4s dance Diamond Poussette</w:t>
      </w:r>
    </w:p>
    <w:p w:rsidR="00B11EB3" w:rsidRPr="004117C8" w:rsidRDefault="00B11EB3" w:rsidP="00B11EB3">
      <w:pPr>
        <w:pStyle w:val="DanceBody"/>
      </w:pPr>
      <w:r w:rsidRPr="004117C8">
        <w:t>17-24</w:t>
      </w:r>
      <w:r w:rsidRPr="004117C8">
        <w:tab/>
        <w:t>1s+2s also 3s+4s dance double Fig of 8 (2s &amp; 4s cross up to start)</w:t>
      </w:r>
    </w:p>
    <w:p w:rsidR="00B11EB3" w:rsidRPr="004117C8" w:rsidRDefault="00B11EB3" w:rsidP="00B11EB3">
      <w:pPr>
        <w:pStyle w:val="DanceBody"/>
        <w:keepNext w:val="0"/>
      </w:pPr>
      <w:r w:rsidRPr="004117C8">
        <w:t>25-32</w:t>
      </w:r>
      <w:r w:rsidRPr="004117C8">
        <w:tab/>
        <w:t>All dance 1/2 reflection reel of 4 on sides (1s &amp; 3s out &amp; down to start), 4s+3s+2s continue &amp; dance 1/2 reel of 3 while 1s turn 2H to end 4th pl</w:t>
      </w:r>
    </w:p>
    <w:p w:rsidR="00B11EB3" w:rsidRDefault="00B11EB3" w:rsidP="00B11EB3"/>
    <w:p w:rsidR="00B11EB3" w:rsidRDefault="00B11EB3" w:rsidP="00B11EB3">
      <w:pPr>
        <w:pStyle w:val="Minicrib"/>
      </w:pPr>
      <w:r>
        <w:t>THE AMETHYST  (S8x32)  3C (4C set)</w:t>
      </w:r>
      <w:r>
        <w:tab/>
        <w:t>Brian Charlton  Waratah Coll</w:t>
      </w:r>
    </w:p>
    <w:p w:rsidR="00B11EB3" w:rsidRDefault="00B11EB3" w:rsidP="00B11EB3">
      <w:pPr>
        <w:pStyle w:val="DanceBody"/>
      </w:pPr>
      <w:r>
        <w:t xml:space="preserve"> 1- 8</w:t>
      </w:r>
      <w:r>
        <w:tab/>
        <w:t>1s+2s dance 1/2 R&amp;L.  2s+1s set, cross RH</w:t>
      </w:r>
    </w:p>
    <w:p w:rsidR="00B11EB3" w:rsidRDefault="00B11EB3" w:rsidP="00B11EB3">
      <w:pPr>
        <w:pStyle w:val="DanceBody"/>
      </w:pPr>
      <w:r>
        <w:t xml:space="preserve"> 9-16</w:t>
      </w:r>
      <w:r>
        <w:tab/>
        <w:t>1s dance up between 2s, cast to 2nd place, meet, dance down &amp; cast up round 3s to 2nd place own side</w:t>
      </w:r>
    </w:p>
    <w:p w:rsidR="00B11EB3" w:rsidRDefault="00B11EB3" w:rsidP="00B11EB3">
      <w:pPr>
        <w:pStyle w:val="DanceBody"/>
      </w:pPr>
      <w:r>
        <w:t>17-20</w:t>
      </w:r>
      <w:r>
        <w:tab/>
        <w:t>1s+1st corners "Allemande Right":  1s advance 2 steps, give RH to corner, Lady turns Right about under Man's arm &amp; dances out to place as Man retire</w:t>
      </w:r>
    </w:p>
    <w:p w:rsidR="00B11EB3" w:rsidRDefault="00B11EB3" w:rsidP="00B11EB3">
      <w:pPr>
        <w:pStyle w:val="DanceBody"/>
      </w:pPr>
      <w:r>
        <w:t>21-24</w:t>
      </w:r>
      <w:r>
        <w:tab/>
        <w:t>1s+2nd corners "Allemande Left": as bars 17-20 but giving LH and Lady turns Left about under Men's arm</w:t>
      </w:r>
    </w:p>
    <w:p w:rsidR="00B11EB3" w:rsidRDefault="00B11EB3" w:rsidP="00B11EB3">
      <w:pPr>
        <w:pStyle w:val="DanceBody"/>
        <w:keepNext w:val="0"/>
      </w:pPr>
      <w:r>
        <w:t>25-32</w:t>
      </w:r>
      <w:r>
        <w:tab/>
        <w:t>RH across, 1L+2s &amp; 1M+3s.  2s+1s+3s turn partners RH</w:t>
      </w:r>
    </w:p>
    <w:p w:rsidR="00B11EB3" w:rsidRDefault="00B11EB3" w:rsidP="00B11EB3"/>
    <w:p w:rsidR="00B11EB3" w:rsidRDefault="00B11EB3" w:rsidP="00B11EB3">
      <w:pPr>
        <w:pStyle w:val="Minicrib"/>
      </w:pPr>
      <w:r>
        <w:t>AMHUINNSIDHE CASTLE  (S8x32)  3C (4C set)</w:t>
      </w:r>
      <w:r>
        <w:tab/>
        <w:t>Deidre MacCuish Bark  Coast to Coast with Scotch Mist</w:t>
      </w:r>
    </w:p>
    <w:p w:rsidR="00B11EB3" w:rsidRDefault="00B11EB3" w:rsidP="00B11EB3">
      <w:pPr>
        <w:pStyle w:val="DanceBody"/>
      </w:pPr>
      <w:r>
        <w:t xml:space="preserve"> 1- 8</w:t>
      </w:r>
      <w:r>
        <w:tab/>
        <w:t xml:space="preserve">1s+2s set, 1s cast </w:t>
      </w:r>
      <w:r>
        <w:rPr>
          <w:b/>
        </w:rPr>
        <w:t>as</w:t>
      </w:r>
      <w:r>
        <w:t xml:space="preserve"> 2s, NHJ, dance up &amp; cast into 1st place.  1s turn 1.1/2 LH to face 1st corners</w:t>
      </w:r>
    </w:p>
    <w:p w:rsidR="00B11EB3" w:rsidRDefault="00B11EB3" w:rsidP="00B11EB3">
      <w:pPr>
        <w:pStyle w:val="DanceBody"/>
      </w:pPr>
      <w:r>
        <w:t xml:space="preserve"> 9-10</w:t>
      </w:r>
      <w:r>
        <w:tab/>
        <w:t>1s+1st corners set</w:t>
      </w:r>
    </w:p>
    <w:p w:rsidR="00B11EB3" w:rsidRDefault="00B11EB3" w:rsidP="00B11EB3">
      <w:pPr>
        <w:pStyle w:val="DanceBody"/>
      </w:pPr>
      <w:r>
        <w:t>11-14</w:t>
      </w:r>
      <w:r>
        <w:tab/>
        <w:t xml:space="preserve">1s pull back RSh to dance 1/2 round each other, 1M passes 2M RSh, 1L passes 3L RSh into middle at top/bottom </w:t>
      </w:r>
      <w:r>
        <w:rPr>
          <w:b/>
        </w:rPr>
        <w:t>while</w:t>
      </w:r>
      <w:r>
        <w:t xml:space="preserve"> 2M+3L dance in, turn RH &amp; dance out to places</w:t>
      </w:r>
    </w:p>
    <w:p w:rsidR="00B11EB3" w:rsidRDefault="00B11EB3" w:rsidP="00B11EB3">
      <w:pPr>
        <w:pStyle w:val="DanceBody"/>
      </w:pPr>
      <w:r>
        <w:t>15-16</w:t>
      </w:r>
      <w:r>
        <w:tab/>
        <w:t>1s turn RH to face 2nd corners</w:t>
      </w:r>
    </w:p>
    <w:p w:rsidR="00B11EB3" w:rsidRDefault="00B11EB3" w:rsidP="00B11EB3">
      <w:pPr>
        <w:pStyle w:val="DanceBody"/>
      </w:pPr>
      <w:r>
        <w:t>17-24</w:t>
      </w:r>
      <w:r>
        <w:tab/>
        <w:t>1s+2nd corners repeat 9-14.  Bars 23-24 1s cross RH into 2nd place opp sides facing out</w:t>
      </w:r>
    </w:p>
    <w:p w:rsidR="00B11EB3" w:rsidRDefault="00B11EB3" w:rsidP="00B11EB3">
      <w:pPr>
        <w:pStyle w:val="DanceBody"/>
        <w:keepNext w:val="0"/>
      </w:pPr>
      <w:r>
        <w:t>25-32</w:t>
      </w:r>
      <w:r>
        <w:tab/>
        <w:t xml:space="preserve">1s dance RSh reels of 3 on opp sides (1s RSh to 1st corners).  Bars 31-32 1L crosses up, 1M crosses down into 2nd place own sides </w:t>
      </w:r>
      <w:r>
        <w:rPr>
          <w:b/>
        </w:rPr>
        <w:t>as</w:t>
      </w:r>
      <w:r>
        <w:t xml:space="preserve"> 2s+3s finish reels</w:t>
      </w:r>
    </w:p>
    <w:p w:rsidR="00B11EB3" w:rsidRDefault="00B11EB3" w:rsidP="00B11EB3"/>
    <w:p w:rsidR="00B11EB3" w:rsidRDefault="00B11EB3" w:rsidP="00B11EB3">
      <w:pPr>
        <w:pStyle w:val="Minicrib"/>
      </w:pPr>
      <w:r>
        <w:t>THE AMISFIELD DANCIE  (R8x40)  3C (4C set)</w:t>
      </w:r>
      <w:r>
        <w:tab/>
        <w:t>William Williamson  Amisfield Dances</w:t>
      </w:r>
    </w:p>
    <w:p w:rsidR="00B11EB3" w:rsidRDefault="00B11EB3" w:rsidP="00B11EB3">
      <w:pPr>
        <w:pStyle w:val="DanceBody"/>
      </w:pPr>
      <w:r>
        <w:t xml:space="preserve"> 1- 8</w:t>
      </w:r>
      <w:r>
        <w:tab/>
        <w:t>1s cross RH, cast (2s step up) &amp; dance 1/2 Fig 8 (1M round 2s, 1L round 3s) finishing in centre facing 1st corners</w:t>
      </w:r>
    </w:p>
    <w:p w:rsidR="00B11EB3" w:rsidRDefault="00B11EB3" w:rsidP="00B11EB3">
      <w:pPr>
        <w:pStyle w:val="DanceBody"/>
      </w:pPr>
      <w:r>
        <w:t xml:space="preserve"> 9-16</w:t>
      </w:r>
      <w:r>
        <w:tab/>
        <w:t>1/2 diag reel of 4 with 1st corners; 1s pass RSh &amp; dance 1/2 diag reel of 4 with 2nd corners. 1s pass LSh to face 3rd corner position</w:t>
      </w:r>
    </w:p>
    <w:p w:rsidR="00B11EB3" w:rsidRDefault="00B11EB3" w:rsidP="00B11EB3">
      <w:pPr>
        <w:pStyle w:val="DanceBody"/>
      </w:pPr>
      <w:r>
        <w:t>17-24</w:t>
      </w:r>
      <w:r>
        <w:tab/>
        <w:t>1s set to &amp; turn 3rd corner (pstn) 2H, set to &amp; turn 4th corner (pstn) 2H. 1s end in 2nd place own sides.  (3) 1 (2)</w:t>
      </w:r>
    </w:p>
    <w:p w:rsidR="00B11EB3" w:rsidRDefault="00B11EB3" w:rsidP="00B11EB3">
      <w:pPr>
        <w:pStyle w:val="DanceBody"/>
      </w:pPr>
      <w:r>
        <w:t>25-32</w:t>
      </w:r>
      <w:r>
        <w:tab/>
        <w:t>1s dance diag R&amp;L (1M down / 1L up)</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AMISFIELD TOWER  (S4x32)  4C set</w:t>
      </w:r>
      <w:r>
        <w:tab/>
        <w:t>William Williamson  Amisfield Dances</w:t>
      </w:r>
    </w:p>
    <w:p w:rsidR="00B11EB3" w:rsidRDefault="00B11EB3" w:rsidP="00B11EB3">
      <w:pPr>
        <w:pStyle w:val="DanceBody"/>
      </w:pPr>
      <w:r>
        <w:t xml:space="preserve"> 1- 8</w:t>
      </w:r>
      <w:r>
        <w:tab/>
        <w:t xml:space="preserve">1s+2s </w:t>
      </w:r>
      <w:r>
        <w:rPr>
          <w:b/>
        </w:rPr>
        <w:t>also</w:t>
      </w:r>
      <w:r>
        <w:t xml:space="preserve"> 3s+4s Set+Link; 2s+1s </w:t>
      </w:r>
      <w:r>
        <w:rPr>
          <w:b/>
        </w:rPr>
        <w:t>also</w:t>
      </w:r>
      <w:r>
        <w:t xml:space="preserve"> 4s+3s dance 1/2 RH across, 1s+2s </w:t>
      </w:r>
      <w:r>
        <w:rPr>
          <w:b/>
        </w:rPr>
        <w:t>also</w:t>
      </w:r>
      <w:r>
        <w:t xml:space="preserve"> 3s+4s change places RH on side. (2) (1) (4) (3)</w:t>
      </w:r>
    </w:p>
    <w:p w:rsidR="00B11EB3" w:rsidRDefault="00B11EB3" w:rsidP="00B11EB3">
      <w:pPr>
        <w:pStyle w:val="DanceBody"/>
      </w:pPr>
      <w:r>
        <w:t xml:space="preserve"> 9-16</w:t>
      </w:r>
      <w:r>
        <w:tab/>
        <w:t>All dance RSh reels of 4 on sides</w:t>
      </w:r>
    </w:p>
    <w:p w:rsidR="00B11EB3" w:rsidRDefault="00B11EB3" w:rsidP="00B11EB3">
      <w:pPr>
        <w:pStyle w:val="DanceBody"/>
      </w:pPr>
      <w:r>
        <w:t>17-20</w:t>
      </w:r>
      <w:r>
        <w:tab/>
        <w:t xml:space="preserve">1s &amp; 3s cross RH, cast up 1 place </w:t>
      </w:r>
      <w:r>
        <w:rPr>
          <w:b/>
        </w:rPr>
        <w:t>while</w:t>
      </w:r>
      <w:r>
        <w:t xml:space="preserve"> 2s+4s 1/2 turn RH &amp; lead down 1 place looping into place</w:t>
      </w:r>
    </w:p>
    <w:p w:rsidR="00B11EB3" w:rsidRDefault="00B11EB3" w:rsidP="00B11EB3">
      <w:pPr>
        <w:pStyle w:val="DanceBody"/>
      </w:pPr>
      <w:r>
        <w:t>21-24</w:t>
      </w:r>
      <w:r>
        <w:tab/>
        <w:t>1s dance down NHJ looping into 4th place (2s+3s+4s step up 23-24)</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AMSTEL COURT  (S3x32)  3C set</w:t>
      </w:r>
      <w:r>
        <w:tab/>
        <w:t>Ann Dix  Reel Friends 3</w:t>
      </w:r>
    </w:p>
    <w:p w:rsidR="00B11EB3" w:rsidRPr="004117C8" w:rsidRDefault="00B11EB3" w:rsidP="00B11EB3">
      <w:pPr>
        <w:pStyle w:val="DanceBody"/>
      </w:pPr>
      <w:r w:rsidRPr="004117C8">
        <w:t xml:space="preserve"> 1- 8</w:t>
      </w:r>
      <w:r w:rsidRPr="004117C8">
        <w:tab/>
        <w:t>All set &amp; turn 2H to face down, 1s dance down while 2s &amp; 3s cast up &amp; follow, on bar 8 all turn in to face up</w:t>
      </w:r>
    </w:p>
    <w:p w:rsidR="00B11EB3" w:rsidRPr="004117C8" w:rsidRDefault="00B11EB3" w:rsidP="00B11EB3">
      <w:pPr>
        <w:pStyle w:val="DanceBody"/>
      </w:pPr>
      <w:r w:rsidRPr="004117C8">
        <w:t xml:space="preserve"> 9-16</w:t>
      </w:r>
      <w:r w:rsidRPr="004117C8">
        <w:tab/>
        <w:t>All dance up, cross &amp; cast to partners original place, all set &amp; cross RH</w:t>
      </w:r>
    </w:p>
    <w:p w:rsidR="00B11EB3" w:rsidRPr="004117C8" w:rsidRDefault="00B11EB3" w:rsidP="00B11EB3">
      <w:pPr>
        <w:pStyle w:val="DanceBody"/>
      </w:pPr>
      <w:r w:rsidRPr="004117C8">
        <w:t>17-24</w:t>
      </w:r>
      <w:r w:rsidRPr="004117C8">
        <w:tab/>
        <w:t>1s set, cast 1 place, dance down, cast up 1 place &amp; all dance in for…</w:t>
      </w:r>
    </w:p>
    <w:p w:rsidR="00B11EB3" w:rsidRPr="004117C8" w:rsidRDefault="00B11EB3" w:rsidP="00B11EB3">
      <w:pPr>
        <w:pStyle w:val="DanceBody"/>
        <w:keepNext w:val="0"/>
      </w:pPr>
      <w:r w:rsidRPr="004117C8">
        <w:t>25-32</w:t>
      </w:r>
      <w:r w:rsidRPr="004117C8">
        <w:tab/>
        <w:t>All dance Allemande to end 3 1 2</w:t>
      </w:r>
    </w:p>
    <w:p w:rsidR="00B11EB3" w:rsidRDefault="00B11EB3" w:rsidP="00B11EB3"/>
    <w:p w:rsidR="00B11EB3" w:rsidRDefault="00B11EB3" w:rsidP="00B11EB3">
      <w:pPr>
        <w:pStyle w:val="Minicrib"/>
      </w:pPr>
      <w:r>
        <w:t>AN 'APPY DANCE  (R4x32)  4C set</w:t>
      </w:r>
      <w:r>
        <w:tab/>
        <w:t>John Drewry  Stoneywood Coll 1</w:t>
      </w:r>
    </w:p>
    <w:p w:rsidR="00B11EB3" w:rsidRDefault="00B11EB3" w:rsidP="00B11EB3">
      <w:pPr>
        <w:pStyle w:val="DanceBody"/>
      </w:pPr>
      <w:r>
        <w:t xml:space="preserve"> 1- 8</w:t>
      </w:r>
      <w:r>
        <w:tab/>
        <w:t>1s &amp; 4s set &amp; cross RH; 1s &amp; 4s cast 1 place (2s step up, 3s step down 5-6), 1s &amp; 4s 1/2 turn partners 2H</w:t>
      </w:r>
    </w:p>
    <w:p w:rsidR="00B11EB3" w:rsidRDefault="00B11EB3" w:rsidP="00B11EB3">
      <w:pPr>
        <w:pStyle w:val="DanceBody"/>
      </w:pPr>
      <w:r>
        <w:t xml:space="preserve"> 9-16</w:t>
      </w:r>
      <w:r>
        <w:tab/>
        <w:t>1s+4s slip step down &amp; back, remaining in centre NHJ with partner</w:t>
      </w:r>
    </w:p>
    <w:p w:rsidR="00B11EB3" w:rsidRDefault="00B11EB3" w:rsidP="00B11EB3">
      <w:pPr>
        <w:pStyle w:val="DanceBody"/>
      </w:pPr>
      <w:r>
        <w:t>17-20</w:t>
      </w:r>
      <w:r>
        <w:tab/>
        <w:t>1s followed by 4s dance up, 1s cast to 3rd place as 4s cast to 2nd place</w:t>
      </w:r>
    </w:p>
    <w:p w:rsidR="00B11EB3" w:rsidRDefault="00B11EB3" w:rsidP="00B11EB3">
      <w:pPr>
        <w:pStyle w:val="DanceBody"/>
      </w:pPr>
      <w:r>
        <w:t>21-24</w:t>
      </w:r>
      <w:r>
        <w:tab/>
        <w:t>1s &amp; 4s dance 1/2 Figs of 8 round end couples (4s up round 2s, 1s down round 3s)</w:t>
      </w:r>
    </w:p>
    <w:p w:rsidR="00B11EB3" w:rsidRDefault="00B11EB3" w:rsidP="00B11EB3">
      <w:pPr>
        <w:pStyle w:val="DanceBody"/>
        <w:keepNext w:val="0"/>
      </w:pPr>
      <w:r>
        <w:t>25-32</w:t>
      </w:r>
      <w:r>
        <w:tab/>
        <w:t xml:space="preserve">4s+1s 1/2 turn partner RH, pull back RSh &amp; dance out to own sides; 2s+4s </w:t>
      </w:r>
      <w:r w:rsidRPr="00094962">
        <w:rPr>
          <w:b/>
        </w:rPr>
        <w:t>also</w:t>
      </w:r>
      <w:r>
        <w:t xml:space="preserve"> 1s+3s circle 4H round to left.  2 4 1 3</w:t>
      </w:r>
    </w:p>
    <w:p w:rsidR="00B11EB3" w:rsidRDefault="00B11EB3" w:rsidP="00B11EB3"/>
    <w:p w:rsidR="00B11EB3" w:rsidRDefault="00B11EB3" w:rsidP="00B11EB3">
      <w:pPr>
        <w:pStyle w:val="Minicrib"/>
      </w:pPr>
      <w:r>
        <w:t>AN GEARASDAN  (J8x32)  3C (4C set)</w:t>
      </w:r>
      <w:r>
        <w:tab/>
        <w:t>John Drewry  Summer Coll 1</w:t>
      </w:r>
    </w:p>
    <w:p w:rsidR="00B11EB3" w:rsidRPr="004117C8" w:rsidRDefault="00B11EB3" w:rsidP="00B11EB3">
      <w:pPr>
        <w:pStyle w:val="DanceBody"/>
      </w:pPr>
      <w:r w:rsidRPr="004117C8">
        <w:t xml:space="preserve"> 1- 8</w:t>
      </w:r>
      <w:r w:rsidRPr="004117C8">
        <w:tab/>
        <w:t>1s 1/2 turn RH moving down to 2nd place, set, cross LH, cast round 4th corner into middle to face 1st corner</w:t>
      </w:r>
    </w:p>
    <w:p w:rsidR="00B11EB3" w:rsidRPr="004117C8" w:rsidRDefault="00B11EB3" w:rsidP="00B11EB3">
      <w:pPr>
        <w:pStyle w:val="DanceBody"/>
      </w:pPr>
      <w:r w:rsidRPr="004117C8">
        <w:t xml:space="preserve"> 9-16</w:t>
      </w:r>
      <w:r w:rsidRPr="004117C8">
        <w:tab/>
        <w:t>1s dance RSh reels of 3 across (1L with 2s &amp; 1M with 3s) &amp; end facing 1st corners</w:t>
      </w:r>
    </w:p>
    <w:p w:rsidR="00B11EB3" w:rsidRPr="004117C8" w:rsidRDefault="00B11EB3" w:rsidP="00B11EB3">
      <w:pPr>
        <w:pStyle w:val="DanceBody"/>
      </w:pPr>
      <w:r w:rsidRPr="004117C8">
        <w:t>17-24</w:t>
      </w:r>
      <w:r w:rsidRPr="004117C8">
        <w:tab/>
        <w:t>1s dance 1/2 diagonal reel of 4 with 1st corners, pass RSh &amp; dance 1/2 reel with 2nd corners to end in 2nd place on opposite side</w:t>
      </w:r>
    </w:p>
    <w:p w:rsidR="00B11EB3" w:rsidRPr="004117C8" w:rsidRDefault="00B11EB3" w:rsidP="00B11EB3">
      <w:pPr>
        <w:pStyle w:val="DanceBody"/>
        <w:keepNext w:val="0"/>
      </w:pPr>
      <w:r w:rsidRPr="004117C8">
        <w:t>25-32</w:t>
      </w:r>
      <w:r w:rsidRPr="004117C8">
        <w:tab/>
        <w:t>1s dance down below 3s, cast up to 2nd place, 3s+1s+2s dance 1/2 Grand Chain (2s in 3rd place, cross to start)</w:t>
      </w:r>
    </w:p>
    <w:p w:rsidR="00B11EB3" w:rsidRDefault="00B11EB3" w:rsidP="00B11EB3"/>
    <w:p w:rsidR="00B11EB3" w:rsidRDefault="00B11EB3" w:rsidP="00B11EB3">
      <w:pPr>
        <w:pStyle w:val="Minicrib"/>
        <w:rPr>
          <w:lang w:eastAsia="en-GB"/>
        </w:rPr>
      </w:pPr>
      <w:r>
        <w:rPr>
          <w:lang w:eastAsia="en-GB"/>
        </w:rPr>
        <w:t>AN T-UIBHISTEACH TAPAIDH (The Agile Uistman)  (J8x40)  3C (4C Set)</w:t>
      </w:r>
      <w:r>
        <w:rPr>
          <w:lang w:eastAsia="en-GB"/>
        </w:rPr>
        <w:tab/>
        <w:t>Gordon Thomson</w:t>
      </w:r>
    </w:p>
    <w:p w:rsidR="00B11EB3" w:rsidRPr="006B40B3" w:rsidRDefault="00B11EB3" w:rsidP="00B11EB3">
      <w:pPr>
        <w:pStyle w:val="DanceBody"/>
      </w:pPr>
      <w:r w:rsidRPr="006B40B3">
        <w:t>1- 8</w:t>
      </w:r>
      <w:r w:rsidRPr="006B40B3">
        <w:tab/>
        <w:t>1s dance Fig. 8 on own sides (1s dance in/down to start) giving hands when poss. 1s end in centre 1st place, 2s step in, ready for…</w:t>
      </w:r>
    </w:p>
    <w:p w:rsidR="00B11EB3" w:rsidRPr="006B40B3" w:rsidRDefault="00B11EB3" w:rsidP="00B11EB3">
      <w:pPr>
        <w:pStyle w:val="DanceBody"/>
      </w:pPr>
      <w:r w:rsidRPr="006B40B3">
        <w:t xml:space="preserve"> 9-16</w:t>
      </w:r>
      <w:r w:rsidRPr="006B40B3">
        <w:tab/>
        <w:t>1s+2s dance Poussette</w:t>
      </w:r>
    </w:p>
    <w:p w:rsidR="00B11EB3" w:rsidRDefault="00B11EB3" w:rsidP="00B11EB3">
      <w:pPr>
        <w:pStyle w:val="DanceBody"/>
      </w:pPr>
      <w:r w:rsidRPr="006B40B3">
        <w:t>17-24</w:t>
      </w:r>
      <w:r w:rsidRPr="006B40B3">
        <w:tab/>
        <w:t xml:space="preserve">1s dance </w:t>
      </w:r>
      <w:r>
        <w:t>Diag R&amp;L</w:t>
      </w:r>
      <w:r w:rsidRPr="006B40B3">
        <w:t xml:space="preserve"> with 2s+3s.  1s finish 2nd place own sides, 1M facing up/out, 1L down/out</w:t>
      </w:r>
    </w:p>
    <w:p w:rsidR="00B11EB3" w:rsidRPr="006B40B3" w:rsidRDefault="00B11EB3" w:rsidP="00B11EB3">
      <w:pPr>
        <w:pStyle w:val="DanceBody"/>
      </w:pPr>
      <w:r w:rsidRPr="006B40B3">
        <w:t>25-28</w:t>
      </w:r>
      <w:r w:rsidRPr="006B40B3">
        <w:tab/>
        <w:t>1M dance up behind  3L (in 1M place), across top of set, casts to 2nd place opp. sides. 1L dances down behind 2M (in 3L place), across, casts into 2nd place opp. sides</w:t>
      </w:r>
    </w:p>
    <w:p w:rsidR="00B11EB3" w:rsidRPr="006B40B3" w:rsidRDefault="00B11EB3" w:rsidP="00B11EB3">
      <w:pPr>
        <w:pStyle w:val="DanceBody"/>
      </w:pPr>
      <w:r w:rsidRPr="006B40B3">
        <w:t>29-32</w:t>
      </w:r>
      <w:r w:rsidRPr="006B40B3">
        <w:tab/>
        <w:t>1s turn LH 1.1/4 to face 1st corners (3rd corners pstn)</w:t>
      </w:r>
    </w:p>
    <w:p w:rsidR="00B11EB3" w:rsidRPr="006B40B3" w:rsidRDefault="00B11EB3" w:rsidP="00B11EB3">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B11EB3" w:rsidRDefault="00B11EB3" w:rsidP="00B11EB3"/>
    <w:p w:rsidR="00B11EB3" w:rsidRDefault="00B11EB3" w:rsidP="00B11EB3">
      <w:pPr>
        <w:pStyle w:val="Minicrib"/>
      </w:pPr>
      <w:r>
        <w:t>AN TIGH MOR  (R8x32)  3C (4C set)</w:t>
      </w:r>
      <w:r>
        <w:tab/>
        <w:t>John S Trew  Martello Tower 5</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1s+2s dance RH across &amp; LH across back to sides</w:t>
      </w:r>
    </w:p>
    <w:p w:rsidR="00B11EB3" w:rsidRDefault="00B11EB3" w:rsidP="00B11EB3">
      <w:pPr>
        <w:pStyle w:val="DanceBody"/>
      </w:pPr>
      <w:r>
        <w:t>17-24</w:t>
      </w:r>
      <w:r>
        <w:tab/>
        <w:t>1s+2s+3s dance LSh reels of 3 on own sides. 1M faces out</w:t>
      </w:r>
    </w:p>
    <w:p w:rsidR="00B11EB3" w:rsidRDefault="00B11EB3" w:rsidP="00B11EB3">
      <w:pPr>
        <w:pStyle w:val="DanceBody"/>
        <w:keepNext w:val="0"/>
      </w:pPr>
      <w:r>
        <w:t>25-32</w:t>
      </w:r>
      <w:r>
        <w:tab/>
        <w:t>1M followed by partner casts 1 place &amp; 1M crosses to 2nd place opp side; 1s turn RH 1.1/2 times to own sides</w:t>
      </w:r>
    </w:p>
    <w:p w:rsidR="00B11EB3" w:rsidRDefault="00B11EB3" w:rsidP="00B11EB3"/>
    <w:p w:rsidR="00B11EB3" w:rsidRDefault="00B11EB3" w:rsidP="00B11EB3">
      <w:pPr>
        <w:pStyle w:val="Minicrib"/>
      </w:pPr>
      <w:r>
        <w:t>AN' 'T WERE NA FOR THE LASSES  (S4x32)  4C Set</w:t>
      </w:r>
      <w:r>
        <w:tab/>
        <w:t>Jean Miller  Nova Scotia Collection 2017</w:t>
      </w:r>
    </w:p>
    <w:p w:rsidR="00B11EB3" w:rsidRDefault="00B11EB3" w:rsidP="00B11EB3">
      <w:pPr>
        <w:pStyle w:val="DanceBody"/>
      </w:pPr>
      <w:r>
        <w:t xml:space="preserve"> 1- 8</w:t>
      </w:r>
      <w:r>
        <w:tab/>
        <w:t>1M sets advancing to partner, 1/2 turns partner 2H, 1s (1L on 1M's right) + 2L circle 3H round to left &amp; face down (1M in middle)</w:t>
      </w:r>
    </w:p>
    <w:p w:rsidR="00B11EB3" w:rsidRDefault="00B11EB3" w:rsidP="00B11EB3">
      <w:pPr>
        <w:pStyle w:val="DanceBody"/>
      </w:pPr>
      <w:r>
        <w:t xml:space="preserve"> 9-16</w:t>
      </w:r>
      <w:r>
        <w:tab/>
        <w:t>1s+2L dance down middle &amp; back up, pull back RSh (2L returns to place)</w:t>
      </w:r>
    </w:p>
    <w:p w:rsidR="00B11EB3" w:rsidRDefault="00B11EB3" w:rsidP="00B11EB3">
      <w:pPr>
        <w:pStyle w:val="DanceBody"/>
      </w:pPr>
      <w:r>
        <w:t>17-24</w:t>
      </w:r>
      <w:r>
        <w:tab/>
        <w:t>1s cross RH, cast (2s step up); 2s+1s turn partner RH</w:t>
      </w:r>
    </w:p>
    <w:p w:rsidR="00B11EB3" w:rsidRDefault="00B11EB3" w:rsidP="00B11EB3">
      <w:pPr>
        <w:pStyle w:val="DanceBody"/>
        <w:keepNext w:val="0"/>
      </w:pPr>
      <w:r>
        <w:t>25-32</w:t>
      </w:r>
      <w:r>
        <w:tab/>
        <w:t>1s cross RH &amp; face down, 1s+3s change places LH on sides; 1s+4s change places RH on sides, 1s cross LH to 4th place own side. 2 3 4 1</w:t>
      </w:r>
    </w:p>
    <w:p w:rsidR="00B11EB3" w:rsidRDefault="00B11EB3" w:rsidP="00B11EB3"/>
    <w:p w:rsidR="00B11EB3" w:rsidRDefault="00B11EB3" w:rsidP="00B11EB3">
      <w:pPr>
        <w:pStyle w:val="Minicrib"/>
      </w:pPr>
      <w:r>
        <w:t>AN' THOU WERT MY ONLY DEAR  (J8x48)  2C (4C set)</w:t>
      </w:r>
      <w:r>
        <w:tab/>
        <w:t>RSCDS Bk 21</w:t>
      </w:r>
    </w:p>
    <w:p w:rsidR="00B11EB3" w:rsidRPr="004117C8" w:rsidRDefault="00B11EB3" w:rsidP="00B11EB3">
      <w:pPr>
        <w:pStyle w:val="DanceBody"/>
      </w:pPr>
      <w:r>
        <w:t xml:space="preserve"> 1- 8</w:t>
      </w:r>
      <w:r>
        <w:tab/>
        <w:t>1s+2L dance diagonal reel of 3</w:t>
      </w:r>
      <w:r w:rsidRPr="004117C8">
        <w:t xml:space="preserve"> across, 1s passing RSh </w:t>
      </w:r>
      <w:r>
        <w:t>&amp; 2L dances up to start</w:t>
      </w:r>
    </w:p>
    <w:p w:rsidR="00B11EB3" w:rsidRPr="004117C8" w:rsidRDefault="00B11EB3" w:rsidP="00B11EB3">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B11EB3" w:rsidRPr="004117C8" w:rsidRDefault="00B11EB3" w:rsidP="00B11EB3">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B11EB3" w:rsidRDefault="00B11EB3" w:rsidP="00B11EB3">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B11EB3" w:rsidRDefault="00B11EB3" w:rsidP="00B11EB3">
      <w:pPr>
        <w:pStyle w:val="DanceBody"/>
      </w:pPr>
      <w:r>
        <w:t>33-36</w:t>
      </w:r>
      <w:r>
        <w:tab/>
        <w:t>1L+2M &amp; 1M+2L set (1s advancing, 1L in front of partner passing RSh) 1L+2M &amp; 1M+2L  turn RH &amp; take short way back to place</w:t>
      </w:r>
    </w:p>
    <w:p w:rsidR="00B11EB3" w:rsidRDefault="00B11EB3" w:rsidP="00B11EB3">
      <w:pPr>
        <w:pStyle w:val="DanceBody"/>
      </w:pPr>
      <w:r>
        <w:t>37-40</w:t>
      </w:r>
      <w:r>
        <w:tab/>
        <w:t>1s turn LH &amp; cast to 2nd place (2s step up)</w:t>
      </w:r>
    </w:p>
    <w:p w:rsidR="00B11EB3" w:rsidRPr="004117C8" w:rsidRDefault="00B11EB3" w:rsidP="00B11EB3">
      <w:pPr>
        <w:pStyle w:val="DanceBody"/>
        <w:keepNext w:val="0"/>
      </w:pPr>
      <w:r w:rsidRPr="004117C8">
        <w:t>41-48</w:t>
      </w:r>
      <w:r w:rsidRPr="004117C8">
        <w:tab/>
        <w:t>2s+1s dance R&amp;L</w:t>
      </w:r>
    </w:p>
    <w:p w:rsidR="00B11EB3" w:rsidRDefault="00B11EB3" w:rsidP="00B11EB3"/>
    <w:p w:rsidR="00B11EB3" w:rsidRDefault="00B11EB3" w:rsidP="00B11EB3">
      <w:pPr>
        <w:pStyle w:val="Minicrib"/>
      </w:pPr>
      <w:r>
        <w:t>ANCHORS AWEIGH  (R8x48)  3C (4C set)</w:t>
      </w:r>
      <w:r>
        <w:tab/>
        <w:t>Alison Robertson</w:t>
      </w:r>
    </w:p>
    <w:p w:rsidR="00B11EB3" w:rsidRPr="004117C8" w:rsidRDefault="00B11EB3" w:rsidP="00B11EB3">
      <w:pPr>
        <w:pStyle w:val="DanceBody"/>
      </w:pPr>
      <w:r w:rsidRPr="004117C8">
        <w:t xml:space="preserve"> 1- 4</w:t>
      </w:r>
      <w:r w:rsidRPr="004117C8">
        <w:tab/>
        <w:t>1s dance down below 3s &amp; cast up to 2nd place</w:t>
      </w:r>
    </w:p>
    <w:p w:rsidR="00B11EB3" w:rsidRPr="004117C8" w:rsidRDefault="00B11EB3" w:rsidP="00B11EB3">
      <w:pPr>
        <w:pStyle w:val="DanceBody"/>
      </w:pPr>
      <w:r w:rsidRPr="004117C8">
        <w:t xml:space="preserve"> 5-16</w:t>
      </w:r>
      <w:r w:rsidRPr="004117C8">
        <w:tab/>
        <w:t>2s+1s+3s dance 3 couple R&amp;L</w:t>
      </w:r>
    </w:p>
    <w:p w:rsidR="00B11EB3" w:rsidRPr="004117C8" w:rsidRDefault="00B11EB3" w:rsidP="00B11EB3">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B11EB3" w:rsidRPr="004117C8" w:rsidRDefault="00B11EB3" w:rsidP="00B11EB3">
      <w:pPr>
        <w:pStyle w:val="DanceBody"/>
      </w:pPr>
      <w:r w:rsidRPr="004117C8">
        <w:t>25-32</w:t>
      </w:r>
      <w:r w:rsidRPr="004117C8">
        <w:tab/>
        <w:t>1s turn 1st corner RH, partner LH, 2nd corner RH &amp; partner LH to face 1st corners</w:t>
      </w:r>
    </w:p>
    <w:p w:rsidR="00B11EB3" w:rsidRPr="004117C8" w:rsidRDefault="00B11EB3" w:rsidP="00B11EB3">
      <w:pPr>
        <w:pStyle w:val="DanceBody"/>
      </w:pPr>
      <w:r w:rsidRPr="004117C8">
        <w:t>33-40</w:t>
      </w:r>
      <w:r w:rsidRPr="004117C8">
        <w:tab/>
        <w:t>1s dance reels of 3 across (Lady with 2s &amp; Man with 3s) ending 2nd place own sides</w:t>
      </w:r>
    </w:p>
    <w:p w:rsidR="00B11EB3" w:rsidRPr="004117C8" w:rsidRDefault="00B11EB3" w:rsidP="00B11EB3">
      <w:pPr>
        <w:pStyle w:val="DanceBody"/>
        <w:keepNext w:val="0"/>
      </w:pPr>
      <w:r w:rsidRPr="004117C8">
        <w:t>41-48</w:t>
      </w:r>
      <w:r w:rsidRPr="004117C8">
        <w:tab/>
        <w:t>2s+1s+3s circle left for 6 steps, pivot left &amp; circle back to places</w:t>
      </w:r>
    </w:p>
    <w:p w:rsidR="00B11EB3" w:rsidRDefault="00B11EB3" w:rsidP="00B11EB3"/>
    <w:p w:rsidR="00B11EB3" w:rsidRDefault="00B11EB3" w:rsidP="00B11EB3">
      <w:pPr>
        <w:pStyle w:val="Minicrib"/>
        <w:rPr>
          <w:lang w:eastAsia="en-GB"/>
        </w:rPr>
      </w:pPr>
      <w:r>
        <w:rPr>
          <w:lang w:eastAsia="en-GB"/>
        </w:rPr>
        <w:t>AND ANOTHER THING  (J8x32)  3C (4C set)</w:t>
      </w:r>
      <w:r>
        <w:rPr>
          <w:lang w:eastAsia="en-GB"/>
        </w:rPr>
        <w:tab/>
        <w:t>John Fletcher</w:t>
      </w:r>
    </w:p>
    <w:p w:rsidR="00B11EB3" w:rsidRDefault="00B11EB3" w:rsidP="00B11EB3">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B11EB3" w:rsidRDefault="00B11EB3" w:rsidP="00B11EB3">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B11EB3" w:rsidRDefault="00B11EB3" w:rsidP="00B11EB3">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AND FOR THE YOUNG ONES  (J4x32)  Sq.Set</w:t>
      </w:r>
      <w:r>
        <w:tab/>
        <w:t>Anne Dejean  RSCDS Bk 51</w:t>
      </w:r>
    </w:p>
    <w:p w:rsidR="00B11EB3" w:rsidRDefault="00B11EB3" w:rsidP="00B11EB3">
      <w:pPr>
        <w:pStyle w:val="DanceBody"/>
      </w:pPr>
      <w:r>
        <w:t xml:space="preserve"> 1- 8</w:t>
      </w:r>
      <w:r>
        <w:tab/>
        <w:t>All join hands in a circle &amp; Adv+Ret twice</w:t>
      </w:r>
    </w:p>
    <w:p w:rsidR="00B11EB3" w:rsidRDefault="00B11EB3" w:rsidP="00B11EB3">
      <w:pPr>
        <w:pStyle w:val="DanceBody"/>
      </w:pPr>
      <w:r>
        <w:t xml:space="preserve"> 9-16</w:t>
      </w:r>
      <w:r>
        <w:tab/>
        <w:t>All turn partner RH, turn partner LH</w:t>
      </w:r>
    </w:p>
    <w:p w:rsidR="00B11EB3" w:rsidRDefault="00B11EB3" w:rsidP="00B11EB3">
      <w:pPr>
        <w:pStyle w:val="DanceBody"/>
      </w:pPr>
      <w:r>
        <w:t>17-24</w:t>
      </w:r>
      <w:r>
        <w:tab/>
        <w:t>All join 2H with partner &amp; slip step towards centre (2 bars), clap x4, slip step back, clap x4</w:t>
      </w:r>
    </w:p>
    <w:p w:rsidR="00B11EB3" w:rsidRDefault="00B11EB3" w:rsidP="00B11EB3">
      <w:pPr>
        <w:pStyle w:val="DanceBody"/>
        <w:keepNext w:val="0"/>
      </w:pPr>
      <w:r>
        <w:t>25-32</w:t>
      </w:r>
      <w:r>
        <w:tab/>
        <w:t>All dance DoSiDo with partner;  Ladies dance clockwise, Men anticlockwise 1/4 round, passing partner &amp; 1 more dancer RSh (ie Ladies on outside, Men inside)</w:t>
      </w:r>
    </w:p>
    <w:p w:rsidR="00B11EB3" w:rsidRDefault="00B11EB3" w:rsidP="00B11EB3"/>
    <w:p w:rsidR="00B11EB3" w:rsidRDefault="00B11EB3" w:rsidP="00B11EB3">
      <w:pPr>
        <w:pStyle w:val="Minicrib"/>
      </w:pPr>
      <w:r>
        <w:t>AND HAPPY MEET AGAIN  (S4x32)  4C set</w:t>
      </w:r>
      <w:r>
        <w:tab/>
        <w:t>Ron Bradbury  Birmingham Diamond Jubilee Bk</w:t>
      </w:r>
    </w:p>
    <w:p w:rsidR="00B11EB3" w:rsidRPr="000D60D4" w:rsidRDefault="00B11EB3" w:rsidP="00B11EB3">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11EB3" w:rsidRDefault="00B11EB3" w:rsidP="00B11EB3">
      <w:pPr>
        <w:pStyle w:val="DanceBody"/>
      </w:pPr>
      <w:r w:rsidRPr="000D60D4">
        <w:t xml:space="preserve"> 9-16</w:t>
      </w:r>
      <w:r w:rsidRPr="000D60D4">
        <w:tab/>
        <w:t>3s+2s also 4s+1s dance Ladies' Chain</w:t>
      </w:r>
    </w:p>
    <w:p w:rsidR="00B11EB3" w:rsidRPr="000D60D4" w:rsidRDefault="00B11EB3" w:rsidP="00B11EB3">
      <w:pPr>
        <w:pStyle w:val="DanceBody"/>
      </w:pPr>
      <w:r w:rsidRPr="000D60D4">
        <w:t>17-24</w:t>
      </w:r>
      <w:r w:rsidRPr="000D60D4">
        <w:tab/>
        <w:t>2s &amp; 1s dance 1/2 Fig of 8 round couple above, 2s+4s Set+Link</w:t>
      </w:r>
    </w:p>
    <w:p w:rsidR="00B11EB3" w:rsidRPr="000D60D4" w:rsidRDefault="00B11EB3" w:rsidP="00B11EB3">
      <w:pPr>
        <w:pStyle w:val="DanceBody"/>
      </w:pPr>
      <w:r w:rsidRPr="000D60D4">
        <w:t>25-32</w:t>
      </w:r>
      <w:r w:rsidRPr="000D60D4">
        <w:tab/>
        <w:t xml:space="preserve">3s+4s also 2s+1s dance </w:t>
      </w:r>
      <w:r>
        <w:t>"</w:t>
      </w:r>
      <w:r w:rsidRPr="000D60D4">
        <w:t>Demi-Tournee</w:t>
      </w:r>
      <w:r>
        <w:t>"</w:t>
      </w:r>
      <w:r w:rsidRPr="000D60D4">
        <w:t>: -</w:t>
      </w:r>
    </w:p>
    <w:p w:rsidR="00B11EB3" w:rsidRPr="000D60D4" w:rsidRDefault="00B11EB3" w:rsidP="00B11EB3">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B11EB3" w:rsidRDefault="00B11EB3" w:rsidP="00B11EB3"/>
    <w:p w:rsidR="00B11EB3" w:rsidRDefault="00B11EB3" w:rsidP="00B11EB3">
      <w:pPr>
        <w:pStyle w:val="Minicrib"/>
      </w:pPr>
      <w:r>
        <w:t>AND NOW WE ARE TWENTY FIVE  (J8x32)  3C (4C set)</w:t>
      </w:r>
      <w:r>
        <w:tab/>
        <w:t>John Foster  St Ronan's SCD Club 35 Year Anniv Bk</w:t>
      </w:r>
    </w:p>
    <w:p w:rsidR="00B11EB3" w:rsidRPr="004117C8" w:rsidRDefault="00B11EB3" w:rsidP="00B11EB3">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B11EB3" w:rsidRPr="004117C8" w:rsidRDefault="00B11EB3" w:rsidP="00B11EB3">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B11EB3" w:rsidRPr="004117C8" w:rsidRDefault="00B11EB3" w:rsidP="00B11EB3">
      <w:pPr>
        <w:pStyle w:val="DanceBody"/>
      </w:pPr>
      <w:r w:rsidRPr="004117C8">
        <w:t>17-24</w:t>
      </w:r>
      <w:r w:rsidRPr="004117C8">
        <w:tab/>
        <w:t>2nd corners change places RH with 1s who turn LH to end 1L between 2L+3L (facing down) &amp; 1M between 2M+3M (facing up) &amp; all set twice</w:t>
      </w:r>
    </w:p>
    <w:p w:rsidR="00B11EB3" w:rsidRDefault="00B11EB3" w:rsidP="00B11EB3">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B11EB3" w:rsidRDefault="00B11EB3" w:rsidP="00B11EB3"/>
    <w:p w:rsidR="00B11EB3" w:rsidRDefault="00B11EB3" w:rsidP="00B11EB3">
      <w:pPr>
        <w:pStyle w:val="Minicrib"/>
      </w:pPr>
      <w:r>
        <w:t>AND THE LADIES WORE RED  (R4x32)  4C set</w:t>
      </w:r>
      <w:r>
        <w:tab/>
        <w:t>Amanda Peart  The Sunday Class 1</w:t>
      </w:r>
    </w:p>
    <w:p w:rsidR="00B11EB3" w:rsidRPr="004117C8" w:rsidRDefault="00B11EB3" w:rsidP="00B11EB3">
      <w:pPr>
        <w:pStyle w:val="DanceBody"/>
      </w:pPr>
      <w:r w:rsidRPr="004117C8">
        <w:t xml:space="preserve"> 1- 8</w:t>
      </w:r>
      <w:r w:rsidRPr="004117C8">
        <w:tab/>
        <w:t>All Men pass partner RSh, dance down behind Ladies &amp; back up Men</w:t>
      </w:r>
      <w:r>
        <w:t>'</w:t>
      </w:r>
      <w:r w:rsidRPr="004117C8">
        <w:t>s side   4 3 2 1</w:t>
      </w:r>
    </w:p>
    <w:p w:rsidR="00B11EB3" w:rsidRPr="004117C8" w:rsidRDefault="00B11EB3" w:rsidP="00B11EB3">
      <w:pPr>
        <w:pStyle w:val="DanceBody"/>
      </w:pPr>
      <w:r w:rsidRPr="004117C8">
        <w:t xml:space="preserve"> 9-16</w:t>
      </w:r>
      <w:r w:rsidRPr="004117C8">
        <w:tab/>
        <w:t>All Ladies pass opp. Man RSh, dance up behind Men &amp; down Ladies side  4 3 2 1</w:t>
      </w:r>
    </w:p>
    <w:p w:rsidR="00B11EB3" w:rsidRPr="004117C8" w:rsidRDefault="00B11EB3" w:rsidP="00B11EB3">
      <w:pPr>
        <w:pStyle w:val="DanceBody"/>
      </w:pPr>
      <w:r w:rsidRPr="004117C8">
        <w:t>17-24</w:t>
      </w:r>
      <w:r w:rsidRPr="004117C8">
        <w:tab/>
        <w:t>All Adv+Ret, 4s dance down to 4th place (3s+2s+1s step up 23-24) 3 2 1 4</w:t>
      </w:r>
    </w:p>
    <w:p w:rsidR="00B11EB3" w:rsidRPr="004117C8" w:rsidRDefault="00B11EB3" w:rsidP="00B11EB3">
      <w:pPr>
        <w:pStyle w:val="DanceBody"/>
        <w:keepNext w:val="0"/>
      </w:pPr>
      <w:r w:rsidRPr="004117C8">
        <w:t>25-32</w:t>
      </w:r>
      <w:r w:rsidRPr="004117C8">
        <w:tab/>
        <w:t>3s+2s also 1s+4s dance Poussette   2 3 4 1</w:t>
      </w:r>
    </w:p>
    <w:p w:rsidR="00B11EB3" w:rsidRDefault="00B11EB3" w:rsidP="00B11EB3"/>
    <w:p w:rsidR="00B11EB3" w:rsidRDefault="00B11EB3" w:rsidP="00B11EB3">
      <w:pPr>
        <w:pStyle w:val="Minicrib"/>
      </w:pPr>
      <w:r>
        <w:t>AND THEY LIVED HAPPILY EVER AFTER  (S4x40)  4C set</w:t>
      </w:r>
      <w:r>
        <w:tab/>
        <w:t>Bessie Smith  Martello Tower 3</w:t>
      </w:r>
    </w:p>
    <w:p w:rsidR="00B11EB3" w:rsidRPr="004117C8" w:rsidRDefault="00B11EB3" w:rsidP="00B11EB3">
      <w:pPr>
        <w:pStyle w:val="DanceBody"/>
      </w:pPr>
      <w:r w:rsidRPr="004117C8">
        <w:t xml:space="preserve"> 1- 8</w:t>
      </w:r>
      <w:r w:rsidRPr="004117C8">
        <w:tab/>
        <w:t>1s advance for 2 steps, hold RH, retire &amp; dance DoSiDo</w:t>
      </w:r>
    </w:p>
    <w:p w:rsidR="00B11EB3" w:rsidRDefault="00B11EB3" w:rsidP="00B11EB3">
      <w:pPr>
        <w:pStyle w:val="DanceBody"/>
      </w:pPr>
      <w:r>
        <w:t xml:space="preserve"> 9-14</w:t>
      </w:r>
      <w:r w:rsidRPr="004117C8">
        <w:tab/>
        <w:t xml:space="preserve">1s turn LH (3 bars), 1L dances between 2s &amp; casts back to 1st place as 1M casts to 3rd place </w:t>
      </w:r>
      <w:r>
        <w:t>(2M+3M step up 13-14)</w:t>
      </w:r>
    </w:p>
    <w:p w:rsidR="00B11EB3" w:rsidRPr="004117C8" w:rsidRDefault="00B11EB3" w:rsidP="00B11EB3">
      <w:pPr>
        <w:pStyle w:val="DanceBody"/>
      </w:pPr>
      <w:r>
        <w:t>15-16</w:t>
      </w:r>
      <w:r>
        <w:tab/>
      </w:r>
      <w:r w:rsidRPr="004117C8">
        <w:t>1s set to opposite dancer</w:t>
      </w:r>
      <w:r>
        <w:t xml:space="preserve"> (1L+2M, 1M+3L)</w:t>
      </w:r>
    </w:p>
    <w:p w:rsidR="00B11EB3" w:rsidRDefault="00B11EB3" w:rsidP="00B11EB3">
      <w:pPr>
        <w:pStyle w:val="DanceBody"/>
      </w:pPr>
      <w:r w:rsidRPr="004117C8">
        <w:t>17-20</w:t>
      </w:r>
      <w:r w:rsidRPr="004117C8">
        <w:tab/>
        <w:t xml:space="preserve">1L+2s dance RH across </w:t>
      </w:r>
      <w:r w:rsidRPr="007159C9">
        <w:rPr>
          <w:b/>
        </w:rPr>
        <w:t>but</w:t>
      </w:r>
      <w:r w:rsidRPr="004117C8">
        <w:t xml:space="preserve"> 1L casts to 3rd pl</w:t>
      </w:r>
      <w:r>
        <w:t>ace</w:t>
      </w:r>
      <w:r w:rsidRPr="004117C8">
        <w:t xml:space="preserve"> Men</w:t>
      </w:r>
      <w:r>
        <w:t>'</w:t>
      </w:r>
      <w:r w:rsidRPr="004117C8">
        <w:t xml:space="preserve">s side </w:t>
      </w:r>
      <w:r>
        <w:rPr>
          <w:b/>
        </w:rPr>
        <w:t>while</w:t>
      </w:r>
      <w:r w:rsidRPr="004117C8">
        <w:t xml:space="preserve"> 2s complete RH across</w:t>
      </w:r>
    </w:p>
    <w:p w:rsidR="00B11EB3" w:rsidRPr="004117C8" w:rsidRDefault="00B11EB3" w:rsidP="00B11EB3">
      <w:pPr>
        <w:pStyle w:val="DanceBody"/>
      </w:pPr>
      <w:r>
        <w:tab/>
      </w:r>
      <w:r w:rsidRPr="007159C9">
        <w:rPr>
          <w:b/>
        </w:rPr>
        <w:t>while</w:t>
      </w:r>
      <w:r>
        <w:t xml:space="preserve"> 1M+4s dance LH across, 1M dances out through 3M's place to meet partner (behind 3M's place in prom hold </w:t>
      </w:r>
      <w:r w:rsidRPr="004117C8">
        <w:t>facing down)</w:t>
      </w:r>
    </w:p>
    <w:p w:rsidR="00B11EB3" w:rsidRPr="004117C8" w:rsidRDefault="00B11EB3" w:rsidP="00B11EB3">
      <w:pPr>
        <w:pStyle w:val="DanceBody"/>
      </w:pPr>
      <w:r w:rsidRPr="004117C8">
        <w:t>21-24</w:t>
      </w:r>
      <w:r w:rsidRPr="004117C8">
        <w:tab/>
        <w:t>1s in prom hold dance down behind 4M &amp; up between 4s to 3rd place &amp; end facing up with nearer hands joined</w:t>
      </w:r>
    </w:p>
    <w:p w:rsidR="00B11EB3" w:rsidRPr="004117C8" w:rsidRDefault="00B11EB3" w:rsidP="00B11EB3">
      <w:pPr>
        <w:pStyle w:val="DanceBody"/>
      </w:pPr>
      <w:r w:rsidRPr="004117C8">
        <w:t>25-32</w:t>
      </w:r>
      <w:r w:rsidRPr="004117C8">
        <w:tab/>
        <w:t>1s followed by 4s dance up to top under arches made by 2s+3s, cast on own sides to 4th &amp; 3rd places.  2 3 4 1</w:t>
      </w:r>
    </w:p>
    <w:p w:rsidR="00B11EB3" w:rsidRPr="004117C8" w:rsidRDefault="00B11EB3" w:rsidP="00B11EB3">
      <w:pPr>
        <w:pStyle w:val="DanceBody"/>
        <w:keepNext w:val="0"/>
      </w:pPr>
      <w:r w:rsidRPr="004117C8">
        <w:t>33-40</w:t>
      </w:r>
      <w:r w:rsidRPr="004117C8">
        <w:tab/>
        <w:t>All circle 8H round &amp; back</w:t>
      </w:r>
    </w:p>
    <w:p w:rsidR="00B11EB3" w:rsidRDefault="00B11EB3" w:rsidP="00B11EB3"/>
    <w:p w:rsidR="00B11EB3" w:rsidRDefault="00B11EB3" w:rsidP="00B11EB3">
      <w:pPr>
        <w:pStyle w:val="Minicrib"/>
      </w:pPr>
      <w:r>
        <w:t>ANDERSON'S AWA'  (S3x32)  3C set</w:t>
      </w:r>
      <w:r>
        <w:tab/>
        <w:t>Pam Perkins  New Forest SCDs</w:t>
      </w:r>
    </w:p>
    <w:p w:rsidR="00B11EB3" w:rsidRPr="004117C8" w:rsidRDefault="00B11EB3" w:rsidP="00B11EB3">
      <w:pPr>
        <w:pStyle w:val="DanceBody"/>
      </w:pPr>
      <w:r w:rsidRPr="004117C8">
        <w:t xml:space="preserve"> 1- 8</w:t>
      </w:r>
      <w:r w:rsidRPr="004117C8">
        <w:tab/>
        <w:t>1s dance down the middle &amp; turn 3s with nearer hand, dance back to top &amp; turn 2s with nearer hand to end 1 2 3</w:t>
      </w:r>
    </w:p>
    <w:p w:rsidR="00B11EB3" w:rsidRPr="004117C8" w:rsidRDefault="00B11EB3" w:rsidP="00B11EB3">
      <w:pPr>
        <w:pStyle w:val="DanceBody"/>
      </w:pPr>
      <w:r w:rsidRPr="004117C8">
        <w:t xml:space="preserve"> 9-16</w:t>
      </w:r>
      <w:r w:rsidRPr="004117C8">
        <w:tab/>
        <w:t>1s+2s dance double Fig of 8 (1s casting to start)</w:t>
      </w:r>
    </w:p>
    <w:p w:rsidR="00B11EB3" w:rsidRPr="004117C8" w:rsidRDefault="00B11EB3" w:rsidP="00B11EB3">
      <w:pPr>
        <w:pStyle w:val="DanceBody"/>
      </w:pPr>
      <w:r w:rsidRPr="004117C8">
        <w:t>17-24</w:t>
      </w:r>
      <w:r w:rsidRPr="004117C8">
        <w:tab/>
        <w:t>1s cast 1 place, turn 2H, cast to bottom &amp; turn 2H</w:t>
      </w:r>
    </w:p>
    <w:p w:rsidR="00B11EB3" w:rsidRDefault="00B11EB3" w:rsidP="00B11EB3">
      <w:pPr>
        <w:pStyle w:val="DanceBody"/>
        <w:keepNext w:val="0"/>
      </w:pPr>
      <w:r w:rsidRPr="004117C8">
        <w:t>25-32</w:t>
      </w:r>
      <w:r w:rsidRPr="004117C8">
        <w:tab/>
        <w:t>All circle 6H round &amp; back</w:t>
      </w:r>
    </w:p>
    <w:p w:rsidR="00B11EB3" w:rsidRDefault="00B11EB3" w:rsidP="00B11EB3"/>
    <w:p w:rsidR="00B11EB3" w:rsidRDefault="00B11EB3" w:rsidP="00B11EB3">
      <w:pPr>
        <w:pStyle w:val="Minicrib"/>
      </w:pPr>
      <w:r>
        <w:t>ANDERSON'S RANT  (R8x32)  3C (4C set)</w:t>
      </w:r>
      <w:r>
        <w:tab/>
        <w:t>MMM 1</w:t>
      </w:r>
    </w:p>
    <w:p w:rsidR="00B11EB3" w:rsidRPr="00FF686E" w:rsidRDefault="00B11EB3" w:rsidP="00B11EB3">
      <w:pPr>
        <w:pStyle w:val="DanceBody"/>
      </w:pPr>
      <w:r w:rsidRPr="00FF686E">
        <w:t xml:space="preserve"> 1- 8</w:t>
      </w:r>
      <w:r w:rsidRPr="00FF686E">
        <w:tab/>
        <w:t>1s cross down to dance reflection</w:t>
      </w:r>
      <w:r>
        <w:t xml:space="preserve"> (mirror)</w:t>
      </w:r>
      <w:r w:rsidRPr="00FF686E">
        <w:t xml:space="preserve"> reels of 3 on opposite sides</w:t>
      </w:r>
    </w:p>
    <w:p w:rsidR="00B11EB3" w:rsidRPr="00FF686E" w:rsidRDefault="00B11EB3" w:rsidP="00B11EB3">
      <w:pPr>
        <w:pStyle w:val="DanceBody"/>
      </w:pPr>
      <w:r w:rsidRPr="00FF686E">
        <w:t xml:space="preserve"> 9-16</w:t>
      </w:r>
      <w:r w:rsidRPr="00FF686E">
        <w:tab/>
        <w:t>1s cross down to dance reflection</w:t>
      </w:r>
      <w:r>
        <w:t xml:space="preserve"> (mirror)</w:t>
      </w:r>
      <w:r w:rsidRPr="00FF686E">
        <w:t xml:space="preserve"> reels of 3 on own sides</w:t>
      </w:r>
    </w:p>
    <w:p w:rsidR="00B11EB3" w:rsidRPr="00FF686E" w:rsidRDefault="00B11EB3" w:rsidP="00B11EB3">
      <w:pPr>
        <w:pStyle w:val="DanceBody"/>
      </w:pPr>
      <w:r w:rsidRPr="00FF686E">
        <w:t>17-24</w:t>
      </w:r>
      <w:r w:rsidRPr="00FF686E">
        <w:tab/>
        <w:t>1s lead down the middle (2s step up)&amp;  lead back up to 2nd place own sides</w:t>
      </w:r>
    </w:p>
    <w:p w:rsidR="00B11EB3" w:rsidRPr="00FF686E" w:rsidRDefault="00B11EB3" w:rsidP="00B11EB3">
      <w:pPr>
        <w:pStyle w:val="DanceBody"/>
        <w:keepNext w:val="0"/>
      </w:pPr>
      <w:r w:rsidRPr="00FF686E">
        <w:t>25-32</w:t>
      </w:r>
      <w:r w:rsidRPr="00FF686E">
        <w:tab/>
        <w:t>1s dance 1/2 Fig of 8 round 2s &amp; 1/2 Fig of 8 round 3s back to 2nd place</w:t>
      </w:r>
    </w:p>
    <w:p w:rsidR="00B11EB3" w:rsidRDefault="00B11EB3" w:rsidP="00B11EB3"/>
    <w:p w:rsidR="00B11EB3" w:rsidRDefault="00B11EB3" w:rsidP="00B11EB3">
      <w:pPr>
        <w:pStyle w:val="Minicrib"/>
      </w:pPr>
      <w:r>
        <w:t>ANDREA'S STRATHSPEY  (S4x32)  4C Set</w:t>
      </w:r>
      <w:r>
        <w:tab/>
        <w:t>Neville Miller  Inlet Road Dances</w:t>
      </w:r>
    </w:p>
    <w:p w:rsidR="00B11EB3" w:rsidRDefault="00B11EB3" w:rsidP="00B11EB3">
      <w:pPr>
        <w:pStyle w:val="DanceBody"/>
      </w:pPr>
      <w:r>
        <w:t xml:space="preserve"> 1- 8</w:t>
      </w:r>
      <w:r>
        <w:tab/>
        <w:t>1s+2s turn on sides (Ladies LH, Men RH); 1s cross down RH, cast round 3s to finish BtoB between 3s facing opp sides</w:t>
      </w:r>
    </w:p>
    <w:p w:rsidR="00B11EB3" w:rsidRDefault="00B11EB3" w:rsidP="00B11EB3">
      <w:pPr>
        <w:pStyle w:val="DanceBody"/>
      </w:pPr>
      <w:r>
        <w:t xml:space="preserve"> 9-16</w:t>
      </w:r>
      <w:r>
        <w:tab/>
        <w:t xml:space="preserve">1s+3s dance reel of 4 across.  Bars 15-16; 1s pass LSh to 3rd place opp side </w:t>
      </w:r>
      <w:r>
        <w:rPr>
          <w:b/>
        </w:rPr>
        <w:t>while</w:t>
      </w:r>
      <w:r>
        <w:t xml:space="preserve"> 3s dance up to 2nd place. 3s &amp; 1s face up.  2 3 (1) 4</w:t>
      </w:r>
    </w:p>
    <w:p w:rsidR="00B11EB3" w:rsidRDefault="00B11EB3" w:rsidP="00B11EB3">
      <w:pPr>
        <w:pStyle w:val="DanceBody"/>
      </w:pPr>
      <w:r>
        <w:t>17-24</w:t>
      </w:r>
      <w:r>
        <w:tab/>
        <w:t>2s+3s+1s dance reels of 4 on sides (1s in/up, 3s out/up, 2s in/down); Bar 21: 1s cross down to continue reel on own side.  2 3 1 4</w:t>
      </w:r>
    </w:p>
    <w:p w:rsidR="00B11EB3" w:rsidRDefault="00B11EB3" w:rsidP="00B11EB3">
      <w:pPr>
        <w:pStyle w:val="DanceBody"/>
      </w:pPr>
      <w:r>
        <w:t>25-32</w:t>
      </w:r>
      <w:r>
        <w:tab/>
        <w:t>1s+4s dance 'Espagnole':</w:t>
      </w:r>
    </w:p>
    <w:p w:rsidR="00B11EB3" w:rsidRDefault="00B11EB3" w:rsidP="00B11EB3">
      <w:pPr>
        <w:pStyle w:val="DanceBody"/>
      </w:pPr>
      <w:r>
        <w:tab/>
        <w:t>25-26  1s+4s cross (Ladies lead across RH passing between Men) with Ladies changing places RH</w:t>
      </w:r>
    </w:p>
    <w:p w:rsidR="00B11EB3" w:rsidRDefault="00B11EB3" w:rsidP="00B11EB3">
      <w:pPr>
        <w:pStyle w:val="DanceBody"/>
      </w:pPr>
      <w:r>
        <w:tab/>
        <w:t>27-28  1s+4s cross back (Men lead across RH between Ladies) with Men changing places RH</w:t>
      </w:r>
    </w:p>
    <w:p w:rsidR="00B11EB3" w:rsidRDefault="00B11EB3" w:rsidP="00B11EB3">
      <w:pPr>
        <w:pStyle w:val="DanceBody"/>
        <w:keepNext w:val="0"/>
      </w:pPr>
      <w:r>
        <w:tab/>
        <w:t>29-32  4s turn RH</w:t>
      </w:r>
      <w:r w:rsidRPr="00BA6B4D">
        <w:rPr>
          <w:b/>
        </w:rPr>
        <w:t xml:space="preserve"> </w:t>
      </w:r>
      <w:r>
        <w:rPr>
          <w:b/>
        </w:rPr>
        <w:t xml:space="preserve">as </w:t>
      </w:r>
      <w:r>
        <w:t>1s turn LH to own side.  2 3 4 1</w:t>
      </w:r>
    </w:p>
    <w:p w:rsidR="00B11EB3" w:rsidRDefault="00B11EB3" w:rsidP="00B11EB3"/>
    <w:p w:rsidR="00B11EB3" w:rsidRDefault="00B11EB3" w:rsidP="00B11EB3">
      <w:pPr>
        <w:pStyle w:val="Minicrib"/>
      </w:pPr>
      <w:r>
        <w:t>ANDREW &amp; GORDON'S JIG  (J4x32)  4C set</w:t>
      </w:r>
      <w:r>
        <w:tab/>
        <w:t>Roy Goldring  G &amp; S Dances 2</w:t>
      </w:r>
    </w:p>
    <w:p w:rsidR="00B11EB3" w:rsidRPr="004117C8" w:rsidRDefault="00B11EB3" w:rsidP="00B11EB3">
      <w:pPr>
        <w:pStyle w:val="DanceBody"/>
      </w:pPr>
      <w:r w:rsidRPr="004117C8">
        <w:t xml:space="preserve"> 1- 8</w:t>
      </w:r>
      <w:r w:rsidRPr="004117C8">
        <w:tab/>
        <w:t>1s cross RH &amp; cast 2 places, 2s+1s Adv+Ret on the diagonal</w:t>
      </w:r>
    </w:p>
    <w:p w:rsidR="00B11EB3" w:rsidRPr="004117C8" w:rsidRDefault="00B11EB3" w:rsidP="00B11EB3">
      <w:pPr>
        <w:pStyle w:val="DanceBody"/>
      </w:pPr>
      <w:r w:rsidRPr="004117C8">
        <w:t xml:space="preserve"> 9-16</w:t>
      </w:r>
      <w:r w:rsidRPr="004117C8">
        <w:tab/>
        <w:t>1s cross RH &amp; cast back to places, 1s+3s Adv+Ret on the diagonal</w:t>
      </w:r>
    </w:p>
    <w:p w:rsidR="00B11EB3" w:rsidRPr="004117C8" w:rsidRDefault="00B11EB3" w:rsidP="00B11EB3">
      <w:pPr>
        <w:pStyle w:val="DanceBody"/>
      </w:pPr>
      <w:r w:rsidRPr="004117C8">
        <w:t>17-24</w:t>
      </w:r>
      <w:r w:rsidRPr="004117C8">
        <w:tab/>
        <w:t>1s lead down the middle &amp; back to top facing out</w:t>
      </w:r>
    </w:p>
    <w:p w:rsidR="00B11EB3" w:rsidRPr="004117C8" w:rsidRDefault="00B11EB3" w:rsidP="00B11EB3">
      <w:pPr>
        <w:pStyle w:val="DanceBody"/>
        <w:keepNext w:val="0"/>
      </w:pPr>
      <w:r w:rsidRPr="004117C8">
        <w:t>25-32</w:t>
      </w:r>
      <w:r w:rsidRPr="004117C8">
        <w:tab/>
        <w:t>1s+2s change places on sides (Lady RH &amp; Man LH), 1s+3s change places (opp hands), 1s+4s turn on sides 1.1/2 times to 4th place own sides</w:t>
      </w:r>
    </w:p>
    <w:p w:rsidR="00B11EB3" w:rsidRDefault="00B11EB3" w:rsidP="00B11EB3"/>
    <w:p w:rsidR="00B11EB3" w:rsidRDefault="00B11EB3" w:rsidP="00B11EB3">
      <w:pPr>
        <w:pStyle w:val="Minicrib"/>
      </w:pPr>
      <w:r>
        <w:t>ANDREW CARNEGIE  (S8x32)  3C (4C set)</w:t>
      </w:r>
      <w:r>
        <w:tab/>
        <w:t>Aad L M  Boode  Delft Bk</w:t>
      </w:r>
    </w:p>
    <w:p w:rsidR="00B11EB3" w:rsidRPr="004117C8" w:rsidRDefault="00B11EB3" w:rsidP="00B11EB3">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B11EB3" w:rsidRPr="004117C8" w:rsidRDefault="00B11EB3" w:rsidP="00B11EB3">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B11EB3" w:rsidRPr="004117C8" w:rsidRDefault="00B11EB3" w:rsidP="00B11EB3">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B11EB3" w:rsidRPr="004117C8" w:rsidRDefault="00B11EB3" w:rsidP="00B11EB3">
      <w:pPr>
        <w:pStyle w:val="DanceBody"/>
        <w:keepNext w:val="0"/>
      </w:pPr>
      <w:r w:rsidRPr="004117C8">
        <w:t>25-32</w:t>
      </w:r>
      <w:r w:rsidRPr="004117C8">
        <w:tab/>
        <w:t>1s+2s dance Rondel</w:t>
      </w:r>
    </w:p>
    <w:p w:rsidR="00B11EB3" w:rsidRDefault="00B11EB3" w:rsidP="00B11EB3"/>
    <w:p w:rsidR="00B11EB3" w:rsidRDefault="00B11EB3" w:rsidP="00B11EB3">
      <w:pPr>
        <w:pStyle w:val="Minicrib"/>
      </w:pPr>
      <w:r>
        <w:t>ANDREW GILLIES' STRATHSPEY  (S8x32)  3C (4C Set)</w:t>
      </w:r>
      <w:r>
        <w:tab/>
        <w:t>Alison Raisin  Croydon 50th Anniv</w:t>
      </w:r>
    </w:p>
    <w:p w:rsidR="00B11EB3" w:rsidRPr="004117C8" w:rsidRDefault="00B11EB3" w:rsidP="00B11EB3">
      <w:pPr>
        <w:pStyle w:val="DanceBody"/>
      </w:pPr>
      <w:r w:rsidRPr="004117C8">
        <w:t xml:space="preserve"> 1- 8</w:t>
      </w:r>
      <w:r w:rsidRPr="004117C8">
        <w:tab/>
        <w:t>1s set, cross down behind 3s &amp; dance up to face 1st corners</w:t>
      </w:r>
    </w:p>
    <w:p w:rsidR="00B11EB3" w:rsidRPr="004117C8" w:rsidRDefault="00B11EB3" w:rsidP="00B11EB3">
      <w:pPr>
        <w:pStyle w:val="DanceBody"/>
      </w:pPr>
      <w:r w:rsidRPr="004117C8">
        <w:t xml:space="preserve"> 9-16</w:t>
      </w:r>
      <w:r w:rsidRPr="004117C8">
        <w:tab/>
        <w:t>1s set to 1st corners &amp; turn RH, turn 2nd corner LH &amp; set to 2nd corner</w:t>
      </w:r>
    </w:p>
    <w:p w:rsidR="00B11EB3" w:rsidRPr="004117C8" w:rsidRDefault="00B11EB3" w:rsidP="00B11EB3">
      <w:pPr>
        <w:pStyle w:val="DanceBody"/>
      </w:pPr>
      <w:r w:rsidRPr="004117C8">
        <w:t>17-24</w:t>
      </w:r>
      <w:r w:rsidRPr="004117C8">
        <w:tab/>
        <w:t>1s turn 2nd corners RH, turn 1st corner LH to 2nd place (opp sides), 2s+1s+3s set &amp; 1s cross RH to own sides</w:t>
      </w:r>
    </w:p>
    <w:p w:rsidR="00B11EB3" w:rsidRPr="004117C8" w:rsidRDefault="00B11EB3" w:rsidP="00B11EB3">
      <w:pPr>
        <w:pStyle w:val="DanceBody"/>
        <w:keepNext w:val="0"/>
      </w:pPr>
      <w:r w:rsidRPr="004117C8">
        <w:t>25-32</w:t>
      </w:r>
      <w:r w:rsidRPr="004117C8">
        <w:tab/>
        <w:t>2s+1s+3s circle 6H round &amp; back</w:t>
      </w:r>
    </w:p>
    <w:p w:rsidR="00B11EB3" w:rsidRDefault="00B11EB3" w:rsidP="00B11EB3"/>
    <w:p w:rsidR="00B11EB3" w:rsidRDefault="00B11EB3" w:rsidP="00B11EB3">
      <w:pPr>
        <w:pStyle w:val="Minicrib"/>
      </w:pPr>
      <w:r>
        <w:t>ANDREW'S DANCE  (R8x32)  3C (4C set)</w:t>
      </w:r>
      <w:r>
        <w:tab/>
        <w:t>Andrew Mills  Harbour City</w:t>
      </w:r>
    </w:p>
    <w:p w:rsidR="00B11EB3" w:rsidRPr="000D60D4" w:rsidRDefault="00B11EB3" w:rsidP="00B11EB3">
      <w:pPr>
        <w:pStyle w:val="DanceBody"/>
      </w:pPr>
      <w:r w:rsidRPr="000D60D4">
        <w:t xml:space="preserve"> 1- 8</w:t>
      </w:r>
      <w:r w:rsidRPr="000D60D4">
        <w:tab/>
        <w:t>1M followed by 1L casts 1 place, 1M crosses to 2nd place opp side &amp; dances RSh round 3L as 1L dances RSh round 3M both to 2nd pl opp sides</w:t>
      </w:r>
    </w:p>
    <w:p w:rsidR="00B11EB3" w:rsidRPr="000D60D4" w:rsidRDefault="00B11EB3" w:rsidP="00B11EB3">
      <w:pPr>
        <w:pStyle w:val="DanceBody"/>
      </w:pPr>
      <w:r w:rsidRPr="000D60D4">
        <w:t xml:space="preserve"> 9-16</w:t>
      </w:r>
      <w:r w:rsidRPr="000D60D4">
        <w:tab/>
        <w:t>2s+1s+3s dance reels of 3 on sides (1s giving LSh to 2s)</w:t>
      </w:r>
    </w:p>
    <w:p w:rsidR="00B11EB3" w:rsidRDefault="00B11EB3" w:rsidP="00B11EB3">
      <w:pPr>
        <w:pStyle w:val="DanceBody"/>
      </w:pPr>
      <w:r w:rsidRPr="000D60D4">
        <w:t>17-24</w:t>
      </w:r>
      <w:r w:rsidRPr="000D60D4">
        <w:tab/>
        <w:t>2s+1s dance Ladies' Chain</w:t>
      </w:r>
    </w:p>
    <w:p w:rsidR="00B11EB3" w:rsidRPr="000D60D4" w:rsidRDefault="00B11EB3" w:rsidP="00B11EB3">
      <w:pPr>
        <w:pStyle w:val="DanceBody"/>
        <w:keepNext w:val="0"/>
      </w:pPr>
      <w:r w:rsidRPr="000D60D4">
        <w:t>25-32</w:t>
      </w:r>
      <w:r w:rsidRPr="000D60D4">
        <w:tab/>
        <w:t>1s dance 1/2 Fig of 8 round 2s &amp; turn RH</w:t>
      </w:r>
    </w:p>
    <w:p w:rsidR="00B11EB3" w:rsidRDefault="00B11EB3" w:rsidP="00B11EB3"/>
    <w:p w:rsidR="00B11EB3" w:rsidRDefault="00B11EB3" w:rsidP="00B11EB3">
      <w:pPr>
        <w:pStyle w:val="Minicrib"/>
      </w:pPr>
      <w:r>
        <w:t>ANDREW'S SHIELD  (J8x32)  3C (4C set)</w:t>
      </w:r>
      <w:r>
        <w:tab/>
        <w:t>Susan Johnston  Between the Rivers</w:t>
      </w:r>
    </w:p>
    <w:p w:rsidR="00B11EB3" w:rsidRPr="004117C8" w:rsidRDefault="00B11EB3" w:rsidP="00B11EB3">
      <w:pPr>
        <w:pStyle w:val="DanceBody"/>
      </w:pPr>
      <w:r w:rsidRPr="004117C8">
        <w:t xml:space="preserve"> 1- 8</w:t>
      </w:r>
      <w:r w:rsidRPr="004117C8">
        <w:tab/>
        <w:t>1s cross down &amp; set in Double Triangles pstn, 1s PdB into 2nd place opposite sides &amp; all set</w:t>
      </w:r>
    </w:p>
    <w:p w:rsidR="00B11EB3" w:rsidRPr="004117C8" w:rsidRDefault="00B11EB3" w:rsidP="00B11EB3">
      <w:pPr>
        <w:pStyle w:val="DanceBody"/>
      </w:pPr>
      <w:r w:rsidRPr="004117C8">
        <w:t xml:space="preserve"> 9-16</w:t>
      </w:r>
      <w:r w:rsidRPr="004117C8">
        <w:tab/>
        <w:t>1s dance reels of 3 on opposite sides giving RSh to 3s &amp; 1s+2s end dancing LSh round each other to form a line across (Ladies in middle)</w:t>
      </w:r>
    </w:p>
    <w:p w:rsidR="00B11EB3" w:rsidRPr="004117C8" w:rsidRDefault="00B11EB3" w:rsidP="00B11EB3">
      <w:pPr>
        <w:pStyle w:val="DanceBody"/>
      </w:pPr>
      <w:r w:rsidRPr="004117C8">
        <w:t>17-24</w:t>
      </w:r>
      <w:r w:rsidRPr="004117C8">
        <w:tab/>
        <w:t>1s+2s dance the Targe:-</w:t>
      </w:r>
    </w:p>
    <w:p w:rsidR="00B11EB3" w:rsidRDefault="00B11EB3" w:rsidP="00B11EB3">
      <w:pPr>
        <w:pStyle w:val="DanceBody"/>
      </w:pPr>
      <w:r w:rsidRPr="004117C8">
        <w:tab/>
        <w:t>`17-18 1st &amp; 2nd Ladies 3/4 turn RH while Men dance 1/4 way round anticlockwise</w:t>
      </w:r>
    </w:p>
    <w:p w:rsidR="00B11EB3" w:rsidRPr="004117C8" w:rsidRDefault="00B11EB3" w:rsidP="00B11EB3">
      <w:pPr>
        <w:pStyle w:val="DanceBody"/>
      </w:pPr>
      <w:r w:rsidRPr="004117C8">
        <w:tab/>
        <w:t>`19-20 1st Man with 2nd Lady &amp; 1st Lady with 2nd Man full turn LH</w:t>
      </w:r>
    </w:p>
    <w:p w:rsidR="00B11EB3" w:rsidRPr="004117C8" w:rsidRDefault="00B11EB3" w:rsidP="00B11EB3">
      <w:pPr>
        <w:pStyle w:val="DanceBody"/>
      </w:pPr>
      <w:r w:rsidRPr="004117C8">
        <w:tab/>
        <w:t>`21-22 1st &amp; 2nd Ladies 3/4 turn RH while Men dance 1/4 way round anticlockwise</w:t>
      </w:r>
    </w:p>
    <w:p w:rsidR="00B11EB3" w:rsidRPr="004117C8" w:rsidRDefault="00B11EB3" w:rsidP="00B11EB3">
      <w:pPr>
        <w:pStyle w:val="DanceBody"/>
      </w:pPr>
      <w:r w:rsidRPr="004117C8">
        <w:tab/>
        <w:t>`23-24 1st Man with 2nd Lady &amp; 1st Lady with 2nd Man turn LH to end 1s on own sides &amp; 2s on opposite sides</w:t>
      </w:r>
    </w:p>
    <w:p w:rsidR="00B11EB3" w:rsidRPr="004117C8" w:rsidRDefault="00B11EB3" w:rsidP="00B11EB3">
      <w:pPr>
        <w:pStyle w:val="DanceBody"/>
        <w:keepNext w:val="0"/>
      </w:pPr>
      <w:r w:rsidRPr="004117C8">
        <w:t>25-32</w:t>
      </w:r>
      <w:r w:rsidRPr="004117C8">
        <w:tab/>
        <w:t>1s+2s dance 1/2 R&amp;L, 1s dance 1/2 Fig of 8 round 3s</w:t>
      </w:r>
    </w:p>
    <w:p w:rsidR="00B11EB3" w:rsidRDefault="00B11EB3" w:rsidP="00B11EB3"/>
    <w:p w:rsidR="00B11EB3" w:rsidRDefault="00B11EB3" w:rsidP="00B11EB3">
      <w:pPr>
        <w:pStyle w:val="Minicrib"/>
      </w:pPr>
      <w:r>
        <w:t>ANGEL BANK  (R8x32)  3C (4C set)</w:t>
      </w:r>
      <w:r>
        <w:tab/>
        <w:t>Harry Rhodes  Snowdon Bk 2</w:t>
      </w:r>
    </w:p>
    <w:p w:rsidR="00B11EB3" w:rsidRPr="004117C8" w:rsidRDefault="00B11EB3" w:rsidP="00B11EB3">
      <w:pPr>
        <w:pStyle w:val="DanceBody"/>
      </w:pPr>
      <w:r w:rsidRPr="004117C8">
        <w:t xml:space="preserve"> 1- 8</w:t>
      </w:r>
      <w:r w:rsidRPr="004117C8">
        <w:tab/>
        <w:t>1s cross down to dance reflection reels of 3 on opposite sides</w:t>
      </w:r>
    </w:p>
    <w:p w:rsidR="00B11EB3" w:rsidRPr="004117C8" w:rsidRDefault="00B11EB3" w:rsidP="00B11EB3">
      <w:pPr>
        <w:pStyle w:val="DanceBody"/>
      </w:pPr>
      <w:r w:rsidRPr="004117C8">
        <w:t xml:space="preserve"> 9-16</w:t>
      </w:r>
      <w:r w:rsidRPr="004117C8">
        <w:tab/>
        <w:t>1s+2s dance double Fig of 8 (1s cross down to start)</w:t>
      </w:r>
    </w:p>
    <w:p w:rsidR="00B11EB3" w:rsidRPr="004117C8" w:rsidRDefault="00B11EB3" w:rsidP="00B11EB3">
      <w:pPr>
        <w:pStyle w:val="DanceBody"/>
      </w:pPr>
      <w:r w:rsidRPr="004117C8">
        <w:t>17-24</w:t>
      </w:r>
      <w:r w:rsidRPr="004117C8">
        <w:tab/>
        <w:t>1s cross RH, cast 1 place &amp; turn RH</w:t>
      </w:r>
    </w:p>
    <w:p w:rsidR="00B11EB3" w:rsidRPr="004117C8" w:rsidRDefault="00B11EB3" w:rsidP="00B11EB3">
      <w:pPr>
        <w:pStyle w:val="DanceBody"/>
        <w:keepNext w:val="0"/>
      </w:pPr>
      <w:r w:rsidRPr="004117C8">
        <w:t>25-32</w:t>
      </w:r>
      <w:r w:rsidRPr="004117C8">
        <w:tab/>
        <w:t>1s+3s dance double Fig of 8 (1s cross down to start)</w:t>
      </w:r>
    </w:p>
    <w:p w:rsidR="00B11EB3" w:rsidRDefault="00B11EB3" w:rsidP="00B11EB3"/>
    <w:p w:rsidR="00B11EB3" w:rsidRDefault="00B11EB3" w:rsidP="00B11EB3">
      <w:pPr>
        <w:pStyle w:val="Minicrib"/>
      </w:pPr>
      <w:r>
        <w:t>ANGEL MOUNDS REEL  (R8x32)  3C (4C set)</w:t>
      </w:r>
      <w:r>
        <w:tab/>
        <w:t>Bob Davidson  Suncoast Collection</w:t>
      </w:r>
    </w:p>
    <w:p w:rsidR="00B11EB3" w:rsidRPr="004117C8" w:rsidRDefault="00B11EB3" w:rsidP="00B11EB3">
      <w:pPr>
        <w:pStyle w:val="DanceBody"/>
      </w:pPr>
      <w:r w:rsidRPr="004117C8">
        <w:t xml:space="preserve"> 1- 8</w:t>
      </w:r>
      <w:r w:rsidRPr="004117C8">
        <w:tab/>
        <w:t>1s set, turn RH, cast off 1 place (2s step up), 1s turn 3/4 RH, end BtoB in center (L up, M down)</w:t>
      </w:r>
    </w:p>
    <w:p w:rsidR="00B11EB3" w:rsidRPr="004117C8" w:rsidRDefault="00B11EB3" w:rsidP="00B11EB3">
      <w:pPr>
        <w:pStyle w:val="DanceBody"/>
      </w:pPr>
      <w:r w:rsidRPr="004117C8">
        <w:t xml:space="preserve"> 9-16</w:t>
      </w:r>
      <w:r w:rsidRPr="004117C8">
        <w:tab/>
        <w:t>1s dance Crown Triangles, 1s finish facing 1st corners</w:t>
      </w:r>
    </w:p>
    <w:p w:rsidR="00B11EB3" w:rsidRPr="004117C8" w:rsidRDefault="00B11EB3" w:rsidP="00B11EB3">
      <w:pPr>
        <w:pStyle w:val="DanceBody"/>
      </w:pPr>
      <w:r w:rsidRPr="004117C8">
        <w:t>17-24</w:t>
      </w:r>
      <w:r w:rsidRPr="004117C8">
        <w:tab/>
        <w:t>1s dance diagonal reel of 4 with 1st corners, pass LSh to face 2nd corners</w:t>
      </w:r>
    </w:p>
    <w:p w:rsidR="00B11EB3" w:rsidRPr="004117C8" w:rsidRDefault="00B11EB3" w:rsidP="00B11EB3">
      <w:pPr>
        <w:pStyle w:val="DanceBody"/>
        <w:keepNext w:val="0"/>
      </w:pPr>
      <w:r w:rsidRPr="004117C8">
        <w:t>25-32</w:t>
      </w:r>
      <w:r w:rsidRPr="004117C8">
        <w:tab/>
        <w:t>1s dance diagonal reel of 4 with 2nd corners finishing in 2nd place own side</w:t>
      </w:r>
    </w:p>
    <w:p w:rsidR="00B11EB3" w:rsidRDefault="00B11EB3" w:rsidP="00B11EB3"/>
    <w:p w:rsidR="00B11EB3" w:rsidRDefault="00B11EB3" w:rsidP="00B11EB3">
      <w:pPr>
        <w:pStyle w:val="Minicrib"/>
      </w:pPr>
      <w:r>
        <w:t>ANGELA &amp; THE SWAN  (S8x32)  3C (4C set)</w:t>
      </w:r>
      <w:r>
        <w:tab/>
        <w:t>John Drewry  Stoneywood Coll 1</w:t>
      </w:r>
    </w:p>
    <w:p w:rsidR="00B11EB3" w:rsidRPr="000D60D4" w:rsidRDefault="00B11EB3" w:rsidP="00B11EB3">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B11EB3" w:rsidRPr="000D60D4" w:rsidRDefault="00B11EB3" w:rsidP="00B11EB3">
      <w:pPr>
        <w:pStyle w:val="DanceBody"/>
      </w:pPr>
      <w:r w:rsidRPr="000D60D4">
        <w:t xml:space="preserve"> 9-16</w:t>
      </w:r>
      <w:r w:rsidRPr="000D60D4">
        <w:tab/>
        <w:t>1s circle 3H round left (1M with 2L+3L &amp; 1L+Men), dance 3H round to right (1M with 2s &amp; 1L with 3s) &amp; pass LSh to face own sides</w:t>
      </w:r>
    </w:p>
    <w:p w:rsidR="00B11EB3" w:rsidRPr="000D60D4" w:rsidRDefault="00B11EB3" w:rsidP="00B11EB3">
      <w:pPr>
        <w:pStyle w:val="DanceBody"/>
      </w:pPr>
      <w:r w:rsidRPr="000D60D4">
        <w:t>17-24</w:t>
      </w:r>
      <w:r w:rsidRPr="000D60D4">
        <w:tab/>
        <w:t>1s circle 3H round left (1M with 2M+3M &amp; 1L+Ladies), dance 3H round to right (1L with 2s &amp; 1M with 3s) &amp; end facing 1st corners</w:t>
      </w:r>
    </w:p>
    <w:p w:rsidR="00B11EB3" w:rsidRPr="000D60D4" w:rsidRDefault="00B11EB3" w:rsidP="00B11EB3">
      <w:pPr>
        <w:pStyle w:val="DanceBody"/>
        <w:keepNext w:val="0"/>
      </w:pPr>
      <w:r w:rsidRPr="000D60D4">
        <w:t>25-32</w:t>
      </w:r>
      <w:r w:rsidRPr="000D60D4">
        <w:tab/>
        <w:t>1s dance reels of 3 on opposite sides (RSh to 1st corner) ending in 2nd place own sides</w:t>
      </w:r>
    </w:p>
    <w:p w:rsidR="00B11EB3" w:rsidRDefault="00B11EB3" w:rsidP="00B11EB3"/>
    <w:p w:rsidR="00B11EB3" w:rsidRDefault="00B11EB3" w:rsidP="00B11EB3">
      <w:pPr>
        <w:pStyle w:val="Minicrib"/>
      </w:pPr>
      <w:r>
        <w:t>ANGELA'S JIG  (J8x32)  3C (4C set)</w:t>
      </w:r>
      <w:r>
        <w:tab/>
        <w:t>J Trevor Stephenson</w:t>
      </w:r>
    </w:p>
    <w:p w:rsidR="00B11EB3" w:rsidRPr="004117C8" w:rsidRDefault="00B11EB3" w:rsidP="00B11EB3">
      <w:pPr>
        <w:pStyle w:val="DanceBody"/>
      </w:pPr>
      <w:r w:rsidRPr="004117C8">
        <w:t xml:space="preserve"> 1- 8</w:t>
      </w:r>
      <w:r w:rsidRPr="004117C8">
        <w:tab/>
        <w:t>1s+2s set &amp; dance 3/4 double Fig of 8 (2s cross up to start) Ending with 1s in 2nd place on opposite sides &amp; 2s in top place own side</w:t>
      </w:r>
    </w:p>
    <w:p w:rsidR="00B11EB3" w:rsidRPr="004117C8" w:rsidRDefault="00B11EB3" w:rsidP="00B11EB3">
      <w:pPr>
        <w:pStyle w:val="DanceBody"/>
      </w:pPr>
      <w:r w:rsidRPr="004117C8">
        <w:t xml:space="preserve"> 9-16</w:t>
      </w:r>
      <w:r w:rsidRPr="004117C8">
        <w:tab/>
        <w:t>1s+3s dance double Fig of 8 (1s cross down to start &amp; end back on opposite sides)</w:t>
      </w:r>
    </w:p>
    <w:p w:rsidR="00B11EB3" w:rsidRPr="004117C8" w:rsidRDefault="00B11EB3" w:rsidP="00B11EB3">
      <w:pPr>
        <w:pStyle w:val="DanceBody"/>
      </w:pPr>
      <w:r w:rsidRPr="004117C8">
        <w:t>17-24</w:t>
      </w:r>
      <w:r w:rsidRPr="004117C8">
        <w:tab/>
        <w:t>2s+1s+3s Set+Link for 3 once &amp; chase round 1/2 way clockwise</w:t>
      </w:r>
    </w:p>
    <w:p w:rsidR="00B11EB3" w:rsidRPr="004117C8" w:rsidRDefault="00B11EB3" w:rsidP="00B11EB3">
      <w:pPr>
        <w:pStyle w:val="DanceBody"/>
        <w:keepNext w:val="0"/>
      </w:pPr>
      <w:r w:rsidRPr="004117C8">
        <w:t>25-32</w:t>
      </w:r>
      <w:r w:rsidRPr="004117C8">
        <w:tab/>
        <w:t>All 3 couples Set+Link to LEFT once &amp; turn partner LH to own sides</w:t>
      </w:r>
    </w:p>
    <w:p w:rsidR="00B11EB3" w:rsidRDefault="00B11EB3" w:rsidP="00B11EB3"/>
    <w:p w:rsidR="00B11EB3" w:rsidRDefault="00B11EB3" w:rsidP="00B11EB3">
      <w:pPr>
        <w:pStyle w:val="Minicrib"/>
      </w:pPr>
      <w:r>
        <w:t>ANGUS &amp; FIONA  (S96)  Sq.Set</w:t>
      </w:r>
      <w:r>
        <w:tab/>
        <w:t>Lily Davison  Glenfeshie Bk 2</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9-12</w:t>
      </w:r>
      <w:r>
        <w:tab/>
        <w:t>1s+3s advance to centre, join NH with opp dancer to face side couples &amp; set (HS)</w:t>
      </w:r>
    </w:p>
    <w:p w:rsidR="00B11EB3" w:rsidRDefault="00B11EB3" w:rsidP="00B11EB3">
      <w:pPr>
        <w:pStyle w:val="DanceBody"/>
      </w:pPr>
      <w:r>
        <w:t>13-16</w:t>
      </w:r>
      <w:r>
        <w:tab/>
        <w:t>With 'new partners' 1s+3s change places with 2s/4s dancing between them</w:t>
      </w:r>
    </w:p>
    <w:p w:rsidR="00B11EB3" w:rsidRDefault="00B11EB3" w:rsidP="00B11EB3">
      <w:pPr>
        <w:pStyle w:val="DanceBody"/>
      </w:pPr>
      <w:r>
        <w:t>17-20</w:t>
      </w:r>
      <w:r>
        <w:tab/>
        <w:t>2s+4s dance RH across &amp; face side couples</w:t>
      </w:r>
    </w:p>
    <w:p w:rsidR="00B11EB3" w:rsidRDefault="00B11EB3" w:rsidP="00B11EB3">
      <w:pPr>
        <w:pStyle w:val="DanceBody"/>
      </w:pPr>
      <w:r>
        <w:t>21-24</w:t>
      </w:r>
      <w:r>
        <w:tab/>
        <w:t xml:space="preserve">2s+1M+3L </w:t>
      </w:r>
      <w:r>
        <w:rPr>
          <w:b/>
        </w:rPr>
        <w:t>also</w:t>
      </w:r>
      <w:r>
        <w:t xml:space="preserve"> 4s+3M+1L dance LH across.  All end in square set opposite partner</w:t>
      </w:r>
    </w:p>
    <w:p w:rsidR="00B11EB3" w:rsidRDefault="00B11EB3" w:rsidP="00B11EB3">
      <w:pPr>
        <w:pStyle w:val="DanceBody"/>
      </w:pPr>
      <w:r>
        <w:t>25-32</w:t>
      </w:r>
      <w:r>
        <w:tab/>
        <w:t>2s+4s dance Poussette back to square set</w:t>
      </w:r>
    </w:p>
    <w:p w:rsidR="00B11EB3" w:rsidRDefault="00B11EB3" w:rsidP="00B11EB3">
      <w:pPr>
        <w:pStyle w:val="DanceBody"/>
      </w:pPr>
      <w:r>
        <w:t>33-40</w:t>
      </w:r>
      <w:r>
        <w:tab/>
        <w:t>All dance 1/2 Grand Chain; Ladies dance 1/2 RH across &amp; turn partner LH (all now 1 place round to right)</w:t>
      </w:r>
    </w:p>
    <w:p w:rsidR="00B11EB3" w:rsidRDefault="00B11EB3" w:rsidP="00B11EB3">
      <w:pPr>
        <w:pStyle w:val="DanceBody"/>
      </w:pPr>
      <w:r>
        <w:t>41-48</w:t>
      </w:r>
      <w:r>
        <w:tab/>
        <w:t>2s+4s repeat 9-16</w:t>
      </w:r>
    </w:p>
    <w:p w:rsidR="00B11EB3" w:rsidRDefault="00B11EB3" w:rsidP="00B11EB3">
      <w:pPr>
        <w:pStyle w:val="DanceBody"/>
      </w:pPr>
      <w:r>
        <w:t>49-56</w:t>
      </w:r>
      <w:r>
        <w:tab/>
        <w:t>1s+3s repeat 17-24</w:t>
      </w:r>
    </w:p>
    <w:p w:rsidR="00B11EB3" w:rsidRDefault="00B11EB3" w:rsidP="00B11EB3">
      <w:pPr>
        <w:pStyle w:val="DanceBody"/>
      </w:pPr>
      <w:r>
        <w:t>57-64</w:t>
      </w:r>
      <w:r>
        <w:tab/>
        <w:t>1s+3s repeat 25-32</w:t>
      </w:r>
    </w:p>
    <w:p w:rsidR="00B11EB3" w:rsidRDefault="00B11EB3" w:rsidP="00B11EB3">
      <w:pPr>
        <w:pStyle w:val="DanceBody"/>
      </w:pPr>
      <w:r>
        <w:t>65-72</w:t>
      </w:r>
      <w:r>
        <w:tab/>
        <w:t>All repeat 33-40</w:t>
      </w:r>
    </w:p>
    <w:p w:rsidR="00B11EB3" w:rsidRDefault="00B11EB3" w:rsidP="00B11EB3">
      <w:pPr>
        <w:pStyle w:val="DanceBody"/>
      </w:pPr>
      <w:r>
        <w:t>73-88</w:t>
      </w:r>
      <w:r>
        <w:tab/>
        <w:t>All dance Grand Chain with Setting:</w:t>
      </w:r>
    </w:p>
    <w:p w:rsidR="00B11EB3" w:rsidRDefault="00B11EB3" w:rsidP="00B11EB3">
      <w:pPr>
        <w:pStyle w:val="DanceBody"/>
      </w:pPr>
      <w:r>
        <w:tab/>
        <w:t>Set to partner &amp; pass RH, LH to next person, set to 3rd person &amp; pass RH to continue Chain</w:t>
      </w:r>
    </w:p>
    <w:p w:rsidR="00B11EB3" w:rsidRDefault="00B11EB3" w:rsidP="00B11EB3">
      <w:pPr>
        <w:pStyle w:val="DanceBody"/>
        <w:keepNext w:val="0"/>
      </w:pPr>
      <w:r>
        <w:t>89-96</w:t>
      </w:r>
      <w:r>
        <w:tab/>
        <w:t>All promenade anticlockwise round</w:t>
      </w:r>
    </w:p>
    <w:p w:rsidR="00B11EB3" w:rsidRDefault="00B11EB3" w:rsidP="00B11EB3"/>
    <w:p w:rsidR="00B11EB3" w:rsidRDefault="00B11EB3" w:rsidP="00B11EB3">
      <w:pPr>
        <w:pStyle w:val="Minicrib"/>
      </w:pPr>
      <w:r>
        <w:t>ANGUS MACKINNON'S HORNPIPE  (R8x32)  3C (4C set)</w:t>
      </w:r>
      <w:r>
        <w:tab/>
        <w:t>John Bowie Dickson  Lothian Coll</w:t>
      </w:r>
    </w:p>
    <w:p w:rsidR="00B11EB3" w:rsidRPr="004117C8" w:rsidRDefault="00B11EB3" w:rsidP="00B11EB3">
      <w:pPr>
        <w:pStyle w:val="DanceBody"/>
      </w:pPr>
      <w:r w:rsidRPr="004117C8">
        <w:t xml:space="preserve"> 1- 8</w:t>
      </w:r>
      <w:r w:rsidRPr="004117C8">
        <w:tab/>
        <w:t>1s cast &amp; 1/2 Fig of 8 round 2s &amp; set advancing to end BtoB facing opposite sides</w:t>
      </w:r>
    </w:p>
    <w:p w:rsidR="00B11EB3" w:rsidRPr="004117C8" w:rsidRDefault="00B11EB3" w:rsidP="00B11EB3">
      <w:pPr>
        <w:pStyle w:val="DanceBody"/>
      </w:pPr>
      <w:r w:rsidRPr="004117C8">
        <w:t xml:space="preserve"> 9-12</w:t>
      </w:r>
      <w:r w:rsidRPr="004117C8">
        <w:tab/>
        <w:t>2s+1s+3s set (as in Double Triangles), 1s set advancing &amp; turn R about to face in while 2s &amp; 3s dance in &amp; turn R about to face out</w:t>
      </w:r>
    </w:p>
    <w:p w:rsidR="00B11EB3" w:rsidRPr="004117C8" w:rsidRDefault="00B11EB3" w:rsidP="00B11EB3">
      <w:pPr>
        <w:pStyle w:val="DanceBody"/>
      </w:pPr>
      <w:r w:rsidRPr="004117C8">
        <w:t>13-16</w:t>
      </w:r>
      <w:r w:rsidRPr="004117C8">
        <w:tab/>
        <w:t>2s+1s+3s set (Inverted Triangle formation), 1s dance in &amp; face 1st corners while 2s &amp; 3s dance out all turning R about</w:t>
      </w:r>
    </w:p>
    <w:p w:rsidR="00B11EB3" w:rsidRPr="004117C8" w:rsidRDefault="00B11EB3" w:rsidP="00B11EB3">
      <w:pPr>
        <w:pStyle w:val="DanceBody"/>
      </w:pPr>
      <w:r w:rsidRPr="004117C8">
        <w:t>17-24</w:t>
      </w:r>
      <w:r w:rsidRPr="004117C8">
        <w:tab/>
        <w:t>1s turn 1st corners RH, pass partners RSh to face 2nd corner, turn LH &amp; pass partner giving RH</w:t>
      </w:r>
    </w:p>
    <w:p w:rsidR="00B11EB3" w:rsidRPr="004117C8" w:rsidRDefault="00B11EB3" w:rsidP="00B11EB3">
      <w:pPr>
        <w:pStyle w:val="DanceBody"/>
        <w:keepNext w:val="0"/>
      </w:pPr>
      <w:r w:rsidRPr="004117C8">
        <w:t>25-32</w:t>
      </w:r>
      <w:r w:rsidRPr="004117C8">
        <w:tab/>
        <w:t>1s dance reels of 3 across (1L with 2s &amp; 1M with 3s) giving RSh to 4th corner &amp; cross back RH to end in 2nd place on own sides</w:t>
      </w:r>
    </w:p>
    <w:p w:rsidR="00B11EB3" w:rsidRDefault="00B11EB3" w:rsidP="00B11EB3"/>
    <w:p w:rsidR="00B11EB3" w:rsidRDefault="00B11EB3" w:rsidP="00B11EB3">
      <w:pPr>
        <w:pStyle w:val="Minicrib"/>
      </w:pPr>
      <w:r>
        <w:t>ANGUS MACLEOD  (R2x64)  4C set</w:t>
      </w:r>
      <w:r>
        <w:tab/>
        <w:t>Alex T Queen  Dances of an Island Clan</w:t>
      </w:r>
    </w:p>
    <w:p w:rsidR="00B11EB3" w:rsidRPr="004117C8" w:rsidRDefault="00B11EB3" w:rsidP="00B11EB3">
      <w:pPr>
        <w:pStyle w:val="DanceBody"/>
      </w:pPr>
      <w:r w:rsidRPr="004117C8">
        <w:t xml:space="preserve"> 1- 8</w:t>
      </w:r>
      <w:r w:rsidRPr="004117C8">
        <w:tab/>
        <w:t>2s+3s dance into middle &amp; face diagonally in &amp; all set, turn R about to face corners, change pl passing RSh with corners &amp; set turning R about</w:t>
      </w:r>
    </w:p>
    <w:p w:rsidR="00B11EB3" w:rsidRPr="004117C8" w:rsidRDefault="00B11EB3" w:rsidP="00B11EB3">
      <w:pPr>
        <w:pStyle w:val="DanceBody"/>
      </w:pPr>
      <w:r w:rsidRPr="004117C8">
        <w:t xml:space="preserve"> 9-16</w:t>
      </w:r>
      <w:r w:rsidRPr="004117C8">
        <w:tab/>
        <w:t>Corners dance out as 2s+3s dance into middle passing RSh &amp; all set, 2s+3s turn R about &amp; turn corners RH once back to middle</w:t>
      </w:r>
    </w:p>
    <w:p w:rsidR="00B11EB3" w:rsidRPr="004117C8" w:rsidRDefault="00B11EB3" w:rsidP="00B11EB3">
      <w:pPr>
        <w:pStyle w:val="DanceBody"/>
      </w:pPr>
      <w:r w:rsidRPr="004117C8">
        <w:t>17-32</w:t>
      </w:r>
      <w:r w:rsidRPr="004117C8">
        <w:tab/>
        <w:t>2s+3s LH across once round to face corners, all dance double diagonal reels of 4 giving LH in middle, corners end in original places</w:t>
      </w:r>
    </w:p>
    <w:p w:rsidR="00B11EB3" w:rsidRPr="004117C8" w:rsidRDefault="00B11EB3" w:rsidP="00B11EB3">
      <w:pPr>
        <w:pStyle w:val="DanceBody"/>
      </w:pPr>
      <w:r w:rsidRPr="004117C8">
        <w:t>33-40</w:t>
      </w:r>
      <w:r w:rsidRPr="004117C8">
        <w:tab/>
        <w:t>2s+3s change places with partners LH to face ptnrs crnr &amp; set, all turn crnr with nearer hand (2s+3s dance out ends &amp; cast back to middle)</w:t>
      </w:r>
    </w:p>
    <w:p w:rsidR="00B11EB3" w:rsidRPr="004117C8" w:rsidRDefault="00B11EB3" w:rsidP="00B11EB3">
      <w:pPr>
        <w:pStyle w:val="DanceBody"/>
      </w:pPr>
      <w:r w:rsidRPr="004117C8">
        <w:t>41-48</w:t>
      </w:r>
      <w:r w:rsidRPr="004117C8">
        <w:tab/>
        <w:t>2s+3s face diagonally in, Set &amp; Points twice</w:t>
      </w:r>
    </w:p>
    <w:p w:rsidR="00B11EB3" w:rsidRPr="004117C8" w:rsidRDefault="00B11EB3" w:rsidP="00B11EB3">
      <w:pPr>
        <w:pStyle w:val="DanceBody"/>
      </w:pPr>
      <w:r w:rsidRPr="004117C8">
        <w:t>49-56</w:t>
      </w:r>
      <w:r w:rsidRPr="004117C8">
        <w:tab/>
        <w:t>2s+3s dance out own ends &amp; cast (individually) back into middle again to Set &amp; Points</w:t>
      </w:r>
    </w:p>
    <w:p w:rsidR="00B11EB3" w:rsidRDefault="00B11EB3" w:rsidP="00B11EB3">
      <w:pPr>
        <w:pStyle w:val="DanceBody"/>
        <w:keepNext w:val="0"/>
      </w:pPr>
      <w:r w:rsidRPr="004117C8">
        <w:t>57-64</w:t>
      </w:r>
      <w:r w:rsidRPr="004117C8">
        <w:tab/>
        <w:t>2s+3s dance out opp ends (3s making an arch), couples cast round left corner &amp; dance out other end while corners step up/down.  2 1 4 3</w:t>
      </w:r>
    </w:p>
    <w:p w:rsidR="00B11EB3" w:rsidRDefault="00B11EB3" w:rsidP="00B11EB3"/>
    <w:p w:rsidR="00B11EB3" w:rsidRDefault="00B11EB3" w:rsidP="00B11EB3">
      <w:pPr>
        <w:pStyle w:val="Minicrib"/>
      </w:pPr>
      <w:r>
        <w:t>THE ANGUS REEL  (R128)  Sq.Set</w:t>
      </w:r>
      <w:r>
        <w:tab/>
        <w:t>Angus MacNaughton  The Angus Reel</w:t>
      </w:r>
    </w:p>
    <w:p w:rsidR="00B11EB3" w:rsidRDefault="00B11EB3" w:rsidP="00B11EB3">
      <w:pPr>
        <w:pStyle w:val="DanceBody"/>
      </w:pPr>
      <w:r w:rsidRPr="004117C8">
        <w:t>2 chords with 1L+3L passing LSh on 2nd chord to face other partner</w:t>
      </w:r>
    </w:p>
    <w:p w:rsidR="00B11EB3" w:rsidRPr="004117C8" w:rsidRDefault="00B11EB3" w:rsidP="00B11EB3">
      <w:pPr>
        <w:pStyle w:val="DanceBody"/>
      </w:pPr>
      <w:r w:rsidRPr="004117C8">
        <w:t xml:space="preserve"> 1- 8</w:t>
      </w:r>
      <w:r w:rsidRPr="004117C8">
        <w:tab/>
        <w:t>1s+3s dance reel of 4, Ladies do not finish reel but turn right about to face clockwise</w:t>
      </w:r>
    </w:p>
    <w:p w:rsidR="00B11EB3" w:rsidRPr="004117C8" w:rsidRDefault="00B11EB3" w:rsidP="00B11EB3">
      <w:pPr>
        <w:pStyle w:val="DanceBody"/>
      </w:pPr>
      <w:r w:rsidRPr="004117C8">
        <w:t xml:space="preserve"> 9-16</w:t>
      </w:r>
      <w:r w:rsidRPr="004117C8">
        <w:tab/>
        <w:t>All Ladies giving RH in centre &amp; LH to partner wheel round to places but 2L &amp; 4L pass LSh to face other partner</w:t>
      </w:r>
    </w:p>
    <w:p w:rsidR="00B11EB3" w:rsidRPr="004117C8" w:rsidRDefault="00B11EB3" w:rsidP="00B11EB3">
      <w:pPr>
        <w:pStyle w:val="DanceBody"/>
      </w:pPr>
      <w:r w:rsidRPr="004117C8">
        <w:t>17-32</w:t>
      </w:r>
      <w:r w:rsidRPr="004117C8">
        <w:tab/>
        <w:t>Repeat bars 1-16 with 2s+4s dancing</w:t>
      </w:r>
    </w:p>
    <w:p w:rsidR="00B11EB3" w:rsidRPr="004117C8" w:rsidRDefault="00B11EB3" w:rsidP="00B11EB3">
      <w:pPr>
        <w:pStyle w:val="DanceBody"/>
      </w:pPr>
      <w:r w:rsidRPr="004117C8">
        <w:t>33-40</w:t>
      </w:r>
      <w:r w:rsidRPr="004117C8">
        <w:tab/>
        <w:t>1M &amp; 3M facing partners corner set &amp; turn RH to face other Lady, set &amp; turn RH to face own corner</w:t>
      </w:r>
    </w:p>
    <w:p w:rsidR="00B11EB3" w:rsidRPr="004117C8" w:rsidRDefault="00B11EB3" w:rsidP="00B11EB3">
      <w:pPr>
        <w:pStyle w:val="DanceBody"/>
      </w:pPr>
      <w:r w:rsidRPr="004117C8">
        <w:t>41-48</w:t>
      </w:r>
      <w:r w:rsidRPr="004117C8">
        <w:tab/>
        <w:t>2L+1M+3M+4L dance reel of 4 across ending in original places</w:t>
      </w:r>
    </w:p>
    <w:p w:rsidR="00B11EB3" w:rsidRPr="004117C8" w:rsidRDefault="00B11EB3" w:rsidP="00B11EB3">
      <w:pPr>
        <w:pStyle w:val="DanceBody"/>
      </w:pPr>
      <w:r w:rsidRPr="004117C8">
        <w:t>49-64</w:t>
      </w:r>
      <w:r w:rsidRPr="004117C8">
        <w:tab/>
        <w:t>Repeat bars 33-48 with 2M &amp; 4M dancing</w:t>
      </w:r>
    </w:p>
    <w:p w:rsidR="00B11EB3" w:rsidRPr="004117C8" w:rsidRDefault="00B11EB3" w:rsidP="00B11EB3">
      <w:pPr>
        <w:pStyle w:val="DanceBody"/>
      </w:pPr>
      <w:r w:rsidRPr="004117C8">
        <w:t>65-72</w:t>
      </w:r>
      <w:r w:rsidRPr="004117C8">
        <w:tab/>
        <w:t>1L+3L set advancing &amp; turn RH, facing partner set &amp; turn RH</w:t>
      </w:r>
    </w:p>
    <w:p w:rsidR="00B11EB3" w:rsidRPr="004117C8" w:rsidRDefault="00B11EB3" w:rsidP="00B11EB3">
      <w:pPr>
        <w:pStyle w:val="DanceBody"/>
      </w:pPr>
      <w:r w:rsidRPr="004117C8">
        <w:t>73-80</w:t>
      </w:r>
      <w:r w:rsidRPr="004117C8">
        <w:tab/>
        <w:t>All dance 1/2 Grand Chain &amp; set &amp; turn partner RH</w:t>
      </w:r>
    </w:p>
    <w:p w:rsidR="00B11EB3" w:rsidRPr="004117C8" w:rsidRDefault="00B11EB3" w:rsidP="00B11EB3">
      <w:pPr>
        <w:pStyle w:val="DanceBody"/>
      </w:pPr>
      <w:r w:rsidRPr="004117C8">
        <w:t>81-96</w:t>
      </w:r>
      <w:r w:rsidRPr="004117C8">
        <w:tab/>
        <w:t>Repeat bars 65-80 with 2L &amp; 4L dancing with1M &amp; 3M ending in centre</w:t>
      </w:r>
    </w:p>
    <w:p w:rsidR="00B11EB3" w:rsidRPr="004117C8" w:rsidRDefault="00B11EB3" w:rsidP="00B11EB3">
      <w:pPr>
        <w:pStyle w:val="DanceBody"/>
      </w:pPr>
      <w:r w:rsidRPr="004117C8">
        <w:t>97-104</w:t>
      </w:r>
      <w:r w:rsidRPr="004117C8">
        <w:tab/>
        <w:t>1s+3s Bal-in-Line, turn ptnr RH (Ladies in centre) &amp; Bal-in-Line, turn ptnr RH (Men in centre) &amp; Ladies turn right about (LH to ptnr)</w:t>
      </w:r>
    </w:p>
    <w:p w:rsidR="00B11EB3" w:rsidRPr="004117C8" w:rsidRDefault="00B11EB3" w:rsidP="00B11EB3">
      <w:pPr>
        <w:pStyle w:val="DanceBody"/>
      </w:pPr>
      <w:r w:rsidRPr="004117C8">
        <w:t>105-112</w:t>
      </w:r>
      <w:r w:rsidRPr="004117C8">
        <w:tab/>
        <w:t>All Men giving LH in centre &amp; RH to partner wheel round anticlockwise to places</w:t>
      </w:r>
    </w:p>
    <w:p w:rsidR="00B11EB3" w:rsidRPr="004117C8" w:rsidRDefault="00B11EB3" w:rsidP="00B11EB3">
      <w:pPr>
        <w:pStyle w:val="DanceBody"/>
        <w:keepNext w:val="0"/>
      </w:pPr>
      <w:r>
        <w:t>113</w:t>
      </w:r>
      <w:r w:rsidRPr="004117C8">
        <w:t>-128</w:t>
      </w:r>
      <w:r w:rsidRPr="004117C8">
        <w:tab/>
        <w:t>Repeat bars 97-112 with 2s &amp; 4s dancing</w:t>
      </w:r>
    </w:p>
    <w:p w:rsidR="00B11EB3" w:rsidRDefault="00B11EB3" w:rsidP="00B11EB3"/>
    <w:p w:rsidR="00B11EB3" w:rsidRDefault="00B11EB3" w:rsidP="00B11EB3">
      <w:pPr>
        <w:pStyle w:val="Minicrib"/>
      </w:pPr>
      <w:r>
        <w:t>THE ANIMALS LIT UP TWO BY TWO  (R4x40)  4C set</w:t>
      </w:r>
      <w:r>
        <w:tab/>
        <w:t>Rachel Wignall  Dunedin 6</w:t>
      </w:r>
    </w:p>
    <w:p w:rsidR="00B11EB3" w:rsidRDefault="00B11EB3" w:rsidP="00B11EB3">
      <w:pPr>
        <w:pStyle w:val="DanceBody"/>
      </w:pPr>
      <w:r>
        <w:t>2 chords - 2nd chord 2s &amp; 4s cross to opp sides</w:t>
      </w:r>
    </w:p>
    <w:p w:rsidR="00B11EB3" w:rsidRDefault="00B11EB3" w:rsidP="00B11EB3">
      <w:pPr>
        <w:pStyle w:val="DanceBody"/>
      </w:pPr>
      <w:r>
        <w:t xml:space="preserve"> 1- 8</w:t>
      </w:r>
      <w:r>
        <w:tab/>
        <w:t>1s+2s &amp; 3s+4s Set+Link; 1L+4M &amp; 1M+4L turn LH. (2) 1 (4) 3</w:t>
      </w:r>
    </w:p>
    <w:p w:rsidR="00B11EB3" w:rsidRDefault="00B11EB3" w:rsidP="00B11EB3">
      <w:pPr>
        <w:pStyle w:val="DanceBody"/>
      </w:pPr>
      <w:r>
        <w:t xml:space="preserve"> 9-16</w:t>
      </w:r>
      <w:r>
        <w:tab/>
        <w:t>1s+4s dance Ladies' Chain (across the dance) with an extra 1/2 LH turn on bars 15-16 to end (2) 4 (1) 3</w:t>
      </w:r>
    </w:p>
    <w:p w:rsidR="00B11EB3" w:rsidRDefault="00B11EB3" w:rsidP="00B11EB3">
      <w:pPr>
        <w:pStyle w:val="DanceBody"/>
      </w:pPr>
      <w:r>
        <w:t>17-24</w:t>
      </w:r>
      <w:r>
        <w:tab/>
        <w:t>Reels of 4 on sides but instead of pass LSh at end 1s+4s dance round to right BtoB facing corners (2) 1 (4) 3</w:t>
      </w:r>
    </w:p>
    <w:p w:rsidR="00B11EB3" w:rsidRDefault="00B11EB3" w:rsidP="00B11EB3">
      <w:pPr>
        <w:pStyle w:val="DanceBody"/>
      </w:pPr>
      <w:r>
        <w:t>25-32</w:t>
      </w:r>
      <w:r>
        <w:tab/>
        <w:t>"Puffin Reels":</w:t>
      </w:r>
    </w:p>
    <w:p w:rsidR="00B11EB3" w:rsidRDefault="00B11EB3" w:rsidP="00B11EB3">
      <w:pPr>
        <w:pStyle w:val="DanceBody"/>
      </w:pPr>
      <w:r>
        <w:tab/>
        <w:t xml:space="preserve">2s+3s dance diag reel of 4 (LH across in centre) </w:t>
      </w:r>
      <w:r>
        <w:rPr>
          <w:b/>
        </w:rPr>
        <w:t>while</w:t>
      </w:r>
    </w:p>
    <w:p w:rsidR="00B11EB3" w:rsidRDefault="00B11EB3" w:rsidP="00B11EB3">
      <w:pPr>
        <w:pStyle w:val="DanceBody"/>
      </w:pPr>
      <w:r>
        <w:tab/>
        <w:t>1s+4s dance 1/2 diag reel round corner, pass LSh, dance 1/2 diag reel round next anticlockwise corner, pass LSh to face 3rd corner. (2) 4 (1) 3</w:t>
      </w:r>
    </w:p>
    <w:p w:rsidR="00B11EB3" w:rsidRDefault="00B11EB3" w:rsidP="00B11EB3">
      <w:pPr>
        <w:pStyle w:val="DanceBody"/>
        <w:keepNext w:val="0"/>
      </w:pPr>
      <w:r>
        <w:t>33-40</w:t>
      </w:r>
      <w:r>
        <w:tab/>
        <w:t>2s+4s &amp; 1s+3s dance RH across; all turn partner 1.1/2 RH.  End 2 (4) 1 (3)</w:t>
      </w:r>
    </w:p>
    <w:p w:rsidR="00B11EB3" w:rsidRDefault="00B11EB3" w:rsidP="00B11EB3"/>
    <w:p w:rsidR="00B11EB3" w:rsidRDefault="00B11EB3" w:rsidP="00B11EB3">
      <w:pPr>
        <w:pStyle w:val="Minicrib"/>
      </w:pPr>
      <w:r>
        <w:t>ANN ARBOR  (J8x32)  3C (4C set)</w:t>
      </w:r>
      <w:r>
        <w:tab/>
        <w:t>Robert Gregg  The Real MacGregor</w:t>
      </w:r>
    </w:p>
    <w:p w:rsidR="00B11EB3" w:rsidRDefault="00B11EB3" w:rsidP="00B11EB3">
      <w:pPr>
        <w:pStyle w:val="DanceBody"/>
      </w:pPr>
      <w:r w:rsidRPr="004117C8">
        <w:t xml:space="preserve"> 1- 8</w:t>
      </w:r>
      <w:r w:rsidRPr="004117C8">
        <w:tab/>
        <w:t>1s lead down middle &amp; up then cast 1 place</w:t>
      </w:r>
    </w:p>
    <w:p w:rsidR="00B11EB3" w:rsidRPr="004117C8" w:rsidRDefault="00B11EB3" w:rsidP="00B11EB3">
      <w:pPr>
        <w:pStyle w:val="DanceBody"/>
      </w:pPr>
      <w:r w:rsidRPr="004117C8">
        <w:t xml:space="preserve"> 9-16</w:t>
      </w:r>
      <w:r w:rsidRPr="004117C8">
        <w:tab/>
        <w:t>2s+1s+3s Adv+Ret, 1s cross RH &amp; cast round 1st corner into lines of 3 across</w:t>
      </w:r>
    </w:p>
    <w:p w:rsidR="00B11EB3" w:rsidRPr="004117C8" w:rsidRDefault="00B11EB3" w:rsidP="00B11EB3">
      <w:pPr>
        <w:pStyle w:val="DanceBody"/>
      </w:pPr>
      <w:r w:rsidRPr="004117C8">
        <w:t>17-24</w:t>
      </w:r>
      <w:r w:rsidRPr="004117C8">
        <w:tab/>
        <w:t>All Adv+Ret, 1s change places LH &amp; cast left to 2nd place own sides</w:t>
      </w:r>
    </w:p>
    <w:p w:rsidR="00B11EB3" w:rsidRPr="004117C8" w:rsidRDefault="00B11EB3" w:rsidP="00B11EB3">
      <w:pPr>
        <w:pStyle w:val="DanceBody"/>
        <w:keepNext w:val="0"/>
      </w:pPr>
      <w:r w:rsidRPr="004117C8">
        <w:t>25-32</w:t>
      </w:r>
      <w:r w:rsidRPr="004117C8">
        <w:tab/>
        <w:t>2s+1s dance R&amp;Ls</w:t>
      </w:r>
    </w:p>
    <w:p w:rsidR="00B11EB3" w:rsidRDefault="00B11EB3" w:rsidP="00B11EB3"/>
    <w:p w:rsidR="00B11EB3" w:rsidRDefault="00B11EB3" w:rsidP="00B11EB3">
      <w:pPr>
        <w:pStyle w:val="Minicrib"/>
      </w:pPr>
      <w:r>
        <w:t>ANN LINDSEY'S STRATHSPEY  (S8x32)  3C (4C set)</w:t>
      </w:r>
      <w:r>
        <w:tab/>
        <w:t>Charles Snowden  Madison SCD</w:t>
      </w:r>
    </w:p>
    <w:p w:rsidR="00B11EB3" w:rsidRPr="00DA70C7" w:rsidRDefault="00B11EB3" w:rsidP="00B11EB3">
      <w:pPr>
        <w:pStyle w:val="DanceBody"/>
      </w:pPr>
      <w:r w:rsidRPr="00DA70C7">
        <w:t xml:space="preserve"> 1- 8</w:t>
      </w:r>
      <w:r w:rsidRPr="00DA70C7">
        <w:tab/>
        <w:t>1s+2s set advancing &amp; dance RSh round partner 1.1/2 times spiralling out to opposite sides &amp; circle left 4H round 1/2 way</w:t>
      </w:r>
    </w:p>
    <w:p w:rsidR="00B11EB3" w:rsidRPr="00DA70C7" w:rsidRDefault="00B11EB3" w:rsidP="00B11EB3">
      <w:pPr>
        <w:pStyle w:val="DanceBody"/>
      </w:pPr>
      <w:r w:rsidRPr="00DA70C7">
        <w:t xml:space="preserve"> 9-16</w:t>
      </w:r>
      <w:r w:rsidRPr="00DA70C7">
        <w:tab/>
        <w:t>1s+3s repeat above figure</w:t>
      </w:r>
    </w:p>
    <w:p w:rsidR="00B11EB3" w:rsidRPr="00DA70C7" w:rsidRDefault="00B11EB3" w:rsidP="00B11EB3">
      <w:pPr>
        <w:pStyle w:val="DanceBody"/>
      </w:pPr>
      <w:r w:rsidRPr="00DA70C7">
        <w:t>17-24</w:t>
      </w:r>
      <w:r w:rsidRPr="00DA70C7">
        <w:tab/>
        <w:t>1s lead up between 3s &amp; out behind 2s to top, 1s turn 2H</w:t>
      </w:r>
    </w:p>
    <w:p w:rsidR="00B11EB3" w:rsidRDefault="00B11EB3" w:rsidP="00B11EB3">
      <w:pPr>
        <w:pStyle w:val="DanceBody"/>
        <w:keepNext w:val="0"/>
      </w:pPr>
      <w:r w:rsidRPr="00DA70C7">
        <w:t>25-32</w:t>
      </w:r>
      <w:r w:rsidRPr="00DA70C7">
        <w:tab/>
        <w:t>1s+2s dance the Knot</w:t>
      </w:r>
    </w:p>
    <w:p w:rsidR="00B11EB3" w:rsidRDefault="00B11EB3" w:rsidP="00B11EB3"/>
    <w:p w:rsidR="00B11EB3" w:rsidRDefault="00B11EB3" w:rsidP="00B11EB3">
      <w:pPr>
        <w:pStyle w:val="Minicrib"/>
      </w:pPr>
      <w:r>
        <w:t>ANN MACDONALD OF DRUMUIE  (J8x32)  3C (4C set)</w:t>
      </w:r>
      <w:r>
        <w:tab/>
        <w:t>Trevor Rayner  Pensioner's Coll</w:t>
      </w:r>
    </w:p>
    <w:p w:rsidR="00B11EB3" w:rsidRPr="00A078AE" w:rsidRDefault="00B11EB3" w:rsidP="00B11EB3">
      <w:pPr>
        <w:pStyle w:val="DanceBody"/>
      </w:pPr>
      <w:r w:rsidRPr="00A078AE">
        <w:t xml:space="preserve"> 1- 8</w:t>
      </w:r>
      <w:r w:rsidRPr="00A078AE">
        <w:tab/>
        <w:t>1s cross down to dance reflection (mirror) reels of 3 on opposite sides &amp; 1s+2s continue the reel to end 2(1)3</w:t>
      </w:r>
    </w:p>
    <w:p w:rsidR="00B11EB3" w:rsidRDefault="00B11EB3" w:rsidP="00B11EB3">
      <w:pPr>
        <w:pStyle w:val="DanceBody"/>
      </w:pPr>
      <w:r w:rsidRPr="00A078AE">
        <w:t xml:space="preserve"> 9-16</w:t>
      </w:r>
      <w:r w:rsidRPr="00A078AE">
        <w:tab/>
        <w:t>2s+1s+3s dance reels of 3 to end 2(1)3:-</w:t>
      </w:r>
    </w:p>
    <w:p w:rsidR="00B11EB3" w:rsidRPr="00A078AE" w:rsidRDefault="00B11EB3" w:rsidP="00B11EB3">
      <w:pPr>
        <w:pStyle w:val="DanceBody"/>
      </w:pPr>
      <w:r w:rsidRPr="00A078AE">
        <w:tab/>
        <w:t>1s dance out/down &amp; cross up to 2nd pl while 3s cross up to 2nd pl &amp; dance out/up to 1st pl while 2s cross down to 2nd pl &amp; dance out/dn to 3rd pl</w:t>
      </w:r>
    </w:p>
    <w:p w:rsidR="00B11EB3" w:rsidRPr="00A078AE" w:rsidRDefault="00B11EB3" w:rsidP="00B11EB3">
      <w:pPr>
        <w:pStyle w:val="DanceBody"/>
      </w:pPr>
      <w:r w:rsidRPr="00A078AE">
        <w:tab/>
        <w:t>1s dance out/up &amp; cross down to 2nd pl while 3s cross down to 2nd pl &amp; dance out/down to 3rd pl while 2s cross up to 2nd pl &amp; dance out/up to 1st pl</w:t>
      </w:r>
    </w:p>
    <w:p w:rsidR="00B11EB3" w:rsidRPr="00A078AE" w:rsidRDefault="00B11EB3" w:rsidP="00B11EB3">
      <w:pPr>
        <w:pStyle w:val="DanceBody"/>
      </w:pPr>
      <w:r w:rsidRPr="00A078AE">
        <w:t>17-20</w:t>
      </w:r>
      <w:r w:rsidRPr="00A078AE">
        <w:tab/>
        <w:t>1s, joining LH with 1st corners, set diagonally &amp; 1s cast round corners into middle while 1st corners pass RSh to face 1s (M facing M)</w:t>
      </w:r>
    </w:p>
    <w:p w:rsidR="00B11EB3" w:rsidRPr="00A078AE" w:rsidRDefault="00B11EB3" w:rsidP="00B11EB3">
      <w:pPr>
        <w:pStyle w:val="DanceBody"/>
      </w:pPr>
      <w:r w:rsidRPr="00A078AE">
        <w:t>21-24</w:t>
      </w:r>
      <w:r w:rsidRPr="00A078AE">
        <w:tab/>
        <w:t>1s+1st corner persons dance 1/2 RSh reel of 4 ending with corners in original places &amp; 1s joining LH with 2nd corners</w:t>
      </w:r>
    </w:p>
    <w:p w:rsidR="00B11EB3" w:rsidRPr="00A078AE" w:rsidRDefault="00B11EB3" w:rsidP="00B11EB3">
      <w:pPr>
        <w:pStyle w:val="DanceBody"/>
      </w:pPr>
      <w:r w:rsidRPr="00A078AE">
        <w:t>25-28</w:t>
      </w:r>
      <w:r w:rsidRPr="00A078AE">
        <w:tab/>
        <w:t>1s+2nd corners set diagonally &amp; 1s cast round corners to 2nd place while 2nd corners pass RSh to face 1s (M facing M)</w:t>
      </w:r>
    </w:p>
    <w:p w:rsidR="00B11EB3" w:rsidRPr="00A078AE" w:rsidRDefault="00B11EB3" w:rsidP="00B11EB3">
      <w:pPr>
        <w:pStyle w:val="DanceBody"/>
        <w:keepNext w:val="0"/>
      </w:pPr>
      <w:r w:rsidRPr="00A078AE">
        <w:t>29-32</w:t>
      </w:r>
      <w:r w:rsidRPr="00A078AE">
        <w:tab/>
        <w:t>1s+2nd corner persons dance 1/2 RSh reel of 4 ending with corners in original places &amp; 1s in 2nd place own sides</w:t>
      </w:r>
    </w:p>
    <w:p w:rsidR="00B11EB3" w:rsidRDefault="00B11EB3" w:rsidP="00B11EB3"/>
    <w:p w:rsidR="00B11EB3" w:rsidRDefault="00B11EB3" w:rsidP="00B11EB3">
      <w:pPr>
        <w:pStyle w:val="Minicrib"/>
      </w:pPr>
      <w:r>
        <w:t>ANN NISBET'S STRATHSPEY  (S8x32)  3C (4C set)</w:t>
      </w:r>
      <w:r>
        <w:tab/>
        <w:t>Robert M Campbell  SCD Archives</w:t>
      </w:r>
    </w:p>
    <w:p w:rsidR="00B11EB3" w:rsidRPr="00A078AE" w:rsidRDefault="00B11EB3" w:rsidP="00B11EB3">
      <w:pPr>
        <w:pStyle w:val="DanceBody"/>
      </w:pPr>
      <w:r w:rsidRPr="00A078AE">
        <w:t xml:space="preserve"> 1- 8</w:t>
      </w:r>
      <w:r w:rsidRPr="00A078AE">
        <w:tab/>
        <w:t>1s+2s+3s Adv+Ret (1 step) &amp; cross RH, repeat back to places</w:t>
      </w:r>
    </w:p>
    <w:p w:rsidR="00B11EB3" w:rsidRPr="00A078AE" w:rsidRDefault="00B11EB3" w:rsidP="00B11EB3">
      <w:pPr>
        <w:pStyle w:val="DanceBody"/>
      </w:pPr>
      <w:r w:rsidRPr="00A078AE">
        <w:t xml:space="preserve"> 9-16</w:t>
      </w:r>
      <w:r w:rsidRPr="00A078AE">
        <w:tab/>
        <w:t>1s cast 1 place into middle (1M facing up, 1L down) &amp; set, 1s 3/4 turn 2H &amp; face out opposite sides &amp; cast round 2nd corner into middle</w:t>
      </w:r>
    </w:p>
    <w:p w:rsidR="00B11EB3" w:rsidRPr="00A078AE" w:rsidRDefault="00B11EB3" w:rsidP="00B11EB3">
      <w:pPr>
        <w:pStyle w:val="DanceBody"/>
      </w:pPr>
      <w:r w:rsidRPr="00A078AE">
        <w:t>17-24</w:t>
      </w:r>
      <w:r w:rsidRPr="00A078AE">
        <w:tab/>
        <w:t>1s dance reels of 3 across (1M RSh to 2M, 1L RSh to 3L) &amp; pass LSh to face 1st corners</w:t>
      </w:r>
    </w:p>
    <w:p w:rsidR="00B11EB3" w:rsidRPr="00A078AE" w:rsidRDefault="00B11EB3" w:rsidP="00B11EB3">
      <w:pPr>
        <w:pStyle w:val="DanceBody"/>
        <w:keepNext w:val="0"/>
      </w:pPr>
      <w:r w:rsidRPr="00A078AE">
        <w:t>25-32</w:t>
      </w:r>
      <w:r w:rsidRPr="00A078AE">
        <w:tab/>
        <w:t>1s turn 1st corners 2H &amp; pass RSh to face 2nd corners, turn 2nd corners 2H &amp; cross to 2nd place own sides</w:t>
      </w:r>
    </w:p>
    <w:p w:rsidR="00B11EB3" w:rsidRDefault="00B11EB3" w:rsidP="00B11EB3"/>
    <w:p w:rsidR="00B11EB3" w:rsidRDefault="00B11EB3" w:rsidP="00B11EB3">
      <w:pPr>
        <w:pStyle w:val="Minicrib"/>
      </w:pPr>
      <w:r>
        <w:t>ANN OF GLENEAGLES  (J4x32)  4C set</w:t>
      </w:r>
      <w:r>
        <w:tab/>
        <w:t>John Drewry  Greenburn Bk</w:t>
      </w:r>
    </w:p>
    <w:p w:rsidR="00B11EB3" w:rsidRDefault="00B11EB3" w:rsidP="00B11EB3">
      <w:pPr>
        <w:pStyle w:val="DanceBody"/>
      </w:pPr>
      <w:r>
        <w:t xml:space="preserve"> 1- 8</w:t>
      </w:r>
      <w:r>
        <w:tab/>
        <w:t xml:space="preserve">1M+2L </w:t>
      </w:r>
      <w:r>
        <w:rPr>
          <w:b/>
        </w:rPr>
        <w:t>also</w:t>
      </w:r>
      <w:r>
        <w:t xml:space="preserve"> 3M+4L cross passing RSh, dance LSh round partner, pass RSh up/down &amp; dance RSh round standing Man/Lady own side (1M/3M round 2M/4M, 1L/3L round 2L/3L)</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 xml:space="preserve">1s+2s </w:t>
      </w:r>
      <w:r>
        <w:rPr>
          <w:b/>
        </w:rPr>
        <w:t>also</w:t>
      </w:r>
      <w:r>
        <w:t xml:space="preserve"> 3s+4s set &amp; dance 1/2 RH across; 1s+4s Set+Link.  (2) (4) (1) (3)</w:t>
      </w:r>
    </w:p>
    <w:p w:rsidR="00B11EB3" w:rsidRDefault="00B11EB3" w:rsidP="00B11EB3">
      <w:pPr>
        <w:pStyle w:val="DanceBody"/>
        <w:keepNext w:val="0"/>
      </w:pPr>
      <w:r>
        <w:t>25-32</w:t>
      </w:r>
      <w:r>
        <w:tab/>
        <w:t xml:space="preserve">All set &amp; cross RH with partner; 2s+4s </w:t>
      </w:r>
      <w:r>
        <w:rPr>
          <w:b/>
        </w:rPr>
        <w:t>also</w:t>
      </w:r>
      <w:r>
        <w:t xml:space="preserve"> 1s+3s circle 4H round to left.  End 2 4 1 3</w:t>
      </w:r>
    </w:p>
    <w:p w:rsidR="00B11EB3" w:rsidRDefault="00B11EB3" w:rsidP="00B11EB3"/>
    <w:p w:rsidR="00B11EB3" w:rsidRDefault="00B11EB3" w:rsidP="00B11EB3">
      <w:pPr>
        <w:pStyle w:val="Minicrib"/>
      </w:pPr>
      <w:r>
        <w:t>ANN OF SCOTIA  (S8x32)  3C  (4C set)</w:t>
      </w:r>
      <w:r>
        <w:tab/>
        <w:t>Chris &amp; Sue Ronald  World Wide Weavings</w:t>
      </w:r>
    </w:p>
    <w:p w:rsidR="00B11EB3" w:rsidRPr="00A5066B" w:rsidRDefault="00B11EB3" w:rsidP="00B11EB3">
      <w:pPr>
        <w:pStyle w:val="DanceBody"/>
      </w:pPr>
      <w:r w:rsidRPr="00A5066B">
        <w:t xml:space="preserve"> 1- 8</w:t>
      </w:r>
      <w:r w:rsidRPr="00A5066B">
        <w:tab/>
        <w:t>1s dance in, touch hands &amp; cast to 2nd place (2s step up); 1s set advancing &amp; 1/2 turn 2H, pull back RSh to face 1st corners</w:t>
      </w:r>
    </w:p>
    <w:p w:rsidR="00B11EB3" w:rsidRPr="00A5066B" w:rsidRDefault="00B11EB3" w:rsidP="00B11EB3">
      <w:pPr>
        <w:pStyle w:val="DanceBody"/>
      </w:pPr>
      <w:r w:rsidRPr="00A5066B">
        <w:t xml:space="preserve"> 9-16</w:t>
      </w:r>
      <w:r w:rsidRPr="00A5066B">
        <w:tab/>
        <w:t>1s+1st corners set, 1s dance RSh round partner to face 2nd corner; 1s+2nd corners set, 1s dance RSh round partner to 2nd place own side facing out</w:t>
      </w:r>
    </w:p>
    <w:p w:rsidR="00B11EB3" w:rsidRPr="00A5066B" w:rsidRDefault="00B11EB3" w:rsidP="00B11EB3">
      <w:pPr>
        <w:pStyle w:val="DanceBody"/>
      </w:pPr>
      <w:r w:rsidRPr="00A5066B">
        <w:t>17-20</w:t>
      </w:r>
      <w:r w:rsidRPr="00A5066B">
        <w:tab/>
        <w:t xml:space="preserve">1s dance RSh round 3rd corner, pass RSh up/down centre </w:t>
      </w:r>
      <w:r w:rsidRPr="00347A9D">
        <w:rPr>
          <w:b/>
        </w:rPr>
        <w:t>while</w:t>
      </w:r>
      <w:r w:rsidRPr="00A5066B">
        <w:t xml:space="preserve"> 3rd corners 1/2 turn RH, pull back RSh &amp; dance out to diagonally opp place</w:t>
      </w:r>
    </w:p>
    <w:p w:rsidR="00B11EB3" w:rsidRPr="00A5066B" w:rsidRDefault="00B11EB3" w:rsidP="00B11EB3">
      <w:pPr>
        <w:pStyle w:val="DanceBody"/>
      </w:pPr>
      <w:r w:rsidRPr="00A5066B">
        <w:t>21-24</w:t>
      </w:r>
      <w:r w:rsidRPr="00A5066B">
        <w:tab/>
        <w:t>1s repeat 17-20 with 4th corners ending in 2nd place opp sides  (3) (1) (2)</w:t>
      </w:r>
    </w:p>
    <w:p w:rsidR="00B11EB3" w:rsidRPr="00A5066B" w:rsidRDefault="00B11EB3" w:rsidP="00B11EB3">
      <w:pPr>
        <w:pStyle w:val="DanceBody"/>
        <w:keepNext w:val="0"/>
      </w:pPr>
      <w:r w:rsidRPr="00A5066B">
        <w:t>25-32</w:t>
      </w:r>
      <w:r w:rsidRPr="00A5066B">
        <w:tab/>
        <w:t>3s+1s+2s chase clockwise 1/2 round to own sides &amp; turn partner 2H.  End 2 1 3</w:t>
      </w:r>
    </w:p>
    <w:p w:rsidR="00B11EB3" w:rsidRDefault="00B11EB3" w:rsidP="00B11EB3"/>
    <w:p w:rsidR="00B11EB3" w:rsidRDefault="00B11EB3" w:rsidP="00B11EB3">
      <w:pPr>
        <w:pStyle w:val="Minicrib"/>
      </w:pPr>
      <w:r>
        <w:t>ANN SKIPPER'S REEL  (R4x32)  Sq.Set</w:t>
      </w:r>
      <w:r>
        <w:tab/>
        <w:t>Sam Reynolds  If The Ghillie Fits</w:t>
      </w:r>
    </w:p>
    <w:p w:rsidR="00B11EB3" w:rsidRPr="000D60D4" w:rsidRDefault="00B11EB3" w:rsidP="00B11EB3">
      <w:pPr>
        <w:pStyle w:val="DanceBody"/>
      </w:pPr>
      <w:r w:rsidRPr="000D60D4">
        <w:t xml:space="preserve"> 1- 4</w:t>
      </w:r>
      <w:r w:rsidRPr="000D60D4">
        <w:tab/>
        <w:t>Ladies circle 4H round to left 1/2 way &amp; turn setting to face out to opposite man</w:t>
      </w:r>
    </w:p>
    <w:p w:rsidR="00B11EB3" w:rsidRPr="000D60D4" w:rsidRDefault="00B11EB3" w:rsidP="00B11EB3">
      <w:pPr>
        <w:pStyle w:val="DanceBody"/>
      </w:pPr>
      <w:r w:rsidRPr="000D60D4">
        <w:t xml:space="preserve"> 5-16</w:t>
      </w:r>
      <w:r w:rsidRPr="000D60D4">
        <w:tab/>
        <w:t>All dance double reels of 4</w:t>
      </w:r>
    </w:p>
    <w:p w:rsidR="00B11EB3" w:rsidRPr="000D60D4" w:rsidRDefault="00B11EB3" w:rsidP="00B11EB3">
      <w:pPr>
        <w:pStyle w:val="DanceBody"/>
      </w:pPr>
      <w:r w:rsidRPr="000D60D4">
        <w:t>17-24</w:t>
      </w:r>
      <w:r w:rsidRPr="000D60D4">
        <w:tab/>
        <w:t>Men dance RH across while Ladies loop into place &amp; set, Men dance LH across 1/2 way to meet partner &amp; turn RH to end in opposite pstns</w:t>
      </w:r>
    </w:p>
    <w:p w:rsidR="00B11EB3" w:rsidRPr="000D60D4" w:rsidRDefault="00B11EB3" w:rsidP="00B11EB3">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B11EB3" w:rsidRPr="000D60D4" w:rsidRDefault="00B11EB3" w:rsidP="00B11EB3">
      <w:pPr>
        <w:pStyle w:val="DanceBody"/>
        <w:keepNext w:val="0"/>
      </w:pPr>
      <w:r w:rsidRPr="000D60D4">
        <w:t>29-32</w:t>
      </w:r>
      <w:r w:rsidRPr="000D60D4">
        <w:tab/>
        <w:t>2s+4s dance 1/2 Ladies' Chain while 1s &amp; 3s Promenade round outside of set to opposite sides (All have now moved 1 place anticlockwise)</w:t>
      </w:r>
    </w:p>
    <w:p w:rsidR="00B11EB3" w:rsidRDefault="00B11EB3" w:rsidP="00B11EB3"/>
    <w:p w:rsidR="00B11EB3" w:rsidRDefault="00B11EB3" w:rsidP="00B11EB3">
      <w:pPr>
        <w:pStyle w:val="Minicrib"/>
      </w:pPr>
      <w:r>
        <w:t>ANNA HOLDEN'S STRATHSPEY  (S8x32)  2C (4C set)</w:t>
      </w:r>
      <w:r>
        <w:tab/>
        <w:t>John Drewry  Whiteadder Coll &amp; RSCDS Bk 42</w:t>
      </w:r>
    </w:p>
    <w:p w:rsidR="00B11EB3" w:rsidRPr="00A078AE" w:rsidRDefault="00B11EB3" w:rsidP="00B11EB3">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B11EB3" w:rsidRPr="00A078AE" w:rsidRDefault="00B11EB3" w:rsidP="00B11EB3">
      <w:pPr>
        <w:pStyle w:val="DanceBody"/>
      </w:pPr>
      <w:r w:rsidRPr="00A078AE">
        <w:t xml:space="preserve"> 9-16</w:t>
      </w:r>
      <w:r w:rsidRPr="00A078AE">
        <w:tab/>
        <w:t>1s+2s dance down in line, 1s turn &amp; face up as 2s turn in behind, dance up, 1s casting to 2nd place opp sides as 2s dance to 1st place own sides</w:t>
      </w:r>
    </w:p>
    <w:p w:rsidR="00B11EB3" w:rsidRPr="00A078AE" w:rsidRDefault="00B11EB3" w:rsidP="00B11EB3">
      <w:pPr>
        <w:pStyle w:val="DanceBody"/>
      </w:pPr>
      <w:r w:rsidRPr="00A078AE">
        <w:t>17-24</w:t>
      </w:r>
      <w:r w:rsidRPr="00A078AE">
        <w:tab/>
        <w:t>2M+1L also 2L+1M set &amp; Petronella turn-in-tandem into middle, set &amp; Petronella turn-in-tandem to sides</w:t>
      </w:r>
    </w:p>
    <w:p w:rsidR="00B11EB3" w:rsidRPr="00A078AE" w:rsidRDefault="00B11EB3" w:rsidP="00B11EB3">
      <w:pPr>
        <w:pStyle w:val="DanceBody"/>
        <w:keepNext w:val="0"/>
      </w:pPr>
      <w:r w:rsidRPr="00A078AE">
        <w:t>25-32</w:t>
      </w:r>
      <w:r w:rsidRPr="00A078AE">
        <w:tab/>
        <w:t>1s+2s set, circle 4H round 1/2 way; 1s turn 2H 1.1/2 times to 2nd place own side</w:t>
      </w:r>
    </w:p>
    <w:p w:rsidR="00B11EB3" w:rsidRDefault="00B11EB3" w:rsidP="00B11EB3"/>
    <w:p w:rsidR="00B11EB3" w:rsidRDefault="00B11EB3" w:rsidP="00B11EB3">
      <w:pPr>
        <w:pStyle w:val="Minicrib"/>
      </w:pPr>
      <w:r>
        <w:t>THE ANNA MARIA STRATHSPEY  (S8x32)  3C (4C set)</w:t>
      </w:r>
      <w:r>
        <w:tab/>
        <w:t>Bob Davidson  Suncoast Coll</w:t>
      </w:r>
    </w:p>
    <w:p w:rsidR="00B11EB3" w:rsidRPr="00A078AE" w:rsidRDefault="00B11EB3" w:rsidP="00B11EB3">
      <w:pPr>
        <w:pStyle w:val="DanceBody"/>
      </w:pPr>
      <w:r w:rsidRPr="00A078AE">
        <w:t xml:space="preserve"> 1- 8</w:t>
      </w:r>
      <w:r w:rsidRPr="00A078AE">
        <w:tab/>
        <w:t>1s set advancing, turn 2H, 1s+2s Set+Link</w:t>
      </w:r>
    </w:p>
    <w:p w:rsidR="00B11EB3" w:rsidRPr="00A078AE" w:rsidRDefault="00B11EB3" w:rsidP="00B11EB3">
      <w:pPr>
        <w:pStyle w:val="DanceBody"/>
      </w:pPr>
      <w:r w:rsidRPr="00A078AE">
        <w:t xml:space="preserve"> 9-16</w:t>
      </w:r>
      <w:r w:rsidRPr="00A078AE">
        <w:tab/>
        <w:t>2s+1s+3s dance reels of 3 on sides (1s give LSh to 3s to start)</w:t>
      </w:r>
    </w:p>
    <w:p w:rsidR="00B11EB3" w:rsidRPr="00A078AE" w:rsidRDefault="00B11EB3" w:rsidP="00B11EB3">
      <w:pPr>
        <w:pStyle w:val="DanceBody"/>
      </w:pPr>
      <w:r w:rsidRPr="00A078AE">
        <w:t>17-24</w:t>
      </w:r>
      <w:r w:rsidRPr="00A078AE">
        <w:tab/>
        <w:t>2s+3s (nearer hands joined with partner facing down/up) set, dance RH across &amp; 2s+1s+3s turn partner RH</w:t>
      </w:r>
    </w:p>
    <w:p w:rsidR="00B11EB3" w:rsidRPr="00A078AE" w:rsidRDefault="00B11EB3" w:rsidP="00B11EB3">
      <w:pPr>
        <w:pStyle w:val="DanceBody"/>
        <w:keepNext w:val="0"/>
      </w:pPr>
      <w:r w:rsidRPr="00A078AE">
        <w:t>25-32</w:t>
      </w:r>
      <w:r w:rsidRPr="00A078AE">
        <w:tab/>
        <w:t>1s dance Figs of 8 (Man up &amp; Lady down)</w:t>
      </w:r>
    </w:p>
    <w:p w:rsidR="00B11EB3" w:rsidRDefault="00B11EB3" w:rsidP="00B11EB3"/>
    <w:p w:rsidR="00B11EB3" w:rsidRPr="00B11EB3" w:rsidRDefault="00B11EB3" w:rsidP="00B11EB3">
      <w:pPr>
        <w:pStyle w:val="DanceBody"/>
        <w:rPr>
          <w:rStyle w:val="MinicribChar"/>
        </w:rPr>
      </w:pPr>
      <w:r w:rsidRPr="00B11EB3">
        <w:rPr>
          <w:rStyle w:val="MinicribChar"/>
        </w:rPr>
        <w:t>ANNA MARSHALL'S STRATHSPEY  (S8x32)  3C (4C set)</w:t>
      </w:r>
      <w:r w:rsidRPr="00B11EB3">
        <w:rPr>
          <w:rStyle w:val="MinicribChar"/>
        </w:rPr>
        <w:tab/>
        <w:t>Alan Macpherson</w:t>
      </w:r>
    </w:p>
    <w:p w:rsidR="00B11EB3" w:rsidRDefault="00B11EB3" w:rsidP="00B11EB3">
      <w:pPr>
        <w:pStyle w:val="DanceBody"/>
      </w:pPr>
      <w:r w:rsidRPr="006B40B3">
        <w:t>1- 8</w:t>
      </w:r>
      <w:r w:rsidRPr="006B40B3">
        <w:tab/>
      </w:r>
      <w:r>
        <w:t>1s+2s dance "Chain and Turn":-</w:t>
      </w:r>
    </w:p>
    <w:p w:rsidR="00B11EB3" w:rsidRDefault="00B11EB3" w:rsidP="00B11EB3">
      <w:pPr>
        <w:pStyle w:val="DanceBody"/>
      </w:pPr>
      <w:r>
        <w:tab/>
        <w:t xml:space="preserve">1-2    </w:t>
      </w:r>
      <w:r w:rsidRPr="006B40B3">
        <w:t>1M+2L 3/4 turn RH</w:t>
      </w:r>
      <w:r>
        <w:t xml:space="preserve"> unto diag line 1M+2M, 1L+2L facing</w:t>
      </w:r>
    </w:p>
    <w:p w:rsidR="00B11EB3" w:rsidRDefault="00B11EB3" w:rsidP="00B11EB3">
      <w:pPr>
        <w:pStyle w:val="DanceBody"/>
      </w:pPr>
      <w:r>
        <w:tab/>
        <w:t>3-4    1M+2M also 1L+2</w:t>
      </w:r>
      <w:r w:rsidRPr="006B40B3">
        <w:t xml:space="preserve">L 1/2 turn LH, </w:t>
      </w:r>
      <w:r>
        <w:t>1M end in 2M place &amp; 2L in 1L place</w:t>
      </w:r>
    </w:p>
    <w:p w:rsidR="00B11EB3" w:rsidRDefault="00B11EB3" w:rsidP="00B11EB3">
      <w:pPr>
        <w:pStyle w:val="DanceBody"/>
      </w:pPr>
      <w:r>
        <w:tab/>
        <w:t xml:space="preserve">5-8    </w:t>
      </w:r>
      <w:r w:rsidRPr="006B40B3">
        <w:t xml:space="preserve">1L+2M turn RH 1.1/4 times to end in </w:t>
      </w:r>
      <w:r>
        <w:t>1L in 2L place, 2M in 1M place.  2 1 3</w:t>
      </w:r>
    </w:p>
    <w:p w:rsidR="00B11EB3" w:rsidRPr="00C211B8" w:rsidRDefault="00B11EB3" w:rsidP="00B11EB3">
      <w:pPr>
        <w:pStyle w:val="DanceBody"/>
        <w:rPr>
          <w:lang w:eastAsia="en-GB"/>
        </w:rPr>
      </w:pPr>
      <w:r>
        <w:rPr>
          <w:lang w:eastAsia="en-GB"/>
        </w:rPr>
        <w:t xml:space="preserve"> </w:t>
      </w:r>
      <w:r w:rsidRPr="00C211B8">
        <w:rPr>
          <w:bCs/>
          <w:lang w:eastAsia="en-GB"/>
        </w:rPr>
        <w:t>9-16</w:t>
      </w:r>
      <w:r>
        <w:rPr>
          <w:bCs/>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lang w:eastAsia="en-GB"/>
        </w:rPr>
        <w:t>while</w:t>
      </w:r>
      <w:r>
        <w:rPr>
          <w:lang w:eastAsia="en-GB"/>
        </w:rPr>
        <w:t xml:space="preserve"> 1s dance up between 2s &amp; cast to 2nd place, dance down between 3s &amp; cast up to 2nd place own sides</w:t>
      </w:r>
    </w:p>
    <w:p w:rsidR="00B11EB3" w:rsidRPr="00C211B8" w:rsidRDefault="00B11EB3" w:rsidP="00B11EB3">
      <w:pPr>
        <w:pStyle w:val="DanceBody"/>
        <w:rPr>
          <w:lang w:eastAsia="en-GB"/>
        </w:rPr>
      </w:pPr>
      <w:r>
        <w:rPr>
          <w:bCs/>
          <w:lang w:eastAsia="en-GB"/>
        </w:rPr>
        <w:t>17-24</w:t>
      </w:r>
      <w:r>
        <w:rPr>
          <w:lang w:eastAsia="en-GB"/>
        </w:rPr>
        <w:tab/>
        <w:t xml:space="preserve">2s+3s Adv+Ret </w:t>
      </w:r>
      <w:r>
        <w:rPr>
          <w:b/>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B11EB3" w:rsidRDefault="00B11EB3" w:rsidP="00B11EB3">
      <w:pPr>
        <w:pStyle w:val="DanceBody"/>
        <w:keepNext w:val="0"/>
        <w:rPr>
          <w:lang w:eastAsia="en-GB"/>
        </w:rPr>
      </w:pPr>
      <w:r>
        <w:rPr>
          <w:bCs/>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B11EB3" w:rsidRDefault="00B11EB3" w:rsidP="00B11EB3"/>
    <w:p w:rsidR="00B11EB3" w:rsidRDefault="00B11EB3" w:rsidP="00B11EB3">
      <w:pPr>
        <w:pStyle w:val="Minicrib"/>
      </w:pPr>
      <w:r>
        <w:t>ANNA'S HOMECOMING  (R8x32)  3C (4C set)</w:t>
      </w:r>
      <w:r>
        <w:tab/>
        <w:t>Lara Friedman-Shedlov  Eight By Thirty-Two</w:t>
      </w:r>
    </w:p>
    <w:p w:rsidR="00B11EB3" w:rsidRPr="00A078AE" w:rsidRDefault="00B11EB3" w:rsidP="00B11EB3">
      <w:pPr>
        <w:pStyle w:val="DanceBody"/>
      </w:pPr>
      <w:r w:rsidRPr="00A078AE">
        <w:t xml:space="preserve"> 1- 8</w:t>
      </w:r>
      <w:r w:rsidRPr="00A078AE">
        <w:tab/>
        <w:t>1s dance reflection reels of 3 on sides (1s in &amp; down to start)</w:t>
      </w:r>
    </w:p>
    <w:p w:rsidR="00B11EB3" w:rsidRPr="00A078AE" w:rsidRDefault="00B11EB3" w:rsidP="00B11EB3">
      <w:pPr>
        <w:pStyle w:val="DanceBody"/>
      </w:pPr>
      <w:r w:rsidRPr="00A078AE">
        <w:t xml:space="preserve"> 9-16</w:t>
      </w:r>
      <w:r w:rsidRPr="00A078AE">
        <w:tab/>
        <w:t>1s dance down middle &amp; back</w:t>
      </w:r>
    </w:p>
    <w:p w:rsidR="00B11EB3" w:rsidRDefault="00B11EB3" w:rsidP="00B11EB3">
      <w:pPr>
        <w:pStyle w:val="DanceBody"/>
      </w:pPr>
      <w:r w:rsidRPr="00A078AE">
        <w:t>17-24</w:t>
      </w:r>
      <w:r w:rsidRPr="00A078AE">
        <w:tab/>
        <w:t>1s turn 2s 1.1/2 times (Ladies RH, Men LH), all Adv+Ret</w:t>
      </w:r>
    </w:p>
    <w:p w:rsidR="00B11EB3" w:rsidRDefault="00B11EB3" w:rsidP="00B11EB3">
      <w:pPr>
        <w:pStyle w:val="DanceBody"/>
        <w:keepNext w:val="0"/>
      </w:pPr>
      <w:r w:rsidRPr="00A078AE">
        <w:t>25-32</w:t>
      </w:r>
      <w:r w:rsidRPr="00A078AE">
        <w:tab/>
        <w:t>2s+1s+3s circle 6H round &amp; back</w:t>
      </w:r>
    </w:p>
    <w:p w:rsidR="00B11EB3" w:rsidRDefault="00B11EB3" w:rsidP="00B11EB3"/>
    <w:p w:rsidR="00B11EB3" w:rsidRDefault="00B11EB3" w:rsidP="00B11EB3">
      <w:pPr>
        <w:pStyle w:val="Minicrib"/>
      </w:pPr>
      <w:r>
        <w:t>ANNA'S REEL  (R4x32)  4C set</w:t>
      </w:r>
      <w:r>
        <w:tab/>
        <w:t>R Baird &amp; H Brown  Competition Dances 1989</w:t>
      </w:r>
    </w:p>
    <w:p w:rsidR="00B11EB3" w:rsidRPr="006B40B3" w:rsidRDefault="00B11EB3" w:rsidP="00B11EB3">
      <w:pPr>
        <w:pStyle w:val="DanceBody"/>
      </w:pPr>
      <w:r w:rsidRPr="006B40B3">
        <w:t xml:space="preserve"> 1- 8</w:t>
      </w:r>
      <w:r w:rsidRPr="006B40B3">
        <w:tab/>
        <w:t>1s+2s also 3s+4s circle 4H round &amp; back</w:t>
      </w:r>
    </w:p>
    <w:p w:rsidR="00B11EB3" w:rsidRPr="006B40B3" w:rsidRDefault="00B11EB3" w:rsidP="00B11EB3">
      <w:pPr>
        <w:pStyle w:val="DanceBody"/>
      </w:pPr>
      <w:r w:rsidRPr="006B40B3">
        <w:t xml:space="preserve"> 9-16</w:t>
      </w:r>
      <w:r w:rsidRPr="006B40B3">
        <w:tab/>
        <w:t>1s dance down between 4s who dance up to change places &amp; all dance 1/2 RSh reels of 4 on sides</w:t>
      </w:r>
    </w:p>
    <w:p w:rsidR="00B11EB3" w:rsidRPr="006B40B3" w:rsidRDefault="00B11EB3" w:rsidP="00B11EB3">
      <w:pPr>
        <w:pStyle w:val="DanceBody"/>
      </w:pPr>
      <w:r w:rsidRPr="006B40B3">
        <w:t>17-24</w:t>
      </w:r>
      <w:r w:rsidRPr="006B40B3">
        <w:tab/>
        <w:t>1s+3s also 2s+4s dance 1/2 RH across, dance 1/2 RSh reels of 4 on sides &amp; 2s+4s &amp; 1s+3s dance 1/2 RH across</w:t>
      </w:r>
    </w:p>
    <w:p w:rsidR="00B11EB3" w:rsidRPr="006B40B3" w:rsidRDefault="00B11EB3" w:rsidP="00B11EB3">
      <w:pPr>
        <w:pStyle w:val="DanceBody"/>
        <w:keepNext w:val="0"/>
      </w:pPr>
      <w:r w:rsidRPr="006B40B3">
        <w:t>25-32</w:t>
      </w:r>
      <w:r w:rsidRPr="006B40B3">
        <w:tab/>
        <w:t>4s &amp; 1s cast in 1 place, 4s &amp; 1s dance 1/2 Fig of 8 round 2s/3s &amp; cross back RH</w:t>
      </w:r>
    </w:p>
    <w:p w:rsidR="00B11EB3" w:rsidRDefault="00B11EB3" w:rsidP="00B11EB3"/>
    <w:p w:rsidR="00B11EB3" w:rsidRDefault="00B11EB3" w:rsidP="00B11EB3">
      <w:pPr>
        <w:pStyle w:val="Minicrib"/>
      </w:pPr>
      <w:r>
        <w:t>ANNA'S STRATHSPEY  (S8x32)  3C (4C set)</w:t>
      </w:r>
      <w:r>
        <w:tab/>
        <w:t>Alex Hay</w:t>
      </w:r>
    </w:p>
    <w:p w:rsidR="00B11EB3" w:rsidRPr="006B40B3" w:rsidRDefault="00B11EB3" w:rsidP="00B11EB3">
      <w:pPr>
        <w:pStyle w:val="DanceBody"/>
      </w:pPr>
      <w:r w:rsidRPr="006B40B3">
        <w:t xml:space="preserve"> 1- 8</w:t>
      </w:r>
      <w:r w:rsidRPr="006B40B3">
        <w:tab/>
        <w:t>1s+2s 3/4 turn RH, dance 1/2 reel of 4 up/down middle, dance RSh round each other to own sides</w:t>
      </w:r>
    </w:p>
    <w:p w:rsidR="00B11EB3" w:rsidRPr="006B40B3" w:rsidRDefault="00B11EB3" w:rsidP="00B11EB3">
      <w:pPr>
        <w:pStyle w:val="DanceBody"/>
      </w:pPr>
      <w:r w:rsidRPr="006B40B3">
        <w:t xml:space="preserve"> 9-16</w:t>
      </w:r>
      <w:r w:rsidRPr="006B40B3">
        <w:tab/>
        <w:t>2s+1s+3s set, cross RH &amp; dance 1/2 reel of 3 on sides, (1s giving RSh to 2nd corner pstns)</w:t>
      </w:r>
    </w:p>
    <w:p w:rsidR="00B11EB3" w:rsidRPr="006B40B3" w:rsidRDefault="00B11EB3" w:rsidP="00B11EB3">
      <w:pPr>
        <w:pStyle w:val="DanceBody"/>
      </w:pPr>
      <w:r w:rsidRPr="006B40B3">
        <w:t>17-24</w:t>
      </w:r>
      <w:r w:rsidRPr="006B40B3">
        <w:tab/>
        <w:t>Repeat (to own sides)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ANNA'S WEDDING CAKE  (S3x32)  3C set</w:t>
      </w:r>
      <w:r>
        <w:tab/>
        <w:t>Brenda Janssen  RSCDS Boston Celebrate 50yrs</w:t>
      </w:r>
    </w:p>
    <w:p w:rsidR="00B11EB3" w:rsidRPr="006B40B3" w:rsidRDefault="00B11EB3" w:rsidP="00B11EB3">
      <w:pPr>
        <w:pStyle w:val="DanceBody"/>
      </w:pPr>
      <w:r w:rsidRPr="006B40B3">
        <w:t xml:space="preserve"> 1- 8</w:t>
      </w:r>
      <w:r w:rsidRPr="006B40B3">
        <w:tab/>
        <w:t>1s turn 2H, cast 1 place, 1s dance 1/2 Figs of 8 (Lady round 2s &amp; Man round 3s)</w:t>
      </w:r>
      <w:r>
        <w:t xml:space="preserve"> . Order 2 (1) 3</w:t>
      </w:r>
    </w:p>
    <w:p w:rsidR="00B11EB3" w:rsidRPr="006B40B3" w:rsidRDefault="00B11EB3" w:rsidP="00B11EB3">
      <w:pPr>
        <w:pStyle w:val="DanceBody"/>
      </w:pPr>
      <w:r w:rsidRPr="006B40B3">
        <w:t xml:space="preserve"> 9-16</w:t>
      </w:r>
      <w:r w:rsidRPr="006B40B3">
        <w:tab/>
        <w:t>1s dance RH across (Man with 2s &amp; Lady with 3s), 1s dance 1/2 Figs of 8 (Lady round 2s &amp; Man round 3s)</w:t>
      </w:r>
      <w:r>
        <w:t>. 2 1 3</w:t>
      </w:r>
    </w:p>
    <w:p w:rsidR="00B11EB3" w:rsidRPr="006B40B3" w:rsidRDefault="00B11EB3" w:rsidP="00B11EB3">
      <w:pPr>
        <w:pStyle w:val="DanceBody"/>
      </w:pPr>
      <w:r w:rsidRPr="006B40B3">
        <w:t>17-24</w:t>
      </w:r>
      <w:r w:rsidRPr="006B40B3">
        <w:tab/>
        <w:t>1s+3s dance Set &amp; Rotate: -</w:t>
      </w:r>
    </w:p>
    <w:p w:rsidR="00B11EB3" w:rsidRPr="006B40B3" w:rsidRDefault="00B11EB3" w:rsidP="00B11EB3">
      <w:pPr>
        <w:pStyle w:val="DanceBody"/>
      </w:pPr>
      <w:r>
        <w:tab/>
      </w:r>
      <w:r w:rsidRPr="006B40B3">
        <w:t>Set, Rotate singly &amp; dance on 1 place clockwise, change places RH on sides &amp; dance on 1 place to own sides</w:t>
      </w:r>
      <w:r>
        <w:t>.  2 3 1</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ANNAN GOLD  (S3x32)  3C set</w:t>
      </w:r>
      <w:r>
        <w:tab/>
        <w:t>Evelyn Ramwell  3rd Kirkbrae Coll</w:t>
      </w:r>
    </w:p>
    <w:p w:rsidR="00B11EB3" w:rsidRPr="006B40B3" w:rsidRDefault="00B11EB3" w:rsidP="00B11EB3">
      <w:pPr>
        <w:pStyle w:val="DanceBody"/>
      </w:pPr>
      <w:r w:rsidRPr="006B40B3">
        <w:t xml:space="preserve"> 1- 8</w:t>
      </w:r>
      <w:r w:rsidRPr="006B40B3">
        <w:tab/>
        <w:t>All set &amp; cross RH, set &amp; cross back RH</w:t>
      </w:r>
    </w:p>
    <w:p w:rsidR="00B11EB3" w:rsidRPr="006B40B3" w:rsidRDefault="00B11EB3" w:rsidP="00B11EB3">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B11EB3" w:rsidRPr="006B40B3" w:rsidRDefault="00B11EB3" w:rsidP="00B11EB3">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B11EB3" w:rsidRDefault="00B11EB3" w:rsidP="00B11EB3">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B11EB3" w:rsidRDefault="00B11EB3" w:rsidP="00B11EB3"/>
    <w:p w:rsidR="00B11EB3" w:rsidRDefault="00B11EB3" w:rsidP="00B11EB3">
      <w:pPr>
        <w:pStyle w:val="Minicrib"/>
      </w:pPr>
      <w:r>
        <w:t>THE ANNAN REEL  (R3x32)  3C Set</w:t>
      </w:r>
      <w:r>
        <w:tab/>
        <w:t>Sue Petyt  https://suepetyt.e-cribs.org/</w:t>
      </w:r>
    </w:p>
    <w:p w:rsidR="00B11EB3" w:rsidRPr="006B40B3" w:rsidRDefault="00B11EB3" w:rsidP="00B11EB3">
      <w:pPr>
        <w:pStyle w:val="DanceBody"/>
      </w:pPr>
      <w:r w:rsidRPr="006B40B3">
        <w:t xml:space="preserve"> 1- 8</w:t>
      </w:r>
      <w:r w:rsidRPr="006B40B3">
        <w:tab/>
        <w:t>1s set &amp; cast 1 place, 1s dance 1/2 diag R&amp;L with 1st corners</w:t>
      </w:r>
    </w:p>
    <w:p w:rsidR="00B11EB3" w:rsidRPr="006B40B3" w:rsidRDefault="00B11EB3" w:rsidP="00B11EB3">
      <w:pPr>
        <w:pStyle w:val="DanceBody"/>
      </w:pPr>
      <w:r w:rsidRPr="006B40B3">
        <w:t xml:space="preserve"> 9-16</w:t>
      </w:r>
      <w:r w:rsidRPr="006B40B3">
        <w:tab/>
        <w:t>1s dance 1/2 diag R&amp;L with 4th corners, 1s set &amp; cast to 3rd place</w:t>
      </w:r>
    </w:p>
    <w:p w:rsidR="00B11EB3" w:rsidRPr="006B40B3" w:rsidRDefault="00B11EB3" w:rsidP="00B11EB3">
      <w:pPr>
        <w:pStyle w:val="DanceBody"/>
      </w:pPr>
      <w:r w:rsidRPr="006B40B3">
        <w:t>17-24</w:t>
      </w:r>
      <w:r w:rsidRPr="006B40B3">
        <w:tab/>
        <w:t>1s cross RH, cast to top, all set &amp; 1/2 turn RH to face up</w:t>
      </w:r>
    </w:p>
    <w:p w:rsidR="00B11EB3" w:rsidRPr="006B40B3" w:rsidRDefault="00B11EB3" w:rsidP="00B11EB3">
      <w:pPr>
        <w:pStyle w:val="DanceBody"/>
        <w:keepNext w:val="0"/>
      </w:pPr>
      <w:r w:rsidRPr="006B40B3">
        <w:t>25-32</w:t>
      </w:r>
      <w:r w:rsidRPr="006B40B3">
        <w:tab/>
        <w:t>1s+3s+2s dance Allemande</w:t>
      </w:r>
    </w:p>
    <w:p w:rsidR="00B11EB3" w:rsidRDefault="00B11EB3" w:rsidP="00B11EB3"/>
    <w:p w:rsidR="00B11EB3" w:rsidRDefault="00B11EB3" w:rsidP="00B11EB3">
      <w:pPr>
        <w:pStyle w:val="Minicrib"/>
      </w:pPr>
      <w:r>
        <w:t>ANNAN WELCOME  (J8x32)  3C (4C Set)</w:t>
      </w:r>
      <w:r>
        <w:tab/>
        <w:t>Joseph Killeen  Anniv Bk</w:t>
      </w:r>
    </w:p>
    <w:p w:rsidR="00B11EB3" w:rsidRPr="006B40B3" w:rsidRDefault="00B11EB3" w:rsidP="00B11EB3">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B11EB3" w:rsidRPr="006B40B3" w:rsidRDefault="00B11EB3" w:rsidP="00B11EB3">
      <w:pPr>
        <w:pStyle w:val="DanceBody"/>
      </w:pPr>
      <w:r w:rsidRPr="006B40B3">
        <w:t xml:space="preserve"> 9-16</w:t>
      </w:r>
      <w:r w:rsidRPr="006B40B3">
        <w:tab/>
        <w:t>1s cross RH, cast up 1 place, set &amp; turn LH to face 1st corners</w:t>
      </w:r>
    </w:p>
    <w:p w:rsidR="00B11EB3" w:rsidRPr="006B40B3" w:rsidRDefault="00B11EB3" w:rsidP="00B11EB3">
      <w:pPr>
        <w:pStyle w:val="DanceBody"/>
      </w:pPr>
      <w:r w:rsidRPr="006B40B3">
        <w:t>17-24</w:t>
      </w:r>
      <w:r w:rsidRPr="006B40B3">
        <w:tab/>
        <w:t>1s turn 1st corner RH, partner LH, 2nd corner RH &amp; Partner LH to 2nd places</w:t>
      </w:r>
    </w:p>
    <w:p w:rsidR="00B11E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ANNANDALE  (J5x32)  5C set</w:t>
      </w:r>
      <w:r>
        <w:tab/>
        <w:t>J Atwood  Alexander Bk 2</w:t>
      </w:r>
    </w:p>
    <w:p w:rsidR="00B11EB3" w:rsidRPr="006B40B3" w:rsidRDefault="00B11EB3" w:rsidP="00B11EB3">
      <w:pPr>
        <w:pStyle w:val="DanceBody"/>
      </w:pPr>
      <w:r w:rsidRPr="006B40B3">
        <w:t xml:space="preserve"> 1- 4</w:t>
      </w:r>
      <w:r w:rsidRPr="006B40B3">
        <w:tab/>
        <w:t>1s+2s also 4s+5s dance RH across once round</w:t>
      </w:r>
    </w:p>
    <w:p w:rsidR="00B11EB3" w:rsidRPr="006B40B3" w:rsidRDefault="00B11EB3" w:rsidP="00B11EB3">
      <w:pPr>
        <w:pStyle w:val="DanceBody"/>
      </w:pPr>
      <w:r w:rsidRPr="006B40B3">
        <w:t xml:space="preserve"> 5- 8</w:t>
      </w:r>
      <w:r w:rsidRPr="006B40B3">
        <w:tab/>
        <w:t>1s / 5s cross down / up giving right hands while 2s / 4s cast off / up 1 place; 1s &amp; 5s face out, all join hands and set</w:t>
      </w:r>
    </w:p>
    <w:p w:rsidR="00B11EB3" w:rsidRPr="006B40B3" w:rsidRDefault="00B11EB3" w:rsidP="00B11EB3">
      <w:pPr>
        <w:pStyle w:val="DanceBody"/>
      </w:pPr>
      <w:r w:rsidRPr="006B40B3">
        <w:t xml:space="preserve"> 9-16</w:t>
      </w:r>
      <w:r w:rsidRPr="006B40B3">
        <w:tab/>
        <w:t>1s+3s+5s dance reel of 3 on the sides, 3s dancing to right to begin. 1s / 5s end BtoB facing partner</w:t>
      </w:r>
      <w:r>
        <w:t>'</w:t>
      </w:r>
      <w:r w:rsidRPr="006B40B3">
        <w:t>s side, ready for...</w:t>
      </w:r>
    </w:p>
    <w:p w:rsidR="00B11EB3" w:rsidRPr="006B40B3" w:rsidRDefault="00B11EB3" w:rsidP="00B11EB3">
      <w:pPr>
        <w:pStyle w:val="DanceBody"/>
      </w:pPr>
      <w:r w:rsidRPr="006B40B3">
        <w:t>17-24</w:t>
      </w:r>
      <w:r w:rsidRPr="006B40B3">
        <w:tab/>
        <w:t>All dance 6 bars of Double Triangles, then 1s / 5s turn 3s / 4s halfway on the side to change places to end on the sidelines, facing in.</w:t>
      </w:r>
    </w:p>
    <w:p w:rsidR="00B11EB3" w:rsidRPr="006B40B3" w:rsidRDefault="00B11EB3" w:rsidP="00B11EB3">
      <w:pPr>
        <w:pStyle w:val="DanceBody"/>
        <w:keepNext w:val="0"/>
      </w:pPr>
      <w:r w:rsidRPr="006B40B3">
        <w:t>25-32</w:t>
      </w:r>
      <w:r w:rsidRPr="006B40B3">
        <w:tab/>
        <w:t>1s cross RH, cast off 1 place (4s step up),1s cross LH, cast off 1 place (5s step up) 2 3 4 5 1</w:t>
      </w:r>
    </w:p>
    <w:p w:rsidR="00B11EB3" w:rsidRDefault="00B11EB3" w:rsidP="00B11EB3"/>
    <w:p w:rsidR="00B11EB3" w:rsidRDefault="00B11EB3" w:rsidP="00B11EB3">
      <w:pPr>
        <w:pStyle w:val="Minicrib"/>
      </w:pPr>
      <w:r>
        <w:t>ANNE  (S8x32)  3C (4C set)</w:t>
      </w:r>
      <w:r>
        <w:tab/>
        <w:t>Hugh Foss  Castledeen Album</w:t>
      </w:r>
    </w:p>
    <w:p w:rsidR="00B11EB3" w:rsidRPr="006B40B3" w:rsidRDefault="00B11EB3" w:rsidP="00B11EB3">
      <w:pPr>
        <w:pStyle w:val="DanceBody"/>
      </w:pPr>
      <w:r w:rsidRPr="006B40B3">
        <w:t xml:space="preserve"> 1- 8</w:t>
      </w:r>
      <w:r w:rsidRPr="006B40B3">
        <w:tab/>
        <w:t>1s+2s dance RH across &amp; LH back</w:t>
      </w:r>
    </w:p>
    <w:p w:rsidR="00B11EB3" w:rsidRPr="006B40B3" w:rsidRDefault="00B11EB3" w:rsidP="00B11EB3">
      <w:pPr>
        <w:pStyle w:val="DanceBody"/>
      </w:pPr>
      <w:r w:rsidRPr="006B40B3">
        <w:t xml:space="preserve"> 9-16</w:t>
      </w:r>
      <w:r w:rsidRPr="006B40B3">
        <w:tab/>
        <w:t>1s set, cast 1 place, set advancing &amp; turn 2H 1.1/4 times to lines across (1L facing 3M, 1M facing 2L)</w:t>
      </w:r>
    </w:p>
    <w:p w:rsidR="00B11EB3" w:rsidRPr="006B40B3" w:rsidRDefault="00B11EB3" w:rsidP="00B11EB3">
      <w:pPr>
        <w:pStyle w:val="DanceBody"/>
      </w:pPr>
      <w:r w:rsidRPr="006B40B3">
        <w:t>17-24</w:t>
      </w:r>
      <w:r w:rsidRPr="006B40B3">
        <w:tab/>
        <w:t>1s dance reels of 3 across (1M with 2s &amp; 1L with 3s giving RSh to 2nd corner)</w:t>
      </w:r>
    </w:p>
    <w:p w:rsidR="00B11EB3" w:rsidRPr="006B40B3" w:rsidRDefault="00B11EB3" w:rsidP="00B11EB3">
      <w:pPr>
        <w:pStyle w:val="DanceBody"/>
        <w:keepNext w:val="0"/>
      </w:pPr>
      <w:r w:rsidRPr="006B40B3">
        <w:t>25-32</w:t>
      </w:r>
      <w:r w:rsidRPr="006B40B3">
        <w:tab/>
        <w:t>1s advance down/up &amp; pivot to right, dance out ends (Man up, Lady down), cast right to 2nd place opp sides, 2s+1s+3s turn 2H (1s 1.1/2 times)</w:t>
      </w:r>
    </w:p>
    <w:p w:rsidR="00B11EB3" w:rsidRDefault="00B11EB3" w:rsidP="00B11EB3"/>
    <w:p w:rsidR="00B11EB3" w:rsidRDefault="00B11EB3" w:rsidP="00B11EB3">
      <w:pPr>
        <w:pStyle w:val="Minicrib"/>
      </w:pPr>
      <w:r>
        <w:t>ANNE &amp; DONALD'S JIG  (J8x32)  3C (4C set)</w:t>
      </w:r>
      <w:r>
        <w:tab/>
        <w:t>C Mair</w:t>
      </w:r>
    </w:p>
    <w:p w:rsidR="00B11EB3" w:rsidRPr="006B40B3" w:rsidRDefault="00B11EB3" w:rsidP="00B11EB3">
      <w:pPr>
        <w:pStyle w:val="DanceBody"/>
      </w:pPr>
      <w:r w:rsidRPr="006B40B3">
        <w:t xml:space="preserve"> 1- 8</w:t>
      </w:r>
      <w:r w:rsidRPr="006B40B3">
        <w:tab/>
        <w:t>1s+2s set &amp; dance RH across 1/2 way, set &amp; 1s turn LH to face 1st corners while 2s cross RH</w:t>
      </w:r>
    </w:p>
    <w:p w:rsidR="00B11EB3" w:rsidRPr="006B40B3" w:rsidRDefault="00B11EB3" w:rsidP="00B11EB3">
      <w:pPr>
        <w:pStyle w:val="DanceBody"/>
      </w:pPr>
      <w:r w:rsidRPr="006B40B3">
        <w:t xml:space="preserve"> 9-16</w:t>
      </w:r>
      <w:r w:rsidRPr="006B40B3">
        <w:tab/>
        <w:t>1s dance 1/2 reel of 4 with 1st corners, 1s turn LH to face 4th corners while all 4 corners chase clockwise 1/2 way</w:t>
      </w:r>
    </w:p>
    <w:p w:rsidR="00B11EB3" w:rsidRPr="006B40B3" w:rsidRDefault="00B11EB3" w:rsidP="00B11EB3">
      <w:pPr>
        <w:pStyle w:val="DanceBody"/>
      </w:pPr>
      <w:r w:rsidRPr="006B40B3">
        <w:t>17-24</w:t>
      </w:r>
      <w:r w:rsidRPr="006B40B3">
        <w:tab/>
        <w:t>1s dance 1/2 reel of 4 with 4th corners, 1L dances down between 3s &amp; casts up to 2nd place while 1M dances up &amp; casts to 2nd place own sides</w:t>
      </w:r>
    </w:p>
    <w:p w:rsidR="00B11EB3" w:rsidRPr="006B40B3" w:rsidRDefault="00B11EB3" w:rsidP="00B11EB3">
      <w:pPr>
        <w:pStyle w:val="DanceBody"/>
        <w:keepNext w:val="0"/>
      </w:pPr>
      <w:r w:rsidRPr="006B40B3">
        <w:t>25-32</w:t>
      </w:r>
      <w:r w:rsidRPr="006B40B3">
        <w:tab/>
        <w:t>2s+1s+3s Adv+Ret &amp; turn RH</w:t>
      </w:r>
    </w:p>
    <w:p w:rsidR="00B11EB3" w:rsidRDefault="00B11EB3" w:rsidP="00B11EB3"/>
    <w:p w:rsidR="00B11EB3" w:rsidRDefault="00B11EB3" w:rsidP="00B11EB3">
      <w:pPr>
        <w:pStyle w:val="Minicrib"/>
      </w:pPr>
      <w:r>
        <w:t>ANNE AND FIVE PARTNERS  (J5x48)  5C set</w:t>
      </w:r>
      <w:r>
        <w:tab/>
        <w:t>John Brenchley  Kangaroo Paw</w:t>
      </w:r>
    </w:p>
    <w:p w:rsidR="00B11EB3" w:rsidRPr="006B40B3" w:rsidRDefault="00B11EB3" w:rsidP="00B11EB3">
      <w:pPr>
        <w:pStyle w:val="DanceBody"/>
      </w:pPr>
      <w:r w:rsidRPr="006B40B3">
        <w:t xml:space="preserve"> 1- 4</w:t>
      </w:r>
      <w:r w:rsidRPr="006B40B3">
        <w:tab/>
        <w:t>1L+3M also 3L+5M set to each other &amp; cast 1 place (Ladies down, Men up)</w:t>
      </w:r>
    </w:p>
    <w:p w:rsidR="00B11EB3" w:rsidRPr="006B40B3" w:rsidRDefault="00B11EB3" w:rsidP="00B11EB3">
      <w:pPr>
        <w:pStyle w:val="DanceBody"/>
      </w:pPr>
      <w:r w:rsidRPr="006B40B3">
        <w:t xml:space="preserve"> 5- 8</w:t>
      </w:r>
      <w:r w:rsidRPr="006B40B3">
        <w:tab/>
        <w:t>1L &amp; 3L dance LSh round Lady below &amp; in to face 2nd corner (pstn) while 3M &amp; 5M dance LSh round Man above &amp; in to face 2nd corner</w:t>
      </w:r>
    </w:p>
    <w:p w:rsidR="00B11EB3" w:rsidRPr="006B40B3" w:rsidRDefault="00B11EB3" w:rsidP="00B11EB3">
      <w:pPr>
        <w:pStyle w:val="DanceBody"/>
      </w:pPr>
      <w:r w:rsidRPr="006B40B3">
        <w:t xml:space="preserve"> 9-16</w:t>
      </w:r>
      <w:r w:rsidRPr="006B40B3">
        <w:tab/>
        <w:t>1L+3M also 3L+5M turn 2nd corners RH, each other LH, 1st corners RH &amp; each other LH to face 4th corners (pstn)</w:t>
      </w:r>
    </w:p>
    <w:p w:rsidR="00B11EB3" w:rsidRPr="006B40B3" w:rsidRDefault="00B11EB3" w:rsidP="00B11EB3">
      <w:pPr>
        <w:pStyle w:val="DanceBody"/>
      </w:pPr>
      <w:r w:rsidRPr="006B40B3">
        <w:t>17-24</w:t>
      </w:r>
      <w:r w:rsidRPr="006B40B3">
        <w:tab/>
        <w:t>1L+3M also 3L+5M dance diagonal reels of with 4th corners &amp; end facing 3rd corners (pstn)</w:t>
      </w:r>
    </w:p>
    <w:p w:rsidR="00B11EB3" w:rsidRPr="006B40B3" w:rsidRDefault="00B11EB3" w:rsidP="00B11EB3">
      <w:pPr>
        <w:pStyle w:val="DanceBody"/>
      </w:pPr>
      <w:r w:rsidRPr="006B40B3">
        <w:t>25-32</w:t>
      </w:r>
      <w:r w:rsidRPr="006B40B3">
        <w:tab/>
        <w:t>1L+3M also 3L+5M dance diagonal reels of with 3rd corners &amp; end facing 2nd corners (pstn)</w:t>
      </w:r>
    </w:p>
    <w:p w:rsidR="00B11EB3" w:rsidRPr="006B40B3" w:rsidRDefault="00B11EB3" w:rsidP="00B11EB3">
      <w:pPr>
        <w:pStyle w:val="DanceBody"/>
      </w:pPr>
      <w:r w:rsidRPr="006B40B3">
        <w:t>33-40</w:t>
      </w:r>
      <w:r w:rsidRPr="006B40B3">
        <w:tab/>
        <w:t>1L+3M also 3L+5M set to 2nd corners &amp; turn right about to face each other (up/down) &amp; set, turn RH 1.1/4 times to face 1st corners (pstn)</w:t>
      </w:r>
    </w:p>
    <w:p w:rsidR="00B11EB3" w:rsidRPr="006B40B3" w:rsidRDefault="00B11EB3" w:rsidP="00B11EB3">
      <w:pPr>
        <w:pStyle w:val="DanceBody"/>
      </w:pPr>
      <w:r w:rsidRPr="006B40B3">
        <w:t>41-48</w:t>
      </w:r>
      <w:r w:rsidRPr="006B40B3">
        <w:tab/>
        <w:t>1L+3M also 3L+5M set to 1st corners &amp; turn right about to face each other &amp; set (across), cross RH &amp; cast 1 place (Ladies down, Men up)</w:t>
      </w:r>
    </w:p>
    <w:p w:rsidR="00B11EB3" w:rsidRPr="006B40B3" w:rsidRDefault="00B11EB3" w:rsidP="00B11EB3">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B11EB3" w:rsidRDefault="00B11EB3" w:rsidP="00B11EB3"/>
    <w:p w:rsidR="00B11EB3" w:rsidRDefault="00B11EB3" w:rsidP="00B11EB3">
      <w:pPr>
        <w:pStyle w:val="Minicrib"/>
      </w:pPr>
      <w:r>
        <w:t>THE ANNE ARCHDEACON REEL  (R4x40)  4C set</w:t>
      </w:r>
      <w:r>
        <w:tab/>
        <w:t>Francis Walduck  The Other Kangaroo Paw</w:t>
      </w:r>
    </w:p>
    <w:p w:rsidR="00B11EB3" w:rsidRPr="006B40B3" w:rsidRDefault="00B11EB3" w:rsidP="00B11EB3">
      <w:pPr>
        <w:pStyle w:val="DanceBody"/>
      </w:pPr>
      <w:r w:rsidRPr="006B40B3">
        <w:t xml:space="preserve"> 1- 4</w:t>
      </w:r>
      <w:r w:rsidRPr="006B40B3">
        <w:tab/>
        <w:t>1M, 2L, 3M, 4L dance across passing partner by Right, cast to Right to end by partner (1M &amp; 3M ptnr on Right, 2M &amp; 4M ptnr on Left)</w:t>
      </w:r>
    </w:p>
    <w:p w:rsidR="00B11EB3" w:rsidRPr="006B40B3" w:rsidRDefault="00B11EB3" w:rsidP="00B11EB3">
      <w:pPr>
        <w:pStyle w:val="DanceBody"/>
      </w:pPr>
      <w:r w:rsidRPr="006B40B3">
        <w:t xml:space="preserve"> 5- 8</w:t>
      </w:r>
      <w:r w:rsidRPr="006B40B3">
        <w:tab/>
        <w:t>All cross RH with person opposite, all set</w:t>
      </w:r>
    </w:p>
    <w:p w:rsidR="00B11EB3" w:rsidRPr="006B40B3" w:rsidRDefault="00B11EB3" w:rsidP="00B11EB3">
      <w:pPr>
        <w:pStyle w:val="DanceBody"/>
      </w:pPr>
      <w:r w:rsidRPr="006B40B3">
        <w:t xml:space="preserve"> 9-16</w:t>
      </w:r>
      <w:r w:rsidRPr="006B40B3">
        <w:tab/>
        <w:t>1L, 2M, 3L, 4M repeat bars 1-4 to end opposite partner, all on opp sides  (2) (1) (4) (3).  All cross RH with partner, all set</w:t>
      </w:r>
    </w:p>
    <w:p w:rsidR="00B11EB3" w:rsidRPr="006B40B3" w:rsidRDefault="00B11EB3" w:rsidP="00B11EB3">
      <w:pPr>
        <w:pStyle w:val="DanceBody"/>
      </w:pPr>
      <w:r w:rsidRPr="006B40B3">
        <w:t>17-24</w:t>
      </w:r>
      <w:r w:rsidRPr="006B40B3">
        <w:tab/>
        <w:t>1s+4s NHJ dance out of ends, separate, cast back to places.  1s+4s turn RH 1/2 way &amp; dance RH across 1/2 way  (2) (4) (1) (3)</w:t>
      </w:r>
    </w:p>
    <w:p w:rsidR="00B11EB3" w:rsidRPr="006B40B3" w:rsidRDefault="00B11EB3" w:rsidP="00B11EB3">
      <w:pPr>
        <w:pStyle w:val="DanceBody"/>
      </w:pPr>
      <w:r w:rsidRPr="006B40B3">
        <w:t>25-32</w:t>
      </w:r>
      <w:r w:rsidRPr="006B40B3">
        <w:tab/>
        <w:t xml:space="preserve">All 4 couples set &amp; dance </w:t>
      </w:r>
      <w:r>
        <w:t>"</w:t>
      </w:r>
      <w:r w:rsidRPr="006B40B3">
        <w:t>La Baratte</w:t>
      </w:r>
      <w:r>
        <w:t>"</w:t>
      </w:r>
    </w:p>
    <w:p w:rsidR="00B11EB3" w:rsidRPr="006B40B3" w:rsidRDefault="00B11EB3" w:rsidP="00B11EB3">
      <w:pPr>
        <w:pStyle w:val="DanceBody"/>
      </w:pPr>
      <w:r w:rsidRPr="006B40B3">
        <w:tab/>
        <w:t>`27-28   Man 1/2 turns opposite Lady RH &amp; retains hand but at arm</w:t>
      </w:r>
      <w:r>
        <w:t>'</w:t>
      </w:r>
      <w:r w:rsidRPr="006B40B3">
        <w:t>s length from each other</w:t>
      </w:r>
    </w:p>
    <w:p w:rsidR="00B11EB3" w:rsidRPr="006B40B3" w:rsidRDefault="00B11EB3" w:rsidP="00B11EB3">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B11EB3" w:rsidRPr="006B40B3" w:rsidRDefault="00B11EB3" w:rsidP="00B11EB3">
      <w:pPr>
        <w:pStyle w:val="DanceBody"/>
      </w:pPr>
      <w:r>
        <w:tab/>
      </w:r>
      <w:r w:rsidRPr="006B40B3">
        <w:t>`31-32   Couple change places LH to opposite places facing anticlockwise</w:t>
      </w:r>
    </w:p>
    <w:p w:rsidR="00B11EB3" w:rsidRPr="006B40B3" w:rsidRDefault="00B11EB3" w:rsidP="00B11EB3">
      <w:pPr>
        <w:pStyle w:val="DanceBody"/>
        <w:keepNext w:val="0"/>
      </w:pPr>
      <w:r w:rsidRPr="006B40B3">
        <w:t>33-40</w:t>
      </w:r>
      <w:r w:rsidRPr="006B40B3">
        <w:tab/>
        <w:t>All chase anticlockwise 1/2 round set, take hands, circle 8H round to Right to places  2 4 1 3</w:t>
      </w:r>
    </w:p>
    <w:p w:rsidR="00B11EB3" w:rsidRDefault="00B11EB3" w:rsidP="00B11EB3"/>
    <w:p w:rsidR="00B11EB3" w:rsidRDefault="00B11EB3" w:rsidP="00B11EB3">
      <w:pPr>
        <w:pStyle w:val="Minicrib"/>
      </w:pPr>
      <w:r>
        <w:t>ANNE DUCHESS OF WALTHAM  (S80) 3C Triangular set</w:t>
      </w:r>
      <w:r>
        <w:tab/>
        <w:t>Amanda Peart  The Sunday Class 1</w:t>
      </w:r>
    </w:p>
    <w:p w:rsidR="00B11EB3" w:rsidRPr="006B40B3" w:rsidRDefault="00B11EB3" w:rsidP="00B11EB3">
      <w:pPr>
        <w:pStyle w:val="DanceBody"/>
      </w:pPr>
      <w:r w:rsidRPr="006B40B3">
        <w:t xml:space="preserve"> 1- 8</w:t>
      </w:r>
      <w:r w:rsidRPr="006B40B3">
        <w:tab/>
        <w:t>All circle 6H round and back</w:t>
      </w:r>
    </w:p>
    <w:p w:rsidR="00B11EB3" w:rsidRPr="006B40B3" w:rsidRDefault="00B11EB3" w:rsidP="00B11EB3">
      <w:pPr>
        <w:pStyle w:val="DanceBody"/>
      </w:pPr>
      <w:r w:rsidRPr="006B40B3">
        <w:t xml:space="preserve"> 9-16</w:t>
      </w:r>
      <w:r w:rsidRPr="006B40B3">
        <w:tab/>
        <w:t>All set twice, turn partner 2H twice</w:t>
      </w:r>
    </w:p>
    <w:p w:rsidR="00B11EB3" w:rsidRPr="006B40B3" w:rsidRDefault="00B11EB3" w:rsidP="00B11EB3">
      <w:pPr>
        <w:pStyle w:val="DanceBody"/>
      </w:pPr>
      <w:r w:rsidRPr="006B40B3">
        <w:t>17-24</w:t>
      </w:r>
      <w:r w:rsidRPr="006B40B3">
        <w:tab/>
        <w:t>1s cross down (1M between 3s, 1L between 2s), meet &amp; cross up (1M between 2s, 1L between 3s) back to places; All change place RH with partner to face corners</w:t>
      </w:r>
    </w:p>
    <w:p w:rsidR="00B11EB3" w:rsidRPr="006B40B3" w:rsidRDefault="00B11EB3" w:rsidP="00B11EB3">
      <w:pPr>
        <w:pStyle w:val="DanceBody"/>
      </w:pPr>
      <w:r w:rsidRPr="006B40B3">
        <w:t>25-32</w:t>
      </w:r>
      <w:r w:rsidRPr="006B40B3">
        <w:tab/>
        <w:t>All set to corners, turn LH 1.1/2 times, Men dance anticlockwise round other Lady to meet partner  3 1 2</w:t>
      </w:r>
    </w:p>
    <w:p w:rsidR="00B11EB3" w:rsidRPr="006B40B3" w:rsidRDefault="00B11EB3" w:rsidP="00B11EB3">
      <w:pPr>
        <w:pStyle w:val="DanceBody"/>
      </w:pPr>
      <w:r w:rsidRPr="006B40B3">
        <w:t>33-48</w:t>
      </w:r>
      <w:r w:rsidRPr="006B40B3">
        <w:tab/>
        <w:t>Repeat bars 17-32 (3s as dancing couple)</w:t>
      </w:r>
    </w:p>
    <w:p w:rsidR="00B11EB3" w:rsidRPr="006B40B3" w:rsidRDefault="00B11EB3" w:rsidP="00B11EB3">
      <w:pPr>
        <w:pStyle w:val="DanceBody"/>
      </w:pPr>
      <w:r w:rsidRPr="006B40B3">
        <w:t>49-64</w:t>
      </w:r>
      <w:r w:rsidRPr="006B40B3">
        <w:tab/>
        <w:t>Repeat bars 17-32 (2s as dancing couple)</w:t>
      </w:r>
    </w:p>
    <w:p w:rsidR="00B11EB3" w:rsidRPr="006B40B3" w:rsidRDefault="00B11EB3" w:rsidP="00B11EB3">
      <w:pPr>
        <w:pStyle w:val="DanceBody"/>
      </w:pPr>
      <w:r w:rsidRPr="006B40B3">
        <w:t>65-72</w:t>
      </w:r>
      <w:r w:rsidRPr="006B40B3">
        <w:tab/>
        <w:t>All set twice, turn partner 2H twice</w:t>
      </w:r>
    </w:p>
    <w:p w:rsidR="00B11EB3" w:rsidRPr="006B40B3" w:rsidRDefault="00B11EB3" w:rsidP="00B11EB3">
      <w:pPr>
        <w:pStyle w:val="DanceBody"/>
        <w:keepNext w:val="0"/>
      </w:pPr>
      <w:r w:rsidRPr="006B40B3">
        <w:t>73-80</w:t>
      </w:r>
      <w:r w:rsidRPr="006B40B3">
        <w:tab/>
        <w:t>All circle 6H round and back</w:t>
      </w:r>
    </w:p>
    <w:p w:rsidR="00B11EB3" w:rsidRDefault="00B11EB3" w:rsidP="00B11EB3"/>
    <w:p w:rsidR="00B11EB3" w:rsidRDefault="00B11EB3" w:rsidP="00B11EB3">
      <w:pPr>
        <w:pStyle w:val="Minicrib"/>
      </w:pPr>
      <w:r>
        <w:t>ANNE GRANT'S REEL  (R8x32)  3C (4C set)</w:t>
      </w:r>
      <w:r>
        <w:tab/>
        <w:t>Tom Toriyama   Tenth Anniv Coll</w:t>
      </w:r>
    </w:p>
    <w:p w:rsidR="00B11EB3" w:rsidRPr="006C24B2" w:rsidRDefault="00B11EB3" w:rsidP="00B11EB3">
      <w:pPr>
        <w:pStyle w:val="DanceBody"/>
      </w:pPr>
      <w:r w:rsidRPr="006C24B2">
        <w:t xml:space="preserve"> 1- 8</w:t>
      </w:r>
      <w:r w:rsidRPr="006C24B2">
        <w:tab/>
        <w:t>1s cast &amp; cross RH, 1s cast round 1st corner into middle &amp; end BtoB facing own side</w:t>
      </w:r>
    </w:p>
    <w:p w:rsidR="00B11EB3" w:rsidRPr="006C24B2" w:rsidRDefault="00B11EB3" w:rsidP="00B11EB3">
      <w:pPr>
        <w:pStyle w:val="DanceBody"/>
      </w:pPr>
      <w:r w:rsidRPr="006C24B2">
        <w:t xml:space="preserve"> 9-16</w:t>
      </w:r>
      <w:r w:rsidRPr="006C24B2">
        <w:tab/>
        <w:t>1s dance Double Triangles ending on own sides</w:t>
      </w:r>
    </w:p>
    <w:p w:rsidR="00B11EB3" w:rsidRPr="006C24B2" w:rsidRDefault="00B11EB3" w:rsidP="00B11EB3">
      <w:pPr>
        <w:pStyle w:val="DanceBody"/>
      </w:pPr>
      <w:r w:rsidRPr="006C24B2">
        <w:t>17-24</w:t>
      </w:r>
      <w:r w:rsidRPr="006C24B2">
        <w:tab/>
        <w:t>1s followed by 3s dance up &amp; dance Fig of 8 round 2s (Ladies LSh round 2M, Men RSh round 2L) to end 1s in 3rd place &amp; 3s in 2nd place</w:t>
      </w:r>
    </w:p>
    <w:p w:rsidR="00B11EB3" w:rsidRDefault="00B11EB3" w:rsidP="00B11EB3">
      <w:pPr>
        <w:pStyle w:val="DanceBody"/>
        <w:keepNext w:val="0"/>
      </w:pPr>
      <w:r w:rsidRPr="006C24B2">
        <w:t>25-32</w:t>
      </w:r>
      <w:r w:rsidRPr="006C24B2">
        <w:tab/>
        <w:t>3s+1s set &amp; dance 1/2 RH across, 1s+3s set &amp; cross RH</w:t>
      </w:r>
    </w:p>
    <w:p w:rsidR="00B11EB3" w:rsidRDefault="00B11EB3" w:rsidP="00B11EB3"/>
    <w:p w:rsidR="00B11EB3" w:rsidRDefault="00B11EB3" w:rsidP="00B11EB3">
      <w:pPr>
        <w:pStyle w:val="Minicrib"/>
      </w:pPr>
      <w:r>
        <w:t>ANNE MARSHALL'S JIG  (J8x32)  3C (4C set)</w:t>
      </w:r>
      <w:r>
        <w:tab/>
        <w:t>Peter Marshall 2021</w:t>
      </w:r>
    </w:p>
    <w:p w:rsidR="00B11EB3" w:rsidRDefault="00B11EB3" w:rsidP="00B11EB3">
      <w:pPr>
        <w:pStyle w:val="DanceBody"/>
      </w:pPr>
      <w:r>
        <w:t xml:space="preserve"> 1- 8</w:t>
      </w:r>
      <w:r>
        <w:tab/>
        <w:t>1s set, cast below 3s, meet joining RH &amp; lead up to 2nd place (2s step up 3-4)</w:t>
      </w:r>
    </w:p>
    <w:p w:rsidR="00B11EB3" w:rsidRDefault="00B11EB3" w:rsidP="00B11EB3">
      <w:pPr>
        <w:pStyle w:val="DanceBody"/>
      </w:pPr>
      <w:r>
        <w:t xml:space="preserve"> 9-16</w:t>
      </w:r>
      <w:r>
        <w:tab/>
        <w:t>2s+1s dance RH across; 1s+3s dance LH across, remaining in middle facing up (2s step in bars 16-17 &amp; face up)</w:t>
      </w:r>
    </w:p>
    <w:p w:rsidR="00B11EB3" w:rsidRDefault="00B11EB3" w:rsidP="00B11EB3">
      <w:pPr>
        <w:pStyle w:val="DanceBody"/>
      </w:pPr>
      <w:r>
        <w:t>17-24</w:t>
      </w:r>
      <w:r>
        <w:tab/>
        <w:t>2s+1s+3s dance Promenade finishing on sides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val="en-US"/>
        </w:rPr>
      </w:pPr>
      <w:r>
        <w:rPr>
          <w:lang w:val="en-US"/>
        </w:rPr>
        <w:t>ANNE MCARTHUR  (S3x32)  3C set</w:t>
      </w:r>
      <w:r>
        <w:rPr>
          <w:lang w:val="en-US"/>
        </w:rPr>
        <w:tab/>
        <w:t>Jim Stott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B11EB3" w:rsidRPr="007D04FA" w:rsidRDefault="00B11EB3" w:rsidP="00B11EB3">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B11EB3" w:rsidRPr="007D04FA" w:rsidRDefault="00B11EB3" w:rsidP="00B11EB3">
      <w:pPr>
        <w:pStyle w:val="DanceBody"/>
        <w:rPr>
          <w:lang w:val="en-US"/>
        </w:rPr>
      </w:pPr>
      <w:r w:rsidRPr="007D04FA">
        <w:rPr>
          <w:lang w:val="en-US"/>
        </w:rPr>
        <w:t>17-24</w:t>
      </w:r>
      <w:r w:rsidRPr="007D04FA">
        <w:rPr>
          <w:lang w:val="en-US"/>
        </w:rPr>
        <w:tab/>
        <w:t>1s set and turn 1st corner, set and turn 2nd corner to finish in 2nd place opposite side.</w:t>
      </w:r>
    </w:p>
    <w:p w:rsidR="00B11EB3" w:rsidRPr="007D04FA" w:rsidRDefault="00B11EB3" w:rsidP="00B11EB3">
      <w:pPr>
        <w:pStyle w:val="DanceBody"/>
        <w:rPr>
          <w:lang w:val="en-US"/>
        </w:rPr>
      </w:pPr>
      <w:r w:rsidRPr="007D04FA">
        <w:rPr>
          <w:lang w:val="en-US"/>
        </w:rPr>
        <w:t>25-28</w:t>
      </w:r>
      <w:r w:rsidRPr="007D04FA">
        <w:rPr>
          <w:lang w:val="en-US"/>
        </w:rPr>
        <w:tab/>
        <w:t>2s+1s+3s set. 1s cross RH to 2nd place own side.</w:t>
      </w:r>
    </w:p>
    <w:p w:rsidR="00B11EB3" w:rsidRPr="007D04FA" w:rsidRDefault="00B11EB3" w:rsidP="00B11EB3">
      <w:pPr>
        <w:pStyle w:val="DanceBody"/>
        <w:keepNext w:val="0"/>
        <w:rPr>
          <w:lang w:val="en-US"/>
        </w:rPr>
      </w:pPr>
      <w:r w:rsidRPr="007D04FA">
        <w:rPr>
          <w:lang w:val="en-US"/>
        </w:rPr>
        <w:t>29-32</w:t>
      </w:r>
      <w:r w:rsidRPr="007D04FA">
        <w:rPr>
          <w:lang w:val="en-US"/>
        </w:rPr>
        <w:tab/>
        <w:t>1s+3s set and link.</w:t>
      </w:r>
    </w:p>
    <w:p w:rsidR="00B11EB3" w:rsidRDefault="00B11EB3" w:rsidP="00B11EB3"/>
    <w:p w:rsidR="00B11EB3" w:rsidRDefault="00B11EB3" w:rsidP="00B11EB3">
      <w:pPr>
        <w:pStyle w:val="Minicrib"/>
      </w:pPr>
      <w:r>
        <w:t>ANNE MUNRO OF PORTREE  (J8x32)  3C (4C set)</w:t>
      </w:r>
      <w:r>
        <w:tab/>
        <w:t>Dr E Garvie  Skye Coll 1</w:t>
      </w:r>
    </w:p>
    <w:p w:rsidR="00B11EB3" w:rsidRPr="000D60D4" w:rsidRDefault="00B11EB3" w:rsidP="00B11EB3">
      <w:pPr>
        <w:pStyle w:val="DanceBody"/>
      </w:pPr>
      <w:r w:rsidRPr="000D60D4">
        <w:t xml:space="preserve"> 1- 8</w:t>
      </w:r>
      <w:r w:rsidRPr="000D60D4">
        <w:tab/>
        <w:t>1s cross down &amp; turn 3s (dancing between 3s) into 2nd place opposite sides &amp; 1s turn RH</w:t>
      </w:r>
    </w:p>
    <w:p w:rsidR="00B11EB3" w:rsidRDefault="00B11EB3" w:rsidP="00B11EB3">
      <w:pPr>
        <w:pStyle w:val="DanceBody"/>
      </w:pPr>
      <w:r w:rsidRPr="000D60D4">
        <w:t xml:space="preserve"> 9-16</w:t>
      </w:r>
      <w:r w:rsidRPr="000D60D4">
        <w:tab/>
        <w:t>1s+2s dance Ladies' Chain</w:t>
      </w:r>
    </w:p>
    <w:p w:rsidR="00B11EB3" w:rsidRPr="000D60D4" w:rsidRDefault="00B11EB3" w:rsidP="00B11EB3">
      <w:pPr>
        <w:pStyle w:val="DanceBody"/>
      </w:pPr>
      <w:r w:rsidRPr="000D60D4">
        <w:t>17-24</w:t>
      </w:r>
      <w:r w:rsidRPr="000D60D4">
        <w:tab/>
        <w:t>1s+3s dance RH Men's Chain</w:t>
      </w:r>
    </w:p>
    <w:p w:rsidR="00B11EB3" w:rsidRPr="000D60D4" w:rsidRDefault="00B11EB3" w:rsidP="00B11EB3">
      <w:pPr>
        <w:pStyle w:val="DanceBody"/>
        <w:keepNext w:val="0"/>
      </w:pPr>
      <w:r w:rsidRPr="000D60D4">
        <w:t>25-32</w:t>
      </w:r>
      <w:r w:rsidRPr="000D60D4">
        <w:tab/>
        <w:t>2M+1L+3M set twice while partners Adv+Ret &amp; turn partners RH to own sides</w:t>
      </w:r>
    </w:p>
    <w:p w:rsidR="00B11EB3" w:rsidRDefault="00B11EB3" w:rsidP="00B11EB3"/>
    <w:p w:rsidR="00B11EB3" w:rsidRDefault="00B11EB3" w:rsidP="00B11EB3">
      <w:pPr>
        <w:pStyle w:val="Minicrib"/>
      </w:pPr>
      <w:r>
        <w:t>ANNE OF PORTSOY  (R8x32)  3C (4C set)</w:t>
      </w:r>
      <w:r>
        <w:tab/>
        <w:t>M Brown  Competition Dances 1989</w:t>
      </w:r>
    </w:p>
    <w:p w:rsidR="00B11EB3" w:rsidRPr="006B40B3" w:rsidRDefault="00B11EB3" w:rsidP="00B11EB3">
      <w:pPr>
        <w:pStyle w:val="DanceBody"/>
      </w:pPr>
      <w:r w:rsidRPr="006B40B3">
        <w:t xml:space="preserve"> 1- 8</w:t>
      </w:r>
      <w:r w:rsidRPr="006B40B3">
        <w:tab/>
        <w:t>1s 1/2 turn RH, lead down for 2 in prom hold, up to top &amp; 1/2 turn LH</w:t>
      </w:r>
    </w:p>
    <w:p w:rsidR="00B11EB3" w:rsidRPr="006B40B3" w:rsidRDefault="00B11EB3" w:rsidP="00B11EB3">
      <w:pPr>
        <w:pStyle w:val="DanceBody"/>
      </w:pPr>
      <w:r w:rsidRPr="006B40B3">
        <w:t xml:space="preserve"> 9-16</w:t>
      </w:r>
      <w:r w:rsidRPr="006B40B3">
        <w:tab/>
        <w:t>1s+2s dance Poussette &amp; 1s end BtoB for…</w:t>
      </w:r>
    </w:p>
    <w:p w:rsidR="00B11EB3" w:rsidRPr="006B40B3" w:rsidRDefault="00B11EB3" w:rsidP="00B11EB3">
      <w:pPr>
        <w:pStyle w:val="DanceBody"/>
      </w:pPr>
      <w:r w:rsidRPr="006B40B3">
        <w:t>17-24</w:t>
      </w:r>
      <w:r w:rsidRPr="006B40B3">
        <w:tab/>
        <w:t>1s dance Double Triangles, 1L ends between 2s &amp; 1M between 3s in lines across facing down/up</w:t>
      </w:r>
    </w:p>
    <w:p w:rsidR="00B11EB3" w:rsidRPr="006B40B3" w:rsidRDefault="00B11EB3" w:rsidP="00B11EB3">
      <w:pPr>
        <w:pStyle w:val="DanceBody"/>
        <w:keepNext w:val="0"/>
      </w:pPr>
      <w:r w:rsidRPr="006B40B3">
        <w:t>25-32</w:t>
      </w:r>
      <w:r w:rsidRPr="006B40B3">
        <w:tab/>
        <w:t>1s+2s+3s set, 1s turn 1st corner RH, partner LH to 2nd place own sides &amp; all set</w:t>
      </w:r>
    </w:p>
    <w:p w:rsidR="00B11EB3" w:rsidRDefault="00B11EB3" w:rsidP="00B11EB3"/>
    <w:p w:rsidR="00B11EB3" w:rsidRDefault="00B11EB3" w:rsidP="00B11EB3">
      <w:pPr>
        <w:pStyle w:val="Minicrib"/>
      </w:pPr>
      <w:r>
        <w:t>ANNE SHEACH'S STRATHSPEY  (S3x32)  3C set</w:t>
      </w:r>
      <w:r>
        <w:tab/>
        <w:t>Trevor Rayner  Pensioner's Coll</w:t>
      </w:r>
    </w:p>
    <w:p w:rsidR="00B11EB3" w:rsidRPr="006B40B3" w:rsidRDefault="00B11EB3" w:rsidP="00B11EB3">
      <w:pPr>
        <w:pStyle w:val="DanceBody"/>
      </w:pPr>
      <w:r w:rsidRPr="006B40B3">
        <w:t xml:space="preserve"> 1- 8</w:t>
      </w:r>
      <w:r w:rsidRPr="006B40B3">
        <w:tab/>
        <w:t>1s &amp; 3s cross RH &amp; cast to other end (pass RSh) while 2s set &amp; 3/4 turn 2H, 2s dance RH across (2L with 3s at top &amp; 2M with 2s)</w:t>
      </w:r>
    </w:p>
    <w:p w:rsidR="00B11EB3" w:rsidRPr="006B40B3" w:rsidRDefault="00B11EB3" w:rsidP="00B11EB3">
      <w:pPr>
        <w:pStyle w:val="DanceBody"/>
      </w:pPr>
      <w:r w:rsidRPr="006B40B3">
        <w:t xml:space="preserve"> 9-16</w:t>
      </w:r>
      <w:r w:rsidRPr="006B40B3">
        <w:tab/>
        <w:t>3s &amp; 1s cast to other end &amp; cross RH while 2s set &amp; change places 2H, 2s dance RH across (2M with 2s &amp; 2L+3s) 2s end facing 4th crnr (pstn)</w:t>
      </w:r>
    </w:p>
    <w:p w:rsidR="00B11EB3" w:rsidRPr="006B40B3" w:rsidRDefault="00B11EB3" w:rsidP="00B11EB3">
      <w:pPr>
        <w:pStyle w:val="DanceBody"/>
      </w:pPr>
      <w:r w:rsidRPr="006B40B3">
        <w:t>17-24</w:t>
      </w:r>
      <w:r w:rsidRPr="006B40B3">
        <w:tab/>
        <w:t>2s dance 1/2 RSh reels of 3 on own sides, 3s turn LH while 2s+1s turn RH</w:t>
      </w:r>
    </w:p>
    <w:p w:rsidR="00B11EB3" w:rsidRPr="006B40B3" w:rsidRDefault="00B11EB3" w:rsidP="00B11EB3">
      <w:pPr>
        <w:pStyle w:val="DanceBody"/>
      </w:pPr>
      <w:r w:rsidRPr="006B40B3">
        <w:t>25-32</w:t>
      </w:r>
      <w:r w:rsidRPr="006B40B3">
        <w:tab/>
        <w:t>3s+2s dance the Tournee: -</w:t>
      </w:r>
    </w:p>
    <w:p w:rsidR="00B11EB3" w:rsidRPr="006B40B3" w:rsidRDefault="00B11EB3" w:rsidP="00B11EB3">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B11EB3" w:rsidRDefault="00B11EB3" w:rsidP="00B11EB3"/>
    <w:p w:rsidR="00B11EB3" w:rsidRDefault="00B11EB3" w:rsidP="00B11EB3">
      <w:pPr>
        <w:pStyle w:val="Minicrib"/>
      </w:pPr>
      <w:r>
        <w:t>ANNE SMYTH  (J4x40)  4C set</w:t>
      </w:r>
      <w:r>
        <w:tab/>
        <w:t>Sara L Gordon  Four Dances (S L Gordon)</w:t>
      </w:r>
    </w:p>
    <w:p w:rsidR="00B11EB3" w:rsidRPr="00EA717D" w:rsidRDefault="00B11EB3" w:rsidP="00B11EB3">
      <w:pPr>
        <w:pStyle w:val="DanceBody"/>
      </w:pPr>
      <w:r w:rsidRPr="00EA717D">
        <w:t xml:space="preserve"> 1- 8</w:t>
      </w:r>
      <w:r w:rsidRPr="00EA717D">
        <w:tab/>
        <w:t xml:space="preserve">1s lead down to 4th place &amp; cast up behind own line to place </w:t>
      </w:r>
      <w:r w:rsidRPr="00EA717D">
        <w:rPr>
          <w:b/>
        </w:rPr>
        <w:t>while</w:t>
      </w:r>
      <w:r w:rsidRPr="00EA717D">
        <w:t xml:space="preserve"> 4s cast up to top &amp; lead back down to bottom</w:t>
      </w:r>
    </w:p>
    <w:p w:rsidR="00B11EB3" w:rsidRPr="00EA717D" w:rsidRDefault="00B11EB3" w:rsidP="00B11EB3">
      <w:pPr>
        <w:pStyle w:val="DanceBody"/>
      </w:pPr>
      <w:r w:rsidRPr="00EA717D">
        <w:t xml:space="preserve"> 9-16</w:t>
      </w:r>
      <w:r w:rsidRPr="00EA717D">
        <w:tab/>
        <w:t>Reels of 4 on sides (Ladies pass LSh, Men pass RSh to start) 2s &amp; 3s omit final loop</w:t>
      </w:r>
    </w:p>
    <w:p w:rsidR="00B11EB3" w:rsidRPr="00EA717D" w:rsidRDefault="00B11EB3" w:rsidP="00B11EB3">
      <w:pPr>
        <w:pStyle w:val="DanceBody"/>
      </w:pPr>
      <w:r w:rsidRPr="00EA717D">
        <w:t>17-20</w:t>
      </w:r>
      <w:r w:rsidRPr="00EA717D">
        <w:tab/>
        <w:t xml:space="preserve">1M+2L </w:t>
      </w:r>
      <w:r w:rsidRPr="00EA717D">
        <w:rPr>
          <w:b/>
        </w:rPr>
        <w:t>also</w:t>
      </w:r>
      <w:r w:rsidRPr="00EA717D">
        <w:t xml:space="preserve"> 3M+4L change places passing LSh, 2L+4L cast down 1 place on opp sides </w:t>
      </w:r>
      <w:r w:rsidRPr="00EA717D">
        <w:rPr>
          <w:b/>
        </w:rPr>
        <w:t>while</w:t>
      </w:r>
      <w:r w:rsidRPr="00EA717D">
        <w:t xml:space="preserve"> 1M+3M cast up 1 place opp sides (1L+3L &amp; 2M+4M step up/down bars 19-20)</w:t>
      </w:r>
    </w:p>
    <w:p w:rsidR="00B11EB3" w:rsidRPr="00EA717D" w:rsidRDefault="00B11EB3" w:rsidP="00B11EB3">
      <w:pPr>
        <w:pStyle w:val="DanceBody"/>
      </w:pPr>
      <w:r w:rsidRPr="00EA717D">
        <w:t>21-24</w:t>
      </w:r>
      <w:r w:rsidRPr="00EA717D">
        <w:tab/>
        <w:t xml:space="preserve">1s+2s </w:t>
      </w:r>
      <w:r w:rsidRPr="00EA717D">
        <w:rPr>
          <w:b/>
        </w:rPr>
        <w:t>also</w:t>
      </w:r>
      <w:r w:rsidRPr="00EA717D">
        <w:t xml:space="preserve"> 3s+4s dance LH across 1.1/4 round to end in original places</w:t>
      </w:r>
    </w:p>
    <w:p w:rsidR="00B11EB3" w:rsidRPr="00EA717D" w:rsidRDefault="00B11EB3" w:rsidP="00B11EB3">
      <w:pPr>
        <w:pStyle w:val="DanceBody"/>
      </w:pPr>
      <w:r w:rsidRPr="00EA717D">
        <w:t>25-28</w:t>
      </w:r>
      <w:r w:rsidRPr="00EA717D">
        <w:tab/>
        <w:t xml:space="preserve">1L casts to bottom &amp; partly across, 1M casts up to top and partly across </w:t>
      </w:r>
      <w:r w:rsidRPr="00EA717D">
        <w:rPr>
          <w:b/>
        </w:rPr>
        <w:t>while</w:t>
      </w:r>
      <w:r w:rsidRPr="00EA717D">
        <w:t xml:space="preserve"> 1M+4L change places RH to end 1s at bottom facing up (1L on 1M's Left), 4s at top facing down (4L on 4M's Right)</w:t>
      </w:r>
    </w:p>
    <w:p w:rsidR="00B11EB3" w:rsidRPr="00EA717D" w:rsidRDefault="00B11EB3" w:rsidP="00B11EB3">
      <w:pPr>
        <w:pStyle w:val="DanceBody"/>
      </w:pPr>
      <w:r w:rsidRPr="00EA717D">
        <w:t>29-32</w:t>
      </w:r>
      <w:r w:rsidRPr="00EA717D">
        <w:tab/>
        <w:t>1s+4s advance to dance 1/2 RH across back to original places</w:t>
      </w:r>
    </w:p>
    <w:p w:rsidR="00B11EB3" w:rsidRPr="00EA717D" w:rsidRDefault="00B11EB3" w:rsidP="00B11EB3">
      <w:pPr>
        <w:pStyle w:val="DanceBody"/>
        <w:keepNext w:val="0"/>
      </w:pPr>
      <w:r w:rsidRPr="00EA717D">
        <w:t>33-40</w:t>
      </w:r>
      <w:r w:rsidRPr="00EA717D">
        <w:tab/>
        <w:t>1s cast, cross below 3s, cast up round 3s, then lead down crossing into 4th place own side (2s+3s+4s step up bars 39-40). End 2 3 4 1</w:t>
      </w:r>
    </w:p>
    <w:p w:rsidR="00B11EB3" w:rsidRDefault="00B11EB3" w:rsidP="00B11EB3"/>
    <w:p w:rsidR="00B11EB3" w:rsidRDefault="00B11EB3" w:rsidP="00B11EB3">
      <w:pPr>
        <w:pStyle w:val="Minicrib"/>
      </w:pPr>
      <w:r>
        <w:t>ANNE TUFT'S STRATHSPEY  (S4x32)  4C Set</w:t>
      </w:r>
      <w:r>
        <w:tab/>
        <w:t>Tony Moretti  Pinewoods Coll 2</w:t>
      </w:r>
    </w:p>
    <w:p w:rsidR="00B11EB3" w:rsidRPr="006B40B3" w:rsidRDefault="00B11EB3" w:rsidP="00B11EB3">
      <w:pPr>
        <w:pStyle w:val="DanceBody"/>
      </w:pPr>
      <w:r w:rsidRPr="006B40B3">
        <w:t xml:space="preserve"> 1- 4</w:t>
      </w:r>
      <w:r w:rsidRPr="006B40B3">
        <w:tab/>
        <w:t xml:space="preserve">1s+2s </w:t>
      </w:r>
      <w:r w:rsidRPr="00F2662D">
        <w:rPr>
          <w:b/>
        </w:rPr>
        <w:t>also</w:t>
      </w:r>
      <w:r w:rsidRPr="006B40B3">
        <w:t xml:space="preserve"> 3s+4s dance RH across</w:t>
      </w:r>
    </w:p>
    <w:p w:rsidR="00B11EB3" w:rsidRPr="006B40B3" w:rsidRDefault="00B11EB3" w:rsidP="00B11EB3">
      <w:pPr>
        <w:pStyle w:val="DanceBody"/>
      </w:pPr>
      <w:r w:rsidRPr="006B40B3">
        <w:t xml:space="preserve"> 5-12</w:t>
      </w:r>
      <w:r w:rsidRPr="006B40B3">
        <w:tab/>
        <w:t xml:space="preserve">1s+2s </w:t>
      </w:r>
      <w:r w:rsidRPr="00F2662D">
        <w:rPr>
          <w:b/>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B11EB3" w:rsidRPr="006B40B3" w:rsidRDefault="00B11EB3" w:rsidP="00B11EB3">
      <w:pPr>
        <w:pStyle w:val="DanceBody"/>
      </w:pPr>
      <w:r w:rsidRPr="006B40B3">
        <w:t>13-16</w:t>
      </w:r>
      <w:r w:rsidRPr="006B40B3">
        <w:tab/>
        <w:t xml:space="preserve">1s+2s </w:t>
      </w:r>
      <w:r w:rsidRPr="00F2662D">
        <w:rPr>
          <w:b/>
        </w:rPr>
        <w:t>also</w:t>
      </w:r>
      <w:r w:rsidRPr="006B40B3">
        <w:t xml:space="preserve"> 3s+4s dance LH across</w:t>
      </w:r>
    </w:p>
    <w:p w:rsidR="00B11EB3" w:rsidRPr="006B40B3" w:rsidRDefault="00B11EB3" w:rsidP="00B11EB3">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B11EB3" w:rsidRDefault="00B11EB3" w:rsidP="00B11EB3">
      <w:pPr>
        <w:pStyle w:val="DanceBody"/>
        <w:keepNext w:val="0"/>
      </w:pPr>
      <w:r w:rsidRPr="006B40B3">
        <w:t>25-32</w:t>
      </w:r>
      <w:r w:rsidRPr="006B40B3">
        <w:tab/>
        <w:t>1s+4s+3s dance Allemande</w:t>
      </w:r>
      <w:r>
        <w:t>.  2 3 4 1</w:t>
      </w:r>
    </w:p>
    <w:p w:rsidR="00B11EB3" w:rsidRDefault="00B11EB3" w:rsidP="00B11EB3"/>
    <w:p w:rsidR="00B11EB3" w:rsidRDefault="00B11EB3" w:rsidP="00B11EB3">
      <w:pPr>
        <w:pStyle w:val="Minicrib"/>
      </w:pPr>
      <w:r>
        <w:t>ANNE'S HEATHER JIG  (J3x48)  3C set</w:t>
      </w:r>
      <w:r>
        <w:tab/>
        <w:t>Curt Beadell  Eight Dances for Anne Hueser</w:t>
      </w:r>
    </w:p>
    <w:p w:rsidR="00B11EB3" w:rsidRPr="00A078AE" w:rsidRDefault="00B11EB3" w:rsidP="00B11EB3">
      <w:pPr>
        <w:pStyle w:val="DanceBody"/>
      </w:pPr>
      <w:r w:rsidRPr="00A078AE">
        <w:t xml:space="preserve"> 1-8</w:t>
      </w:r>
      <w:r w:rsidRPr="00A078AE">
        <w:tab/>
        <w:t>1s turn RH &amp; cast to 2nd place, turn LH 1.1/2 to end facing 1st corners</w:t>
      </w:r>
    </w:p>
    <w:p w:rsidR="00B11EB3" w:rsidRPr="00A078AE" w:rsidRDefault="00B11EB3" w:rsidP="00B11EB3">
      <w:pPr>
        <w:pStyle w:val="DanceBody"/>
      </w:pPr>
      <w:r w:rsidRPr="00A078AE">
        <w:t xml:space="preserve"> 9-16</w:t>
      </w:r>
      <w:r w:rsidRPr="00A078AE">
        <w:tab/>
        <w:t>1s dance 1/2 diagonal reel of 4 with 1st corners, pass RSh to face 2nd corners, 1s dance 1/2 diagonal reel of 4 with 2nd corners (1s face out)</w:t>
      </w:r>
    </w:p>
    <w:p w:rsidR="00B11EB3" w:rsidRPr="00A078AE" w:rsidRDefault="00B11EB3" w:rsidP="00B11EB3">
      <w:pPr>
        <w:pStyle w:val="DanceBody"/>
      </w:pPr>
      <w:r w:rsidRPr="00A078AE">
        <w:t>17-24</w:t>
      </w:r>
      <w:r w:rsidRPr="00A078AE">
        <w:tab/>
        <w:t>1s cast to their right while corners dance DoSiDo; 1s dance around set to 2nd place on opposite sides</w:t>
      </w:r>
    </w:p>
    <w:p w:rsidR="00B11EB3" w:rsidRPr="00A078AE" w:rsidRDefault="00B11EB3" w:rsidP="00B11EB3">
      <w:pPr>
        <w:pStyle w:val="DanceBody"/>
      </w:pPr>
      <w:r w:rsidRPr="00A078AE">
        <w:t>25-36</w:t>
      </w:r>
      <w:r w:rsidRPr="00A078AE">
        <w:tab/>
        <w:t>3s+1s+2s dance R&amp;L for 3 couples (3) (1) (2)</w:t>
      </w:r>
    </w:p>
    <w:p w:rsidR="00B11EB3" w:rsidRPr="00A078AE" w:rsidRDefault="00B11EB3" w:rsidP="00B11EB3">
      <w:pPr>
        <w:pStyle w:val="DanceBody"/>
      </w:pPr>
      <w:r w:rsidRPr="00A078AE">
        <w:t>37-40</w:t>
      </w:r>
      <w:r w:rsidRPr="00A078AE">
        <w:tab/>
        <w:t>3s+1s+2s chase 1/2 way clockwise   2 1 3</w:t>
      </w:r>
    </w:p>
    <w:p w:rsidR="00B11EB3" w:rsidRPr="00A078AE" w:rsidRDefault="00B11EB3" w:rsidP="00B11EB3">
      <w:pPr>
        <w:pStyle w:val="DanceBody"/>
        <w:keepNext w:val="0"/>
      </w:pPr>
      <w:r w:rsidRPr="00A078AE">
        <w:t>41-48</w:t>
      </w:r>
      <w:r w:rsidRPr="00A078AE">
        <w:tab/>
        <w:t>1s set, petronella into centre of set (3s step up); 3s+1s dance RH across with1L casting into 3rd place at end   2 3 1</w:t>
      </w:r>
    </w:p>
    <w:p w:rsidR="00B11EB3" w:rsidRDefault="00B11EB3" w:rsidP="00B11EB3"/>
    <w:p w:rsidR="00B11EB3" w:rsidRDefault="00B11EB3" w:rsidP="00B11EB3">
      <w:pPr>
        <w:pStyle w:val="Minicrib"/>
      </w:pPr>
      <w:r>
        <w:t>ANNIE SHAND SCOTT'S STRATHSPEY  (S4x32)  4C set</w:t>
      </w:r>
      <w:r>
        <w:tab/>
        <w:t>John Drewry  Rondel Bk</w:t>
      </w:r>
    </w:p>
    <w:p w:rsidR="00B11EB3" w:rsidRPr="000D60D4" w:rsidRDefault="00B11EB3" w:rsidP="00B11EB3">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B11EB3" w:rsidRPr="000D60D4" w:rsidRDefault="00B11EB3" w:rsidP="00B11EB3">
      <w:pPr>
        <w:pStyle w:val="DanceBody"/>
      </w:pPr>
      <w:r w:rsidRPr="000D60D4">
        <w:t xml:space="preserve"> 9-16</w:t>
      </w:r>
      <w:r w:rsidRPr="000D60D4">
        <w:tab/>
        <w:t>All dance reels of 4 on sides (1s &amp; 3s dancing in &amp; down to start)</w:t>
      </w:r>
    </w:p>
    <w:p w:rsidR="00B11EB3" w:rsidRPr="000D60D4" w:rsidRDefault="00B11EB3" w:rsidP="00B11EB3">
      <w:pPr>
        <w:pStyle w:val="DanceBody"/>
      </w:pPr>
      <w:r w:rsidRPr="000D60D4">
        <w:t>17-24</w:t>
      </w:r>
      <w:r w:rsidRPr="000D60D4">
        <w:tab/>
        <w:t>1s+2s also 3s+4s dance the Rondel ending 1s+4s+3s facing down with nearer hands joined</w:t>
      </w:r>
    </w:p>
    <w:p w:rsidR="00B11EB3" w:rsidRPr="000D60D4" w:rsidRDefault="00B11EB3" w:rsidP="00B11EB3">
      <w:pPr>
        <w:pStyle w:val="DanceBody"/>
        <w:keepNext w:val="0"/>
      </w:pPr>
      <w:r w:rsidRPr="000D60D4">
        <w:t>25-32</w:t>
      </w:r>
      <w:r w:rsidRPr="000D60D4">
        <w:tab/>
        <w:t>1s+4s+3s dance down for 3 steps, 3s turn &amp; dance up to 2nd place as 1s &amp; 4s divide &amp; 1s dance down to bottom.  2 3 4 1</w:t>
      </w:r>
    </w:p>
    <w:p w:rsidR="00B11EB3" w:rsidRDefault="00B11EB3" w:rsidP="00B11EB3"/>
    <w:p w:rsidR="00B11EB3" w:rsidRDefault="00B11EB3" w:rsidP="00B11EB3">
      <w:pPr>
        <w:pStyle w:val="Minicrib"/>
      </w:pPr>
      <w:r>
        <w:t>THE ANNIVERSARY  (M-4x(S32+R32))  4C set</w:t>
      </w:r>
      <w:r>
        <w:tab/>
        <w:t>Peter McBride  TAC Silver Anniv Dances</w:t>
      </w:r>
    </w:p>
    <w:p w:rsidR="00B11EB3" w:rsidRPr="006B40B3" w:rsidRDefault="00B11EB3" w:rsidP="00B11EB3">
      <w:pPr>
        <w:pStyle w:val="DanceBody"/>
      </w:pPr>
      <w:r w:rsidRPr="006B40B3">
        <w:t xml:space="preserve"> 1- 8</w:t>
      </w:r>
      <w:r w:rsidRPr="006B40B3">
        <w:tab/>
        <w:t>1s cast 1 place, cross RH, cast round 1st corner &amp; pass RSh round partner to face 1st corner</w:t>
      </w:r>
    </w:p>
    <w:p w:rsidR="00B11EB3" w:rsidRPr="006B40B3" w:rsidRDefault="00B11EB3" w:rsidP="00B11EB3">
      <w:pPr>
        <w:pStyle w:val="DanceBody"/>
      </w:pPr>
      <w:r w:rsidRPr="006B40B3">
        <w:t xml:space="preserve"> 9-16</w:t>
      </w:r>
      <w:r w:rsidRPr="006B40B3">
        <w:tab/>
        <w:t xml:space="preserve">Set </w:t>
      </w:r>
      <w:r>
        <w:t xml:space="preserve">to </w:t>
      </w:r>
      <w:r w:rsidRPr="006B40B3">
        <w:t>&amp; turn 1st corner 2H, turn partner LH 1.1/4 times to face 2nd corner</w:t>
      </w:r>
    </w:p>
    <w:p w:rsidR="00B11EB3" w:rsidRPr="006B40B3" w:rsidRDefault="00B11EB3" w:rsidP="00B11EB3">
      <w:pPr>
        <w:pStyle w:val="DanceBody"/>
      </w:pPr>
      <w:r w:rsidRPr="006B40B3">
        <w:t>17-24</w:t>
      </w:r>
      <w:r w:rsidRPr="006B40B3">
        <w:tab/>
        <w:t xml:space="preserve">Set </w:t>
      </w:r>
      <w:r>
        <w:t xml:space="preserve">to </w:t>
      </w:r>
      <w:r w:rsidRPr="006B40B3">
        <w:t>&amp; turn 2nd corner 2H, turn partner LH 1.1/2 times to 2nd place own side</w:t>
      </w:r>
    </w:p>
    <w:p w:rsidR="00B11EB3" w:rsidRPr="006B40B3" w:rsidRDefault="00B11EB3" w:rsidP="00B11EB3">
      <w:pPr>
        <w:pStyle w:val="DanceBody"/>
      </w:pPr>
      <w:r w:rsidRPr="006B40B3">
        <w:t>25-32</w:t>
      </w:r>
      <w:r w:rsidRPr="006B40B3">
        <w:tab/>
        <w:t>1s dance reel of 3 on own sides (LSh to 4th corner)</w:t>
      </w:r>
    </w:p>
    <w:p w:rsidR="00B11EB3" w:rsidRPr="006B40B3" w:rsidRDefault="00B11EB3" w:rsidP="00B11EB3">
      <w:pPr>
        <w:pStyle w:val="DanceBody"/>
        <w:keepNext w:val="0"/>
      </w:pPr>
      <w:r>
        <w:t>33-64</w:t>
      </w:r>
      <w:r w:rsidRPr="006B40B3">
        <w:tab/>
        <w:t>Repeat above Figs in Reel time with 3s+4s</w:t>
      </w:r>
    </w:p>
    <w:p w:rsidR="00B11EB3" w:rsidRDefault="00B11EB3" w:rsidP="00B11EB3"/>
    <w:p w:rsidR="00B11EB3" w:rsidRDefault="00B11EB3" w:rsidP="00B11EB3">
      <w:pPr>
        <w:pStyle w:val="Minicrib"/>
      </w:pPr>
      <w:r>
        <w:t>ANNIVERSARY CAPER  (R4x32)  4C set</w:t>
      </w:r>
      <w:r>
        <w:tab/>
        <w:t>I Kendall  Ness House 3</w:t>
      </w:r>
    </w:p>
    <w:p w:rsidR="00B11EB3" w:rsidRPr="006B40B3" w:rsidRDefault="00B11EB3" w:rsidP="00B11EB3">
      <w:pPr>
        <w:pStyle w:val="DanceBody"/>
      </w:pPr>
      <w:r w:rsidRPr="006B40B3">
        <w:t xml:space="preserve"> 1- 8</w:t>
      </w:r>
      <w:r w:rsidRPr="006B40B3">
        <w:tab/>
        <w:t>1s set, cast 1 place to face 1st corner, set to 1st corner, set to 2nd corner &amp; end facing 2nd corner</w:t>
      </w:r>
    </w:p>
    <w:p w:rsidR="00B11EB3" w:rsidRPr="006B40B3" w:rsidRDefault="00B11EB3" w:rsidP="00B11EB3">
      <w:pPr>
        <w:pStyle w:val="DanceBody"/>
      </w:pPr>
      <w:r w:rsidRPr="006B40B3">
        <w:t xml:space="preserve"> 9-16</w:t>
      </w:r>
      <w:r w:rsidRPr="006B40B3">
        <w:tab/>
        <w:t>1s dance diagonal reel of 4 with 2nd corners end (1s end LSh to LSh with 1M facing up)</w:t>
      </w:r>
    </w:p>
    <w:p w:rsidR="00B11EB3" w:rsidRPr="006B40B3" w:rsidRDefault="00B11EB3" w:rsidP="00B11EB3">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B11EB3" w:rsidRPr="006B40B3" w:rsidRDefault="00B11EB3" w:rsidP="00B11EB3">
      <w:pPr>
        <w:pStyle w:val="DanceBody"/>
        <w:keepNext w:val="0"/>
      </w:pPr>
      <w:r w:rsidRPr="006B40B3">
        <w:t>25-32</w:t>
      </w:r>
      <w:r w:rsidRPr="006B40B3">
        <w:tab/>
        <w:t>1s cross down to 4th place, all set on side &amp; turn partners RH.  2 3 4 1</w:t>
      </w:r>
    </w:p>
    <w:p w:rsidR="00B11EB3" w:rsidRDefault="00B11EB3" w:rsidP="00B11EB3"/>
    <w:p w:rsidR="00B11EB3" w:rsidRDefault="00B11EB3" w:rsidP="00B11EB3">
      <w:pPr>
        <w:pStyle w:val="Minicrib"/>
      </w:pPr>
      <w:r>
        <w:t>ANNIVERSARY CELEBRATION JIG  (J4x32)  4C Set</w:t>
      </w:r>
      <w:r>
        <w:tab/>
        <w:t>Peter Marshall  Alderley &amp; District CS 50th</w:t>
      </w:r>
    </w:p>
    <w:p w:rsidR="00B11EB3" w:rsidRDefault="00B11EB3" w:rsidP="00B11EB3">
      <w:pPr>
        <w:pStyle w:val="DanceBody"/>
      </w:pPr>
      <w:r>
        <w:t xml:space="preserve"> 1- 8</w:t>
      </w:r>
      <w:r>
        <w:tab/>
        <w:t>1s+4s cast down/up (2s+3s step up/down bars 1-2), 1s+4s dance RH across &amp; cast back to original places &amp; in to meet partner in centre (2s+3s step down/up &amp; in on bars 7-8)</w:t>
      </w:r>
    </w:p>
    <w:p w:rsidR="00B11EB3" w:rsidRDefault="00B11EB3" w:rsidP="00B11EB3">
      <w:pPr>
        <w:pStyle w:val="DanceBody"/>
      </w:pPr>
      <w:r>
        <w:t xml:space="preserve"> 9-16</w:t>
      </w:r>
      <w:r>
        <w:tab/>
        <w:t>1s+2s+3s+4s dance Interlocking Poussette:-</w:t>
      </w:r>
    </w:p>
    <w:p w:rsidR="00B11EB3" w:rsidRDefault="00B11EB3" w:rsidP="00B11EB3">
      <w:pPr>
        <w:pStyle w:val="DanceBody"/>
      </w:pPr>
      <w:r>
        <w:tab/>
        <w:t xml:space="preserve">1s+2s </w:t>
      </w:r>
      <w:r w:rsidRPr="0030275E">
        <w:rPr>
          <w:b/>
        </w:rPr>
        <w:t>also</w:t>
      </w:r>
      <w:r>
        <w:t xml:space="preserve"> 3s+4s dance Poussettes but 1s+4s pass during bar 11 to end in order 2 4 1 3 with 2s facing 4s &amp; 1s facing 3s</w:t>
      </w:r>
    </w:p>
    <w:p w:rsidR="00B11EB3" w:rsidRDefault="00B11EB3" w:rsidP="00B11EB3">
      <w:pPr>
        <w:pStyle w:val="DanceBody"/>
      </w:pPr>
      <w:r>
        <w:t>17-24</w:t>
      </w:r>
      <w:r>
        <w:tab/>
        <w:t>All dance RSh reels of 4 on the sides</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ANNIVERSARY CELEBRATION REEL  (R5x40)  5C Set</w:t>
      </w:r>
      <w:r>
        <w:tab/>
        <w:t>Peter Marshall  Alderley &amp; District CS 50th</w:t>
      </w:r>
    </w:p>
    <w:p w:rsidR="00B11EB3" w:rsidRDefault="00B11EB3" w:rsidP="00B11EB3">
      <w:pPr>
        <w:pStyle w:val="DanceBody"/>
      </w:pPr>
      <w:r>
        <w:t xml:space="preserve"> 1- 6</w:t>
      </w:r>
      <w:r>
        <w:tab/>
        <w:t xml:space="preserve">1s+3s set, dance dow, 1s cast up behind 4s into 2nd place </w:t>
      </w:r>
      <w:r>
        <w:rPr>
          <w:b/>
        </w:rPr>
        <w:t>while</w:t>
      </w:r>
      <w:r>
        <w:t xml:space="preserve"> 3s cast up behind 5s into 4th place (2s+4s step up bars 3-4) 2 1 4 3 5</w:t>
      </w:r>
    </w:p>
    <w:p w:rsidR="00B11EB3" w:rsidRDefault="00B11EB3" w:rsidP="00B11EB3">
      <w:pPr>
        <w:pStyle w:val="DanceBody"/>
      </w:pPr>
      <w:r>
        <w:t xml:space="preserve"> 7- 8</w:t>
      </w:r>
      <w:r>
        <w:tab/>
        <w:t>1s+3s set advancing to face 1st corners</w:t>
      </w:r>
    </w:p>
    <w:p w:rsidR="00B11EB3" w:rsidRDefault="00B11EB3" w:rsidP="00B11EB3">
      <w:pPr>
        <w:pStyle w:val="DanceBody"/>
      </w:pPr>
      <w:r>
        <w:t xml:space="preserve"> 9-16</w:t>
      </w:r>
      <w:r>
        <w:tab/>
        <w:t>1s+3s dance 'Hello-Goodbye' setting ending with Petronella turn (with a clap) into 2nd &amp; 4th places own sides. (4s, in 3rd place, face out on bar 16) 2 1 4 3 5</w:t>
      </w:r>
    </w:p>
    <w:p w:rsidR="00B11EB3" w:rsidRPr="006B40B3" w:rsidRDefault="00B11EB3" w:rsidP="00B11EB3">
      <w:pPr>
        <w:pStyle w:val="DanceBody"/>
      </w:pPr>
      <w:r>
        <w:t>17-24</w:t>
      </w:r>
      <w:r>
        <w:tab/>
        <w:t>1s+4s+3s dance a Chaperoned Chain Progression:</w:t>
      </w:r>
    </w:p>
    <w:p w:rsidR="00B11EB3" w:rsidRPr="006B40B3" w:rsidRDefault="00B11EB3" w:rsidP="00B11EB3">
      <w:pPr>
        <w:pStyle w:val="DanceBody"/>
      </w:pPr>
      <w:r>
        <w:tab/>
        <w:t>`17-18    1</w:t>
      </w:r>
      <w:r w:rsidRPr="006B40B3">
        <w:t xml:space="preserve">s &amp; 3s 3/4 turn partner RH into middle </w:t>
      </w:r>
      <w:r w:rsidRPr="00A5615E">
        <w:rPr>
          <w:b/>
        </w:rPr>
        <w:t>while</w:t>
      </w:r>
      <w:r w:rsidRPr="006B40B3">
        <w:t xml:space="preserve"> </w:t>
      </w:r>
      <w:r>
        <w:t>4</w:t>
      </w:r>
      <w:r w:rsidRPr="006B40B3">
        <w:t xml:space="preserve">s dance clockwise 1/4 round the set picking up </w:t>
      </w:r>
      <w:r>
        <w:t>1L/3M</w:t>
      </w:r>
    </w:p>
    <w:p w:rsidR="00B11EB3" w:rsidRDefault="00B11EB3" w:rsidP="00B11EB3">
      <w:pPr>
        <w:pStyle w:val="DanceBody"/>
      </w:pPr>
      <w:r>
        <w:tab/>
        <w:t xml:space="preserve">`19-22    </w:t>
      </w:r>
      <w:r w:rsidRPr="006B40B3">
        <w:t xml:space="preserve">who promenade 1/2 way clockwise </w:t>
      </w:r>
      <w:r w:rsidRPr="00894AE8">
        <w:rPr>
          <w:b/>
        </w:rPr>
        <w:t>while</w:t>
      </w:r>
      <w:r>
        <w:t xml:space="preserve"> middle people (1M + 3</w:t>
      </w:r>
      <w:r w:rsidRPr="006B40B3">
        <w:t>L) turn LH 1.1/2.</w:t>
      </w:r>
    </w:p>
    <w:p w:rsidR="00B11EB3" w:rsidRPr="008603EF" w:rsidRDefault="00B11EB3" w:rsidP="00B11EB3">
      <w:pPr>
        <w:pStyle w:val="DanceBody"/>
      </w:pPr>
      <w:r>
        <w:tab/>
        <w:t>`</w:t>
      </w:r>
      <w:r w:rsidRPr="008603EF">
        <w:t xml:space="preserve">23-24    3s &amp; 1s turn partner RH 3/4 to own sides </w:t>
      </w:r>
      <w:r w:rsidRPr="008603EF">
        <w:rPr>
          <w:b/>
        </w:rPr>
        <w:t>while</w:t>
      </w:r>
      <w:r w:rsidRPr="008603EF">
        <w:t xml:space="preserve"> 4s dance clockwis</w:t>
      </w:r>
      <w:r>
        <w:t>e 1/4 round to end in 3rd place</w:t>
      </w:r>
    </w:p>
    <w:p w:rsidR="00B11EB3" w:rsidRDefault="00B11EB3" w:rsidP="00B11EB3">
      <w:pPr>
        <w:pStyle w:val="DanceBody"/>
      </w:pPr>
      <w:r w:rsidRPr="008603EF">
        <w:tab/>
      </w:r>
      <w:r w:rsidRPr="008603EF">
        <w:rPr>
          <w:b/>
        </w:rPr>
        <w:t>Meanwhile</w:t>
      </w:r>
    </w:p>
    <w:p w:rsidR="00B11EB3" w:rsidRDefault="00B11EB3" w:rsidP="00B11EB3">
      <w:pPr>
        <w:pStyle w:val="DanceBody"/>
      </w:pPr>
      <w:r>
        <w:tab/>
      </w:r>
      <w:r w:rsidRPr="008603EF">
        <w:t>2s+5s turn RH into promenade hold (2M with partner on right, 5M with partner on left), dance clockwise to own side at opposite end of set</w:t>
      </w:r>
      <w:r>
        <w:t>. 5 3 4 1 2</w:t>
      </w:r>
    </w:p>
    <w:p w:rsidR="00B11EB3" w:rsidRDefault="00B11EB3" w:rsidP="00B11EB3">
      <w:pPr>
        <w:pStyle w:val="DanceBody"/>
      </w:pPr>
      <w:r>
        <w:t>25-32</w:t>
      </w:r>
      <w:r>
        <w:tab/>
        <w:t xml:space="preserve">5s+3s </w:t>
      </w:r>
      <w:r>
        <w:rPr>
          <w:b/>
        </w:rPr>
        <w:t>also</w:t>
      </w:r>
      <w:r>
        <w:t xml:space="preserve"> 1s+2s dance RH across (4 bars). All turn partner RH or birl (4 bars)</w:t>
      </w:r>
    </w:p>
    <w:p w:rsidR="00B11EB3" w:rsidRDefault="00B11EB3" w:rsidP="00B11EB3">
      <w:pPr>
        <w:pStyle w:val="DanceBody"/>
        <w:keepNext w:val="0"/>
      </w:pPr>
      <w:r>
        <w:t>33-40</w:t>
      </w:r>
      <w:r>
        <w:tab/>
        <w:t>5s+3s+4s+1s+2s dance 10H round &amp; back</w:t>
      </w:r>
    </w:p>
    <w:p w:rsidR="00B11EB3" w:rsidRDefault="00B11EB3" w:rsidP="00B11EB3"/>
    <w:p w:rsidR="00B11EB3" w:rsidRDefault="00B11EB3" w:rsidP="00B11EB3">
      <w:pPr>
        <w:pStyle w:val="Minicrib"/>
      </w:pPr>
      <w:r>
        <w:t>ANNIVERSARY CELEBRATION STRATHSPEY  (S4x32)  4C set</w:t>
      </w:r>
      <w:r>
        <w:tab/>
        <w:t>Peter Marshall  Alderley &amp; District CS 50th</w:t>
      </w:r>
    </w:p>
    <w:p w:rsidR="00B11EB3" w:rsidRDefault="00B11EB3" w:rsidP="00B11EB3">
      <w:pPr>
        <w:pStyle w:val="DanceBody"/>
      </w:pPr>
      <w:r>
        <w:t xml:space="preserve"> 1- 8</w:t>
      </w:r>
      <w:r>
        <w:tab/>
        <w:t xml:space="preserve">1s+2s </w:t>
      </w:r>
      <w:r>
        <w:rPr>
          <w:b/>
        </w:rPr>
        <w:t>also</w:t>
      </w:r>
      <w:r>
        <w:t xml:space="preserve"> 3s+4s, set to partner, turn partner 2H flowing into 4H once round to left to finish in middle of set, 1s facing 2s &amp; 3s facing 4s with NHJ with partners</w:t>
      </w:r>
    </w:p>
    <w:p w:rsidR="00B11EB3" w:rsidRDefault="00B11EB3" w:rsidP="00B11EB3">
      <w:pPr>
        <w:pStyle w:val="DanceBody"/>
      </w:pPr>
      <w:r>
        <w:t xml:space="preserve"> 9-16</w:t>
      </w:r>
      <w:r>
        <w:tab/>
        <w:t>All dance Interlocking Rondels:</w:t>
      </w:r>
    </w:p>
    <w:p w:rsidR="00B11EB3" w:rsidRDefault="00B11EB3" w:rsidP="00B11EB3">
      <w:pPr>
        <w:pStyle w:val="DanceBody"/>
      </w:pPr>
      <w:r>
        <w:tab/>
        <w:t xml:space="preserve">1s+2s  </w:t>
      </w:r>
      <w:r>
        <w:rPr>
          <w:b/>
        </w:rPr>
        <w:t>also</w:t>
      </w:r>
      <w:r>
        <w:t xml:space="preserve"> 3s+4s dance Rondels but 1s &amp; 4s pass each other (1s dance under arch made by 4s) on bar 16 to end 2 4 1 3 on the sides</w:t>
      </w:r>
    </w:p>
    <w:p w:rsidR="00B11EB3" w:rsidRDefault="00B11EB3" w:rsidP="00B11EB3">
      <w:pPr>
        <w:pStyle w:val="DanceBody"/>
      </w:pPr>
      <w:r>
        <w:t>17-24</w:t>
      </w:r>
      <w:r>
        <w:tab/>
        <w:t xml:space="preserve">2s+4s </w:t>
      </w:r>
      <w:r>
        <w:rPr>
          <w:b/>
        </w:rPr>
        <w:t>also</w:t>
      </w:r>
      <w:r>
        <w:t xml:space="preserve"> 1s+3s dance RH across. 4s+1s dance LH across</w:t>
      </w:r>
    </w:p>
    <w:p w:rsidR="00B11EB3" w:rsidRPr="00BD623A" w:rsidRDefault="00B11EB3" w:rsidP="00B11EB3">
      <w:pPr>
        <w:pStyle w:val="DanceBody"/>
        <w:keepNext w:val="0"/>
      </w:pPr>
      <w:r>
        <w:t>25-32</w:t>
      </w:r>
      <w:r>
        <w:tab/>
        <w:t xml:space="preserve">2s+4s </w:t>
      </w:r>
      <w:r>
        <w:rPr>
          <w:b/>
        </w:rPr>
        <w:t>also</w:t>
      </w:r>
      <w:r>
        <w:t xml:space="preserve"> 1s+3s dance Diamond Poussette.  2 4 1 3</w:t>
      </w:r>
    </w:p>
    <w:p w:rsidR="00B11EB3" w:rsidRDefault="00B11EB3" w:rsidP="00B11EB3"/>
    <w:p w:rsidR="00B11EB3" w:rsidRDefault="00B11EB3" w:rsidP="00B11EB3">
      <w:pPr>
        <w:pStyle w:val="Minicrib"/>
      </w:pPr>
      <w:r>
        <w:t>ANNIVERSARY MEDLEY  (M-(S64+R64))  Sq.Set</w:t>
      </w:r>
      <w:r>
        <w:tab/>
        <w:t>Stephen Webb Berkhamsted Golden Jubilee Bk</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1- 4</w:t>
      </w:r>
      <w:r w:rsidRPr="006B40B3">
        <w:tab/>
        <w:t>All Men dance RH across while Ladies chase anticlockwise to opposite side</w:t>
      </w:r>
    </w:p>
    <w:p w:rsidR="00B11EB3" w:rsidRPr="006B40B3" w:rsidRDefault="00B11EB3" w:rsidP="00B11EB3">
      <w:pPr>
        <w:pStyle w:val="DanceBody"/>
      </w:pPr>
      <w:r w:rsidRPr="006B40B3">
        <w:t xml:space="preserve"> 5- 8</w:t>
      </w:r>
      <w:r w:rsidRPr="006B40B3">
        <w:tab/>
        <w:t>All Ladies dance LH across, while Men chase clockwise to face partner on opposite side</w:t>
      </w:r>
      <w:r w:rsidRPr="006B40B3">
        <w:tab/>
      </w:r>
    </w:p>
    <w:p w:rsidR="00B11EB3" w:rsidRPr="006B40B3" w:rsidRDefault="00B11EB3" w:rsidP="00B11EB3">
      <w:pPr>
        <w:pStyle w:val="DanceBody"/>
      </w:pPr>
      <w:r w:rsidRPr="006B40B3">
        <w:t xml:space="preserve"> 9-12</w:t>
      </w:r>
      <w:r w:rsidRPr="006B40B3">
        <w:tab/>
        <w:t>All dance 1/2 Grand Chain to places (Men clockwise, Ladies anticlockwise)</w:t>
      </w:r>
    </w:p>
    <w:p w:rsidR="00B11EB3" w:rsidRPr="006B40B3" w:rsidRDefault="00B11EB3" w:rsidP="00B11EB3">
      <w:pPr>
        <w:pStyle w:val="DanceBody"/>
      </w:pPr>
      <w:r w:rsidRPr="006B40B3">
        <w:t>13-16</w:t>
      </w:r>
      <w:r w:rsidRPr="006B40B3">
        <w:tab/>
        <w:t>All 1.1/2 turn RH to face in, with Lady on RHS of partner in original places</w:t>
      </w:r>
    </w:p>
    <w:p w:rsidR="00B11EB3" w:rsidRPr="006B40B3" w:rsidRDefault="00B11EB3" w:rsidP="00B11EB3">
      <w:pPr>
        <w:pStyle w:val="DanceBody"/>
      </w:pPr>
      <w:r w:rsidRPr="006B40B3">
        <w:t>17-20</w:t>
      </w:r>
      <w:r w:rsidRPr="006B40B3">
        <w:tab/>
        <w:t>1s+3s dance 1/2 R&amp;L while 2s &amp; 4s, facing across, set (HS)</w:t>
      </w:r>
    </w:p>
    <w:p w:rsidR="00B11EB3" w:rsidRPr="006B40B3" w:rsidRDefault="00B11EB3" w:rsidP="00B11EB3">
      <w:pPr>
        <w:pStyle w:val="DanceBody"/>
      </w:pPr>
      <w:r w:rsidRPr="006B40B3">
        <w:t>21-24</w:t>
      </w:r>
      <w:r w:rsidRPr="006B40B3">
        <w:tab/>
        <w:t>2s+4s dance 1/2 R&amp;L while 1s &amp; 3s, facing across, set (HS)</w:t>
      </w:r>
    </w:p>
    <w:p w:rsidR="00B11EB3" w:rsidRPr="00E61B86" w:rsidRDefault="00B11EB3" w:rsidP="00B11EB3">
      <w:pPr>
        <w:pStyle w:val="DanceBody"/>
      </w:pPr>
      <w:r w:rsidRPr="006B40B3">
        <w:t>25-28</w:t>
      </w:r>
      <w:r w:rsidRPr="006B40B3">
        <w:tab/>
        <w:t>All Ladies petronella 1/4 turn to next place on their right, all set</w:t>
      </w:r>
    </w:p>
    <w:p w:rsidR="00B11EB3" w:rsidRPr="006B40B3" w:rsidRDefault="00B11EB3" w:rsidP="00B11EB3">
      <w:pPr>
        <w:pStyle w:val="DanceBody"/>
      </w:pPr>
      <w:r w:rsidRPr="006B40B3">
        <w:t>29-32</w:t>
      </w:r>
      <w:r w:rsidRPr="006B40B3">
        <w:tab/>
        <w:t>All Men petronella 1/4 turn to next place on their right &amp; with partner, all set</w:t>
      </w:r>
    </w:p>
    <w:p w:rsidR="00B11EB3" w:rsidRPr="006B40B3" w:rsidRDefault="00B11EB3" w:rsidP="00B11EB3">
      <w:pPr>
        <w:pStyle w:val="DanceBody"/>
      </w:pPr>
      <w:r w:rsidRPr="006B40B3">
        <w:t>33-40</w:t>
      </w:r>
      <w:r w:rsidRPr="006B40B3">
        <w:tab/>
        <w:t>Repeat bars 25-32 to original places</w:t>
      </w:r>
    </w:p>
    <w:p w:rsidR="00B11EB3" w:rsidRPr="006B40B3" w:rsidRDefault="00B11EB3" w:rsidP="00B11EB3">
      <w:pPr>
        <w:pStyle w:val="DanceBody"/>
      </w:pPr>
      <w:r w:rsidRPr="006B40B3">
        <w:t>41-48</w:t>
      </w:r>
      <w:r w:rsidRPr="006B40B3">
        <w:tab/>
        <w:t>All dance 1/2 Schiehallion Reel (2 places)</w:t>
      </w:r>
    </w:p>
    <w:p w:rsidR="00B11EB3" w:rsidRPr="006B40B3" w:rsidRDefault="00B11EB3" w:rsidP="00B11EB3">
      <w:pPr>
        <w:pStyle w:val="DanceBody"/>
      </w:pPr>
      <w:r w:rsidRPr="006B40B3">
        <w:t>49-56</w:t>
      </w:r>
      <w:r w:rsidRPr="006B40B3">
        <w:tab/>
        <w:t>All promenade anticlockwise 1/2 round set, on bar 52 all release RH &amp; Men lead partners to original places to face each other.  All set and turn BH into</w:t>
      </w:r>
    </w:p>
    <w:p w:rsidR="00B11EB3" w:rsidRPr="006B40B3" w:rsidRDefault="00B11EB3" w:rsidP="00B11EB3">
      <w:pPr>
        <w:pStyle w:val="DanceBody"/>
      </w:pPr>
      <w:r>
        <w:t>57-64</w:t>
      </w:r>
      <w:r w:rsidRPr="006B40B3">
        <w:tab/>
        <w:t>All circle 8H round and back</w:t>
      </w:r>
    </w:p>
    <w:p w:rsidR="00B11EB3" w:rsidRPr="006B40B3" w:rsidRDefault="00B11EB3" w:rsidP="00B11EB3">
      <w:pPr>
        <w:pStyle w:val="DanceBody"/>
      </w:pPr>
      <w:r w:rsidRPr="006B40B3">
        <w:t>Reel:</w:t>
      </w:r>
      <w:r w:rsidRPr="006B40B3">
        <w:tab/>
        <w:t>Repeat bars 1-64 above, except</w:t>
      </w:r>
    </w:p>
    <w:p w:rsidR="00B11EB3" w:rsidRPr="006B40B3" w:rsidRDefault="00B11EB3" w:rsidP="00B11EB3">
      <w:pPr>
        <w:pStyle w:val="DanceBody"/>
      </w:pPr>
      <w:r>
        <w:t>17-24</w:t>
      </w:r>
      <w:r w:rsidRPr="006B40B3">
        <w:tab/>
        <w:t>HS step is replaced with pas de basque and balance</w:t>
      </w:r>
    </w:p>
    <w:p w:rsidR="00B11EB3" w:rsidRPr="006B40B3" w:rsidRDefault="00B11EB3" w:rsidP="00B11EB3">
      <w:pPr>
        <w:pStyle w:val="DanceBody"/>
        <w:keepNext w:val="0"/>
      </w:pPr>
      <w:r w:rsidRPr="006B40B3">
        <w:t>57-64</w:t>
      </w:r>
      <w:r w:rsidRPr="006B40B3">
        <w:tab/>
        <w:t>All circle 8H round to the left for 6 steps, pivot &amp; chase back to places</w:t>
      </w:r>
    </w:p>
    <w:p w:rsidR="00B11EB3" w:rsidRDefault="00B11EB3" w:rsidP="00B11EB3"/>
    <w:p w:rsidR="00B11EB3" w:rsidRDefault="00B11EB3" w:rsidP="00B11EB3">
      <w:pPr>
        <w:pStyle w:val="Minicrib"/>
      </w:pPr>
      <w:r>
        <w:t>ANNIVERSARY REEL  (R4x32)  4C set</w:t>
      </w:r>
      <w:r>
        <w:tab/>
        <w:t>S Muir  RSCDS Bk 36</w:t>
      </w:r>
    </w:p>
    <w:p w:rsidR="00B11EB3" w:rsidRPr="006B40B3" w:rsidRDefault="00B11EB3" w:rsidP="00B11EB3">
      <w:pPr>
        <w:pStyle w:val="DanceBody"/>
      </w:pPr>
      <w:r w:rsidRPr="006B40B3">
        <w:t xml:space="preserve"> 1- 8</w:t>
      </w:r>
      <w:r w:rsidRPr="006B40B3">
        <w:tab/>
        <w:t>1s cross RH &amp; cast 1 place, 1s dance 1/2 Fig of 8 round 2s</w:t>
      </w:r>
    </w:p>
    <w:p w:rsidR="00B11EB3" w:rsidRPr="006B40B3" w:rsidRDefault="00B11EB3" w:rsidP="00B11EB3">
      <w:pPr>
        <w:pStyle w:val="DanceBody"/>
      </w:pPr>
      <w:r w:rsidRPr="006B40B3">
        <w:t xml:space="preserve"> 9-16</w:t>
      </w:r>
      <w:r w:rsidRPr="006B40B3">
        <w:tab/>
        <w:t>1L dances full reel of 3 with 2s while 1M dances 1/2 reel with 3s &amp; 1/2 reel with 4s</w:t>
      </w:r>
    </w:p>
    <w:p w:rsidR="00B11EB3" w:rsidRPr="006B40B3" w:rsidRDefault="00B11EB3" w:rsidP="00B11EB3">
      <w:pPr>
        <w:pStyle w:val="DanceBody"/>
      </w:pPr>
      <w:r w:rsidRPr="006B40B3">
        <w:t>17-24</w:t>
      </w:r>
      <w:r w:rsidRPr="006B40B3">
        <w:tab/>
        <w:t>1s dance LH across with 3s, 1s dance RH across (1L with 2s &amp; 1M with 4s)</w:t>
      </w:r>
    </w:p>
    <w:p w:rsidR="00B11EB3" w:rsidRPr="006B40B3" w:rsidRDefault="00B11EB3" w:rsidP="00B11EB3">
      <w:pPr>
        <w:pStyle w:val="DanceBody"/>
        <w:keepNext w:val="0"/>
      </w:pPr>
      <w:r w:rsidRPr="006B40B3">
        <w:t>25-32</w:t>
      </w:r>
      <w:r w:rsidRPr="006B40B3">
        <w:tab/>
        <w:t>1s pass LSh to dance 1/2 reel of 4 with 3s, turn RH to opposite sides while 4s set advancing &amp; 1s+4s dance RH across 1/2 way round to new places</w:t>
      </w:r>
    </w:p>
    <w:p w:rsidR="00B11EB3" w:rsidRDefault="00B11EB3" w:rsidP="00B11EB3"/>
    <w:p w:rsidR="00B11EB3" w:rsidRDefault="00B11EB3" w:rsidP="00B11EB3">
      <w:pPr>
        <w:pStyle w:val="Minicrib"/>
      </w:pPr>
      <w:r>
        <w:t>ANNIVERSARY STRATHSPEY  (S5x32) 5C Set</w:t>
      </w:r>
      <w:r>
        <w:tab/>
        <w:t>Dorothy Bell  Campbell-Stewart Anniv Coll</w:t>
      </w:r>
    </w:p>
    <w:p w:rsidR="00B11EB3" w:rsidRDefault="00B11EB3" w:rsidP="00B11EB3">
      <w:pPr>
        <w:pStyle w:val="DanceBody"/>
      </w:pPr>
      <w:r>
        <w:t xml:space="preserve"> 1- 4</w:t>
      </w:r>
      <w:r>
        <w:tab/>
        <w:t xml:space="preserve">1s, 3s &amp; 5s cross RH, 1s cast 1 place(2s step up) </w:t>
      </w:r>
      <w:r>
        <w:rPr>
          <w:b/>
        </w:rPr>
        <w:t>as</w:t>
      </w:r>
      <w:r>
        <w:t xml:space="preserve"> 5s cast up (4s step down)</w:t>
      </w:r>
    </w:p>
    <w:p w:rsidR="00B11EB3" w:rsidRDefault="00B11EB3" w:rsidP="00B11EB3">
      <w:pPr>
        <w:pStyle w:val="DanceBody"/>
      </w:pPr>
      <w:r>
        <w:t xml:space="preserve"> 5- 8</w:t>
      </w:r>
      <w:r>
        <w:tab/>
        <w:t>1s+3s+5s dance 1/2 reels of 3 on opp sides (1s in/down, 3s up/out, 5s up/in)</w:t>
      </w:r>
    </w:p>
    <w:p w:rsidR="00B11EB3" w:rsidRDefault="00B11EB3" w:rsidP="00B11EB3">
      <w:pPr>
        <w:pStyle w:val="DanceBody"/>
      </w:pPr>
      <w:r>
        <w:t xml:space="preserve"> 9-12</w:t>
      </w:r>
      <w:r>
        <w:tab/>
        <w:t xml:space="preserve">2s+4s cross RH, 2s cast down 1 place (5s step up) </w:t>
      </w:r>
      <w:r>
        <w:rPr>
          <w:b/>
        </w:rPr>
        <w:t>as</w:t>
      </w:r>
      <w:r>
        <w:t xml:space="preserve"> 4s cast up (1s step down)</w:t>
      </w:r>
    </w:p>
    <w:p w:rsidR="00B11EB3" w:rsidRDefault="00B11EB3" w:rsidP="00B11EB3">
      <w:pPr>
        <w:pStyle w:val="DanceBody"/>
      </w:pPr>
      <w:r>
        <w:t>13-16</w:t>
      </w:r>
      <w:r>
        <w:tab/>
        <w:t>2s+3s+4s dance 1/2 reels of 3 on opp sides (2s in/down, 3s down/out, 4s up/in)  (5) (4) (3) (2) (1)</w:t>
      </w:r>
    </w:p>
    <w:p w:rsidR="00B11EB3" w:rsidRPr="00BC1B69" w:rsidRDefault="00B11EB3" w:rsidP="00B11EB3">
      <w:pPr>
        <w:pStyle w:val="DanceBody"/>
      </w:pPr>
      <w:r>
        <w:t>17-24</w:t>
      </w:r>
      <w:r>
        <w:tab/>
        <w:t>All set twice, all turn partner 1.1/2 RH, 1s (in 5th place) retain hands, 5s+4s+3s+2s finish on own sidelines</w:t>
      </w:r>
    </w:p>
    <w:p w:rsidR="00B11EB3" w:rsidRDefault="00B11EB3" w:rsidP="00B11EB3">
      <w:pPr>
        <w:pStyle w:val="DanceBody"/>
      </w:pPr>
      <w:r>
        <w:t>25-28</w:t>
      </w:r>
      <w:r>
        <w:tab/>
        <w:t xml:space="preserve">1s lead up to top </w:t>
      </w:r>
      <w:r>
        <w:rPr>
          <w:b/>
        </w:rPr>
        <w:t>while</w:t>
      </w:r>
      <w:r>
        <w:t xml:space="preserve"> 2s+3s+4s+5s dance down sidelines to meet partners &amp; dance up/out one place on own side</w:t>
      </w:r>
    </w:p>
    <w:p w:rsidR="00B11EB3" w:rsidRPr="00A43B94" w:rsidRDefault="00B11EB3" w:rsidP="00B11EB3">
      <w:pPr>
        <w:pStyle w:val="DanceBody"/>
        <w:keepNext w:val="0"/>
      </w:pPr>
      <w:r>
        <w:t>29-32</w:t>
      </w:r>
      <w:r>
        <w:tab/>
        <w:t xml:space="preserve">1s cast to 5th place </w:t>
      </w:r>
      <w:r>
        <w:rPr>
          <w:b/>
        </w:rPr>
        <w:t>while</w:t>
      </w:r>
      <w:r>
        <w:t xml:space="preserve"> 2s+3s+4s+5s set twice. End 2 3 4 5 1</w:t>
      </w:r>
    </w:p>
    <w:p w:rsidR="00B11EB3" w:rsidRDefault="00B11EB3" w:rsidP="00B11EB3"/>
    <w:p w:rsidR="00B11EB3" w:rsidRDefault="00B11EB3" w:rsidP="00B11EB3">
      <w:pPr>
        <w:pStyle w:val="Minicrib"/>
      </w:pPr>
      <w:r>
        <w:t>THE ANNIVERSARY TENSOME  (R5x32)  5C Sq.Set</w:t>
      </w:r>
      <w:r>
        <w:tab/>
        <w:t>Barry Priddey  Anniversary Tensome</w:t>
      </w:r>
    </w:p>
    <w:p w:rsidR="00B11EB3" w:rsidRDefault="00B11EB3" w:rsidP="00B11EB3">
      <w:pPr>
        <w:pStyle w:val="DanceBody"/>
      </w:pPr>
      <w:r>
        <w:t>5s in centre, 5L facing down &amp; 5M facing up</w:t>
      </w:r>
    </w:p>
    <w:p w:rsidR="00B11EB3" w:rsidRPr="006B40B3" w:rsidRDefault="00B11EB3" w:rsidP="00B11EB3">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B11EB3" w:rsidRPr="006B40B3" w:rsidRDefault="00B11EB3" w:rsidP="00B11EB3">
      <w:pPr>
        <w:pStyle w:val="DanceBody"/>
      </w:pPr>
      <w:r w:rsidRPr="006B40B3">
        <w:t xml:space="preserve"> 9-16</w:t>
      </w:r>
      <w:r w:rsidRPr="006B40B3">
        <w:tab/>
        <w:t>5s dance LSh reels of 3 with 4M+2L/2M+4L &amp; 5s pass RSh to end 5M facing 1L (2nd pl) &amp; 5L facing 3L (4th pl)</w:t>
      </w:r>
    </w:p>
    <w:p w:rsidR="00B11EB3" w:rsidRPr="006B40B3" w:rsidRDefault="00B11EB3" w:rsidP="00B11EB3">
      <w:pPr>
        <w:pStyle w:val="DanceBody"/>
      </w:pPr>
      <w:r w:rsidRPr="006B40B3">
        <w:t>17-24</w:t>
      </w:r>
      <w:r w:rsidRPr="006B40B3">
        <w:tab/>
        <w:t>5s dance RSh reels of 3 with 1L+3M/3L+1M &amp; 5s 1/2 turn LH to end Man facing up &amp; Lady facing down</w:t>
      </w:r>
    </w:p>
    <w:p w:rsidR="00B11EB3" w:rsidRPr="006B40B3" w:rsidRDefault="00B11EB3" w:rsidP="00B11EB3">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B11EB3" w:rsidRDefault="00B11EB3" w:rsidP="00B11EB3">
      <w:pPr>
        <w:pStyle w:val="DanceBody"/>
        <w:keepNext w:val="0"/>
      </w:pPr>
      <w:r w:rsidRPr="006B40B3">
        <w:t xml:space="preserve">Repeat from new </w:t>
      </w:r>
      <w:r>
        <w:t>positions</w:t>
      </w:r>
    </w:p>
    <w:p w:rsidR="00B11EB3" w:rsidRDefault="00B11EB3" w:rsidP="00B11EB3"/>
    <w:p w:rsidR="00B11EB3" w:rsidRDefault="00B11EB3" w:rsidP="00B11EB3">
      <w:pPr>
        <w:pStyle w:val="Minicrib"/>
      </w:pPr>
      <w:r>
        <w:t>ANOTHER COVID-19 DANCE (NO NAME YET)  (J4x48)  Sq.Set</w:t>
      </w:r>
      <w:r>
        <w:tab/>
        <w:t>Heather Cook  Pandemic Set of Dances</w:t>
      </w:r>
    </w:p>
    <w:p w:rsidR="00B11EB3" w:rsidRDefault="00B11EB3" w:rsidP="00B11EB3">
      <w:pPr>
        <w:pStyle w:val="DanceBody"/>
      </w:pPr>
      <w:r>
        <w:t xml:space="preserve"> 1- 8</w:t>
      </w:r>
      <w:r>
        <w:tab/>
        <w:t>1s dance LSh reel of 4 with corners (1L LSh to 4M &amp; 1M LSh to 2L)</w:t>
      </w:r>
    </w:p>
    <w:p w:rsidR="00B11EB3" w:rsidRDefault="00B11EB3" w:rsidP="00B11EB3">
      <w:pPr>
        <w:pStyle w:val="DanceBody"/>
      </w:pPr>
      <w:r>
        <w:t xml:space="preserve"> 9-16</w:t>
      </w:r>
      <w:r>
        <w:tab/>
        <w:t>All chase clockwise round set back to places</w:t>
      </w:r>
    </w:p>
    <w:p w:rsidR="00B11EB3" w:rsidRDefault="00B11EB3" w:rsidP="00B11EB3">
      <w:pPr>
        <w:pStyle w:val="DanceBody"/>
      </w:pPr>
      <w:r>
        <w:t>17-24</w:t>
      </w:r>
      <w:r>
        <w:tab/>
        <w:t>All Men dance 2 steps into centre &amp; dance out to next place on their right to face in; All Ladies repeat but stay facing out</w:t>
      </w:r>
    </w:p>
    <w:p w:rsidR="00B11EB3" w:rsidRDefault="00B11EB3" w:rsidP="00B11EB3">
      <w:pPr>
        <w:pStyle w:val="DanceBody"/>
      </w:pPr>
      <w:r>
        <w:t>25-32</w:t>
      </w:r>
      <w:r>
        <w:tab/>
        <w:t>All set turning right about to face partner, all dance DoSiDo with partner, all set turning left about (Ladies facing out, Men facing in)</w:t>
      </w:r>
    </w:p>
    <w:p w:rsidR="00B11EB3" w:rsidRDefault="00B11EB3" w:rsidP="00B11EB3">
      <w:pPr>
        <w:pStyle w:val="DanceBody"/>
        <w:keepNext w:val="0"/>
      </w:pPr>
      <w:r>
        <w:t>33-48</w:t>
      </w:r>
      <w:r>
        <w:tab/>
        <w:t>All dance full Schiehallion Reel</w:t>
      </w:r>
    </w:p>
    <w:p w:rsidR="00B11EB3" w:rsidRDefault="00B11EB3" w:rsidP="00B11EB3"/>
    <w:p w:rsidR="00B11EB3" w:rsidRDefault="00B11EB3" w:rsidP="00B11EB3">
      <w:pPr>
        <w:pStyle w:val="Minicrib"/>
      </w:pPr>
      <w:r>
        <w:t>ANOTHER EDINBURGH FANCY  (S8x40)  3C (4C set)</w:t>
      </w:r>
      <w:r>
        <w:tab/>
        <w:t>John Drewry  Rondel Bk</w:t>
      </w:r>
    </w:p>
    <w:p w:rsidR="00B11EB3" w:rsidRPr="006B40B3" w:rsidRDefault="00B11EB3" w:rsidP="00B11EB3">
      <w:pPr>
        <w:pStyle w:val="DanceBody"/>
      </w:pPr>
      <w:r w:rsidRPr="006B40B3">
        <w:t xml:space="preserve"> 1- 8</w:t>
      </w:r>
      <w:r w:rsidRPr="006B40B3">
        <w:tab/>
        <w:t>1s dance Inveran Reels with 2s+3s</w:t>
      </w:r>
    </w:p>
    <w:p w:rsidR="00B11EB3" w:rsidRPr="006B40B3" w:rsidRDefault="00B11EB3" w:rsidP="00B11EB3">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B11EB3" w:rsidRPr="006B40B3" w:rsidRDefault="00B11EB3" w:rsidP="00B11EB3">
      <w:pPr>
        <w:pStyle w:val="DanceBody"/>
      </w:pPr>
      <w:r w:rsidRPr="006B40B3">
        <w:t>17-24</w:t>
      </w:r>
      <w:r w:rsidRPr="006B40B3">
        <w:tab/>
        <w:t>1s+2s+3s circle 6H round &amp; back</w:t>
      </w:r>
    </w:p>
    <w:p w:rsidR="00B11EB3" w:rsidRPr="006B40B3" w:rsidRDefault="00B11EB3" w:rsidP="00B11EB3">
      <w:pPr>
        <w:pStyle w:val="DanceBody"/>
      </w:pPr>
      <w:r w:rsidRPr="006B40B3">
        <w:t>25-32</w:t>
      </w:r>
      <w:r w:rsidRPr="006B40B3">
        <w:tab/>
        <w:t>1s &amp; 3s set facing down/up &amp; dance RH across to original places, 1s &amp; 2s set, turn 2H &amp; end for the Rondel</w:t>
      </w:r>
    </w:p>
    <w:p w:rsidR="00B11EB3" w:rsidRPr="006B40B3" w:rsidRDefault="00B11EB3" w:rsidP="00B11EB3">
      <w:pPr>
        <w:pStyle w:val="DanceBody"/>
        <w:keepNext w:val="0"/>
      </w:pPr>
      <w:r w:rsidRPr="006B40B3">
        <w:t>33-40</w:t>
      </w:r>
      <w:r w:rsidRPr="006B40B3">
        <w:tab/>
        <w:t>1s+2s dance the Rondel</w:t>
      </w:r>
    </w:p>
    <w:p w:rsidR="00B11EB3" w:rsidRDefault="00B11EB3" w:rsidP="00B11EB3"/>
    <w:p w:rsidR="00B11EB3" w:rsidRDefault="00B11EB3" w:rsidP="00B11EB3">
      <w:pPr>
        <w:pStyle w:val="Minicrib"/>
      </w:pPr>
      <w:r>
        <w:t>ANOTHER PIECE OF SILVER  (R8x32)  3C (4C set)</w:t>
      </w:r>
      <w:r>
        <w:tab/>
        <w:t>Roy Goldring  10 Social Dances</w:t>
      </w:r>
    </w:p>
    <w:p w:rsidR="00B11EB3" w:rsidRPr="006B40B3" w:rsidRDefault="00B11EB3" w:rsidP="00B11EB3">
      <w:pPr>
        <w:pStyle w:val="DanceBody"/>
      </w:pPr>
      <w:r w:rsidRPr="006B40B3">
        <w:t xml:space="preserve"> 1- 8</w:t>
      </w:r>
      <w:r w:rsidRPr="006B40B3">
        <w:tab/>
        <w:t>1s followed by 2s+3s cross RSh &amp; dance down opposite sides, 1s dance in &amp; up to dance R/LH across on sides</w:t>
      </w:r>
    </w:p>
    <w:p w:rsidR="00B11EB3" w:rsidRPr="006B40B3" w:rsidRDefault="00B11EB3" w:rsidP="00B11EB3">
      <w:pPr>
        <w:pStyle w:val="DanceBody"/>
      </w:pPr>
      <w:r w:rsidRPr="006B40B3">
        <w:t xml:space="preserve"> 9-16</w:t>
      </w:r>
      <w:r w:rsidRPr="006B40B3">
        <w:tab/>
        <w:t>1s dance 1/2 Fig of 8 round couple above them, 1s dance in &amp; up to dance R/LH across on sides, 1s end in prom hold facing 3M</w:t>
      </w:r>
    </w:p>
    <w:p w:rsidR="00B11EB3" w:rsidRPr="006B40B3" w:rsidRDefault="00B11EB3" w:rsidP="00B11EB3">
      <w:pPr>
        <w:pStyle w:val="DanceBody"/>
      </w:pPr>
      <w:r w:rsidRPr="006B40B3">
        <w:t>17-24</w:t>
      </w:r>
      <w:r w:rsidRPr="006B40B3">
        <w:tab/>
        <w:t>1s dance 1/2 diagonal reels of 3 with 2nd corners &amp; 1/2 diagonal reel with 1st corners</w:t>
      </w:r>
    </w:p>
    <w:p w:rsidR="00B11EB3" w:rsidRPr="006B40B3" w:rsidRDefault="00B11EB3" w:rsidP="00B11EB3">
      <w:pPr>
        <w:pStyle w:val="DanceBody"/>
        <w:keepNext w:val="0"/>
      </w:pPr>
      <w:r w:rsidRPr="006B40B3">
        <w:t>25-32</w:t>
      </w:r>
      <w:r w:rsidRPr="006B40B3">
        <w:tab/>
        <w:t>1s set to 3s, turn inward &amp; set to 2s, lead up, cross over &amp; cast to 2nd places own sides</w:t>
      </w:r>
    </w:p>
    <w:p w:rsidR="00B11EB3" w:rsidRDefault="00B11EB3" w:rsidP="00B11EB3"/>
    <w:p w:rsidR="00B11EB3" w:rsidRDefault="00B11EB3" w:rsidP="00B11EB3">
      <w:pPr>
        <w:pStyle w:val="Minicrib"/>
      </w:pPr>
      <w:r>
        <w:t>ANOTHER SCD WEDDING  (S4x32)  4C Set</w:t>
      </w:r>
      <w:r>
        <w:tab/>
        <w:t>Martha Morrison Veranth  Wasatch Mountain Coll</w:t>
      </w:r>
    </w:p>
    <w:p w:rsidR="00B11EB3" w:rsidRDefault="00B11EB3" w:rsidP="00B11EB3">
      <w:pPr>
        <w:pStyle w:val="DanceBody"/>
      </w:pPr>
      <w:r>
        <w:t xml:space="preserve"> 1- 4</w:t>
      </w:r>
      <w:r>
        <w:tab/>
        <w:t>1s+2s circle 4H 1/2 round &amp; turn partner 2H once round, 2s ending in 1st place, 1s open out to face up</w:t>
      </w:r>
    </w:p>
    <w:p w:rsidR="00B11EB3" w:rsidRDefault="00B11EB3" w:rsidP="00B11EB3">
      <w:pPr>
        <w:pStyle w:val="DanceBody"/>
      </w:pPr>
      <w:r>
        <w:t xml:space="preserve"> 5- 8</w:t>
      </w:r>
      <w:r>
        <w:tab/>
        <w:t>1s cast up round 2s, dance down NHJ to  2nd place</w:t>
      </w:r>
    </w:p>
    <w:p w:rsidR="00B11EB3" w:rsidRDefault="00B11EB3" w:rsidP="00B11EB3">
      <w:pPr>
        <w:pStyle w:val="DanceBody"/>
      </w:pPr>
      <w:r>
        <w:t xml:space="preserve"> 9-12</w:t>
      </w:r>
      <w:r>
        <w:tab/>
        <w:t>1s cast down round 3s &amp; dance up to 2nd place, 2s step in</w:t>
      </w:r>
    </w:p>
    <w:p w:rsidR="00B11EB3" w:rsidRDefault="00B11EB3" w:rsidP="00B11EB3">
      <w:pPr>
        <w:pStyle w:val="DanceBody"/>
      </w:pPr>
      <w:r>
        <w:t>13-16</w:t>
      </w:r>
      <w:r>
        <w:tab/>
        <w:t>2s+1s turn partner 2H opening out to dance 4H 1/2 round ending in original places</w:t>
      </w:r>
    </w:p>
    <w:p w:rsidR="00B11EB3" w:rsidRDefault="00B11EB3" w:rsidP="00B11EB3">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B11EB3" w:rsidRDefault="00B11EB3" w:rsidP="00B11EB3">
      <w:pPr>
        <w:pStyle w:val="DanceBody"/>
        <w:keepNext w:val="0"/>
      </w:pPr>
      <w:r>
        <w:t>25-32</w:t>
      </w:r>
      <w:r>
        <w:tab/>
        <w:t xml:space="preserve">1s+2s </w:t>
      </w:r>
      <w:r w:rsidRPr="003A1395">
        <w:t>also</w:t>
      </w:r>
      <w:r>
        <w:t xml:space="preserve"> 3s+4s dance 1/2 Poussette, 2s+3s end on sides; 1s+4s dance 1/2 Poussette.  2 4 1 3</w:t>
      </w:r>
    </w:p>
    <w:p w:rsidR="00B11EB3" w:rsidRDefault="00B11EB3" w:rsidP="00B11EB3"/>
    <w:p w:rsidR="00B11EB3" w:rsidRDefault="00B11EB3" w:rsidP="00B11EB3">
      <w:pPr>
        <w:pStyle w:val="Minicrib"/>
      </w:pPr>
      <w:r>
        <w:t>ANOTHER TRIP AROUND THE SUN  (S2x40)  4C set</w:t>
      </w:r>
      <w:r>
        <w:tab/>
        <w:t>Ray McEdward  San Diego 45th Anniv</w:t>
      </w:r>
    </w:p>
    <w:p w:rsidR="00B11EB3" w:rsidRPr="00E12CD9" w:rsidRDefault="00B11EB3" w:rsidP="00B11EB3">
      <w:pPr>
        <w:pStyle w:val="DanceBody"/>
      </w:pPr>
      <w:r>
        <w:t xml:space="preserve"> 1- 8</w:t>
      </w:r>
      <w:r>
        <w:tab/>
        <w:t xml:space="preserve">1s+2s </w:t>
      </w:r>
      <w:r>
        <w:rPr>
          <w:b/>
        </w:rPr>
        <w:t>also</w:t>
      </w:r>
      <w:r>
        <w:t xml:space="preserve"> 3s+4s dance first 6 bars of Bourrel then turn RH into allemande hold</w:t>
      </w:r>
    </w:p>
    <w:p w:rsidR="00B11EB3" w:rsidRDefault="00B11EB3" w:rsidP="00B11EB3">
      <w:pPr>
        <w:pStyle w:val="DanceBody"/>
      </w:pPr>
      <w:r>
        <w:tab/>
        <w:t xml:space="preserve">1-4    1M+2L </w:t>
      </w:r>
      <w:r w:rsidRPr="00FB50DF">
        <w:rPr>
          <w:b/>
        </w:rPr>
        <w:t>also</w:t>
      </w:r>
      <w:r>
        <w:t xml:space="preserve"> 3M+4L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pPr>
      <w:r>
        <w:tab/>
        <w:t>5-8   Set to partners &amp; turn RH into allemande hold</w:t>
      </w:r>
    </w:p>
    <w:p w:rsidR="00B11EB3" w:rsidRDefault="00B11EB3" w:rsidP="00B11EB3">
      <w:pPr>
        <w:pStyle w:val="DanceBody"/>
      </w:pPr>
      <w:r>
        <w:t xml:space="preserve"> 9-16</w:t>
      </w:r>
      <w:r>
        <w:tab/>
        <w:t xml:space="preserve">2s+1s </w:t>
      </w:r>
      <w:r>
        <w:rPr>
          <w:b/>
        </w:rPr>
        <w:t>also</w:t>
      </w:r>
      <w:r>
        <w:t xml:space="preserve"> 4s+3s dance Allemande</w:t>
      </w:r>
    </w:p>
    <w:p w:rsidR="00B11EB3" w:rsidRDefault="00B11EB3" w:rsidP="00B11EB3">
      <w:pPr>
        <w:pStyle w:val="DanceBody"/>
      </w:pPr>
      <w:r>
        <w:t>17-20</w:t>
      </w:r>
      <w:r>
        <w:tab/>
        <w:t>1s/4s dance RSh 1/2 round partner &amp; cast to 2nd/3rd place. Bars 19-20 2s &amp; 3s NHJ dance to 1st/4th place.  2 1 4 3</w:t>
      </w:r>
    </w:p>
    <w:p w:rsidR="00B11EB3" w:rsidRDefault="00B11EB3" w:rsidP="00B11EB3">
      <w:pPr>
        <w:pStyle w:val="DanceBody"/>
      </w:pPr>
      <w:r>
        <w:t>21-24</w:t>
      </w:r>
      <w:r>
        <w:tab/>
        <w:t>1s+4s dance RH across</w:t>
      </w:r>
    </w:p>
    <w:p w:rsidR="00B11EB3" w:rsidRDefault="00B11EB3" w:rsidP="00B11EB3">
      <w:pPr>
        <w:pStyle w:val="DanceBody"/>
      </w:pPr>
      <w:r>
        <w:t>25-32</w:t>
      </w:r>
      <w:r>
        <w:tab/>
        <w:t>1s+4s dance Poussette (all round)</w:t>
      </w:r>
    </w:p>
    <w:p w:rsidR="00B11EB3" w:rsidRDefault="00B11EB3" w:rsidP="00B11EB3">
      <w:pPr>
        <w:pStyle w:val="DanceBody"/>
        <w:keepNext w:val="0"/>
      </w:pPr>
      <w:r>
        <w:t>33-40</w:t>
      </w:r>
      <w:r>
        <w:tab/>
        <w:t xml:space="preserve">2s+1s </w:t>
      </w:r>
      <w:r>
        <w:rPr>
          <w:b/>
        </w:rPr>
        <w:t>also</w:t>
      </w:r>
      <w:r>
        <w:t xml:space="preserve"> 4s+3s dance R&amp;L.  2 1 4 3</w:t>
      </w:r>
    </w:p>
    <w:p w:rsidR="00B11EB3" w:rsidRDefault="00B11EB3" w:rsidP="00B11EB3"/>
    <w:p w:rsidR="00B11EB3" w:rsidRDefault="00B11EB3" w:rsidP="00B11EB3">
      <w:pPr>
        <w:pStyle w:val="Minicrib"/>
      </w:pPr>
      <w:r>
        <w:t>ANOTHER WOODLAND WANDER  (J4x32)  4C set</w:t>
      </w:r>
      <w:r>
        <w:tab/>
        <w:t>Children of Margaret McMurtry's class in New Zealand</w:t>
      </w:r>
    </w:p>
    <w:p w:rsidR="00B11EB3" w:rsidRPr="006B40B3" w:rsidRDefault="00B11EB3" w:rsidP="00B11EB3">
      <w:pPr>
        <w:pStyle w:val="DanceBody"/>
      </w:pPr>
      <w:r w:rsidRPr="006B40B3">
        <w:t xml:space="preserve"> 1- 8</w:t>
      </w:r>
      <w:r w:rsidRPr="006B40B3">
        <w:tab/>
        <w:t>1s+2s set twice, 1s+2s dance RH across</w:t>
      </w:r>
    </w:p>
    <w:p w:rsidR="00B11EB3" w:rsidRPr="006B40B3" w:rsidRDefault="00B11EB3" w:rsidP="00B11EB3">
      <w:pPr>
        <w:pStyle w:val="DanceBody"/>
      </w:pPr>
      <w:r w:rsidRPr="006B40B3">
        <w:t xml:space="preserve"> 9-16</w:t>
      </w:r>
      <w:r w:rsidRPr="006B40B3">
        <w:tab/>
        <w:t>1s+2s set twice, 1s+2s circle 4H round to left</w:t>
      </w:r>
    </w:p>
    <w:p w:rsidR="00B11EB3" w:rsidRPr="006B40B3" w:rsidRDefault="00B11EB3" w:rsidP="00B11EB3">
      <w:pPr>
        <w:pStyle w:val="DanceBody"/>
      </w:pPr>
      <w:r w:rsidRPr="006B40B3">
        <w:t>17-24</w:t>
      </w:r>
      <w:r w:rsidRPr="006B40B3">
        <w:tab/>
        <w:t>1s cross RH &amp; cast 1 place, 1s cross LH &amp; cast down to 4th place</w:t>
      </w:r>
    </w:p>
    <w:p w:rsidR="00B11EB3" w:rsidRPr="006B40B3" w:rsidRDefault="00B11EB3" w:rsidP="00B11EB3">
      <w:pPr>
        <w:pStyle w:val="DanceBody"/>
        <w:keepNext w:val="0"/>
      </w:pPr>
      <w:r w:rsidRPr="006B40B3">
        <w:t>25-32</w:t>
      </w:r>
      <w:r w:rsidRPr="006B40B3">
        <w:tab/>
        <w:t>All turn RH, all turn LH</w:t>
      </w:r>
    </w:p>
    <w:p w:rsidR="00B11EB3" w:rsidRDefault="00B11EB3" w:rsidP="00B11EB3"/>
    <w:p w:rsidR="00B11EB3" w:rsidRDefault="00B11EB3" w:rsidP="00B11EB3">
      <w:pPr>
        <w:pStyle w:val="Minicrib"/>
      </w:pPr>
      <w:r>
        <w:t>ANSEY STRATHSPEY  (S4x32)  4C set</w:t>
      </w:r>
      <w:r>
        <w:tab/>
        <w:t>Harry Rhodes  Snowdon Bk 1</w:t>
      </w:r>
    </w:p>
    <w:p w:rsidR="00B11EB3" w:rsidRPr="006B40B3" w:rsidRDefault="00B11EB3" w:rsidP="00B11EB3">
      <w:pPr>
        <w:pStyle w:val="DanceBody"/>
      </w:pPr>
      <w:r w:rsidRPr="006B40B3">
        <w:t xml:space="preserve"> 1- 8</w:t>
      </w:r>
      <w:r w:rsidRPr="006B40B3">
        <w:tab/>
        <w:t>All set, 1s &amp; 4s cast in 1 place &amp; dance 1/2 Figs of 8 round end couples</w:t>
      </w:r>
    </w:p>
    <w:p w:rsidR="00B11EB3" w:rsidRPr="006B40B3" w:rsidRDefault="00B11EB3" w:rsidP="00B11EB3">
      <w:pPr>
        <w:pStyle w:val="DanceBody"/>
      </w:pPr>
      <w:r w:rsidRPr="006B40B3">
        <w:t xml:space="preserve"> 9-16</w:t>
      </w:r>
      <w:r w:rsidRPr="006B40B3">
        <w:tab/>
        <w:t>All dance Grand Chain</w:t>
      </w:r>
    </w:p>
    <w:p w:rsidR="00B11EB3" w:rsidRPr="006B40B3" w:rsidRDefault="00B11EB3" w:rsidP="00B11EB3">
      <w:pPr>
        <w:pStyle w:val="DanceBody"/>
      </w:pPr>
      <w:r w:rsidRPr="006B40B3">
        <w:t>17-24</w:t>
      </w:r>
      <w:r w:rsidRPr="006B40B3">
        <w:tab/>
        <w:t>1L+4M set &amp; change places RH, 1M+4L repeat</w:t>
      </w:r>
    </w:p>
    <w:p w:rsidR="00B11EB3" w:rsidRPr="006B40B3" w:rsidRDefault="00B11EB3" w:rsidP="00B11EB3">
      <w:pPr>
        <w:pStyle w:val="DanceBody"/>
        <w:keepNext w:val="0"/>
      </w:pPr>
      <w:r w:rsidRPr="006B40B3">
        <w:t>25-32</w:t>
      </w:r>
      <w:r w:rsidRPr="006B40B3">
        <w:tab/>
        <w:t>All circle 8H round &amp; back.  2 4 1 3</w:t>
      </w:r>
    </w:p>
    <w:p w:rsidR="00B11EB3" w:rsidRDefault="00B11EB3" w:rsidP="00B11EB3"/>
    <w:p w:rsidR="00B11EB3" w:rsidRDefault="00B11EB3" w:rsidP="00B11EB3">
      <w:pPr>
        <w:pStyle w:val="Minicrib"/>
      </w:pPr>
      <w:r>
        <w:t>ANTARCTICA BOUND  (J4x32)  4C Set</w:t>
      </w:r>
      <w:r>
        <w:tab/>
        <w:t>Roy Goldring  Scotia Suite</w:t>
      </w:r>
    </w:p>
    <w:p w:rsidR="00B11EB3" w:rsidRPr="00491D16" w:rsidRDefault="00B11EB3" w:rsidP="00B11EB3">
      <w:pPr>
        <w:pStyle w:val="DanceBody"/>
      </w:pPr>
      <w:r w:rsidRPr="00491D16">
        <w:t xml:space="preserve"> 1- 8</w:t>
      </w:r>
      <w:r w:rsidRPr="00491D16">
        <w:tab/>
        <w:t>1s+2s cross RH, cast down 2 places, cross RH &amp; cast up to places</w:t>
      </w:r>
    </w:p>
    <w:p w:rsidR="00B11EB3" w:rsidRPr="00491D16" w:rsidRDefault="00B11EB3" w:rsidP="00B11EB3">
      <w:pPr>
        <w:pStyle w:val="DanceBody"/>
      </w:pPr>
      <w:r w:rsidRPr="00491D16">
        <w:t xml:space="preserve"> 9-16</w:t>
      </w:r>
      <w:r w:rsidRPr="00491D16">
        <w:tab/>
        <w:t>3s+4s cross RH, cast up 2 places, cross RH &amp; cast back to places</w:t>
      </w:r>
    </w:p>
    <w:p w:rsidR="00B11EB3" w:rsidRPr="00491D16" w:rsidRDefault="00B11EB3" w:rsidP="00B11EB3">
      <w:pPr>
        <w:pStyle w:val="DanceBody"/>
      </w:pPr>
      <w:r w:rsidRPr="00491D16">
        <w:t>17-24</w:t>
      </w:r>
      <w:r w:rsidRPr="00491D16">
        <w:tab/>
        <w:t>1s+4s Adv+Ret (diagonally), 1s cast to bottom as others step up</w:t>
      </w:r>
    </w:p>
    <w:p w:rsidR="00B11EB3" w:rsidRPr="00491D16" w:rsidRDefault="00B11EB3" w:rsidP="00B11EB3">
      <w:pPr>
        <w:pStyle w:val="DanceBody"/>
        <w:keepNext w:val="0"/>
      </w:pPr>
      <w:r w:rsidRPr="00491D16">
        <w:t>25-32</w:t>
      </w:r>
      <w:r w:rsidRPr="00491D16">
        <w:tab/>
        <w:t>All circle 8H round &amp; back</w:t>
      </w:r>
    </w:p>
    <w:p w:rsidR="00B11EB3" w:rsidRDefault="00B11EB3" w:rsidP="00B11EB3"/>
    <w:p w:rsidR="00B11EB3" w:rsidRDefault="00B11EB3" w:rsidP="00B11EB3">
      <w:pPr>
        <w:pStyle w:val="Minicrib"/>
      </w:pPr>
      <w:r>
        <w:t>ANTICIPATION  (J3x32)  3C set</w:t>
      </w:r>
      <w:r>
        <w:tab/>
        <w:t>Holly Boyd, 2021</w:t>
      </w:r>
    </w:p>
    <w:p w:rsidR="00B11EB3" w:rsidRDefault="00B11EB3" w:rsidP="00B11EB3">
      <w:pPr>
        <w:pStyle w:val="DanceBody"/>
      </w:pPr>
      <w:r>
        <w:t xml:space="preserve"> 1- 8</w:t>
      </w:r>
      <w:r>
        <w:tab/>
        <w:t>6 bars Mirror reels of 3 on sides (2s in/up, 1s &amp; 3s cast to start), 1s+2s pass to change places as 3s loop into place</w:t>
      </w:r>
    </w:p>
    <w:p w:rsidR="00B11EB3" w:rsidRDefault="00B11EB3" w:rsidP="00B11EB3">
      <w:pPr>
        <w:pStyle w:val="DanceBody"/>
      </w:pPr>
      <w:r>
        <w:t xml:space="preserve"> 9-16</w:t>
      </w:r>
      <w:r>
        <w:tab/>
        <w:t>1L+2s &amp; 1M+3s dance RH across; all chase clockwise 1/2 round. 1s end in 2nd place own side facing down.  (3) 1 (2)</w:t>
      </w:r>
    </w:p>
    <w:p w:rsidR="00B11EB3" w:rsidRDefault="00B11EB3" w:rsidP="00B11EB3">
      <w:pPr>
        <w:pStyle w:val="DanceBody"/>
      </w:pPr>
      <w:r>
        <w:t>17-24</w:t>
      </w:r>
      <w:r>
        <w:tab/>
        <w:t>3s+1s+2s dance Grand Chain (3s cross RH, 1s+2s change places RH on sides to start)</w:t>
      </w:r>
    </w:p>
    <w:p w:rsidR="00B11EB3" w:rsidRDefault="00B11EB3" w:rsidP="00B11EB3">
      <w:pPr>
        <w:pStyle w:val="DanceBody"/>
        <w:keepNext w:val="0"/>
      </w:pPr>
      <w:r>
        <w:t>25-32</w:t>
      </w:r>
      <w:r>
        <w:tab/>
        <w:t xml:space="preserve">All Adv+Ret; 3s &amp; 2s set &amp; cross RH </w:t>
      </w:r>
      <w:r w:rsidRPr="007663FA">
        <w:rPr>
          <w:b/>
        </w:rPr>
        <w:t>while</w:t>
      </w:r>
      <w:r>
        <w:t xml:space="preserve"> 1s dance down below 3s &amp; cast up to 2nd place.  3s &amp; 2s face out</w:t>
      </w:r>
    </w:p>
    <w:p w:rsidR="00B11EB3" w:rsidRDefault="00B11EB3" w:rsidP="00B11EB3"/>
    <w:p w:rsidR="00B11EB3" w:rsidRDefault="00B11EB3" w:rsidP="00B11EB3">
      <w:pPr>
        <w:pStyle w:val="Minicrib"/>
      </w:pPr>
      <w:r>
        <w:t>ANTJE ERBEN'S REEL  (J8x32)  3C (4C set)</w:t>
      </w:r>
      <w:r>
        <w:tab/>
        <w:t>Anselm Lingnau  41st Frankfurt Spring Ball</w:t>
      </w:r>
    </w:p>
    <w:p w:rsidR="00B11EB3" w:rsidRPr="006B40B3" w:rsidRDefault="00B11EB3" w:rsidP="00B11EB3">
      <w:pPr>
        <w:pStyle w:val="DanceBody"/>
      </w:pPr>
      <w:r w:rsidRPr="006B40B3">
        <w:t xml:space="preserve"> 1- 8</w:t>
      </w:r>
      <w:r w:rsidRPr="006B40B3">
        <w:tab/>
        <w:t>1s+2s Set &amp; Rotate:-</w:t>
      </w:r>
    </w:p>
    <w:p w:rsidR="00B11EB3" w:rsidRPr="006B40B3" w:rsidRDefault="00B11EB3" w:rsidP="00B11EB3">
      <w:pPr>
        <w:pStyle w:val="DanceBody"/>
      </w:pPr>
      <w:r w:rsidRPr="006B40B3">
        <w:tab/>
        <w:t>` Set, rotate singly &amp; dance on 1 place clockwise, change places RH on sides &amp; dance on 1 place to own sides (1s in 2nd pl)</w:t>
      </w:r>
    </w:p>
    <w:p w:rsidR="00B11EB3" w:rsidRPr="006B40B3" w:rsidRDefault="00B11EB3" w:rsidP="00B11EB3">
      <w:pPr>
        <w:pStyle w:val="DanceBody"/>
      </w:pPr>
      <w:r w:rsidRPr="006B40B3">
        <w:t xml:space="preserve"> 9-16</w:t>
      </w:r>
      <w:r w:rsidRPr="006B40B3">
        <w:tab/>
        <w:t>1s set &amp; dance 1/2 Fig of 8 (1M round 2s, 1L round 3s) then turn LH to face 1st corners</w:t>
      </w:r>
    </w:p>
    <w:p w:rsidR="00B11EB3" w:rsidRPr="006B40B3" w:rsidRDefault="00B11EB3" w:rsidP="00B11EB3">
      <w:pPr>
        <w:pStyle w:val="DanceBody"/>
      </w:pPr>
      <w:r w:rsidRPr="006B40B3">
        <w:t>17-24</w:t>
      </w:r>
      <w:r w:rsidRPr="006B40B3">
        <w:tab/>
        <w:t>1s dance 1/2 reel of 4 with 1st corners &amp; pass RSh to face 2nd corners, 1s dance 1/2 reel of 4 with 2nd corners &amp; end 2nd place opposite sides</w:t>
      </w:r>
    </w:p>
    <w:p w:rsidR="00B11EB3" w:rsidRPr="006B40B3" w:rsidRDefault="00B11EB3" w:rsidP="00B11EB3">
      <w:pPr>
        <w:pStyle w:val="DanceBody"/>
        <w:keepNext w:val="0"/>
      </w:pPr>
      <w:r w:rsidRPr="006B40B3">
        <w:t>25-32</w:t>
      </w:r>
      <w:r w:rsidRPr="006B40B3">
        <w:tab/>
        <w:t>All chase clockwise 1/2 way &amp; turn partners RH</w:t>
      </w:r>
    </w:p>
    <w:p w:rsidR="00B11EB3" w:rsidRDefault="00B11EB3" w:rsidP="00B11EB3"/>
    <w:p w:rsidR="00B11EB3" w:rsidRDefault="00B11EB3" w:rsidP="00B11EB3">
      <w:pPr>
        <w:pStyle w:val="Minicrib"/>
      </w:pPr>
      <w:r>
        <w:t>ANYA'S DANCE  (M-(S48+R48))  Sq.Set</w:t>
      </w:r>
      <w:r>
        <w:tab/>
        <w:t>Andrew Duncan  8 Anniv Dances</w:t>
      </w:r>
    </w:p>
    <w:p w:rsidR="00B11EB3" w:rsidRPr="006B40B3" w:rsidRDefault="00B11EB3" w:rsidP="00B11EB3">
      <w:pPr>
        <w:pStyle w:val="DanceBody"/>
      </w:pPr>
      <w:r w:rsidRPr="006B40B3">
        <w:t xml:space="preserve"> 1- 8</w:t>
      </w:r>
      <w:r w:rsidRPr="006B40B3">
        <w:tab/>
        <w:t>All dance double reels of 4 passing LSh in centre (Men start) &amp; Ladies end in centre facing partners</w:t>
      </w:r>
    </w:p>
    <w:p w:rsidR="00B11EB3" w:rsidRPr="006B40B3" w:rsidRDefault="00B11EB3" w:rsidP="00B11EB3">
      <w:pPr>
        <w:pStyle w:val="DanceBody"/>
      </w:pPr>
      <w:r w:rsidRPr="006B40B3">
        <w:t xml:space="preserve"> 9-24</w:t>
      </w:r>
      <w:r w:rsidRPr="006B40B3">
        <w:tab/>
        <w:t>All set &amp; petronella turn 4 times</w:t>
      </w:r>
    </w:p>
    <w:p w:rsidR="00B11EB3" w:rsidRPr="006B40B3" w:rsidRDefault="00B11EB3" w:rsidP="00B11EB3">
      <w:pPr>
        <w:pStyle w:val="DanceBody"/>
      </w:pPr>
      <w:r w:rsidRPr="006B40B3">
        <w:t>25-32</w:t>
      </w:r>
      <w:r w:rsidRPr="006B40B3">
        <w:tab/>
        <w:t>All set HS to partners (4 bars) &amp; turn partner RH 2.1/4 times to place (Ladies facing out)</w:t>
      </w:r>
    </w:p>
    <w:p w:rsidR="00B11EB3" w:rsidRPr="006B40B3" w:rsidRDefault="00B11EB3" w:rsidP="00B11EB3">
      <w:pPr>
        <w:pStyle w:val="DanceBody"/>
      </w:pPr>
      <w:r w:rsidRPr="006B40B3">
        <w:t>33-48</w:t>
      </w:r>
      <w:r w:rsidRPr="006B40B3">
        <w:tab/>
        <w:t>All dance full Schiehallion Reel</w:t>
      </w:r>
    </w:p>
    <w:p w:rsidR="00B11EB3" w:rsidRPr="006B40B3" w:rsidRDefault="00B11EB3" w:rsidP="00B11EB3">
      <w:pPr>
        <w:pStyle w:val="DanceBody"/>
        <w:keepNext w:val="0"/>
      </w:pPr>
      <w:r w:rsidRPr="006B40B3">
        <w:t>Repeat in Reel time but normal setting in place of HS setting</w:t>
      </w:r>
    </w:p>
    <w:p w:rsidR="00B11EB3" w:rsidRDefault="00B11EB3" w:rsidP="00B11EB3"/>
    <w:p w:rsidR="00B11EB3" w:rsidRDefault="00B11EB3" w:rsidP="00B11EB3">
      <w:pPr>
        <w:pStyle w:val="Minicrib"/>
      </w:pPr>
      <w:r>
        <w:t>APPLE TEA  (S3x32)  3C set</w:t>
      </w:r>
      <w:r>
        <w:tab/>
        <w:t>John Drewry  Turkish Set</w:t>
      </w:r>
    </w:p>
    <w:p w:rsidR="00B11EB3" w:rsidRPr="006B40B3" w:rsidRDefault="00B11EB3" w:rsidP="00B11EB3">
      <w:pPr>
        <w:pStyle w:val="DanceBody"/>
      </w:pPr>
      <w:r w:rsidRPr="006B40B3">
        <w:t xml:space="preserve"> 1- 8</w:t>
      </w:r>
      <w:r w:rsidRPr="006B40B3">
        <w:tab/>
        <w:t>All set &amp; circle 6H to left (3 bars), dance in turning right about spiral out to chase on to places</w:t>
      </w:r>
    </w:p>
    <w:p w:rsidR="00B11EB3" w:rsidRPr="006B40B3" w:rsidRDefault="00B11EB3" w:rsidP="00B11EB3">
      <w:pPr>
        <w:pStyle w:val="DanceBody"/>
      </w:pPr>
      <w:r w:rsidRPr="006B40B3">
        <w:t xml:space="preserve"> 9-16</w:t>
      </w:r>
      <w:r w:rsidRPr="006B40B3">
        <w:tab/>
        <w:t>All set &amp; 2s petronella turn into centre, set &amp; turn RH 1.1/4 times while 1s+3s dance 3/4 R&amp;L &amp; all end facing down beside partners</w:t>
      </w:r>
    </w:p>
    <w:p w:rsidR="00B11EB3" w:rsidRPr="006B40B3" w:rsidRDefault="00B11EB3" w:rsidP="00B11EB3">
      <w:pPr>
        <w:pStyle w:val="DanceBody"/>
      </w:pPr>
      <w:r w:rsidRPr="006B40B3">
        <w:t>17-24</w:t>
      </w:r>
      <w:r w:rsidRPr="006B40B3">
        <w:tab/>
        <w:t>1s followed by 2s+3s lead down &amp; 3s lead back up.  3 2 1</w:t>
      </w:r>
    </w:p>
    <w:p w:rsidR="00B11EB3" w:rsidRPr="006B40B3" w:rsidRDefault="00B11EB3" w:rsidP="00B11EB3">
      <w:pPr>
        <w:pStyle w:val="DanceBody"/>
        <w:keepNext w:val="0"/>
      </w:pPr>
      <w:r w:rsidRPr="006B40B3">
        <w:t>25-32</w:t>
      </w:r>
      <w:r w:rsidRPr="006B40B3">
        <w:tab/>
        <w:t>3s+2s Allemande</w:t>
      </w:r>
    </w:p>
    <w:p w:rsidR="00B11EB3" w:rsidRDefault="00B11EB3" w:rsidP="00B11EB3"/>
    <w:p w:rsidR="00B11EB3" w:rsidRDefault="00B11EB3" w:rsidP="00B11EB3">
      <w:pPr>
        <w:pStyle w:val="Minicrib"/>
      </w:pPr>
      <w:r>
        <w:t>THE APPLE TREE  (R4x32)  4C set</w:t>
      </w:r>
      <w:r>
        <w:tab/>
        <w:t>John Drewry  Summer Coll 88</w:t>
      </w:r>
    </w:p>
    <w:p w:rsidR="00B11EB3" w:rsidRPr="006B40B3" w:rsidRDefault="00B11EB3" w:rsidP="00B11EB3">
      <w:pPr>
        <w:pStyle w:val="DanceBody"/>
      </w:pPr>
      <w:r w:rsidRPr="006B40B3">
        <w:t>3s &amp; 4s start on opp. sides</w:t>
      </w:r>
    </w:p>
    <w:p w:rsidR="00B11EB3" w:rsidRPr="006B40B3" w:rsidRDefault="00B11EB3" w:rsidP="00B11EB3">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B11EB3" w:rsidRPr="006B40B3" w:rsidRDefault="00B11EB3" w:rsidP="00B11EB3">
      <w:pPr>
        <w:pStyle w:val="DanceBody"/>
      </w:pPr>
      <w:r w:rsidRPr="006B40B3">
        <w:t xml:space="preserve"> 9-16</w:t>
      </w:r>
      <w:r w:rsidRPr="006B40B3">
        <w:tab/>
        <w:t>All dance reels of 4 on sides, at end 2s &amp; 3s do not pass but curve round so that 3s face up in 2nd place &amp; 2s face down in 3rd place</w:t>
      </w:r>
    </w:p>
    <w:p w:rsidR="00B11EB3" w:rsidRPr="006B40B3" w:rsidRDefault="00B11EB3" w:rsidP="00B11EB3">
      <w:pPr>
        <w:pStyle w:val="DanceBody"/>
      </w:pPr>
      <w:r w:rsidRPr="006B40B3">
        <w:t>17-24</w:t>
      </w:r>
      <w:r w:rsidRPr="006B40B3">
        <w:tab/>
        <w:t>1s+3s also 2s+4s set twice on sides, all turn twice round to right in Tulloch hold</w:t>
      </w:r>
    </w:p>
    <w:p w:rsidR="00B11EB3" w:rsidRPr="006B40B3" w:rsidRDefault="00B11EB3" w:rsidP="00B11EB3">
      <w:pPr>
        <w:pStyle w:val="DanceBody"/>
        <w:keepNext w:val="0"/>
      </w:pPr>
      <w:r w:rsidRPr="006B40B3">
        <w:t>25-32</w:t>
      </w:r>
      <w:r w:rsidRPr="006B40B3">
        <w:tab/>
        <w:t>1s+3s also 2s+4s set on sides &amp; dance 3/4 double Fig of 8 (1s crossing down &amp; 4s crossing up to start).  3 1 (4)(2)</w:t>
      </w:r>
    </w:p>
    <w:p w:rsidR="00B11EB3" w:rsidRDefault="00B11EB3" w:rsidP="00B11EB3"/>
    <w:p w:rsidR="00B11EB3" w:rsidRDefault="00B11EB3" w:rsidP="00B11EB3">
      <w:pPr>
        <w:pStyle w:val="Minicrib"/>
      </w:pPr>
      <w:r>
        <w:t>APPLE TURNOVER  (J24)  Round the Room</w:t>
      </w:r>
      <w:r>
        <w:tab/>
        <w:t>Leeds Branch 25th Children's Festival</w:t>
      </w:r>
    </w:p>
    <w:p w:rsidR="00B11EB3" w:rsidRDefault="00B11EB3" w:rsidP="00B11EB3">
      <w:pPr>
        <w:pStyle w:val="DanceBody"/>
      </w:pPr>
      <w:r>
        <w:t>Round the Room Dance 2 facing 2</w:t>
      </w:r>
    </w:p>
    <w:p w:rsidR="00B11EB3" w:rsidRPr="006B40B3" w:rsidRDefault="00B11EB3" w:rsidP="00B11EB3">
      <w:pPr>
        <w:pStyle w:val="DanceBody"/>
      </w:pPr>
      <w:r w:rsidRPr="006B40B3">
        <w:t xml:space="preserve"> 1- 8</w:t>
      </w:r>
      <w:r w:rsidRPr="006B40B3">
        <w:tab/>
        <w:t>Clockwise couples turn RH, Anticlockwise couples turn RH</w:t>
      </w:r>
    </w:p>
    <w:p w:rsidR="00B11EB3" w:rsidRPr="006B40B3" w:rsidRDefault="00B11EB3" w:rsidP="00B11EB3">
      <w:pPr>
        <w:pStyle w:val="DanceBody"/>
      </w:pPr>
      <w:r w:rsidRPr="006B40B3">
        <w:t xml:space="preserve"> 9-16</w:t>
      </w:r>
      <w:r w:rsidRPr="006B40B3">
        <w:tab/>
        <w:t>All circle 4H round &amp; back</w:t>
      </w:r>
    </w:p>
    <w:p w:rsidR="00B11EB3" w:rsidRDefault="00B11EB3" w:rsidP="00B11EB3">
      <w:pPr>
        <w:pStyle w:val="DanceBody"/>
        <w:keepNext w:val="0"/>
      </w:pPr>
      <w:r w:rsidRPr="006B40B3">
        <w:t>17-24</w:t>
      </w:r>
      <w:r w:rsidRPr="006B40B3">
        <w:tab/>
        <w:t>All Adv+Ret, all set &amp; advance to meet next couple (clockwise couples dance under arches made by other couple)</w:t>
      </w:r>
    </w:p>
    <w:p w:rsidR="00B11EB3" w:rsidRDefault="00B11EB3" w:rsidP="00B11EB3"/>
    <w:p w:rsidR="00B11EB3" w:rsidRDefault="00B11EB3" w:rsidP="00B11EB3">
      <w:pPr>
        <w:pStyle w:val="Minicrib"/>
      </w:pPr>
      <w:r>
        <w:t>APPLECROSS STRATHSPEY  (S8x32)  3C (4C set)</w:t>
      </w:r>
      <w:r>
        <w:tab/>
        <w:t>Stuart Anderson, 2013</w:t>
      </w:r>
    </w:p>
    <w:p w:rsidR="00B11EB3" w:rsidRDefault="00B11EB3" w:rsidP="00B11EB3">
      <w:pPr>
        <w:pStyle w:val="DanceBody"/>
      </w:pPr>
      <w:r>
        <w:t xml:space="preserve"> 1- 8</w:t>
      </w:r>
      <w:r>
        <w:tab/>
        <w:t>1s cross RH, cast (2s step up); 1s turn RH to end in 2nd place opp sides</w:t>
      </w:r>
    </w:p>
    <w:p w:rsidR="00B11EB3" w:rsidRDefault="00B11EB3" w:rsidP="00B11EB3">
      <w:pPr>
        <w:pStyle w:val="DanceBody"/>
      </w:pPr>
      <w:r>
        <w:t xml:space="preserve"> 9-16</w:t>
      </w:r>
      <w:r>
        <w:tab/>
        <w:t>1s dance reels of 3 across, RSh to 4th corners (1M+3M, 1L+2L pass RSh)</w:t>
      </w:r>
    </w:p>
    <w:p w:rsidR="00B11EB3" w:rsidRDefault="00B11EB3" w:rsidP="00B11EB3">
      <w:pPr>
        <w:pStyle w:val="DanceBody"/>
      </w:pPr>
      <w:r>
        <w:t>17-24</w:t>
      </w:r>
      <w:r>
        <w:tab/>
        <w:t>1s cross up between 2s &amp; cast; meet &amp; dance down between 3s &amp; cast up to 2nd place own side</w:t>
      </w:r>
    </w:p>
    <w:p w:rsidR="00B11EB3" w:rsidRDefault="00B11EB3" w:rsidP="00B11EB3">
      <w:pPr>
        <w:pStyle w:val="DanceBody"/>
        <w:keepNext w:val="0"/>
      </w:pPr>
      <w:r>
        <w:t>25-32</w:t>
      </w:r>
      <w:r>
        <w:tab/>
        <w:t>1s+3s dance Poussette</w:t>
      </w:r>
    </w:p>
    <w:p w:rsidR="00B11EB3" w:rsidRDefault="00B11EB3" w:rsidP="00B11EB3"/>
    <w:p w:rsidR="00B11EB3" w:rsidRDefault="00B11EB3" w:rsidP="00B11EB3">
      <w:pPr>
        <w:pStyle w:val="Minicrib"/>
      </w:pPr>
      <w:r>
        <w:t>APRIL FOOL  (J8x32)  3C (4C set)</w:t>
      </w:r>
      <w:r>
        <w:tab/>
        <w:t>Sue McKinnell  http://suedan.com/dances/instructions/aprilfool.html</w:t>
      </w:r>
    </w:p>
    <w:p w:rsidR="00B11EB3" w:rsidRPr="00A93C7E" w:rsidRDefault="00B11EB3" w:rsidP="00B11EB3">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B11EB3" w:rsidRPr="00A93C7E" w:rsidRDefault="00B11EB3" w:rsidP="00B11EB3">
      <w:pPr>
        <w:pStyle w:val="DanceBody"/>
      </w:pPr>
      <w:r w:rsidRPr="00A93C7E">
        <w:t xml:space="preserve"> 9-12</w:t>
      </w:r>
      <w:r w:rsidRPr="00A93C7E">
        <w:tab/>
        <w:t>1L+2s &amp; 1M+3s set as in Double Triangles, 1s PdB out &amp; pull back RSh to face down/up while 2s &amp; 3s PdB in &amp; pull back RSh to face out</w:t>
      </w:r>
    </w:p>
    <w:p w:rsidR="00B11EB3" w:rsidRPr="00A93C7E" w:rsidRDefault="00B11EB3" w:rsidP="00B11EB3">
      <w:pPr>
        <w:pStyle w:val="DanceBody"/>
      </w:pPr>
      <w:r w:rsidRPr="00A93C7E">
        <w:t>13-16</w:t>
      </w:r>
      <w:r w:rsidRPr="00A93C7E">
        <w:tab/>
        <w:t xml:space="preserve">1s cross RH up/down centre &amp; cast to right into 2nd place opp sides </w:t>
      </w:r>
      <w:r w:rsidRPr="00A93C7E">
        <w:rPr>
          <w:b/>
        </w:rPr>
        <w:t>while</w:t>
      </w:r>
      <w:r w:rsidRPr="00A93C7E">
        <w:t xml:space="preserve"> 2s &amp; 3s set turning cl'wise &amp; chase 1 place (2L to 3L, 3M to 2M place)</w:t>
      </w:r>
    </w:p>
    <w:p w:rsidR="00B11EB3" w:rsidRPr="00A93C7E" w:rsidRDefault="00B11EB3" w:rsidP="00B11EB3">
      <w:pPr>
        <w:pStyle w:val="DanceBody"/>
      </w:pPr>
      <w:r w:rsidRPr="00A93C7E">
        <w:t>17-20</w:t>
      </w:r>
      <w:r w:rsidRPr="00A93C7E">
        <w:tab/>
        <w:t xml:space="preserve">1s cross RH, cast to right to end 1L between 3rd pstns facing up &amp; 1M between 2nd pstns facing down </w:t>
      </w:r>
      <w:r w:rsidRPr="00A93C7E">
        <w:rPr>
          <w:b/>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B11EB3" w:rsidRDefault="00B11EB3" w:rsidP="00B11EB3">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B11EB3" w:rsidRPr="00A93C7E" w:rsidRDefault="00B11EB3" w:rsidP="00B11EB3">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B11EB3" w:rsidRPr="00A93C7E" w:rsidRDefault="00B11EB3" w:rsidP="00B11EB3">
      <w:pPr>
        <w:pStyle w:val="DanceBody"/>
        <w:keepNext w:val="0"/>
      </w:pPr>
      <w:r w:rsidRPr="00A93C7E">
        <w:t>29-32</w:t>
      </w:r>
      <w:r w:rsidRPr="00A93C7E">
        <w:tab/>
        <w:t>2s+1s+3s set as in Double Triangles, 1s set advancing into 2nd place own sides. 2 1 3</w:t>
      </w:r>
    </w:p>
    <w:p w:rsidR="00B11EB3" w:rsidRDefault="00B11EB3" w:rsidP="00B11EB3"/>
    <w:p w:rsidR="00B11EB3" w:rsidRDefault="00B11EB3" w:rsidP="00B11EB3">
      <w:pPr>
        <w:pStyle w:val="Minicrib"/>
      </w:pPr>
      <w:r>
        <w:t>APRIL IN THE ALGARVE  (J4x32)  4C set</w:t>
      </w:r>
      <w:r>
        <w:tab/>
        <w:t>Marjorie MacRae  Algarve</w:t>
      </w:r>
    </w:p>
    <w:p w:rsidR="00B11EB3" w:rsidRPr="000D60D4" w:rsidRDefault="00B11EB3" w:rsidP="00B11EB3">
      <w:pPr>
        <w:pStyle w:val="DanceBody"/>
      </w:pPr>
      <w:r w:rsidRPr="000D60D4">
        <w:t>3s &amp; 4s start on opp. sides</w:t>
      </w:r>
    </w:p>
    <w:p w:rsidR="00B11EB3" w:rsidRPr="000D60D4" w:rsidRDefault="00B11EB3" w:rsidP="00B11EB3">
      <w:pPr>
        <w:pStyle w:val="DanceBody"/>
      </w:pPr>
      <w:r w:rsidRPr="000D60D4">
        <w:t>1- 8</w:t>
      </w:r>
      <w:r w:rsidRPr="000D60D4">
        <w:tab/>
        <w:t>1s &amp; 4s cross RH &amp; cast in 1 place, 1s &amp; 4s turn LH to end with Ladies facing 2M/3M with partners behind them</w:t>
      </w:r>
    </w:p>
    <w:p w:rsidR="00B11EB3" w:rsidRPr="000D60D4" w:rsidRDefault="00B11EB3" w:rsidP="00B11EB3">
      <w:pPr>
        <w:pStyle w:val="DanceBody"/>
      </w:pPr>
      <w:r w:rsidRPr="000D60D4">
        <w:t xml:space="preserve"> 9-12</w:t>
      </w:r>
      <w:r w:rsidRPr="000D60D4">
        <w:tab/>
        <w:t>1s+4s dance an alternating tandem Pass+Turn with corners pass RSh to Men with partners behind them facing 3L/2L</w:t>
      </w:r>
    </w:p>
    <w:p w:rsidR="00B11EB3" w:rsidRDefault="00B11EB3" w:rsidP="00B11EB3">
      <w:pPr>
        <w:pStyle w:val="DanceBody"/>
      </w:pPr>
      <w:r w:rsidRPr="000D60D4">
        <w:t>13-16</w:t>
      </w:r>
      <w:r w:rsidRPr="000D60D4">
        <w:tab/>
        <w:t>Repeat with corners &amp; end 1s on Men's side &amp; 4s on Ladies' side.</w:t>
      </w:r>
    </w:p>
    <w:p w:rsidR="00B11EB3" w:rsidRPr="000D60D4" w:rsidRDefault="00B11EB3" w:rsidP="00B11EB3">
      <w:pPr>
        <w:pStyle w:val="DanceBody"/>
      </w:pPr>
      <w:r w:rsidRPr="000D60D4">
        <w:t>17-24</w:t>
      </w:r>
      <w:r w:rsidRPr="000D60D4">
        <w:tab/>
        <w:t>1s &amp; 4s dance tandem LSh reels of 3 on sides (Ladies leading)</w:t>
      </w:r>
    </w:p>
    <w:p w:rsidR="00B11EB3" w:rsidRPr="000D60D4" w:rsidRDefault="00B11EB3" w:rsidP="00B11EB3">
      <w:pPr>
        <w:pStyle w:val="DanceBody"/>
        <w:keepNext w:val="0"/>
      </w:pPr>
      <w:r w:rsidRPr="000D60D4">
        <w:t>25-32</w:t>
      </w:r>
      <w:r w:rsidRPr="000D60D4">
        <w:tab/>
        <w:t>1s+4s set &amp; 1L+4L change places LH, 4s+1s set &amp; cross RH.  2 4(1)(3)</w:t>
      </w:r>
    </w:p>
    <w:p w:rsidR="00B11EB3" w:rsidRDefault="00B11EB3" w:rsidP="00B11EB3"/>
    <w:p w:rsidR="00B11EB3" w:rsidRDefault="00B11EB3" w:rsidP="00B11EB3">
      <w:pPr>
        <w:pStyle w:val="Minicrib"/>
      </w:pPr>
      <w:r>
        <w:t>APRIL SNOW ON MULL  (R8x40)  3C (4C set)</w:t>
      </w:r>
      <w:r>
        <w:tab/>
        <w:t>Holger Schuckelt  Borderland Dances</w:t>
      </w:r>
    </w:p>
    <w:p w:rsidR="00B11EB3" w:rsidRPr="00870903" w:rsidRDefault="00B11EB3" w:rsidP="00B11EB3">
      <w:pPr>
        <w:pStyle w:val="DanceBody"/>
      </w:pPr>
      <w:r w:rsidRPr="00870903">
        <w:t xml:space="preserve"> 1-</w:t>
      </w:r>
      <w:r>
        <w:t xml:space="preserve"> </w:t>
      </w:r>
      <w:r w:rsidRPr="00870903">
        <w:t>8</w:t>
      </w:r>
      <w:r w:rsidRPr="00870903">
        <w:tab/>
        <w:t>1s+2s+3s Set &amp; Rotate for 3 couples</w:t>
      </w:r>
      <w:r>
        <w:t>:</w:t>
      </w:r>
    </w:p>
    <w:p w:rsidR="00B11EB3" w:rsidRDefault="00B11EB3" w:rsidP="00B11EB3">
      <w:pPr>
        <w:pStyle w:val="DanceBody"/>
      </w:pPr>
      <w:r w:rsidRPr="00870903">
        <w:tab/>
        <w:t xml:space="preserve">Set &amp; rotate singly &amp; chase clockwise to form lines of 3 across (Men facing down &amp; Ladies up)  all change places RH with partner </w:t>
      </w:r>
      <w:r>
        <w:t>&amp; chase clockwise to own sides. 3 2 1</w:t>
      </w:r>
    </w:p>
    <w:p w:rsidR="00B11EB3" w:rsidRDefault="00B11EB3" w:rsidP="00B11EB3">
      <w:pPr>
        <w:pStyle w:val="DanceBody"/>
      </w:pPr>
      <w:r>
        <w:t xml:space="preserve"> 9-16</w:t>
      </w:r>
      <w:r>
        <w:tab/>
        <w:t>2s+1s dance Chain &amp; Turn:</w:t>
      </w:r>
    </w:p>
    <w:p w:rsidR="00B11EB3" w:rsidRDefault="00B11EB3" w:rsidP="00B11EB3">
      <w:pPr>
        <w:pStyle w:val="DanceBody"/>
      </w:pPr>
      <w:r>
        <w:tab/>
        <w:t>9-10    2M+1L turn 3/4 RH to face 1M &amp; 2L on diagonal</w:t>
      </w:r>
    </w:p>
    <w:p w:rsidR="00B11EB3" w:rsidRDefault="00B11EB3" w:rsidP="00B11EB3">
      <w:pPr>
        <w:pStyle w:val="DanceBody"/>
      </w:pPr>
      <w:r>
        <w:tab/>
        <w:t>11-12  1L+2L also 1M+2M change places LH, 2L+1M face each other in the centre</w:t>
      </w:r>
    </w:p>
    <w:p w:rsidR="00B11EB3" w:rsidRDefault="00B11EB3" w:rsidP="00B11EB3">
      <w:pPr>
        <w:pStyle w:val="DanceBody"/>
      </w:pPr>
      <w:r>
        <w:tab/>
        <w:t>13-16  2L+1M turn 1.1/4 RH to finish on own sides 3 1 2</w:t>
      </w:r>
    </w:p>
    <w:p w:rsidR="00B11EB3" w:rsidRDefault="00B11EB3" w:rsidP="00B11EB3">
      <w:pPr>
        <w:pStyle w:val="DanceBody"/>
      </w:pPr>
      <w:r>
        <w:t>17-24</w:t>
      </w:r>
      <w:r>
        <w:tab/>
        <w:t>1s dance 1/2 Fig of 8 round 2s, 3s+1s+2s turn RH into promenade hold (3s+2s facing up, 1s facing down)</w:t>
      </w:r>
    </w:p>
    <w:p w:rsidR="00B11EB3" w:rsidRPr="008E3DAA" w:rsidRDefault="00B11EB3" w:rsidP="00B11EB3">
      <w:pPr>
        <w:pStyle w:val="DanceBody"/>
      </w:pPr>
      <w:r>
        <w:t>25-32</w:t>
      </w:r>
      <w:r>
        <w:tab/>
        <w:t>3s+1s+2s</w:t>
      </w:r>
      <w:r w:rsidRPr="008E3DAA">
        <w:t xml:space="preserve"> dance Circulating Allemande</w:t>
      </w:r>
      <w:r>
        <w:t>:</w:t>
      </w:r>
    </w:p>
    <w:p w:rsidR="00B11EB3" w:rsidRDefault="00B11EB3" w:rsidP="00B11EB3">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B11EB3" w:rsidRDefault="00B11EB3" w:rsidP="00B11EB3">
      <w:pPr>
        <w:pStyle w:val="DanceBody"/>
      </w:pPr>
      <w:r>
        <w:t>33-40</w:t>
      </w:r>
      <w:r>
        <w:tab/>
        <w:t>1s dance 1/2 Fig of 8 round 2s; All turn LH. End 2 1 3</w:t>
      </w:r>
    </w:p>
    <w:p w:rsidR="00B11EB3" w:rsidRDefault="00B11EB3" w:rsidP="00B11EB3">
      <w:pPr>
        <w:pStyle w:val="DanceBody"/>
        <w:keepNext w:val="0"/>
      </w:pPr>
      <w:r>
        <w:rPr>
          <w:i/>
          <w:iCs/>
        </w:rPr>
        <w:t>Note: At end of 2nd time, on bars 35-36 1s dance down to 4th place while 4s step up</w:t>
      </w:r>
    </w:p>
    <w:p w:rsidR="00B11EB3" w:rsidRDefault="00B11EB3" w:rsidP="00B11EB3"/>
    <w:p w:rsidR="00B11EB3" w:rsidRDefault="00B11EB3" w:rsidP="00B11EB3">
      <w:pPr>
        <w:pStyle w:val="Minicrib"/>
      </w:pPr>
      <w:r>
        <w:t>ARACOS  (R8x32)  3C (4C set)</w:t>
      </w:r>
      <w:r>
        <w:tab/>
        <w:t>Barry Skelton  Celtic Book</w:t>
      </w:r>
    </w:p>
    <w:p w:rsidR="00B11EB3" w:rsidRDefault="00B11EB3" w:rsidP="00B11EB3">
      <w:pPr>
        <w:pStyle w:val="DanceBody"/>
      </w:pPr>
      <w:r>
        <w:t xml:space="preserve"> 1- 8</w:t>
      </w:r>
      <w:r>
        <w:tab/>
        <w:t>1s cross down RH (2s step up), dance down behind 3s; meet &amp; dance up NHJ to BtoB between 2s (1M facing 2L, 1L facing 2M), &amp; 1s+2s set</w:t>
      </w:r>
    </w:p>
    <w:p w:rsidR="00B11EB3" w:rsidRDefault="00B11EB3" w:rsidP="00B11EB3">
      <w:pPr>
        <w:pStyle w:val="DanceBody"/>
      </w:pPr>
      <w:r>
        <w:t xml:space="preserve"> 9-24</w:t>
      </w:r>
      <w:r>
        <w:tab/>
        <w:t>1s+2s dance Modified Targe:</w:t>
      </w:r>
    </w:p>
    <w:p w:rsidR="00B11EB3" w:rsidRDefault="00B11EB3" w:rsidP="00B11EB3">
      <w:pPr>
        <w:pStyle w:val="DanceBody"/>
      </w:pPr>
      <w:r>
        <w:tab/>
        <w:t xml:space="preserve">9-12  1s+2s 1/2 turn LH, 2s turn 3/4 RH </w:t>
      </w:r>
      <w:r>
        <w:rPr>
          <w:b/>
        </w:rPr>
        <w:t>while</w:t>
      </w:r>
      <w:r>
        <w:t xml:space="preserve"> 1s dance anticlockwise round to centre to face 2s</w:t>
      </w:r>
    </w:p>
    <w:p w:rsidR="00B11EB3" w:rsidRPr="00A11BFD" w:rsidRDefault="00B11EB3" w:rsidP="00B11EB3">
      <w:pPr>
        <w:pStyle w:val="DanceBody"/>
      </w:pPr>
      <w:r>
        <w:tab/>
        <w:t xml:space="preserve">13-16 1s+2s 1/2 turn LH, 1s turn 3/4 RH </w:t>
      </w:r>
      <w:r>
        <w:rPr>
          <w:b/>
        </w:rPr>
        <w:t>while</w:t>
      </w:r>
      <w:r>
        <w:t xml:space="preserve"> 2s dance anticlockwise round to 2nd place facing 1s</w:t>
      </w:r>
    </w:p>
    <w:p w:rsidR="00B11EB3" w:rsidRDefault="00B11EB3" w:rsidP="00B11EB3">
      <w:pPr>
        <w:pStyle w:val="DanceBody"/>
      </w:pPr>
      <w:r>
        <w:tab/>
        <w:t>1s+2s repeat 9-16</w:t>
      </w:r>
    </w:p>
    <w:p w:rsidR="00B11EB3" w:rsidRDefault="00B11EB3" w:rsidP="00B11EB3">
      <w:pPr>
        <w:pStyle w:val="DanceBody"/>
        <w:keepNext w:val="0"/>
      </w:pPr>
      <w:r>
        <w:t>25-32</w:t>
      </w:r>
      <w:r>
        <w:tab/>
        <w:t>1s dance 1/2 Fig 8 round 2s passing LSh to start; 1s turn 1.1/2 RH to end in 2nd place own side</w:t>
      </w:r>
    </w:p>
    <w:p w:rsidR="00B11EB3" w:rsidRDefault="00B11EB3" w:rsidP="00B11EB3"/>
    <w:p w:rsidR="00B11EB3" w:rsidRDefault="00B11EB3" w:rsidP="00B11EB3">
      <w:pPr>
        <w:pStyle w:val="Minicrib"/>
      </w:pPr>
      <w:r>
        <w:t>ARBEADIE  (S8x32)  3C (4C set)</w:t>
      </w:r>
      <w:r>
        <w:tab/>
        <w:t>John Drewry  Deeside Bk 2</w:t>
      </w:r>
    </w:p>
    <w:p w:rsidR="00B11EB3" w:rsidRPr="006B40B3" w:rsidRDefault="00B11EB3" w:rsidP="00B11EB3">
      <w:pPr>
        <w:pStyle w:val="DanceBody"/>
      </w:pPr>
      <w:r w:rsidRPr="006B40B3">
        <w:t xml:space="preserve"> 1- 8</w:t>
      </w:r>
      <w:r w:rsidRPr="006B40B3">
        <w:tab/>
        <w:t>1s+2s set, 1s cross down RH to 2nd place while 2s cast up, 1s turn 2nd corner LH, pass partner LSh to face 1st &amp; 2nd corners</w:t>
      </w:r>
    </w:p>
    <w:p w:rsidR="00B11EB3" w:rsidRPr="006B40B3" w:rsidRDefault="00B11EB3" w:rsidP="00B11EB3">
      <w:pPr>
        <w:pStyle w:val="DanceBody"/>
      </w:pPr>
      <w:r w:rsidRPr="006B40B3">
        <w:t xml:space="preserve"> 9-16</w:t>
      </w:r>
      <w:r>
        <w:tab/>
      </w:r>
      <w:r w:rsidRPr="006B40B3">
        <w:t>1s dance 3H round to left with corners 1/2 way &amp; lead corners round to top/bottom &amp; dance 6H round to end 1L between 2s &amp; 1M between 3s</w:t>
      </w:r>
    </w:p>
    <w:p w:rsidR="00B11EB3" w:rsidRPr="006B40B3" w:rsidRDefault="00B11EB3" w:rsidP="00B11EB3">
      <w:pPr>
        <w:pStyle w:val="DanceBody"/>
      </w:pPr>
      <w:r w:rsidRPr="006B40B3">
        <w:t>17-24</w:t>
      </w:r>
      <w:r w:rsidRPr="006B40B3">
        <w:tab/>
        <w:t>All set in line across, change places RH with opposite person, set &amp; change places with opposite person</w:t>
      </w:r>
    </w:p>
    <w:p w:rsidR="00B11EB3" w:rsidRPr="006B40B3" w:rsidRDefault="00B11EB3" w:rsidP="00B11EB3">
      <w:pPr>
        <w:pStyle w:val="DanceBody"/>
        <w:keepNext w:val="0"/>
      </w:pPr>
      <w:r w:rsidRPr="006B40B3">
        <w:t>25-32</w:t>
      </w:r>
      <w:r w:rsidRPr="006B40B3">
        <w:tab/>
        <w:t>1s dance reels of 3 across giving RSh to 4th corner &amp; end turning 4th corner RH to 2nd place own side</w:t>
      </w:r>
    </w:p>
    <w:p w:rsidR="00B11EB3" w:rsidRDefault="00B11EB3" w:rsidP="00B11EB3"/>
    <w:p w:rsidR="00B11EB3" w:rsidRDefault="00B11EB3" w:rsidP="00B11EB3">
      <w:pPr>
        <w:pStyle w:val="Minicrib"/>
      </w:pPr>
      <w:r>
        <w:t>ARBOREAL LACE  (J8x32)  3C (4C set)</w:t>
      </w:r>
      <w:r>
        <w:tab/>
        <w:t>Sue McKinnell</w:t>
      </w:r>
    </w:p>
    <w:p w:rsidR="00B11EB3" w:rsidRDefault="00B11EB3" w:rsidP="00B11EB3">
      <w:pPr>
        <w:pStyle w:val="DanceBody"/>
      </w:pPr>
      <w:r>
        <w:t xml:space="preserve"> 1- 8</w:t>
      </w:r>
      <w:r>
        <w:tab/>
        <w:t>1s dance down between 2s &amp; cast back to top; 1s dance down between 3s &amp; cast up to 2nd place (2s step up on bars 5-6).</w:t>
      </w:r>
    </w:p>
    <w:p w:rsidR="00B11EB3" w:rsidRDefault="00B11EB3" w:rsidP="00B11EB3">
      <w:pPr>
        <w:pStyle w:val="DanceBody"/>
      </w:pPr>
      <w:r>
        <w:t xml:space="preserve"> 9-20</w:t>
      </w:r>
      <w:r>
        <w:tab/>
        <w:t>2s+1s+3s dance R&amp;L for 3 couples.</w:t>
      </w:r>
    </w:p>
    <w:p w:rsidR="00B11EB3" w:rsidRDefault="00B11EB3" w:rsidP="00B11EB3">
      <w:pPr>
        <w:pStyle w:val="DanceBody"/>
      </w:pPr>
      <w:r>
        <w:t>21-24</w:t>
      </w:r>
      <w:r>
        <w:tab/>
        <w:t>1s turn RH 1.1/2 to face 1st corners.</w:t>
      </w:r>
    </w:p>
    <w:p w:rsidR="00B11EB3" w:rsidRDefault="00B11EB3" w:rsidP="00B11EB3">
      <w:pPr>
        <w:pStyle w:val="DanceBody"/>
      </w:pPr>
      <w:r>
        <w:t>25-32</w:t>
      </w:r>
      <w:r>
        <w:tab/>
        <w:t>1s dance Corner Pass+Turn with 1st corners &amp; Corner Pass+Turn with 2nd corners.  1s end facing down in the centre ready to repeat.  2 1 3</w:t>
      </w:r>
    </w:p>
    <w:p w:rsidR="00B11EB3" w:rsidRPr="00D803A7" w:rsidRDefault="00B11EB3" w:rsidP="00B11EB3">
      <w:pPr>
        <w:pStyle w:val="DanceBody"/>
        <w:keepNext w:val="0"/>
        <w:rPr>
          <w:i/>
        </w:rPr>
      </w:pPr>
      <w:r w:rsidRPr="00D803A7">
        <w:rPr>
          <w:i/>
        </w:rPr>
        <w:t>End of 2nd time through, 1s dance down centre to 4th place, 4s step up as new 1st couple begin</w:t>
      </w:r>
    </w:p>
    <w:p w:rsidR="00B11EB3" w:rsidRDefault="00B11EB3" w:rsidP="00B11EB3"/>
    <w:p w:rsidR="00B11EB3" w:rsidRDefault="00B11EB3" w:rsidP="00B11EB3">
      <w:pPr>
        <w:pStyle w:val="Minicrib"/>
      </w:pPr>
      <w:r>
        <w:t>ARBROATH ABBEY  (R4x40)  4C set  Sq.Set</w:t>
      </w:r>
      <w:r>
        <w:tab/>
        <w:t>Mary Gardner  Angus SCD Bk</w:t>
      </w:r>
    </w:p>
    <w:p w:rsidR="00B11EB3" w:rsidRPr="006B40B3" w:rsidRDefault="00B11EB3" w:rsidP="00B11EB3">
      <w:pPr>
        <w:pStyle w:val="DanceBody"/>
      </w:pPr>
      <w:r w:rsidRPr="006B40B3">
        <w:t xml:space="preserve"> 1- 8</w:t>
      </w:r>
      <w:r w:rsidRPr="006B40B3">
        <w:tab/>
        <w:t>1s dance under arch made by 3s to change places, 1s &amp; 3s turn corner persons with nearer hand</w:t>
      </w:r>
    </w:p>
    <w:p w:rsidR="00B11EB3" w:rsidRPr="006B40B3" w:rsidRDefault="00B11EB3" w:rsidP="00B11EB3">
      <w:pPr>
        <w:pStyle w:val="DanceBody"/>
      </w:pPr>
      <w:r w:rsidRPr="006B40B3">
        <w:t xml:space="preserve"> 9-16</w:t>
      </w:r>
      <w:r w:rsidRPr="006B40B3">
        <w:tab/>
        <w:t>2s &amp; 4s repeat bars 1-8</w:t>
      </w:r>
    </w:p>
    <w:p w:rsidR="00B11EB3" w:rsidRPr="006B40B3" w:rsidRDefault="00B11EB3" w:rsidP="00B11EB3">
      <w:pPr>
        <w:pStyle w:val="DanceBody"/>
      </w:pPr>
      <w:r w:rsidRPr="006B40B3">
        <w:t>17-32</w:t>
      </w:r>
      <w:r w:rsidRPr="006B40B3">
        <w:tab/>
        <w:t>All repeat bars 1-16 back to places</w:t>
      </w:r>
    </w:p>
    <w:p w:rsidR="00B11EB3" w:rsidRPr="006B40B3" w:rsidRDefault="00B11EB3" w:rsidP="00B11EB3">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B11EB3" w:rsidRDefault="00B11EB3" w:rsidP="00B11EB3"/>
    <w:p w:rsidR="00B11EB3" w:rsidRDefault="00B11EB3" w:rsidP="00B11EB3">
      <w:pPr>
        <w:pStyle w:val="Minicrib"/>
      </w:pPr>
      <w:r>
        <w:t>THE ARCH  (S4x32)  4C Set</w:t>
      </w:r>
      <w:r>
        <w:tab/>
        <w:t>Andrew &amp; Heather Hodgson  Fields of Gold</w:t>
      </w:r>
    </w:p>
    <w:p w:rsidR="00B11EB3" w:rsidRDefault="00B11EB3" w:rsidP="00B11EB3">
      <w:pPr>
        <w:pStyle w:val="DanceBody"/>
      </w:pPr>
      <w:r>
        <w:t xml:space="preserve"> 1- 8</w:t>
      </w:r>
      <w:r>
        <w:tab/>
        <w:t xml:space="preserve">1s+2s </w:t>
      </w:r>
      <w:r w:rsidRPr="00727297">
        <w:rPr>
          <w:b/>
        </w:rPr>
        <w:t>also</w:t>
      </w:r>
      <w:r>
        <w:t xml:space="preserve"> 3s+4s dance all round Poussette</w:t>
      </w:r>
    </w:p>
    <w:p w:rsidR="00B11EB3" w:rsidRDefault="00B11EB3" w:rsidP="00B11EB3">
      <w:pPr>
        <w:pStyle w:val="DanceBody"/>
      </w:pPr>
      <w:r>
        <w:t xml:space="preserve"> 9-14</w:t>
      </w:r>
      <w:r>
        <w:tab/>
        <w:t xml:space="preserve">1s+2s </w:t>
      </w:r>
      <w:r>
        <w:rPr>
          <w:b/>
        </w:rPr>
        <w:t>also</w:t>
      </w:r>
      <w:r>
        <w:t xml:space="preserve"> 3s+4s set, 1/2 turn partner RH &amp; chase clockwise 1/2 round.  2 1 4 3</w:t>
      </w:r>
    </w:p>
    <w:p w:rsidR="00B11EB3" w:rsidRDefault="00B11EB3" w:rsidP="00B11EB3">
      <w:pPr>
        <w:pStyle w:val="DanceBody"/>
      </w:pPr>
      <w:r>
        <w:t>15-16</w:t>
      </w:r>
      <w:r>
        <w:tab/>
        <w:t xml:space="preserve">All turn partners 2H, 2s+3s finish on sides </w:t>
      </w:r>
      <w:r w:rsidRPr="000D1633">
        <w:rPr>
          <w:b/>
        </w:rPr>
        <w:t>while</w:t>
      </w:r>
      <w:r w:rsidRPr="000D1633">
        <w:t xml:space="preserve"> 1s+4s finish in middle</w:t>
      </w:r>
      <w:r>
        <w:t>, NHJ, facing down/up</w:t>
      </w:r>
    </w:p>
    <w:p w:rsidR="00B11EB3" w:rsidRDefault="00B11EB3" w:rsidP="00B11EB3">
      <w:pPr>
        <w:pStyle w:val="DanceBody"/>
      </w:pPr>
      <w:r>
        <w:t>17-24</w:t>
      </w:r>
      <w:r>
        <w:tab/>
        <w:t>1s+4s dance a Rondel.  2 4 1 3</w:t>
      </w:r>
    </w:p>
    <w:p w:rsidR="00B11EB3" w:rsidRDefault="00B11EB3" w:rsidP="00B11EB3">
      <w:pPr>
        <w:pStyle w:val="DanceBody"/>
      </w:pPr>
      <w:r>
        <w:t>25-28</w:t>
      </w:r>
      <w:r>
        <w:tab/>
        <w:t>All set, Men make arches, all dance into partners' places passing RSh.</w:t>
      </w:r>
    </w:p>
    <w:p w:rsidR="00B11EB3" w:rsidRDefault="00B11EB3" w:rsidP="00B11EB3">
      <w:pPr>
        <w:pStyle w:val="DanceBody"/>
        <w:keepNext w:val="0"/>
      </w:pPr>
      <w:r>
        <w:t>29-32</w:t>
      </w:r>
      <w:r>
        <w:tab/>
        <w:t>Repeat bars 25-28 with Ladies making arches.  End 2 4 1 3</w:t>
      </w:r>
    </w:p>
    <w:p w:rsidR="00B11EB3" w:rsidRDefault="00B11EB3" w:rsidP="00B11EB3"/>
    <w:p w:rsidR="00B11EB3" w:rsidRDefault="00B11EB3" w:rsidP="00B11EB3">
      <w:pPr>
        <w:pStyle w:val="Minicrib"/>
      </w:pPr>
      <w:r>
        <w:t>ARCHIE'S CLOOTIE DUMPLING  (R64)  Sq.Set</w:t>
      </w:r>
      <w:r>
        <w:tab/>
        <w:t>A Marr  W Lothian 70th Bk</w:t>
      </w:r>
    </w:p>
    <w:p w:rsidR="00B11EB3" w:rsidRPr="006B40B3" w:rsidRDefault="00B11EB3" w:rsidP="00B11EB3">
      <w:pPr>
        <w:pStyle w:val="DanceBody"/>
      </w:pPr>
      <w:r w:rsidRPr="006B40B3">
        <w:t xml:space="preserve"> 1- 8</w:t>
      </w:r>
      <w:r w:rsidRPr="006B40B3">
        <w:tab/>
        <w:t>All circle 8H round to left, pivot &amp; chase back to places</w:t>
      </w:r>
    </w:p>
    <w:p w:rsidR="00B11EB3" w:rsidRPr="006B40B3" w:rsidRDefault="00B11EB3" w:rsidP="00B11EB3">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B11EB3" w:rsidRPr="006B40B3" w:rsidRDefault="00B11EB3" w:rsidP="00B11EB3">
      <w:pPr>
        <w:pStyle w:val="DanceBody"/>
      </w:pPr>
      <w:r w:rsidRPr="006B40B3">
        <w:t>17-24</w:t>
      </w:r>
      <w:r w:rsidRPr="006B40B3">
        <w:tab/>
        <w:t>All repeat bars 9-16</w:t>
      </w:r>
    </w:p>
    <w:p w:rsidR="00B11EB3" w:rsidRPr="006B40B3" w:rsidRDefault="00B11EB3" w:rsidP="00B11EB3">
      <w:pPr>
        <w:pStyle w:val="DanceBody"/>
      </w:pPr>
      <w:r w:rsidRPr="006B40B3">
        <w:t>25-32</w:t>
      </w:r>
      <w:r w:rsidRPr="006B40B3">
        <w:tab/>
        <w:t>All Ladies advance setting into centre, circle 4H round to left &amp; retire (PdB)</w:t>
      </w:r>
    </w:p>
    <w:p w:rsidR="00B11EB3" w:rsidRPr="006B40B3" w:rsidRDefault="00B11EB3" w:rsidP="00B11EB3">
      <w:pPr>
        <w:pStyle w:val="DanceBody"/>
      </w:pPr>
      <w:r w:rsidRPr="006B40B3">
        <w:t>33-40</w:t>
      </w:r>
      <w:r w:rsidRPr="006B40B3">
        <w:tab/>
        <w:t>1M+3L also 1L+3M 1/2 turn RH, twirl &amp; dance out to opposite places, 2M+4L also 2L+4M 1/2 turn RH, twirl &amp; dance out to opposite places</w:t>
      </w:r>
    </w:p>
    <w:p w:rsidR="00B11EB3" w:rsidRPr="006B40B3" w:rsidRDefault="00B11EB3" w:rsidP="00B11EB3">
      <w:pPr>
        <w:pStyle w:val="DanceBody"/>
      </w:pPr>
      <w:r w:rsidRPr="006B40B3">
        <w:t>41-48</w:t>
      </w:r>
      <w:r w:rsidRPr="006B40B3">
        <w:tab/>
        <w:t>All repeat bars 33-48 back to places</w:t>
      </w:r>
    </w:p>
    <w:p w:rsidR="00B11EB3" w:rsidRPr="006B40B3" w:rsidRDefault="00B11EB3" w:rsidP="00B11EB3">
      <w:pPr>
        <w:pStyle w:val="DanceBody"/>
      </w:pPr>
      <w:r w:rsidRPr="006B40B3">
        <w:t>49-56</w:t>
      </w:r>
      <w:r w:rsidRPr="006B40B3">
        <w:tab/>
        <w:t>All Men advance setting into centre, circle 4H round to right &amp; retire (PdB)</w:t>
      </w:r>
    </w:p>
    <w:p w:rsidR="00B11EB3" w:rsidRPr="006B40B3" w:rsidRDefault="00B11EB3" w:rsidP="00B11EB3">
      <w:pPr>
        <w:pStyle w:val="DanceBody"/>
        <w:keepNext w:val="0"/>
      </w:pPr>
      <w:r w:rsidRPr="006B40B3">
        <w:t>57-64</w:t>
      </w:r>
      <w:r w:rsidRPr="006B40B3">
        <w:tab/>
        <w:t>All circle 8H round &amp; back</w:t>
      </w:r>
    </w:p>
    <w:p w:rsidR="00B11EB3" w:rsidRDefault="00B11EB3" w:rsidP="00B11EB3"/>
    <w:p w:rsidR="00B11EB3" w:rsidRDefault="00B11EB3" w:rsidP="00B11EB3">
      <w:pPr>
        <w:pStyle w:val="Minicrib"/>
      </w:pPr>
      <w:r>
        <w:t>THE ARCTIC CIRCLE  (R64)  Sq.Set</w:t>
      </w:r>
      <w:r>
        <w:tab/>
        <w:t>John Drewry  2005</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1M+3L also 1L+3M dance 1/2 Fig of 8 round 2s/4s, 1/2 turn &amp; twirl back to place, finishing facing out</w:t>
      </w:r>
    </w:p>
    <w:p w:rsidR="00B11EB3" w:rsidRPr="006B40B3" w:rsidRDefault="00B11EB3" w:rsidP="00B11EB3">
      <w:pPr>
        <w:pStyle w:val="DanceBody"/>
      </w:pPr>
      <w:r w:rsidRPr="006B40B3">
        <w:t>17-24</w:t>
      </w:r>
      <w:r w:rsidRPr="006B40B3">
        <w:tab/>
        <w:t>1M &amp; 3M turn corner RH while partners turn corner LH, all set to partner &amp; turn 2H (skip change of step)</w:t>
      </w:r>
    </w:p>
    <w:p w:rsidR="00B11EB3" w:rsidRPr="006B40B3" w:rsidRDefault="00B11EB3" w:rsidP="00B11EB3">
      <w:pPr>
        <w:pStyle w:val="DanceBody"/>
      </w:pPr>
      <w:r w:rsidRPr="006B40B3">
        <w:t>25-40</w:t>
      </w:r>
      <w:r w:rsidRPr="006B40B3">
        <w:tab/>
        <w:t>2s &amp; 4s repeat bars 9-24</w:t>
      </w:r>
    </w:p>
    <w:p w:rsidR="00B11EB3" w:rsidRPr="006B40B3" w:rsidRDefault="00B11EB3" w:rsidP="00B11EB3">
      <w:pPr>
        <w:pStyle w:val="DanceBody"/>
      </w:pPr>
      <w:r w:rsidRPr="006B40B3">
        <w:t>41-48</w:t>
      </w:r>
      <w:r w:rsidRPr="006B40B3">
        <w:tab/>
        <w:t>All Ladies dance RH across 1/2 way, dance round opp Man LSh &amp; dance RH across 1/2 way back to place</w:t>
      </w:r>
    </w:p>
    <w:p w:rsidR="00B11EB3" w:rsidRPr="006B40B3" w:rsidRDefault="00B11EB3" w:rsidP="00B11EB3">
      <w:pPr>
        <w:pStyle w:val="DanceBody"/>
      </w:pPr>
      <w:r w:rsidRPr="006B40B3">
        <w:t>49-56</w:t>
      </w:r>
      <w:r w:rsidRPr="006B40B3">
        <w:tab/>
        <w:t>All Men dance LH across 1/2 way, dance round opp Lady RSh &amp; dance LH across 1/2 way back to place</w:t>
      </w:r>
    </w:p>
    <w:p w:rsidR="00B11EB3" w:rsidRPr="006B40B3" w:rsidRDefault="00B11EB3" w:rsidP="00B11EB3">
      <w:pPr>
        <w:pStyle w:val="DanceBody"/>
        <w:keepNext w:val="0"/>
      </w:pPr>
      <w:r w:rsidRPr="006B40B3">
        <w:t>57-64</w:t>
      </w:r>
      <w:r w:rsidRPr="006B40B3">
        <w:tab/>
        <w:t>All promenade round anticlockwise</w:t>
      </w:r>
    </w:p>
    <w:p w:rsidR="00B11EB3" w:rsidRDefault="00B11EB3" w:rsidP="00B11EB3"/>
    <w:p w:rsidR="00B11EB3" w:rsidRDefault="00B11EB3" w:rsidP="00B11EB3">
      <w:pPr>
        <w:pStyle w:val="Minicrib"/>
      </w:pPr>
      <w:r>
        <w:t>ARD CHOILLE  (S8x32)  3C (4C set)</w:t>
      </w:r>
      <w:r>
        <w:tab/>
        <w:t>Flora MacGregor  Berkhamsted Golden Jubilee</w:t>
      </w:r>
    </w:p>
    <w:p w:rsidR="00B11EB3" w:rsidRDefault="00B11EB3" w:rsidP="00B11EB3">
      <w:pPr>
        <w:pStyle w:val="DanceBody"/>
      </w:pPr>
      <w:r>
        <w:t xml:space="preserve"> 1- 8</w:t>
      </w:r>
      <w:r>
        <w:tab/>
        <w:t>1M+2L set advancing, change places RH.  1L+2M set advancing, change places LH.</w:t>
      </w:r>
    </w:p>
    <w:p w:rsidR="00B11EB3" w:rsidRDefault="00B11EB3" w:rsidP="00B11EB3">
      <w:pPr>
        <w:pStyle w:val="DanceBody"/>
      </w:pPr>
      <w:r>
        <w:t xml:space="preserve"> 9-16</w:t>
      </w:r>
      <w:r>
        <w:tab/>
        <w:t>2s+1s set, cross RH.  1L casts down, 1M cast up, pass RSh in middle to face 1st corners.</w:t>
      </w:r>
    </w:p>
    <w:p w:rsidR="00B11EB3" w:rsidRDefault="00B11EB3" w:rsidP="00B11EB3">
      <w:pPr>
        <w:pStyle w:val="DanceBody"/>
      </w:pPr>
      <w:r>
        <w:t>17-24</w:t>
      </w:r>
      <w:r>
        <w:tab/>
        <w:t>1s set to &amp; turn 1st corners RH, pass partner LSh, set to &amp; turn 2nd corner RH.  Finish facing 1st corners.</w:t>
      </w:r>
    </w:p>
    <w:p w:rsidR="00B11EB3" w:rsidRDefault="00B11EB3" w:rsidP="00B11EB3">
      <w:pPr>
        <w:pStyle w:val="DanceBody"/>
        <w:keepNext w:val="0"/>
      </w:pPr>
      <w:r>
        <w:t>25-32</w:t>
      </w:r>
      <w:r>
        <w:tab/>
        <w:t>2s+1s+3s dance 6 bar reels of 3 on sides (LSh to 1st corner).  1s cross RH to 2nd place own sides.</w:t>
      </w:r>
    </w:p>
    <w:p w:rsidR="00B11EB3" w:rsidRDefault="00B11EB3" w:rsidP="00B11EB3"/>
    <w:p w:rsidR="00B11EB3" w:rsidRDefault="00B11EB3" w:rsidP="00B11EB3">
      <w:pPr>
        <w:pStyle w:val="Minicrib"/>
      </w:pPr>
      <w:r>
        <w:t>ARDAILLY MILL  (R32)</w:t>
      </w:r>
      <w:r>
        <w:tab/>
        <w:t>Moira Stacey  Gigha Set</w:t>
      </w:r>
    </w:p>
    <w:p w:rsidR="00B11EB3" w:rsidRPr="00765E18" w:rsidRDefault="00B11EB3" w:rsidP="00B11EB3">
      <w:pPr>
        <w:pStyle w:val="DanceBody"/>
      </w:pPr>
      <w:r>
        <w:t>Round the Room Dance, in 3s, all facing anticlockwise</w:t>
      </w:r>
    </w:p>
    <w:p w:rsidR="00B11EB3" w:rsidRPr="006B40B3" w:rsidRDefault="00B11EB3" w:rsidP="00B11EB3">
      <w:pPr>
        <w:pStyle w:val="DanceBody"/>
      </w:pPr>
      <w:r w:rsidRPr="006B40B3">
        <w:t>2 Chords  1 - Men step forward &amp; turn to face partners, 2 - Bow &amp; curtsy</w:t>
      </w:r>
    </w:p>
    <w:p w:rsidR="00B11EB3" w:rsidRPr="006B40B3" w:rsidRDefault="00B11EB3" w:rsidP="00B11EB3">
      <w:pPr>
        <w:pStyle w:val="DanceBody"/>
      </w:pPr>
      <w:r w:rsidRPr="006B40B3">
        <w:t xml:space="preserve"> 1- 8</w:t>
      </w:r>
      <w:r w:rsidRPr="006B40B3">
        <w:tab/>
        <w:t>All dance RH across &amp; LH across</w:t>
      </w:r>
    </w:p>
    <w:p w:rsidR="00B11EB3" w:rsidRPr="006B40B3" w:rsidRDefault="00B11EB3" w:rsidP="00B11EB3">
      <w:pPr>
        <w:pStyle w:val="DanceBody"/>
      </w:pPr>
      <w:r w:rsidRPr="006B40B3">
        <w:t xml:space="preserve"> 9-16</w:t>
      </w:r>
      <w:r w:rsidRPr="006B40B3">
        <w:tab/>
        <w:t>Man sets &amp; turns RH Lady on right, sets &amp; turns RH Lady on left</w:t>
      </w:r>
    </w:p>
    <w:p w:rsidR="00B11EB3" w:rsidRPr="006B40B3" w:rsidRDefault="00B11EB3" w:rsidP="00B11EB3">
      <w:pPr>
        <w:pStyle w:val="DanceBody"/>
      </w:pPr>
      <w:r w:rsidRPr="006B40B3">
        <w:t>17-24</w:t>
      </w:r>
      <w:r w:rsidRPr="006B40B3">
        <w:tab/>
        <w:t>Man dances reel of 3 with his partners giving LSh to Lady on right</w:t>
      </w:r>
    </w:p>
    <w:p w:rsidR="00B11EB3" w:rsidRDefault="00B11EB3" w:rsidP="00B11EB3">
      <w:pPr>
        <w:pStyle w:val="DanceBody"/>
        <w:keepNext w:val="0"/>
      </w:pPr>
      <w:r w:rsidRPr="006B40B3">
        <w:t>25-32</w:t>
      </w:r>
      <w:r w:rsidRPr="006B40B3">
        <w:tab/>
        <w:t>All facing anticlockwise Adv+Ret, Men dance between next 2 Ladies &amp; turn right about to face them</w:t>
      </w:r>
    </w:p>
    <w:p w:rsidR="00B11EB3" w:rsidRDefault="00B11EB3" w:rsidP="00B11EB3"/>
    <w:p w:rsidR="00B11EB3" w:rsidRDefault="00B11EB3" w:rsidP="00B11EB3">
      <w:pPr>
        <w:pStyle w:val="Minicrib"/>
      </w:pPr>
      <w:r>
        <w:t>ARDBRAE BANK  (R8x32)  2C (4C set)</w:t>
      </w:r>
      <w:r>
        <w:tab/>
        <w:t>Ian Sandeman  Peterborough 2000 Collection</w:t>
      </w:r>
    </w:p>
    <w:p w:rsidR="00B11EB3" w:rsidRDefault="00B11EB3" w:rsidP="00B11EB3">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B11EB3" w:rsidRPr="00C72C13" w:rsidRDefault="00B11EB3" w:rsidP="00B11EB3">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rPr>
        <w:t>while</w:t>
      </w:r>
      <w:r w:rsidRPr="00C72C13">
        <w:t xml:space="preserve"> 1M &amp; 2L turn 3/4 LH to meet partners (2 bars)</w:t>
      </w:r>
      <w:bookmarkEnd w:id="1"/>
    </w:p>
    <w:p w:rsidR="00B11EB3" w:rsidRPr="00C72C13" w:rsidRDefault="00B11EB3" w:rsidP="00B11EB3">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rPr>
        <w:t>while</w:t>
      </w:r>
      <w:r w:rsidRPr="00C72C13">
        <w:t xml:space="preserve"> 1L &amp; 2M turn 3/4 LH to meet partners (2 bars)</w:t>
      </w:r>
    </w:p>
    <w:p w:rsidR="00B11EB3" w:rsidRPr="00C72C13" w:rsidRDefault="00B11EB3" w:rsidP="00B11EB3">
      <w:pPr>
        <w:pStyle w:val="DanceBody"/>
      </w:pPr>
      <w:r w:rsidRPr="00C72C13">
        <w:t>17-24</w:t>
      </w:r>
      <w:r w:rsidRPr="00C72C13">
        <w:tab/>
        <w:t xml:space="preserve">Repeat bars 9-16 but in last 2 bars 1M &amp; 2L dance to place </w:t>
      </w:r>
      <w:r w:rsidRPr="00C72C13">
        <w:rPr>
          <w:b/>
        </w:rPr>
        <w:t>while</w:t>
      </w:r>
      <w:r w:rsidRPr="00C72C13">
        <w:t xml:space="preserve"> 1L &amp; 2M cross LH to place. All finish curving through their places to meet in Promenade hold facing up</w:t>
      </w:r>
    </w:p>
    <w:p w:rsidR="00B11EB3" w:rsidRPr="00C72C13" w:rsidRDefault="00B11EB3" w:rsidP="00B11EB3">
      <w:pPr>
        <w:pStyle w:val="DanceBody"/>
        <w:keepNext w:val="0"/>
      </w:pPr>
      <w:r w:rsidRPr="00C72C13">
        <w:t>25-32</w:t>
      </w:r>
      <w:r w:rsidRPr="00C72C13">
        <w:tab/>
        <w:t>1s+2s dance Allemande.  2 1</w:t>
      </w:r>
    </w:p>
    <w:p w:rsidR="00B11EB3" w:rsidRDefault="00B11EB3" w:rsidP="00B11EB3"/>
    <w:p w:rsidR="00B11EB3" w:rsidRDefault="00B11EB3" w:rsidP="00B11EB3">
      <w:pPr>
        <w:pStyle w:val="Minicrib"/>
      </w:pPr>
      <w:r>
        <w:t>ARDBRAE FRIENDSHIPS  (S4x32)  4C set</w:t>
      </w:r>
      <w:r>
        <w:tab/>
        <w:t>Gary MacLean  Ardbrae 50 Years</w:t>
      </w:r>
    </w:p>
    <w:p w:rsidR="00B11EB3" w:rsidRDefault="00B11EB3" w:rsidP="00B11EB3">
      <w:pPr>
        <w:pStyle w:val="DanceBody"/>
      </w:pPr>
      <w:r>
        <w:t xml:space="preserve"> 1- 4</w:t>
      </w:r>
      <w:r>
        <w:tab/>
        <w:t>1s+2s Set+Link</w:t>
      </w:r>
    </w:p>
    <w:p w:rsidR="00B11EB3" w:rsidRDefault="00B11EB3" w:rsidP="00B11EB3">
      <w:pPr>
        <w:pStyle w:val="DanceBody"/>
      </w:pPr>
      <w:r>
        <w:t xml:space="preserve"> 5-12</w:t>
      </w:r>
      <w:r>
        <w:tab/>
        <w:t>2s+1s+3s dance reel of 3 on sides, 1s+3s passing LSh.  1s end BtoB in middle, 1L facing up, 1M down</w:t>
      </w:r>
    </w:p>
    <w:p w:rsidR="00B11EB3" w:rsidRDefault="00B11EB3" w:rsidP="00B11EB3">
      <w:pPr>
        <w:pStyle w:val="DanceBody"/>
      </w:pPr>
      <w:r>
        <w:t>13-16</w:t>
      </w:r>
      <w:r>
        <w:tab/>
        <w:t>1M+3s &amp; 1L+2s circle 3H round to Left.  1s end in 2nd place own sides</w:t>
      </w:r>
    </w:p>
    <w:p w:rsidR="00B11EB3" w:rsidRDefault="00B11EB3" w:rsidP="00B11EB3">
      <w:pPr>
        <w:pStyle w:val="DanceBody"/>
      </w:pPr>
      <w:r>
        <w:t>17-24</w:t>
      </w:r>
      <w:r>
        <w:tab/>
        <w:t>1s+4s set, petronella turn into middle, Men face up, Ladies down.  1s+4s dance 1/2 reel of 4</w:t>
      </w:r>
    </w:p>
    <w:p w:rsidR="00B11EB3" w:rsidRDefault="00B11EB3" w:rsidP="00B11EB3">
      <w:pPr>
        <w:pStyle w:val="DanceBody"/>
        <w:keepNext w:val="0"/>
      </w:pPr>
      <w:r>
        <w:t>25-32</w:t>
      </w:r>
      <w:r>
        <w:tab/>
        <w:t>1s+4s set, petronella turn to own sides.  4s+3s (middle couples) Set+Link    Finish 2 3 4 1</w:t>
      </w:r>
    </w:p>
    <w:p w:rsidR="00B11EB3" w:rsidRDefault="00B11EB3" w:rsidP="00B11EB3"/>
    <w:p w:rsidR="00B11EB3" w:rsidRDefault="00B11EB3" w:rsidP="00B11EB3">
      <w:pPr>
        <w:pStyle w:val="Minicrib"/>
      </w:pPr>
      <w:r>
        <w:t>ARDGILZEAN  (S4x32)  4C set</w:t>
      </w:r>
      <w:r>
        <w:tab/>
        <w:t>John Drewry  Summer Col 1</w:t>
      </w:r>
    </w:p>
    <w:p w:rsidR="00B11EB3" w:rsidRPr="006B40B3" w:rsidRDefault="00B11EB3" w:rsidP="00B11EB3">
      <w:pPr>
        <w:pStyle w:val="DanceBody"/>
      </w:pPr>
      <w:r w:rsidRPr="006B40B3">
        <w:t>3s &amp; 4s start on opp. sides</w:t>
      </w:r>
    </w:p>
    <w:p w:rsidR="00B11EB3" w:rsidRPr="006B40B3" w:rsidRDefault="00B11EB3" w:rsidP="00B11EB3">
      <w:pPr>
        <w:pStyle w:val="DanceBody"/>
      </w:pPr>
      <w:r w:rsidRPr="006B40B3">
        <w:t>1- 8</w:t>
      </w:r>
      <w:r w:rsidRPr="006B40B3">
        <w:tab/>
        <w:t>1s+4s dance Figs of 8 on sides round 2s+3s (dancing in between 2s/3s to start)</w:t>
      </w:r>
    </w:p>
    <w:p w:rsidR="00B11EB3" w:rsidRPr="006B40B3" w:rsidRDefault="00B11EB3" w:rsidP="00B11EB3">
      <w:pPr>
        <w:pStyle w:val="DanceBody"/>
      </w:pPr>
      <w:r w:rsidRPr="006B40B3">
        <w:t xml:space="preserve"> 9-16</w:t>
      </w:r>
      <w:r w:rsidRPr="006B40B3">
        <w:tab/>
        <w:t>1s+2s &amp; 3s+4s dance a variation of Espagnole: -</w:t>
      </w:r>
    </w:p>
    <w:p w:rsidR="00B11EB3" w:rsidRPr="006B40B3" w:rsidRDefault="00B11EB3" w:rsidP="00B11EB3">
      <w:pPr>
        <w:pStyle w:val="DanceBody"/>
      </w:pPr>
      <w:r>
        <w:tab/>
        <w:t xml:space="preserve">`9-10    </w:t>
      </w:r>
      <w:r w:rsidRPr="006B40B3">
        <w:t>1s+2s &amp; 3s+4s cross (Ladies lead across RH passing between Men) with Ladies changing places RH</w:t>
      </w:r>
    </w:p>
    <w:p w:rsidR="00B11EB3" w:rsidRPr="006B40B3" w:rsidRDefault="00B11EB3" w:rsidP="00B11EB3">
      <w:pPr>
        <w:pStyle w:val="DanceBody"/>
      </w:pPr>
      <w:r w:rsidRPr="006B40B3">
        <w:tab/>
        <w:t>`11-12</w:t>
      </w:r>
      <w:r>
        <w:t xml:space="preserve">  </w:t>
      </w:r>
      <w:r w:rsidRPr="006B40B3">
        <w:t>1s+2s &amp; 3s+4s cross back (Men lead across RH between Ladies) with Men changing places RH</w:t>
      </w:r>
    </w:p>
    <w:p w:rsidR="00B11EB3" w:rsidRPr="006B40B3" w:rsidRDefault="00B11EB3" w:rsidP="00B11EB3">
      <w:pPr>
        <w:pStyle w:val="DanceBody"/>
      </w:pPr>
      <w:r w:rsidRPr="006B40B3">
        <w:tab/>
        <w:t>`13-16</w:t>
      </w:r>
      <w:r>
        <w:t xml:space="preserve">  </w:t>
      </w:r>
      <w:r w:rsidRPr="006B40B3">
        <w:t>2s/3s turn RH as 1s/4s dance LH across &amp; face corners</w:t>
      </w:r>
    </w:p>
    <w:p w:rsidR="00B11EB3" w:rsidRPr="006B40B3" w:rsidRDefault="00B11EB3" w:rsidP="00B11EB3">
      <w:pPr>
        <w:pStyle w:val="DanceBody"/>
      </w:pPr>
      <w:r w:rsidRPr="006B40B3">
        <w:t>17-24</w:t>
      </w:r>
      <w:r w:rsidRPr="006B40B3">
        <w:tab/>
        <w:t>1s &amp; 4s dance double diagonal reels of 4 (1/2 LH across in middle) &amp; 1s+4s omit final LH across but curve in to face corner just passed</w:t>
      </w:r>
    </w:p>
    <w:p w:rsidR="00B11EB3" w:rsidRPr="006B40B3" w:rsidRDefault="00B11EB3" w:rsidP="00B11EB3">
      <w:pPr>
        <w:pStyle w:val="DanceBody"/>
        <w:keepNext w:val="0"/>
      </w:pPr>
      <w:r w:rsidRPr="006B40B3">
        <w:t>25-32</w:t>
      </w:r>
      <w:r w:rsidRPr="006B40B3">
        <w:tab/>
        <w:t>All set &amp; turn facing person RH, 4s+1s circle 4H round to right.  2 4(1)(3)</w:t>
      </w:r>
    </w:p>
    <w:p w:rsidR="00B11EB3" w:rsidRDefault="00B11EB3" w:rsidP="00B11EB3"/>
    <w:p w:rsidR="00B11EB3" w:rsidRDefault="00B11EB3" w:rsidP="00B11EB3">
      <w:pPr>
        <w:pStyle w:val="Minicrib"/>
      </w:pPr>
      <w:r>
        <w:t>ARDNAHOE  (S3x32)  3C Set</w:t>
      </w:r>
      <w:r>
        <w:tab/>
        <w:t>Anne M Robertson, 2019</w:t>
      </w:r>
    </w:p>
    <w:p w:rsidR="00B11EB3" w:rsidRDefault="00B11EB3" w:rsidP="00B11EB3">
      <w:pPr>
        <w:pStyle w:val="DanceBody"/>
      </w:pPr>
      <w:r>
        <w:t xml:space="preserve"> 1- 8</w:t>
      </w:r>
      <w:r>
        <w:tab/>
        <w:t>1s+2s dance RH across, remain in middle NHJ facing down; 2s followed by 1s dance down, cast up round 3s to end 2 1 3</w:t>
      </w:r>
    </w:p>
    <w:p w:rsidR="00B11EB3" w:rsidRDefault="00B11EB3" w:rsidP="00B11EB3">
      <w:pPr>
        <w:pStyle w:val="DanceBody"/>
      </w:pPr>
      <w:r>
        <w:t xml:space="preserve"> 9-16</w:t>
      </w:r>
      <w:r>
        <w:tab/>
        <w:t>1s+3s dance LH across, remain in middle NHJ facing up; 1s followed by 3s dance up, cast down round 2s to end 2 3 1</w:t>
      </w:r>
    </w:p>
    <w:p w:rsidR="00B11EB3" w:rsidRDefault="00B11EB3" w:rsidP="00B11EB3">
      <w:pPr>
        <w:pStyle w:val="DanceBody"/>
      </w:pPr>
      <w:r>
        <w:t>17-24</w:t>
      </w:r>
      <w:r>
        <w:tab/>
        <w:t xml:space="preserve">1s set &amp; cast up to 2nd place (3s step down); 1M+3s </w:t>
      </w:r>
      <w:r>
        <w:rPr>
          <w:b/>
        </w:rPr>
        <w:t>also</w:t>
      </w:r>
      <w:r>
        <w:t xml:space="preserve"> 1L+2s dance 1/2 LSh reels of 3 across (1M+3L &amp; 1L+2M pass LSh to start)</w:t>
      </w:r>
    </w:p>
    <w:p w:rsidR="00B11EB3" w:rsidRPr="00D539A2" w:rsidRDefault="00B11EB3" w:rsidP="00B11EB3">
      <w:pPr>
        <w:pStyle w:val="DanceBody"/>
      </w:pPr>
      <w:r>
        <w:t>25-28</w:t>
      </w:r>
      <w:r>
        <w:tab/>
        <w:t>1s dance 1/2 RSh reels of 3 on opp sides (RSh to 2nd corner to start, corners looping into place)</w:t>
      </w:r>
      <w:r>
        <w:tab/>
      </w:r>
    </w:p>
    <w:p w:rsidR="00B11EB3" w:rsidRDefault="00B11EB3" w:rsidP="00B11EB3">
      <w:pPr>
        <w:pStyle w:val="DanceBody"/>
        <w:keepNext w:val="0"/>
      </w:pPr>
      <w:r>
        <w:t>29-32</w:t>
      </w:r>
      <w:r>
        <w:tab/>
        <w:t>All 1/2 turn partner 2H, pull back RSh &amp; dance out to own side.  3 1 2</w:t>
      </w:r>
    </w:p>
    <w:p w:rsidR="00B11EB3" w:rsidRDefault="00B11EB3" w:rsidP="00B11EB3"/>
    <w:p w:rsidR="00B11EB3" w:rsidRDefault="00B11EB3" w:rsidP="00B11EB3">
      <w:pPr>
        <w:pStyle w:val="Minicrib"/>
      </w:pPr>
      <w:r>
        <w:t>ARE YOU SLEEPING?  (R8x32)  2C (4C set)</w:t>
      </w:r>
      <w:r>
        <w:tab/>
        <w:t>Duisburg Coll</w:t>
      </w:r>
    </w:p>
    <w:p w:rsidR="00B11EB3" w:rsidRPr="006B40B3" w:rsidRDefault="00B11EB3" w:rsidP="00B11EB3">
      <w:pPr>
        <w:pStyle w:val="DanceBody"/>
      </w:pPr>
      <w:r w:rsidRPr="006B40B3">
        <w:t xml:space="preserve"> 1- 8</w:t>
      </w:r>
      <w:r w:rsidRPr="006B40B3">
        <w:tab/>
        <w:t>1M+2L cross RH, 1L+2M cross RH, 2s+1s turn RH</w:t>
      </w:r>
    </w:p>
    <w:p w:rsidR="00B11EB3" w:rsidRPr="006B40B3" w:rsidRDefault="00B11EB3" w:rsidP="00B11EB3">
      <w:pPr>
        <w:pStyle w:val="DanceBody"/>
      </w:pPr>
      <w:r w:rsidRPr="006B40B3">
        <w:t xml:space="preserve"> 9-16</w:t>
      </w:r>
      <w:r w:rsidRPr="006B40B3">
        <w:tab/>
        <w:t>1M+2L cross LH, 1L+2M cross LH, 1s+2s turn LH</w:t>
      </w:r>
    </w:p>
    <w:p w:rsidR="00B11EB3" w:rsidRPr="006B40B3" w:rsidRDefault="00B11EB3" w:rsidP="00B11EB3">
      <w:pPr>
        <w:pStyle w:val="DanceBody"/>
      </w:pPr>
      <w:r w:rsidRPr="006B40B3">
        <w:t>17-24</w:t>
      </w:r>
      <w:r w:rsidRPr="006B40B3">
        <w:tab/>
        <w:t>1s lead down the middle &amp; back to 2nd place</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ARGO POND  (S8x32)  3C (4C set)</w:t>
      </w:r>
      <w:r>
        <w:tab/>
        <w:t>D Blim</w:t>
      </w:r>
    </w:p>
    <w:p w:rsidR="00B11EB3" w:rsidRPr="006B40B3" w:rsidRDefault="00B11EB3" w:rsidP="00B11EB3">
      <w:pPr>
        <w:pStyle w:val="DanceBody"/>
      </w:pPr>
      <w:r w:rsidRPr="006B40B3">
        <w:t xml:space="preserve"> 1- 8</w:t>
      </w:r>
      <w:r w:rsidRPr="006B40B3">
        <w:tab/>
        <w:t>1s+2s dance Set &amp; Rotate: -</w:t>
      </w:r>
    </w:p>
    <w:p w:rsidR="00B11EB3" w:rsidRPr="006B40B3" w:rsidRDefault="00B11EB3" w:rsidP="00B11EB3">
      <w:pPr>
        <w:pStyle w:val="DanceBody"/>
      </w:pPr>
      <w:r w:rsidRPr="006B40B3">
        <w:tab/>
        <w:t>` Set, Rotate singly &amp; dance on 1 place clockwise, change places RH on sides &amp; dance on to face 2M with 1L behind him</w:t>
      </w:r>
    </w:p>
    <w:p w:rsidR="00B11EB3" w:rsidRPr="006B40B3" w:rsidRDefault="00B11EB3" w:rsidP="00B11EB3">
      <w:pPr>
        <w:pStyle w:val="DanceBody"/>
      </w:pPr>
      <w:r w:rsidRPr="006B40B3">
        <w:t xml:space="preserve"> 9-16</w:t>
      </w:r>
      <w:r w:rsidRPr="006B40B3">
        <w:tab/>
        <w:t>1s dance 1/2 Alternating Tandem Reel with 2M+3L &amp; face 3M, 1s dance 1/2 Alternating Tandem Reel with 3M+2L &amp; end 2nd place opposite sides</w:t>
      </w:r>
    </w:p>
    <w:p w:rsidR="00B11EB3" w:rsidRPr="006B40B3" w:rsidRDefault="00B11EB3" w:rsidP="00B11EB3">
      <w:pPr>
        <w:pStyle w:val="DanceBody"/>
      </w:pPr>
      <w:r w:rsidRPr="006B40B3">
        <w:t>17-24</w:t>
      </w:r>
      <w:r w:rsidRPr="006B40B3">
        <w:tab/>
        <w:t>All Set+Link for 3 twice</w:t>
      </w:r>
    </w:p>
    <w:p w:rsidR="00B11EB3" w:rsidRPr="006B40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THE ARGYLL ASSEMBLY  (R8x32)  3C (4C set)</w:t>
      </w:r>
      <w:r>
        <w:tab/>
        <w:t>Roy Goldring  10 Social Dances</w:t>
      </w:r>
    </w:p>
    <w:p w:rsidR="00B11EB3" w:rsidRPr="000D60D4" w:rsidRDefault="00B11EB3" w:rsidP="00B11EB3">
      <w:pPr>
        <w:pStyle w:val="DanceBody"/>
      </w:pPr>
      <w:r w:rsidRPr="000D60D4">
        <w:t xml:space="preserve"> 1- 8</w:t>
      </w:r>
      <w:r w:rsidRPr="000D60D4">
        <w:tab/>
        <w:t>1s cross down &amp; dance out between 2s &amp; 3s turning 3s with nearer hand, dance up &amp; turn 2s with nearer hand ending in 2nd place opp side</w:t>
      </w:r>
    </w:p>
    <w:p w:rsidR="00B11EB3" w:rsidRPr="000D60D4" w:rsidRDefault="00B11EB3" w:rsidP="00B11EB3">
      <w:pPr>
        <w:pStyle w:val="DanceBody"/>
      </w:pPr>
      <w:r w:rsidRPr="000D60D4">
        <w:t xml:space="preserve"> 9-16</w:t>
      </w:r>
      <w:r w:rsidRPr="000D60D4">
        <w:tab/>
        <w:t>1s set advancing &amp; turn R about to face 2nd crnrs &amp; set, set to 1st corners &amp; set turning R about to end LSh to LSh Lady facing down, Man up</w:t>
      </w:r>
    </w:p>
    <w:p w:rsidR="00B11EB3" w:rsidRPr="000D60D4" w:rsidRDefault="00B11EB3" w:rsidP="00B11EB3">
      <w:pPr>
        <w:pStyle w:val="DanceBody"/>
      </w:pPr>
      <w:r w:rsidRPr="000D60D4">
        <w:t>17-24</w:t>
      </w:r>
      <w:r w:rsidRPr="000D60D4">
        <w:tab/>
        <w:t>1s dance RH across (1L on Men's side &amp; 1M dances on Ladies' side), 1s continue dancing up/down &amp; cast to 2nd place opposite sides</w:t>
      </w:r>
    </w:p>
    <w:p w:rsidR="00B11EB3" w:rsidRPr="000D60D4" w:rsidRDefault="00B11EB3" w:rsidP="00B11EB3">
      <w:pPr>
        <w:pStyle w:val="DanceBody"/>
        <w:keepNext w:val="0"/>
      </w:pPr>
      <w:r w:rsidRPr="000D60D4">
        <w:t>25-32</w:t>
      </w:r>
      <w:r w:rsidRPr="000D60D4">
        <w:tab/>
        <w:t>1s dance reels of 3 across Lady with 2s &amp; Man with 3s, 1s cross RH to 2nd place own sides</w:t>
      </w:r>
    </w:p>
    <w:p w:rsidR="00B11EB3" w:rsidRDefault="00B11EB3" w:rsidP="00B11EB3"/>
    <w:p w:rsidR="00B11EB3" w:rsidRDefault="00B11EB3" w:rsidP="00B11EB3">
      <w:pPr>
        <w:pStyle w:val="Minicrib"/>
      </w:pPr>
      <w:r>
        <w:t>ARGYLL DELIGHT  (J8x32)  3C (4C set)</w:t>
      </w:r>
      <w:r>
        <w:tab/>
      </w:r>
    </w:p>
    <w:p w:rsidR="00B11EB3" w:rsidRPr="006B40B3" w:rsidRDefault="00B11EB3" w:rsidP="00B11EB3">
      <w:pPr>
        <w:pStyle w:val="DanceBody"/>
      </w:pPr>
      <w:r w:rsidRPr="006B40B3">
        <w:t xml:space="preserve"> 1- 8</w:t>
      </w:r>
      <w:r w:rsidRPr="006B40B3">
        <w:tab/>
        <w:t>1s+2s set &amp; dance RH across 1/2 way, 1s+3s dance 1/2 R&amp;L</w:t>
      </w:r>
    </w:p>
    <w:p w:rsidR="00B11EB3" w:rsidRPr="006B40B3" w:rsidRDefault="00B11EB3" w:rsidP="00B11EB3">
      <w:pPr>
        <w:pStyle w:val="DanceBody"/>
      </w:pPr>
      <w:r w:rsidRPr="006B40B3">
        <w:t xml:space="preserve"> 9-16</w:t>
      </w:r>
      <w:r w:rsidRPr="006B40B3">
        <w:tab/>
        <w:t>3s+1s set &amp; dance LH across 1/2 way, 2s+1s dance 1/2 R&amp;L</w:t>
      </w:r>
    </w:p>
    <w:p w:rsidR="00B11EB3" w:rsidRPr="006B40B3" w:rsidRDefault="00B11EB3" w:rsidP="00B11EB3">
      <w:pPr>
        <w:pStyle w:val="DanceBody"/>
      </w:pPr>
      <w:r w:rsidRPr="006B40B3">
        <w:t>17-24</w:t>
      </w:r>
      <w:r w:rsidRPr="006B40B3">
        <w:tab/>
        <w:t>1s lead down the middle for 4 steps, lead up to 2nd place &amp; 2s+1s+3s set on sides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ARGYLL IS MY NAME  (J8x32)  3C (4C set)</w:t>
      </w:r>
      <w:r>
        <w:tab/>
        <w:t>John Drewry</w:t>
      </w:r>
    </w:p>
    <w:p w:rsidR="00B11EB3" w:rsidRPr="006B40B3" w:rsidRDefault="00B11EB3" w:rsidP="00B11EB3">
      <w:pPr>
        <w:pStyle w:val="DanceBody"/>
      </w:pPr>
      <w:r w:rsidRPr="006B40B3">
        <w:t xml:space="preserve"> 1- 8</w:t>
      </w:r>
      <w:r w:rsidRPr="006B40B3">
        <w:tab/>
        <w:t>1s+2s+3s circle 6H round &amp; back</w:t>
      </w:r>
    </w:p>
    <w:p w:rsidR="00B11EB3" w:rsidRPr="006B40B3" w:rsidRDefault="00B11EB3" w:rsidP="00B11EB3">
      <w:pPr>
        <w:pStyle w:val="DanceBody"/>
      </w:pPr>
      <w:r w:rsidRPr="006B40B3">
        <w:t xml:space="preserve"> 9-16</w:t>
      </w:r>
      <w:r w:rsidRPr="006B40B3">
        <w:tab/>
        <w:t>1L+2L+3L Adv+Ret &amp; set while 1M+2M+3M set &amp; Adv+Ret, 1s+2s+3s cross RH</w:t>
      </w:r>
    </w:p>
    <w:p w:rsidR="00B11EB3" w:rsidRPr="006B40B3" w:rsidRDefault="00B11EB3" w:rsidP="00B11EB3">
      <w:pPr>
        <w:pStyle w:val="DanceBody"/>
      </w:pPr>
      <w:r w:rsidRPr="006B40B3">
        <w:t>17-24</w:t>
      </w:r>
      <w:r w:rsidRPr="006B40B3">
        <w:tab/>
        <w:t>1s+2s set, 1s cross LH to 2nd pl own side as 2s cast up, 1s dance 1/2 RSh reels of 3 on sides (1M up &amp; 1L dn) &amp; pass LSh to face 1st crnr (pstns)</w:t>
      </w:r>
    </w:p>
    <w:p w:rsidR="00B11EB3" w:rsidRPr="006B40B3" w:rsidRDefault="00B11EB3" w:rsidP="00B11EB3">
      <w:pPr>
        <w:pStyle w:val="DanceBody"/>
        <w:keepNext w:val="0"/>
      </w:pPr>
      <w:r w:rsidRPr="006B40B3">
        <w:t>25-32</w:t>
      </w:r>
      <w:r w:rsidRPr="006B40B3">
        <w:tab/>
        <w:t>1s dance 1/2 reels of 4 with 1st corners, turn to right about to face 4th corner (pstn) &amp; dance 1/2 reel with 2nd corners</w:t>
      </w:r>
    </w:p>
    <w:p w:rsidR="00B11EB3" w:rsidRDefault="00B11EB3" w:rsidP="00B11EB3"/>
    <w:p w:rsidR="00B11EB3" w:rsidRDefault="00B11EB3" w:rsidP="00B11EB3">
      <w:pPr>
        <w:pStyle w:val="Minicrib"/>
      </w:pPr>
      <w:r>
        <w:t>THE ARGYLL LUDGING  (S8x32)  3C (4C set)</w:t>
      </w:r>
      <w:r>
        <w:tab/>
        <w:t>A N Shearer  RSCDS Bk 36</w:t>
      </w:r>
    </w:p>
    <w:p w:rsidR="00B11EB3" w:rsidRPr="000D60D4" w:rsidRDefault="00B11EB3" w:rsidP="00B11EB3">
      <w:pPr>
        <w:pStyle w:val="DanceBody"/>
      </w:pPr>
      <w:r w:rsidRPr="000D60D4">
        <w:t xml:space="preserve"> 1- 8</w:t>
      </w:r>
      <w:r w:rsidRPr="000D60D4">
        <w:tab/>
        <w:t>1s+2s set &amp; circle 4H round to left, 1M+2M also 1L+2L turn 2H to end in centre BtoB with ptnr (facing out on own sides between 3s)</w:t>
      </w:r>
    </w:p>
    <w:p w:rsidR="00B11EB3" w:rsidRDefault="00B11EB3" w:rsidP="00B11EB3">
      <w:pPr>
        <w:pStyle w:val="DanceBody"/>
      </w:pPr>
      <w:r w:rsidRPr="000D60D4">
        <w:t xml:space="preserve"> 9-14</w:t>
      </w:r>
      <w:r w:rsidRPr="000D60D4">
        <w:tab/>
        <w:t xml:space="preserve">1M+2M+3M dance LH across </w:t>
      </w:r>
      <w:r w:rsidRPr="000D60D4">
        <w:rPr>
          <w:b/>
        </w:rPr>
        <w:t>while</w:t>
      </w:r>
      <w:r w:rsidRPr="000D60D4">
        <w:t xml:space="preserve"> 1L+2L+3L dance RH across. On meeting partners all take prom hold, 1s followed by 2s+3s dance up to top, 1s (both) cast on Men's side, 2s (both) cast on Ladies' side, 3s dance to top</w:t>
      </w:r>
    </w:p>
    <w:p w:rsidR="00B11EB3" w:rsidRPr="000D60D4" w:rsidRDefault="00B11EB3" w:rsidP="00B11EB3">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B11EB3" w:rsidRPr="000D60D4" w:rsidRDefault="00B11EB3" w:rsidP="00B11EB3">
      <w:pPr>
        <w:pStyle w:val="DanceBody"/>
      </w:pPr>
      <w:r w:rsidRPr="000D60D4">
        <w:t>17-24</w:t>
      </w:r>
      <w:r w:rsidRPr="000D60D4">
        <w:tab/>
        <w:t>3s set to dancers in 2nd place while dancers in 3rd place set to each other, all turn 2H &amp; open out to circle 6H round to left 1/2 way</w:t>
      </w:r>
    </w:p>
    <w:p w:rsidR="00B11EB3" w:rsidRPr="000D60D4" w:rsidRDefault="00B11EB3" w:rsidP="00B11EB3">
      <w:pPr>
        <w:pStyle w:val="DanceBody"/>
        <w:keepNext w:val="0"/>
      </w:pPr>
      <w:r w:rsidRPr="000D60D4">
        <w:t>25-32</w:t>
      </w:r>
      <w:r w:rsidRPr="000D60D4">
        <w:tab/>
        <w:t>1s+2s dance 1/2 Ladies' Chain , 2s+1s+3s turn 2H with 1s turning 1.1/2 times to end in 2nd place own sides</w:t>
      </w:r>
    </w:p>
    <w:p w:rsidR="00B11EB3" w:rsidRDefault="00B11EB3" w:rsidP="00B11EB3"/>
    <w:p w:rsidR="00B11EB3" w:rsidRDefault="00B11EB3" w:rsidP="00B11EB3">
      <w:pPr>
        <w:pStyle w:val="Minicrib"/>
      </w:pPr>
      <w:r>
        <w:t>ARGYLL REEL  (R8x32)  2C (4C set)</w:t>
      </w:r>
      <w:r>
        <w:tab/>
        <w:t>Dances collected by Miss Milligan</w:t>
      </w:r>
    </w:p>
    <w:p w:rsidR="00B11EB3" w:rsidRDefault="00B11EB3" w:rsidP="00B11EB3">
      <w:pPr>
        <w:pStyle w:val="DanceBody"/>
      </w:pPr>
      <w:r>
        <w:t xml:space="preserve"> 1- 8</w:t>
      </w:r>
      <w:r>
        <w:tab/>
        <w:t>1s+2L dance RH across; 1L leads as 1s+2M dance LH across. All end back in place</w:t>
      </w:r>
    </w:p>
    <w:p w:rsidR="00B11EB3" w:rsidRDefault="00B11EB3" w:rsidP="00B11EB3">
      <w:pPr>
        <w:pStyle w:val="DanceBody"/>
      </w:pPr>
      <w:r>
        <w:t xml:space="preserve"> 9-16</w:t>
      </w:r>
      <w:r>
        <w:tab/>
        <w:t>1s+2s dance R&amp;L</w:t>
      </w:r>
    </w:p>
    <w:p w:rsidR="00B11EB3" w:rsidRDefault="00B11EB3" w:rsidP="00B11EB3">
      <w:pPr>
        <w:pStyle w:val="DanceBody"/>
      </w:pPr>
      <w:r>
        <w:t>17-24</w:t>
      </w:r>
      <w:r>
        <w:tab/>
        <w:t>1s lead down the middle &amp; back</w:t>
      </w:r>
    </w:p>
    <w:p w:rsidR="00B11EB3" w:rsidRDefault="00B11EB3" w:rsidP="00B11EB3">
      <w:pPr>
        <w:pStyle w:val="DanceBody"/>
      </w:pPr>
      <w:r>
        <w:t>25-32</w:t>
      </w:r>
      <w:r>
        <w:tab/>
        <w:t>1s+2s dance "New Poussette":</w:t>
      </w:r>
    </w:p>
    <w:p w:rsidR="00B11EB3" w:rsidRDefault="00B11EB3" w:rsidP="00B11EB3">
      <w:pPr>
        <w:pStyle w:val="DanceBody"/>
      </w:pPr>
      <w:r>
        <w:tab/>
        <w:t>25-26  Couples set advancing to meet partner &amp; turn 2H just over 1/4 to couples side by side on diagonal (Men with backs to Ladies' side)</w:t>
      </w:r>
    </w:p>
    <w:p w:rsidR="00B11EB3" w:rsidRDefault="00B11EB3" w:rsidP="00B11EB3">
      <w:pPr>
        <w:pStyle w:val="DanceBody"/>
      </w:pPr>
      <w:r>
        <w:tab/>
        <w:t>27-28  Couples advance diagonally (1s to Men's side, 2s to Ladies' side) &amp; 1/4 turn</w:t>
      </w:r>
    </w:p>
    <w:p w:rsidR="00B11EB3" w:rsidRDefault="00B11EB3" w:rsidP="00B11EB3">
      <w:pPr>
        <w:pStyle w:val="DanceBody"/>
      </w:pPr>
      <w:r>
        <w:tab/>
        <w:t>29-30  Couples advance into centre &amp; 1/4 turn into line up/down centre facing partner (2s above 1s, 2L+1M BtoB)</w:t>
      </w:r>
    </w:p>
    <w:p w:rsidR="00B11EB3" w:rsidRDefault="00B11EB3" w:rsidP="00B11EB3">
      <w:pPr>
        <w:pStyle w:val="DanceBody"/>
        <w:keepNext w:val="0"/>
      </w:pPr>
      <w:r>
        <w:tab/>
        <w:t>31-32  Couples turn partner RH out to own sides (2 skip change of step).  2 1</w:t>
      </w:r>
    </w:p>
    <w:p w:rsidR="00B11EB3" w:rsidRDefault="00B11EB3" w:rsidP="00B11EB3"/>
    <w:p w:rsidR="00B11EB3" w:rsidRDefault="00B11EB3" w:rsidP="00B11EB3">
      <w:pPr>
        <w:pStyle w:val="Minicrib"/>
      </w:pPr>
      <w:r>
        <w:t>THE ARGYLL SQUARE  (J96)  Sq.Set</w:t>
      </w:r>
      <w:r>
        <w:tab/>
        <w:t>Roy Goldring  RSCDS Bk 43</w:t>
      </w:r>
    </w:p>
    <w:p w:rsidR="00B11EB3" w:rsidRPr="006B40B3" w:rsidRDefault="00B11EB3" w:rsidP="00B11EB3">
      <w:pPr>
        <w:pStyle w:val="DanceBody"/>
      </w:pPr>
      <w:r w:rsidRPr="006B40B3">
        <w:t xml:space="preserve"> 1- 8</w:t>
      </w:r>
      <w:r w:rsidRPr="006B40B3">
        <w:tab/>
        <w:t>1s+3s dance RH across, 1s &amp; 3s dance out thru 2s/4s back to places (Ladies between &amp; Men round side couples)</w:t>
      </w:r>
    </w:p>
    <w:p w:rsidR="00B11EB3" w:rsidRPr="006B40B3" w:rsidRDefault="00B11EB3" w:rsidP="00B11EB3">
      <w:pPr>
        <w:pStyle w:val="DanceBody"/>
      </w:pPr>
      <w:r w:rsidRPr="006B40B3">
        <w:t xml:space="preserve"> 9-16</w:t>
      </w:r>
      <w:r w:rsidRPr="006B40B3">
        <w:tab/>
        <w:t>1s+3s dance LH across, 1s &amp; 3s dance out thru 4s/2s back to places (Men between &amp; Ladies round side couples)</w:t>
      </w:r>
    </w:p>
    <w:p w:rsidR="00B11EB3" w:rsidRPr="006B40B3" w:rsidRDefault="00B11EB3" w:rsidP="00B11EB3">
      <w:pPr>
        <w:pStyle w:val="DanceBody"/>
      </w:pPr>
      <w:r w:rsidRPr="006B40B3">
        <w:t>17-32</w:t>
      </w:r>
      <w:r w:rsidRPr="006B40B3">
        <w:tab/>
        <w:t>2s+4s repeat bars 1-16</w:t>
      </w:r>
    </w:p>
    <w:p w:rsidR="00B11EB3" w:rsidRPr="006B40B3" w:rsidRDefault="00B11EB3" w:rsidP="00B11EB3">
      <w:pPr>
        <w:pStyle w:val="DanceBody"/>
      </w:pPr>
      <w:r w:rsidRPr="006B40B3">
        <w:t>33-40</w:t>
      </w:r>
      <w:r w:rsidRPr="006B40B3">
        <w:tab/>
        <w:t>1s &amp; 3s set to partners, change places RH, 1L+3L change places LH, 1M+3M change places RH (1L &amp; 3L now on partners left)</w:t>
      </w:r>
    </w:p>
    <w:p w:rsidR="00B11EB3" w:rsidRPr="006B40B3" w:rsidRDefault="00B11EB3" w:rsidP="00B11EB3">
      <w:pPr>
        <w:pStyle w:val="DanceBody"/>
      </w:pPr>
      <w:r w:rsidRPr="006B40B3">
        <w:t>41-48</w:t>
      </w:r>
      <w:r w:rsidRPr="006B40B3">
        <w:tab/>
        <w:t>All Ladies dance R&amp;L (1L+2L also 3L+4L start RH)</w:t>
      </w:r>
    </w:p>
    <w:p w:rsidR="00B11EB3" w:rsidRPr="006B40B3" w:rsidRDefault="00B11EB3" w:rsidP="00B11EB3">
      <w:pPr>
        <w:pStyle w:val="DanceBody"/>
      </w:pPr>
      <w:r w:rsidRPr="006B40B3">
        <w:t>49-56</w:t>
      </w:r>
      <w:r w:rsidRPr="006B40B3">
        <w:tab/>
        <w:t>All Men dance R&amp;L (1M+4M &amp; 2M+3M start RH)</w:t>
      </w:r>
    </w:p>
    <w:p w:rsidR="00B11EB3" w:rsidRPr="006B40B3" w:rsidRDefault="00B11EB3" w:rsidP="00B11EB3">
      <w:pPr>
        <w:pStyle w:val="DanceBody"/>
      </w:pPr>
      <w:r w:rsidRPr="006B40B3">
        <w:t>57-64</w:t>
      </w:r>
      <w:r w:rsidRPr="006B40B3">
        <w:tab/>
        <w:t>2s &amp; 4s set to partners, change places RH, 2L+4L change places LH, 2M+4M change places RH (2L &amp; 4L now on partners left)</w:t>
      </w:r>
    </w:p>
    <w:p w:rsidR="00B11EB3" w:rsidRPr="006B40B3" w:rsidRDefault="00B11EB3" w:rsidP="00B11EB3">
      <w:pPr>
        <w:pStyle w:val="DanceBody"/>
      </w:pPr>
      <w:r w:rsidRPr="006B40B3">
        <w:t>65-72</w:t>
      </w:r>
      <w:r w:rsidRPr="006B40B3">
        <w:tab/>
        <w:t>All turn partners RH 1.1/4 times (Ladies backs to centre), all set, all 3/4 turn partners LH to end facing corners</w:t>
      </w:r>
    </w:p>
    <w:p w:rsidR="00B11EB3" w:rsidRPr="006B40B3" w:rsidRDefault="00B11EB3" w:rsidP="00B11EB3">
      <w:pPr>
        <w:pStyle w:val="DanceBody"/>
      </w:pPr>
      <w:r w:rsidRPr="006B40B3">
        <w:t>73-80</w:t>
      </w:r>
      <w:r w:rsidRPr="006B40B3">
        <w:tab/>
        <w:t>All dance interlocking reels of 4 (RSh round corner, pass partner LSH, RSh round other corner &amp; pass partner LSh to place)</w:t>
      </w:r>
    </w:p>
    <w:p w:rsidR="00B11EB3" w:rsidRPr="006B40B3" w:rsidRDefault="00B11EB3" w:rsidP="00B11EB3">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B11EB3" w:rsidRPr="006B40B3" w:rsidRDefault="00B11EB3" w:rsidP="00B11EB3">
      <w:pPr>
        <w:pStyle w:val="DanceBody"/>
        <w:keepNext w:val="0"/>
      </w:pPr>
      <w:r w:rsidRPr="006B40B3">
        <w:t>89-96</w:t>
      </w:r>
      <w:r w:rsidRPr="006B40B3">
        <w:tab/>
        <w:t>All circle 8H round &amp; back</w:t>
      </w:r>
    </w:p>
    <w:p w:rsidR="00B11EB3" w:rsidRDefault="00B11EB3" w:rsidP="00B11EB3"/>
    <w:p w:rsidR="00B11EB3" w:rsidRDefault="00B11EB3" w:rsidP="00B11EB3">
      <w:pPr>
        <w:pStyle w:val="Minicrib"/>
      </w:pPr>
      <w:r>
        <w:t>ARGYLL STRATHSPEY  (S8x32)  3C (4C set)</w:t>
      </w:r>
      <w:r>
        <w:tab/>
        <w:t>Roy Goldring  RSCDS Bk 35</w:t>
      </w:r>
    </w:p>
    <w:p w:rsidR="00B11EB3" w:rsidRPr="006B40B3" w:rsidRDefault="00B11EB3" w:rsidP="00B11EB3">
      <w:pPr>
        <w:pStyle w:val="DanceBody"/>
      </w:pPr>
      <w:r w:rsidRPr="006B40B3">
        <w:t xml:space="preserve"> 1- 8</w:t>
      </w:r>
      <w:r w:rsidRPr="006B40B3">
        <w:tab/>
        <w:t>1s+2s+3s 1/2 turn RH, twirl &amp; dance out to opposite sides &amp; repeat back to place</w:t>
      </w:r>
    </w:p>
    <w:p w:rsidR="00B11EB3" w:rsidRPr="006B40B3" w:rsidRDefault="00B11EB3" w:rsidP="00B11EB3">
      <w:pPr>
        <w:pStyle w:val="DanceBody"/>
      </w:pPr>
      <w:r w:rsidRPr="006B40B3">
        <w:t xml:space="preserve"> 9-16</w:t>
      </w:r>
      <w:r w:rsidRPr="006B40B3">
        <w:tab/>
        <w:t>1s+2s+3s circle 6H round &amp; back (1s end in centre facing down &amp; 3s in centre facing up)</w:t>
      </w:r>
    </w:p>
    <w:p w:rsidR="00B11EB3" w:rsidRPr="006B40B3" w:rsidRDefault="00B11EB3" w:rsidP="00B11EB3">
      <w:pPr>
        <w:pStyle w:val="DanceBody"/>
      </w:pPr>
      <w:r w:rsidRPr="006B40B3">
        <w:t>17-24</w:t>
      </w:r>
      <w:r w:rsidRPr="006B40B3">
        <w:tab/>
        <w:t>1s+3s dance R&amp;L (up &amp; down) &amp; end back on own sides</w:t>
      </w:r>
    </w:p>
    <w:p w:rsidR="00B11EB3" w:rsidRPr="006B40B3" w:rsidRDefault="00B11EB3" w:rsidP="00B11EB3">
      <w:pPr>
        <w:pStyle w:val="DanceBody"/>
      </w:pPr>
      <w:r w:rsidRPr="006B40B3">
        <w:t>25-32</w:t>
      </w:r>
      <w:r w:rsidRPr="006B40B3">
        <w:tab/>
        <w:t>1s+2s dance the Tournee: -</w:t>
      </w:r>
    </w:p>
    <w:p w:rsidR="00B11EB3" w:rsidRPr="006B40B3" w:rsidRDefault="00B11EB3" w:rsidP="00B11EB3">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B11EB3" w:rsidRDefault="00B11EB3" w:rsidP="00B11EB3"/>
    <w:p w:rsidR="00B11EB3" w:rsidRDefault="00B11EB3" w:rsidP="00B11EB3">
      <w:pPr>
        <w:pStyle w:val="Minicrib"/>
      </w:pPr>
      <w:r>
        <w:t>ARGYLL'S BOWLING GREEN  (R8x32)  3C (4C set)</w:t>
      </w:r>
      <w:r>
        <w:tab/>
        <w:t>RSCDS Bk 15</w:t>
      </w:r>
    </w:p>
    <w:p w:rsidR="00B11EB3" w:rsidRPr="006B40B3" w:rsidRDefault="00B11EB3" w:rsidP="00B11EB3">
      <w:pPr>
        <w:pStyle w:val="DanceBody"/>
      </w:pPr>
      <w:r w:rsidRPr="006B40B3">
        <w:t xml:space="preserve"> 1- 8</w:t>
      </w:r>
      <w:r w:rsidRPr="006B40B3">
        <w:tab/>
        <w:t>1s set &amp; cast 1 place, 1s set &amp; cast Lady up &amp; Man down to end in lines across (1L between 2s facing down &amp; 1M between 3s facing up)</w:t>
      </w:r>
    </w:p>
    <w:p w:rsidR="00B11EB3" w:rsidRPr="006B40B3" w:rsidRDefault="00B11EB3" w:rsidP="00B11EB3">
      <w:pPr>
        <w:pStyle w:val="DanceBody"/>
      </w:pPr>
      <w:r w:rsidRPr="006B40B3">
        <w:t xml:space="preserve"> 9-16</w:t>
      </w:r>
      <w:r w:rsidRPr="006B40B3">
        <w:tab/>
        <w:t>1s+2s+3s Adv+Ret &amp; circle 6H round to the left, 1s end facing 1st corners</w:t>
      </w:r>
    </w:p>
    <w:p w:rsidR="00B11EB3" w:rsidRPr="006B40B3" w:rsidRDefault="00B11EB3" w:rsidP="00B11EB3">
      <w:pPr>
        <w:pStyle w:val="DanceBody"/>
      </w:pPr>
      <w:r w:rsidRPr="006B40B3">
        <w:t>17-24</w:t>
      </w:r>
      <w:r w:rsidRPr="006B40B3">
        <w:tab/>
        <w:t>1s set &amp; turn 1st corners, set to 2nd corners &amp; turn partner 2H to end 2nd place own sides</w:t>
      </w:r>
    </w:p>
    <w:p w:rsidR="00B11EB3" w:rsidRPr="006B40B3" w:rsidRDefault="00B11EB3" w:rsidP="00B11EB3">
      <w:pPr>
        <w:pStyle w:val="DanceBody"/>
        <w:keepNext w:val="0"/>
      </w:pPr>
      <w:r w:rsidRPr="006B40B3">
        <w:t>25-32</w:t>
      </w:r>
      <w:r w:rsidRPr="006B40B3">
        <w:tab/>
        <w:t>2s+1s circle 4H round to left &amp; 2s+1s+3s turn RH</w:t>
      </w:r>
    </w:p>
    <w:p w:rsidR="00B11EB3" w:rsidRDefault="00B11EB3" w:rsidP="00B11EB3"/>
    <w:p w:rsidR="00B11EB3" w:rsidRDefault="00B11EB3" w:rsidP="00B11EB3">
      <w:pPr>
        <w:pStyle w:val="Minicrib"/>
      </w:pPr>
      <w:r>
        <w:t>ARGYLL'S FANCY  (J4x48)  4C set</w:t>
      </w:r>
      <w:r>
        <w:tab/>
        <w:t>Bk of Graded SCDs</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B11EB3" w:rsidRPr="006B40B3" w:rsidRDefault="00B11EB3" w:rsidP="00B11EB3">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B11EB3" w:rsidRPr="006B40B3" w:rsidRDefault="00B11EB3" w:rsidP="00B11EB3">
      <w:pPr>
        <w:pStyle w:val="DanceBody"/>
      </w:pPr>
      <w:r w:rsidRPr="006B40B3">
        <w:t>25-32</w:t>
      </w:r>
      <w:r w:rsidRPr="006B40B3">
        <w:tab/>
        <w:t>1s+2s dance R&amp;L</w:t>
      </w:r>
    </w:p>
    <w:p w:rsidR="00B11EB3" w:rsidRPr="006B40B3" w:rsidRDefault="00B11EB3" w:rsidP="00B11EB3">
      <w:pPr>
        <w:pStyle w:val="DanceBody"/>
      </w:pPr>
      <w:r w:rsidRPr="006B40B3">
        <w:t>33-40</w:t>
      </w:r>
      <w:r w:rsidRPr="006B40B3">
        <w:tab/>
        <w:t>1s+2s dance RH across 1/2 way &amp; set, 1s+3s dance LH across 1/2 way &amp; set</w:t>
      </w:r>
    </w:p>
    <w:p w:rsidR="00B11EB3" w:rsidRPr="006B40B3" w:rsidRDefault="00B11EB3" w:rsidP="00B11EB3">
      <w:pPr>
        <w:pStyle w:val="DanceBody"/>
        <w:keepNext w:val="0"/>
      </w:pPr>
      <w:r w:rsidRPr="006B40B3">
        <w:t>41-48</w:t>
      </w:r>
      <w:r w:rsidRPr="006B40B3">
        <w:tab/>
        <w:t>1s+4s dance RH across 1/2 way &amp; all 4 couples set, all turn partners RH 1.1/2 times to own sides</w:t>
      </w:r>
    </w:p>
    <w:p w:rsidR="00B11EB3" w:rsidRDefault="00B11EB3" w:rsidP="00B11EB3"/>
    <w:p w:rsidR="00B11EB3" w:rsidRDefault="00B11EB3" w:rsidP="00B11EB3">
      <w:pPr>
        <w:pStyle w:val="Minicrib"/>
      </w:pPr>
      <w:r>
        <w:t>ARGYLL'S FAREWELL TO STIRLING  (R4x40)  (4C set)</w:t>
      </w:r>
      <w:r>
        <w:tab/>
        <w:t>K Dingley</w:t>
      </w:r>
    </w:p>
    <w:p w:rsidR="00B11EB3" w:rsidRPr="006B40B3" w:rsidRDefault="00B11EB3" w:rsidP="00B11EB3">
      <w:pPr>
        <w:pStyle w:val="DanceBody"/>
      </w:pPr>
      <w:r w:rsidRPr="006B40B3">
        <w:t xml:space="preserve"> 1- 8</w:t>
      </w:r>
      <w:r w:rsidRPr="006B40B3">
        <w:tab/>
        <w:t>1M+2M+3M turn 2L+3L+4L RH &amp; turn partners LH</w:t>
      </w:r>
    </w:p>
    <w:p w:rsidR="00B11EB3" w:rsidRPr="006B40B3" w:rsidRDefault="00B11EB3" w:rsidP="00B11EB3">
      <w:pPr>
        <w:pStyle w:val="DanceBody"/>
      </w:pPr>
      <w:r w:rsidRPr="006B40B3">
        <w:t xml:space="preserve"> 9-16</w:t>
      </w:r>
      <w:r w:rsidRPr="006B40B3">
        <w:tab/>
        <w:t>1s+2s+3s slip step down for 2 bars &amp; 1/2 turn, slip step up to top &amp; 1/2 turn to places</w:t>
      </w:r>
    </w:p>
    <w:p w:rsidR="00B11EB3" w:rsidRPr="006B40B3" w:rsidRDefault="00B11EB3" w:rsidP="00B11EB3">
      <w:pPr>
        <w:pStyle w:val="DanceBody"/>
      </w:pPr>
      <w:r w:rsidRPr="006B40B3">
        <w:t>17-24</w:t>
      </w:r>
      <w:r w:rsidRPr="006B40B3">
        <w:tab/>
        <w:t>1s+2s dance R&amp;L</w:t>
      </w:r>
    </w:p>
    <w:p w:rsidR="00B11EB3" w:rsidRPr="006B40B3" w:rsidRDefault="00B11EB3" w:rsidP="00B11EB3">
      <w:pPr>
        <w:pStyle w:val="DanceBody"/>
      </w:pPr>
      <w:r w:rsidRPr="006B40B3">
        <w:t>25-32</w:t>
      </w:r>
      <w:r w:rsidRPr="006B40B3">
        <w:tab/>
        <w:t>1M followed by partner casts 1 place &amp; crosses to opposite side to dance RH across with 3s</w:t>
      </w:r>
    </w:p>
    <w:p w:rsidR="00B11EB3" w:rsidRPr="006B40B3" w:rsidRDefault="00B11EB3" w:rsidP="00B11EB3">
      <w:pPr>
        <w:pStyle w:val="DanceBody"/>
        <w:keepNext w:val="0"/>
      </w:pPr>
      <w:r w:rsidRPr="006B40B3">
        <w:t>33-40</w:t>
      </w:r>
      <w:r w:rsidRPr="006B40B3">
        <w:tab/>
        <w:t>1M followed by partner cast on opposite side to 4th place &amp; crosses to own side to dance RH across with 4s</w:t>
      </w:r>
    </w:p>
    <w:p w:rsidR="00B11EB3" w:rsidRDefault="00B11EB3" w:rsidP="00B11EB3"/>
    <w:p w:rsidR="00B11EB3" w:rsidRDefault="00B11EB3" w:rsidP="00B11EB3">
      <w:pPr>
        <w:pStyle w:val="Minicrib"/>
      </w:pPr>
      <w:r>
        <w:t>AN ARIZONA WELCOME  (J8x40)  3C (4C set)</w:t>
      </w:r>
      <w:r>
        <w:tab/>
        <w:t>Helen Beaney (McGinley)  dublinscdclub.wordpress.com/dances/</w:t>
      </w:r>
    </w:p>
    <w:p w:rsidR="00B11EB3" w:rsidRPr="001F6176" w:rsidRDefault="00B11EB3" w:rsidP="00B11EB3">
      <w:pPr>
        <w:pStyle w:val="DanceBody"/>
      </w:pPr>
      <w:r w:rsidRPr="001F6176">
        <w:t xml:space="preserve"> 1- 8</w:t>
      </w:r>
      <w:r w:rsidRPr="001F6176">
        <w:tab/>
        <w:t>1s cross RH, cast (2s step up); 1s dance 1/2 Fig of 8 (1L up round 2s, 1M down round 3s) to end facing 1st corners</w:t>
      </w:r>
    </w:p>
    <w:p w:rsidR="00B11EB3" w:rsidRPr="001F6176" w:rsidRDefault="00B11EB3" w:rsidP="00B11EB3">
      <w:pPr>
        <w:pStyle w:val="DanceBody"/>
      </w:pPr>
      <w:r w:rsidRPr="001F6176">
        <w:t xml:space="preserve"> 9-16</w:t>
      </w:r>
      <w:r w:rsidRPr="001F6176">
        <w:tab/>
        <w:t>1s dance diag reel of 4 with 1st corners</w:t>
      </w:r>
    </w:p>
    <w:p w:rsidR="00B11EB3" w:rsidRPr="001F6176" w:rsidRDefault="00B11EB3" w:rsidP="00B11EB3">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B11EB3" w:rsidRPr="001F6176" w:rsidRDefault="00B11EB3" w:rsidP="00B11EB3">
      <w:pPr>
        <w:pStyle w:val="DanceBody"/>
      </w:pPr>
      <w:r w:rsidRPr="001F6176">
        <w:t>25-32</w:t>
      </w:r>
      <w:r w:rsidRPr="001F6176">
        <w:tab/>
        <w:t>1s dance diag reel of 4 with 2nd corners</w:t>
      </w:r>
      <w:r>
        <w:t>,</w:t>
      </w:r>
      <w:r w:rsidRPr="001F6176">
        <w:t xml:space="preserve"> finishing in 2nd place own side</w:t>
      </w:r>
    </w:p>
    <w:p w:rsidR="00B11EB3" w:rsidRDefault="00B11EB3" w:rsidP="00B11EB3">
      <w:pPr>
        <w:pStyle w:val="DanceBody"/>
        <w:keepNext w:val="0"/>
      </w:pPr>
      <w:r w:rsidRPr="001F6176">
        <w:t>33-40</w:t>
      </w:r>
      <w:r w:rsidRPr="001F6176">
        <w:tab/>
        <w:t>2s+1s+3s circle 6H round &amp; back</w:t>
      </w:r>
    </w:p>
    <w:p w:rsidR="00B11EB3" w:rsidRDefault="00B11EB3" w:rsidP="00B11EB3"/>
    <w:p w:rsidR="00B11EB3" w:rsidRDefault="00B11EB3" w:rsidP="00B11EB3">
      <w:pPr>
        <w:pStyle w:val="Minicrib"/>
      </w:pPr>
      <w:r>
        <w:t>ARKAIG JIG  (J8x32)  3C (4C set)</w:t>
      </w:r>
      <w:r>
        <w:tab/>
        <w:t>Jack Frodsham  Silver Jubilee Miscellany</w:t>
      </w:r>
    </w:p>
    <w:p w:rsidR="00B11EB3" w:rsidRPr="006B40B3" w:rsidRDefault="00B11EB3" w:rsidP="00B11EB3">
      <w:pPr>
        <w:pStyle w:val="DanceBody"/>
      </w:pPr>
      <w:r w:rsidRPr="006B40B3">
        <w:t xml:space="preserve"> 1- 8</w:t>
      </w:r>
      <w:r w:rsidRPr="006B40B3">
        <w:tab/>
        <w:t>1s+2s+3s dance 1/2 Grand Chain (1s cross to start) &amp; dance 1/2 reel of 3 on opposite sides (2s out &amp; up to start) end 1 2 3 on opp sides</w:t>
      </w:r>
    </w:p>
    <w:p w:rsidR="00B11EB3" w:rsidRPr="006B40B3" w:rsidRDefault="00B11EB3" w:rsidP="00B11EB3">
      <w:pPr>
        <w:pStyle w:val="DanceBody"/>
      </w:pPr>
      <w:r w:rsidRPr="006B40B3">
        <w:t xml:space="preserve"> 9-16</w:t>
      </w:r>
      <w:r w:rsidRPr="006B40B3">
        <w:tab/>
        <w:t>1s+2s+3s dance 1/2 Grand Chain (1s cross to start) from new pstns &amp; dance 1/2 reel of 3 on own sides to end in original places</w:t>
      </w:r>
    </w:p>
    <w:p w:rsidR="00B11EB3" w:rsidRPr="006B40B3" w:rsidRDefault="00B11EB3" w:rsidP="00B11EB3">
      <w:pPr>
        <w:pStyle w:val="DanceBody"/>
      </w:pPr>
      <w:r w:rsidRPr="006B40B3">
        <w:t>17-24</w:t>
      </w:r>
      <w:r w:rsidRPr="006B40B3">
        <w:tab/>
        <w:t>1s dance down centre &amp; cast up round 3s &amp; in to face 1st corners, 1s dance 1/2 diagonal reel of 4 with 1st corners &amp; pass LSh to face 2nd corners</w:t>
      </w:r>
    </w:p>
    <w:p w:rsidR="00B11EB3" w:rsidRPr="006B40B3" w:rsidRDefault="00B11EB3" w:rsidP="00B11EB3">
      <w:pPr>
        <w:pStyle w:val="DanceBody"/>
        <w:keepNext w:val="0"/>
      </w:pPr>
      <w:r w:rsidRPr="006B40B3">
        <w:t>25-32</w:t>
      </w:r>
      <w:r w:rsidRPr="006B40B3">
        <w:tab/>
        <w:t>1s dance 1/2 diagonal reel of 4 with 2nd corners ending in 2nd place opposite sides &amp; 2s+1s+3s circle 6H round to left 1/2 way to end on own sides</w:t>
      </w:r>
    </w:p>
    <w:p w:rsidR="00B11EB3" w:rsidRDefault="00B11EB3" w:rsidP="00B11EB3"/>
    <w:p w:rsidR="00B11EB3" w:rsidRDefault="00B11EB3" w:rsidP="00B11EB3">
      <w:pPr>
        <w:pStyle w:val="Minicrib"/>
      </w:pPr>
      <w:r>
        <w:t>ARKANSAS TRAVELLER  (R8x32)  3C (4C Set)</w:t>
      </w:r>
      <w:r>
        <w:tab/>
        <w:t>Roby</w:t>
      </w:r>
    </w:p>
    <w:p w:rsidR="00B11EB3" w:rsidRPr="006B40B3" w:rsidRDefault="00B11EB3" w:rsidP="00B11EB3">
      <w:pPr>
        <w:pStyle w:val="DanceBody"/>
      </w:pPr>
      <w:r w:rsidRPr="006B40B3">
        <w:t xml:space="preserve"> 1- 8</w:t>
      </w:r>
      <w:r w:rsidRPr="006B40B3">
        <w:tab/>
        <w:t>1s 1/2 turning 2s on sides (Men RH, Ladies LH) &amp; dance Double Triangles, 1s end facing out on opposite sides retaining hands with 2s</w:t>
      </w:r>
    </w:p>
    <w:p w:rsidR="00B11EB3" w:rsidRPr="006B40B3" w:rsidRDefault="00B11EB3" w:rsidP="00B11EB3">
      <w:pPr>
        <w:pStyle w:val="DanceBody"/>
      </w:pPr>
      <w:r w:rsidRPr="006B40B3">
        <w:t xml:space="preserve"> 9-16</w:t>
      </w:r>
      <w:r w:rsidRPr="006B40B3">
        <w:tab/>
        <w:t>1s turn 2s, dance down to 3s, joining hands set in line &amp; turn 3s into…</w:t>
      </w:r>
    </w:p>
    <w:p w:rsidR="00B11EB3" w:rsidRPr="006B40B3" w:rsidRDefault="00B11EB3" w:rsidP="00B11EB3">
      <w:pPr>
        <w:pStyle w:val="DanceBody"/>
      </w:pPr>
      <w:r w:rsidRPr="006B40B3">
        <w:t>17-24</w:t>
      </w:r>
      <w:r w:rsidRPr="006B40B3">
        <w:tab/>
        <w:t>1s dance reflection reels of 3 on opposite sides (dancing between 2s to start)</w:t>
      </w:r>
    </w:p>
    <w:p w:rsidR="00B11EB3" w:rsidRPr="006B40B3" w:rsidRDefault="00B11EB3" w:rsidP="00B11EB3">
      <w:pPr>
        <w:pStyle w:val="DanceBody"/>
        <w:keepNext w:val="0"/>
      </w:pPr>
      <w:r w:rsidRPr="006B40B3">
        <w:t>25-32</w:t>
      </w:r>
      <w:r w:rsidRPr="006B40B3">
        <w:tab/>
        <w:t>1s dance 1/2 Fig of 8 round 2s to 2nd place own sides &amp; 2s+1s+3s turn partners RH</w:t>
      </w:r>
    </w:p>
    <w:p w:rsidR="00B11EB3" w:rsidRDefault="00B11EB3" w:rsidP="00B11EB3"/>
    <w:p w:rsidR="00B11EB3" w:rsidRDefault="00B11EB3" w:rsidP="00B11EB3">
      <w:pPr>
        <w:pStyle w:val="Minicrib"/>
      </w:pPr>
      <w:r>
        <w:t>ARLETTE'S FANCY  (J3x32)  3C set</w:t>
      </w:r>
      <w:r>
        <w:tab/>
        <w:t>Avril &amp; David Quarrie, October 2014</w:t>
      </w:r>
    </w:p>
    <w:p w:rsidR="00B11EB3" w:rsidRDefault="00B11EB3" w:rsidP="00B11EB3">
      <w:pPr>
        <w:pStyle w:val="DanceBody"/>
      </w:pPr>
      <w:r>
        <w:t xml:space="preserve"> 1- 8</w:t>
      </w:r>
      <w:r>
        <w:tab/>
        <w:t>1s dance Fig 8 on own sides (dancing in front of 2s, &amp; behind 3s to start)</w:t>
      </w:r>
    </w:p>
    <w:p w:rsidR="00B11EB3" w:rsidRDefault="00B11EB3" w:rsidP="00B11EB3">
      <w:pPr>
        <w:pStyle w:val="DanceBody"/>
      </w:pPr>
      <w:r>
        <w:t xml:space="preserve"> 9-16</w:t>
      </w:r>
      <w:r>
        <w:tab/>
        <w:t>1s+2s dance R&amp;L</w:t>
      </w:r>
    </w:p>
    <w:p w:rsidR="00B11EB3" w:rsidRDefault="00B11EB3" w:rsidP="00B11EB3">
      <w:pPr>
        <w:pStyle w:val="DanceBody"/>
      </w:pPr>
      <w:r>
        <w:t>17-24</w:t>
      </w:r>
      <w:r>
        <w:tab/>
        <w:t>1s dance down middle &amp; back to 1st place facing out</w:t>
      </w:r>
    </w:p>
    <w:p w:rsidR="00B11EB3" w:rsidRDefault="00B11EB3" w:rsidP="00B11EB3">
      <w:pPr>
        <w:pStyle w:val="DanceBody"/>
      </w:pPr>
      <w:r>
        <w:t>25-32</w:t>
      </w:r>
      <w:r>
        <w:tab/>
        <w:t>1s+2s turn 1.1/2 to change places (Ladies RH, Men LH);  1s+3s turn 1.1/2 to change places (Ladies LH, Men RH).  End 2 3 1</w:t>
      </w:r>
    </w:p>
    <w:p w:rsidR="00B11EB3" w:rsidRDefault="00B11EB3" w:rsidP="00B11EB3">
      <w:pPr>
        <w:pStyle w:val="DanceBody"/>
        <w:keepNext w:val="0"/>
      </w:pPr>
      <w:r>
        <w:t>Note:</w:t>
      </w:r>
      <w:r>
        <w:tab/>
        <w:t>May also be danced as a reel</w:t>
      </w:r>
    </w:p>
    <w:p w:rsidR="00B11EB3" w:rsidRDefault="00B11EB3" w:rsidP="00B11EB3"/>
    <w:p w:rsidR="00B11EB3" w:rsidRDefault="00B11EB3" w:rsidP="00B11EB3">
      <w:pPr>
        <w:pStyle w:val="Minicrib"/>
      </w:pPr>
      <w:r>
        <w:t>ARMADALE CASTLE  (R8x32)  3C (4C set)</w:t>
      </w:r>
      <w:r>
        <w:tab/>
        <w:t>Frans Ligtmans</w:t>
      </w:r>
    </w:p>
    <w:p w:rsidR="00B11EB3" w:rsidRPr="006B40B3" w:rsidRDefault="00B11EB3" w:rsidP="00B11EB3">
      <w:pPr>
        <w:pStyle w:val="DanceBody"/>
      </w:pPr>
      <w:r w:rsidRPr="006B40B3">
        <w:t xml:space="preserve"> 1- 8</w:t>
      </w:r>
      <w:r w:rsidRPr="006B40B3">
        <w:tab/>
        <w:t>1M+2L change place RH, 1L+2M repeat, 1M+3M repeat, 1L+3L repeat</w:t>
      </w:r>
    </w:p>
    <w:p w:rsidR="00B11EB3" w:rsidRPr="006B40B3" w:rsidRDefault="00B11EB3" w:rsidP="00B11EB3">
      <w:pPr>
        <w:pStyle w:val="DanceBody"/>
      </w:pPr>
      <w:r w:rsidRPr="006B40B3">
        <w:t xml:space="preserve"> 9-16</w:t>
      </w:r>
      <w:r w:rsidRPr="006B40B3">
        <w:tab/>
        <w:t>1s (in 3rd place) cross RH, cast up to 1st place, 1s+2s+3s set &amp; cross RH</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1s+2s dance 1/2 R&amp;L, set &amp; cross RH</w:t>
      </w:r>
    </w:p>
    <w:p w:rsidR="00B11EB3" w:rsidRDefault="00B11EB3" w:rsidP="00B11EB3"/>
    <w:p w:rsidR="00B11EB3" w:rsidRDefault="00B11EB3" w:rsidP="00B11EB3">
      <w:pPr>
        <w:pStyle w:val="Minicrib"/>
      </w:pPr>
      <w:r>
        <w:t>THE ARMSTRONGS' RANT  (S8x32)  3C (4C set)</w:t>
      </w:r>
      <w:r>
        <w:tab/>
        <w:t>Douglas Henderson  Tay Bridge Bk</w:t>
      </w:r>
    </w:p>
    <w:p w:rsidR="00B11EB3" w:rsidRPr="000D60D4" w:rsidRDefault="00B11EB3" w:rsidP="00B11EB3">
      <w:pPr>
        <w:pStyle w:val="DanceBody"/>
      </w:pPr>
      <w:r w:rsidRPr="000D60D4">
        <w:t xml:space="preserve"> 1- 8</w:t>
      </w:r>
      <w:r w:rsidRPr="000D60D4">
        <w:tab/>
        <w:t>1s cross down to dance reflection reels of 3 on opp sides. 1s end in centre (2nd place) facing down (Lady on Man's right), 2s in 1st place, 3s facing up</w:t>
      </w:r>
    </w:p>
    <w:p w:rsidR="00B11EB3" w:rsidRPr="000D60D4" w:rsidRDefault="00B11EB3" w:rsidP="00B11EB3">
      <w:pPr>
        <w:pStyle w:val="DanceBody"/>
      </w:pPr>
      <w:r w:rsidRPr="000D60D4">
        <w:t xml:space="preserve"> 9-12</w:t>
      </w:r>
      <w:r w:rsidRPr="000D60D4">
        <w:tab/>
        <w:t>1s in centre &amp; 3s on sides Adv+Ret 1 step, 1s turn 3s on sides (LH Ladies' side &amp; RH Men's). 1s end in centre facing up, 2s face down</w:t>
      </w:r>
    </w:p>
    <w:p w:rsidR="00B11EB3" w:rsidRPr="000D60D4" w:rsidRDefault="00B11EB3" w:rsidP="00B11EB3">
      <w:pPr>
        <w:pStyle w:val="DanceBody"/>
      </w:pPr>
      <w:r w:rsidRPr="000D60D4">
        <w:t>13-16</w:t>
      </w:r>
      <w:r w:rsidRPr="000D60D4">
        <w:tab/>
        <w:t>1s in centre &amp; 2s on sides Adv+Ret 1 step, 1s turn 2s on sides (RH Ladies' side &amp; LH Men's). 1s end facing 1st corners</w:t>
      </w:r>
    </w:p>
    <w:p w:rsidR="00B11EB3" w:rsidRPr="000D60D4" w:rsidRDefault="00B11EB3" w:rsidP="00B11EB3">
      <w:pPr>
        <w:pStyle w:val="DanceBody"/>
      </w:pPr>
      <w:r w:rsidRPr="000D60D4">
        <w:t>17-24</w:t>
      </w:r>
      <w:r w:rsidRPr="000D60D4">
        <w:tab/>
        <w:t>1s set to 1st corners, dance clockwise round each other to face 2nd corners. 1s set to 2nd corners, dance clockwise round each other to 2nd place own sides</w:t>
      </w:r>
    </w:p>
    <w:p w:rsidR="00B11EB3" w:rsidRDefault="00B11EB3" w:rsidP="00B11EB3">
      <w:pPr>
        <w:pStyle w:val="DanceBody"/>
        <w:keepNext w:val="0"/>
      </w:pPr>
      <w:r w:rsidRPr="000D60D4">
        <w:t>25-32</w:t>
      </w:r>
      <w:r w:rsidRPr="000D60D4">
        <w:tab/>
        <w:t xml:space="preserve">1s dance reels of 3 on own sides, 1M+2M </w:t>
      </w:r>
      <w:r w:rsidRPr="000D60D4">
        <w:rPr>
          <w:b/>
        </w:rPr>
        <w:t>also</w:t>
      </w:r>
      <w:r w:rsidRPr="000D60D4">
        <w:t xml:space="preserve"> 1L+3L passing RSh to start.</w:t>
      </w:r>
    </w:p>
    <w:p w:rsidR="00B11EB3" w:rsidRDefault="00B11EB3" w:rsidP="00B11EB3"/>
    <w:p w:rsidR="00B11EB3" w:rsidRDefault="00B11EB3" w:rsidP="00B11EB3">
      <w:pPr>
        <w:pStyle w:val="Minicrib"/>
      </w:pPr>
      <w:r>
        <w:t>ARNISTON GLEN  (S8x32)  3C (4C set)</w:t>
      </w:r>
      <w:r>
        <w:tab/>
        <w:t>John Bowie Dickson  Lothian Coll</w:t>
      </w:r>
    </w:p>
    <w:p w:rsidR="00B11EB3" w:rsidRPr="008E60A3" w:rsidRDefault="00B11EB3" w:rsidP="00B11EB3">
      <w:pPr>
        <w:pStyle w:val="DanceBody"/>
      </w:pPr>
      <w:r w:rsidRPr="008E60A3">
        <w:t xml:space="preserve"> 1- 8</w:t>
      </w:r>
      <w:r w:rsidRPr="008E60A3">
        <w:tab/>
        <w:t>1L+2M turn 1.1/2 RH to change places; 1s+2s set to partners on sides &amp; turn RH</w:t>
      </w:r>
    </w:p>
    <w:p w:rsidR="00B11EB3" w:rsidRPr="008E60A3" w:rsidRDefault="00B11EB3" w:rsidP="00B11EB3">
      <w:pPr>
        <w:pStyle w:val="DanceBody"/>
      </w:pPr>
      <w:r w:rsidRPr="008E60A3">
        <w:t xml:space="preserve"> 9-16</w:t>
      </w:r>
      <w:r w:rsidRPr="008E60A3">
        <w:tab/>
        <w:t>RSh reels of 3 on sides, 1s+2s pass partner RSh to start</w:t>
      </w:r>
    </w:p>
    <w:p w:rsidR="00B11EB3" w:rsidRPr="008E60A3" w:rsidRDefault="00B11EB3" w:rsidP="00B11EB3">
      <w:pPr>
        <w:pStyle w:val="DanceBody"/>
      </w:pPr>
      <w:r w:rsidRPr="008E60A3">
        <w:t>17-24</w:t>
      </w:r>
      <w:r w:rsidRPr="008E60A3">
        <w:tab/>
        <w:t>1M+2L turn 1.1/2 LH to change places; 1s+2s set to partners &amp; cross RH</w:t>
      </w:r>
    </w:p>
    <w:p w:rsidR="00B11EB3" w:rsidRPr="008E60A3" w:rsidRDefault="00B11EB3" w:rsidP="00B11EB3">
      <w:pPr>
        <w:pStyle w:val="DanceBody"/>
        <w:keepNext w:val="0"/>
      </w:pPr>
      <w:r w:rsidRPr="008E60A3">
        <w:t>25-32</w:t>
      </w:r>
      <w:r w:rsidRPr="008E60A3">
        <w:tab/>
        <w:t>2s+1s+3s circle 6H round &amp; back</w:t>
      </w:r>
    </w:p>
    <w:p w:rsidR="00B11EB3" w:rsidRDefault="00B11EB3" w:rsidP="00B11EB3"/>
    <w:p w:rsidR="00B11EB3" w:rsidRDefault="00B11EB3" w:rsidP="00B11EB3">
      <w:pPr>
        <w:pStyle w:val="Minicrib"/>
      </w:pPr>
      <w:r>
        <w:t>ARNOLD HOUSE MEDLEY  (M-8x(S16+R16))  3C (4C set)</w:t>
      </w:r>
      <w:r>
        <w:tab/>
        <w:t>John W Mitchell  SCD Archives</w:t>
      </w:r>
    </w:p>
    <w:p w:rsidR="00B11EB3" w:rsidRPr="000D60D4" w:rsidRDefault="00B11EB3" w:rsidP="00B11EB3">
      <w:pPr>
        <w:pStyle w:val="DanceBody"/>
      </w:pPr>
      <w:r w:rsidRPr="000D60D4">
        <w:t>Strathspey</w:t>
      </w:r>
    </w:p>
    <w:p w:rsidR="00B11EB3" w:rsidRPr="000D60D4" w:rsidRDefault="00B11EB3" w:rsidP="00B11EB3">
      <w:pPr>
        <w:pStyle w:val="DanceBody"/>
      </w:pPr>
      <w:r>
        <w:t xml:space="preserve"> 1- 8</w:t>
      </w:r>
      <w:r>
        <w:tab/>
        <w:t>1s+2s set, cross RH;</w:t>
      </w:r>
      <w:r w:rsidRPr="000D60D4">
        <w:t xml:space="preserve"> 1s+2s set &amp; turn partners LH </w:t>
      </w:r>
      <w:r>
        <w:t>&amp; retain hands</w:t>
      </w:r>
    </w:p>
    <w:p w:rsidR="00B11EB3" w:rsidRPr="000D60D4" w:rsidRDefault="00B11EB3" w:rsidP="00B11EB3">
      <w:pPr>
        <w:pStyle w:val="DanceBody"/>
      </w:pPr>
      <w:r>
        <w:t xml:space="preserve"> 9-16</w:t>
      </w:r>
      <w:r>
        <w:tab/>
        <w:t>1s+2s dance the Tournee:</w:t>
      </w:r>
    </w:p>
    <w:p w:rsidR="00B11EB3" w:rsidRPr="000D60D4" w:rsidRDefault="00B11EB3" w:rsidP="00B11EB3">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B11EB3" w:rsidRPr="000D60D4" w:rsidRDefault="00B11EB3" w:rsidP="00B11EB3">
      <w:pPr>
        <w:pStyle w:val="DanceBody"/>
      </w:pPr>
      <w:r w:rsidRPr="000D60D4">
        <w:t>Reel</w:t>
      </w:r>
    </w:p>
    <w:p w:rsidR="00B11EB3" w:rsidRPr="000D60D4" w:rsidRDefault="00B11EB3" w:rsidP="00B11EB3">
      <w:pPr>
        <w:pStyle w:val="DanceBody"/>
      </w:pPr>
      <w:r w:rsidRPr="000D60D4">
        <w:t>17-24</w:t>
      </w:r>
      <w:r w:rsidRPr="000D60D4">
        <w:tab/>
        <w:t>1s set to 1st corners &amp; turn 2H, 1s set to 2nd corners &amp; turn 2H</w:t>
      </w:r>
    </w:p>
    <w:p w:rsidR="00B11EB3" w:rsidRPr="000D60D4" w:rsidRDefault="00B11EB3" w:rsidP="00B11EB3">
      <w:pPr>
        <w:pStyle w:val="DanceBody"/>
        <w:keepNext w:val="0"/>
      </w:pPr>
      <w:r w:rsidRPr="000D60D4">
        <w:t>25-32</w:t>
      </w:r>
      <w:r w:rsidRPr="000D60D4">
        <w:tab/>
        <w:t>1s dance reels of 3 on opposite sides &amp; cross to 2nd place own sides</w:t>
      </w:r>
    </w:p>
    <w:p w:rsidR="00B11EB3" w:rsidRDefault="00B11EB3" w:rsidP="00B11EB3"/>
    <w:p w:rsidR="00B11EB3" w:rsidRDefault="00B11EB3" w:rsidP="00B11EB3">
      <w:pPr>
        <w:pStyle w:val="Minicrib"/>
      </w:pPr>
      <w:r>
        <w:t>ARNSIDE KNOTT  (S5x32)  5C set</w:t>
      </w:r>
      <w:r>
        <w:tab/>
        <w:t>Arthur C Boswell  Arnside Coll</w:t>
      </w:r>
    </w:p>
    <w:p w:rsidR="00B11EB3" w:rsidRPr="006B40B3" w:rsidRDefault="00B11EB3" w:rsidP="00B11EB3">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B11EB3" w:rsidRPr="006B40B3" w:rsidRDefault="00B11EB3" w:rsidP="00B11EB3">
      <w:pPr>
        <w:pStyle w:val="DanceBody"/>
      </w:pPr>
      <w:r w:rsidRPr="006B40B3">
        <w:t xml:space="preserve"> 9-16</w:t>
      </w:r>
      <w:r w:rsidRPr="006B40B3">
        <w:tab/>
        <w:t>2s &amp; 4s turn 2H 1.1/2 times to opposite sides, 1s, 3s &amp; 5s cross RH back to places &amp; all set</w:t>
      </w:r>
    </w:p>
    <w:p w:rsidR="00B11EB3" w:rsidRPr="006B40B3" w:rsidRDefault="00B11EB3" w:rsidP="00B11EB3">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B11EB3" w:rsidRPr="006B40B3" w:rsidRDefault="00B11EB3" w:rsidP="00B11EB3">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B11EB3" w:rsidRDefault="00B11EB3" w:rsidP="00B11EB3">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B11EB3" w:rsidRDefault="00B11EB3" w:rsidP="00B11EB3"/>
    <w:p w:rsidR="00B11EB3" w:rsidRDefault="00B11EB3" w:rsidP="00B11EB3">
      <w:pPr>
        <w:pStyle w:val="Minicrib"/>
      </w:pPr>
      <w:r>
        <w:t>AROON ABOOT MIDNIGHT  (M-(S64+R64))  Sq.Set</w:t>
      </w:r>
      <w:r>
        <w:tab/>
        <w:t>Erika Nilsson  Aurora 2nd Bk</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All set to prtnr &amp; turn 2H. All set to corner, Lady turns under Man</w:t>
      </w:r>
      <w:r>
        <w:t>'</w:t>
      </w:r>
      <w:r w:rsidRPr="006B40B3">
        <w:t>s R arm</w:t>
      </w:r>
    </w:p>
    <w:p w:rsidR="00B11EB3" w:rsidRPr="006B40B3" w:rsidRDefault="00B11EB3" w:rsidP="00B11EB3">
      <w:pPr>
        <w:pStyle w:val="DanceBody"/>
      </w:pPr>
      <w:r w:rsidRPr="006B40B3">
        <w:t xml:space="preserve"> 9-16</w:t>
      </w:r>
      <w:r w:rsidRPr="006B40B3">
        <w:tab/>
        <w:t>1L &amp; 3L cast round prtnr into centre &amp; turn RH back to place.  1M &amp; 3M dance into centre (1 bar), set (L then R), dance back to place</w:t>
      </w:r>
    </w:p>
    <w:p w:rsidR="00B11EB3" w:rsidRPr="006B40B3" w:rsidRDefault="00B11EB3" w:rsidP="00B11EB3">
      <w:pPr>
        <w:pStyle w:val="DanceBody"/>
      </w:pPr>
      <w:r w:rsidRPr="006B40B3">
        <w:t>17-24</w:t>
      </w:r>
      <w:r w:rsidRPr="006B40B3">
        <w:tab/>
        <w:t>All circle 8H 3/4 round to Left.  All dance 1/2 R&amp;L (1s+3s cross RH, 2s+4s change places with prntr RH to start)</w:t>
      </w:r>
      <w:r w:rsidRPr="006B40B3">
        <w:tab/>
      </w:r>
    </w:p>
    <w:p w:rsidR="00B11EB3" w:rsidRPr="006B40B3" w:rsidRDefault="00B11EB3" w:rsidP="00B11EB3">
      <w:pPr>
        <w:pStyle w:val="DanceBody"/>
      </w:pPr>
      <w:r w:rsidRPr="006B40B3">
        <w:t>25-32</w:t>
      </w:r>
      <w:r w:rsidRPr="006B40B3">
        <w:tab/>
      </w:r>
      <w:r>
        <w:t>'</w:t>
      </w:r>
      <w:r w:rsidRPr="006B40B3">
        <w:t>Erika</w:t>
      </w:r>
      <w:r>
        <w:t>'</w:t>
      </w:r>
      <w:r w:rsidRPr="006B40B3">
        <w:t>s Viking Reels</w:t>
      </w:r>
      <w:r>
        <w:t>'</w:t>
      </w:r>
      <w:r w:rsidRPr="006B40B3">
        <w:t>:</w:t>
      </w:r>
    </w:p>
    <w:p w:rsidR="00B11EB3" w:rsidRPr="006B40B3" w:rsidRDefault="00B11EB3" w:rsidP="00B11EB3">
      <w:pPr>
        <w:pStyle w:val="DanceBody"/>
      </w:pPr>
      <w:r w:rsidRPr="006B40B3">
        <w:tab/>
        <w:t>`25-28    All face corners &amp; dance interlocking RSh reels of 3 back to place</w:t>
      </w:r>
    </w:p>
    <w:p w:rsidR="00B11EB3" w:rsidRPr="006B40B3" w:rsidRDefault="00B11EB3" w:rsidP="00B11EB3">
      <w:pPr>
        <w:pStyle w:val="DanceBody"/>
      </w:pPr>
      <w:r w:rsidRPr="006B40B3">
        <w:tab/>
        <w:t>`29-32    All face partners &amp; dance interlocking LSh reels of 3 back to place</w:t>
      </w:r>
    </w:p>
    <w:p w:rsidR="00B11EB3" w:rsidRPr="006B40B3" w:rsidRDefault="00B11EB3" w:rsidP="00B11EB3">
      <w:pPr>
        <w:pStyle w:val="DanceBody"/>
      </w:pPr>
      <w:r w:rsidRPr="006B40B3">
        <w:t>33-64</w:t>
      </w:r>
      <w:r w:rsidRPr="006B40B3">
        <w:tab/>
        <w:t>Repeat bars 1-32 from new positions with 2s &amp; 4s as dancing couples</w:t>
      </w:r>
    </w:p>
    <w:p w:rsidR="00B11EB3" w:rsidRPr="006B40B3" w:rsidRDefault="00B11EB3" w:rsidP="00B11EB3">
      <w:pPr>
        <w:pStyle w:val="DanceBody"/>
      </w:pPr>
      <w:r w:rsidRPr="006B40B3">
        <w:t>Reel:</w:t>
      </w:r>
    </w:p>
    <w:p w:rsidR="00B11EB3" w:rsidRPr="006B40B3" w:rsidRDefault="00B11EB3" w:rsidP="00B11EB3">
      <w:pPr>
        <w:pStyle w:val="DanceBody"/>
      </w:pPr>
      <w:r w:rsidRPr="006B40B3">
        <w:t xml:space="preserve"> 1- 8</w:t>
      </w:r>
      <w:r w:rsidRPr="006B40B3">
        <w:tab/>
        <w:t>All set to prtnr &amp; turn RH.  All set to corner, Lady turns under Men</w:t>
      </w:r>
      <w:r>
        <w:t>'</w:t>
      </w:r>
      <w:r w:rsidRPr="006B40B3">
        <w:t>s R arm</w:t>
      </w:r>
    </w:p>
    <w:p w:rsidR="00B11EB3" w:rsidRPr="006B40B3" w:rsidRDefault="00B11EB3" w:rsidP="00B11EB3">
      <w:pPr>
        <w:pStyle w:val="DanceBody"/>
      </w:pPr>
      <w:r w:rsidRPr="006B40B3">
        <w:t xml:space="preserve"> 9-16</w:t>
      </w:r>
      <w:r w:rsidRPr="006B40B3">
        <w:tab/>
        <w:t>1s &amp; 3s set advancing into line of 4 between 2s &amp; 4s.  1L+3L join LH, all Bal-in-Line.  1M+3L also 1L+3M 1/2 turn RH back to places</w:t>
      </w:r>
    </w:p>
    <w:p w:rsidR="00B11EB3" w:rsidRPr="006B40B3" w:rsidRDefault="00B11EB3" w:rsidP="00B11EB3">
      <w:pPr>
        <w:pStyle w:val="DanceBody"/>
      </w:pPr>
      <w:r w:rsidRPr="006B40B3">
        <w:t>17-32</w:t>
      </w:r>
      <w:r w:rsidRPr="006B40B3">
        <w:tab/>
        <w:t>As Strathspey bars 17-32</w:t>
      </w:r>
    </w:p>
    <w:p w:rsidR="00B11EB3" w:rsidRPr="006B40B3" w:rsidRDefault="00B11EB3" w:rsidP="00B11EB3">
      <w:pPr>
        <w:pStyle w:val="DanceBody"/>
        <w:keepNext w:val="0"/>
      </w:pPr>
      <w:r w:rsidRPr="006B40B3">
        <w:t>33-64</w:t>
      </w:r>
      <w:r w:rsidRPr="006B40B3">
        <w:tab/>
        <w:t>Repeat Reel bars 1-32 from new positions with 2s &amp; 4s as dancing couples</w:t>
      </w:r>
    </w:p>
    <w:p w:rsidR="00B11EB3" w:rsidRDefault="00B11EB3" w:rsidP="00B11EB3"/>
    <w:p w:rsidR="00B11EB3" w:rsidRDefault="00B11EB3" w:rsidP="00B11EB3">
      <w:pPr>
        <w:pStyle w:val="Minicrib"/>
      </w:pPr>
      <w:r>
        <w:t>AROUND ABOUT IN ST GEORGE'S HALL  (R4x32)  Sq.Set</w:t>
      </w:r>
      <w:r>
        <w:tab/>
        <w:t>Douglas J Dean  Rodney Rooms Bk 2</w:t>
      </w:r>
    </w:p>
    <w:p w:rsidR="00B11EB3" w:rsidRPr="006B40B3" w:rsidRDefault="00B11EB3" w:rsidP="00B11EB3">
      <w:pPr>
        <w:pStyle w:val="DanceBody"/>
      </w:pPr>
      <w:r w:rsidRPr="006B40B3">
        <w:t xml:space="preserve"> 1- 8</w:t>
      </w:r>
      <w:r w:rsidRPr="006B40B3">
        <w:tab/>
        <w:t>All dance Grand Chain with Men ending in centre giving RH</w:t>
      </w:r>
    </w:p>
    <w:p w:rsidR="00B11EB3" w:rsidRPr="006B40B3" w:rsidRDefault="00B11EB3" w:rsidP="00B11EB3">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B11EB3" w:rsidRPr="006B40B3" w:rsidRDefault="00B11EB3" w:rsidP="00B11EB3">
      <w:pPr>
        <w:pStyle w:val="DanceBody"/>
      </w:pPr>
      <w:r w:rsidRPr="006B40B3">
        <w:t>17-24</w:t>
      </w:r>
      <w:r w:rsidRPr="006B40B3">
        <w:tab/>
        <w:t>All set, change places RH with partners to face new partner, all set &amp; turn new partner RH into prom hold facing anticlockwise</w:t>
      </w:r>
    </w:p>
    <w:p w:rsidR="00B11EB3" w:rsidRPr="006B40B3" w:rsidRDefault="00B11EB3" w:rsidP="00B11EB3">
      <w:pPr>
        <w:pStyle w:val="DanceBody"/>
        <w:keepNext w:val="0"/>
      </w:pPr>
      <w:r w:rsidRPr="006B40B3">
        <w:t>25-32</w:t>
      </w:r>
      <w:r w:rsidRPr="006B40B3">
        <w:tab/>
        <w:t>All Promenade anticlockwise &amp; end turning new partner RH ready for Grand Chain</w:t>
      </w:r>
    </w:p>
    <w:p w:rsidR="00B11EB3" w:rsidRDefault="00B11EB3" w:rsidP="00B11EB3"/>
    <w:p w:rsidR="00B11EB3" w:rsidRDefault="00B11EB3" w:rsidP="00B11EB3">
      <w:pPr>
        <w:pStyle w:val="Minicrib"/>
      </w:pPr>
      <w:r>
        <w:t>AROUND THE WORLD TO MEET YOU  (S2x40)  Sq.Set</w:t>
      </w:r>
      <w:r>
        <w:tab/>
        <w:t>Dirk Kölbl 2011,  Special Wedding Edition</w:t>
      </w:r>
    </w:p>
    <w:p w:rsidR="00B11EB3" w:rsidRDefault="00B11EB3" w:rsidP="00B11EB3">
      <w:pPr>
        <w:pStyle w:val="DanceBody"/>
      </w:pPr>
      <w:r>
        <w:t xml:space="preserve"> 1- 8</w:t>
      </w:r>
      <w:r>
        <w:tab/>
        <w:t>1L+3L pass LSh &amp; dance LSh round opposite Man to change places; 1s+3s 1/2 turn partner RH, pull back RSh &amp; dance out to opp side</w:t>
      </w:r>
    </w:p>
    <w:p w:rsidR="00B11EB3" w:rsidRDefault="00B11EB3" w:rsidP="00B11EB3">
      <w:pPr>
        <w:pStyle w:val="DanceBody"/>
      </w:pPr>
      <w:r>
        <w:t xml:space="preserve"> 9-16</w:t>
      </w:r>
      <w:r>
        <w:tab/>
        <w:t>2L+4L repeat 1-8</w:t>
      </w:r>
    </w:p>
    <w:p w:rsidR="00B11EB3" w:rsidRDefault="00B11EB3" w:rsidP="00B11EB3">
      <w:pPr>
        <w:pStyle w:val="DanceBody"/>
      </w:pPr>
      <w:r>
        <w:t>17-24</w:t>
      </w:r>
      <w:r>
        <w:tab/>
        <w:t>All Men cast RSh round standing Lady, through centre &amp; turn partner 1.1/2 RH to original places.  Men face in, Ladies face out</w:t>
      </w:r>
    </w:p>
    <w:p w:rsidR="00B11EB3" w:rsidRDefault="00B11EB3" w:rsidP="00B11EB3">
      <w:pPr>
        <w:pStyle w:val="DanceBody"/>
      </w:pPr>
      <w:r>
        <w:t>25-32</w:t>
      </w:r>
      <w:r>
        <w:tab/>
        <w:t>All dance 8 bars Schiehallion Reel (all move 2 places anticlockwise to 3 4 1 2)</w:t>
      </w:r>
    </w:p>
    <w:p w:rsidR="00B11EB3" w:rsidRDefault="00B11EB3" w:rsidP="00B11EB3">
      <w:pPr>
        <w:pStyle w:val="DanceBody"/>
      </w:pPr>
      <w:r>
        <w:t>33-36</w:t>
      </w:r>
      <w:r>
        <w:tab/>
        <w:t>All turn partner 3/4 RH into prom hold &amp; promenade 1 place round clockwise  (2 3 4 1)</w:t>
      </w:r>
    </w:p>
    <w:p w:rsidR="00B11EB3" w:rsidRDefault="00B11EB3" w:rsidP="00B11EB3">
      <w:pPr>
        <w:pStyle w:val="DanceBody"/>
        <w:keepNext w:val="0"/>
      </w:pPr>
      <w:r>
        <w:t>37-40</w:t>
      </w:r>
      <w:r>
        <w:tab/>
        <w:t>All join NH with partner &amp; dance in, dance out NH joined with corner, drop hands &amp; turn away from corner to meet partner.  2 3 4 1</w:t>
      </w:r>
    </w:p>
    <w:p w:rsidR="00B11EB3" w:rsidRDefault="00B11EB3" w:rsidP="00B11EB3"/>
    <w:p w:rsidR="00B11EB3" w:rsidRDefault="00B11EB3" w:rsidP="00B11EB3">
      <w:pPr>
        <w:pStyle w:val="Minicrib"/>
      </w:pPr>
      <w:r>
        <w:t>ARRAN CHASE  (R8x32)  3C (4C set)</w:t>
      </w:r>
      <w:r>
        <w:tab/>
        <w:t>Frank Reid Snr</w:t>
      </w:r>
    </w:p>
    <w:p w:rsidR="00B11EB3" w:rsidRPr="006B40B3" w:rsidRDefault="00B11EB3" w:rsidP="00B11EB3">
      <w:pPr>
        <w:pStyle w:val="DanceBody"/>
      </w:pPr>
      <w:r w:rsidRPr="006B40B3">
        <w:t xml:space="preserve"> 1- 8</w:t>
      </w:r>
      <w:r w:rsidRPr="006B40B3">
        <w:tab/>
        <w:t>1s cast to 2nd place, 2s+1s+3s set, 2s &amp; 3s chase clockwise to other end as 1s turn RH to face 3rd corner (pstn)</w:t>
      </w:r>
    </w:p>
    <w:p w:rsidR="00B11EB3" w:rsidRPr="006B40B3" w:rsidRDefault="00B11EB3" w:rsidP="00B11EB3">
      <w:pPr>
        <w:pStyle w:val="DanceBody"/>
      </w:pPr>
      <w:r w:rsidRPr="006B40B3">
        <w:t xml:space="preserve"> 9-16</w:t>
      </w:r>
      <w:r w:rsidRPr="006B40B3">
        <w:tab/>
        <w:t>1s dance 1/2 reel with 3rd corners, 2s &amp; 3s chase clockwise to other end while 1s turn ptnr RH to face 2nd corners</w:t>
      </w:r>
    </w:p>
    <w:p w:rsidR="00B11EB3" w:rsidRPr="006B40B3" w:rsidRDefault="00B11EB3" w:rsidP="00B11EB3">
      <w:pPr>
        <w:pStyle w:val="DanceBody"/>
      </w:pPr>
      <w:r w:rsidRPr="006B40B3">
        <w:t>17-24</w:t>
      </w:r>
      <w:r w:rsidRPr="006B40B3">
        <w:tab/>
        <w:t>1s dance 1/2 reel with 2nd corners, 2s &amp; 3s set &amp; change places RH on sides while 1s turn RH to end in 2nd place BtoB facing own sides</w:t>
      </w:r>
    </w:p>
    <w:p w:rsidR="00B11EB3" w:rsidRPr="006B40B3" w:rsidRDefault="00B11EB3" w:rsidP="00B11EB3">
      <w:pPr>
        <w:pStyle w:val="DanceBody"/>
        <w:keepNext w:val="0"/>
      </w:pPr>
      <w:r w:rsidRPr="006B40B3">
        <w:t>25-32</w:t>
      </w:r>
      <w:r w:rsidRPr="006B40B3">
        <w:tab/>
        <w:t>1s dance Double Triangles with 2s+3s crossing RH to own sides as 1s turn to face opposite sides, 1s pass RSh to 2nd place own sides</w:t>
      </w:r>
    </w:p>
    <w:p w:rsidR="00B11EB3" w:rsidRDefault="00B11EB3" w:rsidP="00B11EB3"/>
    <w:p w:rsidR="00B11EB3" w:rsidRDefault="00B11EB3" w:rsidP="00B11EB3">
      <w:pPr>
        <w:pStyle w:val="Minicrib"/>
      </w:pPr>
      <w:r>
        <w:t>THE ARRIVAL OF IAN STEWART  (J8x32)  3C (4C Set)</w:t>
      </w:r>
      <w:r>
        <w:tab/>
        <w:t>Lee Jardine  South African SCD Bk</w:t>
      </w:r>
    </w:p>
    <w:p w:rsidR="00B11EB3" w:rsidRPr="006B40B3" w:rsidRDefault="00B11EB3" w:rsidP="00B11EB3">
      <w:pPr>
        <w:pStyle w:val="DanceBody"/>
      </w:pPr>
      <w:r w:rsidRPr="006B40B3">
        <w:t xml:space="preserve"> 1- 8</w:t>
      </w:r>
      <w:r w:rsidRPr="006B40B3">
        <w:tab/>
        <w:t>1s+2s+3s set, 1s followed by 2s+3s dance down, cross over &amp; dance up to partners place</w:t>
      </w:r>
    </w:p>
    <w:p w:rsidR="00B11EB3" w:rsidRPr="006B40B3" w:rsidRDefault="00B11EB3" w:rsidP="00B11EB3">
      <w:pPr>
        <w:pStyle w:val="DanceBody"/>
      </w:pPr>
      <w:r w:rsidRPr="006B40B3">
        <w:t xml:space="preserve"> 9-16</w:t>
      </w:r>
      <w:r w:rsidRPr="006B40B3">
        <w:tab/>
        <w:t>1s followed by 2s+3s dance down, cross over &amp; dance up to original place &amp; set</w:t>
      </w:r>
    </w:p>
    <w:p w:rsidR="00B11EB3" w:rsidRPr="006B40B3" w:rsidRDefault="00B11EB3" w:rsidP="00B11EB3">
      <w:pPr>
        <w:pStyle w:val="DanceBody"/>
      </w:pPr>
      <w:r w:rsidRPr="006B40B3">
        <w:t>17-24</w:t>
      </w:r>
      <w:r w:rsidRPr="006B40B3">
        <w:tab/>
        <w:t>1s cast 1 place, turn LH 1.1/4 times &amp; 1s dance RH across (Lady with 2s &amp; Man with 3s)</w:t>
      </w:r>
      <w:r>
        <w:t>, 1s pass RSh to face other couple</w:t>
      </w:r>
    </w:p>
    <w:p w:rsidR="00B11EB3" w:rsidRDefault="00B11EB3" w:rsidP="00B11EB3">
      <w:pPr>
        <w:pStyle w:val="DanceBody"/>
        <w:keepNext w:val="0"/>
      </w:pPr>
      <w:r>
        <w:t>25-32</w:t>
      </w:r>
      <w:r>
        <w:tab/>
        <w:t xml:space="preserve">1s </w:t>
      </w:r>
      <w:r w:rsidRPr="006B40B3">
        <w:t>dance ree</w:t>
      </w:r>
      <w:r>
        <w:t>ls of 3 across, 1M+2s &amp; 1L+3s  giving RSh to 2nd corner to start</w:t>
      </w:r>
    </w:p>
    <w:p w:rsidR="00B11EB3" w:rsidRDefault="00B11EB3" w:rsidP="00B11EB3"/>
    <w:p w:rsidR="00B11EB3" w:rsidRDefault="00B11EB3" w:rsidP="00B11EB3">
      <w:pPr>
        <w:pStyle w:val="Minicrib"/>
      </w:pPr>
      <w:r>
        <w:t>ARTHUR GOVAN'S HERE  (S8x32)  3C (4C set)</w:t>
      </w:r>
      <w:r>
        <w:tab/>
        <w:t>Maurice Gilbert Hughes  Further Ado</w:t>
      </w:r>
    </w:p>
    <w:p w:rsidR="00B11EB3" w:rsidRDefault="00B11EB3" w:rsidP="00B11EB3">
      <w:pPr>
        <w:pStyle w:val="DanceBody"/>
      </w:pPr>
      <w:r>
        <w:t xml:space="preserve"> 1- 8</w:t>
      </w:r>
      <w:r>
        <w:tab/>
        <w:t>1M+2L set advancing &amp; turn RH back to place; 1s+2s Set+link</w:t>
      </w:r>
    </w:p>
    <w:p w:rsidR="00B11EB3" w:rsidRDefault="00B11EB3" w:rsidP="00B11EB3">
      <w:pPr>
        <w:pStyle w:val="DanceBody"/>
      </w:pPr>
      <w:r>
        <w:t xml:space="preserve"> 9-16</w:t>
      </w:r>
      <w:r>
        <w:tab/>
        <w:t>2M+1L set advancing &amp; turn RH back to place; 1s+2s Set+link</w:t>
      </w:r>
    </w:p>
    <w:p w:rsidR="00B11EB3" w:rsidRDefault="00B11EB3" w:rsidP="00B11EB3">
      <w:pPr>
        <w:pStyle w:val="DanceBody"/>
      </w:pPr>
      <w:r>
        <w:t>17-24</w:t>
      </w:r>
      <w:r>
        <w:tab/>
        <w:t>1s dance down middle &amp; back up to 2nd place own side (2s step up 19-20)</w:t>
      </w:r>
    </w:p>
    <w:p w:rsidR="00B11EB3" w:rsidRDefault="00B11EB3" w:rsidP="00B11EB3">
      <w:pPr>
        <w:pStyle w:val="DanceBody"/>
        <w:keepNext w:val="0"/>
      </w:pPr>
      <w:r>
        <w:t>25-32</w:t>
      </w:r>
      <w:r>
        <w:tab/>
        <w:t>1s+3s Poussette.  2 1 3</w:t>
      </w:r>
    </w:p>
    <w:p w:rsidR="00B11EB3" w:rsidRDefault="00B11EB3" w:rsidP="00B11EB3"/>
    <w:p w:rsidR="00B11EB3" w:rsidRDefault="00B11EB3" w:rsidP="00B11EB3">
      <w:pPr>
        <w:pStyle w:val="Minicrib"/>
      </w:pPr>
      <w:r>
        <w:t>ARTHUR OR MARTHA  (S4x32)  4C Set</w:t>
      </w:r>
      <w:r>
        <w:tab/>
        <w:t>Pat Charlton  Counting Sheep</w:t>
      </w:r>
    </w:p>
    <w:p w:rsidR="00B11EB3" w:rsidRDefault="00B11EB3" w:rsidP="00B11EB3">
      <w:pPr>
        <w:pStyle w:val="DanceBody"/>
      </w:pPr>
      <w:r>
        <w:t xml:space="preserve"> 1- 8</w:t>
      </w:r>
      <w:r>
        <w:tab/>
        <w:t xml:space="preserve">1s &amp; 4s set, 1L followed by 1M &amp; 4M followed by 4L chase clockwise 1/2 round, 1L casts up to 3rd place Men's side as 1M dances up middle to 3rd place Ladies' side </w:t>
      </w:r>
      <w:r>
        <w:rPr>
          <w:b/>
        </w:rPr>
        <w:t>while</w:t>
      </w:r>
      <w:r>
        <w:t xml:space="preserve"> 4M+4L dance similar to end in 2nd place opp sides (2s/3s step down/up 7-8). End 2 (4) (1) 3</w:t>
      </w:r>
    </w:p>
    <w:p w:rsidR="00B11EB3" w:rsidRDefault="00B11EB3" w:rsidP="00B11EB3">
      <w:pPr>
        <w:pStyle w:val="DanceBody"/>
      </w:pPr>
      <w:r>
        <w:t xml:space="preserve"> 9-16</w:t>
      </w:r>
      <w:r>
        <w:tab/>
        <w:t>4s+1s dance Mixed Chain (as Ladies' Chain but 4M+1L cross RH &amp; turn Lady/Man on sides).</w:t>
      </w:r>
    </w:p>
    <w:p w:rsidR="00B11EB3" w:rsidRDefault="00B11EB3" w:rsidP="00B11EB3">
      <w:pPr>
        <w:pStyle w:val="DanceBody"/>
      </w:pPr>
      <w:r>
        <w:t>17-24</w:t>
      </w:r>
      <w:r>
        <w:tab/>
        <w:t>All dance RSh reels of 4 on sides</w:t>
      </w:r>
    </w:p>
    <w:p w:rsidR="00B11EB3" w:rsidRDefault="00B11EB3" w:rsidP="00B11EB3">
      <w:pPr>
        <w:pStyle w:val="DanceBody"/>
      </w:pPr>
      <w:r>
        <w:t>25-32</w:t>
      </w:r>
      <w:r>
        <w:tab/>
        <w:t xml:space="preserve">2s+4s </w:t>
      </w:r>
      <w:r>
        <w:rPr>
          <w:b/>
        </w:rPr>
        <w:t>also</w:t>
      </w:r>
      <w:r>
        <w:t xml:space="preserve"> 1s+3s dance RH across; 4s+1s dance LH across to end 2 (4) (1) 3</w:t>
      </w:r>
    </w:p>
    <w:p w:rsidR="00B11EB3" w:rsidRPr="007F51B1" w:rsidRDefault="00B11EB3" w:rsidP="00B11EB3">
      <w:pPr>
        <w:pStyle w:val="DanceBody"/>
        <w:keepNext w:val="0"/>
        <w:rPr>
          <w:i/>
        </w:rPr>
      </w:pPr>
      <w:r w:rsidRPr="007F51B1">
        <w:rPr>
          <w:i/>
        </w:rPr>
        <w:t>Repeat 3 more times from new positions to end in original places</w:t>
      </w:r>
    </w:p>
    <w:p w:rsidR="00B11EB3" w:rsidRDefault="00B11EB3" w:rsidP="00B11EB3"/>
    <w:p w:rsidR="00B11EB3" w:rsidRDefault="00B11EB3" w:rsidP="00B11EB3">
      <w:pPr>
        <w:pStyle w:val="Minicrib"/>
      </w:pPr>
      <w:r>
        <w:t>ARTHUR'S SEAT  (R8x32)  3C (4C set)</w:t>
      </w:r>
      <w:r>
        <w:tab/>
        <w:t>Jack McConachie  SCD of the18C</w:t>
      </w:r>
    </w:p>
    <w:p w:rsidR="00B11EB3" w:rsidRDefault="00B11EB3" w:rsidP="00B11EB3">
      <w:pPr>
        <w:pStyle w:val="DanceBody"/>
      </w:pPr>
      <w:r>
        <w:t xml:space="preserve"> 1- 8</w:t>
      </w:r>
      <w:r>
        <w:tab/>
        <w:t>1s+2s dance RH across, 1s cast down 1 place (2s dance up) &amp; 1s set</w:t>
      </w:r>
    </w:p>
    <w:p w:rsidR="00B11EB3" w:rsidRDefault="00B11EB3" w:rsidP="00B11EB3">
      <w:pPr>
        <w:pStyle w:val="DanceBody"/>
      </w:pPr>
      <w:r>
        <w:t xml:space="preserve"> 9-16</w:t>
      </w:r>
      <w:r>
        <w:tab/>
        <w:t>1s+3s dance LH across, 1s cast down 1 place (3s dance up) &amp; 1s set</w:t>
      </w:r>
    </w:p>
    <w:p w:rsidR="00B11EB3" w:rsidRDefault="00B11EB3" w:rsidP="00B11EB3">
      <w:pPr>
        <w:pStyle w:val="DanceBody"/>
      </w:pPr>
      <w:r>
        <w:t>17-24</w:t>
      </w:r>
      <w:r>
        <w:tab/>
        <w:t>1s dance up to top &amp; cast, dance down between 3s &amp; cast up &amp; face 1st corners</w:t>
      </w:r>
    </w:p>
    <w:p w:rsidR="00B11EB3" w:rsidRDefault="00B11EB3" w:rsidP="00B11EB3">
      <w:pPr>
        <w:pStyle w:val="DanceBody"/>
        <w:keepNext w:val="0"/>
      </w:pPr>
      <w:r>
        <w:t>25-32</w:t>
      </w:r>
      <w:r>
        <w:tab/>
        <w:t>1s dance 'Hello-Goodbye' setting (6 bars) Bars 31-32 1s petronella turn to 2nd place own sides</w:t>
      </w:r>
    </w:p>
    <w:p w:rsidR="00B11EB3" w:rsidRDefault="00B11EB3" w:rsidP="00B11EB3"/>
    <w:p w:rsidR="00B11EB3" w:rsidRDefault="00B11EB3" w:rsidP="00B11EB3">
      <w:pPr>
        <w:pStyle w:val="Minicrib"/>
      </w:pPr>
      <w:r>
        <w:t>ARTILLERY PORT  (J6x24)  3C set</w:t>
      </w:r>
      <w:r>
        <w:tab/>
        <w:t>Ruary Laidlaw  Lochiel Collection</w:t>
      </w:r>
    </w:p>
    <w:p w:rsidR="00B11EB3" w:rsidRPr="006B40B3" w:rsidRDefault="00B11EB3" w:rsidP="00B11EB3">
      <w:pPr>
        <w:pStyle w:val="DanceBody"/>
      </w:pPr>
      <w:r w:rsidRPr="006B40B3">
        <w:t xml:space="preserve"> 1- 8</w:t>
      </w:r>
      <w:r w:rsidRPr="006B40B3">
        <w:tab/>
      </w:r>
      <w:r>
        <w:t>1s dance in, touch hands &amp; cast to 3rd place (2s+3s step up).  1s turn RH (4 bars)   2 3 1</w:t>
      </w:r>
    </w:p>
    <w:p w:rsidR="00B11EB3" w:rsidRPr="006B40B3" w:rsidRDefault="00B11EB3" w:rsidP="00B11EB3">
      <w:pPr>
        <w:pStyle w:val="DanceBody"/>
      </w:pPr>
      <w:r w:rsidRPr="006B40B3">
        <w:t xml:space="preserve"> 9-16</w:t>
      </w:r>
      <w:r w:rsidRPr="006B40B3">
        <w:tab/>
      </w:r>
      <w:r>
        <w:t>3s followed by 2s dance down (3 steps), cast up round 1s, meet &amp; dance up to top &amp; cast to 2nd place (2s cast into 1st place)</w:t>
      </w:r>
    </w:p>
    <w:p w:rsidR="00B11EB3" w:rsidRDefault="00B11EB3" w:rsidP="00B11EB3">
      <w:pPr>
        <w:pStyle w:val="DanceBody"/>
      </w:pPr>
      <w:r w:rsidRPr="006B40B3">
        <w:t>17-24</w:t>
      </w:r>
      <w:r w:rsidRPr="006B40B3">
        <w:tab/>
      </w:r>
      <w:r>
        <w:t>2s+3s+1s NHJ advance towards top &amp; retire to places.  All turn partners RH  2 3 1</w:t>
      </w:r>
    </w:p>
    <w:p w:rsidR="00B11EB3" w:rsidRPr="006B40B3" w:rsidRDefault="00B11EB3" w:rsidP="00B11EB3">
      <w:pPr>
        <w:pStyle w:val="DanceBody"/>
        <w:keepNext w:val="0"/>
      </w:pPr>
      <w:r>
        <w:t>Repeat 5 times</w:t>
      </w:r>
    </w:p>
    <w:p w:rsidR="00B11EB3" w:rsidRDefault="00B11EB3" w:rsidP="00B11EB3"/>
    <w:p w:rsidR="00B11EB3" w:rsidRDefault="00B11EB3" w:rsidP="00B11EB3">
      <w:pPr>
        <w:pStyle w:val="Minicrib"/>
      </w:pPr>
      <w:r>
        <w:t>ARUN WATERS  (S4x32)  4C set</w:t>
      </w:r>
      <w:r>
        <w:tab/>
        <w:t>Jean Lister</w:t>
      </w:r>
    </w:p>
    <w:p w:rsidR="00B11EB3" w:rsidRPr="006B40B3" w:rsidRDefault="00B11EB3" w:rsidP="00B11EB3">
      <w:pPr>
        <w:pStyle w:val="DanceBody"/>
      </w:pPr>
      <w:r w:rsidRPr="006B40B3">
        <w:t xml:space="preserve"> 1- 8</w:t>
      </w:r>
      <w:r w:rsidRPr="006B40B3">
        <w:tab/>
        <w:t>1s &amp; 4s set &amp; cast in 1 place, dance 1/2 Fig of 8 round end couples</w:t>
      </w:r>
    </w:p>
    <w:p w:rsidR="00B11EB3" w:rsidRPr="006B40B3" w:rsidRDefault="00B11EB3" w:rsidP="00B11EB3">
      <w:pPr>
        <w:pStyle w:val="DanceBody"/>
      </w:pPr>
      <w:r w:rsidRPr="006B40B3">
        <w:t xml:space="preserve"> 9-16</w:t>
      </w:r>
      <w:r w:rsidRPr="006B40B3">
        <w:tab/>
        <w:t>1s+4s dance LH across, 2s+1s also 4s+3s dance RH across</w:t>
      </w:r>
    </w:p>
    <w:p w:rsidR="00B11EB3" w:rsidRPr="006B40B3" w:rsidRDefault="00B11EB3" w:rsidP="00B11EB3">
      <w:pPr>
        <w:pStyle w:val="DanceBody"/>
      </w:pPr>
      <w:r w:rsidRPr="006B40B3">
        <w:t>17-24</w:t>
      </w:r>
      <w:r w:rsidRPr="006B40B3">
        <w:tab/>
        <w:t>All dance RSh reels of 4 on sides</w:t>
      </w:r>
    </w:p>
    <w:p w:rsidR="00B11EB3" w:rsidRPr="006B40B3" w:rsidRDefault="00B11EB3" w:rsidP="00B11EB3">
      <w:pPr>
        <w:pStyle w:val="DanceBody"/>
        <w:keepNext w:val="0"/>
      </w:pPr>
      <w:r w:rsidRPr="006B40B3">
        <w:t>25-32</w:t>
      </w:r>
      <w:r w:rsidRPr="006B40B3">
        <w:tab/>
        <w:t>1s+4s dance 1/2 R&amp;L &amp; all turn partners</w:t>
      </w:r>
    </w:p>
    <w:p w:rsidR="00B11EB3" w:rsidRDefault="00B11EB3" w:rsidP="00B11EB3"/>
    <w:p w:rsidR="00B11EB3" w:rsidRDefault="00B11EB3" w:rsidP="00B11EB3">
      <w:pPr>
        <w:pStyle w:val="Minicrib"/>
      </w:pPr>
      <w:r>
        <w:t>ARWON'S 'MATILDA'  (S4x32)  4C set</w:t>
      </w:r>
      <w:r>
        <w:tab/>
        <w:t>Norma McCabe</w:t>
      </w:r>
    </w:p>
    <w:p w:rsidR="00B11EB3" w:rsidRPr="006B40B3" w:rsidRDefault="00B11EB3" w:rsidP="00B11EB3">
      <w:pPr>
        <w:pStyle w:val="DanceBody"/>
      </w:pPr>
      <w:r w:rsidRPr="006B40B3">
        <w:t xml:space="preserve"> 1- 8</w:t>
      </w:r>
      <w:r w:rsidRPr="006B40B3">
        <w:tab/>
        <w:t>All dance RSh reels of 4 on sides</w:t>
      </w:r>
    </w:p>
    <w:p w:rsidR="00B11EB3" w:rsidRPr="006B40B3" w:rsidRDefault="00B11EB3" w:rsidP="00B11EB3">
      <w:pPr>
        <w:pStyle w:val="DanceBody"/>
      </w:pPr>
      <w:r w:rsidRPr="006B40B3">
        <w:t xml:space="preserve"> 9-16</w:t>
      </w:r>
      <w:r w:rsidRPr="006B40B3">
        <w:tab/>
        <w:t>1s cast behind 2s, in front of 3s, behind 4s to bottom &amp; turn RH</w:t>
      </w:r>
    </w:p>
    <w:p w:rsidR="00B11EB3" w:rsidRPr="006B40B3" w:rsidRDefault="00B11EB3" w:rsidP="00B11EB3">
      <w:pPr>
        <w:pStyle w:val="DanceBody"/>
      </w:pPr>
      <w:r w:rsidRPr="006B40B3">
        <w:t>17-24</w:t>
      </w:r>
      <w:r w:rsidRPr="006B40B3">
        <w:tab/>
        <w:t>1s+4s dance LH across 1/2 way, 1s+3s dance RH across 1/2 way, 1s+2s LH across 1/2 way &amp; all 1/2 turn partners RH</w:t>
      </w:r>
    </w:p>
    <w:p w:rsidR="00B11EB3" w:rsidRPr="006B40B3" w:rsidRDefault="00B11EB3" w:rsidP="00B11EB3">
      <w:pPr>
        <w:pStyle w:val="DanceBody"/>
        <w:keepNext w:val="0"/>
      </w:pPr>
      <w:r w:rsidRPr="006B40B3">
        <w:t>25-32</w:t>
      </w:r>
      <w:r w:rsidRPr="006B40B3">
        <w:tab/>
        <w:t>1s+2s pass setting, 1s+3s pass setting while 2s turn RH to own sides, 1s+4s pass setting while 3s turn RH, 1s &amp; 4s turn RH</w:t>
      </w:r>
    </w:p>
    <w:p w:rsidR="00B11EB3" w:rsidRDefault="00B11EB3" w:rsidP="00B11EB3"/>
    <w:p w:rsidR="00B11EB3" w:rsidRDefault="00B11EB3" w:rsidP="00B11EB3">
      <w:pPr>
        <w:pStyle w:val="Minicrib"/>
      </w:pPr>
      <w:r>
        <w:t>AS THE CROW FLIES  (R8x32)  3C (4C Set)</w:t>
      </w:r>
      <w:r>
        <w:tab/>
        <w:t>John Drewry  Greenburn Bk 2</w:t>
      </w:r>
    </w:p>
    <w:p w:rsidR="00B11EB3" w:rsidRPr="006B40B3" w:rsidRDefault="00B11EB3" w:rsidP="00B11EB3">
      <w:pPr>
        <w:pStyle w:val="DanceBody"/>
      </w:pPr>
      <w:r w:rsidRPr="006B40B3">
        <w:t xml:space="preserve"> 1- 8</w:t>
      </w:r>
      <w:r w:rsidRPr="006B40B3">
        <w:tab/>
        <w:t>1M &amp; 3L set, change places RH &amp; cast to 2nd place (2s step up/down) &amp; turn partners RH on sides</w:t>
      </w:r>
    </w:p>
    <w:p w:rsidR="00B11EB3" w:rsidRPr="006B40B3" w:rsidRDefault="00B11EB3" w:rsidP="00B11EB3">
      <w:pPr>
        <w:pStyle w:val="DanceBody"/>
      </w:pPr>
      <w:r w:rsidRPr="006B40B3">
        <w:t xml:space="preserve"> 9-16</w:t>
      </w:r>
      <w:r w:rsidRPr="006B40B3">
        <w:tab/>
        <w:t>1s+2s+3s dance reels of 3 on sides (1M &amp; 3L start LSh to 2s)</w:t>
      </w:r>
    </w:p>
    <w:p w:rsidR="00B11EB3" w:rsidRPr="006B40B3" w:rsidRDefault="00B11EB3" w:rsidP="00B11EB3">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B11EB3" w:rsidRPr="006B40B3" w:rsidRDefault="00B11EB3" w:rsidP="00B11EB3">
      <w:pPr>
        <w:pStyle w:val="DanceBody"/>
        <w:keepNext w:val="0"/>
      </w:pPr>
      <w:r w:rsidRPr="006B40B3">
        <w:t>25-32</w:t>
      </w:r>
      <w:r w:rsidRPr="006B40B3">
        <w:tab/>
        <w:t>1s+2s dance Poussette.  2 1 3</w:t>
      </w:r>
    </w:p>
    <w:p w:rsidR="00B11EB3" w:rsidRDefault="00B11EB3" w:rsidP="00B11EB3"/>
    <w:p w:rsidR="00B11EB3" w:rsidRDefault="00B11EB3" w:rsidP="00B11EB3">
      <w:pPr>
        <w:pStyle w:val="Minicrib"/>
      </w:pPr>
      <w:r>
        <w:t>AS THE MOON TURNS  (R7x32)  7C set</w:t>
      </w:r>
      <w:r>
        <w:tab/>
        <w:t>Maggie &amp; Duncan Keppie  Three Dozen Bk</w:t>
      </w:r>
    </w:p>
    <w:p w:rsidR="00B11EB3" w:rsidRDefault="00B11EB3" w:rsidP="00B11EB3">
      <w:pPr>
        <w:pStyle w:val="DanceBody"/>
      </w:pPr>
      <w:r>
        <w:t xml:space="preserve"> 1- 8</w:t>
      </w:r>
      <w:r>
        <w:tab/>
        <w:t>1s+3s+5s cross RH, cast 1 place (2s+4s+6s step up), cross LH &amp; cast to Left around 4th corner, pass partner LSh to face 2nd corner</w:t>
      </w:r>
    </w:p>
    <w:p w:rsidR="00B11EB3" w:rsidRDefault="00B11EB3" w:rsidP="00B11EB3">
      <w:pPr>
        <w:pStyle w:val="DanceBody"/>
      </w:pPr>
      <w:r>
        <w:t xml:space="preserve"> 9-16</w:t>
      </w:r>
      <w:r>
        <w:tab/>
        <w:t>1s+3s+5s turn 2nd corner RH, partner LH, 1st corner RH &amp; partner LH to end BtoB in middle facing own side ready for ...</w:t>
      </w:r>
    </w:p>
    <w:p w:rsidR="00B11EB3" w:rsidRDefault="00B11EB3" w:rsidP="00B11EB3">
      <w:pPr>
        <w:pStyle w:val="DanceBody"/>
      </w:pPr>
      <w:r>
        <w:t>17-24</w:t>
      </w:r>
      <w:r>
        <w:tab/>
        <w:t>1s+3s+5s dance Double Triangles, ending BtoB in middle facing own sides</w:t>
      </w:r>
    </w:p>
    <w:p w:rsidR="00B11EB3" w:rsidRDefault="00B11EB3" w:rsidP="00B11EB3">
      <w:pPr>
        <w:pStyle w:val="DanceBody"/>
      </w:pPr>
      <w:r>
        <w:t>25-28</w:t>
      </w:r>
      <w:r>
        <w:tab/>
        <w:t>1s+3s+5s dance out of sides, cast down 1 place, meet partner &amp; begin to dance up NHJ</w:t>
      </w:r>
    </w:p>
    <w:p w:rsidR="00B11EB3" w:rsidRDefault="00B11EB3" w:rsidP="00B11EB3">
      <w:pPr>
        <w:pStyle w:val="DanceBody"/>
        <w:keepNext w:val="0"/>
      </w:pPr>
      <w:r>
        <w:t>29-32</w:t>
      </w:r>
      <w:r>
        <w:tab/>
        <w:t>1s+4s, 3s+6s &amp; 5s+7s turn 3/4 on sides (Men LH, Ladies RH) &amp; all set.  End 2 4 1 6 3 7 5</w:t>
      </w:r>
    </w:p>
    <w:p w:rsidR="00B11EB3" w:rsidRDefault="00B11EB3" w:rsidP="00B11EB3"/>
    <w:p w:rsidR="00B11EB3" w:rsidRDefault="00B11EB3" w:rsidP="00B11EB3">
      <w:pPr>
        <w:pStyle w:val="Minicrib"/>
        <w:rPr>
          <w:lang w:eastAsia="en-GB"/>
        </w:rPr>
      </w:pPr>
      <w:r>
        <w:rPr>
          <w:lang w:eastAsia="en-GB"/>
        </w:rPr>
        <w:t>AS YOU WISH  (S3x32)  3C set</w:t>
      </w:r>
      <w:r>
        <w:rPr>
          <w:lang w:eastAsia="en-GB"/>
        </w:rPr>
        <w:tab/>
        <w:t>Bob McMurtry  Dragonfly</w:t>
      </w:r>
    </w:p>
    <w:p w:rsidR="00B11EB3" w:rsidRPr="00886DD1" w:rsidRDefault="00B11EB3" w:rsidP="00B11EB3">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B11EB3" w:rsidRPr="00886DD1" w:rsidRDefault="00B11EB3" w:rsidP="00B11EB3">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B11EB3" w:rsidRPr="00886DD1" w:rsidRDefault="00B11EB3" w:rsidP="00B11EB3">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B11EB3" w:rsidRPr="00886DD1" w:rsidRDefault="00B11EB3" w:rsidP="00B11EB3">
      <w:pPr>
        <w:pStyle w:val="DanceBody"/>
        <w:keepNext w:val="0"/>
      </w:pPr>
      <w:r>
        <w:rPr>
          <w:lang w:eastAsia="en-GB"/>
        </w:rPr>
        <w:t>25-32</w:t>
      </w:r>
      <w:r>
        <w:rPr>
          <w:lang w:eastAsia="en-GB"/>
        </w:rPr>
        <w:tab/>
      </w:r>
      <w:r w:rsidRPr="00E865F6">
        <w:rPr>
          <w:lang w:eastAsia="en-GB"/>
        </w:rPr>
        <w:t>2s+1s dance the Rondel</w:t>
      </w:r>
    </w:p>
    <w:p w:rsidR="00B11EB3" w:rsidRDefault="00B11EB3" w:rsidP="00B11EB3"/>
    <w:p w:rsidR="00B11EB3" w:rsidRDefault="00B11EB3" w:rsidP="00B11EB3">
      <w:pPr>
        <w:pStyle w:val="Minicrib"/>
      </w:pPr>
      <w:r>
        <w:t>ASCDS MEMORIES  (S4x32)  4C Set</w:t>
      </w:r>
      <w:r>
        <w:tab/>
        <w:t>Hugh Porteous  ASCDS Ruby Bk</w:t>
      </w:r>
    </w:p>
    <w:p w:rsidR="00B11EB3" w:rsidRDefault="00B11EB3" w:rsidP="00B11EB3">
      <w:pPr>
        <w:pStyle w:val="DanceBody"/>
      </w:pPr>
      <w:r>
        <w:t xml:space="preserve"> 1- 4</w:t>
      </w:r>
      <w:r>
        <w:tab/>
        <w:t>1s+4s cross RH, cast in 1 place. 2s+3s step up or down on bars 3&amp;4</w:t>
      </w:r>
    </w:p>
    <w:p w:rsidR="00B11EB3" w:rsidRDefault="00B11EB3" w:rsidP="00B11EB3">
      <w:pPr>
        <w:pStyle w:val="DanceBody"/>
      </w:pPr>
      <w:r>
        <w:t xml:space="preserve"> 5- 8</w:t>
      </w:r>
      <w:r>
        <w:tab/>
        <w:t>1s+4s dance 1/2 Fig of 8 round end couples 2 1 4 3</w:t>
      </w:r>
    </w:p>
    <w:p w:rsidR="00B11EB3" w:rsidRDefault="00B11EB3" w:rsidP="00B11EB3">
      <w:pPr>
        <w:pStyle w:val="DanceBody"/>
      </w:pPr>
      <w:r>
        <w:t xml:space="preserve"> 9-10</w:t>
      </w:r>
      <w:r>
        <w:tab/>
        <w:t>Top 3 on Men's side &amp; bottom 3 on Ladies' side cross RH diagonally</w:t>
      </w:r>
    </w:p>
    <w:p w:rsidR="00B11EB3" w:rsidRDefault="00B11EB3" w:rsidP="00B11EB3">
      <w:pPr>
        <w:pStyle w:val="DanceBody"/>
      </w:pPr>
      <w:r>
        <w:t>11-12</w:t>
      </w:r>
      <w:r>
        <w:tab/>
        <w:t>Top 3 on Ladies' side &amp; bottom 3 on Men's side cross LH diagonally</w:t>
      </w:r>
    </w:p>
    <w:p w:rsidR="00B11EB3" w:rsidRDefault="00B11EB3" w:rsidP="00B11EB3">
      <w:pPr>
        <w:pStyle w:val="DanceBody"/>
      </w:pPr>
      <w:r>
        <w:t>13-16</w:t>
      </w:r>
      <w:r>
        <w:tab/>
        <w:t>Repeat bars 9-12 (3) (4) (1) (2)</w:t>
      </w:r>
    </w:p>
    <w:p w:rsidR="00B11EB3" w:rsidRDefault="00B11EB3" w:rsidP="00B11EB3">
      <w:pPr>
        <w:pStyle w:val="DanceBody"/>
      </w:pPr>
      <w:r>
        <w:t>17-20</w:t>
      </w:r>
      <w:r>
        <w:tab/>
        <w:t>All set &amp; cross RH to own sides 3 4 1 2</w:t>
      </w:r>
    </w:p>
    <w:p w:rsidR="00B11EB3" w:rsidRDefault="00B11EB3" w:rsidP="00B11EB3">
      <w:pPr>
        <w:pStyle w:val="DanceBody"/>
      </w:pPr>
      <w:r>
        <w:t>21-24</w:t>
      </w:r>
      <w:r>
        <w:tab/>
        <w:t xml:space="preserve">3s+4s </w:t>
      </w:r>
      <w:r w:rsidRPr="00B940D8">
        <w:rPr>
          <w:b/>
        </w:rPr>
        <w:t>also</w:t>
      </w:r>
      <w:r>
        <w:t xml:space="preserve"> 1s+2s dance RH across. 3L &amp; 2M face out</w:t>
      </w:r>
    </w:p>
    <w:p w:rsidR="00B11EB3" w:rsidRPr="00504301" w:rsidRDefault="00B11EB3" w:rsidP="00B11EB3">
      <w:pPr>
        <w:pStyle w:val="DanceBody"/>
      </w:pPr>
      <w:r>
        <w:t>25-32</w:t>
      </w:r>
      <w:r>
        <w:tab/>
        <w:t xml:space="preserve">3s+2s dance clockwise round the set </w:t>
      </w:r>
      <w:r>
        <w:rPr>
          <w:b/>
        </w:rPr>
        <w:t>while</w:t>
      </w:r>
    </w:p>
    <w:p w:rsidR="00B11EB3" w:rsidRDefault="00B11EB3" w:rsidP="00B11EB3">
      <w:pPr>
        <w:pStyle w:val="DanceBody"/>
      </w:pPr>
      <w:r>
        <w:tab/>
        <w:t>4s+1s dance the Clockwork:</w:t>
      </w:r>
    </w:p>
    <w:p w:rsidR="00B11EB3" w:rsidRDefault="00B11EB3" w:rsidP="00B11EB3">
      <w:pPr>
        <w:pStyle w:val="DanceBody"/>
      </w:pPr>
      <w:r>
        <w:tab/>
        <w:t>25-28  4s+1s Petronella turn to centre, set diagonally forwards, passing partners, to finish back to back with partners.</w:t>
      </w:r>
    </w:p>
    <w:p w:rsidR="00B11EB3" w:rsidRDefault="00B11EB3" w:rsidP="00B11EB3">
      <w:pPr>
        <w:pStyle w:val="DanceBody"/>
        <w:keepNext w:val="0"/>
      </w:pPr>
      <w:r>
        <w:tab/>
        <w:t xml:space="preserve">29-32  Top Man &amp; bottom Lady (4M &amp; 1L) dance clockwise just over 1/2 way round the set, </w:t>
      </w:r>
      <w:r>
        <w:rPr>
          <w:b/>
        </w:rPr>
        <w:t>while</w:t>
      </w:r>
      <w:r>
        <w:t xml:space="preserve"> the top Lady &amp; bottom Man (4L &amp; 1M) 1/2 turn RH to face each other, then cast to their right` 3 1 4 2</w:t>
      </w:r>
    </w:p>
    <w:p w:rsidR="00B11EB3" w:rsidRDefault="00B11EB3" w:rsidP="00B11EB3"/>
    <w:p w:rsidR="00B11EB3" w:rsidRDefault="00B11EB3" w:rsidP="00B11EB3">
      <w:pPr>
        <w:pStyle w:val="Minicrib"/>
      </w:pPr>
      <w:r>
        <w:t>ASHBOURNE GINGERBREAD  (J8x32)  3C (4C set)</w:t>
      </w:r>
      <w:r>
        <w:tab/>
        <w:t>V Hughes  Ashbourne Coll</w:t>
      </w:r>
    </w:p>
    <w:p w:rsidR="00B11EB3" w:rsidRPr="006B40B3" w:rsidRDefault="00B11EB3" w:rsidP="00B11EB3">
      <w:pPr>
        <w:pStyle w:val="DanceBody"/>
      </w:pPr>
      <w:r w:rsidRPr="006B40B3">
        <w:t xml:space="preserve"> 1- 8</w:t>
      </w:r>
      <w:r w:rsidRPr="006B40B3">
        <w:tab/>
        <w:t>1s+2s slip step round to left &amp; set, 1s cast to 2nd place as 2s dance up to 1st place</w:t>
      </w:r>
    </w:p>
    <w:p w:rsidR="00B11EB3" w:rsidRPr="006B40B3" w:rsidRDefault="00B11EB3" w:rsidP="00B11EB3">
      <w:pPr>
        <w:pStyle w:val="DanceBody"/>
      </w:pPr>
      <w:r w:rsidRPr="006B40B3">
        <w:t xml:space="preserve"> 9-12</w:t>
      </w:r>
      <w:r w:rsidRPr="006B40B3">
        <w:tab/>
        <w:t>1s petronella turn into middle while 2s+3s set then 1s petronella turn to opposite sides as  2s+3s petronella l turn into middle</w:t>
      </w:r>
    </w:p>
    <w:p w:rsidR="00B11EB3" w:rsidRPr="006B40B3" w:rsidRDefault="00B11EB3" w:rsidP="00B11EB3">
      <w:pPr>
        <w:pStyle w:val="DanceBody"/>
      </w:pPr>
      <w:r w:rsidRPr="006B40B3">
        <w:t>13-16</w:t>
      </w:r>
      <w:r w:rsidRPr="006B40B3">
        <w:tab/>
        <w:t>1s set as 2s+3s petronella turn to opposite sides then 1s petronella turn into middle &amp; face 3rd corner (pstn) while 2s+3s set</w:t>
      </w:r>
    </w:p>
    <w:p w:rsidR="00B11EB3" w:rsidRPr="006B40B3" w:rsidRDefault="00B11EB3" w:rsidP="00B11EB3">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B11EB3" w:rsidRPr="006B40B3" w:rsidRDefault="00B11EB3" w:rsidP="00B11EB3">
      <w:pPr>
        <w:pStyle w:val="DanceBody"/>
        <w:keepNext w:val="0"/>
      </w:pPr>
      <w:r w:rsidRPr="006B40B3">
        <w:t>25-32</w:t>
      </w:r>
      <w:r w:rsidRPr="006B40B3">
        <w:tab/>
        <w:t xml:space="preserve">1s dance </w:t>
      </w:r>
      <w:r>
        <w:t>1/2</w:t>
      </w:r>
      <w:r w:rsidRPr="006B40B3">
        <w:t xml:space="preserve"> LSh reel on own side, 2s+1s+3s turn RH</w:t>
      </w:r>
    </w:p>
    <w:p w:rsidR="00B11EB3" w:rsidRDefault="00B11EB3" w:rsidP="00B11EB3"/>
    <w:p w:rsidR="00B11EB3" w:rsidRDefault="00B11EB3" w:rsidP="00B11EB3">
      <w:pPr>
        <w:pStyle w:val="Minicrib"/>
      </w:pPr>
      <w:r>
        <w:t>ASHBY PETRONELLA  (R8x32)  3C (4C set)</w:t>
      </w:r>
      <w:r>
        <w:tab/>
        <w:t>Sue Petyt  https://suepetyt.e-cribs.org/</w:t>
      </w:r>
    </w:p>
    <w:p w:rsidR="00B11EB3" w:rsidRPr="006B40B3" w:rsidRDefault="00B11EB3" w:rsidP="00B11EB3">
      <w:pPr>
        <w:pStyle w:val="DanceBody"/>
      </w:pPr>
      <w:r w:rsidRPr="006B40B3">
        <w:t xml:space="preserve"> 1- 8</w:t>
      </w:r>
      <w:r w:rsidRPr="006B40B3">
        <w:tab/>
        <w:t>1s turn RH &amp; cast 1 place, 1s turn LH &amp; face out</w:t>
      </w:r>
    </w:p>
    <w:p w:rsidR="00B11EB3" w:rsidRPr="006B40B3" w:rsidRDefault="00B11EB3" w:rsidP="00B11EB3">
      <w:pPr>
        <w:pStyle w:val="DanceBody"/>
      </w:pPr>
      <w:r w:rsidRPr="006B40B3">
        <w:t xml:space="preserve"> 9-16</w:t>
      </w:r>
      <w:r w:rsidRPr="006B40B3">
        <w:tab/>
        <w:t>1s dance reels of 3 on own sides (1M LSh to 3M &amp; 1L LSh to 2L to start)</w:t>
      </w:r>
    </w:p>
    <w:p w:rsidR="00B11EB3" w:rsidRPr="006B40B3" w:rsidRDefault="00B11EB3" w:rsidP="00B11EB3">
      <w:pPr>
        <w:pStyle w:val="DanceBody"/>
      </w:pPr>
      <w:r w:rsidRPr="006B40B3">
        <w:t>17-24</w:t>
      </w:r>
      <w:r w:rsidRPr="006B40B3">
        <w:tab/>
        <w:t>1s Petronella turn into middle while 2s+3s change places RH on sides &amp; all set, 1s petronella turn to opp sides while 2s+3s cross RH &amp; all set</w:t>
      </w:r>
    </w:p>
    <w:p w:rsidR="00B11EB3" w:rsidRPr="006B40B3" w:rsidRDefault="00B11EB3" w:rsidP="00B11EB3">
      <w:pPr>
        <w:pStyle w:val="DanceBody"/>
        <w:keepNext w:val="0"/>
      </w:pPr>
      <w:r w:rsidRPr="006B40B3">
        <w:t>25-32</w:t>
      </w:r>
      <w:r w:rsidRPr="006B40B3">
        <w:tab/>
        <w:t>1s Petronella turn into middle while 2s+3s change places RH on sides &amp; all set, 1s petronella turn to own sides while 2s+3s cross RH &amp; all set</w:t>
      </w:r>
    </w:p>
    <w:p w:rsidR="00B11EB3" w:rsidRDefault="00B11EB3" w:rsidP="00B11EB3"/>
    <w:p w:rsidR="00B11EB3" w:rsidRDefault="00B11EB3" w:rsidP="00B11EB3">
      <w:pPr>
        <w:pStyle w:val="Minicrib"/>
      </w:pPr>
      <w:r>
        <w:t>ASHCROFT  (J4x32)  4C Set</w:t>
      </w:r>
      <w:r>
        <w:tab/>
        <w:t>J Trevor Stephenson  The Ayton Collection</w:t>
      </w:r>
    </w:p>
    <w:p w:rsidR="00B11EB3" w:rsidRDefault="00B11EB3" w:rsidP="00B11EB3">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B11EB3" w:rsidRPr="007340E9" w:rsidRDefault="00B11EB3" w:rsidP="00B11EB3">
      <w:pPr>
        <w:pStyle w:val="DanceBody"/>
      </w:pPr>
      <w:r w:rsidRPr="007340E9">
        <w:t xml:space="preserve"> 9-16</w:t>
      </w:r>
      <w:r w:rsidRPr="007340E9">
        <w:tab/>
        <w:t>1L+4M set, cast in 1 place (2L &amp; 3M step up/down). All turn partners RH (2) (1) (4) (3)</w:t>
      </w:r>
    </w:p>
    <w:p w:rsidR="00B11EB3" w:rsidRPr="007340E9" w:rsidRDefault="00B11EB3" w:rsidP="00B11EB3">
      <w:pPr>
        <w:pStyle w:val="DanceBody"/>
      </w:pPr>
      <w:r w:rsidRPr="007340E9">
        <w:t>17-24</w:t>
      </w:r>
      <w:r w:rsidRPr="007340E9">
        <w:tab/>
        <w:t>2s+1s also 4s+3s circle 4H round &amp; back</w:t>
      </w:r>
    </w:p>
    <w:p w:rsidR="00B11EB3" w:rsidRPr="007340E9" w:rsidRDefault="00B11EB3" w:rsidP="00B11EB3">
      <w:pPr>
        <w:pStyle w:val="DanceBody"/>
        <w:keepNext w:val="0"/>
      </w:pPr>
      <w:r w:rsidRPr="007340E9">
        <w:t>25-32</w:t>
      </w:r>
      <w:r w:rsidRPr="007340E9">
        <w:tab/>
        <w:t>All set &amp; cross RH to own sides to finish 1s facing down &amp; 4s facing up, 1s+4s set on sides &amp; change places LH with a polite turn. 2 4 1 3</w:t>
      </w:r>
    </w:p>
    <w:p w:rsidR="00B11EB3" w:rsidRDefault="00B11EB3" w:rsidP="00B11EB3"/>
    <w:p w:rsidR="00B11EB3" w:rsidRDefault="00B11EB3" w:rsidP="00B11EB3">
      <w:pPr>
        <w:pStyle w:val="Minicrib"/>
      </w:pPr>
      <w:r>
        <w:t>ASHLEY AND HER HUSBANDS  (J8x32)  3C (4C set)</w:t>
      </w:r>
      <w:r>
        <w:tab/>
        <w:t>Murrough Landon</w:t>
      </w:r>
    </w:p>
    <w:p w:rsidR="00B11EB3" w:rsidRDefault="00B11EB3" w:rsidP="00B11EB3">
      <w:pPr>
        <w:pStyle w:val="DanceBody"/>
      </w:pPr>
      <w:r>
        <w:t xml:space="preserve"> 1-8</w:t>
      </w:r>
      <w:r>
        <w:tab/>
        <w:t>1s lead down below 3s, cross &amp; cast up to 2nd place opp sides (2s step up); 1s cross RH, cast to Right to 1M between 2s 1L between 3s</w:t>
      </w:r>
    </w:p>
    <w:p w:rsidR="00B11EB3" w:rsidRDefault="00B11EB3" w:rsidP="00B11EB3">
      <w:pPr>
        <w:pStyle w:val="DanceBody"/>
      </w:pPr>
      <w:r>
        <w:t xml:space="preserve"> 9-12</w:t>
      </w:r>
      <w:r>
        <w:tab/>
        <w:t>1s turn 3/4 LH, turn 1st corners RH into lines across facing 4th corners, 1L taking 1st corner in prom hold (1L on the L), 1M alone</w:t>
      </w:r>
    </w:p>
    <w:p w:rsidR="00B11EB3" w:rsidRDefault="00B11EB3" w:rsidP="00B11EB3">
      <w:pPr>
        <w:pStyle w:val="DanceBody"/>
      </w:pPr>
      <w:r>
        <w:t>13-16</w:t>
      </w:r>
      <w:r>
        <w:tab/>
        <w:t>1s loop LSh round 4th corners back to same place,1L releases prom hold, while 4th corners pass 1s LSh into centre and turn LH back to place</w:t>
      </w:r>
    </w:p>
    <w:p w:rsidR="00B11EB3" w:rsidRDefault="00B11EB3" w:rsidP="00B11EB3">
      <w:pPr>
        <w:pStyle w:val="DanceBody"/>
      </w:pPr>
      <w:r>
        <w:t>17-20</w:t>
      </w:r>
      <w:r>
        <w:tab/>
        <w:t>Repeat 9-12 with 2nd corners: 1s 3/4 turn RH, turn 2nd corner LH to face 3rd corners, 1L taking 2nd corner in prom hold (1L on the R)</w:t>
      </w:r>
    </w:p>
    <w:p w:rsidR="00B11EB3" w:rsidRDefault="00B11EB3" w:rsidP="00B11EB3">
      <w:pPr>
        <w:pStyle w:val="DanceBody"/>
      </w:pPr>
      <w:r>
        <w:t>21-24</w:t>
      </w:r>
      <w:r>
        <w:tab/>
        <w:t>Repeat 13-16 with 3rd corners: 1s loop RSh while 3rd corners pass 1s RSh into centre and turn RH back to place</w:t>
      </w:r>
    </w:p>
    <w:p w:rsidR="00B11EB3" w:rsidRDefault="00B11EB3" w:rsidP="00B11EB3">
      <w:pPr>
        <w:pStyle w:val="DanceBody"/>
        <w:keepNext w:val="0"/>
      </w:pPr>
      <w:r>
        <w:t>25-32</w:t>
      </w:r>
      <w:r>
        <w:tab/>
        <w:t>All chase 1/2 way clockwise then 1s turn 1.1/4 RH while corners continue chase back to place.  End 2 1 3</w:t>
      </w:r>
    </w:p>
    <w:p w:rsidR="00B11EB3" w:rsidRDefault="00B11EB3" w:rsidP="00B11EB3"/>
    <w:p w:rsidR="00B11EB3" w:rsidRDefault="00B11EB3" w:rsidP="00B11EB3">
      <w:pPr>
        <w:pStyle w:val="Minicrib"/>
      </w:pPr>
      <w:r>
        <w:t>ASILOMAR ROMANTIC  (S8x32)  3C (4C set)</w:t>
      </w:r>
      <w:r>
        <w:tab/>
        <w:t>Tom Cuthbertson  San Fransisco Coll 2</w:t>
      </w:r>
    </w:p>
    <w:p w:rsidR="00B11EB3" w:rsidRPr="006B40B3" w:rsidRDefault="00B11EB3" w:rsidP="00B11EB3">
      <w:pPr>
        <w:pStyle w:val="DanceBody"/>
      </w:pPr>
      <w:r w:rsidRPr="006B40B3">
        <w:t xml:space="preserve"> 1- 8</w:t>
      </w:r>
      <w:r w:rsidRPr="006B40B3">
        <w:tab/>
        <w:t>1s+3s dance double Fig of 8 around 2s, 1s crossing down</w:t>
      </w:r>
      <w:r>
        <w:t>, 3s cast up</w:t>
      </w:r>
      <w:r w:rsidRPr="006B40B3">
        <w:t xml:space="preserve"> to start</w:t>
      </w:r>
    </w:p>
    <w:p w:rsidR="00B11EB3" w:rsidRPr="006B40B3" w:rsidRDefault="00B11EB3" w:rsidP="00B11EB3">
      <w:pPr>
        <w:pStyle w:val="DanceBody"/>
      </w:pPr>
      <w:r>
        <w:t xml:space="preserve"> 9-16</w:t>
      </w:r>
      <w:r>
        <w:tab/>
        <w:t xml:space="preserve">1s+2s dance </w:t>
      </w:r>
      <w:r w:rsidRPr="006B40B3">
        <w:t>Poussette</w:t>
      </w:r>
    </w:p>
    <w:p w:rsidR="00B11EB3" w:rsidRPr="006B40B3" w:rsidRDefault="00B11EB3" w:rsidP="00B11EB3">
      <w:pPr>
        <w:pStyle w:val="DanceBody"/>
      </w:pPr>
      <w:r w:rsidRPr="006B40B3">
        <w:t>17-24</w:t>
      </w:r>
      <w:r w:rsidRPr="006B40B3">
        <w:tab/>
        <w:t>1s dance in &amp; down between 2s (2s step up), set to each other &amp; dance RSh round 4th corner to face own 1st corner</w:t>
      </w:r>
    </w:p>
    <w:p w:rsidR="00B11EB3" w:rsidRDefault="00B11EB3" w:rsidP="00B11EB3">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B11EB3" w:rsidRPr="00987D49" w:rsidRDefault="00B11EB3" w:rsidP="00B11EB3">
      <w:pPr>
        <w:pStyle w:val="DanceBody"/>
        <w:keepNext w:val="0"/>
        <w:rPr>
          <w:i/>
        </w:rPr>
      </w:pPr>
      <w:r w:rsidRPr="00987D49">
        <w:rPr>
          <w:i/>
        </w:rPr>
        <w:t>Note: End of 2nd turn it may help if 1s step in &amp; down to 4th place as 3s cast up into double Fig 8</w:t>
      </w:r>
    </w:p>
    <w:p w:rsidR="00B11EB3" w:rsidRDefault="00B11EB3" w:rsidP="00B11EB3"/>
    <w:p w:rsidR="00B11EB3" w:rsidRDefault="00B11EB3" w:rsidP="00B11EB3">
      <w:pPr>
        <w:pStyle w:val="Minicrib"/>
      </w:pPr>
      <w:r>
        <w:t>ASK MIRIAM  (J8x40)  3C (4C set)</w:t>
      </w:r>
      <w:r>
        <w:tab/>
        <w:t>Gordon Thomson</w:t>
      </w:r>
    </w:p>
    <w:p w:rsidR="00B11EB3" w:rsidRPr="006B40B3" w:rsidRDefault="00B11EB3" w:rsidP="00B11EB3">
      <w:pPr>
        <w:pStyle w:val="DanceBody"/>
      </w:pPr>
      <w:r w:rsidRPr="006B40B3">
        <w:t xml:space="preserve"> 1- 8</w:t>
      </w:r>
      <w:r w:rsidRPr="006B40B3">
        <w:tab/>
        <w:t>1s+2s dance the Espagnole: -</w:t>
      </w:r>
    </w:p>
    <w:p w:rsidR="00B11EB3" w:rsidRPr="006B40B3" w:rsidRDefault="00B11EB3" w:rsidP="00B11EB3">
      <w:pPr>
        <w:pStyle w:val="DanceBody"/>
      </w:pPr>
      <w:r>
        <w:tab/>
        <w:t xml:space="preserve">`1-2   </w:t>
      </w:r>
      <w:r w:rsidRPr="006B40B3">
        <w:t>1s+2s cross (Ladies lead across RH passing between Men) with Ladies changing places RH</w:t>
      </w:r>
    </w:p>
    <w:p w:rsidR="00B11EB3" w:rsidRPr="006B40B3" w:rsidRDefault="00B11EB3" w:rsidP="00B11EB3">
      <w:pPr>
        <w:pStyle w:val="DanceBody"/>
      </w:pPr>
      <w:r>
        <w:tab/>
        <w:t xml:space="preserve">`3-4   </w:t>
      </w:r>
      <w:r w:rsidRPr="006B40B3">
        <w:t>1s+2s cross back (Men lead across RH between Ladies) with Men changing places RH</w:t>
      </w:r>
    </w:p>
    <w:p w:rsidR="00B11EB3" w:rsidRPr="006B40B3" w:rsidRDefault="00B11EB3" w:rsidP="00B11EB3">
      <w:pPr>
        <w:pStyle w:val="DanceBody"/>
      </w:pPr>
      <w:r>
        <w:tab/>
        <w:t xml:space="preserve">`5-8   </w:t>
      </w:r>
      <w:r w:rsidRPr="006B40B3">
        <w:t>2s turn RH as 1s turn LH to face 1st corners</w:t>
      </w:r>
    </w:p>
    <w:p w:rsidR="00B11EB3" w:rsidRPr="006B40B3" w:rsidRDefault="00B11EB3" w:rsidP="00B11EB3">
      <w:pPr>
        <w:pStyle w:val="DanceBody"/>
      </w:pPr>
      <w:r w:rsidRPr="006B40B3">
        <w:t xml:space="preserve"> 9-16</w:t>
      </w:r>
      <w:r w:rsidRPr="006B40B3">
        <w:tab/>
        <w:t>1s dance 1/2 diagonal reel of 4 with 1st corners &amp; pass RSh to face 2nd corner, 1s dance 1/2 diag reel with 2nd corners &amp; end facing 3rd corners</w:t>
      </w:r>
    </w:p>
    <w:p w:rsidR="00B11EB3" w:rsidRPr="006B40B3" w:rsidRDefault="00B11EB3" w:rsidP="00B11EB3">
      <w:pPr>
        <w:pStyle w:val="DanceBody"/>
      </w:pPr>
      <w:r w:rsidRPr="006B40B3">
        <w:t>17-24</w:t>
      </w:r>
      <w:r w:rsidRPr="006B40B3">
        <w:tab/>
        <w:t>1s dance 1/2 diagonal reel of 4 with 3rd corners &amp; pass RSh to face 4th corner, 1s dance 1/2 diag reel with 4th corners &amp; end 2nd place own sides</w:t>
      </w:r>
    </w:p>
    <w:p w:rsidR="00B11EB3" w:rsidRPr="006B40B3" w:rsidRDefault="00B11EB3" w:rsidP="00B11EB3">
      <w:pPr>
        <w:pStyle w:val="DanceBody"/>
      </w:pPr>
      <w:r w:rsidRPr="006B40B3">
        <w:t>25-32</w:t>
      </w:r>
      <w:r w:rsidRPr="006B40B3">
        <w:tab/>
        <w:t>2s+1s+3s chase clockwise 1/2 way &amp; turn partner RH 1.1/2 times</w:t>
      </w:r>
    </w:p>
    <w:p w:rsidR="00B11EB3" w:rsidRPr="006B40B3" w:rsidRDefault="00B11EB3" w:rsidP="00B11EB3">
      <w:pPr>
        <w:pStyle w:val="DanceBody"/>
        <w:keepNext w:val="0"/>
      </w:pPr>
      <w:r w:rsidRPr="006B40B3">
        <w:t>33-40</w:t>
      </w:r>
      <w:r w:rsidRPr="006B40B3">
        <w:tab/>
        <w:t>3s+1s+2s dance Allemande</w:t>
      </w:r>
    </w:p>
    <w:p w:rsidR="00B11EB3" w:rsidRDefault="00B11EB3" w:rsidP="00B11EB3"/>
    <w:p w:rsidR="00B11EB3" w:rsidRDefault="00B11EB3" w:rsidP="00B11EB3">
      <w:pPr>
        <w:pStyle w:val="Minicrib"/>
      </w:pPr>
      <w:r>
        <w:t>THE ASPEN CIRCLE STRATHSPEY  (S3x40)  3C set</w:t>
      </w:r>
      <w:r>
        <w:tab/>
        <w:t>Ellen McRanor Suncoast Collection</w:t>
      </w:r>
    </w:p>
    <w:p w:rsidR="00B11EB3" w:rsidRPr="006B40B3" w:rsidRDefault="00B11EB3" w:rsidP="00B11EB3">
      <w:pPr>
        <w:pStyle w:val="DanceBody"/>
      </w:pPr>
      <w:r>
        <w:t xml:space="preserve"> 1- 8</w:t>
      </w:r>
      <w:r>
        <w:tab/>
        <w:t>1s+2s Set &amp; Rotate:</w:t>
      </w:r>
    </w:p>
    <w:p w:rsidR="00B11EB3" w:rsidRPr="006B40B3" w:rsidRDefault="00B11EB3" w:rsidP="00B11EB3">
      <w:pPr>
        <w:pStyle w:val="DanceBody"/>
      </w:pPr>
      <w:r w:rsidRPr="006B40B3">
        <w:tab/>
        <w:t>` Set, rotate singly &amp; dance on 1 place clockwise, change places RH on sides &amp; dance on 1 place to own sides (1s in 2nd pl)</w:t>
      </w:r>
    </w:p>
    <w:p w:rsidR="00B11EB3" w:rsidRDefault="00B11EB3" w:rsidP="00B11EB3">
      <w:pPr>
        <w:pStyle w:val="DanceBody"/>
      </w:pPr>
      <w:r w:rsidRPr="006B40B3">
        <w:t xml:space="preserve"> 9-16</w:t>
      </w:r>
      <w:r w:rsidRPr="006B40B3">
        <w:tab/>
        <w:t>1s dance RH across (Lady with 2s &amp; Man with 3s), 1s pass RSh and dance LH across with other couple</w:t>
      </w:r>
    </w:p>
    <w:p w:rsidR="00B11EB3" w:rsidRPr="006B40B3" w:rsidRDefault="00B11EB3" w:rsidP="00B11EB3">
      <w:pPr>
        <w:pStyle w:val="DanceBody"/>
      </w:pPr>
      <w:r w:rsidRPr="006B40B3">
        <w:t>17-24</w:t>
      </w:r>
      <w:r w:rsidRPr="006B40B3">
        <w:tab/>
        <w:t>2s+1s+3s Adv+Ret for 1 step, cross RH; all Adv+Ret for 1 step, 2s cross RH to place, 1s turn LH to face down in centre, 3s turn RH to face up in centre 2 (1) (3)</w:t>
      </w:r>
    </w:p>
    <w:p w:rsidR="00B11EB3" w:rsidRDefault="00B11EB3" w:rsidP="00B11EB3">
      <w:pPr>
        <w:pStyle w:val="DanceBody"/>
      </w:pPr>
      <w:r w:rsidRPr="006B40B3">
        <w:t>25-32</w:t>
      </w:r>
      <w:r w:rsidRPr="006B40B3">
        <w:tab/>
        <w:t xml:space="preserve">1s + 3s dance </w:t>
      </w:r>
      <w:r>
        <w:t>"</w:t>
      </w:r>
      <w:r w:rsidRPr="006B40B3">
        <w:t>Scissor Progression</w:t>
      </w:r>
      <w:r>
        <w:t>"</w:t>
      </w:r>
      <w:r w:rsidRPr="006B40B3">
        <w:t>:</w:t>
      </w:r>
    </w:p>
    <w:p w:rsidR="00B11EB3" w:rsidRDefault="00B11EB3" w:rsidP="00B11EB3">
      <w:pPr>
        <w:pStyle w:val="DanceBody"/>
      </w:pPr>
      <w:r>
        <w:tab/>
        <w:t>25-26   1s+3s set advancing &amp; pass RSh</w:t>
      </w:r>
    </w:p>
    <w:p w:rsidR="00B11EB3" w:rsidRDefault="00B11EB3" w:rsidP="00B11EB3">
      <w:pPr>
        <w:pStyle w:val="DanceBody"/>
      </w:pPr>
      <w:r>
        <w:tab/>
        <w:t>27-28   All chase clockwise 1 place</w:t>
      </w:r>
    </w:p>
    <w:p w:rsidR="00B11EB3" w:rsidRDefault="00B11EB3" w:rsidP="00B11EB3">
      <w:pPr>
        <w:pStyle w:val="DanceBody"/>
      </w:pPr>
      <w:r>
        <w:tab/>
        <w:t>29-32   Repeat 25-28 to end 2 3 1</w:t>
      </w:r>
    </w:p>
    <w:p w:rsidR="00B11EB3" w:rsidRDefault="00B11EB3" w:rsidP="00B11EB3">
      <w:pPr>
        <w:pStyle w:val="DanceBody"/>
        <w:keepNext w:val="0"/>
      </w:pPr>
      <w:r w:rsidRPr="006B40B3">
        <w:t>33-40</w:t>
      </w:r>
      <w:r w:rsidRPr="006B40B3">
        <w:tab/>
        <w:t>2s+3s+1s circle 6H round &amp; back.</w:t>
      </w:r>
    </w:p>
    <w:p w:rsidR="00B11EB3" w:rsidRDefault="00B11EB3" w:rsidP="00B11EB3"/>
    <w:p w:rsidR="00B11EB3" w:rsidRDefault="00B11EB3" w:rsidP="00B11EB3">
      <w:pPr>
        <w:pStyle w:val="Minicrib"/>
      </w:pPr>
      <w:r>
        <w:t>THE ASSEMBLY  (R128)  Sq.Set</w:t>
      </w:r>
      <w:r>
        <w:tab/>
        <w:t>Dances collected by Miss Millgan</w:t>
      </w:r>
    </w:p>
    <w:p w:rsidR="00B11EB3" w:rsidRDefault="00B11EB3" w:rsidP="00B11EB3">
      <w:pPr>
        <w:pStyle w:val="DanceBody"/>
      </w:pPr>
      <w:r>
        <w:t>Figure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9-12</w:t>
      </w:r>
      <w:r>
        <w:tab/>
        <w:t>All Ladies dance into centre, turn to face partner &amp; set</w:t>
      </w:r>
    </w:p>
    <w:p w:rsidR="00B11EB3" w:rsidRDefault="00B11EB3" w:rsidP="00B11EB3">
      <w:pPr>
        <w:pStyle w:val="DanceBody"/>
      </w:pPr>
      <w:r>
        <w:t>13-16</w:t>
      </w:r>
      <w:r>
        <w:tab/>
        <w:t>All turn partners to finish Ladies in centre facing partner</w:t>
      </w:r>
    </w:p>
    <w:p w:rsidR="00B11EB3" w:rsidRDefault="00B11EB3" w:rsidP="00B11EB3">
      <w:pPr>
        <w:pStyle w:val="DanceBody"/>
      </w:pPr>
      <w:r>
        <w:t>17-24</w:t>
      </w:r>
      <w:r>
        <w:tab/>
        <w:t>All dance double reels of 4 across the dance to end in original places</w:t>
      </w:r>
    </w:p>
    <w:p w:rsidR="00B11EB3" w:rsidRDefault="00B11EB3" w:rsidP="00B11EB3">
      <w:pPr>
        <w:pStyle w:val="DanceBody"/>
      </w:pPr>
      <w:r>
        <w:t>25-48</w:t>
      </w:r>
      <w:r>
        <w:tab/>
        <w:t>Repeat bars 1-24 with Men in centre</w:t>
      </w:r>
    </w:p>
    <w:p w:rsidR="00B11EB3" w:rsidRDefault="00B11EB3" w:rsidP="00B11EB3">
      <w:pPr>
        <w:pStyle w:val="DanceBody"/>
      </w:pPr>
      <w:r>
        <w:t>Figure 2</w:t>
      </w:r>
    </w:p>
    <w:p w:rsidR="00B11EB3" w:rsidRDefault="00B11EB3" w:rsidP="00B11EB3">
      <w:pPr>
        <w:pStyle w:val="DanceBody"/>
      </w:pPr>
      <w:r>
        <w:t xml:space="preserve"> 1- 8</w:t>
      </w:r>
      <w:r>
        <w:tab/>
        <w:t>Ladies dance 4H round &amp; back</w:t>
      </w:r>
    </w:p>
    <w:p w:rsidR="00B11EB3" w:rsidRDefault="00B11EB3" w:rsidP="00B11EB3">
      <w:pPr>
        <w:pStyle w:val="DanceBody"/>
      </w:pPr>
      <w:r>
        <w:t xml:space="preserve"> 9-12</w:t>
      </w:r>
      <w:r>
        <w:tab/>
        <w:t>1L+2L also 3L+4L set &amp; turn</w:t>
      </w:r>
    </w:p>
    <w:p w:rsidR="00B11EB3" w:rsidRDefault="00B11EB3" w:rsidP="00B11EB3">
      <w:pPr>
        <w:pStyle w:val="DanceBody"/>
      </w:pPr>
      <w:r>
        <w:t>13-16</w:t>
      </w:r>
      <w:r>
        <w:tab/>
        <w:t>1L+4L also 2L+3L set &amp; turn</w:t>
      </w:r>
    </w:p>
    <w:p w:rsidR="00B11EB3" w:rsidRDefault="00B11EB3" w:rsidP="00B11EB3">
      <w:pPr>
        <w:pStyle w:val="DanceBody"/>
      </w:pPr>
      <w:r>
        <w:t>17-20</w:t>
      </w:r>
      <w:r>
        <w:tab/>
        <w:t>Ladies dance 1/2 RH across</w:t>
      </w:r>
    </w:p>
    <w:p w:rsidR="00B11EB3" w:rsidRDefault="00B11EB3" w:rsidP="00B11EB3">
      <w:pPr>
        <w:pStyle w:val="DanceBody"/>
      </w:pPr>
      <w:r>
        <w:t>21-24</w:t>
      </w:r>
      <w:r>
        <w:tab/>
        <w:t>Ladies set &amp; turn opposite man</w:t>
      </w:r>
    </w:p>
    <w:p w:rsidR="00B11EB3" w:rsidRDefault="00B11EB3" w:rsidP="00B11EB3">
      <w:pPr>
        <w:pStyle w:val="DanceBody"/>
      </w:pPr>
      <w:r>
        <w:t>25-28</w:t>
      </w:r>
      <w:r>
        <w:tab/>
        <w:t>Ladies dance 1/2 LH across to face partner</w:t>
      </w:r>
    </w:p>
    <w:p w:rsidR="00B11EB3" w:rsidRDefault="00B11EB3" w:rsidP="00B11EB3">
      <w:pPr>
        <w:pStyle w:val="DanceBody"/>
      </w:pPr>
      <w:r>
        <w:t>Figure 3</w:t>
      </w:r>
    </w:p>
    <w:p w:rsidR="00B11EB3" w:rsidRDefault="00B11EB3" w:rsidP="00B11EB3">
      <w:pPr>
        <w:pStyle w:val="DanceBody"/>
      </w:pPr>
      <w:r>
        <w:t xml:space="preserve"> 1- 8</w:t>
      </w:r>
      <w:r>
        <w:tab/>
        <w:t>1s+3s advance to 1/2 turn opposite dancer 2H, retire &amp; 1/2 turn partner</w:t>
      </w:r>
    </w:p>
    <w:p w:rsidR="00B11EB3" w:rsidRDefault="00B11EB3" w:rsidP="00B11EB3">
      <w:pPr>
        <w:pStyle w:val="DanceBody"/>
      </w:pPr>
      <w:r>
        <w:t xml:space="preserve"> 9-16</w:t>
      </w:r>
      <w:r>
        <w:tab/>
        <w:t>2s+4s repeat bars 1-8</w:t>
      </w:r>
    </w:p>
    <w:p w:rsidR="00B11EB3" w:rsidRDefault="00B11EB3" w:rsidP="00B11EB3">
      <w:pPr>
        <w:pStyle w:val="DanceBody"/>
      </w:pPr>
      <w:r>
        <w:t>17-24</w:t>
      </w:r>
      <w:r>
        <w:tab/>
        <w:t>All dance double Ladies' chain</w:t>
      </w:r>
    </w:p>
    <w:p w:rsidR="00B11EB3" w:rsidRDefault="00B11EB3" w:rsidP="00B11EB3">
      <w:pPr>
        <w:pStyle w:val="DanceBody"/>
      </w:pPr>
      <w:r>
        <w:t>25-28</w:t>
      </w:r>
      <w:r>
        <w:tab/>
        <w:t>1s+3s Allemande back to original places</w:t>
      </w:r>
    </w:p>
    <w:p w:rsidR="00B11EB3" w:rsidRDefault="00B11EB3" w:rsidP="00B11EB3">
      <w:pPr>
        <w:pStyle w:val="DanceBody"/>
      </w:pPr>
      <w:r>
        <w:t>29-32</w:t>
      </w:r>
      <w:r>
        <w:tab/>
        <w:t>2s+4s repeat bars 25-28</w:t>
      </w:r>
    </w:p>
    <w:p w:rsidR="00B11EB3" w:rsidRDefault="00B11EB3" w:rsidP="00B11EB3">
      <w:pPr>
        <w:pStyle w:val="DanceBody"/>
      </w:pPr>
      <w:r>
        <w:t>Figure 4</w:t>
      </w:r>
    </w:p>
    <w:p w:rsidR="00B11EB3" w:rsidRDefault="00B11EB3" w:rsidP="00B11EB3">
      <w:pPr>
        <w:pStyle w:val="DanceBody"/>
      </w:pPr>
      <w:r>
        <w:t xml:space="preserve"> 1- 8</w:t>
      </w:r>
      <w:r>
        <w:tab/>
        <w:t>Ladies dance RH across (partners on their left) in St Andrews Cross formation, change to Men dancing LH across in centre back to places</w:t>
      </w:r>
    </w:p>
    <w:p w:rsidR="00B11EB3" w:rsidRDefault="00B11EB3" w:rsidP="00B11EB3">
      <w:pPr>
        <w:pStyle w:val="DanceBody"/>
      </w:pPr>
      <w:r>
        <w:t xml:space="preserve"> 9-16</w:t>
      </w:r>
      <w:r>
        <w:tab/>
        <w:t>All set &amp; turn corners, then set &amp; turn partners</w:t>
      </w:r>
    </w:p>
    <w:p w:rsidR="00B11EB3" w:rsidRDefault="00B11EB3" w:rsidP="00B11EB3">
      <w:pPr>
        <w:pStyle w:val="DanceBody"/>
        <w:keepNext w:val="0"/>
      </w:pPr>
      <w:r>
        <w:t>17-32</w:t>
      </w:r>
      <w:r>
        <w:tab/>
        <w:t>All dance Grand Chain (2 bars to each hand)</w:t>
      </w:r>
    </w:p>
    <w:p w:rsidR="00B11EB3" w:rsidRDefault="00B11EB3" w:rsidP="00B11EB3"/>
    <w:p w:rsidR="00B11EB3" w:rsidRDefault="00B11EB3" w:rsidP="00B11EB3">
      <w:pPr>
        <w:pStyle w:val="Minicrib"/>
      </w:pPr>
      <w:r>
        <w:t>AT THE END OF THE DAY  (S8x32)  3C (4C set)</w:t>
      </w:r>
      <w:r>
        <w:tab/>
        <w:t>Iain Boyd  Silver Threads</w:t>
      </w:r>
    </w:p>
    <w:p w:rsidR="00B11EB3" w:rsidRPr="006B40B3" w:rsidRDefault="00B11EB3" w:rsidP="00B11EB3">
      <w:pPr>
        <w:pStyle w:val="DanceBody"/>
      </w:pPr>
      <w:r w:rsidRPr="006B40B3">
        <w:t xml:space="preserve"> 1- 8</w:t>
      </w:r>
      <w:r w:rsidRPr="006B40B3">
        <w:tab/>
        <w:t>1s turn RH, cast down 1 place &amp; turn LH &amp; dance LSh round 1st corners to 2nd place opposite sides</w:t>
      </w:r>
    </w:p>
    <w:p w:rsidR="00B11EB3" w:rsidRPr="006B40B3" w:rsidRDefault="00B11EB3" w:rsidP="00B11EB3">
      <w:pPr>
        <w:pStyle w:val="DanceBody"/>
      </w:pPr>
      <w:r w:rsidRPr="006B40B3">
        <w:t xml:space="preserve"> 9-16</w:t>
      </w:r>
      <w:r w:rsidRPr="006B40B3">
        <w:tab/>
        <w:t>2s+1s+3s dance reels of 3 on sides 1s giving RSh to 2nd corner &amp; end facing 1st corners</w:t>
      </w:r>
    </w:p>
    <w:p w:rsidR="00B11EB3" w:rsidRPr="006B40B3" w:rsidRDefault="00B11EB3" w:rsidP="00B11EB3">
      <w:pPr>
        <w:pStyle w:val="DanceBody"/>
      </w:pPr>
      <w:r w:rsidRPr="006B40B3">
        <w:t>17-24</w:t>
      </w:r>
      <w:r w:rsidRPr="006B40B3">
        <w:tab/>
        <w:t>1s set to 1st corners &amp; turn 2H, set to 2nd corners &amp; turn 2H</w:t>
      </w:r>
    </w:p>
    <w:p w:rsidR="00B11EB3" w:rsidRPr="006B40B3" w:rsidRDefault="00B11EB3" w:rsidP="00B11EB3">
      <w:pPr>
        <w:pStyle w:val="DanceBody"/>
        <w:keepNext w:val="0"/>
      </w:pPr>
      <w:r w:rsidRPr="006B40B3">
        <w:t>25-32</w:t>
      </w:r>
      <w:r w:rsidRPr="006B40B3">
        <w:tab/>
        <w:t>1M circle 3H round to left with 2s &amp; 1L with 3s, set facing in centre &amp; petronella turn to 2nd places</w:t>
      </w:r>
    </w:p>
    <w:p w:rsidR="00B11EB3" w:rsidRDefault="00B11EB3" w:rsidP="00B11EB3"/>
    <w:p w:rsidR="00B11EB3" w:rsidRDefault="00B11EB3" w:rsidP="00B11EB3">
      <w:pPr>
        <w:pStyle w:val="Minicrib"/>
      </w:pPr>
      <w:r>
        <w:t>AT THE SUMMIT  (S8x32)  3C (4C set)</w:t>
      </w:r>
      <w:r>
        <w:tab/>
        <w:t>Craig &amp; Jody Williams  Ardbrae 50 Years</w:t>
      </w:r>
    </w:p>
    <w:p w:rsidR="00B11EB3" w:rsidRDefault="00B11EB3" w:rsidP="00B11EB3">
      <w:pPr>
        <w:pStyle w:val="DanceBody"/>
      </w:pPr>
      <w:r>
        <w:t xml:space="preserve"> 1- 8</w:t>
      </w:r>
      <w:r>
        <w:tab/>
        <w:t>1s turn 2H, face up, cast (2s step up), cross RH &amp; cast round 1st corners to finish facing 1st corners</w:t>
      </w:r>
    </w:p>
    <w:p w:rsidR="00B11EB3" w:rsidRDefault="00B11EB3" w:rsidP="00B11EB3">
      <w:pPr>
        <w:pStyle w:val="DanceBody"/>
      </w:pPr>
      <w:r>
        <w:t xml:space="preserve"> 9-12</w:t>
      </w:r>
      <w:r>
        <w:tab/>
        <w:t>1s + 1st corners set, 1s cast round each other (RSh) to 3rd corner places as corners dance in, pull back RSh to face their original places</w:t>
      </w:r>
    </w:p>
    <w:p w:rsidR="00B11EB3" w:rsidRDefault="00B11EB3" w:rsidP="00B11EB3">
      <w:pPr>
        <w:pStyle w:val="DanceBody"/>
      </w:pPr>
      <w:r>
        <w:t>13-16</w:t>
      </w:r>
      <w:r>
        <w:tab/>
        <w:t xml:space="preserve">1s + 1st corners repeat bars 9-12, corners end in opp corner places </w:t>
      </w:r>
      <w:r>
        <w:rPr>
          <w:b/>
        </w:rPr>
        <w:t>while</w:t>
      </w:r>
      <w:r>
        <w:t xml:space="preserve"> 1s dance in, pull back RSh to face 2nd corners</w:t>
      </w:r>
    </w:p>
    <w:p w:rsidR="00B11EB3" w:rsidRDefault="00B11EB3" w:rsidP="00B11EB3">
      <w:pPr>
        <w:pStyle w:val="DanceBody"/>
      </w:pPr>
      <w:r>
        <w:t>17-24</w:t>
      </w:r>
      <w:r>
        <w:tab/>
        <w:t>1s + 2nd corners repeat bars 9-16, with 1s passing RSh into 2nd place opp sides.  All now on opp sides (3) (1) (2)</w:t>
      </w:r>
    </w:p>
    <w:p w:rsidR="00B11EB3" w:rsidRDefault="00B11EB3" w:rsidP="00B11EB3">
      <w:pPr>
        <w:pStyle w:val="DanceBody"/>
        <w:keepNext w:val="0"/>
      </w:pPr>
      <w:r>
        <w:t>25-32</w:t>
      </w:r>
      <w:r>
        <w:tab/>
        <w:t>3s+1s+2s Set+Link for 3 twice to end 2 1 3</w:t>
      </w:r>
    </w:p>
    <w:p w:rsidR="00B11EB3" w:rsidRDefault="00B11EB3" w:rsidP="00B11EB3"/>
    <w:p w:rsidR="00B11EB3" w:rsidRDefault="00B11EB3" w:rsidP="00B11EB3">
      <w:pPr>
        <w:pStyle w:val="Minicrib"/>
      </w:pPr>
      <w:r>
        <w:t>AT THE TOP OF THE HILL  (J3x32)  3C set</w:t>
      </w:r>
      <w:r>
        <w:tab/>
        <w:t>Ann Dix  Reel Friends 2</w:t>
      </w:r>
    </w:p>
    <w:p w:rsidR="00B11EB3" w:rsidRPr="006B40B3" w:rsidRDefault="00B11EB3" w:rsidP="00B11EB3">
      <w:pPr>
        <w:pStyle w:val="DanceBody"/>
      </w:pPr>
      <w:r w:rsidRPr="006B40B3">
        <w:t xml:space="preserve"> 1- 8</w:t>
      </w:r>
      <w:r w:rsidRPr="006B40B3">
        <w:tab/>
        <w:t>1s set to 2s &amp; change places on sides (1M+2M LH, 1L+2L RH), 1s cross down RH to dance 1/2 reels of 3 on opp side ending in 2nd place opp side</w:t>
      </w:r>
    </w:p>
    <w:p w:rsidR="00B11EB3" w:rsidRPr="006B40B3" w:rsidRDefault="00B11EB3" w:rsidP="00B11EB3">
      <w:pPr>
        <w:pStyle w:val="DanceBody"/>
      </w:pPr>
      <w:r w:rsidRPr="006B40B3">
        <w:t xml:space="preserve"> 9-16</w:t>
      </w:r>
      <w:r w:rsidRPr="006B40B3">
        <w:tab/>
        <w:t>1s petronella turn, set, change places RH, 1L dancing up between 3s, 1M down between 2s &amp; cast round to right to 2nd place own side</w:t>
      </w:r>
    </w:p>
    <w:p w:rsidR="00B11EB3" w:rsidRDefault="00B11EB3" w:rsidP="00B11EB3">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B11EB3" w:rsidRPr="006B40B3" w:rsidRDefault="00B11EB3" w:rsidP="00B11EB3">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B11EB3" w:rsidRDefault="00B11EB3" w:rsidP="00B11EB3"/>
    <w:p w:rsidR="00B11EB3" w:rsidRDefault="00B11EB3" w:rsidP="00B11EB3">
      <w:pPr>
        <w:pStyle w:val="Minicrib"/>
      </w:pPr>
      <w:r>
        <w:t>ATHELSTANEFORD MEDLEY  (M-4x(S16+R16))  4C set</w:t>
      </w:r>
      <w:r>
        <w:tab/>
        <w:t>Marjorie Duffield  Westlothiana</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 &amp; 4s set, cast in 1 place &amp; dance 1/2 Fig of 8 round end couples, Ending in centre facing corners</w:t>
      </w:r>
    </w:p>
    <w:p w:rsidR="00B11EB3" w:rsidRPr="006B40B3" w:rsidRDefault="00B11EB3" w:rsidP="00B11EB3">
      <w:pPr>
        <w:pStyle w:val="DanceBody"/>
      </w:pPr>
      <w:r w:rsidRPr="006B40B3">
        <w:t xml:space="preserve"> 9-16</w:t>
      </w:r>
      <w:r w:rsidRPr="006B40B3">
        <w:tab/>
        <w:t>All dance double diagonal reels of 4 passing LSh in centre &amp; ending in original places</w:t>
      </w:r>
    </w:p>
    <w:p w:rsidR="00B11EB3" w:rsidRPr="006B40B3" w:rsidRDefault="00B11EB3" w:rsidP="00B11EB3">
      <w:pPr>
        <w:pStyle w:val="DanceBody"/>
      </w:pPr>
      <w:r w:rsidRPr="006B40B3">
        <w:t>Reel</w:t>
      </w:r>
    </w:p>
    <w:p w:rsidR="00B11EB3" w:rsidRPr="006B40B3" w:rsidRDefault="00B11EB3" w:rsidP="00B11EB3">
      <w:pPr>
        <w:pStyle w:val="DanceBody"/>
      </w:pPr>
      <w:r w:rsidRPr="006B40B3">
        <w:t>17-24</w:t>
      </w:r>
      <w:r w:rsidRPr="006B40B3">
        <w:tab/>
        <w:t>Set to &amp; change places with corners RH, couples now in centre dance LH across once round</w:t>
      </w:r>
    </w:p>
    <w:p w:rsidR="00B11EB3" w:rsidRPr="006B40B3" w:rsidRDefault="00B11EB3" w:rsidP="00B11EB3">
      <w:pPr>
        <w:pStyle w:val="DanceBody"/>
        <w:keepNext w:val="0"/>
      </w:pPr>
      <w:r w:rsidRPr="006B40B3">
        <w:t>25-32</w:t>
      </w:r>
      <w:r w:rsidRPr="006B40B3">
        <w:tab/>
        <w:t>Set &amp; change places with corners again RH, centre couples dance 1/2 RH across &amp; retire to sidelines &amp; set.  2 4 1 3</w:t>
      </w:r>
    </w:p>
    <w:p w:rsidR="00B11EB3" w:rsidRDefault="00B11EB3" w:rsidP="00B11EB3"/>
    <w:p w:rsidR="00B11EB3" w:rsidRDefault="00B11EB3" w:rsidP="00B11EB3">
      <w:pPr>
        <w:pStyle w:val="Minicrib"/>
      </w:pPr>
      <w:r>
        <w:t>THE ATHENAEUM  (S3x32)  3C Set</w:t>
      </w:r>
      <w:r>
        <w:tab/>
        <w:t>Alasdair Brown  Glasgow 100th Anniversary</w:t>
      </w:r>
    </w:p>
    <w:p w:rsidR="00B11EB3" w:rsidRPr="00626456" w:rsidRDefault="00B11EB3" w:rsidP="00B11EB3">
      <w:pPr>
        <w:pStyle w:val="DanceBody"/>
      </w:pPr>
      <w:r w:rsidRPr="00626456">
        <w:t xml:space="preserve"> 1- 8</w:t>
      </w:r>
      <w:r w:rsidRPr="00626456">
        <w:tab/>
        <w:t>1s dance down the middle (4 steps), dance up (2 steps) &amp; cast up behind 2s into top place</w:t>
      </w:r>
    </w:p>
    <w:p w:rsidR="00B11EB3" w:rsidRPr="00626456" w:rsidRDefault="00B11EB3" w:rsidP="00B11EB3">
      <w:pPr>
        <w:pStyle w:val="DanceBody"/>
      </w:pPr>
      <w:r w:rsidRPr="00626456">
        <w:t xml:space="preserve"> 9-16</w:t>
      </w:r>
      <w:r w:rsidRPr="00626456">
        <w:tab/>
        <w:t>1s+2s dance Rose Progression:</w:t>
      </w:r>
    </w:p>
    <w:p w:rsidR="00B11EB3" w:rsidRPr="00626456" w:rsidRDefault="00B11EB3" w:rsidP="00B11EB3">
      <w:pPr>
        <w:pStyle w:val="DanceBody"/>
      </w:pPr>
      <w:r w:rsidRPr="00626456">
        <w:tab/>
        <w:t>9-10   1M+2L set as 1L+2M change places RH</w:t>
      </w:r>
    </w:p>
    <w:p w:rsidR="00B11EB3" w:rsidRPr="00626456" w:rsidRDefault="00B11EB3" w:rsidP="00B11EB3">
      <w:pPr>
        <w:pStyle w:val="DanceBody"/>
      </w:pPr>
      <w:r w:rsidRPr="00626456">
        <w:tab/>
        <w:t>11-12   1M+2L 1/2 turn 2H to face each other as 2M &amp; 1L dance into partner's place</w:t>
      </w:r>
    </w:p>
    <w:p w:rsidR="00B11EB3" w:rsidRPr="00626456" w:rsidRDefault="00B11EB3" w:rsidP="00B11EB3">
      <w:pPr>
        <w:pStyle w:val="DanceBody"/>
      </w:pPr>
      <w:r w:rsidRPr="00626456">
        <w:tab/>
        <w:t>13-14   2L+1M cast into each other's place as 1L+2M 1/2 turn 2H to face each other</w:t>
      </w:r>
    </w:p>
    <w:p w:rsidR="00B11EB3" w:rsidRPr="00626456" w:rsidRDefault="00B11EB3" w:rsidP="00B11EB3">
      <w:pPr>
        <w:pStyle w:val="DanceBody"/>
      </w:pPr>
      <w:r w:rsidRPr="00626456">
        <w:tab/>
        <w:t>15-16   2L &amp; 1M dance into 1st/2nd places own sides as 2M &amp; 1L cast to right</w:t>
      </w:r>
    </w:p>
    <w:p w:rsidR="00B11EB3" w:rsidRPr="00626456" w:rsidRDefault="00B11EB3" w:rsidP="00B11EB3">
      <w:pPr>
        <w:pStyle w:val="DanceBody"/>
      </w:pPr>
      <w:r w:rsidRPr="00626456">
        <w:t>17-24</w:t>
      </w:r>
      <w:r w:rsidRPr="00626456">
        <w:tab/>
        <w:t>All circle 6H round &amp; back</w:t>
      </w:r>
    </w:p>
    <w:p w:rsidR="00B11EB3" w:rsidRPr="00626456" w:rsidRDefault="00B11EB3" w:rsidP="00B11EB3">
      <w:pPr>
        <w:pStyle w:val="DanceBody"/>
      </w:pPr>
      <w:r w:rsidRPr="00626456">
        <w:t>25-32</w:t>
      </w:r>
      <w:r w:rsidRPr="00626456">
        <w:tab/>
        <w:t>2s+1s+3s Set &amp; Rotate for 3 couples:</w:t>
      </w:r>
    </w:p>
    <w:p w:rsidR="00B11EB3" w:rsidRPr="00626456" w:rsidRDefault="00B11EB3" w:rsidP="00B11EB3">
      <w:pPr>
        <w:pStyle w:val="DanceBody"/>
        <w:keepNext w:val="0"/>
      </w:pPr>
      <w:r w:rsidRPr="00626456">
        <w:tab/>
        <w:t>Set &amp; rotate singly &amp; chase clockwise to form lines of 3 across (Men facing down &amp; Ladies up) all change places RH with partner &amp; chase clockwise to own sides. 3 1 2</w:t>
      </w:r>
    </w:p>
    <w:p w:rsidR="00B11EB3" w:rsidRDefault="00B11EB3" w:rsidP="00B11EB3"/>
    <w:p w:rsidR="00B11EB3" w:rsidRDefault="00B11EB3" w:rsidP="00B11EB3">
      <w:pPr>
        <w:pStyle w:val="Minicrib"/>
      </w:pPr>
      <w:r>
        <w:t>ATHENS OF THE NORTH  (S8x32)  3C (4C set)</w:t>
      </w:r>
      <w:r>
        <w:tab/>
        <w:t>Atsuko Clement  Edinburgh 90th Anniv</w:t>
      </w:r>
    </w:p>
    <w:p w:rsidR="00B11EB3" w:rsidRPr="006B40B3" w:rsidRDefault="00B11EB3" w:rsidP="00B11EB3">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B11EB3" w:rsidRPr="006B40B3" w:rsidRDefault="00B11EB3" w:rsidP="00B11EB3">
      <w:pPr>
        <w:pStyle w:val="DanceBody"/>
      </w:pPr>
      <w:r w:rsidRPr="006B40B3">
        <w:t xml:space="preserve"> 9-16</w:t>
      </w:r>
      <w:r w:rsidRPr="006B40B3">
        <w:tab/>
        <w:t xml:space="preserve">2s+1s+3s dance </w:t>
      </w:r>
      <w:r>
        <w:t>Diag R&amp;L</w:t>
      </w:r>
      <w:r w:rsidRPr="006B40B3">
        <w:t>.  1s finish facing out in 2nd place  (3) 1 (2)</w:t>
      </w:r>
    </w:p>
    <w:p w:rsidR="00B11EB3" w:rsidRPr="006B40B3" w:rsidRDefault="00B11EB3" w:rsidP="00B11EB3">
      <w:pPr>
        <w:pStyle w:val="DanceBody"/>
      </w:pPr>
      <w:r w:rsidRPr="006B40B3">
        <w:t>17-24</w:t>
      </w:r>
      <w:r w:rsidRPr="006B40B3">
        <w:tab/>
        <w:t>3s+1s+2s dance RSh reels of 3 on sides (1M+3L &amp; 1L+2M pass RSh to start)</w:t>
      </w:r>
    </w:p>
    <w:p w:rsidR="00B11EB3" w:rsidRPr="006B40B3" w:rsidRDefault="00B11EB3" w:rsidP="00B11EB3">
      <w:pPr>
        <w:pStyle w:val="DanceBody"/>
        <w:keepNext w:val="0"/>
      </w:pPr>
      <w:r w:rsidRPr="006B40B3">
        <w:t>25-32</w:t>
      </w:r>
      <w:r w:rsidRPr="006B40B3">
        <w:tab/>
        <w:t>3s+1s+2s dance clockwise 1/2 way round &amp; turn partners 2H (1s turn 1.1/2 times) Order:  2 1 3</w:t>
      </w:r>
    </w:p>
    <w:p w:rsidR="00B11EB3" w:rsidRDefault="00B11EB3" w:rsidP="00B11EB3"/>
    <w:p w:rsidR="00B11EB3" w:rsidRDefault="00B11EB3" w:rsidP="00B11EB3">
      <w:pPr>
        <w:pStyle w:val="Minicrib"/>
      </w:pPr>
      <w:r>
        <w:t>ATHOLL ANNIVERSARY STRATHSPEY  (S4x32)  4C Set</w:t>
      </w:r>
      <w:r>
        <w:tab/>
        <w:t>Alison Austin  A Dunfermline Collection/Atholl 60th</w:t>
      </w:r>
    </w:p>
    <w:p w:rsidR="00B11EB3" w:rsidRDefault="00B11EB3" w:rsidP="00B11EB3">
      <w:pPr>
        <w:pStyle w:val="DanceBody"/>
      </w:pPr>
      <w:r>
        <w:t xml:space="preserve"> </w:t>
      </w:r>
      <w:r w:rsidRPr="0035711B">
        <w:t>1-</w:t>
      </w:r>
      <w:r>
        <w:t xml:space="preserve"> </w:t>
      </w:r>
      <w:r w:rsidRPr="0035711B">
        <w:t>4</w:t>
      </w:r>
      <w:r w:rsidRPr="0035711B">
        <w:tab/>
        <w:t>1s+2s &amp; 3s+4s dance 1st 4 bars of Tourbillon</w:t>
      </w:r>
      <w:r>
        <w:t>:</w:t>
      </w:r>
    </w:p>
    <w:p w:rsidR="00B11EB3" w:rsidRPr="0035711B" w:rsidRDefault="00B11EB3" w:rsidP="00B11EB3">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B11EB3" w:rsidRPr="0035711B" w:rsidRDefault="00B11EB3" w:rsidP="00B11EB3">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B11EB3" w:rsidRPr="0035711B" w:rsidRDefault="00B11EB3" w:rsidP="00B11EB3">
      <w:pPr>
        <w:pStyle w:val="DanceBody"/>
      </w:pPr>
      <w:r>
        <w:t xml:space="preserve"> </w:t>
      </w:r>
      <w:r w:rsidRPr="0035711B">
        <w:t>9-16</w:t>
      </w:r>
      <w:r w:rsidRPr="0035711B">
        <w:tab/>
        <w:t xml:space="preserve">All dance RSh reels of 4 on sides, passing own </w:t>
      </w:r>
      <w:r>
        <w:t>partner</w:t>
      </w:r>
      <w:r w:rsidRPr="0035711B">
        <w:t xml:space="preserve"> RSh to begin.</w:t>
      </w:r>
    </w:p>
    <w:p w:rsidR="00B11EB3" w:rsidRDefault="00B11EB3" w:rsidP="00B11EB3">
      <w:pPr>
        <w:pStyle w:val="DanceBody"/>
      </w:pPr>
      <w:r>
        <w:t>17-20</w:t>
      </w:r>
      <w:r w:rsidRPr="0035711B">
        <w:tab/>
        <w:t xml:space="preserve">All dance 1/2 Grand Chain (1 bar/hand), finish facing own </w:t>
      </w:r>
      <w:r>
        <w:t>partner</w:t>
      </w:r>
      <w:r w:rsidRPr="0035711B">
        <w:t xml:space="preserve"> 1/2 way round set.</w:t>
      </w:r>
    </w:p>
    <w:p w:rsidR="00B11EB3" w:rsidRDefault="00B11EB3" w:rsidP="00B11EB3">
      <w:pPr>
        <w:pStyle w:val="DanceBody"/>
      </w:pPr>
      <w:r w:rsidRPr="0035711B">
        <w:t>21-24</w:t>
      </w:r>
      <w:r w:rsidRPr="0035711B">
        <w:tab/>
        <w:t>3s+4s &amp; 1s+2s dance 2nd 4 bars of Tourbillon.</w:t>
      </w:r>
    </w:p>
    <w:p w:rsidR="00B11EB3" w:rsidRPr="0035711B" w:rsidRDefault="00B11EB3" w:rsidP="00B11EB3">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B11EB3" w:rsidRPr="0035711B" w:rsidRDefault="00B11EB3" w:rsidP="00B11EB3">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B11EB3" w:rsidRDefault="00B11EB3" w:rsidP="00B11EB3">
      <w:pPr>
        <w:pStyle w:val="DanceBody"/>
        <w:keepNext w:val="0"/>
      </w:pPr>
      <w:r w:rsidRPr="0035711B">
        <w:t>29-32</w:t>
      </w:r>
      <w:r>
        <w:tab/>
      </w:r>
      <w:r w:rsidRPr="0035711B">
        <w:t xml:space="preserve">All set and cross RH with </w:t>
      </w:r>
      <w:r>
        <w:t>partner</w:t>
      </w:r>
      <w:r w:rsidRPr="0035711B">
        <w:t>. 2 3 4 1</w:t>
      </w:r>
    </w:p>
    <w:p w:rsidR="00B11EB3" w:rsidRDefault="00B11EB3" w:rsidP="00B11EB3"/>
    <w:p w:rsidR="00B11EB3" w:rsidRDefault="00B11EB3" w:rsidP="00B11EB3">
      <w:pPr>
        <w:pStyle w:val="Minicrib"/>
      </w:pPr>
      <w:r>
        <w:t>ATHOLL BROSE  (J4x64)  4C set</w:t>
      </w:r>
      <w:r>
        <w:tab/>
        <w:t>John Drewry  Canadian Bk</w:t>
      </w:r>
    </w:p>
    <w:p w:rsidR="00B11EB3" w:rsidRPr="000D60D4" w:rsidRDefault="00B11EB3" w:rsidP="00B11EB3">
      <w:pPr>
        <w:pStyle w:val="DanceBody"/>
      </w:pPr>
      <w:r w:rsidRPr="000D60D4">
        <w:t xml:space="preserve"> 3s &amp; 4s start on opp. sides</w:t>
      </w:r>
    </w:p>
    <w:p w:rsidR="00B11EB3" w:rsidRPr="000D60D4" w:rsidRDefault="00B11EB3" w:rsidP="00B11EB3">
      <w:pPr>
        <w:pStyle w:val="DanceBody"/>
      </w:pPr>
      <w:r w:rsidRPr="000D60D4">
        <w:t xml:space="preserve"> 1- 8</w:t>
      </w:r>
      <w:r w:rsidRPr="000D60D4">
        <w:tab/>
        <w:t>1s+2s also 3s+4s dance 1/2 double Fig of 8 (2s &amp; 3s cross up/down to start), 1M+2M also 3M+4M turn RH on sides while partners turn LH</w:t>
      </w:r>
    </w:p>
    <w:p w:rsidR="00B11EB3" w:rsidRPr="000D60D4" w:rsidRDefault="00B11EB3" w:rsidP="00B11EB3">
      <w:pPr>
        <w:pStyle w:val="DanceBody"/>
      </w:pPr>
      <w:r w:rsidRPr="000D60D4">
        <w:t xml:space="preserve"> 9-16</w:t>
      </w:r>
      <w:r w:rsidRPr="000D60D4">
        <w:tab/>
        <w:t>Repeat using other hand to turn on sides</w:t>
      </w:r>
    </w:p>
    <w:p w:rsidR="00B11EB3" w:rsidRDefault="00B11EB3" w:rsidP="00B11EB3">
      <w:pPr>
        <w:pStyle w:val="DanceBody"/>
      </w:pPr>
      <w:r w:rsidRPr="000D60D4">
        <w:t>17-24</w:t>
      </w:r>
      <w:r w:rsidRPr="000D60D4">
        <w:tab/>
      </w:r>
      <w:r>
        <w:t xml:space="preserve">17-18  2L+3M cross to Men's side (2L passing in front of 3M to 3rd place, 3M to 2nd place) </w:t>
      </w:r>
      <w:r w:rsidRPr="00B3380F">
        <w:rPr>
          <w:b/>
        </w:rPr>
        <w:t>while</w:t>
      </w:r>
      <w:r>
        <w:rPr>
          <w:b/>
        </w:rPr>
        <w:t xml:space="preserve"> </w:t>
      </w:r>
      <w:r w:rsidRPr="000D60D4">
        <w:t>partners cross to Ladies' side opp partners</w:t>
      </w:r>
    </w:p>
    <w:p w:rsidR="00B11EB3" w:rsidRDefault="00B11EB3" w:rsidP="00B11EB3">
      <w:pPr>
        <w:pStyle w:val="DanceBody"/>
      </w:pPr>
      <w:r>
        <w:tab/>
        <w:t xml:space="preserve">19-20  2M+3L cross back to Men's side (3L passing in front of 2M, 3L to 2nd place, 2M to 3rd place) </w:t>
      </w:r>
      <w:r>
        <w:rPr>
          <w:b/>
        </w:rPr>
        <w:t>while</w:t>
      </w:r>
      <w:r>
        <w:tab/>
      </w:r>
      <w:r w:rsidRPr="000D60D4">
        <w:t>partners cross to Ladies' side opp partners</w:t>
      </w:r>
    </w:p>
    <w:p w:rsidR="00B11EB3" w:rsidRDefault="00B11EB3" w:rsidP="00B11EB3">
      <w:pPr>
        <w:pStyle w:val="DanceBody"/>
      </w:pPr>
      <w:r>
        <w:tab/>
        <w:t xml:space="preserve">21-24  3s (in 2nd place) turn partner RH </w:t>
      </w:r>
      <w:r>
        <w:rPr>
          <w:b/>
        </w:rPr>
        <w:t>while</w:t>
      </w:r>
      <w:r>
        <w:t xml:space="preserve"> 2s turn LH</w:t>
      </w:r>
    </w:p>
    <w:p w:rsidR="00B11EB3" w:rsidRPr="005A6F93" w:rsidRDefault="00B11EB3" w:rsidP="00B11EB3">
      <w:pPr>
        <w:pStyle w:val="DanceBody"/>
      </w:pPr>
      <w:r w:rsidRPr="000D60D4">
        <w:t>25-32</w:t>
      </w:r>
      <w:r w:rsidRPr="000D60D4">
        <w:tab/>
        <w:t>2s &amp; 3s repeat</w:t>
      </w:r>
      <w:r>
        <w:t xml:space="preserve"> 17-20</w:t>
      </w:r>
      <w:r w:rsidRPr="000D60D4">
        <w:t xml:space="preserve"> back to original place</w:t>
      </w:r>
      <w:r>
        <w:t xml:space="preserve">; 2s turn RH </w:t>
      </w:r>
      <w:r>
        <w:rPr>
          <w:b/>
        </w:rPr>
        <w:t>while</w:t>
      </w:r>
      <w:r>
        <w:t xml:space="preserve"> 3s turn LH</w:t>
      </w:r>
    </w:p>
    <w:p w:rsidR="00B11EB3" w:rsidRPr="000D60D4" w:rsidRDefault="00B11EB3" w:rsidP="00B11EB3">
      <w:pPr>
        <w:pStyle w:val="DanceBody"/>
      </w:pPr>
      <w:r>
        <w:t>33-40</w:t>
      </w:r>
      <w:r>
        <w:tab/>
        <w:t>All P</w:t>
      </w:r>
      <w:r w:rsidRPr="000D60D4">
        <w:t>etronella turn into centre, set &amp; 3/4 turn RH, 1s+2s also 3s+4s dance 1/2 RH across.  2 1 (4)</w:t>
      </w:r>
      <w:r>
        <w:t xml:space="preserve"> </w:t>
      </w:r>
      <w:r w:rsidRPr="000D60D4">
        <w:t>(3)</w:t>
      </w:r>
    </w:p>
    <w:p w:rsidR="00B11EB3" w:rsidRPr="000D60D4" w:rsidRDefault="00B11EB3" w:rsidP="00B11EB3">
      <w:pPr>
        <w:pStyle w:val="DanceBody"/>
      </w:pPr>
      <w:r w:rsidRPr="000D60D4">
        <w:t>41-48</w:t>
      </w:r>
      <w:r w:rsidRPr="000D60D4">
        <w:tab/>
        <w:t>1s+4s dance LH across, 2s+1s also 4s+3s dance RH across</w:t>
      </w:r>
    </w:p>
    <w:p w:rsidR="00B11EB3" w:rsidRPr="000D60D4" w:rsidRDefault="00B11EB3" w:rsidP="00B11EB3">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B11EB3" w:rsidRPr="000D60D4" w:rsidRDefault="00B11EB3" w:rsidP="00B11EB3">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B11EB3" w:rsidRDefault="00B11EB3" w:rsidP="00B11EB3"/>
    <w:p w:rsidR="00B11EB3" w:rsidRDefault="00B11EB3" w:rsidP="00B11EB3">
      <w:pPr>
        <w:pStyle w:val="Minicrib"/>
      </w:pPr>
      <w:r>
        <w:t>ATHOLL CELEBRATIONS  (M-4x(S32+R32)  3C (4C set)</w:t>
      </w:r>
      <w:r>
        <w:tab/>
        <w:t>Atsuko Clement  Atholl 60th Anniversary</w:t>
      </w:r>
    </w:p>
    <w:p w:rsidR="00B11EB3" w:rsidRDefault="00B11EB3" w:rsidP="00B11EB3">
      <w:pPr>
        <w:pStyle w:val="DanceBody"/>
      </w:pPr>
      <w:r>
        <w:t>Strahspey</w:t>
      </w:r>
    </w:p>
    <w:p w:rsidR="00B11EB3" w:rsidRDefault="00B11EB3" w:rsidP="00B11EB3">
      <w:pPr>
        <w:pStyle w:val="DanceBody"/>
      </w:pPr>
      <w:r>
        <w:t xml:space="preserve"> 1- 8</w:t>
      </w:r>
      <w:r>
        <w:tab/>
        <w:t>1s+2</w:t>
      </w:r>
      <w:r w:rsidRPr="003E389F">
        <w:t>s dance Tourbillon:</w:t>
      </w:r>
    </w:p>
    <w:p w:rsidR="00B11EB3" w:rsidRPr="003E389F" w:rsidRDefault="00B11EB3" w:rsidP="00B11EB3">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B11EB3" w:rsidRDefault="00B11EB3" w:rsidP="00B11EB3">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B11EB3" w:rsidRDefault="00B11EB3" w:rsidP="00B11EB3">
      <w:pPr>
        <w:pStyle w:val="DanceBody"/>
      </w:pPr>
      <w:r>
        <w:t xml:space="preserve"> 9-12</w:t>
      </w:r>
      <w:r>
        <w:tab/>
        <w:t>1L+2s &amp; 1M+3s dance RH across</w:t>
      </w:r>
    </w:p>
    <w:p w:rsidR="00B11EB3" w:rsidRDefault="00B11EB3" w:rsidP="00B11EB3">
      <w:pPr>
        <w:pStyle w:val="DanceBody"/>
      </w:pPr>
      <w:r>
        <w:t>13-24</w:t>
      </w:r>
      <w:r>
        <w:tab/>
        <w:t>2s+1s+3s dance R&amp;L for 3 couples</w:t>
      </w:r>
    </w:p>
    <w:p w:rsidR="00B11EB3" w:rsidRDefault="00B11EB3" w:rsidP="00B11EB3">
      <w:pPr>
        <w:pStyle w:val="DanceBody"/>
      </w:pPr>
      <w:r>
        <w:t>25-32</w:t>
      </w:r>
      <w:r>
        <w:tab/>
        <w:t>2s+1s+3s dance 6H round &amp; back</w:t>
      </w:r>
    </w:p>
    <w:p w:rsidR="00B11EB3" w:rsidRDefault="00B11EB3" w:rsidP="00B11EB3">
      <w:pPr>
        <w:pStyle w:val="DanceBody"/>
      </w:pPr>
      <w:r>
        <w:t>Reel</w:t>
      </w:r>
    </w:p>
    <w:p w:rsidR="00B11EB3" w:rsidRDefault="00B11EB3" w:rsidP="00B11EB3">
      <w:pPr>
        <w:pStyle w:val="DanceBody"/>
        <w:keepNext w:val="0"/>
      </w:pPr>
      <w:r>
        <w:t>Repeat 1-32 in Reel time</w:t>
      </w:r>
    </w:p>
    <w:p w:rsidR="00B11EB3" w:rsidRDefault="00B11EB3" w:rsidP="00B11EB3"/>
    <w:p w:rsidR="00B11EB3" w:rsidRDefault="00B11EB3" w:rsidP="00B11EB3">
      <w:pPr>
        <w:pStyle w:val="Minicrib"/>
      </w:pPr>
      <w:r>
        <w:t>THE ATHOLL DIAMOND TWELVESOME  (S3x48)  6 Couple Sq.Set</w:t>
      </w:r>
      <w:r>
        <w:tab/>
        <w:t>Brian Martin  Atholl 60th Anniversary</w:t>
      </w:r>
    </w:p>
    <w:p w:rsidR="00B11EB3" w:rsidRDefault="00B11EB3" w:rsidP="00B11EB3">
      <w:pPr>
        <w:pStyle w:val="DanceBody"/>
      </w:pPr>
      <w:r>
        <w:t>Square set: Couples 1-4 in normal square, 5s &amp; 6s inside square, 5s face 1s, 6s face 3s</w:t>
      </w:r>
    </w:p>
    <w:p w:rsidR="00B11EB3" w:rsidRDefault="00B11EB3" w:rsidP="00B11EB3">
      <w:pPr>
        <w:pStyle w:val="DanceBody"/>
      </w:pPr>
      <w:r>
        <w:t xml:space="preserve"> 1- 8</w:t>
      </w:r>
      <w:r>
        <w:tab/>
        <w:t>5s &amp; 6s dance reels of 3 with corner places, RSh to dancer to right ( 5M+1L+4M, 5L+1M+2L, 6M+2M+3L, 6L+3M+4L)</w:t>
      </w:r>
    </w:p>
    <w:p w:rsidR="00B11EB3" w:rsidRDefault="00B11EB3" w:rsidP="00B11EB3">
      <w:pPr>
        <w:pStyle w:val="DanceBody"/>
      </w:pPr>
      <w:r>
        <w:t xml:space="preserve"> 9-16</w:t>
      </w:r>
      <w:r>
        <w:tab/>
        <w:t>5s+6s dance RH across &amp; LH across to end with couples in tandem (Lady following Man), 5M facing 4M, 6M facing 2M</w:t>
      </w:r>
    </w:p>
    <w:p w:rsidR="00B11EB3" w:rsidRDefault="00B11EB3" w:rsidP="00B11EB3">
      <w:pPr>
        <w:pStyle w:val="DanceBody"/>
      </w:pPr>
      <w:r>
        <w:t>17-24</w:t>
      </w:r>
      <w:r>
        <w:tab/>
        <w:t xml:space="preserve">5s+4M+2L </w:t>
      </w:r>
      <w:r>
        <w:rPr>
          <w:b/>
        </w:rPr>
        <w:t>also</w:t>
      </w:r>
      <w:r>
        <w:t xml:space="preserve"> 6s+2M+4L dance RSh tandem reels of 3 up/down set</w:t>
      </w:r>
    </w:p>
    <w:p w:rsidR="00B11EB3" w:rsidRDefault="00B11EB3" w:rsidP="00B11EB3">
      <w:pPr>
        <w:pStyle w:val="DanceBody"/>
      </w:pPr>
      <w:r>
        <w:t>25-32</w:t>
      </w:r>
      <w:r>
        <w:tab/>
        <w:t xml:space="preserve">1s+5s </w:t>
      </w:r>
      <w:r>
        <w:rPr>
          <w:b/>
        </w:rPr>
        <w:t>also</w:t>
      </w:r>
      <w:r>
        <w:t xml:space="preserve"> 3s+6s dance Ladies' Chain (Men cast to start). Bars 25-26 &amp; 29-30 Men pass LSh in centre. All end facing partner</w:t>
      </w:r>
    </w:p>
    <w:p w:rsidR="00B11EB3" w:rsidRDefault="00B11EB3" w:rsidP="00B11EB3">
      <w:pPr>
        <w:pStyle w:val="DanceBody"/>
      </w:pPr>
      <w:r>
        <w:t>33-40</w:t>
      </w:r>
      <w:r>
        <w:tab/>
        <w:t xml:space="preserve">Lines of 4 up/down (1M+5L+6M+3L &amp; 1L+5M+6L+3M) </w:t>
      </w:r>
      <w:r>
        <w:rPr>
          <w:b/>
        </w:rPr>
        <w:t>also</w:t>
      </w:r>
      <w:r>
        <w:t xml:space="preserve"> 2s &amp; 4s on sides set, Adv+Ret (1 step each) twice &amp; set</w:t>
      </w:r>
    </w:p>
    <w:p w:rsidR="00B11EB3" w:rsidRDefault="00B11EB3" w:rsidP="00B11EB3">
      <w:pPr>
        <w:pStyle w:val="DanceBody"/>
      </w:pPr>
      <w:r>
        <w:t>41-44</w:t>
      </w:r>
      <w:r>
        <w:tab/>
        <w:t xml:space="preserve">1s+5s </w:t>
      </w:r>
      <w:r>
        <w:rPr>
          <w:b/>
        </w:rPr>
        <w:t xml:space="preserve">also </w:t>
      </w:r>
      <w:r>
        <w:t>3s+6s dance 1/2 R&amp;L</w:t>
      </w:r>
    </w:p>
    <w:p w:rsidR="00B11EB3" w:rsidRDefault="00B11EB3" w:rsidP="00B11EB3">
      <w:pPr>
        <w:pStyle w:val="DanceBody"/>
      </w:pPr>
      <w:r>
        <w:t>45-48</w:t>
      </w:r>
      <w:r>
        <w:tab/>
        <w:t xml:space="preserve">1s+3s dance 1/2 R&amp;L in centre </w:t>
      </w:r>
      <w:r>
        <w:rPr>
          <w:b/>
        </w:rPr>
        <w:t>while</w:t>
      </w:r>
      <w:r>
        <w:t xml:space="preserve"> 5s+2s+6s+4s set &amp; dance 1 place clockwise round to end  4 5 2 6 with 1s+3s in centre</w:t>
      </w:r>
    </w:p>
    <w:p w:rsidR="00B11EB3" w:rsidRDefault="00B11EB3" w:rsidP="00B11EB3">
      <w:pPr>
        <w:pStyle w:val="DanceBody"/>
        <w:keepNext w:val="0"/>
      </w:pPr>
      <w:r>
        <w:tab/>
        <w:t>Repeat twice from new positions</w:t>
      </w:r>
    </w:p>
    <w:p w:rsidR="00B11EB3" w:rsidRDefault="00B11EB3" w:rsidP="00B11EB3"/>
    <w:p w:rsidR="00B11EB3" w:rsidRDefault="00B11EB3" w:rsidP="00B11EB3">
      <w:pPr>
        <w:pStyle w:val="Minicrib"/>
      </w:pPr>
      <w:r>
        <w:t>THE ATHOLL REEL  (R8x32)  2C (4C set)</w:t>
      </w:r>
      <w:r>
        <w:tab/>
        <w:t>John S Trew  Let's All Dance</w:t>
      </w:r>
    </w:p>
    <w:p w:rsidR="00B11EB3" w:rsidRPr="006B40B3" w:rsidRDefault="00B11EB3" w:rsidP="00B11EB3">
      <w:pPr>
        <w:pStyle w:val="DanceBody"/>
      </w:pPr>
      <w:r w:rsidRPr="006B40B3">
        <w:t xml:space="preserve"> 1- 8</w:t>
      </w:r>
      <w:r w:rsidRPr="006B40B3">
        <w:tab/>
        <w:t>1M+2L Adv+Ret, 1L+2M Adv+Ret</w:t>
      </w:r>
    </w:p>
    <w:p w:rsidR="00B11EB3" w:rsidRPr="006B40B3" w:rsidRDefault="00B11EB3" w:rsidP="00B11EB3">
      <w:pPr>
        <w:pStyle w:val="DanceBody"/>
      </w:pPr>
      <w:r w:rsidRPr="006B40B3">
        <w:t xml:space="preserve"> 9-16</w:t>
      </w:r>
      <w:r w:rsidRPr="006B40B3">
        <w:tab/>
        <w:t>1s+2s chase round clockwise (in square formation) to places</w:t>
      </w:r>
    </w:p>
    <w:p w:rsidR="00B11EB3" w:rsidRPr="006B40B3" w:rsidRDefault="00B11EB3" w:rsidP="00B11EB3">
      <w:pPr>
        <w:pStyle w:val="DanceBody"/>
      </w:pPr>
      <w:r w:rsidRPr="006B40B3">
        <w:t>17-24</w:t>
      </w:r>
      <w:r w:rsidRPr="006B40B3">
        <w:tab/>
        <w:t>1s followed by 2 lead down &amp; 2s lead up</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ATLANTIC CROSSING  (J5x32)  5C set</w:t>
      </w:r>
      <w:r>
        <w:tab/>
        <w:t>W Ernst Eder  Martello Tower 3</w:t>
      </w:r>
    </w:p>
    <w:p w:rsidR="00B11EB3" w:rsidRPr="006B40B3" w:rsidRDefault="00B11EB3" w:rsidP="00B11EB3">
      <w:pPr>
        <w:pStyle w:val="DanceBody"/>
      </w:pPr>
      <w:r w:rsidRPr="006B40B3">
        <w:t xml:space="preserve"> 1- 8</w:t>
      </w:r>
      <w:r w:rsidRPr="006B40B3">
        <w:tab/>
        <w:t>1s &amp; 5s dance a Fig of 8 round next couple casting to start while 3s petronella to opposite sides</w:t>
      </w:r>
    </w:p>
    <w:p w:rsidR="00B11EB3" w:rsidRPr="006B40B3" w:rsidRDefault="00B11EB3" w:rsidP="00B11EB3">
      <w:pPr>
        <w:pStyle w:val="DanceBody"/>
      </w:pPr>
      <w:r w:rsidRPr="006B40B3">
        <w:t xml:space="preserve"> 9-16</w:t>
      </w:r>
      <w:r w:rsidRPr="006B40B3">
        <w:tab/>
        <w:t>1s &amp; 5s cast in 1 place &amp; set while 3s turn RH 1.1/2 times back to places, 1s &amp; 5s turn partners RH 1.1/2 times &amp; end facing 1st corners</w:t>
      </w:r>
    </w:p>
    <w:p w:rsidR="00B11EB3" w:rsidRPr="006B40B3" w:rsidRDefault="00B11EB3" w:rsidP="00B11EB3">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B11EB3" w:rsidRPr="006B40B3" w:rsidRDefault="00B11EB3" w:rsidP="00B11EB3">
      <w:pPr>
        <w:pStyle w:val="DanceBody"/>
        <w:keepNext w:val="0"/>
      </w:pPr>
      <w:r w:rsidRPr="006B40B3">
        <w:t>25-32</w:t>
      </w:r>
      <w:r w:rsidRPr="006B40B3">
        <w:tab/>
        <w:t>1s followed by 3s+5s+4s cast (3s ending in 4th place &amp; 4s in 2nd place), all turn partners RH (4 bar slow turns).  2 4 5 3 1</w:t>
      </w:r>
    </w:p>
    <w:p w:rsidR="00B11EB3" w:rsidRDefault="00B11EB3" w:rsidP="00B11EB3"/>
    <w:p w:rsidR="00B11EB3" w:rsidRDefault="00B11EB3" w:rsidP="00B11EB3">
      <w:pPr>
        <w:pStyle w:val="Minicrib"/>
      </w:pPr>
      <w:r>
        <w:t>ATSUKO'S WEDDING  (R8x32)  3C (4C set)</w:t>
      </w:r>
      <w:r>
        <w:tab/>
        <w:t>Bob Grant</w:t>
      </w:r>
    </w:p>
    <w:p w:rsidR="00B11EB3" w:rsidRPr="006B40B3" w:rsidRDefault="00B11EB3" w:rsidP="00B11EB3">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B11EB3" w:rsidRPr="006B40B3" w:rsidRDefault="00B11EB3" w:rsidP="00B11EB3">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B11EB3" w:rsidRPr="006B40B3" w:rsidRDefault="00B11EB3" w:rsidP="00B11EB3">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B11EB3" w:rsidRPr="006B40B3" w:rsidRDefault="00B11EB3" w:rsidP="00B11EB3">
      <w:pPr>
        <w:pStyle w:val="DanceBody"/>
        <w:keepNext w:val="0"/>
      </w:pPr>
      <w:r w:rsidRPr="006B40B3">
        <w:t>25-32</w:t>
      </w:r>
      <w:r w:rsidRPr="006B40B3">
        <w:tab/>
        <w:t>1s dance reels of 3 on opposite sides (start by giving LSh to 2nd corners) 1s end crossing to 2nd place own side</w:t>
      </w:r>
    </w:p>
    <w:p w:rsidR="00B11EB3" w:rsidRDefault="00B11EB3" w:rsidP="00B11EB3"/>
    <w:p w:rsidR="00B11EB3" w:rsidRDefault="00B11EB3" w:rsidP="00B11EB3">
      <w:pPr>
        <w:pStyle w:val="Minicrib"/>
        <w:rPr>
          <w:lang w:eastAsia="en-GB"/>
        </w:rPr>
      </w:pPr>
      <w:r>
        <w:rPr>
          <w:lang w:eastAsia="en-GB"/>
        </w:rPr>
        <w:t>AU REVOIR, BETTY AND TONY  (S3x32)  3C Set</w:t>
      </w:r>
      <w:r>
        <w:rPr>
          <w:lang w:eastAsia="en-GB"/>
        </w:rPr>
        <w:tab/>
        <w:t>Jeanetta McColl  Pinewoods Collection 2</w:t>
      </w:r>
    </w:p>
    <w:p w:rsidR="00B11EB3" w:rsidRPr="00F32D1F" w:rsidRDefault="00B11EB3" w:rsidP="00B11EB3">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B11EB3" w:rsidRPr="00F32D1F" w:rsidRDefault="00B11EB3" w:rsidP="00B11EB3">
      <w:pPr>
        <w:pStyle w:val="DanceBody"/>
        <w:rPr>
          <w:lang w:eastAsia="en-GB"/>
        </w:rPr>
      </w:pPr>
      <w:r w:rsidRPr="00F32D1F">
        <w:rPr>
          <w:lang w:eastAsia="en-GB"/>
        </w:rPr>
        <w:t xml:space="preserve"> 5- 8</w:t>
      </w:r>
      <w:r w:rsidRPr="00F32D1F">
        <w:rPr>
          <w:lang w:eastAsia="en-GB"/>
        </w:rPr>
        <w:tab/>
        <w:t>2s+3s+1s set, 1s cross RH and remain facing out.  2 (1) 3</w:t>
      </w:r>
    </w:p>
    <w:p w:rsidR="00B11EB3" w:rsidRPr="00F32D1F" w:rsidRDefault="00B11EB3" w:rsidP="00B11EB3">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B11EB3" w:rsidRPr="00F32D1F" w:rsidRDefault="00B11EB3" w:rsidP="00B11EB3">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B11EB3" w:rsidRPr="00F32D1F" w:rsidRDefault="00B11EB3" w:rsidP="00B11EB3">
      <w:pPr>
        <w:pStyle w:val="DanceBody"/>
        <w:rPr>
          <w:lang w:eastAsia="en-GB"/>
        </w:rPr>
      </w:pPr>
      <w:r w:rsidRPr="00F32D1F">
        <w:rPr>
          <w:lang w:eastAsia="en-GB"/>
        </w:rPr>
        <w:t>21-24</w:t>
      </w:r>
      <w:r w:rsidRPr="00F32D1F">
        <w:rPr>
          <w:lang w:eastAsia="en-GB"/>
        </w:rPr>
        <w:tab/>
        <w:t>All take hands and set. 1s cross RH to own sides</w:t>
      </w:r>
    </w:p>
    <w:p w:rsidR="00B11EB3" w:rsidRPr="00F32D1F" w:rsidRDefault="00B11EB3" w:rsidP="00B11EB3">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B11EB3" w:rsidRPr="00F32D1F" w:rsidRDefault="00B11EB3" w:rsidP="00B11EB3">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B11EB3" w:rsidRDefault="00B11EB3" w:rsidP="00B11EB3"/>
    <w:p w:rsidR="00B11EB3" w:rsidRDefault="00B11EB3" w:rsidP="00B11EB3">
      <w:pPr>
        <w:pStyle w:val="Minicrib"/>
      </w:pPr>
      <w:r>
        <w:t>AU REVOIR MES AMIS  (S8x32)  2C (4C set)</w:t>
      </w:r>
      <w:r>
        <w:tab/>
        <w:t>Luke Bradley</w:t>
      </w:r>
    </w:p>
    <w:p w:rsidR="00B11EB3" w:rsidRDefault="00B11EB3" w:rsidP="00B11EB3">
      <w:pPr>
        <w:pStyle w:val="DanceBody"/>
      </w:pPr>
      <w:r>
        <w:t xml:space="preserve"> 1- 8</w:t>
      </w:r>
      <w:r>
        <w:tab/>
        <w:t>1s set to 2s &amp; 1s+2s turn 2H on sides; 1s+2s set to partners, turn partners 2H</w:t>
      </w:r>
    </w:p>
    <w:p w:rsidR="00B11EB3" w:rsidRDefault="00B11EB3" w:rsidP="00B11EB3">
      <w:pPr>
        <w:pStyle w:val="DanceBody"/>
      </w:pPr>
      <w:r>
        <w:t xml:space="preserve"> 9-16</w:t>
      </w:r>
      <w:r>
        <w:tab/>
        <w:t>1s+2s Set &amp; Rotate (no hands given)</w:t>
      </w:r>
    </w:p>
    <w:p w:rsidR="00B11EB3" w:rsidRDefault="00B11EB3" w:rsidP="00B11EB3">
      <w:pPr>
        <w:pStyle w:val="DanceBody"/>
      </w:pPr>
      <w:r>
        <w:t>17-24</w:t>
      </w:r>
      <w:r>
        <w:tab/>
        <w:t>2s+1s circle 4H round &amp; back</w:t>
      </w:r>
    </w:p>
    <w:p w:rsidR="00B11EB3" w:rsidRDefault="00B11EB3" w:rsidP="00B11EB3">
      <w:pPr>
        <w:pStyle w:val="DanceBody"/>
        <w:keepNext w:val="0"/>
      </w:pPr>
      <w:r>
        <w:t>25-32</w:t>
      </w:r>
      <w:r>
        <w:tab/>
        <w:t>2s+1s dance Poussette.  2 1</w:t>
      </w:r>
    </w:p>
    <w:p w:rsidR="00B11EB3" w:rsidRDefault="00B11EB3" w:rsidP="00B11EB3"/>
    <w:p w:rsidR="00B11EB3" w:rsidRDefault="00B11EB3" w:rsidP="00B11EB3">
      <w:pPr>
        <w:pStyle w:val="Minicrib"/>
      </w:pPr>
      <w:r>
        <w:t>AUCHENCAIRN  (R8x32)  2C (4C set)</w:t>
      </w:r>
      <w:r>
        <w:tab/>
        <w:t>Hugh Foss  Glendarroch Sheet 12</w:t>
      </w:r>
    </w:p>
    <w:p w:rsidR="00B11EB3" w:rsidRPr="00723575" w:rsidRDefault="00B11EB3" w:rsidP="00B11EB3">
      <w:pPr>
        <w:pStyle w:val="DanceBody"/>
      </w:pPr>
      <w:r>
        <w:t xml:space="preserve">Note: "Petronella-to-Left": </w:t>
      </w:r>
      <w:r w:rsidRPr="00723575">
        <w:t>4 PdeB steps going diagonally forward to Left &amp; turning 3/4 round to Left on 2nd/3rd steps</w:t>
      </w:r>
    </w:p>
    <w:p w:rsidR="00B11EB3" w:rsidRPr="00723575" w:rsidRDefault="00B11EB3" w:rsidP="00B11EB3">
      <w:pPr>
        <w:pStyle w:val="DanceBody"/>
      </w:pPr>
      <w:r w:rsidRPr="00723575">
        <w:t xml:space="preserve"> 1- 8</w:t>
      </w:r>
      <w:r w:rsidRPr="00723575">
        <w:tab/>
        <w:t>1s Petronella turn &amp; set (2s step up); 1s turn 3/4 LH back to original places &amp; set while 2s Petronella turn &amp; set (1M now facing 2L, 2M facing 1L)</w:t>
      </w:r>
    </w:p>
    <w:p w:rsidR="00B11EB3" w:rsidRPr="00723575" w:rsidRDefault="00B11EB3" w:rsidP="00B11EB3">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B11EB3" w:rsidRDefault="00B11EB3" w:rsidP="00B11EB3">
      <w:pPr>
        <w:pStyle w:val="DanceBody"/>
      </w:pPr>
      <w:r w:rsidRPr="00723575">
        <w:t>17-24</w:t>
      </w:r>
      <w:r w:rsidRPr="00723575">
        <w:tab/>
        <w:t>1M+2M Petronella turn &amp; set while 1L &amp; 2L, going inside them, Petronella-to-Left;  all dance LH across once round</w:t>
      </w:r>
    </w:p>
    <w:p w:rsidR="00B11EB3" w:rsidRPr="00723575" w:rsidRDefault="00B11EB3" w:rsidP="00B11EB3">
      <w:pPr>
        <w:pStyle w:val="DanceBody"/>
      </w:pPr>
      <w:r w:rsidRPr="00723575">
        <w:t>25-32</w:t>
      </w:r>
      <w:r w:rsidRPr="00723575">
        <w:tab/>
        <w:t>1L dances anticlockwise round others to 2nd place own side (8 bars) as 1M dances Petronella turn &amp; follows partner 2nd place own side while</w:t>
      </w:r>
    </w:p>
    <w:p w:rsidR="00B11EB3" w:rsidRPr="00723575" w:rsidRDefault="00B11EB3" w:rsidP="00B11EB3">
      <w:pPr>
        <w:pStyle w:val="DanceBody"/>
        <w:keepNext w:val="0"/>
      </w:pPr>
      <w:r w:rsidRPr="00723575">
        <w:tab/>
        <w:t>2L stands (2 bars), dances Petronella turn, dances anticlockwise round to 1st place own side as 2M stands (4 bars), dances Petronella turn &amp; follows 1M to end in 1st place own side</w:t>
      </w:r>
    </w:p>
    <w:p w:rsidR="00B11EB3" w:rsidRDefault="00B11EB3" w:rsidP="00B11EB3"/>
    <w:p w:rsidR="00B11EB3" w:rsidRDefault="00B11EB3" w:rsidP="00B11EB3">
      <w:pPr>
        <w:pStyle w:val="Minicrib"/>
      </w:pPr>
      <w:r>
        <w:t>AUCHENTOSHEN  (R4x40)  4C set</w:t>
      </w:r>
      <w:r>
        <w:tab/>
        <w:t>Christine Thompson  Whisky Coll</w:t>
      </w:r>
    </w:p>
    <w:p w:rsidR="00B11EB3" w:rsidRDefault="00B11EB3" w:rsidP="00B11EB3">
      <w:pPr>
        <w:pStyle w:val="DanceBody"/>
      </w:pPr>
      <w:r>
        <w:t xml:space="preserve"> 1- 8</w:t>
      </w:r>
      <w:r>
        <w:tab/>
        <w:t xml:space="preserve">1s+2s </w:t>
      </w:r>
      <w:r>
        <w:rPr>
          <w:b/>
        </w:rPr>
        <w:t>also</w:t>
      </w:r>
      <w:r>
        <w:t xml:space="preserve"> 3s+4s set &amp; dance 1/2 RH across; 1s+4s (middle couples) set &amp; dance 1/2 LH across</w:t>
      </w:r>
    </w:p>
    <w:p w:rsidR="00B11EB3" w:rsidRPr="00360283" w:rsidRDefault="00B11EB3" w:rsidP="00B11EB3">
      <w:pPr>
        <w:pStyle w:val="DanceBody"/>
      </w:pPr>
      <w:r>
        <w:t xml:space="preserve"> 9-16</w:t>
      </w:r>
      <w:r>
        <w:tab/>
        <w:t xml:space="preserve">Top 2 couples (2s+4s) </w:t>
      </w:r>
      <w:r>
        <w:rPr>
          <w:b/>
        </w:rPr>
        <w:t>&amp;</w:t>
      </w:r>
      <w:r>
        <w:t xml:space="preserve"> bottom 2 couples (1s+3s) set, dance 1/2 RH across; 2s+3s (middle couples) set, dance 1/2 LH across  (4) (3) (2) (1)</w:t>
      </w:r>
    </w:p>
    <w:p w:rsidR="00B11EB3" w:rsidRDefault="00B11EB3" w:rsidP="00B11EB3">
      <w:pPr>
        <w:pStyle w:val="DanceBody"/>
      </w:pPr>
      <w:r>
        <w:t>17-24</w:t>
      </w:r>
      <w:r>
        <w:tab/>
        <w:t>All circle 8H round &amp; back</w:t>
      </w:r>
    </w:p>
    <w:p w:rsidR="00B11EB3" w:rsidRDefault="00B11EB3" w:rsidP="00B11EB3">
      <w:pPr>
        <w:pStyle w:val="DanceBody"/>
      </w:pPr>
      <w:r>
        <w:t>25-32</w:t>
      </w:r>
      <w:r>
        <w:tab/>
        <w:t>Top 2 Men's side (4L+3L) &amp; bottom 2 Ladies' side (2M+1M) dance 1/2 R&amp;L; top 2 Ladies side (4M+3M) + bottom 2 Men's side ( 2L+1L) dance 1/2 R&amp;L.  End 1 2 3 4</w:t>
      </w:r>
    </w:p>
    <w:p w:rsidR="00B11EB3" w:rsidRDefault="00B11EB3" w:rsidP="00B11EB3">
      <w:pPr>
        <w:pStyle w:val="DanceBody"/>
        <w:keepNext w:val="0"/>
      </w:pPr>
      <w:r>
        <w:t>33-40</w:t>
      </w:r>
      <w:r>
        <w:tab/>
        <w:t>1s cross RH, cast 1 place (2s step up); cross LH &amp; cast to 4th place (3s+4s step up).  2 3 4 1</w:t>
      </w:r>
    </w:p>
    <w:p w:rsidR="00B11EB3" w:rsidRDefault="00B11EB3" w:rsidP="00B11EB3"/>
    <w:p w:rsidR="00B11EB3" w:rsidRDefault="00B11EB3" w:rsidP="00B11EB3">
      <w:pPr>
        <w:pStyle w:val="Minicrib"/>
      </w:pPr>
      <w:r>
        <w:t>AUCHINDOUN CASTLE  (R64+64+32)  Sq.Set</w:t>
      </w:r>
      <w:r>
        <w:tab/>
        <w:t>John Drewry  Bankhead Bk 3</w:t>
      </w:r>
    </w:p>
    <w:p w:rsidR="00B11EB3" w:rsidRDefault="00B11EB3" w:rsidP="00B11EB3">
      <w:pPr>
        <w:pStyle w:val="DanceBody"/>
      </w:pPr>
      <w:r>
        <w:t>12 Dancer Square Set, each man between 2 ladies</w:t>
      </w:r>
    </w:p>
    <w:p w:rsidR="00B11EB3" w:rsidRPr="006B40B3" w:rsidRDefault="00B11EB3" w:rsidP="00B11EB3">
      <w:pPr>
        <w:pStyle w:val="DanceBody"/>
      </w:pPr>
      <w:r w:rsidRPr="006B40B3">
        <w:t>Part 1</w:t>
      </w:r>
    </w:p>
    <w:p w:rsidR="00B11EB3" w:rsidRPr="006B40B3" w:rsidRDefault="00B11EB3" w:rsidP="00B11EB3">
      <w:pPr>
        <w:pStyle w:val="DanceBody"/>
      </w:pPr>
      <w:r w:rsidRPr="006B40B3">
        <w:t xml:space="preserve"> 1- 8</w:t>
      </w:r>
      <w:r w:rsidRPr="006B40B3">
        <w:tab/>
        <w:t>All circle 12H round &amp; back</w:t>
      </w:r>
    </w:p>
    <w:p w:rsidR="00B11EB3" w:rsidRPr="006B40B3" w:rsidRDefault="00B11EB3" w:rsidP="00B11EB3">
      <w:pPr>
        <w:pStyle w:val="DanceBody"/>
      </w:pPr>
      <w:r w:rsidRPr="006B40B3">
        <w:t xml:space="preserve"> 9-16</w:t>
      </w:r>
      <w:r w:rsidRPr="006B40B3">
        <w:tab/>
        <w:t>Men dance RH across with RH partner &amp; next Lady &amp; LH across with LH partner &amp; next Lady</w:t>
      </w:r>
    </w:p>
    <w:p w:rsidR="00B11EB3" w:rsidRPr="006B40B3" w:rsidRDefault="00B11EB3" w:rsidP="00B11EB3">
      <w:pPr>
        <w:pStyle w:val="DanceBody"/>
      </w:pPr>
      <w:r w:rsidRPr="006B40B3">
        <w:t>17-24</w:t>
      </w:r>
      <w:r w:rsidRPr="006B40B3">
        <w:tab/>
        <w:t>All Men dance reels of 3 with partners (Men give RSh to RH partner to start)</w:t>
      </w:r>
    </w:p>
    <w:p w:rsidR="00B11EB3" w:rsidRPr="006B40B3" w:rsidRDefault="00B11EB3" w:rsidP="00B11EB3">
      <w:pPr>
        <w:pStyle w:val="DanceBody"/>
      </w:pPr>
      <w:r w:rsidRPr="006B40B3">
        <w:t>25-32</w:t>
      </w:r>
      <w:r w:rsidRPr="006B40B3">
        <w:tab/>
        <w:t>Men dance LH across in centre, pass RH partner &amp; loop round to end outside set behind original pstns</w:t>
      </w:r>
    </w:p>
    <w:p w:rsidR="00B11EB3" w:rsidRPr="006B40B3" w:rsidRDefault="00B11EB3" w:rsidP="00B11EB3">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B11EB3" w:rsidRPr="006B40B3" w:rsidRDefault="00B11EB3" w:rsidP="00B11EB3">
      <w:pPr>
        <w:pStyle w:val="DanceBody"/>
      </w:pPr>
      <w:r w:rsidRPr="006B40B3">
        <w:t>41-48</w:t>
      </w:r>
      <w:r w:rsidRPr="006B40B3">
        <w:tab/>
        <w:t>All repeat back to original places</w:t>
      </w:r>
    </w:p>
    <w:p w:rsidR="00B11EB3" w:rsidRPr="006B40B3" w:rsidRDefault="00B11EB3" w:rsidP="00B11EB3">
      <w:pPr>
        <w:pStyle w:val="DanceBody"/>
      </w:pPr>
      <w:r w:rsidRPr="006B40B3">
        <w:t>49-56</w:t>
      </w:r>
      <w:r w:rsidRPr="006B40B3">
        <w:tab/>
        <w:t>Each trio dance RH across to end with Ladies in orig pls &amp; Men outside set to circle 3H round to left, at end Ladies drop hands to open into circle</w:t>
      </w:r>
    </w:p>
    <w:p w:rsidR="00B11EB3" w:rsidRPr="006B40B3" w:rsidRDefault="00B11EB3" w:rsidP="00B11EB3">
      <w:pPr>
        <w:pStyle w:val="DanceBody"/>
      </w:pPr>
      <w:r w:rsidRPr="006B40B3">
        <w:t>57-64</w:t>
      </w:r>
      <w:r w:rsidRPr="006B40B3">
        <w:tab/>
        <w:t>All circle 12H round &amp; back</w:t>
      </w:r>
    </w:p>
    <w:p w:rsidR="00B11EB3" w:rsidRPr="006B40B3" w:rsidRDefault="00B11EB3" w:rsidP="00B11EB3">
      <w:pPr>
        <w:pStyle w:val="DanceBody"/>
      </w:pPr>
      <w:r w:rsidRPr="006B40B3">
        <w:t>Part 2</w:t>
      </w:r>
    </w:p>
    <w:p w:rsidR="00B11EB3" w:rsidRPr="006B40B3" w:rsidRDefault="00B11EB3" w:rsidP="00B11EB3">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B11EB3" w:rsidRPr="006B40B3" w:rsidRDefault="00B11EB3" w:rsidP="00B11EB3">
      <w:pPr>
        <w:pStyle w:val="DanceBody"/>
      </w:pPr>
      <w:r w:rsidRPr="006B40B3">
        <w:t xml:space="preserve"> 9-16</w:t>
      </w:r>
      <w:r w:rsidRPr="006B40B3">
        <w:tab/>
        <w:t>1s &amp; 3s dance reels of 3 on sides (Men giving RSh to RH partner to start)</w:t>
      </w:r>
    </w:p>
    <w:p w:rsidR="00B11EB3" w:rsidRPr="006B40B3" w:rsidRDefault="00B11EB3" w:rsidP="00B11EB3">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B11EB3" w:rsidRPr="006B40B3" w:rsidRDefault="00B11EB3" w:rsidP="00B11EB3">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B11EB3" w:rsidRPr="006B40B3" w:rsidRDefault="00B11EB3" w:rsidP="00B11EB3">
      <w:pPr>
        <w:pStyle w:val="DanceBody"/>
      </w:pPr>
      <w:r w:rsidRPr="006B40B3">
        <w:t>33-64</w:t>
      </w:r>
      <w:r w:rsidRPr="006B40B3">
        <w:tab/>
        <w:t>Repeat bars 1-32 with 2s &amp; 4s leading &amp; end Men dancing to a position in front of their original pstns</w:t>
      </w:r>
    </w:p>
    <w:p w:rsidR="00B11EB3" w:rsidRPr="006B40B3" w:rsidRDefault="00B11EB3" w:rsidP="00B11EB3">
      <w:pPr>
        <w:pStyle w:val="DanceBody"/>
      </w:pPr>
      <w:r w:rsidRPr="006B40B3">
        <w:t>Part 3</w:t>
      </w:r>
    </w:p>
    <w:p w:rsidR="00B11EB3" w:rsidRPr="006B40B3" w:rsidRDefault="00B11EB3" w:rsidP="00B11EB3">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B11EB3" w:rsidRPr="006B40B3" w:rsidRDefault="00B11EB3" w:rsidP="00B11EB3">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B11EB3" w:rsidRPr="006B40B3" w:rsidRDefault="00B11EB3" w:rsidP="00B11EB3">
      <w:pPr>
        <w:pStyle w:val="DanceBody"/>
        <w:keepNext w:val="0"/>
      </w:pPr>
      <w:r w:rsidRPr="006B40B3">
        <w:t>25-32</w:t>
      </w:r>
      <w:r w:rsidRPr="006B40B3">
        <w:tab/>
        <w:t>All circle 12H round &amp; back</w:t>
      </w:r>
    </w:p>
    <w:p w:rsidR="00B11EB3" w:rsidRDefault="00B11EB3" w:rsidP="00B11EB3"/>
    <w:p w:rsidR="00B11EB3" w:rsidRDefault="00B11EB3" w:rsidP="00B11EB3">
      <w:pPr>
        <w:pStyle w:val="Minicrib"/>
      </w:pPr>
      <w:r>
        <w:t>AUCHINDRAIN  (R8x32)  3C (4C set)</w:t>
      </w:r>
      <w:r>
        <w:tab/>
        <w:t>Peter Price</w:t>
      </w:r>
    </w:p>
    <w:p w:rsidR="00B11EB3" w:rsidRPr="006B40B3" w:rsidRDefault="00B11EB3" w:rsidP="00B11EB3">
      <w:pPr>
        <w:pStyle w:val="DanceBody"/>
      </w:pPr>
      <w:r w:rsidRPr="006B40B3">
        <w:t xml:space="preserve"> 1- 8</w:t>
      </w:r>
      <w:r w:rsidRPr="006B40B3">
        <w:tab/>
        <w:t>1s set &amp; cross down to 2nd place, 1s cast down behind 3s &amp; dance up for Double Triangles</w:t>
      </w:r>
    </w:p>
    <w:p w:rsidR="00B11EB3" w:rsidRPr="006B40B3" w:rsidRDefault="00B11EB3" w:rsidP="00B11EB3">
      <w:pPr>
        <w:pStyle w:val="DanceBody"/>
      </w:pPr>
      <w:r w:rsidRPr="006B40B3">
        <w:t xml:space="preserve"> 9-16</w:t>
      </w:r>
      <w:r w:rsidRPr="006B40B3">
        <w:tab/>
        <w:t>1s dance Double Triangles &amp; end facing 1st corners</w:t>
      </w:r>
    </w:p>
    <w:p w:rsidR="00B11EB3" w:rsidRPr="006B40B3" w:rsidRDefault="00B11EB3" w:rsidP="00B11EB3">
      <w:pPr>
        <w:pStyle w:val="DanceBody"/>
      </w:pPr>
      <w:r w:rsidRPr="006B40B3">
        <w:t>17-24</w:t>
      </w:r>
      <w:r w:rsidRPr="006B40B3">
        <w:tab/>
        <w:t>1s turn 1st corners RH &amp; pass RSh to face 2nd corners, 1s turn 2nd corners RH &amp; pass RSh to 2nd place own sides facing out</w:t>
      </w:r>
    </w:p>
    <w:p w:rsidR="00B11EB3" w:rsidRPr="006B40B3" w:rsidRDefault="00B11EB3" w:rsidP="00B11EB3">
      <w:pPr>
        <w:pStyle w:val="DanceBody"/>
        <w:keepNext w:val="0"/>
      </w:pPr>
      <w:r w:rsidRPr="006B40B3">
        <w:t>25-32</w:t>
      </w:r>
      <w:r w:rsidRPr="006B40B3">
        <w:tab/>
        <w:t>1s dance reels of 3 on own sides (1M RSh to 2M &amp; 1L RSh to 3L to start)</w:t>
      </w:r>
    </w:p>
    <w:p w:rsidR="00B11EB3" w:rsidRDefault="00B11EB3" w:rsidP="00B11EB3"/>
    <w:p w:rsidR="00B11EB3" w:rsidRDefault="00B11EB3" w:rsidP="00B11EB3">
      <w:pPr>
        <w:pStyle w:val="Minicrib"/>
      </w:pPr>
      <w:r>
        <w:t>AUCHINELLAN JIG  (J8x32)  3C (4C set)</w:t>
      </w:r>
      <w:r>
        <w:tab/>
        <w:t>Alice McLean  Auchinellan Coll</w:t>
      </w:r>
    </w:p>
    <w:p w:rsidR="00B11EB3" w:rsidRPr="006B40B3" w:rsidRDefault="00B11EB3" w:rsidP="00B11EB3">
      <w:pPr>
        <w:pStyle w:val="DanceBody"/>
      </w:pPr>
      <w:r w:rsidRPr="006B40B3">
        <w:t xml:space="preserve"> 1- 8</w:t>
      </w:r>
      <w:r w:rsidRPr="006B40B3">
        <w:tab/>
        <w:t>1s+2s set, dance RH across once round, 1s cast to 2nd place as 2s dance up</w:t>
      </w:r>
    </w:p>
    <w:p w:rsidR="00B11EB3" w:rsidRPr="006B40B3" w:rsidRDefault="00B11EB3" w:rsidP="00B11EB3">
      <w:pPr>
        <w:pStyle w:val="DanceBody"/>
      </w:pPr>
      <w:r w:rsidRPr="006B40B3">
        <w:t xml:space="preserve"> 9-16</w:t>
      </w:r>
      <w:r w:rsidRPr="006B40B3">
        <w:tab/>
        <w:t>1s dance reflection reel of 3 on own sides (down between 3s to start)</w:t>
      </w:r>
    </w:p>
    <w:p w:rsidR="00B11EB3" w:rsidRPr="006B40B3" w:rsidRDefault="00B11EB3" w:rsidP="00B11EB3">
      <w:pPr>
        <w:pStyle w:val="DanceBody"/>
      </w:pPr>
      <w:r w:rsidRPr="006B40B3">
        <w:t>17-24</w:t>
      </w:r>
      <w:r w:rsidRPr="006B40B3">
        <w:tab/>
        <w:t>1s dance 1/2 Figs of 8 (1M up with 2s &amp; 1L down with 3s), 2s+1s+3s chase clockwise 1/2 way</w:t>
      </w:r>
    </w:p>
    <w:p w:rsidR="00B11EB3" w:rsidRPr="006B40B3" w:rsidRDefault="00B11EB3" w:rsidP="00B11EB3">
      <w:pPr>
        <w:pStyle w:val="DanceBody"/>
        <w:keepNext w:val="0"/>
      </w:pPr>
      <w:r w:rsidRPr="006B40B3">
        <w:t>25-32</w:t>
      </w:r>
      <w:r w:rsidRPr="006B40B3">
        <w:tab/>
        <w:t>1s dance diag R&amp;L (1M crossing down &amp; 1L crossing up to start)</w:t>
      </w:r>
    </w:p>
    <w:p w:rsidR="00B11EB3" w:rsidRDefault="00B11EB3" w:rsidP="00B11EB3"/>
    <w:p w:rsidR="00B11EB3" w:rsidRDefault="00B11EB3" w:rsidP="00B11EB3">
      <w:pPr>
        <w:pStyle w:val="Minicrib"/>
      </w:pPr>
      <w:r>
        <w:t>AUCKLAND AIRS  (R3x32)  3C set</w:t>
      </w:r>
      <w:r>
        <w:tab/>
        <w:t>Wesley Clindinning  Laurel Collection &amp; Canada's Irish Rover</w:t>
      </w:r>
    </w:p>
    <w:p w:rsidR="00B11EB3" w:rsidRPr="006A0E99" w:rsidRDefault="00B11EB3" w:rsidP="00B11EB3">
      <w:pPr>
        <w:pStyle w:val="DanceBody"/>
      </w:pPr>
      <w:r w:rsidRPr="006A0E99">
        <w:t xml:space="preserve"> 1- 8</w:t>
      </w:r>
      <w:r w:rsidRPr="006A0E99">
        <w:tab/>
        <w:t>1s dance reflection (mirror) reels on own sides (1s in &amp; down).  1s &amp; 3s finish in centre facing down/up</w:t>
      </w:r>
    </w:p>
    <w:p w:rsidR="00B11EB3" w:rsidRPr="006A0E99" w:rsidRDefault="00B11EB3" w:rsidP="00B11EB3">
      <w:pPr>
        <w:pStyle w:val="DanceBody"/>
      </w:pPr>
      <w:r w:rsidRPr="006A0E99">
        <w:t xml:space="preserve"> 9-16</w:t>
      </w:r>
      <w:r w:rsidRPr="006A0E99">
        <w:tab/>
        <w:t>1s &amp; 3s Adv+Ret down/up finishing on sidelines, 1s &amp; 3s dance DoSiDo with partners</w:t>
      </w:r>
    </w:p>
    <w:p w:rsidR="00B11EB3" w:rsidRPr="006A0E99" w:rsidRDefault="00B11EB3" w:rsidP="00B11EB3">
      <w:pPr>
        <w:pStyle w:val="DanceBody"/>
      </w:pPr>
      <w:r w:rsidRPr="006A0E99">
        <w:t>17-24</w:t>
      </w:r>
      <w:r w:rsidRPr="006A0E99">
        <w:tab/>
        <w:t>1s+2s Set+Link, 1s+3s Set+Link (Set+Link using 8 pas de basque steps)</w:t>
      </w:r>
    </w:p>
    <w:p w:rsidR="00B11EB3" w:rsidRPr="006A0E99" w:rsidRDefault="00B11EB3" w:rsidP="00B11EB3">
      <w:pPr>
        <w:pStyle w:val="DanceBody"/>
        <w:keepNext w:val="0"/>
      </w:pPr>
      <w:r w:rsidRPr="006A0E99">
        <w:t>25-32</w:t>
      </w:r>
      <w:r w:rsidRPr="006A0E99">
        <w:tab/>
        <w:t>2s+3s+1s circle 6H round &amp; back  2 3 1</w:t>
      </w:r>
    </w:p>
    <w:p w:rsidR="00B11EB3" w:rsidRDefault="00B11EB3" w:rsidP="00B11EB3"/>
    <w:p w:rsidR="00B11EB3" w:rsidRDefault="00B11EB3" w:rsidP="00B11EB3">
      <w:pPr>
        <w:pStyle w:val="Minicrib"/>
      </w:pPr>
      <w:r>
        <w:t>AUDREY &amp; PETER'S JUBILEE  (S3x48)  3C set</w:t>
      </w:r>
      <w:r>
        <w:tab/>
        <w:t>John Brenchley  The Other Kangaroo Paw</w:t>
      </w:r>
    </w:p>
    <w:p w:rsidR="00B11EB3" w:rsidRPr="006B40B3" w:rsidRDefault="00B11EB3" w:rsidP="00B11EB3">
      <w:pPr>
        <w:pStyle w:val="DanceBody"/>
      </w:pPr>
      <w:r w:rsidRPr="006B40B3">
        <w:t xml:space="preserve"> 1- 8</w:t>
      </w:r>
      <w:r w:rsidRPr="006B40B3">
        <w:tab/>
        <w:t>1s turn RH, cast (2s step up), 1s dance LSh round 1st cnr to 2nd place opp sides while 2s+3s set &amp; cross RH</w:t>
      </w:r>
    </w:p>
    <w:p w:rsidR="00B11EB3" w:rsidRPr="006B40B3" w:rsidRDefault="00B11EB3" w:rsidP="00B11EB3">
      <w:pPr>
        <w:pStyle w:val="DanceBody"/>
      </w:pPr>
      <w:r w:rsidRPr="006B40B3">
        <w:t xml:space="preserve"> 9-16</w:t>
      </w:r>
      <w:r w:rsidRPr="006B40B3">
        <w:tab/>
        <w:t>1s turn LH 1.3/4 times, turn 4th cnrs RH 1/2 way, 4th cnrs (2M+3L) turn LH 1.1/4 to face ptnrs on diagonal</w:t>
      </w:r>
    </w:p>
    <w:p w:rsidR="00B11EB3" w:rsidRPr="006B40B3" w:rsidRDefault="00B11EB3" w:rsidP="00B11EB3">
      <w:pPr>
        <w:pStyle w:val="DanceBody"/>
      </w:pPr>
      <w:r w:rsidRPr="006B40B3">
        <w:t>17-24</w:t>
      </w:r>
      <w:r w:rsidRPr="006B40B3">
        <w:tab/>
        <w:t>2s+3s turn ptnrs RH 1/2 way, 2L+3M turn LH 1.1/4 times to face 1s on diagonal. 2L+1M also 3M+1L turn RH 1/2 way, 1s turn LH 1.1/2 times to end 1M between 3s to face 1L between 2s</w:t>
      </w:r>
    </w:p>
    <w:p w:rsidR="00B11EB3" w:rsidRPr="006B40B3" w:rsidRDefault="00B11EB3" w:rsidP="00B11EB3">
      <w:pPr>
        <w:pStyle w:val="DanceBody"/>
      </w:pPr>
      <w:r w:rsidRPr="006B40B3">
        <w:t>25-32</w:t>
      </w:r>
      <w:r w:rsidRPr="006B40B3">
        <w:tab/>
        <w:t>Lines of 3 across set, 1s dance reels of 3 across giving RSh  to person on their Right (2s+3s dance loop at end of reel)</w:t>
      </w:r>
    </w:p>
    <w:p w:rsidR="00B11EB3" w:rsidRPr="006B40B3" w:rsidRDefault="00B11EB3" w:rsidP="00B11EB3">
      <w:pPr>
        <w:pStyle w:val="DanceBody"/>
      </w:pPr>
      <w:r w:rsidRPr="006B40B3">
        <w:t>33-40</w:t>
      </w:r>
      <w:r w:rsidRPr="006B40B3">
        <w:tab/>
        <w:t>Reels of 3 on sides with 1M+3M also 1L+2L passing LSh to start.  End in lines of 3 across (as bar 24) &amp; all set</w:t>
      </w:r>
    </w:p>
    <w:p w:rsidR="00B11EB3" w:rsidRPr="006B40B3" w:rsidRDefault="00B11EB3" w:rsidP="00B11EB3">
      <w:pPr>
        <w:pStyle w:val="DanceBody"/>
        <w:keepNext w:val="0"/>
      </w:pPr>
      <w:r w:rsidRPr="006B40B3">
        <w:t>41-48</w:t>
      </w:r>
      <w:r w:rsidRPr="006B40B3">
        <w:tab/>
        <w:t>All circle 6H round to Left ending with 1s in 2nd place on opp sides, 1s turn RH 1.1/2 times to 2nd place own sides   3 1 2</w:t>
      </w:r>
    </w:p>
    <w:p w:rsidR="00B11EB3" w:rsidRDefault="00B11EB3" w:rsidP="00B11EB3"/>
    <w:p w:rsidR="00B11EB3" w:rsidRDefault="00B11EB3" w:rsidP="00B11EB3">
      <w:pPr>
        <w:pStyle w:val="Minicrib"/>
      </w:pPr>
      <w:r>
        <w:t>AUDREY'S BARBED WIRE DRESS  (S8x32)  3C (4C set)</w:t>
      </w:r>
      <w:r>
        <w:tab/>
        <w:t>Douglas J Dean  Rodney Rooms Bk 1</w:t>
      </w:r>
    </w:p>
    <w:p w:rsidR="00B11EB3" w:rsidRPr="006B40B3" w:rsidRDefault="00B11EB3" w:rsidP="00B11EB3">
      <w:pPr>
        <w:pStyle w:val="DanceBody"/>
      </w:pPr>
      <w:r w:rsidRPr="006B40B3">
        <w:t xml:space="preserve"> 1- 8</w:t>
      </w:r>
      <w:r w:rsidRPr="006B40B3">
        <w:tab/>
        <w:t>1s+2M dance RH across (2L steps up &amp; 2M ends in 1st pl), 1s+3L dance LH across</w:t>
      </w:r>
    </w:p>
    <w:p w:rsidR="00B11EB3" w:rsidRPr="006B40B3" w:rsidRDefault="00B11EB3" w:rsidP="00B11EB3">
      <w:pPr>
        <w:pStyle w:val="DanceBody"/>
      </w:pPr>
      <w:r w:rsidRPr="006B40B3">
        <w:t xml:space="preserve"> 9-16</w:t>
      </w:r>
      <w:r w:rsidRPr="006B40B3">
        <w:tab/>
        <w:t>1s+3M dance RH across, 1s+2L dance LH across &amp; 1s end 2nd place own sides</w:t>
      </w:r>
    </w:p>
    <w:p w:rsidR="00B11EB3" w:rsidRPr="006B40B3" w:rsidRDefault="00B11EB3" w:rsidP="00B11EB3">
      <w:pPr>
        <w:pStyle w:val="DanceBody"/>
      </w:pPr>
      <w:r w:rsidRPr="006B40B3">
        <w:t>17-24</w:t>
      </w:r>
      <w:r w:rsidRPr="006B40B3">
        <w:tab/>
        <w:t>2s+1s+3s dance Grand Chain</w:t>
      </w:r>
    </w:p>
    <w:p w:rsidR="00B11EB3" w:rsidRPr="006B40B3" w:rsidRDefault="00B11EB3" w:rsidP="00B11EB3">
      <w:pPr>
        <w:pStyle w:val="DanceBody"/>
        <w:keepNext w:val="0"/>
      </w:pPr>
      <w:r w:rsidRPr="006B40B3">
        <w:t>25-32</w:t>
      </w:r>
      <w:r w:rsidRPr="006B40B3">
        <w:tab/>
        <w:t>1s circle 3H round to left (1L with 2s &amp; 1M with 3s), 2s+1s+3s dance 6H round to left</w:t>
      </w:r>
    </w:p>
    <w:p w:rsidR="00B11EB3" w:rsidRDefault="00B11EB3" w:rsidP="00B11EB3"/>
    <w:p w:rsidR="00B11EB3" w:rsidRDefault="00B11EB3" w:rsidP="00B11EB3">
      <w:pPr>
        <w:pStyle w:val="Minicrib"/>
      </w:pPr>
      <w:r>
        <w:t>AULD ACQUAINTANCE  (S4x32)  4C Set</w:t>
      </w:r>
      <w:r>
        <w:tab/>
        <w:t>Barry Priddey  Tam O'Shanter Set</w:t>
      </w:r>
    </w:p>
    <w:p w:rsidR="00B11EB3" w:rsidRPr="000D60D4" w:rsidRDefault="00B11EB3" w:rsidP="00B11EB3">
      <w:pPr>
        <w:pStyle w:val="DanceBody"/>
      </w:pPr>
      <w:r w:rsidRPr="000D60D4">
        <w:t xml:space="preserve"> 2s &amp; 4s start on opp. sides</w:t>
      </w:r>
    </w:p>
    <w:p w:rsidR="00B11EB3" w:rsidRPr="000D60D4" w:rsidRDefault="00B11EB3" w:rsidP="00B11EB3">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B11EB3" w:rsidRPr="000D60D4" w:rsidRDefault="00B11EB3" w:rsidP="00B11EB3">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B11EB3" w:rsidRDefault="00B11EB3" w:rsidP="00B11EB3">
      <w:pPr>
        <w:pStyle w:val="DanceBody"/>
      </w:pPr>
      <w:r w:rsidRPr="000D60D4">
        <w:t>17-24</w:t>
      </w:r>
      <w:r w:rsidRPr="000D60D4">
        <w:tab/>
        <w:t>All dance RSh 1/2 reels of 4 on sides, 1s &amp; 4s turn RH while 2s+3s dance 1/2 Ladies' Chain</w:t>
      </w:r>
    </w:p>
    <w:p w:rsidR="00B11EB3" w:rsidRPr="000D60D4" w:rsidRDefault="00B11EB3" w:rsidP="00B11EB3">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B11EB3" w:rsidRDefault="00B11EB3" w:rsidP="00B11EB3"/>
    <w:p w:rsidR="00B11EB3" w:rsidRDefault="00B11EB3" w:rsidP="00B11EB3">
      <w:pPr>
        <w:pStyle w:val="Minicrib"/>
      </w:pPr>
      <w:r>
        <w:t>THE AULD ALLIANCE  (R4x32)  4C set</w:t>
      </w:r>
      <w:r>
        <w:tab/>
        <w:t>J &amp; L Chamoin  RSCDS Bk 23</w:t>
      </w:r>
    </w:p>
    <w:p w:rsidR="00B11EB3" w:rsidRPr="006B40B3" w:rsidRDefault="00B11EB3" w:rsidP="00B11EB3">
      <w:pPr>
        <w:pStyle w:val="DanceBody"/>
      </w:pPr>
      <w:r w:rsidRPr="006B40B3">
        <w:t xml:space="preserve"> 1- 8</w:t>
      </w:r>
      <w:r w:rsidRPr="006B40B3">
        <w:tab/>
        <w:t>1M+2L cross diag RH, 1s cross LH diag with 2M/3M, 1s cross RH diag with 3L/4L, 1L+4M cross LH &amp; all end on opp sides 1s at bottom</w:t>
      </w:r>
    </w:p>
    <w:p w:rsidR="00B11EB3" w:rsidRPr="006B40B3" w:rsidRDefault="00B11EB3" w:rsidP="00B11EB3">
      <w:pPr>
        <w:pStyle w:val="DanceBody"/>
      </w:pPr>
      <w:r w:rsidRPr="006B40B3">
        <w:t xml:space="preserve"> 9-16</w:t>
      </w:r>
      <w:r w:rsidRPr="006B40B3">
        <w:tab/>
        <w:t>2s &amp; 1s (end cpls) cross RH as 3s+4s dance 1/2 RH across, 2s facing 4s also 3s facing 1s change places LH on sides &amp; all turn ptnrs RH</w:t>
      </w:r>
    </w:p>
    <w:p w:rsidR="00B11EB3" w:rsidRPr="006B40B3" w:rsidRDefault="00B11EB3" w:rsidP="00B11EB3">
      <w:pPr>
        <w:pStyle w:val="DanceBody"/>
      </w:pPr>
      <w:r w:rsidRPr="006B40B3">
        <w:t>17-24</w:t>
      </w:r>
      <w:r w:rsidRPr="006B40B3">
        <w:tab/>
        <w:t>4s+2s dance Allemande while 1s+3s dance an inverse Allemande (to bottom), middle couples (4s+3s) cross LH</w:t>
      </w:r>
    </w:p>
    <w:p w:rsidR="00B11EB3" w:rsidRPr="006B40B3" w:rsidRDefault="00B11EB3" w:rsidP="00B11EB3">
      <w:pPr>
        <w:pStyle w:val="DanceBody"/>
        <w:keepNext w:val="0"/>
      </w:pPr>
      <w:r w:rsidRPr="006B40B3">
        <w:t>25-32</w:t>
      </w:r>
      <w:r w:rsidRPr="006B40B3">
        <w:tab/>
        <w:t>4s &amp; 3s cast to ends &amp; dance into centre to 2nd/3rd places (opposite sides) &amp; dance 1/2 R&amp;L.  2 3 4 1</w:t>
      </w:r>
    </w:p>
    <w:p w:rsidR="00B11EB3" w:rsidRDefault="00B11EB3" w:rsidP="00B11EB3"/>
    <w:p w:rsidR="00B11EB3" w:rsidRDefault="00B11EB3" w:rsidP="00B11EB3">
      <w:pPr>
        <w:pStyle w:val="Minicrib"/>
      </w:pPr>
      <w:r>
        <w:t>AULD FRIENDS MEET  (S8x32)  3C (4C set)</w:t>
      </w:r>
      <w:r>
        <w:tab/>
        <w:t>Roy Goldring</w:t>
      </w:r>
    </w:p>
    <w:p w:rsidR="00B11EB3" w:rsidRPr="006B40B3" w:rsidRDefault="00B11EB3" w:rsidP="00B11EB3">
      <w:pPr>
        <w:pStyle w:val="DanceBody"/>
      </w:pPr>
      <w:r w:rsidRPr="006B40B3">
        <w:t xml:space="preserve"> 1- 8</w:t>
      </w:r>
      <w:r w:rsidRPr="006B40B3">
        <w:tab/>
        <w:t>1s set, cast 1 place, set advancing to 1st corners &amp; turn 2H</w:t>
      </w:r>
    </w:p>
    <w:p w:rsidR="00B11EB3" w:rsidRPr="006B40B3" w:rsidRDefault="00B11EB3" w:rsidP="00B11EB3">
      <w:pPr>
        <w:pStyle w:val="DanceBody"/>
      </w:pPr>
      <w:r w:rsidRPr="006B40B3">
        <w:t xml:space="preserve"> 9-16</w:t>
      </w:r>
      <w:r w:rsidRPr="006B40B3">
        <w:tab/>
        <w:t>1s+1st corners circle 4H round to left, 1s set advancing to 2nd corners &amp; turn 2H</w:t>
      </w:r>
    </w:p>
    <w:p w:rsidR="00B11EB3" w:rsidRPr="006B40B3" w:rsidRDefault="00B11EB3" w:rsidP="00B11EB3">
      <w:pPr>
        <w:pStyle w:val="DanceBody"/>
      </w:pPr>
      <w:r w:rsidRPr="006B40B3">
        <w:t>17-24</w:t>
      </w:r>
      <w:r w:rsidRPr="006B40B3">
        <w:tab/>
        <w:t>1s+2nd corners circle 4H round to left, 1s set advancing towards each other &amp; turn 2H to face up (on opposite sides)</w:t>
      </w:r>
    </w:p>
    <w:p w:rsidR="00B11EB3" w:rsidRPr="006B40B3" w:rsidRDefault="00B11EB3" w:rsidP="00B11EB3">
      <w:pPr>
        <w:pStyle w:val="DanceBody"/>
        <w:keepNext w:val="0"/>
      </w:pPr>
      <w:r w:rsidRPr="006B40B3">
        <w:t>25-32</w:t>
      </w:r>
      <w:r w:rsidRPr="006B40B3">
        <w:tab/>
        <w:t>2s+1s+3s dance reels of 3 on opposite sides (1s dancing in &amp; up to start), 1s cross RH to 2nd place own sides</w:t>
      </w:r>
    </w:p>
    <w:p w:rsidR="00B11EB3" w:rsidRDefault="00B11EB3" w:rsidP="00B11EB3"/>
    <w:p w:rsidR="00B11EB3" w:rsidRDefault="00B11EB3" w:rsidP="00B11EB3">
      <w:pPr>
        <w:pStyle w:val="Minicrib"/>
      </w:pPr>
      <w:r>
        <w:t>THE AULD GREY CAT  (R4x32)  4C Set</w:t>
      </w:r>
      <w:r>
        <w:tab/>
        <w:t>John W Mitchell  Whetherly Sh 3</w:t>
      </w:r>
    </w:p>
    <w:p w:rsidR="00B11EB3" w:rsidRPr="000D60D4" w:rsidRDefault="00B11EB3" w:rsidP="00B11EB3">
      <w:pPr>
        <w:pStyle w:val="DanceBody"/>
      </w:pPr>
      <w:r w:rsidRPr="000D60D4">
        <w:t xml:space="preserve"> 1- 8</w:t>
      </w:r>
      <w:r w:rsidRPr="000D60D4">
        <w:tab/>
        <w:t>1s set, cast 1 place, cross RH &amp; cast to 3rd place</w:t>
      </w:r>
    </w:p>
    <w:p w:rsidR="00B11EB3" w:rsidRPr="000D60D4" w:rsidRDefault="00B11EB3" w:rsidP="00B11EB3">
      <w:pPr>
        <w:pStyle w:val="DanceBody"/>
      </w:pPr>
      <w:r w:rsidRPr="000D60D4">
        <w:t xml:space="preserve"> 9-12</w:t>
      </w:r>
      <w:r w:rsidRPr="000D60D4">
        <w:tab/>
        <w:t>1M+3L in prom hold dance 1/2 reel of 3 across with 4s (RSh to 4M) while 1L+3M in prom hold dance 1/2 reel of 3 across with 2s (RSh to 2L)</w:t>
      </w:r>
    </w:p>
    <w:p w:rsidR="00B11EB3" w:rsidRPr="000D60D4" w:rsidRDefault="00B11EB3" w:rsidP="00B11EB3">
      <w:pPr>
        <w:pStyle w:val="DanceBody"/>
      </w:pPr>
      <w:r w:rsidRPr="000D60D4">
        <w:t>13-16</w:t>
      </w:r>
      <w:r w:rsidRPr="000D60D4">
        <w:tab/>
        <w:t>1M+3L 1/2 reel of 3 on Men's side with 2L+4L (LSh to 2L) while 1L+3M dance 1/2 reel of 3 on Ladies' side with 2M+4M (LSh to 4M) &amp; end (4) 1 (3)(2)</w:t>
      </w:r>
    </w:p>
    <w:p w:rsidR="00B11EB3" w:rsidRPr="000D60D4" w:rsidRDefault="00B11EB3" w:rsidP="00B11EB3">
      <w:pPr>
        <w:pStyle w:val="DanceBody"/>
      </w:pPr>
      <w:r w:rsidRPr="000D60D4">
        <w:t>17-24</w:t>
      </w:r>
      <w:r w:rsidRPr="000D60D4">
        <w:tab/>
        <w:t>4s+1s also 3s+2s dance R&amp;L</w:t>
      </w:r>
    </w:p>
    <w:p w:rsidR="00B11EB3" w:rsidRPr="000D60D4" w:rsidRDefault="00B11EB3" w:rsidP="00B11EB3">
      <w:pPr>
        <w:pStyle w:val="DanceBody"/>
      </w:pPr>
      <w:r w:rsidRPr="000D60D4">
        <w:t>25-32</w:t>
      </w:r>
      <w:r w:rsidRPr="000D60D4">
        <w:tab/>
        <w:t xml:space="preserve">All dance progressive </w:t>
      </w:r>
      <w:r>
        <w:t>'</w:t>
      </w:r>
      <w:r w:rsidRPr="000D60D4">
        <w:t>Drop Out' Chain to end 2 3 4 1: -</w:t>
      </w:r>
    </w:p>
    <w:p w:rsidR="00B11EB3" w:rsidRPr="000D60D4" w:rsidRDefault="00B11EB3" w:rsidP="00B11EB3">
      <w:pPr>
        <w:pStyle w:val="DanceBody"/>
      </w:pPr>
      <w:r w:rsidRPr="000D60D4">
        <w:tab/>
        <w:t>24/26</w:t>
      </w:r>
      <w:r w:rsidRPr="000D60D4">
        <w:tab/>
        <w:t>top &amp; bottom couples cross RH while middle couples change places RH on sides</w:t>
      </w:r>
    </w:p>
    <w:p w:rsidR="00B11EB3" w:rsidRPr="000D60D4" w:rsidRDefault="00B11EB3" w:rsidP="00B11EB3">
      <w:pPr>
        <w:pStyle w:val="DanceBody"/>
      </w:pPr>
      <w:r w:rsidRPr="000D60D4">
        <w:tab/>
        <w:t>27/28</w:t>
      </w:r>
      <w:r w:rsidRPr="000D60D4">
        <w:tab/>
        <w:t>top 2 couples &amp; bottom 2 couples change places LH on sides</w:t>
      </w:r>
    </w:p>
    <w:p w:rsidR="00B11EB3" w:rsidRPr="000D60D4" w:rsidRDefault="00B11EB3" w:rsidP="00B11EB3">
      <w:pPr>
        <w:pStyle w:val="DanceBody"/>
      </w:pPr>
      <w:r w:rsidRPr="000D60D4">
        <w:tab/>
        <w:t>29/30</w:t>
      </w:r>
      <w:r w:rsidRPr="000D60D4">
        <w:tab/>
        <w:t>top couple crosses RH while middle couples change places RH on sides &amp; bottom couple (1s) stand</w:t>
      </w:r>
    </w:p>
    <w:p w:rsidR="00B11EB3" w:rsidRPr="000D60D4" w:rsidRDefault="00B11EB3" w:rsidP="00B11EB3">
      <w:pPr>
        <w:pStyle w:val="DanceBody"/>
        <w:keepNext w:val="0"/>
      </w:pPr>
      <w:r w:rsidRPr="000D60D4">
        <w:tab/>
        <w:t>31-32</w:t>
      </w:r>
      <w:r w:rsidRPr="000D60D4">
        <w:tab/>
        <w:t>top 2 couples change places LH while bottom 2 couples (4s &amp; 1s) stand</w:t>
      </w:r>
    </w:p>
    <w:p w:rsidR="00B11EB3" w:rsidRDefault="00B11EB3" w:rsidP="00B11EB3"/>
    <w:p w:rsidR="00B11EB3" w:rsidRDefault="00B11EB3" w:rsidP="00B11EB3">
      <w:pPr>
        <w:pStyle w:val="Minicrib"/>
      </w:pPr>
      <w:r>
        <w:t>THE AULD GREY CAT  (R8x32)  3C (4C set)</w:t>
      </w:r>
      <w:r>
        <w:tab/>
        <w:t>Iain Boyd  Let's All Dance</w:t>
      </w:r>
    </w:p>
    <w:p w:rsidR="00B11EB3" w:rsidRPr="00F6615D" w:rsidRDefault="00B11EB3" w:rsidP="00B11EB3">
      <w:pPr>
        <w:pStyle w:val="DanceBody"/>
      </w:pPr>
      <w:r w:rsidRPr="00F6615D">
        <w:t xml:space="preserve"> 1- 8</w:t>
      </w:r>
      <w:r w:rsidRPr="00F6615D">
        <w:tab/>
        <w:t>1s cross RH &amp; cast 1 place (2s step up), 1s cross LH &amp; cast up to original places (2s step down)</w:t>
      </w:r>
    </w:p>
    <w:p w:rsidR="00B11EB3" w:rsidRPr="00F6615D" w:rsidRDefault="00B11EB3" w:rsidP="00B11EB3">
      <w:pPr>
        <w:pStyle w:val="DanceBody"/>
      </w:pPr>
      <w:r w:rsidRPr="00F6615D">
        <w:t xml:space="preserve"> 9-16</w:t>
      </w:r>
      <w:r w:rsidRPr="00F6615D">
        <w:tab/>
        <w:t>1s dance reflection reels of 3 on sides (in &amp; down to start)</w:t>
      </w:r>
    </w:p>
    <w:p w:rsidR="00B11EB3" w:rsidRPr="00F6615D" w:rsidRDefault="00B11EB3" w:rsidP="00B11EB3">
      <w:pPr>
        <w:pStyle w:val="DanceBody"/>
      </w:pPr>
      <w:r w:rsidRPr="00F6615D">
        <w:t>17-24</w:t>
      </w:r>
      <w:r w:rsidRPr="00F6615D">
        <w:tab/>
        <w:t>1s lead down the middle &amp; back to place</w:t>
      </w:r>
    </w:p>
    <w:p w:rsidR="00B11EB3" w:rsidRPr="006B40B3" w:rsidRDefault="00B11EB3" w:rsidP="00B11EB3">
      <w:pPr>
        <w:pStyle w:val="DanceBody"/>
        <w:keepNext w:val="0"/>
      </w:pPr>
      <w:r w:rsidRPr="00F6615D">
        <w:t>25-32</w:t>
      </w:r>
      <w:r w:rsidRPr="00F6615D">
        <w:tab/>
        <w:t>1s+2s dance Allemande</w:t>
      </w:r>
    </w:p>
    <w:p w:rsidR="00B11EB3" w:rsidRDefault="00B11EB3" w:rsidP="00B11EB3"/>
    <w:p w:rsidR="00B11EB3" w:rsidRDefault="00B11EB3" w:rsidP="00B11EB3">
      <w:pPr>
        <w:pStyle w:val="Minicrib"/>
      </w:pPr>
      <w:r>
        <w:t>THE AULD KIRK  (S4x32)  4C set</w:t>
      </w:r>
      <w:r>
        <w:tab/>
        <w:t>John Drewry  Summer Coll 89</w:t>
      </w:r>
    </w:p>
    <w:p w:rsidR="00B11EB3" w:rsidRPr="006B40B3" w:rsidRDefault="00B11EB3" w:rsidP="00B11EB3">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B11EB3" w:rsidRPr="006B40B3" w:rsidRDefault="00B11EB3" w:rsidP="00B11EB3">
      <w:pPr>
        <w:pStyle w:val="DanceBody"/>
      </w:pPr>
      <w:r w:rsidRPr="006B40B3">
        <w:t xml:space="preserve"> 9-16</w:t>
      </w:r>
      <w:r w:rsidRPr="006B40B3">
        <w:tab/>
        <w:t>All dance out to sides &amp; down, on reaching 4th place turn &amp; dance up the middle to top &amp; cast Men to original places but Ladies to end 2 1 4 3</w:t>
      </w:r>
    </w:p>
    <w:p w:rsidR="00B11EB3" w:rsidRDefault="00B11EB3" w:rsidP="00B11EB3">
      <w:pPr>
        <w:pStyle w:val="DanceBody"/>
      </w:pPr>
      <w:r w:rsidRPr="006B40B3">
        <w:t>17-24</w:t>
      </w:r>
      <w:r w:rsidRPr="006B40B3">
        <w:tab/>
      </w:r>
      <w:r>
        <w:t>All dance modified "Espagnole":</w:t>
      </w:r>
    </w:p>
    <w:p w:rsidR="00B11EB3" w:rsidRDefault="00B11EB3" w:rsidP="00B11EB3">
      <w:pPr>
        <w:pStyle w:val="DanceBody"/>
      </w:pPr>
      <w:r>
        <w:tab/>
        <w:t>1s+2s &amp; 3s+4s cross (Ladies dance across passing between Men)</w:t>
      </w:r>
    </w:p>
    <w:p w:rsidR="00B11EB3" w:rsidRDefault="00B11EB3" w:rsidP="00B11EB3">
      <w:pPr>
        <w:pStyle w:val="DanceBody"/>
      </w:pPr>
      <w:r>
        <w:tab/>
        <w:t>1s+2s &amp; 3s+4s cross back (Men lead across RH between Ladies) &amp; Men change places RH to face partner</w:t>
      </w:r>
    </w:p>
    <w:p w:rsidR="00B11EB3" w:rsidRPr="006B40B3" w:rsidRDefault="00B11EB3" w:rsidP="00B11EB3">
      <w:pPr>
        <w:pStyle w:val="DanceBody"/>
      </w:pPr>
      <w:r>
        <w:tab/>
      </w:r>
      <w:r w:rsidRPr="006B40B3">
        <w:t>2s &amp; 4s turn</w:t>
      </w:r>
      <w:r>
        <w:t xml:space="preserve"> partner</w:t>
      </w:r>
      <w:r w:rsidRPr="006B40B3">
        <w:t xml:space="preserve"> RH as 1s &amp; 3s turn </w:t>
      </w:r>
      <w:r>
        <w:t xml:space="preserve">partner </w:t>
      </w:r>
      <w:r w:rsidRPr="006B40B3">
        <w:t>LH</w:t>
      </w:r>
    </w:p>
    <w:p w:rsidR="00B11EB3" w:rsidRPr="006B40B3" w:rsidRDefault="00B11EB3" w:rsidP="00B11EB3">
      <w:pPr>
        <w:pStyle w:val="DanceBody"/>
        <w:keepNext w:val="0"/>
      </w:pPr>
      <w:r w:rsidRPr="006B40B3">
        <w:t>25-32</w:t>
      </w:r>
      <w:r w:rsidRPr="006B40B3">
        <w:tab/>
        <w:t>1s+4s Set+Link &amp; circle 4H round to left.  End 2 4 1 3</w:t>
      </w:r>
    </w:p>
    <w:p w:rsidR="00B11EB3" w:rsidRDefault="00B11EB3" w:rsidP="00B11EB3"/>
    <w:p w:rsidR="00B11EB3" w:rsidRDefault="00B11EB3" w:rsidP="00B11EB3">
      <w:pPr>
        <w:pStyle w:val="Minicrib"/>
      </w:pPr>
      <w:r>
        <w:t>AULD KOOFIE  (R8x32)  3C (4C set)</w:t>
      </w:r>
      <w:r>
        <w:tab/>
        <w:t>Ian Barbour</w:t>
      </w:r>
    </w:p>
    <w:p w:rsidR="00B11EB3" w:rsidRPr="006B40B3" w:rsidRDefault="00B11EB3" w:rsidP="00B11EB3">
      <w:pPr>
        <w:pStyle w:val="DanceBody"/>
      </w:pPr>
      <w:r w:rsidRPr="006B40B3">
        <w:t xml:space="preserve"> 1- 8</w:t>
      </w:r>
      <w:r w:rsidRPr="006B40B3">
        <w:tab/>
        <w:t>1s set, cross down to 2nd place, 2s+1s+3s set &amp; cross RH</w:t>
      </w:r>
    </w:p>
    <w:p w:rsidR="00B11EB3" w:rsidRPr="006B40B3" w:rsidRDefault="00B11EB3" w:rsidP="00B11EB3">
      <w:pPr>
        <w:pStyle w:val="DanceBody"/>
      </w:pPr>
      <w:r w:rsidRPr="006B40B3">
        <w:t xml:space="preserve"> 9-16</w:t>
      </w:r>
      <w:r w:rsidRPr="006B40B3">
        <w:tab/>
        <w:t>2s+1s+3s Set+Link for 3, 1s dancing to their left dance a 1/2 reel of 3 across</w:t>
      </w:r>
    </w:p>
    <w:p w:rsidR="00B11EB3" w:rsidRPr="006B40B3" w:rsidRDefault="00B11EB3" w:rsidP="00B11EB3">
      <w:pPr>
        <w:pStyle w:val="DanceBody"/>
      </w:pPr>
      <w:r w:rsidRPr="006B40B3">
        <w:t>17-24</w:t>
      </w:r>
      <w:r w:rsidRPr="006B40B3">
        <w:tab/>
        <w:t>2s+1s+3s dance reverse Set+Link for 3 couples (anticlockwise), 2s+3s chase antic</w:t>
      </w:r>
      <w:r>
        <w:t>lockwise 1/2 way while 1s turn L</w:t>
      </w:r>
      <w:r w:rsidRPr="006B40B3">
        <w:t>H to 2nd place own sides</w:t>
      </w:r>
    </w:p>
    <w:p w:rsidR="00B11EB3" w:rsidRDefault="00B11EB3" w:rsidP="00B11EB3">
      <w:pPr>
        <w:pStyle w:val="DanceBody"/>
        <w:keepNext w:val="0"/>
      </w:pPr>
      <w:r w:rsidRPr="006B40B3">
        <w:t>25-32</w:t>
      </w:r>
      <w:r w:rsidRPr="006B40B3">
        <w:tab/>
        <w:t>2s+1s+3s circle 6H back</w:t>
      </w:r>
      <w:r>
        <w:t xml:space="preserve"> &amp; round (circle right then left)</w:t>
      </w:r>
    </w:p>
    <w:p w:rsidR="00B11EB3" w:rsidRDefault="00B11EB3" w:rsidP="00B11EB3"/>
    <w:p w:rsidR="00B11EB3" w:rsidRDefault="00B11EB3" w:rsidP="00B11EB3">
      <w:pPr>
        <w:pStyle w:val="Minicrib"/>
      </w:pPr>
      <w:r>
        <w:t>AULD LANG SYNE  (S8x32)  3C (4C set)</w:t>
      </w:r>
      <w:r>
        <w:tab/>
        <w:t>Thomas Wilson  RSCDS Bk 27</w:t>
      </w:r>
    </w:p>
    <w:p w:rsidR="00B11EB3" w:rsidRPr="006B40B3" w:rsidRDefault="00B11EB3" w:rsidP="00B11EB3">
      <w:pPr>
        <w:pStyle w:val="DanceBody"/>
      </w:pPr>
      <w:r w:rsidRPr="006B40B3">
        <w:t xml:space="preserve"> 1- 8</w:t>
      </w:r>
      <w:r w:rsidRPr="006B40B3">
        <w:tab/>
        <w:t>1s+2s cross RH &amp; set, 1s lead down &amp; dance out between 2s &amp; 3s on opposite side, cast down &amp; lead up to 2nd pl in centre of dance</w:t>
      </w:r>
    </w:p>
    <w:p w:rsidR="00B11EB3" w:rsidRPr="006B40B3" w:rsidRDefault="00B11EB3" w:rsidP="00B11EB3">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B11EB3" w:rsidRPr="006B40B3" w:rsidRDefault="00B11EB3" w:rsidP="00B11EB3">
      <w:pPr>
        <w:pStyle w:val="DanceBody"/>
      </w:pPr>
      <w:r w:rsidRPr="006B40B3">
        <w:t>17-24</w:t>
      </w:r>
      <w:r w:rsidRPr="006B40B3">
        <w:tab/>
        <w:t>1s+2s cross RH, set &amp; dance 1/2 Poussette, 1s end facing 1st corners</w:t>
      </w:r>
    </w:p>
    <w:p w:rsidR="00B11EB3" w:rsidRPr="006B40B3" w:rsidRDefault="00B11EB3" w:rsidP="00B11EB3">
      <w:pPr>
        <w:pStyle w:val="DanceBody"/>
        <w:keepNext w:val="0"/>
      </w:pPr>
      <w:r w:rsidRPr="006B40B3">
        <w:t>25-32</w:t>
      </w:r>
      <w:r w:rsidRPr="006B40B3">
        <w:tab/>
        <w:t>1s turn 1st corner RH, partner LH, 2nd corner RH &amp; partner LH</w:t>
      </w:r>
    </w:p>
    <w:p w:rsidR="00B11EB3" w:rsidRDefault="00B11EB3" w:rsidP="00B11EB3"/>
    <w:p w:rsidR="00B11EB3" w:rsidRDefault="00B11EB3" w:rsidP="00B11EB3">
      <w:pPr>
        <w:pStyle w:val="Minicrib"/>
      </w:pPr>
      <w:r>
        <w:t>AULD LANG SYNE  (S8x40)  3C (4C set)</w:t>
      </w:r>
      <w:r>
        <w:tab/>
        <w:t>Holly V Sherman</w:t>
      </w:r>
    </w:p>
    <w:p w:rsidR="00B11EB3" w:rsidRDefault="00B11EB3" w:rsidP="00B11EB3">
      <w:pPr>
        <w:pStyle w:val="DanceBody"/>
      </w:pPr>
      <w:r>
        <w:t xml:space="preserve"> 1- 8</w:t>
      </w:r>
      <w:r>
        <w:tab/>
        <w:t xml:space="preserve">1s NHJ dance down the middle (2 bars), 1/2 turn RH (2 bars) </w:t>
      </w:r>
      <w:r>
        <w:rPr>
          <w:b/>
        </w:rPr>
        <w:t>while</w:t>
      </w:r>
      <w:r>
        <w:t xml:space="preserve"> 2s step up; 1s NHJ dance up to 2nd place (2 bars), 1s 1/2 turn LH to end on 1st corner diagonal, still holding LH, 1s give RH to 1st corner</w:t>
      </w:r>
    </w:p>
    <w:p w:rsidR="00B11EB3" w:rsidRDefault="00B11EB3" w:rsidP="00B11EB3">
      <w:pPr>
        <w:pStyle w:val="DanceBody"/>
      </w:pPr>
      <w:r>
        <w:t xml:space="preserve"> 9-16</w:t>
      </w:r>
      <w:r>
        <w:tab/>
        <w:t>1s dance the Spoke: Bal-in-Line with 1st corners, then with 2nd corners, then with 3rd corners &amp; 4th corners to end 1L between 2s facing down &amp; 1M between 3s facing up</w:t>
      </w:r>
    </w:p>
    <w:p w:rsidR="00B11EB3" w:rsidRDefault="00B11EB3" w:rsidP="00B11EB3">
      <w:pPr>
        <w:pStyle w:val="DanceBody"/>
      </w:pPr>
      <w:r>
        <w:t>17-24</w:t>
      </w:r>
      <w:r>
        <w:tab/>
        <w:t>All circle 1/2 way to the left; retaining hands all advance into middle, all retire</w:t>
      </w:r>
    </w:p>
    <w:p w:rsidR="00B11EB3" w:rsidRDefault="00B11EB3" w:rsidP="00B11EB3">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B11EB3" w:rsidRDefault="00B11EB3" w:rsidP="00B11EB3">
      <w:pPr>
        <w:pStyle w:val="DanceBody"/>
        <w:keepNext w:val="0"/>
      </w:pPr>
      <w:r>
        <w:t>33-40</w:t>
      </w:r>
      <w:r>
        <w:tab/>
        <w:t>1s dance 1/2 Fig of 8 (1L gives RSh to 2L, 1M gives RSh to 3M) to end 2nd place own sides. 1s dance RH across (Lady with 2s &amp; Man with 3s)</w:t>
      </w:r>
    </w:p>
    <w:p w:rsidR="00B11EB3" w:rsidRDefault="00B11EB3" w:rsidP="00B11EB3"/>
    <w:p w:rsidR="00B11EB3" w:rsidRDefault="00B11EB3" w:rsidP="00B11EB3">
      <w:pPr>
        <w:pStyle w:val="Minicrib"/>
      </w:pPr>
      <w:r>
        <w:t>AULD MAHOUN'S REVENGE  (J8x40)  3C (4C set)</w:t>
      </w:r>
      <w:r>
        <w:tab/>
        <w:t>Ian Brockbank</w:t>
      </w:r>
    </w:p>
    <w:p w:rsidR="00B11EB3" w:rsidRPr="006B40B3" w:rsidRDefault="00B11EB3" w:rsidP="00B11EB3">
      <w:pPr>
        <w:pStyle w:val="DanceBody"/>
      </w:pPr>
      <w:r w:rsidRPr="006B40B3">
        <w:t xml:space="preserve"> 1- 8</w:t>
      </w:r>
      <w:r w:rsidRPr="006B40B3">
        <w:tab/>
        <w:t>1s turn RH, cast 1 place, turn LH &amp; cast on own sides (Lady up &amp; Man down)</w:t>
      </w:r>
    </w:p>
    <w:p w:rsidR="00B11EB3" w:rsidRPr="006B40B3" w:rsidRDefault="00B11EB3" w:rsidP="00B11EB3">
      <w:pPr>
        <w:pStyle w:val="DanceBody"/>
      </w:pPr>
      <w:r w:rsidRPr="006B40B3">
        <w:t xml:space="preserve"> 9-16</w:t>
      </w:r>
      <w:r w:rsidRPr="006B40B3">
        <w:tab/>
        <w:t>1s dance reels of 3 across giving RSh to 1st corners &amp; end facing 1st corners</w:t>
      </w:r>
    </w:p>
    <w:p w:rsidR="00B11EB3" w:rsidRPr="006B40B3" w:rsidRDefault="00B11EB3" w:rsidP="00B11EB3">
      <w:pPr>
        <w:pStyle w:val="DanceBody"/>
      </w:pPr>
      <w:r w:rsidRPr="006B40B3">
        <w:t>17-24</w:t>
      </w:r>
      <w:r w:rsidRPr="006B40B3">
        <w:tab/>
        <w:t>1s set &amp; turn 1st corners 2H into lines across (1L between 2s &amp; 1M between 3s), 2s+1s+3s advance, 1s 1/2 turn 2H to change places &amp; all retire</w:t>
      </w:r>
    </w:p>
    <w:p w:rsidR="00B11EB3" w:rsidRPr="006B40B3" w:rsidRDefault="00B11EB3" w:rsidP="00B11EB3">
      <w:pPr>
        <w:pStyle w:val="DanceBody"/>
      </w:pPr>
      <w:r w:rsidRPr="006B40B3">
        <w:t>25-32</w:t>
      </w:r>
      <w:r w:rsidRPr="006B40B3">
        <w:tab/>
        <w:t>1s dance reels of 3 with new couples giving LSh to 2nd corners &amp; end facing 2nd corners</w:t>
      </w:r>
    </w:p>
    <w:p w:rsidR="00B11EB3" w:rsidRPr="006B40B3" w:rsidRDefault="00B11EB3" w:rsidP="00B11EB3">
      <w:pPr>
        <w:pStyle w:val="DanceBody"/>
        <w:keepNext w:val="0"/>
      </w:pPr>
      <w:r w:rsidRPr="006B40B3">
        <w:t>33-40</w:t>
      </w:r>
      <w:r w:rsidRPr="006B40B3">
        <w:tab/>
        <w:t>1s set &amp; turn 2nd corners 2H onto sides, 2s+1s+3s advance, 1s 1/2 turn 2H to change places &amp; all retire</w:t>
      </w:r>
    </w:p>
    <w:p w:rsidR="00B11EB3" w:rsidRDefault="00B11EB3" w:rsidP="00B11EB3"/>
    <w:p w:rsidR="00B11EB3" w:rsidRDefault="00B11EB3" w:rsidP="00B11EB3">
      <w:pPr>
        <w:pStyle w:val="Minicrib"/>
      </w:pPr>
      <w:r>
        <w:t>AULD REEKIE HORNPIPE  (R8x32)  3C (4C set)</w:t>
      </w:r>
      <w:r>
        <w:tab/>
        <w:t>Marianne Taylor  RSCDS Boston Celebrate 50yrs</w:t>
      </w:r>
    </w:p>
    <w:p w:rsidR="00B11EB3" w:rsidRPr="006B40B3" w:rsidRDefault="00B11EB3" w:rsidP="00B11EB3">
      <w:pPr>
        <w:pStyle w:val="DanceBody"/>
      </w:pPr>
      <w:r w:rsidRPr="006B40B3">
        <w:t xml:space="preserve"> 1- 8</w:t>
      </w:r>
      <w:r w:rsidRPr="006B40B3">
        <w:tab/>
        <w:t>1s set, dance down for 2 steps while 2s set, 1s dance up as 2s cast, 1s cast as 2s dance up while 3s set &amp; face out (Man turns right &amp; Lady left)</w:t>
      </w:r>
    </w:p>
    <w:p w:rsidR="00B11EB3" w:rsidRPr="006B40B3" w:rsidRDefault="00B11EB3" w:rsidP="00B11EB3">
      <w:pPr>
        <w:pStyle w:val="DanceBody"/>
      </w:pPr>
      <w:r w:rsidRPr="006B40B3">
        <w:t xml:space="preserve"> 9-16</w:t>
      </w:r>
      <w:r w:rsidRPr="006B40B3">
        <w:tab/>
        <w:t>2s+1s+3s dance reels of 3 on sides (2s dance out &amp; down to start) &amp; 1s end facing 1st corners</w:t>
      </w:r>
    </w:p>
    <w:p w:rsidR="00B11EB3" w:rsidRPr="006B40B3" w:rsidRDefault="00B11EB3" w:rsidP="00B11EB3">
      <w:pPr>
        <w:pStyle w:val="DanceBody"/>
      </w:pPr>
      <w:r w:rsidRPr="006B40B3">
        <w:t>17-24</w:t>
      </w:r>
      <w:r w:rsidRPr="006B40B3">
        <w:tab/>
        <w:t>1s set to 1st corner, set to partner, set to 2nd corner &amp; end Man between 2s &amp; Lady between 3s, 1s turn RH to 2nd place own side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AULD ROBIN GRAY  (S8x32)  3C (4C set)</w:t>
      </w:r>
      <w:r>
        <w:tab/>
        <w:t>Hugh Foss  Dances to Song Tunes</w:t>
      </w:r>
    </w:p>
    <w:p w:rsidR="00B11EB3" w:rsidRPr="006B40B3" w:rsidRDefault="00B11EB3" w:rsidP="00B11EB3">
      <w:pPr>
        <w:pStyle w:val="DanceBody"/>
      </w:pPr>
      <w:r w:rsidRPr="006B40B3">
        <w:t xml:space="preserve"> 1- 8</w:t>
      </w:r>
      <w:r w:rsidRPr="006B40B3">
        <w:tab/>
        <w:t>1s turn RH, cast 1 place, cross RH &amp; turn 2H to face down (on opposite sides)</w:t>
      </w:r>
    </w:p>
    <w:p w:rsidR="00B11EB3" w:rsidRPr="006B40B3" w:rsidRDefault="00B11EB3" w:rsidP="00B11EB3">
      <w:pPr>
        <w:pStyle w:val="DanceBody"/>
      </w:pPr>
      <w:r w:rsidRPr="006B40B3">
        <w:t xml:space="preserve"> 9-16</w:t>
      </w:r>
      <w:r w:rsidRPr="006B40B3">
        <w:tab/>
        <w:t>1s lead down, cross below 3s, cast to top own sides, 1s+2s 1/2 turn RH &amp; circle 4H round to left 1/2 way</w:t>
      </w:r>
    </w:p>
    <w:p w:rsidR="00B11EB3" w:rsidRPr="006B40B3" w:rsidRDefault="00B11EB3" w:rsidP="00B11EB3">
      <w:pPr>
        <w:pStyle w:val="DanceBody"/>
      </w:pPr>
      <w:r w:rsidRPr="006B40B3">
        <w:t>17-24</w:t>
      </w:r>
      <w:r w:rsidRPr="006B40B3">
        <w:tab/>
        <w:t>1s set advancing to 1st corner, turn corner 2H, set to 2nd corner &amp; turn 2H to end 2nd place opposite sides</w:t>
      </w:r>
    </w:p>
    <w:p w:rsidR="00B11EB3" w:rsidRPr="006B40B3" w:rsidRDefault="00B11EB3" w:rsidP="00B11EB3">
      <w:pPr>
        <w:pStyle w:val="DanceBody"/>
        <w:keepNext w:val="0"/>
      </w:pPr>
      <w:r w:rsidRPr="006B40B3">
        <w:t>25-32</w:t>
      </w:r>
      <w:r w:rsidRPr="006B40B3">
        <w:tab/>
        <w:t>1s dance 1/2 reel of 3 on sides giving LSh to 1st corners, 3s &amp; 2s cross RH while 1s turn RH &amp; 3s+1s+2s circle 6H round to left 1/2 way</w:t>
      </w:r>
    </w:p>
    <w:p w:rsidR="00B11EB3" w:rsidRDefault="00B11EB3" w:rsidP="00B11EB3"/>
    <w:p w:rsidR="00B11EB3" w:rsidRDefault="00B11EB3" w:rsidP="00B11EB3">
      <w:pPr>
        <w:pStyle w:val="Minicrib"/>
      </w:pPr>
      <w:r>
        <w:t>THE AULD TOON OF AYR  (S8x32)  3C (4C set)</w:t>
      </w:r>
      <w:r>
        <w:tab/>
        <w:t>Priscilla Burrage  Cross-Country Capers</w:t>
      </w:r>
    </w:p>
    <w:p w:rsidR="00B11EB3" w:rsidRPr="006B40B3" w:rsidRDefault="00B11EB3" w:rsidP="00B11EB3">
      <w:pPr>
        <w:pStyle w:val="DanceBody"/>
      </w:pPr>
      <w:r w:rsidRPr="006B40B3">
        <w:t xml:space="preserve"> 1- 8</w:t>
      </w:r>
      <w:r w:rsidRPr="006B40B3">
        <w:tab/>
        <w:t>1M casts 1 place &amp; 1/2 turns 3L RH as 1L crosses to opp side, casts 1 pl &amp; joins (in front of ptnr) for 3H across to end 1s in 2nd pl own sides</w:t>
      </w:r>
    </w:p>
    <w:p w:rsidR="00B11EB3" w:rsidRPr="006B40B3" w:rsidRDefault="00B11EB3" w:rsidP="00B11EB3">
      <w:pPr>
        <w:pStyle w:val="DanceBody"/>
      </w:pPr>
      <w:r>
        <w:t xml:space="preserve"> 9-16</w:t>
      </w:r>
      <w:r>
        <w:tab/>
        <w:t>1L</w:t>
      </w:r>
      <w:r w:rsidRPr="006B40B3">
        <w:t xml:space="preserve"> casts up &amp; 1/2 turns 2M LH as 1M crosses to opp side, casts up &amp; joins (in front of ptnr) for LH across to end 1s facing 2nd corners</w:t>
      </w:r>
    </w:p>
    <w:p w:rsidR="00B11EB3" w:rsidRPr="006B40B3" w:rsidRDefault="00B11EB3" w:rsidP="00B11EB3">
      <w:pPr>
        <w:pStyle w:val="DanceBody"/>
      </w:pPr>
      <w:r w:rsidRPr="006B40B3">
        <w:t>17-24</w:t>
      </w:r>
      <w:r w:rsidRPr="006B40B3">
        <w:tab/>
        <w:t>1s set to &amp; turn 2nd corners ending in 2nd place, 2s+1s+3s set &amp; turn 2H all ending on own sides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AURORA AUSTRALIS  (J4x32)  4C Set</w:t>
      </w:r>
      <w:r>
        <w:tab/>
        <w:t>John Drewry  Summer Coll 88</w:t>
      </w:r>
    </w:p>
    <w:p w:rsidR="00B11EB3" w:rsidRPr="006B40B3" w:rsidRDefault="00B11EB3" w:rsidP="00B11EB3">
      <w:pPr>
        <w:pStyle w:val="DanceBody"/>
      </w:pPr>
      <w:r w:rsidRPr="006B40B3">
        <w:t xml:space="preserve"> 3s &amp; 4s start on opp. sides</w:t>
      </w:r>
    </w:p>
    <w:p w:rsidR="00B11EB3" w:rsidRPr="006B40B3" w:rsidRDefault="00B11EB3" w:rsidP="00B11EB3">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rPr>
        <w:t>while</w:t>
      </w:r>
      <w:r w:rsidRPr="006B40B3">
        <w:t xml:space="preserve"> 3L followed by </w:t>
      </w:r>
      <w:r>
        <w:t>3M</w:t>
      </w:r>
      <w:r w:rsidRPr="006B40B3">
        <w:t xml:space="preserve"> casts up &amp; dance LSh round 1M to 3rd place </w:t>
      </w:r>
      <w:r>
        <w:t>own sides</w:t>
      </w:r>
    </w:p>
    <w:p w:rsidR="00B11EB3" w:rsidRDefault="00B11EB3" w:rsidP="00B11EB3">
      <w:pPr>
        <w:pStyle w:val="DanceBody"/>
      </w:pPr>
      <w:r>
        <w:t xml:space="preserve"> 9-12</w:t>
      </w:r>
      <w:r>
        <w:tab/>
        <w:t>2s+1</w:t>
      </w:r>
      <w:r w:rsidRPr="006B40B3">
        <w:t>L also 3s+4L dance RH across,</w:t>
      </w:r>
      <w:r>
        <w:t xml:space="preserve"> 2s &amp; 3s pass RSh as 1L &amp; 4L dance out to place</w:t>
      </w:r>
    </w:p>
    <w:p w:rsidR="00B11EB3" w:rsidRPr="006B40B3" w:rsidRDefault="00B11EB3" w:rsidP="00B11EB3">
      <w:pPr>
        <w:pStyle w:val="DanceBody"/>
      </w:pPr>
      <w:r>
        <w:t>13-16</w:t>
      </w:r>
      <w:r>
        <w:tab/>
        <w:t>2s+1</w:t>
      </w:r>
      <w:r w:rsidRPr="006B40B3">
        <w:t>M also 3s+4M dance LH across all back to original places</w:t>
      </w:r>
      <w:r>
        <w:t>, 1M, 4M, 2L &amp; 3L face out</w:t>
      </w:r>
    </w:p>
    <w:p w:rsidR="00B11EB3" w:rsidRDefault="00B11EB3" w:rsidP="00B11EB3">
      <w:pPr>
        <w:pStyle w:val="DanceBody"/>
      </w:pPr>
      <w:r>
        <w:t>17-20</w:t>
      </w:r>
      <w:r w:rsidRPr="006B40B3">
        <w:tab/>
        <w:t>1M followed by partner casts down</w:t>
      </w:r>
      <w:r>
        <w:t>, across set</w:t>
      </w:r>
      <w:r w:rsidRPr="006B40B3">
        <w:t xml:space="preserve"> to 3rd place opp sides </w:t>
      </w:r>
      <w:r w:rsidRPr="00B70E8F">
        <w:rPr>
          <w:b/>
        </w:rPr>
        <w:t>while</w:t>
      </w:r>
      <w:r w:rsidRPr="006B40B3">
        <w:t xml:space="preserve"> 4M casts up</w:t>
      </w:r>
      <w:r>
        <w:t>, across set</w:t>
      </w:r>
      <w:r w:rsidRPr="006B40B3">
        <w:t xml:space="preserve"> to 2nd place </w:t>
      </w:r>
      <w:r>
        <w:t>own side</w:t>
      </w:r>
    </w:p>
    <w:p w:rsidR="00B11EB3" w:rsidRDefault="00B11EB3" w:rsidP="00B11EB3">
      <w:pPr>
        <w:pStyle w:val="DanceBody"/>
      </w:pPr>
      <w:r>
        <w:tab/>
        <w:t>Bars 17-18: 2L dances out/up to 1st place own side, Bars 19-20: 2M steps in/up to 1st place own side</w:t>
      </w:r>
    </w:p>
    <w:p w:rsidR="00B11EB3" w:rsidRDefault="00B11EB3" w:rsidP="00B11EB3">
      <w:pPr>
        <w:pStyle w:val="DanceBody"/>
      </w:pPr>
      <w:r>
        <w:tab/>
        <w:t>Bars 17-18: 3L dances out/down to 4th place Men's side, Bars 19-20: 3M steps in/down to 4th place Ladies' side</w:t>
      </w:r>
    </w:p>
    <w:p w:rsidR="00B11EB3" w:rsidRPr="006B40B3" w:rsidRDefault="00B11EB3" w:rsidP="00B11EB3">
      <w:pPr>
        <w:pStyle w:val="DanceBody"/>
      </w:pPr>
      <w:r>
        <w:t>21-24</w:t>
      </w:r>
      <w:r>
        <w:tab/>
      </w:r>
      <w:r w:rsidRPr="006B40B3">
        <w:t xml:space="preserve">2s+4s </w:t>
      </w:r>
      <w:r w:rsidRPr="00B70E8F">
        <w:rPr>
          <w:b/>
        </w:rPr>
        <w:t>also</w:t>
      </w:r>
      <w:r w:rsidRPr="006B40B3">
        <w:t xml:space="preserve"> 1s+3s turn RH on sides</w:t>
      </w:r>
    </w:p>
    <w:p w:rsidR="00B11EB3" w:rsidRPr="006B40B3" w:rsidRDefault="00B11EB3" w:rsidP="00B11EB3">
      <w:pPr>
        <w:pStyle w:val="DanceBody"/>
        <w:keepNext w:val="0"/>
      </w:pPr>
      <w:r w:rsidRPr="006B40B3">
        <w:t>25-32</w:t>
      </w:r>
      <w:r w:rsidRPr="006B40B3">
        <w:tab/>
        <w:t>All circle 8H round &amp; back.  2 4(1)(3)</w:t>
      </w:r>
    </w:p>
    <w:p w:rsidR="00B11EB3" w:rsidRDefault="00B11EB3" w:rsidP="00B11EB3"/>
    <w:p w:rsidR="00B11EB3" w:rsidRDefault="00B11EB3" w:rsidP="00B11EB3">
      <w:pPr>
        <w:pStyle w:val="Minicrib"/>
      </w:pPr>
      <w:r>
        <w:t>AUSTIN SILVER  (S5x32)  5C Set</w:t>
      </w:r>
      <w:r>
        <w:tab/>
        <w:t>Tim  Harrison</w:t>
      </w:r>
    </w:p>
    <w:p w:rsidR="00B11EB3" w:rsidRPr="006B40B3" w:rsidRDefault="00B11EB3" w:rsidP="00B11EB3">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B11EB3" w:rsidRPr="006B40B3" w:rsidRDefault="00B11EB3" w:rsidP="00B11EB3">
      <w:pPr>
        <w:pStyle w:val="DanceBody"/>
      </w:pPr>
      <w:r w:rsidRPr="006B40B3">
        <w:t xml:space="preserve"> 9-16</w:t>
      </w:r>
      <w:r w:rsidRPr="006B40B3">
        <w:tab/>
        <w:t xml:space="preserve">2s+1M </w:t>
      </w:r>
      <w:r w:rsidRPr="00323ED1">
        <w:rPr>
          <w:b/>
        </w:rPr>
        <w:t>also</w:t>
      </w:r>
      <w:r w:rsidRPr="006B40B3">
        <w:t xml:space="preserve"> 1L+4s+3M </w:t>
      </w:r>
      <w:r w:rsidRPr="00323ED1">
        <w:rPr>
          <w:b/>
        </w:rPr>
        <w:t>also</w:t>
      </w:r>
      <w:r w:rsidRPr="006B40B3">
        <w:t xml:space="preserve"> 3L+5s circle round &amp; back</w:t>
      </w:r>
      <w:r>
        <w:t>.  1s &amp; 3s end in centre facing opp sides</w:t>
      </w:r>
    </w:p>
    <w:p w:rsidR="00B11EB3" w:rsidRPr="006B40B3" w:rsidRDefault="00B11EB3" w:rsidP="00B11EB3">
      <w:pPr>
        <w:pStyle w:val="DanceBody"/>
      </w:pPr>
      <w:r>
        <w:t>17-24</w:t>
      </w:r>
      <w:r>
        <w:tab/>
        <w:t xml:space="preserve">1s+3s dance reel of 4 up/down </w:t>
      </w:r>
      <w:r w:rsidRPr="006B40B3">
        <w:t>centre (pass partner RSh to start)</w:t>
      </w:r>
    </w:p>
    <w:p w:rsidR="00B11EB3" w:rsidRDefault="00B11EB3" w:rsidP="00B11EB3">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B11EB3" w:rsidRDefault="00B11EB3" w:rsidP="00B11EB3"/>
    <w:p w:rsidR="00B11EB3" w:rsidRDefault="00B11EB3" w:rsidP="00B11EB3">
      <w:pPr>
        <w:pStyle w:val="Minicrib"/>
      </w:pPr>
      <w:r>
        <w:t>HAY'S AUSTRALIAN LADIES  (R4x32)  4C set</w:t>
      </w:r>
      <w:r>
        <w:tab/>
        <w:t>Alec Hay  Twenty SCDs Vol 1</w:t>
      </w:r>
    </w:p>
    <w:p w:rsidR="00B11EB3" w:rsidRDefault="00B11EB3" w:rsidP="00B11EB3">
      <w:pPr>
        <w:pStyle w:val="DanceBody"/>
      </w:pPr>
      <w:r>
        <w:t xml:space="preserve"> 1- 8</w:t>
      </w:r>
      <w:r>
        <w:tab/>
        <w:t>1s+2s &amp; 3s+4s Set+Link;  2s+1s &amp; 4s+3s Set+Link   1 2 3 4</w:t>
      </w:r>
    </w:p>
    <w:p w:rsidR="00B11EB3" w:rsidRDefault="00B11EB3" w:rsidP="00B11EB3">
      <w:pPr>
        <w:pStyle w:val="DanceBody"/>
      </w:pPr>
      <w:r>
        <w:t xml:space="preserve"> 9-16</w:t>
      </w:r>
      <w:r>
        <w:tab/>
        <w:t>1s &amp; 3s 1/2 Fig of 8 round couple below; 2s &amp; 4s 1/2 Fig of 8 round couple above [All now on opp sides (1) (2) (3) (4)]</w:t>
      </w:r>
    </w:p>
    <w:p w:rsidR="00B11EB3" w:rsidRDefault="00B11EB3" w:rsidP="00B11EB3">
      <w:pPr>
        <w:pStyle w:val="DanceBody"/>
      </w:pPr>
      <w:r>
        <w:t>17-24</w:t>
      </w:r>
      <w:r>
        <w:tab/>
        <w:t>All set, turning left on second step (Men face down, Ladies up), dance 2 slip steps to right passing partner (BtoB) &amp; turn right about (1PdB) (Men face up, Ladies down) &amp; repeat back to places on opp sides</w:t>
      </w:r>
    </w:p>
    <w:p w:rsidR="00B11EB3" w:rsidRDefault="00B11EB3" w:rsidP="00B11EB3">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B11EB3" w:rsidRDefault="00B11EB3" w:rsidP="00B11EB3"/>
    <w:p w:rsidR="00B11EB3" w:rsidRDefault="00B11EB3" w:rsidP="00B11EB3">
      <w:pPr>
        <w:pStyle w:val="Minicrib"/>
      </w:pPr>
      <w:r>
        <w:t>THE AUSTRALIAN LADIES  (R8x32)  3C (4C set)</w:t>
      </w:r>
      <w:r>
        <w:tab/>
        <w:t>Robert M Campbell  Glasgow Assembly</w:t>
      </w:r>
    </w:p>
    <w:p w:rsidR="00B11EB3" w:rsidRPr="006B40B3" w:rsidRDefault="00B11EB3" w:rsidP="00B11EB3">
      <w:pPr>
        <w:pStyle w:val="DanceBody"/>
      </w:pPr>
      <w:r w:rsidRPr="006B40B3">
        <w:t xml:space="preserve"> 1- 8.</w:t>
      </w:r>
      <w:r w:rsidRPr="006B40B3">
        <w:tab/>
        <w:t>1s cross, cast down to 3rd place &amp; 3s+1s dance RH across.</w:t>
      </w:r>
    </w:p>
    <w:p w:rsidR="00B11EB3" w:rsidRPr="006B40B3" w:rsidRDefault="00B11EB3" w:rsidP="00B11EB3">
      <w:pPr>
        <w:pStyle w:val="DanceBody"/>
      </w:pPr>
      <w:r w:rsidRPr="006B40B3">
        <w:t xml:space="preserve"> 9-16.</w:t>
      </w:r>
      <w:r w:rsidRPr="006B40B3">
        <w:tab/>
        <w:t>1s lead up to top, cross, cast to 2nd place &amp; 2s+1s dance LH across.</w:t>
      </w:r>
    </w:p>
    <w:p w:rsidR="00B11EB3" w:rsidRPr="006B40B3" w:rsidRDefault="00B11EB3" w:rsidP="00B11EB3">
      <w:pPr>
        <w:pStyle w:val="DanceBody"/>
      </w:pPr>
      <w:r w:rsidRPr="006B40B3">
        <w:t>17-24.</w:t>
      </w:r>
      <w:r w:rsidRPr="006B40B3">
        <w:tab/>
        <w:t xml:space="preserve">2s &amp; 3s set &amp; cross RH </w:t>
      </w:r>
      <w:r w:rsidRPr="00607AA6">
        <w:rPr>
          <w:b/>
        </w:rPr>
        <w:t>as</w:t>
      </w:r>
      <w:r>
        <w:t xml:space="preserve"> 1s cross RH &amp; cast to right;</w:t>
      </w:r>
      <w:r w:rsidRPr="006B40B3">
        <w:t xml:space="preserve"> 2s+3s set on sides &amp; change pls RH </w:t>
      </w:r>
      <w:r w:rsidRPr="00607AA6">
        <w:rPr>
          <w:b/>
        </w:rPr>
        <w:t>as</w:t>
      </w:r>
      <w:r w:rsidRPr="006B40B3">
        <w:t xml:space="preserve"> 1s cross RH up/down centre &amp; cast to right</w:t>
      </w:r>
    </w:p>
    <w:p w:rsidR="00B11EB3" w:rsidRPr="006B40B3" w:rsidRDefault="00B11EB3" w:rsidP="00B11EB3">
      <w:pPr>
        <w:pStyle w:val="DanceBody"/>
        <w:keepNext w:val="0"/>
      </w:pPr>
      <w:r w:rsidRPr="006B40B3">
        <w:t>25-32.</w:t>
      </w:r>
      <w:r w:rsidRPr="006B40B3">
        <w:tab/>
        <w:t xml:space="preserve">3s &amp; 2s set &amp; cross RH </w:t>
      </w:r>
      <w:r w:rsidRPr="00607AA6">
        <w:rPr>
          <w:b/>
        </w:rPr>
        <w:t>as</w:t>
      </w:r>
      <w:r>
        <w:t xml:space="preserve"> 1s cross RH &amp; cast to right;</w:t>
      </w:r>
      <w:r w:rsidRPr="006B40B3">
        <w:t xml:space="preserve"> 3s+2s set on sides &amp; change pls RH </w:t>
      </w:r>
      <w:r w:rsidRPr="00607AA6">
        <w:rPr>
          <w:b/>
        </w:rPr>
        <w:t>as</w:t>
      </w:r>
      <w:r w:rsidRPr="006B40B3">
        <w:t xml:space="preserve"> 1s cross RH up/down centre &amp; cast to 2nd </w:t>
      </w:r>
      <w:r>
        <w:t>place</w:t>
      </w:r>
    </w:p>
    <w:p w:rsidR="00B11EB3" w:rsidRDefault="00B11EB3" w:rsidP="00B11EB3"/>
    <w:p w:rsidR="00B11EB3" w:rsidRDefault="00B11EB3" w:rsidP="00B11EB3">
      <w:pPr>
        <w:pStyle w:val="Minicrib"/>
      </w:pPr>
      <w:r>
        <w:t>AUTUMN BEGINNINGS  (S4x32)  4C</w:t>
      </w:r>
      <w:r>
        <w:tab/>
        <w:t>Alasdair Brown  Glasgow 90th Anniv</w:t>
      </w:r>
    </w:p>
    <w:p w:rsidR="00B11EB3" w:rsidRPr="006B40B3" w:rsidRDefault="00B11EB3" w:rsidP="00B11EB3">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B11EB3" w:rsidRPr="006B40B3" w:rsidRDefault="00B11EB3" w:rsidP="00B11EB3">
      <w:pPr>
        <w:pStyle w:val="DanceBody"/>
      </w:pPr>
      <w:r w:rsidRPr="006B40B3">
        <w:t xml:space="preserve"> 9-16</w:t>
      </w:r>
      <w:r w:rsidRPr="006B40B3">
        <w:tab/>
        <w:t>1s+4s dance RH across 1/2 way &amp; set; 2s+4s also 1s+3s dance LH across 1/2 way &amp; set</w:t>
      </w:r>
    </w:p>
    <w:p w:rsidR="00B11EB3" w:rsidRPr="006B40B3" w:rsidRDefault="00B11EB3" w:rsidP="00B11EB3">
      <w:pPr>
        <w:pStyle w:val="DanceBody"/>
      </w:pPr>
      <w:r w:rsidRPr="006B40B3">
        <w:t>17-20</w:t>
      </w:r>
      <w:r w:rsidRPr="006B40B3">
        <w:tab/>
        <w:t>2s+3s dance RH across 1/2 way and all 4 couples set   4 3 2 1</w:t>
      </w:r>
    </w:p>
    <w:p w:rsidR="00B11EB3" w:rsidRDefault="00B11EB3" w:rsidP="00B11EB3">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11EB3" w:rsidRPr="00343119" w:rsidRDefault="00B11EB3" w:rsidP="00B11EB3">
      <w:pPr>
        <w:pStyle w:val="DanceBody"/>
      </w:pPr>
      <w:r>
        <w:tab/>
      </w:r>
      <w:r w:rsidRPr="00343119">
        <w:t>33-34</w:t>
      </w:r>
      <w:r w:rsidRPr="00343119">
        <w:tab/>
        <w:t>All set</w:t>
      </w:r>
    </w:p>
    <w:p w:rsidR="00B11EB3" w:rsidRPr="006B40B3" w:rsidRDefault="00B11EB3" w:rsidP="00B11EB3">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B11EB3" w:rsidRPr="006B40B3" w:rsidRDefault="00B11EB3" w:rsidP="00B11EB3">
      <w:pPr>
        <w:pStyle w:val="DanceBody"/>
        <w:keepNext w:val="0"/>
      </w:pPr>
      <w:r w:rsidRPr="006B40B3">
        <w:t>25-32</w:t>
      </w:r>
      <w:r w:rsidRPr="006B40B3">
        <w:tab/>
        <w:t>Reels of 4 on sides, 2L and 3M finish facing out</w:t>
      </w:r>
    </w:p>
    <w:p w:rsidR="00B11EB3" w:rsidRDefault="00B11EB3" w:rsidP="00B11EB3"/>
    <w:p w:rsidR="00B11EB3" w:rsidRDefault="00B11EB3" w:rsidP="00B11EB3">
      <w:pPr>
        <w:pStyle w:val="Minicrib"/>
      </w:pPr>
      <w:r>
        <w:t>AUTUMN BREEZE  (J8x32)  3C (4C set)</w:t>
      </w:r>
      <w:r>
        <w:tab/>
        <w:t>Gillian Jennings  Leaflet</w:t>
      </w:r>
    </w:p>
    <w:p w:rsidR="00B11EB3" w:rsidRPr="0064240F" w:rsidRDefault="00B11EB3" w:rsidP="00B11EB3">
      <w:pPr>
        <w:pStyle w:val="DanceBody"/>
      </w:pPr>
      <w:r w:rsidRPr="0064240F">
        <w:t xml:space="preserve"> 1- 8</w:t>
      </w:r>
      <w:r w:rsidRPr="0064240F">
        <w:tab/>
        <w:t>1s+2s set &amp; dance 1/2 RH across while 3s set &amp; cross RH, 1s+3s set &amp; dance 1/2 RH across while 2s set &amp; cross RH.  2 3 1</w:t>
      </w:r>
    </w:p>
    <w:p w:rsidR="00B11EB3" w:rsidRPr="0064240F" w:rsidRDefault="00B11EB3" w:rsidP="00B11EB3">
      <w:pPr>
        <w:pStyle w:val="DanceBody"/>
      </w:pPr>
      <w:r w:rsidRPr="0064240F">
        <w:t xml:space="preserve"> 9-16</w:t>
      </w:r>
      <w:r w:rsidRPr="0064240F">
        <w:tab/>
        <w:t>1s cross RH &amp; cast up 1 place, 1s cross LH &amp; cast round 4th corners to end BtoB facing own sides</w:t>
      </w:r>
    </w:p>
    <w:p w:rsidR="00B11EB3" w:rsidRPr="0064240F" w:rsidRDefault="00B11EB3" w:rsidP="00B11EB3">
      <w:pPr>
        <w:pStyle w:val="DanceBody"/>
      </w:pPr>
      <w:r w:rsidRPr="0064240F">
        <w:t>17-24</w:t>
      </w:r>
      <w:r w:rsidRPr="0064240F">
        <w:tab/>
        <w:t>1s dance Double Triangles &amp; as 1s dance round each other corners dance on 1 place clockwise.  (3)1(2)</w:t>
      </w:r>
    </w:p>
    <w:p w:rsidR="00B11EB3" w:rsidRPr="0064240F" w:rsidRDefault="00B11EB3" w:rsidP="00B11EB3">
      <w:pPr>
        <w:pStyle w:val="DanceBody"/>
        <w:keepNext w:val="0"/>
      </w:pPr>
      <w:r w:rsidRPr="0064240F">
        <w:t>25-32</w:t>
      </w:r>
      <w:r w:rsidRPr="0064240F">
        <w:tab/>
        <w:t>1s dance Diag R&amp;L.  2 1 3</w:t>
      </w:r>
    </w:p>
    <w:p w:rsidR="00B11EB3" w:rsidRDefault="00B11EB3" w:rsidP="00B11EB3"/>
    <w:p w:rsidR="00B11EB3" w:rsidRDefault="00B11EB3" w:rsidP="00B11EB3">
      <w:pPr>
        <w:pStyle w:val="Minicrib"/>
      </w:pPr>
      <w:r>
        <w:t>AUTUMN COLOURS  (J8x32)  3C (4C set)</w:t>
      </w:r>
      <w:r>
        <w:tab/>
        <w:t>Anselm Lingnau, 2023</w:t>
      </w:r>
    </w:p>
    <w:p w:rsidR="00B11EB3" w:rsidRDefault="00B11EB3" w:rsidP="00B11EB3">
      <w:pPr>
        <w:pStyle w:val="DanceBody"/>
      </w:pPr>
      <w:r>
        <w:t xml:space="preserve"> 1- 8</w:t>
      </w:r>
      <w:r>
        <w:tab/>
        <w:t>1s+2s dance RH across, 1L faces out; 1L followed by 1M casts round 2L &amp; dances across to 2M's place facing out (2s step up 7-8).  2 (1) 3</w:t>
      </w:r>
    </w:p>
    <w:p w:rsidR="00B11EB3" w:rsidRDefault="00B11EB3" w:rsidP="00B11EB3">
      <w:pPr>
        <w:pStyle w:val="DanceBody"/>
      </w:pPr>
      <w:r>
        <w:t xml:space="preserve"> 9-16</w:t>
      </w:r>
      <w:r>
        <w:tab/>
        <w:t>1s dance Figs 8 on opp sides (RSh to 2s to start). End 1L facing out</w:t>
      </w:r>
    </w:p>
    <w:p w:rsidR="00B11EB3" w:rsidRDefault="00B11EB3" w:rsidP="00B11EB3">
      <w:pPr>
        <w:pStyle w:val="DanceBody"/>
      </w:pPr>
      <w:r>
        <w:t>17-24</w:t>
      </w:r>
      <w:r>
        <w:tab/>
        <w:t>1s+3s dance LH across; 1s cross down between 3s &amp; cast up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AUTUMN IN APPIN  (S4x32)  4C Set</w:t>
      </w:r>
      <w:r>
        <w:tab/>
        <w:t>John Drewry  RSCDS Bk 31</w:t>
      </w:r>
    </w:p>
    <w:p w:rsidR="00B11EB3" w:rsidRPr="000D60D4" w:rsidRDefault="00B11EB3" w:rsidP="00B11EB3">
      <w:pPr>
        <w:pStyle w:val="DanceBody"/>
      </w:pPr>
      <w:r w:rsidRPr="000D60D4">
        <w:t>3s &amp; 4s start on opp. sides</w:t>
      </w:r>
    </w:p>
    <w:p w:rsidR="00B11EB3" w:rsidRPr="000D60D4" w:rsidRDefault="00B11EB3" w:rsidP="00B11EB3">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B11EB3" w:rsidRPr="000D60D4" w:rsidRDefault="00B11EB3" w:rsidP="00B11EB3">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B11EB3" w:rsidRPr="000D60D4" w:rsidRDefault="00B11EB3" w:rsidP="00B11EB3">
      <w:pPr>
        <w:pStyle w:val="DanceBody"/>
      </w:pPr>
      <w:r w:rsidRPr="000D60D4">
        <w:t>11-12</w:t>
      </w:r>
      <w:r w:rsidRPr="000D60D4">
        <w:tab/>
        <w:t xml:space="preserve">1s &amp; 4s set to partner while 2M+3L/3M+2L cross to other side passing between </w:t>
      </w:r>
      <w:r>
        <w:t>'</w:t>
      </w:r>
      <w:r w:rsidRPr="000D60D4">
        <w:t>gates' (1s &amp; 4s)</w:t>
      </w:r>
    </w:p>
    <w:p w:rsidR="00B11EB3" w:rsidRPr="000D60D4" w:rsidRDefault="00B11EB3" w:rsidP="00B11EB3">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B11EB3" w:rsidRPr="000D60D4" w:rsidRDefault="00B11EB3" w:rsidP="00B11EB3">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B11EB3" w:rsidRPr="000D60D4" w:rsidRDefault="00B11EB3" w:rsidP="00B11EB3">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B11EB3" w:rsidRPr="000D60D4" w:rsidRDefault="00B11EB3" w:rsidP="00B11EB3">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B11EB3" w:rsidRDefault="00B11EB3" w:rsidP="00B11EB3"/>
    <w:p w:rsidR="00B11EB3" w:rsidRDefault="00B11EB3" w:rsidP="00B11EB3">
      <w:pPr>
        <w:pStyle w:val="Minicrib"/>
      </w:pPr>
      <w:r>
        <w:t>AUTUMN IN LAKELAND  (J8x32)  3C (4C set)</w:t>
      </w:r>
      <w:r>
        <w:tab/>
        <w:t>E Hutchins</w:t>
      </w:r>
    </w:p>
    <w:p w:rsidR="00B11EB3" w:rsidRPr="006B40B3" w:rsidRDefault="00B11EB3" w:rsidP="00B11EB3">
      <w:pPr>
        <w:pStyle w:val="DanceBody"/>
      </w:pPr>
      <w:r w:rsidRPr="006B40B3">
        <w:t xml:space="preserve"> 1- 8</w:t>
      </w:r>
      <w:r w:rsidRPr="006B40B3">
        <w:tab/>
        <w:t>1s+2s+3s set &amp; cross RH, set &amp; cross back (Ladies dance under Men</w:t>
      </w:r>
      <w:r>
        <w:t>'</w:t>
      </w:r>
      <w:r w:rsidRPr="006B40B3">
        <w:t>s arches passing partner RSh)</w:t>
      </w:r>
    </w:p>
    <w:p w:rsidR="00B11EB3" w:rsidRPr="006B40B3" w:rsidRDefault="00B11EB3" w:rsidP="00B11EB3">
      <w:pPr>
        <w:pStyle w:val="DanceBody"/>
      </w:pPr>
      <w:r w:rsidRPr="006B40B3">
        <w:t xml:space="preserve"> 9-16</w:t>
      </w:r>
      <w:r w:rsidRPr="006B40B3">
        <w:tab/>
        <w:t>1s set &amp; cast 1 place, 1s dance 1/2 reels of 3 across (Man with 2s &amp; Lady with 3s)</w:t>
      </w:r>
    </w:p>
    <w:p w:rsidR="00B11EB3" w:rsidRPr="006B40B3" w:rsidRDefault="00B11EB3" w:rsidP="00B11EB3">
      <w:pPr>
        <w:pStyle w:val="DanceBody"/>
      </w:pPr>
      <w:r w:rsidRPr="006B40B3">
        <w:t>17-24</w:t>
      </w:r>
      <w:r w:rsidRPr="006B40B3">
        <w:tab/>
        <w:t>1s dance 1/2 reels of 3 on opposite sides (1s end in middle facing up), set to 3s (at top), set to 2s &amp; end BtoB (Lady facing up)</w:t>
      </w:r>
    </w:p>
    <w:p w:rsidR="00B11EB3" w:rsidRPr="006B40B3" w:rsidRDefault="00B11EB3" w:rsidP="00B11EB3">
      <w:pPr>
        <w:pStyle w:val="DanceBody"/>
        <w:keepNext w:val="0"/>
      </w:pPr>
      <w:r w:rsidRPr="006B40B3">
        <w:t>25-32</w:t>
      </w:r>
      <w:r w:rsidRPr="006B40B3">
        <w:tab/>
        <w:t>1s dance 1/2 reels of 3 across (Lady with 3s RSh to 3M – Man with 2s RSh to 2L) &amp; dance 1/2 reels of 3 on own sides ending in 2nd places</w:t>
      </w:r>
    </w:p>
    <w:p w:rsidR="00B11EB3" w:rsidRDefault="00B11EB3" w:rsidP="00B11EB3"/>
    <w:p w:rsidR="00B11EB3" w:rsidRDefault="00B11EB3" w:rsidP="00B11EB3">
      <w:pPr>
        <w:pStyle w:val="Minicrib"/>
      </w:pPr>
      <w:r>
        <w:t>AUTUMN IN PITLOCHRY  (S5x32)  5C Sq.Set</w:t>
      </w:r>
      <w:r>
        <w:tab/>
        <w:t>Julia Sharp  St Ronan's SCD Club Innerleithen</w:t>
      </w:r>
    </w:p>
    <w:p w:rsidR="00B11EB3" w:rsidRDefault="00B11EB3" w:rsidP="00B11EB3">
      <w:pPr>
        <w:pStyle w:val="DanceBody"/>
      </w:pPr>
      <w:r>
        <w:t>5s in centre facing 1s</w:t>
      </w:r>
    </w:p>
    <w:p w:rsidR="00B11EB3" w:rsidRPr="006B40B3" w:rsidRDefault="00B11EB3" w:rsidP="00B11EB3">
      <w:pPr>
        <w:pStyle w:val="DanceBody"/>
      </w:pPr>
      <w:r w:rsidRPr="006B40B3">
        <w:t xml:space="preserve"> 1- 8</w:t>
      </w:r>
      <w:r w:rsidRPr="006B40B3">
        <w:tab/>
        <w:t>All set</w:t>
      </w:r>
      <w:r>
        <w:t>.</w:t>
      </w:r>
      <w:r w:rsidRPr="006B40B3">
        <w:t xml:space="preserve"> 4s dance </w:t>
      </w:r>
      <w:r>
        <w:t>1/2</w:t>
      </w:r>
      <w:r w:rsidRPr="006B40B3">
        <w:t xml:space="preserve"> LH across with 5M, </w:t>
      </w:r>
      <w:r>
        <w:rPr>
          <w:b/>
        </w:rPr>
        <w:t>as</w:t>
      </w:r>
      <w:r w:rsidRPr="006B40B3">
        <w:t xml:space="preserve"> 2s dance </w:t>
      </w:r>
      <w:r>
        <w:t>1/2 RH across with 5L. All repeat bars 1-4</w:t>
      </w:r>
    </w:p>
    <w:p w:rsidR="00B11EB3" w:rsidRPr="006B40B3" w:rsidRDefault="00B11EB3" w:rsidP="00B11EB3">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B11EB3" w:rsidRPr="006B40B3" w:rsidRDefault="00B11EB3" w:rsidP="00B11EB3">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rPr>
        <w:t>while</w:t>
      </w:r>
      <w:r>
        <w:t xml:space="preserve"> 5s dance HS for 4 </w:t>
      </w:r>
      <w:r w:rsidRPr="006B40B3">
        <w:t>bars &amp; turn RH for 4 bars</w:t>
      </w:r>
    </w:p>
    <w:p w:rsidR="00B11EB3" w:rsidRDefault="00B11EB3" w:rsidP="00B11EB3">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rPr>
        <w:t xml:space="preserve">while </w:t>
      </w:r>
      <w:r w:rsidRPr="006B40B3">
        <w:t>outside couples</w:t>
      </w:r>
      <w:r>
        <w:t xml:space="preserve"> join hands with partners,</w:t>
      </w:r>
      <w:r w:rsidRPr="006B40B3">
        <w:t xml:space="preserve"> set &amp; dance 1 place clockwise</w:t>
      </w:r>
    </w:p>
    <w:p w:rsidR="00B11EB3" w:rsidRDefault="00B11EB3" w:rsidP="00B11EB3"/>
    <w:p w:rsidR="00B11EB3" w:rsidRDefault="00B11EB3" w:rsidP="00B11EB3">
      <w:pPr>
        <w:pStyle w:val="Minicrib"/>
      </w:pPr>
      <w:r>
        <w:t>AUTUMN LEAVES  (S8x32)  3C (4C set)</w:t>
      </w:r>
      <w:r>
        <w:tab/>
        <w:t>Alec Hay  Twenty SCDs 2</w:t>
      </w:r>
    </w:p>
    <w:p w:rsidR="00B11EB3" w:rsidRPr="006B40B3" w:rsidRDefault="00B11EB3" w:rsidP="00B11EB3">
      <w:pPr>
        <w:pStyle w:val="DanceBody"/>
      </w:pPr>
      <w:r w:rsidRPr="006B40B3">
        <w:t xml:space="preserve"> 1- 8</w:t>
      </w:r>
      <w:r w:rsidRPr="006B40B3">
        <w:tab/>
        <w:t>1s dance reflection reels of 3 on own sides (1s in &amp; down to start)</w:t>
      </w:r>
    </w:p>
    <w:p w:rsidR="00B11EB3" w:rsidRPr="006B40B3" w:rsidRDefault="00B11EB3" w:rsidP="00B11EB3">
      <w:pPr>
        <w:pStyle w:val="DanceBody"/>
      </w:pPr>
      <w:r w:rsidRPr="006B40B3">
        <w:t xml:space="preserve"> 9-16</w:t>
      </w:r>
      <w:r w:rsidRPr="006B40B3">
        <w:tab/>
        <w:t>1s+2s dance 1/2 R&amp;L, 1s+3s dance 1/2 R&amp;L</w:t>
      </w:r>
    </w:p>
    <w:p w:rsidR="00B11EB3" w:rsidRPr="006B40B3" w:rsidRDefault="00B11EB3" w:rsidP="00B11EB3">
      <w:pPr>
        <w:pStyle w:val="DanceBody"/>
      </w:pPr>
      <w:r w:rsidRPr="006B40B3">
        <w:t>17-24</w:t>
      </w:r>
      <w:r w:rsidRPr="006B40B3">
        <w:tab/>
        <w:t>1s cross RH, cast up to 2nd place &amp; 2s+1s+3s turn RH.  (2)(1)(3)</w:t>
      </w:r>
    </w:p>
    <w:p w:rsidR="00B11EB3" w:rsidRPr="006B40B3" w:rsidRDefault="00B11EB3" w:rsidP="00B11EB3">
      <w:pPr>
        <w:pStyle w:val="DanceBody"/>
        <w:keepNext w:val="0"/>
      </w:pPr>
      <w:r w:rsidRPr="006B40B3">
        <w:t>25-32</w:t>
      </w:r>
      <w:r w:rsidRPr="006B40B3">
        <w:tab/>
        <w:t>2s+1s+3s set &amp; petronella turn, set &amp; petronella turn to own sides</w:t>
      </w:r>
    </w:p>
    <w:p w:rsidR="00B11EB3" w:rsidRDefault="00B11EB3" w:rsidP="00B11EB3"/>
    <w:p w:rsidR="00B11EB3" w:rsidRDefault="00B11EB3" w:rsidP="00B11EB3">
      <w:pPr>
        <w:pStyle w:val="Minicrib"/>
      </w:pPr>
      <w:r>
        <w:t>AUTUMN LEAVES (J8x32)  3C (4C set)</w:t>
      </w:r>
      <w:r>
        <w:tab/>
        <w:t>Shelagh Dempsey</w:t>
      </w:r>
    </w:p>
    <w:p w:rsidR="00B11EB3" w:rsidRPr="000D60D4" w:rsidRDefault="00B11EB3" w:rsidP="00B11EB3">
      <w:pPr>
        <w:pStyle w:val="DanceBody"/>
      </w:pPr>
      <w:r w:rsidRPr="000D60D4">
        <w:t xml:space="preserve"> 1- 8</w:t>
      </w:r>
      <w:r w:rsidRPr="000D60D4">
        <w:tab/>
        <w:t>1s set, 1L followed by partner cast 2 places, 1L crosses &amp; dances up behind 3M to 2nd place while 1M dances up in front of 3L to 2nd place</w:t>
      </w:r>
    </w:p>
    <w:p w:rsidR="00B11EB3" w:rsidRPr="000D60D4" w:rsidRDefault="00B11EB3" w:rsidP="00B11EB3">
      <w:pPr>
        <w:pStyle w:val="DanceBody"/>
      </w:pPr>
      <w:r>
        <w:t xml:space="preserve"> 9-16</w:t>
      </w:r>
      <w:r>
        <w:tab/>
        <w:t>2s+1s dance Ladies' Chain</w:t>
      </w:r>
    </w:p>
    <w:p w:rsidR="00B11EB3" w:rsidRPr="000D60D4" w:rsidRDefault="00B11EB3" w:rsidP="00B11EB3">
      <w:pPr>
        <w:pStyle w:val="DanceBody"/>
      </w:pPr>
      <w:r w:rsidRPr="000D60D4">
        <w:t>17-24</w:t>
      </w:r>
      <w:r w:rsidRPr="000D60D4">
        <w:tab/>
        <w:t>2s+1s+3s Set+Link for 3 once, 2s+3s chase cl'wise 1/2 way as 1s cross RH &amp; join chase (1M end b'tw'n 2M+3M, 1L b'tw'n 2L+3L all on opp sides)</w:t>
      </w:r>
    </w:p>
    <w:p w:rsidR="00B11EB3" w:rsidRPr="000D60D4" w:rsidRDefault="00B11EB3" w:rsidP="00B11EB3">
      <w:pPr>
        <w:pStyle w:val="DanceBody"/>
        <w:keepNext w:val="0"/>
      </w:pPr>
      <w:r w:rsidRPr="000D60D4">
        <w:t>25-32</w:t>
      </w:r>
      <w:r w:rsidRPr="000D60D4">
        <w:tab/>
        <w:t>All set to partners &amp; 3/4 turn RH into centre, repeat to own sides.  2 1 3</w:t>
      </w:r>
    </w:p>
    <w:p w:rsidR="00B11EB3" w:rsidRDefault="00B11EB3" w:rsidP="00B11EB3"/>
    <w:p w:rsidR="00B11EB3" w:rsidRDefault="00B11EB3" w:rsidP="00B11EB3">
      <w:pPr>
        <w:pStyle w:val="Minicrib"/>
      </w:pPr>
      <w:r>
        <w:t>AUTUMN LEAVES  (J8x32)  3C (4C set)</w:t>
      </w:r>
      <w:r>
        <w:tab/>
        <w:t>Jane Lataille  Fun For All Seasons</w:t>
      </w:r>
    </w:p>
    <w:p w:rsidR="00B11EB3" w:rsidRPr="006B40B3" w:rsidRDefault="00B11EB3" w:rsidP="00B11EB3">
      <w:pPr>
        <w:pStyle w:val="DanceBody"/>
      </w:pPr>
      <w:r w:rsidRPr="006B40B3">
        <w:t xml:space="preserve"> 1- 8</w:t>
      </w:r>
      <w:r w:rsidRPr="006B40B3">
        <w:tab/>
        <w:t>1s dance Figs of 8 on own sides (between 2s to start)</w:t>
      </w:r>
    </w:p>
    <w:p w:rsidR="00B11EB3" w:rsidRPr="006B40B3" w:rsidRDefault="00B11EB3" w:rsidP="00B11EB3">
      <w:pPr>
        <w:pStyle w:val="DanceBody"/>
      </w:pPr>
      <w:r w:rsidRPr="006B40B3">
        <w:t xml:space="preserve"> 9-16</w:t>
      </w:r>
      <w:r w:rsidRPr="006B40B3">
        <w:tab/>
        <w:t>1s+2s+3s Adv+Ret &amp; turn RH to end in prom hold facing up</w:t>
      </w:r>
    </w:p>
    <w:p w:rsidR="00B11EB3" w:rsidRPr="006B40B3" w:rsidRDefault="00B11EB3" w:rsidP="00B11EB3">
      <w:pPr>
        <w:pStyle w:val="DanceBody"/>
      </w:pPr>
      <w:r w:rsidRPr="006B40B3">
        <w:t>17-24</w:t>
      </w:r>
      <w:r w:rsidRPr="006B40B3">
        <w:tab/>
        <w:t>1s+2s+3s Promenade (1s end facing out)</w:t>
      </w:r>
    </w:p>
    <w:p w:rsidR="00B11EB3" w:rsidRPr="006B40B3" w:rsidRDefault="00B11EB3" w:rsidP="00B11EB3">
      <w:pPr>
        <w:pStyle w:val="DanceBody"/>
        <w:keepNext w:val="0"/>
      </w:pPr>
      <w:r w:rsidRPr="006B40B3">
        <w:t>25-32</w:t>
      </w:r>
      <w:r w:rsidRPr="006B40B3">
        <w:tab/>
        <w:t>1s+2s turn with nearer hand 1.1/2 times, 1s+3s turn (other hand) once round</w:t>
      </w:r>
    </w:p>
    <w:p w:rsidR="00B11EB3" w:rsidRDefault="00B11EB3" w:rsidP="00B11EB3"/>
    <w:p w:rsidR="00B11EB3" w:rsidRDefault="00B11EB3" w:rsidP="00B11EB3">
      <w:pPr>
        <w:pStyle w:val="Minicrib"/>
      </w:pPr>
      <w:r>
        <w:t>AN AUTUMN POSY  (S8x32)  2C (4C set)</w:t>
      </w:r>
      <w:r>
        <w:tab/>
        <w:t>Romaine Butterfield  Island bay Coll</w:t>
      </w:r>
    </w:p>
    <w:p w:rsidR="00B11EB3" w:rsidRDefault="00B11EB3" w:rsidP="00B11EB3">
      <w:pPr>
        <w:pStyle w:val="DanceBody"/>
      </w:pPr>
      <w:r>
        <w:t xml:space="preserve"> 1- 8</w:t>
      </w:r>
      <w:r>
        <w:tab/>
        <w:t>1s+2s circle 4H round to left; 1L+2L dance RSh round partner back to place</w:t>
      </w:r>
    </w:p>
    <w:p w:rsidR="00B11EB3" w:rsidRDefault="00B11EB3" w:rsidP="00B11EB3">
      <w:pPr>
        <w:pStyle w:val="DanceBody"/>
      </w:pPr>
      <w:r>
        <w:t xml:space="preserve"> 9-16</w:t>
      </w:r>
      <w:r>
        <w:tab/>
        <w:t>1s+2s dance the Knot</w:t>
      </w:r>
    </w:p>
    <w:p w:rsidR="00B11EB3" w:rsidRDefault="00B11EB3" w:rsidP="00B11EB3">
      <w:pPr>
        <w:pStyle w:val="DanceBody"/>
      </w:pPr>
      <w:r>
        <w:t>17-24</w:t>
      </w:r>
      <w:r>
        <w:tab/>
        <w:t>2s+1s circle 4H round to right; 2M+1M dance LSh round partner back to place</w:t>
      </w:r>
    </w:p>
    <w:p w:rsidR="00B11EB3" w:rsidRDefault="00B11EB3" w:rsidP="00B11EB3">
      <w:pPr>
        <w:pStyle w:val="DanceBody"/>
        <w:keepNext w:val="0"/>
      </w:pPr>
      <w:r>
        <w:t>25-32</w:t>
      </w:r>
      <w:r>
        <w:tab/>
        <w:t>1s dance up, cast round 2s &amp; turn 2H.  End 2 1</w:t>
      </w:r>
    </w:p>
    <w:p w:rsidR="00B11EB3" w:rsidRDefault="00B11EB3" w:rsidP="00B11EB3"/>
    <w:p w:rsidR="00B11EB3" w:rsidRDefault="00B11EB3" w:rsidP="00B11EB3">
      <w:pPr>
        <w:pStyle w:val="Minicrib"/>
      </w:pPr>
      <w:r>
        <w:t>AUTUMN SHOWERS  (S3x32)  3C set</w:t>
      </w:r>
      <w:r>
        <w:tab/>
        <w:t>Suzanne Lajoie  Nova Scotia Collection 2017</w:t>
      </w:r>
    </w:p>
    <w:p w:rsidR="00B11EB3" w:rsidRPr="00781BA2" w:rsidRDefault="00B11EB3" w:rsidP="00B11EB3">
      <w:pPr>
        <w:pStyle w:val="DanceBody"/>
      </w:pPr>
      <w:r w:rsidRPr="00781BA2">
        <w:t xml:space="preserve"> 1- 8</w:t>
      </w:r>
      <w:r w:rsidRPr="00781BA2">
        <w:tab/>
        <w:t>1s+2s Set+Link; 1s+3s Set+Link</w:t>
      </w:r>
    </w:p>
    <w:p w:rsidR="00B11EB3" w:rsidRPr="00781BA2" w:rsidRDefault="00B11EB3" w:rsidP="00B11EB3">
      <w:pPr>
        <w:pStyle w:val="DanceBody"/>
      </w:pPr>
      <w:r w:rsidRPr="00781BA2">
        <w:t xml:space="preserve"> 9-16</w:t>
      </w:r>
      <w:r w:rsidRPr="00781BA2">
        <w:tab/>
        <w:t>3s+1s  dance the Knot</w:t>
      </w:r>
    </w:p>
    <w:p w:rsidR="00B11EB3" w:rsidRPr="00781BA2" w:rsidRDefault="00B11EB3" w:rsidP="00B11EB3">
      <w:pPr>
        <w:pStyle w:val="DanceBody"/>
      </w:pPr>
      <w:r w:rsidRPr="00781BA2">
        <w:t>17-24</w:t>
      </w:r>
      <w:r w:rsidRPr="00781BA2">
        <w:tab/>
        <w:t>2s+1s dance 1/2 Poussette; 1s dance down between 2s (2s step up 21-22), cast behind 3s (3s step up 23-24) to 3rd place own side</w:t>
      </w:r>
    </w:p>
    <w:p w:rsidR="00B11EB3" w:rsidRPr="00781BA2" w:rsidRDefault="00B11EB3" w:rsidP="00B11EB3">
      <w:pPr>
        <w:pStyle w:val="DanceBody"/>
        <w:keepNext w:val="0"/>
      </w:pPr>
      <w:r w:rsidRPr="00781BA2">
        <w:t>25-32</w:t>
      </w:r>
      <w:r w:rsidRPr="00781BA2">
        <w:tab/>
        <w:t>2s+3s+1s dance DoSiDo with partner; 2s+3s+1s turn partner 2H</w:t>
      </w:r>
    </w:p>
    <w:p w:rsidR="00B11EB3" w:rsidRDefault="00B11EB3" w:rsidP="00B11EB3"/>
    <w:p w:rsidR="00B11EB3" w:rsidRDefault="00B11EB3" w:rsidP="00B11EB3">
      <w:pPr>
        <w:pStyle w:val="Minicrib"/>
      </w:pPr>
      <w:r>
        <w:t>AUTUMN TIDINGS  (J8x32)  3C (4C set)</w:t>
      </w:r>
      <w:r>
        <w:tab/>
        <w:t>Iain Matcham  Lower Hutt SCD 60th Anniv</w:t>
      </w:r>
    </w:p>
    <w:p w:rsidR="00B11EB3" w:rsidRPr="006B40B3" w:rsidRDefault="00B11EB3" w:rsidP="00B11EB3">
      <w:pPr>
        <w:pStyle w:val="DanceBody"/>
      </w:pPr>
      <w:r w:rsidRPr="006B40B3">
        <w:t xml:space="preserve"> 1- 8</w:t>
      </w:r>
      <w:r w:rsidRPr="006B40B3">
        <w:tab/>
        <w:t>1s lead down the middle &amp; back to top, finish facing out</w:t>
      </w:r>
    </w:p>
    <w:p w:rsidR="00B11EB3" w:rsidRPr="006B40B3" w:rsidRDefault="00B11EB3" w:rsidP="00B11EB3">
      <w:pPr>
        <w:pStyle w:val="DanceBody"/>
      </w:pPr>
      <w:r w:rsidRPr="006B40B3">
        <w:t xml:space="preserve"> 9-16</w:t>
      </w:r>
      <w:r w:rsidRPr="006B40B3">
        <w:tab/>
        <w:t>Reflection (Mirror) reels of 3 on sides,  1s out and down, 2s in and up, 3s cast to begin. 1s finish facing out</w:t>
      </w:r>
    </w:p>
    <w:p w:rsidR="00B11EB3" w:rsidRPr="006B40B3" w:rsidRDefault="00B11EB3" w:rsidP="00B11EB3">
      <w:pPr>
        <w:pStyle w:val="DanceBody"/>
      </w:pPr>
      <w:r w:rsidRPr="006B40B3">
        <w:t>17-24</w:t>
      </w:r>
      <w:r w:rsidRPr="006B40B3">
        <w:tab/>
        <w:t>1s+2s dance 3/4 double Fig of 8 1s casting, 2s cross up to start.  1s cross RH</w:t>
      </w:r>
    </w:p>
    <w:p w:rsidR="00B11EB3" w:rsidRPr="006B40B3" w:rsidRDefault="00B11EB3" w:rsidP="00B11EB3">
      <w:pPr>
        <w:pStyle w:val="DanceBody"/>
        <w:keepNext w:val="0"/>
      </w:pPr>
      <w:r w:rsidRPr="006B40B3">
        <w:t>25-32</w:t>
      </w:r>
      <w:r w:rsidRPr="006B40B3">
        <w:tab/>
        <w:t>2s+1s+3s dance circle 6 hands round and back.</w:t>
      </w:r>
    </w:p>
    <w:p w:rsidR="00B11EB3" w:rsidRDefault="00B11EB3" w:rsidP="00B11EB3"/>
    <w:p w:rsidR="00B11EB3" w:rsidRDefault="00B11EB3" w:rsidP="00B11EB3">
      <w:pPr>
        <w:pStyle w:val="Minicrib"/>
      </w:pPr>
      <w:r>
        <w:t>AUTUMN WIND  (S8x32)  3C (4C set)</w:t>
      </w:r>
      <w:r>
        <w:tab/>
        <w:t>Friedman-Shedlov</w:t>
      </w:r>
    </w:p>
    <w:p w:rsidR="00B11EB3" w:rsidRPr="006B40B3" w:rsidRDefault="00B11EB3" w:rsidP="00B11EB3">
      <w:pPr>
        <w:pStyle w:val="DanceBody"/>
      </w:pPr>
      <w:r w:rsidRPr="006B40B3">
        <w:t xml:space="preserve"> 1- 8</w:t>
      </w:r>
      <w:r w:rsidRPr="006B40B3">
        <w:tab/>
        <w:t>1s+2s Set+Link, 1s turn RH 1.1/2 times while 2s+3s chase 1/2 way.  (3)(1)(2)</w:t>
      </w:r>
    </w:p>
    <w:p w:rsidR="00B11EB3" w:rsidRPr="006B40B3" w:rsidRDefault="00B11EB3" w:rsidP="00B11EB3">
      <w:pPr>
        <w:pStyle w:val="DanceBody"/>
      </w:pPr>
      <w:r w:rsidRPr="006B40B3">
        <w:t xml:space="preserve"> 9-16</w:t>
      </w:r>
      <w:r w:rsidRPr="006B40B3">
        <w:tab/>
        <w:t>3M+1M+2M Adv+Ret &amp; set while partners set &amp; Adv+Ret, all turn RH for…</w:t>
      </w:r>
    </w:p>
    <w:p w:rsidR="00B11EB3" w:rsidRPr="006B40B3" w:rsidRDefault="00B11EB3" w:rsidP="00B11EB3">
      <w:pPr>
        <w:pStyle w:val="DanceBody"/>
      </w:pPr>
      <w:r w:rsidRPr="006B40B3">
        <w:t>17-24</w:t>
      </w:r>
      <w:r w:rsidRPr="006B40B3">
        <w:tab/>
        <w:t>3s+1s+2s dance Allemande &amp; end with 1s set advancing to 1st corners</w:t>
      </w:r>
    </w:p>
    <w:p w:rsidR="00B11EB3" w:rsidRPr="006B40B3" w:rsidRDefault="00B11EB3" w:rsidP="00B11EB3">
      <w:pPr>
        <w:pStyle w:val="DanceBody"/>
        <w:keepNext w:val="0"/>
      </w:pPr>
      <w:r w:rsidRPr="006B40B3">
        <w:t>25-32</w:t>
      </w:r>
      <w:r w:rsidRPr="006B40B3">
        <w:tab/>
        <w:t>1s dance Pass+Turn with 1st corners &amp; pass RSh to face 2nd corners, Pass+Turn with 2nd corners 1s ending 2nd place own sides</w:t>
      </w:r>
    </w:p>
    <w:p w:rsidR="00B11EB3" w:rsidRDefault="00B11EB3" w:rsidP="00B11EB3"/>
    <w:p w:rsidR="00B11EB3" w:rsidRDefault="00B11EB3" w:rsidP="00B11EB3">
      <w:pPr>
        <w:pStyle w:val="Minicrib"/>
      </w:pPr>
      <w:r>
        <w:t>THE AVALANCHE REEL  (R4x32)  4C set</w:t>
      </w:r>
      <w:r>
        <w:tab/>
        <w:t>Clemens Mannert  Eight SCDs</w:t>
      </w:r>
    </w:p>
    <w:p w:rsidR="00B11EB3" w:rsidRPr="00F44CA2" w:rsidRDefault="00B11EB3" w:rsidP="00B11EB3">
      <w:pPr>
        <w:pStyle w:val="DanceBody"/>
      </w:pPr>
      <w:r w:rsidRPr="00F44CA2">
        <w:t xml:space="preserve"> 1- 8</w:t>
      </w:r>
      <w:r w:rsidRPr="00F44CA2">
        <w:tab/>
        <w:t>1s turn RH, cast (2s step up); all 4 couple set, 2s 1/2 turn RH &amp; retain hands while 1s+3s+4s cross RH</w:t>
      </w:r>
    </w:p>
    <w:p w:rsidR="00B11EB3" w:rsidRPr="00F44CA2" w:rsidRDefault="00B11EB3" w:rsidP="00B11EB3">
      <w:pPr>
        <w:pStyle w:val="DanceBody"/>
      </w:pPr>
      <w:r w:rsidRPr="00F44CA2">
        <w:t xml:space="preserve"> 9-16</w:t>
      </w:r>
      <w:r w:rsidRPr="00F44CA2">
        <w:tab/>
        <w:t>2s continue turning 1/2 RH to own side, 2s+1s dance 1/2 RH across; 1s+2s+3s chase clockwise 1/2 round.  3 2 (1) (4)</w:t>
      </w:r>
    </w:p>
    <w:p w:rsidR="00B11EB3" w:rsidRPr="00F44CA2" w:rsidRDefault="00B11EB3" w:rsidP="00B11EB3">
      <w:pPr>
        <w:pStyle w:val="DanceBody"/>
      </w:pPr>
      <w:r w:rsidRPr="00F44CA2">
        <w:t>17-24</w:t>
      </w:r>
      <w:r w:rsidRPr="00F44CA2">
        <w:tab/>
        <w:t>All circle 8H round &amp; back</w:t>
      </w:r>
    </w:p>
    <w:p w:rsidR="00B11EB3" w:rsidRPr="00F44CA2" w:rsidRDefault="00B11EB3" w:rsidP="00B11EB3">
      <w:pPr>
        <w:pStyle w:val="DanceBody"/>
        <w:keepNext w:val="0"/>
      </w:pPr>
      <w:r w:rsidRPr="00F44CA2">
        <w:t>25-32</w:t>
      </w:r>
      <w:r w:rsidRPr="00F44CA2">
        <w:tab/>
        <w:t>2s+1s+4s (bottom 3 couples) chase anticlockwise 1/2 round; 1s+2s dance 1/2 LH across, 1s continue 1/2 turn LH to own sides. 3 4 2 1</w:t>
      </w:r>
    </w:p>
    <w:p w:rsidR="00B11EB3" w:rsidRDefault="00B11EB3" w:rsidP="00B11EB3"/>
    <w:p w:rsidR="00B11EB3" w:rsidRDefault="00B11EB3" w:rsidP="00B11EB3">
      <w:pPr>
        <w:pStyle w:val="Minicrib"/>
      </w:pPr>
      <w:r>
        <w:t>AVALON  (R8x16)  3C (4C set)</w:t>
      </w:r>
      <w:r>
        <w:tab/>
        <w:t>Barry Skelton  Celtic Book</w:t>
      </w:r>
    </w:p>
    <w:p w:rsidR="00B11EB3" w:rsidRDefault="00B11EB3" w:rsidP="00B11EB3">
      <w:pPr>
        <w:pStyle w:val="DanceBody"/>
      </w:pPr>
      <w:r>
        <w:t xml:space="preserve"> 1-8</w:t>
      </w:r>
      <w:r>
        <w:tab/>
        <w:t xml:space="preserve">1s set, turn 3/4 RH (2s step up 3-4); 1s+2s dance 1/2 RH across. 1L+3s dance 1/2 LH across </w:t>
      </w:r>
      <w:r>
        <w:rPr>
          <w:b/>
        </w:rPr>
        <w:t>while</w:t>
      </w:r>
      <w:r>
        <w:t xml:space="preserve"> 1M continues to dance another 1/2 RH across with 2s</w:t>
      </w:r>
    </w:p>
    <w:p w:rsidR="00B11EB3" w:rsidRPr="00C717F3" w:rsidRDefault="00B11EB3" w:rsidP="00B11EB3">
      <w:pPr>
        <w:pStyle w:val="DanceBody"/>
      </w:pPr>
      <w:r>
        <w:t xml:space="preserve"> 9-12</w:t>
      </w:r>
      <w:r>
        <w:tab/>
        <w:t>1s+3s dance 1/2 LH across. 1s end in centre between 3s facing each other (1M above 1L), 1L retires (2 PdeB steps) as 1M advances (2 PdeB steps)</w:t>
      </w:r>
    </w:p>
    <w:p w:rsidR="00B11EB3" w:rsidRDefault="00B11EB3" w:rsidP="00B11EB3">
      <w:pPr>
        <w:pStyle w:val="DanceBody"/>
        <w:keepNext w:val="0"/>
      </w:pPr>
      <w:r>
        <w:t>13-16</w:t>
      </w:r>
      <w:r>
        <w:tab/>
        <w:t>1s turn 3/4 LH to own side 2nd place, All 3 couples set</w:t>
      </w:r>
    </w:p>
    <w:p w:rsidR="00B11EB3" w:rsidRDefault="00B11EB3" w:rsidP="00B11EB3"/>
    <w:p w:rsidR="00B11EB3" w:rsidRDefault="00B11EB3" w:rsidP="00B11EB3">
      <w:pPr>
        <w:pStyle w:val="Minicrib"/>
      </w:pPr>
      <w:r>
        <w:t>THE AVIATOR  (J8x32)  3C (4C set)</w:t>
      </w:r>
      <w:r>
        <w:tab/>
        <w:t>Carola Fischer  RSCDS Bk 52</w:t>
      </w:r>
    </w:p>
    <w:p w:rsidR="00B11EB3" w:rsidRDefault="00B11EB3" w:rsidP="00B11EB3">
      <w:pPr>
        <w:pStyle w:val="DanceBody"/>
      </w:pPr>
      <w:r>
        <w:t xml:space="preserve"> 1- 8</w:t>
      </w:r>
      <w:r>
        <w:tab/>
        <w:t>1s lead down, on bar 4 1M crosses partner in front &amp; 1L followed by 1M cast up behind 4M &amp; 3M &amp; across into 2nd place facing  3L (2s step up 3-4)</w:t>
      </w:r>
    </w:p>
    <w:p w:rsidR="00B11EB3" w:rsidRDefault="00B11EB3" w:rsidP="00B11EB3">
      <w:pPr>
        <w:pStyle w:val="DanceBody"/>
      </w:pPr>
      <w:r>
        <w:t xml:space="preserve"> 9-16</w:t>
      </w:r>
      <w:r>
        <w:tab/>
        <w:t xml:space="preserve">1s (1L leading) dance 1/2 alternating tandem reel with 1st corners; 1M continues reel with corners passing 3L LSh </w:t>
      </w:r>
      <w:r>
        <w:rPr>
          <w:b/>
        </w:rPr>
        <w:t>while</w:t>
      </w:r>
      <w:r>
        <w:t xml:space="preserve"> 1L+3M turn LH to face 2L</w:t>
      </w:r>
    </w:p>
    <w:p w:rsidR="00B11EB3" w:rsidRDefault="00B11EB3" w:rsidP="00B11EB3">
      <w:pPr>
        <w:pStyle w:val="DanceBody"/>
      </w:pPr>
      <w:r>
        <w:t>17-24</w:t>
      </w:r>
      <w:r>
        <w:tab/>
        <w:t xml:space="preserve">1s (1M leading) dance 1/2 alternating tandem reel with 2nd corners; 1L continues reel with corners passing 2L LSh </w:t>
      </w:r>
      <w:r>
        <w:rPr>
          <w:b/>
        </w:rPr>
        <w:t>while</w:t>
      </w:r>
      <w:r>
        <w:t xml:space="preserve"> 1M+3L turn LH. 1s end in 2nd place opp sides, 1L facing out</w:t>
      </w:r>
    </w:p>
    <w:p w:rsidR="00B11EB3" w:rsidRPr="000773AE" w:rsidRDefault="00B11EB3" w:rsidP="00B11EB3">
      <w:pPr>
        <w:pStyle w:val="DanceBody"/>
        <w:keepNext w:val="0"/>
      </w:pPr>
      <w:r>
        <w:t>25-32</w:t>
      </w:r>
      <w:r>
        <w:tab/>
        <w:t>1s dance up, round 2s by RSh (1L behind 2M, 1M in front 2L) &amp; 1M followed by 1L cast 1 place, across set to end in 2nd place own side (6 bars). All 3 couples set</w:t>
      </w:r>
    </w:p>
    <w:p w:rsidR="00B11EB3" w:rsidRDefault="00B11EB3" w:rsidP="00B11EB3"/>
    <w:p w:rsidR="00B11EB3" w:rsidRDefault="00B11EB3" w:rsidP="00B11EB3">
      <w:pPr>
        <w:pStyle w:val="Minicrib"/>
      </w:pPr>
      <w:r>
        <w:t>AVIGNON  (R6x32)  2C (4C set)</w:t>
      </w:r>
      <w:r>
        <w:tab/>
        <w:t>Chris Ronald  Formation Foundations</w:t>
      </w:r>
    </w:p>
    <w:p w:rsidR="00B11EB3" w:rsidRDefault="00B11EB3" w:rsidP="00B11EB3">
      <w:pPr>
        <w:pStyle w:val="DanceBody"/>
      </w:pPr>
      <w:r>
        <w:t xml:space="preserve"> 1- 8</w:t>
      </w:r>
      <w:r>
        <w:tab/>
        <w:t>1s cross RH, cast (2s step up), 2s+1s dance RH across.  2 (1)</w:t>
      </w:r>
    </w:p>
    <w:p w:rsidR="00B11EB3" w:rsidRDefault="00B11EB3" w:rsidP="00B11EB3">
      <w:pPr>
        <w:pStyle w:val="DanceBody"/>
      </w:pPr>
      <w:r>
        <w:t xml:space="preserve"> 9-16</w:t>
      </w:r>
      <w:r>
        <w:tab/>
        <w:t>1s set &amp; dance La Baratte:</w:t>
      </w:r>
    </w:p>
    <w:p w:rsidR="00B11EB3" w:rsidRDefault="00B11EB3" w:rsidP="00B11EB3">
      <w:pPr>
        <w:pStyle w:val="DanceBody"/>
      </w:pPr>
      <w:r>
        <w:tab/>
        <w:t>1s 1/2 turn RH &amp; retain hand but at arm's length from each other</w:t>
      </w:r>
    </w:p>
    <w:p w:rsidR="00B11EB3" w:rsidRDefault="00B11EB3" w:rsidP="00B11EB3">
      <w:pPr>
        <w:pStyle w:val="DanceBody"/>
      </w:pPr>
      <w:r>
        <w:tab/>
        <w:t>1M retraces steps with 1L turning right under Man's arm briefly into Allemande hold (Man behind Lady facing Lady's original place) &amp; releasing Lady's RH she turns under Man's left arm until almost in original places</w:t>
      </w:r>
    </w:p>
    <w:p w:rsidR="00B11EB3" w:rsidRDefault="00B11EB3" w:rsidP="00B11EB3">
      <w:pPr>
        <w:pStyle w:val="DanceBody"/>
      </w:pPr>
      <w:r>
        <w:tab/>
        <w:t>1s change places LH to own sides.  2 1</w:t>
      </w:r>
    </w:p>
    <w:p w:rsidR="00B11EB3" w:rsidRDefault="00B11EB3" w:rsidP="00B11EB3">
      <w:pPr>
        <w:pStyle w:val="DanceBody"/>
      </w:pPr>
      <w:r>
        <w:t>17-24</w:t>
      </w:r>
      <w:r>
        <w:tab/>
        <w:t>2s+1s dance LH across, set facing on sides, set to partner</w:t>
      </w:r>
    </w:p>
    <w:p w:rsidR="00B11EB3" w:rsidRDefault="00B11EB3" w:rsidP="00B11EB3">
      <w:pPr>
        <w:pStyle w:val="DanceBody"/>
      </w:pPr>
      <w:r>
        <w:t>25-32</w:t>
      </w:r>
      <w:r>
        <w:tab/>
        <w:t>2s+1s dance 4H round &amp; back.  2 1</w:t>
      </w:r>
    </w:p>
    <w:p w:rsidR="00B11EB3" w:rsidRDefault="00B11EB3" w:rsidP="00B11EB3">
      <w:pPr>
        <w:pStyle w:val="DanceBody"/>
        <w:keepNext w:val="0"/>
        <w:rPr>
          <w:i/>
        </w:rPr>
      </w:pPr>
      <w:r>
        <w:rPr>
          <w:i/>
        </w:rPr>
        <w:t xml:space="preserve">Note: </w:t>
      </w:r>
      <w:r w:rsidRPr="00761C25">
        <w:rPr>
          <w:i/>
        </w:rPr>
        <w:t xml:space="preserve"> Can be danced as a </w:t>
      </w:r>
      <w:r>
        <w:rPr>
          <w:i/>
        </w:rPr>
        <w:t>Jig</w:t>
      </w:r>
    </w:p>
    <w:p w:rsidR="00B11EB3" w:rsidRDefault="00B11EB3" w:rsidP="00B11EB3"/>
    <w:p w:rsidR="00B11EB3" w:rsidRDefault="00B11EB3" w:rsidP="00B11EB3">
      <w:pPr>
        <w:pStyle w:val="Minicrib"/>
      </w:pPr>
      <w:r>
        <w:t>AVIS HARRISON'S STRATHSPEY  (S3x32)  3C set</w:t>
      </w:r>
      <w:r>
        <w:tab/>
        <w:t>Evelyn Ramwell  Kirkbrae Coll 3</w:t>
      </w:r>
    </w:p>
    <w:p w:rsidR="00B11EB3" w:rsidRPr="006B40B3" w:rsidRDefault="00B11EB3" w:rsidP="00B11EB3">
      <w:pPr>
        <w:pStyle w:val="DanceBody"/>
      </w:pPr>
      <w:r w:rsidRPr="006B40B3">
        <w:t xml:space="preserve"> 1- 8</w:t>
      </w:r>
      <w:r w:rsidRPr="006B40B3">
        <w:tab/>
        <w:t>1s+2s Set &amp; Rotate:-</w:t>
      </w:r>
    </w:p>
    <w:p w:rsidR="00B11EB3" w:rsidRPr="006B40B3" w:rsidRDefault="00B11EB3" w:rsidP="00B11EB3">
      <w:pPr>
        <w:pStyle w:val="DanceBody"/>
      </w:pPr>
      <w:r w:rsidRPr="006B40B3">
        <w:tab/>
        <w:t>` Set, rotate singly &amp; dance on 1 place clockwise, change places RH on sides &amp; dance on 1 place to own sides (1s in 2nd pl)</w:t>
      </w:r>
    </w:p>
    <w:p w:rsidR="00B11EB3" w:rsidRPr="006B40B3" w:rsidRDefault="00B11EB3" w:rsidP="00B11EB3">
      <w:pPr>
        <w:pStyle w:val="DanceBody"/>
      </w:pPr>
      <w:r w:rsidRPr="006B40B3">
        <w:t xml:space="preserve"> 9-16</w:t>
      </w:r>
      <w:r w:rsidRPr="006B40B3">
        <w:tab/>
        <w:t>All dance 1/2 reels of 3 on sides, 1s &amp; 3s pass LSh to start, all set &amp; 2s cross RH as 3s+1s dance RH across 1/2 way</w:t>
      </w:r>
    </w:p>
    <w:p w:rsidR="00B11EB3" w:rsidRPr="006B40B3" w:rsidRDefault="00B11EB3" w:rsidP="00B11EB3">
      <w:pPr>
        <w:pStyle w:val="DanceBody"/>
      </w:pPr>
      <w:r w:rsidRPr="006B40B3">
        <w:t>17-24</w:t>
      </w:r>
      <w:r w:rsidRPr="006B40B3">
        <w:tab/>
        <w:t>Set+Link for 3 twice ending 2 3 1</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THE AVON VALLEY STRATHSPEY  (S2x40)  Sq.Set</w:t>
      </w:r>
      <w:r>
        <w:tab/>
        <w:t>John Brenchley  Kangaroo Paw</w:t>
      </w:r>
    </w:p>
    <w:p w:rsidR="00B11EB3" w:rsidRPr="006B40B3" w:rsidRDefault="00B11EB3" w:rsidP="00B11EB3">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B11EB3" w:rsidRPr="006B40B3" w:rsidRDefault="00B11EB3" w:rsidP="00B11EB3">
      <w:pPr>
        <w:pStyle w:val="DanceBody"/>
      </w:pPr>
      <w:r w:rsidRPr="006B40B3">
        <w:t xml:space="preserve"> 5- 8</w:t>
      </w:r>
      <w:r w:rsidRPr="006B40B3">
        <w:tab/>
        <w:t>All Adv+Ret</w:t>
      </w:r>
    </w:p>
    <w:p w:rsidR="00B11EB3" w:rsidRPr="006B40B3" w:rsidRDefault="00B11EB3" w:rsidP="00B11EB3">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B11EB3" w:rsidRPr="006B40B3" w:rsidRDefault="00B11EB3" w:rsidP="00B11EB3">
      <w:pPr>
        <w:pStyle w:val="DanceBody"/>
      </w:pPr>
      <w:r w:rsidRPr="006B40B3">
        <w:t>17-24</w:t>
      </w:r>
      <w:r w:rsidRPr="006B40B3">
        <w:tab/>
        <w:t>All in prom hold dance reel of 4 across but on bar 24 1s+3s do not pass LSh but curve round to finish 1L+3M facing 4s &amp; 1M+3L facing 2s</w:t>
      </w:r>
    </w:p>
    <w:p w:rsidR="00B11EB3" w:rsidRPr="006B40B3" w:rsidRDefault="00B11EB3" w:rsidP="00B11EB3">
      <w:pPr>
        <w:pStyle w:val="DanceBody"/>
      </w:pPr>
      <w:r w:rsidRPr="006B40B3">
        <w:t>25-28</w:t>
      </w:r>
      <w:r w:rsidRPr="006B40B3">
        <w:tab/>
        <w:t>1s+3s dance RH across with 2s/4s</w:t>
      </w:r>
    </w:p>
    <w:p w:rsidR="00B11EB3" w:rsidRPr="006B40B3" w:rsidRDefault="00B11EB3" w:rsidP="00B11EB3">
      <w:pPr>
        <w:pStyle w:val="DanceBody"/>
      </w:pPr>
      <w:r w:rsidRPr="006B40B3">
        <w:t>29-32</w:t>
      </w:r>
      <w:r w:rsidRPr="006B40B3">
        <w:tab/>
        <w:t>1s+3s dance LH across in centre &amp; Men follow their partners to original places</w:t>
      </w:r>
    </w:p>
    <w:p w:rsidR="00B11EB3" w:rsidRPr="006B40B3" w:rsidRDefault="00B11EB3" w:rsidP="00B11EB3">
      <w:pPr>
        <w:pStyle w:val="DanceBody"/>
      </w:pPr>
      <w:r w:rsidRPr="006B40B3">
        <w:t>33-40</w:t>
      </w:r>
      <w:r w:rsidRPr="006B40B3">
        <w:tab/>
        <w:t>All set to partners &amp; turn 2H once round into 8H round to left 1/2 way to end opposite original positions</w:t>
      </w:r>
    </w:p>
    <w:p w:rsidR="00B11EB3" w:rsidRPr="006B40B3" w:rsidRDefault="00B11EB3" w:rsidP="00B11EB3">
      <w:pPr>
        <w:pStyle w:val="DanceBody"/>
        <w:keepNext w:val="0"/>
      </w:pPr>
      <w:r w:rsidRPr="006B40B3">
        <w:t>Repeat with 2s &amp; 4s as dancing couples</w:t>
      </w:r>
    </w:p>
    <w:p w:rsidR="00B11EB3" w:rsidRDefault="00B11EB3" w:rsidP="00B11EB3"/>
    <w:p w:rsidR="00B11EB3" w:rsidRDefault="00B11EB3" w:rsidP="00B11EB3">
      <w:pPr>
        <w:pStyle w:val="Minicrib"/>
      </w:pPr>
      <w:r>
        <w:t>AWA THE NOO  (S5x32)  5C set</w:t>
      </w:r>
      <w:r>
        <w:tab/>
        <w:t>Stafford Bk</w:t>
      </w:r>
    </w:p>
    <w:p w:rsidR="00B11EB3" w:rsidRPr="006B40B3" w:rsidRDefault="00B11EB3" w:rsidP="00B11EB3">
      <w:pPr>
        <w:pStyle w:val="DanceBody"/>
      </w:pPr>
      <w:r w:rsidRPr="006B40B3">
        <w:t xml:space="preserve"> 1- 8</w:t>
      </w:r>
      <w:r w:rsidRPr="006B40B3">
        <w:tab/>
        <w:t>All set &amp; cross RH, all set &amp; cross back LH</w:t>
      </w:r>
    </w:p>
    <w:p w:rsidR="00B11EB3" w:rsidRPr="006B40B3" w:rsidRDefault="00B11EB3" w:rsidP="00B11EB3">
      <w:pPr>
        <w:pStyle w:val="DanceBody"/>
      </w:pPr>
      <w:r w:rsidRPr="006B40B3">
        <w:t xml:space="preserve"> 9-12</w:t>
      </w:r>
      <w:r w:rsidRPr="006B40B3">
        <w:tab/>
        <w:t>5s followed by 4s+3s+2s+1s lead down &amp; retaining RH all turn right (Ladies dance under arms) into Prom hold</w:t>
      </w:r>
    </w:p>
    <w:p w:rsidR="00B11EB3" w:rsidRPr="006B40B3" w:rsidRDefault="00B11EB3" w:rsidP="00B11EB3">
      <w:pPr>
        <w:pStyle w:val="DanceBody"/>
      </w:pPr>
      <w:r w:rsidRPr="006B40B3">
        <w:t>13-16</w:t>
      </w:r>
      <w:r w:rsidRPr="006B40B3">
        <w:tab/>
        <w:t>1s followed by 2s+3s+4s+5s dance up &amp; 1s+3s cast down 1 place into middle BtoB (Men face down) to form circles (3 at top &amp; bottom, 4 in centre)</w:t>
      </w:r>
    </w:p>
    <w:p w:rsidR="00B11EB3" w:rsidRPr="006B40B3" w:rsidRDefault="00B11EB3" w:rsidP="00B11EB3">
      <w:pPr>
        <w:pStyle w:val="DanceBody"/>
      </w:pPr>
      <w:r w:rsidRPr="006B40B3">
        <w:t>17-24</w:t>
      </w:r>
      <w:r w:rsidRPr="006B40B3">
        <w:tab/>
        <w:t>2s+1L &amp; 1M+4s+3L &amp; 3M+5s set in circles then circle left to end on sides &amp; set.  2 1 4 3 5</w:t>
      </w:r>
    </w:p>
    <w:p w:rsidR="00B11EB3" w:rsidRPr="006B40B3" w:rsidRDefault="00B11EB3" w:rsidP="00B11EB3">
      <w:pPr>
        <w:pStyle w:val="DanceBody"/>
        <w:keepNext w:val="0"/>
      </w:pPr>
      <w:r w:rsidRPr="006B40B3">
        <w:t>25-32</w:t>
      </w:r>
      <w:r w:rsidRPr="006B40B3">
        <w:tab/>
        <w:t>All dance DoSiDo, 1s+3s cast 1 place as 2s+4s+5s dance DoSiDo (giving LSh).  2 4 1 5 3</w:t>
      </w:r>
    </w:p>
    <w:p w:rsidR="00B11EB3" w:rsidRDefault="00B11EB3" w:rsidP="00B11EB3"/>
    <w:p w:rsidR="00B11EB3" w:rsidRDefault="00B11EB3" w:rsidP="00B11EB3">
      <w:pPr>
        <w:pStyle w:val="Minicrib"/>
      </w:pPr>
      <w:r>
        <w:t>AWA' WHIGS AWA'  (R8x32) 3C (4C set)</w:t>
      </w:r>
      <w:r>
        <w:tab/>
        <w:t>Hugh Foss  Dances to Song Tunes</w:t>
      </w:r>
    </w:p>
    <w:p w:rsidR="00B11EB3" w:rsidRPr="006B40B3" w:rsidRDefault="00B11EB3" w:rsidP="00B11EB3">
      <w:pPr>
        <w:pStyle w:val="DanceBody"/>
      </w:pPr>
      <w:r w:rsidRPr="006B40B3">
        <w:t xml:space="preserve"> 1- 8</w:t>
      </w:r>
      <w:r w:rsidRPr="006B40B3">
        <w:tab/>
        <w:t>1s set &amp; turn 2H, 1s cast 1 place &amp; cross RH</w:t>
      </w:r>
    </w:p>
    <w:p w:rsidR="00B11EB3" w:rsidRPr="006B40B3" w:rsidRDefault="00B11EB3" w:rsidP="00B11EB3">
      <w:pPr>
        <w:pStyle w:val="DanceBody"/>
      </w:pPr>
      <w:r w:rsidRPr="006B40B3">
        <w:t xml:space="preserve"> 9-16</w:t>
      </w:r>
      <w:r w:rsidRPr="006B40B3">
        <w:tab/>
        <w:t>1s dance reels of 3 on opposite sides</w:t>
      </w:r>
    </w:p>
    <w:p w:rsidR="00B11EB3" w:rsidRPr="006B40B3" w:rsidRDefault="00B11EB3" w:rsidP="00B11EB3">
      <w:pPr>
        <w:pStyle w:val="DanceBody"/>
      </w:pPr>
      <w:r w:rsidRPr="006B40B3">
        <w:t>17-24</w:t>
      </w:r>
      <w:r w:rsidRPr="006B40B3">
        <w:tab/>
        <w:t>2s+1s+3s set &amp; 2s also 3s 1/2 turn partners 2H as 1s turn once, 1s dance 1/2 reels of 3 across (1L with 2s, 1M with 3s) all end on own sides</w:t>
      </w:r>
    </w:p>
    <w:p w:rsidR="00B11EB3" w:rsidRPr="006B40B3" w:rsidRDefault="00B11EB3" w:rsidP="00B11EB3">
      <w:pPr>
        <w:pStyle w:val="DanceBody"/>
        <w:keepNext w:val="0"/>
      </w:pPr>
      <w:r w:rsidRPr="006B40B3">
        <w:t>25-32</w:t>
      </w:r>
      <w:r w:rsidRPr="006B40B3">
        <w:tab/>
        <w:t>1s lead down &amp; cast up round 3s, 1s lead up &amp; cast round 2s.  2 1 3</w:t>
      </w:r>
    </w:p>
    <w:p w:rsidR="00B11EB3" w:rsidRDefault="00B11EB3" w:rsidP="00B11EB3"/>
    <w:p w:rsidR="00B11EB3" w:rsidRDefault="00B11EB3" w:rsidP="00B11EB3">
      <w:pPr>
        <w:pStyle w:val="Minicrib"/>
      </w:pPr>
      <w:r>
        <w:t>THE AWARD OF EXCELLENCE  (R8x32)  3C (4C set)</w:t>
      </w:r>
      <w:r>
        <w:tab/>
        <w:t>Ann Campbell  Set and Link</w:t>
      </w:r>
    </w:p>
    <w:p w:rsidR="00B11EB3" w:rsidRDefault="00B11EB3" w:rsidP="00B11EB3">
      <w:pPr>
        <w:pStyle w:val="DanceBody"/>
      </w:pPr>
      <w:r>
        <w:t xml:space="preserve"> 1- 8</w:t>
      </w:r>
      <w:r>
        <w:tab/>
        <w:t>1M+2L cross RH, 1L+2M cross RH; 1M+3M cross RH, 1L+3L cross RH.  (2) (3) 1</w:t>
      </w:r>
    </w:p>
    <w:p w:rsidR="00B11EB3" w:rsidRDefault="00B11EB3" w:rsidP="00B11EB3">
      <w:pPr>
        <w:pStyle w:val="DanceBody"/>
      </w:pPr>
      <w:r>
        <w:t xml:space="preserve"> 9-16</w:t>
      </w:r>
      <w:r>
        <w:tab/>
        <w:t>1s set, lead up to top, cross &amp; cast to 2nd place opp sides (3s step down 15-16).  (2) (1) (3)</w:t>
      </w:r>
    </w:p>
    <w:p w:rsidR="00B11EB3" w:rsidRDefault="00B11EB3" w:rsidP="00B11EB3">
      <w:pPr>
        <w:pStyle w:val="DanceBody"/>
      </w:pPr>
      <w:r>
        <w:t>17-24</w:t>
      </w:r>
      <w:r>
        <w:tab/>
        <w:t>1L+2s (at top) &amp; 1M+3s dance reels of 3 across (1L+2M &amp; 1M+3L pass RSh to start)</w:t>
      </w:r>
    </w:p>
    <w:p w:rsidR="00B11EB3" w:rsidRDefault="00B11EB3" w:rsidP="00B11EB3">
      <w:pPr>
        <w:pStyle w:val="DanceBody"/>
        <w:keepNext w:val="0"/>
      </w:pPr>
      <w:r>
        <w:t>25-32</w:t>
      </w:r>
      <w:r>
        <w:tab/>
        <w:t>All Adv+Ret; all turn partner 1.1/2 RH.  2 1 3</w:t>
      </w:r>
    </w:p>
    <w:p w:rsidR="00B11EB3" w:rsidRDefault="00B11EB3" w:rsidP="00B11EB3"/>
    <w:p w:rsidR="00B11EB3" w:rsidRDefault="00B11EB3" w:rsidP="00B11EB3">
      <w:pPr>
        <w:pStyle w:val="Minicrib"/>
      </w:pPr>
      <w:r>
        <w:t>THE AWARD OF SCROLL  (R8x32)  3C (4C set)</w:t>
      </w:r>
      <w:r>
        <w:tab/>
        <w:t>Ann Campbell  Brampton Connections</w:t>
      </w:r>
    </w:p>
    <w:p w:rsidR="00B11EB3" w:rsidRDefault="00B11EB3" w:rsidP="00B11EB3">
      <w:pPr>
        <w:pStyle w:val="DanceBody"/>
      </w:pPr>
      <w:r>
        <w:t xml:space="preserve"> 1- 8</w:t>
      </w:r>
      <w:r>
        <w:tab/>
        <w:t>1s cast (2s step up), cross RH; 1s cast  up to top, meet &amp; dance down NHJ to 2nd place in centre</w:t>
      </w:r>
    </w:p>
    <w:p w:rsidR="00B11EB3" w:rsidRDefault="00B11EB3" w:rsidP="00B11EB3">
      <w:pPr>
        <w:pStyle w:val="DanceBody"/>
      </w:pPr>
      <w:r>
        <w:t xml:space="preserve"> 9-16</w:t>
      </w:r>
      <w:r>
        <w:tab/>
        <w:t xml:space="preserve">1M+2L+3L dance LH across </w:t>
      </w:r>
      <w:r>
        <w:rPr>
          <w:b/>
        </w:rPr>
        <w:t>while</w:t>
      </w:r>
      <w:r>
        <w:t xml:space="preserve"> 1L+2M+3M dance RH across; 1s dance down &amp; cast up to 2nd place opp side</w:t>
      </w:r>
    </w:p>
    <w:p w:rsidR="00B11EB3" w:rsidRDefault="00B11EB3" w:rsidP="00B11EB3">
      <w:pPr>
        <w:pStyle w:val="DanceBody"/>
      </w:pPr>
      <w:r>
        <w:t>17-24</w:t>
      </w:r>
      <w:r>
        <w:tab/>
        <w:t>1M+2s at top &amp; 1L+3s at bottom dance RH across, 1s pass RSh &amp; dance LH across with other couple</w:t>
      </w:r>
    </w:p>
    <w:p w:rsidR="00B11EB3" w:rsidRDefault="00B11EB3" w:rsidP="00B11EB3">
      <w:pPr>
        <w:pStyle w:val="DanceBody"/>
        <w:keepNext w:val="0"/>
      </w:pPr>
      <w:r>
        <w:t>25-32</w:t>
      </w:r>
      <w:r>
        <w:tab/>
        <w:t>1s dance 1/2 Fig 8 (1M up round 2s,1L down round 3s); 2s+1s +3s turn partner RH</w:t>
      </w:r>
    </w:p>
    <w:p w:rsidR="00B11EB3" w:rsidRDefault="00B11EB3" w:rsidP="00B11EB3"/>
    <w:p w:rsidR="00B11EB3" w:rsidRDefault="00B11EB3" w:rsidP="00B11EB3">
      <w:pPr>
        <w:pStyle w:val="Minicrib"/>
      </w:pPr>
      <w:r>
        <w:t>AWAY TAE MORAY  (R8x32)  3C (4C set)</w:t>
      </w:r>
      <w:r>
        <w:tab/>
        <w:t>Pat Clark  Corberry Coll</w:t>
      </w:r>
    </w:p>
    <w:p w:rsidR="00B11EB3" w:rsidRPr="00CA00CC" w:rsidRDefault="00B11EB3" w:rsidP="00B11EB3">
      <w:pPr>
        <w:pStyle w:val="DanceBody"/>
      </w:pPr>
      <w:r w:rsidRPr="00CA00CC">
        <w:t xml:space="preserve"> 1- 8</w:t>
      </w:r>
      <w:r w:rsidRPr="00CA00CC">
        <w:tab/>
        <w:t>1s dance down below 3s &amp; cast up to 2nd place; 2s+1s+3s set &amp; 1/2 turn partner RH to end facing down in Allemande hold</w:t>
      </w:r>
    </w:p>
    <w:p w:rsidR="00B11EB3" w:rsidRPr="00CA00CC" w:rsidRDefault="00B11EB3" w:rsidP="00B11EB3">
      <w:pPr>
        <w:pStyle w:val="DanceBody"/>
      </w:pPr>
      <w:r w:rsidRPr="00CA00CC">
        <w:t xml:space="preserve"> 9-16</w:t>
      </w:r>
      <w:r w:rsidRPr="00CA00CC">
        <w:tab/>
        <w:t>2s+1s+3s dance Allemande (down to start).  (3)(1)(2)</w:t>
      </w:r>
    </w:p>
    <w:p w:rsidR="00B11EB3" w:rsidRPr="00CA00CC" w:rsidRDefault="00B11EB3" w:rsidP="00B11EB3">
      <w:pPr>
        <w:pStyle w:val="DanceBody"/>
      </w:pPr>
      <w:r w:rsidRPr="00CA00CC">
        <w:t>17-24</w:t>
      </w:r>
      <w:r w:rsidRPr="00CA00CC">
        <w:tab/>
        <w:t>3s+1s+2s dance 1/2 reel of 3 with 3s &amp; 1s crossing down from top; 2s turn RH 1.1/2 times while 1s+3s turn on sides (Men LH, ladies RH)  2 1 3</w:t>
      </w:r>
    </w:p>
    <w:p w:rsidR="00B11EB3" w:rsidRPr="00CA00CC" w:rsidRDefault="00B11EB3" w:rsidP="00B11EB3">
      <w:pPr>
        <w:pStyle w:val="DanceBody"/>
      </w:pPr>
      <w:r w:rsidRPr="00CA00CC">
        <w:t>25-32</w:t>
      </w:r>
      <w:r w:rsidRPr="00CA00CC">
        <w:tab/>
        <w:t>2s+1s+3s circle 6H round &amp; back</w:t>
      </w:r>
    </w:p>
    <w:p w:rsidR="00B11EB3" w:rsidRPr="004364FA" w:rsidRDefault="00B11EB3" w:rsidP="00B11EB3">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B11EB3" w:rsidRDefault="00B11EB3" w:rsidP="00B11EB3"/>
    <w:p w:rsidR="00B11EB3" w:rsidRDefault="00B11EB3" w:rsidP="00B11EB3">
      <w:pPr>
        <w:pStyle w:val="Minicrib"/>
      </w:pPr>
      <w:r>
        <w:t>AWAY TO THE COAST  (J8x32)  3C (4C set)</w:t>
      </w:r>
      <w:r>
        <w:tab/>
        <w:t>Jenny Bradley  Nottingham Lace</w:t>
      </w:r>
    </w:p>
    <w:p w:rsidR="00B11EB3" w:rsidRPr="006B40B3" w:rsidRDefault="00B11EB3" w:rsidP="00B11EB3">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B11EB3" w:rsidRPr="006B40B3" w:rsidRDefault="00B11EB3" w:rsidP="00B11EB3">
      <w:pPr>
        <w:pStyle w:val="DanceBody"/>
      </w:pPr>
      <w:r w:rsidRPr="006B40B3">
        <w:t xml:space="preserve"> 9-16</w:t>
      </w:r>
      <w:r w:rsidRPr="006B40B3">
        <w:tab/>
        <w:t>1s dance reflection reel of 3 on opposite sides (1s in &amp; up to start)</w:t>
      </w:r>
    </w:p>
    <w:p w:rsidR="00B11EB3" w:rsidRPr="006B40B3" w:rsidRDefault="00B11EB3" w:rsidP="00B11EB3">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B11EB3" w:rsidRDefault="00B11EB3" w:rsidP="00B11EB3">
      <w:pPr>
        <w:pStyle w:val="DanceBody"/>
        <w:keepNext w:val="0"/>
      </w:pPr>
      <w:r w:rsidRPr="006B40B3">
        <w:t>25-32</w:t>
      </w:r>
      <w:r w:rsidRPr="006B40B3">
        <w:tab/>
        <w:t>2s+1s dance 1/2 double Fig of 8 (1s cross up to start) &amp; 1s cross RH &amp; set</w:t>
      </w:r>
    </w:p>
    <w:p w:rsidR="00B11EB3" w:rsidRDefault="00B11EB3" w:rsidP="00B11EB3"/>
    <w:p w:rsidR="00B11EB3" w:rsidRDefault="00B11EB3" w:rsidP="00B11EB3">
      <w:pPr>
        <w:pStyle w:val="Minicrib"/>
      </w:pPr>
      <w:r>
        <w:t>AWAY TO THE HILLS  (J4x32)  4C Set</w:t>
      </w:r>
      <w:r>
        <w:tab/>
      </w:r>
    </w:p>
    <w:p w:rsidR="00B11EB3" w:rsidRDefault="00B11EB3" w:rsidP="00B11EB3">
      <w:pPr>
        <w:pStyle w:val="DanceBody"/>
      </w:pPr>
      <w:r w:rsidRPr="006B40B3">
        <w:t>1- 8</w:t>
      </w:r>
      <w:r w:rsidRPr="006B40B3">
        <w:tab/>
        <w:t xml:space="preserve">1L </w:t>
      </w:r>
      <w:r w:rsidRPr="000F1976">
        <w:rPr>
          <w:b/>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B11EB3" w:rsidRPr="006B40B3" w:rsidRDefault="00B11EB3" w:rsidP="00B11EB3">
      <w:pPr>
        <w:pStyle w:val="DanceBody"/>
      </w:pPr>
      <w:r w:rsidRPr="006B40B3">
        <w:t>9-16</w:t>
      </w:r>
      <w:r w:rsidRPr="006B40B3">
        <w:tab/>
        <w:t xml:space="preserve">4s dance reel of 3 across with 2s (RSh to 2M) </w:t>
      </w:r>
      <w:r w:rsidRPr="000F1976">
        <w:rPr>
          <w:b/>
        </w:rPr>
        <w:t>while</w:t>
      </w:r>
      <w:r w:rsidRPr="006B40B3">
        <w:t xml:space="preserve"> 1s dance reel of 3 across with 3s (RSh to 3L)</w:t>
      </w:r>
    </w:p>
    <w:p w:rsidR="00B11EB3" w:rsidRPr="006B40B3" w:rsidRDefault="00B11EB3" w:rsidP="00B11EB3">
      <w:pPr>
        <w:pStyle w:val="DanceBody"/>
      </w:pPr>
      <w:r w:rsidRPr="006B40B3">
        <w:t>17-24</w:t>
      </w:r>
      <w:r w:rsidRPr="006B40B3">
        <w:tab/>
        <w:t xml:space="preserve">4s+1s dance LH across, 4s+2s </w:t>
      </w:r>
      <w:r w:rsidRPr="00AE6254">
        <w:rPr>
          <w:b/>
        </w:rPr>
        <w:t>also</w:t>
      </w:r>
      <w:r w:rsidRPr="006B40B3">
        <w:t xml:space="preserve"> 3s+1s dance RH across</w:t>
      </w:r>
    </w:p>
    <w:p w:rsidR="00B11EB3" w:rsidRDefault="00B11EB3" w:rsidP="00B11EB3">
      <w:pPr>
        <w:pStyle w:val="DanceBody"/>
        <w:keepNext w:val="0"/>
      </w:pPr>
      <w:r w:rsidRPr="006B40B3">
        <w:t>25-32</w:t>
      </w:r>
      <w:r w:rsidRPr="006B40B3">
        <w:tab/>
        <w:t>All circle 8H round &amp; back</w:t>
      </w:r>
      <w:r>
        <w:t>.  2 4 1 3</w:t>
      </w:r>
    </w:p>
    <w:p w:rsidR="00B11EB3" w:rsidRDefault="00B11EB3" w:rsidP="00B11EB3"/>
    <w:p w:rsidR="00B11EB3" w:rsidRDefault="00B11EB3" w:rsidP="00B11EB3">
      <w:pPr>
        <w:pStyle w:val="Minicrib"/>
      </w:pPr>
      <w:r>
        <w:t>THE AXUM REEL  (S32)  4C set</w:t>
      </w:r>
      <w:r>
        <w:tab/>
        <w:t>RSCDS Bk 18</w:t>
      </w:r>
    </w:p>
    <w:p w:rsidR="00B11EB3" w:rsidRPr="006B40B3" w:rsidRDefault="00B11EB3" w:rsidP="00B11EB3">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B11EB3" w:rsidRPr="006B40B3" w:rsidRDefault="00B11EB3" w:rsidP="00B11EB3">
      <w:pPr>
        <w:pStyle w:val="DanceBody"/>
      </w:pPr>
      <w:r w:rsidRPr="006B40B3">
        <w:t xml:space="preserve"> 1- 8</w:t>
      </w:r>
      <w:r w:rsidRPr="006B40B3">
        <w:tab/>
        <w:t>All set</w:t>
      </w:r>
    </w:p>
    <w:p w:rsidR="00B11EB3" w:rsidRPr="006B40B3" w:rsidRDefault="00B11EB3" w:rsidP="00B11EB3">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B11EB3" w:rsidRPr="006B40B3" w:rsidRDefault="00B11EB3" w:rsidP="00B11EB3">
      <w:pPr>
        <w:pStyle w:val="DanceBody"/>
      </w:pPr>
      <w:r w:rsidRPr="006B40B3">
        <w:t>17-24</w:t>
      </w:r>
      <w:r w:rsidRPr="006B40B3">
        <w:tab/>
        <w:t>All set to partners</w:t>
      </w:r>
    </w:p>
    <w:p w:rsidR="00B11EB3" w:rsidRPr="006B40B3" w:rsidRDefault="00B11EB3" w:rsidP="00B11EB3">
      <w:pPr>
        <w:pStyle w:val="DanceBody"/>
        <w:keepNext w:val="0"/>
      </w:pPr>
      <w:r w:rsidRPr="006B40B3">
        <w:t>25-32</w:t>
      </w:r>
      <w:r w:rsidRPr="006B40B3">
        <w:tab/>
        <w:t>Repeat bars 9-16 to original pstns</w:t>
      </w:r>
    </w:p>
    <w:p w:rsidR="00B11EB3" w:rsidRDefault="00B11EB3" w:rsidP="00B11EB3"/>
    <w:p w:rsidR="00B11EB3" w:rsidRDefault="00B11EB3" w:rsidP="00B11EB3">
      <w:pPr>
        <w:pStyle w:val="Minicrib"/>
      </w:pPr>
      <w:r>
        <w:t>AYERS ROCK  (S4x32)  4C set</w:t>
      </w:r>
      <w:r>
        <w:tab/>
        <w:t>John Drewry  Bankhead Bk 1</w:t>
      </w:r>
    </w:p>
    <w:p w:rsidR="00B11EB3" w:rsidRPr="006B40B3" w:rsidRDefault="00B11EB3" w:rsidP="00B11EB3">
      <w:pPr>
        <w:pStyle w:val="DanceBody"/>
      </w:pPr>
      <w:r w:rsidRPr="006B40B3">
        <w:t xml:space="preserve"> 3s &amp; 4s start on opp. sides</w:t>
      </w:r>
    </w:p>
    <w:p w:rsidR="00B11EB3" w:rsidRPr="006B40B3" w:rsidRDefault="00B11EB3" w:rsidP="00B11EB3">
      <w:pPr>
        <w:pStyle w:val="DanceBody"/>
      </w:pPr>
      <w:r w:rsidRPr="006B40B3">
        <w:t xml:space="preserve"> 1- 8</w:t>
      </w:r>
      <w:r w:rsidRPr="006B40B3">
        <w:tab/>
        <w:t>1s+2s also 3s+4s Set+Link, 1s+2s also 3s+4s set &amp; change places on sides LH into…</w:t>
      </w:r>
    </w:p>
    <w:p w:rsidR="00B11EB3" w:rsidRPr="006B40B3" w:rsidRDefault="00B11EB3" w:rsidP="00B11EB3">
      <w:pPr>
        <w:pStyle w:val="DanceBody"/>
      </w:pPr>
      <w:r w:rsidRPr="006B40B3">
        <w:t xml:space="preserve"> 9-16</w:t>
      </w:r>
      <w:r w:rsidRPr="006B40B3">
        <w:tab/>
        <w:t>All dance interlocking reels of 4 round the set (end couples crossing RSh &amp; side couples pass RSh) &amp; last LSh pass 2H into circle,</w:t>
      </w:r>
    </w:p>
    <w:p w:rsidR="00B11EB3" w:rsidRPr="006B40B3" w:rsidRDefault="00B11EB3" w:rsidP="00B11EB3">
      <w:pPr>
        <w:pStyle w:val="DanceBody"/>
      </w:pPr>
      <w:r w:rsidRPr="006B40B3">
        <w:t>17-24</w:t>
      </w:r>
      <w:r w:rsidRPr="006B40B3">
        <w:tab/>
        <w:t>All circle 8H round to left for 2 bars, set, drop hands &amp; dance on 1 step &amp; cast back to original places</w:t>
      </w:r>
    </w:p>
    <w:p w:rsidR="00B11EB3" w:rsidRPr="006B40B3" w:rsidRDefault="00B11EB3" w:rsidP="00B11EB3">
      <w:pPr>
        <w:pStyle w:val="DanceBody"/>
        <w:keepNext w:val="0"/>
      </w:pPr>
      <w:r w:rsidRPr="006B40B3">
        <w:t>25-32</w:t>
      </w:r>
      <w:r w:rsidRPr="006B40B3">
        <w:tab/>
        <w:t>1M &amp; 4M followed by ptnr cast 2 pls &amp; cross to 2 4 (1)(3), 2L &amp; 3L step to ends bar 25 &amp; 2M &amp; 3M step to ends bar 27, 2s+4s &amp; 1s+3s RH across</w:t>
      </w:r>
    </w:p>
    <w:p w:rsidR="00B11EB3" w:rsidRDefault="00B11EB3" w:rsidP="00B11EB3"/>
    <w:p w:rsidR="00B11EB3" w:rsidRDefault="00B11EB3" w:rsidP="00B11EB3">
      <w:pPr>
        <w:pStyle w:val="Minicrib"/>
      </w:pPr>
      <w:r>
        <w:t>THE AYR PROMENADE  (J4x32)  4C set</w:t>
      </w:r>
      <w:r>
        <w:tab/>
        <w:t>Roy Goldring  24 G &amp; S Dances</w:t>
      </w:r>
    </w:p>
    <w:p w:rsidR="00B11EB3" w:rsidRPr="006B40B3" w:rsidRDefault="00B11EB3" w:rsidP="00B11EB3">
      <w:pPr>
        <w:pStyle w:val="DanceBody"/>
      </w:pPr>
      <w:r w:rsidRPr="006B40B3">
        <w:t xml:space="preserve"> 1- 8</w:t>
      </w:r>
      <w:r w:rsidRPr="006B40B3">
        <w:tab/>
        <w:t>1L+2L+3L cross &amp; dance round partner RSh back to places &amp; turn partners RH</w:t>
      </w:r>
    </w:p>
    <w:p w:rsidR="00B11EB3" w:rsidRPr="006B40B3" w:rsidRDefault="00B11EB3" w:rsidP="00B11EB3">
      <w:pPr>
        <w:pStyle w:val="DanceBody"/>
      </w:pPr>
      <w:r w:rsidRPr="006B40B3">
        <w:t xml:space="preserve"> 9-16</w:t>
      </w:r>
      <w:r w:rsidRPr="006B40B3">
        <w:tab/>
        <w:t>1M+2M+3M repeat</w:t>
      </w:r>
    </w:p>
    <w:p w:rsidR="00B11EB3" w:rsidRPr="006B40B3" w:rsidRDefault="00B11EB3" w:rsidP="00B11EB3">
      <w:pPr>
        <w:pStyle w:val="DanceBody"/>
      </w:pPr>
      <w:r w:rsidRPr="006B40B3">
        <w:t>17-24</w:t>
      </w:r>
      <w:r w:rsidRPr="006B40B3">
        <w:tab/>
        <w:t>1s+2s+3s Promenade</w:t>
      </w:r>
    </w:p>
    <w:p w:rsidR="00B11EB3" w:rsidRPr="006B40B3" w:rsidRDefault="00B11EB3" w:rsidP="00B11EB3">
      <w:pPr>
        <w:pStyle w:val="DanceBody"/>
        <w:keepNext w:val="0"/>
      </w:pPr>
      <w:r w:rsidRPr="006B40B3">
        <w:t>25-32</w:t>
      </w:r>
      <w:r w:rsidRPr="006B40B3">
        <w:tab/>
        <w:t>1s cross RH, cast 2 places, cross RH &amp; change places LH with 4s on sides</w:t>
      </w:r>
    </w:p>
    <w:p w:rsidR="00B11EB3" w:rsidRDefault="00B11EB3" w:rsidP="00B11EB3"/>
    <w:p w:rsidR="00B11EB3" w:rsidRDefault="00B11EB3" w:rsidP="00B11EB3">
      <w:pPr>
        <w:pStyle w:val="Minicrib"/>
      </w:pPr>
      <w:r>
        <w:t>AYRSHIRE LASSES  (S5x32)  5C set</w:t>
      </w:r>
      <w:r>
        <w:tab/>
        <w:t>Derek Haynes  Carnforth Coll 4</w:t>
      </w:r>
    </w:p>
    <w:p w:rsidR="00B11EB3" w:rsidRPr="006B40B3" w:rsidRDefault="00B11EB3" w:rsidP="00B11EB3">
      <w:pPr>
        <w:pStyle w:val="DanceBody"/>
      </w:pPr>
      <w:r w:rsidRPr="006B40B3">
        <w:t xml:space="preserve"> 1- 8</w:t>
      </w:r>
      <w:r w:rsidRPr="006B40B3">
        <w:tab/>
        <w:t>1s+3s cross RH, cast 1 place, cross LH, cast (Lady up &amp; Man down) &amp; end in the middle (1M &amp; 3L having passed LSh)</w:t>
      </w:r>
    </w:p>
    <w:p w:rsidR="00B11EB3" w:rsidRPr="006B40B3" w:rsidRDefault="00B11EB3" w:rsidP="00B11EB3">
      <w:pPr>
        <w:pStyle w:val="DanceBody"/>
      </w:pPr>
      <w:r w:rsidRPr="006B40B3">
        <w:t xml:space="preserve"> 9-16</w:t>
      </w:r>
      <w:r w:rsidRPr="006B40B3">
        <w:tab/>
        <w:t>Reels across: 1M+3L+4s reel of 4 in centre while 1L+2s &amp; 3M+5s reels of 3, all giving RSh to 1cnr</w:t>
      </w:r>
    </w:p>
    <w:p w:rsidR="00B11EB3" w:rsidRPr="006B40B3" w:rsidRDefault="00B11EB3" w:rsidP="00B11EB3">
      <w:pPr>
        <w:pStyle w:val="DanceBody"/>
      </w:pPr>
      <w:r w:rsidRPr="006B40B3">
        <w:t>17-24</w:t>
      </w:r>
      <w:r w:rsidRPr="006B40B3">
        <w:tab/>
        <w:t>1s+3s turn 1st corner, partner, 2nd corner &amp; partner into…</w:t>
      </w:r>
    </w:p>
    <w:p w:rsidR="00B11EB3" w:rsidRDefault="00B11EB3" w:rsidP="00B11EB3">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B11EB3" w:rsidRDefault="00B11EB3" w:rsidP="00B11EB3"/>
    <w:p w:rsidR="00B11EB3" w:rsidRDefault="00B11EB3" w:rsidP="00B11EB3">
      <w:pPr>
        <w:pStyle w:val="Minicrib"/>
      </w:pPr>
      <w:r>
        <w:t>THE AYRSHIRE WHEELIE BIN  (J8x32)  3C (4C set)</w:t>
      </w:r>
      <w:r>
        <w:tab/>
        <w:t>Eric Finley  North Ayrshire 50th Anniv</w:t>
      </w:r>
    </w:p>
    <w:p w:rsidR="00B11EB3" w:rsidRPr="006B40B3" w:rsidRDefault="00B11EB3" w:rsidP="00B11EB3">
      <w:pPr>
        <w:pStyle w:val="DanceBody"/>
      </w:pPr>
      <w:r w:rsidRPr="006B40B3">
        <w:t xml:space="preserve"> 1- 8</w:t>
      </w:r>
      <w:r w:rsidRPr="006B40B3">
        <w:tab/>
        <w:t>1L dances RH across with 1M+2M while 3M dances RH with 2L+3L, 1s circle 3H round to left with same dancers</w:t>
      </w:r>
    </w:p>
    <w:p w:rsidR="00B11EB3" w:rsidRPr="006B40B3" w:rsidRDefault="00B11EB3" w:rsidP="00B11EB3">
      <w:pPr>
        <w:pStyle w:val="DanceBody"/>
      </w:pPr>
      <w:r w:rsidRPr="006B40B3">
        <w:t xml:space="preserve"> 9-16</w:t>
      </w:r>
      <w:r w:rsidRPr="006B40B3">
        <w:tab/>
        <w:t>1L &amp; 3M dance out between 1M+2M/2L+3L, cast to left, 3/4 turn LH to face opposite sides &amp; dance RH across all end in original places</w:t>
      </w:r>
    </w:p>
    <w:p w:rsidR="00B11EB3" w:rsidRPr="006B40B3" w:rsidRDefault="00B11EB3" w:rsidP="00B11EB3">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B11EB3" w:rsidRPr="006B40B3" w:rsidRDefault="00B11EB3" w:rsidP="00B11EB3">
      <w:pPr>
        <w:pStyle w:val="DanceBody"/>
        <w:keepNext w:val="0"/>
      </w:pPr>
      <w:r w:rsidRPr="006B40B3">
        <w:t>25-32</w:t>
      </w:r>
      <w:r w:rsidRPr="006B40B3">
        <w:tab/>
        <w:t>1s turn 1st corners RH, partner LH, 2nd corner RH &amp; partner LH to 2nd place own side</w:t>
      </w:r>
    </w:p>
    <w:p w:rsidR="00B11EB3" w:rsidRDefault="00B11EB3" w:rsidP="00B11EB3"/>
    <w:p w:rsidR="00B11EB3" w:rsidRDefault="00B11EB3" w:rsidP="00B11EB3">
      <w:pPr>
        <w:pStyle w:val="Minicrib"/>
      </w:pPr>
      <w:r>
        <w:t>B.I.B.  (J8x32)  3C (4C set)</w:t>
      </w:r>
      <w:r>
        <w:tab/>
        <w:t>William Williamson  Amisfield Dances</w:t>
      </w:r>
    </w:p>
    <w:p w:rsidR="00B11EB3" w:rsidRDefault="00B11EB3" w:rsidP="00B11EB3">
      <w:pPr>
        <w:pStyle w:val="DanceBody"/>
      </w:pPr>
      <w:r>
        <w:t xml:space="preserve"> 1- 8</w:t>
      </w:r>
      <w:r>
        <w:tab/>
        <w:t>1s cross down RH (2s step up) to BtoB in centre facing opp sides &amp; 2s+1s+3s dance 6 bars Double Triangles</w:t>
      </w:r>
    </w:p>
    <w:p w:rsidR="00B11EB3" w:rsidRDefault="00B11EB3" w:rsidP="00B11EB3">
      <w:pPr>
        <w:pStyle w:val="DanceBody"/>
      </w:pPr>
      <w:r>
        <w:t xml:space="preserve"> 9-16</w:t>
      </w:r>
      <w:r>
        <w:tab/>
        <w:t xml:space="preserve">1s dance out of own side, cast left round 4th corner, dance up/down set &amp; turn LH to face 1st corners </w:t>
      </w:r>
      <w:r>
        <w:rPr>
          <w:b/>
        </w:rPr>
        <w:t>while</w:t>
      </w:r>
      <w:r>
        <w:t xml:space="preserve"> corners Advance diag to centre, pull back RSh &amp; chase clockwise 1/2 round</w:t>
      </w:r>
    </w:p>
    <w:p w:rsidR="00B11EB3" w:rsidRDefault="00B11EB3" w:rsidP="00B11EB3">
      <w:pPr>
        <w:pStyle w:val="DanceBody"/>
      </w:pPr>
      <w:r>
        <w:t>17-24</w:t>
      </w:r>
      <w:r>
        <w:tab/>
        <w:t>1s dance 1/2 diag reel of 4 with 1st corners (pstn), pass RSh, dance 1/2 diag reel of 4 with 2nd corners (pstn). 1s pass RSh to 2nd place own side</w:t>
      </w:r>
    </w:p>
    <w:p w:rsidR="00B11EB3" w:rsidRDefault="00B11EB3" w:rsidP="00B11EB3">
      <w:pPr>
        <w:pStyle w:val="DanceBody"/>
        <w:keepNext w:val="0"/>
      </w:pPr>
      <w:r>
        <w:t>25-32</w:t>
      </w:r>
      <w:r>
        <w:tab/>
        <w:t>2s+1s+3s Adv+Ret, all clap; all turn partner RH (or birl). 2 1 3</w:t>
      </w:r>
    </w:p>
    <w:p w:rsidR="00B11EB3" w:rsidRDefault="00B11EB3" w:rsidP="00B11EB3"/>
    <w:p w:rsidR="00B11EB3" w:rsidRDefault="00B11EB3" w:rsidP="00B11EB3">
      <w:pPr>
        <w:pStyle w:val="Minicrib"/>
      </w:pPr>
      <w:r>
        <w:t>A BABBLING BROOKE  (J8x32)  3C (4C Set)</w:t>
      </w:r>
      <w:r>
        <w:tab/>
        <w:t>Gaye Collin  The Musicians' Wedding</w:t>
      </w:r>
    </w:p>
    <w:p w:rsidR="00B11EB3" w:rsidRDefault="00B11EB3" w:rsidP="00B11EB3">
      <w:pPr>
        <w:pStyle w:val="DanceBody"/>
      </w:pPr>
      <w:r>
        <w:t xml:space="preserve"> 1- 8</w:t>
      </w:r>
      <w:r>
        <w:tab/>
        <w:t>1s cross RH &amp; cast 2 places (2s+3s step up on bars 3-4); 1s cross LH &amp; set</w:t>
      </w:r>
    </w:p>
    <w:p w:rsidR="00B11EB3" w:rsidRDefault="00B11EB3" w:rsidP="00B11EB3">
      <w:pPr>
        <w:pStyle w:val="DanceBody"/>
      </w:pPr>
      <w:r>
        <w:t xml:space="preserve"> 9-16</w:t>
      </w:r>
      <w:r>
        <w:tab/>
        <w:t>2s repeat bars 1-8.  End 3 1 2</w:t>
      </w:r>
    </w:p>
    <w:p w:rsidR="00B11EB3" w:rsidRDefault="00B11EB3" w:rsidP="00B11EB3">
      <w:pPr>
        <w:pStyle w:val="DanceBody"/>
      </w:pPr>
      <w:r>
        <w:t>17-24</w:t>
      </w:r>
      <w:r>
        <w:tab/>
        <w:t>1s turn 1st corners RH, pass partner RSh to turn 2nd corners RH &amp; cross passing partner RSh to 2nd place own sides (corners dance 4 bars)</w:t>
      </w:r>
    </w:p>
    <w:p w:rsidR="00B11EB3" w:rsidRDefault="00B11EB3" w:rsidP="00B11EB3">
      <w:pPr>
        <w:pStyle w:val="DanceBody"/>
        <w:keepNext w:val="0"/>
      </w:pPr>
      <w:r>
        <w:t>25-32</w:t>
      </w:r>
      <w:r>
        <w:tab/>
        <w:t>3s+1s+2s chase clockwise 1/2 way round to opposite sides, set &amp; cross RH</w:t>
      </w:r>
    </w:p>
    <w:p w:rsidR="00B11EB3" w:rsidRDefault="00B11EB3" w:rsidP="00B11EB3"/>
    <w:p w:rsidR="00B11EB3" w:rsidRDefault="00B11EB3" w:rsidP="00B11EB3">
      <w:pPr>
        <w:pStyle w:val="Minicrib"/>
      </w:pPr>
      <w:r>
        <w:t>BABY BOOMER'S NEST  (S4x32)  4C set</w:t>
      </w:r>
      <w:r>
        <w:tab/>
        <w:t>Gaye Collin, 2021</w:t>
      </w:r>
    </w:p>
    <w:p w:rsidR="00B11EB3" w:rsidRDefault="00B11EB3" w:rsidP="00B11EB3">
      <w:pPr>
        <w:pStyle w:val="DanceBody"/>
      </w:pPr>
      <w:r>
        <w:t xml:space="preserve"> 1- 4</w:t>
      </w:r>
      <w:r>
        <w:tab/>
        <w:t xml:space="preserve">1s cross down RH to 2nd place opp side </w:t>
      </w:r>
      <w:r>
        <w:rPr>
          <w:b/>
        </w:rPr>
        <w:t>while</w:t>
      </w:r>
      <w:r>
        <w:t xml:space="preserve"> 2s step up, 2s+1s+3s set.  2 (1) 3</w:t>
      </w:r>
    </w:p>
    <w:p w:rsidR="00B11EB3" w:rsidRDefault="00B11EB3" w:rsidP="00B11EB3">
      <w:pPr>
        <w:pStyle w:val="DanceBody"/>
      </w:pPr>
      <w:r>
        <w:t xml:space="preserve"> 5- 8</w:t>
      </w:r>
      <w:r>
        <w:tab/>
        <w:t>1s cross down LH, cast up round 3s to 2nd place own side</w:t>
      </w:r>
    </w:p>
    <w:p w:rsidR="00B11EB3" w:rsidRDefault="00B11EB3" w:rsidP="00B11EB3">
      <w:pPr>
        <w:pStyle w:val="DanceBody"/>
      </w:pPr>
      <w:r>
        <w:t xml:space="preserve"> 9-16</w:t>
      </w:r>
      <w:r>
        <w:tab/>
        <w:t>2s+1s+3s Set+Link for 3 into lines of 3 across; line at top &amp; bottom dance RH across back into lines of 3 across</w:t>
      </w:r>
    </w:p>
    <w:p w:rsidR="00B11EB3" w:rsidRDefault="00B11EB3" w:rsidP="00B11EB3">
      <w:pPr>
        <w:pStyle w:val="DanceBody"/>
      </w:pPr>
      <w:r>
        <w:t>17-24</w:t>
      </w:r>
      <w:r>
        <w:tab/>
        <w:t xml:space="preserve">Lines across Set+Link for 3; 1s turn 2H to 2nd place opp sides </w:t>
      </w:r>
      <w:r>
        <w:rPr>
          <w:b/>
        </w:rPr>
        <w:t>while</w:t>
      </w:r>
      <w:r>
        <w:t xml:space="preserve"> 3s &amp; 2s chase clockwise 2 places to own sides.  2 (1) 3</w:t>
      </w:r>
    </w:p>
    <w:p w:rsidR="00B11EB3" w:rsidRDefault="00B11EB3" w:rsidP="00B11EB3">
      <w:pPr>
        <w:pStyle w:val="DanceBody"/>
      </w:pPr>
      <w:r>
        <w:t>25-28</w:t>
      </w:r>
      <w:r>
        <w:tab/>
        <w:t>1s dance down NHJ (2 bars), face each other &amp; set advancing passing LSh &amp; face up NHJ (3s step up 27-28)</w:t>
      </w:r>
    </w:p>
    <w:p w:rsidR="00B11EB3" w:rsidRDefault="00B11EB3" w:rsidP="00B11EB3">
      <w:pPr>
        <w:pStyle w:val="DanceBody"/>
        <w:keepNext w:val="0"/>
      </w:pPr>
      <w:r>
        <w:t>29-32</w:t>
      </w:r>
      <w:r>
        <w:tab/>
        <w:t>1s dance up to 3rd place own side facing out &amp; change places with 4s (Ladies RH, Men LH). 2 3 4 1</w:t>
      </w:r>
    </w:p>
    <w:p w:rsidR="00B11EB3" w:rsidRDefault="00B11EB3" w:rsidP="00B11EB3"/>
    <w:p w:rsidR="00B11EB3" w:rsidRDefault="00B11EB3" w:rsidP="00B11EB3">
      <w:pPr>
        <w:pStyle w:val="Minicrib"/>
      </w:pPr>
      <w:r>
        <w:t>THE BACK O' BENNACHIE  (R8x32)  2C (4C set)</w:t>
      </w:r>
      <w:r>
        <w:tab/>
        <w:t>John M Duthie  8 SCDs</w:t>
      </w:r>
    </w:p>
    <w:p w:rsidR="00B11EB3" w:rsidRPr="006B40B3" w:rsidRDefault="00B11EB3" w:rsidP="00B11EB3">
      <w:pPr>
        <w:pStyle w:val="DanceBody"/>
      </w:pPr>
      <w:r w:rsidRPr="006B40B3">
        <w:t xml:space="preserve"> 1- 8</w:t>
      </w:r>
      <w:r w:rsidRPr="006B40B3">
        <w:tab/>
        <w:t>2M dances reel of 3 with 1s (RSh to 1L)</w:t>
      </w:r>
    </w:p>
    <w:p w:rsidR="00B11EB3" w:rsidRPr="006B40B3" w:rsidRDefault="00B11EB3" w:rsidP="00B11EB3">
      <w:pPr>
        <w:pStyle w:val="DanceBody"/>
      </w:pPr>
      <w:r w:rsidRPr="006B40B3">
        <w:t xml:space="preserve"> 9-16</w:t>
      </w:r>
      <w:r w:rsidRPr="006B40B3">
        <w:tab/>
        <w:t>2L dances reel of 3 with 1s (LSh to 1M)</w:t>
      </w:r>
    </w:p>
    <w:p w:rsidR="00B11EB3" w:rsidRPr="006B40B3" w:rsidRDefault="00B11EB3" w:rsidP="00B11EB3">
      <w:pPr>
        <w:pStyle w:val="DanceBody"/>
      </w:pPr>
      <w:r w:rsidRPr="006B40B3">
        <w:t>17-24</w:t>
      </w:r>
      <w:r w:rsidRPr="006B40B3">
        <w:tab/>
        <w:t>1L+2M change places RH, 1M+2L change places RH, 1s+2s dance 1/2 R&amp;L</w:t>
      </w:r>
    </w:p>
    <w:p w:rsidR="00B11EB3" w:rsidRPr="006B40B3" w:rsidRDefault="00B11EB3" w:rsidP="00B11EB3">
      <w:pPr>
        <w:pStyle w:val="DanceBody"/>
        <w:keepNext w:val="0"/>
      </w:pPr>
      <w:r w:rsidRPr="006B40B3">
        <w:t>25-32</w:t>
      </w:r>
      <w:r w:rsidRPr="006B40B3">
        <w:tab/>
        <w:t>1s cross, cast &amp; dance 1/2 Fig of 8 round 2s</w:t>
      </w:r>
    </w:p>
    <w:p w:rsidR="00B11EB3" w:rsidRDefault="00B11EB3" w:rsidP="00B11EB3"/>
    <w:p w:rsidR="00B11EB3" w:rsidRDefault="00B11EB3" w:rsidP="00B11EB3">
      <w:pPr>
        <w:pStyle w:val="Minicrib"/>
      </w:pPr>
      <w:r>
        <w:t>BACK ON TRACK  (S3x40)  3C Set</w:t>
      </w:r>
      <w:r>
        <w:tab/>
        <w:t>Rik De Vroome  Thistle Club Jubilee Bk</w:t>
      </w:r>
    </w:p>
    <w:p w:rsidR="00B11EB3" w:rsidRPr="006B40B3" w:rsidRDefault="00B11EB3" w:rsidP="00B11EB3">
      <w:pPr>
        <w:pStyle w:val="DanceBody"/>
      </w:pPr>
      <w:r w:rsidRPr="006B40B3">
        <w:t xml:space="preserve"> 1- 8</w:t>
      </w:r>
      <w:r w:rsidRPr="006B40B3">
        <w:tab/>
        <w:t>1s+2s set &amp; dance 6 bars of R&amp;L</w:t>
      </w:r>
    </w:p>
    <w:p w:rsidR="00B11EB3" w:rsidRPr="006B40B3" w:rsidRDefault="00B11EB3" w:rsidP="00B11EB3">
      <w:pPr>
        <w:pStyle w:val="DanceBody"/>
      </w:pPr>
      <w:r w:rsidRPr="006B40B3">
        <w:t xml:space="preserve"> 9-16</w:t>
      </w:r>
      <w:r w:rsidRPr="006B40B3">
        <w:tab/>
        <w:t>2s+1s+3s dance Allemande 1s end facing 1st corner pstns</w:t>
      </w:r>
    </w:p>
    <w:p w:rsidR="00B11EB3" w:rsidRPr="006B40B3" w:rsidRDefault="00B11EB3" w:rsidP="00B11EB3">
      <w:pPr>
        <w:pStyle w:val="DanceBody"/>
      </w:pPr>
      <w:r w:rsidRPr="006B40B3">
        <w:t>17-24</w:t>
      </w:r>
      <w:r w:rsidRPr="006B40B3">
        <w:tab/>
        <w:t>1s 1/2 RH turn corners, 1s followed by corners dance into line of 4 up/down centre (M face down &amp; L up) &amp; dance 1/2 RSh reel of 4, 1s end facing 2nd corners</w:t>
      </w:r>
    </w:p>
    <w:p w:rsidR="00B11EB3" w:rsidRPr="006B40B3" w:rsidRDefault="00B11EB3" w:rsidP="00B11EB3">
      <w:pPr>
        <w:pStyle w:val="DanceBody"/>
      </w:pPr>
      <w:r w:rsidRPr="006B40B3">
        <w:t>25-32</w:t>
      </w:r>
      <w:r w:rsidRPr="006B40B3">
        <w:tab/>
        <w:t xml:space="preserve">Repeat bars 17-24 with 2nd corners but 1/2 LH turn and 1/2 LSh reel of 4 to end </w:t>
      </w:r>
      <w:r>
        <w:t>(2) 1 (3)</w:t>
      </w:r>
    </w:p>
    <w:p w:rsidR="00B11EB3" w:rsidRPr="006B40B3" w:rsidRDefault="00B11EB3" w:rsidP="00B11EB3">
      <w:pPr>
        <w:pStyle w:val="DanceBody"/>
        <w:keepNext w:val="0"/>
      </w:pPr>
      <w:r w:rsidRPr="006B40B3">
        <w:t>33-40</w:t>
      </w:r>
      <w:r w:rsidRPr="006B40B3">
        <w:tab/>
        <w:t>1s dance Diag R&amp;L to end 3 1 2</w:t>
      </w:r>
    </w:p>
    <w:p w:rsidR="00B11EB3" w:rsidRDefault="00B11EB3" w:rsidP="00B11EB3"/>
    <w:p w:rsidR="00B11EB3" w:rsidRDefault="00B11EB3" w:rsidP="00B11EB3">
      <w:pPr>
        <w:pStyle w:val="Minicrib"/>
      </w:pPr>
      <w:r>
        <w:t>BACK TO BACH  (R5x32)  5C Set</w:t>
      </w:r>
      <w:r>
        <w:tab/>
        <w:t>John Drewry  Bankhead Bk 3</w:t>
      </w:r>
    </w:p>
    <w:p w:rsidR="00B11EB3" w:rsidRPr="006B40B3" w:rsidRDefault="00B11EB3" w:rsidP="00B11EB3">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B11EB3" w:rsidRPr="006B40B3" w:rsidRDefault="00B11EB3" w:rsidP="00B11EB3">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B11EB3" w:rsidRPr="006B40B3" w:rsidRDefault="00B11EB3" w:rsidP="00B11EB3">
      <w:pPr>
        <w:pStyle w:val="DanceBody"/>
      </w:pPr>
      <w:r w:rsidRPr="006B40B3">
        <w:t>17-24</w:t>
      </w:r>
      <w:r w:rsidRPr="006B40B3">
        <w:tab/>
        <w:t>1s &amp; 3s dance LSh round partner to 1st corner (pstn) &amp; turn corner RH, dance LSh round partner to face 4th crnr (pstn) &amp; turn crnr RH into prom hold</w:t>
      </w:r>
    </w:p>
    <w:p w:rsidR="00B11EB3" w:rsidRPr="006B40B3" w:rsidRDefault="00B11EB3" w:rsidP="00B11EB3">
      <w:pPr>
        <w:pStyle w:val="DanceBody"/>
        <w:keepNext w:val="0"/>
      </w:pPr>
      <w:r w:rsidRPr="006B40B3">
        <w:t>25-32</w:t>
      </w:r>
      <w:r w:rsidRPr="006B40B3">
        <w:tab/>
        <w:t>1s &amp; 3s with corners cross diagonally (pass RSh &amp; 1s &amp; 3s end 2nd/4th places opp side), cross LH &amp; cast 1 place</w:t>
      </w:r>
    </w:p>
    <w:p w:rsidR="00B11EB3" w:rsidRDefault="00B11EB3" w:rsidP="00B11EB3"/>
    <w:p w:rsidR="00B11EB3" w:rsidRDefault="00B11EB3" w:rsidP="00B11EB3">
      <w:pPr>
        <w:pStyle w:val="Minicrib"/>
      </w:pPr>
      <w:r>
        <w:t>BACK TO BACK  (J8x32)  3C (4C set)</w:t>
      </w:r>
      <w:r>
        <w:tab/>
        <w:t>Terry Glasspool  Itch to Dance</w:t>
      </w:r>
    </w:p>
    <w:p w:rsidR="00B11EB3" w:rsidRPr="006B40B3" w:rsidRDefault="00B11EB3" w:rsidP="00B11EB3">
      <w:pPr>
        <w:pStyle w:val="DanceBody"/>
      </w:pPr>
      <w:r w:rsidRPr="006B40B3">
        <w:t xml:space="preserve"> 1- 8</w:t>
      </w:r>
      <w:r w:rsidRPr="006B40B3">
        <w:tab/>
        <w:t>1s dance DoSiDo, turn RH &amp; cast to 2nd place</w:t>
      </w:r>
    </w:p>
    <w:p w:rsidR="00B11EB3" w:rsidRPr="006B40B3" w:rsidRDefault="00B11EB3" w:rsidP="00B11EB3">
      <w:pPr>
        <w:pStyle w:val="DanceBody"/>
      </w:pPr>
      <w:r w:rsidRPr="006B40B3">
        <w:t xml:space="preserve"> 9-16</w:t>
      </w:r>
      <w:r w:rsidRPr="006B40B3">
        <w:tab/>
        <w:t>1s dance DoSiDo, turn RH 1.1/2 times to end 2nd place opposite sides facing 1st corner</w:t>
      </w:r>
    </w:p>
    <w:p w:rsidR="00B11EB3" w:rsidRPr="006B40B3" w:rsidRDefault="00B11EB3" w:rsidP="00B11EB3">
      <w:pPr>
        <w:pStyle w:val="DanceBody"/>
      </w:pPr>
      <w:r w:rsidRPr="006B40B3">
        <w:t>17-24</w:t>
      </w:r>
      <w:r w:rsidRPr="006B40B3">
        <w:tab/>
        <w:t>1s dance RSh reels of 3 on opposite sides while 2s+3s dance DoSiDo on sides (pass RSh) &amp; dance DoSiDo on sides (pass LSh)</w:t>
      </w:r>
    </w:p>
    <w:p w:rsidR="00B11EB3" w:rsidRPr="006B40B3" w:rsidRDefault="00B11EB3" w:rsidP="00B11EB3">
      <w:pPr>
        <w:pStyle w:val="DanceBody"/>
      </w:pPr>
      <w:r w:rsidRPr="006B40B3">
        <w:t>25-28</w:t>
      </w:r>
      <w:r w:rsidRPr="006B40B3">
        <w:tab/>
        <w:t>1s turn 1st corner RH to end BtoB facing opposite sides &amp; all set in double triangle position</w:t>
      </w:r>
    </w:p>
    <w:p w:rsidR="00B11EB3" w:rsidRPr="006B40B3" w:rsidRDefault="00B11EB3" w:rsidP="00B11EB3">
      <w:pPr>
        <w:pStyle w:val="DanceBody"/>
        <w:keepNext w:val="0"/>
      </w:pPr>
      <w:r w:rsidRPr="006B40B3">
        <w:t>29-32</w:t>
      </w:r>
      <w:r w:rsidRPr="006B40B3">
        <w:tab/>
        <w:t>1L dances up between 2s &amp; casts to 2nd place own side while 1M dances down between 3s &amp; casts up to 2nd place own side</w:t>
      </w:r>
    </w:p>
    <w:p w:rsidR="00B11EB3" w:rsidRDefault="00B11EB3" w:rsidP="00B11EB3"/>
    <w:p w:rsidR="00B11EB3" w:rsidRDefault="00B11EB3" w:rsidP="00B11EB3">
      <w:pPr>
        <w:pStyle w:val="Minicrib"/>
      </w:pPr>
      <w:r>
        <w:t>BACK TO DUNDEE  (S8x32)  3C (4C set)</w:t>
      </w:r>
      <w:r>
        <w:tab/>
        <w:t>Alec Hay  20 SCDs Bk 3</w:t>
      </w:r>
    </w:p>
    <w:p w:rsidR="00B11EB3" w:rsidRPr="006B40B3" w:rsidRDefault="00B11EB3" w:rsidP="00B11EB3">
      <w:pPr>
        <w:pStyle w:val="DanceBody"/>
      </w:pPr>
      <w:r w:rsidRPr="006B40B3">
        <w:t xml:space="preserve"> 1- 8</w:t>
      </w:r>
      <w:r w:rsidRPr="006B40B3">
        <w:tab/>
        <w:t>1s+2s+3s 1/2 turn partners 2H, hesitate &amp; cast round to right into partners place, all turn partners RH</w:t>
      </w:r>
    </w:p>
    <w:p w:rsidR="00B11EB3" w:rsidRPr="006B40B3" w:rsidRDefault="00B11EB3" w:rsidP="00B11EB3">
      <w:pPr>
        <w:pStyle w:val="DanceBody"/>
      </w:pPr>
      <w:r w:rsidRPr="006B40B3">
        <w:t xml:space="preserve"> 9-16</w:t>
      </w:r>
      <w:r w:rsidRPr="006B40B3">
        <w:tab/>
        <w:t>All advance setting turning to right to end BtoB with partner, dance out turning to right &amp; turn partner RH</w:t>
      </w:r>
    </w:p>
    <w:p w:rsidR="00B11EB3" w:rsidRPr="006B40B3" w:rsidRDefault="00B11EB3" w:rsidP="00B11EB3">
      <w:pPr>
        <w:pStyle w:val="DanceBody"/>
      </w:pPr>
      <w:r w:rsidRPr="006B40B3">
        <w:t>17-24</w:t>
      </w:r>
      <w:r w:rsidRPr="006B40B3">
        <w:tab/>
        <w:t>All dance reels of 3 on sides 1s casting to start &amp; end with 1s casting to face 1st corners</w:t>
      </w:r>
    </w:p>
    <w:p w:rsidR="00B11EB3" w:rsidRPr="006B40B3" w:rsidRDefault="00B11EB3" w:rsidP="00B11EB3">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B11EB3" w:rsidRDefault="00B11EB3" w:rsidP="00B11EB3"/>
    <w:p w:rsidR="00B11EB3" w:rsidRDefault="00B11EB3" w:rsidP="00B11EB3">
      <w:pPr>
        <w:pStyle w:val="Minicrib"/>
      </w:pPr>
      <w:r>
        <w:t>BACK TO THE FIRESIDE  (R8x32)  3C (4C set)</w:t>
      </w:r>
      <w:r>
        <w:tab/>
        <w:t>Roy Goldring  RSCDS Bk 38</w:t>
      </w:r>
    </w:p>
    <w:p w:rsidR="00B11EB3" w:rsidRPr="006B40B3" w:rsidRDefault="00B11EB3" w:rsidP="00B11EB3">
      <w:pPr>
        <w:pStyle w:val="DanceBody"/>
      </w:pPr>
      <w:r w:rsidRPr="006B40B3">
        <w:t xml:space="preserve"> 1- 8</w:t>
      </w:r>
      <w:r w:rsidRPr="006B40B3">
        <w:tab/>
        <w:t>3s followed by 1s dance down for 2 steps &amp; set to partners, 1s dance up &amp; cast to 3rd place while 3s dance up to 1st place</w:t>
      </w:r>
    </w:p>
    <w:p w:rsidR="00B11EB3" w:rsidRDefault="00B11EB3" w:rsidP="00B11EB3">
      <w:pPr>
        <w:pStyle w:val="DanceBody"/>
      </w:pPr>
      <w:r w:rsidRPr="006B40B3">
        <w:t xml:space="preserve"> 9-16</w:t>
      </w:r>
      <w:r w:rsidRPr="006B40B3">
        <w:tab/>
        <w:t xml:space="preserve">3s+2s+1s dance Reverse Snowball Grand Chain for 3 </w:t>
      </w:r>
      <w:r>
        <w:t>cpl</w:t>
      </w:r>
      <w:r w:rsidRPr="006B40B3">
        <w:t>s to end 1 (2) 3: -</w:t>
      </w:r>
    </w:p>
    <w:p w:rsidR="00B11EB3" w:rsidRPr="006B40B3" w:rsidRDefault="00B11EB3" w:rsidP="00B11EB3">
      <w:pPr>
        <w:pStyle w:val="DanceBody"/>
      </w:pPr>
      <w:r w:rsidRPr="006B40B3">
        <w:tab/>
        <w:t>`1s cross RH &amp; change places LH on side with 2s</w:t>
      </w:r>
    </w:p>
    <w:p w:rsidR="00B11EB3" w:rsidRPr="006B40B3" w:rsidRDefault="00B11EB3" w:rsidP="00B11EB3">
      <w:pPr>
        <w:pStyle w:val="DanceBody"/>
      </w:pPr>
      <w:r>
        <w:tab/>
      </w:r>
      <w:r w:rsidRPr="006B40B3">
        <w:t>`1s change places RH with 3s while 2s cross RH</w:t>
      </w:r>
    </w:p>
    <w:p w:rsidR="00B11EB3" w:rsidRPr="006B40B3" w:rsidRDefault="00B11EB3" w:rsidP="00B11EB3">
      <w:pPr>
        <w:pStyle w:val="DanceBody"/>
      </w:pPr>
      <w:r>
        <w:tab/>
      </w:r>
      <w:r w:rsidRPr="006B40B3">
        <w:t>`1s cross LH while 3s &amp; 2s change places LH.  1 (2) 3</w:t>
      </w:r>
    </w:p>
    <w:p w:rsidR="00B11EB3" w:rsidRPr="006B40B3" w:rsidRDefault="00B11EB3" w:rsidP="00B11EB3">
      <w:pPr>
        <w:pStyle w:val="DanceBody"/>
      </w:pPr>
      <w:r w:rsidRPr="006B40B3">
        <w:t>17-24</w:t>
      </w:r>
      <w:r w:rsidRPr="006B40B3">
        <w:tab/>
        <w:t>1s+2s set advancing into circle (hands joined) &amp; petronella turn 1 place to right, set in circle (hands joined) &amp; petronella turn to end on sides</w:t>
      </w:r>
    </w:p>
    <w:p w:rsidR="00B11EB3" w:rsidRPr="006B40B3" w:rsidRDefault="00B11EB3" w:rsidP="00B11EB3">
      <w:pPr>
        <w:pStyle w:val="DanceBody"/>
        <w:keepNext w:val="0"/>
      </w:pPr>
      <w:r w:rsidRPr="006B40B3">
        <w:t>25-32</w:t>
      </w:r>
      <w:r w:rsidRPr="006B40B3">
        <w:tab/>
        <w:t>1L dances 1/2 Fig of 8 round 2s &amp; 1M dances 1/2 Fig of 8 round 3s, 2s+1s+3s turn RH</w:t>
      </w:r>
    </w:p>
    <w:p w:rsidR="00B11EB3" w:rsidRDefault="00B11EB3" w:rsidP="00B11EB3"/>
    <w:p w:rsidR="00B11EB3" w:rsidRDefault="00B11EB3" w:rsidP="00B11EB3">
      <w:pPr>
        <w:pStyle w:val="Minicrib"/>
      </w:pPr>
      <w:r>
        <w:t>THE BADGERS' SETT  (J4x32)  4C Set</w:t>
      </w:r>
      <w:r>
        <w:tab/>
        <w:t>Michael Franklin</w:t>
      </w:r>
    </w:p>
    <w:p w:rsidR="00B11EB3" w:rsidRPr="000D60D4" w:rsidRDefault="00B11EB3" w:rsidP="00B11EB3">
      <w:pPr>
        <w:pStyle w:val="DanceBody"/>
      </w:pPr>
      <w:r w:rsidRPr="000D60D4">
        <w:t>3s + 4s start on opp sides</w:t>
      </w:r>
    </w:p>
    <w:p w:rsidR="00B11EB3" w:rsidRDefault="00B11EB3" w:rsidP="00B11EB3">
      <w:pPr>
        <w:pStyle w:val="DanceBody"/>
      </w:pPr>
      <w:r w:rsidRPr="000D60D4">
        <w:t xml:space="preserve"> 1- 4</w:t>
      </w:r>
      <w:r w:rsidRPr="000D60D4">
        <w:tab/>
        <w:t>1s+4s set, cast to 2nd/3rd place (2s+3s step down/up bars 3-4).</w:t>
      </w:r>
    </w:p>
    <w:p w:rsidR="00B11EB3" w:rsidRPr="000D60D4" w:rsidRDefault="00B11EB3" w:rsidP="00B11EB3">
      <w:pPr>
        <w:pStyle w:val="DanceBody"/>
      </w:pPr>
      <w:r w:rsidRPr="000D60D4">
        <w:t xml:space="preserve"> 5- 8</w:t>
      </w:r>
      <w:r w:rsidRPr="000D60D4">
        <w:tab/>
        <w:t>1s+4s dance 1/2 RH across, then take promenade hold, 1M+4L facing out on Men's side</w:t>
      </w:r>
      <w:r w:rsidRPr="000D60D4">
        <w:rPr>
          <w:b/>
        </w:rPr>
        <w:t xml:space="preserve"> </w:t>
      </w:r>
      <w:r w:rsidRPr="000D60D4">
        <w:t>&amp;</w:t>
      </w:r>
      <w:r w:rsidRPr="000D60D4">
        <w:rPr>
          <w:b/>
        </w:rPr>
        <w:t xml:space="preserve"> </w:t>
      </w:r>
      <w:r w:rsidRPr="000D60D4">
        <w:t>4M+1L facing out on Ladies' side</w:t>
      </w:r>
    </w:p>
    <w:p w:rsidR="00B11EB3" w:rsidRPr="000D60D4" w:rsidRDefault="00B11EB3" w:rsidP="00B11EB3">
      <w:pPr>
        <w:pStyle w:val="DanceBody"/>
      </w:pPr>
      <w:r w:rsidRPr="000D60D4">
        <w:t xml:space="preserve"> 9-12</w:t>
      </w:r>
      <w:r w:rsidRPr="000D60D4">
        <w:tab/>
        <w:t xml:space="preserve">1M+4L (out/up) &amp; 4M+1L (out/down) dance 1/2 RSh Diag reel of </w:t>
      </w:r>
      <w:r>
        <w:t>3</w:t>
      </w:r>
      <w:r w:rsidRPr="000D60D4">
        <w:t xml:space="preserve"> with 2M+3M then pass RSh in middle ready for...</w:t>
      </w:r>
    </w:p>
    <w:p w:rsidR="00B11EB3" w:rsidRPr="000D60D4" w:rsidRDefault="00B11EB3" w:rsidP="00B11EB3">
      <w:pPr>
        <w:pStyle w:val="DanceBody"/>
      </w:pPr>
      <w:r w:rsidRPr="000D60D4">
        <w:t>13-16</w:t>
      </w:r>
      <w:r w:rsidRPr="000D60D4">
        <w:tab/>
        <w:t>1M+4L (pass 3L RSh) &amp; 4M+1L (pass 2L RSh)</w:t>
      </w:r>
      <w:r>
        <w:t xml:space="preserve"> to dance 1/2 RSh Diag reel of 3</w:t>
      </w:r>
      <w:r w:rsidRPr="000D60D4">
        <w:t xml:space="preserve"> with 2L+3L. End 4L facing up followed by 1M, 1L facing down followed by 4M in the middle</w:t>
      </w:r>
    </w:p>
    <w:p w:rsidR="00B11EB3" w:rsidRDefault="00B11EB3" w:rsidP="00B11EB3">
      <w:pPr>
        <w:pStyle w:val="DanceBody"/>
      </w:pPr>
      <w:r w:rsidRPr="000D60D4">
        <w:t>17-24</w:t>
      </w:r>
      <w:r w:rsidRPr="000D60D4">
        <w:tab/>
        <w:t xml:space="preserve">4L+1M pass 3L RSh (at top) </w:t>
      </w:r>
      <w:r w:rsidRPr="000D60D4">
        <w:rPr>
          <w:b/>
        </w:rPr>
        <w:t>also</w:t>
      </w:r>
      <w:r w:rsidRPr="000D60D4">
        <w:t xml:space="preserve"> 1L+4M  pass 2L RSh (at bottom) to dance alternating tandem reels of 3 across. (Lead changes bar 19 &amp; 23). At end Ladies followed by Men dance down/up sides</w:t>
      </w:r>
    </w:p>
    <w:p w:rsidR="00B11EB3" w:rsidRPr="000D60D4" w:rsidRDefault="00B11EB3" w:rsidP="00B11EB3">
      <w:pPr>
        <w:pStyle w:val="DanceBody"/>
      </w:pPr>
      <w:r w:rsidRPr="000D60D4">
        <w:t>25-28</w:t>
      </w:r>
      <w:r w:rsidRPr="000D60D4">
        <w:tab/>
        <w:t>4 Men dance 1/2 Diag R&amp;L with 3M+4M &amp; 1M+2M crossing RH to start (top 2 places Men's side, bottom 2 places Ladies' side)</w:t>
      </w:r>
    </w:p>
    <w:p w:rsidR="00B11EB3" w:rsidRPr="000D60D4" w:rsidRDefault="00B11EB3" w:rsidP="00B11EB3">
      <w:pPr>
        <w:pStyle w:val="DanceBody"/>
        <w:keepNext w:val="0"/>
      </w:pPr>
      <w:r w:rsidRPr="000D60D4">
        <w:t>29-32</w:t>
      </w:r>
      <w:r w:rsidRPr="000D60D4">
        <w:tab/>
        <w:t>4 Ladies dance 1/2 Diag R&amp;L (top 2 places Ladies' side, bottom 2 places Men's side)   End  2 4 (1) (3)</w:t>
      </w:r>
    </w:p>
    <w:p w:rsidR="00B11EB3" w:rsidRDefault="00B11EB3" w:rsidP="00B11EB3"/>
    <w:p w:rsidR="00B11EB3" w:rsidRDefault="00B11EB3" w:rsidP="00B11EB3">
      <w:pPr>
        <w:pStyle w:val="Minicrib"/>
      </w:pPr>
      <w:r>
        <w:t>BAIGLIEBURN  (S8x32)  3C (4C set)</w:t>
      </w:r>
      <w:r>
        <w:tab/>
        <w:t>Ruary Laidlaw  St Abb's Collection</w:t>
      </w:r>
    </w:p>
    <w:p w:rsidR="00B11EB3" w:rsidRPr="006B40B3" w:rsidRDefault="00B11EB3" w:rsidP="00B11EB3">
      <w:pPr>
        <w:pStyle w:val="DanceBody"/>
      </w:pPr>
      <w:r w:rsidRPr="006B40B3">
        <w:t xml:space="preserve"> 1- 8</w:t>
      </w:r>
      <w:r w:rsidRPr="006B40B3">
        <w:tab/>
        <w:t>1s+2s+3s set, cross RH, set, cross RH</w:t>
      </w:r>
    </w:p>
    <w:p w:rsidR="00B11EB3" w:rsidRPr="006B40B3" w:rsidRDefault="00B11EB3" w:rsidP="00B11EB3">
      <w:pPr>
        <w:pStyle w:val="DanceBody"/>
      </w:pPr>
      <w:r w:rsidRPr="006B40B3">
        <w:t xml:space="preserve"> 9-16</w:t>
      </w:r>
      <w:r w:rsidRPr="006B40B3">
        <w:tab/>
        <w:t>1s lead down (3 steps), lead up &amp; cast to 2nd place</w:t>
      </w:r>
    </w:p>
    <w:p w:rsidR="00B11EB3" w:rsidRPr="006B40B3" w:rsidRDefault="00B11EB3" w:rsidP="00B11EB3">
      <w:pPr>
        <w:pStyle w:val="DanceBody"/>
      </w:pPr>
      <w:r w:rsidRPr="006B40B3">
        <w:t>17-24</w:t>
      </w:r>
      <w:r w:rsidRPr="006B40B3">
        <w:tab/>
        <w:t>1s pass LSh to turn 1st corner RH, partner LH, corner RH, cross LH to place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BAILEY'S IRISH CREAM  (R8x32)  3C (4C set)</w:t>
      </w:r>
      <w:r>
        <w:tab/>
        <w:t>Barry Skelton  Stepping Stones</w:t>
      </w:r>
    </w:p>
    <w:p w:rsidR="00B11EB3" w:rsidRPr="006B40B3" w:rsidRDefault="00B11EB3" w:rsidP="00B11EB3">
      <w:pPr>
        <w:pStyle w:val="DanceBody"/>
      </w:pPr>
      <w:r w:rsidRPr="006B40B3">
        <w:t xml:space="preserve"> 1- 8</w:t>
      </w:r>
      <w:r w:rsidRPr="006B40B3">
        <w:tab/>
        <w:t>1s cross RH &amp; cast 1 place, set &amp; turn LH to face 1st corners</w:t>
      </w:r>
    </w:p>
    <w:p w:rsidR="00B11EB3" w:rsidRPr="006B40B3" w:rsidRDefault="00B11EB3" w:rsidP="00B11EB3">
      <w:pPr>
        <w:pStyle w:val="DanceBody"/>
      </w:pPr>
      <w:r w:rsidRPr="006B40B3">
        <w:t xml:space="preserve"> 9-16</w:t>
      </w:r>
      <w:r w:rsidRPr="006B40B3">
        <w:tab/>
        <w:t>1s dance full diagonal reel with 1st corners &amp; pass LSh to face 2nd corners</w:t>
      </w:r>
    </w:p>
    <w:p w:rsidR="00B11EB3" w:rsidRPr="006B40B3" w:rsidRDefault="00B11EB3" w:rsidP="00B11EB3">
      <w:pPr>
        <w:pStyle w:val="DanceBody"/>
      </w:pPr>
      <w:r w:rsidRPr="006B40B3">
        <w:t>17-24</w:t>
      </w:r>
      <w:r w:rsidRPr="006B40B3">
        <w:tab/>
        <w:t>1s dance full diagonal reel with 2nd corners &amp; pass LSh to BtoB position Man facing up</w:t>
      </w:r>
    </w:p>
    <w:p w:rsidR="00B11EB3" w:rsidRPr="006B40B3" w:rsidRDefault="00B11EB3" w:rsidP="00B11EB3">
      <w:pPr>
        <w:pStyle w:val="DanceBody"/>
        <w:keepNext w:val="0"/>
      </w:pPr>
      <w:r w:rsidRPr="006B40B3">
        <w:t>25-32</w:t>
      </w:r>
      <w:r w:rsidRPr="006B40B3">
        <w:tab/>
        <w:t>1s dance up/down &amp; cast round 2nd corner to 2nd place opposite sides, 1s cross RH &amp; set</w:t>
      </w:r>
    </w:p>
    <w:p w:rsidR="00B11EB3" w:rsidRDefault="00B11EB3" w:rsidP="00B11EB3"/>
    <w:p w:rsidR="00B11EB3" w:rsidRDefault="00B11EB3" w:rsidP="00B11EB3">
      <w:pPr>
        <w:pStyle w:val="Minicrib"/>
      </w:pPr>
      <w:r>
        <w:t>BALANCE ON-LINE  (S4x32)  4C set</w:t>
      </w:r>
      <w:r>
        <w:tab/>
        <w:t>Chris Ronald  12 SCDs</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1- 4</w:t>
      </w:r>
      <w:r w:rsidRPr="006B40B3">
        <w:tab/>
        <w:t>1s &amp; 4s turn 2H &amp; remain in middle as 2s &amp; 3s step down/up into lines across &amp; all set 1s+4s advancing to pass partner LSh to face 2s/3s</w:t>
      </w:r>
    </w:p>
    <w:p w:rsidR="00B11EB3" w:rsidRPr="006B40B3" w:rsidRDefault="00B11EB3" w:rsidP="00B11EB3">
      <w:pPr>
        <w:pStyle w:val="DanceBody"/>
      </w:pPr>
      <w:r w:rsidRPr="006B40B3">
        <w:t xml:space="preserve"> 5- 8</w:t>
      </w:r>
      <w:r w:rsidRPr="006B40B3">
        <w:tab/>
        <w:t>1s+2s also 3s+4s dance 1/2 reels of 4 across &amp; 1s+4s end 1/2 turning partner LH to face up/down LH to partner &amp; RH to 2s/3s</w:t>
      </w:r>
    </w:p>
    <w:p w:rsidR="00B11EB3" w:rsidRPr="006B40B3" w:rsidRDefault="00B11EB3" w:rsidP="00B11EB3">
      <w:pPr>
        <w:pStyle w:val="DanceBody"/>
      </w:pPr>
      <w:r w:rsidRPr="006B40B3">
        <w:t xml:space="preserve"> 9-16</w:t>
      </w:r>
      <w:r w:rsidRPr="006B40B3">
        <w:tab/>
        <w:t>All Bal-in-Line twice, 1M &amp; 4M turn left about &amp; lead LH partners out ends of set crossing &amp; casting to 2nd/3rd places.  (2)(1)4 3</w:t>
      </w:r>
    </w:p>
    <w:p w:rsidR="00B11EB3" w:rsidRPr="006B40B3" w:rsidRDefault="00B11EB3" w:rsidP="00B11EB3">
      <w:pPr>
        <w:pStyle w:val="DanceBody"/>
      </w:pPr>
      <w:r w:rsidRPr="006B40B3">
        <w:t>17-20</w:t>
      </w:r>
      <w:r w:rsidRPr="006B40B3">
        <w:tab/>
        <w:t>1s+4s turn 2H on sides &amp; all set (2s+1s facing down, 4s+3s up) with 1s+4s advancing to pass LSh on sides to face 2s/3s</w:t>
      </w:r>
    </w:p>
    <w:p w:rsidR="00B11EB3" w:rsidRPr="006B40B3" w:rsidRDefault="00B11EB3" w:rsidP="00B11EB3">
      <w:pPr>
        <w:pStyle w:val="DanceBody"/>
      </w:pPr>
      <w:r w:rsidRPr="006B40B3">
        <w:t>21-24</w:t>
      </w:r>
      <w:r w:rsidRPr="006B40B3">
        <w:tab/>
        <w:t>All dance 1/2 reels of 4 on sides &amp; 1s+4s end 1/2 turning LH to face across giving other partner LH &amp; RH to 3s/2s.  3(1)4(2)</w:t>
      </w:r>
    </w:p>
    <w:p w:rsidR="00B11EB3" w:rsidRPr="006B40B3" w:rsidRDefault="00B11EB3" w:rsidP="00B11EB3">
      <w:pPr>
        <w:pStyle w:val="DanceBody"/>
        <w:keepNext w:val="0"/>
      </w:pPr>
      <w:r w:rsidRPr="006B40B3">
        <w:t>25-32</w:t>
      </w:r>
      <w:r w:rsidRPr="006B40B3">
        <w:tab/>
        <w:t>All Bal-in-Line twice, 1M+4L also 1L+4M change places LH &amp; then chase anticlockwise 1/2 way.  3 1(4)(2)</w:t>
      </w:r>
    </w:p>
    <w:p w:rsidR="00B11EB3" w:rsidRDefault="00B11EB3" w:rsidP="00B11EB3"/>
    <w:p w:rsidR="00B11EB3" w:rsidRDefault="00B11EB3" w:rsidP="00B11EB3">
      <w:pPr>
        <w:pStyle w:val="Minicrib"/>
      </w:pPr>
      <w:r>
        <w:t>THE BALDOOSER  (J8x32)  3C (4C set)</w:t>
      </w:r>
      <w:r>
        <w:tab/>
        <w:t>Barry Priddey  SCD Archives</w:t>
      </w:r>
    </w:p>
    <w:p w:rsidR="00B11EB3" w:rsidRPr="006B40B3" w:rsidRDefault="00B11EB3" w:rsidP="00B11EB3">
      <w:pPr>
        <w:pStyle w:val="DanceBody"/>
      </w:pPr>
      <w:r w:rsidRPr="006B40B3">
        <w:t xml:space="preserve"> 1- 8</w:t>
      </w:r>
      <w:r w:rsidRPr="006B40B3">
        <w:tab/>
        <w:t>1s set advancing, turn partner 2H, set facing up &amp; cast to 2nd place own sides</w:t>
      </w:r>
    </w:p>
    <w:p w:rsidR="00B11EB3" w:rsidRPr="006B40B3" w:rsidRDefault="00B11EB3" w:rsidP="00B11EB3">
      <w:pPr>
        <w:pStyle w:val="DanceBody"/>
      </w:pPr>
      <w:r w:rsidRPr="006B40B3">
        <w:t xml:space="preserve"> 9-12</w:t>
      </w:r>
      <w:r w:rsidRPr="006B40B3">
        <w:tab/>
        <w:t>1s dance DoSiDo while 2s &amp; 3s set advancing &amp; turn 2H &amp; cast back to places with 2s facing down &amp; 3s up</w:t>
      </w:r>
    </w:p>
    <w:p w:rsidR="00B11EB3" w:rsidRPr="006B40B3" w:rsidRDefault="00B11EB3" w:rsidP="00B11EB3">
      <w:pPr>
        <w:pStyle w:val="DanceBody"/>
      </w:pPr>
      <w:r w:rsidRPr="006B40B3">
        <w:t>13-16</w:t>
      </w:r>
      <w:r w:rsidRPr="006B40B3">
        <w:tab/>
        <w:t>1s turn RH 1.1/2 times to face 1st corners while 2s+3s set advancing (up/down sides), turn to face out &amp; cast back to places</w:t>
      </w:r>
    </w:p>
    <w:p w:rsidR="00B11EB3" w:rsidRPr="006B40B3" w:rsidRDefault="00B11EB3" w:rsidP="00B11EB3">
      <w:pPr>
        <w:pStyle w:val="DanceBody"/>
      </w:pPr>
      <w:r w:rsidRPr="006B40B3">
        <w:t>17-24</w:t>
      </w:r>
      <w:r w:rsidRPr="006B40B3">
        <w:tab/>
        <w:t>2s+1s+3s dance reels of 3 on sides 1s giving RSh to 1st corners</w:t>
      </w:r>
    </w:p>
    <w:p w:rsidR="00B11EB3" w:rsidRPr="006B40B3" w:rsidRDefault="00B11EB3" w:rsidP="00B11EB3">
      <w:pPr>
        <w:pStyle w:val="DanceBody"/>
        <w:keepNext w:val="0"/>
      </w:pPr>
      <w:r w:rsidRPr="006B40B3">
        <w:t>25-32</w:t>
      </w:r>
      <w:r w:rsidRPr="006B40B3">
        <w:tab/>
        <w:t>1s dance out round 1st corner cross to own side &amp; cast to 2nd places while 2s &amp; 3s dance DoSiDo &amp; all turn partners RH</w:t>
      </w:r>
    </w:p>
    <w:p w:rsidR="00B11EB3" w:rsidRDefault="00B11EB3" w:rsidP="00B11EB3"/>
    <w:p w:rsidR="00B11EB3" w:rsidRDefault="00B11EB3" w:rsidP="00B11EB3">
      <w:pPr>
        <w:pStyle w:val="Minicrib"/>
      </w:pPr>
      <w:r>
        <w:t>BALDOVAN JIG  (J4x32)  4C set</w:t>
      </w:r>
      <w:r>
        <w:tab/>
        <w:t>Douglas Henderson  Baldovan Dances</w:t>
      </w:r>
    </w:p>
    <w:p w:rsidR="00B11EB3" w:rsidRPr="006B40B3" w:rsidRDefault="00B11EB3" w:rsidP="00B11EB3">
      <w:pPr>
        <w:pStyle w:val="DanceBody"/>
      </w:pPr>
      <w:r w:rsidRPr="006B40B3">
        <w:t xml:space="preserve"> 1- 8</w:t>
      </w:r>
      <w:r w:rsidRPr="006B40B3">
        <w:tab/>
        <w:t>All cross RH &amp; cross back LH, 1s lead down between 2s, cross &amp; cast up to 1st place opposite sides</w:t>
      </w:r>
    </w:p>
    <w:p w:rsidR="00B11EB3" w:rsidRPr="006B40B3" w:rsidRDefault="00B11EB3" w:rsidP="00B11EB3">
      <w:pPr>
        <w:pStyle w:val="DanceBody"/>
      </w:pPr>
      <w:r w:rsidRPr="006B40B3">
        <w:t xml:space="preserve"> 9-16</w:t>
      </w:r>
      <w:r w:rsidRPr="006B40B3">
        <w:tab/>
        <w:t>1s+2s+3s dance reels of 3 on sides, 1s dancing between 2s to start &amp; 1s end in 2nd place (on opposite sides)</w:t>
      </w:r>
    </w:p>
    <w:p w:rsidR="00B11EB3" w:rsidRPr="006B40B3" w:rsidRDefault="00B11EB3" w:rsidP="00B11EB3">
      <w:pPr>
        <w:pStyle w:val="DanceBody"/>
      </w:pPr>
      <w:r w:rsidRPr="006B40B3">
        <w:t>17-24</w:t>
      </w:r>
      <w:r w:rsidRPr="006B40B3">
        <w:tab/>
        <w:t>1s+3s+4s dance reels of 3 on sides, 1s dancing out &amp; 3s in &amp; up to start, 1s end in 3rd place (on opposite sides)</w:t>
      </w:r>
    </w:p>
    <w:p w:rsidR="00B11EB3" w:rsidRPr="006B40B3" w:rsidRDefault="00B11EB3" w:rsidP="00B11EB3">
      <w:pPr>
        <w:pStyle w:val="DanceBody"/>
        <w:keepNext w:val="0"/>
      </w:pPr>
      <w:r w:rsidRPr="006B40B3">
        <w:t>25-32</w:t>
      </w:r>
      <w:r w:rsidRPr="006B40B3">
        <w:tab/>
        <w:t>All set, 1s cast to bottom, lead up 1 place, cross &amp; cast back to bottom</w:t>
      </w:r>
    </w:p>
    <w:p w:rsidR="00B11EB3" w:rsidRDefault="00B11EB3" w:rsidP="00B11EB3"/>
    <w:p w:rsidR="00B11EB3" w:rsidRDefault="00B11EB3" w:rsidP="00B11EB3">
      <w:pPr>
        <w:pStyle w:val="Minicrib"/>
      </w:pPr>
      <w:r>
        <w:t>BALDOVAN REEL  (R4x32)  4C set</w:t>
      </w:r>
      <w:r>
        <w:tab/>
        <w:t>Douglas Henderson  Baldovan Dances &amp; RSCDS Bk 53</w:t>
      </w:r>
    </w:p>
    <w:p w:rsidR="00B11EB3" w:rsidRPr="00CB2BA3" w:rsidRDefault="00B11EB3" w:rsidP="00B11EB3">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B11EB3" w:rsidRPr="00CB2BA3" w:rsidRDefault="00B11EB3" w:rsidP="00B11EB3">
      <w:pPr>
        <w:pStyle w:val="DanceBody"/>
      </w:pPr>
      <w:r w:rsidRPr="00CB2BA3">
        <w:t xml:space="preserve"> 9-16</w:t>
      </w:r>
      <w:r w:rsidRPr="00CB2BA3">
        <w:tab/>
        <w:t>1s dance diag RSh reel of 4 with 2nd corners, 1s pass RSh</w:t>
      </w:r>
    </w:p>
    <w:p w:rsidR="00B11EB3" w:rsidRPr="00CB2BA3" w:rsidRDefault="00B11EB3" w:rsidP="00B11EB3">
      <w:pPr>
        <w:pStyle w:val="DanceBody"/>
      </w:pPr>
      <w:r w:rsidRPr="00CB2BA3">
        <w:t>17-24</w:t>
      </w:r>
      <w:r w:rsidRPr="00CB2BA3">
        <w:tab/>
        <w:t>1s dance diag RSh reel of 4 with 1st corners, 1s pass RSh to end in 2nd place on opp sides</w:t>
      </w:r>
    </w:p>
    <w:p w:rsidR="00B11EB3" w:rsidRDefault="00B11EB3" w:rsidP="00B11EB3">
      <w:pPr>
        <w:pStyle w:val="DanceBody"/>
        <w:keepNext w:val="0"/>
      </w:pPr>
      <w:r w:rsidRPr="00CB2BA3">
        <w:t>25-32</w:t>
      </w:r>
      <w:r w:rsidRPr="00CB2BA3">
        <w:tab/>
        <w:t>1s set &amp; cast 1 place, cross over RH &amp; change places LH on side with 4s.  2 3 4 1</w:t>
      </w:r>
    </w:p>
    <w:p w:rsidR="00B11EB3" w:rsidRDefault="00B11EB3" w:rsidP="00B11EB3"/>
    <w:p w:rsidR="00B11EB3" w:rsidRDefault="00B11EB3" w:rsidP="00B11EB3">
      <w:pPr>
        <w:pStyle w:val="Minicrib"/>
      </w:pPr>
      <w:r>
        <w:t>THE BALDOVAN SQUARE  (S96)  Sq.Set</w:t>
      </w:r>
      <w:r>
        <w:tab/>
        <w:t>John Drewry  Brodie Bk</w:t>
      </w:r>
    </w:p>
    <w:p w:rsidR="00B11EB3" w:rsidRPr="006B40B3" w:rsidRDefault="00B11EB3" w:rsidP="00B11EB3">
      <w:pPr>
        <w:pStyle w:val="DanceBody"/>
      </w:pPr>
      <w:r w:rsidRPr="006B40B3">
        <w:t xml:space="preserve"> 1- 8</w:t>
      </w:r>
      <w:r w:rsidRPr="006B40B3">
        <w:tab/>
        <w:t>All pass partner with LH (1 bar), turn next person RH (3 bars), pass partner LH (1 bar) &amp; turn corner RH (3 bars) back to original places</w:t>
      </w:r>
    </w:p>
    <w:p w:rsidR="00B11EB3" w:rsidRPr="006B40B3" w:rsidRDefault="00B11EB3" w:rsidP="00B11EB3">
      <w:pPr>
        <w:pStyle w:val="DanceBody"/>
      </w:pPr>
      <w:r w:rsidRPr="006B40B3">
        <w:t xml:space="preserve"> 9-16</w:t>
      </w:r>
      <w:r w:rsidRPr="006B40B3">
        <w:tab/>
        <w:t>Ladies circle 4H round to left &amp; dance LH across back to places</w:t>
      </w:r>
    </w:p>
    <w:p w:rsidR="00B11EB3" w:rsidRDefault="00B11EB3" w:rsidP="00B11EB3">
      <w:pPr>
        <w:pStyle w:val="DanceBody"/>
      </w:pPr>
      <w:r w:rsidRPr="006B40B3">
        <w:t>17-24</w:t>
      </w:r>
      <w:r w:rsidRPr="006B40B3">
        <w:tab/>
        <w:t xml:space="preserve">Men circle 4H round to left &amp; </w:t>
      </w:r>
      <w:r>
        <w:t xml:space="preserve">dance </w:t>
      </w:r>
      <w:r w:rsidRPr="006B40B3">
        <w:t xml:space="preserve">LH across to places </w:t>
      </w:r>
      <w:r w:rsidRPr="00867ACF">
        <w:rPr>
          <w:b/>
        </w:rPr>
        <w:t>while</w:t>
      </w:r>
      <w:r w:rsidRPr="006B40B3">
        <w:t xml:space="preserve"> Ladies dance cl</w:t>
      </w:r>
      <w:r>
        <w:t>'</w:t>
      </w:r>
      <w:r w:rsidRPr="006B40B3">
        <w:t>wise around set</w:t>
      </w:r>
      <w:r>
        <w:t>. Bar 24: Men pull back RSh, join RH in centre &amp; LH to partner's RH to form a "double wheel"</w:t>
      </w:r>
    </w:p>
    <w:p w:rsidR="00B11EB3" w:rsidRPr="006B40B3" w:rsidRDefault="00B11EB3" w:rsidP="00B11EB3">
      <w:pPr>
        <w:pStyle w:val="DanceBody"/>
      </w:pPr>
      <w:r w:rsidRPr="006B40B3">
        <w:t>25-32</w:t>
      </w:r>
      <w:r w:rsidRPr="006B40B3">
        <w:tab/>
        <w:t>All dance round for 2 bars, Ladies lead partners on one place, all circle round to left &amp; end turning partners 2H back to original pstns</w:t>
      </w:r>
    </w:p>
    <w:p w:rsidR="00B11EB3" w:rsidRPr="006B40B3" w:rsidRDefault="00B11EB3" w:rsidP="00B11EB3">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B11EB3" w:rsidRPr="006B40B3" w:rsidRDefault="00B11EB3" w:rsidP="00B11EB3">
      <w:pPr>
        <w:pStyle w:val="DanceBody"/>
      </w:pPr>
      <w:r w:rsidRPr="006B40B3">
        <w:t>41-48</w:t>
      </w:r>
      <w:r w:rsidRPr="006B40B3">
        <w:tab/>
        <w:t>1s+3s dance reels of 4 across with corners &amp; end taking partners LH &amp; return to places</w:t>
      </w:r>
    </w:p>
    <w:p w:rsidR="00B11EB3" w:rsidRPr="006B40B3" w:rsidRDefault="00B11EB3" w:rsidP="00B11EB3">
      <w:pPr>
        <w:pStyle w:val="DanceBody"/>
      </w:pPr>
      <w:r w:rsidRPr="006B40B3">
        <w:t>49-64</w:t>
      </w:r>
      <w:r w:rsidRPr="006B40B3">
        <w:tab/>
        <w:t>2s &amp; 4s repeat bars 33-48 with reel up/down set</w:t>
      </w:r>
    </w:p>
    <w:p w:rsidR="00B11EB3" w:rsidRPr="006B40B3" w:rsidRDefault="00B11EB3" w:rsidP="00B11EB3">
      <w:pPr>
        <w:pStyle w:val="DanceBody"/>
        <w:keepNext w:val="0"/>
      </w:pPr>
      <w:r w:rsidRPr="006B40B3">
        <w:t>65-96</w:t>
      </w:r>
      <w:r w:rsidRPr="006B40B3">
        <w:tab/>
        <w:t>All repeat bars 1-32</w:t>
      </w:r>
    </w:p>
    <w:p w:rsidR="00B11EB3" w:rsidRDefault="00B11EB3" w:rsidP="00B11EB3"/>
    <w:p w:rsidR="00B11EB3" w:rsidRDefault="00B11EB3" w:rsidP="00B11EB3">
      <w:pPr>
        <w:pStyle w:val="Minicrib"/>
      </w:pPr>
      <w:r>
        <w:t>BALDOVAN STRATHSPEY  (S4x32)  4C Set</w:t>
      </w:r>
      <w:r>
        <w:tab/>
        <w:t>Douglas Henderson  Baldovan Dances</w:t>
      </w:r>
    </w:p>
    <w:p w:rsidR="00B11EB3" w:rsidRPr="006B40B3" w:rsidRDefault="00B11EB3" w:rsidP="00B11EB3">
      <w:pPr>
        <w:pStyle w:val="DanceBody"/>
      </w:pPr>
      <w:r w:rsidRPr="006B40B3">
        <w:t xml:space="preserve"> 1- 8</w:t>
      </w:r>
      <w:r w:rsidRPr="006B40B3">
        <w:tab/>
        <w:t>1s &amp; 3s cross RH &amp; chang</w:t>
      </w:r>
      <w:r>
        <w:t>e places LH on sides with 2s/4s;</w:t>
      </w:r>
      <w:r w:rsidRPr="006B40B3">
        <w:t xml:space="preserve"> repeat back to places</w:t>
      </w:r>
    </w:p>
    <w:p w:rsidR="00B11EB3" w:rsidRPr="006B40B3" w:rsidRDefault="00B11EB3" w:rsidP="00B11EB3">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B11EB3" w:rsidRDefault="00B11EB3" w:rsidP="00B11EB3">
      <w:pPr>
        <w:pStyle w:val="DanceBody"/>
      </w:pPr>
      <w:r w:rsidRPr="006B40B3">
        <w:t>17-24</w:t>
      </w:r>
      <w:r w:rsidRPr="006B40B3">
        <w:tab/>
      </w:r>
      <w:r>
        <w:t>1s dance reflection reels of 3 on own side (1s out/down, 2s in/up, 3s dance in &amp; cast up to start), 1s finish in 2nd place, 2s in 1st place own side</w:t>
      </w:r>
    </w:p>
    <w:p w:rsidR="00B11EB3" w:rsidRDefault="00B11EB3" w:rsidP="00B11EB3">
      <w:pPr>
        <w:pStyle w:val="DanceBody"/>
      </w:pPr>
      <w:r>
        <w:t>25-28</w:t>
      </w:r>
      <w:r>
        <w:tab/>
        <w:t xml:space="preserve">2s+1s+3s set, 2s set again </w:t>
      </w:r>
      <w:r>
        <w:rPr>
          <w:b/>
        </w:rPr>
        <w:t>while</w:t>
      </w:r>
      <w:r>
        <w:t xml:space="preserve"> 1s dance down NHJ into 3rd place (3s dance up to 2nd place)</w:t>
      </w:r>
    </w:p>
    <w:p w:rsidR="00B11EB3" w:rsidRDefault="00B11EB3" w:rsidP="00B11EB3">
      <w:pPr>
        <w:pStyle w:val="DanceBody"/>
        <w:keepNext w:val="0"/>
      </w:pPr>
      <w:r>
        <w:t>29-32</w:t>
      </w:r>
      <w:r>
        <w:tab/>
      </w:r>
      <w:r w:rsidRPr="006B40B3">
        <w:t xml:space="preserve">3s+1s+4s set, 3s set again </w:t>
      </w:r>
      <w:r>
        <w:rPr>
          <w:b/>
        </w:rPr>
        <w:t xml:space="preserve">while </w:t>
      </w:r>
      <w:r>
        <w:t>1s dance down NHJ into 4th place (4s dance up to 3rd place)</w:t>
      </w:r>
    </w:p>
    <w:p w:rsidR="00B11EB3" w:rsidRDefault="00B11EB3" w:rsidP="00B11EB3"/>
    <w:p w:rsidR="00B11EB3" w:rsidRDefault="00B11EB3" w:rsidP="00B11EB3">
      <w:pPr>
        <w:pStyle w:val="Minicrib"/>
      </w:pPr>
      <w:r>
        <w:t>BALDYQUASH  (R8x32)  3C (4C set)</w:t>
      </w:r>
      <w:r>
        <w:tab/>
        <w:t>John Drewry  Stoneywood Coll 1</w:t>
      </w:r>
    </w:p>
    <w:p w:rsidR="00B11EB3" w:rsidRPr="006B40B3" w:rsidRDefault="00B11EB3" w:rsidP="00B11EB3">
      <w:pPr>
        <w:pStyle w:val="DanceBody"/>
      </w:pPr>
      <w:r w:rsidRPr="006B40B3">
        <w:t xml:space="preserve"> 1- 8</w:t>
      </w:r>
      <w:r w:rsidRPr="006B40B3">
        <w:tab/>
        <w:t>1s cross down to dance reflection reels on opposite sides</w:t>
      </w:r>
    </w:p>
    <w:p w:rsidR="00B11EB3" w:rsidRPr="006B40B3" w:rsidRDefault="00B11EB3" w:rsidP="00B11EB3">
      <w:pPr>
        <w:pStyle w:val="DanceBody"/>
      </w:pPr>
      <w:r w:rsidRPr="006B40B3">
        <w:t xml:space="preserve"> 9-16</w:t>
      </w:r>
      <w:r w:rsidRPr="006B40B3">
        <w:tab/>
        <w:t>1s cross RH to own sides, cast 1 place, 1M dances up between 2s &amp; casts to 2nd pl opp side while 1L dances down between 3s &amp; casts to 2nd pl</w:t>
      </w:r>
    </w:p>
    <w:p w:rsidR="00B11EB3" w:rsidRPr="006B40B3" w:rsidRDefault="00B11EB3" w:rsidP="00B11EB3">
      <w:pPr>
        <w:pStyle w:val="DanceBody"/>
      </w:pPr>
      <w:r w:rsidRPr="006B40B3">
        <w:t>17-24</w:t>
      </w:r>
      <w:r w:rsidRPr="006B40B3">
        <w:tab/>
        <w:t>1s turn RH (4 bars), cast round 1st corners to 2nd place own sides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BALFRON BELLE  (R8x32)  3C (4C set)</w:t>
      </w:r>
      <w:r>
        <w:tab/>
        <w:t>Robert F Baird  RSCDS Glasgow</w:t>
      </w:r>
    </w:p>
    <w:p w:rsidR="00B11EB3" w:rsidRPr="006B40B3" w:rsidRDefault="00B11EB3" w:rsidP="00B11EB3">
      <w:pPr>
        <w:pStyle w:val="DanceBody"/>
      </w:pPr>
      <w:r w:rsidRPr="006B40B3">
        <w:t xml:space="preserve"> 1- 4</w:t>
      </w:r>
      <w:r w:rsidRPr="006B40B3">
        <w:tab/>
        <w:t>1M dances 1/2 reel of 3 with 2s (LSh to 2L)</w:t>
      </w:r>
    </w:p>
    <w:p w:rsidR="00B11EB3" w:rsidRPr="006B40B3" w:rsidRDefault="00B11EB3" w:rsidP="00B11EB3">
      <w:pPr>
        <w:pStyle w:val="DanceBody"/>
      </w:pPr>
      <w:r w:rsidRPr="006B40B3">
        <w:t xml:space="preserve">  5- 8</w:t>
      </w:r>
      <w:r w:rsidRPr="006B40B3">
        <w:tab/>
        <w:t xml:space="preserve">1M dances 1/2 reel with 3s (RSh to 3M) </w:t>
      </w:r>
      <w:r w:rsidRPr="000C430F">
        <w:rPr>
          <w:b/>
        </w:rPr>
        <w:t>while</w:t>
      </w:r>
      <w:r w:rsidRPr="006B40B3">
        <w:t xml:space="preserve"> 1L dances </w:t>
      </w:r>
      <w:r>
        <w:t xml:space="preserve">1/2 reel of 3 with 2s (RSh to 2L on opp side) Finish1L </w:t>
      </w:r>
      <w:r w:rsidRPr="006B40B3">
        <w:t xml:space="preserve">facing down behind </w:t>
      </w:r>
      <w:r>
        <w:t>1M in middle. 2s finish in 1st place</w:t>
      </w:r>
    </w:p>
    <w:p w:rsidR="00B11EB3" w:rsidRPr="006B40B3" w:rsidRDefault="00B11EB3" w:rsidP="00B11EB3">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B11EB3" w:rsidRPr="006B40B3" w:rsidRDefault="00B11EB3" w:rsidP="00B11EB3">
      <w:pPr>
        <w:pStyle w:val="DanceBody"/>
      </w:pPr>
      <w:r w:rsidRPr="006B40B3">
        <w:t>17-24.</w:t>
      </w:r>
      <w:r w:rsidRPr="006B40B3">
        <w:tab/>
        <w:t>1s cross RH, cast 1 place to face 1st corners, dance 1/2 diagonal reel of 4 with 1st corners &amp; end facing 2nd corners.</w:t>
      </w:r>
    </w:p>
    <w:p w:rsidR="00B11EB3" w:rsidRPr="006B40B3" w:rsidRDefault="00B11EB3" w:rsidP="00B11EB3">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rPr>
        <w:t>while</w:t>
      </w:r>
      <w:r w:rsidRPr="006B40B3">
        <w:t xml:space="preserve"> corners chase clockwise 1/2 way.</w:t>
      </w:r>
      <w:r>
        <w:t xml:space="preserve">   End 2 1 3 4</w:t>
      </w:r>
    </w:p>
    <w:p w:rsidR="00B11EB3" w:rsidRDefault="00B11EB3" w:rsidP="00B11EB3"/>
    <w:p w:rsidR="00B11EB3" w:rsidRDefault="00B11EB3" w:rsidP="00B11EB3">
      <w:pPr>
        <w:pStyle w:val="Minicrib"/>
      </w:pPr>
      <w:r>
        <w:t>BALGEDDIE REEL  (R5x32)  5C set</w:t>
      </w:r>
      <w:r>
        <w:tab/>
        <w:t>M Brandon  Memories of Fyfe</w:t>
      </w:r>
    </w:p>
    <w:p w:rsidR="00B11EB3" w:rsidRPr="006B40B3" w:rsidRDefault="00B11EB3" w:rsidP="00B11EB3">
      <w:pPr>
        <w:pStyle w:val="DanceBody"/>
      </w:pPr>
      <w:r w:rsidRPr="006B40B3">
        <w:t xml:space="preserve"> 1- 8</w:t>
      </w:r>
      <w:r w:rsidRPr="006B40B3">
        <w:tab/>
        <w:t>1M &amp; 3M set turning on the spot (hands on hips), 1L &amp; 3L dance toward partner &amp; back to places</w:t>
      </w:r>
    </w:p>
    <w:p w:rsidR="00B11EB3" w:rsidRPr="006B40B3" w:rsidRDefault="00B11EB3" w:rsidP="00B11EB3">
      <w:pPr>
        <w:pStyle w:val="DanceBody"/>
      </w:pPr>
      <w:r w:rsidRPr="006B40B3">
        <w:t xml:space="preserve"> 9-16</w:t>
      </w:r>
      <w:r w:rsidRPr="006B40B3">
        <w:tab/>
        <w:t>1L &amp; 3L followed by ptnrs cast 1 pl, dance up between couple above, cast down 1 pl (Mens side) &amp; dance in give RH to 1st crnr &amp; LH to partner</w:t>
      </w:r>
    </w:p>
    <w:p w:rsidR="00B11EB3" w:rsidRPr="006B40B3" w:rsidRDefault="00B11EB3" w:rsidP="00B11EB3">
      <w:pPr>
        <w:pStyle w:val="DanceBody"/>
      </w:pPr>
      <w:r w:rsidRPr="006B40B3">
        <w:t>17-24</w:t>
      </w:r>
      <w:r w:rsidRPr="006B40B3">
        <w:tab/>
        <w:t>1s &amp; 3s Bal-in-Line with corners, dance on to 2nd corners, Bal-in-Line, 1s &amp; 3s 1/2 turn LH into</w:t>
      </w:r>
    </w:p>
    <w:p w:rsidR="00B11EB3" w:rsidRPr="006B40B3" w:rsidRDefault="00B11EB3" w:rsidP="00B11EB3">
      <w:pPr>
        <w:pStyle w:val="DanceBody"/>
        <w:keepNext w:val="0"/>
      </w:pPr>
      <w:r w:rsidRPr="006B40B3">
        <w:t>25-32</w:t>
      </w:r>
      <w:r w:rsidRPr="006B40B3">
        <w:tab/>
        <w:t>All dance RH across (1L with 2s, 1M &amp; 3L with 4s, 3M with 5s), 1s &amp; 3s 1/2 turn LH &amp; cast down 1 place</w:t>
      </w:r>
    </w:p>
    <w:p w:rsidR="00B11EB3" w:rsidRDefault="00B11EB3" w:rsidP="00B11EB3"/>
    <w:p w:rsidR="00B11EB3" w:rsidRDefault="00B11EB3" w:rsidP="00B11EB3">
      <w:pPr>
        <w:pStyle w:val="Minicrib"/>
      </w:pPr>
      <w:r>
        <w:t>BALGOWAN HOUSE  (S4x32)  4C set</w:t>
      </w:r>
      <w:r>
        <w:tab/>
        <w:t>Bardill/Prince</w:t>
      </w:r>
    </w:p>
    <w:p w:rsidR="00B11EB3" w:rsidRPr="006B40B3" w:rsidRDefault="00B11EB3" w:rsidP="00B11EB3">
      <w:pPr>
        <w:pStyle w:val="DanceBody"/>
      </w:pPr>
      <w:r w:rsidRPr="006B40B3">
        <w:t xml:space="preserve"> 1- 4</w:t>
      </w:r>
      <w:r w:rsidRPr="006B40B3">
        <w:tab/>
        <w:t>1M+2M also 3L+4L cross passing partner RSh &amp; cast up/down 2 places to end on sides with 4L facing 1M &amp; 3L facing 2M</w:t>
      </w:r>
    </w:p>
    <w:p w:rsidR="00B11EB3" w:rsidRPr="006B40B3" w:rsidRDefault="00B11EB3" w:rsidP="00B11EB3">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B11EB3" w:rsidRPr="006B40B3" w:rsidRDefault="00B11EB3" w:rsidP="00B11EB3">
      <w:pPr>
        <w:pStyle w:val="DanceBody"/>
      </w:pPr>
      <w:r w:rsidRPr="006B40B3">
        <w:t xml:space="preserve"> 9-16</w:t>
      </w:r>
      <w:r w:rsidRPr="006B40B3">
        <w:tab/>
        <w:t>3M+4M also 1L+2L repeat above figure but pass partners LSh &amp; turn RH in middle</w:t>
      </w:r>
    </w:p>
    <w:p w:rsidR="00B11EB3" w:rsidRPr="006B40B3" w:rsidRDefault="00B11EB3" w:rsidP="00B11EB3">
      <w:pPr>
        <w:pStyle w:val="DanceBody"/>
      </w:pPr>
      <w:r w:rsidRPr="006B40B3">
        <w:t>17-24</w:t>
      </w:r>
      <w:r w:rsidRPr="006B40B3">
        <w:tab/>
        <w:t>1s+2s also 3s+4s dance LH across, 2s+3s dance RH across &amp; twirl back to places</w:t>
      </w:r>
    </w:p>
    <w:p w:rsidR="00B11EB3" w:rsidRPr="006B40B3" w:rsidRDefault="00B11EB3" w:rsidP="00B11EB3">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B11EB3" w:rsidRPr="006B40B3" w:rsidRDefault="00B11EB3" w:rsidP="00B11EB3">
      <w:pPr>
        <w:pStyle w:val="DanceBody"/>
        <w:keepNext w:val="0"/>
      </w:pPr>
      <w:r w:rsidRPr="006B40B3">
        <w:t>29-32</w:t>
      </w:r>
      <w:r w:rsidRPr="006B40B3">
        <w:tab/>
        <w:t>All set &amp; turn partner 2H</w:t>
      </w:r>
    </w:p>
    <w:p w:rsidR="00B11EB3" w:rsidRDefault="00B11EB3" w:rsidP="00B11EB3"/>
    <w:p w:rsidR="00B11EB3" w:rsidRDefault="00B11EB3" w:rsidP="00B11EB3">
      <w:pPr>
        <w:pStyle w:val="Minicrib"/>
      </w:pPr>
      <w:r>
        <w:t>BALGOWNIE BRIG  (S8x32)  3C (4C set)</w:t>
      </w:r>
      <w:r>
        <w:tab/>
        <w:t>John Drewry  Deeside Bk 2</w:t>
      </w:r>
    </w:p>
    <w:p w:rsidR="00B11EB3" w:rsidRPr="006B40B3" w:rsidRDefault="00B11EB3" w:rsidP="00B11EB3">
      <w:pPr>
        <w:pStyle w:val="DanceBody"/>
      </w:pPr>
      <w:r w:rsidRPr="006B40B3">
        <w:t xml:space="preserve"> 1- 8</w:t>
      </w:r>
      <w:r w:rsidRPr="006B40B3">
        <w:tab/>
        <w:t>1s turn RH, cast 1 place, turn LH &amp; cast on own side (Lady up to 1st pl &amp; Man down to 3rd pl as 2L &amp; 3M step up/down)</w:t>
      </w:r>
    </w:p>
    <w:p w:rsidR="00B11EB3" w:rsidRPr="006B40B3" w:rsidRDefault="00B11EB3" w:rsidP="00B11EB3">
      <w:pPr>
        <w:pStyle w:val="DanceBody"/>
      </w:pPr>
      <w:r w:rsidRPr="006B40B3">
        <w:t xml:space="preserve"> 9-12</w:t>
      </w:r>
      <w:r w:rsidRPr="006B40B3">
        <w:tab/>
        <w:t xml:space="preserve">1L+2M 1/2 turn 2H to face 3M </w:t>
      </w:r>
      <w:r w:rsidRPr="002E70B0">
        <w:rPr>
          <w:b/>
        </w:rPr>
        <w:t>while</w:t>
      </w:r>
      <w:r w:rsidRPr="006B40B3">
        <w:t xml:space="preserve"> 1M+3L 1/2 turn 2H to face 2L &amp; </w:t>
      </w:r>
      <w:r>
        <w:t xml:space="preserve">all </w:t>
      </w:r>
      <w:r w:rsidRPr="006B40B3">
        <w:t>set</w:t>
      </w:r>
    </w:p>
    <w:p w:rsidR="00B11EB3" w:rsidRPr="006B40B3" w:rsidRDefault="00B11EB3" w:rsidP="00B11EB3">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B11EB3" w:rsidRPr="006B40B3" w:rsidRDefault="00B11EB3" w:rsidP="00B11EB3">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rPr>
        <w:t>also</w:t>
      </w:r>
      <w:r w:rsidRPr="006B40B3">
        <w:t xml:space="preserve"> 3M+1M 1/2 turn RH to end 2 1 3</w:t>
      </w:r>
    </w:p>
    <w:p w:rsidR="00B11EB3" w:rsidRPr="006B40B3" w:rsidRDefault="00B11EB3" w:rsidP="00B11EB3">
      <w:pPr>
        <w:pStyle w:val="DanceBody"/>
        <w:keepNext w:val="0"/>
      </w:pPr>
      <w:r w:rsidRPr="006B40B3">
        <w:t>25-32</w:t>
      </w:r>
      <w:r w:rsidRPr="006B40B3">
        <w:tab/>
        <w:t>All set, petronella turn into middle &amp; turn partners 2H 1.1/4 times</w:t>
      </w:r>
    </w:p>
    <w:p w:rsidR="00B11EB3" w:rsidRDefault="00B11EB3" w:rsidP="00B11EB3"/>
    <w:p w:rsidR="00B11EB3" w:rsidRDefault="00B11EB3" w:rsidP="00B11EB3">
      <w:pPr>
        <w:pStyle w:val="Minicrib"/>
      </w:pPr>
      <w:r>
        <w:t>BALLARE A BOLOGNA  (M-3x(S32+R32)  2C (3C set)</w:t>
      </w:r>
      <w:r>
        <w:tab/>
        <w:t>Rob Quint, 2020</w:t>
      </w:r>
    </w:p>
    <w:p w:rsidR="00B11EB3" w:rsidRDefault="00B11EB3" w:rsidP="00B11EB3">
      <w:pPr>
        <w:pStyle w:val="DanceBody"/>
      </w:pPr>
      <w:r>
        <w:t>Strathspey</w:t>
      </w:r>
    </w:p>
    <w:p w:rsidR="00B11EB3" w:rsidRDefault="00B11EB3" w:rsidP="00B11EB3">
      <w:pPr>
        <w:pStyle w:val="DanceBody"/>
      </w:pPr>
      <w:r>
        <w:t xml:space="preserve"> 1- 4</w:t>
      </w:r>
      <w:r>
        <w:tab/>
        <w:t>1s+2s Set+Link, 2L+1M face out</w:t>
      </w:r>
    </w:p>
    <w:p w:rsidR="00B11EB3" w:rsidRDefault="00B11EB3" w:rsidP="00B11EB3">
      <w:pPr>
        <w:pStyle w:val="DanceBody"/>
      </w:pPr>
      <w:r>
        <w:t xml:space="preserve"> 5-12</w:t>
      </w:r>
      <w:r>
        <w:tab/>
        <w:t>2s+1s dance "Mixed Chain" (as Men's Chain but 2M+1L turn 3/4 LH &amp; 1M+2L loop on sides)</w:t>
      </w:r>
    </w:p>
    <w:p w:rsidR="00B11EB3" w:rsidRDefault="00B11EB3" w:rsidP="00B11EB3">
      <w:pPr>
        <w:pStyle w:val="DanceBody"/>
      </w:pPr>
      <w:r>
        <w:t>13-16</w:t>
      </w:r>
      <w:r>
        <w:tab/>
        <w:t>2s+1s dance LH across</w:t>
      </w:r>
    </w:p>
    <w:p w:rsidR="00B11EB3" w:rsidRDefault="00B11EB3" w:rsidP="00B11EB3">
      <w:pPr>
        <w:pStyle w:val="DanceBody"/>
      </w:pPr>
      <w:r>
        <w:t>17-28</w:t>
      </w:r>
      <w:r>
        <w:tab/>
        <w:t>2s+1s Set+Link; 2s+1s repeat "Mixed Chain" from new positions</w:t>
      </w:r>
    </w:p>
    <w:p w:rsidR="00B11EB3" w:rsidRDefault="00B11EB3" w:rsidP="00B11EB3">
      <w:pPr>
        <w:pStyle w:val="DanceBody"/>
      </w:pPr>
      <w:r>
        <w:t>29-32</w:t>
      </w:r>
      <w:r>
        <w:tab/>
        <w:t>1s turn LH moving down to 2nd place (2s step up 31-32)</w:t>
      </w:r>
    </w:p>
    <w:p w:rsidR="00B11EB3" w:rsidRDefault="00B11EB3" w:rsidP="00B11EB3">
      <w:pPr>
        <w:pStyle w:val="DanceBody"/>
      </w:pPr>
      <w:r>
        <w:t>Reel</w:t>
      </w:r>
    </w:p>
    <w:p w:rsidR="00B11EB3" w:rsidRDefault="00B11EB3" w:rsidP="00B11EB3">
      <w:pPr>
        <w:pStyle w:val="DanceBody"/>
        <w:keepNext w:val="0"/>
      </w:pPr>
      <w:r>
        <w:t xml:space="preserve"> 1-32</w:t>
      </w:r>
      <w:r>
        <w:tab/>
        <w:t>1s+3s repeat 1-32</w:t>
      </w:r>
    </w:p>
    <w:p w:rsidR="00B11EB3" w:rsidRDefault="00B11EB3" w:rsidP="00B11EB3"/>
    <w:p w:rsidR="00B11EB3" w:rsidRDefault="00B11EB3" w:rsidP="00B11EB3">
      <w:pPr>
        <w:pStyle w:val="Minicrib"/>
      </w:pPr>
      <w:r>
        <w:t>BALLATER REEL  (R8x32)  2C (4C Set)</w:t>
      </w:r>
      <w:r>
        <w:tab/>
        <w:t>John S Trew  Let's All Dance</w:t>
      </w:r>
    </w:p>
    <w:p w:rsidR="00B11EB3" w:rsidRPr="006B40B3" w:rsidRDefault="00B11EB3" w:rsidP="00B11EB3">
      <w:pPr>
        <w:pStyle w:val="DanceBody"/>
      </w:pPr>
      <w:r w:rsidRPr="006B40B3">
        <w:t xml:space="preserve"> 1- 8</w:t>
      </w:r>
      <w:r w:rsidRPr="006B40B3">
        <w:tab/>
        <w:t>1s lead down &amp; back to top</w:t>
      </w:r>
    </w:p>
    <w:p w:rsidR="00B11EB3" w:rsidRPr="006B40B3" w:rsidRDefault="00B11EB3" w:rsidP="00B11EB3">
      <w:pPr>
        <w:pStyle w:val="DanceBody"/>
      </w:pPr>
      <w:r w:rsidRPr="006B40B3">
        <w:t xml:space="preserve"> 9-16</w:t>
      </w:r>
      <w:r w:rsidRPr="006B40B3">
        <w:tab/>
        <w:t>1s+2s dance Allemande</w:t>
      </w:r>
    </w:p>
    <w:p w:rsidR="00B11EB3" w:rsidRPr="006B40B3" w:rsidRDefault="00B11EB3" w:rsidP="00B11EB3">
      <w:pPr>
        <w:pStyle w:val="DanceBody"/>
      </w:pPr>
      <w:r w:rsidRPr="006B40B3">
        <w:t>17-24</w:t>
      </w:r>
      <w:r w:rsidRPr="006B40B3">
        <w:tab/>
        <w:t>2s+1s dance R&amp;L</w:t>
      </w:r>
    </w:p>
    <w:p w:rsidR="00B11EB3" w:rsidRPr="006B40B3" w:rsidRDefault="00B11EB3" w:rsidP="00B11EB3">
      <w:pPr>
        <w:pStyle w:val="DanceBody"/>
        <w:keepNext w:val="0"/>
      </w:pPr>
      <w:r w:rsidRPr="006B40B3">
        <w:t>25-32</w:t>
      </w:r>
      <w:r w:rsidRPr="006B40B3">
        <w:tab/>
        <w:t>1s dance Fig of 8 round 2s</w:t>
      </w:r>
    </w:p>
    <w:p w:rsidR="00B11EB3" w:rsidRDefault="00B11EB3" w:rsidP="00B11EB3"/>
    <w:p w:rsidR="00B11EB3" w:rsidRDefault="00B11EB3" w:rsidP="00B11EB3">
      <w:pPr>
        <w:pStyle w:val="Minicrib"/>
      </w:pPr>
      <w:r>
        <w:t>THE BALLEMUIR STRATHSPEY  (S4x32)  4C set</w:t>
      </w:r>
      <w:r>
        <w:tab/>
        <w:t>John Drewry  Bankhead Bk 3</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 xml:space="preserve">1s &amp; 4s cross RH &amp; cast in 1 place (2s &amp; 3s step up/down 3-4); 2s+1s </w:t>
      </w:r>
      <w:r>
        <w:rPr>
          <w:b/>
        </w:rPr>
        <w:t>also</w:t>
      </w:r>
      <w:r>
        <w:t xml:space="preserve"> 4s+3s Set+Link (Men face out)</w:t>
      </w:r>
    </w:p>
    <w:p w:rsidR="00B11EB3" w:rsidRDefault="00B11EB3" w:rsidP="00B11EB3">
      <w:pPr>
        <w:pStyle w:val="DanceBody"/>
      </w:pPr>
      <w:r>
        <w:t xml:space="preserve"> 9-12</w:t>
      </w:r>
      <w:r>
        <w:tab/>
        <w:t xml:space="preserve">1L+2L dance in, turn 3/4 RH, dance out to sides passing Men RSh </w:t>
      </w:r>
      <w:r>
        <w:rPr>
          <w:b/>
        </w:rPr>
        <w:t>while</w:t>
      </w:r>
      <w:r>
        <w:t xml:space="preserve"> 1M+2M curve Right, dance in, turn 1.1/2 LH to face partners</w:t>
      </w:r>
    </w:p>
    <w:p w:rsidR="00B11EB3" w:rsidRDefault="00B11EB3" w:rsidP="00B11EB3">
      <w:pPr>
        <w:pStyle w:val="DanceBody"/>
      </w:pPr>
      <w:r>
        <w:tab/>
        <w:t>4s+3s dance similar</w:t>
      </w:r>
    </w:p>
    <w:p w:rsidR="00B11EB3" w:rsidRDefault="00B11EB3" w:rsidP="00B11EB3">
      <w:pPr>
        <w:pStyle w:val="DanceBody"/>
      </w:pPr>
      <w:r>
        <w:t>13-16</w:t>
      </w:r>
      <w:r>
        <w:tab/>
        <w:t xml:space="preserve">1L+2L dance in passing partner LSh, turn LH &amp; dance out to sides </w:t>
      </w:r>
      <w:r>
        <w:rPr>
          <w:b/>
        </w:rPr>
        <w:t>while</w:t>
      </w:r>
      <w:r>
        <w:t xml:space="preserve"> 1M+2M dance round partner's place anticlockwise &amp; take prom hold with partner facing anticlockwise round</w:t>
      </w:r>
    </w:p>
    <w:p w:rsidR="00B11EB3" w:rsidRDefault="00B11EB3" w:rsidP="00B11EB3">
      <w:pPr>
        <w:pStyle w:val="DanceBody"/>
      </w:pPr>
      <w:r>
        <w:t>17-24</w:t>
      </w:r>
      <w:r>
        <w:tab/>
        <w:t>"Circulating Allemande":</w:t>
      </w:r>
    </w:p>
    <w:p w:rsidR="00B11EB3" w:rsidRDefault="00B11EB3" w:rsidP="00B11EB3">
      <w:pPr>
        <w:pStyle w:val="DanceBody"/>
      </w:pPr>
      <w:r>
        <w:tab/>
        <w:t>17-20   All dance anticlockwise round to Ladies' side: 3s 1s; Men's side: 4s 2s</w:t>
      </w:r>
    </w:p>
    <w:p w:rsidR="00B11EB3" w:rsidRDefault="00B11EB3" w:rsidP="00B11EB3">
      <w:pPr>
        <w:pStyle w:val="DanceBody"/>
      </w:pPr>
      <w:r>
        <w:tab/>
        <w:t>21-24   All face in on sides, all dance in &amp; Men bring partner round to face, all retire bars 23-24.  End (3) 4 (1) 2</w:t>
      </w:r>
    </w:p>
    <w:p w:rsidR="00B11EB3" w:rsidRDefault="00B11EB3" w:rsidP="00B11EB3">
      <w:pPr>
        <w:pStyle w:val="DanceBody"/>
      </w:pPr>
      <w:r>
        <w:t>25-28</w:t>
      </w:r>
      <w:r>
        <w:tab/>
        <w:t>3s+2s set to partner, turn 2H to end 3s facing down NHJ, 2s facing up NHJ</w:t>
      </w:r>
    </w:p>
    <w:p w:rsidR="00B11EB3" w:rsidRPr="00B13573" w:rsidRDefault="00B11EB3" w:rsidP="00B11EB3">
      <w:pPr>
        <w:pStyle w:val="DanceBody"/>
        <w:keepNext w:val="0"/>
      </w:pPr>
      <w:r>
        <w:t>29-32</w:t>
      </w:r>
      <w:r>
        <w:tab/>
        <w:t xml:space="preserve">3M+2L dance 1/2 Fig 8 round 4M+1L (Men's side) </w:t>
      </w:r>
      <w:r>
        <w:rPr>
          <w:b/>
        </w:rPr>
        <w:t>while</w:t>
      </w:r>
      <w:r>
        <w:t xml:space="preserve"> 3L+2M dance similar round 4L+1M (Ladies' side).  End 2 4 (1) (3)</w:t>
      </w:r>
    </w:p>
    <w:p w:rsidR="00B11EB3" w:rsidRDefault="00B11EB3" w:rsidP="00B11EB3"/>
    <w:p w:rsidR="00B11EB3" w:rsidRDefault="00B11EB3" w:rsidP="00B11EB3">
      <w:pPr>
        <w:pStyle w:val="Minicrib"/>
      </w:pPr>
      <w:r>
        <w:t>BALLINDALLOCH  (S8x32)  3C (4C set)</w:t>
      </w:r>
      <w:r>
        <w:tab/>
        <w:t>John Drewry  Summer Coll 88</w:t>
      </w:r>
    </w:p>
    <w:p w:rsidR="00B11EB3" w:rsidRPr="006B40B3" w:rsidRDefault="00B11EB3" w:rsidP="00B11EB3">
      <w:pPr>
        <w:pStyle w:val="DanceBody"/>
      </w:pPr>
      <w:r w:rsidRPr="006B40B3">
        <w:t xml:space="preserve"> 1- 8</w:t>
      </w:r>
      <w:r w:rsidRPr="006B40B3">
        <w:tab/>
        <w:t>1s 1/2 turn RH moving down to 2nd place, set &amp; turn 2H 1.1/4 times to face 4th corners</w:t>
      </w:r>
    </w:p>
    <w:p w:rsidR="00B11EB3" w:rsidRPr="006B40B3" w:rsidRDefault="00B11EB3" w:rsidP="00B11EB3">
      <w:pPr>
        <w:pStyle w:val="DanceBody"/>
      </w:pPr>
      <w:r w:rsidRPr="006B40B3">
        <w:t xml:space="preserve"> 9-16</w:t>
      </w:r>
      <w:r w:rsidRPr="006B40B3">
        <w:tab/>
        <w:t>1s d</w:t>
      </w:r>
      <w:r>
        <w:t>ance reels of 3 across (1L+</w:t>
      </w:r>
      <w:r w:rsidRPr="006B40B3">
        <w:t xml:space="preserve">2s </w:t>
      </w:r>
      <w:r>
        <w:rPr>
          <w:b/>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B11EB3" w:rsidRDefault="00B11EB3" w:rsidP="00B11EB3">
      <w:pPr>
        <w:pStyle w:val="DanceBody"/>
      </w:pPr>
      <w:r>
        <w:t>17-20</w:t>
      </w:r>
      <w:r w:rsidRPr="006B40B3">
        <w:tab/>
        <w:t>1s+4th corners set &amp; dance 1/2 RH across while other corners</w:t>
      </w:r>
      <w:r>
        <w:t xml:space="preserve"> (3L &amp; 2M) dance anticlockwise 1/2 way</w:t>
      </w:r>
    </w:p>
    <w:p w:rsidR="00B11EB3" w:rsidRPr="006B40B3" w:rsidRDefault="00B11EB3" w:rsidP="00B11EB3">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B11EB3" w:rsidRDefault="00B11EB3" w:rsidP="00B11EB3">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B11EB3" w:rsidRDefault="00B11EB3" w:rsidP="00B11EB3"/>
    <w:p w:rsidR="00B11EB3" w:rsidRDefault="00B11EB3" w:rsidP="00B11EB3">
      <w:pPr>
        <w:pStyle w:val="Minicrib"/>
      </w:pPr>
      <w:r>
        <w:t>BALLYLESSON'S RUBY CELEBRATIONS  (J5x32)  5C set</w:t>
      </w:r>
      <w:r>
        <w:tab/>
        <w:t>Lucy Mulholland 2018</w:t>
      </w:r>
    </w:p>
    <w:p w:rsidR="00B11EB3" w:rsidRPr="00670F7B" w:rsidRDefault="00B11EB3" w:rsidP="00B11EB3">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B11EB3" w:rsidRPr="00670F7B" w:rsidRDefault="00B11EB3" w:rsidP="00B11EB3">
      <w:pPr>
        <w:pStyle w:val="DanceBody"/>
      </w:pPr>
      <w:r w:rsidRPr="00670F7B">
        <w:t xml:space="preserve"> 5- 8</w:t>
      </w:r>
      <w:r w:rsidRPr="00670F7B">
        <w:tab/>
        <w:t>1s+3s dance 1/2 reel of 4 to end in centre, 3M with 3L following facing up, 1L with 1M following facing down</w:t>
      </w:r>
    </w:p>
    <w:p w:rsidR="00B11EB3" w:rsidRPr="00670F7B" w:rsidRDefault="00B11EB3" w:rsidP="00B11EB3">
      <w:pPr>
        <w:pStyle w:val="DanceBody"/>
      </w:pPr>
      <w:r w:rsidRPr="00670F7B">
        <w:t xml:space="preserve"> 9-16</w:t>
      </w:r>
      <w:r w:rsidRPr="00670F7B">
        <w:tab/>
        <w:t xml:space="preserve">3s+2s </w:t>
      </w:r>
      <w:r w:rsidRPr="00670F7B">
        <w:rPr>
          <w:b/>
        </w:rPr>
        <w:t>also</w:t>
      </w:r>
      <w:r w:rsidRPr="00670F7B">
        <w:t xml:space="preserve"> 1s+5s dance tandem reels of 3 across. 3s &amp; 1s end in centre, 3M with partner on Right facing down, 1M with partner on Left facing up</w:t>
      </w:r>
    </w:p>
    <w:p w:rsidR="00B11EB3" w:rsidRPr="00670F7B" w:rsidRDefault="00B11EB3" w:rsidP="00B11EB3">
      <w:pPr>
        <w:pStyle w:val="DanceBody"/>
      </w:pPr>
      <w:r w:rsidRPr="00670F7B">
        <w:t>17-24</w:t>
      </w:r>
      <w:r w:rsidRPr="00670F7B">
        <w:tab/>
        <w:t>3s+4s+1s circle 6H round &amp; back</w:t>
      </w:r>
    </w:p>
    <w:p w:rsidR="00B11EB3" w:rsidRPr="00670F7B" w:rsidRDefault="00B11EB3" w:rsidP="00B11EB3">
      <w:pPr>
        <w:pStyle w:val="DanceBody"/>
      </w:pPr>
      <w:r w:rsidRPr="00670F7B">
        <w:t>25-28</w:t>
      </w:r>
      <w:r w:rsidRPr="00670F7B">
        <w:tab/>
        <w:t>3s+1s set , change places RH with person opposite, 1s face Ladies' side, 3s face Men's side</w:t>
      </w:r>
    </w:p>
    <w:p w:rsidR="00B11EB3" w:rsidRPr="00670F7B" w:rsidRDefault="00B11EB3" w:rsidP="00B11EB3">
      <w:pPr>
        <w:pStyle w:val="DanceBody"/>
        <w:keepNext w:val="0"/>
      </w:pPr>
      <w:r w:rsidRPr="00670F7B">
        <w:t>29-32</w:t>
      </w:r>
      <w:r w:rsidRPr="00670F7B">
        <w:tab/>
        <w:t xml:space="preserve">1M followed by 1L casts 1 place to Right to 3rd place own side, </w:t>
      </w:r>
      <w:r w:rsidRPr="00670F7B">
        <w:rPr>
          <w:b/>
        </w:rPr>
        <w:t>while</w:t>
      </w:r>
      <w:r w:rsidRPr="00670F7B">
        <w:t xml:space="preserve"> 3L followed by 3M casts 1 place to Left to 5th place (4s &amp; 5s step up 31-32). End 2 4 1 5 3</w:t>
      </w:r>
    </w:p>
    <w:p w:rsidR="00B11EB3" w:rsidRDefault="00B11EB3" w:rsidP="00B11EB3"/>
    <w:p w:rsidR="00B11EB3" w:rsidRDefault="00B11EB3" w:rsidP="00B11EB3">
      <w:pPr>
        <w:pStyle w:val="Minicrib"/>
      </w:pPr>
      <w:r>
        <w:t>BALLYNAREE  (S5x32)  5C Set</w:t>
      </w:r>
      <w:r>
        <w:tab/>
        <w:t>John Drewry  Bankhead Bk 1</w:t>
      </w:r>
    </w:p>
    <w:p w:rsidR="00B11EB3" w:rsidRPr="006B40B3" w:rsidRDefault="00B11EB3" w:rsidP="00B11EB3">
      <w:pPr>
        <w:pStyle w:val="DanceBody"/>
      </w:pPr>
      <w:r w:rsidRPr="006B40B3">
        <w:t xml:space="preserve"> 1- 8</w:t>
      </w:r>
      <w:r w:rsidRPr="006B40B3">
        <w:tab/>
        <w:t>All set, 1s+2s also 4s+5s Petronella-in-tandem to opp sides while 3s cast &amp; chase clockwise between 1s+2s or 4s+5s to ptnrs pl.  (2)(1)(3)(5)(4)</w:t>
      </w:r>
    </w:p>
    <w:p w:rsidR="00B11EB3" w:rsidRPr="006B40B3" w:rsidRDefault="00B11EB3" w:rsidP="00B11EB3">
      <w:pPr>
        <w:pStyle w:val="DanceBody"/>
      </w:pPr>
      <w:r w:rsidRPr="006B40B3">
        <w:t xml:space="preserve"> 9-16</w:t>
      </w:r>
      <w:r w:rsidRPr="006B40B3">
        <w:tab/>
        <w:t>2s, 3s &amp; 4s (top, middle &amp; bottom couples) set &amp; petronella turn into middle, turn 2H &amp; petronella turn to own sides. 2(1)3(5)4</w:t>
      </w:r>
    </w:p>
    <w:p w:rsidR="00B11EB3" w:rsidRPr="006B40B3" w:rsidRDefault="00B11EB3" w:rsidP="00B11EB3">
      <w:pPr>
        <w:pStyle w:val="DanceBody"/>
      </w:pPr>
      <w:r w:rsidRPr="006B40B3">
        <w:t>17-24</w:t>
      </w:r>
      <w:r w:rsidRPr="006B40B3">
        <w:tab/>
        <w:t>1s &amp; 5s set &amp; 3/4 turn LH, all dance RH across (2s+1L, 1M+3s+5L &amp; 5M+4s) with 1s &amp; 5s ending on own sides.  2 1 3 5 4</w:t>
      </w:r>
    </w:p>
    <w:p w:rsidR="00B11EB3" w:rsidRPr="006B40B3" w:rsidRDefault="00B11EB3" w:rsidP="00B11EB3">
      <w:pPr>
        <w:pStyle w:val="DanceBody"/>
        <w:keepNext w:val="0"/>
      </w:pPr>
      <w:r w:rsidRPr="006B40B3">
        <w:t>25-32</w:t>
      </w:r>
      <w:r w:rsidRPr="006B40B3">
        <w:tab/>
        <w:t>1s+3s also 5s+4s Set+Link, 1s dancing in cast to bottom while 4s &amp; 5s turn 2H &amp; lead up 1 place.  2 3 4 5 1</w:t>
      </w:r>
    </w:p>
    <w:p w:rsidR="00B11EB3" w:rsidRDefault="00B11EB3" w:rsidP="00B11EB3"/>
    <w:p w:rsidR="00B11EB3" w:rsidRDefault="00B11EB3" w:rsidP="00B11EB3">
      <w:pPr>
        <w:pStyle w:val="Minicrib"/>
      </w:pPr>
      <w:r>
        <w:t>BALMAHA  (S8x32)  3C (4C set)</w:t>
      </w:r>
      <w:r>
        <w:tab/>
        <w:t>Derek Haynes  Carnforth Coll 6</w:t>
      </w:r>
    </w:p>
    <w:p w:rsidR="00B11EB3" w:rsidRPr="006B40B3" w:rsidRDefault="00B11EB3" w:rsidP="00B11EB3">
      <w:pPr>
        <w:pStyle w:val="DanceBody"/>
      </w:pPr>
      <w:r w:rsidRPr="006B40B3">
        <w:t xml:space="preserve"> 1- 8</w:t>
      </w:r>
      <w:r w:rsidRPr="006B40B3">
        <w:tab/>
        <w:t>1s+2s set, circle 4H round to left, turn 2H into prom hold facing up</w:t>
      </w:r>
    </w:p>
    <w:p w:rsidR="00B11EB3" w:rsidRPr="006B40B3" w:rsidRDefault="00B11EB3" w:rsidP="00B11EB3">
      <w:pPr>
        <w:pStyle w:val="DanceBody"/>
      </w:pPr>
      <w:r w:rsidRPr="006B40B3">
        <w:t xml:space="preserve"> 9-16</w:t>
      </w:r>
      <w:r w:rsidRPr="006B40B3">
        <w:tab/>
        <w:t>1s+2s dance Allemande 1s end turning LH to face 1st corners</w:t>
      </w:r>
    </w:p>
    <w:p w:rsidR="00B11EB3" w:rsidRPr="006B40B3" w:rsidRDefault="00B11EB3" w:rsidP="00B11EB3">
      <w:pPr>
        <w:pStyle w:val="DanceBody"/>
      </w:pPr>
      <w:r w:rsidRPr="006B40B3">
        <w:t>17-20</w:t>
      </w:r>
      <w:r w:rsidRPr="006B40B3">
        <w:tab/>
        <w:t>1s dance RSh round 1st corner position &amp; end facing 2nd corners as corners 1/2 turn &amp; twirl to dance out to opposite corners</w:t>
      </w:r>
    </w:p>
    <w:p w:rsidR="00B11EB3" w:rsidRPr="006B40B3" w:rsidRDefault="00B11EB3" w:rsidP="00B11EB3">
      <w:pPr>
        <w:pStyle w:val="DanceBody"/>
      </w:pPr>
      <w:r w:rsidRPr="006B40B3">
        <w:t>21-24</w:t>
      </w:r>
      <w:r w:rsidRPr="006B40B3">
        <w:tab/>
        <w:t>1s repeat with 2nd corners</w:t>
      </w:r>
    </w:p>
    <w:p w:rsidR="00B11EB3" w:rsidRPr="006B40B3" w:rsidRDefault="00B11EB3" w:rsidP="00B11EB3">
      <w:pPr>
        <w:pStyle w:val="DanceBody"/>
        <w:keepNext w:val="0"/>
      </w:pPr>
      <w:r w:rsidRPr="006B40B3">
        <w:t>25-32</w:t>
      </w:r>
      <w:r w:rsidRPr="006B40B3">
        <w:tab/>
        <w:t>1s dance RH across (M with 3s at top, L with 2s), 1s followed by 3s/2s dance clockwise 1/2 way to own sides</w:t>
      </w:r>
    </w:p>
    <w:p w:rsidR="00B11EB3" w:rsidRDefault="00B11EB3" w:rsidP="00B11EB3"/>
    <w:p w:rsidR="00B11EB3" w:rsidRDefault="00B11EB3" w:rsidP="00B11EB3">
      <w:pPr>
        <w:pStyle w:val="Minicrib"/>
      </w:pPr>
      <w:r>
        <w:t>BALMORAL CASTLE  (S4x32)  4C set</w:t>
      </w:r>
      <w:r>
        <w:tab/>
        <w:t>Wil van den Berg</w:t>
      </w:r>
    </w:p>
    <w:p w:rsidR="00B11EB3" w:rsidRPr="006B40B3" w:rsidRDefault="00B11EB3" w:rsidP="00B11EB3">
      <w:pPr>
        <w:pStyle w:val="DanceBody"/>
      </w:pPr>
      <w:r w:rsidRPr="006B40B3">
        <w:t xml:space="preserve"> 1- 8</w:t>
      </w:r>
      <w:r w:rsidRPr="006B40B3">
        <w:tab/>
        <w:t>1s+2s also 3s+4s dance R&amp;L</w:t>
      </w:r>
    </w:p>
    <w:p w:rsidR="00B11EB3" w:rsidRPr="006B40B3" w:rsidRDefault="00B11EB3" w:rsidP="00B11EB3">
      <w:pPr>
        <w:pStyle w:val="DanceBody"/>
      </w:pPr>
      <w:r w:rsidRPr="006B40B3">
        <w:t xml:space="preserve"> 9-16</w:t>
      </w:r>
      <w:r w:rsidRPr="006B40B3">
        <w:tab/>
        <w:t>All dance reels of 4 on the sides</w:t>
      </w:r>
    </w:p>
    <w:p w:rsidR="00B11EB3" w:rsidRPr="006B40B3" w:rsidRDefault="00B11EB3" w:rsidP="00B11EB3">
      <w:pPr>
        <w:pStyle w:val="DanceBody"/>
      </w:pPr>
      <w:r w:rsidRPr="006B40B3">
        <w:t>17-24</w:t>
      </w:r>
      <w:r w:rsidRPr="006B40B3">
        <w:tab/>
        <w:t>1s+2s also 3s+4s set, dance 1/2 RH across, all set &amp; cross RH</w:t>
      </w:r>
    </w:p>
    <w:p w:rsidR="00B11EB3" w:rsidRPr="006B40B3" w:rsidRDefault="00B11EB3" w:rsidP="00B11EB3">
      <w:pPr>
        <w:pStyle w:val="DanceBody"/>
        <w:keepNext w:val="0"/>
      </w:pPr>
      <w:r w:rsidRPr="006B40B3">
        <w:t>25-32</w:t>
      </w:r>
      <w:r w:rsidRPr="006B40B3">
        <w:tab/>
        <w:t>1s+4s+3s (bottom 3 couples) dance Allemande to end 2 3 4 1</w:t>
      </w:r>
    </w:p>
    <w:p w:rsidR="00B11EB3" w:rsidRDefault="00B11EB3" w:rsidP="00B11EB3"/>
    <w:p w:rsidR="00B11EB3" w:rsidRDefault="00B11EB3" w:rsidP="00B11EB3">
      <w:pPr>
        <w:pStyle w:val="Minicrib"/>
      </w:pPr>
      <w:r>
        <w:t>BALMORAL STRATHSPEY  (S4x32)  4C set</w:t>
      </w:r>
      <w:r>
        <w:tab/>
        <w:t>John A Charles  RSCDS Bk 22</w:t>
      </w:r>
    </w:p>
    <w:p w:rsidR="00B11EB3" w:rsidRPr="006B40B3" w:rsidRDefault="00B11EB3" w:rsidP="00B11EB3">
      <w:pPr>
        <w:pStyle w:val="DanceBody"/>
      </w:pPr>
      <w:r w:rsidRPr="006B40B3">
        <w:t xml:space="preserve"> 1- 8</w:t>
      </w:r>
      <w:r w:rsidRPr="006B40B3">
        <w:tab/>
        <w:t>1s+2s &amp; 3s+4s dance R&amp;L</w:t>
      </w:r>
    </w:p>
    <w:p w:rsidR="00B11EB3" w:rsidRPr="006B40B3" w:rsidRDefault="00B11EB3" w:rsidP="00B11EB3">
      <w:pPr>
        <w:pStyle w:val="DanceBody"/>
      </w:pPr>
      <w:r w:rsidRPr="006B40B3">
        <w:t xml:space="preserve"> 9-16</w:t>
      </w:r>
      <w:r w:rsidRPr="006B40B3">
        <w:tab/>
        <w:t>1s+2s &amp; 3s+4s set &amp; dance RH across 1/2 way, set &amp; cross RH to own sides</w:t>
      </w:r>
      <w:r>
        <w:t>.  2 1 4 3</w:t>
      </w:r>
    </w:p>
    <w:p w:rsidR="00B11EB3" w:rsidRDefault="00B11EB3" w:rsidP="00B11EB3">
      <w:pPr>
        <w:pStyle w:val="DanceBody"/>
      </w:pPr>
      <w:r w:rsidRPr="006B40B3">
        <w:t>17-24</w:t>
      </w:r>
      <w:r w:rsidRPr="006B40B3">
        <w:tab/>
        <w:t>All dance reel of 4 on own sides</w:t>
      </w:r>
      <w:r>
        <w:t>, 2s end in 1st place on sides, Bar 24 1s+4s+3s all dance into centre towards partner ready for ...</w:t>
      </w:r>
    </w:p>
    <w:p w:rsidR="00B11EB3" w:rsidRDefault="00B11EB3" w:rsidP="00B11EB3">
      <w:pPr>
        <w:pStyle w:val="DanceBody"/>
        <w:keepNext w:val="0"/>
      </w:pPr>
      <w:r w:rsidRPr="006B40B3">
        <w:t>25-32</w:t>
      </w:r>
      <w:r w:rsidRPr="006B40B3">
        <w:tab/>
        <w:t>1s+4s+3s (bottom 3 couples) dance Allemande (2s in top place stand)</w:t>
      </w:r>
    </w:p>
    <w:p w:rsidR="00B11EB3" w:rsidRDefault="00B11EB3" w:rsidP="00B11EB3"/>
    <w:p w:rsidR="00B11EB3" w:rsidRDefault="00B11EB3" w:rsidP="00B11EB3">
      <w:pPr>
        <w:pStyle w:val="Minicrib"/>
      </w:pPr>
      <w:r>
        <w:t>BALMORAL TERRACE  (S8x32)  3C (4C set)</w:t>
      </w:r>
      <w:r>
        <w:tab/>
        <w:t>John S Trew  Martello Tower 4</w:t>
      </w:r>
    </w:p>
    <w:p w:rsidR="00B11EB3" w:rsidRPr="006B40B3" w:rsidRDefault="00B11EB3" w:rsidP="00B11EB3">
      <w:pPr>
        <w:pStyle w:val="DanceBody"/>
      </w:pPr>
      <w:r w:rsidRPr="006B40B3">
        <w:t xml:space="preserve"> 1- 8</w:t>
      </w:r>
      <w:r w:rsidRPr="006B40B3">
        <w:tab/>
        <w:t>1s lead down, cast up round 3s, set &amp; 2s+1s change places on sides (Ladies LH &amp; Men RH)</w:t>
      </w:r>
    </w:p>
    <w:p w:rsidR="00B11EB3" w:rsidRPr="006B40B3" w:rsidRDefault="00B11EB3" w:rsidP="00B11EB3">
      <w:pPr>
        <w:pStyle w:val="DanceBody"/>
      </w:pPr>
      <w:r w:rsidRPr="006B40B3">
        <w:t xml:space="preserve"> 9-16</w:t>
      </w:r>
      <w:r w:rsidRPr="006B40B3">
        <w:tab/>
        <w:t>1s set, dance in &amp; lead down 1 place, cast down behind 3s &amp; dance up to 2nd place</w:t>
      </w:r>
    </w:p>
    <w:p w:rsidR="00B11EB3" w:rsidRPr="006B40B3" w:rsidRDefault="00B11EB3" w:rsidP="00B11EB3">
      <w:pPr>
        <w:pStyle w:val="DanceBody"/>
      </w:pPr>
      <w:r w:rsidRPr="006B40B3">
        <w:t>17-24</w:t>
      </w:r>
      <w:r w:rsidRPr="006B40B3">
        <w:tab/>
        <w:t>1s dance reflection reels of 3 on sides (1s dance out &amp; up to start)</w:t>
      </w:r>
    </w:p>
    <w:p w:rsidR="00B11EB3" w:rsidRPr="006B40B3" w:rsidRDefault="00B11EB3" w:rsidP="00B11EB3">
      <w:pPr>
        <w:pStyle w:val="DanceBody"/>
        <w:keepNext w:val="0"/>
      </w:pPr>
      <w:r w:rsidRPr="006B40B3">
        <w:t>25-32</w:t>
      </w:r>
      <w:r w:rsidRPr="006B40B3">
        <w:tab/>
        <w:t>2s+1s+3s dance 6H round &amp; back</w:t>
      </w:r>
    </w:p>
    <w:p w:rsidR="00B11EB3" w:rsidRDefault="00B11EB3" w:rsidP="00B11EB3"/>
    <w:p w:rsidR="00B11EB3" w:rsidRDefault="00B11EB3" w:rsidP="00B11EB3">
      <w:pPr>
        <w:pStyle w:val="Minicrib"/>
      </w:pPr>
      <w:r>
        <w:t>THE BALMULLO REEL  (R88)  Sq.Set</w:t>
      </w:r>
      <w:r>
        <w:tab/>
        <w:t>Roy Goldring  Crowe's Nest Set</w:t>
      </w:r>
    </w:p>
    <w:p w:rsidR="00B11EB3" w:rsidRPr="006B40B3" w:rsidRDefault="00B11EB3" w:rsidP="00B11EB3">
      <w:pPr>
        <w:pStyle w:val="DanceBody"/>
      </w:pPr>
      <w:r w:rsidRPr="006B40B3">
        <w:t xml:space="preserve"> 1- 8</w:t>
      </w:r>
      <w:r w:rsidRPr="006B40B3">
        <w:tab/>
        <w:t>All set, 1/2 turn partner RH to Men facing out, all set &amp; 1/2 turn partners RH to Ladies facing out</w:t>
      </w:r>
    </w:p>
    <w:p w:rsidR="00B11EB3" w:rsidRPr="006B40B3" w:rsidRDefault="00B11EB3" w:rsidP="00B11EB3">
      <w:pPr>
        <w:pStyle w:val="DanceBody"/>
      </w:pPr>
      <w:r w:rsidRPr="006B40B3">
        <w:t xml:space="preserve"> 9-16</w:t>
      </w:r>
      <w:r w:rsidRPr="006B40B3">
        <w:tab/>
        <w:t>Ladies dance clockwise round outside past partner &amp; loops RSh round next Man &amp; dances on 1 more place</w:t>
      </w:r>
    </w:p>
    <w:p w:rsidR="00B11EB3" w:rsidRPr="006B40B3" w:rsidRDefault="00B11EB3" w:rsidP="00B11EB3">
      <w:pPr>
        <w:pStyle w:val="DanceBody"/>
      </w:pPr>
      <w:r w:rsidRPr="006B40B3">
        <w:t>17-24</w:t>
      </w:r>
      <w:r w:rsidRPr="006B40B3">
        <w:tab/>
        <w:t>All set, 1/2 turn new partner LH to Ladies facing out, all set &amp; 1/2 turn new partners LH to Men facing out</w:t>
      </w:r>
    </w:p>
    <w:p w:rsidR="00B11EB3" w:rsidRPr="006B40B3" w:rsidRDefault="00B11EB3" w:rsidP="00B11EB3">
      <w:pPr>
        <w:pStyle w:val="DanceBody"/>
      </w:pPr>
      <w:r w:rsidRPr="006B40B3">
        <w:t>25-32</w:t>
      </w:r>
      <w:r w:rsidRPr="006B40B3">
        <w:tab/>
        <w:t>Men dance anticlockwise round outside past partner &amp; loops LSh round next Lady &amp; dances on 1 more place (all in opp places)</w:t>
      </w:r>
    </w:p>
    <w:p w:rsidR="00B11EB3" w:rsidRPr="006B40B3" w:rsidRDefault="00B11EB3" w:rsidP="00B11EB3">
      <w:pPr>
        <w:pStyle w:val="DanceBody"/>
      </w:pPr>
      <w:r w:rsidRPr="006B40B3">
        <w:t>33-40</w:t>
      </w:r>
      <w:r w:rsidRPr="006B40B3">
        <w:tab/>
        <w:t>3s+1s dance R&amp;L</w:t>
      </w:r>
    </w:p>
    <w:p w:rsidR="00B11EB3" w:rsidRPr="006B40B3" w:rsidRDefault="00B11EB3" w:rsidP="00B11EB3">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B11EB3" w:rsidRPr="006B40B3" w:rsidRDefault="00B11EB3" w:rsidP="00B11EB3">
      <w:pPr>
        <w:pStyle w:val="DanceBody"/>
      </w:pPr>
      <w:r w:rsidRPr="006B40B3">
        <w:t>49-64</w:t>
      </w:r>
      <w:r w:rsidRPr="006B40B3">
        <w:tab/>
        <w:t>4s+2s repeat 33-48</w:t>
      </w:r>
    </w:p>
    <w:p w:rsidR="00B11EB3" w:rsidRPr="006B40B3" w:rsidRDefault="00B11EB3" w:rsidP="00B11EB3">
      <w:pPr>
        <w:pStyle w:val="DanceBody"/>
      </w:pPr>
      <w:r w:rsidRPr="006B40B3">
        <w:t>65-72</w:t>
      </w:r>
      <w:r w:rsidRPr="006B40B3">
        <w:tab/>
        <w:t>All Adv+Ret, set to partner, Men about turn &amp; all chase 1 place clockwise</w:t>
      </w:r>
    </w:p>
    <w:p w:rsidR="00B11EB3" w:rsidRPr="006B40B3" w:rsidRDefault="00B11EB3" w:rsidP="00B11EB3">
      <w:pPr>
        <w:pStyle w:val="DanceBody"/>
      </w:pPr>
      <w:r w:rsidRPr="006B40B3">
        <w:t>73-80</w:t>
      </w:r>
      <w:r w:rsidRPr="006B40B3">
        <w:tab/>
        <w:t>Repeat 65-72</w:t>
      </w:r>
    </w:p>
    <w:p w:rsidR="00B11EB3" w:rsidRDefault="00B11EB3" w:rsidP="00B11EB3">
      <w:pPr>
        <w:pStyle w:val="DanceBody"/>
        <w:keepNext w:val="0"/>
      </w:pPr>
      <w:r w:rsidRPr="006B40B3">
        <w:t>81-88</w:t>
      </w:r>
      <w:r w:rsidRPr="006B40B3">
        <w:tab/>
        <w:t>All circle 8H round &amp; back</w:t>
      </w:r>
    </w:p>
    <w:p w:rsidR="00B11EB3" w:rsidRDefault="00B11EB3" w:rsidP="00B11EB3"/>
    <w:p w:rsidR="00B11EB3" w:rsidRDefault="00B11EB3" w:rsidP="00B11EB3">
      <w:pPr>
        <w:pStyle w:val="Minicrib"/>
      </w:pPr>
      <w:r>
        <w:t>BALNAIN HOUSE  (S4x40)  4C set</w:t>
      </w:r>
      <w:r>
        <w:tab/>
        <w:t>Rob Sargent  Ruthven Coll</w:t>
      </w:r>
    </w:p>
    <w:p w:rsidR="00B11EB3" w:rsidRPr="006B40B3" w:rsidRDefault="00B11EB3" w:rsidP="00B11EB3">
      <w:pPr>
        <w:pStyle w:val="DanceBody"/>
      </w:pPr>
      <w:r w:rsidRPr="006B40B3">
        <w:t xml:space="preserve"> 1- 8</w:t>
      </w:r>
      <w:r w:rsidRPr="006B40B3">
        <w:tab/>
        <w:t>1s+2s dance 4H round for 3 bars, back for 3 bars &amp; 1s cast to 2nd place facing down as 3s dance in to face up making an arch</w:t>
      </w:r>
    </w:p>
    <w:p w:rsidR="00B11EB3" w:rsidRPr="006B40B3" w:rsidRDefault="00B11EB3" w:rsidP="00B11EB3">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B11EB3" w:rsidRPr="006B40B3" w:rsidRDefault="00B11EB3" w:rsidP="00B11EB3">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B11EB3" w:rsidRPr="006B40B3" w:rsidRDefault="00B11EB3" w:rsidP="00B11EB3">
      <w:pPr>
        <w:pStyle w:val="DanceBody"/>
      </w:pPr>
      <w:r w:rsidRPr="006B40B3">
        <w:t>25-32</w:t>
      </w:r>
      <w:r w:rsidRPr="006B40B3">
        <w:tab/>
        <w:t>1s dance down &amp; loop into 4th place as 3s+4s step up, 4s &amp; 1s turn RH for 4 bars</w:t>
      </w:r>
    </w:p>
    <w:p w:rsidR="00B11EB3" w:rsidRPr="006B40B3" w:rsidRDefault="00B11EB3" w:rsidP="00B11EB3">
      <w:pPr>
        <w:pStyle w:val="DanceBody"/>
        <w:keepNext w:val="0"/>
      </w:pPr>
      <w:r w:rsidRPr="006B40B3">
        <w:t>33-40</w:t>
      </w:r>
      <w:r w:rsidRPr="006B40B3">
        <w:tab/>
        <w:t>2s+3s also 4s+1s dance R&amp;L</w:t>
      </w:r>
    </w:p>
    <w:p w:rsidR="00B11EB3" w:rsidRDefault="00B11EB3" w:rsidP="00B11EB3"/>
    <w:p w:rsidR="00B11EB3" w:rsidRDefault="00B11EB3" w:rsidP="00B11EB3">
      <w:pPr>
        <w:pStyle w:val="Minicrib"/>
      </w:pPr>
      <w:r>
        <w:t>BALQUIDDER STRATHSPEY  (S8x32)  3C (4C set)</w:t>
      </w:r>
      <w:r>
        <w:tab/>
        <w:t>Rutherford  RSCDS Bk 24</w:t>
      </w:r>
    </w:p>
    <w:p w:rsidR="00B11EB3" w:rsidRPr="006B40B3" w:rsidRDefault="00B11EB3" w:rsidP="00B11EB3">
      <w:pPr>
        <w:pStyle w:val="DanceBody"/>
      </w:pPr>
      <w:r w:rsidRPr="006B40B3">
        <w:t xml:space="preserve"> 1- 8</w:t>
      </w:r>
      <w:r w:rsidRPr="006B40B3">
        <w:tab/>
        <w:t>1s cross down &amp; dance reflection reels of 3 on opposite sides</w:t>
      </w:r>
    </w:p>
    <w:p w:rsidR="00B11EB3" w:rsidRPr="006B40B3" w:rsidRDefault="00B11EB3" w:rsidP="00B11EB3">
      <w:pPr>
        <w:pStyle w:val="DanceBody"/>
      </w:pPr>
      <w:r w:rsidRPr="006B40B3">
        <w:t xml:space="preserve"> 9-16</w:t>
      </w:r>
      <w:r w:rsidRPr="006B40B3">
        <w:tab/>
        <w:t>1s cross down to dance reflection reels of 3 on own sides</w:t>
      </w:r>
    </w:p>
    <w:p w:rsidR="00B11EB3" w:rsidRPr="006B40B3" w:rsidRDefault="00B11EB3" w:rsidP="00B11EB3">
      <w:pPr>
        <w:pStyle w:val="DanceBody"/>
      </w:pPr>
      <w:r w:rsidRPr="006B40B3">
        <w:t>17-24</w:t>
      </w:r>
      <w:r w:rsidRPr="006B40B3">
        <w:tab/>
        <w:t>1s dance down 1 place &amp; set to each other, dance up &amp; cast to face 1st corners</w:t>
      </w:r>
    </w:p>
    <w:p w:rsidR="00B11EB3" w:rsidRPr="006B40B3" w:rsidRDefault="00B11EB3" w:rsidP="00B11EB3">
      <w:pPr>
        <w:pStyle w:val="DanceBody"/>
        <w:keepNext w:val="0"/>
      </w:pPr>
      <w:r w:rsidRPr="006B40B3">
        <w:t>25-32</w:t>
      </w:r>
      <w:r w:rsidRPr="006B40B3">
        <w:tab/>
        <w:t>1s turn 1st corners RH &amp; partner LH, 2nd corner RH &amp; partners LH</w:t>
      </w:r>
    </w:p>
    <w:p w:rsidR="00B11EB3" w:rsidRDefault="00B11EB3" w:rsidP="00B11EB3"/>
    <w:p w:rsidR="00B11EB3" w:rsidRDefault="00B11EB3" w:rsidP="00B11EB3">
      <w:pPr>
        <w:pStyle w:val="Minicrib"/>
      </w:pPr>
      <w:r>
        <w:t>THE BALTIC VOYAGER  (J4x48)  4C set</w:t>
      </w:r>
      <w:r>
        <w:tab/>
        <w:t>Nicola Howarth  Cambridge Scottish Society 75th Anniv</w:t>
      </w:r>
    </w:p>
    <w:p w:rsidR="00B11EB3" w:rsidRPr="000D60D4" w:rsidRDefault="00B11EB3" w:rsidP="00B11EB3">
      <w:pPr>
        <w:pStyle w:val="DanceBody"/>
      </w:pPr>
      <w:r w:rsidRPr="000D60D4">
        <w:t>3s &amp; 4s on opp sides</w:t>
      </w:r>
    </w:p>
    <w:p w:rsidR="00B11EB3" w:rsidRPr="000D60D4" w:rsidRDefault="00B11EB3" w:rsidP="00B11EB3">
      <w:pPr>
        <w:pStyle w:val="DanceBody"/>
      </w:pPr>
      <w:r w:rsidRPr="000D60D4">
        <w:t xml:space="preserve"> 1- 8</w:t>
      </w:r>
      <w:r w:rsidRPr="000D60D4">
        <w:tab/>
        <w:t>1s &amp; 4s set then cast to 2nd/3rd places, 1s &amp; 4s dance 1/2 Fig of 8 round 2s/3s.  2(1)4(3)</w:t>
      </w:r>
    </w:p>
    <w:p w:rsidR="00B11EB3" w:rsidRPr="000D60D4" w:rsidRDefault="00B11EB3" w:rsidP="00B11EB3">
      <w:pPr>
        <w:pStyle w:val="DanceBody"/>
      </w:pPr>
      <w:r w:rsidRPr="000D60D4">
        <w:t xml:space="preserve"> 9-16</w:t>
      </w:r>
      <w:r w:rsidRPr="000D60D4">
        <w:tab/>
        <w:t>1s &amp; 4s 1/2 turn partner RH &amp; dance 1/2 RH across, 1s &amp; 4s turn partner RH to end in Prom hold (4s facing up, 1s down)</w:t>
      </w:r>
    </w:p>
    <w:p w:rsidR="00B11EB3" w:rsidRPr="000D60D4" w:rsidRDefault="00B11EB3" w:rsidP="00B11EB3">
      <w:pPr>
        <w:pStyle w:val="DanceBody"/>
      </w:pPr>
      <w:r w:rsidRPr="000D60D4">
        <w:t>17-24</w:t>
      </w:r>
      <w:r w:rsidRPr="000D60D4">
        <w:tab/>
        <w:t>4s dance reel of 3 across passing 2L RSh as 1s dance reel of 3 across passing 3L RSh ending 4s on M's side &amp; 1s end L's side</w:t>
      </w:r>
    </w:p>
    <w:p w:rsidR="00B11EB3" w:rsidRPr="000D60D4" w:rsidRDefault="00B11EB3" w:rsidP="00B11EB3">
      <w:pPr>
        <w:pStyle w:val="DanceBody"/>
      </w:pPr>
      <w:r w:rsidRPr="000D60D4">
        <w:t>25-32</w:t>
      </w:r>
      <w:r w:rsidRPr="000D60D4">
        <w:tab/>
        <w:t>1s &amp; 4s set &amp; dance 1/2 LH across, 1s &amp; 4s dance 1/2 Ladies' Chain to end 2 1(4)(3)</w:t>
      </w:r>
    </w:p>
    <w:p w:rsidR="00B11EB3" w:rsidRPr="000D60D4" w:rsidRDefault="00B11EB3" w:rsidP="00B11EB3">
      <w:pPr>
        <w:pStyle w:val="DanceBody"/>
      </w:pPr>
      <w:r w:rsidRPr="000D60D4">
        <w:t>33-40</w:t>
      </w:r>
      <w:r w:rsidRPr="000D60D4">
        <w:tab/>
        <w:t>4s followed by 1s lead down for 2 &amp; lead up to top, cross &amp; cast 1s to 3rd place (opp side) &amp; 4s to 2nd place (own side).  2 4(1)(3)</w:t>
      </w:r>
    </w:p>
    <w:p w:rsidR="00B11EB3" w:rsidRPr="000D60D4" w:rsidRDefault="00B11EB3" w:rsidP="00B11EB3">
      <w:pPr>
        <w:pStyle w:val="DanceBody"/>
        <w:keepNext w:val="0"/>
      </w:pPr>
      <w:r w:rsidRPr="000D60D4">
        <w:t>41-48</w:t>
      </w:r>
      <w:r w:rsidRPr="000D60D4">
        <w:tab/>
        <w:t>2s+4s also 1s+3s dance R&amp;L</w:t>
      </w:r>
    </w:p>
    <w:p w:rsidR="00B11EB3" w:rsidRDefault="00B11EB3" w:rsidP="00B11EB3"/>
    <w:p w:rsidR="00B11EB3" w:rsidRDefault="00B11EB3" w:rsidP="00B11EB3">
      <w:pPr>
        <w:pStyle w:val="Minicrib"/>
      </w:pPr>
      <w:r>
        <w:t>BALVENIE CASTLE  (S4x32)  4C set</w:t>
      </w:r>
      <w:r>
        <w:tab/>
        <w:t>John Drewry  Bankhead Bk 4</w:t>
      </w:r>
    </w:p>
    <w:p w:rsidR="00B11EB3" w:rsidRPr="006B40B3" w:rsidRDefault="00B11EB3" w:rsidP="00B11EB3">
      <w:pPr>
        <w:pStyle w:val="DanceBody"/>
      </w:pPr>
      <w:r w:rsidRPr="006B40B3">
        <w:t xml:space="preserve"> 1- 8</w:t>
      </w:r>
      <w:r w:rsidRPr="006B40B3">
        <w:tab/>
        <w:t>1s+2s also 3s+4s set, Petronella-in-tandem to right, set &amp; Petronella-in-tandem to opposite sides</w:t>
      </w:r>
    </w:p>
    <w:p w:rsidR="00B11EB3" w:rsidRPr="006B40B3" w:rsidRDefault="00B11EB3" w:rsidP="00B11EB3">
      <w:pPr>
        <w:pStyle w:val="DanceBody"/>
      </w:pPr>
      <w:r w:rsidRPr="006B40B3">
        <w:t xml:space="preserve"> 9-16</w:t>
      </w:r>
      <w:r w:rsidRPr="006B40B3">
        <w:tab/>
        <w:t>2s+1s also 4s+3s set, 1/2 turn partners 2H &amp; open out to dance 4H round to left.  2 1 4 3</w:t>
      </w:r>
    </w:p>
    <w:p w:rsidR="00B11EB3" w:rsidRPr="006B40B3" w:rsidRDefault="00B11EB3" w:rsidP="00B11EB3">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B11EB3" w:rsidRPr="006B40B3" w:rsidRDefault="00B11EB3" w:rsidP="00B11EB3">
      <w:pPr>
        <w:pStyle w:val="DanceBody"/>
        <w:keepNext w:val="0"/>
      </w:pPr>
      <w:r w:rsidRPr="006B40B3">
        <w:t>25-32</w:t>
      </w:r>
      <w:r w:rsidRPr="006B40B3">
        <w:tab/>
        <w:t>4s &amp; 3s lead up LH 1place, cross &amp; cast to 2nd/4th place, lead up RH, cross &amp; cast 1 place</w:t>
      </w:r>
    </w:p>
    <w:p w:rsidR="00B11EB3" w:rsidRDefault="00B11EB3" w:rsidP="00B11EB3"/>
    <w:p w:rsidR="00B11EB3" w:rsidRDefault="00B11EB3" w:rsidP="00B11EB3">
      <w:pPr>
        <w:pStyle w:val="Minicrib"/>
      </w:pPr>
      <w:r>
        <w:t>THE BAMFAD (Peutherer's Garrett)  (R8x32)  3C (4C set)</w:t>
      </w:r>
      <w:r>
        <w:tab/>
        <w:t>Ian Brockbank</w:t>
      </w:r>
    </w:p>
    <w:p w:rsidR="00B11EB3" w:rsidRPr="006B40B3" w:rsidRDefault="00B11EB3" w:rsidP="00B11EB3">
      <w:pPr>
        <w:pStyle w:val="DanceBody"/>
      </w:pPr>
      <w:r w:rsidRPr="006B40B3">
        <w:t xml:space="preserve"> 1- 8</w:t>
      </w:r>
      <w:r w:rsidRPr="006B40B3">
        <w:tab/>
        <w:t>1s lead down for 2 steps, 1/2 turn RH, lead up, cross &amp; cast to 2nd place</w:t>
      </w:r>
    </w:p>
    <w:p w:rsidR="00B11EB3" w:rsidRPr="006B40B3" w:rsidRDefault="00B11EB3" w:rsidP="00B11EB3">
      <w:pPr>
        <w:pStyle w:val="DanceBody"/>
      </w:pPr>
      <w:r w:rsidRPr="006B40B3">
        <w:t xml:space="preserve"> 9-16</w:t>
      </w:r>
      <w:r w:rsidRPr="006B40B3">
        <w:tab/>
        <w:t>1s 1/2 reel of 3 across (Lady up &amp; Man down passing 1st corner LSh) into 1/2 reels of 3 on sides (end 3 1 2 on opp sides 3s facing down &amp; 2s up)</w:t>
      </w:r>
    </w:p>
    <w:p w:rsidR="00B11EB3" w:rsidRPr="006B40B3" w:rsidRDefault="00B11EB3" w:rsidP="00B11EB3">
      <w:pPr>
        <w:pStyle w:val="DanceBody"/>
      </w:pPr>
      <w:r w:rsidRPr="006B40B3">
        <w:t>17-24</w:t>
      </w:r>
      <w:r w:rsidRPr="006B40B3">
        <w:tab/>
        <w:t>2s &amp; 3s Adv+Ret (up/down) while 1s cast to right to end between 2s/3s, 1s+2s+3s change places with person facing &amp; set</w:t>
      </w:r>
    </w:p>
    <w:p w:rsidR="00B11EB3" w:rsidRPr="006B40B3" w:rsidRDefault="00B11EB3" w:rsidP="00B11EB3">
      <w:pPr>
        <w:pStyle w:val="DanceBody"/>
        <w:keepNext w:val="0"/>
      </w:pPr>
      <w:r w:rsidRPr="006B40B3">
        <w:t>25-32</w:t>
      </w:r>
      <w:r w:rsidRPr="006B40B3">
        <w:tab/>
        <w:t>2s &amp; 3s Adv+Ret (across set) while 1s cast to right to 2nd place opposite side, 2s+1s+3s cross RH &amp; set</w:t>
      </w:r>
    </w:p>
    <w:p w:rsidR="00B11EB3" w:rsidRDefault="00B11EB3" w:rsidP="00B11EB3"/>
    <w:p w:rsidR="00B11EB3" w:rsidRDefault="00B11EB3" w:rsidP="00B11EB3">
      <w:pPr>
        <w:pStyle w:val="Minicrib"/>
      </w:pPr>
      <w:r>
        <w:t>THE BAN RIGH STRATHSPEY  (S4x40)  Sq.Set</w:t>
      </w:r>
      <w:r>
        <w:tab/>
        <w:t>John S Trew  Martello Tower 3</w:t>
      </w:r>
    </w:p>
    <w:p w:rsidR="00B11EB3" w:rsidRPr="006B40B3" w:rsidRDefault="00B11EB3" w:rsidP="00B11EB3">
      <w:pPr>
        <w:pStyle w:val="DanceBody"/>
      </w:pPr>
      <w:r w:rsidRPr="006B40B3">
        <w:t xml:space="preserve"> 1- 8</w:t>
      </w:r>
      <w:r w:rsidRPr="006B40B3">
        <w:tab/>
        <w:t>All face corners, set &amp; turn 2H to face partners, set to partners &amp; turn 2H end with Ladies facing out</w:t>
      </w:r>
    </w:p>
    <w:p w:rsidR="00B11EB3" w:rsidRPr="006B40B3" w:rsidRDefault="00B11EB3" w:rsidP="00B11EB3">
      <w:pPr>
        <w:pStyle w:val="DanceBody"/>
      </w:pPr>
      <w:r w:rsidRPr="006B40B3">
        <w:t xml:space="preserve"> 9-24</w:t>
      </w:r>
      <w:r w:rsidRPr="006B40B3">
        <w:tab/>
        <w:t>All dance full Schiehallion Reel</w:t>
      </w:r>
    </w:p>
    <w:p w:rsidR="00B11EB3" w:rsidRPr="006B40B3" w:rsidRDefault="00B11EB3" w:rsidP="00B11EB3">
      <w:pPr>
        <w:pStyle w:val="DanceBody"/>
      </w:pPr>
      <w:r w:rsidRPr="006B40B3">
        <w:t>25-32</w:t>
      </w:r>
      <w:r w:rsidRPr="006B40B3">
        <w:tab/>
        <w:t>All dance Grand Chain</w:t>
      </w:r>
    </w:p>
    <w:p w:rsidR="00B11EB3" w:rsidRPr="006B40B3" w:rsidRDefault="00B11EB3" w:rsidP="00B11EB3">
      <w:pPr>
        <w:pStyle w:val="DanceBody"/>
        <w:keepNext w:val="0"/>
      </w:pPr>
      <w:r w:rsidRPr="006B40B3">
        <w:t>33-40</w:t>
      </w:r>
      <w:r w:rsidRPr="006B40B3">
        <w:tab/>
        <w:t>Men Adv+Ret as Ladies cast &amp; dance round clockwise to next Ladies place, Ladies Adv+Ret while Men cast clockwise to ptnrs</w:t>
      </w:r>
    </w:p>
    <w:p w:rsidR="00B11EB3" w:rsidRDefault="00B11EB3" w:rsidP="00B11EB3"/>
    <w:p w:rsidR="00B11EB3" w:rsidRDefault="00B11EB3" w:rsidP="00B11EB3">
      <w:pPr>
        <w:pStyle w:val="Minicrib"/>
      </w:pPr>
      <w:r>
        <w:t>BANCHORY REEL  (R8x32)  3C (4C set)</w:t>
      </w:r>
      <w:r>
        <w:tab/>
        <w:t>John S Trew</w:t>
      </w:r>
    </w:p>
    <w:p w:rsidR="00B11EB3" w:rsidRPr="006B40B3" w:rsidRDefault="00B11EB3" w:rsidP="00B11EB3">
      <w:pPr>
        <w:pStyle w:val="DanceBody"/>
      </w:pPr>
      <w:r w:rsidRPr="006B40B3">
        <w:t xml:space="preserve"> 1- 8</w:t>
      </w:r>
      <w:r w:rsidRPr="006B40B3">
        <w:tab/>
        <w:t>1s set, cast 1 place &amp; turn LH to end 2nd place own sides</w:t>
      </w:r>
    </w:p>
    <w:p w:rsidR="00B11EB3" w:rsidRPr="006B40B3" w:rsidRDefault="00B11EB3" w:rsidP="00B11EB3">
      <w:pPr>
        <w:pStyle w:val="DanceBody"/>
      </w:pPr>
      <w:r w:rsidRPr="006B40B3">
        <w:t xml:space="preserve"> 9-16</w:t>
      </w:r>
      <w:r w:rsidRPr="006B40B3">
        <w:tab/>
        <w:t>1s dance LSh reels of 3 across (Lady with 2s &amp; Man with 3s)</w:t>
      </w:r>
    </w:p>
    <w:p w:rsidR="00B11EB3" w:rsidRPr="006B40B3" w:rsidRDefault="00B11EB3" w:rsidP="00B11EB3">
      <w:pPr>
        <w:pStyle w:val="DanceBody"/>
      </w:pPr>
      <w:r w:rsidRPr="006B40B3">
        <w:t>17-24</w:t>
      </w:r>
      <w:r w:rsidRPr="006B40B3">
        <w:tab/>
        <w:t>1s dance RSh reels of 3 across with other couple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BANFF HORNPIPE  (R8x32)  3C (4C set)</w:t>
      </w:r>
      <w:r>
        <w:tab/>
        <w:t>John Drewry  Bankhead Bk 4</w:t>
      </w:r>
    </w:p>
    <w:p w:rsidR="00B11EB3" w:rsidRPr="006B40B3" w:rsidRDefault="00B11EB3" w:rsidP="00B11EB3">
      <w:pPr>
        <w:pStyle w:val="DanceBody"/>
      </w:pPr>
      <w:r w:rsidRPr="006B40B3">
        <w:t xml:space="preserve"> 1- 8</w:t>
      </w:r>
      <w:r w:rsidRPr="006B40B3">
        <w:tab/>
        <w:t>1s &amp; 3s set, 1L+3M petronella turn &amp; set while partners petronella turn into centre (between ptnrs) &amp; turn RH, 1s &amp; 3s petronella to opp sides</w:t>
      </w:r>
    </w:p>
    <w:p w:rsidR="00B11EB3" w:rsidRPr="006B40B3" w:rsidRDefault="00B11EB3" w:rsidP="00B11EB3">
      <w:pPr>
        <w:pStyle w:val="DanceBody"/>
      </w:pPr>
      <w:r w:rsidRPr="006B40B3">
        <w:t xml:space="preserve"> 9-16</w:t>
      </w:r>
      <w:r w:rsidRPr="006B40B3">
        <w:tab/>
        <w:t>2s set, dance 1/2 Figs of 8 (2M round 1s &amp; 2L round 3s), 1s &amp; 3s set &amp; all 3 couples 1/2 turn LH into prom hold facing up</w:t>
      </w:r>
    </w:p>
    <w:p w:rsidR="00B11EB3" w:rsidRPr="006B40B3" w:rsidRDefault="00B11EB3" w:rsidP="00B11EB3">
      <w:pPr>
        <w:pStyle w:val="DanceBody"/>
      </w:pPr>
      <w:r w:rsidRPr="006B40B3">
        <w:t>17-24</w:t>
      </w:r>
      <w:r w:rsidRPr="006B40B3">
        <w:tab/>
        <w:t>1s+2s+3s Promenade with 1s casting to 2nd place &amp; 2s leading up to top</w:t>
      </w:r>
    </w:p>
    <w:p w:rsidR="00B11EB3" w:rsidRPr="006B40B3" w:rsidRDefault="00B11EB3" w:rsidP="00B11EB3">
      <w:pPr>
        <w:pStyle w:val="DanceBody"/>
        <w:keepNext w:val="0"/>
      </w:pPr>
      <w:r w:rsidRPr="006B40B3">
        <w:t>25-32</w:t>
      </w:r>
      <w:r w:rsidRPr="006B40B3">
        <w:tab/>
        <w:t>1s dance reels of 3 across (1L with 2s &amp; 1M with 3s)</w:t>
      </w:r>
    </w:p>
    <w:p w:rsidR="00B11EB3" w:rsidRDefault="00B11EB3" w:rsidP="00B11EB3"/>
    <w:p w:rsidR="00B11EB3" w:rsidRDefault="00B11EB3" w:rsidP="00B11EB3">
      <w:pPr>
        <w:pStyle w:val="Minicrib"/>
        <w:rPr>
          <w:lang w:eastAsia="en-GB"/>
        </w:rPr>
      </w:pPr>
      <w:r>
        <w:rPr>
          <w:lang w:eastAsia="en-GB"/>
        </w:rPr>
        <w:t>THE BANFFSHIRE CENTENARIAN  (S5x32)  5C Set</w:t>
      </w:r>
      <w:r>
        <w:rPr>
          <w:lang w:eastAsia="en-GB"/>
        </w:rPr>
        <w:tab/>
        <w:t>Bob Taylor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B11EB3" w:rsidRDefault="00B11EB3" w:rsidP="00B11EB3">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B11EB3" w:rsidRDefault="00B11EB3" w:rsidP="00B11EB3">
      <w:pPr>
        <w:pStyle w:val="DanceBody"/>
        <w:rPr>
          <w:lang w:eastAsia="en-GB"/>
        </w:rPr>
      </w:pPr>
      <w:r w:rsidRPr="00F11878">
        <w:rPr>
          <w:lang w:eastAsia="en-GB"/>
        </w:rPr>
        <w:t>25-32</w:t>
      </w:r>
      <w:r>
        <w:rPr>
          <w:lang w:eastAsia="en-GB"/>
        </w:rPr>
        <w:tab/>
        <w:t>All dance the "</w:t>
      </w:r>
      <w:r w:rsidRPr="00307D56">
        <w:rPr>
          <w:iCs/>
          <w:lang w:eastAsia="en-GB"/>
        </w:rPr>
        <w:t>Centenary formation</w:t>
      </w:r>
      <w:r>
        <w:rPr>
          <w:iCs/>
          <w:lang w:eastAsia="en-GB"/>
        </w:rPr>
        <w:t>"</w:t>
      </w:r>
      <w:r w:rsidRPr="00307D56">
        <w:rPr>
          <w:lang w:eastAsia="en-GB"/>
        </w:rPr>
        <w:t>:</w:t>
      </w:r>
    </w:p>
    <w:p w:rsidR="00B11EB3" w:rsidRDefault="00B11EB3" w:rsidP="00B11EB3">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B11EB3" w:rsidRDefault="00B11EB3" w:rsidP="00B11EB3">
      <w:pPr>
        <w:pStyle w:val="DanceBody"/>
        <w:rPr>
          <w:lang w:eastAsia="en-GB"/>
        </w:rPr>
      </w:pPr>
      <w:r>
        <w:rPr>
          <w:lang w:eastAsia="en-GB"/>
        </w:rPr>
        <w:tab/>
        <w:t>'</w:t>
      </w:r>
      <w:r>
        <w:rPr>
          <w:b/>
          <w:lang w:eastAsia="en-GB"/>
        </w:rPr>
        <w:t>while</w:t>
      </w:r>
      <w:r>
        <w:rPr>
          <w:lang w:eastAsia="en-GB"/>
        </w:rPr>
        <w:t xml:space="preserve"> 3s</w:t>
      </w:r>
      <w:r w:rsidRPr="00F11878">
        <w:rPr>
          <w:lang w:eastAsia="en-GB"/>
        </w:rPr>
        <w:t>+</w:t>
      </w:r>
      <w:r>
        <w:rPr>
          <w:lang w:eastAsia="en-GB"/>
        </w:rPr>
        <w:t>4s circle 4H round and back</w:t>
      </w:r>
    </w:p>
    <w:p w:rsidR="00B11EB3" w:rsidRPr="00F11878" w:rsidRDefault="00B11EB3" w:rsidP="00B11EB3">
      <w:pPr>
        <w:pStyle w:val="DanceBody"/>
        <w:keepNext w:val="0"/>
        <w:rPr>
          <w:lang w:eastAsia="en-GB"/>
        </w:rPr>
      </w:pPr>
      <w:r>
        <w:rPr>
          <w:lang w:eastAsia="en-GB"/>
        </w:rPr>
        <w:tab/>
        <w:t>'</w:t>
      </w:r>
      <w:r>
        <w:rPr>
          <w:b/>
          <w:lang w:eastAsia="en-GB"/>
        </w:rPr>
        <w:t>while</w:t>
      </w:r>
      <w:r>
        <w:rPr>
          <w:lang w:eastAsia="en-GB"/>
        </w:rPr>
        <w:t xml:space="preserve"> 5s</w:t>
      </w:r>
      <w:r w:rsidRPr="00F11878">
        <w:rPr>
          <w:lang w:eastAsia="en-GB"/>
        </w:rPr>
        <w:t>+</w:t>
      </w:r>
      <w:r>
        <w:rPr>
          <w:lang w:eastAsia="en-GB"/>
        </w:rPr>
        <w:t>1s circle 4H round and back.  2 3 4 5 1</w:t>
      </w:r>
    </w:p>
    <w:p w:rsidR="00B11EB3" w:rsidRDefault="00B11EB3" w:rsidP="00B11EB3"/>
    <w:p w:rsidR="00B11EB3" w:rsidRDefault="00B11EB3" w:rsidP="00B11EB3">
      <w:pPr>
        <w:pStyle w:val="Minicrib"/>
      </w:pPr>
      <w:r>
        <w:t>BANJO PATTERSON  (R8x32)  3C (4C set)</w:t>
      </w:r>
      <w:r>
        <w:tab/>
        <w:t>Milton Levy  Tin Woodman</w:t>
      </w:r>
    </w:p>
    <w:p w:rsidR="00B11EB3" w:rsidRPr="006B40B3" w:rsidRDefault="00B11EB3" w:rsidP="00B11EB3">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B11EB3" w:rsidRPr="006B40B3" w:rsidRDefault="00B11EB3" w:rsidP="00B11EB3">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B11EB3" w:rsidRPr="006B40B3" w:rsidRDefault="00B11EB3" w:rsidP="00B11EB3">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B11EB3" w:rsidRPr="006B40B3" w:rsidRDefault="00B11EB3" w:rsidP="00B11EB3">
      <w:pPr>
        <w:pStyle w:val="DanceBody"/>
        <w:keepNext w:val="0"/>
      </w:pPr>
      <w:r w:rsidRPr="006B40B3">
        <w:t>25-32</w:t>
      </w:r>
      <w:r w:rsidRPr="006B40B3">
        <w:tab/>
        <w:t>1s+person on left set &amp; dance 1/2 RH across, 1s+person on right set &amp; dance 1/2 LH across to end 2 1 3</w:t>
      </w:r>
    </w:p>
    <w:p w:rsidR="00B11EB3" w:rsidRDefault="00B11EB3" w:rsidP="00B11EB3"/>
    <w:p w:rsidR="00B11EB3" w:rsidRDefault="00B11EB3" w:rsidP="00B11EB3">
      <w:pPr>
        <w:pStyle w:val="Minicrib"/>
      </w:pPr>
      <w:r>
        <w:t>BANK STREET REEL  (R4x32)  4C set</w:t>
      </w:r>
      <w:r>
        <w:tab/>
        <w:t>Nicholas Skiera</w:t>
      </w:r>
    </w:p>
    <w:p w:rsidR="00B11EB3" w:rsidRPr="006B40B3" w:rsidRDefault="00B11EB3" w:rsidP="00B11EB3">
      <w:pPr>
        <w:pStyle w:val="DanceBody"/>
      </w:pPr>
      <w:r w:rsidRPr="006B40B3">
        <w:t xml:space="preserve"> 1- 8</w:t>
      </w:r>
      <w:r w:rsidRPr="006B40B3">
        <w:tab/>
        <w:t>1s &amp; 3s dance 1/2 Figs of 8 round couples below them &amp; dance RH across with same couples</w:t>
      </w:r>
    </w:p>
    <w:p w:rsidR="00B11EB3" w:rsidRPr="006B40B3" w:rsidRDefault="00B11EB3" w:rsidP="00B11EB3">
      <w:pPr>
        <w:pStyle w:val="DanceBody"/>
      </w:pPr>
      <w:r w:rsidRPr="006B40B3">
        <w:t xml:space="preserve"> 9-16</w:t>
      </w:r>
      <w:r w:rsidRPr="006B40B3">
        <w:tab/>
        <w:t>1s followed by 2s also 3s by 4s, lead down &amp; 2s &amp; 4s lead back; 1s/3s end in lines across BtoB with ptnrs facing 2s/4s (Men face Men)</w:t>
      </w:r>
    </w:p>
    <w:p w:rsidR="00B11EB3" w:rsidRPr="006B40B3" w:rsidRDefault="00B11EB3" w:rsidP="00B11EB3">
      <w:pPr>
        <w:pStyle w:val="DanceBody"/>
      </w:pPr>
      <w:r w:rsidRPr="006B40B3">
        <w:t>17-24</w:t>
      </w:r>
      <w:r w:rsidRPr="006B40B3">
        <w:tab/>
        <w:t>All dance RSh reels of 4 across dance; 1s &amp; 3s end in a line down centre of dance (Men face up &amp; Ladies down)</w:t>
      </w:r>
    </w:p>
    <w:p w:rsidR="00B11EB3" w:rsidRPr="006B40B3" w:rsidRDefault="00B11EB3" w:rsidP="00B11EB3">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B11EB3" w:rsidRDefault="00B11EB3" w:rsidP="00B11EB3"/>
    <w:p w:rsidR="00B11EB3" w:rsidRDefault="00B11EB3" w:rsidP="00B11EB3">
      <w:pPr>
        <w:pStyle w:val="Minicrib"/>
      </w:pPr>
      <w:r>
        <w:t>THE BANKS O'DOON  (S80)  Sq.Set</w:t>
      </w:r>
      <w:r>
        <w:tab/>
        <w:t>D Currie</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All change place RH with partner &amp; full turn LH next person, change places RH with partners &amp; turn corners LH</w:t>
      </w:r>
    </w:p>
    <w:p w:rsidR="00B11EB3" w:rsidRPr="006B40B3" w:rsidRDefault="00B11EB3" w:rsidP="00B11EB3">
      <w:pPr>
        <w:pStyle w:val="DanceBody"/>
      </w:pPr>
      <w:r w:rsidRPr="006B40B3">
        <w:t>17-24</w:t>
      </w:r>
      <w:r w:rsidRPr="006B40B3">
        <w:tab/>
        <w:t>1M+3L dance Fig of 8 round 2s while 1L+3M dance Fig of 8 round 4s</w:t>
      </w:r>
    </w:p>
    <w:p w:rsidR="00B11EB3" w:rsidRPr="006B40B3" w:rsidRDefault="00B11EB3" w:rsidP="00B11EB3">
      <w:pPr>
        <w:pStyle w:val="DanceBody"/>
      </w:pPr>
      <w:r w:rsidRPr="006B40B3">
        <w:t>25-32</w:t>
      </w:r>
      <w:r w:rsidRPr="006B40B3">
        <w:tab/>
        <w:t>2L+4M dance Fig of 8 round 1s while 2M+4L dance Fig of 8 round 3s</w:t>
      </w:r>
    </w:p>
    <w:p w:rsidR="00B11EB3" w:rsidRPr="006B40B3" w:rsidRDefault="00B11EB3" w:rsidP="00B11EB3">
      <w:pPr>
        <w:pStyle w:val="DanceBody"/>
      </w:pPr>
      <w:r w:rsidRPr="006B40B3">
        <w:t>33-40</w:t>
      </w:r>
      <w:r w:rsidRPr="006B40B3">
        <w:tab/>
        <w:t>1s+3s dance 1/2 R&amp;L &amp; all dance Grand Chain (starting RH with corner-2 bars/hand)</w:t>
      </w:r>
    </w:p>
    <w:p w:rsidR="00B11EB3" w:rsidRPr="006B40B3" w:rsidRDefault="00B11EB3" w:rsidP="00B11EB3">
      <w:pPr>
        <w:pStyle w:val="DanceBody"/>
      </w:pPr>
      <w:r w:rsidRPr="006B40B3">
        <w:t>41-48</w:t>
      </w:r>
      <w:r w:rsidRPr="006B40B3">
        <w:tab/>
        <w:t>2s+4s repeat bars 33-40 to all end in original places</w:t>
      </w:r>
    </w:p>
    <w:p w:rsidR="00B11EB3" w:rsidRPr="006B40B3" w:rsidRDefault="00B11EB3" w:rsidP="00B11EB3">
      <w:pPr>
        <w:pStyle w:val="DanceBody"/>
      </w:pPr>
      <w:r w:rsidRPr="006B40B3">
        <w:t>49-56</w:t>
      </w:r>
      <w:r w:rsidRPr="006B40B3">
        <w:tab/>
        <w:t>All Ladies dance RH across, LSh round partner &amp; LH across back to places</w:t>
      </w:r>
    </w:p>
    <w:p w:rsidR="00B11EB3" w:rsidRPr="006B40B3" w:rsidRDefault="00B11EB3" w:rsidP="00B11EB3">
      <w:pPr>
        <w:pStyle w:val="DanceBody"/>
      </w:pPr>
      <w:r w:rsidRPr="006B40B3">
        <w:t>57-64</w:t>
      </w:r>
      <w:r w:rsidRPr="006B40B3">
        <w:tab/>
        <w:t>All Men dance LH across, RSh round partner &amp; RH across back to places</w:t>
      </w:r>
    </w:p>
    <w:p w:rsidR="00B11EB3" w:rsidRPr="006B40B3" w:rsidRDefault="00B11EB3" w:rsidP="00B11EB3">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B11EB3" w:rsidRDefault="00B11EB3" w:rsidP="00B11EB3"/>
    <w:p w:rsidR="00B11EB3" w:rsidRDefault="00B11EB3" w:rsidP="00B11EB3">
      <w:pPr>
        <w:pStyle w:val="Minicrib"/>
      </w:pPr>
      <w:r>
        <w:t>THE BANKS OF ALLEN  (J8x32)  2C (4C set)</w:t>
      </w:r>
      <w:r>
        <w:tab/>
        <w:t>MMM 1</w:t>
      </w:r>
    </w:p>
    <w:p w:rsidR="00B11EB3" w:rsidRPr="006B40B3" w:rsidRDefault="00B11EB3" w:rsidP="00B11EB3">
      <w:pPr>
        <w:pStyle w:val="DanceBody"/>
      </w:pPr>
      <w:r w:rsidRPr="006B40B3">
        <w:t xml:space="preserve"> 1- 8</w:t>
      </w:r>
      <w:r w:rsidRPr="006B40B3">
        <w:tab/>
        <w:t>1L+2M cross RH, 1s+2s 1/2 turn ptnr LH on side to prom hold, 2s dance to 1st pl as 1s to 2nd pl, set, turn to face each other 2s end opp side</w:t>
      </w:r>
    </w:p>
    <w:p w:rsidR="00B11EB3" w:rsidRPr="006B40B3" w:rsidRDefault="00B11EB3" w:rsidP="00B11EB3">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B11EB3" w:rsidRPr="006B40B3" w:rsidRDefault="00B11EB3" w:rsidP="00B11EB3">
      <w:pPr>
        <w:pStyle w:val="DanceBody"/>
      </w:pPr>
      <w:r w:rsidRPr="006B40B3">
        <w:t>17-24</w:t>
      </w:r>
      <w:r w:rsidRPr="006B40B3">
        <w:tab/>
        <w:t>1s lead down the middle &amp; back</w:t>
      </w:r>
    </w:p>
    <w:p w:rsidR="00B11EB3" w:rsidRDefault="00B11EB3" w:rsidP="00B11EB3">
      <w:pPr>
        <w:pStyle w:val="DanceBody"/>
        <w:keepNext w:val="0"/>
      </w:pPr>
      <w:r w:rsidRPr="006B40B3">
        <w:t>25-32</w:t>
      </w:r>
      <w:r w:rsidRPr="006B40B3">
        <w:tab/>
        <w:t>1s+2s dance Poussette.  2</w:t>
      </w:r>
      <w:r>
        <w:t xml:space="preserve"> 1</w:t>
      </w:r>
    </w:p>
    <w:p w:rsidR="00B11EB3" w:rsidRDefault="00B11EB3" w:rsidP="00B11EB3"/>
    <w:p w:rsidR="00B11EB3" w:rsidRDefault="00B11EB3" w:rsidP="00B11EB3">
      <w:pPr>
        <w:pStyle w:val="Minicrib"/>
      </w:pPr>
      <w:r>
        <w:t>THE BANKS OF CLYDE  (S8x32)  3C (4C set)</w:t>
      </w:r>
      <w:r>
        <w:tab/>
        <w:t>MMM 1</w:t>
      </w:r>
    </w:p>
    <w:p w:rsidR="00B11EB3" w:rsidRPr="006B40B3" w:rsidRDefault="00B11EB3" w:rsidP="00B11EB3">
      <w:pPr>
        <w:pStyle w:val="DanceBody"/>
      </w:pPr>
      <w:r w:rsidRPr="006B40B3">
        <w:t xml:space="preserve"> 1- 8</w:t>
      </w:r>
      <w:r w:rsidRPr="006B40B3">
        <w:tab/>
        <w:t>1s followed by 2s+3s cast on own sides &amp; cross RH below 3rd place &amp; dance up other side</w:t>
      </w:r>
    </w:p>
    <w:p w:rsidR="00B11EB3" w:rsidRPr="006B40B3" w:rsidRDefault="00B11EB3" w:rsidP="00B11EB3">
      <w:pPr>
        <w:pStyle w:val="DanceBody"/>
      </w:pPr>
      <w:r w:rsidRPr="006B40B3">
        <w:t xml:space="preserve"> 9-16</w:t>
      </w:r>
      <w:r w:rsidRPr="006B40B3">
        <w:tab/>
        <w:t>1s+2s+3s Adv+Ret, cross RH &amp; set</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1s+2s dance the Rondel</w:t>
      </w:r>
    </w:p>
    <w:p w:rsidR="00B11EB3" w:rsidRDefault="00B11EB3" w:rsidP="00B11EB3"/>
    <w:p w:rsidR="00B11EB3" w:rsidRDefault="00B11EB3" w:rsidP="00B11EB3">
      <w:pPr>
        <w:pStyle w:val="Minicrib"/>
      </w:pPr>
      <w:r>
        <w:t>THE BANKS OF SPEY  (S4x32)  4C set</w:t>
      </w:r>
      <w:r>
        <w:tab/>
        <w:t>Bob Campbell  Glasgow Assemby &amp; Other Dances</w:t>
      </w:r>
    </w:p>
    <w:p w:rsidR="00B11EB3" w:rsidRPr="000D60D4" w:rsidRDefault="00B11EB3" w:rsidP="00B11EB3">
      <w:pPr>
        <w:pStyle w:val="DanceBody"/>
      </w:pPr>
      <w:r w:rsidRPr="000D60D4">
        <w:t xml:space="preserve"> 1- 4</w:t>
      </w:r>
      <w:r w:rsidRPr="000D60D4">
        <w:tab/>
        <w:t>1s cross RH, cast, meet in centre facing down &amp; turn away from each other to face opposite sides in 2nd place (2s step up 3-4)</w:t>
      </w:r>
    </w:p>
    <w:p w:rsidR="00B11EB3" w:rsidRPr="000D60D4" w:rsidRDefault="00B11EB3" w:rsidP="00B11EB3">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B11EB3" w:rsidRPr="000D60D4" w:rsidRDefault="00B11EB3" w:rsidP="00B11EB3">
      <w:pPr>
        <w:pStyle w:val="DanceBody"/>
      </w:pPr>
      <w:r w:rsidRPr="000D60D4">
        <w:t xml:space="preserve"> 9-16</w:t>
      </w:r>
      <w:r w:rsidRPr="000D60D4">
        <w:tab/>
        <w:t>1s turn 2H 1.1/2 times in middle to face 2s as 3s turn 2H twice to face 4s, 2s &amp; 3s set to corners &amp; turn 2H into lines across</w:t>
      </w:r>
    </w:p>
    <w:p w:rsidR="00B11EB3" w:rsidRPr="000D60D4" w:rsidRDefault="00B11EB3" w:rsidP="00B11EB3">
      <w:pPr>
        <w:pStyle w:val="DanceBody"/>
      </w:pPr>
      <w:r w:rsidRPr="000D60D4">
        <w:t>17-24</w:t>
      </w:r>
      <w:r w:rsidRPr="000D60D4">
        <w:tab/>
        <w:t>1s &amp; 3s dance reels of 4 across &amp; end turning partners 2H to end in order 1 2 3 4 in middle facing up (Ladies on right)</w:t>
      </w:r>
    </w:p>
    <w:p w:rsidR="00B11EB3" w:rsidRPr="000D60D4" w:rsidRDefault="00B11EB3" w:rsidP="00B11EB3">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B11EB3" w:rsidRDefault="00B11EB3" w:rsidP="00B11EB3"/>
    <w:p w:rsidR="00B11EB3" w:rsidRDefault="00B11EB3" w:rsidP="00B11EB3">
      <w:pPr>
        <w:pStyle w:val="Minicrib"/>
      </w:pPr>
      <w:r>
        <w:t>THE BANKS OF THE DEVON  (J8x32)  3C (4C set)</w:t>
      </w:r>
      <w:r>
        <w:tab/>
        <w:t>Hugh Foss</w:t>
      </w:r>
    </w:p>
    <w:p w:rsidR="00B11EB3" w:rsidRDefault="00B11EB3" w:rsidP="00B11EB3">
      <w:pPr>
        <w:pStyle w:val="DanceBody"/>
      </w:pPr>
      <w:r>
        <w:t xml:space="preserve"> 1- 8</w:t>
      </w:r>
      <w:r>
        <w:tab/>
        <w:t>1s set, cross RH, set &amp; cast (2s step up)</w:t>
      </w:r>
    </w:p>
    <w:p w:rsidR="00B11EB3" w:rsidRDefault="00B11EB3" w:rsidP="00B11EB3">
      <w:pPr>
        <w:pStyle w:val="DanceBody"/>
      </w:pPr>
      <w:r>
        <w:t xml:space="preserve"> 9-16</w:t>
      </w:r>
      <w:r>
        <w:tab/>
        <w:t>2s+1s cross RH &amp; circle 4H 1/2 round to left (1 skip change to cross + 6 slip steps for circle); cross LH &amp; circle 4H 1/2 round to right (2 skip change + 4 slip steps)</w:t>
      </w:r>
    </w:p>
    <w:p w:rsidR="00B11EB3" w:rsidRDefault="00B11EB3" w:rsidP="00B11EB3">
      <w:pPr>
        <w:pStyle w:val="DanceBody"/>
      </w:pPr>
      <w:r>
        <w:t>17-24</w:t>
      </w:r>
      <w:r>
        <w:tab/>
        <w:t>1L+2s &amp; 1M+3s dance reels of 3 across (1s RSh to 4th corner). 1s end facing 1st corners</w:t>
      </w:r>
    </w:p>
    <w:p w:rsidR="00B11EB3" w:rsidRDefault="00B11EB3" w:rsidP="00B11EB3">
      <w:pPr>
        <w:pStyle w:val="DanceBody"/>
        <w:keepNext w:val="0"/>
      </w:pPr>
      <w:r>
        <w:t>25-32</w:t>
      </w:r>
      <w:r>
        <w:tab/>
        <w:t>Hello-Goodbye setting, 1s petronella turn to 2nd place own side</w:t>
      </w:r>
    </w:p>
    <w:p w:rsidR="00B11EB3" w:rsidRDefault="00B11EB3" w:rsidP="00B11EB3"/>
    <w:p w:rsidR="00B11EB3" w:rsidRDefault="00B11EB3" w:rsidP="00B11EB3">
      <w:pPr>
        <w:pStyle w:val="Minicrib"/>
      </w:pPr>
      <w:r>
        <w:t>THE BANKS OF THE LIMMAT  (S8x32)  3C (4C set)</w:t>
      </w:r>
      <w:r>
        <w:tab/>
        <w:t>Christopher Harris</w:t>
      </w:r>
    </w:p>
    <w:p w:rsidR="00B11EB3" w:rsidRPr="006B40B3" w:rsidRDefault="00B11EB3" w:rsidP="00B11EB3">
      <w:pPr>
        <w:pStyle w:val="DanceBody"/>
      </w:pPr>
      <w:r w:rsidRPr="006B40B3">
        <w:t xml:space="preserve"> 1- 8</w:t>
      </w:r>
      <w:r w:rsidRPr="006B40B3">
        <w:tab/>
        <w:t>1s cast 1 place &amp; dance 1/2 diamond Poussette with 3s</w:t>
      </w:r>
    </w:p>
    <w:p w:rsidR="00B11EB3" w:rsidRPr="006B40B3" w:rsidRDefault="00B11EB3" w:rsidP="00B11EB3">
      <w:pPr>
        <w:pStyle w:val="DanceBody"/>
      </w:pPr>
      <w:r w:rsidRPr="006B40B3">
        <w:t xml:space="preserve"> 9-16</w:t>
      </w:r>
      <w:r w:rsidRPr="006B40B3">
        <w:tab/>
        <w:t>1s cast up 1 place &amp; dance 1/2 diamond Poussette with 2s</w:t>
      </w:r>
    </w:p>
    <w:p w:rsidR="00B11EB3" w:rsidRPr="006B40B3" w:rsidRDefault="00B11EB3" w:rsidP="00B11EB3">
      <w:pPr>
        <w:pStyle w:val="DanceBody"/>
      </w:pPr>
      <w:r w:rsidRPr="006B40B3">
        <w:t>17-24</w:t>
      </w:r>
      <w:r w:rsidRPr="006B40B3">
        <w:tab/>
        <w:t>1s set, cross RH, cast 1 place &amp; 1L dances up between 2s &amp; casts to 2nd place while 1M dances down between 3s &amp; casts up</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BANNER BEARER  (R8x32)  3C (4C Set)</w:t>
      </w:r>
      <w:r>
        <w:tab/>
        <w:t>Barry Skelton  Kauri Coll</w:t>
      </w:r>
    </w:p>
    <w:p w:rsidR="00B11EB3" w:rsidRDefault="00B11EB3" w:rsidP="00B11EB3">
      <w:pPr>
        <w:pStyle w:val="DanceBody"/>
      </w:pPr>
      <w:r>
        <w:t xml:space="preserve"> 1- 8</w:t>
      </w:r>
      <w:r>
        <w:tab/>
        <w:t xml:space="preserve">1s+2s set &amp; dance 1/2 RH across; 1s+2s 1/2 turn partner RH, 2s end in 1st place own side </w:t>
      </w:r>
      <w:r w:rsidRPr="00C57B07">
        <w:rPr>
          <w:b/>
        </w:rPr>
        <w:t>while</w:t>
      </w:r>
      <w:r>
        <w:t xml:space="preserve"> 1s continue to turn RH to end 1L between 2s facing 2L, 1M between 3s facing 3M</w:t>
      </w:r>
    </w:p>
    <w:p w:rsidR="00B11EB3" w:rsidRDefault="00B11EB3" w:rsidP="00B11EB3">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B11EB3" w:rsidRDefault="00B11EB3" w:rsidP="00B11EB3">
      <w:pPr>
        <w:pStyle w:val="DanceBody"/>
      </w:pPr>
      <w:r>
        <w:t>17-24</w:t>
      </w:r>
      <w:r>
        <w:tab/>
        <w:t>2s+1s+3s set, 1s turn 3/4 RH to end 1M between 2s facing down, 1L between 3s facing up;  all set, 1s 3/4 turn RH to end in 2nd place own side, 1L facing down, 1M facing up</w:t>
      </w:r>
    </w:p>
    <w:p w:rsidR="00B11EB3" w:rsidRPr="006B40B3" w:rsidRDefault="00B11EB3" w:rsidP="00B11EB3">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B11EB3" w:rsidRDefault="00B11EB3" w:rsidP="00B11EB3"/>
    <w:p w:rsidR="00B11EB3" w:rsidRDefault="00B11EB3" w:rsidP="00B11EB3">
      <w:pPr>
        <w:pStyle w:val="Minicrib"/>
      </w:pPr>
      <w:r>
        <w:t>BANNERCROSS  (M-4x(S32+R32))  4C Set</w:t>
      </w:r>
      <w:r>
        <w:tab/>
        <w:t>Elizabeth Sergeant  Second Sheaf Coll</w:t>
      </w:r>
    </w:p>
    <w:p w:rsidR="00B11EB3" w:rsidRDefault="00B11EB3" w:rsidP="00B11EB3">
      <w:pPr>
        <w:pStyle w:val="DanceBody"/>
      </w:pPr>
      <w:r>
        <w:t>Strathspey</w:t>
      </w:r>
    </w:p>
    <w:p w:rsidR="00B11EB3" w:rsidRDefault="00B11EB3" w:rsidP="00B11EB3">
      <w:pPr>
        <w:pStyle w:val="DanceBody"/>
      </w:pPr>
      <w:r>
        <w:t xml:space="preserve"> 1- 8</w:t>
      </w:r>
      <w:r>
        <w:tab/>
        <w:t xml:space="preserve">1s+2s </w:t>
      </w:r>
      <w:r>
        <w:rPr>
          <w:b/>
        </w:rPr>
        <w:t>also</w:t>
      </w:r>
      <w:r>
        <w:t xml:space="preserve"> 3s+4s dance Poussette</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1s+2s dance 1/2 R&amp;L; 1s+3s dance 1/2 R&amp;L</w:t>
      </w:r>
    </w:p>
    <w:p w:rsidR="00B11EB3" w:rsidRPr="004E3D48" w:rsidRDefault="00B11EB3" w:rsidP="00B11EB3">
      <w:pPr>
        <w:pStyle w:val="DanceBody"/>
      </w:pPr>
      <w:r>
        <w:t>25-32</w:t>
      </w:r>
      <w:r>
        <w:tab/>
        <w:t>1s+4s dance 1/2 R&amp;L; All cross RH &amp; set.  2 3 4 1</w:t>
      </w:r>
    </w:p>
    <w:p w:rsidR="00B11EB3" w:rsidRDefault="00B11EB3" w:rsidP="00B11EB3">
      <w:pPr>
        <w:pStyle w:val="DanceBody"/>
      </w:pPr>
      <w:r>
        <w:t>Reel</w:t>
      </w:r>
    </w:p>
    <w:p w:rsidR="00B11EB3" w:rsidRDefault="00B11EB3" w:rsidP="00B11EB3">
      <w:pPr>
        <w:pStyle w:val="DanceBody"/>
      </w:pPr>
      <w:r>
        <w:t xml:space="preserve"> 1- 8</w:t>
      </w:r>
      <w:r>
        <w:tab/>
        <w:t xml:space="preserve">2s+3s </w:t>
      </w:r>
      <w:r>
        <w:rPr>
          <w:b/>
        </w:rPr>
        <w:t>also</w:t>
      </w:r>
      <w:r>
        <w:t xml:space="preserve"> 4s+1s dance Double Fig 8 (2s cross down, 1s cross up)</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 xml:space="preserve">2s+3s </w:t>
      </w:r>
      <w:r>
        <w:rPr>
          <w:b/>
        </w:rPr>
        <w:t>also</w:t>
      </w:r>
      <w:r>
        <w:t xml:space="preserve"> 4s+1s dance R&amp;L</w:t>
      </w:r>
    </w:p>
    <w:p w:rsidR="00B11EB3" w:rsidRDefault="00B11EB3" w:rsidP="00B11EB3">
      <w:pPr>
        <w:pStyle w:val="DanceBody"/>
        <w:keepNext w:val="0"/>
      </w:pPr>
      <w:r>
        <w:t>25-32</w:t>
      </w:r>
      <w:r>
        <w:tab/>
        <w:t>2s &amp; 4s turn partner RH; 3s &amp; 1s turn partner LH.  2 3 4 1</w:t>
      </w:r>
    </w:p>
    <w:p w:rsidR="00B11EB3" w:rsidRDefault="00B11EB3" w:rsidP="00B11EB3"/>
    <w:p w:rsidR="00B11EB3" w:rsidRDefault="00B11EB3" w:rsidP="00B11EB3">
      <w:pPr>
        <w:pStyle w:val="Minicrib"/>
      </w:pPr>
      <w:r>
        <w:t>THE BANNETSTANE  (J4x32)  4C set</w:t>
      </w:r>
      <w:r>
        <w:tab/>
        <w:t>Pat Gordon</w:t>
      </w:r>
    </w:p>
    <w:p w:rsidR="00B11EB3" w:rsidRPr="006B40B3" w:rsidRDefault="00B11EB3" w:rsidP="00B11EB3">
      <w:pPr>
        <w:pStyle w:val="DanceBody"/>
      </w:pPr>
      <w:r w:rsidRPr="006B40B3">
        <w:t xml:space="preserve"> 1- 8</w:t>
      </w:r>
      <w:r w:rsidRPr="006B40B3">
        <w:tab/>
        <w:t>All dance 8H round to left 1/2 way, set &amp; cross RH</w:t>
      </w:r>
    </w:p>
    <w:p w:rsidR="00B11EB3" w:rsidRPr="006B40B3" w:rsidRDefault="00B11EB3" w:rsidP="00B11EB3">
      <w:pPr>
        <w:pStyle w:val="DanceBody"/>
      </w:pPr>
      <w:r w:rsidRPr="006B40B3">
        <w:t xml:space="preserve"> 9-16</w:t>
      </w:r>
      <w:r w:rsidRPr="006B40B3">
        <w:tab/>
        <w:t>Repeat above Fig from new places</w:t>
      </w:r>
    </w:p>
    <w:p w:rsidR="00B11EB3" w:rsidRPr="006B40B3" w:rsidRDefault="00B11EB3" w:rsidP="00B11EB3">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B11EB3" w:rsidRPr="006B40B3" w:rsidRDefault="00B11EB3" w:rsidP="00B11EB3">
      <w:pPr>
        <w:pStyle w:val="DanceBody"/>
        <w:keepNext w:val="0"/>
      </w:pPr>
      <w:r w:rsidRPr="006B40B3">
        <w:t>25-32</w:t>
      </w:r>
      <w:r w:rsidRPr="006B40B3">
        <w:tab/>
        <w:t>1s cast down 1 place &amp; meet RH as 2s &amp; 3s 1/2 turn RH &amp; 4s 3/4 turn RH to form line of 8, all Bal-in-Line &amp; turn partners RH to own sides</w:t>
      </w:r>
    </w:p>
    <w:p w:rsidR="00B11EB3" w:rsidRDefault="00B11EB3" w:rsidP="00B11EB3"/>
    <w:p w:rsidR="00B11EB3" w:rsidRDefault="00B11EB3" w:rsidP="00B11EB3">
      <w:pPr>
        <w:pStyle w:val="Minicrib"/>
      </w:pPr>
      <w:r>
        <w:t>BANNOCKBURN  (R4x32)  Sq.Set</w:t>
      </w:r>
      <w:r>
        <w:tab/>
        <w:t>Ruary Laidlaw  Clapyerhands</w:t>
      </w:r>
    </w:p>
    <w:p w:rsidR="00B11EB3" w:rsidRPr="006B40B3" w:rsidRDefault="00B11EB3" w:rsidP="00B11EB3">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B11EB3" w:rsidRPr="006B40B3" w:rsidRDefault="00B11EB3" w:rsidP="00B11EB3">
      <w:pPr>
        <w:pStyle w:val="DanceBody"/>
      </w:pPr>
      <w:r w:rsidRPr="006B40B3">
        <w:t xml:space="preserve"> 9-16</w:t>
      </w:r>
      <w:r w:rsidRPr="006B40B3">
        <w:tab/>
        <w:t>1s pass each other LSh, dance round outside of set &amp; back to place (1M anticlockwise, 1L clockwise)</w:t>
      </w:r>
    </w:p>
    <w:p w:rsidR="00B11EB3" w:rsidRPr="006B40B3" w:rsidRDefault="00B11EB3" w:rsidP="00B11EB3">
      <w:pPr>
        <w:pStyle w:val="DanceBody"/>
      </w:pPr>
      <w:r w:rsidRPr="006B40B3">
        <w:t>17-24</w:t>
      </w:r>
      <w:r w:rsidRPr="006B40B3">
        <w:tab/>
        <w:t>2s repeat bars 9-16 passing partner RSh</w:t>
      </w:r>
    </w:p>
    <w:p w:rsidR="00B11EB3" w:rsidRPr="006B40B3" w:rsidRDefault="00B11EB3" w:rsidP="00B11EB3">
      <w:pPr>
        <w:pStyle w:val="DanceBody"/>
        <w:keepNext w:val="0"/>
      </w:pPr>
      <w:r w:rsidRPr="006B40B3">
        <w:t>25-32</w:t>
      </w:r>
      <w:r w:rsidRPr="006B40B3">
        <w:tab/>
        <w:t>All circle 8H round and back</w:t>
      </w:r>
    </w:p>
    <w:p w:rsidR="00B11EB3" w:rsidRDefault="00B11EB3" w:rsidP="00B11EB3"/>
    <w:p w:rsidR="00B11EB3" w:rsidRDefault="00B11EB3" w:rsidP="00B11EB3">
      <w:pPr>
        <w:pStyle w:val="Minicrib"/>
      </w:pPr>
      <w:r>
        <w:t>BANNOCKBURN 700  (J8x40)  3C (4C set)</w:t>
      </w:r>
      <w:r>
        <w:tab/>
        <w:t>Norma MacLeod  Bannockburn 700</w:t>
      </w:r>
    </w:p>
    <w:p w:rsidR="00B11EB3" w:rsidRPr="006B40B3" w:rsidRDefault="00B11EB3" w:rsidP="00B11EB3">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B11EB3" w:rsidRPr="006B40B3" w:rsidRDefault="00B11EB3" w:rsidP="00B11EB3">
      <w:pPr>
        <w:pStyle w:val="DanceBody"/>
      </w:pPr>
      <w:r w:rsidRPr="006B40B3">
        <w:t xml:space="preserve"> 9-16</w:t>
      </w:r>
      <w:r w:rsidRPr="006B40B3">
        <w:tab/>
        <w:t>2s+1s+3s dance reverse allemande</w:t>
      </w:r>
    </w:p>
    <w:p w:rsidR="00B11EB3" w:rsidRPr="006B40B3" w:rsidRDefault="00B11EB3" w:rsidP="00B11EB3">
      <w:pPr>
        <w:pStyle w:val="DanceBody"/>
      </w:pPr>
      <w:r w:rsidRPr="006B40B3">
        <w:t>17-24</w:t>
      </w:r>
      <w:r w:rsidRPr="006B40B3">
        <w:tab/>
        <w:t>3s+1s+2s set, 3s cross LH while 1s 1/2 turn LH &amp; dance up, cast to 3rd place while 2s cross LH &amp; cast up to 2nd place   3 2 1</w:t>
      </w:r>
    </w:p>
    <w:p w:rsidR="00B11EB3" w:rsidRPr="006B40B3" w:rsidRDefault="00B11EB3" w:rsidP="00B11EB3">
      <w:pPr>
        <w:pStyle w:val="DanceBody"/>
      </w:pPr>
      <w:r>
        <w:t>25-28</w:t>
      </w:r>
      <w:r w:rsidRPr="006B40B3">
        <w:tab/>
        <w:t xml:space="preserve">3s turn RH </w:t>
      </w:r>
      <w:r w:rsidRPr="00DA0C7B">
        <w:rPr>
          <w:b/>
        </w:rPr>
        <w:t>while</w:t>
      </w:r>
      <w:r w:rsidRPr="006B40B3">
        <w:t xml:space="preserve"> 2s+1s change places RH on sides, 2s turn LH </w:t>
      </w:r>
      <w:r w:rsidRPr="00DA0C7B">
        <w:rPr>
          <w:b/>
        </w:rPr>
        <w:t>while</w:t>
      </w:r>
      <w:r w:rsidRPr="006B40B3">
        <w:t xml:space="preserve"> 3s+1s change places LH on sides</w:t>
      </w:r>
    </w:p>
    <w:p w:rsidR="00B11EB3" w:rsidRPr="006B40B3" w:rsidRDefault="00B11EB3" w:rsidP="00B11EB3">
      <w:pPr>
        <w:pStyle w:val="DanceBody"/>
      </w:pPr>
      <w:r>
        <w:t>29-32</w:t>
      </w:r>
      <w:r>
        <w:tab/>
      </w:r>
      <w:r w:rsidRPr="006B40B3">
        <w:t xml:space="preserve">1s turn RH </w:t>
      </w:r>
      <w:r w:rsidRPr="00DA0C7B">
        <w:rPr>
          <w:b/>
        </w:rPr>
        <w:t>while</w:t>
      </w:r>
      <w:r w:rsidRPr="006B40B3">
        <w:t xml:space="preserve"> 3s+2s change places RH on sides, 3s turn LH </w:t>
      </w:r>
      <w:r w:rsidRPr="00DA0C7B">
        <w:rPr>
          <w:b/>
        </w:rPr>
        <w:t>while</w:t>
      </w:r>
      <w:r w:rsidRPr="006B40B3">
        <w:t xml:space="preserve"> 1s+2s change places LH on sides    2 1 3</w:t>
      </w:r>
    </w:p>
    <w:p w:rsidR="00B11EB3" w:rsidRPr="006B40B3" w:rsidRDefault="00B11EB3" w:rsidP="00B11EB3">
      <w:pPr>
        <w:pStyle w:val="DanceBody"/>
        <w:keepNext w:val="0"/>
      </w:pPr>
      <w:r w:rsidRPr="006B40B3">
        <w:t>33-40</w:t>
      </w:r>
      <w:r w:rsidRPr="006B40B3">
        <w:tab/>
        <w:t>2s+1s+3s circle 6H round and back</w:t>
      </w:r>
    </w:p>
    <w:p w:rsidR="00B11EB3" w:rsidRDefault="00B11EB3" w:rsidP="00B11EB3"/>
    <w:p w:rsidR="00B11EB3" w:rsidRDefault="00B11EB3" w:rsidP="00B11EB3">
      <w:pPr>
        <w:pStyle w:val="Minicrib"/>
      </w:pPr>
      <w:r>
        <w:t>THE BANNOCKBURN REEL  (R4x32)  4C set</w:t>
      </w:r>
      <w:r>
        <w:tab/>
        <w:t>John Bowie Dickson  Glendarroch Sh 29</w:t>
      </w:r>
    </w:p>
    <w:p w:rsidR="00B11EB3" w:rsidRPr="006B40B3" w:rsidRDefault="00B11EB3" w:rsidP="00B11EB3">
      <w:pPr>
        <w:pStyle w:val="DanceBody"/>
      </w:pPr>
      <w:r w:rsidRPr="006B40B3">
        <w:t xml:space="preserve"> 1- 8</w:t>
      </w:r>
      <w:r w:rsidRPr="006B40B3">
        <w:tab/>
        <w:t>1s+4s dance R&amp;L while 2s+3s dance RH across &amp; LH back</w:t>
      </w:r>
    </w:p>
    <w:p w:rsidR="00B11EB3" w:rsidRPr="006B40B3" w:rsidRDefault="00B11EB3" w:rsidP="00B11EB3">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B11EB3" w:rsidRPr="006B40B3" w:rsidRDefault="00B11EB3" w:rsidP="00B11EB3">
      <w:pPr>
        <w:pStyle w:val="DanceBody"/>
      </w:pPr>
      <w:r w:rsidRPr="006B40B3">
        <w:t>17-24</w:t>
      </w:r>
      <w:r w:rsidRPr="006B40B3">
        <w:tab/>
        <w:t>1s+3s dance 1/2 R&amp;L, 1s+4s dance 1/2 R&amp;L.  2 (3)(4) 1</w:t>
      </w:r>
    </w:p>
    <w:p w:rsidR="00B11EB3" w:rsidRPr="006B40B3" w:rsidRDefault="00B11EB3" w:rsidP="00B11EB3">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B11EB3" w:rsidRDefault="00B11EB3" w:rsidP="00B11EB3"/>
    <w:p w:rsidR="00B11EB3" w:rsidRDefault="00B11EB3" w:rsidP="00B11EB3">
      <w:pPr>
        <w:pStyle w:val="Minicrib"/>
      </w:pPr>
      <w:r>
        <w:t>BANNOCKS &amp; BROSE  (J8x32)  3C (4C set)</w:t>
      </w:r>
      <w:r>
        <w:tab/>
        <w:t>Anna Holden  SCD's</w:t>
      </w:r>
    </w:p>
    <w:p w:rsidR="00B11EB3" w:rsidRPr="006B40B3" w:rsidRDefault="00B11EB3" w:rsidP="00B11EB3">
      <w:pPr>
        <w:pStyle w:val="DanceBody"/>
      </w:pPr>
      <w:r w:rsidRPr="006B40B3">
        <w:t xml:space="preserve"> 1- 8</w:t>
      </w:r>
      <w:r w:rsidRPr="006B40B3">
        <w:tab/>
        <w:t>1s dance 1/2 Fig of 8 round 2s, 1s+2s dance 1/2 R&amp;L</w:t>
      </w:r>
    </w:p>
    <w:p w:rsidR="00B11EB3" w:rsidRPr="006B40B3" w:rsidRDefault="00B11EB3" w:rsidP="00B11EB3">
      <w:pPr>
        <w:pStyle w:val="DanceBody"/>
      </w:pPr>
      <w:r w:rsidRPr="006B40B3">
        <w:t xml:space="preserve"> 9-16</w:t>
      </w:r>
      <w:r w:rsidRPr="006B40B3">
        <w:tab/>
        <w:t>1s+3s dance 1/2 R&amp;L, 2s+3s+1s turn RH 1.1/2 times end with 3s+1s in centre facing up</w:t>
      </w:r>
    </w:p>
    <w:p w:rsidR="00B11EB3" w:rsidRPr="006B40B3" w:rsidRDefault="00B11EB3" w:rsidP="00B11EB3">
      <w:pPr>
        <w:pStyle w:val="DanceBody"/>
      </w:pPr>
      <w:r w:rsidRPr="006B40B3">
        <w:t>17-24</w:t>
      </w:r>
      <w:r w:rsidRPr="006B40B3">
        <w:tab/>
        <w:t>3s+1s dance Allemande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BARBARA MCOWEN'S CEILIDH  (S8x32)  3C (4C set)</w:t>
      </w:r>
      <w:r>
        <w:tab/>
        <w:t>Evelyn Murray Lenthall  Allanton Coll</w:t>
      </w:r>
    </w:p>
    <w:p w:rsidR="00B11EB3" w:rsidRPr="006B40B3" w:rsidRDefault="00B11EB3" w:rsidP="00B11EB3">
      <w:pPr>
        <w:pStyle w:val="DanceBody"/>
      </w:pPr>
      <w:r w:rsidRPr="006B40B3">
        <w:t xml:space="preserve"> 1- 8</w:t>
      </w:r>
      <w:r w:rsidRPr="006B40B3">
        <w:tab/>
        <w:t>1s+2s set, turn 2H once round; 1s+2s circle to the left 1/2 way &amp; cross RH to own side</w:t>
      </w:r>
    </w:p>
    <w:p w:rsidR="00B11EB3" w:rsidRPr="006B40B3" w:rsidRDefault="00B11EB3" w:rsidP="00B11EB3">
      <w:pPr>
        <w:pStyle w:val="DanceBody"/>
      </w:pPr>
      <w:r w:rsidRPr="006B40B3">
        <w:t xml:space="preserve"> 9-16</w:t>
      </w:r>
      <w:r w:rsidRPr="006B40B3">
        <w:tab/>
        <w:t>2s+1s+3s set, circle 6H round to the left &amp; set</w:t>
      </w:r>
    </w:p>
    <w:p w:rsidR="00B11EB3" w:rsidRPr="006B40B3" w:rsidRDefault="00B11EB3" w:rsidP="00B11EB3">
      <w:pPr>
        <w:pStyle w:val="DanceBody"/>
      </w:pPr>
      <w:r w:rsidRPr="006B40B3">
        <w:t>17-24</w:t>
      </w:r>
      <w:r w:rsidRPr="006B40B3">
        <w:tab/>
        <w:t>1s dance reels of 3 across (Lady with 2s &amp; Man with 3s), pass LSh to end facing 2nd corner</w:t>
      </w:r>
    </w:p>
    <w:p w:rsidR="00B11EB3" w:rsidRPr="006B40B3" w:rsidRDefault="00B11EB3" w:rsidP="00B11EB3">
      <w:pPr>
        <w:pStyle w:val="DanceBody"/>
        <w:keepNext w:val="0"/>
      </w:pPr>
      <w:r w:rsidRPr="006B40B3">
        <w:t>25-32</w:t>
      </w:r>
      <w:r w:rsidRPr="006B40B3">
        <w:tab/>
        <w:t>1s dance reels of 3 on opposite sides giving RSh to 2nd corner &amp; cross RH to own side</w:t>
      </w:r>
    </w:p>
    <w:p w:rsidR="00B11EB3" w:rsidRDefault="00B11EB3" w:rsidP="00B11EB3"/>
    <w:p w:rsidR="00B11EB3" w:rsidRPr="007A6A11" w:rsidRDefault="00B11EB3" w:rsidP="00B11EB3">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B11EB3" w:rsidRPr="007A6A11" w:rsidRDefault="00B11EB3" w:rsidP="00B11EB3">
      <w:pPr>
        <w:pStyle w:val="DanceBody"/>
      </w:pPr>
      <w:r w:rsidRPr="007A6A11">
        <w:t xml:space="preserve"> 1-8</w:t>
      </w:r>
      <w:r w:rsidRPr="007A6A11">
        <w:tab/>
        <w:t>1s cross RH &amp; cast (2s step up); 1s dance down between 3s &amp; cast up, pass LSh to face 3rd corners</w:t>
      </w:r>
    </w:p>
    <w:p w:rsidR="00B11EB3" w:rsidRPr="007A6A11" w:rsidRDefault="00B11EB3" w:rsidP="00B11EB3">
      <w:pPr>
        <w:pStyle w:val="DanceBody"/>
      </w:pPr>
      <w:r w:rsidRPr="007A6A11">
        <w:t xml:space="preserve"> 9-16</w:t>
      </w:r>
      <w:r w:rsidRPr="007A6A11">
        <w:tab/>
        <w:t>1s+3rd corners dance 1/2 diag reel of 4 &amp; pass LSh to face 4th corners; 1s+4th corners repeat. 1s end in 2nd place own side.  (3) 1 (2)</w:t>
      </w:r>
    </w:p>
    <w:p w:rsidR="00B11EB3" w:rsidRPr="007A6A11" w:rsidRDefault="00B11EB3" w:rsidP="00B11EB3">
      <w:pPr>
        <w:pStyle w:val="DanceBody"/>
      </w:pPr>
      <w:r w:rsidRPr="007A6A11">
        <w:t>17-24</w:t>
      </w:r>
      <w:r w:rsidRPr="007A6A11">
        <w:tab/>
        <w:t>1s dance diag R&amp;L (1M down, 1L up)</w:t>
      </w:r>
    </w:p>
    <w:p w:rsidR="00B11EB3" w:rsidRPr="007A6A11" w:rsidRDefault="00B11EB3" w:rsidP="00B11EB3">
      <w:pPr>
        <w:pStyle w:val="DanceBody"/>
        <w:keepNext w:val="0"/>
      </w:pPr>
      <w:r w:rsidRPr="007A6A11">
        <w:t>25-32</w:t>
      </w:r>
      <w:r w:rsidRPr="007A6A11">
        <w:tab/>
        <w:t xml:space="preserve">All set, 1s cast </w:t>
      </w:r>
      <w:r w:rsidRPr="007A6A11">
        <w:rPr>
          <w:b/>
        </w:rPr>
        <w:t>while</w:t>
      </w:r>
      <w:r w:rsidRPr="007A6A11">
        <w:t xml:space="preserve"> 3s dance up 1 place; all turn partner 2H.  2 3 1</w:t>
      </w:r>
    </w:p>
    <w:p w:rsidR="00B11EB3" w:rsidRDefault="00B11EB3" w:rsidP="00B11EB3"/>
    <w:p w:rsidR="00B11EB3" w:rsidRDefault="00B11EB3" w:rsidP="00B11EB3">
      <w:pPr>
        <w:pStyle w:val="Minicrib"/>
      </w:pPr>
      <w:r>
        <w:t>BARBARA'S CELEBRATION  (R8x32)  3C (4C Set)</w:t>
      </w:r>
      <w:r>
        <w:tab/>
        <w:t>Barbara Rendle-Braime  South African SCD Bk</w:t>
      </w:r>
    </w:p>
    <w:p w:rsidR="00B11EB3" w:rsidRPr="006B40B3" w:rsidRDefault="00B11EB3" w:rsidP="00B11EB3">
      <w:pPr>
        <w:pStyle w:val="DanceBody"/>
      </w:pPr>
      <w:r w:rsidRPr="006B40B3">
        <w:t xml:space="preserve"> 1- 8</w:t>
      </w:r>
      <w:r w:rsidRPr="006B40B3">
        <w:tab/>
        <w:t>1s cross RH, cast 1 place, 2s+1s+3s set &amp; 1s turn LH to face 1st corners</w:t>
      </w:r>
    </w:p>
    <w:p w:rsidR="00B11EB3" w:rsidRPr="006B40B3" w:rsidRDefault="00B11EB3" w:rsidP="00B11EB3">
      <w:pPr>
        <w:pStyle w:val="DanceBody"/>
      </w:pPr>
      <w:r w:rsidRPr="006B40B3">
        <w:t xml:space="preserve"> 9-16</w:t>
      </w:r>
      <w:r w:rsidRPr="006B40B3">
        <w:tab/>
        <w:t>1s turn 1st corners RH, passing RSh dance 1/2 reels of 4 with 2nd corners &amp; end passing RSh to face 3rd corners</w:t>
      </w:r>
    </w:p>
    <w:p w:rsidR="00B11EB3" w:rsidRPr="006B40B3" w:rsidRDefault="00B11EB3" w:rsidP="00B11EB3">
      <w:pPr>
        <w:pStyle w:val="DanceBody"/>
      </w:pPr>
      <w:r w:rsidRPr="006B40B3">
        <w:t>17-24</w:t>
      </w:r>
      <w:r w:rsidRPr="006B40B3">
        <w:tab/>
        <w:t>1s turn 3rd corners RH, passing RSh dance 1/2 reel of 4 with 4th corners &amp; end in middle (Lady above Man)</w:t>
      </w:r>
    </w:p>
    <w:p w:rsidR="00B11EB3" w:rsidRPr="006B40B3" w:rsidRDefault="00B11EB3" w:rsidP="00B11EB3">
      <w:pPr>
        <w:pStyle w:val="DanceBody"/>
        <w:keepNext w:val="0"/>
      </w:pPr>
      <w:r w:rsidRPr="006B40B3">
        <w:t>25-32</w:t>
      </w:r>
      <w:r w:rsidRPr="006B40B3">
        <w:tab/>
        <w:t>1s dance RH across (Lady with 2s &amp; Man with 3s), 1s set advancing &amp; turn 2H to 2nd places</w:t>
      </w:r>
    </w:p>
    <w:p w:rsidR="00B11EB3" w:rsidRDefault="00B11EB3" w:rsidP="00B11EB3"/>
    <w:p w:rsidR="00B11EB3" w:rsidRDefault="00B11EB3" w:rsidP="00B11EB3">
      <w:pPr>
        <w:pStyle w:val="Minicrib"/>
      </w:pPr>
      <w:r>
        <w:t>BARBARA'S LITTLEBECK SCRAMBLE  (S5x32)  5C set</w:t>
      </w:r>
      <w:r>
        <w:tab/>
      </w:r>
    </w:p>
    <w:p w:rsidR="00B11EB3" w:rsidRPr="006B40B3" w:rsidRDefault="00B11EB3" w:rsidP="00B11EB3">
      <w:pPr>
        <w:pStyle w:val="DanceBody"/>
      </w:pPr>
      <w:r w:rsidRPr="006B40B3">
        <w:t xml:space="preserve"> 1- 8</w:t>
      </w:r>
      <w:r w:rsidRPr="006B40B3">
        <w:tab/>
        <w:t>All set, turn partner 2H twice round &amp; all set</w:t>
      </w:r>
    </w:p>
    <w:p w:rsidR="00B11EB3" w:rsidRPr="006B40B3" w:rsidRDefault="00B11EB3" w:rsidP="00B11EB3">
      <w:pPr>
        <w:pStyle w:val="DanceBody"/>
      </w:pPr>
      <w:r w:rsidRPr="006B40B3">
        <w:t xml:space="preserve"> 9-16</w:t>
      </w:r>
      <w:r w:rsidRPr="006B40B3">
        <w:tab/>
        <w:t>2s &amp; 4s dance RH across (L up &amp; M down to give wheels of 3, 4 &amp; 3), 2s &amp; 4s change wheels for LH back</w:t>
      </w:r>
    </w:p>
    <w:p w:rsidR="00B11EB3" w:rsidRPr="006B40B3" w:rsidRDefault="00B11EB3" w:rsidP="00B11EB3">
      <w:pPr>
        <w:pStyle w:val="DanceBody"/>
      </w:pPr>
      <w:r w:rsidRPr="006B40B3">
        <w:t>17-24</w:t>
      </w:r>
      <w:r w:rsidRPr="006B40B3">
        <w:tab/>
        <w:t>1s dance Fig of 8 round 2s while 3s dance round 4s, 1s+2s also 3s+4s end ready for Poussette</w:t>
      </w:r>
    </w:p>
    <w:p w:rsidR="00B11EB3" w:rsidRPr="006B40B3" w:rsidRDefault="00B11EB3" w:rsidP="00B11EB3">
      <w:pPr>
        <w:pStyle w:val="DanceBody"/>
        <w:keepNext w:val="0"/>
      </w:pPr>
      <w:r w:rsidRPr="006B40B3">
        <w:t>25-32</w:t>
      </w:r>
      <w:r w:rsidRPr="006B40B3">
        <w:tab/>
        <w:t>1s+2s also 3s+4s dance 1/2 Diamond Poussette, 1s+4s also 3s+5s dance 1/2 Poussette.  2 4 1 5 3</w:t>
      </w:r>
    </w:p>
    <w:p w:rsidR="00B11EB3" w:rsidRDefault="00B11EB3" w:rsidP="00B11EB3"/>
    <w:p w:rsidR="00B11EB3" w:rsidRDefault="00B11EB3" w:rsidP="00B11EB3">
      <w:pPr>
        <w:pStyle w:val="Minicrib"/>
      </w:pPr>
      <w:r>
        <w:t>BARBARA'S STRATHSPEY  (S8x32)  3C (4C set)</w:t>
      </w:r>
      <w:r>
        <w:tab/>
        <w:t>Sue McKinnell  RSCDS Bk 46</w:t>
      </w:r>
    </w:p>
    <w:p w:rsidR="00B11EB3" w:rsidRPr="006B40B3" w:rsidRDefault="00B11EB3" w:rsidP="00B11EB3">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B11EB3" w:rsidRPr="006B40B3" w:rsidRDefault="00B11EB3" w:rsidP="00B11EB3">
      <w:pPr>
        <w:pStyle w:val="DanceBody"/>
      </w:pPr>
      <w:r w:rsidRPr="006B40B3">
        <w:t xml:space="preserve"> 9-16</w:t>
      </w:r>
      <w:r w:rsidRPr="006B40B3">
        <w:tab/>
        <w:t>2s+1</w:t>
      </w:r>
      <w:r>
        <w:t>s+3s set &amp; 1s cross passing RSh;</w:t>
      </w:r>
      <w:r w:rsidRPr="006B40B3">
        <w:t xml:space="preserve"> 2M+1M </w:t>
      </w:r>
      <w:r w:rsidRPr="008E18DA">
        <w:rPr>
          <w:b/>
        </w:rPr>
        <w:t>also</w:t>
      </w:r>
      <w:r w:rsidRPr="006B40B3">
        <w:t xml:space="preserve"> 1L+3L turn RH 1.1/2 times on sides</w:t>
      </w:r>
    </w:p>
    <w:p w:rsidR="00B11EB3" w:rsidRDefault="00B11EB3" w:rsidP="00B11EB3">
      <w:pPr>
        <w:pStyle w:val="DanceBody"/>
      </w:pPr>
      <w:r>
        <w:t>17-24</w:t>
      </w:r>
      <w:r w:rsidRPr="006B40B3">
        <w:tab/>
        <w:t>1s</w:t>
      </w:r>
      <w:r>
        <w:t>+2s+3s dance 3 couple Bourrel:</w:t>
      </w:r>
    </w:p>
    <w:p w:rsidR="00B11EB3" w:rsidRPr="006B40B3" w:rsidRDefault="00B11EB3" w:rsidP="00B11EB3">
      <w:pPr>
        <w:pStyle w:val="DanceBody"/>
      </w:pPr>
      <w:r w:rsidRPr="006B40B3">
        <w:tab/>
      </w:r>
      <w:r>
        <w:t xml:space="preserve">17-20  </w:t>
      </w:r>
      <w:r w:rsidRPr="006B40B3">
        <w:t>3M &amp; 2L chase anticl</w:t>
      </w:r>
      <w:r>
        <w:t>ock</w:t>
      </w:r>
      <w:r w:rsidRPr="006B40B3">
        <w:t xml:space="preserve">wise </w:t>
      </w:r>
      <w:r>
        <w:t xml:space="preserve">1/2 round </w:t>
      </w:r>
      <w:r>
        <w:rPr>
          <w:b/>
        </w:rPr>
        <w:t>while</w:t>
      </w:r>
      <w:r>
        <w:t xml:space="preserve"> </w:t>
      </w:r>
      <w:r w:rsidRPr="006B40B3">
        <w:t xml:space="preserve">1M+3L </w:t>
      </w:r>
      <w:r w:rsidRPr="008E18DA">
        <w:rPr>
          <w:b/>
        </w:rPr>
        <w:t>also</w:t>
      </w:r>
      <w:r w:rsidRPr="006B40B3">
        <w:t xml:space="preserve"> 2M+1L set advcg &amp; 3/4 turn 2H </w:t>
      </w:r>
      <w:r>
        <w:t>into line up/down middle, pull back RSh to face own partners</w:t>
      </w:r>
    </w:p>
    <w:p w:rsidR="00B11EB3" w:rsidRPr="006B40B3" w:rsidRDefault="00B11EB3" w:rsidP="00B11EB3">
      <w:pPr>
        <w:pStyle w:val="DanceBody"/>
      </w:pPr>
      <w:r w:rsidRPr="006B40B3">
        <w:tab/>
      </w:r>
      <w:r>
        <w:t xml:space="preserve">21-24  </w:t>
      </w:r>
      <w:r w:rsidRPr="006B40B3">
        <w:t>All set &amp; turn 2H to own sides.  3 1 2</w:t>
      </w:r>
    </w:p>
    <w:p w:rsidR="00B11EB3" w:rsidRPr="006B40B3" w:rsidRDefault="00B11EB3" w:rsidP="00B11EB3">
      <w:pPr>
        <w:pStyle w:val="DanceBody"/>
        <w:keepNext w:val="0"/>
      </w:pPr>
      <w:r w:rsidRPr="006B40B3">
        <w:t>25-32</w:t>
      </w:r>
      <w:r w:rsidRPr="006B40B3">
        <w:tab/>
        <w:t>All chase clockwise 1/2 way, all 1/2 turn partners RH &amp; twirl to places.  2 1 3</w:t>
      </w:r>
    </w:p>
    <w:p w:rsidR="00B11EB3" w:rsidRDefault="00B11EB3" w:rsidP="00B11EB3"/>
    <w:p w:rsidR="00B11EB3" w:rsidRDefault="00B11EB3" w:rsidP="00B11EB3">
      <w:pPr>
        <w:pStyle w:val="Minicrib"/>
      </w:pPr>
      <w:r>
        <w:t>BARCELONA  (J4x32)  Sq.Set</w:t>
      </w:r>
      <w:r>
        <w:tab/>
        <w:t>Atsuko Clement, 2011</w:t>
      </w:r>
    </w:p>
    <w:p w:rsidR="00B11EB3" w:rsidRDefault="00B11EB3" w:rsidP="00B11EB3">
      <w:pPr>
        <w:pStyle w:val="DanceBody"/>
      </w:pPr>
      <w:r>
        <w:t xml:space="preserve"> 1- 8</w:t>
      </w:r>
      <w:r>
        <w:tab/>
        <w:t>All set to partner &amp; turn RH; All set to corner &amp; turn LH</w:t>
      </w:r>
    </w:p>
    <w:p w:rsidR="00B11EB3" w:rsidRDefault="00B11EB3" w:rsidP="00B11EB3">
      <w:pPr>
        <w:pStyle w:val="DanceBody"/>
      </w:pPr>
      <w:r>
        <w:t xml:space="preserve"> 9-16</w:t>
      </w:r>
      <w:r>
        <w:tab/>
        <w:t>All dance DoSiDo with partner &amp; turn partner Right (Tulloch - elbow grip turn).  Ladies face out</w:t>
      </w:r>
    </w:p>
    <w:p w:rsidR="00B11EB3" w:rsidRDefault="00B11EB3" w:rsidP="00B11EB3">
      <w:pPr>
        <w:pStyle w:val="DanceBody"/>
      </w:pPr>
      <w:r>
        <w:t>17-24</w:t>
      </w:r>
      <w:r>
        <w:tab/>
        <w:t>Intersecting reels of 4 (Men LH across in centre).  Ladies face out</w:t>
      </w:r>
    </w:p>
    <w:p w:rsidR="00B11EB3" w:rsidRDefault="00B11EB3" w:rsidP="00B11EB3">
      <w:pPr>
        <w:pStyle w:val="DanceBody"/>
      </w:pPr>
      <w:r>
        <w:t>25-30</w:t>
      </w:r>
      <w:r>
        <w:tab/>
        <w:t>All dance 6 bars of "La Baratte":</w:t>
      </w:r>
    </w:p>
    <w:p w:rsidR="00B11EB3" w:rsidRDefault="00B11EB3" w:rsidP="00B11EB3">
      <w:pPr>
        <w:pStyle w:val="DanceBody"/>
      </w:pPr>
      <w:r>
        <w:tab/>
        <w:t>25-26  Men 1/2 turn Lady RH &amp; retain hands but at arm's length from each other</w:t>
      </w:r>
    </w:p>
    <w:p w:rsidR="00B11EB3" w:rsidRDefault="00B11EB3" w:rsidP="00B11EB3">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B11EB3" w:rsidRDefault="00B11EB3" w:rsidP="00B11EB3">
      <w:pPr>
        <w:pStyle w:val="DanceBody"/>
      </w:pPr>
      <w:r>
        <w:tab/>
        <w:t>29-30  Couples change places LH &amp; take promenade hold, all facing anticlockwise (Ladies on outside)</w:t>
      </w:r>
    </w:p>
    <w:p w:rsidR="00B11EB3" w:rsidRDefault="00B11EB3" w:rsidP="00B11EB3">
      <w:pPr>
        <w:pStyle w:val="DanceBody"/>
        <w:keepNext w:val="0"/>
      </w:pPr>
      <w:r>
        <w:t>31-32</w:t>
      </w:r>
      <w:r>
        <w:tab/>
        <w:t>All promenade 1/4 round to next place round &amp; face partner.  2 3 4 1</w:t>
      </w:r>
    </w:p>
    <w:p w:rsidR="00B11EB3" w:rsidRDefault="00B11EB3" w:rsidP="00B11EB3"/>
    <w:p w:rsidR="00B11EB3" w:rsidRDefault="00B11EB3" w:rsidP="00B11EB3">
      <w:pPr>
        <w:pStyle w:val="Minicrib"/>
      </w:pPr>
      <w:r>
        <w:t>BARCLAY'S VIEW  (S8x32)  3C (4C set)</w:t>
      </w:r>
      <w:r>
        <w:tab/>
        <w:t>Ian Brockbank, 2024</w:t>
      </w:r>
    </w:p>
    <w:p w:rsidR="00B11EB3" w:rsidRDefault="00B11EB3" w:rsidP="00B11EB3">
      <w:pPr>
        <w:pStyle w:val="DanceBody"/>
      </w:pPr>
      <w:r>
        <w:t xml:space="preserve"> 1- 8</w:t>
      </w:r>
      <w:r>
        <w:tab/>
        <w:t>1M+2L turn RH; 1L+2M turn RH</w:t>
      </w:r>
    </w:p>
    <w:p w:rsidR="00B11EB3" w:rsidRDefault="00B11EB3" w:rsidP="00B11EB3">
      <w:pPr>
        <w:pStyle w:val="DanceBody"/>
      </w:pPr>
      <w:r>
        <w:t xml:space="preserve"> 9-16</w:t>
      </w:r>
      <w:r>
        <w:tab/>
        <w:t>1s lead down middle &amp; back to face 1st corners (2s step up 11-12)</w:t>
      </w:r>
    </w:p>
    <w:p w:rsidR="00B11EB3" w:rsidRDefault="00B11EB3" w:rsidP="00B11EB3">
      <w:pPr>
        <w:pStyle w:val="DanceBody"/>
      </w:pPr>
      <w:r>
        <w:t>17-24</w:t>
      </w:r>
      <w:r>
        <w:tab/>
        <w:t>1s turn 1st corner RH, pass RSh; turn 2nd corner RH, pass RSh to 2nd place own side</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BARLEY BREE  (J4x40)  4C set</w:t>
      </w:r>
      <w:r>
        <w:tab/>
        <w:t>RSCDS Bk 13</w:t>
      </w:r>
    </w:p>
    <w:p w:rsidR="00B11EB3" w:rsidRPr="006B40B3" w:rsidRDefault="00B11EB3" w:rsidP="00B11EB3">
      <w:pPr>
        <w:pStyle w:val="DanceBody"/>
      </w:pPr>
      <w:r w:rsidRPr="006B40B3">
        <w:t xml:space="preserve"> 1- 8</w:t>
      </w:r>
      <w:r w:rsidRPr="006B40B3">
        <w:tab/>
        <w:t>All Adv+Ret &amp; cross over (Men making arches)</w:t>
      </w:r>
    </w:p>
    <w:p w:rsidR="00B11EB3" w:rsidRPr="006B40B3" w:rsidRDefault="00B11EB3" w:rsidP="00B11EB3">
      <w:pPr>
        <w:pStyle w:val="DanceBody"/>
      </w:pPr>
      <w:r w:rsidRPr="006B40B3">
        <w:t xml:space="preserve"> 9-16</w:t>
      </w:r>
      <w:r w:rsidRPr="006B40B3">
        <w:tab/>
        <w:t>All Adv+Ret &amp; cross (Ladies making the arches)</w:t>
      </w:r>
    </w:p>
    <w:p w:rsidR="00B11EB3" w:rsidRPr="006B40B3" w:rsidRDefault="00B11EB3" w:rsidP="00B11EB3">
      <w:pPr>
        <w:pStyle w:val="DanceBody"/>
      </w:pPr>
      <w:r w:rsidRPr="006B40B3">
        <w:t>17-24</w:t>
      </w:r>
      <w:r w:rsidRPr="006B40B3">
        <w:tab/>
        <w:t>1s turn RH 1.1/2 times, turn 2s LH on sides, 1s turn RH in middle</w:t>
      </w:r>
    </w:p>
    <w:p w:rsidR="00B11EB3" w:rsidRPr="006B40B3" w:rsidRDefault="00B11EB3" w:rsidP="00B11EB3">
      <w:pPr>
        <w:pStyle w:val="DanceBody"/>
      </w:pPr>
      <w:r w:rsidRPr="006B40B3">
        <w:t>25-32</w:t>
      </w:r>
      <w:r w:rsidRPr="006B40B3">
        <w:tab/>
        <w:t>1s turn 3s LH on sides, 1s turn RH in middle, 1s turn 4s LH on sides &amp; 1s 1/2 turn RH in middle &amp; form arch</w:t>
      </w:r>
    </w:p>
    <w:p w:rsidR="00B11EB3" w:rsidRPr="006B40B3" w:rsidRDefault="00B11EB3" w:rsidP="00B11EB3">
      <w:pPr>
        <w:pStyle w:val="DanceBody"/>
        <w:keepNext w:val="0"/>
      </w:pPr>
      <w:r w:rsidRPr="006B40B3">
        <w:t>33-40</w:t>
      </w:r>
      <w:r w:rsidRPr="006B40B3">
        <w:tab/>
        <w:t>2s followed by 3s &amp; 4s, cast to bottom &amp; lead up under arch to end 2 3 4 1</w:t>
      </w:r>
    </w:p>
    <w:p w:rsidR="00B11EB3" w:rsidRDefault="00B11EB3" w:rsidP="00B11EB3"/>
    <w:p w:rsidR="00B11EB3" w:rsidRDefault="00B11EB3" w:rsidP="00B11EB3">
      <w:pPr>
        <w:pStyle w:val="Minicrib"/>
      </w:pPr>
      <w:r>
        <w:t>BARLEY RIGGS  (R8x32)  2C (4C set)</w:t>
      </w:r>
      <w:r>
        <w:tab/>
        <w:t>Hugh A Thurston  Thistle Magazine 20</w:t>
      </w:r>
    </w:p>
    <w:p w:rsidR="00B11EB3" w:rsidRDefault="00B11EB3" w:rsidP="00B11EB3">
      <w:pPr>
        <w:pStyle w:val="DanceBody"/>
      </w:pPr>
      <w:r>
        <w:t xml:space="preserve"> 1- 8</w:t>
      </w:r>
      <w:r>
        <w:tab/>
        <w:t>1s dance Fig 8 round 2s</w:t>
      </w:r>
    </w:p>
    <w:p w:rsidR="00B11EB3" w:rsidRDefault="00B11EB3" w:rsidP="00B11EB3">
      <w:pPr>
        <w:pStyle w:val="DanceBody"/>
      </w:pPr>
      <w:r>
        <w:t xml:space="preserve"> 9-16</w:t>
      </w:r>
      <w:r>
        <w:tab/>
        <w:t>1s+2s dance Double Fig 8 (1s cross down, 2s cast up to start)</w:t>
      </w:r>
    </w:p>
    <w:p w:rsidR="00B11EB3" w:rsidRDefault="00B11EB3" w:rsidP="00B11EB3">
      <w:pPr>
        <w:pStyle w:val="DanceBody"/>
      </w:pPr>
      <w:r>
        <w:t>17-24</w:t>
      </w:r>
      <w:r>
        <w:tab/>
        <w:t>1s dance down the middle &amp; back, remain in centre, 2s step in bar 24 ready for …</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BARLEY TWIST  (S3x32)  3C set</w:t>
      </w:r>
      <w:r>
        <w:tab/>
        <w:t>Val Hodgson</w:t>
      </w:r>
    </w:p>
    <w:p w:rsidR="00B11EB3" w:rsidRDefault="00B11EB3" w:rsidP="00B11EB3">
      <w:pPr>
        <w:pStyle w:val="DanceBody"/>
      </w:pPr>
      <w:r>
        <w:t xml:space="preserve"> 1- 8</w:t>
      </w:r>
      <w:r>
        <w:tab/>
        <w:t>2s dance reels of 3 on sides, RSh to dancer on right to start</w:t>
      </w:r>
    </w:p>
    <w:p w:rsidR="00B11EB3" w:rsidRDefault="00B11EB3" w:rsidP="00B11EB3">
      <w:pPr>
        <w:pStyle w:val="DanceBody"/>
      </w:pPr>
      <w:r>
        <w:t xml:space="preserve"> 9-16</w:t>
      </w:r>
      <w:r>
        <w:tab/>
        <w:t>2s dance reels of 3 across, LSh to 1st corner to start (1s &amp; 3s cast into reels). 2s finish in 2nd place own sides</w:t>
      </w:r>
    </w:p>
    <w:p w:rsidR="00B11EB3" w:rsidRDefault="00B11EB3" w:rsidP="00B11EB3">
      <w:pPr>
        <w:pStyle w:val="DanceBody"/>
      </w:pPr>
      <w:r>
        <w:t>17-24</w:t>
      </w:r>
      <w:r>
        <w:tab/>
        <w:t>1s+2s change places (Ladies RH, Men LH) &amp; 2s+1s+3s set; All turn partner RH remaining in centre ready for …</w:t>
      </w:r>
    </w:p>
    <w:p w:rsidR="00B11EB3" w:rsidRDefault="00B11EB3" w:rsidP="00B11EB3">
      <w:pPr>
        <w:pStyle w:val="DanceBody"/>
        <w:keepNext w:val="0"/>
      </w:pPr>
      <w:r>
        <w:t>25-32</w:t>
      </w:r>
      <w:r>
        <w:tab/>
        <w:t>2s+1s+3s dance allemande.  End 3 1 2</w:t>
      </w:r>
    </w:p>
    <w:p w:rsidR="00B11EB3" w:rsidRDefault="00B11EB3" w:rsidP="00B11EB3"/>
    <w:p w:rsidR="00B11EB3" w:rsidRDefault="00B11EB3" w:rsidP="00B11EB3">
      <w:pPr>
        <w:pStyle w:val="Minicrib"/>
      </w:pPr>
      <w:r>
        <w:t>THE BARLEY TWIST  (R4x48)  4C set</w:t>
      </w:r>
      <w:r>
        <w:tab/>
        <w:t>Peter Beaumont  Second Canberra Bk</w:t>
      </w:r>
    </w:p>
    <w:p w:rsidR="00B11EB3" w:rsidRDefault="00B11EB3" w:rsidP="00B11EB3">
      <w:pPr>
        <w:pStyle w:val="DanceBody"/>
      </w:pPr>
      <w:r>
        <w:t xml:space="preserve"> 1- 8</w:t>
      </w:r>
      <w:r>
        <w:tab/>
        <w:t>1s cross down to dance mirror reels of 3 on opp sides (3s in/up, 2s out/up to start). (1) 2 3</w:t>
      </w:r>
    </w:p>
    <w:p w:rsidR="00B11EB3" w:rsidRDefault="00B11EB3" w:rsidP="00B11EB3">
      <w:pPr>
        <w:pStyle w:val="DanceBody"/>
      </w:pPr>
      <w:r>
        <w:t xml:space="preserve"> 9-16</w:t>
      </w:r>
      <w:r>
        <w:tab/>
        <w:t>3s cross up to dance mirror reels of 3 on opp sides (1s continue on opp sides).  (1) 2 (3) 4</w:t>
      </w:r>
    </w:p>
    <w:p w:rsidR="00B11EB3" w:rsidRDefault="00B11EB3" w:rsidP="00B11EB3">
      <w:pPr>
        <w:pStyle w:val="DanceBody"/>
      </w:pPr>
      <w:r>
        <w:t>17-24</w:t>
      </w:r>
      <w:r>
        <w:tab/>
        <w:t>All Ladies set advancing, Bal-in-Line, then dance below and around partner to place</w:t>
      </w:r>
    </w:p>
    <w:p w:rsidR="00B11EB3" w:rsidRDefault="00B11EB3" w:rsidP="00B11EB3">
      <w:pPr>
        <w:pStyle w:val="DanceBody"/>
      </w:pPr>
      <w:r>
        <w:t>25-32</w:t>
      </w:r>
      <w:r>
        <w:tab/>
        <w:t>All Men set advancing, Bal-in-Line, dance below and around partner to place</w:t>
      </w:r>
    </w:p>
    <w:p w:rsidR="00B11EB3" w:rsidRDefault="00B11EB3" w:rsidP="00B11EB3">
      <w:pPr>
        <w:pStyle w:val="DanceBody"/>
      </w:pPr>
      <w:r>
        <w:t>33-40</w:t>
      </w:r>
      <w:r>
        <w:tab/>
        <w:t>3s+4s (bottom 2 couples) dance 1/2 R&amp;L;  2s+4s (middle 2 couples) dance 1/2 R&amp;L</w:t>
      </w:r>
    </w:p>
    <w:p w:rsidR="00B11EB3" w:rsidRDefault="00B11EB3" w:rsidP="00B11EB3">
      <w:pPr>
        <w:pStyle w:val="DanceBody"/>
        <w:keepNext w:val="0"/>
      </w:pPr>
      <w:r>
        <w:t>41-48</w:t>
      </w:r>
      <w:r>
        <w:tab/>
        <w:t>1s+4s (top 2 couples) dance 1/2 R&amp;L;  4s &amp; 2s dance 1/2 Fig 8 round couple below them.  End 4 1 2 3</w:t>
      </w:r>
    </w:p>
    <w:p w:rsidR="00B11EB3" w:rsidRDefault="00B11EB3" w:rsidP="00B11EB3"/>
    <w:p w:rsidR="00B11EB3" w:rsidRDefault="00B11EB3" w:rsidP="00B11EB3">
      <w:pPr>
        <w:pStyle w:val="Minicrib"/>
      </w:pPr>
      <w:r>
        <w:t>THE BARMAIDS' JIG  (J5x32)  5C set</w:t>
      </w:r>
      <w:r>
        <w:tab/>
        <w:t>Jill Burrows  Stagger Inn</w:t>
      </w:r>
    </w:p>
    <w:p w:rsidR="00B11EB3" w:rsidRDefault="00B11EB3" w:rsidP="00B11EB3">
      <w:pPr>
        <w:pStyle w:val="DanceBody"/>
      </w:pPr>
      <w:r>
        <w:t xml:space="preserve"> 1- 8</w:t>
      </w:r>
      <w:r>
        <w:tab/>
        <w:t>1s &amp; 3s set &amp; cast (2s &amp; 4s step up 3-4); 2s+1M, 4s+1L+3M and 5s+3L dance LH across</w:t>
      </w:r>
    </w:p>
    <w:p w:rsidR="00B11EB3" w:rsidRDefault="00B11EB3" w:rsidP="00B11EB3">
      <w:pPr>
        <w:pStyle w:val="DanceBody"/>
      </w:pPr>
      <w:r>
        <w:t xml:space="preserve"> 9-16</w:t>
      </w:r>
      <w:r>
        <w:tab/>
        <w:t>Double Figures of 8 Across:</w:t>
      </w:r>
    </w:p>
    <w:p w:rsidR="00B11EB3" w:rsidRPr="000E09D6" w:rsidRDefault="00B11EB3" w:rsidP="00B11EB3">
      <w:pPr>
        <w:pStyle w:val="DanceBody"/>
      </w:pPr>
      <w:r>
        <w:tab/>
        <w:t xml:space="preserve">9-10     2L+1L cross RH between Men </w:t>
      </w:r>
      <w:r>
        <w:rPr>
          <w:b/>
        </w:rPr>
        <w:t>while</w:t>
      </w:r>
      <w:r>
        <w:t xml:space="preserve"> 2M+1M dance across to opp side &amp; face (4s+3s dance similar)</w:t>
      </w:r>
    </w:p>
    <w:p w:rsidR="00B11EB3" w:rsidRPr="000E09D6" w:rsidRDefault="00B11EB3" w:rsidP="00B11EB3">
      <w:pPr>
        <w:pStyle w:val="DanceBody"/>
      </w:pPr>
      <w:r>
        <w:tab/>
        <w:t xml:space="preserve">11-12   2M+1M cross RH between Ladies </w:t>
      </w:r>
      <w:r>
        <w:rPr>
          <w:b/>
        </w:rPr>
        <w:t>while</w:t>
      </w:r>
      <w:r>
        <w:t xml:space="preserve"> 1L+2L dance across to own side &amp; face</w:t>
      </w:r>
    </w:p>
    <w:p w:rsidR="00B11EB3" w:rsidRDefault="00B11EB3" w:rsidP="00B11EB3">
      <w:pPr>
        <w:pStyle w:val="DanceBody"/>
      </w:pPr>
      <w:r>
        <w:tab/>
        <w:t>13-16   Repeat 9-12 but crossing LH.  Finish 2L facing 1L, 4L facing 3L on Ladies' side, 1M facing 4M, 3M facing 5M on Men's side</w:t>
      </w:r>
    </w:p>
    <w:p w:rsidR="00B11EB3" w:rsidRDefault="00B11EB3" w:rsidP="00B11EB3">
      <w:pPr>
        <w:pStyle w:val="DanceBody"/>
      </w:pPr>
      <w:r>
        <w:t>17-24</w:t>
      </w:r>
      <w:r>
        <w:tab/>
        <w:t>Diagonal R&amp;L starting LH on sides (1s+2L+4M, 3s+4L+5M).  2M &amp; 5L stand (or set to each other). 2 1 4 3 5</w:t>
      </w:r>
    </w:p>
    <w:p w:rsidR="00B11EB3" w:rsidRDefault="00B11EB3" w:rsidP="00B11EB3">
      <w:pPr>
        <w:pStyle w:val="DanceBody"/>
        <w:keepNext w:val="0"/>
      </w:pPr>
      <w:r>
        <w:t>25-32</w:t>
      </w:r>
      <w:r>
        <w:tab/>
        <w:t>All 5 couples set, 1s &amp; 3s cast (4s+5s step up 27-28); all 5 couples turn partner RH.  End 2 4 1 5 3</w:t>
      </w:r>
    </w:p>
    <w:p w:rsidR="00B11EB3" w:rsidRDefault="00B11EB3" w:rsidP="00B11EB3"/>
    <w:p w:rsidR="00B11EB3" w:rsidRDefault="00B11EB3" w:rsidP="00B11EB3">
      <w:pPr>
        <w:pStyle w:val="Minicrib"/>
      </w:pPr>
      <w:r>
        <w:t>THE BARMKIN  (R88)  Sq.Set</w:t>
      </w:r>
      <w:r>
        <w:tab/>
        <w:t>Roy Goldring  24 G &amp; S Dances</w:t>
      </w:r>
    </w:p>
    <w:p w:rsidR="00B11EB3" w:rsidRPr="006B40B3" w:rsidRDefault="00B11EB3" w:rsidP="00B11EB3">
      <w:pPr>
        <w:pStyle w:val="DanceBody"/>
      </w:pPr>
      <w:r w:rsidRPr="006B40B3">
        <w:t xml:space="preserve"> 1- 8</w:t>
      </w:r>
      <w:r w:rsidRPr="006B40B3">
        <w:tab/>
        <w:t>1s+3s turn partners RH &amp; Men followed by Ladies chase clockwise 1/2 way round set</w:t>
      </w:r>
    </w:p>
    <w:p w:rsidR="00B11EB3" w:rsidRPr="006B40B3" w:rsidRDefault="00B11EB3" w:rsidP="00B11EB3">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B11EB3" w:rsidRPr="006B40B3" w:rsidRDefault="00B11EB3" w:rsidP="00B11EB3">
      <w:pPr>
        <w:pStyle w:val="DanceBody"/>
      </w:pPr>
      <w:r w:rsidRPr="006B40B3">
        <w:t>17-32</w:t>
      </w:r>
      <w:r w:rsidRPr="006B40B3">
        <w:tab/>
        <w:t>2s+4s repeat bars 1-16</w:t>
      </w:r>
    </w:p>
    <w:p w:rsidR="00B11EB3" w:rsidRPr="006B40B3" w:rsidRDefault="00B11EB3" w:rsidP="00B11EB3">
      <w:pPr>
        <w:pStyle w:val="DanceBody"/>
      </w:pPr>
      <w:r w:rsidRPr="006B40B3">
        <w:t>33-40</w:t>
      </w:r>
      <w:r w:rsidRPr="006B40B3">
        <w:tab/>
        <w:t>1s+3s turn partners LH &amp; Ladies followed by Men chase anticlockwise 1/2 way round set</w:t>
      </w:r>
    </w:p>
    <w:p w:rsidR="00B11EB3" w:rsidRPr="006B40B3" w:rsidRDefault="00B11EB3" w:rsidP="00B11EB3">
      <w:pPr>
        <w:pStyle w:val="DanceBody"/>
      </w:pPr>
      <w:r w:rsidRPr="006B40B3">
        <w:t>41-48</w:t>
      </w:r>
      <w:r w:rsidRPr="006B40B3">
        <w:tab/>
        <w:t>1s+3s dance R&amp;L</w:t>
      </w:r>
    </w:p>
    <w:p w:rsidR="00B11EB3" w:rsidRPr="006B40B3" w:rsidRDefault="00B11EB3" w:rsidP="00B11EB3">
      <w:pPr>
        <w:pStyle w:val="DanceBody"/>
      </w:pPr>
      <w:r w:rsidRPr="006B40B3">
        <w:t>49-64</w:t>
      </w:r>
      <w:r w:rsidRPr="006B40B3">
        <w:tab/>
        <w:t>2s+4s repeat bars 33-48</w:t>
      </w:r>
    </w:p>
    <w:p w:rsidR="00B11EB3" w:rsidRPr="006B40B3" w:rsidRDefault="00B11EB3" w:rsidP="00B11EB3">
      <w:pPr>
        <w:pStyle w:val="DanceBody"/>
      </w:pPr>
      <w:r w:rsidRPr="006B40B3">
        <w:t>65-72</w:t>
      </w:r>
      <w:r w:rsidRPr="006B40B3">
        <w:tab/>
        <w:t>All dance into centre &amp; return with corners, Ladies dance round corners passing in front to begin &amp; back to place</w:t>
      </w:r>
    </w:p>
    <w:p w:rsidR="00B11EB3" w:rsidRPr="006B40B3" w:rsidRDefault="00B11EB3" w:rsidP="00B11EB3">
      <w:pPr>
        <w:pStyle w:val="DanceBody"/>
      </w:pPr>
      <w:r w:rsidRPr="006B40B3">
        <w:t>73-80</w:t>
      </w:r>
      <w:r w:rsidRPr="006B40B3">
        <w:tab/>
        <w:t>All with corners dance into centre &amp; return with partners, Men dance round partners passing in front to begin &amp; back to place</w:t>
      </w:r>
    </w:p>
    <w:p w:rsidR="00B11EB3" w:rsidRPr="006B40B3" w:rsidRDefault="00B11EB3" w:rsidP="00B11EB3">
      <w:pPr>
        <w:pStyle w:val="DanceBody"/>
        <w:keepNext w:val="0"/>
      </w:pPr>
      <w:r w:rsidRPr="006B40B3">
        <w:t>81-88</w:t>
      </w:r>
      <w:r w:rsidRPr="006B40B3">
        <w:tab/>
        <w:t>All circle 8H round &amp; back</w:t>
      </w:r>
    </w:p>
    <w:p w:rsidR="00B11EB3" w:rsidRDefault="00B11EB3" w:rsidP="00B11EB3"/>
    <w:p w:rsidR="00B11EB3" w:rsidRDefault="00B11EB3" w:rsidP="00B11EB3">
      <w:pPr>
        <w:pStyle w:val="Minicrib"/>
      </w:pPr>
      <w:r>
        <w:t>BARNEY DUFFY'S JIG  (J8x32)  3C (4C Set)</w:t>
      </w:r>
      <w:r>
        <w:tab/>
        <w:t>Graeme Hutcheson  Kauri Coll</w:t>
      </w:r>
    </w:p>
    <w:p w:rsidR="00B11EB3" w:rsidRPr="006B40B3" w:rsidRDefault="00B11EB3" w:rsidP="00B11EB3">
      <w:pPr>
        <w:pStyle w:val="DanceBody"/>
      </w:pPr>
      <w:r w:rsidRPr="006B40B3">
        <w:t xml:space="preserve"> 1- 8</w:t>
      </w:r>
      <w:r w:rsidRPr="006B40B3">
        <w:tab/>
        <w:t>1s set, cast 1 place while 2s cross up, 1s set &amp; cast down 1 place while 3s cross up</w:t>
      </w:r>
    </w:p>
    <w:p w:rsidR="00B11EB3" w:rsidRPr="006B40B3" w:rsidRDefault="00B11EB3" w:rsidP="00B11EB3">
      <w:pPr>
        <w:pStyle w:val="DanceBody"/>
      </w:pPr>
      <w:r w:rsidRPr="006B40B3">
        <w:t xml:space="preserve"> 9-16</w:t>
      </w:r>
      <w:r w:rsidRPr="006B40B3">
        <w:tab/>
        <w:t>2s+3s+1s dance reels of 3 on sides (1s cross up to start)</w:t>
      </w:r>
    </w:p>
    <w:p w:rsidR="00B11EB3" w:rsidRPr="006B40B3" w:rsidRDefault="00B11EB3" w:rsidP="00B11EB3">
      <w:pPr>
        <w:pStyle w:val="DanceBody"/>
      </w:pPr>
      <w:r w:rsidRPr="006B40B3">
        <w:t>17-24</w:t>
      </w:r>
      <w:r w:rsidRPr="006B40B3">
        <w:tab/>
        <w:t>3s+1s dance 1/2 R&amp;L, 2s+1s dance 1/2 R&amp;L</w:t>
      </w:r>
    </w:p>
    <w:p w:rsidR="00B11EB3" w:rsidRPr="006B40B3" w:rsidRDefault="00B11EB3" w:rsidP="00B11EB3">
      <w:pPr>
        <w:pStyle w:val="DanceBody"/>
        <w:keepNext w:val="0"/>
      </w:pPr>
      <w:r w:rsidRPr="006B40B3">
        <w:t>25-32</w:t>
      </w:r>
      <w:r w:rsidRPr="006B40B3">
        <w:tab/>
        <w:t>1s cross RH, cast down 1 place &amp; 2s+1s+3s turn RH</w:t>
      </w:r>
    </w:p>
    <w:p w:rsidR="00B11EB3" w:rsidRDefault="00B11EB3" w:rsidP="00B11EB3"/>
    <w:p w:rsidR="00B11EB3" w:rsidRDefault="00B11EB3" w:rsidP="00B11EB3">
      <w:pPr>
        <w:pStyle w:val="Minicrib"/>
      </w:pPr>
      <w:r>
        <w:t>BAROLO PALACE TOWER  (M-2x(S32+R32))  Sq.Set</w:t>
      </w:r>
      <w:r>
        <w:tab/>
        <w:t>James Stott  Argentine Collection 2020</w:t>
      </w:r>
    </w:p>
    <w:p w:rsidR="00B11EB3" w:rsidRDefault="00B11EB3" w:rsidP="00B11EB3">
      <w:pPr>
        <w:pStyle w:val="DanceBody"/>
      </w:pPr>
      <w:r>
        <w:t>Strathspey</w:t>
      </w:r>
    </w:p>
    <w:p w:rsidR="00B11EB3" w:rsidRDefault="00B11EB3" w:rsidP="00B11EB3">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B11EB3" w:rsidRDefault="00B11EB3" w:rsidP="00B11EB3">
      <w:pPr>
        <w:pStyle w:val="DanceBody"/>
      </w:pPr>
      <w:r>
        <w:t xml:space="preserve"> 9-16</w:t>
      </w:r>
      <w:r>
        <w:tab/>
        <w:t>All set, change places RH with partner (Men now BtoB in centre); all dance 1/2 interlocking double reel of 4 (LH across in centre)</w:t>
      </w:r>
    </w:p>
    <w:p w:rsidR="00B11EB3" w:rsidRDefault="00B11EB3" w:rsidP="00B11EB3">
      <w:pPr>
        <w:pStyle w:val="DanceBody"/>
      </w:pPr>
      <w:r>
        <w:t>17-24</w:t>
      </w:r>
      <w:r>
        <w:tab/>
        <w:t>All set, change places RH with partner (Ladies now BtoB in centre); all dance 1/2 interlocking double reel of 4 (LH across in centre). Finish with Ladies on partner's right facing out</w:t>
      </w:r>
    </w:p>
    <w:p w:rsidR="00B11EB3" w:rsidRDefault="00B11EB3" w:rsidP="00B11EB3">
      <w:pPr>
        <w:pStyle w:val="DanceBody"/>
      </w:pPr>
      <w:r>
        <w:t>25-32</w:t>
      </w:r>
      <w:r>
        <w:tab/>
        <w:t>All dance 8 bars Schiehallion reel.  Couples have progressed 1 place clockwise round 4 1 2 3</w:t>
      </w:r>
    </w:p>
    <w:p w:rsidR="00B11EB3" w:rsidRDefault="00B11EB3" w:rsidP="00B11EB3">
      <w:pPr>
        <w:pStyle w:val="DanceBody"/>
        <w:keepNext w:val="0"/>
      </w:pPr>
      <w:r>
        <w:t>Repeat in Reel time, Strathspey time &amp; Reel time</w:t>
      </w:r>
    </w:p>
    <w:p w:rsidR="00B11EB3" w:rsidRDefault="00B11EB3" w:rsidP="00B11EB3"/>
    <w:p w:rsidR="00B11EB3" w:rsidRDefault="00B11EB3" w:rsidP="00B11EB3">
      <w:pPr>
        <w:pStyle w:val="Minicrib"/>
      </w:pPr>
      <w:r>
        <w:t>BAROP WEDDING  (J3x32)  3C set</w:t>
      </w:r>
      <w:r>
        <w:tab/>
        <w:t>Eva Dryer</w:t>
      </w:r>
    </w:p>
    <w:p w:rsidR="00B11EB3" w:rsidRPr="006B40B3" w:rsidRDefault="00B11EB3" w:rsidP="00B11EB3">
      <w:pPr>
        <w:pStyle w:val="DanceBody"/>
      </w:pPr>
      <w:r w:rsidRPr="006B40B3">
        <w:t xml:space="preserve"> 1- 8</w:t>
      </w:r>
      <w:r w:rsidRPr="006B40B3">
        <w:tab/>
        <w:t>1s turn RH &amp; cast 1 place, set advancing (pass LSh) into double triangles position</w:t>
      </w:r>
    </w:p>
    <w:p w:rsidR="00B11EB3" w:rsidRPr="006B40B3" w:rsidRDefault="00B11EB3" w:rsidP="00B11EB3">
      <w:pPr>
        <w:pStyle w:val="DanceBody"/>
      </w:pPr>
      <w:r w:rsidRPr="006B40B3">
        <w:t xml:space="preserve"> 9-16</w:t>
      </w:r>
      <w:r w:rsidRPr="006B40B3">
        <w:tab/>
        <w:t>1s dance Double Triangles &amp; all end in middle for…</w:t>
      </w:r>
    </w:p>
    <w:p w:rsidR="00B11EB3" w:rsidRPr="006B40B3" w:rsidRDefault="00B11EB3" w:rsidP="00B11EB3">
      <w:pPr>
        <w:pStyle w:val="DanceBody"/>
      </w:pPr>
      <w:r w:rsidRPr="006B40B3">
        <w:t>17-24</w:t>
      </w:r>
      <w:r w:rsidRPr="006B40B3">
        <w:tab/>
        <w:t>2s+1s+3s dance Allemande</w:t>
      </w:r>
    </w:p>
    <w:p w:rsidR="00B11EB3" w:rsidRPr="006B40B3" w:rsidRDefault="00B11EB3" w:rsidP="00B11EB3">
      <w:pPr>
        <w:pStyle w:val="DanceBody"/>
        <w:keepNext w:val="0"/>
      </w:pPr>
      <w:r w:rsidRPr="006B40B3">
        <w:t>25-32</w:t>
      </w:r>
      <w:r w:rsidRPr="006B40B3">
        <w:tab/>
        <w:t>1s+2s dance R&amp;L.  3 1 2</w:t>
      </w:r>
    </w:p>
    <w:p w:rsidR="00B11EB3" w:rsidRDefault="00B11EB3" w:rsidP="00B11EB3"/>
    <w:p w:rsidR="00B11EB3" w:rsidRDefault="00B11EB3" w:rsidP="00B11EB3">
      <w:pPr>
        <w:pStyle w:val="Minicrib"/>
      </w:pPr>
      <w:r>
        <w:t>BARR NONE  (R8x32)  3C (4C set)</w:t>
      </w:r>
      <w:r>
        <w:tab/>
        <w:t>Vic Tyler  RSCDS Exeter 50th Anniversary</w:t>
      </w:r>
    </w:p>
    <w:p w:rsidR="00B11EB3" w:rsidRDefault="00B11EB3" w:rsidP="00B11EB3">
      <w:pPr>
        <w:pStyle w:val="DanceBody"/>
      </w:pPr>
      <w:r>
        <w:t xml:space="preserve"> 1- 4</w:t>
      </w:r>
      <w:r>
        <w:tab/>
        <w:t>1M+2s dance 1/2 reel of 3 across (1M+2L pass LSh to start). 1M finishes behind partner</w:t>
      </w:r>
    </w:p>
    <w:p w:rsidR="00B11EB3" w:rsidRDefault="00B11EB3" w:rsidP="00B11EB3">
      <w:pPr>
        <w:pStyle w:val="DanceBody"/>
      </w:pPr>
      <w:r>
        <w:t xml:space="preserve"> 5-12</w:t>
      </w:r>
      <w:r>
        <w:tab/>
        <w:t>1s dance Alternating Tandem reel of 3 across with 2s (1s+2L pass RSh to start). 1M finishes in 1L's place</w:t>
      </w:r>
    </w:p>
    <w:p w:rsidR="00B11EB3" w:rsidRDefault="00B11EB3" w:rsidP="00B11EB3">
      <w:pPr>
        <w:pStyle w:val="DanceBody"/>
      </w:pPr>
      <w:r>
        <w:t>13-16</w:t>
      </w:r>
      <w:r>
        <w:tab/>
        <w:t>1L+2s dance 1/2 reel of 3 across (1L+2L pass RSh to start). 1L finishes in 1M's place</w:t>
      </w:r>
    </w:p>
    <w:p w:rsidR="00B11EB3" w:rsidRDefault="00B11EB3" w:rsidP="00B11EB3">
      <w:pPr>
        <w:pStyle w:val="DanceBody"/>
      </w:pPr>
      <w:r>
        <w:t>17-24</w:t>
      </w:r>
      <w:r>
        <w:tab/>
        <w:t>1s+3s dance Ladies' Chain up/down set.  1L faces out</w:t>
      </w:r>
    </w:p>
    <w:p w:rsidR="00B11EB3" w:rsidRDefault="00B11EB3" w:rsidP="00B11EB3">
      <w:pPr>
        <w:pStyle w:val="DanceBody"/>
      </w:pPr>
      <w:r>
        <w:t>25-28</w:t>
      </w:r>
      <w:r>
        <w:tab/>
        <w:t>1L followed by 1M casts, dances across to 2nd place own side &amp; pulls back LSh (2s step up 27-28).  2 1 3</w:t>
      </w:r>
    </w:p>
    <w:p w:rsidR="00B11EB3" w:rsidRDefault="00B11EB3" w:rsidP="00B11EB3">
      <w:pPr>
        <w:pStyle w:val="DanceBody"/>
        <w:keepNext w:val="0"/>
      </w:pPr>
      <w:r>
        <w:t>29-32</w:t>
      </w:r>
      <w:r>
        <w:tab/>
        <w:t>All turn partner LH</w:t>
      </w:r>
    </w:p>
    <w:p w:rsidR="00B11EB3" w:rsidRDefault="00B11EB3" w:rsidP="00B11EB3"/>
    <w:p w:rsidR="00B11EB3" w:rsidRDefault="00B11EB3" w:rsidP="00B11EB3">
      <w:pPr>
        <w:pStyle w:val="Minicrib"/>
      </w:pPr>
      <w:r>
        <w:t>BARR'S WEDDING BIRL  (R8x32)  3C (4C set)</w:t>
      </w:r>
      <w:r>
        <w:tab/>
        <w:t>Damaris Hirmey</w:t>
      </w:r>
    </w:p>
    <w:p w:rsidR="00B11EB3" w:rsidRPr="006B40B3" w:rsidRDefault="00B11EB3" w:rsidP="00B11EB3">
      <w:pPr>
        <w:pStyle w:val="DanceBody"/>
      </w:pPr>
      <w:r w:rsidRPr="006B40B3">
        <w:t xml:space="preserve"> 1- 4</w:t>
      </w:r>
      <w:r w:rsidRPr="006B40B3">
        <w:tab/>
        <w:t>1L+2L change places LH while 1M+2M change pl RH, 1L+3L change pl RH while 1M+3M change pl LH</w:t>
      </w:r>
    </w:p>
    <w:p w:rsidR="00B11EB3" w:rsidRPr="006B40B3" w:rsidRDefault="00B11EB3" w:rsidP="00B11EB3">
      <w:pPr>
        <w:pStyle w:val="DanceBody"/>
      </w:pPr>
      <w:r w:rsidRPr="006B40B3">
        <w:t xml:space="preserve"> 5- 8</w:t>
      </w:r>
      <w:r w:rsidRPr="006B40B3">
        <w:tab/>
        <w:t>2s &amp; 1s set advancing &amp; 1/2 turn 2H to form circle with 3s (2s facing 3s &amp; 1s facing each other)</w:t>
      </w:r>
    </w:p>
    <w:p w:rsidR="00B11EB3" w:rsidRPr="006B40B3" w:rsidRDefault="00B11EB3" w:rsidP="00B11EB3">
      <w:pPr>
        <w:pStyle w:val="DanceBody"/>
      </w:pPr>
      <w:r w:rsidRPr="006B40B3">
        <w:t xml:space="preserve"> 9-16</w:t>
      </w:r>
      <w:r w:rsidRPr="006B40B3">
        <w:tab/>
        <w:t>2s+3s+1s dance interlocking reels of 4 &amp; end on sides</w:t>
      </w:r>
    </w:p>
    <w:p w:rsidR="00B11EB3" w:rsidRPr="006B40B3" w:rsidRDefault="00B11EB3" w:rsidP="00B11EB3">
      <w:pPr>
        <w:pStyle w:val="DanceBody"/>
      </w:pPr>
      <w:r w:rsidRPr="006B40B3">
        <w:t>17-24</w:t>
      </w:r>
      <w:r w:rsidRPr="006B40B3">
        <w:tab/>
        <w:t>2s &amp; 1s cross RH, 1s cast up to 2nd place &amp; turn (or spin) RH</w:t>
      </w:r>
    </w:p>
    <w:p w:rsidR="00B11EB3" w:rsidRPr="006B40B3" w:rsidRDefault="00B11EB3" w:rsidP="00B11EB3">
      <w:pPr>
        <w:pStyle w:val="DanceBody"/>
        <w:keepNext w:val="0"/>
      </w:pPr>
      <w:r w:rsidRPr="006B40B3">
        <w:t>25-32</w:t>
      </w:r>
      <w:r w:rsidRPr="006B40B3">
        <w:tab/>
        <w:t>2s+1s+3s circle 6H round to left for 6 steps, all pivot left &amp; 2s+3s chase back to places while 1s turn (or spin) LH to 2nd places</w:t>
      </w:r>
    </w:p>
    <w:p w:rsidR="00B11EB3" w:rsidRDefault="00B11EB3" w:rsidP="00B11EB3"/>
    <w:p w:rsidR="00B11EB3" w:rsidRDefault="00B11EB3" w:rsidP="00B11EB3">
      <w:pPr>
        <w:pStyle w:val="Minicrib"/>
      </w:pPr>
      <w:r>
        <w:t>BARRY &amp; DOREEN'S CONTINENTAL CAPERS  (R4x32)  4C set</w:t>
      </w:r>
      <w:r>
        <w:tab/>
        <w:t>Paula Dyke  The Sunday Class 1 CD</w:t>
      </w:r>
    </w:p>
    <w:p w:rsidR="00B11EB3" w:rsidRPr="006B40B3" w:rsidRDefault="00B11EB3" w:rsidP="00B11EB3">
      <w:pPr>
        <w:pStyle w:val="DanceBody"/>
      </w:pPr>
      <w:r w:rsidRPr="006B40B3">
        <w:t>3s &amp; 4s start on opposite sides</w:t>
      </w:r>
    </w:p>
    <w:p w:rsidR="00B11EB3" w:rsidRPr="006B40B3" w:rsidRDefault="00B11EB3" w:rsidP="00B11EB3">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B11EB3" w:rsidRPr="006B40B3" w:rsidRDefault="00B11EB3" w:rsidP="00B11EB3">
      <w:pPr>
        <w:pStyle w:val="DanceBody"/>
      </w:pPr>
      <w:r w:rsidRPr="006B40B3">
        <w:t xml:space="preserve"> 9-10</w:t>
      </w:r>
      <w:r w:rsidRPr="006B40B3">
        <w:tab/>
        <w:t>All set</w:t>
      </w:r>
    </w:p>
    <w:p w:rsidR="00B11EB3" w:rsidRPr="006B40B3" w:rsidRDefault="00B11EB3" w:rsidP="00B11EB3">
      <w:pPr>
        <w:pStyle w:val="DanceBody"/>
      </w:pPr>
      <w:r w:rsidRPr="006B40B3">
        <w:t>11-16</w:t>
      </w:r>
      <w:r>
        <w:tab/>
      </w:r>
      <w:r w:rsidRPr="006B40B3">
        <w:t>1s &amp; 4s change places RH, cast behind 2s &amp; 3s, pass partner by the right to face corner (4M facing 2M, 4L facing 2L, 1L facing 3L, 1M facing 3M) on the diagonal</w:t>
      </w:r>
    </w:p>
    <w:p w:rsidR="00B11EB3" w:rsidRPr="006B40B3" w:rsidRDefault="00B11EB3" w:rsidP="00B11EB3">
      <w:pPr>
        <w:pStyle w:val="DanceBody"/>
      </w:pPr>
      <w:r w:rsidRPr="006B40B3">
        <w:t>17-24</w:t>
      </w:r>
      <w:r w:rsidRPr="006B40B3">
        <w:tab/>
        <w:t>All dance (RSH) interlocking diagonal reels of 4 to end on the sides 2 4 (1) (3)</w:t>
      </w:r>
    </w:p>
    <w:p w:rsidR="00B11EB3" w:rsidRPr="006B40B3" w:rsidRDefault="00B11EB3" w:rsidP="00B11EB3">
      <w:pPr>
        <w:pStyle w:val="DanceBody"/>
        <w:keepNext w:val="0"/>
      </w:pPr>
      <w:r w:rsidRPr="006B40B3">
        <w:t>25-32</w:t>
      </w:r>
      <w:r w:rsidRPr="006B40B3">
        <w:tab/>
        <w:t>4s &amp; 1s, giving RSH to corners, reel of 4 on sides, middles passing RSH at end 2 4 (1) (3)</w:t>
      </w:r>
    </w:p>
    <w:p w:rsidR="00B11EB3" w:rsidRDefault="00B11EB3" w:rsidP="00B11EB3"/>
    <w:p w:rsidR="00B11EB3" w:rsidRDefault="00B11EB3" w:rsidP="00B11EB3">
      <w:pPr>
        <w:pStyle w:val="Minicrib"/>
      </w:pPr>
      <w:r>
        <w:t>BARTON BARBECUE  (R4x32)  4C set</w:t>
      </w:r>
      <w:r>
        <w:tab/>
        <w:t>Sue Petyt  Tartan Rainbow  https://suepetyt.e-cribs.org/</w:t>
      </w:r>
    </w:p>
    <w:p w:rsidR="00B11EB3" w:rsidRPr="006B40B3" w:rsidRDefault="00B11EB3" w:rsidP="00B11EB3">
      <w:pPr>
        <w:pStyle w:val="DanceBody"/>
      </w:pPr>
      <w:r w:rsidRPr="006B40B3">
        <w:t xml:space="preserve"> 1- 8</w:t>
      </w:r>
      <w:r w:rsidRPr="006B40B3">
        <w:tab/>
        <w:t>1s+2s dance 1/2 R&amp;L, 1s+3s dance 1/2 R&amp;L</w:t>
      </w:r>
    </w:p>
    <w:p w:rsidR="00B11EB3" w:rsidRPr="006B40B3" w:rsidRDefault="00B11EB3" w:rsidP="00B11EB3">
      <w:pPr>
        <w:pStyle w:val="DanceBody"/>
      </w:pPr>
      <w:r w:rsidRPr="006B40B3">
        <w:t xml:space="preserve"> 9-16</w:t>
      </w:r>
      <w:r w:rsidRPr="006B40B3">
        <w:tab/>
        <w:t>1s+4s dance 1/2 R&amp;L, all turn RH 1.1/2 times</w:t>
      </w:r>
    </w:p>
    <w:p w:rsidR="00B11EB3" w:rsidRPr="006B40B3" w:rsidRDefault="00B11EB3" w:rsidP="00B11EB3">
      <w:pPr>
        <w:pStyle w:val="DanceBody"/>
      </w:pPr>
      <w:r w:rsidRPr="006B40B3">
        <w:t>17-24</w:t>
      </w:r>
      <w:r w:rsidRPr="006B40B3">
        <w:tab/>
        <w:t>2s+3s also 4s+1s dance RH across &amp; LH back</w:t>
      </w:r>
    </w:p>
    <w:p w:rsidR="00B11E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BARTON CHASE  (J8x40)  3C (4C set)</w:t>
      </w:r>
      <w:r>
        <w:tab/>
        <w:t>Clare Cox  Croydon &amp; District Bk</w:t>
      </w:r>
    </w:p>
    <w:p w:rsidR="00B11EB3" w:rsidRPr="006B40B3" w:rsidRDefault="00B11EB3" w:rsidP="00B11EB3">
      <w:pPr>
        <w:pStyle w:val="DanceBody"/>
      </w:pPr>
      <w:r w:rsidRPr="006B40B3">
        <w:t xml:space="preserve"> 1- 8</w:t>
      </w:r>
      <w:r w:rsidRPr="006B40B3">
        <w:tab/>
        <w:t>1s+2s set, dance 1/2 RH across, set &amp; dance 1/2 RH across</w:t>
      </w:r>
    </w:p>
    <w:p w:rsidR="00B11EB3" w:rsidRPr="006B40B3" w:rsidRDefault="00B11EB3" w:rsidP="00B11EB3">
      <w:pPr>
        <w:pStyle w:val="DanceBody"/>
      </w:pPr>
      <w:r w:rsidRPr="006B40B3">
        <w:t xml:space="preserve"> 9-16</w:t>
      </w:r>
      <w:r w:rsidRPr="006B40B3">
        <w:tab/>
        <w:t>1L followed by partner casts 1 place, crosses, casts down round 3M up to 2L</w:t>
      </w:r>
    </w:p>
    <w:p w:rsidR="00B11EB3" w:rsidRPr="006B40B3" w:rsidRDefault="00B11EB3" w:rsidP="00B11EB3">
      <w:pPr>
        <w:pStyle w:val="DanceBody"/>
      </w:pPr>
      <w:r w:rsidRPr="006B40B3">
        <w:t>17-24</w:t>
      </w:r>
      <w:r w:rsidRPr="006B40B3">
        <w:tab/>
        <w:t>1s+2L dance RH across, LH across with 3M &amp; dance up to 2M</w:t>
      </w:r>
    </w:p>
    <w:p w:rsidR="00B11EB3" w:rsidRPr="006B40B3" w:rsidRDefault="00B11EB3" w:rsidP="00B11EB3">
      <w:pPr>
        <w:pStyle w:val="DanceBody"/>
      </w:pPr>
      <w:r w:rsidRPr="006B40B3">
        <w:t>25-32</w:t>
      </w:r>
      <w:r w:rsidRPr="006B40B3">
        <w:tab/>
        <w:t>1s dance LH across with 2M, RH across with 3L &amp; both end 2nd place own sides</w:t>
      </w:r>
    </w:p>
    <w:p w:rsidR="00B11EB3" w:rsidRPr="006B40B3" w:rsidRDefault="00B11EB3" w:rsidP="00B11EB3">
      <w:pPr>
        <w:pStyle w:val="DanceBody"/>
        <w:keepNext w:val="0"/>
      </w:pPr>
      <w:r w:rsidRPr="006B40B3">
        <w:t>33-40</w:t>
      </w:r>
      <w:r w:rsidRPr="006B40B3">
        <w:tab/>
        <w:t>2s+1s turn on sides (Ladies RH, Men LH), 1s+3s turn (Ladies LH, Men RH)</w:t>
      </w:r>
    </w:p>
    <w:p w:rsidR="00B11EB3" w:rsidRDefault="00B11EB3" w:rsidP="00B11EB3"/>
    <w:p w:rsidR="00B11EB3" w:rsidRDefault="00B11EB3" w:rsidP="00B11EB3">
      <w:pPr>
        <w:pStyle w:val="Minicrib"/>
      </w:pPr>
      <w:r>
        <w:t>THE BARTONS' REEL  (R8x32)  3C (4C set)</w:t>
      </w:r>
      <w:r>
        <w:tab/>
        <w:t>Roy Goldring  15 Social Dances</w:t>
      </w:r>
    </w:p>
    <w:p w:rsidR="00B11EB3" w:rsidRPr="006B40B3" w:rsidRDefault="00B11EB3" w:rsidP="00B11EB3">
      <w:pPr>
        <w:pStyle w:val="DanceBody"/>
      </w:pPr>
      <w:r w:rsidRPr="006B40B3">
        <w:t xml:space="preserve"> 1- 8</w:t>
      </w:r>
      <w:r w:rsidRPr="006B40B3">
        <w:tab/>
        <w:t>1s+3s set &amp; dance the Capstan: -</w:t>
      </w:r>
    </w:p>
    <w:p w:rsidR="00B11EB3" w:rsidRPr="006B40B3" w:rsidRDefault="00B11EB3" w:rsidP="00B11EB3">
      <w:pPr>
        <w:pStyle w:val="DanceBody"/>
      </w:pPr>
      <w:r w:rsidRPr="006B40B3">
        <w:tab/>
        <w:t>1M+3M change places by dancing LSh 1.1/2 times round standing 2M while 1L &amp; 3L dance RSh 1.1/2 times round 2L</w:t>
      </w:r>
    </w:p>
    <w:p w:rsidR="00B11EB3" w:rsidRPr="006B40B3" w:rsidRDefault="00B11EB3" w:rsidP="00B11EB3">
      <w:pPr>
        <w:pStyle w:val="DanceBody"/>
      </w:pPr>
      <w:r w:rsidRPr="006B40B3">
        <w:t xml:space="preserve"> 9-16</w:t>
      </w:r>
      <w:r w:rsidRPr="006B40B3">
        <w:tab/>
        <w:t>1s cross (no hands) up to 2nd pl opp sides, 1L+3M (at top) turn RH while 1M+2L turn RH, 1s pass RSh &amp; 1L+2M also 1M+3L turn RH 3 (1) 2</w:t>
      </w:r>
    </w:p>
    <w:p w:rsidR="00B11EB3" w:rsidRPr="006B40B3" w:rsidRDefault="00B11EB3" w:rsidP="00B11EB3">
      <w:pPr>
        <w:pStyle w:val="DanceBody"/>
      </w:pPr>
      <w:r w:rsidRPr="006B40B3">
        <w:t>17-24</w:t>
      </w:r>
      <w:r w:rsidRPr="006B40B3">
        <w:tab/>
        <w:t>3s+1s+2s set, 1/2 turn partners RH &amp; chase clockwise 1/2 way 2 (1) 3</w:t>
      </w:r>
    </w:p>
    <w:p w:rsidR="00B11EB3" w:rsidRPr="006B40B3" w:rsidRDefault="00B11EB3" w:rsidP="00B11EB3">
      <w:pPr>
        <w:pStyle w:val="DanceBody"/>
        <w:keepNext w:val="0"/>
      </w:pPr>
      <w:r w:rsidRPr="006B40B3">
        <w:t>25-32</w:t>
      </w:r>
      <w:r w:rsidRPr="006B40B3">
        <w:tab/>
        <w:t>1s dance RH across (Man with 2s &amp; Lady with 3s), 1L dances 1/2 Fig of 8 round 2s while 1M dances 1/2 Fig of 8 round 3s</w:t>
      </w:r>
    </w:p>
    <w:p w:rsidR="00B11EB3" w:rsidRDefault="00B11EB3" w:rsidP="00B11EB3"/>
    <w:p w:rsidR="00B11EB3" w:rsidRDefault="00B11EB3" w:rsidP="00B11EB3">
      <w:pPr>
        <w:pStyle w:val="Minicrib"/>
      </w:pPr>
      <w:r>
        <w:t>THE BASS ROCK  (S3x32)  3C Set</w:t>
      </w:r>
      <w:r>
        <w:tab/>
        <w:t>Barbara Savill  RSCDS Exeter 50th Anniversary</w:t>
      </w:r>
    </w:p>
    <w:p w:rsidR="00B11EB3" w:rsidRDefault="00B11EB3" w:rsidP="00B11EB3">
      <w:pPr>
        <w:pStyle w:val="DanceBody"/>
      </w:pPr>
      <w:r>
        <w:t xml:space="preserve"> 1- 4</w:t>
      </w:r>
      <w:r>
        <w:tab/>
        <w:t>All set, all turn partner 2H finishing in middle NHJ facing down</w:t>
      </w:r>
    </w:p>
    <w:p w:rsidR="00B11EB3" w:rsidRDefault="00B11EB3" w:rsidP="00B11EB3">
      <w:pPr>
        <w:pStyle w:val="DanceBody"/>
      </w:pPr>
      <w:r>
        <w:t xml:space="preserve"> 5- 8</w:t>
      </w:r>
      <w:r>
        <w:tab/>
        <w:t>All dance down (2 steps), all turn about &amp; lead up RHJ finishing in middle in prom hold facing up</w:t>
      </w:r>
    </w:p>
    <w:p w:rsidR="00B11EB3" w:rsidRDefault="00B11EB3" w:rsidP="00B11EB3">
      <w:pPr>
        <w:pStyle w:val="DanceBody"/>
      </w:pPr>
      <w:r>
        <w:t xml:space="preserve"> 9-16</w:t>
      </w:r>
      <w:r>
        <w:tab/>
        <w:t xml:space="preserve">All dance 6 bars of Allemande to end 3 2 1.  1s face down &amp; cast (small steps) into 3rd place own side, </w:t>
      </w:r>
      <w:r>
        <w:rPr>
          <w:b/>
        </w:rPr>
        <w:t>while</w:t>
      </w:r>
      <w:r>
        <w:t xml:space="preserve"> 3s face up &amp; cast into 1st place own side </w:t>
      </w:r>
      <w:r>
        <w:rPr>
          <w:b/>
        </w:rPr>
        <w:t>while</w:t>
      </w:r>
      <w:r>
        <w:t xml:space="preserve"> 2s turn LH to face 1st corners.  3 2 1</w:t>
      </w:r>
    </w:p>
    <w:p w:rsidR="00B11EB3" w:rsidRDefault="00B11EB3" w:rsidP="00B11EB3">
      <w:pPr>
        <w:pStyle w:val="DanceBody"/>
      </w:pPr>
      <w:r>
        <w:t>17-24</w:t>
      </w:r>
      <w:r>
        <w:tab/>
        <w:t xml:space="preserve">2L+3s </w:t>
      </w:r>
      <w:r>
        <w:rPr>
          <w:b/>
        </w:rPr>
        <w:t>also</w:t>
      </w:r>
      <w:r>
        <w:t xml:space="preserve"> 2M+1s dance reels of 3 across (2L+3M &amp; 2M+1L pass LSh to start). 2s end in 2nd place own side</w:t>
      </w:r>
    </w:p>
    <w:p w:rsidR="00B11EB3" w:rsidRDefault="00B11EB3" w:rsidP="00B11EB3">
      <w:pPr>
        <w:pStyle w:val="DanceBody"/>
        <w:keepNext w:val="0"/>
      </w:pPr>
      <w:r>
        <w:t>25-32</w:t>
      </w:r>
      <w:r>
        <w:tab/>
        <w:t>2s dance down NHJ, cast up round 1s, meet &amp; dance up; 2s turn 3s 1.1/2 time nearer hand to end 2 3 1</w:t>
      </w:r>
    </w:p>
    <w:p w:rsidR="00B11EB3" w:rsidRDefault="00B11EB3" w:rsidP="00B11EB3"/>
    <w:p w:rsidR="00B11EB3" w:rsidRDefault="00B11EB3" w:rsidP="00B11EB3">
      <w:pPr>
        <w:pStyle w:val="Minicrib"/>
      </w:pPr>
      <w:r>
        <w:t>BATTLE CREEK BREEZE  (R8x32)  3C (4C set)</w:t>
      </w:r>
      <w:r>
        <w:tab/>
        <w:t>Gary Lindsey</w:t>
      </w:r>
    </w:p>
    <w:p w:rsidR="00B11EB3" w:rsidRPr="006B40B3" w:rsidRDefault="00B11EB3" w:rsidP="00B11EB3">
      <w:pPr>
        <w:pStyle w:val="DanceBody"/>
      </w:pPr>
      <w:r w:rsidRPr="006B40B3">
        <w:t xml:space="preserve"> 1- 8</w:t>
      </w:r>
      <w:r w:rsidRPr="006B40B3">
        <w:tab/>
        <w:t>1s set &amp; turn RH, cast 1 place &amp; cross LH</w:t>
      </w:r>
    </w:p>
    <w:p w:rsidR="00B11EB3" w:rsidRPr="006B40B3" w:rsidRDefault="00B11EB3" w:rsidP="00B11EB3">
      <w:pPr>
        <w:pStyle w:val="DanceBody"/>
      </w:pPr>
      <w:r w:rsidRPr="006B40B3">
        <w:t xml:space="preserve"> 9-16</w:t>
      </w:r>
      <w:r w:rsidRPr="006B40B3">
        <w:tab/>
        <w:t>1s dance reels of 3 on opposite sides (dancing out round 3s to start)</w:t>
      </w:r>
    </w:p>
    <w:p w:rsidR="00B11EB3" w:rsidRPr="006B40B3" w:rsidRDefault="00B11EB3" w:rsidP="00B11EB3">
      <w:pPr>
        <w:pStyle w:val="DanceBody"/>
      </w:pPr>
      <w:r w:rsidRPr="006B40B3">
        <w:t>17-24</w:t>
      </w:r>
      <w:r w:rsidRPr="006B40B3">
        <w:tab/>
        <w:t>1s set &amp; Petronella turn, set &amp; Petronella turn to own sides</w:t>
      </w:r>
    </w:p>
    <w:p w:rsidR="00B11EB3" w:rsidRPr="006B40B3" w:rsidRDefault="00B11EB3" w:rsidP="00B11EB3">
      <w:pPr>
        <w:pStyle w:val="DanceBody"/>
        <w:keepNext w:val="0"/>
      </w:pPr>
      <w:r w:rsidRPr="006B40B3">
        <w:t>25-32</w:t>
      </w:r>
      <w:r w:rsidRPr="006B40B3">
        <w:tab/>
        <w:t>1s set advancing &amp; turn 2H, dance down below 3rd place &amp; cast up to 2nd place while 2s+3s dance R&amp;L (starting RH on sides)</w:t>
      </w:r>
    </w:p>
    <w:p w:rsidR="00B11EB3" w:rsidRDefault="00B11EB3" w:rsidP="00B11EB3"/>
    <w:p w:rsidR="00B11EB3" w:rsidRDefault="00B11EB3" w:rsidP="00B11EB3">
      <w:pPr>
        <w:pStyle w:val="Minicrib"/>
      </w:pPr>
      <w:r>
        <w:t>THE BATTLE OF THE SHIRTS  (R4x32)  4C set</w:t>
      </w:r>
      <w:r>
        <w:tab/>
        <w:t>Janet Cook  Imperial Bk 5</w:t>
      </w:r>
    </w:p>
    <w:p w:rsidR="00B11EB3" w:rsidRDefault="00B11EB3" w:rsidP="00B11EB3">
      <w:pPr>
        <w:pStyle w:val="DanceBody"/>
      </w:pPr>
      <w:r>
        <w:t>3s &amp; 4s on opposite sides</w:t>
      </w:r>
    </w:p>
    <w:p w:rsidR="00B11EB3" w:rsidRPr="006B40B3" w:rsidRDefault="00B11EB3" w:rsidP="00B11EB3">
      <w:pPr>
        <w:pStyle w:val="DanceBody"/>
      </w:pPr>
      <w:r w:rsidRPr="006B40B3">
        <w:t xml:space="preserve"> 1- 8</w:t>
      </w:r>
      <w:r w:rsidRPr="006B40B3">
        <w:tab/>
        <w:t>1s &amp; 4s dance 1/2 Figs of 8 round 2s/3s &amp; end between 2s/3s in lines across, 1s+2s Adv+Ret as 4s+3s Ret+Adv</w:t>
      </w:r>
    </w:p>
    <w:p w:rsidR="00B11EB3" w:rsidRPr="006B40B3" w:rsidRDefault="00B11EB3" w:rsidP="00B11EB3">
      <w:pPr>
        <w:pStyle w:val="DanceBody"/>
      </w:pPr>
      <w:r w:rsidRPr="006B40B3">
        <w:t xml:space="preserve"> 9-16</w:t>
      </w:r>
      <w:r w:rsidRPr="006B40B3">
        <w:tab/>
        <w:t>All dance reels of 4 across 1s &amp; 4s end in middle BtoB facing corners</w:t>
      </w:r>
    </w:p>
    <w:p w:rsidR="00B11EB3" w:rsidRPr="006B40B3" w:rsidRDefault="00B11EB3" w:rsidP="00B11EB3">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B11EB3" w:rsidRDefault="00B11EB3" w:rsidP="00B11EB3">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B11EB3" w:rsidRDefault="00B11EB3" w:rsidP="00B11EB3"/>
    <w:p w:rsidR="00B11EB3" w:rsidRDefault="00B11EB3" w:rsidP="00B11EB3">
      <w:pPr>
        <w:pStyle w:val="Minicrib"/>
      </w:pPr>
      <w:r>
        <w:t>THE BATTLE OF TRAFALGAR  (R4x48)  4C Set</w:t>
      </w:r>
      <w:r>
        <w:tab/>
        <w:t>Clive Chaney  Southsea 50</w:t>
      </w:r>
    </w:p>
    <w:p w:rsidR="00B11EB3" w:rsidRDefault="00B11EB3" w:rsidP="00B11EB3">
      <w:pPr>
        <w:pStyle w:val="DanceBody"/>
      </w:pPr>
      <w:r>
        <w:t xml:space="preserve"> 1- 8</w:t>
      </w:r>
      <w:r>
        <w:tab/>
        <w:t>1s followed by 2s+3s+4s (who dance up sides to start) dance down (3 bars),cast up back to place (3 bars ) &amp; all join hands on sides &amp; set</w:t>
      </w:r>
    </w:p>
    <w:p w:rsidR="00B11EB3" w:rsidRDefault="00B11EB3" w:rsidP="00B11EB3">
      <w:pPr>
        <w:pStyle w:val="DanceBody"/>
      </w:pPr>
      <w:r>
        <w:t xml:space="preserve"> 9-16</w:t>
      </w:r>
      <w:r>
        <w:tab/>
        <w:t xml:space="preserve">1M followed by 2M dances between 1L &amp; 2L, down behind 2L, across set and back up Men's side to place </w:t>
      </w:r>
      <w:r>
        <w:rPr>
          <w:b/>
        </w:rPr>
        <w:t>while</w:t>
      </w:r>
      <w:r>
        <w:t xml:space="preserve"> 3M+4M dance similar round 3L &amp; 4L, all Men set</w:t>
      </w:r>
    </w:p>
    <w:p w:rsidR="00B11EB3" w:rsidRDefault="00B11EB3" w:rsidP="00B11EB3">
      <w:pPr>
        <w:pStyle w:val="DanceBody"/>
      </w:pPr>
      <w:r>
        <w:t>17-24</w:t>
      </w:r>
      <w:r>
        <w:tab/>
        <w:t>Ladies advance towards partner &amp; set to partner (no hands); pull back RSh &amp; dance out to place, join hands &amp; set</w:t>
      </w:r>
    </w:p>
    <w:p w:rsidR="00B11EB3" w:rsidRDefault="00B11EB3" w:rsidP="00B11EB3">
      <w:pPr>
        <w:pStyle w:val="DanceBody"/>
      </w:pPr>
      <w:r>
        <w:t>25-28</w:t>
      </w:r>
      <w:r>
        <w:tab/>
        <w:t xml:space="preserve">1s cast (2s cross up LH) </w:t>
      </w:r>
      <w:r>
        <w:rPr>
          <w:b/>
        </w:rPr>
        <w:t>while</w:t>
      </w:r>
      <w:r>
        <w:t xml:space="preserve"> 4s cast up (3s cross down RH), 1s+4s (middle couples) dance 1/2 RH across </w:t>
      </w:r>
      <w:r>
        <w:rPr>
          <w:b/>
        </w:rPr>
        <w:t>while</w:t>
      </w:r>
      <w:r>
        <w:t xml:space="preserve"> 2s+3s (end couples) set</w:t>
      </w:r>
    </w:p>
    <w:p w:rsidR="00B11EB3" w:rsidRDefault="00B11EB3" w:rsidP="00B11EB3">
      <w:pPr>
        <w:pStyle w:val="DanceBody"/>
      </w:pPr>
      <w:r>
        <w:t>29-32</w:t>
      </w:r>
      <w:r>
        <w:tab/>
        <w:t xml:space="preserve">2s+4s </w:t>
      </w:r>
      <w:r>
        <w:rPr>
          <w:b/>
        </w:rPr>
        <w:t>also</w:t>
      </w:r>
      <w:r>
        <w:t xml:space="preserve"> 1s+3s dance 1/2 LH across, all 4 couples join hands on sides &amp; set.  4 2 1 3</w:t>
      </w:r>
    </w:p>
    <w:p w:rsidR="00B11EB3" w:rsidRDefault="00B11EB3" w:rsidP="00B11EB3">
      <w:pPr>
        <w:pStyle w:val="DanceBody"/>
      </w:pPr>
      <w:r>
        <w:t>33-40</w:t>
      </w:r>
      <w:r>
        <w:tab/>
        <w:t>Men advance towards partner &amp; set to partner (no hands); Men dance RSh round partner &amp; back to place</w:t>
      </w:r>
    </w:p>
    <w:p w:rsidR="00B11EB3" w:rsidRDefault="00B11EB3" w:rsidP="00B11EB3">
      <w:pPr>
        <w:pStyle w:val="DanceBody"/>
        <w:keepNext w:val="0"/>
      </w:pPr>
      <w:r>
        <w:t>41-48</w:t>
      </w:r>
      <w:r>
        <w:tab/>
        <w:t xml:space="preserve">4s+2s </w:t>
      </w:r>
      <w:r>
        <w:rPr>
          <w:b/>
        </w:rPr>
        <w:t>also</w:t>
      </w:r>
      <w:r>
        <w:t xml:space="preserve"> 1s+3s dance the Knot.  End 2 4 1 3</w:t>
      </w:r>
    </w:p>
    <w:p w:rsidR="00B11EB3" w:rsidRDefault="00B11EB3" w:rsidP="00B11EB3"/>
    <w:p w:rsidR="00B11EB3" w:rsidRDefault="00B11EB3" w:rsidP="00B11EB3">
      <w:pPr>
        <w:pStyle w:val="Minicrib"/>
      </w:pPr>
      <w:r>
        <w:t>BAULDY BAIN'S FIDDLE  (R8x32)  3C (4C set)</w:t>
      </w:r>
      <w:r>
        <w:tab/>
        <w:t>John Bowie Dickson  Lothian Coll</w:t>
      </w:r>
    </w:p>
    <w:p w:rsidR="00B11EB3" w:rsidRPr="006B40B3" w:rsidRDefault="00B11EB3" w:rsidP="00B11EB3">
      <w:pPr>
        <w:pStyle w:val="DanceBody"/>
      </w:pPr>
      <w:r w:rsidRPr="006B40B3">
        <w:t xml:space="preserve"> 1- 8</w:t>
      </w:r>
      <w:r w:rsidRPr="006B40B3">
        <w:tab/>
        <w:t>1s turn RH, cast 1 place, turn LH 1.1/2 times 2nd place opposite sides</w:t>
      </w:r>
    </w:p>
    <w:p w:rsidR="00B11EB3" w:rsidRPr="006B40B3" w:rsidRDefault="00B11EB3" w:rsidP="00B11EB3">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B11EB3" w:rsidRPr="006B40B3" w:rsidRDefault="00B11EB3" w:rsidP="00B11EB3">
      <w:pPr>
        <w:pStyle w:val="DanceBody"/>
      </w:pPr>
      <w:r w:rsidRPr="006B40B3">
        <w:t>17-24</w:t>
      </w:r>
      <w:r w:rsidRPr="006B40B3">
        <w:tab/>
        <w:t>1s dance 1/2 diagonal reel of 4 with 1st corners &amp; 1/2 reel of 4 with 2nd corners</w:t>
      </w:r>
    </w:p>
    <w:p w:rsidR="00B11EB3" w:rsidRPr="006B40B3" w:rsidRDefault="00B11EB3" w:rsidP="00B11EB3">
      <w:pPr>
        <w:pStyle w:val="DanceBody"/>
        <w:keepNext w:val="0"/>
      </w:pPr>
      <w:r w:rsidRPr="006B40B3">
        <w:t>25-32</w:t>
      </w:r>
      <w:r w:rsidRPr="006B40B3">
        <w:tab/>
        <w:t>2s+1s+3s dance 6H round &amp; back</w:t>
      </w:r>
    </w:p>
    <w:p w:rsidR="00B11EB3" w:rsidRDefault="00B11EB3" w:rsidP="00B11EB3"/>
    <w:p w:rsidR="00B11EB3" w:rsidRDefault="00B11EB3" w:rsidP="00B11EB3">
      <w:pPr>
        <w:pStyle w:val="Minicrib"/>
      </w:pPr>
      <w:r>
        <w:t>THE BAWK  (J8x32)  3C (4C set)</w:t>
      </w:r>
      <w:r>
        <w:tab/>
        <w:t>Alexander Bowman  RSCDS Bk 30</w:t>
      </w:r>
    </w:p>
    <w:p w:rsidR="00B11EB3" w:rsidRPr="000D60D4" w:rsidRDefault="00B11EB3" w:rsidP="00B11EB3">
      <w:pPr>
        <w:pStyle w:val="DanceBody"/>
      </w:pPr>
      <w:r w:rsidRPr="000D60D4">
        <w:t xml:space="preserve"> 1- 8</w:t>
      </w:r>
      <w:r w:rsidRPr="000D60D4">
        <w:tab/>
        <w:t>1M sets advancing to 2L &amp; turns partner LH, 1L sets advancing to 2M &amp; turns partner RH</w:t>
      </w:r>
    </w:p>
    <w:p w:rsidR="00B11EB3" w:rsidRPr="000D60D4" w:rsidRDefault="00B11EB3" w:rsidP="00B11EB3">
      <w:pPr>
        <w:pStyle w:val="DanceBody"/>
      </w:pPr>
      <w:r w:rsidRPr="000D60D4">
        <w:t xml:space="preserve"> 9-16</w:t>
      </w:r>
      <w:r w:rsidRPr="000D60D4">
        <w:tab/>
        <w:t>1s cross RH, cast 1 place, cross LH, cast round 3s &amp; lead up to face 1st corners</w:t>
      </w:r>
    </w:p>
    <w:p w:rsidR="00B11EB3" w:rsidRPr="000D60D4" w:rsidRDefault="00B11EB3" w:rsidP="00B11EB3">
      <w:pPr>
        <w:pStyle w:val="DanceBody"/>
      </w:pPr>
      <w:r w:rsidRPr="000D60D4">
        <w:t>17-24</w:t>
      </w:r>
      <w:r w:rsidRPr="000D60D4">
        <w:tab/>
        <w:t>1s set &amp; turn 1st corners, set &amp; turn 2nd corners to end in centre facing Ladies' side</w:t>
      </w:r>
    </w:p>
    <w:p w:rsidR="00B11EB3" w:rsidRPr="000D60D4" w:rsidRDefault="00B11EB3" w:rsidP="00B11EB3">
      <w:pPr>
        <w:pStyle w:val="DanceBody"/>
        <w:keepNext w:val="0"/>
      </w:pPr>
      <w:r w:rsidRPr="000D60D4">
        <w:t>25-32</w:t>
      </w:r>
      <w:r w:rsidRPr="000D60D4">
        <w:tab/>
        <w:t>1s dance out between 2L &amp; 3L, cast (Lady up &amp; Man down), meet in centre &amp; dance out between 2M &amp; 3M &amp; cast ending in 2nd places</w:t>
      </w:r>
    </w:p>
    <w:p w:rsidR="00B11EB3" w:rsidRDefault="00B11EB3" w:rsidP="00B11EB3"/>
    <w:p w:rsidR="00B11EB3" w:rsidRDefault="00B11EB3" w:rsidP="00B11EB3">
      <w:pPr>
        <w:pStyle w:val="Minicrib"/>
      </w:pPr>
      <w:r>
        <w:t>BAY AND BAYAN  (R8x32)  3C (4C set)</w:t>
      </w:r>
      <w:r>
        <w:tab/>
        <w:t>John Drewry  Turkish Set</w:t>
      </w:r>
    </w:p>
    <w:p w:rsidR="00B11EB3" w:rsidRPr="006B40B3" w:rsidRDefault="00B11EB3" w:rsidP="00B11EB3">
      <w:pPr>
        <w:pStyle w:val="DanceBody"/>
      </w:pPr>
      <w:r w:rsidRPr="006B40B3">
        <w:t xml:space="preserve"> 1- 8</w:t>
      </w:r>
      <w:r w:rsidRPr="006B40B3">
        <w:tab/>
        <w:t>1s+2s+3s dance reel of 3 on own sides (1s in &amp; down to start)</w:t>
      </w:r>
    </w:p>
    <w:p w:rsidR="00B11EB3" w:rsidRPr="006B40B3" w:rsidRDefault="00B11EB3" w:rsidP="00B11EB3">
      <w:pPr>
        <w:pStyle w:val="DanceBody"/>
      </w:pPr>
      <w:r w:rsidRPr="006B40B3">
        <w:t xml:space="preserve"> 9-16</w:t>
      </w:r>
      <w:r w:rsidRPr="006B40B3">
        <w:tab/>
        <w:t>1s turn RH 1.1/2 to end facing 1st corners, 1s dance Pass+Turn with 1st corner &amp; turn RH to face 3rd corner</w:t>
      </w:r>
    </w:p>
    <w:p w:rsidR="00B11EB3" w:rsidRPr="006B40B3" w:rsidRDefault="00B11EB3" w:rsidP="00B11EB3">
      <w:pPr>
        <w:pStyle w:val="DanceBody"/>
      </w:pPr>
      <w:r w:rsidRPr="006B40B3">
        <w:t>17-24</w:t>
      </w:r>
      <w:r w:rsidRPr="006B40B3">
        <w:tab/>
        <w:t>1s dance diagonal RSh reel of 4 &amp; end turning RH to 2nd place on own side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BAYSIDE TWENTY-FIRST  (S4x40)  4C set</w:t>
      </w:r>
      <w:r>
        <w:tab/>
        <w:t>David Le Brocque</w:t>
      </w:r>
    </w:p>
    <w:p w:rsidR="00B11EB3" w:rsidRPr="006B40B3" w:rsidRDefault="00B11EB3" w:rsidP="00B11EB3">
      <w:pPr>
        <w:pStyle w:val="DanceBody"/>
      </w:pPr>
      <w:r w:rsidRPr="006B40B3">
        <w:t xml:space="preserve"> 1- 8</w:t>
      </w:r>
      <w:r w:rsidRPr="006B40B3">
        <w:tab/>
        <w:t>1s+2s dance RH across, 1s set to 2s &amp; 1/2 turn (1s dancing between 2s).  2 1 3 4</w:t>
      </w:r>
    </w:p>
    <w:p w:rsidR="00B11EB3" w:rsidRPr="006B40B3" w:rsidRDefault="00B11EB3" w:rsidP="00B11EB3">
      <w:pPr>
        <w:pStyle w:val="DanceBody"/>
      </w:pPr>
      <w:r w:rsidRPr="006B40B3">
        <w:t xml:space="preserve"> 9-16</w:t>
      </w:r>
      <w:r w:rsidRPr="006B40B3">
        <w:tab/>
        <w:t>All dance reflection reels of 4 on sides (1s in &amp; down, 3s in &amp; down)</w:t>
      </w:r>
    </w:p>
    <w:p w:rsidR="00B11EB3" w:rsidRPr="006B40B3" w:rsidRDefault="00B11EB3" w:rsidP="00B11EB3">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B11EB3" w:rsidRPr="006B40B3" w:rsidRDefault="00B11EB3" w:rsidP="00B11EB3">
      <w:pPr>
        <w:pStyle w:val="DanceBody"/>
      </w:pPr>
      <w:r w:rsidRPr="006B40B3">
        <w:t>25-32</w:t>
      </w:r>
      <w:r w:rsidRPr="006B40B3">
        <w:tab/>
        <w:t>Repeat bars 17-24 back to own sides</w:t>
      </w:r>
    </w:p>
    <w:p w:rsidR="00B11EB3" w:rsidRPr="006B40B3" w:rsidRDefault="00B11EB3" w:rsidP="00B11EB3">
      <w:pPr>
        <w:pStyle w:val="DanceBody"/>
        <w:keepNext w:val="0"/>
      </w:pPr>
      <w:r w:rsidRPr="006B40B3">
        <w:t>33-40</w:t>
      </w:r>
      <w:r w:rsidRPr="006B40B3">
        <w:tab/>
        <w:t>1s cross RH, cast to bottom &amp; turn 2h 1.1/2 times.  2 3 4 1</w:t>
      </w:r>
    </w:p>
    <w:p w:rsidR="00B11EB3" w:rsidRDefault="00B11EB3" w:rsidP="00B11EB3"/>
    <w:p w:rsidR="00B11EB3" w:rsidRDefault="00B11EB3" w:rsidP="00B11EB3">
      <w:pPr>
        <w:pStyle w:val="Minicrib"/>
      </w:pPr>
      <w:r>
        <w:t>BE MY PARTNER  (S4x40)  4C set</w:t>
      </w:r>
      <w:r>
        <w:tab/>
        <w:t>Zoltán Gräff  A Reel Goulash - Budapest Book of SCDs</w:t>
      </w:r>
    </w:p>
    <w:p w:rsidR="00B11EB3" w:rsidRDefault="00B11EB3" w:rsidP="00B11EB3">
      <w:pPr>
        <w:pStyle w:val="DanceBody"/>
      </w:pPr>
      <w:r>
        <w:t xml:space="preserve"> 1- 8</w:t>
      </w:r>
      <w:r>
        <w:tab/>
        <w:t>1s+2s &amp; 3s+4s dance double Figs 8 (1s &amp; 4s cast, 2s cross up, 3s cross down)</w:t>
      </w:r>
    </w:p>
    <w:p w:rsidR="00B11EB3" w:rsidRDefault="00B11EB3" w:rsidP="00B11EB3">
      <w:pPr>
        <w:pStyle w:val="DanceBody"/>
      </w:pPr>
      <w:r>
        <w:t xml:space="preserve"> 9-16</w:t>
      </w:r>
      <w:r>
        <w:tab/>
        <w:t>2s+3s dance the "Tourbilink":-</w:t>
      </w:r>
    </w:p>
    <w:p w:rsidR="00B11EB3" w:rsidRDefault="00B11EB3" w:rsidP="00B11EB3">
      <w:pPr>
        <w:pStyle w:val="DanceBody"/>
      </w:pPr>
      <w:r>
        <w:tab/>
        <w:t>9-10    2s+3s 1/2 turn partners 2H, 2M and 3L lead partners NHJ 1 place clockwise to end 2s on Ladies' side and 3s on Men's side</w:t>
      </w:r>
    </w:p>
    <w:p w:rsidR="00B11EB3" w:rsidRDefault="00B11EB3" w:rsidP="00B11EB3">
      <w:pPr>
        <w:pStyle w:val="DanceBody"/>
      </w:pPr>
      <w:r>
        <w:tab/>
        <w:t>11-14  2s+3s Set+Link on the sides</w:t>
      </w:r>
    </w:p>
    <w:p w:rsidR="00B11EB3" w:rsidRDefault="00B11EB3" w:rsidP="00B11EB3">
      <w:pPr>
        <w:pStyle w:val="DanceBody"/>
      </w:pPr>
      <w:r>
        <w:tab/>
        <w:t>15-16  2s+3s chase clockwise round one place. 1(3)(2)4</w:t>
      </w:r>
    </w:p>
    <w:p w:rsidR="00B11EB3" w:rsidRDefault="00B11EB3" w:rsidP="00B11EB3">
      <w:pPr>
        <w:pStyle w:val="DanceBody"/>
      </w:pPr>
      <w:r>
        <w:t>17-24</w:t>
      </w:r>
      <w:r>
        <w:tab/>
        <w:t>1s+3s &amp; 2s+4s dance the "Tourbilink"  3(1)(4)2</w:t>
      </w:r>
    </w:p>
    <w:p w:rsidR="00B11EB3" w:rsidRDefault="00B11EB3" w:rsidP="00B11EB3">
      <w:pPr>
        <w:pStyle w:val="DanceBody"/>
      </w:pPr>
      <w:r>
        <w:t>25-32</w:t>
      </w:r>
      <w:r>
        <w:tab/>
        <w:t>All dance RSh  reel of 4 on sides</w:t>
      </w:r>
    </w:p>
    <w:p w:rsidR="00B11EB3" w:rsidRPr="003B3161" w:rsidRDefault="00B11EB3" w:rsidP="00B11EB3">
      <w:pPr>
        <w:pStyle w:val="DanceBody"/>
        <w:keepNext w:val="0"/>
      </w:pPr>
      <w:r>
        <w:t>33-40</w:t>
      </w:r>
      <w:r>
        <w:tab/>
        <w:t>1s+4s dance 1/2 RH across, 1L+4L &amp; 1M+4M set facing up/down on sides &amp;1/2 turn RH, 1s+4s set to partner  3 1 4 2</w:t>
      </w:r>
    </w:p>
    <w:p w:rsidR="00B11EB3" w:rsidRDefault="00B11EB3" w:rsidP="00B11EB3"/>
    <w:p w:rsidR="00B11EB3" w:rsidRDefault="00B11EB3" w:rsidP="00B11EB3">
      <w:pPr>
        <w:pStyle w:val="Minicrib"/>
      </w:pPr>
      <w:r>
        <w:t>BE PREPARED  (R8x32)  3C (4C set)</w:t>
      </w:r>
      <w:r>
        <w:tab/>
        <w:t>Andrew Hodgson  Fields of Gold</w:t>
      </w:r>
    </w:p>
    <w:p w:rsidR="00B11EB3" w:rsidRDefault="00B11EB3" w:rsidP="00B11EB3">
      <w:pPr>
        <w:pStyle w:val="DanceBody"/>
      </w:pPr>
      <w:r>
        <w:t xml:space="preserve"> 1- 2</w:t>
      </w:r>
      <w:r>
        <w:tab/>
        <w:t xml:space="preserve">1s turn RH </w:t>
      </w:r>
      <w:r>
        <w:rPr>
          <w:b/>
        </w:rPr>
        <w:t>while</w:t>
      </w:r>
      <w:r>
        <w:t xml:space="preserve"> 2s set.</w:t>
      </w:r>
    </w:p>
    <w:p w:rsidR="00B11EB3" w:rsidRDefault="00B11EB3" w:rsidP="00B11EB3">
      <w:pPr>
        <w:pStyle w:val="DanceBody"/>
      </w:pPr>
      <w:r>
        <w:t xml:space="preserve"> 3- 8</w:t>
      </w:r>
      <w:r>
        <w:tab/>
        <w:t xml:space="preserve">1s lead down the middle for 4 bars &amp; back to 2nd place to finish in the middle facing up </w:t>
      </w:r>
      <w:r>
        <w:rPr>
          <w:b/>
        </w:rPr>
        <w:t>while</w:t>
      </w:r>
      <w:r>
        <w:t xml:space="preserve"> 2s cast up into 1st place, turn RH to finish in middle facing up. 3s step in on bar 8.  2 1 3</w:t>
      </w:r>
    </w:p>
    <w:p w:rsidR="00B11EB3" w:rsidRDefault="00B11EB3" w:rsidP="00B11EB3">
      <w:pPr>
        <w:pStyle w:val="DanceBody"/>
      </w:pPr>
      <w:r>
        <w:t xml:space="preserve"> 9-16</w:t>
      </w:r>
      <w:r>
        <w:tab/>
        <w:t>2s+1s+3s dance Allemande. 1s finish facing 1st corners (pstn).</w:t>
      </w:r>
    </w:p>
    <w:p w:rsidR="00B11EB3" w:rsidRDefault="00B11EB3" w:rsidP="00B11EB3">
      <w:pPr>
        <w:pStyle w:val="DanceBody"/>
      </w:pPr>
      <w:r>
        <w:t>17-24</w:t>
      </w:r>
      <w:r>
        <w:tab/>
        <w:t>1s dance 1/2 diagonal reel of 4 with 1st corners then with 2nd corners (pstn) to finish in 2nd place opposite sides</w:t>
      </w:r>
    </w:p>
    <w:p w:rsidR="00B11EB3" w:rsidRDefault="00B11EB3" w:rsidP="00B11EB3">
      <w:pPr>
        <w:pStyle w:val="DanceBody"/>
      </w:pPr>
      <w:r>
        <w:t>25-28</w:t>
      </w:r>
      <w:r>
        <w:tab/>
        <w:t>1s 1/2 turn RH to face down, 1s lead down &amp; on bar 28 1M guides 1L in front of him.</w:t>
      </w:r>
    </w:p>
    <w:p w:rsidR="00B11EB3" w:rsidRDefault="00B11EB3" w:rsidP="00B11EB3">
      <w:pPr>
        <w:pStyle w:val="DanceBody"/>
        <w:keepNext w:val="0"/>
      </w:pPr>
      <w:r>
        <w:t>29-32</w:t>
      </w:r>
      <w:r>
        <w:tab/>
        <w:t xml:space="preserve">1L followed by 1M dance round 3M's place &amp; into 2nd place on own sides </w:t>
      </w:r>
      <w:r>
        <w:rPr>
          <w:b/>
        </w:rPr>
        <w:t>while</w:t>
      </w:r>
      <w:r>
        <w:t xml:space="preserve"> 2s &amp; 3s set &amp; cross RH to own sides</w:t>
      </w:r>
    </w:p>
    <w:p w:rsidR="00B11EB3" w:rsidRDefault="00B11EB3" w:rsidP="00B11EB3"/>
    <w:p w:rsidR="00B11EB3" w:rsidRDefault="00B11EB3" w:rsidP="00B11EB3">
      <w:pPr>
        <w:pStyle w:val="Minicrib"/>
      </w:pPr>
      <w:r>
        <w:t>BE SEEING YOU  (J32)  Round the Room</w:t>
      </w:r>
      <w:r>
        <w:tab/>
        <w:t>Sheila Gradon  Beyond the Black Stump</w:t>
      </w:r>
    </w:p>
    <w:p w:rsidR="00B11EB3" w:rsidRDefault="00B11EB3" w:rsidP="00B11EB3">
      <w:pPr>
        <w:pStyle w:val="DanceBody"/>
      </w:pPr>
      <w:r>
        <w:t>Round the Room Dance 2 facing 2</w:t>
      </w:r>
    </w:p>
    <w:p w:rsidR="00B11EB3" w:rsidRPr="006B40B3" w:rsidRDefault="00B11EB3" w:rsidP="00B11EB3">
      <w:pPr>
        <w:pStyle w:val="DanceBody"/>
      </w:pPr>
      <w:r w:rsidRPr="006B40B3">
        <w:t xml:space="preserve"> 1- 8</w:t>
      </w:r>
      <w:r w:rsidRPr="006B40B3">
        <w:tab/>
        <w:t>1s+2s dance R&amp;L</w:t>
      </w:r>
    </w:p>
    <w:p w:rsidR="00B11EB3" w:rsidRPr="006B40B3" w:rsidRDefault="00B11EB3" w:rsidP="00B11EB3">
      <w:pPr>
        <w:pStyle w:val="DanceBody"/>
      </w:pPr>
      <w:r w:rsidRPr="006B40B3">
        <w:t xml:space="preserve"> 9-16</w:t>
      </w:r>
      <w:r w:rsidRPr="006B40B3">
        <w:tab/>
        <w:t>1s dance between 2s &amp; cast back to place, 1s turn RH</w:t>
      </w:r>
    </w:p>
    <w:p w:rsidR="00B11EB3" w:rsidRPr="006B40B3" w:rsidRDefault="00B11EB3" w:rsidP="00B11EB3">
      <w:pPr>
        <w:pStyle w:val="DanceBody"/>
      </w:pPr>
      <w:r w:rsidRPr="006B40B3">
        <w:t>17-24</w:t>
      </w:r>
      <w:r w:rsidRPr="006B40B3">
        <w:tab/>
        <w:t>2s repeat bars 9-16 round 1s</w:t>
      </w:r>
    </w:p>
    <w:p w:rsidR="00B11EB3" w:rsidRDefault="00B11EB3" w:rsidP="00B11EB3">
      <w:pPr>
        <w:pStyle w:val="DanceBody"/>
        <w:keepNext w:val="0"/>
      </w:pPr>
      <w:r w:rsidRPr="006B40B3">
        <w:t>25-32</w:t>
      </w:r>
      <w:r w:rsidRPr="006B40B3">
        <w:tab/>
        <w:t>1s+2s Adv+Ret (with 3 claps on bar 28). 1s+2s advance to meet next couple (1s making an arch)</w:t>
      </w:r>
    </w:p>
    <w:p w:rsidR="00B11EB3" w:rsidRDefault="00B11EB3" w:rsidP="00B11EB3"/>
    <w:p w:rsidR="00B11EB3" w:rsidRDefault="00B11EB3" w:rsidP="00B11EB3">
      <w:pPr>
        <w:pStyle w:val="Minicrib"/>
      </w:pPr>
      <w:r>
        <w:t>BEA'S DELIGHT  (R8x32)  3C (4C set)</w:t>
      </w:r>
      <w:r>
        <w:tab/>
        <w:t>Mary MacFarlane  RSCDS Bk 43</w:t>
      </w:r>
    </w:p>
    <w:p w:rsidR="00B11EB3" w:rsidRPr="000D60D4" w:rsidRDefault="00B11EB3" w:rsidP="00B11EB3">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B11EB3" w:rsidRPr="000D60D4" w:rsidRDefault="00B11EB3" w:rsidP="00B11EB3">
      <w:pPr>
        <w:pStyle w:val="DanceBody"/>
      </w:pPr>
      <w:r w:rsidRPr="000D60D4">
        <w:t xml:space="preserve"> 9-16</w:t>
      </w:r>
      <w:r w:rsidRPr="000D60D4">
        <w:tab/>
        <w:t>2s+1s+3s dance reels of 3 on sides (1s RSh to 3s to start)</w:t>
      </w:r>
    </w:p>
    <w:p w:rsidR="00B11EB3" w:rsidRPr="000D60D4" w:rsidRDefault="00B11EB3" w:rsidP="00B11EB3">
      <w:pPr>
        <w:pStyle w:val="DanceBody"/>
      </w:pPr>
      <w:r w:rsidRPr="000D60D4">
        <w:t>17-24</w:t>
      </w:r>
      <w:r w:rsidRPr="000D60D4">
        <w:tab/>
        <w:t>1s repeat bars 1- 8 with 3s</w:t>
      </w:r>
    </w:p>
    <w:p w:rsidR="00B11EB3" w:rsidRPr="000D60D4" w:rsidRDefault="00B11EB3" w:rsidP="00B11EB3">
      <w:pPr>
        <w:pStyle w:val="DanceBody"/>
        <w:keepNext w:val="0"/>
      </w:pPr>
      <w:r w:rsidRPr="000D60D4">
        <w:t>25-32</w:t>
      </w:r>
      <w:r w:rsidRPr="000D60D4">
        <w:tab/>
        <w:t>1L dances behind 3L, in front of 2L &amp; casts to 2nd pl while 1M dances in front of 3M, behind 2M &amp; dances down to 2nd place, 2s+1s+3s set</w:t>
      </w:r>
    </w:p>
    <w:p w:rsidR="00B11EB3" w:rsidRDefault="00B11EB3" w:rsidP="00B11EB3"/>
    <w:p w:rsidR="00B11EB3" w:rsidRDefault="00B11EB3" w:rsidP="00B11EB3">
      <w:pPr>
        <w:pStyle w:val="Minicrib"/>
      </w:pPr>
      <w:r>
        <w:t>BEACH DANCER  (J8x32)  3C (4C set)</w:t>
      </w:r>
      <w:r>
        <w:tab/>
        <w:t>Eddy West  http://eddywest.nz</w:t>
      </w:r>
    </w:p>
    <w:p w:rsidR="00B11EB3" w:rsidRPr="000D60D4" w:rsidRDefault="00B11EB3" w:rsidP="00B11EB3">
      <w:pPr>
        <w:pStyle w:val="DanceBody"/>
      </w:pPr>
      <w:r w:rsidRPr="000D60D4">
        <w:t xml:space="preserve"> 1- 8</w:t>
      </w:r>
      <w:r w:rsidRPr="000D60D4">
        <w:tab/>
        <w:t>1s set &amp; cross RH, 1s set to 2s on sides &amp; change places LH</w:t>
      </w:r>
    </w:p>
    <w:p w:rsidR="00B11EB3" w:rsidRDefault="00B11EB3" w:rsidP="00B11EB3">
      <w:pPr>
        <w:pStyle w:val="DanceBody"/>
      </w:pPr>
      <w:r w:rsidRPr="000D60D4">
        <w:t xml:space="preserve"> 9-16</w:t>
      </w:r>
      <w:r w:rsidRPr="000D60D4">
        <w:tab/>
        <w:t>2s+1s dance Ladies' Chain</w:t>
      </w:r>
    </w:p>
    <w:p w:rsidR="00B11EB3" w:rsidRPr="000D60D4" w:rsidRDefault="00B11EB3" w:rsidP="00B11EB3">
      <w:pPr>
        <w:pStyle w:val="DanceBody"/>
      </w:pPr>
      <w:r w:rsidRPr="000D60D4">
        <w:t>17-24</w:t>
      </w:r>
      <w:r w:rsidRPr="000D60D4">
        <w:tab/>
        <w:t>1M followed by 1L casts behind 3L &amp; 1M crosses to own side then casts up to 2nd place as 1L dances up middle to 2nd pl. (4 bars),  2s+1s turn LH on sides</w:t>
      </w:r>
    </w:p>
    <w:p w:rsidR="00B11EB3" w:rsidRPr="000D60D4" w:rsidRDefault="00B11EB3" w:rsidP="00B11EB3">
      <w:pPr>
        <w:pStyle w:val="DanceBody"/>
        <w:keepNext w:val="0"/>
      </w:pPr>
      <w:r w:rsidRPr="000D60D4">
        <w:t>25-32</w:t>
      </w:r>
      <w:r w:rsidRPr="000D60D4">
        <w:tab/>
        <w:t>1s dance reels of 3 on sides giving RSh to 3s</w:t>
      </w:r>
    </w:p>
    <w:p w:rsidR="00B11EB3" w:rsidRDefault="00B11EB3" w:rsidP="00B11EB3"/>
    <w:p w:rsidR="00B11EB3" w:rsidRDefault="00B11EB3" w:rsidP="00B11EB3">
      <w:pPr>
        <w:pStyle w:val="Minicrib"/>
      </w:pPr>
      <w:r>
        <w:t>THE BEADBONNY ASH  (J8x32)  3C (4C Set)</w:t>
      </w:r>
      <w:r>
        <w:tab/>
        <w:t>June Parker  Kauri Coll</w:t>
      </w:r>
    </w:p>
    <w:p w:rsidR="00B11EB3" w:rsidRPr="006B40B3" w:rsidRDefault="00B11EB3" w:rsidP="00B11EB3">
      <w:pPr>
        <w:pStyle w:val="DanceBody"/>
      </w:pPr>
      <w:r w:rsidRPr="006B40B3">
        <w:t xml:space="preserve"> 1- 8</w:t>
      </w:r>
      <w:r w:rsidRPr="006B40B3">
        <w:tab/>
        <w:t>1s+2s set, dance RH across 1/2 way, set &amp; cross RH</w:t>
      </w:r>
    </w:p>
    <w:p w:rsidR="00B11EB3" w:rsidRPr="006B40B3" w:rsidRDefault="00B11EB3" w:rsidP="00B11EB3">
      <w:pPr>
        <w:pStyle w:val="DanceBody"/>
      </w:pPr>
      <w:r w:rsidRPr="006B40B3">
        <w:t xml:space="preserve"> 9-16</w:t>
      </w:r>
      <w:r w:rsidRPr="006B40B3">
        <w:tab/>
        <w:t>2M+1L+3M Advance, Bal-in-Line &amp; retire while 2L+1M+3L Advance &amp; Bal-in-Line</w:t>
      </w:r>
    </w:p>
    <w:p w:rsidR="00B11EB3" w:rsidRPr="006B40B3" w:rsidRDefault="00B11EB3" w:rsidP="00B11EB3">
      <w:pPr>
        <w:pStyle w:val="DanceBody"/>
      </w:pPr>
      <w:r w:rsidRPr="006B40B3">
        <w:t>17-24</w:t>
      </w:r>
      <w:r w:rsidRPr="006B40B3">
        <w:tab/>
        <w:t>2L+1M+3L dance reel of 3 up/down middle (1M RSh to 3L to start) &amp; end on sides</w:t>
      </w:r>
    </w:p>
    <w:p w:rsidR="00B11EB3" w:rsidRPr="006B40B3" w:rsidRDefault="00B11EB3" w:rsidP="00B11EB3">
      <w:pPr>
        <w:pStyle w:val="DanceBody"/>
        <w:keepNext w:val="0"/>
      </w:pPr>
      <w:r w:rsidRPr="006B40B3">
        <w:t>25-32</w:t>
      </w:r>
      <w:r w:rsidRPr="006B40B3">
        <w:tab/>
        <w:t>2M+1L+3M dance reel of 3 up/down middle (1L RSh to 2M to start) &amp; end on sides</w:t>
      </w:r>
    </w:p>
    <w:p w:rsidR="00B11EB3" w:rsidRDefault="00B11EB3" w:rsidP="00B11EB3"/>
    <w:p w:rsidR="00B11EB3" w:rsidRDefault="00B11EB3" w:rsidP="00B11EB3">
      <w:pPr>
        <w:pStyle w:val="Minicrib"/>
      </w:pPr>
      <w:r>
        <w:t>BEAL'S REEL (Where My Whimsy Takes Me)  (R5x40)  5C set</w:t>
      </w:r>
      <w:r>
        <w:tab/>
        <w:t>Priscilla Burrage  Cross Country Capers</w:t>
      </w:r>
    </w:p>
    <w:p w:rsidR="00B11EB3" w:rsidRPr="006B40B3" w:rsidRDefault="00B11EB3" w:rsidP="00B11EB3">
      <w:pPr>
        <w:pStyle w:val="DanceBody"/>
      </w:pPr>
      <w:r w:rsidRPr="006B40B3">
        <w:t xml:space="preserve"> 1- 8</w:t>
      </w:r>
      <w:r w:rsidRPr="006B40B3">
        <w:tab/>
        <w:t>1s cross RH, cast 1 place &amp; 2s+1s+3s turn partners RH</w:t>
      </w:r>
    </w:p>
    <w:p w:rsidR="00B11EB3" w:rsidRPr="006B40B3" w:rsidRDefault="00B11EB3" w:rsidP="00B11EB3">
      <w:pPr>
        <w:pStyle w:val="DanceBody"/>
      </w:pPr>
      <w:r w:rsidRPr="006B40B3">
        <w:t xml:space="preserve"> 9-16</w:t>
      </w:r>
      <w:r w:rsidRPr="006B40B3">
        <w:tab/>
        <w:t>2s+1s+3s circle 6H round &amp; back</w:t>
      </w:r>
    </w:p>
    <w:p w:rsidR="00B11EB3" w:rsidRPr="006B40B3" w:rsidRDefault="00B11EB3" w:rsidP="00B11EB3">
      <w:pPr>
        <w:pStyle w:val="DanceBody"/>
      </w:pPr>
      <w:r w:rsidRPr="006B40B3">
        <w:t>17-24</w:t>
      </w:r>
      <w:r w:rsidRPr="006B40B3">
        <w:tab/>
        <w:t>1s cross RH, cast 1 place &amp; 3s+1s+4s turn partners LH</w:t>
      </w:r>
    </w:p>
    <w:p w:rsidR="00B11EB3" w:rsidRPr="006B40B3" w:rsidRDefault="00B11EB3" w:rsidP="00B11EB3">
      <w:pPr>
        <w:pStyle w:val="DanceBody"/>
      </w:pPr>
      <w:r w:rsidRPr="006B40B3">
        <w:t>25-32</w:t>
      </w:r>
      <w:r w:rsidRPr="006B40B3">
        <w:tab/>
        <w:t>1L dances reel of 3 with couple above (3s) &amp; 1M with couple below (4s) 1s end between 5s Man facing Lady</w:t>
      </w:r>
    </w:p>
    <w:p w:rsidR="00B11EB3" w:rsidRPr="006B40B3" w:rsidRDefault="00B11EB3" w:rsidP="00B11EB3">
      <w:pPr>
        <w:pStyle w:val="DanceBody"/>
        <w:keepNext w:val="0"/>
      </w:pPr>
      <w:r w:rsidRPr="006B40B3">
        <w:t>33-40</w:t>
      </w:r>
      <w:r w:rsidRPr="006B40B3">
        <w:tab/>
        <w:t>1s+5s dance reel of 4 across 1s ending in 5th place</w:t>
      </w:r>
    </w:p>
    <w:p w:rsidR="00B11EB3" w:rsidRDefault="00B11EB3" w:rsidP="00B11EB3"/>
    <w:p w:rsidR="00B11EB3" w:rsidRDefault="00B11EB3" w:rsidP="00B11EB3">
      <w:pPr>
        <w:pStyle w:val="Minicrib"/>
      </w:pPr>
      <w:r>
        <w:t>BEARSDEN JIG  (J8x32)  3C (4C set)</w:t>
      </w:r>
      <w:r>
        <w:tab/>
        <w:t>James McMillan  Glasgow 85th Anniv</w:t>
      </w:r>
    </w:p>
    <w:p w:rsidR="00B11EB3" w:rsidRPr="006B40B3" w:rsidRDefault="00B11EB3" w:rsidP="00B11EB3">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B11EB3" w:rsidRPr="006B40B3" w:rsidRDefault="00B11EB3" w:rsidP="00B11EB3">
      <w:pPr>
        <w:pStyle w:val="DanceBody"/>
      </w:pPr>
      <w:r w:rsidRPr="006B40B3">
        <w:t xml:space="preserve"> 9-16</w:t>
      </w:r>
      <w:r w:rsidRPr="006B40B3">
        <w:tab/>
        <w:t>2s+1s+3s dance a Promenade reel of 3 (2s+1s pass RSh to start) all ending on own sides  2 1 3</w:t>
      </w:r>
    </w:p>
    <w:p w:rsidR="00B11EB3" w:rsidRPr="006B40B3" w:rsidRDefault="00B11EB3" w:rsidP="00B11EB3">
      <w:pPr>
        <w:pStyle w:val="DanceBody"/>
      </w:pPr>
      <w:r w:rsidRPr="006B40B3">
        <w:t>17-24</w:t>
      </w:r>
      <w:r w:rsidRPr="006B40B3">
        <w:tab/>
        <w:t>2s+1s+3s dance Inveran reels of 3 on sides (1s dance up between 2s to start, cast &amp; cross down to 3rd place)  2(1)3</w:t>
      </w:r>
    </w:p>
    <w:p w:rsidR="00B11EB3" w:rsidRPr="006B40B3" w:rsidRDefault="00B11EB3" w:rsidP="00B11EB3">
      <w:pPr>
        <w:pStyle w:val="DanceBody"/>
        <w:keepNext w:val="0"/>
      </w:pPr>
      <w:r w:rsidRPr="006B40B3">
        <w:t>25-32</w:t>
      </w:r>
      <w:r w:rsidRPr="006B40B3">
        <w:tab/>
        <w:t xml:space="preserve">2s+1s+3s Adv+Ret, 1s turn RH </w:t>
      </w:r>
      <w:r w:rsidRPr="00DA1040">
        <w:t>1.1/2</w:t>
      </w:r>
      <w:r w:rsidRPr="006B40B3">
        <w:t xml:space="preserve"> times  2 1 3 4</w:t>
      </w:r>
    </w:p>
    <w:p w:rsidR="00B11EB3" w:rsidRDefault="00B11EB3" w:rsidP="00B11EB3"/>
    <w:p w:rsidR="00B11EB3" w:rsidRDefault="00B11EB3" w:rsidP="00B11EB3">
      <w:pPr>
        <w:pStyle w:val="Minicrib"/>
      </w:pPr>
      <w:r>
        <w:t>THE BEAUTY OF THE NORTH  (S8x32)  3C (4C set)</w:t>
      </w:r>
      <w:r>
        <w:tab/>
        <w:t>John Drewry  Deeside Bk 1</w:t>
      </w:r>
    </w:p>
    <w:p w:rsidR="00B11EB3" w:rsidRPr="006B40B3" w:rsidRDefault="00B11EB3" w:rsidP="00B11EB3">
      <w:pPr>
        <w:pStyle w:val="DanceBody"/>
      </w:pPr>
      <w:r w:rsidRPr="006B40B3">
        <w:t xml:space="preserve"> 1- 8</w:t>
      </w:r>
      <w:r w:rsidRPr="006B40B3">
        <w:tab/>
        <w:t>1L+3M change places RH &amp; cast up/down round 2s to pick up partner, 1s+3s dance RH across ending in partners place</w:t>
      </w:r>
    </w:p>
    <w:p w:rsidR="00B11EB3" w:rsidRPr="006B40B3" w:rsidRDefault="00B11EB3" w:rsidP="00B11EB3">
      <w:pPr>
        <w:pStyle w:val="DanceBody"/>
      </w:pPr>
      <w:r w:rsidRPr="006B40B3">
        <w:t xml:space="preserve"> 9-16</w:t>
      </w:r>
      <w:r w:rsidRPr="006B40B3">
        <w:tab/>
        <w:t>1s+2s+3s reel of 3 on sides (1s out &amp; dn to start), 1s &amp; 3s end casting round 2s to meet nearer hands joined as 2s dance up/down into centre</w:t>
      </w:r>
    </w:p>
    <w:p w:rsidR="00B11EB3" w:rsidRPr="006B40B3" w:rsidRDefault="00B11EB3" w:rsidP="00B11EB3">
      <w:pPr>
        <w:pStyle w:val="DanceBody"/>
      </w:pPr>
      <w:r w:rsidRPr="006B40B3">
        <w:t>17-20</w:t>
      </w:r>
      <w:r w:rsidRPr="006B40B3">
        <w:tab/>
        <w:t>1s+3s cross Ladies dancing under arch made by Men &amp; cast up/down to meet partner in centre while 2s set &amp; petronella turn to own sides</w:t>
      </w:r>
    </w:p>
    <w:p w:rsidR="00B11EB3" w:rsidRPr="006B40B3" w:rsidRDefault="00B11EB3" w:rsidP="00B11EB3">
      <w:pPr>
        <w:pStyle w:val="DanceBody"/>
      </w:pPr>
      <w:r w:rsidRPr="006B40B3">
        <w:t>21-24</w:t>
      </w:r>
      <w:r w:rsidRPr="006B40B3">
        <w:tab/>
        <w:t>1s+2s+3s circle 6H round to left to end in original places</w:t>
      </w:r>
    </w:p>
    <w:p w:rsidR="00B11EB3" w:rsidRPr="006B40B3" w:rsidRDefault="00B11EB3" w:rsidP="00B11EB3">
      <w:pPr>
        <w:pStyle w:val="DanceBody"/>
        <w:keepNext w:val="0"/>
      </w:pPr>
      <w:r w:rsidRPr="006B40B3">
        <w:t>25-32</w:t>
      </w:r>
      <w:r w:rsidRPr="006B40B3">
        <w:tab/>
        <w:t>1s+2s dance the Knot</w:t>
      </w:r>
    </w:p>
    <w:p w:rsidR="00B11EB3" w:rsidRDefault="00B11EB3" w:rsidP="00B11EB3"/>
    <w:p w:rsidR="00B11EB3" w:rsidRDefault="00B11EB3" w:rsidP="00B11EB3">
      <w:pPr>
        <w:pStyle w:val="Minicrib"/>
      </w:pPr>
      <w:r>
        <w:t>BECAUSE HE WAS A BONNIE LAD  (M-(S64+R48))  4C set</w:t>
      </w:r>
      <w:r>
        <w:tab/>
        <w:t>MacNab Dances #1</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All dance RSh reels of 4 on sides</w:t>
      </w:r>
    </w:p>
    <w:p w:rsidR="00B11EB3" w:rsidRPr="006B40B3" w:rsidRDefault="00B11EB3" w:rsidP="00B11EB3">
      <w:pPr>
        <w:pStyle w:val="DanceBody"/>
      </w:pPr>
      <w:r w:rsidRPr="006B40B3">
        <w:t xml:space="preserve"> 9-16</w:t>
      </w:r>
      <w:r w:rsidRPr="006B40B3">
        <w:tab/>
        <w:t>All set twice &amp; turn partner 2H</w:t>
      </w:r>
    </w:p>
    <w:p w:rsidR="00B11EB3" w:rsidRPr="006B40B3" w:rsidRDefault="00B11EB3" w:rsidP="00B11EB3">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B11EB3" w:rsidRPr="006B40B3" w:rsidRDefault="00B11EB3" w:rsidP="00B11EB3">
      <w:pPr>
        <w:pStyle w:val="DanceBody"/>
      </w:pPr>
      <w:r w:rsidRPr="006B40B3">
        <w:t>25-32</w:t>
      </w:r>
      <w:r w:rsidRPr="006B40B3">
        <w:tab/>
        <w:t>All set twice, turn 2H into 2 diagonal lines of 4 (1M &amp; 2L also 3M &amp; 4L in own places &amp; partners BtoB between them</w:t>
      </w:r>
    </w:p>
    <w:p w:rsidR="00B11EB3" w:rsidRPr="006B40B3" w:rsidRDefault="00B11EB3" w:rsidP="00B11EB3">
      <w:pPr>
        <w:pStyle w:val="DanceBody"/>
      </w:pPr>
      <w:r w:rsidRPr="006B40B3">
        <w:t>33-40</w:t>
      </w:r>
      <w:r w:rsidRPr="006B40B3">
        <w:tab/>
        <w:t>All dance RSh diagonal reels of 4</w:t>
      </w:r>
    </w:p>
    <w:p w:rsidR="00B11EB3" w:rsidRPr="006B40B3" w:rsidRDefault="00B11EB3" w:rsidP="00B11EB3">
      <w:pPr>
        <w:pStyle w:val="DanceBody"/>
      </w:pPr>
      <w:r w:rsidRPr="006B40B3">
        <w:t>41-48</w:t>
      </w:r>
      <w:r w:rsidRPr="006B40B3">
        <w:tab/>
        <w:t>All set twice &amp; turn 2H to end in original places</w:t>
      </w:r>
    </w:p>
    <w:p w:rsidR="00B11EB3" w:rsidRPr="006B40B3" w:rsidRDefault="00B11EB3" w:rsidP="00B11EB3">
      <w:pPr>
        <w:pStyle w:val="DanceBody"/>
      </w:pPr>
      <w:r w:rsidRPr="006B40B3">
        <w:t>49-56</w:t>
      </w:r>
      <w:r w:rsidRPr="006B40B3">
        <w:tab/>
        <w:t>1s &amp; 3s set advancing to partner &amp; turn 2H (Ladies on partners left) to face 2L/4L, set &amp; circle 3H round to left 1/2 way to face 2M/4M</w:t>
      </w:r>
    </w:p>
    <w:p w:rsidR="00B11EB3" w:rsidRPr="006B40B3" w:rsidRDefault="00B11EB3" w:rsidP="00B11EB3">
      <w:pPr>
        <w:pStyle w:val="DanceBody"/>
      </w:pPr>
      <w:r w:rsidRPr="006B40B3">
        <w:t>57-64</w:t>
      </w:r>
      <w:r w:rsidRPr="006B40B3">
        <w:tab/>
        <w:t>1s+3s set twice to 2M+4M &amp; circle 4H round for 2 steps, turn partner 2H to original places</w:t>
      </w:r>
    </w:p>
    <w:p w:rsidR="00B11EB3" w:rsidRPr="006B40B3" w:rsidRDefault="00B11EB3" w:rsidP="00B11EB3">
      <w:pPr>
        <w:pStyle w:val="DanceBody"/>
      </w:pPr>
      <w:r w:rsidRPr="006B40B3">
        <w:t>Reel</w:t>
      </w:r>
    </w:p>
    <w:p w:rsidR="00B11EB3" w:rsidRPr="006B40B3" w:rsidRDefault="00B11EB3" w:rsidP="00B11EB3">
      <w:pPr>
        <w:pStyle w:val="DanceBody"/>
      </w:pPr>
      <w:r w:rsidRPr="006B40B3">
        <w:t xml:space="preserve"> 1- 8</w:t>
      </w:r>
      <w:r w:rsidRPr="006B40B3">
        <w:tab/>
        <w:t>1s+2s also 3s+4s dance 1/2 R&amp;L with setting between each hand to person just passed</w:t>
      </w:r>
    </w:p>
    <w:p w:rsidR="00B11EB3" w:rsidRPr="006B40B3" w:rsidRDefault="00B11EB3" w:rsidP="00B11EB3">
      <w:pPr>
        <w:pStyle w:val="DanceBody"/>
      </w:pPr>
      <w:r w:rsidRPr="006B40B3">
        <w:t xml:space="preserve"> 9-16</w:t>
      </w:r>
      <w:r w:rsidRPr="006B40B3">
        <w:tab/>
        <w:t>All repeat bars 1- 8</w:t>
      </w:r>
    </w:p>
    <w:p w:rsidR="00B11EB3" w:rsidRPr="006B40B3" w:rsidRDefault="00B11EB3" w:rsidP="00B11EB3">
      <w:pPr>
        <w:pStyle w:val="DanceBody"/>
      </w:pPr>
      <w:r w:rsidRPr="006B40B3">
        <w:t>17-24</w:t>
      </w:r>
      <w:r w:rsidRPr="006B40B3">
        <w:tab/>
        <w:t>All Men set for 8 bars (Highland Steps) as partners set twice &amp; advance turning with 4 PdB steps to right to give their backs to the Men</w:t>
      </w:r>
    </w:p>
    <w:p w:rsidR="00B11EB3" w:rsidRPr="006B40B3" w:rsidRDefault="00B11EB3" w:rsidP="00B11EB3">
      <w:pPr>
        <w:pStyle w:val="DanceBody"/>
      </w:pPr>
      <w:r w:rsidRPr="006B40B3">
        <w:t>25-32</w:t>
      </w:r>
      <w:r w:rsidRPr="006B40B3">
        <w:tab/>
        <w:t>All Men dance RSh round partner to face them, all set twice with Ladies again turning their backs on the Men</w:t>
      </w:r>
    </w:p>
    <w:p w:rsidR="00B11EB3" w:rsidRPr="006B40B3" w:rsidRDefault="00B11EB3" w:rsidP="00B11EB3">
      <w:pPr>
        <w:pStyle w:val="DanceBody"/>
      </w:pPr>
      <w:r w:rsidRPr="006B40B3">
        <w:t>33-40</w:t>
      </w:r>
      <w:r w:rsidRPr="006B40B3">
        <w:tab/>
        <w:t>All repeat bars 25-32</w:t>
      </w:r>
    </w:p>
    <w:p w:rsidR="00B11EB3" w:rsidRPr="006B40B3" w:rsidRDefault="00B11EB3" w:rsidP="00B11EB3">
      <w:pPr>
        <w:pStyle w:val="DanceBody"/>
        <w:keepNext w:val="0"/>
      </w:pPr>
      <w:r w:rsidRPr="006B40B3">
        <w:t>41-48</w:t>
      </w:r>
      <w:r w:rsidRPr="006B40B3">
        <w:tab/>
        <w:t>All Men dance forward 3 PdB steps, pat partners on shoulder &amp; dance back 1 step, Ladies turn to face partner, turn RH to end facing in middle</w:t>
      </w:r>
    </w:p>
    <w:p w:rsidR="00B11EB3" w:rsidRDefault="00B11EB3" w:rsidP="00B11EB3"/>
    <w:p w:rsidR="00B11EB3" w:rsidRDefault="00B11EB3" w:rsidP="00B11EB3">
      <w:pPr>
        <w:pStyle w:val="Minicrib"/>
      </w:pPr>
      <w:r>
        <w:t>BEDRULE  (S8x32)  3C (4C set)</w:t>
      </w:r>
      <w:r>
        <w:tab/>
        <w:t>Betty Grant  RSCDS Bk 33</w:t>
      </w:r>
    </w:p>
    <w:p w:rsidR="00B11EB3" w:rsidRPr="006B40B3" w:rsidRDefault="00B11EB3" w:rsidP="00B11EB3">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B11EB3" w:rsidRPr="006B40B3" w:rsidRDefault="00B11EB3" w:rsidP="00B11EB3">
      <w:pPr>
        <w:pStyle w:val="DanceBody"/>
      </w:pPr>
      <w:r w:rsidRPr="006B40B3">
        <w:t xml:space="preserve"> 9-16</w:t>
      </w:r>
      <w:r w:rsidRPr="006B40B3">
        <w:tab/>
        <w:t>1s+2s+3s Promenade ending with 1s casting to 2nd place</w:t>
      </w:r>
    </w:p>
    <w:p w:rsidR="00B11EB3" w:rsidRPr="006B40B3" w:rsidRDefault="00B11EB3" w:rsidP="00B11EB3">
      <w:pPr>
        <w:pStyle w:val="DanceBody"/>
      </w:pPr>
      <w:r w:rsidRPr="006B40B3">
        <w:t>17-24</w:t>
      </w:r>
      <w:r w:rsidRPr="006B40B3">
        <w:tab/>
        <w:t>1s+3s dance RH across once round, 2s+1s dance LH across once round</w:t>
      </w:r>
    </w:p>
    <w:p w:rsidR="00B11EB3" w:rsidRDefault="00B11EB3" w:rsidP="00B11EB3">
      <w:pPr>
        <w:pStyle w:val="DanceBody"/>
        <w:keepNext w:val="0"/>
      </w:pPr>
      <w:r w:rsidRPr="006B40B3">
        <w:t>25-32</w:t>
      </w:r>
      <w:r w:rsidRPr="006B40B3">
        <w:tab/>
        <w:t>2s+1s+3s dance reels of 3 on own sides 1s giving RSh to 3s</w:t>
      </w:r>
    </w:p>
    <w:p w:rsidR="00B11EB3" w:rsidRDefault="00B11EB3" w:rsidP="00B11EB3"/>
    <w:p w:rsidR="00B11EB3" w:rsidRDefault="00B11EB3" w:rsidP="00B11EB3">
      <w:pPr>
        <w:pStyle w:val="Minicrib"/>
      </w:pPr>
      <w:r>
        <w:t>THE BEECHWOOD STRATHSPEY  (S8x32)  3C (4C set)</w:t>
      </w:r>
      <w:r>
        <w:tab/>
        <w:t>Dennis Steed  Aberdeen Coll</w:t>
      </w:r>
    </w:p>
    <w:p w:rsidR="00B11EB3" w:rsidRPr="006B40B3" w:rsidRDefault="00B11EB3" w:rsidP="00B11EB3">
      <w:pPr>
        <w:pStyle w:val="DanceBody"/>
      </w:pPr>
      <w:r w:rsidRPr="006B40B3">
        <w:t xml:space="preserve"> 1- 8</w:t>
      </w:r>
      <w:r w:rsidRPr="006B40B3">
        <w:tab/>
        <w:t>1s+2s Set+Link, 1s turn 2H opening out to face up with nearer hands joined</w:t>
      </w:r>
    </w:p>
    <w:p w:rsidR="00B11EB3" w:rsidRPr="006B40B3" w:rsidRDefault="00B11EB3" w:rsidP="00B11EB3">
      <w:pPr>
        <w:pStyle w:val="DanceBody"/>
      </w:pPr>
      <w:r w:rsidRPr="006B40B3">
        <w:t xml:space="preserve"> 9-16</w:t>
      </w:r>
      <w:r w:rsidRPr="006B40B3">
        <w:tab/>
        <w:t>1s dance reels of 3 on own sides (1s in &amp; up to start) &amp; end facing 1st corners</w:t>
      </w:r>
    </w:p>
    <w:p w:rsidR="00B11EB3" w:rsidRPr="006B40B3" w:rsidRDefault="00B11EB3" w:rsidP="00B11EB3">
      <w:pPr>
        <w:pStyle w:val="DanceBody"/>
      </w:pPr>
      <w:r w:rsidRPr="006B40B3">
        <w:t>17-24</w:t>
      </w:r>
      <w:r w:rsidRPr="006B40B3">
        <w:tab/>
        <w:t>1s dance Pass+Turn with 1st corners &amp; pass RSh to face 2nd corners, Pass+Turn with 2nd corners ending with 1s facing up (Lady on Mans left)</w:t>
      </w:r>
    </w:p>
    <w:p w:rsidR="00B11EB3" w:rsidRPr="006B40B3" w:rsidRDefault="00B11EB3" w:rsidP="00B11EB3">
      <w:pPr>
        <w:pStyle w:val="DanceBody"/>
        <w:keepNext w:val="0"/>
      </w:pPr>
      <w:r w:rsidRPr="006B40B3">
        <w:t>25-32</w:t>
      </w:r>
      <w:r w:rsidRPr="006B40B3">
        <w:tab/>
        <w:t>1s lead up, cross, cast 1 place, dance down between 3s &amp; cast up to 2nd place on own side</w:t>
      </w:r>
    </w:p>
    <w:p w:rsidR="00B11EB3" w:rsidRDefault="00B11EB3" w:rsidP="00B11EB3"/>
    <w:p w:rsidR="00B11EB3" w:rsidRDefault="00B11EB3" w:rsidP="00B11EB3">
      <w:pPr>
        <w:pStyle w:val="Minicrib"/>
      </w:pPr>
      <w:r>
        <w:t>BEEKEEPER FROM SKYE  (J4x32)  4C set</w:t>
      </w:r>
      <w:r>
        <w:tab/>
        <w:t>Glenys Kefalas  Pensioner's Coll</w:t>
      </w:r>
    </w:p>
    <w:p w:rsidR="00B11EB3" w:rsidRPr="006B40B3" w:rsidRDefault="00B11EB3" w:rsidP="00B11EB3">
      <w:pPr>
        <w:pStyle w:val="DanceBody"/>
      </w:pPr>
      <w:r w:rsidRPr="006B40B3">
        <w:t xml:space="preserve"> 1- 8</w:t>
      </w:r>
      <w:r w:rsidRPr="006B40B3">
        <w:tab/>
        <w:t>1M dances in &amp; casts to 3rd place (2M+3M up), 1M+3L+4s circle 4H round to left</w:t>
      </w:r>
    </w:p>
    <w:p w:rsidR="00B11EB3" w:rsidRPr="006B40B3" w:rsidRDefault="00B11EB3" w:rsidP="00B11EB3">
      <w:pPr>
        <w:pStyle w:val="DanceBody"/>
      </w:pPr>
      <w:r w:rsidRPr="006B40B3">
        <w:t xml:space="preserve"> 9-16</w:t>
      </w:r>
      <w:r w:rsidRPr="006B40B3">
        <w:tab/>
        <w:t>1L crosses (2L up) &amp; casts 1 place, crosses &amp; casts down to 3rd place (3L up)</w:t>
      </w:r>
    </w:p>
    <w:p w:rsidR="00B11EB3" w:rsidRPr="006B40B3" w:rsidRDefault="00B11EB3" w:rsidP="00B11EB3">
      <w:pPr>
        <w:pStyle w:val="DanceBody"/>
      </w:pPr>
      <w:r w:rsidRPr="006B40B3">
        <w:t>17-24</w:t>
      </w:r>
      <w:r w:rsidRPr="006B40B3">
        <w:tab/>
        <w:t>2s+1s dance double Fig of 8 round 3s (1s cross up)</w:t>
      </w:r>
    </w:p>
    <w:p w:rsidR="00B11EB3" w:rsidRPr="006B40B3" w:rsidRDefault="00B11EB3" w:rsidP="00B11EB3">
      <w:pPr>
        <w:pStyle w:val="DanceBody"/>
        <w:keepNext w:val="0"/>
      </w:pPr>
      <w:r w:rsidRPr="006B40B3">
        <w:t>25-32</w:t>
      </w:r>
      <w:r w:rsidRPr="006B40B3">
        <w:tab/>
        <w:t>1s+4s Set+Link, 1s turn RH</w:t>
      </w:r>
    </w:p>
    <w:p w:rsidR="00B11EB3" w:rsidRDefault="00B11EB3" w:rsidP="00B11EB3"/>
    <w:p w:rsidR="00B11EB3" w:rsidRDefault="00B11EB3" w:rsidP="00B11EB3">
      <w:pPr>
        <w:pStyle w:val="Minicrib"/>
      </w:pPr>
      <w:r>
        <w:t>THE BEEKEEPER'S MEDLEY  (M-2x(S32+J32))  Sq.Set</w:t>
      </w:r>
      <w:r>
        <w:tab/>
        <w:t>Trevor Rayner  Skye Coll 2</w:t>
      </w:r>
    </w:p>
    <w:p w:rsidR="00B11EB3" w:rsidRPr="006B40B3" w:rsidRDefault="00B11EB3" w:rsidP="00B11EB3">
      <w:pPr>
        <w:pStyle w:val="DanceBody"/>
      </w:pPr>
      <w:r w:rsidRPr="006B40B3">
        <w:t xml:space="preserve"> 1- 8</w:t>
      </w:r>
      <w:r w:rsidRPr="006B40B3">
        <w:tab/>
        <w:t>All dance Schiehallion Reel 1/4 way (1 place), 1s+3s dance RH across while 2s &amp; 4s turn partners RH</w:t>
      </w:r>
    </w:p>
    <w:p w:rsidR="00B11EB3" w:rsidRPr="006B40B3" w:rsidRDefault="00B11EB3" w:rsidP="00B11EB3">
      <w:pPr>
        <w:pStyle w:val="DanceBody"/>
      </w:pPr>
      <w:r w:rsidRPr="006B40B3">
        <w:t xml:space="preserve"> 9-16</w:t>
      </w:r>
      <w:r w:rsidRPr="006B40B3">
        <w:tab/>
        <w:t>All dance Schiehallion Reel 1/4 way (1 place, 2s+4s dance RH across while 1s &amp; 3s turn partners RH</w:t>
      </w:r>
    </w:p>
    <w:p w:rsidR="00B11EB3" w:rsidRPr="006B40B3" w:rsidRDefault="00B11EB3" w:rsidP="00B11EB3">
      <w:pPr>
        <w:pStyle w:val="DanceBody"/>
      </w:pPr>
      <w:r w:rsidRPr="006B40B3">
        <w:t>17-24</w:t>
      </w:r>
      <w:r w:rsidRPr="006B40B3">
        <w:tab/>
        <w:t>All chase clockwise to original pstns, set &amp; cast 1 place clockwise</w:t>
      </w:r>
    </w:p>
    <w:p w:rsidR="00B11EB3" w:rsidRPr="006B40B3" w:rsidRDefault="00B11EB3" w:rsidP="00B11EB3">
      <w:pPr>
        <w:pStyle w:val="DanceBody"/>
      </w:pPr>
      <w:r w:rsidRPr="006B40B3">
        <w:t>25-32</w:t>
      </w:r>
      <w:r w:rsidRPr="006B40B3">
        <w:tab/>
        <w:t>All circle 8H round &amp; back</w:t>
      </w:r>
    </w:p>
    <w:p w:rsidR="00B11EB3" w:rsidRPr="006B40B3" w:rsidRDefault="00B11EB3" w:rsidP="00B11EB3">
      <w:pPr>
        <w:pStyle w:val="DanceBody"/>
        <w:keepNext w:val="0"/>
      </w:pPr>
      <w:r w:rsidRPr="006B40B3">
        <w:t>Repeat in Jig Time from new pstns</w:t>
      </w:r>
    </w:p>
    <w:p w:rsidR="00B11EB3" w:rsidRDefault="00B11EB3" w:rsidP="00B11EB3"/>
    <w:p w:rsidR="00B11EB3" w:rsidRDefault="00B11EB3" w:rsidP="00B11EB3">
      <w:pPr>
        <w:pStyle w:val="Minicrib"/>
      </w:pPr>
      <w:r>
        <w:t>THE BEES IN THE HEATHER  (S3x32)  3C Set</w:t>
      </w:r>
      <w:r>
        <w:tab/>
        <w:t>Veronica Schoeters  Exeter 25th Anniv</w:t>
      </w:r>
    </w:p>
    <w:p w:rsidR="00B11EB3" w:rsidRDefault="00B11EB3" w:rsidP="00B11EB3">
      <w:pPr>
        <w:pStyle w:val="DanceBody"/>
      </w:pPr>
      <w:r>
        <w:t xml:space="preserve"> 1- 4</w:t>
      </w:r>
      <w:r w:rsidRPr="006B40B3">
        <w:tab/>
        <w:t>1s cross down to 3rd pl while 2s set a</w:t>
      </w:r>
      <w:r>
        <w:t>s 3s cast to top &amp; all cross RH;</w:t>
      </w:r>
    </w:p>
    <w:p w:rsidR="00B11EB3" w:rsidRPr="006B40B3" w:rsidRDefault="00B11EB3" w:rsidP="00B11EB3">
      <w:pPr>
        <w:pStyle w:val="DanceBody"/>
      </w:pPr>
      <w:r>
        <w:t xml:space="preserve"> 5- 8</w:t>
      </w:r>
      <w:r>
        <w:tab/>
        <w:t xml:space="preserve">Repeat from new positions: </w:t>
      </w:r>
      <w:r w:rsidRPr="006B40B3">
        <w:t>3s cross down to 3rd pl while 2s set as 1s cast to top &amp; all cross RH.  (1)2(3)</w:t>
      </w:r>
    </w:p>
    <w:p w:rsidR="00B11EB3" w:rsidRPr="006B40B3" w:rsidRDefault="00B11EB3" w:rsidP="00B11EB3">
      <w:pPr>
        <w:pStyle w:val="DanceBody"/>
      </w:pPr>
      <w:r w:rsidRPr="006B40B3">
        <w:t xml:space="preserve"> 9-16</w:t>
      </w:r>
      <w:r w:rsidRPr="006B40B3">
        <w:tab/>
        <w:t>1s+2s+3s dance reels of 3 on sides (2s in &amp; up to start) &amp; 1s cross to own sides.  1 2 (3)</w:t>
      </w:r>
    </w:p>
    <w:p w:rsidR="00B11EB3" w:rsidRPr="006B40B3" w:rsidRDefault="00B11EB3" w:rsidP="00B11EB3">
      <w:pPr>
        <w:pStyle w:val="DanceBody"/>
      </w:pPr>
      <w:r w:rsidRPr="006B40B3">
        <w:t>17-24</w:t>
      </w:r>
      <w:r w:rsidRPr="006B40B3">
        <w:tab/>
        <w:t xml:space="preserve">2s dance 1/2 Fig of 8 round 1s, 3s dance </w:t>
      </w:r>
      <w:r>
        <w:t>1/2 Fig of 8 round 2s.  1 (2) 3</w:t>
      </w:r>
    </w:p>
    <w:p w:rsidR="00B11EB3" w:rsidRPr="006B40B3" w:rsidRDefault="00B11EB3" w:rsidP="00B11EB3">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B11EB3" w:rsidRDefault="00B11EB3" w:rsidP="00B11EB3"/>
    <w:p w:rsidR="00B11EB3" w:rsidRDefault="00B11EB3" w:rsidP="00B11EB3">
      <w:pPr>
        <w:pStyle w:val="Minicrib"/>
      </w:pPr>
      <w:r>
        <w:t>THE BEES OF MAGGIEKNOCKATER  (J4x32)  4C set</w:t>
      </w:r>
      <w:r>
        <w:tab/>
        <w:t>John Drewry  Canadian Bk</w:t>
      </w:r>
    </w:p>
    <w:p w:rsidR="00B11EB3" w:rsidRPr="006B40B3" w:rsidRDefault="00B11EB3" w:rsidP="00B11EB3">
      <w:pPr>
        <w:pStyle w:val="DanceBody"/>
      </w:pPr>
      <w:r w:rsidRPr="006B40B3">
        <w:t xml:space="preserve"> 1- 8</w:t>
      </w:r>
      <w:r w:rsidRPr="006B40B3">
        <w:tab/>
        <w:t>1s cross RH &amp; cast 1 place, dance RH across with 3s &amp; end 1M+3L also 1L+3M in prom hold facing out to pass corner person RSh</w:t>
      </w:r>
    </w:p>
    <w:p w:rsidR="00B11EB3" w:rsidRPr="006B40B3" w:rsidRDefault="00B11EB3" w:rsidP="00B11EB3">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B11EB3" w:rsidRPr="006B40B3" w:rsidRDefault="00B11EB3" w:rsidP="00B11EB3">
      <w:pPr>
        <w:pStyle w:val="DanceBody"/>
        <w:keepNext w:val="0"/>
      </w:pPr>
      <w:r w:rsidRPr="006B40B3">
        <w:t>25-32</w:t>
      </w:r>
      <w:r w:rsidRPr="006B40B3">
        <w:tab/>
        <w:t>1s dance between 3s turning 3s with nearer hand 1.1/2 times, crossing over to own sides &amp; turn 4th person 1.1/2 times (Men RH &amp; Ladies LH)</w:t>
      </w:r>
    </w:p>
    <w:p w:rsidR="00B11EB3" w:rsidRDefault="00B11EB3" w:rsidP="00B11EB3"/>
    <w:p w:rsidR="00B11EB3" w:rsidRDefault="00B11EB3" w:rsidP="00B11EB3">
      <w:pPr>
        <w:pStyle w:val="Minicrib"/>
      </w:pPr>
      <w:r>
        <w:t>THE BEES THEY ARE A'DRUMMIN'  (R8x32)  3C (4C set)</w:t>
      </w:r>
      <w:r>
        <w:tab/>
        <w:t>Amanda Peart  Sunday Class Bk 2</w:t>
      </w:r>
    </w:p>
    <w:p w:rsidR="00B11EB3" w:rsidRPr="009D1361" w:rsidRDefault="00B11EB3" w:rsidP="00B11EB3">
      <w:pPr>
        <w:pStyle w:val="DanceBody"/>
      </w:pPr>
      <w:r w:rsidRPr="009D1361">
        <w:t xml:space="preserve"> 1- 8</w:t>
      </w:r>
      <w:r w:rsidRPr="009D1361">
        <w:tab/>
        <w:t>1s cross RH, cast (2s step up), meet in centre &amp; turn 3s (1M+3L LH &amp; 1L+3M RH) finishing in centre facing up  2 (1) 3</w:t>
      </w:r>
    </w:p>
    <w:p w:rsidR="00B11EB3" w:rsidRDefault="00B11EB3" w:rsidP="00B11EB3">
      <w:pPr>
        <w:pStyle w:val="DanceBody"/>
      </w:pPr>
      <w:r w:rsidRPr="009D1361">
        <w:t xml:space="preserve"> 9-16</w:t>
      </w:r>
      <w:r w:rsidRPr="009D1361">
        <w:tab/>
        <w:t>2s+1s+3s dance reflection (mirror) reels of 3 on sides (1s up, 2s out/down, 3s out/up).</w:t>
      </w:r>
    </w:p>
    <w:p w:rsidR="00B11EB3" w:rsidRPr="009D1361" w:rsidRDefault="00B11EB3" w:rsidP="00B11EB3">
      <w:pPr>
        <w:pStyle w:val="DanceBody"/>
      </w:pPr>
      <w:r w:rsidRPr="009D1361">
        <w:t>17-24</w:t>
      </w:r>
      <w:r w:rsidRPr="009D1361">
        <w:tab/>
        <w:t>1s dance 1/2 Fig 8 round 2s &amp; dance 1/2 reels of 3 across (1L+2s &amp; 1M+3s,1s passing 1st corner LSh). Finish all on opp sides (2) (1) (3)</w:t>
      </w:r>
    </w:p>
    <w:p w:rsidR="00B11EB3" w:rsidRPr="009D1361" w:rsidRDefault="00B11EB3" w:rsidP="00B11EB3">
      <w:pPr>
        <w:pStyle w:val="DanceBody"/>
        <w:keepNext w:val="0"/>
      </w:pPr>
      <w:r w:rsidRPr="009D1361">
        <w:t xml:space="preserve"> 25-32</w:t>
      </w:r>
      <w:r w:rsidRPr="009D1361">
        <w:tab/>
        <w:t>2s+1s+3s Adv+Ret.  2s+1s+3s 1/2 turn partner RH, pull back RSh &amp; dance out to own sides.  2  1  3</w:t>
      </w:r>
    </w:p>
    <w:p w:rsidR="00B11EB3" w:rsidRDefault="00B11EB3" w:rsidP="00B11EB3"/>
    <w:p w:rsidR="00B11EB3" w:rsidRDefault="00B11EB3" w:rsidP="00B11EB3">
      <w:pPr>
        <w:pStyle w:val="Minicrib"/>
      </w:pPr>
      <w:r>
        <w:t>BEESWING  (R8x32)  3C (4C set)</w:t>
      </w:r>
      <w:r>
        <w:tab/>
        <w:t>Roy Goldring  G &amp; S Dances 2</w:t>
      </w:r>
    </w:p>
    <w:p w:rsidR="00B11EB3" w:rsidRPr="006B40B3" w:rsidRDefault="00B11EB3" w:rsidP="00B11EB3">
      <w:pPr>
        <w:pStyle w:val="DanceBody"/>
      </w:pPr>
      <w:r w:rsidRPr="006B40B3">
        <w:t xml:space="preserve"> 1- 8</w:t>
      </w:r>
      <w:r w:rsidRPr="006B40B3">
        <w:tab/>
        <w:t>1s dance in, cast down below 3s, meet &amp; dance up to 2nd place BtoB facing out on own sides</w:t>
      </w:r>
    </w:p>
    <w:p w:rsidR="00B11EB3" w:rsidRPr="006B40B3" w:rsidRDefault="00B11EB3" w:rsidP="00B11EB3">
      <w:pPr>
        <w:pStyle w:val="DanceBody"/>
      </w:pPr>
      <w:r w:rsidRPr="006B40B3">
        <w:t xml:space="preserve"> 9-16</w:t>
      </w:r>
      <w:r w:rsidRPr="006B40B3">
        <w:tab/>
        <w:t>1s dance Double Triangles with 2s+3s</w:t>
      </w:r>
    </w:p>
    <w:p w:rsidR="00B11EB3" w:rsidRPr="006B40B3" w:rsidRDefault="00B11EB3" w:rsidP="00B11EB3">
      <w:pPr>
        <w:pStyle w:val="DanceBody"/>
      </w:pPr>
      <w:r w:rsidRPr="006B40B3">
        <w:t>17-24</w:t>
      </w:r>
      <w:r w:rsidRPr="006B40B3">
        <w:tab/>
        <w:t>1s turn RH &amp; LH (slow turns)</w:t>
      </w:r>
    </w:p>
    <w:p w:rsidR="00B11EB3" w:rsidRPr="006B40B3" w:rsidRDefault="00B11EB3" w:rsidP="00B11EB3">
      <w:pPr>
        <w:pStyle w:val="DanceBody"/>
        <w:keepNext w:val="0"/>
      </w:pPr>
      <w:r w:rsidRPr="006B40B3">
        <w:t>25-32</w:t>
      </w:r>
      <w:r w:rsidRPr="006B40B3">
        <w:tab/>
        <w:t>1L dances RH across with 2s &amp; 1M with 3s, pass RSh &amp; dance LH across with other couple</w:t>
      </w:r>
    </w:p>
    <w:p w:rsidR="00B11EB3" w:rsidRDefault="00B11EB3" w:rsidP="00B11EB3"/>
    <w:p w:rsidR="00B11EB3" w:rsidRDefault="00B11EB3" w:rsidP="00B11EB3">
      <w:pPr>
        <w:pStyle w:val="Minicrib"/>
      </w:pPr>
      <w:r>
        <w:t>BEGINNER'S LUCK  (J4x40)  4C Set</w:t>
      </w:r>
      <w:r>
        <w:tab/>
        <w:t>Jill Ackerley  8 Anniv Dances</w:t>
      </w:r>
    </w:p>
    <w:p w:rsidR="00B11EB3" w:rsidRPr="006B40B3" w:rsidRDefault="00B11EB3" w:rsidP="00B11EB3">
      <w:pPr>
        <w:pStyle w:val="DanceBody"/>
      </w:pPr>
      <w:r w:rsidRPr="006B40B3">
        <w:t xml:space="preserve"> 1- 8</w:t>
      </w:r>
      <w:r w:rsidRPr="006B40B3">
        <w:tab/>
        <w:t>1s dance Fig of 8 round 2s</w:t>
      </w:r>
    </w:p>
    <w:p w:rsidR="00B11EB3" w:rsidRPr="006B40B3" w:rsidRDefault="00B11EB3" w:rsidP="00B11EB3">
      <w:pPr>
        <w:pStyle w:val="DanceBody"/>
      </w:pPr>
      <w:r w:rsidRPr="006B40B3">
        <w:t xml:space="preserve"> 9-16</w:t>
      </w:r>
      <w:r w:rsidRPr="006B40B3">
        <w:tab/>
        <w:t>1M+2L set &amp; change places RH, 1L+2M set &amp; change places RH</w:t>
      </w:r>
    </w:p>
    <w:p w:rsidR="00B11EB3" w:rsidRPr="006B40B3" w:rsidRDefault="00B11EB3" w:rsidP="00B11EB3">
      <w:pPr>
        <w:pStyle w:val="DanceBody"/>
      </w:pPr>
      <w:r w:rsidRPr="006B40B3">
        <w:t>17-24</w:t>
      </w:r>
      <w:r w:rsidRPr="006B40B3">
        <w:tab/>
        <w:t>1s+3s dance RH across &amp; LH back</w:t>
      </w:r>
    </w:p>
    <w:p w:rsidR="00B11EB3" w:rsidRPr="006B40B3" w:rsidRDefault="00B11EB3" w:rsidP="00B11EB3">
      <w:pPr>
        <w:pStyle w:val="DanceBody"/>
      </w:pPr>
      <w:r w:rsidRPr="006B40B3">
        <w:t>25-32</w:t>
      </w:r>
      <w:r w:rsidRPr="006B40B3">
        <w:tab/>
        <w:t>1M+3M set &amp; change places RH, 1L+3L set &amp; change places RH</w:t>
      </w:r>
    </w:p>
    <w:p w:rsidR="00B11EB3" w:rsidRPr="006B40B3" w:rsidRDefault="00B11EB3" w:rsidP="00B11EB3">
      <w:pPr>
        <w:pStyle w:val="DanceBody"/>
        <w:keepNext w:val="0"/>
      </w:pPr>
      <w:r w:rsidRPr="006B40B3">
        <w:t>33-40</w:t>
      </w:r>
      <w:r w:rsidRPr="006B40B3">
        <w:tab/>
        <w:t>1s+4s dance 1/2 R&amp;L, all set &amp; cross over.  2 3 4 1</w:t>
      </w:r>
    </w:p>
    <w:p w:rsidR="00B11EB3" w:rsidRDefault="00B11EB3" w:rsidP="00B11EB3"/>
    <w:p w:rsidR="00B11EB3" w:rsidRDefault="00B11EB3" w:rsidP="00B11EB3">
      <w:pPr>
        <w:pStyle w:val="Minicrib"/>
      </w:pPr>
      <w:r>
        <w:t>BEGINNING OF THE YEAR  (J8x32)  3C (4C set)</w:t>
      </w:r>
      <w:r>
        <w:tab/>
        <w:t>Anne Dejean  The Walnut Bk 2</w:t>
      </w:r>
    </w:p>
    <w:p w:rsidR="00B11EB3" w:rsidRDefault="00B11EB3" w:rsidP="00B11EB3">
      <w:pPr>
        <w:pStyle w:val="DanceBody"/>
      </w:pPr>
      <w:r>
        <w:t xml:space="preserve"> 1- 8</w:t>
      </w:r>
      <w:r>
        <w:tab/>
        <w:t>1s long cast to 2nd place (2s step up bars 3-4), turn RH.  2 1 3</w:t>
      </w:r>
    </w:p>
    <w:p w:rsidR="00B11EB3" w:rsidRDefault="00B11EB3" w:rsidP="00B11EB3">
      <w:pPr>
        <w:pStyle w:val="DanceBody"/>
      </w:pPr>
      <w:r>
        <w:t xml:space="preserve"> 9-16</w:t>
      </w:r>
      <w:r>
        <w:tab/>
        <w:t>1s dance Fig of 8 to left (1M up round 2s, 1L down round 3s)</w:t>
      </w:r>
    </w:p>
    <w:p w:rsidR="00B11EB3" w:rsidRDefault="00B11EB3" w:rsidP="00B11EB3">
      <w:pPr>
        <w:pStyle w:val="DanceBody"/>
      </w:pPr>
      <w:r>
        <w:t>17-20</w:t>
      </w:r>
      <w:r>
        <w:tab/>
        <w:t>1s dance RH across to the right (1L with 2s, 1M with 3s)</w:t>
      </w:r>
    </w:p>
    <w:p w:rsidR="00B11EB3" w:rsidRDefault="00B11EB3" w:rsidP="00B11EB3">
      <w:pPr>
        <w:pStyle w:val="DanceBody"/>
      </w:pPr>
      <w:r>
        <w:t>21-24</w:t>
      </w:r>
      <w:r>
        <w:tab/>
        <w:t>2s+1s+3s turn partner with RH.  2 1 3</w:t>
      </w:r>
    </w:p>
    <w:p w:rsidR="00B11EB3" w:rsidRDefault="00B11EB3" w:rsidP="00B11EB3">
      <w:pPr>
        <w:pStyle w:val="DanceBody"/>
      </w:pPr>
      <w:r>
        <w:t>25-28</w:t>
      </w:r>
      <w:r>
        <w:tab/>
        <w:t>1s dance LH across to left (1M with 2s, 1L with 3s)</w:t>
      </w:r>
    </w:p>
    <w:p w:rsidR="00B11EB3" w:rsidRDefault="00B11EB3" w:rsidP="00B11EB3">
      <w:pPr>
        <w:pStyle w:val="DanceBody"/>
        <w:keepNext w:val="0"/>
      </w:pPr>
      <w:r>
        <w:t>29-32</w:t>
      </w:r>
      <w:r>
        <w:tab/>
        <w:t>2s+1s+3s turn partner LH</w:t>
      </w:r>
    </w:p>
    <w:p w:rsidR="00B11EB3" w:rsidRDefault="00B11EB3" w:rsidP="00B11EB3"/>
    <w:p w:rsidR="00B11EB3" w:rsidRDefault="00B11EB3" w:rsidP="00B11EB3">
      <w:pPr>
        <w:pStyle w:val="Minicrib"/>
        <w:rPr>
          <w:lang w:eastAsia="en-GB"/>
        </w:rPr>
      </w:pPr>
      <w:r>
        <w:rPr>
          <w:lang w:eastAsia="en-GB"/>
        </w:rPr>
        <w:t>BEHIND THE SCENES  (J8x32)  3C (4C set)</w:t>
      </w:r>
      <w:r>
        <w:rPr>
          <w:lang w:eastAsia="en-GB"/>
        </w:rPr>
        <w:tab/>
        <w:t>Gary Coull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B11EB3" w:rsidRPr="00F11878" w:rsidRDefault="00B11EB3" w:rsidP="00B11EB3">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B11EB3" w:rsidRPr="00F11878" w:rsidRDefault="00B11EB3" w:rsidP="00B11EB3">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B11EB3" w:rsidRDefault="00B11EB3" w:rsidP="00B11EB3"/>
    <w:p w:rsidR="00B11EB3" w:rsidRDefault="00B11EB3" w:rsidP="00B11EB3">
      <w:pPr>
        <w:pStyle w:val="Minicrib"/>
      </w:pPr>
      <w:r>
        <w:t>BEINGLAS FARM  (M-(S64+R64))  Sq.Set</w:t>
      </w:r>
      <w:r>
        <w:tab/>
        <w:t>Alasdair Brown  Cathkin Collection</w:t>
      </w:r>
    </w:p>
    <w:p w:rsidR="00B11EB3" w:rsidRDefault="00B11EB3" w:rsidP="00B11EB3">
      <w:pPr>
        <w:pStyle w:val="DanceBody"/>
      </w:pPr>
      <w:r>
        <w:t>Strathspey</w:t>
      </w:r>
    </w:p>
    <w:p w:rsidR="00B11EB3" w:rsidRDefault="00B11EB3" w:rsidP="00B11EB3">
      <w:pPr>
        <w:pStyle w:val="DanceBody"/>
      </w:pPr>
      <w:r>
        <w:t>1- 8</w:t>
      </w:r>
      <w:r>
        <w:tab/>
        <w:t>All circle 8H round &amp; back</w:t>
      </w:r>
    </w:p>
    <w:p w:rsidR="00B11EB3" w:rsidRDefault="00B11EB3" w:rsidP="00B11EB3">
      <w:pPr>
        <w:pStyle w:val="DanceBody"/>
      </w:pPr>
      <w:r>
        <w:t xml:space="preserve"> 9-16</w:t>
      </w:r>
      <w:r>
        <w:tab/>
        <w:t>1s+3s change places, 1s dancing under arch made by 3s &amp; change sides, Ladies dance under Man's right arm; repeat, 1s making arch</w:t>
      </w:r>
    </w:p>
    <w:p w:rsidR="00B11EB3" w:rsidRDefault="00B11EB3" w:rsidP="00B11EB3">
      <w:pPr>
        <w:pStyle w:val="DanceBody"/>
      </w:pPr>
      <w:r>
        <w:t>17-24</w:t>
      </w:r>
      <w:r>
        <w:tab/>
        <w:t>Ladies Petronella turn 1 place right &amp; all set; Men Petronella turn 1 place right &amp; all set</w:t>
      </w:r>
    </w:p>
    <w:p w:rsidR="00B11EB3" w:rsidRDefault="00B11EB3" w:rsidP="00B11EB3">
      <w:pPr>
        <w:pStyle w:val="DanceBody"/>
      </w:pPr>
      <w:r>
        <w:t>25-32</w:t>
      </w:r>
      <w:r>
        <w:tab/>
        <w:t>All repeat 17-24 (all couples now opposite original place)</w:t>
      </w:r>
    </w:p>
    <w:p w:rsidR="00B11EB3" w:rsidRDefault="00B11EB3" w:rsidP="00B11EB3">
      <w:pPr>
        <w:pStyle w:val="DanceBody"/>
      </w:pPr>
      <w:r>
        <w:t>33-40</w:t>
      </w:r>
      <w:r>
        <w:tab/>
        <w:t>2s+4s dance RH across finishing 2L facing 1M (3M's place) with partner following &amp; 4L facing 3M (1M's place) with partner following</w:t>
      </w:r>
    </w:p>
    <w:p w:rsidR="00B11EB3" w:rsidRDefault="00B11EB3" w:rsidP="00B11EB3">
      <w:pPr>
        <w:pStyle w:val="DanceBody"/>
      </w:pPr>
      <w:r>
        <w:t>41-48</w:t>
      </w:r>
      <w:r>
        <w:tab/>
        <w:t>2s &amp; 4s dance Alternating Tandem RSh reels of 3 across with 1s / 3s. End as at end bar 32, all facing corners</w:t>
      </w:r>
    </w:p>
    <w:p w:rsidR="00B11EB3" w:rsidRDefault="00B11EB3" w:rsidP="00B11EB3">
      <w:pPr>
        <w:pStyle w:val="DanceBody"/>
      </w:pPr>
      <w:r>
        <w:t>49-56</w:t>
      </w:r>
      <w:r>
        <w:tab/>
        <w:t>All set, all change places with corners with La Barrat &amp; finish facing next person</w:t>
      </w:r>
    </w:p>
    <w:p w:rsidR="00B11EB3" w:rsidRDefault="00B11EB3" w:rsidP="00B11EB3">
      <w:pPr>
        <w:pStyle w:val="DanceBody"/>
      </w:pPr>
      <w:r>
        <w:t>57-64</w:t>
      </w:r>
      <w:r>
        <w:tab/>
        <w:t>All change places RH with facing person &amp; LH with next person into partner's original place &amp; all turn partner RH 1.1/2</w:t>
      </w:r>
    </w:p>
    <w:p w:rsidR="00B11EB3" w:rsidRDefault="00B11EB3" w:rsidP="00B11EB3">
      <w:pPr>
        <w:pStyle w:val="DanceBody"/>
      </w:pPr>
      <w:r>
        <w:t>Reel</w:t>
      </w:r>
      <w:r>
        <w:tab/>
        <w:t xml:space="preserve">As Strathspey </w:t>
      </w:r>
      <w:r w:rsidRPr="005C53FF">
        <w:rPr>
          <w:b/>
        </w:rPr>
        <w:t>except</w:t>
      </w:r>
      <w:r>
        <w:t>:</w:t>
      </w:r>
    </w:p>
    <w:p w:rsidR="00B11EB3" w:rsidRDefault="00B11EB3" w:rsidP="00B11EB3">
      <w:pPr>
        <w:pStyle w:val="DanceBody"/>
      </w:pPr>
      <w:r>
        <w:tab/>
        <w:t>9-16    2s+4s change places, 4s make 1st arch, 2s make 2nd arch</w:t>
      </w:r>
    </w:p>
    <w:p w:rsidR="00B11EB3" w:rsidRDefault="00B11EB3" w:rsidP="00B11EB3">
      <w:pPr>
        <w:pStyle w:val="DanceBody"/>
        <w:keepNext w:val="0"/>
      </w:pPr>
      <w:r>
        <w:tab/>
        <w:t>33-40  1s+3s dance RH across, LH back &amp; end facing partners (3s between 2M/4L &amp; 1s between 2L/4M) &amp; dance RSh reels of 4 across. 1s &amp; 3s pass partner RSh at end of reel</w:t>
      </w:r>
    </w:p>
    <w:p w:rsidR="00B11EB3" w:rsidRDefault="00B11EB3" w:rsidP="00B11EB3"/>
    <w:p w:rsidR="00B11EB3" w:rsidRDefault="00B11EB3" w:rsidP="00B11EB3">
      <w:pPr>
        <w:pStyle w:val="Minicrib"/>
      </w:pPr>
      <w:r>
        <w:t>BEINN EDRA  (M-(S2x32+R2x32))  4C set</w:t>
      </w:r>
      <w:r>
        <w:tab/>
        <w:t>Fiona MacDonald (Kintail)</w:t>
      </w:r>
    </w:p>
    <w:p w:rsidR="00B11EB3" w:rsidRPr="00604639" w:rsidRDefault="00B11EB3" w:rsidP="00B11EB3">
      <w:pPr>
        <w:pStyle w:val="DanceBody"/>
      </w:pPr>
      <w:r w:rsidRPr="00604639">
        <w:t>2 chords - on 2nd chord 3s &amp; 4s cross to opp sides</w:t>
      </w:r>
    </w:p>
    <w:p w:rsidR="00B11EB3" w:rsidRDefault="00B11EB3" w:rsidP="00B11EB3">
      <w:pPr>
        <w:pStyle w:val="DanceBody"/>
      </w:pPr>
      <w:r>
        <w:t xml:space="preserve"> 1- 8</w:t>
      </w:r>
      <w:r>
        <w:tab/>
        <w:t xml:space="preserve">1s+2s </w:t>
      </w:r>
      <w:r>
        <w:rPr>
          <w:b/>
        </w:rPr>
        <w:t>also</w:t>
      </w:r>
      <w:r>
        <w:t xml:space="preserve"> 3s+3s Set &amp; Rotate (top 2 &amp; bottom 2 couples set facing in diagonally) 2 1 (4) (3)</w:t>
      </w:r>
    </w:p>
    <w:p w:rsidR="00B11EB3" w:rsidRDefault="00B11EB3" w:rsidP="00B11EB3">
      <w:pPr>
        <w:pStyle w:val="DanceBody"/>
      </w:pPr>
      <w:r>
        <w:t xml:space="preserve"> 9-16</w:t>
      </w:r>
      <w:r>
        <w:tab/>
        <w:t>Tandem reels on sides: 1M followed by 4L RSh to 2M (up), 4M followed by 1L RSh to 3M (down)</w:t>
      </w:r>
    </w:p>
    <w:p w:rsidR="00B11EB3" w:rsidRDefault="00B11EB3" w:rsidP="00B11EB3">
      <w:pPr>
        <w:pStyle w:val="DanceBody"/>
      </w:pPr>
      <w:r>
        <w:t>17-24</w:t>
      </w:r>
      <w:r>
        <w:tab/>
        <w:t>"Double Knot":</w:t>
      </w:r>
    </w:p>
    <w:p w:rsidR="00B11EB3" w:rsidRDefault="00B11EB3" w:rsidP="00B11EB3">
      <w:pPr>
        <w:pStyle w:val="DanceBody"/>
      </w:pPr>
      <w:r>
        <w:tab/>
        <w:t xml:space="preserve">2s+1s dance Knot down Men's side to bottom ending on opp sides </w:t>
      </w:r>
      <w:r>
        <w:rPr>
          <w:b/>
        </w:rPr>
        <w:t>while</w:t>
      </w:r>
      <w:r>
        <w:t xml:space="preserve"> 4s+3s dance Knot up Ladies' side to top ending on own sides 4 3 (2) (1)</w:t>
      </w:r>
    </w:p>
    <w:p w:rsidR="00B11EB3" w:rsidRDefault="00B11EB3" w:rsidP="00B11EB3">
      <w:pPr>
        <w:pStyle w:val="DanceBody"/>
      </w:pPr>
      <w:r>
        <w:t>25-28</w:t>
      </w:r>
      <w:r>
        <w:tab/>
        <w:t>3s+2s (middle couples) dance 1/2 RH across &amp; set  4 2 (3) (1)</w:t>
      </w:r>
    </w:p>
    <w:p w:rsidR="00B11EB3" w:rsidRDefault="00B11EB3" w:rsidP="00B11EB3">
      <w:pPr>
        <w:pStyle w:val="DanceBody"/>
      </w:pPr>
      <w:r>
        <w:t>29-32</w:t>
      </w:r>
      <w:r>
        <w:tab/>
        <w:t xml:space="preserve">4s+1s turn partner RH (4 bars) moving down/up to 2nd/3rd place </w:t>
      </w:r>
      <w:r>
        <w:rPr>
          <w:b/>
        </w:rPr>
        <w:t>while</w:t>
      </w:r>
      <w:r>
        <w:t xml:space="preserve"> 2s+3s cast to 1st/4th place &amp; turn RH (2 bars)  2 4 (1) (3)</w:t>
      </w:r>
    </w:p>
    <w:p w:rsidR="00B11EB3" w:rsidRDefault="00B11EB3" w:rsidP="00B11EB3">
      <w:pPr>
        <w:pStyle w:val="DanceBody"/>
        <w:keepNext w:val="0"/>
      </w:pPr>
      <w:r w:rsidRPr="00604639">
        <w:t>Repeat once more in Strathspey time and twice in Reel time</w:t>
      </w:r>
    </w:p>
    <w:p w:rsidR="00B11EB3" w:rsidRDefault="00B11EB3" w:rsidP="00B11EB3"/>
    <w:p w:rsidR="00B11EB3" w:rsidRDefault="00B11EB3" w:rsidP="00B11EB3">
      <w:pPr>
        <w:pStyle w:val="Minicrib"/>
      </w:pPr>
      <w:r>
        <w:t>THE BEJANT ROYAL  (R8x48)  3C (4C Set)</w:t>
      </w:r>
      <w:r>
        <w:tab/>
        <w:t>Lewis N Derrick</w:t>
      </w:r>
    </w:p>
    <w:p w:rsidR="00B11EB3" w:rsidRPr="006B40B3" w:rsidRDefault="00B11EB3" w:rsidP="00B11EB3">
      <w:pPr>
        <w:pStyle w:val="DanceBody"/>
      </w:pPr>
      <w:r w:rsidRPr="006B40B3">
        <w:t xml:space="preserve"> 1- 8</w:t>
      </w:r>
      <w:r w:rsidRPr="006B40B3">
        <w:tab/>
        <w:t>1s set, 1s cross down RH to 2nd pl opp sides, cast to right into centre to form lines across (1L between 2s &amp; 1M between 3s) &amp; all set</w:t>
      </w:r>
    </w:p>
    <w:p w:rsidR="00B11EB3" w:rsidRPr="006B40B3" w:rsidRDefault="00B11EB3" w:rsidP="00B11EB3">
      <w:pPr>
        <w:pStyle w:val="DanceBody"/>
      </w:pPr>
      <w:r w:rsidRPr="006B40B3">
        <w:t xml:space="preserve"> 9-16</w:t>
      </w:r>
      <w:r w:rsidRPr="006B40B3">
        <w:tab/>
        <w:t>1s turn RH to face 1st corners, turn 1st corners LH 1.1/4 times to join hands with 1st+4th corners to BtoB position ready for…</w:t>
      </w:r>
    </w:p>
    <w:p w:rsidR="00B11EB3" w:rsidRPr="006B40B3" w:rsidRDefault="00B11EB3" w:rsidP="00B11EB3">
      <w:pPr>
        <w:pStyle w:val="DanceBody"/>
      </w:pPr>
      <w:r w:rsidRPr="006B40B3">
        <w:t>17-24</w:t>
      </w:r>
      <w:r w:rsidRPr="006B40B3">
        <w:tab/>
        <w:t>1s dance Crown Triangles &amp; end facing out on opposite sides</w:t>
      </w:r>
    </w:p>
    <w:p w:rsidR="00B11EB3" w:rsidRPr="006B40B3" w:rsidRDefault="00B11EB3" w:rsidP="00B11EB3">
      <w:pPr>
        <w:pStyle w:val="DanceBody"/>
      </w:pPr>
      <w:r w:rsidRPr="006B40B3">
        <w:t>25-32</w:t>
      </w:r>
      <w:r w:rsidRPr="006B40B3">
        <w:tab/>
        <w:t>1s turn 1st corner RH, turn partner LH, turn 2nd corner RH &amp; partner LH to end 1L facing 2s &amp; 1M facing 3s</w:t>
      </w:r>
    </w:p>
    <w:p w:rsidR="00B11EB3" w:rsidRPr="006B40B3" w:rsidRDefault="00B11EB3" w:rsidP="00B11EB3">
      <w:pPr>
        <w:pStyle w:val="DanceBody"/>
      </w:pPr>
      <w:r w:rsidRPr="006B40B3">
        <w:t>33-40</w:t>
      </w:r>
      <w:r w:rsidRPr="006B40B3">
        <w:tab/>
        <w:t>1s dance reels of 3 across (LSh to 1st corners to start) ending in 2nd place own sides</w:t>
      </w:r>
    </w:p>
    <w:p w:rsidR="00B11EB3" w:rsidRPr="006B40B3" w:rsidRDefault="00B11EB3" w:rsidP="00B11EB3">
      <w:pPr>
        <w:pStyle w:val="DanceBody"/>
        <w:keepNext w:val="0"/>
      </w:pPr>
      <w:r w:rsidRPr="006B40B3">
        <w:t>41-48</w:t>
      </w:r>
      <w:r w:rsidRPr="006B40B3">
        <w:tab/>
        <w:t>2s+1s+3s circle 6H round &amp; back</w:t>
      </w:r>
    </w:p>
    <w:p w:rsidR="00B11EB3" w:rsidRDefault="00B11EB3" w:rsidP="00B11EB3"/>
    <w:p w:rsidR="00B11EB3" w:rsidRDefault="00B11EB3" w:rsidP="00B11EB3">
      <w:pPr>
        <w:pStyle w:val="Minicrib"/>
      </w:pPr>
      <w:r>
        <w:t>BEL FEARSED  (R4x48)  Sq.Set</w:t>
      </w:r>
      <w:r>
        <w:tab/>
        <w:t>Ruth Barnes  Belfast Bk</w:t>
      </w:r>
    </w:p>
    <w:p w:rsidR="00B11EB3" w:rsidRDefault="00B11EB3" w:rsidP="00B11EB3">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B11EB3" w:rsidRDefault="00B11EB3" w:rsidP="00B11EB3">
      <w:pPr>
        <w:pStyle w:val="DanceBody"/>
      </w:pPr>
      <w:r>
        <w:t xml:space="preserve"> 5- 6</w:t>
      </w:r>
      <w:r>
        <w:tab/>
        <w:t xml:space="preserve">1L followed by partner dances across to </w:t>
      </w:r>
      <w:r w:rsidRPr="006B40B3">
        <w:t>in front of 3s</w:t>
      </w:r>
      <w:r>
        <w:t xml:space="preserve"> while 4s continue turning LH to place</w:t>
      </w:r>
    </w:p>
    <w:p w:rsidR="00B11EB3" w:rsidRDefault="00B11EB3" w:rsidP="00B11EB3">
      <w:pPr>
        <w:pStyle w:val="DanceBody"/>
      </w:pPr>
      <w:r>
        <w:t xml:space="preserve"> 7-10</w:t>
      </w:r>
      <w:r>
        <w:tab/>
        <w:t>1s+3s dance RH across</w:t>
      </w:r>
    </w:p>
    <w:p w:rsidR="00B11EB3" w:rsidRDefault="00B11EB3" w:rsidP="00B11EB3">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B11EB3" w:rsidRDefault="00B11EB3" w:rsidP="00B11EB3">
      <w:pPr>
        <w:pStyle w:val="DanceBody"/>
      </w:pPr>
      <w:r>
        <w:t>15-16</w:t>
      </w:r>
      <w:r>
        <w:tab/>
        <w:t>1s dance to place in prom hold while 2s continue turning LH to place &amp; take prom hold</w:t>
      </w:r>
    </w:p>
    <w:p w:rsidR="00B11EB3" w:rsidRPr="006B40B3" w:rsidRDefault="00B11EB3" w:rsidP="00B11EB3">
      <w:pPr>
        <w:pStyle w:val="DanceBody"/>
      </w:pPr>
      <w:r w:rsidRPr="006B40B3">
        <w:t>17-24</w:t>
      </w:r>
      <w:r w:rsidRPr="006B40B3">
        <w:tab/>
        <w:t>All Promenade round anticlockwise</w:t>
      </w:r>
    </w:p>
    <w:p w:rsidR="00B11EB3" w:rsidRPr="006B40B3" w:rsidRDefault="00B11EB3" w:rsidP="00B11EB3">
      <w:pPr>
        <w:pStyle w:val="DanceBody"/>
      </w:pPr>
      <w:r w:rsidRPr="006B40B3">
        <w:t>25-32</w:t>
      </w:r>
      <w:r w:rsidRPr="006B40B3">
        <w:tab/>
        <w:t>All Men dance RSh round next Lady to right (not partner) into centre &amp; dance LH across back to places</w:t>
      </w:r>
    </w:p>
    <w:p w:rsidR="00B11EB3" w:rsidRPr="006B40B3" w:rsidRDefault="00B11EB3" w:rsidP="00B11EB3">
      <w:pPr>
        <w:pStyle w:val="DanceBody"/>
      </w:pPr>
      <w:r w:rsidRPr="006B40B3">
        <w:t>33-40</w:t>
      </w:r>
      <w:r w:rsidRPr="006B40B3">
        <w:tab/>
        <w:t>All Ladies dance LSh round next Man to left (not partner) into centre &amp; dance RH across back to places</w:t>
      </w:r>
    </w:p>
    <w:p w:rsidR="00B11EB3" w:rsidRPr="006B40B3" w:rsidRDefault="00B11EB3" w:rsidP="00B11EB3">
      <w:pPr>
        <w:pStyle w:val="DanceBody"/>
      </w:pPr>
      <w:r w:rsidRPr="006B40B3">
        <w:t>41-48</w:t>
      </w:r>
      <w:r w:rsidRPr="006B40B3">
        <w:tab/>
        <w:t>All circle 8H round &amp; back</w:t>
      </w:r>
    </w:p>
    <w:p w:rsidR="00B11EB3" w:rsidRDefault="00B11EB3" w:rsidP="00B11EB3">
      <w:pPr>
        <w:pStyle w:val="DanceBody"/>
        <w:keepNext w:val="0"/>
        <w:rPr>
          <w:szCs w:val="72"/>
        </w:rPr>
      </w:pPr>
      <w:r>
        <w:rPr>
          <w:szCs w:val="72"/>
        </w:rPr>
        <w:t>Repeat 3 more times with couple to right starting, i.e. dancing couple order is 1 4 3 2</w:t>
      </w:r>
    </w:p>
    <w:p w:rsidR="00B11EB3" w:rsidRDefault="00B11EB3" w:rsidP="00B11EB3"/>
    <w:p w:rsidR="00B11EB3" w:rsidRDefault="00B11EB3" w:rsidP="00B11EB3">
      <w:pPr>
        <w:pStyle w:val="Minicrib"/>
      </w:pPr>
      <w:r>
        <w:t>THE BELFAST ALMANAC  (J8x32)  2C (4C set)</w:t>
      </w:r>
      <w:r>
        <w:tab/>
        <w:t>Hugh Foss  Glendarroch SCD 24</w:t>
      </w:r>
    </w:p>
    <w:p w:rsidR="00B11EB3" w:rsidRPr="006B40B3" w:rsidRDefault="00B11EB3" w:rsidP="00B11EB3">
      <w:pPr>
        <w:pStyle w:val="DanceBody"/>
      </w:pPr>
      <w:r w:rsidRPr="006B40B3">
        <w:t xml:space="preserve"> 1- 8</w:t>
      </w:r>
      <w:r w:rsidRPr="006B40B3">
        <w:tab/>
        <w:t>1s set advancing &amp; turn RH, lead down crossing below 2s &amp; cast up to 1st place opposite sides</w:t>
      </w:r>
    </w:p>
    <w:p w:rsidR="00B11EB3" w:rsidRPr="006B40B3" w:rsidRDefault="00B11EB3" w:rsidP="00B11EB3">
      <w:pPr>
        <w:pStyle w:val="DanceBody"/>
      </w:pPr>
      <w:r w:rsidRPr="006B40B3">
        <w:t xml:space="preserve"> 9-12</w:t>
      </w:r>
      <w:r w:rsidRPr="006B40B3">
        <w:tab/>
        <w:t>1s set &amp; cast to 2nd place as 2s set advancing &amp; turn LH</w:t>
      </w:r>
    </w:p>
    <w:p w:rsidR="00B11EB3" w:rsidRPr="006B40B3" w:rsidRDefault="00B11EB3" w:rsidP="00B11EB3">
      <w:pPr>
        <w:pStyle w:val="DanceBody"/>
      </w:pPr>
      <w:r w:rsidRPr="006B40B3">
        <w:t>13-16</w:t>
      </w:r>
      <w:r w:rsidRPr="006B40B3">
        <w:tab/>
        <w:t>1s set &amp; dance up to 1st place opposite sides as 2s lead up crossing &amp; cast to 2nd place opposite sides</w:t>
      </w:r>
    </w:p>
    <w:p w:rsidR="00B11EB3" w:rsidRPr="006B40B3" w:rsidRDefault="00B11EB3" w:rsidP="00B11EB3">
      <w:pPr>
        <w:pStyle w:val="DanceBody"/>
      </w:pPr>
      <w:r w:rsidRPr="006B40B3">
        <w:t>17-20</w:t>
      </w:r>
      <w:r w:rsidRPr="006B40B3">
        <w:tab/>
        <w:t>1s cast &amp; cross up to 1st place as 2s cross up &amp; cast to 2nd place</w:t>
      </w:r>
    </w:p>
    <w:p w:rsidR="00B11EB3" w:rsidRPr="006B40B3" w:rsidRDefault="00B11EB3" w:rsidP="00B11EB3">
      <w:pPr>
        <w:pStyle w:val="DanceBody"/>
      </w:pPr>
      <w:r w:rsidRPr="006B40B3">
        <w:t>21-24</w:t>
      </w:r>
      <w:r w:rsidRPr="006B40B3">
        <w:tab/>
        <w:t>1L+2L 1/2 turn RH as 1M+2M 1/2 turn LH &amp; 1s dance up &amp; turn inwards to face down as 2s cast to 2nd place &amp; face up</w:t>
      </w:r>
    </w:p>
    <w:p w:rsidR="00B11EB3" w:rsidRPr="006B40B3" w:rsidRDefault="00B11EB3" w:rsidP="00B11EB3">
      <w:pPr>
        <w:pStyle w:val="DanceBody"/>
        <w:keepNext w:val="0"/>
      </w:pPr>
      <w:r w:rsidRPr="006B40B3">
        <w:t>25-32</w:t>
      </w:r>
      <w:r w:rsidRPr="006B40B3">
        <w:tab/>
        <w:t>1s dance down making an arch under which 2s dance up &amp; Men cross partners in front of them, 2s &amp; 1s turn twice to own sides</w:t>
      </w:r>
    </w:p>
    <w:p w:rsidR="00B11EB3" w:rsidRDefault="00B11EB3" w:rsidP="00B11EB3"/>
    <w:p w:rsidR="00B11EB3" w:rsidRDefault="00B11EB3" w:rsidP="00B11EB3">
      <w:pPr>
        <w:pStyle w:val="Minicrib"/>
      </w:pPr>
      <w:r>
        <w:t>BELFAST CITY HALL  (S4x40)  Sq.Set</w:t>
      </w:r>
      <w:r>
        <w:tab/>
        <w:t>Dorothy Bell  Belfast Diamond Jubilee Bk</w:t>
      </w:r>
    </w:p>
    <w:p w:rsidR="00B11EB3" w:rsidRPr="006B40B3" w:rsidRDefault="00B11EB3" w:rsidP="00B11EB3">
      <w:pPr>
        <w:pStyle w:val="DanceBody"/>
      </w:pPr>
      <w:r w:rsidRPr="006B40B3">
        <w:t xml:space="preserve"> 1- 8</w:t>
      </w:r>
      <w:r w:rsidRPr="006B40B3">
        <w:tab/>
        <w:t>All set touch hands &amp; turning away from partner dance to corner positions, turn corners 2H &amp; dance back to original places</w:t>
      </w:r>
    </w:p>
    <w:p w:rsidR="00B11EB3" w:rsidRPr="006B40B3" w:rsidRDefault="00B11EB3" w:rsidP="00B11EB3">
      <w:pPr>
        <w:pStyle w:val="DanceBody"/>
      </w:pPr>
      <w:r w:rsidRPr="006B40B3">
        <w:t xml:space="preserve"> 9-16</w:t>
      </w:r>
      <w:r w:rsidRPr="006B40B3">
        <w:tab/>
        <w:t>All dance Grand Chain (start RH to partner) 1/2 way &amp; face clockwise in prom hold with partner, all promenade 3/4 round (1s in 2nd pl etc)</w:t>
      </w:r>
    </w:p>
    <w:p w:rsidR="00B11EB3" w:rsidRPr="006B40B3" w:rsidRDefault="00B11EB3" w:rsidP="00B11EB3">
      <w:pPr>
        <w:pStyle w:val="DanceBody"/>
      </w:pPr>
      <w:r w:rsidRPr="006B40B3">
        <w:t>17-24</w:t>
      </w:r>
      <w:r w:rsidRPr="006B40B3">
        <w:tab/>
        <w:t>Side couples (1s+3s) circle 4H round to left &amp; set, 1s+3s turn away fom partner &amp; curve back to places (as bar 16)</w:t>
      </w:r>
    </w:p>
    <w:p w:rsidR="00B11EB3" w:rsidRPr="006B40B3" w:rsidRDefault="00B11EB3" w:rsidP="00B11EB3">
      <w:pPr>
        <w:pStyle w:val="DanceBody"/>
      </w:pPr>
      <w:r w:rsidRPr="006B40B3">
        <w:t>25-32</w:t>
      </w:r>
      <w:r w:rsidRPr="006B40B3">
        <w:tab/>
        <w:t>2s+4s repeat bars 17-24</w:t>
      </w:r>
    </w:p>
    <w:p w:rsidR="00B11EB3" w:rsidRPr="006B40B3" w:rsidRDefault="00B11EB3" w:rsidP="00B11EB3">
      <w:pPr>
        <w:pStyle w:val="DanceBody"/>
        <w:keepNext w:val="0"/>
      </w:pPr>
      <w:r w:rsidRPr="006B40B3">
        <w:t>33-40</w:t>
      </w:r>
      <w:r w:rsidRPr="006B40B3">
        <w:tab/>
        <w:t>All circle 8H round to left 1/2 way (2 bars) &amp; dance in, turn right about (all touching LH) dance out to reform &amp; circle 8H round back to place</w:t>
      </w:r>
    </w:p>
    <w:p w:rsidR="00B11EB3" w:rsidRDefault="00B11EB3" w:rsidP="00B11EB3"/>
    <w:p w:rsidR="00B11EB3" w:rsidRDefault="00B11EB3" w:rsidP="00B11EB3">
      <w:pPr>
        <w:pStyle w:val="Minicrib"/>
      </w:pPr>
      <w:r>
        <w:t>THE BELFAST HORNPIPE  (R3x32)  3C Set</w:t>
      </w:r>
      <w:r>
        <w:tab/>
        <w:t>Wesley Clindinning  Canada's Irish Rover</w:t>
      </w:r>
    </w:p>
    <w:p w:rsidR="00B11EB3" w:rsidRPr="007F39B1" w:rsidRDefault="00B11EB3" w:rsidP="00B11EB3">
      <w:pPr>
        <w:pStyle w:val="DanceBody"/>
      </w:pPr>
      <w:r w:rsidRPr="007F39B1">
        <w:t xml:space="preserve"> 1- 8</w:t>
      </w:r>
      <w:r w:rsidRPr="007F39B1">
        <w:tab/>
        <w:t>1s 1/2 turn RH &amp; twirl (pull back RSh) &amp; dance out to opposite sides, 2s repeat</w:t>
      </w:r>
    </w:p>
    <w:p w:rsidR="00B11EB3" w:rsidRPr="007F39B1" w:rsidRDefault="00B11EB3" w:rsidP="00B11EB3">
      <w:pPr>
        <w:pStyle w:val="DanceBody"/>
      </w:pPr>
      <w:r w:rsidRPr="007F39B1">
        <w:t xml:space="preserve"> 9-16</w:t>
      </w:r>
      <w:r w:rsidRPr="007F39B1">
        <w:tab/>
        <w:t>3s repeat (all now on opp sides).  1s+2s+3s 1/2 turn &amp; twirl to own sides</w:t>
      </w:r>
    </w:p>
    <w:p w:rsidR="00B11EB3" w:rsidRPr="007F39B1" w:rsidRDefault="00B11EB3" w:rsidP="00B11EB3">
      <w:pPr>
        <w:pStyle w:val="DanceBody"/>
      </w:pPr>
      <w:r w:rsidRPr="007F39B1">
        <w:t>17-24</w:t>
      </w:r>
      <w:r w:rsidRPr="007F39B1">
        <w:tab/>
        <w:t>1s slip step down the middle &amp; back to end at top facing partner</w:t>
      </w:r>
    </w:p>
    <w:p w:rsidR="00B11EB3" w:rsidRPr="007F39B1" w:rsidRDefault="00B11EB3" w:rsidP="00B11EB3">
      <w:pPr>
        <w:pStyle w:val="DanceBody"/>
      </w:pPr>
      <w:r w:rsidRPr="007F39B1">
        <w:t>25-32</w:t>
      </w:r>
      <w:r w:rsidRPr="007F39B1">
        <w:tab/>
        <w:t>1s set &amp; cast 1 place, 1M+3M turn RH 1.1/2 times while 1L+3L turn LH 1.1/2 times to end 2 3 1</w:t>
      </w:r>
    </w:p>
    <w:p w:rsidR="00B11EB3" w:rsidRPr="007F39B1" w:rsidRDefault="00B11EB3" w:rsidP="00B11EB3">
      <w:pPr>
        <w:pStyle w:val="DanceBody"/>
        <w:keepNext w:val="0"/>
      </w:pPr>
      <w:r w:rsidRPr="007F39B1">
        <w:tab/>
        <w:t xml:space="preserve">(Variation - See </w:t>
      </w:r>
      <w:r>
        <w:t>"</w:t>
      </w:r>
      <w:r w:rsidRPr="007F39B1">
        <w:t>Wes Clindinning's Hornpipe</w:t>
      </w:r>
      <w:r>
        <w:t>"</w:t>
      </w:r>
      <w:r w:rsidRPr="007F39B1">
        <w:t>)</w:t>
      </w:r>
    </w:p>
    <w:p w:rsidR="00B11EB3" w:rsidRDefault="00B11EB3" w:rsidP="00B11EB3"/>
    <w:p w:rsidR="00B11EB3" w:rsidRDefault="00B11EB3" w:rsidP="00B11EB3">
      <w:pPr>
        <w:pStyle w:val="Minicrib"/>
      </w:pPr>
      <w:r>
        <w:t>A BELFAST WELCOME  (S8x32)  3C (4C set)</w:t>
      </w:r>
      <w:r>
        <w:tab/>
        <w:t>David G Queen, 2024</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9-12</w:t>
      </w:r>
      <w:r>
        <w:tab/>
        <w:t>1s set, cast (2s step up 3-4) 2 1 3</w:t>
      </w:r>
    </w:p>
    <w:p w:rsidR="00B11EB3" w:rsidRDefault="00B11EB3" w:rsidP="00B11EB3">
      <w:pPr>
        <w:pStyle w:val="DanceBody"/>
      </w:pPr>
      <w:r>
        <w:t>13-16</w:t>
      </w:r>
      <w:r>
        <w:tab/>
        <w:t>All dance Allemande turn to the Right (Lady turns under Man's right arm), Bar15: Men pull back RSh &amp; cast back &amp; all face out</w:t>
      </w:r>
      <w:r>
        <w:tab/>
      </w:r>
    </w:p>
    <w:p w:rsidR="00B11EB3" w:rsidRDefault="00B11EB3" w:rsidP="00B11EB3">
      <w:pPr>
        <w:pStyle w:val="DanceBody"/>
      </w:pPr>
      <w:r>
        <w:t>17-24</w:t>
      </w:r>
      <w:r>
        <w:tab/>
        <w:t>All chase 1/4 clockwise (2 bars), all turn partners RH (4 bars), all chase 1/4 clockwise to finish on opposite sides (3) (1) (2)</w:t>
      </w:r>
    </w:p>
    <w:p w:rsidR="00B11EB3" w:rsidRDefault="00B11EB3" w:rsidP="00B11EB3">
      <w:pPr>
        <w:pStyle w:val="DanceBody"/>
        <w:keepNext w:val="0"/>
      </w:pPr>
      <w:r>
        <w:t>25-32</w:t>
      </w:r>
      <w:r>
        <w:tab/>
        <w:t>1s pass LSh, dance 1/2 diagonal RSh reel of 4 with 3rd corner (posn). 1L finishes in 3rd place, 1M in 1st place. 1s repeat reel with 4th corner (posn). 2 1 3</w:t>
      </w:r>
    </w:p>
    <w:p w:rsidR="00B11EB3" w:rsidRDefault="00B11EB3" w:rsidP="00B11EB3"/>
    <w:p w:rsidR="00B11EB3" w:rsidRDefault="00B11EB3" w:rsidP="00B11EB3">
      <w:pPr>
        <w:pStyle w:val="Minicrib"/>
      </w:pPr>
      <w:r>
        <w:t>BELGIAN FOLLY  (J4x40)  4C set</w:t>
      </w:r>
      <w:r>
        <w:tab/>
        <w:t>Stewart Adam  Dunedin 2</w:t>
      </w:r>
    </w:p>
    <w:p w:rsidR="00B11EB3" w:rsidRPr="000D60D4" w:rsidRDefault="00B11EB3" w:rsidP="00B11EB3">
      <w:pPr>
        <w:pStyle w:val="DanceBody"/>
      </w:pPr>
      <w:r w:rsidRPr="000D60D4">
        <w:t xml:space="preserve"> 1- 8</w:t>
      </w:r>
      <w:r w:rsidRPr="000D60D4">
        <w:tab/>
        <w:t>All 4 couples turn partner RH &amp; chase 1/2 way</w:t>
      </w:r>
    </w:p>
    <w:p w:rsidR="00B11EB3" w:rsidRPr="000D60D4" w:rsidRDefault="00B11EB3" w:rsidP="00B11EB3">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B11EB3" w:rsidRPr="000D60D4" w:rsidRDefault="00B11EB3" w:rsidP="00B11EB3">
      <w:pPr>
        <w:pStyle w:val="DanceBody"/>
      </w:pPr>
      <w:r w:rsidRPr="000D60D4">
        <w:t>17-24</w:t>
      </w:r>
      <w:r w:rsidRPr="000D60D4">
        <w:tab/>
        <w:t>2s &amp; 4s cross up RH, cast down 1 pl into prom hold &amp; dance 1/2 reel of 3 across with cpl above (2s dance to Men's side &amp; 4s to Ladies' side to start)</w:t>
      </w:r>
    </w:p>
    <w:p w:rsidR="00B11EB3" w:rsidRPr="000D60D4" w:rsidRDefault="00B11EB3" w:rsidP="00B11EB3">
      <w:pPr>
        <w:pStyle w:val="DanceBody"/>
      </w:pPr>
      <w:r w:rsidRPr="000D60D4">
        <w:t>25-32</w:t>
      </w:r>
      <w:r w:rsidRPr="000D60D4">
        <w:tab/>
        <w:t>2s &amp; 4s release hands &amp; dance up to own sides &amp; dance full reels of 3 across with 1s &amp; 3s in prom hold</w:t>
      </w:r>
    </w:p>
    <w:p w:rsidR="00B11EB3" w:rsidRPr="000D60D4" w:rsidRDefault="00B11EB3" w:rsidP="00B11EB3">
      <w:pPr>
        <w:pStyle w:val="DanceBody"/>
        <w:keepNext w:val="0"/>
      </w:pPr>
      <w:r w:rsidRPr="000D60D4">
        <w:t>33-40</w:t>
      </w:r>
      <w:r w:rsidRPr="000D60D4">
        <w:tab/>
        <w:t>1s &amp; 3s turn RH &amp; cast up (order 1 2 3 4), 1s lead down to 4th place under arches made by others</w:t>
      </w:r>
    </w:p>
    <w:p w:rsidR="00B11EB3" w:rsidRDefault="00B11EB3" w:rsidP="00B11EB3"/>
    <w:p w:rsidR="00B11EB3" w:rsidRDefault="00B11EB3" w:rsidP="00B11EB3">
      <w:pPr>
        <w:pStyle w:val="Minicrib"/>
      </w:pPr>
      <w:r>
        <w:t>THE BELL ROCK REEL  (R8x40)  3C (4C Set)</w:t>
      </w:r>
      <w:r>
        <w:tab/>
        <w:t>James Crowe</w:t>
      </w:r>
    </w:p>
    <w:p w:rsidR="00B11EB3" w:rsidRPr="006B40B3" w:rsidRDefault="00B11EB3" w:rsidP="00B11EB3">
      <w:pPr>
        <w:pStyle w:val="DanceBody"/>
      </w:pPr>
      <w:r w:rsidRPr="006B40B3">
        <w:t xml:space="preserve"> 1- 8</w:t>
      </w:r>
      <w:r w:rsidRPr="006B40B3">
        <w:tab/>
        <w:t>1s cross RH &amp; cast 1 place, 1s turn RH 1.1/2 times into prom hold facing 2L</w:t>
      </w:r>
    </w:p>
    <w:p w:rsidR="00B11EB3" w:rsidRPr="006B40B3" w:rsidRDefault="00B11EB3" w:rsidP="00B11EB3">
      <w:pPr>
        <w:pStyle w:val="DanceBody"/>
      </w:pPr>
      <w:r w:rsidRPr="006B40B3">
        <w:t xml:space="preserve"> 9-16</w:t>
      </w:r>
      <w:r w:rsidRPr="006B40B3">
        <w:tab/>
        <w:t>1s set to 2L &amp; set to 3L, 1M dances LH across with 2L+3L while 1L dances RH across with 2M+3M &amp; 1s end facing 3M</w:t>
      </w:r>
    </w:p>
    <w:p w:rsidR="00B11EB3" w:rsidRPr="006B40B3" w:rsidRDefault="00B11EB3" w:rsidP="00B11EB3">
      <w:pPr>
        <w:pStyle w:val="DanceBody"/>
      </w:pPr>
      <w:r w:rsidRPr="006B40B3">
        <w:t>17-24</w:t>
      </w:r>
      <w:r w:rsidRPr="006B40B3">
        <w:tab/>
        <w:t>1s set to 3M &amp; set to 2M, Men dance LH across while Ladies dance RH across &amp; 1s end facing 1st corners</w:t>
      </w:r>
    </w:p>
    <w:p w:rsidR="00B11EB3" w:rsidRPr="006B40B3" w:rsidRDefault="00B11EB3" w:rsidP="00B11EB3">
      <w:pPr>
        <w:pStyle w:val="DanceBody"/>
      </w:pPr>
      <w:r w:rsidRPr="006B40B3">
        <w:t>25-32</w:t>
      </w:r>
      <w:r w:rsidRPr="006B40B3">
        <w:tab/>
        <w:t>1s dance 1/2 diagonal reel of 4 with 1st corners, pass LSh &amp; dance 1/2 reel with 2nd corners 1s pass LSh to own sides 2nd places</w:t>
      </w:r>
    </w:p>
    <w:p w:rsidR="00B11EB3" w:rsidRPr="006B40B3" w:rsidRDefault="00B11EB3" w:rsidP="00B11EB3">
      <w:pPr>
        <w:pStyle w:val="DanceBody"/>
        <w:keepNext w:val="0"/>
      </w:pPr>
      <w:r w:rsidRPr="006B40B3">
        <w:t>33-40</w:t>
      </w:r>
      <w:r w:rsidRPr="006B40B3">
        <w:tab/>
        <w:t>1s dance Diag R&amp;L</w:t>
      </w:r>
    </w:p>
    <w:p w:rsidR="00B11EB3" w:rsidRDefault="00B11EB3" w:rsidP="00B11EB3"/>
    <w:p w:rsidR="00B11EB3" w:rsidRDefault="00B11EB3" w:rsidP="00B11EB3">
      <w:pPr>
        <w:pStyle w:val="Minicrib"/>
      </w:pPr>
      <w:r>
        <w:t>THE BELL ROCK STRATHSPEY  (S3x32)  3C Set</w:t>
      </w:r>
      <w:r>
        <w:tab/>
        <w:t>Ian Stewart  SEHSCDS Diamond Jubilee Strathspey Coll.</w:t>
      </w:r>
    </w:p>
    <w:p w:rsidR="00B11EB3" w:rsidRDefault="00B11EB3" w:rsidP="00B11EB3">
      <w:pPr>
        <w:pStyle w:val="DanceBody"/>
      </w:pPr>
      <w:r>
        <w:t xml:space="preserve"> 1- 4</w:t>
      </w:r>
      <w:r>
        <w:tab/>
        <w:t>2s cross RH &amp; cast RSh round 1st corner into lines of 3 across (2L between 1s at top, 2M between 3s)</w:t>
      </w:r>
    </w:p>
    <w:p w:rsidR="00B11EB3" w:rsidRDefault="00B11EB3" w:rsidP="00B11EB3">
      <w:pPr>
        <w:pStyle w:val="DanceBody"/>
      </w:pPr>
      <w:r>
        <w:t xml:space="preserve"> 5- 8</w:t>
      </w:r>
      <w:r>
        <w:tab/>
        <w:t>All set, 2s cast pull back RSh &amp; cast to 2nd place own side. 1 2 3</w:t>
      </w:r>
    </w:p>
    <w:p w:rsidR="00B11EB3" w:rsidRDefault="00B11EB3" w:rsidP="00B11EB3">
      <w:pPr>
        <w:pStyle w:val="DanceBody"/>
      </w:pPr>
      <w:r>
        <w:t xml:space="preserve"> 9-16</w:t>
      </w:r>
      <w:r>
        <w:tab/>
        <w:t>All dance Knot for 3 couples, 2s finish facing 1st corners</w:t>
      </w:r>
    </w:p>
    <w:p w:rsidR="00B11EB3" w:rsidRDefault="00B11EB3" w:rsidP="00B11EB3">
      <w:pPr>
        <w:pStyle w:val="DanceBody"/>
      </w:pPr>
      <w:r>
        <w:t>17-24</w:t>
      </w:r>
      <w:r>
        <w:tab/>
        <w:t>2s dance Corner Pass+Turn with 1st corners &amp; Corner Pass+Turn with 2nd corners. Bars 23-24 2s cross RH to 2nd place own side.  3 2 1</w:t>
      </w:r>
    </w:p>
    <w:p w:rsidR="00B11EB3" w:rsidRDefault="00B11EB3" w:rsidP="00B11EB3">
      <w:pPr>
        <w:pStyle w:val="DanceBody"/>
        <w:keepNext w:val="0"/>
      </w:pPr>
      <w:r>
        <w:t>25-32</w:t>
      </w:r>
      <w:r>
        <w:tab/>
        <w:t>3s+2s Set &amp; Rotate to end 2 3 1</w:t>
      </w:r>
    </w:p>
    <w:p w:rsidR="00B11EB3" w:rsidRDefault="00B11EB3" w:rsidP="00B11EB3"/>
    <w:p w:rsidR="00B11EB3" w:rsidRDefault="00B11EB3" w:rsidP="00B11EB3">
      <w:pPr>
        <w:pStyle w:val="Minicrib"/>
      </w:pPr>
      <w:r>
        <w:t>BELLAHOUSTON  (R4x40)  4C Set</w:t>
      </w:r>
      <w:r>
        <w:tab/>
        <w:t>Alasdair Brown  Eglinton Collection</w:t>
      </w:r>
    </w:p>
    <w:p w:rsidR="00B11EB3" w:rsidRDefault="00B11EB3" w:rsidP="00B11EB3">
      <w:pPr>
        <w:pStyle w:val="DanceBody"/>
      </w:pPr>
      <w:r>
        <w:t>2 chords – on 2nd chord 3s &amp; 4s cross to opp sides</w:t>
      </w:r>
    </w:p>
    <w:p w:rsidR="00B11EB3" w:rsidRDefault="00B11EB3" w:rsidP="00B11EB3">
      <w:pPr>
        <w:pStyle w:val="DanceBody"/>
      </w:pPr>
      <w:r>
        <w:t xml:space="preserve"> 1- 4</w:t>
      </w:r>
      <w:r>
        <w:tab/>
        <w:t>2s+3s set, 2s+3s 1/2 RH turn, release hands</w:t>
      </w:r>
    </w:p>
    <w:p w:rsidR="00B11EB3" w:rsidRDefault="00B11EB3" w:rsidP="00B11EB3">
      <w:pPr>
        <w:pStyle w:val="DanceBody"/>
      </w:pPr>
      <w:r>
        <w:t xml:space="preserve"> 5- 8</w:t>
      </w:r>
      <w:r>
        <w:tab/>
        <w:t xml:space="preserve">2s+3s dance RH across once round in middle, pull back RSh at the end to finish 2s facing 1s </w:t>
      </w:r>
      <w:r>
        <w:rPr>
          <w:b/>
        </w:rPr>
        <w:t xml:space="preserve">also </w:t>
      </w:r>
      <w:r>
        <w:t>3s facing 4s (men facing ladies). 2s &amp; 3s are back to back in the middle</w:t>
      </w:r>
    </w:p>
    <w:p w:rsidR="00B11EB3" w:rsidRDefault="00B11EB3" w:rsidP="00B11EB3">
      <w:pPr>
        <w:pStyle w:val="DanceBody"/>
      </w:pPr>
      <w:r>
        <w:t xml:space="preserve"> 9-16</w:t>
      </w:r>
      <w:r>
        <w:tab/>
        <w:t>2s+3s dance "Hello-Goodbye" setting to finish with 3s facing 1s &amp; 2s facing 4s</w:t>
      </w:r>
    </w:p>
    <w:p w:rsidR="00B11EB3" w:rsidRDefault="00B11EB3" w:rsidP="00B11EB3">
      <w:pPr>
        <w:pStyle w:val="DanceBody"/>
      </w:pPr>
      <w:r>
        <w:t>17-20</w:t>
      </w:r>
      <w:r>
        <w:tab/>
        <w:t>All turn facing person RH to finish on the sides.  1 (3) 2 (4)</w:t>
      </w:r>
    </w:p>
    <w:p w:rsidR="00B11EB3" w:rsidRDefault="00B11EB3" w:rsidP="00B11EB3">
      <w:pPr>
        <w:pStyle w:val="DanceBody"/>
      </w:pPr>
      <w:r>
        <w:t>21-24</w:t>
      </w:r>
      <w:r>
        <w:tab/>
        <w:t>All dance Set+Link in tandem:</w:t>
      </w:r>
    </w:p>
    <w:p w:rsidR="00B11EB3" w:rsidRDefault="00B11EB3" w:rsidP="00B11EB3">
      <w:pPr>
        <w:pStyle w:val="DanceBody"/>
      </w:pPr>
      <w:r>
        <w:tab/>
        <w:t xml:space="preserve">All set. The dancers in the top 2 Ladies' places &amp; the dancers in the bottom 2 Men's places cast with the outside dancer casting in one place and the inside dancer casting to the other end of the set, </w:t>
      </w:r>
      <w:r>
        <w:rPr>
          <w:b/>
        </w:rPr>
        <w:t>while</w:t>
      </w:r>
      <w:r>
        <w:t xml:space="preserve"> the dancers in the top 2 men's place &amp; the dancers in the bottom two Ladies' places dance forwards (the outside dancers moving one place, the inside dancers moving to the other end of the set) 2 1 (4) (3)</w:t>
      </w:r>
    </w:p>
    <w:p w:rsidR="00B11EB3" w:rsidRDefault="00B11EB3" w:rsidP="00B11EB3">
      <w:pPr>
        <w:pStyle w:val="DanceBody"/>
      </w:pPr>
      <w:r>
        <w:t>25-26</w:t>
      </w:r>
      <w:r>
        <w:tab/>
        <w:t>1s+4s set</w:t>
      </w:r>
    </w:p>
    <w:p w:rsidR="00B11EB3" w:rsidRDefault="00B11EB3" w:rsidP="00B11EB3">
      <w:pPr>
        <w:pStyle w:val="DanceBody"/>
      </w:pPr>
      <w:r>
        <w:t>27-30</w:t>
      </w:r>
      <w:r>
        <w:tab/>
        <w:t>1s+4s dance 4 bars of La Baratte:</w:t>
      </w:r>
    </w:p>
    <w:p w:rsidR="00B11EB3" w:rsidRDefault="00B11EB3" w:rsidP="00B11EB3">
      <w:pPr>
        <w:pStyle w:val="DanceBody"/>
      </w:pPr>
      <w:r>
        <w:tab/>
        <w:t>27-28 Man 1/2 turns opposite Lady RH &amp; retains hand but at arm's length from each other</w:t>
      </w:r>
    </w:p>
    <w:p w:rsidR="00B11EB3" w:rsidRDefault="00B11EB3" w:rsidP="00B11EB3">
      <w:pPr>
        <w:pStyle w:val="DanceBody"/>
      </w:pPr>
      <w:r>
        <w:tab/>
        <w:t>29-30 Man retraces steps with Lady turning under Man's arm briefly into Allemande hold (Man behind Lady facing Lady's original place) &amp; releasing Lady's RH she turns under Man's left arm until almost in original places</w:t>
      </w:r>
    </w:p>
    <w:p w:rsidR="00B11EB3" w:rsidRDefault="00B11EB3" w:rsidP="00B11EB3">
      <w:pPr>
        <w:pStyle w:val="DanceBody"/>
      </w:pPr>
      <w:r>
        <w:t>31-32</w:t>
      </w:r>
      <w:r>
        <w:tab/>
        <w:t>1s+4s dance 1/2 LH across to finish on the side   2 4 (1) (3£</w:t>
      </w:r>
    </w:p>
    <w:p w:rsidR="00B11EB3" w:rsidRDefault="00B11EB3" w:rsidP="00B11EB3">
      <w:pPr>
        <w:pStyle w:val="DanceBody"/>
        <w:keepNext w:val="0"/>
      </w:pPr>
      <w:r>
        <w:t>33-40</w:t>
      </w:r>
      <w:r>
        <w:tab/>
        <w:t>All dance reels of 4 on the sides with 1M &amp; 4L also 1L &amp; 4M passing RSh at the end. 2 4 (1) (3)</w:t>
      </w:r>
    </w:p>
    <w:p w:rsidR="00B11EB3" w:rsidRDefault="00B11EB3" w:rsidP="00B11EB3"/>
    <w:p w:rsidR="00B11EB3" w:rsidRDefault="00B11EB3" w:rsidP="00B11EB3">
      <w:pPr>
        <w:pStyle w:val="Minicrib"/>
      </w:pPr>
      <w:r>
        <w:t>BELLCOREUSE  (J8x32)  3C (4C  set)</w:t>
      </w:r>
      <w:r>
        <w:tab/>
        <w:t>Kévin Piquemal  The Walnut Bk 2</w:t>
      </w:r>
    </w:p>
    <w:p w:rsidR="00B11EB3" w:rsidRDefault="00B11EB3" w:rsidP="00B11EB3">
      <w:pPr>
        <w:pStyle w:val="DanceBody"/>
      </w:pPr>
      <w:r>
        <w:t xml:space="preserve"> 1- 8</w:t>
      </w:r>
      <w:r>
        <w:tab/>
        <w:t xml:space="preserve">1s+3s Adv+Ret diagonally </w:t>
      </w:r>
      <w:r>
        <w:rPr>
          <w:b/>
        </w:rPr>
        <w:t>while</w:t>
      </w:r>
      <w:r>
        <w:t xml:space="preserve"> 2M casts up &amp; 2L casts Down to ends (2M between 1s, 2L between 3s), all Set+Link for 3 to end (1) (2) (3)</w:t>
      </w:r>
    </w:p>
    <w:p w:rsidR="00B11EB3" w:rsidRDefault="00B11EB3" w:rsidP="00B11EB3">
      <w:pPr>
        <w:pStyle w:val="DanceBody"/>
      </w:pPr>
      <w:r>
        <w:t xml:space="preserve"> 9-16</w:t>
      </w:r>
      <w:r>
        <w:tab/>
        <w:t>All set &amp; cross RH. 1s cross to 2nd place (2s step up on bars 13-14) to face each other right hands joined. 1s set pulling RSh back to face 1st corners.</w:t>
      </w:r>
    </w:p>
    <w:p w:rsidR="00B11EB3" w:rsidRDefault="00B11EB3" w:rsidP="00B11EB3">
      <w:pPr>
        <w:pStyle w:val="DanceBody"/>
      </w:pPr>
      <w:r>
        <w:t>17-24</w:t>
      </w:r>
      <w:r>
        <w:tab/>
        <w:t>1s dance Corner Pass+Turn with 1st and 2nd corners, 1s cross to 2nd place own sides 2 1 3</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THE BELLE OF BON ACCORD  (S4x32)  4C set</w:t>
      </w:r>
      <w:r>
        <w:tab/>
        <w:t>John Drewry  Deeside Bk 2</w:t>
      </w:r>
    </w:p>
    <w:p w:rsidR="00B11EB3" w:rsidRPr="006B40B3" w:rsidRDefault="00B11EB3" w:rsidP="00B11EB3">
      <w:pPr>
        <w:pStyle w:val="DanceBody"/>
      </w:pPr>
      <w:r w:rsidRPr="006B40B3">
        <w:t xml:space="preserve"> 1- 8</w:t>
      </w:r>
      <w:r w:rsidRPr="006B40B3">
        <w:tab/>
        <w:t>1L &amp; 3L cross down 1 pl &amp; cast up on opp side into centre as 1M &amp; 3M dance across &amp; cast down into centre, 1s+2s &amp; 3s+4s dance RH across</w:t>
      </w:r>
    </w:p>
    <w:p w:rsidR="00B11EB3" w:rsidRPr="006B40B3" w:rsidRDefault="00B11EB3" w:rsidP="00B11EB3">
      <w:pPr>
        <w:pStyle w:val="DanceBody"/>
      </w:pPr>
      <w:r w:rsidRPr="006B40B3">
        <w:t xml:space="preserve"> 9-16</w:t>
      </w:r>
      <w:r w:rsidRPr="006B40B3">
        <w:tab/>
        <w:t>1s &amp; 3s dance reel of 4 up &amp; down centre of dance</w:t>
      </w:r>
    </w:p>
    <w:p w:rsidR="00B11EB3" w:rsidRPr="006B40B3" w:rsidRDefault="00B11EB3" w:rsidP="00B11EB3">
      <w:pPr>
        <w:pStyle w:val="DanceBody"/>
      </w:pPr>
      <w:r w:rsidRPr="006B40B3">
        <w:t>17-24</w:t>
      </w:r>
      <w:r w:rsidRPr="006B40B3">
        <w:tab/>
        <w:t>1s &amp; 3s 3/4 turn RH to face up while 2s &amp; 4s dance up on sides &amp; turn in to face down &amp; all set, all circle 4H round to left &amp; end on sides</w:t>
      </w:r>
    </w:p>
    <w:p w:rsidR="00B11EB3" w:rsidRPr="006B40B3" w:rsidRDefault="00B11EB3" w:rsidP="00B11EB3">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B11EB3" w:rsidRDefault="00B11EB3" w:rsidP="00B11EB3"/>
    <w:p w:rsidR="00B11EB3" w:rsidRDefault="00B11EB3" w:rsidP="00B11EB3">
      <w:pPr>
        <w:pStyle w:val="Minicrib"/>
      </w:pPr>
      <w:r>
        <w:t>BELLE OF THE BALL (3)  (S8x32)  3C (4C set)</w:t>
      </w:r>
      <w:r>
        <w:tab/>
        <w:t>Sue McKinnell</w:t>
      </w:r>
    </w:p>
    <w:p w:rsidR="00B11EB3" w:rsidRPr="006B40B3" w:rsidRDefault="00B11EB3" w:rsidP="00B11EB3">
      <w:pPr>
        <w:pStyle w:val="DanceBody"/>
      </w:pPr>
      <w:r w:rsidRPr="006B40B3">
        <w:t xml:space="preserve"> 1- 4</w:t>
      </w:r>
      <w:r w:rsidRPr="006B40B3">
        <w:tab/>
        <w:t>1M+2L set advancing, 3/4 turn 2H &amp; twirl to end BtoB (2L facing up &amp; 1M down) while partners chase anticlockwise to face partner</w:t>
      </w:r>
    </w:p>
    <w:p w:rsidR="00B11EB3" w:rsidRPr="006B40B3" w:rsidRDefault="00B11EB3" w:rsidP="00B11EB3">
      <w:pPr>
        <w:pStyle w:val="DanceBody"/>
      </w:pPr>
      <w:r w:rsidRPr="006B40B3">
        <w:t xml:space="preserve"> 5- 8</w:t>
      </w:r>
      <w:r w:rsidRPr="006B40B3">
        <w:tab/>
        <w:t>Set to partners &amp; turn RH, 2s to own sides in 1st place &amp; 1s turn RH to 1M facing up as 1L faces down</w:t>
      </w:r>
    </w:p>
    <w:p w:rsidR="00B11EB3" w:rsidRPr="006B40B3" w:rsidRDefault="00B11EB3" w:rsidP="00B11EB3">
      <w:pPr>
        <w:pStyle w:val="DanceBody"/>
      </w:pPr>
      <w:r w:rsidRPr="006B40B3">
        <w:t xml:space="preserve"> 9-16</w:t>
      </w:r>
      <w:r w:rsidRPr="006B40B3">
        <w:tab/>
        <w:t>1s dance reels of 3 across giving RSh to 2nd corners (1M with 2s, 1L with 3s) &amp; end facing 1st corners</w:t>
      </w:r>
    </w:p>
    <w:p w:rsidR="00B11EB3" w:rsidRPr="006B40B3" w:rsidRDefault="00B11EB3" w:rsidP="00B11EB3">
      <w:pPr>
        <w:pStyle w:val="DanceBody"/>
      </w:pPr>
      <w:r w:rsidRPr="006B40B3">
        <w:t>17-24</w:t>
      </w:r>
      <w:r w:rsidRPr="006B40B3">
        <w:tab/>
        <w:t>1s dance Pass+Turn with 1st corners &amp; pass RSh to face 2nd corners, Pass+Turn with 2nd corners &amp; 1s turn LH to end Lady facing up &amp; Man down</w:t>
      </w:r>
    </w:p>
    <w:p w:rsidR="00B11EB3" w:rsidRPr="006B40B3" w:rsidRDefault="00B11EB3" w:rsidP="00B11EB3">
      <w:pPr>
        <w:pStyle w:val="DanceBody"/>
        <w:keepNext w:val="0"/>
      </w:pPr>
      <w:r w:rsidRPr="006B40B3">
        <w:t>25-32</w:t>
      </w:r>
      <w:r w:rsidRPr="006B40B3">
        <w:tab/>
        <w:t>1s dance reels of 3 across (LSh to 1st corner) &amp; end 2nd place own sides</w:t>
      </w:r>
    </w:p>
    <w:p w:rsidR="00B11EB3" w:rsidRDefault="00B11EB3" w:rsidP="00B11EB3"/>
    <w:p w:rsidR="00B11EB3" w:rsidRDefault="00B11EB3" w:rsidP="00B11EB3">
      <w:pPr>
        <w:pStyle w:val="Minicrib"/>
      </w:pPr>
      <w:r>
        <w:t>BELLE OF THE BALL  (J96)  4C set</w:t>
      </w:r>
      <w:r>
        <w:tab/>
        <w:t>Lynne Cotton  Hunter Valley Bk</w:t>
      </w:r>
    </w:p>
    <w:p w:rsidR="00B11EB3" w:rsidRDefault="00B11EB3" w:rsidP="00B11EB3">
      <w:pPr>
        <w:pStyle w:val="DanceBody"/>
        <w:rPr>
          <w:noProof/>
        </w:rPr>
      </w:pPr>
      <w:r>
        <w:rPr>
          <w:noProof/>
        </w:rPr>
        <w:t xml:space="preserve"> 1- 8</w:t>
      </w:r>
      <w:r>
        <w:rPr>
          <w:noProof/>
        </w:rPr>
        <w:tab/>
        <w:t>1s set, cast (2s step up); 1s turn 1.1/4 LH to face 1st corners</w:t>
      </w:r>
    </w:p>
    <w:p w:rsidR="00B11EB3" w:rsidRDefault="00B11EB3" w:rsidP="00B11EB3">
      <w:pPr>
        <w:pStyle w:val="DanceBody"/>
        <w:rPr>
          <w:noProof/>
        </w:rPr>
      </w:pPr>
      <w:r>
        <w:rPr>
          <w:noProof/>
        </w:rPr>
        <w:t xml:space="preserve"> 9-16</w:t>
      </w:r>
      <w:r>
        <w:rPr>
          <w:noProof/>
        </w:rPr>
        <w:tab/>
        <w:t>1s turn 1st corner RH, partner LH; turn 2nd corner RH &amp; turn partner LH to face 1st corners</w:t>
      </w:r>
    </w:p>
    <w:p w:rsidR="00B11EB3" w:rsidRDefault="00B11EB3" w:rsidP="00B11EB3">
      <w:pPr>
        <w:pStyle w:val="DanceBody"/>
        <w:rPr>
          <w:noProof/>
        </w:rPr>
      </w:pPr>
      <w:r>
        <w:rPr>
          <w:noProof/>
        </w:rPr>
        <w:t>17-24</w:t>
      </w:r>
      <w:r>
        <w:rPr>
          <w:noProof/>
        </w:rPr>
        <w:tab/>
        <w:t xml:space="preserve">1s dance 6 bar reels of 3 on opp sides passing 1st corner LSh to start, 1s cross up RH to 1st place </w:t>
      </w:r>
      <w:r>
        <w:rPr>
          <w:b/>
          <w:noProof/>
        </w:rPr>
        <w:t>while</w:t>
      </w:r>
      <w:r>
        <w:rPr>
          <w:noProof/>
        </w:rPr>
        <w:t xml:space="preserve"> 2s cast to 2nd place</w:t>
      </w:r>
    </w:p>
    <w:p w:rsidR="00B11EB3" w:rsidRDefault="00B11EB3" w:rsidP="00B11EB3">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B11EB3" w:rsidRDefault="00B11EB3" w:rsidP="00B11EB3">
      <w:pPr>
        <w:pStyle w:val="DanceBody"/>
        <w:rPr>
          <w:noProof/>
        </w:rPr>
      </w:pPr>
      <w:r>
        <w:rPr>
          <w:noProof/>
        </w:rPr>
        <w:t>33-36</w:t>
      </w:r>
      <w:r>
        <w:rPr>
          <w:noProof/>
        </w:rPr>
        <w:tab/>
        <w:t>2s &amp; 3s set twice, 2M &amp; 3L advancing towards partner on bars 35-36</w:t>
      </w:r>
    </w:p>
    <w:p w:rsidR="00B11EB3" w:rsidRDefault="00B11EB3" w:rsidP="00B11EB3">
      <w:pPr>
        <w:pStyle w:val="DanceBody"/>
        <w:rPr>
          <w:noProof/>
        </w:rPr>
      </w:pPr>
      <w:r>
        <w:rPr>
          <w:noProof/>
        </w:rPr>
        <w:t>37-40</w:t>
      </w:r>
      <w:r>
        <w:rPr>
          <w:noProof/>
        </w:rPr>
        <w:tab/>
        <w:t xml:space="preserve">2s turn 2H 3/4 round to end on Ladies' side </w:t>
      </w:r>
      <w:r>
        <w:rPr>
          <w:b/>
          <w:noProof/>
        </w:rPr>
        <w:t>while</w:t>
      </w:r>
      <w:r>
        <w:rPr>
          <w:noProof/>
        </w:rPr>
        <w:t xml:space="preserve"> 3s turn 2H 1.3/4 round to end on Men's side (now in square set, Ladies on right of partners)</w:t>
      </w:r>
    </w:p>
    <w:p w:rsidR="00B11EB3" w:rsidRDefault="00B11EB3" w:rsidP="00B11EB3">
      <w:pPr>
        <w:pStyle w:val="DanceBody"/>
        <w:rPr>
          <w:noProof/>
        </w:rPr>
      </w:pPr>
      <w:r>
        <w:rPr>
          <w:noProof/>
        </w:rPr>
        <w:t>41-48</w:t>
      </w:r>
      <w:r>
        <w:rPr>
          <w:noProof/>
        </w:rPr>
        <w:tab/>
        <w:t>All face partners &amp; dance 1/2 Grand Chain to meet partner again. Bars 47-48 all turn partners RH once round</w:t>
      </w:r>
    </w:p>
    <w:p w:rsidR="00B11EB3" w:rsidRDefault="00B11EB3" w:rsidP="00B11EB3">
      <w:pPr>
        <w:pStyle w:val="DanceBody"/>
        <w:rPr>
          <w:noProof/>
        </w:rPr>
      </w:pPr>
      <w:r>
        <w:rPr>
          <w:noProof/>
        </w:rPr>
        <w:t>49-56</w:t>
      </w:r>
      <w:r>
        <w:rPr>
          <w:noProof/>
        </w:rPr>
        <w:tab/>
        <w:t>All face partner &amp; continue Grand Chain back to place. Bars 55-56 all turn partners RH once round &amp; face in</w:t>
      </w:r>
    </w:p>
    <w:p w:rsidR="00B11EB3" w:rsidRDefault="00B11EB3" w:rsidP="00B11EB3">
      <w:pPr>
        <w:pStyle w:val="DanceBody"/>
        <w:rPr>
          <w:noProof/>
        </w:rPr>
      </w:pPr>
      <w:r>
        <w:rPr>
          <w:noProof/>
        </w:rPr>
        <w:t>57-64</w:t>
      </w:r>
      <w:r>
        <w:rPr>
          <w:noProof/>
        </w:rPr>
        <w:tab/>
        <w:t>1s+4s dance Ladies' Chain up/down set &amp; finish facing corners</w:t>
      </w:r>
    </w:p>
    <w:p w:rsidR="00B11EB3" w:rsidRDefault="00B11EB3" w:rsidP="00B11EB3">
      <w:pPr>
        <w:pStyle w:val="DanceBody"/>
        <w:rPr>
          <w:noProof/>
        </w:rPr>
      </w:pPr>
      <w:r>
        <w:rPr>
          <w:noProof/>
        </w:rPr>
        <w:t>65-72</w:t>
      </w:r>
      <w:r>
        <w:rPr>
          <w:noProof/>
        </w:rPr>
        <w:tab/>
        <w:t>1s &amp; 4s set twice to corners &amp; turn corners 2H</w:t>
      </w:r>
    </w:p>
    <w:p w:rsidR="00B11EB3" w:rsidRDefault="00B11EB3" w:rsidP="00B11EB3">
      <w:pPr>
        <w:pStyle w:val="DanceBody"/>
        <w:rPr>
          <w:noProof/>
        </w:rPr>
      </w:pPr>
      <w:r>
        <w:rPr>
          <w:noProof/>
        </w:rPr>
        <w:t>73-80</w:t>
      </w:r>
      <w:r>
        <w:rPr>
          <w:noProof/>
        </w:rPr>
        <w:tab/>
        <w:t>2s+3s dance Ladies' Chain across set &amp; finish facing corners</w:t>
      </w:r>
    </w:p>
    <w:p w:rsidR="00B11EB3" w:rsidRDefault="00B11EB3" w:rsidP="00B11EB3">
      <w:pPr>
        <w:pStyle w:val="DanceBody"/>
        <w:rPr>
          <w:noProof/>
        </w:rPr>
      </w:pPr>
      <w:r>
        <w:rPr>
          <w:noProof/>
        </w:rPr>
        <w:t>81-88</w:t>
      </w:r>
      <w:r>
        <w:rPr>
          <w:noProof/>
        </w:rPr>
        <w:tab/>
        <w:t>2s+3s repeat 65-72</w:t>
      </w:r>
    </w:p>
    <w:p w:rsidR="00B11EB3" w:rsidRDefault="00B11EB3" w:rsidP="00B11EB3">
      <w:pPr>
        <w:pStyle w:val="DanceBody"/>
        <w:keepNext w:val="0"/>
        <w:rPr>
          <w:noProof/>
        </w:rPr>
      </w:pPr>
      <w:r>
        <w:rPr>
          <w:noProof/>
        </w:rPr>
        <w:t>89-96</w:t>
      </w:r>
      <w:r>
        <w:rPr>
          <w:noProof/>
        </w:rPr>
        <w:tab/>
        <w:t>All dance 8H round &amp; back.  Honour corner then partner.</w:t>
      </w:r>
    </w:p>
    <w:p w:rsidR="00B11EB3" w:rsidRDefault="00B11EB3" w:rsidP="00B11EB3"/>
    <w:p w:rsidR="00B11EB3" w:rsidRDefault="00B11EB3" w:rsidP="00B11EB3">
      <w:pPr>
        <w:pStyle w:val="Minicrib"/>
      </w:pPr>
      <w:r>
        <w:t>THE BELLES OF ST. MARY'S  (S8x32)  4C set</w:t>
      </w:r>
      <w:r>
        <w:tab/>
        <w:t>Liz Mackenzie  Inverness Diamond Jubilee Coll</w:t>
      </w:r>
    </w:p>
    <w:p w:rsidR="00B11EB3" w:rsidRPr="006B40B3" w:rsidRDefault="00B11EB3" w:rsidP="00B11EB3">
      <w:pPr>
        <w:pStyle w:val="DanceBody"/>
      </w:pPr>
      <w:r w:rsidRPr="006B40B3">
        <w:t xml:space="preserve"> 1- 8</w:t>
      </w:r>
      <w:r w:rsidRPr="006B40B3">
        <w:tab/>
        <w:t>1s+2s dance Diamond Poussette</w:t>
      </w:r>
    </w:p>
    <w:p w:rsidR="00B11EB3" w:rsidRPr="006B40B3" w:rsidRDefault="00B11EB3" w:rsidP="00B11EB3">
      <w:pPr>
        <w:pStyle w:val="DanceBody"/>
      </w:pPr>
      <w:r w:rsidRPr="006B40B3">
        <w:t xml:space="preserve"> 9-16</w:t>
      </w:r>
      <w:r w:rsidRPr="006B40B3">
        <w:tab/>
        <w:t>1s+2s dance RH across ending in middle facing up, 1s cast to 2nd place as 2s dance up &amp; 1s petronella turn into middle</w:t>
      </w:r>
    </w:p>
    <w:p w:rsidR="00B11EB3" w:rsidRPr="006B40B3" w:rsidRDefault="00B11EB3" w:rsidP="00B11EB3">
      <w:pPr>
        <w:pStyle w:val="DanceBody"/>
      </w:pPr>
      <w:r w:rsidRPr="006B40B3">
        <w:t>17 - 24</w:t>
      </w:r>
      <w:r w:rsidRPr="006B40B3">
        <w:tab/>
        <w:t>1s dance 1/2 reel of 3 on their own sides, 1/2 reel of 3 on opposite sides &amp; 1s end facing 1st corners.</w:t>
      </w:r>
    </w:p>
    <w:p w:rsidR="00B11EB3" w:rsidRDefault="00B11EB3" w:rsidP="00B11EB3">
      <w:pPr>
        <w:pStyle w:val="DanceBody"/>
        <w:keepNext w:val="0"/>
      </w:pPr>
      <w:r w:rsidRPr="006B40B3">
        <w:t>25 - 32</w:t>
      </w:r>
      <w:r w:rsidRPr="006B40B3">
        <w:tab/>
        <w:t>1s set to corners &amp; dancing round each other to face 2nd corners, set to corners &amp; dance round each other to 2nd place on own side</w:t>
      </w:r>
    </w:p>
    <w:p w:rsidR="00B11EB3" w:rsidRDefault="00B11EB3" w:rsidP="00B11EB3"/>
    <w:p w:rsidR="00B11EB3" w:rsidRDefault="00B11EB3" w:rsidP="00B11EB3">
      <w:pPr>
        <w:pStyle w:val="Minicrib"/>
      </w:pPr>
      <w:r>
        <w:t>BELLFIELD PARK  (J4x32)  4C set</w:t>
      </w:r>
      <w:r>
        <w:tab/>
        <w:t>Isla Henderson  Inverness Diamond Jubilee Coll</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1s+2s also 3s+4s dance double Fig of 8  (1s &amp; 4s cross down/up to start)</w:t>
      </w:r>
    </w:p>
    <w:p w:rsidR="00B11EB3" w:rsidRPr="006B40B3" w:rsidRDefault="00B11EB3" w:rsidP="00B11EB3">
      <w:pPr>
        <w:pStyle w:val="DanceBody"/>
      </w:pPr>
      <w:r w:rsidRPr="006B40B3">
        <w:t xml:space="preserve"> 9-16</w:t>
      </w:r>
      <w:r w:rsidRPr="006B40B3">
        <w:tab/>
        <w:t>2s+3s set &amp; dance 1/2 RH across, 1s+3s &amp; 2s+4s set &amp; dance 1/2 LH across.  (3)(1)4 2</w:t>
      </w:r>
    </w:p>
    <w:p w:rsidR="00B11EB3" w:rsidRPr="006B40B3" w:rsidRDefault="00B11EB3" w:rsidP="00B11EB3">
      <w:pPr>
        <w:pStyle w:val="DanceBody"/>
      </w:pPr>
      <w:r w:rsidRPr="006B40B3">
        <w:t>17-24</w:t>
      </w:r>
      <w:r w:rsidRPr="006B40B3">
        <w:tab/>
        <w:t>All dance LSh reels of 4 on sides</w:t>
      </w:r>
    </w:p>
    <w:p w:rsidR="00B11EB3" w:rsidRPr="006B40B3" w:rsidRDefault="00B11EB3" w:rsidP="00B11EB3">
      <w:pPr>
        <w:pStyle w:val="DanceBody"/>
        <w:keepNext w:val="0"/>
      </w:pPr>
      <w:r w:rsidRPr="006B40B3">
        <w:t>25-32</w:t>
      </w:r>
      <w:r w:rsidRPr="006B40B3">
        <w:tab/>
        <w:t>All set &amp; cross RH, all chase clockwise 1/2 way  2 4(1)(3)</w:t>
      </w:r>
    </w:p>
    <w:p w:rsidR="00B11EB3" w:rsidRDefault="00B11EB3" w:rsidP="00B11EB3"/>
    <w:p w:rsidR="00B11EB3" w:rsidRDefault="00B11EB3" w:rsidP="00B11EB3">
      <w:pPr>
        <w:pStyle w:val="Minicrib"/>
      </w:pPr>
      <w:r>
        <w:t>THE BELLRINGER  (J8x32)  3C (4C set)</w:t>
      </w:r>
      <w:r>
        <w:tab/>
        <w:t>Alan Davis  Blackwater Collection</w:t>
      </w:r>
    </w:p>
    <w:p w:rsidR="00B11EB3" w:rsidRDefault="00B11EB3" w:rsidP="00B11EB3">
      <w:pPr>
        <w:pStyle w:val="DanceBody"/>
      </w:pPr>
      <w:r>
        <w:t xml:space="preserve"> 1- 2</w:t>
      </w:r>
      <w:r>
        <w:tab/>
        <w:t xml:space="preserve">1M+2M 1/2 turn LH </w:t>
      </w:r>
      <w:r>
        <w:rPr>
          <w:b/>
        </w:rPr>
        <w:t>while</w:t>
      </w:r>
      <w:r>
        <w:t xml:space="preserve"> 1L+2L 1/2 turn RH </w:t>
      </w:r>
      <w:r>
        <w:rPr>
          <w:b/>
        </w:rPr>
        <w:t>while</w:t>
      </w:r>
      <w:r>
        <w:t xml:space="preserve"> 3s set, 3M pulling back LSh, 3L RSh, to face out</w:t>
      </w:r>
    </w:p>
    <w:p w:rsidR="00B11EB3" w:rsidRDefault="00B11EB3" w:rsidP="00B11EB3">
      <w:pPr>
        <w:pStyle w:val="DanceBody"/>
      </w:pPr>
      <w:r>
        <w:t xml:space="preserve"> 3- 4</w:t>
      </w:r>
      <w:r>
        <w:tab/>
        <w:t>2s (facing out)+1s (facing in)+3s (facing out) Balance in Line</w:t>
      </w:r>
    </w:p>
    <w:p w:rsidR="00B11EB3" w:rsidRDefault="00B11EB3" w:rsidP="00B11EB3">
      <w:pPr>
        <w:pStyle w:val="DanceBody"/>
      </w:pPr>
      <w:r>
        <w:t xml:space="preserve"> 5- 8</w:t>
      </w:r>
      <w:r>
        <w:tab/>
        <w:t>1s+3s change places (Men RH, Ladies LH), 2s+3s+1s Balance in Line</w:t>
      </w:r>
    </w:p>
    <w:p w:rsidR="00B11EB3" w:rsidRDefault="00B11EB3" w:rsidP="00B11EB3">
      <w:pPr>
        <w:pStyle w:val="DanceBody"/>
      </w:pPr>
      <w:r>
        <w:t xml:space="preserve"> 9-16</w:t>
      </w:r>
      <w:r>
        <w:tab/>
        <w:t>2s+3s+1s dance mirror reels of 3 on sides (2s out/down, 3s in/up, 1s out/up)</w:t>
      </w:r>
    </w:p>
    <w:p w:rsidR="00B11EB3" w:rsidRDefault="00B11EB3" w:rsidP="00B11EB3">
      <w:pPr>
        <w:pStyle w:val="DanceBody"/>
      </w:pPr>
      <w:r>
        <w:t>17-24</w:t>
      </w:r>
      <w:r>
        <w:tab/>
        <w:t xml:space="preserve">1s dance up to 2nd place </w:t>
      </w:r>
      <w:r>
        <w:rPr>
          <w:b/>
        </w:rPr>
        <w:t>while</w:t>
      </w:r>
      <w:r>
        <w:t xml:space="preserve"> 3s step down to 3rd place (2 bars), 1s cross up LH between 2s &amp; cast to 2nd place opp sides, turn LH to face 1st corners</w:t>
      </w:r>
    </w:p>
    <w:p w:rsidR="00B11EB3" w:rsidRDefault="00B11EB3" w:rsidP="00B11EB3">
      <w:pPr>
        <w:pStyle w:val="DanceBody"/>
        <w:keepNext w:val="0"/>
      </w:pPr>
      <w:r>
        <w:t>25-32</w:t>
      </w:r>
      <w:r>
        <w:tab/>
        <w:t>1s set to 1st corner, set to partner, set to 2nd corner, pull back RSh &amp; dance round each other RSh to 2nd place own side facing out.  2 1 3</w:t>
      </w:r>
    </w:p>
    <w:p w:rsidR="00B11EB3" w:rsidRDefault="00B11EB3" w:rsidP="00B11EB3"/>
    <w:p w:rsidR="00B11EB3" w:rsidRDefault="00B11EB3" w:rsidP="00B11EB3">
      <w:pPr>
        <w:pStyle w:val="Minicrib"/>
      </w:pPr>
      <w:r>
        <w:t>THE BELLSTANE  (R8x32)  3C (4C set)</w:t>
      </w:r>
      <w:r>
        <w:tab/>
        <w:t>Heather Knox</w:t>
      </w:r>
    </w:p>
    <w:p w:rsidR="00B11EB3" w:rsidRPr="006B40B3" w:rsidRDefault="00B11EB3" w:rsidP="00B11EB3">
      <w:pPr>
        <w:pStyle w:val="DanceBody"/>
      </w:pPr>
      <w:r w:rsidRPr="006B40B3">
        <w:t xml:space="preserve"> 1- 8</w:t>
      </w:r>
      <w:r w:rsidRPr="006B40B3">
        <w:tab/>
        <w:t>1s &amp; 3s petronella turn into middle &amp; set, 1s+3s dance 1/2 RSh reel of 4 up/down middle</w:t>
      </w:r>
    </w:p>
    <w:p w:rsidR="00B11EB3" w:rsidRPr="006B40B3" w:rsidRDefault="00B11EB3" w:rsidP="00B11EB3">
      <w:pPr>
        <w:pStyle w:val="DanceBody"/>
      </w:pPr>
      <w:r w:rsidRPr="006B40B3">
        <w:t xml:space="preserve"> 9-16</w:t>
      </w:r>
      <w:r w:rsidRPr="006B40B3">
        <w:tab/>
        <w:t>1s &amp; 3s change places with partners RH, 3M+1L change places LH &amp; 1L+3M+2s dance LH across while 1M+3L chase clockwise 1/2 way</w:t>
      </w:r>
    </w:p>
    <w:p w:rsidR="00B11EB3" w:rsidRPr="006B40B3" w:rsidRDefault="00B11EB3" w:rsidP="00B11EB3">
      <w:pPr>
        <w:pStyle w:val="DanceBody"/>
      </w:pPr>
      <w:r w:rsidRPr="006B40B3">
        <w:t>17-24</w:t>
      </w:r>
      <w:r w:rsidRPr="006B40B3">
        <w:tab/>
        <w:t>1s &amp; 3s petronella turn to own sides &amp; set, 1s cast 1 place &amp; turn LH into…</w:t>
      </w:r>
    </w:p>
    <w:p w:rsidR="00B11EB3" w:rsidRPr="006B40B3" w:rsidRDefault="00B11EB3" w:rsidP="00B11EB3">
      <w:pPr>
        <w:pStyle w:val="DanceBody"/>
        <w:keepNext w:val="0"/>
      </w:pPr>
      <w:r w:rsidRPr="006B40B3">
        <w:t>25-32</w:t>
      </w:r>
      <w:r w:rsidRPr="006B40B3">
        <w:tab/>
        <w:t>1s dance reels of 3 across (1L with 2s &amp; 1M with 3s) ending in 2nd places (NB 2nd time - 1s dance between 3s to 4th pl)</w:t>
      </w:r>
    </w:p>
    <w:p w:rsidR="00B11EB3" w:rsidRDefault="00B11EB3" w:rsidP="00B11EB3"/>
    <w:p w:rsidR="00B11EB3" w:rsidRDefault="00B11EB3" w:rsidP="00B11EB3">
      <w:pPr>
        <w:pStyle w:val="Minicrib"/>
      </w:pPr>
      <w:r>
        <w:t>THE BELTANE (OR THE RITES OF SPRING)  (R8x32)  3C (4C set)</w:t>
      </w:r>
      <w:r>
        <w:tab/>
        <w:t>Lily Davison  Glenfeshie Bk 2</w:t>
      </w:r>
    </w:p>
    <w:p w:rsidR="00B11EB3" w:rsidRDefault="00B11EB3" w:rsidP="00B11EB3">
      <w:pPr>
        <w:pStyle w:val="DanceBody"/>
      </w:pPr>
      <w:r>
        <w:t xml:space="preserve"> 1- 8</w:t>
      </w:r>
      <w:r>
        <w:tab/>
        <w:t>1s turn RH, cast (2s step up); 1s dance 1/2 RSh reel of 4 with 1st corners</w:t>
      </w:r>
    </w:p>
    <w:p w:rsidR="00B11EB3" w:rsidRDefault="00B11EB3" w:rsidP="00B11EB3">
      <w:pPr>
        <w:pStyle w:val="DanceBody"/>
      </w:pPr>
      <w:r>
        <w:t xml:space="preserve"> 9-16</w:t>
      </w:r>
      <w:r>
        <w:tab/>
        <w:t>1s dance 1/2 RSh reel of 4 with 2nd corners; all turn partner RH into promenade hold facing down.  (3) (1) (2)</w:t>
      </w:r>
    </w:p>
    <w:p w:rsidR="00B11EB3" w:rsidRDefault="00B11EB3" w:rsidP="00B11EB3">
      <w:pPr>
        <w:pStyle w:val="DanceBody"/>
      </w:pPr>
      <w:r>
        <w:t>17-24</w:t>
      </w:r>
      <w:r>
        <w:tab/>
        <w:t>3s+1s+2s promenade</w:t>
      </w:r>
    </w:p>
    <w:p w:rsidR="00B11EB3" w:rsidRDefault="00B11EB3" w:rsidP="00B11EB3">
      <w:pPr>
        <w:pStyle w:val="DanceBody"/>
        <w:keepNext w:val="0"/>
      </w:pPr>
      <w:r>
        <w:t>25-32</w:t>
      </w:r>
      <w:r>
        <w:tab/>
        <w:t>All Adv+Ret; all circle 6H 1/2 round to left.  2 1 3</w:t>
      </w:r>
    </w:p>
    <w:p w:rsidR="00B11EB3" w:rsidRDefault="00B11EB3" w:rsidP="00B11EB3"/>
    <w:p w:rsidR="00B11EB3" w:rsidRDefault="00B11EB3" w:rsidP="00B11EB3">
      <w:pPr>
        <w:pStyle w:val="Minicrib"/>
      </w:pPr>
      <w:r>
        <w:t>BEN MACDHUI  (J8x32)  3C (4C set)</w:t>
      </w:r>
      <w:r>
        <w:tab/>
        <w:t>Ronald Mackey 1990</w:t>
      </w:r>
    </w:p>
    <w:p w:rsidR="00B11EB3" w:rsidRPr="006B40B3" w:rsidRDefault="00B11EB3" w:rsidP="00B11EB3">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B11EB3" w:rsidRPr="006B40B3" w:rsidRDefault="00B11EB3" w:rsidP="00B11EB3">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rPr>
        <w:t>while</w:t>
      </w:r>
      <w:r w:rsidRPr="006B40B3">
        <w:t xml:space="preserve"> 2s cast up to 1st pl</w:t>
      </w:r>
      <w:r>
        <w:t>ace own sides</w:t>
      </w:r>
    </w:p>
    <w:p w:rsidR="00B11EB3" w:rsidRPr="006B40B3" w:rsidRDefault="00B11EB3" w:rsidP="00B11EB3">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B11EB3" w:rsidRPr="006B40B3" w:rsidRDefault="00B11EB3" w:rsidP="00B11EB3">
      <w:pPr>
        <w:pStyle w:val="DanceBody"/>
      </w:pPr>
      <w:r w:rsidRPr="006B40B3">
        <w:t>25-32</w:t>
      </w:r>
      <w:r w:rsidRPr="006B40B3">
        <w:tab/>
        <w:t>All circle 6H round &amp; back</w:t>
      </w:r>
    </w:p>
    <w:p w:rsidR="00B11EB3" w:rsidRDefault="00B11EB3" w:rsidP="00B11EB3">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B11EB3" w:rsidRDefault="00B11EB3" w:rsidP="00B11EB3"/>
    <w:p w:rsidR="00B11EB3" w:rsidRDefault="00B11EB3" w:rsidP="00B11EB3">
      <w:pPr>
        <w:pStyle w:val="Minicrib"/>
      </w:pPr>
      <w:r>
        <w:t>BEN NEVIS  (R5x32)  5C Set</w:t>
      </w:r>
      <w:r>
        <w:tab/>
        <w:t>Pat Charlton  Counting Sheep</w:t>
      </w:r>
    </w:p>
    <w:p w:rsidR="00B11EB3" w:rsidRDefault="00B11EB3" w:rsidP="00B11EB3">
      <w:pPr>
        <w:pStyle w:val="DanceBody"/>
      </w:pPr>
      <w:r>
        <w:t xml:space="preserve"> 1- 8</w:t>
      </w:r>
      <w:r>
        <w:tab/>
        <w:t>1s &amp; 3s cross, cast (2s &amp; 4s step up); 1s &amp; 3s dance 1/2 Fig 8 round couple above</w:t>
      </w:r>
    </w:p>
    <w:p w:rsidR="00B11EB3" w:rsidRDefault="00B11EB3" w:rsidP="00B11EB3">
      <w:pPr>
        <w:pStyle w:val="DanceBody"/>
      </w:pPr>
      <w:r>
        <w:t xml:space="preserve"> 9-16</w:t>
      </w:r>
      <w:r>
        <w:tab/>
        <w:t>3s followed by 1s dance down, cast up behind own line, 3s to 2nd place, 1s to 4th place, 1s &amp; 3s turn partner LH to face 1st corners. 2 3 4 1 5</w:t>
      </w:r>
    </w:p>
    <w:p w:rsidR="00B11EB3" w:rsidRDefault="00B11EB3" w:rsidP="00B11EB3">
      <w:pPr>
        <w:pStyle w:val="DanceBody"/>
      </w:pPr>
      <w:r>
        <w:t>17-20</w:t>
      </w:r>
      <w:r>
        <w:tab/>
        <w:t>1s &amp; 3s dance Corner Pass+Turn with 1st corners, pull back RSh to face 4th corners</w:t>
      </w:r>
    </w:p>
    <w:p w:rsidR="00B11EB3" w:rsidRDefault="00B11EB3" w:rsidP="00B11EB3">
      <w:pPr>
        <w:pStyle w:val="DanceBody"/>
      </w:pPr>
      <w:r>
        <w:t>21-24</w:t>
      </w:r>
      <w:r>
        <w:tab/>
        <w:t>1s &amp; 3s dance Corner Pass+Turn with 4th corners finishing 3s in 2nd place, 1s in 4th place own side. 2 3 4 1 5</w:t>
      </w:r>
    </w:p>
    <w:p w:rsidR="00B11EB3" w:rsidRDefault="00B11EB3" w:rsidP="00B11EB3">
      <w:pPr>
        <w:pStyle w:val="DanceBody"/>
        <w:keepNext w:val="0"/>
      </w:pPr>
      <w:r>
        <w:t>25-32</w:t>
      </w:r>
      <w:r>
        <w:tab/>
        <w:t xml:space="preserve">2s+3s+4s (top 3 couples) circle 6H round &amp; back </w:t>
      </w:r>
      <w:r>
        <w:rPr>
          <w:b/>
        </w:rPr>
        <w:t>while</w:t>
      </w:r>
      <w:r>
        <w:t xml:space="preserve"> 1s+5s (bottom couples) dance 1/2 R&amp;L, set &amp; cross RH.  2 3 4 5 1</w:t>
      </w:r>
    </w:p>
    <w:p w:rsidR="00B11EB3" w:rsidRDefault="00B11EB3" w:rsidP="00B11EB3"/>
    <w:p w:rsidR="00B11EB3" w:rsidRDefault="00B11EB3" w:rsidP="00B11EB3">
      <w:pPr>
        <w:pStyle w:val="Minicrib"/>
      </w:pPr>
      <w:r>
        <w:t>BEN WYVIS  (J8x40)  3C (4C set)</w:t>
      </w:r>
      <w:r>
        <w:tab/>
        <w:t>Kathleen Dunbar  Rose &amp; Thistle</w:t>
      </w:r>
    </w:p>
    <w:p w:rsidR="00B11EB3" w:rsidRPr="006B40B3" w:rsidRDefault="00B11EB3" w:rsidP="00B11EB3">
      <w:pPr>
        <w:pStyle w:val="DanceBody"/>
      </w:pPr>
      <w:r w:rsidRPr="006B40B3">
        <w:t xml:space="preserve"> 1- 8</w:t>
      </w:r>
      <w:r w:rsidRPr="006B40B3">
        <w:tab/>
        <w:t xml:space="preserve">1s turn RH, cast </w:t>
      </w:r>
      <w:r>
        <w:t xml:space="preserve">(2s step up 3-4) </w:t>
      </w:r>
      <w:r w:rsidRPr="006B40B3">
        <w:t>&amp; turn LH</w:t>
      </w:r>
      <w:r>
        <w:t xml:space="preserve"> (4 bars)</w:t>
      </w:r>
    </w:p>
    <w:p w:rsidR="00B11EB3" w:rsidRPr="006B40B3" w:rsidRDefault="00B11EB3" w:rsidP="00B11EB3">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B11EB3" w:rsidRPr="006B40B3" w:rsidRDefault="00B11EB3" w:rsidP="00B11EB3">
      <w:pPr>
        <w:pStyle w:val="DanceBody"/>
      </w:pPr>
      <w:r>
        <w:t>17-24</w:t>
      </w:r>
      <w:r>
        <w:tab/>
        <w:t xml:space="preserve">1s NHJ set twice </w:t>
      </w:r>
      <w:r w:rsidRPr="006B40B3">
        <w:t>form</w:t>
      </w:r>
      <w:r>
        <w:t xml:space="preserve">ing an </w:t>
      </w:r>
      <w:r w:rsidRPr="006B40B3">
        <w:t xml:space="preserve">arch </w:t>
      </w:r>
      <w:r>
        <w:rPr>
          <w:b/>
        </w:rPr>
        <w:t>while</w:t>
      </w:r>
      <w:r>
        <w:t xml:space="preserve"> 2M</w:t>
      </w:r>
      <w:r w:rsidRPr="006B40B3">
        <w:t xml:space="preserve"> d</w:t>
      </w:r>
      <w:r>
        <w:t xml:space="preserve">ances under arch &amp; out to left </w:t>
      </w:r>
      <w:r w:rsidRPr="0031735B">
        <w:rPr>
          <w:b/>
        </w:rPr>
        <w:t>while</w:t>
      </w:r>
      <w:r w:rsidRPr="006B40B3">
        <w:t xml:space="preserve"> 2L sets &amp; crosses over</w:t>
      </w:r>
      <w:r>
        <w:t>. 1s turn inwards to face 3L &amp; repeat (3M sets &amp; crosses</w:t>
      </w:r>
      <w:r w:rsidRPr="006B40B3">
        <w:t>)</w:t>
      </w:r>
    </w:p>
    <w:p w:rsidR="00B11EB3" w:rsidRPr="006B40B3" w:rsidRDefault="00B11EB3" w:rsidP="00B11EB3">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B11EB3" w:rsidRPr="006B40B3" w:rsidRDefault="00B11EB3" w:rsidP="00B11EB3">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B11EB3" w:rsidRDefault="00B11EB3" w:rsidP="00B11EB3"/>
    <w:p w:rsidR="00B11EB3" w:rsidRDefault="00B11EB3" w:rsidP="00B11EB3">
      <w:pPr>
        <w:pStyle w:val="Minicrib"/>
      </w:pPr>
      <w:r>
        <w:t>BENARTY BISHOP  (R8x32)  2C (4C set)</w:t>
      </w:r>
      <w:r>
        <w:tab/>
        <w:t>A Boyd  SCD Archives</w:t>
      </w:r>
    </w:p>
    <w:p w:rsidR="00B11EB3" w:rsidRPr="006B40B3" w:rsidRDefault="00B11EB3" w:rsidP="00B11EB3">
      <w:pPr>
        <w:pStyle w:val="DanceBody"/>
      </w:pPr>
      <w:r w:rsidRPr="006B40B3">
        <w:t xml:space="preserve"> 1- 4</w:t>
      </w:r>
      <w:r w:rsidRPr="006B40B3">
        <w:tab/>
        <w:t>1s cross RH, cast 1 place, dance into centre &amp; up to form a line across with 2s (all facing up)</w:t>
      </w:r>
    </w:p>
    <w:p w:rsidR="00B11EB3" w:rsidRPr="006B40B3" w:rsidRDefault="00B11EB3" w:rsidP="00B11EB3">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B11EB3" w:rsidRPr="006B40B3" w:rsidRDefault="00B11EB3" w:rsidP="00B11EB3">
      <w:pPr>
        <w:pStyle w:val="DanceBody"/>
      </w:pPr>
      <w:r w:rsidRPr="006B40B3">
        <w:t>13-16</w:t>
      </w:r>
      <w:r w:rsidRPr="006B40B3">
        <w:tab/>
        <w:t>2s cross RH, cast up to top, dance into centre &amp; form line across with 1s (facing down)</w:t>
      </w:r>
    </w:p>
    <w:p w:rsidR="00B11EB3" w:rsidRPr="006B40B3" w:rsidRDefault="00B11EB3" w:rsidP="00B11EB3">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B11EB3" w:rsidRPr="006B40B3" w:rsidRDefault="00B11EB3" w:rsidP="00B11EB3">
      <w:pPr>
        <w:pStyle w:val="DanceBody"/>
        <w:keepNext w:val="0"/>
      </w:pPr>
      <w:r w:rsidRPr="006B40B3">
        <w:t>25-32</w:t>
      </w:r>
      <w:r w:rsidRPr="006B40B3">
        <w:tab/>
        <w:t>1s+2s dance the Knot</w:t>
      </w:r>
    </w:p>
    <w:p w:rsidR="00B11EB3" w:rsidRDefault="00B11EB3" w:rsidP="00B11EB3"/>
    <w:p w:rsidR="00B11EB3" w:rsidRDefault="00B11EB3" w:rsidP="00B11EB3">
      <w:pPr>
        <w:pStyle w:val="Minicrib"/>
      </w:pPr>
      <w:r>
        <w:t>BENEATH THE PINES  (S8x32)  3C (4C set)</w:t>
      </w:r>
      <w:r>
        <w:tab/>
        <w:t>Ralph Sizer  Pinewoods Coll 1</w:t>
      </w:r>
    </w:p>
    <w:p w:rsidR="00B11EB3" w:rsidRPr="006B40B3" w:rsidRDefault="00B11EB3" w:rsidP="00B11EB3">
      <w:pPr>
        <w:pStyle w:val="DanceBody"/>
      </w:pPr>
      <w:r w:rsidRPr="006B40B3">
        <w:t xml:space="preserve"> 1- 8</w:t>
      </w:r>
      <w:r w:rsidRPr="006B40B3">
        <w:tab/>
        <w:t>1s+2s+3s Adv+Ret &amp; dance DoSiDo with Men making arches</w:t>
      </w:r>
    </w:p>
    <w:p w:rsidR="00B11EB3" w:rsidRPr="006B40B3" w:rsidRDefault="00B11EB3" w:rsidP="00B11EB3">
      <w:pPr>
        <w:pStyle w:val="DanceBody"/>
      </w:pPr>
      <w:r w:rsidRPr="006B40B3">
        <w:t xml:space="preserve"> 9-16</w:t>
      </w:r>
      <w:r w:rsidRPr="006B40B3">
        <w:tab/>
        <w:t>1s followed by 2s+3s dance under arches made by 2s+3s, 1s followed by 2s+3s dance up under arches made by 2s+3s</w:t>
      </w:r>
    </w:p>
    <w:p w:rsidR="00B11EB3" w:rsidRPr="006B40B3" w:rsidRDefault="00B11EB3" w:rsidP="00B11EB3">
      <w:pPr>
        <w:pStyle w:val="DanceBody"/>
      </w:pPr>
      <w:r w:rsidRPr="006B40B3">
        <w:t>17-24</w:t>
      </w:r>
      <w:r w:rsidRPr="006B40B3">
        <w:tab/>
        <w:t>1s+2s+3s Promenade to right</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THE BENIGN PRESENCE  (S3x32)  3C set</w:t>
      </w:r>
      <w:r>
        <w:tab/>
        <w:t>Murrough Landon</w:t>
      </w:r>
    </w:p>
    <w:p w:rsidR="00B11EB3" w:rsidRPr="001858A0" w:rsidRDefault="00B11EB3" w:rsidP="00B11EB3">
      <w:pPr>
        <w:pStyle w:val="DanceBody"/>
      </w:pPr>
      <w:r w:rsidRPr="001858A0">
        <w:t xml:space="preserve"> 1-</w:t>
      </w:r>
      <w:r>
        <w:t xml:space="preserve"> </w:t>
      </w:r>
      <w:r w:rsidRPr="001858A0">
        <w:t>4</w:t>
      </w:r>
      <w:r w:rsidRPr="001858A0">
        <w:tab/>
        <w:t>1s+2s set advancing &amp; face up NHJ, 1s cast to 2nd place as 2s dance up &amp; face out. 3s face up</w:t>
      </w:r>
    </w:p>
    <w:p w:rsidR="00B11EB3" w:rsidRPr="001858A0" w:rsidRDefault="00B11EB3" w:rsidP="00B11EB3">
      <w:pPr>
        <w:pStyle w:val="DanceBody"/>
      </w:pPr>
      <w:r w:rsidRPr="001858A0">
        <w:t xml:space="preserve"> 5- 8</w:t>
      </w:r>
      <w:r w:rsidRPr="001858A0">
        <w:tab/>
        <w:t>All dance 1/2 reflection reels of 3 on own sides (1s in/down to start), 3s &amp; 2s loop into place 3 1 2</w:t>
      </w:r>
    </w:p>
    <w:p w:rsidR="00B11EB3" w:rsidRPr="001858A0" w:rsidRDefault="00B11EB3" w:rsidP="00B11EB3">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B11EB3" w:rsidRPr="001858A0" w:rsidRDefault="00B11EB3" w:rsidP="00B11EB3">
      <w:pPr>
        <w:pStyle w:val="DanceBody"/>
      </w:pPr>
      <w:r w:rsidRPr="001858A0">
        <w:t>17-20</w:t>
      </w:r>
      <w:r w:rsidRPr="001858A0">
        <w:tab/>
        <w:t>1s+3rd corners dance Corner Pass+Turn (corners turn 2H), 1s pass RSh to face 4th corners</w:t>
      </w:r>
    </w:p>
    <w:p w:rsidR="00B11EB3" w:rsidRPr="001858A0" w:rsidRDefault="00B11EB3" w:rsidP="00B11EB3">
      <w:pPr>
        <w:pStyle w:val="DanceBody"/>
      </w:pPr>
      <w:r w:rsidRPr="001858A0">
        <w:t>21-24</w:t>
      </w:r>
      <w:r w:rsidRPr="001858A0">
        <w:tab/>
        <w:t>1s+4th corners repeat 17-20 to end on own sides 3 1 2</w:t>
      </w:r>
    </w:p>
    <w:p w:rsidR="00B11EB3" w:rsidRPr="001858A0" w:rsidRDefault="00B11EB3" w:rsidP="00B11EB3">
      <w:pPr>
        <w:pStyle w:val="DanceBody"/>
      </w:pPr>
      <w:r w:rsidRPr="001858A0">
        <w:t>25-32</w:t>
      </w:r>
      <w:r w:rsidRPr="001858A0">
        <w:tab/>
        <w:t xml:space="preserve">3s+1s+2s dance </w:t>
      </w:r>
      <w:r>
        <w:t>"</w:t>
      </w:r>
      <w:r w:rsidRPr="001858A0">
        <w:t>Accompanied Alternate Rights+Lefts</w:t>
      </w:r>
      <w:r>
        <w:t>":</w:t>
      </w:r>
    </w:p>
    <w:p w:rsidR="00B11EB3" w:rsidRPr="001858A0" w:rsidRDefault="00B11EB3" w:rsidP="00B11EB3">
      <w:pPr>
        <w:pStyle w:val="DanceBody"/>
      </w:pPr>
      <w:r w:rsidRPr="001858A0">
        <w:tab/>
        <w:t xml:space="preserve">'25-26 3s+1L </w:t>
      </w:r>
      <w:r w:rsidRPr="001858A0">
        <w:rPr>
          <w:b/>
        </w:rPr>
        <w:t>also</w:t>
      </w:r>
      <w:r w:rsidRPr="001858A0">
        <w:t xml:space="preserve"> 1M+2s dance 1/2 RH across in 1st/3rd places, 1L leading 3L &amp; 1M leading 2M, end outside 2L/3M. (3M+2L have moved clockwise)</w:t>
      </w:r>
    </w:p>
    <w:p w:rsidR="00B11EB3" w:rsidRDefault="00B11EB3" w:rsidP="00B11EB3">
      <w:pPr>
        <w:pStyle w:val="DanceBody"/>
      </w:pPr>
      <w:r w:rsidRPr="001858A0">
        <w:tab/>
        <w:t xml:space="preserve">'27-28 1L+3L with 2L </w:t>
      </w:r>
      <w:r w:rsidRPr="001858A0">
        <w:rPr>
          <w:b/>
        </w:rPr>
        <w:t>also</w:t>
      </w:r>
      <w:r w:rsidRPr="001858A0">
        <w:t xml:space="preserve"> 1M+2M with 3M dance 1/2 LH across on opp sides to end  2L+ 3L+1L on Men's side &amp; 1M+ 2M+3M on Ladies</w:t>
      </w:r>
      <w:r>
        <w:t>'</w:t>
      </w:r>
      <w:r w:rsidRPr="001858A0">
        <w:t xml:space="preserve"> side</w:t>
      </w:r>
    </w:p>
    <w:p w:rsidR="00B11EB3" w:rsidRDefault="00B11EB3" w:rsidP="00B11EB3">
      <w:pPr>
        <w:pStyle w:val="DanceBody"/>
        <w:keepNext w:val="0"/>
      </w:pPr>
      <w:r w:rsidRPr="001858A0">
        <w:tab/>
        <w:t>'29-32 Repeat bars 25-28 but with 3L leading 1L &amp; 2M leading 1M to end 3 1 2</w:t>
      </w:r>
    </w:p>
    <w:p w:rsidR="00B11EB3" w:rsidRDefault="00B11EB3" w:rsidP="00B11EB3"/>
    <w:p w:rsidR="00B11EB3" w:rsidRDefault="00B11EB3" w:rsidP="00B11EB3">
      <w:pPr>
        <w:pStyle w:val="Minicrib"/>
      </w:pPr>
      <w:r>
        <w:t>THE BENNETS OF INVERGLOY  (J4x32)  4C set</w:t>
      </w:r>
      <w:r>
        <w:tab/>
        <w:t>Bill Skene</w:t>
      </w:r>
    </w:p>
    <w:p w:rsidR="00B11EB3" w:rsidRPr="006B40B3" w:rsidRDefault="00B11EB3" w:rsidP="00B11EB3">
      <w:pPr>
        <w:pStyle w:val="DanceBody"/>
      </w:pPr>
      <w:r w:rsidRPr="006B40B3">
        <w:t xml:space="preserve"> 1- 8</w:t>
      </w:r>
      <w:r w:rsidRPr="006B40B3">
        <w:tab/>
        <w:t>1s cross RH, cast behind 2s, in front of 3s &amp; behind 4s to 4th place opposite sides</w:t>
      </w:r>
    </w:p>
    <w:p w:rsidR="00B11EB3" w:rsidRPr="006B40B3" w:rsidRDefault="00B11EB3" w:rsidP="00B11EB3">
      <w:pPr>
        <w:pStyle w:val="DanceBody"/>
      </w:pPr>
      <w:r w:rsidRPr="006B40B3">
        <w:t xml:space="preserve"> 9-16</w:t>
      </w:r>
      <w:r w:rsidRPr="006B40B3">
        <w:tab/>
        <w:t>All dance Grand Chain 1/2 way &amp; set</w:t>
      </w:r>
    </w:p>
    <w:p w:rsidR="00B11EB3" w:rsidRPr="006B40B3" w:rsidRDefault="00B11EB3" w:rsidP="00B11EB3">
      <w:pPr>
        <w:pStyle w:val="DanceBody"/>
      </w:pPr>
      <w:r w:rsidRPr="006B40B3">
        <w:t>17-24</w:t>
      </w:r>
      <w:r w:rsidRPr="006B40B3">
        <w:tab/>
        <w:t>1s cross down &amp; dance reels of 3 with 4s+3s on opposite sides (top 3 cpls)</w:t>
      </w:r>
    </w:p>
    <w:p w:rsidR="00B11EB3" w:rsidRPr="006B40B3" w:rsidRDefault="00B11EB3" w:rsidP="00B11EB3">
      <w:pPr>
        <w:pStyle w:val="DanceBody"/>
        <w:keepNext w:val="0"/>
      </w:pPr>
      <w:r w:rsidRPr="006B40B3">
        <w:t>25-32</w:t>
      </w:r>
      <w:r w:rsidRPr="006B40B3">
        <w:tab/>
        <w:t>All dance Grand Chain 1/2 way.  2 3 4 1</w:t>
      </w:r>
    </w:p>
    <w:p w:rsidR="00B11EB3" w:rsidRDefault="00B11EB3" w:rsidP="00B11EB3"/>
    <w:p w:rsidR="00B11EB3" w:rsidRDefault="00B11EB3" w:rsidP="00B11EB3">
      <w:pPr>
        <w:pStyle w:val="Minicrib"/>
      </w:pPr>
      <w:r>
        <w:t>BERKHAMSTED CASTLE (R8x32)  3C (4C set)</w:t>
      </w:r>
      <w:r>
        <w:tab/>
        <w:t>Stephen Webb Berkhamsted Diamond Coll</w:t>
      </w:r>
    </w:p>
    <w:p w:rsidR="00B11EB3" w:rsidRDefault="00B11EB3" w:rsidP="00B11EB3">
      <w:pPr>
        <w:pStyle w:val="DanceBody"/>
      </w:pPr>
      <w:r w:rsidRPr="006B40B3">
        <w:t xml:space="preserve"> 1- 8</w:t>
      </w:r>
      <w:r w:rsidRPr="006B40B3">
        <w:tab/>
        <w:t>1s cast off one place (4 steps), 1s &amp; 2nd corners turn RH to finish 1s back to back, 1M facing up and 1L facing down, retain hands with corners</w:t>
      </w:r>
    </w:p>
    <w:p w:rsidR="00B11EB3" w:rsidRPr="006B40B3" w:rsidRDefault="00B11EB3" w:rsidP="00B11EB3">
      <w:pPr>
        <w:pStyle w:val="DanceBody"/>
      </w:pPr>
      <w:r w:rsidRPr="006B40B3">
        <w:t xml:space="preserve"> 9-12</w:t>
      </w:r>
      <w:r w:rsidRPr="006B40B3">
        <w:tab/>
        <w:t>1M+2s and 1L+3s, give hands as in Crown Triangles, all set then,1s PdB out while 2s+3s PdB in all turning R about (2s&amp;3s are back to back)</w:t>
      </w:r>
    </w:p>
    <w:p w:rsidR="00B11EB3" w:rsidRPr="006B40B3" w:rsidRDefault="00B11EB3" w:rsidP="00B11EB3">
      <w:pPr>
        <w:pStyle w:val="DanceBody"/>
      </w:pPr>
      <w:r w:rsidRPr="006B40B3">
        <w:t>13-16</w:t>
      </w:r>
      <w:r w:rsidRPr="006B40B3">
        <w:tab/>
        <w:t>1M+2s and 1L+3s give hands, set and 1s set again as 2s+3s advance setting, to finish 2s in 1st place and 3s in own place</w:t>
      </w:r>
    </w:p>
    <w:p w:rsidR="00B11EB3" w:rsidRPr="006B40B3" w:rsidRDefault="00B11EB3" w:rsidP="00B11EB3">
      <w:pPr>
        <w:pStyle w:val="DanceBody"/>
      </w:pPr>
      <w:r w:rsidRPr="006B40B3">
        <w:t>17-24</w:t>
      </w:r>
      <w:r w:rsidRPr="006B40B3">
        <w:tab/>
        <w:t>1s turn 1.1/4 RH to face out on opposite sides &amp; cast to R ,1s dance 1/2 Fig of 8 across to finish in 2nd place own sides</w:t>
      </w:r>
    </w:p>
    <w:p w:rsidR="00B11EB3" w:rsidRPr="006B40B3" w:rsidRDefault="00B11EB3" w:rsidP="00B11EB3">
      <w:pPr>
        <w:pStyle w:val="DanceBody"/>
        <w:keepNext w:val="0"/>
      </w:pPr>
      <w:r w:rsidRPr="006B40B3">
        <w:t>25-32</w:t>
      </w:r>
      <w:r w:rsidRPr="006B40B3">
        <w:tab/>
        <w:t>2s+1s+3s circle 6H round and back</w:t>
      </w:r>
    </w:p>
    <w:p w:rsidR="00B11EB3" w:rsidRDefault="00B11EB3" w:rsidP="00B11EB3"/>
    <w:p w:rsidR="00B11EB3" w:rsidRDefault="00B11EB3" w:rsidP="00B11EB3">
      <w:pPr>
        <w:pStyle w:val="Minicrib"/>
      </w:pPr>
      <w:r>
        <w:t>THE BERMUDA TRIANGLE  (S3x32)  3C Triangular Set</w:t>
      </w:r>
      <w:r>
        <w:tab/>
        <w:t>Brian Smith  Aurora 2nd Bk</w:t>
      </w:r>
    </w:p>
    <w:p w:rsidR="00B11EB3" w:rsidRPr="006B40B3" w:rsidRDefault="00B11EB3" w:rsidP="00B11EB3">
      <w:pPr>
        <w:pStyle w:val="DanceBody"/>
      </w:pPr>
      <w:r w:rsidRPr="006B40B3">
        <w:t>3 couples in Triangular Set</w:t>
      </w:r>
    </w:p>
    <w:p w:rsidR="00B11EB3" w:rsidRPr="006B40B3" w:rsidRDefault="00B11EB3" w:rsidP="00B11EB3">
      <w:pPr>
        <w:pStyle w:val="DanceBody"/>
      </w:pPr>
      <w:r w:rsidRPr="006B40B3">
        <w:t xml:space="preserve"> 1- 4</w:t>
      </w:r>
      <w:r w:rsidRPr="006B40B3">
        <w:tab/>
        <w:t>1s Adv, face each other, set advancing passing LSh to 1M facing 3s, 1L facing 2s</w:t>
      </w:r>
    </w:p>
    <w:p w:rsidR="00B11EB3" w:rsidRPr="006B40B3" w:rsidRDefault="00B11EB3" w:rsidP="00B11EB3">
      <w:pPr>
        <w:pStyle w:val="DanceBody"/>
      </w:pPr>
      <w:r w:rsidRPr="006B40B3">
        <w:t xml:space="preserve"> 5- 8</w:t>
      </w:r>
      <w:r w:rsidRPr="006B40B3">
        <w:tab/>
        <w:t>1M+3s also 1L+2s dance RH across.  1s face each other (1M facing up, 1L facing down)</w:t>
      </w:r>
    </w:p>
    <w:p w:rsidR="00B11EB3" w:rsidRPr="006B40B3" w:rsidRDefault="00B11EB3" w:rsidP="00B11EB3">
      <w:pPr>
        <w:pStyle w:val="DanceBody"/>
      </w:pPr>
      <w:r w:rsidRPr="006B40B3">
        <w:t xml:space="preserve"> 9-16</w:t>
      </w:r>
      <w:r w:rsidRPr="006B40B3">
        <w:tab/>
        <w:t>1s set, cross RH, cast clockwise round outside and end 1M facing 3s, 1L facing 2s</w:t>
      </w:r>
    </w:p>
    <w:p w:rsidR="00B11EB3" w:rsidRPr="006B40B3" w:rsidRDefault="00B11EB3" w:rsidP="00B11EB3">
      <w:pPr>
        <w:pStyle w:val="DanceBody"/>
      </w:pPr>
      <w:r w:rsidRPr="006B40B3">
        <w:t>17-20</w:t>
      </w:r>
      <w:r w:rsidRPr="006B40B3">
        <w:tab/>
        <w:t>2s &amp; 3s take promenade hold &amp; all dance 1/2 RSh reel of 4.  1s face each other, 1M facing down, 1L facing up</w:t>
      </w:r>
    </w:p>
    <w:p w:rsidR="00B11EB3" w:rsidRPr="006B40B3" w:rsidRDefault="00B11EB3" w:rsidP="00B11EB3">
      <w:pPr>
        <w:pStyle w:val="DanceBody"/>
      </w:pPr>
      <w:r w:rsidRPr="006B40B3">
        <w:t>21-24</w:t>
      </w:r>
      <w:r w:rsidRPr="006B40B3">
        <w:tab/>
        <w:t>1s turn 1.1/4 LH.  1M faces 2s (3rd place), 1L faces 3s (2nd place)</w:t>
      </w:r>
    </w:p>
    <w:p w:rsidR="00B11EB3" w:rsidRDefault="00B11EB3" w:rsidP="00B11EB3">
      <w:pPr>
        <w:pStyle w:val="DanceBody"/>
      </w:pPr>
      <w:r w:rsidRPr="006B40B3">
        <w:t>25-28</w:t>
      </w:r>
      <w:r w:rsidRPr="006B40B3">
        <w:tab/>
        <w:t>Repeat bars 17-20.</w:t>
      </w:r>
    </w:p>
    <w:p w:rsidR="00B11EB3" w:rsidRPr="006B40B3" w:rsidRDefault="00B11EB3" w:rsidP="00B11EB3">
      <w:pPr>
        <w:pStyle w:val="DanceBody"/>
        <w:keepNext w:val="0"/>
      </w:pPr>
      <w:r w:rsidRPr="006B40B3">
        <w:t>29-32</w:t>
      </w:r>
      <w:r w:rsidRPr="006B40B3">
        <w:tab/>
        <w:t>2s &amp; 3s promenade 2 places clockwise while 1s turn 1/2 RH to join promenade.  Finish 2 3 1</w:t>
      </w:r>
    </w:p>
    <w:p w:rsidR="00B11EB3" w:rsidRDefault="00B11EB3" w:rsidP="00B11EB3"/>
    <w:p w:rsidR="00B11EB3" w:rsidRDefault="00B11EB3" w:rsidP="00B11EB3">
      <w:pPr>
        <w:pStyle w:val="Minicrib"/>
      </w:pPr>
      <w:r>
        <w:t>BERNIE'S TRIUMPH  (S8x32)  3C (4C set)</w:t>
      </w:r>
      <w:r>
        <w:tab/>
        <w:t>Holly Boyd  Oh, How We've Danced!</w:t>
      </w:r>
    </w:p>
    <w:p w:rsidR="00B11EB3" w:rsidRDefault="00B11EB3" w:rsidP="00B11EB3">
      <w:pPr>
        <w:pStyle w:val="DanceBody"/>
      </w:pPr>
      <w:r>
        <w:t xml:space="preserve"> 1- 8</w:t>
      </w:r>
      <w:r>
        <w:tab/>
        <w:t>1s+2s+3s dance mirror reels of 3 on sides giving hands (1s in/down, 2s out/up, 3s in/up)</w:t>
      </w:r>
    </w:p>
    <w:p w:rsidR="00B11EB3" w:rsidRDefault="00B11EB3" w:rsidP="00B11EB3">
      <w:pPr>
        <w:pStyle w:val="DanceBody"/>
      </w:pPr>
      <w:r>
        <w:t xml:space="preserve"> 9-16</w:t>
      </w:r>
      <w:r>
        <w:tab/>
        <w:t>1s+2s turn 1.1/2 times to change places (Men RH, Ladies LH); 1s+3s turn 1.1/2 times to change places (Men LH, Ladies RH)</w:t>
      </w:r>
    </w:p>
    <w:p w:rsidR="00B11EB3" w:rsidRDefault="00B11EB3" w:rsidP="00B11EB3">
      <w:pPr>
        <w:pStyle w:val="DanceBody"/>
      </w:pPr>
      <w:r>
        <w:t>17-24</w:t>
      </w:r>
      <w:r>
        <w:tab/>
        <w:t xml:space="preserve">All join hands on sides &amp; set, Men set again </w:t>
      </w:r>
      <w:r>
        <w:rPr>
          <w:b/>
        </w:rPr>
        <w:t>while</w:t>
      </w:r>
      <w:r>
        <w:t xml:space="preserve"> Ladies advance; Men advance </w:t>
      </w:r>
      <w:r>
        <w:rPr>
          <w:b/>
        </w:rPr>
        <w:t>while</w:t>
      </w:r>
      <w:r>
        <w:t xml:space="preserve"> Ladies retire, Ladies set </w:t>
      </w:r>
      <w:r>
        <w:rPr>
          <w:b/>
        </w:rPr>
        <w:t>while</w:t>
      </w:r>
      <w:r>
        <w:t xml:space="preserve"> Men retire</w:t>
      </w:r>
    </w:p>
    <w:p w:rsidR="00B11EB3" w:rsidRPr="00043EB4" w:rsidRDefault="00B11EB3" w:rsidP="00B11EB3">
      <w:pPr>
        <w:pStyle w:val="DanceBody"/>
        <w:keepNext w:val="0"/>
      </w:pPr>
      <w:r>
        <w:t>25-32</w:t>
      </w:r>
      <w:r>
        <w:tab/>
        <w:t>3s+1s dance Tourbillon</w:t>
      </w:r>
    </w:p>
    <w:p w:rsidR="00B11EB3" w:rsidRDefault="00B11EB3" w:rsidP="00B11EB3"/>
    <w:p w:rsidR="00B11EB3" w:rsidRDefault="00B11EB3" w:rsidP="00B11EB3">
      <w:pPr>
        <w:pStyle w:val="Minicrib"/>
      </w:pPr>
      <w:r>
        <w:t>BERRY BROW  (S4x32)  Sq.Set</w:t>
      </w:r>
      <w:r>
        <w:tab/>
        <w:t>Joan Thompson  Ribble Valley Bk</w:t>
      </w:r>
    </w:p>
    <w:p w:rsidR="00B11EB3" w:rsidRPr="000D60D4" w:rsidRDefault="00B11EB3" w:rsidP="00B11EB3">
      <w:pPr>
        <w:pStyle w:val="DanceBody"/>
      </w:pPr>
      <w:r w:rsidRPr="000D60D4">
        <w:t xml:space="preserve"> 1- 8</w:t>
      </w:r>
      <w:r w:rsidRPr="000D60D4">
        <w:tab/>
        <w:t>1s+3s dance Ladies' Chain &amp; end 1M+3L facing 2s, 1L+3M facing 4s</w:t>
      </w:r>
    </w:p>
    <w:p w:rsidR="00B11EB3" w:rsidRPr="000D60D4" w:rsidRDefault="00B11EB3" w:rsidP="00B11EB3">
      <w:pPr>
        <w:pStyle w:val="DanceBody"/>
      </w:pPr>
      <w:r w:rsidRPr="000D60D4">
        <w:t xml:space="preserve"> 9-16</w:t>
      </w:r>
      <w:r w:rsidRPr="000D60D4">
        <w:tab/>
        <w:t>1s &amp; 3s dance reels of 4 across</w:t>
      </w:r>
    </w:p>
    <w:p w:rsidR="00B11EB3" w:rsidRPr="000D60D4" w:rsidRDefault="00B11EB3" w:rsidP="00B11EB3">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B11EB3" w:rsidRDefault="00B11EB3" w:rsidP="00B11EB3">
      <w:pPr>
        <w:pStyle w:val="DanceBody"/>
        <w:keepNext w:val="0"/>
      </w:pPr>
      <w:r w:rsidRPr="000D60D4">
        <w:t>25-32</w:t>
      </w:r>
      <w:r w:rsidRPr="000D60D4">
        <w:tab/>
        <w:t>All circle 8H round &amp; back</w:t>
      </w:r>
    </w:p>
    <w:p w:rsidR="00B11EB3" w:rsidRDefault="00B11EB3" w:rsidP="00B11EB3"/>
    <w:p w:rsidR="00B11EB3" w:rsidRDefault="00B11EB3" w:rsidP="00B11EB3">
      <w:pPr>
        <w:pStyle w:val="Minicrib"/>
      </w:pPr>
      <w:r>
        <w:t>THE BERSTANE  (J8x32)  3C (4C Set)</w:t>
      </w:r>
      <w:r>
        <w:tab/>
        <w:t>Peter Wright  Orkney Coll</w:t>
      </w:r>
    </w:p>
    <w:p w:rsidR="00B11EB3" w:rsidRPr="006B40B3" w:rsidRDefault="00B11EB3" w:rsidP="00B11EB3">
      <w:pPr>
        <w:pStyle w:val="DanceBody"/>
      </w:pPr>
      <w:r w:rsidRPr="006B40B3">
        <w:t xml:space="preserve"> 1- 8</w:t>
      </w:r>
      <w:r w:rsidRPr="006B40B3">
        <w:tab/>
        <w:t xml:space="preserve">1s+2s set &amp; dance RH across 1/2 way, 1s+3s set &amp; dance LH across 1/2 way. </w:t>
      </w:r>
      <w:r>
        <w:t>(2) (3) 1</w:t>
      </w:r>
    </w:p>
    <w:p w:rsidR="00B11EB3" w:rsidRPr="006B40B3" w:rsidRDefault="00B11EB3" w:rsidP="00B11EB3">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B11EB3" w:rsidRPr="006B40B3" w:rsidRDefault="00B11EB3" w:rsidP="00B11EB3">
      <w:pPr>
        <w:pStyle w:val="DanceBody"/>
      </w:pPr>
      <w:r w:rsidRPr="006B40B3">
        <w:t>17-24</w:t>
      </w:r>
      <w:r w:rsidRPr="006B40B3">
        <w:tab/>
        <w:t>1s set &amp; dance 1/2 Fig of 8 round 2s &amp; all Advance</w:t>
      </w:r>
    </w:p>
    <w:p w:rsidR="00B11EB3" w:rsidRPr="006B40B3" w:rsidRDefault="00B11EB3" w:rsidP="00B11EB3">
      <w:pPr>
        <w:pStyle w:val="DanceBody"/>
        <w:keepNext w:val="0"/>
      </w:pPr>
      <w:r w:rsidRPr="006B40B3">
        <w:t>25-32</w:t>
      </w:r>
      <w:r w:rsidRPr="006B40B3">
        <w:tab/>
        <w:t>3s+1s+2s dance Allemande</w:t>
      </w:r>
      <w:r>
        <w:t>. End 2 1 3</w:t>
      </w:r>
    </w:p>
    <w:p w:rsidR="00B11EB3" w:rsidRDefault="00B11EB3" w:rsidP="00B11EB3"/>
    <w:p w:rsidR="00B11EB3" w:rsidRDefault="00B11EB3" w:rsidP="00B11EB3">
      <w:pPr>
        <w:pStyle w:val="Minicrib"/>
      </w:pPr>
      <w:r>
        <w:t>BERT MCCROSKIE  (R5x32)  5C set</w:t>
      </w:r>
      <w:r>
        <w:tab/>
        <w:t>John W Mitchell  Whetherly Bk 15</w:t>
      </w:r>
    </w:p>
    <w:p w:rsidR="00B11EB3" w:rsidRPr="00CE2069" w:rsidRDefault="00B11EB3" w:rsidP="00B11EB3">
      <w:pPr>
        <w:pStyle w:val="DanceBody"/>
      </w:pPr>
      <w:r w:rsidRPr="00CE2069">
        <w:t xml:space="preserve"> 1- 8</w:t>
      </w:r>
      <w:r w:rsidRPr="00CE2069">
        <w:tab/>
        <w:t>All set; 1s dance 1/2 Fig 8 down round 2s while 5s dance 1/2 Fig 8 up round 4s; 1s &amp; 5s 3/4 turn partners RH</w:t>
      </w:r>
    </w:p>
    <w:p w:rsidR="00B11EB3" w:rsidRDefault="00B11EB3" w:rsidP="00B11EB3">
      <w:pPr>
        <w:pStyle w:val="DanceBody"/>
      </w:pPr>
      <w:r w:rsidRPr="00CE2069">
        <w:t xml:space="preserve"> 9-16</w:t>
      </w:r>
      <w:r w:rsidRPr="00CE2069">
        <w:tab/>
        <w:t>1s+2M also 5s+4L dance RH across, 1L &amp; 5M pass RSh; 1s+3L also 5s+3M dance LH across.</w:t>
      </w:r>
    </w:p>
    <w:p w:rsidR="00B11EB3" w:rsidRPr="00CE2069" w:rsidRDefault="00B11EB3" w:rsidP="00B11EB3">
      <w:pPr>
        <w:pStyle w:val="DanceBody"/>
      </w:pPr>
      <w:r w:rsidRPr="00CE2069">
        <w:t>17-20</w:t>
      </w:r>
      <w:r w:rsidRPr="00CE2069">
        <w:tab/>
        <w:t>1s+4M also 5s+2L dance RH across</w:t>
      </w:r>
    </w:p>
    <w:p w:rsidR="00B11EB3" w:rsidRPr="00CE2069" w:rsidRDefault="00B11EB3" w:rsidP="00B11EB3">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B11EB3" w:rsidRPr="00CE2069" w:rsidRDefault="00B11EB3" w:rsidP="00B11EB3">
      <w:pPr>
        <w:pStyle w:val="DanceBody"/>
      </w:pPr>
      <w:r w:rsidRPr="00CE2069">
        <w:t>25-28</w:t>
      </w:r>
      <w:r w:rsidRPr="00CE2069">
        <w:tab/>
        <w:t>5s+3s also 1s+4s dance 1/2 R&amp;L.  End 2 (3) (5) (4) (1)</w:t>
      </w:r>
    </w:p>
    <w:p w:rsidR="00B11EB3" w:rsidRPr="00CE2069" w:rsidRDefault="00B11EB3" w:rsidP="00B11EB3">
      <w:pPr>
        <w:pStyle w:val="DanceBody"/>
        <w:keepNext w:val="0"/>
      </w:pPr>
      <w:r w:rsidRPr="00CE2069">
        <w:t>29-32</w:t>
      </w:r>
      <w:r w:rsidRPr="00CE2069">
        <w:tab/>
        <w:t>1s &amp; 3s turn partners 1.1/2 RH to own sides while 5+4s dance 1/2 R&amp;L.  End 2 3 4 5 1</w:t>
      </w:r>
    </w:p>
    <w:p w:rsidR="00B11EB3" w:rsidRDefault="00B11EB3" w:rsidP="00B11EB3"/>
    <w:p w:rsidR="00B11EB3" w:rsidRDefault="00B11EB3" w:rsidP="00B11EB3">
      <w:pPr>
        <w:pStyle w:val="Minicrib"/>
      </w:pPr>
      <w:r>
        <w:t>THE BERVIE BRAES  (R4x40)  Sq.Set</w:t>
      </w:r>
      <w:r>
        <w:tab/>
        <w:t>Martin Mulligan  Dance Around This One</w:t>
      </w:r>
    </w:p>
    <w:p w:rsidR="00B11EB3" w:rsidRPr="006B40B3" w:rsidRDefault="00B11EB3" w:rsidP="00B11EB3">
      <w:pPr>
        <w:pStyle w:val="DanceBody"/>
      </w:pPr>
      <w:r w:rsidRPr="006B40B3">
        <w:t xml:space="preserve"> 1- 8</w:t>
      </w:r>
      <w:r w:rsidRPr="006B40B3">
        <w:tab/>
        <w:t>All set, Ladies dance clockwise in front of partners &amp; behind next Man to meet opposite Man, all set</w:t>
      </w:r>
    </w:p>
    <w:p w:rsidR="00B11EB3" w:rsidRPr="006B40B3" w:rsidRDefault="00B11EB3" w:rsidP="00B11EB3">
      <w:pPr>
        <w:pStyle w:val="DanceBody"/>
      </w:pPr>
      <w:r w:rsidRPr="006B40B3">
        <w:t xml:space="preserve"> 9-12</w:t>
      </w:r>
      <w:r w:rsidRPr="006B40B3">
        <w:tab/>
        <w:t>1s &amp; 3s 1/2 turn own partners RH, lead out (1s to 2nd pl, 2s to 4th pl) while 2s &amp; 4s retire to corners &amp; advance towards partner</w:t>
      </w:r>
    </w:p>
    <w:p w:rsidR="00B11EB3" w:rsidRPr="006B40B3" w:rsidRDefault="00B11EB3" w:rsidP="00B11EB3">
      <w:pPr>
        <w:pStyle w:val="DanceBody"/>
      </w:pPr>
      <w:r w:rsidRPr="006B40B3">
        <w:t>13-16</w:t>
      </w:r>
      <w:r w:rsidRPr="006B40B3">
        <w:tab/>
        <w:t>2M+4L 1/2 turn RH &amp; lead out to 2nd place while 2L+4M 1/2 turn RH &amp; lead out to 4th place while 1s &amp; 3s retire to corners &amp; set</w:t>
      </w:r>
    </w:p>
    <w:p w:rsidR="00B11EB3" w:rsidRPr="006B40B3" w:rsidRDefault="00B11EB3" w:rsidP="00B11EB3">
      <w:pPr>
        <w:pStyle w:val="DanceBody"/>
      </w:pPr>
      <w:r w:rsidRPr="006B40B3">
        <w:t>17-20</w:t>
      </w:r>
      <w:r w:rsidRPr="006B40B3">
        <w:tab/>
        <w:t>4L+2M also 2L+4M dance (Ladies leading) 1/2 Alternating Tandem reel of 3 across with 1s/3s (RSh to 1M/3M)</w:t>
      </w:r>
    </w:p>
    <w:p w:rsidR="00B11EB3" w:rsidRPr="006B40B3" w:rsidRDefault="00B11EB3" w:rsidP="00B11EB3">
      <w:pPr>
        <w:pStyle w:val="DanceBody"/>
      </w:pPr>
      <w:r w:rsidRPr="006B40B3">
        <w:t>21-24</w:t>
      </w:r>
      <w:r w:rsidRPr="006B40B3">
        <w:tab/>
        <w:t>2s+4s dance 3/4 LH across in centre &amp; Ladies followed by partners dance out (2s to 1st pl, 4s to 3rd pl) while 1s &amp; 3s remain in corners</w:t>
      </w:r>
    </w:p>
    <w:p w:rsidR="00B11EB3" w:rsidRPr="006B40B3" w:rsidRDefault="00B11EB3" w:rsidP="00B11EB3">
      <w:pPr>
        <w:pStyle w:val="DanceBody"/>
      </w:pPr>
      <w:r w:rsidRPr="006B40B3">
        <w:t>25-28</w:t>
      </w:r>
      <w:r w:rsidRPr="006B40B3">
        <w:tab/>
        <w:t>2s &amp; 4s dance (Ladies leading) dance 1/2 Alternating Tandem reel of 3 across (LSh to 1M/3M) &amp; 1s end in 4th pl, 3s in 2nd pl</w:t>
      </w:r>
    </w:p>
    <w:p w:rsidR="00B11EB3" w:rsidRPr="006B40B3" w:rsidRDefault="00B11EB3" w:rsidP="00B11EB3">
      <w:pPr>
        <w:pStyle w:val="DanceBody"/>
      </w:pPr>
      <w:r w:rsidRPr="006B40B3">
        <w:t>29-32</w:t>
      </w:r>
      <w:r w:rsidRPr="006B40B3">
        <w:tab/>
        <w:t>2s+4s dance 3/4 RH across &amp; Men followed by partners dance out (2s to 1st place &amp; 4s to 3rd place)</w:t>
      </w:r>
    </w:p>
    <w:p w:rsidR="00B11EB3" w:rsidRPr="006B40B3" w:rsidRDefault="00B11EB3" w:rsidP="00B11EB3">
      <w:pPr>
        <w:pStyle w:val="DanceBody"/>
        <w:keepNext w:val="0"/>
      </w:pPr>
      <w:r w:rsidRPr="006B40B3">
        <w:t>33-40</w:t>
      </w:r>
      <w:r w:rsidRPr="006B40B3">
        <w:tab/>
        <w:t>All circle 8H round &amp; back</w:t>
      </w:r>
    </w:p>
    <w:p w:rsidR="00B11EB3" w:rsidRDefault="00B11EB3" w:rsidP="00B11EB3"/>
    <w:p w:rsidR="00B11EB3" w:rsidRDefault="00B11EB3" w:rsidP="00B11EB3">
      <w:pPr>
        <w:pStyle w:val="Minicrib"/>
      </w:pPr>
      <w:r>
        <w:t>BERWICK JOHNNIE  (J8x32)  3C (4C set)</w:t>
      </w:r>
      <w:r>
        <w:tab/>
        <w:t>Bk of Graded SCDs</w:t>
      </w:r>
    </w:p>
    <w:p w:rsidR="00B11EB3" w:rsidRPr="006B40B3" w:rsidRDefault="00B11EB3" w:rsidP="00B11EB3">
      <w:pPr>
        <w:pStyle w:val="DanceBody"/>
      </w:pPr>
      <w:r w:rsidRPr="006B40B3">
        <w:t xml:space="preserve"> 1- 8</w:t>
      </w:r>
      <w:r w:rsidRPr="006B40B3">
        <w:tab/>
        <w:t>1s+2s set, dance 1/2 RH across, set &amp; dance 1/2 LH across</w:t>
      </w:r>
    </w:p>
    <w:p w:rsidR="00B11EB3" w:rsidRPr="006B40B3" w:rsidRDefault="00B11EB3" w:rsidP="00B11EB3">
      <w:pPr>
        <w:pStyle w:val="DanceBody"/>
      </w:pPr>
      <w:r w:rsidRPr="006B40B3">
        <w:t xml:space="preserve"> 9-16</w:t>
      </w:r>
      <w:r w:rsidRPr="006B40B3">
        <w:tab/>
        <w:t>1s lead down the middle &amp; back to top</w:t>
      </w:r>
    </w:p>
    <w:p w:rsidR="00B11EB3" w:rsidRPr="006B40B3" w:rsidRDefault="00B11EB3" w:rsidP="00B11EB3">
      <w:pPr>
        <w:pStyle w:val="DanceBody"/>
      </w:pPr>
      <w:r w:rsidRPr="006B40B3">
        <w:t>17-24</w:t>
      </w:r>
      <w:r w:rsidRPr="006B40B3">
        <w:tab/>
        <w:t>1s+2s dance Allemande 1s end facing 1st corners</w:t>
      </w:r>
    </w:p>
    <w:p w:rsidR="00B11EB3" w:rsidRPr="006B40B3" w:rsidRDefault="00B11EB3" w:rsidP="00B11EB3">
      <w:pPr>
        <w:pStyle w:val="DanceBody"/>
        <w:keepNext w:val="0"/>
      </w:pPr>
      <w:r w:rsidRPr="006B40B3">
        <w:t>25-32</w:t>
      </w:r>
      <w:r w:rsidRPr="006B40B3">
        <w:tab/>
        <w:t>1s turn 1st corners RH, partner LH, 2nd corners RH &amp; partner LH to 2nd places</w:t>
      </w:r>
    </w:p>
    <w:p w:rsidR="00B11EB3" w:rsidRDefault="00B11EB3" w:rsidP="00B11EB3"/>
    <w:p w:rsidR="00B11EB3" w:rsidRDefault="00B11EB3" w:rsidP="00B11EB3">
      <w:pPr>
        <w:pStyle w:val="Minicrib"/>
      </w:pPr>
      <w:r>
        <w:t>BERWICKSHIRE ROUND REEL  (R1x64) Sq.Set</w:t>
      </w:r>
      <w:r>
        <w:tab/>
        <w:t>Roy Goldring  Auld Friends Meet</w:t>
      </w:r>
    </w:p>
    <w:p w:rsidR="00B11EB3" w:rsidRDefault="00B11EB3" w:rsidP="00B11EB3">
      <w:pPr>
        <w:pStyle w:val="DanceBody"/>
      </w:pPr>
      <w:r>
        <w:t xml:space="preserve"> 1- 4</w:t>
      </w:r>
      <w:r>
        <w:tab/>
        <w:t>1s+3s Advance, join NH with opposite dancer, 1L+3M face 4s, 1M+3L face 2 &amp; all set</w:t>
      </w:r>
    </w:p>
    <w:p w:rsidR="00B11EB3" w:rsidRDefault="00B11EB3" w:rsidP="00B11EB3">
      <w:pPr>
        <w:pStyle w:val="DanceBody"/>
      </w:pPr>
      <w:r>
        <w:t xml:space="preserve"> 5- 8</w:t>
      </w:r>
      <w:r>
        <w:tab/>
        <w:t>1s+3s drop hands, cast away &amp; curve back to original place, all face partner &amp; set</w:t>
      </w:r>
    </w:p>
    <w:p w:rsidR="00B11EB3" w:rsidRDefault="00B11EB3" w:rsidP="00B11EB3">
      <w:pPr>
        <w:pStyle w:val="DanceBody"/>
      </w:pPr>
      <w:r>
        <w:t xml:space="preserve"> 9-16</w:t>
      </w:r>
      <w:r>
        <w:tab/>
        <w:t>2s+4s repeat 1- 16</w:t>
      </w:r>
    </w:p>
    <w:p w:rsidR="00B11EB3" w:rsidRDefault="00B11EB3" w:rsidP="00B11EB3">
      <w:pPr>
        <w:pStyle w:val="DanceBody"/>
      </w:pPr>
      <w:r>
        <w:t>17-24</w:t>
      </w:r>
      <w:r>
        <w:tab/>
        <w:t>All pass partner RH, turn next dancer LH once round; all pass partner RH, turn next dancer LH once round to end in original places Ladies facing out, Men facing in</w:t>
      </w:r>
    </w:p>
    <w:p w:rsidR="00B11EB3" w:rsidRDefault="00B11EB3" w:rsidP="00B11EB3">
      <w:pPr>
        <w:pStyle w:val="DanceBody"/>
      </w:pPr>
      <w:r>
        <w:t>25-32</w:t>
      </w:r>
      <w:r>
        <w:tab/>
        <w:t>All dance interlocking Men's Chain (Men LH across in centre)</w:t>
      </w:r>
    </w:p>
    <w:p w:rsidR="00B11EB3" w:rsidRDefault="00B11EB3" w:rsidP="00B11EB3">
      <w:pPr>
        <w:pStyle w:val="DanceBody"/>
      </w:pPr>
      <w:r>
        <w:t>33-40</w:t>
      </w:r>
      <w:r>
        <w:tab/>
        <w:t>Men dance into centre to face Lady on right &amp; all set; all turn RH. Men end in Ladies' places, Ladies end in centre facing own partner &amp; all set</w:t>
      </w:r>
    </w:p>
    <w:p w:rsidR="00B11EB3" w:rsidRDefault="00B11EB3" w:rsidP="00B11EB3">
      <w:pPr>
        <w:pStyle w:val="DanceBody"/>
      </w:pPr>
      <w:r>
        <w:t>41-44</w:t>
      </w:r>
      <w:r>
        <w:tab/>
        <w:t>All turn RH, Men dancing into centre to face Lady on right &amp; all set</w:t>
      </w:r>
    </w:p>
    <w:p w:rsidR="00B11EB3" w:rsidRDefault="00B11EB3" w:rsidP="00B11EB3">
      <w:pPr>
        <w:pStyle w:val="DanceBody"/>
      </w:pPr>
      <w:r>
        <w:t xml:space="preserve">45-48 </w:t>
      </w:r>
      <w:r>
        <w:tab/>
        <w:t>All turn RH, Men end in Ladies' places, Ladies end in centre facing own partner &amp; all set pulling back RSh, join RH in centre, LH with partner</w:t>
      </w:r>
    </w:p>
    <w:p w:rsidR="00B11EB3" w:rsidRDefault="00B11EB3" w:rsidP="00B11EB3">
      <w:pPr>
        <w:pStyle w:val="DanceBody"/>
      </w:pPr>
      <w:r>
        <w:t>49-56</w:t>
      </w:r>
      <w:r>
        <w:tab/>
        <w:t>All dance RH across 1/2 round to finish in original places; all set &amp; turn partner RH once round</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BERYL'S BOUQUET  (S64)  Sq.Set</w:t>
      </w:r>
      <w:r>
        <w:tab/>
        <w:t>Oluf Olufsen  Ayr Branch</w:t>
      </w:r>
    </w:p>
    <w:p w:rsidR="00B11EB3" w:rsidRPr="006B40B3" w:rsidRDefault="00B11EB3" w:rsidP="00B11EB3">
      <w:pPr>
        <w:pStyle w:val="DanceBody"/>
      </w:pPr>
      <w:r w:rsidRPr="006B40B3">
        <w:t xml:space="preserve"> 1- 8</w:t>
      </w:r>
      <w:r w:rsidRPr="006B40B3">
        <w:tab/>
        <w:t>All turn RH &amp; turn corners LH to end facing clockwise Lady on right</w:t>
      </w:r>
    </w:p>
    <w:p w:rsidR="00B11EB3" w:rsidRPr="006B40B3" w:rsidRDefault="00B11EB3" w:rsidP="00B11EB3">
      <w:pPr>
        <w:pStyle w:val="DanceBody"/>
      </w:pPr>
      <w:r w:rsidRPr="006B40B3">
        <w:t xml:space="preserve"> 9-16</w:t>
      </w:r>
      <w:r w:rsidRPr="006B40B3">
        <w:tab/>
        <w:t>All Promenade to original places</w:t>
      </w:r>
    </w:p>
    <w:p w:rsidR="00B11EB3" w:rsidRPr="006B40B3" w:rsidRDefault="00B11EB3" w:rsidP="00B11EB3">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B11EB3" w:rsidRPr="006B40B3" w:rsidRDefault="00B11EB3" w:rsidP="00B11EB3">
      <w:pPr>
        <w:pStyle w:val="DanceBody"/>
      </w:pPr>
      <w:r w:rsidRPr="006B40B3">
        <w:t>25-32</w:t>
      </w:r>
      <w:r w:rsidRPr="006B40B3">
        <w:tab/>
        <w:t>Repeat twice more</w:t>
      </w:r>
    </w:p>
    <w:p w:rsidR="00B11EB3" w:rsidRPr="006B40B3" w:rsidRDefault="00B11EB3" w:rsidP="00B11EB3">
      <w:pPr>
        <w:pStyle w:val="DanceBody"/>
      </w:pPr>
      <w:r w:rsidRPr="006B40B3">
        <w:t>33-40</w:t>
      </w:r>
      <w:r w:rsidRPr="006B40B3">
        <w:tab/>
        <w:t>All circle 8H round &amp; back</w:t>
      </w:r>
    </w:p>
    <w:p w:rsidR="00B11EB3" w:rsidRPr="006B40B3" w:rsidRDefault="00B11EB3" w:rsidP="00B11EB3">
      <w:pPr>
        <w:pStyle w:val="DanceBody"/>
      </w:pPr>
      <w:r w:rsidRPr="006B40B3">
        <w:t>41-48</w:t>
      </w:r>
      <w:r w:rsidRPr="006B40B3">
        <w:tab/>
        <w:t>All in Allemande hold promenade to original places</w:t>
      </w:r>
    </w:p>
    <w:p w:rsidR="00B11EB3" w:rsidRPr="006B40B3" w:rsidRDefault="00B11EB3" w:rsidP="00B11EB3">
      <w:pPr>
        <w:pStyle w:val="DanceBody"/>
        <w:keepNext w:val="0"/>
      </w:pPr>
      <w:r w:rsidRPr="006B40B3">
        <w:t>49-64</w:t>
      </w:r>
      <w:r w:rsidRPr="006B40B3">
        <w:tab/>
        <w:t>Repeat The Bouquet</w:t>
      </w:r>
    </w:p>
    <w:p w:rsidR="00B11EB3" w:rsidRDefault="00B11EB3" w:rsidP="00B11EB3"/>
    <w:p w:rsidR="00B11EB3" w:rsidRDefault="00B11EB3" w:rsidP="00B11EB3">
      <w:pPr>
        <w:pStyle w:val="Minicrib"/>
      </w:pPr>
      <w:r>
        <w:t>BESPOKE TAYLORS  (S8x32)  3C (4C Set)</w:t>
      </w:r>
      <w:r>
        <w:tab/>
        <w:t>John Drewry  Greenburn Bk 3</w:t>
      </w:r>
    </w:p>
    <w:p w:rsidR="00B11EB3" w:rsidRPr="006B40B3" w:rsidRDefault="00B11EB3" w:rsidP="00B11EB3">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B11EB3" w:rsidRPr="006B40B3" w:rsidRDefault="00B11EB3" w:rsidP="00B11EB3">
      <w:pPr>
        <w:pStyle w:val="DanceBody"/>
      </w:pPr>
      <w:r w:rsidRPr="006B40B3">
        <w:t xml:space="preserve"> 9-16</w:t>
      </w:r>
      <w:r w:rsidRPr="006B40B3">
        <w:tab/>
        <w:t>2s+1s+3s set &amp; dance Triple Petronella onto sides, set &amp; Triple Petronella into lines across</w:t>
      </w:r>
    </w:p>
    <w:p w:rsidR="00B11EB3" w:rsidRPr="006B40B3" w:rsidRDefault="00B11EB3" w:rsidP="00B11EB3">
      <w:pPr>
        <w:pStyle w:val="DanceBody"/>
      </w:pPr>
      <w:r w:rsidRPr="006B40B3">
        <w:t>17-24</w:t>
      </w:r>
      <w:r w:rsidRPr="006B40B3">
        <w:tab/>
        <w:t>2s+3s+1s set, circle 6H round to left &amp; 1s end facing 3rd corner positions</w:t>
      </w:r>
    </w:p>
    <w:p w:rsidR="00B11EB3" w:rsidRDefault="00B11EB3" w:rsidP="00B11EB3">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B11EB3" w:rsidRDefault="00B11EB3" w:rsidP="00B11EB3"/>
    <w:p w:rsidR="00B11EB3" w:rsidRDefault="00B11EB3" w:rsidP="00B11EB3">
      <w:pPr>
        <w:pStyle w:val="Minicrib"/>
      </w:pPr>
      <w:r>
        <w:t>BESSIE AND LAURIE KEMP  (J5x40)  5C Set</w:t>
      </w:r>
      <w:r>
        <w:tab/>
        <w:t>J Trevor Stephenson  The Ayton Collection</w:t>
      </w:r>
    </w:p>
    <w:p w:rsidR="00B11EB3" w:rsidRPr="007340E9" w:rsidRDefault="00B11EB3" w:rsidP="00B11EB3">
      <w:pPr>
        <w:pStyle w:val="DanceBody"/>
      </w:pPr>
      <w:r w:rsidRPr="007340E9">
        <w:t xml:space="preserve"> 1- 8</w:t>
      </w:r>
      <w:r w:rsidRPr="007340E9">
        <w:tab/>
        <w:t>1s+5s cross RH, cast in 1 place (2s &amp; 4s step up/down bars 3-4), all set &amp; cross RH</w:t>
      </w:r>
    </w:p>
    <w:p w:rsidR="00B11EB3" w:rsidRPr="007340E9" w:rsidRDefault="00B11EB3" w:rsidP="00B11EB3">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B11EB3" w:rsidRPr="007340E9" w:rsidRDefault="00B11EB3" w:rsidP="00B11EB3">
      <w:pPr>
        <w:pStyle w:val="DanceBody"/>
      </w:pPr>
      <w:r w:rsidRPr="007340E9">
        <w:t>13-16</w:t>
      </w:r>
      <w:r w:rsidRPr="007340E9">
        <w:tab/>
        <w:t>1s+5s continue turning partner 1.1/4 LH to face own sides</w:t>
      </w:r>
    </w:p>
    <w:p w:rsidR="00B11EB3" w:rsidRPr="007340E9" w:rsidRDefault="00B11EB3" w:rsidP="00B11EB3">
      <w:pPr>
        <w:pStyle w:val="DanceBody"/>
      </w:pPr>
      <w:r w:rsidRPr="007340E9">
        <w:t>17-20</w:t>
      </w:r>
      <w:r w:rsidRPr="007340E9">
        <w:tab/>
        <w:t>1M+2s &amp; 1L+3s+5M &amp; 5L+4s dance RH across. 1s+5s finish in centre facing partners (L facing up, M facing down)</w:t>
      </w:r>
    </w:p>
    <w:p w:rsidR="00B11EB3" w:rsidRPr="007340E9" w:rsidRDefault="00B11EB3" w:rsidP="00B11EB3">
      <w:pPr>
        <w:pStyle w:val="DanceBody"/>
      </w:pPr>
      <w:r w:rsidRPr="007340E9">
        <w:t>21-22</w:t>
      </w:r>
      <w:r w:rsidRPr="007340E9">
        <w:tab/>
        <w:t>1s+5s turn partners 1/2 LH finishing 1L between 2s facing down, 5M between 4s facing up, 1M/5L in centre between 3s facing up/down LSh to LSh</w:t>
      </w:r>
    </w:p>
    <w:p w:rsidR="00B11EB3" w:rsidRPr="007340E9" w:rsidRDefault="00B11EB3" w:rsidP="00B11EB3">
      <w:pPr>
        <w:pStyle w:val="DanceBody"/>
      </w:pPr>
      <w:r w:rsidRPr="007340E9">
        <w:t>23-24</w:t>
      </w:r>
      <w:r w:rsidRPr="007340E9">
        <w:tab/>
        <w:t>Top &amp; bottom lines set as centre 4 Bal-in-</w:t>
      </w:r>
      <w:r>
        <w:t>L</w:t>
      </w:r>
      <w:r w:rsidRPr="007340E9">
        <w:t>ine</w:t>
      </w:r>
    </w:p>
    <w:p w:rsidR="00B11EB3" w:rsidRPr="007340E9" w:rsidRDefault="00B11EB3" w:rsidP="00B11EB3">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B11EB3" w:rsidRPr="007340E9" w:rsidRDefault="00B11EB3" w:rsidP="00B11EB3">
      <w:pPr>
        <w:pStyle w:val="DanceBody"/>
      </w:pPr>
      <w:r w:rsidRPr="007340E9">
        <w:t>33-34</w:t>
      </w:r>
      <w:r w:rsidRPr="007340E9">
        <w:tab/>
        <w:t>1s+5s turn partners LH to own sides facing out</w:t>
      </w:r>
    </w:p>
    <w:p w:rsidR="00B11EB3" w:rsidRPr="007340E9" w:rsidRDefault="00B11EB3" w:rsidP="00B11EB3">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B11EB3" w:rsidRPr="007340E9" w:rsidRDefault="00B11EB3" w:rsidP="00B11EB3">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B11EB3" w:rsidRPr="007340E9" w:rsidRDefault="00B11EB3" w:rsidP="00B11EB3">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B11EB3" w:rsidRDefault="00B11EB3" w:rsidP="00B11EB3"/>
    <w:p w:rsidR="00B11EB3" w:rsidRDefault="00B11EB3" w:rsidP="00B11EB3">
      <w:pPr>
        <w:pStyle w:val="Minicrib"/>
      </w:pPr>
      <w:r>
        <w:t>THE BEST MAN  (R8x32)  3C (4C set)</w:t>
      </w:r>
      <w:r>
        <w:tab/>
        <w:t>Frans Ligtmans  Two By Two</w:t>
      </w:r>
    </w:p>
    <w:p w:rsidR="00B11EB3" w:rsidRPr="006B40B3" w:rsidRDefault="00B11EB3" w:rsidP="00B11EB3">
      <w:pPr>
        <w:pStyle w:val="DanceBody"/>
      </w:pPr>
      <w:r w:rsidRPr="006B40B3">
        <w:t xml:space="preserve"> 1- 8</w:t>
      </w:r>
      <w:r w:rsidRPr="006B40B3">
        <w:tab/>
        <w:t>1s turn RH to end side by side facing up, 1s cast 1 place (2s step up) &amp; 2s+1s+3s set</w:t>
      </w:r>
    </w:p>
    <w:p w:rsidR="00B11EB3" w:rsidRPr="006B40B3" w:rsidRDefault="00B11EB3" w:rsidP="00B11EB3">
      <w:pPr>
        <w:pStyle w:val="DanceBody"/>
      </w:pPr>
      <w:r w:rsidRPr="006B40B3">
        <w:t xml:space="preserve"> 9-16</w:t>
      </w:r>
      <w:r w:rsidRPr="006B40B3">
        <w:tab/>
        <w:t>2s+1s+3s Adv+Ret &amp; turn LH into promenade hold</w:t>
      </w:r>
    </w:p>
    <w:p w:rsidR="00B11EB3" w:rsidRPr="006B40B3" w:rsidRDefault="00B11EB3" w:rsidP="00B11EB3">
      <w:pPr>
        <w:pStyle w:val="DanceBody"/>
      </w:pPr>
      <w:r w:rsidRPr="006B40B3">
        <w:t>17-24</w:t>
      </w:r>
      <w:r w:rsidRPr="006B40B3">
        <w:tab/>
        <w:t>2s+1s+3s Promenade</w:t>
      </w:r>
    </w:p>
    <w:p w:rsidR="00B11EB3" w:rsidRPr="006B40B3" w:rsidRDefault="00B11EB3" w:rsidP="00B11EB3">
      <w:pPr>
        <w:pStyle w:val="DanceBody"/>
        <w:keepNext w:val="0"/>
      </w:pPr>
      <w:r w:rsidRPr="006B40B3">
        <w:t>25-32</w:t>
      </w:r>
      <w:r w:rsidRPr="006B40B3">
        <w:tab/>
        <w:t>1s dance down between 3s, cast up, dance up between 2s &amp; cast to 2nd place</w:t>
      </w:r>
    </w:p>
    <w:p w:rsidR="00B11EB3" w:rsidRDefault="00B11EB3" w:rsidP="00B11EB3"/>
    <w:p w:rsidR="00B11EB3" w:rsidRDefault="00B11EB3" w:rsidP="00B11EB3">
      <w:pPr>
        <w:pStyle w:val="Minicrib"/>
      </w:pPr>
      <w:r>
        <w:t>BEST SET IN THE HALL  (J8x32)  3C (4C Set)</w:t>
      </w:r>
      <w:r>
        <w:tab/>
        <w:t>Helen Greenwood  RSCDS Bk 46</w:t>
      </w:r>
    </w:p>
    <w:p w:rsidR="00B11EB3" w:rsidRPr="006B40B3" w:rsidRDefault="00B11EB3" w:rsidP="00B11EB3">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rPr>
        <w:t>while</w:t>
      </w:r>
      <w:r w:rsidRPr="006B40B3">
        <w:t xml:space="preserve"> 1M dances up the middle to face 1st corner</w:t>
      </w:r>
    </w:p>
    <w:p w:rsidR="00B11EB3" w:rsidRPr="006B40B3" w:rsidRDefault="00B11EB3" w:rsidP="00B11EB3">
      <w:pPr>
        <w:pStyle w:val="DanceBody"/>
      </w:pPr>
      <w:r w:rsidRPr="006B40B3">
        <w:t xml:space="preserve"> 9-12</w:t>
      </w:r>
      <w:r w:rsidRPr="006B40B3">
        <w:tab/>
        <w:t xml:space="preserve">1s set to 1st corners &amp; dance RSh round each other into 3rd corner (pstn) </w:t>
      </w:r>
      <w:r w:rsidRPr="00EB1AB9">
        <w:rPr>
          <w:b/>
        </w:rPr>
        <w:t>while</w:t>
      </w:r>
      <w:r w:rsidRPr="006B40B3">
        <w:t xml:space="preserve"> 1st corners dance in &amp; turn right about to face their original position</w:t>
      </w:r>
    </w:p>
    <w:p w:rsidR="00B11EB3" w:rsidRPr="006B40B3" w:rsidRDefault="00B11EB3" w:rsidP="00B11EB3">
      <w:pPr>
        <w:pStyle w:val="DanceBody"/>
      </w:pPr>
      <w:r w:rsidRPr="006B40B3">
        <w:t>13-16</w:t>
      </w:r>
      <w:r w:rsidRPr="006B40B3">
        <w:tab/>
        <w:t>1s+1st crnr person set &amp; 1st crnr persons dance RSh round each other into diag opp crnrs while 1s dance in &amp; pivot to right to face 2nd crnrs</w:t>
      </w:r>
    </w:p>
    <w:p w:rsidR="00B11EB3" w:rsidRPr="006B40B3" w:rsidRDefault="00B11EB3" w:rsidP="00B11EB3">
      <w:pPr>
        <w:pStyle w:val="DanceBody"/>
      </w:pPr>
      <w:r w:rsidRPr="006B40B3">
        <w:t>17-24</w:t>
      </w:r>
      <w:r w:rsidRPr="006B40B3">
        <w:tab/>
        <w:t>1s repeat bars 9-16 with 2nd corners &amp; end passing RSh to 2nd place opposite sides.  (3)(1)(2)</w:t>
      </w:r>
    </w:p>
    <w:p w:rsidR="00B11EB3" w:rsidRPr="006B40B3" w:rsidRDefault="00B11EB3" w:rsidP="00B11EB3">
      <w:pPr>
        <w:pStyle w:val="DanceBody"/>
        <w:keepNext w:val="0"/>
      </w:pPr>
      <w:r>
        <w:t>25-32</w:t>
      </w:r>
      <w:r>
        <w:tab/>
        <w:t>3</w:t>
      </w:r>
      <w:r w:rsidRPr="006B40B3">
        <w:t>s+1s+</w:t>
      </w:r>
      <w:r>
        <w:t>2</w:t>
      </w:r>
      <w:r w:rsidRPr="006B40B3">
        <w:t>s chase clockwise 1/2 way &amp; turn partners RH</w:t>
      </w:r>
    </w:p>
    <w:p w:rsidR="00B11EB3" w:rsidRDefault="00B11EB3" w:rsidP="00B11EB3"/>
    <w:p w:rsidR="00B11EB3" w:rsidRDefault="00B11EB3" w:rsidP="00B11EB3">
      <w:pPr>
        <w:pStyle w:val="Minicrib"/>
      </w:pPr>
      <w:r>
        <w:t>BETHANKIT  (J8x32)  3C (4C set)</w:t>
      </w:r>
      <w:r>
        <w:tab/>
        <w:t>Moira Stacey  RSCDS Graded 3</w:t>
      </w:r>
    </w:p>
    <w:p w:rsidR="00B11EB3" w:rsidRPr="006F5001" w:rsidRDefault="00B11EB3" w:rsidP="00B11EB3">
      <w:pPr>
        <w:pStyle w:val="DanceBody"/>
      </w:pPr>
      <w:r>
        <w:t xml:space="preserve"> 1- 8</w:t>
      </w:r>
      <w:r>
        <w:tab/>
        <w:t xml:space="preserve">1s set, cast (2s step up); 1s </w:t>
      </w:r>
      <w:r w:rsidRPr="006F5001">
        <w:t xml:space="preserve">dance 1/2 Fig. 8 </w:t>
      </w:r>
      <w:r>
        <w:t xml:space="preserve">up </w:t>
      </w:r>
      <w:r w:rsidRPr="006F5001">
        <w:t>round 2s</w:t>
      </w:r>
    </w:p>
    <w:p w:rsidR="00B11EB3" w:rsidRPr="006F5001" w:rsidRDefault="00B11EB3" w:rsidP="00B11EB3">
      <w:pPr>
        <w:pStyle w:val="DanceBody"/>
      </w:pPr>
      <w:r w:rsidRPr="006F5001">
        <w:t xml:space="preserve"> 9-16</w:t>
      </w:r>
      <w:r w:rsidRPr="006F5001">
        <w:tab/>
        <w:t xml:space="preserve">1M+2s </w:t>
      </w:r>
      <w:r w:rsidRPr="006F5001">
        <w:rPr>
          <w:b/>
        </w:rPr>
        <w:t>also</w:t>
      </w:r>
      <w:r w:rsidRPr="006F5001">
        <w:t xml:space="preserve"> 1L+3s dance reels of 3 across (1M+2M, 1L+3L pass LSh).  1s end in 2nd place opp. sides</w:t>
      </w:r>
    </w:p>
    <w:p w:rsidR="00B11EB3" w:rsidRPr="006F5001" w:rsidRDefault="00B11EB3" w:rsidP="00B11EB3">
      <w:pPr>
        <w:pStyle w:val="DanceBody"/>
      </w:pPr>
      <w:r w:rsidRPr="006F5001">
        <w:t>17-24</w:t>
      </w:r>
      <w:r w:rsidRPr="006F5001">
        <w:tab/>
        <w:t>1s set, turn 3/4 RH, 1M with 2s (at top) also 1L with 3s (at bottom) dance LH across.  1s finish in 2nd place own sides</w:t>
      </w:r>
    </w:p>
    <w:p w:rsidR="00B11EB3" w:rsidRPr="006F5001" w:rsidRDefault="00B11EB3" w:rsidP="00B11EB3">
      <w:pPr>
        <w:pStyle w:val="DanceBody"/>
        <w:keepNext w:val="0"/>
      </w:pPr>
      <w:r w:rsidRPr="006F5001">
        <w:t>25-32</w:t>
      </w:r>
      <w:r w:rsidRPr="006F5001">
        <w:tab/>
        <w:t>2s+1s R&amp;L</w:t>
      </w:r>
    </w:p>
    <w:p w:rsidR="00B11EB3" w:rsidRDefault="00B11EB3" w:rsidP="00B11EB3"/>
    <w:p w:rsidR="00B11EB3" w:rsidRDefault="00B11EB3" w:rsidP="00B11EB3">
      <w:pPr>
        <w:pStyle w:val="Minicrib"/>
      </w:pPr>
      <w:r>
        <w:t>BETTER TOGETHER  (R8x32)  3C (4C set)</w:t>
      </w:r>
      <w:r>
        <w:tab/>
        <w:t>Alan Bain</w:t>
      </w:r>
    </w:p>
    <w:p w:rsidR="00B11EB3" w:rsidRDefault="00B11EB3" w:rsidP="00B11EB3">
      <w:pPr>
        <w:pStyle w:val="DanceBody"/>
      </w:pPr>
      <w:r>
        <w:t xml:space="preserve"> 1- 8</w:t>
      </w:r>
      <w:r>
        <w:tab/>
        <w:t>1s turn 2s 1.1/2 times (Ladies RH, Men LH); 1s set, cross RSh &amp; face out 2 (1) 3</w:t>
      </w:r>
    </w:p>
    <w:p w:rsidR="00B11EB3" w:rsidRDefault="00B11EB3" w:rsidP="00B11EB3">
      <w:pPr>
        <w:pStyle w:val="DanceBody"/>
      </w:pPr>
      <w:r>
        <w:t xml:space="preserve"> 9-16</w:t>
      </w:r>
      <w:r>
        <w:tab/>
        <w:t>1s dance RSh reels of 3 on opposite sides, giving RSh to 1st corner to begin</w:t>
      </w:r>
    </w:p>
    <w:p w:rsidR="00B11EB3" w:rsidRDefault="00B11EB3" w:rsidP="00B11EB3">
      <w:pPr>
        <w:pStyle w:val="DanceBody"/>
      </w:pPr>
      <w:r>
        <w:t>17-24</w:t>
      </w:r>
      <w:r>
        <w:tab/>
        <w:t>1s cast round 1st corner to lines of 3 across; 1s set, turn 3/4 LH to face 1st corners</w:t>
      </w:r>
    </w:p>
    <w:p w:rsidR="00B11EB3" w:rsidRDefault="00B11EB3" w:rsidP="00B11EB3">
      <w:pPr>
        <w:pStyle w:val="DanceBody"/>
        <w:keepNext w:val="0"/>
      </w:pPr>
      <w:r>
        <w:t>25-32</w:t>
      </w:r>
      <w:r>
        <w:tab/>
        <w:t xml:space="preserve">1s dance 1/2 diagonal RSh reels of 4 with 1st corners </w:t>
      </w:r>
      <w:r>
        <w:rPr>
          <w:b/>
        </w:rPr>
        <w:t>while</w:t>
      </w:r>
      <w:r>
        <w:t xml:space="preserve"> 2nd corners chase 1/2 way clockwise; 1s pass RSh to dance 1/2 diagonal reel of 4 with 2nd corners </w:t>
      </w:r>
      <w:r>
        <w:rPr>
          <w:b/>
        </w:rPr>
        <w:t>while</w:t>
      </w:r>
      <w:r>
        <w:t xml:space="preserve"> 1st corners chase 1/2 way clockwise.  2 1 3</w:t>
      </w:r>
    </w:p>
    <w:p w:rsidR="00B11EB3" w:rsidRDefault="00B11EB3" w:rsidP="00B11EB3"/>
    <w:p w:rsidR="00B11EB3" w:rsidRDefault="00B11EB3" w:rsidP="00B11EB3">
      <w:pPr>
        <w:pStyle w:val="Minicrib"/>
      </w:pPr>
      <w:r>
        <w:t>BETTY BURKE  (J8x32)  3C (4C set)</w:t>
      </w:r>
      <w:r>
        <w:tab/>
        <w:t>Milton Levy  Tin Woodman</w:t>
      </w:r>
    </w:p>
    <w:p w:rsidR="00B11EB3" w:rsidRPr="006B40B3" w:rsidRDefault="00B11EB3" w:rsidP="00B11EB3">
      <w:pPr>
        <w:pStyle w:val="DanceBody"/>
      </w:pPr>
      <w:r w:rsidRPr="006B40B3">
        <w:t xml:space="preserve"> 1- 8</w:t>
      </w:r>
      <w:r w:rsidRPr="006B40B3">
        <w:tab/>
        <w:t>1s slip step down &amp; back</w:t>
      </w:r>
    </w:p>
    <w:p w:rsidR="00B11EB3" w:rsidRPr="006B40B3" w:rsidRDefault="00B11EB3" w:rsidP="00B11EB3">
      <w:pPr>
        <w:pStyle w:val="DanceBody"/>
      </w:pPr>
      <w:r w:rsidRPr="006B40B3">
        <w:t xml:space="preserve"> 9-16</w:t>
      </w:r>
      <w:r w:rsidRPr="006B40B3">
        <w:tab/>
        <w:t>1s cast to face 1st corner, set to 1st corner, set to 2nd corner &amp; set to partner up/down in the centre</w:t>
      </w:r>
    </w:p>
    <w:p w:rsidR="00B11EB3" w:rsidRPr="006B40B3" w:rsidRDefault="00B11EB3" w:rsidP="00B11EB3">
      <w:pPr>
        <w:pStyle w:val="DanceBody"/>
      </w:pPr>
      <w:r w:rsidRPr="006B40B3">
        <w:t>17-24</w:t>
      </w:r>
      <w:r w:rsidRPr="006B40B3">
        <w:tab/>
        <w:t>1s turn RH 1.1/4 times to 2nd place opposite side &amp; dance 1/2 reels of 3 on sides giving RSh to 1st corner</w:t>
      </w:r>
    </w:p>
    <w:p w:rsidR="00B11EB3" w:rsidRPr="006B40B3" w:rsidRDefault="00B11EB3" w:rsidP="00B11EB3">
      <w:pPr>
        <w:pStyle w:val="DanceBody"/>
        <w:keepNext w:val="0"/>
      </w:pPr>
      <w:r w:rsidRPr="006B40B3">
        <w:t>25-32</w:t>
      </w:r>
      <w:r w:rsidRPr="006B40B3">
        <w:tab/>
        <w:t>1s chase anticlockwise round end couples (M up &amp; L down) to 2nd place own side while 2s+3s turn RH, 3s+1s+2s dance 1/2 reels of 3 on sides</w:t>
      </w:r>
    </w:p>
    <w:p w:rsidR="00B11EB3" w:rsidRDefault="00B11EB3" w:rsidP="00B11EB3"/>
    <w:p w:rsidR="00B11EB3" w:rsidRDefault="00B11EB3" w:rsidP="00B11EB3">
      <w:pPr>
        <w:pStyle w:val="Minicrib"/>
      </w:pPr>
      <w:r>
        <w:t>BETTY FROM CHESTER  (S8x32)  3C (4C set)</w:t>
      </w:r>
      <w:r>
        <w:tab/>
        <w:t>Douglas J Dean  Rodney Rooms Bk 1</w:t>
      </w:r>
    </w:p>
    <w:p w:rsidR="00B11EB3" w:rsidRPr="006B40B3" w:rsidRDefault="00B11EB3" w:rsidP="00B11EB3">
      <w:pPr>
        <w:pStyle w:val="DanceBody"/>
      </w:pPr>
      <w:r w:rsidRPr="006B40B3">
        <w:t xml:space="preserve"> 1- 8</w:t>
      </w:r>
      <w:r w:rsidRPr="006B40B3">
        <w:tab/>
        <w:t>1s cross, cast 1 place, advance, 1/2 turn &amp; twirl to 2nd place own sides while 2s+3s dance 1/2 R&amp;L (RH on sides to start)</w:t>
      </w:r>
    </w:p>
    <w:p w:rsidR="00B11EB3" w:rsidRPr="006B40B3" w:rsidRDefault="00B11EB3" w:rsidP="00B11EB3">
      <w:pPr>
        <w:pStyle w:val="DanceBody"/>
      </w:pPr>
      <w:r w:rsidRPr="006B40B3">
        <w:t xml:space="preserve"> 9-16</w:t>
      </w:r>
      <w:r w:rsidRPr="006B40B3">
        <w:tab/>
        <w:t>1s dance reels of 3 on own sides giving RSh to 3rd corner (pstn) to start, 1s meet in middle &amp; 1/2 turn RH</w:t>
      </w:r>
    </w:p>
    <w:p w:rsidR="00B11EB3" w:rsidRPr="006B40B3" w:rsidRDefault="00B11EB3" w:rsidP="00B11EB3">
      <w:pPr>
        <w:pStyle w:val="DanceBody"/>
      </w:pPr>
      <w:r w:rsidRPr="006B40B3">
        <w:t>17-24</w:t>
      </w:r>
      <w:r w:rsidRPr="006B40B3">
        <w:tab/>
        <w:t>1s twirl &amp; dance reels of 3 across (1M with 3s at top &amp; 1L with 2s) giving RSh to 2nd corner (pstn) &amp; pass partner LSh to…</w:t>
      </w:r>
    </w:p>
    <w:p w:rsidR="00B11EB3" w:rsidRPr="006B40B3" w:rsidRDefault="00B11EB3" w:rsidP="00B11EB3">
      <w:pPr>
        <w:pStyle w:val="DanceBody"/>
        <w:keepNext w:val="0"/>
      </w:pPr>
      <w:r w:rsidRPr="006B40B3">
        <w:t>25-32</w:t>
      </w:r>
      <w:r w:rsidRPr="006B40B3">
        <w:tab/>
        <w:t>1s dance RH across (1L with 3s at top &amp; 1M with 2s), 3s+1s+2s circle 6H round 1/2 way</w:t>
      </w:r>
    </w:p>
    <w:p w:rsidR="00B11EB3" w:rsidRDefault="00B11EB3" w:rsidP="00B11EB3"/>
    <w:p w:rsidR="00B11EB3" w:rsidRDefault="00B11EB3" w:rsidP="00B11EB3">
      <w:pPr>
        <w:pStyle w:val="Minicrib"/>
      </w:pPr>
      <w:r>
        <w:t>BETTY GRANT'S STRATHSPEY  (S8x32)  3C (4C set)</w:t>
      </w:r>
      <w:r>
        <w:tab/>
        <w:t>Ann Campbell</w:t>
      </w:r>
    </w:p>
    <w:p w:rsidR="00B11EB3" w:rsidRPr="006B40B3" w:rsidRDefault="00B11EB3" w:rsidP="00B11EB3">
      <w:pPr>
        <w:pStyle w:val="DanceBody"/>
      </w:pPr>
      <w:r w:rsidRPr="006B40B3">
        <w:t xml:space="preserve"> 1- 8</w:t>
      </w:r>
      <w:r w:rsidRPr="006B40B3">
        <w:tab/>
        <w:t>1s set advancing &amp; turn 2H, cast 1 place &amp; cross LH</w:t>
      </w:r>
    </w:p>
    <w:p w:rsidR="00B11EB3" w:rsidRPr="006B40B3" w:rsidRDefault="00B11EB3" w:rsidP="00B11EB3">
      <w:pPr>
        <w:pStyle w:val="DanceBody"/>
      </w:pPr>
      <w:r w:rsidRPr="006B40B3">
        <w:t xml:space="preserve"> 9-16</w:t>
      </w:r>
      <w:r w:rsidRPr="006B40B3">
        <w:tab/>
        <w:t>2s+1s+3s dance reels of 3 on sides (LSh to 2nd corner) &amp; end facing 1st corner</w:t>
      </w:r>
    </w:p>
    <w:p w:rsidR="00B11EB3" w:rsidRPr="006B40B3" w:rsidRDefault="00B11EB3" w:rsidP="00B11EB3">
      <w:pPr>
        <w:pStyle w:val="DanceBody"/>
      </w:pPr>
      <w:r w:rsidRPr="006B40B3">
        <w:t>17-24</w:t>
      </w:r>
      <w:r w:rsidRPr="006B40B3">
        <w:tab/>
        <w:t>1s dance 1/2 diag reel of 4 with 1st corners &amp; pass LSh to face 2nd corners, dance 1/2 reel of 4 with 2nd corners &amp; end 2nd place opposite sides</w:t>
      </w:r>
    </w:p>
    <w:p w:rsidR="00B11EB3" w:rsidRPr="006B40B3" w:rsidRDefault="00B11EB3" w:rsidP="00B11EB3">
      <w:pPr>
        <w:pStyle w:val="DanceBody"/>
        <w:keepNext w:val="0"/>
      </w:pPr>
      <w:r w:rsidRPr="006B40B3">
        <w:t>25-32</w:t>
      </w:r>
      <w:r w:rsidRPr="006B40B3">
        <w:tab/>
        <w:t>3s+1s+2s Set+Link for 3 twice</w:t>
      </w:r>
    </w:p>
    <w:p w:rsidR="00B11EB3" w:rsidRDefault="00B11EB3" w:rsidP="00B11EB3"/>
    <w:p w:rsidR="00B11EB3" w:rsidRDefault="00B11EB3" w:rsidP="00B11EB3">
      <w:pPr>
        <w:pStyle w:val="Minicrib"/>
      </w:pPr>
      <w:r>
        <w:t>BETTY THOMPSON OF NEWTONBROOK  (J4x32)  4C set</w:t>
      </w:r>
      <w:r>
        <w:tab/>
        <w:t>R Watters</w:t>
      </w:r>
    </w:p>
    <w:p w:rsidR="00B11EB3" w:rsidRPr="006B40B3" w:rsidRDefault="00B11EB3" w:rsidP="00B11EB3">
      <w:pPr>
        <w:pStyle w:val="DanceBody"/>
      </w:pPr>
      <w:r w:rsidRPr="006B40B3">
        <w:t xml:space="preserve"> 1- 8</w:t>
      </w:r>
      <w:r w:rsidRPr="006B40B3">
        <w:tab/>
        <w:t>1s+4s cross RH &amp; cast in, 4s+1s dance 1/2 R&amp;L</w:t>
      </w:r>
    </w:p>
    <w:p w:rsidR="00B11EB3" w:rsidRPr="006B40B3" w:rsidRDefault="00B11EB3" w:rsidP="00B11EB3">
      <w:pPr>
        <w:pStyle w:val="DanceBody"/>
      </w:pPr>
      <w:r w:rsidRPr="006B40B3">
        <w:t xml:space="preserve"> 9-16</w:t>
      </w:r>
      <w:r w:rsidRPr="006B40B3">
        <w:tab/>
        <w:t>4s+1s+3s dance 1/2 reels of 3 on sides, 1s dance up to top.  1 2 3 4</w:t>
      </w:r>
    </w:p>
    <w:p w:rsidR="00B11EB3" w:rsidRPr="006B40B3" w:rsidRDefault="00B11EB3" w:rsidP="00B11EB3">
      <w:pPr>
        <w:pStyle w:val="DanceBody"/>
      </w:pPr>
      <w:r w:rsidRPr="006B40B3">
        <w:t>17-24</w:t>
      </w:r>
      <w:r w:rsidRPr="006B40B3">
        <w:tab/>
        <w:t>1s+2s also 3s+4s dance double Fig of 8  (2s &amp; 3s cross up/down)</w:t>
      </w:r>
    </w:p>
    <w:p w:rsidR="00B11EB3" w:rsidRPr="006B40B3" w:rsidRDefault="00B11EB3" w:rsidP="00B11EB3">
      <w:pPr>
        <w:pStyle w:val="DanceBody"/>
        <w:keepNext w:val="0"/>
      </w:pPr>
      <w:r w:rsidRPr="006B40B3">
        <w:t>25-32</w:t>
      </w:r>
      <w:r w:rsidRPr="006B40B3">
        <w:tab/>
        <w:t>All set twice, 1s cast to bottom as 2s+3s+4s turn RH &amp; dance up 1 place</w:t>
      </w:r>
    </w:p>
    <w:p w:rsidR="00B11EB3" w:rsidRDefault="00B11EB3" w:rsidP="00B11EB3"/>
    <w:p w:rsidR="00B11EB3" w:rsidRDefault="00B11EB3" w:rsidP="00B11EB3">
      <w:pPr>
        <w:pStyle w:val="Minicrib"/>
      </w:pPr>
      <w:r>
        <w:t>BETTY WILDE'S DELIGHT (R8x32)  3C (4C set)</w:t>
      </w:r>
      <w:r>
        <w:tab/>
        <w:t>Dee Steed  Friendship Dances</w:t>
      </w:r>
    </w:p>
    <w:p w:rsidR="00B11EB3" w:rsidRDefault="00B11EB3" w:rsidP="00B11EB3">
      <w:pPr>
        <w:pStyle w:val="DanceBody"/>
      </w:pPr>
      <w:r>
        <w:t xml:space="preserve"> 1- 8</w:t>
      </w:r>
      <w:r>
        <w:tab/>
        <w:t>1L+2L+3L dance RSh round partner &amp; back to place, all set</w:t>
      </w:r>
    </w:p>
    <w:p w:rsidR="00B11EB3" w:rsidRDefault="00B11EB3" w:rsidP="00B11EB3">
      <w:pPr>
        <w:pStyle w:val="DanceBody"/>
      </w:pPr>
      <w:r>
        <w:t xml:space="preserve"> 9-16</w:t>
      </w:r>
      <w:r>
        <w:tab/>
        <w:t>1L+2M+3M repeat 1-8</w:t>
      </w:r>
    </w:p>
    <w:p w:rsidR="00B11EB3" w:rsidRDefault="00B11EB3" w:rsidP="00B11EB3">
      <w:pPr>
        <w:pStyle w:val="DanceBody"/>
      </w:pPr>
      <w:r>
        <w:t>17-24</w:t>
      </w:r>
      <w:r>
        <w:tab/>
        <w:t>1s cross RH, cast to 3rd place opp sides (2s+3s step up); 1s cross RH, cast up to 2nd place own side (3s step down)</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BETTY'S DELIGHT  (S8x32)  3C (4C set)</w:t>
      </w:r>
      <w:r>
        <w:tab/>
        <w:t>Christopher Harris</w:t>
      </w:r>
    </w:p>
    <w:p w:rsidR="00B11EB3" w:rsidRPr="006B40B3" w:rsidRDefault="00B11EB3" w:rsidP="00B11EB3">
      <w:pPr>
        <w:pStyle w:val="DanceBody"/>
      </w:pPr>
      <w:r w:rsidRPr="006B40B3">
        <w:t xml:space="preserve"> 1- 8</w:t>
      </w:r>
      <w:r w:rsidRPr="006B40B3">
        <w:tab/>
        <w:t>1s dance down between 2s &amp; cast down behind 3s, dance up between 3s &amp; cast up behind 2s</w:t>
      </w:r>
    </w:p>
    <w:p w:rsidR="00B11EB3" w:rsidRPr="006B40B3" w:rsidRDefault="00B11EB3" w:rsidP="00B11EB3">
      <w:pPr>
        <w:pStyle w:val="DanceBody"/>
      </w:pPr>
      <w:r w:rsidRPr="006B40B3">
        <w:t xml:space="preserve"> 9-16</w:t>
      </w:r>
      <w:r w:rsidRPr="006B40B3">
        <w:tab/>
        <w:t>1s cross down &amp; cast round 1st corner to end between couples, 1s turn RH 1.1/4 times to own sides</w:t>
      </w:r>
    </w:p>
    <w:p w:rsidR="00B11EB3" w:rsidRPr="006B40B3" w:rsidRDefault="00B11EB3" w:rsidP="00B11EB3">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B11EB3" w:rsidRPr="006B40B3" w:rsidRDefault="00B11EB3" w:rsidP="00B11EB3">
      <w:pPr>
        <w:pStyle w:val="DanceBody"/>
        <w:keepNext w:val="0"/>
      </w:pPr>
      <w:r w:rsidRPr="006B40B3">
        <w:t>25-32</w:t>
      </w:r>
      <w:r w:rsidRPr="006B40B3">
        <w:tab/>
        <w:t>3s+1s+2s dance Allemande</w:t>
      </w:r>
    </w:p>
    <w:p w:rsidR="00B11EB3" w:rsidRDefault="00B11EB3" w:rsidP="00B11EB3"/>
    <w:p w:rsidR="00B11EB3" w:rsidRDefault="00B11EB3" w:rsidP="00B11EB3">
      <w:pPr>
        <w:pStyle w:val="Minicrib"/>
      </w:pPr>
      <w:r>
        <w:t>BETTY'S FANCY  (S5x32)  5C set</w:t>
      </w:r>
      <w:r>
        <w:tab/>
        <w:t>Stafford &amp; District Caledonian Society</w:t>
      </w:r>
    </w:p>
    <w:p w:rsidR="00B11EB3" w:rsidRPr="006B40B3" w:rsidRDefault="00B11EB3" w:rsidP="00B11EB3">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B11EB3" w:rsidRPr="006B40B3" w:rsidRDefault="00B11EB3" w:rsidP="00B11EB3">
      <w:pPr>
        <w:pStyle w:val="DanceBody"/>
      </w:pPr>
      <w:r w:rsidRPr="006B40B3">
        <w:t xml:space="preserve"> 9-12</w:t>
      </w:r>
      <w:r w:rsidRPr="006B40B3">
        <w:tab/>
        <w:t>1L crosses up to dance 1/2 reel of 3 with 2M+3M while 1M crosses down to dance 1/2 reel of 3 with 5L+4L</w:t>
      </w:r>
    </w:p>
    <w:p w:rsidR="00B11EB3" w:rsidRPr="006B40B3" w:rsidRDefault="00B11EB3" w:rsidP="00B11EB3">
      <w:pPr>
        <w:pStyle w:val="DanceBody"/>
      </w:pPr>
      <w:r w:rsidRPr="006B40B3">
        <w:t>13-16</w:t>
      </w:r>
      <w:r w:rsidRPr="006B40B3">
        <w:tab/>
        <w:t>1L crosses down to dance 1/2 reel of 3 with 3L+2L while 1M crosses up to dance 1/2 reel of 3 with 5M+4M (as Inveran Reels).  2 3 1 4 5</w:t>
      </w:r>
    </w:p>
    <w:p w:rsidR="00B11EB3" w:rsidRPr="006B40B3" w:rsidRDefault="00B11EB3" w:rsidP="00B11EB3">
      <w:pPr>
        <w:pStyle w:val="DanceBody"/>
      </w:pPr>
      <w:r w:rsidRPr="006B40B3">
        <w:t>17-24</w:t>
      </w:r>
      <w:r w:rsidRPr="006B40B3">
        <w:tab/>
        <w:t>1s dance the Stafford Knot: - 1s cross down RH below 4s to cast up &amp; cross RH to own side, 1s cast down to cross up LH to 3rd place opp sides</w:t>
      </w:r>
    </w:p>
    <w:p w:rsidR="00B11EB3" w:rsidRPr="006B40B3" w:rsidRDefault="00B11EB3" w:rsidP="00B11EB3">
      <w:pPr>
        <w:pStyle w:val="DanceBody"/>
      </w:pPr>
      <w:r w:rsidRPr="006B40B3">
        <w:t>25-28</w:t>
      </w:r>
      <w:r w:rsidRPr="006B40B3">
        <w:tab/>
        <w:t>2s+3s dance R&amp;L (1 bar per hand) while 1s+4s+5s dance Grand Chain for 4 bars</w:t>
      </w:r>
    </w:p>
    <w:p w:rsidR="00B11EB3" w:rsidRPr="006B40B3" w:rsidRDefault="00B11EB3" w:rsidP="00B11EB3">
      <w:pPr>
        <w:pStyle w:val="DanceBody"/>
        <w:keepNext w:val="0"/>
      </w:pPr>
      <w:r w:rsidRPr="006B40B3">
        <w:t>29-32</w:t>
      </w:r>
      <w:r w:rsidRPr="006B40B3">
        <w:tab/>
        <w:t>2s+3s turn 2H once round while 4s+5s+1s turn 2H 1.1/2 times to end 2 3 4 5 1</w:t>
      </w:r>
    </w:p>
    <w:p w:rsidR="00B11EB3" w:rsidRDefault="00B11EB3" w:rsidP="00B11EB3"/>
    <w:p w:rsidR="00B11EB3" w:rsidRDefault="00B11EB3" w:rsidP="00B11EB3">
      <w:pPr>
        <w:pStyle w:val="Minicrib"/>
      </w:pPr>
      <w:r>
        <w:t>BETTY'S JIG  (J4x32)  4C set</w:t>
      </w:r>
      <w:r>
        <w:tab/>
        <w:t>John Drewry  Canadian Bk</w:t>
      </w:r>
    </w:p>
    <w:p w:rsidR="00B11EB3" w:rsidRPr="006B40B3" w:rsidRDefault="00B11EB3" w:rsidP="00B11EB3">
      <w:pPr>
        <w:pStyle w:val="DanceBody"/>
      </w:pPr>
      <w:r w:rsidRPr="006B40B3">
        <w:t xml:space="preserve"> 1- 8</w:t>
      </w:r>
      <w:r w:rsidRPr="006B40B3">
        <w:tab/>
        <w:t>1s &amp; 4s cast in 1 place while 2s &amp; 3s cross up/down &amp; face out, 2s+1s also 4s+3s set on sides with nearer hands joined &amp; turn round once</w:t>
      </w:r>
    </w:p>
    <w:p w:rsidR="00B11EB3" w:rsidRPr="006B40B3" w:rsidRDefault="00B11EB3" w:rsidP="00B11EB3">
      <w:pPr>
        <w:pStyle w:val="DanceBody"/>
      </w:pPr>
      <w:r w:rsidRPr="006B40B3">
        <w:t xml:space="preserve"> 9-16</w:t>
      </w:r>
      <w:r w:rsidRPr="006B40B3">
        <w:tab/>
        <w:t>Repeat above Fig from new pstns ie 2s &amp; 3s cast while 1s &amp; 2s cross up/down, set on sides &amp; turn (all now on opposite sides)</w:t>
      </w:r>
    </w:p>
    <w:p w:rsidR="00B11EB3" w:rsidRPr="006B40B3" w:rsidRDefault="00B11EB3" w:rsidP="00B11EB3">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B11EB3" w:rsidRPr="006B40B3" w:rsidRDefault="00B11EB3" w:rsidP="00B11EB3">
      <w:pPr>
        <w:pStyle w:val="DanceBody"/>
        <w:keepNext w:val="0"/>
      </w:pPr>
      <w:r w:rsidRPr="006B40B3">
        <w:t>25-32</w:t>
      </w:r>
      <w:r w:rsidRPr="006B40B3">
        <w:tab/>
        <w:t>4s+1s circle 4H round &amp; back to end 2 4 1 3</w:t>
      </w:r>
    </w:p>
    <w:p w:rsidR="00B11EB3" w:rsidRDefault="00B11EB3" w:rsidP="00B11EB3"/>
    <w:p w:rsidR="00B11EB3" w:rsidRDefault="00B11EB3" w:rsidP="00B11EB3">
      <w:pPr>
        <w:pStyle w:val="Minicrib"/>
      </w:pPr>
      <w:r>
        <w:t>BETTY'S REEL  (R4x32)  4C set</w:t>
      </w:r>
      <w:r>
        <w:tab/>
        <w:t>Maureen Daly &amp; Jim Caldwell  Peterborough 2000 Collection</w:t>
      </w:r>
    </w:p>
    <w:p w:rsidR="00B11EB3" w:rsidRPr="00C72C13" w:rsidRDefault="00B11EB3" w:rsidP="00B11EB3">
      <w:pPr>
        <w:pStyle w:val="DanceBody"/>
      </w:pPr>
      <w:r w:rsidRPr="00C72C13">
        <w:t xml:space="preserve"> 1- 8</w:t>
      </w:r>
      <w:r w:rsidRPr="00C72C13">
        <w:tab/>
        <w:t xml:space="preserve">1s+2s dance RH across; 1s cast 1 place, pass RSh to finish back to back in the centre facing opposite sides </w:t>
      </w:r>
      <w:r w:rsidRPr="00C72C13">
        <w:rPr>
          <w:b/>
        </w:rPr>
        <w:t>while</w:t>
      </w:r>
      <w:r w:rsidRPr="00C72C13">
        <w:t xml:space="preserve"> 2s NHJ dance up to 1st place</w:t>
      </w:r>
    </w:p>
    <w:p w:rsidR="00B11EB3" w:rsidRPr="00C72C13" w:rsidRDefault="00B11EB3" w:rsidP="00B11EB3">
      <w:pPr>
        <w:pStyle w:val="DanceBody"/>
      </w:pPr>
      <w:r w:rsidRPr="00C72C13">
        <w:t xml:space="preserve"> 9-16</w:t>
      </w:r>
      <w:r w:rsidRPr="00C72C13">
        <w:tab/>
        <w:t xml:space="preserve">2s+1s+3s dance Double Triangles, on bars 15-16 1s cast into 3rd place </w:t>
      </w:r>
      <w:r w:rsidRPr="00C72C13">
        <w:rPr>
          <w:b/>
        </w:rPr>
        <w:t>while</w:t>
      </w:r>
      <w:r w:rsidRPr="00C72C13">
        <w:t xml:space="preserve"> 3s step up.  2 3 1 4</w:t>
      </w:r>
    </w:p>
    <w:p w:rsidR="00B11EB3" w:rsidRPr="00C72C13" w:rsidRDefault="00B11EB3" w:rsidP="00B11EB3">
      <w:pPr>
        <w:pStyle w:val="DanceBody"/>
      </w:pPr>
      <w:r w:rsidRPr="00C72C13">
        <w:t>17-24</w:t>
      </w:r>
      <w:r w:rsidRPr="00C72C13">
        <w:tab/>
        <w:t>1s dance LSh reels of 3 across, Lady with 3s &amp; Man with 4s</w:t>
      </w:r>
    </w:p>
    <w:p w:rsidR="00B11EB3" w:rsidRPr="00C72C13" w:rsidRDefault="00B11EB3" w:rsidP="00B11EB3">
      <w:pPr>
        <w:pStyle w:val="DanceBody"/>
        <w:keepNext w:val="0"/>
      </w:pPr>
      <w:r w:rsidRPr="00C72C13">
        <w:t>25-32</w:t>
      </w:r>
      <w:r w:rsidRPr="00C72C13">
        <w:tab/>
        <w:t xml:space="preserve">1s set &amp; cast to 4th place </w:t>
      </w:r>
      <w:r w:rsidRPr="00C72C13">
        <w:rPr>
          <w:b/>
        </w:rPr>
        <w:t>while</w:t>
      </w:r>
      <w:r w:rsidRPr="00C72C13">
        <w:t xml:space="preserve"> 4s step up. All turn partners RH.  2 3 4 1</w:t>
      </w:r>
    </w:p>
    <w:p w:rsidR="00B11EB3" w:rsidRDefault="00B11EB3" w:rsidP="00B11EB3"/>
    <w:p w:rsidR="00B11EB3" w:rsidRDefault="00B11EB3" w:rsidP="00B11EB3">
      <w:pPr>
        <w:pStyle w:val="Minicrib"/>
      </w:pPr>
      <w:r>
        <w:t>BETTY'S STRATHSPEY  (S5x32)  5C set</w:t>
      </w:r>
      <w:r>
        <w:tab/>
        <w:t>Jim Haworth  ASHMERG SCD</w:t>
      </w:r>
    </w:p>
    <w:p w:rsidR="00B11EB3" w:rsidRDefault="00B11EB3" w:rsidP="00B11EB3">
      <w:pPr>
        <w:pStyle w:val="DanceBody"/>
      </w:pPr>
      <w:r w:rsidRPr="000D60D4">
        <w:t xml:space="preserve"> 1- 8</w:t>
      </w:r>
      <w:r w:rsidRPr="000D60D4">
        <w:tab/>
        <w:t xml:space="preserve">2s </w:t>
      </w:r>
      <w:r w:rsidRPr="000D60D4">
        <w:rPr>
          <w:b/>
        </w:rPr>
        <w:t>also</w:t>
      </w:r>
      <w:r w:rsidRPr="000D60D4">
        <w:t xml:space="preserve"> 4s dance Figs 8 on own sides RSh to person on right &amp; LSh to person on left</w:t>
      </w:r>
    </w:p>
    <w:p w:rsidR="00B11EB3" w:rsidRPr="000D60D4" w:rsidRDefault="00B11EB3" w:rsidP="00B11EB3">
      <w:pPr>
        <w:pStyle w:val="DanceBody"/>
      </w:pPr>
      <w:r w:rsidRPr="000D60D4">
        <w:t xml:space="preserve"> 9-16</w:t>
      </w:r>
      <w:r w:rsidRPr="000D60D4">
        <w:tab/>
        <w:t>All dance RH across, 2L+1s, 2M+3s+4L, 4M+5s.  2s &amp; 4s pass partners RSh to dance LH across with other couples.  2s &amp; 4s end facing 1st corners</w:t>
      </w:r>
    </w:p>
    <w:p w:rsidR="00B11EB3" w:rsidRPr="000D60D4" w:rsidRDefault="00B11EB3" w:rsidP="00B11EB3">
      <w:pPr>
        <w:pStyle w:val="DanceBody"/>
      </w:pPr>
      <w:r w:rsidRPr="000D60D4">
        <w:t>17-24</w:t>
      </w:r>
      <w:r w:rsidRPr="000D60D4">
        <w:tab/>
        <w:t>2s &amp; 4s dance Corner Pass+Turn with 1st corners, repeat with 2nd corners to end in original places</w:t>
      </w:r>
    </w:p>
    <w:p w:rsidR="00B11EB3" w:rsidRPr="000D60D4" w:rsidRDefault="00B11EB3" w:rsidP="00B11EB3">
      <w:pPr>
        <w:pStyle w:val="DanceBody"/>
      </w:pPr>
      <w:r w:rsidRPr="000D60D4">
        <w:t>25-28</w:t>
      </w:r>
      <w:r w:rsidRPr="000D60D4">
        <w:tab/>
        <w:t xml:space="preserve">1s+2s </w:t>
      </w:r>
      <w:r w:rsidRPr="000D60D4">
        <w:rPr>
          <w:b/>
        </w:rPr>
        <w:t>also</w:t>
      </w:r>
      <w:r w:rsidRPr="000D60D4">
        <w:t xml:space="preserve"> 3s+4s Set+Link</w:t>
      </w:r>
    </w:p>
    <w:p w:rsidR="00B11EB3" w:rsidRPr="000D60D4" w:rsidRDefault="00B11EB3" w:rsidP="00B11EB3">
      <w:pPr>
        <w:pStyle w:val="DanceBody"/>
        <w:keepNext w:val="0"/>
      </w:pPr>
      <w:r w:rsidRPr="000D60D4">
        <w:t>29-32</w:t>
      </w:r>
      <w:r w:rsidRPr="000D60D4">
        <w:tab/>
        <w:t xml:space="preserve">1s+4s (in 2nd &amp; 3rd places) </w:t>
      </w:r>
      <w:r w:rsidRPr="000D60D4">
        <w:rPr>
          <w:b/>
        </w:rPr>
        <w:t>also</w:t>
      </w:r>
      <w:r w:rsidRPr="000D60D4">
        <w:t xml:space="preserve"> 3s+5s (4th &amp; 5th places) Set+Link.  End 2 4 1 5 3</w:t>
      </w:r>
    </w:p>
    <w:p w:rsidR="00B11EB3" w:rsidRDefault="00B11EB3" w:rsidP="00B11EB3"/>
    <w:p w:rsidR="00B11EB3" w:rsidRDefault="00B11EB3" w:rsidP="00B11EB3">
      <w:pPr>
        <w:pStyle w:val="Minicrib"/>
      </w:pPr>
      <w:r>
        <w:t>BETTY'S  WEDDING  (M-8x(S16+R16))  3C (4C set)</w:t>
      </w:r>
      <w:r>
        <w:tab/>
        <w:t>James Cosh  22 SCDs</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 turn RH 1.1/2 times, cast down 1 place &amp; dance 1/2 Fig of 8 to face 1st corners</w:t>
      </w:r>
    </w:p>
    <w:p w:rsidR="00B11EB3" w:rsidRPr="006B40B3" w:rsidRDefault="00B11EB3" w:rsidP="00B11EB3">
      <w:pPr>
        <w:pStyle w:val="DanceBody"/>
      </w:pPr>
      <w:r w:rsidRPr="006B40B3">
        <w:t xml:space="preserve"> 9-16</w:t>
      </w:r>
      <w:r w:rsidRPr="006B40B3">
        <w:tab/>
        <w:t>1s dance reel of 4 with 1st corners &amp; end facing 2nd corners</w:t>
      </w:r>
    </w:p>
    <w:p w:rsidR="00B11EB3" w:rsidRPr="006B40B3" w:rsidRDefault="00B11EB3" w:rsidP="00B11EB3">
      <w:pPr>
        <w:pStyle w:val="DanceBody"/>
      </w:pPr>
      <w:r w:rsidRPr="006B40B3">
        <w:t>Reel:</w:t>
      </w:r>
    </w:p>
    <w:p w:rsidR="00B11EB3" w:rsidRPr="006B40B3" w:rsidRDefault="00B11EB3" w:rsidP="00B11EB3">
      <w:pPr>
        <w:pStyle w:val="DanceBody"/>
      </w:pPr>
      <w:r w:rsidRPr="006B40B3">
        <w:t>17-24</w:t>
      </w:r>
      <w:r w:rsidRPr="006B40B3">
        <w:tab/>
        <w:t>1s dance reel of 4 with 2nd corners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BETWEEN YEWS AND WILLOWS  (S3x32)  3C set</w:t>
      </w:r>
      <w:r>
        <w:tab/>
        <w:t>Regina Freinbichler, Salzburg</w:t>
      </w:r>
    </w:p>
    <w:p w:rsidR="00B11EB3" w:rsidRDefault="00B11EB3" w:rsidP="00B11EB3">
      <w:pPr>
        <w:pStyle w:val="DanceBody"/>
      </w:pPr>
      <w:r>
        <w:t xml:space="preserve"> 1- 8</w:t>
      </w:r>
      <w:r>
        <w:tab/>
        <w:t>1s dance down, turn 3s (Men RH, Ladies LH); 1s dance down below 3s &amp; cast up to 1st place</w:t>
      </w:r>
    </w:p>
    <w:p w:rsidR="00B11EB3" w:rsidRDefault="00B11EB3" w:rsidP="00B11EB3">
      <w:pPr>
        <w:pStyle w:val="DanceBody"/>
      </w:pPr>
      <w:r>
        <w:t xml:space="preserve"> 9-16</w:t>
      </w:r>
      <w:r>
        <w:tab/>
        <w:t xml:space="preserve">1s+3s dance R&amp;L ending 1M facing out </w:t>
      </w:r>
      <w:r>
        <w:rPr>
          <w:b/>
        </w:rPr>
        <w:t>while</w:t>
      </w:r>
      <w:r>
        <w:t xml:space="preserve"> 2s turn 2H, face each other then set &amp; dance RSh round each other to face again, pull back RSh &amp; dance out to place</w:t>
      </w:r>
    </w:p>
    <w:p w:rsidR="00B11EB3" w:rsidRDefault="00B11EB3" w:rsidP="00B11EB3">
      <w:pPr>
        <w:pStyle w:val="DanceBody"/>
      </w:pPr>
      <w:r>
        <w:t>17-24</w:t>
      </w:r>
      <w:r>
        <w:tab/>
        <w:t>1M followed by 1L casts off 1 place, dances between 2L &amp; 3L, casts behind 3L &amp; into 3rd place own side (2s+3s step up 23-24).  2 3 1</w:t>
      </w:r>
    </w:p>
    <w:p w:rsidR="00B11EB3" w:rsidRDefault="00B11EB3" w:rsidP="00B11EB3">
      <w:pPr>
        <w:pStyle w:val="DanceBody"/>
        <w:keepNext w:val="0"/>
      </w:pPr>
      <w:r>
        <w:t>25-32</w:t>
      </w:r>
      <w:r>
        <w:tab/>
        <w:t>1s dance up, turn 2s (Men LH, Ladies RH); 1s dance up between 2s &amp; cast to 3rd place. 2 3 1</w:t>
      </w:r>
    </w:p>
    <w:p w:rsidR="00B11EB3" w:rsidRDefault="00B11EB3" w:rsidP="00B11EB3"/>
    <w:p w:rsidR="00B11EB3" w:rsidRDefault="00B11EB3" w:rsidP="00B11EB3">
      <w:pPr>
        <w:pStyle w:val="Minicrib"/>
      </w:pPr>
      <w:r>
        <w:t>BEV'S DANCE  (R8x32)  3C (4C set)</w:t>
      </w:r>
      <w:r>
        <w:tab/>
        <w:t>Bob Reyswood  Sydney Down Under</w:t>
      </w:r>
    </w:p>
    <w:p w:rsidR="00B11EB3" w:rsidRDefault="00B11EB3" w:rsidP="00B11EB3">
      <w:pPr>
        <w:pStyle w:val="DanceBody"/>
      </w:pPr>
      <w:r>
        <w:t xml:space="preserve"> 1- 8</w:t>
      </w:r>
      <w:r>
        <w:tab/>
        <w:t>1s cross RH, cast (2s step up); 1s dance 1/2 Fig 8 (1L up between 2s, 1M down between 3s) to finish facing 1st corner</w:t>
      </w:r>
    </w:p>
    <w:p w:rsidR="00B11EB3" w:rsidRDefault="00B11EB3" w:rsidP="00B11EB3">
      <w:pPr>
        <w:pStyle w:val="DanceBody"/>
      </w:pPr>
      <w:r>
        <w:t xml:space="preserve"> 9-16</w:t>
      </w:r>
      <w:r>
        <w:tab/>
        <w:t>1s+1st corners set, 1s pull back RSh to face each other &amp; turn 3/4 RH to face 2nd corner; 1s repeat with 2nd corner &amp; face 3rd corner</w:t>
      </w:r>
    </w:p>
    <w:p w:rsidR="00B11EB3" w:rsidRDefault="00B11EB3" w:rsidP="00B11EB3">
      <w:pPr>
        <w:pStyle w:val="DanceBody"/>
      </w:pPr>
      <w:r>
        <w:t>17-24</w:t>
      </w:r>
      <w:r>
        <w:tab/>
        <w:t>1s repeat with 3rd &amp; 4th corners. 1s finish in 2nd place opp side.  2 (1) 3</w:t>
      </w:r>
    </w:p>
    <w:p w:rsidR="00B11EB3" w:rsidRDefault="00B11EB3" w:rsidP="00B11EB3">
      <w:pPr>
        <w:pStyle w:val="DanceBody"/>
        <w:keepNext w:val="0"/>
      </w:pPr>
      <w:r>
        <w:t>25-32</w:t>
      </w:r>
      <w:r>
        <w:tab/>
        <w:t xml:space="preserve">2s+1s+3s turn partner LH; 2s &amp; 3s turn partner RH </w:t>
      </w:r>
      <w:r>
        <w:rPr>
          <w:b/>
        </w:rPr>
        <w:t>while</w:t>
      </w:r>
      <w:r>
        <w:t xml:space="preserve"> 1s cross RH &amp; set</w:t>
      </w:r>
    </w:p>
    <w:p w:rsidR="00B11EB3" w:rsidRDefault="00B11EB3" w:rsidP="00B11EB3"/>
    <w:p w:rsidR="00B11EB3" w:rsidRDefault="00B11EB3" w:rsidP="00B11EB3">
      <w:pPr>
        <w:pStyle w:val="Minicrib"/>
      </w:pPr>
      <w:r>
        <w:t>BEV'S DELIGHT  (J8x32)  3C (4C set)</w:t>
      </w:r>
      <w:r>
        <w:tab/>
        <w:t>Bob McMurty  The Devil's Quandary</w:t>
      </w:r>
    </w:p>
    <w:p w:rsidR="00B11EB3" w:rsidRDefault="00B11EB3" w:rsidP="00B11EB3">
      <w:pPr>
        <w:pStyle w:val="DanceBody"/>
      </w:pPr>
      <w:r>
        <w:t xml:space="preserve"> 1- 8</w:t>
      </w:r>
      <w:r>
        <w:tab/>
        <w:t>1s+2s+3s Adv+Ret; all dance DoSiDo with partner &amp; clap bar 8</w:t>
      </w:r>
    </w:p>
    <w:p w:rsidR="00B11EB3" w:rsidRDefault="00B11EB3" w:rsidP="00B11EB3">
      <w:pPr>
        <w:pStyle w:val="DanceBody"/>
      </w:pPr>
      <w:r>
        <w:t xml:space="preserve"> 9-16</w:t>
      </w:r>
      <w:r>
        <w:tab/>
        <w:t>1s turn RH (4 bars); 1s cast (2s step up) &amp; set</w:t>
      </w:r>
    </w:p>
    <w:p w:rsidR="00B11EB3" w:rsidRDefault="00B11EB3" w:rsidP="00B11EB3">
      <w:pPr>
        <w:pStyle w:val="DanceBody"/>
      </w:pPr>
      <w:r>
        <w:t>17-24</w:t>
      </w:r>
      <w:r>
        <w:tab/>
        <w:t>1s lead down the middle &amp; back up to 2nd place</w:t>
      </w:r>
    </w:p>
    <w:p w:rsidR="00B11EB3" w:rsidRDefault="00B11EB3" w:rsidP="00B11EB3">
      <w:pPr>
        <w:pStyle w:val="DanceBody"/>
        <w:keepNext w:val="0"/>
      </w:pPr>
      <w:r>
        <w:t>25-32</w:t>
      </w:r>
      <w:r>
        <w:tab/>
        <w:t>2s+1s dance R&amp;L.  End 2 1 3</w:t>
      </w:r>
    </w:p>
    <w:p w:rsidR="00B11EB3" w:rsidRDefault="00B11EB3" w:rsidP="00B11EB3"/>
    <w:p w:rsidR="00B11EB3" w:rsidRDefault="00B11EB3" w:rsidP="00B11EB3">
      <w:pPr>
        <w:pStyle w:val="Minicrib"/>
      </w:pPr>
      <w:r>
        <w:t>BEYOND AMBIVALENCE  (R8x40)  3C (4C set)</w:t>
      </w:r>
      <w:r>
        <w:tab/>
        <w:t>Bonny McIntyre  New Friends</w:t>
      </w:r>
    </w:p>
    <w:p w:rsidR="00B11EB3" w:rsidRPr="006B40B3" w:rsidRDefault="00B11EB3" w:rsidP="00B11EB3">
      <w:pPr>
        <w:pStyle w:val="DanceBody"/>
      </w:pPr>
      <w:r w:rsidRPr="006B40B3">
        <w:t xml:space="preserve"> 1- 8</w:t>
      </w:r>
      <w:r w:rsidRPr="006B40B3">
        <w:tab/>
        <w:t>1s &amp; 3s dance double Fig of 8 round 2s (1s cast to start)</w:t>
      </w:r>
    </w:p>
    <w:p w:rsidR="00B11EB3" w:rsidRPr="006B40B3" w:rsidRDefault="00B11EB3" w:rsidP="00B11EB3">
      <w:pPr>
        <w:pStyle w:val="DanceBody"/>
      </w:pPr>
      <w:r w:rsidRPr="006B40B3">
        <w:t xml:space="preserve"> 9-16</w:t>
      </w:r>
      <w:r w:rsidRPr="006B40B3">
        <w:tab/>
        <w:t>1s lead down for 3 steps, lead back up &amp; cast to 2nd place</w:t>
      </w:r>
    </w:p>
    <w:p w:rsidR="00B11EB3" w:rsidRPr="006B40B3" w:rsidRDefault="00B11EB3" w:rsidP="00B11EB3">
      <w:pPr>
        <w:pStyle w:val="DanceBody"/>
      </w:pPr>
      <w:r w:rsidRPr="006B40B3">
        <w:t>17-24</w:t>
      </w:r>
      <w:r w:rsidRPr="006B40B3">
        <w:tab/>
        <w:t>2s+1s+3s dance reflection reels of 3 on sides (1s dance between 3s to start) &amp; 1s give RH to end BtoB for Double Triangles</w:t>
      </w:r>
    </w:p>
    <w:p w:rsidR="00B11EB3" w:rsidRPr="006B40B3" w:rsidRDefault="00B11EB3" w:rsidP="00B11EB3">
      <w:pPr>
        <w:pStyle w:val="DanceBody"/>
      </w:pPr>
      <w:r w:rsidRPr="006B40B3">
        <w:t>25-32</w:t>
      </w:r>
      <w:r w:rsidRPr="006B40B3">
        <w:tab/>
        <w:t>1s dance Double Triangles &amp; end facing 1st corners</w:t>
      </w:r>
    </w:p>
    <w:p w:rsidR="00B11EB3" w:rsidRPr="006B40B3" w:rsidRDefault="00B11EB3" w:rsidP="00B11EB3">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B11EB3" w:rsidRDefault="00B11EB3" w:rsidP="00B11EB3"/>
    <w:p w:rsidR="00B11EB3" w:rsidRDefault="00B11EB3" w:rsidP="00B11EB3">
      <w:pPr>
        <w:pStyle w:val="Minicrib"/>
      </w:pPr>
      <w:r>
        <w:t>BEYOND THE BLACK STUMP  (J40)  Circle</w:t>
      </w:r>
      <w:r>
        <w:tab/>
        <w:t>Sheila Gradon  Beyond the Black Stump</w:t>
      </w:r>
    </w:p>
    <w:p w:rsidR="00B11EB3" w:rsidRPr="006B40B3" w:rsidRDefault="00B11EB3" w:rsidP="00B11EB3">
      <w:pPr>
        <w:pStyle w:val="DanceBody"/>
      </w:pPr>
      <w:r w:rsidRPr="006B40B3">
        <w:t>Circle, Man has Lady on his right</w:t>
      </w:r>
    </w:p>
    <w:p w:rsidR="00B11EB3" w:rsidRDefault="00B11EB3" w:rsidP="00B11EB3">
      <w:pPr>
        <w:pStyle w:val="DanceBody"/>
      </w:pPr>
      <w:r>
        <w:t xml:space="preserve"> 1- 8</w:t>
      </w:r>
      <w:r>
        <w:tab/>
        <w:t>All circle round &amp; back</w:t>
      </w:r>
    </w:p>
    <w:p w:rsidR="00B11EB3" w:rsidRDefault="00B11EB3" w:rsidP="00B11EB3">
      <w:pPr>
        <w:pStyle w:val="DanceBody"/>
      </w:pPr>
      <w:r>
        <w:t xml:space="preserve"> 9-16</w:t>
      </w:r>
      <w:r>
        <w:tab/>
        <w:t>Men advance (2 steps) &amp; make arch, Ladies stand for 2 bars dance under arch (2 bars); Ladies dance round partner LSh &amp; back to place, Men turn to face partner bar 16</w:t>
      </w:r>
    </w:p>
    <w:p w:rsidR="00B11EB3" w:rsidRDefault="00B11EB3" w:rsidP="00B11EB3">
      <w:pPr>
        <w:pStyle w:val="DanceBody"/>
      </w:pPr>
      <w:r>
        <w:t>17-24</w:t>
      </w:r>
      <w:r>
        <w:tab/>
        <w:t>All dance DoSiDo with partner &amp; turn partner RH &amp; all face anticlockwise, hands crossed ready for …</w:t>
      </w:r>
    </w:p>
    <w:p w:rsidR="00B11EB3" w:rsidRDefault="00B11EB3" w:rsidP="00B11EB3">
      <w:pPr>
        <w:pStyle w:val="DanceBody"/>
      </w:pPr>
      <w:r>
        <w:t>25-32</w:t>
      </w:r>
      <w:r>
        <w:tab/>
        <w:t>All promenade anticlockwise in allemande hold. Bar 32: Men turn Ladies under arm to face partner ready for …</w:t>
      </w:r>
    </w:p>
    <w:p w:rsidR="00B11EB3" w:rsidRDefault="00B11EB3" w:rsidP="00B11EB3">
      <w:pPr>
        <w:pStyle w:val="DanceBody"/>
        <w:keepNext w:val="0"/>
      </w:pPr>
      <w:r>
        <w:t>33-40</w:t>
      </w:r>
      <w:r>
        <w:tab/>
        <w:t>All dance Grand Chain (2 steps per hand) passing 4 people, person 5 becomes new partner</w:t>
      </w:r>
    </w:p>
    <w:p w:rsidR="00B11EB3" w:rsidRDefault="00B11EB3" w:rsidP="00B11EB3"/>
    <w:p w:rsidR="00B11EB3" w:rsidRDefault="00B11EB3" w:rsidP="00B11EB3">
      <w:pPr>
        <w:pStyle w:val="Minicrib"/>
      </w:pPr>
      <w:r>
        <w:t>BIDE A WEE  (M-2x(S32+J32))  4C set</w:t>
      </w:r>
      <w:r>
        <w:tab/>
        <w:t>Iris Clingam</w:t>
      </w:r>
    </w:p>
    <w:p w:rsidR="00B11EB3" w:rsidRPr="006B40B3" w:rsidRDefault="00B11EB3" w:rsidP="00B11EB3">
      <w:pPr>
        <w:pStyle w:val="DanceBody"/>
      </w:pPr>
      <w:r w:rsidRPr="006B40B3">
        <w:t xml:space="preserve"> 1- 8</w:t>
      </w:r>
      <w:r w:rsidRPr="006B40B3">
        <w:tab/>
        <w:t>1s dance down centre of set &amp; cast back to places while 4s cast to top &amp; dance down to places</w:t>
      </w:r>
    </w:p>
    <w:p w:rsidR="00B11EB3" w:rsidRPr="006B40B3" w:rsidRDefault="00B11EB3" w:rsidP="00B11EB3">
      <w:pPr>
        <w:pStyle w:val="DanceBody"/>
      </w:pPr>
      <w:r w:rsidRPr="006B40B3">
        <w:t xml:space="preserve"> 9-16</w:t>
      </w:r>
      <w:r w:rsidRPr="006B40B3">
        <w:tab/>
        <w:t>2s+3s dance RH across, lead out of ends &amp; cast back to places</w:t>
      </w:r>
    </w:p>
    <w:p w:rsidR="00B11EB3" w:rsidRPr="006B40B3" w:rsidRDefault="00B11EB3" w:rsidP="00B11EB3">
      <w:pPr>
        <w:pStyle w:val="DanceBody"/>
      </w:pPr>
      <w:r w:rsidRPr="006B40B3">
        <w:t>17-24</w:t>
      </w:r>
      <w:r w:rsidRPr="006B40B3">
        <w:tab/>
        <w:t>All set (HS) &amp; turn partner twice</w:t>
      </w:r>
    </w:p>
    <w:p w:rsidR="00B11EB3" w:rsidRPr="006B40B3" w:rsidRDefault="00B11EB3" w:rsidP="00B11EB3">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B11EB3" w:rsidRDefault="00B11EB3" w:rsidP="00B11EB3"/>
    <w:p w:rsidR="00B11EB3" w:rsidRDefault="00B11EB3" w:rsidP="00B11EB3">
      <w:pPr>
        <w:pStyle w:val="Minicrib"/>
      </w:pPr>
      <w:r>
        <w:t>THE BIG BANG  (R4x40)  4C Set</w:t>
      </w:r>
      <w:r>
        <w:tab/>
        <w:t>John Drewry  Greenburn Bk 1</w:t>
      </w:r>
    </w:p>
    <w:p w:rsidR="00B11EB3" w:rsidRPr="006B40B3" w:rsidRDefault="00B11EB3" w:rsidP="00B11EB3">
      <w:pPr>
        <w:pStyle w:val="DanceBody"/>
      </w:pPr>
      <w:r w:rsidRPr="006B40B3">
        <w:t>3s &amp; 4s start on opp sides</w:t>
      </w:r>
    </w:p>
    <w:p w:rsidR="00B11EB3" w:rsidRPr="006B40B3" w:rsidRDefault="00B11EB3" w:rsidP="00B11EB3">
      <w:pPr>
        <w:pStyle w:val="DanceBody"/>
      </w:pPr>
      <w:r w:rsidRPr="006B40B3">
        <w:t xml:space="preserve"> 1- 8</w:t>
      </w:r>
      <w:r w:rsidRPr="006B40B3">
        <w:tab/>
        <w:t>1s+2s also 3s+4s Advance into tight circles (Hands Raised) &amp; Retire, 1s+2s also 3s+4s dance RH across</w:t>
      </w:r>
    </w:p>
    <w:p w:rsidR="00B11EB3" w:rsidRPr="006B40B3" w:rsidRDefault="00B11EB3" w:rsidP="00B11EB3">
      <w:pPr>
        <w:pStyle w:val="DanceBody"/>
      </w:pPr>
      <w:r w:rsidRPr="006B40B3">
        <w:t xml:space="preserve"> 9-16</w:t>
      </w:r>
      <w:r w:rsidRPr="006B40B3">
        <w:tab/>
        <w:t>1s+2s also 3s+4s dance 1/2 R&amp;L, 2s &amp; 3s turn 1.1/2 times, 1M+4L also 1L+4M turn RH 1.1/2 times on sides into prom hold</w:t>
      </w:r>
    </w:p>
    <w:p w:rsidR="00B11EB3" w:rsidRPr="006B40B3" w:rsidRDefault="00B11EB3" w:rsidP="00B11EB3">
      <w:pPr>
        <w:pStyle w:val="DanceBody"/>
      </w:pPr>
      <w:r w:rsidRPr="006B40B3">
        <w:t>17-24</w:t>
      </w:r>
      <w:r w:rsidRPr="006B40B3">
        <w:tab/>
        <w:t>1M+4L &amp; 1M+4L in prom hold dance reels of 3 on sides (RSh to 2L/3L)</w:t>
      </w:r>
    </w:p>
    <w:p w:rsidR="00B11EB3" w:rsidRPr="006B40B3" w:rsidRDefault="00B11EB3" w:rsidP="00B11EB3">
      <w:pPr>
        <w:pStyle w:val="DanceBody"/>
      </w:pPr>
      <w:r w:rsidRPr="006B40B3">
        <w:t>25-32</w:t>
      </w:r>
      <w:r w:rsidRPr="006B40B3">
        <w:tab/>
        <w:t>4s+1s dance LH across &amp; end facing corners, turn corners RH ending on sides 2 4(1)(3)</w:t>
      </w:r>
    </w:p>
    <w:p w:rsidR="00B11EB3" w:rsidRPr="006B40B3" w:rsidRDefault="00B11EB3" w:rsidP="00B11EB3">
      <w:pPr>
        <w:pStyle w:val="DanceBody"/>
        <w:keepNext w:val="0"/>
      </w:pPr>
      <w:r w:rsidRPr="006B40B3">
        <w:t>33-40</w:t>
      </w:r>
      <w:r w:rsidRPr="006B40B3">
        <w:tab/>
        <w:t>All circle 8H round &amp; back</w:t>
      </w:r>
    </w:p>
    <w:p w:rsidR="00B11EB3" w:rsidRDefault="00B11EB3" w:rsidP="00B11EB3"/>
    <w:p w:rsidR="00B11EB3" w:rsidRDefault="00B11EB3" w:rsidP="00B11EB3">
      <w:pPr>
        <w:pStyle w:val="Minicrib"/>
      </w:pPr>
      <w:r>
        <w:t>BIG MAC (FIVE-COUPLE  MACDONALD OF THE ISLES)  (S5x32)  5C Set</w:t>
      </w:r>
      <w:r>
        <w:tab/>
        <w:t>John Rigby  Montreal Moments</w:t>
      </w:r>
    </w:p>
    <w:p w:rsidR="00B11EB3" w:rsidRPr="006B40B3" w:rsidRDefault="00B11EB3" w:rsidP="00B11EB3">
      <w:pPr>
        <w:pStyle w:val="DanceBody"/>
      </w:pPr>
      <w:r w:rsidRPr="006B40B3">
        <w:t>1- 8</w:t>
      </w:r>
      <w:r w:rsidRPr="006B40B3">
        <w:tab/>
        <w:t>2s &amp; 4s dance diagonal reels of four with 1st corners &amp; end dancing LSh round partner to face 2nd corners</w:t>
      </w:r>
    </w:p>
    <w:p w:rsidR="00B11EB3" w:rsidRPr="006B40B3" w:rsidRDefault="00B11EB3" w:rsidP="00B11EB3">
      <w:pPr>
        <w:pStyle w:val="DanceBody"/>
      </w:pPr>
      <w:r w:rsidRPr="006B40B3">
        <w:t xml:space="preserve"> 9-16</w:t>
      </w:r>
      <w:r w:rsidRPr="006B40B3">
        <w:tab/>
        <w:t>2s &amp; 4s dance diagonal reels of four with 2nd corners &amp; ending in original places</w:t>
      </w:r>
    </w:p>
    <w:p w:rsidR="00B11EB3" w:rsidRPr="006B40B3" w:rsidRDefault="00B11EB3" w:rsidP="00B11EB3">
      <w:pPr>
        <w:pStyle w:val="DanceBody"/>
      </w:pPr>
      <w:r w:rsidRPr="006B40B3">
        <w:t>17-24</w:t>
      </w:r>
      <w:r w:rsidRPr="006B40B3">
        <w:tab/>
        <w:t>All dance a Cumulative (</w:t>
      </w:r>
      <w:r>
        <w:t>"</w:t>
      </w:r>
      <w:r w:rsidRPr="006B40B3">
        <w:t>Snowball</w:t>
      </w:r>
      <w:r>
        <w:t>"</w:t>
      </w:r>
      <w:r w:rsidRPr="006B40B3">
        <w:t>) Grand Chain:-</w:t>
      </w:r>
    </w:p>
    <w:p w:rsidR="00B11EB3" w:rsidRPr="006B40B3" w:rsidRDefault="00B11EB3" w:rsidP="00B11EB3">
      <w:pPr>
        <w:pStyle w:val="DanceBody"/>
      </w:pPr>
      <w:r w:rsidRPr="006B40B3">
        <w:tab/>
        <w:t>17-20  1s+3s cross RH &amp; face down, 1s+2s also 3s+4s change places on the sides LH</w:t>
      </w:r>
    </w:p>
    <w:p w:rsidR="00B11EB3" w:rsidRPr="006B40B3" w:rsidRDefault="00B11EB3" w:rsidP="00B11EB3">
      <w:pPr>
        <w:pStyle w:val="DanceBody"/>
      </w:pPr>
      <w:r w:rsidRPr="006B40B3">
        <w:tab/>
        <w:t>21-24  2s cross RH as 1s+4s also 3s+5s change places RH on the sides, 2s+4s also 1s+5s change pls LH on sides as 3s cross LH.  4(2)5(1)3</w:t>
      </w:r>
    </w:p>
    <w:p w:rsidR="00B11EB3" w:rsidRPr="006B40B3" w:rsidRDefault="00B11EB3" w:rsidP="00B11EB3">
      <w:pPr>
        <w:pStyle w:val="DanceBody"/>
        <w:keepNext w:val="0"/>
      </w:pPr>
      <w:r w:rsidRPr="006B40B3">
        <w:t>25-32</w:t>
      </w:r>
      <w:r w:rsidRPr="006B40B3">
        <w:tab/>
        <w:t>4s+2s also 1s+5s dance 1/2 R&amp;L, 4s+5s dance 1/2 Figs of 8 (Men up, Ladies down).  2 4 1 5 3</w:t>
      </w:r>
    </w:p>
    <w:p w:rsidR="00B11EB3" w:rsidRDefault="00B11EB3" w:rsidP="00B11EB3"/>
    <w:p w:rsidR="00B11EB3" w:rsidRDefault="00B11EB3" w:rsidP="00B11EB3">
      <w:pPr>
        <w:pStyle w:val="Minicrib"/>
      </w:pPr>
      <w:r>
        <w:t>BIKING IN AARHUS  (J3x32)  3C Set</w:t>
      </w:r>
      <w:r>
        <w:tab/>
        <w:t>Holly Boyd  Célébrations</w:t>
      </w:r>
    </w:p>
    <w:p w:rsidR="00B11EB3" w:rsidRDefault="00B11EB3" w:rsidP="00B11EB3">
      <w:pPr>
        <w:pStyle w:val="DanceBody"/>
      </w:pPr>
      <w:r>
        <w:t xml:space="preserve"> 1- 2</w:t>
      </w:r>
      <w:r>
        <w:tab/>
        <w:t>1s dance down passing RSh to BtoB in centre 2nd place 1L facing up, 1M facing down (2s step up 1-2)</w:t>
      </w:r>
    </w:p>
    <w:p w:rsidR="00B11EB3" w:rsidRDefault="00B11EB3" w:rsidP="00B11EB3">
      <w:pPr>
        <w:pStyle w:val="DanceBody"/>
      </w:pPr>
      <w:r>
        <w:t xml:space="preserve"> 3- 8</w:t>
      </w:r>
      <w:r>
        <w:tab/>
        <w:t>2s+1s+3s dance Crown Triangles.  Bar 8: 1M turns right about to behind 1L facing 3M</w:t>
      </w:r>
    </w:p>
    <w:p w:rsidR="00B11EB3" w:rsidRDefault="00B11EB3" w:rsidP="00B11EB3">
      <w:pPr>
        <w:pStyle w:val="DanceBody"/>
      </w:pPr>
      <w:r>
        <w:t xml:space="preserve"> 9-16</w:t>
      </w:r>
      <w:r>
        <w:tab/>
        <w:t>1s dance 1/2 Alternating Tandem reel (1L RSh to 3M); 1s repeat (1M LSh to 2M)</w:t>
      </w:r>
    </w:p>
    <w:p w:rsidR="00B11EB3" w:rsidRDefault="00B11EB3" w:rsidP="00B11EB3">
      <w:pPr>
        <w:pStyle w:val="DanceBody"/>
      </w:pPr>
      <w:r>
        <w:t>17-24</w:t>
      </w:r>
      <w:r>
        <w:tab/>
        <w:t>1s repeat (1L RSh to 3M at top); 1s repeat (1M LSh to 2M at bottom). 1s end in centre facing own side, 1M above 1L</w:t>
      </w:r>
    </w:p>
    <w:p w:rsidR="00B11EB3" w:rsidRDefault="00B11EB3" w:rsidP="00B11EB3">
      <w:pPr>
        <w:pStyle w:val="DanceBody"/>
      </w:pPr>
      <w:r>
        <w:t>25-32</w:t>
      </w:r>
      <w:r>
        <w:tab/>
        <w:t>1M+3s (at top) &amp; 1L+2s (at bottom) dance RH across &amp; LH across to end 3 1 2</w:t>
      </w:r>
    </w:p>
    <w:p w:rsidR="00B11EB3" w:rsidRPr="001435BB" w:rsidRDefault="00B11EB3" w:rsidP="00B11EB3">
      <w:pPr>
        <w:pStyle w:val="DanceBody"/>
        <w:keepNext w:val="0"/>
        <w:rPr>
          <w:i/>
        </w:rPr>
      </w:pPr>
      <w:r w:rsidRPr="001435BB">
        <w:rPr>
          <w:i/>
        </w:rPr>
        <w:t>Note:</w:t>
      </w:r>
      <w:r w:rsidRPr="001435BB">
        <w:rPr>
          <w:i/>
        </w:rPr>
        <w:tab/>
        <w:t>Bars 9-24: 1s are dancing Alternating Tandem Figs 8 – first on Men</w:t>
      </w:r>
      <w:r>
        <w:rPr>
          <w:i/>
        </w:rPr>
        <w:t>'</w:t>
      </w:r>
      <w:r w:rsidRPr="001435BB">
        <w:rPr>
          <w:i/>
        </w:rPr>
        <w:t>s side, then on Ladies</w:t>
      </w:r>
      <w:r>
        <w:rPr>
          <w:i/>
        </w:rPr>
        <w:t>'</w:t>
      </w:r>
      <w:r w:rsidRPr="001435BB">
        <w:rPr>
          <w:i/>
        </w:rPr>
        <w:t xml:space="preserve"> side</w:t>
      </w:r>
    </w:p>
    <w:p w:rsidR="00B11EB3" w:rsidRDefault="00B11EB3" w:rsidP="00B11EB3"/>
    <w:p w:rsidR="00B11EB3" w:rsidRDefault="00B11EB3" w:rsidP="00B11EB3">
      <w:pPr>
        <w:pStyle w:val="Minicrib"/>
      </w:pPr>
      <w:r>
        <w:t>BILL AND RAJEEV'S WEDDING JIG  (J3x32)  3C set</w:t>
      </w:r>
      <w:r>
        <w:tab/>
        <w:t>Suzanne Lajoie  Nova Scotia Collection 2017</w:t>
      </w:r>
    </w:p>
    <w:p w:rsidR="00B11EB3" w:rsidRDefault="00B11EB3" w:rsidP="00B11EB3">
      <w:pPr>
        <w:pStyle w:val="DanceBody"/>
      </w:pPr>
      <w:r>
        <w:t xml:space="preserve"> 1- 8</w:t>
      </w:r>
      <w:r>
        <w:tab/>
        <w:t>1s dance Fig 8 on sides (1L casts, 1M dances in &amp; 1s pass 2s RSh to start). 1L ends facing out</w:t>
      </w:r>
    </w:p>
    <w:p w:rsidR="00B11EB3" w:rsidRDefault="00B11EB3" w:rsidP="00B11EB3">
      <w:pPr>
        <w:pStyle w:val="DanceBody"/>
      </w:pPr>
      <w:r>
        <w:t xml:space="preserve"> 9-16</w:t>
      </w:r>
      <w:r>
        <w:tab/>
        <w:t>1L followed by 1M casts round 2L, crosses down between 3s, casts up round 3M to 2nd place own side (2s step up 11-12)</w:t>
      </w:r>
    </w:p>
    <w:p w:rsidR="00B11EB3" w:rsidRDefault="00B11EB3" w:rsidP="00B11EB3">
      <w:pPr>
        <w:pStyle w:val="DanceBody"/>
      </w:pPr>
      <w:r>
        <w:t>17-24</w:t>
      </w:r>
      <w:r>
        <w:tab/>
        <w:t>1s+3s Set+Link; 2s+3s+1s dance DoSiDo with partner</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BILL CLEMENT MBE  (J8x32)  3C (4C set)</w:t>
      </w:r>
      <w:r>
        <w:tab/>
        <w:t>John Wilkinson  RSCDS Bk 47</w:t>
      </w:r>
    </w:p>
    <w:p w:rsidR="00B11EB3" w:rsidRPr="006B40B3" w:rsidRDefault="00B11EB3" w:rsidP="00B11EB3">
      <w:pPr>
        <w:pStyle w:val="DanceBody"/>
      </w:pPr>
      <w:r w:rsidRPr="006B40B3">
        <w:t xml:space="preserve"> 1- 8</w:t>
      </w:r>
      <w:r w:rsidRPr="006B40B3">
        <w:tab/>
        <w:t>1s set &amp; dance down between 3s &amp; cast up to end LH with partner facing 1st crnrs</w:t>
      </w:r>
    </w:p>
    <w:p w:rsidR="00B11EB3" w:rsidRPr="006B40B3" w:rsidRDefault="00B11EB3" w:rsidP="00B11EB3">
      <w:pPr>
        <w:pStyle w:val="DanceBody"/>
      </w:pPr>
      <w:r w:rsidRPr="006B40B3">
        <w:t xml:space="preserve"> 9-16</w:t>
      </w:r>
      <w:r w:rsidRPr="006B40B3">
        <w:tab/>
        <w:t>1s set &amp; turn inwards to face 3rd crnrs, 1s set to 3rd crnrs &amp; turn crnrs LH to end RH with partner facing 2nd crnrs</w:t>
      </w:r>
    </w:p>
    <w:p w:rsidR="00B11EB3" w:rsidRPr="006B40B3" w:rsidRDefault="00B11EB3" w:rsidP="00B11EB3">
      <w:pPr>
        <w:pStyle w:val="DanceBody"/>
      </w:pPr>
      <w:r w:rsidRPr="006B40B3">
        <w:t>17-24</w:t>
      </w:r>
      <w:r w:rsidRPr="006B40B3">
        <w:tab/>
        <w:t>1s set &amp; turn inwards to face 4th crnrs,1s set to 4th crnrs &amp; turn crnrs RH to end 2nd place own side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BILL HENDRY'S REEL  (R8x32)  3C (4C set)</w:t>
      </w:r>
      <w:r>
        <w:tab/>
        <w:t>Ian Barbour  Magic Medicine</w:t>
      </w:r>
    </w:p>
    <w:p w:rsidR="00B11EB3" w:rsidRDefault="00B11EB3" w:rsidP="00B11EB3">
      <w:pPr>
        <w:pStyle w:val="DanceBody"/>
      </w:pPr>
      <w:r w:rsidRPr="006B40B3">
        <w:t xml:space="preserve"> 1</w:t>
      </w:r>
      <w:r>
        <w:t>- 8</w:t>
      </w:r>
      <w:r>
        <w:tab/>
        <w:t xml:space="preserve">1s+2s+3s set &amp; cross RH; 2L+1s </w:t>
      </w:r>
      <w:r>
        <w:rPr>
          <w:b/>
        </w:rPr>
        <w:t>also</w:t>
      </w:r>
      <w:r>
        <w:t xml:space="preserve"> 2M+3s dance RH across. End in line of 3 across </w:t>
      </w:r>
      <w:r w:rsidRPr="006B40B3">
        <w:t xml:space="preserve">(1L &amp; 3M in </w:t>
      </w:r>
      <w:r>
        <w:t>middle of lines</w:t>
      </w:r>
      <w:r w:rsidRPr="006B40B3">
        <w:t>)</w:t>
      </w:r>
    </w:p>
    <w:p w:rsidR="00B11EB3" w:rsidRPr="006B40B3" w:rsidRDefault="00B11EB3" w:rsidP="00B11EB3">
      <w:pPr>
        <w:pStyle w:val="DanceBody"/>
      </w:pPr>
      <w:r>
        <w:t xml:space="preserve"> </w:t>
      </w:r>
      <w:r w:rsidRPr="006B40B3">
        <w:t>9-16</w:t>
      </w:r>
      <w:r w:rsidRPr="006B40B3">
        <w:tab/>
      </w:r>
      <w:r>
        <w:t>All</w:t>
      </w:r>
      <w:r w:rsidRPr="006B40B3">
        <w:t xml:space="preserve"> dance 6H round &amp; back ending in lines across</w:t>
      </w:r>
      <w:r>
        <w:t xml:space="preserve"> again</w:t>
      </w:r>
    </w:p>
    <w:p w:rsidR="00B11EB3" w:rsidRDefault="00B11EB3" w:rsidP="00B11EB3">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B11EB3" w:rsidRDefault="00B11EB3" w:rsidP="00B11EB3">
      <w:pPr>
        <w:pStyle w:val="DanceBody"/>
      </w:pPr>
      <w:r>
        <w:t>21-24</w:t>
      </w:r>
      <w:r>
        <w:tab/>
        <w:t>2L+3s (at top) &amp; 2M+1s (at bottom) dance RH across to end on own sides 3 2 1</w:t>
      </w:r>
    </w:p>
    <w:p w:rsidR="00B11EB3" w:rsidRDefault="00B11EB3" w:rsidP="00B11EB3">
      <w:pPr>
        <w:pStyle w:val="DanceBody"/>
        <w:keepNext w:val="0"/>
      </w:pPr>
      <w:r w:rsidRPr="006B40B3">
        <w:t>25-32</w:t>
      </w:r>
      <w:r w:rsidRPr="006B40B3">
        <w:tab/>
        <w:t>3s cross &amp; cast to 3rd place while 2s+1s set &amp; cross RH moving up 1 place; all set &amp; cross RH to own sides</w:t>
      </w:r>
      <w:r>
        <w:t>.  2 1 3</w:t>
      </w:r>
    </w:p>
    <w:p w:rsidR="00B11EB3" w:rsidRDefault="00B11EB3" w:rsidP="00B11EB3"/>
    <w:p w:rsidR="00B11EB3" w:rsidRDefault="00B11EB3" w:rsidP="00B11EB3">
      <w:pPr>
        <w:pStyle w:val="Minicrib"/>
      </w:pPr>
      <w:r>
        <w:t>BILL JACOB'S JIG  (J4x32)  4C set</w:t>
      </w:r>
      <w:r>
        <w:tab/>
        <w:t>Ruary Laidlaw  Lochiel Collection</w:t>
      </w:r>
    </w:p>
    <w:p w:rsidR="00B11EB3" w:rsidRPr="006B40B3" w:rsidRDefault="00B11EB3" w:rsidP="00B11EB3">
      <w:pPr>
        <w:pStyle w:val="DanceBody"/>
      </w:pPr>
      <w:r w:rsidRPr="006B40B3">
        <w:t xml:space="preserve"> 1- 8</w:t>
      </w:r>
      <w:r w:rsidRPr="006B40B3">
        <w:tab/>
        <w:t>1s+3s cast behind lines (4 bars) &amp; cast back to places</w:t>
      </w:r>
    </w:p>
    <w:p w:rsidR="00B11EB3" w:rsidRDefault="00B11EB3" w:rsidP="00B11EB3">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B11EB3" w:rsidRPr="006B40B3" w:rsidRDefault="00B11EB3" w:rsidP="00B11EB3">
      <w:pPr>
        <w:pStyle w:val="DanceBody"/>
      </w:pPr>
      <w:r w:rsidRPr="006B40B3">
        <w:t>17-24</w:t>
      </w:r>
      <w:r w:rsidRPr="006B40B3">
        <w:tab/>
      </w:r>
      <w:r>
        <w:t xml:space="preserve">All dance </w:t>
      </w:r>
      <w:r w:rsidRPr="006B40B3">
        <w:t>RSh reels of 4 on sides.  1L finish facing out</w:t>
      </w:r>
    </w:p>
    <w:p w:rsidR="00B11EB3" w:rsidRDefault="00B11EB3" w:rsidP="00B11EB3">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B11EB3" w:rsidRPr="006B40B3" w:rsidRDefault="00B11EB3" w:rsidP="00B11EB3">
      <w:pPr>
        <w:pStyle w:val="DanceBody"/>
        <w:keepNext w:val="0"/>
      </w:pPr>
      <w:r>
        <w:t>29-32</w:t>
      </w:r>
      <w:r>
        <w:tab/>
        <w:t>1s turn 1.1/2 RH.  2 3 4 1</w:t>
      </w:r>
    </w:p>
    <w:p w:rsidR="00B11EB3" w:rsidRDefault="00B11EB3" w:rsidP="00B11EB3"/>
    <w:p w:rsidR="00B11EB3" w:rsidRDefault="00B11EB3" w:rsidP="00B11EB3">
      <w:pPr>
        <w:pStyle w:val="Minicrib"/>
      </w:pPr>
      <w:r>
        <w:t>BILL LITTLE'S STRATHSPEY  (S4x32)  4C set</w:t>
      </w:r>
      <w:r>
        <w:tab/>
        <w:t>Roy Goldring  G &amp; S Dances 2</w:t>
      </w:r>
    </w:p>
    <w:p w:rsidR="00B11EB3" w:rsidRPr="006B40B3" w:rsidRDefault="00B11EB3" w:rsidP="00B11EB3">
      <w:pPr>
        <w:pStyle w:val="DanceBody"/>
      </w:pPr>
      <w:r w:rsidRPr="006B40B3">
        <w:t xml:space="preserve"> 1- 8</w:t>
      </w:r>
      <w:r w:rsidRPr="006B40B3">
        <w:tab/>
        <w:t>1s +3s dance down the middle for 2 steps, turn 2H, dance up to places &amp; cast down 1 place.  2 1 4 3</w:t>
      </w:r>
    </w:p>
    <w:p w:rsidR="00B11EB3" w:rsidRPr="006B40B3" w:rsidRDefault="00B11EB3" w:rsidP="00B11EB3">
      <w:pPr>
        <w:pStyle w:val="DanceBody"/>
      </w:pPr>
      <w:r w:rsidRPr="006B40B3">
        <w:t xml:space="preserve"> 9-16</w:t>
      </w:r>
      <w:r w:rsidRPr="006B40B3">
        <w:tab/>
        <w:t>2s+1s also 4s+3s dance Diamond Poussette</w:t>
      </w:r>
    </w:p>
    <w:p w:rsidR="00B11EB3" w:rsidRPr="006B40B3" w:rsidRDefault="00B11EB3" w:rsidP="00B11EB3">
      <w:pPr>
        <w:pStyle w:val="DanceBody"/>
      </w:pPr>
      <w:r w:rsidRPr="006B40B3">
        <w:t>17-24</w:t>
      </w:r>
      <w:r w:rsidRPr="006B40B3">
        <w:tab/>
        <w:t>1s &amp; 3s set, 1/2 turn partners RH &amp; dance out to chase clockwise 1/2 way (to change places)</w:t>
      </w:r>
    </w:p>
    <w:p w:rsidR="00B11EB3" w:rsidRPr="006B40B3" w:rsidRDefault="00B11EB3" w:rsidP="00B11EB3">
      <w:pPr>
        <w:pStyle w:val="DanceBody"/>
        <w:keepNext w:val="0"/>
      </w:pPr>
      <w:r w:rsidRPr="006B40B3">
        <w:t>25-32</w:t>
      </w:r>
      <w:r w:rsidRPr="006B40B3">
        <w:tab/>
        <w:t>All circle 8H round &amp; back.  2 3 4 1</w:t>
      </w:r>
    </w:p>
    <w:p w:rsidR="00B11EB3" w:rsidRDefault="00B11EB3" w:rsidP="00B11EB3"/>
    <w:p w:rsidR="00B11EB3" w:rsidRDefault="00B11EB3" w:rsidP="00B11EB3">
      <w:pPr>
        <w:pStyle w:val="Minicrib"/>
      </w:pPr>
      <w:r>
        <w:t>BILL MARTIN'S STRATHSPEY  (S8x32)  3C (4C set)</w:t>
      </w:r>
      <w:r>
        <w:tab/>
        <w:t>Evelyn Ramwell  Kirkbrae Coll 1</w:t>
      </w:r>
    </w:p>
    <w:p w:rsidR="00B11EB3" w:rsidRPr="006B40B3" w:rsidRDefault="00B11EB3" w:rsidP="00B11EB3">
      <w:pPr>
        <w:pStyle w:val="DanceBody"/>
      </w:pPr>
      <w:r w:rsidRPr="006B40B3">
        <w:t xml:space="preserve"> 1- 8</w:t>
      </w:r>
      <w:r w:rsidRPr="006B40B3">
        <w:tab/>
        <w:t>1s+2s+3s turn partner RH 1/2 way, turn R &amp; dance out to partners place &amp; dance 6H 1/2 way round to own sides</w:t>
      </w:r>
    </w:p>
    <w:p w:rsidR="00B11EB3" w:rsidRPr="006B40B3" w:rsidRDefault="00B11EB3" w:rsidP="00B11EB3">
      <w:pPr>
        <w:pStyle w:val="DanceBody"/>
      </w:pPr>
      <w:r w:rsidRPr="006B40B3">
        <w:t xml:space="preserve"> 9-16</w:t>
      </w:r>
      <w:r w:rsidRPr="006B40B3">
        <w:tab/>
        <w:t>3s+2s+1s repeat above Fig back to places</w:t>
      </w:r>
    </w:p>
    <w:p w:rsidR="00B11EB3" w:rsidRPr="006B40B3" w:rsidRDefault="00B11EB3" w:rsidP="00B11EB3">
      <w:pPr>
        <w:pStyle w:val="DanceBody"/>
      </w:pPr>
      <w:r w:rsidRPr="006B40B3">
        <w:t>17-24</w:t>
      </w:r>
      <w:r w:rsidRPr="006B40B3">
        <w:tab/>
        <w:t>1s+2s 3/4 turn partners 2H into middle &amp; dance a 1/2 reel of 4, 2s+1s turn 2H to end in prom hold facing up as 3s dance in</w:t>
      </w:r>
    </w:p>
    <w:p w:rsidR="00B11EB3" w:rsidRPr="006B40B3" w:rsidRDefault="00B11EB3" w:rsidP="00B11EB3">
      <w:pPr>
        <w:pStyle w:val="DanceBody"/>
        <w:keepNext w:val="0"/>
      </w:pPr>
      <w:r w:rsidRPr="006B40B3">
        <w:t>25-32</w:t>
      </w:r>
      <w:r w:rsidRPr="006B40B3">
        <w:tab/>
        <w:t>2s+1s+3s Promenade</w:t>
      </w:r>
    </w:p>
    <w:p w:rsidR="00B11EB3" w:rsidRDefault="00B11EB3" w:rsidP="00B11EB3"/>
    <w:p w:rsidR="00B11EB3" w:rsidRDefault="00B11EB3" w:rsidP="00B11EB3">
      <w:pPr>
        <w:pStyle w:val="Minicrib"/>
      </w:pPr>
      <w:r>
        <w:t>BILL MEEK'S JIG  (J8x32)  3C (4C set)</w:t>
      </w:r>
      <w:r>
        <w:tab/>
        <w:t>John A Johnston  Jig Time 1</w:t>
      </w:r>
    </w:p>
    <w:p w:rsidR="00B11EB3" w:rsidRDefault="00B11EB3" w:rsidP="00B11EB3">
      <w:pPr>
        <w:pStyle w:val="DanceBody"/>
      </w:pPr>
      <w:r>
        <w:t xml:space="preserve"> 1- 8</w:t>
      </w:r>
      <w:r>
        <w:tab/>
        <w:t>1s+2s dance 1/2 R&amp;L, 1s face down to dance 1/2 parallel reels of 3 on sides (1M+3L pass RSh, 1L+3M pass RSh) 3M &amp; 1M face out. 3 (1) (2)</w:t>
      </w:r>
    </w:p>
    <w:p w:rsidR="00B11EB3" w:rsidRDefault="00B11EB3" w:rsidP="00B11EB3">
      <w:pPr>
        <w:pStyle w:val="DanceBody"/>
      </w:pPr>
      <w:r>
        <w:t xml:space="preserve"> 9-16</w:t>
      </w:r>
      <w:r>
        <w:tab/>
        <w:t>3s+1s dance Ladies' Chain</w:t>
      </w:r>
    </w:p>
    <w:p w:rsidR="00B11EB3" w:rsidRDefault="00B11EB3" w:rsidP="00B11EB3">
      <w:pPr>
        <w:pStyle w:val="DanceBody"/>
      </w:pPr>
      <w:r>
        <w:t>17-24</w:t>
      </w:r>
      <w:r>
        <w:tab/>
        <w:t>17-18    All set</w:t>
      </w:r>
    </w:p>
    <w:p w:rsidR="00B11EB3" w:rsidRDefault="00B11EB3" w:rsidP="00B11EB3">
      <w:pPr>
        <w:pStyle w:val="DanceBody"/>
      </w:pPr>
      <w:r>
        <w:tab/>
        <w:t xml:space="preserve">19-20   3s+2s dance "The Capstan":3s NHJ dance down 2 places </w:t>
      </w:r>
      <w:r>
        <w:rPr>
          <w:b/>
        </w:rPr>
        <w:t xml:space="preserve">while </w:t>
      </w:r>
      <w:r>
        <w:t>2</w:t>
      </w:r>
      <w:r w:rsidRPr="00E04DB8">
        <w:t>s</w:t>
      </w:r>
      <w:r>
        <w:t xml:space="preserve"> cast up to 1st place</w:t>
      </w:r>
    </w:p>
    <w:p w:rsidR="00B11EB3" w:rsidRDefault="00B11EB3" w:rsidP="00B11EB3">
      <w:pPr>
        <w:pStyle w:val="DanceBody"/>
      </w:pPr>
      <w:r>
        <w:tab/>
        <w:t xml:space="preserve">21-22   2s NHJ dance down 2 places </w:t>
      </w:r>
      <w:r>
        <w:rPr>
          <w:b/>
        </w:rPr>
        <w:t>while</w:t>
      </w:r>
      <w:r>
        <w:t xml:space="preserve"> 3s cast up to 1st place</w:t>
      </w:r>
    </w:p>
    <w:p w:rsidR="00B11EB3" w:rsidRDefault="00B11EB3" w:rsidP="00B11EB3">
      <w:pPr>
        <w:pStyle w:val="DanceBody"/>
      </w:pPr>
      <w:r>
        <w:tab/>
        <w:t xml:space="preserve">23-24   3s NHJ dance down 2 places curving into 3rd place </w:t>
      </w:r>
      <w:r>
        <w:rPr>
          <w:b/>
        </w:rPr>
        <w:t>while</w:t>
      </w:r>
      <w:r>
        <w:t xml:space="preserve"> 2s cast up to first place.  (2) (1) 3</w:t>
      </w:r>
    </w:p>
    <w:p w:rsidR="00B11EB3" w:rsidRDefault="00B11EB3" w:rsidP="00B11EB3">
      <w:pPr>
        <w:pStyle w:val="DanceBody"/>
        <w:keepNext w:val="0"/>
      </w:pPr>
      <w:r>
        <w:t>25-32</w:t>
      </w:r>
      <w:r>
        <w:tab/>
        <w:t>2s+1s dance 1/2 double Fig 8 (2s cross down, 1s dance up) &amp; 1s+2s turn on sides (Men RH, Ladies LH).  2 1 3</w:t>
      </w:r>
    </w:p>
    <w:p w:rsidR="00B11EB3" w:rsidRDefault="00B11EB3" w:rsidP="00B11EB3"/>
    <w:p w:rsidR="00B11EB3" w:rsidRDefault="00B11EB3" w:rsidP="00B11EB3">
      <w:pPr>
        <w:pStyle w:val="Minicrib"/>
      </w:pPr>
      <w:r>
        <w:t>BILL NAUSS OF BOULDER BAY  (R8x32)  3C (4C set)</w:t>
      </w:r>
      <w:r>
        <w:tab/>
        <w:t>Lydia Hedge  Nova Scotia Collection 2017</w:t>
      </w:r>
    </w:p>
    <w:p w:rsidR="00B11EB3" w:rsidRDefault="00B11EB3" w:rsidP="00B11EB3">
      <w:pPr>
        <w:pStyle w:val="DanceBody"/>
      </w:pPr>
      <w:r>
        <w:t xml:space="preserve"> 1- 8</w:t>
      </w:r>
      <w:r>
        <w:tab/>
        <w:t>1L casts followed by 1M, dances across to 2nd place opp side (2s step up 3-4); 1M casts followed by 1L, dances across to 3rd place own side (3s step up 7-8)</w:t>
      </w:r>
    </w:p>
    <w:p w:rsidR="00B11EB3" w:rsidRDefault="00B11EB3" w:rsidP="00B11EB3">
      <w:pPr>
        <w:pStyle w:val="DanceBody"/>
      </w:pPr>
      <w:r>
        <w:t xml:space="preserve"> 9-16</w:t>
      </w:r>
      <w:r>
        <w:tab/>
        <w:t>1s dance up to top, cast, meet, dance down &amp; cast up round 3s to face 1st corners (3s step down 15-16)</w:t>
      </w:r>
    </w:p>
    <w:p w:rsidR="00B11EB3" w:rsidRDefault="00B11EB3" w:rsidP="00B11EB3">
      <w:pPr>
        <w:pStyle w:val="DanceBody"/>
      </w:pPr>
      <w:r>
        <w:t>17-24</w:t>
      </w:r>
      <w:r>
        <w:tab/>
        <w:t>1s turn 1st corner LH, dance LSh round 2nd corner into lines across (1M between 2s facing down, 1L between 3s facing up); all turn opposite dancer RH (1s 3/4 RH turn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BILLY'S 65TH FLING  (R8x40)  3C (4C set)</w:t>
      </w:r>
      <w:r>
        <w:tab/>
        <w:t>Sheila Bain</w:t>
      </w:r>
    </w:p>
    <w:p w:rsidR="00B11EB3" w:rsidRPr="00B404E3" w:rsidRDefault="00B11EB3" w:rsidP="00B11EB3">
      <w:pPr>
        <w:pStyle w:val="DanceBody"/>
      </w:pPr>
      <w:r w:rsidRPr="00B404E3">
        <w:t xml:space="preserve"> 1- 8</w:t>
      </w:r>
      <w:r w:rsidRPr="00B404E3">
        <w:tab/>
        <w:t>1s+2s+3s dance Set &amp; Rotate for 3 couples to finish 3 2 1. 1s finishes facing clockwise</w:t>
      </w:r>
    </w:p>
    <w:p w:rsidR="00B11EB3" w:rsidRPr="00B404E3" w:rsidRDefault="00B11EB3" w:rsidP="00B11EB3">
      <w:pPr>
        <w:pStyle w:val="DanceBody"/>
      </w:pPr>
      <w:r w:rsidRPr="00B404E3">
        <w:t xml:space="preserve"> 9-16</w:t>
      </w:r>
      <w:r w:rsidRPr="00B404E3">
        <w:tab/>
        <w:t>1M followed by partner dances up 1 place &amp; 1s turn RH  to face 1st corner positions</w:t>
      </w:r>
    </w:p>
    <w:p w:rsidR="00B11EB3" w:rsidRPr="00B404E3" w:rsidRDefault="00B11EB3" w:rsidP="00B11EB3">
      <w:pPr>
        <w:pStyle w:val="DanceBody"/>
      </w:pPr>
      <w:r w:rsidRPr="00B404E3">
        <w:t>17-24</w:t>
      </w:r>
      <w:r w:rsidRPr="00B404E3">
        <w:tab/>
        <w:t>1s dance 'Hello-Goodbye' setting to finish 1L between 2s (in 3rd place) &amp; 1M between 3s (in 2nd place)</w:t>
      </w:r>
    </w:p>
    <w:p w:rsidR="00B11EB3" w:rsidRPr="00B404E3" w:rsidRDefault="00B11EB3" w:rsidP="00B11EB3">
      <w:pPr>
        <w:pStyle w:val="DanceBody"/>
      </w:pPr>
      <w:r w:rsidRPr="00B404E3">
        <w:t>25-32</w:t>
      </w:r>
      <w:r w:rsidRPr="00B404E3">
        <w:tab/>
        <w:t>All 3 couples dance Set+Link for 3 once to finish 3 1 2 all on opp side; RH across, 1L+2s, 1M+3s</w:t>
      </w:r>
    </w:p>
    <w:p w:rsidR="00B11EB3" w:rsidRPr="00B404E3" w:rsidRDefault="00B11EB3" w:rsidP="00B11EB3">
      <w:pPr>
        <w:pStyle w:val="DanceBody"/>
        <w:keepNext w:val="0"/>
      </w:pPr>
      <w:r w:rsidRPr="00B404E3">
        <w:t>33-40</w:t>
      </w:r>
      <w:r w:rsidRPr="00B404E3">
        <w:tab/>
        <w:t>3s+1s+2s chase 1/2 round set clockwise &amp; all turn partner RH (or Birl). End</w:t>
      </w:r>
      <w:r>
        <w:t xml:space="preserve"> </w:t>
      </w:r>
      <w:r w:rsidRPr="00B404E3">
        <w:t>2 1 3</w:t>
      </w:r>
    </w:p>
    <w:p w:rsidR="00B11EB3" w:rsidRDefault="00B11EB3" w:rsidP="00B11EB3"/>
    <w:p w:rsidR="00B11EB3" w:rsidRDefault="00B11EB3" w:rsidP="00B11EB3">
      <w:pPr>
        <w:pStyle w:val="Minicrib"/>
      </w:pPr>
      <w:r>
        <w:t>THE BIOLOGIST  (R8x32)  3C (4C set)</w:t>
      </w:r>
      <w:r>
        <w:tab/>
        <w:t>Gillian Carter  Sydney Down Under</w:t>
      </w:r>
    </w:p>
    <w:p w:rsidR="00B11EB3" w:rsidRDefault="00B11EB3" w:rsidP="00B11EB3">
      <w:pPr>
        <w:pStyle w:val="DanceBody"/>
      </w:pPr>
      <w:r>
        <w:t xml:space="preserve"> 1- 8</w:t>
      </w:r>
      <w:r>
        <w:tab/>
        <w:t xml:space="preserve">1s set, cast (2s step up); 1s turn 1.1/4 RH ending in centre facing opp sides </w:t>
      </w:r>
      <w:r>
        <w:rPr>
          <w:b/>
        </w:rPr>
        <w:t>while</w:t>
      </w:r>
      <w:r>
        <w:t xml:space="preserve"> 2s+3s chase clockwise 1/2 round</w:t>
      </w:r>
    </w:p>
    <w:p w:rsidR="00B11EB3" w:rsidRDefault="00B11EB3" w:rsidP="00B11EB3">
      <w:pPr>
        <w:pStyle w:val="DanceBody"/>
      </w:pPr>
      <w:r>
        <w:t xml:space="preserve"> 9-16</w:t>
      </w:r>
      <w:r>
        <w:tab/>
      </w:r>
      <w:r w:rsidRPr="000D60D4">
        <w:t>1s dance the Snake</w:t>
      </w:r>
      <w:r>
        <w:t xml:space="preserve"> Pass:</w:t>
      </w:r>
    </w:p>
    <w:p w:rsidR="00B11EB3" w:rsidRDefault="00B11EB3" w:rsidP="00B11EB3">
      <w:pPr>
        <w:pStyle w:val="DanceBody"/>
      </w:pPr>
      <w:r>
        <w:tab/>
        <w:t>1s dance LH across (1M+3s &amp; 1L+2s), 1M</w:t>
      </w:r>
      <w:r w:rsidRPr="000D60D4">
        <w:t xml:space="preserve"> followed by 3s </w:t>
      </w:r>
      <w:r w:rsidRPr="000D60D4">
        <w:rPr>
          <w:b/>
        </w:rPr>
        <w:t xml:space="preserve">also </w:t>
      </w:r>
      <w:r>
        <w:t>1L</w:t>
      </w:r>
      <w:r w:rsidRPr="000D60D4">
        <w:t xml:space="preserve"> followed by 2s</w:t>
      </w:r>
      <w:r w:rsidRPr="000D60D4">
        <w:rPr>
          <w:szCs w:val="27"/>
        </w:rPr>
        <w:t> </w:t>
      </w:r>
      <w:r w:rsidRPr="000D60D4">
        <w:t>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B11EB3" w:rsidRDefault="00B11EB3" w:rsidP="00B11EB3">
      <w:pPr>
        <w:pStyle w:val="DanceBody"/>
      </w:pPr>
      <w:r>
        <w:t>17-24</w:t>
      </w:r>
      <w:r>
        <w:tab/>
        <w:t>2s+1s+3s chase clockwise 1/2 round; 3L+1M (top couple Ladies' side) with 1L+2M (bottom couple Men's side) dance 1/2 diag reel of 4 (1L+3L pass RSh, 1M+2M pass RSh to start)</w:t>
      </w:r>
    </w:p>
    <w:p w:rsidR="00B11EB3" w:rsidRDefault="00B11EB3" w:rsidP="00B11EB3">
      <w:pPr>
        <w:pStyle w:val="DanceBody"/>
        <w:keepNext w:val="0"/>
      </w:pPr>
      <w:r>
        <w:t>25-32</w:t>
      </w:r>
      <w:r>
        <w:tab/>
        <w:t xml:space="preserve">3M+1M (top couple Men's side) with 1L+2L (bottom couple Ladies' side) dance 1/2 diag R&amp;L; 1/2 LSh reels of 3 across (1M+2L </w:t>
      </w:r>
      <w:r>
        <w:rPr>
          <w:b/>
        </w:rPr>
        <w:t>also</w:t>
      </w:r>
      <w:r>
        <w:t xml:space="preserve"> 1L+3M pass LSh to start).  End 2 1 3</w:t>
      </w:r>
    </w:p>
    <w:p w:rsidR="00B11EB3" w:rsidRDefault="00B11EB3" w:rsidP="00B11EB3"/>
    <w:p w:rsidR="00B11EB3" w:rsidRDefault="00B11EB3" w:rsidP="00B11EB3">
      <w:pPr>
        <w:pStyle w:val="Minicrib"/>
      </w:pPr>
      <w:r>
        <w:t>BIRD IN THE HAND  (R3x32)  3C set</w:t>
      </w:r>
      <w:r>
        <w:tab/>
        <w:t>Lydia Hedge  Further Ado</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1s+3s Set &amp; Rotate. 2 3 (1)</w:t>
      </w:r>
    </w:p>
    <w:p w:rsidR="00B11EB3" w:rsidRDefault="00B11EB3" w:rsidP="00B11EB3">
      <w:pPr>
        <w:pStyle w:val="DanceBody"/>
        <w:keepNext w:val="0"/>
      </w:pPr>
      <w:r>
        <w:t>25-32</w:t>
      </w:r>
      <w:r>
        <w:tab/>
        <w:t>All set, 1s followed by 3s lead up, 1s cross &amp; 1s followed by 3s dance down own sides to 3rd/2nd place.  2 3 1</w:t>
      </w:r>
    </w:p>
    <w:p w:rsidR="00B11EB3" w:rsidRDefault="00B11EB3" w:rsidP="00B11EB3"/>
    <w:p w:rsidR="00B11EB3" w:rsidRDefault="00B11EB3" w:rsidP="00B11EB3">
      <w:pPr>
        <w:pStyle w:val="Minicrib"/>
      </w:pPr>
      <w:r>
        <w:t>THE BIRD MAN  (J8x32)  3C (4C set)</w:t>
      </w:r>
      <w:r>
        <w:tab/>
        <w:t>Sheila Trafford  Newcastle 70th Anniversary</w:t>
      </w:r>
    </w:p>
    <w:p w:rsidR="00B11EB3" w:rsidRDefault="00B11EB3" w:rsidP="00B11EB3">
      <w:pPr>
        <w:pStyle w:val="DanceBody"/>
      </w:pPr>
      <w:r>
        <w:t xml:space="preserve"> 1- 8</w:t>
      </w:r>
      <w:r>
        <w:tab/>
        <w:t>1s set, cross RH, cast 2 places &amp; dance up to BtoB in centre, 2nd place facing opp sides (2s step up 5-6)</w:t>
      </w:r>
    </w:p>
    <w:p w:rsidR="00B11EB3" w:rsidRDefault="00B11EB3" w:rsidP="00B11EB3">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B11EB3" w:rsidRDefault="00B11EB3" w:rsidP="00B11EB3">
      <w:pPr>
        <w:pStyle w:val="DanceBody"/>
      </w:pPr>
      <w:r>
        <w:t>17-24</w:t>
      </w:r>
      <w:r>
        <w:tab/>
        <w:t>1s dance 1/2 diag reel of 4 with 1st corners, pass RSh, 1s dance 1/2 diag reel of 4 with 2nd corners &amp; end in 2nd place opp side</w:t>
      </w:r>
    </w:p>
    <w:p w:rsidR="00B11EB3" w:rsidRDefault="00B11EB3" w:rsidP="00B11EB3">
      <w:pPr>
        <w:pStyle w:val="DanceBody"/>
        <w:keepNext w:val="0"/>
      </w:pPr>
      <w:r>
        <w:t>25-32</w:t>
      </w:r>
      <w:r>
        <w:tab/>
        <w:t xml:space="preserve">1s cross RH &amp; cast right </w:t>
      </w:r>
      <w:r>
        <w:rPr>
          <w:b/>
        </w:rPr>
        <w:t>while</w:t>
      </w:r>
      <w:r>
        <w:t xml:space="preserve"> 2s+3s set &amp; change places RH on side; 1s cross RH up/down &amp; cast right </w:t>
      </w:r>
      <w:r>
        <w:rPr>
          <w:b/>
        </w:rPr>
        <w:t>while</w:t>
      </w:r>
      <w:r>
        <w:t xml:space="preserve"> 2s+3s set &amp; cross RH.  2 1 3</w:t>
      </w:r>
    </w:p>
    <w:p w:rsidR="00B11EB3" w:rsidRDefault="00B11EB3" w:rsidP="00B11EB3"/>
    <w:p w:rsidR="00B11EB3" w:rsidRDefault="00B11EB3" w:rsidP="00B11EB3">
      <w:pPr>
        <w:pStyle w:val="Minicrib"/>
      </w:pPr>
      <w:r>
        <w:t>BIRGIT RÖHRICHT'S STRATHSPEY  (S8x32)  3C (4C set)</w:t>
      </w:r>
      <w:r>
        <w:tab/>
        <w:t>Anselm Lingnau  Merry Dancers</w:t>
      </w:r>
    </w:p>
    <w:p w:rsidR="00B11EB3" w:rsidRPr="006B40B3" w:rsidRDefault="00B11EB3" w:rsidP="00B11EB3">
      <w:pPr>
        <w:pStyle w:val="DanceBody"/>
      </w:pPr>
      <w:r w:rsidRPr="006B40B3">
        <w:t xml:space="preserve"> 1- 8</w:t>
      </w:r>
      <w:r w:rsidRPr="006B40B3">
        <w:tab/>
        <w:t>1s set advancing, turn 2H, lead down crossing below 3s &amp; cast up to 2nd place opposite sides</w:t>
      </w:r>
    </w:p>
    <w:p w:rsidR="00B11EB3" w:rsidRPr="006B40B3" w:rsidRDefault="00B11EB3" w:rsidP="00B11EB3">
      <w:pPr>
        <w:pStyle w:val="DanceBody"/>
      </w:pPr>
      <w:r w:rsidRPr="006B40B3">
        <w:t xml:space="preserve"> 9-16</w:t>
      </w:r>
      <w:r w:rsidRPr="006B40B3">
        <w:tab/>
        <w:t>2s+1s+3s Adv+Ret &amp; turn partners 2H</w:t>
      </w:r>
    </w:p>
    <w:p w:rsidR="00B11EB3" w:rsidRPr="006B40B3" w:rsidRDefault="00B11EB3" w:rsidP="00B11EB3">
      <w:pPr>
        <w:pStyle w:val="DanceBody"/>
      </w:pPr>
      <w:r w:rsidRPr="006B40B3">
        <w:t>17-24</w:t>
      </w:r>
      <w:r w:rsidRPr="006B40B3">
        <w:tab/>
        <w:t>2s+1s dance 4H round to left, 1s cross up to 1st place &amp; cast to 2nd place as 2s cast to 2nd place &amp; lead up to 1st place</w:t>
      </w:r>
    </w:p>
    <w:p w:rsidR="00B11EB3" w:rsidRPr="006B40B3" w:rsidRDefault="00B11EB3" w:rsidP="00B11EB3">
      <w:pPr>
        <w:pStyle w:val="DanceBody"/>
        <w:keepNext w:val="0"/>
      </w:pPr>
      <w:r w:rsidRPr="006B40B3">
        <w:t>25-32</w:t>
      </w:r>
      <w:r w:rsidRPr="006B40B3">
        <w:tab/>
        <w:t>2s+1s+3s Promenade</w:t>
      </w:r>
    </w:p>
    <w:p w:rsidR="00B11EB3" w:rsidRDefault="00B11EB3" w:rsidP="00B11EB3"/>
    <w:p w:rsidR="00B11EB3" w:rsidRDefault="00B11EB3" w:rsidP="00B11EB3">
      <w:pPr>
        <w:pStyle w:val="Minicrib"/>
      </w:pPr>
      <w:r>
        <w:t>BIRKENSIDE  (S8x32)  2C (4C set)</w:t>
      </w:r>
      <w:r>
        <w:tab/>
        <w:t>Roy Goldring  24 G &amp; S Dances</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1L+2L cross between partners &amp; cast back to places, 1M+2M repeat</w:t>
      </w:r>
    </w:p>
    <w:p w:rsidR="00B11EB3" w:rsidRPr="006B40B3" w:rsidRDefault="00B11EB3" w:rsidP="00B11EB3">
      <w:pPr>
        <w:pStyle w:val="DanceBody"/>
      </w:pPr>
      <w:r w:rsidRPr="006B40B3">
        <w:t>17-24</w:t>
      </w:r>
      <w:r w:rsidRPr="006B40B3">
        <w:tab/>
        <w:t>1s dance Fig of 8 round 2s</w:t>
      </w:r>
    </w:p>
    <w:p w:rsidR="00B11EB3" w:rsidRPr="006B40B3" w:rsidRDefault="00B11EB3" w:rsidP="00B11EB3">
      <w:pPr>
        <w:pStyle w:val="DanceBody"/>
        <w:keepNext w:val="0"/>
      </w:pPr>
      <w:r w:rsidRPr="006B40B3">
        <w:t>25-32</w:t>
      </w:r>
      <w:r w:rsidRPr="006B40B3">
        <w:tab/>
        <w:t>1s+2s dance the Knot</w:t>
      </w:r>
    </w:p>
    <w:p w:rsidR="00B11EB3" w:rsidRDefault="00B11EB3" w:rsidP="00B11EB3"/>
    <w:p w:rsidR="00B11EB3" w:rsidRDefault="00B11EB3" w:rsidP="00B11EB3">
      <w:pPr>
        <w:pStyle w:val="Minicrib"/>
      </w:pPr>
      <w:r>
        <w:t>THE BIRKIE LADS  (M 4x(S32+R32))  2C (4C set)</w:t>
      </w:r>
      <w:r>
        <w:tab/>
        <w:t>Roy Clowes  Ormskirk Bk 5</w:t>
      </w:r>
    </w:p>
    <w:p w:rsidR="00B11EB3" w:rsidRDefault="00B11EB3" w:rsidP="00B11EB3">
      <w:pPr>
        <w:pStyle w:val="DanceBody"/>
      </w:pPr>
      <w:r>
        <w:t>3s+4s dance similarly to 1s+2s</w:t>
      </w:r>
    </w:p>
    <w:p w:rsidR="00B11EB3" w:rsidRDefault="00B11EB3" w:rsidP="00B11EB3">
      <w:pPr>
        <w:pStyle w:val="DanceBody"/>
      </w:pPr>
      <w:r>
        <w:t>Strathspey</w:t>
      </w:r>
    </w:p>
    <w:p w:rsidR="00B11EB3" w:rsidRDefault="00B11EB3" w:rsidP="00B11EB3">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B11EB3" w:rsidRPr="006B40B3" w:rsidRDefault="00B11EB3" w:rsidP="00B11EB3">
      <w:pPr>
        <w:pStyle w:val="DanceBody"/>
      </w:pPr>
      <w:r>
        <w:t xml:space="preserve"> 5- 8</w:t>
      </w:r>
      <w:r>
        <w:tab/>
      </w:r>
      <w:r w:rsidRPr="006B40B3">
        <w:t>1s+2s dance RH across ending in original places</w:t>
      </w:r>
    </w:p>
    <w:p w:rsidR="00B11EB3" w:rsidRPr="006B40B3" w:rsidRDefault="00B11EB3" w:rsidP="00B11EB3">
      <w:pPr>
        <w:pStyle w:val="DanceBody"/>
      </w:pPr>
      <w:r w:rsidRPr="006B40B3">
        <w:t xml:space="preserve"> 9-16</w:t>
      </w:r>
      <w:r w:rsidRPr="006B40B3">
        <w:tab/>
        <w:t>1M cast down 1 place as 2L cast up 1 place &amp; 1/2 turn LH, 1s+2s dance LH across &amp; end 2L+1M in place as 1L+2M pass LH to face partners</w:t>
      </w:r>
    </w:p>
    <w:p w:rsidR="00B11EB3" w:rsidRPr="006B40B3" w:rsidRDefault="00B11EB3" w:rsidP="00B11EB3">
      <w:pPr>
        <w:pStyle w:val="DanceBody"/>
      </w:pPr>
      <w:r w:rsidRPr="006B40B3">
        <w:t>17-24</w:t>
      </w:r>
      <w:r w:rsidRPr="006B40B3">
        <w:tab/>
        <w:t>All dance RSh reels of 4 across ending in original places</w:t>
      </w:r>
    </w:p>
    <w:p w:rsidR="00B11EB3" w:rsidRDefault="00B11EB3" w:rsidP="00B11EB3">
      <w:pPr>
        <w:pStyle w:val="DanceBody"/>
      </w:pPr>
      <w:r w:rsidRPr="006B40B3">
        <w:t>25-32</w:t>
      </w:r>
      <w:r w:rsidRPr="006B40B3">
        <w:tab/>
        <w:t xml:space="preserve">All dance a </w:t>
      </w:r>
      <w:r>
        <w:t>"</w:t>
      </w:r>
      <w:r w:rsidRPr="006B40B3">
        <w:t>Half</w:t>
      </w:r>
      <w:r>
        <w:t>"</w:t>
      </w:r>
      <w:r w:rsidRPr="006B40B3">
        <w:t xml:space="preserve"> Chain</w:t>
      </w:r>
      <w:r>
        <w:t>:</w:t>
      </w:r>
    </w:p>
    <w:p w:rsidR="00B11EB3" w:rsidRDefault="00B11EB3" w:rsidP="00B11EB3">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rPr>
        <w:t>while</w:t>
      </w:r>
      <w:r>
        <w:t xml:space="preserve"> 2L+3M cast up/down</w:t>
      </w:r>
    </w:p>
    <w:p w:rsidR="00B11EB3" w:rsidRPr="006B40B3" w:rsidRDefault="00B11EB3" w:rsidP="00B11EB3">
      <w:pPr>
        <w:pStyle w:val="DanceBody"/>
      </w:pPr>
      <w:r>
        <w:tab/>
        <w:t>R</w:t>
      </w:r>
      <w:r w:rsidRPr="006B40B3">
        <w:t xml:space="preserve">epeat this figure three more times with persons in 1L &amp; 2M positions </w:t>
      </w:r>
      <w:r>
        <w:t>turning L</w:t>
      </w:r>
      <w:r w:rsidRPr="006B40B3">
        <w:t>H</w:t>
      </w:r>
    </w:p>
    <w:p w:rsidR="00B11EB3" w:rsidRDefault="00B11EB3" w:rsidP="00B11EB3">
      <w:pPr>
        <w:pStyle w:val="DanceBody"/>
      </w:pPr>
      <w:r>
        <w:t>reel</w:t>
      </w:r>
    </w:p>
    <w:p w:rsidR="00B11EB3" w:rsidRDefault="00B11EB3" w:rsidP="00B11EB3">
      <w:pPr>
        <w:pStyle w:val="DanceBody"/>
        <w:keepNext w:val="0"/>
      </w:pPr>
      <w:r w:rsidRPr="006B40B3">
        <w:t xml:space="preserve"> 1-32</w:t>
      </w:r>
      <w:r w:rsidRPr="006B40B3">
        <w:tab/>
      </w:r>
      <w:r>
        <w:t>Middle coupls r</w:t>
      </w:r>
      <w:r w:rsidRPr="006B40B3">
        <w:t>epeat above figures in reel time</w:t>
      </w:r>
    </w:p>
    <w:p w:rsidR="00B11EB3" w:rsidRDefault="00B11EB3" w:rsidP="00B11EB3"/>
    <w:p w:rsidR="00B11EB3" w:rsidRDefault="00B11EB3" w:rsidP="00B11EB3">
      <w:pPr>
        <w:pStyle w:val="Minicrib"/>
      </w:pPr>
      <w:r>
        <w:t>BIRKMYRE PARK  (S8x32)  2C (4C set)</w:t>
      </w:r>
      <w:r>
        <w:tab/>
        <w:t>Anna Traynor  Glasgow Diamond Jubilee</w:t>
      </w:r>
    </w:p>
    <w:p w:rsidR="00B11EB3" w:rsidRPr="006B40B3" w:rsidRDefault="00B11EB3" w:rsidP="00B11EB3">
      <w:pPr>
        <w:pStyle w:val="DanceBody"/>
      </w:pPr>
      <w:r w:rsidRPr="006B40B3">
        <w:t xml:space="preserve"> 1- 8</w:t>
      </w:r>
      <w:r w:rsidRPr="006B40B3">
        <w:tab/>
        <w:t>1s set advancing, turn 2H &amp; 1M presents partner to 2M &amp; retires to place, 2M+1L set &amp; turn 2H &amp; 1L presents 2M to 2L &amp; retires to place</w:t>
      </w:r>
    </w:p>
    <w:p w:rsidR="00B11EB3" w:rsidRPr="006B40B3" w:rsidRDefault="00B11EB3" w:rsidP="00B11EB3">
      <w:pPr>
        <w:pStyle w:val="DanceBody"/>
      </w:pPr>
      <w:r w:rsidRPr="006B40B3">
        <w:t xml:space="preserve"> 9-16</w:t>
      </w:r>
      <w:r w:rsidRPr="006B40B3">
        <w:tab/>
        <w:t>2s set, turn 2H &amp; 2M presents partner to 1M &amp; retires to place, 1M+2L set &amp; turn 2H &amp; retire to place</w:t>
      </w:r>
    </w:p>
    <w:p w:rsidR="00B11EB3" w:rsidRPr="006B40B3" w:rsidRDefault="00B11EB3" w:rsidP="00B11EB3">
      <w:pPr>
        <w:pStyle w:val="DanceBody"/>
      </w:pPr>
      <w:r w:rsidRPr="006B40B3">
        <w:t>17-24</w:t>
      </w:r>
      <w:r w:rsidRPr="006B40B3">
        <w:tab/>
        <w:t>1s &amp; 2s petronella turn into centre, 3/4 turn RH to opposite sides, petronella turn into centre &amp; 3/4 turn RH to dance…</w:t>
      </w:r>
    </w:p>
    <w:p w:rsidR="00B11EB3" w:rsidRPr="006B40B3" w:rsidRDefault="00B11EB3" w:rsidP="00B11EB3">
      <w:pPr>
        <w:pStyle w:val="DanceBody"/>
        <w:keepNext w:val="0"/>
      </w:pPr>
      <w:r w:rsidRPr="006B40B3">
        <w:t>25-32</w:t>
      </w:r>
      <w:r w:rsidRPr="006B40B3">
        <w:tab/>
        <w:t>1s+2s dance the Rondel</w:t>
      </w:r>
    </w:p>
    <w:p w:rsidR="00B11EB3" w:rsidRDefault="00B11EB3" w:rsidP="00B11EB3"/>
    <w:p w:rsidR="00B11EB3" w:rsidRDefault="00B11EB3" w:rsidP="00B11EB3">
      <w:pPr>
        <w:pStyle w:val="Minicrib"/>
      </w:pPr>
      <w:r>
        <w:t>THE BIRKS OF ABERGELDIE  (R8x48)  3C (4C set)</w:t>
      </w:r>
      <w:r>
        <w:tab/>
        <w:t>RSCDS Bk 9</w:t>
      </w:r>
    </w:p>
    <w:p w:rsidR="00B11EB3" w:rsidRPr="006B40B3" w:rsidRDefault="00B11EB3" w:rsidP="00B11EB3">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B11EB3" w:rsidRPr="006B40B3" w:rsidRDefault="00B11EB3" w:rsidP="00B11EB3">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B11EB3" w:rsidRPr="006B40B3" w:rsidRDefault="00B11EB3" w:rsidP="00B11EB3">
      <w:pPr>
        <w:pStyle w:val="DanceBody"/>
      </w:pPr>
      <w:r w:rsidRPr="006B40B3">
        <w:t>17-24</w:t>
      </w:r>
      <w:r w:rsidRPr="006B40B3">
        <w:tab/>
        <w:t>2s+1s dance R&amp;L 1s end facing 1st corners</w:t>
      </w:r>
    </w:p>
    <w:p w:rsidR="00B11EB3" w:rsidRPr="006B40B3" w:rsidRDefault="00B11EB3" w:rsidP="00B11EB3">
      <w:pPr>
        <w:pStyle w:val="DanceBody"/>
      </w:pPr>
      <w:r w:rsidRPr="006B40B3">
        <w:t>25-32</w:t>
      </w:r>
      <w:r w:rsidRPr="006B40B3">
        <w:tab/>
        <w:t>1s set &amp; turn 1st corners, set &amp; turn 2nd corners</w:t>
      </w:r>
    </w:p>
    <w:p w:rsidR="00B11EB3" w:rsidRPr="006B40B3" w:rsidRDefault="00B11EB3" w:rsidP="00B11EB3">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B11EB3" w:rsidRPr="006B40B3" w:rsidRDefault="00B11EB3" w:rsidP="00B11EB3">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B11EB3" w:rsidRDefault="00B11EB3" w:rsidP="00B11EB3"/>
    <w:p w:rsidR="00B11EB3" w:rsidRDefault="00B11EB3" w:rsidP="00B11EB3">
      <w:pPr>
        <w:pStyle w:val="Minicrib"/>
      </w:pPr>
      <w:r>
        <w:t>THE BIRKS OF INVERMAY  (S8x32)  3C (4C set)</w:t>
      </w:r>
      <w:r>
        <w:tab/>
        <w:t>Skillern  RSCDS Bk 16</w:t>
      </w:r>
    </w:p>
    <w:p w:rsidR="00B11EB3" w:rsidRPr="006B40B3" w:rsidRDefault="00B11EB3" w:rsidP="00B11EB3">
      <w:pPr>
        <w:pStyle w:val="DanceBody"/>
      </w:pPr>
      <w:r w:rsidRPr="006B40B3">
        <w:t xml:space="preserve"> 1- 8</w:t>
      </w:r>
      <w:r w:rsidRPr="006B40B3">
        <w:tab/>
        <w:t>1M+2L turn 2H, 1L+2M turn 2H (3 bars) &amp;1s+2s+3s dance in for…</w:t>
      </w:r>
    </w:p>
    <w:p w:rsidR="00B11EB3" w:rsidRPr="006B40B3" w:rsidRDefault="00B11EB3" w:rsidP="00B11EB3">
      <w:pPr>
        <w:pStyle w:val="DanceBody"/>
      </w:pPr>
      <w:r w:rsidRPr="006B40B3">
        <w:t xml:space="preserve"> 9-16</w:t>
      </w:r>
      <w:r w:rsidRPr="006B40B3">
        <w:tab/>
        <w:t>1s+2s+3s Promenade</w:t>
      </w:r>
    </w:p>
    <w:p w:rsidR="00B11EB3" w:rsidRPr="006B40B3" w:rsidRDefault="00B11EB3" w:rsidP="00B11EB3">
      <w:pPr>
        <w:pStyle w:val="DanceBody"/>
      </w:pPr>
      <w:r w:rsidRPr="006B40B3">
        <w:t>17-24</w:t>
      </w:r>
      <w:r w:rsidRPr="006B40B3">
        <w:tab/>
        <w:t>1s cross RH, cast to 2nd place, cross up between 2s &amp; cast to 2nd place (2s move up on bars 23-24)</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BIRKS OF LAFAYETTE  (J8x32)  3C (4C set)</w:t>
      </w:r>
      <w:r>
        <w:tab/>
        <w:t>C Sigg</w:t>
      </w:r>
    </w:p>
    <w:p w:rsidR="00B11EB3" w:rsidRPr="006B40B3" w:rsidRDefault="00B11EB3" w:rsidP="00B11EB3">
      <w:pPr>
        <w:pStyle w:val="DanceBody"/>
      </w:pPr>
      <w:r w:rsidRPr="006B40B3">
        <w:t xml:space="preserve"> 1- 8</w:t>
      </w:r>
      <w:r w:rsidRPr="006B40B3">
        <w:tab/>
        <w:t>1s dancing in cast to 2nd place, 2s+1s dance RH across</w:t>
      </w:r>
    </w:p>
    <w:p w:rsidR="00B11EB3" w:rsidRPr="006B40B3" w:rsidRDefault="00B11EB3" w:rsidP="00B11EB3">
      <w:pPr>
        <w:pStyle w:val="DanceBody"/>
      </w:pPr>
      <w:r w:rsidRPr="006B40B3">
        <w:t xml:space="preserve"> 9-16</w:t>
      </w:r>
      <w:r w:rsidRPr="006B40B3">
        <w:tab/>
        <w:t>1s dancing in cast to 3rd place, 3s+1s dance LH across</w:t>
      </w:r>
    </w:p>
    <w:p w:rsidR="00B11EB3" w:rsidRPr="006B40B3" w:rsidRDefault="00B11EB3" w:rsidP="00B11EB3">
      <w:pPr>
        <w:pStyle w:val="DanceBody"/>
      </w:pPr>
      <w:r w:rsidRPr="006B40B3">
        <w:t>17-24</w:t>
      </w:r>
      <w:r w:rsidRPr="006B40B3">
        <w:tab/>
        <w:t>1s lead up to top (LH), cast to 2nd place, 2s+1s+3s turn RH</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BIRLIN' AWA  (R8x32)  3C (4C set)</w:t>
      </w:r>
      <w:r>
        <w:tab/>
        <w:t>John Drewry  Stoneywood Collection vol. 2</w:t>
      </w:r>
    </w:p>
    <w:p w:rsidR="00B11EB3" w:rsidRPr="006B40B3" w:rsidRDefault="00B11EB3" w:rsidP="00B11EB3">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B11EB3" w:rsidRPr="006B40B3" w:rsidRDefault="00B11EB3" w:rsidP="00B11EB3">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B11EB3" w:rsidRPr="006B40B3" w:rsidRDefault="00B11EB3" w:rsidP="00B11EB3">
      <w:pPr>
        <w:pStyle w:val="DanceBody"/>
      </w:pPr>
      <w:r w:rsidRPr="006B40B3">
        <w:t>17-24</w:t>
      </w:r>
      <w:r w:rsidRPr="006B40B3">
        <w:tab/>
        <w:t>1s cross down to dance reflection (mirror) reels of 3 on own sides</w:t>
      </w:r>
    </w:p>
    <w:p w:rsidR="00B11EB3" w:rsidRPr="006B40B3" w:rsidRDefault="00B11EB3" w:rsidP="00B11EB3">
      <w:pPr>
        <w:pStyle w:val="DanceBody"/>
        <w:keepNext w:val="0"/>
      </w:pPr>
      <w:r w:rsidRPr="006B40B3">
        <w:t>25-32</w:t>
      </w:r>
      <w:r w:rsidRPr="006B40B3">
        <w:tab/>
        <w:t>1s cross RH, cast 1 place &amp; turn RH 1.1/2 times to 2nd place own sides</w:t>
      </w:r>
    </w:p>
    <w:p w:rsidR="00B11EB3" w:rsidRDefault="00B11EB3" w:rsidP="00B11EB3"/>
    <w:p w:rsidR="00B11EB3" w:rsidRDefault="00B11EB3" w:rsidP="00B11EB3">
      <w:pPr>
        <w:pStyle w:val="Minicrib"/>
      </w:pPr>
      <w:r>
        <w:t>THE BIRLIN' BIRKIE  (J8x32)  3C (4C set)</w:t>
      </w:r>
      <w:r>
        <w:tab/>
        <w:t>Bob Taylor  Banffshire Jubilee Bk</w:t>
      </w:r>
    </w:p>
    <w:p w:rsidR="00B11EB3" w:rsidRPr="006B40B3" w:rsidRDefault="00B11EB3" w:rsidP="00B11EB3">
      <w:pPr>
        <w:pStyle w:val="DanceBody"/>
      </w:pPr>
      <w:r w:rsidRPr="006B40B3">
        <w:t xml:space="preserve"> 1- 8</w:t>
      </w:r>
      <w:r w:rsidRPr="006B40B3">
        <w:tab/>
        <w:t>1s dance in &amp; cast 1 place while 2s set &amp; cross up, 1s turn RH to face 2nd corner (pstn)</w:t>
      </w:r>
    </w:p>
    <w:p w:rsidR="00B11EB3" w:rsidRPr="006B40B3" w:rsidRDefault="00B11EB3" w:rsidP="00B11EB3">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B11EB3" w:rsidRPr="006B40B3" w:rsidRDefault="00B11EB3" w:rsidP="00B11EB3">
      <w:pPr>
        <w:pStyle w:val="DanceBody"/>
      </w:pPr>
      <w:r w:rsidRPr="006B40B3">
        <w:t>17-24</w:t>
      </w:r>
      <w:r w:rsidRPr="006B40B3">
        <w:tab/>
        <w:t>All dance reel of 3 across (1s give RSh to 2M+3L to start) ending with 1s in centre facing down, 2s in 1st places, 3s in orig places</w:t>
      </w:r>
    </w:p>
    <w:p w:rsidR="00B11EB3" w:rsidRPr="006B40B3" w:rsidRDefault="00B11EB3" w:rsidP="00B11EB3">
      <w:pPr>
        <w:pStyle w:val="DanceBody"/>
        <w:keepNext w:val="0"/>
      </w:pPr>
      <w:r w:rsidRPr="006B40B3">
        <w:t>25-32</w:t>
      </w:r>
      <w:r w:rsidRPr="006B40B3">
        <w:tab/>
        <w:t>1s dance down below 3s, cross &amp; cast up to 2nd place as 3s set &amp; cross RH &amp; 1s turn RH</w:t>
      </w:r>
    </w:p>
    <w:p w:rsidR="00B11EB3" w:rsidRDefault="00B11EB3" w:rsidP="00B11EB3"/>
    <w:p w:rsidR="00B11EB3" w:rsidRDefault="00B11EB3" w:rsidP="00B11EB3">
      <w:pPr>
        <w:pStyle w:val="Minicrib"/>
      </w:pPr>
      <w:r>
        <w:t>BIRLIN' SPORRANS  (R8x40)  3C (4C set)</w:t>
      </w:r>
      <w:r>
        <w:tab/>
        <w:t>Rosalind Morrison  minicrib.org.uk/publish.html</w:t>
      </w:r>
    </w:p>
    <w:p w:rsidR="00B11EB3" w:rsidRDefault="00B11EB3" w:rsidP="00B11EB3">
      <w:pPr>
        <w:pStyle w:val="DanceBody"/>
      </w:pPr>
      <w:r>
        <w:t xml:space="preserve"> 1- 8</w:t>
      </w:r>
      <w:r>
        <w:tab/>
        <w:t>1s dance RSh round each other moving down (2s step up) &amp; end BtoB in double triangle position (1L facing up to 2s &amp; 1M down to 3s), all set, 1s turn 4th corner RH</w:t>
      </w:r>
    </w:p>
    <w:p w:rsidR="00B11EB3" w:rsidRDefault="00B11EB3" w:rsidP="00B11EB3">
      <w:pPr>
        <w:pStyle w:val="DanceBody"/>
      </w:pPr>
      <w:r>
        <w:t xml:space="preserve"> 9-16</w:t>
      </w:r>
      <w:r>
        <w:tab/>
        <w:t>1s turn 1st corner LH &amp; all chase clockwise 1/2 way (1M between 3s at top, 1L between 2s at bottom)</w:t>
      </w:r>
    </w:p>
    <w:p w:rsidR="00B11EB3" w:rsidRDefault="00B11EB3" w:rsidP="00B11EB3">
      <w:pPr>
        <w:pStyle w:val="DanceBody"/>
      </w:pPr>
      <w:r>
        <w:t>17-24</w:t>
      </w:r>
      <w:r>
        <w:tab/>
        <w:t>1s change places RH up/down &amp; cast to right into 2nd place own side &amp; All turn partners RH (3) 1 (2)</w:t>
      </w:r>
    </w:p>
    <w:p w:rsidR="00B11EB3" w:rsidRDefault="00B11EB3" w:rsidP="00B11EB3">
      <w:pPr>
        <w:pStyle w:val="DanceBody"/>
      </w:pPr>
      <w:r>
        <w:t>25-32</w:t>
      </w:r>
      <w:r>
        <w:tab/>
        <w:t>1s dance Diag R&amp;L.  2 1 3</w:t>
      </w:r>
    </w:p>
    <w:p w:rsidR="00B11EB3" w:rsidRDefault="00B11EB3" w:rsidP="00B11EB3">
      <w:pPr>
        <w:pStyle w:val="DanceBody"/>
        <w:keepNext w:val="0"/>
      </w:pPr>
      <w:r>
        <w:t>33-40</w:t>
      </w:r>
      <w:r>
        <w:tab/>
        <w:t>2s+1s+3s circle 6H round for 3 bars, pivot left &amp; chase back to places</w:t>
      </w:r>
    </w:p>
    <w:p w:rsidR="00B11EB3" w:rsidRDefault="00B11EB3" w:rsidP="00B11EB3"/>
    <w:p w:rsidR="00B11EB3" w:rsidRDefault="00B11EB3" w:rsidP="00B11EB3">
      <w:pPr>
        <w:pStyle w:val="Minicrib"/>
      </w:pPr>
      <w:r>
        <w:t>BIRLS ALLOWED  (J8x32)  3C (4C set)</w:t>
      </w:r>
      <w:r>
        <w:tab/>
        <w:t>Alex Taylor  Bannockburn 700</w:t>
      </w:r>
    </w:p>
    <w:p w:rsidR="00B11EB3" w:rsidRPr="006B40B3" w:rsidRDefault="00B11EB3" w:rsidP="00B11EB3">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B11EB3" w:rsidRPr="006B40B3" w:rsidRDefault="00B11EB3" w:rsidP="00B11EB3">
      <w:pPr>
        <w:pStyle w:val="DanceBody"/>
      </w:pPr>
      <w:r w:rsidRPr="006B40B3">
        <w:t xml:space="preserve"> 9-16</w:t>
      </w:r>
      <w:r w:rsidRPr="006B40B3">
        <w:tab/>
        <w:t>1s cross down to dance full reels of 3 on own sides.  1 3 2</w:t>
      </w:r>
    </w:p>
    <w:p w:rsidR="00B11EB3" w:rsidRPr="006B40B3" w:rsidRDefault="00B11EB3" w:rsidP="00B11EB3">
      <w:pPr>
        <w:pStyle w:val="DanceBody"/>
      </w:pPr>
      <w:r>
        <w:t>17-24</w:t>
      </w:r>
      <w:r>
        <w:tab/>
        <w:t>3s+2s (bottom 2 couples)  Set &amp; Rotate</w:t>
      </w:r>
      <w:r w:rsidRPr="006B40B3">
        <w:t>:-</w:t>
      </w:r>
    </w:p>
    <w:p w:rsidR="00B11EB3" w:rsidRPr="006B40B3" w:rsidRDefault="00B11EB3" w:rsidP="00B11EB3">
      <w:pPr>
        <w:pStyle w:val="DanceBody"/>
      </w:pPr>
      <w:r>
        <w:tab/>
      </w:r>
      <w:r w:rsidRPr="006B40B3">
        <w:t>Set, rotate singly &amp; dance on 1 place clockwise, change places RH on sides &amp; dance on 1 place to own sides (3s in 2nd pl).  1 2 3</w:t>
      </w:r>
    </w:p>
    <w:p w:rsidR="00B11EB3" w:rsidRPr="006B40B3" w:rsidRDefault="00B11EB3" w:rsidP="00B11EB3">
      <w:pPr>
        <w:pStyle w:val="DanceBody"/>
        <w:keepNext w:val="0"/>
      </w:pPr>
      <w:r w:rsidRPr="006B40B3">
        <w:t>25-</w:t>
      </w:r>
      <w:r>
        <w:t>32</w:t>
      </w:r>
      <w:r>
        <w:tab/>
        <w:t>1s+2s dance 1/2 R&amp;L, 2s+</w:t>
      </w:r>
      <w:r w:rsidRPr="006B40B3">
        <w:t>1s turn</w:t>
      </w:r>
      <w:r>
        <w:t xml:space="preserve"> partner</w:t>
      </w:r>
      <w:r w:rsidRPr="006B40B3">
        <w:t xml:space="preserve"> 1.1/2 times RH.  2 1 3</w:t>
      </w:r>
    </w:p>
    <w:p w:rsidR="00B11EB3" w:rsidRDefault="00B11EB3" w:rsidP="00B11EB3"/>
    <w:p w:rsidR="00B11EB3" w:rsidRDefault="00B11EB3" w:rsidP="00B11EB3">
      <w:pPr>
        <w:pStyle w:val="Minicrib"/>
      </w:pPr>
      <w:r>
        <w:t>THE BIRTHDAY CAKE  (R4x32)  4C set</w:t>
      </w:r>
      <w:r>
        <w:tab/>
        <w:t>Pollock Sisters  Newcastle Half Century Bk</w:t>
      </w:r>
    </w:p>
    <w:p w:rsidR="00B11EB3" w:rsidRPr="00273A35" w:rsidRDefault="00B11EB3" w:rsidP="00B11EB3">
      <w:pPr>
        <w:pStyle w:val="DanceBody"/>
      </w:pPr>
      <w:r w:rsidRPr="00273A35">
        <w:t xml:space="preserve"> 1- 8</w:t>
      </w:r>
      <w:r w:rsidRPr="00273A35">
        <w:tab/>
        <w:t>All circle 8H round and back</w:t>
      </w:r>
    </w:p>
    <w:p w:rsidR="00B11EB3" w:rsidRPr="00273A35" w:rsidRDefault="00B11EB3" w:rsidP="00B11EB3">
      <w:pPr>
        <w:pStyle w:val="DanceBody"/>
      </w:pPr>
      <w:r w:rsidRPr="00273A35">
        <w:t xml:space="preserve"> 9-10</w:t>
      </w:r>
      <w:r w:rsidRPr="00273A35">
        <w:tab/>
        <w:t>1s+4s change places, 1s dancing under arch made by 4s.  4 2 3 1</w:t>
      </w:r>
    </w:p>
    <w:p w:rsidR="00B11EB3" w:rsidRPr="00273A35" w:rsidRDefault="00B11EB3" w:rsidP="00B11EB3">
      <w:pPr>
        <w:pStyle w:val="DanceBody"/>
      </w:pPr>
      <w:r w:rsidRPr="00273A35">
        <w:t>11-12</w:t>
      </w:r>
      <w:r w:rsidRPr="00273A35">
        <w:tab/>
        <w:t xml:space="preserve">1s+3s turn on sides (Ladies LH, Men RH) </w:t>
      </w:r>
      <w:r w:rsidRPr="00273A35">
        <w:rPr>
          <w:b/>
        </w:rPr>
        <w:t>while</w:t>
      </w:r>
      <w:r w:rsidRPr="00273A35">
        <w:t xml:space="preserve"> 4s+2s turn on sides (Ladies RH, Men LH).  2 4 1 3</w:t>
      </w:r>
    </w:p>
    <w:p w:rsidR="00B11EB3" w:rsidRPr="00273A35" w:rsidRDefault="00B11EB3" w:rsidP="00B11EB3">
      <w:pPr>
        <w:pStyle w:val="DanceBody"/>
      </w:pPr>
      <w:r w:rsidRPr="00273A35">
        <w:t>13-14</w:t>
      </w:r>
      <w:r w:rsidRPr="00273A35">
        <w:tab/>
        <w:t>1s+4s cross, 1L+4L NHJ dance across under arch made by 1M+4M. (4) 2 3 (1)</w:t>
      </w:r>
    </w:p>
    <w:p w:rsidR="00B11EB3" w:rsidRPr="00273A35" w:rsidRDefault="00B11EB3" w:rsidP="00B11EB3">
      <w:pPr>
        <w:pStyle w:val="DanceBody"/>
      </w:pPr>
      <w:r w:rsidRPr="00273A35">
        <w:t>15-16</w:t>
      </w:r>
      <w:r w:rsidRPr="00273A35">
        <w:tab/>
        <w:t>1L+3M turn LH, as 1M+3L turn RH, as 4L+2M turn RH, as 4M+2L turn LH. Finish (4) 2 3 (1)</w:t>
      </w:r>
    </w:p>
    <w:p w:rsidR="00B11EB3" w:rsidRPr="00273A35" w:rsidRDefault="00B11EB3" w:rsidP="00B11EB3">
      <w:pPr>
        <w:pStyle w:val="DanceBody"/>
      </w:pPr>
      <w:r w:rsidRPr="00273A35">
        <w:t>17-18</w:t>
      </w:r>
      <w:r w:rsidRPr="00273A35">
        <w:tab/>
        <w:t>2s+3s cross, Ladies dancing under arch made by Men</w:t>
      </w:r>
    </w:p>
    <w:p w:rsidR="00B11EB3" w:rsidRPr="00273A35" w:rsidRDefault="00B11EB3" w:rsidP="00B11EB3">
      <w:pPr>
        <w:pStyle w:val="DanceBody"/>
      </w:pPr>
      <w:r w:rsidRPr="00273A35">
        <w:t>19-20</w:t>
      </w:r>
      <w:r w:rsidRPr="00273A35">
        <w:tab/>
        <w:t>2L+4L turn RH, as 2M+4M turn LH, as 3L+1L LH, as 3M+1M RH. Finish (2) (4) (1) (3)</w:t>
      </w:r>
    </w:p>
    <w:p w:rsidR="00B11EB3" w:rsidRPr="00273A35" w:rsidRDefault="00B11EB3" w:rsidP="00B11EB3">
      <w:pPr>
        <w:pStyle w:val="DanceBody"/>
      </w:pPr>
      <w:r w:rsidRPr="00273A35">
        <w:t>21-22</w:t>
      </w:r>
      <w:r w:rsidRPr="00273A35">
        <w:tab/>
        <w:t>2s+3s change places up/down dance, 2s dancing under arch made by 3s</w:t>
      </w:r>
    </w:p>
    <w:p w:rsidR="00B11EB3" w:rsidRPr="00273A35" w:rsidRDefault="00B11EB3" w:rsidP="00B11EB3">
      <w:pPr>
        <w:pStyle w:val="DanceBody"/>
      </w:pPr>
      <w:r w:rsidRPr="00273A35">
        <w:t>23-24</w:t>
      </w:r>
      <w:r w:rsidRPr="00273A35">
        <w:tab/>
        <w:t>2L+1L turn RH, as 2M+1M turn LH, as 3L+4L turn LH, as 3M+4M turn RH. Finish (4) (3) (2) (1)</w:t>
      </w:r>
    </w:p>
    <w:p w:rsidR="00B11EB3" w:rsidRPr="00273A35" w:rsidRDefault="00B11EB3" w:rsidP="00B11EB3">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B11EB3" w:rsidRPr="00273A35" w:rsidRDefault="00B11EB3" w:rsidP="00B11EB3">
      <w:pPr>
        <w:pStyle w:val="DanceBody"/>
        <w:keepNext w:val="0"/>
      </w:pPr>
      <w:r w:rsidRPr="00273A35">
        <w:t>29-32</w:t>
      </w:r>
      <w:r w:rsidRPr="00273A35">
        <w:tab/>
        <w:t>All couples set and cross.  2 3 4 1</w:t>
      </w:r>
    </w:p>
    <w:p w:rsidR="00B11EB3" w:rsidRDefault="00B11EB3" w:rsidP="00B11EB3"/>
    <w:p w:rsidR="00B11EB3" w:rsidRDefault="00B11EB3" w:rsidP="00B11EB3">
      <w:pPr>
        <w:pStyle w:val="Minicrib"/>
      </w:pPr>
      <w:r>
        <w:t>THE BIRTHDAY CAKE  (R8x32)  3C (4C set)</w:t>
      </w:r>
      <w:r>
        <w:tab/>
        <w:t>Holly V Sherman</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 Set+Link; 1s+3s Set+Link.  2 3 1</w:t>
      </w:r>
    </w:p>
    <w:p w:rsidR="00B11EB3" w:rsidRDefault="00B11EB3" w:rsidP="00B11EB3">
      <w:pPr>
        <w:pStyle w:val="DanceBody"/>
      </w:pPr>
      <w:r>
        <w:t>17-24</w:t>
      </w:r>
      <w:r>
        <w:tab/>
        <w:t>1s cross RH, cast up 1 place (3s step down); 1s turn 1/2 RH, pull back RSh &amp; dance slightly toward own side to end joining RH with partner &amp; LH with 3rd corner</w:t>
      </w:r>
    </w:p>
    <w:p w:rsidR="00B11EB3" w:rsidRDefault="00B11EB3" w:rsidP="00B11EB3">
      <w:pPr>
        <w:pStyle w:val="DanceBody"/>
        <w:keepNext w:val="0"/>
      </w:pPr>
      <w:r>
        <w:t>25-32</w:t>
      </w:r>
      <w:r>
        <w:tab/>
        <w:t>1s dance the "Spoke" with 3rd corner, 2nd corner, 1st corner &amp; 4th corner (moving clockwise round) ending in 2nd place own side</w:t>
      </w:r>
    </w:p>
    <w:p w:rsidR="00B11EB3" w:rsidRDefault="00B11EB3" w:rsidP="00B11EB3"/>
    <w:p w:rsidR="00B11EB3" w:rsidRDefault="00B11EB3" w:rsidP="00B11EB3">
      <w:pPr>
        <w:pStyle w:val="Minicrib"/>
      </w:pPr>
      <w:r>
        <w:t>A BIRTHDAY DANCE  (J4x32)  4C Set</w:t>
      </w:r>
      <w:r>
        <w:tab/>
        <w:t>T Sommerville  11 More South African SCDs</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cross RH &amp; cast in 1 place, 1s+4s dance LH across</w:t>
      </w:r>
    </w:p>
    <w:p w:rsidR="00B11EB3" w:rsidRPr="006B40B3" w:rsidRDefault="00B11EB3" w:rsidP="00B11EB3">
      <w:pPr>
        <w:pStyle w:val="DanceBody"/>
      </w:pPr>
      <w:r w:rsidRPr="006B40B3">
        <w:t xml:space="preserve"> 9-16</w:t>
      </w:r>
      <w:r w:rsidRPr="006B40B3">
        <w:tab/>
        <w:t>1s &amp; 4s change places RH with corners &amp; 2s+3s dance LH across, all set</w:t>
      </w:r>
    </w:p>
    <w:p w:rsidR="00B11EB3" w:rsidRPr="006B40B3" w:rsidRDefault="00B11EB3" w:rsidP="00B11EB3">
      <w:pPr>
        <w:pStyle w:val="DanceBody"/>
      </w:pPr>
      <w:r w:rsidRPr="006B40B3">
        <w:t>17-24</w:t>
      </w:r>
      <w:r w:rsidRPr="006B40B3">
        <w:tab/>
        <w:t>All dance reels of 4 on sides</w:t>
      </w:r>
    </w:p>
    <w:p w:rsidR="00B11EB3" w:rsidRPr="006B40B3" w:rsidRDefault="00B11EB3" w:rsidP="00B11EB3">
      <w:pPr>
        <w:pStyle w:val="DanceBody"/>
        <w:keepNext w:val="0"/>
      </w:pPr>
      <w:r w:rsidRPr="006B40B3">
        <w:t>25-32</w:t>
      </w:r>
      <w:r w:rsidRPr="006B40B3">
        <w:tab/>
        <w:t>All set, 1s+2s also 3s+4s dance RH across 1/2 way,  1s+4s dance LH across 1/2 way while 2s &amp; 3s cross RH, all set.  2 4(1)(3)</w:t>
      </w:r>
    </w:p>
    <w:p w:rsidR="00B11EB3" w:rsidRDefault="00B11EB3" w:rsidP="00B11EB3"/>
    <w:p w:rsidR="00B11EB3" w:rsidRDefault="00B11EB3" w:rsidP="00B11EB3">
      <w:pPr>
        <w:pStyle w:val="Minicrib"/>
      </w:pPr>
      <w:r>
        <w:t>BIRTHDAY OFFERING  (R8x32)  3C (4C Set)</w:t>
      </w:r>
      <w:r>
        <w:tab/>
        <w:t>A Raisin  Croydon 50th Anniv</w:t>
      </w:r>
    </w:p>
    <w:p w:rsidR="00B11EB3" w:rsidRPr="006B40B3" w:rsidRDefault="00B11EB3" w:rsidP="00B11EB3">
      <w:pPr>
        <w:pStyle w:val="DanceBody"/>
      </w:pPr>
      <w:r w:rsidRPr="006B40B3">
        <w:t xml:space="preserve"> 1- 8</w:t>
      </w:r>
      <w:r w:rsidRPr="006B40B3">
        <w:tab/>
        <w:t>1s set, dance down below 3s, cast up own sides &amp; in to face 1st corners</w:t>
      </w:r>
    </w:p>
    <w:p w:rsidR="00B11EB3" w:rsidRPr="006B40B3" w:rsidRDefault="00B11EB3" w:rsidP="00B11EB3">
      <w:pPr>
        <w:pStyle w:val="DanceBody"/>
      </w:pPr>
      <w:r w:rsidRPr="006B40B3">
        <w:t xml:space="preserve"> 9-12</w:t>
      </w:r>
      <w:r w:rsidRPr="006B40B3">
        <w:tab/>
        <w:t>1s turn crnrs 2H while 2nd crnrs change pl LH to form lines of 3 across (1L between 2M+3M &amp; 1M with 2L+3L) &amp; set (bottom line turns to face dn)</w:t>
      </w:r>
    </w:p>
    <w:p w:rsidR="00B11EB3" w:rsidRPr="006B40B3" w:rsidRDefault="00B11EB3" w:rsidP="00B11EB3">
      <w:pPr>
        <w:pStyle w:val="DanceBody"/>
      </w:pPr>
      <w:r w:rsidRPr="006B40B3">
        <w:t>13-16</w:t>
      </w:r>
      <w:r w:rsidRPr="006B40B3">
        <w:tab/>
        <w:t>All dance down in lines of 3 &amp; turn to face up</w:t>
      </w:r>
    </w:p>
    <w:p w:rsidR="00B11EB3" w:rsidRPr="006B40B3" w:rsidRDefault="00B11EB3" w:rsidP="00B11EB3">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B11EB3" w:rsidRPr="006B40B3" w:rsidRDefault="00B11EB3" w:rsidP="00B11EB3">
      <w:pPr>
        <w:pStyle w:val="DanceBody"/>
        <w:keepNext w:val="0"/>
      </w:pPr>
      <w:r w:rsidRPr="006B40B3">
        <w:t>25-32</w:t>
      </w:r>
      <w:r w:rsidRPr="006B40B3">
        <w:tab/>
        <w:t>1s dance 1/2 diagonal reel of 4 with corners &amp; pass LSh to 2nd place own side &amp; all turn partners RH</w:t>
      </w:r>
    </w:p>
    <w:p w:rsidR="00B11EB3" w:rsidRDefault="00B11EB3" w:rsidP="00B11EB3"/>
    <w:p w:rsidR="00B11EB3" w:rsidRDefault="00B11EB3" w:rsidP="00B11EB3">
      <w:pPr>
        <w:pStyle w:val="Minicrib"/>
      </w:pPr>
      <w:r>
        <w:t>THE BIRTHDAY PRESENT  (S8x32)  3C (4C set)</w:t>
      </w:r>
      <w:r>
        <w:tab/>
        <w:t>J Fletcher  Three Hands Across</w:t>
      </w:r>
    </w:p>
    <w:p w:rsidR="00B11EB3" w:rsidRPr="006B40B3" w:rsidRDefault="00B11EB3" w:rsidP="00B11EB3">
      <w:pPr>
        <w:pStyle w:val="DanceBody"/>
      </w:pPr>
      <w:r w:rsidRPr="006B40B3">
        <w:t xml:space="preserve"> 1- 8</w:t>
      </w:r>
      <w:r w:rsidRPr="006B40B3">
        <w:tab/>
        <w:t>1s turn 2H &amp; cast to 3rd place, cross RH &amp; cast up to 2nd place</w:t>
      </w:r>
    </w:p>
    <w:p w:rsidR="00B11EB3" w:rsidRPr="006B40B3" w:rsidRDefault="00B11EB3" w:rsidP="00B11EB3">
      <w:pPr>
        <w:pStyle w:val="DanceBody"/>
      </w:pPr>
      <w:r w:rsidRPr="006B40B3">
        <w:t xml:space="preserve"> 9-16</w:t>
      </w:r>
      <w:r w:rsidRPr="006B40B3">
        <w:tab/>
        <w:t>1s dance reflection reels of 3 on opposite sides (1s in &amp; up to start)</w:t>
      </w:r>
    </w:p>
    <w:p w:rsidR="00B11EB3" w:rsidRPr="006B40B3" w:rsidRDefault="00B11EB3" w:rsidP="00B11EB3">
      <w:pPr>
        <w:pStyle w:val="DanceBody"/>
      </w:pPr>
      <w:r w:rsidRPr="006B40B3">
        <w:t>17-24</w:t>
      </w:r>
      <w:r w:rsidRPr="006B40B3">
        <w:tab/>
        <w:t>1s cross up RH ending 1s facing down to 2s in middle &amp; set, 1s+2s dance 4H round to left ending BtoB facing original places</w:t>
      </w:r>
    </w:p>
    <w:p w:rsidR="00B11EB3" w:rsidRPr="006B40B3" w:rsidRDefault="00B11EB3" w:rsidP="00B11EB3">
      <w:pPr>
        <w:pStyle w:val="DanceBody"/>
      </w:pPr>
      <w:r w:rsidRPr="006B40B3">
        <w:t>25-32</w:t>
      </w:r>
      <w:r w:rsidRPr="006B40B3">
        <w:tab/>
        <w:t>1s &amp; 2s dance The Bow:-</w:t>
      </w:r>
    </w:p>
    <w:p w:rsidR="00B11EB3" w:rsidRPr="006B40B3" w:rsidRDefault="00B11EB3" w:rsidP="00B11EB3">
      <w:pPr>
        <w:pStyle w:val="DanceBody"/>
        <w:keepNext w:val="0"/>
      </w:pPr>
      <w:r w:rsidRPr="006B40B3">
        <w:tab/>
        <w:t>1s &amp; 2s loop right round through original places &amp; dance LH across 1/2 way, 2s &amp; 1s loop round to right into opp places &amp; cross RH to own sides</w:t>
      </w:r>
    </w:p>
    <w:p w:rsidR="00B11EB3" w:rsidRDefault="00B11EB3" w:rsidP="00B11EB3"/>
    <w:p w:rsidR="00B11EB3" w:rsidRDefault="00B11EB3" w:rsidP="00B11EB3">
      <w:pPr>
        <w:pStyle w:val="Minicrib"/>
      </w:pPr>
      <w:r>
        <w:t>A BIRTHDAY STRATHSPEY  (S32)  Round the Room</w:t>
      </w:r>
      <w:r>
        <w:tab/>
        <w:t>Barbara Handley  Manchester 75th Anniv</w:t>
      </w:r>
    </w:p>
    <w:p w:rsidR="00B11EB3" w:rsidRDefault="00B11EB3" w:rsidP="00B11EB3">
      <w:pPr>
        <w:pStyle w:val="DanceBody"/>
      </w:pPr>
      <w:r>
        <w:t>Round the Room 2 facing 2</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Ladies Chain</w:t>
      </w:r>
    </w:p>
    <w:p w:rsidR="00B11EB3" w:rsidRDefault="00B11EB3" w:rsidP="00B11EB3">
      <w:pPr>
        <w:pStyle w:val="DanceBody"/>
      </w:pPr>
      <w:r>
        <w:t>17-24</w:t>
      </w:r>
      <w:r>
        <w:tab/>
        <w:t>All dance R&amp;L</w:t>
      </w:r>
    </w:p>
    <w:p w:rsidR="00B11EB3" w:rsidRDefault="00B11EB3" w:rsidP="00B11EB3">
      <w:pPr>
        <w:pStyle w:val="DanceBody"/>
        <w:keepNext w:val="0"/>
      </w:pPr>
      <w:r>
        <w:t>25-32</w:t>
      </w:r>
      <w:r>
        <w:tab/>
        <w:t>All join hands with partner, set twice to opp couple, drop hands, Adv passing opp person RSh (3 steps) &amp; Ret 1 step</w:t>
      </w:r>
    </w:p>
    <w:p w:rsidR="00B11EB3" w:rsidRDefault="00B11EB3" w:rsidP="00B11EB3"/>
    <w:p w:rsidR="00B11EB3" w:rsidRDefault="00B11EB3" w:rsidP="00B11EB3">
      <w:pPr>
        <w:pStyle w:val="Minicrib"/>
      </w:pPr>
      <w:r>
        <w:t>BISHOP HALL  (J8x32)  3C (4C set)</w:t>
      </w:r>
      <w:r>
        <w:tab/>
        <w:t>Holly Boyd  Oh, How We've Danced!</w:t>
      </w:r>
    </w:p>
    <w:p w:rsidR="00B11EB3" w:rsidRDefault="00B11EB3" w:rsidP="00B11EB3">
      <w:pPr>
        <w:pStyle w:val="DanceBody"/>
      </w:pPr>
      <w:r>
        <w:t xml:space="preserve"> 1- 8</w:t>
      </w:r>
      <w:r>
        <w:tab/>
        <w:t>1s advance, touch RH &amp; retire; 1s cross RH &amp; cast (2s step up). 2 (1) 3</w:t>
      </w:r>
    </w:p>
    <w:p w:rsidR="00B11EB3" w:rsidRDefault="00B11EB3" w:rsidP="00B11EB3">
      <w:pPr>
        <w:pStyle w:val="DanceBody"/>
      </w:pPr>
      <w:r>
        <w:t xml:space="preserve"> 9-16</w:t>
      </w:r>
      <w:r>
        <w:tab/>
        <w:t>1s dance 1/2 diag R&amp;L (Man up, Lady down) twice.  (3) (1) (2)</w:t>
      </w:r>
    </w:p>
    <w:p w:rsidR="00B11EB3" w:rsidRDefault="00B11EB3" w:rsidP="00B11EB3">
      <w:pPr>
        <w:pStyle w:val="DanceBody"/>
      </w:pPr>
      <w:r>
        <w:t>17-20</w:t>
      </w:r>
      <w:r>
        <w:tab/>
        <w:t>1s dance 1/2 reels of 3 across (1M LSh to 3L at top, 1L LSh to 2M at bottom);   3 1 2</w:t>
      </w:r>
    </w:p>
    <w:p w:rsidR="00B11EB3" w:rsidRDefault="00B11EB3" w:rsidP="00B11EB3">
      <w:pPr>
        <w:pStyle w:val="DanceBody"/>
      </w:pPr>
      <w:r>
        <w:t>21-28</w:t>
      </w:r>
      <w:r>
        <w:tab/>
        <w:t>All dance La Baratte:</w:t>
      </w:r>
    </w:p>
    <w:p w:rsidR="00B11EB3" w:rsidRDefault="00B11EB3" w:rsidP="00B11EB3">
      <w:pPr>
        <w:pStyle w:val="DanceBody"/>
      </w:pPr>
      <w:r>
        <w:tab/>
        <w:t>21-22   All  join hands on sides &amp; set</w:t>
      </w:r>
    </w:p>
    <w:p w:rsidR="00B11EB3" w:rsidRDefault="00B11EB3" w:rsidP="00B11EB3">
      <w:pPr>
        <w:pStyle w:val="DanceBody"/>
      </w:pPr>
      <w:r>
        <w:tab/>
        <w:t>23-24   Man 1/2 turns opposite Lady RH &amp; retains hand but at arm's length from each other</w:t>
      </w:r>
    </w:p>
    <w:p w:rsidR="00B11EB3" w:rsidRDefault="00B11EB3" w:rsidP="00B11EB3">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27-28   Couple change places LH to opposite places.  (3) (1) (2)</w:t>
      </w:r>
    </w:p>
    <w:p w:rsidR="00B11EB3" w:rsidRDefault="00B11EB3" w:rsidP="00B11EB3">
      <w:pPr>
        <w:pStyle w:val="DanceBody"/>
        <w:keepNext w:val="0"/>
      </w:pPr>
      <w:r>
        <w:t>29-32</w:t>
      </w:r>
      <w:r>
        <w:tab/>
        <w:t>All chase anticlockwise 1/2 round.  2 1 3</w:t>
      </w:r>
    </w:p>
    <w:p w:rsidR="00B11EB3" w:rsidRDefault="00B11EB3" w:rsidP="00B11EB3"/>
    <w:p w:rsidR="00B11EB3" w:rsidRDefault="00B11EB3" w:rsidP="00B11EB3">
      <w:pPr>
        <w:pStyle w:val="Minicrib"/>
      </w:pPr>
      <w:r>
        <w:t>THE BISHOP OF COLUMBUS  (R4x32)  4C set</w:t>
      </w:r>
      <w:r>
        <w:tab/>
        <w:t>Terry Glasspool &amp; S Hall</w:t>
      </w:r>
    </w:p>
    <w:p w:rsidR="00B11EB3" w:rsidRPr="000D60D4" w:rsidRDefault="00B11EB3" w:rsidP="00B11EB3">
      <w:pPr>
        <w:pStyle w:val="DanceBody"/>
      </w:pPr>
      <w:r w:rsidRPr="000D60D4">
        <w:t>3s &amp; 4s on opp sides</w:t>
      </w:r>
    </w:p>
    <w:p w:rsidR="00B11EB3" w:rsidRPr="000D60D4" w:rsidRDefault="00B11EB3" w:rsidP="00B11EB3">
      <w:pPr>
        <w:pStyle w:val="DanceBody"/>
      </w:pPr>
      <w:r w:rsidRPr="000D60D4">
        <w:t xml:space="preserve"> 1- 8</w:t>
      </w:r>
      <w:r w:rsidRPr="000D60D4">
        <w:tab/>
        <w:t>1M &amp; 4M cast in 1 place, set while 1L &amp; 4L cast in 1 place, 1M+4M 1/2 turn RH while partners set, 1s+4s dance RH across 1/2 way</w:t>
      </w:r>
    </w:p>
    <w:p w:rsidR="00B11EB3" w:rsidRPr="000D60D4" w:rsidRDefault="00B11EB3" w:rsidP="00B11EB3">
      <w:pPr>
        <w:pStyle w:val="DanceBody"/>
      </w:pPr>
      <w:r w:rsidRPr="000D60D4">
        <w:t xml:space="preserve"> 9-16</w:t>
      </w:r>
      <w:r w:rsidRPr="000D60D4">
        <w:tab/>
        <w:t>1s+4s dance Ladies' Chain &amp; end turning Ladies LH into middle (1M+4L facing down, 1L+4M facing up)</w:t>
      </w:r>
    </w:p>
    <w:p w:rsidR="00B11EB3" w:rsidRPr="000D60D4" w:rsidRDefault="00B11EB3" w:rsidP="00B11EB3">
      <w:pPr>
        <w:pStyle w:val="DanceBody"/>
      </w:pPr>
      <w:r w:rsidRPr="000D60D4">
        <w:t>17-24</w:t>
      </w:r>
      <w:r w:rsidRPr="000D60D4">
        <w:tab/>
        <w:t>Couples pass RSh &amp; dance 1/2 Figs of 8 (1L+4M round 2s &amp; 4L+1M round 3s) &amp; end 1s on Ladies' side, 4s Men's side, Set+Link with partners</w:t>
      </w:r>
    </w:p>
    <w:p w:rsidR="00B11EB3" w:rsidRPr="000D60D4" w:rsidRDefault="00B11EB3" w:rsidP="00B11EB3">
      <w:pPr>
        <w:pStyle w:val="DanceBody"/>
        <w:keepNext w:val="0"/>
      </w:pPr>
      <w:r w:rsidRPr="000D60D4">
        <w:t>25-32</w:t>
      </w:r>
      <w:r w:rsidRPr="000D60D4">
        <w:tab/>
        <w:t>1L &amp; 4L followed by partners dance Tandem RSh reels of 3 across (1s with 3s, 4s with 2s) &amp; end 2 4 (1)(3)</w:t>
      </w:r>
    </w:p>
    <w:p w:rsidR="00B11EB3" w:rsidRDefault="00B11EB3" w:rsidP="00B11EB3"/>
    <w:p w:rsidR="00B11EB3" w:rsidRDefault="00B11EB3" w:rsidP="00B11EB3">
      <w:pPr>
        <w:pStyle w:val="Minicrib"/>
      </w:pPr>
      <w:r>
        <w:t>BIT OF BOTH  (J8x32)  3C (4C set)</w:t>
      </w:r>
      <w:r>
        <w:tab/>
        <w:t>G Sibley  Katannuta Bk</w:t>
      </w:r>
    </w:p>
    <w:p w:rsidR="00B11EB3" w:rsidRPr="006B40B3" w:rsidRDefault="00B11EB3" w:rsidP="00B11EB3">
      <w:pPr>
        <w:pStyle w:val="DanceBody"/>
      </w:pPr>
      <w:r w:rsidRPr="006B40B3">
        <w:t xml:space="preserve"> 1- 8</w:t>
      </w:r>
      <w:r w:rsidRPr="006B40B3">
        <w:tab/>
        <w:t>1s+2s+3s set &amp; cross RH, set &amp; 1/2 turn RH into promenade hold</w:t>
      </w:r>
    </w:p>
    <w:p w:rsidR="00B11EB3" w:rsidRPr="006B40B3" w:rsidRDefault="00B11EB3" w:rsidP="00B11EB3">
      <w:pPr>
        <w:pStyle w:val="DanceBody"/>
      </w:pPr>
      <w:r w:rsidRPr="006B40B3">
        <w:t xml:space="preserve"> 9-16</w:t>
      </w:r>
      <w:r w:rsidRPr="006B40B3">
        <w:tab/>
        <w:t>1s+2s+3s Promenade</w:t>
      </w:r>
    </w:p>
    <w:p w:rsidR="00B11EB3" w:rsidRPr="006B40B3" w:rsidRDefault="00B11EB3" w:rsidP="00B11EB3">
      <w:pPr>
        <w:pStyle w:val="DanceBody"/>
      </w:pPr>
      <w:r w:rsidRPr="006B40B3">
        <w:t>17-24</w:t>
      </w:r>
      <w:r w:rsidRPr="006B40B3">
        <w:tab/>
        <w:t>1s+2s lead down &amp; back</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BLACK AGNES  (R4x40)  (4C set)</w:t>
      </w:r>
      <w:r>
        <w:tab/>
        <w:t>J Scott</w:t>
      </w:r>
    </w:p>
    <w:p w:rsidR="00B11EB3" w:rsidRPr="006B40B3" w:rsidRDefault="00B11EB3" w:rsidP="00B11EB3">
      <w:pPr>
        <w:pStyle w:val="DanceBody"/>
      </w:pPr>
      <w:r w:rsidRPr="006B40B3">
        <w:t xml:space="preserve"> 1- 8</w:t>
      </w:r>
      <w:r w:rsidRPr="006B40B3">
        <w:tab/>
        <w:t>1s+2s also 3s+4s dance 1/2 R&amp;L, all turn RH</w:t>
      </w:r>
    </w:p>
    <w:p w:rsidR="00B11EB3" w:rsidRPr="006B40B3" w:rsidRDefault="00B11EB3" w:rsidP="00B11EB3">
      <w:pPr>
        <w:pStyle w:val="DanceBody"/>
      </w:pPr>
      <w:r w:rsidRPr="006B40B3">
        <w:t xml:space="preserve"> 9-16</w:t>
      </w:r>
      <w:r w:rsidRPr="006B40B3">
        <w:tab/>
        <w:t>1s+4s dance LH across, 2s+1s also 4s+3s dance 1/2 R&amp;L  1 2 3 4</w:t>
      </w:r>
    </w:p>
    <w:p w:rsidR="00B11EB3" w:rsidRPr="006B40B3" w:rsidRDefault="00B11EB3" w:rsidP="00B11EB3">
      <w:pPr>
        <w:pStyle w:val="DanceBody"/>
      </w:pPr>
      <w:r w:rsidRPr="006B40B3">
        <w:t>17-20</w:t>
      </w:r>
      <w:r w:rsidRPr="006B40B3">
        <w:tab/>
        <w:t>1s+2s cross with Ladies dancing under Mens arch &amp; 1s+2s change places on sides with 2s dancing under 1s arm  (2)(1)3 4</w:t>
      </w:r>
    </w:p>
    <w:p w:rsidR="00B11EB3" w:rsidRPr="006B40B3" w:rsidRDefault="00B11EB3" w:rsidP="00B11EB3">
      <w:pPr>
        <w:pStyle w:val="DanceBody"/>
      </w:pPr>
      <w:r w:rsidRPr="006B40B3">
        <w:t>21-24</w:t>
      </w:r>
      <w:r w:rsidRPr="006B40B3">
        <w:tab/>
        <w:t>1s+3s cross with 1L+3M dancing under arch made by 1M+3L, 1s+3s change places on sides with 3s dancing under 1s arm  (2)(3)1 4</w:t>
      </w:r>
    </w:p>
    <w:p w:rsidR="00B11EB3" w:rsidRPr="006B40B3" w:rsidRDefault="00B11EB3" w:rsidP="00B11EB3">
      <w:pPr>
        <w:pStyle w:val="DanceBody"/>
      </w:pPr>
      <w:r w:rsidRPr="006B40B3">
        <w:t>25-32</w:t>
      </w:r>
      <w:r w:rsidRPr="006B40B3">
        <w:tab/>
        <w:t>1s+4s cross with Ladies dancing under Mens arch, 1s+4s change places on sides with 4s dancing under 1s arm, all set &amp; cross RH  2 3 4 1</w:t>
      </w:r>
    </w:p>
    <w:p w:rsidR="00B11EB3" w:rsidRPr="006B40B3" w:rsidRDefault="00B11EB3" w:rsidP="00B11EB3">
      <w:pPr>
        <w:pStyle w:val="DanceBody"/>
        <w:keepNext w:val="0"/>
      </w:pPr>
      <w:r w:rsidRPr="006B40B3">
        <w:t>33-40</w:t>
      </w:r>
      <w:r w:rsidRPr="006B40B3">
        <w:tab/>
        <w:t>3s+4s+1s circle 6H round &amp; back</w:t>
      </w:r>
    </w:p>
    <w:p w:rsidR="00B11EB3" w:rsidRDefault="00B11EB3" w:rsidP="00B11EB3"/>
    <w:p w:rsidR="00B11EB3" w:rsidRDefault="00B11EB3" w:rsidP="00B11EB3">
      <w:pPr>
        <w:pStyle w:val="Minicrib"/>
      </w:pPr>
      <w:r>
        <w:t>BLACK ANGUS  (S3x32)  3C set</w:t>
      </w:r>
      <w:r>
        <w:tab/>
        <w:t>A Boyd  SCD Archives</w:t>
      </w:r>
    </w:p>
    <w:p w:rsidR="00B11EB3" w:rsidRPr="006B40B3" w:rsidRDefault="00B11EB3" w:rsidP="00B11EB3">
      <w:pPr>
        <w:pStyle w:val="DanceBody"/>
      </w:pPr>
      <w:r w:rsidRPr="006B40B3">
        <w:t xml:space="preserve"> 1- 8</w:t>
      </w:r>
      <w:r w:rsidRPr="006B40B3">
        <w:tab/>
        <w:t>1s prom round outside of set (pass 2M LSh) end in 2nd pl facing Men</w:t>
      </w:r>
      <w:r>
        <w:t>'</w:t>
      </w:r>
      <w:r w:rsidRPr="006B40B3">
        <w:t>s side as 2s+3s set, cross RH &amp; dance RH across to end in pl on opp sides</w:t>
      </w:r>
    </w:p>
    <w:p w:rsidR="00B11EB3" w:rsidRPr="006B40B3" w:rsidRDefault="00B11EB3" w:rsidP="00B11EB3">
      <w:pPr>
        <w:pStyle w:val="DanceBody"/>
      </w:pPr>
      <w:r w:rsidRPr="006B40B3">
        <w:t xml:space="preserve"> 9-16</w:t>
      </w:r>
      <w:r w:rsidRPr="006B40B3">
        <w:tab/>
        <w:t>1s (prom hold) dance 1/2 reel of 3 with 2L+3L (on Men</w:t>
      </w:r>
      <w:r>
        <w:t>'</w:t>
      </w:r>
      <w:r w:rsidRPr="006B40B3">
        <w:t>s side) giving LSh to 3L &amp; 1/2 reel with 2M+3M giving LSh to 2M &amp; end in centre facing dn</w:t>
      </w:r>
    </w:p>
    <w:p w:rsidR="00B11EB3" w:rsidRPr="006B40B3" w:rsidRDefault="00B11EB3" w:rsidP="00B11EB3">
      <w:pPr>
        <w:pStyle w:val="DanceBody"/>
      </w:pPr>
      <w:r w:rsidRPr="006B40B3">
        <w:t>17-24</w:t>
      </w:r>
      <w:r w:rsidRPr="006B40B3">
        <w:tab/>
        <w:t>1s (prom hold) dance 1/2 reel of 3 across with 2s (3rd pl) giving RSh to 2L &amp; 1/2 reel with 3s RSh to 3M ending at top with 3s+2s behind ready for</w:t>
      </w:r>
    </w:p>
    <w:p w:rsidR="00B11EB3" w:rsidRPr="006B40B3" w:rsidRDefault="00B11EB3" w:rsidP="00B11EB3">
      <w:pPr>
        <w:pStyle w:val="DanceBody"/>
        <w:keepNext w:val="0"/>
      </w:pPr>
      <w:r w:rsidRPr="006B40B3">
        <w:t>25-32</w:t>
      </w:r>
      <w:r w:rsidRPr="006B40B3">
        <w:tab/>
        <w:t>1s+3s+2s dance Allemande</w:t>
      </w:r>
    </w:p>
    <w:p w:rsidR="00B11EB3" w:rsidRDefault="00B11EB3" w:rsidP="00B11EB3"/>
    <w:p w:rsidR="00B11EB3" w:rsidRDefault="00B11EB3" w:rsidP="00B11EB3">
      <w:pPr>
        <w:pStyle w:val="Minicrib"/>
      </w:pPr>
      <w:r>
        <w:t>THE BLACK BEAR  (R8x32)  3C (4C set)</w:t>
      </w:r>
      <w:r>
        <w:tab/>
        <w:t>Ian C J Galbraith  Berkhamsted Golden Jubilee</w:t>
      </w:r>
    </w:p>
    <w:p w:rsidR="00B11EB3" w:rsidRPr="006B40B3" w:rsidRDefault="00B11EB3" w:rsidP="00B11EB3">
      <w:pPr>
        <w:pStyle w:val="DanceBody"/>
      </w:pPr>
      <w:r w:rsidRPr="006B40B3">
        <w:t xml:space="preserve"> 1-8</w:t>
      </w:r>
      <w:r w:rsidRPr="006B40B3">
        <w:tab/>
        <w:t>1s+2s set &amp; dance RH across 1/2 way, set again then 2s turn LH to sides while 1s turn LH to face 1st corners</w:t>
      </w:r>
    </w:p>
    <w:p w:rsidR="00B11EB3" w:rsidRPr="006B40B3" w:rsidRDefault="00B11EB3" w:rsidP="00B11EB3">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B11EB3" w:rsidRPr="006B40B3" w:rsidRDefault="00B11EB3" w:rsidP="00B11EB3">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B11EB3" w:rsidRDefault="00B11EB3" w:rsidP="00B11EB3">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B11EB3" w:rsidRDefault="00B11EB3" w:rsidP="00B11EB3"/>
    <w:p w:rsidR="00B11EB3" w:rsidRDefault="00B11EB3" w:rsidP="00B11EB3">
      <w:pPr>
        <w:pStyle w:val="Minicrib"/>
      </w:pPr>
      <w:r>
        <w:t>BLACK BITCH REEL  (R4x32)  4C set</w:t>
      </w:r>
      <w:r>
        <w:tab/>
        <w:t>Heather Knox  West Lothian 60</w:t>
      </w:r>
    </w:p>
    <w:p w:rsidR="00B11EB3" w:rsidRDefault="00B11EB3" w:rsidP="00B11EB3">
      <w:pPr>
        <w:pStyle w:val="DanceBody"/>
      </w:pPr>
      <w:r>
        <w:t xml:space="preserve"> 1- 4</w:t>
      </w:r>
      <w:r>
        <w:tab/>
        <w:t xml:space="preserve">All 4 couples set,1s &amp; 4s cast in 1 place </w:t>
      </w:r>
      <w:r w:rsidRPr="00660491">
        <w:rPr>
          <w:b/>
        </w:rPr>
        <w:t>while</w:t>
      </w:r>
      <w:r>
        <w:t xml:space="preserve"> 2s &amp; 3s dance NHJ with partner to 1st/4th place</w:t>
      </w:r>
    </w:p>
    <w:p w:rsidR="00B11EB3" w:rsidRDefault="00B11EB3" w:rsidP="00B11EB3">
      <w:pPr>
        <w:pStyle w:val="DanceBody"/>
      </w:pPr>
      <w:r>
        <w:t xml:space="preserve"> 5- 8</w:t>
      </w:r>
      <w:r>
        <w:tab/>
        <w:t>1s+4s dance LH across finishing in prom hold with partner. 1s facing 2L, 4s facing 3M</w:t>
      </w:r>
    </w:p>
    <w:p w:rsidR="00B11EB3" w:rsidRDefault="00B11EB3" w:rsidP="00B11EB3">
      <w:pPr>
        <w:pStyle w:val="DanceBody"/>
      </w:pPr>
      <w:r>
        <w:t xml:space="preserve"> 9-16</w:t>
      </w:r>
      <w:r>
        <w:tab/>
        <w:t>1s+2s &amp; 4s+3s dance RSh reels of 3 across. 1s &amp; 4s finish in centre, BtoB with partner, facing own side</w:t>
      </w:r>
    </w:p>
    <w:p w:rsidR="00B11EB3" w:rsidRDefault="00B11EB3" w:rsidP="00B11EB3">
      <w:pPr>
        <w:pStyle w:val="DanceBody"/>
      </w:pPr>
      <w:r>
        <w:t>17-24</w:t>
      </w:r>
      <w:r>
        <w:tab/>
        <w:t>1s &amp; 4s 1/2 turn corners NH, corners join free hands in centre in St Andrews Cross &amp; all set, corners drop hands in centre &amp; all turn to end in original places</w:t>
      </w:r>
    </w:p>
    <w:p w:rsidR="00B11EB3" w:rsidRDefault="00B11EB3" w:rsidP="00B11EB3">
      <w:pPr>
        <w:pStyle w:val="DanceBody"/>
        <w:keepNext w:val="0"/>
      </w:pPr>
      <w:r>
        <w:t>25-32</w:t>
      </w:r>
      <w:r>
        <w:tab/>
        <w:t>1s cross RH, cast behind 2s, dance down between 3s, dance down behind 4s &amp; cross LH to 4th place own side (2s+3s+4s step up 31-32)</w:t>
      </w:r>
    </w:p>
    <w:p w:rsidR="00B11EB3" w:rsidRDefault="00B11EB3" w:rsidP="00B11EB3"/>
    <w:p w:rsidR="00B11EB3" w:rsidRDefault="00B11EB3" w:rsidP="00B11EB3">
      <w:pPr>
        <w:pStyle w:val="Minicrib"/>
      </w:pPr>
      <w:r>
        <w:t>THE BLACK BLACK OIL  (R5x32)  5C set</w:t>
      </w:r>
      <w:r>
        <w:tab/>
        <w:t>John Drewry  Deeside Bk 2</w:t>
      </w:r>
    </w:p>
    <w:p w:rsidR="00B11EB3" w:rsidRPr="006B40B3" w:rsidRDefault="00B11EB3" w:rsidP="00B11EB3">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B11EB3" w:rsidRPr="006B40B3" w:rsidRDefault="00B11EB3" w:rsidP="00B11EB3">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B11EB3" w:rsidRPr="006B40B3" w:rsidRDefault="00B11EB3" w:rsidP="00B11EB3">
      <w:pPr>
        <w:pStyle w:val="DanceBody"/>
      </w:pPr>
      <w:r w:rsidRPr="006B40B3">
        <w:t>17-24</w:t>
      </w:r>
      <w:r w:rsidRPr="006B40B3">
        <w:tab/>
        <w:t>1s &amp; 3s Bal-in-Line with corners, turn corners RH into centre &amp; Bal-in-Line, turn corners to sides &amp; face 2nd corners</w:t>
      </w:r>
    </w:p>
    <w:p w:rsidR="00B11EB3" w:rsidRDefault="00B11EB3" w:rsidP="00B11EB3">
      <w:pPr>
        <w:pStyle w:val="DanceBody"/>
        <w:keepNext w:val="0"/>
      </w:pPr>
      <w:r w:rsidRPr="006B40B3">
        <w:t>25-32</w:t>
      </w:r>
      <w:r w:rsidRPr="006B40B3">
        <w:tab/>
        <w:t>1s &amp; 3s dance Pass+Turn with 2nd corners, turn RH 1.1/2 times &amp; cast 1 place on own sides</w:t>
      </w:r>
    </w:p>
    <w:p w:rsidR="00B11EB3" w:rsidRDefault="00B11EB3" w:rsidP="00B11EB3"/>
    <w:p w:rsidR="00B11EB3" w:rsidRDefault="00B11EB3" w:rsidP="00B11EB3">
      <w:pPr>
        <w:pStyle w:val="Minicrib"/>
      </w:pPr>
      <w:r>
        <w:t>THE BLACK BURN REEL  (J4x32)  4C set</w:t>
      </w:r>
      <w:r>
        <w:tab/>
        <w:t>Stoneywood Coll 1</w:t>
      </w:r>
    </w:p>
    <w:p w:rsidR="00B11EB3" w:rsidRPr="006B40B3" w:rsidRDefault="00B11EB3" w:rsidP="00B11EB3">
      <w:pPr>
        <w:pStyle w:val="DanceBody"/>
      </w:pPr>
      <w:r w:rsidRPr="006B40B3">
        <w:t xml:space="preserve"> 1- 8</w:t>
      </w:r>
      <w:r w:rsidRPr="006B40B3">
        <w:tab/>
        <w:t>1s+2s also 3s+4s dance RH across &amp; chase clockwise 1/2 way</w:t>
      </w:r>
    </w:p>
    <w:p w:rsidR="00B11EB3" w:rsidRPr="006B40B3" w:rsidRDefault="00B11EB3" w:rsidP="00B11EB3">
      <w:pPr>
        <w:pStyle w:val="DanceBody"/>
      </w:pPr>
      <w:r w:rsidRPr="006B40B3">
        <w:t xml:space="preserve"> 9-16</w:t>
      </w:r>
      <w:r w:rsidRPr="006B40B3">
        <w:tab/>
        <w:t>4s+3s also 2s+1s dance RH across &amp; chase clockwise back to places</w:t>
      </w:r>
    </w:p>
    <w:p w:rsidR="00B11EB3" w:rsidRPr="006B40B3" w:rsidRDefault="00B11EB3" w:rsidP="00B11EB3">
      <w:pPr>
        <w:pStyle w:val="DanceBody"/>
      </w:pPr>
      <w:r w:rsidRPr="006B40B3">
        <w:t>17-24</w:t>
      </w:r>
      <w:r w:rsidRPr="006B40B3">
        <w:tab/>
        <w:t>1M+2L change places RH, 1L+2M also 1M+3M change places LH, 1L+3L also 1M+4L change places RH &amp; 1L+4M change places LH</w:t>
      </w:r>
    </w:p>
    <w:p w:rsidR="00B11EB3" w:rsidRPr="006B40B3" w:rsidRDefault="00B11EB3" w:rsidP="00B11EB3">
      <w:pPr>
        <w:pStyle w:val="DanceBody"/>
        <w:keepNext w:val="0"/>
      </w:pPr>
      <w:r w:rsidRPr="006B40B3">
        <w:t>25-32</w:t>
      </w:r>
      <w:r w:rsidRPr="006B40B3">
        <w:tab/>
        <w:t>All set &amp; 1/2 turn partners 2H, 2s+3s also 4s+1s circle 4H round to left</w:t>
      </w:r>
    </w:p>
    <w:p w:rsidR="00B11EB3" w:rsidRDefault="00B11EB3" w:rsidP="00B11EB3"/>
    <w:p w:rsidR="00B11EB3" w:rsidRDefault="00B11EB3" w:rsidP="00B11EB3">
      <w:pPr>
        <w:pStyle w:val="Minicrib"/>
      </w:pPr>
      <w:r>
        <w:t>THE BLACK CAT  (J8x32)  2C (4C set)</w:t>
      </w:r>
      <w:r>
        <w:tab/>
        <w:t>John Drewry  Summer Coll 2</w:t>
      </w:r>
    </w:p>
    <w:p w:rsidR="00B11EB3" w:rsidRPr="006B40B3" w:rsidRDefault="00B11EB3" w:rsidP="00B11EB3">
      <w:pPr>
        <w:pStyle w:val="DanceBody"/>
      </w:pPr>
      <w:r w:rsidRPr="006B40B3">
        <w:t xml:space="preserve"> 1- 8</w:t>
      </w:r>
      <w:r w:rsidRPr="006B40B3">
        <w:tab/>
        <w:t>1M+2L set, 3/4 turn RH, 2L casts down behind 1L as 1M cast up around 2M, change places giving LH &amp; end facing partner on opposite side</w:t>
      </w:r>
    </w:p>
    <w:p w:rsidR="00B11EB3" w:rsidRPr="006B40B3" w:rsidRDefault="00B11EB3" w:rsidP="00B11EB3">
      <w:pPr>
        <w:pStyle w:val="DanceBody"/>
      </w:pPr>
      <w:r w:rsidRPr="006B40B3">
        <w:t xml:space="preserve"> 9-16</w:t>
      </w:r>
      <w:r w:rsidRPr="006B40B3">
        <w:tab/>
        <w:t>1s &amp; 2s set to partners on sides, change places LH, 1M+2M (at top) also 1L+2L turn RH</w:t>
      </w:r>
    </w:p>
    <w:p w:rsidR="00B11EB3" w:rsidRPr="006B40B3" w:rsidRDefault="00B11EB3" w:rsidP="00B11EB3">
      <w:pPr>
        <w:pStyle w:val="DanceBody"/>
      </w:pPr>
      <w:r w:rsidRPr="006B40B3">
        <w:t>17-24</w:t>
      </w:r>
      <w:r w:rsidRPr="006B40B3">
        <w:tab/>
        <w:t>Repeat bars 1- 8 with 2M+1L starting</w:t>
      </w:r>
    </w:p>
    <w:p w:rsidR="00B11EB3" w:rsidRPr="006B40B3" w:rsidRDefault="00B11EB3" w:rsidP="00B11EB3">
      <w:pPr>
        <w:pStyle w:val="DanceBody"/>
        <w:keepNext w:val="0"/>
      </w:pPr>
      <w:r w:rsidRPr="006B40B3">
        <w:t>25-32</w:t>
      </w:r>
      <w:r w:rsidRPr="006B40B3">
        <w:tab/>
        <w:t>1L+2L also 1M+2M set, change places LH, 2s &amp; 1s turn partners RH 1.1/2 times</w:t>
      </w:r>
    </w:p>
    <w:p w:rsidR="00B11EB3" w:rsidRDefault="00B11EB3" w:rsidP="00B11EB3"/>
    <w:p w:rsidR="00B11EB3" w:rsidRDefault="00B11EB3" w:rsidP="00B11EB3">
      <w:pPr>
        <w:pStyle w:val="Minicrib"/>
      </w:pPr>
      <w:r>
        <w:t>THE BLACK CRAIG OF DEE  (R8x32)  3C (4C set)</w:t>
      </w:r>
      <w:r>
        <w:tab/>
        <w:t>Hugh Foss  Galloway Album</w:t>
      </w:r>
    </w:p>
    <w:p w:rsidR="00B11EB3" w:rsidRPr="006B40B3" w:rsidRDefault="00B11EB3" w:rsidP="00B11EB3">
      <w:pPr>
        <w:pStyle w:val="DanceBody"/>
      </w:pPr>
      <w:r w:rsidRPr="006B40B3">
        <w:t xml:space="preserve"> 1- 8</w:t>
      </w:r>
      <w:r w:rsidRPr="006B40B3">
        <w:tab/>
        <w:t>1L followed by 1M casts &amp; dances across to 2M place (1M to 2L place), 1M followed by 1L casts &amp; dances across to 3M place (1L to 3L place)</w:t>
      </w:r>
    </w:p>
    <w:p w:rsidR="00B11EB3" w:rsidRPr="006B40B3" w:rsidRDefault="00B11EB3" w:rsidP="00B11EB3">
      <w:pPr>
        <w:pStyle w:val="DanceBody"/>
      </w:pPr>
      <w:r w:rsidRPr="006B40B3">
        <w:t xml:space="preserve"> 9-16</w:t>
      </w:r>
      <w:r w:rsidRPr="006B40B3">
        <w:tab/>
        <w:t>1s+2s+3s chase anticlockwise all the way round back to place &amp; 1s lead up to face 1st corners</w:t>
      </w:r>
    </w:p>
    <w:p w:rsidR="00B11EB3" w:rsidRPr="006B40B3" w:rsidRDefault="00B11EB3" w:rsidP="00B11EB3">
      <w:pPr>
        <w:pStyle w:val="DanceBody"/>
      </w:pPr>
      <w:r w:rsidRPr="006B40B3">
        <w:t>17-24</w:t>
      </w:r>
      <w:r w:rsidRPr="006B40B3">
        <w:tab/>
        <w:t>1s set &amp; turn corners (2H) ending 2nd place on opposite sides</w:t>
      </w:r>
    </w:p>
    <w:p w:rsidR="00B11EB3" w:rsidRPr="006B40B3" w:rsidRDefault="00B11EB3" w:rsidP="00B11EB3">
      <w:pPr>
        <w:pStyle w:val="DanceBody"/>
        <w:keepNext w:val="0"/>
      </w:pPr>
      <w:r w:rsidRPr="006B40B3">
        <w:t>25-32</w:t>
      </w:r>
      <w:r w:rsidRPr="006B40B3">
        <w:tab/>
        <w:t>All set &amp; 1s 1/2 turn RH while 2s+3s set again, 2s+1s+3s turn RH</w:t>
      </w:r>
    </w:p>
    <w:p w:rsidR="00B11EB3" w:rsidRDefault="00B11EB3" w:rsidP="00B11EB3"/>
    <w:p w:rsidR="00B11EB3" w:rsidRDefault="00B11EB3" w:rsidP="00B11EB3">
      <w:pPr>
        <w:pStyle w:val="Minicrib"/>
      </w:pPr>
      <w:r>
        <w:t>THE BLACK DANCE  (R8x32)  3C (4C set)</w:t>
      </w:r>
      <w:r>
        <w:tab/>
        <w:t>David Rutherford 1772  RSCDS Bk 12</w:t>
      </w:r>
    </w:p>
    <w:p w:rsidR="00B11EB3" w:rsidRPr="006B40B3" w:rsidRDefault="00B11EB3" w:rsidP="00B11EB3">
      <w:pPr>
        <w:pStyle w:val="DanceBody"/>
      </w:pPr>
      <w:r w:rsidRPr="006B40B3">
        <w:t xml:space="preserve"> 1- 8</w:t>
      </w:r>
      <w:r w:rsidRPr="006B40B3">
        <w:tab/>
        <w:t>1s turn RH &amp; LH</w:t>
      </w:r>
    </w:p>
    <w:p w:rsidR="00B11EB3" w:rsidRPr="006B40B3" w:rsidRDefault="00B11EB3" w:rsidP="00B11EB3">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B11EB3" w:rsidRPr="006B40B3" w:rsidRDefault="00B11EB3" w:rsidP="00B11EB3">
      <w:pPr>
        <w:pStyle w:val="DanceBody"/>
      </w:pPr>
      <w:r w:rsidRPr="006B40B3">
        <w:t>17-24</w:t>
      </w:r>
      <w:r w:rsidRPr="006B40B3">
        <w:tab/>
        <w:t xml:space="preserve">1M+3L turn RH &amp; LH </w:t>
      </w:r>
      <w:r w:rsidRPr="000F5EE6">
        <w:rPr>
          <w:b/>
        </w:rPr>
        <w:t>while</w:t>
      </w:r>
      <w:r w:rsidRPr="006B40B3">
        <w:t xml:space="preserve"> 3M+1L do </w:t>
      </w:r>
      <w:r>
        <w:t>likewise</w:t>
      </w:r>
    </w:p>
    <w:p w:rsidR="00B11EB3" w:rsidRPr="006B40B3" w:rsidRDefault="00B11EB3" w:rsidP="00B11EB3">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B11EB3" w:rsidRDefault="00B11EB3" w:rsidP="00B11EB3"/>
    <w:p w:rsidR="00B11EB3" w:rsidRDefault="00B11EB3" w:rsidP="00B11EB3">
      <w:pPr>
        <w:pStyle w:val="Minicrib"/>
      </w:pPr>
      <w:r>
        <w:t>BLACK DONALD  (J8x32)  2C (4C set)</w:t>
      </w:r>
      <w:r>
        <w:tab/>
        <w:t>Derek Haynes  Carnforth Coll 2</w:t>
      </w:r>
    </w:p>
    <w:p w:rsidR="00B11EB3" w:rsidRPr="006B40B3" w:rsidRDefault="00B11EB3" w:rsidP="00B11EB3">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B11EB3" w:rsidRPr="006B40B3" w:rsidRDefault="00B11EB3" w:rsidP="00B11EB3">
      <w:pPr>
        <w:pStyle w:val="DanceBody"/>
      </w:pPr>
      <w:r w:rsidRPr="006B40B3">
        <w:t xml:space="preserve"> 9-16</w:t>
      </w:r>
      <w:r w:rsidRPr="006B40B3">
        <w:tab/>
        <w:t>1s+2s dance Allemande Left (repeat giving LH) &amp; dance LH across</w:t>
      </w:r>
    </w:p>
    <w:p w:rsidR="00B11EB3" w:rsidRPr="006B40B3" w:rsidRDefault="00B11EB3" w:rsidP="00B11EB3">
      <w:pPr>
        <w:pStyle w:val="DanceBody"/>
      </w:pPr>
      <w:r w:rsidRPr="006B40B3">
        <w:t>17-24</w:t>
      </w:r>
      <w:r w:rsidRPr="006B40B3">
        <w:tab/>
        <w:t>1M followed by partner casts 1 place, crosses up &amp; casts round 2L to end on own sides in 2nd place</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THE BLACK DOUGLAS  (J8x40)  3C (4C set)</w:t>
      </w:r>
      <w:r>
        <w:tab/>
        <w:t>Sam Firth  SCD Archives</w:t>
      </w:r>
    </w:p>
    <w:p w:rsidR="00B11EB3" w:rsidRDefault="00B11EB3" w:rsidP="00B11EB3">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B11EB3" w:rsidRPr="006B40B3" w:rsidRDefault="00B11EB3" w:rsidP="00B11EB3">
      <w:pPr>
        <w:pStyle w:val="DanceBody"/>
      </w:pPr>
      <w:r>
        <w:t xml:space="preserve"> 5- 8</w:t>
      </w:r>
      <w:r>
        <w:tab/>
      </w:r>
      <w:r w:rsidRPr="006B40B3">
        <w:t>Bal-in-Line &amp; turn 2s back to side lines</w:t>
      </w:r>
    </w:p>
    <w:p w:rsidR="00B11EB3" w:rsidRPr="006B40B3" w:rsidRDefault="00B11EB3" w:rsidP="00B11EB3">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B11EB3" w:rsidRPr="006B40B3" w:rsidRDefault="00B11EB3" w:rsidP="00B11EB3">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B11EB3" w:rsidRPr="006B40B3" w:rsidRDefault="00B11EB3" w:rsidP="00B11EB3">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B11EB3" w:rsidRPr="006B40B3" w:rsidRDefault="00B11EB3" w:rsidP="00B11EB3">
      <w:pPr>
        <w:pStyle w:val="DanceBody"/>
        <w:keepNext w:val="0"/>
      </w:pPr>
      <w:r w:rsidRPr="006B40B3">
        <w:t>33-40</w:t>
      </w:r>
      <w:r w:rsidRPr="006B40B3">
        <w:tab/>
        <w:t>1s+2s dance Allemande</w:t>
      </w:r>
    </w:p>
    <w:p w:rsidR="00B11EB3" w:rsidRDefault="00B11EB3" w:rsidP="00B11EB3"/>
    <w:p w:rsidR="00B11EB3" w:rsidRDefault="00B11EB3" w:rsidP="00B11EB3">
      <w:pPr>
        <w:pStyle w:val="Minicrib"/>
      </w:pPr>
      <w:r>
        <w:t>THE BLACK HAIRED LASSIE  (R8x32)  3C (4C set)</w:t>
      </w:r>
      <w:r>
        <w:tab/>
        <w:t>Carolyn Hunt  Let's All Dance Too</w:t>
      </w:r>
    </w:p>
    <w:p w:rsidR="00B11EB3" w:rsidRPr="006B40B3" w:rsidRDefault="00B11EB3" w:rsidP="00B11EB3">
      <w:pPr>
        <w:pStyle w:val="DanceBody"/>
      </w:pPr>
      <w:r w:rsidRPr="006B40B3">
        <w:t xml:space="preserve"> 1- 8</w:t>
      </w:r>
      <w:r w:rsidRPr="006B40B3">
        <w:tab/>
        <w:t>1s dance reflection reels of 3 on own sides (1s in &amp; down to start)</w:t>
      </w:r>
    </w:p>
    <w:p w:rsidR="00B11EB3" w:rsidRPr="006B40B3" w:rsidRDefault="00B11EB3" w:rsidP="00B11EB3">
      <w:pPr>
        <w:pStyle w:val="DanceBody"/>
      </w:pPr>
      <w:r w:rsidRPr="006B40B3">
        <w:t xml:space="preserve"> 9-16</w:t>
      </w:r>
      <w:r w:rsidRPr="006B40B3">
        <w:tab/>
        <w:t>1s cross RH &amp; cast 1 place, 1s dance 1/2 Fig of 8 round 2s to end facing 1st corners</w:t>
      </w:r>
    </w:p>
    <w:p w:rsidR="00B11EB3" w:rsidRPr="006B40B3" w:rsidRDefault="00B11EB3" w:rsidP="00B11EB3">
      <w:pPr>
        <w:pStyle w:val="DanceBody"/>
      </w:pPr>
      <w:r w:rsidRPr="006B40B3">
        <w:t>17-2</w:t>
      </w:r>
      <w:r>
        <w:t>4</w:t>
      </w:r>
      <w:r>
        <w:tab/>
        <w:t>1s turn corners RH &amp; passing R</w:t>
      </w:r>
      <w:r w:rsidRPr="006B40B3">
        <w:t>Sh to face 2nd corners, 1s turn corners RH &amp; pass partner RSh to 2nd place own sides</w:t>
      </w:r>
    </w:p>
    <w:p w:rsidR="00B11E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BLACK HORSE MEDLEY  (M-(S32+R32))  4C set</w:t>
      </w:r>
      <w:r>
        <w:tab/>
        <w:t>B McGhee  Imperial Bk 4</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1s+2s also 3s+4s dance 1/2 R&amp;L, 1s &amp; 4s lead out of ends &amp; cast to 2nd/3rd pl opp side while 2s &amp; 3s set &amp; cross RH</w:t>
      </w:r>
    </w:p>
    <w:p w:rsidR="00B11EB3" w:rsidRPr="006B40B3" w:rsidRDefault="00B11EB3" w:rsidP="00B11EB3">
      <w:pPr>
        <w:pStyle w:val="DanceBody"/>
      </w:pPr>
      <w:r w:rsidRPr="006B40B3">
        <w:t xml:space="preserve"> 9-16</w:t>
      </w:r>
      <w:r w:rsidRPr="006B40B3">
        <w:tab/>
        <w:t>1s+4s face diagonally in &amp; set twice (HS)</w:t>
      </w:r>
    </w:p>
    <w:p w:rsidR="00B11EB3" w:rsidRPr="006B40B3" w:rsidRDefault="00B11EB3" w:rsidP="00B11EB3">
      <w:pPr>
        <w:pStyle w:val="DanceBody"/>
      </w:pPr>
      <w:r w:rsidRPr="006B40B3">
        <w:t>17-24</w:t>
      </w:r>
      <w:r w:rsidRPr="006B40B3">
        <w:tab/>
        <w:t>1s+4s circle 4H round to left 1/2 way, dance in 1 step &amp; twirl to face corner, set &amp; turn corners (dancing out sides) &amp; end facing up/down at bottom/top</w:t>
      </w:r>
    </w:p>
    <w:p w:rsidR="00B11EB3" w:rsidRPr="006B40B3" w:rsidRDefault="00B11EB3" w:rsidP="00B11EB3">
      <w:pPr>
        <w:pStyle w:val="DanceBody"/>
      </w:pPr>
      <w:r w:rsidRPr="006B40B3">
        <w:t>25-32</w:t>
      </w:r>
      <w:r w:rsidRPr="006B40B3">
        <w:tab/>
        <w:t>4s+1s dance Half Rondel: - 4s dance under arch made by 1s who dance up, 1s &amp; 4s cross (Ladies in front of Men), set &amp; cross LH.  2 1 4 3</w:t>
      </w:r>
    </w:p>
    <w:p w:rsidR="00B11EB3" w:rsidRPr="006B40B3" w:rsidRDefault="00B11EB3" w:rsidP="00B11EB3">
      <w:pPr>
        <w:pStyle w:val="DanceBody"/>
      </w:pPr>
      <w:r w:rsidRPr="006B40B3">
        <w:t>Reel</w:t>
      </w:r>
    </w:p>
    <w:p w:rsidR="00B11EB3" w:rsidRPr="006B40B3" w:rsidRDefault="00B11EB3" w:rsidP="00B11EB3">
      <w:pPr>
        <w:pStyle w:val="DanceBody"/>
      </w:pPr>
      <w:r w:rsidRPr="006B40B3">
        <w:t xml:space="preserve"> 1- 8</w:t>
      </w:r>
      <w:r w:rsidRPr="006B40B3">
        <w:tab/>
        <w:t>2s+1s also 4s+3s dance 1/2 R&amp;L, 2s &amp; 3s lead out of ends &amp; cast to 2nd/3rd pl opp side while 1s+4s set &amp; cross RH</w:t>
      </w:r>
    </w:p>
    <w:p w:rsidR="00B11EB3" w:rsidRPr="006B40B3" w:rsidRDefault="00B11EB3" w:rsidP="00B11EB3">
      <w:pPr>
        <w:pStyle w:val="DanceBody"/>
      </w:pPr>
      <w:r w:rsidRPr="006B40B3">
        <w:t xml:space="preserve"> 9-16</w:t>
      </w:r>
      <w:r w:rsidRPr="006B40B3">
        <w:tab/>
        <w:t>2s+3s face diagonally in &amp; set (PdB) &amp; points twice</w:t>
      </w:r>
    </w:p>
    <w:p w:rsidR="00B11EB3" w:rsidRPr="006B40B3" w:rsidRDefault="00B11EB3" w:rsidP="00B11EB3">
      <w:pPr>
        <w:pStyle w:val="DanceBody"/>
      </w:pPr>
      <w:r w:rsidRPr="006B40B3">
        <w:t>17-24</w:t>
      </w:r>
      <w:r w:rsidRPr="006B40B3">
        <w:tab/>
        <w:t>2s+3s circle 4H round to left 1/2 way, set turning to face corner, set &amp; turn corners (dancing out) ending facing up/down at bottom/top</w:t>
      </w:r>
    </w:p>
    <w:p w:rsidR="00B11EB3" w:rsidRPr="006B40B3" w:rsidRDefault="00B11EB3" w:rsidP="00B11EB3">
      <w:pPr>
        <w:pStyle w:val="DanceBody"/>
      </w:pPr>
      <w:r w:rsidRPr="006B40B3">
        <w:t>25-32</w:t>
      </w:r>
      <w:r w:rsidRPr="006B40B3">
        <w:tab/>
        <w:t>3s+2s dance Half Rondel: -</w:t>
      </w:r>
    </w:p>
    <w:p w:rsidR="00B11EB3" w:rsidRPr="006B40B3" w:rsidRDefault="00B11EB3" w:rsidP="00B11EB3">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B11EB3" w:rsidRDefault="00B11EB3" w:rsidP="00B11EB3"/>
    <w:p w:rsidR="00B11EB3" w:rsidRDefault="00B11EB3" w:rsidP="00B11EB3">
      <w:pPr>
        <w:pStyle w:val="Minicrib"/>
      </w:pPr>
      <w:r>
        <w:t>THE BLACK HOUSE  (J8x32)  2C (4C set)</w:t>
      </w:r>
      <w:r>
        <w:tab/>
        <w:t>Frans Ligtmans  Two By Two</w:t>
      </w:r>
    </w:p>
    <w:p w:rsidR="00B11EB3" w:rsidRPr="006B40B3" w:rsidRDefault="00B11EB3" w:rsidP="00B11EB3">
      <w:pPr>
        <w:pStyle w:val="DanceBody"/>
      </w:pPr>
      <w:r w:rsidRPr="006B40B3">
        <w:t xml:space="preserve"> 1- 8</w:t>
      </w:r>
      <w:r w:rsidRPr="006B40B3">
        <w:tab/>
        <w:t>1s cast down behind own lines &amp; back to top</w:t>
      </w:r>
    </w:p>
    <w:p w:rsidR="00B11EB3" w:rsidRPr="006B40B3" w:rsidRDefault="00B11EB3" w:rsidP="00B11EB3">
      <w:pPr>
        <w:pStyle w:val="DanceBody"/>
      </w:pPr>
      <w:r w:rsidRPr="006B40B3">
        <w:t xml:space="preserve"> 9-16</w:t>
      </w:r>
      <w:r w:rsidRPr="006B40B3">
        <w:tab/>
        <w:t>1s cross RH, cast 1 place, cross LH &amp; cast up to original places</w:t>
      </w:r>
    </w:p>
    <w:p w:rsidR="00B11EB3" w:rsidRPr="006B40B3" w:rsidRDefault="00B11EB3" w:rsidP="00B11EB3">
      <w:pPr>
        <w:pStyle w:val="DanceBody"/>
      </w:pPr>
      <w:r w:rsidRPr="006B40B3">
        <w:t>17-24</w:t>
      </w:r>
      <w:r w:rsidRPr="006B40B3">
        <w:tab/>
        <w:t>1s+2s Adv+Ret, dance 1/2 R&amp;L</w:t>
      </w:r>
    </w:p>
    <w:p w:rsidR="00B11EB3" w:rsidRPr="006B40B3" w:rsidRDefault="00B11EB3" w:rsidP="00B11EB3">
      <w:pPr>
        <w:pStyle w:val="DanceBody"/>
        <w:keepNext w:val="0"/>
      </w:pPr>
      <w:r w:rsidRPr="006B40B3">
        <w:t>25-32</w:t>
      </w:r>
      <w:r w:rsidRPr="006B40B3">
        <w:tab/>
        <w:t>2s+1s Adv+Ret, turn RH 1.1/2 times to own sides</w:t>
      </w:r>
    </w:p>
    <w:p w:rsidR="00B11EB3" w:rsidRDefault="00B11EB3" w:rsidP="00B11EB3"/>
    <w:p w:rsidR="00B11EB3" w:rsidRDefault="00B11EB3" w:rsidP="00B11EB3">
      <w:pPr>
        <w:pStyle w:val="Minicrib"/>
      </w:pPr>
      <w:r>
        <w:t>THE BLACK ISLE  (S8x32)  3C (4C set)</w:t>
      </w:r>
      <w:r>
        <w:tab/>
        <w:t>Dances collected by Miss Milligan</w:t>
      </w:r>
    </w:p>
    <w:p w:rsidR="00B11EB3" w:rsidRDefault="00B11EB3" w:rsidP="00B11EB3">
      <w:pPr>
        <w:pStyle w:val="DanceBody"/>
      </w:pPr>
      <w:r>
        <w:t xml:space="preserve"> 1- 8</w:t>
      </w:r>
      <w:r>
        <w:tab/>
        <w:t>1s followed by 2s+3s cast to 3rd place  3 2 1, join hands on sides &amp; set; 3s followed by 2s+1s cast back to place &amp; all set.  1 2 3</w:t>
      </w:r>
    </w:p>
    <w:p w:rsidR="00B11EB3" w:rsidRDefault="00B11EB3" w:rsidP="00B11EB3">
      <w:pPr>
        <w:pStyle w:val="DanceBody"/>
      </w:pPr>
      <w:r>
        <w:t xml:space="preserve"> 9-16</w:t>
      </w:r>
      <w:r>
        <w:tab/>
        <w:t>All set, cross RH with partner; set &amp; cross back RH</w:t>
      </w:r>
    </w:p>
    <w:p w:rsidR="00B11EB3" w:rsidRDefault="00B11EB3" w:rsidP="00B11EB3">
      <w:pPr>
        <w:pStyle w:val="DanceBody"/>
      </w:pPr>
      <w:r>
        <w:t>17-24</w:t>
      </w:r>
      <w:r>
        <w:tab/>
        <w:t>1s lead down &amp; back</w:t>
      </w:r>
    </w:p>
    <w:p w:rsidR="00B11EB3" w:rsidRDefault="00B11EB3" w:rsidP="00B11EB3">
      <w:pPr>
        <w:pStyle w:val="DanceBody"/>
      </w:pPr>
      <w:r>
        <w:t>25-32</w:t>
      </w:r>
      <w:r>
        <w:tab/>
        <w:t>1s+2s dance "New Poussette":</w:t>
      </w:r>
    </w:p>
    <w:p w:rsidR="00B11EB3" w:rsidRDefault="00B11EB3" w:rsidP="00B11EB3">
      <w:pPr>
        <w:pStyle w:val="DanceBody"/>
      </w:pPr>
      <w:r>
        <w:tab/>
        <w:t>25-26  1s+2s take prom hold with partner (Lady on Man's right) 1s facing down/out to Men's side, 2s up/out to Lady's side)</w:t>
      </w:r>
    </w:p>
    <w:p w:rsidR="00B11EB3" w:rsidRDefault="00B11EB3" w:rsidP="00B11EB3">
      <w:pPr>
        <w:pStyle w:val="DanceBody"/>
      </w:pPr>
      <w:r>
        <w:tab/>
        <w:t>27-28  Couples dance out diagonally to sides &amp; face diagonally in (1s down/in, 2s up/in)</w:t>
      </w:r>
    </w:p>
    <w:p w:rsidR="00B11EB3" w:rsidRDefault="00B11EB3" w:rsidP="00B11EB3">
      <w:pPr>
        <w:pStyle w:val="DanceBody"/>
      </w:pPr>
      <w:r>
        <w:tab/>
        <w:t>29-30  Couples dance diagonally into centre to line across facing partner (1M &amp; 2L BtoB in centre)</w:t>
      </w:r>
    </w:p>
    <w:p w:rsidR="00B11EB3" w:rsidRDefault="00B11EB3" w:rsidP="00B11EB3">
      <w:pPr>
        <w:pStyle w:val="DanceBody"/>
        <w:keepNext w:val="0"/>
      </w:pPr>
      <w:r>
        <w:tab/>
        <w:t>31-32  Couples turn partner RH to own side.  2 1 3</w:t>
      </w:r>
    </w:p>
    <w:p w:rsidR="00B11EB3" w:rsidRDefault="00B11EB3" w:rsidP="00B11EB3"/>
    <w:p w:rsidR="00B11EB3" w:rsidRDefault="00B11EB3" w:rsidP="00B11EB3">
      <w:pPr>
        <w:pStyle w:val="Minicrib"/>
      </w:pPr>
      <w:r>
        <w:t>THE BLACK JOKE  (J8x32)  3C (4C set)</w:t>
      </w:r>
      <w:r>
        <w:tab/>
        <w:t>John Nuttall Atholl 60th Anniversary</w:t>
      </w:r>
    </w:p>
    <w:p w:rsidR="00B11EB3" w:rsidRDefault="00B11EB3" w:rsidP="00B11EB3">
      <w:pPr>
        <w:pStyle w:val="DanceBody"/>
      </w:pPr>
      <w:r>
        <w:t>Music: "The Black Joke" - 6 bars + 6 bars + 10 bars + 10 bars phrases</w:t>
      </w:r>
    </w:p>
    <w:p w:rsidR="00B11EB3" w:rsidRDefault="00B11EB3" w:rsidP="00B11EB3">
      <w:pPr>
        <w:pStyle w:val="DanceBody"/>
      </w:pPr>
      <w:r>
        <w:t xml:space="preserve"> 1- 4</w:t>
      </w:r>
      <w:r>
        <w:tab/>
        <w:t>1s+2s dance 1/2 Double Fig 8 (1s cross down, 2s dance up). 1s finish facing out</w:t>
      </w:r>
    </w:p>
    <w:p w:rsidR="00B11EB3" w:rsidRDefault="00B11EB3" w:rsidP="00B11EB3">
      <w:pPr>
        <w:pStyle w:val="DanceBody"/>
      </w:pPr>
      <w:r>
        <w:t xml:space="preserve"> 5- 6</w:t>
      </w:r>
      <w:r>
        <w:tab/>
        <w:t>1s+2s change places (1M+2M LH,1L+2L RH)</w:t>
      </w:r>
    </w:p>
    <w:p w:rsidR="00B11EB3" w:rsidRDefault="00B11EB3" w:rsidP="00B11EB3">
      <w:pPr>
        <w:pStyle w:val="DanceBody"/>
      </w:pPr>
      <w:r>
        <w:t xml:space="preserve"> 7-10</w:t>
      </w:r>
      <w:r>
        <w:tab/>
        <w:t>1s+3s dance 1/2 Double Fig 8 (1s dance down, 3s cross up). 1s finish facing out</w:t>
      </w:r>
    </w:p>
    <w:p w:rsidR="00B11EB3" w:rsidRDefault="00B11EB3" w:rsidP="00B11EB3">
      <w:pPr>
        <w:pStyle w:val="DanceBody"/>
      </w:pPr>
      <w:r>
        <w:t>11-12</w:t>
      </w:r>
      <w:r>
        <w:tab/>
        <w:t>1s+3s change places (1M+3L LH, 1L+3M RH)</w:t>
      </w:r>
    </w:p>
    <w:p w:rsidR="00B11EB3" w:rsidRDefault="00B11EB3" w:rsidP="00B11EB3">
      <w:pPr>
        <w:pStyle w:val="DanceBody"/>
      </w:pPr>
      <w:r>
        <w:t>13-16</w:t>
      </w:r>
      <w:r>
        <w:tab/>
        <w:t>1s cross RH &amp; cast up</w:t>
      </w:r>
    </w:p>
    <w:p w:rsidR="00B11EB3" w:rsidRDefault="00B11EB3" w:rsidP="00B11EB3">
      <w:pPr>
        <w:pStyle w:val="DanceBody"/>
      </w:pPr>
      <w:r>
        <w:t>17-22</w:t>
      </w:r>
      <w:r>
        <w:tab/>
        <w:t>2s+1s+3s Set+Link; all cross RH with dancer opposite</w:t>
      </w:r>
    </w:p>
    <w:p w:rsidR="00B11EB3" w:rsidRDefault="00B11EB3" w:rsidP="00B11EB3">
      <w:pPr>
        <w:pStyle w:val="DanceBody"/>
      </w:pPr>
      <w:r>
        <w:t>23-26</w:t>
      </w:r>
      <w:r>
        <w:tab/>
        <w:t>2s+1s+3s Set+Link to finish on the sidelines</w:t>
      </w:r>
    </w:p>
    <w:p w:rsidR="00B11EB3" w:rsidRDefault="00B11EB3" w:rsidP="00B11EB3">
      <w:pPr>
        <w:pStyle w:val="DanceBody"/>
      </w:pPr>
      <w:r>
        <w:t>27-30</w:t>
      </w:r>
      <w:r>
        <w:tab/>
        <w:t>1M dances 1/2 Fig 8 down round 3s as 1L dances /2 Fig 8 up round 2s</w:t>
      </w:r>
    </w:p>
    <w:p w:rsidR="00B11EB3" w:rsidRDefault="00B11EB3" w:rsidP="00B11EB3">
      <w:pPr>
        <w:pStyle w:val="DanceBody"/>
        <w:keepNext w:val="0"/>
      </w:pPr>
      <w:r>
        <w:t>31-32</w:t>
      </w:r>
      <w:r>
        <w:tab/>
        <w:t>2s+1s +3s set</w:t>
      </w:r>
    </w:p>
    <w:p w:rsidR="00B11EB3" w:rsidRDefault="00B11EB3" w:rsidP="00B11EB3"/>
    <w:p w:rsidR="00B11EB3" w:rsidRDefault="00B11EB3" w:rsidP="00B11EB3">
      <w:pPr>
        <w:pStyle w:val="Minicrib"/>
      </w:pPr>
      <w:r>
        <w:t>THE BLACK LEATHER JIG  (R8x32)  3C (4C set)</w:t>
      </w:r>
      <w:r>
        <w:tab/>
        <w:t>Geoffrey Selling  Delaware Valley Silver</w:t>
      </w:r>
    </w:p>
    <w:p w:rsidR="00B11EB3" w:rsidRPr="006B40B3" w:rsidRDefault="00B11EB3" w:rsidP="00B11EB3">
      <w:pPr>
        <w:pStyle w:val="DanceBody"/>
      </w:pPr>
      <w:r w:rsidRPr="006B40B3">
        <w:t xml:space="preserve"> 1- 8</w:t>
      </w:r>
      <w:r w:rsidRPr="006B40B3">
        <w:tab/>
        <w:t>1s set, turn RH, cast 1 place &amp; 3/4 turn LH to face 3rd corner</w:t>
      </w:r>
    </w:p>
    <w:p w:rsidR="00B11EB3" w:rsidRPr="006B40B3" w:rsidRDefault="00B11EB3" w:rsidP="00B11EB3">
      <w:pPr>
        <w:pStyle w:val="DanceBody"/>
      </w:pPr>
      <w:r w:rsidRPr="006B40B3">
        <w:t xml:space="preserve"> 9-16</w:t>
      </w:r>
      <w:r w:rsidRPr="006B40B3">
        <w:tab/>
        <w:t>1s dance LSh reels of 3 across the set (M with 2s &amp; L with 3s) &amp; 1s turn LH to face 1st corner</w:t>
      </w:r>
    </w:p>
    <w:p w:rsidR="00B11EB3" w:rsidRPr="006B40B3" w:rsidRDefault="00B11EB3" w:rsidP="00B11EB3">
      <w:pPr>
        <w:pStyle w:val="DanceBody"/>
      </w:pPr>
      <w:r w:rsidRPr="006B40B3">
        <w:t>17-24</w:t>
      </w:r>
      <w:r w:rsidRPr="006B40B3">
        <w:tab/>
        <w:t>1s dance LSh reels of 3 across the set (L with 2s &amp; M with 3s) &amp; 1s pass RSh to end facing 1st corner</w:t>
      </w:r>
    </w:p>
    <w:p w:rsidR="00B11EB3" w:rsidRPr="006B40B3" w:rsidRDefault="00B11EB3" w:rsidP="00B11EB3">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B11EB3" w:rsidRDefault="00B11EB3" w:rsidP="00B11EB3"/>
    <w:p w:rsidR="00B11EB3" w:rsidRDefault="00B11EB3" w:rsidP="00B11EB3">
      <w:pPr>
        <w:pStyle w:val="Minicrib"/>
      </w:pPr>
      <w:r>
        <w:t>BLACK MAGIC  (J8x32)  3C (4C Set)</w:t>
      </w:r>
      <w:r>
        <w:tab/>
        <w:t>L Bowlen</w:t>
      </w:r>
    </w:p>
    <w:p w:rsidR="00B11EB3" w:rsidRPr="006B40B3" w:rsidRDefault="00B11EB3" w:rsidP="00B11EB3">
      <w:pPr>
        <w:pStyle w:val="DanceBody"/>
      </w:pPr>
      <w:r w:rsidRPr="006B40B3">
        <w:t>All couples start on opp sides</w:t>
      </w:r>
    </w:p>
    <w:p w:rsidR="00B11EB3" w:rsidRPr="006B40B3" w:rsidRDefault="00B11EB3" w:rsidP="00B11EB3">
      <w:pPr>
        <w:pStyle w:val="DanceBody"/>
      </w:pPr>
      <w:r w:rsidRPr="006B40B3">
        <w:t xml:space="preserve"> 1- 8</w:t>
      </w:r>
      <w:r w:rsidRPr="006B40B3">
        <w:tab/>
        <w:t>4s lead up to top &amp; down to bottom with 3s dancing in behind 4s as they reach the bottom</w:t>
      </w:r>
    </w:p>
    <w:p w:rsidR="00B11EB3" w:rsidRPr="006B40B3" w:rsidRDefault="00B11EB3" w:rsidP="00B11EB3">
      <w:pPr>
        <w:pStyle w:val="DanceBody"/>
      </w:pPr>
      <w:r w:rsidRPr="006B40B3">
        <w:t xml:space="preserve"> 9-16</w:t>
      </w:r>
      <w:r w:rsidRPr="006B40B3">
        <w:tab/>
        <w:t>3s+4s dance Allemande (down &amp; round to left) to change places</w:t>
      </w:r>
    </w:p>
    <w:p w:rsidR="00B11EB3" w:rsidRPr="006B40B3" w:rsidRDefault="00B11EB3" w:rsidP="00B11EB3">
      <w:pPr>
        <w:pStyle w:val="DanceBody"/>
      </w:pPr>
      <w:r w:rsidRPr="006B40B3">
        <w:t>17-24</w:t>
      </w:r>
      <w:r w:rsidRPr="006B40B3">
        <w:tab/>
        <w:t>4s dance RSh reels of 3 across (4L with 2s &amp; 4M with 3s)</w:t>
      </w:r>
    </w:p>
    <w:p w:rsidR="00B11EB3" w:rsidRPr="006B40B3" w:rsidRDefault="00B11EB3" w:rsidP="00B11EB3">
      <w:pPr>
        <w:pStyle w:val="DanceBody"/>
      </w:pPr>
      <w:r w:rsidRPr="006B40B3">
        <w:t>25-32</w:t>
      </w:r>
      <w:r w:rsidRPr="006B40B3">
        <w:tab/>
        <w:t>2s+4s+3s circle 6H round to right &amp; back</w:t>
      </w:r>
    </w:p>
    <w:p w:rsidR="00B11EB3" w:rsidRPr="006B40B3" w:rsidRDefault="00B11EB3" w:rsidP="00B11EB3">
      <w:pPr>
        <w:pStyle w:val="DanceBody"/>
        <w:keepNext w:val="0"/>
      </w:pPr>
      <w:r w:rsidRPr="006B40B3">
        <w:t>4s repeat from 3rd place &amp; step up to 1st place</w:t>
      </w:r>
    </w:p>
    <w:p w:rsidR="00B11EB3" w:rsidRDefault="00B11EB3" w:rsidP="00B11EB3"/>
    <w:p w:rsidR="00B11EB3" w:rsidRDefault="00B11EB3" w:rsidP="00B11EB3">
      <w:pPr>
        <w:pStyle w:val="Minicrib"/>
      </w:pPr>
      <w:r>
        <w:t>THE BLACK MOUNTAIN REEL  (R5x32)  5C set</w:t>
      </w:r>
      <w:r>
        <w:tab/>
        <w:t>Derek Haynes  Carnforth Coll 3</w:t>
      </w:r>
    </w:p>
    <w:p w:rsidR="00B11EB3" w:rsidRPr="006B40B3" w:rsidRDefault="00B11EB3" w:rsidP="00B11EB3">
      <w:pPr>
        <w:pStyle w:val="DanceBody"/>
      </w:pPr>
      <w:r w:rsidRPr="006B40B3">
        <w:t xml:space="preserve"> 1- 8</w:t>
      </w:r>
      <w:r w:rsidRPr="006B40B3">
        <w:tab/>
        <w:t>1s &amp; 3s cross RH &amp; cast down 1 place, dance 1/2 Fig of 8 round the couples above them &amp; cross to face 1st corners</w:t>
      </w:r>
    </w:p>
    <w:p w:rsidR="00B11EB3" w:rsidRPr="006B40B3" w:rsidRDefault="00B11EB3" w:rsidP="00B11EB3">
      <w:pPr>
        <w:pStyle w:val="DanceBody"/>
      </w:pPr>
      <w:r w:rsidRPr="006B40B3">
        <w:t xml:space="preserve"> 9-16</w:t>
      </w:r>
      <w:r w:rsidRPr="006B40B3">
        <w:tab/>
        <w:t>1s &amp; 3s turn 1st corners RH &amp; partner LH, turn 2nd corner RH &amp; partner LH to face 1st corners again</w:t>
      </w:r>
    </w:p>
    <w:p w:rsidR="00B11EB3" w:rsidRPr="006B40B3" w:rsidRDefault="00B11EB3" w:rsidP="00B11EB3">
      <w:pPr>
        <w:pStyle w:val="DanceBody"/>
      </w:pPr>
      <w:r w:rsidRPr="006B40B3">
        <w:t>17-24</w:t>
      </w:r>
      <w:r w:rsidRPr="006B40B3">
        <w:tab/>
        <w:t xml:space="preserve">1s &amp; 3s dance </w:t>
      </w:r>
      <w:r>
        <w:t xml:space="preserve">full </w:t>
      </w:r>
      <w:r w:rsidRPr="006B40B3">
        <w:t>diagonal reels of 4 with 1st corners</w:t>
      </w:r>
    </w:p>
    <w:p w:rsidR="00B11EB3" w:rsidRDefault="00B11EB3" w:rsidP="00B11EB3">
      <w:pPr>
        <w:pStyle w:val="DanceBody"/>
        <w:keepNext w:val="0"/>
      </w:pPr>
      <w:r w:rsidRPr="006B40B3">
        <w:t>25-32</w:t>
      </w:r>
      <w:r w:rsidRPr="006B40B3">
        <w:tab/>
        <w:t>All dance RH across once round (1L with 2s, 1M+3L with 4s &amp; 3M with 5s), 1s &amp; 3s turn ptnrs LH &amp; cast one place</w:t>
      </w:r>
      <w:r>
        <w:t>.  2 4 1 5 3</w:t>
      </w:r>
    </w:p>
    <w:p w:rsidR="00B11EB3" w:rsidRDefault="00B11EB3" w:rsidP="00B11EB3"/>
    <w:p w:rsidR="00B11EB3" w:rsidRDefault="00B11EB3" w:rsidP="00B11EB3">
      <w:pPr>
        <w:pStyle w:val="Minicrib"/>
      </w:pPr>
      <w:r>
        <w:t>BLACK NESS  (S8x32)  2C (4C set)</w:t>
      </w:r>
      <w:r>
        <w:tab/>
        <w:t>Hugh A Thurston  12 New SCDs 1946-1957</w:t>
      </w:r>
    </w:p>
    <w:p w:rsidR="00B11EB3" w:rsidRDefault="00B11EB3" w:rsidP="00B11EB3">
      <w:pPr>
        <w:pStyle w:val="DanceBody"/>
      </w:pPr>
      <w:r>
        <w:t xml:space="preserve"> 1- 8</w:t>
      </w:r>
      <w:r>
        <w:tab/>
        <w:t>1s+2s dance 1/2 RH across &amp; all set; 1M+2L change places RH &amp; all set</w:t>
      </w:r>
    </w:p>
    <w:p w:rsidR="00B11EB3" w:rsidRDefault="00B11EB3" w:rsidP="00B11EB3">
      <w:pPr>
        <w:pStyle w:val="DanceBody"/>
      </w:pPr>
      <w:r>
        <w:t xml:space="preserve"> 9-16</w:t>
      </w:r>
      <w:r>
        <w:tab/>
        <w:t>1s+2s dance 1/2 RH across &amp; all set; 1L+2M change places RH &amp; all set</w:t>
      </w:r>
    </w:p>
    <w:p w:rsidR="00B11EB3" w:rsidRDefault="00B11EB3" w:rsidP="00B11EB3">
      <w:pPr>
        <w:pStyle w:val="DanceBody"/>
      </w:pPr>
      <w:r>
        <w:t>17-24</w:t>
      </w:r>
      <w:r>
        <w:tab/>
        <w:t>1s dance Fig 8 round 2s &amp; cross to own sides</w:t>
      </w:r>
    </w:p>
    <w:p w:rsidR="00B11EB3" w:rsidRDefault="00B11EB3" w:rsidP="00B11EB3">
      <w:pPr>
        <w:pStyle w:val="DanceBody"/>
        <w:keepNext w:val="0"/>
      </w:pPr>
      <w:r>
        <w:t>25-32</w:t>
      </w:r>
      <w:r>
        <w:tab/>
        <w:t>2s dance Fig 8 round 1s &amp; cross to own sides</w:t>
      </w:r>
    </w:p>
    <w:p w:rsidR="00B11EB3" w:rsidRDefault="00B11EB3" w:rsidP="00B11EB3"/>
    <w:p w:rsidR="00B11EB3" w:rsidRDefault="00B11EB3" w:rsidP="00B11EB3">
      <w:pPr>
        <w:pStyle w:val="Minicrib"/>
      </w:pPr>
      <w:r>
        <w:t>BLACK POTTS  (S4x32)  4C set</w:t>
      </w:r>
      <w:r>
        <w:tab/>
        <w:t>Ann Dix  Reel Friends 1</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All set, 1s+2s also 3s+4s turn 2H into circle 4H round to left to original places</w:t>
      </w:r>
    </w:p>
    <w:p w:rsidR="00B11EB3" w:rsidRPr="006B40B3" w:rsidRDefault="00B11EB3" w:rsidP="00B11EB3">
      <w:pPr>
        <w:pStyle w:val="DanceBody"/>
      </w:pPr>
      <w:r w:rsidRPr="006B40B3">
        <w:t xml:space="preserve"> 9-12</w:t>
      </w:r>
      <w:r w:rsidRPr="006B40B3">
        <w:tab/>
        <w:t>1M+2L+3L+4M 1/2 diag reel of 4 (1M+2L &amp; 3L+4M pass RSh to start) but Ladies do not complete reel to end in own pl &amp; Men in each others pl</w:t>
      </w:r>
    </w:p>
    <w:p w:rsidR="00B11EB3" w:rsidRPr="006B40B3" w:rsidRDefault="00B11EB3" w:rsidP="00B11EB3">
      <w:pPr>
        <w:pStyle w:val="DanceBody"/>
      </w:pPr>
      <w:r w:rsidRPr="006B40B3">
        <w:t>13-16</w:t>
      </w:r>
      <w:r w:rsidRPr="006B40B3">
        <w:tab/>
        <w:t>1L+2M+3M+4L 1/2 diag reel of 4 (1L &amp; 2M also 3M &amp; 4L pass RSh to start) but Men end in own places</w:t>
      </w:r>
    </w:p>
    <w:p w:rsidR="00B11EB3" w:rsidRPr="006B40B3" w:rsidRDefault="00B11EB3" w:rsidP="00B11EB3">
      <w:pPr>
        <w:pStyle w:val="DanceBody"/>
      </w:pPr>
      <w:r w:rsidRPr="006B40B3">
        <w:t>17-24</w:t>
      </w:r>
      <w:r w:rsidRPr="006B40B3">
        <w:tab/>
        <w:t>4s+2s also 3s+1s change places RH on side, all cross LH, repeat but couples remain in centre (4s face 2s &amp; 3s face 1s)</w:t>
      </w:r>
    </w:p>
    <w:p w:rsidR="00B11EB3" w:rsidRDefault="00B11EB3" w:rsidP="00B11EB3">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B11EB3" w:rsidRDefault="00B11EB3" w:rsidP="00B11EB3"/>
    <w:p w:rsidR="00B11EB3" w:rsidRDefault="00B11EB3" w:rsidP="00B11EB3">
      <w:pPr>
        <w:pStyle w:val="Minicrib"/>
      </w:pPr>
      <w:r>
        <w:t>BLACK POWDER RIFLE  (R5x32)  5C Set</w:t>
      </w:r>
      <w:r>
        <w:tab/>
        <w:t>Sue McKinnell  https://suedan.com/dances/instructions/</w:t>
      </w:r>
    </w:p>
    <w:p w:rsidR="00B11EB3" w:rsidRDefault="00B11EB3" w:rsidP="00B11EB3">
      <w:pPr>
        <w:pStyle w:val="DanceBody"/>
      </w:pPr>
      <w:r>
        <w:t xml:space="preserve"> 1- 8</w:t>
      </w:r>
      <w:r>
        <w:tab/>
        <w:t>1s &amp; 5s dance parallel Figs of 8 on own sides (1s/5s pass 2s/4s RSh to start), 1L &amp; 5M end facing out</w:t>
      </w:r>
    </w:p>
    <w:p w:rsidR="00B11EB3" w:rsidRDefault="00B11EB3" w:rsidP="00B11EB3">
      <w:pPr>
        <w:pStyle w:val="DanceBody"/>
      </w:pPr>
      <w:r>
        <w:t xml:space="preserve"> 9-16</w:t>
      </w:r>
      <w:r>
        <w:tab/>
        <w:t xml:space="preserve">1L followed by 1M </w:t>
      </w:r>
      <w:r w:rsidRPr="00527B80">
        <w:rPr>
          <w:b/>
        </w:rPr>
        <w:t>also</w:t>
      </w:r>
      <w:r>
        <w:t xml:space="preserve"> 5M followed by 5L </w:t>
      </w:r>
      <w:r w:rsidRPr="00527B80">
        <w:t>cast</w:t>
      </w:r>
      <w:r>
        <w:t xml:space="preserve"> down/up 1 place &amp; across the set to opposite sides (2s &amp; 4s step up/down), 1s &amp; 5s turn 1.1/2 LH to own sides 2 1 3 5 4</w:t>
      </w:r>
    </w:p>
    <w:p w:rsidR="00B11EB3" w:rsidRDefault="00B11EB3" w:rsidP="00B11EB3">
      <w:pPr>
        <w:pStyle w:val="DanceBody"/>
      </w:pPr>
      <w:r>
        <w:t>17-24</w:t>
      </w:r>
      <w:r>
        <w:tab/>
        <w:t>All dance RH across (1L with 2s, 5M with 4s, 1M+5L with 3s); 1s &amp; 5s pass partners RSh to dance LH across (1M with 2s, 5L with 4s, 1L+5M with 3s). 1s &amp; 5s end on own side</w:t>
      </w:r>
    </w:p>
    <w:p w:rsidR="00B11EB3" w:rsidRDefault="00B11EB3" w:rsidP="00B11EB3">
      <w:pPr>
        <w:pStyle w:val="DanceBody"/>
        <w:keepNext w:val="0"/>
      </w:pPr>
      <w:r>
        <w:t>25-32</w:t>
      </w:r>
      <w:r>
        <w:tab/>
        <w:t>All cross RH, 1s+3s change places LH on the sides; All cross RH, 1s+5s change places LH on the sides. 2 3 5 1 4</w:t>
      </w:r>
    </w:p>
    <w:p w:rsidR="00B11EB3" w:rsidRDefault="00B11EB3" w:rsidP="00B11EB3"/>
    <w:p w:rsidR="00B11EB3" w:rsidRDefault="00B11EB3" w:rsidP="00B11EB3">
      <w:pPr>
        <w:pStyle w:val="Minicrib"/>
      </w:pPr>
      <w:r>
        <w:t>THE BLACK SWAN  (S3x32)  3C Set</w:t>
      </w:r>
      <w:r>
        <w:tab/>
        <w:t>Lily Davison  Light's Vision</w:t>
      </w:r>
    </w:p>
    <w:p w:rsidR="00B11EB3" w:rsidRDefault="00B11EB3" w:rsidP="00B11EB3">
      <w:pPr>
        <w:pStyle w:val="DanceBody"/>
      </w:pPr>
      <w:r>
        <w:t xml:space="preserve"> 1- 6</w:t>
      </w:r>
      <w:r>
        <w:tab/>
        <w:t>Grand Chain &amp; Turn:-</w:t>
      </w:r>
    </w:p>
    <w:p w:rsidR="00B11EB3" w:rsidRDefault="00B11EB3" w:rsidP="00B11EB3">
      <w:pPr>
        <w:pStyle w:val="DanceBody"/>
      </w:pPr>
      <w:r>
        <w:tab/>
        <w:t>All dance a Grand Chain (1 step each hand), but when meet partner at the top turn RH &amp; dance in reverse (1s start with RH turn, 2s+3s face each other to start)</w:t>
      </w:r>
    </w:p>
    <w:p w:rsidR="00B11EB3" w:rsidRDefault="00B11EB3" w:rsidP="00B11EB3">
      <w:pPr>
        <w:pStyle w:val="DanceBody"/>
      </w:pPr>
      <w:r>
        <w:t xml:space="preserve"> 7- 8</w:t>
      </w:r>
      <w:r>
        <w:tab/>
        <w:t>All cross RH</w:t>
      </w:r>
    </w:p>
    <w:p w:rsidR="00B11EB3" w:rsidRDefault="00B11EB3" w:rsidP="00B11EB3">
      <w:pPr>
        <w:pStyle w:val="DanceBody"/>
      </w:pPr>
      <w:r>
        <w:t xml:space="preserve"> 9-16</w:t>
      </w:r>
      <w:r>
        <w:tab/>
        <w:t>2s dance RH across (2M with 1s &amp; 2L with 3s), 2s pass RSh &amp; dance LH across with other couple 1 2 3</w:t>
      </w:r>
    </w:p>
    <w:p w:rsidR="00B11EB3" w:rsidRDefault="00B11EB3" w:rsidP="00B11EB3">
      <w:pPr>
        <w:pStyle w:val="DanceBody"/>
      </w:pPr>
      <w:r>
        <w:t>17-24</w:t>
      </w:r>
      <w:r>
        <w:tab/>
        <w:t>1s+2s dance Set &amp; Chain Progression:</w:t>
      </w:r>
    </w:p>
    <w:p w:rsidR="00B11EB3" w:rsidRDefault="00B11EB3" w:rsidP="00B11EB3">
      <w:pPr>
        <w:pStyle w:val="DanceBody"/>
      </w:pPr>
      <w:r>
        <w:tab/>
        <w:t xml:space="preserve">17-20 1M+2L set advancing, 3/4 turn 2H &amp; twirl to end BtoB (Lady facing up &amp; Man down) </w:t>
      </w:r>
      <w:r>
        <w:rPr>
          <w:b/>
        </w:rPr>
        <w:t>while</w:t>
      </w:r>
      <w:r>
        <w:t xml:space="preserve"> partners set &amp; cast ( 1L down, 2M up) &amp; dance clockwise round to face partner</w:t>
      </w:r>
    </w:p>
    <w:p w:rsidR="00B11EB3" w:rsidRDefault="00B11EB3" w:rsidP="00B11EB3">
      <w:pPr>
        <w:pStyle w:val="DanceBody"/>
      </w:pPr>
      <w:r>
        <w:tab/>
        <w:t>21-24 1s+2s Set to partner &amp; turn 2H to own side 2 1 3</w:t>
      </w:r>
    </w:p>
    <w:p w:rsidR="00B11EB3" w:rsidRDefault="00B11EB3" w:rsidP="00B11EB3">
      <w:pPr>
        <w:pStyle w:val="DanceBody"/>
        <w:keepNext w:val="0"/>
      </w:pPr>
      <w:r>
        <w:t>25-32</w:t>
      </w:r>
      <w:r>
        <w:tab/>
        <w:t>1s+3s repeat bars 17-24.  End  2 3 1</w:t>
      </w:r>
    </w:p>
    <w:p w:rsidR="00B11EB3" w:rsidRDefault="00B11EB3" w:rsidP="00B11EB3"/>
    <w:p w:rsidR="00B11EB3" w:rsidRDefault="00B11EB3" w:rsidP="00B11EB3">
      <w:pPr>
        <w:pStyle w:val="Minicrib"/>
      </w:pPr>
      <w:r>
        <w:t>THE BLACK SWANS OF NARRABEEN  (J5x32)  5C set</w:t>
      </w:r>
      <w:r>
        <w:tab/>
        <w:t>Olivia Roberts  Sydney Triad</w:t>
      </w:r>
    </w:p>
    <w:p w:rsidR="00B11EB3" w:rsidRPr="006B40B3" w:rsidRDefault="00B11EB3" w:rsidP="00B11EB3">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B11EB3" w:rsidRPr="006B40B3" w:rsidRDefault="00B11EB3" w:rsidP="00B11EB3">
      <w:pPr>
        <w:pStyle w:val="DanceBody"/>
      </w:pPr>
      <w:r w:rsidRPr="006B40B3">
        <w:t xml:space="preserve"> 9-16</w:t>
      </w:r>
      <w:r w:rsidRPr="006B40B3">
        <w:tab/>
        <w:t>Repeat from new places.  5 2 1 4 3</w:t>
      </w:r>
    </w:p>
    <w:p w:rsidR="00B11EB3" w:rsidRPr="006B40B3" w:rsidRDefault="00B11EB3" w:rsidP="00B11EB3">
      <w:pPr>
        <w:pStyle w:val="DanceBody"/>
      </w:pPr>
      <w:r w:rsidRPr="006B40B3">
        <w:t>17-24</w:t>
      </w:r>
      <w:r w:rsidRPr="006B40B3">
        <w:tab/>
        <w:t>2s &amp; 4s lead down for 3 &amp; back to places, cast down 1 place.  5 1 2 3 4</w:t>
      </w:r>
    </w:p>
    <w:p w:rsidR="00B11EB3" w:rsidRPr="006B40B3" w:rsidRDefault="00B11EB3" w:rsidP="00B11EB3">
      <w:pPr>
        <w:pStyle w:val="DanceBody"/>
        <w:keepNext w:val="0"/>
      </w:pPr>
      <w:r w:rsidRPr="006B40B3">
        <w:t>25-32</w:t>
      </w:r>
      <w:r w:rsidRPr="006B40B3">
        <w:tab/>
        <w:t>5s+</w:t>
      </w:r>
      <w:r>
        <w:t>1s also 3s+4s dance R&amp;L while 2s</w:t>
      </w:r>
      <w:r w:rsidRPr="006B40B3">
        <w:t xml:space="preserve"> cross RH, set, cross back RH &amp; set</w:t>
      </w:r>
    </w:p>
    <w:p w:rsidR="00B11EB3" w:rsidRDefault="00B11EB3" w:rsidP="00B11EB3"/>
    <w:p w:rsidR="00B11EB3" w:rsidRDefault="00B11EB3" w:rsidP="00B11EB3">
      <w:pPr>
        <w:pStyle w:val="Minicrib"/>
      </w:pPr>
      <w:r>
        <w:t>THE BLACK WALNUT  (R8x32)  3C (4C set)</w:t>
      </w:r>
      <w:r>
        <w:tab/>
        <w:t>P McBryde  Bonspiel Coll</w:t>
      </w:r>
    </w:p>
    <w:p w:rsidR="00B11EB3" w:rsidRPr="006B40B3" w:rsidRDefault="00B11EB3" w:rsidP="00B11EB3">
      <w:pPr>
        <w:pStyle w:val="DanceBody"/>
      </w:pPr>
      <w:r w:rsidRPr="006B40B3">
        <w:t xml:space="preserve"> 1- 8</w:t>
      </w:r>
      <w:r w:rsidRPr="006B40B3">
        <w:tab/>
        <w:t>1s set &amp; cast 1 place, set &amp; cast below 3rd place</w:t>
      </w:r>
    </w:p>
    <w:p w:rsidR="00B11EB3" w:rsidRPr="006B40B3" w:rsidRDefault="00B11EB3" w:rsidP="00B11EB3">
      <w:pPr>
        <w:pStyle w:val="DanceBody"/>
      </w:pPr>
      <w:r w:rsidRPr="006B40B3">
        <w:t xml:space="preserve"> 9-16</w:t>
      </w:r>
      <w:r w:rsidRPr="006B40B3">
        <w:tab/>
        <w:t>1s cross up &amp; cast to top, cross RH &amp; cast to 2nd place</w:t>
      </w:r>
    </w:p>
    <w:p w:rsidR="00B11EB3" w:rsidRPr="006B40B3" w:rsidRDefault="00B11EB3" w:rsidP="00B11EB3">
      <w:pPr>
        <w:pStyle w:val="DanceBody"/>
      </w:pPr>
      <w:r w:rsidRPr="006B40B3">
        <w:t>17-24</w:t>
      </w:r>
      <w:r w:rsidRPr="006B40B3">
        <w:tab/>
        <w:t>1s dance reels of 3 across (Lady with 2s &amp; Man with 3s)</w:t>
      </w:r>
    </w:p>
    <w:p w:rsidR="00B11EB3" w:rsidRPr="006B40B3" w:rsidRDefault="00B11EB3" w:rsidP="00B11EB3">
      <w:pPr>
        <w:pStyle w:val="DanceBody"/>
        <w:keepNext w:val="0"/>
      </w:pPr>
      <w:r w:rsidRPr="006B40B3">
        <w:t>25-32</w:t>
      </w:r>
      <w:r w:rsidRPr="006B40B3">
        <w:tab/>
        <w:t>1s dance reels of 3 across (Man with 2s &amp; Lady with 3s)</w:t>
      </w:r>
    </w:p>
    <w:p w:rsidR="00B11EB3" w:rsidRDefault="00B11EB3" w:rsidP="00B11EB3"/>
    <w:p w:rsidR="00B11EB3" w:rsidRDefault="00B11EB3" w:rsidP="00B11EB3">
      <w:pPr>
        <w:pStyle w:val="Minicrib"/>
      </w:pPr>
      <w:r>
        <w:t>BLACKADDER HOUSE  (S8x32)  3C (4C set)</w:t>
      </w:r>
      <w:r>
        <w:tab/>
        <w:t>M Johstone &amp; B Zobel  Blackadder Coll</w:t>
      </w:r>
    </w:p>
    <w:p w:rsidR="00B11EB3" w:rsidRPr="006B40B3" w:rsidRDefault="00B11EB3" w:rsidP="00B11EB3">
      <w:pPr>
        <w:pStyle w:val="DanceBody"/>
      </w:pPr>
      <w:r w:rsidRPr="006B40B3">
        <w:t xml:space="preserve"> 1- 8</w:t>
      </w:r>
      <w:r w:rsidRPr="006B40B3">
        <w:tab/>
        <w:t>1s turn RH, cast 1 place, set &amp; turn 2H to face 2L</w:t>
      </w:r>
    </w:p>
    <w:p w:rsidR="00B11EB3" w:rsidRPr="006B40B3" w:rsidRDefault="00B11EB3" w:rsidP="00B11EB3">
      <w:pPr>
        <w:pStyle w:val="DanceBody"/>
      </w:pPr>
      <w:r w:rsidRPr="006B40B3">
        <w:t xml:space="preserve"> 9-16</w:t>
      </w:r>
      <w:r w:rsidRPr="006B40B3">
        <w:tab/>
        <w:t>1s+2L set, 1L dances under partners arm to face 3M, 1s (prom hold) dance 1/2 RSh reel with 3M+2L &amp; end facing 3L</w:t>
      </w:r>
    </w:p>
    <w:p w:rsidR="00B11EB3" w:rsidRPr="006B40B3" w:rsidRDefault="00B11EB3" w:rsidP="00B11EB3">
      <w:pPr>
        <w:pStyle w:val="DanceBody"/>
      </w:pPr>
      <w:r w:rsidRPr="006B40B3">
        <w:t>17-24</w:t>
      </w:r>
      <w:r w:rsidRPr="006B40B3">
        <w:tab/>
        <w:t>1s+3L set, 1L dances under partners arm to face 2M, 1s (prom hold) dance 1/2 RSh reel with 2M+3L to end 3s, 1s &amp; 2s in centre facing down</w:t>
      </w:r>
    </w:p>
    <w:p w:rsidR="00B11EB3" w:rsidRPr="006B40B3" w:rsidRDefault="00B11EB3" w:rsidP="00B11EB3">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B11EB3" w:rsidRDefault="00B11EB3" w:rsidP="00B11EB3"/>
    <w:p w:rsidR="00B11EB3" w:rsidRDefault="00B11EB3" w:rsidP="00B11EB3">
      <w:pPr>
        <w:pStyle w:val="Minicrib"/>
      </w:pPr>
      <w:r>
        <w:t>THE BLACKADDER JIG  (J8x32)  3C (4C set)</w:t>
      </w:r>
      <w:r>
        <w:tab/>
        <w:t>Muriel A Johnstone  Blackadder Coll</w:t>
      </w:r>
    </w:p>
    <w:p w:rsidR="00B11EB3" w:rsidRPr="006B40B3" w:rsidRDefault="00B11EB3" w:rsidP="00B11EB3">
      <w:pPr>
        <w:pStyle w:val="DanceBody"/>
      </w:pPr>
      <w:r w:rsidRPr="006B40B3">
        <w:t xml:space="preserve"> 1- 8</w:t>
      </w:r>
      <w:r w:rsidRPr="006B40B3">
        <w:tab/>
        <w:t>1s set, cast 2 places &amp; turn RH</w:t>
      </w:r>
    </w:p>
    <w:p w:rsidR="00B11EB3" w:rsidRPr="006B40B3" w:rsidRDefault="00B11EB3" w:rsidP="00B11EB3">
      <w:pPr>
        <w:pStyle w:val="DanceBody"/>
      </w:pPr>
      <w:r w:rsidRPr="006B40B3">
        <w:t xml:space="preserve"> 9-16</w:t>
      </w:r>
      <w:r w:rsidRPr="006B40B3">
        <w:tab/>
        <w:t>3s+1s Set+Link, circle 4H round to left</w:t>
      </w:r>
    </w:p>
    <w:p w:rsidR="00B11EB3" w:rsidRPr="006B40B3" w:rsidRDefault="00B11EB3" w:rsidP="00B11EB3">
      <w:pPr>
        <w:pStyle w:val="DanceBody"/>
      </w:pPr>
      <w:r w:rsidRPr="006B40B3">
        <w:t>17-24</w:t>
      </w:r>
      <w:r w:rsidRPr="006B40B3">
        <w:tab/>
        <w:t>2s+1s Reverse Set+Link, circle 4H round to right</w:t>
      </w:r>
    </w:p>
    <w:p w:rsidR="00B11EB3" w:rsidRPr="006B40B3" w:rsidRDefault="00B11EB3" w:rsidP="00B11EB3">
      <w:pPr>
        <w:pStyle w:val="DanceBody"/>
        <w:keepNext w:val="0"/>
      </w:pPr>
      <w:r w:rsidRPr="006B40B3">
        <w:t>25-32</w:t>
      </w:r>
      <w:r w:rsidRPr="006B40B3">
        <w:tab/>
        <w:t>1s+2s dance Poussette.  2 1 3</w:t>
      </w:r>
    </w:p>
    <w:p w:rsidR="00B11EB3" w:rsidRDefault="00B11EB3" w:rsidP="00B11EB3"/>
    <w:p w:rsidR="00B11EB3" w:rsidRDefault="00B11EB3" w:rsidP="00B11EB3">
      <w:pPr>
        <w:pStyle w:val="Minicrib"/>
      </w:pPr>
      <w:r>
        <w:t>BLACKFORD JIG  (J8x40)  3C (4C set)</w:t>
      </w:r>
      <w:r>
        <w:tab/>
        <w:t>E Ramwell  Kirkbrae Coll 1</w:t>
      </w:r>
    </w:p>
    <w:p w:rsidR="00B11EB3" w:rsidRPr="006B40B3" w:rsidRDefault="00B11EB3" w:rsidP="00B11EB3">
      <w:pPr>
        <w:pStyle w:val="DanceBody"/>
      </w:pPr>
      <w:r w:rsidRPr="006B40B3">
        <w:t xml:space="preserve"> 1- 8</w:t>
      </w:r>
      <w:r w:rsidRPr="006B40B3">
        <w:tab/>
        <w:t>1s lead down the middle &amp; back, cast to 2nd place on own sides</w:t>
      </w:r>
    </w:p>
    <w:p w:rsidR="00B11EB3" w:rsidRPr="006B40B3" w:rsidRDefault="00B11EB3" w:rsidP="00B11EB3">
      <w:pPr>
        <w:pStyle w:val="DanceBody"/>
      </w:pPr>
      <w:r w:rsidRPr="006B40B3">
        <w:t xml:space="preserve"> 9-16</w:t>
      </w:r>
      <w:r w:rsidRPr="006B40B3">
        <w:tab/>
        <w:t>1s dance 1/2 Figs of 8 (Lady round 2s &amp; Man down round 3s), turn to face 1st crnr &amp; turn crnr LH (4 bar turn) 1s end in 2nd pl opp sides</w:t>
      </w:r>
    </w:p>
    <w:p w:rsidR="00B11EB3" w:rsidRPr="006B40B3" w:rsidRDefault="00B11EB3" w:rsidP="00B11EB3">
      <w:pPr>
        <w:pStyle w:val="DanceBody"/>
      </w:pPr>
      <w:r w:rsidRPr="006B40B3">
        <w:t>17-24</w:t>
      </w:r>
      <w:r w:rsidRPr="006B40B3">
        <w:tab/>
        <w:t>1s dance reels of 3 on opposite sides giving RSh to 2nd corner to start (end facing 2nd corners)</w:t>
      </w:r>
    </w:p>
    <w:p w:rsidR="00B11EB3" w:rsidRPr="006B40B3" w:rsidRDefault="00B11EB3" w:rsidP="00B11EB3">
      <w:pPr>
        <w:pStyle w:val="DanceBody"/>
      </w:pPr>
      <w:r w:rsidRPr="006B40B3">
        <w:t>25-32</w:t>
      </w:r>
      <w:r w:rsidRPr="006B40B3">
        <w:tab/>
        <w:t>1s turn 2nd corners RH (4 bar turn) &amp; dance 1/2 Figs of 8 (Man up round 2s &amp; Lady down round 3s)</w:t>
      </w:r>
    </w:p>
    <w:p w:rsidR="00B11EB3" w:rsidRPr="006B40B3" w:rsidRDefault="00B11EB3" w:rsidP="00B11EB3">
      <w:pPr>
        <w:pStyle w:val="DanceBody"/>
        <w:keepNext w:val="0"/>
      </w:pPr>
      <w:r w:rsidRPr="006B40B3">
        <w:t>33-40</w:t>
      </w:r>
      <w:r w:rsidRPr="006B40B3">
        <w:tab/>
        <w:t>1s dance reels of 3 across giving LSh to 1st corners</w:t>
      </w:r>
    </w:p>
    <w:p w:rsidR="00B11EB3" w:rsidRDefault="00B11EB3" w:rsidP="00B11EB3"/>
    <w:p w:rsidR="00B11EB3" w:rsidRDefault="00B11EB3" w:rsidP="00B11EB3">
      <w:pPr>
        <w:pStyle w:val="Minicrib"/>
      </w:pPr>
      <w:r>
        <w:t>BLACKLAND FARM  (J8x32)  3C (4C set)</w:t>
      </w:r>
      <w:r>
        <w:tab/>
        <w:t>Rodney J Burrows  St Brendan's Set</w:t>
      </w:r>
    </w:p>
    <w:p w:rsidR="00B11EB3" w:rsidRDefault="00B11EB3" w:rsidP="00B11EB3">
      <w:pPr>
        <w:pStyle w:val="DanceBody"/>
      </w:pPr>
      <w:r>
        <w:t xml:space="preserve"> 1- 8</w:t>
      </w:r>
      <w:r>
        <w:tab/>
        <w:t>1s cast (2s step up) &amp; dance 1/2 Fig 8 up round 2s; 1s turn LH to face 1st corner</w:t>
      </w:r>
    </w:p>
    <w:p w:rsidR="00B11EB3" w:rsidRDefault="00B11EB3" w:rsidP="00B11EB3">
      <w:pPr>
        <w:pStyle w:val="DanceBody"/>
      </w:pPr>
      <w:r>
        <w:t xml:space="preserve"> 9-12</w:t>
      </w:r>
      <w:r>
        <w:tab/>
        <w:t>1s 1/2 turn 1st corner RH, corners join LH in centre &amp; all Bal-in-Line</w:t>
      </w:r>
    </w:p>
    <w:p w:rsidR="00B11EB3" w:rsidRDefault="00B11EB3" w:rsidP="00B11EB3">
      <w:pPr>
        <w:pStyle w:val="DanceBody"/>
      </w:pPr>
      <w:r>
        <w:t>13-16</w:t>
      </w:r>
      <w:r>
        <w:tab/>
        <w:t>Middle couple turn 3/4 LH to 2nd corner diagonal &amp; 1/2 turn 2nd corners</w:t>
      </w:r>
    </w:p>
    <w:p w:rsidR="00B11EB3" w:rsidRDefault="00B11EB3" w:rsidP="00B11EB3">
      <w:pPr>
        <w:pStyle w:val="DanceBody"/>
      </w:pPr>
      <w:r>
        <w:t>17-20</w:t>
      </w:r>
      <w:r>
        <w:tab/>
        <w:t>2nd corners join LH in centre &amp; all Bal-in-Line, middle couple turn 3/4 LH to 1st corner diagonal (1s)</w:t>
      </w:r>
    </w:p>
    <w:p w:rsidR="00B11EB3" w:rsidRDefault="00B11EB3" w:rsidP="00B11EB3">
      <w:pPr>
        <w:pStyle w:val="DanceBody"/>
      </w:pPr>
      <w:r>
        <w:t>21-24</w:t>
      </w:r>
      <w:r>
        <w:tab/>
        <w:t>Middle couple 1/2 turn 1s RH, 1s join LH in centre &amp; all Bal-in-Line</w:t>
      </w:r>
    </w:p>
    <w:p w:rsidR="00B11EB3" w:rsidRDefault="00B11EB3" w:rsidP="00B11EB3">
      <w:pPr>
        <w:pStyle w:val="DanceBody"/>
        <w:keepNext w:val="0"/>
      </w:pPr>
      <w:r>
        <w:t>25-32</w:t>
      </w:r>
      <w:r>
        <w:tab/>
        <w:t xml:space="preserve">1s turn 1.1/2 LH to 2nd place own side </w:t>
      </w:r>
      <w:r>
        <w:rPr>
          <w:b/>
        </w:rPr>
        <w:t>while</w:t>
      </w:r>
      <w:r>
        <w:t xml:space="preserve"> 2s+3s chase clockwise 3/4 round to own side (6 bars) &amp; all set.  End 2 1 3</w:t>
      </w:r>
    </w:p>
    <w:p w:rsidR="00B11EB3" w:rsidRDefault="00B11EB3" w:rsidP="00B11EB3"/>
    <w:p w:rsidR="00B11EB3" w:rsidRDefault="00B11EB3" w:rsidP="00B11EB3">
      <w:pPr>
        <w:pStyle w:val="Minicrib"/>
      </w:pPr>
      <w:r>
        <w:t>THE BLACKSMITH OF ELGIN  (J8x48)  3C (4C set)</w:t>
      </w:r>
      <w:r>
        <w:tab/>
        <w:t>Faith Brosse  Imperial 2</w:t>
      </w:r>
    </w:p>
    <w:p w:rsidR="00B11EB3" w:rsidRPr="006B40B3" w:rsidRDefault="00B11EB3" w:rsidP="00B11EB3">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B11EB3" w:rsidRPr="006B40B3" w:rsidRDefault="00B11EB3" w:rsidP="00B11EB3">
      <w:pPr>
        <w:pStyle w:val="DanceBody"/>
      </w:pPr>
      <w:r w:rsidRPr="006B40B3">
        <w:t xml:space="preserve"> 9-16</w:t>
      </w:r>
      <w:r w:rsidRPr="006B40B3">
        <w:tab/>
        <w:t>3s+2s+1s repeat above Fig with 1s leading crossing at bottom</w:t>
      </w:r>
    </w:p>
    <w:p w:rsidR="00B11EB3" w:rsidRDefault="00B11EB3" w:rsidP="00B11EB3">
      <w:pPr>
        <w:pStyle w:val="DanceBody"/>
      </w:pPr>
      <w:r w:rsidRPr="006B40B3">
        <w:t>17-24</w:t>
      </w:r>
      <w:r w:rsidRPr="006B40B3">
        <w:tab/>
        <w:t xml:space="preserve">1s dance Snowball Grand Chain for 3 </w:t>
      </w:r>
      <w:r>
        <w:t>cpl</w:t>
      </w:r>
      <w:r w:rsidRPr="006B40B3">
        <w:t>s to end 3 (2) 1: -</w:t>
      </w:r>
    </w:p>
    <w:p w:rsidR="00B11EB3" w:rsidRPr="006B40B3" w:rsidRDefault="00B11EB3" w:rsidP="00B11EB3">
      <w:pPr>
        <w:pStyle w:val="DanceBody"/>
      </w:pPr>
      <w:r w:rsidRPr="006B40B3">
        <w:tab/>
        <w:t>`1s cross RH &amp; change places LH on side with 2s</w:t>
      </w:r>
    </w:p>
    <w:p w:rsidR="00B11EB3" w:rsidRPr="006B40B3" w:rsidRDefault="00B11EB3" w:rsidP="00B11EB3">
      <w:pPr>
        <w:pStyle w:val="DanceBody"/>
      </w:pPr>
      <w:r>
        <w:tab/>
      </w:r>
      <w:r w:rsidRPr="006B40B3">
        <w:t>`1s change places RH with 3s while 2s cross RH</w:t>
      </w:r>
    </w:p>
    <w:p w:rsidR="00B11EB3" w:rsidRPr="006B40B3" w:rsidRDefault="00B11EB3" w:rsidP="00B11EB3">
      <w:pPr>
        <w:pStyle w:val="DanceBody"/>
      </w:pPr>
      <w:r>
        <w:tab/>
      </w:r>
      <w:r w:rsidRPr="006B40B3">
        <w:t>`1s cross LH while 2s+3s change places LH.  3 (2) 1</w:t>
      </w:r>
    </w:p>
    <w:p w:rsidR="00B11EB3" w:rsidRPr="006B40B3" w:rsidRDefault="00B11EB3" w:rsidP="00B11EB3">
      <w:pPr>
        <w:pStyle w:val="DanceBody"/>
      </w:pPr>
      <w:r w:rsidRPr="006B40B3">
        <w:t>25-32</w:t>
      </w:r>
      <w:r w:rsidRPr="006B40B3">
        <w:tab/>
        <w:t>3L+2L+1L set advancing to hold nearer hands &amp; retire, 3M+2M+1M repeat</w:t>
      </w:r>
    </w:p>
    <w:p w:rsidR="00B11EB3" w:rsidRPr="006B40B3" w:rsidRDefault="00B11EB3" w:rsidP="00B11EB3">
      <w:pPr>
        <w:pStyle w:val="DanceBody"/>
      </w:pPr>
      <w:r w:rsidRPr="006B40B3">
        <w:t>33-40</w:t>
      </w:r>
      <w:r w:rsidRPr="006B40B3">
        <w:tab/>
        <w:t>3s+2s+1s dance Snowball Grand Chain for 3 cpls to end 1 2 3: -</w:t>
      </w:r>
    </w:p>
    <w:p w:rsidR="00B11EB3" w:rsidRPr="006B40B3" w:rsidRDefault="00B11EB3" w:rsidP="00B11EB3">
      <w:pPr>
        <w:pStyle w:val="DanceBody"/>
      </w:pPr>
      <w:r w:rsidRPr="006B40B3">
        <w:tab/>
        <w:t>`3s cross RH &amp; change places LH on side with 2s</w:t>
      </w:r>
    </w:p>
    <w:p w:rsidR="00B11EB3" w:rsidRPr="006B40B3" w:rsidRDefault="00B11EB3" w:rsidP="00B11EB3">
      <w:pPr>
        <w:pStyle w:val="DanceBody"/>
      </w:pPr>
      <w:r>
        <w:tab/>
      </w:r>
      <w:r w:rsidRPr="006B40B3">
        <w:t>`3s change places RH with 3s while 2s cross RH</w:t>
      </w:r>
    </w:p>
    <w:p w:rsidR="00B11EB3" w:rsidRPr="006B40B3" w:rsidRDefault="00B11EB3" w:rsidP="00B11EB3">
      <w:pPr>
        <w:pStyle w:val="DanceBody"/>
      </w:pPr>
      <w:r>
        <w:tab/>
      </w:r>
      <w:r w:rsidRPr="006B40B3">
        <w:t>`3s cross LH while 2s+1s change places LH.  1 2 3</w:t>
      </w:r>
    </w:p>
    <w:p w:rsidR="00B11EB3" w:rsidRPr="006B40B3" w:rsidRDefault="00B11EB3" w:rsidP="00B11EB3">
      <w:pPr>
        <w:pStyle w:val="DanceBody"/>
        <w:keepNext w:val="0"/>
      </w:pPr>
      <w:r w:rsidRPr="006B40B3">
        <w:t>41-48</w:t>
      </w:r>
      <w:r w:rsidRPr="006B40B3">
        <w:tab/>
        <w:t>1s dance in &amp; cast to 2nd place, all turn RH.  2 1 3</w:t>
      </w:r>
    </w:p>
    <w:p w:rsidR="00B11EB3" w:rsidRDefault="00B11EB3" w:rsidP="00B11EB3"/>
    <w:p w:rsidR="00B11EB3" w:rsidRDefault="00B11EB3" w:rsidP="00B11EB3">
      <w:pPr>
        <w:pStyle w:val="Minicrib"/>
      </w:pPr>
      <w:r>
        <w:t>THE BLACKWATER REEL  (R8x32)  3C (4C set)</w:t>
      </w:r>
      <w:r>
        <w:tab/>
        <w:t>A Davis  RSCDS Bk 41</w:t>
      </w:r>
    </w:p>
    <w:p w:rsidR="00B11EB3" w:rsidRPr="006B40B3" w:rsidRDefault="00B11EB3" w:rsidP="00B11EB3">
      <w:pPr>
        <w:pStyle w:val="DanceBody"/>
      </w:pPr>
      <w:r w:rsidRPr="006B40B3">
        <w:t xml:space="preserve"> 1- 8</w:t>
      </w:r>
      <w:r w:rsidRPr="006B40B3">
        <w:tab/>
        <w:t>1s+2s+3s 1/2 turn partners RH &amp; twirl right to dance out to opposite sides, 1s+2s+3s chase 1/2 way round to own sides</w:t>
      </w:r>
    </w:p>
    <w:p w:rsidR="00B11EB3" w:rsidRPr="006B40B3" w:rsidRDefault="00B11EB3" w:rsidP="00B11EB3">
      <w:pPr>
        <w:pStyle w:val="DanceBody"/>
      </w:pPr>
      <w:r w:rsidRPr="006B40B3">
        <w:t xml:space="preserve"> 9-16</w:t>
      </w:r>
      <w:r w:rsidRPr="006B40B3">
        <w:tab/>
        <w:t>3s+2s (top 2 couples) dance 1/2 R&amp;L as 1s cross RH &amp; set, 3s+1s dance 1/2 R&amp;L as 2s cross RH &amp; set</w:t>
      </w:r>
    </w:p>
    <w:p w:rsidR="00B11EB3" w:rsidRPr="006B40B3" w:rsidRDefault="00B11EB3" w:rsidP="00B11EB3">
      <w:pPr>
        <w:pStyle w:val="DanceBody"/>
      </w:pPr>
      <w:r w:rsidRPr="006B40B3">
        <w:t>17-24</w:t>
      </w:r>
      <w:r w:rsidRPr="006B40B3">
        <w:tab/>
        <w:t>1s dance RH across (Man with 3s &amp; Lady with 2s), 1s Pass RSh &amp; dance LH across with other couple</w:t>
      </w:r>
    </w:p>
    <w:p w:rsidR="00B11EB3" w:rsidRPr="006B40B3" w:rsidRDefault="00B11EB3" w:rsidP="00B11EB3">
      <w:pPr>
        <w:pStyle w:val="DanceBody"/>
        <w:keepNext w:val="0"/>
      </w:pPr>
      <w:r w:rsidRPr="006B40B3">
        <w:t>25-32</w:t>
      </w:r>
      <w:r w:rsidRPr="006B40B3">
        <w:tab/>
        <w:t>2s+1s+3s dance reflection reels of 3 on sides (1s dance in &amp; up to start)</w:t>
      </w:r>
    </w:p>
    <w:p w:rsidR="00B11EB3" w:rsidRDefault="00B11EB3" w:rsidP="00B11EB3"/>
    <w:p w:rsidR="00B11EB3" w:rsidRDefault="00B11EB3" w:rsidP="00B11EB3">
      <w:pPr>
        <w:pStyle w:val="Minicrib"/>
      </w:pPr>
      <w:r>
        <w:t>THE BLAINSLIE FANCY  (R8x32)  3C (4C set)</w:t>
      </w:r>
      <w:r>
        <w:tab/>
        <w:t>John Bowie Dickson  Dunedin 5</w:t>
      </w:r>
    </w:p>
    <w:p w:rsidR="00B11EB3" w:rsidRPr="006B40B3" w:rsidRDefault="00B11EB3" w:rsidP="00B11EB3">
      <w:pPr>
        <w:pStyle w:val="DanceBody"/>
      </w:pPr>
      <w:r w:rsidRPr="006B40B3">
        <w:t xml:space="preserve"> 1- 8</w:t>
      </w:r>
      <w:r w:rsidRPr="006B40B3">
        <w:tab/>
        <w:t xml:space="preserve">1s cross RH, cast 1 place, cross LH, 1L casts up to face down between 2s </w:t>
      </w:r>
      <w:r w:rsidRPr="008F50C3">
        <w:rPr>
          <w:b/>
        </w:rPr>
        <w:t>as</w:t>
      </w:r>
      <w:r w:rsidRPr="006B40B3">
        <w:t xml:space="preserve"> 1M casts down to face up between 3s</w:t>
      </w:r>
    </w:p>
    <w:p w:rsidR="00B11EB3" w:rsidRPr="006B40B3" w:rsidRDefault="00B11EB3" w:rsidP="00B11EB3">
      <w:pPr>
        <w:pStyle w:val="DanceBody"/>
      </w:pPr>
      <w:r w:rsidRPr="006B40B3">
        <w:t xml:space="preserve"> 9-16</w:t>
      </w:r>
      <w:r w:rsidRPr="006B40B3">
        <w:tab/>
        <w:t>2s+1s+3s set, 1s 3/4 turn RH to opposite sides, 2s+1s+3s set &amp; 1s 3/4 turn LH ready for…</w:t>
      </w:r>
    </w:p>
    <w:p w:rsidR="00B11EB3" w:rsidRPr="006B40B3" w:rsidRDefault="00B11EB3" w:rsidP="00B11EB3">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B11EB3" w:rsidRDefault="00B11EB3" w:rsidP="00B11EB3">
      <w:pPr>
        <w:pStyle w:val="DanceBody"/>
      </w:pPr>
      <w:r>
        <w:t>25-32</w:t>
      </w:r>
      <w:r>
        <w:tab/>
        <w:t>Fig 8 for 3 couples:</w:t>
      </w:r>
    </w:p>
    <w:p w:rsidR="00B11EB3" w:rsidRDefault="00B11EB3" w:rsidP="00B11EB3">
      <w:pPr>
        <w:pStyle w:val="DanceBody"/>
      </w:pPr>
      <w:r>
        <w:tab/>
        <w:t xml:space="preserve">25-28   1s pass RSh, 2M+2L follow 1M through 3L &amp; 3M place </w:t>
      </w:r>
      <w:r>
        <w:rPr>
          <w:b/>
        </w:rPr>
        <w:t>while</w:t>
      </w:r>
      <w:r>
        <w:t xml:space="preserve"> 3L+3M follow 1L through 1M &amp; 1L place.  1s end in centre LSh to Lsh</w:t>
      </w:r>
    </w:p>
    <w:p w:rsidR="00B11EB3" w:rsidRDefault="00B11EB3" w:rsidP="00B11EB3">
      <w:pPr>
        <w:pStyle w:val="DanceBody"/>
        <w:keepNext w:val="0"/>
      </w:pPr>
      <w:r>
        <w:tab/>
        <w:t>29-32   All repeat Fig of 8 passing LSh</w:t>
      </w:r>
    </w:p>
    <w:p w:rsidR="00B11EB3" w:rsidRDefault="00B11EB3" w:rsidP="00B11EB3"/>
    <w:p w:rsidR="00B11EB3" w:rsidRDefault="00B11EB3" w:rsidP="00B11EB3">
      <w:pPr>
        <w:pStyle w:val="Minicrib"/>
      </w:pPr>
      <w:r>
        <w:t>THE BLAIR SILVER JUBILEE  (S4x40)  4C set</w:t>
      </w:r>
      <w:r>
        <w:tab/>
        <w:t>I Souter  Hamilton Ont</w:t>
      </w:r>
    </w:p>
    <w:p w:rsidR="00B11EB3" w:rsidRPr="006B40B3" w:rsidRDefault="00B11EB3" w:rsidP="00B11EB3">
      <w:pPr>
        <w:pStyle w:val="DanceBody"/>
      </w:pPr>
      <w:r w:rsidRPr="006B40B3">
        <w:t xml:space="preserve"> 1- 8</w:t>
      </w:r>
      <w:r w:rsidRPr="006B40B3">
        <w:tab/>
        <w:t>1s &amp; 4s cross RH, cast in 1 place (2s+3s step to ends), 1s &amp; 4s 1/2 turn partner 2H &amp; set facing up/down</w:t>
      </w:r>
    </w:p>
    <w:p w:rsidR="00B11EB3" w:rsidRPr="006B40B3" w:rsidRDefault="00B11EB3" w:rsidP="00B11EB3">
      <w:pPr>
        <w:pStyle w:val="DanceBody"/>
      </w:pPr>
      <w:r w:rsidRPr="006B40B3">
        <w:t xml:space="preserve"> 9-16</w:t>
      </w:r>
      <w:r w:rsidRPr="006B40B3">
        <w:tab/>
        <w:t>2s &amp; 3s face in diag as 1s+4s dance 1/2 RH hands across &amp; turn corner person LH, 1s+4s dance 1/2 RH across &amp; 1/2 (wide) turn corner to original pls</w:t>
      </w:r>
    </w:p>
    <w:p w:rsidR="00B11EB3" w:rsidRPr="006B40B3" w:rsidRDefault="00B11EB3" w:rsidP="00B11EB3">
      <w:pPr>
        <w:pStyle w:val="DanceBody"/>
      </w:pPr>
      <w:r w:rsidRPr="006B40B3">
        <w:t>17-24</w:t>
      </w:r>
      <w:r w:rsidRPr="006B40B3">
        <w:tab/>
        <w:t>1s+2s &amp; 3s+4s Set+Link (1M &amp; 4L end facing out), 1s &amp; 4s 1/2 turn LH &amp; all set.  2 4 1 3</w:t>
      </w:r>
    </w:p>
    <w:p w:rsidR="00B11EB3" w:rsidRPr="006B40B3" w:rsidRDefault="00B11EB3" w:rsidP="00B11EB3">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B11EB3" w:rsidRPr="006B40B3" w:rsidRDefault="00B11EB3" w:rsidP="00B11EB3">
      <w:pPr>
        <w:pStyle w:val="DanceBody"/>
      </w:pPr>
      <w:r w:rsidRPr="006B40B3">
        <w:t>29-32</w:t>
      </w:r>
      <w:r w:rsidRPr="006B40B3">
        <w:tab/>
        <w:t>2s+4s &amp; 1s+3s dance RH across blending into:</w:t>
      </w:r>
    </w:p>
    <w:p w:rsidR="00B11EB3" w:rsidRPr="006B40B3" w:rsidRDefault="00B11EB3" w:rsidP="00B11EB3">
      <w:pPr>
        <w:pStyle w:val="DanceBody"/>
        <w:keepNext w:val="0"/>
      </w:pPr>
      <w:r w:rsidRPr="006B40B3">
        <w:t>33-40</w:t>
      </w:r>
      <w:r w:rsidRPr="006B40B3">
        <w:tab/>
        <w:t>All circle 8H round &amp; back</w:t>
      </w:r>
    </w:p>
    <w:p w:rsidR="00B11EB3" w:rsidRDefault="00B11EB3" w:rsidP="00B11EB3"/>
    <w:p w:rsidR="00B11EB3" w:rsidRDefault="00B11EB3" w:rsidP="00B11EB3">
      <w:pPr>
        <w:pStyle w:val="Minicrib"/>
      </w:pPr>
      <w:r>
        <w:t>BLAIRGOWRIE 70  (J8x32)  3C (4C Set)</w:t>
      </w:r>
      <w:r>
        <w:tab/>
        <w:t>Alan Grant (Blairgowrie)</w:t>
      </w:r>
    </w:p>
    <w:p w:rsidR="00B11EB3" w:rsidRPr="001B17B2" w:rsidRDefault="00B11EB3" w:rsidP="00B11EB3">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B11EB3" w:rsidRPr="001B17B2" w:rsidRDefault="00B11EB3" w:rsidP="00B11EB3">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B11EB3" w:rsidRPr="001B17B2" w:rsidRDefault="00B11EB3" w:rsidP="00B11EB3">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B11EB3" w:rsidRPr="001B17B2" w:rsidRDefault="00B11EB3" w:rsidP="00B11EB3">
      <w:pPr>
        <w:pStyle w:val="DanceBody"/>
        <w:keepNext w:val="0"/>
      </w:pPr>
      <w:r w:rsidRPr="001B17B2">
        <w:t>25-32</w:t>
      </w:r>
      <w:r>
        <w:tab/>
      </w:r>
      <w:r w:rsidRPr="001B17B2">
        <w:t xml:space="preserve">All dance </w:t>
      </w:r>
      <w:r>
        <w:t>6H</w:t>
      </w:r>
      <w:r w:rsidRPr="001B17B2">
        <w:t xml:space="preserve"> round and back</w:t>
      </w:r>
      <w:r>
        <w:t>. 2 1 3</w:t>
      </w:r>
    </w:p>
    <w:p w:rsidR="00B11EB3" w:rsidRDefault="00B11EB3" w:rsidP="00B11EB3"/>
    <w:p w:rsidR="00B11EB3" w:rsidRDefault="00B11EB3" w:rsidP="00B11EB3">
      <w:pPr>
        <w:pStyle w:val="Minicrib"/>
      </w:pPr>
      <w:r>
        <w:t>BLAIRMORMOND  (S8x32)  2C (4C set)</w:t>
      </w:r>
      <w:r>
        <w:tab/>
        <w:t>John Drewry  Bankhead Bk 4</w:t>
      </w:r>
    </w:p>
    <w:p w:rsidR="00B11EB3" w:rsidRPr="006B40B3" w:rsidRDefault="00B11EB3" w:rsidP="00B11EB3">
      <w:pPr>
        <w:pStyle w:val="DanceBody"/>
      </w:pPr>
      <w:r w:rsidRPr="006B40B3">
        <w:t xml:space="preserve"> 1- 8</w:t>
      </w:r>
      <w:r w:rsidRPr="006B40B3">
        <w:tab/>
        <w:t>1s dance 1/2 Fig of 8 round 2s, 1s+2s dance RH across</w:t>
      </w:r>
    </w:p>
    <w:p w:rsidR="00B11EB3" w:rsidRPr="006B40B3" w:rsidRDefault="00B11EB3" w:rsidP="00B11EB3">
      <w:pPr>
        <w:pStyle w:val="DanceBody"/>
      </w:pPr>
      <w:r w:rsidRPr="006B40B3">
        <w:t xml:space="preserve"> 9-16</w:t>
      </w:r>
      <w:r w:rsidRPr="006B40B3">
        <w:tab/>
        <w:t>1L &amp; 2L pass LSh for reel of 4 across set with Men turning LH to end in centre facing partner</w:t>
      </w:r>
    </w:p>
    <w:p w:rsidR="00B11EB3" w:rsidRPr="006B40B3" w:rsidRDefault="00B11EB3" w:rsidP="00B11EB3">
      <w:pPr>
        <w:pStyle w:val="DanceBody"/>
      </w:pPr>
      <w:r w:rsidRPr="006B40B3">
        <w:t>17-24</w:t>
      </w:r>
      <w:r w:rsidRPr="006B40B3">
        <w:tab/>
        <w:t>1s &amp; 2s set to partners, turn 2H &amp; dance 4H round back to places (1s on opp side)</w:t>
      </w:r>
    </w:p>
    <w:p w:rsidR="00B11EB3" w:rsidRPr="006B40B3" w:rsidRDefault="00B11EB3" w:rsidP="00B11EB3">
      <w:pPr>
        <w:pStyle w:val="DanceBody"/>
        <w:keepNext w:val="0"/>
      </w:pPr>
      <w:r w:rsidRPr="006B40B3">
        <w:t>25-32</w:t>
      </w:r>
      <w:r w:rsidRPr="006B40B3">
        <w:tab/>
        <w:t>1s &amp; 2s set &amp; dance 3/4 double Fig of 8 with 1s casting to start</w:t>
      </w:r>
    </w:p>
    <w:p w:rsidR="00B11EB3" w:rsidRDefault="00B11EB3" w:rsidP="00B11EB3"/>
    <w:p w:rsidR="00B11EB3" w:rsidRDefault="00B11EB3" w:rsidP="00B11EB3">
      <w:pPr>
        <w:pStyle w:val="Minicrib"/>
      </w:pPr>
      <w:r>
        <w:t>THE BLANKET PREACHER OF YARROW  (R2x64)  Sq.Set</w:t>
      </w:r>
      <w:r>
        <w:tab/>
        <w:t>J Cook  Imperial 4</w:t>
      </w:r>
    </w:p>
    <w:p w:rsidR="00B11EB3" w:rsidRPr="006B40B3" w:rsidRDefault="00B11EB3" w:rsidP="00B11EB3">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B11EB3" w:rsidRPr="006B40B3" w:rsidRDefault="00B11EB3" w:rsidP="00B11EB3">
      <w:pPr>
        <w:pStyle w:val="DanceBody"/>
      </w:pPr>
      <w:r w:rsidRPr="006B40B3">
        <w:t xml:space="preserve"> 9-16</w:t>
      </w:r>
      <w:r w:rsidRPr="006B40B3">
        <w:tab/>
        <w:t xml:space="preserve">With </w:t>
      </w:r>
      <w:r>
        <w:t>'</w:t>
      </w:r>
      <w:r w:rsidRPr="006B40B3">
        <w:t>new</w:t>
      </w:r>
      <w:r>
        <w:t>'</w:t>
      </w:r>
      <w:r w:rsidRPr="006B40B3">
        <w:t xml:space="preserve"> partners repeat bars 1- 8</w:t>
      </w:r>
    </w:p>
    <w:p w:rsidR="00B11EB3" w:rsidRPr="006B40B3" w:rsidRDefault="00B11EB3" w:rsidP="00B11EB3">
      <w:pPr>
        <w:pStyle w:val="DanceBody"/>
      </w:pPr>
      <w:r w:rsidRPr="006B40B3">
        <w:t>17-24</w:t>
      </w:r>
      <w:r w:rsidRPr="006B40B3">
        <w:tab/>
        <w:t>All dance 1/2 Grand Chain &amp; set (in original places)</w:t>
      </w:r>
    </w:p>
    <w:p w:rsidR="00B11EB3" w:rsidRPr="006B40B3" w:rsidRDefault="00B11EB3" w:rsidP="00B11EB3">
      <w:pPr>
        <w:pStyle w:val="DanceBody"/>
      </w:pPr>
      <w:r w:rsidRPr="006B40B3">
        <w:t>25-32</w:t>
      </w:r>
      <w:r w:rsidRPr="006B40B3">
        <w:tab/>
        <w:t>1L+3L dance in &amp; set, 1/2 turn RH while 2L+4L dance in &amp; all Ladies (in circle) set</w:t>
      </w:r>
    </w:p>
    <w:p w:rsidR="00B11EB3" w:rsidRPr="006B40B3" w:rsidRDefault="00B11EB3" w:rsidP="00B11EB3">
      <w:pPr>
        <w:pStyle w:val="DanceBody"/>
      </w:pPr>
      <w:r w:rsidRPr="006B40B3">
        <w:t>33-36</w:t>
      </w:r>
      <w:r w:rsidRPr="006B40B3">
        <w:tab/>
        <w:t>1L+3L cast to partners original places &amp; set while 2L+4L 1/2 turn RH as 1M+3M dance in &amp; 2L+4L+1M+3M all (in circle) set</w:t>
      </w:r>
    </w:p>
    <w:p w:rsidR="00B11EB3" w:rsidRPr="006B40B3" w:rsidRDefault="00B11EB3" w:rsidP="00B11EB3">
      <w:pPr>
        <w:pStyle w:val="DanceBody"/>
      </w:pPr>
      <w:r w:rsidRPr="006B40B3">
        <w:t>37-40</w:t>
      </w:r>
      <w:r w:rsidRPr="006B40B3">
        <w:tab/>
        <w:t>2L+4L cast to partners original places &amp; set while 1M+3M 1/2 turn RH as 2M+4M dance in &amp; 1M+3M+2M+4M all set</w:t>
      </w:r>
    </w:p>
    <w:p w:rsidR="00B11EB3" w:rsidRPr="006B40B3" w:rsidRDefault="00B11EB3" w:rsidP="00B11EB3">
      <w:pPr>
        <w:pStyle w:val="DanceBody"/>
      </w:pPr>
      <w:r w:rsidRPr="006B40B3">
        <w:t>41-48</w:t>
      </w:r>
      <w:r w:rsidRPr="006B40B3">
        <w:tab/>
        <w:t>1M+3M cast to partners place &amp; set while 2M+4M 1/2 turn RH &amp; set to each other, 2M+4M cast to partners place (all now in partners orig pl)</w:t>
      </w:r>
    </w:p>
    <w:p w:rsidR="00B11EB3" w:rsidRPr="006B40B3" w:rsidRDefault="00B11EB3" w:rsidP="00B11EB3">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B11EB3" w:rsidRPr="006B40B3" w:rsidRDefault="00B11EB3" w:rsidP="00B11EB3">
      <w:pPr>
        <w:pStyle w:val="DanceBody"/>
      </w:pPr>
      <w:r w:rsidRPr="006B40B3">
        <w:t>57-64</w:t>
      </w:r>
      <w:r w:rsidRPr="006B40B3">
        <w:tab/>
        <w:t>2s+4s repeat bars 49-56</w:t>
      </w:r>
    </w:p>
    <w:p w:rsidR="00B11EB3" w:rsidRPr="006B40B3" w:rsidRDefault="00B11EB3" w:rsidP="00B11EB3">
      <w:pPr>
        <w:pStyle w:val="DanceBody"/>
        <w:keepNext w:val="0"/>
      </w:pPr>
      <w:r w:rsidRPr="006B40B3">
        <w:t>65-128</w:t>
      </w:r>
      <w:r w:rsidRPr="006B40B3">
        <w:tab/>
        <w:t>repeat with new partners</w:t>
      </w:r>
    </w:p>
    <w:p w:rsidR="00B11EB3" w:rsidRDefault="00B11EB3" w:rsidP="00B11EB3"/>
    <w:p w:rsidR="00B11EB3" w:rsidRDefault="00B11EB3" w:rsidP="00B11EB3">
      <w:pPr>
        <w:pStyle w:val="Minicrib"/>
      </w:pPr>
      <w:r>
        <w:t>BLENHEIM GARDENS  (R8x32)  2C (4C set)</w:t>
      </w:r>
      <w:r>
        <w:tab/>
        <w:t>Andrew Patterson  Berkhamsted Golden Jubilee</w:t>
      </w:r>
    </w:p>
    <w:p w:rsidR="00B11EB3" w:rsidRDefault="00B11EB3" w:rsidP="00B11EB3">
      <w:pPr>
        <w:pStyle w:val="DanceBody"/>
      </w:pPr>
      <w:r>
        <w:t xml:space="preserve"> 1- 4</w:t>
      </w:r>
      <w:r>
        <w:tab/>
        <w:t>1s cross RSh. 1s+2s change places on sides (1M+2L RH, 1L+2M LH)</w:t>
      </w:r>
    </w:p>
    <w:p w:rsidR="00B11EB3" w:rsidRDefault="00B11EB3" w:rsidP="00B11EB3">
      <w:pPr>
        <w:pStyle w:val="DanceBody"/>
      </w:pPr>
      <w:r>
        <w:t xml:space="preserve"> 5- 8</w:t>
      </w:r>
      <w:r>
        <w:tab/>
        <w:t>2s+1s dance 1/2 double Fig 8 (1s cross up, 2s dance down)</w:t>
      </w:r>
    </w:p>
    <w:p w:rsidR="00B11EB3" w:rsidRDefault="00B11EB3" w:rsidP="00B11EB3">
      <w:pPr>
        <w:pStyle w:val="DanceBody"/>
      </w:pPr>
      <w:r>
        <w:t xml:space="preserve"> 9-12</w:t>
      </w:r>
      <w:r>
        <w:tab/>
        <w:t>1s followed by 2s dance down behind 3s &amp; 4s to meet partners (2s above 1s) in centre NHJ</w:t>
      </w:r>
    </w:p>
    <w:p w:rsidR="00B11EB3" w:rsidRDefault="00B11EB3" w:rsidP="00B11EB3">
      <w:pPr>
        <w:pStyle w:val="DanceBody"/>
      </w:pPr>
      <w:r>
        <w:t>13-16</w:t>
      </w:r>
      <w:r>
        <w:tab/>
        <w:t>2s followed by 1s dance up.  2s cast into 1st place opp sides facing down, 1s between 2s facing up.</w:t>
      </w:r>
    </w:p>
    <w:p w:rsidR="00B11EB3" w:rsidRDefault="00B11EB3" w:rsidP="00B11EB3">
      <w:pPr>
        <w:pStyle w:val="DanceBody"/>
      </w:pPr>
      <w:r>
        <w:t>17-20</w:t>
      </w:r>
      <w:r>
        <w:tab/>
        <w:t>1s+2s Bal-in-Line (1 bar), set turning about (towards centre) to face opp direction (1 bar) &amp; Bal-in-Line again (2 bars)</w:t>
      </w:r>
    </w:p>
    <w:p w:rsidR="00B11EB3" w:rsidRDefault="00B11EB3" w:rsidP="00B11EB3">
      <w:pPr>
        <w:pStyle w:val="DanceBody"/>
      </w:pPr>
      <w:r>
        <w:t>21-24</w:t>
      </w:r>
      <w:r>
        <w:tab/>
        <w:t>1s in promenade hold dance 1/2 reel of 3 across with 2s (RSh to 2L) Finish as Bars 19-20 but 2s on own sides</w:t>
      </w:r>
    </w:p>
    <w:p w:rsidR="00B11EB3" w:rsidRDefault="00B11EB3" w:rsidP="00B11EB3">
      <w:pPr>
        <w:pStyle w:val="DanceBody"/>
      </w:pPr>
      <w:r>
        <w:t>25-28</w:t>
      </w:r>
      <w:r>
        <w:tab/>
        <w:t>Repeat bars 17-20</w:t>
      </w:r>
    </w:p>
    <w:p w:rsidR="00B11EB3" w:rsidRDefault="00B11EB3" w:rsidP="00B11EB3">
      <w:pPr>
        <w:pStyle w:val="DanceBody"/>
        <w:keepNext w:val="0"/>
      </w:pPr>
      <w:r>
        <w:t>29-32</w:t>
      </w:r>
      <w:r>
        <w:tab/>
        <w:t xml:space="preserve">1M+2M turn 3/4 LH </w:t>
      </w:r>
      <w:r>
        <w:rPr>
          <w:b/>
        </w:rPr>
        <w:t>as</w:t>
      </w:r>
      <w:r>
        <w:t xml:space="preserve"> 1L+2L turn 3/4 RH</w:t>
      </w:r>
    </w:p>
    <w:p w:rsidR="00B11EB3" w:rsidRDefault="00B11EB3" w:rsidP="00B11EB3"/>
    <w:p w:rsidR="00B11EB3" w:rsidRDefault="00B11EB3" w:rsidP="00B11EB3">
      <w:pPr>
        <w:pStyle w:val="Minicrib"/>
      </w:pPr>
      <w:r>
        <w:t>BLERVIE CASTLE  (S4x32)  4C set</w:t>
      </w:r>
      <w:r>
        <w:tab/>
        <w:t>Derek Haynes  Carnforth Coll 1</w:t>
      </w:r>
    </w:p>
    <w:p w:rsidR="00B11EB3" w:rsidRPr="006B40B3" w:rsidRDefault="00B11EB3" w:rsidP="00B11EB3">
      <w:pPr>
        <w:pStyle w:val="DanceBody"/>
      </w:pPr>
      <w:r w:rsidRPr="006B40B3">
        <w:t xml:space="preserve"> 1- 8</w:t>
      </w:r>
      <w:r w:rsidRPr="006B40B3">
        <w:tab/>
        <w:t>1s+2s also 3s+4s dance double Fig of 8 with couples below them 1s &amp; 3s dancing down to start</w:t>
      </w:r>
    </w:p>
    <w:p w:rsidR="00B11EB3" w:rsidRPr="006B40B3" w:rsidRDefault="00B11EB3" w:rsidP="00B11EB3">
      <w:pPr>
        <w:pStyle w:val="DanceBody"/>
      </w:pPr>
      <w:r w:rsidRPr="006B40B3">
        <w:t xml:space="preserve"> 9-16</w:t>
      </w:r>
      <w:r w:rsidRPr="006B40B3">
        <w:tab/>
        <w:t>1s &amp; 3s cross to dance reels of 4 on opposite sides passing down between 2s/4s to start to end in original places but 1s &amp; 3s on opposite sides</w:t>
      </w:r>
    </w:p>
    <w:p w:rsidR="00B11EB3" w:rsidRPr="006B40B3" w:rsidRDefault="00B11EB3" w:rsidP="00B11EB3">
      <w:pPr>
        <w:pStyle w:val="DanceBody"/>
      </w:pPr>
      <w:r w:rsidRPr="006B40B3">
        <w:t>17-24</w:t>
      </w:r>
      <w:r w:rsidRPr="006B40B3">
        <w:tab/>
        <w:t>1s &amp; 3s 1/2 turn RH to 2nd/4th pl own side as 2s &amp; 4s cast up, 2s+1s also 4s+3s dance 1/2 RH across &amp; all turn partner 2H 1.1/2 times</w:t>
      </w:r>
    </w:p>
    <w:p w:rsidR="00B11EB3" w:rsidRPr="006B40B3" w:rsidRDefault="00B11EB3" w:rsidP="00B11EB3">
      <w:pPr>
        <w:pStyle w:val="DanceBody"/>
        <w:keepNext w:val="0"/>
      </w:pPr>
      <w:r w:rsidRPr="006B40B3">
        <w:t>25-32</w:t>
      </w:r>
      <w:r w:rsidRPr="006B40B3">
        <w:tab/>
        <w:t>1s+2s also 3s+4s dance 1/2 Diamond Poussette, 1s+4s dance 1/2 Diamond Poussette.  2 4 1 3</w:t>
      </w:r>
    </w:p>
    <w:p w:rsidR="00B11EB3" w:rsidRDefault="00B11EB3" w:rsidP="00B11EB3"/>
    <w:p w:rsidR="00B11EB3" w:rsidRDefault="00B11EB3" w:rsidP="00B11EB3">
      <w:pPr>
        <w:pStyle w:val="Minicrib"/>
      </w:pPr>
      <w:r>
        <w:t>BLETHERING BETH  (J8x32)  3C (4C set)</w:t>
      </w:r>
      <w:r>
        <w:tab/>
        <w:t>Garry Robertson  Edinburgh 90th Anniv</w:t>
      </w:r>
    </w:p>
    <w:p w:rsidR="00B11EB3" w:rsidRPr="006B40B3" w:rsidRDefault="00B11EB3" w:rsidP="00B11EB3">
      <w:pPr>
        <w:pStyle w:val="DanceBody"/>
      </w:pPr>
      <w:r w:rsidRPr="006B40B3">
        <w:t xml:space="preserve"> 1- 8</w:t>
      </w:r>
      <w:r w:rsidRPr="006B40B3">
        <w:tab/>
        <w:t>1L followed by 1M casts 1 place, dances across to 2nd place opp. sides (2s step up 3-4).  1L+2M also 1M+2L turn RH</w:t>
      </w:r>
    </w:p>
    <w:p w:rsidR="00B11EB3" w:rsidRDefault="00B11EB3" w:rsidP="00B11EB3">
      <w:pPr>
        <w:pStyle w:val="DanceBody"/>
      </w:pPr>
      <w:r w:rsidRPr="006B40B3">
        <w:t xml:space="preserve"> 9-16</w:t>
      </w:r>
      <w:r w:rsidRPr="006B40B3">
        <w:tab/>
        <w:t>1L followed by 1M casts down 1 place, dances across to 3rd place own sides (3s step up 11-12).  1M+3M also 1L+3L turn LH</w:t>
      </w:r>
    </w:p>
    <w:p w:rsidR="00B11EB3" w:rsidRPr="006B40B3" w:rsidRDefault="00B11EB3" w:rsidP="00B11EB3">
      <w:pPr>
        <w:pStyle w:val="DanceBody"/>
      </w:pPr>
      <w:r w:rsidRPr="006B40B3">
        <w:t>17-24</w:t>
      </w:r>
      <w:r w:rsidRPr="006B40B3">
        <w:tab/>
        <w:t>1s set, dance up middle, finish back to back facing own sides 2nd place (3s step down 19-20) 2s+1s+3s dance 4 bars Double Triangles</w:t>
      </w:r>
    </w:p>
    <w:p w:rsidR="00B11EB3" w:rsidRPr="006B40B3" w:rsidRDefault="00B11EB3" w:rsidP="00B11EB3">
      <w:pPr>
        <w:pStyle w:val="DanceBody"/>
        <w:keepNext w:val="0"/>
      </w:pPr>
      <w:r w:rsidRPr="006B40B3">
        <w:t>25-32</w:t>
      </w:r>
      <w:r w:rsidRPr="006B40B3">
        <w:tab/>
        <w:t>1L casts up round 2M, thru 2s as 1M casts down round 3L, thru 3s to 2nd place own sides.  2s+1s+3s turn RH (1L remains facing out to repeat)</w:t>
      </w:r>
    </w:p>
    <w:p w:rsidR="00B11EB3" w:rsidRDefault="00B11EB3" w:rsidP="00B11EB3"/>
    <w:p w:rsidR="00B11EB3" w:rsidRDefault="00B11EB3" w:rsidP="00B11EB3">
      <w:pPr>
        <w:pStyle w:val="Minicrib"/>
      </w:pPr>
      <w:r>
        <w:t>THE BLETHERING GHILLIE  (S8x32)  3C (4C set)</w:t>
      </w:r>
      <w:r>
        <w:tab/>
        <w:t>D Fuell</w:t>
      </w:r>
    </w:p>
    <w:p w:rsidR="00B11EB3" w:rsidRPr="006B40B3" w:rsidRDefault="00B11EB3" w:rsidP="00B11EB3">
      <w:pPr>
        <w:pStyle w:val="DanceBody"/>
      </w:pPr>
      <w:r w:rsidRPr="006B40B3">
        <w:t xml:space="preserve"> 1- 8</w:t>
      </w:r>
      <w:r w:rsidRPr="006B40B3">
        <w:tab/>
        <w:t>1s+2s set &amp; turn partners 2H, circle 4H round to left</w:t>
      </w:r>
    </w:p>
    <w:p w:rsidR="00B11EB3" w:rsidRPr="006B40B3" w:rsidRDefault="00B11EB3" w:rsidP="00B11EB3">
      <w:pPr>
        <w:pStyle w:val="DanceBody"/>
      </w:pPr>
      <w:r w:rsidRPr="006B40B3">
        <w:t xml:space="preserve"> 9-16</w:t>
      </w:r>
      <w:r w:rsidRPr="006B40B3">
        <w:tab/>
        <w:t>1s+2s dance the Knot &amp; 1s end facing 1st corners</w:t>
      </w:r>
    </w:p>
    <w:p w:rsidR="00B11EB3" w:rsidRPr="006B40B3" w:rsidRDefault="00B11EB3" w:rsidP="00B11EB3">
      <w:pPr>
        <w:pStyle w:val="DanceBody"/>
      </w:pPr>
      <w:r w:rsidRPr="006B40B3">
        <w:t>17-24</w:t>
      </w:r>
      <w:r w:rsidRPr="006B40B3">
        <w:tab/>
        <w:t>1s dance Pass+Turn with 1st corners &amp; pass RSh to face 2nd corners, Pass+Turn with 2nd corners &amp; pass RSh to 2nd place own sides</w:t>
      </w:r>
    </w:p>
    <w:p w:rsidR="00B11EB3" w:rsidRPr="006B40B3" w:rsidRDefault="00B11EB3" w:rsidP="00B11EB3">
      <w:pPr>
        <w:pStyle w:val="DanceBody"/>
        <w:keepNext w:val="0"/>
      </w:pPr>
      <w:r w:rsidRPr="006B40B3">
        <w:t>25-32</w:t>
      </w:r>
      <w:r w:rsidRPr="006B40B3">
        <w:tab/>
        <w:t>1s dance Figs of 8 on own sides (RSh to 3rd corner) 1L ending between 2s &amp; 1M between 3s, 1s 3/4 turn LH to 2nd places</w:t>
      </w:r>
    </w:p>
    <w:p w:rsidR="00B11EB3" w:rsidRDefault="00B11EB3" w:rsidP="00B11EB3"/>
    <w:p w:rsidR="00B11EB3" w:rsidRDefault="00B11EB3" w:rsidP="00B11EB3">
      <w:pPr>
        <w:pStyle w:val="Minicrib"/>
      </w:pPr>
      <w:r>
        <w:t>THE BLEU RIBBON  (R8x40)  3C (4C set)</w:t>
      </w:r>
      <w:r>
        <w:tab/>
        <w:t>Castle Menzies  RSCDS Bk 8</w:t>
      </w:r>
    </w:p>
    <w:p w:rsidR="00B11EB3" w:rsidRPr="006B40B3" w:rsidRDefault="00B11EB3" w:rsidP="00B11EB3">
      <w:pPr>
        <w:pStyle w:val="DanceBody"/>
      </w:pPr>
      <w:r w:rsidRPr="006B40B3">
        <w:t xml:space="preserve"> 1- 8</w:t>
      </w:r>
      <w:r w:rsidRPr="006B40B3">
        <w:tab/>
        <w:t>1M dances down centre &amp; casts up behind 3L, crosses over &amp; casts up behind 2M back to place</w:t>
      </w:r>
    </w:p>
    <w:p w:rsidR="00B11EB3" w:rsidRPr="006B40B3" w:rsidRDefault="00B11EB3" w:rsidP="00B11EB3">
      <w:pPr>
        <w:pStyle w:val="DanceBody"/>
      </w:pPr>
      <w:r w:rsidRPr="006B40B3">
        <w:t xml:space="preserve"> 9-16</w:t>
      </w:r>
      <w:r w:rsidRPr="006B40B3">
        <w:tab/>
        <w:t>1L casts behind 2L, crosses over, casts down behind 3M &amp; dances up to place</w:t>
      </w:r>
    </w:p>
    <w:p w:rsidR="00B11EB3" w:rsidRPr="006B40B3" w:rsidRDefault="00B11EB3" w:rsidP="00B11EB3">
      <w:pPr>
        <w:pStyle w:val="DanceBody"/>
      </w:pPr>
      <w:r w:rsidRPr="006B40B3">
        <w:t>17-24</w:t>
      </w:r>
      <w:r w:rsidRPr="006B40B3">
        <w:tab/>
        <w:t>1s dance in &amp; cast 1 place, lead down between 3s &amp; cast to 2nd places</w:t>
      </w:r>
    </w:p>
    <w:p w:rsidR="00B11EB3" w:rsidRPr="006B40B3" w:rsidRDefault="00B11EB3" w:rsidP="00B11EB3">
      <w:pPr>
        <w:pStyle w:val="DanceBody"/>
      </w:pPr>
      <w:r w:rsidRPr="006B40B3">
        <w:t>25-32</w:t>
      </w:r>
      <w:r w:rsidRPr="006B40B3">
        <w:tab/>
        <w:t>1L dances 1/2 Fig of 8 round 2s as 1M dances 1/2 Fig of 8 round 3s, 1s full turn RH, dance out &amp; round 2nd corners, pass RH in centre</w:t>
      </w:r>
    </w:p>
    <w:p w:rsidR="00B11EB3" w:rsidRPr="006B40B3" w:rsidRDefault="00B11EB3" w:rsidP="00B11EB3">
      <w:pPr>
        <w:pStyle w:val="DanceBody"/>
        <w:keepNext w:val="0"/>
      </w:pPr>
      <w:r w:rsidRPr="006B40B3">
        <w:t>33-40</w:t>
      </w:r>
      <w:r w:rsidRPr="006B40B3">
        <w:tab/>
        <w:t>1s dance reels of 3 on opposite sides starting by giving LSh to 1st corner, 1s cross to 2nd place own sides</w:t>
      </w:r>
    </w:p>
    <w:p w:rsidR="00B11EB3" w:rsidRDefault="00B11EB3" w:rsidP="00B11EB3"/>
    <w:p w:rsidR="00B11EB3" w:rsidRDefault="00B11EB3" w:rsidP="00B11EB3">
      <w:pPr>
        <w:pStyle w:val="Minicrib"/>
      </w:pPr>
      <w:r>
        <w:t>BLIN' JAMIE  (S4x32)  4C Set</w:t>
      </w:r>
      <w:r>
        <w:tab/>
        <w:t>J Mitchell  Whetherly Bk 3</w:t>
      </w:r>
    </w:p>
    <w:p w:rsidR="00B11EB3" w:rsidRPr="006B40B3" w:rsidRDefault="00B11EB3" w:rsidP="00B11EB3">
      <w:pPr>
        <w:pStyle w:val="DanceBody"/>
      </w:pPr>
      <w:r w:rsidRPr="006B40B3">
        <w:t xml:space="preserve"> 1- 8</w:t>
      </w:r>
      <w:r w:rsidRPr="006B40B3">
        <w:tab/>
        <w:t>1s &amp; 4s cross RH, cast in 1 place &amp; dance 1/2 R&amp;L</w:t>
      </w:r>
    </w:p>
    <w:p w:rsidR="00B11EB3" w:rsidRPr="006B40B3" w:rsidRDefault="00B11EB3" w:rsidP="00B11EB3">
      <w:pPr>
        <w:pStyle w:val="DanceBody"/>
      </w:pPr>
      <w:r w:rsidRPr="006B40B3">
        <w:t xml:space="preserve"> 9-16</w:t>
      </w:r>
      <w:r w:rsidRPr="006B40B3">
        <w:tab/>
        <w:t>All dance RSh reels of 4 on sides</w:t>
      </w:r>
    </w:p>
    <w:p w:rsidR="00B11EB3" w:rsidRPr="006B40B3" w:rsidRDefault="00B11EB3" w:rsidP="00B11EB3">
      <w:pPr>
        <w:pStyle w:val="DanceBody"/>
      </w:pPr>
      <w:r w:rsidRPr="006B40B3">
        <w:t>17-24</w:t>
      </w:r>
      <w:r w:rsidRPr="006B40B3">
        <w:tab/>
        <w:t>2s+4s also 1s+3s dance RH across, 4s+1s dance LH across &amp; end facing corners</w:t>
      </w:r>
    </w:p>
    <w:p w:rsidR="00B11EB3" w:rsidRPr="006B40B3" w:rsidRDefault="00B11EB3" w:rsidP="00B11EB3">
      <w:pPr>
        <w:pStyle w:val="DanceBody"/>
        <w:keepNext w:val="0"/>
      </w:pPr>
      <w:r w:rsidRPr="006B40B3">
        <w:t>25-32</w:t>
      </w:r>
      <w:r w:rsidRPr="006B40B3">
        <w:tab/>
        <w:t>Turn corners RH, 1/2 LH across in centre, turn opposite corner RH &amp; 1/2 LH across in centre to end 2 4 1 3</w:t>
      </w:r>
    </w:p>
    <w:p w:rsidR="00B11EB3" w:rsidRDefault="00B11EB3" w:rsidP="00B11EB3"/>
    <w:p w:rsidR="00B11EB3" w:rsidRDefault="00B11EB3" w:rsidP="00B11EB3">
      <w:pPr>
        <w:pStyle w:val="Minicrib"/>
      </w:pPr>
      <w:r>
        <w:t>BLIND DATE TO THISTLE DEW  (R4x32)  4C set</w:t>
      </w:r>
      <w:r>
        <w:tab/>
        <w:t>Jean Miller  Nova Scotia Collection 2017</w:t>
      </w:r>
    </w:p>
    <w:p w:rsidR="00B11EB3" w:rsidRDefault="00B11EB3" w:rsidP="00B11EB3">
      <w:pPr>
        <w:pStyle w:val="DanceBody"/>
      </w:pPr>
      <w:r>
        <w:t xml:space="preserve"> 1- 8</w:t>
      </w:r>
      <w:r>
        <w:tab/>
        <w:t>1s cast to 4th place (2s+3s+4s step up 3-4); 4s+1s circle 4H round to left</w:t>
      </w:r>
    </w:p>
    <w:p w:rsidR="00B11EB3" w:rsidRDefault="00B11EB3" w:rsidP="00B11EB3">
      <w:pPr>
        <w:pStyle w:val="DanceBody"/>
      </w:pPr>
      <w:r>
        <w:t xml:space="preserve"> 9-16</w:t>
      </w:r>
      <w:r>
        <w:tab/>
        <w:t>1s cast back up to 1st place (2s+3s+4s step down 11-12); 1s+2s circle 4H round to right</w:t>
      </w:r>
    </w:p>
    <w:p w:rsidR="00B11EB3" w:rsidRDefault="00B11EB3" w:rsidP="00B11EB3">
      <w:pPr>
        <w:pStyle w:val="DanceBody"/>
      </w:pPr>
      <w:r>
        <w:t>17-24</w:t>
      </w:r>
      <w:r>
        <w:tab/>
        <w:t>1s dance mirror Fig 8 on sides (1s in/down to start)</w:t>
      </w:r>
    </w:p>
    <w:p w:rsidR="00B11EB3" w:rsidRDefault="00B11EB3" w:rsidP="00B11EB3">
      <w:pPr>
        <w:pStyle w:val="DanceBody"/>
        <w:keepNext w:val="0"/>
      </w:pPr>
      <w:r>
        <w:t>25-32</w:t>
      </w:r>
      <w:r>
        <w:tab/>
        <w:t>1s set advancing, 1/2 turn RH to face down; lead down &amp; 1/2 turn RH to 4th place own side (2s+3s+4s step up 29-30)</w:t>
      </w:r>
    </w:p>
    <w:p w:rsidR="00B11EB3" w:rsidRDefault="00B11EB3" w:rsidP="00B11EB3"/>
    <w:p w:rsidR="00B11EB3" w:rsidRDefault="00B11EB3" w:rsidP="00B11EB3">
      <w:pPr>
        <w:pStyle w:val="Minicrib"/>
      </w:pPr>
      <w:r>
        <w:t>BLINKBONNY  (R8x32)  2C (4C set)</w:t>
      </w:r>
      <w:r>
        <w:tab/>
        <w:t>Alan Macpherson  East Stirlingshire Diamond Jubilee</w:t>
      </w:r>
    </w:p>
    <w:p w:rsidR="00B11EB3" w:rsidRPr="006B40B3" w:rsidRDefault="00B11EB3" w:rsidP="00B11EB3">
      <w:pPr>
        <w:pStyle w:val="DanceBody"/>
      </w:pPr>
      <w:r w:rsidRPr="006B40B3">
        <w:t xml:space="preserve"> 1- 8</w:t>
      </w:r>
      <w:r w:rsidRPr="006B40B3">
        <w:tab/>
        <w:t>1s+2s dance 4H round to left &amp; chase clockwise 1/2 way to diagonally opposite places</w:t>
      </w:r>
    </w:p>
    <w:p w:rsidR="00B11EB3" w:rsidRPr="006B40B3" w:rsidRDefault="00B11EB3" w:rsidP="00B11EB3">
      <w:pPr>
        <w:pStyle w:val="DanceBody"/>
      </w:pPr>
      <w:r w:rsidRPr="006B40B3">
        <w:t xml:space="preserve"> 9-16</w:t>
      </w:r>
      <w:r w:rsidRPr="006B40B3">
        <w:tab/>
        <w:t>1s+2s set &amp; cross RH, 1s+2s set &amp; 2s cast to original places as 1s turn LH into prom hold to face 2L</w:t>
      </w:r>
    </w:p>
    <w:p w:rsidR="00B11EB3" w:rsidRPr="006B40B3" w:rsidRDefault="00B11EB3" w:rsidP="00B11EB3">
      <w:pPr>
        <w:pStyle w:val="DanceBody"/>
      </w:pPr>
      <w:r w:rsidRPr="006B40B3">
        <w:t>17-24</w:t>
      </w:r>
      <w:r w:rsidRPr="006B40B3">
        <w:tab/>
        <w:t>1s dance reel of 3 with 2s passing 2L RSh to start with 2s ending in 1st place</w:t>
      </w:r>
    </w:p>
    <w:p w:rsidR="00B11EB3" w:rsidRPr="006B40B3" w:rsidRDefault="00B11EB3" w:rsidP="00B11EB3">
      <w:pPr>
        <w:pStyle w:val="DanceBody"/>
        <w:keepNext w:val="0"/>
      </w:pPr>
      <w:r w:rsidRPr="006B40B3">
        <w:t>25-32</w:t>
      </w:r>
      <w:r w:rsidRPr="006B40B3">
        <w:tab/>
        <w:t>1s dance Fig of 8 round 2s crossing up to start</w:t>
      </w:r>
    </w:p>
    <w:p w:rsidR="00B11EB3" w:rsidRDefault="00B11EB3" w:rsidP="00B11EB3"/>
    <w:p w:rsidR="00B11EB3" w:rsidRDefault="00B11EB3" w:rsidP="00B11EB3">
      <w:pPr>
        <w:pStyle w:val="Minicrib"/>
      </w:pPr>
      <w:r>
        <w:t>BLITHE AND CHEERIE  (J8x32)  3C (4C set)</w:t>
      </w:r>
      <w:r>
        <w:tab/>
        <w:t>Bob M Campbell  Glasgow Assembly &amp; other SCDs</w:t>
      </w:r>
    </w:p>
    <w:p w:rsidR="00B11EB3" w:rsidRPr="006B40B3" w:rsidRDefault="00B11EB3" w:rsidP="00B11EB3">
      <w:pPr>
        <w:pStyle w:val="DanceBody"/>
      </w:pPr>
      <w:r w:rsidRPr="006B40B3">
        <w:t xml:space="preserve"> 1- 8</w:t>
      </w:r>
      <w:r w:rsidRPr="006B40B3">
        <w:tab/>
        <w:t>1s cross RH &amp; cast 1 place, cross LH &amp; 1L casts up as 1M casts down both to face 1st corners</w:t>
      </w:r>
    </w:p>
    <w:p w:rsidR="00B11EB3" w:rsidRDefault="00B11EB3" w:rsidP="00B11EB3">
      <w:pPr>
        <w:pStyle w:val="DanceBody"/>
      </w:pPr>
      <w:r w:rsidRPr="006B40B3">
        <w:t xml:space="preserve"> 9-16</w:t>
      </w:r>
      <w:r w:rsidRPr="006B40B3">
        <w:tab/>
      </w:r>
      <w:r>
        <w:t>Chain Across:</w:t>
      </w:r>
    </w:p>
    <w:p w:rsidR="00B11EB3" w:rsidRDefault="00B11EB3" w:rsidP="00B11EB3">
      <w:pPr>
        <w:pStyle w:val="DanceBody"/>
      </w:pPr>
      <w:r>
        <w:tab/>
        <w:t>9-12     1s change places RH with 1st corners, corners change places LH with partners</w:t>
      </w:r>
    </w:p>
    <w:p w:rsidR="00B11EB3" w:rsidRDefault="00B11EB3" w:rsidP="00B11EB3">
      <w:pPr>
        <w:pStyle w:val="DanceBody"/>
      </w:pPr>
      <w:r>
        <w:tab/>
        <w:t>13-16   1s change places RH with middle person (1M+3M &amp; 1L+2L), 1s pass RSh to lines across facing 2nd corner (pstn)</w:t>
      </w:r>
    </w:p>
    <w:p w:rsidR="00B11EB3" w:rsidRDefault="00B11EB3" w:rsidP="00B11EB3">
      <w:pPr>
        <w:pStyle w:val="DanceBody"/>
      </w:pPr>
      <w:r>
        <w:t>17-24</w:t>
      </w:r>
      <w:r>
        <w:tab/>
        <w:t>1s repeat 9-16 starting 1M+2M &amp; 1L+3L changing places LH. Bars 23-24: 1s dance LSh round each other to face 2nd corners</w:t>
      </w:r>
    </w:p>
    <w:p w:rsidR="00B11EB3" w:rsidRPr="006B40B3" w:rsidRDefault="00B11EB3" w:rsidP="00B11EB3">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B11EB3" w:rsidRDefault="00B11EB3" w:rsidP="00B11EB3"/>
    <w:p w:rsidR="00B11EB3" w:rsidRDefault="00B11EB3" w:rsidP="00B11EB3">
      <w:pPr>
        <w:pStyle w:val="Minicrib"/>
      </w:pPr>
      <w:r>
        <w:t>THE BLITHEST LASS THAT EVER WAS SEEN  (S8x32)  3C (4C set)</w:t>
      </w:r>
      <w:r>
        <w:tab/>
        <w:t>MMM 2</w:t>
      </w:r>
    </w:p>
    <w:p w:rsidR="00B11EB3" w:rsidRPr="000D60D4" w:rsidRDefault="00B11EB3" w:rsidP="00B11EB3">
      <w:pPr>
        <w:pStyle w:val="DanceBody"/>
      </w:pPr>
      <w:r w:rsidRPr="000D60D4">
        <w:t>1- 8</w:t>
      </w:r>
      <w:r w:rsidRPr="000D60D4">
        <w:tab/>
        <w:t>1s turn 2H &amp; cast 1 place, turn 2H &amp; cast 1 place (Lady up, Man down) to end 1L between 2s &amp; 1M between 3s</w:t>
      </w:r>
    </w:p>
    <w:p w:rsidR="00B11EB3" w:rsidRPr="000D60D4" w:rsidRDefault="00B11EB3" w:rsidP="00B11EB3">
      <w:pPr>
        <w:pStyle w:val="DanceBody"/>
      </w:pPr>
      <w:r w:rsidRPr="000D60D4">
        <w:t xml:space="preserve"> 9-16</w:t>
      </w:r>
      <w:r w:rsidRPr="000D60D4">
        <w:tab/>
        <w:t>2s+1s+3s set twice 1s turning into 2nd place opposite sides, 2s+1s+3s set twice &amp; 1s end facing 1st corners</w:t>
      </w:r>
    </w:p>
    <w:p w:rsidR="00B11EB3" w:rsidRPr="000D60D4" w:rsidRDefault="00B11EB3" w:rsidP="00B11EB3">
      <w:pPr>
        <w:pStyle w:val="DanceBody"/>
      </w:pPr>
      <w:r w:rsidRPr="000D60D4">
        <w:t>17-24</w:t>
      </w:r>
      <w:r w:rsidRPr="000D60D4">
        <w:tab/>
        <w:t>1s set &amp; turn 1st corners, set &amp; turn 2nd corners 1s end facing Men</w:t>
      </w:r>
      <w:r>
        <w:t>'</w:t>
      </w:r>
      <w:r w:rsidRPr="000D60D4">
        <w:t>s side (Lady on Man's right)</w:t>
      </w:r>
    </w:p>
    <w:p w:rsidR="00B11EB3" w:rsidRPr="000D60D4" w:rsidRDefault="00B11EB3" w:rsidP="00B11EB3">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B11EB3" w:rsidRDefault="00B11EB3" w:rsidP="00B11EB3"/>
    <w:p w:rsidR="00B11EB3" w:rsidRDefault="00B11EB3" w:rsidP="00B11EB3">
      <w:pPr>
        <w:pStyle w:val="Minicrib"/>
      </w:pPr>
      <w:r>
        <w:t>BLOOMS OF BEN LAWERS  (S4x32)  4C set</w:t>
      </w:r>
      <w:r>
        <w:tab/>
        <w:t>John Drewry  Summer Coll 2</w:t>
      </w:r>
    </w:p>
    <w:p w:rsidR="00B11EB3" w:rsidRPr="00765E18" w:rsidRDefault="00B11EB3" w:rsidP="00B11EB3">
      <w:pPr>
        <w:pStyle w:val="DanceBody"/>
      </w:pPr>
      <w:r>
        <w:t>3s &amp; 4s start on opp. sides</w:t>
      </w:r>
    </w:p>
    <w:p w:rsidR="00B11EB3" w:rsidRPr="006B40B3" w:rsidRDefault="00B11EB3" w:rsidP="00B11EB3">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B11EB3" w:rsidRPr="006B40B3" w:rsidRDefault="00B11EB3" w:rsidP="00B11EB3">
      <w:pPr>
        <w:pStyle w:val="DanceBody"/>
      </w:pPr>
      <w:r w:rsidRPr="006B40B3">
        <w:t xml:space="preserve"> 9-16</w:t>
      </w:r>
      <w:r w:rsidRPr="006B40B3">
        <w:tab/>
        <w:t>2s+3s dance reel of 4 across &amp; Men end turning LH to pick up partner (3s facing up &amp; 2s down)</w:t>
      </w:r>
    </w:p>
    <w:p w:rsidR="00B11EB3" w:rsidRPr="006B40B3" w:rsidRDefault="00B11EB3" w:rsidP="00B11EB3">
      <w:pPr>
        <w:pStyle w:val="DanceBody"/>
      </w:pPr>
      <w:r w:rsidRPr="006B40B3">
        <w:t>17-24</w:t>
      </w:r>
      <w:r w:rsidRPr="006B40B3">
        <w:tab/>
        <w:t>3s &amp; 2s lead out ends crossing &amp; cast in 1 place, all set &amp; turn 2H to end 1s facing 3s &amp; 2s facing 4s.  1 3 (2)(4)</w:t>
      </w:r>
    </w:p>
    <w:p w:rsidR="00B11EB3" w:rsidRPr="006B40B3" w:rsidRDefault="00B11EB3" w:rsidP="00B11EB3">
      <w:pPr>
        <w:pStyle w:val="DanceBody"/>
        <w:keepNext w:val="0"/>
      </w:pPr>
      <w:r w:rsidRPr="006B40B3">
        <w:t>25-32</w:t>
      </w:r>
      <w:r w:rsidRPr="006B40B3">
        <w:tab/>
        <w:t>1s+3s also 2s+4s dance Rondel to end 3 1 (4)(2)</w:t>
      </w:r>
    </w:p>
    <w:p w:rsidR="00B11EB3" w:rsidRDefault="00B11EB3" w:rsidP="00B11EB3"/>
    <w:p w:rsidR="00B11EB3" w:rsidRDefault="00B11EB3" w:rsidP="00B11EB3">
      <w:pPr>
        <w:pStyle w:val="Minicrib"/>
      </w:pPr>
      <w:r>
        <w:t>BLOOMS OF BON ACCORD  (R4x32)  4C set</w:t>
      </w:r>
      <w:r>
        <w:tab/>
        <w:t>John Drewry  Deeside Bk 2</w:t>
      </w:r>
    </w:p>
    <w:p w:rsidR="00B11EB3" w:rsidRPr="000D60D4" w:rsidRDefault="00B11EB3" w:rsidP="00B11EB3">
      <w:pPr>
        <w:pStyle w:val="DanceBody"/>
      </w:pPr>
      <w:r w:rsidRPr="000D60D4">
        <w:t>3s &amp; 4s on opp sides</w:t>
      </w:r>
    </w:p>
    <w:p w:rsidR="00B11EB3" w:rsidRPr="000D60D4" w:rsidRDefault="00B11EB3" w:rsidP="00B11EB3">
      <w:pPr>
        <w:pStyle w:val="DanceBody"/>
      </w:pPr>
      <w:r w:rsidRPr="000D60D4">
        <w:t xml:space="preserve"> 1- 8</w:t>
      </w:r>
      <w:r w:rsidRPr="000D60D4">
        <w:tab/>
        <w:t>All set &amp; 1s+2s also 3s+4s dance RH across once round, 1s &amp; 4s cast in 1 place to 2 1 (4)(3)</w:t>
      </w:r>
    </w:p>
    <w:p w:rsidR="00B11EB3" w:rsidRPr="000D60D4" w:rsidRDefault="00B11EB3" w:rsidP="00B11EB3">
      <w:pPr>
        <w:pStyle w:val="DanceBody"/>
      </w:pPr>
      <w:r w:rsidRPr="000D60D4">
        <w:t xml:space="preserve"> 9-12</w:t>
      </w:r>
      <w:r w:rsidRPr="000D60D4">
        <w:tab/>
        <w:t>1s &amp; 4s cross RH &amp; cast to ends of set to meet partners in prom hold &amp; dance into centre of dance</w:t>
      </w:r>
    </w:p>
    <w:p w:rsidR="00B11EB3" w:rsidRPr="000D60D4" w:rsidRDefault="00B11EB3" w:rsidP="00B11EB3">
      <w:pPr>
        <w:pStyle w:val="DanceBody"/>
      </w:pPr>
      <w:r w:rsidRPr="000D60D4">
        <w:t>13-16</w:t>
      </w:r>
      <w:r w:rsidRPr="000D60D4">
        <w:tab/>
        <w:t>1s+4s dance round passing RSh &amp; to end 1s in the middle on Men's side facing up &amp; 4s in the middle on Ladies' side facing down</w:t>
      </w:r>
    </w:p>
    <w:p w:rsidR="00B11EB3" w:rsidRPr="000D60D4" w:rsidRDefault="00B11EB3" w:rsidP="00B11EB3">
      <w:pPr>
        <w:pStyle w:val="DanceBody"/>
      </w:pPr>
      <w:r w:rsidRPr="000D60D4">
        <w:t>17-24</w:t>
      </w:r>
      <w:r w:rsidRPr="000D60D4">
        <w:tab/>
        <w:t xml:space="preserve">All (1s &amp; 4s in prom hold) dance </w:t>
      </w:r>
      <w:r>
        <w:t xml:space="preserve">RSh </w:t>
      </w:r>
      <w:r w:rsidRPr="000D60D4">
        <w:t>reels of 3 on sides</w:t>
      </w:r>
    </w:p>
    <w:p w:rsidR="00B11EB3" w:rsidRPr="000D60D4" w:rsidRDefault="00B11EB3" w:rsidP="00B11EB3">
      <w:pPr>
        <w:pStyle w:val="DanceBody"/>
      </w:pPr>
      <w:r w:rsidRPr="000D60D4">
        <w:t>25-28</w:t>
      </w:r>
      <w:r w:rsidRPr="000D60D4">
        <w:tab/>
        <w:t>4s+1s dance RH across in centre once round to end 4s facing up &amp; 1s facing down</w:t>
      </w:r>
    </w:p>
    <w:p w:rsidR="00B11EB3" w:rsidRPr="000D60D4" w:rsidRDefault="00B11EB3" w:rsidP="00B11EB3">
      <w:pPr>
        <w:pStyle w:val="DanceBody"/>
        <w:keepNext w:val="0"/>
      </w:pPr>
      <w:r w:rsidRPr="000D60D4">
        <w:t>29-32</w:t>
      </w:r>
      <w:r w:rsidRPr="000D60D4">
        <w:tab/>
        <w:t>4s &amp; 1s lead out of ends crossing &amp; cast in 1 place to end 2 4 (1)</w:t>
      </w:r>
      <w:r>
        <w:t xml:space="preserve"> </w:t>
      </w:r>
      <w:r w:rsidRPr="000D60D4">
        <w:t>(3)</w:t>
      </w:r>
    </w:p>
    <w:p w:rsidR="00B11EB3" w:rsidRDefault="00B11EB3" w:rsidP="00B11EB3"/>
    <w:p w:rsidR="00B11EB3" w:rsidRDefault="00B11EB3" w:rsidP="00B11EB3">
      <w:pPr>
        <w:pStyle w:val="Minicrib"/>
      </w:pPr>
      <w:r>
        <w:t>THE BLOOMS OF PERTH  (M-(S64+R64))  Sq.Set</w:t>
      </w:r>
      <w:r>
        <w:tab/>
        <w:t>Betty Kier  Book of Perth Dances</w:t>
      </w:r>
    </w:p>
    <w:p w:rsidR="00B11EB3" w:rsidRPr="000D60D4" w:rsidRDefault="00B11EB3" w:rsidP="00B11EB3">
      <w:pPr>
        <w:pStyle w:val="DanceBody"/>
      </w:pPr>
      <w:r w:rsidRPr="000D60D4">
        <w:t xml:space="preserve"> 1- 8</w:t>
      </w:r>
      <w:r w:rsidRPr="000D60D4">
        <w:tab/>
        <w:t>All circle 8H round to left &amp; back</w:t>
      </w:r>
    </w:p>
    <w:p w:rsidR="00B11EB3" w:rsidRPr="000D60D4" w:rsidRDefault="00B11EB3" w:rsidP="00B11EB3">
      <w:pPr>
        <w:pStyle w:val="DanceBody"/>
      </w:pPr>
      <w:r w:rsidRPr="000D60D4">
        <w:t xml:space="preserve"> 9-24</w:t>
      </w:r>
      <w:r w:rsidRPr="000D60D4">
        <w:tab/>
        <w:t>All dance full Sc</w:t>
      </w:r>
      <w:r>
        <w:t>h</w:t>
      </w:r>
      <w:r w:rsidRPr="000D60D4">
        <w:t>iehallion reel</w:t>
      </w:r>
    </w:p>
    <w:p w:rsidR="00B11EB3" w:rsidRPr="000D60D4" w:rsidRDefault="00B11EB3" w:rsidP="00B11EB3">
      <w:pPr>
        <w:pStyle w:val="DanceBody"/>
      </w:pPr>
      <w:r w:rsidRPr="000D60D4">
        <w:t>25-32</w:t>
      </w:r>
      <w:r w:rsidRPr="000D60D4">
        <w:tab/>
        <w:t>Ladies dance RH across &amp; LH back as Men set Highland style</w:t>
      </w:r>
    </w:p>
    <w:p w:rsidR="00B11EB3" w:rsidRPr="000D60D4" w:rsidRDefault="00B11EB3" w:rsidP="00B11EB3">
      <w:pPr>
        <w:pStyle w:val="DanceBody"/>
      </w:pPr>
      <w:r w:rsidRPr="000D60D4">
        <w:t>33-48</w:t>
      </w:r>
      <w:r w:rsidRPr="000D60D4">
        <w:tab/>
        <w:t>All dance Grand Chain 1/2 way (1bar per hand), all 1/2 turn partner RH &amp; set, repeat back to places</w:t>
      </w:r>
    </w:p>
    <w:p w:rsidR="00B11EB3" w:rsidRPr="000D60D4" w:rsidRDefault="00B11EB3" w:rsidP="00B11EB3">
      <w:pPr>
        <w:pStyle w:val="DanceBody"/>
      </w:pPr>
      <w:r w:rsidRPr="000D60D4">
        <w:t>49-56</w:t>
      </w:r>
      <w:r w:rsidRPr="000D60D4">
        <w:tab/>
        <w:t>All Petronella-in-Tandem twice to end in opposite places</w:t>
      </w:r>
    </w:p>
    <w:p w:rsidR="00B11EB3" w:rsidRPr="000D60D4" w:rsidRDefault="00B11EB3" w:rsidP="00B11EB3">
      <w:pPr>
        <w:pStyle w:val="DanceBody"/>
      </w:pPr>
      <w:r w:rsidRPr="000D60D4">
        <w:t>57-64</w:t>
      </w:r>
      <w:r w:rsidRPr="000D60D4">
        <w:tab/>
        <w:t>All Ladies dance 1/2 double Ladies' Chain , all Men dance 1/2 double Men's Chain to end in original places.</w:t>
      </w:r>
    </w:p>
    <w:p w:rsidR="00B11EB3" w:rsidRPr="000D60D4" w:rsidRDefault="00B11EB3" w:rsidP="00B11EB3">
      <w:pPr>
        <w:pStyle w:val="DanceBody"/>
        <w:keepNext w:val="0"/>
      </w:pPr>
      <w:r w:rsidRPr="000D60D4">
        <w:t>Repeat in Reel Time</w:t>
      </w:r>
    </w:p>
    <w:p w:rsidR="00B11EB3" w:rsidRDefault="00B11EB3" w:rsidP="00B11EB3"/>
    <w:p w:rsidR="00B11EB3" w:rsidRDefault="00B11EB3" w:rsidP="00B11EB3">
      <w:pPr>
        <w:pStyle w:val="Minicrib"/>
      </w:pPr>
      <w:r>
        <w:t>BLOOMSBURY GOLD  (S8x32)  3C (4C set)</w:t>
      </w:r>
      <w:r>
        <w:tab/>
        <w:t>Alasdair Brown  Eglinton Collection</w:t>
      </w:r>
    </w:p>
    <w:p w:rsidR="00B11EB3" w:rsidRDefault="00B11EB3" w:rsidP="00B11EB3">
      <w:pPr>
        <w:pStyle w:val="DanceBody"/>
      </w:pPr>
      <w:r>
        <w:t xml:space="preserve"> 1- 8</w:t>
      </w:r>
      <w:r>
        <w:tab/>
        <w:t>1s lead down RH &amp; cross below 3s, cast up, cross LH &amp; cast to original places. On bar 8 all take Promenade hold with partner</w:t>
      </w:r>
    </w:p>
    <w:p w:rsidR="00B11EB3" w:rsidRDefault="00B11EB3" w:rsidP="00B11EB3">
      <w:pPr>
        <w:pStyle w:val="DanceBody"/>
      </w:pPr>
      <w:r>
        <w:t xml:space="preserve"> 9-16</w:t>
      </w:r>
      <w:r>
        <w:tab/>
        <w:t>1s+2s+3s dance Promenade ending with 1s casting to 2nd place. End 1s face in, 2s &amp; 3s face out</w:t>
      </w:r>
    </w:p>
    <w:p w:rsidR="00B11EB3" w:rsidRDefault="00B11EB3" w:rsidP="00B11EB3">
      <w:pPr>
        <w:pStyle w:val="DanceBody"/>
      </w:pPr>
      <w:r>
        <w:t>17-20</w:t>
      </w:r>
      <w:r>
        <w:tab/>
        <w:t>2s+1s+3s dance 1/2 mirror reels of 3 on the sides. 1s take hands where possible. (To start, 1s dance in/down, 2s out/down, 3s out/up) 2s+3s finish the reel by looping into place</w:t>
      </w:r>
    </w:p>
    <w:p w:rsidR="00B11EB3" w:rsidRDefault="00B11EB3" w:rsidP="00B11EB3">
      <w:pPr>
        <w:pStyle w:val="DanceBody"/>
      </w:pPr>
      <w:r>
        <w:t>21-24</w:t>
      </w:r>
      <w:r>
        <w:tab/>
        <w:t>1s dance 1/2 RSh reels of 3 across (1M with 3s at the top, 1L with 2s at bottom)</w:t>
      </w:r>
    </w:p>
    <w:p w:rsidR="00B11EB3" w:rsidRDefault="00B11EB3" w:rsidP="00B11EB3">
      <w:pPr>
        <w:pStyle w:val="DanceBody"/>
      </w:pPr>
      <w:r>
        <w:t>25-32</w:t>
      </w:r>
      <w:r>
        <w:tab/>
        <w:t>All 3 couples dance Mixed Cross &amp; Rotate:</w:t>
      </w:r>
    </w:p>
    <w:p w:rsidR="00B11EB3" w:rsidRDefault="00B11EB3" w:rsidP="00B11EB3">
      <w:pPr>
        <w:pStyle w:val="DanceBody"/>
      </w:pPr>
      <w:r>
        <w:tab/>
        <w:t xml:space="preserve">25-26  1s cross RH </w:t>
      </w:r>
      <w:r>
        <w:rPr>
          <w:b/>
        </w:rPr>
        <w:t>while</w:t>
      </w:r>
      <w:r>
        <w:t xml:space="preserve"> 3s &amp; 2s change RH on sides</w:t>
      </w:r>
    </w:p>
    <w:p w:rsidR="00B11EB3" w:rsidRDefault="00B11EB3" w:rsidP="00B11EB3">
      <w:pPr>
        <w:pStyle w:val="DanceBody"/>
      </w:pPr>
      <w:r>
        <w:tab/>
        <w:t>27-28  All 3 couples chase 1/4 clockwise</w:t>
      </w:r>
    </w:p>
    <w:p w:rsidR="00B11EB3" w:rsidRDefault="00B11EB3" w:rsidP="00B11EB3">
      <w:pPr>
        <w:pStyle w:val="DanceBody"/>
      </w:pPr>
      <w:r>
        <w:tab/>
        <w:t xml:space="preserve">29-30  1s change RH up &amp; down the dance, </w:t>
      </w:r>
      <w:r>
        <w:rPr>
          <w:b/>
        </w:rPr>
        <w:t>while</w:t>
      </w:r>
      <w:r>
        <w:t xml:space="preserve"> 2L &amp; 3L also 2M &amp; 3M cross RH</w:t>
      </w:r>
    </w:p>
    <w:p w:rsidR="00B11EB3" w:rsidRDefault="00B11EB3" w:rsidP="00B11EB3">
      <w:pPr>
        <w:pStyle w:val="DanceBody"/>
        <w:keepNext w:val="0"/>
      </w:pPr>
      <w:r>
        <w:tab/>
        <w:t>31-32  All 3 couples chase 1/4 clockwise round the set 2 1 3</w:t>
      </w:r>
    </w:p>
    <w:p w:rsidR="00B11EB3" w:rsidRDefault="00B11EB3" w:rsidP="00B11EB3"/>
    <w:p w:rsidR="00B11EB3" w:rsidRDefault="00B11EB3" w:rsidP="00B11EB3">
      <w:pPr>
        <w:pStyle w:val="Minicrib"/>
      </w:pPr>
      <w:r>
        <w:t>BLOSSOM'S REEL  (R8x40)  3C (4C set)</w:t>
      </w:r>
      <w:r>
        <w:tab/>
        <w:t>P Robertson  Ruby Anniversary</w:t>
      </w:r>
    </w:p>
    <w:p w:rsidR="00B11EB3" w:rsidRPr="006B40B3" w:rsidRDefault="00B11EB3" w:rsidP="00B11EB3">
      <w:pPr>
        <w:pStyle w:val="DanceBody"/>
      </w:pPr>
      <w:r w:rsidRPr="006B40B3">
        <w:t xml:space="preserve"> 1- 4</w:t>
      </w:r>
      <w:r w:rsidRPr="006B40B3">
        <w:tab/>
        <w:t>1s cross down &amp; loop round to face out on opposite sides as for double triangles</w:t>
      </w:r>
    </w:p>
    <w:p w:rsidR="00B11EB3" w:rsidRPr="006B40B3" w:rsidRDefault="00B11EB3" w:rsidP="00B11EB3">
      <w:pPr>
        <w:pStyle w:val="DanceBody"/>
      </w:pPr>
      <w:r w:rsidRPr="006B40B3">
        <w:t xml:space="preserve"> 5- 8</w:t>
      </w:r>
      <w:r w:rsidRPr="006B40B3">
        <w:tab/>
        <w:t>Set as in double triangles &amp; 1s dance out &amp; turn right about to face in while 2s &amp; 3s dance in &amp; turn right about to face out</w:t>
      </w:r>
    </w:p>
    <w:p w:rsidR="00B11EB3" w:rsidRPr="006B40B3" w:rsidRDefault="00B11EB3" w:rsidP="00B11EB3">
      <w:pPr>
        <w:pStyle w:val="DanceBody"/>
      </w:pPr>
      <w:r w:rsidRPr="006B40B3">
        <w:t xml:space="preserve"> 9-16</w:t>
      </w:r>
      <w:r w:rsidRPr="006B40B3">
        <w:tab/>
        <w:t>Set (Inverted Triangle formation) &amp; 1s dance in while 2s &amp; 3s dance out all turning R about, 1s dance RSh round 1st corner to face 4th corner</w:t>
      </w:r>
    </w:p>
    <w:p w:rsidR="00B11EB3" w:rsidRPr="006B40B3" w:rsidRDefault="00B11EB3" w:rsidP="00B11EB3">
      <w:pPr>
        <w:pStyle w:val="DanceBody"/>
      </w:pPr>
      <w:r w:rsidRPr="006B40B3">
        <w:t>17-24</w:t>
      </w:r>
      <w:r w:rsidRPr="006B40B3">
        <w:tab/>
        <w:t>1s dance LSh reels of 3 across</w:t>
      </w:r>
    </w:p>
    <w:p w:rsidR="00B11EB3" w:rsidRPr="006B40B3" w:rsidRDefault="00B11EB3" w:rsidP="00B11EB3">
      <w:pPr>
        <w:pStyle w:val="DanceBody"/>
      </w:pPr>
      <w:r w:rsidRPr="006B40B3">
        <w:t>25-32</w:t>
      </w:r>
      <w:r w:rsidRPr="006B40B3">
        <w:tab/>
        <w:t>1s dance RSh reels of 3 on own sides (RSh to 3rd corner) &amp; end in middle RSh to RSh</w:t>
      </w:r>
    </w:p>
    <w:p w:rsidR="00B11EB3" w:rsidRPr="006B40B3" w:rsidRDefault="00B11EB3" w:rsidP="00B11EB3">
      <w:pPr>
        <w:pStyle w:val="DanceBody"/>
        <w:keepNext w:val="0"/>
      </w:pPr>
      <w:r w:rsidRPr="006B40B3">
        <w:t>33-40</w:t>
      </w:r>
      <w:r w:rsidRPr="006B40B3">
        <w:tab/>
        <w:t>1s set &amp; turn about, set &amp; dance RSh round 4th corner to 2nd places</w:t>
      </w:r>
    </w:p>
    <w:p w:rsidR="00B11EB3" w:rsidRDefault="00B11EB3" w:rsidP="00B11EB3"/>
    <w:p w:rsidR="00B11EB3" w:rsidRDefault="00B11EB3" w:rsidP="00B11EB3">
      <w:pPr>
        <w:pStyle w:val="Minicrib"/>
      </w:pPr>
      <w:r>
        <w:t>BLUE &amp; WHITE QUILT  (J8x32)  3C (4C set)</w:t>
      </w:r>
      <w:r>
        <w:tab/>
        <w:t>Roy Goldring  Social Dances 2002 (Leeds 40th Anniv)</w:t>
      </w:r>
    </w:p>
    <w:p w:rsidR="00B11EB3" w:rsidRPr="006B40B3" w:rsidRDefault="00B11EB3" w:rsidP="00B11EB3">
      <w:pPr>
        <w:pStyle w:val="DanceBody"/>
      </w:pPr>
      <w:r w:rsidRPr="006B40B3">
        <w:t xml:space="preserve"> 1- 8</w:t>
      </w:r>
      <w:r w:rsidRPr="006B40B3">
        <w:tab/>
        <w:t>1s dance down 1place, set to 3s who set advancing, 1s+3s dance up to top &amp; cast 1s to 3rd place &amp; 3s to 2nd place</w:t>
      </w:r>
    </w:p>
    <w:p w:rsidR="00B11EB3" w:rsidRPr="006B40B3" w:rsidRDefault="00B11EB3" w:rsidP="00B11EB3">
      <w:pPr>
        <w:pStyle w:val="DanceBody"/>
      </w:pPr>
      <w:r w:rsidRPr="006B40B3">
        <w:t xml:space="preserve"> 9-16</w:t>
      </w:r>
      <w:r w:rsidRPr="006B40B3">
        <w:tab/>
        <w:t>2s dance down 1 place, set to 1s who set advancing, 2s+1s dance up to top &amp; cast 2s to 3rd place &amp; 1s to 2nd place.  3  1 2</w:t>
      </w:r>
    </w:p>
    <w:p w:rsidR="00B11EB3" w:rsidRPr="006B40B3" w:rsidRDefault="00B11EB3" w:rsidP="00B11EB3">
      <w:pPr>
        <w:pStyle w:val="DanceBody"/>
      </w:pPr>
      <w:r w:rsidRPr="006B40B3">
        <w:t>17-24</w:t>
      </w:r>
      <w:r w:rsidRPr="006B40B3">
        <w:tab/>
        <w:t>3M+1L also 1M+2L change places RH, 3L+2L also 3M+2M change places LH, 1L+2M also 3L+1M change places RH &amp; all set.  2 1 3</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BLUE BONNETS  (J8x32)  2C (4C set)</w:t>
      </w:r>
      <w:r>
        <w:tab/>
        <w:t>RSCDS Bk 3</w:t>
      </w:r>
    </w:p>
    <w:p w:rsidR="00B11EB3" w:rsidRPr="006B40B3" w:rsidRDefault="00B11EB3" w:rsidP="00B11EB3">
      <w:pPr>
        <w:pStyle w:val="DanceBody"/>
      </w:pPr>
      <w:r w:rsidRPr="006B40B3">
        <w:t xml:space="preserve"> 1- 8</w:t>
      </w:r>
      <w:r w:rsidRPr="006B40B3">
        <w:tab/>
        <w:t>1L+2M Adv+Ret &amp; dance DoSiDo</w:t>
      </w:r>
    </w:p>
    <w:p w:rsidR="00B11EB3" w:rsidRPr="006B40B3" w:rsidRDefault="00B11EB3" w:rsidP="00B11EB3">
      <w:pPr>
        <w:pStyle w:val="DanceBody"/>
      </w:pPr>
      <w:r w:rsidRPr="006B40B3">
        <w:t xml:space="preserve"> 9-16</w:t>
      </w:r>
      <w:r w:rsidRPr="006B40B3">
        <w:tab/>
        <w:t>1M+2L Adv+Ret &amp; dance DoSiDo</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1s+2s dance Poussette.  2 1</w:t>
      </w:r>
    </w:p>
    <w:p w:rsidR="00B11EB3" w:rsidRDefault="00B11EB3" w:rsidP="00B11EB3"/>
    <w:p w:rsidR="00B11EB3" w:rsidRDefault="00B11EB3" w:rsidP="00B11EB3">
      <w:pPr>
        <w:pStyle w:val="Minicrib"/>
      </w:pPr>
      <w:r>
        <w:t>BLUE BUTTERFLY  (S3x32)  3C Set</w:t>
      </w:r>
      <w:r>
        <w:tab/>
        <w:t>Chris Brooks</w:t>
      </w:r>
    </w:p>
    <w:p w:rsidR="00B11EB3" w:rsidRPr="000D60D4" w:rsidRDefault="00B11EB3" w:rsidP="00B11EB3">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B11EB3" w:rsidRPr="000D60D4" w:rsidRDefault="00B11EB3" w:rsidP="00B11EB3">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B11EB3" w:rsidRPr="000D60D4" w:rsidRDefault="00B11EB3" w:rsidP="00B11EB3">
      <w:pPr>
        <w:pStyle w:val="DanceBody"/>
      </w:pPr>
      <w:r w:rsidRPr="000D60D4">
        <w:t xml:space="preserve"> 9-16</w:t>
      </w:r>
      <w:r w:rsidRPr="000D60D4">
        <w:tab/>
        <w:t>1s dance RSh reels of 3 across (1L with 2s, 1M with 3s)</w:t>
      </w:r>
    </w:p>
    <w:p w:rsidR="00B11EB3" w:rsidRPr="000D60D4" w:rsidRDefault="00B11EB3" w:rsidP="00B11EB3">
      <w:pPr>
        <w:pStyle w:val="DanceBody"/>
      </w:pPr>
      <w:r w:rsidRPr="000D60D4">
        <w:t>17-24</w:t>
      </w:r>
      <w:r w:rsidRPr="000D60D4">
        <w:tab/>
        <w:t>1s dance RH across (1L with 3s, 1M with 2s), 1s dance 1/2 Figs of 8 to end 2nd place own sides (1L round 2s, 1M round 3s)  2 1 3</w:t>
      </w:r>
    </w:p>
    <w:p w:rsidR="00B11EB3" w:rsidRPr="000D60D4" w:rsidRDefault="00B11EB3" w:rsidP="00B11EB3">
      <w:pPr>
        <w:pStyle w:val="DanceBody"/>
      </w:pPr>
      <w:r w:rsidRPr="000D60D4">
        <w:t>25-32</w:t>
      </w:r>
      <w:r w:rsidRPr="000D60D4">
        <w:tab/>
        <w:t>1s+3s</w:t>
      </w:r>
      <w:r>
        <w:t xml:space="preserve"> dance Espagnole:</w:t>
      </w:r>
    </w:p>
    <w:p w:rsidR="00B11EB3" w:rsidRPr="000D60D4" w:rsidRDefault="00B11EB3" w:rsidP="00B11EB3">
      <w:pPr>
        <w:pStyle w:val="DanceBody"/>
      </w:pPr>
      <w:r>
        <w:tab/>
        <w:t xml:space="preserve">`25-26    </w:t>
      </w:r>
      <w:r w:rsidRPr="000D60D4">
        <w:t>1s+3s cross (Ladies lead across RH passing between Men) with Ladies changing places RH</w:t>
      </w:r>
    </w:p>
    <w:p w:rsidR="00B11EB3" w:rsidRPr="000D60D4" w:rsidRDefault="00B11EB3" w:rsidP="00B11EB3">
      <w:pPr>
        <w:pStyle w:val="DanceBody"/>
      </w:pPr>
      <w:r>
        <w:tab/>
        <w:t xml:space="preserve">`27-28    </w:t>
      </w:r>
      <w:r w:rsidRPr="000D60D4">
        <w:t>1s+3s cross back (Men lead across RH between Ladies) with Men changing places RH</w:t>
      </w:r>
    </w:p>
    <w:p w:rsidR="00B11EB3" w:rsidRPr="000D60D4" w:rsidRDefault="00B11EB3" w:rsidP="00B11EB3">
      <w:pPr>
        <w:pStyle w:val="DanceBody"/>
        <w:keepNext w:val="0"/>
      </w:pPr>
      <w:r>
        <w:tab/>
        <w:t xml:space="preserve">`29-32    </w:t>
      </w:r>
      <w:r w:rsidRPr="000D60D4">
        <w:t>3s turn RH as 1s turn LH to 3rd places</w:t>
      </w:r>
      <w:r>
        <w:t>.  End 2 3 1</w:t>
      </w:r>
    </w:p>
    <w:p w:rsidR="00B11EB3" w:rsidRDefault="00B11EB3" w:rsidP="00B11EB3"/>
    <w:p w:rsidR="00B11EB3" w:rsidRDefault="00B11EB3" w:rsidP="00B11EB3">
      <w:pPr>
        <w:pStyle w:val="Minicrib"/>
      </w:pPr>
      <w:r>
        <w:t>THE BLUE EYED LASSIE  (R8x32)  3C (4C set)</w:t>
      </w:r>
      <w:r>
        <w:tab/>
        <w:t>Bill Forbes  Craigievar Bk 1</w:t>
      </w:r>
    </w:p>
    <w:p w:rsidR="00B11EB3" w:rsidRPr="006B40B3" w:rsidRDefault="00B11EB3" w:rsidP="00B11EB3">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B11EB3" w:rsidRPr="006B40B3" w:rsidRDefault="00B11EB3" w:rsidP="00B11EB3">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B11EB3" w:rsidRPr="006B40B3" w:rsidRDefault="00B11EB3" w:rsidP="00B11EB3">
      <w:pPr>
        <w:pStyle w:val="DanceBody"/>
      </w:pPr>
      <w:r w:rsidRPr="006B40B3">
        <w:t>17-24</w:t>
      </w:r>
      <w:r w:rsidRPr="006B40B3">
        <w:tab/>
        <w:t>1s dance Crown Triangles to end facing out on opposite sides</w:t>
      </w:r>
    </w:p>
    <w:p w:rsidR="00B11EB3" w:rsidRPr="006B40B3" w:rsidRDefault="00B11EB3" w:rsidP="00B11EB3">
      <w:pPr>
        <w:pStyle w:val="DanceBody"/>
        <w:keepNext w:val="0"/>
      </w:pPr>
      <w:r w:rsidRPr="006B40B3">
        <w:t>25-32</w:t>
      </w:r>
      <w:r w:rsidRPr="006B40B3">
        <w:tab/>
        <w:t>1s dance 1/2 reels of 4 with 1st corner pstns, pass partner RSh for 1/2 reel with 2nd corner pstns &amp; cross RH to 2nd place own sides</w:t>
      </w:r>
      <w:r>
        <w:t>.  2 1 3</w:t>
      </w:r>
    </w:p>
    <w:p w:rsidR="00B11EB3" w:rsidRDefault="00B11EB3" w:rsidP="00B11EB3"/>
    <w:p w:rsidR="00B11EB3" w:rsidRDefault="00B11EB3" w:rsidP="00B11EB3">
      <w:pPr>
        <w:pStyle w:val="Minicrib"/>
      </w:pPr>
      <w:r>
        <w:t>THE BLUE FOOTED BOOBIES  (S4x32)  4C set</w:t>
      </w:r>
      <w:r>
        <w:tab/>
        <w:t>John Drewry  Bankhead Bk 6</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2s+3s set &amp; dance RH across 1/2 way, 3s+2s 1/2 turn partner RH, twirl &amp; dance out to own side</w:t>
      </w:r>
    </w:p>
    <w:p w:rsidR="00B11EB3" w:rsidRPr="006B40B3" w:rsidRDefault="00B11EB3" w:rsidP="00B11EB3">
      <w:pPr>
        <w:pStyle w:val="DanceBody"/>
      </w:pPr>
      <w:r w:rsidRPr="006B40B3">
        <w:t xml:space="preserve"> 9-16</w:t>
      </w:r>
      <w:r w:rsidRPr="006B40B3">
        <w:tab/>
        <w:t>All circle 8H round to left for 2 steps, Men turn Lady behind them 2H &amp; continue circle to places</w:t>
      </w:r>
    </w:p>
    <w:p w:rsidR="00B11EB3" w:rsidRPr="006B40B3" w:rsidRDefault="00B11EB3" w:rsidP="00B11EB3">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B11EB3" w:rsidRPr="006B40B3" w:rsidRDefault="00B11EB3" w:rsidP="00B11EB3">
      <w:pPr>
        <w:pStyle w:val="DanceBody"/>
        <w:keepNext w:val="0"/>
      </w:pPr>
      <w:r w:rsidRPr="006B40B3">
        <w:t>25-32</w:t>
      </w:r>
      <w:r w:rsidRPr="006B40B3">
        <w:tab/>
        <w:t>1s+4s dance RH across, lead up/down cross &amp; cast in 1 place.  3 1 (4)(2)</w:t>
      </w:r>
    </w:p>
    <w:p w:rsidR="00B11EB3" w:rsidRDefault="00B11EB3" w:rsidP="00B11EB3"/>
    <w:p w:rsidR="00B11EB3" w:rsidRDefault="00B11EB3" w:rsidP="00B11EB3">
      <w:pPr>
        <w:pStyle w:val="Minicrib"/>
      </w:pPr>
      <w:r>
        <w:t>THE BLUE LIGHTS OF PIZZA EXPRESS  (S4x32)  Sq.Set</w:t>
      </w:r>
      <w:r>
        <w:tab/>
        <w:t>Kirsten Ferguson  Aurora 2nd Bk</w:t>
      </w:r>
    </w:p>
    <w:p w:rsidR="00B11EB3" w:rsidRPr="00B304DE" w:rsidRDefault="00B11EB3" w:rsidP="00B11EB3">
      <w:pPr>
        <w:pStyle w:val="DanceBody"/>
      </w:pPr>
      <w:r w:rsidRPr="00B304DE">
        <w:t xml:space="preserve"> 1- 8</w:t>
      </w:r>
      <w:r w:rsidRPr="00B304DE">
        <w:tab/>
        <w:t>All circle 8H 1/2 round to Left.  All dance 1/2 Grand Chain (RH to partner to start) back to places</w:t>
      </w:r>
    </w:p>
    <w:p w:rsidR="00B11EB3" w:rsidRPr="00B304DE" w:rsidRDefault="00B11EB3" w:rsidP="00B11EB3">
      <w:pPr>
        <w:pStyle w:val="DanceBody"/>
      </w:pPr>
      <w:r w:rsidRPr="00B304DE">
        <w:t xml:space="preserve"> 9-16</w:t>
      </w:r>
      <w:r w:rsidRPr="00B304DE">
        <w:tab/>
        <w:t xml:space="preserve">All dance </w:t>
      </w:r>
      <w:r>
        <w:t>"</w:t>
      </w:r>
      <w:r w:rsidRPr="00B304DE">
        <w:t>Circular Knot</w:t>
      </w:r>
      <w:r>
        <w:t>"</w:t>
      </w:r>
    </w:p>
    <w:p w:rsidR="00B11EB3" w:rsidRPr="00B304DE" w:rsidRDefault="00B11EB3" w:rsidP="00B11EB3">
      <w:pPr>
        <w:pStyle w:val="DanceBody"/>
      </w:pPr>
      <w:r w:rsidRPr="00B304DE">
        <w:tab/>
        <w:t>9-10     Turn partner 1.1/4 RH into promenade hold facing anticlockwise (Men in centre)</w:t>
      </w:r>
    </w:p>
    <w:p w:rsidR="00B11EB3" w:rsidRPr="00B304DE" w:rsidRDefault="00B11EB3" w:rsidP="00B11EB3">
      <w:pPr>
        <w:pStyle w:val="DanceBody"/>
      </w:pPr>
      <w:r w:rsidRPr="00B304DE">
        <w:tab/>
        <w:t>11-12   All promeande 1 place</w:t>
      </w:r>
    </w:p>
    <w:p w:rsidR="00B11EB3" w:rsidRPr="00B304DE" w:rsidRDefault="00B11EB3" w:rsidP="00B11EB3">
      <w:pPr>
        <w:pStyle w:val="DanceBody"/>
      </w:pPr>
      <w:r w:rsidRPr="00B304DE">
        <w:tab/>
        <w:t>13-16   All turn partner 1.1/4 LH.  Finish with Men facing out, Ladies facing in</w:t>
      </w:r>
    </w:p>
    <w:p w:rsidR="00B11EB3" w:rsidRPr="00B304DE" w:rsidRDefault="00B11EB3" w:rsidP="00B11EB3">
      <w:pPr>
        <w:pStyle w:val="DanceBody"/>
      </w:pPr>
      <w:r w:rsidRPr="00B304DE">
        <w:t>17-20</w:t>
      </w:r>
      <w:r w:rsidRPr="00B304DE">
        <w:tab/>
        <w:t xml:space="preserve">Ladies dance RH across </w:t>
      </w:r>
      <w:r w:rsidRPr="00B304DE">
        <w:rPr>
          <w:b/>
        </w:rPr>
        <w:t>while</w:t>
      </w:r>
      <w:r w:rsidRPr="00B304DE">
        <w:t xml:space="preserve"> Men chase anticlockwise 1/2 round set</w:t>
      </w:r>
    </w:p>
    <w:p w:rsidR="00B11EB3" w:rsidRPr="00B304DE" w:rsidRDefault="00B11EB3" w:rsidP="00B11EB3">
      <w:pPr>
        <w:pStyle w:val="DanceBody"/>
      </w:pPr>
      <w:r w:rsidRPr="00B304DE">
        <w:t>21-24</w:t>
      </w:r>
      <w:r w:rsidRPr="00B304DE">
        <w:tab/>
        <w:t xml:space="preserve">All pass opp person LSh. Men dance LH across </w:t>
      </w:r>
      <w:r w:rsidRPr="00B304DE">
        <w:rPr>
          <w:b/>
        </w:rPr>
        <w:t>while</w:t>
      </w:r>
      <w:r w:rsidRPr="00B304DE">
        <w:t xml:space="preserve"> Ladies chase clockwise 1/2 round set</w:t>
      </w:r>
    </w:p>
    <w:p w:rsidR="00B11EB3" w:rsidRPr="00B304DE" w:rsidRDefault="00B11EB3" w:rsidP="00B11EB3">
      <w:pPr>
        <w:pStyle w:val="DanceBody"/>
      </w:pPr>
      <w:r w:rsidRPr="00B304DE">
        <w:t>25-26</w:t>
      </w:r>
      <w:r w:rsidRPr="00B304DE">
        <w:tab/>
        <w:t xml:space="preserve">All pass partners RSh. Ladies dance 1/2 RH across </w:t>
      </w:r>
      <w:r w:rsidRPr="00B304DE">
        <w:rPr>
          <w:b/>
        </w:rPr>
        <w:t>while</w:t>
      </w:r>
      <w:r w:rsidRPr="00B304DE">
        <w:t xml:space="preserve"> Men chase 1 place anticlockwise round set</w:t>
      </w:r>
    </w:p>
    <w:p w:rsidR="00B11EB3" w:rsidRPr="00B304DE" w:rsidRDefault="00B11EB3" w:rsidP="00B11EB3">
      <w:pPr>
        <w:pStyle w:val="DanceBody"/>
      </w:pPr>
      <w:r w:rsidRPr="00B304DE">
        <w:t>27-28</w:t>
      </w:r>
      <w:r w:rsidRPr="00B304DE">
        <w:tab/>
        <w:t>1M+2L, 2M+3L, 3M+4L &amp; 4M+1L turn LH</w:t>
      </w:r>
    </w:p>
    <w:p w:rsidR="00B11EB3" w:rsidRPr="00B304DE" w:rsidRDefault="00B11EB3" w:rsidP="00B11EB3">
      <w:pPr>
        <w:pStyle w:val="DanceBody"/>
      </w:pPr>
      <w:r w:rsidRPr="00B304DE">
        <w:t>29-30</w:t>
      </w:r>
      <w:r w:rsidRPr="00B304DE">
        <w:tab/>
        <w:t xml:space="preserve">Ladies dance 1/2 RH across </w:t>
      </w:r>
      <w:r w:rsidRPr="00B304DE">
        <w:rPr>
          <w:b/>
        </w:rPr>
        <w:t>while</w:t>
      </w:r>
      <w:r w:rsidRPr="00B304DE">
        <w:t xml:space="preserve"> Men chase 1 place anticlockwise</w:t>
      </w:r>
    </w:p>
    <w:p w:rsidR="00B11EB3" w:rsidRDefault="00B11EB3" w:rsidP="00B11EB3">
      <w:pPr>
        <w:pStyle w:val="DanceBody"/>
        <w:keepNext w:val="0"/>
      </w:pPr>
      <w:r w:rsidRPr="00B304DE">
        <w:t>31-32</w:t>
      </w:r>
      <w:r w:rsidRPr="00B304DE">
        <w:tab/>
        <w:t>1M+3L, 2M+4L, 3M+1L &amp; 4M+2L turn 3/4 LH to end in square set with new partners</w:t>
      </w:r>
    </w:p>
    <w:p w:rsidR="00B11EB3" w:rsidRDefault="00B11EB3" w:rsidP="00B11EB3"/>
    <w:p w:rsidR="00B11EB3" w:rsidRDefault="00B11EB3" w:rsidP="00B11EB3">
      <w:pPr>
        <w:pStyle w:val="Minicrib"/>
      </w:pPr>
      <w:r>
        <w:t>THE BLUE LOCH  (J8x32)  2C (4C set)</w:t>
      </w:r>
      <w:r>
        <w:tab/>
        <w:t>Marilyn Watson  Stepping Out Pt 1</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1s+2s dance RH across &amp; LH back</w:t>
      </w:r>
    </w:p>
    <w:p w:rsidR="00B11EB3" w:rsidRPr="006B40B3" w:rsidRDefault="00B11EB3" w:rsidP="00B11EB3">
      <w:pPr>
        <w:pStyle w:val="DanceBody"/>
      </w:pPr>
      <w:r w:rsidRPr="006B40B3">
        <w:t>17-24</w:t>
      </w:r>
      <w:r w:rsidRPr="006B40B3">
        <w:tab/>
        <w:t>2s followed by 1s lead down, 1s followed by 2s lead back to top</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THE BLUE MESS JACKET  (S4x32)  4C set</w:t>
      </w:r>
      <w:r>
        <w:tab/>
        <w:t>Douglas Henderson  Kinclaven Pocket Bk</w:t>
      </w:r>
    </w:p>
    <w:p w:rsidR="00B11EB3" w:rsidRPr="006B40B3" w:rsidRDefault="00B11EB3" w:rsidP="00B11EB3">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B11EB3" w:rsidRDefault="00B11EB3" w:rsidP="00B11EB3">
      <w:pPr>
        <w:pStyle w:val="DanceBody"/>
      </w:pPr>
      <w:r w:rsidRPr="006B40B3">
        <w:t xml:space="preserve"> 9-16</w:t>
      </w:r>
      <w:r w:rsidRPr="006B40B3">
        <w:tab/>
      </w:r>
      <w:r>
        <w:t>'The Spurtle':</w:t>
      </w:r>
    </w:p>
    <w:p w:rsidR="00B11EB3" w:rsidRDefault="00B11EB3" w:rsidP="00B11EB3">
      <w:pPr>
        <w:pStyle w:val="DanceBody"/>
      </w:pPr>
      <w:r>
        <w:tab/>
        <w:t>9-12    1s dance 1/2 RSh reel of 4 with 2s &amp; turn RH to face 3s (M facing L)</w:t>
      </w:r>
    </w:p>
    <w:p w:rsidR="00B11EB3" w:rsidRDefault="00B11EB3" w:rsidP="00B11EB3">
      <w:pPr>
        <w:pStyle w:val="DanceBody"/>
      </w:pPr>
      <w:r>
        <w:tab/>
        <w:t>13-16  Repeat with 3s but end facing 4s</w:t>
      </w:r>
    </w:p>
    <w:p w:rsidR="00B11EB3" w:rsidRDefault="00B11EB3" w:rsidP="00B11EB3">
      <w:pPr>
        <w:pStyle w:val="DanceBody"/>
      </w:pPr>
      <w:r>
        <w:tab/>
        <w:t>17-20  Repeat with 4s</w:t>
      </w:r>
    </w:p>
    <w:p w:rsidR="00B11EB3" w:rsidRDefault="00B11EB3" w:rsidP="00B11EB3">
      <w:pPr>
        <w:pStyle w:val="DanceBody"/>
      </w:pPr>
      <w:r>
        <w:tab/>
        <w:t xml:space="preserve">21-24  1s </w:t>
      </w:r>
      <w:r w:rsidRPr="006B40B3">
        <w:t>continue turn to end in 4th place opposite sides &amp; all set</w:t>
      </w:r>
      <w:r>
        <w:t xml:space="preserve">  (2) (3) (4) (1)</w:t>
      </w:r>
    </w:p>
    <w:p w:rsidR="00B11EB3" w:rsidRDefault="00B11EB3" w:rsidP="00B11EB3">
      <w:pPr>
        <w:pStyle w:val="DanceBody"/>
        <w:keepNext w:val="0"/>
      </w:pPr>
      <w:r w:rsidRPr="006B40B3">
        <w:t>25-32</w:t>
      </w:r>
      <w:r w:rsidRPr="006B40B3">
        <w:tab/>
        <w:t>All Petronella to centre &amp; set, Petronella to own sides &amp; set</w:t>
      </w:r>
      <w:r>
        <w:t>. 2 3 4 1</w:t>
      </w:r>
    </w:p>
    <w:p w:rsidR="00B11EB3" w:rsidRDefault="00B11EB3" w:rsidP="00B11EB3"/>
    <w:p w:rsidR="00B11EB3" w:rsidRDefault="00B11EB3" w:rsidP="00B11EB3">
      <w:pPr>
        <w:pStyle w:val="Minicrib"/>
      </w:pPr>
      <w:r>
        <w:t>BLUE MOON RENDEZVOUS  (J8x32)  3C (4C set)</w:t>
      </w:r>
      <w:r>
        <w:tab/>
        <w:t>Fred DeMarse</w:t>
      </w:r>
    </w:p>
    <w:p w:rsidR="00B11EB3" w:rsidRPr="006B40B3" w:rsidRDefault="00B11EB3" w:rsidP="00B11EB3">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B11EB3" w:rsidRPr="006B40B3" w:rsidRDefault="00B11EB3" w:rsidP="00B11EB3">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B11EB3" w:rsidRPr="00E12AE3" w:rsidRDefault="00B11EB3" w:rsidP="00B11EB3">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rPr>
        <w:t>while</w:t>
      </w:r>
      <w:r>
        <w:t xml:space="preserve"> 2s+3s continue setting</w:t>
      </w:r>
    </w:p>
    <w:p w:rsidR="00B11EB3" w:rsidRDefault="00B11EB3" w:rsidP="00B11EB3">
      <w:pPr>
        <w:pStyle w:val="DanceBody"/>
        <w:keepNext w:val="0"/>
      </w:pPr>
      <w:r>
        <w:t>25-32</w:t>
      </w:r>
      <w:r w:rsidRPr="006B40B3">
        <w:tab/>
        <w:t xml:space="preserve">1M with 2s </w:t>
      </w:r>
      <w:r w:rsidRPr="003C1C35">
        <w:rPr>
          <w:b/>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B11EB3" w:rsidRDefault="00B11EB3" w:rsidP="00B11EB3"/>
    <w:p w:rsidR="00B11EB3" w:rsidRDefault="00B11EB3" w:rsidP="00B11EB3">
      <w:pPr>
        <w:pStyle w:val="Minicrib"/>
      </w:pPr>
      <w:r>
        <w:t>BLUE SHOES  (R8x32)  3C (4C set)</w:t>
      </w:r>
      <w:r>
        <w:tab/>
        <w:t>Gordon Lloyd  Oxford University SD Society</w:t>
      </w:r>
    </w:p>
    <w:p w:rsidR="00B11EB3" w:rsidRDefault="00B11EB3" w:rsidP="00B11EB3">
      <w:pPr>
        <w:pStyle w:val="DanceBody"/>
      </w:pPr>
      <w:r>
        <w:t xml:space="preserve"> 1- 8</w:t>
      </w:r>
      <w:r>
        <w:tab/>
        <w:t>1s dance down, cast down behind 3s, cross up LH, cast up behind 2s, dance down to 2nd place BtoB in centre facing opp sides (2s step up 7-8)</w:t>
      </w:r>
    </w:p>
    <w:p w:rsidR="00B11EB3" w:rsidRDefault="00B11EB3" w:rsidP="00B11EB3">
      <w:pPr>
        <w:pStyle w:val="DanceBody"/>
      </w:pPr>
      <w:r>
        <w:t xml:space="preserve"> 9-12</w:t>
      </w:r>
      <w:r>
        <w:tab/>
        <w:t>1s join hands with corners &amp; all set, 2nd step 1s rotate 1/4 right, join hands (1M+3s, 1L+2s) &amp; all set. End 1L facing up, 1M facing down</w:t>
      </w:r>
    </w:p>
    <w:p w:rsidR="00B11EB3" w:rsidRDefault="00B11EB3" w:rsidP="00B11EB3">
      <w:pPr>
        <w:pStyle w:val="DanceBody"/>
      </w:pPr>
      <w:r>
        <w:t>13-16</w:t>
      </w:r>
      <w:r>
        <w:tab/>
        <w:t>1s dance 1/2 reels of 3 on sides (1L+2L &amp; 1M+3M pass RSh).  1s end 2nd place BtoB in centre facing own sides</w:t>
      </w:r>
    </w:p>
    <w:p w:rsidR="00B11EB3" w:rsidRDefault="00B11EB3" w:rsidP="00B11EB3">
      <w:pPr>
        <w:pStyle w:val="DanceBody"/>
      </w:pPr>
      <w:r>
        <w:t>17-20</w:t>
      </w:r>
      <w:r>
        <w:tab/>
        <w:t>Repeat bars 9-12.</w:t>
      </w:r>
      <w:r w:rsidRPr="001A79D3">
        <w:t xml:space="preserve"> </w:t>
      </w:r>
      <w:r>
        <w:t>End 1L facing down, 1M facing up</w:t>
      </w:r>
    </w:p>
    <w:p w:rsidR="00B11EB3" w:rsidRDefault="00B11EB3" w:rsidP="00B11EB3">
      <w:pPr>
        <w:pStyle w:val="DanceBody"/>
      </w:pPr>
      <w:r>
        <w:t>21-24</w:t>
      </w:r>
      <w:r>
        <w:tab/>
        <w:t>1s dance 1/2 reels of 3 on sides (1L+2M &amp; 1M+3L pass RSh).  1s end 2nd place opp sides</w:t>
      </w:r>
    </w:p>
    <w:p w:rsidR="00B11EB3" w:rsidRDefault="00B11EB3" w:rsidP="00B11EB3">
      <w:pPr>
        <w:pStyle w:val="DanceBody"/>
        <w:keepNext w:val="0"/>
      </w:pPr>
      <w:r>
        <w:t>25-32</w:t>
      </w:r>
      <w:r>
        <w:tab/>
        <w:t>1s turn 1st corner LH, 2nd corner RH &amp; pass RSH to end 2nd place own side</w:t>
      </w:r>
    </w:p>
    <w:p w:rsidR="00B11EB3" w:rsidRDefault="00B11EB3" w:rsidP="00B11EB3"/>
    <w:p w:rsidR="00B11EB3" w:rsidRDefault="00B11EB3" w:rsidP="00B11EB3">
      <w:pPr>
        <w:pStyle w:val="Minicrib"/>
      </w:pPr>
      <w:r>
        <w:t>BLUE SKY, YELLOW SUN  (S4x32)  4C set</w:t>
      </w:r>
      <w:r>
        <w:tab/>
        <w:t>Murrough Landon, 2022</w:t>
      </w:r>
    </w:p>
    <w:p w:rsidR="00B11EB3" w:rsidRDefault="00B11EB3" w:rsidP="00B11EB3">
      <w:pPr>
        <w:pStyle w:val="DanceBody"/>
      </w:pPr>
      <w:r>
        <w:t>1s &amp; 3s start on opposite sides (1) 2 (3) 4</w:t>
      </w:r>
    </w:p>
    <w:p w:rsidR="00B11EB3" w:rsidRDefault="00B11EB3" w:rsidP="00B11EB3">
      <w:pPr>
        <w:pStyle w:val="DanceBody"/>
      </w:pPr>
      <w:r>
        <w:t xml:space="preserve"> 1- 8</w:t>
      </w:r>
      <w:r>
        <w:tab/>
        <w:t>1s+2s &amp; 3s+4s dance RH across &amp; LH across back, 2M &amp; 3M end facing in, 2L &amp; 3L face out on sides</w:t>
      </w:r>
    </w:p>
    <w:p w:rsidR="00B11EB3" w:rsidRDefault="00B11EB3" w:rsidP="00B11EB3">
      <w:pPr>
        <w:pStyle w:val="DanceBody"/>
      </w:pPr>
      <w:r>
        <w:t xml:space="preserve"> 9-16</w:t>
      </w:r>
      <w:r>
        <w:tab/>
        <w:t>2s+3s dance reel of 4 across, 2M+3M start passing LSh as 2L &amp; 3L loop to right. 2L+3L end dancing round each other 3/4 LSh &amp; take partner in prom hold, 2s facing up, 3s down</w:t>
      </w:r>
    </w:p>
    <w:p w:rsidR="00B11EB3" w:rsidRDefault="00B11EB3" w:rsidP="00B11EB3">
      <w:pPr>
        <w:pStyle w:val="DanceBody"/>
      </w:pPr>
      <w:r>
        <w:t>17-20</w:t>
      </w:r>
      <w:r>
        <w:tab/>
        <w:t xml:space="preserve">2s+1s dance 1/2 reel of 3 across (2s RSh to 1M in 1L's place) </w:t>
      </w:r>
      <w:r>
        <w:rPr>
          <w:b/>
        </w:rPr>
        <w:t>while</w:t>
      </w:r>
      <w:r>
        <w:t xml:space="preserve"> 3s+4s dance similar (3s RSh to 4M)</w:t>
      </w:r>
    </w:p>
    <w:p w:rsidR="00B11EB3" w:rsidRDefault="00B11EB3" w:rsidP="00B11EB3">
      <w:pPr>
        <w:pStyle w:val="DanceBody"/>
      </w:pPr>
      <w:r>
        <w:t>21-24</w:t>
      </w:r>
      <w:r>
        <w:tab/>
        <w:t xml:space="preserve">2s+1L+4M dance 1/2 reel of 3 on Ladies' side (2s LSh to 4M) </w:t>
      </w:r>
      <w:r>
        <w:rPr>
          <w:b/>
        </w:rPr>
        <w:t>while</w:t>
      </w:r>
      <w:r>
        <w:t xml:space="preserve"> 3s+1M+4s dance similar (3s LSh to1M).</w:t>
      </w:r>
    </w:p>
    <w:p w:rsidR="00B11EB3" w:rsidRDefault="00B11EB3" w:rsidP="00B11EB3">
      <w:pPr>
        <w:pStyle w:val="DanceBody"/>
        <w:keepNext w:val="0"/>
      </w:pPr>
      <w:r>
        <w:t>25-32</w:t>
      </w:r>
      <w:r>
        <w:tab/>
        <w:t xml:space="preserve">2s+3s dance 1/2 Men's Chain (Ladies cast down/up to start); 4s+2s </w:t>
      </w:r>
      <w:r>
        <w:rPr>
          <w:b/>
        </w:rPr>
        <w:t>also</w:t>
      </w:r>
      <w:r>
        <w:t xml:space="preserve"> 3s+1s set advancing &amp; circle 4H 1/2 round to left.  (2) 4 (1) 3</w:t>
      </w:r>
    </w:p>
    <w:p w:rsidR="00B11EB3" w:rsidRDefault="00B11EB3" w:rsidP="00B11EB3"/>
    <w:p w:rsidR="00B11EB3" w:rsidRDefault="00B11EB3" w:rsidP="00B11EB3">
      <w:pPr>
        <w:pStyle w:val="Minicrib"/>
      </w:pPr>
      <w:r>
        <w:t>BLUE TARTAN  (R8x40)  3C (4C set)</w:t>
      </w:r>
      <w:r>
        <w:tab/>
        <w:t>Ian Barbour  Music Makers</w:t>
      </w:r>
    </w:p>
    <w:p w:rsidR="00B11EB3" w:rsidRPr="006B40B3" w:rsidRDefault="00B11EB3" w:rsidP="00B11EB3">
      <w:pPr>
        <w:pStyle w:val="DanceBody"/>
      </w:pPr>
      <w:r w:rsidRPr="006B40B3">
        <w:t xml:space="preserve"> 1- 8</w:t>
      </w:r>
      <w:r w:rsidRPr="006B40B3">
        <w:tab/>
        <w:t>1s cross RH to face out between 2s &amp; 3s; set, 1s dance 1/2 reels of 3 giving LSh to 2nd corner</w:t>
      </w:r>
    </w:p>
    <w:p w:rsidR="00B11EB3" w:rsidRPr="006B40B3" w:rsidRDefault="00B11EB3" w:rsidP="00B11EB3">
      <w:pPr>
        <w:pStyle w:val="DanceBody"/>
      </w:pPr>
      <w:r w:rsidRPr="006B40B3">
        <w:t xml:space="preserve"> 9-16</w:t>
      </w:r>
      <w:r w:rsidRPr="006B40B3">
        <w:tab/>
        <w:t>1s dance reels of 3 across, 1M with 2s (in 3rd place) &amp; 1L with 3s (in 2nd place), 2s &amp; 3s passing partners LSh</w:t>
      </w:r>
    </w:p>
    <w:p w:rsidR="00B11EB3" w:rsidRPr="006B40B3" w:rsidRDefault="00B11EB3" w:rsidP="00B11EB3">
      <w:pPr>
        <w:pStyle w:val="DanceBody"/>
      </w:pPr>
      <w:r w:rsidRPr="006B40B3">
        <w:tab/>
        <w:t>2s+1s+3s end in a circle (not holding hands) 1s in 2nd place on opposite sides 1M facing out &amp; up; 1L facing out &amp; down</w:t>
      </w:r>
    </w:p>
    <w:p w:rsidR="00B11EB3" w:rsidRPr="006B40B3" w:rsidRDefault="00B11EB3" w:rsidP="00B11EB3">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B11EB3" w:rsidRPr="006B40B3" w:rsidRDefault="00B11EB3" w:rsidP="00B11EB3">
      <w:pPr>
        <w:pStyle w:val="DanceBody"/>
      </w:pPr>
      <w:r w:rsidRPr="006B40B3">
        <w:t>25-32</w:t>
      </w:r>
      <w:r w:rsidRPr="006B40B3">
        <w:tab/>
        <w:t>1s pick up dancer on their left &amp; repeat (crossing diagonally); pick up dancer on left &amp; repeat</w:t>
      </w:r>
    </w:p>
    <w:p w:rsidR="00B11EB3" w:rsidRPr="006B40B3" w:rsidRDefault="00B11EB3" w:rsidP="00B11EB3">
      <w:pPr>
        <w:pStyle w:val="DanceBody"/>
        <w:keepNext w:val="0"/>
      </w:pPr>
      <w:r w:rsidRPr="006B40B3">
        <w:t>33-40</w:t>
      </w:r>
      <w:r w:rsidRPr="006B40B3">
        <w:tab/>
        <w:t>2s+1s+3s dance 6H round &amp; back</w:t>
      </w:r>
    </w:p>
    <w:p w:rsidR="00B11EB3" w:rsidRDefault="00B11EB3" w:rsidP="00B11EB3"/>
    <w:p w:rsidR="00B11EB3" w:rsidRDefault="00B11EB3" w:rsidP="00B11EB3">
      <w:pPr>
        <w:pStyle w:val="Minicrib"/>
      </w:pPr>
      <w:r>
        <w:t>BLUEBELL FLOWERS  (M-(S64+R64))  4C set</w:t>
      </w:r>
      <w:r>
        <w:tab/>
        <w:t>Masako Okada Naitoh  To Be A Wind</w:t>
      </w:r>
    </w:p>
    <w:p w:rsidR="00B11EB3" w:rsidRDefault="00B11EB3" w:rsidP="00B11EB3">
      <w:pPr>
        <w:pStyle w:val="DanceBody"/>
      </w:pPr>
      <w:r>
        <w:t>Strathspey:</w:t>
      </w:r>
    </w:p>
    <w:p w:rsidR="00B11EB3" w:rsidRDefault="00B11EB3" w:rsidP="00B11EB3">
      <w:pPr>
        <w:pStyle w:val="DanceBody"/>
      </w:pPr>
      <w:r>
        <w:t xml:space="preserve"> 1- 8</w:t>
      </w:r>
      <w:r>
        <w:tab/>
        <w:t xml:space="preserve">All 4 couples set, 1s &amp; 3s cast down 1 place </w:t>
      </w:r>
      <w:r>
        <w:rPr>
          <w:b/>
        </w:rPr>
        <w:t>while</w:t>
      </w:r>
      <w:r>
        <w:t xml:space="preserve"> 2s+4s cross up 1 place to face  partner on opp sides; All set. 2s &amp; 4s cast down one place </w:t>
      </w:r>
      <w:r>
        <w:rPr>
          <w:b/>
        </w:rPr>
        <w:t>while</w:t>
      </w:r>
      <w:r>
        <w:t xml:space="preserve"> 1s+3s cross up. (1) (2) (3) (4)</w:t>
      </w:r>
    </w:p>
    <w:p w:rsidR="00B11EB3" w:rsidRDefault="00B11EB3" w:rsidP="00B11EB3">
      <w:pPr>
        <w:pStyle w:val="DanceBody"/>
      </w:pPr>
      <w:r>
        <w:t xml:space="preserve"> 9-16</w:t>
      </w:r>
      <w:r>
        <w:tab/>
        <w:t>All dance mirror reels of 4 on opposite sides (RSh reels for Men, LSh reels for Ladies)</w:t>
      </w:r>
    </w:p>
    <w:p w:rsidR="00B11EB3" w:rsidRDefault="00B11EB3" w:rsidP="00B11EB3">
      <w:pPr>
        <w:pStyle w:val="DanceBody"/>
      </w:pPr>
      <w:r>
        <w:t>17-24</w:t>
      </w:r>
      <w:r>
        <w:tab/>
        <w:t>All circle 8H round to left 2 places (2 bars), 1s+2s also 3s+4s circle 4H round to left once round (4 bars), all circle 8H round to left 2 places. 4 3 2 1</w:t>
      </w:r>
    </w:p>
    <w:p w:rsidR="00B11EB3" w:rsidRDefault="00B11EB3" w:rsidP="00B11EB3">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B11EB3" w:rsidRDefault="00B11EB3" w:rsidP="00B11EB3">
      <w:pPr>
        <w:pStyle w:val="DanceBody"/>
      </w:pPr>
      <w:r>
        <w:t>29-32</w:t>
      </w:r>
      <w:r>
        <w:tab/>
        <w:t>All turn partner RH to end in diagonal square set (arranged clockwise 4s, 2s, 1s, 3s)</w:t>
      </w:r>
      <w:r w:rsidRPr="006C2B10">
        <w:t xml:space="preserve"> </w:t>
      </w:r>
      <w:r>
        <w:t>Ladies facing out, Men facing in</w:t>
      </w:r>
    </w:p>
    <w:p w:rsidR="00B11EB3" w:rsidRDefault="00B11EB3" w:rsidP="00B11EB3">
      <w:pPr>
        <w:pStyle w:val="DanceBody"/>
      </w:pPr>
      <w:r>
        <w:t>33-36</w:t>
      </w:r>
      <w:r>
        <w:tab/>
        <w:t>Ladies chase clockwise 1 place, dance in &amp; dance LSh 1/2 round in middle to end facing diagonally opp Man (4M+1L, 2M+3L, 1M+4L, 3M+2L)</w:t>
      </w:r>
    </w:p>
    <w:p w:rsidR="00B11EB3" w:rsidRDefault="00B11EB3" w:rsidP="00B11EB3">
      <w:pPr>
        <w:pStyle w:val="DanceBody"/>
      </w:pPr>
      <w:r>
        <w:t>37-40</w:t>
      </w:r>
      <w:r>
        <w:tab/>
        <w:t>All Ladies set to and turn Man LH</w:t>
      </w:r>
    </w:p>
    <w:p w:rsidR="00B11EB3" w:rsidRDefault="00B11EB3" w:rsidP="00B11EB3">
      <w:pPr>
        <w:pStyle w:val="DanceBody"/>
      </w:pPr>
      <w:r>
        <w:t>41-43</w:t>
      </w:r>
      <w:r>
        <w:tab/>
        <w:t>Men chase anticlockwise, dance in &amp; dance RSh 1/2 round in middle to face original partner</w:t>
      </w:r>
    </w:p>
    <w:p w:rsidR="00B11EB3" w:rsidRDefault="00B11EB3" w:rsidP="00B11EB3">
      <w:pPr>
        <w:pStyle w:val="DanceBody"/>
      </w:pPr>
      <w:r>
        <w:t>44-48</w:t>
      </w:r>
      <w:r>
        <w:tab/>
        <w:t>All set to and turn partner RH to end in longwise set all facing in (Ladies side: 1L 1M 3L 3M, Men's side: 2M 2L 4M 4L)</w:t>
      </w:r>
    </w:p>
    <w:p w:rsidR="00B11EB3" w:rsidRDefault="00B11EB3" w:rsidP="00B11EB3">
      <w:pPr>
        <w:pStyle w:val="DanceBody"/>
      </w:pPr>
      <w:r>
        <w:t>49-52</w:t>
      </w:r>
      <w:r>
        <w:tab/>
        <w:t>All set to couple opposite, 1s+2s &amp; 3s+4s dance LH across 3/4 round  (2) 1 (4) 3</w:t>
      </w:r>
    </w:p>
    <w:p w:rsidR="00B11EB3" w:rsidRDefault="00B11EB3" w:rsidP="00B11EB3">
      <w:pPr>
        <w:pStyle w:val="DanceBody"/>
      </w:pPr>
      <w:r>
        <w:t>53-56</w:t>
      </w:r>
      <w:r>
        <w:tab/>
        <w:t xml:space="preserve">2s &amp; 4s turn partner LH 1.1/2 times to own sides </w:t>
      </w:r>
      <w:r>
        <w:rPr>
          <w:b/>
        </w:rPr>
        <w:t>while</w:t>
      </w:r>
      <w:r>
        <w:t xml:space="preserve"> 1s &amp; 3s turn partner LH.  2 1 4 3</w:t>
      </w:r>
    </w:p>
    <w:p w:rsidR="00B11EB3" w:rsidRDefault="00B11EB3" w:rsidP="00B11EB3">
      <w:pPr>
        <w:pStyle w:val="DanceBody"/>
      </w:pPr>
      <w:r>
        <w:t>57-64</w:t>
      </w:r>
      <w:r>
        <w:tab/>
        <w:t>All circle 8H round and back</w:t>
      </w:r>
    </w:p>
    <w:p w:rsidR="00B11EB3" w:rsidRDefault="00B11EB3" w:rsidP="00B11EB3">
      <w:pPr>
        <w:pStyle w:val="DanceBody"/>
      </w:pPr>
      <w:r>
        <w:t>Reel:</w:t>
      </w:r>
    </w:p>
    <w:p w:rsidR="00B11EB3" w:rsidRDefault="00B11EB3" w:rsidP="00B11EB3">
      <w:pPr>
        <w:pStyle w:val="DanceBody"/>
        <w:keepNext w:val="0"/>
      </w:pPr>
      <w:r>
        <w:t>65-128</w:t>
      </w:r>
      <w:r>
        <w:tab/>
        <w:t>All repeat bars 1-64 in reel time</w:t>
      </w:r>
    </w:p>
    <w:p w:rsidR="00B11EB3" w:rsidRDefault="00B11EB3" w:rsidP="00B11EB3"/>
    <w:p w:rsidR="00B11EB3" w:rsidRDefault="00B11EB3" w:rsidP="00B11EB3">
      <w:pPr>
        <w:pStyle w:val="Minicrib"/>
      </w:pPr>
      <w:r>
        <w:t>THE BLUEBELL REEL  (R8x32)  3C (4C set)</w:t>
      </w:r>
      <w:r>
        <w:tab/>
        <w:t>Marie Boehmer  Cameo Bk 15 &amp; To Be A Wind</w:t>
      </w:r>
    </w:p>
    <w:p w:rsidR="00B11EB3" w:rsidRPr="00253BF3" w:rsidRDefault="00B11EB3" w:rsidP="00B11EB3">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B11EB3" w:rsidRPr="00344367" w:rsidRDefault="00B11EB3" w:rsidP="00B11EB3">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B11EB3" w:rsidRPr="00344367" w:rsidRDefault="00B11EB3" w:rsidP="00B11EB3">
      <w:pPr>
        <w:pStyle w:val="DanceBody"/>
      </w:pPr>
      <w:r w:rsidRPr="00344367">
        <w:t xml:space="preserve"> 9-12</w:t>
      </w:r>
      <w:r w:rsidRPr="00344367">
        <w:tab/>
        <w:t>1M+2s set as Double Triangles, 2s turn inwards to face down &amp; 2s+1L set as Double Triangles (1s set throughout 4 bars)</w:t>
      </w:r>
    </w:p>
    <w:p w:rsidR="00B11EB3" w:rsidRPr="00344367" w:rsidRDefault="00B11EB3" w:rsidP="00B11EB3">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B11EB3" w:rsidRPr="00344367" w:rsidRDefault="00B11EB3" w:rsidP="00B11EB3">
      <w:pPr>
        <w:pStyle w:val="DanceBody"/>
      </w:pPr>
      <w:r w:rsidRPr="00344367">
        <w:t>17-20</w:t>
      </w:r>
      <w:r w:rsidRPr="00344367">
        <w:tab/>
        <w:t>1s+3s repeat 9-12</w:t>
      </w:r>
    </w:p>
    <w:p w:rsidR="00B11EB3" w:rsidRPr="00344367" w:rsidRDefault="00B11EB3" w:rsidP="00B11EB3">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B11EB3" w:rsidRDefault="00B11EB3" w:rsidP="00B11EB3">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B11EB3" w:rsidRDefault="00B11EB3" w:rsidP="00B11EB3"/>
    <w:p w:rsidR="00B11EB3" w:rsidRDefault="00B11EB3" w:rsidP="00B11EB3">
      <w:pPr>
        <w:pStyle w:val="Minicrib"/>
      </w:pPr>
      <w:r>
        <w:t>THE BLUEBELL STRATHSPEY  (S4x32)  4C Set</w:t>
      </w:r>
      <w:r>
        <w:tab/>
        <w:t>James Cosh  22 SCDs</w:t>
      </w:r>
    </w:p>
    <w:p w:rsidR="00B11EB3" w:rsidRPr="000D60D4" w:rsidRDefault="00B11EB3" w:rsidP="00B11EB3">
      <w:pPr>
        <w:pStyle w:val="DanceBody"/>
      </w:pPr>
      <w:r w:rsidRPr="000D60D4">
        <w:t xml:space="preserve"> 1- 4</w:t>
      </w:r>
      <w:r w:rsidRPr="000D60D4">
        <w:tab/>
        <w:t>1s cross down below 2s &amp; cast up to top while 4s cross up &amp; cast to bottom</w:t>
      </w:r>
    </w:p>
    <w:p w:rsidR="00B11EB3" w:rsidRPr="000D60D4" w:rsidRDefault="00B11EB3" w:rsidP="00B11EB3">
      <w:pPr>
        <w:pStyle w:val="DanceBody"/>
      </w:pPr>
      <w:r w:rsidRPr="000D60D4">
        <w:t xml:space="preserve"> 5- 8</w:t>
      </w:r>
      <w:r w:rsidRPr="000D60D4">
        <w:tab/>
        <w:t>1s &amp; 4s dance in to meet, Men dance out Ladies' side as Ladies dance out Men's side, cross &amp; cast to opp ends.  (4)2 3(1)</w:t>
      </w:r>
    </w:p>
    <w:p w:rsidR="00B11EB3" w:rsidRPr="000D60D4" w:rsidRDefault="00B11EB3" w:rsidP="00B11EB3">
      <w:pPr>
        <w:pStyle w:val="DanceBody"/>
      </w:pPr>
      <w:r w:rsidRPr="000D60D4">
        <w:t xml:space="preserve"> 9-16</w:t>
      </w:r>
      <w:r w:rsidRPr="000D60D4">
        <w:tab/>
        <w:t>4L+2L+3M+1M dance 1/2 diagonal RSh reel of 4, 4M+2M+3L+1L dance 1/2 diag reel of 4.  1 (3)(2) 4</w:t>
      </w:r>
    </w:p>
    <w:p w:rsidR="00B11EB3" w:rsidRPr="000D60D4" w:rsidRDefault="00B11EB3" w:rsidP="00B11EB3">
      <w:pPr>
        <w:pStyle w:val="DanceBody"/>
      </w:pPr>
      <w:r w:rsidRPr="000D60D4">
        <w:t>17-20</w:t>
      </w:r>
      <w:r w:rsidRPr="000D60D4">
        <w:tab/>
        <w:t>1s set &amp; cast 1 place</w:t>
      </w:r>
    </w:p>
    <w:p w:rsidR="00B11EB3" w:rsidRPr="000D60D4" w:rsidRDefault="00B11EB3" w:rsidP="00B11EB3">
      <w:pPr>
        <w:pStyle w:val="DanceBody"/>
      </w:pPr>
      <w:r w:rsidRPr="000D60D4">
        <w:t>21-28</w:t>
      </w:r>
      <w:r w:rsidRPr="000D60D4">
        <w:tab/>
        <w:t>1s dance Diag R&amp;L</w:t>
      </w:r>
    </w:p>
    <w:p w:rsidR="00B11EB3" w:rsidRPr="000D60D4" w:rsidRDefault="00B11EB3" w:rsidP="00B11EB3">
      <w:pPr>
        <w:pStyle w:val="DanceBody"/>
        <w:keepNext w:val="0"/>
      </w:pPr>
      <w:r w:rsidRPr="000D60D4">
        <w:t>29-32</w:t>
      </w:r>
      <w:r w:rsidRPr="000D60D4">
        <w:tab/>
        <w:t>1s lead down 1 place &amp; dance behind 4s to 4th place.  2 3 4 1</w:t>
      </w:r>
    </w:p>
    <w:p w:rsidR="00B11EB3" w:rsidRDefault="00B11EB3" w:rsidP="00B11EB3"/>
    <w:p w:rsidR="00B11EB3" w:rsidRDefault="00B11EB3" w:rsidP="00B11EB3">
      <w:pPr>
        <w:pStyle w:val="Minicrib"/>
      </w:pPr>
      <w:r>
        <w:t>THE BLUEBELLS OF BROWNSHAM  (S4x48)  4C set</w:t>
      </w:r>
      <w:r>
        <w:tab/>
        <w:t>Graham &amp;Josephine Pickering  ISCA Royal Golden Jubilee</w:t>
      </w:r>
    </w:p>
    <w:p w:rsidR="00B11EB3" w:rsidRPr="006B40B3" w:rsidRDefault="00B11EB3" w:rsidP="00B11EB3">
      <w:pPr>
        <w:pStyle w:val="DanceBody"/>
      </w:pPr>
      <w:r w:rsidRPr="006B40B3">
        <w:t>1s &amp; 3s start on opp sides</w:t>
      </w:r>
    </w:p>
    <w:p w:rsidR="00B11EB3" w:rsidRPr="006B40B3" w:rsidRDefault="00B11EB3" w:rsidP="00B11EB3">
      <w:pPr>
        <w:pStyle w:val="DanceBody"/>
      </w:pPr>
      <w:r w:rsidRPr="006B40B3">
        <w:t xml:space="preserve"> 1- 8</w:t>
      </w:r>
      <w:r w:rsidRPr="006B40B3">
        <w:tab/>
        <w:t>2s+3s dance RH across, 1s+2s also 3s+4s dance LH across</w:t>
      </w:r>
    </w:p>
    <w:p w:rsidR="00B11EB3" w:rsidRPr="006B40B3" w:rsidRDefault="00B11EB3" w:rsidP="00B11EB3">
      <w:pPr>
        <w:pStyle w:val="DanceBody"/>
      </w:pPr>
      <w:r w:rsidRPr="006B40B3">
        <w:t xml:space="preserve"> 9-16</w:t>
      </w:r>
      <w:r w:rsidRPr="006B40B3">
        <w:tab/>
        <w:t>All petronella turn into middle, set, 3/4 turn RH to change sides &amp; set.  1 (2)3(4)</w:t>
      </w:r>
    </w:p>
    <w:p w:rsidR="00B11EB3" w:rsidRPr="006B40B3" w:rsidRDefault="00B11EB3" w:rsidP="00B11EB3">
      <w:pPr>
        <w:pStyle w:val="DanceBody"/>
      </w:pPr>
      <w:r w:rsidRPr="006B40B3">
        <w:t>17-24</w:t>
      </w:r>
      <w:r w:rsidRPr="006B40B3">
        <w:tab/>
        <w:t>1s+2s also 3s+4s dance 1/2 R&amp;L, end couples 1/2 turn 2H &amp; centre couples 1/2 turn 2H on sides to end in a square set</w:t>
      </w:r>
    </w:p>
    <w:p w:rsidR="00B11EB3" w:rsidRPr="006B40B3" w:rsidRDefault="00B11EB3" w:rsidP="00B11EB3">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B11EB3" w:rsidRPr="006B40B3" w:rsidRDefault="00B11EB3" w:rsidP="00B11EB3">
      <w:pPr>
        <w:pStyle w:val="DanceBody"/>
      </w:pPr>
      <w:r w:rsidRPr="006B40B3">
        <w:t>33-40</w:t>
      </w:r>
      <w:r w:rsidRPr="006B40B3">
        <w:tab/>
        <w:t>Couples in 1st &amp; 3rd places dance Tandem LSh reels of 3 across &amp; end curving round to face side couple (1s face 4s &amp; Lady faces Man)</w:t>
      </w:r>
    </w:p>
    <w:p w:rsidR="00B11EB3" w:rsidRDefault="00B11EB3" w:rsidP="00B11EB3">
      <w:pPr>
        <w:pStyle w:val="DanceBody"/>
        <w:keepNext w:val="0"/>
      </w:pPr>
      <w:r w:rsidRPr="006B40B3">
        <w:t>41-48</w:t>
      </w:r>
      <w:r w:rsidRPr="006B40B3">
        <w:tab/>
        <w:t>All circle 4H round to left, set, side cpls make arch &amp; cpls from 1st &amp; 3rd pl dance under arches, divide &amp; cast back to form longwise set.  (2) 4 (1) 3</w:t>
      </w:r>
    </w:p>
    <w:p w:rsidR="00B11EB3" w:rsidRDefault="00B11EB3" w:rsidP="00B11EB3"/>
    <w:p w:rsidR="00B11EB3" w:rsidRDefault="00B11EB3" w:rsidP="00B11EB3">
      <w:pPr>
        <w:pStyle w:val="Minicrib"/>
      </w:pPr>
      <w:r>
        <w:t>THE BLUEBELLS OF SCOTLAND  (R8x40)  3C (4C set)</w:t>
      </w:r>
      <w:r>
        <w:tab/>
        <w:t>Iain Boyd  Cairdin O't</w:t>
      </w:r>
    </w:p>
    <w:p w:rsidR="00B11EB3" w:rsidRPr="000D60D4" w:rsidRDefault="00B11EB3" w:rsidP="00B11EB3">
      <w:pPr>
        <w:pStyle w:val="DanceBody"/>
      </w:pPr>
      <w:r w:rsidRPr="000D60D4">
        <w:t xml:space="preserve"> 1- 8</w:t>
      </w:r>
      <w:r w:rsidRPr="000D60D4">
        <w:tab/>
        <w:t>1M sets to 2L &amp; casts 1 place, 1L sets to 2M &amp; casts 1 place</w:t>
      </w:r>
    </w:p>
    <w:p w:rsidR="00B11EB3" w:rsidRPr="000D60D4" w:rsidRDefault="00B11EB3" w:rsidP="00B11EB3">
      <w:pPr>
        <w:pStyle w:val="DanceBody"/>
      </w:pPr>
      <w:r w:rsidRPr="000D60D4">
        <w:t xml:space="preserve"> 9-16</w:t>
      </w:r>
      <w:r w:rsidRPr="000D60D4">
        <w:tab/>
        <w:t>2s+1s+3s dance Allemande Right (Adv for 2, give RH to ptnr &amp; Lady turns under M's arm, Lady dances back to place as Man retires), repeat using LH</w:t>
      </w:r>
    </w:p>
    <w:p w:rsidR="00B11EB3" w:rsidRPr="000D60D4" w:rsidRDefault="00B11EB3" w:rsidP="00B11EB3">
      <w:pPr>
        <w:pStyle w:val="DanceBody"/>
      </w:pPr>
      <w:r w:rsidRPr="000D60D4">
        <w:t>17-24</w:t>
      </w:r>
      <w:r w:rsidRPr="000D60D4">
        <w:tab/>
        <w:t>1s set, petronella turn, set &amp; turn RH to face 1st corners</w:t>
      </w:r>
    </w:p>
    <w:p w:rsidR="00B11EB3" w:rsidRPr="000D60D4" w:rsidRDefault="00B11EB3" w:rsidP="00B11EB3">
      <w:pPr>
        <w:pStyle w:val="DanceBody"/>
      </w:pPr>
      <w:r w:rsidRPr="000D60D4">
        <w:t>25-32</w:t>
      </w:r>
      <w:r w:rsidRPr="000D60D4">
        <w:tab/>
        <w:t>1s dance 1/2 diagonal reel with 1st corners, pass RSh &amp; dance 1/2 diagonal reel with 2nd corners ending BtoB in centre with Man facing up</w:t>
      </w:r>
    </w:p>
    <w:p w:rsidR="00B11EB3" w:rsidRDefault="00B11EB3" w:rsidP="00B11EB3">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B11EB3" w:rsidRPr="000D60D4" w:rsidRDefault="00B11EB3" w:rsidP="00B11EB3">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B11EB3" w:rsidRDefault="00B11EB3" w:rsidP="00B11EB3"/>
    <w:p w:rsidR="00B11EB3" w:rsidRDefault="00B11EB3" w:rsidP="00B11EB3">
      <w:pPr>
        <w:pStyle w:val="Minicrib"/>
      </w:pPr>
      <w:r>
        <w:t>BO-BO'S JIG  (J4x32)  4C set</w:t>
      </w:r>
      <w:r>
        <w:tab/>
        <w:t>Jim Stott</w:t>
      </w:r>
    </w:p>
    <w:p w:rsidR="00B11EB3" w:rsidRPr="006B40B3" w:rsidRDefault="00B11EB3" w:rsidP="00B11EB3">
      <w:pPr>
        <w:pStyle w:val="DanceBody"/>
      </w:pPr>
      <w:r w:rsidRPr="006B40B3">
        <w:t xml:space="preserve"> 1- 8</w:t>
      </w:r>
      <w:r w:rsidRPr="006B40B3">
        <w:tab/>
        <w:t>1s &amp; 4s slip step down into middle &amp; back to places, 1s+2s also 3s+4s 1/2 turn on the sides (2s &amp; 3s turning inwards), 1s+4s cross RH.  2 1 4 3</w:t>
      </w:r>
    </w:p>
    <w:p w:rsidR="00B11EB3" w:rsidRPr="006B40B3" w:rsidRDefault="00B11EB3" w:rsidP="00B11EB3">
      <w:pPr>
        <w:pStyle w:val="DanceBody"/>
      </w:pPr>
      <w:r w:rsidRPr="006B40B3">
        <w:t xml:space="preserve"> 9-16</w:t>
      </w:r>
      <w:r w:rsidRPr="006B40B3">
        <w:tab/>
        <w:t>2s &amp; 3s repeat ending in original places opposite sides</w:t>
      </w:r>
    </w:p>
    <w:p w:rsidR="00B11EB3" w:rsidRPr="006B40B3" w:rsidRDefault="00B11EB3" w:rsidP="00B11EB3">
      <w:pPr>
        <w:pStyle w:val="DanceBody"/>
      </w:pPr>
      <w:r w:rsidRPr="006B40B3">
        <w:t>17-24</w:t>
      </w:r>
      <w:r w:rsidRPr="006B40B3">
        <w:tab/>
        <w:t>1s+2s dance 1/2 RH across, set, 1s+3s dance 1/2 LH across &amp; set</w:t>
      </w:r>
    </w:p>
    <w:p w:rsidR="00B11EB3" w:rsidRPr="006B40B3" w:rsidRDefault="00B11EB3" w:rsidP="00B11EB3">
      <w:pPr>
        <w:pStyle w:val="DanceBody"/>
        <w:keepNext w:val="0"/>
      </w:pPr>
      <w:r w:rsidRPr="006B40B3">
        <w:t>25-32</w:t>
      </w:r>
      <w:r w:rsidRPr="006B40B3">
        <w:tab/>
        <w:t>1s+4s dance 1/2 RH across, set &amp; all turn RH.  2 3 4 1</w:t>
      </w:r>
    </w:p>
    <w:p w:rsidR="00B11EB3" w:rsidRDefault="00B11EB3" w:rsidP="00B11EB3"/>
    <w:p w:rsidR="00B11EB3" w:rsidRDefault="00B11EB3" w:rsidP="00B11EB3">
      <w:pPr>
        <w:pStyle w:val="Minicrib"/>
      </w:pPr>
      <w:r>
        <w:t>THE BOATMAN  (S4x32)  4C set</w:t>
      </w:r>
      <w:r>
        <w:tab/>
        <w:t>Cliff Fryer</w:t>
      </w:r>
    </w:p>
    <w:p w:rsidR="00B11EB3" w:rsidRDefault="00B11EB3" w:rsidP="00B11EB3">
      <w:pPr>
        <w:pStyle w:val="DanceBody"/>
      </w:pPr>
      <w:r>
        <w:t>3s &amp; 4s start on opposite sides</w:t>
      </w:r>
    </w:p>
    <w:p w:rsidR="00B11EB3" w:rsidRPr="006B40B3" w:rsidRDefault="00B11EB3" w:rsidP="00B11EB3">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B11EB3" w:rsidRPr="006B40B3" w:rsidRDefault="00B11EB3" w:rsidP="00B11EB3">
      <w:pPr>
        <w:pStyle w:val="DanceBody"/>
      </w:pPr>
      <w:r w:rsidRPr="006B40B3">
        <w:t xml:space="preserve"> 9-16</w:t>
      </w:r>
      <w:r w:rsidRPr="006B40B3">
        <w:tab/>
        <w:t>2s &amp; 3s dance Figs of 8 across crossing between 1s/4s to start</w:t>
      </w:r>
    </w:p>
    <w:p w:rsidR="00B11EB3" w:rsidRPr="006B40B3" w:rsidRDefault="00B11EB3" w:rsidP="00B11EB3">
      <w:pPr>
        <w:pStyle w:val="DanceBody"/>
      </w:pPr>
      <w:r w:rsidRPr="006B40B3">
        <w:t>17-24</w:t>
      </w:r>
      <w:r w:rsidRPr="006B40B3">
        <w:tab/>
        <w:t>1s+2s also 3s+4s dance 1/2 R&amp;L, 1s+4s dance 1/2 R&amp;L.  (2)(4)1 3</w:t>
      </w:r>
    </w:p>
    <w:p w:rsidR="00B11EB3" w:rsidRDefault="00B11EB3" w:rsidP="00B11EB3">
      <w:pPr>
        <w:pStyle w:val="DanceBody"/>
      </w:pPr>
      <w:r w:rsidRPr="006B40B3">
        <w:t>25-32</w:t>
      </w:r>
      <w:r w:rsidRPr="006B40B3">
        <w:tab/>
        <w:t>All circle 8H round &amp; back</w:t>
      </w:r>
    </w:p>
    <w:p w:rsidR="00B11EB3" w:rsidRDefault="00B11EB3" w:rsidP="00B11EB3">
      <w:pPr>
        <w:pStyle w:val="DanceBody"/>
        <w:keepNext w:val="0"/>
        <w:rPr>
          <w:i/>
        </w:rPr>
      </w:pPr>
      <w:r>
        <w:rPr>
          <w:i/>
        </w:rPr>
        <w:tab/>
      </w:r>
      <w:r w:rsidRPr="006B12CC">
        <w:rPr>
          <w:i/>
        </w:rPr>
        <w:t>Note:  1st &amp; 3rd time through 3rd &amp; 4th couples start on opp sides; 2nd &amp; 4th time through 1st &amp; 2nd couples start on opp sides</w:t>
      </w:r>
    </w:p>
    <w:p w:rsidR="00B11EB3" w:rsidRDefault="00B11EB3" w:rsidP="00B11EB3"/>
    <w:p w:rsidR="00B11EB3" w:rsidRDefault="00B11EB3" w:rsidP="00B11EB3">
      <w:pPr>
        <w:pStyle w:val="Minicrib"/>
      </w:pPr>
      <w:r>
        <w:t>BOB BOY  (R4x40)  4C set</w:t>
      </w:r>
      <w:r>
        <w:tab/>
        <w:t>Masaaki Watanabe  Primrose Coll</w:t>
      </w:r>
    </w:p>
    <w:p w:rsidR="00B11EB3" w:rsidRPr="006B40B3" w:rsidRDefault="00B11EB3" w:rsidP="00B11EB3">
      <w:pPr>
        <w:pStyle w:val="DanceBody"/>
      </w:pPr>
      <w:r w:rsidRPr="006B40B3">
        <w:t xml:space="preserve"> 1- 8</w:t>
      </w:r>
      <w:r w:rsidRPr="006B40B3">
        <w:tab/>
        <w:t>1s set &amp; cross RH as 2s set, 1s+2s change places LH on sides as 3s set &amp; 1s+3s change places RH while 4s set as 2s cross RH.  (2) 3 (1) 4</w:t>
      </w:r>
    </w:p>
    <w:p w:rsidR="00B11EB3" w:rsidRPr="006B40B3" w:rsidRDefault="00B11EB3" w:rsidP="00B11EB3">
      <w:pPr>
        <w:pStyle w:val="DanceBody"/>
      </w:pPr>
      <w:r w:rsidRPr="006B40B3">
        <w:t xml:space="preserve"> 9-16</w:t>
      </w:r>
      <w:r w:rsidRPr="006B40B3">
        <w:tab/>
        <w:t>2s+3s also 1s+4s change places LH on sides &amp; 2s+4s change pls RH as 1s &amp; 3s cross RH, 3s+4s also 2s+1s change pls LH &amp; all set.  4 (3) 1 (2)</w:t>
      </w:r>
    </w:p>
    <w:p w:rsidR="00B11EB3" w:rsidRPr="006B40B3" w:rsidRDefault="00B11EB3" w:rsidP="00B11EB3">
      <w:pPr>
        <w:pStyle w:val="DanceBody"/>
      </w:pPr>
      <w:r w:rsidRPr="006B40B3">
        <w:t>17-24</w:t>
      </w:r>
      <w:r w:rsidRPr="006B40B3">
        <w:tab/>
        <w:t>All dance 1/2 reels of 4 on sides, 1s+3s+4s (bottom 3 couples) dance 1/2 reels of 3 on sides.  (2) 4 (3) 1</w:t>
      </w:r>
    </w:p>
    <w:p w:rsidR="00B11EB3" w:rsidRPr="006B40B3" w:rsidRDefault="00B11EB3" w:rsidP="00B11EB3">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B11EB3" w:rsidRDefault="00B11EB3" w:rsidP="00B11EB3">
      <w:pPr>
        <w:pStyle w:val="DanceBody"/>
        <w:keepNext w:val="0"/>
      </w:pPr>
      <w:r w:rsidRPr="006B40B3">
        <w:t>33-40</w:t>
      </w:r>
      <w:r w:rsidRPr="006B40B3">
        <w:tab/>
        <w:t>All circle 8H round &amp; back</w:t>
      </w:r>
    </w:p>
    <w:p w:rsidR="00B11EB3" w:rsidRDefault="00B11EB3" w:rsidP="00B11EB3"/>
    <w:p w:rsidR="00B11EB3" w:rsidRDefault="00B11EB3" w:rsidP="00B11EB3">
      <w:pPr>
        <w:pStyle w:val="Minicrib"/>
      </w:pPr>
      <w:r>
        <w:t>BOB CAMPBELL  (S8x32)  3C (4C set)</w:t>
      </w:r>
      <w:r>
        <w:tab/>
        <w:t>John Drewry  Canadian Bk</w:t>
      </w:r>
    </w:p>
    <w:p w:rsidR="00B11EB3" w:rsidRPr="006B40B3" w:rsidRDefault="00B11EB3" w:rsidP="00B11EB3">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B11EB3" w:rsidRPr="006B40B3" w:rsidRDefault="00B11EB3" w:rsidP="00B11EB3">
      <w:pPr>
        <w:pStyle w:val="DanceBody"/>
      </w:pPr>
      <w:r w:rsidRPr="006B40B3">
        <w:t xml:space="preserve"> 9-16</w:t>
      </w:r>
      <w:r w:rsidRPr="006B40B3">
        <w:tab/>
        <w:t>2s+3s set advancing to change places while 1s turn 2H, 3s turn 2H while 2s+1s set advancing to change places &amp; repeat to 1 2 3</w:t>
      </w:r>
    </w:p>
    <w:p w:rsidR="00B11EB3" w:rsidRPr="006B40B3" w:rsidRDefault="00B11EB3" w:rsidP="00B11EB3">
      <w:pPr>
        <w:pStyle w:val="DanceBody"/>
      </w:pPr>
      <w:r w:rsidRPr="006B40B3">
        <w:t>17-24</w:t>
      </w:r>
      <w:r w:rsidRPr="006B40B3">
        <w:tab/>
        <w:t>1s+2s dance the Rondel ending with 1s crossing to opposite sides</w:t>
      </w:r>
    </w:p>
    <w:p w:rsidR="00B11EB3" w:rsidRPr="006B40B3" w:rsidRDefault="00B11EB3" w:rsidP="00B11EB3">
      <w:pPr>
        <w:pStyle w:val="DanceBody"/>
        <w:keepNext w:val="0"/>
      </w:pPr>
      <w:r w:rsidRPr="006B40B3">
        <w:t>25-32</w:t>
      </w:r>
      <w:r w:rsidRPr="006B40B3">
        <w:tab/>
        <w:t>1L+3M turn LH while 1M+3L turn RH, 2M+1L 1/2 turn RH while 2L+1M 1/2 turn LH, 1s cross down to 2nd place as 2s dance out &amp; up to 1st place</w:t>
      </w:r>
    </w:p>
    <w:p w:rsidR="00B11EB3" w:rsidRDefault="00B11EB3" w:rsidP="00B11EB3"/>
    <w:p w:rsidR="00B11EB3" w:rsidRDefault="00B11EB3" w:rsidP="00B11EB3">
      <w:pPr>
        <w:pStyle w:val="Minicrib"/>
      </w:pPr>
      <w:r>
        <w:t>BOB GILMOUR'S RETURN TO SCOTLAND  (J5x32)  5C set</w:t>
      </w:r>
      <w:r>
        <w:tab/>
        <w:t>Graham &amp; Fay Cattall</w:t>
      </w:r>
    </w:p>
    <w:p w:rsidR="00B11EB3" w:rsidRPr="006B40B3" w:rsidRDefault="00B11EB3" w:rsidP="00B11EB3">
      <w:pPr>
        <w:pStyle w:val="DanceBody"/>
      </w:pPr>
      <w:r w:rsidRPr="006B40B3">
        <w:t xml:space="preserve"> 1- 8</w:t>
      </w:r>
      <w:r w:rsidRPr="006B40B3">
        <w:tab/>
        <w:t>1s &amp; 3s set, cast 1 place on own sides &amp; dance 1/2 Fig of 8 round couple above them to end 1 place down on opposite sides</w:t>
      </w:r>
    </w:p>
    <w:p w:rsidR="00B11EB3" w:rsidRPr="006B40B3" w:rsidRDefault="00B11EB3" w:rsidP="00B11EB3">
      <w:pPr>
        <w:pStyle w:val="DanceBody"/>
      </w:pPr>
      <w:r w:rsidRPr="006B40B3">
        <w:t xml:space="preserve"> 9-16</w:t>
      </w:r>
      <w:r w:rsidRPr="006B40B3">
        <w:tab/>
        <w:t>1s &amp; 3s set into centre &amp; dance Double Triangles (Men face up to couple above &amp; Ladies face down (to start), 4s face in &amp; 2s &amp; 5s face down/up)</w:t>
      </w:r>
    </w:p>
    <w:p w:rsidR="00B11EB3" w:rsidRPr="006B40B3" w:rsidRDefault="00B11EB3" w:rsidP="00B11EB3">
      <w:pPr>
        <w:pStyle w:val="DanceBody"/>
      </w:pPr>
      <w:r w:rsidRPr="006B40B3">
        <w:t>17-24</w:t>
      </w:r>
      <w:r w:rsidRPr="006B40B3">
        <w:tab/>
        <w:t>All dance RH across, 1L with 2s, 1M+3L with 4s &amp; 3M with 5s, 1s &amp; 3s pass partners RSh to change places &amp; dance LH across</w:t>
      </w:r>
    </w:p>
    <w:p w:rsidR="00B11EB3" w:rsidRPr="006B40B3" w:rsidRDefault="00B11EB3" w:rsidP="00B11EB3">
      <w:pPr>
        <w:pStyle w:val="DanceBody"/>
        <w:keepNext w:val="0"/>
      </w:pPr>
      <w:r w:rsidRPr="006B40B3">
        <w:t>25-32</w:t>
      </w:r>
      <w:r w:rsidRPr="006B40B3">
        <w:tab/>
        <w:t>1s &amp; 3s dance down under arch made by 4s or 5s, all cross to opposite sides passing LSh, all set, all cross LH to own sides</w:t>
      </w:r>
    </w:p>
    <w:p w:rsidR="00B11EB3" w:rsidRDefault="00B11EB3" w:rsidP="00B11EB3"/>
    <w:p w:rsidR="00B11EB3" w:rsidRDefault="00B11EB3" w:rsidP="00B11EB3">
      <w:pPr>
        <w:pStyle w:val="Minicrib"/>
      </w:pPr>
      <w:r>
        <w:t>THE BOB O' DOWALLY  (S8x32)  3C (4C set)</w:t>
      </w:r>
      <w:r>
        <w:tab/>
        <w:t>RSCDS Bk 2</w:t>
      </w:r>
    </w:p>
    <w:p w:rsidR="00B11EB3" w:rsidRPr="006B40B3" w:rsidRDefault="00B11EB3" w:rsidP="00B11EB3">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B11EB3" w:rsidRPr="006B40B3" w:rsidRDefault="00B11EB3" w:rsidP="00B11EB3">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B11EB3" w:rsidRPr="006B40B3" w:rsidRDefault="00B11EB3" w:rsidP="00B11EB3">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B11EB3" w:rsidRPr="006B40B3" w:rsidRDefault="00B11EB3" w:rsidP="00B11EB3">
      <w:pPr>
        <w:pStyle w:val="DanceBody"/>
        <w:keepNext w:val="0"/>
      </w:pPr>
      <w:r w:rsidRPr="006B40B3">
        <w:t>25-32</w:t>
      </w:r>
      <w:r w:rsidRPr="006B40B3">
        <w:tab/>
        <w:t>2s+1s dance R&amp;L</w:t>
      </w:r>
      <w:r>
        <w:t>.  2 1 3</w:t>
      </w:r>
    </w:p>
    <w:p w:rsidR="00B11EB3" w:rsidRDefault="00B11EB3" w:rsidP="00B11EB3"/>
    <w:p w:rsidR="00B11EB3" w:rsidRDefault="00B11EB3" w:rsidP="00B11EB3">
      <w:pPr>
        <w:pStyle w:val="Minicrib"/>
      </w:pPr>
      <w:r>
        <w:t>THE BOB OF FETTERCAIRN  (R8x24)  2C (4C set)</w:t>
      </w:r>
      <w:r>
        <w:tab/>
        <w:t>W Campbell  RSCDS Bk 6</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 lead down the middle &amp; up to top</w:t>
      </w:r>
    </w:p>
    <w:p w:rsidR="00B11EB3" w:rsidRPr="006B40B3" w:rsidRDefault="00B11EB3" w:rsidP="00B11EB3">
      <w:pPr>
        <w:pStyle w:val="DanceBody"/>
        <w:keepNext w:val="0"/>
      </w:pPr>
      <w:r w:rsidRPr="006B40B3">
        <w:t>17-24</w:t>
      </w:r>
      <w:r w:rsidRPr="006B40B3">
        <w:tab/>
        <w:t>1s+2s dance Allemande</w:t>
      </w:r>
    </w:p>
    <w:p w:rsidR="00B11EB3" w:rsidRDefault="00B11EB3" w:rsidP="00B11EB3"/>
    <w:p w:rsidR="00B11EB3" w:rsidRDefault="00B11EB3" w:rsidP="00B11EB3">
      <w:pPr>
        <w:pStyle w:val="Minicrib"/>
      </w:pPr>
      <w:r>
        <w:t>BOB SANDERS  (J8x40)  3C (4C set)</w:t>
      </w:r>
      <w:r>
        <w:tab/>
        <w:t>Cahusac  RSCDS Bk 17</w:t>
      </w:r>
    </w:p>
    <w:p w:rsidR="00B11EB3" w:rsidRPr="006B40B3" w:rsidRDefault="00B11EB3" w:rsidP="00B11EB3">
      <w:pPr>
        <w:pStyle w:val="DanceBody"/>
      </w:pPr>
      <w:r w:rsidRPr="006B40B3">
        <w:t xml:space="preserve"> 1- 8</w:t>
      </w:r>
      <w:r w:rsidRPr="006B40B3">
        <w:tab/>
        <w:t>1s+2s+3s dance 6H round &amp; back</w:t>
      </w:r>
    </w:p>
    <w:p w:rsidR="00B11EB3" w:rsidRPr="006B40B3" w:rsidRDefault="00B11EB3" w:rsidP="00B11EB3">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B11EB3" w:rsidRPr="006B40B3" w:rsidRDefault="00B11EB3" w:rsidP="00B11EB3">
      <w:pPr>
        <w:pStyle w:val="DanceBody"/>
      </w:pPr>
      <w:r w:rsidRPr="006B40B3">
        <w:t>17-24</w:t>
      </w:r>
      <w:r w:rsidRPr="006B40B3">
        <w:tab/>
        <w:t>1L dances reel of 3 across with 2s giving LSh to 2M while 1M dances 3H round &amp; back with 3s</w:t>
      </w:r>
    </w:p>
    <w:p w:rsidR="00B11EB3" w:rsidRPr="006B40B3" w:rsidRDefault="00B11EB3" w:rsidP="00B11EB3">
      <w:pPr>
        <w:pStyle w:val="DanceBody"/>
      </w:pPr>
      <w:r w:rsidRPr="006B40B3">
        <w:t>25-32</w:t>
      </w:r>
      <w:r w:rsidRPr="006B40B3">
        <w:tab/>
        <w:t>1L dances 3H round &amp; back with 2s while 1M dances reel of 3 across with 3s giving LSh to 3L</w:t>
      </w:r>
    </w:p>
    <w:p w:rsidR="00B11EB3" w:rsidRPr="006B40B3" w:rsidRDefault="00B11EB3" w:rsidP="00B11EB3">
      <w:pPr>
        <w:pStyle w:val="DanceBody"/>
        <w:keepNext w:val="0"/>
      </w:pPr>
      <w:r w:rsidRPr="006B40B3">
        <w:t>33-40</w:t>
      </w:r>
      <w:r w:rsidRPr="006B40B3">
        <w:tab/>
        <w:t>1s dance down between 3s &amp; cast up round them, lead up between 2s &amp; cast round them to 2nd place</w:t>
      </w:r>
    </w:p>
    <w:p w:rsidR="00B11EB3" w:rsidRDefault="00B11EB3" w:rsidP="00B11EB3"/>
    <w:p w:rsidR="00B11EB3" w:rsidRDefault="00B11EB3" w:rsidP="00B11EB3">
      <w:pPr>
        <w:pStyle w:val="Minicrib"/>
      </w:pPr>
      <w:r>
        <w:t>BOB SHAKESPEARE'S JIG  (J8x32)  3C (4C set)</w:t>
      </w:r>
      <w:r>
        <w:tab/>
        <w:t>Gillian Jennings  Catherine de Barnes Coll 4</w:t>
      </w:r>
    </w:p>
    <w:p w:rsidR="00B11EB3" w:rsidRDefault="00B11EB3" w:rsidP="00B11EB3">
      <w:pPr>
        <w:pStyle w:val="DanceBody"/>
      </w:pPr>
      <w:r>
        <w:t xml:space="preserve"> 1- 8</w:t>
      </w:r>
      <w:r>
        <w:tab/>
        <w:t xml:space="preserve">1s+2s dance Espagnole, Bar 5: 1s turn partner 1.1/2 LH to 2nd place opp sides facing out </w:t>
      </w:r>
      <w:r>
        <w:rPr>
          <w:b/>
        </w:rPr>
        <w:t>while</w:t>
      </w:r>
      <w:r>
        <w:t xml:space="preserve"> 2s turn RH as normal</w:t>
      </w:r>
    </w:p>
    <w:p w:rsidR="00B11EB3" w:rsidRDefault="00B11EB3" w:rsidP="00B11EB3">
      <w:pPr>
        <w:pStyle w:val="DanceBody"/>
      </w:pPr>
      <w:r>
        <w:t xml:space="preserve"> 9-16</w:t>
      </w:r>
      <w:r>
        <w:tab/>
        <w:t>Reels of 3 on sides, 1s pass 2nd corner LSh to start</w:t>
      </w:r>
    </w:p>
    <w:p w:rsidR="00B11EB3" w:rsidRDefault="00B11EB3" w:rsidP="00B11EB3">
      <w:pPr>
        <w:pStyle w:val="DanceBody"/>
      </w:pPr>
      <w:r>
        <w:t>17-24</w:t>
      </w:r>
      <w:r>
        <w:tab/>
        <w:t xml:space="preserve">1s cast LSh round 2nd corner, cross RH up/down centre; 1L dances up &amp; casts round 2L </w:t>
      </w:r>
      <w:r>
        <w:rPr>
          <w:b/>
        </w:rPr>
        <w:t>while</w:t>
      </w:r>
      <w:r>
        <w:t xml:space="preserve"> 1M dances down &amp; casts up round 3M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BOB'S ASSEMBLY  (S3x32)  3C set</w:t>
      </w:r>
      <w:r>
        <w:tab/>
        <w:t>J Wing  Martello Tower 6</w:t>
      </w:r>
    </w:p>
    <w:p w:rsidR="00B11EB3" w:rsidRPr="006B40B3" w:rsidRDefault="00B11EB3" w:rsidP="00B11EB3">
      <w:pPr>
        <w:pStyle w:val="DanceBody"/>
      </w:pPr>
      <w:r w:rsidRPr="006B40B3">
        <w:t xml:space="preserve"> 1- 8</w:t>
      </w:r>
      <w:r w:rsidRPr="006B40B3">
        <w:tab/>
        <w:t>1L casts below 3s &amp; dances up to 2nd pl as 1M dances down &amp; casts up to 2nd pl, 2s+1s+3s cross RH &amp; dance 6H round to L 1/2 way</w:t>
      </w:r>
    </w:p>
    <w:p w:rsidR="00B11EB3" w:rsidRPr="006B40B3" w:rsidRDefault="00B11EB3" w:rsidP="00B11EB3">
      <w:pPr>
        <w:pStyle w:val="DanceBody"/>
      </w:pPr>
      <w:r w:rsidRPr="006B40B3">
        <w:t xml:space="preserve"> 9-16</w:t>
      </w:r>
      <w:r w:rsidRPr="006B40B3">
        <w:tab/>
        <w:t>2s &amp; 3s petronella turn into centre, dance a 1/2 reel of 4 up/down middle &amp; petronella turn to own sides having changed places</w:t>
      </w:r>
    </w:p>
    <w:p w:rsidR="00B11EB3" w:rsidRPr="006B40B3" w:rsidRDefault="00B11EB3" w:rsidP="00B11EB3">
      <w:pPr>
        <w:pStyle w:val="DanceBody"/>
      </w:pPr>
      <w:r w:rsidRPr="006B40B3">
        <w:t>17-24</w:t>
      </w:r>
      <w:r w:rsidRPr="006B40B3">
        <w:tab/>
        <w:t>2s+1s Set+Link, 2s+3s Set+Link</w:t>
      </w:r>
    </w:p>
    <w:p w:rsidR="00B11EB3" w:rsidRPr="006B40B3" w:rsidRDefault="00B11EB3" w:rsidP="00B11EB3">
      <w:pPr>
        <w:pStyle w:val="DanceBody"/>
        <w:keepNext w:val="0"/>
      </w:pPr>
      <w:r w:rsidRPr="006B40B3">
        <w:t>25-32</w:t>
      </w:r>
      <w:r w:rsidRPr="006B40B3">
        <w:tab/>
        <w:t>All dance the Knot</w:t>
      </w:r>
    </w:p>
    <w:p w:rsidR="00B11EB3" w:rsidRDefault="00B11EB3" w:rsidP="00B11EB3"/>
    <w:p w:rsidR="00B11EB3" w:rsidRDefault="00B11EB3" w:rsidP="00B11EB3">
      <w:pPr>
        <w:pStyle w:val="Minicrib"/>
      </w:pPr>
      <w:r>
        <w:t>BOB'S CHASE  (J4x32)  Sq.Set</w:t>
      </w:r>
      <w:r>
        <w:tab/>
        <w:t>William Williamson  Amisfield Dances</w:t>
      </w:r>
    </w:p>
    <w:p w:rsidR="00B11EB3" w:rsidRDefault="00B11EB3" w:rsidP="00B11EB3">
      <w:pPr>
        <w:pStyle w:val="DanceBody"/>
      </w:pPr>
      <w:r>
        <w:t xml:space="preserve"> 1- 8</w:t>
      </w:r>
      <w:r>
        <w:tab/>
        <w:t xml:space="preserve">All Set+Link; Ladies dance 3/4 RH across to end 1 place round anticlockwise </w:t>
      </w:r>
      <w:r>
        <w:rPr>
          <w:b/>
        </w:rPr>
        <w:t>while</w:t>
      </w:r>
      <w:r>
        <w:t xml:space="preserve"> Men set, pull back LSh &amp; cast 1 place to right to end with partner</w:t>
      </w:r>
    </w:p>
    <w:p w:rsidR="00B11EB3" w:rsidRDefault="00B11EB3" w:rsidP="00B11EB3">
      <w:pPr>
        <w:pStyle w:val="DanceBody"/>
      </w:pPr>
      <w:r>
        <w:t xml:space="preserve"> 9-16</w:t>
      </w:r>
      <w:r>
        <w:tab/>
        <w:t>1s+3s (pstn) dance 1/2 R&amp;L; 2s+4s (pstn) dance 1/2 R&amp;L</w:t>
      </w:r>
    </w:p>
    <w:p w:rsidR="00B11EB3" w:rsidRDefault="00B11EB3" w:rsidP="00B11EB3">
      <w:pPr>
        <w:pStyle w:val="DanceBody"/>
      </w:pPr>
      <w:r>
        <w:t>17-24</w:t>
      </w:r>
      <w:r>
        <w:tab/>
        <w:t>All dance Grand Chain 1/2 round (4 bars) &amp; turn partners RH</w:t>
      </w:r>
    </w:p>
    <w:p w:rsidR="00B11EB3" w:rsidRDefault="00B11EB3" w:rsidP="00B11EB3">
      <w:pPr>
        <w:pStyle w:val="DanceBody"/>
        <w:keepNext w:val="0"/>
      </w:pPr>
      <w:r>
        <w:t>25-32</w:t>
      </w:r>
      <w:r>
        <w:tab/>
        <w:t>All circle 8H round to left (4 bars), pull back LSh &amp; chase anticlockwise back to place as at end of Grand Chain (bar 20). 2 3 4 1</w:t>
      </w:r>
    </w:p>
    <w:p w:rsidR="00B11EB3" w:rsidRDefault="00B11EB3" w:rsidP="00B11EB3"/>
    <w:p w:rsidR="00B11EB3" w:rsidRDefault="00B11EB3" w:rsidP="00B11EB3">
      <w:pPr>
        <w:pStyle w:val="Minicrib"/>
      </w:pPr>
      <w:r>
        <w:t>BOBBY BROWN'S CANADIAN BREAKDOWN  (R4x32)  Sq.Set</w:t>
      </w:r>
      <w:r>
        <w:tab/>
        <w:t>Bob  Millar</w:t>
      </w:r>
    </w:p>
    <w:p w:rsidR="00B11EB3" w:rsidRPr="006B40B3" w:rsidRDefault="00B11EB3" w:rsidP="00B11EB3">
      <w:pPr>
        <w:pStyle w:val="DanceBody"/>
      </w:pPr>
      <w:r w:rsidRPr="006B40B3">
        <w:t>2 chords - Honour partner &amp; corner</w:t>
      </w:r>
    </w:p>
    <w:p w:rsidR="00B11EB3" w:rsidRPr="006B40B3" w:rsidRDefault="00B11EB3" w:rsidP="00B11EB3">
      <w:pPr>
        <w:pStyle w:val="DanceBody"/>
      </w:pPr>
      <w:r w:rsidRPr="006B40B3">
        <w:t xml:space="preserve"> 1- 8</w:t>
      </w:r>
      <w:r w:rsidRPr="006B40B3">
        <w:tab/>
        <w:t>All dance DoSiDo with corners, 1s+3s dance 1/2 R&amp;L</w:t>
      </w:r>
    </w:p>
    <w:p w:rsidR="00B11EB3" w:rsidRPr="006B40B3" w:rsidRDefault="00B11EB3" w:rsidP="00B11EB3">
      <w:pPr>
        <w:pStyle w:val="DanceBody"/>
      </w:pPr>
      <w:r w:rsidRPr="006B40B3">
        <w:t xml:space="preserve"> 9-16</w:t>
      </w:r>
      <w:r w:rsidRPr="006B40B3">
        <w:tab/>
        <w:t>Repeat but with 2s+4s dancing R&amp;L</w:t>
      </w:r>
    </w:p>
    <w:p w:rsidR="00B11EB3" w:rsidRPr="006B40B3" w:rsidRDefault="00B11EB3" w:rsidP="00B11EB3">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B11EB3" w:rsidRPr="006B40B3" w:rsidRDefault="00B11EB3" w:rsidP="00B11EB3">
      <w:pPr>
        <w:pStyle w:val="DanceBody"/>
        <w:keepNext w:val="0"/>
      </w:pPr>
      <w:r w:rsidRPr="006B40B3">
        <w:t>25-32</w:t>
      </w:r>
      <w:r w:rsidRPr="006B40B3">
        <w:tab/>
        <w:t xml:space="preserve">All dance DoSiDo with partner &amp; turn RH 1.1/4 times to new </w:t>
      </w:r>
      <w:r>
        <w:t>positions in Square Set.  4 1 2 3</w:t>
      </w:r>
    </w:p>
    <w:p w:rsidR="00B11EB3" w:rsidRDefault="00B11EB3" w:rsidP="00B11EB3"/>
    <w:p w:rsidR="00B11EB3" w:rsidRDefault="00B11EB3" w:rsidP="00B11EB3">
      <w:pPr>
        <w:pStyle w:val="Minicrib"/>
      </w:pPr>
      <w:r>
        <w:t>BOBBY'S FAVOURITE  (R4x32)  4C set</w:t>
      </w:r>
      <w:r>
        <w:tab/>
        <w:t>John S Trew  For Old Tymes Sake</w:t>
      </w:r>
    </w:p>
    <w:p w:rsidR="00B11EB3" w:rsidRPr="006B40B3" w:rsidRDefault="00B11EB3" w:rsidP="00B11EB3">
      <w:pPr>
        <w:pStyle w:val="DanceBody"/>
      </w:pPr>
      <w:r w:rsidRPr="006B40B3">
        <w:t xml:space="preserve"> 1- 8</w:t>
      </w:r>
      <w:r w:rsidRPr="006B40B3">
        <w:tab/>
        <w:t>1s dance reflection reels of 3 on own sides (1s in &amp; down to start)</w:t>
      </w:r>
    </w:p>
    <w:p w:rsidR="00B11EB3" w:rsidRPr="006B40B3" w:rsidRDefault="00B11EB3" w:rsidP="00B11EB3">
      <w:pPr>
        <w:pStyle w:val="DanceBody"/>
      </w:pPr>
      <w:r w:rsidRPr="006B40B3">
        <w:t xml:space="preserve"> 9-16</w:t>
      </w:r>
      <w:r w:rsidRPr="006B40B3">
        <w:tab/>
        <w:t>1s cross RH, cast 1 place, set &amp; cross RH</w:t>
      </w:r>
    </w:p>
    <w:p w:rsidR="00B11EB3" w:rsidRPr="006B40B3" w:rsidRDefault="00B11EB3" w:rsidP="00B11EB3">
      <w:pPr>
        <w:pStyle w:val="DanceBody"/>
      </w:pPr>
      <w:r w:rsidRPr="006B40B3">
        <w:t>17-24</w:t>
      </w:r>
      <w:r w:rsidRPr="006B40B3">
        <w:tab/>
        <w:t>1s+3s+4s dance reels of 3 on sides (1s out &amp; down to start)</w:t>
      </w:r>
    </w:p>
    <w:p w:rsidR="00B11EB3" w:rsidRPr="006B40B3" w:rsidRDefault="00B11EB3" w:rsidP="00B11EB3">
      <w:pPr>
        <w:pStyle w:val="DanceBody"/>
        <w:keepNext w:val="0"/>
      </w:pPr>
      <w:r w:rsidRPr="006B40B3">
        <w:t>25-32</w:t>
      </w:r>
      <w:r w:rsidRPr="006B40B3">
        <w:tab/>
        <w:t>1s set, cast to face 4s (on sides), 1s+4s set &amp; change places on sides (Men RH &amp; Ladies LH)</w:t>
      </w:r>
    </w:p>
    <w:p w:rsidR="00B11EB3" w:rsidRDefault="00B11EB3" w:rsidP="00B11EB3"/>
    <w:p w:rsidR="00B11EB3" w:rsidRDefault="00B11EB3" w:rsidP="00B11EB3">
      <w:pPr>
        <w:pStyle w:val="Minicrib"/>
      </w:pPr>
      <w:r>
        <w:t>THE BOGGS CHASE  (J8x32)  3C (4C set)</w:t>
      </w:r>
      <w:r>
        <w:tab/>
        <w:t>Jean Grant  East Lothian Anniv Bk</w:t>
      </w:r>
    </w:p>
    <w:p w:rsidR="00B11EB3" w:rsidRPr="006B40B3" w:rsidRDefault="00B11EB3" w:rsidP="00B11EB3">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rPr>
        <w:t>while</w:t>
      </w:r>
      <w:r w:rsidRPr="006B40B3">
        <w:t xml:space="preserve"> 2s set &amp; cross </w:t>
      </w:r>
      <w:r>
        <w:t xml:space="preserve">LH </w:t>
      </w:r>
      <w:r w:rsidRPr="006B40B3">
        <w:t>up</w:t>
      </w:r>
      <w:r>
        <w:t xml:space="preserve"> to 1st place (2)(1) 3</w:t>
      </w:r>
    </w:p>
    <w:p w:rsidR="00B11EB3" w:rsidRDefault="00B11EB3" w:rsidP="00B11EB3">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B11EB3" w:rsidRPr="006B40B3" w:rsidRDefault="00B11EB3" w:rsidP="00B11EB3">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B11EB3" w:rsidRPr="006B40B3" w:rsidRDefault="00B11EB3" w:rsidP="00B11EB3">
      <w:pPr>
        <w:pStyle w:val="DanceBody"/>
        <w:keepNext w:val="0"/>
      </w:pPr>
      <w:r w:rsidRPr="006B40B3">
        <w:t>25-32</w:t>
      </w:r>
      <w:r w:rsidRPr="006B40B3">
        <w:tab/>
        <w:t>3s+1s+2s chase clockwise 1/2 way &amp; turn partners RH 1.1/2 times to own sides</w:t>
      </w:r>
    </w:p>
    <w:p w:rsidR="00B11EB3" w:rsidRDefault="00B11EB3" w:rsidP="00B11EB3"/>
    <w:p w:rsidR="00B11EB3" w:rsidRDefault="00B11EB3" w:rsidP="00B11EB3">
      <w:pPr>
        <w:pStyle w:val="Minicrib"/>
      </w:pPr>
      <w:r>
        <w:t>BOHEMIAN REFLECTIONS  (R8x32)  3C (4C set)</w:t>
      </w:r>
      <w:r>
        <w:tab/>
        <w:t>Holgar Schuckelt  RSCDS Bk 51</w:t>
      </w:r>
    </w:p>
    <w:p w:rsidR="00B11EB3" w:rsidRPr="000D60D4" w:rsidRDefault="00B11EB3" w:rsidP="00B11EB3">
      <w:pPr>
        <w:pStyle w:val="DanceBody"/>
      </w:pPr>
      <w:r w:rsidRPr="000D60D4">
        <w:t xml:space="preserve"> 1- 8</w:t>
      </w:r>
      <w:r w:rsidRPr="000D60D4">
        <w:tab/>
        <w:t>1s lead down, cross below 3s &amp; cast up to 2nd place opp sides (2s step up 3-4).  1s turn 1.1/4 LH to end in middle facing own side</w:t>
      </w:r>
    </w:p>
    <w:p w:rsidR="00B11EB3" w:rsidRPr="000D60D4" w:rsidRDefault="00B11EB3" w:rsidP="00B11EB3">
      <w:pPr>
        <w:pStyle w:val="DanceBody"/>
      </w:pPr>
      <w:r w:rsidRPr="000D60D4">
        <w:t xml:space="preserve"> 9-16</w:t>
      </w:r>
      <w:r w:rsidRPr="000D60D4">
        <w:tab/>
        <w:t xml:space="preserve">1M+2s </w:t>
      </w:r>
      <w:r w:rsidRPr="000D60D4">
        <w:rPr>
          <w:b/>
        </w:rPr>
        <w:t>also</w:t>
      </w:r>
      <w:r w:rsidRPr="000D60D4">
        <w:t xml:space="preserve"> 1L+3s dance RH across, 1s pass RSh to dance LH across with other couple.  1s end in 2nd place opp sides</w:t>
      </w:r>
    </w:p>
    <w:p w:rsidR="00B11EB3" w:rsidRPr="000D60D4" w:rsidRDefault="00B11EB3" w:rsidP="00B11EB3">
      <w:pPr>
        <w:pStyle w:val="DanceBody"/>
      </w:pPr>
      <w:r w:rsidRPr="000D60D4">
        <w:t>17-24</w:t>
      </w:r>
      <w:r w:rsidRPr="000D60D4">
        <w:tab/>
        <w:t>2s+1s dance Ladies' Chain .  1s end in 2nd place opp sides, 1M facing out</w:t>
      </w:r>
    </w:p>
    <w:p w:rsidR="00B11EB3" w:rsidRPr="000D60D4" w:rsidRDefault="00B11EB3" w:rsidP="00B11EB3">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rPr>
        <w:t>while</w:t>
      </w:r>
      <w:r>
        <w:t xml:space="preserve"> 1L dances up middle , pulls back RSh to dance into place.</w:t>
      </w:r>
      <w:r w:rsidRPr="000D60D4">
        <w:t xml:space="preserve">  2s+1s+3s set</w:t>
      </w:r>
    </w:p>
    <w:p w:rsidR="00B11EB3" w:rsidRDefault="00B11EB3" w:rsidP="00B11EB3"/>
    <w:p w:rsidR="00B11EB3" w:rsidRDefault="00B11EB3" w:rsidP="00B11EB3">
      <w:pPr>
        <w:pStyle w:val="Minicrib"/>
      </w:pPr>
      <w:r>
        <w:t>BON ACCORD  (R8x40)  3C (4C set)</w:t>
      </w:r>
      <w:r>
        <w:tab/>
        <w:t>John Drewry  Bon Accord Bk</w:t>
      </w:r>
    </w:p>
    <w:p w:rsidR="00B11EB3" w:rsidRPr="006B40B3" w:rsidRDefault="00B11EB3" w:rsidP="00B11EB3">
      <w:pPr>
        <w:pStyle w:val="DanceBody"/>
      </w:pPr>
      <w:r w:rsidRPr="006B40B3">
        <w:t xml:space="preserve"> 1- 4</w:t>
      </w:r>
      <w:r w:rsidRPr="006B40B3">
        <w:tab/>
        <w:t>1M dances 1/2 LSh reel of 3 across with 2s</w:t>
      </w:r>
    </w:p>
    <w:p w:rsidR="00B11EB3" w:rsidRPr="006B40B3" w:rsidRDefault="00B11EB3" w:rsidP="00B11EB3">
      <w:pPr>
        <w:pStyle w:val="DanceBody"/>
      </w:pPr>
      <w:r w:rsidRPr="006B40B3">
        <w:t xml:space="preserve"> 5- 8</w:t>
      </w:r>
      <w:r w:rsidRPr="006B40B3">
        <w:tab/>
        <w:t>1M picks up partner in prom hold &amp; dance a further 1/2 reel with 2s</w:t>
      </w:r>
    </w:p>
    <w:p w:rsidR="00B11EB3" w:rsidRPr="006B40B3" w:rsidRDefault="00B11EB3" w:rsidP="00B11EB3">
      <w:pPr>
        <w:pStyle w:val="DanceBody"/>
      </w:pPr>
      <w:r w:rsidRPr="006B40B3">
        <w:t xml:space="preserve"> 9-12</w:t>
      </w:r>
      <w:r w:rsidRPr="006B40B3">
        <w:tab/>
        <w:t>1L dances 1/2 reel with 2s while 1M casts 1 place with a loop (4 bars)</w:t>
      </w:r>
    </w:p>
    <w:p w:rsidR="00B11EB3" w:rsidRPr="006B40B3" w:rsidRDefault="00B11EB3" w:rsidP="00B11EB3">
      <w:pPr>
        <w:pStyle w:val="DanceBody"/>
      </w:pPr>
      <w:r w:rsidRPr="006B40B3">
        <w:t>13-16</w:t>
      </w:r>
      <w:r w:rsidRPr="006B40B3">
        <w:tab/>
        <w:t>1M dances 1/2 LSh reel with 3s while 1L casts with a loop</w:t>
      </w:r>
    </w:p>
    <w:p w:rsidR="00B11EB3" w:rsidRPr="006B40B3" w:rsidRDefault="00B11EB3" w:rsidP="00B11EB3">
      <w:pPr>
        <w:pStyle w:val="DanceBody"/>
      </w:pPr>
      <w:r w:rsidRPr="006B40B3">
        <w:t>17-20</w:t>
      </w:r>
      <w:r w:rsidRPr="006B40B3">
        <w:tab/>
        <w:t>1M picks up partner in prom hold &amp; dance 1/2 reel with 3s</w:t>
      </w:r>
    </w:p>
    <w:p w:rsidR="00B11EB3" w:rsidRPr="006B40B3" w:rsidRDefault="00B11EB3" w:rsidP="00B11EB3">
      <w:pPr>
        <w:pStyle w:val="DanceBody"/>
      </w:pPr>
      <w:r w:rsidRPr="006B40B3">
        <w:t>21-24</w:t>
      </w:r>
      <w:r w:rsidRPr="006B40B3">
        <w:tab/>
        <w:t>1L continues with 1/2 reel with 3s while 1M dances LSh round 2L</w:t>
      </w:r>
    </w:p>
    <w:p w:rsidR="00B11EB3" w:rsidRPr="006B40B3" w:rsidRDefault="00B11EB3" w:rsidP="00B11EB3">
      <w:pPr>
        <w:pStyle w:val="DanceBody"/>
      </w:pPr>
      <w:r w:rsidRPr="006B40B3">
        <w:t>25-28</w:t>
      </w:r>
      <w:r w:rsidRPr="006B40B3">
        <w:tab/>
        <w:t>1M dances RSh round 3L while 1L dances RSh round 2M</w:t>
      </w:r>
    </w:p>
    <w:p w:rsidR="00B11EB3" w:rsidRPr="006B40B3" w:rsidRDefault="00B11EB3" w:rsidP="00B11EB3">
      <w:pPr>
        <w:pStyle w:val="DanceBody"/>
      </w:pPr>
      <w:r w:rsidRPr="006B40B3">
        <w:t>29-32</w:t>
      </w:r>
      <w:r w:rsidRPr="006B40B3">
        <w:tab/>
        <w:t>1s set &amp; turn RH</w:t>
      </w:r>
    </w:p>
    <w:p w:rsidR="00B11EB3" w:rsidRPr="006B40B3" w:rsidRDefault="00B11EB3" w:rsidP="00B11EB3">
      <w:pPr>
        <w:pStyle w:val="DanceBody"/>
        <w:keepNext w:val="0"/>
      </w:pPr>
      <w:r w:rsidRPr="006B40B3">
        <w:t>33-40</w:t>
      </w:r>
      <w:r w:rsidRPr="006B40B3">
        <w:tab/>
        <w:t>1s cast (Man up, Lady down), cross over, cast to 2nd place &amp; cross to own side while 2s &amp; 3s petronella to own sides</w:t>
      </w:r>
    </w:p>
    <w:p w:rsidR="00B11EB3" w:rsidRDefault="00B11EB3" w:rsidP="00B11EB3"/>
    <w:p w:rsidR="00B11EB3" w:rsidRDefault="00B11EB3" w:rsidP="00B11EB3">
      <w:pPr>
        <w:pStyle w:val="Minicrib"/>
      </w:pPr>
      <w:r>
        <w:t>THE BON VIVEUR  (M-(S2x32+R2x32))  Sq.Set</w:t>
      </w:r>
      <w:r>
        <w:tab/>
        <w:t>I &amp; C Brockbank  ianbrockbank.com/dances &amp; RSCDS Bk 52</w:t>
      </w:r>
    </w:p>
    <w:p w:rsidR="00B11EB3" w:rsidRPr="00DB5885" w:rsidRDefault="00B11EB3" w:rsidP="00B11EB3">
      <w:pPr>
        <w:pStyle w:val="DanceBody"/>
      </w:pPr>
      <w:r w:rsidRPr="00DB5885">
        <w:t xml:space="preserve"> 1- 8</w:t>
      </w:r>
      <w:r w:rsidRPr="00DB5885">
        <w:tab/>
        <w:t>All circle 8H round &amp; back</w:t>
      </w:r>
    </w:p>
    <w:p w:rsidR="00B11EB3" w:rsidRPr="00DB5885" w:rsidRDefault="00B11EB3" w:rsidP="00B11EB3">
      <w:pPr>
        <w:pStyle w:val="DanceBody"/>
      </w:pPr>
      <w:r w:rsidRPr="00DB5885">
        <w:t xml:space="preserve"> 9-16</w:t>
      </w:r>
      <w:r w:rsidRPr="00DB5885">
        <w:tab/>
        <w:t>1s+3s dance Men</w:t>
      </w:r>
      <w:r>
        <w:t>'</w:t>
      </w:r>
      <w:r w:rsidRPr="00DB5885">
        <w:t>s Chain finish with Ladies facing out</w:t>
      </w:r>
    </w:p>
    <w:p w:rsidR="00B11EB3" w:rsidRPr="00DB5885" w:rsidRDefault="00B11EB3" w:rsidP="00B11EB3">
      <w:pPr>
        <w:pStyle w:val="DanceBody"/>
      </w:pPr>
      <w:r w:rsidRPr="00DB5885">
        <w:t>17-28</w:t>
      </w:r>
      <w:r w:rsidRPr="00DB5885">
        <w:tab/>
        <w:t>All dance Schiehallion reels (12 bars) to finish 1 place clockwise from starting place 4 1 2 3</w:t>
      </w:r>
    </w:p>
    <w:p w:rsidR="00B11EB3" w:rsidRPr="00DB5885" w:rsidRDefault="00B11EB3" w:rsidP="00B11EB3">
      <w:pPr>
        <w:pStyle w:val="DanceBody"/>
      </w:pPr>
      <w:r w:rsidRPr="00DB5885">
        <w:t>29-32</w:t>
      </w:r>
      <w:r w:rsidRPr="00DB5885">
        <w:tab/>
        <w:t>All birl (or turn) partners RH</w:t>
      </w:r>
      <w:r>
        <w:t xml:space="preserve">  End 4 1 2 3</w:t>
      </w:r>
    </w:p>
    <w:p w:rsidR="00B11EB3" w:rsidRPr="00DF1483" w:rsidRDefault="00B11EB3" w:rsidP="00B11EB3">
      <w:pPr>
        <w:pStyle w:val="DanceBody"/>
        <w:keepNext w:val="0"/>
        <w:rPr>
          <w:i/>
        </w:rPr>
      </w:pPr>
      <w:r w:rsidRPr="00DF1483">
        <w:rPr>
          <w:i/>
        </w:rPr>
        <w:t>Note: Dance twice as Strathspey, twice as Reel</w:t>
      </w:r>
    </w:p>
    <w:p w:rsidR="00B11EB3" w:rsidRDefault="00B11EB3" w:rsidP="00B11EB3"/>
    <w:p w:rsidR="00B11EB3" w:rsidRDefault="00B11EB3" w:rsidP="00B11EB3">
      <w:pPr>
        <w:pStyle w:val="Minicrib"/>
      </w:pPr>
      <w:r>
        <w:t>BON VOYAGE  (R8x32)  3C (4C set)</w:t>
      </w:r>
      <w:r>
        <w:tab/>
        <w:t>A Dix  Reel Friends 1</w:t>
      </w:r>
    </w:p>
    <w:p w:rsidR="00B11EB3" w:rsidRPr="006B40B3" w:rsidRDefault="00B11EB3" w:rsidP="00B11EB3">
      <w:pPr>
        <w:pStyle w:val="DanceBody"/>
      </w:pPr>
      <w:r w:rsidRPr="006B40B3">
        <w:t xml:space="preserve"> 1- 8</w:t>
      </w:r>
      <w:r w:rsidRPr="006B40B3">
        <w:tab/>
        <w:t>1s+2s circle 4H left, set, 1s cast while 2s dance up &amp; face out</w:t>
      </w:r>
    </w:p>
    <w:p w:rsidR="00B11EB3" w:rsidRPr="006B40B3" w:rsidRDefault="00B11EB3" w:rsidP="00B11EB3">
      <w:pPr>
        <w:pStyle w:val="DanceBody"/>
      </w:pPr>
      <w:r w:rsidRPr="006B40B3">
        <w:t xml:space="preserve"> 9-16</w:t>
      </w:r>
      <w:r w:rsidRPr="006B40B3">
        <w:tab/>
        <w:t>2s+1s+3s reels of 3 on side (1s dance in &amp; down to start), 1s end facing 1st corners</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B11EB3" w:rsidRPr="006B40B3" w:rsidRDefault="00B11EB3" w:rsidP="00B11EB3">
      <w:pPr>
        <w:pStyle w:val="DanceBody"/>
        <w:keepNext w:val="0"/>
      </w:pPr>
      <w:r w:rsidRPr="006B40B3">
        <w:t>25-32</w:t>
      </w:r>
      <w:r w:rsidRPr="006B40B3">
        <w:tab/>
        <w:t>1s RH across (Man with 2s &amp; Lady with 3s) 1s end in 2nd place opposite sides &amp; 2s+1s+3s spin RH (1s back to own sides)</w:t>
      </w:r>
    </w:p>
    <w:p w:rsidR="00B11EB3" w:rsidRDefault="00B11EB3" w:rsidP="00B11EB3"/>
    <w:p w:rsidR="00B11EB3" w:rsidRDefault="00B11EB3" w:rsidP="00B11EB3">
      <w:pPr>
        <w:pStyle w:val="Minicrib"/>
      </w:pPr>
      <w:r>
        <w:t>BONAVISTA  (R4x40)  4C set</w:t>
      </w:r>
      <w:r>
        <w:tab/>
        <w:t>Georgina Finlay  All Around the Circle</w:t>
      </w:r>
    </w:p>
    <w:p w:rsidR="00B11EB3" w:rsidRDefault="00B11EB3" w:rsidP="00B11EB3">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B11EB3" w:rsidRDefault="00B11EB3" w:rsidP="00B11EB3">
      <w:pPr>
        <w:pStyle w:val="DanceBody"/>
      </w:pPr>
      <w:r>
        <w:t xml:space="preserve"> </w:t>
      </w:r>
      <w:r w:rsidRPr="006B40B3">
        <w:t>9-24</w:t>
      </w:r>
      <w:r w:rsidRPr="006B40B3">
        <w:tab/>
        <w:t xml:space="preserve">1s+2s </w:t>
      </w:r>
      <w:r w:rsidRPr="00297F7E">
        <w:rPr>
          <w:b/>
        </w:rPr>
        <w:t>also</w:t>
      </w:r>
      <w:r w:rsidRPr="006B40B3">
        <w:t xml:space="preserve"> 3s+4s dance </w:t>
      </w:r>
      <w:r>
        <w:t>Modified</w:t>
      </w:r>
      <w:r w:rsidRPr="006B40B3">
        <w:t xml:space="preserve"> </w:t>
      </w:r>
      <w:r>
        <w:t>"</w:t>
      </w:r>
      <w:r w:rsidRPr="006B40B3">
        <w:t>Celtic Reel</w:t>
      </w:r>
      <w:r>
        <w:t>"</w:t>
      </w:r>
      <w:r w:rsidRPr="006B40B3">
        <w:t>:</w:t>
      </w:r>
    </w:p>
    <w:p w:rsidR="00B11EB3" w:rsidRPr="006B40B3" w:rsidRDefault="00B11EB3" w:rsidP="00B11EB3">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B11EB3" w:rsidRPr="006B40B3" w:rsidRDefault="00B11EB3" w:rsidP="00B11EB3">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B11EB3" w:rsidRPr="006B40B3" w:rsidRDefault="00B11EB3" w:rsidP="00B11EB3">
      <w:pPr>
        <w:pStyle w:val="DanceBody"/>
      </w:pPr>
      <w:r w:rsidRPr="006B40B3">
        <w:tab/>
        <w:t>17-24  1s+2s</w:t>
      </w:r>
      <w:r>
        <w:t xml:space="preserve"> (3s+4s) </w:t>
      </w:r>
      <w:r w:rsidRPr="006B40B3">
        <w:t>repeat bars 9-16</w:t>
      </w:r>
      <w:r>
        <w:t xml:space="preserve"> to end 1s between facing down, 4s between 3s facing up.</w:t>
      </w:r>
    </w:p>
    <w:p w:rsidR="00B11EB3" w:rsidRPr="006B40B3" w:rsidRDefault="00B11EB3" w:rsidP="00B11EB3">
      <w:pPr>
        <w:pStyle w:val="DanceBody"/>
      </w:pPr>
      <w:r w:rsidRPr="006B40B3">
        <w:t>25-32</w:t>
      </w:r>
      <w:r w:rsidRPr="006B40B3">
        <w:tab/>
        <w:t>1s &amp; 4s set twice to each other &amp; dance 1/2 R&amp;L to end on own sides in 2nd/3rd places</w:t>
      </w:r>
      <w:r>
        <w:t xml:space="preserve"> facing out.  2 4 1 3</w:t>
      </w:r>
    </w:p>
    <w:p w:rsidR="00B11EB3" w:rsidRPr="006B40B3" w:rsidRDefault="00B11EB3" w:rsidP="00B11EB3">
      <w:pPr>
        <w:pStyle w:val="DanceBody"/>
      </w:pPr>
      <w:r w:rsidRPr="006B40B3">
        <w:t>33-36</w:t>
      </w:r>
      <w:r w:rsidRPr="006B40B3">
        <w:tab/>
        <w:t xml:space="preserve">1M followed by 4M </w:t>
      </w:r>
      <w:r>
        <w:t>dances</w:t>
      </w:r>
      <w:r w:rsidRPr="006B40B3">
        <w:t xml:space="preserve"> down behind 3M &amp; dances up between 3s </w:t>
      </w:r>
      <w:r w:rsidRPr="00297F7E">
        <w:rPr>
          <w:b/>
        </w:rPr>
        <w:t>while</w:t>
      </w:r>
      <w:r w:rsidRPr="006B40B3">
        <w:t xml:space="preserve"> 4L followed by 1L </w:t>
      </w:r>
      <w:r>
        <w:t>dances</w:t>
      </w:r>
      <w:r w:rsidRPr="006B40B3">
        <w:t xml:space="preserve"> up</w:t>
      </w:r>
      <w:r>
        <w:t xml:space="preserve"> behind 2L &amp;</w:t>
      </w:r>
      <w:r w:rsidRPr="006B40B3">
        <w:t xml:space="preserve"> dances down between 2s</w:t>
      </w:r>
    </w:p>
    <w:p w:rsidR="00B11EB3" w:rsidRPr="006B40B3" w:rsidRDefault="00B11EB3" w:rsidP="00B11EB3">
      <w:pPr>
        <w:pStyle w:val="DanceBody"/>
        <w:keepNext w:val="0"/>
      </w:pPr>
      <w:r w:rsidRPr="006B40B3">
        <w:t>37-40</w:t>
      </w:r>
      <w:r w:rsidRPr="006B40B3">
        <w:tab/>
        <w:t xml:space="preserve">1s+4s dance LH across 3/4 </w:t>
      </w:r>
      <w:r>
        <w:t>round</w:t>
      </w:r>
      <w:r w:rsidRPr="006B40B3">
        <w:t xml:space="preserve"> to end on own sides in order 2 4 1 3</w:t>
      </w:r>
    </w:p>
    <w:p w:rsidR="00B11EB3" w:rsidRDefault="00B11EB3" w:rsidP="00B11EB3"/>
    <w:p w:rsidR="00B11EB3" w:rsidRDefault="00B11EB3" w:rsidP="00B11EB3">
      <w:pPr>
        <w:pStyle w:val="Minicrib"/>
      </w:pPr>
      <w:r>
        <w:t>THE BONDED WAREHOUSE  (R8x48)  3C (4C set)</w:t>
      </w:r>
      <w:r>
        <w:tab/>
        <w:t>Drewry</w:t>
      </w:r>
    </w:p>
    <w:p w:rsidR="00B11EB3" w:rsidRPr="006B40B3" w:rsidRDefault="00B11EB3" w:rsidP="00B11EB3">
      <w:pPr>
        <w:pStyle w:val="DanceBody"/>
      </w:pPr>
      <w:r w:rsidRPr="006B40B3">
        <w:t xml:space="preserve"> 1-8</w:t>
      </w:r>
      <w:r w:rsidRPr="006B40B3">
        <w:tab/>
        <w:t>1s+2s set, 1/2 turn RH &amp; dance RH across</w:t>
      </w:r>
    </w:p>
    <w:p w:rsidR="00B11EB3" w:rsidRPr="006B40B3" w:rsidRDefault="00B11EB3" w:rsidP="00B11EB3">
      <w:pPr>
        <w:pStyle w:val="DanceBody"/>
      </w:pPr>
      <w:r w:rsidRPr="006B40B3">
        <w:t xml:space="preserve"> 9-16</w:t>
      </w:r>
      <w:r w:rsidRPr="006B40B3">
        <w:tab/>
        <w:t>1s dance RSh reels of 3 on sides</w:t>
      </w:r>
    </w:p>
    <w:p w:rsidR="00B11EB3" w:rsidRPr="006B40B3" w:rsidRDefault="00B11EB3" w:rsidP="00B11EB3">
      <w:pPr>
        <w:pStyle w:val="DanceBody"/>
      </w:pPr>
      <w:r w:rsidRPr="006B40B3">
        <w:t>17-24</w:t>
      </w:r>
      <w:r w:rsidRPr="006B40B3">
        <w:tab/>
        <w:t>1s+2s set, 1/2 turn LH &amp; dance LH across</w:t>
      </w:r>
    </w:p>
    <w:p w:rsidR="00B11EB3" w:rsidRPr="006B40B3" w:rsidRDefault="00B11EB3" w:rsidP="00B11EB3">
      <w:pPr>
        <w:pStyle w:val="DanceBody"/>
      </w:pPr>
      <w:r w:rsidRPr="006B40B3">
        <w:t>25-32</w:t>
      </w:r>
      <w:r w:rsidRPr="006B40B3">
        <w:tab/>
        <w:t>1s dance LSh reels of 3 on sides</w:t>
      </w:r>
    </w:p>
    <w:p w:rsidR="00B11EB3" w:rsidRPr="006B40B3" w:rsidRDefault="00B11EB3" w:rsidP="00B11EB3">
      <w:pPr>
        <w:pStyle w:val="DanceBody"/>
      </w:pPr>
      <w:r w:rsidRPr="006B40B3">
        <w:t>33-40</w:t>
      </w:r>
      <w:r w:rsidRPr="006B40B3">
        <w:tab/>
        <w:t>1M followed by partner dance behind 2M, 1M crosses up between 2s &amp; casts to 2nd place while 1L dances down between 3s &amp; casts up to 2nd place</w:t>
      </w:r>
    </w:p>
    <w:p w:rsidR="00B11EB3" w:rsidRPr="006B40B3" w:rsidRDefault="00B11EB3" w:rsidP="00B11EB3">
      <w:pPr>
        <w:pStyle w:val="DanceBody"/>
        <w:keepNext w:val="0"/>
      </w:pPr>
      <w:r w:rsidRPr="006B40B3">
        <w:t>41-48</w:t>
      </w:r>
      <w:r w:rsidRPr="006B40B3">
        <w:tab/>
        <w:t>1s dance RH across (1M with 3s, 1L with 2s) &amp; LH across with other couple</w:t>
      </w:r>
    </w:p>
    <w:p w:rsidR="00B11EB3" w:rsidRDefault="00B11EB3" w:rsidP="00B11EB3"/>
    <w:p w:rsidR="00B11EB3" w:rsidRDefault="00B11EB3" w:rsidP="00B11EB3">
      <w:pPr>
        <w:pStyle w:val="Minicrib"/>
      </w:pPr>
      <w:r>
        <w:t>BONJOUR – AU REVOIR  (R8x32)  3C (4C set)</w:t>
      </w:r>
      <w:r>
        <w:tab/>
        <w:t>Gaye Collin  From Paper To Pearl</w:t>
      </w:r>
    </w:p>
    <w:p w:rsidR="00B11EB3" w:rsidRPr="006B40B3" w:rsidRDefault="00B11EB3" w:rsidP="00B11EB3">
      <w:pPr>
        <w:pStyle w:val="DanceBody"/>
      </w:pPr>
      <w:r w:rsidRPr="006B40B3">
        <w:t xml:space="preserve"> 1- 8</w:t>
      </w:r>
      <w:r w:rsidRPr="006B40B3">
        <w:tab/>
        <w:t>1s set, cross RH, cast, turn LH to finish facing 1st corners (2 step up 5-6)</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B11EB3" w:rsidRPr="006B40B3" w:rsidRDefault="00B11EB3" w:rsidP="00B11EB3">
      <w:pPr>
        <w:pStyle w:val="DanceBody"/>
      </w:pPr>
      <w:r w:rsidRPr="006B40B3">
        <w:t>17-24</w:t>
      </w:r>
      <w:r w:rsidRPr="006B40B3">
        <w:tab/>
        <w:t>RSh reels of 3 across (1M+2L, 1L+3M pass RSh to start). 1s finish in 2nd place own side</w:t>
      </w:r>
    </w:p>
    <w:p w:rsidR="00B11EB3" w:rsidRPr="006B40B3" w:rsidRDefault="00B11EB3" w:rsidP="00B11EB3">
      <w:pPr>
        <w:pStyle w:val="DanceBody"/>
        <w:keepNext w:val="0"/>
      </w:pPr>
      <w:r w:rsidRPr="006B40B3">
        <w:t>25-32</w:t>
      </w:r>
      <w:r w:rsidRPr="006B40B3">
        <w:tab/>
        <w:t>2s+1s+3s Adv+Ret, turn partners RH</w:t>
      </w:r>
    </w:p>
    <w:p w:rsidR="00B11EB3" w:rsidRDefault="00B11EB3" w:rsidP="00B11EB3"/>
    <w:p w:rsidR="00B11EB3" w:rsidRDefault="00B11EB3" w:rsidP="00B11EB3">
      <w:pPr>
        <w:pStyle w:val="Minicrib"/>
      </w:pPr>
      <w:r>
        <w:t>BONNIE ANNE  (J96) 4C Set</w:t>
      </w:r>
      <w:r>
        <w:tab/>
        <w:t>MacNab Dances #14</w:t>
      </w:r>
    </w:p>
    <w:p w:rsidR="00B11EB3" w:rsidRPr="006B40B3" w:rsidRDefault="00B11EB3" w:rsidP="00B11EB3">
      <w:pPr>
        <w:pStyle w:val="DanceBody"/>
      </w:pPr>
      <w:r w:rsidRPr="006B40B3">
        <w:t xml:space="preserve"> 1-16</w:t>
      </w:r>
      <w:r>
        <w:tab/>
      </w:r>
      <w:r w:rsidRPr="006B40B3">
        <w:t>All dance petronella round back to places</w:t>
      </w:r>
    </w:p>
    <w:p w:rsidR="00B11EB3" w:rsidRPr="006B40B3" w:rsidRDefault="00B11EB3" w:rsidP="00B11EB3">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B11EB3" w:rsidRPr="006B40B3" w:rsidRDefault="00B11EB3" w:rsidP="00B11EB3">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B11EB3" w:rsidRPr="006B40B3" w:rsidRDefault="00B11EB3" w:rsidP="00B11EB3">
      <w:pPr>
        <w:pStyle w:val="DanceBody"/>
      </w:pPr>
      <w:r w:rsidRPr="006B40B3">
        <w:t>41-48</w:t>
      </w:r>
      <w:r w:rsidRPr="006B40B3">
        <w:tab/>
        <w:t>All set twice to partners &amp; turn RH into Allemande hold in centre</w:t>
      </w:r>
    </w:p>
    <w:p w:rsidR="00B11EB3" w:rsidRPr="006B40B3" w:rsidRDefault="00B11EB3" w:rsidP="00B11EB3">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B11EB3" w:rsidRPr="006B40B3" w:rsidRDefault="00B11EB3" w:rsidP="00B11EB3">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B11EB3" w:rsidRPr="006B40B3" w:rsidRDefault="00B11EB3" w:rsidP="00B11EB3">
      <w:pPr>
        <w:pStyle w:val="DanceBody"/>
      </w:pPr>
      <w:r w:rsidRPr="006B40B3">
        <w:t>73-80</w:t>
      </w:r>
      <w:r>
        <w:tab/>
      </w:r>
      <w:r w:rsidRPr="006B40B3">
        <w:t>Ladies set while Men dance reel of 4 &amp; end facing partners</w:t>
      </w:r>
    </w:p>
    <w:p w:rsidR="00B11EB3" w:rsidRPr="006B40B3" w:rsidRDefault="00B11EB3" w:rsidP="00B11EB3">
      <w:pPr>
        <w:pStyle w:val="DanceBody"/>
      </w:pPr>
      <w:r w:rsidRPr="006B40B3">
        <w:t>81-88</w:t>
      </w:r>
      <w:r w:rsidRPr="006B40B3">
        <w:tab/>
        <w:t>All set twice &amp; turn 2H into longwise pstns</w:t>
      </w:r>
    </w:p>
    <w:p w:rsidR="00B11EB3" w:rsidRPr="006B40B3" w:rsidRDefault="00B11EB3" w:rsidP="00B11EB3">
      <w:pPr>
        <w:pStyle w:val="DanceBody"/>
        <w:keepNext w:val="0"/>
      </w:pPr>
      <w:r w:rsidRPr="006B40B3">
        <w:t>89-96</w:t>
      </w:r>
      <w:r w:rsidRPr="006B40B3">
        <w:tab/>
        <w:t>1s+2s also 3s+4s dance All Round Poussette (Popular variation - progressive Poussette &amp; repeat dance from new positions)</w:t>
      </w:r>
    </w:p>
    <w:p w:rsidR="00B11EB3" w:rsidRDefault="00B11EB3" w:rsidP="00B11EB3"/>
    <w:p w:rsidR="00B11EB3" w:rsidRDefault="00B11EB3" w:rsidP="00B11EB3">
      <w:pPr>
        <w:pStyle w:val="Minicrib"/>
      </w:pPr>
      <w:r>
        <w:t>BONNIE BANCHORY  (R8x32)  3C (4C set)</w:t>
      </w:r>
      <w:r>
        <w:tab/>
        <w:t>John Drewry  Deeside Bk 2</w:t>
      </w:r>
    </w:p>
    <w:p w:rsidR="00B11EB3" w:rsidRPr="006B40B3" w:rsidRDefault="00B11EB3" w:rsidP="00B11EB3">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B11EB3" w:rsidRPr="006B40B3" w:rsidRDefault="00B11EB3" w:rsidP="00B11EB3">
      <w:pPr>
        <w:pStyle w:val="DanceBody"/>
      </w:pPr>
      <w:r w:rsidRPr="006B40B3">
        <w:t xml:space="preserve"> 5- 8</w:t>
      </w:r>
      <w:r w:rsidRPr="006B40B3">
        <w:tab/>
        <w:t>3s+2s+1s turn RH</w:t>
      </w:r>
    </w:p>
    <w:p w:rsidR="00B11EB3" w:rsidRPr="006B40B3" w:rsidRDefault="00B11EB3" w:rsidP="00B11EB3">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B11EB3" w:rsidRPr="006B40B3" w:rsidRDefault="00B11EB3" w:rsidP="00B11EB3">
      <w:pPr>
        <w:pStyle w:val="DanceBody"/>
      </w:pPr>
      <w:r w:rsidRPr="006B40B3">
        <w:t>13-16</w:t>
      </w:r>
      <w:r w:rsidRPr="006B40B3">
        <w:tab/>
        <w:t>1s+2s+3s turn LH</w:t>
      </w:r>
    </w:p>
    <w:p w:rsidR="00B11EB3" w:rsidRPr="006B40B3" w:rsidRDefault="00B11EB3" w:rsidP="00B11EB3">
      <w:pPr>
        <w:pStyle w:val="DanceBody"/>
      </w:pPr>
      <w:r w:rsidRPr="006B40B3">
        <w:t>17-24</w:t>
      </w:r>
      <w:r w:rsidRPr="006B40B3">
        <w:tab/>
        <w:t>1s+2s cross (Ladies between Men), Ladies divide &amp; dance back to place as Men cross (between partners), 1s turn RH while 2s turn LH</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THE BONNIE BEAULY BLOOMS  (R8x32)  3C (4C set)</w:t>
      </w:r>
      <w:r>
        <w:tab/>
        <w:t>Leslie Broughton  Highlander Collection 1</w:t>
      </w:r>
    </w:p>
    <w:p w:rsidR="00B11EB3" w:rsidRPr="006B40B3" w:rsidRDefault="00B11EB3" w:rsidP="00B11EB3">
      <w:pPr>
        <w:pStyle w:val="DanceBody"/>
      </w:pPr>
      <w:r w:rsidRPr="006B40B3">
        <w:t xml:space="preserve"> 1- 4</w:t>
      </w:r>
      <w:r w:rsidRPr="006B40B3">
        <w:tab/>
        <w:t xml:space="preserve">1s set &amp; cast 1 place </w:t>
      </w:r>
      <w:r w:rsidRPr="00CC1F42">
        <w:rPr>
          <w:b/>
        </w:rPr>
        <w:t>while</w:t>
      </w:r>
      <w:r w:rsidRPr="006B40B3">
        <w:t xml:space="preserve"> 2s set &amp; cross up LH </w:t>
      </w:r>
      <w:r>
        <w:rPr>
          <w:b/>
        </w:rPr>
        <w:t>and</w:t>
      </w:r>
      <w:r w:rsidRPr="006B40B3">
        <w:t xml:space="preserve"> 3s set &amp; cross RH</w:t>
      </w:r>
    </w:p>
    <w:p w:rsidR="00B11EB3" w:rsidRPr="006B40B3" w:rsidRDefault="00B11EB3" w:rsidP="00B11EB3">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B11EB3" w:rsidRPr="006B40B3" w:rsidRDefault="00B11EB3" w:rsidP="00B11EB3">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B11EB3" w:rsidRPr="006B40B3" w:rsidRDefault="00B11EB3" w:rsidP="00B11EB3">
      <w:pPr>
        <w:pStyle w:val="DanceBody"/>
      </w:pPr>
      <w:r w:rsidRPr="006B40B3">
        <w:t>17-24</w:t>
      </w:r>
      <w:r w:rsidRPr="006B40B3">
        <w:tab/>
        <w:t>1s dance LH across (1M with 3s &amp; 1L with 2s)</w:t>
      </w:r>
      <w:r>
        <w:t xml:space="preserve">, 1s dance 1/2 Diag R&amp;L </w:t>
      </w:r>
      <w:r w:rsidRPr="00CC1F42">
        <w:rPr>
          <w:b/>
        </w:rPr>
        <w:t>while</w:t>
      </w:r>
      <w:r>
        <w:t xml:space="preserve"> 3M+2L</w:t>
      </w:r>
      <w:r w:rsidRPr="006B40B3">
        <w:t xml:space="preserve"> chase anticlockwise 1/2 way</w:t>
      </w:r>
      <w:r>
        <w:t xml:space="preserve">  3 1 2</w:t>
      </w:r>
    </w:p>
    <w:p w:rsidR="00B11EB3" w:rsidRPr="006B40B3" w:rsidRDefault="00B11EB3" w:rsidP="00B11EB3">
      <w:pPr>
        <w:pStyle w:val="DanceBody"/>
        <w:keepNext w:val="0"/>
      </w:pPr>
      <w:r w:rsidRPr="006B40B3">
        <w:t>25-32</w:t>
      </w:r>
      <w:r w:rsidRPr="006B40B3">
        <w:tab/>
        <w:t>3s+1s+2s dance Allemande</w:t>
      </w:r>
    </w:p>
    <w:p w:rsidR="00B11EB3" w:rsidRDefault="00B11EB3" w:rsidP="00B11EB3"/>
    <w:p w:rsidR="00B11EB3" w:rsidRDefault="00B11EB3" w:rsidP="00B11EB3">
      <w:pPr>
        <w:pStyle w:val="Minicrib"/>
      </w:pPr>
      <w:r>
        <w:t>BONNIE BERNARD'S B.DAY BASH  (R4x32)  4C set</w:t>
      </w:r>
      <w:r>
        <w:tab/>
        <w:t>Gene Moore</w:t>
      </w:r>
    </w:p>
    <w:p w:rsidR="00B11EB3" w:rsidRPr="006B40B3" w:rsidRDefault="00B11EB3" w:rsidP="00B11EB3">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B11EB3" w:rsidRPr="006B40B3" w:rsidRDefault="00B11EB3" w:rsidP="00B11EB3">
      <w:pPr>
        <w:pStyle w:val="DanceBody"/>
      </w:pPr>
      <w:r w:rsidRPr="006B40B3">
        <w:t xml:space="preserve"> 9-16</w:t>
      </w:r>
      <w:r w:rsidRPr="006B40B3">
        <w:tab/>
        <w:t>1L+2L+3L repeat bars 1-8 to finish on own side  2L 3L 1L;  1s face out on bar 16</w:t>
      </w:r>
    </w:p>
    <w:p w:rsidR="00B11EB3" w:rsidRPr="006B40B3" w:rsidRDefault="00B11EB3" w:rsidP="00B11EB3">
      <w:pPr>
        <w:pStyle w:val="DanceBody"/>
      </w:pPr>
      <w:r w:rsidRPr="006B40B3">
        <w:t>17-24</w:t>
      </w:r>
      <w:r w:rsidRPr="006B40B3">
        <w:tab/>
        <w:t>1s cast below 4s, dance full Fig 8 round 4s (6 bars); 1s changes places with 4s (M with LH, L with RH)</w:t>
      </w:r>
    </w:p>
    <w:p w:rsidR="00B11EB3" w:rsidRPr="006B40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THE BONNIE BREIST KNOTS  (S8x32)  3C (4C set)</w:t>
      </w:r>
      <w:r>
        <w:tab/>
        <w:t>Border Bk</w:t>
      </w:r>
    </w:p>
    <w:p w:rsidR="00B11EB3" w:rsidRPr="006B40B3" w:rsidRDefault="00B11EB3" w:rsidP="00B11EB3">
      <w:pPr>
        <w:pStyle w:val="DanceBody"/>
      </w:pPr>
      <w:r>
        <w:t xml:space="preserve"> 1- 8</w:t>
      </w:r>
      <w:r w:rsidRPr="006B40B3">
        <w:tab/>
        <w:t>1M+2L set to each other &amp; turn RH, 1L+2M repeat</w:t>
      </w:r>
    </w:p>
    <w:p w:rsidR="00B11EB3" w:rsidRPr="006B40B3" w:rsidRDefault="00B11EB3" w:rsidP="00B11EB3">
      <w:pPr>
        <w:pStyle w:val="DanceBody"/>
      </w:pPr>
      <w:r>
        <w:t xml:space="preserve"> 9-16</w:t>
      </w:r>
      <w:r w:rsidRPr="006B40B3">
        <w:tab/>
        <w:t>1s+2s circle 4H round to left, 1s set &amp; cast to face 1st corners</w:t>
      </w:r>
    </w:p>
    <w:p w:rsidR="00B11EB3" w:rsidRPr="006B40B3" w:rsidRDefault="00B11EB3" w:rsidP="00B11EB3">
      <w:pPr>
        <w:pStyle w:val="DanceBody"/>
      </w:pPr>
      <w:r>
        <w:t>17-24</w:t>
      </w:r>
      <w:r w:rsidRPr="006B40B3">
        <w:tab/>
        <w:t>1s set &amp; turn 1st corners, set &amp; turn 2nd corners</w:t>
      </w:r>
    </w:p>
    <w:p w:rsidR="00B11EB3" w:rsidRPr="006B40B3" w:rsidRDefault="00B11EB3" w:rsidP="00B11EB3">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B11EB3" w:rsidRDefault="00B11EB3" w:rsidP="00B11EB3"/>
    <w:p w:rsidR="00B11EB3" w:rsidRDefault="00B11EB3" w:rsidP="00B11EB3">
      <w:pPr>
        <w:pStyle w:val="Minicrib"/>
      </w:pPr>
      <w:r>
        <w:t>BONNIE BRUX  (M-(S40+R40))  Sq.Set</w:t>
      </w:r>
      <w:r>
        <w:tab/>
        <w:t>M Catto  Bonnie Brux Leaflet</w:t>
      </w:r>
    </w:p>
    <w:p w:rsidR="00B11EB3" w:rsidRPr="006B40B3" w:rsidRDefault="00B11EB3" w:rsidP="00B11EB3">
      <w:pPr>
        <w:pStyle w:val="DanceBody"/>
      </w:pPr>
      <w:r w:rsidRPr="006B40B3">
        <w:t>Strathspey</w:t>
      </w:r>
    </w:p>
    <w:p w:rsidR="00B11EB3" w:rsidRDefault="00B11EB3" w:rsidP="00B11EB3">
      <w:pPr>
        <w:pStyle w:val="DanceBody"/>
      </w:pPr>
      <w:r w:rsidRPr="006B40B3">
        <w:t xml:space="preserve"> 1- </w:t>
      </w:r>
      <w:r>
        <w:t>8</w:t>
      </w:r>
      <w:r>
        <w:tab/>
        <w:t>Chorus:</w:t>
      </w:r>
    </w:p>
    <w:p w:rsidR="00B11EB3" w:rsidRDefault="00B11EB3" w:rsidP="00B11EB3">
      <w:pPr>
        <w:pStyle w:val="DanceBody"/>
      </w:pPr>
      <w:r>
        <w:tab/>
        <w:t>1-2   1s+3</w:t>
      </w:r>
      <w:r w:rsidRPr="006B40B3">
        <w:t xml:space="preserve">s </w:t>
      </w:r>
      <w:r>
        <w:t>lead to centre</w:t>
      </w:r>
      <w:r w:rsidRPr="006B40B3">
        <w:t xml:space="preserve"> </w:t>
      </w:r>
      <w:r w:rsidRPr="00B07A26">
        <w:rPr>
          <w:b/>
        </w:rPr>
        <w:t>while</w:t>
      </w:r>
      <w:r>
        <w:t xml:space="preserve"> 2s &amp; 4s, facing partners, dance backwards away from partner to corners</w:t>
      </w:r>
    </w:p>
    <w:p w:rsidR="00B11EB3" w:rsidRDefault="00B11EB3" w:rsidP="00B11EB3">
      <w:pPr>
        <w:pStyle w:val="DanceBody"/>
      </w:pPr>
      <w:r>
        <w:tab/>
        <w:t xml:space="preserve">3-4   </w:t>
      </w:r>
      <w:r w:rsidRPr="006B40B3">
        <w:t>1</w:t>
      </w:r>
      <w:r>
        <w:t xml:space="preserve">M+3L lead to 2nd place &amp; 3M+1L to 4th place </w:t>
      </w:r>
      <w:r>
        <w:rPr>
          <w:b/>
        </w:rPr>
        <w:t>while</w:t>
      </w:r>
      <w:r>
        <w:t xml:space="preserve"> 2M+4L dance to 3rd place &amp; 4M+2L to 1st place</w:t>
      </w:r>
    </w:p>
    <w:p w:rsidR="00B11EB3" w:rsidRPr="00B07A26" w:rsidRDefault="00B11EB3" w:rsidP="00B11EB3">
      <w:pPr>
        <w:pStyle w:val="DanceBody"/>
      </w:pPr>
      <w:r>
        <w:tab/>
        <w:t>5-8   Repeat 1-4 with 2s+4s leading to centre, 1s+3s dancing away from partners.  All dance to original places</w:t>
      </w:r>
    </w:p>
    <w:p w:rsidR="00B11EB3" w:rsidRPr="006B40B3" w:rsidRDefault="00B11EB3" w:rsidP="00B11EB3">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B11EB3" w:rsidRPr="006B40B3" w:rsidRDefault="00B11EB3" w:rsidP="00B11EB3">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B11EB3" w:rsidRPr="006B40B3" w:rsidRDefault="00B11EB3" w:rsidP="00B11EB3">
      <w:pPr>
        <w:pStyle w:val="DanceBody"/>
      </w:pPr>
      <w:r w:rsidRPr="006B40B3">
        <w:t>25-32</w:t>
      </w:r>
      <w:r w:rsidRPr="006B40B3">
        <w:tab/>
        <w:t>Chorus</w:t>
      </w:r>
    </w:p>
    <w:p w:rsidR="00B11EB3" w:rsidRDefault="00B11EB3" w:rsidP="00B11EB3">
      <w:pPr>
        <w:pStyle w:val="DanceBody"/>
      </w:pPr>
      <w:r w:rsidRPr="006B40B3">
        <w:t>33-40</w:t>
      </w:r>
      <w:r w:rsidRPr="006B40B3">
        <w:tab/>
        <w:t xml:space="preserve">Men lead partners into centre, </w:t>
      </w:r>
      <w:r>
        <w:t>all face corners, set (strathspey setting).  All give RH to corner partner &amp; dance out to original places</w:t>
      </w:r>
    </w:p>
    <w:p w:rsidR="00B11EB3" w:rsidRPr="006B40B3" w:rsidRDefault="00B11EB3" w:rsidP="00B11EB3">
      <w:pPr>
        <w:pStyle w:val="DanceBody"/>
      </w:pPr>
      <w:r w:rsidRPr="006B40B3">
        <w:t>Reel</w:t>
      </w:r>
    </w:p>
    <w:p w:rsidR="00B11EB3" w:rsidRPr="006B40B3" w:rsidRDefault="00B11EB3" w:rsidP="00B11EB3">
      <w:pPr>
        <w:pStyle w:val="DanceBody"/>
      </w:pPr>
      <w:r w:rsidRPr="006B40B3">
        <w:t xml:space="preserve"> 1- 8</w:t>
      </w:r>
      <w:r w:rsidRPr="006B40B3">
        <w:tab/>
        <w:t>Chorus</w:t>
      </w:r>
    </w:p>
    <w:p w:rsidR="00B11EB3" w:rsidRPr="006B40B3" w:rsidRDefault="00B11EB3" w:rsidP="00B11EB3">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B11EB3" w:rsidRPr="006B40B3" w:rsidRDefault="00B11EB3" w:rsidP="00B11EB3">
      <w:pPr>
        <w:pStyle w:val="DanceBody"/>
      </w:pPr>
      <w:r w:rsidRPr="006B40B3">
        <w:t>17-24</w:t>
      </w:r>
      <w:r w:rsidRPr="006B40B3">
        <w:tab/>
        <w:t>2s &amp; 4s repeat above Fig dancing LH across</w:t>
      </w:r>
    </w:p>
    <w:p w:rsidR="00B11EB3" w:rsidRPr="006B40B3" w:rsidRDefault="00B11EB3" w:rsidP="00B11EB3">
      <w:pPr>
        <w:pStyle w:val="DanceBody"/>
      </w:pPr>
      <w:r w:rsidRPr="006B40B3">
        <w:t>25-32</w:t>
      </w:r>
      <w:r w:rsidRPr="006B40B3">
        <w:tab/>
        <w:t>Chorus</w:t>
      </w:r>
    </w:p>
    <w:p w:rsidR="00B11EB3" w:rsidRPr="006B40B3" w:rsidRDefault="00B11EB3" w:rsidP="00B11EB3">
      <w:pPr>
        <w:pStyle w:val="DanceBody"/>
        <w:keepNext w:val="0"/>
      </w:pPr>
      <w:r w:rsidRPr="006B40B3">
        <w:t>33-40</w:t>
      </w:r>
      <w:r w:rsidRPr="006B40B3">
        <w:tab/>
        <w:t>All dance 8H round &amp; back</w:t>
      </w:r>
      <w:r>
        <w:t xml:space="preserve"> all finishing in centre, arms raised</w:t>
      </w:r>
    </w:p>
    <w:p w:rsidR="00B11EB3" w:rsidRDefault="00B11EB3" w:rsidP="00B11EB3"/>
    <w:p w:rsidR="00B11EB3" w:rsidRDefault="00B11EB3" w:rsidP="00B11EB3">
      <w:pPr>
        <w:pStyle w:val="Minicrib"/>
      </w:pPr>
      <w:r>
        <w:t>BONNIE CHARLIE  (R4x32)  4C set</w:t>
      </w:r>
      <w:r>
        <w:tab/>
        <w:t>Ed Stern  Blue Ribbon Coll &amp; Let's All Dance</w:t>
      </w:r>
    </w:p>
    <w:p w:rsidR="00B11EB3" w:rsidRPr="006B40B3" w:rsidRDefault="00B11EB3" w:rsidP="00B11EB3">
      <w:pPr>
        <w:pStyle w:val="DanceBody"/>
      </w:pPr>
      <w:r w:rsidRPr="006B40B3">
        <w:t xml:space="preserve"> 1- 8</w:t>
      </w:r>
      <w:r w:rsidRPr="006B40B3">
        <w:tab/>
        <w:t>1s+2s also 3s+4s circle 4H round &amp; back</w:t>
      </w:r>
    </w:p>
    <w:p w:rsidR="00B11EB3" w:rsidRPr="006B40B3" w:rsidRDefault="00B11EB3" w:rsidP="00B11EB3">
      <w:pPr>
        <w:pStyle w:val="DanceBody"/>
      </w:pPr>
      <w:r w:rsidRPr="006B40B3">
        <w:t xml:space="preserve"> 9-16</w:t>
      </w:r>
      <w:r w:rsidRPr="006B40B3">
        <w:tab/>
        <w:t>1s in prom hold (Lady on Mans Left) dance down the middle &amp; dance up behind Men back to places</w:t>
      </w:r>
    </w:p>
    <w:p w:rsidR="00B11EB3" w:rsidRPr="006B40B3" w:rsidRDefault="00B11EB3" w:rsidP="00B11EB3">
      <w:pPr>
        <w:pStyle w:val="DanceBody"/>
      </w:pPr>
      <w:r w:rsidRPr="006B40B3">
        <w:t>17-24</w:t>
      </w:r>
      <w:r w:rsidRPr="006B40B3">
        <w:tab/>
        <w:t>All dance RSh reels of 4 on sides</w:t>
      </w:r>
    </w:p>
    <w:p w:rsidR="00B11EB3" w:rsidRDefault="00B11EB3" w:rsidP="00B11EB3">
      <w:pPr>
        <w:pStyle w:val="DanceBody"/>
        <w:keepNext w:val="0"/>
      </w:pPr>
      <w:r w:rsidRPr="006B40B3">
        <w:t>25-32</w:t>
      </w:r>
      <w:r w:rsidRPr="006B40B3">
        <w:tab/>
        <w:t>1s 1/2 turn RH &amp; dance down opposite sides &amp; turn RH at bottom 1.1/2 times</w:t>
      </w:r>
    </w:p>
    <w:p w:rsidR="00B11EB3" w:rsidRDefault="00B11EB3" w:rsidP="00B11EB3"/>
    <w:p w:rsidR="00B11EB3" w:rsidRDefault="00B11EB3" w:rsidP="00B11EB3">
      <w:pPr>
        <w:pStyle w:val="Minicrib"/>
      </w:pPr>
      <w:r>
        <w:t>BONNIE CHARLIE'S STRATHSPEY  (S3x32)  4C set</w:t>
      </w:r>
      <w:r>
        <w:tab/>
        <w:t>Clare Broome  Silver Jubilee Miscellany</w:t>
      </w:r>
    </w:p>
    <w:p w:rsidR="00B11EB3" w:rsidRPr="000D60D4" w:rsidRDefault="00B11EB3" w:rsidP="00B11EB3">
      <w:pPr>
        <w:pStyle w:val="DanceBody"/>
      </w:pPr>
      <w:r w:rsidRPr="000D60D4">
        <w:t>Fig 1</w:t>
      </w:r>
    </w:p>
    <w:p w:rsidR="00B11EB3" w:rsidRPr="000D60D4" w:rsidRDefault="00B11EB3" w:rsidP="00B11EB3">
      <w:pPr>
        <w:pStyle w:val="DanceBody"/>
      </w:pPr>
      <w:r w:rsidRPr="000D60D4">
        <w:t xml:space="preserve"> 1- 8</w:t>
      </w:r>
      <w:r w:rsidRPr="000D60D4">
        <w:tab/>
        <w:t>All cross RH, all cross back RH</w:t>
      </w:r>
    </w:p>
    <w:p w:rsidR="00B11EB3" w:rsidRPr="000D60D4" w:rsidRDefault="00B11EB3" w:rsidP="00B11EB3">
      <w:pPr>
        <w:pStyle w:val="DanceBody"/>
      </w:pPr>
      <w:r w:rsidRPr="000D60D4">
        <w:t xml:space="preserve"> 9-16</w:t>
      </w:r>
      <w:r w:rsidRPr="000D60D4">
        <w:tab/>
        <w:t>All circle 8H round to left</w:t>
      </w:r>
    </w:p>
    <w:p w:rsidR="00B11EB3" w:rsidRPr="000D60D4" w:rsidRDefault="00B11EB3" w:rsidP="00B11EB3">
      <w:pPr>
        <w:pStyle w:val="DanceBody"/>
      </w:pPr>
      <w:r w:rsidRPr="000D60D4">
        <w:t>17-24</w:t>
      </w:r>
      <w:r w:rsidRPr="000D60D4">
        <w:tab/>
        <w:t>All turn partners 2H into Sq.Set (1s at top, 4s at bottom 2s on Ladies' side &amp; 3s on Men's side Ladies on partner's right) &amp; all dance 1/2 Grand Chain</w:t>
      </w:r>
    </w:p>
    <w:p w:rsidR="00B11EB3" w:rsidRPr="000D60D4" w:rsidRDefault="00B11EB3" w:rsidP="00B11EB3">
      <w:pPr>
        <w:pStyle w:val="DanceBody"/>
      </w:pPr>
      <w:r w:rsidRPr="000D60D4">
        <w:t>25-32</w:t>
      </w:r>
      <w:r w:rsidRPr="000D60D4">
        <w:tab/>
        <w:t>1s+4s dance 1/2 R&amp;L, 2s+4s dance 1/2 R&amp;L</w:t>
      </w:r>
    </w:p>
    <w:p w:rsidR="00B11EB3" w:rsidRPr="000D60D4" w:rsidRDefault="00B11EB3" w:rsidP="00B11EB3">
      <w:pPr>
        <w:pStyle w:val="DanceBody"/>
      </w:pPr>
      <w:r w:rsidRPr="000D60D4">
        <w:t>Fig 2</w:t>
      </w:r>
    </w:p>
    <w:p w:rsidR="00B11EB3" w:rsidRPr="000D60D4" w:rsidRDefault="00B11EB3" w:rsidP="00B11EB3">
      <w:pPr>
        <w:pStyle w:val="DanceBody"/>
      </w:pPr>
      <w:r w:rsidRPr="000D60D4">
        <w:t xml:space="preserve"> 1- 8</w:t>
      </w:r>
      <w:r w:rsidRPr="000D60D4">
        <w:tab/>
        <w:t>All dance double reels of 4 (Ladies give LH in centre to start as Men set)</w:t>
      </w:r>
    </w:p>
    <w:p w:rsidR="00B11EB3" w:rsidRPr="000D60D4" w:rsidRDefault="00B11EB3" w:rsidP="00B11EB3">
      <w:pPr>
        <w:pStyle w:val="DanceBody"/>
      </w:pPr>
      <w:r w:rsidRPr="000D60D4">
        <w:t xml:space="preserve"> 9-16</w:t>
      </w:r>
      <w:r w:rsidRPr="000D60D4">
        <w:tab/>
        <w:t>All set &amp; turn corners 2H, set &amp; turn partners 2H</w:t>
      </w:r>
    </w:p>
    <w:p w:rsidR="00B11EB3" w:rsidRPr="000D60D4" w:rsidRDefault="00B11EB3" w:rsidP="00B11EB3">
      <w:pPr>
        <w:pStyle w:val="DanceBody"/>
      </w:pPr>
      <w:r w:rsidRPr="000D60D4">
        <w:t>17-32</w:t>
      </w:r>
      <w:r w:rsidRPr="000D60D4">
        <w:tab/>
        <w:t>All dance full Schiehallion Reel</w:t>
      </w:r>
    </w:p>
    <w:p w:rsidR="00B11EB3" w:rsidRPr="000D60D4" w:rsidRDefault="00B11EB3" w:rsidP="00B11EB3">
      <w:pPr>
        <w:pStyle w:val="DanceBody"/>
      </w:pPr>
      <w:r w:rsidRPr="000D60D4">
        <w:t>Fig 3</w:t>
      </w:r>
    </w:p>
    <w:p w:rsidR="00B11EB3" w:rsidRPr="000D60D4" w:rsidRDefault="00B11EB3" w:rsidP="00B11EB3">
      <w:pPr>
        <w:pStyle w:val="DanceBody"/>
      </w:pPr>
      <w:r w:rsidRPr="000D60D4">
        <w:t xml:space="preserve"> 1- 4</w:t>
      </w:r>
      <w:r w:rsidRPr="000D60D4">
        <w:tab/>
        <w:t>1s change places with 4s dancing under 4s arch &amp; 1/2 turn corners with free hand</w:t>
      </w:r>
    </w:p>
    <w:p w:rsidR="00B11EB3" w:rsidRPr="000D60D4" w:rsidRDefault="00B11EB3" w:rsidP="00B11EB3">
      <w:pPr>
        <w:pStyle w:val="DanceBody"/>
      </w:pPr>
      <w:r w:rsidRPr="000D60D4">
        <w:t xml:space="preserve"> 5- 8</w:t>
      </w:r>
      <w:r w:rsidRPr="000D60D4">
        <w:tab/>
        <w:t>1L+4M change places with 1M+4L dancing under 1M+4L arch &amp; 1/2 turn corners with free hand</w:t>
      </w:r>
    </w:p>
    <w:p w:rsidR="00B11EB3" w:rsidRPr="000D60D4" w:rsidRDefault="00B11EB3" w:rsidP="00B11EB3">
      <w:pPr>
        <w:pStyle w:val="DanceBody"/>
      </w:pPr>
      <w:r w:rsidRPr="000D60D4">
        <w:t xml:space="preserve"> 9-16</w:t>
      </w:r>
      <w:r w:rsidRPr="000D60D4">
        <w:tab/>
        <w:t>Repeat bars 1-8</w:t>
      </w:r>
    </w:p>
    <w:p w:rsidR="00B11EB3" w:rsidRPr="000D60D4" w:rsidRDefault="00B11EB3" w:rsidP="00B11EB3">
      <w:pPr>
        <w:pStyle w:val="DanceBody"/>
      </w:pPr>
      <w:r w:rsidRPr="000D60D4">
        <w:t>17-24</w:t>
      </w:r>
      <w:r w:rsidRPr="000D60D4">
        <w:tab/>
        <w:t>All turn partners 2H approx twice to original places &amp; all Adv+Ret</w:t>
      </w:r>
    </w:p>
    <w:p w:rsidR="00B11EB3" w:rsidRPr="000D60D4" w:rsidRDefault="00B11EB3" w:rsidP="00B11EB3">
      <w:pPr>
        <w:pStyle w:val="DanceBody"/>
        <w:keepNext w:val="0"/>
      </w:pPr>
      <w:r w:rsidRPr="000D60D4">
        <w:t>25-32</w:t>
      </w:r>
      <w:r w:rsidRPr="000D60D4">
        <w:tab/>
        <w:t>All circle 8H round to left</w:t>
      </w:r>
      <w:r w:rsidRPr="000D60D4">
        <w:tab/>
      </w:r>
    </w:p>
    <w:p w:rsidR="00B11EB3" w:rsidRDefault="00B11EB3" w:rsidP="00B11EB3"/>
    <w:p w:rsidR="00B11EB3" w:rsidRDefault="00B11EB3" w:rsidP="00B11EB3">
      <w:pPr>
        <w:pStyle w:val="Minicrib"/>
      </w:pPr>
      <w:r>
        <w:t>BONNIE GALLOWA'  (S4x40)  4C Set</w:t>
      </w:r>
      <w:r>
        <w:tab/>
        <w:t>Bill Little  Blackadder Coll &amp; RSCDS Bk 53</w:t>
      </w:r>
    </w:p>
    <w:p w:rsidR="00B11EB3" w:rsidRPr="006B40B3" w:rsidRDefault="00B11EB3" w:rsidP="00B11EB3">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B11EB3" w:rsidRPr="006B40B3" w:rsidRDefault="00B11EB3" w:rsidP="00B11EB3">
      <w:pPr>
        <w:pStyle w:val="DanceBody"/>
      </w:pPr>
      <w:r w:rsidRPr="006B40B3">
        <w:t xml:space="preserve"> 9-16</w:t>
      </w:r>
      <w:r w:rsidRPr="006B40B3">
        <w:tab/>
        <w:t xml:space="preserve">1s+2s </w:t>
      </w:r>
      <w:r w:rsidRPr="00ED55C5">
        <w:rPr>
          <w:b/>
        </w:rPr>
        <w:t>also</w:t>
      </w:r>
      <w:r w:rsidRPr="006B40B3">
        <w:t xml:space="preserve"> 3s+4s dance the Rondel.  2 1 4 3</w:t>
      </w:r>
    </w:p>
    <w:p w:rsidR="00B11EB3" w:rsidRPr="006B40B3" w:rsidRDefault="00B11EB3" w:rsidP="00B11EB3">
      <w:pPr>
        <w:pStyle w:val="DanceBody"/>
      </w:pPr>
      <w:r w:rsidRPr="006B40B3">
        <w:t>17-24</w:t>
      </w:r>
      <w:r w:rsidRPr="006B40B3">
        <w:tab/>
        <w:t xml:space="preserve">All set, 2s+1s </w:t>
      </w:r>
      <w:r w:rsidRPr="00ED55C5">
        <w:rPr>
          <w:b/>
        </w:rPr>
        <w:t>also</w:t>
      </w:r>
      <w:r w:rsidRPr="006B40B3">
        <w:t xml:space="preserve"> 4s+3s </w:t>
      </w:r>
      <w:r>
        <w:t xml:space="preserve">dance </w:t>
      </w:r>
      <w:r w:rsidRPr="006B40B3">
        <w:t>1/2 R&amp;L</w:t>
      </w:r>
      <w:r>
        <w:t xml:space="preserve"> (polite turns)</w:t>
      </w:r>
      <w:r w:rsidRPr="006B40B3">
        <w:t>, all cross RH.  1 2 3 4</w:t>
      </w:r>
    </w:p>
    <w:p w:rsidR="00B11EB3" w:rsidRDefault="00B11EB3" w:rsidP="00B11EB3">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B11EB3" w:rsidRPr="006B40B3" w:rsidRDefault="00B11EB3" w:rsidP="00B11EB3">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B11EB3" w:rsidRDefault="00B11EB3" w:rsidP="00B11EB3">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B11EB3" w:rsidRDefault="00B11EB3" w:rsidP="00B11EB3"/>
    <w:p w:rsidR="00B11EB3" w:rsidRDefault="00B11EB3" w:rsidP="00B11EB3">
      <w:pPr>
        <w:pStyle w:val="Minicrib"/>
      </w:pPr>
      <w:r>
        <w:t>BONNIE GEORDIE'S WIG  (R8x32)  2C (4C set)</w:t>
      </w:r>
      <w:r>
        <w:tab/>
        <w:t>MMM 2</w:t>
      </w:r>
    </w:p>
    <w:p w:rsidR="00B11EB3" w:rsidRPr="006B40B3" w:rsidRDefault="00B11EB3" w:rsidP="00B11EB3">
      <w:pPr>
        <w:pStyle w:val="DanceBody"/>
      </w:pPr>
      <w:r w:rsidRPr="006B40B3">
        <w:t xml:space="preserve"> 1- 8</w:t>
      </w:r>
      <w:r w:rsidRPr="006B40B3">
        <w:tab/>
        <w:t>1s+2s set twice &amp; dance RH across</w:t>
      </w:r>
    </w:p>
    <w:p w:rsidR="00B11EB3" w:rsidRPr="006B40B3" w:rsidRDefault="00B11EB3" w:rsidP="00B11EB3">
      <w:pPr>
        <w:pStyle w:val="DanceBody"/>
      </w:pPr>
      <w:r w:rsidRPr="006B40B3">
        <w:t xml:space="preserve"> 9-16</w:t>
      </w:r>
      <w:r w:rsidRPr="006B40B3">
        <w:tab/>
        <w:t>1s+2s set twice &amp; dance LH across</w:t>
      </w:r>
    </w:p>
    <w:p w:rsidR="00B11EB3" w:rsidRPr="006B40B3" w:rsidRDefault="00B11EB3" w:rsidP="00B11EB3">
      <w:pPr>
        <w:pStyle w:val="DanceBody"/>
      </w:pPr>
      <w:r w:rsidRPr="006B40B3">
        <w:t>17-24</w:t>
      </w:r>
      <w:r w:rsidRPr="006B40B3">
        <w:tab/>
        <w:t>1s 1/2 Fig of 8 round 2s, cross RH &amp; cast 1 place</w:t>
      </w:r>
    </w:p>
    <w:p w:rsidR="00B11EB3" w:rsidRPr="006B40B3" w:rsidRDefault="00B11EB3" w:rsidP="00B11EB3">
      <w:pPr>
        <w:pStyle w:val="DanceBody"/>
        <w:keepNext w:val="0"/>
      </w:pPr>
      <w:r w:rsidRPr="006B40B3">
        <w:t>25-32</w:t>
      </w:r>
      <w:r w:rsidRPr="006B40B3">
        <w:tab/>
        <w:t>2s+1s R&amp;L</w:t>
      </w:r>
    </w:p>
    <w:p w:rsidR="00B11EB3" w:rsidRDefault="00B11EB3" w:rsidP="00B11EB3"/>
    <w:p w:rsidR="00B11EB3" w:rsidRDefault="00B11EB3" w:rsidP="00B11EB3">
      <w:pPr>
        <w:pStyle w:val="Minicrib"/>
      </w:pPr>
      <w:r>
        <w:t>BONNIE GILL SHAW  (S3x32)  3C Set</w:t>
      </w:r>
      <w:r>
        <w:tab/>
        <w:t>Alan Ip, 2022</w:t>
      </w:r>
    </w:p>
    <w:p w:rsidR="00B11EB3" w:rsidRDefault="00B11EB3" w:rsidP="00B11EB3">
      <w:pPr>
        <w:pStyle w:val="DanceBody"/>
      </w:pPr>
      <w:r>
        <w:t xml:space="preserve"> 1- 4</w:t>
      </w:r>
      <w:r>
        <w:tab/>
        <w:t xml:space="preserve">1s+2s dance 1/2 Poussette but on Bars 3-4 2s pass RSh to 1st place own side </w:t>
      </w:r>
      <w:r>
        <w:rPr>
          <w:b/>
        </w:rPr>
        <w:t>while</w:t>
      </w:r>
    </w:p>
    <w:p w:rsidR="00B11EB3" w:rsidRDefault="00B11EB3" w:rsidP="00B11EB3">
      <w:pPr>
        <w:pStyle w:val="DanceBody"/>
      </w:pPr>
      <w:r>
        <w:tab/>
        <w:t>3s set &amp; turn 2H to end BtoB with 1s on 1st corner diagonal, ready for …</w:t>
      </w:r>
    </w:p>
    <w:p w:rsidR="00B11EB3" w:rsidRDefault="00B11EB3" w:rsidP="00B11EB3">
      <w:pPr>
        <w:pStyle w:val="DanceBody"/>
      </w:pPr>
      <w:r>
        <w:t xml:space="preserve"> 5- 8</w:t>
      </w:r>
      <w:r>
        <w:tab/>
        <w:t>1s+3s dance 1/2 Poussette.  2 3 1</w:t>
      </w:r>
    </w:p>
    <w:p w:rsidR="00B11EB3" w:rsidRDefault="00B11EB3" w:rsidP="00B11EB3">
      <w:pPr>
        <w:pStyle w:val="DanceBody"/>
      </w:pPr>
      <w:r>
        <w:t xml:space="preserve"> 9-12</w:t>
      </w:r>
      <w:r>
        <w:tab/>
        <w:t>3s turn 3/4 with 2H, pull back RSh, 3L facing 2L &amp; 3M facing 1M (i.e. 4th corners), Ladies &amp; Men pass RSh to change places</w:t>
      </w:r>
    </w:p>
    <w:p w:rsidR="00B11EB3" w:rsidRDefault="00B11EB3" w:rsidP="00B11EB3">
      <w:pPr>
        <w:pStyle w:val="DanceBody"/>
      </w:pPr>
      <w:r>
        <w:t>13-16</w:t>
      </w:r>
      <w:r>
        <w:tab/>
        <w:t xml:space="preserve">3s set facing diagonally in </w:t>
      </w:r>
      <w:r>
        <w:rPr>
          <w:b/>
        </w:rPr>
        <w:t>while</w:t>
      </w:r>
      <w:r>
        <w:t xml:space="preserve"> corners (2L &amp; 1M) turn 2H, pull back RSh to face 3s &amp; change places passing RSh back to places</w:t>
      </w:r>
    </w:p>
    <w:p w:rsidR="00B11EB3" w:rsidRDefault="00B11EB3" w:rsidP="00B11EB3">
      <w:pPr>
        <w:pStyle w:val="DanceBody"/>
      </w:pPr>
      <w:r>
        <w:t>17-24</w:t>
      </w:r>
      <w:r>
        <w:tab/>
        <w:t>3s repeat 9-16 with 3rd corners ending with 3s curving into 2nd place own side</w:t>
      </w:r>
    </w:p>
    <w:p w:rsidR="00B11EB3" w:rsidRDefault="00B11EB3" w:rsidP="00B11EB3">
      <w:pPr>
        <w:pStyle w:val="DanceBody"/>
        <w:keepNext w:val="0"/>
      </w:pPr>
      <w:r>
        <w:t>25-32</w:t>
      </w:r>
      <w:r>
        <w:tab/>
        <w:t>All circle 6H round &amp; back.  2 3 1</w:t>
      </w:r>
    </w:p>
    <w:p w:rsidR="00B11EB3" w:rsidRDefault="00B11EB3" w:rsidP="00B11EB3"/>
    <w:p w:rsidR="00B11EB3" w:rsidRDefault="00B11EB3" w:rsidP="00B11EB3">
      <w:pPr>
        <w:pStyle w:val="Minicrib"/>
      </w:pPr>
      <w:r>
        <w:t>THE BONNIE HOOSE O' AIRLIE  (J112)  Sq.Set</w:t>
      </w:r>
      <w:r>
        <w:tab/>
        <w:t>Charles Owen</w:t>
      </w:r>
    </w:p>
    <w:p w:rsidR="00B11EB3" w:rsidRPr="00331350" w:rsidRDefault="00B11EB3" w:rsidP="00B11EB3">
      <w:pPr>
        <w:pStyle w:val="DanceBody"/>
      </w:pPr>
      <w:r w:rsidRPr="00331350">
        <w:t>Figure 1</w:t>
      </w:r>
    </w:p>
    <w:p w:rsidR="00B11EB3" w:rsidRDefault="00B11EB3" w:rsidP="00B11EB3">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B11EB3" w:rsidRPr="006B40B3" w:rsidRDefault="00B11EB3" w:rsidP="00B11EB3">
      <w:pPr>
        <w:pStyle w:val="DanceBody"/>
      </w:pPr>
      <w:r w:rsidRPr="006B40B3">
        <w:t xml:space="preserve"> 9-16</w:t>
      </w:r>
      <w:r w:rsidRPr="006B40B3">
        <w:tab/>
        <w:t>All turn corners RH &amp; partner LH</w:t>
      </w:r>
    </w:p>
    <w:p w:rsidR="00B11EB3" w:rsidRPr="00331350" w:rsidRDefault="00B11EB3" w:rsidP="00B11EB3">
      <w:pPr>
        <w:pStyle w:val="DanceBody"/>
      </w:pPr>
      <w:r w:rsidRPr="00331350">
        <w:t>Figure 2</w:t>
      </w:r>
    </w:p>
    <w:p w:rsidR="00B11EB3" w:rsidRPr="006B40B3" w:rsidRDefault="00B11EB3" w:rsidP="00B11EB3">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B11EB3" w:rsidRPr="006B40B3" w:rsidRDefault="00B11EB3" w:rsidP="00B11EB3">
      <w:pPr>
        <w:pStyle w:val="DanceBody"/>
      </w:pPr>
      <w:r w:rsidRPr="006B40B3">
        <w:t>25-32</w:t>
      </w:r>
      <w:r w:rsidRPr="006B40B3">
        <w:tab/>
        <w:t xml:space="preserve">All set </w:t>
      </w:r>
      <w:r>
        <w:t>twice &amp; turn opposite person RH</w:t>
      </w:r>
    </w:p>
    <w:p w:rsidR="00B11EB3" w:rsidRPr="006B40B3" w:rsidRDefault="00B11EB3" w:rsidP="00B11EB3">
      <w:pPr>
        <w:pStyle w:val="DanceBody"/>
      </w:pPr>
      <w:r w:rsidRPr="006B40B3">
        <w:t>33-40</w:t>
      </w:r>
      <w:r w:rsidRPr="006B40B3">
        <w:tab/>
        <w:t>All dance RSh reels of 4 across</w:t>
      </w:r>
    </w:p>
    <w:p w:rsidR="00B11EB3" w:rsidRPr="006B40B3" w:rsidRDefault="00B11EB3" w:rsidP="00B11EB3">
      <w:pPr>
        <w:pStyle w:val="DanceBody"/>
      </w:pPr>
      <w:r w:rsidRPr="006B40B3">
        <w:t>41-48</w:t>
      </w:r>
      <w:r w:rsidRPr="006B40B3">
        <w:tab/>
        <w:t>1s+4s also 3s+2s dance RH across &amp; LH back ending in each others place</w:t>
      </w:r>
    </w:p>
    <w:p w:rsidR="00B11EB3" w:rsidRPr="006B40B3" w:rsidRDefault="00B11EB3" w:rsidP="00B11EB3">
      <w:pPr>
        <w:pStyle w:val="DanceBody"/>
      </w:pPr>
      <w:r w:rsidRPr="006B40B3">
        <w:t>49-80</w:t>
      </w:r>
      <w:r w:rsidRPr="006B40B3">
        <w:tab/>
        <w:t>2s &amp; 4s repeat above Figs bars 17-48 all ending in opposite places</w:t>
      </w:r>
    </w:p>
    <w:p w:rsidR="00B11EB3" w:rsidRPr="00331350" w:rsidRDefault="00B11EB3" w:rsidP="00B11EB3">
      <w:pPr>
        <w:pStyle w:val="DanceBody"/>
      </w:pPr>
      <w:r w:rsidRPr="00331350">
        <w:t>Figure 3</w:t>
      </w:r>
    </w:p>
    <w:p w:rsidR="00B11EB3" w:rsidRPr="006B40B3" w:rsidRDefault="00B11EB3" w:rsidP="00B11EB3">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B11EB3" w:rsidRPr="006B40B3" w:rsidRDefault="00B11EB3" w:rsidP="00B11EB3">
      <w:pPr>
        <w:pStyle w:val="DanceBody"/>
      </w:pPr>
      <w:r w:rsidRPr="006B40B3">
        <w:t>89-96</w:t>
      </w:r>
      <w:r w:rsidRPr="006B40B3">
        <w:tab/>
        <w:t>All circle left 1/2 way, set while Ladies bringing arms over Men &amp; Men bring arms over Ladies, all retire setting to original places</w:t>
      </w:r>
    </w:p>
    <w:p w:rsidR="00B11EB3" w:rsidRPr="006B40B3" w:rsidRDefault="00B11EB3" w:rsidP="00B11EB3">
      <w:pPr>
        <w:pStyle w:val="DanceBody"/>
      </w:pPr>
      <w:r w:rsidRPr="006B40B3">
        <w:t>97-104</w:t>
      </w:r>
      <w:r w:rsidRPr="006B40B3">
        <w:tab/>
        <w:t>All dance 1/2 Grand Chain</w:t>
      </w:r>
    </w:p>
    <w:p w:rsidR="00B11EB3" w:rsidRDefault="00B11EB3" w:rsidP="00B11EB3">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B11EB3" w:rsidRDefault="00B11EB3" w:rsidP="00B11EB3"/>
    <w:p w:rsidR="00B11EB3" w:rsidRDefault="00B11EB3" w:rsidP="00B11EB3">
      <w:pPr>
        <w:pStyle w:val="Minicrib"/>
      </w:pPr>
      <w:r>
        <w:t>BONNIE INA CAMPBELL  (S8x32)  3C (4C set)</w:t>
      </w:r>
      <w:r>
        <w:tab/>
        <w:t>George Will  RSCDS Bk 37</w:t>
      </w:r>
    </w:p>
    <w:p w:rsidR="00B11EB3" w:rsidRPr="006B40B3" w:rsidRDefault="00B11EB3" w:rsidP="00B11EB3">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B11EB3" w:rsidRPr="006B40B3" w:rsidRDefault="00B11EB3" w:rsidP="00B11EB3">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B11EB3" w:rsidRPr="006B40B3" w:rsidRDefault="00B11EB3" w:rsidP="00B11EB3">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B11EB3" w:rsidRPr="006B40B3" w:rsidRDefault="00B11EB3" w:rsidP="00B11EB3">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B11EB3" w:rsidRDefault="00B11EB3" w:rsidP="00B11EB3">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B11EB3" w:rsidRDefault="00B11EB3" w:rsidP="00B11EB3"/>
    <w:p w:rsidR="00B11EB3" w:rsidRDefault="00B11EB3" w:rsidP="00B11EB3">
      <w:pPr>
        <w:pStyle w:val="Minicrib"/>
      </w:pPr>
      <w:r>
        <w:t>BONNIE KATE OF ABERDEEN  (S8x40)  3C (4C set)</w:t>
      </w:r>
      <w:r>
        <w:tab/>
        <w:t>Thompson  RSCDS Bk 17</w:t>
      </w:r>
    </w:p>
    <w:p w:rsidR="00B11EB3" w:rsidRPr="006B40B3" w:rsidRDefault="00B11EB3" w:rsidP="00B11EB3">
      <w:pPr>
        <w:pStyle w:val="DanceBody"/>
      </w:pPr>
      <w:r w:rsidRPr="006B40B3">
        <w:t xml:space="preserve"> 1- 8</w:t>
      </w:r>
      <w:r w:rsidRPr="006B40B3">
        <w:tab/>
        <w:t>1s cross down to dance reflection reels of 3 on opposite sides</w:t>
      </w:r>
    </w:p>
    <w:p w:rsidR="00B11EB3" w:rsidRPr="006B40B3" w:rsidRDefault="00B11EB3" w:rsidP="00B11EB3">
      <w:pPr>
        <w:pStyle w:val="DanceBody"/>
      </w:pPr>
      <w:r w:rsidRPr="006B40B3">
        <w:t xml:space="preserve"> 9-16</w:t>
      </w:r>
      <w:r w:rsidRPr="006B40B3">
        <w:tab/>
        <w:t>1s cross down to dance reflection reels of 3 on own sides</w:t>
      </w:r>
    </w:p>
    <w:p w:rsidR="00B11EB3" w:rsidRPr="006B40B3" w:rsidRDefault="00B11EB3" w:rsidP="00B11EB3">
      <w:pPr>
        <w:pStyle w:val="DanceBody"/>
      </w:pPr>
      <w:r w:rsidRPr="006B40B3">
        <w:t>17-24</w:t>
      </w:r>
      <w:r w:rsidRPr="006B40B3">
        <w:tab/>
        <w:t>1s lead down, cross &amp; dance out on opp sides between 2s &amp; 3s, cast down round 3s, lead up to top, cross &amp; cast to 2nd place on own sides</w:t>
      </w:r>
    </w:p>
    <w:p w:rsidR="00B11EB3" w:rsidRPr="006B40B3" w:rsidRDefault="00B11EB3" w:rsidP="00B11EB3">
      <w:pPr>
        <w:pStyle w:val="DanceBody"/>
      </w:pPr>
      <w:r w:rsidRPr="006B40B3">
        <w:t>25-32</w:t>
      </w:r>
      <w:r w:rsidRPr="006B40B3">
        <w:tab/>
        <w:t>2s+1s+3s dance 6H round &amp; back</w:t>
      </w:r>
    </w:p>
    <w:p w:rsidR="00B11EB3" w:rsidRPr="006B40B3" w:rsidRDefault="00B11EB3" w:rsidP="00B11EB3">
      <w:pPr>
        <w:pStyle w:val="DanceBody"/>
        <w:keepNext w:val="0"/>
      </w:pPr>
      <w:r w:rsidRPr="006B40B3">
        <w:t>33-40</w:t>
      </w:r>
      <w:r w:rsidRPr="006B40B3">
        <w:tab/>
        <w:t>2s+1s dance R&amp;L</w:t>
      </w:r>
    </w:p>
    <w:p w:rsidR="00B11EB3" w:rsidRDefault="00B11EB3" w:rsidP="00B11EB3"/>
    <w:p w:rsidR="00B11EB3" w:rsidRDefault="00B11EB3" w:rsidP="00B11EB3">
      <w:pPr>
        <w:pStyle w:val="Minicrib"/>
      </w:pPr>
      <w:r>
        <w:t>BONNIE KITTY  (R8x40)  3C (4C set)</w:t>
      </w:r>
      <w:r>
        <w:tab/>
        <w:t>MMM 2</w:t>
      </w:r>
    </w:p>
    <w:p w:rsidR="00B11EB3" w:rsidRPr="006B40B3" w:rsidRDefault="00B11EB3" w:rsidP="00B11EB3">
      <w:pPr>
        <w:pStyle w:val="DanceBody"/>
      </w:pPr>
      <w:r>
        <w:t xml:space="preserve"> 1- 8</w:t>
      </w:r>
      <w:r>
        <w:tab/>
        <w:t>1s+2s set twice; 1s+2s</w:t>
      </w:r>
      <w:r w:rsidRPr="006B40B3">
        <w:t xml:space="preserve"> cross RH </w:t>
      </w:r>
      <w:r>
        <w:t>&amp; clap</w:t>
      </w:r>
      <w:r w:rsidRPr="006B40B3">
        <w:t xml:space="preserve"> 3 times</w:t>
      </w:r>
    </w:p>
    <w:p w:rsidR="00B11EB3" w:rsidRPr="006B40B3" w:rsidRDefault="00B11EB3" w:rsidP="00B11EB3">
      <w:pPr>
        <w:pStyle w:val="DanceBody"/>
      </w:pPr>
      <w:r w:rsidRPr="006B40B3">
        <w:t xml:space="preserve"> 9-16</w:t>
      </w:r>
      <w:r w:rsidRPr="006B40B3">
        <w:tab/>
        <w:t>1s+2s repeat back to places</w:t>
      </w:r>
    </w:p>
    <w:p w:rsidR="00B11EB3" w:rsidRPr="006B40B3" w:rsidRDefault="00B11EB3" w:rsidP="00B11EB3">
      <w:pPr>
        <w:pStyle w:val="DanceBody"/>
      </w:pPr>
      <w:r w:rsidRPr="006B40B3">
        <w:t>17-24</w:t>
      </w:r>
      <w:r w:rsidRPr="006B40B3">
        <w:tab/>
        <w:t>1s cross &amp; lead out on opposite sides between 2s &amp; 3s, cast round 3s, lead up to top, cross &amp; cast to 2nd place on own sides with 3 claps</w:t>
      </w:r>
    </w:p>
    <w:p w:rsidR="00B11EB3" w:rsidRPr="006B40B3" w:rsidRDefault="00B11EB3" w:rsidP="00B11EB3">
      <w:pPr>
        <w:pStyle w:val="DanceBody"/>
      </w:pPr>
      <w:r w:rsidRPr="006B40B3">
        <w:t>25-32</w:t>
      </w:r>
      <w:r w:rsidRPr="006B40B3">
        <w:tab/>
        <w:t>1s+3s circle 4H round to left, 1s turn RH &amp; cast up to top</w:t>
      </w:r>
    </w:p>
    <w:p w:rsidR="00B11EB3" w:rsidRPr="006B40B3" w:rsidRDefault="00B11EB3" w:rsidP="00B11EB3">
      <w:pPr>
        <w:pStyle w:val="DanceBody"/>
        <w:keepNext w:val="0"/>
      </w:pPr>
      <w:r w:rsidRPr="006B40B3">
        <w:t>33-40</w:t>
      </w:r>
      <w:r w:rsidRPr="006B40B3">
        <w:tab/>
        <w:t>1s+2s dance 1/2 R&amp;L &amp; cross RH all clap 3 times</w:t>
      </w:r>
    </w:p>
    <w:p w:rsidR="00B11EB3" w:rsidRDefault="00B11EB3" w:rsidP="00B11EB3"/>
    <w:p w:rsidR="00B11EB3" w:rsidRDefault="00B11EB3" w:rsidP="00B11EB3">
      <w:pPr>
        <w:pStyle w:val="Minicrib"/>
      </w:pPr>
      <w:r>
        <w:t>BONNIE LASS  (R8x32)  3C (4C set)</w:t>
      </w:r>
      <w:r>
        <w:tab/>
        <w:t>Playford, 1710  RSCDS Bk 28</w:t>
      </w:r>
    </w:p>
    <w:p w:rsidR="00B11EB3" w:rsidRPr="006B40B3" w:rsidRDefault="00B11EB3" w:rsidP="00B11EB3">
      <w:pPr>
        <w:pStyle w:val="DanceBody"/>
      </w:pPr>
      <w:r w:rsidRPr="006B40B3">
        <w:t xml:space="preserve"> 1- 8</w:t>
      </w:r>
      <w:r w:rsidRPr="006B40B3">
        <w:tab/>
        <w:t>1s cross RH, set, cast to 3rd place &amp; 2s+3s+1s set</w:t>
      </w:r>
    </w:p>
    <w:p w:rsidR="00B11EB3" w:rsidRPr="006B40B3" w:rsidRDefault="00B11EB3" w:rsidP="00B11EB3">
      <w:pPr>
        <w:pStyle w:val="DanceBody"/>
      </w:pPr>
      <w:r w:rsidRPr="006B40B3">
        <w:t xml:space="preserve"> 9-16</w:t>
      </w:r>
      <w:r w:rsidRPr="006B40B3">
        <w:tab/>
        <w:t>1s cast up to 2nd place, 2s+1s+3s set on sides, 1s lead up to top, cross to original places &amp; 1s+2s set</w:t>
      </w:r>
    </w:p>
    <w:p w:rsidR="00B11EB3" w:rsidRPr="006B40B3" w:rsidRDefault="00B11EB3" w:rsidP="00B11EB3">
      <w:pPr>
        <w:pStyle w:val="DanceBody"/>
      </w:pPr>
      <w:r w:rsidRPr="006B40B3">
        <w:t>17-24</w:t>
      </w:r>
      <w:r w:rsidRPr="006B40B3">
        <w:tab/>
        <w:t>1M+2L turn RH, 1L+2M turn LH</w:t>
      </w:r>
    </w:p>
    <w:p w:rsidR="00B11EB3" w:rsidRPr="006B40B3" w:rsidRDefault="00B11EB3" w:rsidP="00B11EB3">
      <w:pPr>
        <w:pStyle w:val="DanceBody"/>
        <w:keepNext w:val="0"/>
      </w:pPr>
      <w:r w:rsidRPr="006B40B3">
        <w:t>25-32</w:t>
      </w:r>
      <w:r w:rsidRPr="006B40B3">
        <w:tab/>
        <w:t>1s+2s dance RH across for 3 steps, LH back &amp; 1s cast to 2nd place as 2s lead up</w:t>
      </w:r>
    </w:p>
    <w:p w:rsidR="00B11EB3" w:rsidRDefault="00B11EB3" w:rsidP="00B11EB3"/>
    <w:p w:rsidR="00B11EB3" w:rsidRDefault="00B11EB3" w:rsidP="00B11EB3">
      <w:pPr>
        <w:pStyle w:val="Minicrib"/>
      </w:pPr>
      <w:r>
        <w:t>THE BONNIE LASS O' BON ACCORD  (S64)  Sq.Set</w:t>
      </w:r>
      <w:r>
        <w:tab/>
        <w:t>John Drewry  Bon Accord Bk</w:t>
      </w:r>
    </w:p>
    <w:p w:rsidR="00B11EB3" w:rsidRPr="006B40B3" w:rsidRDefault="00B11EB3" w:rsidP="00B11EB3">
      <w:pPr>
        <w:pStyle w:val="DanceBody"/>
      </w:pPr>
      <w:r w:rsidRPr="006B40B3">
        <w:t xml:space="preserve"> 1 - 8</w:t>
      </w:r>
      <w:r w:rsidRPr="006B40B3">
        <w:tab/>
        <w:t>(8 bar introduction) All stand for 4 bars then bow &amp; curtsey to Partner &amp; to Corner</w:t>
      </w:r>
    </w:p>
    <w:p w:rsidR="00B11EB3" w:rsidRPr="006B40B3" w:rsidRDefault="00B11EB3" w:rsidP="00B11EB3">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B11EB3" w:rsidRPr="006B40B3" w:rsidRDefault="00B11EB3" w:rsidP="00B11EB3">
      <w:pPr>
        <w:pStyle w:val="DanceBody"/>
      </w:pPr>
      <w:r w:rsidRPr="006B40B3">
        <w:t>17-24</w:t>
      </w:r>
      <w:r w:rsidRPr="006B40B3">
        <w:tab/>
        <w:t>2s+4s repeat &amp; end with Men facing out</w:t>
      </w:r>
    </w:p>
    <w:p w:rsidR="00B11EB3" w:rsidRPr="006B40B3" w:rsidRDefault="00B11EB3" w:rsidP="00B11EB3">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B11EB3" w:rsidRDefault="00B11EB3" w:rsidP="00B11EB3">
      <w:pPr>
        <w:pStyle w:val="DanceBody"/>
      </w:pPr>
      <w:r w:rsidRPr="006B40B3">
        <w:t>33-38</w:t>
      </w:r>
      <w:r w:rsidRPr="006B40B3">
        <w:tab/>
        <w:t>Men turn new partner RH into Allemande hold, dance round anticlockwise 1/2 way &amp; turn Ladies to face them (as ordinary allemande)</w:t>
      </w:r>
    </w:p>
    <w:p w:rsidR="00B11EB3" w:rsidRPr="006B40B3" w:rsidRDefault="00B11EB3" w:rsidP="00B11EB3">
      <w:pPr>
        <w:pStyle w:val="DanceBody"/>
      </w:pPr>
      <w:r w:rsidRPr="006B40B3">
        <w:t>39-40</w:t>
      </w:r>
      <w:r w:rsidRPr="006B40B3">
        <w:tab/>
        <w:t>All cast round to right passing original partner &amp; turn in to face them</w:t>
      </w:r>
    </w:p>
    <w:p w:rsidR="00B11EB3" w:rsidRPr="006B40B3" w:rsidRDefault="00B11EB3" w:rsidP="00B11EB3">
      <w:pPr>
        <w:pStyle w:val="DanceBody"/>
      </w:pPr>
      <w:r w:rsidRPr="006B40B3">
        <w:t>41-48</w:t>
      </w:r>
      <w:r w:rsidRPr="006B40B3">
        <w:tab/>
        <w:t>All dance Grand Chain</w:t>
      </w:r>
    </w:p>
    <w:p w:rsidR="00B11EB3" w:rsidRPr="006B40B3" w:rsidRDefault="00B11EB3" w:rsidP="00B11EB3">
      <w:pPr>
        <w:pStyle w:val="DanceBody"/>
      </w:pPr>
      <w:r w:rsidRPr="006B40B3">
        <w:t>49-56</w:t>
      </w:r>
      <w:r w:rsidRPr="006B40B3">
        <w:tab/>
        <w:t>All set to partners &amp; turn 2H opening into 4H round (1s+4s &amp; 2s+3s) opening into</w:t>
      </w:r>
    </w:p>
    <w:p w:rsidR="00B11EB3" w:rsidRPr="006B40B3" w:rsidRDefault="00B11EB3" w:rsidP="00B11EB3">
      <w:pPr>
        <w:pStyle w:val="DanceBody"/>
        <w:keepNext w:val="0"/>
      </w:pPr>
      <w:r w:rsidRPr="006B40B3">
        <w:t>57-64</w:t>
      </w:r>
      <w:r w:rsidRPr="006B40B3">
        <w:tab/>
        <w:t>All circle 8H round &amp; back</w:t>
      </w:r>
    </w:p>
    <w:p w:rsidR="00B11EB3" w:rsidRDefault="00B11EB3" w:rsidP="00B11EB3"/>
    <w:p w:rsidR="00B11EB3" w:rsidRDefault="00B11EB3" w:rsidP="00B11EB3">
      <w:pPr>
        <w:pStyle w:val="Minicrib"/>
      </w:pPr>
      <w:r>
        <w:t>A BONNIE LASSIE  (J8x32)  3C (4C set)</w:t>
      </w:r>
      <w:r>
        <w:tab/>
        <w:t>Donald J Bartlett  Centennial Coll</w:t>
      </w:r>
    </w:p>
    <w:p w:rsidR="00B11EB3" w:rsidRPr="006B40B3" w:rsidRDefault="00B11EB3" w:rsidP="00B11EB3">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B11EB3" w:rsidRPr="006B40B3" w:rsidRDefault="00B11EB3" w:rsidP="00B11EB3">
      <w:pPr>
        <w:pStyle w:val="DanceBody"/>
      </w:pPr>
      <w:r w:rsidRPr="006B40B3">
        <w:t xml:space="preserve"> 9-16</w:t>
      </w:r>
      <w:r w:rsidRPr="006B40B3">
        <w:tab/>
        <w:t>1s+2s set &amp; dance RH across 1/2 way, 1s+3s set &amp; dance LH across 1/2 way.  (2)(3) 1</w:t>
      </w:r>
    </w:p>
    <w:p w:rsidR="00B11EB3" w:rsidRPr="006B40B3" w:rsidRDefault="00B11EB3" w:rsidP="00B11EB3">
      <w:pPr>
        <w:pStyle w:val="DanceBody"/>
      </w:pPr>
      <w:r w:rsidRPr="006B40B3">
        <w:t>17-24</w:t>
      </w:r>
      <w:r w:rsidRPr="006B40B3">
        <w:tab/>
        <w:t>3s+1s turn LH 1.1/2 times on sides, 2s+1s+3s turn partners RH 1.1/2 times &amp; 1s end facing 1st corners</w:t>
      </w:r>
    </w:p>
    <w:p w:rsidR="00B11EB3" w:rsidRPr="006B40B3" w:rsidRDefault="00B11EB3" w:rsidP="00B11EB3">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B11EB3" w:rsidRDefault="00B11EB3" w:rsidP="00B11EB3"/>
    <w:p w:rsidR="00B11EB3" w:rsidRDefault="00B11EB3" w:rsidP="00B11EB3">
      <w:pPr>
        <w:pStyle w:val="Minicrib"/>
      </w:pPr>
      <w:r>
        <w:t>THE BONNIE LINKS  (R8x32)  3C (4C set)</w:t>
      </w:r>
      <w:r>
        <w:tab/>
        <w:t>MMM 1</w:t>
      </w:r>
    </w:p>
    <w:p w:rsidR="00B11EB3" w:rsidRPr="006B40B3" w:rsidRDefault="00B11EB3" w:rsidP="00B11EB3">
      <w:pPr>
        <w:pStyle w:val="DanceBody"/>
      </w:pPr>
      <w:r w:rsidRPr="006B40B3">
        <w:t xml:space="preserve"> 1- 8</w:t>
      </w:r>
      <w:r w:rsidRPr="006B40B3">
        <w:tab/>
        <w:t>1s turn RH, cast 1 place, turn LH to end 1L between 2s &amp; 1M between 3s facing each other</w:t>
      </w:r>
    </w:p>
    <w:p w:rsidR="00B11EB3" w:rsidRPr="006B40B3" w:rsidRDefault="00B11EB3" w:rsidP="00B11EB3">
      <w:pPr>
        <w:pStyle w:val="DanceBody"/>
      </w:pPr>
      <w:r w:rsidRPr="006B40B3">
        <w:t xml:space="preserve"> 9-16</w:t>
      </w:r>
      <w:r w:rsidRPr="006B40B3">
        <w:tab/>
        <w:t>2s+1s+3s set twice 1s turning onto opposite sides, set twice 1s turning to face 1st corners</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B11EB3" w:rsidRPr="006B40B3" w:rsidRDefault="00B11EB3" w:rsidP="00B11EB3">
      <w:pPr>
        <w:pStyle w:val="DanceBody"/>
        <w:keepNext w:val="0"/>
      </w:pPr>
      <w:r w:rsidRPr="006B40B3">
        <w:t>25-32</w:t>
      </w:r>
      <w:r w:rsidRPr="006B40B3">
        <w:tab/>
        <w:t>1s dance reels of 3 on sides passing 2nd corners RSh &amp; cross RH to 2nd place own sides</w:t>
      </w:r>
    </w:p>
    <w:p w:rsidR="00B11EB3" w:rsidRDefault="00B11EB3" w:rsidP="00B11EB3"/>
    <w:p w:rsidR="00B11EB3" w:rsidRDefault="00B11EB3" w:rsidP="00B11EB3">
      <w:pPr>
        <w:pStyle w:val="Minicrib"/>
      </w:pPr>
      <w:r>
        <w:t>BONNIE MALLY LEE  (R4x32)  4C set</w:t>
      </w:r>
      <w:r>
        <w:tab/>
        <w:t>Bob Donald  SCD Archives</w:t>
      </w:r>
    </w:p>
    <w:p w:rsidR="00B11EB3" w:rsidRPr="006B40B3" w:rsidRDefault="00B11EB3" w:rsidP="00B11EB3">
      <w:pPr>
        <w:pStyle w:val="DanceBody"/>
      </w:pPr>
      <w:r w:rsidRPr="006B40B3">
        <w:t xml:space="preserve"> 1- 8</w:t>
      </w:r>
      <w:r w:rsidRPr="006B40B3">
        <w:tab/>
        <w:t>1s+2s &amp; 3s+4s dance 1/2 R&amp;L giving hands on sides to start, 2L+1L+4M+3M dance 1/2 reel of 4 on diagonal</w:t>
      </w:r>
    </w:p>
    <w:p w:rsidR="00B11EB3" w:rsidRPr="006B40B3" w:rsidRDefault="00B11EB3" w:rsidP="00B11EB3">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B11EB3" w:rsidRPr="006B40B3" w:rsidRDefault="00B11EB3" w:rsidP="00B11EB3">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B11EB3" w:rsidRPr="006B40B3" w:rsidRDefault="00B11EB3" w:rsidP="00B11EB3">
      <w:pPr>
        <w:pStyle w:val="DanceBody"/>
        <w:keepNext w:val="0"/>
      </w:pPr>
      <w:r w:rsidRPr="006B40B3">
        <w:t>25-32</w:t>
      </w:r>
      <w:r w:rsidRPr="006B40B3">
        <w:tab/>
        <w:t xml:space="preserve">All </w:t>
      </w:r>
      <w:r>
        <w:t xml:space="preserve">turn partners twice right arm (elbow grip); 1s+2s set to partners &amp; change places LH </w:t>
      </w:r>
      <w:r>
        <w:rPr>
          <w:b/>
        </w:rPr>
        <w:t>while</w:t>
      </w:r>
      <w:r>
        <w:t xml:space="preserve"> 3s+4s set to each other &amp; change places LH on sides</w:t>
      </w:r>
      <w:r w:rsidRPr="006B40B3">
        <w:t xml:space="preserve"> to end 2 3 4 1</w:t>
      </w:r>
    </w:p>
    <w:p w:rsidR="00B11EB3" w:rsidRDefault="00B11EB3" w:rsidP="00B11EB3"/>
    <w:p w:rsidR="00B11EB3" w:rsidRDefault="00B11EB3" w:rsidP="00B11EB3">
      <w:pPr>
        <w:pStyle w:val="Minicrib"/>
      </w:pPr>
      <w:r>
        <w:t>BONNIE SHIRA GLEN  (M-4x(S16+R16))  4C set</w:t>
      </w:r>
      <w:r>
        <w:tab/>
        <w:t>James Cosh  22 SCDs</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 cast to 4th place while 4s lead up to top, 4s+2s also 3s+1s dance 1/2 R&amp;L</w:t>
      </w:r>
    </w:p>
    <w:p w:rsidR="00B11EB3" w:rsidRPr="006B40B3" w:rsidRDefault="00B11EB3" w:rsidP="00B11EB3">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B11EB3" w:rsidRPr="006B40B3" w:rsidRDefault="00B11EB3" w:rsidP="00B11EB3">
      <w:pPr>
        <w:pStyle w:val="DanceBody"/>
      </w:pPr>
      <w:r w:rsidRPr="006B40B3">
        <w:t>Reel</w:t>
      </w:r>
    </w:p>
    <w:p w:rsidR="00B11EB3" w:rsidRPr="006B40B3" w:rsidRDefault="00B11EB3" w:rsidP="00B11EB3">
      <w:pPr>
        <w:pStyle w:val="DanceBody"/>
      </w:pPr>
      <w:r w:rsidRPr="006B40B3">
        <w:t>17-24</w:t>
      </w:r>
      <w:r w:rsidRPr="006B40B3">
        <w:tab/>
        <w:t>2s cast to 4th place while 3s lead up to top (both couples on opposite sides), 3s+1s also 4s+2s dance 1/2 R&amp;L</w:t>
      </w:r>
    </w:p>
    <w:p w:rsidR="00B11EB3" w:rsidRPr="006B40B3" w:rsidRDefault="00B11EB3" w:rsidP="00B11EB3">
      <w:pPr>
        <w:pStyle w:val="DanceBody"/>
        <w:keepNext w:val="0"/>
      </w:pPr>
      <w:r w:rsidRPr="006B40B3">
        <w:t>25-32</w:t>
      </w:r>
      <w:r w:rsidRPr="006B40B3">
        <w:tab/>
        <w:t>3s+2s dance 1/2 RH across, 1s+2s also 3s+4s dance 1/2 LH across, 1s+4s+3s dance 1/2 reel of 3 on own sides (1s dance in to start)</w:t>
      </w:r>
    </w:p>
    <w:p w:rsidR="00B11EB3" w:rsidRDefault="00B11EB3" w:rsidP="00B11EB3"/>
    <w:p w:rsidR="00B11EB3" w:rsidRDefault="00B11EB3" w:rsidP="00B11EB3">
      <w:pPr>
        <w:pStyle w:val="Minicrib"/>
      </w:pPr>
      <w:r>
        <w:t>BONNIE STRATHDEE  (R8x32)  3C (4C set)</w:t>
      </w:r>
      <w:r>
        <w:tab/>
        <w:t>P McBride  SCD Archives</w:t>
      </w:r>
    </w:p>
    <w:p w:rsidR="00B11EB3" w:rsidRPr="006B40B3" w:rsidRDefault="00B11EB3" w:rsidP="00B11EB3">
      <w:pPr>
        <w:pStyle w:val="DanceBody"/>
      </w:pPr>
      <w:r w:rsidRPr="006B40B3">
        <w:t xml:space="preserve"> 1- 8</w:t>
      </w:r>
      <w:r w:rsidRPr="006B40B3">
        <w:tab/>
        <w:t>1s set, cast 1 place &amp; dance 1/2 reels of 3 Lady with 2s &amp; Man with 3s</w:t>
      </w:r>
    </w:p>
    <w:p w:rsidR="00B11EB3" w:rsidRPr="006B40B3" w:rsidRDefault="00B11EB3" w:rsidP="00B11EB3">
      <w:pPr>
        <w:pStyle w:val="DanceBody"/>
      </w:pPr>
      <w:r w:rsidRPr="006B40B3">
        <w:t xml:space="preserve"> 9-16</w:t>
      </w:r>
      <w:r w:rsidRPr="006B40B3">
        <w:tab/>
        <w:t>1s dance 1/2 reels of 3 on sides, 1/2 reels across Man with top couple (3s) &amp; Lady with bottom couple ending 2nd place own sides</w:t>
      </w:r>
    </w:p>
    <w:p w:rsidR="00B11EB3" w:rsidRPr="006B40B3" w:rsidRDefault="00B11EB3" w:rsidP="00B11EB3">
      <w:pPr>
        <w:pStyle w:val="DanceBody"/>
      </w:pPr>
      <w:r w:rsidRPr="006B40B3">
        <w:t>17-24</w:t>
      </w:r>
      <w:r w:rsidRPr="006B40B3">
        <w:tab/>
        <w:t>3s+1s+2s set &amp; 3s+1s dance 1/2 RH across as 2s cross RH, 1s+3s+2s set &amp; 3s+2s dance 1/2 LH across as 1s cross LH to original places</w:t>
      </w:r>
    </w:p>
    <w:p w:rsidR="00B11EB3" w:rsidRPr="006B40B3" w:rsidRDefault="00B11EB3" w:rsidP="00B11EB3">
      <w:pPr>
        <w:pStyle w:val="DanceBody"/>
        <w:keepNext w:val="0"/>
      </w:pPr>
      <w:r w:rsidRPr="006B40B3">
        <w:t>25-32</w:t>
      </w:r>
      <w:r w:rsidRPr="006B40B3">
        <w:tab/>
        <w:t>1L casts 1 place &amp; crosses to 2nd M place as 2M casts up &amp; cross to 1L place, 1s+2s set &amp; petronella turn to right to end 2 1 3</w:t>
      </w:r>
    </w:p>
    <w:p w:rsidR="00B11EB3" w:rsidRDefault="00B11EB3" w:rsidP="00B11EB3"/>
    <w:p w:rsidR="00B11EB3" w:rsidRDefault="00B11EB3" w:rsidP="00B11EB3">
      <w:pPr>
        <w:pStyle w:val="Minicrib"/>
      </w:pPr>
      <w:r>
        <w:t>BONNIE STRONSHIRAY  (S8x32)  3C (4C set)</w:t>
      </w:r>
      <w:r>
        <w:tab/>
        <w:t>R Campbell  Glasgow Assembly</w:t>
      </w:r>
    </w:p>
    <w:p w:rsidR="00B11EB3" w:rsidRPr="006B40B3" w:rsidRDefault="00B11EB3" w:rsidP="00B11EB3">
      <w:pPr>
        <w:pStyle w:val="DanceBody"/>
      </w:pPr>
      <w:r w:rsidRPr="006B40B3">
        <w:t xml:space="preserve"> 1- 8</w:t>
      </w:r>
      <w:r w:rsidRPr="006B40B3">
        <w:tab/>
        <w:t>1s+2s 3/4 turn 2H to form line up/down centre &amp; dance 1/2 reel of 4, 3/4 turn partners 2H to own sides (having changed places)</w:t>
      </w:r>
    </w:p>
    <w:p w:rsidR="00B11EB3" w:rsidRPr="006B40B3" w:rsidRDefault="00B11EB3" w:rsidP="00B11EB3">
      <w:pPr>
        <w:pStyle w:val="DanceBody"/>
      </w:pPr>
      <w:r w:rsidRPr="006B40B3">
        <w:t xml:space="preserve"> 9-16</w:t>
      </w:r>
      <w:r w:rsidRPr="006B40B3">
        <w:tab/>
        <w:t>1s set adv to ptnr &amp; turn 1st corner 2H ending 1L between 2s &amp; 1M between 3s, 1s set adv to partner &amp;  turn 2nd crnr 2H ending 2nd place opp sides</w:t>
      </w:r>
    </w:p>
    <w:p w:rsidR="00B11EB3" w:rsidRPr="006B40B3" w:rsidRDefault="00B11EB3" w:rsidP="00B11EB3">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B11EB3" w:rsidRPr="006B40B3" w:rsidRDefault="00B11EB3" w:rsidP="00B11EB3">
      <w:pPr>
        <w:pStyle w:val="DanceBody"/>
        <w:keepNext w:val="0"/>
      </w:pPr>
      <w:r w:rsidRPr="006B40B3">
        <w:t>25-32</w:t>
      </w:r>
      <w:r w:rsidRPr="006B40B3">
        <w:tab/>
        <w:t>1s dance 1/2 RSh reel of 4 with 4th corner (pstns), pass LSh &amp; dance 1/2 reel with 3rd corner (pstns) &amp; turn RH back to place</w:t>
      </w:r>
    </w:p>
    <w:p w:rsidR="00B11EB3" w:rsidRDefault="00B11EB3" w:rsidP="00B11EB3"/>
    <w:p w:rsidR="00B11EB3" w:rsidRDefault="00B11EB3" w:rsidP="00B11EB3">
      <w:pPr>
        <w:pStyle w:val="Minicrib"/>
      </w:pPr>
      <w:r>
        <w:t>THE BONNIE TREE  (S8x32)  3C (4C set)</w:t>
      </w:r>
      <w:r>
        <w:tab/>
        <w:t>R Butterfield  RSCDS Bk 46</w:t>
      </w:r>
    </w:p>
    <w:p w:rsidR="00B11EB3" w:rsidRPr="006B40B3" w:rsidRDefault="00B11EB3" w:rsidP="00B11EB3">
      <w:pPr>
        <w:pStyle w:val="DanceBody"/>
      </w:pPr>
      <w:r w:rsidRPr="006B40B3">
        <w:t xml:space="preserve"> 1- 8</w:t>
      </w:r>
      <w:r w:rsidRPr="006B40B3">
        <w:tab/>
        <w:t>1s dance down below 3s &amp; cast up behind 3s, dance up between 2s &amp; cast to 2nd place</w:t>
      </w:r>
    </w:p>
    <w:p w:rsidR="00B11EB3" w:rsidRPr="006B40B3" w:rsidRDefault="00B11EB3" w:rsidP="00B11EB3">
      <w:pPr>
        <w:pStyle w:val="DanceBody"/>
      </w:pPr>
      <w:r w:rsidRPr="006B40B3">
        <w:t xml:space="preserve"> 9-16</w:t>
      </w:r>
      <w:r w:rsidRPr="006B40B3">
        <w:tab/>
        <w:t>2s+1s+3s 1/2 turn partner 2H &amp; twirl to opposite place, all circle 6H round to left 3/4 way into lines across (Men facing down at top)</w:t>
      </w:r>
    </w:p>
    <w:p w:rsidR="00B11EB3" w:rsidRPr="006B40B3" w:rsidRDefault="00B11EB3" w:rsidP="00B11EB3">
      <w:pPr>
        <w:pStyle w:val="DanceBody"/>
      </w:pPr>
      <w:r w:rsidRPr="006B40B3">
        <w:t>17-20</w:t>
      </w:r>
      <w:r w:rsidRPr="006B40B3">
        <w:tab/>
        <w:t>1s change places RH &amp; cast right to 2nd place own side while (bar 19) 3M+2L change places diagonally RH</w:t>
      </w:r>
    </w:p>
    <w:p w:rsidR="00B11EB3" w:rsidRPr="006B40B3" w:rsidRDefault="00B11EB3" w:rsidP="00B11EB3">
      <w:pPr>
        <w:pStyle w:val="DanceBody"/>
      </w:pPr>
      <w:r w:rsidRPr="006B40B3">
        <w:t>21-24</w:t>
      </w:r>
      <w:r w:rsidRPr="006B40B3">
        <w:tab/>
        <w:t>1s cross RH &amp; cast right into middle while (bar 23) 2M+3L change places RH all end in lines across (Ladies facing down, Men up)</w:t>
      </w:r>
    </w:p>
    <w:p w:rsidR="00B11EB3" w:rsidRPr="006B40B3" w:rsidRDefault="00B11EB3" w:rsidP="00B11EB3">
      <w:pPr>
        <w:pStyle w:val="DanceBody"/>
        <w:keepNext w:val="0"/>
      </w:pPr>
      <w:r w:rsidRPr="006B40B3">
        <w:t>25-32</w:t>
      </w:r>
      <w:r w:rsidRPr="006B40B3">
        <w:tab/>
        <w:t>All 1/2 turn partner 2H &amp; twirl to opposite place, all circle 6H round to left to own sides.  2 1 3</w:t>
      </w:r>
    </w:p>
    <w:p w:rsidR="00B11EB3" w:rsidRDefault="00B11EB3" w:rsidP="00B11EB3"/>
    <w:p w:rsidR="00B11EB3" w:rsidRDefault="00B11EB3" w:rsidP="00B11EB3">
      <w:pPr>
        <w:pStyle w:val="Minicrib"/>
      </w:pPr>
      <w:r>
        <w:t>BONNIE WEE GLEN  (J32)  Round the Room</w:t>
      </w:r>
      <w:r>
        <w:tab/>
        <w:t>Hugh A Thurston  Thistle Magazine 39</w:t>
      </w:r>
    </w:p>
    <w:p w:rsidR="00B11EB3" w:rsidRDefault="00B11EB3" w:rsidP="00B11EB3">
      <w:pPr>
        <w:pStyle w:val="DanceBody"/>
      </w:pPr>
      <w:r>
        <w:t>Round the Room Dance 2 facing 2</w:t>
      </w:r>
    </w:p>
    <w:p w:rsidR="00B11EB3" w:rsidRDefault="00B11EB3" w:rsidP="00B11EB3">
      <w:pPr>
        <w:pStyle w:val="DanceBody"/>
      </w:pPr>
      <w:r>
        <w:t xml:space="preserve"> 1- 8</w:t>
      </w:r>
      <w:r>
        <w:tab/>
        <w:t>All set twice to opp couple; all turn opp person RH</w:t>
      </w:r>
    </w:p>
    <w:p w:rsidR="00B11EB3" w:rsidRDefault="00B11EB3" w:rsidP="00B11EB3">
      <w:pPr>
        <w:pStyle w:val="DanceBody"/>
      </w:pPr>
      <w:r>
        <w:t xml:space="preserve"> 9-16</w:t>
      </w:r>
      <w:r>
        <w:tab/>
        <w:t>All circle 4H round to left; all dance LH across back to place</w:t>
      </w:r>
    </w:p>
    <w:p w:rsidR="00B11EB3" w:rsidRDefault="00B11EB3" w:rsidP="00B11EB3">
      <w:pPr>
        <w:pStyle w:val="DanceBody"/>
      </w:pPr>
      <w:r>
        <w:t>17-24</w:t>
      </w:r>
      <w:r>
        <w:tab/>
        <w:t>Ladies change places RH, Men changes places RH; all dance RH across</w:t>
      </w:r>
    </w:p>
    <w:p w:rsidR="00B11EB3" w:rsidRDefault="00B11EB3" w:rsidP="00B11EB3">
      <w:pPr>
        <w:pStyle w:val="DanceBody"/>
      </w:pPr>
      <w:r>
        <w:t>25-32</w:t>
      </w:r>
      <w:r>
        <w:tab/>
        <w:t>All circle 4H round to right back to new places; all turn partner 1.1/2 RH, turn back on opp couple to face new couple</w:t>
      </w:r>
    </w:p>
    <w:p w:rsidR="00B11EB3" w:rsidRDefault="00B11EB3" w:rsidP="00B11EB3">
      <w:pPr>
        <w:pStyle w:val="DanceBody"/>
        <w:keepNext w:val="0"/>
        <w:rPr>
          <w:i/>
        </w:rPr>
      </w:pPr>
      <w:r w:rsidRPr="00D15B09">
        <w:rPr>
          <w:i/>
        </w:rPr>
        <w:t xml:space="preserve">Note:  dance attributed to Hugh </w:t>
      </w:r>
      <w:r>
        <w:rPr>
          <w:i/>
        </w:rPr>
        <w:t>Thurston</w:t>
      </w:r>
      <w:r w:rsidRPr="00D15B09">
        <w:rPr>
          <w:i/>
        </w:rPr>
        <w:t xml:space="preserve"> but Thistle Magazine (39) gives deviser as John Geddes</w:t>
      </w:r>
    </w:p>
    <w:p w:rsidR="00B11EB3" w:rsidRDefault="00B11EB3" w:rsidP="00B11EB3"/>
    <w:p w:rsidR="00B11EB3" w:rsidRDefault="00B11EB3" w:rsidP="00B11EB3">
      <w:pPr>
        <w:pStyle w:val="Minicrib"/>
      </w:pPr>
      <w:r>
        <w:t>THE BONNIEST LASS IN ALL THE WORLD  (S8x40)  3C (4C set)</w:t>
      </w:r>
      <w:r>
        <w:tab/>
        <w:t>Thompson  RSCDS Bk 14</w:t>
      </w:r>
    </w:p>
    <w:p w:rsidR="00B11EB3" w:rsidRDefault="00B11EB3" w:rsidP="00B11EB3">
      <w:pPr>
        <w:pStyle w:val="DanceBody"/>
      </w:pPr>
      <w:r>
        <w:t xml:space="preserve"> 1- 8</w:t>
      </w:r>
      <w:r>
        <w:tab/>
        <w:t>1s set &amp; turn RH, 1s+2s facing on sides set &amp; turn RH</w:t>
      </w:r>
    </w:p>
    <w:p w:rsidR="00B11EB3" w:rsidRDefault="00B11EB3" w:rsidP="00B11EB3">
      <w:pPr>
        <w:pStyle w:val="DanceBody"/>
      </w:pPr>
      <w:r>
        <w:t xml:space="preserve"> 9-16</w:t>
      </w:r>
      <w:r>
        <w:tab/>
        <w:t>1s lead down below 3s, cast up to 2</w:t>
      </w:r>
      <w:r w:rsidRPr="00972EEB">
        <w:t>nd</w:t>
      </w:r>
      <w:r>
        <w:t xml:space="preserve"> place on own sides &amp; set twice</w:t>
      </w:r>
    </w:p>
    <w:p w:rsidR="00B11EB3" w:rsidRDefault="00B11EB3" w:rsidP="00B11EB3">
      <w:pPr>
        <w:pStyle w:val="DanceBody"/>
      </w:pPr>
      <w:r>
        <w:t>17-24</w:t>
      </w:r>
      <w:r>
        <w:tab/>
        <w:t>2s+1s dance R&amp;L</w:t>
      </w:r>
    </w:p>
    <w:p w:rsidR="00B11EB3" w:rsidRDefault="00B11EB3" w:rsidP="00B11EB3">
      <w:pPr>
        <w:pStyle w:val="DanceBody"/>
      </w:pPr>
      <w:r>
        <w:t>25-32</w:t>
      </w:r>
      <w:r>
        <w:tab/>
        <w:t>1L dances 3H round to left with 2s</w:t>
      </w:r>
      <w:r w:rsidRPr="00BA6B4D">
        <w:rPr>
          <w:b/>
        </w:rPr>
        <w:t xml:space="preserve"> </w:t>
      </w:r>
      <w:r>
        <w:rPr>
          <w:b/>
        </w:rPr>
        <w:t xml:space="preserve">as </w:t>
      </w:r>
      <w:r>
        <w:t>1M dances 3H round with 3s, 1s pass by right &amp; dance 3H round to right with other couple</w:t>
      </w:r>
    </w:p>
    <w:p w:rsidR="00B11EB3" w:rsidRDefault="00B11EB3" w:rsidP="00B11EB3">
      <w:pPr>
        <w:pStyle w:val="DanceBody"/>
        <w:keepNext w:val="0"/>
      </w:pPr>
      <w:r>
        <w:t>33-40</w:t>
      </w:r>
      <w:r>
        <w:tab/>
        <w:t>1s lead out between 2L+3L, cast round nearest corner, into centre, lead out between 2M+3M &amp; cast round corner to 2</w:t>
      </w:r>
      <w:r w:rsidRPr="00972EEB">
        <w:t>nd</w:t>
      </w:r>
      <w:r>
        <w:t xml:space="preserve"> place own sides</w:t>
      </w:r>
    </w:p>
    <w:p w:rsidR="00B11EB3" w:rsidRDefault="00B11EB3" w:rsidP="00B11EB3"/>
    <w:p w:rsidR="00B11EB3" w:rsidRDefault="00B11EB3" w:rsidP="00B11EB3">
      <w:pPr>
        <w:pStyle w:val="Minicrib"/>
      </w:pPr>
      <w:r>
        <w:t>THE BONNY BELLS OF HEATHER  (R6x32)  6C Set</w:t>
      </w:r>
      <w:r>
        <w:tab/>
        <w:t>Jean Attwood  Alexander Bk 8</w:t>
      </w:r>
    </w:p>
    <w:p w:rsidR="00B11EB3" w:rsidRPr="006B40B3" w:rsidRDefault="00B11EB3" w:rsidP="00B11EB3">
      <w:pPr>
        <w:pStyle w:val="DanceBody"/>
      </w:pPr>
      <w:r w:rsidRPr="006B40B3">
        <w:t>4s+5s+6s start on opp sides</w:t>
      </w:r>
    </w:p>
    <w:p w:rsidR="00B11EB3" w:rsidRPr="006B40B3" w:rsidRDefault="00B11EB3" w:rsidP="00B11EB3">
      <w:pPr>
        <w:pStyle w:val="DanceBody"/>
      </w:pPr>
      <w:r w:rsidRPr="006B40B3">
        <w:t xml:space="preserve"> 1- 8</w:t>
      </w:r>
      <w:r w:rsidRPr="006B40B3">
        <w:tab/>
        <w:t>1s &amp; 6s turn RH, cast in 1 place &amp; turn LH 1.1/2 times to end BtoB facing 2s/5s while 3s+4s dance RH across &amp; LH back to places</w:t>
      </w:r>
    </w:p>
    <w:p w:rsidR="00B11EB3" w:rsidRPr="006B40B3" w:rsidRDefault="00B11EB3" w:rsidP="00B11EB3">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B11EB3" w:rsidRPr="006B40B3" w:rsidRDefault="00B11EB3" w:rsidP="00B11EB3">
      <w:pPr>
        <w:pStyle w:val="DanceBody"/>
      </w:pPr>
      <w:r w:rsidRPr="006B40B3">
        <w:t>17-24</w:t>
      </w:r>
      <w:r w:rsidRPr="006B40B3">
        <w:tab/>
        <w:t>1s &amp; 6s set, 3/4 turn into prom hold &amp; Promenade round each other (RSh) to end on sides between 3s+4s (1s facing 3M &amp; 6s facing 4M)</w:t>
      </w:r>
    </w:p>
    <w:p w:rsidR="00B11EB3" w:rsidRPr="006B40B3" w:rsidRDefault="00B11EB3" w:rsidP="00B11EB3">
      <w:pPr>
        <w:pStyle w:val="DanceBody"/>
        <w:keepNext w:val="0"/>
      </w:pPr>
      <w:r w:rsidRPr="006B40B3">
        <w:t>25-32</w:t>
      </w:r>
      <w:r w:rsidRPr="006B40B3">
        <w:tab/>
        <w:t>1s dance reel of 3 on sides with 3M+4L while 6s dance reels with 4M+3L (1s &amp; 6s end in centre ready for RH across).  2 3 6(1)(4)(5)</w:t>
      </w:r>
    </w:p>
    <w:p w:rsidR="00B11EB3" w:rsidRDefault="00B11EB3" w:rsidP="00B11EB3"/>
    <w:p w:rsidR="00B11EB3" w:rsidRDefault="00B11EB3" w:rsidP="00B11EB3">
      <w:pPr>
        <w:pStyle w:val="Minicrib"/>
      </w:pPr>
      <w:r>
        <w:t>BONNY BETTY ATTRILL  (S8x32)  3C (4C set)</w:t>
      </w:r>
      <w:r>
        <w:tab/>
        <w:t>Gervaise Vaz, 2023</w:t>
      </w:r>
    </w:p>
    <w:p w:rsidR="00B11EB3" w:rsidRDefault="00B11EB3" w:rsidP="00B11EB3">
      <w:pPr>
        <w:pStyle w:val="DanceBody"/>
      </w:pPr>
      <w:r>
        <w:t xml:space="preserve"> 1- 8</w:t>
      </w:r>
      <w:r>
        <w:tab/>
        <w:t>1s+2s dance the Tourbillon</w:t>
      </w:r>
    </w:p>
    <w:p w:rsidR="00B11EB3" w:rsidRDefault="00B11EB3" w:rsidP="00B11EB3">
      <w:pPr>
        <w:pStyle w:val="DanceBody"/>
      </w:pPr>
      <w:r>
        <w:t xml:space="preserve"> 9-16</w:t>
      </w:r>
      <w:r>
        <w:tab/>
        <w:t>1L+3s &amp; 1M+2s dance LH across, 1s pass LSh to dance RH across with other couple</w:t>
      </w:r>
    </w:p>
    <w:p w:rsidR="00B11EB3" w:rsidRDefault="00B11EB3" w:rsidP="00B11EB3">
      <w:pPr>
        <w:pStyle w:val="DanceBody"/>
      </w:pPr>
      <w:r>
        <w:t>17-24</w:t>
      </w:r>
      <w:r>
        <w:tab/>
        <w:t>1s and 3s dance the Bourrel.  2 3 1</w:t>
      </w:r>
    </w:p>
    <w:p w:rsidR="00B11EB3" w:rsidRDefault="00B11EB3" w:rsidP="00B11EB3">
      <w:pPr>
        <w:pStyle w:val="DanceBody"/>
      </w:pPr>
      <w:r>
        <w:t>25-28</w:t>
      </w:r>
      <w:r>
        <w:tab/>
        <w:t>1s NHJ dance up middle for 2 bars, turn in to face each other and set (3s step down on bars 27 and 28)</w:t>
      </w:r>
    </w:p>
    <w:p w:rsidR="00B11EB3" w:rsidRDefault="00B11EB3" w:rsidP="00B11EB3">
      <w:pPr>
        <w:pStyle w:val="DanceBody"/>
        <w:keepNext w:val="0"/>
      </w:pPr>
      <w:r>
        <w:t>29-32</w:t>
      </w:r>
      <w:r>
        <w:tab/>
        <w:t xml:space="preserve">1L dances up and casts around 2L to 2nd place own side </w:t>
      </w:r>
      <w:r w:rsidRPr="003D0003">
        <w:rPr>
          <w:b/>
        </w:rPr>
        <w:t>while</w:t>
      </w:r>
      <w:r>
        <w:t xml:space="preserve"> 1M dances down and casts around 3M to 2nd place own side.  2 1 3</w:t>
      </w:r>
    </w:p>
    <w:p w:rsidR="00B11EB3" w:rsidRDefault="00B11EB3" w:rsidP="00B11EB3"/>
    <w:p w:rsidR="00B11EB3" w:rsidRDefault="00B11EB3" w:rsidP="00B11EB3">
      <w:pPr>
        <w:pStyle w:val="Minicrib"/>
      </w:pPr>
      <w:r>
        <w:t>BONNY BLUE BRIDE  (J8x32)  3C (4C set)</w:t>
      </w:r>
      <w:r>
        <w:tab/>
        <w:t>T McCall  Wee Hoose on the Prairie</w:t>
      </w:r>
    </w:p>
    <w:p w:rsidR="00B11EB3" w:rsidRPr="006B40B3" w:rsidRDefault="00B11EB3" w:rsidP="00B11EB3">
      <w:pPr>
        <w:pStyle w:val="DanceBody"/>
      </w:pPr>
      <w:r w:rsidRPr="006B40B3">
        <w:t xml:space="preserve"> 1- 8</w:t>
      </w:r>
      <w:r w:rsidRPr="006B40B3">
        <w:tab/>
        <w:t>1s lead down the middle &amp; back</w:t>
      </w:r>
    </w:p>
    <w:p w:rsidR="00B11EB3" w:rsidRPr="006B40B3" w:rsidRDefault="00B11EB3" w:rsidP="00B11EB3">
      <w:pPr>
        <w:pStyle w:val="DanceBody"/>
      </w:pPr>
      <w:r w:rsidRPr="006B40B3">
        <w:t xml:space="preserve"> 9-16</w:t>
      </w:r>
      <w:r w:rsidRPr="006B40B3">
        <w:tab/>
        <w:t>1s+2s+3s advance to meet partners, 1s followed by 2s+3s dance up, cast down to 3rd place &amp; dance up to places</w:t>
      </w:r>
    </w:p>
    <w:p w:rsidR="00B11EB3" w:rsidRPr="006B40B3" w:rsidRDefault="00B11EB3" w:rsidP="00B11EB3">
      <w:pPr>
        <w:pStyle w:val="DanceBody"/>
      </w:pPr>
      <w:r w:rsidRPr="006B40B3">
        <w:t>17-24</w:t>
      </w:r>
      <w:r w:rsidRPr="006B40B3">
        <w:tab/>
        <w:t>1s+2s+3s dance DoSiDo &amp; turn RH</w:t>
      </w:r>
    </w:p>
    <w:p w:rsidR="00B11EB3" w:rsidRPr="006B40B3" w:rsidRDefault="00B11EB3" w:rsidP="00B11EB3">
      <w:pPr>
        <w:pStyle w:val="DanceBody"/>
        <w:keepNext w:val="0"/>
      </w:pPr>
      <w:r w:rsidRPr="006B40B3">
        <w:t>25-32</w:t>
      </w:r>
      <w:r w:rsidRPr="006B40B3">
        <w:tab/>
        <w:t>1s cross RH, cast 1 place, cross down below 3s &amp; cast up to 2nd place own sides</w:t>
      </w:r>
    </w:p>
    <w:p w:rsidR="00B11EB3" w:rsidRDefault="00B11EB3" w:rsidP="00B11EB3"/>
    <w:p w:rsidR="00B11EB3" w:rsidRDefault="00B11EB3" w:rsidP="00B11EB3">
      <w:pPr>
        <w:pStyle w:val="Minicrib"/>
      </w:pPr>
      <w:r>
        <w:t>KISS ME QUICK MY MITHER'S COMING (Bonny Jocky)  (R8x32)  3C (4C set)</w:t>
      </w:r>
      <w:r>
        <w:tab/>
        <w:t>Johnson  RSCDS Bk 12</w:t>
      </w:r>
    </w:p>
    <w:p w:rsidR="00B11EB3" w:rsidRDefault="00B11EB3" w:rsidP="00B11EB3">
      <w:pPr>
        <w:pStyle w:val="DanceBody"/>
      </w:pPr>
      <w:r>
        <w:t xml:space="preserve"> 1- 8</w:t>
      </w:r>
      <w:r>
        <w:tab/>
        <w:t>1M bows to 2L &amp; dances reel of 3 with 3s giving LSh to 3L (1M ending in 2</w:t>
      </w:r>
      <w:r w:rsidRPr="00972EEB">
        <w:t>nd</w:t>
      </w:r>
      <w:r>
        <w:t xml:space="preserve"> place)</w:t>
      </w:r>
    </w:p>
    <w:p w:rsidR="00B11EB3" w:rsidRDefault="00B11EB3" w:rsidP="00B11EB3">
      <w:pPr>
        <w:pStyle w:val="DanceBody"/>
      </w:pPr>
      <w:r>
        <w:t xml:space="preserve"> 9-16</w:t>
      </w:r>
      <w:r>
        <w:tab/>
        <w:t>1L bows to 2M &amp; dances reel of 3 with 3s giving RSh to 3M (1L ending in 2</w:t>
      </w:r>
      <w:r w:rsidRPr="00972EEB">
        <w:t>nd</w:t>
      </w:r>
      <w:r>
        <w:t xml:space="preserve"> place)</w:t>
      </w:r>
    </w:p>
    <w:p w:rsidR="00B11EB3" w:rsidRDefault="00B11EB3" w:rsidP="00B11EB3">
      <w:pPr>
        <w:pStyle w:val="DanceBody"/>
      </w:pPr>
      <w:r>
        <w:t>17-24</w:t>
      </w:r>
      <w:r>
        <w:tab/>
        <w:t>1s dance reels of 3 across, 1L with 2s &amp; 1M with 3s (1s end in 2</w:t>
      </w:r>
      <w:r w:rsidRPr="00972EEB">
        <w:t>nd</w:t>
      </w:r>
      <w:r>
        <w:t xml:space="preserve"> places)</w:t>
      </w:r>
    </w:p>
    <w:p w:rsidR="00B11EB3" w:rsidRDefault="00B11EB3" w:rsidP="00B11EB3">
      <w:pPr>
        <w:pStyle w:val="DanceBody"/>
        <w:keepNext w:val="0"/>
      </w:pPr>
      <w:r>
        <w:t>25-32</w:t>
      </w:r>
      <w:r>
        <w:tab/>
        <w:t>1s dance Fig of 8 round 2s (casting up to start)</w:t>
      </w:r>
    </w:p>
    <w:p w:rsidR="00B11EB3" w:rsidRDefault="00B11EB3" w:rsidP="00B11EB3"/>
    <w:p w:rsidR="00B11EB3" w:rsidRDefault="00B11EB3" w:rsidP="00B11EB3">
      <w:pPr>
        <w:pStyle w:val="Minicrib"/>
      </w:pPr>
      <w:r>
        <w:t>THE BONNY LADS OF EARLEY  (R8x32)  3C (4C set)</w:t>
      </w:r>
      <w:r>
        <w:tab/>
        <w:t>Jean Attwood  Ness House 1</w:t>
      </w:r>
    </w:p>
    <w:p w:rsidR="00B11EB3" w:rsidRPr="006B40B3" w:rsidRDefault="00B11EB3" w:rsidP="00B11EB3">
      <w:pPr>
        <w:pStyle w:val="DanceBody"/>
      </w:pPr>
      <w:r w:rsidRPr="006B40B3">
        <w:t xml:space="preserve"> 1- 8</w:t>
      </w:r>
      <w:r w:rsidRPr="006B40B3">
        <w:tab/>
        <w:t>1s lead down &amp; cross below 2s, cast down behind 3s &amp; lead up into double triangle position facing opposite sides &amp; 2s+1s+3s set</w:t>
      </w:r>
    </w:p>
    <w:p w:rsidR="00B11EB3" w:rsidRPr="006B40B3" w:rsidRDefault="00B11EB3" w:rsidP="00B11EB3">
      <w:pPr>
        <w:pStyle w:val="DanceBody"/>
      </w:pPr>
      <w:r w:rsidRPr="006B40B3">
        <w:t xml:space="preserve"> 9-12</w:t>
      </w:r>
      <w:r w:rsidRPr="006B40B3">
        <w:tab/>
        <w:t>1s turn 1st corner RH &amp; dance RSh round corner to end facing in middle (M facing up, L down) while 2nd corners petronella into centre &amp; set</w:t>
      </w:r>
    </w:p>
    <w:p w:rsidR="00B11EB3" w:rsidRPr="006B40B3" w:rsidRDefault="00B11EB3" w:rsidP="00B11EB3">
      <w:pPr>
        <w:pStyle w:val="DanceBody"/>
      </w:pPr>
      <w:r w:rsidRPr="006B40B3">
        <w:t>13-16</w:t>
      </w:r>
      <w:r w:rsidRPr="006B40B3">
        <w:tab/>
        <w:t>1s+2nd corners dance 1/2 reel of 4 up/down set (3M ends in 2L place &amp; 2L in 3M place) while 1st corners chase 1/2 way round set</w:t>
      </w:r>
    </w:p>
    <w:p w:rsidR="00B11EB3" w:rsidRPr="006B40B3" w:rsidRDefault="00B11EB3" w:rsidP="00B11EB3">
      <w:pPr>
        <w:pStyle w:val="DanceBody"/>
      </w:pPr>
      <w:r w:rsidRPr="006B40B3">
        <w:t>17-24</w:t>
      </w:r>
      <w:r w:rsidRPr="006B40B3">
        <w:tab/>
        <w:t>1s dance RH across (L with 3s &amp; M with 2s), pass RSh &amp; dance LH across with other couple 1s ending in 2nd place own side</w:t>
      </w:r>
    </w:p>
    <w:p w:rsidR="00B11EB3" w:rsidRPr="006B40B3" w:rsidRDefault="00B11EB3" w:rsidP="00B11EB3">
      <w:pPr>
        <w:pStyle w:val="DanceBody"/>
        <w:keepNext w:val="0"/>
      </w:pPr>
      <w:r w:rsidRPr="006B40B3">
        <w:t>25-32</w:t>
      </w:r>
      <w:r w:rsidRPr="006B40B3">
        <w:tab/>
        <w:t>1s dance Diag R&amp;L</w:t>
      </w:r>
    </w:p>
    <w:p w:rsidR="00B11EB3" w:rsidRDefault="00B11EB3" w:rsidP="00B11EB3"/>
    <w:p w:rsidR="00B11EB3" w:rsidRDefault="00B11EB3" w:rsidP="00B11EB3">
      <w:pPr>
        <w:pStyle w:val="Minicrib"/>
      </w:pPr>
      <w:r>
        <w:t>THE BONNY WATER  (S4x48)  4C set</w:t>
      </w:r>
      <w:r>
        <w:tab/>
        <w:t>Ruth Rintoul  Alba Smiles Better</w:t>
      </w:r>
    </w:p>
    <w:p w:rsidR="00B11EB3" w:rsidRPr="000D60D4" w:rsidRDefault="00B11EB3" w:rsidP="00B11EB3">
      <w:pPr>
        <w:pStyle w:val="DanceBody"/>
      </w:pPr>
      <w:r w:rsidRPr="000D60D4">
        <w:t xml:space="preserve"> 1- 8</w:t>
      </w:r>
      <w:r w:rsidRPr="000D60D4">
        <w:tab/>
        <w:t>All 1/2 turn &amp; twirl to opposite sides, 1s &amp; 3s dance 1/2 Fig of 8 round couple below</w:t>
      </w:r>
    </w:p>
    <w:p w:rsidR="00B11EB3" w:rsidRPr="000D60D4" w:rsidRDefault="00B11EB3" w:rsidP="00B11EB3">
      <w:pPr>
        <w:pStyle w:val="DanceBody"/>
      </w:pPr>
      <w:r w:rsidRPr="000D60D4">
        <w:t xml:space="preserve"> 9-16</w:t>
      </w:r>
      <w:r w:rsidRPr="000D60D4">
        <w:tab/>
        <w:t>1s+2s also 3s+4s dance Ladies' Chain ending with Ladies passing LSh to face partner</w:t>
      </w:r>
    </w:p>
    <w:p w:rsidR="00B11EB3" w:rsidRPr="000D60D4" w:rsidRDefault="00B11EB3" w:rsidP="00B11EB3">
      <w:pPr>
        <w:pStyle w:val="DanceBody"/>
      </w:pPr>
      <w:r w:rsidRPr="000D60D4">
        <w:t>17-24</w:t>
      </w:r>
      <w:r w:rsidRPr="000D60D4">
        <w:tab/>
        <w:t>All dance diag reels of 4 across with Ladies ending besides partner on sides</w:t>
      </w:r>
    </w:p>
    <w:p w:rsidR="00B11EB3" w:rsidRPr="000D60D4" w:rsidRDefault="00B11EB3" w:rsidP="00B11EB3">
      <w:pPr>
        <w:pStyle w:val="DanceBody"/>
      </w:pPr>
      <w:r w:rsidRPr="000D60D4">
        <w:t>25-32</w:t>
      </w:r>
      <w:r w:rsidRPr="000D60D4">
        <w:tab/>
        <w:t xml:space="preserve">All set &amp; 1s+2s also 3s+4s </w:t>
      </w:r>
      <w:r>
        <w:t>petronella-in-tandem</w:t>
      </w:r>
      <w:r w:rsidRPr="000D60D4">
        <w:t>, all set (facing across) &amp; cross RH</w:t>
      </w:r>
    </w:p>
    <w:p w:rsidR="00B11EB3" w:rsidRPr="000D60D4" w:rsidRDefault="00B11EB3" w:rsidP="00B11EB3">
      <w:pPr>
        <w:pStyle w:val="DanceBody"/>
      </w:pPr>
      <w:r w:rsidRPr="000D60D4">
        <w:t>33-40</w:t>
      </w:r>
      <w:r w:rsidRPr="000D60D4">
        <w:tab/>
        <w:t>1s cast as 2s cross up RH, 3s cast up as 1s cross down RH, 1s cast down as 4s cross up RH &amp; 1s cross RH</w:t>
      </w:r>
    </w:p>
    <w:p w:rsidR="00B11EB3" w:rsidRPr="000D60D4" w:rsidRDefault="00B11EB3" w:rsidP="00B11EB3">
      <w:pPr>
        <w:pStyle w:val="DanceBody"/>
        <w:keepNext w:val="0"/>
      </w:pPr>
      <w:r w:rsidRPr="000D60D4">
        <w:t>41-48</w:t>
      </w:r>
      <w:r w:rsidRPr="000D60D4">
        <w:tab/>
        <w:t>2s+3s also 4s+1s dance Diamond Poussette</w:t>
      </w:r>
    </w:p>
    <w:p w:rsidR="00B11EB3" w:rsidRDefault="00B11EB3" w:rsidP="00B11EB3"/>
    <w:p w:rsidR="00B11EB3" w:rsidRDefault="00B11EB3" w:rsidP="00B11EB3">
      <w:pPr>
        <w:pStyle w:val="Minicrib"/>
      </w:pPr>
      <w:r>
        <w:t>BONSOIR ROLAND  (S8x32)  3C (4C set)</w:t>
      </w:r>
      <w:r>
        <w:tab/>
        <w:t>Wouter Joubert  Fields of Gold</w:t>
      </w:r>
    </w:p>
    <w:p w:rsidR="00B11EB3" w:rsidRDefault="00B11EB3" w:rsidP="00B11EB3">
      <w:pPr>
        <w:pStyle w:val="DanceBody"/>
      </w:pPr>
      <w:r>
        <w:t xml:space="preserve"> 1- 8</w:t>
      </w:r>
      <w:r>
        <w:tab/>
        <w:t>1s+2s dance Espagnole:</w:t>
      </w:r>
    </w:p>
    <w:p w:rsidR="00B11EB3" w:rsidRDefault="00B11EB3" w:rsidP="00B11EB3">
      <w:pPr>
        <w:pStyle w:val="DanceBody"/>
      </w:pPr>
      <w:r>
        <w:tab/>
        <w:t>1- 2   1s+2s cross (Ladies lead across RH passing between Men) with Ladies changing places RH</w:t>
      </w:r>
    </w:p>
    <w:p w:rsidR="00B11EB3" w:rsidRDefault="00B11EB3" w:rsidP="00B11EB3">
      <w:pPr>
        <w:pStyle w:val="DanceBody"/>
      </w:pPr>
      <w:r>
        <w:tab/>
        <w:t>3- 4   1s+2s cross back (Men lead across RH between Ladies) with Men changing places RH</w:t>
      </w:r>
    </w:p>
    <w:p w:rsidR="00B11EB3" w:rsidRDefault="00B11EB3" w:rsidP="00B11EB3">
      <w:pPr>
        <w:pStyle w:val="DanceBody"/>
      </w:pPr>
      <w:r>
        <w:tab/>
        <w:t>5- 8   2s turn RH</w:t>
      </w:r>
      <w:r w:rsidRPr="00BA6B4D">
        <w:rPr>
          <w:b/>
        </w:rPr>
        <w:t xml:space="preserve"> </w:t>
      </w:r>
      <w:r>
        <w:rPr>
          <w:b/>
        </w:rPr>
        <w:t xml:space="preserve">as </w:t>
      </w:r>
      <w:r>
        <w:t>1s turn LH</w:t>
      </w:r>
    </w:p>
    <w:p w:rsidR="00B11EB3" w:rsidRDefault="00B11EB3" w:rsidP="00B11EB3">
      <w:pPr>
        <w:pStyle w:val="DanceBody"/>
      </w:pPr>
      <w:r>
        <w:t xml:space="preserve"> 9-16</w:t>
      </w:r>
      <w:r>
        <w:tab/>
        <w:t>All set &amp; turn 2H &amp; chase clockwise 1/2 way round (3) (1) (2)</w:t>
      </w:r>
    </w:p>
    <w:p w:rsidR="00B11EB3" w:rsidRDefault="00B11EB3" w:rsidP="00B11EB3">
      <w:pPr>
        <w:pStyle w:val="DanceBody"/>
      </w:pPr>
      <w:r>
        <w:t>17-24</w:t>
      </w:r>
      <w:r>
        <w:tab/>
        <w:t>1s dance Fig of 8 on own sides, passing 4th corners (pstn) RSh to begin  (3) 1 (2)</w:t>
      </w:r>
    </w:p>
    <w:p w:rsidR="00B11EB3" w:rsidRDefault="00B11EB3" w:rsidP="00B11EB3">
      <w:pPr>
        <w:pStyle w:val="DanceBody"/>
      </w:pPr>
      <w:r>
        <w:t>25-28</w:t>
      </w:r>
      <w:r>
        <w:tab/>
        <w:t>1s dance 1/2 diagonal R&amp;L with 1st corners (pstn). On bar 28 1s dance in to finish BtoB facing 4th corners (pstn)</w:t>
      </w:r>
    </w:p>
    <w:p w:rsidR="00B11EB3" w:rsidRDefault="00B11EB3" w:rsidP="00B11EB3">
      <w:pPr>
        <w:pStyle w:val="DanceBody"/>
        <w:keepNext w:val="0"/>
      </w:pPr>
      <w:r>
        <w:t>29-32</w:t>
      </w:r>
      <w:r>
        <w:tab/>
        <w:t>1s dance 1/2 diagonal reel of 4 with 4th corners (1s &amp; corners pass LSh to begin)</w:t>
      </w:r>
    </w:p>
    <w:p w:rsidR="00B11EB3" w:rsidRDefault="00B11EB3" w:rsidP="00B11EB3"/>
    <w:p w:rsidR="00B11EB3" w:rsidRDefault="00B11EB3" w:rsidP="00B11EB3">
      <w:pPr>
        <w:pStyle w:val="Minicrib"/>
      </w:pPr>
      <w:r>
        <w:t>THE BONSPIEL  (R4x32)  4C Set</w:t>
      </w:r>
      <w:r>
        <w:tab/>
        <w:t>Peter McBryde  Bonspiel Coll</w:t>
      </w:r>
    </w:p>
    <w:p w:rsidR="00B11EB3" w:rsidRPr="0064240F" w:rsidRDefault="00B11EB3" w:rsidP="00B11EB3">
      <w:pPr>
        <w:pStyle w:val="DanceBody"/>
      </w:pPr>
      <w:r w:rsidRPr="0064240F">
        <w:t xml:space="preserve"> 1- 4</w:t>
      </w:r>
      <w:r w:rsidRPr="0064240F">
        <w:tab/>
        <w:t>1s cross RH &amp; cast 1 place (2 step up)</w:t>
      </w:r>
    </w:p>
    <w:p w:rsidR="00B11EB3" w:rsidRPr="0064240F" w:rsidRDefault="00B11EB3" w:rsidP="00B11EB3">
      <w:pPr>
        <w:pStyle w:val="DanceBody"/>
      </w:pPr>
      <w:r w:rsidRPr="0064240F">
        <w:t xml:space="preserve"> 5-12</w:t>
      </w:r>
      <w:r w:rsidRPr="0064240F">
        <w:tab/>
        <w:t>1s dance in &amp; down for reflection reels of 3 on sides with 3s+4s</w:t>
      </w:r>
    </w:p>
    <w:p w:rsidR="00B11EB3" w:rsidRPr="0064240F" w:rsidRDefault="00B11EB3" w:rsidP="00B11EB3">
      <w:pPr>
        <w:pStyle w:val="DanceBody"/>
      </w:pPr>
      <w:r w:rsidRPr="0064240F">
        <w:t>13-16</w:t>
      </w:r>
      <w:r w:rsidRPr="0064240F">
        <w:tab/>
        <w:t>1s &amp; 4s cross RH &amp; cast up 1 place (2s+3s step down)</w:t>
      </w:r>
    </w:p>
    <w:p w:rsidR="00B11EB3" w:rsidRPr="0064240F" w:rsidRDefault="00B11EB3" w:rsidP="00B11EB3">
      <w:pPr>
        <w:pStyle w:val="DanceBody"/>
      </w:pPr>
      <w:r w:rsidRPr="0064240F">
        <w:t>17-24</w:t>
      </w:r>
      <w:r w:rsidRPr="0064240F">
        <w:tab/>
        <w:t>4s dance in &amp; up for reflection reels of 3 on sides with 1s+2s</w:t>
      </w:r>
    </w:p>
    <w:p w:rsidR="00B11EB3" w:rsidRPr="0064240F" w:rsidRDefault="00B11EB3" w:rsidP="00B11EB3">
      <w:pPr>
        <w:pStyle w:val="DanceBody"/>
      </w:pPr>
      <w:r w:rsidRPr="0064240F">
        <w:t>25-28</w:t>
      </w:r>
      <w:r w:rsidRPr="0064240F">
        <w:tab/>
        <w:t>1s &amp; 4s cross RH &amp; cast down</w:t>
      </w:r>
      <w:r>
        <w:t xml:space="preserve"> </w:t>
      </w:r>
      <w:r w:rsidRPr="0064240F">
        <w:t>1 place (2s+3s step up)</w:t>
      </w:r>
    </w:p>
    <w:p w:rsidR="00B11EB3" w:rsidRPr="0064240F" w:rsidRDefault="00B11EB3" w:rsidP="00B11EB3">
      <w:pPr>
        <w:pStyle w:val="DanceBody"/>
        <w:keepNext w:val="0"/>
      </w:pPr>
      <w:r w:rsidRPr="0064240F">
        <w:t>29-32</w:t>
      </w:r>
      <w:r w:rsidRPr="0064240F">
        <w:tab/>
        <w:t>1s cross LH &amp; cast to bottom (3s+4s step up)</w:t>
      </w:r>
    </w:p>
    <w:p w:rsidR="00B11EB3" w:rsidRDefault="00B11EB3" w:rsidP="00B11EB3"/>
    <w:p w:rsidR="00B11EB3" w:rsidRDefault="00B11EB3" w:rsidP="00B11EB3">
      <w:pPr>
        <w:pStyle w:val="Minicrib"/>
      </w:pPr>
      <w:r>
        <w:t>THE BONXIE  (R4x40)  4C set</w:t>
      </w:r>
      <w:r>
        <w:tab/>
        <w:t>A Large  SCD Archives</w:t>
      </w:r>
    </w:p>
    <w:p w:rsidR="00B11EB3" w:rsidRPr="006B40B3" w:rsidRDefault="00B11EB3" w:rsidP="00B11EB3">
      <w:pPr>
        <w:pStyle w:val="DanceBody"/>
      </w:pPr>
      <w:r w:rsidRPr="006B40B3">
        <w:t xml:space="preserve"> 1- 8</w:t>
      </w:r>
      <w:r w:rsidRPr="006B40B3">
        <w:tab/>
        <w:t>All Adv+Ret, 1M+2M+3M dance DoSiDo diagonally with 2L+3L+4L while 1L &amp; 4M cross &amp; cast to each others place</w:t>
      </w:r>
    </w:p>
    <w:p w:rsidR="00B11EB3" w:rsidRPr="006B40B3" w:rsidRDefault="00B11EB3" w:rsidP="00B11EB3">
      <w:pPr>
        <w:pStyle w:val="DanceBody"/>
      </w:pPr>
      <w:r w:rsidRPr="006B40B3">
        <w:t xml:space="preserve"> 9-16</w:t>
      </w:r>
      <w:r w:rsidRPr="006B40B3">
        <w:tab/>
        <w:t>1L dances reel of 3 with 3M+4L giving RSh to 4L while 4M similarly reel with 1M+2L, 4M+1L 3/4 turn LH to face 2M &amp; 3L as others set diagonally</w:t>
      </w:r>
    </w:p>
    <w:p w:rsidR="00B11EB3" w:rsidRPr="006B40B3" w:rsidRDefault="00B11EB3" w:rsidP="00B11EB3">
      <w:pPr>
        <w:pStyle w:val="DanceBody"/>
      </w:pPr>
      <w:r w:rsidRPr="006B40B3">
        <w:t>17-24</w:t>
      </w:r>
      <w:r w:rsidRPr="006B40B3">
        <w:tab/>
        <w:t>2M+1L+4M+3L dance reel of 4</w:t>
      </w:r>
    </w:p>
    <w:p w:rsidR="00B11EB3" w:rsidRPr="006B40B3" w:rsidRDefault="00B11EB3" w:rsidP="00B11EB3">
      <w:pPr>
        <w:pStyle w:val="DanceBody"/>
      </w:pPr>
      <w:r w:rsidRPr="006B40B3">
        <w:t>25-32</w:t>
      </w:r>
      <w:r w:rsidRPr="006B40B3">
        <w:tab/>
        <w:t>1L casts up round 1M into prom hold as 4M casts down round 4L into prom hold, 1s+4s dance across &amp; cast 1 pl to end BtoB 1s facing up &amp; 4s dn</w:t>
      </w:r>
    </w:p>
    <w:p w:rsidR="00B11EB3" w:rsidRPr="006B40B3" w:rsidRDefault="00B11EB3" w:rsidP="00B11EB3">
      <w:pPr>
        <w:pStyle w:val="DanceBody"/>
        <w:keepNext w:val="0"/>
      </w:pPr>
      <w:r w:rsidRPr="006B40B3">
        <w:t>33-40</w:t>
      </w:r>
      <w:r w:rsidRPr="006B40B3">
        <w:tab/>
        <w:t>1s &amp; 4s lead to ends, cross to own sides &amp; cast in 1 place, 1M+4M also 1L+4L turn 1.1/2 times to end 2 4 1 3</w:t>
      </w:r>
    </w:p>
    <w:p w:rsidR="00B11EB3" w:rsidRDefault="00B11EB3" w:rsidP="00B11EB3"/>
    <w:p w:rsidR="00B11EB3" w:rsidRDefault="00B11EB3" w:rsidP="00B11EB3">
      <w:pPr>
        <w:pStyle w:val="Minicrib"/>
      </w:pPr>
      <w:r>
        <w:t>BOOK OF VERSE  (S8x32)  3C (4C Set)</w:t>
      </w:r>
      <w:r>
        <w:tab/>
        <w:t>Iain Boyd</w:t>
      </w:r>
    </w:p>
    <w:p w:rsidR="00B11EB3" w:rsidRPr="006B40B3" w:rsidRDefault="00B11EB3" w:rsidP="00B11EB3">
      <w:pPr>
        <w:pStyle w:val="DanceBody"/>
      </w:pPr>
      <w:r w:rsidRPr="006B40B3">
        <w:t xml:space="preserve"> 1- 4</w:t>
      </w:r>
      <w:r w:rsidRPr="006B40B3">
        <w:tab/>
        <w:t>1s+2s+3s set ending with Men facing up &amp; Ladies down, set passing partners BtoB &amp; dance out to opposite sides</w:t>
      </w:r>
    </w:p>
    <w:p w:rsidR="00B11EB3" w:rsidRPr="006B40B3" w:rsidRDefault="00B11EB3" w:rsidP="00B11EB3">
      <w:pPr>
        <w:pStyle w:val="DanceBody"/>
      </w:pPr>
      <w:r w:rsidRPr="006B40B3">
        <w:t xml:space="preserve"> 5- 8</w:t>
      </w:r>
      <w:r w:rsidRPr="006B40B3">
        <w:tab/>
        <w:t>Repeat back to places with Men facing down &amp; Ladies up</w:t>
      </w:r>
    </w:p>
    <w:p w:rsidR="00B11EB3" w:rsidRPr="006B40B3" w:rsidRDefault="00B11EB3" w:rsidP="00B11EB3">
      <w:pPr>
        <w:pStyle w:val="DanceBody"/>
      </w:pPr>
      <w:r w:rsidRPr="006B40B3">
        <w:t xml:space="preserve"> 9-16</w:t>
      </w:r>
      <w:r w:rsidRPr="006B40B3">
        <w:tab/>
        <w:t>1s+2s+3s circle 6H round &amp; back</w:t>
      </w:r>
    </w:p>
    <w:p w:rsidR="00B11EB3" w:rsidRPr="006B40B3" w:rsidRDefault="00B11EB3" w:rsidP="00B11EB3">
      <w:pPr>
        <w:pStyle w:val="DanceBody"/>
      </w:pPr>
      <w:r w:rsidRPr="006B40B3">
        <w:t>17-24</w:t>
      </w:r>
      <w:r w:rsidRPr="006B40B3">
        <w:tab/>
        <w:t>1s set, cast behind 2s, dance down between 3s &amp; cast up to 2nd places</w:t>
      </w:r>
    </w:p>
    <w:p w:rsidR="00B11EB3" w:rsidRPr="006B40B3" w:rsidRDefault="00B11EB3" w:rsidP="00B11EB3">
      <w:pPr>
        <w:pStyle w:val="DanceBody"/>
        <w:keepNext w:val="0"/>
      </w:pPr>
      <w:r w:rsidRPr="006B40B3">
        <w:t>25-32</w:t>
      </w:r>
      <w:r w:rsidRPr="006B40B3">
        <w:tab/>
        <w:t>1s (prom hold) dance up while 2s cast into centre &amp; 1s+2s dance Allemande</w:t>
      </w:r>
    </w:p>
    <w:p w:rsidR="00B11EB3" w:rsidRDefault="00B11EB3" w:rsidP="00B11EB3"/>
    <w:p w:rsidR="00B11EB3" w:rsidRDefault="00B11EB3" w:rsidP="00B11EB3">
      <w:pPr>
        <w:pStyle w:val="Minicrib"/>
      </w:pPr>
      <w:r>
        <w:t>BOOKS &amp; MAPS  (M-(S64+R64))  Sq.Set</w:t>
      </w:r>
      <w:r>
        <w:tab/>
        <w:t>Fröhling, Haramis, Schröder</w:t>
      </w:r>
    </w:p>
    <w:p w:rsidR="00B11EB3" w:rsidRDefault="00B11EB3" w:rsidP="00B11EB3">
      <w:pPr>
        <w:pStyle w:val="DanceBody"/>
      </w:pPr>
      <w:r w:rsidRPr="006B40B3">
        <w:t>Strathspey</w:t>
      </w:r>
    </w:p>
    <w:p w:rsidR="00B11EB3" w:rsidRPr="006B40B3" w:rsidRDefault="00B11EB3" w:rsidP="00B11EB3">
      <w:pPr>
        <w:pStyle w:val="DanceBody"/>
      </w:pPr>
      <w:r w:rsidRPr="006B40B3">
        <w:t xml:space="preserve"> 1- 4</w:t>
      </w:r>
      <w:r w:rsidRPr="006B40B3">
        <w:tab/>
        <w:t xml:space="preserve">All dance </w:t>
      </w:r>
      <w:r>
        <w:t>1/2</w:t>
      </w:r>
      <w:r w:rsidRPr="006B40B3">
        <w:t xml:space="preserve"> Grand Chain</w:t>
      </w:r>
    </w:p>
    <w:p w:rsidR="00B11EB3" w:rsidRPr="006B40B3" w:rsidRDefault="00B11EB3" w:rsidP="00B11EB3">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B11EB3" w:rsidRPr="006B40B3" w:rsidRDefault="00B11EB3" w:rsidP="00B11EB3">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B11EB3" w:rsidRPr="006B40B3" w:rsidRDefault="00B11EB3" w:rsidP="00B11EB3">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B11EB3" w:rsidRPr="006B40B3" w:rsidRDefault="00B11EB3" w:rsidP="00B11EB3">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B11EB3" w:rsidRPr="006B40B3" w:rsidRDefault="00B11EB3" w:rsidP="00B11EB3">
      <w:pPr>
        <w:pStyle w:val="DanceBody"/>
      </w:pPr>
      <w:r w:rsidRPr="006B40B3">
        <w:t>25-32</w:t>
      </w:r>
      <w:r w:rsidRPr="006B40B3">
        <w:tab/>
        <w:t>Repeat with Men dancing round partner &amp; remain in front of partner</w:t>
      </w:r>
    </w:p>
    <w:p w:rsidR="00B11EB3" w:rsidRPr="006B40B3" w:rsidRDefault="00B11EB3" w:rsidP="00B11EB3">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B11EB3" w:rsidRPr="006B40B3" w:rsidRDefault="00B11EB3" w:rsidP="00B11EB3">
      <w:pPr>
        <w:pStyle w:val="DanceBody"/>
      </w:pPr>
      <w:r w:rsidRPr="006B40B3">
        <w:t>41-56</w:t>
      </w:r>
      <w:r w:rsidRPr="006B40B3">
        <w:tab/>
        <w:t>All dance Schiehallion Reels</w:t>
      </w:r>
    </w:p>
    <w:p w:rsidR="00B11EB3" w:rsidRPr="006B40B3" w:rsidRDefault="00B11EB3" w:rsidP="00B11EB3">
      <w:pPr>
        <w:pStyle w:val="DanceBody"/>
      </w:pPr>
      <w:r>
        <w:t>57-64</w:t>
      </w:r>
      <w:r>
        <w:tab/>
        <w:t>All circle left &amp; right</w:t>
      </w:r>
    </w:p>
    <w:p w:rsidR="00B11EB3" w:rsidRDefault="00B11EB3" w:rsidP="00B11EB3">
      <w:pPr>
        <w:pStyle w:val="DanceBody"/>
      </w:pPr>
      <w:r w:rsidRPr="006B40B3">
        <w:t>Reel</w:t>
      </w:r>
    </w:p>
    <w:p w:rsidR="00B11EB3" w:rsidRPr="0082406D" w:rsidRDefault="00B11EB3" w:rsidP="00B11EB3">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B11EB3" w:rsidRDefault="00B11EB3" w:rsidP="00B11EB3"/>
    <w:p w:rsidR="00B11EB3" w:rsidRDefault="00B11EB3" w:rsidP="00B11EB3">
      <w:pPr>
        <w:pStyle w:val="Minicrib"/>
      </w:pPr>
      <w:r>
        <w:t>THE BOOKWORM  (R88)  3C Triangular set</w:t>
      </w:r>
      <w:r>
        <w:tab/>
        <w:t>Vicky Sennet  Dunedin 4</w:t>
      </w:r>
    </w:p>
    <w:p w:rsidR="00B11EB3" w:rsidRPr="006B40B3" w:rsidRDefault="00B11EB3" w:rsidP="00B11EB3">
      <w:pPr>
        <w:pStyle w:val="DanceBody"/>
      </w:pPr>
      <w:r w:rsidRPr="006B40B3">
        <w:t xml:space="preserve"> 1- 8</w:t>
      </w:r>
      <w:r w:rsidRPr="006B40B3">
        <w:tab/>
        <w:t>All circle round once to left, advance into centre &amp; turning inwards dance out to places &amp; turn away from each other</w:t>
      </w:r>
    </w:p>
    <w:p w:rsidR="00B11EB3" w:rsidRPr="006B40B3" w:rsidRDefault="00B11EB3" w:rsidP="00B11EB3">
      <w:pPr>
        <w:pStyle w:val="DanceBody"/>
      </w:pPr>
      <w:r w:rsidRPr="006B40B3">
        <w:t xml:space="preserve"> 9-16</w:t>
      </w:r>
      <w:r w:rsidRPr="006B40B3">
        <w:tab/>
        <w:t>1L crosses in front of 1M to dance reels of 3 (Man with 3s - LSh to 3L &amp; Lady with 2s - RSh to 2M)</w:t>
      </w:r>
    </w:p>
    <w:p w:rsidR="00B11EB3" w:rsidRPr="006B40B3" w:rsidRDefault="00B11EB3" w:rsidP="00B11EB3">
      <w:pPr>
        <w:pStyle w:val="DanceBody"/>
      </w:pPr>
      <w:r w:rsidRPr="006B40B3">
        <w:t>17-24</w:t>
      </w:r>
      <w:r w:rsidRPr="006B40B3">
        <w:tab/>
        <w:t>1L crosses in front of 1M to dance reels of 3 (Man with 2s - RSh to 2M &amp; Lady with 3s - LSh to 3L)</w:t>
      </w:r>
    </w:p>
    <w:p w:rsidR="00B11EB3" w:rsidRPr="006B40B3" w:rsidRDefault="00B11EB3" w:rsidP="00B11EB3">
      <w:pPr>
        <w:pStyle w:val="DanceBody"/>
      </w:pPr>
      <w:r w:rsidRPr="006B40B3">
        <w:t>25-32</w:t>
      </w:r>
      <w:r w:rsidRPr="006B40B3">
        <w:tab/>
        <w:t>1s &amp; 3L+2M change places 1s dancing under arch made by 2M+3L &amp; cross to new position, repeat with Ladies in 2nd place dancing under arch made by 2M+3M &amp; cross</w:t>
      </w:r>
    </w:p>
    <w:p w:rsidR="00B11EB3" w:rsidRPr="006B40B3" w:rsidRDefault="00B11EB3" w:rsidP="00B11EB3">
      <w:pPr>
        <w:pStyle w:val="DanceBody"/>
      </w:pPr>
      <w:r w:rsidRPr="006B40B3">
        <w:t>33-40</w:t>
      </w:r>
      <w:r w:rsidRPr="006B40B3">
        <w:tab/>
        <w:t>Dancers in 3rd place dance under arch made by 3s &amp; cross (all now in original places), all set to partners &amp; turn RH</w:t>
      </w:r>
    </w:p>
    <w:p w:rsidR="00B11EB3" w:rsidRPr="006B40B3" w:rsidRDefault="00B11EB3" w:rsidP="00B11EB3">
      <w:pPr>
        <w:pStyle w:val="DanceBody"/>
      </w:pPr>
      <w:r>
        <w:t>41-48</w:t>
      </w:r>
      <w:r>
        <w:tab/>
        <w:t>All d</w:t>
      </w:r>
      <w:r w:rsidRPr="006B40B3">
        <w:t>ance Grand Chain ending with Ladies BtoB in centre facing partners</w:t>
      </w:r>
    </w:p>
    <w:p w:rsidR="00B11EB3" w:rsidRPr="006B40B3" w:rsidRDefault="00B11EB3" w:rsidP="00B11EB3">
      <w:pPr>
        <w:pStyle w:val="DanceBody"/>
      </w:pPr>
      <w:r w:rsidRPr="006B40B3">
        <w:t>49-56</w:t>
      </w:r>
      <w:r w:rsidRPr="006B40B3">
        <w:tab/>
        <w:t>All set &amp; 1/2 turn RH, Ladies dance clockwise 1 place into centre BtoB while partners follow &amp; face them</w:t>
      </w:r>
    </w:p>
    <w:p w:rsidR="00B11EB3" w:rsidRPr="006B40B3" w:rsidRDefault="00B11EB3" w:rsidP="00B11EB3">
      <w:pPr>
        <w:pStyle w:val="DanceBody"/>
      </w:pPr>
      <w:r>
        <w:t>57-64</w:t>
      </w:r>
      <w:r>
        <w:tab/>
        <w:t xml:space="preserve">All repeat bars 49-56 </w:t>
      </w:r>
      <w:r w:rsidRPr="006B40B3">
        <w:t xml:space="preserve">to </w:t>
      </w:r>
      <w:r>
        <w:t xml:space="preserve">end facing partners </w:t>
      </w:r>
      <w:r w:rsidRPr="006B40B3">
        <w:t>2 3 1</w:t>
      </w:r>
    </w:p>
    <w:p w:rsidR="00B11EB3" w:rsidRPr="006B40B3" w:rsidRDefault="00B11EB3" w:rsidP="00B11EB3">
      <w:pPr>
        <w:pStyle w:val="DanceBody"/>
      </w:pPr>
      <w:r w:rsidRPr="006B40B3">
        <w:t>65-72</w:t>
      </w:r>
      <w:r w:rsidRPr="006B40B3">
        <w:tab/>
        <w:t>All set &amp; 1/2 turn RH, all chase clockwise to partners original place &amp; 1/2 turn RH to end with Ladies facing out for…</w:t>
      </w:r>
    </w:p>
    <w:p w:rsidR="00B11EB3" w:rsidRDefault="00B11EB3" w:rsidP="00B11EB3">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B11EB3" w:rsidRPr="006B40B3" w:rsidRDefault="00B11EB3" w:rsidP="00B11EB3">
      <w:pPr>
        <w:pStyle w:val="DanceBody"/>
        <w:keepNext w:val="0"/>
      </w:pPr>
      <w:r>
        <w:t>85-88</w:t>
      </w:r>
      <w:r>
        <w:tab/>
        <w:t xml:space="preserve">All </w:t>
      </w:r>
      <w:r w:rsidRPr="006B40B3">
        <w:t>turn partners RH</w:t>
      </w:r>
    </w:p>
    <w:p w:rsidR="00B11EB3" w:rsidRDefault="00B11EB3" w:rsidP="00B11EB3"/>
    <w:p w:rsidR="00B11EB3" w:rsidRDefault="00B11EB3" w:rsidP="00B11EB3">
      <w:pPr>
        <w:pStyle w:val="Minicrib"/>
      </w:pPr>
      <w:r>
        <w:t>THE BOOZLE PLANT  (R8x32)  3C (4C Set)</w:t>
      </w:r>
      <w:r>
        <w:tab/>
        <w:t>Pam Perkins &amp; Ann Gormon  Big Birthday Bk</w:t>
      </w:r>
    </w:p>
    <w:p w:rsidR="00B11EB3" w:rsidRPr="006B40B3" w:rsidRDefault="00B11EB3" w:rsidP="00B11EB3">
      <w:pPr>
        <w:pStyle w:val="DanceBody"/>
      </w:pPr>
      <w:r w:rsidRPr="006B40B3">
        <w:t xml:space="preserve"> 1- 8</w:t>
      </w:r>
      <w:r w:rsidRPr="006B40B3">
        <w:tab/>
        <w:t>1s cross RH, cast 1 place, lead down between 3s &amp; cast up &amp; turn LH to face 1st corners</w:t>
      </w:r>
    </w:p>
    <w:p w:rsidR="00B11EB3" w:rsidRDefault="00B11EB3" w:rsidP="00B11EB3">
      <w:pPr>
        <w:pStyle w:val="DanceBody"/>
      </w:pPr>
      <w:r w:rsidRPr="006B40B3">
        <w:t xml:space="preserve"> 9-20</w:t>
      </w:r>
      <w:r w:rsidRPr="006B40B3">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B11EB3" w:rsidRPr="006B40B3" w:rsidRDefault="00B11EB3" w:rsidP="00B11EB3">
      <w:pPr>
        <w:pStyle w:val="DanceBody"/>
      </w:pPr>
      <w:r w:rsidRPr="006B40B3">
        <w:t>21-24</w:t>
      </w:r>
      <w:r w:rsidRPr="006B40B3">
        <w:tab/>
        <w:t>1s dance LH across (Lady with 3s at top &amp; Man with 2s) ending 2nd place opposite sides</w:t>
      </w:r>
    </w:p>
    <w:p w:rsidR="00B11EB3" w:rsidRDefault="00B11EB3" w:rsidP="00B11EB3">
      <w:pPr>
        <w:pStyle w:val="DanceBody"/>
        <w:keepNext w:val="0"/>
      </w:pPr>
      <w:r w:rsidRPr="006B40B3">
        <w:t>25-32</w:t>
      </w:r>
      <w:r w:rsidRPr="006B40B3">
        <w:tab/>
        <w:t>All chase anticlockwise 1/2 way &amp; circle 6H all the</w:t>
      </w:r>
      <w:r>
        <w:t xml:space="preserve"> way</w:t>
      </w:r>
      <w:r w:rsidRPr="006B40B3">
        <w:t xml:space="preserve"> round to left</w:t>
      </w:r>
    </w:p>
    <w:p w:rsidR="00B11EB3" w:rsidRDefault="00B11EB3" w:rsidP="00B11EB3"/>
    <w:p w:rsidR="00B11EB3" w:rsidRDefault="00B11EB3" w:rsidP="00B11EB3">
      <w:pPr>
        <w:pStyle w:val="Minicrib"/>
      </w:pPr>
      <w:r>
        <w:t>BORDEAUX EN BELLE  (S8x32)  3C (4C set)</w:t>
      </w:r>
      <w:r>
        <w:tab/>
        <w:t>Geoffrey Wood  Delaware Valley Gold</w:t>
      </w:r>
    </w:p>
    <w:p w:rsidR="00B11EB3" w:rsidRDefault="00B11EB3" w:rsidP="00B11EB3">
      <w:pPr>
        <w:pStyle w:val="DanceBody"/>
      </w:pPr>
      <w:r>
        <w:t xml:space="preserve"> 1- 8</w:t>
      </w:r>
      <w:r>
        <w:tab/>
        <w:t xml:space="preserve">1s+2s circle 4H round to left; 1s+2s turn partner 2H &amp; face up, 1s cast to end facing 1st corners </w:t>
      </w:r>
      <w:r>
        <w:rPr>
          <w:b/>
        </w:rPr>
        <w:t>as</w:t>
      </w:r>
      <w:r>
        <w:t xml:space="preserve"> 2s dance up to 1st place  2 1 3</w:t>
      </w:r>
    </w:p>
    <w:p w:rsidR="00B11EB3" w:rsidRDefault="00B11EB3" w:rsidP="00B11EB3">
      <w:pPr>
        <w:pStyle w:val="DanceBody"/>
      </w:pPr>
      <w:r>
        <w:t xml:space="preserve"> 9-16</w:t>
      </w:r>
      <w:r>
        <w:tab/>
        <w:t>1s turn 1st corner 1.1/2 RH; 1s+1st corners dance 1/2 diag reel of 4</w:t>
      </w:r>
    </w:p>
    <w:p w:rsidR="00B11EB3" w:rsidRDefault="00B11EB3" w:rsidP="00B11EB3">
      <w:pPr>
        <w:pStyle w:val="DanceBody"/>
      </w:pPr>
      <w:r>
        <w:t>17-20</w:t>
      </w:r>
      <w:r>
        <w:tab/>
        <w:t>1s followed by 1st corners chase clockwise 1/2 round, corners end back in place, 1s pass RSh to face 2nd corners</w:t>
      </w:r>
    </w:p>
    <w:p w:rsidR="00B11EB3" w:rsidRDefault="00B11EB3" w:rsidP="00B11EB3">
      <w:pPr>
        <w:pStyle w:val="DanceBody"/>
      </w:pPr>
      <w:r>
        <w:tab/>
      </w:r>
      <w:r>
        <w:rPr>
          <w:b/>
        </w:rPr>
        <w:t>while</w:t>
      </w:r>
      <w:r>
        <w:t xml:space="preserve"> 2nd corners Adv+Ret</w:t>
      </w:r>
    </w:p>
    <w:p w:rsidR="00B11EB3" w:rsidRDefault="00B11EB3" w:rsidP="00B11EB3">
      <w:pPr>
        <w:pStyle w:val="DanceBody"/>
        <w:keepNext w:val="0"/>
      </w:pPr>
      <w:r>
        <w:t>21-32</w:t>
      </w:r>
      <w:r>
        <w:tab/>
        <w:t>1s+2nd corners repeat 9-20 with 1st corners Adv+Ret (bars 29-32). 1s pass RSh to 2nd place own side.  2 1 3</w:t>
      </w:r>
    </w:p>
    <w:p w:rsidR="00B11EB3" w:rsidRDefault="00B11EB3" w:rsidP="00B11EB3"/>
    <w:p w:rsidR="00B11EB3" w:rsidRDefault="00B11EB3" w:rsidP="00B11EB3">
      <w:pPr>
        <w:pStyle w:val="Minicrib"/>
      </w:pPr>
      <w:r>
        <w:t>THE BORDER BARQUE  (S4x40)  4C set</w:t>
      </w:r>
      <w:r>
        <w:tab/>
        <w:t>Barry Priddey  SCD Archives</w:t>
      </w:r>
    </w:p>
    <w:p w:rsidR="00B11EB3" w:rsidRDefault="00B11EB3" w:rsidP="00B11EB3">
      <w:pPr>
        <w:pStyle w:val="DanceBody"/>
      </w:pPr>
      <w:r w:rsidRPr="006B40B3">
        <w:t>3s &amp; 4s on opp sides</w:t>
      </w:r>
    </w:p>
    <w:p w:rsidR="00B11EB3" w:rsidRPr="006B40B3" w:rsidRDefault="00B11EB3" w:rsidP="00B11EB3">
      <w:pPr>
        <w:pStyle w:val="DanceBody"/>
      </w:pPr>
      <w:r w:rsidRPr="006B40B3">
        <w:t>1- 8</w:t>
      </w:r>
      <w:r w:rsidRPr="006B40B3">
        <w:tab/>
        <w:t>All set, 1s &amp; 4s cross RH while 2s+3s dance 1/2 RH across, all set &amp; cross back RH</w:t>
      </w:r>
    </w:p>
    <w:p w:rsidR="00B11EB3" w:rsidRPr="006B40B3" w:rsidRDefault="00B11EB3" w:rsidP="00B11EB3">
      <w:pPr>
        <w:pStyle w:val="DanceBody"/>
      </w:pPr>
      <w:r w:rsidRPr="006B40B3">
        <w:t xml:space="preserve"> 9-16</w:t>
      </w:r>
      <w:r w:rsidRPr="006B40B3">
        <w:tab/>
        <w:t>3s+2s dance 4H round to left, set &amp; turn partner RH into prom hold facing each other</w:t>
      </w:r>
    </w:p>
    <w:p w:rsidR="00B11EB3" w:rsidRPr="006B40B3" w:rsidRDefault="00B11EB3" w:rsidP="00B11EB3">
      <w:pPr>
        <w:pStyle w:val="DanceBody"/>
      </w:pPr>
      <w:r w:rsidRPr="006B40B3">
        <w:t>17-24</w:t>
      </w:r>
      <w:r w:rsidRPr="006B40B3">
        <w:tab/>
        <w:t>3s+2s set (Glasgow Highlanders step), dancing forward (diag to right) to form a line across &amp; wheel round anticlockwise 3/4 to line up/down set</w:t>
      </w:r>
    </w:p>
    <w:p w:rsidR="00B11EB3" w:rsidRPr="006B40B3" w:rsidRDefault="00B11EB3" w:rsidP="00B11EB3">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B11EB3" w:rsidRDefault="00B11EB3" w:rsidP="00B11EB3">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B11EB3" w:rsidRDefault="00B11EB3" w:rsidP="00B11EB3"/>
    <w:p w:rsidR="00B11EB3" w:rsidRDefault="00B11EB3" w:rsidP="00B11EB3">
      <w:pPr>
        <w:pStyle w:val="Minicrib"/>
      </w:pPr>
      <w:r>
        <w:t>THE BORDER BRIDGE  (R8x32)  3C (4C set)</w:t>
      </w:r>
      <w:r>
        <w:tab/>
        <w:t>W Miller  Ladies of Dunse</w:t>
      </w:r>
    </w:p>
    <w:p w:rsidR="00B11EB3" w:rsidRPr="006B40B3" w:rsidRDefault="00B11EB3" w:rsidP="00B11EB3">
      <w:pPr>
        <w:pStyle w:val="DanceBody"/>
      </w:pPr>
      <w:r w:rsidRPr="006B40B3">
        <w:t xml:space="preserve"> 1- 8</w:t>
      </w:r>
      <w:r w:rsidRPr="006B40B3">
        <w:tab/>
        <w:t>1s+2s+3s advance for 2 steps &amp; retire &amp; turn partners RH to end in centre for promenade</w:t>
      </w:r>
    </w:p>
    <w:p w:rsidR="00B11EB3" w:rsidRPr="006B40B3" w:rsidRDefault="00B11EB3" w:rsidP="00B11EB3">
      <w:pPr>
        <w:pStyle w:val="DanceBody"/>
      </w:pPr>
      <w:r w:rsidRPr="006B40B3">
        <w:t xml:space="preserve"> 9-16</w:t>
      </w:r>
      <w:r w:rsidRPr="006B40B3">
        <w:tab/>
        <w:t>1s+2s+3s dance Promenade with 1s casting to face 1st corners</w:t>
      </w:r>
    </w:p>
    <w:p w:rsidR="00B11EB3" w:rsidRPr="006B40B3" w:rsidRDefault="00B11EB3" w:rsidP="00B11EB3">
      <w:pPr>
        <w:pStyle w:val="DanceBody"/>
      </w:pPr>
      <w:r w:rsidRPr="006B40B3">
        <w:t>17-24</w:t>
      </w:r>
      <w:r w:rsidRPr="006B40B3">
        <w:tab/>
        <w:t>1s set to 1st corner, set to partner, set to 2nd corner &amp; set to partner to end in 2nd place own side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BORDER JIG  (J8x32)  2C (4C set)</w:t>
      </w:r>
      <w:r>
        <w:tab/>
      </w:r>
    </w:p>
    <w:p w:rsidR="00B11EB3" w:rsidRPr="006B40B3" w:rsidRDefault="00B11EB3" w:rsidP="00B11EB3">
      <w:pPr>
        <w:pStyle w:val="DanceBody"/>
      </w:pPr>
      <w:r w:rsidRPr="006B40B3">
        <w:t xml:space="preserve"> 1- 8</w:t>
      </w:r>
      <w:r w:rsidRPr="006B40B3">
        <w:tab/>
        <w:t>1s cast &amp; dance down behind own lines &amp; back to places</w:t>
      </w:r>
    </w:p>
    <w:p w:rsidR="00B11EB3" w:rsidRPr="006B40B3" w:rsidRDefault="00B11EB3" w:rsidP="00B11EB3">
      <w:pPr>
        <w:pStyle w:val="DanceBody"/>
      </w:pPr>
      <w:r w:rsidRPr="006B40B3">
        <w:t xml:space="preserve"> 9-16</w:t>
      </w:r>
      <w:r w:rsidRPr="006B40B3">
        <w:tab/>
        <w:t>1s cross RH, cast 1 place, cross LH &amp; cast up to places</w:t>
      </w:r>
    </w:p>
    <w:p w:rsidR="00B11EB3" w:rsidRPr="006B40B3" w:rsidRDefault="00B11EB3" w:rsidP="00B11EB3">
      <w:pPr>
        <w:pStyle w:val="DanceBody"/>
      </w:pPr>
      <w:r w:rsidRPr="006B40B3">
        <w:t>17-24</w:t>
      </w:r>
      <w:r w:rsidRPr="006B40B3">
        <w:tab/>
        <w:t>1s+2s 1/2 R&amp;L, set &amp; cross RH</w:t>
      </w:r>
    </w:p>
    <w:p w:rsidR="00B11EB3" w:rsidRPr="006B40B3" w:rsidRDefault="00B11EB3" w:rsidP="00B11EB3">
      <w:pPr>
        <w:pStyle w:val="DanceBody"/>
        <w:keepNext w:val="0"/>
      </w:pPr>
      <w:r w:rsidRPr="006B40B3">
        <w:t>25-32</w:t>
      </w:r>
      <w:r w:rsidRPr="006B40B3">
        <w:tab/>
        <w:t>1s+2s set facing in diagonally, set to partner &amp; turn RH</w:t>
      </w:r>
    </w:p>
    <w:p w:rsidR="00B11EB3" w:rsidRDefault="00B11EB3" w:rsidP="00B11EB3"/>
    <w:p w:rsidR="00B11EB3" w:rsidRDefault="00B11EB3" w:rsidP="00B11EB3">
      <w:pPr>
        <w:pStyle w:val="Minicrib"/>
      </w:pPr>
      <w:r>
        <w:t>BORDER LADS AND LASSIES  (S8x32)  3C (4C set)</w:t>
      </w:r>
      <w:r>
        <w:tab/>
        <w:t>Lyn Bryce  RSP Branch 50th Anniversary Book</w:t>
      </w:r>
    </w:p>
    <w:p w:rsidR="00B11EB3" w:rsidRPr="00192771" w:rsidRDefault="00B11EB3" w:rsidP="00B11EB3">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B11EB3" w:rsidRPr="00192771" w:rsidRDefault="00B11EB3" w:rsidP="00B11EB3">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B11EB3" w:rsidRPr="00192771" w:rsidRDefault="00B11EB3" w:rsidP="00B11EB3">
      <w:pPr>
        <w:pStyle w:val="DanceBody"/>
      </w:pPr>
      <w:r>
        <w:t>17-24</w:t>
      </w:r>
      <w:r>
        <w:tab/>
        <w:t>2s &amp; 1s dance</w:t>
      </w:r>
      <w:r w:rsidRPr="00192771">
        <w:t xml:space="preserve"> </w:t>
      </w:r>
      <w:r>
        <w:t>L</w:t>
      </w:r>
      <w:r w:rsidRPr="00192771">
        <w:t>adies</w:t>
      </w:r>
      <w:r>
        <w:t>' C</w:t>
      </w:r>
      <w:r w:rsidRPr="00192771">
        <w:t>hain</w:t>
      </w:r>
    </w:p>
    <w:p w:rsidR="00B11EB3" w:rsidRPr="00192771" w:rsidRDefault="00B11EB3" w:rsidP="00B11EB3">
      <w:pPr>
        <w:pStyle w:val="DanceBody"/>
      </w:pPr>
      <w:r w:rsidRPr="00192771">
        <w:t>25-30</w:t>
      </w:r>
      <w:r>
        <w:tab/>
        <w:t>2s+1s+</w:t>
      </w:r>
      <w:r w:rsidRPr="00192771">
        <w:t xml:space="preserve">3s circle </w:t>
      </w:r>
      <w:r>
        <w:t>6H round</w:t>
      </w:r>
      <w:r w:rsidRPr="00192771">
        <w:t xml:space="preserve"> to left</w:t>
      </w:r>
    </w:p>
    <w:p w:rsidR="00B11EB3" w:rsidRDefault="00B11EB3" w:rsidP="00B11EB3">
      <w:pPr>
        <w:pStyle w:val="DanceBody"/>
        <w:keepNext w:val="0"/>
      </w:pPr>
      <w:r>
        <w:t>31-32</w:t>
      </w:r>
      <w:r>
        <w:tab/>
      </w:r>
      <w:r w:rsidRPr="00192771">
        <w:t>1s cross RH to own side.</w:t>
      </w:r>
      <w:r>
        <w:t xml:space="preserve">  2 1 3</w:t>
      </w:r>
    </w:p>
    <w:p w:rsidR="00B11EB3" w:rsidRDefault="00B11EB3" w:rsidP="00B11EB3"/>
    <w:p w:rsidR="00B11EB3" w:rsidRDefault="00B11EB3" w:rsidP="00B11EB3">
      <w:pPr>
        <w:pStyle w:val="Minicrib"/>
      </w:pPr>
      <w:r>
        <w:t>BORDER LASSIES  (J8x32)  3C (4C set)</w:t>
      </w:r>
      <w:r>
        <w:tab/>
        <w:t>Roy Goldring</w:t>
      </w:r>
    </w:p>
    <w:p w:rsidR="00B11EB3" w:rsidRPr="006B40B3" w:rsidRDefault="00B11EB3" w:rsidP="00B11EB3">
      <w:pPr>
        <w:pStyle w:val="DanceBody"/>
      </w:pPr>
      <w:r w:rsidRPr="006B40B3">
        <w:t xml:space="preserve"> 1- 8</w:t>
      </w:r>
      <w:r w:rsidRPr="006B40B3">
        <w:tab/>
        <w:t>1s cross RH &amp; cast 1 place, 1M dances RH across with 2s while 1L dances RH across with 3s</w:t>
      </w:r>
    </w:p>
    <w:p w:rsidR="00B11EB3" w:rsidRPr="006B40B3" w:rsidRDefault="00B11EB3" w:rsidP="00B11EB3">
      <w:pPr>
        <w:pStyle w:val="DanceBody"/>
      </w:pPr>
      <w:r w:rsidRPr="006B40B3">
        <w:t xml:space="preserve"> 9-16</w:t>
      </w:r>
      <w:r w:rsidRPr="006B40B3">
        <w:tab/>
        <w:t>1s dance out round 4th crnrs &amp; dance RH across on sides (1M with 2L+3L &amp; 1L with 2M+3M) end retaining hold of 1st crnrs</w:t>
      </w:r>
    </w:p>
    <w:p w:rsidR="00B11EB3" w:rsidRPr="006B40B3" w:rsidRDefault="00B11EB3" w:rsidP="00B11EB3">
      <w:pPr>
        <w:pStyle w:val="DanceBody"/>
      </w:pPr>
      <w:r w:rsidRPr="006B40B3">
        <w:t>17-24</w:t>
      </w:r>
      <w:r w:rsidRPr="006B40B3">
        <w:tab/>
        <w:t>1s (holding LH) Bal-in-Line with 1st corners; 1s turn LH 1.1/4 times to Bal-in-Line with 2nd corners</w:t>
      </w:r>
    </w:p>
    <w:p w:rsidR="00B11EB3" w:rsidRPr="006B40B3" w:rsidRDefault="00B11EB3" w:rsidP="00B11EB3">
      <w:pPr>
        <w:pStyle w:val="DanceBody"/>
        <w:keepNext w:val="0"/>
      </w:pPr>
      <w:r w:rsidRPr="006B40B3">
        <w:t>25-32</w:t>
      </w:r>
      <w:r w:rsidRPr="006B40B3">
        <w:tab/>
        <w:t>1M dances LSh reel of 3 with 2s while 1L dances LSh reel of 3 with 3s; 1s cross RH back to place</w:t>
      </w:r>
    </w:p>
    <w:p w:rsidR="00B11EB3" w:rsidRDefault="00B11EB3" w:rsidP="00B11EB3"/>
    <w:p w:rsidR="00B11EB3" w:rsidRDefault="00B11EB3" w:rsidP="00B11EB3">
      <w:pPr>
        <w:pStyle w:val="Minicrib"/>
      </w:pPr>
      <w:r>
        <w:t>BORDER MEETING  (J32)  Round the Room</w:t>
      </w:r>
      <w:r>
        <w:tab/>
        <w:t>Roy Goldring  24 G &amp; S Dances</w:t>
      </w:r>
    </w:p>
    <w:p w:rsidR="00B11EB3" w:rsidRPr="000D60D4" w:rsidRDefault="00B11EB3" w:rsidP="00B11EB3">
      <w:pPr>
        <w:pStyle w:val="DanceBody"/>
      </w:pPr>
      <w:r w:rsidRPr="000D60D4">
        <w:t>Round the Room Dance 2 facing 2</w:t>
      </w:r>
    </w:p>
    <w:p w:rsidR="00B11EB3" w:rsidRPr="000D60D4" w:rsidRDefault="00B11EB3" w:rsidP="00B11EB3">
      <w:pPr>
        <w:pStyle w:val="DanceBody"/>
      </w:pPr>
      <w:r w:rsidRPr="000D60D4">
        <w:t xml:space="preserve"> 1- 8</w:t>
      </w:r>
      <w:r w:rsidRPr="000D60D4">
        <w:tab/>
        <w:t>1L+2L Adv+Ret &amp; turn RH</w:t>
      </w:r>
    </w:p>
    <w:p w:rsidR="00B11EB3" w:rsidRPr="000D60D4" w:rsidRDefault="00B11EB3" w:rsidP="00B11EB3">
      <w:pPr>
        <w:pStyle w:val="DanceBody"/>
      </w:pPr>
      <w:r w:rsidRPr="000D60D4">
        <w:t xml:space="preserve"> 9-16</w:t>
      </w:r>
      <w:r w:rsidRPr="000D60D4">
        <w:tab/>
        <w:t>1M+2M Adv+Ret &amp; turn LH</w:t>
      </w:r>
    </w:p>
    <w:p w:rsidR="00B11EB3" w:rsidRDefault="00B11EB3" w:rsidP="00B11EB3">
      <w:pPr>
        <w:pStyle w:val="DanceBody"/>
      </w:pPr>
      <w:r w:rsidRPr="000D60D4">
        <w:t>17-24</w:t>
      </w:r>
      <w:r w:rsidRPr="000D60D4">
        <w:tab/>
        <w:t>All dance Ladies' Chain</w:t>
      </w:r>
    </w:p>
    <w:p w:rsidR="00B11EB3" w:rsidRPr="000D60D4" w:rsidRDefault="00B11EB3" w:rsidP="00B11EB3">
      <w:pPr>
        <w:pStyle w:val="DanceBody"/>
        <w:keepNext w:val="0"/>
      </w:pPr>
      <w:r w:rsidRPr="000D60D4">
        <w:t>25-32</w:t>
      </w:r>
      <w:r w:rsidRPr="000D60D4">
        <w:tab/>
        <w:t>All set to partner, set diagonally, set to opposite person &amp; pass RH to face next couple</w:t>
      </w:r>
    </w:p>
    <w:p w:rsidR="00B11EB3" w:rsidRDefault="00B11EB3" w:rsidP="00B11EB3"/>
    <w:p w:rsidR="00B11EB3" w:rsidRDefault="00B11EB3" w:rsidP="00B11EB3">
      <w:pPr>
        <w:pStyle w:val="Minicrib"/>
      </w:pPr>
      <w:r>
        <w:t>BORDER REEL  (J8x32)  3C (4C set)</w:t>
      </w:r>
      <w:r>
        <w:tab/>
        <w:t>Johnson (18C)</w:t>
      </w:r>
    </w:p>
    <w:p w:rsidR="00B11EB3" w:rsidRPr="006B40B3" w:rsidRDefault="00B11EB3" w:rsidP="00B11EB3">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B11EB3" w:rsidRPr="006B40B3" w:rsidRDefault="00B11EB3" w:rsidP="00B11EB3">
      <w:pPr>
        <w:pStyle w:val="DanceBody"/>
      </w:pPr>
      <w:r w:rsidRPr="006B40B3">
        <w:t xml:space="preserve"> 9-16</w:t>
      </w:r>
      <w:r w:rsidRPr="006B40B3">
        <w:tab/>
        <w:t>1L &amp; 2L repeat</w:t>
      </w:r>
    </w:p>
    <w:p w:rsidR="00B11EB3" w:rsidRPr="006B40B3" w:rsidRDefault="00B11EB3" w:rsidP="00B11EB3">
      <w:pPr>
        <w:pStyle w:val="DanceBody"/>
      </w:pPr>
      <w:r w:rsidRPr="006B40B3">
        <w:t>17-24</w:t>
      </w:r>
      <w:r w:rsidRPr="006B40B3">
        <w:tab/>
        <w:t>1s+2s set diagonally, 1M+2L change pls RH while 1L+2M set, 1L+2M change pls RH while 1M+2L set, 2s cross RH while 1s turn RH down to 3rd pl</w:t>
      </w:r>
    </w:p>
    <w:p w:rsidR="00B11EB3" w:rsidRPr="006B40B3" w:rsidRDefault="00B11EB3" w:rsidP="00B11EB3">
      <w:pPr>
        <w:pStyle w:val="DanceBody"/>
        <w:keepNext w:val="0"/>
      </w:pPr>
      <w:r w:rsidRPr="006B40B3">
        <w:t>25-32</w:t>
      </w:r>
      <w:r w:rsidRPr="006B40B3">
        <w:tab/>
        <w:t>3s+1s dance Poussette.  2 1 3</w:t>
      </w:r>
    </w:p>
    <w:p w:rsidR="00B11EB3" w:rsidRDefault="00B11EB3" w:rsidP="00B11EB3"/>
    <w:p w:rsidR="00B11EB3" w:rsidRDefault="00B11EB3" w:rsidP="00B11EB3">
      <w:pPr>
        <w:pStyle w:val="Minicrib"/>
      </w:pPr>
      <w:r>
        <w:t>THE BORDER WEAVERS  (S3x32)  3C set</w:t>
      </w:r>
      <w:r>
        <w:tab/>
        <w:t>Alex Gray  Tweeddale Coll 2</w:t>
      </w:r>
    </w:p>
    <w:p w:rsidR="00B11EB3" w:rsidRPr="00DF25B9" w:rsidRDefault="00B11EB3" w:rsidP="00B11EB3">
      <w:pPr>
        <w:pStyle w:val="DanceBody"/>
      </w:pPr>
      <w:r w:rsidRPr="00DF25B9">
        <w:t xml:space="preserve"> 1- 8</w:t>
      </w:r>
      <w:r w:rsidRPr="00DF25B9">
        <w:tab/>
        <w:t>1s turn RH, 1L followed by partner dances down behind 2L &amp; crosses to opposite sides</w:t>
      </w:r>
    </w:p>
    <w:p w:rsidR="00B11EB3" w:rsidRPr="00DF25B9" w:rsidRDefault="00B11EB3" w:rsidP="00B11EB3">
      <w:pPr>
        <w:pStyle w:val="DanceBody"/>
      </w:pPr>
      <w:r w:rsidRPr="00DF25B9">
        <w:t xml:space="preserve"> 9-16</w:t>
      </w:r>
      <w:r w:rsidRPr="00DF25B9">
        <w:tab/>
        <w:t>2s+1s+3s circle 6H round &amp; back</w:t>
      </w:r>
    </w:p>
    <w:p w:rsidR="00B11EB3" w:rsidRPr="00DF25B9" w:rsidRDefault="00B11EB3" w:rsidP="00B11EB3">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B11EB3" w:rsidRPr="00DF25B9" w:rsidRDefault="00B11EB3" w:rsidP="00B11EB3">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B11EB3" w:rsidRPr="00DF25B9" w:rsidRDefault="00B11EB3" w:rsidP="00B11EB3">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B11EB3" w:rsidRPr="00DF25B9" w:rsidRDefault="00B11EB3" w:rsidP="00B11EB3">
      <w:pPr>
        <w:pStyle w:val="DanceBody"/>
        <w:keepNext w:val="0"/>
      </w:pPr>
      <w:r w:rsidRPr="00DF25B9">
        <w:t>25-32</w:t>
      </w:r>
      <w:r w:rsidRPr="00DF25B9">
        <w:tab/>
        <w:t>All petronella turn into centre, 3s set</w:t>
      </w:r>
      <w:r w:rsidRPr="00DF25B9">
        <w:rPr>
          <w:b/>
        </w:rPr>
        <w:t xml:space="preserve"> while </w:t>
      </w:r>
      <w:r w:rsidRPr="00DF25B9">
        <w:t>1s &amp; 2s change places RH (in centre), all petronella turn to own sides &amp; set</w:t>
      </w:r>
    </w:p>
    <w:p w:rsidR="00B11EB3" w:rsidRDefault="00B11EB3" w:rsidP="00B11EB3"/>
    <w:p w:rsidR="00B11EB3" w:rsidRDefault="00B11EB3" w:rsidP="00B11EB3">
      <w:pPr>
        <w:pStyle w:val="Minicrib"/>
      </w:pPr>
      <w:r>
        <w:t>BORDERLAND JIG  (J8x32)  3C (4C set)</w:t>
      </w:r>
      <w:r>
        <w:tab/>
        <w:t>Geraldine Schuckelt  Borderland Dances</w:t>
      </w:r>
    </w:p>
    <w:p w:rsidR="00B11EB3" w:rsidRDefault="00B11EB3" w:rsidP="00B11EB3">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B11EB3" w:rsidRDefault="00B11EB3" w:rsidP="00B11EB3">
      <w:pPr>
        <w:pStyle w:val="DanceBody"/>
      </w:pPr>
      <w:r>
        <w:t xml:space="preserve"> 9-16</w:t>
      </w:r>
      <w:r>
        <w:tab/>
        <w:t xml:space="preserve">1L+2s Adv+Ret &amp; set </w:t>
      </w:r>
      <w:r>
        <w:rPr>
          <w:b/>
          <w:bCs/>
        </w:rPr>
        <w:t>while</w:t>
      </w:r>
      <w:r>
        <w:t xml:space="preserve"> 1M+3s set &amp; Adv+Ret, 1s dance Petronella turn to 2nd place opposite sides</w:t>
      </w:r>
    </w:p>
    <w:p w:rsidR="00B11EB3" w:rsidRDefault="00B11EB3" w:rsidP="00B11EB3">
      <w:pPr>
        <w:pStyle w:val="DanceBody"/>
      </w:pPr>
      <w:r>
        <w:t>17-24</w:t>
      </w:r>
      <w:r>
        <w:tab/>
        <w:t>1s cross down to dance reflection reels of 3 on own sides (1L &amp; 3L pass LSh, 1M &amp; 3M pass RSh)</w:t>
      </w:r>
    </w:p>
    <w:p w:rsidR="00B11EB3" w:rsidRDefault="00B11EB3" w:rsidP="00B11EB3">
      <w:pPr>
        <w:pStyle w:val="DanceBody"/>
        <w:keepNext w:val="0"/>
      </w:pPr>
      <w:r>
        <w:t>25-32</w:t>
      </w:r>
      <w:r>
        <w:tab/>
      </w:r>
      <w:r w:rsidRPr="006B40B3">
        <w:t>All circle 6H round &amp; back</w:t>
      </w:r>
      <w:r>
        <w:t xml:space="preserve"> 2 1 3</w:t>
      </w:r>
    </w:p>
    <w:p w:rsidR="00B11EB3" w:rsidRDefault="00B11EB3" w:rsidP="00B11EB3"/>
    <w:p w:rsidR="00B11EB3" w:rsidRDefault="00B11EB3" w:rsidP="00B11EB3">
      <w:pPr>
        <w:pStyle w:val="Minicrib"/>
      </w:pPr>
      <w:r>
        <w:t>THE BORDERS REVISITED  (R4x32)  4C set</w:t>
      </w:r>
      <w:r>
        <w:tab/>
        <w:t>D Noden  Leicester Crystal Coll</w:t>
      </w:r>
    </w:p>
    <w:p w:rsidR="00B11EB3" w:rsidRPr="006B40B3" w:rsidRDefault="00B11EB3" w:rsidP="00B11EB3">
      <w:pPr>
        <w:pStyle w:val="DanceBody"/>
      </w:pPr>
      <w:r w:rsidRPr="006B40B3">
        <w:t xml:space="preserve"> 1- 8</w:t>
      </w:r>
      <w:r w:rsidRPr="006B40B3">
        <w:tab/>
        <w:t>1s &amp; 4s set &amp; cast inward, 1s &amp; 4s turn RH 1.1/2 times into prom hold facing other couple</w:t>
      </w:r>
    </w:p>
    <w:p w:rsidR="00B11EB3" w:rsidRPr="006B40B3" w:rsidRDefault="00B11EB3" w:rsidP="00B11EB3">
      <w:pPr>
        <w:pStyle w:val="DanceBody"/>
      </w:pPr>
      <w:r w:rsidRPr="006B40B3">
        <w:t xml:space="preserve"> 9-16</w:t>
      </w:r>
      <w:r w:rsidRPr="006B40B3">
        <w:tab/>
        <w:t>1s &amp; 4s set twice &amp; turn right to face nearest corner, set to corner &amp; set to next corner (to right)</w:t>
      </w:r>
    </w:p>
    <w:p w:rsidR="00B11EB3" w:rsidRPr="006B40B3" w:rsidRDefault="00B11EB3" w:rsidP="00B11EB3">
      <w:pPr>
        <w:pStyle w:val="DanceBody"/>
      </w:pPr>
      <w:r w:rsidRPr="006B40B3">
        <w:t>17-24</w:t>
      </w:r>
      <w:r w:rsidRPr="006B40B3">
        <w:tab/>
        <w:t>1s &amp; 4s dance RSh reels of 3 across with 2s/3s &amp; end passing other couple LSh to face up/down NHJ</w:t>
      </w:r>
    </w:p>
    <w:p w:rsidR="00B11EB3" w:rsidRPr="006B40B3" w:rsidRDefault="00B11EB3" w:rsidP="00B11EB3">
      <w:pPr>
        <w:pStyle w:val="DanceBody"/>
        <w:keepNext w:val="0"/>
      </w:pPr>
      <w:r w:rsidRPr="006B40B3">
        <w:t>25-32</w:t>
      </w:r>
      <w:r w:rsidRPr="006B40B3">
        <w:tab/>
        <w:t>Set to 2s/3s &amp; turn corners with free hands &amp; all set on sides.  2 4 1 3</w:t>
      </w:r>
    </w:p>
    <w:p w:rsidR="00B11EB3" w:rsidRDefault="00B11EB3" w:rsidP="00B11EB3"/>
    <w:p w:rsidR="00B11EB3" w:rsidRDefault="00B11EB3" w:rsidP="00B11EB3">
      <w:pPr>
        <w:pStyle w:val="Minicrib"/>
      </w:pPr>
      <w:r>
        <w:t>BORDERS TRADITIONAL  (J8x32)  3C (4C set)</w:t>
      </w:r>
      <w:r>
        <w:tab/>
        <w:t>Rod Downey  Johnsonville Coll</w:t>
      </w:r>
    </w:p>
    <w:p w:rsidR="00B11EB3" w:rsidRDefault="00B11EB3" w:rsidP="00B11EB3">
      <w:pPr>
        <w:pStyle w:val="DanceBody"/>
      </w:pPr>
      <w:r>
        <w:t xml:space="preserve"> 1- 8</w:t>
      </w:r>
      <w:r>
        <w:tab/>
        <w:t>1s+2s set, cross RH; set &amp; cross LH to finish facing partner 2H joined ready for …</w:t>
      </w:r>
    </w:p>
    <w:p w:rsidR="00B11EB3" w:rsidRDefault="00B11EB3" w:rsidP="00B11EB3">
      <w:pPr>
        <w:pStyle w:val="DanceBody"/>
      </w:pPr>
      <w:r>
        <w:t xml:space="preserve"> 9-16</w:t>
      </w:r>
      <w:r>
        <w:tab/>
        <w:t>1s+2s dance "Borders Poussette":</w:t>
      </w:r>
    </w:p>
    <w:p w:rsidR="00B11EB3" w:rsidRDefault="00B11EB3" w:rsidP="00B11EB3">
      <w:pPr>
        <w:pStyle w:val="DanceBody"/>
      </w:pPr>
      <w:r>
        <w:tab/>
        <w:t>9-13   Normal poussette (all PdeB, Men start Right foot)</w:t>
      </w:r>
    </w:p>
    <w:p w:rsidR="00B11EB3" w:rsidRDefault="00B11EB3" w:rsidP="00B11EB3">
      <w:pPr>
        <w:pStyle w:val="DanceBody"/>
      </w:pPr>
      <w:r>
        <w:tab/>
        <w:t>14      1s+2s 1/4 turn into line up/down centre (2L 2M 1L 1M)</w:t>
      </w:r>
    </w:p>
    <w:p w:rsidR="00B11EB3" w:rsidRDefault="00B11EB3" w:rsidP="00B11EB3">
      <w:pPr>
        <w:pStyle w:val="DanceBody"/>
      </w:pPr>
      <w:r>
        <w:tab/>
        <w:t>15-16  1s+2s pull back RSh &amp; cast to own sides, 1s face out</w:t>
      </w:r>
    </w:p>
    <w:p w:rsidR="00B11EB3" w:rsidRDefault="00B11EB3" w:rsidP="00B11EB3">
      <w:pPr>
        <w:pStyle w:val="DanceBody"/>
      </w:pPr>
      <w:r>
        <w:t>17-24</w:t>
      </w:r>
      <w:r>
        <w:tab/>
        <w:t>RSh reels of 3 on sides, 1M up (RSh to 2M) 1L down (RSh to 3L), corners dance loops at end, 1s face 2nd corners</w:t>
      </w:r>
    </w:p>
    <w:p w:rsidR="00B11EB3" w:rsidRDefault="00B11EB3" w:rsidP="00B11EB3">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B11EB3" w:rsidRDefault="00B11EB3" w:rsidP="00B11EB3"/>
    <w:p w:rsidR="00B11EB3" w:rsidRDefault="00B11EB3" w:rsidP="00B11EB3">
      <w:pPr>
        <w:pStyle w:val="Minicrib"/>
      </w:pPr>
      <w:r>
        <w:t>A BORDERS WELCOME  (R32)  Round the Room</w:t>
      </w:r>
      <w:r>
        <w:tab/>
        <w:t>Anna Crawford  5 Scottish Country Dances</w:t>
      </w:r>
    </w:p>
    <w:p w:rsidR="00B11EB3" w:rsidRDefault="00B11EB3" w:rsidP="00B11EB3">
      <w:pPr>
        <w:pStyle w:val="DanceBody"/>
      </w:pPr>
      <w:r>
        <w:t>Round the Room Dance  3 facing 3</w:t>
      </w:r>
    </w:p>
    <w:p w:rsidR="00B11EB3" w:rsidRPr="006B40B3" w:rsidRDefault="00B11EB3" w:rsidP="00B11EB3">
      <w:pPr>
        <w:pStyle w:val="DanceBody"/>
      </w:pPr>
      <w:r w:rsidRPr="006B40B3">
        <w:t xml:space="preserve"> 1- 8</w:t>
      </w:r>
      <w:r w:rsidRPr="006B40B3">
        <w:tab/>
        <w:t>All circle 6H round &amp; back</w:t>
      </w:r>
    </w:p>
    <w:p w:rsidR="00B11EB3" w:rsidRPr="006B40B3" w:rsidRDefault="00B11EB3" w:rsidP="00B11EB3">
      <w:pPr>
        <w:pStyle w:val="DanceBody"/>
      </w:pPr>
      <w:r w:rsidRPr="006B40B3">
        <w:t xml:space="preserve"> 9-16</w:t>
      </w:r>
      <w:r w:rsidRPr="006B40B3">
        <w:tab/>
        <w:t>Men set advancing to BtoB position facing opposite Ladies &amp; turn Lady on right RH, turn Lady on left LH &amp; Men give RH cross back to places</w:t>
      </w:r>
    </w:p>
    <w:p w:rsidR="00B11EB3" w:rsidRPr="006B40B3" w:rsidRDefault="00B11EB3" w:rsidP="00B11EB3">
      <w:pPr>
        <w:pStyle w:val="DanceBody"/>
      </w:pPr>
      <w:r w:rsidRPr="006B40B3">
        <w:t>17-24</w:t>
      </w:r>
      <w:r w:rsidRPr="006B40B3">
        <w:tab/>
        <w:t>Ladies dance RH across &amp; LH back</w:t>
      </w:r>
    </w:p>
    <w:p w:rsidR="00B11EB3" w:rsidRDefault="00B11EB3" w:rsidP="00B11EB3">
      <w:pPr>
        <w:pStyle w:val="DanceBody"/>
        <w:keepNext w:val="0"/>
      </w:pPr>
      <w:r w:rsidRPr="006B40B3">
        <w:t>25-32</w:t>
      </w:r>
      <w:r w:rsidRPr="006B40B3">
        <w:tab/>
        <w:t>All Adv+Ret &amp; advance passing opposite person RSh to meet next group of 3 dancers</w:t>
      </w:r>
    </w:p>
    <w:p w:rsidR="00B11EB3" w:rsidRDefault="00B11EB3" w:rsidP="00B11EB3"/>
    <w:p w:rsidR="00B11EB3" w:rsidRDefault="00B11EB3" w:rsidP="00B11EB3">
      <w:pPr>
        <w:pStyle w:val="Minicrib"/>
      </w:pPr>
      <w:r>
        <w:t>BORN TO DANCE  (J8x32)  3C (4C set)</w:t>
      </w:r>
      <w:r>
        <w:tab/>
        <w:t>Gaye Collin  From Paper To Pearl</w:t>
      </w:r>
    </w:p>
    <w:p w:rsidR="00B11EB3" w:rsidRPr="006B40B3" w:rsidRDefault="00B11EB3" w:rsidP="00B11EB3">
      <w:pPr>
        <w:pStyle w:val="DanceBody"/>
      </w:pPr>
      <w:r w:rsidRPr="006B40B3">
        <w:t xml:space="preserve"> 1- 8</w:t>
      </w:r>
      <w:r w:rsidRPr="006B40B3">
        <w:tab/>
        <w:t>1s dance down, cast up round 3s, turn LH, finish in centre 1M facing 3s, 1L facing 2s (2s step up 3-4)</w:t>
      </w:r>
    </w:p>
    <w:p w:rsidR="00B11EB3" w:rsidRPr="006B40B3" w:rsidRDefault="00B11EB3" w:rsidP="00B11EB3">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B11EB3" w:rsidRPr="006B40B3" w:rsidRDefault="00B11EB3" w:rsidP="00B11EB3">
      <w:pPr>
        <w:pStyle w:val="DanceBody"/>
      </w:pPr>
      <w:r w:rsidRPr="006B40B3">
        <w:t>17-24</w:t>
      </w:r>
      <w:r w:rsidRPr="006B40B3">
        <w:tab/>
        <w:t xml:space="preserve">All advance, set turning Right about.  2L followed by 1L+3L </w:t>
      </w:r>
      <w:r w:rsidRPr="00CB7941">
        <w:rPr>
          <w:b/>
        </w:rPr>
        <w:t>also</w:t>
      </w:r>
      <w:r w:rsidRPr="006B40B3">
        <w:t xml:space="preserve"> 3M followed by 1M+2M dance down/up own sides to 3 1 2 (2L </w:t>
      </w:r>
      <w:r>
        <w:t>pull back RSh</w:t>
      </w:r>
      <w:r w:rsidRPr="006B40B3">
        <w:t xml:space="preserve"> to face up)</w:t>
      </w:r>
    </w:p>
    <w:p w:rsidR="00B11EB3" w:rsidRPr="006B40B3" w:rsidRDefault="00B11EB3" w:rsidP="00B11EB3">
      <w:pPr>
        <w:pStyle w:val="DanceBody"/>
        <w:keepNext w:val="0"/>
      </w:pPr>
      <w:r w:rsidRPr="006B40B3">
        <w:t>25-32</w:t>
      </w:r>
      <w:r w:rsidRPr="006B40B3">
        <w:tab/>
        <w:t xml:space="preserve">1/2 RSh reels on sides (1L+2L, 1M+3M pass RSh to start), 1s turn LH to 2nd place own side, </w:t>
      </w:r>
      <w:r>
        <w:t>2s+1s+3</w:t>
      </w:r>
      <w:r w:rsidRPr="006B40B3">
        <w:t>s set.</w:t>
      </w:r>
    </w:p>
    <w:p w:rsidR="00B11EB3" w:rsidRDefault="00B11EB3" w:rsidP="00B11EB3"/>
    <w:p w:rsidR="00B11EB3" w:rsidRDefault="00B11EB3" w:rsidP="00B11EB3">
      <w:pPr>
        <w:pStyle w:val="Minicrib"/>
      </w:pPr>
      <w:r>
        <w:t>THE BORROWDALE EXCHANGE  (R32)  Round the Room</w:t>
      </w:r>
      <w:r>
        <w:tab/>
        <w:t>Derek Haynes  Carnforth Coll 2</w:t>
      </w:r>
    </w:p>
    <w:p w:rsidR="00B11EB3" w:rsidRPr="00A467D4" w:rsidRDefault="00B11EB3" w:rsidP="00B11EB3">
      <w:pPr>
        <w:pStyle w:val="DanceBody"/>
      </w:pPr>
      <w:r>
        <w:rPr>
          <w:noProof/>
        </w:rPr>
        <w:t xml:space="preserve">Round the Room in </w:t>
      </w:r>
      <w:r w:rsidRPr="00A467D4">
        <w:rPr>
          <w:noProof/>
        </w:rPr>
        <w:t>3 Couple Circles</w:t>
      </w:r>
    </w:p>
    <w:p w:rsidR="00B11EB3" w:rsidRPr="006B40B3" w:rsidRDefault="00B11EB3" w:rsidP="00B11EB3">
      <w:pPr>
        <w:pStyle w:val="DanceBody"/>
      </w:pPr>
      <w:r w:rsidRPr="006B40B3">
        <w:t xml:space="preserve"> 1- 8</w:t>
      </w:r>
      <w:r w:rsidRPr="006B40B3">
        <w:tab/>
        <w:t>All circle 6H round &amp; back</w:t>
      </w:r>
    </w:p>
    <w:p w:rsidR="00B11EB3" w:rsidRPr="006B40B3" w:rsidRDefault="00B11EB3" w:rsidP="00B11EB3">
      <w:pPr>
        <w:pStyle w:val="DanceBody"/>
      </w:pPr>
      <w:r w:rsidRPr="006B40B3">
        <w:t xml:space="preserve"> 9-16</w:t>
      </w:r>
      <w:r w:rsidRPr="006B40B3">
        <w:tab/>
        <w:t>All Adv+Ret (into centre of circle) &amp; dance DoSiDo with partner</w:t>
      </w:r>
    </w:p>
    <w:p w:rsidR="00B11EB3" w:rsidRPr="006B40B3" w:rsidRDefault="00B11EB3" w:rsidP="00B11EB3">
      <w:pPr>
        <w:pStyle w:val="DanceBody"/>
      </w:pPr>
      <w:r w:rsidRPr="006B40B3">
        <w:t>17-24</w:t>
      </w:r>
      <w:r w:rsidRPr="006B40B3">
        <w:tab/>
        <w:t>All dance RH across, Lady with hand is underneath dances out under arch into prom hold with new ptnr followed by next Lady etc</w:t>
      </w:r>
    </w:p>
    <w:p w:rsidR="00B11EB3" w:rsidRPr="006B40B3" w:rsidRDefault="00B11EB3" w:rsidP="00B11EB3">
      <w:pPr>
        <w:pStyle w:val="DanceBody"/>
        <w:keepNext w:val="0"/>
      </w:pPr>
      <w:r w:rsidRPr="006B40B3">
        <w:t>25-32</w:t>
      </w:r>
      <w:r w:rsidRPr="006B40B3">
        <w:tab/>
        <w:t>All Promenade with new partners anywhere round the room &amp; hopefully meet with another 2 couples to start again</w:t>
      </w:r>
    </w:p>
    <w:p w:rsidR="00B11EB3" w:rsidRDefault="00B11EB3" w:rsidP="00B11EB3"/>
    <w:p w:rsidR="00B11EB3" w:rsidRDefault="00B11EB3" w:rsidP="00B11EB3">
      <w:pPr>
        <w:pStyle w:val="Minicrib"/>
      </w:pPr>
      <w:r>
        <w:t>BORUSSIA STRATHSPEY  (S8x32)  3C (4C set)</w:t>
      </w:r>
      <w:r>
        <w:tab/>
        <w:t>D Brown</w:t>
      </w:r>
    </w:p>
    <w:p w:rsidR="00B11EB3" w:rsidRPr="006B40B3" w:rsidRDefault="00B11EB3" w:rsidP="00B11EB3">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B11EB3" w:rsidRDefault="00B11EB3" w:rsidP="00B11EB3">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 to end  (3)(1)(2)</w:t>
      </w:r>
    </w:p>
    <w:p w:rsidR="00B11EB3" w:rsidRPr="006B40B3" w:rsidRDefault="00B11EB3" w:rsidP="00B11EB3">
      <w:pPr>
        <w:pStyle w:val="DanceBody"/>
        <w:keepNext w:val="0"/>
      </w:pPr>
      <w:r w:rsidRPr="006B40B3">
        <w:t>25-32</w:t>
      </w:r>
      <w:r w:rsidRPr="006B40B3">
        <w:tab/>
        <w:t>All Set+Link for 3 twice</w:t>
      </w:r>
    </w:p>
    <w:p w:rsidR="00B11EB3" w:rsidRDefault="00B11EB3" w:rsidP="00B11EB3"/>
    <w:p w:rsidR="00B11EB3" w:rsidRDefault="00B11EB3" w:rsidP="00B11EB3">
      <w:pPr>
        <w:pStyle w:val="Minicrib"/>
      </w:pPr>
      <w:r>
        <w:t>BOSTON HOSPITALITY  (J32)  Round the Room</w:t>
      </w:r>
      <w:r>
        <w:tab/>
        <w:t>Marianne Taylor  Yankee Sampler</w:t>
      </w:r>
    </w:p>
    <w:p w:rsidR="00B11EB3" w:rsidRPr="000D60D4" w:rsidRDefault="00B11EB3" w:rsidP="00B11EB3">
      <w:pPr>
        <w:pStyle w:val="DanceBody"/>
      </w:pPr>
      <w:r w:rsidRPr="000D60D4">
        <w:t>Round the Room Dance 2 facing 2</w:t>
      </w:r>
    </w:p>
    <w:p w:rsidR="00B11EB3" w:rsidRPr="000D60D4" w:rsidRDefault="00B11EB3" w:rsidP="00B11EB3">
      <w:pPr>
        <w:pStyle w:val="DanceBody"/>
      </w:pPr>
      <w:r w:rsidRPr="000D60D4">
        <w:t xml:space="preserve"> 1- 8</w:t>
      </w:r>
      <w:r w:rsidRPr="000D60D4">
        <w:tab/>
        <w:t>All dance RH across &amp; LH back</w:t>
      </w:r>
    </w:p>
    <w:p w:rsidR="00B11EB3" w:rsidRPr="000D60D4" w:rsidRDefault="00B11EB3" w:rsidP="00B11EB3">
      <w:pPr>
        <w:pStyle w:val="DanceBody"/>
      </w:pPr>
      <w:r w:rsidRPr="000D60D4">
        <w:t xml:space="preserve"> 9-16</w:t>
      </w:r>
      <w:r w:rsidRPr="000D60D4">
        <w:tab/>
        <w:t>All dance R&amp;L</w:t>
      </w:r>
    </w:p>
    <w:p w:rsidR="00B11EB3" w:rsidRPr="000D60D4" w:rsidRDefault="00B11EB3" w:rsidP="00B11EB3">
      <w:pPr>
        <w:pStyle w:val="DanceBody"/>
      </w:pPr>
      <w:r>
        <w:t>17-24</w:t>
      </w:r>
      <w:r>
        <w:tab/>
        <w:t>Dance 1/2 Ladies' Chain</w:t>
      </w:r>
      <w:r w:rsidRPr="000D60D4">
        <w:t>, set to new partners &amp; turn 2H</w:t>
      </w:r>
    </w:p>
    <w:p w:rsidR="00B11EB3" w:rsidRPr="000D60D4" w:rsidRDefault="00B11EB3" w:rsidP="00B11EB3">
      <w:pPr>
        <w:pStyle w:val="DanceBody"/>
      </w:pPr>
      <w:r w:rsidRPr="000D60D4">
        <w:t>25-32</w:t>
      </w:r>
      <w:r w:rsidRPr="000D60D4">
        <w:tab/>
        <w:t>All dance DoSiDo with opposite person (previous partner), set &amp; pass RSh to face next couple</w:t>
      </w:r>
    </w:p>
    <w:p w:rsidR="00B11EB3" w:rsidRPr="000D60D4" w:rsidRDefault="00B11EB3" w:rsidP="00B11EB3">
      <w:pPr>
        <w:pStyle w:val="DanceBody"/>
        <w:keepNext w:val="0"/>
      </w:pPr>
      <w:r w:rsidRPr="000D60D4">
        <w:tab/>
        <w:t>Men continue round the room with changing partners while Ladies move back &amp; forth</w:t>
      </w:r>
    </w:p>
    <w:p w:rsidR="00B11EB3" w:rsidRDefault="00B11EB3" w:rsidP="00B11EB3"/>
    <w:p w:rsidR="00B11EB3" w:rsidRDefault="00B11EB3" w:rsidP="00B11EB3">
      <w:pPr>
        <w:pStyle w:val="Minicrib"/>
      </w:pPr>
      <w:r>
        <w:t>BOTANY BAY  (S8x32)  2C (4C set)</w:t>
      </w:r>
      <w:r>
        <w:tab/>
        <w:t>John Drewry  Australian Bk</w:t>
      </w:r>
    </w:p>
    <w:p w:rsidR="00B11EB3" w:rsidRPr="006B40B3" w:rsidRDefault="00B11EB3" w:rsidP="00B11EB3">
      <w:pPr>
        <w:pStyle w:val="DanceBody"/>
      </w:pPr>
      <w:r w:rsidRPr="006B40B3">
        <w:t xml:space="preserve"> 1- 8</w:t>
      </w:r>
      <w:r w:rsidRPr="006B40B3">
        <w:tab/>
        <w:t>1s set, cross RH, 1s+2s Set+Link.</w:t>
      </w:r>
    </w:p>
    <w:p w:rsidR="00B11EB3" w:rsidRPr="006B40B3" w:rsidRDefault="00B11EB3" w:rsidP="00B11EB3">
      <w:pPr>
        <w:pStyle w:val="DanceBody"/>
      </w:pPr>
      <w:r w:rsidRPr="006B40B3">
        <w:t xml:space="preserve"> 9-16</w:t>
      </w:r>
      <w:r w:rsidRPr="006B40B3">
        <w:tab/>
        <w:t>2s+1s set &amp; Petronella-in-Tandem, set &amp; Petronella-in-Tandem.  1 (2)</w:t>
      </w:r>
    </w:p>
    <w:p w:rsidR="00B11EB3" w:rsidRPr="006B40B3" w:rsidRDefault="00B11EB3" w:rsidP="00B11EB3">
      <w:pPr>
        <w:pStyle w:val="DanceBody"/>
      </w:pPr>
      <w:r w:rsidRPr="006B40B3">
        <w:t>17-24</w:t>
      </w:r>
      <w:r w:rsidRPr="006B40B3">
        <w:tab/>
        <w:t>1L+2M also 1M+2L promenade 3/4 round clockwise (end facing partners up/down) &amp; dance RH across</w:t>
      </w:r>
    </w:p>
    <w:p w:rsidR="00B11EB3" w:rsidRPr="006B40B3" w:rsidRDefault="00B11EB3" w:rsidP="00B11EB3">
      <w:pPr>
        <w:pStyle w:val="DanceBody"/>
        <w:keepNext w:val="0"/>
      </w:pPr>
      <w:r w:rsidRPr="006B40B3">
        <w:t>25-32</w:t>
      </w:r>
      <w:r w:rsidRPr="006B40B3">
        <w:tab/>
        <w:t>1s &amp; 2s set to partners, 1s 1/2 turn 2H while 2s full turn 2H, 1s+2s circle left 3/4 round to end 2 1</w:t>
      </w:r>
    </w:p>
    <w:p w:rsidR="00B11EB3" w:rsidRDefault="00B11EB3" w:rsidP="00B11EB3"/>
    <w:p w:rsidR="00B11EB3" w:rsidRDefault="00B11EB3" w:rsidP="00B11EB3">
      <w:pPr>
        <w:pStyle w:val="Minicrib"/>
      </w:pPr>
      <w:r>
        <w:t>THE BOTANY GATE  (S4x32)  4C Set</w:t>
      </w:r>
      <w:r>
        <w:tab/>
        <w:t>Douglas Hedley  SEHSCDS Diamond Jubilee Strathspey Coll.</w:t>
      </w:r>
    </w:p>
    <w:p w:rsidR="00B11EB3" w:rsidRDefault="00B11EB3" w:rsidP="00B11EB3">
      <w:pPr>
        <w:pStyle w:val="DanceBody"/>
      </w:pPr>
      <w:r>
        <w:t xml:space="preserve"> 1- 4</w:t>
      </w:r>
      <w:r>
        <w:tab/>
        <w:t xml:space="preserve">1s+2s </w:t>
      </w:r>
      <w:r>
        <w:rPr>
          <w:b/>
        </w:rPr>
        <w:t>also</w:t>
      </w:r>
      <w:r>
        <w:t xml:space="preserve"> 3s+4s dance 3 bars of Poussette &amp; all turn partner 3/4 2H, 1s+4s end in diagonal line ready for 1/2 Poussete </w:t>
      </w:r>
      <w:r>
        <w:rPr>
          <w:b/>
        </w:rPr>
        <w:t>while</w:t>
      </w:r>
      <w:r>
        <w:t xml:space="preserve"> 2s &amp; 3s end facing partner in centre</w:t>
      </w:r>
    </w:p>
    <w:p w:rsidR="00B11EB3" w:rsidRDefault="00B11EB3" w:rsidP="00B11EB3">
      <w:pPr>
        <w:pStyle w:val="DanceBody"/>
      </w:pPr>
      <w:r>
        <w:t xml:space="preserve"> 5- 8</w:t>
      </w:r>
      <w:r>
        <w:tab/>
        <w:t xml:space="preserve">1s+4s dance 1/2 Poussette to face down NHJ </w:t>
      </w:r>
      <w:r>
        <w:rPr>
          <w:b/>
        </w:rPr>
        <w:t>while</w:t>
      </w:r>
      <w:r>
        <w:t xml:space="preserve"> bar 5 2s Retire then stand bars 6-8.  2 4 1 3</w:t>
      </w:r>
    </w:p>
    <w:p w:rsidR="00B11EB3" w:rsidRDefault="00B11EB3" w:rsidP="00B11EB3">
      <w:pPr>
        <w:pStyle w:val="DanceBody"/>
      </w:pPr>
      <w:r>
        <w:t xml:space="preserve"> 9-12</w:t>
      </w:r>
      <w:r>
        <w:tab/>
        <w:t>4s+1s+3s dance 1/2 mirror reels of 3 on sides (1s in/down to start)</w:t>
      </w:r>
    </w:p>
    <w:p w:rsidR="00B11EB3" w:rsidRDefault="00B11EB3" w:rsidP="00B11EB3">
      <w:pPr>
        <w:pStyle w:val="DanceBody"/>
      </w:pPr>
      <w:r>
        <w:t>13-16</w:t>
      </w:r>
      <w:r>
        <w:tab/>
        <w:t>2s+3s+1s dance 1/2 mirror reels of 3 on sides (1s dance in/up to start). 1 3 2 4</w:t>
      </w:r>
    </w:p>
    <w:p w:rsidR="00B11EB3" w:rsidRDefault="00B11EB3" w:rsidP="00B11EB3">
      <w:pPr>
        <w:pStyle w:val="DanceBody"/>
      </w:pPr>
      <w:r>
        <w:t>17-24</w:t>
      </w:r>
      <w:r>
        <w:tab/>
        <w:t xml:space="preserve">All set &amp; 1/2 turn partner 2H; all set to partner, 1s+3s </w:t>
      </w:r>
      <w:r w:rsidRPr="001F3A8A">
        <w:t>also</w:t>
      </w:r>
      <w:r>
        <w:t xml:space="preserve"> 2s+4s circle 4H 1/2 round to left.  3 1 4 2</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BOTHKENNAR  (S4x32)  4C set</w:t>
      </w:r>
      <w:r>
        <w:tab/>
        <w:t>J Anderson</w:t>
      </w:r>
    </w:p>
    <w:p w:rsidR="00B11EB3" w:rsidRPr="006B40B3" w:rsidRDefault="00B11EB3" w:rsidP="00B11EB3">
      <w:pPr>
        <w:pStyle w:val="DanceBody"/>
      </w:pPr>
      <w:r w:rsidRPr="006B40B3">
        <w:t xml:space="preserve"> 1- 8</w:t>
      </w:r>
      <w:r w:rsidRPr="006B40B3">
        <w:tab/>
        <w:t>1L &amp; 3L cross down &amp; cast RSh round 2M/4M into centre to face them, set turning to left &amp; dance back to places</w:t>
      </w:r>
    </w:p>
    <w:p w:rsidR="00B11EB3" w:rsidRPr="006B40B3" w:rsidRDefault="00B11EB3" w:rsidP="00B11EB3">
      <w:pPr>
        <w:pStyle w:val="DanceBody"/>
      </w:pPr>
      <w:r w:rsidRPr="006B40B3">
        <w:t xml:space="preserve"> 9-16</w:t>
      </w:r>
      <w:r w:rsidRPr="006B40B3">
        <w:tab/>
        <w:t>1M &amp; 3M cross down &amp; cast LSh round 2L/4L into centre to face them, set turning to right &amp; dance back to places</w:t>
      </w:r>
    </w:p>
    <w:p w:rsidR="00B11EB3" w:rsidRPr="006B40B3" w:rsidRDefault="00B11EB3" w:rsidP="00B11EB3">
      <w:pPr>
        <w:pStyle w:val="DanceBody"/>
      </w:pPr>
      <w:r w:rsidRPr="006B40B3">
        <w:t>17-24</w:t>
      </w:r>
      <w:r w:rsidRPr="006B40B3">
        <w:tab/>
        <w:t>All circle 8H round &amp; back</w:t>
      </w:r>
    </w:p>
    <w:p w:rsidR="00B11EB3" w:rsidRPr="006B40B3" w:rsidRDefault="00B11EB3" w:rsidP="00B11EB3">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B11EB3" w:rsidRDefault="00B11EB3" w:rsidP="00B11EB3"/>
    <w:p w:rsidR="00B11EB3" w:rsidRDefault="00B11EB3" w:rsidP="00B11EB3">
      <w:pPr>
        <w:pStyle w:val="Minicrib"/>
      </w:pPr>
      <w:r>
        <w:t>BOTHWELL BRIG  (R8x40)  3C (4C set)</w:t>
      </w:r>
      <w:r>
        <w:tab/>
        <w:t>John Drewry  Summer Coll 2</w:t>
      </w:r>
    </w:p>
    <w:p w:rsidR="00B11EB3" w:rsidRPr="006B40B3" w:rsidRDefault="00B11EB3" w:rsidP="00B11EB3">
      <w:pPr>
        <w:pStyle w:val="DanceBody"/>
      </w:pPr>
      <w:r w:rsidRPr="006B40B3">
        <w:t xml:space="preserve"> 1- 8</w:t>
      </w:r>
      <w:r w:rsidRPr="006B40B3">
        <w:tab/>
        <w:t>1s+2s set, 1s cross down while 2s cast up, 1M+2L &amp; 1L+3M turn LH &amp; 1s pass LSh to face 1st corners</w:t>
      </w:r>
    </w:p>
    <w:p w:rsidR="00B11EB3" w:rsidRPr="006B40B3" w:rsidRDefault="00B11EB3" w:rsidP="00B11EB3">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B11EB3" w:rsidRPr="006B40B3" w:rsidRDefault="00B11EB3" w:rsidP="00B11EB3">
      <w:pPr>
        <w:pStyle w:val="DanceBody"/>
      </w:pPr>
      <w:r w:rsidRPr="006B40B3">
        <w:t>17-24</w:t>
      </w:r>
      <w:r w:rsidRPr="006B40B3">
        <w:tab/>
        <w:t>1s repeat with 2nd corners &amp; end facing 3rd corner (1st corner person)</w:t>
      </w:r>
    </w:p>
    <w:p w:rsidR="00B11EB3" w:rsidRPr="006B40B3" w:rsidRDefault="00B11EB3" w:rsidP="00B11EB3">
      <w:pPr>
        <w:pStyle w:val="DanceBody"/>
      </w:pPr>
      <w:r w:rsidRPr="006B40B3">
        <w:t>25-32</w:t>
      </w:r>
      <w:r w:rsidRPr="006B40B3">
        <w:tab/>
        <w:t>1s+3rd corners dance 1/2 diagonal reel of 4, pass RSh &amp; dance 1/2 diagonal reel with 4th corners &amp; end crossing LSh to opposite sides</w:t>
      </w:r>
    </w:p>
    <w:p w:rsidR="00B11EB3" w:rsidRPr="006B40B3" w:rsidRDefault="00B11EB3" w:rsidP="00B11EB3">
      <w:pPr>
        <w:pStyle w:val="DanceBody"/>
        <w:keepNext w:val="0"/>
      </w:pPr>
      <w:r w:rsidRPr="006B40B3">
        <w:t>33-40</w:t>
      </w:r>
      <w:r w:rsidRPr="006B40B3">
        <w:tab/>
        <w:t>1s dance RH across on sides (1M+2L+3L &amp; 1L+2M+3M), 1M dances up &amp; 1L down to dance LH across (Man with 2s &amp; Lady+3s), 1s end in 2nd pl</w:t>
      </w:r>
    </w:p>
    <w:p w:rsidR="00B11EB3" w:rsidRDefault="00B11EB3" w:rsidP="00B11EB3"/>
    <w:p w:rsidR="00B11EB3" w:rsidRDefault="00B11EB3" w:rsidP="00B11EB3">
      <w:pPr>
        <w:pStyle w:val="Minicrib"/>
      </w:pPr>
      <w:r>
        <w:t>BOTHWELLHAUGH JIG  (J8x32)  3C (4C set)</w:t>
      </w:r>
      <w:r>
        <w:tab/>
        <w:t>May Macfarlane  Tayside Collection 1983-2003</w:t>
      </w:r>
    </w:p>
    <w:p w:rsidR="00B11EB3" w:rsidRDefault="00B11EB3" w:rsidP="00B11EB3">
      <w:pPr>
        <w:pStyle w:val="DanceBody"/>
      </w:pPr>
      <w:r>
        <w:t xml:space="preserve"> 1- 8</w:t>
      </w:r>
      <w:r>
        <w:tab/>
        <w:t>1s set, cast (2s step up 3-4), 1s NHJ dance down &amp; cast up round 3s to 2nd place own side</w:t>
      </w:r>
    </w:p>
    <w:p w:rsidR="00B11EB3" w:rsidRDefault="00B11EB3" w:rsidP="00B11EB3">
      <w:pPr>
        <w:pStyle w:val="DanceBody"/>
      </w:pPr>
      <w:r>
        <w:t xml:space="preserve"> 9-12</w:t>
      </w:r>
      <w:r>
        <w:tab/>
      </w:r>
      <w:r w:rsidRPr="000D60D4">
        <w:t xml:space="preserve">1s set advancing &amp; turn </w:t>
      </w:r>
      <w:r>
        <w:t>right</w:t>
      </w:r>
      <w:r w:rsidRPr="000D60D4">
        <w:t xml:space="preserve"> about to face</w:t>
      </w:r>
      <w:r>
        <w:t xml:space="preserve"> out </w:t>
      </w:r>
      <w:r>
        <w:rPr>
          <w:b/>
        </w:rPr>
        <w:t>while</w:t>
      </w:r>
      <w:r>
        <w:t xml:space="preserve"> 2s &amp; 3s chase clockwise 1/2 way round &amp; stay facing clockwise</w:t>
      </w:r>
    </w:p>
    <w:p w:rsidR="00B11EB3" w:rsidRDefault="00B11EB3" w:rsidP="00B11EB3">
      <w:pPr>
        <w:pStyle w:val="DanceBody"/>
      </w:pPr>
      <w:r>
        <w:t>13-16</w:t>
      </w:r>
      <w:r>
        <w:tab/>
        <w:t>1s join hands with corners (corners give RH to 1s), all dance 1/2 way round set (1s using Pas de Basque, corners use skip change)</w:t>
      </w:r>
    </w:p>
    <w:p w:rsidR="00B11EB3" w:rsidRDefault="00B11EB3" w:rsidP="00B11EB3">
      <w:pPr>
        <w:pStyle w:val="DanceBody"/>
      </w:pPr>
      <w:r>
        <w:t>17-24</w:t>
      </w:r>
      <w:r>
        <w:tab/>
        <w:t>1s turn 1st corner RH, partner LH, 2nd corner RH &amp; cross LH to own side</w:t>
      </w:r>
    </w:p>
    <w:p w:rsidR="00B11EB3" w:rsidRDefault="00B11EB3" w:rsidP="00B11EB3">
      <w:pPr>
        <w:pStyle w:val="DanceBody"/>
        <w:keepNext w:val="0"/>
      </w:pPr>
      <w:r>
        <w:t>25-32</w:t>
      </w:r>
      <w:r>
        <w:tab/>
        <w:t>All circle 6H round &amp; back. 2 1 3</w:t>
      </w:r>
    </w:p>
    <w:p w:rsidR="00B11EB3" w:rsidRDefault="00B11EB3" w:rsidP="00B11EB3"/>
    <w:p w:rsidR="00B11EB3" w:rsidRDefault="00B11EB3" w:rsidP="00B11EB3">
      <w:pPr>
        <w:pStyle w:val="Minicrib"/>
      </w:pPr>
      <w:r>
        <w:t>THE BOTTLE FOREST  (S8x40)  3C (4C set)</w:t>
      </w:r>
      <w:r>
        <w:tab/>
        <w:t>Brian Charlton  Waratah Coll</w:t>
      </w:r>
    </w:p>
    <w:p w:rsidR="00B11EB3" w:rsidRDefault="00B11EB3" w:rsidP="00B11EB3">
      <w:pPr>
        <w:pStyle w:val="DanceBody"/>
      </w:pPr>
      <w:r>
        <w:t xml:space="preserve"> 1- 8</w:t>
      </w:r>
      <w:r>
        <w:tab/>
        <w:t>1s turn RH, cast (2s step up), turn LH and cast 1 place</w:t>
      </w:r>
    </w:p>
    <w:p w:rsidR="00B11EB3" w:rsidRDefault="00B11EB3" w:rsidP="00B11EB3">
      <w:pPr>
        <w:pStyle w:val="DanceBody"/>
      </w:pPr>
      <w:r>
        <w:t xml:space="preserve"> 9-16</w:t>
      </w:r>
      <w:r>
        <w:tab/>
        <w:t>1s dance down 2 steps, 1/2 turn 2H to face up, dance up NHJ to end BtoB between 2s, 1M facing 2L, 1L facing 2M</w:t>
      </w:r>
    </w:p>
    <w:p w:rsidR="00B11EB3" w:rsidRDefault="00B11EB3" w:rsidP="00B11EB3">
      <w:pPr>
        <w:pStyle w:val="DanceBody"/>
      </w:pPr>
      <w:r>
        <w:t>17-24</w:t>
      </w:r>
      <w:r>
        <w:tab/>
        <w:t>1s+2s dance reel of 4 across.  1s cross down to 2nd place opp sides facing out</w:t>
      </w:r>
    </w:p>
    <w:p w:rsidR="00B11EB3" w:rsidRDefault="00B11EB3" w:rsidP="00B11EB3">
      <w:pPr>
        <w:pStyle w:val="DanceBody"/>
      </w:pPr>
      <w:r>
        <w:t>25-32</w:t>
      </w:r>
      <w:r>
        <w:tab/>
        <w:t>2s+1s+3s dance mirror reels of 3 on sides (1s out/down, 3s in/up to start)</w:t>
      </w:r>
    </w:p>
    <w:p w:rsidR="00B11EB3" w:rsidRDefault="00B11EB3" w:rsidP="00B11EB3">
      <w:pPr>
        <w:pStyle w:val="DanceBody"/>
      </w:pPr>
      <w:r>
        <w:t>33-36</w:t>
      </w:r>
      <w:r>
        <w:tab/>
        <w:t xml:space="preserve">1s 1/2 turn 3s (1L+3M LH, 1M+3L RH), 1s cross up to 2nd place </w:t>
      </w:r>
      <w:r>
        <w:rPr>
          <w:b/>
        </w:rPr>
        <w:t>while</w:t>
      </w:r>
      <w:r>
        <w:t xml:space="preserve"> 3s dance to 3rd place</w:t>
      </w:r>
    </w:p>
    <w:p w:rsidR="00B11EB3" w:rsidRDefault="00B11EB3" w:rsidP="00B11EB3">
      <w:pPr>
        <w:pStyle w:val="DanceBody"/>
        <w:keepNext w:val="0"/>
      </w:pPr>
      <w:r>
        <w:t>37-40</w:t>
      </w:r>
      <w:r>
        <w:tab/>
        <w:t>1s turn 2s (1L+2L LH, 1M+2M RH).  End 2 1 3</w:t>
      </w:r>
    </w:p>
    <w:p w:rsidR="00B11EB3" w:rsidRDefault="00B11EB3" w:rsidP="00B11EB3"/>
    <w:p w:rsidR="00B11EB3" w:rsidRDefault="00B11EB3" w:rsidP="00B11EB3">
      <w:pPr>
        <w:pStyle w:val="Minicrib"/>
      </w:pPr>
      <w:r>
        <w:t>BOTTOMS UP  (J3x32)  3C set</w:t>
      </w:r>
      <w:r>
        <w:tab/>
        <w:t>Harry Rhodes  Snowdon Bk 3</w:t>
      </w:r>
    </w:p>
    <w:p w:rsidR="00B11EB3" w:rsidRDefault="00B11EB3" w:rsidP="00B11EB3">
      <w:pPr>
        <w:pStyle w:val="DanceBody"/>
      </w:pPr>
      <w:r>
        <w:t xml:space="preserve"> 1- 8</w:t>
      </w:r>
      <w:r>
        <w:tab/>
        <w:t>3s cross RH &amp; cast to top, 3s dance 1/2 Fig of 8 round 1s</w:t>
      </w:r>
    </w:p>
    <w:p w:rsidR="00B11EB3" w:rsidRDefault="00B11EB3" w:rsidP="00B11EB3">
      <w:pPr>
        <w:pStyle w:val="DanceBody"/>
      </w:pPr>
      <w:r>
        <w:t xml:space="preserve"> 9-16</w:t>
      </w:r>
      <w:r>
        <w:tab/>
        <w:t>2s cross RH &amp; cast to top, 2s dance 1/2 Fig of 8 round 3s</w:t>
      </w:r>
    </w:p>
    <w:p w:rsidR="00B11EB3" w:rsidRDefault="00B11EB3" w:rsidP="00B11EB3">
      <w:pPr>
        <w:pStyle w:val="DanceBody"/>
      </w:pPr>
      <w:r>
        <w:t>17-24</w:t>
      </w:r>
      <w:r>
        <w:tab/>
        <w:t>1s cross RH &amp; cast to top, 1s dance 1/2 Fig of 8 round 2s</w:t>
      </w:r>
    </w:p>
    <w:p w:rsidR="00B11EB3" w:rsidRDefault="00B11EB3" w:rsidP="00B11EB3">
      <w:pPr>
        <w:pStyle w:val="DanceBody"/>
        <w:keepNext w:val="0"/>
      </w:pPr>
      <w:r>
        <w:t>25-32</w:t>
      </w:r>
      <w:r>
        <w:tab/>
        <w:t>1s set &amp; cross RH</w:t>
      </w:r>
      <w:r w:rsidRPr="00BA6B4D">
        <w:rPr>
          <w:b/>
        </w:rPr>
        <w:t xml:space="preserve"> while </w:t>
      </w:r>
      <w:r>
        <w:t>2s+3s dance 1/2 R&amp;L, 2s set &amp; cross RH</w:t>
      </w:r>
      <w:r w:rsidRPr="00BA6B4D">
        <w:rPr>
          <w:b/>
        </w:rPr>
        <w:t xml:space="preserve"> while </w:t>
      </w:r>
      <w:r>
        <w:t>1s+3s dance 1/2 R&amp;L.  3 1 2</w:t>
      </w:r>
    </w:p>
    <w:p w:rsidR="00B11EB3" w:rsidRDefault="00B11EB3" w:rsidP="00B11EB3"/>
    <w:p w:rsidR="00B11EB3" w:rsidRDefault="00B11EB3" w:rsidP="00B11EB3">
      <w:pPr>
        <w:pStyle w:val="Minicrib"/>
      </w:pPr>
      <w:r>
        <w:t>BOUNCING BRAIDS  (R8x32)  3C (4C set)</w:t>
      </w:r>
      <w:r>
        <w:tab/>
        <w:t>B Mortimer  Ardbrae 50 Years</w:t>
      </w:r>
    </w:p>
    <w:p w:rsidR="00B11EB3" w:rsidRPr="006B40B3" w:rsidRDefault="00B11EB3" w:rsidP="00B11EB3">
      <w:pPr>
        <w:pStyle w:val="DanceBody"/>
      </w:pPr>
      <w:r w:rsidRPr="006B40B3">
        <w:t xml:space="preserve"> 1- 8</w:t>
      </w:r>
      <w:r w:rsidRPr="006B40B3">
        <w:tab/>
        <w:t>1s cross RH, cast 1 place &amp; dance 1/2 Fig of 8 round 2s</w:t>
      </w:r>
    </w:p>
    <w:p w:rsidR="00B11EB3" w:rsidRPr="006B40B3" w:rsidRDefault="00B11EB3" w:rsidP="00B11EB3">
      <w:pPr>
        <w:pStyle w:val="DanceBody"/>
      </w:pPr>
      <w:r w:rsidRPr="006B40B3">
        <w:t xml:space="preserve"> 9-16</w:t>
      </w:r>
      <w:r w:rsidRPr="006B40B3">
        <w:tab/>
        <w:t>1s turn 1st corner, partner, corner &amp; partner to end 2nd place opposite sides facing out</w:t>
      </w:r>
    </w:p>
    <w:p w:rsidR="00B11EB3" w:rsidRPr="006B40B3" w:rsidRDefault="00B11EB3" w:rsidP="00B11EB3">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B11EB3" w:rsidRPr="006B40B3" w:rsidRDefault="00B11EB3" w:rsidP="00B11EB3">
      <w:pPr>
        <w:pStyle w:val="DanceBody"/>
        <w:keepNext w:val="0"/>
      </w:pPr>
      <w:r w:rsidRPr="006B40B3">
        <w:t>25-32</w:t>
      </w:r>
      <w:r w:rsidRPr="006B40B3">
        <w:tab/>
        <w:t>3s+1s+2s dance Diag R&amp;L</w:t>
      </w:r>
    </w:p>
    <w:p w:rsidR="00B11EB3" w:rsidRDefault="00B11EB3" w:rsidP="00B11EB3"/>
    <w:p w:rsidR="00B11EB3" w:rsidRDefault="00B11EB3" w:rsidP="00B11EB3">
      <w:pPr>
        <w:pStyle w:val="Minicrib"/>
      </w:pPr>
      <w:r>
        <w:t>BOUND &amp; GAGGED  (R8x32)  3C (4C set)</w:t>
      </w:r>
      <w:r>
        <w:tab/>
        <w:t>John Drewry  Greenburn Bk 2</w:t>
      </w:r>
    </w:p>
    <w:p w:rsidR="00B11EB3" w:rsidRPr="006B40B3" w:rsidRDefault="00B11EB3" w:rsidP="00B11EB3">
      <w:pPr>
        <w:pStyle w:val="DanceBody"/>
      </w:pPr>
      <w:r w:rsidRPr="006B40B3">
        <w:t xml:space="preserve"> 1- 8</w:t>
      </w:r>
      <w:r w:rsidRPr="006B40B3">
        <w:tab/>
        <w:t>1s cross RH, cast 1 place &amp; dance LH across (Lady with 2s &amp; Man with 3s)</w:t>
      </w:r>
    </w:p>
    <w:p w:rsidR="00B11EB3" w:rsidRPr="006B40B3" w:rsidRDefault="00B11EB3" w:rsidP="00B11EB3">
      <w:pPr>
        <w:pStyle w:val="DanceBody"/>
      </w:pPr>
      <w:r w:rsidRPr="006B40B3">
        <w:t xml:space="preserve"> 9-16</w:t>
      </w:r>
      <w:r w:rsidRPr="006B40B3">
        <w:tab/>
        <w:t>1s dance 1/2 reels of 3 on sides (giving RSh to 2nd corners to start) &amp; 1/2 LSh reel of 3 across (Man with 3s at top &amp; Lady with 2s)</w:t>
      </w:r>
    </w:p>
    <w:p w:rsidR="00B11EB3" w:rsidRPr="006B40B3" w:rsidRDefault="00B11EB3" w:rsidP="00B11EB3">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B11EB3" w:rsidRPr="006B40B3" w:rsidRDefault="00B11EB3" w:rsidP="00B11EB3">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B11EB3" w:rsidRDefault="00B11EB3" w:rsidP="00B11EB3"/>
    <w:p w:rsidR="00B11EB3" w:rsidRDefault="00B11EB3" w:rsidP="00B11EB3">
      <w:pPr>
        <w:pStyle w:val="Minicrib"/>
      </w:pPr>
      <w:r>
        <w:t>THE BOUNTREE REEL  (R2x48)  Sq.Set</w:t>
      </w:r>
      <w:r>
        <w:tab/>
        <w:t>John Drewry  Greenburn Bk 2</w:t>
      </w:r>
    </w:p>
    <w:p w:rsidR="00B11EB3" w:rsidRPr="006B40B3" w:rsidRDefault="00B11EB3" w:rsidP="00B11EB3">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B11EB3" w:rsidRPr="006B40B3" w:rsidRDefault="00B11EB3" w:rsidP="00B11EB3">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B11EB3" w:rsidRPr="006B40B3" w:rsidRDefault="00B11EB3" w:rsidP="00B11EB3">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B11EB3" w:rsidRPr="006B40B3" w:rsidRDefault="00B11EB3" w:rsidP="00B11EB3">
      <w:pPr>
        <w:pStyle w:val="DanceBody"/>
      </w:pPr>
      <w:r w:rsidRPr="006B40B3">
        <w:t>25-32</w:t>
      </w:r>
      <w:r w:rsidRPr="006B40B3">
        <w:tab/>
        <w:t>All dance reels of 4 across</w:t>
      </w:r>
    </w:p>
    <w:p w:rsidR="00B11EB3" w:rsidRPr="006B40B3" w:rsidRDefault="00B11EB3" w:rsidP="00B11EB3">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B11EB3" w:rsidRPr="006B40B3" w:rsidRDefault="00B11EB3" w:rsidP="00B11EB3">
      <w:pPr>
        <w:pStyle w:val="DanceBody"/>
      </w:pPr>
      <w:r w:rsidRPr="006B40B3">
        <w:t>41-48</w:t>
      </w:r>
      <w:r w:rsidRPr="006B40B3">
        <w:tab/>
        <w:t>All circle 8H round &amp; back</w:t>
      </w:r>
    </w:p>
    <w:p w:rsidR="00B11EB3" w:rsidRPr="006B40B3" w:rsidRDefault="00B11EB3" w:rsidP="00B11EB3">
      <w:pPr>
        <w:pStyle w:val="DanceBody"/>
        <w:keepNext w:val="0"/>
      </w:pPr>
      <w:r w:rsidRPr="006B40B3">
        <w:t>Repeat with 2s &amp; 4s as dancing couples</w:t>
      </w:r>
    </w:p>
    <w:p w:rsidR="00B11EB3" w:rsidRDefault="00B11EB3" w:rsidP="00B11EB3"/>
    <w:p w:rsidR="00B11EB3" w:rsidRDefault="00B11EB3" w:rsidP="00B11EB3">
      <w:pPr>
        <w:pStyle w:val="Minicrib"/>
      </w:pPr>
      <w:r>
        <w:t>A BOUQUET FOR MARGARET TATE  (S8x32)  3C (4C Set)</w:t>
      </w:r>
      <w:r>
        <w:tab/>
        <w:t>R Mackey  Croydon 50th Anniv</w:t>
      </w:r>
    </w:p>
    <w:p w:rsidR="00B11EB3" w:rsidRPr="006B40B3" w:rsidRDefault="00B11EB3" w:rsidP="00B11EB3">
      <w:pPr>
        <w:pStyle w:val="DanceBody"/>
      </w:pPr>
      <w:r w:rsidRPr="006B40B3">
        <w:t xml:space="preserve"> 1- 8</w:t>
      </w:r>
      <w:r w:rsidRPr="006B40B3">
        <w:tab/>
        <w:t>1s+2s+3s set, cross RH, set &amp; cross back RH with 1s+2s end ready for…</w:t>
      </w:r>
    </w:p>
    <w:p w:rsidR="00B11EB3" w:rsidRPr="006B40B3" w:rsidRDefault="00B11EB3" w:rsidP="00B11EB3">
      <w:pPr>
        <w:pStyle w:val="DanceBody"/>
      </w:pPr>
      <w:r w:rsidRPr="006B40B3">
        <w:t xml:space="preserve"> 9-16</w:t>
      </w:r>
      <w:r w:rsidRPr="006B40B3">
        <w:tab/>
        <w:t>1s+2s dance Allemande</w:t>
      </w:r>
    </w:p>
    <w:p w:rsidR="00B11EB3" w:rsidRPr="006B40B3" w:rsidRDefault="00B11EB3" w:rsidP="00B11EB3">
      <w:pPr>
        <w:pStyle w:val="DanceBody"/>
      </w:pPr>
      <w:r w:rsidRPr="006B40B3">
        <w:t>17-24</w:t>
      </w:r>
      <w:r w:rsidRPr="006B40B3">
        <w:tab/>
        <w:t>1s dance RH across (1L with 2s &amp; 1M+3s) &amp; end Men facing up, Ladies dn, 2s+1s+3s dance 1/2 LSh reels of 3 on sides (2M &amp; 3L cast to start)</w:t>
      </w:r>
    </w:p>
    <w:p w:rsidR="00B11EB3" w:rsidRPr="006B40B3" w:rsidRDefault="00B11EB3" w:rsidP="00B11EB3">
      <w:pPr>
        <w:pStyle w:val="DanceBody"/>
        <w:keepNext w:val="0"/>
      </w:pPr>
      <w:r w:rsidRPr="006B40B3">
        <w:t>25-32</w:t>
      </w:r>
      <w:r w:rsidRPr="006B40B3">
        <w:tab/>
        <w:t>1s dance LH across (1M+3s at top, 1L+2s) &amp; end Men facing dn, Ladies up, 2s+1s+3s dance 1/2 RSh reels of 3 on sides (2M &amp; 3L cast to start)</w:t>
      </w:r>
    </w:p>
    <w:p w:rsidR="00B11EB3" w:rsidRDefault="00B11EB3" w:rsidP="00B11EB3"/>
    <w:p w:rsidR="00B11EB3" w:rsidRDefault="00B11EB3" w:rsidP="00B11EB3">
      <w:pPr>
        <w:pStyle w:val="Minicrib"/>
      </w:pPr>
      <w:r>
        <w:t>A BOUQUET OF FLOWERS  (R8x48)  3C (4C set)</w:t>
      </w:r>
      <w:r>
        <w:tab/>
        <w:t>Anne Robb  Banffshire 90th Anniv.</w:t>
      </w:r>
    </w:p>
    <w:p w:rsidR="00B11EB3" w:rsidRDefault="00B11EB3" w:rsidP="00B11EB3">
      <w:pPr>
        <w:pStyle w:val="DanceBody"/>
      </w:pPr>
      <w:r>
        <w:t xml:space="preserve"> 1- 8</w:t>
      </w:r>
      <w:r>
        <w:tab/>
        <w:t>1s cross RH, cast and turn 1.3.4 LH to finish in middle facing opp sides (2s step up 3-4)</w:t>
      </w:r>
    </w:p>
    <w:p w:rsidR="00B11EB3" w:rsidRDefault="00B11EB3" w:rsidP="00B11EB3">
      <w:pPr>
        <w:pStyle w:val="DanceBody"/>
      </w:pPr>
      <w:r>
        <w:t xml:space="preserve"> 9-16</w:t>
      </w:r>
      <w:r>
        <w:tab/>
        <w:t xml:space="preserve">1L+2s </w:t>
      </w:r>
      <w:r w:rsidRPr="0030747E">
        <w:rPr>
          <w:b/>
        </w:rPr>
        <w:t>also</w:t>
      </w:r>
      <w:r>
        <w:t xml:space="preserve"> 1M+3s dance RH across, 1s pass RSh and dance LH across with other couples, pass RSh to finish facing 1st corners</w:t>
      </w:r>
    </w:p>
    <w:p w:rsidR="00B11EB3" w:rsidRPr="003C2F7E" w:rsidRDefault="00B11EB3" w:rsidP="00B11EB3">
      <w:pPr>
        <w:pStyle w:val="DanceBody"/>
      </w:pPr>
      <w:r>
        <w:t>17-40</w:t>
      </w:r>
      <w:r>
        <w:tab/>
      </w:r>
      <w:r w:rsidRPr="003C2F7E">
        <w:t>Dance to Corners &amp; Set: (</w:t>
      </w:r>
      <w:r>
        <w:t>24</w:t>
      </w:r>
      <w:r w:rsidRPr="003C2F7E">
        <w:t xml:space="preserve"> bars)</w:t>
      </w:r>
    </w:p>
    <w:p w:rsidR="00B11EB3" w:rsidRDefault="00B11EB3" w:rsidP="00B11EB3">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B11EB3" w:rsidRDefault="00B11EB3" w:rsidP="00B11EB3">
      <w:pPr>
        <w:pStyle w:val="DanceBody"/>
        <w:keepNext w:val="0"/>
      </w:pPr>
      <w:r>
        <w:t>41-48</w:t>
      </w:r>
      <w:r>
        <w:tab/>
        <w:t>1s dance figure of 8 on own sides, 1M+2M &amp; 1L+3L pass LSh to start.  1s end in 2nd place own side.  2 1 3</w:t>
      </w:r>
    </w:p>
    <w:p w:rsidR="00B11EB3" w:rsidRDefault="00B11EB3" w:rsidP="00B11EB3"/>
    <w:p w:rsidR="00B11EB3" w:rsidRDefault="00B11EB3" w:rsidP="00B11EB3">
      <w:pPr>
        <w:pStyle w:val="Minicrib"/>
      </w:pPr>
      <w:r>
        <w:t>BOUQUETS  (S3x32)  3C Set</w:t>
      </w:r>
      <w:r>
        <w:tab/>
        <w:t>Yoko Akamatsu  Tokai Branch 25th Anniversary</w:t>
      </w:r>
    </w:p>
    <w:p w:rsidR="00B11EB3" w:rsidRDefault="00B11EB3" w:rsidP="00B11EB3">
      <w:pPr>
        <w:pStyle w:val="DanceBody"/>
      </w:pPr>
      <w:r>
        <w:t xml:space="preserve"> 1- 8</w:t>
      </w:r>
      <w:r>
        <w:tab/>
        <w:t>1s+2s dance Rose Progression:</w:t>
      </w:r>
    </w:p>
    <w:p w:rsidR="00B11EB3" w:rsidRDefault="00B11EB3" w:rsidP="00B11EB3">
      <w:pPr>
        <w:pStyle w:val="DanceBody"/>
      </w:pPr>
      <w:r>
        <w:tab/>
        <w:t>1-2   1M+2L set as 1L+2M change places RH</w:t>
      </w:r>
    </w:p>
    <w:p w:rsidR="00B11EB3" w:rsidRDefault="00B11EB3" w:rsidP="00B11EB3">
      <w:pPr>
        <w:pStyle w:val="DanceBody"/>
      </w:pPr>
      <w:r>
        <w:tab/>
        <w:t>3-4   1M+2L 1/2 turn 2H as 2M &amp; 1L dance into partner's place</w:t>
      </w:r>
    </w:p>
    <w:p w:rsidR="00B11EB3" w:rsidRDefault="00B11EB3" w:rsidP="00B11EB3">
      <w:pPr>
        <w:pStyle w:val="DanceBody"/>
      </w:pPr>
      <w:r>
        <w:tab/>
        <w:t>5-6   2L+1M cast into each other's place as 1L+2M 1/2 turn 2H</w:t>
      </w:r>
    </w:p>
    <w:p w:rsidR="00B11EB3" w:rsidRDefault="00B11EB3" w:rsidP="00B11EB3">
      <w:pPr>
        <w:pStyle w:val="DanceBody"/>
      </w:pPr>
      <w:r>
        <w:tab/>
        <w:t>7-8   2L &amp; 1M dance into 1st/2nd places own sides as 2M &amp; 1L cast to right</w:t>
      </w:r>
    </w:p>
    <w:p w:rsidR="00B11EB3" w:rsidRDefault="00B11EB3" w:rsidP="00B11EB3">
      <w:pPr>
        <w:pStyle w:val="DanceBody"/>
      </w:pPr>
      <w:r>
        <w:t xml:space="preserve"> 9-16</w:t>
      </w:r>
      <w:r>
        <w:tab/>
        <w:t>2s+1s+3s turn partners 2H, 1s remaining in centre NHJ facing up; 1s dance up &amp; cast to 2nd place own side</w:t>
      </w:r>
    </w:p>
    <w:p w:rsidR="00B11EB3" w:rsidRDefault="00B11EB3" w:rsidP="00B11EB3">
      <w:pPr>
        <w:pStyle w:val="DanceBody"/>
      </w:pPr>
      <w:r>
        <w:t>17-22</w:t>
      </w:r>
      <w:r>
        <w:tab/>
        <w:t>2s+1s+3s dance mirror reels of 3 on the sides, (2s out/down, 1s in/down &amp; 3s out/up), 2s end in 1st place</w:t>
      </w:r>
    </w:p>
    <w:p w:rsidR="00B11EB3" w:rsidRDefault="00B11EB3" w:rsidP="00B11EB3">
      <w:pPr>
        <w:pStyle w:val="DanceBody"/>
      </w:pPr>
      <w:r>
        <w:t>23-24</w:t>
      </w:r>
      <w:r>
        <w:tab/>
        <w:t>1s+3s continue path of reel, 1s dancing down, while 3s cast up to end 2 3 1</w:t>
      </w:r>
    </w:p>
    <w:p w:rsidR="00B11EB3" w:rsidRDefault="00B11EB3" w:rsidP="00B11EB3">
      <w:pPr>
        <w:pStyle w:val="DanceBody"/>
        <w:keepNext w:val="0"/>
      </w:pPr>
      <w:r>
        <w:t>25-32</w:t>
      </w:r>
      <w:r>
        <w:tab/>
        <w:t>All set, circle 6H round to left, all dance into centre, pull back RSh &amp; spiral out to own sides. 2 3 1</w:t>
      </w:r>
    </w:p>
    <w:p w:rsidR="00B11EB3" w:rsidRDefault="00B11EB3" w:rsidP="00B11EB3"/>
    <w:p w:rsidR="00B11EB3" w:rsidRDefault="00B11EB3" w:rsidP="00B11EB3">
      <w:pPr>
        <w:pStyle w:val="Minicrib"/>
      </w:pPr>
      <w:r>
        <w:t>THE BOURTREE REEL  (R8x32)  3C (4C set)</w:t>
      </w:r>
      <w:r>
        <w:tab/>
        <w:t>Alasdair Brown, Cathkin Collection</w:t>
      </w:r>
    </w:p>
    <w:p w:rsidR="00B11EB3" w:rsidRDefault="00B11EB3" w:rsidP="00B11EB3">
      <w:pPr>
        <w:pStyle w:val="DanceBody"/>
      </w:pPr>
      <w:r>
        <w:t xml:space="preserve"> 1- 8</w:t>
      </w:r>
      <w:r>
        <w:tab/>
        <w:t>1s cross RH, cast (2s step up); 1s dance 1/2 Fig 8 up round 2s</w:t>
      </w:r>
    </w:p>
    <w:p w:rsidR="00B11EB3" w:rsidRDefault="00B11EB3" w:rsidP="00B11EB3">
      <w:pPr>
        <w:pStyle w:val="DanceBody"/>
      </w:pPr>
      <w:r>
        <w:t xml:space="preserve"> 9-16</w:t>
      </w:r>
      <w:r>
        <w:tab/>
        <w:t>2s+1s dance Slip Knot - a</w:t>
      </w:r>
      <w:r w:rsidRPr="00AF73C7">
        <w:t>s</w:t>
      </w:r>
      <w:r w:rsidRPr="00BD473E">
        <w:rPr>
          <w:b/>
        </w:rPr>
        <w:t xml:space="preserve"> </w:t>
      </w:r>
      <w:r>
        <w:t>the Knot but on last 2 bars 1s+2s dance LH across 1/2 way to end 2 1 3</w:t>
      </w:r>
    </w:p>
    <w:p w:rsidR="00B11EB3" w:rsidRDefault="00B11EB3" w:rsidP="00B11EB3">
      <w:pPr>
        <w:pStyle w:val="DanceBody"/>
      </w:pPr>
      <w:r>
        <w:t>17-24</w:t>
      </w:r>
      <w:r>
        <w:tab/>
        <w:t>2s+1s+3s dance Set+Link for 3 couples twice</w:t>
      </w:r>
    </w:p>
    <w:p w:rsidR="00B11EB3" w:rsidRDefault="00B11EB3" w:rsidP="00B11EB3">
      <w:pPr>
        <w:pStyle w:val="DanceBody"/>
      </w:pPr>
      <w:r>
        <w:t>25-28</w:t>
      </w:r>
      <w:r>
        <w:tab/>
        <w:t>1s pass LSh &amp; dance 1/2 diag reel of 4 giving RSh to 3rd corner (pstn)</w:t>
      </w:r>
    </w:p>
    <w:p w:rsidR="00B11EB3" w:rsidRDefault="00B11EB3" w:rsidP="00B11EB3">
      <w:pPr>
        <w:pStyle w:val="DanceBody"/>
        <w:keepNext w:val="0"/>
      </w:pPr>
      <w:r>
        <w:t>29-32</w:t>
      </w:r>
      <w:r>
        <w:tab/>
        <w:t>1s pass LSh &amp; dance 1/2 diag reel of 4 giving RSh to 4th corner (pstn).  1s end in 2nd place own side</w:t>
      </w:r>
    </w:p>
    <w:p w:rsidR="00B11EB3" w:rsidRDefault="00B11EB3" w:rsidP="00B11EB3"/>
    <w:p w:rsidR="00B11EB3" w:rsidRDefault="00B11EB3" w:rsidP="00B11EB3">
      <w:pPr>
        <w:pStyle w:val="Minicrib"/>
      </w:pPr>
      <w:r>
        <w:t>BOVAIRD STRATHSPEY  (S3x32)  3C set</w:t>
      </w:r>
      <w:r>
        <w:tab/>
        <w:t>S Edie  Imperial Bk 5</w:t>
      </w:r>
    </w:p>
    <w:p w:rsidR="00B11EB3" w:rsidRPr="006B40B3" w:rsidRDefault="00B11EB3" w:rsidP="00B11EB3">
      <w:pPr>
        <w:pStyle w:val="DanceBody"/>
      </w:pPr>
      <w:r w:rsidRPr="006B40B3">
        <w:t xml:space="preserve"> 1- 8</w:t>
      </w:r>
      <w:r w:rsidRPr="006B40B3">
        <w:tab/>
        <w:t>1s+2s dance 1/2 R&amp;L, set &amp; cross RH</w:t>
      </w:r>
    </w:p>
    <w:p w:rsidR="00B11EB3" w:rsidRPr="006B40B3" w:rsidRDefault="00B11EB3" w:rsidP="00B11EB3">
      <w:pPr>
        <w:pStyle w:val="DanceBody"/>
      </w:pPr>
      <w:r w:rsidRPr="006B40B3">
        <w:t xml:space="preserve"> 9-16</w:t>
      </w:r>
      <w:r w:rsidRPr="006B40B3">
        <w:tab/>
        <w:t>All dance 1/2 reflection reels of 3 on sides (1s out &amp; down), 1s+3s circle 4H round to left while 2s set &amp; cross RH</w:t>
      </w:r>
    </w:p>
    <w:p w:rsidR="00B11EB3" w:rsidRPr="006B40B3" w:rsidRDefault="00B11EB3" w:rsidP="00B11EB3">
      <w:pPr>
        <w:pStyle w:val="DanceBody"/>
      </w:pPr>
      <w:r w:rsidRPr="006B40B3">
        <w:t>17-24</w:t>
      </w:r>
      <w:r w:rsidRPr="006B40B3">
        <w:tab/>
        <w:t>All dance 1/2 reflection reels of 3 on sides (1s in &amp; down), 1s+3s circle 4H round to left while 2s set &amp; cross RH</w:t>
      </w:r>
    </w:p>
    <w:p w:rsidR="00B11EB3" w:rsidRPr="006B40B3" w:rsidRDefault="00B11EB3" w:rsidP="00B11EB3">
      <w:pPr>
        <w:pStyle w:val="DanceBody"/>
        <w:keepNext w:val="0"/>
      </w:pPr>
      <w:r w:rsidRPr="006B40B3">
        <w:t>25-32</w:t>
      </w:r>
      <w:r w:rsidRPr="006B40B3">
        <w:tab/>
        <w:t>1s petronella turn into lines across &amp; all set, 1s turn RH &amp; cast RSh round 4th corners (pstn) while 2s+3s change places RH on sides.  3 1 2</w:t>
      </w:r>
    </w:p>
    <w:p w:rsidR="00B11EB3" w:rsidRDefault="00B11EB3" w:rsidP="00B11EB3"/>
    <w:p w:rsidR="00B11EB3" w:rsidRDefault="00B11EB3" w:rsidP="00B11EB3">
      <w:pPr>
        <w:pStyle w:val="Minicrib"/>
      </w:pPr>
      <w:r>
        <w:t>THE BOW BELLE  (J8x40)  3C (4C set)</w:t>
      </w:r>
      <w:r>
        <w:tab/>
        <w:t>Naill Mitchell  Thistle Dubh 2</w:t>
      </w:r>
    </w:p>
    <w:p w:rsidR="00B11EB3" w:rsidRPr="006B40B3" w:rsidRDefault="00B11EB3" w:rsidP="00B11EB3">
      <w:pPr>
        <w:pStyle w:val="DanceBody"/>
      </w:pPr>
      <w:r w:rsidRPr="006B40B3">
        <w:t xml:space="preserve"> 1- 8</w:t>
      </w:r>
      <w:r w:rsidRPr="006B40B3">
        <w:tab/>
        <w:t>1s set, cross down 1 place, cast behind 3s &amp; cross up to 2nd place on own side</w:t>
      </w:r>
    </w:p>
    <w:p w:rsidR="00B11EB3" w:rsidRPr="006B40B3" w:rsidRDefault="00B11EB3" w:rsidP="00B11EB3">
      <w:pPr>
        <w:pStyle w:val="DanceBody"/>
      </w:pPr>
      <w:r w:rsidRPr="006B40B3">
        <w:t xml:space="preserve"> 9-16</w:t>
      </w:r>
      <w:r w:rsidRPr="006B40B3">
        <w:tab/>
        <w:t>2s+1s+3s dance reels of 3 on sides (1s out &amp; up to start)</w:t>
      </w:r>
    </w:p>
    <w:p w:rsidR="00B11EB3" w:rsidRPr="006B40B3" w:rsidRDefault="00B11EB3" w:rsidP="00B11EB3">
      <w:pPr>
        <w:pStyle w:val="DanceBody"/>
      </w:pPr>
      <w:r w:rsidRPr="006B40B3">
        <w:t>17-24</w:t>
      </w:r>
      <w:r w:rsidRPr="006B40B3">
        <w:tab/>
        <w:t>3s followed by 1s+2s lead up to top &amp; cast to end 2 1 3</w:t>
      </w:r>
    </w:p>
    <w:p w:rsidR="00B11EB3" w:rsidRPr="006B40B3" w:rsidRDefault="00B11EB3" w:rsidP="00B11EB3">
      <w:pPr>
        <w:pStyle w:val="DanceBody"/>
      </w:pPr>
      <w:r w:rsidRPr="006B40B3">
        <w:t>25-32</w:t>
      </w:r>
      <w:r w:rsidRPr="006B40B3">
        <w:tab/>
        <w:t>1s+3s dance RH across, 2s+1s dance LH across</w:t>
      </w:r>
    </w:p>
    <w:p w:rsidR="00B11EB3" w:rsidRPr="006B40B3" w:rsidRDefault="00B11EB3" w:rsidP="00B11EB3">
      <w:pPr>
        <w:pStyle w:val="DanceBody"/>
        <w:keepNext w:val="0"/>
      </w:pPr>
      <w:r w:rsidRPr="006B40B3">
        <w:t>33-40</w:t>
      </w:r>
      <w:r w:rsidRPr="006B40B3">
        <w:tab/>
        <w:t>2s+1s+3s circle 6H round &amp; back</w:t>
      </w:r>
    </w:p>
    <w:p w:rsidR="00B11EB3" w:rsidRDefault="00B11EB3" w:rsidP="00B11EB3"/>
    <w:p w:rsidR="00B11EB3" w:rsidRDefault="00B11EB3" w:rsidP="00B11EB3">
      <w:pPr>
        <w:pStyle w:val="Minicrib"/>
      </w:pPr>
      <w:r>
        <w:t>BOW FIDDLE ROCK  (J8x32)  3C (4C set)</w:t>
      </w:r>
      <w:r>
        <w:tab/>
        <w:t>John Drewry  Greenburn Bk 3</w:t>
      </w:r>
    </w:p>
    <w:p w:rsidR="00B11EB3" w:rsidRPr="006B40B3" w:rsidRDefault="00B11EB3" w:rsidP="00B11EB3">
      <w:pPr>
        <w:pStyle w:val="DanceBody"/>
      </w:pPr>
      <w:r w:rsidRPr="006B40B3">
        <w:t xml:space="preserve"> 1- 8</w:t>
      </w:r>
      <w:r w:rsidRPr="006B40B3">
        <w:tab/>
        <w:t>1s cross RH, cast 1 place &amp; dance 1/2 Figs of 8 (Man round 3s &amp; Lady round 2s)</w:t>
      </w:r>
    </w:p>
    <w:p w:rsidR="00B11EB3" w:rsidRPr="006B40B3" w:rsidRDefault="00B11EB3" w:rsidP="00B11EB3">
      <w:pPr>
        <w:pStyle w:val="DanceBody"/>
      </w:pPr>
      <w:r w:rsidRPr="006B40B3">
        <w:t xml:space="preserve"> 9-16</w:t>
      </w:r>
      <w:r w:rsidRPr="006B40B3">
        <w:tab/>
        <w:t>1s turn 2nd corner RH &amp; return to place facing in, 1s turn 1st corner RH &amp; return to place facing out</w:t>
      </w:r>
    </w:p>
    <w:p w:rsidR="00B11EB3" w:rsidRPr="006B40B3" w:rsidRDefault="00B11EB3" w:rsidP="00B11EB3">
      <w:pPr>
        <w:pStyle w:val="DanceBody"/>
      </w:pPr>
      <w:r w:rsidRPr="006B40B3">
        <w:t>17-24</w:t>
      </w:r>
      <w:r w:rsidRPr="006B40B3">
        <w:tab/>
        <w:t>2s+1s+3s dance reels of 3 on own sides giving RSh to 3rd corner</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BOXING THE COMPASS  (M-(S2x32+R2x32))  4C set</w:t>
      </w:r>
      <w:r>
        <w:tab/>
        <w:t>Malcolm Brown, 2006</w:t>
      </w:r>
    </w:p>
    <w:p w:rsidR="00B11EB3" w:rsidRPr="00DA023D" w:rsidRDefault="00B11EB3" w:rsidP="00B11EB3">
      <w:pPr>
        <w:pStyle w:val="DanceBody"/>
      </w:pPr>
      <w:r w:rsidRPr="00DA023D">
        <w:t xml:space="preserve"> 1- 8</w:t>
      </w:r>
      <w:r w:rsidRPr="00DA023D">
        <w:tab/>
        <w:t xml:space="preserve">All set, 1s+2s </w:t>
      </w:r>
      <w:r w:rsidRPr="00DA023D">
        <w:rPr>
          <w:b/>
        </w:rPr>
        <w:t>also</w:t>
      </w:r>
      <w:r w:rsidRPr="00DA023D">
        <w:t xml:space="preserve"> 3s+4s dance 1/2 RH across, all set, 1s+4s dance 1/2 RH across.  Couples in 1st/3rd place face down, 2nd/4th place face up</w:t>
      </w:r>
    </w:p>
    <w:p w:rsidR="00B11EB3" w:rsidRPr="00DA023D" w:rsidRDefault="00B11EB3" w:rsidP="00B11EB3">
      <w:pPr>
        <w:pStyle w:val="DanceBody"/>
      </w:pPr>
      <w:r w:rsidRPr="00DA023D">
        <w:t xml:space="preserve"> 9-16</w:t>
      </w:r>
      <w:r w:rsidRPr="00DA023D">
        <w:tab/>
        <w:t>All petronella turn into lines across &amp; set; all dance 1/2 reels of 4 across</w:t>
      </w:r>
    </w:p>
    <w:p w:rsidR="00B11EB3" w:rsidRPr="00DA023D" w:rsidRDefault="00B11EB3" w:rsidP="00B11EB3">
      <w:pPr>
        <w:pStyle w:val="DanceBody"/>
      </w:pPr>
      <w:r w:rsidRPr="00DA023D">
        <w:t>17-24</w:t>
      </w:r>
      <w:r w:rsidRPr="00DA023D">
        <w:tab/>
        <w:t>All petronella turn to sidelines &amp; set; all dance 1/2 reels of 4 on sides.  All face in (3L &amp; 2M  pull back RSh)</w:t>
      </w:r>
    </w:p>
    <w:p w:rsidR="00B11EB3" w:rsidRPr="00DA023D" w:rsidRDefault="00B11EB3" w:rsidP="00B11EB3">
      <w:pPr>
        <w:pStyle w:val="DanceBody"/>
      </w:pPr>
      <w:r w:rsidRPr="00DA023D">
        <w:t>25-32</w:t>
      </w:r>
      <w:r w:rsidRPr="00DA023D">
        <w:tab/>
        <w:t>End couples (3s &amp; 2s) cross RH.  All circle 8H 3/4 round to Left.  Finish in lines across 2 4 1 3</w:t>
      </w:r>
    </w:p>
    <w:p w:rsidR="00B11EB3" w:rsidRPr="00DA023D" w:rsidRDefault="00B11EB3" w:rsidP="00B11EB3">
      <w:pPr>
        <w:pStyle w:val="DanceBody"/>
        <w:keepNext w:val="0"/>
      </w:pPr>
      <w:r w:rsidRPr="00DA023D">
        <w:rPr>
          <w:i/>
        </w:rPr>
        <w:t>Devised for demonstration – dance 2x Strathspey, 2x Reel.  After 2nd time through all opposite original place, 4th time through back in start place</w:t>
      </w:r>
    </w:p>
    <w:p w:rsidR="00B11EB3" w:rsidRDefault="00B11EB3" w:rsidP="00B11EB3"/>
    <w:p w:rsidR="00B11EB3" w:rsidRDefault="00B11EB3" w:rsidP="00B11EB3">
      <w:pPr>
        <w:pStyle w:val="Minicrib"/>
      </w:pPr>
      <w:r>
        <w:t>THE BOYNDIE KNOT  (S8x32)  3C (4C set)</w:t>
      </w:r>
      <w:r>
        <w:tab/>
        <w:t>John Drewry  Bankhead Bk 3</w:t>
      </w:r>
    </w:p>
    <w:p w:rsidR="00B11EB3" w:rsidRPr="006B40B3" w:rsidRDefault="00B11EB3" w:rsidP="00B11EB3">
      <w:pPr>
        <w:pStyle w:val="DanceBody"/>
      </w:pPr>
      <w:r w:rsidRPr="006B40B3">
        <w:t xml:space="preserve"> 1- 8</w:t>
      </w:r>
      <w:r w:rsidRPr="006B40B3">
        <w:tab/>
        <w:t>1s cross over below 2s, cast down behind 3s, cross up above 3s &amp; cast up behind 2s back to place</w:t>
      </w:r>
    </w:p>
    <w:p w:rsidR="00B11EB3" w:rsidRPr="006B40B3" w:rsidRDefault="00B11EB3" w:rsidP="00B11EB3">
      <w:pPr>
        <w:pStyle w:val="DanceBody"/>
      </w:pPr>
      <w:r w:rsidRPr="006B40B3">
        <w:t xml:space="preserve"> 9-12</w:t>
      </w:r>
      <w:r w:rsidRPr="006B40B3">
        <w:tab/>
        <w:t>1s+2s+3s set, 1M+2M &amp; 2L+3L Petronella-in-tandem while 1L casts down &amp; 3M casts up (into circle formation)</w:t>
      </w:r>
    </w:p>
    <w:p w:rsidR="00B11EB3" w:rsidRPr="006B40B3" w:rsidRDefault="00B11EB3" w:rsidP="00B11EB3">
      <w:pPr>
        <w:pStyle w:val="DanceBody"/>
      </w:pPr>
      <w:r w:rsidRPr="006B40B3">
        <w:t>13-16</w:t>
      </w:r>
      <w:r w:rsidRPr="006B40B3">
        <w:tab/>
        <w:t>1L+3M change places RH while 2s &amp; 3s set, 1M+2M &amp; 2L+3L Petronella-in-tandem to opp sides while 1L casts up &amp; 3M casts down</w:t>
      </w:r>
    </w:p>
    <w:p w:rsidR="00B11EB3" w:rsidRPr="006B40B3" w:rsidRDefault="00B11EB3" w:rsidP="00B11EB3">
      <w:pPr>
        <w:pStyle w:val="DanceBody"/>
      </w:pPr>
      <w:r w:rsidRPr="006B40B3">
        <w:t>17-24</w:t>
      </w:r>
      <w:r w:rsidRPr="006B40B3">
        <w:tab/>
        <w:t>3L+2L &amp; 2M+1M set while 3M+1L change places RH, 1s+2s+3s circle 6H round to left 1/2 way back to places, 1s+2s+3s turn RH into prom hold</w:t>
      </w:r>
    </w:p>
    <w:p w:rsidR="00B11EB3" w:rsidRPr="006B40B3" w:rsidRDefault="00B11EB3" w:rsidP="00B11EB3">
      <w:pPr>
        <w:pStyle w:val="DanceBody"/>
        <w:keepNext w:val="0"/>
      </w:pPr>
      <w:r w:rsidRPr="006B40B3">
        <w:t>25-32</w:t>
      </w:r>
      <w:r w:rsidRPr="006B40B3">
        <w:tab/>
        <w:t>1s+2s+3s Promenade round &amp; end with 1s casting to 2nd place while 2s lead up to top</w:t>
      </w:r>
    </w:p>
    <w:p w:rsidR="00B11EB3" w:rsidRDefault="00B11EB3" w:rsidP="00B11EB3"/>
    <w:p w:rsidR="00B11EB3" w:rsidRDefault="00B11EB3" w:rsidP="00B11EB3">
      <w:pPr>
        <w:pStyle w:val="Minicrib"/>
      </w:pPr>
      <w:r>
        <w:t>BRACKENBRAES STRATHSPEY  (S8x32)  3C (4C set)</w:t>
      </w:r>
      <w:r>
        <w:tab/>
        <w:t>D Bell  Starters</w:t>
      </w:r>
    </w:p>
    <w:p w:rsidR="00B11EB3" w:rsidRPr="006B40B3" w:rsidRDefault="00B11EB3" w:rsidP="00B11EB3">
      <w:pPr>
        <w:pStyle w:val="DanceBody"/>
      </w:pPr>
      <w:r w:rsidRPr="006B40B3">
        <w:t xml:space="preserve"> 1- 8</w:t>
      </w:r>
      <w:r w:rsidRPr="006B40B3">
        <w:tab/>
        <w:t>1s+2s+3s dance 6H round &amp; back</w:t>
      </w:r>
    </w:p>
    <w:p w:rsidR="00B11EB3" w:rsidRPr="006B40B3" w:rsidRDefault="00B11EB3" w:rsidP="00B11EB3">
      <w:pPr>
        <w:pStyle w:val="DanceBody"/>
      </w:pPr>
      <w:r w:rsidRPr="006B40B3">
        <w:t xml:space="preserve"> 9-16</w:t>
      </w:r>
      <w:r w:rsidRPr="006B40B3">
        <w:tab/>
        <w:t>1s+2s+3s set, turn partners 2H &amp; set</w:t>
      </w:r>
    </w:p>
    <w:p w:rsidR="00B11EB3" w:rsidRPr="006B40B3" w:rsidRDefault="00B11EB3" w:rsidP="00B11EB3">
      <w:pPr>
        <w:pStyle w:val="DanceBody"/>
      </w:pPr>
      <w:r w:rsidRPr="006B40B3">
        <w:t>17-24</w:t>
      </w:r>
      <w:r w:rsidRPr="006B40B3">
        <w:tab/>
        <w:t>1s &amp; 3s dance double Figs of 8 round 2s (1s cross down to start)</w:t>
      </w:r>
    </w:p>
    <w:p w:rsidR="00B11EB3" w:rsidRPr="006B40B3" w:rsidRDefault="00B11EB3" w:rsidP="00B11EB3">
      <w:pPr>
        <w:pStyle w:val="DanceBody"/>
        <w:keepNext w:val="0"/>
      </w:pPr>
      <w:r w:rsidRPr="006B40B3">
        <w:t>25-32</w:t>
      </w:r>
      <w:r w:rsidRPr="006B40B3">
        <w:tab/>
        <w:t>1s+2s dance RH across (3 bars) &amp; LH back, 1s cast 1 place as 2s dance up</w:t>
      </w:r>
    </w:p>
    <w:p w:rsidR="00B11EB3" w:rsidRDefault="00B11EB3" w:rsidP="00B11EB3"/>
    <w:p w:rsidR="00B11EB3" w:rsidRDefault="00B11EB3" w:rsidP="00B11EB3">
      <w:pPr>
        <w:pStyle w:val="Minicrib"/>
      </w:pPr>
      <w:r>
        <w:t>BRACKLA HALL  (R5x32)  5C set</w:t>
      </w:r>
      <w:r>
        <w:tab/>
        <w:t>Roy Goldring  Social Dances 2002 (Leeds 40th Anniv)</w:t>
      </w:r>
    </w:p>
    <w:p w:rsidR="00B11EB3" w:rsidRPr="006B40B3" w:rsidRDefault="00B11EB3" w:rsidP="00B11EB3">
      <w:pPr>
        <w:pStyle w:val="DanceBody"/>
      </w:pPr>
      <w:r w:rsidRPr="006B40B3">
        <w:t xml:space="preserve"> 1- 8</w:t>
      </w:r>
      <w:r w:rsidRPr="006B40B3">
        <w:tab/>
        <w:t>1s+2s+3s set &amp; 1s 1/2 turn RH as 2s+3s dance 1/2 RH Across, 1s+3s+2s chase clockwise 1/2 way</w:t>
      </w:r>
    </w:p>
    <w:p w:rsidR="00B11EB3" w:rsidRPr="006B40B3" w:rsidRDefault="00B11EB3" w:rsidP="00B11EB3">
      <w:pPr>
        <w:pStyle w:val="DanceBody"/>
      </w:pPr>
      <w:r w:rsidRPr="006B40B3">
        <w:t xml:space="preserve"> 9-16</w:t>
      </w:r>
      <w:r w:rsidRPr="006B40B3">
        <w:tab/>
        <w:t>2M+1L turn RH, 2L+1M turn LH</w:t>
      </w:r>
    </w:p>
    <w:p w:rsidR="00B11EB3" w:rsidRPr="006B40B3" w:rsidRDefault="00B11EB3" w:rsidP="00B11EB3">
      <w:pPr>
        <w:pStyle w:val="DanceBody"/>
      </w:pPr>
      <w:r w:rsidRPr="006B40B3">
        <w:t>17-24</w:t>
      </w:r>
      <w:r w:rsidRPr="006B40B3">
        <w:tab/>
        <w:t>1L+5M turn LH, 1M+5L turn RH</w:t>
      </w:r>
    </w:p>
    <w:p w:rsidR="00B11EB3" w:rsidRPr="006B40B3" w:rsidRDefault="00B11EB3" w:rsidP="00B11EB3">
      <w:pPr>
        <w:pStyle w:val="DanceBody"/>
        <w:keepNext w:val="0"/>
      </w:pPr>
      <w:r w:rsidRPr="006B40B3">
        <w:t>25-32</w:t>
      </w:r>
      <w:r w:rsidRPr="006B40B3">
        <w:tab/>
        <w:t>1s+4s+5s set &amp; 1s 1/2 turn LH as 4s+5s dance 1/2 LH Across, 1s+5s+4s chase anticlockwise 1/2 way</w:t>
      </w:r>
    </w:p>
    <w:p w:rsidR="00B11EB3" w:rsidRDefault="00B11EB3" w:rsidP="00B11EB3"/>
    <w:p w:rsidR="00B11EB3" w:rsidRDefault="00B11EB3" w:rsidP="00B11EB3">
      <w:pPr>
        <w:pStyle w:val="Minicrib"/>
      </w:pPr>
      <w:r>
        <w:t>THE BRACKNELL CANTER  (M-(S64+R64)) 4C set</w:t>
      </w:r>
      <w:r>
        <w:tab/>
        <w:t>Bernard Rackley  SCD Archives</w:t>
      </w:r>
    </w:p>
    <w:p w:rsidR="00B11EB3" w:rsidRDefault="00B11EB3" w:rsidP="00B11EB3">
      <w:pPr>
        <w:pStyle w:val="DanceBody"/>
      </w:pPr>
      <w:r>
        <w:t>Strathspey</w:t>
      </w:r>
    </w:p>
    <w:p w:rsidR="00B11EB3" w:rsidRPr="006B40B3" w:rsidRDefault="00B11EB3" w:rsidP="00B11EB3">
      <w:pPr>
        <w:pStyle w:val="DanceBody"/>
      </w:pPr>
      <w:r w:rsidRPr="006B40B3">
        <w:t>1- 8</w:t>
      </w:r>
      <w:r w:rsidRPr="006B40B3">
        <w:tab/>
        <w:t>All set, cross RH, 1s+2s set &amp; dance LH across 1/2 way as 3s+4s set &amp; cross back LH</w:t>
      </w:r>
    </w:p>
    <w:p w:rsidR="00B11EB3" w:rsidRPr="006B40B3" w:rsidRDefault="00B11EB3" w:rsidP="00B11EB3">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B11EB3" w:rsidRPr="006B40B3" w:rsidRDefault="00B11EB3" w:rsidP="00B11EB3">
      <w:pPr>
        <w:pStyle w:val="DanceBody"/>
      </w:pPr>
      <w:r w:rsidRPr="006B40B3">
        <w:t>17-24</w:t>
      </w:r>
      <w:r w:rsidRPr="006B40B3">
        <w:tab/>
        <w:t>1s dance Pass+Turn with 1st corners &amp; pass RSh to face 2nd corners, dance Pass+Turn with 2nd corners &amp; turn RH to face 2nd corners again</w:t>
      </w:r>
    </w:p>
    <w:p w:rsidR="00B11EB3" w:rsidRPr="006B40B3" w:rsidRDefault="00B11EB3" w:rsidP="00B11EB3">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B11EB3" w:rsidRDefault="00B11EB3" w:rsidP="00B11EB3">
      <w:pPr>
        <w:pStyle w:val="DanceBody"/>
      </w:pPr>
      <w:r>
        <w:t>33-64</w:t>
      </w:r>
      <w:r>
        <w:tab/>
        <w:t>2s repeat 1-32</w:t>
      </w:r>
    </w:p>
    <w:p w:rsidR="00B11EB3" w:rsidRDefault="00B11EB3" w:rsidP="00B11EB3">
      <w:pPr>
        <w:pStyle w:val="DanceBody"/>
        <w:keepNext w:val="0"/>
      </w:pPr>
      <w:r>
        <w:t>Reel</w:t>
      </w:r>
      <w:r>
        <w:tab/>
        <w:t>3s then 4s repeat bars 1-32 above</w:t>
      </w:r>
    </w:p>
    <w:p w:rsidR="00B11EB3" w:rsidRDefault="00B11EB3" w:rsidP="00B11EB3"/>
    <w:p w:rsidR="00B11EB3" w:rsidRDefault="00B11EB3" w:rsidP="00B11EB3">
      <w:pPr>
        <w:pStyle w:val="Minicrib"/>
      </w:pPr>
      <w:r>
        <w:t>BRACKNELL STRATHSPEY  (S3x40)  3C set</w:t>
      </w:r>
      <w:r>
        <w:tab/>
        <w:t>Douglas J Dean  Rodney Rooms Bk 2</w:t>
      </w:r>
    </w:p>
    <w:p w:rsidR="00B11EB3" w:rsidRPr="006B40B3" w:rsidRDefault="00B11EB3" w:rsidP="00B11EB3">
      <w:pPr>
        <w:pStyle w:val="DanceBody"/>
      </w:pPr>
      <w:r w:rsidRPr="006B40B3">
        <w:t xml:space="preserve"> 1- 4</w:t>
      </w:r>
      <w:r w:rsidRPr="006B40B3">
        <w:tab/>
        <w:t>1s cross RH &amp; cast 1 place</w:t>
      </w:r>
    </w:p>
    <w:p w:rsidR="00B11EB3" w:rsidRPr="006B40B3" w:rsidRDefault="00B11EB3" w:rsidP="00B11EB3">
      <w:pPr>
        <w:pStyle w:val="DanceBody"/>
      </w:pPr>
      <w:r w:rsidRPr="006B40B3">
        <w:t xml:space="preserve"> 5-16</w:t>
      </w:r>
      <w:r w:rsidRPr="006B40B3">
        <w:tab/>
        <w:t>All dance 3 couple R&amp;L</w:t>
      </w:r>
    </w:p>
    <w:p w:rsidR="00B11EB3" w:rsidRPr="006B40B3" w:rsidRDefault="00B11EB3" w:rsidP="00B11EB3">
      <w:pPr>
        <w:pStyle w:val="DanceBody"/>
      </w:pPr>
      <w:r w:rsidRPr="006B40B3">
        <w:t>17-24</w:t>
      </w:r>
      <w:r w:rsidRPr="006B40B3">
        <w:tab/>
        <w:t xml:space="preserve">All dance a Reverse Snowball Grand Chain for 3 </w:t>
      </w:r>
      <w:r>
        <w:t>cpl</w:t>
      </w:r>
      <w:r w:rsidRPr="006B40B3">
        <w:t>s to end 3 1 2 : -</w:t>
      </w:r>
    </w:p>
    <w:p w:rsidR="00B11EB3" w:rsidRPr="006B40B3" w:rsidRDefault="00B11EB3" w:rsidP="00B11EB3">
      <w:pPr>
        <w:pStyle w:val="DanceBody"/>
      </w:pPr>
      <w:r w:rsidRPr="006B40B3">
        <w:tab/>
        <w:t>`2s cross RH &amp; change places LH on side with 1s</w:t>
      </w:r>
    </w:p>
    <w:p w:rsidR="00B11EB3" w:rsidRPr="006B40B3" w:rsidRDefault="00B11EB3" w:rsidP="00B11EB3">
      <w:pPr>
        <w:pStyle w:val="DanceBody"/>
      </w:pPr>
      <w:r w:rsidRPr="006B40B3">
        <w:tab/>
        <w:t>`2s change places RH with 3s while 1s cross RH</w:t>
      </w:r>
    </w:p>
    <w:p w:rsidR="00B11EB3" w:rsidRPr="006B40B3" w:rsidRDefault="00B11EB3" w:rsidP="00B11EB3">
      <w:pPr>
        <w:pStyle w:val="DanceBody"/>
      </w:pPr>
      <w:r w:rsidRPr="006B40B3">
        <w:tab/>
        <w:t>`2s cross LH while 1s &amp; 3s change places LH.  3 1 2</w:t>
      </w:r>
    </w:p>
    <w:p w:rsidR="00B11EB3" w:rsidRPr="006B40B3" w:rsidRDefault="00B11EB3" w:rsidP="00B11EB3">
      <w:pPr>
        <w:pStyle w:val="DanceBody"/>
      </w:pPr>
      <w:r w:rsidRPr="006B40B3">
        <w:t>25-32</w:t>
      </w:r>
      <w:r w:rsidRPr="006B40B3">
        <w:tab/>
        <w:t>All set, 3s+1s dance RH across 1/2 way while 2s cross RH, all set &amp; 1/2 turn partner RH to face up in allemande hold</w:t>
      </w:r>
    </w:p>
    <w:p w:rsidR="00B11EB3" w:rsidRPr="006B40B3" w:rsidRDefault="00B11EB3" w:rsidP="00B11EB3">
      <w:pPr>
        <w:pStyle w:val="DanceBody"/>
        <w:keepNext w:val="0"/>
      </w:pPr>
      <w:r w:rsidRPr="006B40B3">
        <w:t>33-40</w:t>
      </w:r>
      <w:r w:rsidRPr="006B40B3">
        <w:tab/>
        <w:t>1s+3s+2s dance Allemande. 2 3 1</w:t>
      </w:r>
    </w:p>
    <w:p w:rsidR="00B11EB3" w:rsidRDefault="00B11EB3" w:rsidP="00B11EB3"/>
    <w:p w:rsidR="00B11EB3" w:rsidRDefault="00B11EB3" w:rsidP="00B11EB3">
      <w:pPr>
        <w:pStyle w:val="Minicrib"/>
      </w:pPr>
      <w:r>
        <w:t>BRACKNELL'S 50TH ANNIVERSARY  (R8x32)  3C (4C set)</w:t>
      </w:r>
      <w:r>
        <w:tab/>
        <w:t>Douglas J Dean</w:t>
      </w:r>
    </w:p>
    <w:p w:rsidR="00B11EB3" w:rsidRPr="006B40B3" w:rsidRDefault="00B11EB3" w:rsidP="00B11EB3">
      <w:pPr>
        <w:pStyle w:val="DanceBody"/>
      </w:pPr>
      <w:r w:rsidRPr="006B40B3">
        <w:t xml:space="preserve"> 1- 8</w:t>
      </w:r>
      <w:r w:rsidRPr="006B40B3">
        <w:tab/>
        <w:t>1s cross RH &amp; cast 1 place, 1s dance 1/2 Figs of 8 (1M round 2s &amp; 1L round 3s)</w:t>
      </w:r>
    </w:p>
    <w:p w:rsidR="00B11EB3" w:rsidRPr="006B40B3" w:rsidRDefault="00B11EB3" w:rsidP="00B11EB3">
      <w:pPr>
        <w:pStyle w:val="DanceBody"/>
      </w:pPr>
      <w:r w:rsidRPr="006B40B3">
        <w:t xml:space="preserve"> 9-16</w:t>
      </w:r>
      <w:r w:rsidRPr="006B40B3">
        <w:tab/>
        <w:t>1s cross up/down into reels of 3 on opposite sides giving LSh to 1st corner</w:t>
      </w:r>
    </w:p>
    <w:p w:rsidR="00B11EB3" w:rsidRPr="006B40B3" w:rsidRDefault="00B11EB3" w:rsidP="00B11EB3">
      <w:pPr>
        <w:pStyle w:val="DanceBody"/>
      </w:pPr>
      <w:r w:rsidRPr="006B40B3">
        <w:t>17-24</w:t>
      </w:r>
      <w:r w:rsidRPr="006B40B3">
        <w:tab/>
        <w:t>1s cross up/down into reels of 3 across giving RSh to 4th corner ending 2nd place opposite sides</w:t>
      </w:r>
    </w:p>
    <w:p w:rsidR="00B11EB3" w:rsidRPr="006B40B3" w:rsidRDefault="00B11EB3" w:rsidP="00B11EB3">
      <w:pPr>
        <w:pStyle w:val="DanceBody"/>
        <w:keepNext w:val="0"/>
      </w:pPr>
      <w:r w:rsidRPr="006B40B3">
        <w:t>25-32</w:t>
      </w:r>
      <w:r w:rsidRPr="006B40B3">
        <w:tab/>
        <w:t>1s dance 1/2 Figs of 8 (1M round 2s &amp; 1L round 3s), 1s dance RH across (1L with 2s &amp; 1M with 3s)</w:t>
      </w:r>
    </w:p>
    <w:p w:rsidR="00B11EB3" w:rsidRDefault="00B11EB3" w:rsidP="00B11EB3"/>
    <w:p w:rsidR="00B11EB3" w:rsidRDefault="00B11EB3" w:rsidP="00B11EB3">
      <w:pPr>
        <w:pStyle w:val="Minicrib"/>
      </w:pPr>
      <w:r>
        <w:t>BRAES O' LOCH BROOM  (R8x32)  3C (4C set)</w:t>
      </w:r>
      <w:r>
        <w:tab/>
        <w:t>Ian Barbour  Set &amp; Cast Off Vol 2</w:t>
      </w:r>
    </w:p>
    <w:p w:rsidR="00B11EB3" w:rsidRDefault="00B11EB3" w:rsidP="00B11EB3">
      <w:pPr>
        <w:pStyle w:val="DanceBody"/>
      </w:pPr>
      <w:r>
        <w:t xml:space="preserve"> 1- 8</w:t>
      </w:r>
      <w:r>
        <w:tab/>
        <w:t>1s cross down, dance out between 2s &amp; 3s, dance down behind opp line (2s step up 3-4); 1s turn away from each other, dance up &amp; cross RH through 2nd place to own side facing out.  2 1 3</w:t>
      </w:r>
    </w:p>
    <w:p w:rsidR="00B11EB3" w:rsidRDefault="00B11EB3" w:rsidP="00B11EB3">
      <w:pPr>
        <w:pStyle w:val="DanceBody"/>
      </w:pPr>
      <w:r>
        <w:t xml:space="preserve"> 9-16</w:t>
      </w:r>
      <w:r>
        <w:tab/>
        <w:t>Reels of 3 on sides (1s RSh to dancer on Right).  1s end BtoB in centre facing own sides</w:t>
      </w:r>
    </w:p>
    <w:p w:rsidR="00B11EB3" w:rsidRDefault="00B11EB3" w:rsidP="00B11EB3">
      <w:pPr>
        <w:pStyle w:val="DanceBody"/>
      </w:pPr>
      <w:r>
        <w:t>17-24</w:t>
      </w:r>
      <w:r>
        <w:tab/>
        <w:t>2s+1s+3s dance Double Triangles, 1s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BRAES OF ATHOLL  (S8x40)  3C (4C set)</w:t>
      </w:r>
      <w:r>
        <w:tab/>
        <w:t>Walsh (18C)  RSCDS Bk 8</w:t>
      </w:r>
    </w:p>
    <w:p w:rsidR="00B11EB3" w:rsidRPr="000D60D4" w:rsidRDefault="00B11EB3" w:rsidP="00B11EB3">
      <w:pPr>
        <w:pStyle w:val="DanceBody"/>
      </w:pPr>
      <w:r w:rsidRPr="000D60D4">
        <w:t xml:space="preserve"> 1- 8</w:t>
      </w:r>
      <w:r w:rsidRPr="000D60D4">
        <w:tab/>
        <w:t>1s set, cast 1 place, set &amp; cast 1 place (Lady up &amp; Man down)</w:t>
      </w:r>
    </w:p>
    <w:p w:rsidR="00B11EB3" w:rsidRDefault="00B11EB3" w:rsidP="00B11EB3">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B11EB3" w:rsidRPr="000D60D4" w:rsidRDefault="00B11EB3" w:rsidP="00B11EB3">
      <w:pPr>
        <w:pStyle w:val="DanceBody"/>
      </w:pPr>
      <w:r w:rsidRPr="000D60D4">
        <w:t>17-24</w:t>
      </w:r>
      <w:r w:rsidRPr="000D60D4">
        <w:tab/>
        <w:t>1s pass RSh to dance reel of 3 on own sides (1M RSh to 2M, 1L RSh to 3L to start) 1s dance extra loop to end facing 1st corners</w:t>
      </w:r>
    </w:p>
    <w:p w:rsidR="00B11EB3" w:rsidRPr="000D60D4" w:rsidRDefault="00B11EB3" w:rsidP="00B11EB3">
      <w:pPr>
        <w:pStyle w:val="DanceBody"/>
      </w:pPr>
      <w:r w:rsidRPr="000D60D4">
        <w:t>25-32</w:t>
      </w:r>
      <w:r w:rsidRPr="000D60D4">
        <w:tab/>
        <w:t>1s set to &amp; turn 1st corner, set to &amp; turn 2nd corner, finish in middle nearer hands joined facing men's side (1L on 1M LH side)</w:t>
      </w:r>
    </w:p>
    <w:p w:rsidR="00B11EB3" w:rsidRPr="000D60D4" w:rsidRDefault="00B11EB3" w:rsidP="00B11EB3">
      <w:pPr>
        <w:pStyle w:val="DanceBody"/>
        <w:keepNext w:val="0"/>
      </w:pPr>
      <w:r w:rsidRPr="000D60D4">
        <w:t>33-40</w:t>
      </w:r>
      <w:r w:rsidRPr="000D60D4">
        <w:tab/>
        <w:t>1s dance out between 2M+3M, cast round nearer corner, meet in centre, dance out on Ladies' side, cast round nearer crnr &amp; dance to 2nd pl</w:t>
      </w:r>
    </w:p>
    <w:p w:rsidR="00B11EB3" w:rsidRDefault="00B11EB3" w:rsidP="00B11EB3"/>
    <w:p w:rsidR="00B11EB3" w:rsidRDefault="00B11EB3" w:rsidP="00B11EB3">
      <w:pPr>
        <w:pStyle w:val="Minicrib"/>
      </w:pPr>
      <w:r>
        <w:t>THE BRAES OF BALLUDER  (R8x32)  3C (4C set)</w:t>
      </w:r>
      <w:r>
        <w:tab/>
        <w:t>SCDs for Children</w:t>
      </w:r>
    </w:p>
    <w:p w:rsidR="00B11EB3" w:rsidRPr="006B40B3" w:rsidRDefault="00B11EB3" w:rsidP="00B11EB3">
      <w:pPr>
        <w:pStyle w:val="DanceBody"/>
      </w:pPr>
      <w:r w:rsidRPr="006B40B3">
        <w:t xml:space="preserve"> 1- 8</w:t>
      </w:r>
      <w:r w:rsidRPr="006B40B3">
        <w:tab/>
        <w:t>1s set, cast 1 place, 2s+1s circle 4H round to the left</w:t>
      </w:r>
    </w:p>
    <w:p w:rsidR="00B11EB3" w:rsidRPr="006B40B3" w:rsidRDefault="00B11EB3" w:rsidP="00B11EB3">
      <w:pPr>
        <w:pStyle w:val="DanceBody"/>
      </w:pPr>
      <w:r w:rsidRPr="006B40B3">
        <w:t xml:space="preserve"> 9-16</w:t>
      </w:r>
      <w:r w:rsidRPr="006B40B3">
        <w:tab/>
        <w:t>1s dance up to top, cast 1 place, dance down between 3s &amp; cast up to face 1st corners</w:t>
      </w:r>
    </w:p>
    <w:p w:rsidR="00B11EB3" w:rsidRPr="006B40B3" w:rsidRDefault="00B11EB3" w:rsidP="00B11EB3">
      <w:pPr>
        <w:pStyle w:val="DanceBody"/>
      </w:pPr>
      <w:r w:rsidRPr="006B40B3">
        <w:t>17-24</w:t>
      </w:r>
      <w:r w:rsidRPr="006B40B3">
        <w:tab/>
        <w:t>1s set &amp; turn 1st corners, set &amp; turn 2nd corners</w:t>
      </w:r>
    </w:p>
    <w:p w:rsidR="00B11EB3" w:rsidRPr="006B40B3" w:rsidRDefault="00B11EB3" w:rsidP="00B11EB3">
      <w:pPr>
        <w:pStyle w:val="DanceBody"/>
        <w:keepNext w:val="0"/>
      </w:pPr>
      <w:r w:rsidRPr="006B40B3">
        <w:t>25-32</w:t>
      </w:r>
      <w:r w:rsidRPr="006B40B3">
        <w:tab/>
        <w:t>1s dance reels of 3 on the sides with corners (LSh to 1st corners to start) &amp; 1s cross RH to 2nd place</w:t>
      </w:r>
    </w:p>
    <w:p w:rsidR="00B11EB3" w:rsidRDefault="00B11EB3" w:rsidP="00B11EB3"/>
    <w:p w:rsidR="00B11EB3" w:rsidRDefault="00B11EB3" w:rsidP="00B11EB3">
      <w:pPr>
        <w:pStyle w:val="Minicrib"/>
      </w:pPr>
      <w:r>
        <w:t>THE BRAES OF BALQUHIDDER  (R8x32)  3C (4C set)</w:t>
      </w:r>
      <w:r>
        <w:tab/>
        <w:t>18C Dances</w:t>
      </w:r>
    </w:p>
    <w:p w:rsidR="00B11EB3" w:rsidRDefault="00B11EB3" w:rsidP="00B11EB3">
      <w:pPr>
        <w:pStyle w:val="DanceBody"/>
      </w:pPr>
      <w:r>
        <w:t>Longwise set</w:t>
      </w:r>
    </w:p>
    <w:p w:rsidR="00B11EB3" w:rsidRPr="006B40B3" w:rsidRDefault="00B11EB3" w:rsidP="00B11EB3">
      <w:pPr>
        <w:pStyle w:val="DanceBody"/>
      </w:pPr>
      <w:r w:rsidRPr="006B40B3">
        <w:t>1- 8</w:t>
      </w:r>
      <w:r w:rsidRPr="006B40B3">
        <w:tab/>
        <w:t>1s+2s dance RH across &amp; 1s cast 1 place as 2s lead up</w:t>
      </w:r>
    </w:p>
    <w:p w:rsidR="00B11EB3" w:rsidRPr="006B40B3" w:rsidRDefault="00B11EB3" w:rsidP="00B11EB3">
      <w:pPr>
        <w:pStyle w:val="DanceBody"/>
      </w:pPr>
      <w:r w:rsidRPr="006B40B3">
        <w:t xml:space="preserve"> 9-16</w:t>
      </w:r>
      <w:r w:rsidRPr="006B40B3">
        <w:tab/>
        <w:t>1s+3s dance RH across &amp; 1s cast 1 place as 3s lead up</w:t>
      </w:r>
    </w:p>
    <w:p w:rsidR="00B11EB3" w:rsidRPr="006B40B3" w:rsidRDefault="00B11EB3" w:rsidP="00B11EB3">
      <w:pPr>
        <w:pStyle w:val="DanceBody"/>
      </w:pPr>
      <w:r w:rsidRPr="006B40B3">
        <w:t>17-24</w:t>
      </w:r>
      <w:r w:rsidRPr="006B40B3">
        <w:tab/>
        <w:t>1s lead up to top, cast to 2nd place, lead down &amp; cast round 3s to 2nd place own sides</w:t>
      </w:r>
    </w:p>
    <w:p w:rsidR="00B11EB3" w:rsidRDefault="00B11EB3" w:rsidP="00B11EB3">
      <w:pPr>
        <w:pStyle w:val="DanceBody"/>
        <w:keepNext w:val="0"/>
      </w:pPr>
      <w:r w:rsidRPr="006B40B3">
        <w:t>25-32</w:t>
      </w:r>
      <w:r w:rsidRPr="006B40B3">
        <w:tab/>
        <w:t>1s pass RSh, dance out on opposite sides, cast round 1st corner, turn RH, dance out ends &amp; cast round 4th corner to 2nd places</w:t>
      </w:r>
    </w:p>
    <w:p w:rsidR="00B11EB3" w:rsidRDefault="00B11EB3" w:rsidP="00B11EB3"/>
    <w:p w:rsidR="00B11EB3" w:rsidRDefault="00B11EB3" w:rsidP="00B11EB3">
      <w:pPr>
        <w:pStyle w:val="Minicrib"/>
      </w:pPr>
      <w:r>
        <w:t>THE BRAES OF BALQUHIDDER  (S128)  Sq.Set</w:t>
      </w:r>
      <w:r>
        <w:tab/>
        <w:t>MacNab Dances 1#2</w:t>
      </w:r>
    </w:p>
    <w:p w:rsidR="00B11EB3" w:rsidRPr="00AF29FB" w:rsidRDefault="00B11EB3" w:rsidP="00B11EB3">
      <w:pPr>
        <w:pStyle w:val="DanceBody"/>
      </w:pPr>
      <w:r w:rsidRPr="00AF29FB">
        <w:t>Part A</w:t>
      </w:r>
    </w:p>
    <w:p w:rsidR="00B11EB3" w:rsidRPr="000D60D4" w:rsidRDefault="00B11EB3" w:rsidP="00B11EB3">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B11EB3" w:rsidRPr="000D60D4" w:rsidRDefault="00B11EB3" w:rsidP="00B11EB3">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B11EB3" w:rsidRPr="000D60D4" w:rsidRDefault="00B11EB3" w:rsidP="00B11EB3">
      <w:pPr>
        <w:pStyle w:val="DanceBody"/>
      </w:pPr>
      <w:r w:rsidRPr="000D60D4">
        <w:t>17-24</w:t>
      </w:r>
      <w:r w:rsidRPr="000D60D4">
        <w:tab/>
      </w:r>
      <w:r w:rsidRPr="00FC7247">
        <w:rPr>
          <w:b/>
        </w:rPr>
        <w:t>Chorus</w:t>
      </w:r>
      <w:r w:rsidRPr="000D60D4">
        <w:t>: - All set to partners HS &amp; turn 2H twice to original places</w:t>
      </w:r>
    </w:p>
    <w:p w:rsidR="00B11EB3" w:rsidRPr="00FC7247" w:rsidRDefault="00B11EB3" w:rsidP="00B11EB3">
      <w:pPr>
        <w:pStyle w:val="DanceBody"/>
      </w:pPr>
      <w:r w:rsidRPr="00FC7247">
        <w:t>Part B</w:t>
      </w:r>
    </w:p>
    <w:p w:rsidR="00B11EB3" w:rsidRPr="000D60D4" w:rsidRDefault="00B11EB3" w:rsidP="00B11EB3">
      <w:pPr>
        <w:pStyle w:val="DanceBody"/>
      </w:pPr>
      <w:r w:rsidRPr="000D60D4">
        <w:t>25-32</w:t>
      </w:r>
      <w:r w:rsidRPr="000D60D4">
        <w:tab/>
        <w:t xml:space="preserve">1s lead out between 4s </w:t>
      </w:r>
      <w:r>
        <w:rPr>
          <w:b/>
        </w:rPr>
        <w:t>while</w:t>
      </w:r>
      <w:r w:rsidRPr="000D60D4">
        <w:t xml:space="preserve"> 3s</w:t>
      </w:r>
      <w:r>
        <w:t xml:space="preserve"> lead out</w:t>
      </w:r>
      <w:r w:rsidRPr="000D60D4">
        <w:t xml:space="preserve"> between 2s, divide &amp; cast to 1s facing 3s &amp; all set HS</w:t>
      </w:r>
    </w:p>
    <w:p w:rsidR="00B11EB3" w:rsidRPr="000D60D4" w:rsidRDefault="00B11EB3" w:rsidP="00B11EB3">
      <w:pPr>
        <w:pStyle w:val="DanceBody"/>
      </w:pPr>
      <w:r w:rsidRPr="000D60D4">
        <w:t>33-40</w:t>
      </w:r>
      <w:r w:rsidRPr="000D60D4">
        <w:tab/>
        <w:t>1s+3s (centre couples) turn person opposite 2H twice, Men lead partners out through side couples back to places</w:t>
      </w:r>
    </w:p>
    <w:p w:rsidR="00B11EB3" w:rsidRDefault="00B11EB3" w:rsidP="00B11EB3">
      <w:pPr>
        <w:pStyle w:val="DanceBody"/>
      </w:pPr>
      <w:r>
        <w:t>41-56</w:t>
      </w:r>
      <w:r>
        <w:tab/>
        <w:t>2s &amp; 4</w:t>
      </w:r>
      <w:r w:rsidRPr="000D60D4">
        <w:t xml:space="preserve">s repeat </w:t>
      </w:r>
      <w:r>
        <w:t>bars 25-40</w:t>
      </w:r>
    </w:p>
    <w:p w:rsidR="00B11EB3" w:rsidRPr="000D60D4" w:rsidRDefault="00B11EB3" w:rsidP="00B11EB3">
      <w:pPr>
        <w:pStyle w:val="DanceBody"/>
      </w:pPr>
      <w:r w:rsidRPr="000D60D4">
        <w:t>57-64</w:t>
      </w:r>
      <w:r w:rsidRPr="000D60D4">
        <w:tab/>
      </w:r>
      <w:r w:rsidRPr="00FC7247">
        <w:rPr>
          <w:b/>
        </w:rPr>
        <w:t>Chorus</w:t>
      </w:r>
    </w:p>
    <w:p w:rsidR="00B11EB3" w:rsidRPr="00FC7247" w:rsidRDefault="00B11EB3" w:rsidP="00B11EB3">
      <w:pPr>
        <w:pStyle w:val="DanceBody"/>
      </w:pPr>
      <w:r w:rsidRPr="00FC7247">
        <w:t>Part C</w:t>
      </w:r>
    </w:p>
    <w:p w:rsidR="00B11EB3" w:rsidRPr="000D60D4" w:rsidRDefault="00B11EB3" w:rsidP="00B11EB3">
      <w:pPr>
        <w:pStyle w:val="DanceBody"/>
      </w:pPr>
      <w:r w:rsidRPr="000D60D4">
        <w:t>65-80</w:t>
      </w:r>
      <w:r w:rsidRPr="000D60D4">
        <w:tab/>
        <w:t>1s dance to 4s &amp; circle 4H round to left, pick up 3s &amp; circle 6H round, pick up 2s &amp; circle 8H round to end back in places</w:t>
      </w:r>
    </w:p>
    <w:p w:rsidR="00B11EB3" w:rsidRPr="000D60D4" w:rsidRDefault="00B11EB3" w:rsidP="00B11EB3">
      <w:pPr>
        <w:pStyle w:val="DanceBody"/>
      </w:pPr>
      <w:r w:rsidRPr="000D60D4">
        <w:t>81-88</w:t>
      </w:r>
      <w:r w:rsidRPr="000D60D4">
        <w:tab/>
        <w:t>1s+4s also 2s+3s dance RH across &amp; LH back</w:t>
      </w:r>
    </w:p>
    <w:p w:rsidR="00B11EB3" w:rsidRDefault="00B11EB3" w:rsidP="00B11EB3">
      <w:pPr>
        <w:pStyle w:val="DanceBody"/>
      </w:pPr>
      <w:r w:rsidRPr="000D60D4">
        <w:t>89-96</w:t>
      </w:r>
      <w:r w:rsidRPr="000D60D4">
        <w:tab/>
        <w:t>1s+4s also 2s+3s dance Ladies' Chain</w:t>
      </w:r>
    </w:p>
    <w:p w:rsidR="00B11EB3" w:rsidRPr="000D60D4" w:rsidRDefault="00B11EB3" w:rsidP="00B11EB3">
      <w:pPr>
        <w:pStyle w:val="DanceBody"/>
      </w:pPr>
      <w:r w:rsidRPr="000D60D4">
        <w:t>97-104</w:t>
      </w:r>
      <w:r w:rsidRPr="000D60D4">
        <w:tab/>
      </w:r>
      <w:r w:rsidRPr="00FC7247">
        <w:rPr>
          <w:b/>
        </w:rPr>
        <w:t>Chorus</w:t>
      </w:r>
    </w:p>
    <w:p w:rsidR="00B11EB3" w:rsidRPr="00FC7247" w:rsidRDefault="00B11EB3" w:rsidP="00B11EB3">
      <w:pPr>
        <w:pStyle w:val="DanceBody"/>
      </w:pPr>
      <w:r w:rsidRPr="00FC7247">
        <w:t>Part D</w:t>
      </w:r>
    </w:p>
    <w:p w:rsidR="00B11EB3" w:rsidRPr="000D60D4" w:rsidRDefault="00B11EB3" w:rsidP="00B11EB3">
      <w:pPr>
        <w:pStyle w:val="DanceBody"/>
      </w:pPr>
      <w:r w:rsidRPr="000D60D4">
        <w:t>105-112</w:t>
      </w:r>
      <w:r w:rsidRPr="000D60D4">
        <w:tab/>
        <w:t xml:space="preserve">All Ladies Adv+Ret </w:t>
      </w:r>
      <w:r>
        <w:t>(</w:t>
      </w:r>
      <w:r w:rsidRPr="000D60D4">
        <w:t>2 steps</w:t>
      </w:r>
      <w:r>
        <w:t xml:space="preserve"> each) </w:t>
      </w:r>
      <w:r>
        <w:rPr>
          <w:b/>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B11EB3" w:rsidRPr="000D60D4" w:rsidRDefault="00B11EB3" w:rsidP="00B11EB3">
      <w:pPr>
        <w:pStyle w:val="DanceBody"/>
      </w:pPr>
      <w:r w:rsidRPr="000D60D4">
        <w:t>113-120</w:t>
      </w:r>
      <w:r w:rsidRPr="000D60D4">
        <w:tab/>
        <w:t>All dance Grand Chain</w:t>
      </w:r>
    </w:p>
    <w:p w:rsidR="00B11EB3" w:rsidRDefault="00B11EB3" w:rsidP="00B11EB3">
      <w:pPr>
        <w:pStyle w:val="DanceBody"/>
        <w:keepNext w:val="0"/>
        <w:rPr>
          <w:b/>
        </w:rPr>
      </w:pPr>
      <w:r w:rsidRPr="000D60D4">
        <w:t>121-128</w:t>
      </w:r>
      <w:r w:rsidRPr="000D60D4">
        <w:tab/>
      </w:r>
      <w:r w:rsidRPr="00FC7247">
        <w:rPr>
          <w:b/>
        </w:rPr>
        <w:t>Chorus</w:t>
      </w:r>
    </w:p>
    <w:p w:rsidR="00B11EB3" w:rsidRDefault="00B11EB3" w:rsidP="00B11EB3"/>
    <w:p w:rsidR="00B11EB3" w:rsidRDefault="00B11EB3" w:rsidP="00B11EB3">
      <w:pPr>
        <w:pStyle w:val="Minicrib"/>
      </w:pPr>
      <w:r>
        <w:t>THE BRAES OF BREADALBANE  (S8x32)  3C (4C set)</w:t>
      </w:r>
      <w:r>
        <w:tab/>
        <w:t>Skillern  RSCDS Bk 21</w:t>
      </w:r>
    </w:p>
    <w:p w:rsidR="00B11EB3" w:rsidRPr="006B40B3" w:rsidRDefault="00B11EB3" w:rsidP="00B11EB3">
      <w:pPr>
        <w:pStyle w:val="DanceBody"/>
      </w:pPr>
      <w:r w:rsidRPr="006B40B3">
        <w:t xml:space="preserve"> 1- 8</w:t>
      </w:r>
      <w:r w:rsidRPr="006B40B3">
        <w:tab/>
        <w:t>1s turn RH cast 1 place, turn LH &amp; 1L casts up as 1M casts down to form lines of 3 across facing each other</w:t>
      </w:r>
    </w:p>
    <w:p w:rsidR="00B11EB3" w:rsidRPr="006B40B3" w:rsidRDefault="00B11EB3" w:rsidP="00B11EB3">
      <w:pPr>
        <w:pStyle w:val="DanceBody"/>
      </w:pPr>
      <w:r w:rsidRPr="006B40B3">
        <w:t xml:space="preserve"> 9-16</w:t>
      </w:r>
      <w:r w:rsidRPr="006B40B3">
        <w:tab/>
        <w:t>1L+2s &amp; 1M+3s set twice then 1s cast back to 2nd places &amp; turn RH ending on own sides</w:t>
      </w:r>
    </w:p>
    <w:p w:rsidR="00B11EB3" w:rsidRPr="006B40B3" w:rsidRDefault="00B11EB3" w:rsidP="00B11EB3">
      <w:pPr>
        <w:pStyle w:val="DanceBody"/>
      </w:pPr>
      <w:r w:rsidRPr="006B40B3">
        <w:t>17-24</w:t>
      </w:r>
      <w:r w:rsidRPr="006B40B3">
        <w:tab/>
        <w:t>2s+1s+3s set twice &amp; turn partners 2H</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THE BRAES OF BUSBY  (S8x32)  3C (4C set)</w:t>
      </w:r>
      <w:r>
        <w:tab/>
        <w:t>RSCDS Bk 9</w:t>
      </w:r>
    </w:p>
    <w:p w:rsidR="00B11EB3" w:rsidRPr="006B40B3" w:rsidRDefault="00B11EB3" w:rsidP="00B11EB3">
      <w:pPr>
        <w:pStyle w:val="DanceBody"/>
      </w:pPr>
      <w:r w:rsidRPr="006B40B3">
        <w:t xml:space="preserve"> 1- 8</w:t>
      </w:r>
      <w:r w:rsidRPr="006B40B3">
        <w:tab/>
        <w:t>1s set HS &amp; turn 2H 1.3/4 times ending with 1L between 2s facing down &amp; 1M between 3s facing up</w:t>
      </w:r>
    </w:p>
    <w:p w:rsidR="00B11EB3" w:rsidRPr="006B40B3" w:rsidRDefault="00B11EB3" w:rsidP="00B11EB3">
      <w:pPr>
        <w:pStyle w:val="DanceBody"/>
      </w:pPr>
      <w:r w:rsidRPr="006B40B3">
        <w:t xml:space="preserve"> 9-16</w:t>
      </w:r>
      <w:r w:rsidRPr="006B40B3">
        <w:tab/>
        <w:t>2s+1s+3s set HS &amp; turn opposite person 2H 1.1/2 times to change places</w:t>
      </w:r>
    </w:p>
    <w:p w:rsidR="00B11EB3" w:rsidRPr="006B40B3" w:rsidRDefault="00B11EB3" w:rsidP="00B11EB3">
      <w:pPr>
        <w:pStyle w:val="DanceBody"/>
      </w:pPr>
      <w:r w:rsidRPr="006B40B3">
        <w:t>17-24</w:t>
      </w:r>
      <w:r w:rsidRPr="006B40B3">
        <w:tab/>
        <w:t>All set HS &amp; turn 2H 1.1/2 times, end 1L facing 2L &amp; 1M facing 3M</w:t>
      </w:r>
    </w:p>
    <w:p w:rsidR="00B11EB3" w:rsidRPr="006B40B3" w:rsidRDefault="00B11EB3" w:rsidP="00B11EB3">
      <w:pPr>
        <w:pStyle w:val="DanceBody"/>
        <w:keepNext w:val="0"/>
      </w:pPr>
      <w:r w:rsidRPr="006B40B3">
        <w:t>25-32</w:t>
      </w:r>
      <w:r w:rsidRPr="006B40B3">
        <w:tab/>
        <w:t>1s dance RSh reels of 3 across (1L with 2s &amp; 1M with 3s) ending in 2nd places on own sides</w:t>
      </w:r>
    </w:p>
    <w:p w:rsidR="00B11EB3" w:rsidRDefault="00B11EB3" w:rsidP="00B11EB3"/>
    <w:p w:rsidR="00B11EB3" w:rsidRDefault="00B11EB3" w:rsidP="00B11EB3">
      <w:pPr>
        <w:pStyle w:val="Minicrib"/>
      </w:pPr>
      <w:r>
        <w:t>BRAES OF GLENSHIEL  (S8x32)  3C (4C set)</w:t>
      </w:r>
      <w:r>
        <w:tab/>
        <w:t>D Bell  Starters Bk</w:t>
      </w:r>
    </w:p>
    <w:p w:rsidR="00B11EB3" w:rsidRPr="006B40B3" w:rsidRDefault="00B11EB3" w:rsidP="00B11EB3">
      <w:pPr>
        <w:pStyle w:val="DanceBody"/>
      </w:pPr>
      <w:r w:rsidRPr="006B40B3">
        <w:t xml:space="preserve"> 1- 8</w:t>
      </w:r>
      <w:r w:rsidRPr="006B40B3">
        <w:tab/>
        <w:t>1s turn RH &amp; cast 1 place, 1s turn LH to face 1st corners</w:t>
      </w:r>
    </w:p>
    <w:p w:rsidR="00B11EB3" w:rsidRPr="006B40B3" w:rsidRDefault="00B11EB3" w:rsidP="00B11EB3">
      <w:pPr>
        <w:pStyle w:val="DanceBody"/>
      </w:pPr>
      <w:r w:rsidRPr="006B40B3">
        <w:t xml:space="preserve"> 9-16</w:t>
      </w:r>
      <w:r w:rsidRPr="006B40B3">
        <w:tab/>
        <w:t>1s set then turn corners 2H &amp; face 2nd corners, 1s set then turn corners 2H &amp; end between corners</w:t>
      </w:r>
    </w:p>
    <w:p w:rsidR="00B11EB3" w:rsidRPr="006B40B3" w:rsidRDefault="00B11EB3" w:rsidP="00B11EB3">
      <w:pPr>
        <w:pStyle w:val="DanceBody"/>
      </w:pPr>
      <w:r w:rsidRPr="006B40B3">
        <w:t>17-24</w:t>
      </w:r>
      <w:r w:rsidRPr="006B40B3">
        <w:tab/>
        <w:t>1s dance reels of 3 on opposite sides (LSh to 1st corner to start)</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THE BRAES OF LOCHABER  (M-4x(S40+R40))  4C set</w:t>
      </w:r>
      <w:r>
        <w:tab/>
        <w:t>Lily Davidson  Glenfeshie Bk</w:t>
      </w:r>
    </w:p>
    <w:p w:rsidR="00B11EB3" w:rsidRDefault="00B11EB3" w:rsidP="00B11EB3">
      <w:pPr>
        <w:pStyle w:val="DanceBody"/>
      </w:pPr>
      <w:r>
        <w:t>Start in Glasgow Highlanders pstn</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1s+2s &amp; 3s+4s dance RH across &amp; LH back</w:t>
      </w:r>
    </w:p>
    <w:p w:rsidR="00B11EB3" w:rsidRPr="006B40B3" w:rsidRDefault="00B11EB3" w:rsidP="00B11EB3">
      <w:pPr>
        <w:pStyle w:val="DanceBody"/>
      </w:pPr>
      <w:r w:rsidRPr="006B40B3">
        <w:t>17-24</w:t>
      </w:r>
      <w:r w:rsidRPr="006B40B3">
        <w:tab/>
        <w:t>All set HS &amp; turn partners twice round to places</w:t>
      </w:r>
    </w:p>
    <w:p w:rsidR="00B11EB3" w:rsidRPr="006B40B3" w:rsidRDefault="00B11EB3" w:rsidP="00B11EB3">
      <w:pPr>
        <w:pStyle w:val="DanceBody"/>
      </w:pPr>
      <w:r w:rsidRPr="006B40B3">
        <w:t>25-32</w:t>
      </w:r>
      <w:r w:rsidRPr="006B40B3">
        <w:tab/>
        <w:t>All dance reels of 4 on sides</w:t>
      </w:r>
    </w:p>
    <w:p w:rsidR="00B11EB3" w:rsidRPr="006B40B3" w:rsidRDefault="00B11EB3" w:rsidP="00B11EB3">
      <w:pPr>
        <w:pStyle w:val="DanceBody"/>
      </w:pPr>
      <w:r w:rsidRPr="006B40B3">
        <w:t>33-40</w:t>
      </w:r>
      <w:r w:rsidRPr="006B40B3">
        <w:tab/>
        <w:t>All advance into set &amp; retire, turn partners RH</w:t>
      </w:r>
    </w:p>
    <w:p w:rsidR="00B11EB3" w:rsidRPr="006B40B3" w:rsidRDefault="00B11EB3" w:rsidP="00B11EB3">
      <w:pPr>
        <w:pStyle w:val="DanceBody"/>
      </w:pPr>
      <w:r w:rsidRPr="006B40B3">
        <w:t>Reel</w:t>
      </w:r>
      <w:r w:rsidRPr="006B40B3">
        <w:tab/>
        <w:t>Clap</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1s+2s &amp; 3s+4s dance R&amp;L</w:t>
      </w:r>
    </w:p>
    <w:p w:rsidR="00B11EB3" w:rsidRPr="006B40B3" w:rsidRDefault="00B11EB3" w:rsidP="00B11EB3">
      <w:pPr>
        <w:pStyle w:val="DanceBody"/>
      </w:pPr>
      <w:r w:rsidRPr="006B40B3">
        <w:t>17-24</w:t>
      </w:r>
      <w:r w:rsidRPr="006B40B3">
        <w:tab/>
        <w:t>All coupe PdB with partners</w:t>
      </w:r>
    </w:p>
    <w:p w:rsidR="00B11EB3" w:rsidRPr="006B40B3" w:rsidRDefault="00B11EB3" w:rsidP="00B11EB3">
      <w:pPr>
        <w:pStyle w:val="DanceBody"/>
      </w:pPr>
      <w:r w:rsidRPr="006B40B3">
        <w:t>25-32</w:t>
      </w:r>
      <w:r w:rsidRPr="006B40B3">
        <w:tab/>
        <w:t>All dance reels of 4 across dance</w:t>
      </w:r>
    </w:p>
    <w:p w:rsidR="00B11EB3" w:rsidRDefault="00B11EB3" w:rsidP="00B11EB3">
      <w:pPr>
        <w:pStyle w:val="DanceBody"/>
        <w:keepNext w:val="0"/>
      </w:pPr>
      <w:r w:rsidRPr="006B40B3">
        <w:t>33-40</w:t>
      </w:r>
      <w:r w:rsidRPr="006B40B3">
        <w:tab/>
        <w:t>All dance Grand Chain</w:t>
      </w:r>
    </w:p>
    <w:p w:rsidR="00B11EB3" w:rsidRDefault="00B11EB3" w:rsidP="00B11EB3"/>
    <w:p w:rsidR="00B11EB3" w:rsidRDefault="00B11EB3" w:rsidP="00B11EB3">
      <w:pPr>
        <w:pStyle w:val="Minicrib"/>
      </w:pPr>
      <w:r>
        <w:t>THE BRAES OF MELLINISH  (S8x32)  2C (4C set)</w:t>
      </w:r>
      <w:r>
        <w:tab/>
        <w:t>RSCDS Bk 25</w:t>
      </w:r>
    </w:p>
    <w:p w:rsidR="00B11EB3" w:rsidRPr="000D60D4" w:rsidRDefault="00B11EB3" w:rsidP="00B11EB3">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B11EB3" w:rsidRPr="000D60D4" w:rsidRDefault="00B11EB3" w:rsidP="00B11EB3">
      <w:pPr>
        <w:pStyle w:val="DanceBody"/>
      </w:pPr>
      <w:r w:rsidRPr="000D60D4">
        <w:t xml:space="preserve"> 9-16</w:t>
      </w:r>
      <w:r w:rsidRPr="000D60D4">
        <w:tab/>
        <w:t>1s+2s dance down the middle &amp; back, 1s move ahead &amp; cast to 2nd place opp sides as 2s dance to 1st place</w:t>
      </w:r>
    </w:p>
    <w:p w:rsidR="00B11EB3" w:rsidRDefault="00B11EB3" w:rsidP="00B11EB3">
      <w:pPr>
        <w:pStyle w:val="DanceBody"/>
      </w:pPr>
      <w:r w:rsidRPr="000D60D4">
        <w:t>17-24</w:t>
      </w:r>
      <w:r w:rsidRPr="000D60D4">
        <w:tab/>
        <w:t>2s+1s dance a Ladies' Chain</w:t>
      </w:r>
    </w:p>
    <w:p w:rsidR="00B11EB3" w:rsidRPr="000D60D4" w:rsidRDefault="00B11EB3" w:rsidP="00B11EB3">
      <w:pPr>
        <w:pStyle w:val="DanceBody"/>
        <w:keepNext w:val="0"/>
      </w:pPr>
      <w:r w:rsidRPr="000D60D4">
        <w:t>25-32</w:t>
      </w:r>
      <w:r w:rsidRPr="000D60D4">
        <w:tab/>
        <w:t>1s dance 1/2 Fig of 8 round 2s then 2s+1s turn RH</w:t>
      </w:r>
    </w:p>
    <w:p w:rsidR="00B11EB3" w:rsidRDefault="00B11EB3" w:rsidP="00B11EB3"/>
    <w:p w:rsidR="00B11EB3" w:rsidRDefault="00B11EB3" w:rsidP="00B11EB3">
      <w:pPr>
        <w:pStyle w:val="Minicrib"/>
      </w:pPr>
      <w:r>
        <w:t>BRAES OF STRATHLENE  (S8x32)  3C (4C set)</w:t>
      </w:r>
      <w:r>
        <w:tab/>
        <w:t>Bill Forbes  Banffshire Jubilee Bk</w:t>
      </w:r>
    </w:p>
    <w:p w:rsidR="00B11EB3" w:rsidRPr="006B40B3" w:rsidRDefault="00B11EB3" w:rsidP="00B11EB3">
      <w:pPr>
        <w:pStyle w:val="DanceBody"/>
      </w:pPr>
      <w:r w:rsidRPr="006B40B3">
        <w:t xml:space="preserve"> 1- 8</w:t>
      </w:r>
      <w:r w:rsidRPr="006B40B3">
        <w:tab/>
        <w:t>1s+2s dance Espagnole: -</w:t>
      </w:r>
    </w:p>
    <w:p w:rsidR="00B11EB3" w:rsidRPr="006B40B3" w:rsidRDefault="00B11EB3" w:rsidP="00B11EB3">
      <w:pPr>
        <w:pStyle w:val="DanceBody"/>
      </w:pPr>
      <w:r>
        <w:tab/>
        <w:t xml:space="preserve">`1-2   </w:t>
      </w:r>
      <w:r w:rsidRPr="006B40B3">
        <w:t>1s+2s cross (Ladies lead across RH passing between Men) with Ladies changing places RH</w:t>
      </w:r>
    </w:p>
    <w:p w:rsidR="00B11EB3" w:rsidRPr="006B40B3" w:rsidRDefault="00B11EB3" w:rsidP="00B11EB3">
      <w:pPr>
        <w:pStyle w:val="DanceBody"/>
      </w:pPr>
      <w:r>
        <w:tab/>
        <w:t xml:space="preserve">`3-4   </w:t>
      </w:r>
      <w:r w:rsidRPr="006B40B3">
        <w:t>1s+2s cross back (Men lead across RH between Ladies) with Men changing places RH</w:t>
      </w:r>
    </w:p>
    <w:p w:rsidR="00B11EB3" w:rsidRPr="006B40B3" w:rsidRDefault="00B11EB3" w:rsidP="00B11EB3">
      <w:pPr>
        <w:pStyle w:val="DanceBody"/>
      </w:pPr>
      <w:r>
        <w:tab/>
        <w:t xml:space="preserve">`5-8   </w:t>
      </w:r>
      <w:r w:rsidRPr="006B40B3">
        <w:t>2s turn RH as 1s turn LH to face 1st corners</w:t>
      </w:r>
    </w:p>
    <w:p w:rsidR="00B11EB3" w:rsidRPr="006B40B3" w:rsidRDefault="00B11EB3" w:rsidP="00B11EB3">
      <w:pPr>
        <w:pStyle w:val="DanceBody"/>
      </w:pPr>
      <w:r w:rsidRPr="006B40B3">
        <w:t xml:space="preserve"> 9-16</w:t>
      </w:r>
      <w:r w:rsidRPr="006B40B3">
        <w:tab/>
        <w:t>1s dance 1/2 diagonal reel of with 1st corners &amp; pass RSh to face 2nd crnrs, 1s dance 1/2 reel with 2nd crnrs &amp; end with 1s giving RH cross to 2nd pl.</w:t>
      </w:r>
    </w:p>
    <w:p w:rsidR="00B11EB3" w:rsidRPr="006B40B3" w:rsidRDefault="00B11EB3" w:rsidP="00B11EB3">
      <w:pPr>
        <w:pStyle w:val="DanceBody"/>
      </w:pPr>
      <w:r w:rsidRPr="006B40B3">
        <w:t>17-24</w:t>
      </w:r>
      <w:r w:rsidRPr="006B40B3">
        <w:tab/>
        <w:t>3s+1s+2s chase clockwise 1/2 way, 1s dance RH across (1L with 2s &amp; 1M with 3s) 1s passing LSh on Bar 24 to cross to 2nd place.</w:t>
      </w:r>
    </w:p>
    <w:p w:rsidR="00B11EB3" w:rsidRPr="006B40B3" w:rsidRDefault="00B11EB3" w:rsidP="00B11EB3">
      <w:pPr>
        <w:pStyle w:val="DanceBody"/>
        <w:keepNext w:val="0"/>
      </w:pPr>
      <w:r w:rsidRPr="006B40B3">
        <w:t>25-32</w:t>
      </w:r>
      <w:r w:rsidRPr="006B40B3">
        <w:tab/>
        <w:t>1s dance reels of 3 on sides (LSh to 2nd corners) &amp; end passing RSh to 2nd place own sides</w:t>
      </w:r>
    </w:p>
    <w:p w:rsidR="00B11EB3" w:rsidRDefault="00B11EB3" w:rsidP="00B11EB3"/>
    <w:p w:rsidR="00B11EB3" w:rsidRDefault="00B11EB3" w:rsidP="00B11EB3">
      <w:pPr>
        <w:pStyle w:val="Minicrib"/>
      </w:pPr>
      <w:r>
        <w:t>THE BRAES OF TULLIEMET  (S8x32)  3C (4C set)</w:t>
      </w:r>
      <w:r>
        <w:tab/>
        <w:t>Castle Menzies  RSCDS Bk 7</w:t>
      </w:r>
    </w:p>
    <w:p w:rsidR="00B11EB3" w:rsidRPr="006B40B3" w:rsidRDefault="00B11EB3" w:rsidP="00B11EB3">
      <w:pPr>
        <w:pStyle w:val="DanceBody"/>
      </w:pPr>
      <w:r w:rsidRPr="006B40B3">
        <w:t xml:space="preserve"> 1- 8</w:t>
      </w:r>
      <w:r w:rsidRPr="006B40B3">
        <w:tab/>
        <w:t>1s set &amp; cast 1 place, cross RH &amp; cast down 1 place on opposite sides</w:t>
      </w:r>
    </w:p>
    <w:p w:rsidR="00B11EB3" w:rsidRPr="006B40B3" w:rsidRDefault="00B11EB3" w:rsidP="00B11EB3">
      <w:pPr>
        <w:pStyle w:val="DanceBody"/>
      </w:pPr>
      <w:r w:rsidRPr="006B40B3">
        <w:t xml:space="preserve"> 9-16</w:t>
      </w:r>
      <w:r w:rsidRPr="006B40B3">
        <w:tab/>
        <w:t>3s+1s dance 4H round to left, 1s lead up to top &amp; cast on opposite sides to face 1st corners</w:t>
      </w:r>
    </w:p>
    <w:p w:rsidR="00B11EB3" w:rsidRPr="006B40B3" w:rsidRDefault="00B11EB3" w:rsidP="00B11EB3">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B11EB3" w:rsidRPr="006B40B3" w:rsidRDefault="00B11EB3" w:rsidP="00B11EB3">
      <w:pPr>
        <w:pStyle w:val="DanceBody"/>
        <w:keepNext w:val="0"/>
      </w:pPr>
      <w:r w:rsidRPr="006B40B3">
        <w:t>25-32</w:t>
      </w:r>
      <w:r w:rsidRPr="006B40B3">
        <w:tab/>
        <w:t>1s dance reels of 3 on opposite sides giving LSh to 1st corners &amp; cross RH to 2nd place on own sides</w:t>
      </w:r>
    </w:p>
    <w:p w:rsidR="00B11EB3" w:rsidRDefault="00B11EB3" w:rsidP="00B11EB3"/>
    <w:p w:rsidR="00B11EB3" w:rsidRDefault="00B11EB3" w:rsidP="00B11EB3">
      <w:pPr>
        <w:pStyle w:val="Minicrib"/>
      </w:pPr>
      <w:r>
        <w:t>THE BRAIDING REEL  (R8x32)  3C (4C set)</w:t>
      </w:r>
      <w:r>
        <w:tab/>
        <w:t>Etsuko Watanabe  Saitama 10th Ann. Coll</w:t>
      </w:r>
    </w:p>
    <w:p w:rsidR="00B11EB3" w:rsidRDefault="00B11EB3" w:rsidP="00B11EB3">
      <w:pPr>
        <w:pStyle w:val="DanceBody"/>
      </w:pPr>
      <w:r>
        <w:t xml:space="preserve"> 1- 8</w:t>
      </w:r>
      <w:r>
        <w:tab/>
        <w:t xml:space="preserve">1s turn RH, cast (2s step up) &amp; petronella turn (1L between 2s facing down, 1M between 3s facing up).  1s set </w:t>
      </w:r>
      <w:r>
        <w:rPr>
          <w:b/>
        </w:rPr>
        <w:t>as</w:t>
      </w:r>
      <w:r>
        <w:t xml:space="preserve"> 2L+3M change places RH</w:t>
      </w:r>
    </w:p>
    <w:p w:rsidR="00B11EB3" w:rsidRDefault="00B11EB3" w:rsidP="00B11EB3">
      <w:pPr>
        <w:pStyle w:val="DanceBody"/>
      </w:pPr>
      <w:r>
        <w:t xml:space="preserve"> 9-12</w:t>
      </w:r>
      <w:r>
        <w:tab/>
        <w:t xml:space="preserve">1s petronella turn to 2nd place opp sides. 1s set </w:t>
      </w:r>
      <w:r>
        <w:rPr>
          <w:b/>
        </w:rPr>
        <w:t>as</w:t>
      </w:r>
      <w:r>
        <w:t xml:space="preserve"> 2M+3L change places RH.  All now on opp sides (3) (1) (2)</w:t>
      </w:r>
    </w:p>
    <w:p w:rsidR="00B11EB3" w:rsidRDefault="00B11EB3" w:rsidP="00B11EB3">
      <w:pPr>
        <w:pStyle w:val="DanceBody"/>
      </w:pPr>
      <w:r>
        <w:t>13-24</w:t>
      </w:r>
      <w:r>
        <w:tab/>
        <w:t>3s+1s+2s dance R&amp;L for 3 couples (omit polite turn bar 24)</w:t>
      </w:r>
    </w:p>
    <w:p w:rsidR="00B11EB3" w:rsidRDefault="00B11EB3" w:rsidP="00B11EB3">
      <w:pPr>
        <w:pStyle w:val="DanceBody"/>
        <w:keepNext w:val="0"/>
      </w:pPr>
      <w:r>
        <w:t>25-32</w:t>
      </w:r>
      <w:r>
        <w:tab/>
        <w:t>3s+1s+2s turn RH to Ladies facing up, Men facing down &amp; all chase clockwise 1/2 way.  End 2 1 3</w:t>
      </w:r>
    </w:p>
    <w:p w:rsidR="00B11EB3" w:rsidRDefault="00B11EB3" w:rsidP="00B11EB3"/>
    <w:p w:rsidR="00B11EB3" w:rsidRDefault="00B11EB3" w:rsidP="00B11EB3">
      <w:pPr>
        <w:pStyle w:val="Minicrib"/>
      </w:pPr>
      <w:r>
        <w:t>THE BRAMBLE BUSH  (J8x32)  3C (4C set)</w:t>
      </w:r>
      <w:r>
        <w:tab/>
        <w:t>RSCDS Bk 25</w:t>
      </w:r>
    </w:p>
    <w:p w:rsidR="00B11EB3" w:rsidRPr="006B40B3" w:rsidRDefault="00B11EB3" w:rsidP="00B11EB3">
      <w:pPr>
        <w:pStyle w:val="DanceBody"/>
      </w:pPr>
      <w:r w:rsidRPr="006B40B3">
        <w:t xml:space="preserve"> 1- 8</w:t>
      </w:r>
      <w:r w:rsidRPr="006B40B3">
        <w:tab/>
        <w:t>1s cross RH, cast 1 place &amp; dance 1/2 Fig of 8 round 2s</w:t>
      </w:r>
    </w:p>
    <w:p w:rsidR="00B11EB3" w:rsidRPr="006B40B3" w:rsidRDefault="00B11EB3" w:rsidP="00B11EB3">
      <w:pPr>
        <w:pStyle w:val="DanceBody"/>
      </w:pPr>
      <w:r w:rsidRPr="006B40B3">
        <w:t xml:space="preserve"> 9-16</w:t>
      </w:r>
      <w:r w:rsidRPr="006B40B3">
        <w:tab/>
        <w:t>1s set, cross RH, set &amp; turn LH to face 1st corners</w:t>
      </w:r>
    </w:p>
    <w:p w:rsidR="00B11EB3" w:rsidRPr="006B40B3" w:rsidRDefault="00B11EB3" w:rsidP="00B11EB3">
      <w:pPr>
        <w:pStyle w:val="DanceBody"/>
      </w:pPr>
      <w:r w:rsidRPr="006B40B3">
        <w:t>17-24</w:t>
      </w:r>
      <w:r w:rsidRPr="006B40B3">
        <w:tab/>
        <w:t>1s turn 1st corners RH, turn partners LH, 2nd corners RH &amp; partners LH to 2nd places.  2 1 3</w:t>
      </w:r>
    </w:p>
    <w:p w:rsidR="00B11EB3" w:rsidRPr="006B40B3" w:rsidRDefault="00B11EB3" w:rsidP="00B11EB3">
      <w:pPr>
        <w:pStyle w:val="DanceBody"/>
        <w:keepNext w:val="0"/>
      </w:pPr>
      <w:r w:rsidRPr="006B40B3">
        <w:t>25-32</w:t>
      </w:r>
      <w:r w:rsidRPr="006B40B3">
        <w:tab/>
        <w:t>1s set to person on right &amp; turn RH, 1s set to person on left &amp; turn LH</w:t>
      </w:r>
    </w:p>
    <w:p w:rsidR="00B11EB3" w:rsidRDefault="00B11EB3" w:rsidP="00B11EB3"/>
    <w:p w:rsidR="00B11EB3" w:rsidRDefault="00B11EB3" w:rsidP="00B11EB3">
      <w:pPr>
        <w:pStyle w:val="Minicrib"/>
      </w:pPr>
      <w:r>
        <w:t>THE BRAMBLE CIRCLE  (R32)  Circle</w:t>
      </w:r>
      <w:r>
        <w:tab/>
        <w:t>Elinor M Vandegrift  Let's All Dance</w:t>
      </w:r>
    </w:p>
    <w:p w:rsidR="00B11EB3" w:rsidRPr="006B40B3" w:rsidRDefault="00B11EB3" w:rsidP="00B11EB3">
      <w:pPr>
        <w:pStyle w:val="DanceBody"/>
      </w:pPr>
      <w:r w:rsidRPr="006B40B3">
        <w:t>Circle, Man has Lady on his right</w:t>
      </w:r>
    </w:p>
    <w:p w:rsidR="00B11EB3" w:rsidRPr="006B40B3" w:rsidRDefault="00B11EB3" w:rsidP="00B11EB3">
      <w:pPr>
        <w:pStyle w:val="DanceBody"/>
      </w:pPr>
      <w:r w:rsidRPr="006B40B3">
        <w:t xml:space="preserve"> 1- 8</w:t>
      </w:r>
      <w:r w:rsidRPr="006B40B3">
        <w:tab/>
        <w:t>All circle round &amp; back</w:t>
      </w:r>
    </w:p>
    <w:p w:rsidR="00B11EB3" w:rsidRPr="006B40B3" w:rsidRDefault="00B11EB3" w:rsidP="00B11EB3">
      <w:pPr>
        <w:pStyle w:val="DanceBody"/>
      </w:pPr>
      <w:r w:rsidRPr="006B40B3">
        <w:t xml:space="preserve"> 9-16</w:t>
      </w:r>
      <w:r w:rsidRPr="006B40B3">
        <w:tab/>
        <w:t>All advance 2 steps &amp; retire twice</w:t>
      </w:r>
    </w:p>
    <w:p w:rsidR="00B11EB3" w:rsidRPr="006B40B3" w:rsidRDefault="00B11EB3" w:rsidP="00B11EB3">
      <w:pPr>
        <w:pStyle w:val="DanceBody"/>
      </w:pPr>
      <w:r w:rsidRPr="006B40B3">
        <w:t>17-24</w:t>
      </w:r>
      <w:r w:rsidRPr="006B40B3">
        <w:tab/>
        <w:t>All turn partners RH once round to face next dancer, turn new partner LH 1.1/4 times &amp; face anticlockwise in prom hold (Lady on Mans right)</w:t>
      </w:r>
    </w:p>
    <w:p w:rsidR="00B11EB3" w:rsidRDefault="00B11EB3" w:rsidP="00B11EB3">
      <w:pPr>
        <w:pStyle w:val="DanceBody"/>
        <w:keepNext w:val="0"/>
      </w:pPr>
      <w:r w:rsidRPr="006B40B3">
        <w:t>25-32</w:t>
      </w:r>
      <w:r w:rsidRPr="006B40B3">
        <w:tab/>
        <w:t>All Promenade &amp; end in circle to repeat</w:t>
      </w:r>
    </w:p>
    <w:p w:rsidR="00B11EB3" w:rsidRDefault="00B11EB3" w:rsidP="00B11EB3"/>
    <w:p w:rsidR="00B11EB3" w:rsidRDefault="00B11EB3" w:rsidP="00B11EB3">
      <w:pPr>
        <w:pStyle w:val="Minicrib"/>
      </w:pPr>
      <w:r>
        <w:t>BRAMHALL  (S8x32)  3C (4C set)</w:t>
      </w:r>
      <w:r>
        <w:tab/>
        <w:t>John Drewry  Bankhead Bk 3</w:t>
      </w:r>
    </w:p>
    <w:p w:rsidR="00B11EB3" w:rsidRPr="006B40B3" w:rsidRDefault="00B11EB3" w:rsidP="00B11EB3">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B11EB3" w:rsidRPr="006B40B3" w:rsidRDefault="00B11EB3" w:rsidP="00B11EB3">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B11EB3" w:rsidRPr="006B40B3" w:rsidRDefault="00B11EB3" w:rsidP="00B11EB3">
      <w:pPr>
        <w:pStyle w:val="DanceBody"/>
      </w:pPr>
      <w:r w:rsidRPr="006B40B3">
        <w:t>17-24</w:t>
      </w:r>
      <w:r w:rsidRPr="006B40B3">
        <w:tab/>
        <w:t>3s+2s+1s Promenade &amp; 3s end casting to bottom.  2 1 3</w:t>
      </w:r>
    </w:p>
    <w:p w:rsidR="00B11EB3" w:rsidRPr="006B40B3" w:rsidRDefault="00B11EB3" w:rsidP="00B11EB3">
      <w:pPr>
        <w:pStyle w:val="DanceBody"/>
        <w:keepNext w:val="0"/>
      </w:pPr>
      <w:r w:rsidRPr="006B40B3">
        <w:t>25-32</w:t>
      </w:r>
      <w:r w:rsidRPr="006B40B3">
        <w:tab/>
        <w:t>1M+3M turn LH while 1L+3L turn RH, 1M+2M turn RH while 1L+2L turn LH</w:t>
      </w:r>
    </w:p>
    <w:p w:rsidR="00B11EB3" w:rsidRDefault="00B11EB3" w:rsidP="00B11EB3"/>
    <w:p w:rsidR="00B11EB3" w:rsidRDefault="00B11EB3" w:rsidP="00B11EB3">
      <w:pPr>
        <w:pStyle w:val="Minicrib"/>
      </w:pPr>
      <w:r>
        <w:t>THE BRANCHES OF THE YEW ARE EVERGREEN  (S8x32)  3C (4C set)</w:t>
      </w:r>
      <w:r>
        <w:tab/>
        <w:t>Lydia Hedge  Further Ado</w:t>
      </w:r>
    </w:p>
    <w:p w:rsidR="00B11EB3" w:rsidRDefault="00B11EB3" w:rsidP="00B11EB3">
      <w:pPr>
        <w:pStyle w:val="DanceBody"/>
      </w:pPr>
      <w:r>
        <w:t xml:space="preserve"> 1- 8</w:t>
      </w:r>
      <w:r>
        <w:tab/>
        <w:t>1s dance down middle (2s step up 3-4); 1s turn 2H (2 bars) &amp; dance up to 2nd place remaining in centre. 2s &amp; 3s step in bar 8</w:t>
      </w:r>
    </w:p>
    <w:p w:rsidR="00B11EB3" w:rsidRDefault="00B11EB3" w:rsidP="00B11EB3">
      <w:pPr>
        <w:pStyle w:val="DanceBody"/>
      </w:pPr>
      <w:r>
        <w:t xml:space="preserve"> 9-16</w:t>
      </w:r>
      <w:r>
        <w:tab/>
        <w:t>2s+1s+3s dance Allemande</w:t>
      </w:r>
    </w:p>
    <w:p w:rsidR="00B11EB3" w:rsidRDefault="00B11EB3" w:rsidP="00B11EB3">
      <w:pPr>
        <w:pStyle w:val="DanceBody"/>
      </w:pPr>
      <w:r>
        <w:t>17-24</w:t>
      </w:r>
      <w:r>
        <w:tab/>
        <w:t>3s+1s+2s dance Set+Link for 3 couples twice. (2) (1) (3)</w:t>
      </w:r>
    </w:p>
    <w:p w:rsidR="00B11EB3" w:rsidRDefault="00B11EB3" w:rsidP="00B11EB3">
      <w:pPr>
        <w:pStyle w:val="DanceBody"/>
        <w:keepNext w:val="0"/>
      </w:pPr>
      <w:r>
        <w:t>25-32</w:t>
      </w:r>
      <w:r>
        <w:tab/>
        <w:t>1L+2s (at top) &amp; 1M+3s dance 1/2 RSh reels of 3 across; 2s+1s+3s turn partners 2H</w:t>
      </w:r>
    </w:p>
    <w:p w:rsidR="00B11EB3" w:rsidRDefault="00B11EB3" w:rsidP="00B11EB3"/>
    <w:p w:rsidR="00B11EB3" w:rsidRDefault="00B11EB3" w:rsidP="00B11EB3">
      <w:pPr>
        <w:pStyle w:val="Minicrib"/>
      </w:pPr>
      <w:r>
        <w:t>BRANCHES TOGETHER  (S96)  Sq.Set</w:t>
      </w:r>
      <w:r>
        <w:tab/>
        <w:t>Roy Goldring</w:t>
      </w:r>
    </w:p>
    <w:p w:rsidR="00B11EB3" w:rsidRPr="006B40B3" w:rsidRDefault="00B11EB3" w:rsidP="00B11EB3">
      <w:pPr>
        <w:pStyle w:val="DanceBody"/>
      </w:pPr>
      <w:r w:rsidRPr="006B40B3">
        <w:t xml:space="preserve"> 1- 4</w:t>
      </w:r>
      <w:r w:rsidRPr="006B40B3">
        <w:tab/>
        <w:t>1s+3s set to partner &amp; 1/2 turn RH</w:t>
      </w:r>
    </w:p>
    <w:p w:rsidR="00B11EB3" w:rsidRPr="006B40B3" w:rsidRDefault="00B11EB3" w:rsidP="00B11EB3">
      <w:pPr>
        <w:pStyle w:val="DanceBody"/>
      </w:pPr>
      <w:r w:rsidRPr="006B40B3">
        <w:t xml:space="preserve"> 5- 8</w:t>
      </w:r>
      <w:r w:rsidRPr="006B40B3">
        <w:tab/>
        <w:t>1L+3L followed by prtnrs chase 1/4 round set clockwise &amp; dance in passing 2s/4s RSh into middle curving in to face 2s/4s</w:t>
      </w:r>
    </w:p>
    <w:p w:rsidR="00B11EB3" w:rsidRPr="006B40B3" w:rsidRDefault="00B11EB3" w:rsidP="00B11EB3">
      <w:pPr>
        <w:pStyle w:val="DanceBody"/>
      </w:pPr>
      <w:r w:rsidRPr="006B40B3">
        <w:t xml:space="preserve"> 9-16</w:t>
      </w:r>
      <w:r w:rsidRPr="006B40B3">
        <w:tab/>
        <w:t>All dance parallel reels of 4 across but 1s &amp; 3s dance only 3/4 reel &amp; chase out to original places on bars 15-16</w:t>
      </w:r>
    </w:p>
    <w:p w:rsidR="00B11EB3" w:rsidRDefault="00B11EB3" w:rsidP="00B11EB3">
      <w:pPr>
        <w:pStyle w:val="DanceBody"/>
      </w:pPr>
      <w:r w:rsidRPr="006B40B3">
        <w:t>17-24</w:t>
      </w:r>
      <w:r w:rsidRPr="006B40B3">
        <w:tab/>
        <w:t>1s+3s dance R&amp;L &amp; end Man behind partner facing Ladies corner (4M/2M)</w:t>
      </w:r>
    </w:p>
    <w:p w:rsidR="00B11EB3" w:rsidRPr="006B40B3" w:rsidRDefault="00B11EB3" w:rsidP="00B11EB3">
      <w:pPr>
        <w:pStyle w:val="DanceBody"/>
      </w:pPr>
      <w:r w:rsidRPr="006B40B3">
        <w:t>25-32</w:t>
      </w:r>
      <w:r w:rsidRPr="006B40B3">
        <w:tab/>
        <w:t>All dance Alternating Tandem reels of 3 across ending in original places</w:t>
      </w:r>
    </w:p>
    <w:p w:rsidR="00B11EB3" w:rsidRPr="006B40B3" w:rsidRDefault="00B11EB3" w:rsidP="00B11EB3">
      <w:pPr>
        <w:pStyle w:val="DanceBody"/>
      </w:pPr>
      <w:r w:rsidRPr="006B40B3">
        <w:t>33-64</w:t>
      </w:r>
      <w:r w:rsidRPr="006B40B3">
        <w:tab/>
        <w:t>2s+4s repeat bars 1-32 (with reels up/down set)</w:t>
      </w:r>
    </w:p>
    <w:p w:rsidR="00B11EB3" w:rsidRPr="006B40B3" w:rsidRDefault="00B11EB3" w:rsidP="00B11EB3">
      <w:pPr>
        <w:pStyle w:val="DanceBody"/>
      </w:pPr>
      <w:r w:rsidRPr="006B40B3">
        <w:t>65-72</w:t>
      </w:r>
      <w:r w:rsidRPr="006B40B3">
        <w:tab/>
        <w:t>All Set+Link, all Ladies dance (anticlockwise) in front of partner &amp; behind next Man to opposite (Mans) place</w:t>
      </w:r>
    </w:p>
    <w:p w:rsidR="00B11EB3" w:rsidRPr="006B40B3" w:rsidRDefault="00B11EB3" w:rsidP="00B11EB3">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B11EB3" w:rsidRPr="006B40B3" w:rsidRDefault="00B11EB3" w:rsidP="00B11EB3">
      <w:pPr>
        <w:pStyle w:val="DanceBody"/>
      </w:pPr>
      <w:r w:rsidRPr="006B40B3">
        <w:t>81-88</w:t>
      </w:r>
      <w:r w:rsidRPr="006B40B3">
        <w:tab/>
        <w:t>All Ladies dance RH across, Men dance LH across but end in BtoB in middle facing partner</w:t>
      </w:r>
    </w:p>
    <w:p w:rsidR="00B11EB3" w:rsidRPr="006B40B3" w:rsidRDefault="00B11EB3" w:rsidP="00B11EB3">
      <w:pPr>
        <w:pStyle w:val="DanceBody"/>
        <w:keepNext w:val="0"/>
      </w:pPr>
      <w:r w:rsidRPr="006B40B3">
        <w:t>89-96</w:t>
      </w:r>
      <w:r w:rsidRPr="006B40B3">
        <w:tab/>
        <w:t>All dance 3/4 double reels of 4 to end Ladies BtoB in middle facing partner (in original place) &amp; all turn partners RH ending with a bow/curtsy</w:t>
      </w:r>
    </w:p>
    <w:p w:rsidR="00B11EB3" w:rsidRDefault="00B11EB3" w:rsidP="00B11EB3"/>
    <w:p w:rsidR="00B11EB3" w:rsidRDefault="00B11EB3" w:rsidP="00B11EB3">
      <w:pPr>
        <w:pStyle w:val="Minicrib"/>
      </w:pPr>
      <w:r>
        <w:t>THE BRANDANE REEL  (R4x48)  4C set</w:t>
      </w:r>
      <w:r>
        <w:tab/>
        <w:t>Catherine M Dewar  SCD Archives</w:t>
      </w:r>
    </w:p>
    <w:p w:rsidR="00B11EB3" w:rsidRPr="006B40B3" w:rsidRDefault="00B11EB3" w:rsidP="00B11EB3">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B11EB3" w:rsidRPr="006B40B3" w:rsidRDefault="00B11EB3" w:rsidP="00B11EB3">
      <w:pPr>
        <w:pStyle w:val="DanceBody"/>
      </w:pPr>
      <w:r w:rsidRPr="006B40B3">
        <w:t xml:space="preserve"> 9-24</w:t>
      </w:r>
      <w:r w:rsidRPr="006B40B3">
        <w:tab/>
        <w:t>1s lead down &amp; cross to face 4s, 1M+4L turn LH as 1L+4M turn LH &amp; turn partner RH (as Strip the Willow) back to top</w:t>
      </w:r>
    </w:p>
    <w:p w:rsidR="00B11EB3" w:rsidRPr="006B40B3" w:rsidRDefault="00B11EB3" w:rsidP="00B11EB3">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B11EB3" w:rsidRPr="006B40B3" w:rsidRDefault="00B11EB3" w:rsidP="00B11EB3">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B11EB3" w:rsidRPr="006B40B3" w:rsidRDefault="00B11EB3" w:rsidP="00B11EB3">
      <w:pPr>
        <w:pStyle w:val="DanceBody"/>
        <w:keepNext w:val="0"/>
      </w:pPr>
      <w:r w:rsidRPr="006B40B3">
        <w:t>41-48</w:t>
      </w:r>
      <w:r w:rsidRPr="006B40B3">
        <w:tab/>
        <w:t xml:space="preserve">1s+4s dance Poussette.  </w:t>
      </w:r>
      <w:r>
        <w:t>2 3 4 1</w:t>
      </w:r>
    </w:p>
    <w:p w:rsidR="00B11EB3" w:rsidRDefault="00B11EB3" w:rsidP="00B11EB3"/>
    <w:p w:rsidR="00B11EB3" w:rsidRDefault="00B11EB3" w:rsidP="00B11EB3">
      <w:pPr>
        <w:pStyle w:val="Minicrib"/>
      </w:pPr>
      <w:r>
        <w:t>BRANDYSNAPS  (R4x32)  4C set</w:t>
      </w:r>
      <w:r>
        <w:tab/>
        <w:t>W Ernst Eder  Martello Tower 4</w:t>
      </w:r>
    </w:p>
    <w:p w:rsidR="00B11EB3" w:rsidRPr="006B40B3" w:rsidRDefault="00B11EB3" w:rsidP="00B11EB3">
      <w:pPr>
        <w:pStyle w:val="DanceBody"/>
      </w:pPr>
      <w:r w:rsidRPr="006B40B3">
        <w:t xml:space="preserve"> 1- 8</w:t>
      </w:r>
      <w:r w:rsidRPr="006B40B3">
        <w:tab/>
        <w:t>1L followed by partner dances Fig of 8 round 2M &amp; 3M (dancing between them to start) while 4M &amp; partner dance similarly round 2L &amp; 3L</w:t>
      </w:r>
    </w:p>
    <w:p w:rsidR="00B11EB3" w:rsidRPr="006B40B3" w:rsidRDefault="00B11EB3" w:rsidP="00B11EB3">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B11EB3" w:rsidRPr="006B40B3" w:rsidRDefault="00B11EB3" w:rsidP="00B11EB3">
      <w:pPr>
        <w:pStyle w:val="DanceBody"/>
      </w:pPr>
      <w:r w:rsidRPr="006B40B3">
        <w:t>17-24</w:t>
      </w:r>
      <w:r w:rsidRPr="006B40B3">
        <w:tab/>
        <w:t>1s+2s also 3s+4s dance the Rondel</w:t>
      </w:r>
    </w:p>
    <w:p w:rsidR="00B11EB3" w:rsidRPr="006B40B3" w:rsidRDefault="00B11EB3" w:rsidP="00B11EB3">
      <w:pPr>
        <w:pStyle w:val="DanceBody"/>
        <w:keepNext w:val="0"/>
      </w:pPr>
      <w:r w:rsidRPr="006B40B3">
        <w:t>25-32</w:t>
      </w:r>
      <w:r w:rsidRPr="006B40B3">
        <w:tab/>
        <w:t>1s+4s dance 1/2 R&amp;L starting RH on sides, set to partner &amp; cross RH.  2 4 1 3</w:t>
      </w:r>
    </w:p>
    <w:p w:rsidR="00B11EB3" w:rsidRDefault="00B11EB3" w:rsidP="00B11EB3"/>
    <w:p w:rsidR="00B11EB3" w:rsidRDefault="00B11EB3" w:rsidP="00B11EB3">
      <w:pPr>
        <w:pStyle w:val="Minicrib"/>
      </w:pPr>
      <w:r>
        <w:t>BRANDYWINE  (S8x32)  3C (4C set)</w:t>
      </w:r>
      <w:r>
        <w:tab/>
        <w:t>P.delaVeaux  Delaware Valley Silver</w:t>
      </w:r>
    </w:p>
    <w:p w:rsidR="00B11EB3" w:rsidRPr="006B40B3" w:rsidRDefault="00B11EB3" w:rsidP="00B11EB3">
      <w:pPr>
        <w:pStyle w:val="DanceBody"/>
      </w:pPr>
      <w:r w:rsidRPr="006B40B3">
        <w:t xml:space="preserve"> 1- 8</w:t>
      </w:r>
      <w:r w:rsidRPr="006B40B3">
        <w:tab/>
        <w:t>1s facing 2s set &amp; change places RH, 2s+1s+3s set &amp; cross RH</w:t>
      </w:r>
    </w:p>
    <w:p w:rsidR="00B11EB3" w:rsidRPr="006B40B3" w:rsidRDefault="00B11EB3" w:rsidP="00B11EB3">
      <w:pPr>
        <w:pStyle w:val="DanceBody"/>
      </w:pPr>
      <w:r w:rsidRPr="006B40B3">
        <w:t xml:space="preserve"> 9-16</w:t>
      </w:r>
      <w:r w:rsidRPr="006B40B3">
        <w:tab/>
        <w:t>2s+1s set &amp; turn partner 2H, 2s+1s circle left while 3s set &amp; turn 2H</w:t>
      </w:r>
    </w:p>
    <w:p w:rsidR="00B11EB3" w:rsidRPr="006B40B3" w:rsidRDefault="00B11EB3" w:rsidP="00B11EB3">
      <w:pPr>
        <w:pStyle w:val="DanceBody"/>
      </w:pPr>
      <w:r w:rsidRPr="006B40B3">
        <w:t>17-24</w:t>
      </w:r>
      <w:r w:rsidRPr="006B40B3">
        <w:tab/>
        <w:t>2s+1s+3s circle 6H round to left 1/2 way, all Adv+Ret</w:t>
      </w:r>
    </w:p>
    <w:p w:rsidR="00B11EB3" w:rsidRPr="006B40B3" w:rsidRDefault="00B11EB3" w:rsidP="00B11EB3">
      <w:pPr>
        <w:pStyle w:val="DanceBody"/>
        <w:keepNext w:val="0"/>
      </w:pPr>
      <w:r w:rsidRPr="006B40B3">
        <w:t>25-32</w:t>
      </w:r>
      <w:r w:rsidRPr="006B40B3">
        <w:tab/>
        <w:t>3s+1s+2s dance the Knot</w:t>
      </w:r>
    </w:p>
    <w:p w:rsidR="00B11EB3" w:rsidRDefault="00B11EB3" w:rsidP="00B11EB3"/>
    <w:p w:rsidR="00B11EB3" w:rsidRDefault="00B11EB3" w:rsidP="00B11EB3">
      <w:pPr>
        <w:pStyle w:val="Minicrib"/>
      </w:pPr>
      <w:r>
        <w:t>BRANKLYN GARDENS  (R8x32)  3C (4C set)</w:t>
      </w:r>
      <w:r>
        <w:tab/>
        <w:t>Linda Gaul  Perth 95th Anniversary Dances</w:t>
      </w:r>
    </w:p>
    <w:p w:rsidR="00B11EB3" w:rsidRDefault="00B11EB3" w:rsidP="00B11EB3">
      <w:pPr>
        <w:pStyle w:val="DanceBody"/>
      </w:pPr>
      <w:r>
        <w:t xml:space="preserve"> 1- 4</w:t>
      </w:r>
      <w:r>
        <w:tab/>
        <w:t>1s+2s set right, 1/4 turn setting with left foot to face down/up on sides. 1s 3/4 turn 2s (Men LH, Ladies RH) into line of 4 across in 1st place (1s BtoB)</w:t>
      </w:r>
    </w:p>
    <w:p w:rsidR="00B11EB3" w:rsidRDefault="00B11EB3" w:rsidP="00B11EB3">
      <w:pPr>
        <w:pStyle w:val="DanceBody"/>
      </w:pPr>
      <w:r>
        <w:t xml:space="preserve"> 5- 8</w:t>
      </w:r>
      <w:r>
        <w:tab/>
        <w:t>1s+2s dance 1/2 reel of 4 across</w:t>
      </w:r>
    </w:p>
    <w:p w:rsidR="00B11EB3" w:rsidRDefault="00B11EB3" w:rsidP="00B11EB3">
      <w:pPr>
        <w:pStyle w:val="DanceBody"/>
      </w:pPr>
      <w:r>
        <w:t xml:space="preserve"> 9-16</w:t>
      </w:r>
      <w:r>
        <w:tab/>
        <w:t>1s+2s set, 1s pass 2s RSh &amp; cast (1L up/ 1M down), 1s turn RH to finish in 2nd place own sides</w:t>
      </w:r>
    </w:p>
    <w:p w:rsidR="00B11EB3" w:rsidRDefault="00B11EB3" w:rsidP="00B11EB3">
      <w:pPr>
        <w:pStyle w:val="DanceBody"/>
      </w:pPr>
      <w:r>
        <w:t>17-20</w:t>
      </w:r>
      <w:r>
        <w:tab/>
        <w:t>1s+3s set right, 1/4 turn setting with left foot to face down/up on sides. 1s 3/4 turn 3s (Men LH, Ladies RH) into line of 4 across in 3rd place (1s BtoB)</w:t>
      </w:r>
    </w:p>
    <w:p w:rsidR="00B11EB3" w:rsidRDefault="00B11EB3" w:rsidP="00B11EB3">
      <w:pPr>
        <w:pStyle w:val="DanceBody"/>
      </w:pPr>
      <w:r>
        <w:t>21-24</w:t>
      </w:r>
      <w:r>
        <w:tab/>
        <w:t>1s+3s dance 1/2 reel of 4 across</w:t>
      </w:r>
    </w:p>
    <w:p w:rsidR="00B11EB3" w:rsidRDefault="00B11EB3" w:rsidP="00B11EB3">
      <w:pPr>
        <w:pStyle w:val="DanceBody"/>
      </w:pPr>
      <w:r>
        <w:t>25-28</w:t>
      </w:r>
      <w:r>
        <w:tab/>
        <w:t xml:space="preserve">1s+3s set. 1L passes 3L RSh </w:t>
      </w:r>
      <w:r>
        <w:rPr>
          <w:b/>
        </w:rPr>
        <w:t>while</w:t>
      </w:r>
      <w:r>
        <w:t xml:space="preserve"> 1M passes 3M LSh &amp; 1s cast up to finish in 2nd place on opposite sides. (2) (1) (3)</w:t>
      </w:r>
    </w:p>
    <w:p w:rsidR="00B11EB3" w:rsidRPr="00E52E62" w:rsidRDefault="00B11EB3" w:rsidP="00B11EB3">
      <w:pPr>
        <w:pStyle w:val="DanceBody"/>
        <w:keepNext w:val="0"/>
      </w:pPr>
      <w:r>
        <w:t>29-32</w:t>
      </w:r>
      <w:r>
        <w:tab/>
        <w:t>2s+1s+3s set &amp; cross RH to own sides. 2 1 3</w:t>
      </w:r>
    </w:p>
    <w:p w:rsidR="00B11EB3" w:rsidRDefault="00B11EB3" w:rsidP="00B11EB3"/>
    <w:p w:rsidR="00B11EB3" w:rsidRDefault="00B11EB3" w:rsidP="00B11EB3">
      <w:pPr>
        <w:pStyle w:val="Minicrib"/>
      </w:pPr>
      <w:r>
        <w:t>BRAS D'OR (Third Man)  (J8x40)  3C (4C set)</w:t>
      </w:r>
      <w:r>
        <w:tab/>
        <w:t>John Drewry  Bankhead Bk 1</w:t>
      </w:r>
    </w:p>
    <w:p w:rsidR="00B11EB3" w:rsidRDefault="00B11EB3" w:rsidP="00B11EB3">
      <w:pPr>
        <w:pStyle w:val="DanceBody"/>
      </w:pPr>
      <w:r>
        <w:t xml:space="preserve"> 1- 8</w:t>
      </w:r>
      <w:r>
        <w:tab/>
        <w:t xml:space="preserve">1s dance reels of 3 on sides (1L+2L &amp; 2M+3M pass RSh) ending with 1L+2L </w:t>
      </w:r>
      <w:r>
        <w:rPr>
          <w:b/>
        </w:rPr>
        <w:t>also</w:t>
      </w:r>
      <w:r>
        <w:t xml:space="preserve"> 2M+3M changing places RH</w:t>
      </w:r>
    </w:p>
    <w:p w:rsidR="00B11EB3" w:rsidRDefault="00B11EB3" w:rsidP="00B11EB3">
      <w:pPr>
        <w:pStyle w:val="DanceBody"/>
      </w:pPr>
      <w:r>
        <w:t xml:space="preserve"> 9-16</w:t>
      </w:r>
      <w:r>
        <w:tab/>
        <w:t>1L+3M set &amp; cross RH, 3M followed by 1L cast down behind 3L &amp; crosses to end own side (1L ends in 3L place &amp; 2M+3L step up)</w:t>
      </w:r>
    </w:p>
    <w:p w:rsidR="00B11EB3" w:rsidRDefault="00B11EB3" w:rsidP="00B11EB3">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B11EB3" w:rsidRDefault="00B11EB3" w:rsidP="00B11EB3">
      <w:pPr>
        <w:pStyle w:val="DanceBody"/>
      </w:pPr>
      <w:r>
        <w:t>21-24</w:t>
      </w:r>
      <w:r>
        <w:tab/>
        <w:t>1s cast on opposite sides &amp; cross to own sides while 3M &amp; 2L dance out to 1L/3M places &amp; cast to bottom/top</w:t>
      </w:r>
    </w:p>
    <w:p w:rsidR="00B11EB3" w:rsidRDefault="00B11EB3" w:rsidP="00B11EB3">
      <w:pPr>
        <w:pStyle w:val="DanceBody"/>
      </w:pPr>
      <w:r>
        <w:t>25-32</w:t>
      </w:r>
      <w:r>
        <w:tab/>
        <w:t xml:space="preserve">1L+2L (at top) &amp; 1M+3M (3rd pl) turn RH while middle dancers turn LH 1.1/4 times, 3 Ladies (at top) also 3 Men dance RH across &amp; 3L followed by 1L+2L dance down Ladies' side </w:t>
      </w:r>
      <w:r>
        <w:rPr>
          <w:b/>
        </w:rPr>
        <w:t>while</w:t>
      </w:r>
      <w:r>
        <w:t xml:space="preserve"> 2M followed by 1M+3M dance up Men's side to end 2 1 3</w:t>
      </w:r>
    </w:p>
    <w:p w:rsidR="00B11EB3" w:rsidRDefault="00B11EB3" w:rsidP="00B11EB3">
      <w:pPr>
        <w:pStyle w:val="DanceBody"/>
      </w:pPr>
      <w:r>
        <w:t>33-40</w:t>
      </w:r>
      <w:r>
        <w:tab/>
        <w:t>1s cross down RH, cast up to 1st place &amp; cross down LH to 2nd place own side facing out</w:t>
      </w:r>
    </w:p>
    <w:p w:rsidR="00B11EB3" w:rsidRDefault="00B11EB3" w:rsidP="00B11EB3">
      <w:pPr>
        <w:pStyle w:val="DanceBody"/>
        <w:keepNext w:val="0"/>
      </w:pPr>
      <w:r>
        <w:t xml:space="preserve">End of 2nd turn:  1s dance down &amp; cross LH to 4th place </w:t>
      </w:r>
      <w:r>
        <w:rPr>
          <w:b/>
        </w:rPr>
        <w:t>as</w:t>
      </w:r>
      <w:r>
        <w:t xml:space="preserve"> 4s step up</w:t>
      </w:r>
    </w:p>
    <w:p w:rsidR="00B11EB3" w:rsidRDefault="00B11EB3" w:rsidP="00B11EB3"/>
    <w:p w:rsidR="00B11EB3" w:rsidRDefault="00B11EB3" w:rsidP="00B11EB3">
      <w:pPr>
        <w:pStyle w:val="Minicrib"/>
      </w:pPr>
      <w:r>
        <w:t>BRATACH ASTRAILIA  (S4x32)  4C set</w:t>
      </w:r>
      <w:r>
        <w:tab/>
        <w:t>Don Chitts  Melbourne Dance Bk 2</w:t>
      </w:r>
    </w:p>
    <w:p w:rsidR="00B11EB3" w:rsidRPr="006B40B3" w:rsidRDefault="00B11EB3" w:rsidP="00B11EB3">
      <w:pPr>
        <w:pStyle w:val="DanceBody"/>
      </w:pPr>
      <w:r w:rsidRPr="006B40B3">
        <w:t xml:space="preserve"> 1- 8</w:t>
      </w:r>
      <w:r w:rsidRPr="006B40B3">
        <w:tab/>
        <w:t>1L dances anticlockwise around set back to place while others dance RH (touch fingers only) across &amp; 1s cross passing LSH</w:t>
      </w:r>
    </w:p>
    <w:p w:rsidR="00B11EB3" w:rsidRPr="006B40B3" w:rsidRDefault="00B11EB3" w:rsidP="00B11EB3">
      <w:pPr>
        <w:pStyle w:val="DanceBody"/>
      </w:pPr>
      <w:r w:rsidRPr="006B40B3">
        <w:t xml:space="preserve"> 9-16</w:t>
      </w:r>
      <w:r w:rsidRPr="006B40B3">
        <w:tab/>
        <w:t>1s dancing out turn 2s 1.1/2 times on sides with nearer hand, 1s turn 3s 1.1/2 times with other hand</w:t>
      </w:r>
    </w:p>
    <w:p w:rsidR="00B11EB3" w:rsidRPr="006B40B3" w:rsidRDefault="00B11EB3" w:rsidP="00B11EB3">
      <w:pPr>
        <w:pStyle w:val="DanceBody"/>
      </w:pPr>
      <w:r w:rsidRPr="006B40B3">
        <w:t>17-24</w:t>
      </w:r>
      <w:r w:rsidRPr="006B40B3">
        <w:tab/>
        <w:t>1s turn 4s 1.1/2 times with other hand &amp; dance 1/2 Fig of 8 round 4s</w:t>
      </w:r>
    </w:p>
    <w:p w:rsidR="00B11EB3" w:rsidRPr="006B40B3" w:rsidRDefault="00B11EB3" w:rsidP="00B11EB3">
      <w:pPr>
        <w:pStyle w:val="DanceBody"/>
        <w:keepNext w:val="0"/>
      </w:pPr>
      <w:r w:rsidRPr="006B40B3">
        <w:t>25-32</w:t>
      </w:r>
      <w:r w:rsidRPr="006B40B3">
        <w:tab/>
        <w:t>2s+3s dance RH across &amp; LH back while 4s+1s dance LH across &amp; RH back</w:t>
      </w:r>
    </w:p>
    <w:p w:rsidR="00B11EB3" w:rsidRDefault="00B11EB3" w:rsidP="00B11EB3"/>
    <w:p w:rsidR="00B11EB3" w:rsidRDefault="00B11EB3" w:rsidP="00B11EB3">
      <w:pPr>
        <w:pStyle w:val="Minicrib"/>
      </w:pPr>
      <w:r>
        <w:t>BRATACH BANA  (R8x32)  3C (4C set)</w:t>
      </w:r>
      <w:r>
        <w:tab/>
        <w:t>John Drewry  Bon Accord Bk</w:t>
      </w:r>
    </w:p>
    <w:p w:rsidR="00B11EB3" w:rsidRPr="00D64A5B" w:rsidRDefault="00B11EB3" w:rsidP="00B11EB3">
      <w:pPr>
        <w:pStyle w:val="DanceBody"/>
      </w:pPr>
      <w:r w:rsidRPr="00D64A5B">
        <w:t xml:space="preserve"> 1- 8</w:t>
      </w:r>
      <w:r w:rsidRPr="00D64A5B">
        <w:tab/>
        <w:t>1s turn RH &amp; cast 1 place (2s step up); 1s dance LSh round 1st corners to 2nd place opp side facing 2nd corners</w:t>
      </w:r>
    </w:p>
    <w:p w:rsidR="00B11EB3" w:rsidRDefault="00B11EB3" w:rsidP="00B11EB3">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B11EB3" w:rsidRDefault="00B11EB3" w:rsidP="00B11EB3">
      <w:pPr>
        <w:pStyle w:val="DanceBody"/>
      </w:pPr>
      <w:r w:rsidRPr="00D64A5B">
        <w:t>17-24</w:t>
      </w:r>
      <w:r w:rsidRPr="00D64A5B">
        <w:tab/>
        <w:t>1s turn 3/4 LH, turn 3rd corner (pstn) RH &amp; pass RSh to turn 4th corner (pstn) RH ending in 2nd pl own side in prom hold with 4th corner (pstn)</w:t>
      </w:r>
    </w:p>
    <w:p w:rsidR="00B11EB3" w:rsidRDefault="00B11EB3" w:rsidP="00B11EB3">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B11EB3" w:rsidRDefault="00B11EB3" w:rsidP="00B11EB3"/>
    <w:p w:rsidR="00B11EB3" w:rsidRDefault="00B11EB3" w:rsidP="00B11EB3">
      <w:pPr>
        <w:pStyle w:val="Minicrib"/>
      </w:pPr>
      <w:r>
        <w:t>BRAVE HEART  (R8x32)  3C (4C set)</w:t>
      </w:r>
      <w:r>
        <w:tab/>
        <w:t>Barry Skelton  Brig O'Balgownie</w:t>
      </w:r>
    </w:p>
    <w:p w:rsidR="00B11EB3" w:rsidRDefault="00B11EB3" w:rsidP="00B11EB3">
      <w:pPr>
        <w:pStyle w:val="DanceBody"/>
      </w:pPr>
      <w:r>
        <w:t xml:space="preserve"> 1- 8</w:t>
      </w:r>
      <w:r>
        <w:tab/>
        <w:t>1s set, cross down RH, dance out round 1st corner &amp; turn LH to face own side</w:t>
      </w:r>
    </w:p>
    <w:p w:rsidR="00B11EB3" w:rsidRDefault="00B11EB3" w:rsidP="00B11EB3">
      <w:pPr>
        <w:pStyle w:val="DanceBody"/>
      </w:pPr>
      <w:r>
        <w:t xml:space="preserve"> 9-16</w:t>
      </w:r>
      <w:r>
        <w:tab/>
        <w:t>1s dance RH across on side, pass RSh &amp; dance LH across on opp side ending in lines of 3 across dance with Man between 2s &amp; Lady between 3s</w:t>
      </w:r>
    </w:p>
    <w:p w:rsidR="00B11EB3" w:rsidRDefault="00B11EB3" w:rsidP="00B11EB3">
      <w:pPr>
        <w:pStyle w:val="DanceBody"/>
      </w:pPr>
      <w:r>
        <w:t>17-24</w:t>
      </w:r>
      <w:r>
        <w:tab/>
        <w:t>2s+1s+3s set, change places RH with person opposite, set &amp; change back RH with 1s turning right about to face 3rd corner</w:t>
      </w:r>
    </w:p>
    <w:p w:rsidR="00B11EB3" w:rsidRDefault="00B11EB3" w:rsidP="00B11EB3">
      <w:pPr>
        <w:pStyle w:val="DanceBody"/>
        <w:keepNext w:val="0"/>
      </w:pPr>
      <w:r>
        <w:t>25-32</w:t>
      </w:r>
      <w:r>
        <w:tab/>
        <w:t>1s dance RSh reels of 3 across ending in 2nd place own side</w:t>
      </w:r>
    </w:p>
    <w:p w:rsidR="00B11EB3" w:rsidRDefault="00B11EB3" w:rsidP="00B11EB3"/>
    <w:p w:rsidR="00B11EB3" w:rsidRDefault="00B11EB3" w:rsidP="00B11EB3">
      <w:pPr>
        <w:pStyle w:val="Minicrib"/>
      </w:pPr>
      <w:r>
        <w:t>BRAVEHEART (WILLIAM WALLACE)  (R32)  Circle</w:t>
      </w:r>
      <w:r>
        <w:tab/>
        <w:t>Ruary Laidlaw  Clapyerhands</w:t>
      </w:r>
    </w:p>
    <w:p w:rsidR="00B11EB3" w:rsidRPr="006B40B3" w:rsidRDefault="00B11EB3" w:rsidP="00B11EB3">
      <w:pPr>
        <w:pStyle w:val="DanceBody"/>
      </w:pPr>
      <w:r w:rsidRPr="006B40B3">
        <w:t>Circle, Man has Lady on his right</w:t>
      </w:r>
    </w:p>
    <w:p w:rsidR="00B11EB3" w:rsidRPr="006B40B3" w:rsidRDefault="00B11EB3" w:rsidP="00B11EB3">
      <w:pPr>
        <w:pStyle w:val="DanceBody"/>
      </w:pPr>
      <w:r w:rsidRPr="006B40B3">
        <w:t xml:space="preserve"> 1- 8</w:t>
      </w:r>
      <w:r w:rsidRPr="006B40B3">
        <w:tab/>
        <w:t>All clap 2 bars (1-2-3-4) All Adv+Ret, All clap 2 bars (1-2-3-4)</w:t>
      </w:r>
    </w:p>
    <w:p w:rsidR="00B11EB3" w:rsidRPr="006B40B3" w:rsidRDefault="00B11EB3" w:rsidP="00B11EB3">
      <w:pPr>
        <w:pStyle w:val="DanceBody"/>
      </w:pPr>
      <w:r w:rsidRPr="006B40B3">
        <w:t xml:space="preserve"> 9-16</w:t>
      </w:r>
      <w:r w:rsidRPr="006B40B3">
        <w:tab/>
        <w:t>Repeat bars 1-8 but stamp foot instead of clap</w:t>
      </w:r>
    </w:p>
    <w:p w:rsidR="00B11EB3" w:rsidRPr="006B40B3" w:rsidRDefault="00B11EB3" w:rsidP="00B11EB3">
      <w:pPr>
        <w:pStyle w:val="DanceBody"/>
      </w:pPr>
      <w:r w:rsidRPr="006B40B3">
        <w:t>17-24</w:t>
      </w:r>
      <w:r w:rsidRPr="006B40B3">
        <w:tab/>
        <w:t>All turn partner RH (4 bars) turn partner LH (4 bars) All face anticlockwise NHJ</w:t>
      </w:r>
    </w:p>
    <w:p w:rsidR="00B11EB3" w:rsidRDefault="00B11EB3" w:rsidP="00B11EB3">
      <w:pPr>
        <w:pStyle w:val="DanceBody"/>
        <w:keepNext w:val="0"/>
      </w:pPr>
      <w:r w:rsidRPr="006B40B3">
        <w:t>25-32</w:t>
      </w:r>
      <w:r w:rsidRPr="006B40B3">
        <w:tab/>
        <w:t>All promenade round &amp; form circle again</w:t>
      </w:r>
    </w:p>
    <w:p w:rsidR="00B11EB3" w:rsidRDefault="00B11EB3" w:rsidP="00B11EB3"/>
    <w:p w:rsidR="00B11EB3" w:rsidRDefault="00B11EB3" w:rsidP="00B11EB3">
      <w:pPr>
        <w:pStyle w:val="Minicrib"/>
      </w:pPr>
      <w:r>
        <w:t>BRAW LAD'S GATHERING  (R4x32)  4C Set</w:t>
      </w:r>
      <w:r>
        <w:tab/>
        <w:t>Dan Blackwood</w:t>
      </w:r>
    </w:p>
    <w:p w:rsidR="00B11EB3" w:rsidRPr="00192771" w:rsidRDefault="00B11EB3" w:rsidP="00B11EB3">
      <w:pPr>
        <w:pStyle w:val="DanceBody"/>
      </w:pPr>
      <w:r>
        <w:t xml:space="preserve"> </w:t>
      </w:r>
      <w:r w:rsidRPr="00192771">
        <w:rPr>
          <w:szCs w:val="11"/>
        </w:rPr>
        <w:t>1-</w:t>
      </w:r>
      <w:r>
        <w:t xml:space="preserve"> </w:t>
      </w:r>
      <w:r w:rsidRPr="00192771">
        <w:rPr>
          <w:szCs w:val="11"/>
        </w:rPr>
        <w:t>8</w:t>
      </w:r>
      <w:r>
        <w:tab/>
        <w:t>1s+2s+</w:t>
      </w:r>
      <w:r w:rsidRPr="00192771">
        <w:rPr>
          <w:szCs w:val="11"/>
        </w:rPr>
        <w:t xml:space="preserve">3s dance RH across and </w:t>
      </w:r>
      <w:r>
        <w:t>LH across, staying in centre, all facing up, ready for …</w:t>
      </w:r>
    </w:p>
    <w:p w:rsidR="00B11EB3" w:rsidRPr="00192771" w:rsidRDefault="00B11EB3" w:rsidP="00B11EB3">
      <w:pPr>
        <w:pStyle w:val="DanceBody"/>
      </w:pPr>
      <w:r>
        <w:t xml:space="preserve"> </w:t>
      </w:r>
      <w:r w:rsidRPr="00192771">
        <w:rPr>
          <w:szCs w:val="11"/>
        </w:rPr>
        <w:t>9-16</w:t>
      </w:r>
      <w:r>
        <w:tab/>
        <w:t>1s+2s+3s Promenade, 1s cast (bars</w:t>
      </w:r>
      <w:r w:rsidRPr="00192771">
        <w:rPr>
          <w:szCs w:val="11"/>
        </w:rPr>
        <w:t>15 &amp; 16</w:t>
      </w:r>
      <w:r>
        <w:t>)</w:t>
      </w:r>
      <w:r w:rsidRPr="00192771">
        <w:rPr>
          <w:szCs w:val="11"/>
        </w:rPr>
        <w:t xml:space="preserve">, </w:t>
      </w:r>
      <w:r w:rsidRPr="00613168">
        <w:rPr>
          <w:szCs w:val="11"/>
        </w:rPr>
        <w:t>while</w:t>
      </w:r>
      <w:r w:rsidRPr="00192771">
        <w:rPr>
          <w:szCs w:val="11"/>
        </w:rPr>
        <w:t xml:space="preserve"> 2s dance to the top &amp; curve into place</w:t>
      </w:r>
    </w:p>
    <w:p w:rsidR="00B11EB3" w:rsidRDefault="00B11EB3" w:rsidP="00B11EB3">
      <w:pPr>
        <w:pStyle w:val="DanceBody"/>
      </w:pPr>
      <w:r>
        <w:t>17-24</w:t>
      </w:r>
      <w:r>
        <w:tab/>
        <w:t xml:space="preserve">1s dance 1M+3s &amp; 1L+2s dance 1/2 </w:t>
      </w:r>
      <w:r w:rsidRPr="00192771">
        <w:rPr>
          <w:szCs w:val="11"/>
        </w:rPr>
        <w:t>LSh reels of 3 across the dance</w:t>
      </w:r>
      <w:r>
        <w:t>; 1s pass LSh to dance 1/2 LSh reel across with other couple. 1s end BtoB in centre facing own side</w:t>
      </w:r>
    </w:p>
    <w:p w:rsidR="00B11EB3" w:rsidRPr="00613168" w:rsidRDefault="00B11EB3" w:rsidP="00B11EB3">
      <w:pPr>
        <w:pStyle w:val="DanceBody"/>
      </w:pPr>
      <w:r>
        <w:t>25-28</w:t>
      </w:r>
      <w:r>
        <w:tab/>
        <w:t>2s+1s+3s set as Double Triangles, 1s+</w:t>
      </w:r>
      <w:r w:rsidRPr="00192771">
        <w:rPr>
          <w:szCs w:val="11"/>
        </w:rPr>
        <w:t xml:space="preserve">3s </w:t>
      </w:r>
      <w:r>
        <w:t>change places (LH M</w:t>
      </w:r>
      <w:r w:rsidRPr="00192771">
        <w:rPr>
          <w:szCs w:val="11"/>
        </w:rPr>
        <w:t>en's side, RH L</w:t>
      </w:r>
      <w:r>
        <w:t>adie</w:t>
      </w:r>
      <w:r w:rsidRPr="00192771">
        <w:rPr>
          <w:szCs w:val="11"/>
        </w:rPr>
        <w:t>s</w:t>
      </w:r>
      <w:r>
        <w:t>' side) to end 2 3 1 4</w:t>
      </w:r>
    </w:p>
    <w:p w:rsidR="00B11EB3" w:rsidRPr="00192771" w:rsidRDefault="00B11EB3" w:rsidP="00B11EB3">
      <w:pPr>
        <w:pStyle w:val="DanceBody"/>
        <w:keepNext w:val="0"/>
      </w:pPr>
      <w:r w:rsidRPr="00192771">
        <w:rPr>
          <w:szCs w:val="11"/>
        </w:rPr>
        <w:t>29-32</w:t>
      </w:r>
      <w:r>
        <w:tab/>
      </w:r>
      <w:r w:rsidRPr="00192771">
        <w:rPr>
          <w:szCs w:val="11"/>
        </w:rPr>
        <w:t>2s &amp; 3s turn once round</w:t>
      </w:r>
      <w:r>
        <w:t xml:space="preserve">(RH on men's side, LH on men's side) </w:t>
      </w:r>
      <w:r w:rsidRPr="00D96C8F">
        <w:rPr>
          <w:szCs w:val="11"/>
        </w:rPr>
        <w:t xml:space="preserve">while </w:t>
      </w:r>
      <w:r>
        <w:t>1s &amp; 4</w:t>
      </w:r>
      <w:r w:rsidRPr="00192771">
        <w:rPr>
          <w:szCs w:val="11"/>
        </w:rPr>
        <w:t xml:space="preserve">s turn </w:t>
      </w:r>
      <w:r>
        <w:t xml:space="preserve"> 1.1/2 (RH on Men's side, LH on L</w:t>
      </w:r>
      <w:r w:rsidRPr="00192771">
        <w:rPr>
          <w:szCs w:val="11"/>
        </w:rPr>
        <w:t>adies</w:t>
      </w:r>
      <w:r>
        <w:t>'</w:t>
      </w:r>
      <w:r w:rsidRPr="00192771">
        <w:rPr>
          <w:szCs w:val="11"/>
        </w:rPr>
        <w:t xml:space="preserve"> side</w:t>
      </w:r>
      <w:r w:rsidRPr="00192771">
        <w:t xml:space="preserve"> </w:t>
      </w:r>
      <w:r>
        <w:t xml:space="preserve"> </w:t>
      </w:r>
      <w:r>
        <w:rPr>
          <w:szCs w:val="11"/>
        </w:rPr>
        <w:t>2 3 4 1</w:t>
      </w:r>
    </w:p>
    <w:p w:rsidR="00B11EB3" w:rsidRDefault="00B11EB3" w:rsidP="00B11EB3"/>
    <w:p w:rsidR="00B11EB3" w:rsidRDefault="00B11EB3" w:rsidP="00B11EB3">
      <w:pPr>
        <w:pStyle w:val="Minicrib"/>
      </w:pPr>
      <w:r>
        <w:t>BRAW SIR JOHN  (R8x32)  3C (4C set)</w:t>
      </w:r>
      <w:r>
        <w:tab/>
        <w:t>RSCDS Bk 29</w:t>
      </w:r>
    </w:p>
    <w:p w:rsidR="00B11EB3" w:rsidRPr="006B40B3" w:rsidRDefault="00B11EB3" w:rsidP="00B11EB3">
      <w:pPr>
        <w:pStyle w:val="DanceBody"/>
      </w:pPr>
      <w:r w:rsidRPr="006B40B3">
        <w:t xml:space="preserve"> 1- 8</w:t>
      </w:r>
      <w:r w:rsidRPr="006B40B3">
        <w:tab/>
        <w:t>1s set, cast to 2nd place, set &amp; cast to 3rd place</w:t>
      </w:r>
    </w:p>
    <w:p w:rsidR="00B11EB3" w:rsidRPr="006B40B3" w:rsidRDefault="00B11EB3" w:rsidP="00B11EB3">
      <w:pPr>
        <w:pStyle w:val="DanceBody"/>
      </w:pPr>
      <w:r w:rsidRPr="006B40B3">
        <w:t xml:space="preserve"> 9-16</w:t>
      </w:r>
      <w:r w:rsidRPr="006B40B3">
        <w:tab/>
        <w:t>1s cross up &amp; dance reel of 3 on opposite sides with 2s+3s &amp; end in 3rd place opposite sides</w:t>
      </w:r>
    </w:p>
    <w:p w:rsidR="00B11EB3" w:rsidRPr="006B40B3" w:rsidRDefault="00B11EB3" w:rsidP="00B11EB3">
      <w:pPr>
        <w:pStyle w:val="DanceBody"/>
      </w:pPr>
      <w:r w:rsidRPr="006B40B3">
        <w:t>17-24</w:t>
      </w:r>
      <w:r w:rsidRPr="006B40B3">
        <w:tab/>
        <w:t>1s cross up &amp; dance reel of 3 on own sides &amp; end in 2nd place turning partner RH</w:t>
      </w:r>
    </w:p>
    <w:p w:rsidR="00B11EB3" w:rsidRPr="006B40B3" w:rsidRDefault="00B11EB3" w:rsidP="00B11EB3">
      <w:pPr>
        <w:pStyle w:val="DanceBody"/>
        <w:keepNext w:val="0"/>
      </w:pPr>
      <w:r w:rsidRPr="006B40B3">
        <w:t>25-32</w:t>
      </w:r>
      <w:r w:rsidRPr="006B40B3">
        <w:tab/>
        <w:t>1s dance reel of 3 across (Lady with 2s &amp; Man with 3s giving RSh to 4th corner to start), 1s end crossing RH to 2nd place</w:t>
      </w:r>
    </w:p>
    <w:p w:rsidR="00B11EB3" w:rsidRDefault="00B11EB3" w:rsidP="00B11EB3"/>
    <w:p w:rsidR="00B11EB3" w:rsidRDefault="00B11EB3" w:rsidP="00B11EB3">
      <w:pPr>
        <w:pStyle w:val="Minicrib"/>
      </w:pPr>
      <w:r>
        <w:t>THE BRAW TWA  (S64)  Sq.Set</w:t>
      </w:r>
      <w:r>
        <w:tab/>
        <w:t>Angus Bk</w:t>
      </w:r>
    </w:p>
    <w:p w:rsidR="00B11EB3" w:rsidRPr="006B40B3" w:rsidRDefault="00B11EB3" w:rsidP="00B11EB3">
      <w:pPr>
        <w:pStyle w:val="DanceBody"/>
      </w:pPr>
      <w:r w:rsidRPr="006B40B3">
        <w:t xml:space="preserve"> 1- 8</w:t>
      </w:r>
      <w:r w:rsidRPr="006B40B3">
        <w:tab/>
        <w:t>All dance double reels of 4 giving LH in centre (Men start &amp; Ladies follow)</w:t>
      </w:r>
    </w:p>
    <w:p w:rsidR="00B11EB3" w:rsidRPr="006B40B3" w:rsidRDefault="00B11EB3" w:rsidP="00B11EB3">
      <w:pPr>
        <w:pStyle w:val="DanceBody"/>
      </w:pPr>
      <w:r w:rsidRPr="006B40B3">
        <w:t xml:space="preserve"> 9-16</w:t>
      </w:r>
      <w:r w:rsidRPr="006B40B3">
        <w:tab/>
        <w:t>All turn partners RH &amp; dance Grand Chain but turning each 2nd person RH 1.1/2 times (Men clockwise, Ladies anticlockwise) back to places</w:t>
      </w:r>
    </w:p>
    <w:p w:rsidR="00B11EB3" w:rsidRPr="006B40B3" w:rsidRDefault="00B11EB3" w:rsidP="00B11EB3">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B11EB3" w:rsidRPr="006B40B3" w:rsidRDefault="00B11EB3" w:rsidP="00B11EB3">
      <w:pPr>
        <w:pStyle w:val="DanceBody"/>
      </w:pPr>
      <w:r w:rsidRPr="006B40B3">
        <w:t>25-32</w:t>
      </w:r>
      <w:r w:rsidRPr="006B40B3">
        <w:tab/>
        <w:t>Set advancing to pass partner LSh &amp; set passing next 3 persons LSh to end in original places</w:t>
      </w:r>
    </w:p>
    <w:p w:rsidR="00B11EB3" w:rsidRPr="006B40B3" w:rsidRDefault="00B11EB3" w:rsidP="00B11EB3">
      <w:pPr>
        <w:pStyle w:val="DanceBody"/>
      </w:pPr>
      <w:r w:rsidRPr="006B40B3">
        <w:t>33-40</w:t>
      </w:r>
      <w:r w:rsidRPr="006B40B3">
        <w:tab/>
        <w:t>All turn partners 2H 1.1/2 times, Ladies dance LH across while Men dance clockwise 1/2 way</w:t>
      </w:r>
    </w:p>
    <w:p w:rsidR="00B11EB3" w:rsidRPr="006B40B3" w:rsidRDefault="00B11EB3" w:rsidP="00B11EB3">
      <w:pPr>
        <w:pStyle w:val="DanceBody"/>
      </w:pPr>
      <w:r w:rsidRPr="006B40B3">
        <w:t>41-48</w:t>
      </w:r>
      <w:r w:rsidRPr="006B40B3">
        <w:tab/>
        <w:t>All turn 2H 1.1/2 times, Men dance LH across while Ladies dance clockwise 1/2 way</w:t>
      </w:r>
    </w:p>
    <w:p w:rsidR="00B11EB3" w:rsidRPr="006B40B3" w:rsidRDefault="00B11EB3" w:rsidP="00B11EB3">
      <w:pPr>
        <w:pStyle w:val="DanceBody"/>
        <w:keepNext w:val="0"/>
      </w:pPr>
      <w:r w:rsidRPr="006B40B3">
        <w:t>49-64</w:t>
      </w:r>
      <w:r w:rsidRPr="006B40B3">
        <w:tab/>
        <w:t>Repeat bars 33-48</w:t>
      </w:r>
    </w:p>
    <w:p w:rsidR="00B11EB3" w:rsidRDefault="00B11EB3" w:rsidP="00B11EB3"/>
    <w:p w:rsidR="00B11EB3" w:rsidRDefault="00B11EB3" w:rsidP="00B11EB3">
      <w:pPr>
        <w:pStyle w:val="Minicrib"/>
      </w:pPr>
      <w:r>
        <w:t>THE BRAW WOOER  (J8x40) 10 bars phrases  3C (4C set)</w:t>
      </w:r>
      <w:r>
        <w:tab/>
        <w:t>John Drewry  Rondel Bk</w:t>
      </w:r>
    </w:p>
    <w:p w:rsidR="00B11EB3" w:rsidRPr="006B40B3" w:rsidRDefault="00B11EB3" w:rsidP="00B11EB3">
      <w:pPr>
        <w:pStyle w:val="DanceBody"/>
      </w:pPr>
      <w:r w:rsidRPr="006B40B3">
        <w:t xml:space="preserve"> 1-10</w:t>
      </w:r>
      <w:r w:rsidRPr="006B40B3">
        <w:tab/>
        <w:t>1s &amp; 2s set twice, 1s cast 1 place, cross up &amp; cast to 2nd place opposite sides while 2s cross up, cast &amp; cross up to top place own sides</w:t>
      </w:r>
    </w:p>
    <w:p w:rsidR="00B11EB3" w:rsidRPr="006B40B3" w:rsidRDefault="00B11EB3" w:rsidP="00B11EB3">
      <w:pPr>
        <w:pStyle w:val="DanceBody"/>
      </w:pPr>
      <w:r w:rsidRPr="006B40B3">
        <w:t>11-20</w:t>
      </w:r>
      <w:r w:rsidRPr="006B40B3">
        <w:tab/>
        <w:t>2s+1s+3s dance reels of 3 on sides (1s down between 3s to start) &amp; 1s turn RH to 2nd place opposite sides facing out</w:t>
      </w:r>
    </w:p>
    <w:p w:rsidR="00B11EB3" w:rsidRPr="006B40B3" w:rsidRDefault="00B11EB3" w:rsidP="00B11EB3">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B11EB3" w:rsidRPr="006B40B3" w:rsidRDefault="00B11EB3" w:rsidP="00B11EB3">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B11EB3" w:rsidRDefault="00B11EB3" w:rsidP="00B11EB3"/>
    <w:p w:rsidR="00B11EB3" w:rsidRDefault="00B11EB3" w:rsidP="00B11EB3">
      <w:pPr>
        <w:pStyle w:val="Minicrib"/>
      </w:pPr>
      <w:r>
        <w:t>BREAK THE WIND  (R8x32)  3C (4C set)</w:t>
      </w:r>
      <w:r>
        <w:tab/>
        <w:t>Susan &amp; Max Leek, 2014</w:t>
      </w:r>
    </w:p>
    <w:p w:rsidR="00B11EB3" w:rsidRPr="00194CDD" w:rsidRDefault="00B11EB3" w:rsidP="00B11EB3">
      <w:pPr>
        <w:pStyle w:val="DanceBody"/>
      </w:pPr>
      <w:r w:rsidRPr="00194CDD">
        <w:t xml:space="preserve"> 1- 8</w:t>
      </w:r>
      <w:r w:rsidRPr="00194CDD">
        <w:tab/>
        <w:t>1s set, cast 1 place &amp; dance 1/2 Fig of 8 round 2s</w:t>
      </w:r>
    </w:p>
    <w:p w:rsidR="00B11EB3" w:rsidRPr="00194CDD" w:rsidRDefault="00B11EB3" w:rsidP="00B11EB3">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B11EB3" w:rsidRPr="00194CDD" w:rsidRDefault="00B11EB3" w:rsidP="00B11EB3">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B11EB3" w:rsidRPr="00194CDD" w:rsidRDefault="00B11EB3" w:rsidP="00B11EB3">
      <w:pPr>
        <w:pStyle w:val="DanceBody"/>
      </w:pPr>
      <w:r w:rsidRPr="00194CDD">
        <w:t>17-24</w:t>
      </w:r>
      <w:r w:rsidRPr="00194CDD">
        <w:tab/>
        <w:t>1s RSh reels of 3 across</w:t>
      </w:r>
      <w:r>
        <w:t xml:space="preserve"> </w:t>
      </w:r>
      <w:r w:rsidRPr="00194CDD">
        <w:t>(1M with 3s &amp; 1L with 2s)</w:t>
      </w:r>
    </w:p>
    <w:p w:rsidR="00B11EB3" w:rsidRPr="00194CDD" w:rsidRDefault="00B11EB3" w:rsidP="00B11EB3">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B11EB3" w:rsidRPr="00194CDD" w:rsidRDefault="00B11EB3" w:rsidP="00B11EB3">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B11EB3" w:rsidRDefault="00B11EB3" w:rsidP="00B11EB3">
      <w:pPr>
        <w:pStyle w:val="DanceBody"/>
        <w:keepNext w:val="0"/>
      </w:pPr>
      <w:r w:rsidRPr="00194CDD">
        <w:t>29-32</w:t>
      </w:r>
      <w:r w:rsidRPr="00194CDD">
        <w:tab/>
        <w:t>2s+1s+3s turn RH</w:t>
      </w:r>
      <w:r>
        <w:t>.  2 1 3</w:t>
      </w:r>
    </w:p>
    <w:p w:rsidR="00B11EB3" w:rsidRDefault="00B11EB3" w:rsidP="00B11EB3"/>
    <w:p w:rsidR="00B11EB3" w:rsidRDefault="00B11EB3" w:rsidP="00B11EB3">
      <w:pPr>
        <w:pStyle w:val="Minicrib"/>
      </w:pPr>
      <w:r>
        <w:t>THE BREAKDOWN  (R3x32)  3C set</w:t>
      </w:r>
      <w:r>
        <w:tab/>
        <w:t>John W Mitchell  Whetherly Bk 4</w:t>
      </w:r>
    </w:p>
    <w:p w:rsidR="00B11EB3" w:rsidRPr="000D60D4" w:rsidRDefault="00B11EB3" w:rsidP="00B11EB3">
      <w:pPr>
        <w:pStyle w:val="DanceBody"/>
      </w:pPr>
      <w:r w:rsidRPr="000D60D4">
        <w:t xml:space="preserve"> 1- 8</w:t>
      </w:r>
      <w:r w:rsidRPr="000D60D4">
        <w:tab/>
        <w:t>1s dance Fig of 8 on own sides (giving RSh to 2s)</w:t>
      </w:r>
    </w:p>
    <w:p w:rsidR="00B11EB3" w:rsidRPr="000D60D4" w:rsidRDefault="00B11EB3" w:rsidP="00B11EB3">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B11EB3" w:rsidRPr="000D60D4" w:rsidRDefault="00B11EB3" w:rsidP="00B11EB3">
      <w:pPr>
        <w:pStyle w:val="DanceBody"/>
      </w:pPr>
      <w:r w:rsidRPr="000D60D4">
        <w:t>17-24</w:t>
      </w:r>
      <w:r w:rsidRPr="000D60D4">
        <w:tab/>
        <w:t>1s dance reels of 3 across (Lady with 2s &amp; Man with 3s) &amp; 1s end facing up</w:t>
      </w:r>
    </w:p>
    <w:p w:rsidR="00B11EB3" w:rsidRPr="000D60D4" w:rsidRDefault="00B11EB3" w:rsidP="00B11EB3">
      <w:pPr>
        <w:pStyle w:val="DanceBody"/>
        <w:keepNext w:val="0"/>
      </w:pPr>
      <w:r w:rsidRPr="000D60D4">
        <w:t>25-32</w:t>
      </w:r>
      <w:r w:rsidRPr="000D60D4">
        <w:tab/>
        <w:t>1s dance RH across with 2L+3L &amp; LH across with 2M+3M, 1s end 3rd place own sides.  2 3 1</w:t>
      </w:r>
    </w:p>
    <w:p w:rsidR="00B11EB3" w:rsidRDefault="00B11EB3" w:rsidP="00B11EB3"/>
    <w:p w:rsidR="00B11EB3" w:rsidRDefault="00B11EB3" w:rsidP="00B11EB3">
      <w:pPr>
        <w:pStyle w:val="Minicrib"/>
      </w:pPr>
      <w:r>
        <w:t>BREAKFAST TIME JIG  (J8x32)  3C (4C set)</w:t>
      </w:r>
      <w:r>
        <w:tab/>
        <w:t>Geraldine Schuckeit  Borderland Dances</w:t>
      </w:r>
    </w:p>
    <w:p w:rsidR="00B11EB3" w:rsidRDefault="00B11EB3" w:rsidP="00B11EB3">
      <w:pPr>
        <w:pStyle w:val="DanceBody"/>
      </w:pPr>
      <w:r>
        <w:t xml:space="preserve"> 1- 8</w:t>
      </w:r>
      <w:r>
        <w:tab/>
        <w:t>1s dance DoSiDo; 1s dance down NHJ &amp; cast up round 3s to 2nd place own side (2s step up 7-8)</w:t>
      </w:r>
    </w:p>
    <w:p w:rsidR="00B11EB3" w:rsidRDefault="00B11EB3" w:rsidP="00B11EB3">
      <w:pPr>
        <w:pStyle w:val="DanceBody"/>
      </w:pPr>
      <w:r>
        <w:t xml:space="preserve"> 9-12</w:t>
      </w:r>
      <w:r>
        <w:tab/>
        <w:t>1s set advancing passing LSh to face 1st corners &amp; turn corners 3/4 RH to end 1L between 2s facing down, 1M between 3s facing up</w:t>
      </w:r>
    </w:p>
    <w:p w:rsidR="00B11EB3" w:rsidRDefault="00B11EB3" w:rsidP="00B11EB3">
      <w:pPr>
        <w:pStyle w:val="DanceBody"/>
      </w:pPr>
      <w:r>
        <w:t>13-16</w:t>
      </w:r>
      <w:r>
        <w:tab/>
        <w:t>1s repeat 9-12 with 2nd corners to end in 2nd place opp sides</w:t>
      </w:r>
    </w:p>
    <w:p w:rsidR="00B11EB3" w:rsidRDefault="00B11EB3" w:rsidP="00B11EB3">
      <w:pPr>
        <w:pStyle w:val="DanceBody"/>
      </w:pPr>
      <w:r>
        <w:t>17-20</w:t>
      </w:r>
      <w:r>
        <w:tab/>
        <w:t>1s repeat 9-12 with 3rd corners to end 1M between 2s facing down, 1L between 3s facing up</w:t>
      </w:r>
    </w:p>
    <w:p w:rsidR="00B11EB3" w:rsidRDefault="00B11EB3" w:rsidP="00B11EB3">
      <w:pPr>
        <w:pStyle w:val="DanceBody"/>
      </w:pPr>
      <w:r>
        <w:t>21-24</w:t>
      </w:r>
      <w:r>
        <w:tab/>
        <w:t>1s repeat 9-12 with 4th corners to end in 2nd place own side</w:t>
      </w:r>
    </w:p>
    <w:p w:rsidR="00B11EB3" w:rsidRDefault="00B11EB3" w:rsidP="00B11EB3">
      <w:pPr>
        <w:pStyle w:val="DanceBody"/>
        <w:keepNext w:val="0"/>
      </w:pPr>
      <w:r>
        <w:t>25-32</w:t>
      </w:r>
      <w:r>
        <w:tab/>
        <w:t>2s+1s+3s dance DoSiDo; all turn partners RH.  End 2 1 3</w:t>
      </w:r>
    </w:p>
    <w:p w:rsidR="00B11EB3" w:rsidRDefault="00B11EB3" w:rsidP="00B11EB3"/>
    <w:p w:rsidR="00B11EB3" w:rsidRDefault="00B11EB3" w:rsidP="00B11EB3">
      <w:pPr>
        <w:pStyle w:val="Minicrib"/>
      </w:pPr>
      <w:r>
        <w:t>THE BREAKISH POSTIE  (S4x32)  4C Set</w:t>
      </w:r>
      <w:r>
        <w:tab/>
        <w:t>Trevor Rayner  Skye Coll 2 &amp; Pensioner's Coll</w:t>
      </w:r>
    </w:p>
    <w:p w:rsidR="00B11EB3" w:rsidRPr="006B40B3" w:rsidRDefault="00B11EB3" w:rsidP="00B11EB3">
      <w:pPr>
        <w:pStyle w:val="DanceBody"/>
      </w:pPr>
      <w:r w:rsidRPr="006B40B3">
        <w:t xml:space="preserve"> 1- 8</w:t>
      </w:r>
      <w:r w:rsidRPr="006B40B3">
        <w:tab/>
        <w:t>1s set adv &amp; pass LSh, 1M+2L turn RH as 1L+2M turn LH, 1M+3M turn LH as 1L+3L turn RH &amp; 1M+4L turn RH as 1L+4M LH to end 2 3 4 (1)</w:t>
      </w:r>
    </w:p>
    <w:p w:rsidR="00B11EB3" w:rsidRPr="006B40B3" w:rsidRDefault="00B11EB3" w:rsidP="00B11EB3">
      <w:pPr>
        <w:pStyle w:val="DanceBody"/>
      </w:pPr>
      <w:r w:rsidRPr="006B40B3">
        <w:t xml:space="preserve"> 9-16</w:t>
      </w:r>
      <w:r w:rsidRPr="006B40B3">
        <w:tab/>
        <w:t>1s set adv &amp; pass LSh, 1M+4M turn RH as 1L+4L turn LH, 1M+3L turn LH as 1L+3M turn RH, 1M+2M turn RH as 1L+2L turn LH &amp; all end orig pl</w:t>
      </w:r>
    </w:p>
    <w:p w:rsidR="00B11EB3" w:rsidRPr="006B40B3" w:rsidRDefault="00B11EB3" w:rsidP="00B11EB3">
      <w:pPr>
        <w:pStyle w:val="DanceBody"/>
      </w:pPr>
      <w:r w:rsidRPr="006B40B3">
        <w:t>17-24</w:t>
      </w:r>
      <w:r w:rsidRPr="006B40B3">
        <w:tab/>
        <w:t>1s+2s dance the Knot, 1s remain in middle &amp; 3s step in for Poussette</w:t>
      </w:r>
    </w:p>
    <w:p w:rsidR="00B11EB3" w:rsidRPr="006B40B3" w:rsidRDefault="00B11EB3" w:rsidP="00B11EB3">
      <w:pPr>
        <w:pStyle w:val="DanceBody"/>
        <w:keepNext w:val="0"/>
      </w:pPr>
      <w:r w:rsidRPr="006B40B3">
        <w:t>25-32</w:t>
      </w:r>
      <w:r w:rsidRPr="006B40B3">
        <w:tab/>
        <w:t>1s+3s dance 1/2 Diamond Poussette, 1s+4s dance 1/2 Diamond Poussette</w:t>
      </w:r>
    </w:p>
    <w:p w:rsidR="00B11EB3" w:rsidRDefault="00B11EB3" w:rsidP="00B11EB3"/>
    <w:p w:rsidR="00B11EB3" w:rsidRDefault="00B11EB3" w:rsidP="00B11EB3">
      <w:pPr>
        <w:pStyle w:val="Minicrib"/>
      </w:pPr>
      <w:r>
        <w:t>BREATH OF SPRING  (S4x32)  4C set</w:t>
      </w:r>
      <w:r>
        <w:tab/>
        <w:t>R Taylor  Martello Tower 5</w:t>
      </w:r>
    </w:p>
    <w:p w:rsidR="00B11EB3" w:rsidRPr="006B40B3" w:rsidRDefault="00B11EB3" w:rsidP="00B11EB3">
      <w:pPr>
        <w:pStyle w:val="DanceBody"/>
      </w:pPr>
      <w:r w:rsidRPr="006B40B3">
        <w:t xml:space="preserve"> 1- 8</w:t>
      </w:r>
      <w:r w:rsidRPr="006B40B3">
        <w:tab/>
        <w:t>1s+2s+3s dance LSh reels of 3 on sides</w:t>
      </w:r>
    </w:p>
    <w:p w:rsidR="00B11EB3" w:rsidRPr="006B40B3" w:rsidRDefault="00B11EB3" w:rsidP="00B11EB3">
      <w:pPr>
        <w:pStyle w:val="DanceBody"/>
      </w:pPr>
      <w:r w:rsidRPr="006B40B3">
        <w:t xml:space="preserve"> 9-16</w:t>
      </w:r>
      <w:r w:rsidRPr="006B40B3">
        <w:tab/>
        <w:t>1L+2M turn LH, 1M+2L turn RH</w:t>
      </w:r>
    </w:p>
    <w:p w:rsidR="00B11EB3" w:rsidRPr="006B40B3" w:rsidRDefault="00B11EB3" w:rsidP="00B11EB3">
      <w:pPr>
        <w:pStyle w:val="DanceBody"/>
      </w:pPr>
      <w:r w:rsidRPr="006B40B3">
        <w:t>17-24</w:t>
      </w:r>
      <w:r w:rsidRPr="006B40B3">
        <w:tab/>
        <w:t>1s cross RH, cast 2 places, cross LH &amp; cast to bottom</w:t>
      </w:r>
    </w:p>
    <w:p w:rsidR="00B11EB3" w:rsidRPr="006B40B3" w:rsidRDefault="00B11EB3" w:rsidP="00B11EB3">
      <w:pPr>
        <w:pStyle w:val="DanceBody"/>
        <w:keepNext w:val="0"/>
      </w:pPr>
      <w:r w:rsidRPr="006B40B3">
        <w:t>25-32</w:t>
      </w:r>
      <w:r w:rsidRPr="006B40B3">
        <w:tab/>
        <w:t>4s+1s dance R&amp;L</w:t>
      </w:r>
    </w:p>
    <w:p w:rsidR="00B11EB3" w:rsidRDefault="00B11EB3" w:rsidP="00B11EB3"/>
    <w:p w:rsidR="00B11EB3" w:rsidRDefault="00B11EB3" w:rsidP="00B11EB3">
      <w:pPr>
        <w:pStyle w:val="Minicrib"/>
      </w:pPr>
      <w:r>
        <w:t>THE BREATHALYSER  (J8x32)  3C (4C set)</w:t>
      </w:r>
      <w:r>
        <w:tab/>
        <w:t>John Drewry  Greenburn Bk 2</w:t>
      </w:r>
    </w:p>
    <w:p w:rsidR="00B11EB3" w:rsidRPr="006B40B3" w:rsidRDefault="00B11EB3" w:rsidP="00B11EB3">
      <w:pPr>
        <w:pStyle w:val="DanceBody"/>
      </w:pPr>
      <w:r w:rsidRPr="006B40B3">
        <w:t xml:space="preserve"> 1- 8</w:t>
      </w:r>
      <w:r w:rsidRPr="006B40B3">
        <w:tab/>
        <w:t>1s dance 1/2 Fig of 8 round 2s &amp; 1/2 reel of 3 on sides dancing in &amp; down to start</w:t>
      </w:r>
    </w:p>
    <w:p w:rsidR="00B11EB3" w:rsidRPr="006B40B3" w:rsidRDefault="00B11EB3" w:rsidP="00B11EB3">
      <w:pPr>
        <w:pStyle w:val="DanceBody"/>
      </w:pPr>
      <w:r w:rsidRPr="006B40B3">
        <w:t xml:space="preserve"> 9-16</w:t>
      </w:r>
      <w:r w:rsidRPr="006B40B3">
        <w:tab/>
        <w:t>1s dance 1/2 Fig of 8 up round 2s &amp; 1/2 reel of 3 on sides dancing in &amp; up to start</w:t>
      </w:r>
    </w:p>
    <w:p w:rsidR="00B11EB3" w:rsidRPr="006B40B3" w:rsidRDefault="00B11EB3" w:rsidP="00B11EB3">
      <w:pPr>
        <w:pStyle w:val="DanceBody"/>
      </w:pPr>
      <w:r w:rsidRPr="006B40B3">
        <w:t>17-24</w:t>
      </w:r>
      <w:r w:rsidRPr="006B40B3">
        <w:tab/>
        <w:t>1s cross RH, cast 1 place, dance RH across (Man with 2s &amp; Lady with 3s) &amp; cross passing LSh to…</w:t>
      </w:r>
    </w:p>
    <w:p w:rsidR="00B11EB3" w:rsidRPr="006B40B3" w:rsidRDefault="00B11EB3" w:rsidP="00B11EB3">
      <w:pPr>
        <w:pStyle w:val="DanceBody"/>
        <w:keepNext w:val="0"/>
      </w:pPr>
      <w:r w:rsidRPr="006B40B3">
        <w:t>25-32</w:t>
      </w:r>
      <w:r w:rsidRPr="006B40B3">
        <w:tab/>
        <w:t>1s circle 3H round to left (Man with 3s &amp; Lady with 2s), 2s+1s+3s turn RH</w:t>
      </w:r>
    </w:p>
    <w:p w:rsidR="00B11EB3" w:rsidRDefault="00B11EB3" w:rsidP="00B11EB3"/>
    <w:p w:rsidR="00B11EB3" w:rsidRDefault="00B11EB3" w:rsidP="00B11EB3">
      <w:pPr>
        <w:pStyle w:val="Minicrib"/>
      </w:pPr>
      <w:r>
        <w:t>BRECHIN FANCY  (R8x32)  2C (4C set)</w:t>
      </w:r>
      <w:r>
        <w:tab/>
        <w:t>MMM 2</w:t>
      </w:r>
    </w:p>
    <w:p w:rsidR="00B11EB3" w:rsidRPr="006B40B3" w:rsidRDefault="00B11EB3" w:rsidP="00B11EB3">
      <w:pPr>
        <w:pStyle w:val="DanceBody"/>
      </w:pPr>
      <w:r w:rsidRPr="006B40B3">
        <w:t xml:space="preserve"> 1- 8</w:t>
      </w:r>
      <w:r w:rsidRPr="006B40B3">
        <w:tab/>
        <w:t>1s lead down the middle &amp; back</w:t>
      </w:r>
    </w:p>
    <w:p w:rsidR="00B11EB3" w:rsidRPr="006B40B3" w:rsidRDefault="00B11EB3" w:rsidP="00B11EB3">
      <w:pPr>
        <w:pStyle w:val="DanceBody"/>
      </w:pPr>
      <w:r w:rsidRPr="006B40B3">
        <w:t xml:space="preserve"> 9-16</w:t>
      </w:r>
      <w:r w:rsidRPr="006B40B3">
        <w:tab/>
        <w:t>1L+2M turn RH while 1M+2L turn RH (1L passes in front of 1M), 1L+2M turn LH while 1M+2L turn LH to end BtoB between 2s in 1st place</w:t>
      </w:r>
    </w:p>
    <w:p w:rsidR="00B11EB3" w:rsidRPr="006B40B3" w:rsidRDefault="00B11EB3" w:rsidP="00B11EB3">
      <w:pPr>
        <w:pStyle w:val="DanceBody"/>
      </w:pPr>
      <w:r w:rsidRPr="006B40B3">
        <w:t>17-24</w:t>
      </w:r>
      <w:r w:rsidRPr="006B40B3">
        <w:tab/>
        <w:t>1s+2s dance RSh reel of 4 across dance</w:t>
      </w:r>
    </w:p>
    <w:p w:rsidR="00B11EB3" w:rsidRPr="006B40B3" w:rsidRDefault="00B11EB3" w:rsidP="00B11EB3">
      <w:pPr>
        <w:pStyle w:val="DanceBody"/>
        <w:keepNext w:val="0"/>
      </w:pPr>
      <w:r w:rsidRPr="006B40B3">
        <w:t>25-32</w:t>
      </w:r>
      <w:r w:rsidRPr="006B40B3">
        <w:tab/>
        <w:t>1s+2s dance Poussette.  2</w:t>
      </w:r>
      <w:r>
        <w:t xml:space="preserve"> 1</w:t>
      </w:r>
    </w:p>
    <w:p w:rsidR="00B11EB3" w:rsidRDefault="00B11EB3" w:rsidP="00B11EB3"/>
    <w:p w:rsidR="00B11EB3" w:rsidRDefault="00B11EB3" w:rsidP="00B11EB3">
      <w:pPr>
        <w:pStyle w:val="Minicrib"/>
      </w:pPr>
      <w:r>
        <w:t>BRECHIN LASSIES  (R8x32)  3C (4C set)</w:t>
      </w:r>
      <w:r>
        <w:tab/>
        <w:t>MMM 1</w:t>
      </w:r>
    </w:p>
    <w:p w:rsidR="00B11EB3" w:rsidRPr="006B40B3" w:rsidRDefault="00B11EB3" w:rsidP="00B11EB3">
      <w:pPr>
        <w:pStyle w:val="DanceBody"/>
      </w:pPr>
      <w:r w:rsidRPr="006B40B3">
        <w:t xml:space="preserve"> 1- 8</w:t>
      </w:r>
      <w:r w:rsidRPr="006B40B3">
        <w:tab/>
        <w:t>1s+3s dance Petronella to opposite side</w:t>
      </w:r>
      <w:r>
        <w:t xml:space="preserve"> (Petronella turn &amp; set, repeat)</w:t>
      </w:r>
    </w:p>
    <w:p w:rsidR="00B11EB3" w:rsidRPr="006B40B3" w:rsidRDefault="00B11EB3" w:rsidP="00B11EB3">
      <w:pPr>
        <w:pStyle w:val="DanceBody"/>
      </w:pPr>
      <w:r w:rsidRPr="006B40B3">
        <w:t xml:space="preserve"> 9-16</w:t>
      </w:r>
      <w:r w:rsidRPr="006B40B3">
        <w:tab/>
        <w:t>1s+2s+3s Adv+Ret, 1s+3s cross RH to own sides, 1s+2s+3s set</w:t>
      </w:r>
    </w:p>
    <w:p w:rsidR="00B11EB3" w:rsidRPr="006B40B3" w:rsidRDefault="00B11EB3" w:rsidP="00B11EB3">
      <w:pPr>
        <w:pStyle w:val="DanceBody"/>
      </w:pPr>
      <w:r w:rsidRPr="006B40B3">
        <w:t>17-24</w:t>
      </w:r>
      <w:r w:rsidRPr="006B40B3">
        <w:tab/>
        <w:t>1s lead down to bottom &amp; up to 1L between 2s &amp; 1M between 3s facing 1st corners</w:t>
      </w:r>
    </w:p>
    <w:p w:rsidR="00B11EB3" w:rsidRPr="006B40B3" w:rsidRDefault="00B11EB3" w:rsidP="00B11EB3">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B11EB3" w:rsidRDefault="00B11EB3" w:rsidP="00B11EB3"/>
    <w:p w:rsidR="00B11EB3" w:rsidRDefault="00B11EB3" w:rsidP="00B11EB3">
      <w:pPr>
        <w:pStyle w:val="Minicrib"/>
      </w:pPr>
      <w:r>
        <w:t>BRECON IN MARCH  (R5x40)  5C Sq.Set</w:t>
      </w:r>
      <w:r>
        <w:tab/>
        <w:t>Peter Wright  Bristol 40th Anniversary Bk</w:t>
      </w:r>
    </w:p>
    <w:p w:rsidR="00B11EB3" w:rsidRDefault="00B11EB3" w:rsidP="00B11EB3">
      <w:pPr>
        <w:pStyle w:val="DanceBody"/>
        <w:rPr>
          <w:noProof/>
        </w:rPr>
      </w:pPr>
      <w:r>
        <w:rPr>
          <w:noProof/>
        </w:rPr>
        <w:t>Start 5s in centre facing 1s</w:t>
      </w:r>
    </w:p>
    <w:p w:rsidR="00B11EB3" w:rsidRPr="006B40B3" w:rsidRDefault="00B11EB3" w:rsidP="00B11EB3">
      <w:pPr>
        <w:pStyle w:val="DanceBody"/>
      </w:pPr>
      <w:r w:rsidRPr="006B40B3">
        <w:t xml:space="preserve"> 1- 8</w:t>
      </w:r>
      <w:r w:rsidRPr="006B40B3">
        <w:tab/>
        <w:t>1s+5s dance 1/2 R&amp;L, 1L+2s also 1M+4s dance RH across to end 1s facing each other in middle - Man facing down, Lady up</w:t>
      </w:r>
    </w:p>
    <w:p w:rsidR="00B11EB3" w:rsidRPr="006B40B3" w:rsidRDefault="00B11EB3" w:rsidP="00B11EB3">
      <w:pPr>
        <w:pStyle w:val="DanceBody"/>
      </w:pPr>
      <w:r w:rsidRPr="006B40B3">
        <w:t xml:space="preserve"> 9-16</w:t>
      </w:r>
      <w:r w:rsidRPr="006B40B3">
        <w:tab/>
        <w:t>1s set &amp; 1/2 turn RH, 1M+3s also 1L+5s dance LH across ending 1s passing LSh to 1M facing 4M &amp; 1L facing 2M</w:t>
      </w:r>
    </w:p>
    <w:p w:rsidR="00B11EB3" w:rsidRPr="006B40B3" w:rsidRDefault="00B11EB3" w:rsidP="00B11EB3">
      <w:pPr>
        <w:pStyle w:val="DanceBody"/>
      </w:pPr>
      <w:r w:rsidRPr="006B40B3">
        <w:t>17-24</w:t>
      </w:r>
      <w:r w:rsidRPr="006B40B3">
        <w:tab/>
        <w:t>1M+4M+2L also 1L+2M+4L: LSh reels of 3 across ending in lines of 3 across BtoB facing top &amp; bottom couples</w:t>
      </w:r>
    </w:p>
    <w:p w:rsidR="00B11EB3" w:rsidRPr="006B40B3" w:rsidRDefault="00B11EB3" w:rsidP="00B11EB3">
      <w:pPr>
        <w:pStyle w:val="DanceBody"/>
      </w:pPr>
      <w:r w:rsidRPr="006B40B3">
        <w:t>25-32</w:t>
      </w:r>
      <w:r w:rsidRPr="006B40B3">
        <w:tab/>
        <w:t>All set &amp; advance 2 steps (5s+3s under arches), all set turning about &amp; dance back under arches</w:t>
      </w:r>
    </w:p>
    <w:p w:rsidR="00B11EB3" w:rsidRPr="006B40B3" w:rsidRDefault="00B11EB3" w:rsidP="00B11EB3">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B11EB3" w:rsidRDefault="00B11EB3" w:rsidP="00B11EB3"/>
    <w:p w:rsidR="00B11EB3" w:rsidRDefault="00B11EB3" w:rsidP="00B11EB3">
      <w:pPr>
        <w:pStyle w:val="Minicrib"/>
      </w:pPr>
      <w:r>
        <w:t>THE BREEKS ARE LOOSE  (J8x32) 3C (4C Set)</w:t>
      </w:r>
      <w:r>
        <w:tab/>
        <w:t>John Drewry  Summer Coll 3</w:t>
      </w:r>
    </w:p>
    <w:p w:rsidR="00B11EB3" w:rsidRPr="006B40B3" w:rsidRDefault="00B11EB3" w:rsidP="00B11EB3">
      <w:pPr>
        <w:pStyle w:val="DanceBody"/>
      </w:pPr>
      <w:r w:rsidRPr="006B40B3">
        <w:t xml:space="preserve"> 1- 8</w:t>
      </w:r>
      <w:r w:rsidRPr="006B40B3">
        <w:tab/>
        <w:t>1s slip step down below 3s, dance up between 3s &amp; cast up behind 2s on own side to place</w:t>
      </w:r>
    </w:p>
    <w:p w:rsidR="00B11EB3" w:rsidRDefault="00B11EB3" w:rsidP="00B11EB3">
      <w:pPr>
        <w:pStyle w:val="DanceBody"/>
      </w:pPr>
      <w:r w:rsidRPr="006B40B3">
        <w:t xml:space="preserve"> 9-16</w:t>
      </w:r>
      <w:r w:rsidRPr="006B40B3">
        <w:tab/>
        <w:t>1s+2s dance Espagnole: -</w:t>
      </w:r>
    </w:p>
    <w:p w:rsidR="00B11EB3" w:rsidRPr="006B40B3" w:rsidRDefault="00B11EB3" w:rsidP="00B11EB3">
      <w:pPr>
        <w:pStyle w:val="DanceBody"/>
      </w:pPr>
      <w:r w:rsidRPr="006B40B3">
        <w:tab/>
        <w:t>`9-10</w:t>
      </w:r>
      <w:r>
        <w:t xml:space="preserve">    </w:t>
      </w:r>
      <w:r w:rsidRPr="006B40B3">
        <w:t>1s+2s cross (Ladies lead across RH passing between Men) with Ladies changing places RH</w:t>
      </w:r>
    </w:p>
    <w:p w:rsidR="00B11EB3" w:rsidRPr="006B40B3" w:rsidRDefault="00B11EB3" w:rsidP="00B11EB3">
      <w:pPr>
        <w:pStyle w:val="DanceBody"/>
      </w:pPr>
      <w:r w:rsidRPr="006B40B3">
        <w:tab/>
        <w:t>`11-12</w:t>
      </w:r>
      <w:r>
        <w:t xml:space="preserve">  </w:t>
      </w:r>
      <w:r w:rsidRPr="006B40B3">
        <w:t>1s+2s cross back (Men lead across RH between Ladies) with Men changing places RH</w:t>
      </w:r>
    </w:p>
    <w:p w:rsidR="00B11EB3" w:rsidRPr="006B40B3" w:rsidRDefault="00B11EB3" w:rsidP="00B11EB3">
      <w:pPr>
        <w:pStyle w:val="DanceBody"/>
      </w:pPr>
      <w:r w:rsidRPr="006B40B3">
        <w:tab/>
        <w:t>`13-16</w:t>
      </w:r>
      <w:r>
        <w:t xml:space="preserve">  </w:t>
      </w:r>
      <w:r w:rsidRPr="006B40B3">
        <w:t>2s turn RH as 1s turn LH to face 4th corners</w:t>
      </w:r>
    </w:p>
    <w:p w:rsidR="00B11EB3" w:rsidRPr="006B40B3" w:rsidRDefault="00B11EB3" w:rsidP="00B11EB3">
      <w:pPr>
        <w:pStyle w:val="DanceBody"/>
      </w:pPr>
      <w:r w:rsidRPr="006B40B3">
        <w:t>17-24</w:t>
      </w:r>
      <w:r w:rsidRPr="006B40B3">
        <w:tab/>
        <w:t>1s dance 1/2 diag RSh reel of 4 with 4th corners, passing RSh dance 1/2 RSh reel of 4 with 1st crnrs, turn LH to end Man above Lady in centre</w:t>
      </w:r>
    </w:p>
    <w:p w:rsidR="00B11EB3" w:rsidRDefault="00B11EB3" w:rsidP="00B11EB3">
      <w:pPr>
        <w:pStyle w:val="DanceBody"/>
        <w:keepNext w:val="0"/>
      </w:pPr>
      <w:r w:rsidRPr="006B40B3">
        <w:t>25-32</w:t>
      </w:r>
      <w:r w:rsidRPr="006B40B3">
        <w:tab/>
        <w:t>1s dance RH across (1M with 3s at top &amp; 1L with 2s) ending on opposite sides, 3s+1s+2s chase clockwise 1/2 way</w:t>
      </w:r>
    </w:p>
    <w:p w:rsidR="00B11EB3" w:rsidRDefault="00B11EB3" w:rsidP="00B11EB3"/>
    <w:p w:rsidR="00B11EB3" w:rsidRDefault="00B11EB3" w:rsidP="00B11EB3">
      <w:pPr>
        <w:pStyle w:val="Minicrib"/>
      </w:pPr>
      <w:r>
        <w:t>BRENDAN BRAE  (S8x32)  3C (4C set)</w:t>
      </w:r>
      <w:r>
        <w:tab/>
        <w:t>John Wood  Nova Scotia Collection 2017</w:t>
      </w:r>
    </w:p>
    <w:p w:rsidR="00B11EB3" w:rsidRDefault="00B11EB3" w:rsidP="00B11EB3">
      <w:pPr>
        <w:pStyle w:val="DanceBody"/>
      </w:pPr>
      <w:r>
        <w:t xml:space="preserve"> 1- 4</w:t>
      </w:r>
      <w:r>
        <w:tab/>
        <w:t>1s lead down middle &amp; cross over to cast up to 2</w:t>
      </w:r>
      <w:r w:rsidRPr="00972EEB">
        <w:t>nd</w:t>
      </w:r>
      <w:r>
        <w:t xml:space="preserve"> place </w:t>
      </w:r>
      <w:r w:rsidRPr="00BA6B4D">
        <w:rPr>
          <w:b/>
        </w:rPr>
        <w:t xml:space="preserve">while </w:t>
      </w:r>
      <w:r>
        <w:t>2s set &amp; cross RH to 3</w:t>
      </w:r>
      <w:r w:rsidRPr="00972EEB">
        <w:t>rd</w:t>
      </w:r>
      <w:r>
        <w:t xml:space="preserve"> place</w:t>
      </w:r>
      <w:r w:rsidRPr="00BA6B4D">
        <w:rPr>
          <w:b/>
        </w:rPr>
        <w:t xml:space="preserve"> while </w:t>
      </w:r>
      <w:r>
        <w:t>3s cast up to 1</w:t>
      </w:r>
      <w:r w:rsidRPr="00972EEB">
        <w:t>st</w:t>
      </w:r>
      <w:r>
        <w:t xml:space="preserve"> place &amp; cross RH. (3) (1) (2)</w:t>
      </w:r>
    </w:p>
    <w:p w:rsidR="00B11EB3" w:rsidRDefault="00B11EB3" w:rsidP="00B11EB3">
      <w:pPr>
        <w:pStyle w:val="DanceBody"/>
      </w:pPr>
      <w:r>
        <w:t xml:space="preserve"> 5- 8</w:t>
      </w:r>
      <w:r>
        <w:tab/>
        <w:t>3s+1s+2s turn partner 1.1/2 2H to own sides</w:t>
      </w:r>
    </w:p>
    <w:p w:rsidR="00B11EB3" w:rsidRDefault="00B11EB3" w:rsidP="00B11EB3">
      <w:pPr>
        <w:pStyle w:val="DanceBody"/>
      </w:pPr>
      <w:r>
        <w:t xml:space="preserve"> 9-16</w:t>
      </w:r>
      <w:r>
        <w:tab/>
        <w:t>3s+1s+2s set, 1s dance reels of 3 across (6 bars, LSh to 1st corner (pstn) to start)</w:t>
      </w:r>
    </w:p>
    <w:p w:rsidR="00B11EB3" w:rsidRDefault="00B11EB3" w:rsidP="00B11EB3">
      <w:pPr>
        <w:pStyle w:val="DanceBody"/>
      </w:pPr>
      <w:r>
        <w:t>17-20</w:t>
      </w:r>
      <w:r>
        <w:tab/>
        <w:t>3s lead down middle &amp; cross over to cast up to 2</w:t>
      </w:r>
      <w:r w:rsidRPr="00972EEB">
        <w:t>nd</w:t>
      </w:r>
      <w:r>
        <w:t xml:space="preserve"> place </w:t>
      </w:r>
      <w:r w:rsidRPr="00BA6B4D">
        <w:rPr>
          <w:b/>
        </w:rPr>
        <w:t>while</w:t>
      </w:r>
      <w:r>
        <w:t xml:space="preserve"> 1s set &amp; cross RH to 3</w:t>
      </w:r>
      <w:r w:rsidRPr="00972EEB">
        <w:t>rd</w:t>
      </w:r>
      <w:r>
        <w:t xml:space="preserve"> place</w:t>
      </w:r>
      <w:r w:rsidRPr="00BA6B4D">
        <w:rPr>
          <w:b/>
        </w:rPr>
        <w:t xml:space="preserve"> while</w:t>
      </w:r>
      <w:r>
        <w:rPr>
          <w:b/>
        </w:rPr>
        <w:t xml:space="preserve"> 2</w:t>
      </w:r>
      <w:r>
        <w:t>s cast up to 1</w:t>
      </w:r>
      <w:r w:rsidRPr="00972EEB">
        <w:t>st</w:t>
      </w:r>
      <w:r>
        <w:t xml:space="preserve"> place &amp; cross RH. (2) (3) (1)</w:t>
      </w:r>
    </w:p>
    <w:p w:rsidR="00B11EB3" w:rsidRDefault="00B11EB3" w:rsidP="00B11EB3">
      <w:pPr>
        <w:pStyle w:val="DanceBody"/>
      </w:pPr>
      <w:r>
        <w:t>21-24</w:t>
      </w:r>
      <w:r>
        <w:tab/>
        <w:t>2s+3s+1s turn partner 1.1/2 2H to own sides</w:t>
      </w:r>
    </w:p>
    <w:p w:rsidR="00B11EB3" w:rsidRDefault="00B11EB3" w:rsidP="00B11EB3">
      <w:pPr>
        <w:pStyle w:val="DanceBody"/>
      </w:pPr>
      <w:r>
        <w:t>25-32</w:t>
      </w:r>
      <w:r>
        <w:tab/>
        <w:t>3s+1s dance the Tourbillon:</w:t>
      </w:r>
    </w:p>
    <w:p w:rsidR="00B11EB3" w:rsidRDefault="00B11EB3" w:rsidP="00B11EB3">
      <w:pPr>
        <w:pStyle w:val="DanceBody"/>
      </w:pPr>
      <w:r>
        <w:tab/>
        <w:t>25-28   3s &amp; 1s 1/2 turn ptnrs 2H, 3M &amp; 1L lead ptnrs by nearer hand 1 place cl'wise to end 3s on Ladies side &amp; 1s on Men's side, 3s set to 1s</w:t>
      </w:r>
    </w:p>
    <w:p w:rsidR="00B11EB3" w:rsidRDefault="00B11EB3" w:rsidP="00B11EB3">
      <w:pPr>
        <w:pStyle w:val="DanceBody"/>
        <w:keepNext w:val="0"/>
      </w:pPr>
      <w:r>
        <w:tab/>
        <w:t>29-32   3s &amp; 1s 1/2 turn ptnrs 2H &amp; lead ptnrs on 1 place clockwise &amp; 1s+3s cross RH to own sides.  2 1 3</w:t>
      </w:r>
    </w:p>
    <w:p w:rsidR="00B11EB3" w:rsidRDefault="00B11EB3" w:rsidP="00B11EB3"/>
    <w:p w:rsidR="00B11EB3" w:rsidRDefault="00B11EB3" w:rsidP="00B11EB3">
      <w:pPr>
        <w:pStyle w:val="Minicrib"/>
      </w:pPr>
      <w:r>
        <w:t>BRIAN JOHNSON LIGHTHOUSE KEEPER  (R3x32)  3C set</w:t>
      </w:r>
      <w:r>
        <w:tab/>
        <w:t>Alison M Robertson &amp; Peter Gellatly, 2019</w:t>
      </w:r>
    </w:p>
    <w:p w:rsidR="00B11EB3" w:rsidRDefault="00B11EB3" w:rsidP="00B11EB3">
      <w:pPr>
        <w:pStyle w:val="DanceBody"/>
      </w:pPr>
      <w:r>
        <w:t xml:space="preserve"> 1- 8</w:t>
      </w:r>
      <w:r>
        <w:tab/>
        <w:t xml:space="preserve">1s+2s+3s cross RH &amp; set;  2L+1s &amp; 2M+3s dance </w:t>
      </w:r>
      <w:r w:rsidRPr="00114E1A">
        <w:t>1</w:t>
      </w:r>
      <w:r>
        <w:t>/2 RSh reels of 3 across.  All end in original places</w:t>
      </w:r>
    </w:p>
    <w:p w:rsidR="00B11EB3" w:rsidRDefault="00B11EB3" w:rsidP="00B11EB3">
      <w:pPr>
        <w:pStyle w:val="DanceBody"/>
      </w:pPr>
      <w:r>
        <w:t xml:space="preserve"> 9-16</w:t>
      </w:r>
      <w:r>
        <w:tab/>
        <w:t>All Set+Link twice to end on opp sides (3)(2)(1)</w:t>
      </w:r>
    </w:p>
    <w:p w:rsidR="00B11EB3" w:rsidRDefault="00B11EB3" w:rsidP="00B11EB3">
      <w:pPr>
        <w:pStyle w:val="DanceBody"/>
      </w:pPr>
      <w:r>
        <w:t>17-24</w:t>
      </w:r>
      <w:r>
        <w:tab/>
        <w:t xml:space="preserve">3s+2s dance 1/2 R&amp;L </w:t>
      </w:r>
      <w:r>
        <w:rPr>
          <w:b/>
        </w:rPr>
        <w:t>while</w:t>
      </w:r>
      <w:r>
        <w:t xml:space="preserve"> 1s cross LH &amp; set; 2s+3s+1s turn partners RH</w:t>
      </w:r>
    </w:p>
    <w:p w:rsidR="00B11EB3" w:rsidRDefault="00B11EB3" w:rsidP="00B11EB3">
      <w:pPr>
        <w:pStyle w:val="DanceBody"/>
        <w:keepNext w:val="0"/>
      </w:pPr>
      <w:r>
        <w:t>25-32</w:t>
      </w:r>
      <w:r>
        <w:tab/>
        <w:t>2s+2s+1s circle 6H round &amp; back</w:t>
      </w:r>
    </w:p>
    <w:p w:rsidR="00B11EB3" w:rsidRDefault="00B11EB3" w:rsidP="00B11EB3"/>
    <w:p w:rsidR="00B11EB3" w:rsidRDefault="00B11EB3" w:rsidP="00B11EB3">
      <w:pPr>
        <w:pStyle w:val="Minicrib"/>
      </w:pPr>
      <w:r>
        <w:t>THE BRICKS OF MADISON  (J8x32)  2C (4C set)</w:t>
      </w:r>
      <w:r>
        <w:tab/>
        <w:t>Doug Schneider  Madison SCD</w:t>
      </w:r>
    </w:p>
    <w:p w:rsidR="00B11EB3" w:rsidRPr="00A92105" w:rsidRDefault="00B11EB3" w:rsidP="00B11EB3">
      <w:pPr>
        <w:pStyle w:val="DanceBody"/>
      </w:pPr>
      <w:r w:rsidRPr="00A92105">
        <w:t xml:space="preserve"> 1- 2</w:t>
      </w:r>
      <w:r w:rsidRPr="00A92105">
        <w:tab/>
        <w:t>1L &amp; 2M 1/2 turn LH</w:t>
      </w:r>
    </w:p>
    <w:p w:rsidR="00B11EB3" w:rsidRPr="00A92105" w:rsidRDefault="00B11EB3" w:rsidP="00B11EB3">
      <w:pPr>
        <w:pStyle w:val="DanceBody"/>
      </w:pPr>
      <w:r w:rsidRPr="00A92105">
        <w:t xml:space="preserve"> 3- 4</w:t>
      </w:r>
      <w:r w:rsidRPr="00A92105">
        <w:tab/>
        <w:t>1L dances up &amp; around 2L</w:t>
      </w:r>
      <w:r>
        <w:t>'</w:t>
      </w:r>
      <w:r w:rsidRPr="00A92105">
        <w:t xml:space="preserve">s place </w:t>
      </w:r>
      <w:r w:rsidRPr="00A92105">
        <w:rPr>
          <w:b/>
        </w:rPr>
        <w:t>as</w:t>
      </w:r>
      <w:r w:rsidRPr="00A92105">
        <w:t xml:space="preserve"> 2M dances down around 1M</w:t>
      </w:r>
      <w:r>
        <w:t>'</w:t>
      </w:r>
      <w:r w:rsidRPr="00A92105">
        <w:t xml:space="preserve">s place </w:t>
      </w:r>
      <w:r w:rsidRPr="00A92105">
        <w:rPr>
          <w:b/>
        </w:rPr>
        <w:t>while</w:t>
      </w:r>
      <w:r w:rsidRPr="00A92105">
        <w:t xml:space="preserve"> 1M &amp; 2L Adv+Ret for 1 step</w:t>
      </w:r>
    </w:p>
    <w:p w:rsidR="00B11EB3" w:rsidRPr="00A92105" w:rsidRDefault="00B11EB3" w:rsidP="00B11EB3">
      <w:pPr>
        <w:pStyle w:val="DanceBody"/>
      </w:pPr>
      <w:r w:rsidRPr="00A92105">
        <w:t xml:space="preserve"> 5- 8</w:t>
      </w:r>
      <w:r w:rsidRPr="00A92105">
        <w:tab/>
        <w:t>1L &amp; 2M turn RH to original place</w:t>
      </w:r>
    </w:p>
    <w:p w:rsidR="00B11EB3" w:rsidRPr="00A92105" w:rsidRDefault="00B11EB3" w:rsidP="00B11EB3">
      <w:pPr>
        <w:pStyle w:val="DanceBody"/>
      </w:pPr>
      <w:r w:rsidRPr="00A92105">
        <w:t xml:space="preserve"> 9-10</w:t>
      </w:r>
      <w:r w:rsidRPr="00A92105">
        <w:tab/>
        <w:t>1M &amp; 2L 1/2 turn RH</w:t>
      </w:r>
    </w:p>
    <w:p w:rsidR="00B11EB3" w:rsidRPr="00A92105" w:rsidRDefault="00B11EB3" w:rsidP="00B11EB3">
      <w:pPr>
        <w:pStyle w:val="DanceBody"/>
      </w:pPr>
      <w:r w:rsidRPr="00A92105">
        <w:t>11-12</w:t>
      </w:r>
      <w:r w:rsidRPr="00A92105">
        <w:tab/>
        <w:t>1M dances up &amp; around 2M</w:t>
      </w:r>
      <w:r>
        <w:t>'</w:t>
      </w:r>
      <w:r w:rsidRPr="00A92105">
        <w:t xml:space="preserve">s place </w:t>
      </w:r>
      <w:r w:rsidRPr="00A92105">
        <w:rPr>
          <w:b/>
        </w:rPr>
        <w:t>as</w:t>
      </w:r>
      <w:r w:rsidRPr="00A92105">
        <w:t xml:space="preserve"> 2L dances down around 1L</w:t>
      </w:r>
      <w:r>
        <w:t>'</w:t>
      </w:r>
      <w:r w:rsidRPr="00A92105">
        <w:t xml:space="preserve">s place </w:t>
      </w:r>
      <w:r w:rsidRPr="00A92105">
        <w:rPr>
          <w:b/>
        </w:rPr>
        <w:t>while</w:t>
      </w:r>
      <w:r w:rsidRPr="00A92105">
        <w:t xml:space="preserve"> 1L &amp; 2M Adv+Ret for 1 step</w:t>
      </w:r>
    </w:p>
    <w:p w:rsidR="00B11EB3" w:rsidRPr="00A92105" w:rsidRDefault="00B11EB3" w:rsidP="00B11EB3">
      <w:pPr>
        <w:pStyle w:val="DanceBody"/>
      </w:pPr>
      <w:r w:rsidRPr="00A92105">
        <w:t>13-16</w:t>
      </w:r>
      <w:r w:rsidRPr="00A92105">
        <w:tab/>
        <w:t>1M &amp; 2L turn LH to finish facing partners on 2nd diagonal</w:t>
      </w:r>
    </w:p>
    <w:p w:rsidR="00B11EB3" w:rsidRPr="00A92105" w:rsidRDefault="00B11EB3" w:rsidP="00B11EB3">
      <w:pPr>
        <w:pStyle w:val="DanceBody"/>
      </w:pPr>
      <w:r w:rsidRPr="00A92105">
        <w:t>17-24</w:t>
      </w:r>
      <w:r w:rsidRPr="00A92105">
        <w:tab/>
        <w:t>All dance diagonal reel of 4 to finish on the 2nd diagonal</w:t>
      </w:r>
    </w:p>
    <w:p w:rsidR="00B11EB3" w:rsidRDefault="00B11EB3" w:rsidP="00B11EB3">
      <w:pPr>
        <w:pStyle w:val="DanceBody"/>
      </w:pPr>
      <w:r w:rsidRPr="00A92105">
        <w:t>25-28</w:t>
      </w:r>
      <w:r w:rsidRPr="00A92105">
        <w:tab/>
        <w:t>1M turns 1L RH to 2L</w:t>
      </w:r>
      <w:r>
        <w:t>'</w:t>
      </w:r>
      <w:r w:rsidRPr="00A92105">
        <w:t xml:space="preserve">s place </w:t>
      </w:r>
      <w:r w:rsidRPr="00A92105">
        <w:rPr>
          <w:b/>
        </w:rPr>
        <w:t>while</w:t>
      </w:r>
      <w:r w:rsidRPr="00A92105">
        <w:t xml:space="preserve"> 2L turns 2M RH to 1M </w:t>
      </w:r>
      <w:r>
        <w:t>'</w:t>
      </w:r>
      <w:r w:rsidRPr="00A92105">
        <w:t>s place. All chase clockwise 1 place.</w:t>
      </w:r>
    </w:p>
    <w:p w:rsidR="00B11EB3" w:rsidRPr="00A92105" w:rsidRDefault="00B11EB3" w:rsidP="00B11EB3">
      <w:pPr>
        <w:pStyle w:val="DanceBody"/>
        <w:keepNext w:val="0"/>
      </w:pPr>
      <w:r w:rsidRPr="00A92105">
        <w:t>29-32</w:t>
      </w:r>
      <w:r w:rsidRPr="00A92105">
        <w:tab/>
        <w:t>4H round to the left</w:t>
      </w:r>
    </w:p>
    <w:p w:rsidR="00B11EB3" w:rsidRDefault="00B11EB3" w:rsidP="00B11EB3"/>
    <w:p w:rsidR="00B11EB3" w:rsidRDefault="00B11EB3" w:rsidP="00B11EB3">
      <w:pPr>
        <w:pStyle w:val="Minicrib"/>
      </w:pPr>
      <w:r>
        <w:t>BRIDESMAID'S POSY  (R4x32)  4C Set</w:t>
      </w:r>
      <w:r>
        <w:tab/>
        <w:t>Bardill/Prince 2006</w:t>
      </w:r>
    </w:p>
    <w:p w:rsidR="00B11EB3" w:rsidRPr="006B40B3" w:rsidRDefault="00B11EB3" w:rsidP="00B11EB3">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B11EB3" w:rsidRPr="006B40B3" w:rsidRDefault="00B11EB3" w:rsidP="00B11EB3">
      <w:pPr>
        <w:pStyle w:val="DanceBody"/>
      </w:pPr>
      <w:r w:rsidRPr="006B40B3">
        <w:t xml:space="preserve"> 5- 8</w:t>
      </w:r>
      <w:r w:rsidRPr="006B40B3">
        <w:tab/>
        <w:t>2s dance up to 1st place and stand while 1s+3s repeat 1-4, 1s turning inwards to face up on bar 8</w:t>
      </w:r>
    </w:p>
    <w:p w:rsidR="00B11EB3" w:rsidRPr="006B40B3" w:rsidRDefault="00B11EB3" w:rsidP="00B11EB3">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B11EB3" w:rsidRDefault="00B11EB3" w:rsidP="00B11EB3">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B11EB3" w:rsidRDefault="00B11EB3" w:rsidP="00B11EB3">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B11EB3" w:rsidRDefault="00B11EB3" w:rsidP="00B11EB3">
      <w:pPr>
        <w:pStyle w:val="DanceBody"/>
      </w:pPr>
      <w:r w:rsidRPr="006B40B3">
        <w:t>29-32</w:t>
      </w:r>
      <w:r w:rsidRPr="006B40B3">
        <w:tab/>
        <w:t>2s+3s+4s turn RH once round while 1s turn RH 1.1/4 to own sides   2 3 4 1</w:t>
      </w:r>
    </w:p>
    <w:p w:rsidR="00B11EB3" w:rsidRPr="006B40B3" w:rsidRDefault="00B11EB3" w:rsidP="00B11EB3">
      <w:pPr>
        <w:pStyle w:val="DanceBody"/>
        <w:keepNext w:val="0"/>
      </w:pPr>
      <w:r w:rsidRPr="006B40B3">
        <w:tab/>
        <w:t xml:space="preserve">Original publication </w:t>
      </w:r>
      <w:hyperlink r:id="rId10" w:history="1">
        <w:r w:rsidRPr="006B40B3">
          <w:t>www.minicrib.org.uk/bardill-prince.html</w:t>
        </w:r>
      </w:hyperlink>
    </w:p>
    <w:p w:rsidR="00B11EB3" w:rsidRDefault="00B11EB3" w:rsidP="00B11EB3"/>
    <w:p w:rsidR="00B11EB3" w:rsidRDefault="00B11EB3" w:rsidP="00B11EB3">
      <w:pPr>
        <w:pStyle w:val="Minicrib"/>
      </w:pPr>
      <w:r>
        <w:t>THE BRIDGE CITY STRATHSPEY  (S3x32)  3C Triangular set</w:t>
      </w:r>
      <w:r>
        <w:tab/>
        <w:t>Craig Williams  Saskatchewan's Centennial Coll</w:t>
      </w:r>
    </w:p>
    <w:p w:rsidR="00B11EB3" w:rsidRDefault="00B11EB3" w:rsidP="00B11EB3">
      <w:pPr>
        <w:pStyle w:val="DanceBody"/>
      </w:pPr>
      <w:r>
        <w:t xml:space="preserve"> 1- 8</w:t>
      </w:r>
      <w:r>
        <w:tab/>
        <w:t>All 3 couples "Set+Link" twice &amp; face partners</w:t>
      </w:r>
    </w:p>
    <w:p w:rsidR="00B11EB3" w:rsidRDefault="00B11EB3" w:rsidP="00B11EB3">
      <w:pPr>
        <w:pStyle w:val="DanceBody"/>
      </w:pPr>
      <w:r>
        <w:t xml:space="preserve"> 9-16</w:t>
      </w:r>
      <w:r>
        <w:tab/>
        <w:t>All set, turn partner 3/4 RH.  Ladies join LH in middle, RH with partner.  All Bal-in-Line (Highland Schottische)</w:t>
      </w:r>
    </w:p>
    <w:p w:rsidR="00B11EB3" w:rsidRDefault="00B11EB3" w:rsidP="00B11EB3">
      <w:pPr>
        <w:pStyle w:val="DanceBody"/>
      </w:pPr>
      <w:r>
        <w:t>17-24</w:t>
      </w:r>
      <w:r>
        <w:tab/>
        <w:t>All dance strathspey "Targe":</w:t>
      </w:r>
    </w:p>
    <w:p w:rsidR="00B11EB3" w:rsidRDefault="00B11EB3" w:rsidP="00B11EB3">
      <w:pPr>
        <w:pStyle w:val="DanceBody"/>
      </w:pPr>
      <w:r>
        <w:tab/>
        <w:t xml:space="preserve">17-18   Ladies dance LH across 2 places </w:t>
      </w:r>
      <w:r>
        <w:rPr>
          <w:b/>
        </w:rPr>
        <w:t>while</w:t>
      </w:r>
      <w:r>
        <w:t xml:space="preserve"> Men dance 1 place round clockwise</w:t>
      </w:r>
    </w:p>
    <w:p w:rsidR="00B11EB3" w:rsidRDefault="00B11EB3" w:rsidP="00B11EB3">
      <w:pPr>
        <w:pStyle w:val="DanceBody"/>
      </w:pPr>
      <w:r>
        <w:tab/>
        <w:t>19-20   All turn partners RH</w:t>
      </w:r>
    </w:p>
    <w:p w:rsidR="00B11EB3" w:rsidRDefault="00B11EB3" w:rsidP="00B11EB3">
      <w:pPr>
        <w:pStyle w:val="DanceBody"/>
      </w:pPr>
      <w:r>
        <w:tab/>
        <w:t>21-24   Repeat 17-20 End with ladies in centre facing partners</w:t>
      </w:r>
    </w:p>
    <w:p w:rsidR="00B11EB3" w:rsidRDefault="00B11EB3" w:rsidP="00B11EB3">
      <w:pPr>
        <w:pStyle w:val="DanceBody"/>
      </w:pPr>
      <w:r>
        <w:t>25-28</w:t>
      </w:r>
      <w:r>
        <w:tab/>
        <w:t>All set Advancing, pass partner, pull back RSh to face &amp; all 3/4 turn partner 2H to finish on sides</w:t>
      </w:r>
    </w:p>
    <w:p w:rsidR="00B11EB3" w:rsidRDefault="00B11EB3" w:rsidP="00B11EB3">
      <w:pPr>
        <w:pStyle w:val="DanceBody"/>
        <w:keepNext w:val="0"/>
      </w:pPr>
      <w:r>
        <w:t>29-32</w:t>
      </w:r>
      <w:r>
        <w:tab/>
        <w:t>All pass partners RSh, take prom hold with "new" partner facing anticlockwise &amp; all dance 1 place round to new place</w:t>
      </w:r>
    </w:p>
    <w:p w:rsidR="00B11EB3" w:rsidRDefault="00B11EB3" w:rsidP="00B11EB3"/>
    <w:p w:rsidR="00B11EB3" w:rsidRDefault="00B11EB3" w:rsidP="00B11EB3">
      <w:pPr>
        <w:pStyle w:val="Minicrib"/>
      </w:pPr>
      <w:r>
        <w:t>BRIDGE OF ATHLONE  (R5x48)  5C set</w:t>
      </w:r>
      <w:r>
        <w:tab/>
      </w:r>
    </w:p>
    <w:p w:rsidR="00B11EB3" w:rsidRPr="006B40B3" w:rsidRDefault="00B11EB3" w:rsidP="00B11EB3">
      <w:pPr>
        <w:pStyle w:val="DanceBody"/>
      </w:pPr>
      <w:r w:rsidRPr="006B40B3">
        <w:t xml:space="preserve"> 1- 8</w:t>
      </w:r>
      <w:r w:rsidRPr="006B40B3">
        <w:tab/>
        <w:t>All Adv+Ret, all advance to opposite sides Ladies dancing under Mens arms</w:t>
      </w:r>
    </w:p>
    <w:p w:rsidR="00B11EB3" w:rsidRPr="006B40B3" w:rsidRDefault="00B11EB3" w:rsidP="00B11EB3">
      <w:pPr>
        <w:pStyle w:val="DanceBody"/>
      </w:pPr>
      <w:r w:rsidRPr="006B40B3">
        <w:t xml:space="preserve"> 9-16</w:t>
      </w:r>
      <w:r w:rsidRPr="006B40B3">
        <w:tab/>
        <w:t>All Adv+Ret, all advance to own sides Ladies dancing under Mens arms</w:t>
      </w:r>
    </w:p>
    <w:p w:rsidR="00B11EB3" w:rsidRPr="006B40B3" w:rsidRDefault="00B11EB3" w:rsidP="00B11EB3">
      <w:pPr>
        <w:pStyle w:val="DanceBody"/>
      </w:pPr>
      <w:r w:rsidRPr="006B40B3">
        <w:t>17-24</w:t>
      </w:r>
      <w:r w:rsidRPr="006B40B3">
        <w:tab/>
        <w:t>1s slip step to bottom &amp; back</w:t>
      </w:r>
    </w:p>
    <w:p w:rsidR="00B11EB3" w:rsidRPr="006B40B3" w:rsidRDefault="00B11EB3" w:rsidP="00B11EB3">
      <w:pPr>
        <w:pStyle w:val="DanceBody"/>
      </w:pPr>
      <w:r w:rsidRPr="006B40B3">
        <w:t>25-32</w:t>
      </w:r>
      <w:r w:rsidRPr="006B40B3">
        <w:tab/>
        <w:t>1s followed by 2s+3s+4s+5s cast to bottom &amp; 1s make an arch, 2s+3s+4s+5s dance under arch &amp; up to new places &amp; make arches</w:t>
      </w:r>
    </w:p>
    <w:p w:rsidR="00B11EB3" w:rsidRPr="006B40B3" w:rsidRDefault="00B11EB3" w:rsidP="00B11EB3">
      <w:pPr>
        <w:pStyle w:val="DanceBody"/>
      </w:pPr>
      <w:r w:rsidRPr="006B40B3">
        <w:t>33-40</w:t>
      </w:r>
      <w:r w:rsidRPr="006B40B3">
        <w:tab/>
        <w:t>1L dances up under arches as 1M casts to top, 1M dances down under arches as 1L casts to bottom</w:t>
      </w:r>
    </w:p>
    <w:p w:rsidR="00B11EB3" w:rsidRPr="006B40B3" w:rsidRDefault="00B11EB3" w:rsidP="00B11EB3">
      <w:pPr>
        <w:pStyle w:val="DanceBody"/>
        <w:keepNext w:val="0"/>
      </w:pPr>
      <w:r w:rsidRPr="006B40B3">
        <w:t>41-48</w:t>
      </w:r>
      <w:r w:rsidRPr="006B40B3">
        <w:tab/>
        <w:t>All swing partners</w:t>
      </w:r>
    </w:p>
    <w:p w:rsidR="00B11EB3" w:rsidRDefault="00B11EB3" w:rsidP="00B11EB3"/>
    <w:p w:rsidR="00B11EB3" w:rsidRDefault="00B11EB3" w:rsidP="00B11EB3">
      <w:pPr>
        <w:pStyle w:val="Minicrib"/>
      </w:pPr>
      <w:r>
        <w:t>BRIDGE OF NAIRN  (S8x32)  3C (4C set)</w:t>
      </w:r>
      <w:r>
        <w:tab/>
        <w:t>Robert Bremner (1757)  RSCDS Bk 13</w:t>
      </w:r>
    </w:p>
    <w:p w:rsidR="00B11EB3" w:rsidRPr="006B40B3" w:rsidRDefault="00B11EB3" w:rsidP="00B11EB3">
      <w:pPr>
        <w:pStyle w:val="DanceBody"/>
      </w:pPr>
      <w:r w:rsidRPr="006B40B3">
        <w:t xml:space="preserve"> 1- 8</w:t>
      </w:r>
      <w:r w:rsidRPr="006B40B3">
        <w:tab/>
        <w:t>1s cast below 3s &amp; lead up to top, cross &amp; cast to meet partner facing 2L</w:t>
      </w:r>
      <w:r>
        <w:t xml:space="preserve"> (2s step up 7-8)</w:t>
      </w:r>
    </w:p>
    <w:p w:rsidR="00B11EB3" w:rsidRPr="006B40B3" w:rsidRDefault="00B11EB3" w:rsidP="00B11EB3">
      <w:pPr>
        <w:pStyle w:val="DanceBody"/>
      </w:pPr>
      <w:r w:rsidRPr="006B40B3">
        <w:t xml:space="preserve"> 9-16</w:t>
      </w:r>
      <w:r w:rsidRPr="006B40B3">
        <w:tab/>
        <w:t>1s set to 2L, 3M, 3L then 2M &amp; turn to face 1st corners</w:t>
      </w:r>
    </w:p>
    <w:p w:rsidR="00B11EB3" w:rsidRPr="006B40B3" w:rsidRDefault="00B11EB3" w:rsidP="00B11EB3">
      <w:pPr>
        <w:pStyle w:val="DanceBody"/>
      </w:pPr>
      <w:r w:rsidRPr="006B40B3">
        <w:t>17-24</w:t>
      </w:r>
      <w:r w:rsidRPr="006B40B3">
        <w:tab/>
        <w:t>1s turn 1st corner RH, partner LH, 2nd corner RH &amp; partner LH ending in 2nd place opposite sides</w:t>
      </w:r>
      <w:r>
        <w:t>.  2 (1) 3</w:t>
      </w:r>
    </w:p>
    <w:p w:rsidR="00B11EB3" w:rsidRPr="006B40B3" w:rsidRDefault="00B11EB3" w:rsidP="00B11EB3">
      <w:pPr>
        <w:pStyle w:val="DanceBody"/>
        <w:keepNext w:val="0"/>
      </w:pPr>
      <w:r w:rsidRPr="006B40B3">
        <w:t>25-32</w:t>
      </w:r>
      <w:r w:rsidRPr="006B40B3">
        <w:tab/>
        <w:t>2s+1s+3s Adv+Ret &amp; 1s turn with 2H 1.1/2 times</w:t>
      </w:r>
      <w:r>
        <w:t>.  2 1 3</w:t>
      </w:r>
    </w:p>
    <w:p w:rsidR="00B11EB3" w:rsidRDefault="00B11EB3" w:rsidP="00B11EB3"/>
    <w:p w:rsidR="00B11EB3" w:rsidRDefault="00B11EB3" w:rsidP="00B11EB3">
      <w:pPr>
        <w:pStyle w:val="Minicrib"/>
      </w:pPr>
      <w:r>
        <w:t>THE BRIDGE OF SIGHS  (S8x32)  3C (4C set)</w:t>
      </w:r>
      <w:r>
        <w:tab/>
        <w:t>John Drewry  Summer Coll 86</w:t>
      </w:r>
    </w:p>
    <w:p w:rsidR="00B11EB3" w:rsidRPr="006B40B3" w:rsidRDefault="00B11EB3" w:rsidP="00B11EB3">
      <w:pPr>
        <w:pStyle w:val="DanceBody"/>
      </w:pPr>
      <w:r w:rsidRPr="006B40B3">
        <w:t xml:space="preserve"> 1- 8</w:t>
      </w:r>
      <w:r w:rsidRPr="006B40B3">
        <w:tab/>
        <w:t>1s+3s set &amp; turn 2H to face up, 3s dance to top &amp; cast back to places while 1s cast to 3rd place &amp; lead up LH to face 1st corner</w:t>
      </w:r>
    </w:p>
    <w:p w:rsidR="00B11EB3" w:rsidRPr="006B40B3" w:rsidRDefault="00B11EB3" w:rsidP="00B11EB3">
      <w:pPr>
        <w:pStyle w:val="DanceBody"/>
      </w:pPr>
      <w:r w:rsidRPr="006B40B3">
        <w:t xml:space="preserve"> 9-16</w:t>
      </w:r>
      <w:r w:rsidRPr="006B40B3">
        <w:tab/>
        <w:t>1s 1/2 diagonal reel of 4 while 2s+3s 1/2 R&amp;L (inside the reel), 1s+1corners 1/2 reel of 4 &amp; 1s pass LSh to face 2nd corner</w:t>
      </w:r>
    </w:p>
    <w:p w:rsidR="00B11EB3" w:rsidRPr="006B40B3" w:rsidRDefault="00B11EB3" w:rsidP="00B11EB3">
      <w:pPr>
        <w:pStyle w:val="DanceBody"/>
      </w:pPr>
      <w:r w:rsidRPr="006B40B3">
        <w:t>17-24</w:t>
      </w:r>
      <w:r w:rsidRPr="006B40B3">
        <w:tab/>
        <w:t>1s 1/2 diagonal reel of 4 while 2s+3s 1/2 R&amp;L up/down (inside the reel), 1s+2nd corners 1/2 reel of 4 &amp; 1s end side by side (LSh) facing opp side</w:t>
      </w:r>
    </w:p>
    <w:p w:rsidR="00B11EB3" w:rsidRPr="006B40B3" w:rsidRDefault="00B11EB3" w:rsidP="00B11EB3">
      <w:pPr>
        <w:pStyle w:val="DanceBody"/>
        <w:keepNext w:val="0"/>
      </w:pPr>
      <w:r w:rsidRPr="006B40B3">
        <w:t>25-32</w:t>
      </w:r>
      <w:r w:rsidRPr="006B40B3">
        <w:tab/>
        <w:t>2s+1s+3s chase clockwise (1s merge) &amp; turn 2H</w:t>
      </w:r>
    </w:p>
    <w:p w:rsidR="00B11EB3" w:rsidRDefault="00B11EB3" w:rsidP="00B11EB3"/>
    <w:p w:rsidR="00B11EB3" w:rsidRDefault="00B11EB3" w:rsidP="00B11EB3">
      <w:pPr>
        <w:pStyle w:val="Minicrib"/>
      </w:pPr>
      <w:r>
        <w:t>BRIDGE OVER THE ATLANTIC  (S3x32)  3C  set</w:t>
      </w:r>
      <w:r>
        <w:tab/>
        <w:t>Derek Haynes &amp; John Gradon  Carnforth Coll 3</w:t>
      </w:r>
    </w:p>
    <w:p w:rsidR="00B11EB3" w:rsidRPr="006B40B3" w:rsidRDefault="00B11EB3" w:rsidP="00B11EB3">
      <w:pPr>
        <w:pStyle w:val="DanceBody"/>
      </w:pPr>
      <w:r w:rsidRPr="006B40B3">
        <w:t xml:space="preserve"> 1- 8</w:t>
      </w:r>
      <w:r w:rsidRPr="006B40B3">
        <w:tab/>
        <w:t>1s+2s+3s dance reflection reels of 3 on sides (1s in &amp; down to start), 1s+2s continue reel to change places &amp; 1s turn to face up on outside</w:t>
      </w:r>
    </w:p>
    <w:p w:rsidR="00B11EB3" w:rsidRPr="006B40B3" w:rsidRDefault="00B11EB3" w:rsidP="00B11EB3">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B11EB3" w:rsidRPr="006B40B3" w:rsidRDefault="00B11EB3" w:rsidP="00B11EB3">
      <w:pPr>
        <w:pStyle w:val="DanceBody"/>
      </w:pPr>
      <w:r w:rsidRPr="006B40B3">
        <w:t>17-24</w:t>
      </w:r>
      <w:r w:rsidRPr="006B40B3">
        <w:tab/>
        <w:t>1s followed by 3s+2s dance down the middle &amp; back with 3s &amp; 2s dividing to dance up behind 1s in order 1 3 2</w:t>
      </w:r>
    </w:p>
    <w:p w:rsidR="00B11EB3" w:rsidRPr="006B40B3" w:rsidRDefault="00B11EB3" w:rsidP="00B11EB3">
      <w:pPr>
        <w:pStyle w:val="DanceBody"/>
        <w:keepNext w:val="0"/>
      </w:pPr>
      <w:r w:rsidRPr="006B40B3">
        <w:t>25-32</w:t>
      </w:r>
      <w:r w:rsidRPr="006B40B3">
        <w:tab/>
        <w:t>All dance Allemande to end 2 3 1</w:t>
      </w:r>
    </w:p>
    <w:p w:rsidR="00B11EB3" w:rsidRDefault="00B11EB3" w:rsidP="00B11EB3"/>
    <w:p w:rsidR="00B11EB3" w:rsidRDefault="00B11EB3" w:rsidP="00B11EB3">
      <w:pPr>
        <w:pStyle w:val="Minicrib"/>
      </w:pPr>
      <w:r>
        <w:t>BRIDGE OVER THE GLEN  (S3x32)  3C set</w:t>
      </w:r>
      <w:r>
        <w:tab/>
        <w:t>S Bellerby  Cleveland Coll</w:t>
      </w:r>
    </w:p>
    <w:p w:rsidR="00B11EB3" w:rsidRPr="006B40B3" w:rsidRDefault="00B11EB3" w:rsidP="00B11EB3">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B11EB3" w:rsidRPr="006B40B3" w:rsidRDefault="00B11EB3" w:rsidP="00B11EB3">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B11EB3" w:rsidRPr="006B40B3" w:rsidRDefault="00B11EB3" w:rsidP="00B11EB3">
      <w:pPr>
        <w:pStyle w:val="DanceBody"/>
      </w:pPr>
      <w:r w:rsidRPr="006B40B3">
        <w:t>17-24</w:t>
      </w:r>
      <w:r w:rsidRPr="006B40B3">
        <w:tab/>
        <w:t>1s lead up, cross &amp; cast to 2nd place own sides, 1s &amp; 3s turn partners RH ready for…</w:t>
      </w:r>
    </w:p>
    <w:p w:rsidR="00B11EB3" w:rsidRPr="006B40B3" w:rsidRDefault="00B11EB3" w:rsidP="00B11EB3">
      <w:pPr>
        <w:pStyle w:val="DanceBody"/>
        <w:keepNext w:val="0"/>
      </w:pPr>
      <w:r w:rsidRPr="006B40B3">
        <w:t>25-32</w:t>
      </w:r>
      <w:r w:rsidRPr="006B40B3">
        <w:tab/>
        <w:t>1s+3s dance Allemande</w:t>
      </w:r>
    </w:p>
    <w:p w:rsidR="00B11EB3" w:rsidRDefault="00B11EB3" w:rsidP="00B11EB3"/>
    <w:p w:rsidR="00B11EB3" w:rsidRDefault="00B11EB3" w:rsidP="00B11EB3">
      <w:pPr>
        <w:pStyle w:val="Minicrib"/>
      </w:pPr>
      <w:r>
        <w:t>BRIDGE TO SKYE  (J8x32)  3C (4C set)</w:t>
      </w:r>
      <w:r>
        <w:tab/>
        <w:t>Barry Skelton  Brig O' Balgownie</w:t>
      </w:r>
    </w:p>
    <w:p w:rsidR="00B11EB3" w:rsidRDefault="00B11EB3" w:rsidP="00B11EB3">
      <w:pPr>
        <w:pStyle w:val="DanceBody"/>
      </w:pPr>
      <w:r>
        <w:t xml:space="preserve"> 1- 8</w:t>
      </w:r>
      <w:r>
        <w:tab/>
        <w:t>1s set, cross RH &amp; cast (2s step up 5-6), 1s turn 3/4 LH to end 1L between 2s facing down, 1M between 3s facing up</w:t>
      </w:r>
    </w:p>
    <w:p w:rsidR="00B11EB3" w:rsidRDefault="00B11EB3" w:rsidP="00B11EB3">
      <w:pPr>
        <w:pStyle w:val="DanceBody"/>
      </w:pPr>
      <w:r>
        <w:t xml:space="preserve"> 9-16</w:t>
      </w:r>
      <w:r>
        <w:tab/>
        <w:t>1s+2s+3s dance Set+Link for 3 across; 1s+2s+3s dance Set+Link for 3 on sides. 1s end facing 3rd corner pstn.  (3) 1 (2)</w:t>
      </w:r>
    </w:p>
    <w:p w:rsidR="00B11EB3" w:rsidRDefault="00B11EB3" w:rsidP="00B11EB3">
      <w:pPr>
        <w:pStyle w:val="DanceBody"/>
      </w:pPr>
      <w:r>
        <w:t>17-24</w:t>
      </w:r>
      <w:r>
        <w:tab/>
        <w:t>1s dance 1/2 diag RSh reel of 4 with 1st corners, pass RSh to face 4th corner pstn &amp; dance 1/2 diag RSh reel of 4 with 2nd coreners. 1s end in 2nd place own side. 2 1 3</w:t>
      </w:r>
    </w:p>
    <w:p w:rsidR="00B11EB3" w:rsidRDefault="00B11EB3" w:rsidP="00B11EB3">
      <w:pPr>
        <w:pStyle w:val="DanceBody"/>
        <w:keepNext w:val="0"/>
      </w:pPr>
      <w:r>
        <w:t>25-32</w:t>
      </w:r>
      <w:r>
        <w:tab/>
        <w:t>1s cross RH, cast to right round 1st corners (1M down, 1L up) &amp; face up/down in centre, turn 3/4 LH &amp; dance out to 2nd place own side.  2 1 3</w:t>
      </w:r>
    </w:p>
    <w:p w:rsidR="00B11EB3" w:rsidRDefault="00B11EB3" w:rsidP="00B11EB3"/>
    <w:p w:rsidR="00B11EB3" w:rsidRDefault="00B11EB3" w:rsidP="00B11EB3">
      <w:pPr>
        <w:pStyle w:val="Minicrib"/>
      </w:pPr>
      <w:r>
        <w:t>THE BRIDGWATER GEORDIE  (R4x32)  4C set</w:t>
      </w:r>
      <w:r>
        <w:tab/>
        <w:t>David G Queen  Queen Coll 1</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set, cast in 1 place, dance RH across &amp; end facing corners</w:t>
      </w:r>
    </w:p>
    <w:p w:rsidR="00B11EB3" w:rsidRPr="006B40B3" w:rsidRDefault="00B11EB3" w:rsidP="00B11EB3">
      <w:pPr>
        <w:pStyle w:val="DanceBody"/>
      </w:pPr>
      <w:r w:rsidRPr="006B40B3">
        <w:t xml:space="preserve"> 9-16</w:t>
      </w:r>
      <w:r w:rsidRPr="006B40B3">
        <w:tab/>
        <w:t>All dance 1/2 Schiehallion Reel (2 places)</w:t>
      </w:r>
    </w:p>
    <w:p w:rsidR="00B11EB3" w:rsidRPr="006B40B3" w:rsidRDefault="00B11EB3" w:rsidP="00B11EB3">
      <w:pPr>
        <w:pStyle w:val="DanceBody"/>
      </w:pPr>
      <w:r w:rsidRPr="006B40B3">
        <w:t>17-24</w:t>
      </w:r>
      <w:r w:rsidRPr="006B40B3">
        <w:tab/>
        <w:t>4s+1s dance LH across, 3s+4s also 1s+2s dance RH across 1/2 way &amp; all 1/2 turn RH into…4 3 (2)(1)</w:t>
      </w:r>
    </w:p>
    <w:p w:rsidR="00B11EB3" w:rsidRPr="006B40B3" w:rsidRDefault="00B11EB3" w:rsidP="00B11EB3">
      <w:pPr>
        <w:pStyle w:val="DanceBody"/>
        <w:keepNext w:val="0"/>
      </w:pPr>
      <w:r w:rsidRPr="006B40B3">
        <w:t>25-32</w:t>
      </w:r>
      <w:r w:rsidRPr="006B40B3">
        <w:tab/>
        <w:t>4s Allemande to 3rd place (&amp; cross LH) &amp; 1s Allemande to 2nd place (&amp; cross LH) while 3s Poussette to 1st pl &amp; 2s Poussette to 4th pl.  3 1 (4)(2)</w:t>
      </w:r>
    </w:p>
    <w:p w:rsidR="00B11EB3" w:rsidRDefault="00B11EB3" w:rsidP="00B11EB3"/>
    <w:p w:rsidR="00B11EB3" w:rsidRDefault="00B11EB3" w:rsidP="00B11EB3">
      <w:pPr>
        <w:pStyle w:val="Minicrib"/>
      </w:pPr>
      <w:r>
        <w:t>THE BRIG AMITY  (R8x40)  3C (4C set)</w:t>
      </w:r>
      <w:r>
        <w:tab/>
        <w:t>John Brenchley  The Reel 305</w:t>
      </w:r>
    </w:p>
    <w:p w:rsidR="00B11EB3" w:rsidRDefault="00B11EB3" w:rsidP="00B11EB3">
      <w:pPr>
        <w:pStyle w:val="DanceBody"/>
      </w:pPr>
      <w:r>
        <w:t xml:space="preserve"> 1- 8</w:t>
      </w:r>
      <w:r>
        <w:tab/>
        <w:t>1s set cross RH, cast off to 2nd place opp sides &amp; turn RH to finish in the centre RH joined, facing 1st corners. (2s step up 5-6)</w:t>
      </w:r>
    </w:p>
    <w:p w:rsidR="00B11EB3" w:rsidRDefault="00B11EB3" w:rsidP="00B11EB3">
      <w:pPr>
        <w:pStyle w:val="DanceBody"/>
      </w:pPr>
      <w:r>
        <w:t xml:space="preserve"> 9-12</w:t>
      </w:r>
      <w:r>
        <w:tab/>
        <w:t>1st set to 1st corners, change places passing RSh; 2M+3L turn 1/4 RH to finish in centre with RH joined facing 3M/2L</w:t>
      </w:r>
    </w:p>
    <w:p w:rsidR="00B11EB3" w:rsidRDefault="00B11EB3" w:rsidP="00B11EB3">
      <w:pPr>
        <w:pStyle w:val="DanceBody"/>
      </w:pPr>
      <w:r>
        <w:t>13-16</w:t>
      </w:r>
      <w:r>
        <w:tab/>
        <w:t>2L+3L &amp; 2M+3M set to each other &amp; change places passing RSh, 2L+3M turn 1/4 RH to finish in centre RH joined facing 1L/1M</w:t>
      </w:r>
    </w:p>
    <w:p w:rsidR="00B11EB3" w:rsidRDefault="00B11EB3" w:rsidP="00B11EB3">
      <w:pPr>
        <w:pStyle w:val="DanceBody"/>
      </w:pPr>
      <w:r>
        <w:t>17-20</w:t>
      </w:r>
      <w:r>
        <w:tab/>
        <w:t>1L+2L &amp; 1M+3M set to each other and change places passing RSh</w:t>
      </w:r>
    </w:p>
    <w:p w:rsidR="00B11EB3" w:rsidRDefault="00B11EB3" w:rsidP="00B11EB3">
      <w:pPr>
        <w:pStyle w:val="DanceBody"/>
      </w:pPr>
      <w:r>
        <w:t>21-24</w:t>
      </w:r>
      <w:r>
        <w:tab/>
        <w:t>1s turn 1.1/2 RH to face 1st corners (pstn)</w:t>
      </w:r>
    </w:p>
    <w:p w:rsidR="00B11EB3" w:rsidRDefault="00B11EB3" w:rsidP="00B11EB3">
      <w:pPr>
        <w:pStyle w:val="DanceBody"/>
      </w:pPr>
      <w:r>
        <w:t>25-28</w:t>
      </w:r>
      <w:r>
        <w:tab/>
        <w:t>1s+2L+3M dance 1/2 diag RSh reel of 4, 1s pass RSh to face 2nd corners (pstn)</w:t>
      </w:r>
    </w:p>
    <w:p w:rsidR="00B11EB3" w:rsidRDefault="00B11EB3" w:rsidP="00B11EB3">
      <w:pPr>
        <w:pStyle w:val="DanceBody"/>
      </w:pPr>
      <w:r>
        <w:t>29-32</w:t>
      </w:r>
      <w:r>
        <w:tab/>
        <w:t>1s+3L+2M dance 1/2 diag RSh reel of 4, 1s pass RSh to face 3rd corners (pstn)</w:t>
      </w:r>
    </w:p>
    <w:p w:rsidR="00B11EB3" w:rsidRDefault="00B11EB3" w:rsidP="00B11EB3">
      <w:pPr>
        <w:pStyle w:val="DanceBody"/>
      </w:pPr>
      <w:r>
        <w:t>33-36</w:t>
      </w:r>
      <w:r>
        <w:tab/>
        <w:t>1s+2L+3M dance 1/2 diag RSh reel of 4, 1s join RH on meeting</w:t>
      </w:r>
    </w:p>
    <w:p w:rsidR="00B11EB3" w:rsidRPr="00F96E57" w:rsidRDefault="00B11EB3" w:rsidP="00B11EB3">
      <w:pPr>
        <w:pStyle w:val="DanceBody"/>
        <w:keepNext w:val="0"/>
      </w:pPr>
      <w:r>
        <w:t>37-40</w:t>
      </w:r>
      <w:r>
        <w:tab/>
        <w:t xml:space="preserve">1s turn 1.1/2 RH to 2nd place own side </w:t>
      </w:r>
      <w:r>
        <w:rPr>
          <w:b/>
        </w:rPr>
        <w:t>while</w:t>
      </w:r>
      <w:r>
        <w:t xml:space="preserve"> 2s &amp; 3s set &amp; cross RH to own side.  2 1 3</w:t>
      </w:r>
    </w:p>
    <w:p w:rsidR="00B11EB3" w:rsidRDefault="00B11EB3" w:rsidP="00B11EB3"/>
    <w:p w:rsidR="00B11EB3" w:rsidRDefault="00B11EB3" w:rsidP="00B11EB3">
      <w:pPr>
        <w:pStyle w:val="Minicrib"/>
      </w:pPr>
      <w:r>
        <w:t>BRIG O' BALGOWNIE  (R4x24)  4C Set</w:t>
      </w:r>
      <w:r>
        <w:tab/>
        <w:t>Barry Skelton  Brig O' Balgownie</w:t>
      </w:r>
    </w:p>
    <w:p w:rsidR="00B11EB3" w:rsidRDefault="00B11EB3" w:rsidP="00B11EB3">
      <w:pPr>
        <w:pStyle w:val="DanceBody"/>
      </w:pPr>
      <w:r>
        <w:t xml:space="preserve"> 1- 8</w:t>
      </w:r>
      <w:r>
        <w:tab/>
        <w:t>1s &amp; 4s cross RH &amp; cast in 1 place (2s &amp; 3s step down/up 3-4); 1s &amp; 4s dance LH across. End 1L followed by 1M facing 2M, 4M followed by 4L facing 3L</w:t>
      </w:r>
    </w:p>
    <w:p w:rsidR="00B11EB3" w:rsidRDefault="00B11EB3" w:rsidP="00B11EB3">
      <w:pPr>
        <w:pStyle w:val="DanceBody"/>
      </w:pPr>
      <w:r>
        <w:t xml:space="preserve"> 9-16</w:t>
      </w:r>
      <w:r>
        <w:tab/>
        <w:t>1s &amp; 4s dance 1/2 Alternating Tandem diagonal RSh reel with 1st corners, couples pass LSh &amp; dance 1/2 Alternating Tandem diagonal RSh reel with 2nd corners. (3) 1 4 (2)</w:t>
      </w:r>
    </w:p>
    <w:p w:rsidR="00B11EB3" w:rsidRDefault="00B11EB3" w:rsidP="00B11EB3">
      <w:pPr>
        <w:pStyle w:val="DanceBody"/>
        <w:keepNext w:val="0"/>
      </w:pPr>
      <w:r>
        <w:t>17-24</w:t>
      </w:r>
      <w:r>
        <w:tab/>
        <w:t>1s+2s &amp; 4s+3s dance 1/2 Alternating Tandem LSh reel across; 1s+4s dance 1/2 RH across, 1/2 turn partner RH to finish on own sides. 3 1 4 2</w:t>
      </w:r>
    </w:p>
    <w:p w:rsidR="00B11EB3" w:rsidRDefault="00B11EB3" w:rsidP="00B11EB3"/>
    <w:p w:rsidR="00B11EB3" w:rsidRDefault="00B11EB3" w:rsidP="00B11EB3">
      <w:pPr>
        <w:pStyle w:val="Minicrib"/>
      </w:pPr>
      <w:r>
        <w:t>BRIG O' BOGENDREEP  (R8x32)  3C (4C set)</w:t>
      </w:r>
      <w:r>
        <w:tab/>
        <w:t>M Henderson  Imperial 3</w:t>
      </w:r>
    </w:p>
    <w:p w:rsidR="00B11EB3" w:rsidRPr="006B40B3" w:rsidRDefault="00B11EB3" w:rsidP="00B11EB3">
      <w:pPr>
        <w:pStyle w:val="DanceBody"/>
      </w:pPr>
      <w:r w:rsidRPr="006B40B3">
        <w:t xml:space="preserve"> 1- 8</w:t>
      </w:r>
      <w:r w:rsidRPr="006B40B3">
        <w:tab/>
        <w:t>1s lead down, cross below 3s &amp; cast back to opposite places, 2s following on bar 3 &amp; 3s cross over on bar 5, 1s+2s+3s cross back to orig places</w:t>
      </w:r>
    </w:p>
    <w:p w:rsidR="00B11EB3" w:rsidRPr="006B40B3" w:rsidRDefault="00B11EB3" w:rsidP="00B11EB3">
      <w:pPr>
        <w:pStyle w:val="DanceBody"/>
      </w:pPr>
      <w:r w:rsidRPr="006B40B3">
        <w:t xml:space="preserve"> 9-16</w:t>
      </w:r>
      <w:r w:rsidRPr="006B40B3">
        <w:tab/>
        <w:t>1s cast 1 place, cross passing LSh cast round 1st corner to meet in centre &amp; turn about into Double triangle position up/down dance</w:t>
      </w:r>
    </w:p>
    <w:p w:rsidR="00B11EB3" w:rsidRPr="006B40B3" w:rsidRDefault="00B11EB3" w:rsidP="00B11EB3">
      <w:pPr>
        <w:pStyle w:val="DanceBody"/>
      </w:pPr>
      <w:r w:rsidRPr="006B40B3">
        <w:t>17-24</w:t>
      </w:r>
      <w:r w:rsidRPr="006B40B3">
        <w:tab/>
        <w:t>1L with 2s &amp; 1M with 3s set, 1s dance up/down dance &amp; cast round 4th corner into Double Triangle position facing own sides &amp; set with crnrs</w:t>
      </w:r>
    </w:p>
    <w:p w:rsidR="00B11EB3" w:rsidRPr="006B40B3" w:rsidRDefault="00B11EB3" w:rsidP="00B11EB3">
      <w:pPr>
        <w:pStyle w:val="DanceBody"/>
        <w:keepNext w:val="0"/>
      </w:pPr>
      <w:r w:rsidRPr="006B40B3">
        <w:t>25-32</w:t>
      </w:r>
      <w:r w:rsidRPr="006B40B3">
        <w:tab/>
        <w:t>1s dance reels of 3 on own sides passing 4th corner RSh</w:t>
      </w:r>
    </w:p>
    <w:p w:rsidR="00B11EB3" w:rsidRDefault="00B11EB3" w:rsidP="00B11EB3"/>
    <w:p w:rsidR="00B11EB3" w:rsidRDefault="00B11EB3" w:rsidP="00B11EB3">
      <w:pPr>
        <w:pStyle w:val="Minicrib"/>
      </w:pPr>
      <w:r>
        <w:t>BRIG O' DOON  (S96)  3C set</w:t>
      </w:r>
      <w:r>
        <w:tab/>
        <w:t>MacNab Dances #15</w:t>
      </w:r>
    </w:p>
    <w:p w:rsidR="00B11EB3" w:rsidRPr="006B40B3" w:rsidRDefault="00B11EB3" w:rsidP="00B11EB3">
      <w:pPr>
        <w:pStyle w:val="DanceBody"/>
      </w:pPr>
      <w:r w:rsidRPr="006B40B3">
        <w:t>Part A</w:t>
      </w:r>
    </w:p>
    <w:p w:rsidR="00B11EB3" w:rsidRPr="006B40B3" w:rsidRDefault="00B11EB3" w:rsidP="00B11EB3">
      <w:pPr>
        <w:pStyle w:val="DanceBody"/>
      </w:pPr>
      <w:r w:rsidRPr="006B40B3">
        <w:t xml:space="preserve"> 1- 8</w:t>
      </w:r>
      <w:r w:rsidRPr="006B40B3">
        <w:tab/>
        <w:t>1L crosses to 3M, 1L+3M set HS &amp; 1L returns to place</w:t>
      </w:r>
    </w:p>
    <w:p w:rsidR="00B11EB3" w:rsidRPr="006B40B3" w:rsidRDefault="00B11EB3" w:rsidP="00B11EB3">
      <w:pPr>
        <w:pStyle w:val="DanceBody"/>
      </w:pPr>
      <w:r w:rsidRPr="006B40B3">
        <w:t xml:space="preserve"> 9-16</w:t>
      </w:r>
      <w:r w:rsidRPr="006B40B3">
        <w:tab/>
        <w:t>1M repeats with 3L</w:t>
      </w:r>
    </w:p>
    <w:p w:rsidR="00B11EB3" w:rsidRPr="006B40B3" w:rsidRDefault="00B11EB3" w:rsidP="00B11EB3">
      <w:pPr>
        <w:pStyle w:val="DanceBody"/>
      </w:pPr>
      <w:r w:rsidRPr="006B40B3">
        <w:t>17-24</w:t>
      </w:r>
      <w:r w:rsidRPr="006B40B3">
        <w:tab/>
        <w:t>1s dance Figs of 8 on own sides dancing between 2s to start</w:t>
      </w:r>
    </w:p>
    <w:p w:rsidR="00B11EB3" w:rsidRPr="006B40B3" w:rsidRDefault="00B11EB3" w:rsidP="00B11EB3">
      <w:pPr>
        <w:pStyle w:val="DanceBody"/>
      </w:pPr>
      <w:r w:rsidRPr="006B40B3">
        <w:t>25-32</w:t>
      </w:r>
      <w:r w:rsidRPr="006B40B3">
        <w:tab/>
        <w:t>2s dance DoSiDo &amp; all set HS</w:t>
      </w:r>
    </w:p>
    <w:p w:rsidR="00B11EB3" w:rsidRPr="006B40B3" w:rsidRDefault="00B11EB3" w:rsidP="00B11EB3">
      <w:pPr>
        <w:pStyle w:val="DanceBody"/>
      </w:pPr>
      <w:r w:rsidRPr="006B40B3">
        <w:t>Part B</w:t>
      </w:r>
    </w:p>
    <w:p w:rsidR="00B11EB3" w:rsidRPr="006B40B3" w:rsidRDefault="00B11EB3" w:rsidP="00B11EB3">
      <w:pPr>
        <w:pStyle w:val="DanceBody"/>
      </w:pPr>
      <w:r w:rsidRPr="006B40B3">
        <w:t>33-48</w:t>
      </w:r>
      <w:r w:rsidRPr="006B40B3">
        <w:tab/>
        <w:t>All dance full Petronella</w:t>
      </w:r>
    </w:p>
    <w:p w:rsidR="00B11EB3" w:rsidRPr="006B40B3" w:rsidRDefault="00B11EB3" w:rsidP="00B11EB3">
      <w:pPr>
        <w:pStyle w:val="DanceBody"/>
      </w:pPr>
      <w:r w:rsidRPr="006B40B3">
        <w:t>49-56</w:t>
      </w:r>
      <w:r w:rsidRPr="006B40B3">
        <w:tab/>
        <w:t>3s followed by 2s+1s dance down 1 step &amp; cast up on own sides to form lines of 6 across facing down with 3s in middle</w:t>
      </w:r>
    </w:p>
    <w:p w:rsidR="00B11EB3" w:rsidRPr="006B40B3" w:rsidRDefault="00B11EB3" w:rsidP="00B11EB3">
      <w:pPr>
        <w:pStyle w:val="DanceBody"/>
      </w:pPr>
      <w:r w:rsidRPr="006B40B3">
        <w:t>57-64</w:t>
      </w:r>
      <w:r w:rsidRPr="006B40B3">
        <w:tab/>
        <w:t>All cross hands &amp; advance 4 steps, all dance backwards 4 steps, end by dropping hands &amp; turning left to place RH on shoulder of person in front</w:t>
      </w:r>
    </w:p>
    <w:p w:rsidR="00B11EB3" w:rsidRPr="006B40B3" w:rsidRDefault="00B11EB3" w:rsidP="00B11EB3">
      <w:pPr>
        <w:pStyle w:val="DanceBody"/>
      </w:pPr>
      <w:r w:rsidRPr="006B40B3">
        <w:t>65-72</w:t>
      </w:r>
      <w:r w:rsidRPr="006B40B3">
        <w:tab/>
        <w:t>1L turns right about &amp; dances in &amp; out under the arms to the other end of the line</w:t>
      </w:r>
    </w:p>
    <w:p w:rsidR="00B11EB3" w:rsidRPr="006B40B3" w:rsidRDefault="00B11EB3" w:rsidP="00B11EB3">
      <w:pPr>
        <w:pStyle w:val="DanceBody"/>
      </w:pPr>
      <w:r w:rsidRPr="006B40B3">
        <w:t>73-80</w:t>
      </w:r>
      <w:r w:rsidRPr="006B40B3">
        <w:tab/>
        <w:t>1M turns left about &amp; dances in &amp; out under the arm to other end of the line</w:t>
      </w:r>
    </w:p>
    <w:p w:rsidR="00B11EB3" w:rsidRPr="006B40B3" w:rsidRDefault="00B11EB3" w:rsidP="00B11EB3">
      <w:pPr>
        <w:pStyle w:val="DanceBody"/>
      </w:pPr>
      <w:r w:rsidRPr="006B40B3">
        <w:t>81-88</w:t>
      </w:r>
      <w:r w:rsidRPr="006B40B3">
        <w:tab/>
        <w:t>1s followed by 2s+3s cast down room &amp; lead up the centre with 1s crossing to own sides</w:t>
      </w:r>
    </w:p>
    <w:p w:rsidR="00B11EB3" w:rsidRPr="006B40B3" w:rsidRDefault="00B11EB3" w:rsidP="00B11EB3">
      <w:pPr>
        <w:pStyle w:val="DanceBody"/>
        <w:keepNext w:val="0"/>
      </w:pPr>
      <w:r w:rsidRPr="006B40B3">
        <w:t>89-96</w:t>
      </w:r>
      <w:r w:rsidRPr="006B40B3">
        <w:tab/>
        <w:t>1s followed by 2s cast on own sides &amp; lead up under arch made by 3s to places</w:t>
      </w:r>
    </w:p>
    <w:p w:rsidR="00B11EB3" w:rsidRDefault="00B11EB3" w:rsidP="00B11EB3"/>
    <w:p w:rsidR="00B11EB3" w:rsidRDefault="00B11EB3" w:rsidP="00B11EB3">
      <w:pPr>
        <w:pStyle w:val="Minicrib"/>
      </w:pPr>
      <w:r>
        <w:t>BRIGADOON  (R8x32)  3C (4C set)</w:t>
      </w:r>
      <w:r>
        <w:tab/>
        <w:t>Barry Skelton  Brig O' Balgownie</w:t>
      </w:r>
    </w:p>
    <w:p w:rsidR="00B11EB3" w:rsidRDefault="00B11EB3" w:rsidP="00B11EB3">
      <w:pPr>
        <w:pStyle w:val="DanceBody"/>
      </w:pPr>
      <w:r>
        <w:t xml:space="preserve"> 1- 8</w:t>
      </w:r>
      <w:r>
        <w:tab/>
        <w:t>1s set, cast (2s step up); 1s set, cross RH &amp; face out</w:t>
      </w:r>
    </w:p>
    <w:p w:rsidR="00B11EB3" w:rsidRDefault="00B11EB3" w:rsidP="00B11EB3">
      <w:pPr>
        <w:pStyle w:val="DanceBody"/>
      </w:pPr>
      <w:r>
        <w:t xml:space="preserve"> 9-12</w:t>
      </w:r>
      <w:r>
        <w:tab/>
        <w:t xml:space="preserve">1L casts up to 1M's place, 1M down to 3L's place </w:t>
      </w:r>
      <w:r>
        <w:rPr>
          <w:b/>
        </w:rPr>
        <w:t>while</w:t>
      </w:r>
      <w:r>
        <w:t xml:space="preserve"> 2s &amp; 3s Petronella turn, 1s dance across </w:t>
      </w:r>
      <w:r>
        <w:rPr>
          <w:b/>
        </w:rPr>
        <w:t>while</w:t>
      </w:r>
      <w:r>
        <w:t xml:space="preserve"> 2s &amp; 3s set</w:t>
      </w:r>
    </w:p>
    <w:p w:rsidR="00B11EB3" w:rsidRDefault="00B11EB3" w:rsidP="00B11EB3">
      <w:pPr>
        <w:pStyle w:val="DanceBody"/>
      </w:pPr>
      <w:r>
        <w:t>13-16</w:t>
      </w:r>
      <w:r>
        <w:tab/>
        <w:t xml:space="preserve">1s dance into 2nd place own side </w:t>
      </w:r>
      <w:r>
        <w:rPr>
          <w:b/>
        </w:rPr>
        <w:t>while</w:t>
      </w:r>
      <w:r>
        <w:t xml:space="preserve"> 2s+3s Petronella turn, All 3 couples set, 2s turning to face down, 3s to face up  (2) 1 (3)</w:t>
      </w:r>
    </w:p>
    <w:p w:rsidR="00B11EB3" w:rsidRDefault="00B11EB3" w:rsidP="00B11EB3">
      <w:pPr>
        <w:pStyle w:val="DanceBody"/>
      </w:pPr>
      <w:r>
        <w:t>17-20</w:t>
      </w:r>
      <w:r>
        <w:tab/>
        <w:t xml:space="preserve">1L dances diagonally down to 3M's place &amp; up to 1M's place </w:t>
      </w:r>
      <w:r w:rsidRPr="008E0000">
        <w:rPr>
          <w:b/>
        </w:rPr>
        <w:t>while</w:t>
      </w:r>
      <w:r>
        <w:t xml:space="preserve"> </w:t>
      </w:r>
      <w:r w:rsidRPr="008E0000">
        <w:t>1M</w:t>
      </w:r>
      <w:r>
        <w:t xml:space="preserve"> dances through 1L's place &amp; down to 3L's place </w:t>
      </w:r>
      <w:r>
        <w:rPr>
          <w:b/>
        </w:rPr>
        <w:t>while</w:t>
      </w:r>
      <w:r>
        <w:t xml:space="preserve"> 2s &amp; 3s Petronella turn to line across in 2nd place</w:t>
      </w:r>
    </w:p>
    <w:p w:rsidR="00B11EB3" w:rsidRDefault="00B11EB3" w:rsidP="00B11EB3">
      <w:pPr>
        <w:pStyle w:val="DanceBody"/>
      </w:pPr>
      <w:r>
        <w:t>21-24</w:t>
      </w:r>
      <w:r>
        <w:tab/>
        <w:t xml:space="preserve">1s dance up/down centre &amp; turn 3/4 RH to 2nd place opposite sides </w:t>
      </w:r>
      <w:r>
        <w:rPr>
          <w:b/>
        </w:rPr>
        <w:t>while</w:t>
      </w:r>
      <w:r>
        <w:t xml:space="preserve"> 2s &amp; 3s set (Lady facing Lady, Man facing Man), dance Petronella turn, 3s to 1st place, 2s to 3rd place, all couples on opp sides.  (3) (1) (2)</w:t>
      </w:r>
    </w:p>
    <w:p w:rsidR="00B11EB3" w:rsidRDefault="00B11EB3" w:rsidP="00B11EB3">
      <w:pPr>
        <w:pStyle w:val="DanceBody"/>
        <w:keepNext w:val="0"/>
      </w:pPr>
      <w:r>
        <w:t>25-32</w:t>
      </w:r>
      <w:r>
        <w:tab/>
        <w:t>3s+1s+2s Set+Link for 3 into lines across; Set+Link for 3 to end 2 1 3</w:t>
      </w:r>
    </w:p>
    <w:p w:rsidR="00B11EB3" w:rsidRDefault="00B11EB3" w:rsidP="00B11EB3"/>
    <w:p w:rsidR="00B11EB3" w:rsidRDefault="00B11EB3" w:rsidP="00B11EB3">
      <w:pPr>
        <w:pStyle w:val="Minicrib"/>
      </w:pPr>
      <w:r>
        <w:t>BRIGHT AND BREEZY  (R4x32)  4C set</w:t>
      </w:r>
      <w:r>
        <w:tab/>
        <w:t>James Cosh  Glenshee Coll</w:t>
      </w:r>
    </w:p>
    <w:p w:rsidR="00B11EB3" w:rsidRPr="006B40B3" w:rsidRDefault="00B11EB3" w:rsidP="00B11EB3">
      <w:pPr>
        <w:pStyle w:val="DanceBody"/>
      </w:pPr>
      <w:r w:rsidRPr="006B40B3">
        <w:t xml:space="preserve"> 1- 8</w:t>
      </w:r>
      <w:r w:rsidRPr="006B40B3">
        <w:tab/>
        <w:t>1s+2s also 3s+4s turn 1.1/2 times on sides (1s &amp; 4s dance inwards), 1s+4s LH across 1/2 way to face corners &amp; change pls RH with crnrs.  (4) 2 3 (1)</w:t>
      </w:r>
    </w:p>
    <w:p w:rsidR="00B11EB3" w:rsidRDefault="00B11EB3" w:rsidP="00B11EB3">
      <w:pPr>
        <w:pStyle w:val="DanceBody"/>
      </w:pPr>
      <w:r w:rsidRPr="006B40B3">
        <w:t xml:space="preserve"> 9-16</w:t>
      </w:r>
      <w:r w:rsidRPr="006B40B3">
        <w:tab/>
        <w:t>All dance Grand Chain 1/2 way (starting on sides), all dance 1/2 RSh reels of 4 on sides.  4 (2)(3) 1</w:t>
      </w:r>
    </w:p>
    <w:p w:rsidR="00B11EB3" w:rsidRPr="006B40B3" w:rsidRDefault="00B11EB3" w:rsidP="00B11EB3">
      <w:pPr>
        <w:pStyle w:val="DanceBody"/>
      </w:pPr>
      <w:r w:rsidRPr="006B40B3">
        <w:t>17-24</w:t>
      </w:r>
      <w:r w:rsidRPr="006B40B3">
        <w:tab/>
        <w:t>4s+2s dance 1/2 R&amp;L, 2s+4s dance LH across.  2 (4)(3) 1</w:t>
      </w:r>
    </w:p>
    <w:p w:rsidR="00B11EB3" w:rsidRPr="006B40B3" w:rsidRDefault="00B11EB3" w:rsidP="00B11EB3">
      <w:pPr>
        <w:pStyle w:val="DanceBody"/>
        <w:keepNext w:val="0"/>
      </w:pPr>
      <w:r w:rsidRPr="006B40B3">
        <w:t>25-32</w:t>
      </w:r>
      <w:r w:rsidRPr="006B40B3">
        <w:tab/>
        <w:t>4L+3M change place</w:t>
      </w:r>
      <w:r>
        <w:t>s RH, 4M+3L change places RH; 3s+4</w:t>
      </w:r>
      <w:r w:rsidRPr="006B40B3">
        <w:t>s dance RH across.  2 3 4 1</w:t>
      </w:r>
    </w:p>
    <w:p w:rsidR="00B11EB3" w:rsidRDefault="00B11EB3" w:rsidP="00B11EB3"/>
    <w:p w:rsidR="00B11EB3" w:rsidRDefault="00B11EB3" w:rsidP="00B11EB3">
      <w:pPr>
        <w:pStyle w:val="Minicrib"/>
      </w:pPr>
      <w:r>
        <w:t>BRIGHTLINGSEA BELLES  (R8x32)  3C (4C set)</w:t>
      </w:r>
      <w:r>
        <w:tab/>
        <w:t>M Bare  Ness House 1</w:t>
      </w:r>
    </w:p>
    <w:p w:rsidR="00B11EB3" w:rsidRPr="006B40B3" w:rsidRDefault="00B11EB3" w:rsidP="00B11EB3">
      <w:pPr>
        <w:pStyle w:val="DanceBody"/>
      </w:pPr>
      <w:r w:rsidRPr="006B40B3">
        <w:t xml:space="preserve"> 1- 8</w:t>
      </w:r>
      <w:r w:rsidRPr="006B40B3">
        <w:tab/>
        <w:t>1s &amp; 2s dance double Fig of 8 (1s cross down to start)</w:t>
      </w:r>
    </w:p>
    <w:p w:rsidR="00B11EB3" w:rsidRPr="006B40B3" w:rsidRDefault="00B11EB3" w:rsidP="00B11EB3">
      <w:pPr>
        <w:pStyle w:val="DanceBody"/>
      </w:pPr>
      <w:r w:rsidRPr="006B40B3">
        <w:t xml:space="preserve"> 9-16</w:t>
      </w:r>
      <w:r w:rsidRPr="006B40B3">
        <w:tab/>
        <w:t>1s dance Inveran Reels with 2s+3s</w:t>
      </w:r>
    </w:p>
    <w:p w:rsidR="00B11EB3" w:rsidRPr="006B40B3" w:rsidRDefault="00B11EB3" w:rsidP="00B11EB3">
      <w:pPr>
        <w:pStyle w:val="DanceBody"/>
      </w:pPr>
      <w:r w:rsidRPr="006B40B3">
        <w:t>17-24</w:t>
      </w:r>
      <w:r w:rsidRPr="006B40B3">
        <w:tab/>
        <w:t>1s cross RH &amp; cast 1 place, 1s dance DoSiDo while 2s+3s dance 1/2 R&amp;L changing places on sides to start.  3 1 2</w:t>
      </w:r>
    </w:p>
    <w:p w:rsidR="00B11EB3" w:rsidRPr="006B40B3" w:rsidRDefault="00B11EB3" w:rsidP="00B11EB3">
      <w:pPr>
        <w:pStyle w:val="DanceBody"/>
        <w:keepNext w:val="0"/>
      </w:pPr>
      <w:r w:rsidRPr="006B40B3">
        <w:t>25-32</w:t>
      </w:r>
      <w:r w:rsidRPr="006B40B3">
        <w:tab/>
        <w:t>3s+1s+2s Set+Link for 3 twice to end on own sides.  2 1 3</w:t>
      </w:r>
    </w:p>
    <w:p w:rsidR="00B11EB3" w:rsidRDefault="00B11EB3" w:rsidP="00B11EB3"/>
    <w:p w:rsidR="00B11EB3" w:rsidRDefault="00B11EB3" w:rsidP="00B11EB3">
      <w:pPr>
        <w:pStyle w:val="Minicrib"/>
      </w:pPr>
      <w:r>
        <w:t>BRIGS OF AYR  (S3x32)  3C set</w:t>
      </w:r>
      <w:r>
        <w:tab/>
        <w:t>Jean Attwood  Alexander Bk 4</w:t>
      </w:r>
    </w:p>
    <w:p w:rsidR="00B11EB3" w:rsidRPr="006B40B3" w:rsidRDefault="00B11EB3" w:rsidP="00B11EB3">
      <w:pPr>
        <w:pStyle w:val="DanceBody"/>
      </w:pPr>
      <w:r w:rsidRPr="006B40B3">
        <w:t xml:space="preserve"> 1- 8</w:t>
      </w:r>
      <w:r w:rsidRPr="006B40B3">
        <w:tab/>
        <w:t>All set, turn 2H to face up, dance up &amp; cast to 3 2 1</w:t>
      </w:r>
    </w:p>
    <w:p w:rsidR="00B11EB3" w:rsidRPr="006B40B3" w:rsidRDefault="00B11EB3" w:rsidP="00B11EB3">
      <w:pPr>
        <w:pStyle w:val="DanceBody"/>
      </w:pPr>
      <w:r w:rsidRPr="006B40B3">
        <w:t xml:space="preserve"> 9-16</w:t>
      </w:r>
      <w:r w:rsidRPr="006B40B3">
        <w:tab/>
        <w:t>3s+1s dance double Fig of 8 round 2s</w:t>
      </w:r>
      <w:r>
        <w:t xml:space="preserve"> (3s cast, 1s cross up)</w:t>
      </w:r>
    </w:p>
    <w:p w:rsidR="00B11EB3" w:rsidRDefault="00B11EB3" w:rsidP="00B11EB3">
      <w:pPr>
        <w:pStyle w:val="DanceBody"/>
      </w:pPr>
      <w:r w:rsidRPr="006B40B3">
        <w:t>17-24</w:t>
      </w:r>
      <w:r w:rsidRPr="006B40B3">
        <w:tab/>
        <w:t>1s dance in &amp; cast up to 2nd place, 1s circle 3H round to left (1L with 3s at top &amp; 1M with 2s)</w:t>
      </w:r>
      <w:r>
        <w:t>.</w:t>
      </w:r>
    </w:p>
    <w:p w:rsidR="00B11EB3" w:rsidRPr="006B40B3" w:rsidRDefault="00B11EB3" w:rsidP="00B11EB3">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B11EB3" w:rsidRPr="006B40B3" w:rsidRDefault="00B11EB3" w:rsidP="00B11EB3">
      <w:pPr>
        <w:pStyle w:val="DanceBody"/>
        <w:keepNext w:val="0"/>
      </w:pPr>
      <w:r w:rsidRPr="006B40B3">
        <w:t>29-32</w:t>
      </w:r>
      <w:r w:rsidRPr="006B40B3">
        <w:tab/>
        <w:t>1s circle 3H round to right (1M with 3s at top &amp; 1L with 2s).  3 1 2</w:t>
      </w:r>
    </w:p>
    <w:p w:rsidR="00B11EB3" w:rsidRDefault="00B11EB3" w:rsidP="00B11EB3"/>
    <w:p w:rsidR="00B11EB3" w:rsidRDefault="00B11EB3" w:rsidP="00B11EB3">
      <w:pPr>
        <w:pStyle w:val="Minicrib"/>
      </w:pPr>
      <w:r>
        <w:t>BRISBANE GLEN  (S3x32)  3C set</w:t>
      </w:r>
      <w:r>
        <w:tab/>
        <w:t>John A Johnston  Jig Time 1</w:t>
      </w:r>
    </w:p>
    <w:p w:rsidR="00B11EB3" w:rsidRDefault="00B11EB3" w:rsidP="00B11EB3">
      <w:pPr>
        <w:pStyle w:val="DanceBody"/>
      </w:pPr>
      <w:r>
        <w:t xml:space="preserve"> 1- 8</w:t>
      </w:r>
      <w:r>
        <w:tab/>
        <w:t>1s+2s set &amp; petronella in tandem; petronella in tandem again to opp sides &amp; cross RH with partner. 2 1 3</w:t>
      </w:r>
    </w:p>
    <w:p w:rsidR="00B11EB3" w:rsidRDefault="00B11EB3" w:rsidP="00B11EB3">
      <w:pPr>
        <w:pStyle w:val="DanceBody"/>
      </w:pPr>
      <w:r>
        <w:t xml:space="preserve"> 9-16</w:t>
      </w:r>
      <w:r>
        <w:tab/>
        <w:t>All dance Set+Link for 3 couples; 1s dance 1/2 Diag R&amp;L (1M down, 1L up to start)</w:t>
      </w:r>
    </w:p>
    <w:p w:rsidR="00B11EB3" w:rsidRDefault="00B11EB3" w:rsidP="00B11EB3">
      <w:pPr>
        <w:pStyle w:val="DanceBody"/>
      </w:pPr>
      <w:r>
        <w:t>17-24</w:t>
      </w:r>
      <w:r>
        <w:tab/>
        <w:t>All repeat 9-16 to end (3) (1) (2)</w:t>
      </w:r>
    </w:p>
    <w:p w:rsidR="00B11EB3" w:rsidRDefault="00B11EB3" w:rsidP="00B11EB3">
      <w:pPr>
        <w:pStyle w:val="DanceBody"/>
        <w:keepNext w:val="0"/>
      </w:pPr>
      <w:r>
        <w:t>25-32</w:t>
      </w:r>
      <w:r>
        <w:tab/>
        <w:t>All Advance (1), Retire (1) &amp; repeat; All 1/2 turn partner 2H, pull back RSh &amp; dance (curve) out to own side.  3 1 2</w:t>
      </w:r>
    </w:p>
    <w:p w:rsidR="00B11EB3" w:rsidRDefault="00B11EB3" w:rsidP="00B11EB3"/>
    <w:p w:rsidR="00B11EB3" w:rsidRDefault="00B11EB3" w:rsidP="00B11EB3">
      <w:pPr>
        <w:pStyle w:val="Minicrib"/>
      </w:pPr>
      <w:r>
        <w:t>BRISK BOB  (S4x32)  4C Set</w:t>
      </w:r>
      <w:r>
        <w:tab/>
        <w:t>John Drewry  Summer Coll 3</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All dance 1/2 reels of 4 on sides, 4s+3s also 2s+1s dance RH across</w:t>
      </w:r>
    </w:p>
    <w:p w:rsidR="00B11EB3" w:rsidRPr="006B40B3" w:rsidRDefault="00B11EB3" w:rsidP="00B11EB3">
      <w:pPr>
        <w:pStyle w:val="DanceBody"/>
      </w:pPr>
      <w:r w:rsidRPr="006B40B3">
        <w:t xml:space="preserve"> 9-16</w:t>
      </w:r>
      <w:r w:rsidRPr="006B40B3">
        <w:tab/>
        <w:t>All dance 1/2 reel of 4 on sides, 2s+3s dance LH across</w:t>
      </w:r>
    </w:p>
    <w:p w:rsidR="00B11EB3" w:rsidRPr="006B40B3" w:rsidRDefault="00B11EB3" w:rsidP="00B11EB3">
      <w:pPr>
        <w:pStyle w:val="DanceBody"/>
      </w:pPr>
      <w:r w:rsidRPr="006B40B3">
        <w:t>17-24</w:t>
      </w:r>
      <w:r w:rsidRPr="006B40B3">
        <w:tab/>
        <w:t>All Ladies cross passing partner LSh &amp; dance down/up to new places, all Men cross passing ptnr RSh &amp; dance down/up to new pl.  3 4 (1)(2)</w:t>
      </w:r>
    </w:p>
    <w:p w:rsidR="00B11EB3" w:rsidRPr="006B40B3" w:rsidRDefault="00B11EB3" w:rsidP="00B11EB3">
      <w:pPr>
        <w:pStyle w:val="DanceBody"/>
        <w:keepNext w:val="0"/>
      </w:pPr>
      <w:r w:rsidRPr="006B40B3">
        <w:t>25-32</w:t>
      </w:r>
      <w:r w:rsidRPr="006B40B3">
        <w:tab/>
        <w:t>4L+1L change places RH &amp; set to each other while 4M+1M set &amp; change places RH, 1s+4s circle 4H round to left.  3 1 (4)(2)</w:t>
      </w:r>
    </w:p>
    <w:p w:rsidR="00B11EB3" w:rsidRDefault="00B11EB3" w:rsidP="00B11EB3"/>
    <w:p w:rsidR="00B11EB3" w:rsidRDefault="00B11EB3" w:rsidP="00B11EB3">
      <w:pPr>
        <w:pStyle w:val="Minicrib"/>
      </w:pPr>
      <w:r>
        <w:t>THE BRISK YOUNG LAD  (J5x48)  5C set</w:t>
      </w:r>
      <w:r>
        <w:tab/>
        <w:t>John Drewry  Autumn Coll 84</w:t>
      </w:r>
    </w:p>
    <w:p w:rsidR="00B11EB3" w:rsidRPr="006B40B3" w:rsidRDefault="00B11EB3" w:rsidP="00B11EB3">
      <w:pPr>
        <w:pStyle w:val="DanceBody"/>
      </w:pPr>
      <w:r w:rsidRPr="006B40B3">
        <w:t xml:space="preserve"> 1-12</w:t>
      </w:r>
      <w:r w:rsidRPr="006B40B3">
        <w:tab/>
        <w:t>1s+2s+4s+5s dance RSh reel of 4 on sides (3s stand)</w:t>
      </w:r>
    </w:p>
    <w:p w:rsidR="00B11EB3" w:rsidRPr="006B40B3" w:rsidRDefault="00B11EB3" w:rsidP="00B11EB3">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B11EB3" w:rsidRPr="006B40B3" w:rsidRDefault="00B11EB3" w:rsidP="00B11EB3">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B11EB3" w:rsidRPr="006B40B3" w:rsidRDefault="00B11EB3" w:rsidP="00B11EB3">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B11EB3" w:rsidRPr="006B40B3" w:rsidRDefault="00B11EB3" w:rsidP="00B11EB3">
      <w:pPr>
        <w:pStyle w:val="DanceBody"/>
      </w:pPr>
      <w:r w:rsidRPr="006B40B3">
        <w:t>33-40</w:t>
      </w:r>
      <w:r w:rsidRPr="006B40B3">
        <w:tab/>
        <w:t>All circle 10H round &amp; back</w:t>
      </w:r>
    </w:p>
    <w:p w:rsidR="00B11EB3" w:rsidRPr="006B40B3" w:rsidRDefault="00B11EB3" w:rsidP="00B11EB3">
      <w:pPr>
        <w:pStyle w:val="DanceBody"/>
        <w:keepNext w:val="0"/>
      </w:pPr>
      <w:r w:rsidRPr="006B40B3">
        <w:t>41-48</w:t>
      </w:r>
      <w:r w:rsidRPr="006B40B3">
        <w:tab/>
        <w:t>2s+3s+4s+5s set &amp; cast up 1 place while 1s set advancing &amp; lead down to bottom, all turn RH</w:t>
      </w:r>
    </w:p>
    <w:p w:rsidR="00B11EB3" w:rsidRDefault="00B11EB3" w:rsidP="00B11EB3"/>
    <w:p w:rsidR="00B11EB3" w:rsidRDefault="00B11EB3" w:rsidP="00B11EB3">
      <w:pPr>
        <w:pStyle w:val="Minicrib"/>
      </w:pPr>
      <w:r>
        <w:t>BRISTOL FASHION  (S3x32)  3C set</w:t>
      </w:r>
      <w:r>
        <w:tab/>
        <w:t>Roy Goldring  A Reel For Alice</w:t>
      </w:r>
    </w:p>
    <w:p w:rsidR="00B11EB3" w:rsidRPr="006B40B3" w:rsidRDefault="00B11EB3" w:rsidP="00B11EB3">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B11EB3" w:rsidRPr="006B40B3" w:rsidRDefault="00B11EB3" w:rsidP="00B11EB3">
      <w:pPr>
        <w:pStyle w:val="DanceBody"/>
      </w:pPr>
      <w:r w:rsidRPr="006B40B3">
        <w:t xml:space="preserve"> 9-16</w:t>
      </w:r>
      <w:r w:rsidRPr="006B40B3">
        <w:tab/>
        <w:t>2M+1L+3M dance RH across &amp; LH back as 2L+1M+3L dance LH across &amp; RH back. 1s curve away from each other, ready for …</w:t>
      </w:r>
    </w:p>
    <w:p w:rsidR="00B11EB3" w:rsidRPr="006B40B3" w:rsidRDefault="00B11EB3" w:rsidP="00B11EB3">
      <w:pPr>
        <w:pStyle w:val="DanceBody"/>
      </w:pPr>
      <w:r w:rsidRPr="006B40B3">
        <w:t>17-20</w:t>
      </w:r>
      <w:r w:rsidRPr="006B40B3">
        <w:tab/>
        <w:t>1L+3M turn LH 1.1/2 (4 bars) ; 1M+3L turn RH 1.1/2 (4 bars) to finish on sides 2 3 (1)</w:t>
      </w:r>
    </w:p>
    <w:p w:rsidR="00B11EB3" w:rsidRPr="006B40B3" w:rsidRDefault="00B11EB3" w:rsidP="00B11EB3">
      <w:pPr>
        <w:pStyle w:val="DanceBody"/>
      </w:pPr>
      <w:r w:rsidRPr="006B40B3">
        <w:t>21-24</w:t>
      </w:r>
      <w:r w:rsidRPr="006B40B3">
        <w:tab/>
        <w:t>1s cross up to dance 1/2 Fig 8 round 3s.   2 3 1</w:t>
      </w:r>
    </w:p>
    <w:p w:rsidR="00B11EB3" w:rsidRDefault="00B11EB3" w:rsidP="00B11EB3">
      <w:pPr>
        <w:pStyle w:val="DanceBody"/>
        <w:keepNext w:val="0"/>
      </w:pPr>
      <w:r w:rsidRPr="006B40B3">
        <w:t>25-32</w:t>
      </w:r>
      <w:r w:rsidRPr="006B40B3">
        <w:tab/>
        <w:t>2s+1s petronella turn into centre, face ptnr &amp; set; 2s+1s turn ptnr 2H 1.1/4 to finish on own sides</w:t>
      </w:r>
    </w:p>
    <w:p w:rsidR="00B11EB3" w:rsidRDefault="00B11EB3" w:rsidP="00B11EB3"/>
    <w:p w:rsidR="00B11EB3" w:rsidRDefault="00B11EB3" w:rsidP="00B11EB3">
      <w:pPr>
        <w:pStyle w:val="Minicrib"/>
      </w:pPr>
      <w:r>
        <w:t>THE BRITANNIA TWOSTEP  (M16)  Round the Room</w:t>
      </w:r>
      <w:r>
        <w:tab/>
      </w:r>
    </w:p>
    <w:p w:rsidR="00B11EB3" w:rsidRDefault="00B11EB3" w:rsidP="00B11EB3">
      <w:pPr>
        <w:pStyle w:val="DanceBody"/>
      </w:pPr>
      <w:r>
        <w:t>Round the Room</w:t>
      </w:r>
      <w:r w:rsidRPr="00704F64">
        <w:t xml:space="preserve"> </w:t>
      </w:r>
      <w:r>
        <w:t>i</w:t>
      </w:r>
      <w:r w:rsidRPr="00704F64">
        <w:t>n</w:t>
      </w:r>
      <w:r>
        <w:t xml:space="preserve"> 3s facing anticlockwise</w:t>
      </w:r>
    </w:p>
    <w:p w:rsidR="00B11EB3" w:rsidRPr="006B40B3" w:rsidRDefault="00B11EB3" w:rsidP="00B11EB3">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B11EB3" w:rsidRPr="006B40B3" w:rsidRDefault="00B11EB3" w:rsidP="00B11EB3">
      <w:pPr>
        <w:pStyle w:val="DanceBody"/>
      </w:pPr>
      <w:r w:rsidRPr="006B40B3">
        <w:t xml:space="preserve"> 5- 8</w:t>
      </w:r>
      <w:r w:rsidRPr="006B40B3">
        <w:tab/>
        <w:t>Skip forward for two steps, then backwards for two steps.</w:t>
      </w:r>
    </w:p>
    <w:p w:rsidR="00B11EB3" w:rsidRPr="006B40B3" w:rsidRDefault="00B11EB3" w:rsidP="00B11EB3">
      <w:pPr>
        <w:pStyle w:val="DanceBody"/>
      </w:pPr>
      <w:r w:rsidRPr="006B40B3">
        <w:t xml:space="preserve"> 9-12</w:t>
      </w:r>
      <w:r w:rsidRPr="006B40B3">
        <w:tab/>
        <w:t>All set &amp; Ladies turn under Mans arms</w:t>
      </w:r>
    </w:p>
    <w:p w:rsidR="00B11EB3" w:rsidRDefault="00B11EB3" w:rsidP="00B11EB3">
      <w:pPr>
        <w:pStyle w:val="DanceBody"/>
        <w:keepNext w:val="0"/>
      </w:pPr>
      <w:r w:rsidRPr="006B40B3">
        <w:t>13-16</w:t>
      </w:r>
      <w:r w:rsidRPr="006B40B3">
        <w:tab/>
        <w:t>Skip forward for two steps, then backwards for two steps</w:t>
      </w:r>
    </w:p>
    <w:p w:rsidR="00B11EB3" w:rsidRDefault="00B11EB3" w:rsidP="00B11EB3"/>
    <w:p w:rsidR="00B11EB3" w:rsidRDefault="00B11EB3" w:rsidP="00B11EB3">
      <w:pPr>
        <w:pStyle w:val="Minicrib"/>
      </w:pPr>
      <w:r>
        <w:t>THE BRITISH GRENADIERS  (R8x32)  3C (4C set)</w:t>
      </w:r>
      <w:r>
        <w:tab/>
        <w:t>MMM 1</w:t>
      </w:r>
    </w:p>
    <w:p w:rsidR="00B11EB3" w:rsidRPr="006B40B3" w:rsidRDefault="00B11EB3" w:rsidP="00B11EB3">
      <w:pPr>
        <w:pStyle w:val="DanceBody"/>
      </w:pPr>
      <w:r w:rsidRPr="006B40B3">
        <w:t xml:space="preserve"> 1- 8</w:t>
      </w:r>
      <w:r w:rsidRPr="006B40B3">
        <w:tab/>
        <w:t>1L+2L+3L Adv+Ret for 2 steps, 1M+2M+3M Adv+Ret</w:t>
      </w:r>
    </w:p>
    <w:p w:rsidR="00B11EB3" w:rsidRPr="006B40B3" w:rsidRDefault="00B11EB3" w:rsidP="00B11EB3">
      <w:pPr>
        <w:pStyle w:val="DanceBody"/>
      </w:pPr>
      <w:r w:rsidRPr="006B40B3">
        <w:t xml:space="preserve"> 9-16</w:t>
      </w:r>
      <w:r w:rsidRPr="006B40B3">
        <w:tab/>
        <w:t>1s followed by 2s+3s cast on own sides to 3rd place &amp; lead back up to original places</w:t>
      </w:r>
    </w:p>
    <w:p w:rsidR="00B11EB3" w:rsidRPr="006B40B3" w:rsidRDefault="00B11EB3" w:rsidP="00B11EB3">
      <w:pPr>
        <w:pStyle w:val="DanceBody"/>
      </w:pPr>
      <w:r w:rsidRPr="006B40B3">
        <w:t>17-24</w:t>
      </w:r>
      <w:r w:rsidRPr="006B40B3">
        <w:tab/>
        <w:t>1s+2s+3s dance 6H round &amp; back</w:t>
      </w:r>
    </w:p>
    <w:p w:rsidR="00B11EB3" w:rsidRPr="006B40B3" w:rsidRDefault="00B11EB3" w:rsidP="00B11EB3">
      <w:pPr>
        <w:pStyle w:val="DanceBody"/>
        <w:keepNext w:val="0"/>
      </w:pPr>
      <w:r w:rsidRPr="006B40B3">
        <w:t>25-32</w:t>
      </w:r>
      <w:r w:rsidRPr="006B40B3">
        <w:tab/>
        <w:t>1s+2s dance the Poussette.  2 1 3</w:t>
      </w:r>
    </w:p>
    <w:p w:rsidR="00B11EB3" w:rsidRDefault="00B11EB3" w:rsidP="00B11EB3"/>
    <w:p w:rsidR="00B11EB3" w:rsidRDefault="00B11EB3" w:rsidP="00B11EB3">
      <w:pPr>
        <w:pStyle w:val="Minicrib"/>
      </w:pPr>
      <w:r>
        <w:t>THE BRITISH IMMIGRANT  (J4x32)  4C set</w:t>
      </w:r>
      <w:r>
        <w:tab/>
        <w:t>John S Trew  Martello Tower 1</w:t>
      </w:r>
    </w:p>
    <w:p w:rsidR="00B11EB3" w:rsidRPr="006B40B3" w:rsidRDefault="00B11EB3" w:rsidP="00B11EB3">
      <w:pPr>
        <w:pStyle w:val="DanceBody"/>
      </w:pPr>
      <w:r w:rsidRPr="006B40B3">
        <w:t xml:space="preserve"> 1- 8</w:t>
      </w:r>
      <w:r w:rsidRPr="006B40B3">
        <w:tab/>
        <w:t>1s+2s dance RH across for 3 steps, LH across for 3 steps, 1s cast as 2s dance up while 3s+4s dance RH across &amp; back</w:t>
      </w:r>
    </w:p>
    <w:p w:rsidR="00B11EB3" w:rsidRPr="006B40B3" w:rsidRDefault="00B11EB3" w:rsidP="00B11EB3">
      <w:pPr>
        <w:pStyle w:val="DanceBody"/>
      </w:pPr>
      <w:r w:rsidRPr="006B40B3">
        <w:t xml:space="preserve"> 9-16</w:t>
      </w:r>
      <w:r w:rsidRPr="006B40B3">
        <w:tab/>
        <w:t>1L dances Fig of 8 round 2s while 1M dances Fig of 8 round 3s</w:t>
      </w:r>
    </w:p>
    <w:p w:rsidR="00B11EB3" w:rsidRPr="006B40B3" w:rsidRDefault="00B11EB3" w:rsidP="00B11EB3">
      <w:pPr>
        <w:pStyle w:val="DanceBody"/>
      </w:pPr>
      <w:r w:rsidRPr="006B40B3">
        <w:t>17-24</w:t>
      </w:r>
      <w:r w:rsidRPr="006B40B3">
        <w:tab/>
        <w:t>1s set, cast to 3rd place, turn RH &amp; face down in prom hold (Lady on Mans left)</w:t>
      </w:r>
    </w:p>
    <w:p w:rsidR="00B11EB3" w:rsidRPr="006B40B3" w:rsidRDefault="00B11EB3" w:rsidP="00B11EB3">
      <w:pPr>
        <w:pStyle w:val="DanceBody"/>
        <w:keepNext w:val="0"/>
      </w:pPr>
      <w:r w:rsidRPr="006B40B3">
        <w:t>25-32</w:t>
      </w:r>
      <w:r w:rsidRPr="006B40B3">
        <w:tab/>
        <w:t>1s dance reel of 3 across giving RSh to 4M to start &amp; ending in 4th place</w:t>
      </w:r>
    </w:p>
    <w:p w:rsidR="00B11EB3" w:rsidRDefault="00B11EB3" w:rsidP="00B11EB3"/>
    <w:p w:rsidR="00B11EB3" w:rsidRDefault="00B11EB3" w:rsidP="00B11EB3">
      <w:pPr>
        <w:pStyle w:val="Minicrib"/>
      </w:pPr>
      <w:r>
        <w:t>BRITISH MAN O' WAR  (R32)  Round the Room</w:t>
      </w:r>
      <w:r>
        <w:tab/>
      </w:r>
    </w:p>
    <w:p w:rsidR="00B11EB3" w:rsidRPr="000D60D4" w:rsidRDefault="00B11EB3" w:rsidP="00B11EB3">
      <w:pPr>
        <w:pStyle w:val="DanceBody"/>
      </w:pPr>
      <w:r w:rsidRPr="000D60D4">
        <w:rPr>
          <w:noProof/>
        </w:rPr>
        <w:t>Round the Room 2 facing 2</w:t>
      </w:r>
    </w:p>
    <w:p w:rsidR="00B11EB3" w:rsidRPr="000D60D4" w:rsidRDefault="00B11EB3" w:rsidP="00B11EB3">
      <w:pPr>
        <w:pStyle w:val="DanceBody"/>
      </w:pPr>
      <w:r w:rsidRPr="000D60D4">
        <w:t xml:space="preserve"> 1- 8</w:t>
      </w:r>
      <w:r w:rsidRPr="000D60D4">
        <w:tab/>
        <w:t>All circle 4H round &amp; back</w:t>
      </w:r>
    </w:p>
    <w:p w:rsidR="00B11EB3" w:rsidRPr="000D60D4" w:rsidRDefault="00B11EB3" w:rsidP="00B11EB3">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B11EB3" w:rsidRDefault="00B11EB3" w:rsidP="00B11EB3">
      <w:pPr>
        <w:pStyle w:val="DanceBody"/>
      </w:pPr>
      <w:r w:rsidRPr="000D60D4">
        <w:t>17-24</w:t>
      </w:r>
      <w:r w:rsidRPr="000D60D4">
        <w:tab/>
      </w:r>
      <w:r>
        <w:t>Couple facing clockwise repeat 9-16</w:t>
      </w:r>
    </w:p>
    <w:p w:rsidR="00B11EB3" w:rsidRPr="000D60D4" w:rsidRDefault="00B11EB3" w:rsidP="00B11EB3">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B11EB3" w:rsidRDefault="00B11EB3" w:rsidP="00B11EB3"/>
    <w:p w:rsidR="00B11EB3" w:rsidRDefault="00B11EB3" w:rsidP="00B11EB3">
      <w:pPr>
        <w:pStyle w:val="Minicrib"/>
      </w:pPr>
      <w:r>
        <w:t>BROADFORD BAY  (R8x32)  3C (4C set)</w:t>
      </w:r>
      <w:r>
        <w:tab/>
        <w:t>Anne Grant  Skye Coll 1</w:t>
      </w:r>
    </w:p>
    <w:p w:rsidR="00B11EB3" w:rsidRPr="006B40B3" w:rsidRDefault="00B11EB3" w:rsidP="00B11EB3">
      <w:pPr>
        <w:pStyle w:val="DanceBody"/>
      </w:pPr>
      <w:r w:rsidRPr="006B40B3">
        <w:t xml:space="preserve"> 1- 8</w:t>
      </w:r>
      <w:r w:rsidRPr="006B40B3">
        <w:tab/>
        <w:t>1s followed by 2s dance down the middle, cast up round 3s on own sides, dance in &amp; up to top, 1s casting to 2nd place</w:t>
      </w:r>
    </w:p>
    <w:p w:rsidR="00B11EB3" w:rsidRPr="006B40B3" w:rsidRDefault="00B11EB3" w:rsidP="00B11EB3">
      <w:pPr>
        <w:pStyle w:val="DanceBody"/>
      </w:pPr>
      <w:r w:rsidRPr="006B40B3">
        <w:t xml:space="preserve"> 9-16</w:t>
      </w:r>
      <w:r w:rsidRPr="006B40B3">
        <w:tab/>
        <w:t>2s+1s+3s dance Grand Chain (2M &amp; 1L end facing out)</w:t>
      </w:r>
    </w:p>
    <w:p w:rsidR="00B11EB3" w:rsidRDefault="00B11EB3" w:rsidP="00B11EB3">
      <w:pPr>
        <w:pStyle w:val="DanceBody"/>
        <w:rPr>
          <w:b/>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rPr>
        <w:t>while</w:t>
      </w:r>
    </w:p>
    <w:p w:rsidR="00B11EB3" w:rsidRDefault="00B11EB3" w:rsidP="00B11EB3">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B11EB3" w:rsidRPr="006B40B3" w:rsidRDefault="00B11EB3" w:rsidP="00B11EB3">
      <w:pPr>
        <w:pStyle w:val="DanceBody"/>
        <w:keepNext w:val="0"/>
      </w:pPr>
      <w:r w:rsidRPr="006B40B3">
        <w:t>25-32</w:t>
      </w:r>
      <w:r w:rsidRPr="006B40B3">
        <w:tab/>
        <w:t>2s+1s dance diagonal reel of 4 ending on own sides with 1s in 2nd place</w:t>
      </w:r>
      <w:r>
        <w:t>. 2 1 3</w:t>
      </w:r>
    </w:p>
    <w:p w:rsidR="00B11EB3" w:rsidRDefault="00B11EB3" w:rsidP="00B11EB3"/>
    <w:p w:rsidR="00B11EB3" w:rsidRDefault="00B11EB3" w:rsidP="00B11EB3">
      <w:pPr>
        <w:pStyle w:val="Minicrib"/>
      </w:pPr>
      <w:r>
        <w:t>THE BROADSWORD  (J8x32)  2C (4C set)</w:t>
      </w:r>
      <w:r>
        <w:tab/>
        <w:t>Chris Ronald  Formation Foundations</w:t>
      </w:r>
    </w:p>
    <w:p w:rsidR="00B11EB3" w:rsidRDefault="00B11EB3" w:rsidP="00B11EB3">
      <w:pPr>
        <w:pStyle w:val="DanceBody"/>
      </w:pPr>
      <w:r>
        <w:t xml:space="preserve"> 1- 4</w:t>
      </w:r>
      <w:r>
        <w:tab/>
        <w:t>1s dance down below 2s &amp; cast up to places</w:t>
      </w:r>
    </w:p>
    <w:p w:rsidR="00B11EB3" w:rsidRDefault="00B11EB3" w:rsidP="00B11EB3">
      <w:pPr>
        <w:pStyle w:val="DanceBody"/>
      </w:pPr>
      <w:r>
        <w:t xml:space="preserve"> 5- 8</w:t>
      </w:r>
      <w:r>
        <w:tab/>
        <w:t>2s lead up LH, cross &amp; cast to 2nd place on opposite sides.  1 (2)</w:t>
      </w:r>
    </w:p>
    <w:p w:rsidR="00B11EB3" w:rsidRDefault="00B11EB3" w:rsidP="00B11EB3">
      <w:pPr>
        <w:pStyle w:val="DanceBody"/>
      </w:pPr>
      <w:r>
        <w:t xml:space="preserve"> 9-16</w:t>
      </w:r>
      <w:r>
        <w:tab/>
        <w:t>1s+2s dance 6 bars R&amp;L, 2s+1s turn 3/4 LH on the sides into lines across, 1s facing down, 2s facing up &amp; Ladies in the middle</w:t>
      </w:r>
    </w:p>
    <w:p w:rsidR="00B11EB3" w:rsidRDefault="00B11EB3" w:rsidP="00B11EB3">
      <w:pPr>
        <w:pStyle w:val="DanceBody"/>
      </w:pPr>
      <w:r>
        <w:t>17-24</w:t>
      </w:r>
      <w:r>
        <w:tab/>
        <w:t>1s+2s dance the Targe:</w:t>
      </w:r>
    </w:p>
    <w:p w:rsidR="00B11EB3" w:rsidRDefault="00B11EB3" w:rsidP="00B11EB3">
      <w:pPr>
        <w:pStyle w:val="DanceBody"/>
      </w:pPr>
      <w:r>
        <w:tab/>
      </w:r>
      <w:r w:rsidRPr="004117C8">
        <w:t xml:space="preserve">17-18 </w:t>
      </w:r>
      <w:r>
        <w:t xml:space="preserve"> </w:t>
      </w:r>
      <w:r w:rsidRPr="004117C8">
        <w:t>1st &amp; 2nd Ladies 3/4 turn RH while Men dance 1/4 way round anticlockwise</w:t>
      </w:r>
    </w:p>
    <w:p w:rsidR="00B11EB3" w:rsidRPr="004117C8" w:rsidRDefault="00B11EB3" w:rsidP="00B11EB3">
      <w:pPr>
        <w:pStyle w:val="DanceBody"/>
      </w:pPr>
      <w:r w:rsidRPr="004117C8">
        <w:tab/>
        <w:t>19-20</w:t>
      </w:r>
      <w:r>
        <w:t xml:space="preserve"> </w:t>
      </w:r>
      <w:r w:rsidRPr="004117C8">
        <w:t xml:space="preserve"> 1st Man with 2nd Lady &amp; 1st Lady with 2nd Man full turn LH</w:t>
      </w:r>
    </w:p>
    <w:p w:rsidR="00B11EB3" w:rsidRPr="004117C8" w:rsidRDefault="00B11EB3" w:rsidP="00B11EB3">
      <w:pPr>
        <w:pStyle w:val="DanceBody"/>
      </w:pPr>
      <w:r w:rsidRPr="004117C8">
        <w:tab/>
        <w:t xml:space="preserve">21-22 </w:t>
      </w:r>
      <w:r>
        <w:t xml:space="preserve"> </w:t>
      </w:r>
      <w:r w:rsidRPr="004117C8">
        <w:t>1st &amp; 2nd Ladies 3/4 turn RH while Men dance 1/4 way round anticlockwise</w:t>
      </w:r>
    </w:p>
    <w:p w:rsidR="00B11EB3" w:rsidRPr="004117C8" w:rsidRDefault="00B11EB3" w:rsidP="00B11EB3">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B11EB3" w:rsidRDefault="00B11EB3" w:rsidP="00B11EB3">
      <w:pPr>
        <w:pStyle w:val="DanceBody"/>
      </w:pPr>
      <w:r w:rsidRPr="004117C8">
        <w:t>25-32</w:t>
      </w:r>
      <w:r w:rsidRPr="004117C8">
        <w:tab/>
      </w:r>
      <w:r>
        <w:t>All set, 1s lead up RH, cross &amp; cast, 2s+1s set</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BROADWAY  (S3x32)  3C set</w:t>
      </w:r>
      <w:r>
        <w:tab/>
        <w:t>C Ronald  Big Apple Coll / Sunday Class Bk 2</w:t>
      </w:r>
    </w:p>
    <w:p w:rsidR="00B11EB3" w:rsidRPr="006B40B3" w:rsidRDefault="00B11EB3" w:rsidP="00B11EB3">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B11EB3" w:rsidRPr="006B40B3" w:rsidRDefault="00B11EB3" w:rsidP="00B11EB3">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B11EB3" w:rsidRPr="006B40B3" w:rsidRDefault="00B11EB3" w:rsidP="00B11EB3">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B11EB3" w:rsidRPr="006B40B3" w:rsidRDefault="00B11EB3" w:rsidP="00B11EB3">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B11EB3" w:rsidRDefault="00B11EB3" w:rsidP="00B11EB3"/>
    <w:p w:rsidR="00B11EB3" w:rsidRDefault="00B11EB3" w:rsidP="00B11EB3">
      <w:pPr>
        <w:pStyle w:val="Minicrib"/>
      </w:pPr>
      <w:r>
        <w:t>BROADWAY STRATHSPEY  (S8x32)  3C (4C set)</w:t>
      </w:r>
      <w:r>
        <w:tab/>
        <w:t>J Rhodes  Snowdon Bk 2</w:t>
      </w:r>
    </w:p>
    <w:p w:rsidR="00B11EB3" w:rsidRPr="006B40B3" w:rsidRDefault="00B11EB3" w:rsidP="00B11EB3">
      <w:pPr>
        <w:pStyle w:val="DanceBody"/>
      </w:pPr>
      <w:r w:rsidRPr="006B40B3">
        <w:t xml:space="preserve"> 1- 8</w:t>
      </w:r>
      <w:r w:rsidRPr="006B40B3">
        <w:tab/>
        <w:t>1s+2s Set+Link, 1s turn RH 1.1/2 times to face 2L</w:t>
      </w:r>
    </w:p>
    <w:p w:rsidR="00B11EB3" w:rsidRPr="006B40B3" w:rsidRDefault="00B11EB3" w:rsidP="00B11EB3">
      <w:pPr>
        <w:pStyle w:val="DanceBody"/>
      </w:pPr>
      <w:r w:rsidRPr="006B40B3">
        <w:t xml:space="preserve"> 9-16</w:t>
      </w:r>
      <w:r w:rsidRPr="006B40B3">
        <w:tab/>
        <w:t>1s set to 2L, turn &amp; set to 3M, set to 3L, turn &amp; set to 2M</w:t>
      </w:r>
    </w:p>
    <w:p w:rsidR="00B11EB3" w:rsidRPr="006B40B3" w:rsidRDefault="00B11EB3" w:rsidP="00B11EB3">
      <w:pPr>
        <w:pStyle w:val="DanceBody"/>
      </w:pPr>
      <w:r w:rsidRPr="006B40B3">
        <w:t>17-24</w:t>
      </w:r>
      <w:r w:rsidRPr="006B40B3">
        <w:tab/>
        <w:t>1s dance RH across (1M with 2s &amp; 1L with 3s) &amp; LH across with other couple</w:t>
      </w:r>
    </w:p>
    <w:p w:rsidR="00B11EB3" w:rsidRPr="006B40B3" w:rsidRDefault="00B11EB3" w:rsidP="00B11EB3">
      <w:pPr>
        <w:pStyle w:val="DanceBody"/>
        <w:keepNext w:val="0"/>
      </w:pPr>
      <w:r w:rsidRPr="006B40B3">
        <w:t>25-32</w:t>
      </w:r>
      <w:r w:rsidRPr="006B40B3">
        <w:tab/>
        <w:t>2s+1s+3s dance reels of 3 on own sides</w:t>
      </w:r>
    </w:p>
    <w:p w:rsidR="00B11EB3" w:rsidRDefault="00B11EB3" w:rsidP="00B11EB3"/>
    <w:p w:rsidR="00B11EB3" w:rsidRDefault="00B11EB3" w:rsidP="00B11EB3">
      <w:pPr>
        <w:pStyle w:val="Minicrib"/>
      </w:pPr>
      <w:r>
        <w:t>BROADWAY WELCOME  (R8x32)  3C (4C set)</w:t>
      </w:r>
      <w:r>
        <w:tab/>
        <w:t>J Rhodes  Snowdon Bk 3</w:t>
      </w:r>
    </w:p>
    <w:p w:rsidR="00B11EB3" w:rsidRPr="006B40B3" w:rsidRDefault="00B11EB3" w:rsidP="00B11EB3">
      <w:pPr>
        <w:pStyle w:val="DanceBody"/>
      </w:pPr>
      <w:r w:rsidRPr="006B40B3">
        <w:t xml:space="preserve"> 1- 8</w:t>
      </w:r>
      <w:r w:rsidRPr="006B40B3">
        <w:tab/>
        <w:t>1s &amp; 2s set, 1s cast &amp; dance 1/2 Fig of 8 around 2s</w:t>
      </w:r>
    </w:p>
    <w:p w:rsidR="00B11EB3" w:rsidRPr="006B40B3" w:rsidRDefault="00B11EB3" w:rsidP="00B11EB3">
      <w:pPr>
        <w:pStyle w:val="DanceBody"/>
      </w:pPr>
      <w:r w:rsidRPr="006B40B3">
        <w:t xml:space="preserve"> 9-16</w:t>
      </w:r>
      <w:r w:rsidRPr="006B40B3">
        <w:tab/>
        <w:t>2s+1s+3s dance reflection reels of 3 on side (1s In &amp; down to start), 1s pass RSh into double triangle formation</w:t>
      </w:r>
    </w:p>
    <w:p w:rsidR="00B11EB3" w:rsidRPr="006B40B3" w:rsidRDefault="00B11EB3" w:rsidP="00B11EB3">
      <w:pPr>
        <w:pStyle w:val="DanceBody"/>
      </w:pPr>
      <w:r w:rsidRPr="006B40B3">
        <w:t>17-24</w:t>
      </w:r>
      <w:r w:rsidRPr="006B40B3">
        <w:tab/>
        <w:t>1s dance Double Triangles</w:t>
      </w:r>
    </w:p>
    <w:p w:rsidR="00B11EB3" w:rsidRPr="006B40B3" w:rsidRDefault="00B11EB3" w:rsidP="00B11EB3">
      <w:pPr>
        <w:pStyle w:val="DanceBody"/>
        <w:keepNext w:val="0"/>
      </w:pPr>
      <w:r w:rsidRPr="006B40B3">
        <w:t>25-32</w:t>
      </w:r>
      <w:r w:rsidRPr="006B40B3">
        <w:tab/>
        <w:t>1s dance Fig of 8 on own sides</w:t>
      </w:r>
    </w:p>
    <w:p w:rsidR="00B11EB3" w:rsidRDefault="00B11EB3" w:rsidP="00B11EB3"/>
    <w:p w:rsidR="00B11EB3" w:rsidRDefault="00B11EB3" w:rsidP="00B11EB3">
      <w:pPr>
        <w:pStyle w:val="Minicrib"/>
      </w:pPr>
      <w:r>
        <w:t>BROCHAN LOM  (S8x32)  3C (4C set)</w:t>
      </w:r>
      <w:r>
        <w:tab/>
        <w:t>Iain Macfarlane</w:t>
      </w:r>
    </w:p>
    <w:p w:rsidR="00B11EB3" w:rsidRDefault="00B11EB3" w:rsidP="00B11EB3">
      <w:pPr>
        <w:pStyle w:val="DanceBody"/>
      </w:pPr>
      <w:r>
        <w:t xml:space="preserve"> 1- 8</w:t>
      </w:r>
      <w:r>
        <w:tab/>
        <w:t>1s+2s+3s Set &amp; Petronella turn to face partner up &amp; down; All 3/4 turn partner 2H  to opp sides &amp; all Set</w:t>
      </w:r>
    </w:p>
    <w:p w:rsidR="00B11EB3" w:rsidRDefault="00B11EB3" w:rsidP="00B11EB3">
      <w:pPr>
        <w:pStyle w:val="DanceBody"/>
      </w:pPr>
      <w:r>
        <w:t xml:space="preserve"> 9-16</w:t>
      </w:r>
      <w:r>
        <w:tab/>
        <w:t>All Adv+Ret (1 step each) twice; All turn partner 2H once round</w:t>
      </w:r>
    </w:p>
    <w:p w:rsidR="00B11EB3" w:rsidRDefault="00B11EB3" w:rsidP="00B11EB3">
      <w:pPr>
        <w:pStyle w:val="DanceBody"/>
      </w:pPr>
      <w:r>
        <w:t>17-24</w:t>
      </w:r>
      <w:r>
        <w:tab/>
        <w:t>Cross-over Mirror Reels:</w:t>
      </w:r>
    </w:p>
    <w:p w:rsidR="00B11EB3" w:rsidRDefault="00B11EB3" w:rsidP="00B11EB3">
      <w:pPr>
        <w:pStyle w:val="DanceBody"/>
      </w:pPr>
      <w:r>
        <w:tab/>
        <w:t>1s cross down, 2s out/up, 3s in/up to start. As each couple reaches 1st place they cross down  to finish reel on own side. End 1s in centre NHJ facing down, 2s NHJ facing up, 3s in 3rd place own side</w:t>
      </w:r>
    </w:p>
    <w:p w:rsidR="00B11EB3" w:rsidRDefault="00B11EB3" w:rsidP="00B11EB3">
      <w:pPr>
        <w:pStyle w:val="DanceBody"/>
        <w:keepNext w:val="0"/>
      </w:pPr>
      <w:r>
        <w:t>25-32</w:t>
      </w:r>
      <w:r>
        <w:tab/>
        <w:t>1s+2s dance Rondel</w:t>
      </w:r>
    </w:p>
    <w:p w:rsidR="00B11EB3" w:rsidRDefault="00B11EB3" w:rsidP="00B11EB3"/>
    <w:p w:rsidR="00B11EB3" w:rsidRDefault="00B11EB3" w:rsidP="00B11EB3">
      <w:pPr>
        <w:pStyle w:val="Minicrib"/>
      </w:pPr>
      <w:r>
        <w:t>BRODICK CASTLE GARDENS  (M-(S32+J32))  Sq.Set</w:t>
      </w:r>
      <w:r>
        <w:tab/>
        <w:t>Eric Finley  North Ayrshire 50th Anniv</w:t>
      </w:r>
    </w:p>
    <w:p w:rsidR="00B11EB3" w:rsidRDefault="00B11EB3" w:rsidP="00B11EB3">
      <w:pPr>
        <w:pStyle w:val="DanceBody"/>
      </w:pPr>
      <w:r>
        <w:t>Strathspey</w:t>
      </w:r>
    </w:p>
    <w:p w:rsidR="00B11EB3" w:rsidRPr="006B40B3" w:rsidRDefault="00B11EB3" w:rsidP="00B11EB3">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B11EB3" w:rsidRPr="006B40B3" w:rsidRDefault="00B11EB3" w:rsidP="00B11EB3">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B11EB3" w:rsidRPr="006B40B3" w:rsidRDefault="00B11EB3" w:rsidP="00B11EB3">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rPr>
        <w:t>while</w:t>
      </w:r>
      <w:r w:rsidRPr="006B40B3">
        <w:t xml:space="preserve"> 2s+4s dance LH across</w:t>
      </w:r>
    </w:p>
    <w:p w:rsidR="00B11EB3" w:rsidRDefault="00B11EB3" w:rsidP="00B11EB3">
      <w:pPr>
        <w:pStyle w:val="DanceBody"/>
      </w:pPr>
      <w:r>
        <w:t>21-24</w:t>
      </w:r>
      <w:r>
        <w:tab/>
        <w:t>All face partner &amp; set, all turn partner RH once round. 2s &amp; 4s take prom hold (Lady on Man's left)</w:t>
      </w:r>
    </w:p>
    <w:p w:rsidR="00B11EB3" w:rsidRPr="006B40B3" w:rsidRDefault="00B11EB3" w:rsidP="00B11EB3">
      <w:pPr>
        <w:pStyle w:val="DanceBody"/>
      </w:pPr>
      <w:r w:rsidRPr="006B40B3">
        <w:t>25-32</w:t>
      </w:r>
      <w:r w:rsidRPr="006B40B3">
        <w:tab/>
        <w:t>2s+4s in prom hold dance reels of 3 up/down set with corners (2s give RSh to 1L, 4s to 3L to start) All on wrong side of partner</w:t>
      </w:r>
    </w:p>
    <w:p w:rsidR="00B11EB3" w:rsidRDefault="00B11EB3" w:rsidP="00B11EB3">
      <w:pPr>
        <w:pStyle w:val="DanceBody"/>
      </w:pPr>
      <w:r>
        <w:t>Jig</w:t>
      </w:r>
    </w:p>
    <w:p w:rsidR="00B11EB3" w:rsidRPr="006B40B3" w:rsidRDefault="00B11EB3" w:rsidP="00B11EB3">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B11EB3" w:rsidRDefault="00B11EB3" w:rsidP="00B11EB3"/>
    <w:p w:rsidR="00B11EB3" w:rsidRDefault="00B11EB3" w:rsidP="00B11EB3">
      <w:pPr>
        <w:pStyle w:val="Minicrib"/>
      </w:pPr>
      <w:r>
        <w:t>BRODIE CASTLE  (J4x32)  4C set</w:t>
      </w:r>
      <w:r>
        <w:tab/>
        <w:t>John Drewry  Canadian Bk</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B11EB3" w:rsidRPr="006B40B3" w:rsidRDefault="00B11EB3" w:rsidP="00B11EB3">
      <w:pPr>
        <w:pStyle w:val="DanceBody"/>
      </w:pPr>
      <w:r w:rsidRPr="006B40B3">
        <w:t xml:space="preserve"> 9-16</w:t>
      </w:r>
      <w:r w:rsidRPr="006B40B3">
        <w:tab/>
        <w:t>All set in line, 1/2 turn to bring outside persons into centre, set &amp; 1/2 turn back to lines</w:t>
      </w:r>
    </w:p>
    <w:p w:rsidR="00B11EB3" w:rsidRPr="006B40B3" w:rsidRDefault="00B11EB3" w:rsidP="00B11EB3">
      <w:pPr>
        <w:pStyle w:val="DanceBody"/>
      </w:pPr>
      <w:r w:rsidRPr="006B40B3">
        <w:t>17-24</w:t>
      </w:r>
      <w:r w:rsidRPr="006B40B3">
        <w:tab/>
        <w:t>1s &amp; 4s (prom hold) dance RSh reels of 3 across set (1s with 2s &amp; 4s with 3s)</w:t>
      </w:r>
    </w:p>
    <w:p w:rsidR="00B11EB3" w:rsidRPr="006B40B3" w:rsidRDefault="00B11EB3" w:rsidP="00B11EB3">
      <w:pPr>
        <w:pStyle w:val="DanceBody"/>
        <w:keepNext w:val="0"/>
      </w:pPr>
      <w:r w:rsidRPr="006B40B3">
        <w:t>25-32</w:t>
      </w:r>
      <w:r w:rsidRPr="006B40B3">
        <w:tab/>
        <w:t>1s &amp; 4s (prom hold) dance down to bottom/up to top (Men passing LSh), drop RH, cross &amp; cast to 2nd/3rd place then cross RH.  2 4(1)(3)</w:t>
      </w:r>
    </w:p>
    <w:p w:rsidR="00B11EB3" w:rsidRDefault="00B11EB3" w:rsidP="00B11EB3"/>
    <w:p w:rsidR="00B11EB3" w:rsidRDefault="00B11EB3" w:rsidP="00B11EB3">
      <w:pPr>
        <w:pStyle w:val="Minicrib"/>
      </w:pPr>
      <w:r>
        <w:t>BRODIE'S FANCY  (R8x32)  3C (4C set)</w:t>
      </w:r>
      <w:r>
        <w:tab/>
        <w:t>Ian Brockbank</w:t>
      </w:r>
    </w:p>
    <w:p w:rsidR="00B11EB3" w:rsidRPr="006B40B3" w:rsidRDefault="00B11EB3" w:rsidP="00B11EB3">
      <w:pPr>
        <w:pStyle w:val="DanceBody"/>
      </w:pPr>
      <w:r w:rsidRPr="006B40B3">
        <w:t xml:space="preserve"> 1- 8</w:t>
      </w:r>
      <w:r w:rsidRPr="006B40B3">
        <w:tab/>
        <w:t>1s set, cross RH to face 2s, 1s+2s set to each other on sides &amp; change place with 1s dancing between 2s into double triangle pstns</w:t>
      </w:r>
    </w:p>
    <w:p w:rsidR="00B11EB3" w:rsidRPr="006B40B3" w:rsidRDefault="00B11EB3" w:rsidP="00B11EB3">
      <w:pPr>
        <w:pStyle w:val="DanceBody"/>
      </w:pPr>
      <w:r w:rsidRPr="006B40B3">
        <w:t xml:space="preserve"> 9-16</w:t>
      </w:r>
      <w:r w:rsidRPr="006B40B3">
        <w:tab/>
        <w:t>1s dance Double Triangles &amp; end facing 1st corners</w:t>
      </w:r>
    </w:p>
    <w:p w:rsidR="00B11EB3" w:rsidRPr="006B40B3" w:rsidRDefault="00B11EB3" w:rsidP="00B11EB3">
      <w:pPr>
        <w:pStyle w:val="DanceBody"/>
      </w:pPr>
      <w:r w:rsidRPr="006B40B3">
        <w:t>17-24</w:t>
      </w:r>
      <w:r w:rsidRPr="006B40B3">
        <w:tab/>
        <w:t>1s turn 1st corner, partner, 2nd corner &amp; partner to end 2nd place opposite sides</w:t>
      </w:r>
    </w:p>
    <w:p w:rsidR="00B11EB3" w:rsidRPr="006B40B3" w:rsidRDefault="00B11EB3" w:rsidP="00B11EB3">
      <w:pPr>
        <w:pStyle w:val="DanceBody"/>
        <w:keepNext w:val="0"/>
      </w:pPr>
      <w:r w:rsidRPr="006B40B3">
        <w:t>25-32</w:t>
      </w:r>
      <w:r w:rsidRPr="006B40B3">
        <w:tab/>
        <w:t>2s+1s+3s Adv+Ret, 1s turn RH 1.1/2 times</w:t>
      </w:r>
    </w:p>
    <w:p w:rsidR="00B11EB3" w:rsidRDefault="00B11EB3" w:rsidP="00B11EB3"/>
    <w:p w:rsidR="00B11EB3" w:rsidRDefault="00B11EB3" w:rsidP="00B11EB3">
      <w:pPr>
        <w:pStyle w:val="Minicrib"/>
      </w:pPr>
      <w:r>
        <w:t>BROKEN PROMISES  (S32)  Round the Room</w:t>
      </w:r>
      <w:r>
        <w:tab/>
        <w:t>Jim Rae  A Dancing Tour</w:t>
      </w:r>
    </w:p>
    <w:p w:rsidR="00B11EB3" w:rsidRDefault="00B11EB3" w:rsidP="00B11EB3">
      <w:pPr>
        <w:pStyle w:val="DanceBody"/>
      </w:pPr>
      <w:r>
        <w:t>Round the Room 2 facing 2</w:t>
      </w:r>
    </w:p>
    <w:p w:rsidR="00B11EB3" w:rsidRPr="006B40B3" w:rsidRDefault="00B11EB3" w:rsidP="00B11EB3">
      <w:pPr>
        <w:pStyle w:val="DanceBody"/>
      </w:pPr>
      <w:r w:rsidRPr="006B40B3">
        <w:t xml:space="preserve"> 1- 8</w:t>
      </w:r>
      <w:r w:rsidRPr="006B40B3">
        <w:tab/>
        <w:t>All dance 4H round to left, turn opposite dancer 2H, turn partners 2H &amp; end facing partners</w:t>
      </w:r>
    </w:p>
    <w:p w:rsidR="00B11EB3" w:rsidRPr="006B40B3" w:rsidRDefault="00B11EB3" w:rsidP="00B11EB3">
      <w:pPr>
        <w:pStyle w:val="DanceBody"/>
      </w:pPr>
      <w:r w:rsidRPr="006B40B3">
        <w:t xml:space="preserve"> 9-12</w:t>
      </w:r>
      <w:r w:rsidRPr="006B40B3">
        <w:tab/>
        <w:t>All set HS to partners &amp; 3/4 turn dancer on left of partner LH both ending in their partners place</w:t>
      </w:r>
    </w:p>
    <w:p w:rsidR="00B11EB3" w:rsidRPr="006B40B3" w:rsidRDefault="00B11EB3" w:rsidP="00B11EB3">
      <w:pPr>
        <w:pStyle w:val="DanceBody"/>
      </w:pPr>
      <w:r w:rsidRPr="006B40B3">
        <w:t>13-16</w:t>
      </w:r>
      <w:r w:rsidRPr="006B40B3">
        <w:tab/>
        <w:t>All set HS to partner &amp; 3/4 turn dancer on partners right RH both ending in their original places</w:t>
      </w:r>
    </w:p>
    <w:p w:rsidR="00B11EB3" w:rsidRPr="006B40B3" w:rsidRDefault="00B11EB3" w:rsidP="00B11EB3">
      <w:pPr>
        <w:pStyle w:val="DanceBody"/>
      </w:pPr>
      <w:r w:rsidRPr="006B40B3">
        <w:t>17-24</w:t>
      </w:r>
      <w:r w:rsidRPr="006B40B3">
        <w:tab/>
        <w:t>Dance interlocking reels of 4 passing partner RSh ending couple facing couple</w:t>
      </w:r>
    </w:p>
    <w:p w:rsidR="00B11EB3" w:rsidRDefault="00B11EB3" w:rsidP="00B11EB3">
      <w:pPr>
        <w:pStyle w:val="DanceBody"/>
        <w:keepNext w:val="0"/>
      </w:pPr>
      <w:r w:rsidRPr="006B40B3">
        <w:t>25-32</w:t>
      </w:r>
      <w:r w:rsidRPr="006B40B3">
        <w:tab/>
        <w:t>All dance the Rondel to progress</w:t>
      </w:r>
    </w:p>
    <w:p w:rsidR="00B11EB3" w:rsidRDefault="00B11EB3" w:rsidP="00B11EB3"/>
    <w:p w:rsidR="00B11EB3" w:rsidRDefault="00B11EB3" w:rsidP="00B11EB3">
      <w:pPr>
        <w:pStyle w:val="Minicrib"/>
      </w:pPr>
      <w:r>
        <w:t>THE BROKEN RIDGE  (S8x32)  3C (4C set)</w:t>
      </w:r>
      <w:r>
        <w:tab/>
        <w:t>Ian Barbour  Cleveland Coll</w:t>
      </w:r>
    </w:p>
    <w:p w:rsidR="00B11EB3" w:rsidRPr="006B40B3" w:rsidRDefault="00B11EB3" w:rsidP="00B11EB3">
      <w:pPr>
        <w:pStyle w:val="DanceBody"/>
      </w:pPr>
      <w:r w:rsidRPr="006B40B3">
        <w:t xml:space="preserve"> 1- 8</w:t>
      </w:r>
      <w:r w:rsidRPr="006B40B3">
        <w:tab/>
        <w:t>1s followed by 2s lead down middle, 2s lead up to top while 1s cast up behind 3s to 2nd place own sides</w:t>
      </w:r>
    </w:p>
    <w:p w:rsidR="00B11EB3" w:rsidRPr="006B40B3" w:rsidRDefault="00B11EB3" w:rsidP="00B11EB3">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B11EB3" w:rsidRPr="006B40B3" w:rsidRDefault="00B11EB3" w:rsidP="00B11EB3">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B11EB3" w:rsidRDefault="00B11EB3" w:rsidP="00B11EB3">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B11EB3" w:rsidRDefault="00B11EB3" w:rsidP="00B11EB3"/>
    <w:p w:rsidR="00B11EB3" w:rsidRDefault="00B11EB3" w:rsidP="00B11EB3">
      <w:pPr>
        <w:pStyle w:val="Minicrib"/>
      </w:pPr>
      <w:r>
        <w:t>BROKEN RIVER REEL  (R8x32)  3C (4C set)</w:t>
      </w:r>
      <w:r>
        <w:tab/>
        <w:t>J van der Touw  Dookie Bookie</w:t>
      </w:r>
    </w:p>
    <w:p w:rsidR="00B11EB3" w:rsidRPr="006B40B3" w:rsidRDefault="00B11EB3" w:rsidP="00B11EB3">
      <w:pPr>
        <w:pStyle w:val="DanceBody"/>
      </w:pPr>
      <w:r w:rsidRPr="006B40B3">
        <w:t xml:space="preserve"> 1- 8</w:t>
      </w:r>
      <w:r w:rsidRPr="006B40B3">
        <w:tab/>
        <w:t>1s cross RH &amp; cast 1 place, 2s+1s+3s turn RH (4 bars)</w:t>
      </w:r>
    </w:p>
    <w:p w:rsidR="00B11EB3" w:rsidRPr="006B40B3" w:rsidRDefault="00B11EB3" w:rsidP="00B11EB3">
      <w:pPr>
        <w:pStyle w:val="DanceBody"/>
      </w:pPr>
      <w:r w:rsidRPr="006B40B3">
        <w:t xml:space="preserve"> 9-16</w:t>
      </w:r>
      <w:r w:rsidRPr="006B40B3">
        <w:tab/>
        <w:t>1s dance 1/2 reel of 4 with 1st corners &amp; 1/2 reel of 4 with 2nd corners (1s end in 2nd place opposite sides)</w:t>
      </w:r>
    </w:p>
    <w:p w:rsidR="00B11EB3" w:rsidRPr="006B40B3" w:rsidRDefault="00B11EB3" w:rsidP="00B11EB3">
      <w:pPr>
        <w:pStyle w:val="DanceBody"/>
      </w:pPr>
      <w:r w:rsidRPr="006B40B3">
        <w:t>17-24</w:t>
      </w:r>
      <w:r w:rsidRPr="006B40B3">
        <w:tab/>
        <w:t>All Set+Link for 3 twice</w:t>
      </w:r>
    </w:p>
    <w:p w:rsidR="00B11EB3" w:rsidRPr="006B40B3" w:rsidRDefault="00B11EB3" w:rsidP="00B11EB3">
      <w:pPr>
        <w:pStyle w:val="DanceBody"/>
        <w:keepNext w:val="0"/>
      </w:pPr>
      <w:r w:rsidRPr="006B40B3">
        <w:t>25-32</w:t>
      </w:r>
      <w:r w:rsidRPr="006B40B3">
        <w:tab/>
        <w:t>2s+1s+3s circle 6H to left, pivot &amp; circle right back to places</w:t>
      </w:r>
    </w:p>
    <w:p w:rsidR="00B11EB3" w:rsidRDefault="00B11EB3" w:rsidP="00B11EB3"/>
    <w:p w:rsidR="00B11EB3" w:rsidRDefault="00B11EB3" w:rsidP="00B11EB3">
      <w:pPr>
        <w:pStyle w:val="Minicrib"/>
      </w:pPr>
      <w:r>
        <w:t>THE BROOCH OF LORNE  (S8x32)  3C (4C set)</w:t>
      </w:r>
      <w:r>
        <w:tab/>
        <w:t>Jean Attwood  Cameo Coll Bk 10</w:t>
      </w:r>
    </w:p>
    <w:p w:rsidR="00B11EB3" w:rsidRPr="006B40B3" w:rsidRDefault="00B11EB3" w:rsidP="00B11EB3">
      <w:pPr>
        <w:pStyle w:val="DanceBody"/>
      </w:pPr>
      <w:r w:rsidRPr="006B40B3">
        <w:t xml:space="preserve"> 1- 8</w:t>
      </w:r>
      <w:r w:rsidRPr="006B40B3">
        <w:tab/>
        <w:t>1s turn RH &amp; cast 1 place, 1s dance 1/2 Fig of 8 round 2s</w:t>
      </w:r>
    </w:p>
    <w:p w:rsidR="00B11EB3" w:rsidRPr="006B40B3" w:rsidRDefault="00B11EB3" w:rsidP="00B11EB3">
      <w:pPr>
        <w:pStyle w:val="DanceBody"/>
      </w:pPr>
      <w:r w:rsidRPr="006B40B3">
        <w:t xml:space="preserve"> 9-16</w:t>
      </w:r>
      <w:r w:rsidRPr="006B40B3">
        <w:tab/>
        <w:t>2s+1s+3s dance a Chain – 1st person RH, 2nd person LH 1.1/2 times, 3rd person RH &amp; all set.  (3) 1 (2)</w:t>
      </w:r>
    </w:p>
    <w:p w:rsidR="00B11EB3" w:rsidRPr="006B40B3" w:rsidRDefault="00B11EB3" w:rsidP="00B11EB3">
      <w:pPr>
        <w:pStyle w:val="DanceBody"/>
      </w:pPr>
      <w:r w:rsidRPr="006B40B3">
        <w:t>17-20</w:t>
      </w:r>
      <w:r w:rsidRPr="006B40B3">
        <w:tab/>
        <w:t>All advance for 1 step &amp; turning right about dance out, all chase clockwise 1/4 way into lines of across</w:t>
      </w:r>
    </w:p>
    <w:p w:rsidR="00B11EB3" w:rsidRPr="006B40B3" w:rsidRDefault="00B11EB3" w:rsidP="00B11EB3">
      <w:pPr>
        <w:pStyle w:val="DanceBody"/>
      </w:pPr>
      <w:r w:rsidRPr="006B40B3">
        <w:t>21-24</w:t>
      </w:r>
      <w:r w:rsidRPr="006B40B3">
        <w:tab/>
        <w:t>All advance down/up 1 step &amp; turning right about dance up/down, all chase clockwise 1/4 way into sidelines</w:t>
      </w:r>
    </w:p>
    <w:p w:rsidR="00B11EB3" w:rsidRPr="006B40B3" w:rsidRDefault="00B11EB3" w:rsidP="00B11EB3">
      <w:pPr>
        <w:pStyle w:val="DanceBody"/>
        <w:keepNext w:val="0"/>
      </w:pPr>
      <w:r w:rsidRPr="006B40B3">
        <w:t>25-32</w:t>
      </w:r>
      <w:r w:rsidRPr="006B40B3">
        <w:tab/>
        <w:t>1s dance RH across &amp; LH back (1M with 2s, 1L with 3s) to end 2nd place own sides</w:t>
      </w:r>
    </w:p>
    <w:p w:rsidR="00B11EB3" w:rsidRDefault="00B11EB3" w:rsidP="00B11EB3"/>
    <w:p w:rsidR="00B11EB3" w:rsidRDefault="00B11EB3" w:rsidP="00B11EB3">
      <w:pPr>
        <w:pStyle w:val="Minicrib"/>
      </w:pPr>
      <w:r>
        <w:t>THE BROOK  (J8x32)  3C (4C set)</w:t>
      </w:r>
      <w:r>
        <w:tab/>
        <w:t>Romaine Butterfield  Island Bay Coll 2</w:t>
      </w:r>
    </w:p>
    <w:p w:rsidR="00B11EB3" w:rsidRPr="006B40B3" w:rsidRDefault="00B11EB3" w:rsidP="00B11EB3">
      <w:pPr>
        <w:pStyle w:val="DanceBody"/>
      </w:pPr>
      <w:r w:rsidRPr="006B40B3">
        <w:t xml:space="preserve"> 1- 8</w:t>
      </w:r>
      <w:r w:rsidRPr="006B40B3">
        <w:tab/>
        <w:t>1s set &amp; cast 1 place, 1s+3s turn RH</w:t>
      </w:r>
    </w:p>
    <w:p w:rsidR="00B11EB3" w:rsidRPr="006B40B3" w:rsidRDefault="00B11EB3" w:rsidP="00B11EB3">
      <w:pPr>
        <w:pStyle w:val="DanceBody"/>
      </w:pPr>
      <w:r w:rsidRPr="006B40B3">
        <w:t xml:space="preserve"> 9-16</w:t>
      </w:r>
      <w:r w:rsidRPr="006B40B3">
        <w:tab/>
        <w:t>1s set advancing to 2nd corners &amp; turn RH, 1s lead down below 3s cross &amp; cast up to 2nd place own sides</w:t>
      </w:r>
    </w:p>
    <w:p w:rsidR="00B11EB3" w:rsidRPr="006B40B3" w:rsidRDefault="00B11EB3" w:rsidP="00B11EB3">
      <w:pPr>
        <w:pStyle w:val="DanceBody"/>
      </w:pPr>
      <w:r w:rsidRPr="006B40B3">
        <w:t>17-24</w:t>
      </w:r>
      <w:r w:rsidRPr="006B40B3">
        <w:tab/>
        <w:t>1s set advancing to 1st corners &amp; turn LH, 1s lead up to top cross &amp; cast to 2nd place own sides</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BROOMIELAW REEL  (R8x32)  3C (4C set)</w:t>
      </w:r>
      <w:r>
        <w:tab/>
        <w:t>A Brown  Dunnington Coll 2</w:t>
      </w:r>
    </w:p>
    <w:p w:rsidR="00B11EB3" w:rsidRPr="006B40B3" w:rsidRDefault="00B11EB3" w:rsidP="00B11EB3">
      <w:pPr>
        <w:pStyle w:val="DanceBody"/>
      </w:pPr>
      <w:r w:rsidRPr="006B40B3">
        <w:t xml:space="preserve"> 1- 8</w:t>
      </w:r>
      <w:r w:rsidRPr="006B40B3">
        <w:tab/>
        <w:t>1s turn RH &amp; cast 1 place, 1s turn LH to face 1st corners</w:t>
      </w:r>
    </w:p>
    <w:p w:rsidR="00B11EB3" w:rsidRPr="006B40B3" w:rsidRDefault="00B11EB3" w:rsidP="00B11EB3">
      <w:pPr>
        <w:pStyle w:val="DanceBody"/>
      </w:pPr>
      <w:r w:rsidRPr="006B40B3">
        <w:t xml:space="preserve"> 9-16</w:t>
      </w:r>
      <w:r w:rsidRPr="006B40B3">
        <w:tab/>
        <w:t>Dance Pass+Turn with corners &amp; end turning LH to face opposite sides</w:t>
      </w:r>
    </w:p>
    <w:p w:rsidR="00B11EB3" w:rsidRDefault="00B11EB3" w:rsidP="00B11EB3">
      <w:pPr>
        <w:pStyle w:val="DanceBody"/>
      </w:pPr>
      <w:r w:rsidRPr="006B40B3">
        <w:t>17-24</w:t>
      </w:r>
      <w:r w:rsidRPr="006B40B3">
        <w:tab/>
        <w:t>1s dance RH across (1L with 2s, 1M with 3s), 1s dance LH across (1L with 3s, 1M with 2s), &amp; end facing 1st corners,</w:t>
      </w:r>
    </w:p>
    <w:p w:rsidR="00B11EB3" w:rsidRPr="006B40B3" w:rsidRDefault="00B11EB3" w:rsidP="00B11EB3">
      <w:pPr>
        <w:pStyle w:val="DanceBody"/>
        <w:keepNext w:val="0"/>
      </w:pPr>
      <w:r w:rsidRPr="006B40B3">
        <w:t>25-32</w:t>
      </w:r>
      <w:r w:rsidRPr="006B40B3">
        <w:tab/>
        <w:t>1s dance Hello-Goodbye setting &amp; petronella turn to 2nd place own sides</w:t>
      </w:r>
    </w:p>
    <w:p w:rsidR="00B11EB3" w:rsidRDefault="00B11EB3" w:rsidP="00B11EB3"/>
    <w:p w:rsidR="00B11EB3" w:rsidRDefault="00B11EB3" w:rsidP="00B11EB3">
      <w:pPr>
        <w:pStyle w:val="Minicrib"/>
      </w:pPr>
      <w:r>
        <w:t>DUKE OF PERTH (Broun's Reel or Clean Pease Strae)  (R8x32)  3C (4C set)</w:t>
      </w:r>
      <w:r>
        <w:tab/>
        <w:t>RSCDS Bk 1</w:t>
      </w:r>
    </w:p>
    <w:p w:rsidR="00B11EB3" w:rsidRDefault="00B11EB3" w:rsidP="00B11EB3">
      <w:pPr>
        <w:pStyle w:val="DanceBody"/>
      </w:pPr>
      <w:r>
        <w:t xml:space="preserve"> 1- 8</w:t>
      </w:r>
      <w:r>
        <w:tab/>
        <w:t>1s turn RH, cast to 2</w:t>
      </w:r>
      <w:r w:rsidRPr="00972EEB">
        <w:t>nd</w:t>
      </w:r>
      <w:r>
        <w:t xml:space="preserve"> place,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 2H, set to &amp; turn 2</w:t>
      </w:r>
      <w:r w:rsidRPr="00972EEB">
        <w:t>nd</w:t>
      </w:r>
      <w:r>
        <w:t xml:space="preserve"> corner</w:t>
      </w:r>
    </w:p>
    <w:p w:rsidR="00B11EB3" w:rsidRDefault="00B11EB3" w:rsidP="00B11EB3">
      <w:pPr>
        <w:pStyle w:val="DanceBody"/>
        <w:keepNext w:val="0"/>
      </w:pPr>
      <w:r>
        <w:t>25-32</w:t>
      </w:r>
      <w:r>
        <w:tab/>
        <w:t>1s dance Reel of 3 on opposite sides giving LSh to 1</w:t>
      </w:r>
      <w:r w:rsidRPr="00972EEB">
        <w:t>st</w:t>
      </w:r>
      <w:r>
        <w:t xml:space="preserve"> corner &amp; cross back to own sides</w:t>
      </w:r>
    </w:p>
    <w:p w:rsidR="00B11EB3" w:rsidRDefault="00B11EB3" w:rsidP="00B11EB3"/>
    <w:p w:rsidR="00B11EB3" w:rsidRDefault="00B11EB3" w:rsidP="00B11EB3">
      <w:pPr>
        <w:pStyle w:val="Minicrib"/>
      </w:pPr>
      <w:r>
        <w:t>BROWNED OFF  (R32)  Round the Room</w:t>
      </w:r>
      <w:r>
        <w:tab/>
        <w:t>John Drewry  Greenburn Bk 2</w:t>
      </w:r>
    </w:p>
    <w:p w:rsidR="00B11EB3" w:rsidRDefault="00B11EB3" w:rsidP="00B11EB3">
      <w:pPr>
        <w:pStyle w:val="DanceBody"/>
      </w:pPr>
      <w:r>
        <w:t>Round the Room 2 facing 2</w:t>
      </w:r>
    </w:p>
    <w:p w:rsidR="00B11EB3" w:rsidRPr="006B40B3" w:rsidRDefault="00B11EB3" w:rsidP="00B11EB3">
      <w:pPr>
        <w:pStyle w:val="DanceBody"/>
      </w:pPr>
      <w:r w:rsidRPr="006B40B3">
        <w:t xml:space="preserve"> 1- 8</w:t>
      </w:r>
      <w:r w:rsidRPr="006B40B3">
        <w:tab/>
        <w:t>All dance Men</w:t>
      </w:r>
      <w:r>
        <w:t>'</w:t>
      </w:r>
      <w:r w:rsidRPr="006B40B3">
        <w:t>s Chain</w:t>
      </w:r>
    </w:p>
    <w:p w:rsidR="00B11EB3" w:rsidRPr="006B40B3" w:rsidRDefault="00B11EB3" w:rsidP="00B11EB3">
      <w:pPr>
        <w:pStyle w:val="DanceBody"/>
      </w:pPr>
      <w:r w:rsidRPr="006B40B3">
        <w:t xml:space="preserve"> 9-16</w:t>
      </w:r>
      <w:r w:rsidRPr="006B40B3">
        <w:tab/>
        <w:t>Ladies pass opposite Man LSh, cast &amp; turn other Lady RH 1.1/2 times back to place</w:t>
      </w:r>
    </w:p>
    <w:p w:rsidR="00B11EB3" w:rsidRPr="006B40B3" w:rsidRDefault="00B11EB3" w:rsidP="00B11EB3">
      <w:pPr>
        <w:pStyle w:val="DanceBody"/>
      </w:pPr>
      <w:r w:rsidRPr="006B40B3">
        <w:t>17-24</w:t>
      </w:r>
      <w:r w:rsidRPr="006B40B3">
        <w:tab/>
        <w:t>Men pass opposite Lady RSh, cast &amp; turn other Man LH 1.1/2 times back to place</w:t>
      </w:r>
    </w:p>
    <w:p w:rsidR="00B11EB3" w:rsidRDefault="00B11EB3" w:rsidP="00B11EB3">
      <w:pPr>
        <w:pStyle w:val="DanceBody"/>
        <w:keepNext w:val="0"/>
      </w:pPr>
      <w:r w:rsidRPr="006B40B3">
        <w:t>25-32</w:t>
      </w:r>
      <w:r w:rsidRPr="006B40B3">
        <w:tab/>
        <w:t>All set, dance RH across &amp; cross RH to meet next couple</w:t>
      </w:r>
    </w:p>
    <w:p w:rsidR="00B11EB3" w:rsidRDefault="00B11EB3" w:rsidP="00B11EB3"/>
    <w:p w:rsidR="00B11EB3" w:rsidRDefault="00B11EB3" w:rsidP="00B11EB3">
      <w:pPr>
        <w:pStyle w:val="Minicrib"/>
      </w:pPr>
      <w:r>
        <w:t>THE BROWNIE OF BLEDNOCH  (R8x32)  3C (4C set)</w:t>
      </w:r>
      <w:r>
        <w:tab/>
        <w:t>S Kass  Let's All Dance</w:t>
      </w:r>
    </w:p>
    <w:p w:rsidR="00B11EB3" w:rsidRPr="006B40B3" w:rsidRDefault="00B11EB3" w:rsidP="00B11EB3">
      <w:pPr>
        <w:pStyle w:val="DanceBody"/>
      </w:pPr>
      <w:r w:rsidRPr="006B40B3">
        <w:t xml:space="preserve"> 1- 8</w:t>
      </w:r>
      <w:r w:rsidRPr="006B40B3">
        <w:tab/>
        <w:t>1s set twice, 1s facing 2s set twice to each other on sides</w:t>
      </w:r>
    </w:p>
    <w:p w:rsidR="00B11EB3" w:rsidRPr="006B40B3" w:rsidRDefault="00B11EB3" w:rsidP="00B11EB3">
      <w:pPr>
        <w:pStyle w:val="DanceBody"/>
      </w:pPr>
      <w:r w:rsidRPr="006B40B3">
        <w:t xml:space="preserve"> 9-16</w:t>
      </w:r>
      <w:r w:rsidRPr="006B40B3">
        <w:tab/>
        <w:t>1s+2s+3s dance RSh reels of 3 on sides</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THE BROWNRIGG REEL  (R4x32)  4C set</w:t>
      </w:r>
      <w:r>
        <w:tab/>
        <w:t>John S Trew  For Old Tymes Sake</w:t>
      </w:r>
    </w:p>
    <w:p w:rsidR="00B11EB3" w:rsidRPr="006B40B3" w:rsidRDefault="00B11EB3" w:rsidP="00B11EB3">
      <w:pPr>
        <w:pStyle w:val="DanceBody"/>
      </w:pPr>
      <w:r w:rsidRPr="006B40B3">
        <w:t xml:space="preserve"> 1- 8</w:t>
      </w:r>
      <w:r w:rsidRPr="006B40B3">
        <w:tab/>
        <w:t>1s followed by 2s lead down, cross below 4s &amp; dance to place on opposite sides</w:t>
      </w:r>
    </w:p>
    <w:p w:rsidR="00B11EB3" w:rsidRPr="006B40B3" w:rsidRDefault="00B11EB3" w:rsidP="00B11EB3">
      <w:pPr>
        <w:pStyle w:val="DanceBody"/>
      </w:pPr>
      <w:r w:rsidRPr="006B40B3">
        <w:t xml:space="preserve"> 9-16</w:t>
      </w:r>
      <w:r w:rsidRPr="006B40B3">
        <w:tab/>
        <w:t>4s followed by 3s lead up LH, cross above 1s &amp; dance down to place on opposite sides</w:t>
      </w:r>
    </w:p>
    <w:p w:rsidR="00B11EB3" w:rsidRPr="006B40B3" w:rsidRDefault="00B11EB3" w:rsidP="00B11EB3">
      <w:pPr>
        <w:pStyle w:val="DanceBody"/>
      </w:pPr>
      <w:r w:rsidRPr="006B40B3">
        <w:t>17-24</w:t>
      </w:r>
      <w:r w:rsidRPr="006B40B3">
        <w:tab/>
        <w:t>All dance RSh reels of 4 on sides</w:t>
      </w:r>
    </w:p>
    <w:p w:rsidR="00B11EB3" w:rsidRPr="006B40B3" w:rsidRDefault="00B11EB3" w:rsidP="00B11EB3">
      <w:pPr>
        <w:pStyle w:val="DanceBody"/>
        <w:keepNext w:val="0"/>
      </w:pPr>
      <w:r w:rsidRPr="006B40B3">
        <w:t>25-32</w:t>
      </w:r>
      <w:r w:rsidRPr="006B40B3">
        <w:tab/>
        <w:t>1s lead down to 4th place, all set &amp; cross RH</w:t>
      </w:r>
    </w:p>
    <w:p w:rsidR="00B11EB3" w:rsidRDefault="00B11EB3" w:rsidP="00B11EB3"/>
    <w:p w:rsidR="00B11EB3" w:rsidRDefault="00B11EB3" w:rsidP="00B11EB3">
      <w:pPr>
        <w:pStyle w:val="Minicrib"/>
      </w:pPr>
      <w:r>
        <w:t>BRUADAR  (S4x32)  Sq.Set</w:t>
      </w:r>
      <w:r>
        <w:tab/>
        <w:t>Julia Sharp  St Ronan's SCD Club Innerleithen</w:t>
      </w:r>
    </w:p>
    <w:p w:rsidR="00B11EB3" w:rsidRDefault="00B11EB3" w:rsidP="00B11EB3">
      <w:pPr>
        <w:pStyle w:val="DanceBody"/>
      </w:pPr>
      <w:r w:rsidRPr="0064240F">
        <w:t xml:space="preserve"> 1- 4</w:t>
      </w:r>
      <w:r w:rsidRPr="0064240F">
        <w:tab/>
        <w:t>All set &amp; Ladies Petronella tu</w:t>
      </w:r>
      <w:r>
        <w:t>rn into centre to face next Man</w:t>
      </w:r>
    </w:p>
    <w:p w:rsidR="00B11EB3" w:rsidRPr="0064240F" w:rsidRDefault="00B11EB3" w:rsidP="00B11EB3">
      <w:pPr>
        <w:pStyle w:val="DanceBody"/>
      </w:pPr>
      <w:r w:rsidRPr="0064240F">
        <w:t xml:space="preserve"> 5- 8</w:t>
      </w:r>
      <w:r w:rsidRPr="0064240F">
        <w:tab/>
        <w:t>All set &amp; turn RH 1/2 way &amp; Men move on to face own partner (all Men in centre)</w:t>
      </w:r>
    </w:p>
    <w:p w:rsidR="00B11EB3" w:rsidRPr="0064240F" w:rsidRDefault="00B11EB3" w:rsidP="00B11EB3">
      <w:pPr>
        <w:pStyle w:val="DanceBody"/>
      </w:pPr>
      <w:r w:rsidRPr="0064240F">
        <w:t xml:space="preserve"> 9-12</w:t>
      </w:r>
      <w:r w:rsidRPr="0064240F">
        <w:tab/>
        <w:t>All turn partners RH 1/2 way &amp; Ladies dance LH across 1/2 way while Men dance clockwise 1/2 way round to meet partners</w:t>
      </w:r>
    </w:p>
    <w:p w:rsidR="00B11EB3" w:rsidRPr="0064240F" w:rsidRDefault="00B11EB3" w:rsidP="00B11EB3">
      <w:pPr>
        <w:pStyle w:val="DanceBody"/>
      </w:pPr>
      <w:r w:rsidRPr="0064240F">
        <w:t>13-16</w:t>
      </w:r>
      <w:r w:rsidRPr="0064240F">
        <w:tab/>
        <w:t>All turn partners RH 1/2 way &amp; Men dance LH across 1/2 way while Ladies dance clockwise 1/2 way round to meet partners</w:t>
      </w:r>
    </w:p>
    <w:p w:rsidR="00B11EB3" w:rsidRPr="0064240F" w:rsidRDefault="00B11EB3" w:rsidP="00B11EB3">
      <w:pPr>
        <w:pStyle w:val="DanceBody"/>
      </w:pPr>
      <w:r w:rsidRPr="0064240F">
        <w:t>17-24</w:t>
      </w:r>
      <w:r w:rsidRPr="0064240F">
        <w:tab/>
        <w:t xml:space="preserve">All dance </w:t>
      </w:r>
      <w:r>
        <w:t>intersecting</w:t>
      </w:r>
      <w:r w:rsidRPr="0064240F">
        <w:t xml:space="preserve"> reels of 4 (pass partner RSh to start &amp; all giving LH in centre)</w:t>
      </w:r>
    </w:p>
    <w:p w:rsidR="00B11EB3" w:rsidRPr="0064240F" w:rsidRDefault="00B11EB3" w:rsidP="00B11EB3">
      <w:pPr>
        <w:pStyle w:val="DanceBody"/>
        <w:keepNext w:val="0"/>
      </w:pPr>
      <w:r w:rsidRPr="0064240F">
        <w:t>25-32</w:t>
      </w:r>
      <w:r w:rsidRPr="0064240F">
        <w:tab/>
        <w:t>All Promenade anticlockwise round to end in new positions</w:t>
      </w:r>
      <w:r>
        <w:t xml:space="preserve"> 2 3 4 1</w:t>
      </w:r>
    </w:p>
    <w:p w:rsidR="00B11EB3" w:rsidRDefault="00B11EB3" w:rsidP="00B11EB3"/>
    <w:p w:rsidR="00B11EB3" w:rsidRDefault="00B11EB3" w:rsidP="00B11EB3">
      <w:pPr>
        <w:pStyle w:val="Minicrib"/>
      </w:pPr>
      <w:r>
        <w:t>BRUCE &amp; MARGARET URQUHART  (S8x32)  3C (4C set)</w:t>
      </w:r>
      <w:r>
        <w:tab/>
        <w:t>Ian Barbour  Magic Medicine</w:t>
      </w:r>
    </w:p>
    <w:p w:rsidR="00B11EB3" w:rsidRPr="006B40B3" w:rsidRDefault="00B11EB3" w:rsidP="00B11EB3">
      <w:pPr>
        <w:pStyle w:val="DanceBody"/>
      </w:pPr>
      <w:r w:rsidRPr="006B40B3">
        <w:t xml:space="preserve"> 1- 8</w:t>
      </w:r>
      <w:r w:rsidRPr="006B40B3">
        <w:tab/>
        <w:t>1s+2s advance for 2 steps &amp; retire, cross RH &amp; dance 4H round to left 1/2 way</w:t>
      </w:r>
    </w:p>
    <w:p w:rsidR="00B11EB3" w:rsidRPr="006B40B3" w:rsidRDefault="00B11EB3" w:rsidP="00B11EB3">
      <w:pPr>
        <w:pStyle w:val="DanceBody"/>
      </w:pPr>
      <w:r w:rsidRPr="006B40B3">
        <w:t xml:space="preserve"> 9-16</w:t>
      </w:r>
      <w:r w:rsidRPr="006B40B3">
        <w:tab/>
        <w:t>1s+3s dance 4H round to right 1/2 way &amp; cross LH, 3s &amp; 1s set &amp; 1s lead up to 2nd place as 3s cast</w:t>
      </w:r>
    </w:p>
    <w:p w:rsidR="00B11EB3" w:rsidRPr="006B40B3" w:rsidRDefault="00B11EB3" w:rsidP="00B11EB3">
      <w:pPr>
        <w:pStyle w:val="DanceBody"/>
      </w:pPr>
      <w:r w:rsidRPr="006B40B3">
        <w:t>17-24</w:t>
      </w:r>
      <w:r w:rsidRPr="006B40B3">
        <w:tab/>
        <w:t>1s set &amp; cast (Lady up above 2s &amp; Man down below 3s) while 2s+3s dance RH across, 1s dance LH across with 2s/3s</w:t>
      </w:r>
    </w:p>
    <w:p w:rsidR="00B11EB3" w:rsidRPr="006B40B3" w:rsidRDefault="00B11EB3" w:rsidP="00B11EB3">
      <w:pPr>
        <w:pStyle w:val="DanceBody"/>
        <w:keepNext w:val="0"/>
      </w:pPr>
      <w:r w:rsidRPr="006B40B3">
        <w:t>25-32</w:t>
      </w:r>
      <w:r w:rsidRPr="006B40B3">
        <w:tab/>
        <w:t>1s dance reels of 3 across set giving LSh to 1st corner (pstn), 1/2 turn partner RH to continue reels with other couple &amp; 1s pass RSh to 2nd places</w:t>
      </w:r>
    </w:p>
    <w:p w:rsidR="00B11EB3" w:rsidRDefault="00B11EB3" w:rsidP="00B11EB3"/>
    <w:p w:rsidR="00B11EB3" w:rsidRDefault="00B11EB3" w:rsidP="00B11EB3">
      <w:pPr>
        <w:pStyle w:val="Minicrib"/>
      </w:pPr>
      <w:r>
        <w:t>BRUCE CLOSE STRATHSPEY  (S8x40)  3C (4C set)</w:t>
      </w:r>
      <w:r>
        <w:tab/>
        <w:t>Anna Crawford  Addlestone 80th</w:t>
      </w:r>
    </w:p>
    <w:p w:rsidR="00B11EB3" w:rsidRDefault="00B11EB3" w:rsidP="00B11EB3">
      <w:pPr>
        <w:pStyle w:val="DanceBody"/>
      </w:pPr>
      <w:r>
        <w:t xml:space="preserve"> 1- 8</w:t>
      </w:r>
      <w:r>
        <w:tab/>
        <w:t>1s cast one place &amp; set (2s step up 1-2); 1s turn 1.1/2 2H to finish facing up</w:t>
      </w:r>
    </w:p>
    <w:p w:rsidR="00B11EB3" w:rsidRDefault="00B11EB3" w:rsidP="00B11EB3">
      <w:pPr>
        <w:pStyle w:val="DanceBody"/>
      </w:pPr>
      <w:r>
        <w:t xml:space="preserve"> 9-12</w:t>
      </w:r>
      <w:r>
        <w:tab/>
        <w:t>1s dance up, cross RH &amp; cast one place to finish BtoB in the centre (1L facing up 1M facing down)</w:t>
      </w:r>
    </w:p>
    <w:p w:rsidR="00B11EB3" w:rsidRDefault="00B11EB3" w:rsidP="00B11EB3">
      <w:pPr>
        <w:pStyle w:val="DanceBody"/>
      </w:pPr>
      <w:r>
        <w:t>13-16</w:t>
      </w:r>
      <w:r>
        <w:tab/>
        <w:t xml:space="preserve">1L+2s </w:t>
      </w:r>
      <w:r>
        <w:rPr>
          <w:b/>
        </w:rPr>
        <w:t>also</w:t>
      </w:r>
      <w:r>
        <w:t xml:space="preserve"> 1M+3 circle 3H round to left. 1s finish facing 1st corner</w:t>
      </w:r>
    </w:p>
    <w:p w:rsidR="00B11EB3" w:rsidRDefault="00B11EB3" w:rsidP="00B11EB3">
      <w:pPr>
        <w:pStyle w:val="DanceBody"/>
      </w:pPr>
      <w:r>
        <w:t>17-24</w:t>
      </w:r>
      <w:r>
        <w:tab/>
        <w:t>1s set to &amp; turn 1st corners 2H to finish facing 2nd corners; Set to &amp; turn 2nd corners 2H to finish beside partner facing down</w:t>
      </w:r>
    </w:p>
    <w:p w:rsidR="00B11EB3" w:rsidRDefault="00B11EB3" w:rsidP="00B11EB3">
      <w:pPr>
        <w:pStyle w:val="DanceBody"/>
      </w:pPr>
      <w:r>
        <w:t>25-28</w:t>
      </w:r>
      <w:r>
        <w:tab/>
        <w:t>1s dance down LH below 3s, cross &amp; cast up behind 3s to 2nd place own side.  2 1 3 4</w:t>
      </w:r>
    </w:p>
    <w:p w:rsidR="00B11EB3" w:rsidRDefault="00B11EB3" w:rsidP="00B11EB3">
      <w:pPr>
        <w:pStyle w:val="DanceBody"/>
      </w:pPr>
      <w:r>
        <w:t>29-32</w:t>
      </w:r>
      <w:r>
        <w:tab/>
        <w:t>All 1/2 turn partner RH, pull back RSh &amp; curve out to opposite sides</w:t>
      </w:r>
    </w:p>
    <w:p w:rsidR="00B11EB3" w:rsidRDefault="00B11EB3" w:rsidP="00B11EB3">
      <w:pPr>
        <w:pStyle w:val="DanceBody"/>
      </w:pPr>
      <w:r>
        <w:t>33-38</w:t>
      </w:r>
      <w:r>
        <w:tab/>
        <w:t>All set. All repeat bars 29-32 back to own sides.</w:t>
      </w:r>
    </w:p>
    <w:p w:rsidR="00B11EB3" w:rsidRDefault="00B11EB3" w:rsidP="00B11EB3">
      <w:pPr>
        <w:pStyle w:val="DanceBody"/>
        <w:keepNext w:val="0"/>
      </w:pPr>
      <w:r>
        <w:t>39-40</w:t>
      </w:r>
      <w:r>
        <w:tab/>
        <w:t>All set</w:t>
      </w:r>
    </w:p>
    <w:p w:rsidR="00B11EB3" w:rsidRDefault="00B11EB3" w:rsidP="00B11EB3"/>
    <w:p w:rsidR="00B11EB3" w:rsidRDefault="00B11EB3" w:rsidP="00B11EB3">
      <w:pPr>
        <w:pStyle w:val="Minicrib"/>
      </w:pPr>
      <w:r>
        <w:t>BRUCE FRAZER OF STRATHKINNESS  (S8x32)  3C (4C set)</w:t>
      </w:r>
      <w:r>
        <w:tab/>
        <w:t>Linda C Gaul  75 years of Dancing in St Andrews</w:t>
      </w:r>
    </w:p>
    <w:p w:rsidR="00B11EB3" w:rsidRDefault="00B11EB3" w:rsidP="00B11EB3">
      <w:pPr>
        <w:pStyle w:val="DanceBody"/>
      </w:pPr>
      <w:r>
        <w:t xml:space="preserve"> 1- </w:t>
      </w:r>
      <w:r w:rsidRPr="00F0013B">
        <w:t>8</w:t>
      </w:r>
      <w:r>
        <w:tab/>
        <w:t>1s+2s</w:t>
      </w:r>
      <w:r w:rsidRPr="00F0013B">
        <w:t xml:space="preserve"> Set &amp; Rotate</w:t>
      </w:r>
      <w:r>
        <w:t>:</w:t>
      </w:r>
    </w:p>
    <w:p w:rsidR="00B11EB3" w:rsidRPr="00F0013B" w:rsidRDefault="00B11EB3" w:rsidP="00B11EB3">
      <w:pPr>
        <w:pStyle w:val="DanceBody"/>
      </w:pPr>
      <w:r>
        <w:tab/>
        <w:t>Set, rotate singly &amp; dance on 1 place clockwise, change places RH on sides &amp; dance on 1 place to own sides (1s in 2</w:t>
      </w:r>
      <w:r w:rsidRPr="00972EEB">
        <w:t>nd</w:t>
      </w:r>
      <w:r>
        <w:t xml:space="preserve"> pl)</w:t>
      </w:r>
    </w:p>
    <w:p w:rsidR="00B11EB3" w:rsidRPr="00F0013B" w:rsidRDefault="00B11EB3" w:rsidP="00B11EB3">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B11EB3" w:rsidRPr="00F0013B" w:rsidRDefault="00B11EB3" w:rsidP="00B11EB3">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B11EB3" w:rsidRDefault="00B11EB3" w:rsidP="00B11EB3">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B11EB3" w:rsidRDefault="00B11EB3" w:rsidP="00B11EB3"/>
    <w:p w:rsidR="00B11EB3" w:rsidRDefault="00B11EB3" w:rsidP="00B11EB3">
      <w:pPr>
        <w:pStyle w:val="Minicrib"/>
      </w:pPr>
      <w:r>
        <w:t>BRUCE FRAZER'S JIG  (J4x32)  4C set</w:t>
      </w:r>
      <w:r>
        <w:tab/>
        <w:t>Shirley Ferguson  Three Hands Across Bk</w:t>
      </w:r>
    </w:p>
    <w:p w:rsidR="00B11EB3" w:rsidRDefault="00B11EB3" w:rsidP="00B11EB3">
      <w:pPr>
        <w:pStyle w:val="DanceBody"/>
      </w:pPr>
      <w:r>
        <w:t xml:space="preserve"> 1- 6</w:t>
      </w:r>
      <w:r w:rsidRPr="000D60D4">
        <w:tab/>
        <w:t xml:space="preserve">1s+2s </w:t>
      </w:r>
      <w:r w:rsidRPr="00C37C34">
        <w:rPr>
          <w:b/>
        </w:rPr>
        <w:t>also</w:t>
      </w:r>
      <w:r>
        <w:t xml:space="preserve"> 3s+4s dance RH across</w:t>
      </w:r>
      <w:r w:rsidRPr="000D60D4">
        <w:t xml:space="preserve"> </w:t>
      </w:r>
      <w:r>
        <w:t>1s &amp; 3s face down, 2s &amp; 4s face up; all set</w:t>
      </w:r>
    </w:p>
    <w:p w:rsidR="00B11EB3" w:rsidRDefault="00B11EB3" w:rsidP="00B11EB3">
      <w:pPr>
        <w:pStyle w:val="DanceBody"/>
      </w:pPr>
      <w:r>
        <w:t xml:space="preserve"> 7- 8</w:t>
      </w:r>
      <w:r>
        <w:tab/>
      </w:r>
      <w:r w:rsidRPr="000D60D4">
        <w:t>1s cross do</w:t>
      </w:r>
      <w:r>
        <w:t xml:space="preserve">wn to 2nd place opp sides facing out (2s dance up to 1st place) </w:t>
      </w:r>
      <w:r>
        <w:rPr>
          <w:b/>
        </w:rPr>
        <w:t>while</w:t>
      </w:r>
      <w:r>
        <w:t xml:space="preserve"> 4s cross up to 3rd place opp sides facing out (3s dance down to 4th place)  2 (1) (4) 3</w:t>
      </w:r>
    </w:p>
    <w:p w:rsidR="00B11EB3" w:rsidRDefault="00B11EB3" w:rsidP="00B11EB3">
      <w:pPr>
        <w:pStyle w:val="DanceBody"/>
      </w:pPr>
      <w:r>
        <w:t xml:space="preserve"> 9-12</w:t>
      </w:r>
      <w:r>
        <w:tab/>
        <w:t xml:space="preserve">2s+1s turn on sides (2L+1M LH, 2M+1L RH) </w:t>
      </w:r>
      <w:r>
        <w:rPr>
          <w:b/>
        </w:rPr>
        <w:t>while</w:t>
      </w:r>
      <w:r>
        <w:t xml:space="preserve"> 4s+3s turn on sides (4M+3L RH, 4L+3M LH)</w:t>
      </w:r>
    </w:p>
    <w:p w:rsidR="00B11EB3" w:rsidRDefault="00B11EB3" w:rsidP="00B11EB3">
      <w:pPr>
        <w:pStyle w:val="DanceBody"/>
      </w:pPr>
      <w:r>
        <w:t>13-16</w:t>
      </w:r>
      <w:r>
        <w:tab/>
        <w:t>All dance 1/2 RSh reels of 4 on sides.  3 (4) (1) 2</w:t>
      </w:r>
    </w:p>
    <w:p w:rsidR="00B11EB3" w:rsidRPr="000D60D4" w:rsidRDefault="00B11EB3" w:rsidP="00B11EB3">
      <w:pPr>
        <w:pStyle w:val="DanceBody"/>
      </w:pPr>
      <w:r>
        <w:t>17-24</w:t>
      </w:r>
      <w:r>
        <w:tab/>
        <w:t>4s+1s dance 1/2 R&amp;L;</w:t>
      </w:r>
      <w:r w:rsidRPr="000D60D4">
        <w:t xml:space="preserve"> 3s &amp; 2s turn </w:t>
      </w:r>
      <w:r>
        <w:t xml:space="preserve">partner </w:t>
      </w:r>
      <w:r w:rsidRPr="000D60D4">
        <w:t>RH</w:t>
      </w:r>
    </w:p>
    <w:p w:rsidR="00B11EB3" w:rsidRPr="000D60D4" w:rsidRDefault="00B11EB3" w:rsidP="00B11EB3">
      <w:pPr>
        <w:pStyle w:val="DanceBody"/>
        <w:keepNext w:val="0"/>
      </w:pPr>
      <w:r w:rsidRPr="000D60D4">
        <w:t>25-32</w:t>
      </w:r>
      <w:r w:rsidRPr="000D60D4">
        <w:tab/>
        <w:t>All circle 8H round &amp; back.  3 1 4 2</w:t>
      </w:r>
    </w:p>
    <w:p w:rsidR="00B11EB3" w:rsidRDefault="00B11EB3" w:rsidP="00B11EB3"/>
    <w:p w:rsidR="00B11EB3" w:rsidRDefault="00B11EB3" w:rsidP="00B11EB3">
      <w:pPr>
        <w:pStyle w:val="Minicrib"/>
      </w:pPr>
      <w:r>
        <w:t>THE BRUCE THAT WAS  (J8x32)  3C (4C set)</w:t>
      </w:r>
      <w:r>
        <w:tab/>
        <w:t>Roy Goldring  A Reel For Alice</w:t>
      </w:r>
    </w:p>
    <w:p w:rsidR="00B11EB3" w:rsidRPr="00151D15" w:rsidRDefault="00B11EB3" w:rsidP="00B11EB3">
      <w:pPr>
        <w:pStyle w:val="DanceBody"/>
      </w:pPr>
      <w:r w:rsidRPr="00151D15">
        <w:t xml:space="preserve"> 1- 4</w:t>
      </w:r>
      <w:r w:rsidRPr="00151D15">
        <w:tab/>
        <w:t>1s+2s set, 1s cross down (no hands) to 2nd place opp sides as 2s cast up to 1st place.  1M faces down, 1L faces up</w:t>
      </w:r>
    </w:p>
    <w:p w:rsidR="00B11EB3" w:rsidRPr="00151D15" w:rsidRDefault="00B11EB3" w:rsidP="00B11EB3">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B11EB3" w:rsidRPr="00151D15" w:rsidRDefault="00B11EB3" w:rsidP="00B11EB3">
      <w:pPr>
        <w:pStyle w:val="DanceBody"/>
      </w:pPr>
      <w:r w:rsidRPr="00151D15">
        <w:t>TOP</w:t>
      </w:r>
      <w:r w:rsidRPr="00151D15">
        <w:tab/>
        <w:t>2L · 1L · 2M</w:t>
      </w:r>
    </w:p>
    <w:p w:rsidR="00B11EB3" w:rsidRPr="00151D15" w:rsidRDefault="00B11EB3" w:rsidP="00B11EB3">
      <w:pPr>
        <w:pStyle w:val="DanceBody"/>
      </w:pPr>
      <w:r w:rsidRPr="00151D15">
        <w:tab/>
        <w:t>3L · 1M · 3M</w:t>
      </w:r>
    </w:p>
    <w:p w:rsidR="00B11EB3" w:rsidRPr="00151D15" w:rsidRDefault="00B11EB3" w:rsidP="00B11EB3">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B11EB3" w:rsidRPr="00151D15" w:rsidRDefault="00B11EB3" w:rsidP="00B11EB3">
      <w:pPr>
        <w:pStyle w:val="DanceBody"/>
      </w:pPr>
      <w:r w:rsidRPr="00151D15">
        <w:t>17-20</w:t>
      </w:r>
      <w:r w:rsidRPr="00151D15">
        <w:tab/>
        <w:t>1s petronella turn into centre, 1s set as 1st cnrs cross RH to place</w:t>
      </w:r>
    </w:p>
    <w:p w:rsidR="00B11EB3" w:rsidRPr="00151D15" w:rsidRDefault="00B11EB3" w:rsidP="00B11EB3">
      <w:pPr>
        <w:pStyle w:val="DanceBody"/>
      </w:pPr>
      <w:r w:rsidRPr="00151D15">
        <w:t>21-24</w:t>
      </w:r>
      <w:r w:rsidRPr="00151D15">
        <w:tab/>
        <w:t>1s petronella turn to 2nd place opp sides, 1s set as 2nd cnrs cross RH to place &amp; face out</w:t>
      </w:r>
    </w:p>
    <w:p w:rsidR="00B11EB3" w:rsidRPr="00151D15" w:rsidRDefault="00B11EB3" w:rsidP="00B11EB3">
      <w:pPr>
        <w:pStyle w:val="DanceBody"/>
        <w:keepNext w:val="0"/>
      </w:pPr>
      <w:r w:rsidRPr="00151D15">
        <w:t>25-32</w:t>
      </w:r>
      <w:r w:rsidRPr="00151D15">
        <w:tab/>
        <w:t>Reels of 3 on sides, 1s pass 2nd cnrs RSh to start (6 bars); 1s cross RH to 2nd place own sides</w:t>
      </w:r>
    </w:p>
    <w:p w:rsidR="00B11EB3" w:rsidRDefault="00B11EB3" w:rsidP="00B11EB3"/>
    <w:p w:rsidR="00B11EB3" w:rsidRDefault="00B11EB3" w:rsidP="00B11EB3">
      <w:pPr>
        <w:pStyle w:val="Minicrib"/>
      </w:pPr>
      <w:r>
        <w:t>BRUCE'S JIG  (J8x32)  3C (4C set)</w:t>
      </w:r>
      <w:r>
        <w:tab/>
        <w:t>Andrew Osborne, 2019</w:t>
      </w:r>
    </w:p>
    <w:p w:rsidR="00B11EB3" w:rsidRDefault="00B11EB3" w:rsidP="00B11EB3">
      <w:pPr>
        <w:pStyle w:val="DanceBody"/>
      </w:pPr>
      <w:r>
        <w:t xml:space="preserve"> 1- 8</w:t>
      </w:r>
      <w:r>
        <w:tab/>
        <w:t>1s cross down RH, cast behind 3s, meet &amp; dance up (NHJ) to top &amp; cast to 2nd place opp sides (2s step up 7-8). 2 (1) 3</w:t>
      </w:r>
    </w:p>
    <w:p w:rsidR="00B11EB3" w:rsidRDefault="00B11EB3" w:rsidP="00B11EB3">
      <w:pPr>
        <w:pStyle w:val="DanceBody"/>
      </w:pPr>
      <w:r>
        <w:t xml:space="preserve"> 9-16</w:t>
      </w:r>
      <w:r>
        <w:tab/>
        <w:t>1L+3s &amp; 1M+2s dance RH across; 1s turn LH to face 3rd corners</w:t>
      </w:r>
    </w:p>
    <w:p w:rsidR="00B11EB3" w:rsidRDefault="00B11EB3" w:rsidP="00B11EB3">
      <w:pPr>
        <w:pStyle w:val="DanceBody"/>
      </w:pPr>
      <w:r>
        <w:t>17-24</w:t>
      </w:r>
      <w:r>
        <w:tab/>
        <w:t>1s+3rd corners dance 1/2 diag reel of 4, 1s pass RSh; 1s+4th corners dance 1/2 diag reel of 4. 1s pass RSh to end 2nd place opp sides (3)(1)(2)</w:t>
      </w:r>
    </w:p>
    <w:p w:rsidR="00B11EB3" w:rsidRDefault="00B11EB3" w:rsidP="00B11EB3">
      <w:pPr>
        <w:pStyle w:val="DanceBody"/>
        <w:keepNext w:val="0"/>
      </w:pPr>
      <w:r>
        <w:t>25-32</w:t>
      </w:r>
      <w:r>
        <w:tab/>
        <w:t>2s+1s+3s dance clockwise 1/2 round; All turn partners RH (or birl) to end 2 1 3</w:t>
      </w:r>
    </w:p>
    <w:p w:rsidR="00B11EB3" w:rsidRDefault="00B11EB3" w:rsidP="00B11EB3"/>
    <w:p w:rsidR="00B11EB3" w:rsidRDefault="00B11EB3" w:rsidP="00B11EB3">
      <w:pPr>
        <w:pStyle w:val="Minicrib"/>
      </w:pPr>
      <w:r>
        <w:t>BRUCE'S MEN  (S3x32)  3C set</w:t>
      </w:r>
      <w:r>
        <w:tab/>
        <w:t>Roy Goldring  Scotia Suite</w:t>
      </w:r>
    </w:p>
    <w:p w:rsidR="00B11EB3" w:rsidRPr="006B40B3" w:rsidRDefault="00B11EB3" w:rsidP="00B11EB3">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B11EB3" w:rsidRDefault="00B11EB3" w:rsidP="00B11EB3">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B11EB3" w:rsidRPr="006B40B3" w:rsidRDefault="00B11EB3" w:rsidP="00B11EB3">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B11EB3" w:rsidRPr="006B40B3" w:rsidRDefault="00B11EB3" w:rsidP="00B11EB3">
      <w:pPr>
        <w:pStyle w:val="DanceBody"/>
        <w:keepNext w:val="0"/>
      </w:pPr>
      <w:r w:rsidRPr="006B40B3">
        <w:t>25-32</w:t>
      </w:r>
      <w:r w:rsidRPr="006B40B3">
        <w:tab/>
        <w:t>3s+1s+2s dance Allemande ending with 1s casting to 3rd place</w:t>
      </w:r>
      <w:r>
        <w:t>, 3s dancing up to 2nd place.  2 3 1</w:t>
      </w:r>
    </w:p>
    <w:p w:rsidR="00B11EB3" w:rsidRDefault="00B11EB3" w:rsidP="00B11EB3"/>
    <w:p w:rsidR="00B11EB3" w:rsidRDefault="00B11EB3" w:rsidP="00B11EB3">
      <w:pPr>
        <w:pStyle w:val="Minicrib"/>
      </w:pPr>
      <w:r>
        <w:t>THE BRUDENELL JIG  (J8x32)  2C (4C set)</w:t>
      </w:r>
      <w:r>
        <w:tab/>
        <w:t>Brenda Burnell  Leeds Anniv Bk</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 dance Fig of 8 round 2s</w:t>
      </w:r>
    </w:p>
    <w:p w:rsidR="00B11EB3" w:rsidRPr="006B40B3" w:rsidRDefault="00B11EB3" w:rsidP="00B11EB3">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B11EB3" w:rsidRDefault="00B11EB3" w:rsidP="00B11EB3">
      <w:pPr>
        <w:pStyle w:val="DanceBody"/>
        <w:keepNext w:val="0"/>
      </w:pPr>
      <w:r>
        <w:t>25-32</w:t>
      </w:r>
      <w:r>
        <w:tab/>
      </w:r>
      <w:r w:rsidRPr="006B40B3">
        <w:t>2s</w:t>
      </w:r>
      <w:r>
        <w:t>+1s</w:t>
      </w:r>
      <w:r w:rsidRPr="006B40B3">
        <w:t xml:space="preserve"> dance R&amp;L</w:t>
      </w:r>
    </w:p>
    <w:p w:rsidR="00B11EB3" w:rsidRDefault="00B11EB3" w:rsidP="00B11EB3"/>
    <w:p w:rsidR="00B11EB3" w:rsidRDefault="00B11EB3" w:rsidP="00B11EB3">
      <w:pPr>
        <w:pStyle w:val="Minicrib"/>
      </w:pPr>
      <w:r>
        <w:t>BRUNETTE D'ECOSSE  (S8x32)  3C (4C set)</w:t>
      </w:r>
      <w:r>
        <w:tab/>
        <w:t>A Dix  Reel Friends 2</w:t>
      </w:r>
    </w:p>
    <w:p w:rsidR="00B11EB3" w:rsidRPr="006B40B3" w:rsidRDefault="00B11EB3" w:rsidP="00B11EB3">
      <w:pPr>
        <w:pStyle w:val="DanceBody"/>
      </w:pPr>
      <w:r w:rsidRPr="006B40B3">
        <w:t xml:space="preserve"> 1- 8</w:t>
      </w:r>
      <w:r w:rsidRPr="006B40B3">
        <w:tab/>
        <w:t>1s+2s Set+Link, 2s+1s+3s set &amp; turn partners 2H remaining in the middle facing up</w:t>
      </w:r>
    </w:p>
    <w:p w:rsidR="00B11EB3" w:rsidRPr="006B40B3" w:rsidRDefault="00B11EB3" w:rsidP="00B11EB3">
      <w:pPr>
        <w:pStyle w:val="DanceBody"/>
      </w:pPr>
      <w:r w:rsidRPr="006B40B3">
        <w:t xml:space="preserve"> 9-16</w:t>
      </w:r>
      <w:r w:rsidRPr="006B40B3">
        <w:tab/>
        <w:t>2s+1s+3s dance Allemande 1s end facing 1st corners</w:t>
      </w:r>
    </w:p>
    <w:p w:rsidR="00B11EB3" w:rsidRPr="006B40B3" w:rsidRDefault="00B11EB3" w:rsidP="00B11EB3">
      <w:pPr>
        <w:pStyle w:val="DanceBody"/>
      </w:pPr>
      <w:r w:rsidRPr="006B40B3">
        <w:t>17-24</w:t>
      </w:r>
      <w:r w:rsidRPr="006B40B3">
        <w:tab/>
        <w:t>1s set to 1st corner &amp; turn 2H to face 2nd corner, set to 2nd corner &amp; turn 2H to end side by side (LSh to LSh) facing own sides</w:t>
      </w:r>
    </w:p>
    <w:p w:rsidR="00B11EB3" w:rsidRPr="006B40B3" w:rsidRDefault="00B11EB3" w:rsidP="00B11EB3">
      <w:pPr>
        <w:pStyle w:val="DanceBody"/>
        <w:keepNext w:val="0"/>
      </w:pPr>
      <w:r w:rsidRPr="006B40B3">
        <w:t>25-32</w:t>
      </w:r>
      <w:r w:rsidRPr="006B40B3">
        <w:tab/>
        <w:t>3s+1s (dancing out)+2s chase clockwise 1/2 way, 2s+1s+3s turn 2H 1.1/2 times</w:t>
      </w:r>
    </w:p>
    <w:p w:rsidR="00B11EB3" w:rsidRDefault="00B11EB3" w:rsidP="00B11EB3"/>
    <w:p w:rsidR="00B11EB3" w:rsidRDefault="00B11EB3" w:rsidP="00B11EB3">
      <w:pPr>
        <w:pStyle w:val="Minicrib"/>
      </w:pPr>
      <w:r>
        <w:t>BRYONY  (S4x32)  4C set</w:t>
      </w:r>
      <w:r>
        <w:tab/>
        <w:t>Veronica Hughes  Silver Thistle Coll</w:t>
      </w:r>
    </w:p>
    <w:p w:rsidR="00B11EB3" w:rsidRPr="000D60D4" w:rsidRDefault="00B11EB3" w:rsidP="00B11EB3">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B11EB3" w:rsidRPr="000D60D4" w:rsidRDefault="00B11EB3" w:rsidP="00B11EB3">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B11EB3" w:rsidRDefault="00B11EB3" w:rsidP="00B11EB3">
      <w:pPr>
        <w:pStyle w:val="DanceBody"/>
      </w:pPr>
      <w:r>
        <w:t>17-20</w:t>
      </w:r>
      <w:r>
        <w:tab/>
        <w:t>1s+3s dance LH across</w:t>
      </w:r>
    </w:p>
    <w:p w:rsidR="00B11EB3" w:rsidRDefault="00B11EB3" w:rsidP="00B11EB3">
      <w:pPr>
        <w:pStyle w:val="DanceBody"/>
      </w:pPr>
      <w:r>
        <w:t>21-24</w:t>
      </w:r>
      <w:r>
        <w:tab/>
        <w:t>3s retain hands &amp; turn to finish 3M in own place &amp; 3L in 2L's place</w:t>
      </w:r>
    </w:p>
    <w:p w:rsidR="00B11EB3" w:rsidRDefault="00B11EB3" w:rsidP="00B11EB3">
      <w:pPr>
        <w:pStyle w:val="DanceBody"/>
      </w:pPr>
      <w:r>
        <w:tab/>
      </w:r>
      <w:r>
        <w:rPr>
          <w:b/>
        </w:rPr>
        <w:t xml:space="preserve">while </w:t>
      </w:r>
      <w:r w:rsidRPr="007C1196">
        <w:t>1</w:t>
      </w:r>
      <w:r w:rsidRPr="000D60D4">
        <w:t xml:space="preserve">L+4L turn RH to end in 3rd &amp; 4th places </w:t>
      </w:r>
      <w:r>
        <w:t>own sides</w:t>
      </w:r>
    </w:p>
    <w:p w:rsidR="00B11EB3" w:rsidRPr="000D60D4" w:rsidRDefault="00B11EB3" w:rsidP="00B11EB3">
      <w:pPr>
        <w:pStyle w:val="DanceBody"/>
      </w:pPr>
      <w:r>
        <w:rPr>
          <w:b/>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B11EB3" w:rsidRPr="000D60D4" w:rsidRDefault="00B11EB3" w:rsidP="00B11EB3">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rPr>
        <w:t>while</w:t>
      </w:r>
      <w:r w:rsidRPr="000D60D4">
        <w:t xml:space="preserve"> other Men </w:t>
      </w:r>
      <w:r>
        <w:t>dance on</w:t>
      </w:r>
      <w:r w:rsidRPr="000D60D4">
        <w:t xml:space="preserve"> to </w:t>
      </w:r>
      <w:r>
        <w:t xml:space="preserve">meet </w:t>
      </w:r>
      <w:r w:rsidRPr="000D60D4">
        <w:t>partners &amp; continue Promenade to places.  2 3 4 1</w:t>
      </w:r>
    </w:p>
    <w:p w:rsidR="00B11EB3" w:rsidRDefault="00B11EB3" w:rsidP="00B11EB3"/>
    <w:p w:rsidR="00B11EB3" w:rsidRDefault="00B11EB3" w:rsidP="00B11EB3">
      <w:pPr>
        <w:pStyle w:val="Minicrib"/>
      </w:pPr>
      <w:r>
        <w:t>BUBBLE SORT  (R4x32)  4C set</w:t>
      </w:r>
      <w:r>
        <w:tab/>
        <w:t>Sue McKinnell, 2005  suedan.com/dances/</w:t>
      </w:r>
    </w:p>
    <w:p w:rsidR="00B11EB3" w:rsidRDefault="00B11EB3" w:rsidP="00B11EB3">
      <w:pPr>
        <w:pStyle w:val="DanceBody"/>
      </w:pPr>
      <w:r>
        <w:t xml:space="preserve"> 1- 8</w:t>
      </w:r>
      <w:r>
        <w:tab/>
        <w:t xml:space="preserve">1L+2M </w:t>
      </w:r>
      <w:r>
        <w:rPr>
          <w:b/>
        </w:rPr>
        <w:t>also</w:t>
      </w:r>
      <w:r>
        <w:t xml:space="preserve"> 3L+4M cross RH, cast behind partner &amp; dance back to place; 1s+2s </w:t>
      </w:r>
      <w:r>
        <w:rPr>
          <w:b/>
        </w:rPr>
        <w:t>also</w:t>
      </w:r>
      <w:r>
        <w:t xml:space="preserve"> 3s+4s dance RH across</w:t>
      </w:r>
    </w:p>
    <w:p w:rsidR="00B11EB3" w:rsidRPr="00075CD1" w:rsidRDefault="00B11EB3" w:rsidP="00B11EB3">
      <w:pPr>
        <w:pStyle w:val="DanceBody"/>
      </w:pPr>
      <w:r>
        <w:t xml:space="preserve"> 9-16</w:t>
      </w:r>
      <w:r>
        <w:tab/>
        <w:t xml:space="preserve">1M+2L </w:t>
      </w:r>
      <w:r>
        <w:rPr>
          <w:b/>
        </w:rPr>
        <w:t>also</w:t>
      </w:r>
      <w:r>
        <w:t xml:space="preserve"> 3M+4L cross LH, cast behind partner &amp; dance back to place; 1s+2s </w:t>
      </w:r>
      <w:r>
        <w:rPr>
          <w:b/>
        </w:rPr>
        <w:t>also</w:t>
      </w:r>
      <w:r>
        <w:t xml:space="preserve"> 3s+4s dance LH across</w:t>
      </w:r>
    </w:p>
    <w:p w:rsidR="00B11EB3" w:rsidRDefault="00B11EB3" w:rsidP="00B11EB3">
      <w:pPr>
        <w:pStyle w:val="DanceBody"/>
      </w:pPr>
      <w:r>
        <w:t>17-24</w:t>
      </w:r>
      <w:r>
        <w:tab/>
        <w:t>All dance Interlocking Double Figs 8:</w:t>
      </w:r>
    </w:p>
    <w:p w:rsidR="00B11EB3" w:rsidRDefault="00B11EB3" w:rsidP="00B11EB3">
      <w:pPr>
        <w:pStyle w:val="DanceBody"/>
      </w:pPr>
      <w:r>
        <w:tab/>
        <w:t xml:space="preserve">1s+3s dance double Fig 8 round 2nd place (1s cross down, 3s cast up) </w:t>
      </w:r>
      <w:r>
        <w:rPr>
          <w:b/>
        </w:rPr>
        <w:t>while</w:t>
      </w:r>
    </w:p>
    <w:p w:rsidR="00B11EB3" w:rsidRDefault="00B11EB3" w:rsidP="00B11EB3">
      <w:pPr>
        <w:pStyle w:val="DanceBody"/>
      </w:pPr>
      <w:r>
        <w:tab/>
        <w:t>2s+4s dance double Fig 8 round 3rd place (2s cross down, 4s cast up).  (Dancers crossing down pass those casting up RSh on sides)</w:t>
      </w:r>
    </w:p>
    <w:p w:rsidR="00B11EB3" w:rsidRDefault="00B11EB3" w:rsidP="00B11EB3">
      <w:pPr>
        <w:pStyle w:val="DanceBody"/>
      </w:pPr>
      <w:r>
        <w:t>25-32</w:t>
      </w:r>
      <w:r>
        <w:tab/>
        <w:t>All dance 1/2 reels of 4 on sides (4 3 2 1); top 3 Ladies &amp; bottom 3 Men dance 1/2 reels of 3 on sides. End: Men's side: 4 1 2 3, Ladies' side 2 3 4 1</w:t>
      </w:r>
    </w:p>
    <w:p w:rsidR="00B11EB3" w:rsidRPr="00B966A1" w:rsidRDefault="00B11EB3" w:rsidP="00B11EB3">
      <w:pPr>
        <w:pStyle w:val="DanceBody"/>
        <w:keepNext w:val="0"/>
        <w:rPr>
          <w:i/>
        </w:rPr>
      </w:pPr>
      <w:r w:rsidRPr="00B966A1">
        <w:rPr>
          <w:i/>
        </w:rPr>
        <w:tab/>
        <w:t>Repeat 3 more times, each time with new partner.  (Bars 17-24 may be easier if danced as Strathspey)</w:t>
      </w:r>
    </w:p>
    <w:p w:rsidR="00B11EB3" w:rsidRDefault="00B11EB3" w:rsidP="00B11EB3"/>
    <w:p w:rsidR="00B11EB3" w:rsidRDefault="00B11EB3" w:rsidP="00B11EB3">
      <w:pPr>
        <w:pStyle w:val="Minicrib"/>
      </w:pPr>
      <w:r>
        <w:t>BUBBLES IN THE POND  (S8x32) 3C (4C set)</w:t>
      </w:r>
      <w:r>
        <w:tab/>
        <w:t>Katherine Nealley  Delaware Valley Silver</w:t>
      </w:r>
    </w:p>
    <w:p w:rsidR="00B11EB3" w:rsidRPr="000D60D4" w:rsidRDefault="00B11EB3" w:rsidP="00B11EB3">
      <w:pPr>
        <w:pStyle w:val="DanceBody"/>
      </w:pPr>
      <w:r w:rsidRPr="000D60D4">
        <w:t xml:space="preserve"> 1- 8</w:t>
      </w:r>
      <w:r w:rsidRPr="000D60D4">
        <w:tab/>
        <w:t>1s+2s dance Tourbillon : -</w:t>
      </w:r>
    </w:p>
    <w:p w:rsidR="00B11EB3" w:rsidRPr="000D60D4" w:rsidRDefault="00B11EB3" w:rsidP="00B11EB3">
      <w:pPr>
        <w:pStyle w:val="DanceBody"/>
      </w:pPr>
      <w:r w:rsidRPr="000D60D4">
        <w:tab/>
        <w:t>`1s &amp; 2s turn partners 2H 1/2 way, 1M &amp; 2L lead partners on 1 place clockwise to end 1s on Ladies' side &amp; 2s on Men's side, 1s set to 2s</w:t>
      </w:r>
    </w:p>
    <w:p w:rsidR="00B11EB3" w:rsidRPr="000D60D4" w:rsidRDefault="00B11EB3" w:rsidP="00B11EB3">
      <w:pPr>
        <w:pStyle w:val="DanceBody"/>
      </w:pPr>
      <w:r w:rsidRPr="000D60D4">
        <w:tab/>
        <w:t>`1s &amp; 2s 1/2 turn partners 2H, 1L &amp; 2M lead partners on 1 place to end 2s in 1st pl &amp; 1s in 2nd pl &amp; 2s+1s cross RH to own sides</w:t>
      </w:r>
    </w:p>
    <w:p w:rsidR="00B11EB3" w:rsidRPr="000D60D4" w:rsidRDefault="00B11EB3" w:rsidP="00B11EB3">
      <w:pPr>
        <w:pStyle w:val="DanceBody"/>
      </w:pPr>
      <w:r w:rsidRPr="000D60D4">
        <w:t xml:space="preserve"> 9-16</w:t>
      </w:r>
      <w:r w:rsidRPr="000D60D4">
        <w:tab/>
        <w:t>1s turn 1st corner, partner, 2nd corner &amp; partner to 2 1 3</w:t>
      </w:r>
    </w:p>
    <w:p w:rsidR="00B11EB3" w:rsidRPr="000D60D4" w:rsidRDefault="00B11EB3" w:rsidP="00B11EB3">
      <w:pPr>
        <w:pStyle w:val="DanceBody"/>
      </w:pPr>
      <w:r w:rsidRPr="000D60D4">
        <w:t>17-24</w:t>
      </w:r>
      <w:r w:rsidRPr="000D60D4">
        <w:tab/>
        <w:t>2s+1s+3s Bubble Up: (ie 2s cast 2 pl while 1s+3s 1/2 turn RH moving up 1 pl, repeat from new places 3 times to end (1)(3)2</w:t>
      </w:r>
    </w:p>
    <w:p w:rsidR="00B11EB3" w:rsidRPr="000D60D4" w:rsidRDefault="00B11EB3" w:rsidP="00B11EB3">
      <w:pPr>
        <w:pStyle w:val="DanceBody"/>
        <w:keepNext w:val="0"/>
      </w:pPr>
      <w:r w:rsidRPr="000D60D4">
        <w:t>25-32</w:t>
      </w:r>
      <w:r w:rsidRPr="000D60D4">
        <w:tab/>
        <w:t>1s+3s Set+Link while 2s set &amp; cross RH, 3s+1s+2s set &amp; circle 6H round to left 1/2 way</w:t>
      </w:r>
    </w:p>
    <w:p w:rsidR="00B11EB3" w:rsidRDefault="00B11EB3" w:rsidP="00B11EB3"/>
    <w:p w:rsidR="00B11EB3" w:rsidRDefault="00B11EB3" w:rsidP="00B11EB3">
      <w:pPr>
        <w:pStyle w:val="Minicrib"/>
      </w:pPr>
      <w:r>
        <w:t>BUBBLY AND CAKE  (R8x32)  3C (4C set)</w:t>
      </w:r>
      <w:r>
        <w:tab/>
        <w:t>Wendy Carse 2018</w:t>
      </w:r>
    </w:p>
    <w:p w:rsidR="00B11EB3" w:rsidRPr="00C34088" w:rsidRDefault="00B11EB3" w:rsidP="00B11EB3">
      <w:pPr>
        <w:pStyle w:val="DanceBody"/>
      </w:pPr>
      <w:r w:rsidRPr="00C34088">
        <w:t xml:space="preserve"> 1- 8</w:t>
      </w:r>
      <w:r w:rsidRPr="00C34088">
        <w:tab/>
        <w:t>1s cross RH, cast (2s step up), dance down between 3s &amp; cast up into 2nd place opp sides</w:t>
      </w:r>
    </w:p>
    <w:p w:rsidR="00B11EB3" w:rsidRPr="00C34088" w:rsidRDefault="00B11EB3" w:rsidP="00B11EB3">
      <w:pPr>
        <w:pStyle w:val="DanceBody"/>
      </w:pPr>
      <w:r w:rsidRPr="00C34088">
        <w:t xml:space="preserve"> 9-16</w:t>
      </w:r>
      <w:r w:rsidRPr="00C34088">
        <w:tab/>
        <w:t>2s+1s+3s Set+Link; 1s turn 1.1/2 RH (or birl) to end RSh to RSh facing opp sides (1M above 1L)</w:t>
      </w:r>
    </w:p>
    <w:p w:rsidR="00B11EB3" w:rsidRPr="00C34088" w:rsidRDefault="00B11EB3" w:rsidP="00B11EB3">
      <w:pPr>
        <w:pStyle w:val="DanceBody"/>
      </w:pPr>
      <w:r w:rsidRPr="00C34088">
        <w:t>17-24</w:t>
      </w:r>
      <w:r w:rsidRPr="00C34088">
        <w:tab/>
        <w:t xml:space="preserve">1s dance the "Snake Pass":- 1s dance LH across (1M with 3s &amp; 1L with 2s); 1M followed by 3s </w:t>
      </w:r>
      <w:r w:rsidRPr="00C34088">
        <w:rPr>
          <w:b/>
        </w:rPr>
        <w:t xml:space="preserve">also </w:t>
      </w:r>
      <w:r w:rsidRPr="00C34088">
        <w:t>1L followed by 2s pass RSh diagonally across through 2nd place to change ends &amp; loop round to right to end in 2nd place.  2 1 3</w:t>
      </w:r>
    </w:p>
    <w:p w:rsidR="00B11EB3" w:rsidRDefault="00B11EB3" w:rsidP="00B11EB3">
      <w:pPr>
        <w:pStyle w:val="DanceBody"/>
        <w:keepNext w:val="0"/>
      </w:pPr>
      <w:r w:rsidRPr="00C34088">
        <w:t>25-32</w:t>
      </w:r>
      <w:r w:rsidRPr="00C34088">
        <w:tab/>
        <w:t>2s+1s+3s circle 6H round and back</w:t>
      </w:r>
    </w:p>
    <w:p w:rsidR="00B11EB3" w:rsidRDefault="00B11EB3" w:rsidP="00B11EB3"/>
    <w:p w:rsidR="00B11EB3" w:rsidRDefault="00B11EB3" w:rsidP="00B11EB3">
      <w:pPr>
        <w:pStyle w:val="Minicrib"/>
      </w:pPr>
      <w:r>
        <w:t>THE BUCHAN EIGHTSOME REEL  (R10x40)  Sq.Set</w:t>
      </w:r>
      <w:r>
        <w:tab/>
        <w:t>RSCDS Bk 21</w:t>
      </w:r>
    </w:p>
    <w:p w:rsidR="00B11EB3" w:rsidRPr="00797EA8" w:rsidRDefault="00B11EB3" w:rsidP="00B11EB3">
      <w:pPr>
        <w:pStyle w:val="DanceBody"/>
      </w:pPr>
      <w:r w:rsidRPr="00797EA8">
        <w:t>Part 1</w:t>
      </w:r>
    </w:p>
    <w:p w:rsidR="00B11EB3" w:rsidRPr="00797EA8" w:rsidRDefault="00B11EB3" w:rsidP="00B11EB3">
      <w:pPr>
        <w:pStyle w:val="DanceBody"/>
      </w:pPr>
      <w:r w:rsidRPr="00797EA8">
        <w:t xml:space="preserve"> 1- 8</w:t>
      </w:r>
      <w:r w:rsidRPr="00797EA8">
        <w:tab/>
        <w:t>All dance 8H round &amp; back</w:t>
      </w:r>
    </w:p>
    <w:p w:rsidR="00B11EB3" w:rsidRPr="00797EA8" w:rsidRDefault="00B11EB3" w:rsidP="00B11EB3">
      <w:pPr>
        <w:pStyle w:val="DanceBody"/>
      </w:pPr>
      <w:r w:rsidRPr="00797EA8">
        <w:t xml:space="preserve"> 9-16</w:t>
      </w:r>
      <w:r w:rsidRPr="00797EA8">
        <w:tab/>
        <w:t>All dance Grand Chain 1/2 way</w:t>
      </w:r>
    </w:p>
    <w:p w:rsidR="00B11EB3" w:rsidRPr="00797EA8" w:rsidRDefault="00B11EB3" w:rsidP="00B11EB3">
      <w:pPr>
        <w:pStyle w:val="DanceBody"/>
      </w:pPr>
      <w:r w:rsidRPr="00797EA8">
        <w:t>17-24</w:t>
      </w:r>
      <w:r w:rsidRPr="00797EA8">
        <w:tab/>
        <w:t>Ladies dance into centre &amp; dance RH across with partners on their left (St Andrews cross) once round</w:t>
      </w:r>
    </w:p>
    <w:p w:rsidR="00B11EB3" w:rsidRPr="00797EA8" w:rsidRDefault="00B11EB3" w:rsidP="00B11EB3">
      <w:pPr>
        <w:pStyle w:val="DanceBody"/>
      </w:pPr>
      <w:r w:rsidRPr="00797EA8">
        <w:t>25-32</w:t>
      </w:r>
      <w:r w:rsidRPr="00797EA8">
        <w:tab/>
        <w:t>All dance Grand Chain 1/2 way</w:t>
      </w:r>
    </w:p>
    <w:p w:rsidR="00B11EB3" w:rsidRPr="00797EA8" w:rsidRDefault="00B11EB3" w:rsidP="00B11EB3">
      <w:pPr>
        <w:pStyle w:val="DanceBody"/>
      </w:pPr>
      <w:r w:rsidRPr="00797EA8">
        <w:t>33-40</w:t>
      </w:r>
      <w:r w:rsidRPr="00797EA8">
        <w:tab/>
        <w:t>Men dance into centre with partners on their right &amp; dance LH across once round</w:t>
      </w:r>
    </w:p>
    <w:p w:rsidR="00B11EB3" w:rsidRPr="00797EA8" w:rsidRDefault="00B11EB3" w:rsidP="00B11EB3">
      <w:pPr>
        <w:pStyle w:val="DanceBody"/>
      </w:pPr>
      <w:r w:rsidRPr="00797EA8">
        <w:t>Part 2</w:t>
      </w:r>
    </w:p>
    <w:p w:rsidR="00B11EB3" w:rsidRPr="00797EA8" w:rsidRDefault="00B11EB3" w:rsidP="00B11EB3">
      <w:pPr>
        <w:pStyle w:val="DanceBody"/>
      </w:pPr>
      <w:r w:rsidRPr="00797EA8">
        <w:t>1- 8</w:t>
      </w:r>
      <w:r w:rsidRPr="00797EA8">
        <w:tab/>
        <w:t>All circle 7H round &amp; back with 1L in centre who sets</w:t>
      </w:r>
    </w:p>
    <w:p w:rsidR="00B11EB3" w:rsidRPr="00797EA8" w:rsidRDefault="00B11EB3" w:rsidP="00B11EB3">
      <w:pPr>
        <w:pStyle w:val="DanceBody"/>
      </w:pPr>
      <w:r w:rsidRPr="00797EA8">
        <w:t xml:space="preserve"> 9-16</w:t>
      </w:r>
      <w:r w:rsidRPr="00797EA8">
        <w:tab/>
        <w:t>1L sets to partner &amp; turns RH (Elbow grip), sets to opposite Man &amp; turns LH</w:t>
      </w:r>
    </w:p>
    <w:p w:rsidR="00B11EB3" w:rsidRPr="00797EA8" w:rsidRDefault="00B11EB3" w:rsidP="00B11EB3">
      <w:pPr>
        <w:pStyle w:val="DanceBody"/>
      </w:pPr>
      <w:r w:rsidRPr="00797EA8">
        <w:t>17-24</w:t>
      </w:r>
      <w:r w:rsidRPr="00797EA8">
        <w:tab/>
        <w:t>1L sets to M originally on her right &amp; turns LH, sets to opp M &amp; turns RH</w:t>
      </w:r>
    </w:p>
    <w:p w:rsidR="00B11EB3" w:rsidRPr="00797EA8" w:rsidRDefault="00B11EB3" w:rsidP="00B11EB3">
      <w:pPr>
        <w:pStyle w:val="DanceBody"/>
      </w:pPr>
      <w:r w:rsidRPr="00797EA8">
        <w:t>25-40</w:t>
      </w:r>
      <w:r w:rsidRPr="00797EA8">
        <w:tab/>
        <w:t>1L dances reel of 3 with partner &amp; opposite Man (RSh to partner) then dances reel with other Men (LSh to M on right), Men raise both arms in reel</w:t>
      </w:r>
    </w:p>
    <w:p w:rsidR="00B11EB3" w:rsidRPr="00797EA8" w:rsidRDefault="00B11EB3" w:rsidP="00B11EB3">
      <w:pPr>
        <w:pStyle w:val="DanceBody"/>
      </w:pPr>
      <w:r w:rsidRPr="00797EA8">
        <w:tab/>
        <w:t>Repeat with 2L in centre then 3L, 4L, 1M, 2M, 3M &amp; 4M</w:t>
      </w:r>
    </w:p>
    <w:p w:rsidR="00B11EB3" w:rsidRPr="00797EA8" w:rsidRDefault="00B11EB3" w:rsidP="00B11EB3">
      <w:pPr>
        <w:pStyle w:val="DanceBody"/>
      </w:pPr>
      <w:r w:rsidRPr="00797EA8">
        <w:t>Part 3</w:t>
      </w:r>
    </w:p>
    <w:p w:rsidR="00B11EB3" w:rsidRPr="00797EA8" w:rsidRDefault="00B11EB3" w:rsidP="00B11EB3">
      <w:pPr>
        <w:pStyle w:val="DanceBody"/>
        <w:keepNext w:val="0"/>
      </w:pPr>
      <w:r w:rsidRPr="00797EA8">
        <w:t xml:space="preserve"> 1-40</w:t>
      </w:r>
      <w:r w:rsidRPr="00797EA8">
        <w:tab/>
        <w:t>Repeat Part 1</w:t>
      </w:r>
    </w:p>
    <w:p w:rsidR="00B11EB3" w:rsidRDefault="00B11EB3" w:rsidP="00B11EB3"/>
    <w:p w:rsidR="00B11EB3" w:rsidRDefault="00B11EB3" w:rsidP="00B11EB3">
      <w:pPr>
        <w:pStyle w:val="Minicrib"/>
      </w:pPr>
      <w:r>
        <w:t>BUCHAN GATE  (R32)  Round the Room</w:t>
      </w:r>
      <w:r>
        <w:tab/>
        <w:t>Roy Goldring</w:t>
      </w:r>
    </w:p>
    <w:p w:rsidR="00B11EB3" w:rsidRDefault="00B11EB3" w:rsidP="00B11EB3">
      <w:pPr>
        <w:pStyle w:val="DanceBody"/>
      </w:pPr>
      <w:r>
        <w:t>Round the Room 2 facing 2</w:t>
      </w:r>
    </w:p>
    <w:p w:rsidR="00B11EB3" w:rsidRPr="006B40B3" w:rsidRDefault="00B11EB3" w:rsidP="00B11EB3">
      <w:pPr>
        <w:pStyle w:val="DanceBody"/>
      </w:pPr>
      <w:r w:rsidRPr="006B40B3">
        <w:t xml:space="preserve"> 1- 8</w:t>
      </w:r>
      <w:r w:rsidRPr="006B40B3">
        <w:tab/>
        <w:t>All dance RH across, Ladies cross RH &amp; set while Men set &amp; cross RH</w:t>
      </w:r>
    </w:p>
    <w:p w:rsidR="00B11EB3" w:rsidRPr="006B40B3" w:rsidRDefault="00B11EB3" w:rsidP="00B11EB3">
      <w:pPr>
        <w:pStyle w:val="DanceBody"/>
      </w:pPr>
      <w:r w:rsidRPr="006B40B3">
        <w:t xml:space="preserve"> 9-16</w:t>
      </w:r>
      <w:r w:rsidRPr="006B40B3">
        <w:tab/>
        <w:t>Ladies cross LH &amp; set while Men set &amp; cross LH, All dance LH across,</w:t>
      </w:r>
    </w:p>
    <w:p w:rsidR="00B11EB3" w:rsidRPr="006B40B3" w:rsidRDefault="00B11EB3" w:rsidP="00B11EB3">
      <w:pPr>
        <w:pStyle w:val="DanceBody"/>
      </w:pPr>
      <w:r w:rsidRPr="006B40B3">
        <w:t>17-24</w:t>
      </w:r>
      <w:r w:rsidRPr="006B40B3">
        <w:tab/>
        <w:t>All dance R&amp;L</w:t>
      </w:r>
    </w:p>
    <w:p w:rsidR="00B11EB3" w:rsidRDefault="00B11EB3" w:rsidP="00B11EB3">
      <w:pPr>
        <w:pStyle w:val="DanceBody"/>
        <w:keepNext w:val="0"/>
      </w:pPr>
      <w:r w:rsidRPr="006B40B3">
        <w:t>25-32</w:t>
      </w:r>
      <w:r w:rsidRPr="006B40B3">
        <w:tab/>
        <w:t>All turn opposite person RH 1.1/4 times into a line across, all set in line &amp; each couple dances on to meet new couple</w:t>
      </w:r>
    </w:p>
    <w:p w:rsidR="00B11EB3" w:rsidRDefault="00B11EB3" w:rsidP="00B11EB3"/>
    <w:p w:rsidR="00B11EB3" w:rsidRDefault="00B11EB3" w:rsidP="00B11EB3">
      <w:pPr>
        <w:pStyle w:val="Minicrib"/>
      </w:pPr>
      <w:r>
        <w:t>THE BUCHAN LASS  (J4x32)  4C set</w:t>
      </w:r>
      <w:r>
        <w:tab/>
        <w:t>John Bowie Dickson  Dunedin 5</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1s+4s turn 1.1/2 RH;  cast down/up to 2nd/3rd place &amp; 1/2 turn LH into prom hold,1s facing up/ 4s down (2s+3s step up/down bars 5-6)</w:t>
      </w:r>
    </w:p>
    <w:p w:rsidR="00B11EB3" w:rsidRDefault="00B11EB3" w:rsidP="00B11EB3">
      <w:pPr>
        <w:pStyle w:val="DanceBody"/>
      </w:pPr>
      <w:r>
        <w:t xml:space="preserve"> 9-16</w:t>
      </w:r>
      <w:r>
        <w:tab/>
        <w:t>Reels of 3 across, 1s RSh to 2L, 4s RSh to 3L to start.  End with 1s on Men's side, 4s on Ladies' side. Bar 16 1s+4s swap partners, 1M+4L face up, 4M+1L face down in prom hold</w:t>
      </w:r>
    </w:p>
    <w:p w:rsidR="00B11EB3" w:rsidRDefault="00B11EB3" w:rsidP="00B11EB3">
      <w:pPr>
        <w:pStyle w:val="DanceBody"/>
      </w:pPr>
      <w:r>
        <w:t>17-24</w:t>
      </w:r>
      <w:r>
        <w:tab/>
        <w:t>Reel of 3 on sides, 1M+4L RSh to 2L, 4M+1L RSh to 3L to start.  End 1s in 3rd place opp sides, 4s in 2nd place own sides</w:t>
      </w:r>
    </w:p>
    <w:p w:rsidR="00B11EB3" w:rsidRDefault="00B11EB3" w:rsidP="00B11EB3">
      <w:pPr>
        <w:pStyle w:val="DanceBody"/>
        <w:keepNext w:val="0"/>
      </w:pPr>
      <w:r>
        <w:t>25-32</w:t>
      </w:r>
      <w:r>
        <w:tab/>
        <w:t>1s/4s dance NHJ out of ends (4s up/1s down), cast back to 2nd/3rd place; all 4 couples turn RH.  2 4 (1) (3)</w:t>
      </w:r>
    </w:p>
    <w:p w:rsidR="00B11EB3" w:rsidRDefault="00B11EB3" w:rsidP="00B11EB3"/>
    <w:p w:rsidR="00B11EB3" w:rsidRDefault="00B11EB3" w:rsidP="00B11EB3">
      <w:pPr>
        <w:pStyle w:val="Minicrib"/>
      </w:pPr>
      <w:r>
        <w:t>THE BUCHAN STRATHSPEY  (S8x24)  3C (4C set)</w:t>
      </w:r>
      <w:r>
        <w:tab/>
        <w:t>Arthur Williamson  Annette Cameron Bk</w:t>
      </w:r>
    </w:p>
    <w:p w:rsidR="00B11EB3" w:rsidRPr="00EE1EEC" w:rsidRDefault="00B11EB3" w:rsidP="00B11EB3">
      <w:pPr>
        <w:pStyle w:val="DanceBody"/>
      </w:pPr>
      <w:r w:rsidRPr="00EE1EEC">
        <w:t xml:space="preserve"> 1- 8</w:t>
      </w:r>
      <w:r w:rsidRPr="00EE1EEC">
        <w:tab/>
        <w:t>1M+2L set &amp; change places RH; 1L+2M set &amp; change places RH</w:t>
      </w:r>
    </w:p>
    <w:p w:rsidR="00B11EB3" w:rsidRPr="00EE1EEC" w:rsidRDefault="00B11EB3" w:rsidP="00B11EB3">
      <w:pPr>
        <w:pStyle w:val="DanceBody"/>
      </w:pPr>
      <w:r w:rsidRPr="00EE1EEC">
        <w:t xml:space="preserve"> 9-16</w:t>
      </w:r>
      <w:r w:rsidRPr="00EE1EEC">
        <w:tab/>
        <w:t>Reels of 3 on sides, 2s cross down, 1s out/up &amp;  3s in/up to start. End 2s in 1st place own side, 1s in 2nd place opp sides, 3s in original places</w:t>
      </w:r>
    </w:p>
    <w:p w:rsidR="00B11EB3" w:rsidRDefault="00B11EB3" w:rsidP="00B11EB3">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B11EB3" w:rsidRDefault="00B11EB3" w:rsidP="00B11EB3"/>
    <w:p w:rsidR="00B11EB3" w:rsidRDefault="00B11EB3" w:rsidP="00B11EB3">
      <w:pPr>
        <w:pStyle w:val="Minicrib"/>
      </w:pPr>
      <w:r>
        <w:t>BUCK'S REEL  (R8x40)  3C (4C set)</w:t>
      </w:r>
      <w:r>
        <w:tab/>
        <w:t>L Buchan  Pinewoods Coll 2</w:t>
      </w:r>
    </w:p>
    <w:p w:rsidR="00B11EB3" w:rsidRPr="006B40B3" w:rsidRDefault="00B11EB3" w:rsidP="00B11EB3">
      <w:pPr>
        <w:pStyle w:val="DanceBody"/>
      </w:pPr>
      <w:r w:rsidRPr="006B40B3">
        <w:t xml:space="preserve"> 1- 8</w:t>
      </w:r>
      <w:r w:rsidRPr="006B40B3">
        <w:tab/>
        <w:t>1s+2s dance 1/2 double Fig of 8 (1s cross down to start), 1s &amp; 2s set &amp; cross RH</w:t>
      </w:r>
    </w:p>
    <w:p w:rsidR="00B11EB3" w:rsidRPr="006B40B3" w:rsidRDefault="00B11EB3" w:rsidP="00B11EB3">
      <w:pPr>
        <w:pStyle w:val="DanceBody"/>
      </w:pPr>
      <w:r w:rsidRPr="006B40B3">
        <w:t xml:space="preserve"> 9-16</w:t>
      </w:r>
      <w:r w:rsidRPr="006B40B3">
        <w:tab/>
        <w:t>1s+2s dance Poussette 1s ending back-to-back facing opposite sides</w:t>
      </w:r>
    </w:p>
    <w:p w:rsidR="00B11EB3" w:rsidRPr="006B40B3" w:rsidRDefault="00B11EB3" w:rsidP="00B11EB3">
      <w:pPr>
        <w:pStyle w:val="DanceBody"/>
      </w:pPr>
      <w:r w:rsidRPr="006B40B3">
        <w:t>17-24</w:t>
      </w:r>
      <w:r w:rsidRPr="006B40B3">
        <w:tab/>
        <w:t>1s dance Double Triangles &amp; end facing 1st corner pstns while 2s+3s set &amp; petronella turn to 1 place anticlockwise, set &amp; petronella turn 1 pl</w:t>
      </w:r>
    </w:p>
    <w:p w:rsidR="00B11EB3" w:rsidRPr="006B40B3" w:rsidRDefault="00B11EB3" w:rsidP="00B11EB3">
      <w:pPr>
        <w:pStyle w:val="DanceBody"/>
      </w:pPr>
      <w:r w:rsidRPr="006B40B3">
        <w:t>25-32</w:t>
      </w:r>
      <w:r w:rsidRPr="006B40B3">
        <w:tab/>
        <w:t>1s dance 1/2 diagonal reel of 4 with 1st corners &amp; 1/2 reel with 2nd corners</w:t>
      </w:r>
    </w:p>
    <w:p w:rsidR="00B11EB3" w:rsidRPr="006B40B3" w:rsidRDefault="00B11EB3" w:rsidP="00B11EB3">
      <w:pPr>
        <w:pStyle w:val="DanceBody"/>
        <w:keepNext w:val="0"/>
      </w:pPr>
      <w:r w:rsidRPr="006B40B3">
        <w:t>33-40</w:t>
      </w:r>
      <w:r w:rsidRPr="006B40B3">
        <w:tab/>
        <w:t>2s+1s+3s circle 6H round &amp; back</w:t>
      </w:r>
    </w:p>
    <w:p w:rsidR="00B11EB3" w:rsidRDefault="00B11EB3" w:rsidP="00B11EB3"/>
    <w:p w:rsidR="00B11EB3" w:rsidRDefault="00B11EB3" w:rsidP="00B11EB3">
      <w:pPr>
        <w:pStyle w:val="Minicrib"/>
      </w:pPr>
      <w:r>
        <w:t>THE BUCKIE JIG  (J8x32)  2C (4C set)</w:t>
      </w:r>
      <w:r>
        <w:tab/>
        <w:t>John S Trew  Let's All Dance</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B11EB3" w:rsidRPr="006B40B3" w:rsidRDefault="00B11EB3" w:rsidP="00B11EB3">
      <w:pPr>
        <w:pStyle w:val="DanceBody"/>
      </w:pPr>
      <w:r w:rsidRPr="006B40B3">
        <w:t>17-24</w:t>
      </w:r>
      <w:r w:rsidRPr="006B40B3">
        <w:tab/>
        <w:t>2s+1s dance RH across &amp; LH back</w:t>
      </w:r>
    </w:p>
    <w:p w:rsidR="00B11EB3" w:rsidRPr="006B40B3" w:rsidRDefault="00B11EB3" w:rsidP="00B11EB3">
      <w:pPr>
        <w:pStyle w:val="DanceBody"/>
        <w:keepNext w:val="0"/>
      </w:pPr>
      <w:r w:rsidRPr="006B40B3">
        <w:t>25-32</w:t>
      </w:r>
      <w:r w:rsidRPr="006B40B3">
        <w:tab/>
        <w:t>2s+1s Adv+Ret &amp; turn partners RH to places</w:t>
      </w:r>
    </w:p>
    <w:p w:rsidR="00B11EB3" w:rsidRDefault="00B11EB3" w:rsidP="00B11EB3"/>
    <w:p w:rsidR="00B11EB3" w:rsidRDefault="00B11EB3" w:rsidP="00B11EB3">
      <w:pPr>
        <w:pStyle w:val="Minicrib"/>
      </w:pPr>
      <w:r>
        <w:t>THE BUCKIE LOON  (R8x32)  3C (4C set)</w:t>
      </w:r>
      <w:r>
        <w:tab/>
      </w:r>
    </w:p>
    <w:p w:rsidR="00B11EB3" w:rsidRDefault="00B11EB3" w:rsidP="00B11EB3">
      <w:pPr>
        <w:pStyle w:val="DanceBody"/>
      </w:pPr>
      <w:r>
        <w:t xml:space="preserve"> 1- 8</w:t>
      </w:r>
      <w:r>
        <w:tab/>
        <w:t>1s+2s set, dance 1/2 RH across.  1s+3s set, dance 1/2 LH across  (2) (3) 1</w:t>
      </w:r>
    </w:p>
    <w:p w:rsidR="00B11EB3" w:rsidRDefault="00B11EB3" w:rsidP="00B11EB3">
      <w:pPr>
        <w:pStyle w:val="DanceBody"/>
      </w:pPr>
      <w:r>
        <w:t xml:space="preserve"> 9-16</w:t>
      </w:r>
      <w:r>
        <w:tab/>
        <w:t>Reels of 3 on sides (1M+3L &amp; 1L+3M pass LSh).  1L finishes in 3rd place facing out</w:t>
      </w:r>
    </w:p>
    <w:p w:rsidR="00B11EB3" w:rsidRDefault="00B11EB3" w:rsidP="00B11EB3">
      <w:pPr>
        <w:pStyle w:val="DanceBody"/>
      </w:pPr>
      <w:r>
        <w:t>17-24</w:t>
      </w:r>
      <w:r>
        <w:tab/>
        <w:t>1L followed by 1M casts up behind 3M &amp; across to 2nd place opp side.  1s turn LH.</w:t>
      </w:r>
      <w:r w:rsidRPr="00AB77C2">
        <w:t xml:space="preserve"> </w:t>
      </w:r>
      <w:r>
        <w:t>(3s step down).    (2) (1) (3)</w:t>
      </w:r>
    </w:p>
    <w:p w:rsidR="00B11EB3" w:rsidRDefault="00B11EB3" w:rsidP="00B11EB3">
      <w:pPr>
        <w:pStyle w:val="DanceBody"/>
        <w:keepNext w:val="0"/>
      </w:pPr>
      <w:r>
        <w:t>25-32</w:t>
      </w:r>
      <w:r>
        <w:tab/>
        <w:t>2s+1s+3s dance down NHJ.  Bar 28 Ladies dance under partner's arm to change sides &amp; all dance back up to place.  2 1 3</w:t>
      </w:r>
    </w:p>
    <w:p w:rsidR="00B11EB3" w:rsidRDefault="00B11EB3" w:rsidP="00B11EB3"/>
    <w:p w:rsidR="00B11EB3" w:rsidRDefault="00B11EB3" w:rsidP="00B11EB3">
      <w:pPr>
        <w:pStyle w:val="Minicrib"/>
      </w:pPr>
      <w:r>
        <w:t>BUCKSHAW REEL  (R8x32)  2C (4C set)</w:t>
      </w:r>
      <w:r>
        <w:tab/>
        <w:t>Joan Thompson  Rose &amp; Thistle</w:t>
      </w:r>
    </w:p>
    <w:p w:rsidR="00B11EB3" w:rsidRPr="006B40B3" w:rsidRDefault="00B11EB3" w:rsidP="00B11EB3">
      <w:pPr>
        <w:pStyle w:val="DanceBody"/>
      </w:pPr>
      <w:r w:rsidRPr="006B40B3">
        <w:t xml:space="preserve"> 1- 8</w:t>
      </w:r>
      <w:r w:rsidRPr="006B40B3">
        <w:tab/>
        <w:t xml:space="preserve">1s </w:t>
      </w:r>
      <w:r>
        <w:t>cross down to dance Fig 8 round 2s</w:t>
      </w:r>
    </w:p>
    <w:p w:rsidR="00B11EB3" w:rsidRPr="006B40B3" w:rsidRDefault="00B11EB3" w:rsidP="00B11EB3">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B11EB3" w:rsidRPr="006B40B3" w:rsidRDefault="00B11EB3" w:rsidP="00B11EB3">
      <w:pPr>
        <w:pStyle w:val="DanceBody"/>
      </w:pPr>
      <w:r w:rsidRPr="006B40B3">
        <w:t>17-24</w:t>
      </w:r>
      <w:r w:rsidRPr="006B40B3">
        <w:tab/>
        <w:t>1s lead down the middle &amp; back to 2nd place</w:t>
      </w:r>
      <w:r>
        <w:t xml:space="preserve"> (2s step up 19-20)</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BUDAPEST BIRL  (J8x32)  3C (4C set)</w:t>
      </w:r>
      <w:r>
        <w:tab/>
        <w:t>Alex Gray  Tweeddale Coll 4</w:t>
      </w:r>
    </w:p>
    <w:p w:rsidR="00B11EB3" w:rsidRDefault="00B11EB3" w:rsidP="00B11EB3">
      <w:pPr>
        <w:pStyle w:val="DanceBody"/>
      </w:pPr>
      <w:r>
        <w:t xml:space="preserve"> 1- 8</w:t>
      </w:r>
      <w:r>
        <w:tab/>
        <w:t>1s+2s dance the RSh "Helix":-</w:t>
      </w:r>
    </w:p>
    <w:p w:rsidR="00B11EB3" w:rsidRDefault="00B11EB3" w:rsidP="00B11EB3">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B11EB3" w:rsidRDefault="00B11EB3" w:rsidP="00B11EB3">
      <w:pPr>
        <w:pStyle w:val="DanceBody"/>
      </w:pPr>
      <w:r>
        <w:t xml:space="preserve"> 9-16</w:t>
      </w:r>
      <w:r>
        <w:tab/>
        <w:t>Reels of 3 on sides, 1M up, 1L down (RSh to 3rd corner). 1s end facing 1st corners</w:t>
      </w:r>
    </w:p>
    <w:p w:rsidR="00B11EB3" w:rsidRDefault="00B11EB3" w:rsidP="00B11EB3">
      <w:pPr>
        <w:pStyle w:val="DanceBody"/>
      </w:pPr>
      <w:r>
        <w:t>17-24</w:t>
      </w:r>
      <w:r>
        <w:tab/>
        <w:t>1s+1st corners dance Corner Pass+Turn (corners 1/2 turn RH, pull back RSh &amp; dance out to diag opp place), 1s pass RSh &amp; dance Corner Pass+Turn with 2nd corners.  (3) 1 (2)</w:t>
      </w:r>
    </w:p>
    <w:p w:rsidR="00B11EB3" w:rsidRDefault="00B11EB3" w:rsidP="00B11EB3">
      <w:pPr>
        <w:pStyle w:val="DanceBody"/>
        <w:keepNext w:val="0"/>
      </w:pPr>
      <w:r>
        <w:t>25-32</w:t>
      </w:r>
      <w:r>
        <w:tab/>
        <w:t>1s dance diag R&amp;L.  End 2 1 3</w:t>
      </w:r>
    </w:p>
    <w:p w:rsidR="00B11EB3" w:rsidRDefault="00B11EB3" w:rsidP="00B11EB3"/>
    <w:p w:rsidR="00B11EB3" w:rsidRDefault="00B11EB3" w:rsidP="00B11EB3">
      <w:pPr>
        <w:pStyle w:val="Minicrib"/>
      </w:pPr>
      <w:r>
        <w:t>THE BUG  (R8x32)  3C (4C set)</w:t>
      </w:r>
      <w:r>
        <w:tab/>
        <w:t>Isabel Neves  Pandemic Set Of Dances</w:t>
      </w:r>
    </w:p>
    <w:p w:rsidR="00B11EB3" w:rsidRDefault="00B11EB3" w:rsidP="00B11EB3">
      <w:pPr>
        <w:pStyle w:val="DanceBody"/>
      </w:pPr>
      <w:r>
        <w:t xml:space="preserve"> 1-8</w:t>
      </w:r>
      <w:r>
        <w:tab/>
        <w:t>1s dance in &amp; cast to 2nd place (2s step up bars 3-4), 1s dance RSh round partner to face 3rd corners</w:t>
      </w:r>
    </w:p>
    <w:p w:rsidR="00B11EB3" w:rsidRDefault="00B11EB3" w:rsidP="00B11EB3">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B11EB3" w:rsidRDefault="00B11EB3" w:rsidP="00B11EB3">
      <w:pPr>
        <w:pStyle w:val="DanceBody"/>
      </w:pPr>
      <w:r>
        <w:t>17-24</w:t>
      </w:r>
      <w:r>
        <w:tab/>
        <w:t>All chase clockwise 1/2 way ending in middle facing in, all set (no hands), 4 spring points 2 1 3</w:t>
      </w:r>
    </w:p>
    <w:p w:rsidR="00B11EB3" w:rsidRDefault="00B11EB3" w:rsidP="00B11EB3">
      <w:pPr>
        <w:pStyle w:val="DanceBody"/>
        <w:keepNext w:val="0"/>
      </w:pPr>
      <w:r>
        <w:t>25-32</w:t>
      </w:r>
      <w:r>
        <w:tab/>
        <w:t>All chase clockwise for 6 bars, ending in the centre, on bars 31-32 pull back RSh &amp; dance back to sides 2 1 3</w:t>
      </w:r>
    </w:p>
    <w:p w:rsidR="00B11EB3" w:rsidRDefault="00B11EB3" w:rsidP="00B11EB3"/>
    <w:p w:rsidR="00B11EB3" w:rsidRDefault="00B11EB3" w:rsidP="00B11EB3">
      <w:pPr>
        <w:pStyle w:val="Minicrib"/>
      </w:pPr>
      <w:r>
        <w:t>THE BUG HUT  (R4x32)  Sq.Set</w:t>
      </w:r>
      <w:r>
        <w:tab/>
        <w:t>Bob Edwards  More Than Welcome 6 (MC)</w:t>
      </w:r>
    </w:p>
    <w:p w:rsidR="00B11EB3" w:rsidRDefault="00B11EB3" w:rsidP="00B11EB3">
      <w:pPr>
        <w:pStyle w:val="DanceBody"/>
      </w:pPr>
      <w:r>
        <w:t xml:space="preserve"> 1- 2</w:t>
      </w:r>
      <w:r>
        <w:tab/>
        <w:t xml:space="preserve">All Ladies dance LH across 1/2 round </w:t>
      </w:r>
      <w:r>
        <w:rPr>
          <w:b/>
        </w:rPr>
        <w:t>while</w:t>
      </w:r>
      <w:r>
        <w:t xml:space="preserve"> Men cast &amp; dance 1 place round anticlockwise</w:t>
      </w:r>
    </w:p>
    <w:p w:rsidR="00B11EB3" w:rsidRDefault="00B11EB3" w:rsidP="00B11EB3">
      <w:pPr>
        <w:pStyle w:val="DanceBody"/>
      </w:pPr>
      <w:r>
        <w:t xml:space="preserve"> 3- 4</w:t>
      </w:r>
      <w:r>
        <w:tab/>
        <w:t>All turn RH (3L+4M, 4L+1M, 1L+2M &amp; 2L+3M)</w:t>
      </w:r>
    </w:p>
    <w:p w:rsidR="00B11EB3" w:rsidRDefault="00B11EB3" w:rsidP="00B11EB3">
      <w:pPr>
        <w:pStyle w:val="DanceBody"/>
      </w:pPr>
      <w:r>
        <w:t xml:space="preserve"> 5- 6</w:t>
      </w:r>
      <w:r>
        <w:tab/>
        <w:t xml:space="preserve">All Men dance LH across 1/2 round </w:t>
      </w:r>
      <w:r>
        <w:rPr>
          <w:b/>
        </w:rPr>
        <w:t>while</w:t>
      </w:r>
      <w:r>
        <w:t xml:space="preserve"> Ladies cast &amp; dance 1 place round anticlockwise</w:t>
      </w:r>
    </w:p>
    <w:p w:rsidR="00B11EB3" w:rsidRDefault="00B11EB3" w:rsidP="00B11EB3">
      <w:pPr>
        <w:pStyle w:val="DanceBody"/>
      </w:pPr>
      <w:r>
        <w:t xml:space="preserve"> 7- 8</w:t>
      </w:r>
      <w:r>
        <w:tab/>
        <w:t>All turn partner LH</w:t>
      </w:r>
    </w:p>
    <w:p w:rsidR="00B11EB3" w:rsidRDefault="00B11EB3" w:rsidP="00B11EB3">
      <w:pPr>
        <w:pStyle w:val="DanceBody"/>
      </w:pPr>
      <w:r>
        <w:t xml:space="preserve"> 9-16</w:t>
      </w:r>
      <w:r>
        <w:tab/>
        <w:t>Repeat 1-8 to return to original places</w:t>
      </w:r>
    </w:p>
    <w:p w:rsidR="00B11EB3" w:rsidRDefault="00B11EB3" w:rsidP="00B11EB3">
      <w:pPr>
        <w:pStyle w:val="DanceBody"/>
      </w:pPr>
      <w:r>
        <w:t>17-24</w:t>
      </w:r>
      <w:r>
        <w:tab/>
        <w:t xml:space="preserve">1s+2s </w:t>
      </w:r>
      <w:r>
        <w:rPr>
          <w:b/>
        </w:rPr>
        <w:t>also</w:t>
      </w:r>
      <w:r>
        <w:t xml:space="preserve"> 3s+4s dance 1/2 R&amp;L; 1s+4s </w:t>
      </w:r>
      <w:r>
        <w:rPr>
          <w:b/>
        </w:rPr>
        <w:t>also</w:t>
      </w:r>
      <w:r>
        <w:t xml:space="preserve"> 3s+2s dance 1/2 R&amp;L</w:t>
      </w:r>
    </w:p>
    <w:p w:rsidR="00B11EB3" w:rsidRDefault="00B11EB3" w:rsidP="00B11EB3">
      <w:pPr>
        <w:pStyle w:val="DanceBody"/>
        <w:keepNext w:val="0"/>
      </w:pPr>
      <w:r>
        <w:t>25-32</w:t>
      </w:r>
      <w:r>
        <w:tab/>
        <w:t xml:space="preserve">1s+2s </w:t>
      </w:r>
      <w:r>
        <w:rPr>
          <w:b/>
        </w:rPr>
        <w:t>also</w:t>
      </w:r>
      <w:r>
        <w:t xml:space="preserve"> 3s+4s dance 1/2 R&amp;L; all turn partner RH</w:t>
      </w:r>
    </w:p>
    <w:p w:rsidR="00B11EB3" w:rsidRDefault="00B11EB3" w:rsidP="00B11EB3"/>
    <w:p w:rsidR="00B11EB3" w:rsidRDefault="00B11EB3" w:rsidP="00B11EB3">
      <w:pPr>
        <w:pStyle w:val="Minicrib"/>
      </w:pPr>
      <w:r>
        <w:t>THE BUILDERS OF WAINFLEET  (S3x32)  Triangular set</w:t>
      </w:r>
      <w:r>
        <w:tab/>
        <w:t>Jenny Bradley  Culzean Castle Coll</w:t>
      </w:r>
    </w:p>
    <w:p w:rsidR="00B11EB3" w:rsidRPr="006B40B3" w:rsidRDefault="00B11EB3" w:rsidP="00B11EB3">
      <w:pPr>
        <w:pStyle w:val="DanceBody"/>
      </w:pPr>
      <w:r w:rsidRPr="006B40B3">
        <w:t xml:space="preserve"> 1- 4</w:t>
      </w:r>
      <w:r w:rsidRPr="006B40B3">
        <w:tab/>
        <w:t>Ladies dance LH across passing 1 Man, dance out behind next Man into his partners place</w:t>
      </w:r>
    </w:p>
    <w:p w:rsidR="00B11EB3" w:rsidRPr="006B40B3" w:rsidRDefault="00B11EB3" w:rsidP="00B11EB3">
      <w:pPr>
        <w:pStyle w:val="DanceBody"/>
      </w:pPr>
      <w:r w:rsidRPr="006B40B3">
        <w:t xml:space="preserve"> 5- 8</w:t>
      </w:r>
      <w:r w:rsidRPr="006B40B3">
        <w:tab/>
        <w:t xml:space="preserve">Repeat bars 1-4 to meet </w:t>
      </w:r>
      <w:r>
        <w:t>'</w:t>
      </w:r>
      <w:r w:rsidRPr="006B40B3">
        <w:t>new</w:t>
      </w:r>
      <w:r>
        <w:t>'</w:t>
      </w:r>
      <w:r w:rsidRPr="006B40B3">
        <w:t xml:space="preserve"> partner</w:t>
      </w:r>
    </w:p>
    <w:p w:rsidR="00B11EB3" w:rsidRPr="006B40B3" w:rsidRDefault="00B11EB3" w:rsidP="00B11EB3">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B11EB3" w:rsidRPr="006B40B3" w:rsidRDefault="00B11EB3" w:rsidP="00B11EB3">
      <w:pPr>
        <w:pStyle w:val="DanceBody"/>
      </w:pPr>
      <w:r w:rsidRPr="006B40B3">
        <w:t>17-20</w:t>
      </w:r>
      <w:r w:rsidRPr="006B40B3">
        <w:tab/>
        <w:t>Men dance RH across passing 1 Lady, dance out behind next Lady into her partners place</w:t>
      </w:r>
    </w:p>
    <w:p w:rsidR="00B11EB3" w:rsidRPr="006B40B3" w:rsidRDefault="00B11EB3" w:rsidP="00B11EB3">
      <w:pPr>
        <w:pStyle w:val="DanceBody"/>
      </w:pPr>
      <w:r w:rsidRPr="006B40B3">
        <w:t>21-24</w:t>
      </w:r>
      <w:r w:rsidRPr="006B40B3">
        <w:tab/>
        <w:t xml:space="preserve">Repeat bars 17-20 to meet another </w:t>
      </w:r>
      <w:r>
        <w:t>'</w:t>
      </w:r>
      <w:r w:rsidRPr="006B40B3">
        <w:t>new</w:t>
      </w:r>
      <w:r>
        <w:t>'</w:t>
      </w:r>
      <w:r w:rsidRPr="006B40B3">
        <w:t xml:space="preserve"> partner</w:t>
      </w:r>
    </w:p>
    <w:p w:rsidR="00B11EB3" w:rsidRPr="006B40B3" w:rsidRDefault="00B11EB3" w:rsidP="00B11EB3">
      <w:pPr>
        <w:pStyle w:val="DanceBody"/>
        <w:keepNext w:val="0"/>
      </w:pPr>
      <w:r w:rsidRPr="006B40B3">
        <w:t>25-32</w:t>
      </w:r>
      <w:r w:rsidRPr="006B40B3">
        <w:tab/>
        <w:t>All dance 2 hands of Grand Chain (2 bars per hand), turn own partner 2H &amp; set.  3 1 2</w:t>
      </w:r>
    </w:p>
    <w:p w:rsidR="00B11EB3" w:rsidRDefault="00B11EB3" w:rsidP="00B11EB3"/>
    <w:p w:rsidR="00B11EB3" w:rsidRDefault="00B11EB3" w:rsidP="00B11EB3">
      <w:pPr>
        <w:pStyle w:val="Minicrib"/>
      </w:pPr>
      <w:r>
        <w:t>THE BULLERS OF BUCHAN  (J8x32)  3C (4C set)</w:t>
      </w:r>
      <w:r>
        <w:tab/>
        <w:t>John Drewry  Bankhead Bk 1</w:t>
      </w:r>
    </w:p>
    <w:p w:rsidR="00B11EB3" w:rsidRPr="006B40B3" w:rsidRDefault="00B11EB3" w:rsidP="00B11EB3">
      <w:pPr>
        <w:pStyle w:val="DanceBody"/>
      </w:pPr>
      <w:r>
        <w:t xml:space="preserve"> 1- 8</w:t>
      </w:r>
      <w:r>
        <w:tab/>
        <w:t>1M followed by 2M</w:t>
      </w:r>
      <w:r w:rsidRPr="006B40B3">
        <w:t xml:space="preserve"> dance up &amp; across to end in centre facing down </w:t>
      </w:r>
      <w:r w:rsidRPr="00EB1AB9">
        <w:rPr>
          <w:b/>
        </w:rPr>
        <w:t>while</w:t>
      </w:r>
      <w:r w:rsidRPr="006B40B3">
        <w:t xml:space="preserve"> 2L followed by 1L dance down &amp; across to face partners</w:t>
      </w:r>
    </w:p>
    <w:p w:rsidR="00B11EB3" w:rsidRPr="006B40B3" w:rsidRDefault="00B11EB3" w:rsidP="00B11EB3">
      <w:pPr>
        <w:pStyle w:val="DanceBody"/>
      </w:pPr>
      <w:r w:rsidRPr="006B40B3">
        <w:tab/>
        <w:t>1s+2s set; change places RH with partners &amp; chase clockwise to own sides having changed places</w:t>
      </w:r>
    </w:p>
    <w:p w:rsidR="00B11EB3" w:rsidRPr="006B40B3" w:rsidRDefault="00B11EB3" w:rsidP="00B11EB3">
      <w:pPr>
        <w:pStyle w:val="DanceBody"/>
      </w:pPr>
      <w:r w:rsidRPr="006B40B3">
        <w:t xml:space="preserve"> 9-16</w:t>
      </w:r>
      <w:r w:rsidRPr="006B40B3">
        <w:tab/>
        <w:t>2s+1s+3s dance 6H round to left for 4 steps; set; dance on 1 more step &amp; cast to chase anticlockwise to sides</w:t>
      </w:r>
    </w:p>
    <w:p w:rsidR="00B11EB3" w:rsidRPr="006B40B3" w:rsidRDefault="00B11EB3" w:rsidP="00B11EB3">
      <w:pPr>
        <w:pStyle w:val="DanceBody"/>
      </w:pPr>
      <w:r w:rsidRPr="006B40B3">
        <w:t>17-24</w:t>
      </w:r>
      <w:r w:rsidRPr="006B40B3">
        <w:tab/>
        <w:t>1M dances LH across with his crnrs 1/2 way; 1M+1L also 3L+2M &amp; 2L+3M all turn RH (4 bars); 1M dances LH across with crnrs to places</w:t>
      </w:r>
    </w:p>
    <w:p w:rsidR="00B11EB3" w:rsidRPr="006B40B3" w:rsidRDefault="00B11EB3" w:rsidP="00B11EB3">
      <w:pPr>
        <w:pStyle w:val="DanceBody"/>
        <w:keepNext w:val="0"/>
      </w:pPr>
      <w:r w:rsidRPr="006B40B3">
        <w:t>25-32</w:t>
      </w:r>
      <w:r w:rsidRPr="006B40B3">
        <w:tab/>
        <w:t>1L dances RH across with her crnrs 1/2 way; 1M+1L also 3L+2M &amp; 2L+3M all turn RH (4 bars); 1L dances RH across with crnrs to places</w:t>
      </w:r>
    </w:p>
    <w:p w:rsidR="00B11EB3" w:rsidRDefault="00B11EB3" w:rsidP="00B11EB3"/>
    <w:p w:rsidR="00B11EB3" w:rsidRDefault="00B11EB3" w:rsidP="00B11EB3">
      <w:pPr>
        <w:pStyle w:val="Minicrib"/>
      </w:pPr>
      <w:r>
        <w:t>SHINKANSEN (The Bullet Train)  (R8x32)  3C (4C set)</w:t>
      </w:r>
      <w:r>
        <w:tab/>
        <w:t>A Dix  Reel Friends 3</w:t>
      </w:r>
    </w:p>
    <w:p w:rsidR="00B11EB3" w:rsidRDefault="00B11EB3" w:rsidP="00B11EB3">
      <w:pPr>
        <w:pStyle w:val="DanceBody"/>
      </w:pPr>
      <w:r>
        <w:t xml:space="preserve"> 1- 8</w:t>
      </w:r>
      <w:r>
        <w:tab/>
        <w:t>1s+3s dance Double Fig of 8 round 2s</w:t>
      </w:r>
    </w:p>
    <w:p w:rsidR="00B11EB3" w:rsidRDefault="00B11EB3" w:rsidP="00B11EB3">
      <w:pPr>
        <w:pStyle w:val="DanceBody"/>
      </w:pPr>
      <w:r>
        <w:t xml:space="preserve"> 9-16</w:t>
      </w:r>
      <w:r>
        <w:tab/>
        <w:t>1s set, dance down middle, cast up round 3s into middle &amp; dance up to places (face out)</w:t>
      </w:r>
      <w:r>
        <w:rPr>
          <w:b/>
        </w:rPr>
        <w:t xml:space="preserve"> </w:t>
      </w:r>
      <w:r w:rsidRPr="00BD473E">
        <w:rPr>
          <w:b/>
        </w:rPr>
        <w:t>while</w:t>
      </w:r>
      <w:r>
        <w:rPr>
          <w:b/>
        </w:rPr>
        <w:t xml:space="preserve"> </w:t>
      </w:r>
      <w:r>
        <w:t>2s stand for 2 bars, set, dance down middle &amp; cast up round 3s to places</w:t>
      </w:r>
      <w:r>
        <w:rPr>
          <w:b/>
        </w:rPr>
        <w:t xml:space="preserve"> </w:t>
      </w:r>
      <w:r w:rsidRPr="00BD473E">
        <w:rPr>
          <w:b/>
        </w:rPr>
        <w:t>while</w:t>
      </w:r>
      <w:r>
        <w:rPr>
          <w:b/>
        </w:rPr>
        <w:t xml:space="preserve"> </w:t>
      </w:r>
      <w:r>
        <w:t>3s stand for 4 bars, set, dance into middle (face down) &amp; cast back to places</w:t>
      </w:r>
    </w:p>
    <w:p w:rsidR="00B11EB3" w:rsidRDefault="00B11EB3" w:rsidP="00B11EB3">
      <w:pPr>
        <w:pStyle w:val="DanceBody"/>
      </w:pPr>
      <w:r>
        <w:t>17-24</w:t>
      </w:r>
      <w:r>
        <w:tab/>
        <w:t>1s+2s+3s dance reels of 3 on sides (1s out &amp; down to start)</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BUNDABERG WELCOME  (J5x32)  5C Set</w:t>
      </w:r>
      <w:r>
        <w:tab/>
        <w:t>Neville Miller  Inlet Road Dances</w:t>
      </w:r>
    </w:p>
    <w:p w:rsidR="00B11EB3" w:rsidRDefault="00B11EB3" w:rsidP="00B11EB3">
      <w:pPr>
        <w:pStyle w:val="DanceBody"/>
      </w:pPr>
      <w:r>
        <w:t xml:space="preserve"> 1- 8</w:t>
      </w:r>
      <w:r>
        <w:tab/>
        <w:t>1s &amp; 3s cross RH &amp; cast (2s &amp; 4s step up); 1s &amp; 3s pass partner RH to join hands with 2s, 4s &amp; 5s as Double Triangles &amp; all set</w:t>
      </w:r>
    </w:p>
    <w:p w:rsidR="00B11EB3" w:rsidRDefault="00B11EB3" w:rsidP="00B11EB3">
      <w:pPr>
        <w:pStyle w:val="DanceBody"/>
      </w:pPr>
      <w:r>
        <w:t xml:space="preserve"> 9-12</w:t>
      </w:r>
      <w:r>
        <w:tab/>
        <w:t xml:space="preserve">2s+1s </w:t>
      </w:r>
      <w:r>
        <w:rPr>
          <w:b/>
        </w:rPr>
        <w:t>also</w:t>
      </w:r>
      <w:r>
        <w:t xml:space="preserve"> 3s+5s 1/2 turn to 2s &amp; 5s in centre, all join hands as Double Triangle &amp; all set</w:t>
      </w:r>
    </w:p>
    <w:p w:rsidR="00B11EB3" w:rsidRDefault="00B11EB3" w:rsidP="00B11EB3">
      <w:pPr>
        <w:pStyle w:val="DanceBody"/>
      </w:pPr>
      <w:r>
        <w:t>13-16</w:t>
      </w:r>
      <w:r>
        <w:tab/>
        <w:t xml:space="preserve">2s+1s </w:t>
      </w:r>
      <w:r>
        <w:rPr>
          <w:b/>
        </w:rPr>
        <w:t>also</w:t>
      </w:r>
      <w:r>
        <w:t xml:space="preserve"> 3s+5s 1/2 turn to end 2 1 4 3 5 on sides &amp; all set</w:t>
      </w:r>
    </w:p>
    <w:p w:rsidR="00B11EB3" w:rsidRDefault="00B11EB3" w:rsidP="00B11EB3">
      <w:pPr>
        <w:pStyle w:val="DanceBody"/>
      </w:pPr>
      <w:r>
        <w:t>17-24</w:t>
      </w:r>
      <w:r>
        <w:tab/>
        <w:t xml:space="preserve">2L+1s </w:t>
      </w:r>
      <w:r>
        <w:rPr>
          <w:b/>
        </w:rPr>
        <w:t>also</w:t>
      </w:r>
      <w:r>
        <w:t xml:space="preserve"> 3M+5s dance LSh reels of 3 across (1s &amp; 5s pass partner LSh) </w:t>
      </w:r>
      <w:r>
        <w:rPr>
          <w:b/>
        </w:rPr>
        <w:t>while</w:t>
      </w:r>
      <w:r>
        <w:t xml:space="preserve"> 1M+4s+3L dance RH across &amp; LH across</w:t>
      </w:r>
    </w:p>
    <w:p w:rsidR="00B11EB3" w:rsidRDefault="00B11EB3" w:rsidP="00B11EB3">
      <w:pPr>
        <w:pStyle w:val="DanceBody"/>
        <w:keepNext w:val="0"/>
      </w:pPr>
      <w:r>
        <w:t>25-32</w:t>
      </w:r>
      <w:r>
        <w:tab/>
        <w:t>1s &amp; 3s set, cast (4s &amp; 5s step up); 1s &amp; 3s turn partner RH.  2 4 1 5 3</w:t>
      </w:r>
    </w:p>
    <w:p w:rsidR="00B11EB3" w:rsidRDefault="00B11EB3" w:rsidP="00B11EB3"/>
    <w:p w:rsidR="00B11EB3" w:rsidRDefault="00B11EB3" w:rsidP="00B11EB3">
      <w:pPr>
        <w:pStyle w:val="Minicrib"/>
      </w:pPr>
      <w:r>
        <w:t>THE BUNGEE PLUNGE  (R4x48)  4C Set</w:t>
      </w:r>
      <w:r>
        <w:tab/>
        <w:t>Tina Dornbusch, 1997</w:t>
      </w:r>
    </w:p>
    <w:p w:rsidR="00B11EB3" w:rsidRDefault="00B11EB3" w:rsidP="00B11EB3">
      <w:pPr>
        <w:pStyle w:val="DanceBody"/>
      </w:pPr>
      <w:r>
        <w:t xml:space="preserve"> 1- 8</w:t>
      </w:r>
      <w:r>
        <w:tab/>
        <w:t>4s cast up round 3s, dance in between 2s/3s, dance out between 1s/2s to finish above 1s in centre &amp; set. Bar 6 1s step in &amp; raise arms to make "broken arch"</w:t>
      </w:r>
    </w:p>
    <w:p w:rsidR="00B11EB3" w:rsidRDefault="00B11EB3" w:rsidP="00B11EB3">
      <w:pPr>
        <w:pStyle w:val="DanceBody"/>
      </w:pPr>
      <w:r>
        <w:t xml:space="preserve"> 9-16</w:t>
      </w:r>
      <w:r>
        <w:tab/>
        <w:t>4s dance down middle &amp; back</w:t>
      </w:r>
    </w:p>
    <w:p w:rsidR="00B11EB3" w:rsidRDefault="00B11EB3" w:rsidP="00B11EB3">
      <w:pPr>
        <w:pStyle w:val="DanceBody"/>
      </w:pPr>
      <w:r>
        <w:t>17-24</w:t>
      </w:r>
      <w:r>
        <w:tab/>
        <w:t>4s cast round 1s (who then step back), dance down middle (3 bars) &amp; back up (3 bars)</w:t>
      </w:r>
    </w:p>
    <w:p w:rsidR="00B11EB3" w:rsidRDefault="00B11EB3" w:rsidP="00B11EB3">
      <w:pPr>
        <w:pStyle w:val="DanceBody"/>
      </w:pPr>
      <w:r>
        <w:t>25-32</w:t>
      </w:r>
      <w:r>
        <w:tab/>
        <w:t xml:space="preserve">4s cast round 2s, dance down (2 bars), &amp; back up (2 bars), cast round 2s to 3rd place </w:t>
      </w:r>
      <w:r>
        <w:rPr>
          <w:b/>
        </w:rPr>
        <w:t>while</w:t>
      </w:r>
      <w:r>
        <w:t xml:space="preserve"> 3s cast to 4th place.  End 4s in middle facing down, 3s in middle facing up</w:t>
      </w:r>
    </w:p>
    <w:p w:rsidR="00B11EB3" w:rsidRDefault="00B11EB3" w:rsidP="00B11EB3">
      <w:pPr>
        <w:pStyle w:val="DanceBody"/>
      </w:pPr>
      <w:r>
        <w:t>33-40</w:t>
      </w:r>
      <w:r>
        <w:tab/>
        <w:t>4s+3s Adv+Ret (with "high fives"); 4s+3s dance RH across finishing on sides, 4s facing up.  1 2 4 3</w:t>
      </w:r>
    </w:p>
    <w:p w:rsidR="00B11EB3" w:rsidRPr="00C20A7C" w:rsidRDefault="00B11EB3" w:rsidP="00B11EB3">
      <w:pPr>
        <w:pStyle w:val="DanceBody"/>
        <w:keepNext w:val="0"/>
      </w:pPr>
      <w:r>
        <w:t>41-48</w:t>
      </w:r>
      <w:r>
        <w:tab/>
        <w:t>4s+2s change places LH, 4s+1s change places RH; all 4 couples Adv+Ret (with "high fives").  End 4 1 2 3</w:t>
      </w:r>
    </w:p>
    <w:p w:rsidR="00B11EB3" w:rsidRDefault="00B11EB3" w:rsidP="00B11EB3"/>
    <w:p w:rsidR="00B11EB3" w:rsidRDefault="00B11EB3" w:rsidP="00B11EB3">
      <w:pPr>
        <w:pStyle w:val="Minicrib"/>
      </w:pPr>
      <w:r>
        <w:t>BUNKER HILL  (J4x48)  Sq.Set</w:t>
      </w:r>
      <w:r>
        <w:tab/>
        <w:t>John Campbell  Belfast Platinum Bk</w:t>
      </w:r>
    </w:p>
    <w:p w:rsidR="00B11EB3" w:rsidRPr="008B0ABF" w:rsidRDefault="00B11EB3" w:rsidP="00B11EB3">
      <w:pPr>
        <w:pStyle w:val="DanceBody"/>
      </w:pPr>
      <w:r w:rsidRPr="008B0ABF">
        <w:t xml:space="preserve"> 1- 8</w:t>
      </w:r>
      <w:r w:rsidRPr="008B0ABF">
        <w:tab/>
        <w:t>1s+3s dance R&amp;L</w:t>
      </w:r>
    </w:p>
    <w:p w:rsidR="00B11EB3" w:rsidRPr="008B0ABF" w:rsidRDefault="00B11EB3" w:rsidP="00B11EB3">
      <w:pPr>
        <w:pStyle w:val="DanceBody"/>
      </w:pPr>
      <w:r w:rsidRPr="008B0ABF">
        <w:t xml:space="preserve"> 9-16</w:t>
      </w:r>
      <w:r w:rsidRPr="008B0ABF">
        <w:tab/>
        <w:t>All Men dance RH across &amp; LH back</w:t>
      </w:r>
    </w:p>
    <w:p w:rsidR="00B11EB3" w:rsidRPr="008B0ABF" w:rsidRDefault="00B11EB3" w:rsidP="00B11EB3">
      <w:pPr>
        <w:pStyle w:val="DanceBody"/>
      </w:pPr>
      <w:r w:rsidRPr="008B0ABF">
        <w:t>17-24</w:t>
      </w:r>
      <w:r w:rsidRPr="008B0ABF">
        <w:tab/>
        <w:t>All Ladies dance RH across &amp; LH back to place &amp; face out</w:t>
      </w:r>
    </w:p>
    <w:p w:rsidR="00B11EB3" w:rsidRPr="008B0ABF" w:rsidRDefault="00B11EB3" w:rsidP="00B11EB3">
      <w:pPr>
        <w:pStyle w:val="DanceBody"/>
      </w:pPr>
      <w:r w:rsidRPr="008B0ABF">
        <w:t>25-40</w:t>
      </w:r>
      <w:r w:rsidRPr="008B0ABF">
        <w:tab/>
        <w:t>All dance full Schiehallion Reel</w:t>
      </w:r>
    </w:p>
    <w:p w:rsidR="00B11EB3" w:rsidRDefault="00B11EB3" w:rsidP="00B11EB3">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B11EB3" w:rsidRDefault="00B11EB3" w:rsidP="00B11EB3"/>
    <w:p w:rsidR="00B11EB3" w:rsidRDefault="00B11EB3" w:rsidP="00B11EB3">
      <w:pPr>
        <w:pStyle w:val="Minicrib"/>
      </w:pPr>
      <w:r>
        <w:t>THE BUNTING BEE  (S8x32)  3C (4C set)</w:t>
      </w:r>
      <w:r>
        <w:tab/>
        <w:t>Rod Downey  Johnsonville Coll</w:t>
      </w:r>
    </w:p>
    <w:p w:rsidR="00B11EB3" w:rsidRDefault="00B11EB3" w:rsidP="00B11EB3">
      <w:pPr>
        <w:pStyle w:val="DanceBody"/>
      </w:pPr>
      <w:r>
        <w:t xml:space="preserve"> 1- 8</w:t>
      </w:r>
      <w:r>
        <w:tab/>
        <w:t>1s lead down (3 steps), lead up (3 steps), cross &amp; cast (2s step up). 1s face down</w:t>
      </w:r>
    </w:p>
    <w:p w:rsidR="00B11EB3" w:rsidRDefault="00B11EB3" w:rsidP="00B11EB3">
      <w:pPr>
        <w:pStyle w:val="DanceBody"/>
      </w:pPr>
      <w:r>
        <w:t xml:space="preserve"> 9-16</w:t>
      </w:r>
      <w:r>
        <w:tab/>
        <w:t>2s+1s+3s dance Grand Chain (2s cross at top, 1s+3s change places RH on sides to start)</w:t>
      </w:r>
    </w:p>
    <w:p w:rsidR="00B11EB3" w:rsidRDefault="00B11EB3" w:rsidP="00B11EB3">
      <w:pPr>
        <w:pStyle w:val="DanceBody"/>
      </w:pPr>
      <w:r>
        <w:t>17-24</w:t>
      </w:r>
      <w:r>
        <w:tab/>
        <w:t>1s cross down, cast up round 3s, dance up &amp; cast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BUNTY WILSON'S STRATHSPEY  (S4x32)  4C set</w:t>
      </w:r>
      <w:r>
        <w:tab/>
        <w:t>Angus SCD Bk</w:t>
      </w:r>
    </w:p>
    <w:p w:rsidR="00B11EB3" w:rsidRPr="000D60D4" w:rsidRDefault="00B11EB3" w:rsidP="00B11EB3">
      <w:pPr>
        <w:pStyle w:val="DanceBody"/>
      </w:pPr>
      <w:r w:rsidRPr="000D60D4">
        <w:t>3s &amp; 4s on opp sides</w:t>
      </w:r>
    </w:p>
    <w:p w:rsidR="00B11EB3" w:rsidRPr="000D60D4" w:rsidRDefault="00B11EB3" w:rsidP="00B11EB3">
      <w:pPr>
        <w:pStyle w:val="DanceBody"/>
      </w:pPr>
      <w:r w:rsidRPr="000D60D4">
        <w:t xml:space="preserve"> 1- 8</w:t>
      </w:r>
      <w:r w:rsidRPr="000D60D4">
        <w:tab/>
        <w:t>2s+3s dance RH across, 2s+3s dance LH across part way to end 2M facing up &amp; 3M down (Ladies on sides) while 1L &amp; 4L petronella turn into middle &amp; set</w:t>
      </w:r>
    </w:p>
    <w:p w:rsidR="00B11EB3" w:rsidRPr="000D60D4" w:rsidRDefault="00B11EB3" w:rsidP="00B11EB3">
      <w:pPr>
        <w:pStyle w:val="DanceBody"/>
      </w:pPr>
      <w:r w:rsidRPr="000D60D4">
        <w:t xml:space="preserve"> 9-16</w:t>
      </w:r>
      <w:r w:rsidRPr="000D60D4">
        <w:tab/>
        <w:t>1L+2M+3M+4L dance reel of 4 up/down middle &amp; on Bar 13-16 1M &amp; 4M petronella turn to 2nd/3rd place &amp; set to opposite dancer</w:t>
      </w:r>
    </w:p>
    <w:p w:rsidR="00B11EB3" w:rsidRPr="000D60D4" w:rsidRDefault="00B11EB3" w:rsidP="00B11EB3">
      <w:pPr>
        <w:pStyle w:val="DanceBody"/>
      </w:pPr>
      <w:r w:rsidRPr="000D60D4">
        <w:t>17-24</w:t>
      </w:r>
      <w:r w:rsidRPr="000D60D4">
        <w:tab/>
        <w:t>1M+3L+3M+4M+2L+2M circle anticlockwise &amp; back with 1M &amp; 4M breaking away to face partners</w:t>
      </w:r>
    </w:p>
    <w:p w:rsidR="00B11EB3" w:rsidRPr="000D60D4" w:rsidRDefault="00B11EB3" w:rsidP="00B11EB3">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B11EB3" w:rsidRPr="000D60D4" w:rsidRDefault="00B11EB3" w:rsidP="00B11EB3">
      <w:pPr>
        <w:pStyle w:val="DanceBody"/>
        <w:keepNext w:val="0"/>
      </w:pPr>
      <w:r w:rsidRPr="000D60D4">
        <w:t>29-32</w:t>
      </w:r>
      <w:r w:rsidRPr="000D60D4">
        <w:tab/>
        <w:t>All turn 2H</w:t>
      </w:r>
    </w:p>
    <w:p w:rsidR="00B11EB3" w:rsidRDefault="00B11EB3" w:rsidP="00B11EB3"/>
    <w:p w:rsidR="00B11EB3" w:rsidRDefault="00B11EB3" w:rsidP="00B11EB3">
      <w:pPr>
        <w:pStyle w:val="Minicrib"/>
      </w:pPr>
      <w:r>
        <w:t>THE BURDENS OF BUDE  (R4x32)  4C set</w:t>
      </w:r>
      <w:r>
        <w:tab/>
        <w:t>Shelagh Dempsey</w:t>
      </w:r>
    </w:p>
    <w:p w:rsidR="00B11EB3" w:rsidRPr="00FE4715" w:rsidRDefault="00B11EB3" w:rsidP="00B11EB3">
      <w:pPr>
        <w:pStyle w:val="DanceBody"/>
      </w:pPr>
      <w:r w:rsidRPr="00FE4715">
        <w:t xml:space="preserve"> 1- 8</w:t>
      </w:r>
      <w:r w:rsidRPr="00FE4715">
        <w:tab/>
        <w:t>1s &amp; 4s dance 1/2 Figs of 8 round 2s/3s, 1s+2s also 3s+4s dance 1/2 RH across &amp; 1s+4s dance 1/2 LH across while 2s &amp; 3s 1/2 turn RH.  2(4)(1)3</w:t>
      </w:r>
    </w:p>
    <w:p w:rsidR="00B11EB3" w:rsidRPr="00FE4715" w:rsidRDefault="00B11EB3" w:rsidP="00B11EB3">
      <w:pPr>
        <w:pStyle w:val="DanceBody"/>
      </w:pPr>
      <w:r w:rsidRPr="00FE4715">
        <w:t xml:space="preserve"> 9-16</w:t>
      </w:r>
      <w:r w:rsidRPr="00FE4715">
        <w:tab/>
        <w:t xml:space="preserve">2s+4s also 1s+3s dance 1/2 RH across then 2s+3s dance 1/2 LH across </w:t>
      </w:r>
      <w:r>
        <w:rPr>
          <w:b/>
        </w:rPr>
        <w:t>while</w:t>
      </w:r>
      <w:r w:rsidRPr="00FE4715">
        <w:t xml:space="preserve"> 4s &amp; 1s cross RH to form St Andrews Cross, all set &amp; 1/2 turn corners RH</w:t>
      </w:r>
    </w:p>
    <w:p w:rsidR="00B11EB3" w:rsidRPr="00FE4715" w:rsidRDefault="00B11EB3" w:rsidP="00B11EB3">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B11EB3" w:rsidRPr="00FE4715" w:rsidRDefault="00B11EB3" w:rsidP="00B11EB3">
      <w:pPr>
        <w:pStyle w:val="DanceBody"/>
        <w:keepNext w:val="0"/>
      </w:pPr>
      <w:r w:rsidRPr="00FE4715">
        <w:t>25-32</w:t>
      </w:r>
      <w:r w:rsidRPr="00FE4715">
        <w:tab/>
        <w:t>1s &amp; 4s lead out ends &amp; cast back to middle, 1s+4s circle 4H 1/2 way round.  3 1 4 2</w:t>
      </w:r>
    </w:p>
    <w:p w:rsidR="00B11EB3" w:rsidRDefault="00B11EB3" w:rsidP="00B11EB3"/>
    <w:p w:rsidR="00B11EB3" w:rsidRDefault="00B11EB3" w:rsidP="00B11EB3">
      <w:pPr>
        <w:pStyle w:val="Minicrib"/>
        <w:rPr>
          <w:highlight w:val="white"/>
        </w:rPr>
      </w:pPr>
      <w:r>
        <w:rPr>
          <w:highlight w:val="white"/>
        </w:rPr>
        <w:t>BURGIE HOUSE  (S3x48)  3C Set</w:t>
      </w:r>
      <w:r>
        <w:rPr>
          <w:highlight w:val="white"/>
        </w:rPr>
        <w:tab/>
        <w:t>Gillian Mackintosh  Aurora 20th Anniv Bk</w:t>
      </w:r>
    </w:p>
    <w:p w:rsidR="00B11EB3" w:rsidRPr="000D60D4" w:rsidRDefault="00B11EB3" w:rsidP="00B11EB3">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B11EB3" w:rsidRPr="000D60D4" w:rsidRDefault="00B11EB3" w:rsidP="00B11EB3">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B11EB3" w:rsidRPr="000D60D4" w:rsidRDefault="00B11EB3" w:rsidP="00B11EB3">
      <w:pPr>
        <w:pStyle w:val="DanceBody"/>
      </w:pPr>
      <w:r w:rsidRPr="000D60D4">
        <w:rPr>
          <w:highlight w:val="white"/>
        </w:rPr>
        <w:t>17-24</w:t>
      </w:r>
      <w:r w:rsidRPr="000D60D4">
        <w:rPr>
          <w:highlight w:val="white"/>
        </w:rPr>
        <w:tab/>
        <w:t>1s dance Corner Pass+Turn with 1st and 2nd corners, 1s ending in 2nd place on opposite sides</w:t>
      </w:r>
    </w:p>
    <w:p w:rsidR="00B11EB3" w:rsidRPr="000D60D4" w:rsidRDefault="00B11EB3" w:rsidP="00B11EB3">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B11EB3" w:rsidRPr="000D60D4" w:rsidRDefault="00B11EB3" w:rsidP="00B11EB3">
      <w:pPr>
        <w:pStyle w:val="DanceBody"/>
      </w:pPr>
      <w:r w:rsidRPr="000D60D4">
        <w:rPr>
          <w:highlight w:val="white"/>
        </w:rPr>
        <w:t>33-40</w:t>
      </w:r>
      <w:r w:rsidRPr="000D60D4">
        <w:rPr>
          <w:highlight w:val="white"/>
        </w:rPr>
        <w:tab/>
        <w:t>1L+3M and 1M+3L Set+Link, 1s turn RH 1.1/2 times</w:t>
      </w:r>
    </w:p>
    <w:p w:rsidR="00B11EB3" w:rsidRPr="000D60D4" w:rsidRDefault="00B11EB3" w:rsidP="00B11EB3">
      <w:pPr>
        <w:pStyle w:val="DanceBody"/>
        <w:keepNext w:val="0"/>
      </w:pPr>
      <w:r w:rsidRPr="000D60D4">
        <w:rPr>
          <w:highlight w:val="white"/>
        </w:rPr>
        <w:t>41-48</w:t>
      </w:r>
      <w:r w:rsidRPr="000D60D4">
        <w:rPr>
          <w:highlight w:val="white"/>
        </w:rPr>
        <w:tab/>
        <w:t>2s+3s+1s circle 6H round and back</w:t>
      </w:r>
    </w:p>
    <w:p w:rsidR="00B11EB3" w:rsidRDefault="00B11EB3" w:rsidP="00B11EB3"/>
    <w:p w:rsidR="00B11EB3" w:rsidRDefault="00B11EB3" w:rsidP="00B11EB3">
      <w:pPr>
        <w:pStyle w:val="Minicrib"/>
      </w:pPr>
      <w:r>
        <w:t>THE BURN OF SORROW  (S8x32)  2C (4C set)</w:t>
      </w:r>
      <w:r>
        <w:tab/>
        <w:t>Barry Priddey  Silver Rose Bk</w:t>
      </w:r>
    </w:p>
    <w:p w:rsidR="00B11EB3" w:rsidRPr="000D60D4" w:rsidRDefault="00B11EB3" w:rsidP="00B11EB3">
      <w:pPr>
        <w:pStyle w:val="DanceBody"/>
      </w:pPr>
      <w:r w:rsidRPr="000D60D4">
        <w:t xml:space="preserve"> 1- 8</w:t>
      </w:r>
      <w:r w:rsidRPr="000D60D4">
        <w:tab/>
        <w:t>1s+2s dance RH across, 1M+2L 1/2 turn RH &amp; cast left round partner back to places</w:t>
      </w:r>
    </w:p>
    <w:p w:rsidR="00B11EB3" w:rsidRPr="000D60D4" w:rsidRDefault="00B11EB3" w:rsidP="00B11EB3">
      <w:pPr>
        <w:pStyle w:val="DanceBody"/>
      </w:pPr>
      <w:r w:rsidRPr="000D60D4">
        <w:t xml:space="preserve"> 9-16</w:t>
      </w:r>
      <w:r w:rsidRPr="000D60D4">
        <w:tab/>
        <w:t>1s+2s dance LH across, 1L+2M &amp; cast left round partner then pass LSh to face 2L/1M places</w:t>
      </w:r>
    </w:p>
    <w:p w:rsidR="00B11EB3" w:rsidRPr="000D60D4" w:rsidRDefault="00B11EB3" w:rsidP="00B11EB3">
      <w:pPr>
        <w:pStyle w:val="DanceBody"/>
      </w:pPr>
      <w:r w:rsidRPr="000D60D4">
        <w:t>17-24</w:t>
      </w:r>
      <w:r w:rsidRPr="000D60D4">
        <w:tab/>
        <w:t>1M+2M+1L+2L dance reel of 4 but 2M+1L dance 1/2 the reel &amp; then cross back to places</w:t>
      </w:r>
    </w:p>
    <w:p w:rsidR="00B11EB3" w:rsidRPr="000D60D4" w:rsidRDefault="00B11EB3" w:rsidP="00B11EB3">
      <w:pPr>
        <w:pStyle w:val="DanceBody"/>
      </w:pPr>
      <w:r w:rsidRPr="000D60D4">
        <w:t>25-32</w:t>
      </w:r>
      <w:r w:rsidRPr="000D60D4">
        <w:tab/>
        <w:t>1s+2s dance Tourbillon:-</w:t>
      </w:r>
    </w:p>
    <w:p w:rsidR="00B11EB3" w:rsidRPr="000D60D4" w:rsidRDefault="00B11EB3" w:rsidP="00B11EB3">
      <w:pPr>
        <w:pStyle w:val="DanceBody"/>
      </w:pPr>
      <w:r w:rsidRPr="000D60D4">
        <w:tab/>
        <w:t>1s &amp; 2s 1/2 turn ptnrs 2H, 1M &amp; 2L lead ptnrs by nearer hand 1 place cl'wise to end 1s on Ladies' side &amp; 2s Men's side, 1s set to 2s</w:t>
      </w:r>
    </w:p>
    <w:p w:rsidR="00B11EB3" w:rsidRPr="000D60D4" w:rsidRDefault="00B11EB3" w:rsidP="00B11EB3">
      <w:pPr>
        <w:pStyle w:val="DanceBody"/>
        <w:keepNext w:val="0"/>
      </w:pPr>
      <w:r>
        <w:tab/>
      </w:r>
      <w:r w:rsidRPr="000D60D4">
        <w:t>1s &amp; 2s 1/2 turn partners 2H &amp; lead partners on 1 place clockwise &amp; 2s+1s cross RH to own sides</w:t>
      </w:r>
    </w:p>
    <w:p w:rsidR="00B11EB3" w:rsidRDefault="00B11EB3" w:rsidP="00B11EB3"/>
    <w:p w:rsidR="00B11EB3" w:rsidRDefault="00B11EB3" w:rsidP="00B11EB3">
      <w:pPr>
        <w:pStyle w:val="Minicrib"/>
      </w:pPr>
      <w:r>
        <w:t>BURNABY AT FORTY  (S4x40)  Sq. Set</w:t>
      </w:r>
      <w:r>
        <w:tab/>
        <w:t>R Coupe  Queen's Diamond Jubilee</w:t>
      </w:r>
    </w:p>
    <w:p w:rsidR="00B11EB3" w:rsidRPr="006B40B3" w:rsidRDefault="00B11EB3" w:rsidP="00B11EB3">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B11EB3" w:rsidRPr="006B40B3" w:rsidRDefault="00B11EB3" w:rsidP="00B11EB3">
      <w:pPr>
        <w:pStyle w:val="DanceBody"/>
      </w:pPr>
      <w:r w:rsidRPr="006B40B3">
        <w:t xml:space="preserve"> 5- 8</w:t>
      </w:r>
      <w:r w:rsidRPr="006B40B3">
        <w:tab/>
        <w:t>Men pass partners by Left, dance anticlockwise 1/2 way round set</w:t>
      </w:r>
    </w:p>
    <w:p w:rsidR="00B11EB3" w:rsidRPr="006B40B3" w:rsidRDefault="00B11EB3" w:rsidP="00B11EB3">
      <w:pPr>
        <w:pStyle w:val="DanceBody"/>
      </w:pPr>
      <w:r w:rsidRPr="006B40B3">
        <w:t xml:space="preserve"> 9-12</w:t>
      </w:r>
      <w:r w:rsidRPr="006B40B3">
        <w:tab/>
        <w:t>All repeat 1-4 with new partners and corners. Men face in, ladies face out</w:t>
      </w:r>
    </w:p>
    <w:p w:rsidR="00B11EB3" w:rsidRPr="006B40B3" w:rsidRDefault="00B11EB3" w:rsidP="00B11EB3">
      <w:pPr>
        <w:pStyle w:val="DanceBody"/>
      </w:pPr>
      <w:r w:rsidRPr="006B40B3">
        <w:t>13-16</w:t>
      </w:r>
      <w:r w:rsidRPr="006B40B3">
        <w:tab/>
        <w:t>Ladies pass partners by Right, dance clockwise 1/2 way round set, finish facing original partner</w:t>
      </w:r>
    </w:p>
    <w:p w:rsidR="00B11EB3" w:rsidRPr="006B40B3" w:rsidRDefault="00B11EB3" w:rsidP="00B11EB3">
      <w:pPr>
        <w:pStyle w:val="DanceBody"/>
      </w:pPr>
      <w:r w:rsidRPr="006B40B3">
        <w:t>17-24</w:t>
      </w:r>
      <w:r w:rsidRPr="006B40B3">
        <w:tab/>
        <w:t>All turn partner RH once round, Men cross diagonally one place to right, cast round next lady into next man</w:t>
      </w:r>
      <w:r>
        <w:t>'</w:t>
      </w:r>
      <w:r w:rsidRPr="006B40B3">
        <w:t>s place</w:t>
      </w:r>
    </w:p>
    <w:p w:rsidR="00B11EB3" w:rsidRPr="006B40B3" w:rsidRDefault="00B11EB3" w:rsidP="00B11EB3">
      <w:pPr>
        <w:pStyle w:val="DanceBody"/>
      </w:pPr>
      <w:r w:rsidRPr="006B40B3">
        <w:t>25-32</w:t>
      </w:r>
      <w:r w:rsidRPr="006B40B3">
        <w:tab/>
        <w:t>All turn new partner RH once round. Ladies face out, cast to right round new partner, cross diagonally to right to face out beside original partner</w:t>
      </w:r>
    </w:p>
    <w:p w:rsidR="00B11EB3" w:rsidRPr="006B40B3" w:rsidRDefault="00B11EB3" w:rsidP="00B11EB3">
      <w:pPr>
        <w:pStyle w:val="DanceBody"/>
      </w:pPr>
      <w:r w:rsidRPr="006B40B3">
        <w:t>33-40</w:t>
      </w:r>
      <w:r w:rsidRPr="006B40B3">
        <w:tab/>
        <w:t>All dance 1/2 Schiehallion Reels (2 places)</w:t>
      </w:r>
    </w:p>
    <w:p w:rsidR="00B11EB3" w:rsidRPr="006B40B3" w:rsidRDefault="00B11EB3" w:rsidP="00B11EB3">
      <w:pPr>
        <w:pStyle w:val="DanceBody"/>
        <w:keepNext w:val="0"/>
      </w:pPr>
      <w:r w:rsidRPr="006B40B3">
        <w:t>Repeat, having passed a couple.</w:t>
      </w:r>
    </w:p>
    <w:p w:rsidR="00B11EB3" w:rsidRDefault="00B11EB3" w:rsidP="00B11EB3"/>
    <w:p w:rsidR="00B11EB3" w:rsidRDefault="00B11EB3" w:rsidP="00B11EB3">
      <w:pPr>
        <w:pStyle w:val="Minicrib"/>
      </w:pPr>
      <w:r>
        <w:t>THE BURNETT STRATHSPEY  (S8x32)  3C (4C set)</w:t>
      </w:r>
      <w:r>
        <w:tab/>
        <w:t>Ann Campbell  Brampton Connections</w:t>
      </w:r>
    </w:p>
    <w:p w:rsidR="00B11EB3" w:rsidRDefault="00B11EB3" w:rsidP="00B11EB3">
      <w:pPr>
        <w:pStyle w:val="DanceBody"/>
      </w:pPr>
      <w:r>
        <w:t xml:space="preserve"> 1- 8</w:t>
      </w:r>
      <w:r>
        <w:tab/>
        <w:t>1s+2s+3s Petronella turn &amp; set; 1s+2s+3s Petronella turn &amp; 1/2 turn partner RH into Allenmade hold facing up</w:t>
      </w:r>
    </w:p>
    <w:p w:rsidR="00B11EB3" w:rsidRDefault="00B11EB3" w:rsidP="00B11EB3">
      <w:pPr>
        <w:pStyle w:val="DanceBody"/>
      </w:pPr>
      <w:r>
        <w:t xml:space="preserve"> 9-16</w:t>
      </w:r>
      <w:r>
        <w:tab/>
        <w:t>1s+2s+3s dance Allemande.  3 2 1</w:t>
      </w:r>
    </w:p>
    <w:p w:rsidR="00B11EB3" w:rsidRDefault="00B11EB3" w:rsidP="00B11EB3">
      <w:pPr>
        <w:pStyle w:val="DanceBody"/>
      </w:pPr>
      <w:r>
        <w:t>17-24</w:t>
      </w:r>
      <w:r>
        <w:tab/>
        <w:t xml:space="preserve">1s cast up 1 place (2s step down), 1s set &amp; turn RH </w:t>
      </w:r>
      <w:r>
        <w:rPr>
          <w:b/>
        </w:rPr>
        <w:t>while</w:t>
      </w:r>
      <w:r>
        <w:t xml:space="preserve"> 2s+3s dance 6 bars R&amp;L.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BURNHAM PARK  (J3x40)  3C set</w:t>
      </w:r>
      <w:r>
        <w:tab/>
        <w:t>Ann Dix  The Burnham Set</w:t>
      </w:r>
    </w:p>
    <w:p w:rsidR="00B11EB3" w:rsidRDefault="00B11EB3" w:rsidP="00B11EB3">
      <w:pPr>
        <w:pStyle w:val="DanceBody"/>
      </w:pPr>
      <w:r>
        <w:t xml:space="preserve"> 1- 8</w:t>
      </w:r>
      <w:r>
        <w:tab/>
        <w:t>1s set, cast to 2nd place (2s step up); All set &amp; turn RH to finish in centre of set (1s+2s facing up, 3s face down). 2 1 3</w:t>
      </w:r>
    </w:p>
    <w:p w:rsidR="00B11EB3" w:rsidRDefault="00B11EB3" w:rsidP="00B11EB3">
      <w:pPr>
        <w:pStyle w:val="DanceBody"/>
      </w:pPr>
      <w:r>
        <w:t xml:space="preserve"> 9-14</w:t>
      </w:r>
      <w:r>
        <w:tab/>
        <w:t>2s+1s+3s dance 6 bar reels of 3 giving hands where possible (2s cast down, 1s lead up, 3s cast up – 2s pass in front of 3s to start).  2 1 3</w:t>
      </w:r>
    </w:p>
    <w:p w:rsidR="00B11EB3" w:rsidRDefault="00B11EB3" w:rsidP="00B11EB3">
      <w:pPr>
        <w:pStyle w:val="DanceBody"/>
      </w:pPr>
      <w:r>
        <w:t>15-16</w:t>
      </w:r>
      <w:r>
        <w:tab/>
        <w:t>1s pass LSh to face 1st corners</w:t>
      </w:r>
    </w:p>
    <w:p w:rsidR="00B11EB3" w:rsidRDefault="00B11EB3" w:rsidP="00B11EB3">
      <w:pPr>
        <w:pStyle w:val="DanceBody"/>
      </w:pPr>
      <w:r>
        <w:t>17-24</w:t>
      </w:r>
      <w:r>
        <w:tab/>
      </w:r>
      <w:r w:rsidRPr="009013B1">
        <w:t xml:space="preserve">1s dance </w:t>
      </w:r>
      <w:r>
        <w:t>'</w:t>
      </w:r>
      <w:r w:rsidRPr="009013B1">
        <w:t>Hello-Goodbye' setting</w:t>
      </w:r>
      <w:r>
        <w:t xml:space="preserve"> to finish facing 2nd corners</w:t>
      </w:r>
    </w:p>
    <w:p w:rsidR="00B11EB3" w:rsidRDefault="00B11EB3" w:rsidP="00B11EB3">
      <w:pPr>
        <w:pStyle w:val="DanceBody"/>
      </w:pPr>
      <w:r>
        <w:t>25-30</w:t>
      </w:r>
      <w:r>
        <w:tab/>
        <w:t>1s dance 6 bar reels of 3 on the sides giving RSh to 2nd corner</w:t>
      </w:r>
    </w:p>
    <w:p w:rsidR="00B11EB3" w:rsidRDefault="00B11EB3" w:rsidP="00B11EB3">
      <w:pPr>
        <w:pStyle w:val="DanceBody"/>
      </w:pPr>
      <w:r>
        <w:t>31-32</w:t>
      </w:r>
      <w:r>
        <w:tab/>
        <w:t>1s cross RH &amp; retain hold</w:t>
      </w:r>
    </w:p>
    <w:p w:rsidR="00B11EB3" w:rsidRDefault="00B11EB3" w:rsidP="00B11EB3">
      <w:pPr>
        <w:pStyle w:val="DanceBody"/>
      </w:pPr>
      <w:r>
        <w:t>33-36</w:t>
      </w:r>
      <w:r>
        <w:tab/>
        <w:t>1s turn RH, cast to 3rd place, 3s step up bar 35-36.  2 3 1</w:t>
      </w:r>
    </w:p>
    <w:p w:rsidR="00B11EB3" w:rsidRDefault="00B11EB3" w:rsidP="00B11EB3">
      <w:pPr>
        <w:pStyle w:val="DanceBody"/>
        <w:keepNext w:val="0"/>
      </w:pPr>
      <w:r>
        <w:t>37-40</w:t>
      </w:r>
      <w:r>
        <w:tab/>
        <w:t>1s turn RH to finish in 3rd place (Double-handed quick turn or Birl).  2 3 1</w:t>
      </w:r>
    </w:p>
    <w:p w:rsidR="00B11EB3" w:rsidRDefault="00B11EB3" w:rsidP="00B11EB3"/>
    <w:p w:rsidR="00B11EB3" w:rsidRDefault="00B11EB3" w:rsidP="00B11EB3">
      <w:pPr>
        <w:pStyle w:val="Minicrib"/>
      </w:pPr>
      <w:r>
        <w:t>BURNIEBOOZLE  (R8x32)  3C (4C set)</w:t>
      </w:r>
      <w:r>
        <w:tab/>
        <w:t>David G Queen  Southport 1</w:t>
      </w:r>
    </w:p>
    <w:p w:rsidR="00B11EB3" w:rsidRPr="006B40B3" w:rsidRDefault="00B11EB3" w:rsidP="00B11EB3">
      <w:pPr>
        <w:pStyle w:val="DanceBody"/>
      </w:pPr>
      <w:r w:rsidRPr="006B40B3">
        <w:t xml:space="preserve"> 1- 8</w:t>
      </w:r>
      <w:r w:rsidRPr="006B40B3">
        <w:tab/>
        <w:t>1s set &amp; cast 1 place, turn partner LH 1.1/2 times to opposite sides (M facing up L down)</w:t>
      </w:r>
    </w:p>
    <w:p w:rsidR="00B11EB3" w:rsidRPr="006B40B3" w:rsidRDefault="00B11EB3" w:rsidP="00B11EB3">
      <w:pPr>
        <w:pStyle w:val="DanceBody"/>
      </w:pPr>
      <w:r w:rsidRPr="006B40B3">
        <w:t xml:space="preserve"> 9-16</w:t>
      </w:r>
      <w:r w:rsidRPr="006B40B3">
        <w:tab/>
        <w:t>2s+1s+3s dance reel of 3 on sides giving LSh to 2nd corner &amp; ending with 1s turning RH to face 1st corners</w:t>
      </w:r>
    </w:p>
    <w:p w:rsidR="00B11EB3" w:rsidRDefault="00B11EB3" w:rsidP="00B11EB3">
      <w:pPr>
        <w:pStyle w:val="DanceBody"/>
      </w:pPr>
      <w:r w:rsidRPr="006B40B3">
        <w:t>17-28</w:t>
      </w:r>
      <w:r w:rsidRPr="006B40B3">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B11EB3" w:rsidRPr="006B40B3" w:rsidRDefault="00B11EB3" w:rsidP="00B11EB3">
      <w:pPr>
        <w:pStyle w:val="DanceBody"/>
        <w:keepNext w:val="0"/>
      </w:pPr>
      <w:r w:rsidRPr="006B40B3">
        <w:t>29-32</w:t>
      </w:r>
      <w:r w:rsidRPr="006B40B3">
        <w:tab/>
        <w:t>1s turn RH 1.1/</w:t>
      </w:r>
      <w:r>
        <w:t>2</w:t>
      </w:r>
      <w:r w:rsidRPr="006B40B3">
        <w:t xml:space="preserve"> times </w:t>
      </w:r>
      <w:r>
        <w:t xml:space="preserve">to 2nd place own sides </w:t>
      </w:r>
      <w:r w:rsidRPr="000347E2">
        <w:rPr>
          <w:b/>
        </w:rPr>
        <w:t>while</w:t>
      </w:r>
      <w:r w:rsidRPr="006B40B3">
        <w:t xml:space="preserve"> 2s &amp; 3s change places RH on the sides &amp; cross over LH</w:t>
      </w:r>
    </w:p>
    <w:p w:rsidR="00B11EB3" w:rsidRDefault="00B11EB3" w:rsidP="00B11EB3"/>
    <w:p w:rsidR="00B11EB3" w:rsidRDefault="00B11EB3" w:rsidP="00B11EB3">
      <w:pPr>
        <w:pStyle w:val="Minicrib"/>
      </w:pPr>
      <w:r>
        <w:t>BURNING HEARTS  (J4x32)  4C set</w:t>
      </w:r>
      <w:r>
        <w:tab/>
        <w:t>S Barthel</w:t>
      </w:r>
    </w:p>
    <w:p w:rsidR="00B11EB3" w:rsidRPr="006B40B3" w:rsidRDefault="00B11EB3" w:rsidP="00B11EB3">
      <w:pPr>
        <w:pStyle w:val="DanceBody"/>
      </w:pPr>
      <w:r w:rsidRPr="006B40B3">
        <w:t xml:space="preserve"> 1- 8</w:t>
      </w:r>
      <w:r w:rsidRPr="006B40B3">
        <w:tab/>
        <w:t>1s+2s also 3s+4s dance double Fig of 8 (1s crossing down &amp; 4s crossing up to begin)</w:t>
      </w:r>
    </w:p>
    <w:p w:rsidR="00B11EB3" w:rsidRPr="006B40B3" w:rsidRDefault="00B11EB3" w:rsidP="00B11EB3">
      <w:pPr>
        <w:pStyle w:val="DanceBody"/>
      </w:pPr>
      <w:r w:rsidRPr="006B40B3">
        <w:t xml:space="preserve"> 9-16</w:t>
      </w:r>
      <w:r w:rsidRPr="006B40B3">
        <w:tab/>
        <w:t>1s dance down &amp; 4s up as 2s &amp; 3s cast to ends, 1s+4s turn opposite dancer 2H once round opening out &amp; dancing 4H once round  2 1 4 3</w:t>
      </w:r>
    </w:p>
    <w:p w:rsidR="00B11EB3" w:rsidRPr="006B40B3" w:rsidRDefault="00B11EB3" w:rsidP="00B11EB3">
      <w:pPr>
        <w:pStyle w:val="DanceBody"/>
      </w:pPr>
      <w:r w:rsidRPr="006B40B3">
        <w:t>17-24</w:t>
      </w:r>
      <w:r w:rsidRPr="006B40B3">
        <w:tab/>
        <w:t>1s+4s dance Poussette.  2 4 1 3</w:t>
      </w:r>
    </w:p>
    <w:p w:rsidR="00B11EB3" w:rsidRPr="006B40B3" w:rsidRDefault="00B11EB3" w:rsidP="00B11EB3">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B11EB3" w:rsidRDefault="00B11EB3" w:rsidP="00B11EB3"/>
    <w:p w:rsidR="00B11EB3" w:rsidRDefault="00B11EB3" w:rsidP="00B11EB3">
      <w:pPr>
        <w:pStyle w:val="Minicrib"/>
      </w:pPr>
      <w:r>
        <w:t>BURNING THE WATER  (R5x32)  5C Set</w:t>
      </w:r>
      <w:r>
        <w:tab/>
        <w:t>Jean Attwood  Alexander Bk 6</w:t>
      </w:r>
    </w:p>
    <w:p w:rsidR="00B11EB3" w:rsidRPr="006B40B3" w:rsidRDefault="00B11EB3" w:rsidP="00B11EB3">
      <w:pPr>
        <w:pStyle w:val="DanceBody"/>
      </w:pPr>
      <w:r w:rsidRPr="006B40B3">
        <w:t xml:space="preserve"> 1- 8</w:t>
      </w:r>
      <w:r w:rsidRPr="006B40B3">
        <w:tab/>
        <w:t>1s+2s also 3s+4s set, dance RH across 1/2 way, 2s+1s also 4s+3s set &amp; 2s &amp; 4s cross LH while 1s+3s turn LH to face 1st corners</w:t>
      </w:r>
    </w:p>
    <w:p w:rsidR="00B11EB3" w:rsidRPr="006B40B3" w:rsidRDefault="00B11EB3" w:rsidP="00B11EB3">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B11EB3" w:rsidRPr="006B40B3" w:rsidRDefault="00B11EB3" w:rsidP="00B11EB3">
      <w:pPr>
        <w:pStyle w:val="DanceBody"/>
      </w:pPr>
      <w:r w:rsidRPr="006B40B3">
        <w:t>17-24</w:t>
      </w:r>
      <w:r w:rsidRPr="006B40B3">
        <w:tab/>
        <w:t>1s+3s dance reel of 4 up/down centre while 2s+4s+5s dance reels of 3 on sides (2L+4L also 4M+5M pass RSh to start)</w:t>
      </w:r>
    </w:p>
    <w:p w:rsidR="00B11EB3" w:rsidRPr="006B40B3" w:rsidRDefault="00B11EB3" w:rsidP="00B11EB3">
      <w:pPr>
        <w:pStyle w:val="DanceBody"/>
        <w:keepNext w:val="0"/>
      </w:pPr>
      <w:r w:rsidRPr="006B40B3">
        <w:t>25-32</w:t>
      </w:r>
      <w:r w:rsidRPr="006B40B3">
        <w:tab/>
        <w:t>1s &amp; 3s 3/4 turn RH, cast down 1 place &amp; turn RH.  2 4 1 5 3</w:t>
      </w:r>
    </w:p>
    <w:p w:rsidR="00B11EB3" w:rsidRDefault="00B11EB3" w:rsidP="00B11EB3"/>
    <w:p w:rsidR="00B11EB3" w:rsidRDefault="00B11EB3" w:rsidP="00B11EB3">
      <w:pPr>
        <w:pStyle w:val="Minicrib"/>
      </w:pPr>
      <w:r>
        <w:t>BURNS BI-CENTENARY REEL  (R4x32)  4C Set</w:t>
      </w:r>
      <w:r>
        <w:tab/>
        <w:t>Eric Astle  Liverpool at 70</w:t>
      </w:r>
    </w:p>
    <w:p w:rsidR="00B11EB3" w:rsidRDefault="00B11EB3" w:rsidP="00B11EB3">
      <w:pPr>
        <w:pStyle w:val="DanceBody"/>
      </w:pPr>
      <w:r>
        <w:t xml:space="preserve"> 1- 4</w:t>
      </w:r>
      <w:r>
        <w:tab/>
        <w:t>1s+4s cross RH &amp; cast down/up.(2s+3s step/up/down bars 3-4)</w:t>
      </w:r>
    </w:p>
    <w:p w:rsidR="00B11EB3" w:rsidRDefault="00B11EB3" w:rsidP="00B11EB3">
      <w:pPr>
        <w:pStyle w:val="DanceBody"/>
      </w:pPr>
      <w:r>
        <w:t xml:space="preserve"> 5- 8</w:t>
      </w:r>
      <w:r>
        <w:tab/>
        <w:t>1s+4s dance LH across to finish in diagonal lines with corner dancers to form a St Andrew's Cross</w:t>
      </w:r>
    </w:p>
    <w:p w:rsidR="00B11EB3" w:rsidRDefault="00B11EB3" w:rsidP="00B11EB3">
      <w:pPr>
        <w:pStyle w:val="DanceBody"/>
      </w:pPr>
      <w:r>
        <w:t xml:space="preserve"> 9-14</w:t>
      </w:r>
      <w:r>
        <w:tab/>
        <w:t>All set. 1s+4s 1/2 turn corner RH. All set</w:t>
      </w:r>
    </w:p>
    <w:p w:rsidR="00B11EB3" w:rsidRDefault="00B11EB3" w:rsidP="00B11EB3">
      <w:pPr>
        <w:pStyle w:val="DanceBody"/>
      </w:pPr>
      <w:r>
        <w:t>15-16</w:t>
      </w:r>
      <w:r>
        <w:tab/>
        <w:t>1M+2L, 1L+2M, 4M+3L, 4L+3M turn RH to finish on side lines 2 (1) (4) 3</w:t>
      </w:r>
    </w:p>
    <w:p w:rsidR="00B11EB3" w:rsidRDefault="00B11EB3" w:rsidP="00B11EB3">
      <w:pPr>
        <w:pStyle w:val="DanceBody"/>
      </w:pPr>
      <w:r>
        <w:t>17-24</w:t>
      </w:r>
      <w:r>
        <w:tab/>
        <w:t>All circle 8H round to left for 6 steps, cross right foot over left, pivot &amp; chase back 2 (1) (4) 3</w:t>
      </w:r>
    </w:p>
    <w:p w:rsidR="00B11EB3" w:rsidRDefault="00B11EB3" w:rsidP="00B11EB3">
      <w:pPr>
        <w:pStyle w:val="DanceBody"/>
      </w:pPr>
      <w:r>
        <w:t>25-28</w:t>
      </w:r>
      <w:r>
        <w:tab/>
        <w:t>1s+4s dance 1/2 R&amp;L.  2 4 1 3</w:t>
      </w:r>
    </w:p>
    <w:p w:rsidR="00B11EB3" w:rsidRDefault="00B11EB3" w:rsidP="00B11EB3">
      <w:pPr>
        <w:pStyle w:val="DanceBody"/>
        <w:keepNext w:val="0"/>
      </w:pPr>
      <w:r>
        <w:t>29-32</w:t>
      </w:r>
      <w:r>
        <w:tab/>
        <w:t>1s+4s turn RH</w:t>
      </w:r>
    </w:p>
    <w:p w:rsidR="00B11EB3" w:rsidRDefault="00B11EB3" w:rsidP="00B11EB3"/>
    <w:p w:rsidR="00B11EB3" w:rsidRDefault="00B11EB3" w:rsidP="00B11EB3">
      <w:pPr>
        <w:pStyle w:val="Minicrib"/>
      </w:pPr>
      <w:r>
        <w:t>BURNS BICENTENARY STRATHSPEY  (S4x32)  4C Set</w:t>
      </w:r>
      <w:r>
        <w:tab/>
        <w:t>John Drewry  Bankhead Bk 6</w:t>
      </w:r>
    </w:p>
    <w:p w:rsidR="00B11EB3" w:rsidRPr="000D60D4" w:rsidRDefault="00B11EB3" w:rsidP="00B11EB3">
      <w:pPr>
        <w:pStyle w:val="DanceBody"/>
      </w:pPr>
      <w:r w:rsidRPr="000D60D4">
        <w:t>3s &amp; 4s</w:t>
      </w:r>
      <w:r>
        <w:t xml:space="preserve"> start</w:t>
      </w:r>
      <w:r w:rsidRPr="000D60D4">
        <w:t xml:space="preserve"> on opp sides</w:t>
      </w:r>
    </w:p>
    <w:p w:rsidR="00B11EB3" w:rsidRPr="000D60D4" w:rsidRDefault="00B11EB3" w:rsidP="00B11EB3">
      <w:pPr>
        <w:pStyle w:val="DanceBody"/>
      </w:pPr>
      <w:r w:rsidRPr="000D60D4">
        <w:t xml:space="preserve"> 1- 8</w:t>
      </w:r>
      <w:r w:rsidRPr="000D60D4">
        <w:tab/>
        <w:t>1s+2s also 3s+4s circle 4H to left &amp; Set+Link on sides</w:t>
      </w:r>
      <w:r>
        <w:t>.  ,2 1 4 3</w:t>
      </w:r>
    </w:p>
    <w:p w:rsidR="00B11EB3" w:rsidRPr="000D60D4" w:rsidRDefault="00B11EB3" w:rsidP="00B11EB3">
      <w:pPr>
        <w:pStyle w:val="DanceBody"/>
      </w:pPr>
      <w:r w:rsidRPr="000D60D4">
        <w:t xml:space="preserve"> 9-16</w:t>
      </w:r>
      <w:r w:rsidRPr="000D60D4">
        <w:tab/>
        <w:t>All dance RSh reel of 4 on sides</w:t>
      </w:r>
    </w:p>
    <w:p w:rsidR="00B11EB3" w:rsidRPr="000D60D4" w:rsidRDefault="00B11EB3" w:rsidP="00B11EB3">
      <w:pPr>
        <w:pStyle w:val="DanceBody"/>
      </w:pPr>
      <w:r w:rsidRPr="000D60D4">
        <w:t>17-24</w:t>
      </w:r>
      <w:r w:rsidRPr="000D60D4">
        <w:tab/>
        <w:t>1M+4L &amp; 4M+1L dance Ladies' Chain (end facing in prom hold)</w:t>
      </w:r>
    </w:p>
    <w:p w:rsidR="00B11EB3" w:rsidRPr="000D60D4" w:rsidRDefault="00B11EB3" w:rsidP="00B11EB3">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B11EB3" w:rsidRDefault="00B11EB3" w:rsidP="00B11EB3"/>
    <w:p w:rsidR="00B11EB3" w:rsidRDefault="00B11EB3" w:rsidP="00B11EB3">
      <w:pPr>
        <w:pStyle w:val="Minicrib"/>
        <w:rPr>
          <w:lang w:eastAsia="en-GB"/>
        </w:rPr>
      </w:pPr>
      <w:r>
        <w:rPr>
          <w:lang w:eastAsia="en-GB"/>
        </w:rPr>
        <w:t>BURNS CLUB  (S3x32)  3C Set</w:t>
      </w:r>
      <w:r>
        <w:rPr>
          <w:lang w:eastAsia="en-GB"/>
        </w:rPr>
        <w:tab/>
        <w:t>Masako Okada Naitoh, 2020</w:t>
      </w:r>
    </w:p>
    <w:p w:rsidR="00B11EB3" w:rsidRPr="00DC48F7" w:rsidRDefault="00B11EB3" w:rsidP="00B11EB3">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B11EB3" w:rsidRPr="00DC48F7" w:rsidRDefault="00B11EB3" w:rsidP="00B11EB3">
      <w:pPr>
        <w:pStyle w:val="DanceBody"/>
        <w:rPr>
          <w:lang w:eastAsia="en-GB"/>
        </w:rPr>
      </w:pPr>
      <w:r>
        <w:rPr>
          <w:lang w:eastAsia="en-GB"/>
        </w:rPr>
        <w:t xml:space="preserve"> 9-12</w:t>
      </w:r>
      <w:r w:rsidRPr="00DC48F7">
        <w:rPr>
          <w:lang w:eastAsia="en-GB"/>
        </w:rPr>
        <w:tab/>
      </w:r>
      <w:r>
        <w:rPr>
          <w:lang w:eastAsia="en-GB"/>
        </w:rPr>
        <w:t xml:space="preserve">1M+3M+2M </w:t>
      </w:r>
      <w:r>
        <w:rPr>
          <w:b/>
          <w:lang w:eastAsia="en-GB"/>
        </w:rPr>
        <w:t>also</w:t>
      </w:r>
      <w:r>
        <w:rPr>
          <w:lang w:eastAsia="en-GB"/>
        </w:rPr>
        <w:t xml:space="preserve"> 1</w:t>
      </w:r>
      <w:r w:rsidRPr="00DC48F7">
        <w:rPr>
          <w:lang w:eastAsia="en-GB"/>
        </w:rPr>
        <w:t>L+2L+3L dance RH across, then 1s pass RSh to face 1st corner</w:t>
      </w:r>
    </w:p>
    <w:p w:rsidR="00B11EB3" w:rsidRPr="00DC48F7" w:rsidRDefault="00B11EB3" w:rsidP="00B11EB3">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B11EB3" w:rsidRPr="00DC48F7" w:rsidRDefault="00B11EB3" w:rsidP="00B11EB3">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B11EB3" w:rsidRPr="00DC48F7" w:rsidRDefault="00B11EB3" w:rsidP="00B11EB3">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B11EB3" w:rsidRPr="00DC48F7" w:rsidRDefault="00B11EB3" w:rsidP="00B11EB3">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B11EB3" w:rsidRPr="00DC48F7" w:rsidRDefault="00B11EB3" w:rsidP="00B11EB3">
      <w:pPr>
        <w:pStyle w:val="DanceBody"/>
        <w:keepNext w:val="0"/>
        <w:rPr>
          <w:lang w:eastAsia="en-GB"/>
        </w:rPr>
      </w:pPr>
      <w:r>
        <w:rPr>
          <w:lang w:eastAsia="en-GB"/>
        </w:rPr>
        <w:t>29-32</w:t>
      </w:r>
      <w:r w:rsidRPr="00DC48F7">
        <w:rPr>
          <w:lang w:eastAsia="en-GB"/>
        </w:rPr>
        <w:tab/>
        <w:t xml:space="preserve">1M+2M+3M </w:t>
      </w:r>
      <w:r>
        <w:rPr>
          <w:b/>
          <w:lang w:eastAsia="en-GB"/>
        </w:rPr>
        <w:t>also</w:t>
      </w:r>
      <w:r>
        <w:rPr>
          <w:lang w:eastAsia="en-GB"/>
        </w:rPr>
        <w:t xml:space="preserve"> 1L+2L+3L</w:t>
      </w:r>
      <w:r w:rsidRPr="00DC48F7">
        <w:rPr>
          <w:lang w:eastAsia="en-GB"/>
        </w:rPr>
        <w:t xml:space="preserve"> circle 3H round to the left 1/2 way and set</w:t>
      </w:r>
    </w:p>
    <w:p w:rsidR="00B11EB3" w:rsidRDefault="00B11EB3" w:rsidP="00B11EB3"/>
    <w:p w:rsidR="00B11EB3" w:rsidRDefault="00B11EB3" w:rsidP="00B11EB3">
      <w:pPr>
        <w:pStyle w:val="Minicrib"/>
      </w:pPr>
      <w:r>
        <w:t>BURNS NIGHT  (J8x32)  2C (4C set)</w:t>
      </w:r>
      <w:r>
        <w:tab/>
        <w:t>Robert McOwen  RSCDS Boston Celebrate 50yrs</w:t>
      </w:r>
    </w:p>
    <w:p w:rsidR="00B11EB3" w:rsidRDefault="00B11EB3" w:rsidP="00B11EB3">
      <w:pPr>
        <w:pStyle w:val="DanceBody"/>
      </w:pPr>
      <w:r w:rsidRPr="006B40B3">
        <w:t xml:space="preserve"> 1- 8</w:t>
      </w:r>
      <w:r w:rsidRPr="006B40B3">
        <w:tab/>
        <w:t>1M+2L cross RH, 1L+2M cross RH, 2s+1s Set+Link</w:t>
      </w:r>
      <w:r>
        <w:t>.  (1) (2)</w:t>
      </w:r>
    </w:p>
    <w:p w:rsidR="00B11EB3" w:rsidRPr="006B40B3" w:rsidRDefault="00B11EB3" w:rsidP="00B11EB3">
      <w:pPr>
        <w:pStyle w:val="DanceBody"/>
      </w:pPr>
      <w:r w:rsidRPr="006B40B3">
        <w:t xml:space="preserve"> 9-16</w:t>
      </w:r>
      <w:r w:rsidRPr="006B40B3">
        <w:tab/>
        <w:t>1L+2M cross RH, 1M+2L cross RH, 2s+1s Set+Link back to original places</w:t>
      </w:r>
    </w:p>
    <w:p w:rsidR="00B11EB3" w:rsidRPr="006B40B3" w:rsidRDefault="00B11EB3" w:rsidP="00B11EB3">
      <w:pPr>
        <w:pStyle w:val="DanceBody"/>
      </w:pPr>
      <w:r w:rsidRPr="006B40B3">
        <w:t>17-24</w:t>
      </w:r>
      <w:r w:rsidRPr="006B40B3">
        <w:tab/>
        <w:t>1s+2s 1/2 turn RH, slip step down for 2 bars &amp; back, 1/2 turn 2H (PdB) to face up</w:t>
      </w:r>
    </w:p>
    <w:p w:rsidR="00B11EB3" w:rsidRPr="006B40B3" w:rsidRDefault="00B11EB3" w:rsidP="00B11EB3">
      <w:pPr>
        <w:pStyle w:val="DanceBody"/>
        <w:keepNext w:val="0"/>
      </w:pPr>
      <w:r w:rsidRPr="006B40B3">
        <w:t>25-32</w:t>
      </w:r>
      <w:r w:rsidRPr="006B40B3">
        <w:tab/>
        <w:t>1s+2s dance Allemande</w:t>
      </w:r>
      <w:r>
        <w:t>.  2 1</w:t>
      </w:r>
    </w:p>
    <w:p w:rsidR="00B11EB3" w:rsidRDefault="00B11EB3" w:rsidP="00B11EB3"/>
    <w:p w:rsidR="00B11EB3" w:rsidRDefault="00B11EB3" w:rsidP="00B11EB3">
      <w:pPr>
        <w:pStyle w:val="Minicrib"/>
      </w:pPr>
      <w:r>
        <w:t>BURNS' HORNPIPE  (R4x32)  4C set</w:t>
      </w:r>
      <w:r>
        <w:tab/>
        <w:t>RSCDS Bk 27</w:t>
      </w:r>
    </w:p>
    <w:p w:rsidR="00B11EB3" w:rsidRPr="008B4E96" w:rsidRDefault="00B11EB3" w:rsidP="00B11EB3">
      <w:pPr>
        <w:pStyle w:val="DanceBody"/>
      </w:pPr>
      <w:r w:rsidRPr="008B4E96">
        <w:t xml:space="preserve"> 1- 8</w:t>
      </w:r>
      <w:r w:rsidRPr="008B4E96">
        <w:tab/>
        <w:t>1L casts down Ladies' side while 1M dances down the middle, 1s meet below 4s &amp; lead up to original places</w:t>
      </w:r>
    </w:p>
    <w:p w:rsidR="00B11EB3" w:rsidRPr="008B4E96" w:rsidRDefault="00B11EB3" w:rsidP="00B11EB3">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rPr>
        <w:t>while</w:t>
      </w:r>
      <w:r w:rsidRPr="008B4E96">
        <w:t xml:space="preserve"> 1L dances across in front of her partner, behind 2M, in front of 3M &amp; crosses to 3L place (2L+3L step up on bars 15-16)</w:t>
      </w:r>
    </w:p>
    <w:p w:rsidR="00B11EB3" w:rsidRPr="008B4E96" w:rsidRDefault="00B11EB3" w:rsidP="00B11EB3">
      <w:pPr>
        <w:pStyle w:val="DanceBody"/>
      </w:pPr>
      <w:r w:rsidRPr="008B4E96">
        <w:t>17-24</w:t>
      </w:r>
      <w:r w:rsidRPr="008B4E96">
        <w:tab/>
        <w:t>1M similarly repeats bars 9-16 round the women (who remain facing in) to end in 3M place (2M+3M step up on bars 23-24)</w:t>
      </w:r>
    </w:p>
    <w:p w:rsidR="00B11EB3" w:rsidRPr="008B4E96" w:rsidRDefault="00B11EB3" w:rsidP="00B11EB3">
      <w:pPr>
        <w:pStyle w:val="DanceBody"/>
        <w:keepNext w:val="0"/>
      </w:pPr>
      <w:r w:rsidRPr="008B4E96">
        <w:t>25-32</w:t>
      </w:r>
      <w:r w:rsidRPr="008B4E96">
        <w:tab/>
        <w:t>1s+4s dance Poussette</w:t>
      </w:r>
    </w:p>
    <w:p w:rsidR="00B11EB3" w:rsidRDefault="00B11EB3" w:rsidP="00B11EB3"/>
    <w:p w:rsidR="00B11EB3" w:rsidRDefault="00B11EB3" w:rsidP="00B11EB3">
      <w:pPr>
        <w:pStyle w:val="Minicrib"/>
      </w:pPr>
      <w:r>
        <w:t>BURNS - 250 YEARS  (J8x32)  3C (4C set)</w:t>
      </w:r>
      <w:r>
        <w:tab/>
        <w:t>Marion Young</w:t>
      </w:r>
    </w:p>
    <w:p w:rsidR="00B11EB3" w:rsidRPr="006B40B3" w:rsidRDefault="00B11EB3" w:rsidP="00B11EB3">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B11EB3" w:rsidRPr="006B40B3" w:rsidRDefault="00B11EB3" w:rsidP="00B11EB3">
      <w:pPr>
        <w:pStyle w:val="DanceBody"/>
      </w:pPr>
      <w:r w:rsidRPr="006B40B3">
        <w:t xml:space="preserve"> 9-12</w:t>
      </w:r>
      <w:r w:rsidRPr="006B40B3">
        <w:tab/>
        <w:t xml:space="preserve">1s dance a </w:t>
      </w:r>
      <w:r>
        <w:t>1/2</w:t>
      </w:r>
      <w:r w:rsidRPr="006B40B3">
        <w:t xml:space="preserve"> diagonal Tandem reel of 3 with corners</w:t>
      </w:r>
    </w:p>
    <w:p w:rsidR="00B11EB3" w:rsidRPr="006B40B3" w:rsidRDefault="00B11EB3" w:rsidP="00B11EB3">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B11EB3" w:rsidRPr="006B40B3" w:rsidRDefault="00B11EB3" w:rsidP="00B11EB3">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B11EB3" w:rsidRDefault="00B11EB3" w:rsidP="00B11EB3">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B11EB3" w:rsidRDefault="00B11EB3" w:rsidP="00B11EB3"/>
    <w:p w:rsidR="00B11EB3" w:rsidRDefault="00B11EB3" w:rsidP="00B11EB3">
      <w:pPr>
        <w:pStyle w:val="Minicrib"/>
      </w:pPr>
      <w:r>
        <w:t>THE BURNTISLAND JIG  (J5x32)  5C set</w:t>
      </w:r>
      <w:r>
        <w:tab/>
        <w:t>B Beattie  Three Hands Across</w:t>
      </w:r>
    </w:p>
    <w:p w:rsidR="00B11EB3" w:rsidRDefault="00B11EB3" w:rsidP="00B11EB3">
      <w:pPr>
        <w:pStyle w:val="DanceBody"/>
      </w:pPr>
      <w:r w:rsidRPr="006B40B3">
        <w:t xml:space="preserve"> 1- 8</w:t>
      </w:r>
      <w:r w:rsidRPr="006B40B3">
        <w:tab/>
        <w:t>1s &amp; 3s cross RH &amp; cast 1 place, 1s &amp; 3s dance down between couples below &amp; cast up to end BtoB with partners facing out</w:t>
      </w:r>
    </w:p>
    <w:p w:rsidR="00B11EB3" w:rsidRPr="006B40B3" w:rsidRDefault="00B11EB3" w:rsidP="00B11EB3">
      <w:pPr>
        <w:pStyle w:val="DanceBody"/>
      </w:pPr>
      <w:r w:rsidRPr="006B40B3">
        <w:t xml:space="preserve"> 9-16</w:t>
      </w:r>
      <w:r w:rsidRPr="006B40B3">
        <w:tab/>
        <w:t>1s &amp; 3s dance Double Triangles with 2s+4s+5s &amp; BtoB with partners facing opposite sides</w:t>
      </w:r>
    </w:p>
    <w:p w:rsidR="00B11EB3" w:rsidRPr="006B40B3" w:rsidRDefault="00B11EB3" w:rsidP="00B11EB3">
      <w:pPr>
        <w:pStyle w:val="DanceBody"/>
      </w:pPr>
      <w:r w:rsidRPr="006B40B3">
        <w:t>17-24</w:t>
      </w:r>
      <w:r w:rsidRPr="006B40B3">
        <w:tab/>
        <w:t>1s &amp; 3s turn 1st corners RH &amp; pass partner RSh to face 2nd corners, 1s &amp; 3s turn 2nd corners RH to end on opposite sides between corners &amp; all set</w:t>
      </w:r>
    </w:p>
    <w:p w:rsidR="00B11EB3" w:rsidRPr="006B40B3" w:rsidRDefault="00B11EB3" w:rsidP="00B11EB3">
      <w:pPr>
        <w:pStyle w:val="DanceBody"/>
        <w:keepNext w:val="0"/>
      </w:pPr>
      <w:r w:rsidRPr="006B40B3">
        <w:t>25-32</w:t>
      </w:r>
      <w:r w:rsidRPr="006B40B3">
        <w:tab/>
        <w:t>2s+1s+4s+3s+5s Adv+Ret, 1s &amp; 3s cross RH &amp; cast 1 place</w:t>
      </w:r>
    </w:p>
    <w:p w:rsidR="00B11EB3" w:rsidRDefault="00B11EB3" w:rsidP="00B11EB3"/>
    <w:p w:rsidR="00B11EB3" w:rsidRDefault="00B11EB3" w:rsidP="00B11EB3">
      <w:pPr>
        <w:pStyle w:val="Minicrib"/>
      </w:pPr>
      <w:r>
        <w:t>THE BUS MONITOR  (R8x32)  2C (4C set)</w:t>
      </w:r>
      <w:r>
        <w:tab/>
        <w:t>Ute Pitzal and Garry Robertson</w:t>
      </w:r>
    </w:p>
    <w:p w:rsidR="00B11EB3" w:rsidRDefault="00B11EB3" w:rsidP="00B11EB3">
      <w:pPr>
        <w:pStyle w:val="DanceBody"/>
      </w:pPr>
      <w:r>
        <w:t xml:space="preserve"> 1- 8</w:t>
      </w:r>
      <w:r>
        <w:tab/>
        <w:t>1s+2s set, pull back RSh &amp; chase 1 place clockwise (1s on Ladies' side, 2s on Men's side); 1s turn 2s 1.1/2 RH</w:t>
      </w:r>
    </w:p>
    <w:p w:rsidR="00B11EB3" w:rsidRDefault="00B11EB3" w:rsidP="00B11EB3">
      <w:pPr>
        <w:pStyle w:val="DanceBody"/>
      </w:pPr>
      <w:r>
        <w:t xml:space="preserve"> 9-16</w:t>
      </w:r>
      <w:r>
        <w:tab/>
        <w:t>1s+2s dance R&amp;L finishing facing partner on 1st corner diagonal 2H joined ready for …</w:t>
      </w:r>
    </w:p>
    <w:p w:rsidR="00B11EB3" w:rsidRDefault="00B11EB3" w:rsidP="00B11EB3">
      <w:pPr>
        <w:pStyle w:val="DanceBody"/>
      </w:pPr>
      <w:r>
        <w:t>17-24</w:t>
      </w:r>
      <w:r>
        <w:tab/>
        <w:t>1s+2s dance "Hello-Goodbye Poussette":</w:t>
      </w:r>
    </w:p>
    <w:p w:rsidR="00B11EB3" w:rsidRDefault="00B11EB3" w:rsidP="00B11EB3">
      <w:pPr>
        <w:pStyle w:val="DanceBody"/>
      </w:pPr>
      <w:r>
        <w:tab/>
        <w:t>17-18   All set (start right foot) moving on 2nd step into line across (1M+2L BtoB)</w:t>
      </w:r>
    </w:p>
    <w:p w:rsidR="00B11EB3" w:rsidRDefault="00B11EB3" w:rsidP="00B11EB3">
      <w:pPr>
        <w:pStyle w:val="DanceBody"/>
      </w:pPr>
      <w:r>
        <w:tab/>
        <w:t>19-20    Repeat, moving on 2nd step into line on second corner diagonal (1L+2M BtoB)</w:t>
      </w:r>
    </w:p>
    <w:p w:rsidR="00B11EB3" w:rsidRDefault="00B11EB3" w:rsidP="00B11EB3">
      <w:pPr>
        <w:pStyle w:val="DanceBody"/>
      </w:pPr>
      <w:r>
        <w:tab/>
        <w:t>21-22    Repeat, moving on 2nd step into line up/down (2L+1M BtoB)</w:t>
      </w:r>
    </w:p>
    <w:p w:rsidR="00B11EB3" w:rsidRDefault="00B11EB3" w:rsidP="00B11EB3">
      <w:pPr>
        <w:pStyle w:val="DanceBody"/>
      </w:pPr>
      <w:r>
        <w:tab/>
        <w:t>23-24    2s+1s 1/2 turn 2H, to face partner, Ladies facing down, Men facing up</w:t>
      </w:r>
    </w:p>
    <w:p w:rsidR="00B11EB3" w:rsidRDefault="00B11EB3" w:rsidP="00B11EB3">
      <w:pPr>
        <w:pStyle w:val="DanceBody"/>
        <w:keepNext w:val="0"/>
      </w:pPr>
      <w:r>
        <w:t xml:space="preserve"> 25-32</w:t>
      </w:r>
      <w:r>
        <w:tab/>
        <w:t xml:space="preserve">2s+1s dance 6 bars of reel of 4, 2M followed by 1M </w:t>
      </w:r>
      <w:r>
        <w:rPr>
          <w:b/>
        </w:rPr>
        <w:t>also</w:t>
      </w:r>
      <w:r>
        <w:t xml:space="preserve"> 1L followed by 2L dance up/down own sides to end 2 1</w:t>
      </w:r>
    </w:p>
    <w:p w:rsidR="00B11EB3" w:rsidRDefault="00B11EB3" w:rsidP="00B11EB3"/>
    <w:p w:rsidR="00B11EB3" w:rsidRDefault="00B11EB3" w:rsidP="00B11EB3">
      <w:pPr>
        <w:pStyle w:val="Minicrib"/>
        <w:rPr>
          <w:lang w:eastAsia="en-GB"/>
        </w:rPr>
      </w:pPr>
      <w:r>
        <w:rPr>
          <w:lang w:eastAsia="en-GB"/>
        </w:rPr>
        <w:t>THE BUS PASS  (J8x32)  3C (4C set)</w:t>
      </w:r>
      <w:r>
        <w:rPr>
          <w:lang w:eastAsia="en-GB"/>
        </w:rPr>
        <w:tab/>
        <w:t>Tony Meadley  Dances devised locally to Bridport</w:t>
      </w:r>
    </w:p>
    <w:p w:rsidR="00B11EB3" w:rsidRDefault="00B11EB3" w:rsidP="00B11EB3">
      <w:pPr>
        <w:pStyle w:val="DanceBody"/>
        <w:rPr>
          <w:lang w:eastAsia="en-GB"/>
        </w:rPr>
      </w:pPr>
      <w:r>
        <w:rPr>
          <w:lang w:eastAsia="en-GB"/>
        </w:rPr>
        <w:t xml:space="preserve"> 1- 8</w:t>
      </w:r>
      <w:r>
        <w:rPr>
          <w:lang w:eastAsia="en-GB"/>
        </w:rPr>
        <w:tab/>
        <w:t xml:space="preserve">1M followed by 2M+3M dance across top, down behind Ladies, up middle </w:t>
      </w:r>
      <w:r>
        <w:rPr>
          <w:b/>
          <w:lang w:eastAsia="en-GB"/>
        </w:rPr>
        <w:t>while</w:t>
      </w:r>
      <w:r>
        <w:rPr>
          <w:lang w:eastAsia="en-GB"/>
        </w:rPr>
        <w:t xml:space="preserve"> 1L+2L+3L stand 4 bars then set advancing (2 bars), pull back RSh (rotate 2 bars) to join NH with partner in middle</w:t>
      </w:r>
    </w:p>
    <w:p w:rsidR="00B11EB3" w:rsidRDefault="00B11EB3" w:rsidP="00B11EB3">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lang w:eastAsia="en-GB"/>
        </w:rPr>
        <w:t>while</w:t>
      </w:r>
      <w:r>
        <w:rPr>
          <w:lang w:eastAsia="en-GB"/>
        </w:rPr>
        <w:t xml:space="preserve"> 2s dance up to 1st place</w:t>
      </w:r>
    </w:p>
    <w:p w:rsidR="00B11EB3" w:rsidRDefault="00B11EB3" w:rsidP="00B11EB3">
      <w:pPr>
        <w:pStyle w:val="DanceBody"/>
        <w:rPr>
          <w:lang w:eastAsia="en-GB"/>
        </w:rPr>
      </w:pPr>
      <w:r>
        <w:rPr>
          <w:lang w:eastAsia="en-GB"/>
        </w:rPr>
        <w:t>17-24</w:t>
      </w:r>
      <w:r>
        <w:rPr>
          <w:lang w:eastAsia="en-GB"/>
        </w:rPr>
        <w:tab/>
        <w:t>"Snake Pass" figure:</w:t>
      </w:r>
    </w:p>
    <w:p w:rsidR="00B11EB3" w:rsidRDefault="00B11EB3" w:rsidP="00B11EB3">
      <w:pPr>
        <w:pStyle w:val="DanceBody"/>
      </w:pPr>
      <w:r>
        <w:rPr>
          <w:lang w:eastAsia="en-GB"/>
        </w:rPr>
        <w:tab/>
        <w:t xml:space="preserve">1L+2s (at top) &amp; 1M+3s dance RH across. </w:t>
      </w:r>
      <w:r>
        <w:t>1L followed by 2</w:t>
      </w:r>
      <w:r w:rsidRPr="000D60D4">
        <w:t xml:space="preserve">s </w:t>
      </w:r>
      <w:r w:rsidRPr="000D60D4">
        <w:rPr>
          <w:b/>
        </w:rPr>
        <w:t xml:space="preserve">also </w:t>
      </w:r>
      <w:r>
        <w:t>1M followed by 3</w:t>
      </w:r>
      <w:r w:rsidRPr="000D60D4">
        <w:t>s</w:t>
      </w:r>
      <w:r w:rsidRPr="000D60D4">
        <w:rPr>
          <w:szCs w:val="27"/>
        </w:rPr>
        <w:t> </w:t>
      </w:r>
      <w:r w:rsidRPr="000D60D4">
        <w:t>pass LSh diagonally across through 2nd place to change e</w:t>
      </w:r>
      <w:r>
        <w:t>nds &amp; loop round to left to end 3 1 2</w:t>
      </w:r>
    </w:p>
    <w:p w:rsidR="00B11EB3" w:rsidRDefault="00B11EB3" w:rsidP="00B11EB3">
      <w:pPr>
        <w:pStyle w:val="DanceBody"/>
        <w:keepNext w:val="0"/>
      </w:pPr>
      <w:r>
        <w:t>25-32</w:t>
      </w:r>
      <w:r>
        <w:tab/>
        <w:t>1s turn LH (4 bars) to sidelines, 1M faces down, 1L faces up. 3s+1s+2s dance 1/2 LSh reel of 3 on sides (1M+2M &amp; 1L+3L pass LSh to start) 2 1 3</w:t>
      </w:r>
    </w:p>
    <w:p w:rsidR="00B11EB3" w:rsidRDefault="00B11EB3" w:rsidP="00B11EB3"/>
    <w:p w:rsidR="00B11EB3" w:rsidRDefault="00B11EB3" w:rsidP="00B11EB3">
      <w:pPr>
        <w:pStyle w:val="Minicrib"/>
      </w:pPr>
      <w:r>
        <w:t>THE BUS TOUR REEL  (R8x32)  3C (4C Set)</w:t>
      </w:r>
      <w:r>
        <w:tab/>
        <w:t>May Macfarlane  Tayside Colletion 1983-2003</w:t>
      </w:r>
    </w:p>
    <w:p w:rsidR="00B11EB3" w:rsidRDefault="00B11EB3" w:rsidP="00B11EB3">
      <w:pPr>
        <w:pStyle w:val="DanceBody"/>
      </w:pPr>
      <w:r>
        <w:t xml:space="preserve"> 1- 8</w:t>
      </w:r>
      <w:r>
        <w:tab/>
        <w:t>1s turn RH, cast 1 place (2s step up 3-4); 1s turn 1.1/2 LH to 2nd place, 1M facing out/up, 1L facing out/down.  2 (1) 3</w:t>
      </w:r>
    </w:p>
    <w:p w:rsidR="00B11EB3" w:rsidRDefault="00B11EB3" w:rsidP="00B11EB3">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B11EB3" w:rsidRDefault="00B11EB3" w:rsidP="00B11EB3">
      <w:pPr>
        <w:pStyle w:val="DanceBody"/>
      </w:pPr>
      <w:r>
        <w:t>17-24</w:t>
      </w:r>
      <w:r>
        <w:tab/>
        <w:t>All Adv+Ret; 1s turn 1.1/4 RH to 2nd place own side</w:t>
      </w:r>
    </w:p>
    <w:p w:rsidR="00B11EB3" w:rsidRDefault="00B11EB3" w:rsidP="00B11EB3">
      <w:pPr>
        <w:pStyle w:val="DanceBody"/>
        <w:keepNext w:val="0"/>
      </w:pPr>
      <w:r>
        <w:t>25-32</w:t>
      </w:r>
      <w:r>
        <w:tab/>
        <w:t>All Adv+Ret; 1s turn RH.  End 2 1 3</w:t>
      </w:r>
    </w:p>
    <w:p w:rsidR="00B11EB3" w:rsidRDefault="00B11EB3" w:rsidP="00B11EB3"/>
    <w:p w:rsidR="00B11EB3" w:rsidRDefault="00B11EB3" w:rsidP="00B11EB3">
      <w:pPr>
        <w:pStyle w:val="Minicrib"/>
      </w:pPr>
      <w:r>
        <w:t>BUSY B  (R8x32)  3C  (4C set)</w:t>
      </w:r>
      <w:r>
        <w:tab/>
        <w:t>Maureen Robson, Second Canberra Bk &amp; From North to South</w:t>
      </w:r>
    </w:p>
    <w:p w:rsidR="00B11EB3" w:rsidRDefault="00B11EB3" w:rsidP="00B11EB3">
      <w:pPr>
        <w:pStyle w:val="DanceBody"/>
      </w:pPr>
      <w:r>
        <w:t xml:space="preserve"> 1- 8</w:t>
      </w:r>
      <w:r>
        <w:tab/>
        <w:t>1s cast (2s step up), dance down below 3s &amp; cast up to face 1st corners</w:t>
      </w:r>
    </w:p>
    <w:p w:rsidR="00B11EB3" w:rsidRDefault="00B11EB3" w:rsidP="00B11EB3">
      <w:pPr>
        <w:pStyle w:val="DanceBody"/>
      </w:pPr>
      <w:r>
        <w:t xml:space="preserve"> 9-16</w:t>
      </w:r>
      <w:r>
        <w:tab/>
        <w:t>9-10    1s+1st corners set</w:t>
      </w:r>
    </w:p>
    <w:p w:rsidR="00B11EB3" w:rsidRDefault="00B11EB3" w:rsidP="00B11EB3">
      <w:pPr>
        <w:pStyle w:val="DanceBody"/>
      </w:pPr>
      <w:r>
        <w:tab/>
        <w:t xml:space="preserve">11-16  1s cast round each other to partner's 1st corner position &amp; face out, 1L curves to right &amp; dances up between 3s, 1M  curves to right &amp; dances down between 2s, 1s turn RH to face 2nd corners </w:t>
      </w:r>
      <w:r>
        <w:rPr>
          <w:b/>
        </w:rPr>
        <w:t>while</w:t>
      </w:r>
      <w:r>
        <w:t xml:space="preserve"> 1st corners dance in, turn RH, dance out to place &amp; set</w:t>
      </w:r>
    </w:p>
    <w:p w:rsidR="00B11EB3" w:rsidRDefault="00B11EB3" w:rsidP="00B11EB3">
      <w:pPr>
        <w:pStyle w:val="DanceBody"/>
      </w:pPr>
      <w:r>
        <w:t>17-24</w:t>
      </w:r>
      <w:r>
        <w:tab/>
        <w:t>17-18   1s+2nd corners set</w:t>
      </w:r>
    </w:p>
    <w:p w:rsidR="00B11EB3" w:rsidRDefault="00B11EB3" w:rsidP="00B11EB3">
      <w:pPr>
        <w:pStyle w:val="DanceBody"/>
      </w:pPr>
      <w:r>
        <w:tab/>
        <w:t xml:space="preserve">19-24   1s cast round each other to partner's 2nd corner position &amp; face out, curve to right, dance through 2nd place own side &amp; cross RH to end  on opp sides, 1L facing up, 1M down </w:t>
      </w:r>
      <w:r>
        <w:rPr>
          <w:b/>
        </w:rPr>
        <w:t>while</w:t>
      </w:r>
      <w:r>
        <w:t xml:space="preserve"> 2nd corners dance in, turn RH, dance out to place &amp; set.  2 (1) 3</w:t>
      </w:r>
    </w:p>
    <w:p w:rsidR="00B11EB3" w:rsidRDefault="00B11EB3" w:rsidP="00B11EB3">
      <w:pPr>
        <w:pStyle w:val="DanceBody"/>
        <w:keepNext w:val="0"/>
      </w:pPr>
      <w:r>
        <w:t>25-32</w:t>
      </w:r>
      <w:r>
        <w:tab/>
        <w:t>2s+1s+3s dance reels of 3 on sides (1s RSh to 1st corners to start).  Bars 31-32: 1s cross diagonally to 2nd place own side (1L from 3M's place, 1M from 1L's place).  End 2 1 3</w:t>
      </w:r>
    </w:p>
    <w:p w:rsidR="00B11EB3" w:rsidRDefault="00B11EB3" w:rsidP="00B11EB3"/>
    <w:p w:rsidR="00B11EB3" w:rsidRDefault="00B11EB3" w:rsidP="00B11EB3">
      <w:pPr>
        <w:pStyle w:val="Minicrib"/>
      </w:pPr>
      <w:r>
        <w:t>BUSY FINGERS  (R8x32)  3C (4C set)</w:t>
      </w:r>
      <w:r>
        <w:tab/>
        <w:t>Sheila Trafford  Newcastle 70th Anniversary</w:t>
      </w:r>
    </w:p>
    <w:p w:rsidR="00B11EB3" w:rsidRDefault="00B11EB3" w:rsidP="00B11EB3">
      <w:pPr>
        <w:pStyle w:val="DanceBody"/>
      </w:pPr>
      <w:r>
        <w:t xml:space="preserve"> 1- 8</w:t>
      </w:r>
      <w:r>
        <w:tab/>
        <w:t>1s set, dance down NHJ (2s step up 3-4); 1s cast up round 3s to 2nd place own side &amp; set advancing to face 1st corner</w:t>
      </w:r>
    </w:p>
    <w:p w:rsidR="00B11EB3" w:rsidRDefault="00B11EB3" w:rsidP="00B11EB3">
      <w:pPr>
        <w:pStyle w:val="DanceBody"/>
      </w:pPr>
      <w:r>
        <w:t xml:space="preserve"> 9-16</w:t>
      </w:r>
      <w:r>
        <w:tab/>
        <w:t>1s turn 1st corner RH &amp; face 2nd corner; 1s dance 1/2 LSh reel of 3 on sides (LSh to 2nd corner to start). 1s end facing 3rd corner</w:t>
      </w:r>
    </w:p>
    <w:p w:rsidR="00B11EB3" w:rsidRDefault="00B11EB3" w:rsidP="00B11EB3">
      <w:pPr>
        <w:pStyle w:val="DanceBody"/>
      </w:pPr>
      <w:r>
        <w:t>17-24</w:t>
      </w:r>
      <w:r>
        <w:tab/>
        <w:t>1s turn 3rd corner RH &amp; face 4th corner; 1s dance 1/2 LSh reel of 3 on sides (LSh to 4th corner to start). End 1L between 2s facing down, 1M between 3s facing up</w:t>
      </w:r>
    </w:p>
    <w:p w:rsidR="00B11EB3" w:rsidRDefault="00B11EB3" w:rsidP="00B11EB3">
      <w:pPr>
        <w:pStyle w:val="DanceBody"/>
        <w:keepNext w:val="0"/>
      </w:pPr>
      <w:r>
        <w:t>25-32</w:t>
      </w:r>
      <w:r>
        <w:tab/>
        <w:t>In lines of 3 across all set, 1s Petronella turn to 2nd place opp side; all set &amp; 1s cross RH to 2nd place own side.</w:t>
      </w:r>
    </w:p>
    <w:p w:rsidR="00B11EB3" w:rsidRDefault="00B11EB3" w:rsidP="00B11EB3"/>
    <w:p w:rsidR="00B11EB3" w:rsidRDefault="00B11EB3" w:rsidP="00B11EB3">
      <w:pPr>
        <w:pStyle w:val="Minicrib"/>
      </w:pPr>
      <w:r>
        <w:t>THE BUTTERCUP  (J8x40)  3C (4C set)</w:t>
      </w:r>
      <w:r>
        <w:tab/>
        <w:t>S Pearce+M Pearson  Perth 800 SCDances</w:t>
      </w:r>
    </w:p>
    <w:p w:rsidR="00B11EB3" w:rsidRPr="006B40B3" w:rsidRDefault="00B11EB3" w:rsidP="00B11EB3">
      <w:pPr>
        <w:pStyle w:val="DanceBody"/>
      </w:pPr>
      <w:r w:rsidRPr="006B40B3">
        <w:t xml:space="preserve"> 1- 8</w:t>
      </w:r>
      <w:r w:rsidRPr="006B40B3">
        <w:tab/>
        <w:t>1s NHJ Slip step or dance down &amp; cast up behind own lines back to place</w:t>
      </w:r>
    </w:p>
    <w:p w:rsidR="00B11EB3" w:rsidRPr="006B40B3" w:rsidRDefault="00B11EB3" w:rsidP="00B11EB3">
      <w:pPr>
        <w:pStyle w:val="DanceBody"/>
      </w:pPr>
      <w:r w:rsidRPr="006B40B3">
        <w:t xml:space="preserve"> 9-16</w:t>
      </w:r>
      <w:r w:rsidRPr="006B40B3">
        <w:tab/>
        <w:t>1s dance in &amp; cast below 3rd place to meet in promenade hold &amp; dance up to top</w:t>
      </w:r>
    </w:p>
    <w:p w:rsidR="00B11EB3" w:rsidRPr="006B40B3" w:rsidRDefault="00B11EB3" w:rsidP="00B11EB3">
      <w:pPr>
        <w:pStyle w:val="DanceBody"/>
      </w:pPr>
      <w:r w:rsidRPr="006B40B3">
        <w:t>17-24</w:t>
      </w:r>
      <w:r w:rsidRPr="006B40B3">
        <w:tab/>
        <w:t>1s+2s promenade &amp; 1s cast to 2nd place as 2s dance to top</w:t>
      </w:r>
    </w:p>
    <w:p w:rsidR="00B11EB3" w:rsidRPr="006B40B3" w:rsidRDefault="00B11EB3" w:rsidP="00B11EB3">
      <w:pPr>
        <w:pStyle w:val="DanceBody"/>
      </w:pPr>
      <w:r w:rsidRPr="006B40B3">
        <w:t>25-32</w:t>
      </w:r>
      <w:r w:rsidRPr="006B40B3">
        <w:tab/>
        <w:t>1s+ 1st corners Adv+Ret, 1s+2nd corners Adv+Ret</w:t>
      </w:r>
    </w:p>
    <w:p w:rsidR="00B11EB3" w:rsidRPr="006B40B3" w:rsidRDefault="00B11EB3" w:rsidP="00B11EB3">
      <w:pPr>
        <w:pStyle w:val="DanceBody"/>
        <w:keepNext w:val="0"/>
      </w:pPr>
      <w:r w:rsidRPr="006B40B3">
        <w:t>33-40</w:t>
      </w:r>
      <w:r w:rsidRPr="006B40B3">
        <w:tab/>
        <w:t>2s+1s+3s circle 6H round &amp; back.</w:t>
      </w:r>
    </w:p>
    <w:p w:rsidR="00B11EB3" w:rsidRDefault="00B11EB3" w:rsidP="00B11EB3"/>
    <w:p w:rsidR="00B11EB3" w:rsidRDefault="00B11EB3" w:rsidP="00B11EB3">
      <w:pPr>
        <w:pStyle w:val="Minicrib"/>
      </w:pPr>
      <w:r>
        <w:t>THE BUTTERFLY  (J8x32)  3C (4C set)</w:t>
      </w:r>
      <w:r>
        <w:tab/>
        <w:t>E Orr  TW Silver Anniversary Bk</w:t>
      </w:r>
    </w:p>
    <w:p w:rsidR="00B11EB3" w:rsidRPr="006B40B3" w:rsidRDefault="00B11EB3" w:rsidP="00B11EB3">
      <w:pPr>
        <w:pStyle w:val="DanceBody"/>
      </w:pPr>
      <w:r w:rsidRPr="006B40B3">
        <w:t xml:space="preserve"> 1- 8</w:t>
      </w:r>
      <w:r w:rsidRPr="006B40B3">
        <w:tab/>
        <w:t>1s dance Fig of 8 on opposite sides (1s cross to 2nd place, behind 3s. 1s end in 1st place opposite sides)</w:t>
      </w:r>
    </w:p>
    <w:p w:rsidR="00B11EB3" w:rsidRPr="006B40B3" w:rsidRDefault="00B11EB3" w:rsidP="00B11EB3">
      <w:pPr>
        <w:pStyle w:val="DanceBody"/>
      </w:pPr>
      <w:r w:rsidRPr="006B40B3">
        <w:t xml:space="preserve"> 9-16</w:t>
      </w:r>
      <w:r w:rsidRPr="006B40B3">
        <w:tab/>
        <w:t>1L+2M turn RH while 1M+2L turn LH, 1s dance down below 3s divide &amp; cast up to 2nd place</w:t>
      </w:r>
    </w:p>
    <w:p w:rsidR="00B11EB3" w:rsidRPr="006B40B3" w:rsidRDefault="00B11EB3" w:rsidP="00B11EB3">
      <w:pPr>
        <w:pStyle w:val="DanceBody"/>
      </w:pPr>
      <w:r w:rsidRPr="006B40B3">
        <w:t>17-24</w:t>
      </w:r>
      <w:r w:rsidRPr="006B40B3">
        <w:tab/>
        <w:t>1L+3M turn RH while 1M+3L turn LH, 1L dances up between 2s &amp; casts into 2nd place while 1M dances down between 3s &amp; casts up to 2nd place</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BUTTERFLY  (R8x32)  3C (4 set)</w:t>
      </w:r>
      <w:r>
        <w:tab/>
        <w:t>Pat Charlton  Counting Sheep</w:t>
      </w:r>
    </w:p>
    <w:p w:rsidR="00B11EB3" w:rsidRDefault="00B11EB3" w:rsidP="00B11EB3">
      <w:pPr>
        <w:pStyle w:val="DanceBody"/>
      </w:pPr>
      <w:r>
        <w:t xml:space="preserve"> 1- 8</w:t>
      </w:r>
      <w:r>
        <w:tab/>
        <w:t xml:space="preserve">1s cross down RH &amp; cast up to 1st place opp sides </w:t>
      </w:r>
      <w:r>
        <w:rPr>
          <w:b/>
        </w:rPr>
        <w:t>while</w:t>
      </w:r>
      <w:r>
        <w:t xml:space="preserve"> 2s dance up &amp; cross down RH to 2nd place opp sides; 1s+2s turn 1.1/2 on sides (Men LH, Ladies RH).  (2) (1) 3</w:t>
      </w:r>
    </w:p>
    <w:p w:rsidR="00B11EB3" w:rsidRDefault="00B11EB3" w:rsidP="00B11EB3">
      <w:pPr>
        <w:pStyle w:val="DanceBody"/>
      </w:pPr>
      <w:r>
        <w:t xml:space="preserve"> 9-16</w:t>
      </w:r>
      <w:r>
        <w:tab/>
        <w:t>1s+3s repeat 1-8 with 1s+3s turning once round on sides (1L+3M RH, 1M+3L LH) to end (2) 1 (3)</w:t>
      </w:r>
    </w:p>
    <w:p w:rsidR="00B11EB3" w:rsidRDefault="00B11EB3" w:rsidP="00B11EB3">
      <w:pPr>
        <w:pStyle w:val="DanceBody"/>
      </w:pPr>
      <w:r>
        <w:t>17-24</w:t>
      </w:r>
      <w:r>
        <w:tab/>
        <w:t>6 bars RSh reels of 3 on sides (1s RSh to 3rd corner pstn), Bars 23-24: 1s cross to 2nd place opp sides.  (2) (1) (3)</w:t>
      </w:r>
    </w:p>
    <w:p w:rsidR="00B11EB3" w:rsidRDefault="00B11EB3" w:rsidP="00B11EB3">
      <w:pPr>
        <w:pStyle w:val="DanceBody"/>
        <w:keepNext w:val="0"/>
      </w:pPr>
      <w:r>
        <w:t>25-32</w:t>
      </w:r>
      <w:r>
        <w:tab/>
        <w:t xml:space="preserve">2s+3s Petronella turn &amp; set; Petronella turn to own side </w:t>
      </w:r>
      <w:r>
        <w:rPr>
          <w:b/>
        </w:rPr>
        <w:t>while</w:t>
      </w:r>
      <w:r>
        <w:t xml:space="preserve"> 1s chase anticlockwise round 1 place, cross between 2s/3s (as they are setting), chase to 2nd place own side &amp; All set</w:t>
      </w:r>
    </w:p>
    <w:p w:rsidR="00B11EB3" w:rsidRDefault="00B11EB3" w:rsidP="00B11EB3"/>
    <w:p w:rsidR="00B11EB3" w:rsidRDefault="00B11EB3" w:rsidP="00B11EB3">
      <w:pPr>
        <w:pStyle w:val="Minicrib"/>
      </w:pPr>
      <w:r>
        <w:t>BUTTERFLY BRIDE  (R4x48)  4C set</w:t>
      </w:r>
      <w:r>
        <w:tab/>
        <w:t>Bill Forbes  Craigievar Bk 1</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also 4s cross RH &amp; cast in 1 place, 2s+1s also 4s+3s dance RH across</w:t>
      </w:r>
    </w:p>
    <w:p w:rsidR="00B11EB3" w:rsidRPr="006B40B3" w:rsidRDefault="00B11EB3" w:rsidP="00B11EB3">
      <w:pPr>
        <w:pStyle w:val="DanceBody"/>
      </w:pPr>
      <w:r w:rsidRPr="006B40B3">
        <w:t xml:space="preserve"> 9-16</w:t>
      </w:r>
      <w:r w:rsidRPr="006B40B3">
        <w:tab/>
        <w:t>All dance RSh reels of 4 on sides</w:t>
      </w:r>
    </w:p>
    <w:p w:rsidR="00B11EB3" w:rsidRPr="006B40B3" w:rsidRDefault="00B11EB3" w:rsidP="00B11EB3">
      <w:pPr>
        <w:pStyle w:val="DanceBody"/>
      </w:pPr>
      <w:r w:rsidRPr="006B40B3">
        <w:t>17-24</w:t>
      </w:r>
      <w:r w:rsidRPr="006B40B3">
        <w:tab/>
        <w:t>2s+1s also 4s+3s dance double Fig of 8 with 1s &amp; 4s dancing between 2s/3s 1s &amp; 4s end BtoB facing nearest corners</w:t>
      </w:r>
    </w:p>
    <w:p w:rsidR="00B11EB3" w:rsidRPr="006B40B3" w:rsidRDefault="00B11EB3" w:rsidP="00B11EB3">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B11EB3" w:rsidRPr="006B40B3" w:rsidRDefault="00B11EB3" w:rsidP="00B11EB3">
      <w:pPr>
        <w:pStyle w:val="DanceBody"/>
      </w:pPr>
      <w:r w:rsidRPr="006B40B3">
        <w:t>33-40</w:t>
      </w:r>
      <w:r w:rsidRPr="006B40B3">
        <w:tab/>
        <w:t>1s &amp; 4s turn (long) corners RH join hands in circle, Set &amp; Rotate round to right to face in again</w:t>
      </w:r>
    </w:p>
    <w:p w:rsidR="00B11EB3" w:rsidRDefault="00B11EB3" w:rsidP="00B11EB3">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B11EB3" w:rsidRDefault="00B11EB3" w:rsidP="00B11EB3"/>
    <w:p w:rsidR="00B11EB3" w:rsidRDefault="00B11EB3" w:rsidP="00B11EB3">
      <w:pPr>
        <w:pStyle w:val="Minicrib"/>
      </w:pPr>
      <w:r>
        <w:t>BUTTERSCOTCH &amp; HONEY  (S4x32)  4C set</w:t>
      </w:r>
      <w:r>
        <w:tab/>
        <w:t>Jean Attwood  Alexander Leaflet 24</w:t>
      </w:r>
    </w:p>
    <w:p w:rsidR="00B11EB3" w:rsidRPr="006B40B3" w:rsidRDefault="00B11EB3" w:rsidP="00B11EB3">
      <w:pPr>
        <w:pStyle w:val="DanceBody"/>
      </w:pPr>
      <w:r w:rsidRPr="006B40B3">
        <w:t xml:space="preserve"> 1- 8</w:t>
      </w:r>
      <w:r w:rsidRPr="006B40B3">
        <w:tab/>
        <w:t>1s set &amp; 1/2 turn RH into prom hold, 1s dance 1/2 RSh reel of 3 with 2s (2s end on opposite sides)</w:t>
      </w:r>
    </w:p>
    <w:p w:rsidR="00B11EB3" w:rsidRPr="006B40B3" w:rsidRDefault="00B11EB3" w:rsidP="00B11EB3">
      <w:pPr>
        <w:pStyle w:val="DanceBody"/>
      </w:pPr>
      <w:r w:rsidRPr="006B40B3">
        <w:t xml:space="preserve"> 9-16</w:t>
      </w:r>
      <w:r w:rsidRPr="006B40B3">
        <w:tab/>
        <w:t>1s dance 1/2 LSh Reel of 3 with 3s &amp; 1/2 RSh reel of 3 with 4s</w:t>
      </w:r>
    </w:p>
    <w:p w:rsidR="00B11EB3" w:rsidRPr="006B40B3" w:rsidRDefault="00B11EB3" w:rsidP="00B11EB3">
      <w:pPr>
        <w:pStyle w:val="DanceBody"/>
      </w:pPr>
      <w:r w:rsidRPr="006B40B3">
        <w:t>17-24</w:t>
      </w:r>
      <w:r w:rsidRPr="006B40B3">
        <w:tab/>
        <w:t>1s followed by 4s+3s+2s cast up on opposite sides to top, cross over to own sides each Lady passing in front of partner &amp; down own side</w:t>
      </w:r>
    </w:p>
    <w:p w:rsidR="00B11EB3" w:rsidRPr="006B40B3" w:rsidRDefault="00B11EB3" w:rsidP="00B11EB3">
      <w:pPr>
        <w:pStyle w:val="DanceBody"/>
        <w:keepNext w:val="0"/>
      </w:pPr>
      <w:r w:rsidRPr="006B40B3">
        <w:t>25-32</w:t>
      </w:r>
      <w:r w:rsidRPr="006B40B3">
        <w:tab/>
        <w:t>All set to partners &amp; turn 2H into 4H round (2s with 3s &amp; 4s with 1s)</w:t>
      </w:r>
    </w:p>
    <w:p w:rsidR="00B11EB3" w:rsidRDefault="00B11EB3" w:rsidP="00B11EB3"/>
    <w:p w:rsidR="00B11EB3" w:rsidRDefault="00B11EB3" w:rsidP="00B11EB3">
      <w:pPr>
        <w:pStyle w:val="Minicrib"/>
      </w:pPr>
      <w:r>
        <w:t>THE BUTTON BOY  (R8x32)  3C (4C set)</w:t>
      </w:r>
      <w:r>
        <w:tab/>
        <w:t>W Zobel  Allanton Coll</w:t>
      </w:r>
    </w:p>
    <w:p w:rsidR="00B11EB3" w:rsidRPr="006B40B3" w:rsidRDefault="00B11EB3" w:rsidP="00B11EB3">
      <w:pPr>
        <w:pStyle w:val="DanceBody"/>
      </w:pPr>
      <w:r w:rsidRPr="006B40B3">
        <w:t xml:space="preserve"> 1- 8</w:t>
      </w:r>
      <w:r w:rsidRPr="006B40B3">
        <w:tab/>
        <w:t>1s dance reflection reels of 3 on own sides</w:t>
      </w:r>
    </w:p>
    <w:p w:rsidR="00B11EB3" w:rsidRPr="006B40B3" w:rsidRDefault="00B11EB3" w:rsidP="00B11EB3">
      <w:pPr>
        <w:pStyle w:val="DanceBody"/>
      </w:pPr>
      <w:r w:rsidRPr="006B40B3">
        <w:t xml:space="preserve"> 9-16</w:t>
      </w:r>
      <w:r w:rsidRPr="006B40B3">
        <w:tab/>
        <w:t>1s cross down to dance reflection reels of 3 on opposite sides &amp; end in 2nd place BtoB facing opposite sides</w:t>
      </w:r>
    </w:p>
    <w:p w:rsidR="00B11EB3" w:rsidRPr="006B40B3" w:rsidRDefault="00B11EB3" w:rsidP="00B11EB3">
      <w:pPr>
        <w:pStyle w:val="DanceBody"/>
      </w:pPr>
      <w:r w:rsidRPr="006B40B3">
        <w:t>17-24</w:t>
      </w:r>
      <w:r w:rsidRPr="006B40B3">
        <w:tab/>
        <w:t>1s dance Double Triangles to end facing down (Lady on Mans right)</w:t>
      </w:r>
    </w:p>
    <w:p w:rsidR="00B11EB3" w:rsidRPr="006B40B3" w:rsidRDefault="00B11EB3" w:rsidP="00B11EB3">
      <w:pPr>
        <w:pStyle w:val="DanceBody"/>
        <w:keepNext w:val="0"/>
      </w:pPr>
      <w:r w:rsidRPr="006B40B3">
        <w:t>25-32</w:t>
      </w:r>
      <w:r w:rsidRPr="006B40B3">
        <w:tab/>
        <w:t>1s dance down, Lady dances under Mans arm &amp; dance up to 2nd place own sides</w:t>
      </w:r>
    </w:p>
    <w:p w:rsidR="00B11EB3" w:rsidRDefault="00B11EB3" w:rsidP="00B11EB3"/>
    <w:p w:rsidR="00B11EB3" w:rsidRDefault="00B11EB3" w:rsidP="00B11EB3">
      <w:pPr>
        <w:pStyle w:val="Minicrib"/>
        <w:rPr>
          <w:snapToGrid w:val="0"/>
        </w:rPr>
      </w:pPr>
      <w:r>
        <w:rPr>
          <w:snapToGrid w:val="0"/>
        </w:rPr>
        <w:t>A CANDLE FOR MARY  (By Candlelight)  (S8x32)  3C (4C set)</w:t>
      </w:r>
      <w:r>
        <w:rPr>
          <w:snapToGrid w:val="0"/>
        </w:rPr>
        <w:tab/>
        <w:t>John Drewry</w:t>
      </w:r>
    </w:p>
    <w:p w:rsidR="00B11EB3" w:rsidRDefault="00B11EB3" w:rsidP="00B11EB3">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B11EB3" w:rsidRDefault="00B11EB3" w:rsidP="00B11EB3">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snapToGrid w:val="0"/>
        </w:rPr>
        <w:t xml:space="preserve"> </w:t>
      </w:r>
      <w:r w:rsidRPr="00BD473E">
        <w:rPr>
          <w:b/>
          <w:snapToGrid w:val="0"/>
        </w:rPr>
        <w:t>while</w:t>
      </w:r>
      <w:r>
        <w:rPr>
          <w:b/>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B11EB3" w:rsidRDefault="00B11EB3" w:rsidP="00B11EB3">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snapToGrid w:val="0"/>
        </w:rPr>
        <w:t xml:space="preserve"> </w:t>
      </w:r>
      <w:r w:rsidRPr="00BD473E">
        <w:rPr>
          <w:b/>
          <w:snapToGrid w:val="0"/>
        </w:rPr>
        <w:t>while</w:t>
      </w:r>
      <w:r>
        <w:rPr>
          <w:b/>
          <w:snapToGrid w:val="0"/>
        </w:rPr>
        <w:t xml:space="preserve"> </w:t>
      </w:r>
      <w:r>
        <w:rPr>
          <w:snapToGrid w:val="0"/>
        </w:rPr>
        <w:t>2s+3s dance 1/2 R&amp;L (start on sides)</w:t>
      </w:r>
    </w:p>
    <w:p w:rsidR="00B11EB3" w:rsidRDefault="00B11EB3" w:rsidP="00B11EB3">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BY DUNDONALD  (S3x32)  3C set</w:t>
      </w:r>
      <w:r>
        <w:tab/>
        <w:t>Ian Barbour  Repeat Prescription</w:t>
      </w:r>
    </w:p>
    <w:p w:rsidR="00B11EB3" w:rsidRPr="008B4E96" w:rsidRDefault="00B11EB3" w:rsidP="00B11EB3">
      <w:pPr>
        <w:pStyle w:val="DanceBody"/>
      </w:pPr>
      <w:r w:rsidRPr="008B4E96">
        <w:t xml:space="preserve"> 1- 8</w:t>
      </w:r>
      <w:r w:rsidRPr="008B4E96">
        <w:tab/>
        <w:t>1s+2s dance the Tourbillon: -</w:t>
      </w:r>
    </w:p>
    <w:p w:rsidR="00B11EB3" w:rsidRPr="008B4E96" w:rsidRDefault="00B11EB3" w:rsidP="00B11EB3">
      <w:pPr>
        <w:pStyle w:val="DanceBody"/>
      </w:pPr>
      <w:r w:rsidRPr="008B4E96">
        <w:tab/>
        <w:t>`1s &amp; 2s turn partners 2H 1/2 way, 1M &amp; 2L lead partners on 1 place clockwise to end 1s on Ladies' side &amp; 2s on Men's side, 1s set to 2s</w:t>
      </w:r>
    </w:p>
    <w:p w:rsidR="00B11EB3" w:rsidRPr="008B4E96" w:rsidRDefault="00B11EB3" w:rsidP="00B11EB3">
      <w:pPr>
        <w:pStyle w:val="DanceBody"/>
      </w:pPr>
      <w:r w:rsidRPr="008B4E96">
        <w:tab/>
        <w:t>`1s &amp; 2s 1/2 turn partners 2H, 1L &amp; 2M lead partners on 1 place to end 2s in 1st pl &amp; 1s in 2nd pl &amp; 2s+1s cross RH to own sides</w:t>
      </w:r>
      <w:r>
        <w:t>. 1s face out</w:t>
      </w:r>
    </w:p>
    <w:p w:rsidR="00B11EB3" w:rsidRPr="008B4E96" w:rsidRDefault="00B11EB3" w:rsidP="00B11EB3">
      <w:pPr>
        <w:pStyle w:val="DanceBody"/>
      </w:pPr>
      <w:r w:rsidRPr="008B4E96">
        <w:t xml:space="preserve"> 9-16</w:t>
      </w:r>
      <w:r w:rsidRPr="008B4E96">
        <w:tab/>
        <w:t>2s+1s+3s dance reels of 3 on sides (1s give RSh to person on right) &amp; end with 1M facing up between 3s, 1L between 2s facing down</w:t>
      </w:r>
    </w:p>
    <w:p w:rsidR="00B11EB3" w:rsidRPr="008B4E96" w:rsidRDefault="00B11EB3" w:rsidP="00B11EB3">
      <w:pPr>
        <w:pStyle w:val="DanceBody"/>
      </w:pPr>
      <w:r w:rsidRPr="008B4E96">
        <w:t>17-24</w:t>
      </w:r>
      <w:r w:rsidRPr="008B4E96">
        <w:tab/>
        <w:t xml:space="preserve">1s set, turn RH, 1L dances up between 2s </w:t>
      </w:r>
      <w:r w:rsidRPr="008B4E96">
        <w:rPr>
          <w:b/>
        </w:rPr>
        <w:t>while</w:t>
      </w:r>
      <w:r w:rsidRPr="008B4E96">
        <w:t xml:space="preserve"> 1M dances down between 3s &amp; cast to 2nd place on own side</w:t>
      </w:r>
    </w:p>
    <w:p w:rsidR="00B11EB3" w:rsidRPr="008B4E96" w:rsidRDefault="00B11EB3" w:rsidP="00B11EB3">
      <w:pPr>
        <w:pStyle w:val="DanceBody"/>
        <w:keepNext w:val="0"/>
      </w:pPr>
      <w:r w:rsidRPr="008B4E96">
        <w:t>25-32</w:t>
      </w:r>
      <w:r w:rsidRPr="008B4E96">
        <w:tab/>
        <w:t>2s+1s+3s dance Allemande</w:t>
      </w:r>
    </w:p>
    <w:p w:rsidR="00B11EB3" w:rsidRDefault="00B11EB3" w:rsidP="00B11EB3"/>
    <w:p w:rsidR="00B11EB3" w:rsidRDefault="00B11EB3" w:rsidP="00B11EB3">
      <w:pPr>
        <w:pStyle w:val="Minicrib"/>
      </w:pPr>
      <w:r>
        <w:t>BY INVITATION (R4x32)  4C Set</w:t>
      </w:r>
      <w:r>
        <w:tab/>
        <w:t>Jill Burrows  Ribble Valley Bk</w:t>
      </w:r>
    </w:p>
    <w:p w:rsidR="00B11EB3" w:rsidRPr="006B40B3" w:rsidRDefault="00B11EB3" w:rsidP="00B11EB3">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B11EB3" w:rsidRPr="006B40B3" w:rsidRDefault="00B11EB3" w:rsidP="00B11EB3">
      <w:pPr>
        <w:pStyle w:val="DanceBody"/>
      </w:pPr>
      <w:r w:rsidRPr="006B40B3">
        <w:t xml:space="preserve"> 9-12</w:t>
      </w:r>
      <w:r w:rsidRPr="006B40B3">
        <w:tab/>
        <w:t>1s cross up between 3s &amp; turn 2s (1M turns 2L RH, 1L turns 2M LH) 1s meet NHJ facing down</w:t>
      </w:r>
    </w:p>
    <w:p w:rsidR="00B11EB3" w:rsidRPr="006B40B3" w:rsidRDefault="00B11EB3" w:rsidP="00B11EB3">
      <w:pPr>
        <w:pStyle w:val="DanceBody"/>
      </w:pPr>
      <w:r w:rsidRPr="006B40B3">
        <w:t>13-16</w:t>
      </w:r>
      <w:r w:rsidRPr="006B40B3">
        <w:tab/>
        <w:t>1s dance down between 3s to turn 4s (1L turns LH &amp; 1M turns RH) &amp; end 1L facing 3M as 1M facing 4L</w:t>
      </w:r>
    </w:p>
    <w:p w:rsidR="00B11EB3" w:rsidRPr="006B40B3" w:rsidRDefault="00B11EB3" w:rsidP="00B11EB3">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B11EB3" w:rsidRPr="006B40B3" w:rsidRDefault="00B11EB3" w:rsidP="00B11EB3">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B11EB3" w:rsidRDefault="00B11EB3" w:rsidP="00B11EB3"/>
    <w:p w:rsidR="00B11EB3" w:rsidRDefault="00B11EB3" w:rsidP="00B11EB3">
      <w:pPr>
        <w:pStyle w:val="Minicrib"/>
      </w:pPr>
      <w:r>
        <w:t>BY SEA AND BY LAND  (S4x32)  4C set</w:t>
      </w:r>
      <w:r>
        <w:tab/>
        <w:t>Jean Attwood  Alexander Bk 2</w:t>
      </w:r>
    </w:p>
    <w:p w:rsidR="00B11EB3" w:rsidRPr="006B40B3" w:rsidRDefault="00B11EB3" w:rsidP="00B11EB3">
      <w:pPr>
        <w:pStyle w:val="DanceBody"/>
      </w:pPr>
      <w:r w:rsidRPr="006B40B3">
        <w:t xml:space="preserve"> 1- 8</w:t>
      </w:r>
      <w:r w:rsidRPr="006B40B3">
        <w:tab/>
        <w:t>1s+2s also 3s+4s set, circle 4H round to left, 1s &amp; 4s cast in 1 place</w:t>
      </w:r>
    </w:p>
    <w:p w:rsidR="00B11EB3" w:rsidRPr="006B40B3" w:rsidRDefault="00B11EB3" w:rsidP="00B11EB3">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B11EB3" w:rsidRPr="006B40B3" w:rsidRDefault="00B11EB3" w:rsidP="00B11EB3">
      <w:pPr>
        <w:pStyle w:val="DanceBody"/>
      </w:pPr>
      <w:r w:rsidRPr="006B40B3">
        <w:t>17-24</w:t>
      </w:r>
      <w:r w:rsidRPr="006B40B3">
        <w:tab/>
        <w:t>1s+4s set to partner, dance 1/2 reel of 4 up/down &amp; 3/4 turn partner RH.  2 4 1 3</w:t>
      </w:r>
    </w:p>
    <w:p w:rsidR="00B11EB3" w:rsidRPr="006B40B3" w:rsidRDefault="00B11EB3" w:rsidP="00B11EB3">
      <w:pPr>
        <w:pStyle w:val="DanceBody"/>
        <w:keepNext w:val="0"/>
      </w:pPr>
      <w:r w:rsidRPr="006B40B3">
        <w:t>25-32</w:t>
      </w:r>
      <w:r w:rsidRPr="006B40B3">
        <w:tab/>
        <w:t>2s+4s also 1s+3s dance double Fig of 8  (1s &amp; 4s casting to start)</w:t>
      </w:r>
    </w:p>
    <w:p w:rsidR="00B11EB3" w:rsidRDefault="00B11EB3" w:rsidP="00B11EB3"/>
    <w:p w:rsidR="00B11EB3" w:rsidRDefault="00B11EB3" w:rsidP="00B11EB3">
      <w:pPr>
        <w:pStyle w:val="Minicrib"/>
      </w:pPr>
      <w:r>
        <w:t>BYDAND  (S8x32)  3C (4C set)</w:t>
      </w:r>
      <w:r>
        <w:tab/>
        <w:t>John Drewry  Canadian Bk</w:t>
      </w:r>
    </w:p>
    <w:p w:rsidR="00B11EB3" w:rsidRPr="006B40B3" w:rsidRDefault="00B11EB3" w:rsidP="00B11EB3">
      <w:pPr>
        <w:pStyle w:val="DanceBody"/>
      </w:pPr>
      <w:r>
        <w:t xml:space="preserve"> 1- 8</w:t>
      </w:r>
      <w:r>
        <w:tab/>
        <w:t xml:space="preserve">1s+2s+3s set &amp; </w:t>
      </w:r>
      <w:r w:rsidRPr="006B40B3">
        <w:t>cross RH</w:t>
      </w:r>
      <w:r>
        <w:t>; all</w:t>
      </w:r>
      <w:r w:rsidRPr="006B40B3">
        <w:t xml:space="preserve"> set &amp; cross back RH</w:t>
      </w:r>
      <w:r>
        <w:t>, 2s face out</w:t>
      </w:r>
    </w:p>
    <w:p w:rsidR="00B11EB3" w:rsidRDefault="00B11EB3" w:rsidP="00B11EB3">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rPr>
        <w:t>while</w:t>
      </w:r>
      <w:r w:rsidRPr="006B40B3">
        <w:t xml:space="preserve"> 2s </w:t>
      </w:r>
      <w:r>
        <w:t>dance</w:t>
      </w:r>
      <w:r w:rsidRPr="006B40B3">
        <w:t xml:space="preserve"> up &amp; turn to face 1s</w:t>
      </w:r>
      <w:r>
        <w:t xml:space="preserve"> NHJ, 1s+2s set</w:t>
      </w:r>
    </w:p>
    <w:p w:rsidR="00B11EB3" w:rsidRDefault="00B11EB3" w:rsidP="00B11EB3">
      <w:pPr>
        <w:pStyle w:val="DanceBody"/>
      </w:pPr>
      <w:r>
        <w:t>13-16</w:t>
      </w:r>
      <w:r>
        <w:tab/>
        <w:t xml:space="preserve">1s+2s </w:t>
      </w:r>
      <w:r w:rsidRPr="006B40B3">
        <w:t xml:space="preserve">dance 1/2 RH across, 1s cast down to 2nd place </w:t>
      </w:r>
      <w:r w:rsidRPr="00A61564">
        <w:rPr>
          <w:b/>
        </w:rPr>
        <w:t>while</w:t>
      </w:r>
      <w:r>
        <w:t xml:space="preserve"> 2s lead up &amp; cross to 1st place own side</w:t>
      </w:r>
    </w:p>
    <w:p w:rsidR="00B11EB3" w:rsidRPr="006B40B3" w:rsidRDefault="00B11EB3" w:rsidP="00B11EB3">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B11EB3" w:rsidRPr="006B40B3" w:rsidRDefault="00B11EB3" w:rsidP="00B11EB3">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B11EB3" w:rsidRDefault="00B11EB3" w:rsidP="00B11EB3">
      <w:pPr>
        <w:pStyle w:val="DanceBody"/>
        <w:keepNext w:val="0"/>
      </w:pPr>
      <w:r w:rsidRPr="006B40B3">
        <w:t>25-32</w:t>
      </w:r>
      <w:r w:rsidRPr="006B40B3">
        <w:tab/>
        <w:t>2s+1s+3s set &amp; circ</w:t>
      </w:r>
      <w:r>
        <w:t xml:space="preserve">le 6H round to left, dance in, pull back RSh </w:t>
      </w:r>
      <w:r w:rsidRPr="006B40B3">
        <w:t>spiral out clockwise to places</w:t>
      </w:r>
    </w:p>
    <w:p w:rsidR="00B11EB3" w:rsidRDefault="00B11EB3" w:rsidP="00B11EB3"/>
    <w:p w:rsidR="00B11EB3" w:rsidRDefault="00B11EB3" w:rsidP="00B11EB3">
      <w:pPr>
        <w:pStyle w:val="Minicrib"/>
        <w:rPr>
          <w:lang w:eastAsia="en-GB"/>
        </w:rPr>
      </w:pPr>
      <w:r>
        <w:rPr>
          <w:lang w:eastAsia="en-GB"/>
        </w:rPr>
        <w:t>BYE, BYE, BARBARA  (J8x32)  3C (4C set)</w:t>
      </w:r>
      <w:r>
        <w:rPr>
          <w:lang w:eastAsia="en-GB"/>
        </w:rPr>
        <w:tab/>
        <w:t>Ann Campbell  Who's Who in Toronto</w:t>
      </w:r>
    </w:p>
    <w:p w:rsidR="00B11EB3" w:rsidRPr="00BD14D5" w:rsidRDefault="00B11EB3" w:rsidP="00B11EB3">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B11EB3" w:rsidRPr="00151D15" w:rsidRDefault="00B11EB3" w:rsidP="00B11EB3">
      <w:pPr>
        <w:pStyle w:val="DanceBody"/>
      </w:pPr>
      <w:r>
        <w:t xml:space="preserve"> </w:t>
      </w:r>
      <w:r w:rsidRPr="00151D15">
        <w:t>9-24</w:t>
      </w:r>
      <w:r w:rsidRPr="00151D15">
        <w:tab/>
        <w:t>1s dance Corner Chain with 1st &amp; 2nd corners : -</w:t>
      </w:r>
    </w:p>
    <w:p w:rsidR="00B11EB3" w:rsidRPr="00151D15" w:rsidRDefault="00B11EB3" w:rsidP="00B11EB3">
      <w:pPr>
        <w:pStyle w:val="DanceBody"/>
      </w:pPr>
      <w:r w:rsidRPr="00151D15">
        <w:tab/>
        <w:t>`1s change pl RH with 1st crnrs, 1st crnrs turn LH in centre &amp; return to places giving RH to 1s who turn LH in centre to face 2nd crnrs</w:t>
      </w:r>
    </w:p>
    <w:p w:rsidR="00B11EB3" w:rsidRPr="00151D15" w:rsidRDefault="00B11EB3" w:rsidP="00B11EB3">
      <w:pPr>
        <w:pStyle w:val="DanceBody"/>
      </w:pPr>
      <w:r w:rsidRPr="00151D15">
        <w:tab/>
        <w:t>`1s change places RH with 2nd crnrs, 2nd crnrs turn LH in centre &amp; return to places giving RH to 1s who finish in centre, 1L facing up, 1M facing down</w:t>
      </w:r>
    </w:p>
    <w:p w:rsidR="00B11EB3" w:rsidRPr="00D5661E" w:rsidRDefault="00B11EB3" w:rsidP="00B11EB3">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B11EB3" w:rsidRDefault="00B11EB3" w:rsidP="00B11EB3"/>
    <w:p w:rsidR="00B11EB3" w:rsidRDefault="00B11EB3" w:rsidP="00B11EB3">
      <w:pPr>
        <w:pStyle w:val="Minicrib"/>
      </w:pPr>
      <w:r>
        <w:t>THE BYRNES' REEL  (R4x32)  Sq.Set</w:t>
      </w:r>
      <w:r>
        <w:tab/>
        <w:t>Charles Snowdon  Madison SCD</w:t>
      </w:r>
    </w:p>
    <w:p w:rsidR="00B11EB3" w:rsidRPr="00DA70C7" w:rsidRDefault="00B11EB3" w:rsidP="00B11EB3">
      <w:pPr>
        <w:pStyle w:val="DanceBody"/>
      </w:pPr>
      <w:r w:rsidRPr="00DA70C7">
        <w:t xml:space="preserve"> 1- 8</w:t>
      </w:r>
      <w:r w:rsidRPr="00DA70C7">
        <w:tab/>
        <w:t>All 1/2 turn RH, join hands with corners &amp; set (Men facing out &amp; Ladies in), 1/2 turn RH, join hands with corners &amp; set (Men facing in &amp; Ladies out)</w:t>
      </w:r>
    </w:p>
    <w:p w:rsidR="00B11EB3" w:rsidRPr="00DA70C7" w:rsidRDefault="00B11EB3" w:rsidP="00B11EB3">
      <w:pPr>
        <w:pStyle w:val="DanceBody"/>
      </w:pPr>
      <w:r w:rsidRPr="00DA70C7">
        <w:t xml:space="preserve"> 9-16</w:t>
      </w:r>
      <w:r w:rsidRPr="00DA70C7">
        <w:tab/>
        <w:t>Ladies dance RSh round partners into centre &amp; dance LH across 1/2 way, dance RSh round opp Man to next Man &amp; turn RH into prom hold</w:t>
      </w:r>
    </w:p>
    <w:p w:rsidR="00B11EB3" w:rsidRPr="00DA70C7" w:rsidRDefault="00B11EB3" w:rsidP="00B11EB3">
      <w:pPr>
        <w:pStyle w:val="DanceBody"/>
      </w:pPr>
      <w:r w:rsidRPr="00DA70C7">
        <w:t>17-24</w:t>
      </w:r>
      <w:r w:rsidRPr="00DA70C7">
        <w:tab/>
        <w:t>All Promenade clockwise</w:t>
      </w:r>
    </w:p>
    <w:p w:rsidR="00B11EB3" w:rsidRPr="00DA70C7" w:rsidRDefault="00B11EB3" w:rsidP="00B11EB3">
      <w:pPr>
        <w:pStyle w:val="DanceBody"/>
        <w:keepNext w:val="0"/>
      </w:pPr>
      <w:r w:rsidRPr="00DA70C7">
        <w:t>25-32</w:t>
      </w:r>
      <w:r w:rsidRPr="00DA70C7">
        <w:tab/>
        <w:t>All circle 8H round &amp; back</w:t>
      </w:r>
    </w:p>
    <w:p w:rsidR="00B11EB3" w:rsidRDefault="00B11EB3" w:rsidP="00B11EB3"/>
    <w:p w:rsidR="00B11EB3" w:rsidRDefault="00B11EB3" w:rsidP="00B11EB3">
      <w:pPr>
        <w:pStyle w:val="Minicrib"/>
      </w:pPr>
      <w:r>
        <w:t>THE BYRON STRATHSPEY  (S3x32)  3C set</w:t>
      </w:r>
      <w:r>
        <w:tab/>
        <w:t>John Drewry  Deeside Bk 2</w:t>
      </w:r>
    </w:p>
    <w:p w:rsidR="00B11EB3" w:rsidRPr="006B40B3" w:rsidRDefault="00B11EB3" w:rsidP="00B11EB3">
      <w:pPr>
        <w:pStyle w:val="DanceBody"/>
      </w:pPr>
      <w:r w:rsidRPr="006B40B3">
        <w:t xml:space="preserve"> 1- 8</w:t>
      </w:r>
      <w:r w:rsidRPr="006B40B3">
        <w:tab/>
        <w:t>All petronella turn into the centre &amp; set to partner, turn 2H 1.1/4 times back to places</w:t>
      </w:r>
    </w:p>
    <w:p w:rsidR="00B11EB3" w:rsidRPr="006B40B3" w:rsidRDefault="00B11EB3" w:rsidP="00B11EB3">
      <w:pPr>
        <w:pStyle w:val="DanceBody"/>
      </w:pPr>
      <w:r w:rsidRPr="006B40B3">
        <w:t xml:space="preserve"> 9-16</w:t>
      </w:r>
      <w:r w:rsidRPr="006B40B3">
        <w:tab/>
        <w:t>1s+2L &amp; 3s+2M dance RH across, 2s pass RSh &amp; dance LH across with other couple</w:t>
      </w:r>
    </w:p>
    <w:p w:rsidR="00B11EB3" w:rsidRDefault="00B11EB3" w:rsidP="00B11EB3">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B11EB3" w:rsidRPr="006B40B3" w:rsidRDefault="00B11EB3" w:rsidP="00B11EB3">
      <w:pPr>
        <w:pStyle w:val="DanceBody"/>
        <w:keepNext w:val="0"/>
      </w:pPr>
      <w:r w:rsidRPr="006B40B3">
        <w:t>25-32</w:t>
      </w:r>
      <w:r w:rsidRPr="006B40B3">
        <w:tab/>
        <w:t>2s+1s+3s dance Allemande</w:t>
      </w:r>
      <w:r>
        <w:t>.  3 1 2</w:t>
      </w:r>
    </w:p>
    <w:p w:rsidR="00B11EB3" w:rsidRDefault="00B11EB3" w:rsidP="00B11EB3"/>
    <w:p w:rsidR="00B11EB3" w:rsidRDefault="00B11EB3" w:rsidP="00B11EB3">
      <w:pPr>
        <w:pStyle w:val="Minicrib"/>
      </w:pPr>
      <w:r>
        <w:t>A BYTOWN LASS  (S8x32)  3C (4C set)</w:t>
      </w:r>
      <w:r>
        <w:tab/>
        <w:t>Louis Emslie</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2s+1s+3s dance mirror reels of 3 on sides (1s in/down, 2s out/down, 3s out/up)</w:t>
      </w:r>
    </w:p>
    <w:p w:rsidR="00B11EB3" w:rsidRDefault="00B11EB3" w:rsidP="00B11EB3">
      <w:pPr>
        <w:pStyle w:val="DanceBody"/>
      </w:pPr>
      <w:r>
        <w:t>17-24</w:t>
      </w:r>
      <w:r>
        <w:tab/>
        <w:t>2s+1s+3s dance Set+Link for 3 couples twice. (3) 1 (2)</w:t>
      </w:r>
    </w:p>
    <w:p w:rsidR="00B11EB3" w:rsidRDefault="00B11EB3" w:rsidP="00B11EB3">
      <w:pPr>
        <w:pStyle w:val="DanceBody"/>
        <w:keepNext w:val="0"/>
      </w:pPr>
      <w:r>
        <w:t>25-32</w:t>
      </w:r>
      <w:r>
        <w:tab/>
        <w:t>Diag R&amp;L for 3 couples (Man down, Lady up). 2 1 3</w:t>
      </w:r>
      <w:r>
        <w:tab/>
      </w:r>
      <w:r>
        <w:tab/>
      </w:r>
    </w:p>
    <w:p w:rsidR="00B11EB3" w:rsidRDefault="00B11EB3" w:rsidP="00B11EB3"/>
    <w:p w:rsidR="00B11EB3" w:rsidRDefault="00B11EB3" w:rsidP="00B11EB3">
      <w:pPr>
        <w:pStyle w:val="Minicrib"/>
      </w:pPr>
      <w:r>
        <w:t>C.J.'S REEL  (R8x32)  3C (4C set)</w:t>
      </w:r>
      <w:r>
        <w:tab/>
        <w:t>Ian Barbour  Repeat Prescription</w:t>
      </w:r>
    </w:p>
    <w:p w:rsidR="00B11EB3" w:rsidRPr="006B40B3" w:rsidRDefault="00B11EB3" w:rsidP="00B11EB3">
      <w:pPr>
        <w:pStyle w:val="DanceBody"/>
      </w:pPr>
      <w:r w:rsidRPr="006B40B3">
        <w:t xml:space="preserve"> 1- 8</w:t>
      </w:r>
      <w:r w:rsidRPr="006B40B3">
        <w:tab/>
        <w:t>1s dance reflection reels on own sides (1s out &amp; down to start) with 1s casting to 2nd place at end</w:t>
      </w:r>
    </w:p>
    <w:p w:rsidR="00B11EB3" w:rsidRPr="006B40B3" w:rsidRDefault="00B11EB3" w:rsidP="00B11EB3">
      <w:pPr>
        <w:pStyle w:val="DanceBody"/>
      </w:pPr>
      <w:r w:rsidRPr="006B40B3">
        <w:t xml:space="preserve"> 9-16</w:t>
      </w:r>
      <w:r w:rsidRPr="006B40B3">
        <w:tab/>
        <w:t>1s pass RSh to end BtoB in middle, Man facing down &amp; Lady up for Crown triangles</w:t>
      </w:r>
    </w:p>
    <w:p w:rsidR="00B11EB3" w:rsidRPr="006B40B3" w:rsidRDefault="00B11EB3" w:rsidP="00B11EB3">
      <w:pPr>
        <w:pStyle w:val="DanceBody"/>
      </w:pPr>
      <w:r w:rsidRPr="006B40B3">
        <w:t>17-24</w:t>
      </w:r>
      <w:r w:rsidRPr="006B40B3">
        <w:tab/>
        <w:t>1s pass LSh around person on their L to end in 2nd place own side &amp; dance RH across (Man with 3s &amp; Lady with 2s)</w:t>
      </w:r>
    </w:p>
    <w:p w:rsidR="00B11EB3" w:rsidRPr="006B40B3" w:rsidRDefault="00B11EB3" w:rsidP="00B11EB3">
      <w:pPr>
        <w:pStyle w:val="DanceBody"/>
        <w:keepNext w:val="0"/>
      </w:pPr>
      <w:r w:rsidRPr="006B40B3">
        <w:t>25-32</w:t>
      </w:r>
      <w:r w:rsidRPr="006B40B3">
        <w:tab/>
        <w:t>2s+1s+3s circle 6H round to left &amp; turning round to left dance 6H back</w:t>
      </w:r>
    </w:p>
    <w:p w:rsidR="00B11EB3" w:rsidRDefault="00B11EB3" w:rsidP="00B11EB3"/>
    <w:p w:rsidR="00B11EB3" w:rsidRDefault="00B11EB3" w:rsidP="00B11EB3">
      <w:pPr>
        <w:pStyle w:val="Minicrib"/>
      </w:pPr>
      <w:r>
        <w:t>C'EST L'AMOUR  (The Flirt)  (J8x32) 3C (4C set)</w:t>
      </w:r>
      <w:r>
        <w:tab/>
        <w:t>RSCDS Bk 34</w:t>
      </w:r>
    </w:p>
    <w:p w:rsidR="00B11EB3" w:rsidRDefault="00B11EB3" w:rsidP="00B11EB3">
      <w:pPr>
        <w:pStyle w:val="DanceBody"/>
      </w:pPr>
      <w:r>
        <w:t xml:space="preserve"> 1- 8</w:t>
      </w:r>
      <w:r>
        <w:tab/>
        <w:t>1L casts 1 place &amp; sets, casts to 3</w:t>
      </w:r>
      <w:r w:rsidRPr="00972EEB">
        <w:t>rd</w:t>
      </w:r>
      <w:r>
        <w:t xml:space="preserve"> place &amp; sets</w:t>
      </w:r>
    </w:p>
    <w:p w:rsidR="00B11EB3" w:rsidRDefault="00B11EB3" w:rsidP="00B11EB3">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B11EB3" w:rsidRDefault="00B11EB3" w:rsidP="00B11EB3">
      <w:pPr>
        <w:pStyle w:val="DanceBody"/>
      </w:pPr>
      <w:r>
        <w:t>17-24</w:t>
      </w:r>
      <w:r>
        <w:tab/>
        <w:t>1s circle 3H round &amp; back (Lady with 2s &amp; Man with 3s) ending facing 2s/3s (2s facing up &amp; 3s down)</w:t>
      </w:r>
    </w:p>
    <w:p w:rsidR="00B11EB3" w:rsidRDefault="00B11EB3" w:rsidP="00B11EB3">
      <w:pPr>
        <w:pStyle w:val="DanceBody"/>
        <w:keepNext w:val="0"/>
      </w:pPr>
      <w:r>
        <w:t>25-32</w:t>
      </w:r>
      <w:r>
        <w:tab/>
        <w:t>1s+2s+3s set, 1s dance under arches made by 2s/3s to 2</w:t>
      </w:r>
      <w:r w:rsidRPr="00972EEB">
        <w:t>nd</w:t>
      </w:r>
      <w:r>
        <w:t xml:space="preserve"> place own sides &amp; 2s+1s+3s turn RH</w:t>
      </w:r>
    </w:p>
    <w:p w:rsidR="00B11EB3" w:rsidRDefault="00B11EB3" w:rsidP="00B11EB3"/>
    <w:p w:rsidR="00B11EB3" w:rsidRDefault="00B11EB3" w:rsidP="00B11EB3">
      <w:pPr>
        <w:pStyle w:val="Minicrib"/>
      </w:pPr>
      <w:r>
        <w:t>C'EST SI BON  (R8x32)  3C (4C set)</w:t>
      </w:r>
      <w:r>
        <w:tab/>
        <w:t>Brian Charlton  Waratah Coll</w:t>
      </w:r>
    </w:p>
    <w:p w:rsidR="00B11EB3" w:rsidRDefault="00B11EB3" w:rsidP="00B11EB3">
      <w:pPr>
        <w:pStyle w:val="DanceBody"/>
      </w:pPr>
      <w:r>
        <w:t xml:space="preserve"> 1- 8</w:t>
      </w:r>
      <w:r>
        <w:tab/>
        <w:t>1s+2s set advancing &amp; turn 2H to face down.  2s+1s dance down below 3s, cast up to end 2s in 1st place, 1s in 2nd place own sides</w:t>
      </w:r>
    </w:p>
    <w:p w:rsidR="00B11EB3" w:rsidRDefault="00B11EB3" w:rsidP="00B11EB3">
      <w:pPr>
        <w:pStyle w:val="DanceBody"/>
      </w:pPr>
      <w:r>
        <w:t xml:space="preserve"> 9-16</w:t>
      </w:r>
      <w:r>
        <w:tab/>
        <w:t>1s dance up between 2s, cast to 2nd place, turn RH to end in 2nd place facing out</w:t>
      </w:r>
    </w:p>
    <w:p w:rsidR="00B11EB3" w:rsidRDefault="00B11EB3" w:rsidP="00B11EB3">
      <w:pPr>
        <w:pStyle w:val="DanceBody"/>
      </w:pPr>
      <w:r>
        <w:t>17-24</w:t>
      </w:r>
      <w:r>
        <w:tab/>
        <w:t>2s+1s+3s dance RSh reels of 3 on sides (1L down, RSh to 3L, 1M up, RSh to 2M).  Bars 23-24 1s cross (1L from 1st place, 1M from 3rd place) to 2nd place opp sides</w:t>
      </w:r>
    </w:p>
    <w:p w:rsidR="00B11EB3" w:rsidRDefault="00B11EB3" w:rsidP="00B11EB3">
      <w:pPr>
        <w:pStyle w:val="DanceBody"/>
        <w:keepNext w:val="0"/>
      </w:pPr>
      <w:r>
        <w:t>25-32</w:t>
      </w:r>
      <w:r>
        <w:tab/>
        <w:t>2s+1s+3s dance LSh reels of 3 on sides (1L down, LSh to 3M, 1M up, LSh to 2L).  Bars 31-32 1s cross (1L from 1st place, 1M from 3rd place) to 2nd place own sides</w:t>
      </w:r>
    </w:p>
    <w:p w:rsidR="00B11EB3" w:rsidRDefault="00B11EB3" w:rsidP="00B11EB3"/>
    <w:p w:rsidR="00B11EB3" w:rsidRDefault="00B11EB3" w:rsidP="00B11EB3">
      <w:pPr>
        <w:pStyle w:val="Minicrib"/>
      </w:pPr>
      <w:r>
        <w:t>CA' CANNY  (S3x32)  3C set</w:t>
      </w:r>
      <w:r>
        <w:tab/>
        <w:t>Jean Attwood</w:t>
      </w:r>
    </w:p>
    <w:p w:rsidR="00B11EB3" w:rsidRPr="006B40B3" w:rsidRDefault="00B11EB3" w:rsidP="00B11EB3">
      <w:pPr>
        <w:pStyle w:val="DanceBody"/>
      </w:pPr>
      <w:r w:rsidRPr="006B40B3">
        <w:t xml:space="preserve"> 1- 8</w:t>
      </w:r>
      <w:r w:rsidRPr="006B40B3">
        <w:tab/>
        <w:t>1s cross RH &amp; cast 1 place, 1s dance 1/2 reels of 3 across (1L with 2s, 1M with 3s) &amp; end facing 4th corner pstn</w:t>
      </w:r>
    </w:p>
    <w:p w:rsidR="00B11EB3" w:rsidRPr="006B40B3" w:rsidRDefault="00B11EB3" w:rsidP="00B11EB3">
      <w:pPr>
        <w:pStyle w:val="DanceBody"/>
      </w:pPr>
      <w:r w:rsidRPr="006B40B3">
        <w:t xml:space="preserve"> 9-16</w:t>
      </w:r>
      <w:r w:rsidRPr="006B40B3">
        <w:tab/>
        <w:t>1s set to corners &amp; turn RH, 1s dance LH across with 3rd corner pstns &amp; end facing 3rd corner pstn while 2M+3L chase clockwise 1/2 way</w:t>
      </w:r>
    </w:p>
    <w:p w:rsidR="00B11EB3" w:rsidRPr="006B40B3" w:rsidRDefault="00B11EB3" w:rsidP="00B11EB3">
      <w:pPr>
        <w:pStyle w:val="DanceBody"/>
      </w:pPr>
      <w:r w:rsidRPr="006B40B3">
        <w:t>17-24</w:t>
      </w:r>
      <w:r w:rsidRPr="006B40B3">
        <w:tab/>
        <w:t>1s set to corners &amp; turn RH, 1s dance LH across with 4th corner pstns &amp; end facing 4th corner pstn while 1M+2L chase clockwise 1/2 way.  3 1 2</w:t>
      </w:r>
    </w:p>
    <w:p w:rsidR="00B11EB3" w:rsidRPr="006B40B3" w:rsidRDefault="00B11EB3" w:rsidP="00B11EB3">
      <w:pPr>
        <w:pStyle w:val="DanceBody"/>
        <w:keepNext w:val="0"/>
      </w:pPr>
      <w:r w:rsidRPr="006B40B3">
        <w:t>25-32</w:t>
      </w:r>
      <w:r w:rsidRPr="006B40B3">
        <w:tab/>
        <w:t>All set &amp; turn 2H then all set</w:t>
      </w:r>
    </w:p>
    <w:p w:rsidR="00B11EB3" w:rsidRDefault="00B11EB3" w:rsidP="00B11EB3"/>
    <w:p w:rsidR="00B11EB3" w:rsidRDefault="00B11EB3" w:rsidP="00B11EB3">
      <w:pPr>
        <w:pStyle w:val="Minicrib"/>
      </w:pPr>
      <w:r>
        <w:t>CA' THE EWES TAE THE KNOWES  (S8x32)  2C (4C set)</w:t>
      </w:r>
      <w:r>
        <w:tab/>
        <w:t>T Wilson  RSCDS Bk 16</w:t>
      </w:r>
    </w:p>
    <w:p w:rsidR="00B11EB3" w:rsidRPr="006B40B3" w:rsidRDefault="00B11EB3" w:rsidP="00B11EB3">
      <w:pPr>
        <w:pStyle w:val="DanceBody"/>
      </w:pPr>
      <w:r w:rsidRPr="006B40B3">
        <w:t xml:space="preserve"> 1- 8</w:t>
      </w:r>
      <w:r w:rsidRPr="006B40B3">
        <w:tab/>
        <w:t>1s cast &amp; dance down own sides for 4 bars &amp; turning out dance back to the top</w:t>
      </w:r>
    </w:p>
    <w:p w:rsidR="00B11EB3" w:rsidRPr="006B40B3" w:rsidRDefault="00B11EB3" w:rsidP="00B11EB3">
      <w:pPr>
        <w:pStyle w:val="DanceBody"/>
      </w:pPr>
      <w:r w:rsidRPr="006B40B3">
        <w:t xml:space="preserve"> 9-16</w:t>
      </w:r>
      <w:r w:rsidRPr="006B40B3">
        <w:tab/>
        <w:t>1s turn RH, cast 1 place, dance 1/2 Fig of 8 round 2s &amp; cross to top for…</w:t>
      </w:r>
    </w:p>
    <w:p w:rsidR="00B11EB3" w:rsidRPr="006B40B3" w:rsidRDefault="00B11EB3" w:rsidP="00B11EB3">
      <w:pPr>
        <w:pStyle w:val="DanceBody"/>
      </w:pPr>
      <w:r w:rsidRPr="006B40B3">
        <w:t>17-24</w:t>
      </w:r>
      <w:r w:rsidRPr="006B40B3">
        <w:tab/>
        <w:t>1s+2s dance Allemande</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CABBAGES &amp; KINGS  (J8x32)  3C (4C set)</w:t>
      </w:r>
      <w:r>
        <w:tab/>
        <w:t>Romaine Butterfield  Harbour City</w:t>
      </w:r>
    </w:p>
    <w:p w:rsidR="00B11EB3" w:rsidRPr="0064240F" w:rsidRDefault="00B11EB3" w:rsidP="00B11EB3">
      <w:pPr>
        <w:pStyle w:val="DanceBody"/>
      </w:pPr>
      <w:r w:rsidRPr="0064240F">
        <w:t xml:space="preserve"> 1- 8</w:t>
      </w:r>
      <w:r w:rsidRPr="0064240F">
        <w:tab/>
        <w:t>1s+2s dance R&amp;L</w:t>
      </w:r>
    </w:p>
    <w:p w:rsidR="00B11EB3" w:rsidRPr="0064240F" w:rsidRDefault="00B11EB3" w:rsidP="00B11EB3">
      <w:pPr>
        <w:pStyle w:val="DanceBody"/>
      </w:pPr>
      <w:r w:rsidRPr="0064240F">
        <w:t xml:space="preserve"> 9-16</w:t>
      </w:r>
      <w:r w:rsidRPr="0064240F">
        <w:tab/>
        <w:t>1s lead down the middle for 3, lead back to top &amp; cast to 2nd place own sides (2s step up 15-16)</w:t>
      </w:r>
    </w:p>
    <w:p w:rsidR="00B11EB3" w:rsidRPr="0064240F" w:rsidRDefault="00B11EB3" w:rsidP="00B11EB3">
      <w:pPr>
        <w:pStyle w:val="DanceBody"/>
      </w:pPr>
      <w:r w:rsidRPr="0064240F">
        <w:t>17-24</w:t>
      </w:r>
      <w:r w:rsidRPr="0064240F">
        <w:tab/>
        <w:t>1s turn 1st corners RH &amp; return to 2nd place own side, turn 2nd corners LH &amp; return to 2nd place own side</w:t>
      </w:r>
    </w:p>
    <w:p w:rsidR="00B11EB3" w:rsidRPr="0064240F" w:rsidRDefault="00B11EB3" w:rsidP="00B11EB3">
      <w:pPr>
        <w:pStyle w:val="DanceBody"/>
        <w:keepNext w:val="0"/>
      </w:pPr>
      <w:r w:rsidRPr="0064240F">
        <w:t>25-32</w:t>
      </w:r>
      <w:r w:rsidRPr="0064240F">
        <w:tab/>
        <w:t>1s dance RH across (Lady with 2s &amp; Man with 3s), &amp; dance LH across with other couple 1s end in 2nd place own side</w:t>
      </w:r>
    </w:p>
    <w:p w:rsidR="00B11EB3" w:rsidRDefault="00B11EB3" w:rsidP="00B11EB3"/>
    <w:p w:rsidR="00B11EB3" w:rsidRDefault="00B11EB3" w:rsidP="00B11EB3">
      <w:pPr>
        <w:pStyle w:val="Minicrib"/>
      </w:pPr>
      <w:r>
        <w:t>CABERFEI  (R8x32)  3C (4C set)</w:t>
      </w:r>
      <w:r>
        <w:tab/>
        <w:t>18C Dances</w:t>
      </w:r>
    </w:p>
    <w:p w:rsidR="00B11EB3" w:rsidRPr="006B40B3" w:rsidRDefault="00B11EB3" w:rsidP="00B11EB3">
      <w:pPr>
        <w:pStyle w:val="DanceBody"/>
      </w:pPr>
      <w:r w:rsidRPr="006B40B3">
        <w:t xml:space="preserve"> 1- 8</w:t>
      </w:r>
      <w:r w:rsidRPr="006B40B3">
        <w:tab/>
        <w:t>1s+2s dance RH across &amp; LH back to places</w:t>
      </w:r>
    </w:p>
    <w:p w:rsidR="00B11EB3" w:rsidRPr="006B40B3" w:rsidRDefault="00B11EB3" w:rsidP="00B11EB3">
      <w:pPr>
        <w:pStyle w:val="DanceBody"/>
      </w:pPr>
      <w:r w:rsidRPr="006B40B3">
        <w:t xml:space="preserve"> 9-16</w:t>
      </w:r>
      <w:r w:rsidRPr="006B40B3">
        <w:tab/>
        <w:t>1s lead down (for 1 step) &amp; up, cast 1 place, lead down between 3s, cast up behind 3s to face 1st corners</w:t>
      </w:r>
    </w:p>
    <w:p w:rsidR="00B11EB3" w:rsidRPr="006B40B3" w:rsidRDefault="00B11EB3" w:rsidP="00B11EB3">
      <w:pPr>
        <w:pStyle w:val="DanceBody"/>
      </w:pPr>
      <w:r w:rsidRPr="006B40B3">
        <w:t>17-24</w:t>
      </w:r>
      <w:r w:rsidRPr="006B40B3">
        <w:tab/>
        <w:t>1s 1/2 set &amp; dance 1/2 reels of 4 with 1st corners, 1/2 set to 2nd corner &amp; dance 1/2 reels of 4  (3)(1)(2)</w:t>
      </w:r>
    </w:p>
    <w:p w:rsidR="00B11EB3" w:rsidRPr="006B40B3" w:rsidRDefault="00B11EB3" w:rsidP="00B11EB3">
      <w:pPr>
        <w:pStyle w:val="DanceBody"/>
        <w:keepNext w:val="0"/>
      </w:pPr>
      <w:r w:rsidRPr="006B40B3">
        <w:t>25-32</w:t>
      </w:r>
      <w:r w:rsidRPr="006B40B3">
        <w:tab/>
        <w:t>3s+1s+2s 1/2 set, circle 6H round to left 1/2 way &amp; all turn RH</w:t>
      </w:r>
    </w:p>
    <w:p w:rsidR="00B11EB3" w:rsidRDefault="00B11EB3" w:rsidP="00B11EB3"/>
    <w:p w:rsidR="00B11EB3" w:rsidRDefault="00B11EB3" w:rsidP="00B11EB3">
      <w:pPr>
        <w:pStyle w:val="Minicrib"/>
      </w:pPr>
      <w:r>
        <w:t>THE CABOT TRAIL  (S2x32)  4C set</w:t>
      </w:r>
      <w:r>
        <w:tab/>
        <w:t>John Drewry  Greenburn Bk &amp; Nova Scotia Collection 2017</w:t>
      </w:r>
    </w:p>
    <w:p w:rsidR="00B11EB3" w:rsidRDefault="00B11EB3" w:rsidP="00B11EB3">
      <w:pPr>
        <w:pStyle w:val="DanceBody"/>
      </w:pPr>
      <w:r>
        <w:t>2 Chords – 2nd chord: 1M stands</w:t>
      </w:r>
      <w:r w:rsidRPr="00BA6B4D">
        <w:rPr>
          <w:b/>
        </w:rPr>
        <w:t xml:space="preserve"> </w:t>
      </w:r>
      <w:r>
        <w:rPr>
          <w:b/>
        </w:rPr>
        <w:t xml:space="preserve">as </w:t>
      </w:r>
      <w:r>
        <w:t>1L crosses to 2M's place, 2M to partner's place, 2L steps up, 3s &amp; 4s move likewise (As "Glasgow Highlanders")</w:t>
      </w:r>
    </w:p>
    <w:p w:rsidR="00B11EB3" w:rsidRDefault="00B11EB3" w:rsidP="00B11EB3">
      <w:pPr>
        <w:pStyle w:val="DanceBody"/>
      </w:pPr>
      <w:r>
        <w:t xml:space="preserve"> 1- 8</w:t>
      </w:r>
      <w:r>
        <w:tab/>
        <w:t xml:space="preserve">All set to partner &amp; turn 2H; 1s+2s </w:t>
      </w:r>
      <w:r>
        <w:rPr>
          <w:b/>
        </w:rPr>
        <w:t>also</w:t>
      </w:r>
      <w:r>
        <w:t xml:space="preserve"> 3s+4s circle 4H round to left</w:t>
      </w:r>
    </w:p>
    <w:p w:rsidR="00B11EB3" w:rsidRDefault="00B11EB3" w:rsidP="00B11EB3">
      <w:pPr>
        <w:pStyle w:val="DanceBody"/>
      </w:pPr>
      <w:r>
        <w:t xml:space="preserve"> 9-16</w:t>
      </w:r>
      <w:r>
        <w:tab/>
        <w:t>All set on sides, all circle 8H round to left back to place</w:t>
      </w:r>
    </w:p>
    <w:p w:rsidR="00B11EB3" w:rsidRDefault="00B11EB3" w:rsidP="00B11EB3">
      <w:pPr>
        <w:pStyle w:val="DanceBody"/>
      </w:pPr>
      <w:r>
        <w:t>17-20</w:t>
      </w:r>
      <w:r>
        <w:tab/>
        <w:t xml:space="preserve">1s+2s </w:t>
      </w:r>
      <w:r>
        <w:rPr>
          <w:b/>
        </w:rPr>
        <w:t>also</w:t>
      </w:r>
      <w:r>
        <w:t xml:space="preserve"> 3s+4s dance RH across</w:t>
      </w:r>
    </w:p>
    <w:p w:rsidR="00B11EB3" w:rsidRDefault="00B11EB3" w:rsidP="00B11EB3">
      <w:pPr>
        <w:pStyle w:val="DanceBody"/>
      </w:pPr>
      <w:r>
        <w:t>21-24</w:t>
      </w:r>
      <w:r>
        <w:tab/>
        <w:t>All Set+Link with partner, Men face out &amp; join RH with partner, LH with neighbour couple on sides</w:t>
      </w:r>
    </w:p>
    <w:p w:rsidR="00B11EB3" w:rsidRDefault="00B11EB3" w:rsidP="00B11EB3">
      <w:pPr>
        <w:pStyle w:val="DanceBody"/>
      </w:pPr>
      <w:r>
        <w:t>25-28</w:t>
      </w:r>
      <w:r>
        <w:tab/>
        <w:t xml:space="preserve">All </w:t>
      </w:r>
      <w:r w:rsidRPr="004117C8">
        <w:t>Bal-in-Line</w:t>
      </w:r>
      <w:r>
        <w:t xml:space="preserve"> (HS):</w:t>
      </w:r>
    </w:p>
    <w:p w:rsidR="00B11EB3" w:rsidRDefault="00B11EB3" w:rsidP="00B11EB3">
      <w:pPr>
        <w:pStyle w:val="DanceBody"/>
      </w:pPr>
      <w:r>
        <w:tab/>
        <w:t>All dance 1</w:t>
      </w:r>
      <w:r w:rsidRPr="00972EEB">
        <w:t>st</w:t>
      </w:r>
      <w:r>
        <w:t xml:space="preserve"> bar of Highland schottische with right foot</w:t>
      </w:r>
    </w:p>
    <w:p w:rsidR="00B11EB3" w:rsidRDefault="00B11EB3" w:rsidP="00B11EB3">
      <w:pPr>
        <w:pStyle w:val="DanceBody"/>
      </w:pPr>
      <w:r>
        <w:tab/>
        <w:t>Drop left hands &amp; all move to right joining LH with partner (under their RH) then drop RH &amp; join RH with neighbour couple</w:t>
      </w:r>
    </w:p>
    <w:p w:rsidR="00B11EB3" w:rsidRDefault="00B11EB3" w:rsidP="00B11EB3">
      <w:pPr>
        <w:pStyle w:val="DanceBody"/>
      </w:pPr>
      <w:r>
        <w:tab/>
        <w:t>All repeat HS with left foot &amp; drop hands in centre, all move to left to face partner up/down on sides</w:t>
      </w:r>
    </w:p>
    <w:p w:rsidR="00B11EB3" w:rsidRDefault="00B11EB3" w:rsidP="00B11EB3">
      <w:pPr>
        <w:pStyle w:val="DanceBody"/>
        <w:keepNext w:val="0"/>
      </w:pPr>
      <w:r>
        <w:t>29-32</w:t>
      </w:r>
      <w:r>
        <w:tab/>
        <w:t>All dance 1/2 reels of 4 on sides, finish facing partner on sides.  3s &amp; 4s now at top, 1s &amp; 2s at bottom</w:t>
      </w:r>
    </w:p>
    <w:p w:rsidR="00B11EB3" w:rsidRDefault="00B11EB3" w:rsidP="00B11EB3"/>
    <w:p w:rsidR="00B11EB3" w:rsidRDefault="00B11EB3" w:rsidP="00B11EB3">
      <w:pPr>
        <w:pStyle w:val="Minicrib"/>
      </w:pPr>
      <w:r>
        <w:t>THE CABRACH  (S8x32 or M-4x(S32+R32))  3C (4C set)</w:t>
      </w:r>
      <w:r>
        <w:tab/>
        <w:t>Roy Goldring  24 G &amp; S Dances</w:t>
      </w:r>
    </w:p>
    <w:p w:rsidR="00B11EB3" w:rsidRPr="006B40B3" w:rsidRDefault="00B11EB3" w:rsidP="00B11EB3">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B11EB3" w:rsidRPr="006B40B3" w:rsidRDefault="00B11EB3" w:rsidP="00B11EB3">
      <w:pPr>
        <w:pStyle w:val="DanceBody"/>
      </w:pPr>
      <w:r w:rsidRPr="006B40B3">
        <w:t xml:space="preserve"> 9-16</w:t>
      </w:r>
      <w:r w:rsidRPr="006B40B3">
        <w:tab/>
        <w:t>All set, cross RH, all set &amp; 1/2 turn partner RH ending in centre of dance</w:t>
      </w:r>
    </w:p>
    <w:p w:rsidR="00B11EB3" w:rsidRPr="006B40B3" w:rsidRDefault="00B11EB3" w:rsidP="00B11EB3">
      <w:pPr>
        <w:pStyle w:val="DanceBody"/>
      </w:pPr>
      <w:r w:rsidRPr="006B40B3">
        <w:t>17-24</w:t>
      </w:r>
      <w:r w:rsidRPr="006B40B3">
        <w:tab/>
        <w:t>All dance 3 couple Allemande</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CADDAM WOOD  (R5x32)  5C set</w:t>
      </w:r>
      <w:r>
        <w:tab/>
        <w:t>J Mitchel  SCD Archives</w:t>
      </w:r>
    </w:p>
    <w:p w:rsidR="00B11EB3" w:rsidRPr="006B40B3" w:rsidRDefault="00B11EB3" w:rsidP="00B11EB3">
      <w:pPr>
        <w:pStyle w:val="DanceBody"/>
      </w:pPr>
      <w:r w:rsidRPr="006B40B3">
        <w:t xml:space="preserve"> 1- 8</w:t>
      </w:r>
      <w:r w:rsidRPr="006B40B3">
        <w:tab/>
        <w:t>1s+5s cross RH, cast in 1 place &amp; turn partners RH 1.1/4 times to end in line in the middle Ladies facing down &amp; Men up</w:t>
      </w:r>
    </w:p>
    <w:p w:rsidR="00B11EB3" w:rsidRPr="006B40B3" w:rsidRDefault="00B11EB3" w:rsidP="00B11EB3">
      <w:pPr>
        <w:pStyle w:val="DanceBody"/>
      </w:pPr>
      <w:r w:rsidRPr="006B40B3">
        <w:t xml:space="preserve"> 9-16</w:t>
      </w:r>
      <w:r w:rsidRPr="006B40B3">
        <w:tab/>
        <w:t>1s+5s dance RSh reel of 4 in middle while 2s+3s+4s dance RSh reels of 3 on own sides (3L up &amp; 3M down to start)</w:t>
      </w:r>
    </w:p>
    <w:p w:rsidR="00B11EB3" w:rsidRPr="006B40B3" w:rsidRDefault="00B11EB3" w:rsidP="00B11EB3">
      <w:pPr>
        <w:pStyle w:val="DanceBody"/>
      </w:pPr>
      <w:r w:rsidRPr="006B40B3">
        <w:t>17-24</w:t>
      </w:r>
      <w:r w:rsidRPr="006B40B3">
        <w:tab/>
        <w:t>2s+1s also 5s+4s dance RH across &amp; LH back ending with 1M facing 5L in centre</w:t>
      </w:r>
    </w:p>
    <w:p w:rsidR="00B11EB3" w:rsidRPr="006B40B3" w:rsidRDefault="00B11EB3" w:rsidP="00B11EB3">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B11EB3" w:rsidRPr="006B40B3" w:rsidRDefault="00B11EB3" w:rsidP="00B11EB3">
      <w:pPr>
        <w:pStyle w:val="DanceBody"/>
        <w:keepNext w:val="0"/>
      </w:pPr>
      <w:r w:rsidRPr="006B40B3">
        <w:t>Repeat with new partners 4 more times</w:t>
      </w:r>
    </w:p>
    <w:p w:rsidR="00B11EB3" w:rsidRDefault="00B11EB3" w:rsidP="00B11EB3"/>
    <w:p w:rsidR="00B11EB3" w:rsidRDefault="00B11EB3" w:rsidP="00B11EB3">
      <w:pPr>
        <w:pStyle w:val="Minicrib"/>
      </w:pPr>
      <w:r>
        <w:t>THE CADGER OF CRIEF  (S8x32)  3C (4C set)</w:t>
      </w:r>
      <w:r>
        <w:tab/>
        <w:t>18C Dances</w:t>
      </w:r>
    </w:p>
    <w:p w:rsidR="00B11EB3" w:rsidRPr="008B4E96" w:rsidRDefault="00B11EB3" w:rsidP="00B11EB3">
      <w:pPr>
        <w:pStyle w:val="DanceBody"/>
      </w:pPr>
      <w:r w:rsidRPr="008B4E96">
        <w:t xml:space="preserve"> 1- 8</w:t>
      </w:r>
      <w:r w:rsidRPr="008B4E96">
        <w:tab/>
        <w:t>1s turn RH, cast 1 place, turn LH &amp; cast to 3rd place</w:t>
      </w:r>
    </w:p>
    <w:p w:rsidR="00B11EB3" w:rsidRPr="008B4E96" w:rsidRDefault="00B11EB3" w:rsidP="00B11EB3">
      <w:pPr>
        <w:pStyle w:val="DanceBody"/>
      </w:pPr>
      <w:r w:rsidRPr="008B4E96">
        <w:t xml:space="preserve"> 9-16</w:t>
      </w:r>
      <w:r w:rsidRPr="008B4E96">
        <w:tab/>
        <w:t>1s lead up, cast to 2nd place, dance down &amp; cast up round 3s to face 1st corners</w:t>
      </w:r>
    </w:p>
    <w:p w:rsidR="00B11EB3" w:rsidRPr="008B4E96" w:rsidRDefault="00B11EB3" w:rsidP="00B11EB3">
      <w:pPr>
        <w:pStyle w:val="DanceBody"/>
      </w:pPr>
      <w:r w:rsidRPr="008B4E96">
        <w:t>17-24</w:t>
      </w:r>
      <w:r w:rsidRPr="008B4E96">
        <w:tab/>
        <w:t>Set to 1st corner, set to 2nd corner, set to each other (down/up) &amp; turn 2H 1.1/2 times to face Ladies' side (1L at top)</w:t>
      </w:r>
    </w:p>
    <w:p w:rsidR="00B11EB3" w:rsidRPr="008B4E96" w:rsidRDefault="00B11EB3" w:rsidP="00B11EB3">
      <w:pPr>
        <w:pStyle w:val="DanceBody"/>
        <w:keepNext w:val="0"/>
      </w:pPr>
      <w:r w:rsidRPr="008B4E96">
        <w:t>25-32</w:t>
      </w:r>
      <w:r w:rsidRPr="008B4E96">
        <w:tab/>
        <w:t>1s lead out between 2L+3L, cast (Lady up &amp; Man down), meet &amp; lead out Men's side &amp; cast (Lady up &amp; Man down) round to 2nd places</w:t>
      </w:r>
    </w:p>
    <w:p w:rsidR="00B11EB3" w:rsidRDefault="00B11EB3" w:rsidP="00B11EB3"/>
    <w:p w:rsidR="00B11EB3" w:rsidRDefault="00B11EB3" w:rsidP="00B11EB3">
      <w:pPr>
        <w:pStyle w:val="Minicrib"/>
      </w:pPr>
      <w:r>
        <w:t>CADGER'S BRIDGE  (R6x32)  6C Set</w:t>
      </w:r>
      <w:r>
        <w:tab/>
        <w:t>Barry Priddey  Capercaillie Bk</w:t>
      </w:r>
    </w:p>
    <w:p w:rsidR="00B11EB3" w:rsidRPr="003A5748" w:rsidRDefault="00B11EB3" w:rsidP="00B11EB3">
      <w:pPr>
        <w:pStyle w:val="DanceBody"/>
      </w:pPr>
      <w:r w:rsidRPr="003A5748">
        <w:t>2 chords - 2nd chord 4s &amp; 5s &amp; 6s cross to opp sides</w:t>
      </w:r>
    </w:p>
    <w:p w:rsidR="00B11EB3" w:rsidRPr="003A5748" w:rsidRDefault="00B11EB3" w:rsidP="00B11EB3">
      <w:pPr>
        <w:pStyle w:val="DanceBody"/>
      </w:pPr>
      <w:r w:rsidRPr="003A5748">
        <w:t xml:space="preserve"> 1- 8</w:t>
      </w:r>
      <w:r w:rsidRPr="003A5748">
        <w:tab/>
        <w:t>1s+2s+3s also 6s+5s+4s dance RSh reels of 3 on sides:</w:t>
      </w:r>
    </w:p>
    <w:p w:rsidR="00B11EB3" w:rsidRDefault="00B11EB3" w:rsidP="00B11EB3">
      <w:pPr>
        <w:pStyle w:val="DanceBody"/>
      </w:pPr>
      <w:r w:rsidRPr="003A5748">
        <w:tab/>
        <w:t>To start:1M dances across to pass 2L RSh, 1L crosses down, passing 2M RSh</w:t>
      </w:r>
    </w:p>
    <w:p w:rsidR="00B11EB3" w:rsidRPr="003A5748" w:rsidRDefault="00B11EB3" w:rsidP="00B11EB3">
      <w:pPr>
        <w:pStyle w:val="DanceBody"/>
      </w:pPr>
      <w:r w:rsidRPr="003A5748">
        <w:tab/>
        <w:t>At end: 1M crosses up from 2nd place opp side, pull back RSh to face in, 1L dances across from 1st place opp side to original place facing out</w:t>
      </w:r>
    </w:p>
    <w:p w:rsidR="00B11EB3" w:rsidRPr="003A5748" w:rsidRDefault="00B11EB3" w:rsidP="00B11EB3">
      <w:pPr>
        <w:pStyle w:val="DanceBody"/>
      </w:pPr>
      <w:r w:rsidRPr="003A5748">
        <w:tab/>
        <w:t>6s dance similarly with 5s+4s.  3L+4L finish facing out</w:t>
      </w:r>
    </w:p>
    <w:p w:rsidR="00B11EB3" w:rsidRPr="003A5748" w:rsidRDefault="00B11EB3" w:rsidP="00B11EB3">
      <w:pPr>
        <w:pStyle w:val="DanceBody"/>
      </w:pPr>
      <w:r w:rsidRPr="003A5748">
        <w:t>9-12</w:t>
      </w:r>
      <w:r w:rsidRPr="003A5748">
        <w:tab/>
        <w:t>1s+2s also 3s+4s also 5s+6s dance RH across</w:t>
      </w:r>
    </w:p>
    <w:p w:rsidR="00B11EB3" w:rsidRPr="003A5748" w:rsidRDefault="00B11EB3" w:rsidP="00B11EB3">
      <w:pPr>
        <w:pStyle w:val="DanceBody"/>
      </w:pPr>
      <w:r w:rsidRPr="003A5748">
        <w:t>13-16</w:t>
      </w:r>
      <w:r w:rsidRPr="003A5748">
        <w:tab/>
        <w:t>1s &amp; 6s cast in 1 place &amp; 1/2 turn partner LH into prom hold, while 2s &amp; 5s dance to ends &amp; set, while 3s+4s dance LH across</w:t>
      </w:r>
    </w:p>
    <w:p w:rsidR="00B11EB3" w:rsidRPr="003A5748" w:rsidRDefault="00B11EB3" w:rsidP="00B11EB3">
      <w:pPr>
        <w:pStyle w:val="DanceBody"/>
      </w:pPr>
      <w:r w:rsidRPr="003A5748">
        <w:t>17-24</w:t>
      </w:r>
      <w:r w:rsidRPr="003A5748">
        <w:tab/>
        <w:t>1s set to 3L &amp; 6s set to 4L, 1s set to 6s, 1s set to 3M &amp; 6s set to 4M, 1s set to 6s &amp; face partner while 3s &amp; 4s set to partners &amp; face up/down</w:t>
      </w:r>
    </w:p>
    <w:p w:rsidR="00B11EB3" w:rsidRPr="003A5748" w:rsidRDefault="00B11EB3" w:rsidP="00B11EB3">
      <w:pPr>
        <w:pStyle w:val="DanceBody"/>
        <w:keepNext w:val="0"/>
      </w:pPr>
      <w:r w:rsidRPr="003A5748">
        <w:t>25-32</w:t>
      </w:r>
      <w:r w:rsidRPr="003A5748">
        <w:tab/>
        <w:t>1s+3s+4s+6s dance 6 changes of Grand Chain (1 bar per hand), 1s &amp; 6s full turn RH while 3s &amp; 4s cross RH.  2 3 6(1)(4)(5)</w:t>
      </w:r>
    </w:p>
    <w:p w:rsidR="00B11EB3" w:rsidRDefault="00B11EB3" w:rsidP="00B11EB3"/>
    <w:p w:rsidR="00B11EB3" w:rsidRDefault="00B11EB3" w:rsidP="00B11EB3">
      <w:pPr>
        <w:pStyle w:val="Minicrib"/>
      </w:pPr>
      <w:r>
        <w:t>CADGERS IN THE CANONGATE  (R8x48)  3C (4C set)</w:t>
      </w:r>
      <w:r>
        <w:tab/>
        <w:t>Walsh  RSCDS Bk 9</w:t>
      </w:r>
    </w:p>
    <w:p w:rsidR="00B11EB3" w:rsidRPr="006B40B3" w:rsidRDefault="00B11EB3" w:rsidP="00B11EB3">
      <w:pPr>
        <w:pStyle w:val="DanceBody"/>
      </w:pPr>
      <w:r w:rsidRPr="006B40B3">
        <w:t xml:space="preserve"> 1- 8</w:t>
      </w:r>
      <w:r w:rsidRPr="006B40B3">
        <w:tab/>
        <w:t>1s dance reels of 3 on opposite sides (1M crosses to give RSh to 2L &amp; 1L crosses down giving LSh to 3M)</w:t>
      </w:r>
    </w:p>
    <w:p w:rsidR="00B11EB3" w:rsidRPr="006B40B3" w:rsidRDefault="00B11EB3" w:rsidP="00B11EB3">
      <w:pPr>
        <w:pStyle w:val="DanceBody"/>
      </w:pPr>
      <w:r w:rsidRPr="006B40B3">
        <w:t xml:space="preserve"> 9-16</w:t>
      </w:r>
      <w:r w:rsidRPr="006B40B3">
        <w:tab/>
        <w:t>1s dance reels of 3 on own sides (1L crosses to give RSh to 2L &amp; 1M crosses down giving LSh to 3M)</w:t>
      </w:r>
    </w:p>
    <w:p w:rsidR="00B11EB3" w:rsidRPr="006B40B3" w:rsidRDefault="00B11EB3" w:rsidP="00B11EB3">
      <w:pPr>
        <w:pStyle w:val="DanceBody"/>
      </w:pPr>
      <w:r w:rsidRPr="006B40B3">
        <w:t>17-24</w:t>
      </w:r>
      <w:r w:rsidRPr="006B40B3">
        <w:tab/>
        <w:t>1s set to 2L, set facing down, set to 2M &amp; back to places</w:t>
      </w:r>
    </w:p>
    <w:p w:rsidR="00B11EB3" w:rsidRPr="006B40B3" w:rsidRDefault="00B11EB3" w:rsidP="00B11EB3">
      <w:pPr>
        <w:pStyle w:val="DanceBody"/>
      </w:pPr>
      <w:r w:rsidRPr="006B40B3">
        <w:t>25-32</w:t>
      </w:r>
      <w:r w:rsidRPr="006B40B3">
        <w:tab/>
        <w:t>1s+2s set &amp; dance RH across 1/2 way, set &amp; dance LH back to places</w:t>
      </w:r>
    </w:p>
    <w:p w:rsidR="00B11EB3" w:rsidRPr="006B40B3" w:rsidRDefault="00B11EB3" w:rsidP="00B11EB3">
      <w:pPr>
        <w:pStyle w:val="DanceBody"/>
      </w:pPr>
      <w:r w:rsidRPr="006B40B3">
        <w:t>33-40</w:t>
      </w:r>
      <w:r w:rsidRPr="006B40B3">
        <w:tab/>
        <w:t>1s cross RH, cast 1 place &amp; turn LH 1.1/2 times to own sides</w:t>
      </w:r>
    </w:p>
    <w:p w:rsidR="00B11EB3" w:rsidRPr="006B40B3" w:rsidRDefault="00B11EB3" w:rsidP="00B11EB3">
      <w:pPr>
        <w:pStyle w:val="DanceBody"/>
        <w:keepNext w:val="0"/>
      </w:pPr>
      <w:r w:rsidRPr="006B40B3">
        <w:t>41-48</w:t>
      </w:r>
      <w:r w:rsidRPr="006B40B3">
        <w:tab/>
        <w:t>2s+1s dance R&amp;L</w:t>
      </w:r>
    </w:p>
    <w:p w:rsidR="00B11EB3" w:rsidRDefault="00B11EB3" w:rsidP="00B11EB3"/>
    <w:p w:rsidR="00B11EB3" w:rsidRDefault="00B11EB3" w:rsidP="00B11EB3">
      <w:pPr>
        <w:pStyle w:val="Minicrib"/>
      </w:pPr>
      <w:r>
        <w:t>THE CADIES LADY  (R8x40)  3C (4C set)</w:t>
      </w:r>
      <w:r>
        <w:tab/>
        <w:t>Alexander Bowman  RSCDS Bk 30</w:t>
      </w:r>
    </w:p>
    <w:p w:rsidR="00B11EB3" w:rsidRPr="006B40B3" w:rsidRDefault="00B11EB3" w:rsidP="00B11EB3">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B11EB3" w:rsidRPr="006B40B3" w:rsidRDefault="00B11EB3" w:rsidP="00B11EB3">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B11EB3" w:rsidRPr="006B40B3" w:rsidRDefault="00B11EB3" w:rsidP="00B11EB3">
      <w:pPr>
        <w:pStyle w:val="DanceBody"/>
      </w:pPr>
      <w:r w:rsidRPr="006B40B3">
        <w:t>17-24</w:t>
      </w:r>
      <w:r w:rsidRPr="006B40B3">
        <w:tab/>
        <w:t>1s dance up to top &amp; cast, dance down between 3s &amp; cast up to face 1st corners</w:t>
      </w:r>
    </w:p>
    <w:p w:rsidR="00B11EB3" w:rsidRPr="006B40B3" w:rsidRDefault="00B11EB3" w:rsidP="00B11EB3">
      <w:pPr>
        <w:pStyle w:val="DanceBody"/>
      </w:pPr>
      <w:r w:rsidRPr="006B40B3">
        <w:t>25-32</w:t>
      </w:r>
      <w:r>
        <w:tab/>
        <w:t>1s set to 1st corners &amp; turn 2H</w:t>
      </w:r>
      <w:r w:rsidRPr="006B40B3">
        <w:t xml:space="preserve">, set to 2nd corners &amp; turn </w:t>
      </w:r>
      <w:r>
        <w:t>2H</w:t>
      </w:r>
    </w:p>
    <w:p w:rsidR="00B11EB3" w:rsidRPr="006B40B3" w:rsidRDefault="00B11EB3" w:rsidP="00B11EB3">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B11EB3" w:rsidRDefault="00B11EB3" w:rsidP="00B11EB3"/>
    <w:p w:rsidR="00B11EB3" w:rsidRDefault="00B11EB3" w:rsidP="00B11EB3">
      <w:pPr>
        <w:pStyle w:val="Minicrib"/>
      </w:pPr>
      <w:r>
        <w:t>CAERLAVEROCK CASTLE  (S3x32)  3C set</w:t>
      </w:r>
      <w:r>
        <w:tab/>
        <w:t>Roy Goldring  G &amp; S Dances 3</w:t>
      </w:r>
    </w:p>
    <w:p w:rsidR="00B11EB3" w:rsidRPr="006B40B3" w:rsidRDefault="00B11EB3" w:rsidP="00B11EB3">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B11EB3" w:rsidRPr="006B40B3" w:rsidRDefault="00B11EB3" w:rsidP="00B11EB3">
      <w:pPr>
        <w:pStyle w:val="DanceBody"/>
      </w:pPr>
      <w:r w:rsidRPr="006B40B3">
        <w:t xml:space="preserve"> 9-16</w:t>
      </w:r>
      <w:r w:rsidRPr="006B40B3">
        <w:tab/>
        <w:t xml:space="preserve">1s dance diag R&amp;L.  </w:t>
      </w:r>
      <w:r>
        <w:t xml:space="preserve">(1M down / 1L up)  </w:t>
      </w:r>
      <w:r w:rsidRPr="006B40B3">
        <w:t>(3)1(2)</w:t>
      </w:r>
    </w:p>
    <w:p w:rsidR="00B11EB3" w:rsidRPr="006B40B3" w:rsidRDefault="00B11EB3" w:rsidP="00B11EB3">
      <w:pPr>
        <w:pStyle w:val="DanceBody"/>
      </w:pPr>
      <w:r w:rsidRPr="006B40B3">
        <w:t>17-24</w:t>
      </w:r>
      <w:r w:rsidRPr="006B40B3">
        <w:tab/>
        <w:t>1s dance 1/2 Figs of 8 (1L up round 3s, 1M round 2s), all set &amp; 1/2 turn partner RH</w:t>
      </w:r>
    </w:p>
    <w:p w:rsidR="00B11EB3" w:rsidRPr="006B40B3" w:rsidRDefault="00B11EB3" w:rsidP="00B11EB3">
      <w:pPr>
        <w:pStyle w:val="DanceBody"/>
        <w:keepNext w:val="0"/>
      </w:pPr>
      <w:r w:rsidRPr="006B40B3">
        <w:t>25-32</w:t>
      </w:r>
      <w:r w:rsidRPr="006B40B3">
        <w:tab/>
        <w:t>All dance 3 couple Allemande</w:t>
      </w:r>
      <w:r>
        <w:t xml:space="preserve"> ending</w:t>
      </w:r>
      <w:r w:rsidRPr="006B40B3">
        <w:t xml:space="preserve"> with 1s casting to </w:t>
      </w:r>
      <w:r>
        <w:t>3rd place</w:t>
      </w:r>
    </w:p>
    <w:p w:rsidR="00B11EB3" w:rsidRDefault="00B11EB3" w:rsidP="00B11EB3"/>
    <w:p w:rsidR="00B11EB3" w:rsidRDefault="00B11EB3" w:rsidP="00B11EB3">
      <w:pPr>
        <w:pStyle w:val="Minicrib"/>
      </w:pPr>
      <w:r>
        <w:t>CAERLEOL CROSS  (R8x32)  3C (4C set)</w:t>
      </w:r>
      <w:r>
        <w:tab/>
        <w:t>E Ramwell  Kirkbrae Coll 1</w:t>
      </w:r>
    </w:p>
    <w:p w:rsidR="00B11EB3" w:rsidRPr="006B40B3" w:rsidRDefault="00B11EB3" w:rsidP="00B11EB3">
      <w:pPr>
        <w:pStyle w:val="DanceBody"/>
      </w:pPr>
      <w:r w:rsidRPr="006B40B3">
        <w:t xml:space="preserve"> 1- 8</w:t>
      </w:r>
      <w:r w:rsidRPr="006B40B3">
        <w:tab/>
        <w:t>1s &amp; 2s petronella turn into middle (Ladies face down &amp; Men up), set &amp; dance 1/2 reel of 4 up &amp; down the middle</w:t>
      </w:r>
    </w:p>
    <w:p w:rsidR="00B11EB3" w:rsidRPr="006B40B3" w:rsidRDefault="00B11EB3" w:rsidP="00B11EB3">
      <w:pPr>
        <w:pStyle w:val="DanceBody"/>
      </w:pPr>
      <w:r w:rsidRPr="006B40B3">
        <w:t xml:space="preserve"> 9-16</w:t>
      </w:r>
      <w:r w:rsidRPr="006B40B3">
        <w:tab/>
        <w:t>2s &amp; 1s set &amp; petronella turn onto own sides, 2s+1s+3s Adv+Ret</w:t>
      </w:r>
    </w:p>
    <w:p w:rsidR="00B11EB3" w:rsidRPr="006B40B3" w:rsidRDefault="00B11EB3" w:rsidP="00B11EB3">
      <w:pPr>
        <w:pStyle w:val="DanceBody"/>
      </w:pPr>
      <w:r w:rsidRPr="006B40B3">
        <w:t>17-24</w:t>
      </w:r>
      <w:r w:rsidRPr="006B40B3">
        <w:tab/>
        <w:t>1L dances RH across with 2s &amp; 1M with 3s, 1s turn LH 1.1/2 times to face 1st corner person as 2s &amp; 3s chase cl</w:t>
      </w:r>
      <w:r>
        <w:t>'</w:t>
      </w:r>
      <w:r w:rsidRPr="006B40B3">
        <w:t>wise 1/2 way round</w:t>
      </w:r>
    </w:p>
    <w:p w:rsidR="00B11EB3" w:rsidRPr="006B40B3" w:rsidRDefault="00B11EB3" w:rsidP="00B11EB3">
      <w:pPr>
        <w:pStyle w:val="DanceBody"/>
        <w:keepNext w:val="0"/>
      </w:pPr>
      <w:r w:rsidRPr="006B40B3">
        <w:t>25-32</w:t>
      </w:r>
      <w:r w:rsidRPr="006B40B3">
        <w:tab/>
        <w:t>1s dance 1/2 diagonal reel of with 1st corners, passing RSh dance 1/2 reel with 2nd corners 1s end in 2nd places</w:t>
      </w:r>
    </w:p>
    <w:p w:rsidR="00B11EB3" w:rsidRDefault="00B11EB3" w:rsidP="00B11EB3"/>
    <w:p w:rsidR="00B11EB3" w:rsidRDefault="00B11EB3" w:rsidP="00B11EB3">
      <w:pPr>
        <w:pStyle w:val="Minicrib"/>
      </w:pPr>
      <w:r>
        <w:t>CAERNANGLE REEL  (R4x32)  4C set</w:t>
      </w:r>
      <w:r>
        <w:tab/>
        <w:t>Harry Rhodes  Snowdon Bk 1</w:t>
      </w:r>
    </w:p>
    <w:p w:rsidR="00B11EB3" w:rsidRPr="006B40B3" w:rsidRDefault="00B11EB3" w:rsidP="00B11EB3">
      <w:pPr>
        <w:pStyle w:val="DanceBody"/>
      </w:pPr>
      <w:r w:rsidRPr="006B40B3">
        <w:t xml:space="preserve"> 1-16</w:t>
      </w:r>
      <w:r w:rsidRPr="006B40B3">
        <w:tab/>
        <w:t>2s+3s set, 1/2 turn RH to face corners, all dance double diagonal reels of 4 giving LH in centre &amp; ending with 2s+3s on opposite sides</w:t>
      </w:r>
    </w:p>
    <w:p w:rsidR="00B11EB3" w:rsidRPr="006B40B3" w:rsidRDefault="00B11EB3" w:rsidP="00B11EB3">
      <w:pPr>
        <w:pStyle w:val="DanceBody"/>
      </w:pPr>
      <w:r w:rsidRPr="006B40B3">
        <w:t>17-24</w:t>
      </w:r>
      <w:r w:rsidRPr="006B40B3">
        <w:tab/>
        <w:t>1s+2s also 3s+4s dance 1/2 R&amp;L, 1s+4s dance 1/2 R&amp;L</w:t>
      </w:r>
    </w:p>
    <w:p w:rsidR="00B11EB3" w:rsidRPr="006B40B3" w:rsidRDefault="00B11EB3" w:rsidP="00B11EB3">
      <w:pPr>
        <w:pStyle w:val="DanceBody"/>
        <w:keepNext w:val="0"/>
      </w:pPr>
      <w:r w:rsidRPr="006B40B3">
        <w:t>25-32</w:t>
      </w:r>
      <w:r w:rsidRPr="006B40B3">
        <w:tab/>
        <w:t>All turn partners RH 1.1/2 times &amp; chase 1/2 way round clockwise to end 3 1 4 2</w:t>
      </w:r>
    </w:p>
    <w:p w:rsidR="00B11EB3" w:rsidRDefault="00B11EB3" w:rsidP="00B11EB3"/>
    <w:p w:rsidR="00B11EB3" w:rsidRDefault="00B11EB3" w:rsidP="00B11EB3">
      <w:pPr>
        <w:pStyle w:val="Minicrib"/>
      </w:pPr>
      <w:r>
        <w:t>THE CAIRDIN' O'T  (R8x32)  2C (4C set)</w:t>
      </w:r>
      <w:r>
        <w:tab/>
        <w:t>Iain Boyd  Cairdin O't</w:t>
      </w:r>
    </w:p>
    <w:p w:rsidR="00B11EB3" w:rsidRPr="006B40B3" w:rsidRDefault="00B11EB3" w:rsidP="00B11EB3">
      <w:pPr>
        <w:pStyle w:val="DanceBody"/>
      </w:pPr>
      <w:r w:rsidRPr="006B40B3">
        <w:t xml:space="preserve"> 1- 8</w:t>
      </w:r>
      <w:r w:rsidRPr="006B40B3">
        <w:tab/>
        <w:t>1s+2s Adv+Ret &amp; dance RH across ending 1s facing 2s</w:t>
      </w:r>
    </w:p>
    <w:p w:rsidR="00B11EB3" w:rsidRPr="006B40B3" w:rsidRDefault="00B11EB3" w:rsidP="00B11EB3">
      <w:pPr>
        <w:pStyle w:val="DanceBody"/>
      </w:pPr>
      <w:r w:rsidRPr="006B40B3">
        <w:t xml:space="preserve"> 9-16</w:t>
      </w:r>
      <w:r w:rsidRPr="006B40B3">
        <w:tab/>
        <w:t>Repeat &amp; end in original places</w:t>
      </w:r>
    </w:p>
    <w:p w:rsidR="00B11EB3" w:rsidRPr="006B40B3" w:rsidRDefault="00B11EB3" w:rsidP="00B11EB3">
      <w:pPr>
        <w:pStyle w:val="DanceBody"/>
      </w:pPr>
      <w:r w:rsidRPr="006B40B3">
        <w:t>17-24</w:t>
      </w:r>
      <w:r w:rsidRPr="006B40B3">
        <w:tab/>
        <w:t>1s+2s set, petronella turn into centre, set &amp; change places RH with partner</w:t>
      </w:r>
    </w:p>
    <w:p w:rsidR="00B11EB3" w:rsidRPr="006B40B3" w:rsidRDefault="00B11EB3" w:rsidP="00B11EB3">
      <w:pPr>
        <w:pStyle w:val="DanceBody"/>
        <w:keepNext w:val="0"/>
      </w:pPr>
      <w:r w:rsidRPr="006B40B3">
        <w:t>25-32</w:t>
      </w:r>
      <w:r w:rsidRPr="006B40B3">
        <w:tab/>
        <w:t>1s+2s dance 1/2 RSh reel of 4 &amp; turn partners RH 1.1/4 times</w:t>
      </w:r>
    </w:p>
    <w:p w:rsidR="00B11EB3" w:rsidRDefault="00B11EB3" w:rsidP="00B11EB3"/>
    <w:p w:rsidR="00B11EB3" w:rsidRDefault="00B11EB3" w:rsidP="00B11EB3">
      <w:pPr>
        <w:pStyle w:val="Minicrib"/>
      </w:pPr>
      <w:r>
        <w:t>CAIRN EDWARD  (J8x24 – 6 bar phrases)  3C (4C Set)</w:t>
      </w:r>
      <w:r>
        <w:tab/>
        <w:t>Hugh Foss  Galloway Album</w:t>
      </w:r>
    </w:p>
    <w:p w:rsidR="00B11EB3" w:rsidRPr="006B40B3" w:rsidRDefault="00B11EB3" w:rsidP="00B11EB3">
      <w:pPr>
        <w:pStyle w:val="DanceBody"/>
      </w:pPr>
      <w:r w:rsidRPr="006B40B3">
        <w:t xml:space="preserve"> 1- 6</w:t>
      </w:r>
      <w:r w:rsidRPr="006B40B3">
        <w:tab/>
        <w:t>1s cast 1 place &amp; circle 3H round to left (1L with 2s &amp; 1M with 3s)</w:t>
      </w:r>
    </w:p>
    <w:p w:rsidR="00B11EB3" w:rsidRPr="006B40B3" w:rsidRDefault="00B11EB3" w:rsidP="00B11EB3">
      <w:pPr>
        <w:pStyle w:val="DanceBody"/>
      </w:pPr>
      <w:r w:rsidRPr="006B40B3">
        <w:t xml:space="preserve"> 7-12</w:t>
      </w:r>
      <w:r w:rsidRPr="006B40B3">
        <w:tab/>
        <w:t>1s circle 3H round to right (with same couple) &amp; turning left about dance out own sides casting left to face 1st corners</w:t>
      </w:r>
    </w:p>
    <w:p w:rsidR="00B11EB3" w:rsidRPr="006B40B3" w:rsidRDefault="00B11EB3" w:rsidP="00B11EB3">
      <w:pPr>
        <w:pStyle w:val="DanceBody"/>
      </w:pPr>
      <w:r w:rsidRPr="006B40B3">
        <w:t>13-18</w:t>
      </w:r>
      <w:r w:rsidRPr="006B40B3">
        <w:tab/>
        <w:t>1s turn 1st corners RH, turn partner LH &amp; face 2nd corners</w:t>
      </w:r>
    </w:p>
    <w:p w:rsidR="00B11EB3" w:rsidRPr="006B40B3" w:rsidRDefault="00B11EB3" w:rsidP="00B11EB3">
      <w:pPr>
        <w:pStyle w:val="DanceBody"/>
        <w:keepNext w:val="0"/>
      </w:pPr>
      <w:r w:rsidRPr="006B40B3">
        <w:t>19-24</w:t>
      </w:r>
      <w:r w:rsidRPr="006B40B3">
        <w:tab/>
        <w:t>1s turn 2nd corners RH &amp; cross LH to 2nd place own side</w:t>
      </w:r>
    </w:p>
    <w:p w:rsidR="00B11EB3" w:rsidRDefault="00B11EB3" w:rsidP="00B11EB3"/>
    <w:p w:rsidR="00B11EB3" w:rsidRDefault="00B11EB3" w:rsidP="00B11EB3">
      <w:pPr>
        <w:pStyle w:val="Minicrib"/>
      </w:pPr>
      <w:r>
        <w:t>CAIRN OF THE CLAISE  (S4x32)  4C set</w:t>
      </w:r>
      <w:r>
        <w:tab/>
        <w:t>P Ansell</w:t>
      </w:r>
    </w:p>
    <w:p w:rsidR="00B11EB3" w:rsidRPr="006B40B3" w:rsidRDefault="00B11EB3" w:rsidP="00B11EB3">
      <w:pPr>
        <w:pStyle w:val="DanceBody"/>
      </w:pPr>
      <w:r w:rsidRPr="006B40B3">
        <w:t xml:space="preserve"> 1- 4</w:t>
      </w:r>
      <w:r w:rsidRPr="006B40B3">
        <w:tab/>
        <w:t>1M+2L also 3M+4L cross RH as partners set &amp; 1s+2s dance on 1 place clockwise as 3s+4s dance similarly</w:t>
      </w:r>
    </w:p>
    <w:p w:rsidR="00B11EB3" w:rsidRPr="006B40B3" w:rsidRDefault="00B11EB3" w:rsidP="00B11EB3">
      <w:pPr>
        <w:pStyle w:val="DanceBody"/>
      </w:pPr>
      <w:r w:rsidRPr="006B40B3">
        <w:t xml:space="preserve"> 5- 8</w:t>
      </w:r>
      <w:r w:rsidRPr="006B40B3">
        <w:tab/>
        <w:t>1L+2M also 3L+4M cross RH as partners set &amp; 1s+2s dance on 1 place clockwise as 3s+4s dance similarly  1 2 3 4</w:t>
      </w:r>
    </w:p>
    <w:p w:rsidR="00B11EB3" w:rsidRPr="006B40B3" w:rsidRDefault="00B11EB3" w:rsidP="00B11EB3">
      <w:pPr>
        <w:pStyle w:val="DanceBody"/>
      </w:pPr>
      <w:r w:rsidRPr="006B40B3">
        <w:t xml:space="preserve"> 9-16</w:t>
      </w:r>
      <w:r w:rsidRPr="006B40B3">
        <w:tab/>
        <w:t>1s dance reels of 3 on sides then 2s dance to top as 3s+4s change places LH &amp; 1s face 1st corners  2 1 4 3</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B11EB3" w:rsidRPr="006B40B3" w:rsidRDefault="00B11EB3" w:rsidP="00B11EB3">
      <w:pPr>
        <w:pStyle w:val="DanceBody"/>
        <w:keepNext w:val="0"/>
      </w:pPr>
      <w:r w:rsidRPr="006B40B3">
        <w:t>25-32</w:t>
      </w:r>
      <w:r w:rsidRPr="006B40B3">
        <w:tab/>
        <w:t>1s+4s+3s dance the Knot  2 3 4 1</w:t>
      </w:r>
    </w:p>
    <w:p w:rsidR="00B11EB3" w:rsidRDefault="00B11EB3" w:rsidP="00B11EB3"/>
    <w:p w:rsidR="00B11EB3" w:rsidRDefault="00B11EB3" w:rsidP="00B11EB3">
      <w:pPr>
        <w:pStyle w:val="Minicrib"/>
      </w:pPr>
      <w:r>
        <w:t>THE CAIRN STRATHSPEY  (S4x32)  4C set</w:t>
      </w:r>
      <w:r>
        <w:tab/>
        <w:t>Roy Goldring</w:t>
      </w:r>
    </w:p>
    <w:p w:rsidR="00B11EB3" w:rsidRPr="006B40B3" w:rsidRDefault="00B11EB3" w:rsidP="00B11EB3">
      <w:pPr>
        <w:pStyle w:val="DanceBody"/>
      </w:pPr>
      <w:r w:rsidRPr="006B40B3">
        <w:t xml:space="preserve"> 1- 8</w:t>
      </w:r>
      <w:r w:rsidRPr="006B40B3">
        <w:tab/>
        <w:t>1s+2s &amp; 3s+4s dance RH across opening out to circle 8H round 1/2 way ending 4 3 2 1 on opposite sides</w:t>
      </w:r>
    </w:p>
    <w:p w:rsidR="00B11EB3" w:rsidRPr="006B40B3" w:rsidRDefault="00B11EB3" w:rsidP="00B11EB3">
      <w:pPr>
        <w:pStyle w:val="DanceBody"/>
      </w:pPr>
      <w:r w:rsidRPr="006B40B3">
        <w:t xml:space="preserve"> 9-12</w:t>
      </w:r>
      <w:r w:rsidRPr="006B40B3">
        <w:tab/>
        <w:t>4L+3L also 2L+1L dance between partners, divide &amp; dance back to end Ladies facing each other for reel of 4 on side (Mens)</w:t>
      </w:r>
    </w:p>
    <w:p w:rsidR="00B11EB3" w:rsidRPr="006B40B3" w:rsidRDefault="00B11EB3" w:rsidP="00B11EB3">
      <w:pPr>
        <w:pStyle w:val="DanceBody"/>
      </w:pPr>
      <w:r w:rsidRPr="006B40B3">
        <w:t>13-16</w:t>
      </w:r>
      <w:r w:rsidRPr="006B40B3">
        <w:tab/>
        <w:t>Ladies dance 1/2 reel of 4</w:t>
      </w:r>
    </w:p>
    <w:p w:rsidR="00B11EB3" w:rsidRPr="006B40B3" w:rsidRDefault="00B11EB3" w:rsidP="00B11EB3">
      <w:pPr>
        <w:pStyle w:val="DanceBody"/>
      </w:pPr>
      <w:r w:rsidRPr="006B40B3">
        <w:t>17-24</w:t>
      </w:r>
      <w:r w:rsidRPr="006B40B3">
        <w:tab/>
        <w:t>Men repeat bars 9-16 passing between Ladies who are not their partners</w:t>
      </w:r>
    </w:p>
    <w:p w:rsidR="00B11EB3" w:rsidRPr="006B40B3" w:rsidRDefault="00B11EB3" w:rsidP="00B11EB3">
      <w:pPr>
        <w:pStyle w:val="DanceBody"/>
        <w:keepNext w:val="0"/>
      </w:pPr>
      <w:r w:rsidRPr="006B40B3">
        <w:t>25-32</w:t>
      </w:r>
      <w:r w:rsidRPr="006B40B3">
        <w:tab/>
        <w:t>1s cross RH &amp; cast to 4th place while 2s+3s+4s set &amp; cross up RH, all turn 2H once round</w:t>
      </w:r>
    </w:p>
    <w:p w:rsidR="00B11EB3" w:rsidRDefault="00B11EB3" w:rsidP="00B11EB3"/>
    <w:p w:rsidR="00B11EB3" w:rsidRDefault="00B11EB3" w:rsidP="00B11EB3">
      <w:pPr>
        <w:pStyle w:val="Minicrib"/>
      </w:pPr>
      <w:r>
        <w:t>THE CAIRNGORM STRATHSPEY  (S5x32)  5C set</w:t>
      </w:r>
      <w:r>
        <w:tab/>
        <w:t>Peter J Clark  Corberry Collection 2</w:t>
      </w:r>
    </w:p>
    <w:p w:rsidR="00B11EB3" w:rsidRDefault="00B11EB3" w:rsidP="00B11EB3">
      <w:pPr>
        <w:pStyle w:val="DanceBody"/>
      </w:pPr>
      <w:r>
        <w:t xml:space="preserve"> 1- 8</w:t>
      </w:r>
      <w:r>
        <w:tab/>
        <w:t xml:space="preserve">1s+2s+4s+5s set, 1s+2s </w:t>
      </w:r>
      <w:r>
        <w:rPr>
          <w:b/>
        </w:rPr>
        <w:t>also</w:t>
      </w:r>
      <w:r>
        <w:t xml:space="preserve"> 4s+5s dance 3/4 double Fig 8, 1s cross down, 2s dance up, 5s cross up, 4s dance down.  (2) 1 3 5 (4)</w:t>
      </w:r>
    </w:p>
    <w:p w:rsidR="00B11EB3" w:rsidRDefault="00B11EB3" w:rsidP="00B11EB3">
      <w:pPr>
        <w:pStyle w:val="DanceBody"/>
      </w:pPr>
      <w:r>
        <w:t xml:space="preserve"> 9-16</w:t>
      </w:r>
      <w:r>
        <w:tab/>
        <w:t xml:space="preserve">2s+1s dance RH back to back Knot </w:t>
      </w:r>
      <w:r>
        <w:rPr>
          <w:b/>
        </w:rPr>
        <w:t>while</w:t>
      </w:r>
      <w:r>
        <w:t xml:space="preserve"> 5s+4s dance LH Back to Back Knot:</w:t>
      </w:r>
    </w:p>
    <w:p w:rsidR="00B11EB3" w:rsidRDefault="00B11EB3" w:rsidP="00B11EB3">
      <w:pPr>
        <w:pStyle w:val="DanceBody"/>
      </w:pPr>
      <w:r>
        <w:tab/>
        <w:t>2s+1s 1/2 turn RH to BtoB in centre, 2s facing up, 1s facing down. Take allemande hold &amp; then dance as per Knot (1s dance up Ladies' side, 2s down Men's side)</w:t>
      </w:r>
    </w:p>
    <w:p w:rsidR="00B11EB3" w:rsidRDefault="00B11EB3" w:rsidP="00B11EB3">
      <w:pPr>
        <w:pStyle w:val="DanceBody"/>
      </w:pPr>
      <w:r>
        <w:tab/>
        <w:t>5s+4s dance similar, 1/2 turn LH to BtoB, 5s facing up, 4s facing down. Take allemande hold &amp; dance as per Knot (5s dance down Ladies' side, 4s up Men's side)</w:t>
      </w:r>
    </w:p>
    <w:p w:rsidR="00B11EB3" w:rsidRDefault="00B11EB3" w:rsidP="00B11EB3">
      <w:pPr>
        <w:pStyle w:val="DanceBody"/>
      </w:pPr>
      <w:r>
        <w:t>17-24</w:t>
      </w:r>
      <w:r>
        <w:tab/>
        <w:t xml:space="preserve">1s &amp; 5s set, 1/2 turn RH &amp; chase to opp end of set </w:t>
      </w:r>
      <w:r>
        <w:rPr>
          <w:b/>
        </w:rPr>
        <w:t>while</w:t>
      </w:r>
      <w:r>
        <w:t xml:space="preserve"> 2s+3s+4s dance Grand Chain (2s cross to start).  5 (2) 3 (4) 1</w:t>
      </w:r>
    </w:p>
    <w:p w:rsidR="00B11EB3" w:rsidRDefault="00B11EB3" w:rsidP="00B11EB3">
      <w:pPr>
        <w:pStyle w:val="DanceBody"/>
      </w:pPr>
      <w:r>
        <w:t>25-28</w:t>
      </w:r>
      <w:r>
        <w:tab/>
        <w:t>5s+2s+3s+4s dance 1/2 mirror reels of 4 on sides (5s &amp; 3s in/down, 2s &amp; 4s out/up). 2s cross to own side from top, 5s curve to 4th place (4) 3 2 5 1</w:t>
      </w:r>
    </w:p>
    <w:p w:rsidR="00B11EB3" w:rsidRDefault="00B11EB3" w:rsidP="00B11EB3">
      <w:pPr>
        <w:pStyle w:val="DanceBody"/>
        <w:keepNext w:val="0"/>
      </w:pPr>
      <w:r>
        <w:t>29-32</w:t>
      </w:r>
      <w:r>
        <w:tab/>
        <w:t>4s+3s+2s dance 1/2 mirror reels of 3 on own sides (4s start by crossing down to own side). End 2 3 4 5 1</w:t>
      </w:r>
    </w:p>
    <w:p w:rsidR="00B11EB3" w:rsidRDefault="00B11EB3" w:rsidP="00B11EB3"/>
    <w:p w:rsidR="00B11EB3" w:rsidRDefault="00B11EB3" w:rsidP="00B11EB3">
      <w:pPr>
        <w:pStyle w:val="Minicrib"/>
      </w:pPr>
      <w:r>
        <w:t>CAIRNSMORE OF CARSPHAIRN  (S5x32)  5C set</w:t>
      </w:r>
      <w:r>
        <w:tab/>
        <w:t>Hugh Foss  Glendarroch SD Sheets</w:t>
      </w:r>
    </w:p>
    <w:p w:rsidR="00B11EB3" w:rsidRPr="006B40B3" w:rsidRDefault="00B11EB3" w:rsidP="00B11EB3">
      <w:pPr>
        <w:pStyle w:val="DanceBody"/>
      </w:pPr>
      <w:r w:rsidRPr="006B40B3">
        <w:t xml:space="preserve"> 1- 8</w:t>
      </w:r>
      <w:r w:rsidRPr="006B40B3">
        <w:tab/>
        <w:t>1s+2s+3s+4s cross RH, 1s+2s also 3s+4s 1/2 circle 4H left, 1s+4s+3s+5s cross LH, 1s+4s also 3s+5s 1/2 circle 4H right.  2 4 1 5 3</w:t>
      </w:r>
    </w:p>
    <w:p w:rsidR="00B11EB3" w:rsidRPr="006B40B3" w:rsidRDefault="00B11EB3" w:rsidP="00B11EB3">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B11EB3" w:rsidRPr="006B40B3" w:rsidRDefault="00B11EB3" w:rsidP="00B11EB3">
      <w:pPr>
        <w:pStyle w:val="DanceBody"/>
      </w:pPr>
      <w:r w:rsidRPr="006B40B3">
        <w:t>17-24</w:t>
      </w:r>
      <w:r w:rsidRPr="006B40B3">
        <w:tab/>
        <w:t>3s+1s dance 1/2 reel of 4 in centre, 1/2 circle 4H to left &amp; turn RH to own sides.  3 5 1 4 2</w:t>
      </w:r>
    </w:p>
    <w:p w:rsidR="00B11EB3" w:rsidRPr="006B40B3" w:rsidRDefault="00B11EB3" w:rsidP="00B11EB3">
      <w:pPr>
        <w:pStyle w:val="DanceBody"/>
        <w:keepNext w:val="0"/>
      </w:pPr>
      <w:r w:rsidRPr="006B40B3">
        <w:t>25-32</w:t>
      </w:r>
      <w:r w:rsidRPr="006B40B3">
        <w:tab/>
        <w:t>All 1/2 circle 10H to left for 6 bars, 3s &amp; 1s turn RH while 5s, 4s &amp; 2s 1/2 turn 2H all to own sides.  2 4 1 5 3</w:t>
      </w:r>
    </w:p>
    <w:p w:rsidR="00B11EB3" w:rsidRDefault="00B11EB3" w:rsidP="00B11EB3"/>
    <w:p w:rsidR="00B11EB3" w:rsidRDefault="00B11EB3" w:rsidP="00B11EB3">
      <w:pPr>
        <w:pStyle w:val="Minicrib"/>
      </w:pPr>
      <w:r>
        <w:t>THE CAITHNESS HEART  (R8x32)  2C (4C set)</w:t>
      </w:r>
      <w:r>
        <w:tab/>
        <w:t>Jean Attwood  Alexander Leaflet 27</w:t>
      </w:r>
    </w:p>
    <w:p w:rsidR="00B11EB3" w:rsidRPr="006B40B3" w:rsidRDefault="00B11EB3" w:rsidP="00B11EB3">
      <w:pPr>
        <w:pStyle w:val="DanceBody"/>
      </w:pPr>
      <w:r w:rsidRPr="006B40B3">
        <w:t xml:space="preserve"> 1- 8</w:t>
      </w:r>
      <w:r w:rsidRPr="006B40B3">
        <w:tab/>
        <w:t>1M+2L set advancing &amp; turn RH, 1L+2M set advancing &amp; turn RH</w:t>
      </w:r>
    </w:p>
    <w:p w:rsidR="00B11EB3" w:rsidRPr="006B40B3" w:rsidRDefault="00B11EB3" w:rsidP="00B11EB3">
      <w:pPr>
        <w:pStyle w:val="DanceBody"/>
      </w:pPr>
      <w:r w:rsidRPr="006B40B3">
        <w:t xml:space="preserve"> 9-16</w:t>
      </w:r>
      <w:r w:rsidRPr="006B40B3">
        <w:tab/>
        <w:t>1s+2s dance diagonal reel of 4 (1M &amp; 2L pass LSh while 1L &amp; 2M cast)</w:t>
      </w:r>
    </w:p>
    <w:p w:rsidR="00B11EB3" w:rsidRPr="006B40B3" w:rsidRDefault="00B11EB3" w:rsidP="00B11EB3">
      <w:pPr>
        <w:pStyle w:val="DanceBody"/>
      </w:pPr>
      <w:r w:rsidRPr="006B40B3">
        <w:t>17-24</w:t>
      </w:r>
      <w:r w:rsidRPr="006B40B3">
        <w:tab/>
        <w:t>1L followed by 1M cast 1 place, dance 1/2 Fig of 8 round 2s &amp; across towards 2L</w:t>
      </w:r>
    </w:p>
    <w:p w:rsidR="00B11EB3" w:rsidRPr="006B40B3" w:rsidRDefault="00B11EB3" w:rsidP="00B11EB3">
      <w:pPr>
        <w:pStyle w:val="DanceBody"/>
        <w:keepNext w:val="0"/>
      </w:pPr>
      <w:r w:rsidRPr="006B40B3">
        <w:t>25-32</w:t>
      </w:r>
      <w:r w:rsidRPr="006B40B3">
        <w:tab/>
        <w:t>1s dance RH across with 2L &amp; LH across with 2M ending in 2nd places</w:t>
      </w:r>
    </w:p>
    <w:p w:rsidR="00B11EB3" w:rsidRDefault="00B11EB3" w:rsidP="00B11EB3"/>
    <w:p w:rsidR="00B11EB3" w:rsidRDefault="00B11EB3" w:rsidP="00B11EB3">
      <w:pPr>
        <w:pStyle w:val="Minicrib"/>
      </w:pPr>
      <w:r>
        <w:t>CAL TAIS  (J8x48)  3C (4C Set)</w:t>
      </w:r>
      <w:r>
        <w:tab/>
        <w:t>Babbs+Gain</w:t>
      </w:r>
    </w:p>
    <w:p w:rsidR="00B11EB3" w:rsidRPr="006B40B3" w:rsidRDefault="00B11EB3" w:rsidP="00B11EB3">
      <w:pPr>
        <w:pStyle w:val="DanceBody"/>
      </w:pPr>
      <w:r w:rsidRPr="006B40B3">
        <w:t xml:space="preserve"> 1- 8</w:t>
      </w:r>
      <w:r w:rsidRPr="006B40B3">
        <w:tab/>
        <w:t>1s set, turn RH 1.1/2 times &amp; cast 2 places opposite side</w:t>
      </w:r>
    </w:p>
    <w:p w:rsidR="00B11EB3" w:rsidRPr="006B40B3" w:rsidRDefault="00B11EB3" w:rsidP="00B11EB3">
      <w:pPr>
        <w:pStyle w:val="DanceBody"/>
      </w:pPr>
      <w:r w:rsidRPr="006B40B3">
        <w:t xml:space="preserve"> 9-16</w:t>
      </w:r>
      <w:r w:rsidRPr="006B40B3">
        <w:tab/>
        <w:t>3s+1s set &amp; dance 1/2 RH across, 2s+1s set &amp; dance 1/2 RH across</w:t>
      </w:r>
    </w:p>
    <w:p w:rsidR="00B11EB3" w:rsidRPr="006B40B3" w:rsidRDefault="00B11EB3" w:rsidP="00B11EB3">
      <w:pPr>
        <w:pStyle w:val="DanceBody"/>
      </w:pPr>
      <w:r w:rsidRPr="006B40B3">
        <w:t>17-24</w:t>
      </w:r>
      <w:r w:rsidRPr="006B40B3">
        <w:tab/>
        <w:t>1s cross down to 3rd place &amp; dance reels of 3 on own sides (1s out &amp; up, 3s in &amp; down to start) &amp; 1s turn LH to face 3rd corners</w:t>
      </w:r>
    </w:p>
    <w:p w:rsidR="00B11EB3" w:rsidRPr="006B40B3" w:rsidRDefault="00B11EB3" w:rsidP="00B11EB3">
      <w:pPr>
        <w:pStyle w:val="DanceBody"/>
      </w:pPr>
      <w:r w:rsidRPr="006B40B3">
        <w:t>25-32</w:t>
      </w:r>
      <w:r w:rsidRPr="006B40B3">
        <w:tab/>
        <w:t>1s turn 3rd corners RH, partner LH, 4th corner RH &amp; partner LH to face 3rd corner</w:t>
      </w:r>
    </w:p>
    <w:p w:rsidR="00B11EB3" w:rsidRPr="006B40B3" w:rsidRDefault="00B11EB3" w:rsidP="00B11EB3">
      <w:pPr>
        <w:pStyle w:val="DanceBody"/>
      </w:pPr>
      <w:r w:rsidRPr="006B40B3">
        <w:t>33-40</w:t>
      </w:r>
      <w:r w:rsidRPr="006B40B3">
        <w:tab/>
        <w:t>1s dance 1/2 diagonal reel with 3rd corners &amp; 1/2 diagonal reel with 4th corners</w:t>
      </w:r>
    </w:p>
    <w:p w:rsidR="00B11EB3" w:rsidRPr="006B40B3" w:rsidRDefault="00B11EB3" w:rsidP="00B11EB3">
      <w:pPr>
        <w:pStyle w:val="DanceBody"/>
      </w:pPr>
      <w:r w:rsidRPr="006B40B3">
        <w:t>41-48</w:t>
      </w:r>
      <w:r w:rsidRPr="006B40B3">
        <w:tab/>
        <w:t>3s+1s+2s circle 6H round &amp; back to end 3 1 2</w:t>
      </w:r>
    </w:p>
    <w:p w:rsidR="00B11EB3" w:rsidRPr="006B40B3" w:rsidRDefault="00B11EB3" w:rsidP="00B11EB3">
      <w:pPr>
        <w:pStyle w:val="DanceBody"/>
        <w:keepNext w:val="0"/>
      </w:pPr>
      <w:r w:rsidRPr="006B40B3">
        <w:tab/>
        <w:t>2nd time through, ends 3 4 1 2, 1s step to bottom &amp; 3s become new 1s</w:t>
      </w:r>
    </w:p>
    <w:p w:rsidR="00B11EB3" w:rsidRDefault="00B11EB3" w:rsidP="00B11EB3"/>
    <w:p w:rsidR="00B11EB3" w:rsidRDefault="00B11EB3" w:rsidP="00B11EB3">
      <w:pPr>
        <w:pStyle w:val="Minicrib"/>
      </w:pPr>
      <w:r>
        <w:t>THE CALANAIS STONES  (R4x32)  4C Set</w:t>
      </w:r>
      <w:r>
        <w:tab/>
        <w:t>Aidan McElduff  Sydney Down Under</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 xml:space="preserve">2s+3s dance RH across &amp; LH across </w:t>
      </w:r>
      <w:r>
        <w:rPr>
          <w:b/>
        </w:rPr>
        <w:t>while</w:t>
      </w:r>
      <w:r>
        <w:t xml:space="preserve"> 1s &amp; 4s chase clockwise round back to place</w:t>
      </w:r>
    </w:p>
    <w:p w:rsidR="00B11EB3" w:rsidRDefault="00B11EB3" w:rsidP="00B11EB3">
      <w:pPr>
        <w:pStyle w:val="DanceBody"/>
      </w:pPr>
      <w:r>
        <w:t>17-20</w:t>
      </w:r>
      <w:r>
        <w:tab/>
        <w:t xml:space="preserve">1s+2s </w:t>
      </w:r>
      <w:r>
        <w:rPr>
          <w:b/>
        </w:rPr>
        <w:t>also</w:t>
      </w:r>
      <w:r>
        <w:t xml:space="preserve"> 3s+4s turn RH on sides</w:t>
      </w:r>
    </w:p>
    <w:p w:rsidR="00B11EB3" w:rsidRDefault="00B11EB3" w:rsidP="00B11EB3">
      <w:pPr>
        <w:pStyle w:val="DanceBody"/>
      </w:pPr>
      <w:r>
        <w:t>21-24</w:t>
      </w:r>
      <w:r>
        <w:tab/>
        <w:t>All Set+Link for 4 couples:</w:t>
      </w:r>
    </w:p>
    <w:p w:rsidR="00B11EB3" w:rsidRDefault="00B11EB3" w:rsidP="00B11EB3">
      <w:pPr>
        <w:pStyle w:val="DanceBody"/>
      </w:pPr>
      <w:r>
        <w:tab/>
        <w:t>2 dancers at left of line dance in as 2 dancers at right of line cast</w:t>
      </w:r>
    </w:p>
    <w:p w:rsidR="00B11EB3" w:rsidRDefault="00B11EB3" w:rsidP="00B11EB3">
      <w:pPr>
        <w:pStyle w:val="DanceBody"/>
      </w:pPr>
      <w:r>
        <w:tab/>
        <w:t>1s to 2nd place, 2s to 4th place, 3s to 1st place, 4s to 3rd place.  3 1 4 2</w:t>
      </w:r>
    </w:p>
    <w:p w:rsidR="00B11EB3" w:rsidRDefault="00B11EB3" w:rsidP="00B11EB3">
      <w:pPr>
        <w:pStyle w:val="DanceBody"/>
        <w:keepNext w:val="0"/>
      </w:pPr>
      <w:r>
        <w:t>25-32</w:t>
      </w:r>
      <w:r>
        <w:tab/>
        <w:t>All dance RSh reels of 3 on sides</w:t>
      </w:r>
    </w:p>
    <w:p w:rsidR="00B11EB3" w:rsidRDefault="00B11EB3" w:rsidP="00B11EB3"/>
    <w:p w:rsidR="00B11EB3" w:rsidRDefault="00B11EB3" w:rsidP="00B11EB3">
      <w:pPr>
        <w:pStyle w:val="Minicrib"/>
      </w:pPr>
      <w:r>
        <w:t>CALDERCRUIX  (J8x32)  3C (4C set)</w:t>
      </w:r>
      <w:r>
        <w:tab/>
        <w:t>John Drewry  Bankhead Bk 3</w:t>
      </w:r>
    </w:p>
    <w:p w:rsidR="00B11EB3" w:rsidRPr="006B40B3" w:rsidRDefault="00B11EB3" w:rsidP="00B11EB3">
      <w:pPr>
        <w:pStyle w:val="DanceBody"/>
      </w:pPr>
      <w:r w:rsidRPr="006B40B3">
        <w:t xml:space="preserve"> 1- 8</w:t>
      </w:r>
      <w:r w:rsidRPr="006B40B3">
        <w:tab/>
        <w:t>1s set &amp; cross down RH, 1s cast RSh round 1st corners &amp; 1/2 turn RH in centre</w:t>
      </w:r>
    </w:p>
    <w:p w:rsidR="00B11EB3" w:rsidRPr="006B40B3" w:rsidRDefault="00B11EB3" w:rsidP="00B11EB3">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B11EB3" w:rsidRPr="006B40B3" w:rsidRDefault="00B11EB3" w:rsidP="00B11EB3">
      <w:pPr>
        <w:pStyle w:val="DanceBody"/>
      </w:pPr>
      <w:r w:rsidRPr="006B40B3">
        <w:t>17-24</w:t>
      </w:r>
      <w:r w:rsidRPr="006B40B3">
        <w:tab/>
        <w:t>3s+1s+2s circle 6H to Left, casting to left chase back to own sides</w:t>
      </w:r>
    </w:p>
    <w:p w:rsidR="00B11EB3" w:rsidRPr="006B40B3" w:rsidRDefault="00B11EB3" w:rsidP="00B11EB3">
      <w:pPr>
        <w:pStyle w:val="DanceBody"/>
        <w:keepNext w:val="0"/>
      </w:pPr>
      <w:r w:rsidRPr="006B40B3">
        <w:t>25-32</w:t>
      </w:r>
      <w:r w:rsidRPr="006B40B3">
        <w:tab/>
        <w:t>3s+1s+2s 1/2 turn LH &amp; set (retaining hands), all cast to chase clockwise 1/2 way to end on own sides 2 1 3</w:t>
      </w:r>
    </w:p>
    <w:p w:rsidR="00B11EB3" w:rsidRDefault="00B11EB3" w:rsidP="00B11EB3"/>
    <w:p w:rsidR="00B11EB3" w:rsidRDefault="00B11EB3" w:rsidP="00B11EB3">
      <w:pPr>
        <w:pStyle w:val="Minicrib"/>
      </w:pPr>
      <w:r>
        <w:t>THE CALDWELLS' CORAL CAPER  (S8x32)  3C (4C set)</w:t>
      </w:r>
      <w:r>
        <w:tab/>
        <w:t>Ian Sandeman  Peterborough 2000 Collection</w:t>
      </w:r>
    </w:p>
    <w:p w:rsidR="00B11EB3" w:rsidRPr="00C72C13" w:rsidRDefault="00B11EB3" w:rsidP="00B11EB3">
      <w:pPr>
        <w:pStyle w:val="DanceBody"/>
      </w:pPr>
      <w:r w:rsidRPr="00C72C13">
        <w:t xml:space="preserve"> 1- 4</w:t>
      </w:r>
      <w:r w:rsidRPr="00C72C13">
        <w:tab/>
        <w:t xml:space="preserve">1s+2s set. 2s cast up to 1st place </w:t>
      </w:r>
      <w:r w:rsidRPr="00C72C13">
        <w:rPr>
          <w:b/>
        </w:rPr>
        <w:t>while</w:t>
      </w:r>
      <w:r w:rsidRPr="00C72C13">
        <w:t xml:space="preserve"> 1s lead down &amp; cross to 2nd place opp sides facing 3s</w:t>
      </w:r>
    </w:p>
    <w:p w:rsidR="00B11EB3" w:rsidRPr="00C72C13" w:rsidRDefault="00B11EB3" w:rsidP="00B11EB3">
      <w:pPr>
        <w:pStyle w:val="DanceBody"/>
      </w:pPr>
      <w:r w:rsidRPr="00C72C13">
        <w:t xml:space="preserve"> 5- 8</w:t>
      </w:r>
      <w:r w:rsidRPr="00C72C13">
        <w:tab/>
        <w:t xml:space="preserve">2s set to partners &amp; turn 2H </w:t>
      </w:r>
      <w:r w:rsidRPr="00C72C13">
        <w:rPr>
          <w:b/>
        </w:rPr>
        <w:t>while</w:t>
      </w:r>
      <w:r w:rsidRPr="00C72C13">
        <w:t xml:space="preserve"> 1s set to 3s &amp; turn 2H. 1s finish facing up</w:t>
      </w:r>
    </w:p>
    <w:p w:rsidR="00B11EB3" w:rsidRPr="00C72C13" w:rsidRDefault="00B11EB3" w:rsidP="00B11EB3">
      <w:pPr>
        <w:pStyle w:val="DanceBody"/>
      </w:pPr>
      <w:r w:rsidRPr="00C72C13">
        <w:t xml:space="preserve"> 9-16</w:t>
      </w:r>
      <w:r w:rsidRPr="00C72C13">
        <w:tab/>
        <w:t>2s+1s dance Ladies</w:t>
      </w:r>
      <w:r>
        <w:t>'</w:t>
      </w:r>
      <w:r w:rsidRPr="00C72C13">
        <w:t xml:space="preserve"> Chain. At the end 1s pass RSh to face 1st corners</w:t>
      </w:r>
    </w:p>
    <w:p w:rsidR="00B11EB3" w:rsidRPr="00C72C13" w:rsidRDefault="00B11EB3" w:rsidP="00B11EB3">
      <w:pPr>
        <w:pStyle w:val="DanceBody"/>
      </w:pPr>
      <w:r w:rsidRPr="00C72C13">
        <w:t>17-24</w:t>
      </w:r>
      <w:r w:rsidRPr="00C72C13">
        <w:tab/>
        <w:t>1s dance 1/2 diagonal reel of 4 with 1st corners, pass LSh to dance 1/2 reel with 2nd corners. 1s finish in 2nd place opposite sides (3) (1) (2)</w:t>
      </w:r>
    </w:p>
    <w:p w:rsidR="00B11EB3" w:rsidRPr="00C72C13" w:rsidRDefault="00B11EB3" w:rsidP="00B11EB3">
      <w:pPr>
        <w:pStyle w:val="DanceBody"/>
      </w:pPr>
      <w:r w:rsidRPr="00C72C13">
        <w:t>25-26</w:t>
      </w:r>
      <w:r w:rsidRPr="00C72C13">
        <w:tab/>
        <w:t xml:space="preserve">3L+2M set (1st corner positions) </w:t>
      </w:r>
      <w:r w:rsidRPr="00C72C13">
        <w:rPr>
          <w:b/>
        </w:rPr>
        <w:t>while</w:t>
      </w:r>
      <w:r w:rsidRPr="00C72C13">
        <w:t xml:space="preserve"> 1L+3M also 1M+2L change places RH diagonally</w:t>
      </w:r>
    </w:p>
    <w:p w:rsidR="00B11EB3" w:rsidRPr="00C72C13" w:rsidRDefault="00B11EB3" w:rsidP="00B11EB3">
      <w:pPr>
        <w:pStyle w:val="DanceBody"/>
      </w:pPr>
      <w:r w:rsidRPr="00C72C13">
        <w:t>27-28</w:t>
      </w:r>
      <w:r w:rsidRPr="00C72C13">
        <w:tab/>
        <w:t xml:space="preserve">1s set (2nd corner positions) </w:t>
      </w:r>
      <w:r w:rsidRPr="00C72C13">
        <w:rPr>
          <w:b/>
        </w:rPr>
        <w:t>while</w:t>
      </w:r>
      <w:r w:rsidRPr="00C72C13">
        <w:t xml:space="preserve"> 3L+2L also 3M+2M change places RH diagonally</w:t>
      </w:r>
    </w:p>
    <w:p w:rsidR="00B11EB3" w:rsidRPr="00C72C13" w:rsidRDefault="00B11EB3" w:rsidP="00B11EB3">
      <w:pPr>
        <w:pStyle w:val="DanceBody"/>
      </w:pPr>
      <w:r w:rsidRPr="00C72C13">
        <w:t>29-30</w:t>
      </w:r>
      <w:r w:rsidRPr="00C72C13">
        <w:tab/>
        <w:t xml:space="preserve">2L+3M set (1st corner positions) </w:t>
      </w:r>
      <w:r w:rsidRPr="00C72C13">
        <w:rPr>
          <w:b/>
        </w:rPr>
        <w:t>while</w:t>
      </w:r>
      <w:r w:rsidRPr="00C72C13">
        <w:t xml:space="preserve"> 1L+3M also 3L+1M change places RH (2) (1) (3)</w:t>
      </w:r>
    </w:p>
    <w:p w:rsidR="00B11EB3" w:rsidRPr="00C72C13" w:rsidRDefault="00B11EB3" w:rsidP="00B11EB3">
      <w:pPr>
        <w:pStyle w:val="DanceBody"/>
        <w:keepNext w:val="0"/>
      </w:pPr>
      <w:r w:rsidRPr="00C72C13">
        <w:t>31-32</w:t>
      </w:r>
      <w:r w:rsidRPr="00C72C13">
        <w:tab/>
        <w:t>2s+1s+3s cross RH to own sides 2 1 3</w:t>
      </w:r>
    </w:p>
    <w:p w:rsidR="00B11EB3" w:rsidRDefault="00B11EB3" w:rsidP="00B11EB3"/>
    <w:p w:rsidR="00B11EB3" w:rsidRDefault="00B11EB3" w:rsidP="00B11EB3">
      <w:pPr>
        <w:pStyle w:val="Minicrib"/>
      </w:pPr>
      <w:r>
        <w:t>CALEDON HILLS  (R8x32)  3C (4C set)</w:t>
      </w:r>
      <w:r>
        <w:tab/>
        <w:t>Peter McBryde  Bonspiel Collection</w:t>
      </w:r>
    </w:p>
    <w:p w:rsidR="00B11EB3" w:rsidRPr="006B40B3" w:rsidRDefault="00B11EB3" w:rsidP="00B11EB3">
      <w:pPr>
        <w:pStyle w:val="DanceBody"/>
      </w:pPr>
      <w:r w:rsidRPr="006B40B3">
        <w:t xml:space="preserve"> 1- 8</w:t>
      </w:r>
      <w:r w:rsidRPr="006B40B3">
        <w:tab/>
        <w:t>1s+2s set &amp; dance RH across 1/2 way, 1s+3s set &amp; dance LH across 1/2 way</w:t>
      </w:r>
    </w:p>
    <w:p w:rsidR="00B11EB3" w:rsidRPr="006B40B3" w:rsidRDefault="00B11EB3" w:rsidP="00B11EB3">
      <w:pPr>
        <w:pStyle w:val="DanceBody"/>
      </w:pPr>
      <w:r w:rsidRPr="006B40B3">
        <w:t xml:space="preserve"> 9-16</w:t>
      </w:r>
      <w:r w:rsidRPr="006B40B3">
        <w:tab/>
        <w:t>1s set &amp; cast up to 2nd place, 1s dance up between 2s &amp; cast to 2nd places</w:t>
      </w:r>
    </w:p>
    <w:p w:rsidR="00B11EB3" w:rsidRPr="006B40B3" w:rsidRDefault="00B11EB3" w:rsidP="00B11EB3">
      <w:pPr>
        <w:pStyle w:val="DanceBody"/>
      </w:pPr>
      <w:r w:rsidRPr="006B40B3">
        <w:t>17-24</w:t>
      </w:r>
      <w:r w:rsidRPr="006B40B3">
        <w:tab/>
        <w:t>1s cross down to dance 1/2 double Fig of 8 with 3s, 1s cross up to dance a double Fig of 8 with 2s</w:t>
      </w:r>
    </w:p>
    <w:p w:rsidR="00B11EB3" w:rsidRPr="006B40B3" w:rsidRDefault="00B11EB3" w:rsidP="00B11EB3">
      <w:pPr>
        <w:pStyle w:val="DanceBody"/>
        <w:keepNext w:val="0"/>
      </w:pPr>
      <w:r w:rsidRPr="006B40B3">
        <w:t>25-32</w:t>
      </w:r>
      <w:r w:rsidRPr="006B40B3">
        <w:tab/>
        <w:t>1s dance LSh reels of 3 across (1L with 2s, 1M with 3s)  2 1 3</w:t>
      </w:r>
    </w:p>
    <w:p w:rsidR="00B11EB3" w:rsidRDefault="00B11EB3" w:rsidP="00B11EB3"/>
    <w:p w:rsidR="00B11EB3" w:rsidRDefault="00B11EB3" w:rsidP="00B11EB3">
      <w:pPr>
        <w:pStyle w:val="Minicrib"/>
      </w:pPr>
      <w:r>
        <w:t>CALEDONIAN CATHEDRAL  (S80)  Sq.Set</w:t>
      </w:r>
      <w:r>
        <w:tab/>
        <w:t>Erica Pearson, 2024</w:t>
      </w:r>
    </w:p>
    <w:p w:rsidR="00B11EB3" w:rsidRDefault="00B11EB3" w:rsidP="00B11EB3">
      <w:pPr>
        <w:pStyle w:val="DanceBody"/>
      </w:pPr>
      <w:r>
        <w:t xml:space="preserve"> 1- 8</w:t>
      </w:r>
      <w:r>
        <w:tab/>
        <w:t>1s+3s dance Ladies' Chain</w:t>
      </w:r>
    </w:p>
    <w:p w:rsidR="00B11EB3" w:rsidRDefault="00B11EB3" w:rsidP="00B11EB3">
      <w:pPr>
        <w:pStyle w:val="DanceBody"/>
      </w:pPr>
      <w:r>
        <w:t xml:space="preserve"> 9-12</w:t>
      </w:r>
      <w:r>
        <w:tab/>
        <w:t xml:space="preserve">1s &amp; 3s face corners &amp; all set, 1L &amp; 3L turn corners RH </w:t>
      </w:r>
      <w:r>
        <w:rPr>
          <w:b/>
        </w:rPr>
        <w:t xml:space="preserve">while </w:t>
      </w:r>
      <w:r>
        <w:t>1M &amp; 3M turn corners LH</w:t>
      </w:r>
    </w:p>
    <w:p w:rsidR="00B11EB3" w:rsidRDefault="00B11EB3" w:rsidP="00B11EB3">
      <w:pPr>
        <w:pStyle w:val="DanceBody"/>
      </w:pPr>
      <w:r>
        <w:t>13-16</w:t>
      </w:r>
      <w:r>
        <w:tab/>
        <w:t>1s &amp; 3s Set+Link flowing into …</w:t>
      </w:r>
    </w:p>
    <w:p w:rsidR="00B11EB3" w:rsidRDefault="00B11EB3" w:rsidP="00B11EB3">
      <w:pPr>
        <w:pStyle w:val="DanceBody"/>
      </w:pPr>
      <w:r>
        <w:t>17-24</w:t>
      </w:r>
      <w:r>
        <w:tab/>
        <w:t>1s+3s dance reel of 4 up/down, Ladies pass left shoulder, finishing with Ladies on partner's left</w:t>
      </w:r>
    </w:p>
    <w:p w:rsidR="00B11EB3" w:rsidRDefault="00B11EB3" w:rsidP="00B11EB3">
      <w:pPr>
        <w:pStyle w:val="DanceBody"/>
      </w:pPr>
      <w:r>
        <w:t>25-28</w:t>
      </w:r>
      <w:r>
        <w:tab/>
        <w:t>1s+3s advance, join NH with opposite person, face the 2s &amp; 4s and all set</w:t>
      </w:r>
    </w:p>
    <w:p w:rsidR="00B11EB3" w:rsidRDefault="00B11EB3" w:rsidP="00B11EB3">
      <w:pPr>
        <w:pStyle w:val="DanceBody"/>
      </w:pPr>
      <w:r>
        <w:t>29-32</w:t>
      </w:r>
      <w:r>
        <w:tab/>
        <w:t>1s &amp; 3s dance out between the 2s &amp; 4s, cast back to 1st and 3rd positions and change places RH with partner.</w:t>
      </w:r>
    </w:p>
    <w:p w:rsidR="00B11EB3" w:rsidRDefault="00B11EB3" w:rsidP="00B11EB3">
      <w:pPr>
        <w:pStyle w:val="DanceBody"/>
      </w:pPr>
      <w:r>
        <w:t>33-64</w:t>
      </w:r>
      <w:r>
        <w:tab/>
        <w:t>2s &amp; 4s repeat 1-32</w:t>
      </w:r>
    </w:p>
    <w:p w:rsidR="00B11EB3" w:rsidRDefault="00B11EB3" w:rsidP="00B11EB3">
      <w:pPr>
        <w:pStyle w:val="DanceBody"/>
        <w:keepNext w:val="0"/>
      </w:pPr>
      <w:r>
        <w:t>65-80</w:t>
      </w:r>
      <w:r>
        <w:tab/>
        <w:t>All 4 couples dance 16 bars Schiehallion reels</w:t>
      </w:r>
    </w:p>
    <w:p w:rsidR="00B11EB3" w:rsidRDefault="00B11EB3" w:rsidP="00B11EB3"/>
    <w:p w:rsidR="00B11EB3" w:rsidRDefault="00B11EB3" w:rsidP="00B11EB3">
      <w:pPr>
        <w:pStyle w:val="Minicrib"/>
      </w:pPr>
      <w:r>
        <w:t>THE CALEDONIAN CLUB CENTENARY MEDLEY (CALEY 100)  (M-4x(S16+R16)  4C set</w:t>
      </w:r>
      <w:r>
        <w:tab/>
        <w:t>James Fairbairn  Caledonian Club</w:t>
      </w:r>
    </w:p>
    <w:p w:rsidR="00B11EB3" w:rsidRDefault="00B11EB3" w:rsidP="00B11EB3">
      <w:pPr>
        <w:pStyle w:val="DanceBody"/>
      </w:pPr>
      <w:r>
        <w:t>Strathspey</w:t>
      </w:r>
    </w:p>
    <w:p w:rsidR="00B11EB3" w:rsidRDefault="00B11EB3" w:rsidP="00B11EB3">
      <w:pPr>
        <w:pStyle w:val="DanceBody"/>
      </w:pPr>
      <w:r>
        <w:t xml:space="preserve"> 1- 8</w:t>
      </w:r>
      <w:r>
        <w:tab/>
        <w:t>All petronella turn into centre &amp; set; all petronella turn to opp sides &amp; set</w:t>
      </w:r>
    </w:p>
    <w:p w:rsidR="00B11EB3" w:rsidRDefault="00B11EB3" w:rsidP="00B11EB3">
      <w:pPr>
        <w:pStyle w:val="DanceBody"/>
      </w:pPr>
      <w:r>
        <w:t xml:space="preserve"> 9-16</w:t>
      </w:r>
      <w:r>
        <w:tab/>
        <w:t>1s+2s &amp; 3s+4s circle 4H round to left; all join hands on sides &amp; set &amp; cross RH with partner to own sides.  All clap twice on last 2 beats bar 16</w:t>
      </w:r>
    </w:p>
    <w:p w:rsidR="00B11EB3" w:rsidRDefault="00B11EB3" w:rsidP="00B11EB3">
      <w:pPr>
        <w:pStyle w:val="DanceBody"/>
      </w:pPr>
      <w:r>
        <w:t>Reel</w:t>
      </w:r>
    </w:p>
    <w:p w:rsidR="00B11EB3" w:rsidRDefault="00B11EB3" w:rsidP="00B11EB3">
      <w:pPr>
        <w:pStyle w:val="DanceBody"/>
      </w:pPr>
      <w:r>
        <w:t>17-24</w:t>
      </w:r>
      <w:r>
        <w:tab/>
        <w:t>All set (no hands), 1s cross RH &amp; cast to bottom, cross RH to 4th place own sides (2s+3s+4s step up bars 5-6)</w:t>
      </w:r>
    </w:p>
    <w:p w:rsidR="00B11EB3" w:rsidRDefault="00B11EB3" w:rsidP="00B11EB3">
      <w:pPr>
        <w:pStyle w:val="DanceBody"/>
        <w:keepNext w:val="0"/>
      </w:pPr>
      <w:r>
        <w:t>25-32</w:t>
      </w:r>
      <w:r>
        <w:tab/>
        <w:t>All clap 8 times (4 bars); All turn partners (birl).  End 2 3 4 1</w:t>
      </w:r>
    </w:p>
    <w:p w:rsidR="00B11EB3" w:rsidRDefault="00B11EB3" w:rsidP="00B11EB3"/>
    <w:p w:rsidR="00B11EB3" w:rsidRDefault="00B11EB3" w:rsidP="00B11EB3">
      <w:pPr>
        <w:pStyle w:val="Minicrib"/>
      </w:pPr>
      <w:r>
        <w:t>CALEDONIAN COUNTRY DANCE  (S8x24)  2C (4C set)</w:t>
      </w:r>
      <w:r>
        <w:tab/>
        <w:t>MMM 1</w:t>
      </w:r>
    </w:p>
    <w:p w:rsidR="00B11EB3" w:rsidRPr="006B40B3" w:rsidRDefault="00B11EB3" w:rsidP="00B11EB3">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B11EB3" w:rsidRPr="006B40B3" w:rsidRDefault="00B11EB3" w:rsidP="00B11EB3">
      <w:pPr>
        <w:pStyle w:val="DanceBody"/>
      </w:pPr>
      <w:r w:rsidRPr="006B40B3">
        <w:t xml:space="preserve"> 9-16</w:t>
      </w:r>
      <w:r w:rsidRPr="006B40B3">
        <w:tab/>
        <w:t>1s+2s dance reel of 4 across Ladies passing LSh to begin &amp; end facing partners on sides</w:t>
      </w:r>
    </w:p>
    <w:p w:rsidR="00B11EB3" w:rsidRPr="006B40B3" w:rsidRDefault="00B11EB3" w:rsidP="00B11EB3">
      <w:pPr>
        <w:pStyle w:val="DanceBody"/>
        <w:keepNext w:val="0"/>
      </w:pPr>
      <w:r w:rsidRPr="006B40B3">
        <w:t>17-24</w:t>
      </w:r>
      <w:r w:rsidRPr="006B40B3">
        <w:tab/>
        <w:t>1s+2s dance round each other with HS steps to end on own sides with 1s in 2nd places</w:t>
      </w:r>
    </w:p>
    <w:p w:rsidR="00B11EB3" w:rsidRDefault="00B11EB3" w:rsidP="00B11EB3"/>
    <w:p w:rsidR="00B11EB3" w:rsidRDefault="00B11EB3" w:rsidP="00B11EB3">
      <w:pPr>
        <w:pStyle w:val="Minicrib"/>
      </w:pPr>
      <w:r>
        <w:t>THE CALEDONIAN RANT  (S8x32)  3C (4C set)</w:t>
      </w:r>
      <w:r>
        <w:tab/>
        <w:t>T Wilson  RSCDS Bk 16</w:t>
      </w:r>
    </w:p>
    <w:p w:rsidR="00B11EB3" w:rsidRPr="006B40B3" w:rsidRDefault="00B11EB3" w:rsidP="00B11EB3">
      <w:pPr>
        <w:pStyle w:val="DanceBody"/>
      </w:pPr>
      <w:r w:rsidRPr="006B40B3">
        <w:t xml:space="preserve"> 1- 8</w:t>
      </w:r>
      <w:r w:rsidRPr="006B40B3">
        <w:tab/>
        <w:t>1s cross RH, cast 1 place, 1s dance 1/2 Fig of 8 round 3s back to 2nd place on own sides</w:t>
      </w:r>
    </w:p>
    <w:p w:rsidR="00B11EB3" w:rsidRPr="006B40B3" w:rsidRDefault="00B11EB3" w:rsidP="00B11EB3">
      <w:pPr>
        <w:pStyle w:val="DanceBody"/>
      </w:pPr>
      <w:r w:rsidRPr="006B40B3">
        <w:t xml:space="preserve"> 9-16</w:t>
      </w:r>
      <w:r w:rsidRPr="006B40B3">
        <w:tab/>
        <w:t>1s cross LH, cast up on opposite sides &amp; dance 1/2 Fig of 8 round 2s end with Lady facing down between 2s with partner behind her</w:t>
      </w:r>
    </w:p>
    <w:p w:rsidR="00B11EB3" w:rsidRPr="006B40B3" w:rsidRDefault="00B11EB3" w:rsidP="00B11EB3">
      <w:pPr>
        <w:pStyle w:val="DanceBody"/>
      </w:pPr>
      <w:r w:rsidRPr="006B40B3">
        <w:t>17-24</w:t>
      </w:r>
      <w:r w:rsidRPr="006B40B3">
        <w:tab/>
        <w:t>1L followed by ptnr dance down &amp; out between 2L+3L, cast behind 3L, cross &amp; cast up round 3M, lead up between 2s &amp; cast to 2nd pl own sides</w:t>
      </w:r>
    </w:p>
    <w:p w:rsidR="00B11EB3" w:rsidRPr="006B40B3" w:rsidRDefault="00B11EB3" w:rsidP="00B11EB3">
      <w:pPr>
        <w:pStyle w:val="DanceBody"/>
        <w:keepNext w:val="0"/>
      </w:pPr>
      <w:r w:rsidRPr="006B40B3">
        <w:t>25-32</w:t>
      </w:r>
      <w:r w:rsidRPr="006B40B3">
        <w:tab/>
        <w:t>1s+3s facing on sides set &amp; turn 2H, 2s+1s dance 4H round to left</w:t>
      </w:r>
    </w:p>
    <w:p w:rsidR="00B11EB3" w:rsidRDefault="00B11EB3" w:rsidP="00B11EB3"/>
    <w:p w:rsidR="00B11EB3" w:rsidRDefault="00B11EB3" w:rsidP="00B11EB3">
      <w:pPr>
        <w:pStyle w:val="Minicrib"/>
      </w:pPr>
      <w:r>
        <w:t>CALEY CAPERS  (R8x40)  3C (4C set)</w:t>
      </w:r>
      <w:r>
        <w:tab/>
        <w:t>Fiona &amp; Jim Gardner  Dunedin 2</w:t>
      </w:r>
    </w:p>
    <w:p w:rsidR="00B11EB3" w:rsidRPr="006B40B3" w:rsidRDefault="00B11EB3" w:rsidP="00B11EB3">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B11EB3" w:rsidRPr="006B40B3" w:rsidRDefault="00B11EB3" w:rsidP="00B11EB3">
      <w:pPr>
        <w:pStyle w:val="DanceBody"/>
      </w:pPr>
      <w:r w:rsidRPr="006B40B3">
        <w:t xml:space="preserve"> 9-16</w:t>
      </w:r>
      <w:r w:rsidRPr="006B40B3">
        <w:tab/>
        <w:t>1s turn LH to join RH to 1st corners &amp; Bal-in-Line while 2nd corners set, 1s turn 1st corners RH, 1s 3/4 turn RH &amp; join 2nd corners LH</w:t>
      </w:r>
    </w:p>
    <w:p w:rsidR="00B11EB3" w:rsidRPr="006B40B3" w:rsidRDefault="00B11EB3" w:rsidP="00B11EB3">
      <w:pPr>
        <w:pStyle w:val="DanceBody"/>
      </w:pPr>
      <w:r w:rsidRPr="006B40B3">
        <w:t>17-24</w:t>
      </w:r>
      <w:r w:rsidRPr="006B40B3">
        <w:tab/>
        <w:t>1s Bal-in-Line with 2nd corners while 1st corners set, 1s turn 2nd corners LH &amp; turn LH to face 1st corners</w:t>
      </w:r>
    </w:p>
    <w:p w:rsidR="00B11EB3" w:rsidRPr="006B40B3" w:rsidRDefault="00B11EB3" w:rsidP="00B11EB3">
      <w:pPr>
        <w:pStyle w:val="DanceBody"/>
      </w:pPr>
      <w:r w:rsidRPr="006B40B3">
        <w:t>25-32</w:t>
      </w:r>
      <w:r w:rsidRPr="006B40B3">
        <w:tab/>
        <w:t>1s dance 1/2 diagonal reel of 4 with 1st corners, pass RSh &amp; dance reel with 2nd corners 1s ending 2nd place opposite sides</w:t>
      </w:r>
    </w:p>
    <w:p w:rsidR="00B11EB3" w:rsidRPr="006B40B3" w:rsidRDefault="00B11EB3" w:rsidP="00B11EB3">
      <w:pPr>
        <w:pStyle w:val="DanceBody"/>
        <w:keepNext w:val="0"/>
      </w:pPr>
      <w:r w:rsidRPr="006B40B3">
        <w:t>33-40</w:t>
      </w:r>
      <w:r w:rsidRPr="006B40B3">
        <w:tab/>
        <w:t>2s+1s+3s chase clockwise - 2s+3s right round but 1s chase 1/2 way &amp; turn RH to end in 2nd place own sides</w:t>
      </w:r>
    </w:p>
    <w:p w:rsidR="00B11EB3" w:rsidRDefault="00B11EB3" w:rsidP="00B11EB3"/>
    <w:p w:rsidR="00B11EB3" w:rsidRDefault="00B11EB3" w:rsidP="00B11EB3">
      <w:pPr>
        <w:pStyle w:val="Minicrib"/>
      </w:pPr>
      <w:r>
        <w:t>CALGARY 88  (R4x32)  4C Set</w:t>
      </w:r>
      <w:r>
        <w:tab/>
        <w:t>David Tague</w:t>
      </w:r>
    </w:p>
    <w:p w:rsidR="00B11EB3" w:rsidRPr="006B40B3" w:rsidRDefault="00B11EB3" w:rsidP="00B11EB3">
      <w:pPr>
        <w:pStyle w:val="DanceBody"/>
      </w:pPr>
      <w:r w:rsidRPr="006B40B3">
        <w:t xml:space="preserve"> 1- 8</w:t>
      </w:r>
      <w:r w:rsidRPr="006B40B3">
        <w:tab/>
        <w:t xml:space="preserve">1s dance Fig of 8 </w:t>
      </w:r>
      <w:r>
        <w:t xml:space="preserve">round 2s </w:t>
      </w:r>
      <w:r>
        <w:rPr>
          <w:b/>
        </w:rPr>
        <w:t>while</w:t>
      </w:r>
      <w:r>
        <w:t xml:space="preserve"> 3s</w:t>
      </w:r>
      <w:r w:rsidRPr="006B40B3">
        <w:t xml:space="preserve"> dance Fig of 8 round 4s</w:t>
      </w:r>
    </w:p>
    <w:p w:rsidR="00B11EB3" w:rsidRPr="006B40B3" w:rsidRDefault="00B11EB3" w:rsidP="00B11EB3">
      <w:pPr>
        <w:pStyle w:val="DanceBody"/>
      </w:pPr>
      <w:r w:rsidRPr="006B40B3">
        <w:t xml:space="preserve"> 9-16</w:t>
      </w:r>
      <w:r w:rsidRPr="006B40B3">
        <w:tab/>
        <w:t>1s+2s also 3s+4s dance RH across &amp; LH back</w:t>
      </w:r>
    </w:p>
    <w:p w:rsidR="00B11EB3" w:rsidRPr="006B40B3" w:rsidRDefault="00B11EB3" w:rsidP="00B11EB3">
      <w:pPr>
        <w:pStyle w:val="DanceBody"/>
      </w:pPr>
      <w:r w:rsidRPr="006B40B3">
        <w:t>17-24</w:t>
      </w:r>
      <w:r w:rsidRPr="006B40B3">
        <w:tab/>
        <w:t>1s dance Figs of 8 on own sides (in &amp; down to start)</w:t>
      </w:r>
    </w:p>
    <w:p w:rsidR="00B11EB3" w:rsidRPr="006B40B3" w:rsidRDefault="00B11EB3" w:rsidP="00B11EB3">
      <w:pPr>
        <w:pStyle w:val="DanceBody"/>
        <w:keepNext w:val="0"/>
      </w:pPr>
      <w:r w:rsidRPr="006B40B3">
        <w:t>25-32</w:t>
      </w:r>
      <w:r w:rsidRPr="006B40B3">
        <w:tab/>
        <w:t>1s cross RH, cast 2 places, cross RH &amp; change places LH with 4s</w:t>
      </w:r>
    </w:p>
    <w:p w:rsidR="00B11EB3" w:rsidRDefault="00B11EB3" w:rsidP="00B11EB3"/>
    <w:p w:rsidR="00B11EB3" w:rsidRDefault="00B11EB3" w:rsidP="00B11EB3">
      <w:pPr>
        <w:pStyle w:val="Minicrib"/>
      </w:pPr>
      <w:r>
        <w:t>THE CALGARY STAMPEDE  (R8x40)  3C (4C set)</w:t>
      </w:r>
      <w:r>
        <w:tab/>
        <w:t>W Ernst Eder  Martello Tower 2</w:t>
      </w:r>
    </w:p>
    <w:p w:rsidR="00B11EB3" w:rsidRPr="006B40B3" w:rsidRDefault="00B11EB3" w:rsidP="00B11EB3">
      <w:pPr>
        <w:pStyle w:val="DanceBody"/>
      </w:pPr>
      <w:r w:rsidRPr="006B40B3">
        <w:t xml:space="preserve"> 1- 8</w:t>
      </w:r>
      <w:r w:rsidRPr="006B40B3">
        <w:tab/>
        <w:t>1s cross RH, cast 2 places, cross LH &amp; cast up 1 to face 1st corners</w:t>
      </w:r>
    </w:p>
    <w:p w:rsidR="00B11EB3" w:rsidRPr="006B40B3" w:rsidRDefault="00B11EB3" w:rsidP="00B11EB3">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B11EB3" w:rsidRPr="006B40B3" w:rsidRDefault="00B11EB3" w:rsidP="00B11EB3">
      <w:pPr>
        <w:pStyle w:val="DanceBody"/>
      </w:pPr>
      <w:r w:rsidRPr="006B40B3">
        <w:t>17-24</w:t>
      </w:r>
      <w:r w:rsidRPr="006B40B3">
        <w:tab/>
        <w:t>1s pass LH to face 1st corner, turn 1st corner RH, partner LH, 2nd corner RH to end in 2nd place on opposite sides</w:t>
      </w:r>
    </w:p>
    <w:p w:rsidR="00B11EB3" w:rsidRPr="006B40B3" w:rsidRDefault="00B11EB3" w:rsidP="00B11EB3">
      <w:pPr>
        <w:pStyle w:val="DanceBody"/>
      </w:pPr>
      <w:r w:rsidRPr="006B40B3">
        <w:t>25-32</w:t>
      </w:r>
      <w:r w:rsidRPr="006B40B3">
        <w:tab/>
        <w:t>1s dance LSh Reels of 3 across set (1M with 2s &amp; 1L with 3s) &amp; 1s cross RH to own sides</w:t>
      </w:r>
    </w:p>
    <w:p w:rsidR="00B11EB3" w:rsidRPr="006B40B3" w:rsidRDefault="00B11EB3" w:rsidP="00B11EB3">
      <w:pPr>
        <w:pStyle w:val="DanceBody"/>
        <w:keepNext w:val="0"/>
      </w:pPr>
      <w:r w:rsidRPr="006B40B3">
        <w:t>33-40</w:t>
      </w:r>
      <w:r w:rsidRPr="006B40B3">
        <w:tab/>
        <w:t>2s+1s+3s dance 6H round &amp; back</w:t>
      </w:r>
    </w:p>
    <w:p w:rsidR="00B11EB3" w:rsidRDefault="00B11EB3" w:rsidP="00B11EB3"/>
    <w:p w:rsidR="00B11EB3" w:rsidRDefault="00B11EB3" w:rsidP="00B11EB3">
      <w:pPr>
        <w:pStyle w:val="Minicrib"/>
      </w:pPr>
      <w:r>
        <w:t>CALGARY'S FIRST HUNDRED  (R8x40)  3C (4C set)</w:t>
      </w:r>
      <w:r>
        <w:tab/>
        <w:t>W Ernst Eder  SCD Archives</w:t>
      </w:r>
    </w:p>
    <w:p w:rsidR="00B11EB3" w:rsidRPr="008B4E96" w:rsidRDefault="00B11EB3" w:rsidP="00B11EB3">
      <w:pPr>
        <w:pStyle w:val="DanceBody"/>
      </w:pPr>
      <w:r w:rsidRPr="008B4E96">
        <w:t xml:space="preserve"> 1- 8</w:t>
      </w:r>
      <w:r w:rsidRPr="008B4E96">
        <w:tab/>
        <w:t>1s set, cast 1 place, turn RH to face 1st corners</w:t>
      </w:r>
    </w:p>
    <w:p w:rsidR="00B11EB3" w:rsidRPr="008B4E96" w:rsidRDefault="00B11EB3" w:rsidP="00B11EB3">
      <w:pPr>
        <w:pStyle w:val="DanceBody"/>
      </w:pPr>
      <w:r w:rsidRPr="008B4E96">
        <w:t xml:space="preserve"> 9-16</w:t>
      </w:r>
      <w:r w:rsidRPr="008B4E96">
        <w:tab/>
        <w:t>1s dance reels of 3 on opposite sides passing 1st corner RSh &amp; end facing 1st corners</w:t>
      </w:r>
    </w:p>
    <w:p w:rsidR="00B11EB3" w:rsidRPr="008B4E96" w:rsidRDefault="00B11EB3" w:rsidP="00B11EB3">
      <w:pPr>
        <w:pStyle w:val="DanceBody"/>
      </w:pPr>
      <w:r w:rsidRPr="008B4E96">
        <w:t>17-24</w:t>
      </w:r>
      <w:r w:rsidRPr="008B4E96">
        <w:tab/>
        <w:t>1s dance 'Hello-Goodbye' setting &amp; end in centre both facing Ladies' side</w:t>
      </w:r>
    </w:p>
    <w:p w:rsidR="00B11EB3" w:rsidRPr="008B4E96" w:rsidRDefault="00B11EB3" w:rsidP="00B11EB3">
      <w:pPr>
        <w:pStyle w:val="DanceBody"/>
      </w:pPr>
      <w:r w:rsidRPr="008B4E96">
        <w:t>25-32</w:t>
      </w:r>
      <w:r w:rsidRPr="008B4E96">
        <w:tab/>
        <w:t>1s lead out between 2L+3L &amp; cast (1M up &amp; 1L down), dance into centre, out between 2M+3M, cast &amp; into centre while 2s+3s dance R&amp;L</w:t>
      </w:r>
    </w:p>
    <w:p w:rsidR="00B11EB3" w:rsidRPr="008B4E96" w:rsidRDefault="00B11EB3" w:rsidP="00B11EB3">
      <w:pPr>
        <w:pStyle w:val="DanceBody"/>
        <w:keepNext w:val="0"/>
      </w:pPr>
      <w:r w:rsidRPr="008B4E96">
        <w:t>33-40</w:t>
      </w:r>
      <w:r w:rsidRPr="008B4E96">
        <w:tab/>
        <w:t xml:space="preserve">1s change places RH &amp; 1M casts up round 3M to 2nd place own side </w:t>
      </w:r>
      <w:r w:rsidRPr="008B4E96">
        <w:rPr>
          <w:b/>
        </w:rPr>
        <w:t>as</w:t>
      </w:r>
      <w:r w:rsidRPr="008B4E96">
        <w:t xml:space="preserve"> 1L casts down round 2L.  2s+1s+3s turn RH</w:t>
      </w:r>
    </w:p>
    <w:p w:rsidR="00B11EB3" w:rsidRDefault="00B11EB3" w:rsidP="00B11EB3"/>
    <w:p w:rsidR="00B11EB3" w:rsidRDefault="00B11EB3" w:rsidP="00B11EB3">
      <w:pPr>
        <w:pStyle w:val="Minicrib"/>
      </w:pPr>
      <w:r>
        <w:t>CALIFORNIA DREAMING  (S3x32)  3C Set</w:t>
      </w:r>
      <w:r>
        <w:tab/>
        <w:t>Holly Boyd  Célébrations</w:t>
      </w:r>
    </w:p>
    <w:p w:rsidR="00B11EB3" w:rsidRDefault="00B11EB3" w:rsidP="00B11EB3">
      <w:pPr>
        <w:pStyle w:val="DanceBody"/>
      </w:pPr>
      <w:r>
        <w:t xml:space="preserve"> 1- 8</w:t>
      </w:r>
      <w:r>
        <w:tab/>
        <w:t>1s+2s+3s dance Tourbillon for 3 couples:</w:t>
      </w:r>
    </w:p>
    <w:p w:rsidR="00B11EB3" w:rsidRDefault="00B11EB3" w:rsidP="00B11EB3">
      <w:pPr>
        <w:pStyle w:val="DanceBody"/>
      </w:pPr>
      <w:r>
        <w:tab/>
        <w:t>1- 4</w:t>
      </w:r>
      <w:r>
        <w:tab/>
        <w:t>1s &amp; 2s 1/2 turn ptnrs 2H, 1M &amp; 2L lead ptnrs by nearer hand 1 place clockwise to end 1s on Ladies side &amp; 2s Men's side, 1s+2s+3s set</w:t>
      </w:r>
    </w:p>
    <w:p w:rsidR="00B11EB3" w:rsidRDefault="00B11EB3" w:rsidP="00B11EB3">
      <w:pPr>
        <w:pStyle w:val="DanceBody"/>
      </w:pPr>
      <w:r>
        <w:tab/>
        <w:t>5- 6</w:t>
      </w:r>
      <w:r>
        <w:tab/>
        <w:t xml:space="preserve">1s &amp; 2s 1/2 turn ptnrs 2H &amp; lead ptnrs on 1 place clockwise </w:t>
      </w:r>
      <w:r>
        <w:rPr>
          <w:b/>
        </w:rPr>
        <w:t>while</w:t>
      </w:r>
      <w:r>
        <w:t xml:space="preserve"> 3s 1/2 turn 2H</w:t>
      </w:r>
    </w:p>
    <w:p w:rsidR="00B11EB3" w:rsidRDefault="00B11EB3" w:rsidP="00B11EB3">
      <w:pPr>
        <w:pStyle w:val="DanceBody"/>
      </w:pPr>
      <w:r>
        <w:tab/>
        <w:t xml:space="preserve">7- 8  1s cross to 2nd place own side facing clockwise </w:t>
      </w:r>
      <w:r>
        <w:rPr>
          <w:b/>
        </w:rPr>
        <w:t>while</w:t>
      </w:r>
      <w:r>
        <w:t xml:space="preserve"> 2s+3s turn partner 3/4 RH into line up/down centre, Men facing down, Ladies facing up</w:t>
      </w:r>
    </w:p>
    <w:p w:rsidR="00B11EB3" w:rsidRDefault="00B11EB3" w:rsidP="00B11EB3">
      <w:pPr>
        <w:pStyle w:val="DanceBody"/>
      </w:pPr>
      <w:r>
        <w:t xml:space="preserve"> 9-16</w:t>
      </w:r>
      <w:r>
        <w:tab/>
        <w:t>2s+1s+3s dance Weasel Reels:</w:t>
      </w:r>
    </w:p>
    <w:p w:rsidR="00B11EB3" w:rsidRDefault="00B11EB3" w:rsidP="00B11EB3">
      <w:pPr>
        <w:pStyle w:val="DanceBody"/>
      </w:pPr>
      <w:r>
        <w:tab/>
        <w:t>2s+3s dance part reel of 4 up/down middle but when reaching either end they dance clockwise to top/bottom to re-enter reel</w:t>
      </w:r>
      <w:r w:rsidRPr="00BA6B4D">
        <w:rPr>
          <w:b/>
        </w:rPr>
        <w:t xml:space="preserve"> </w:t>
      </w:r>
      <w:r w:rsidRPr="004E1089">
        <w:rPr>
          <w:b/>
        </w:rPr>
        <w:t>while</w:t>
      </w:r>
      <w:r>
        <w:t xml:space="preserve"> 1</w:t>
      </w:r>
      <w:r w:rsidRPr="004E1089">
        <w:t>s</w:t>
      </w:r>
      <w:r>
        <w:t xml:space="preserve"> dance clockwise to replace dancer leaving the reel. All end where they started</w:t>
      </w:r>
    </w:p>
    <w:p w:rsidR="00B11EB3" w:rsidRDefault="00B11EB3" w:rsidP="00B11EB3">
      <w:pPr>
        <w:pStyle w:val="DanceBody"/>
      </w:pPr>
      <w:r>
        <w:t>17-20</w:t>
      </w:r>
      <w:r>
        <w:tab/>
        <w:t xml:space="preserve">2s+3s Petronella turn to own side </w:t>
      </w:r>
      <w:r>
        <w:rPr>
          <w:b/>
        </w:rPr>
        <w:t>while</w:t>
      </w:r>
      <w:r>
        <w:t xml:space="preserve"> 1s Adv (1) &amp; Ret (1), all 3 couples set</w:t>
      </w:r>
    </w:p>
    <w:p w:rsidR="00B11EB3" w:rsidRDefault="00B11EB3" w:rsidP="00B11EB3">
      <w:pPr>
        <w:pStyle w:val="DanceBody"/>
      </w:pPr>
      <w:r>
        <w:t>21-24</w:t>
      </w:r>
      <w:r>
        <w:tab/>
        <w:t>1s pass person on right by RSh to dance 1/2 reel of 3 on sides. (2s &amp; 3s loop into place at end)</w:t>
      </w:r>
    </w:p>
    <w:p w:rsidR="00B11EB3" w:rsidRDefault="00B11EB3" w:rsidP="00B11EB3">
      <w:pPr>
        <w:pStyle w:val="DanceBody"/>
        <w:keepNext w:val="0"/>
      </w:pPr>
      <w:r>
        <w:t>25-32</w:t>
      </w:r>
      <w:r>
        <w:tab/>
        <w:t>1M+3s (at top) &amp; 1L+2s (at bottom) dance LH across, 1s pass LSh to dance RH across with other couple.  3 1 2</w:t>
      </w:r>
    </w:p>
    <w:p w:rsidR="00B11EB3" w:rsidRDefault="00B11EB3" w:rsidP="00B11EB3"/>
    <w:p w:rsidR="00B11EB3" w:rsidRDefault="00B11EB3" w:rsidP="00B11EB3">
      <w:pPr>
        <w:pStyle w:val="Minicrib"/>
      </w:pPr>
      <w:r>
        <w:t>CALIFORNIA DREAMS  (S8x32)  3C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B11EB3" w:rsidRPr="0035711B" w:rsidRDefault="00B11EB3" w:rsidP="00B11EB3">
      <w:pPr>
        <w:pStyle w:val="DanceBody"/>
      </w:pPr>
      <w:r>
        <w:t xml:space="preserve"> </w:t>
      </w:r>
      <w:r w:rsidRPr="0035711B">
        <w:t>9-10</w:t>
      </w:r>
      <w:r w:rsidRPr="0035711B">
        <w:tab/>
        <w:t xml:space="preserve">1s NHJ dance down between 3s </w:t>
      </w:r>
      <w:r w:rsidRPr="00832DB8">
        <w:rPr>
          <w:b/>
        </w:rPr>
        <w:t>while</w:t>
      </w:r>
      <w:r w:rsidRPr="0035711B">
        <w:t xml:space="preserve"> 2s dance up to 1st place.</w:t>
      </w:r>
    </w:p>
    <w:p w:rsidR="00B11EB3" w:rsidRDefault="00B11EB3" w:rsidP="00B11EB3">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B11EB3" w:rsidRPr="0035711B" w:rsidRDefault="00B11EB3" w:rsidP="00B11EB3">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rPr>
        <w:t>while</w:t>
      </w:r>
      <w:r w:rsidRPr="0035711B">
        <w:t xml:space="preserve"> 1M+2M turn </w:t>
      </w:r>
      <w:r>
        <w:t xml:space="preserve">3/4 </w:t>
      </w:r>
      <w:r w:rsidRPr="0035711B">
        <w:t>LH. 2 1 3</w:t>
      </w:r>
    </w:p>
    <w:p w:rsidR="00B11EB3" w:rsidRPr="0035711B" w:rsidRDefault="00B11EB3" w:rsidP="00B11EB3">
      <w:pPr>
        <w:pStyle w:val="DanceBody"/>
      </w:pPr>
      <w:r w:rsidRPr="0035711B">
        <w:t>17-22</w:t>
      </w:r>
      <w:r w:rsidRPr="0035711B">
        <w:tab/>
        <w:t>1L+2s &amp; 1M+3s dance LSh reels of 3 across.</w:t>
      </w:r>
    </w:p>
    <w:p w:rsidR="00B11EB3" w:rsidRPr="0035711B" w:rsidRDefault="00B11EB3" w:rsidP="00B11EB3">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B11EB3" w:rsidRPr="0035711B" w:rsidRDefault="00B11EB3" w:rsidP="00B11EB3">
      <w:pPr>
        <w:pStyle w:val="DanceBody"/>
      </w:pPr>
      <w:r>
        <w:t>25-29</w:t>
      </w:r>
      <w:r>
        <w:tab/>
        <w:t>1s+3s dance All Round Square P</w:t>
      </w:r>
      <w:r w:rsidRPr="0035711B">
        <w:t>ou</w:t>
      </w:r>
      <w:r>
        <w:t>s</w:t>
      </w:r>
      <w:r w:rsidRPr="0035711B">
        <w:t>sette</w:t>
      </w:r>
      <w:r>
        <w:t>:</w:t>
      </w:r>
    </w:p>
    <w:p w:rsidR="00B11EB3" w:rsidRPr="0035711B" w:rsidRDefault="00B11EB3" w:rsidP="00B11EB3">
      <w:pPr>
        <w:pStyle w:val="DanceBody"/>
      </w:pPr>
      <w:r w:rsidRPr="0035711B">
        <w:tab/>
        <w:t xml:space="preserve">25 </w:t>
      </w:r>
      <w:r>
        <w:t xml:space="preserve"> </w:t>
      </w:r>
      <w:r w:rsidRPr="0035711B">
        <w:t>1s set towards M</w:t>
      </w:r>
      <w:r>
        <w:t>en's</w:t>
      </w:r>
      <w:r w:rsidRPr="0035711B">
        <w:t xml:space="preserve"> side </w:t>
      </w:r>
      <w:r w:rsidRPr="00A07388">
        <w:rPr>
          <w:b/>
        </w:rPr>
        <w:t>while</w:t>
      </w:r>
      <w:r w:rsidRPr="0035711B">
        <w:t xml:space="preserve"> 3s set towards L</w:t>
      </w:r>
      <w:r>
        <w:t>adies'</w:t>
      </w:r>
      <w:r w:rsidRPr="0035711B">
        <w:t xml:space="preserve"> side, pull back RSh to 1/4 turn on hop.</w:t>
      </w:r>
    </w:p>
    <w:p w:rsidR="00B11EB3" w:rsidRPr="0035711B" w:rsidRDefault="00B11EB3" w:rsidP="00B11EB3">
      <w:pPr>
        <w:pStyle w:val="DanceBody"/>
      </w:pPr>
      <w:r w:rsidRPr="0035711B">
        <w:tab/>
        <w:t xml:space="preserve">26 </w:t>
      </w:r>
      <w:r>
        <w:t xml:space="preserve"> </w:t>
      </w:r>
      <w:r w:rsidRPr="0035711B">
        <w:t xml:space="preserve">1s set towards </w:t>
      </w:r>
      <w:r>
        <w:t>bottom of set</w:t>
      </w:r>
      <w:r w:rsidRPr="0035711B">
        <w:t xml:space="preserve"> </w:t>
      </w:r>
      <w:r w:rsidRPr="00A07388">
        <w:rPr>
          <w:b/>
        </w:rPr>
        <w:t>while</w:t>
      </w:r>
      <w:r w:rsidRPr="0035711B">
        <w:t xml:space="preserve"> 3s set towards top, pull back RSh to 1/4 turn on hop.</w:t>
      </w:r>
    </w:p>
    <w:p w:rsidR="00B11EB3" w:rsidRPr="0035711B" w:rsidRDefault="00B11EB3" w:rsidP="00B11EB3">
      <w:pPr>
        <w:pStyle w:val="DanceBody"/>
      </w:pPr>
      <w:r w:rsidRPr="0035711B">
        <w:tab/>
        <w:t>27</w:t>
      </w:r>
      <w:r>
        <w:t xml:space="preserve"> </w:t>
      </w:r>
      <w:r w:rsidRPr="0035711B">
        <w:t xml:space="preserve"> 3s set towards M</w:t>
      </w:r>
      <w:r>
        <w:t>en's</w:t>
      </w:r>
      <w:r w:rsidRPr="0035711B">
        <w:t xml:space="preserve"> side </w:t>
      </w:r>
      <w:r w:rsidRPr="00A07388">
        <w:rPr>
          <w:b/>
        </w:rPr>
        <w:t>while</w:t>
      </w:r>
      <w:r w:rsidRPr="0035711B">
        <w:t xml:space="preserve"> 1s set towards L</w:t>
      </w:r>
      <w:r>
        <w:t>adies'</w:t>
      </w:r>
      <w:r w:rsidRPr="0035711B">
        <w:t xml:space="preserve"> side, pull back RSh to 1/4 turn on hop.</w:t>
      </w:r>
    </w:p>
    <w:p w:rsidR="00B11EB3" w:rsidRPr="0035711B" w:rsidRDefault="00B11EB3" w:rsidP="00B11EB3">
      <w:pPr>
        <w:pStyle w:val="DanceBody"/>
      </w:pPr>
      <w:r w:rsidRPr="0035711B">
        <w:tab/>
        <w:t>28</w:t>
      </w:r>
      <w:r>
        <w:t xml:space="preserve"> </w:t>
      </w:r>
      <w:r w:rsidRPr="0035711B">
        <w:t xml:space="preserve"> 3s set towards </w:t>
      </w:r>
      <w:r>
        <w:t>bottom of set</w:t>
      </w:r>
      <w:r w:rsidRPr="0035711B">
        <w:t xml:space="preserve"> </w:t>
      </w:r>
      <w:r w:rsidRPr="00A07388">
        <w:rPr>
          <w:b/>
        </w:rPr>
        <w:t>while</w:t>
      </w:r>
      <w:r w:rsidRPr="0035711B">
        <w:t xml:space="preserve"> 1s set towards top, pull back RSh to 1/4 turn on hop.</w:t>
      </w:r>
    </w:p>
    <w:p w:rsidR="00B11EB3" w:rsidRPr="0035711B" w:rsidRDefault="00B11EB3" w:rsidP="00B11EB3">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B11EB3" w:rsidRPr="0035711B" w:rsidRDefault="00B11EB3" w:rsidP="00B11EB3">
      <w:pPr>
        <w:pStyle w:val="DanceBody"/>
        <w:keepNext w:val="0"/>
      </w:pPr>
      <w:r w:rsidRPr="0035711B">
        <w:t>30-32</w:t>
      </w:r>
      <w:r w:rsidRPr="0035711B">
        <w:tab/>
        <w:t>1s+3s turn 2H 1.1/4 to own sides. 2 1 3</w:t>
      </w:r>
    </w:p>
    <w:p w:rsidR="00B11EB3" w:rsidRDefault="00B11EB3" w:rsidP="00B11EB3"/>
    <w:p w:rsidR="00B11EB3" w:rsidRDefault="00B11EB3" w:rsidP="00B11EB3">
      <w:pPr>
        <w:pStyle w:val="Minicrib"/>
      </w:pPr>
      <w:r>
        <w:t>THE CALL OF THE COUCAL  (S4x32)  4C Set</w:t>
      </w:r>
      <w:r>
        <w:tab/>
        <w:t>Andrew &amp; Heather Hodgson  Fields of Gold</w:t>
      </w:r>
    </w:p>
    <w:p w:rsidR="00B11EB3" w:rsidRDefault="00B11EB3" w:rsidP="00B11EB3">
      <w:pPr>
        <w:pStyle w:val="DanceBody"/>
      </w:pPr>
      <w:r>
        <w:t xml:space="preserve"> 1- 8</w:t>
      </w:r>
      <w:r>
        <w:tab/>
        <w:t xml:space="preserve">1s+3s Petronella turn into the middle </w:t>
      </w:r>
      <w:r>
        <w:rPr>
          <w:b/>
        </w:rPr>
        <w:t>while</w:t>
      </w:r>
      <w:r>
        <w:t xml:space="preserve"> 2s+4s step up, all set; 1s+2s </w:t>
      </w:r>
      <w:r>
        <w:rPr>
          <w:b/>
        </w:rPr>
        <w:t>also</w:t>
      </w:r>
      <w:r>
        <w:t xml:space="preserve"> 3s+4s dance RH across</w:t>
      </w:r>
    </w:p>
    <w:p w:rsidR="00B11EB3" w:rsidRPr="008C0C75" w:rsidRDefault="00B11EB3" w:rsidP="00B11EB3">
      <w:pPr>
        <w:pStyle w:val="DanceBody"/>
      </w:pPr>
      <w:r w:rsidRPr="008C0C75">
        <w:t xml:space="preserve"> 9-24</w:t>
      </w:r>
      <w:r w:rsidRPr="008C0C75">
        <w:tab/>
        <w:t>All 4 couples dance a Chaperoned Celtic Reel:</w:t>
      </w:r>
    </w:p>
    <w:p w:rsidR="00B11EB3" w:rsidRPr="008C0C75" w:rsidRDefault="00B11EB3" w:rsidP="00B11EB3">
      <w:pPr>
        <w:pStyle w:val="DanceBody"/>
      </w:pPr>
      <w:r w:rsidRPr="008C0C75">
        <w:tab/>
        <w:t>9-10   1s+3s pass partners RSh while 2s+4s dance clockwise 1/4 round set</w:t>
      </w:r>
    </w:p>
    <w:p w:rsidR="00B11EB3" w:rsidRPr="008C0C75" w:rsidRDefault="00B11EB3" w:rsidP="00B11EB3">
      <w:pPr>
        <w:pStyle w:val="DanceBody"/>
      </w:pPr>
      <w:r>
        <w:tab/>
      </w:r>
      <w:r w:rsidRPr="008C0C75">
        <w:t>11-12  1L+3M dance 3/4 round each other LSh while 2M+1M also 3L+4L take nearer hands &amp; with 4M+2L dance clockwise 1/4 round the set.</w:t>
      </w:r>
    </w:p>
    <w:p w:rsidR="00B11EB3" w:rsidRPr="008C0C75" w:rsidRDefault="00B11EB3" w:rsidP="00B11EB3">
      <w:pPr>
        <w:pStyle w:val="DanceBody"/>
      </w:pPr>
      <w:r>
        <w:tab/>
      </w:r>
      <w:r w:rsidRPr="008C0C75">
        <w:t>13-14  3s+1s pass partners RSh while 2s+4s dance clockwise 1/4 way round</w:t>
      </w:r>
    </w:p>
    <w:p w:rsidR="00B11EB3" w:rsidRPr="008C0C75" w:rsidRDefault="00B11EB3" w:rsidP="00B11EB3">
      <w:pPr>
        <w:pStyle w:val="DanceBody"/>
      </w:pPr>
      <w:r>
        <w:tab/>
      </w:r>
      <w:r w:rsidRPr="008C0C75">
        <w:t>15-16  1M+3L dance 3/4 round each other LSh while 2L+3M also 1L+4M take nearer hands &amp; with 4M+2L dance clockwise 1/4 round the set</w:t>
      </w:r>
    </w:p>
    <w:p w:rsidR="00B11EB3" w:rsidRPr="008C0C75" w:rsidRDefault="00B11EB3" w:rsidP="00B11EB3">
      <w:pPr>
        <w:pStyle w:val="DanceBody"/>
      </w:pPr>
      <w:r>
        <w:tab/>
      </w:r>
      <w:r w:rsidRPr="008C0C75">
        <w:t>17-18  3s+1s pass partner RSh while 2s+4s dance 1/4 round set</w:t>
      </w:r>
    </w:p>
    <w:p w:rsidR="00B11EB3" w:rsidRPr="008C0C75" w:rsidRDefault="00B11EB3" w:rsidP="00B11EB3">
      <w:pPr>
        <w:pStyle w:val="DanceBody"/>
      </w:pPr>
      <w:r>
        <w:tab/>
      </w:r>
      <w:r w:rsidRPr="008C0C75">
        <w:t>19-20  3M+1L dance 3/4 round each other LSh while 2M+3L also 1M+4L take nearer hands &amp; with 4M+2L dance clockwise 1/4 round set</w:t>
      </w:r>
    </w:p>
    <w:p w:rsidR="00B11EB3" w:rsidRPr="008C0C75" w:rsidRDefault="00B11EB3" w:rsidP="00B11EB3">
      <w:pPr>
        <w:pStyle w:val="DanceBody"/>
      </w:pPr>
      <w:r>
        <w:tab/>
      </w:r>
      <w:r w:rsidRPr="008C0C75">
        <w:t>21-22  1s+3s pass partners RSh while 4s+2s dance clockwise 1/4 round set</w:t>
      </w:r>
    </w:p>
    <w:p w:rsidR="00B11EB3" w:rsidRPr="008C0C75" w:rsidRDefault="00B11EB3" w:rsidP="00B11EB3">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B11EB3" w:rsidRPr="008C0C75" w:rsidRDefault="00B11EB3" w:rsidP="00B11EB3">
      <w:pPr>
        <w:pStyle w:val="DanceBody"/>
      </w:pPr>
      <w:r w:rsidRPr="008C0C75">
        <w:t>25-26</w:t>
      </w:r>
      <w:r w:rsidRPr="008C0C75">
        <w:tab/>
        <w:t>All chase 2 places clockwise to finish on sides 1 2 4 3</w:t>
      </w:r>
    </w:p>
    <w:p w:rsidR="00B11EB3" w:rsidRPr="008C0C75" w:rsidRDefault="00B11EB3" w:rsidP="00B11EB3">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B11EB3" w:rsidRDefault="00B11EB3" w:rsidP="00B11EB3"/>
    <w:p w:rsidR="00B11EB3" w:rsidRDefault="00B11EB3" w:rsidP="00B11EB3">
      <w:pPr>
        <w:pStyle w:val="Minicrib"/>
      </w:pPr>
      <w:r>
        <w:t>CALLANISH  (S96)  Sq.Set</w:t>
      </w:r>
      <w:r>
        <w:tab/>
        <w:t>John Drewry  Bankhead Bk 4</w:t>
      </w:r>
    </w:p>
    <w:p w:rsidR="00B11EB3" w:rsidRPr="006B40B3" w:rsidRDefault="00B11EB3" w:rsidP="00B11EB3">
      <w:pPr>
        <w:pStyle w:val="DanceBody"/>
      </w:pPr>
      <w:r w:rsidRPr="006B40B3">
        <w:t xml:space="preserve"> 1- 8</w:t>
      </w:r>
      <w:r w:rsidRPr="006B40B3">
        <w:tab/>
        <w:t>1s+3s dance 1/2 RH across, cast (Men to right &amp; Ladies to left), meet behind 2s/4s, dance between 2s/4s crossing to original pl &amp; turn ptnr LH</w:t>
      </w:r>
    </w:p>
    <w:p w:rsidR="00B11EB3" w:rsidRPr="006B40B3" w:rsidRDefault="00B11EB3" w:rsidP="00B11EB3">
      <w:pPr>
        <w:pStyle w:val="DanceBody"/>
      </w:pPr>
      <w:r w:rsidRPr="006B40B3">
        <w:t xml:space="preserve"> 9-16</w:t>
      </w:r>
      <w:r w:rsidRPr="006B40B3">
        <w:tab/>
        <w:t>1s+3s Adv+Ret &amp; turn corners with other hand</w:t>
      </w:r>
    </w:p>
    <w:p w:rsidR="00B11EB3" w:rsidRPr="006B40B3" w:rsidRDefault="00B11EB3" w:rsidP="00B11EB3">
      <w:pPr>
        <w:pStyle w:val="DanceBody"/>
      </w:pPr>
      <w:r w:rsidRPr="006B40B3">
        <w:t>17-24</w:t>
      </w:r>
      <w:r w:rsidRPr="006B40B3">
        <w:tab/>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B11EB3" w:rsidRPr="006B40B3" w:rsidRDefault="00B11EB3" w:rsidP="00B11EB3">
      <w:pPr>
        <w:pStyle w:val="DanceBody"/>
      </w:pPr>
      <w:r>
        <w:tab/>
        <w:t>19-20</w:t>
      </w:r>
      <w:r w:rsidRPr="006B40B3">
        <w:t xml:space="preserve">  All change places with partner LH</w:t>
      </w:r>
    </w:p>
    <w:p w:rsidR="00B11EB3" w:rsidRPr="006B40B3" w:rsidRDefault="00B11EB3" w:rsidP="00B11EB3">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B11EB3" w:rsidRPr="006B40B3" w:rsidRDefault="00B11EB3" w:rsidP="00B11EB3">
      <w:pPr>
        <w:pStyle w:val="DanceBody"/>
      </w:pPr>
      <w:r>
        <w:tab/>
        <w:t>23-24</w:t>
      </w:r>
      <w:r w:rsidRPr="006B40B3">
        <w:t xml:space="preserve">  All turn partner RH to original places</w:t>
      </w:r>
    </w:p>
    <w:p w:rsidR="00B11EB3" w:rsidRPr="006B40B3" w:rsidRDefault="00B11EB3" w:rsidP="00B11EB3">
      <w:pPr>
        <w:pStyle w:val="DanceBody"/>
      </w:pPr>
      <w:r w:rsidRPr="006B40B3">
        <w:t>25-32</w:t>
      </w:r>
      <w:r w:rsidRPr="006B40B3">
        <w:tab/>
        <w:t>All dance interlocking reels of 4</w:t>
      </w:r>
    </w:p>
    <w:p w:rsidR="00B11EB3" w:rsidRPr="006B40B3" w:rsidRDefault="00B11EB3" w:rsidP="00B11EB3">
      <w:pPr>
        <w:pStyle w:val="DanceBody"/>
      </w:pPr>
      <w:r w:rsidRPr="006B40B3">
        <w:t>33-64</w:t>
      </w:r>
      <w:r w:rsidRPr="006B40B3">
        <w:tab/>
        <w:t>2s+4s repeat bars 1-32</w:t>
      </w:r>
    </w:p>
    <w:p w:rsidR="00B11EB3" w:rsidRPr="006B40B3" w:rsidRDefault="00B11EB3" w:rsidP="00B11EB3">
      <w:pPr>
        <w:pStyle w:val="DanceBody"/>
      </w:pPr>
      <w:r w:rsidRPr="006B40B3">
        <w:t>65-72</w:t>
      </w:r>
      <w:r w:rsidRPr="006B40B3">
        <w:tab/>
        <w:t>All Men dance LH across, giving RH to partner &amp; all Set+Link with partners</w:t>
      </w:r>
    </w:p>
    <w:p w:rsidR="00B11EB3" w:rsidRPr="006B40B3" w:rsidRDefault="00B11EB3" w:rsidP="00B11EB3">
      <w:pPr>
        <w:pStyle w:val="DanceBody"/>
      </w:pPr>
      <w:r w:rsidRPr="006B40B3">
        <w:t>73-80</w:t>
      </w:r>
      <w:r w:rsidRPr="006B40B3">
        <w:tab/>
        <w:t>All Ladies dance LH across, giving LH to partner &amp; all Set+Link with partners to end in original places</w:t>
      </w:r>
    </w:p>
    <w:p w:rsidR="00B11EB3" w:rsidRPr="006B40B3" w:rsidRDefault="00B11EB3" w:rsidP="00B11EB3">
      <w:pPr>
        <w:pStyle w:val="DanceBody"/>
      </w:pPr>
      <w:r w:rsidRPr="006B40B3">
        <w:t>81-88</w:t>
      </w:r>
      <w:r w:rsidRPr="006B40B3">
        <w:tab/>
        <w:t>All turn partner RH, corner LH, partner RH &amp; corner LH</w:t>
      </w:r>
    </w:p>
    <w:p w:rsidR="00B11EB3" w:rsidRPr="006B40B3" w:rsidRDefault="00B11EB3" w:rsidP="00B11EB3">
      <w:pPr>
        <w:pStyle w:val="DanceBody"/>
        <w:keepNext w:val="0"/>
      </w:pPr>
      <w:r w:rsidRPr="006B40B3">
        <w:t>89-96</w:t>
      </w:r>
      <w:r w:rsidRPr="006B40B3">
        <w:tab/>
        <w:t>All circle 8H round to left for 4 steps, turn partner 2H &amp; continue to circle 8H round to places</w:t>
      </w:r>
    </w:p>
    <w:p w:rsidR="00B11EB3" w:rsidRDefault="00B11EB3" w:rsidP="00B11EB3"/>
    <w:p w:rsidR="00B11EB3" w:rsidRDefault="00B11EB3" w:rsidP="00B11EB3">
      <w:pPr>
        <w:pStyle w:val="Minicrib"/>
      </w:pPr>
      <w:r>
        <w:t>CALLER HERRIN'  (R8x40)  3C (4C set)</w:t>
      </w:r>
      <w:r>
        <w:tab/>
        <w:t>Hugh Foss  Dances to Song Tunes</w:t>
      </w:r>
    </w:p>
    <w:p w:rsidR="00B11EB3" w:rsidRPr="006B40B3" w:rsidRDefault="00B11EB3" w:rsidP="00B11EB3">
      <w:pPr>
        <w:pStyle w:val="DanceBody"/>
      </w:pPr>
      <w:r w:rsidRPr="006B40B3">
        <w:t xml:space="preserve"> 1- 8</w:t>
      </w:r>
      <w:r w:rsidRPr="006B40B3">
        <w:tab/>
        <w:t>1s set advancing passing RSh, 1M+2L &amp; 1L+2M 1/2 turn nearer hand &amp; repeat back to places</w:t>
      </w:r>
    </w:p>
    <w:p w:rsidR="00B11EB3" w:rsidRPr="006B40B3" w:rsidRDefault="00B11EB3" w:rsidP="00B11EB3">
      <w:pPr>
        <w:pStyle w:val="DanceBody"/>
      </w:pPr>
      <w:r w:rsidRPr="006B40B3">
        <w:t xml:space="preserve"> 9-16</w:t>
      </w:r>
      <w:r w:rsidRPr="006B40B3">
        <w:tab/>
        <w:t>1s lead down below 3s &amp; cast up, meet, lead up to top &amp; cast to place while 2s cast up &amp; lead down &amp; cast up round 3s to place, 1s+2s set</w:t>
      </w:r>
    </w:p>
    <w:p w:rsidR="00B11EB3" w:rsidRPr="006B40B3" w:rsidRDefault="00B11EB3" w:rsidP="00B11EB3">
      <w:pPr>
        <w:pStyle w:val="DanceBody"/>
      </w:pPr>
      <w:r w:rsidRPr="006B40B3">
        <w:t>17-24</w:t>
      </w:r>
      <w:r w:rsidRPr="006B40B3">
        <w:tab/>
        <w:t>1s dance reels of 3 on own sides (1s in &amp; down to start)</w:t>
      </w:r>
    </w:p>
    <w:p w:rsidR="00B11EB3" w:rsidRPr="006B40B3" w:rsidRDefault="00B11EB3" w:rsidP="00B11EB3">
      <w:pPr>
        <w:pStyle w:val="DanceBody"/>
      </w:pPr>
      <w:r w:rsidRPr="006B40B3">
        <w:t>25-32</w:t>
      </w:r>
      <w:r w:rsidRPr="006B40B3">
        <w:tab/>
        <w:t>1s dance part reels of 3 on sides all crossing at the top to end 3 1 2 on opposite sides &amp; all set</w:t>
      </w:r>
    </w:p>
    <w:p w:rsidR="00B11EB3" w:rsidRPr="006B40B3" w:rsidRDefault="00B11EB3" w:rsidP="00B11EB3">
      <w:pPr>
        <w:pStyle w:val="DanceBody"/>
        <w:keepNext w:val="0"/>
      </w:pPr>
      <w:r w:rsidRPr="006B40B3">
        <w:t>33-40</w:t>
      </w:r>
      <w:r w:rsidRPr="006B40B3">
        <w:tab/>
        <w:t>1s cast down 1 place, cross RH, cast up to 2nd place while 2s+3s cross RH, set on sides &amp; change places RH, 2s+1s+3s set</w:t>
      </w:r>
    </w:p>
    <w:p w:rsidR="00B11EB3" w:rsidRDefault="00B11EB3" w:rsidP="00B11EB3"/>
    <w:p w:rsidR="00B11EB3" w:rsidRDefault="00B11EB3" w:rsidP="00B11EB3">
      <w:pPr>
        <w:pStyle w:val="Minicrib"/>
      </w:pPr>
      <w:r>
        <w:t>CALM BEFORE STORM  (S8x32)  3C (4C set)</w:t>
      </w:r>
      <w:r>
        <w:tab/>
        <w:t>Amanda Peart  Sunday Class Bk 2</w:t>
      </w:r>
    </w:p>
    <w:p w:rsidR="00B11EB3" w:rsidRDefault="00B11EB3" w:rsidP="00B11EB3">
      <w:pPr>
        <w:pStyle w:val="DanceBody"/>
      </w:pPr>
      <w:r>
        <w:t xml:space="preserve"> 1- 8</w:t>
      </w:r>
      <w:r>
        <w:tab/>
        <w:t>1s+2s dance "Espagnole". 1s end facing 1st corners</w:t>
      </w:r>
    </w:p>
    <w:p w:rsidR="00B11EB3" w:rsidRDefault="00B11EB3" w:rsidP="00B11EB3">
      <w:pPr>
        <w:pStyle w:val="DanceBody"/>
      </w:pPr>
      <w:r>
        <w:t xml:space="preserve"> 9-16</w:t>
      </w:r>
      <w:r>
        <w:tab/>
        <w:t>2s+1s+3s dance 4 bars of "Dance to Corners &amp; Set:"</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B11EB3" w:rsidRDefault="00B11EB3" w:rsidP="00B11EB3">
      <w:pPr>
        <w:pStyle w:val="DanceBody"/>
      </w:pPr>
      <w:r>
        <w:tab/>
        <w:t>1/2 reels of 3 across (1L+2L &amp; 1M+3M pass LSh)</w:t>
      </w:r>
    </w:p>
    <w:p w:rsidR="00B11EB3" w:rsidRDefault="00B11EB3" w:rsidP="00B11EB3">
      <w:pPr>
        <w:pStyle w:val="DanceBody"/>
      </w:pPr>
      <w:r>
        <w:t>17-24</w:t>
      </w:r>
      <w:r>
        <w:tab/>
        <w:t>3 couples dance 4 bars of "Dance to Corners &amp; Set:".  End 2M facing up, 3L facing down in middle opp sides. 1/2 RSh reels of 3 on sides.</w:t>
      </w:r>
    </w:p>
    <w:p w:rsidR="00B11EB3" w:rsidRDefault="00B11EB3" w:rsidP="00B11EB3">
      <w:pPr>
        <w:pStyle w:val="DanceBody"/>
        <w:keepNext w:val="0"/>
      </w:pPr>
      <w:r>
        <w:t>25-32</w:t>
      </w:r>
      <w:r>
        <w:tab/>
        <w:t>3 couples 1/2 turn opp person RH, pull back RSh, dance out to own sides.  1M+2M (top 2 men) &amp; 2L+3L (bottom 2 ladies) turn 1.1/2 LH.  2 1 3</w:t>
      </w:r>
    </w:p>
    <w:p w:rsidR="00B11EB3" w:rsidRDefault="00B11EB3" w:rsidP="00B11EB3"/>
    <w:p w:rsidR="00B11EB3" w:rsidRDefault="00B11EB3" w:rsidP="00B11EB3">
      <w:pPr>
        <w:pStyle w:val="Minicrib"/>
      </w:pPr>
      <w:r>
        <w:t>THE CALM BEFORE THE STORM  (R8x32)  3C (4C Set)</w:t>
      </w:r>
      <w:r>
        <w:tab/>
        <w:t>Iain Boyd  Kilmarnoch Album</w:t>
      </w:r>
    </w:p>
    <w:p w:rsidR="00B11EB3" w:rsidRPr="006B40B3" w:rsidRDefault="00B11EB3" w:rsidP="00B11EB3">
      <w:pPr>
        <w:pStyle w:val="DanceBody"/>
      </w:pPr>
      <w:r w:rsidRPr="006B40B3">
        <w:t xml:space="preserve"> 1- 8</w:t>
      </w:r>
      <w:r w:rsidRPr="006B40B3">
        <w:tab/>
        <w:t>1L followed by partner dances a Fig of 8 round 2M+3M (LSh to 3M to start)</w:t>
      </w:r>
    </w:p>
    <w:p w:rsidR="00B11EB3" w:rsidRPr="006B40B3" w:rsidRDefault="00B11EB3" w:rsidP="00B11EB3">
      <w:pPr>
        <w:pStyle w:val="DanceBody"/>
      </w:pPr>
      <w:r w:rsidRPr="006B40B3">
        <w:t xml:space="preserve"> 9-16</w:t>
      </w:r>
      <w:r w:rsidRPr="006B40B3">
        <w:tab/>
        <w:t>1s+2s dance RH across &amp; LH back</w:t>
      </w:r>
    </w:p>
    <w:p w:rsidR="00B11EB3" w:rsidRPr="006B40B3" w:rsidRDefault="00B11EB3" w:rsidP="00B11EB3">
      <w:pPr>
        <w:pStyle w:val="DanceBody"/>
      </w:pPr>
      <w:r w:rsidRPr="006B40B3">
        <w:t>17-24</w:t>
      </w:r>
      <w:r w:rsidRPr="006B40B3">
        <w:tab/>
        <w:t>1M followed by partner dances a Fig of 8 round 2L+3L (RSh to 3L to start)</w:t>
      </w:r>
    </w:p>
    <w:p w:rsidR="00B11EB3" w:rsidRPr="006B40B3" w:rsidRDefault="00B11EB3" w:rsidP="00B11EB3">
      <w:pPr>
        <w:pStyle w:val="DanceBody"/>
      </w:pPr>
      <w:r w:rsidRPr="006B40B3">
        <w:t>25-32</w:t>
      </w:r>
      <w:r w:rsidRPr="006B40B3">
        <w:tab/>
        <w:t>1s+2s Set &amp; Rotate : -</w:t>
      </w:r>
    </w:p>
    <w:p w:rsidR="00B11EB3" w:rsidRPr="006B40B3" w:rsidRDefault="00B11EB3" w:rsidP="00B11EB3">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B11EB3" w:rsidRDefault="00B11EB3" w:rsidP="00B11EB3"/>
    <w:p w:rsidR="00B11EB3" w:rsidRDefault="00B11EB3" w:rsidP="00B11EB3">
      <w:pPr>
        <w:pStyle w:val="Minicrib"/>
      </w:pPr>
      <w:r>
        <w:t>THE CALMAC STRATHSPEY  (S5x32)  5C set</w:t>
      </w:r>
      <w:r>
        <w:tab/>
      </w:r>
    </w:p>
    <w:p w:rsidR="00B11EB3" w:rsidRPr="006B40B3" w:rsidRDefault="00B11EB3" w:rsidP="00B11EB3">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B11EB3" w:rsidRPr="006B40B3" w:rsidRDefault="00B11EB3" w:rsidP="00B11EB3">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B11EB3" w:rsidRPr="006B40B3" w:rsidRDefault="00B11EB3" w:rsidP="00B11EB3">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B11EB3" w:rsidRPr="006B40B3" w:rsidRDefault="00B11EB3" w:rsidP="00B11EB3">
      <w:pPr>
        <w:pStyle w:val="DanceBody"/>
        <w:keepNext w:val="0"/>
      </w:pPr>
      <w:r w:rsidRPr="006B40B3">
        <w:t>25-32</w:t>
      </w:r>
      <w:r w:rsidRPr="006B40B3">
        <w:tab/>
        <w:t>All set twice, 3s turn RH &amp; dance to bottom.  4 5 1 2 3</w:t>
      </w:r>
    </w:p>
    <w:p w:rsidR="00B11EB3" w:rsidRDefault="00B11EB3" w:rsidP="00B11EB3"/>
    <w:p w:rsidR="00B11EB3" w:rsidRDefault="00B11EB3" w:rsidP="00B11EB3">
      <w:pPr>
        <w:pStyle w:val="Minicrib"/>
      </w:pPr>
      <w:r>
        <w:t>CALUM DEWAR'S REEL  (R4x40)  4C set</w:t>
      </w:r>
      <w:r>
        <w:tab/>
        <w:t>R Sargent  Ruthven HP Coll</w:t>
      </w:r>
    </w:p>
    <w:p w:rsidR="00B11EB3" w:rsidRPr="008B4E96" w:rsidRDefault="00B11EB3" w:rsidP="00B11EB3">
      <w:pPr>
        <w:pStyle w:val="DanceBody"/>
      </w:pPr>
      <w:r w:rsidRPr="008B4E96">
        <w:t xml:space="preserve"> 1- 8</w:t>
      </w:r>
      <w:r w:rsidRPr="008B4E96">
        <w:tab/>
        <w:t>All Ladies dance across passing partner RSh &amp; dance up to top of set (1L leading), cross &amp; dance down Ladies' side</w:t>
      </w:r>
    </w:p>
    <w:p w:rsidR="00B11EB3" w:rsidRPr="008B4E96" w:rsidRDefault="00B11EB3" w:rsidP="00B11EB3">
      <w:pPr>
        <w:pStyle w:val="DanceBody"/>
      </w:pPr>
      <w:r w:rsidRPr="008B4E96">
        <w:t xml:space="preserve"> 9-16</w:t>
      </w:r>
      <w:r w:rsidRPr="008B4E96">
        <w:tab/>
        <w:t>All Men dance across passing partner RSh &amp; dance down to the bottom of set (4M leading), cross &amp; dance up Men's side.  4 3 2 1</w:t>
      </w:r>
    </w:p>
    <w:p w:rsidR="00B11EB3" w:rsidRPr="008B4E96" w:rsidRDefault="00B11EB3" w:rsidP="00B11EB3">
      <w:pPr>
        <w:pStyle w:val="DanceBody"/>
      </w:pPr>
      <w:r w:rsidRPr="008B4E96">
        <w:t>17-24</w:t>
      </w:r>
      <w:r w:rsidRPr="008B4E96">
        <w:tab/>
        <w:t>All circle 8H round &amp; back with 4s &amp; 1s ending in middle (4s facing down, 1s facing up)</w:t>
      </w:r>
    </w:p>
    <w:p w:rsidR="00B11EB3" w:rsidRPr="008B4E96" w:rsidRDefault="00B11EB3" w:rsidP="00B11EB3">
      <w:pPr>
        <w:pStyle w:val="DanceBody"/>
      </w:pPr>
      <w:r w:rsidRPr="008B4E96">
        <w:t>25-32</w:t>
      </w:r>
      <w:r w:rsidRPr="008B4E96">
        <w:tab/>
        <w:t xml:space="preserve">1s+4s dance 1/2 R&amp;L (up/down), 1s cast to ends &amp; cross RH </w:t>
      </w:r>
      <w:r w:rsidRPr="008B4E96">
        <w:rPr>
          <w:b/>
        </w:rPr>
        <w:t>while</w:t>
      </w:r>
      <w:r w:rsidRPr="008B4E96">
        <w:t xml:space="preserve"> 4s turn RH 1.1/2 times moving down to 3rd place</w:t>
      </w:r>
    </w:p>
    <w:p w:rsidR="00B11EB3" w:rsidRPr="008B4E96" w:rsidRDefault="00B11EB3" w:rsidP="00B11EB3">
      <w:pPr>
        <w:pStyle w:val="DanceBody"/>
        <w:keepNext w:val="0"/>
      </w:pPr>
      <w:r w:rsidRPr="008B4E96">
        <w:t>33-40</w:t>
      </w:r>
      <w:r w:rsidRPr="008B4E96">
        <w:tab/>
        <w:t>3s+2s dance 1/2 R&amp;L &amp; turn partners RH 1.1/2 times.  2 3 4 1</w:t>
      </w:r>
    </w:p>
    <w:p w:rsidR="00B11EB3" w:rsidRDefault="00B11EB3" w:rsidP="00B11EB3"/>
    <w:p w:rsidR="00B11EB3" w:rsidRDefault="00B11EB3" w:rsidP="00B11EB3">
      <w:pPr>
        <w:pStyle w:val="Minicrib"/>
      </w:pPr>
      <w:r>
        <w:t>CALUM'S ROAD  (S4x32)  4C set</w:t>
      </w:r>
      <w:r>
        <w:tab/>
        <w:t>Rob Sargent   New Ruthven Coll</w:t>
      </w:r>
    </w:p>
    <w:p w:rsidR="00B11EB3" w:rsidRPr="006B40B3" w:rsidRDefault="00B11EB3" w:rsidP="00B11EB3">
      <w:pPr>
        <w:pStyle w:val="DanceBody"/>
      </w:pPr>
      <w:r w:rsidRPr="006B40B3">
        <w:t xml:space="preserve">  1- 8</w:t>
      </w:r>
      <w:r w:rsidRPr="006B40B3">
        <w:tab/>
        <w:t>1s+2s dance Allemande.  2 1 3 4</w:t>
      </w:r>
    </w:p>
    <w:p w:rsidR="00B11EB3" w:rsidRPr="006B40B3" w:rsidRDefault="00B11EB3" w:rsidP="00B11EB3">
      <w:pPr>
        <w:pStyle w:val="DanceBody"/>
      </w:pPr>
      <w:r w:rsidRPr="006B40B3">
        <w:t xml:space="preserve"> 9-16</w:t>
      </w:r>
      <w:r w:rsidRPr="006B40B3">
        <w:tab/>
        <w:t xml:space="preserve">All dance reflection reels of 4 on sides (2s &amp; </w:t>
      </w:r>
      <w:r>
        <w:t xml:space="preserve">3s </w:t>
      </w:r>
      <w:r w:rsidRPr="006B40B3">
        <w:t>out &amp; down to start)</w:t>
      </w:r>
    </w:p>
    <w:p w:rsidR="00B11EB3" w:rsidRPr="006B40B3" w:rsidRDefault="00B11EB3" w:rsidP="00B11EB3">
      <w:pPr>
        <w:pStyle w:val="DanceBody"/>
      </w:pPr>
      <w:r w:rsidRPr="006B40B3">
        <w:t>17-24</w:t>
      </w:r>
      <w:r w:rsidRPr="006B40B3">
        <w:tab/>
        <w:t>1s+3s dance RH across &amp; end with 1s casting to 3rd place as 3s dance up, 1s+4s dance LH across &amp; end with 1s casting to 4th pl as 4s dance up</w:t>
      </w:r>
    </w:p>
    <w:p w:rsidR="00B11EB3" w:rsidRPr="006B40B3" w:rsidRDefault="00B11EB3" w:rsidP="00B11EB3">
      <w:pPr>
        <w:pStyle w:val="DanceBody"/>
        <w:keepNext w:val="0"/>
      </w:pPr>
      <w:r w:rsidRPr="006B40B3">
        <w:t>25-32</w:t>
      </w:r>
      <w:r w:rsidRPr="006B40B3">
        <w:tab/>
        <w:t>All dance down closing in to meet partner &amp; lead up RH back to places.  2 3 4 1</w:t>
      </w:r>
    </w:p>
    <w:p w:rsidR="00B11EB3" w:rsidRDefault="00B11EB3" w:rsidP="00B11EB3"/>
    <w:p w:rsidR="00B11EB3" w:rsidRDefault="00B11EB3" w:rsidP="00B11EB3">
      <w:pPr>
        <w:pStyle w:val="Minicrib"/>
      </w:pPr>
      <w:r>
        <w:t>CALVER LODGE  (R8x24)  2C (4C set)</w:t>
      </w:r>
      <w:r>
        <w:tab/>
        <w:t>RSCDS Bk 8</w:t>
      </w:r>
    </w:p>
    <w:p w:rsidR="00B11EB3" w:rsidRPr="006B40B3" w:rsidRDefault="00B11EB3" w:rsidP="00B11EB3">
      <w:pPr>
        <w:pStyle w:val="DanceBody"/>
      </w:pPr>
      <w:r w:rsidRPr="006B40B3">
        <w:t xml:space="preserve"> 1- 8</w:t>
      </w:r>
      <w:r w:rsidRPr="006B40B3">
        <w:tab/>
        <w:t>1s+2s dance 1/2 R&amp;L, 1s followed by 2s lead down the middle</w:t>
      </w:r>
    </w:p>
    <w:p w:rsidR="00B11EB3" w:rsidRPr="006B40B3" w:rsidRDefault="00B11EB3" w:rsidP="00B11EB3">
      <w:pPr>
        <w:pStyle w:val="DanceBody"/>
      </w:pPr>
      <w:r w:rsidRPr="006B40B3">
        <w:t xml:space="preserve"> 9-16</w:t>
      </w:r>
      <w:r w:rsidRPr="006B40B3">
        <w:tab/>
        <w:t>2s+1s dance 1/2 R&amp;L, 1s followed by 2s lead up to top</w:t>
      </w:r>
    </w:p>
    <w:p w:rsidR="00B11EB3" w:rsidRPr="006B40B3" w:rsidRDefault="00B11EB3" w:rsidP="00B11EB3">
      <w:pPr>
        <w:pStyle w:val="DanceBody"/>
        <w:keepNext w:val="0"/>
      </w:pPr>
      <w:r w:rsidRPr="006B40B3">
        <w:t>17-24</w:t>
      </w:r>
      <w:r w:rsidRPr="006B40B3">
        <w:tab/>
        <w:t>1s+2s dance Poussette.  2 1</w:t>
      </w:r>
    </w:p>
    <w:p w:rsidR="00B11EB3" w:rsidRDefault="00B11EB3" w:rsidP="00B11EB3"/>
    <w:p w:rsidR="00B11EB3" w:rsidRDefault="00B11EB3" w:rsidP="00B11EB3">
      <w:pPr>
        <w:pStyle w:val="Minicrib"/>
      </w:pPr>
      <w:r>
        <w:t>CALZONA RAMBLE  (R8x32)  3C (4C Set)</w:t>
      </w:r>
      <w:r>
        <w:tab/>
        <w:t>Shirley Saturnetsky</w:t>
      </w:r>
    </w:p>
    <w:p w:rsidR="00B11EB3" w:rsidRPr="006B40B3" w:rsidRDefault="00B11EB3" w:rsidP="00B11EB3">
      <w:pPr>
        <w:pStyle w:val="DanceBody"/>
      </w:pPr>
      <w:r w:rsidRPr="006B40B3">
        <w:t xml:space="preserve"> 1- 8</w:t>
      </w:r>
      <w:r w:rsidRPr="006B40B3">
        <w:tab/>
        <w:t>1s set, cast &amp; turn LH to face 1st corners</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B11EB3" w:rsidRPr="006B40B3" w:rsidRDefault="00B11EB3" w:rsidP="00B11EB3">
      <w:pPr>
        <w:pStyle w:val="DanceBody"/>
      </w:pPr>
      <w:r w:rsidRPr="006B40B3">
        <w:t>17-24</w:t>
      </w:r>
      <w:r w:rsidRPr="006B40B3">
        <w:tab/>
        <w:t>1s dance RH across (M with 2s &amp; L with 3s), 1s (followed by 2s/3s) pass diag LSh to change ends &amp; loop round to left 1s dancing up to…</w:t>
      </w:r>
    </w:p>
    <w:p w:rsidR="00B11EB3" w:rsidRPr="006B40B3" w:rsidRDefault="00B11EB3" w:rsidP="00B11EB3">
      <w:pPr>
        <w:pStyle w:val="DanceBody"/>
        <w:keepNext w:val="0"/>
      </w:pPr>
      <w:r w:rsidRPr="006B40B3">
        <w:t>25-32</w:t>
      </w:r>
      <w:r w:rsidRPr="006B40B3">
        <w:tab/>
        <w:t>1s dance LH across (1M+3s at top &amp; 1L+2s), 1s (followed by 2s/3s) pass diag RSh to change ends &amp; loop round to right to end in 2nd pl.  2 1 3</w:t>
      </w:r>
    </w:p>
    <w:p w:rsidR="00B11EB3" w:rsidRDefault="00B11EB3" w:rsidP="00B11EB3"/>
    <w:p w:rsidR="00B11EB3" w:rsidRDefault="00B11EB3" w:rsidP="00B11EB3">
      <w:pPr>
        <w:pStyle w:val="Minicrib"/>
      </w:pPr>
      <w:r>
        <w:t>THE CAMBRIDGE HORNPIPE  (R4x32)  Sq.Set</w:t>
      </w:r>
      <w:r>
        <w:tab/>
        <w:t>Hugh Foss, 1971</w:t>
      </w:r>
    </w:p>
    <w:p w:rsidR="00B11EB3" w:rsidRPr="009F2C6A" w:rsidRDefault="00B11EB3" w:rsidP="00B11EB3">
      <w:pPr>
        <w:pStyle w:val="DanceBody"/>
      </w:pPr>
      <w:r w:rsidRPr="009F2C6A">
        <w:t>Fig.1</w:t>
      </w:r>
    </w:p>
    <w:p w:rsidR="00B11EB3" w:rsidRDefault="00B11EB3" w:rsidP="00B11EB3">
      <w:pPr>
        <w:pStyle w:val="DanceBody"/>
      </w:pPr>
      <w:r>
        <w:t xml:space="preserve"> 1- 8</w:t>
      </w:r>
      <w:r>
        <w:tab/>
        <w:t>1s+3s dance Ladies' Chain, with extra 1/4 turn bar 8 so Ladies end BtoB in centre facing partners</w:t>
      </w:r>
    </w:p>
    <w:p w:rsidR="00B11EB3" w:rsidRDefault="00B11EB3" w:rsidP="00B11EB3">
      <w:pPr>
        <w:pStyle w:val="DanceBody"/>
      </w:pPr>
      <w:r>
        <w:t xml:space="preserve"> 9-16</w:t>
      </w:r>
      <w:r>
        <w:tab/>
        <w:t>1s+3s set, 1/2 turn RH, retain hands, Men join LH in centre &amp; Bal-in-Line. Men 1/2 turn LH to face opp Lady</w:t>
      </w:r>
    </w:p>
    <w:p w:rsidR="00B11EB3" w:rsidRPr="00465296" w:rsidRDefault="00B11EB3" w:rsidP="00B11EB3">
      <w:pPr>
        <w:pStyle w:val="DanceBody"/>
        <w:rPr>
          <w:b/>
        </w:rPr>
      </w:pPr>
      <w:r>
        <w:tab/>
      </w:r>
      <w:r w:rsidRPr="00465296">
        <w:rPr>
          <w:b/>
        </w:rPr>
        <w:t>while</w:t>
      </w:r>
      <w:r w:rsidRPr="00465296">
        <w:t xml:space="preserve"> 2s+4s set</w:t>
      </w:r>
      <w:r>
        <w:t xml:space="preserve"> to partners, change places RH, set &amp; change places LH</w:t>
      </w:r>
    </w:p>
    <w:p w:rsidR="00B11EB3" w:rsidRDefault="00B11EB3" w:rsidP="00B11EB3">
      <w:pPr>
        <w:pStyle w:val="DanceBody"/>
      </w:pPr>
      <w:r>
        <w:t>17-24</w:t>
      </w:r>
      <w:r>
        <w:tab/>
        <w:t>1s+3s dance RSh reel of 4 across.  Bar 24 Men pull back RSh to face partners</w:t>
      </w:r>
    </w:p>
    <w:p w:rsidR="00B11EB3" w:rsidRDefault="00B11EB3" w:rsidP="00B11EB3">
      <w:pPr>
        <w:pStyle w:val="DanceBody"/>
      </w:pPr>
      <w:r>
        <w:t>25-32</w:t>
      </w:r>
      <w:r>
        <w:tab/>
        <w:t>1s+3s turn RH into prom hold facing anticlockwise &amp; promenade round to original places</w:t>
      </w:r>
    </w:p>
    <w:p w:rsidR="00B11EB3" w:rsidRDefault="00B11EB3" w:rsidP="00B11EB3">
      <w:pPr>
        <w:pStyle w:val="DanceBody"/>
      </w:pPr>
      <w:r>
        <w:tab/>
      </w:r>
      <w:r>
        <w:rPr>
          <w:b/>
        </w:rPr>
        <w:t>while</w:t>
      </w:r>
      <w:r>
        <w:t xml:space="preserve"> 2s+4s set to partners, Advance, set, Retire</w:t>
      </w:r>
    </w:p>
    <w:p w:rsidR="00B11EB3" w:rsidRPr="009F2C6A" w:rsidRDefault="00B11EB3" w:rsidP="00B11EB3">
      <w:pPr>
        <w:pStyle w:val="DanceBody"/>
      </w:pPr>
      <w:r w:rsidRPr="009F2C6A">
        <w:t>Fig. 2</w:t>
      </w:r>
    </w:p>
    <w:p w:rsidR="00B11EB3" w:rsidRDefault="00B11EB3" w:rsidP="00B11EB3">
      <w:pPr>
        <w:pStyle w:val="DanceBody"/>
      </w:pPr>
      <w:r>
        <w:t xml:space="preserve"> 1-32</w:t>
      </w:r>
      <w:r>
        <w:tab/>
        <w:t>All 4 couples together dance Fig 1 with</w:t>
      </w:r>
    </w:p>
    <w:p w:rsidR="00B11EB3" w:rsidRDefault="00B11EB3" w:rsidP="00B11EB3">
      <w:pPr>
        <w:pStyle w:val="DanceBody"/>
      </w:pPr>
      <w:r>
        <w:tab/>
        <w:t>1-2 &amp; 5-6           Ladies dance 1/2 RH across in centre</w:t>
      </w:r>
    </w:p>
    <w:p w:rsidR="00B11EB3" w:rsidRDefault="00B11EB3" w:rsidP="00B11EB3">
      <w:pPr>
        <w:pStyle w:val="DanceBody"/>
      </w:pPr>
      <w:r>
        <w:tab/>
        <w:t>15-16 &amp; 19-20   Men 1/2 LH across in centre</w:t>
      </w:r>
    </w:p>
    <w:p w:rsidR="00B11EB3" w:rsidRDefault="00B11EB3" w:rsidP="00B11EB3">
      <w:pPr>
        <w:pStyle w:val="DanceBody"/>
      </w:pPr>
      <w:r>
        <w:tab/>
        <w:t>17-18 &amp; 21&amp;22  Ladies 1/2 LH across in centre</w:t>
      </w:r>
    </w:p>
    <w:p w:rsidR="00B11EB3" w:rsidRDefault="00B11EB3" w:rsidP="00B11EB3">
      <w:pPr>
        <w:pStyle w:val="DanceBody"/>
      </w:pPr>
      <w:r>
        <w:t>Fig. 3</w:t>
      </w:r>
    </w:p>
    <w:p w:rsidR="00B11EB3" w:rsidRDefault="00B11EB3" w:rsidP="00B11EB3">
      <w:pPr>
        <w:pStyle w:val="DanceBody"/>
      </w:pPr>
      <w:r>
        <w:t xml:space="preserve"> 1-32</w:t>
      </w:r>
      <w:r>
        <w:tab/>
        <w:t>2s+4s repeat Fig 1</w:t>
      </w:r>
    </w:p>
    <w:p w:rsidR="00B11EB3" w:rsidRPr="009F2C6A" w:rsidRDefault="00B11EB3" w:rsidP="00B11EB3">
      <w:pPr>
        <w:pStyle w:val="DanceBody"/>
      </w:pPr>
      <w:r w:rsidRPr="009F2C6A">
        <w:t>Fig 4</w:t>
      </w:r>
    </w:p>
    <w:p w:rsidR="00B11EB3" w:rsidRDefault="00B11EB3" w:rsidP="00B11EB3">
      <w:pPr>
        <w:pStyle w:val="DanceBody"/>
      </w:pPr>
      <w:r>
        <w:t xml:space="preserve"> 1- 8</w:t>
      </w:r>
      <w:r>
        <w:tab/>
        <w:t>Ladies dance RH across, finish facing partners.  All turn partners 1.1/2 round LH</w:t>
      </w:r>
    </w:p>
    <w:p w:rsidR="00B11EB3" w:rsidRDefault="00B11EB3" w:rsidP="00B11EB3">
      <w:pPr>
        <w:pStyle w:val="DanceBody"/>
      </w:pPr>
      <w:r>
        <w:t xml:space="preserve"> 9-16</w:t>
      </w:r>
      <w:r>
        <w:tab/>
        <w:t xml:space="preserve">Men dance RH across, all turn partners 1.1/2 LH, Men pull back LSh to face clockwise NHJ with partners </w:t>
      </w:r>
      <w:r>
        <w:rPr>
          <w:b/>
        </w:rPr>
        <w:t>while</w:t>
      </w:r>
      <w:r>
        <w:t xml:space="preserve"> Ladies join RH in centre</w:t>
      </w:r>
    </w:p>
    <w:p w:rsidR="00B11EB3" w:rsidRDefault="00B11EB3" w:rsidP="00B11EB3">
      <w:pPr>
        <w:pStyle w:val="DanceBody"/>
      </w:pPr>
      <w:r>
        <w:t>17-24</w:t>
      </w:r>
      <w:r>
        <w:tab/>
        <w:t>All dance round in wheel, Ladies end BtoB in centre facing partners</w:t>
      </w:r>
    </w:p>
    <w:p w:rsidR="00B11EB3" w:rsidRPr="009F2C6A" w:rsidRDefault="00B11EB3" w:rsidP="00B11EB3">
      <w:pPr>
        <w:pStyle w:val="DanceBody"/>
        <w:keepNext w:val="0"/>
      </w:pPr>
      <w:r>
        <w:t>25-32</w:t>
      </w:r>
      <w:r>
        <w:tab/>
        <w:t>All 1/2 turn partners RH into prom hold &amp; promenade anticlockwise round, ending with Ladies BtoB in centre for bow/curtsey</w:t>
      </w:r>
    </w:p>
    <w:p w:rsidR="00B11EB3" w:rsidRDefault="00B11EB3" w:rsidP="00B11EB3"/>
    <w:p w:rsidR="00B11EB3" w:rsidRDefault="00B11EB3" w:rsidP="00B11EB3">
      <w:pPr>
        <w:pStyle w:val="Minicrib"/>
      </w:pPr>
      <w:r>
        <w:t>CAMBRIDGE SIX  (S3x32)  3C set</w:t>
      </w:r>
      <w:r>
        <w:tab/>
        <w:t>Dorothy Coles  Cambridge Diamond Jubilee</w:t>
      </w:r>
    </w:p>
    <w:p w:rsidR="00B11EB3" w:rsidRPr="006B40B3" w:rsidRDefault="00B11EB3" w:rsidP="00B11EB3">
      <w:pPr>
        <w:pStyle w:val="DanceBody"/>
      </w:pPr>
      <w:r w:rsidRPr="006B40B3">
        <w:t xml:space="preserve"> 1- 8</w:t>
      </w:r>
      <w:r w:rsidRPr="006B40B3">
        <w:tab/>
        <w:t>2M sets advancing to 1L &amp; turns RH while 2L sets advancing to 3M &amp; turns RH (2s end in partners place), 2s set &amp; cross RH</w:t>
      </w:r>
    </w:p>
    <w:p w:rsidR="00B11EB3" w:rsidRPr="006B40B3" w:rsidRDefault="00B11EB3" w:rsidP="00B11EB3">
      <w:pPr>
        <w:pStyle w:val="DanceBody"/>
      </w:pPr>
      <w:r w:rsidRPr="006B40B3">
        <w:t xml:space="preserve"> 9-16</w:t>
      </w:r>
      <w:r w:rsidRPr="006B40B3">
        <w:tab/>
        <w:t>2L sets advancing to 1M &amp; turns RH while 2M sets advancing to 3L &amp; turns RH (2s end in original places), all set &amp; turn RH into prom hold</w:t>
      </w:r>
    </w:p>
    <w:p w:rsidR="00B11EB3" w:rsidRPr="006B40B3" w:rsidRDefault="00B11EB3" w:rsidP="00B11EB3">
      <w:pPr>
        <w:pStyle w:val="DanceBody"/>
      </w:pPr>
      <w:r w:rsidRPr="006B40B3">
        <w:t>17-24</w:t>
      </w:r>
      <w:r w:rsidRPr="006B40B3">
        <w:tab/>
        <w:t>All in prom hold dance reel of 3 (1s pass 2s RSh to start)</w:t>
      </w:r>
    </w:p>
    <w:p w:rsidR="00B11EB3" w:rsidRPr="006B40B3" w:rsidRDefault="00B11EB3" w:rsidP="00B11EB3">
      <w:pPr>
        <w:pStyle w:val="DanceBody"/>
        <w:keepNext w:val="0"/>
      </w:pPr>
      <w:r w:rsidRPr="006B40B3">
        <w:t>25-32</w:t>
      </w:r>
      <w:r w:rsidRPr="006B40B3">
        <w:tab/>
        <w:t>All set, 1s cast to 3rd place, all set &amp; turn 2H</w:t>
      </w:r>
    </w:p>
    <w:p w:rsidR="00B11EB3" w:rsidRDefault="00B11EB3" w:rsidP="00B11EB3"/>
    <w:p w:rsidR="00B11EB3" w:rsidRDefault="00B11EB3" w:rsidP="00B11EB3">
      <w:pPr>
        <w:pStyle w:val="Minicrib"/>
      </w:pPr>
      <w:r>
        <w:t>CAMBUSKENNETH  (S80)  Sq.Set</w:t>
      </w:r>
      <w:r>
        <w:tab/>
        <w:t>John Drewry  Spring Coll 1988</w:t>
      </w:r>
    </w:p>
    <w:p w:rsidR="00B11EB3" w:rsidRPr="006B40B3" w:rsidRDefault="00B11EB3" w:rsidP="00B11EB3">
      <w:pPr>
        <w:pStyle w:val="DanceBody"/>
      </w:pPr>
      <w:r w:rsidRPr="006B40B3">
        <w:t xml:space="preserve"> 1- 8</w:t>
      </w:r>
      <w:r w:rsidRPr="006B40B3">
        <w:tab/>
        <w:t>All dance interlocking reels of 4 (all pass partner RSh, next person LSh &amp; following person RSh)</w:t>
      </w:r>
    </w:p>
    <w:p w:rsidR="00B11EB3" w:rsidRPr="006B40B3" w:rsidRDefault="00B11EB3" w:rsidP="00B11EB3">
      <w:pPr>
        <w:pStyle w:val="DanceBody"/>
      </w:pPr>
      <w:r w:rsidRPr="006B40B3">
        <w:t xml:space="preserve"> 9-16</w:t>
      </w:r>
      <w:r w:rsidRPr="006B40B3">
        <w:tab/>
        <w:t>1s change places with 3s passing RSh, 3s+1s change places with partners LH &amp; repeat back to places</w:t>
      </w:r>
    </w:p>
    <w:p w:rsidR="00B11EB3" w:rsidRPr="006B40B3" w:rsidRDefault="00B11EB3" w:rsidP="00B11EB3">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B11EB3" w:rsidRPr="006B40B3" w:rsidRDefault="00B11EB3" w:rsidP="00B11EB3">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B11EB3" w:rsidRPr="006B40B3" w:rsidRDefault="00B11EB3" w:rsidP="00B11EB3">
      <w:pPr>
        <w:pStyle w:val="DanceBody"/>
      </w:pPr>
      <w:r w:rsidRPr="006B40B3">
        <w:t>29-32</w:t>
      </w:r>
      <w:r w:rsidRPr="006B40B3">
        <w:tab/>
        <w:t>All turn opposite dancer 2H, 2s &amp; 4s dance out to original places as 1s &amp; 3s cast to places</w:t>
      </w:r>
    </w:p>
    <w:p w:rsidR="00B11EB3" w:rsidRPr="006B40B3" w:rsidRDefault="00B11EB3" w:rsidP="00B11EB3">
      <w:pPr>
        <w:pStyle w:val="DanceBody"/>
      </w:pPr>
      <w:r w:rsidRPr="006B40B3">
        <w:t>33-64</w:t>
      </w:r>
      <w:r w:rsidRPr="006B40B3">
        <w:tab/>
        <w:t>Repeat from bar 1 with 2s &amp; 4s as leading dancers</w:t>
      </w:r>
    </w:p>
    <w:p w:rsidR="00B11EB3" w:rsidRPr="006B40B3" w:rsidRDefault="00B11EB3" w:rsidP="00B11EB3">
      <w:pPr>
        <w:pStyle w:val="DanceBody"/>
      </w:pPr>
      <w:r w:rsidRPr="006B40B3">
        <w:t>65-72</w:t>
      </w:r>
      <w:r w:rsidRPr="006B40B3">
        <w:tab/>
        <w:t>All Ladies dance RH across once round, all Men dance LH across once round ending in centre facing partner</w:t>
      </w:r>
    </w:p>
    <w:p w:rsidR="00B11EB3" w:rsidRPr="006B40B3" w:rsidRDefault="00B11EB3" w:rsidP="00B11EB3">
      <w:pPr>
        <w:pStyle w:val="DanceBody"/>
        <w:keepNext w:val="0"/>
      </w:pPr>
      <w:r w:rsidRPr="006B40B3">
        <w:t>73-80</w:t>
      </w:r>
      <w:r w:rsidRPr="006B40B3">
        <w:tab/>
        <w:t>All set HS &amp; turn 2H 1.1/2 times to places</w:t>
      </w:r>
    </w:p>
    <w:p w:rsidR="00B11EB3" w:rsidRDefault="00B11EB3" w:rsidP="00B11EB3"/>
    <w:p w:rsidR="00B11EB3" w:rsidRDefault="00B11EB3" w:rsidP="00B11EB3">
      <w:pPr>
        <w:pStyle w:val="Minicrib"/>
      </w:pPr>
      <w:r>
        <w:t>THE CAMBUSLANG OCTOGENARIAN  (R8x32)  3C (4C set)</w:t>
      </w:r>
      <w:r>
        <w:tab/>
        <w:t>John Wilkinson 1998</w:t>
      </w:r>
    </w:p>
    <w:p w:rsidR="00B11EB3" w:rsidRDefault="00B11EB3" w:rsidP="00B11EB3">
      <w:pPr>
        <w:pStyle w:val="DanceBody"/>
      </w:pPr>
      <w:r>
        <w:t xml:space="preserve"> 1- 8</w:t>
      </w:r>
      <w:r>
        <w:tab/>
        <w:t>1s set, cross down RH to 2nd place (2s step up), set &amp; cross RH to 2nd place own side, facing out</w:t>
      </w:r>
    </w:p>
    <w:p w:rsidR="00B11EB3" w:rsidRDefault="00B11EB3" w:rsidP="00B11EB3">
      <w:pPr>
        <w:pStyle w:val="DanceBody"/>
      </w:pPr>
      <w:r>
        <w:t xml:space="preserve"> 9-16</w:t>
      </w:r>
      <w:r>
        <w:tab/>
        <w:t xml:space="preserve">1s cast Right, meet in centre, turn LH &amp; 1M dances down, casts Left round 3L into 2nd place opp side </w:t>
      </w:r>
      <w:r>
        <w:rPr>
          <w:b/>
        </w:rPr>
        <w:t>while</w:t>
      </w:r>
      <w:r>
        <w:t xml:space="preserve"> 1L dances up, casts Left round 2M into 2nd place opp side</w:t>
      </w:r>
    </w:p>
    <w:p w:rsidR="00B11EB3" w:rsidRDefault="00B11EB3" w:rsidP="00B11EB3">
      <w:pPr>
        <w:pStyle w:val="DanceBody"/>
      </w:pPr>
      <w:r>
        <w:t>17-24</w:t>
      </w:r>
      <w:r>
        <w:tab/>
        <w:t>1s dance reels of 3 on opp sides (1M+2L &amp; 1L+3M pass RSh).  1s curve in to end facing 1st corners</w:t>
      </w:r>
    </w:p>
    <w:p w:rsidR="00B11EB3" w:rsidRDefault="00B11EB3" w:rsidP="00B11EB3">
      <w:pPr>
        <w:pStyle w:val="DanceBody"/>
        <w:keepNext w:val="0"/>
      </w:pPr>
      <w:r>
        <w:t>25-32</w:t>
      </w:r>
      <w:r>
        <w:tab/>
        <w:t>1s dance 'Hello-Goodbye' setting finishing with Petronella turn to 2nd place own sides</w:t>
      </w:r>
    </w:p>
    <w:p w:rsidR="00B11EB3" w:rsidRDefault="00B11EB3" w:rsidP="00B11EB3"/>
    <w:p w:rsidR="00B11EB3" w:rsidRDefault="00B11EB3" w:rsidP="00B11EB3">
      <w:pPr>
        <w:pStyle w:val="Minicrib"/>
      </w:pPr>
      <w:r>
        <w:t>CAMBUSNETHAN  (J3x32)  3C Set</w:t>
      </w:r>
      <w:r>
        <w:tab/>
        <w:t>Alan Paterson  Collecta Ursis</w:t>
      </w:r>
    </w:p>
    <w:p w:rsidR="00B11EB3" w:rsidRPr="008B4E96" w:rsidRDefault="00B11EB3" w:rsidP="00B11EB3">
      <w:pPr>
        <w:pStyle w:val="DanceBody"/>
      </w:pPr>
      <w:r w:rsidRPr="008B4E96">
        <w:t xml:space="preserve"> 1- 8</w:t>
      </w:r>
      <w:r w:rsidRPr="008B4E96">
        <w:tab/>
        <w:t>2s dance 1/2 Figs of 8 (2L round 1s &amp; 2M round 3s) &amp; 1/2 Figs of 8 on opposite sides</w:t>
      </w:r>
    </w:p>
    <w:p w:rsidR="00B11EB3" w:rsidRPr="008B4E96" w:rsidRDefault="00B11EB3" w:rsidP="00B11EB3">
      <w:pPr>
        <w:pStyle w:val="DanceBody"/>
      </w:pPr>
      <w:r w:rsidRPr="008B4E96">
        <w:t xml:space="preserve"> 9-16</w:t>
      </w:r>
      <w:r w:rsidRPr="008B4E96">
        <w:tab/>
        <w:t>1s+2s dance R&amp;L</w:t>
      </w:r>
    </w:p>
    <w:p w:rsidR="00B11EB3" w:rsidRPr="008B4E96" w:rsidRDefault="00B11EB3" w:rsidP="00B11EB3">
      <w:pPr>
        <w:pStyle w:val="DanceBody"/>
      </w:pPr>
      <w:r w:rsidRPr="008B4E96">
        <w:t>17-24</w:t>
      </w:r>
      <w:r w:rsidRPr="008B4E96">
        <w:tab/>
        <w:t>All dance 1/2 LSh reels of 3 on sides, 2s+1s set facing up/down &amp; change places on sides (LH Ladies' side &amp; RH Men's side)</w:t>
      </w:r>
    </w:p>
    <w:p w:rsidR="00B11EB3" w:rsidRPr="008B4E96" w:rsidRDefault="00B11EB3" w:rsidP="00B11EB3">
      <w:pPr>
        <w:pStyle w:val="DanceBody"/>
        <w:keepNext w:val="0"/>
      </w:pPr>
      <w:r w:rsidRPr="008B4E96">
        <w:t>25-32</w:t>
      </w:r>
      <w:r w:rsidRPr="008B4E96">
        <w:tab/>
        <w:t>2s dance 1/2 Fig of 8 round 1s (cast up to start) &amp; all turn LH</w:t>
      </w:r>
    </w:p>
    <w:p w:rsidR="00B11EB3" w:rsidRDefault="00B11EB3" w:rsidP="00B11EB3"/>
    <w:p w:rsidR="00B11EB3" w:rsidRDefault="00B11EB3" w:rsidP="00B11EB3">
      <w:pPr>
        <w:pStyle w:val="Minicrib"/>
      </w:pPr>
      <w:r>
        <w:t>THE CAMERON HIGHLANDERS  (R8x32)  3C (4C set)</w:t>
      </w:r>
      <w:r>
        <w:tab/>
        <w:t>Margaret Plummer  BHS 9 for 2015</w:t>
      </w:r>
    </w:p>
    <w:p w:rsidR="00B11EB3" w:rsidRPr="006B40B3" w:rsidRDefault="00B11EB3" w:rsidP="00B11EB3">
      <w:pPr>
        <w:pStyle w:val="DanceBody"/>
      </w:pPr>
      <w:r w:rsidRPr="006B40B3">
        <w:t xml:space="preserve"> 1- 8</w:t>
      </w:r>
      <w:r w:rsidRPr="006B40B3">
        <w:tab/>
        <w:t>1s turn RH, cast (2s step up), 1s turn 3/4 RH then 1L+2M &amp; 1M+3L turn LH into 2nd place opp sides</w:t>
      </w:r>
    </w:p>
    <w:p w:rsidR="00B11EB3" w:rsidRPr="006B40B3" w:rsidRDefault="00B11EB3" w:rsidP="00B11EB3">
      <w:pPr>
        <w:pStyle w:val="DanceBody"/>
      </w:pPr>
      <w:r w:rsidRPr="006B40B3">
        <w:t xml:space="preserve"> 9-12</w:t>
      </w:r>
      <w:r w:rsidRPr="006B40B3">
        <w:tab/>
        <w:t>1/2 reels of 3 on opp sides (1L down, passes 3M RSh &amp; 1M up, passes 2L RSh)</w:t>
      </w:r>
    </w:p>
    <w:p w:rsidR="00B11EB3" w:rsidRPr="006B40B3" w:rsidRDefault="00B11EB3" w:rsidP="00B11EB3">
      <w:pPr>
        <w:pStyle w:val="DanceBody"/>
      </w:pPr>
      <w:r w:rsidRPr="006B40B3">
        <w:t>13-16</w:t>
      </w:r>
      <w:r w:rsidRPr="006B40B3">
        <w:tab/>
        <w:t>1/2 reel of 3 across (1M+3M at top &amp; 1L+2L in 3rd place pass LSh). 1s finish BtoB facing 4th corners</w:t>
      </w:r>
    </w:p>
    <w:p w:rsidR="00B11EB3" w:rsidRDefault="00B11EB3" w:rsidP="00B11EB3">
      <w:pPr>
        <w:pStyle w:val="DanceBody"/>
      </w:pPr>
      <w:r w:rsidRPr="006B40B3">
        <w:t>17-20</w:t>
      </w:r>
      <w:r w:rsidRPr="006B40B3">
        <w:tab/>
        <w:t>1s dance round 4th corners into 2nd place own sides while 2s+3s dance RH across (2 bars), twirl, dance out to opp corners</w:t>
      </w:r>
    </w:p>
    <w:p w:rsidR="00B11EB3" w:rsidRPr="006B40B3" w:rsidRDefault="00B11EB3" w:rsidP="00B11EB3">
      <w:pPr>
        <w:pStyle w:val="DanceBody"/>
      </w:pPr>
      <w:r w:rsidRPr="006B40B3">
        <w:t>21-24</w:t>
      </w:r>
      <w:r w:rsidRPr="006B40B3">
        <w:tab/>
        <w:t>2s+1s+3s turn RH</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GREIG'S PIPES (Cameronian Rant)  (S8x32)  3C (4C set)</w:t>
      </w:r>
      <w:r>
        <w:tab/>
        <w:t>RSCDS Bk 2</w:t>
      </w:r>
    </w:p>
    <w:p w:rsidR="00B11EB3" w:rsidRDefault="00B11EB3" w:rsidP="00B11EB3">
      <w:pPr>
        <w:pStyle w:val="DanceBody"/>
      </w:pPr>
      <w:r>
        <w:t xml:space="preserve"> 1- 8</w:t>
      </w:r>
      <w:r>
        <w:tab/>
        <w:t>1s 3/4 turn RH, full turn LH to end L between 2s &amp; M between 3s, 2s+1s+3s set twice</w:t>
      </w:r>
    </w:p>
    <w:p w:rsidR="00B11EB3" w:rsidRDefault="00B11EB3" w:rsidP="00B11EB3">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THE CAMERONIAN'S FAREWELL  (R4x48)  4C set</w:t>
      </w:r>
      <w:r>
        <w:tab/>
        <w:t>Helen L Wood  SCD Archives</w:t>
      </w:r>
    </w:p>
    <w:p w:rsidR="00B11EB3" w:rsidRPr="006B40B3" w:rsidRDefault="00B11EB3" w:rsidP="00B11EB3">
      <w:pPr>
        <w:pStyle w:val="DanceBody"/>
      </w:pPr>
      <w:r w:rsidRPr="006B40B3">
        <w:t xml:space="preserve"> 1- 8</w:t>
      </w:r>
      <w:r w:rsidRPr="006B40B3">
        <w:tab/>
        <w:t>1s set advancing, turn 2H &amp; cast to 2nd place own sides</w:t>
      </w:r>
    </w:p>
    <w:p w:rsidR="00B11EB3" w:rsidRPr="006B40B3" w:rsidRDefault="00B11EB3" w:rsidP="00B11EB3">
      <w:pPr>
        <w:pStyle w:val="DanceBody"/>
      </w:pPr>
      <w:r w:rsidRPr="006B40B3">
        <w:t xml:space="preserve"> 9-16</w:t>
      </w:r>
      <w:r w:rsidRPr="006B40B3">
        <w:tab/>
        <w:t>1s petronella turn to right, 2s+1s+3s set</w:t>
      </w:r>
      <w:r>
        <w:t xml:space="preserve"> (L</w:t>
      </w:r>
      <w:r w:rsidRPr="006B40B3">
        <w:t>ady with 2s &amp; Man with 3s), 2s+1s+3s Adv+Ret up/down set</w:t>
      </w:r>
    </w:p>
    <w:p w:rsidR="00B11EB3" w:rsidRPr="006B40B3" w:rsidRDefault="00B11EB3" w:rsidP="00B11EB3">
      <w:pPr>
        <w:pStyle w:val="DanceBody"/>
      </w:pPr>
      <w:r w:rsidRPr="006B40B3">
        <w:t>17-24</w:t>
      </w:r>
      <w:r w:rsidRPr="006B40B3">
        <w:tab/>
        <w:t>1s petronell</w:t>
      </w:r>
      <w:r>
        <w:t>a turn to right, 2s+1s+3s set (L</w:t>
      </w:r>
      <w:r w:rsidRPr="006B40B3">
        <w:t>ady with 2M+3M &amp; Man with 2L+3L), 2s+1s+3s Adv+Ret</w:t>
      </w:r>
    </w:p>
    <w:p w:rsidR="00B11EB3" w:rsidRPr="006B40B3" w:rsidRDefault="00B11EB3" w:rsidP="00B11EB3">
      <w:pPr>
        <w:pStyle w:val="DanceBody"/>
      </w:pPr>
      <w:r w:rsidRPr="006B40B3">
        <w:t>25-40</w:t>
      </w:r>
      <w:r w:rsidRPr="006B40B3">
        <w:tab/>
        <w:t>1s repeat bars 9-24 (with Man between 2s)</w:t>
      </w:r>
    </w:p>
    <w:p w:rsidR="00B11EB3" w:rsidRPr="006B40B3" w:rsidRDefault="00B11EB3" w:rsidP="00B11EB3">
      <w:pPr>
        <w:pStyle w:val="DanceBody"/>
        <w:keepNext w:val="0"/>
      </w:pPr>
      <w:r w:rsidRPr="006B40B3">
        <w:t>41-48</w:t>
      </w:r>
      <w:r w:rsidRPr="006B40B3">
        <w:tab/>
        <w:t>1s set advancing, turn 2H &amp; cast to bottom of set</w:t>
      </w:r>
    </w:p>
    <w:p w:rsidR="00B11EB3" w:rsidRDefault="00B11EB3" w:rsidP="00B11EB3"/>
    <w:p w:rsidR="00B11EB3" w:rsidRDefault="00B11EB3" w:rsidP="00B11EB3">
      <w:pPr>
        <w:pStyle w:val="Minicrib"/>
      </w:pPr>
      <w:r>
        <w:t>THE CAMP OF PLEASURE  (S8x32)  2C (4C set)</w:t>
      </w:r>
      <w:r>
        <w:tab/>
        <w:t>RSCDS Bk 15</w:t>
      </w:r>
    </w:p>
    <w:p w:rsidR="00B11EB3" w:rsidRPr="006B40B3" w:rsidRDefault="00B11EB3" w:rsidP="00B11EB3">
      <w:pPr>
        <w:pStyle w:val="DanceBody"/>
      </w:pPr>
      <w:r w:rsidRPr="006B40B3">
        <w:t xml:space="preserve"> 1- 8</w:t>
      </w:r>
      <w:r w:rsidRPr="006B40B3">
        <w:tab/>
        <w:t>1s turn RH, 1M+2L turn LH to end in centre as 2M dances up to 1L for Allemande</w:t>
      </w:r>
    </w:p>
    <w:p w:rsidR="00B11EB3" w:rsidRPr="006B40B3" w:rsidRDefault="00B11EB3" w:rsidP="00B11EB3">
      <w:pPr>
        <w:pStyle w:val="DanceBody"/>
      </w:pPr>
      <w:r w:rsidRPr="006B40B3">
        <w:t xml:space="preserve"> 9-16</w:t>
      </w:r>
      <w:r w:rsidRPr="006B40B3">
        <w:tab/>
        <w:t>2M+1L also 1M+2L dance Allemande</w:t>
      </w:r>
    </w:p>
    <w:p w:rsidR="00B11EB3" w:rsidRPr="006B40B3" w:rsidRDefault="00B11EB3" w:rsidP="00B11EB3">
      <w:pPr>
        <w:pStyle w:val="DanceBody"/>
      </w:pPr>
      <w:r w:rsidRPr="006B40B3">
        <w:t>17-24</w:t>
      </w:r>
      <w:r w:rsidRPr="006B40B3">
        <w:tab/>
        <w:t>1s followed by 2s lead down (1M dances down to join1L while 2M dances up to join 2L) &amp; 2s lead back to top</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CAMPBELL OF CAWDOR  (S8x32)  2C (4C set)</w:t>
      </w:r>
      <w:r>
        <w:tab/>
        <w:t>Anna Holden  Birmingham Bk</w:t>
      </w:r>
    </w:p>
    <w:p w:rsidR="00B11EB3" w:rsidRPr="000D60D4" w:rsidRDefault="00B11EB3" w:rsidP="00B11EB3">
      <w:pPr>
        <w:pStyle w:val="DanceBody"/>
      </w:pPr>
      <w:r w:rsidRPr="000D60D4">
        <w:t xml:space="preserve"> 1- 8</w:t>
      </w:r>
      <w:r w:rsidRPr="000D60D4">
        <w:tab/>
        <w:t>1s lead down for 3 steps, lead up to top, cross &amp; cast to 2nd place opposite sides (2s step up 7-8)</w:t>
      </w:r>
    </w:p>
    <w:p w:rsidR="00B11EB3" w:rsidRDefault="00B11EB3" w:rsidP="00B11EB3">
      <w:pPr>
        <w:pStyle w:val="DanceBody"/>
      </w:pPr>
      <w:r w:rsidRPr="000D60D4">
        <w:t xml:space="preserve"> 9-16</w:t>
      </w:r>
      <w:r w:rsidRPr="000D60D4">
        <w:tab/>
        <w:t>1s+ 2s dance Ladies' Chain</w:t>
      </w:r>
    </w:p>
    <w:p w:rsidR="00B11EB3" w:rsidRPr="000D60D4" w:rsidRDefault="00B11EB3" w:rsidP="00B11EB3">
      <w:pPr>
        <w:pStyle w:val="DanceBody"/>
      </w:pPr>
      <w:r w:rsidRPr="000D60D4">
        <w:t>17-24</w:t>
      </w:r>
      <w:r w:rsidRPr="000D60D4">
        <w:tab/>
        <w:t>1s set, cast up &amp; turn 2H</w:t>
      </w:r>
    </w:p>
    <w:p w:rsidR="00B11EB3" w:rsidRPr="000D60D4" w:rsidRDefault="00B11EB3" w:rsidP="00B11EB3">
      <w:pPr>
        <w:pStyle w:val="DanceBody"/>
        <w:keepNext w:val="0"/>
      </w:pPr>
      <w:r w:rsidRPr="000D60D4">
        <w:t>25-32</w:t>
      </w:r>
      <w:r w:rsidRPr="000D60D4">
        <w:tab/>
        <w:t>1s lead down, cross &amp; cast up own sides &amp; dance 1/2 Diamond Poussette with 2s</w:t>
      </w:r>
    </w:p>
    <w:p w:rsidR="00B11EB3" w:rsidRDefault="00B11EB3" w:rsidP="00B11EB3"/>
    <w:p w:rsidR="00B11EB3" w:rsidRDefault="00B11EB3" w:rsidP="00B11EB3">
      <w:pPr>
        <w:pStyle w:val="Minicrib"/>
      </w:pPr>
      <w:r>
        <w:t>CAMPBELL OF LAPHROAIG  (M-8x(S16+R16))  3C (4C set)</w:t>
      </w:r>
      <w:r>
        <w:tab/>
        <w:t>Wilma Miller  Ladies of Dunse</w:t>
      </w:r>
    </w:p>
    <w:p w:rsidR="00B11EB3" w:rsidRDefault="00B11EB3" w:rsidP="00B11EB3">
      <w:pPr>
        <w:pStyle w:val="DanceBody"/>
      </w:pPr>
      <w:r>
        <w:t>Strathspey</w:t>
      </w:r>
    </w:p>
    <w:p w:rsidR="00B11EB3" w:rsidRPr="006B40B3" w:rsidRDefault="00B11EB3" w:rsidP="00B11EB3">
      <w:pPr>
        <w:pStyle w:val="DanceBody"/>
      </w:pPr>
      <w:r w:rsidRPr="006B40B3">
        <w:t xml:space="preserve"> 1- 8</w:t>
      </w:r>
      <w:r w:rsidRPr="006B40B3">
        <w:tab/>
        <w:t>1s+2s Set+Link, 1s+3s dance RH across</w:t>
      </w:r>
    </w:p>
    <w:p w:rsidR="00B11EB3" w:rsidRPr="006B40B3" w:rsidRDefault="00B11EB3" w:rsidP="00B11EB3">
      <w:pPr>
        <w:pStyle w:val="DanceBody"/>
      </w:pPr>
      <w:r w:rsidRPr="006B40B3">
        <w:t xml:space="preserve"> 9-16</w:t>
      </w:r>
      <w:r w:rsidRPr="006B40B3">
        <w:tab/>
        <w:t>2s+1s Set+Link, 1s+2s circle 4H round to left</w:t>
      </w:r>
    </w:p>
    <w:p w:rsidR="00B11EB3" w:rsidRDefault="00B11EB3" w:rsidP="00B11EB3">
      <w:pPr>
        <w:pStyle w:val="DanceBody"/>
      </w:pPr>
      <w:r>
        <w:t>Reel</w:t>
      </w:r>
    </w:p>
    <w:p w:rsidR="00B11EB3" w:rsidRPr="006B40B3" w:rsidRDefault="00B11EB3" w:rsidP="00B11EB3">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B11EB3" w:rsidRPr="006B40B3" w:rsidRDefault="00B11EB3" w:rsidP="00B11EB3">
      <w:pPr>
        <w:pStyle w:val="DanceBody"/>
        <w:keepNext w:val="0"/>
      </w:pPr>
      <w:r w:rsidRPr="006B40B3">
        <w:t>25-32</w:t>
      </w:r>
      <w:r w:rsidRPr="006B40B3">
        <w:tab/>
      </w:r>
      <w:r>
        <w:t>2s+1s+3s Adv+Ret (up/down) &amp; turn opposite person RH (1s turn RH 1.1/4) to finish 2 1 3</w:t>
      </w:r>
    </w:p>
    <w:p w:rsidR="00B11EB3" w:rsidRDefault="00B11EB3" w:rsidP="00B11EB3"/>
    <w:p w:rsidR="00B11EB3" w:rsidRDefault="00B11EB3" w:rsidP="00B11EB3">
      <w:pPr>
        <w:pStyle w:val="Minicrib"/>
      </w:pPr>
      <w:r>
        <w:t>CAMPBELL'S CAPER  (J8x32)  2C (4C set)</w:t>
      </w:r>
      <w:r>
        <w:tab/>
        <w:t>John Drewry  Silver City Bk</w:t>
      </w:r>
    </w:p>
    <w:p w:rsidR="00B11EB3" w:rsidRPr="000D60D4" w:rsidRDefault="00B11EB3" w:rsidP="00B11EB3">
      <w:pPr>
        <w:pStyle w:val="DanceBody"/>
      </w:pPr>
      <w:r w:rsidRPr="000D60D4">
        <w:t xml:space="preserve"> 1- 8</w:t>
      </w:r>
      <w:r w:rsidRPr="000D60D4">
        <w:tab/>
        <w:t>1s set, cross RH, 1s+2s set &amp; 1L &amp; 2L cast 1 place (1L down &amp; 2L up) while 1M &amp; 2M cross to partners place</w:t>
      </w:r>
    </w:p>
    <w:p w:rsidR="00B11EB3" w:rsidRDefault="00B11EB3" w:rsidP="00B11EB3">
      <w:pPr>
        <w:pStyle w:val="DanceBody"/>
      </w:pPr>
      <w:r w:rsidRPr="000D60D4">
        <w:t xml:space="preserve"> 9-16</w:t>
      </w:r>
      <w:r w:rsidRPr="000D60D4">
        <w:tab/>
        <w:t>1s+2s dance Ladies' Chain</w:t>
      </w:r>
    </w:p>
    <w:p w:rsidR="00B11EB3" w:rsidRPr="000D60D4" w:rsidRDefault="00B11EB3" w:rsidP="00B11EB3">
      <w:pPr>
        <w:pStyle w:val="DanceBody"/>
      </w:pPr>
      <w:r w:rsidRPr="000D60D4">
        <w:t>17-24</w:t>
      </w:r>
      <w:r w:rsidRPr="000D60D4">
        <w:tab/>
        <w:t>1s+2s set to partners (on sides) twice &amp; turn RH 1.1/2 times</w:t>
      </w:r>
    </w:p>
    <w:p w:rsidR="00B11EB3" w:rsidRPr="000D60D4" w:rsidRDefault="00B11EB3" w:rsidP="00B11EB3">
      <w:pPr>
        <w:pStyle w:val="DanceBody"/>
        <w:keepNext w:val="0"/>
      </w:pPr>
      <w:r w:rsidRPr="000D60D4">
        <w:t>25-32</w:t>
      </w:r>
      <w:r w:rsidRPr="000D60D4">
        <w:tab/>
        <w:t>1s followed by 2s slip step down centre of dance &amp; back (2s to top place</w:t>
      </w:r>
    </w:p>
    <w:p w:rsidR="00B11EB3" w:rsidRDefault="00B11EB3" w:rsidP="00B11EB3"/>
    <w:p w:rsidR="00B11EB3" w:rsidRDefault="00B11EB3" w:rsidP="00B11EB3">
      <w:pPr>
        <w:pStyle w:val="Minicrib"/>
      </w:pPr>
      <w:r>
        <w:t>CAMPBELL'S FROLIC  (J8x32)  3C (4C set)</w:t>
      </w:r>
      <w:r>
        <w:tab/>
        <w:t>Rutherford  RSCDS Bk 15</w:t>
      </w:r>
    </w:p>
    <w:p w:rsidR="00B11EB3" w:rsidRPr="00EF359C" w:rsidRDefault="00B11EB3" w:rsidP="00B11EB3">
      <w:pPr>
        <w:pStyle w:val="DanceBody"/>
      </w:pPr>
      <w:r w:rsidRPr="00EF359C">
        <w:t xml:space="preserve"> 1- 8</w:t>
      </w:r>
      <w:r w:rsidRPr="00EF359C">
        <w:tab/>
        <w:t>1s+2s set, dance RH across, 1s cast to 2nd place as 2s lead up to top</w:t>
      </w:r>
    </w:p>
    <w:p w:rsidR="00B11EB3" w:rsidRPr="00EF359C" w:rsidRDefault="00B11EB3" w:rsidP="00B11EB3">
      <w:pPr>
        <w:pStyle w:val="DanceBody"/>
      </w:pPr>
      <w:r w:rsidRPr="00EF359C">
        <w:t xml:space="preserve"> 9-16</w:t>
      </w:r>
      <w:r w:rsidRPr="00EF359C">
        <w:tab/>
        <w:t>1s+3s set, dance LH across, 1s cast to 3rd place as 3s dance up to 2nd place</w:t>
      </w:r>
    </w:p>
    <w:p w:rsidR="00B11EB3" w:rsidRPr="00EF359C" w:rsidRDefault="00B11EB3" w:rsidP="00B11EB3">
      <w:pPr>
        <w:pStyle w:val="DanceBody"/>
      </w:pPr>
      <w:r w:rsidRPr="00EF359C">
        <w:t>17-24</w:t>
      </w:r>
      <w:r w:rsidRPr="00EF359C">
        <w:tab/>
        <w:t>1s set, lead up to top &amp; cast to 2nd place own sides (3s step down 19-20)</w:t>
      </w:r>
    </w:p>
    <w:p w:rsidR="00B11EB3" w:rsidRPr="00EF359C" w:rsidRDefault="00B11EB3" w:rsidP="00B11EB3">
      <w:pPr>
        <w:pStyle w:val="DanceBody"/>
        <w:keepNext w:val="0"/>
      </w:pPr>
      <w:r w:rsidRPr="00EF359C">
        <w:t>25-32</w:t>
      </w:r>
      <w:r w:rsidRPr="00EF359C">
        <w:tab/>
        <w:t>2s+1s+3s circle 6H round &amp; back</w:t>
      </w:r>
    </w:p>
    <w:p w:rsidR="00B11EB3" w:rsidRDefault="00B11EB3" w:rsidP="00B11EB3"/>
    <w:p w:rsidR="00B11EB3" w:rsidRDefault="00B11EB3" w:rsidP="00B11EB3">
      <w:pPr>
        <w:pStyle w:val="Minicrib"/>
      </w:pPr>
      <w:r>
        <w:t>CAMPBELL'S HORNPIPE  (R4x32)  4C set</w:t>
      </w:r>
      <w:r>
        <w:tab/>
        <w:t>Anna Holden  SC Dances</w:t>
      </w:r>
    </w:p>
    <w:p w:rsidR="00B11EB3" w:rsidRPr="006B40B3" w:rsidRDefault="00B11EB3" w:rsidP="00B11EB3">
      <w:pPr>
        <w:pStyle w:val="DanceBody"/>
      </w:pPr>
      <w:r w:rsidRPr="006B40B3">
        <w:t xml:space="preserve"> 1- 8</w:t>
      </w:r>
      <w:r w:rsidRPr="006B40B3">
        <w:tab/>
        <w:t>1s &amp; 4 set, cast in 1 place &amp; dance RH across with nearer end couple</w:t>
      </w:r>
    </w:p>
    <w:p w:rsidR="00B11EB3" w:rsidRPr="006B40B3" w:rsidRDefault="00B11EB3" w:rsidP="00B11EB3">
      <w:pPr>
        <w:pStyle w:val="DanceBody"/>
      </w:pPr>
      <w:r w:rsidRPr="006B40B3">
        <w:t xml:space="preserve"> 9-16</w:t>
      </w:r>
      <w:r w:rsidRPr="006B40B3">
        <w:tab/>
        <w:t>1s &amp; 4s dance LH across, set &amp; cast back to original places</w:t>
      </w:r>
    </w:p>
    <w:p w:rsidR="00B11EB3" w:rsidRPr="006B40B3" w:rsidRDefault="00B11EB3" w:rsidP="00B11EB3">
      <w:pPr>
        <w:pStyle w:val="DanceBody"/>
      </w:pPr>
      <w:r w:rsidRPr="006B40B3">
        <w:t>17-24</w:t>
      </w:r>
      <w:r w:rsidRPr="006B40B3">
        <w:tab/>
        <w:t>1s lead down to bottom &amp; make an arch, 4s followed by 3s+2s dance down &amp; curve in to dance up under 1s arch to the top</w:t>
      </w:r>
    </w:p>
    <w:p w:rsidR="00B11EB3" w:rsidRPr="006B40B3" w:rsidRDefault="00B11EB3" w:rsidP="00B11EB3">
      <w:pPr>
        <w:pStyle w:val="DanceBody"/>
        <w:keepNext w:val="0"/>
      </w:pPr>
      <w:r w:rsidRPr="006B40B3">
        <w:t>25-32</w:t>
      </w:r>
      <w:r w:rsidRPr="006B40B3">
        <w:tab/>
        <w:t>4s+3s+2s dance Allemande</w:t>
      </w:r>
    </w:p>
    <w:p w:rsidR="00B11EB3" w:rsidRDefault="00B11EB3" w:rsidP="00B11EB3"/>
    <w:p w:rsidR="00B11EB3" w:rsidRDefault="00B11EB3" w:rsidP="00B11EB3">
      <w:pPr>
        <w:pStyle w:val="Minicrib"/>
      </w:pPr>
      <w:r>
        <w:t>THE CAMPBELLS ARE COMING  (J32)  Round the Room</w:t>
      </w:r>
      <w:r>
        <w:tab/>
        <w:t>RSCDS Bk 24</w:t>
      </w:r>
    </w:p>
    <w:p w:rsidR="00B11EB3" w:rsidRPr="000D60D4" w:rsidRDefault="00B11EB3" w:rsidP="00B11EB3">
      <w:pPr>
        <w:pStyle w:val="DanceBody"/>
      </w:pPr>
      <w:r w:rsidRPr="000D60D4">
        <w:t>Progressive 2 couple dance,  2 facing 2 round room, Lady on Man's right</w:t>
      </w:r>
    </w:p>
    <w:p w:rsidR="00B11EB3" w:rsidRPr="000D60D4" w:rsidRDefault="00B11EB3" w:rsidP="00B11EB3">
      <w:pPr>
        <w:pStyle w:val="DanceBody"/>
      </w:pPr>
      <w:r w:rsidRPr="000D60D4">
        <w:t>1- 8</w:t>
      </w:r>
      <w:r w:rsidRPr="000D60D4">
        <w:tab/>
        <w:t>All turn RH, face partner &amp; set advancing to Bal-in-Line with Ladies in middle giving RH to each other &amp; LH to partners</w:t>
      </w:r>
    </w:p>
    <w:p w:rsidR="00B11EB3" w:rsidRPr="000D60D4" w:rsidRDefault="00B11EB3" w:rsidP="00B11EB3">
      <w:pPr>
        <w:pStyle w:val="DanceBody"/>
      </w:pPr>
      <w:r w:rsidRPr="000D60D4">
        <w:t xml:space="preserve"> 9-16</w:t>
      </w:r>
      <w:r w:rsidRPr="000D60D4">
        <w:tab/>
        <w:t>Ladies 1/2 turn RH into Ladies' Chain ending back in original places</w:t>
      </w:r>
    </w:p>
    <w:p w:rsidR="00B11EB3" w:rsidRPr="000D60D4" w:rsidRDefault="00B11EB3" w:rsidP="00B11EB3">
      <w:pPr>
        <w:pStyle w:val="DanceBody"/>
      </w:pPr>
      <w:r w:rsidRPr="000D60D4">
        <w:t>17-24</w:t>
      </w:r>
      <w:r w:rsidRPr="000D60D4">
        <w:tab/>
        <w:t>All dance R&amp;L starting by giving RH to other partner</w:t>
      </w:r>
    </w:p>
    <w:p w:rsidR="00B11EB3" w:rsidRPr="000D60D4" w:rsidRDefault="00B11EB3" w:rsidP="00B11EB3">
      <w:pPr>
        <w:pStyle w:val="DanceBody"/>
        <w:keepNext w:val="0"/>
      </w:pPr>
      <w:r w:rsidRPr="000D60D4">
        <w:t>25-32</w:t>
      </w:r>
      <w:r w:rsidRPr="000D60D4">
        <w:tab/>
        <w:t>All Adv+Ret &amp; dance on passing other partner RSh to face oncoming couple</w:t>
      </w:r>
    </w:p>
    <w:p w:rsidR="00B11EB3" w:rsidRDefault="00B11EB3" w:rsidP="00B11EB3"/>
    <w:p w:rsidR="00B11EB3" w:rsidRDefault="00B11EB3" w:rsidP="00B11EB3">
      <w:pPr>
        <w:pStyle w:val="Minicrib"/>
      </w:pPr>
      <w:r>
        <w:t>THE CAMPBELLS OF CRANNAGH  (J8x32)  3C (4C set)</w:t>
      </w:r>
      <w:r>
        <w:tab/>
        <w:t>Helen Beaney  www.dublin-scd.com/dances</w:t>
      </w:r>
    </w:p>
    <w:p w:rsidR="00B11EB3" w:rsidRDefault="00B11EB3" w:rsidP="00B11EB3">
      <w:pPr>
        <w:pStyle w:val="DanceBody"/>
      </w:pPr>
      <w:r>
        <w:t xml:space="preserve"> 1- 8</w:t>
      </w:r>
      <w:r>
        <w:tab/>
        <w:t>1s cross RH, cast (2s step up) &amp; dance NHJ down between 3s &amp; cast up to 2nd place opp sides</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 xml:space="preserve">1s turn 1.1/2 RH </w:t>
      </w:r>
      <w:r>
        <w:rPr>
          <w:b/>
        </w:rPr>
        <w:t>while</w:t>
      </w:r>
      <w:r>
        <w:t xml:space="preserve"> 2s+3s chase clockwise 1/2 round set &amp; all set twice</w:t>
      </w:r>
    </w:p>
    <w:p w:rsidR="00B11EB3" w:rsidRDefault="00B11EB3" w:rsidP="00B11EB3">
      <w:pPr>
        <w:pStyle w:val="DanceBody"/>
        <w:keepNext w:val="0"/>
      </w:pPr>
      <w:r>
        <w:t>25-32</w:t>
      </w:r>
      <w:r>
        <w:tab/>
        <w:t>3s+1s+2s dance Diag R&amp;L</w:t>
      </w:r>
    </w:p>
    <w:p w:rsidR="00B11EB3" w:rsidRDefault="00B11EB3" w:rsidP="00B11EB3"/>
    <w:p w:rsidR="00B11EB3" w:rsidRDefault="00B11EB3" w:rsidP="00B11EB3">
      <w:pPr>
        <w:pStyle w:val="Minicrib"/>
      </w:pPr>
      <w:r>
        <w:t>CAMPBELTOWN LOCH  (J4x48)  4C set</w:t>
      </w:r>
      <w:r>
        <w:tab/>
        <w:t>Roy Clowes  Ormskirk Bk 1</w:t>
      </w:r>
    </w:p>
    <w:p w:rsidR="00B11EB3" w:rsidRPr="000D60D4" w:rsidRDefault="00B11EB3" w:rsidP="00B11EB3">
      <w:pPr>
        <w:pStyle w:val="DanceBody"/>
      </w:pPr>
      <w:r w:rsidRPr="000D60D4">
        <w:t xml:space="preserve">2 chords, on 2nd chord 1s+2s </w:t>
      </w:r>
      <w:r w:rsidRPr="000D60D4">
        <w:rPr>
          <w:b/>
        </w:rPr>
        <w:t>also</w:t>
      </w:r>
      <w:r w:rsidRPr="000D60D4">
        <w:t xml:space="preserve"> 3+4s move to Glasgow Highlanders pstn</w:t>
      </w:r>
    </w:p>
    <w:p w:rsidR="00B11EB3" w:rsidRPr="000D60D4" w:rsidRDefault="00B11EB3" w:rsidP="00B11EB3">
      <w:pPr>
        <w:pStyle w:val="DanceBody"/>
      </w:pPr>
      <w:r w:rsidRPr="000D60D4">
        <w:t xml:space="preserve"> 1- 8</w:t>
      </w:r>
      <w:r w:rsidRPr="000D60D4">
        <w:tab/>
        <w:t>All Adv+Ret, cross RH &amp; turn ptnrs LH to form 2 lines of 4 across, 1s to the left facing 3s, 2s to the right facing 4s (Ladies on Men's right)</w:t>
      </w:r>
    </w:p>
    <w:p w:rsidR="00B11EB3" w:rsidRPr="000D60D4" w:rsidRDefault="00B11EB3" w:rsidP="00B11EB3">
      <w:pPr>
        <w:pStyle w:val="DanceBody"/>
      </w:pPr>
      <w:r w:rsidRPr="000D60D4">
        <w:t xml:space="preserve"> 9-16</w:t>
      </w:r>
      <w:r w:rsidRPr="000D60D4">
        <w:tab/>
        <w:t>All Adv+Ret, cross RH &amp; turn ptnrs LH to longways set - 4s in top places (Mans side) facing 3s, 2s (Mans side) facing 1s (Ladies on Men's right)</w:t>
      </w:r>
    </w:p>
    <w:p w:rsidR="00B11EB3" w:rsidRPr="000D60D4" w:rsidRDefault="00B11EB3" w:rsidP="00B11EB3">
      <w:pPr>
        <w:pStyle w:val="DanceBody"/>
      </w:pPr>
      <w:r w:rsidRPr="000D60D4">
        <w:t>17-24</w:t>
      </w:r>
      <w:r w:rsidRPr="000D60D4">
        <w:tab/>
        <w:t>4s+3s &amp; 2s+1s dance RH across &amp; LH back</w:t>
      </w:r>
    </w:p>
    <w:p w:rsidR="00B11EB3" w:rsidRPr="000D60D4" w:rsidRDefault="00B11EB3" w:rsidP="00B11EB3">
      <w:pPr>
        <w:pStyle w:val="DanceBody"/>
      </w:pPr>
      <w:r w:rsidRPr="000D60D4">
        <w:t>25-32</w:t>
      </w:r>
      <w:r w:rsidRPr="000D60D4">
        <w:tab/>
        <w:t>3s+2s dance diagonal reel of 4</w:t>
      </w:r>
    </w:p>
    <w:p w:rsidR="00B11EB3" w:rsidRDefault="00B11EB3" w:rsidP="00B11EB3">
      <w:pPr>
        <w:pStyle w:val="DanceBody"/>
      </w:pPr>
      <w:r w:rsidRPr="000D60D4">
        <w:t>33-40</w:t>
      </w:r>
      <w:r w:rsidRPr="000D60D4">
        <w:tab/>
        <w:t>4s+1s dance Ladies' Chain</w:t>
      </w:r>
    </w:p>
    <w:p w:rsidR="00B11EB3" w:rsidRPr="000D60D4" w:rsidRDefault="00B11EB3" w:rsidP="00B11EB3">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B11EB3" w:rsidRPr="007B51B6" w:rsidRDefault="00B11EB3" w:rsidP="00B11EB3">
      <w:pPr>
        <w:pStyle w:val="DanceBody"/>
        <w:keepNext w:val="0"/>
        <w:rPr>
          <w:i/>
        </w:rPr>
      </w:pPr>
      <w:r>
        <w:rPr>
          <w:i/>
        </w:rPr>
        <w:tab/>
        <w:t xml:space="preserve">41-48   </w:t>
      </w:r>
      <w:r w:rsidRPr="007B51B6">
        <w:rPr>
          <w:i/>
        </w:rPr>
        <w:t>3s+4s &amp; 1s+2s dance 1/2 R&amp;L, 3s+2s dance change places diag RH &amp; change with ptnrs LH on sides (Popular version)</w:t>
      </w:r>
    </w:p>
    <w:p w:rsidR="00B11EB3" w:rsidRDefault="00B11EB3" w:rsidP="00B11EB3"/>
    <w:p w:rsidR="00B11EB3" w:rsidRDefault="00B11EB3" w:rsidP="00B11EB3">
      <w:pPr>
        <w:pStyle w:val="Minicrib"/>
      </w:pPr>
      <w:r>
        <w:t>CAMPSIE GLEN  (S8x32)  3C (4C set)</w:t>
      </w:r>
      <w:r>
        <w:tab/>
        <w:t>Bob Campbell  Glasgow Assembly SCDs</w:t>
      </w:r>
    </w:p>
    <w:p w:rsidR="00B11EB3" w:rsidRPr="006B40B3" w:rsidRDefault="00B11EB3" w:rsidP="00B11EB3">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B11EB3" w:rsidRPr="006B40B3" w:rsidRDefault="00B11EB3" w:rsidP="00B11EB3">
      <w:pPr>
        <w:pStyle w:val="DanceBody"/>
      </w:pPr>
      <w:r w:rsidRPr="006B40B3">
        <w:t xml:space="preserve"> 9-16</w:t>
      </w:r>
      <w:r w:rsidRPr="006B40B3">
        <w:tab/>
        <w:t>1s+2s dance the Bourrel:-</w:t>
      </w:r>
    </w:p>
    <w:p w:rsidR="00B11EB3" w:rsidRPr="006B40B3" w:rsidRDefault="00B11EB3" w:rsidP="00B11EB3">
      <w:pPr>
        <w:pStyle w:val="DanceBody"/>
      </w:pPr>
      <w:r w:rsidRPr="006B40B3">
        <w:tab/>
        <w:t>1M+2L set advancing &amp; 3/4 turn 2H pivoting right to end BtoB to 2L facing up &amp; 1M down while 1L+2M chase anticlockwise &amp; face partner</w:t>
      </w:r>
    </w:p>
    <w:p w:rsidR="00B11EB3" w:rsidRPr="006B40B3" w:rsidRDefault="00B11EB3" w:rsidP="00B11EB3">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B11EB3" w:rsidRPr="006B40B3" w:rsidRDefault="00B11EB3" w:rsidP="00B11EB3">
      <w:pPr>
        <w:pStyle w:val="DanceBody"/>
      </w:pPr>
      <w:r w:rsidRPr="006B40B3">
        <w:t>17-24</w:t>
      </w:r>
      <w:r w:rsidRPr="006B40B3">
        <w:tab/>
        <w:t>1s dance 1/2 RSh reel of 3 with 2nd corners &amp; 1/2 reel of 3 with 1st corners ending in 2nd place own sides facing out.  (3) 1 (2)</w:t>
      </w:r>
    </w:p>
    <w:p w:rsidR="00B11EB3" w:rsidRPr="006B40B3" w:rsidRDefault="00B11EB3" w:rsidP="00B11EB3">
      <w:pPr>
        <w:pStyle w:val="DanceBody"/>
      </w:pPr>
      <w:r w:rsidRPr="006B40B3">
        <w:t>25-28</w:t>
      </w:r>
      <w:r w:rsidRPr="006B40B3">
        <w:tab/>
        <w:t>1s cast round 3rd corners, cross &amp; cast to 2nd places while corners (in circle) set &amp; circle left &amp; right 1 step &amp; loop round to right to place (opp side)</w:t>
      </w:r>
    </w:p>
    <w:p w:rsidR="00B11EB3" w:rsidRDefault="00B11EB3" w:rsidP="00B11EB3">
      <w:pPr>
        <w:pStyle w:val="DanceBody"/>
        <w:keepNext w:val="0"/>
      </w:pPr>
      <w:r w:rsidRPr="006B40B3">
        <w:t>29-32</w:t>
      </w:r>
      <w:r w:rsidRPr="006B40B3">
        <w:tab/>
        <w:t>3s+1s+2s turn 2H &amp; circle round to left 1/2 way</w:t>
      </w:r>
    </w:p>
    <w:p w:rsidR="00B11EB3" w:rsidRDefault="00B11EB3" w:rsidP="00B11EB3"/>
    <w:p w:rsidR="00B11EB3" w:rsidRDefault="00B11EB3" w:rsidP="00B11EB3">
      <w:pPr>
        <w:pStyle w:val="Minicrib"/>
      </w:pPr>
      <w:r>
        <w:t>CANADA 150 EH!  (S3x40)  3C set</w:t>
      </w:r>
      <w:r>
        <w:tab/>
        <w:t>Suzanne Lajoie  Nova Scotia Collection 2017</w:t>
      </w:r>
    </w:p>
    <w:p w:rsidR="00B11EB3" w:rsidRDefault="00B11EB3" w:rsidP="00B11EB3">
      <w:pPr>
        <w:pStyle w:val="DanceBody"/>
      </w:pPr>
      <w:r>
        <w:t xml:space="preserve"> 1- 8</w:t>
      </w:r>
      <w:r>
        <w:tab/>
        <w:t>1s+2s+3s dance over/under arches:</w:t>
      </w:r>
    </w:p>
    <w:p w:rsidR="00B11EB3" w:rsidRDefault="00B11EB3" w:rsidP="00B11EB3">
      <w:pPr>
        <w:pStyle w:val="DanceBody"/>
      </w:pPr>
      <w:r>
        <w:tab/>
        <w:t>1s under arch by 2s who dance up, 1s make arch &amp; 3s dance up under,  2s under arch by 3s; 1s under arch by 2s, 3s under arch by 1s, 3s under arch by 3s.  End 1 2 3</w:t>
      </w:r>
    </w:p>
    <w:p w:rsidR="00B11EB3" w:rsidRPr="00D67CB9" w:rsidRDefault="00B11EB3" w:rsidP="00B11EB3">
      <w:pPr>
        <w:pStyle w:val="DanceBody"/>
      </w:pPr>
      <w:r>
        <w:t xml:space="preserve"> 9-12</w:t>
      </w:r>
      <w:r>
        <w:tab/>
        <w:t>1s (1L followed by 1M) dance 1/2 tandem reel with 2M &amp; 3M (1L LSh to 3M )</w:t>
      </w:r>
    </w:p>
    <w:p w:rsidR="00B11EB3" w:rsidRDefault="00B11EB3" w:rsidP="00B11EB3">
      <w:pPr>
        <w:pStyle w:val="DanceBody"/>
      </w:pPr>
      <w:r>
        <w:t>13-16</w:t>
      </w:r>
      <w:r>
        <w:tab/>
        <w:t>1M followed by 1L dance 1/2 tandem reel with 2L+3L (1M LSh to 2L).  1 3 2</w:t>
      </w:r>
    </w:p>
    <w:p w:rsidR="00B11EB3" w:rsidRDefault="00B11EB3" w:rsidP="00B11EB3">
      <w:pPr>
        <w:pStyle w:val="DanceBody"/>
      </w:pPr>
      <w:r>
        <w:t>17-24</w:t>
      </w:r>
      <w:r>
        <w:tab/>
        <w:t>1s+3s dance 1/2 R&amp;L; 1s+2s dance 1/2 R&amp;L</w:t>
      </w:r>
    </w:p>
    <w:p w:rsidR="00B11EB3" w:rsidRDefault="00B11EB3" w:rsidP="00B11EB3">
      <w:pPr>
        <w:pStyle w:val="DanceBody"/>
      </w:pPr>
      <w:r>
        <w:t>25-32</w:t>
      </w:r>
      <w:r>
        <w:tab/>
        <w:t>3s+2s dance 1/2 R&amp;L; 2s+3s+1s Adv+Ret (1 step each), Adv (1 step), pull back RSh &amp; dance out to place</w:t>
      </w:r>
    </w:p>
    <w:p w:rsidR="00B11EB3" w:rsidRDefault="00B11EB3" w:rsidP="00B11EB3">
      <w:pPr>
        <w:pStyle w:val="DanceBody"/>
        <w:keepNext w:val="0"/>
      </w:pPr>
      <w:r>
        <w:t>33-40</w:t>
      </w:r>
      <w:r>
        <w:tab/>
        <w:t>2s+3s+1s dance 6H round &amp; back</w:t>
      </w:r>
    </w:p>
    <w:p w:rsidR="00B11EB3" w:rsidRDefault="00B11EB3" w:rsidP="00B11EB3"/>
    <w:p w:rsidR="00B11EB3" w:rsidRDefault="00B11EB3" w:rsidP="00B11EB3">
      <w:pPr>
        <w:pStyle w:val="Minicrib"/>
      </w:pPr>
      <w:r>
        <w:t>CANADIAN BARN DANCE  (M16)  Round the Room</w:t>
      </w:r>
      <w:r>
        <w:tab/>
      </w:r>
    </w:p>
    <w:p w:rsidR="00B11EB3" w:rsidRDefault="00B11EB3" w:rsidP="00B11EB3">
      <w:pPr>
        <w:pStyle w:val="DanceBody"/>
      </w:pPr>
      <w:r>
        <w:t>Round the Room dance, couples facing anticlockwise (Ladies on partners right)</w:t>
      </w:r>
    </w:p>
    <w:p w:rsidR="00B11EB3" w:rsidRPr="006B40B3" w:rsidRDefault="00B11EB3" w:rsidP="00B11EB3">
      <w:pPr>
        <w:pStyle w:val="DanceBody"/>
      </w:pPr>
      <w:r w:rsidRPr="006B40B3">
        <w:t xml:space="preserve"> 1- 4</w:t>
      </w:r>
      <w:r w:rsidRPr="006B40B3">
        <w:tab/>
        <w:t>Starting with outside foot run forward for three steps &amp; hop, backwards for three steps &amp; hop.</w:t>
      </w:r>
    </w:p>
    <w:p w:rsidR="00B11EB3" w:rsidRPr="006B40B3" w:rsidRDefault="00B11EB3" w:rsidP="00B11EB3">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B11EB3" w:rsidRPr="006B40B3" w:rsidRDefault="00B11EB3" w:rsidP="00B11EB3">
      <w:pPr>
        <w:pStyle w:val="DanceBody"/>
      </w:pPr>
      <w:r w:rsidRPr="006B40B3">
        <w:t xml:space="preserve"> 9-12</w:t>
      </w:r>
      <w:r w:rsidRPr="006B40B3">
        <w:tab/>
        <w:t xml:space="preserve">Skip sideways to the </w:t>
      </w:r>
      <w:r>
        <w:t>M</w:t>
      </w:r>
      <w:r w:rsidRPr="006B40B3">
        <w:t>an</w:t>
      </w:r>
      <w:r>
        <w:t>'</w:t>
      </w:r>
      <w:r w:rsidRPr="006B40B3">
        <w:t>s left for two steps &amp; back</w:t>
      </w:r>
    </w:p>
    <w:p w:rsidR="00B11EB3" w:rsidRDefault="00B11EB3" w:rsidP="00B11EB3">
      <w:pPr>
        <w:pStyle w:val="DanceBody"/>
        <w:keepNext w:val="0"/>
      </w:pPr>
      <w:r w:rsidRPr="006B40B3">
        <w:t>13-16</w:t>
      </w:r>
      <w:r w:rsidRPr="006B40B3">
        <w:tab/>
        <w:t xml:space="preserve">Polka </w:t>
      </w:r>
      <w:r>
        <w:t>anticlockwise</w:t>
      </w:r>
      <w:r w:rsidRPr="006B40B3">
        <w:t xml:space="preserve"> round the room.</w:t>
      </w:r>
    </w:p>
    <w:p w:rsidR="00B11EB3" w:rsidRDefault="00B11EB3" w:rsidP="00B11EB3"/>
    <w:p w:rsidR="00B11EB3" w:rsidRDefault="00B11EB3" w:rsidP="00B11EB3">
      <w:pPr>
        <w:pStyle w:val="Minicrib"/>
      </w:pPr>
      <w:r>
        <w:t>CANADIAN MEMORIES  (R8x32)  3C (4C set)</w:t>
      </w:r>
      <w:r>
        <w:tab/>
        <w:t>J Mortimer</w:t>
      </w:r>
    </w:p>
    <w:p w:rsidR="00B11EB3" w:rsidRPr="006B40B3" w:rsidRDefault="00B11EB3" w:rsidP="00B11EB3">
      <w:pPr>
        <w:pStyle w:val="DanceBody"/>
      </w:pPr>
      <w:r w:rsidRPr="006B40B3">
        <w:t xml:space="preserve"> 1- 8</w:t>
      </w:r>
      <w:r w:rsidRPr="006B40B3">
        <w:tab/>
        <w:t>1s cross RH, cast 1 place, 1s dance RH across (Man with 2s &amp; Lady with 3s)</w:t>
      </w:r>
    </w:p>
    <w:p w:rsidR="00B11EB3" w:rsidRPr="006B40B3" w:rsidRDefault="00B11EB3" w:rsidP="00B11EB3">
      <w:pPr>
        <w:pStyle w:val="DanceBody"/>
      </w:pPr>
      <w:r w:rsidRPr="006B40B3">
        <w:t xml:space="preserve"> 9-16</w:t>
      </w:r>
      <w:r w:rsidRPr="006B40B3">
        <w:tab/>
        <w:t>1s 3/4 turn LH to end between 1st corners &amp; Bal-in-Line, 1s 1/4 turn LH to end between 2nd corners &amp; Bal-in-Line</w:t>
      </w:r>
    </w:p>
    <w:p w:rsidR="00B11EB3" w:rsidRPr="006B40B3" w:rsidRDefault="00B11EB3" w:rsidP="00B11EB3">
      <w:pPr>
        <w:pStyle w:val="DanceBody"/>
      </w:pPr>
      <w:r w:rsidRPr="006B40B3">
        <w:t>17-24</w:t>
      </w:r>
      <w:r w:rsidRPr="006B40B3">
        <w:tab/>
        <w:t>1s dance reels of 3 on sides giving RSh to 2nd corners &amp; cross to 2nd place own sides</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CANBERRA BLUEBELL  (S1x80)  Sq.set</w:t>
      </w:r>
      <w:r>
        <w:tab/>
        <w:t>Leslie Cumming  To Be A Wind</w:t>
      </w:r>
    </w:p>
    <w:p w:rsidR="00B11EB3" w:rsidRDefault="00B11EB3" w:rsidP="00B11EB3">
      <w:pPr>
        <w:pStyle w:val="DanceBody"/>
      </w:pPr>
      <w:r>
        <w:t>Start:</w:t>
      </w:r>
    </w:p>
    <w:p w:rsidR="00B11EB3" w:rsidRDefault="00B11EB3" w:rsidP="00B11EB3">
      <w:pPr>
        <w:pStyle w:val="DanceBody"/>
      </w:pPr>
      <w:r>
        <w:t xml:space="preserve">  3s·····4s  (Men in centre facing partner)</w:t>
      </w:r>
    </w:p>
    <w:p w:rsidR="00B11EB3" w:rsidRDefault="00B11EB3" w:rsidP="00B11EB3">
      <w:pPr>
        <w:pStyle w:val="DanceBody"/>
      </w:pPr>
      <w:r>
        <w:t xml:space="preserve">  2s·····1s  (Ladies BtoB in centre facing partner)</w:t>
      </w:r>
    </w:p>
    <w:p w:rsidR="00B11EB3" w:rsidRDefault="00B11EB3" w:rsidP="00B11EB3">
      <w:pPr>
        <w:pStyle w:val="DanceBody"/>
      </w:pPr>
      <w:r>
        <w:t xml:space="preserve">  ····Top</w:t>
      </w:r>
    </w:p>
    <w:p w:rsidR="00B11EB3" w:rsidRPr="00253BF3" w:rsidRDefault="00B11EB3" w:rsidP="00B11EB3">
      <w:pPr>
        <w:pStyle w:val="DanceBody"/>
      </w:pPr>
      <w:r>
        <w:t xml:space="preserve"> 1- 4</w:t>
      </w:r>
      <w:r w:rsidRPr="00253BF3">
        <w:tab/>
        <w:t xml:space="preserve">1L+2L </w:t>
      </w:r>
      <w:r w:rsidRPr="004B769E">
        <w:rPr>
          <w:b/>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B11EB3" w:rsidRPr="00253BF3" w:rsidRDefault="00B11EB3" w:rsidP="00B11EB3">
      <w:pPr>
        <w:pStyle w:val="DanceBody"/>
      </w:pPr>
      <w:r>
        <w:t xml:space="preserve"> </w:t>
      </w:r>
      <w:r w:rsidRPr="00253BF3">
        <w:t>5-</w:t>
      </w:r>
      <w:r>
        <w:t xml:space="preserve"> 8</w:t>
      </w:r>
      <w:r w:rsidRPr="00253BF3">
        <w:tab/>
        <w:t xml:space="preserve">1L+4L </w:t>
      </w:r>
      <w:r w:rsidRPr="004B769E">
        <w:rPr>
          <w:b/>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B11EB3" w:rsidRPr="00253BF3" w:rsidRDefault="00B11EB3" w:rsidP="00B11EB3">
      <w:pPr>
        <w:pStyle w:val="DanceBody"/>
      </w:pPr>
      <w:r>
        <w:t xml:space="preserve"> 9-12</w:t>
      </w:r>
      <w:r w:rsidRPr="00253BF3">
        <w:tab/>
        <w:t xml:space="preserve">3L+4L </w:t>
      </w:r>
      <w:r w:rsidRPr="004B769E">
        <w:rPr>
          <w:b/>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B11EB3" w:rsidRPr="00253BF3" w:rsidRDefault="00B11EB3" w:rsidP="00B11EB3">
      <w:pPr>
        <w:pStyle w:val="DanceBody"/>
      </w:pPr>
      <w:r w:rsidRPr="00253BF3">
        <w:t>13-16</w:t>
      </w:r>
      <w:r w:rsidRPr="00253BF3">
        <w:tab/>
        <w:t xml:space="preserve">3L+2L </w:t>
      </w:r>
      <w:r w:rsidRPr="004B769E">
        <w:rPr>
          <w:b/>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B11EB3" w:rsidRPr="00253BF3" w:rsidRDefault="00B11EB3" w:rsidP="00B11EB3">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B11EB3" w:rsidRPr="00253BF3" w:rsidRDefault="00B11EB3" w:rsidP="00B11EB3">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B11EB3" w:rsidRPr="00253BF3" w:rsidRDefault="00B11EB3" w:rsidP="00B11EB3">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B11EB3" w:rsidRPr="00253BF3" w:rsidRDefault="00B11EB3" w:rsidP="00B11EB3">
      <w:pPr>
        <w:pStyle w:val="DanceBody"/>
      </w:pPr>
      <w:r w:rsidRPr="00253BF3">
        <w:t>37-48</w:t>
      </w:r>
      <w:r w:rsidRPr="00253BF3">
        <w:tab/>
        <w:t>All Men rep</w:t>
      </w:r>
      <w:r>
        <w:t>eat bars 33-36 three more times</w:t>
      </w:r>
    </w:p>
    <w:p w:rsidR="00B11EB3" w:rsidRPr="00253BF3" w:rsidRDefault="00B11EB3" w:rsidP="00B11EB3">
      <w:pPr>
        <w:pStyle w:val="DanceBody"/>
      </w:pPr>
      <w:r w:rsidRPr="00253BF3">
        <w:t>49-56</w:t>
      </w:r>
      <w:r w:rsidRPr="00253BF3">
        <w:tab/>
        <w:t>All Ladies dance LH acro</w:t>
      </w:r>
      <w:r>
        <w:t>ss; a</w:t>
      </w:r>
      <w:r w:rsidRPr="00253BF3">
        <w:t>ll turn</w:t>
      </w:r>
      <w:r>
        <w:t xml:space="preserve"> partner RH to end in original places</w:t>
      </w:r>
    </w:p>
    <w:p w:rsidR="00B11EB3" w:rsidRPr="00253BF3" w:rsidRDefault="00B11EB3" w:rsidP="00B11EB3">
      <w:pPr>
        <w:pStyle w:val="DanceBody"/>
      </w:pPr>
      <w:r w:rsidRPr="00253BF3">
        <w:t>57-64</w:t>
      </w:r>
      <w:r w:rsidRPr="00253BF3">
        <w:tab/>
        <w:t xml:space="preserve">All dance double </w:t>
      </w:r>
      <w:r>
        <w:t xml:space="preserve">RSh </w:t>
      </w:r>
      <w:r w:rsidRPr="00253BF3">
        <w:t>reel</w:t>
      </w:r>
      <w:r>
        <w:t>s of 4, LH across in centre</w:t>
      </w:r>
    </w:p>
    <w:p w:rsidR="00B11EB3" w:rsidRPr="00253BF3" w:rsidRDefault="00B11EB3" w:rsidP="00B11EB3">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B11EB3" w:rsidRDefault="00B11EB3" w:rsidP="00B11EB3">
      <w:pPr>
        <w:pStyle w:val="DanceBody"/>
        <w:keepNext w:val="0"/>
      </w:pPr>
      <w:r w:rsidRPr="00253BF3">
        <w:t>73-80</w:t>
      </w:r>
      <w:r w:rsidRPr="00253BF3">
        <w:tab/>
        <w:t xml:space="preserve">All </w:t>
      </w:r>
      <w:r>
        <w:t>Promenade round back to original place (Alternative:  Promenade round &amp; dance off, 1s leading)</w:t>
      </w:r>
    </w:p>
    <w:p w:rsidR="00B11EB3" w:rsidRDefault="00B11EB3" w:rsidP="00B11EB3"/>
    <w:p w:rsidR="00B11EB3" w:rsidRDefault="00B11EB3" w:rsidP="00B11EB3">
      <w:pPr>
        <w:pStyle w:val="Minicrib"/>
      </w:pPr>
      <w:r>
        <w:t>THE CANBERRA BLUEBELL LOGO  (J3x32)  3C Triangular Set</w:t>
      </w:r>
      <w:r>
        <w:tab/>
        <w:t>Brian Gunning  Second Canberra Bk</w:t>
      </w:r>
    </w:p>
    <w:p w:rsidR="00B11EB3" w:rsidRDefault="00B11EB3" w:rsidP="00B11EB3">
      <w:pPr>
        <w:pStyle w:val="DanceBody"/>
      </w:pPr>
      <w:r>
        <w:t xml:space="preserve"> 1- 8</w:t>
      </w:r>
      <w:r>
        <w:tab/>
        <w:t>Ladies cast behind partner (2 bars), dance in for RH across 2 places round (4 bars), dance LSh round corner (Man) to Ladies' place (Ladies have moved 1 place anticlockwise)</w:t>
      </w:r>
    </w:p>
    <w:p w:rsidR="00B11EB3" w:rsidRDefault="00B11EB3" w:rsidP="00B11EB3">
      <w:pPr>
        <w:pStyle w:val="DanceBody"/>
      </w:pPr>
      <w:r>
        <w:t xml:space="preserve"> 9-16</w:t>
      </w:r>
      <w:r>
        <w:tab/>
        <w:t>Men cast behind new partner, into centre &amp; LH across 2 places round, dance RSh round (new) corner (Lady) to Man's place.  (Men have moved  1 place clockwise)</w:t>
      </w:r>
    </w:p>
    <w:p w:rsidR="00B11EB3" w:rsidRDefault="00B11EB3" w:rsidP="00B11EB3">
      <w:pPr>
        <w:pStyle w:val="DanceBody"/>
      </w:pPr>
      <w:r>
        <w:t>17-24</w:t>
      </w:r>
      <w:r>
        <w:tab/>
        <w:t>All facing new partners turn 1.1/2 RH, meet next person &amp; turn 1.1/2 LH to all finish in original places, Men facing in, Ladies facing out</w:t>
      </w:r>
    </w:p>
    <w:p w:rsidR="00B11EB3" w:rsidRDefault="00B11EB3" w:rsidP="00B11EB3">
      <w:pPr>
        <w:pStyle w:val="DanceBody"/>
        <w:keepNext w:val="0"/>
      </w:pPr>
      <w:r>
        <w:t>25-32</w:t>
      </w:r>
      <w:r>
        <w:tab/>
        <w:t>All dance 8 bars Schiehallion reels (to move 1 place clockwise).  End  3 1 2</w:t>
      </w:r>
    </w:p>
    <w:p w:rsidR="00B11EB3" w:rsidRDefault="00B11EB3" w:rsidP="00B11EB3"/>
    <w:p w:rsidR="00B11EB3" w:rsidRDefault="00B11EB3" w:rsidP="00B11EB3">
      <w:pPr>
        <w:pStyle w:val="Minicrib"/>
        <w:rPr>
          <w:snapToGrid w:val="0"/>
        </w:rPr>
      </w:pPr>
      <w:r>
        <w:rPr>
          <w:snapToGrid w:val="0"/>
        </w:rPr>
        <w:t>A CANDLE FOR MARY  (By Candlelight)  (S8x32)  3C (4C set)</w:t>
      </w:r>
      <w:r>
        <w:rPr>
          <w:snapToGrid w:val="0"/>
        </w:rPr>
        <w:tab/>
        <w:t>John Drewry</w:t>
      </w:r>
    </w:p>
    <w:p w:rsidR="00B11EB3" w:rsidRPr="00D309F0" w:rsidRDefault="00B11EB3" w:rsidP="00B11EB3">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B11EB3" w:rsidRPr="00D309F0" w:rsidRDefault="00B11EB3" w:rsidP="00B11EB3">
      <w:pPr>
        <w:pStyle w:val="DanceBody"/>
        <w:rPr>
          <w:snapToGrid w:val="0"/>
        </w:rPr>
      </w:pPr>
      <w:r w:rsidRPr="00D309F0">
        <w:rPr>
          <w:snapToGrid w:val="0"/>
        </w:rPr>
        <w:t xml:space="preserve"> 9-16</w:t>
      </w:r>
      <w:r w:rsidRPr="00D309F0">
        <w:rPr>
          <w:snapToGrid w:val="0"/>
        </w:rPr>
        <w:tab/>
        <w:t>1s turn RH &amp; end on own sides in 2nd pl</w:t>
      </w:r>
      <w:r w:rsidRPr="00D309F0">
        <w:rPr>
          <w:b/>
          <w:snapToGrid w:val="0"/>
        </w:rPr>
        <w:t xml:space="preserve"> while </w:t>
      </w:r>
      <w:r w:rsidRPr="00D309F0">
        <w:rPr>
          <w:snapToGrid w:val="0"/>
        </w:rPr>
        <w:t>2s+3s petronella 1 pl &amp; all set on sides; Repeat with 1s ending 1M between 2s in 3rd pl &amp; 1L between 3s at top &amp; all set</w:t>
      </w:r>
    </w:p>
    <w:p w:rsidR="00B11EB3" w:rsidRPr="00D309F0" w:rsidRDefault="00B11EB3" w:rsidP="00B11EB3">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snapToGrid w:val="0"/>
        </w:rPr>
        <w:t xml:space="preserve"> while </w:t>
      </w:r>
      <w:r w:rsidRPr="00D309F0">
        <w:rPr>
          <w:snapToGrid w:val="0"/>
        </w:rPr>
        <w:t>2s+3s dance 1/2 R&amp;L (start on sides)</w:t>
      </w:r>
    </w:p>
    <w:p w:rsidR="00B11EB3" w:rsidRPr="00D309F0" w:rsidRDefault="00B11EB3" w:rsidP="00B11EB3">
      <w:pPr>
        <w:pStyle w:val="DanceBody"/>
        <w:keepNext w:val="0"/>
      </w:pPr>
      <w:r w:rsidRPr="00D309F0">
        <w:rPr>
          <w:snapToGrid w:val="0"/>
        </w:rPr>
        <w:t>25-32</w:t>
      </w:r>
      <w:r w:rsidRPr="00D309F0">
        <w:rPr>
          <w:snapToGrid w:val="0"/>
        </w:rPr>
        <w:tab/>
      </w:r>
      <w:r w:rsidRPr="00D309F0">
        <w:t>1s dance 'Hello-Goodbye' setting ending with petronella turn to 2nd places</w:t>
      </w:r>
    </w:p>
    <w:p w:rsidR="00B11EB3" w:rsidRDefault="00B11EB3" w:rsidP="00B11EB3"/>
    <w:p w:rsidR="00B11EB3" w:rsidRDefault="00B11EB3" w:rsidP="00B11EB3">
      <w:pPr>
        <w:pStyle w:val="Minicrib"/>
      </w:pPr>
      <w:r>
        <w:t>CANDYFLOSS  (S3x32)  3C set</w:t>
      </w:r>
      <w:r>
        <w:tab/>
        <w:t>Veronica Hughes  Leeds Golden Coll</w:t>
      </w:r>
    </w:p>
    <w:p w:rsidR="00B11EB3" w:rsidRPr="006B40B3" w:rsidRDefault="00B11EB3" w:rsidP="00B11EB3">
      <w:pPr>
        <w:pStyle w:val="DanceBody"/>
      </w:pPr>
      <w:r w:rsidRPr="006B40B3">
        <w:t xml:space="preserve"> 1- 4</w:t>
      </w:r>
      <w:r w:rsidRPr="006B40B3">
        <w:tab/>
        <w:t xml:space="preserve">1s+3s set &amp; </w:t>
      </w:r>
      <w:r>
        <w:t>3/4</w:t>
      </w:r>
      <w:r w:rsidRPr="006B40B3">
        <w:t xml:space="preserve"> turn RH to form line up/down centre</w:t>
      </w:r>
    </w:p>
    <w:p w:rsidR="00B11EB3" w:rsidRPr="006B40B3" w:rsidRDefault="00B11EB3" w:rsidP="00B11EB3">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B11EB3" w:rsidRPr="006B40B3" w:rsidRDefault="00B11EB3" w:rsidP="00B11EB3">
      <w:pPr>
        <w:pStyle w:val="DanceBody"/>
      </w:pPr>
      <w:r w:rsidRPr="006B40B3">
        <w:t xml:space="preserve"> 9- 12</w:t>
      </w:r>
      <w:r w:rsidRPr="006B40B3">
        <w:tab/>
        <w:t xml:space="preserve">2L+1M+3L+2M dance </w:t>
      </w:r>
      <w:r>
        <w:t>1/2</w:t>
      </w:r>
      <w:r w:rsidRPr="006B40B3">
        <w:t xml:space="preserve"> reel of 4</w:t>
      </w:r>
    </w:p>
    <w:p w:rsidR="00B11EB3" w:rsidRPr="006B40B3" w:rsidRDefault="00B11EB3" w:rsidP="00B11EB3">
      <w:pPr>
        <w:pStyle w:val="DanceBody"/>
      </w:pPr>
      <w:r w:rsidRPr="006B40B3">
        <w:t>13-16</w:t>
      </w:r>
      <w:r w:rsidRPr="006B40B3">
        <w:tab/>
        <w:t>2L+1M also 3L+2M set, change places LH, 2s pass LSh</w:t>
      </w:r>
    </w:p>
    <w:p w:rsidR="00B11EB3" w:rsidRPr="006B40B3" w:rsidRDefault="00B11EB3" w:rsidP="00B11EB3">
      <w:pPr>
        <w:pStyle w:val="DanceBody"/>
      </w:pPr>
      <w:r w:rsidRPr="006B40B3">
        <w:t>17-20</w:t>
      </w:r>
      <w:r w:rsidRPr="006B40B3">
        <w:tab/>
        <w:t>2M dances RH across with 1s as 2L dances RH across with 3s (</w:t>
      </w:r>
      <w:r>
        <w:t>"</w:t>
      </w:r>
      <w:r w:rsidRPr="006B40B3">
        <w:t>2nd corner positions</w:t>
      </w:r>
      <w:r>
        <w:t>"</w:t>
      </w:r>
      <w:r w:rsidRPr="006B40B3">
        <w:t>)</w:t>
      </w:r>
    </w:p>
    <w:p w:rsidR="00B11EB3" w:rsidRPr="006B40B3" w:rsidRDefault="00B11EB3" w:rsidP="00B11EB3">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B11EB3" w:rsidRPr="006B40B3" w:rsidRDefault="00B11EB3" w:rsidP="00B11EB3">
      <w:pPr>
        <w:pStyle w:val="DanceBody"/>
        <w:keepNext w:val="0"/>
      </w:pPr>
      <w:r w:rsidRPr="006B40B3">
        <w:t>25-32</w:t>
      </w:r>
      <w:r w:rsidRPr="006B40B3">
        <w:tab/>
        <w:t>3s+2s+1s Promenade ending with 3s casting off to 2nd place as 2s dance up to 1st place.     2 3 1</w:t>
      </w:r>
    </w:p>
    <w:p w:rsidR="00B11EB3" w:rsidRDefault="00B11EB3" w:rsidP="00B11EB3"/>
    <w:p w:rsidR="00B11EB3" w:rsidRDefault="00B11EB3" w:rsidP="00B11EB3">
      <w:pPr>
        <w:pStyle w:val="Minicrib"/>
      </w:pPr>
      <w:r>
        <w:t>CANE TOAD JIG  (J8x32)  3C (4C set)</w:t>
      </w:r>
      <w:r>
        <w:tab/>
        <w:t>Rod Downey  Cane Toad Coll</w:t>
      </w:r>
    </w:p>
    <w:p w:rsidR="00B11EB3" w:rsidRDefault="00B11EB3" w:rsidP="00B11EB3">
      <w:pPr>
        <w:pStyle w:val="DanceBody"/>
      </w:pPr>
      <w:r>
        <w:t xml:space="preserve"> 1- 8</w:t>
      </w:r>
      <w:r>
        <w:tab/>
        <w:t>1s dance reels of 3 on own sides, LSh to 2s to start. Bars 7-8: 1s pass 2s LSh but 1L ends in centre facing 3L.  2 1 3</w:t>
      </w:r>
    </w:p>
    <w:p w:rsidR="00B11EB3" w:rsidRDefault="00B11EB3" w:rsidP="00B11EB3">
      <w:pPr>
        <w:pStyle w:val="DanceBody"/>
      </w:pPr>
      <w:r>
        <w:t xml:space="preserve"> 9-24</w:t>
      </w:r>
      <w:r>
        <w:tab/>
        <w:t>1s dance "Hello and Goodbye Chase" with corners:</w:t>
      </w:r>
    </w:p>
    <w:p w:rsidR="00B11EB3" w:rsidRDefault="00B11EB3" w:rsidP="00B11EB3">
      <w:pPr>
        <w:pStyle w:val="DanceBody"/>
      </w:pPr>
      <w:r>
        <w:tab/>
        <w:t xml:space="preserve">1L dances Hello-Goodbye setting (14 bars) ending between 3s, Bars 23-24: 1L pulls back RSh to face down (PdeB) </w:t>
      </w:r>
      <w:r>
        <w:rPr>
          <w:b/>
        </w:rPr>
        <w:t>while</w:t>
      </w:r>
    </w:p>
    <w:p w:rsidR="00B11EB3" w:rsidRDefault="00B11EB3" w:rsidP="00B11EB3">
      <w:pPr>
        <w:pStyle w:val="DanceBody"/>
      </w:pPr>
      <w:r>
        <w:tab/>
        <w:t>1M sets advancing to 3L (bars 9-10), dance Hello-Goodbye setting (14 bars) to end in centre in 2nd place facing down</w:t>
      </w:r>
    </w:p>
    <w:p w:rsidR="00B11EB3" w:rsidRDefault="00B11EB3" w:rsidP="00B11EB3">
      <w:pPr>
        <w:pStyle w:val="DanceBody"/>
        <w:keepNext w:val="0"/>
      </w:pPr>
      <w:r>
        <w:t>25-32</w:t>
      </w:r>
      <w:r>
        <w:tab/>
        <w:t>1L followed by 1M casts up behind 3L, crosses to 2nd place Men's side &amp; 1s cast up round 2s to top, 1s pass 2s RSh  to 2nd place own side, 1M  facing out. End 2 1 3</w:t>
      </w:r>
    </w:p>
    <w:p w:rsidR="00B11EB3" w:rsidRDefault="00B11EB3" w:rsidP="00B11EB3"/>
    <w:p w:rsidR="00B11EB3" w:rsidRDefault="00B11EB3" w:rsidP="00B11EB3">
      <w:pPr>
        <w:pStyle w:val="Minicrib"/>
      </w:pPr>
      <w:r>
        <w:t>CANNADINE STRATHSPEY  (S4x32)  4C set</w:t>
      </w:r>
      <w:r>
        <w:tab/>
        <w:t>Anna C Holden  Birmingham Diamond Jubilee Bk</w:t>
      </w:r>
    </w:p>
    <w:p w:rsidR="00B11EB3" w:rsidRPr="006B40B3" w:rsidRDefault="00B11EB3" w:rsidP="00B11EB3">
      <w:pPr>
        <w:pStyle w:val="DanceBody"/>
      </w:pPr>
      <w:r w:rsidRPr="006B40B3">
        <w:t xml:space="preserve"> 1- 8</w:t>
      </w:r>
      <w:r w:rsidRPr="006B40B3">
        <w:tab/>
        <w:t>1s+2s Set &amp; Rotate : -</w:t>
      </w:r>
    </w:p>
    <w:p w:rsidR="00B11EB3" w:rsidRPr="006B40B3" w:rsidRDefault="00B11EB3" w:rsidP="00B11EB3">
      <w:pPr>
        <w:pStyle w:val="DanceBody"/>
      </w:pPr>
      <w:r w:rsidRPr="006B40B3">
        <w:tab/>
        <w:t>` Set, rotate singly &amp; dance on 1 place clockwise, change places RH on sides &amp; dance on 1 place to own sides (1s in 2nd pl)</w:t>
      </w:r>
    </w:p>
    <w:p w:rsidR="00B11EB3" w:rsidRPr="006B40B3" w:rsidRDefault="00B11EB3" w:rsidP="00B11EB3">
      <w:pPr>
        <w:pStyle w:val="DanceBody"/>
      </w:pPr>
      <w:r w:rsidRPr="006B40B3">
        <w:t xml:space="preserve"> 9-16</w:t>
      </w:r>
      <w:r w:rsidRPr="006B40B3">
        <w:tab/>
        <w:t>2s+1s+3s+4s dance RSh reel of 4 on sides</w:t>
      </w:r>
    </w:p>
    <w:p w:rsidR="00B11EB3" w:rsidRPr="006B40B3" w:rsidRDefault="00B11EB3" w:rsidP="00B11EB3">
      <w:pPr>
        <w:pStyle w:val="DanceBody"/>
      </w:pPr>
      <w:r w:rsidRPr="006B40B3">
        <w:t>17-24</w:t>
      </w:r>
      <w:r w:rsidRPr="006B40B3">
        <w:tab/>
        <w:t>1s &amp; 3s dance round 2s/4s RSh &amp; turn LH 1.1/2 times on own sides to end 2 3 1 4</w:t>
      </w:r>
    </w:p>
    <w:p w:rsidR="00B11EB3" w:rsidRPr="006B40B3" w:rsidRDefault="00B11EB3" w:rsidP="00B11EB3">
      <w:pPr>
        <w:pStyle w:val="DanceBody"/>
        <w:keepNext w:val="0"/>
      </w:pPr>
      <w:r w:rsidRPr="006B40B3">
        <w:t>25-32</w:t>
      </w:r>
      <w:r w:rsidRPr="006B40B3">
        <w:tab/>
        <w:t>2s+3s dance RH across &amp; LH back while 1s+4s dance RH across &amp; dance 1/2 Diamond Poussette.  2 3 4 1</w:t>
      </w:r>
    </w:p>
    <w:p w:rsidR="00B11EB3" w:rsidRDefault="00B11EB3" w:rsidP="00B11EB3"/>
    <w:p w:rsidR="00B11EB3" w:rsidRDefault="00B11EB3" w:rsidP="00B11EB3">
      <w:pPr>
        <w:pStyle w:val="Minicrib"/>
      </w:pPr>
      <w:r>
        <w:t>CANNOCK CHASE  (J4x32)  4C set</w:t>
      </w:r>
      <w:r>
        <w:tab/>
        <w:t>Stafford Bk</w:t>
      </w:r>
    </w:p>
    <w:p w:rsidR="00B11EB3" w:rsidRPr="006B40B3" w:rsidRDefault="00B11EB3" w:rsidP="00B11EB3">
      <w:pPr>
        <w:pStyle w:val="DanceBody"/>
      </w:pPr>
      <w:r w:rsidRPr="006B40B3">
        <w:t xml:space="preserve"> 1- 8</w:t>
      </w:r>
      <w:r w:rsidRPr="006B40B3">
        <w:tab/>
        <w:t>1M followed by 2M+3M+4M cross &amp; dance down to face Ladies who turn right about, Men turn Ladies 2H 1.1/2 times to own side</w:t>
      </w:r>
    </w:p>
    <w:p w:rsidR="00B11EB3" w:rsidRPr="006B40B3" w:rsidRDefault="00B11EB3" w:rsidP="00B11EB3">
      <w:pPr>
        <w:pStyle w:val="DanceBody"/>
      </w:pPr>
      <w:r w:rsidRPr="006B40B3">
        <w:t xml:space="preserve"> 9-16</w:t>
      </w:r>
      <w:r w:rsidRPr="006B40B3">
        <w:tab/>
        <w:t>4L followed by 3L+2L+1L cross &amp; dance up to face Man who turn right about, Ladies turn Men 2H to own sides.  4 3 2 1</w:t>
      </w:r>
    </w:p>
    <w:p w:rsidR="00B11EB3" w:rsidRPr="006B40B3" w:rsidRDefault="00B11EB3" w:rsidP="00B11EB3">
      <w:pPr>
        <w:pStyle w:val="DanceBody"/>
      </w:pPr>
      <w:r w:rsidRPr="006B40B3">
        <w:t>17-24</w:t>
      </w:r>
      <w:r w:rsidRPr="006B40B3">
        <w:tab/>
        <w:t>All circle 8H round &amp; back</w:t>
      </w:r>
    </w:p>
    <w:p w:rsidR="00B11EB3" w:rsidRPr="006B40B3" w:rsidRDefault="00B11EB3" w:rsidP="00B11EB3">
      <w:pPr>
        <w:pStyle w:val="DanceBody"/>
        <w:keepNext w:val="0"/>
      </w:pPr>
      <w:r w:rsidRPr="006B40B3">
        <w:t>25-32</w:t>
      </w:r>
      <w:r w:rsidRPr="006B40B3">
        <w:tab/>
        <w:t>Top 3 couple dance allemande to end 2 3 4 1</w:t>
      </w:r>
    </w:p>
    <w:p w:rsidR="00B11EB3" w:rsidRDefault="00B11EB3" w:rsidP="00B11EB3"/>
    <w:p w:rsidR="00B11EB3" w:rsidRDefault="00B11EB3" w:rsidP="00B11EB3">
      <w:pPr>
        <w:pStyle w:val="Minicrib"/>
      </w:pPr>
      <w:r>
        <w:t>CANNON HILL ASSEMBLY  (S4x32)  Sq.Set</w:t>
      </w:r>
      <w:r>
        <w:tab/>
        <w:t>Anna Holden  Scottish Country Dances</w:t>
      </w:r>
    </w:p>
    <w:p w:rsidR="00B11EB3" w:rsidRPr="006B40B3" w:rsidRDefault="00B11EB3" w:rsidP="00B11EB3">
      <w:pPr>
        <w:pStyle w:val="DanceBody"/>
      </w:pPr>
      <w:r w:rsidRPr="006B40B3">
        <w:t xml:space="preserve"> 1- 8</w:t>
      </w:r>
      <w:r w:rsidRPr="006B40B3">
        <w:tab/>
        <w:t>All Ladies cast behind partners round to their corner Man &amp; turn RH, all Ladies dance 1/2 LH across to face Man opposite their corner</w:t>
      </w:r>
    </w:p>
    <w:p w:rsidR="00B11EB3" w:rsidRPr="006B40B3" w:rsidRDefault="00B11EB3" w:rsidP="00B11EB3">
      <w:pPr>
        <w:pStyle w:val="DanceBody"/>
      </w:pPr>
      <w:r w:rsidRPr="006B40B3">
        <w:t xml:space="preserve"> 9-16</w:t>
      </w:r>
      <w:r w:rsidRPr="006B40B3">
        <w:tab/>
        <w:t>All dance double reels of 4 &amp; end with Man dancing on 1 place to meet partner</w:t>
      </w:r>
    </w:p>
    <w:p w:rsidR="00B11EB3" w:rsidRPr="006B40B3" w:rsidRDefault="00B11EB3" w:rsidP="00B11EB3">
      <w:pPr>
        <w:pStyle w:val="DanceBody"/>
      </w:pPr>
      <w:r w:rsidRPr="006B40B3">
        <w:t>17-24</w:t>
      </w:r>
      <w:r w:rsidRPr="006B40B3">
        <w:tab/>
        <w:t>All set (4 bars), advance passing partner RSh &amp; retire at right angles to face partner (Men facing clockwise &amp; Ladies Anticlockwise)</w:t>
      </w:r>
    </w:p>
    <w:p w:rsidR="00B11EB3" w:rsidRPr="006B40B3" w:rsidRDefault="00B11EB3" w:rsidP="00B11EB3">
      <w:pPr>
        <w:pStyle w:val="DanceBody"/>
      </w:pPr>
      <w:r w:rsidRPr="006B40B3">
        <w:t>25-32</w:t>
      </w:r>
      <w:r w:rsidRPr="006B40B3">
        <w:tab/>
        <w:t>All dance DoSiDo round partner, set &amp; turn RH (Men facing out to start next 32 bars)</w:t>
      </w:r>
    </w:p>
    <w:p w:rsidR="00B11EB3" w:rsidRPr="006B40B3" w:rsidRDefault="00B11EB3" w:rsidP="00B11EB3">
      <w:pPr>
        <w:pStyle w:val="DanceBody"/>
      </w:pPr>
      <w:r w:rsidRPr="006B40B3">
        <w:t>33-64</w:t>
      </w:r>
      <w:r w:rsidRPr="006B40B3">
        <w:tab/>
        <w:t>Repeat with Men dancing Ladies moves</w:t>
      </w:r>
    </w:p>
    <w:p w:rsidR="00B11EB3" w:rsidRPr="006B40B3" w:rsidRDefault="00B11EB3" w:rsidP="00B11EB3">
      <w:pPr>
        <w:pStyle w:val="DanceBody"/>
        <w:keepNext w:val="0"/>
      </w:pPr>
      <w:r w:rsidRPr="006B40B3">
        <w:t>Repeat bars 1-64</w:t>
      </w:r>
    </w:p>
    <w:p w:rsidR="00B11EB3" w:rsidRDefault="00B11EB3" w:rsidP="00B11EB3"/>
    <w:p w:rsidR="00B11EB3" w:rsidRDefault="00B11EB3" w:rsidP="00B11EB3">
      <w:pPr>
        <w:pStyle w:val="Minicrib"/>
      </w:pPr>
      <w:r>
        <w:t>CANNY TALES FAE ABERDEEN  (J8x32)  3C (4C Set)</w:t>
      </w:r>
      <w:r>
        <w:tab/>
        <w:t>Harry Rhodes  Snowdon Bk 4</w:t>
      </w:r>
    </w:p>
    <w:p w:rsidR="00B11EB3" w:rsidRPr="006B40B3" w:rsidRDefault="00B11EB3" w:rsidP="00B11EB3">
      <w:pPr>
        <w:pStyle w:val="DanceBody"/>
      </w:pPr>
      <w:r w:rsidRPr="006B40B3">
        <w:t xml:space="preserve"> 1- 8</w:t>
      </w:r>
      <w:r w:rsidRPr="006B40B3">
        <w:tab/>
        <w:t>1s cross RH, cast 1 place &amp; turn RH</w:t>
      </w:r>
    </w:p>
    <w:p w:rsidR="00B11EB3" w:rsidRPr="006B40B3" w:rsidRDefault="00B11EB3" w:rsidP="00B11EB3">
      <w:pPr>
        <w:pStyle w:val="DanceBody"/>
      </w:pPr>
      <w:r w:rsidRPr="006B40B3">
        <w:t xml:space="preserve"> 9-16</w:t>
      </w:r>
      <w:r w:rsidRPr="006B40B3">
        <w:tab/>
        <w:t>1s dance reels of 3 across (Lady with 2s &amp; Man with 3s) ending 2nd place opposite sides</w:t>
      </w:r>
    </w:p>
    <w:p w:rsidR="00B11EB3" w:rsidRPr="006B40B3" w:rsidRDefault="00B11EB3" w:rsidP="00B11EB3">
      <w:pPr>
        <w:pStyle w:val="DanceBody"/>
      </w:pPr>
      <w:r w:rsidRPr="006B40B3">
        <w:t>17-24</w:t>
      </w:r>
      <w:r w:rsidRPr="006B40B3">
        <w:tab/>
        <w:t>1s set &amp; 3/4 turn LH while 2s+3s cross RH &amp; set, 1s set &amp; 3/4 turn LH while 2s+3s change places on sides RH &amp; set</w:t>
      </w:r>
    </w:p>
    <w:p w:rsidR="00B11EB3" w:rsidRPr="006B40B3" w:rsidRDefault="00B11EB3" w:rsidP="00B11EB3">
      <w:pPr>
        <w:pStyle w:val="DanceBody"/>
        <w:keepNext w:val="0"/>
      </w:pPr>
      <w:r w:rsidRPr="006B40B3">
        <w:t>25-32</w:t>
      </w:r>
      <w:r w:rsidRPr="006B40B3">
        <w:tab/>
        <w:t>1s dance diag R&amp;L</w:t>
      </w:r>
    </w:p>
    <w:p w:rsidR="00B11EB3" w:rsidRDefault="00B11EB3" w:rsidP="00B11EB3"/>
    <w:p w:rsidR="00B11EB3" w:rsidRDefault="00B11EB3" w:rsidP="00B11EB3">
      <w:pPr>
        <w:pStyle w:val="Minicrib"/>
      </w:pPr>
      <w:r>
        <w:t>A CANONBIE CEILIDH  (R40)  Round the Room</w:t>
      </w:r>
      <w:r>
        <w:tab/>
        <w:t>Caroline Bradshaw &amp; Ian Brockbank  New Scotland 50th Anniv Bk</w:t>
      </w:r>
    </w:p>
    <w:p w:rsidR="00B11EB3" w:rsidRDefault="00B11EB3" w:rsidP="00B11EB3">
      <w:pPr>
        <w:pStyle w:val="DanceBody"/>
      </w:pPr>
      <w:r>
        <w:t>Circle Round the Room, Man has partner on his Right</w:t>
      </w:r>
    </w:p>
    <w:p w:rsidR="00B11EB3" w:rsidRPr="006B40B3" w:rsidRDefault="00B11EB3" w:rsidP="00B11EB3">
      <w:pPr>
        <w:pStyle w:val="DanceBody"/>
      </w:pPr>
      <w:r>
        <w:t xml:space="preserve"> 1- 8</w:t>
      </w:r>
      <w:r>
        <w:tab/>
        <w:t xml:space="preserve">All circle </w:t>
      </w:r>
      <w:r w:rsidRPr="006B40B3">
        <w:t>round</w:t>
      </w:r>
      <w:r>
        <w:t xml:space="preserve"> to Left </w:t>
      </w:r>
      <w:r w:rsidRPr="006B40B3">
        <w:t>&amp; back</w:t>
      </w:r>
      <w:r>
        <w:t xml:space="preserve"> to Right</w:t>
      </w:r>
    </w:p>
    <w:p w:rsidR="00B11EB3" w:rsidRPr="006B40B3" w:rsidRDefault="00B11EB3" w:rsidP="00B11EB3">
      <w:pPr>
        <w:pStyle w:val="DanceBody"/>
      </w:pPr>
      <w:r w:rsidRPr="006B40B3">
        <w:t xml:space="preserve"> 9-16</w:t>
      </w:r>
      <w:r w:rsidRPr="006B40B3">
        <w:tab/>
        <w:t>All Men dance Fig of 8 round partner &amp; Lady on left (in front of partner to start)</w:t>
      </w:r>
    </w:p>
    <w:p w:rsidR="00B11EB3" w:rsidRPr="006B40B3" w:rsidRDefault="00B11EB3" w:rsidP="00B11EB3">
      <w:pPr>
        <w:pStyle w:val="DanceBody"/>
      </w:pPr>
      <w:r w:rsidRPr="006B40B3">
        <w:t>17-24</w:t>
      </w:r>
      <w:r w:rsidRPr="006B40B3">
        <w:tab/>
        <w:t>All Ladies dance Fig of 8 round partner &amp; Man on right (in front of partner to start)</w:t>
      </w:r>
    </w:p>
    <w:p w:rsidR="00B11EB3" w:rsidRPr="006B40B3" w:rsidRDefault="00B11EB3" w:rsidP="00B11EB3">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B11EB3" w:rsidRDefault="00B11EB3" w:rsidP="00B11EB3">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B11EB3" w:rsidRDefault="00B11EB3" w:rsidP="00B11EB3"/>
    <w:p w:rsidR="00B11EB3" w:rsidRDefault="00B11EB3" w:rsidP="00B11EB3">
      <w:pPr>
        <w:pStyle w:val="Minicrib"/>
      </w:pPr>
      <w:r>
        <w:t>CANTERBURY CROSS  (J4x48)  4C set</w:t>
      </w:r>
      <w:r>
        <w:tab/>
        <w:t>Peter J Clark  Corberry Collection 2</w:t>
      </w:r>
    </w:p>
    <w:p w:rsidR="00B11EB3" w:rsidRDefault="00B11EB3" w:rsidP="00B11EB3">
      <w:pPr>
        <w:pStyle w:val="DanceBody"/>
      </w:pPr>
      <w:r>
        <w:t xml:space="preserve"> 1- 8</w:t>
      </w:r>
      <w:r>
        <w:tab/>
        <w:t>1s+2s dance 1/2 R&amp;L, set &amp; cross RH to own side</w:t>
      </w:r>
    </w:p>
    <w:p w:rsidR="00B11EB3" w:rsidRDefault="00B11EB3" w:rsidP="00B11EB3">
      <w:pPr>
        <w:pStyle w:val="DanceBody"/>
      </w:pPr>
      <w:r>
        <w:t xml:space="preserve"> 9-16</w:t>
      </w:r>
      <w:r>
        <w:tab/>
        <w:t>1s+3s dance 1/2 R&amp;L, set &amp; turn RH remaining in centre facing partner ready for…</w:t>
      </w:r>
    </w:p>
    <w:p w:rsidR="00B11EB3" w:rsidRDefault="00B11EB3" w:rsidP="00B11EB3">
      <w:pPr>
        <w:pStyle w:val="DanceBody"/>
      </w:pPr>
      <w:r>
        <w:t>17-24</w:t>
      </w:r>
      <w:r>
        <w:tab/>
        <w:t>3s+1s dance Poussette</w:t>
      </w:r>
    </w:p>
    <w:p w:rsidR="00B11EB3" w:rsidRDefault="00B11EB3" w:rsidP="00B11EB3">
      <w:pPr>
        <w:pStyle w:val="DanceBody"/>
      </w:pPr>
      <w:r>
        <w:t>25-32</w:t>
      </w:r>
      <w:r>
        <w:tab/>
        <w:t>1M dance down round 3M, 1L up round 2L, cast to 2nd place &amp; turn RH to face out</w:t>
      </w:r>
    </w:p>
    <w:p w:rsidR="00B11EB3" w:rsidRDefault="00B11EB3" w:rsidP="00B11EB3">
      <w:pPr>
        <w:pStyle w:val="DanceBody"/>
      </w:pPr>
      <w:r>
        <w:t>33-40</w:t>
      </w:r>
      <w:r>
        <w:tab/>
        <w:t>1M casts up round 2M, 1L down round 3L finishing in centre.  1s turn 1.3/4 to 2nd place own side</w:t>
      </w:r>
    </w:p>
    <w:p w:rsidR="00B11EB3" w:rsidRDefault="00B11EB3" w:rsidP="00B11EB3">
      <w:pPr>
        <w:pStyle w:val="DanceBody"/>
        <w:keepNext w:val="0"/>
      </w:pPr>
      <w:r>
        <w:t>41-48</w:t>
      </w:r>
      <w:r>
        <w:tab/>
        <w:t>All set, all cross RH.  1s cast to 4th place (3s+4s step up). All cross RH.  End 2 3 4 1</w:t>
      </w:r>
    </w:p>
    <w:p w:rsidR="00B11EB3" w:rsidRDefault="00B11EB3" w:rsidP="00B11EB3"/>
    <w:p w:rsidR="00B11EB3" w:rsidRDefault="00B11EB3" w:rsidP="00B11EB3">
      <w:pPr>
        <w:pStyle w:val="Minicrib"/>
      </w:pPr>
      <w:r>
        <w:t>THE CAPE BRETON HORNPIPE  (R4x32)  4C set</w:t>
      </w:r>
      <w:r>
        <w:tab/>
        <w:t>Charlie Inglis  25 Dances for 25 Years</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cross RH &amp; cast in 1 place, set &amp; dance 1/2 LH across end giving RH to nearest corner</w:t>
      </w:r>
    </w:p>
    <w:p w:rsidR="00B11EB3" w:rsidRPr="006B40B3" w:rsidRDefault="00B11EB3" w:rsidP="00B11EB3">
      <w:pPr>
        <w:pStyle w:val="DanceBody"/>
      </w:pPr>
      <w:r w:rsidRPr="006B40B3">
        <w:t xml:space="preserve"> 9-16</w:t>
      </w:r>
      <w:r w:rsidRPr="006B40B3">
        <w:tab/>
        <w:t>All Balance in St Andrews cross formation &amp; 4s also 1s turn corners into centre, balance &amp; turn corners back to places &amp; end facing corners</w:t>
      </w:r>
    </w:p>
    <w:p w:rsidR="00B11EB3" w:rsidRPr="006B40B3" w:rsidRDefault="00B11EB3" w:rsidP="00B11EB3">
      <w:pPr>
        <w:pStyle w:val="DanceBody"/>
      </w:pPr>
      <w:r w:rsidRPr="006B40B3">
        <w:t>17-24</w:t>
      </w:r>
      <w:r w:rsidRPr="006B40B3">
        <w:tab/>
        <w:t>4s &amp; 1s dance DoSiDo with corners, 4s &amp; 1s dance RSh round corner back into middle</w:t>
      </w:r>
    </w:p>
    <w:p w:rsidR="00B11EB3" w:rsidRPr="006B40B3" w:rsidRDefault="00B11EB3" w:rsidP="00B11EB3">
      <w:pPr>
        <w:pStyle w:val="DanceBody"/>
        <w:keepNext w:val="0"/>
      </w:pPr>
      <w:r w:rsidRPr="006B40B3">
        <w:t>25-32</w:t>
      </w:r>
      <w:r w:rsidRPr="006B40B3">
        <w:tab/>
        <w:t>4s+1s dance RH across &amp; end 1s facing down &amp; 4s up, dance out ends crossing &amp; cast in 1 place.  2 4(1)(3)</w:t>
      </w:r>
    </w:p>
    <w:p w:rsidR="00B11EB3" w:rsidRDefault="00B11EB3" w:rsidP="00B11EB3"/>
    <w:p w:rsidR="00B11EB3" w:rsidRDefault="00B11EB3" w:rsidP="00B11EB3">
      <w:pPr>
        <w:pStyle w:val="Minicrib"/>
      </w:pPr>
      <w:r>
        <w:t>CAPE BRETON ISLAND  (R4x32)  4C set</w:t>
      </w:r>
      <w:r>
        <w:tab/>
        <w:t>John Drewry  Summer Coll 88 &amp; Nova Scotia Collection 2017</w:t>
      </w:r>
    </w:p>
    <w:p w:rsidR="00B11EB3" w:rsidRPr="006B40B3" w:rsidRDefault="00B11EB3" w:rsidP="00B11EB3">
      <w:pPr>
        <w:pStyle w:val="DanceBody"/>
      </w:pPr>
      <w:r w:rsidRPr="006B40B3">
        <w:t xml:space="preserve">3s &amp; 4s </w:t>
      </w:r>
      <w:r>
        <w:t xml:space="preserve">start </w:t>
      </w:r>
      <w:r w:rsidRPr="006B40B3">
        <w:t>on opp sides</w:t>
      </w:r>
    </w:p>
    <w:p w:rsidR="00B11EB3" w:rsidRPr="006B40B3" w:rsidRDefault="00B11EB3" w:rsidP="00B11EB3">
      <w:pPr>
        <w:pStyle w:val="DanceBody"/>
      </w:pPr>
      <w:r w:rsidRPr="006B40B3">
        <w:t xml:space="preserve"> 1- 8</w:t>
      </w:r>
      <w:r w:rsidRPr="006B40B3">
        <w:tab/>
        <w:t>1s+2s also 3s+4s Set &amp; Rotate : -</w:t>
      </w:r>
    </w:p>
    <w:p w:rsidR="00B11EB3" w:rsidRPr="006B40B3" w:rsidRDefault="00B11EB3" w:rsidP="00B11EB3">
      <w:pPr>
        <w:pStyle w:val="DanceBody"/>
      </w:pPr>
      <w:r w:rsidRPr="006B40B3">
        <w:tab/>
        <w:t>` Set, rotate singly &amp; dance on 1 place clockwise, change places RH on sides &amp; dance on 1 place to own sides (1s in 2nd pl)</w:t>
      </w:r>
    </w:p>
    <w:p w:rsidR="00B11EB3" w:rsidRPr="006B40B3" w:rsidRDefault="00B11EB3" w:rsidP="00B11EB3">
      <w:pPr>
        <w:pStyle w:val="DanceBody"/>
      </w:pPr>
      <w:r w:rsidRPr="006B40B3">
        <w:t xml:space="preserve"> 9-16</w:t>
      </w:r>
      <w:r w:rsidRPr="006B40B3">
        <w:tab/>
        <w:t>1s &amp; 4s dance out ends, cast back to 2nd/3rd places, 1M+4L &amp; 1L+4M in prom hold dance round (Men LSh to LSh) 3/4 to face up/down</w:t>
      </w:r>
    </w:p>
    <w:p w:rsidR="00B11EB3" w:rsidRPr="006B40B3" w:rsidRDefault="00B11EB3" w:rsidP="00B11EB3">
      <w:pPr>
        <w:pStyle w:val="DanceBody"/>
      </w:pPr>
      <w:r w:rsidRPr="006B40B3">
        <w:t>17-24</w:t>
      </w:r>
      <w:r w:rsidRPr="006B40B3">
        <w:tab/>
        <w:t>1M+4L dance LSh reel of 3 across with 2s &amp; 1L+4M with 3s to end 2 4 (1)(3)</w:t>
      </w:r>
    </w:p>
    <w:p w:rsidR="00B11EB3" w:rsidRPr="006B40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CAPE SPEAR  (S4x32)  4C set</w:t>
      </w:r>
      <w:r>
        <w:tab/>
        <w:t>Bruce &amp; Jo Shawyer  All Around the Circle</w:t>
      </w:r>
    </w:p>
    <w:p w:rsidR="00B11EB3" w:rsidRPr="008B4E96" w:rsidRDefault="00B11EB3" w:rsidP="00B11EB3">
      <w:pPr>
        <w:pStyle w:val="DanceBody"/>
      </w:pPr>
      <w:r w:rsidRPr="008B4E96">
        <w:t xml:space="preserve"> 1- 8</w:t>
      </w:r>
      <w:r w:rsidRPr="008B4E96">
        <w:tab/>
        <w:t>1s+2s also 3s+4s dance Tournee : -</w:t>
      </w:r>
    </w:p>
    <w:p w:rsidR="00B11EB3" w:rsidRPr="008B4E96" w:rsidRDefault="00B11EB3" w:rsidP="00B11EB3">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B11EB3" w:rsidRPr="008B4E96" w:rsidRDefault="00B11EB3" w:rsidP="00B11EB3">
      <w:pPr>
        <w:pStyle w:val="DanceBody"/>
      </w:pPr>
      <w:r w:rsidRPr="008B4E96">
        <w:t xml:space="preserve"> 9-16</w:t>
      </w:r>
      <w:r w:rsidRPr="008B4E96">
        <w:tab/>
        <w:t>All Adv+Ret 1 step, repeat &amp; all dance DoSiDo</w:t>
      </w:r>
    </w:p>
    <w:p w:rsidR="00B11EB3" w:rsidRPr="008B4E96" w:rsidRDefault="00B11EB3" w:rsidP="00B11EB3">
      <w:pPr>
        <w:pStyle w:val="DanceBody"/>
      </w:pPr>
      <w:r w:rsidRPr="008B4E96">
        <w:t>17-24</w:t>
      </w:r>
      <w:r w:rsidRPr="008B4E96">
        <w:tab/>
        <w:t>Top 3 Men's side cross RH with bottom 3 Ladies' side. Top 3 Ladies' side cross LH with bottom 3 Men's side, repeat bars 17-20 to 3412 opp sides</w:t>
      </w:r>
    </w:p>
    <w:p w:rsidR="00B11EB3" w:rsidRPr="008B4E96" w:rsidRDefault="00B11EB3" w:rsidP="00B11EB3">
      <w:pPr>
        <w:pStyle w:val="DanceBody"/>
        <w:keepNext w:val="0"/>
      </w:pPr>
      <w:r w:rsidRPr="008B4E96">
        <w:t>25-32</w:t>
      </w:r>
      <w:r w:rsidRPr="008B4E96">
        <w:tab/>
        <w:t xml:space="preserve">3s+4s </w:t>
      </w:r>
      <w:r w:rsidRPr="008B4E96">
        <w:rPr>
          <w:b/>
        </w:rPr>
        <w:t>also</w:t>
      </w:r>
      <w:r w:rsidRPr="008B4E96">
        <w:t xml:space="preserve"> 1s+2s set &amp; 1/2 circle 4H left, 1s making arch dance up to top &amp; cast to 2nd place </w:t>
      </w:r>
      <w:r w:rsidRPr="008B4E96">
        <w:rPr>
          <w:b/>
        </w:rPr>
        <w:t>while</w:t>
      </w:r>
      <w:r w:rsidRPr="008B4E96">
        <w:t xml:space="preserve"> 3s+2s dance down under arch to bottom &amp; 2s cast to 3rd place.  4 1 2 3</w:t>
      </w:r>
    </w:p>
    <w:p w:rsidR="00B11EB3" w:rsidRDefault="00B11EB3" w:rsidP="00B11EB3"/>
    <w:p w:rsidR="00B11EB3" w:rsidRDefault="00B11EB3" w:rsidP="00B11EB3">
      <w:pPr>
        <w:pStyle w:val="Minicrib"/>
      </w:pPr>
      <w:r>
        <w:t>CAPE TOWN WEDDING  (S8x32)  3C (4C set)</w:t>
      </w:r>
      <w:r>
        <w:tab/>
        <w:t>Tom Kerr  RSCDS Bk 39</w:t>
      </w:r>
    </w:p>
    <w:p w:rsidR="00B11EB3" w:rsidRPr="006B40B3" w:rsidRDefault="00B11EB3" w:rsidP="00B11EB3">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B11EB3" w:rsidRPr="006B40B3" w:rsidRDefault="00B11EB3" w:rsidP="00B11EB3">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B11EB3" w:rsidRPr="006B40B3" w:rsidRDefault="00B11EB3" w:rsidP="00B11EB3">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B11EB3" w:rsidRDefault="00B11EB3" w:rsidP="00B11EB3">
      <w:pPr>
        <w:pStyle w:val="DanceBody"/>
        <w:keepNext w:val="0"/>
      </w:pPr>
      <w:r w:rsidRPr="006B40B3">
        <w:t>25-32</w:t>
      </w:r>
      <w:r w:rsidRPr="006B40B3">
        <w:tab/>
        <w:t>1s+2s dance the Knot</w:t>
      </w:r>
      <w:r>
        <w:t>.  2 1 3</w:t>
      </w:r>
    </w:p>
    <w:p w:rsidR="00B11EB3" w:rsidRDefault="00B11EB3" w:rsidP="00B11EB3"/>
    <w:p w:rsidR="00B11EB3" w:rsidRDefault="00B11EB3" w:rsidP="00B11EB3">
      <w:pPr>
        <w:pStyle w:val="Minicrib"/>
      </w:pPr>
      <w:r>
        <w:t>CAPELTHWAITE  (R8x32)  2C (4C set)</w:t>
      </w:r>
      <w:r>
        <w:tab/>
        <w:t>Claudette Sigg  San Francisco Coll 2</w:t>
      </w:r>
    </w:p>
    <w:p w:rsidR="00B11EB3" w:rsidRPr="006B40B3" w:rsidRDefault="00B11EB3" w:rsidP="00B11EB3">
      <w:pPr>
        <w:pStyle w:val="DanceBody"/>
      </w:pPr>
      <w:r w:rsidRPr="006B40B3">
        <w:t xml:space="preserve"> 1- 8</w:t>
      </w:r>
      <w:r w:rsidRPr="006B40B3">
        <w:tab/>
        <w:t>1L+2M set twice, Adv+Ret while 1M+2L turn RH &amp; chase clockwise 1/2 way (to change places)</w:t>
      </w:r>
    </w:p>
    <w:p w:rsidR="00B11EB3" w:rsidRPr="006B40B3" w:rsidRDefault="00B11EB3" w:rsidP="00B11EB3">
      <w:pPr>
        <w:pStyle w:val="DanceBody"/>
      </w:pPr>
      <w:r w:rsidRPr="006B40B3">
        <w:t xml:space="preserve"> 9-16</w:t>
      </w:r>
      <w:r w:rsidRPr="006B40B3">
        <w:tab/>
        <w:t>2L+1M set twice, Adv+Ret while 1L+2M turn RH &amp; chase clockwise 1/2 way</w:t>
      </w:r>
    </w:p>
    <w:p w:rsidR="00B11EB3" w:rsidRDefault="00B11EB3" w:rsidP="00B11EB3">
      <w:pPr>
        <w:pStyle w:val="DanceBody"/>
      </w:pPr>
      <w:r w:rsidRPr="006B40B3">
        <w:t>17-24</w:t>
      </w:r>
      <w:r w:rsidRPr="006B40B3">
        <w:tab/>
        <w:t>2s+1s dance modified Chain Progression : -</w:t>
      </w:r>
    </w:p>
    <w:p w:rsidR="00B11EB3" w:rsidRPr="006B40B3" w:rsidRDefault="00B11EB3" w:rsidP="00B11EB3">
      <w:pPr>
        <w:pStyle w:val="DanceBody"/>
      </w:pPr>
      <w:r w:rsidRPr="006B40B3">
        <w:tab/>
        <w:t>2s+1s 3/4 turn RH, end persons chase clockwise 1/2 way round while centre couple 1/2 turn LH, 1s+2s turn RH to…</w:t>
      </w:r>
    </w:p>
    <w:p w:rsidR="00B11EB3" w:rsidRPr="006B40B3" w:rsidRDefault="00B11EB3" w:rsidP="00B11EB3">
      <w:pPr>
        <w:pStyle w:val="DanceBody"/>
        <w:keepNext w:val="0"/>
      </w:pPr>
      <w:r w:rsidRPr="006B40B3">
        <w:t>25-32</w:t>
      </w:r>
      <w:r w:rsidRPr="006B40B3">
        <w:tab/>
        <w:t>1s+2s dance Poussette.  2 1</w:t>
      </w:r>
    </w:p>
    <w:p w:rsidR="00B11EB3" w:rsidRDefault="00B11EB3" w:rsidP="00B11EB3"/>
    <w:p w:rsidR="00B11EB3" w:rsidRDefault="00B11EB3" w:rsidP="00B11EB3">
      <w:pPr>
        <w:pStyle w:val="Minicrib"/>
      </w:pPr>
      <w:r>
        <w:t>A CAPER FOR PRISCILLA  (R3x40)  3C set</w:t>
      </w:r>
      <w:r>
        <w:tab/>
        <w:t>E Eder  Martello Tower Bk 6</w:t>
      </w:r>
    </w:p>
    <w:p w:rsidR="00B11EB3" w:rsidRPr="006B40B3" w:rsidRDefault="00B11EB3" w:rsidP="00B11EB3">
      <w:pPr>
        <w:pStyle w:val="DanceBody"/>
      </w:pPr>
      <w:r w:rsidRPr="006B40B3">
        <w:t xml:space="preserve"> 1- 8</w:t>
      </w:r>
      <w:r w:rsidRPr="006B40B3">
        <w:tab/>
        <w:t>1s+2s set &amp; dance RH across 1/2 way, set &amp; cross RH to own sides</w:t>
      </w:r>
    </w:p>
    <w:p w:rsidR="00B11EB3" w:rsidRPr="006B40B3" w:rsidRDefault="00B11EB3" w:rsidP="00B11EB3">
      <w:pPr>
        <w:pStyle w:val="DanceBody"/>
      </w:pPr>
      <w:r w:rsidRPr="006B40B3">
        <w:t xml:space="preserve"> 9-16</w:t>
      </w:r>
      <w:r w:rsidRPr="006B40B3">
        <w:tab/>
        <w:t>All Ladies dance down &amp; 1/2 way round to other side (behind Men), all Ladies dance through Men to own sides &amp; set</w:t>
      </w:r>
    </w:p>
    <w:p w:rsidR="00B11EB3" w:rsidRPr="006B40B3" w:rsidRDefault="00B11EB3" w:rsidP="00B11EB3">
      <w:pPr>
        <w:pStyle w:val="DanceBody"/>
      </w:pPr>
      <w:r w:rsidRPr="006B40B3">
        <w:t>17-24</w:t>
      </w:r>
      <w:r w:rsidRPr="006B40B3">
        <w:tab/>
        <w:t>All circle 6H round &amp; back</w:t>
      </w:r>
    </w:p>
    <w:p w:rsidR="00B11EB3" w:rsidRPr="006B40B3" w:rsidRDefault="00B11EB3" w:rsidP="00B11EB3">
      <w:pPr>
        <w:pStyle w:val="DanceBody"/>
      </w:pPr>
      <w:r w:rsidRPr="006B40B3">
        <w:t>25-32</w:t>
      </w:r>
      <w:r w:rsidRPr="006B40B3">
        <w:tab/>
        <w:t>All Men dance down &amp; 1/2 way round to other side (behind Ladies), all Men dance through Ladies to own sides &amp; set</w:t>
      </w:r>
    </w:p>
    <w:p w:rsidR="00B11EB3" w:rsidRPr="006B40B3" w:rsidRDefault="00B11EB3" w:rsidP="00B11EB3">
      <w:pPr>
        <w:pStyle w:val="DanceBody"/>
        <w:keepNext w:val="0"/>
      </w:pPr>
      <w:r w:rsidRPr="006B40B3">
        <w:t>33-40</w:t>
      </w:r>
      <w:r w:rsidRPr="006B40B3">
        <w:tab/>
        <w:t>2s+1s dance R&amp;L  3 1 2</w:t>
      </w:r>
    </w:p>
    <w:p w:rsidR="00B11EB3" w:rsidRDefault="00B11EB3" w:rsidP="00B11EB3"/>
    <w:p w:rsidR="00B11EB3" w:rsidRDefault="00B11EB3" w:rsidP="00B11EB3">
      <w:pPr>
        <w:pStyle w:val="Minicrib"/>
      </w:pPr>
      <w:r>
        <w:t>CAPERCAILLIE  (R5x32)  5C set</w:t>
      </w:r>
      <w:r>
        <w:tab/>
        <w:t>Sue Burridge  Ness House 2</w:t>
      </w:r>
    </w:p>
    <w:p w:rsidR="00B11EB3" w:rsidRPr="006B40B3" w:rsidRDefault="00B11EB3" w:rsidP="00B11EB3">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B11EB3" w:rsidRPr="006B40B3" w:rsidRDefault="00B11EB3" w:rsidP="00B11EB3">
      <w:pPr>
        <w:pStyle w:val="DanceBody"/>
      </w:pPr>
      <w:r w:rsidRPr="006B40B3">
        <w:t xml:space="preserve"> 9-16</w:t>
      </w:r>
      <w:r w:rsidRPr="006B40B3">
        <w:tab/>
        <w:t>2s+4s advance, turning to face ends dance up/down between end couples &amp; turn them with nearer hand back to original places</w:t>
      </w:r>
    </w:p>
    <w:p w:rsidR="00B11EB3" w:rsidRPr="006B40B3" w:rsidRDefault="00B11EB3" w:rsidP="00B11EB3">
      <w:pPr>
        <w:pStyle w:val="DanceBody"/>
      </w:pPr>
      <w:r w:rsidRPr="006B40B3">
        <w:t>17-24</w:t>
      </w:r>
      <w:r w:rsidRPr="006B40B3">
        <w:tab/>
        <w:t>2s Fig of 8 round 1s while 4s Fig of 8 round 5s to end with 2s &amp; 4s facing 1s &amp; 3s</w:t>
      </w:r>
    </w:p>
    <w:p w:rsidR="00B11EB3" w:rsidRPr="006B40B3" w:rsidRDefault="00B11EB3" w:rsidP="00B11EB3">
      <w:pPr>
        <w:pStyle w:val="DanceBody"/>
        <w:keepNext w:val="0"/>
      </w:pPr>
      <w:r w:rsidRPr="006B40B3">
        <w:t>25-32</w:t>
      </w:r>
      <w:r w:rsidRPr="006B40B3">
        <w:tab/>
        <w:t>1s+2s also 3s+4s set &amp; 1/2 turn 2H ending with 1s &amp; 3s facing 4s &amp; 5s, 1s+4s also 3s+5s set &amp; 1/2 turn 2H to end 2 4 1 5 3</w:t>
      </w:r>
    </w:p>
    <w:p w:rsidR="00B11EB3" w:rsidRDefault="00B11EB3" w:rsidP="00B11EB3"/>
    <w:p w:rsidR="00B11EB3" w:rsidRDefault="00B11EB3" w:rsidP="00B11EB3">
      <w:pPr>
        <w:pStyle w:val="Minicrib"/>
      </w:pPr>
      <w:r>
        <w:t>THE CAPERCAILLIE  (J4x32)  4C set</w:t>
      </w:r>
      <w:r>
        <w:tab/>
        <w:t>Barry Priddey  Capercaillie Bk</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set &amp; cast 1 place, turn LH 1.1/2 times to end facing Ladies corner (1M behind partner facing 2M &amp; 4M behind 4Lfacing 3M)</w:t>
      </w:r>
    </w:p>
    <w:p w:rsidR="00B11EB3" w:rsidRPr="006B40B3" w:rsidRDefault="00B11EB3" w:rsidP="00B11EB3">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B11EB3" w:rsidRPr="006B40B3" w:rsidRDefault="00B11EB3" w:rsidP="00B11EB3">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B11EB3" w:rsidRDefault="00B11EB3" w:rsidP="00B11EB3">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rPr>
        <w:t>also</w:t>
      </w:r>
      <w:r w:rsidRPr="006B40B3">
        <w:t xml:space="preserve"> 1s+3s LH across once round.  2 4 </w:t>
      </w:r>
      <w:r>
        <w:t>(</w:t>
      </w:r>
      <w:r w:rsidRPr="006B40B3">
        <w:t>1</w:t>
      </w:r>
      <w:r>
        <w:t>)</w:t>
      </w:r>
      <w:r w:rsidRPr="006B40B3">
        <w:t xml:space="preserve"> </w:t>
      </w:r>
      <w:r>
        <w:t>(</w:t>
      </w:r>
      <w:r w:rsidRPr="006B40B3">
        <w:t>3</w:t>
      </w:r>
      <w:r>
        <w:t>)</w:t>
      </w:r>
    </w:p>
    <w:p w:rsidR="00B11EB3" w:rsidRDefault="00B11EB3" w:rsidP="00B11EB3"/>
    <w:p w:rsidR="00B11EB3" w:rsidRDefault="00B11EB3" w:rsidP="00B11EB3">
      <w:pPr>
        <w:pStyle w:val="Minicrib"/>
      </w:pPr>
      <w:r>
        <w:t>CAPHARNAÜM À GRENOBLE  (R8x40)  3C (4C set)</w:t>
      </w:r>
      <w:r>
        <w:tab/>
        <w:t>Vincent Broquié  The Walnut Bk 2</w:t>
      </w:r>
    </w:p>
    <w:p w:rsidR="00B11EB3" w:rsidRPr="00195B02" w:rsidRDefault="00B11EB3" w:rsidP="00B11EB3">
      <w:pPr>
        <w:pStyle w:val="DanceBody"/>
      </w:pPr>
      <w:r>
        <w:t xml:space="preserve"> </w:t>
      </w:r>
      <w:r w:rsidRPr="00195B02">
        <w:t>1- 4</w:t>
      </w:r>
      <w:r w:rsidRPr="00195B02">
        <w:tab/>
        <w:t>1s+2s+3s set, cross RH</w:t>
      </w:r>
    </w:p>
    <w:p w:rsidR="00B11EB3" w:rsidRPr="00195B02" w:rsidRDefault="00B11EB3" w:rsidP="00B11EB3">
      <w:pPr>
        <w:pStyle w:val="DanceBody"/>
      </w:pPr>
      <w:r w:rsidRPr="00195B02">
        <w:t xml:space="preserve"> 5- 8</w:t>
      </w:r>
      <w:r w:rsidRPr="00195B02">
        <w:tab/>
        <w:t xml:space="preserve">1s turn 1.1/2 RH </w:t>
      </w:r>
      <w:r w:rsidRPr="002F170E">
        <w:rPr>
          <w:b/>
        </w:rPr>
        <w:t>while</w:t>
      </w:r>
      <w:r w:rsidRPr="00195B02">
        <w:t xml:space="preserve"> 2s+3s Set+Link 1 (3) (2)</w:t>
      </w:r>
    </w:p>
    <w:p w:rsidR="00B11EB3" w:rsidRPr="00195B02" w:rsidRDefault="00B11EB3" w:rsidP="00B11EB3">
      <w:pPr>
        <w:pStyle w:val="DanceBody"/>
      </w:pPr>
      <w:r w:rsidRPr="00195B02">
        <w:t xml:space="preserve"> 9-16</w:t>
      </w:r>
      <w:r w:rsidRPr="00195B02">
        <w:tab/>
      </w:r>
      <w:bookmarkStart w:id="2" w:name="_Hlk129705156"/>
      <w:r w:rsidRPr="00195B02">
        <w:t>Stochastic formation:</w:t>
      </w:r>
    </w:p>
    <w:bookmarkEnd w:id="2"/>
    <w:p w:rsidR="00B11EB3" w:rsidRPr="00195B02" w:rsidRDefault="00B11EB3" w:rsidP="00B11EB3">
      <w:pPr>
        <w:pStyle w:val="DanceBody"/>
      </w:pPr>
      <w:r>
        <w:tab/>
        <w:t>1s dance Fig o</w:t>
      </w:r>
      <w:r w:rsidRPr="00195B02">
        <w:t xml:space="preserve">f 8 on own sides, dancing in &amp; down to begin </w:t>
      </w:r>
      <w:r w:rsidRPr="00195B02">
        <w:rPr>
          <w:b/>
        </w:rPr>
        <w:t>while</w:t>
      </w:r>
      <w:r w:rsidRPr="00195B02">
        <w:t xml:space="preserve"> 3s set &amp; cross RH twice </w:t>
      </w:r>
      <w:r w:rsidRPr="00195B02">
        <w:rPr>
          <w:b/>
        </w:rPr>
        <w:t>while</w:t>
      </w:r>
      <w:r w:rsidRPr="00195B02">
        <w:t xml:space="preserve"> 2s cross RH, set twice &amp; cross RH again</w:t>
      </w:r>
      <w:r>
        <w:t xml:space="preserve"> 1 (3) (2)</w:t>
      </w:r>
    </w:p>
    <w:p w:rsidR="00B11EB3" w:rsidRPr="00195B02" w:rsidRDefault="00B11EB3" w:rsidP="00B11EB3">
      <w:pPr>
        <w:pStyle w:val="DanceBody"/>
      </w:pPr>
      <w:r w:rsidRPr="00195B02">
        <w:t>17-20</w:t>
      </w:r>
      <w:r w:rsidRPr="00195B02">
        <w:tab/>
        <w:t xml:space="preserve">All set &amp; cross RH </w:t>
      </w:r>
      <w:r>
        <w:t>(</w:t>
      </w:r>
      <w:r w:rsidRPr="00195B02">
        <w:t>1</w:t>
      </w:r>
      <w:r>
        <w:t>)</w:t>
      </w:r>
      <w:r w:rsidRPr="00195B02">
        <w:t xml:space="preserve"> 3 2</w:t>
      </w:r>
    </w:p>
    <w:p w:rsidR="00B11EB3" w:rsidRPr="00195B02" w:rsidRDefault="00B11EB3" w:rsidP="00B11EB3">
      <w:pPr>
        <w:pStyle w:val="DanceBody"/>
      </w:pPr>
      <w:r w:rsidRPr="00195B02">
        <w:t>21-24</w:t>
      </w:r>
      <w:r w:rsidRPr="00195B02">
        <w:tab/>
        <w:t xml:space="preserve">2s 1.1/2 turn RH </w:t>
      </w:r>
      <w:r w:rsidRPr="00195B02">
        <w:rPr>
          <w:b/>
        </w:rPr>
        <w:t>while</w:t>
      </w:r>
      <w:r w:rsidRPr="00195B02">
        <w:t xml:space="preserve"> 1s+3s Set+Link 3 </w:t>
      </w:r>
      <w:r>
        <w:t>(</w:t>
      </w:r>
      <w:r w:rsidRPr="00195B02">
        <w:t>1</w:t>
      </w:r>
      <w:r>
        <w:t>)</w:t>
      </w:r>
      <w:r w:rsidRPr="00195B02">
        <w:t xml:space="preserve"> (2)</w:t>
      </w:r>
    </w:p>
    <w:p w:rsidR="00B11EB3" w:rsidRPr="00195B02" w:rsidRDefault="00B11EB3" w:rsidP="00B11EB3">
      <w:pPr>
        <w:pStyle w:val="DanceBody"/>
      </w:pPr>
      <w:r w:rsidRPr="00195B02">
        <w:t>25-32</w:t>
      </w:r>
      <w:r w:rsidRPr="00195B02">
        <w:tab/>
        <w:t>Stochastic formation:</w:t>
      </w:r>
    </w:p>
    <w:p w:rsidR="00B11EB3" w:rsidRPr="00195B02" w:rsidRDefault="00B11EB3" w:rsidP="00B11EB3">
      <w:pPr>
        <w:pStyle w:val="DanceBody"/>
      </w:pPr>
      <w:r w:rsidRPr="00195B02">
        <w:tab/>
        <w:t xml:space="preserve">3s dance Fig </w:t>
      </w:r>
      <w:r>
        <w:t>o</w:t>
      </w:r>
      <w:r w:rsidRPr="00195B02">
        <w:t xml:space="preserve">f 8 on own sides, dancing in &amp; down to begin </w:t>
      </w:r>
      <w:r w:rsidRPr="002F170E">
        <w:rPr>
          <w:b/>
        </w:rPr>
        <w:t>while</w:t>
      </w:r>
      <w:r w:rsidRPr="00195B02">
        <w:t xml:space="preserve"> 1s set &amp; cross RH twice </w:t>
      </w:r>
      <w:r w:rsidRPr="002F170E">
        <w:rPr>
          <w:b/>
        </w:rPr>
        <w:t>while</w:t>
      </w:r>
      <w:r w:rsidRPr="00195B02">
        <w:t xml:space="preserve"> 2s cross RH, set twice &amp; cross RH again</w:t>
      </w:r>
    </w:p>
    <w:p w:rsidR="00B11EB3" w:rsidRDefault="00B11EB3" w:rsidP="00B11EB3">
      <w:pPr>
        <w:pStyle w:val="DanceBody"/>
      </w:pPr>
      <w:r w:rsidRPr="00195B02">
        <w:tab/>
        <w:t xml:space="preserve">3 </w:t>
      </w:r>
      <w:r>
        <w:t>(</w:t>
      </w:r>
      <w:r w:rsidRPr="00195B02">
        <w:t>1</w:t>
      </w:r>
      <w:r>
        <w:t>)</w:t>
      </w:r>
      <w:r w:rsidRPr="00195B02">
        <w:t xml:space="preserve"> </w:t>
      </w:r>
      <w:r>
        <w:t>(</w:t>
      </w:r>
      <w:r w:rsidRPr="00195B02">
        <w:t>2</w:t>
      </w:r>
      <w:r>
        <w:t>)</w:t>
      </w:r>
    </w:p>
    <w:p w:rsidR="00B11EB3" w:rsidRDefault="00B11EB3" w:rsidP="00B11EB3">
      <w:pPr>
        <w:pStyle w:val="DanceBody"/>
      </w:pPr>
      <w:r>
        <w:t>33-40</w:t>
      </w:r>
      <w:r>
        <w:tab/>
        <w:t>3s+1s+2s circle 6H round &amp; back</w:t>
      </w:r>
    </w:p>
    <w:p w:rsidR="00B11EB3" w:rsidRDefault="00B11EB3" w:rsidP="00B11EB3">
      <w:pPr>
        <w:pStyle w:val="DanceBody"/>
        <w:rPr>
          <w:i/>
        </w:rPr>
      </w:pPr>
      <w:r w:rsidRPr="00196BAE">
        <w:rPr>
          <w:i/>
        </w:rPr>
        <w:t>Note:</w:t>
      </w:r>
      <w:r>
        <w:rPr>
          <w:i/>
        </w:rPr>
        <w:tab/>
        <w:t>1s &amp; 2s end 1st time through on opposite sides. At end of 2nd time through all will be on own sides, 2s &amp; 1s changing places</w:t>
      </w:r>
    </w:p>
    <w:p w:rsidR="00B11EB3" w:rsidRPr="00196BAE" w:rsidRDefault="00B11EB3" w:rsidP="00B11EB3">
      <w:pPr>
        <w:pStyle w:val="DanceBody"/>
        <w:keepNext w:val="0"/>
        <w:rPr>
          <w:i/>
        </w:rPr>
      </w:pPr>
      <w:r>
        <w:rPr>
          <w:i/>
        </w:rPr>
        <w:t>"</w:t>
      </w:r>
      <w:r w:rsidRPr="00196BAE">
        <w:rPr>
          <w:i/>
        </w:rPr>
        <w:t>Stochastic</w:t>
      </w:r>
      <w:r>
        <w:rPr>
          <w:i/>
        </w:rPr>
        <w:t>"</w:t>
      </w:r>
      <w:r w:rsidRPr="00196BAE">
        <w:rPr>
          <w:i/>
        </w:rPr>
        <w:t xml:space="preserve"> </w:t>
      </w:r>
      <w:r>
        <w:rPr>
          <w:i/>
        </w:rPr>
        <w:t xml:space="preserve">is a description that refers to </w:t>
      </w:r>
      <w:r w:rsidRPr="00196BAE">
        <w:rPr>
          <w:i/>
        </w:rPr>
        <w:t>outcomes based upon random probability</w:t>
      </w:r>
    </w:p>
    <w:p w:rsidR="00B11EB3" w:rsidRDefault="00B11EB3" w:rsidP="00B11EB3"/>
    <w:p w:rsidR="00B11EB3" w:rsidRDefault="00B11EB3" w:rsidP="00B11EB3">
      <w:pPr>
        <w:pStyle w:val="Minicrib"/>
      </w:pPr>
      <w:r>
        <w:t>A CAPITAL JIG  (J8x32)  3C (4C set)</w:t>
      </w:r>
      <w:r>
        <w:tab/>
        <w:t>Tine E Mackay  5 dances 2009</w:t>
      </w:r>
    </w:p>
    <w:p w:rsidR="00B11EB3" w:rsidRPr="006B40B3" w:rsidRDefault="00B11EB3" w:rsidP="00B11EB3">
      <w:pPr>
        <w:pStyle w:val="DanceBody"/>
      </w:pPr>
      <w:r w:rsidRPr="006B40B3">
        <w:t xml:space="preserve"> 1- 8</w:t>
      </w:r>
      <w:r w:rsidRPr="006B40B3">
        <w:tab/>
        <w:t>1s+2s Set &amp; Rotate &amp; end 1s facing up, 2s down:-</w:t>
      </w:r>
    </w:p>
    <w:p w:rsidR="00B11EB3" w:rsidRPr="006B40B3" w:rsidRDefault="00B11EB3" w:rsidP="00B11EB3">
      <w:pPr>
        <w:pStyle w:val="DanceBody"/>
      </w:pPr>
      <w:r w:rsidRPr="006B40B3">
        <w:tab/>
        <w:t>` Set, rotate singly &amp; dance on 1 place clockwise, change places RH on sides &amp; dance on 1 place to own sides (1s in 2nd place facing up)</w:t>
      </w:r>
    </w:p>
    <w:p w:rsidR="00B11EB3" w:rsidRPr="006B40B3" w:rsidRDefault="00B11EB3" w:rsidP="00B11EB3">
      <w:pPr>
        <w:pStyle w:val="DanceBody"/>
      </w:pPr>
      <w:r w:rsidRPr="006B40B3">
        <w:t xml:space="preserve"> 9-16</w:t>
      </w:r>
      <w:r w:rsidRPr="006B40B3">
        <w:tab/>
        <w:t>1s dance reels of 3 on own sides (RSh to 2s)</w:t>
      </w:r>
    </w:p>
    <w:p w:rsidR="00B11EB3" w:rsidRPr="006B40B3" w:rsidRDefault="00B11EB3" w:rsidP="00B11EB3">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B11EB3" w:rsidRPr="006B40B3" w:rsidRDefault="00B11EB3" w:rsidP="00B11EB3">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B11EB3" w:rsidRDefault="00B11EB3" w:rsidP="00B11EB3"/>
    <w:p w:rsidR="00B11EB3" w:rsidRDefault="00B11EB3" w:rsidP="00B11EB3">
      <w:pPr>
        <w:pStyle w:val="Minicrib"/>
      </w:pPr>
      <w:r>
        <w:t>A CAPITAL LASSIE  (S4x32)  Sq.Set</w:t>
      </w:r>
      <w:r>
        <w:tab/>
        <w:t>Gregory Reynolds  Ardbrae 50 Years</w:t>
      </w:r>
    </w:p>
    <w:p w:rsidR="00B11EB3" w:rsidRPr="0064240F" w:rsidRDefault="00B11EB3" w:rsidP="00B11EB3">
      <w:pPr>
        <w:pStyle w:val="DanceBody"/>
      </w:pPr>
      <w:r w:rsidRPr="0064240F">
        <w:t xml:space="preserve"> 1- 8</w:t>
      </w:r>
      <w:r w:rsidRPr="0064240F">
        <w:tab/>
        <w:t>All set, Men cast anticlockwise1 place (pull back LSh), turn new partner LH</w:t>
      </w:r>
    </w:p>
    <w:p w:rsidR="00B11EB3" w:rsidRPr="0064240F" w:rsidRDefault="00B11EB3" w:rsidP="00B11EB3">
      <w:pPr>
        <w:pStyle w:val="DanceBody"/>
      </w:pPr>
      <w:r w:rsidRPr="0064240F">
        <w:t xml:space="preserve"> 9-16</w:t>
      </w:r>
      <w:r w:rsidRPr="0064240F">
        <w:tab/>
        <w:t>All set to new partners, Ladies cast clockwise 1 place (pull back RSh), turn new partner RH &amp; retain hands</w:t>
      </w:r>
    </w:p>
    <w:p w:rsidR="00B11EB3" w:rsidRPr="0064240F" w:rsidRDefault="00B11EB3" w:rsidP="00B11EB3">
      <w:pPr>
        <w:pStyle w:val="DanceBody"/>
      </w:pPr>
      <w:r w:rsidRPr="0064240F">
        <w:t>17-24</w:t>
      </w:r>
      <w:r w:rsidRPr="0064240F">
        <w:tab/>
        <w:t>All dance 2 bars Grand Chain moving 1 place to meet original partner. All set to partners, all DoSiDo with partners</w:t>
      </w:r>
    </w:p>
    <w:p w:rsidR="00B11EB3" w:rsidRDefault="00B11EB3" w:rsidP="00B11EB3">
      <w:pPr>
        <w:pStyle w:val="DanceBody"/>
      </w:pPr>
      <w:r w:rsidRPr="0064240F">
        <w:t>25-28</w:t>
      </w:r>
      <w:r w:rsidRPr="0064240F">
        <w:tab/>
        <w:t xml:space="preserve">All join NH with partner &amp; set facing in.  All </w:t>
      </w:r>
      <w:r>
        <w:t>petronella-in-tandem</w:t>
      </w:r>
      <w:r w:rsidRPr="0064240F">
        <w:t xml:space="preserve"> to I place anticlockwise,</w:t>
      </w:r>
    </w:p>
    <w:p w:rsidR="00B11EB3" w:rsidRDefault="00B11EB3" w:rsidP="00B11EB3">
      <w:pPr>
        <w:pStyle w:val="DanceBody"/>
      </w:pPr>
      <w:r w:rsidRPr="0064240F">
        <w:t>29-32</w:t>
      </w:r>
      <w:r w:rsidRPr="0064240F">
        <w:tab/>
        <w:t xml:space="preserve">All repeat bars 25-28 with  Men moving 1 place anticlockwise </w:t>
      </w:r>
      <w:r w:rsidRPr="0064240F">
        <w:rPr>
          <w:b/>
        </w:rPr>
        <w:t>as</w:t>
      </w:r>
      <w:r w:rsidRPr="0064240F">
        <w:t xml:space="preserve"> Ladies curve back to </w:t>
      </w:r>
      <w:r w:rsidRPr="0064240F">
        <w:rPr>
          <w:b/>
        </w:rPr>
        <w:t>same</w:t>
      </w:r>
      <w:r w:rsidRPr="0064240F">
        <w:t xml:space="preserve"> place to face new partner.</w:t>
      </w:r>
    </w:p>
    <w:p w:rsidR="00B11EB3" w:rsidRPr="0064240F" w:rsidRDefault="00B11EB3" w:rsidP="00B11EB3">
      <w:pPr>
        <w:pStyle w:val="DanceBody"/>
        <w:keepNext w:val="0"/>
      </w:pPr>
      <w:r w:rsidRPr="0064240F">
        <w:t>Repeat 3 times with new partners, finish with original partner.  Men start each turn in original place, Ladies progress 1 place clockwise.</w:t>
      </w:r>
    </w:p>
    <w:p w:rsidR="00B11EB3" w:rsidRDefault="00B11EB3" w:rsidP="00B11EB3"/>
    <w:p w:rsidR="00B11EB3" w:rsidRDefault="00B11EB3" w:rsidP="00B11EB3">
      <w:pPr>
        <w:pStyle w:val="Minicrib"/>
      </w:pPr>
      <w:r>
        <w:t>THE CAPON TREE  (J8x32)  3C (4C set)</w:t>
      </w:r>
      <w:r>
        <w:tab/>
        <w:t>John Drewry  Greenburn Bk 1</w:t>
      </w:r>
    </w:p>
    <w:p w:rsidR="00B11EB3" w:rsidRPr="006B40B3" w:rsidRDefault="00B11EB3" w:rsidP="00B11EB3">
      <w:pPr>
        <w:pStyle w:val="DanceBody"/>
      </w:pPr>
      <w:r w:rsidRPr="006B40B3">
        <w:t xml:space="preserve"> 1- 8</w:t>
      </w:r>
      <w:r w:rsidRPr="006B40B3">
        <w:tab/>
        <w:t>1s set &amp; cross RH to 2nd place opp side, 1M casts up round 2L as 1L casts down round 3M to meet in middle LSh to LSh (L facing up, M down)</w:t>
      </w:r>
    </w:p>
    <w:p w:rsidR="00B11EB3" w:rsidRPr="006B40B3" w:rsidRDefault="00B11EB3" w:rsidP="00B11EB3">
      <w:pPr>
        <w:pStyle w:val="DanceBody"/>
      </w:pPr>
      <w:r w:rsidRPr="006B40B3">
        <w:t xml:space="preserve"> 9-12</w:t>
      </w:r>
      <w:r w:rsidRPr="006B40B3">
        <w:tab/>
        <w:t>1s dance RH across on sides (1L with 2L+3L, 1M with 2M+3M)</w:t>
      </w:r>
    </w:p>
    <w:p w:rsidR="00B11EB3" w:rsidRPr="006B40B3" w:rsidRDefault="00B11EB3" w:rsidP="00B11EB3">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B11EB3" w:rsidRPr="006B40B3" w:rsidRDefault="00B11EB3" w:rsidP="00B11EB3">
      <w:pPr>
        <w:pStyle w:val="DanceBody"/>
      </w:pPr>
      <w:r w:rsidRPr="006B40B3">
        <w:t>17-24</w:t>
      </w:r>
      <w:r w:rsidRPr="006B40B3">
        <w:tab/>
        <w:t>All set &amp; 2s+3s set again with 1s petronella turn to 2nd place own sides, all turn RH</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THE CAPSTAN  (R2x48)  4C set</w:t>
      </w:r>
      <w:r>
        <w:tab/>
        <w:t>Ros McKie  Hunter Valley Bk</w:t>
      </w:r>
    </w:p>
    <w:p w:rsidR="00B11EB3" w:rsidRDefault="00B11EB3" w:rsidP="00B11EB3">
      <w:pPr>
        <w:pStyle w:val="DanceBody"/>
        <w:rPr>
          <w:noProof/>
        </w:rPr>
      </w:pPr>
      <w:r>
        <w:rPr>
          <w:noProof/>
        </w:rPr>
        <w:t xml:space="preserve"> 1- 4</w:t>
      </w:r>
      <w:r>
        <w:rPr>
          <w:noProof/>
        </w:rPr>
        <w:tab/>
        <w:t xml:space="preserve">1s+2s </w:t>
      </w:r>
      <w:r>
        <w:rPr>
          <w:b/>
          <w:noProof/>
        </w:rPr>
        <w:t>also</w:t>
      </w:r>
      <w:r>
        <w:rPr>
          <w:noProof/>
        </w:rPr>
        <w:t xml:space="preserve"> 3s+4s dance RH across</w:t>
      </w:r>
    </w:p>
    <w:p w:rsidR="00B11EB3" w:rsidRDefault="00B11EB3" w:rsidP="00B11EB3">
      <w:pPr>
        <w:pStyle w:val="DanceBody"/>
        <w:rPr>
          <w:noProof/>
        </w:rPr>
      </w:pPr>
      <w:r>
        <w:rPr>
          <w:noProof/>
        </w:rPr>
        <w:t xml:space="preserve"> 5- 8</w:t>
      </w:r>
      <w:r>
        <w:rPr>
          <w:noProof/>
        </w:rPr>
        <w:tab/>
        <w:t xml:space="preserve">2s+3s dance LH across finishing in centre, facing corners (2s facing up, 3s down) </w:t>
      </w:r>
      <w:r>
        <w:rPr>
          <w:b/>
          <w:noProof/>
        </w:rPr>
        <w:t>while</w:t>
      </w:r>
    </w:p>
    <w:p w:rsidR="00B11EB3" w:rsidRDefault="00B11EB3" w:rsidP="00B11EB3">
      <w:pPr>
        <w:pStyle w:val="DanceBody"/>
        <w:rPr>
          <w:noProof/>
        </w:rPr>
      </w:pPr>
      <w:r>
        <w:rPr>
          <w:noProof/>
        </w:rPr>
        <w:tab/>
        <w:t xml:space="preserve">1L followed by 1M casts behind Ladies' side to end in 4th place opp sides </w:t>
      </w:r>
      <w:r>
        <w:rPr>
          <w:b/>
          <w:noProof/>
        </w:rPr>
        <w:t>while</w:t>
      </w:r>
      <w:r>
        <w:rPr>
          <w:noProof/>
        </w:rPr>
        <w:t xml:space="preserve"> 4M followed by 4L casts up Men's side to end (4) 2 3 (1)</w:t>
      </w:r>
    </w:p>
    <w:p w:rsidR="00B11EB3" w:rsidRDefault="00B11EB3" w:rsidP="00B11EB3">
      <w:pPr>
        <w:pStyle w:val="DanceBody"/>
        <w:rPr>
          <w:noProof/>
        </w:rPr>
      </w:pPr>
      <w:r>
        <w:rPr>
          <w:noProof/>
        </w:rPr>
        <w:t xml:space="preserve"> 9-20</w:t>
      </w:r>
      <w:r>
        <w:rPr>
          <w:noProof/>
        </w:rPr>
        <w:tab/>
        <w:t>All dance double diag reels of 4 (LH across in middle).  End in same positions as at end bar 8</w:t>
      </w:r>
    </w:p>
    <w:p w:rsidR="00B11EB3" w:rsidRDefault="00B11EB3" w:rsidP="00B11EB3">
      <w:pPr>
        <w:pStyle w:val="DanceBody"/>
        <w:rPr>
          <w:noProof/>
        </w:rPr>
      </w:pPr>
      <w:r>
        <w:rPr>
          <w:noProof/>
        </w:rPr>
        <w:t>21-24</w:t>
      </w:r>
      <w:r>
        <w:rPr>
          <w:noProof/>
        </w:rPr>
        <w:tab/>
        <w:t>2s+3s in centre turn corners 1.1/2 RH &amp; retain RH to bring 4s &amp; 1s into centre who join LH</w:t>
      </w:r>
    </w:p>
    <w:p w:rsidR="00B11EB3" w:rsidRDefault="00B11EB3" w:rsidP="00B11EB3">
      <w:pPr>
        <w:pStyle w:val="DanceBody"/>
        <w:rPr>
          <w:noProof/>
        </w:rPr>
      </w:pPr>
      <w:r>
        <w:rPr>
          <w:noProof/>
        </w:rPr>
        <w:t>25-32</w:t>
      </w:r>
      <w:r>
        <w:rPr>
          <w:noProof/>
        </w:rPr>
        <w:tab/>
        <w:t>All Bal-in-Line, 4s &amp; 1s drop LH &amp; turn 2s/3s 1/2 RH to bring 2s &amp; 3s into centre who join LH; all repeat 25-28</w:t>
      </w:r>
    </w:p>
    <w:p w:rsidR="00B11EB3" w:rsidRDefault="00B11EB3" w:rsidP="00B11EB3">
      <w:pPr>
        <w:pStyle w:val="DanceBody"/>
        <w:rPr>
          <w:noProof/>
        </w:rPr>
      </w:pPr>
      <w:r>
        <w:rPr>
          <w:noProof/>
        </w:rPr>
        <w:t>33-36</w:t>
      </w:r>
      <w:r>
        <w:rPr>
          <w:noProof/>
        </w:rPr>
        <w:tab/>
        <w:t xml:space="preserve">1s+4s dance LH across to finish on opp sides, 4s in 2nd place, 1s in 3rd place </w:t>
      </w:r>
      <w:r>
        <w:rPr>
          <w:b/>
          <w:noProof/>
        </w:rPr>
        <w:t>while</w:t>
      </w:r>
    </w:p>
    <w:p w:rsidR="00B11EB3" w:rsidRDefault="00B11EB3" w:rsidP="00B11EB3">
      <w:pPr>
        <w:pStyle w:val="DanceBody"/>
        <w:rPr>
          <w:noProof/>
        </w:rPr>
      </w:pPr>
      <w:r>
        <w:rPr>
          <w:noProof/>
        </w:rPr>
        <w:tab/>
        <w:t xml:space="preserve">3M followed by 3L casts up behind Men's line to top place opp side </w:t>
      </w:r>
      <w:r>
        <w:rPr>
          <w:b/>
          <w:noProof/>
        </w:rPr>
        <w:t>while</w:t>
      </w:r>
      <w:r>
        <w:rPr>
          <w:noProof/>
        </w:rPr>
        <w:t xml:space="preserve"> 2L followed by 2M casts behind Ladies' side to end (3) (4) (1) (2)</w:t>
      </w:r>
    </w:p>
    <w:p w:rsidR="00B11EB3" w:rsidRDefault="00B11EB3" w:rsidP="00B11EB3">
      <w:pPr>
        <w:pStyle w:val="DanceBody"/>
        <w:rPr>
          <w:noProof/>
        </w:rPr>
      </w:pPr>
      <w:r>
        <w:rPr>
          <w:noProof/>
        </w:rPr>
        <w:t>37-40</w:t>
      </w:r>
      <w:r>
        <w:rPr>
          <w:noProof/>
        </w:rPr>
        <w:tab/>
        <w:t xml:space="preserve">3s+4s </w:t>
      </w:r>
      <w:r>
        <w:rPr>
          <w:b/>
          <w:noProof/>
        </w:rPr>
        <w:t>also</w:t>
      </w:r>
      <w:r>
        <w:rPr>
          <w:noProof/>
        </w:rPr>
        <w:t xml:space="preserve"> 1s+2s dance RH across</w:t>
      </w:r>
    </w:p>
    <w:p w:rsidR="00B11EB3" w:rsidRPr="004F3D27" w:rsidRDefault="00B11EB3" w:rsidP="00B11EB3">
      <w:pPr>
        <w:pStyle w:val="DanceBody"/>
        <w:rPr>
          <w:noProof/>
        </w:rPr>
      </w:pPr>
      <w:r>
        <w:rPr>
          <w:noProof/>
        </w:rPr>
        <w:t>41-48</w:t>
      </w:r>
      <w:r>
        <w:rPr>
          <w:noProof/>
        </w:rPr>
        <w:tab/>
        <w:t>All set, all turn partners 1.1/2 RH; all set.  End 3 4 1 2</w:t>
      </w:r>
    </w:p>
    <w:p w:rsidR="00B11EB3" w:rsidRDefault="00B11EB3" w:rsidP="00B11EB3">
      <w:pPr>
        <w:pStyle w:val="DanceBody"/>
        <w:keepNext w:val="0"/>
        <w:rPr>
          <w:noProof/>
        </w:rPr>
      </w:pPr>
      <w:r>
        <w:rPr>
          <w:noProof/>
        </w:rPr>
        <w:tab/>
        <w:t>Repeat 1-48 from new positions</w:t>
      </w:r>
    </w:p>
    <w:p w:rsidR="00B11EB3" w:rsidRDefault="00B11EB3" w:rsidP="00B11EB3"/>
    <w:p w:rsidR="00B11EB3" w:rsidRDefault="00B11EB3" w:rsidP="00B11EB3">
      <w:pPr>
        <w:pStyle w:val="Minicrib"/>
      </w:pPr>
      <w:r>
        <w:t>CAPTAIN BAIN'S TRIBUTE  (J4x40)  4C set</w:t>
      </w:r>
      <w:r>
        <w:tab/>
        <w:t>Alex Milligan  SCD Archives</w:t>
      </w:r>
    </w:p>
    <w:p w:rsidR="00B11EB3" w:rsidRDefault="00B11EB3" w:rsidP="00B11EB3">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B11EB3" w:rsidRPr="006B40B3" w:rsidRDefault="00B11EB3" w:rsidP="00B11EB3">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B11EB3" w:rsidRPr="006B40B3" w:rsidRDefault="00B11EB3" w:rsidP="00B11EB3">
      <w:pPr>
        <w:pStyle w:val="DanceBody"/>
      </w:pPr>
      <w:r w:rsidRPr="006B40B3">
        <w:t>17-24</w:t>
      </w:r>
      <w:r w:rsidRPr="006B40B3">
        <w:tab/>
        <w:t>1s+4s RSh reel of 4</w:t>
      </w:r>
    </w:p>
    <w:p w:rsidR="00B11EB3" w:rsidRPr="006B40B3" w:rsidRDefault="00B11EB3" w:rsidP="00B11EB3">
      <w:pPr>
        <w:pStyle w:val="DanceBody"/>
      </w:pPr>
      <w:r w:rsidRPr="006B40B3">
        <w:t>25-32</w:t>
      </w:r>
      <w:r w:rsidRPr="006B40B3">
        <w:tab/>
        <w:t>1s &amp; 4s set twice to partners, 3/4 turn RH to 2nd/3rd place opposite sides</w:t>
      </w:r>
    </w:p>
    <w:p w:rsidR="00B11EB3" w:rsidRPr="006B40B3" w:rsidRDefault="00B11EB3" w:rsidP="00B11EB3">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B11EB3" w:rsidRDefault="00B11EB3" w:rsidP="00B11EB3"/>
    <w:p w:rsidR="00B11EB3" w:rsidRDefault="00B11EB3" w:rsidP="00B11EB3">
      <w:pPr>
        <w:pStyle w:val="Minicrib"/>
      </w:pPr>
      <w:r>
        <w:t>CAPTAIN BRUCE'S JIG  (J8x32)  3C (4C set)</w:t>
      </w:r>
      <w:r>
        <w:tab/>
        <w:t>Margaret Frazer</w:t>
      </w:r>
    </w:p>
    <w:p w:rsidR="00B11EB3" w:rsidRPr="006B40B3" w:rsidRDefault="00B11EB3" w:rsidP="00B11EB3">
      <w:pPr>
        <w:pStyle w:val="DanceBody"/>
      </w:pPr>
      <w:r w:rsidRPr="006B40B3">
        <w:t xml:space="preserve"> 1- 8</w:t>
      </w:r>
      <w:r w:rsidRPr="006B40B3">
        <w:tab/>
        <w:t>1s set, cast 2 places, cross RH &amp; cast up 2 places</w:t>
      </w:r>
    </w:p>
    <w:p w:rsidR="00B11EB3" w:rsidRPr="006B40B3" w:rsidRDefault="00B11EB3" w:rsidP="00B11EB3">
      <w:pPr>
        <w:pStyle w:val="DanceBody"/>
      </w:pPr>
      <w:r w:rsidRPr="006B40B3">
        <w:t xml:space="preserve"> 9-16</w:t>
      </w:r>
      <w:r w:rsidRPr="006B40B3">
        <w:tab/>
        <w:t>1s+2s 1/2 R&amp;L, 1s 1/2 Fig of 8 round 3s</w:t>
      </w:r>
    </w:p>
    <w:p w:rsidR="00B11EB3" w:rsidRPr="006B40B3" w:rsidRDefault="00B11EB3" w:rsidP="00B11EB3">
      <w:pPr>
        <w:pStyle w:val="DanceBody"/>
      </w:pPr>
      <w:r w:rsidRPr="006B40B3">
        <w:t>17-24</w:t>
      </w:r>
      <w:r w:rsidRPr="006B40B3">
        <w:tab/>
        <w:t>1s Fig of 8 round 2s</w:t>
      </w:r>
    </w:p>
    <w:p w:rsidR="00B11EB3" w:rsidRPr="006B40B3" w:rsidRDefault="00B11EB3" w:rsidP="00B11EB3">
      <w:pPr>
        <w:pStyle w:val="DanceBody"/>
        <w:keepNext w:val="0"/>
      </w:pPr>
      <w:r w:rsidRPr="006B40B3">
        <w:t>25-32</w:t>
      </w:r>
      <w:r w:rsidRPr="006B40B3">
        <w:tab/>
        <w:t>2s+1s Adv+Ret 2 steps &amp; turn partners RH 1.1/2 times</w:t>
      </w:r>
    </w:p>
    <w:p w:rsidR="00B11EB3" w:rsidRDefault="00B11EB3" w:rsidP="00B11EB3"/>
    <w:p w:rsidR="00B11EB3" w:rsidRDefault="00B11EB3" w:rsidP="00B11EB3">
      <w:pPr>
        <w:pStyle w:val="Minicrib"/>
      </w:pPr>
      <w:r>
        <w:t>CAPTAIN COOK'S HORNPIPE  (R4x32)  4C set</w:t>
      </w:r>
      <w:r>
        <w:tab/>
        <w:t>Christine Thompson  Cleveland Coll</w:t>
      </w:r>
    </w:p>
    <w:p w:rsidR="00B11EB3" w:rsidRPr="006B40B3" w:rsidRDefault="00B11EB3" w:rsidP="00B11EB3">
      <w:pPr>
        <w:pStyle w:val="DanceBody"/>
      </w:pPr>
      <w:r w:rsidRPr="006B40B3">
        <w:t xml:space="preserve"> 1- 8</w:t>
      </w:r>
      <w:r w:rsidRPr="006B40B3">
        <w:tab/>
        <w:t>1s dance Inveran Reels with 2s+3s</w:t>
      </w:r>
    </w:p>
    <w:p w:rsidR="00B11EB3" w:rsidRPr="006B40B3" w:rsidRDefault="00B11EB3" w:rsidP="00B11EB3">
      <w:pPr>
        <w:pStyle w:val="DanceBody"/>
      </w:pPr>
      <w:r w:rsidRPr="006B40B3">
        <w:t xml:space="preserve"> 9-16</w:t>
      </w:r>
      <w:r w:rsidRPr="006B40B3">
        <w:tab/>
        <w:t>1s+2s also 3s+4s dance double Fig of 8 with 1s &amp; 3s crossing down to start</w:t>
      </w:r>
    </w:p>
    <w:p w:rsidR="00B11EB3" w:rsidRPr="006B40B3" w:rsidRDefault="00B11EB3" w:rsidP="00B11EB3">
      <w:pPr>
        <w:pStyle w:val="DanceBody"/>
      </w:pPr>
      <w:r w:rsidRPr="006B40B3">
        <w:t>17-24</w:t>
      </w:r>
      <w:r w:rsidRPr="006B40B3">
        <w:tab/>
        <w:t>1s+2s also 3s+4s set, dance 1/2 RH across, all set &amp; cross RH</w:t>
      </w:r>
    </w:p>
    <w:p w:rsidR="00B11EB3" w:rsidRPr="006B40B3" w:rsidRDefault="00B11EB3" w:rsidP="00B11EB3">
      <w:pPr>
        <w:pStyle w:val="DanceBody"/>
        <w:keepNext w:val="0"/>
      </w:pPr>
      <w:r w:rsidRPr="006B40B3">
        <w:t>25-32</w:t>
      </w:r>
      <w:r w:rsidRPr="006B40B3">
        <w:tab/>
        <w:t>1s+4s set, dance 1/2 RH across, 1s &amp; 4s cross RH &amp; cast down 1 place while 3s dance up to 2nd place.  2 3 4 1</w:t>
      </w:r>
    </w:p>
    <w:p w:rsidR="00B11EB3" w:rsidRDefault="00B11EB3" w:rsidP="00B11EB3"/>
    <w:p w:rsidR="00B11EB3" w:rsidRDefault="00B11EB3" w:rsidP="00B11EB3">
      <w:pPr>
        <w:pStyle w:val="Minicrib"/>
      </w:pPr>
      <w:r>
        <w:t>CAPTAIN DONALD JOHNSTONE  (S8x32)  3C (4C set)</w:t>
      </w:r>
      <w:r>
        <w:tab/>
        <w:t>Malcolm McNaught</w:t>
      </w:r>
    </w:p>
    <w:p w:rsidR="00B11EB3" w:rsidRPr="006B40B3" w:rsidRDefault="00B11EB3" w:rsidP="00B11EB3">
      <w:pPr>
        <w:pStyle w:val="DanceBody"/>
      </w:pPr>
      <w:r w:rsidRPr="006B40B3">
        <w:t xml:space="preserve"> 1- 8</w:t>
      </w:r>
      <w:r w:rsidRPr="006B40B3">
        <w:tab/>
        <w:t>1s set &amp; cast to 2nd place, 1s set &amp; cast to 3rd place</w:t>
      </w:r>
    </w:p>
    <w:p w:rsidR="00B11EB3" w:rsidRPr="006B40B3" w:rsidRDefault="00B11EB3" w:rsidP="00B11EB3">
      <w:pPr>
        <w:pStyle w:val="DanceBody"/>
      </w:pPr>
      <w:r w:rsidRPr="006B40B3">
        <w:t xml:space="preserve"> 9-16</w:t>
      </w:r>
      <w:r w:rsidRPr="006B40B3">
        <w:tab/>
        <w:t>1s cross RH &amp; cast up to 2nd place, 1s 1/2 Fig of 8 round 2s</w:t>
      </w:r>
    </w:p>
    <w:p w:rsidR="00B11EB3" w:rsidRPr="006B40B3" w:rsidRDefault="00B11EB3" w:rsidP="00B11EB3">
      <w:pPr>
        <w:pStyle w:val="DanceBody"/>
      </w:pPr>
      <w:r w:rsidRPr="006B40B3">
        <w:t>17-24</w:t>
      </w:r>
      <w:r w:rsidRPr="006B40B3">
        <w:tab/>
        <w:t>2s+1s set &amp; chase clockwise 2 places, repeat (back to places at bar 16)</w:t>
      </w:r>
    </w:p>
    <w:p w:rsidR="00B11EB3" w:rsidRPr="006B40B3" w:rsidRDefault="00B11EB3" w:rsidP="00B11EB3">
      <w:pPr>
        <w:pStyle w:val="DanceBody"/>
        <w:keepNext w:val="0"/>
      </w:pPr>
      <w:r w:rsidRPr="006B40B3">
        <w:t>25-32</w:t>
      </w:r>
      <w:r w:rsidRPr="006B40B3">
        <w:tab/>
        <w:t>1s+3s circle left &amp; turn partners RH</w:t>
      </w:r>
    </w:p>
    <w:p w:rsidR="00B11EB3" w:rsidRDefault="00B11EB3" w:rsidP="00B11EB3"/>
    <w:p w:rsidR="00B11EB3" w:rsidRDefault="00B11EB3" w:rsidP="00B11EB3">
      <w:pPr>
        <w:pStyle w:val="Minicrib"/>
      </w:pPr>
      <w:r>
        <w:t>CAPTAIN HENDERSON'S HORNPIPE  (R3x32)  3C set</w:t>
      </w:r>
      <w:r>
        <w:tab/>
        <w:t>John McLellan  Hunter Valley Coll</w:t>
      </w:r>
    </w:p>
    <w:p w:rsidR="00B11EB3" w:rsidRPr="00723575" w:rsidRDefault="00B11EB3" w:rsidP="00B11EB3">
      <w:pPr>
        <w:pStyle w:val="DanceBody"/>
      </w:pPr>
      <w:r w:rsidRPr="00723575">
        <w:t xml:space="preserve"> 1- 8</w:t>
      </w:r>
      <w:r w:rsidRPr="00723575">
        <w:tab/>
        <w:t>2s LSh reels of 3 ac</w:t>
      </w:r>
      <w:r>
        <w:t>ross (Lady with 1</w:t>
      </w:r>
      <w:r w:rsidRPr="00723575">
        <w:t>s &amp; Man with 3s)</w:t>
      </w:r>
    </w:p>
    <w:p w:rsidR="00B11EB3" w:rsidRPr="00723575" w:rsidRDefault="00B11EB3" w:rsidP="00B11EB3">
      <w:pPr>
        <w:pStyle w:val="DanceBody"/>
      </w:pPr>
      <w:r w:rsidRPr="00723575">
        <w:t xml:space="preserve"> 9-16</w:t>
      </w:r>
      <w:r w:rsidRPr="00723575">
        <w:tab/>
        <w:t>2s reel of 3 on sides giving LSh to person on their Left</w:t>
      </w:r>
    </w:p>
    <w:p w:rsidR="00B11EB3" w:rsidRPr="00723575" w:rsidRDefault="00B11EB3" w:rsidP="00B11EB3">
      <w:pPr>
        <w:pStyle w:val="DanceBody"/>
      </w:pPr>
      <w:r w:rsidRPr="00723575">
        <w:t>17-24</w:t>
      </w:r>
      <w:r w:rsidRPr="00723575">
        <w:tab/>
        <w:t>1s+2s 1/2 R&amp;L, 1s+3s 1/2 R&amp;L</w:t>
      </w:r>
    </w:p>
    <w:p w:rsidR="00B11EB3" w:rsidRDefault="00B11EB3" w:rsidP="00B11EB3">
      <w:pPr>
        <w:pStyle w:val="DanceBody"/>
        <w:keepNext w:val="0"/>
      </w:pPr>
      <w:r w:rsidRPr="00723575">
        <w:t>25-32</w:t>
      </w:r>
      <w:r w:rsidRPr="00723575">
        <w:tab/>
        <w:t>1s turn RH while 2s &amp; 3s cross RH &amp; all circle 6H round to Left</w:t>
      </w:r>
      <w:r>
        <w:t>. End 2 3 1</w:t>
      </w:r>
    </w:p>
    <w:p w:rsidR="00B11EB3" w:rsidRDefault="00B11EB3" w:rsidP="00B11EB3"/>
    <w:p w:rsidR="00B11EB3" w:rsidRDefault="00B11EB3" w:rsidP="00B11EB3">
      <w:pPr>
        <w:pStyle w:val="Minicrib"/>
      </w:pPr>
      <w:r>
        <w:t>CAPTAIN JOHN HUNTER  (J8x40)  3C (4C set)</w:t>
      </w:r>
      <w:r>
        <w:tab/>
        <w:t>Olivia Roberts  Sydney: Bicentennial</w:t>
      </w:r>
    </w:p>
    <w:p w:rsidR="00B11EB3" w:rsidRDefault="00B11EB3" w:rsidP="00B11EB3">
      <w:pPr>
        <w:pStyle w:val="DanceBody"/>
      </w:pPr>
      <w:r>
        <w:t xml:space="preserve"> 1- 8</w:t>
      </w:r>
      <w:r>
        <w:tab/>
        <w:t>1L followed by 1M casts 2 places &amp; crosses to 3M's place (2s+3s step up 3-4); 3s+1s dance RH across. 1L faces out</w:t>
      </w:r>
    </w:p>
    <w:p w:rsidR="00B11EB3" w:rsidRDefault="00B11EB3" w:rsidP="00B11EB3">
      <w:pPr>
        <w:pStyle w:val="DanceBody"/>
      </w:pPr>
      <w:r>
        <w:t xml:space="preserve"> 9-16</w:t>
      </w:r>
      <w:r>
        <w:tab/>
        <w:t>1L followed by 1M casts up 1 place &amp; crosses to 2L's place (3s step down 11-12); 2s+1s dance LH across.  2 1 3</w:t>
      </w:r>
    </w:p>
    <w:p w:rsidR="00B11EB3" w:rsidRDefault="00B11EB3" w:rsidP="00B11EB3">
      <w:pPr>
        <w:pStyle w:val="DanceBody"/>
      </w:pPr>
      <w:r>
        <w:t>17-24</w:t>
      </w:r>
      <w:r>
        <w:tab/>
        <w:t xml:space="preserve">1L sets to 2L  &amp; turns RH on sides </w:t>
      </w:r>
      <w:r>
        <w:rPr>
          <w:b/>
        </w:rPr>
        <w:t>while</w:t>
      </w:r>
      <w:r>
        <w:t xml:space="preserve"> 1M sets to 3M &amp; turns RH; 1s turn 1.1/4 LH to face 1st corners</w:t>
      </w:r>
    </w:p>
    <w:p w:rsidR="00B11EB3" w:rsidRDefault="00B11EB3" w:rsidP="00B11EB3">
      <w:pPr>
        <w:pStyle w:val="DanceBody"/>
      </w:pPr>
      <w:r>
        <w:t>25-32</w:t>
      </w:r>
      <w:r>
        <w:tab/>
        <w:t>1s+1st corners dance Corner Chain, 1s face 2nd corners</w:t>
      </w:r>
    </w:p>
    <w:p w:rsidR="00B11EB3" w:rsidRDefault="00B11EB3" w:rsidP="00B11EB3">
      <w:pPr>
        <w:pStyle w:val="DanceBody"/>
        <w:keepNext w:val="0"/>
      </w:pPr>
      <w:r>
        <w:t>33-40</w:t>
      </w:r>
      <w:r>
        <w:tab/>
        <w:t>1s+2nd corners dance Corner Chain, 1L ends facing out.  2 1 3</w:t>
      </w:r>
    </w:p>
    <w:p w:rsidR="00B11EB3" w:rsidRDefault="00B11EB3" w:rsidP="00B11EB3"/>
    <w:p w:rsidR="00B11EB3" w:rsidRDefault="00B11EB3" w:rsidP="00B11EB3">
      <w:pPr>
        <w:pStyle w:val="Minicrib"/>
      </w:pPr>
      <w:r>
        <w:t>CAPTAIN MACBEAN'S REEL  (R8x32)  3C (4C set)</w:t>
      </w:r>
      <w:r>
        <w:tab/>
        <w:t>Thompson  RSCDS Bk 17</w:t>
      </w:r>
    </w:p>
    <w:p w:rsidR="00B11EB3" w:rsidRPr="006B40B3" w:rsidRDefault="00B11EB3" w:rsidP="00B11EB3">
      <w:pPr>
        <w:pStyle w:val="DanceBody"/>
      </w:pPr>
      <w:r w:rsidRPr="006B40B3">
        <w:t xml:space="preserve"> 1- 8</w:t>
      </w:r>
      <w:r w:rsidRPr="006B40B3">
        <w:tab/>
        <w:t>1s+2s+3s 1/2 reflection reels of 3 on own sides (1s in &amp; down to start) &amp; all turn partners RH</w:t>
      </w:r>
    </w:p>
    <w:p w:rsidR="00B11EB3" w:rsidRPr="006B40B3" w:rsidRDefault="00B11EB3" w:rsidP="00B11EB3">
      <w:pPr>
        <w:pStyle w:val="DanceBody"/>
      </w:pPr>
      <w:r w:rsidRPr="006B40B3">
        <w:t xml:space="preserve"> 9-16</w:t>
      </w:r>
      <w:r w:rsidRPr="006B40B3">
        <w:tab/>
        <w:t>3s+2s+1s 1/2 reflection reels of 3 on own sides (1s in &amp; up to start) &amp; all turn partners RH</w:t>
      </w:r>
    </w:p>
    <w:p w:rsidR="00B11EB3" w:rsidRPr="006B40B3" w:rsidRDefault="00B11EB3" w:rsidP="00B11EB3">
      <w:pPr>
        <w:pStyle w:val="DanceBody"/>
      </w:pPr>
      <w:r w:rsidRPr="006B40B3">
        <w:t>17-24</w:t>
      </w:r>
      <w:r w:rsidRPr="006B40B3">
        <w:tab/>
        <w:t>1s lead down the middle for 3 steps, back to top &amp; cast to 2nd place</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CAPTAIN MACDONALD'S FANCY  (R8x32)  3C (4C set)</w:t>
      </w:r>
      <w:r>
        <w:tab/>
        <w:t>Longman+Broderip  RSCDS Bk 7</w:t>
      </w:r>
    </w:p>
    <w:p w:rsidR="00B11EB3" w:rsidRPr="006B40B3" w:rsidRDefault="00B11EB3" w:rsidP="00B11EB3">
      <w:pPr>
        <w:pStyle w:val="DanceBody"/>
      </w:pPr>
      <w:r w:rsidRPr="006B40B3">
        <w:t xml:space="preserve"> 1- 8</w:t>
      </w:r>
      <w:r w:rsidRPr="006B40B3">
        <w:tab/>
        <w:t>1s lead down the middle &amp; back again to places</w:t>
      </w:r>
    </w:p>
    <w:p w:rsidR="00B11EB3" w:rsidRPr="006B40B3" w:rsidRDefault="00B11EB3" w:rsidP="00B11EB3">
      <w:pPr>
        <w:pStyle w:val="DanceBody"/>
      </w:pPr>
      <w:r w:rsidRPr="006B40B3">
        <w:t xml:space="preserve"> 9-16</w:t>
      </w:r>
      <w:r w:rsidRPr="006B40B3">
        <w:tab/>
        <w:t>2s lead down the middle &amp; back again</w:t>
      </w:r>
    </w:p>
    <w:p w:rsidR="00B11EB3" w:rsidRPr="006B40B3" w:rsidRDefault="00B11EB3" w:rsidP="00B11EB3">
      <w:pPr>
        <w:pStyle w:val="DanceBody"/>
      </w:pPr>
      <w:r w:rsidRPr="006B40B3">
        <w:t>17-24</w:t>
      </w:r>
      <w:r w:rsidRPr="006B40B3">
        <w:tab/>
        <w:t>1s+2s RH across for 3 steps, LH back to places &amp; 1s cast to face 1st corners as 2s dance up to 1st place</w:t>
      </w:r>
    </w:p>
    <w:p w:rsidR="00B11EB3" w:rsidRPr="006B40B3" w:rsidRDefault="00B11EB3" w:rsidP="00B11EB3">
      <w:pPr>
        <w:pStyle w:val="DanceBody"/>
        <w:keepNext w:val="0"/>
      </w:pPr>
      <w:r w:rsidRPr="006B40B3">
        <w:t>25-32</w:t>
      </w:r>
      <w:r w:rsidRPr="006B40B3">
        <w:tab/>
        <w:t>1s turn 1st corner RH, turn partner LH, turn 2nd corner RH &amp; partner LH to 2nd place own sides</w:t>
      </w:r>
    </w:p>
    <w:p w:rsidR="00B11EB3" w:rsidRDefault="00B11EB3" w:rsidP="00B11EB3"/>
    <w:p w:rsidR="00B11EB3" w:rsidRDefault="00B11EB3" w:rsidP="00B11EB3">
      <w:pPr>
        <w:pStyle w:val="Minicrib"/>
      </w:pPr>
      <w:r>
        <w:t>CAPTAIN MACDUFF'S DELIGHT  (R8x32)  2C (4C set)</w:t>
      </w:r>
      <w:r>
        <w:tab/>
        <w:t>David Aldridge</w:t>
      </w:r>
    </w:p>
    <w:p w:rsidR="00B11EB3" w:rsidRPr="006B40B3" w:rsidRDefault="00B11EB3" w:rsidP="00B11EB3">
      <w:pPr>
        <w:pStyle w:val="DanceBody"/>
      </w:pPr>
      <w:r w:rsidRPr="006B40B3">
        <w:t xml:space="preserve"> 1- 8</w:t>
      </w:r>
      <w:r w:rsidRPr="006B40B3">
        <w:tab/>
        <w:t>1s+2s dance RH across &amp; LH back</w:t>
      </w:r>
    </w:p>
    <w:p w:rsidR="00B11EB3" w:rsidRPr="006B40B3" w:rsidRDefault="00B11EB3" w:rsidP="00B11EB3">
      <w:pPr>
        <w:pStyle w:val="DanceBody"/>
      </w:pPr>
      <w:r w:rsidRPr="006B40B3">
        <w:t xml:space="preserve"> 9-16</w:t>
      </w:r>
      <w:r w:rsidRPr="006B40B3">
        <w:tab/>
        <w:t>1s lead down middle &amp; back</w:t>
      </w:r>
    </w:p>
    <w:p w:rsidR="00B11EB3" w:rsidRPr="006B40B3" w:rsidRDefault="00B11EB3" w:rsidP="00B11EB3">
      <w:pPr>
        <w:pStyle w:val="DanceBody"/>
      </w:pPr>
      <w:r w:rsidRPr="006B40B3">
        <w:t>17-24</w:t>
      </w:r>
      <w:r w:rsidRPr="006B40B3">
        <w:tab/>
        <w:t>1s+2s dance Allemande</w:t>
      </w:r>
    </w:p>
    <w:p w:rsidR="00B11EB3" w:rsidRPr="006B40B3" w:rsidRDefault="00B11EB3" w:rsidP="00B11EB3">
      <w:pPr>
        <w:pStyle w:val="DanceBody"/>
        <w:keepNext w:val="0"/>
      </w:pPr>
      <w:r w:rsidRPr="006B40B3">
        <w:t>25-32</w:t>
      </w:r>
      <w:r w:rsidRPr="006B40B3">
        <w:tab/>
        <w:t>2s+1s cross RH &amp; turn LH on sides (4 Bars) then cross RH</w:t>
      </w:r>
    </w:p>
    <w:p w:rsidR="00B11EB3" w:rsidRDefault="00B11EB3" w:rsidP="00B11EB3"/>
    <w:p w:rsidR="00B11EB3" w:rsidRDefault="00B11EB3" w:rsidP="00B11EB3">
      <w:pPr>
        <w:pStyle w:val="Minicrib"/>
      </w:pPr>
      <w:r>
        <w:t>CAPTAIN MACKINTOSH  (R8x40)  3C (4C set)</w:t>
      </w:r>
      <w:r>
        <w:tab/>
        <w:t>MMM 2</w:t>
      </w:r>
    </w:p>
    <w:p w:rsidR="00B11EB3" w:rsidRPr="006B40B3" w:rsidRDefault="00B11EB3" w:rsidP="00B11EB3">
      <w:pPr>
        <w:pStyle w:val="DanceBody"/>
      </w:pPr>
      <w:r w:rsidRPr="006B40B3">
        <w:t xml:space="preserve"> 1- 8</w:t>
      </w:r>
      <w:r w:rsidRPr="006B40B3">
        <w:tab/>
        <w:t>1L followed by 2L+3L dance across top &amp; down behind Men, cross below 3s &amp; dance back up to place</w:t>
      </w:r>
    </w:p>
    <w:p w:rsidR="00B11EB3" w:rsidRPr="006B40B3" w:rsidRDefault="00B11EB3" w:rsidP="00B11EB3">
      <w:pPr>
        <w:pStyle w:val="DanceBody"/>
      </w:pPr>
      <w:r w:rsidRPr="006B40B3">
        <w:t xml:space="preserve"> 9-16</w:t>
      </w:r>
      <w:r w:rsidRPr="006B40B3">
        <w:tab/>
        <w:t>1M+2M+3M repeat by crossing, dancing behind the Ladies &amp; up on own side to places</w:t>
      </w:r>
    </w:p>
    <w:p w:rsidR="00B11EB3" w:rsidRPr="006B40B3" w:rsidRDefault="00B11EB3" w:rsidP="00B11EB3">
      <w:pPr>
        <w:pStyle w:val="DanceBody"/>
      </w:pPr>
      <w:r w:rsidRPr="006B40B3">
        <w:t>17-24</w:t>
      </w:r>
      <w:r w:rsidRPr="006B40B3">
        <w:tab/>
        <w:t>1s set to 2s on sides &amp; change places RH, set &amp; change back LH to places</w:t>
      </w:r>
    </w:p>
    <w:p w:rsidR="00B11EB3" w:rsidRPr="006B40B3" w:rsidRDefault="00B11EB3" w:rsidP="00B11EB3">
      <w:pPr>
        <w:pStyle w:val="DanceBody"/>
      </w:pPr>
      <w:r w:rsidRPr="006B40B3">
        <w:t>25-32</w:t>
      </w:r>
      <w:r w:rsidRPr="006B40B3">
        <w:tab/>
        <w:t>1s+2s Allemande 1s crossing LH to end in 2nd place on opposite sides facing in</w:t>
      </w:r>
    </w:p>
    <w:p w:rsidR="00B11EB3" w:rsidRPr="006B40B3" w:rsidRDefault="00B11EB3" w:rsidP="00B11EB3">
      <w:pPr>
        <w:pStyle w:val="DanceBody"/>
        <w:keepNext w:val="0"/>
      </w:pPr>
      <w:r w:rsidRPr="006B40B3">
        <w:t>33-40</w:t>
      </w:r>
      <w:r w:rsidRPr="006B40B3">
        <w:tab/>
        <w:t>2s+1s+3s dance reel of 3 on opposite sides (1s giving RSh to 2nd corners to start) &amp; cross RH to 2nd place own sides</w:t>
      </w:r>
    </w:p>
    <w:p w:rsidR="00B11EB3" w:rsidRDefault="00B11EB3" w:rsidP="00B11EB3"/>
    <w:p w:rsidR="00B11EB3" w:rsidRDefault="00B11EB3" w:rsidP="00B11EB3">
      <w:pPr>
        <w:pStyle w:val="Minicrib"/>
      </w:pPr>
      <w:r>
        <w:t>CAPTAIN MCBRIDE'S HORNPIPE  (R8x32)  3C (4C set)</w:t>
      </w:r>
      <w:r>
        <w:tab/>
        <w:t>William Campbell  RSCDS Bk 20</w:t>
      </w:r>
    </w:p>
    <w:p w:rsidR="00B11EB3" w:rsidRPr="006B40B3" w:rsidRDefault="00B11EB3" w:rsidP="00B11EB3">
      <w:pPr>
        <w:pStyle w:val="DanceBody"/>
      </w:pPr>
      <w:r w:rsidRPr="006B40B3">
        <w:t xml:space="preserve"> 1- 8</w:t>
      </w:r>
      <w:r w:rsidRPr="006B40B3">
        <w:tab/>
        <w:t>1M sets to 2L &amp; turns LH while 1L sets to 2M &amp; turns RH, 1M sets to 3L &amp; turns RH while 1L sets to 3M &amp; turns LH</w:t>
      </w:r>
    </w:p>
    <w:p w:rsidR="00B11EB3" w:rsidRPr="006B40B3" w:rsidRDefault="00B11EB3" w:rsidP="00B11EB3">
      <w:pPr>
        <w:pStyle w:val="DanceBody"/>
      </w:pPr>
      <w:r w:rsidRPr="006B40B3">
        <w:t xml:space="preserve"> 9-16</w:t>
      </w:r>
      <w:r w:rsidRPr="006B40B3">
        <w:tab/>
        <w:t>1s lead up to top, cross, set &amp; cast to 2nd place on own sides</w:t>
      </w:r>
    </w:p>
    <w:p w:rsidR="00B11EB3" w:rsidRPr="006B40B3" w:rsidRDefault="00B11EB3" w:rsidP="00B11EB3">
      <w:pPr>
        <w:pStyle w:val="DanceBody"/>
      </w:pPr>
      <w:r w:rsidRPr="006B40B3">
        <w:t>17-24</w:t>
      </w:r>
      <w:r w:rsidRPr="006B40B3">
        <w:tab/>
        <w:t>1s+3s circle 4H round &amp; back</w:t>
      </w:r>
    </w:p>
    <w:p w:rsidR="00B11EB3" w:rsidRPr="006B40B3" w:rsidRDefault="00B11EB3" w:rsidP="00B11EB3">
      <w:pPr>
        <w:pStyle w:val="DanceBody"/>
        <w:keepNext w:val="0"/>
      </w:pPr>
      <w:r w:rsidRPr="006B40B3">
        <w:t>25-32</w:t>
      </w:r>
      <w:r w:rsidRPr="006B40B3">
        <w:tab/>
        <w:t>2s+1s R&amp;L</w:t>
      </w:r>
    </w:p>
    <w:p w:rsidR="00B11EB3" w:rsidRDefault="00B11EB3" w:rsidP="00B11EB3"/>
    <w:p w:rsidR="00B11EB3" w:rsidRDefault="00B11EB3" w:rsidP="00B11EB3">
      <w:pPr>
        <w:pStyle w:val="Minicrib"/>
      </w:pPr>
      <w:r>
        <w:t>CAPTAIN ROSS  (R8x32)  3C (4C Set)</w:t>
      </w:r>
      <w:r>
        <w:tab/>
        <w:t>18C Dances</w:t>
      </w:r>
    </w:p>
    <w:p w:rsidR="00B11EB3" w:rsidRPr="006B40B3" w:rsidRDefault="00B11EB3" w:rsidP="00B11EB3">
      <w:pPr>
        <w:pStyle w:val="DanceBody"/>
      </w:pPr>
      <w:r w:rsidRPr="006B40B3">
        <w:t xml:space="preserve"> 1- 8</w:t>
      </w:r>
      <w:r w:rsidRPr="006B40B3">
        <w:tab/>
        <w:t>1s set, cast 1 place &amp; dance 1/2 Fig of 8 round 2s</w:t>
      </w:r>
    </w:p>
    <w:p w:rsidR="00B11EB3" w:rsidRPr="006B40B3" w:rsidRDefault="00B11EB3" w:rsidP="00B11EB3">
      <w:pPr>
        <w:pStyle w:val="DanceBody"/>
      </w:pPr>
      <w:r w:rsidRPr="006B40B3">
        <w:t xml:space="preserve"> 9-16</w:t>
      </w:r>
      <w:r w:rsidRPr="006B40B3">
        <w:tab/>
        <w:t>2s+1s dance R&amp;L 1s end in diagonal line with 1st corners</w:t>
      </w:r>
    </w:p>
    <w:p w:rsidR="00B11EB3" w:rsidRPr="006B40B3" w:rsidRDefault="00B11EB3" w:rsidP="00B11EB3">
      <w:pPr>
        <w:pStyle w:val="DanceBody"/>
      </w:pPr>
      <w:r w:rsidRPr="006B40B3">
        <w:t>17-24</w:t>
      </w:r>
      <w:r w:rsidRPr="006B40B3">
        <w:tab/>
        <w:t>1s Bal-in-Line with 1st corners, turn RH to 2nd corners, Bal-in-Line with 2nd corners &amp; turn RH</w:t>
      </w:r>
    </w:p>
    <w:p w:rsidR="00B11EB3" w:rsidRPr="006B40B3" w:rsidRDefault="00B11EB3" w:rsidP="00B11EB3">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B11EB3" w:rsidRDefault="00B11EB3" w:rsidP="00B11EB3"/>
    <w:p w:rsidR="00B11EB3" w:rsidRDefault="00B11EB3" w:rsidP="00B11EB3">
      <w:pPr>
        <w:pStyle w:val="Minicrib"/>
      </w:pPr>
      <w:r>
        <w:t>CAPTAIN WHITE  (J8x32)  2C (4C set)</w:t>
      </w:r>
      <w:r>
        <w:tab/>
        <w:t>MMM 1</w:t>
      </w:r>
    </w:p>
    <w:p w:rsidR="00B11EB3" w:rsidRPr="006B40B3" w:rsidRDefault="00B11EB3" w:rsidP="00B11EB3">
      <w:pPr>
        <w:pStyle w:val="DanceBody"/>
      </w:pPr>
      <w:r w:rsidRPr="006B40B3">
        <w:t xml:space="preserve"> 1- 8</w:t>
      </w:r>
      <w:r w:rsidRPr="006B40B3">
        <w:tab/>
        <w:t>1s+2s Adv+Ret, circle 4H round to left 1/2 way</w:t>
      </w:r>
    </w:p>
    <w:p w:rsidR="00B11EB3" w:rsidRPr="006B40B3" w:rsidRDefault="00B11EB3" w:rsidP="00B11EB3">
      <w:pPr>
        <w:pStyle w:val="DanceBody"/>
      </w:pPr>
      <w:r w:rsidRPr="006B40B3">
        <w:t xml:space="preserve"> 9-16</w:t>
      </w:r>
      <w:r w:rsidRPr="006B40B3">
        <w:tab/>
        <w:t>2s+1s repeat back to places</w:t>
      </w:r>
    </w:p>
    <w:p w:rsidR="00B11EB3" w:rsidRPr="006B40B3" w:rsidRDefault="00B11EB3" w:rsidP="00B11EB3">
      <w:pPr>
        <w:pStyle w:val="DanceBody"/>
      </w:pPr>
      <w:r w:rsidRPr="006B40B3">
        <w:t>17-24</w:t>
      </w:r>
      <w:r w:rsidRPr="006B40B3">
        <w:tab/>
        <w:t>1M+2L turn RH, 1L+2M turn RH</w:t>
      </w:r>
    </w:p>
    <w:p w:rsidR="00B11EB3" w:rsidRPr="006B40B3" w:rsidRDefault="00B11EB3" w:rsidP="00B11EB3">
      <w:pPr>
        <w:pStyle w:val="DanceBody"/>
        <w:keepNext w:val="0"/>
      </w:pPr>
      <w:r w:rsidRPr="006B40B3">
        <w:t>25-32</w:t>
      </w:r>
      <w:r w:rsidRPr="006B40B3">
        <w:tab/>
        <w:t>1s+2s Poussette.  2 1</w:t>
      </w:r>
    </w:p>
    <w:p w:rsidR="00B11EB3" w:rsidRDefault="00B11EB3" w:rsidP="00B11EB3"/>
    <w:p w:rsidR="00B11EB3" w:rsidRDefault="00B11EB3" w:rsidP="00B11EB3">
      <w:pPr>
        <w:pStyle w:val="Minicrib"/>
      </w:pPr>
      <w:r>
        <w:t>CAPTAIN WHITESIDE  (J8x32)  3C (4C set)</w:t>
      </w:r>
      <w:r>
        <w:tab/>
        <w:t>Hugh Foss  Galloway Album</w:t>
      </w:r>
    </w:p>
    <w:p w:rsidR="00B11EB3" w:rsidRDefault="00B11EB3" w:rsidP="00B11EB3">
      <w:pPr>
        <w:pStyle w:val="DanceBody"/>
      </w:pPr>
      <w:r>
        <w:t xml:space="preserve"> 1- 8</w:t>
      </w:r>
      <w:r>
        <w:tab/>
        <w:t>1s turn RH, cast (2s step up); 1s turn 3/4 RH to end 1L facing down, 1M facing up, 2s+3s step in, all join hands in circle &amp; set</w:t>
      </w:r>
    </w:p>
    <w:p w:rsidR="00B11EB3" w:rsidRDefault="00B11EB3" w:rsidP="00B11EB3">
      <w:pPr>
        <w:pStyle w:val="DanceBody"/>
      </w:pPr>
      <w:r>
        <w:t xml:space="preserve"> 9-16</w:t>
      </w:r>
      <w:r>
        <w:tab/>
        <w:t>All Petronella turn 1 place to right, reform circle &amp; set; repeat</w:t>
      </w:r>
    </w:p>
    <w:p w:rsidR="00B11EB3" w:rsidRDefault="00B11EB3" w:rsidP="00B11EB3">
      <w:pPr>
        <w:pStyle w:val="DanceBody"/>
      </w:pPr>
      <w:r>
        <w:t>17-24</w:t>
      </w:r>
      <w:r>
        <w:tab/>
        <w:t xml:space="preserve">1s dance anticlockwise round to 2nd place own side </w:t>
      </w:r>
      <w:r>
        <w:rPr>
          <w:b/>
        </w:rPr>
        <w:t>while</w:t>
      </w:r>
      <w:r>
        <w:t xml:space="preserve"> 3s+2s dance RH across. All finish on sides (3) 1 (2); 1s turn 1.1/2 LH</w:t>
      </w:r>
    </w:p>
    <w:p w:rsidR="00B11EB3" w:rsidRDefault="00B11EB3" w:rsidP="00B11EB3">
      <w:pPr>
        <w:pStyle w:val="DanceBody"/>
        <w:keepNext w:val="0"/>
      </w:pPr>
      <w:r>
        <w:t>25-32</w:t>
      </w:r>
      <w:r>
        <w:tab/>
        <w:t xml:space="preserve">1s dance Fig 8 on opp sides (LSh to 2nd corner to start) &amp; cross to 2nd place own side </w:t>
      </w:r>
      <w:r>
        <w:rPr>
          <w:b/>
        </w:rPr>
        <w:t>while</w:t>
      </w:r>
      <w:r>
        <w:t xml:space="preserve"> bars 25-28 2s+3s dance 1/2 R&amp;L, bars 29-32 2s+3s stand. 2 1 3</w:t>
      </w:r>
    </w:p>
    <w:p w:rsidR="00B11EB3" w:rsidRDefault="00B11EB3" w:rsidP="00B11EB3"/>
    <w:p w:rsidR="00B11EB3" w:rsidRDefault="00B11EB3" w:rsidP="00B11EB3">
      <w:pPr>
        <w:pStyle w:val="Minicrib"/>
      </w:pPr>
      <w:r>
        <w:t>THE CAPTAIN'S HOUSE  (R8x32)  3C (4C set)</w:t>
      </w:r>
      <w:r>
        <w:tab/>
        <w:t>Holly Boyd  RSCDS Graded 3</w:t>
      </w:r>
    </w:p>
    <w:p w:rsidR="00B11EB3" w:rsidRPr="006B40B3" w:rsidRDefault="00B11EB3" w:rsidP="00B11EB3">
      <w:pPr>
        <w:pStyle w:val="DanceBody"/>
      </w:pPr>
      <w:r w:rsidRPr="006B40B3">
        <w:t xml:space="preserve"> 1- 8</w:t>
      </w:r>
      <w:r w:rsidRPr="006B40B3">
        <w:tab/>
        <w:t>1s turn RH</w:t>
      </w:r>
      <w:r>
        <w:t xml:space="preserve"> (4 bars);</w:t>
      </w:r>
      <w:r w:rsidRPr="006B40B3">
        <w:t xml:space="preserve"> cast (2s step up), cross LH to face out in 2nd place opp. sides</w:t>
      </w:r>
    </w:p>
    <w:p w:rsidR="00B11EB3" w:rsidRPr="006B40B3" w:rsidRDefault="00B11EB3" w:rsidP="00B11EB3">
      <w:pPr>
        <w:pStyle w:val="DanceBody"/>
      </w:pPr>
      <w:r w:rsidRPr="006B40B3">
        <w:t xml:space="preserve"> 9-16</w:t>
      </w:r>
      <w:r w:rsidRPr="006B40B3">
        <w:tab/>
        <w:t>2s+1s+3s dance reels of 3 on sides, 1s pass 2nd corner LSh to start.  1s finish facing 1st corners</w:t>
      </w:r>
    </w:p>
    <w:p w:rsidR="00B11EB3" w:rsidRPr="006B40B3" w:rsidRDefault="00B11EB3" w:rsidP="00B11EB3">
      <w:pPr>
        <w:pStyle w:val="DanceBody"/>
      </w:pPr>
      <w:r w:rsidRPr="006B40B3">
        <w:t>17-24</w:t>
      </w:r>
      <w:r w:rsidRPr="006B40B3">
        <w:tab/>
        <w:t>1s dance 1/2 diag. reel of 4 with 1st corners, pass RSh, dance 1/2 diag. reel of 4 with 2nd corners finishing in 2nd place opp. sides (3) (1) (2)</w:t>
      </w:r>
    </w:p>
    <w:p w:rsidR="00B11EB3" w:rsidRPr="006B40B3" w:rsidRDefault="00B11EB3" w:rsidP="00B11EB3">
      <w:pPr>
        <w:pStyle w:val="DanceBody"/>
        <w:keepNext w:val="0"/>
      </w:pPr>
      <w:r w:rsidRPr="006B40B3">
        <w:t>25-32</w:t>
      </w:r>
      <w:r w:rsidRPr="006B40B3">
        <w:tab/>
        <w:t>3s+1s+2s turn partners RH and dance clockwise 1/2 way round set to own sides</w:t>
      </w:r>
      <w:r>
        <w:t>.</w:t>
      </w:r>
      <w:r w:rsidRPr="006B40B3">
        <w:t xml:space="preserve">  2 1 3</w:t>
      </w:r>
    </w:p>
    <w:p w:rsidR="00B11EB3" w:rsidRDefault="00B11EB3" w:rsidP="00B11EB3"/>
    <w:p w:rsidR="00B11EB3" w:rsidRDefault="00B11EB3" w:rsidP="00B11EB3">
      <w:pPr>
        <w:pStyle w:val="Minicrib"/>
      </w:pPr>
      <w:r>
        <w:t>CAPTAIN'S ROUND (J24)  Round the Room</w:t>
      </w:r>
      <w:r>
        <w:tab/>
        <w:t>Heinz Duewell  Hunter Valley Bk</w:t>
      </w:r>
    </w:p>
    <w:p w:rsidR="00B11EB3" w:rsidRDefault="00B11EB3" w:rsidP="00B11EB3">
      <w:pPr>
        <w:pStyle w:val="DanceBody"/>
        <w:rPr>
          <w:noProof/>
        </w:rPr>
      </w:pPr>
      <w:r w:rsidRPr="00193610">
        <w:t>Round the Room Dance 2 facing 2</w:t>
      </w:r>
    </w:p>
    <w:p w:rsidR="00B11EB3" w:rsidRDefault="00B11EB3" w:rsidP="00B11EB3">
      <w:pPr>
        <w:pStyle w:val="DanceBody"/>
        <w:rPr>
          <w:noProof/>
        </w:rPr>
      </w:pPr>
      <w:r>
        <w:rPr>
          <w:noProof/>
        </w:rPr>
        <w:t xml:space="preserve"> 1- 8</w:t>
      </w:r>
      <w:r>
        <w:rPr>
          <w:noProof/>
        </w:rPr>
        <w:tab/>
        <w:t>All circle 4H round &amp; back</w:t>
      </w:r>
    </w:p>
    <w:p w:rsidR="00B11EB3" w:rsidRDefault="00B11EB3" w:rsidP="00B11EB3">
      <w:pPr>
        <w:pStyle w:val="DanceBody"/>
        <w:rPr>
          <w:noProof/>
        </w:rPr>
      </w:pPr>
      <w:r>
        <w:rPr>
          <w:noProof/>
        </w:rPr>
        <w:t xml:space="preserve"> 9-12</w:t>
      </w:r>
      <w:r>
        <w:rPr>
          <w:noProof/>
        </w:rPr>
        <w:tab/>
        <w:t>Couples facing anticlockwise lead between other couple, cross &amp; cast back to partner's place</w:t>
      </w:r>
    </w:p>
    <w:p w:rsidR="00B11EB3" w:rsidRDefault="00B11EB3" w:rsidP="00B11EB3">
      <w:pPr>
        <w:pStyle w:val="DanceBody"/>
        <w:rPr>
          <w:noProof/>
        </w:rPr>
      </w:pPr>
      <w:r>
        <w:rPr>
          <w:noProof/>
        </w:rPr>
        <w:t>13-16</w:t>
      </w:r>
      <w:r>
        <w:rPr>
          <w:noProof/>
        </w:rPr>
        <w:tab/>
        <w:t>Couples facing clockwise repeat 9-12</w:t>
      </w:r>
    </w:p>
    <w:p w:rsidR="00B11EB3" w:rsidRDefault="00B11EB3" w:rsidP="00B11EB3">
      <w:pPr>
        <w:pStyle w:val="DanceBody"/>
        <w:keepNext w:val="0"/>
        <w:rPr>
          <w:noProof/>
        </w:rPr>
      </w:pPr>
      <w:r>
        <w:rPr>
          <w:noProof/>
        </w:rPr>
        <w:t>17-24</w:t>
      </w:r>
      <w:r>
        <w:rPr>
          <w:noProof/>
        </w:rPr>
        <w:tab/>
        <w:t>All dance 1/2 R&amp;L, (RH to partner to start); All turn partner RH to end facing new couple</w:t>
      </w:r>
    </w:p>
    <w:p w:rsidR="00B11EB3" w:rsidRDefault="00B11EB3" w:rsidP="00B11EB3"/>
    <w:p w:rsidR="00B11EB3" w:rsidRDefault="00B11EB3" w:rsidP="00B11EB3">
      <w:pPr>
        <w:pStyle w:val="Minicrib"/>
      </w:pPr>
      <w:r>
        <w:t>CARDIGAN BACK 80  (J8x40)  3C (4C set)</w:t>
      </w:r>
      <w:r>
        <w:tab/>
        <w:t>Holly V Sherman</w:t>
      </w:r>
    </w:p>
    <w:p w:rsidR="00B11EB3" w:rsidRDefault="00B11EB3" w:rsidP="00B11EB3">
      <w:pPr>
        <w:pStyle w:val="DanceBody"/>
      </w:pPr>
      <w:r>
        <w:t xml:space="preserve"> 1- 8</w:t>
      </w:r>
      <w:r>
        <w:tab/>
        <w:t>1s &amp; 3s dance Double Fig 8 (1s cast, 3s cross up). 1s pass RSh to face 1st corners (2s step up 7-8)</w:t>
      </w:r>
    </w:p>
    <w:p w:rsidR="00B11EB3" w:rsidRDefault="00B11EB3" w:rsidP="00B11EB3">
      <w:pPr>
        <w:pStyle w:val="DanceBody"/>
      </w:pPr>
      <w:r>
        <w:t xml:space="preserve"> 9-24</w:t>
      </w:r>
      <w:r>
        <w:tab/>
        <w:t>"Best Set in the Hall" figure:</w:t>
      </w:r>
    </w:p>
    <w:p w:rsidR="00B11EB3" w:rsidRPr="006B40B3" w:rsidRDefault="00B11EB3" w:rsidP="00B11EB3">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11EB3" w:rsidRPr="006B40B3" w:rsidRDefault="00B11EB3" w:rsidP="00B11EB3">
      <w:pPr>
        <w:pStyle w:val="DanceBody"/>
      </w:pPr>
      <w:r>
        <w:tab/>
      </w:r>
      <w:r w:rsidRPr="006B40B3">
        <w:t>13-16</w:t>
      </w:r>
      <w:r>
        <w:t xml:space="preserve">  </w:t>
      </w:r>
      <w:r w:rsidRPr="006B40B3">
        <w:t xml:space="preserve">1s+1st crnr person set &amp; 1st crnr persons dance RSh round each other into diag opp crnrs </w:t>
      </w:r>
      <w:r w:rsidRPr="00951D5D">
        <w:rPr>
          <w:b/>
        </w:rPr>
        <w:t>while</w:t>
      </w:r>
      <w:r w:rsidRPr="006B40B3">
        <w:t xml:space="preserve"> 1s dance in &amp; pivot to right to face 2nd crnrs</w:t>
      </w:r>
    </w:p>
    <w:p w:rsidR="00B11EB3" w:rsidRDefault="00B11EB3" w:rsidP="00B11EB3">
      <w:pPr>
        <w:pStyle w:val="DanceBody"/>
      </w:pPr>
      <w:r>
        <w:tab/>
      </w:r>
      <w:r w:rsidRPr="006B40B3">
        <w:t>17-24</w:t>
      </w:r>
      <w:r>
        <w:t xml:space="preserve">  </w:t>
      </w:r>
      <w:r w:rsidRPr="006B40B3">
        <w:t>1s repeat bars 9-16 with 2nd corners &amp; end passing RSh to 2nd place opposite sides.  (3)(1)(2)</w:t>
      </w:r>
    </w:p>
    <w:p w:rsidR="00B11EB3" w:rsidRDefault="00B11EB3" w:rsidP="00B11EB3">
      <w:pPr>
        <w:pStyle w:val="DanceBody"/>
      </w:pPr>
      <w:r>
        <w:t>25-32</w:t>
      </w:r>
      <w:r>
        <w:tab/>
        <w:t>3s+1s+2s Set+Link for 3 couples twice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CARDIGAN SUNSETS  (S3x32)  3C set</w:t>
      </w:r>
      <w:r>
        <w:tab/>
        <w:t>Julia Varney, June 2015</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 cross down to dance mirror reels of 3 on opp sides (6 bars), 1s 1/2 turn RH remaining in centre facing down</w:t>
      </w:r>
    </w:p>
    <w:p w:rsidR="00B11EB3" w:rsidRDefault="00B11EB3" w:rsidP="00B11EB3">
      <w:pPr>
        <w:pStyle w:val="DanceBody"/>
      </w:pPr>
      <w:r>
        <w:t>17-24</w:t>
      </w:r>
      <w:r>
        <w:tab/>
        <w:t>1s followed by 2s lead down; 2s separate &amp; follow as 1s lead up to top place, 2s to 3rd place, 3s dancing in to 2nd place (bars 23-24). All remain in centre facing up in prom hold</w:t>
      </w:r>
    </w:p>
    <w:p w:rsidR="00B11EB3" w:rsidRDefault="00B11EB3" w:rsidP="00B11EB3">
      <w:pPr>
        <w:pStyle w:val="DanceBody"/>
        <w:keepNext w:val="0"/>
      </w:pPr>
      <w:r>
        <w:t>25-32</w:t>
      </w:r>
      <w:r>
        <w:tab/>
        <w:t>1s+3s+2s dance 4 bars of allemande, release RH, Ladies dance forward &amp; turn partner LH to places.  2 3 1</w:t>
      </w:r>
    </w:p>
    <w:p w:rsidR="00B11EB3" w:rsidRDefault="00B11EB3" w:rsidP="00B11EB3"/>
    <w:p w:rsidR="00B11EB3" w:rsidRDefault="00B11EB3" w:rsidP="00B11EB3">
      <w:pPr>
        <w:pStyle w:val="Minicrib"/>
      </w:pPr>
      <w:r>
        <w:t>CARDROSS HOUSE  (S8x32)  3C (4C set)</w:t>
      </w:r>
      <w:r>
        <w:tab/>
        <w:t>Elaine Brunken  Moments in Time</w:t>
      </w:r>
    </w:p>
    <w:p w:rsidR="00B11EB3" w:rsidRPr="006B40B3" w:rsidRDefault="00B11EB3" w:rsidP="00B11EB3">
      <w:pPr>
        <w:pStyle w:val="DanceBody"/>
      </w:pPr>
      <w:r w:rsidRPr="006B40B3">
        <w:t xml:space="preserve"> 1- 8</w:t>
      </w:r>
      <w:r w:rsidRPr="006B40B3">
        <w:tab/>
        <w:t>1s set, cast (2s step up), 1s dance 1/2 Fig 8 round 1st corner passing corner by LSh.  Finish facing 1st corners</w:t>
      </w:r>
    </w:p>
    <w:p w:rsidR="00B11EB3" w:rsidRPr="006B40B3" w:rsidRDefault="00B11EB3" w:rsidP="00B11EB3">
      <w:pPr>
        <w:pStyle w:val="DanceBody"/>
      </w:pPr>
      <w:r w:rsidRPr="006B40B3">
        <w:t xml:space="preserve"> 9-16</w:t>
      </w:r>
      <w:r w:rsidRPr="006B40B3">
        <w:tab/>
        <w:t>1s set to &amp; turn corners.  Finish 1M between 2s facing up, 1L between 3s facing down.</w:t>
      </w:r>
    </w:p>
    <w:p w:rsidR="00B11EB3" w:rsidRPr="006B40B3" w:rsidRDefault="00B11EB3" w:rsidP="00B11EB3">
      <w:pPr>
        <w:pStyle w:val="DanceBody"/>
      </w:pPr>
      <w:r w:rsidRPr="006B40B3">
        <w:t>17-24</w:t>
      </w:r>
      <w:r w:rsidRPr="006B40B3">
        <w:tab/>
        <w:t>1s dance 1/2 Fig 8 round 3rd corner passing corner by LSh.  2s+1s+3s dance RSh reels of 3 on own sides (1L up, 1M down)</w:t>
      </w:r>
    </w:p>
    <w:p w:rsidR="00B11EB3" w:rsidRPr="006B40B3" w:rsidRDefault="00B11EB3" w:rsidP="00B11EB3">
      <w:pPr>
        <w:pStyle w:val="DanceBody"/>
        <w:keepNext w:val="0"/>
      </w:pPr>
      <w:r w:rsidRPr="006B40B3">
        <w:t>25-32</w:t>
      </w:r>
      <w:r w:rsidRPr="006B40B3">
        <w:tab/>
        <w:t>2s+1s+3s Adv+Ret; 2s+1s turn 2H flowing into 2s+1s circle 4H round to Left</w:t>
      </w:r>
    </w:p>
    <w:p w:rsidR="00B11EB3" w:rsidRDefault="00B11EB3" w:rsidP="00B11EB3"/>
    <w:p w:rsidR="00B11EB3" w:rsidRDefault="00B11EB3" w:rsidP="00B11EB3">
      <w:pPr>
        <w:pStyle w:val="Minicrib"/>
      </w:pPr>
      <w:r>
        <w:t>CARDROSS JIG  (J32)  Round the Room</w:t>
      </w:r>
      <w:r>
        <w:tab/>
        <w:t>Mary McIntosh</w:t>
      </w:r>
    </w:p>
    <w:p w:rsidR="00B11EB3" w:rsidRDefault="00B11EB3" w:rsidP="00B11EB3">
      <w:pPr>
        <w:pStyle w:val="DanceBody"/>
      </w:pPr>
      <w:r>
        <w:t>Round the Room 2 facing 2</w:t>
      </w:r>
    </w:p>
    <w:p w:rsidR="00B11EB3" w:rsidRPr="006B40B3" w:rsidRDefault="00B11EB3" w:rsidP="00B11EB3">
      <w:pPr>
        <w:pStyle w:val="DanceBody"/>
      </w:pPr>
      <w:r w:rsidRPr="006B40B3">
        <w:t xml:space="preserve"> 1- 8</w:t>
      </w:r>
      <w:r w:rsidRPr="006B40B3">
        <w:tab/>
        <w:t>All circle 4H round &amp; back</w:t>
      </w:r>
    </w:p>
    <w:p w:rsidR="00B11EB3" w:rsidRPr="006B40B3" w:rsidRDefault="00B11EB3" w:rsidP="00B11EB3">
      <w:pPr>
        <w:pStyle w:val="DanceBody"/>
      </w:pPr>
      <w:r w:rsidRPr="006B40B3">
        <w:t xml:space="preserve"> 9-16</w:t>
      </w:r>
      <w:r w:rsidRPr="006B40B3">
        <w:tab/>
        <w:t>All dance RH across &amp; LH back</w:t>
      </w:r>
    </w:p>
    <w:p w:rsidR="00B11EB3" w:rsidRPr="006B40B3" w:rsidRDefault="00B11EB3" w:rsidP="00B11EB3">
      <w:pPr>
        <w:pStyle w:val="DanceBody"/>
      </w:pPr>
      <w:r w:rsidRPr="006B40B3">
        <w:t>17-24</w:t>
      </w:r>
      <w:r w:rsidRPr="006B40B3">
        <w:tab/>
        <w:t>All dance DoSiDo with opposite person, all dance DoSiDo with partner</w:t>
      </w:r>
    </w:p>
    <w:p w:rsidR="00B11EB3" w:rsidRDefault="00B11EB3" w:rsidP="00B11EB3">
      <w:pPr>
        <w:pStyle w:val="DanceBody"/>
        <w:keepNext w:val="0"/>
      </w:pPr>
      <w:r w:rsidRPr="006B40B3">
        <w:t>25-32</w:t>
      </w:r>
      <w:r w:rsidRPr="006B40B3">
        <w:tab/>
        <w:t>All Adv+Ret, cross RH to face next couple</w:t>
      </w:r>
    </w:p>
    <w:p w:rsidR="00B11EB3" w:rsidRDefault="00B11EB3" w:rsidP="00B11EB3"/>
    <w:p w:rsidR="00B11EB3" w:rsidRDefault="00B11EB3" w:rsidP="00B11EB3">
      <w:pPr>
        <w:pStyle w:val="Minicrib"/>
      </w:pPr>
      <w:r>
        <w:t>CARDWELL BAY (J8x32)  3C (4C set)</w:t>
      </w:r>
      <w:r>
        <w:tab/>
        <w:t>Evelyn Redmond  After The Rain</w:t>
      </w:r>
    </w:p>
    <w:p w:rsidR="00B11EB3" w:rsidRDefault="00B11EB3" w:rsidP="00B11EB3">
      <w:pPr>
        <w:pStyle w:val="DanceBody"/>
      </w:pPr>
      <w:r>
        <w:t xml:space="preserve"> 1- 8</w:t>
      </w:r>
      <w:r>
        <w:tab/>
        <w:t>1M+2L change places RH. 1L+2M change places RH. 1s+2s chase clockwise to original places.</w:t>
      </w:r>
    </w:p>
    <w:p w:rsidR="00B11EB3" w:rsidRDefault="00B11EB3" w:rsidP="00B11EB3">
      <w:pPr>
        <w:pStyle w:val="DanceBody"/>
      </w:pPr>
      <w:r>
        <w:t xml:space="preserve"> 9-16</w:t>
      </w:r>
      <w:r>
        <w:tab/>
        <w:t>1s set, cast 1 place, dance down between 3s, cast up to 2nd place to face 1st corners. 2s step up bars 11-12</w:t>
      </w:r>
    </w:p>
    <w:p w:rsidR="00B11EB3" w:rsidRDefault="00B11EB3" w:rsidP="00B11EB3">
      <w:pPr>
        <w:pStyle w:val="DanceBody"/>
      </w:pPr>
      <w:r>
        <w:t>17-24</w:t>
      </w:r>
      <w:r>
        <w:tab/>
        <w:t>1s dance 1/2 diagonal reel of 4 with 1st corners, pass LSh &amp; dance 1/2 diagonal of 4 with 2nd corners. 1s finish 2nd place opp sides.</w:t>
      </w:r>
    </w:p>
    <w:p w:rsidR="00B11EB3" w:rsidRDefault="00B11EB3" w:rsidP="00B11EB3">
      <w:pPr>
        <w:pStyle w:val="DanceBody"/>
        <w:keepNext w:val="0"/>
      </w:pPr>
      <w:r>
        <w:t>25-32</w:t>
      </w:r>
      <w:r>
        <w:tab/>
        <w:t>3s+1s+2s Adv+Ret &amp; circle 6H 1/2 way round to left to finish on own sides. 2 1 3</w:t>
      </w:r>
    </w:p>
    <w:p w:rsidR="00B11EB3" w:rsidRDefault="00B11EB3" w:rsidP="00B11EB3"/>
    <w:p w:rsidR="00B11EB3" w:rsidRDefault="00B11EB3" w:rsidP="00B11EB3">
      <w:pPr>
        <w:pStyle w:val="Minicrib"/>
      </w:pPr>
      <w:r>
        <w:t>CAREFUL, NOT CRAZY  (J8x32)  3C (4C set)</w:t>
      </w:r>
      <w:r>
        <w:tab/>
        <w:t>Sue McKinnell  Pandemic Set Of Dances</w:t>
      </w:r>
    </w:p>
    <w:p w:rsidR="00B11EB3" w:rsidRDefault="00B11EB3" w:rsidP="00B11EB3">
      <w:pPr>
        <w:pStyle w:val="DanceBody"/>
      </w:pPr>
      <w:r>
        <w:t xml:space="preserve"> 1-8</w:t>
      </w:r>
      <w:r>
        <w:tab/>
        <w:t>1s cast behind lines, turn outwards &amp; cast back up to 2nd place (2s step up 3-4)</w:t>
      </w:r>
    </w:p>
    <w:p w:rsidR="00B11EB3" w:rsidRDefault="00B11EB3" w:rsidP="00B11EB3">
      <w:pPr>
        <w:pStyle w:val="DanceBody"/>
      </w:pPr>
      <w:r>
        <w:t xml:space="preserve"> 9-16</w:t>
      </w:r>
      <w:r>
        <w:tab/>
        <w:t xml:space="preserve">2s set &amp; cross passing RSh &amp; stand for 4 bars </w:t>
      </w:r>
      <w:r>
        <w:rPr>
          <w:b/>
        </w:rPr>
        <w:t>while</w:t>
      </w:r>
      <w:r>
        <w:t xml:space="preserve"> 1s stand for 2 bars, set, cross RSh, stand for 2 bars </w:t>
      </w:r>
      <w:r>
        <w:rPr>
          <w:b/>
        </w:rPr>
        <w:t>while</w:t>
      </w:r>
      <w:r>
        <w:t xml:space="preserve"> 3s stand for 4 bars, set, cross RSh (2) (1) (3)</w:t>
      </w:r>
    </w:p>
    <w:p w:rsidR="00B11EB3" w:rsidRDefault="00B11EB3" w:rsidP="00B11EB3">
      <w:pPr>
        <w:pStyle w:val="DanceBody"/>
      </w:pPr>
      <w:r>
        <w:t>17-24</w:t>
      </w:r>
      <w:r>
        <w:tab/>
        <w:t>All chase clockwise 1/2 way, 2L &amp; 3M pull back LSh for 1/2 reels of 3 on the sides (1M up, 1L down, LSh to 3rd corner to start) 1s end facing 1st corners)</w:t>
      </w:r>
    </w:p>
    <w:p w:rsidR="00B11EB3" w:rsidRDefault="00B11EB3" w:rsidP="00B11EB3">
      <w:pPr>
        <w:pStyle w:val="DanceBody"/>
      </w:pPr>
      <w:r>
        <w:t>25-32</w:t>
      </w:r>
      <w:r>
        <w:tab/>
        <w:t>1s dance 'Hello-Goodbye' to end with Petronella turn to 2nd place facing out.</w:t>
      </w:r>
    </w:p>
    <w:p w:rsidR="00B11EB3" w:rsidRPr="004458C1" w:rsidRDefault="00B11EB3" w:rsidP="00B11EB3">
      <w:pPr>
        <w:pStyle w:val="DanceBody"/>
        <w:keepNext w:val="0"/>
      </w:pPr>
      <w:r>
        <w:rPr>
          <w:i/>
        </w:rPr>
        <w:t>Note: at start of 3rd time through, 1s cast to 4th place, 4s step up</w:t>
      </w:r>
    </w:p>
    <w:p w:rsidR="00B11EB3" w:rsidRDefault="00B11EB3" w:rsidP="00B11EB3"/>
    <w:p w:rsidR="00B11EB3" w:rsidRDefault="00B11EB3" w:rsidP="00B11EB3">
      <w:pPr>
        <w:pStyle w:val="Minicrib"/>
      </w:pPr>
      <w:r>
        <w:t>THE CARETAKER  (R8x32)  2C (4C set)</w:t>
      </w:r>
      <w:r>
        <w:tab/>
        <w:t>Brenda Burnell  Leeds 10th Anniv Bk</w:t>
      </w:r>
    </w:p>
    <w:p w:rsidR="00B11EB3" w:rsidRPr="006B40B3" w:rsidRDefault="00B11EB3" w:rsidP="00B11EB3">
      <w:pPr>
        <w:pStyle w:val="DanceBody"/>
      </w:pPr>
      <w:r w:rsidRPr="006B40B3">
        <w:t xml:space="preserve"> 1- 8</w:t>
      </w:r>
      <w:r w:rsidRPr="006B40B3">
        <w:tab/>
        <w:t>1M+2L change places RH, 1L+2M change places RH, 2s+1s dance RH across 1/2 way &amp; set</w:t>
      </w:r>
    </w:p>
    <w:p w:rsidR="00B11EB3" w:rsidRPr="006B40B3" w:rsidRDefault="00B11EB3" w:rsidP="00B11EB3">
      <w:pPr>
        <w:pStyle w:val="DanceBody"/>
      </w:pPr>
      <w:r w:rsidRPr="006B40B3">
        <w:t xml:space="preserve"> 9-16</w:t>
      </w:r>
      <w:r w:rsidRPr="006B40B3">
        <w:tab/>
        <w:t>Repeat bars 1-8 giving LH</w:t>
      </w:r>
    </w:p>
    <w:p w:rsidR="00B11EB3" w:rsidRPr="006B40B3" w:rsidRDefault="00B11EB3" w:rsidP="00B11EB3">
      <w:pPr>
        <w:pStyle w:val="DanceBody"/>
      </w:pPr>
      <w:r w:rsidRPr="006B40B3">
        <w:t>17-24</w:t>
      </w:r>
      <w:r w:rsidRPr="006B40B3">
        <w:tab/>
        <w:t>1s dance 1/2 Fig of 8 round 2s, 2s dance 1/2 Fig of 8 round 1s</w:t>
      </w:r>
    </w:p>
    <w:p w:rsidR="00B11EB3" w:rsidRPr="006B40B3" w:rsidRDefault="00B11EB3" w:rsidP="00B11EB3">
      <w:pPr>
        <w:pStyle w:val="DanceBody"/>
        <w:keepNext w:val="0"/>
      </w:pPr>
      <w:r w:rsidRPr="006B40B3">
        <w:t>25-32</w:t>
      </w:r>
      <w:r w:rsidRPr="006B40B3">
        <w:tab/>
        <w:t>1s+2s set twice &amp; dance 1/2 R&amp;L</w:t>
      </w:r>
    </w:p>
    <w:p w:rsidR="00B11EB3" w:rsidRDefault="00B11EB3" w:rsidP="00B11EB3"/>
    <w:p w:rsidR="00B11EB3" w:rsidRDefault="00B11EB3" w:rsidP="00B11EB3">
      <w:pPr>
        <w:pStyle w:val="Minicrib"/>
      </w:pPr>
      <w:r>
        <w:t>CARGILL'S LEAP  (J8x32)  3C (4C set)</w:t>
      </w:r>
      <w:r>
        <w:tab/>
        <w:t>Edna Russell &amp; Jack McConachie  Imperial Bk</w:t>
      </w:r>
    </w:p>
    <w:p w:rsidR="00B11EB3" w:rsidRDefault="00B11EB3" w:rsidP="00B11EB3">
      <w:pPr>
        <w:pStyle w:val="DanceBody"/>
      </w:pPr>
      <w:r>
        <w:t xml:space="preserve"> 1- 8</w:t>
      </w:r>
      <w:r>
        <w:tab/>
        <w:t>1s+2s+3s dance mirror reels of 3 on sides (1s in/down to start).  1s end in centre BtoB facing own side ready for …</w:t>
      </w:r>
    </w:p>
    <w:p w:rsidR="00B11EB3" w:rsidRDefault="00B11EB3" w:rsidP="00B11EB3">
      <w:pPr>
        <w:pStyle w:val="DanceBody"/>
      </w:pPr>
      <w:r>
        <w:t xml:space="preserve"> 9-16</w:t>
      </w:r>
      <w:r>
        <w:tab/>
        <w:t xml:space="preserve">1s dance Double Triangles ending pulling back RSh face partner in centre </w:t>
      </w:r>
      <w:r>
        <w:rPr>
          <w:b/>
        </w:rPr>
        <w:t>while</w:t>
      </w:r>
      <w:r>
        <w:t xml:space="preserve"> corners set, petronella anticlockwise 1 place &amp; repeat.  (3) (1) (2)</w:t>
      </w:r>
    </w:p>
    <w:p w:rsidR="00B11EB3" w:rsidRDefault="00B11EB3" w:rsidP="00B11EB3">
      <w:pPr>
        <w:pStyle w:val="DanceBody"/>
      </w:pPr>
      <w:r>
        <w:t>17-24</w:t>
      </w:r>
      <w:r>
        <w:tab/>
        <w:t>1s dance 6 bar Fig 8 on opp sides, RSh to person on Right (1M up, 1L down). Bars 23-24: 3s+1s+2s set advancing &amp; face up</w:t>
      </w:r>
    </w:p>
    <w:p w:rsidR="00B11EB3" w:rsidRDefault="00B11EB3" w:rsidP="00B11EB3">
      <w:pPr>
        <w:pStyle w:val="DanceBody"/>
        <w:keepNext w:val="0"/>
      </w:pPr>
      <w:r>
        <w:t>25-32</w:t>
      </w:r>
      <w:r>
        <w:tab/>
        <w:t>All lead up, cross &amp; cast to end 2 1 3; all turn partner RH</w:t>
      </w:r>
    </w:p>
    <w:p w:rsidR="00B11EB3" w:rsidRDefault="00B11EB3" w:rsidP="00B11EB3"/>
    <w:p w:rsidR="00B11EB3" w:rsidRDefault="00B11EB3" w:rsidP="00B11EB3">
      <w:pPr>
        <w:pStyle w:val="Minicrib"/>
      </w:pPr>
      <w:r>
        <w:t>THE CARIBOU GATHERING  (R8x40)  3C (4C set)</w:t>
      </w:r>
      <w:r>
        <w:tab/>
        <w:t>John Bowie Dickson  Dunedin 3</w:t>
      </w:r>
    </w:p>
    <w:p w:rsidR="00B11EB3" w:rsidRPr="006B40B3" w:rsidRDefault="00B11EB3" w:rsidP="00B11EB3">
      <w:pPr>
        <w:pStyle w:val="DanceBody"/>
      </w:pPr>
      <w:r w:rsidRPr="006B40B3">
        <w:t xml:space="preserve"> 1- 8</w:t>
      </w:r>
      <w:r w:rsidRPr="006B40B3">
        <w:tab/>
        <w:t>1s cross RH, lead down below 3s, cross RH &amp; lead up to 2nd place to end back-to-back facing own sides</w:t>
      </w:r>
    </w:p>
    <w:p w:rsidR="00B11EB3" w:rsidRPr="006B40B3" w:rsidRDefault="00B11EB3" w:rsidP="00B11EB3">
      <w:pPr>
        <w:pStyle w:val="DanceBody"/>
      </w:pPr>
      <w:r w:rsidRPr="006B40B3">
        <w:t xml:space="preserve"> 9-16</w:t>
      </w:r>
      <w:r w:rsidRPr="006B40B3">
        <w:tab/>
        <w:t>1s set (as Double Triangles), rotate BtoB to face 1st crnrs &amp; dance 1/2 diag reel of 4 end BtoB in middle (1L facing up 1M dn)</w:t>
      </w:r>
    </w:p>
    <w:p w:rsidR="00B11EB3" w:rsidRPr="006B40B3" w:rsidRDefault="00B11EB3" w:rsidP="00B11EB3">
      <w:pPr>
        <w:pStyle w:val="DanceBody"/>
      </w:pPr>
      <w:r w:rsidRPr="006B40B3">
        <w:t>17-24</w:t>
      </w:r>
      <w:r w:rsidRPr="006B40B3">
        <w:tab/>
        <w:t>1s set (1L with 2s &amp; 1M with 3s), rotate BtoB to face 2nd crnrs &amp; dance 1/2 reel of 4 end turning LH to face 1st crnr (pstn)</w:t>
      </w:r>
    </w:p>
    <w:p w:rsidR="00B11EB3" w:rsidRPr="006B40B3" w:rsidRDefault="00B11EB3" w:rsidP="00B11EB3">
      <w:pPr>
        <w:pStyle w:val="DanceBody"/>
      </w:pPr>
      <w:r>
        <w:t>25-</w:t>
      </w:r>
      <w:r w:rsidRPr="006B40B3">
        <w:t>28</w:t>
      </w:r>
      <w:r w:rsidRPr="006B40B3">
        <w:tab/>
        <w:t>1s change pl with 1st corner positions &amp; 1s set while 1st corners change places LH in centre</w:t>
      </w:r>
    </w:p>
    <w:p w:rsidR="00B11EB3" w:rsidRPr="006B40B3" w:rsidRDefault="00B11EB3" w:rsidP="00B11EB3">
      <w:pPr>
        <w:pStyle w:val="DanceBody"/>
      </w:pPr>
      <w:r>
        <w:t>29-</w:t>
      </w:r>
      <w:r w:rsidRPr="006B40B3">
        <w:t>32</w:t>
      </w:r>
      <w:r w:rsidRPr="006B40B3">
        <w:tab/>
        <w:t>1s change places RH with corners &amp; 1s turn LH to face 2nd corner positions</w:t>
      </w:r>
    </w:p>
    <w:p w:rsidR="00B11EB3" w:rsidRPr="006B40B3" w:rsidRDefault="00B11EB3" w:rsidP="00B11EB3">
      <w:pPr>
        <w:pStyle w:val="DanceBody"/>
        <w:keepNext w:val="0"/>
      </w:pPr>
      <w:r>
        <w:t>33-</w:t>
      </w:r>
      <w:r w:rsidRPr="006B40B3">
        <w:t>40</w:t>
      </w:r>
      <w:r w:rsidRPr="006B40B3">
        <w:tab/>
        <w:t>1s repeat bars 25</w:t>
      </w:r>
      <w:r w:rsidRPr="006B40B3">
        <w:noBreakHyphen/>
        <w:t>32 with 2nd corner positions &amp; end turning LH to 2nd places</w:t>
      </w:r>
    </w:p>
    <w:p w:rsidR="00B11EB3" w:rsidRDefault="00B11EB3" w:rsidP="00B11EB3"/>
    <w:p w:rsidR="00B11EB3" w:rsidRDefault="00B11EB3" w:rsidP="00B11EB3">
      <w:pPr>
        <w:pStyle w:val="Minicrib"/>
      </w:pPr>
      <w:r>
        <w:t>THE CARL CAM' OWER THE CROFT  (R8x32)  3C (4C set)</w:t>
      </w:r>
      <w:r>
        <w:tab/>
        <w:t>MMM 2</w:t>
      </w:r>
    </w:p>
    <w:p w:rsidR="00B11EB3" w:rsidRPr="006B40B3" w:rsidRDefault="00B11EB3" w:rsidP="00B11EB3">
      <w:pPr>
        <w:pStyle w:val="DanceBody"/>
      </w:pPr>
      <w:r w:rsidRPr="006B40B3">
        <w:t xml:space="preserve"> 1- 8</w:t>
      </w:r>
      <w:r w:rsidRPr="006B40B3">
        <w:tab/>
        <w:t>1s+2s+3s circle 6H round &amp; back</w:t>
      </w:r>
    </w:p>
    <w:p w:rsidR="00B11EB3" w:rsidRPr="006B40B3" w:rsidRDefault="00B11EB3" w:rsidP="00B11EB3">
      <w:pPr>
        <w:pStyle w:val="DanceBody"/>
      </w:pPr>
      <w:r w:rsidRPr="006B40B3">
        <w:t xml:space="preserve"> 9-16</w:t>
      </w:r>
      <w:r w:rsidRPr="006B40B3">
        <w:tab/>
        <w:t>1s+2s+3s Promenade</w:t>
      </w:r>
    </w:p>
    <w:p w:rsidR="00B11EB3" w:rsidRPr="006B40B3" w:rsidRDefault="00B11EB3" w:rsidP="00B11EB3">
      <w:pPr>
        <w:pStyle w:val="DanceBody"/>
      </w:pPr>
      <w:r w:rsidRPr="006B40B3">
        <w:t>17-24</w:t>
      </w:r>
      <w:r w:rsidRPr="006B40B3">
        <w:tab/>
        <w:t>1s+2s Poussette</w:t>
      </w:r>
    </w:p>
    <w:p w:rsidR="00B11EB3" w:rsidRPr="006B40B3" w:rsidRDefault="00B11EB3" w:rsidP="00B11EB3">
      <w:pPr>
        <w:pStyle w:val="DanceBody"/>
        <w:keepNext w:val="0"/>
      </w:pPr>
      <w:r w:rsidRPr="006B40B3">
        <w:t>25-32</w:t>
      </w:r>
      <w:r w:rsidRPr="006B40B3">
        <w:tab/>
        <w:t>1s dance Double Triangles with 2s+3s</w:t>
      </w:r>
    </w:p>
    <w:p w:rsidR="00B11EB3" w:rsidRDefault="00B11EB3" w:rsidP="00B11EB3"/>
    <w:p w:rsidR="00B11EB3" w:rsidRDefault="00B11EB3" w:rsidP="00B11EB3">
      <w:pPr>
        <w:pStyle w:val="Minicrib"/>
      </w:pPr>
      <w:r>
        <w:t>CARLETON COUNTY  (S8x32)  3C (4C set)</w:t>
      </w:r>
      <w:r>
        <w:tab/>
        <w:t>Shirley Veale  Centennial Coll</w:t>
      </w:r>
    </w:p>
    <w:p w:rsidR="00B11EB3" w:rsidRDefault="00B11EB3" w:rsidP="00B11EB3">
      <w:pPr>
        <w:pStyle w:val="DanceBody"/>
      </w:pPr>
      <w:r>
        <w:t xml:space="preserve"> 1- 8</w:t>
      </w:r>
      <w:r>
        <w:tab/>
        <w:t>1s cast behind 2s, lead down NHJ between 3s (2s step up). On bar 5 1s 1/2 turn 2H (2 bars), 1s lead up to 2nd place opposite sides.</w:t>
      </w:r>
    </w:p>
    <w:p w:rsidR="00B11EB3" w:rsidRDefault="00B11EB3" w:rsidP="00B11EB3">
      <w:pPr>
        <w:pStyle w:val="DanceBody"/>
      </w:pPr>
      <w:r>
        <w:t xml:space="preserve"> 9-16</w:t>
      </w:r>
      <w:r>
        <w:tab/>
        <w:t>Diagonal 1/2 R&amp;L (Man up/Lady down: 1L+3L &amp; 1M+2M RH to start); diagonal 1/2 R&amp;L (Man up/Lady down: 1L+3M &amp; 1M+2L RH to start) (3) (1) (2)</w:t>
      </w:r>
    </w:p>
    <w:p w:rsidR="00B11EB3" w:rsidRDefault="00B11EB3" w:rsidP="00B11EB3">
      <w:pPr>
        <w:pStyle w:val="DanceBody"/>
      </w:pPr>
      <w:r>
        <w:t>17-24</w:t>
      </w:r>
      <w:r>
        <w:tab/>
        <w:t>All set, all cross giving RSh to partner, all turn partner 2H (3 bars) to own side, all step in ready for …</w:t>
      </w:r>
    </w:p>
    <w:p w:rsidR="00B11EB3" w:rsidRDefault="00B11EB3" w:rsidP="00B11EB3">
      <w:pPr>
        <w:pStyle w:val="DanceBody"/>
        <w:keepNext w:val="0"/>
      </w:pPr>
      <w:r>
        <w:t>25-32</w:t>
      </w:r>
      <w:r>
        <w:tab/>
        <w:t>3 couple Allemande 2 1 3</w:t>
      </w:r>
    </w:p>
    <w:p w:rsidR="00B11EB3" w:rsidRDefault="00B11EB3" w:rsidP="00B11EB3"/>
    <w:p w:rsidR="00B11EB3" w:rsidRDefault="00B11EB3" w:rsidP="00B11EB3">
      <w:pPr>
        <w:pStyle w:val="Minicrib"/>
      </w:pPr>
      <w:r>
        <w:t>THE CARLETON JIG  (J4x32) 4C set</w:t>
      </w:r>
      <w:r>
        <w:tab/>
        <w:t>David G Queen  Ribble Valley Bk</w:t>
      </w:r>
    </w:p>
    <w:p w:rsidR="00B11EB3" w:rsidRDefault="00B11EB3" w:rsidP="00B11EB3">
      <w:pPr>
        <w:pStyle w:val="DanceBody"/>
      </w:pPr>
      <w:r>
        <w:t xml:space="preserve"> 3s &amp; 4s on opposite sides</w:t>
      </w:r>
    </w:p>
    <w:p w:rsidR="00B11EB3" w:rsidRPr="006B40B3" w:rsidRDefault="00B11EB3" w:rsidP="00B11EB3">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B11EB3" w:rsidRPr="006B40B3" w:rsidRDefault="00B11EB3" w:rsidP="00B11EB3">
      <w:pPr>
        <w:pStyle w:val="DanceBody"/>
      </w:pPr>
      <w:r>
        <w:t xml:space="preserve"> 9-16</w:t>
      </w:r>
      <w:r w:rsidRPr="006B40B3">
        <w:tab/>
        <w:t xml:space="preserve">1s &amp; 4s dance Set &amp; Rotate for first 6 bars then change </w:t>
      </w:r>
      <w:r>
        <w:t>places LH with person on sides:</w:t>
      </w:r>
    </w:p>
    <w:p w:rsidR="00B11EB3" w:rsidRPr="006B40B3" w:rsidRDefault="00B11EB3" w:rsidP="00B11EB3">
      <w:pPr>
        <w:pStyle w:val="DanceBody"/>
      </w:pPr>
      <w:r w:rsidRPr="006B40B3">
        <w:tab/>
      </w:r>
      <w:r>
        <w:t>'</w:t>
      </w:r>
      <w:r w:rsidRPr="006B40B3">
        <w:t>Set, Rotate singly &amp; dance on 1 place clockwise, change places RH on sides then change places LH with person facing on sides (ie 2s &amp; 3s)</w:t>
      </w:r>
    </w:p>
    <w:p w:rsidR="00B11EB3" w:rsidRPr="006B40B3" w:rsidRDefault="00B11EB3" w:rsidP="00B11EB3">
      <w:pPr>
        <w:pStyle w:val="DanceBody"/>
      </w:pPr>
      <w:r w:rsidRPr="006B40B3">
        <w:t>17-24</w:t>
      </w:r>
      <w:r w:rsidRPr="006B40B3">
        <w:tab/>
        <w:t>2s &amp; 3s dance RH across in middle then LH across with 1s &amp; 4s (all stay in the middle)</w:t>
      </w:r>
    </w:p>
    <w:p w:rsidR="00B11EB3" w:rsidRDefault="00B11EB3" w:rsidP="00B11EB3">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B11EB3" w:rsidRDefault="00B11EB3" w:rsidP="00B11EB3"/>
    <w:p w:rsidR="00B11EB3" w:rsidRDefault="00B11EB3" w:rsidP="00B11EB3">
      <w:pPr>
        <w:pStyle w:val="Minicrib"/>
      </w:pPr>
      <w:r>
        <w:t>THE CARLETON STRATHSPEY  (S8x32)  3C (4C set)</w:t>
      </w:r>
      <w:r>
        <w:tab/>
        <w:t>David G Queen  Queen Coll Vol 1</w:t>
      </w:r>
    </w:p>
    <w:p w:rsidR="00B11EB3" w:rsidRPr="006B40B3" w:rsidRDefault="00B11EB3" w:rsidP="00B11EB3">
      <w:pPr>
        <w:pStyle w:val="DanceBody"/>
      </w:pPr>
      <w:r w:rsidRPr="006B40B3">
        <w:t xml:space="preserve"> 1- 8</w:t>
      </w:r>
      <w:r w:rsidRPr="006B40B3">
        <w:tab/>
        <w:t>1s set &amp; cast 1 place to dance LSh round 1st corner to 2nd place opp side</w:t>
      </w:r>
    </w:p>
    <w:p w:rsidR="00B11EB3" w:rsidRPr="006B40B3" w:rsidRDefault="00B11EB3" w:rsidP="00B11EB3">
      <w:pPr>
        <w:pStyle w:val="DanceBody"/>
      </w:pPr>
      <w:r w:rsidRPr="006B40B3">
        <w:t xml:space="preserve"> 9-16</w:t>
      </w:r>
      <w:r w:rsidRPr="006B40B3">
        <w:tab/>
        <w:t>2s+1s+3s set &amp; cross RH, 1s cast to right into middle BtoB (1M facing up 1L facing down)</w:t>
      </w:r>
    </w:p>
    <w:p w:rsidR="00B11EB3" w:rsidRPr="006B40B3" w:rsidRDefault="00B11EB3" w:rsidP="00B11EB3">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B11EB3" w:rsidRPr="006B40B3" w:rsidRDefault="00B11EB3" w:rsidP="00B11EB3">
      <w:pPr>
        <w:pStyle w:val="DanceBody"/>
        <w:keepNext w:val="0"/>
      </w:pPr>
      <w:r w:rsidRPr="006B40B3">
        <w:t>25-32</w:t>
      </w:r>
      <w:r w:rsidRPr="006B40B3">
        <w:tab/>
        <w:t>3s+1s+2s dance Allemande to end 2s+1s+3s</w:t>
      </w:r>
    </w:p>
    <w:p w:rsidR="00B11EB3" w:rsidRDefault="00B11EB3" w:rsidP="00B11EB3"/>
    <w:p w:rsidR="00B11EB3" w:rsidRDefault="00B11EB3" w:rsidP="00B11EB3">
      <w:pPr>
        <w:pStyle w:val="Minicrib"/>
        <w:rPr>
          <w:lang w:eastAsia="en-GB"/>
        </w:rPr>
      </w:pPr>
      <w:r>
        <w:rPr>
          <w:lang w:eastAsia="en-GB"/>
        </w:rPr>
        <w:t>CARLIN'S CAIRN  (J8x32)  3C (4C set)</w:t>
      </w:r>
      <w:r>
        <w:rPr>
          <w:lang w:eastAsia="en-GB"/>
        </w:rPr>
        <w:tab/>
        <w:t>Jean Attwood  Alexander Bk 8</w:t>
      </w:r>
    </w:p>
    <w:p w:rsidR="00B11EB3" w:rsidRDefault="00B11EB3" w:rsidP="00B11EB3">
      <w:pPr>
        <w:pStyle w:val="DanceBody"/>
      </w:pPr>
      <w:r>
        <w:t xml:space="preserve"> 1- 4</w:t>
      </w:r>
      <w:r>
        <w:tab/>
        <w:t xml:space="preserve">1L+2L+3L set &amp; dance across to opp side </w:t>
      </w:r>
      <w:r>
        <w:rPr>
          <w:b/>
        </w:rPr>
        <w:t>while</w:t>
      </w:r>
      <w:r>
        <w:t xml:space="preserve"> 1M followed by 2M+3M dance across top &amp; down Ladies' side</w:t>
      </w:r>
    </w:p>
    <w:p w:rsidR="00B11EB3" w:rsidRDefault="00B11EB3" w:rsidP="00B11EB3">
      <w:pPr>
        <w:pStyle w:val="DanceBody"/>
      </w:pPr>
      <w:r>
        <w:t xml:space="preserve"> 5- 8</w:t>
      </w:r>
      <w:r>
        <w:tab/>
        <w:t xml:space="preserve">Men set &amp; dance across to own side </w:t>
      </w:r>
      <w:r>
        <w:rPr>
          <w:b/>
        </w:rPr>
        <w:t>while</w:t>
      </w:r>
      <w:r>
        <w:t xml:space="preserve"> 1L followed by 2L+3L dance across top &amp; down Ladies's side.  3 2 1</w:t>
      </w:r>
    </w:p>
    <w:p w:rsidR="00B11EB3" w:rsidRDefault="00B11EB3" w:rsidP="00B11EB3">
      <w:pPr>
        <w:pStyle w:val="DanceBody"/>
      </w:pPr>
      <w:r>
        <w:t xml:space="preserve"> 9-16</w:t>
      </w:r>
      <w:r>
        <w:tab/>
        <w:t>1s turn 1.1/2 RH, cast up (2s step down) &amp; 1s turn 3/4 LH</w:t>
      </w:r>
    </w:p>
    <w:p w:rsidR="00B11EB3" w:rsidRDefault="00B11EB3" w:rsidP="00B11EB3">
      <w:pPr>
        <w:pStyle w:val="DanceBody"/>
      </w:pPr>
      <w:r>
        <w:t>17-24</w:t>
      </w:r>
      <w:r>
        <w:tab/>
        <w:t>1L+3s (at top) &amp; 1M+2s (at bottom) dance RH across; 1s pass RSh to dance LH across with other couple</w:t>
      </w:r>
    </w:p>
    <w:p w:rsidR="00B11EB3" w:rsidRDefault="00B11EB3" w:rsidP="00B11EB3">
      <w:pPr>
        <w:pStyle w:val="DanceBody"/>
      </w:pPr>
      <w:r>
        <w:t>25-28</w:t>
      </w:r>
      <w:r>
        <w:tab/>
        <w:t>All dance "Snake Pass":</w:t>
      </w:r>
    </w:p>
    <w:p w:rsidR="00B11EB3" w:rsidRDefault="00B11EB3" w:rsidP="00B11EB3">
      <w:pPr>
        <w:pStyle w:val="DanceBody"/>
      </w:pPr>
      <w:r>
        <w:tab/>
        <w:t>1L followed by 3</w:t>
      </w:r>
      <w:r w:rsidRPr="000D60D4">
        <w:t xml:space="preserve">s </w:t>
      </w:r>
      <w:r>
        <w:rPr>
          <w:b/>
        </w:rPr>
        <w:t>&amp;</w:t>
      </w:r>
      <w:r w:rsidRPr="000D60D4">
        <w:rPr>
          <w:b/>
        </w:rPr>
        <w:t xml:space="preserve"> </w:t>
      </w:r>
      <w:r>
        <w:t>1M followed by 2</w:t>
      </w:r>
      <w:r w:rsidRPr="000D60D4">
        <w:t>s</w:t>
      </w:r>
      <w:r w:rsidRPr="000D60D4">
        <w:rPr>
          <w:szCs w:val="27"/>
        </w:rPr>
        <w:t> </w:t>
      </w:r>
      <w:r>
        <w:t>pass R</w:t>
      </w:r>
      <w:r w:rsidRPr="000D60D4">
        <w:t>Sh diagonally across thr</w:t>
      </w:r>
      <w:r>
        <w:t xml:space="preserve">ough 2nd place to change ends, loop round to left, 1s </w:t>
      </w:r>
      <w:r w:rsidRPr="000D60D4">
        <w:t xml:space="preserve">end in 2nd place. </w:t>
      </w:r>
      <w:r>
        <w:t>2 1 3</w:t>
      </w:r>
    </w:p>
    <w:p w:rsidR="00B11EB3" w:rsidRDefault="00B11EB3" w:rsidP="00B11EB3">
      <w:pPr>
        <w:pStyle w:val="DanceBody"/>
        <w:keepNext w:val="0"/>
      </w:pPr>
      <w:r>
        <w:t>29-32</w:t>
      </w:r>
      <w:r>
        <w:tab/>
        <w:t>2s+1s+3s turn partner RH</w:t>
      </w:r>
    </w:p>
    <w:p w:rsidR="00B11EB3" w:rsidRDefault="00B11EB3" w:rsidP="00B11EB3"/>
    <w:p w:rsidR="00B11EB3" w:rsidRDefault="00B11EB3" w:rsidP="00B11EB3">
      <w:pPr>
        <w:pStyle w:val="Minicrib"/>
      </w:pPr>
      <w:r>
        <w:t>CARLISLE CASTLE  (S8x40)  3C (4C set)</w:t>
      </w:r>
      <w:r>
        <w:tab/>
        <w:t>John Drewry  Rondel Bk</w:t>
      </w:r>
    </w:p>
    <w:p w:rsidR="00B11EB3" w:rsidRPr="006B40B3" w:rsidRDefault="00B11EB3" w:rsidP="00B11EB3">
      <w:pPr>
        <w:pStyle w:val="DanceBody"/>
      </w:pPr>
      <w:r w:rsidRPr="006B40B3">
        <w:t xml:space="preserve"> 1- 8</w:t>
      </w:r>
      <w:r w:rsidRPr="006B40B3">
        <w:tab/>
        <w:t>1M+2s dance 1/2 reel of 3 across, 1M picks up partner in promenade to end reel &amp; 1s dance into centre (2nd place opp side) facing down</w:t>
      </w:r>
    </w:p>
    <w:p w:rsidR="00B11EB3" w:rsidRPr="006B40B3" w:rsidRDefault="00B11EB3" w:rsidP="00B11EB3">
      <w:pPr>
        <w:pStyle w:val="DanceBody"/>
      </w:pPr>
      <w:r w:rsidRPr="006B40B3">
        <w:t xml:space="preserve"> 9-16</w:t>
      </w:r>
      <w:r w:rsidRPr="006B40B3">
        <w:tab/>
        <w:t>1s dance out opp side, down behind 3s &amp; into centre BtoB facing 3s, (Man facing Lady) set to 3s &amp; turn (1M with RH &amp; 1L with LH)</w:t>
      </w:r>
    </w:p>
    <w:p w:rsidR="00B11EB3" w:rsidRPr="006B40B3" w:rsidRDefault="00B11EB3" w:rsidP="00B11EB3">
      <w:pPr>
        <w:pStyle w:val="DanceBody"/>
      </w:pPr>
      <w:r w:rsidRPr="006B40B3">
        <w:t>17-24</w:t>
      </w:r>
      <w:r w:rsidRPr="006B40B3">
        <w:tab/>
        <w:t>1s dance up between 3s, up behind 2s into centre BtoB facing 2s, set to 2s &amp; turn (1M with LH &amp; 1L with RH) to end at top on opp side</w:t>
      </w:r>
    </w:p>
    <w:p w:rsidR="00B11EB3" w:rsidRPr="006B40B3" w:rsidRDefault="00B11EB3" w:rsidP="00B11EB3">
      <w:pPr>
        <w:pStyle w:val="DanceBody"/>
      </w:pPr>
      <w:r w:rsidRPr="006B40B3">
        <w:t>25-32</w:t>
      </w:r>
      <w:r w:rsidRPr="006B40B3">
        <w:tab/>
        <w:t>1s+3s dance double Fig of 8 (1s crossing down to start) with 1s crossing down to 2nd place at end</w:t>
      </w:r>
    </w:p>
    <w:p w:rsidR="00B11EB3" w:rsidRPr="006B40B3" w:rsidRDefault="00B11EB3" w:rsidP="00B11EB3">
      <w:pPr>
        <w:pStyle w:val="DanceBody"/>
        <w:keepNext w:val="0"/>
      </w:pPr>
      <w:r w:rsidRPr="006B40B3">
        <w:t>33-40</w:t>
      </w:r>
      <w:r w:rsidRPr="006B40B3">
        <w:tab/>
        <w:t>2s+1s+3s dance Grand Chain</w:t>
      </w:r>
    </w:p>
    <w:p w:rsidR="00B11EB3" w:rsidRDefault="00B11EB3" w:rsidP="00B11EB3"/>
    <w:p w:rsidR="00B11EB3" w:rsidRDefault="00B11EB3" w:rsidP="00B11EB3">
      <w:pPr>
        <w:pStyle w:val="Minicrib"/>
      </w:pPr>
      <w:r>
        <w:t>CARMICHAEL SQUARE  (R4x40)  Sq.Set</w:t>
      </w:r>
      <w:r>
        <w:tab/>
        <w:t>James McMillan  Glasgow 85th Anniv</w:t>
      </w:r>
    </w:p>
    <w:p w:rsidR="00B11EB3" w:rsidRPr="006B40B3" w:rsidRDefault="00B11EB3" w:rsidP="00B11EB3">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B11EB3" w:rsidRPr="006B40B3" w:rsidRDefault="00B11EB3" w:rsidP="00B11EB3">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B11EB3" w:rsidRPr="006B40B3" w:rsidRDefault="00B11EB3" w:rsidP="00B11EB3">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B11EB3" w:rsidRPr="006B40B3" w:rsidRDefault="00B11EB3" w:rsidP="00B11EB3">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B11EB3" w:rsidRPr="006B40B3" w:rsidRDefault="00B11EB3" w:rsidP="00B11EB3">
      <w:pPr>
        <w:pStyle w:val="DanceBody"/>
        <w:keepNext w:val="0"/>
      </w:pPr>
      <w:r w:rsidRPr="006B40B3">
        <w:t>33-40</w:t>
      </w:r>
      <w:r w:rsidRPr="006B40B3">
        <w:tab/>
        <w:t>All set to partners &amp; change places RH, (Ladies facing out) &amp; all dance 4 bars of Schiehallion reels</w:t>
      </w:r>
    </w:p>
    <w:p w:rsidR="00B11EB3" w:rsidRDefault="00B11EB3" w:rsidP="00B11EB3"/>
    <w:p w:rsidR="00B11EB3" w:rsidRDefault="00B11EB3" w:rsidP="00B11EB3">
      <w:pPr>
        <w:pStyle w:val="Minicrib"/>
      </w:pPr>
      <w:r>
        <w:t>CARNOUSTIE CAPER  (R4x40)  4C Set</w:t>
      </w:r>
      <w:r>
        <w:tab/>
        <w:t>Marie Buckle  Cambridge Diamond Jubilee</w:t>
      </w:r>
    </w:p>
    <w:p w:rsidR="00B11EB3" w:rsidRPr="006B40B3" w:rsidRDefault="00B11EB3" w:rsidP="00B11EB3">
      <w:pPr>
        <w:pStyle w:val="DanceBody"/>
      </w:pPr>
      <w:r w:rsidRPr="006B40B3">
        <w:t xml:space="preserve"> 1- 8</w:t>
      </w:r>
      <w:r>
        <w:tab/>
      </w:r>
      <w:r w:rsidRPr="006B40B3">
        <w:t>1s in prom hold (Lady on left) dance reel of 3 with 2s (RSh to 2M to start) while 3s dance similarly with 4s end with 1s/3s facing dn 2s/4s up</w:t>
      </w:r>
    </w:p>
    <w:p w:rsidR="00B11EB3" w:rsidRPr="006B40B3" w:rsidRDefault="00B11EB3" w:rsidP="00B11EB3">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rPr>
        <w:t>while</w:t>
      </w:r>
      <w:r w:rsidRPr="006B40B3">
        <w:t xml:space="preserve"> 3s+4s dance similarly</w:t>
      </w:r>
    </w:p>
    <w:p w:rsidR="00B11EB3" w:rsidRPr="006B40B3" w:rsidRDefault="00B11EB3" w:rsidP="00B11EB3">
      <w:pPr>
        <w:pStyle w:val="DanceBody"/>
      </w:pPr>
      <w:r>
        <w:t>17-24</w:t>
      </w:r>
      <w:r>
        <w:tab/>
        <w:t>2s+3s dance LH across;</w:t>
      </w:r>
      <w:r w:rsidRPr="006B40B3">
        <w:t xml:space="preserve"> 1s+2s also 3s+4s dance RH across</w:t>
      </w:r>
    </w:p>
    <w:p w:rsidR="00B11EB3" w:rsidRPr="006B40B3" w:rsidRDefault="00B11EB3" w:rsidP="00B11EB3">
      <w:pPr>
        <w:pStyle w:val="DanceBody"/>
      </w:pPr>
      <w:r w:rsidRPr="006B40B3">
        <w:t>25-32</w:t>
      </w:r>
      <w:r w:rsidRPr="006B40B3">
        <w:tab/>
        <w:t>2s+3s d</w:t>
      </w:r>
      <w:r>
        <w:t>ance LH across;</w:t>
      </w:r>
      <w:r w:rsidRPr="006B40B3">
        <w:t xml:space="preserve"> 1L+2L 1/2 turn RH &amp; Bal-in-Line with 3L </w:t>
      </w:r>
      <w:r w:rsidRPr="00D83AFD">
        <w:rPr>
          <w:b/>
        </w:rPr>
        <w:t>while</w:t>
      </w:r>
      <w:r w:rsidRPr="006B40B3">
        <w:t xml:space="preserve"> 1M+2M 1/2 turn LH &amp; Bal-in-Line with 3M</w:t>
      </w:r>
    </w:p>
    <w:p w:rsidR="00B11EB3" w:rsidRPr="006B40B3" w:rsidRDefault="00B11EB3" w:rsidP="00B11EB3">
      <w:pPr>
        <w:pStyle w:val="DanceBody"/>
        <w:keepNext w:val="0"/>
      </w:pPr>
      <w:r w:rsidRPr="006B40B3">
        <w:t>33-40</w:t>
      </w:r>
      <w:r w:rsidRPr="006B40B3">
        <w:tab/>
        <w:t xml:space="preserve">1L+3L 1/2 turn RH &amp; Bal-in-Line with 4L </w:t>
      </w:r>
      <w:r w:rsidRPr="00D83AFD">
        <w:rPr>
          <w:b/>
        </w:rPr>
        <w:t>while</w:t>
      </w:r>
      <w:r w:rsidRPr="006B40B3">
        <w:t xml:space="preserve"> 1M+3M 1/</w:t>
      </w:r>
      <w:r>
        <w:t>2 turn LH &amp; Bal-in-Line with 4M;</w:t>
      </w:r>
      <w:r w:rsidRPr="006B40B3">
        <w:t xml:space="preserve"> 1L+4L 1/2 RH </w:t>
      </w:r>
      <w:r w:rsidRPr="00D83AFD">
        <w:rPr>
          <w:b/>
        </w:rPr>
        <w:t>while</w:t>
      </w:r>
      <w:r w:rsidRPr="006B40B3">
        <w:t xml:space="preserve"> 1M+4M 1/2 turn LH &amp; all set to partners.  2 3</w:t>
      </w:r>
      <w:r>
        <w:t xml:space="preserve"> 4 1</w:t>
      </w:r>
    </w:p>
    <w:p w:rsidR="00B11EB3" w:rsidRDefault="00B11EB3" w:rsidP="00B11EB3"/>
    <w:p w:rsidR="00B11EB3" w:rsidRDefault="00B11EB3" w:rsidP="00B11EB3">
      <w:pPr>
        <w:pStyle w:val="Minicrib"/>
      </w:pPr>
      <w:r>
        <w:t>CAROL PALMER'S STRATHSPEY  (S8x32)  3C (4C set)</w:t>
      </w:r>
      <w:r>
        <w:tab/>
        <w:t>Johnstone, Zobel, Wallace, Thomas &amp; Brunken  Blackadder Coll</w:t>
      </w:r>
    </w:p>
    <w:p w:rsidR="00B11EB3" w:rsidRPr="006B40B3" w:rsidRDefault="00B11EB3" w:rsidP="00B11EB3">
      <w:pPr>
        <w:pStyle w:val="DanceBody"/>
      </w:pPr>
      <w:r w:rsidRPr="006B40B3">
        <w:t xml:space="preserve"> 1- 8</w:t>
      </w:r>
      <w:r w:rsidRPr="006B40B3">
        <w:tab/>
        <w:t>1s+2s set, 1s cross turning other partner 2H on sides &amp; end in line of 4 facing partner (1s above 2s) &amp; set to partners</w:t>
      </w:r>
    </w:p>
    <w:p w:rsidR="00B11EB3" w:rsidRPr="006B40B3" w:rsidRDefault="00B11EB3" w:rsidP="00B11EB3">
      <w:pPr>
        <w:pStyle w:val="DanceBody"/>
      </w:pPr>
      <w:r w:rsidRPr="006B40B3">
        <w:t xml:space="preserve"> 9-16</w:t>
      </w:r>
      <w:r w:rsidRPr="006B40B3">
        <w:tab/>
        <w:t>1s+2s dance 1/2 reel of 4 &amp; spiral out round partner to own side (order 2 1 with 1s facing out)</w:t>
      </w:r>
    </w:p>
    <w:p w:rsidR="00B11EB3" w:rsidRPr="006B40B3" w:rsidRDefault="00B11EB3" w:rsidP="00B11EB3">
      <w:pPr>
        <w:pStyle w:val="DanceBody"/>
      </w:pPr>
      <w:r w:rsidRPr="006B40B3">
        <w:t>17-24</w:t>
      </w:r>
      <w:r w:rsidRPr="006B40B3">
        <w:tab/>
        <w:t>1s cast to right, dance across, cast to 2nd place &amp; cross RH while 2s+3s dance 3/4 R&amp;L &amp; 3s+1s+2s set</w:t>
      </w:r>
    </w:p>
    <w:p w:rsidR="00B11EB3" w:rsidRPr="006B40B3" w:rsidRDefault="00B11EB3" w:rsidP="00B11EB3">
      <w:pPr>
        <w:pStyle w:val="DanceBody"/>
        <w:keepNext w:val="0"/>
      </w:pPr>
      <w:r w:rsidRPr="006B40B3">
        <w:t>25-32</w:t>
      </w:r>
      <w:r w:rsidRPr="006B40B3">
        <w:tab/>
        <w:t>3s+1s+2s dance the Knot</w:t>
      </w:r>
    </w:p>
    <w:p w:rsidR="00B11EB3" w:rsidRDefault="00B11EB3" w:rsidP="00B11EB3"/>
    <w:p w:rsidR="00B11EB3" w:rsidRDefault="00B11EB3" w:rsidP="00B11EB3">
      <w:pPr>
        <w:pStyle w:val="Minicrib"/>
      </w:pPr>
      <w:r>
        <w:t>CAROL'S STRATHSPEY  (S3x32)  3C set</w:t>
      </w:r>
      <w:r>
        <w:tab/>
        <w:t>Francis Walduck</w:t>
      </w:r>
    </w:p>
    <w:p w:rsidR="00B11EB3" w:rsidRDefault="00B11EB3" w:rsidP="00B11EB3">
      <w:pPr>
        <w:pStyle w:val="DanceBody"/>
      </w:pPr>
      <w:r>
        <w:t xml:space="preserve"> 1- 8</w:t>
      </w:r>
      <w:r>
        <w:tab/>
        <w:t>1s+2s+3s dance reels of 3 on opp sides, all couples cross down from 1st place.  (1) (2) (3)</w:t>
      </w:r>
    </w:p>
    <w:p w:rsidR="00B11EB3" w:rsidRDefault="00B11EB3" w:rsidP="00B11EB3">
      <w:pPr>
        <w:pStyle w:val="DanceBody"/>
      </w:pPr>
      <w:r>
        <w:t xml:space="preserve"> 9-16</w:t>
      </w:r>
      <w:r>
        <w:tab/>
        <w:t>1s dance down , cast up round 3s into 2nd place opp sides; 2s+1s+3s Set+Link for 3 into lines across</w:t>
      </w:r>
    </w:p>
    <w:p w:rsidR="00B11EB3" w:rsidRDefault="00B11EB3" w:rsidP="00B11EB3">
      <w:pPr>
        <w:pStyle w:val="DanceBody"/>
      </w:pPr>
      <w:r>
        <w:t>17-28</w:t>
      </w:r>
      <w:r>
        <w:tab/>
        <w:t>R&amp;L for 3 couples, starting up down (diagonal crossing is on 1st corner diagonal)</w:t>
      </w:r>
    </w:p>
    <w:p w:rsidR="00B11EB3" w:rsidRDefault="00B11EB3" w:rsidP="00B11EB3">
      <w:pPr>
        <w:pStyle w:val="DanceBody"/>
        <w:keepNext w:val="0"/>
      </w:pPr>
      <w:r>
        <w:t>29-32</w:t>
      </w:r>
      <w:r>
        <w:tab/>
        <w:t>Set+Link for 3 to end on own sides 3 1 2</w:t>
      </w:r>
    </w:p>
    <w:p w:rsidR="00B11EB3" w:rsidRDefault="00B11EB3" w:rsidP="00B11EB3"/>
    <w:p w:rsidR="00B11EB3" w:rsidRDefault="00B11EB3" w:rsidP="00B11EB3">
      <w:pPr>
        <w:pStyle w:val="Minicrib"/>
      </w:pPr>
      <w:r>
        <w:t>CAROL-ANN'S JIG  (J8x32)  3C Set</w:t>
      </w:r>
      <w:r>
        <w:tab/>
        <w:t>Richard Francis  Class Of '13</w:t>
      </w:r>
    </w:p>
    <w:p w:rsidR="00B11EB3" w:rsidRDefault="00B11EB3" w:rsidP="00B11EB3">
      <w:pPr>
        <w:pStyle w:val="DanceBody"/>
      </w:pPr>
      <w:r>
        <w:t xml:space="preserve"> 1- 8</w:t>
      </w:r>
      <w:r>
        <w:tab/>
        <w:t>1M+3L set, cast down/up. (2M &amp; 2L step up/down bars 3-4); 1/2 RSh reels of 3 on the sides, 1M in/down, 3L in/up to start</w:t>
      </w:r>
    </w:p>
    <w:p w:rsidR="00B11EB3" w:rsidRDefault="00B11EB3" w:rsidP="00B11EB3">
      <w:pPr>
        <w:pStyle w:val="DanceBody"/>
      </w:pPr>
      <w:r>
        <w:t xml:space="preserve"> 9-</w:t>
      </w:r>
      <w:r w:rsidRPr="00386EB2">
        <w:t>16</w:t>
      </w:r>
      <w:r>
        <w:tab/>
        <w:t>2L+2M set &amp; cast down/up (3L &amp; 1M step up/down bars 11-12); 2s dance 1/2 LSh reels of 3 on the sides (2M up/in, 2L down/in) End in original places.</w:t>
      </w:r>
    </w:p>
    <w:p w:rsidR="00B11EB3" w:rsidRDefault="00B11EB3" w:rsidP="00B11EB3">
      <w:pPr>
        <w:pStyle w:val="DanceBody"/>
      </w:pPr>
      <w:r>
        <w:t>17-24</w:t>
      </w:r>
      <w:r>
        <w:tab/>
        <w:t>2s followed by 1s dance down the middle &amp;1s followed by 2s dance back up to finish in middle of set ready for …</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CAROLSIDE JIG  (J4x40)  4C set</w:t>
      </w:r>
      <w:r>
        <w:tab/>
        <w:t>Peggy Jackson  SCD Archives</w:t>
      </w:r>
    </w:p>
    <w:p w:rsidR="00B11EB3" w:rsidRPr="006B40B3" w:rsidRDefault="00B11EB3" w:rsidP="00B11EB3">
      <w:pPr>
        <w:pStyle w:val="DanceBody"/>
      </w:pPr>
      <w:r w:rsidRPr="006B40B3">
        <w:t xml:space="preserve"> 1- 8</w:t>
      </w:r>
      <w:r w:rsidRPr="006B40B3">
        <w:tab/>
        <w:t>1s &amp; 4s set advancing, turn 2H, cast in 1 place &amp; all set</w:t>
      </w:r>
    </w:p>
    <w:p w:rsidR="00B11EB3" w:rsidRPr="006B40B3" w:rsidRDefault="00B11EB3" w:rsidP="00B11EB3">
      <w:pPr>
        <w:pStyle w:val="DanceBody"/>
      </w:pPr>
      <w:r w:rsidRPr="006B40B3">
        <w:t xml:space="preserve"> 9-16</w:t>
      </w:r>
      <w:r w:rsidRPr="006B40B3">
        <w:tab/>
        <w:t>2s Fig of 8 round 1s while 3s Fig of 8 round 4s</w:t>
      </w:r>
    </w:p>
    <w:p w:rsidR="00B11EB3" w:rsidRPr="006B40B3" w:rsidRDefault="00B11EB3" w:rsidP="00B11EB3">
      <w:pPr>
        <w:pStyle w:val="DanceBody"/>
      </w:pPr>
      <w:r w:rsidRPr="006B40B3">
        <w:t>17-24</w:t>
      </w:r>
      <w:r w:rsidRPr="006B40B3">
        <w:tab/>
        <w:t>2s+1L also 3s+4M RH across while 1M+4L turn RH, 2s+1M also 3s+4L LH across while 1L+4M turn LH</w:t>
      </w:r>
    </w:p>
    <w:p w:rsidR="00B11EB3" w:rsidRPr="006B40B3" w:rsidRDefault="00B11EB3" w:rsidP="00B11EB3">
      <w:pPr>
        <w:pStyle w:val="DanceBody"/>
      </w:pPr>
      <w:r w:rsidRPr="006B40B3">
        <w:t>25-32</w:t>
      </w:r>
      <w:r w:rsidRPr="006B40B3">
        <w:tab/>
        <w:t>2s lead down to meet 3s leading up, circle 4H round to left to original places &amp; all set</w:t>
      </w:r>
    </w:p>
    <w:p w:rsidR="00B11EB3" w:rsidRPr="006B40B3" w:rsidRDefault="00B11EB3" w:rsidP="00B11EB3">
      <w:pPr>
        <w:pStyle w:val="DanceBody"/>
        <w:keepNext w:val="0"/>
      </w:pPr>
      <w:r w:rsidRPr="006B40B3">
        <w:t>33-40</w:t>
      </w:r>
      <w:r w:rsidRPr="006B40B3">
        <w:tab/>
        <w:t>1s turn RH, cast 1 place, lead down between 3s to 4th place while 4s turn RH, lead up to top &amp; cast to 3rd place</w:t>
      </w:r>
    </w:p>
    <w:p w:rsidR="00B11EB3" w:rsidRDefault="00B11EB3" w:rsidP="00B11EB3"/>
    <w:p w:rsidR="00B11EB3" w:rsidRDefault="00B11EB3" w:rsidP="00B11EB3">
      <w:pPr>
        <w:pStyle w:val="Minicrib"/>
      </w:pPr>
      <w:r>
        <w:t>CAROUSEL  (J4x32)  4C set</w:t>
      </w:r>
      <w:r>
        <w:tab/>
        <w:t>James Cosh  Glenshee Coll</w:t>
      </w:r>
    </w:p>
    <w:p w:rsidR="00B11EB3" w:rsidRPr="006B40B3" w:rsidRDefault="00B11EB3" w:rsidP="00B11EB3">
      <w:pPr>
        <w:pStyle w:val="DanceBody"/>
      </w:pPr>
      <w:r w:rsidRPr="006B40B3">
        <w:t xml:space="preserve"> 1- 8</w:t>
      </w:r>
      <w:r w:rsidRPr="006B40B3">
        <w:tab/>
        <w:t>All dance reels of 4 on sides</w:t>
      </w:r>
    </w:p>
    <w:p w:rsidR="00B11EB3" w:rsidRPr="006B40B3" w:rsidRDefault="00B11EB3" w:rsidP="00B11EB3">
      <w:pPr>
        <w:pStyle w:val="DanceBody"/>
      </w:pPr>
      <w:r w:rsidRPr="006B40B3">
        <w:t xml:space="preserve"> 9-16</w:t>
      </w:r>
      <w:r w:rsidRPr="006B40B3">
        <w:tab/>
        <w:t>1s &amp; 4s turn RH moving into centre of set while 2s+3s turn LH on sides &amp; ending in corners, 1s+4s dance RH across.  2 1 4 3</w:t>
      </w:r>
    </w:p>
    <w:p w:rsidR="00B11EB3" w:rsidRPr="006B40B3" w:rsidRDefault="00B11EB3" w:rsidP="00B11EB3">
      <w:pPr>
        <w:pStyle w:val="DanceBody"/>
      </w:pPr>
      <w:r w:rsidRPr="006B40B3">
        <w:t>17-24</w:t>
      </w:r>
      <w:r w:rsidRPr="006B40B3">
        <w:tab/>
        <w:t>1s+4s+3s dance reflection reels on sides (4s in &amp; down to start)</w:t>
      </w:r>
    </w:p>
    <w:p w:rsidR="00B11EB3" w:rsidRPr="006B40B3" w:rsidRDefault="00B11EB3" w:rsidP="00B11EB3">
      <w:pPr>
        <w:pStyle w:val="DanceBody"/>
      </w:pPr>
      <w:r w:rsidRPr="006B40B3">
        <w:t>25-32</w:t>
      </w:r>
      <w:r w:rsidRPr="006B40B3">
        <w:tab/>
        <w:t xml:space="preserve">4s dance </w:t>
      </w:r>
      <w:r>
        <w:t>Diag R&amp;L</w:t>
      </w:r>
      <w:r w:rsidRPr="006B40B3">
        <w:t xml:space="preserve"> (M down) ending 2 (3) 4 (1)</w:t>
      </w:r>
    </w:p>
    <w:p w:rsidR="00B11EB3" w:rsidRPr="006B40B3" w:rsidRDefault="00B11EB3" w:rsidP="00B11EB3">
      <w:pPr>
        <w:pStyle w:val="DanceBody"/>
        <w:keepNext w:val="0"/>
      </w:pPr>
      <w:r w:rsidRPr="006B40B3">
        <w:t>Note - repeat with new 2s &amp; 4s on opposite sides, 2nd repeat ends with all on opposite sides &amp; 4th repeat all on own sides</w:t>
      </w:r>
    </w:p>
    <w:p w:rsidR="00B11EB3" w:rsidRDefault="00B11EB3" w:rsidP="00B11EB3"/>
    <w:p w:rsidR="00B11EB3" w:rsidRDefault="00B11EB3" w:rsidP="00B11EB3">
      <w:pPr>
        <w:pStyle w:val="Minicrib"/>
      </w:pPr>
      <w:r>
        <w:t>CARRADALE BAY  (S3x32)  3C Set</w:t>
      </w:r>
      <w:r>
        <w:tab/>
        <w:t>Rhona Burchick</w:t>
      </w:r>
    </w:p>
    <w:p w:rsidR="00B11EB3" w:rsidRDefault="00B11EB3" w:rsidP="00B11EB3">
      <w:pPr>
        <w:pStyle w:val="DanceBody"/>
      </w:pPr>
      <w:r>
        <w:rPr>
          <w:rStyle w:val="MinicribChar"/>
        </w:rPr>
        <w:t xml:space="preserve"> </w:t>
      </w:r>
      <w:r>
        <w:t>1- 4</w:t>
      </w:r>
      <w:r>
        <w:tab/>
        <w:t>1s+2s Petronella turn  into middle, to face partners, &amp; Set</w:t>
      </w:r>
    </w:p>
    <w:p w:rsidR="00B11EB3" w:rsidRDefault="00B11EB3" w:rsidP="00B11EB3">
      <w:pPr>
        <w:pStyle w:val="DanceBody"/>
      </w:pPr>
      <w:r>
        <w:t xml:space="preserve"> 5- 8</w:t>
      </w:r>
      <w:r>
        <w:tab/>
        <w:t>1s+2s Turn partner 3/4  RH,retain RH &amp; 1s+2s dance 1/2 RH across</w:t>
      </w:r>
    </w:p>
    <w:p w:rsidR="00B11EB3" w:rsidRDefault="00B11EB3" w:rsidP="00B11EB3">
      <w:pPr>
        <w:pStyle w:val="DanceBody"/>
      </w:pPr>
      <w:r>
        <w:t xml:space="preserve"> 9-16</w:t>
      </w:r>
      <w:r>
        <w:tab/>
        <w:t>1s, from sidelines, turn 1st corner RH, pass partner by RSh, turn 2nd corner RH and pass RSh to own side, facing out</w:t>
      </w:r>
    </w:p>
    <w:p w:rsidR="00B11EB3" w:rsidRDefault="00B11EB3" w:rsidP="00B11EB3">
      <w:pPr>
        <w:pStyle w:val="DanceBody"/>
      </w:pPr>
      <w:r>
        <w:t>17-24</w:t>
      </w:r>
      <w:r>
        <w:tab/>
        <w:t>1s cast up, cross LH at top and cast off on opposite sides, cross RH and cast to 3rd place own side. (3s step up on bars 23-24)</w:t>
      </w:r>
    </w:p>
    <w:p w:rsidR="00B11EB3" w:rsidRDefault="00B11EB3" w:rsidP="00B11EB3">
      <w:pPr>
        <w:pStyle w:val="DanceBody"/>
        <w:keepNext w:val="0"/>
      </w:pPr>
      <w:r>
        <w:t>25-32</w:t>
      </w:r>
      <w:r>
        <w:tab/>
        <w:t>3s+1s dance Strathspey (Diamond) Poussette</w:t>
      </w:r>
    </w:p>
    <w:p w:rsidR="00B11EB3" w:rsidRDefault="00B11EB3" w:rsidP="00B11EB3"/>
    <w:p w:rsidR="00B11EB3" w:rsidRDefault="00B11EB3" w:rsidP="00B11EB3">
      <w:pPr>
        <w:pStyle w:val="Minicrib"/>
      </w:pPr>
      <w:r>
        <w:t>CARRICK CASTLES  (S3x32)  9 Persons</w:t>
      </w:r>
      <w:r>
        <w:tab/>
        <w:t>Penny Gay  Falmouth White Heather 30th Anniv</w:t>
      </w:r>
    </w:p>
    <w:p w:rsidR="00B11EB3" w:rsidRPr="006D268F" w:rsidRDefault="00B11EB3" w:rsidP="00B11EB3">
      <w:pPr>
        <w:pStyle w:val="DanceBody"/>
      </w:pPr>
      <w:r w:rsidRPr="006D268F">
        <w:t>9 Dancers in triangular formation</w:t>
      </w:r>
      <w:r>
        <w:t>,</w:t>
      </w:r>
      <w:r w:rsidRPr="006D268F">
        <w:t xml:space="preserve"> 1 Man with 2 Ladies per side</w:t>
      </w:r>
      <w:r>
        <w:t xml:space="preserve"> of triangle</w:t>
      </w:r>
    </w:p>
    <w:p w:rsidR="00B11EB3" w:rsidRPr="006B40B3" w:rsidRDefault="00B11EB3" w:rsidP="00B11EB3">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B11EB3" w:rsidRPr="006B40B3" w:rsidRDefault="00B11EB3" w:rsidP="00B11EB3">
      <w:pPr>
        <w:pStyle w:val="DanceBody"/>
      </w:pPr>
      <w:r w:rsidRPr="006B40B3">
        <w:t xml:space="preserve"> 9-16</w:t>
      </w:r>
      <w:r w:rsidRPr="006B40B3">
        <w:tab/>
        <w:t xml:space="preserve">Men dance RH across &amp; LH back </w:t>
      </w:r>
      <w:r>
        <w:t xml:space="preserve">in centre </w:t>
      </w:r>
      <w:r w:rsidRPr="00070E51">
        <w:rPr>
          <w:b/>
        </w:rPr>
        <w:t>while</w:t>
      </w:r>
      <w:r w:rsidRPr="006B40B3">
        <w:t xml:space="preserve"> Ladies </w:t>
      </w:r>
      <w:r>
        <w:t>cross RH,</w:t>
      </w:r>
      <w:r w:rsidRPr="006B40B3">
        <w:t xml:space="preserve"> turn next Lady LH</w:t>
      </w:r>
      <w:r>
        <w:t xml:space="preserve"> once round, cross RH back </w:t>
      </w:r>
      <w:r w:rsidRPr="006B40B3">
        <w:t>to place</w:t>
      </w:r>
    </w:p>
    <w:p w:rsidR="00B11EB3" w:rsidRPr="006B40B3" w:rsidRDefault="00B11EB3" w:rsidP="00B11EB3">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B11EB3" w:rsidRDefault="00B11EB3" w:rsidP="00B11EB3">
      <w:pPr>
        <w:pStyle w:val="DanceBody"/>
        <w:keepNext w:val="0"/>
      </w:pPr>
      <w:r w:rsidRPr="006B40B3">
        <w:t>25-32</w:t>
      </w:r>
      <w:r w:rsidRPr="006B40B3">
        <w:tab/>
        <w:t>Men dance RSh reels of 3 with new partners</w:t>
      </w:r>
      <w:r>
        <w:t>, RSh to Lady on right to start</w:t>
      </w:r>
    </w:p>
    <w:p w:rsidR="00B11EB3" w:rsidRDefault="00B11EB3" w:rsidP="00B11EB3"/>
    <w:p w:rsidR="00B11EB3" w:rsidRDefault="00B11EB3" w:rsidP="00B11EB3">
      <w:pPr>
        <w:pStyle w:val="Minicrib"/>
      </w:pPr>
      <w:r>
        <w:t>THE CARRICK FARMER  (J3x32)  3C set</w:t>
      </w:r>
      <w:r>
        <w:tab/>
        <w:t>Jim Gardner  SCD Archives</w:t>
      </w:r>
    </w:p>
    <w:p w:rsidR="00B11EB3" w:rsidRPr="008B4E96" w:rsidRDefault="00B11EB3" w:rsidP="00B11EB3">
      <w:pPr>
        <w:pStyle w:val="DanceBody"/>
      </w:pPr>
      <w:r w:rsidRPr="008B4E96">
        <w:t xml:space="preserve"> 1- 8</w:t>
      </w:r>
      <w:r w:rsidRPr="008B4E96">
        <w:tab/>
        <w:t>1s+2s dance 1/2 R&amp;L. 1s+3s dance 1/2 R&amp;L</w:t>
      </w:r>
    </w:p>
    <w:p w:rsidR="00B11EB3" w:rsidRPr="008B4E96" w:rsidRDefault="00B11EB3" w:rsidP="00B11EB3">
      <w:pPr>
        <w:pStyle w:val="DanceBody"/>
      </w:pPr>
      <w:r w:rsidRPr="008B4E96">
        <w:t xml:space="preserve"> 9-16</w:t>
      </w:r>
      <w:r w:rsidRPr="008B4E96">
        <w:tab/>
        <w:t xml:space="preserve">All cross RH, 2M+3M also 3L+1M change places LH on sides, all cross RH &amp; 2L+1M also 2M+1L 1/2 turn LH into prom hold </w:t>
      </w:r>
      <w:r w:rsidRPr="008B4E96">
        <w:rPr>
          <w:b/>
        </w:rPr>
        <w:t>as</w:t>
      </w:r>
      <w:r w:rsidRPr="008B4E96">
        <w:t xml:space="preserve"> 3s Adv to centre</w:t>
      </w:r>
    </w:p>
    <w:p w:rsidR="00B11EB3" w:rsidRPr="008B4E96" w:rsidRDefault="00B11EB3" w:rsidP="00B11EB3">
      <w:pPr>
        <w:pStyle w:val="DanceBody"/>
      </w:pPr>
      <w:r w:rsidRPr="008B4E96">
        <w:t>17-20</w:t>
      </w:r>
      <w:r w:rsidRPr="008B4E96">
        <w:tab/>
        <w:t xml:space="preserve">3s turn RH twice round </w:t>
      </w:r>
      <w:r w:rsidRPr="008B4E96">
        <w:rPr>
          <w:b/>
        </w:rPr>
        <w:t>as</w:t>
      </w:r>
      <w:r w:rsidRPr="008B4E96">
        <w:t xml:space="preserve"> other couples dance round clockwise with 1M leaving 2L in 1st place Ladies' side &amp; dancing on to 3rd place Ladies' side </w:t>
      </w:r>
      <w:r w:rsidRPr="008B4E96">
        <w:rPr>
          <w:b/>
        </w:rPr>
        <w:t>while</w:t>
      </w:r>
      <w:r w:rsidRPr="008B4E96">
        <w:t xml:space="preserve"> 2M leaves 1L in 3rd place Men's side &amp; dances on to 1st place own side</w:t>
      </w:r>
    </w:p>
    <w:p w:rsidR="00B11EB3" w:rsidRPr="008B4E96" w:rsidRDefault="00B11EB3" w:rsidP="00B11EB3">
      <w:pPr>
        <w:pStyle w:val="DanceBody"/>
      </w:pPr>
      <w:r w:rsidRPr="008B4E96">
        <w:t>21-24</w:t>
      </w:r>
      <w:r w:rsidRPr="008B4E96">
        <w:tab/>
        <w:t>3s dance out on opposite sides &amp; cast to right into centre (3M between 1s, 3L between 2s)</w:t>
      </w:r>
    </w:p>
    <w:p w:rsidR="00B11EB3" w:rsidRPr="008B4E96" w:rsidRDefault="00B11EB3" w:rsidP="00B11EB3">
      <w:pPr>
        <w:pStyle w:val="DanceBody"/>
        <w:keepNext w:val="0"/>
      </w:pPr>
      <w:r w:rsidRPr="008B4E96">
        <w:t>25-32</w:t>
      </w:r>
      <w:r w:rsidRPr="008B4E96">
        <w:tab/>
        <w:t>3s dance 1/2 LSh reels of 3 (3M with 1s, 3L with 2s) &amp; end 2nd place opp sides facing out. 2s+3s 1/2 double Fig of 8 (2s cross down to start).  2 3 1</w:t>
      </w:r>
    </w:p>
    <w:p w:rsidR="00B11EB3" w:rsidRDefault="00B11EB3" w:rsidP="00B11EB3"/>
    <w:p w:rsidR="00B11EB3" w:rsidRDefault="00B11EB3" w:rsidP="00B11EB3">
      <w:pPr>
        <w:pStyle w:val="Minicrib"/>
      </w:pPr>
      <w:r>
        <w:t>CARTHUSIAN CAPERS  (R8x32)  3C (4C set)</w:t>
      </w:r>
      <w:r>
        <w:tab/>
        <w:t>Martin Sheffield</w:t>
      </w:r>
    </w:p>
    <w:p w:rsidR="00B11EB3" w:rsidRPr="006B40B3" w:rsidRDefault="00B11EB3" w:rsidP="00B11EB3">
      <w:pPr>
        <w:pStyle w:val="DanceBody"/>
      </w:pPr>
      <w:r w:rsidRPr="006B40B3">
        <w:t xml:space="preserve"> 1- 8</w:t>
      </w:r>
      <w:r w:rsidRPr="006B40B3">
        <w:tab/>
        <w:t>1s+2s Set+Link, 1L+2M change places RH while partners set &amp; 1s+2s dance RH across 1/2 way</w:t>
      </w:r>
    </w:p>
    <w:p w:rsidR="00B11EB3" w:rsidRPr="006B40B3" w:rsidRDefault="00B11EB3" w:rsidP="00B11EB3">
      <w:pPr>
        <w:pStyle w:val="DanceBody"/>
      </w:pPr>
      <w:r w:rsidRPr="006B40B3">
        <w:t xml:space="preserve"> 9-16</w:t>
      </w:r>
      <w:r w:rsidRPr="006B40B3">
        <w:tab/>
        <w:t>1s+2s+3s dance Grand Chain (3s cross to start)</w:t>
      </w:r>
    </w:p>
    <w:p w:rsidR="00B11EB3" w:rsidRPr="006B40B3" w:rsidRDefault="00B11EB3" w:rsidP="00B11EB3">
      <w:pPr>
        <w:pStyle w:val="DanceBody"/>
      </w:pPr>
      <w:r w:rsidRPr="006B40B3">
        <w:t>17-24</w:t>
      </w:r>
      <w:r w:rsidRPr="006B40B3">
        <w:tab/>
        <w:t>1s+2s Set+Link with partners, 1M+2L change places RH while partners set &amp; 1s+2s circle 4H round to left 1/2 way</w:t>
      </w:r>
    </w:p>
    <w:p w:rsidR="00B11EB3" w:rsidRPr="006B40B3" w:rsidRDefault="00B11EB3" w:rsidP="00B11EB3">
      <w:pPr>
        <w:pStyle w:val="DanceBody"/>
        <w:keepNext w:val="0"/>
      </w:pPr>
      <w:r w:rsidRPr="006B40B3">
        <w:t>25-32</w:t>
      </w:r>
      <w:r w:rsidRPr="006B40B3">
        <w:tab/>
        <w:t>2s+1s+3s dance reels of 3 on sides (1s down between 3s to start) with 1s &amp; 2s crossing to own sides when dancing up to top</w:t>
      </w:r>
    </w:p>
    <w:p w:rsidR="00B11EB3" w:rsidRDefault="00B11EB3" w:rsidP="00B11EB3"/>
    <w:p w:rsidR="00B11EB3" w:rsidRDefault="00B11EB3" w:rsidP="00B11EB3">
      <w:pPr>
        <w:pStyle w:val="Minicrib"/>
      </w:pPr>
      <w:r>
        <w:t>THE CARYL'S JIG  (J2x64)  4C set</w:t>
      </w:r>
      <w:r>
        <w:tab/>
        <w:t>Pauline Taylor  Imperial 3</w:t>
      </w:r>
    </w:p>
    <w:p w:rsidR="00B11EB3" w:rsidRPr="006B40B3" w:rsidRDefault="00B11EB3" w:rsidP="00B11EB3">
      <w:pPr>
        <w:pStyle w:val="DanceBody"/>
      </w:pPr>
      <w:r w:rsidRPr="006B40B3">
        <w:t xml:space="preserve"> 1- 8</w:t>
      </w:r>
      <w:r w:rsidRPr="006B40B3">
        <w:tab/>
        <w:t>1s &amp; 4s Fig of 8 round next couple to end in middle facing other couple &amp; holding nearer hands</w:t>
      </w:r>
    </w:p>
    <w:p w:rsidR="00B11EB3" w:rsidRPr="006B40B3" w:rsidRDefault="00B11EB3" w:rsidP="00B11EB3">
      <w:pPr>
        <w:pStyle w:val="DanceBody"/>
      </w:pPr>
      <w:r w:rsidRPr="006B40B3">
        <w:t xml:space="preserve"> 9-16</w:t>
      </w:r>
      <w:r w:rsidRPr="006B40B3">
        <w:tab/>
        <w:t>1s+4s advance towards each other, Ladies also Men dance out own sides &amp; cast to orig places as 2s+3s adv to centre &amp; turn to face crnrs, all set</w:t>
      </w:r>
    </w:p>
    <w:p w:rsidR="00B11EB3" w:rsidRPr="006B40B3" w:rsidRDefault="00B11EB3" w:rsidP="00B11EB3">
      <w:pPr>
        <w:pStyle w:val="DanceBody"/>
      </w:pPr>
      <w:r w:rsidRPr="006B40B3">
        <w:t>17-32</w:t>
      </w:r>
      <w:r w:rsidRPr="006B40B3">
        <w:tab/>
        <w:t>All interlocking diagonal RSh reels of 4 &amp; turn corners RH to end in original places ready for reels of 4 on sides</w:t>
      </w:r>
    </w:p>
    <w:p w:rsidR="00B11EB3" w:rsidRPr="006B40B3" w:rsidRDefault="00B11EB3" w:rsidP="00B11EB3">
      <w:pPr>
        <w:pStyle w:val="DanceBody"/>
      </w:pPr>
      <w:r w:rsidRPr="006B40B3">
        <w:t>33-40</w:t>
      </w:r>
      <w:r w:rsidRPr="006B40B3">
        <w:tab/>
        <w:t>All RSh reels of 4 on sides ending with 1M &amp; 3M also 2L &amp; 4L facing in &amp; 2M &amp; 4M also 1L &amp; 3L facing out to Bal-in-Line on the sides</w:t>
      </w:r>
    </w:p>
    <w:p w:rsidR="00B11EB3" w:rsidRPr="006B40B3" w:rsidRDefault="00B11EB3" w:rsidP="00B11EB3">
      <w:pPr>
        <w:pStyle w:val="DanceBody"/>
      </w:pPr>
      <w:r w:rsidRPr="006B40B3">
        <w:t>41-48</w:t>
      </w:r>
      <w:r w:rsidRPr="006B40B3">
        <w:tab/>
        <w:t>All Bal-in-Line, 2s &amp; 3s turn 1s &amp; 4s into centre to form St Andrews Cross, all set, turn corners into lines across (1s &amp; 4s on outside)</w:t>
      </w:r>
    </w:p>
    <w:p w:rsidR="00B11EB3" w:rsidRPr="006B40B3" w:rsidRDefault="00B11EB3" w:rsidP="00B11EB3">
      <w:pPr>
        <w:pStyle w:val="DanceBody"/>
      </w:pPr>
      <w:r w:rsidRPr="006B40B3">
        <w:t>49-56</w:t>
      </w:r>
      <w:r w:rsidRPr="006B40B3">
        <w:tab/>
        <w:t>All Bal-in-Lines across, 2s followed by 1s dance under arches made by 3s &amp; 4s who dance up, all dance out to side lines to end 3 4 1 2</w:t>
      </w:r>
    </w:p>
    <w:p w:rsidR="00B11EB3" w:rsidRPr="006B40B3" w:rsidRDefault="00B11EB3" w:rsidP="00B11EB3">
      <w:pPr>
        <w:pStyle w:val="DanceBody"/>
        <w:keepNext w:val="0"/>
      </w:pPr>
      <w:r w:rsidRPr="006B40B3">
        <w:t>57-64</w:t>
      </w:r>
      <w:r w:rsidRPr="006B40B3">
        <w:tab/>
        <w:t>All circle 8H round &amp; back</w:t>
      </w:r>
    </w:p>
    <w:p w:rsidR="00B11EB3" w:rsidRDefault="00B11EB3" w:rsidP="00B11EB3"/>
    <w:p w:rsidR="00B11EB3" w:rsidRDefault="00B11EB3" w:rsidP="00B11EB3">
      <w:pPr>
        <w:pStyle w:val="Minicrib"/>
      </w:pPr>
      <w:r>
        <w:t>THE CASBAH  (J8x32)  3C (4C set)</w:t>
      </w:r>
      <w:r>
        <w:tab/>
      </w:r>
    </w:p>
    <w:p w:rsidR="00B11EB3" w:rsidRPr="006B40B3" w:rsidRDefault="00B11EB3" w:rsidP="00B11EB3">
      <w:pPr>
        <w:pStyle w:val="DanceBody"/>
      </w:pPr>
      <w:r w:rsidRPr="006B40B3">
        <w:t xml:space="preserve"> 1- 8</w:t>
      </w:r>
      <w:r w:rsidRPr="006B40B3">
        <w:tab/>
        <w:t>1s set &amp; cross down RH to 2nd places, 1s cast round 1st corners to face them</w:t>
      </w:r>
    </w:p>
    <w:p w:rsidR="00B11EB3" w:rsidRPr="006B40B3" w:rsidRDefault="00B11EB3" w:rsidP="00B11EB3">
      <w:pPr>
        <w:pStyle w:val="DanceBody"/>
      </w:pPr>
      <w:r w:rsidRPr="006B40B3">
        <w:t xml:space="preserve"> 9-12</w:t>
      </w:r>
      <w:r w:rsidRPr="006B40B3">
        <w:tab/>
        <w:t>1s+1st corners change places RH &amp; 1st corners persons 1/2 turn LH to face opposite sides while 2nd corners chase clockwise to change places</w:t>
      </w:r>
    </w:p>
    <w:p w:rsidR="00B11EB3" w:rsidRPr="006B40B3" w:rsidRDefault="00B11EB3" w:rsidP="00B11EB3">
      <w:pPr>
        <w:pStyle w:val="DanceBody"/>
      </w:pPr>
      <w:r w:rsidRPr="006B40B3">
        <w:t>13-16</w:t>
      </w:r>
      <w:r w:rsidRPr="006B40B3">
        <w:tab/>
        <w:t>1st corner persons dance RH across on opposite sides &amp; 1/2 turn LH to face original pstns</w:t>
      </w:r>
    </w:p>
    <w:p w:rsidR="00B11EB3" w:rsidRPr="006B40B3" w:rsidRDefault="00B11EB3" w:rsidP="00B11EB3">
      <w:pPr>
        <w:pStyle w:val="DanceBody"/>
      </w:pPr>
      <w:r w:rsidRPr="006B40B3">
        <w:t>17-20</w:t>
      </w:r>
      <w:r w:rsidRPr="006B40B3">
        <w:tab/>
        <w:t>Original 1st corner persons &amp; 1s change places RH then 1s 1/2 turn LH to face own sides while 2nd crnrs chase clockwise back to places</w:t>
      </w:r>
    </w:p>
    <w:p w:rsidR="00B11EB3" w:rsidRPr="006B40B3" w:rsidRDefault="00B11EB3" w:rsidP="00B11EB3">
      <w:pPr>
        <w:pStyle w:val="DanceBody"/>
      </w:pPr>
      <w:r w:rsidRPr="006B40B3">
        <w:t>21-24</w:t>
      </w:r>
      <w:r w:rsidRPr="006B40B3">
        <w:tab/>
        <w:t>1s dance RH across on own sides &amp; 1s end in 2nd places</w:t>
      </w:r>
    </w:p>
    <w:p w:rsidR="00B11EB3" w:rsidRPr="006B40B3" w:rsidRDefault="00B11EB3" w:rsidP="00B11EB3">
      <w:pPr>
        <w:pStyle w:val="DanceBody"/>
        <w:keepNext w:val="0"/>
      </w:pPr>
      <w:r w:rsidRPr="006B40B3">
        <w:t>25-32</w:t>
      </w:r>
      <w:r w:rsidRPr="006B40B3">
        <w:tab/>
        <w:t>1s dance reels of 3 on own sides giving RSh to 3rd corner &amp; ending in 2nd place</w:t>
      </w:r>
    </w:p>
    <w:p w:rsidR="00B11EB3" w:rsidRDefault="00B11EB3" w:rsidP="00B11EB3"/>
    <w:p w:rsidR="00B11EB3" w:rsidRDefault="00B11EB3" w:rsidP="00B11EB3">
      <w:pPr>
        <w:pStyle w:val="Minicrib"/>
      </w:pPr>
      <w:r>
        <w:t>A CASCADE JIG  (J4x32)  4C Set</w:t>
      </w:r>
      <w:r>
        <w:tab/>
        <w:t>Shigeyoshi Kobayashi</w:t>
      </w:r>
    </w:p>
    <w:p w:rsidR="00B11EB3" w:rsidRDefault="00B11EB3" w:rsidP="00B11EB3">
      <w:pPr>
        <w:pStyle w:val="DanceBody"/>
      </w:pPr>
      <w:r>
        <w:t xml:space="preserve"> 1- 8</w:t>
      </w:r>
      <w:r>
        <w:tab/>
        <w:t xml:space="preserve">1s NHJ dance down, out behind 4s, up &amp; out behind 3s &amp; up to original places </w:t>
      </w:r>
      <w:r>
        <w:rPr>
          <w:b/>
        </w:rPr>
        <w:t>while</w:t>
      </w:r>
      <w:r>
        <w:t xml:space="preserve"> 2s &amp; 3s dance up on sides &amp; follow 1s. On bar 8, 1s+2s also 3s+4s change places on sides (Men RH, Ladies LH). 1s+3s finish facing out</w:t>
      </w:r>
    </w:p>
    <w:p w:rsidR="00B11EB3" w:rsidRDefault="00B11EB3" w:rsidP="00B11EB3">
      <w:pPr>
        <w:pStyle w:val="DanceBody"/>
      </w:pPr>
      <w:r>
        <w:t xml:space="preserve"> 9-12</w:t>
      </w:r>
      <w:r>
        <w:tab/>
        <w:t>2s+1s also 4s+3s dance 1/2 double Fig of 8 (2) (1) (4) (3)</w:t>
      </w:r>
    </w:p>
    <w:p w:rsidR="00B11EB3" w:rsidRDefault="00B11EB3" w:rsidP="00B11EB3">
      <w:pPr>
        <w:pStyle w:val="DanceBody"/>
      </w:pPr>
      <w:r>
        <w:t>13-16</w:t>
      </w:r>
      <w:r>
        <w:tab/>
        <w:t>1s+4s+3s (bottom 3 couples) dance 1/2 reels of 3 on opposite sides (1s dance out &amp; down to start). 3s+1s finish facing out (2) (3) (4) (1)</w:t>
      </w:r>
    </w:p>
    <w:p w:rsidR="00B11EB3" w:rsidRDefault="00B11EB3" w:rsidP="00B11EB3">
      <w:pPr>
        <w:pStyle w:val="DanceBody"/>
      </w:pPr>
      <w:r>
        <w:t>17-20</w:t>
      </w:r>
      <w:r>
        <w:tab/>
        <w:t>2s+3s also 4s+1s dance 1/2 double Fig of 8. 3s+1s finish facing out 2 3 4 1</w:t>
      </w:r>
    </w:p>
    <w:p w:rsidR="00B11EB3" w:rsidRDefault="00B11EB3" w:rsidP="00B11EB3">
      <w:pPr>
        <w:pStyle w:val="DanceBody"/>
      </w:pPr>
      <w:r>
        <w:t>21-24</w:t>
      </w:r>
      <w:r>
        <w:tab/>
        <w:t>2s+3s+4s+1s dance 1/2 reels of 4 on own sides (Men pass RSh, Ladies pass LSh to begin) 1 4 3 2</w:t>
      </w:r>
    </w:p>
    <w:p w:rsidR="00B11EB3" w:rsidRDefault="00B11EB3" w:rsidP="00B11EB3">
      <w:pPr>
        <w:pStyle w:val="DanceBody"/>
      </w:pPr>
      <w:r>
        <w:t>25-28</w:t>
      </w:r>
      <w:r>
        <w:tab/>
        <w:t>All circle 8H 1/2 round to opposite sides (2) (3) (4) (1)</w:t>
      </w:r>
    </w:p>
    <w:p w:rsidR="00B11EB3" w:rsidRDefault="00B11EB3" w:rsidP="00B11EB3">
      <w:pPr>
        <w:pStyle w:val="DanceBody"/>
        <w:keepNext w:val="0"/>
      </w:pPr>
      <w:r>
        <w:t>29-32</w:t>
      </w:r>
      <w:r>
        <w:tab/>
        <w:t>All turn partners 1/2 RH to face, pull back RSh &amp; dance to opposite sides. 2 3 4 1</w:t>
      </w:r>
    </w:p>
    <w:p w:rsidR="00B11EB3" w:rsidRDefault="00B11EB3" w:rsidP="00B11EB3"/>
    <w:p w:rsidR="00B11EB3" w:rsidRDefault="00B11EB3" w:rsidP="00B11EB3">
      <w:pPr>
        <w:pStyle w:val="Minicrib"/>
      </w:pPr>
      <w:r>
        <w:t>THE CASHCROM  (S8x32)  2C (4C set)</w:t>
      </w:r>
      <w:r>
        <w:tab/>
        <w:t>Milton Levy  Tin Woodman</w:t>
      </w:r>
    </w:p>
    <w:p w:rsidR="00B11EB3" w:rsidRPr="006B40B3" w:rsidRDefault="00B11EB3" w:rsidP="00B11EB3">
      <w:pPr>
        <w:pStyle w:val="DanceBody"/>
      </w:pPr>
      <w:r w:rsidRPr="006B40B3">
        <w:t xml:space="preserve"> 1- 8</w:t>
      </w:r>
      <w:r w:rsidRPr="006B40B3">
        <w:tab/>
        <w:t>1s dance reel of 3 with 2L (1s pass RSh)</w:t>
      </w:r>
    </w:p>
    <w:p w:rsidR="00B11EB3" w:rsidRPr="006B40B3" w:rsidRDefault="00B11EB3" w:rsidP="00B11EB3">
      <w:pPr>
        <w:pStyle w:val="DanceBody"/>
      </w:pPr>
      <w:r w:rsidRPr="006B40B3">
        <w:t xml:space="preserve"> 9-16</w:t>
      </w:r>
      <w:r w:rsidRPr="006B40B3">
        <w:tab/>
        <w:t xml:space="preserve">1s+2s 1/2 turn &amp; dance out </w:t>
      </w:r>
      <w:r>
        <w:t>t</w:t>
      </w:r>
      <w:r w:rsidRPr="006B40B3">
        <w:t>o partners place, 1s+2s dance 4H round to left</w:t>
      </w:r>
    </w:p>
    <w:p w:rsidR="00B11EB3" w:rsidRPr="006B40B3" w:rsidRDefault="00B11EB3" w:rsidP="00B11EB3">
      <w:pPr>
        <w:pStyle w:val="DanceBody"/>
      </w:pPr>
      <w:r w:rsidRPr="006B40B3">
        <w:t>17-24</w:t>
      </w:r>
      <w:r w:rsidRPr="006B40B3">
        <w:tab/>
        <w:t>1s dance reel of 3 with 2M (1s pass RSh)</w:t>
      </w:r>
    </w:p>
    <w:p w:rsidR="00B11EB3" w:rsidRPr="006B40B3" w:rsidRDefault="00B11EB3" w:rsidP="00B11EB3">
      <w:pPr>
        <w:pStyle w:val="DanceBody"/>
        <w:keepNext w:val="0"/>
      </w:pPr>
      <w:r w:rsidRPr="006B40B3">
        <w:t>25-32</w:t>
      </w:r>
      <w:r w:rsidRPr="006B40B3">
        <w:tab/>
        <w:t>1s+2s Set+Link twice</w:t>
      </w:r>
    </w:p>
    <w:p w:rsidR="00B11EB3" w:rsidRDefault="00B11EB3" w:rsidP="00B11EB3"/>
    <w:p w:rsidR="00B11EB3" w:rsidRDefault="00B11EB3" w:rsidP="00B11EB3">
      <w:pPr>
        <w:pStyle w:val="Minicrib"/>
      </w:pPr>
      <w:r>
        <w:t>THE CASHMERE SHAWL  (S8x32)  3C (4C set)</w:t>
      </w:r>
      <w:r>
        <w:tab/>
        <w:t>Iain Boyd  Strathtay Album</w:t>
      </w:r>
    </w:p>
    <w:p w:rsidR="00B11EB3" w:rsidRPr="006B40B3" w:rsidRDefault="00B11EB3" w:rsidP="00B11EB3">
      <w:pPr>
        <w:pStyle w:val="DanceBody"/>
      </w:pPr>
      <w:r w:rsidRPr="006B40B3">
        <w:t xml:space="preserve"> 1- 8</w:t>
      </w:r>
      <w:r w:rsidRPr="006B40B3">
        <w:tab/>
        <w:t>1s turn RH &amp; cast down 2 places, cross LH &amp; cast up to 2nd place opposite sides</w:t>
      </w:r>
    </w:p>
    <w:p w:rsidR="00B11EB3" w:rsidRPr="006B40B3" w:rsidRDefault="00B11EB3" w:rsidP="00B11EB3">
      <w:pPr>
        <w:pStyle w:val="DanceBody"/>
      </w:pPr>
      <w:r w:rsidRPr="006B40B3">
        <w:t xml:space="preserve"> 9-16</w:t>
      </w:r>
      <w:r w:rsidRPr="006B40B3">
        <w:tab/>
        <w:t>1s turn RH &amp; turn 1st corners LH, turn 2nd corners RH &amp; turn partner LH to face 1st corners</w:t>
      </w:r>
    </w:p>
    <w:p w:rsidR="00B11EB3" w:rsidRPr="006B40B3" w:rsidRDefault="00B11EB3" w:rsidP="00B11EB3">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B11EB3" w:rsidRDefault="00B11EB3" w:rsidP="00B11EB3">
      <w:pPr>
        <w:pStyle w:val="DanceBody"/>
      </w:pPr>
      <w:r w:rsidRPr="006B40B3">
        <w:t>25-32</w:t>
      </w:r>
      <w:r w:rsidRPr="006B40B3">
        <w:tab/>
        <w:t xml:space="preserve">1s </w:t>
      </w:r>
      <w:r>
        <w:t xml:space="preserve">(centre couple) </w:t>
      </w:r>
      <w:r w:rsidRPr="006B40B3">
        <w:t>change places RH wi</w:t>
      </w:r>
      <w:r>
        <w:t>th person diagonally to Right,</w:t>
      </w:r>
    </w:p>
    <w:p w:rsidR="00B11EB3" w:rsidRDefault="00B11EB3" w:rsidP="00B11EB3">
      <w:pPr>
        <w:pStyle w:val="DanceBody"/>
      </w:pPr>
      <w:r>
        <w:tab/>
        <w:t>N</w:t>
      </w:r>
      <w:r w:rsidRPr="006B40B3">
        <w:t xml:space="preserve">ew centre </w:t>
      </w:r>
      <w:r>
        <w:t>couple change LH with person diagonally to L</w:t>
      </w:r>
      <w:r w:rsidRPr="006B40B3">
        <w:t>eft,</w:t>
      </w:r>
    </w:p>
    <w:p w:rsidR="00B11EB3" w:rsidRDefault="00B11EB3" w:rsidP="00B11EB3">
      <w:pPr>
        <w:pStyle w:val="DanceBody"/>
      </w:pPr>
      <w:r>
        <w:tab/>
        <w:t>N</w:t>
      </w:r>
      <w:r w:rsidRPr="006B40B3">
        <w:t xml:space="preserve">ew centre </w:t>
      </w:r>
      <w:r>
        <w:t xml:space="preserve">couple change </w:t>
      </w:r>
      <w:r w:rsidRPr="006B40B3">
        <w:t xml:space="preserve">RH </w:t>
      </w:r>
      <w:r>
        <w:t>with person diagonally to Right</w:t>
      </w:r>
    </w:p>
    <w:p w:rsidR="00B11EB3" w:rsidRDefault="00B11EB3" w:rsidP="00B11EB3">
      <w:pPr>
        <w:pStyle w:val="DanceBody"/>
        <w:keepNext w:val="0"/>
      </w:pPr>
      <w:r>
        <w:tab/>
        <w:t xml:space="preserve">All cross </w:t>
      </w:r>
      <w:r w:rsidRPr="006B40B3">
        <w:t>LH</w:t>
      </w:r>
    </w:p>
    <w:p w:rsidR="00B11EB3" w:rsidRDefault="00B11EB3" w:rsidP="00B11EB3"/>
    <w:p w:rsidR="00B11EB3" w:rsidRDefault="00B11EB3" w:rsidP="00B11EB3">
      <w:pPr>
        <w:pStyle w:val="Minicrib"/>
      </w:pPr>
      <w:r>
        <w:t>THE CAST'N REEL  (R8x32)  2C (4C set)</w:t>
      </w:r>
      <w:r>
        <w:tab/>
        <w:t>Elaine Brunken  Moments in Time</w:t>
      </w:r>
    </w:p>
    <w:p w:rsidR="00B11EB3" w:rsidRPr="000D60D4" w:rsidRDefault="00B11EB3" w:rsidP="00B11EB3">
      <w:pPr>
        <w:pStyle w:val="DanceBody"/>
      </w:pPr>
      <w:r w:rsidRPr="000D60D4">
        <w:t>1- 8</w:t>
      </w:r>
      <w:r w:rsidRPr="000D60D4">
        <w:tab/>
        <w:t>1s cast down behind own lines (4 bars), turn outwards &amp; dance back up to the top. Bar 8 1s turn LH 1/2 way to finish BtoB between 2s (1L facing 2M, 1M facing 2L)</w:t>
      </w:r>
    </w:p>
    <w:p w:rsidR="00B11EB3" w:rsidRPr="000D60D4" w:rsidRDefault="00B11EB3" w:rsidP="00B11EB3">
      <w:pPr>
        <w:pStyle w:val="DanceBody"/>
      </w:pPr>
      <w:r w:rsidRPr="000D60D4">
        <w:t xml:space="preserve"> 9-16</w:t>
      </w:r>
      <w:r w:rsidRPr="000D60D4">
        <w:tab/>
        <w:t>1s+2s dance reel of 4 across.  At end 1s turn LH to finish in centre facing down on opp sides (2s finish in 2nd place)</w:t>
      </w:r>
    </w:p>
    <w:p w:rsidR="00B11EB3" w:rsidRPr="000D60D4" w:rsidRDefault="00B11EB3" w:rsidP="00B11EB3">
      <w:pPr>
        <w:pStyle w:val="DanceBody"/>
      </w:pPr>
      <w:r w:rsidRPr="000D60D4">
        <w:t>17-24</w:t>
      </w:r>
      <w:r w:rsidRPr="000D60D4">
        <w:tab/>
        <w:t>1s dance down NHJ (3 bars), 1M dances below 1L &amp; 1L dances under her raised left arm; 1s dance up staying in centre, 2s step in ready for …</w:t>
      </w:r>
    </w:p>
    <w:p w:rsidR="00B11EB3" w:rsidRPr="000D60D4" w:rsidRDefault="00B11EB3" w:rsidP="00B11EB3">
      <w:pPr>
        <w:pStyle w:val="DanceBody"/>
        <w:keepNext w:val="0"/>
      </w:pPr>
      <w:r w:rsidRPr="000D60D4">
        <w:t>25-32</w:t>
      </w:r>
      <w:r w:rsidRPr="000D60D4">
        <w:tab/>
        <w:t>1s+2s Poussette</w:t>
      </w:r>
    </w:p>
    <w:p w:rsidR="00B11EB3" w:rsidRDefault="00B11EB3" w:rsidP="00B11EB3"/>
    <w:p w:rsidR="00B11EB3" w:rsidRDefault="00B11EB3" w:rsidP="00B11EB3">
      <w:pPr>
        <w:pStyle w:val="Minicrib"/>
      </w:pPr>
      <w:r>
        <w:t>CASTING GLANCES  (S8x32)  2C (4C set)</w:t>
      </w:r>
      <w:r>
        <w:tab/>
        <w:t>Tim Wilson  Solstice Party Bk</w:t>
      </w:r>
    </w:p>
    <w:p w:rsidR="00B11EB3" w:rsidRPr="006B40B3" w:rsidRDefault="00B11EB3" w:rsidP="00B11EB3">
      <w:pPr>
        <w:pStyle w:val="DanceBody"/>
      </w:pPr>
      <w:r w:rsidRPr="006B40B3">
        <w:t xml:space="preserve"> 1- 8</w:t>
      </w:r>
      <w:r w:rsidRPr="006B40B3">
        <w:tab/>
        <w:t>1M+2L dance diagonal Fig of 8 (start passing LH &amp; dance LSh round own partner, pass RH to dance RSh round others partner)</w:t>
      </w:r>
    </w:p>
    <w:p w:rsidR="00B11EB3" w:rsidRPr="006B40B3" w:rsidRDefault="00B11EB3" w:rsidP="00B11EB3">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B11EB3" w:rsidRPr="006B40B3" w:rsidRDefault="00B11EB3" w:rsidP="00B11EB3">
      <w:pPr>
        <w:pStyle w:val="DanceBody"/>
      </w:pPr>
      <w:r w:rsidRPr="006B40B3">
        <w:t>17-24</w:t>
      </w:r>
      <w:r w:rsidRPr="006B40B3">
        <w:tab/>
        <w:t>1s+2s diagonal reel of 4 (each passing partner RSh to start), 2M+1L end passing LSh to face partner (diagonally)</w:t>
      </w:r>
    </w:p>
    <w:p w:rsidR="00B11EB3" w:rsidRPr="006B40B3" w:rsidRDefault="00B11EB3" w:rsidP="00B11EB3">
      <w:pPr>
        <w:pStyle w:val="DanceBody"/>
        <w:keepNext w:val="0"/>
      </w:pPr>
      <w:r w:rsidRPr="006B40B3">
        <w:t>25-32</w:t>
      </w:r>
      <w:r w:rsidRPr="006B40B3">
        <w:tab/>
        <w:t>2s+1s 1/2 turn 2H &amp; dance Diamond Poussette</w:t>
      </w:r>
    </w:p>
    <w:p w:rsidR="00B11EB3" w:rsidRDefault="00B11EB3" w:rsidP="00B11EB3"/>
    <w:p w:rsidR="00B11EB3" w:rsidRDefault="00B11EB3" w:rsidP="00B11EB3">
      <w:pPr>
        <w:pStyle w:val="Minicrib"/>
      </w:pPr>
      <w:r>
        <w:t>CASTLE CAMPBELL  (S4x40)  4C Set</w:t>
      </w:r>
      <w:r>
        <w:tab/>
        <w:t>Peter Hastings  Acme Coll &amp; Woodside Coll</w:t>
      </w:r>
    </w:p>
    <w:p w:rsidR="00B11EB3" w:rsidRPr="008B4E96" w:rsidRDefault="00B11EB3" w:rsidP="00B11EB3">
      <w:pPr>
        <w:pStyle w:val="DanceBody"/>
      </w:pPr>
      <w:r w:rsidRPr="008B4E96">
        <w:t xml:space="preserve"> 1- 8</w:t>
      </w:r>
      <w:r w:rsidRPr="008B4E96">
        <w:tab/>
        <w:t>1s dance in &amp; cast to 2nd place, dance RSh round 3s to end facing 1st corners</w:t>
      </w:r>
    </w:p>
    <w:p w:rsidR="00B11EB3" w:rsidRPr="008B4E96" w:rsidRDefault="00B11EB3" w:rsidP="00B11EB3">
      <w:pPr>
        <w:pStyle w:val="DanceBody"/>
      </w:pPr>
      <w:r w:rsidRPr="008B4E96">
        <w:t xml:space="preserve"> 9-16</w:t>
      </w:r>
      <w:r w:rsidRPr="008B4E96">
        <w:tab/>
        <w:t>1s turn 1st corners RH, partner LH, 2nd corner RH &amp; pass LH to 2nd place own sides</w:t>
      </w:r>
    </w:p>
    <w:p w:rsidR="00B11EB3" w:rsidRPr="008B4E96" w:rsidRDefault="00B11EB3" w:rsidP="00B11EB3">
      <w:pPr>
        <w:pStyle w:val="DanceBody"/>
      </w:pPr>
      <w:r w:rsidRPr="008B4E96">
        <w:t>17-24</w:t>
      </w:r>
      <w:r w:rsidRPr="008B4E96">
        <w:tab/>
        <w:t xml:space="preserve">2s+1s </w:t>
      </w:r>
      <w:r w:rsidRPr="008B4E96">
        <w:rPr>
          <w:b/>
        </w:rPr>
        <w:t>also</w:t>
      </w:r>
      <w:r w:rsidRPr="008B4E96">
        <w:t xml:space="preserve"> 3s+4s Set+Link, all set &amp; cross RH</w:t>
      </w:r>
    </w:p>
    <w:p w:rsidR="00B11EB3" w:rsidRPr="008B4E96" w:rsidRDefault="00B11EB3" w:rsidP="00B11EB3">
      <w:pPr>
        <w:pStyle w:val="DanceBody"/>
      </w:pPr>
      <w:r w:rsidRPr="008B4E96">
        <w:t>25-32</w:t>
      </w:r>
      <w:r w:rsidRPr="008B4E96">
        <w:tab/>
        <w:t>All chase clockwise 1/2 way, set &amp; petronella turn into line in centre facing partner</w:t>
      </w:r>
    </w:p>
    <w:p w:rsidR="00B11EB3" w:rsidRPr="008B4E96" w:rsidRDefault="00B11EB3" w:rsidP="00B11EB3">
      <w:pPr>
        <w:pStyle w:val="DanceBody"/>
      </w:pPr>
      <w:r w:rsidRPr="008B4E96">
        <w:t>33-40</w:t>
      </w:r>
      <w:r w:rsidRPr="008B4E96">
        <w:tab/>
        <w:t>3s+4s also 2s+1s dance HS Poussette : -</w:t>
      </w:r>
    </w:p>
    <w:p w:rsidR="00B11EB3" w:rsidRPr="008B4E96" w:rsidRDefault="00B11EB3" w:rsidP="00B11EB3">
      <w:pPr>
        <w:pStyle w:val="DanceBody"/>
      </w:pPr>
      <w:r w:rsidRPr="008B4E96">
        <w:tab/>
        <w:t>`3s/2s set HS step with both hands joined dancing out to Men's side while 4s/1s set &amp; dance out to Ladies' side ending with a 1/4 turn to right</w:t>
      </w:r>
    </w:p>
    <w:p w:rsidR="00B11EB3" w:rsidRPr="008B4E96" w:rsidRDefault="00B11EB3" w:rsidP="00B11EB3">
      <w:pPr>
        <w:pStyle w:val="DanceBody"/>
      </w:pPr>
      <w:r>
        <w:tab/>
      </w:r>
      <w:r w:rsidRPr="008B4E96">
        <w:t>`3s/2s dance HS down Men's side &amp; 4s/1s up Ladies' side ending with a 1/4 turn to right</w:t>
      </w:r>
    </w:p>
    <w:p w:rsidR="00B11EB3" w:rsidRPr="008B4E96" w:rsidRDefault="00B11EB3" w:rsidP="00B11EB3">
      <w:pPr>
        <w:pStyle w:val="DanceBody"/>
      </w:pPr>
      <w:r w:rsidRPr="008B4E96">
        <w:tab/>
        <w:t>`4s/1s+3s/2s dance HS into centre to reform line of 4 in middle with couples having changed places</w:t>
      </w:r>
    </w:p>
    <w:p w:rsidR="00B11EB3" w:rsidRDefault="00B11EB3" w:rsidP="00B11EB3">
      <w:pPr>
        <w:pStyle w:val="DanceBody"/>
        <w:keepNext w:val="0"/>
      </w:pPr>
      <w:r w:rsidRPr="008B4E96">
        <w:tab/>
        <w:t>`4s/1s+3s/2s 3/4 turn partners with both hands to own sides to end 4 3 1 2</w:t>
      </w:r>
    </w:p>
    <w:p w:rsidR="00B11EB3" w:rsidRDefault="00B11EB3" w:rsidP="00B11EB3"/>
    <w:p w:rsidR="00B11EB3" w:rsidRDefault="00B11EB3" w:rsidP="00B11EB3">
      <w:pPr>
        <w:pStyle w:val="Minicrib"/>
      </w:pPr>
      <w:r>
        <w:t>CASTLE DOUGLAS  (S8x32)  3C (4C set)</w:t>
      </w:r>
      <w:r>
        <w:tab/>
        <w:t>Roy Goldring  12 Soc Dances</w:t>
      </w:r>
    </w:p>
    <w:p w:rsidR="00B11EB3" w:rsidRPr="008B4E96" w:rsidRDefault="00B11EB3" w:rsidP="00B11EB3">
      <w:pPr>
        <w:pStyle w:val="DanceBody"/>
      </w:pPr>
      <w:r w:rsidRPr="008B4E96">
        <w:t xml:space="preserve"> 1- 8</w:t>
      </w:r>
      <w:r w:rsidRPr="008B4E96">
        <w:tab/>
        <w:t>1s dance in &amp; cast 1 place, meet in centre nearer hands joined facing 2L, set to 2L turning to left to face 2M, set turning to face Men's side</w:t>
      </w:r>
    </w:p>
    <w:p w:rsidR="00B11EB3" w:rsidRPr="008B4E96" w:rsidRDefault="00B11EB3" w:rsidP="00B11EB3">
      <w:pPr>
        <w:pStyle w:val="DanceBody"/>
      </w:pPr>
      <w:r w:rsidRPr="008B4E96">
        <w:t xml:space="preserve"> 9-16</w:t>
      </w:r>
      <w:r w:rsidRPr="008B4E96">
        <w:tab/>
        <w:t xml:space="preserve">1L dances RH across with 2s </w:t>
      </w:r>
      <w:r w:rsidRPr="008B4E96">
        <w:rPr>
          <w:b/>
        </w:rPr>
        <w:t>while</w:t>
      </w:r>
      <w:r w:rsidRPr="008B4E96">
        <w:t xml:space="preserve"> 1M dances LH across with 3s. 1s turn about to face each other, set &amp; turn 2H to face 3M</w:t>
      </w:r>
    </w:p>
    <w:p w:rsidR="00B11EB3" w:rsidRPr="008B4E96" w:rsidRDefault="00B11EB3" w:rsidP="00B11EB3">
      <w:pPr>
        <w:pStyle w:val="DanceBody"/>
      </w:pPr>
      <w:r w:rsidRPr="008B4E96">
        <w:t>17-24</w:t>
      </w:r>
      <w:r w:rsidRPr="008B4E96">
        <w:tab/>
        <w:t xml:space="preserve">1s set to 3M turning to face 3L, set turning to face Ladies' side. 1M+2s dance LH across </w:t>
      </w:r>
      <w:r w:rsidRPr="008B4E96">
        <w:rPr>
          <w:b/>
        </w:rPr>
        <w:t>while</w:t>
      </w:r>
      <w:r w:rsidRPr="008B4E96">
        <w:t xml:space="preserve"> 1L+3s &amp; dance RH  across. Bar 24 1s turn about to face each other up/down set</w:t>
      </w:r>
    </w:p>
    <w:p w:rsidR="00B11EB3" w:rsidRPr="008B4E96" w:rsidRDefault="00B11EB3" w:rsidP="00B11EB3">
      <w:pPr>
        <w:pStyle w:val="DanceBody"/>
        <w:keepNext w:val="0"/>
      </w:pPr>
      <w:r w:rsidRPr="008B4E96">
        <w:t>25-32</w:t>
      </w:r>
      <w:r w:rsidRPr="008B4E96">
        <w:tab/>
        <w:t>1s set &amp; petronella turn on to own sides, 2s+1s+3s all turn partners 2H</w:t>
      </w:r>
    </w:p>
    <w:p w:rsidR="00B11EB3" w:rsidRDefault="00B11EB3" w:rsidP="00B11EB3"/>
    <w:p w:rsidR="00B11EB3" w:rsidRDefault="00B11EB3" w:rsidP="00B11EB3">
      <w:pPr>
        <w:pStyle w:val="Minicrib"/>
      </w:pPr>
      <w:r>
        <w:t>CASTLE GRANT  (S8x32)  3C (4C Set)</w:t>
      </w:r>
      <w:r>
        <w:tab/>
        <w:t>18C Dances</w:t>
      </w:r>
    </w:p>
    <w:p w:rsidR="00B11EB3" w:rsidRPr="006B40B3" w:rsidRDefault="00B11EB3" w:rsidP="00B11EB3">
      <w:pPr>
        <w:pStyle w:val="DanceBody"/>
      </w:pPr>
      <w:r w:rsidRPr="006B40B3">
        <w:t xml:space="preserve"> 1- 8</w:t>
      </w:r>
      <w:r w:rsidRPr="006B40B3">
        <w:tab/>
        <w:t>1s turn 2H, cast 1 place own side, lead down below 3s &amp; cast up to 2nd place</w:t>
      </w:r>
    </w:p>
    <w:p w:rsidR="00B11EB3" w:rsidRPr="006B40B3" w:rsidRDefault="00B11EB3" w:rsidP="00B11EB3">
      <w:pPr>
        <w:pStyle w:val="DanceBody"/>
      </w:pPr>
      <w:r w:rsidRPr="006B40B3">
        <w:t xml:space="preserve"> 9-16</w:t>
      </w:r>
      <w:r w:rsidRPr="006B40B3">
        <w:tab/>
        <w:t>1s+2L circle left, 1s+2M circle right</w:t>
      </w:r>
    </w:p>
    <w:p w:rsidR="00B11EB3" w:rsidRPr="006B40B3" w:rsidRDefault="00B11EB3" w:rsidP="00B11EB3">
      <w:pPr>
        <w:pStyle w:val="DanceBody"/>
      </w:pPr>
      <w:r w:rsidRPr="006B40B3">
        <w:t>17-24</w:t>
      </w:r>
      <w:r w:rsidRPr="006B40B3">
        <w:tab/>
        <w:t>1s dance reels of 3 across (Lady with 2s &amp; Man with 3s) &amp; all turn RH</w:t>
      </w:r>
    </w:p>
    <w:p w:rsidR="00B11EB3" w:rsidRPr="006B40B3" w:rsidRDefault="00B11EB3" w:rsidP="00B11EB3">
      <w:pPr>
        <w:pStyle w:val="DanceBody"/>
        <w:keepNext w:val="0"/>
      </w:pPr>
      <w:r w:rsidRPr="006B40B3">
        <w:t>25-32</w:t>
      </w:r>
      <w:r w:rsidRPr="006B40B3">
        <w:tab/>
        <w:t>1s lead up, cast 1 place &amp; 2s+1s dance R&amp;L</w:t>
      </w:r>
    </w:p>
    <w:p w:rsidR="00B11EB3" w:rsidRDefault="00B11EB3" w:rsidP="00B11EB3"/>
    <w:p w:rsidR="00B11EB3" w:rsidRDefault="00B11EB3" w:rsidP="00B11EB3">
      <w:pPr>
        <w:pStyle w:val="Minicrib"/>
      </w:pPr>
      <w:r>
        <w:t>A CASTLE IN THE AIR  (R8x32)  2C (4C set)</w:t>
      </w:r>
      <w:r>
        <w:tab/>
        <w:t>Minnie Bänninger  RSCDS Bk 43</w:t>
      </w:r>
    </w:p>
    <w:p w:rsidR="00B11EB3" w:rsidRPr="006B40B3" w:rsidRDefault="00B11EB3" w:rsidP="00B11EB3">
      <w:pPr>
        <w:pStyle w:val="DanceBody"/>
      </w:pPr>
      <w:r w:rsidRPr="006B40B3">
        <w:t xml:space="preserve"> 1- 8</w:t>
      </w:r>
      <w:r w:rsidRPr="006B40B3">
        <w:tab/>
        <w:t>1s turn RH &amp; LH</w:t>
      </w:r>
    </w:p>
    <w:p w:rsidR="00B11EB3" w:rsidRPr="006B40B3" w:rsidRDefault="00B11EB3" w:rsidP="00B11EB3">
      <w:pPr>
        <w:pStyle w:val="DanceBody"/>
      </w:pPr>
      <w:r w:rsidRPr="006B40B3">
        <w:t xml:space="preserve"> 9-16</w:t>
      </w:r>
      <w:r w:rsidRPr="006B40B3">
        <w:tab/>
        <w:t>1s+2s dance double Fig of 8 (1s cross down while 2s dance up)</w:t>
      </w:r>
    </w:p>
    <w:p w:rsidR="00B11EB3" w:rsidRPr="006B40B3" w:rsidRDefault="00B11EB3" w:rsidP="00B11EB3">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B11EB3" w:rsidRPr="006B40B3" w:rsidRDefault="00B11EB3" w:rsidP="00B11EB3">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rPr>
        <w:t>while</w:t>
      </w:r>
      <w:r w:rsidRPr="006B40B3">
        <w:t xml:space="preserve"> 1M+2L </w:t>
      </w:r>
      <w:r>
        <w:t xml:space="preserve">continue </w:t>
      </w:r>
      <w:r w:rsidRPr="006B40B3">
        <w:t>turning</w:t>
      </w:r>
      <w:r>
        <w:t xml:space="preserve"> RH</w:t>
      </w:r>
      <w:r w:rsidRPr="006B40B3">
        <w:t xml:space="preserve"> to end 2 1</w:t>
      </w:r>
    </w:p>
    <w:p w:rsidR="00B11EB3" w:rsidRDefault="00B11EB3" w:rsidP="00B11EB3"/>
    <w:p w:rsidR="00B11EB3" w:rsidRDefault="00B11EB3" w:rsidP="00B11EB3">
      <w:pPr>
        <w:pStyle w:val="Minicrib"/>
      </w:pPr>
      <w:r>
        <w:t>THE CASTLE JIG  (J4x32)  4C set</w:t>
      </w:r>
      <w:r>
        <w:tab/>
        <w:t>Jo Hamilton  Let's All Dance Too</w:t>
      </w:r>
    </w:p>
    <w:p w:rsidR="00B11EB3" w:rsidRDefault="00B11EB3" w:rsidP="00B11EB3">
      <w:pPr>
        <w:pStyle w:val="DanceBody"/>
      </w:pPr>
      <w:r>
        <w:t xml:space="preserve"> 1- 8</w:t>
      </w:r>
      <w:r>
        <w:tab/>
        <w:t>All Adv+Ret; All cross to opp side, Ladies dancing under arches made by Men</w:t>
      </w:r>
    </w:p>
    <w:p w:rsidR="00B11EB3" w:rsidRDefault="00B11EB3" w:rsidP="00B11EB3">
      <w:pPr>
        <w:pStyle w:val="DanceBody"/>
      </w:pPr>
      <w:r>
        <w:t xml:space="preserve"> 9-16</w:t>
      </w:r>
      <w:r>
        <w:tab/>
        <w:t>Repeat 1-8, Ladies making arches</w:t>
      </w:r>
    </w:p>
    <w:p w:rsidR="00B11EB3" w:rsidRDefault="00B11EB3" w:rsidP="00B11EB3">
      <w:pPr>
        <w:pStyle w:val="DanceBody"/>
      </w:pPr>
      <w:r>
        <w:t>17-24</w:t>
      </w:r>
      <w:r>
        <w:tab/>
        <w:t>1s slip step down middle &amp; back up ; 1s dance behind 2s, in front of 3s &amp; behind 4s to 4th place (2s+3s+4s step up as 1s dance past them)</w:t>
      </w:r>
    </w:p>
    <w:p w:rsidR="00B11EB3" w:rsidRDefault="00B11EB3" w:rsidP="00B11EB3">
      <w:pPr>
        <w:pStyle w:val="DanceBody"/>
        <w:keepNext w:val="0"/>
      </w:pPr>
      <w:r>
        <w:t>25-32</w:t>
      </w:r>
      <w:r>
        <w:tab/>
        <w:t>2s+3s+4s+1s circle 8H round &amp; back</w:t>
      </w:r>
    </w:p>
    <w:p w:rsidR="00B11EB3" w:rsidRDefault="00B11EB3" w:rsidP="00B11EB3"/>
    <w:p w:rsidR="00B11EB3" w:rsidRDefault="00B11EB3" w:rsidP="00B11EB3">
      <w:pPr>
        <w:pStyle w:val="Minicrib"/>
      </w:pPr>
      <w:r>
        <w:t>THE CASTLE KEEP  (R4x32)  Sq.Set</w:t>
      </w:r>
      <w:r>
        <w:tab/>
        <w:t>Heather Wharton  Richmond Anniv Bk</w:t>
      </w:r>
    </w:p>
    <w:p w:rsidR="00B11EB3" w:rsidRDefault="00B11EB3" w:rsidP="00B11EB3">
      <w:pPr>
        <w:pStyle w:val="DanceBody"/>
      </w:pPr>
      <w:r>
        <w:t xml:space="preserve"> 1- 8</w:t>
      </w:r>
      <w:r>
        <w:tab/>
        <w:t>1s+3s NHJ with partner slip step across (Men pass BtoB), set, back to place (Ladies pass BtoB), set</w:t>
      </w:r>
    </w:p>
    <w:p w:rsidR="00B11EB3" w:rsidRDefault="00B11EB3" w:rsidP="00B11EB3">
      <w:pPr>
        <w:pStyle w:val="DanceBody"/>
      </w:pPr>
      <w:r>
        <w:t xml:space="preserve"> 9-16</w:t>
      </w:r>
      <w:r>
        <w:tab/>
        <w:t>Interlocking reels of 3: All dance RSh reel of 3 with partner &amp; corner</w:t>
      </w:r>
    </w:p>
    <w:p w:rsidR="00B11EB3" w:rsidRPr="007F1E18" w:rsidRDefault="00B11EB3" w:rsidP="00B11EB3">
      <w:pPr>
        <w:pStyle w:val="DanceBody"/>
      </w:pPr>
      <w:r>
        <w:t>17-24</w:t>
      </w:r>
      <w:r>
        <w:tab/>
        <w:t xml:space="preserve">1M+3M change places RH, change places LH with partner. 2M+4M repeat, remain in centre, 3M+1L </w:t>
      </w:r>
      <w:r>
        <w:rPr>
          <w:b/>
        </w:rPr>
        <w:t>also</w:t>
      </w:r>
      <w:r>
        <w:t xml:space="preserve"> 1M+3L step in all joining 2H ready for …</w:t>
      </w:r>
    </w:p>
    <w:p w:rsidR="00B11EB3" w:rsidRDefault="00B11EB3" w:rsidP="00B11EB3">
      <w:pPr>
        <w:pStyle w:val="DanceBody"/>
        <w:keepNext w:val="0"/>
      </w:pPr>
      <w:r>
        <w:t>25-32</w:t>
      </w:r>
      <w:r>
        <w:tab/>
        <w:t xml:space="preserve">All dance 4 couple Poussette:   4s+(3M+1L) &amp; 2s+(1M+3L) dance Poussette with Men dancing backwards to start.  Bars 31-32: 1s &amp; 3s join NH with partners &amp; retire to place </w:t>
      </w:r>
      <w:r>
        <w:rPr>
          <w:b/>
        </w:rPr>
        <w:t>while</w:t>
      </w:r>
      <w:r>
        <w:t xml:space="preserve"> 2s &amp; 4s set to partners.  End 2 3 4 1 - all having moved 1 place anticlockwise</w:t>
      </w:r>
    </w:p>
    <w:p w:rsidR="00B11EB3" w:rsidRDefault="00B11EB3" w:rsidP="00B11EB3"/>
    <w:p w:rsidR="00B11EB3" w:rsidRDefault="00B11EB3" w:rsidP="00B11EB3">
      <w:pPr>
        <w:pStyle w:val="Minicrib"/>
      </w:pPr>
      <w:r>
        <w:t>THE CASTLE OF MEY  (R8x32) 3C (4C set)</w:t>
      </w:r>
      <w:r>
        <w:tab/>
        <w:t>John S Walton  RSCDS Diamond Jubilee</w:t>
      </w:r>
    </w:p>
    <w:p w:rsidR="00B11EB3" w:rsidRPr="006B40B3" w:rsidRDefault="00B11EB3" w:rsidP="00B11EB3">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B11EB3" w:rsidRPr="006B40B3" w:rsidRDefault="00B11EB3" w:rsidP="00B11EB3">
      <w:pPr>
        <w:pStyle w:val="DanceBody"/>
      </w:pPr>
      <w:r w:rsidRPr="006B40B3">
        <w:t xml:space="preserve"> 9–16</w:t>
      </w:r>
      <w:r w:rsidRPr="006B40B3">
        <w:tab/>
        <w:t>1s+2s dance double Figs of 8 (1s start crossing down</w:t>
      </w:r>
      <w:r>
        <w:t>, 2s dancing up</w:t>
      </w:r>
      <w:r w:rsidRPr="006B40B3">
        <w:t>)</w:t>
      </w:r>
    </w:p>
    <w:p w:rsidR="00B11EB3" w:rsidRPr="006B40B3" w:rsidRDefault="00B11EB3" w:rsidP="00B11EB3">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B11EB3" w:rsidRPr="006B40B3" w:rsidRDefault="00B11EB3" w:rsidP="00B11EB3">
      <w:pPr>
        <w:pStyle w:val="DanceBody"/>
        <w:keepNext w:val="0"/>
      </w:pPr>
      <w:r w:rsidRPr="006B40B3">
        <w:t>25-32</w:t>
      </w:r>
      <w:r w:rsidRPr="006B40B3">
        <w:tab/>
        <w:t>1s+2s dance Poussette</w:t>
      </w:r>
    </w:p>
    <w:p w:rsidR="00B11EB3" w:rsidRDefault="00B11EB3" w:rsidP="00B11EB3"/>
    <w:p w:rsidR="00B11EB3" w:rsidRDefault="00B11EB3" w:rsidP="00B11EB3">
      <w:pPr>
        <w:pStyle w:val="Minicrib"/>
      </w:pPr>
      <w:r>
        <w:t>THE CASTLE PARK JIG  (J8x32)  3C (4C set)</w:t>
      </w:r>
      <w:r>
        <w:tab/>
        <w:t>Ian Barbour  Repeat Prescription</w:t>
      </w:r>
    </w:p>
    <w:p w:rsidR="00B11EB3" w:rsidRPr="006B40B3" w:rsidRDefault="00B11EB3" w:rsidP="00B11EB3">
      <w:pPr>
        <w:pStyle w:val="DanceBody"/>
      </w:pPr>
      <w:r w:rsidRPr="006B40B3">
        <w:t xml:space="preserve"> 1- 8</w:t>
      </w:r>
      <w:r w:rsidRPr="006B40B3">
        <w:tab/>
        <w:t>1s &amp; 3s set &amp; 3/4 turn partners RH, 1s+3s dance 1/2 reel of 4 up/down centre</w:t>
      </w:r>
    </w:p>
    <w:p w:rsidR="00B11EB3" w:rsidRPr="006B40B3" w:rsidRDefault="00B11EB3" w:rsidP="00B11EB3">
      <w:pPr>
        <w:pStyle w:val="DanceBody"/>
      </w:pPr>
      <w:r w:rsidRPr="006B40B3">
        <w:t xml:space="preserve"> 9-16</w:t>
      </w:r>
      <w:r w:rsidRPr="006B40B3">
        <w:tab/>
        <w:t>3s &amp; 1s 3/4 turn partner RH while 2s set, 3s+2s+1s chase clockwise 1/2 way &amp; cross RH</w:t>
      </w:r>
    </w:p>
    <w:p w:rsidR="00B11EB3" w:rsidRPr="006B40B3" w:rsidRDefault="00B11EB3" w:rsidP="00B11EB3">
      <w:pPr>
        <w:pStyle w:val="DanceBody"/>
      </w:pPr>
      <w:r w:rsidRPr="006B40B3">
        <w:t>17-24</w:t>
      </w:r>
      <w:r w:rsidRPr="006B40B3">
        <w:tab/>
        <w:t>1s+2s+3s dance Grand Chain</w:t>
      </w:r>
    </w:p>
    <w:p w:rsidR="00B11EB3" w:rsidRPr="006B40B3" w:rsidRDefault="00B11EB3" w:rsidP="00B11EB3">
      <w:pPr>
        <w:pStyle w:val="DanceBody"/>
      </w:pPr>
      <w:r w:rsidRPr="006B40B3">
        <w:t>25-32</w:t>
      </w:r>
      <w:r w:rsidRPr="006B40B3">
        <w:tab/>
        <w:t>1s+2s dance Espagnole: -</w:t>
      </w:r>
    </w:p>
    <w:p w:rsidR="00B11EB3" w:rsidRPr="006B40B3" w:rsidRDefault="00B11EB3" w:rsidP="00B11EB3">
      <w:pPr>
        <w:pStyle w:val="DanceBody"/>
      </w:pPr>
      <w:r w:rsidRPr="006B40B3">
        <w:tab/>
        <w:t>`25-26</w:t>
      </w:r>
      <w:r>
        <w:t xml:space="preserve">   </w:t>
      </w:r>
      <w:r w:rsidRPr="006B40B3">
        <w:t>1s+2s cross (Ladies lead across RH passing between Men) with Ladies changing places RH</w:t>
      </w:r>
    </w:p>
    <w:p w:rsidR="00B11EB3" w:rsidRPr="006B40B3" w:rsidRDefault="00B11EB3" w:rsidP="00B11EB3">
      <w:pPr>
        <w:pStyle w:val="DanceBody"/>
      </w:pPr>
      <w:r w:rsidRPr="006B40B3">
        <w:tab/>
        <w:t>`27-28</w:t>
      </w:r>
      <w:r>
        <w:t xml:space="preserve">   </w:t>
      </w:r>
      <w:r w:rsidRPr="006B40B3">
        <w:t>1s+2s cross back (Men lead across RH between Ladies) with Men changing places RH</w:t>
      </w:r>
    </w:p>
    <w:p w:rsidR="00B11EB3" w:rsidRPr="006B40B3" w:rsidRDefault="00B11EB3" w:rsidP="00B11EB3">
      <w:pPr>
        <w:pStyle w:val="DanceBody"/>
        <w:keepNext w:val="0"/>
      </w:pPr>
      <w:r w:rsidRPr="006B40B3">
        <w:tab/>
        <w:t>`29-32</w:t>
      </w:r>
      <w:r>
        <w:t xml:space="preserve">   </w:t>
      </w:r>
      <w:r w:rsidRPr="006B40B3">
        <w:t>2s turn RH as 1s turn LH</w:t>
      </w:r>
    </w:p>
    <w:p w:rsidR="00B11EB3" w:rsidRDefault="00B11EB3" w:rsidP="00B11EB3"/>
    <w:p w:rsidR="00B11EB3" w:rsidRDefault="00B11EB3" w:rsidP="00B11EB3">
      <w:pPr>
        <w:pStyle w:val="Minicrib"/>
      </w:pPr>
      <w:r>
        <w:t>CASTLE SQUARE  (S4x32)  Sq.Set</w:t>
      </w:r>
      <w:r>
        <w:tab/>
        <w:t>H&amp;J Rhodes  Snowden Bk 1</w:t>
      </w:r>
    </w:p>
    <w:p w:rsidR="00B11EB3" w:rsidRPr="006B40B3" w:rsidRDefault="00B11EB3" w:rsidP="00B11EB3">
      <w:pPr>
        <w:pStyle w:val="DanceBody"/>
      </w:pPr>
      <w:r w:rsidRPr="006B40B3">
        <w:t xml:space="preserve"> 1- 8</w:t>
      </w:r>
      <w:r w:rsidRPr="006B40B3">
        <w:tab/>
        <w:t>Ladies dance behind partners into centre &amp; dance RH across once round &amp; curve out to opposite Ladies place</w:t>
      </w:r>
    </w:p>
    <w:p w:rsidR="00B11EB3" w:rsidRPr="006B40B3" w:rsidRDefault="00B11EB3" w:rsidP="00B11EB3">
      <w:pPr>
        <w:pStyle w:val="DanceBody"/>
      </w:pPr>
      <w:r w:rsidRPr="006B40B3">
        <w:t xml:space="preserve"> 9-16</w:t>
      </w:r>
      <w:r w:rsidRPr="006B40B3">
        <w:tab/>
        <w:t>Men dance behind new partners into centre &amp; dance LH across once round &amp; curve out to opposite Mans place</w:t>
      </w:r>
    </w:p>
    <w:p w:rsidR="00B11EB3" w:rsidRPr="006B40B3" w:rsidRDefault="00B11EB3" w:rsidP="00B11EB3">
      <w:pPr>
        <w:pStyle w:val="DanceBody"/>
      </w:pPr>
      <w:r w:rsidRPr="006B40B3">
        <w:t>17-24</w:t>
      </w:r>
      <w:r w:rsidRPr="006B40B3">
        <w:tab/>
        <w:t>Ladies dance RH across 1/2 way &amp; turn opposite Man LH 1.1/2 times (Men having moved into partners place)</w:t>
      </w:r>
    </w:p>
    <w:p w:rsidR="00B11EB3" w:rsidRPr="006B40B3" w:rsidRDefault="00B11EB3" w:rsidP="00B11EB3">
      <w:pPr>
        <w:pStyle w:val="DanceBody"/>
        <w:keepNext w:val="0"/>
      </w:pPr>
      <w:r w:rsidRPr="006B40B3">
        <w:t>25-32</w:t>
      </w:r>
      <w:r w:rsidRPr="006B40B3">
        <w:tab/>
        <w:t>All Set+Link with new partners, Set+Link with corners to meet own partner having moved 1 place clockwise</w:t>
      </w:r>
    </w:p>
    <w:p w:rsidR="00B11EB3" w:rsidRDefault="00B11EB3" w:rsidP="00B11EB3"/>
    <w:p w:rsidR="00B11EB3" w:rsidRDefault="00B11EB3" w:rsidP="00B11EB3">
      <w:pPr>
        <w:pStyle w:val="Minicrib"/>
      </w:pPr>
      <w:r>
        <w:t>CASTLE VARRICH  (J8x32)  3C (4C set)</w:t>
      </w:r>
      <w:r>
        <w:tab/>
        <w:t>Jean Attwood  Alexander Bk 4</w:t>
      </w:r>
    </w:p>
    <w:p w:rsidR="00B11EB3" w:rsidRPr="006B40B3" w:rsidRDefault="00B11EB3" w:rsidP="00B11EB3">
      <w:pPr>
        <w:pStyle w:val="DanceBody"/>
      </w:pPr>
      <w:r w:rsidRPr="006B40B3">
        <w:t xml:space="preserve"> 1- 8</w:t>
      </w:r>
      <w:r w:rsidRPr="006B40B3">
        <w:tab/>
        <w:t>1s set, cast to 2nd place, set &amp; turn 3/4 LH</w:t>
      </w:r>
    </w:p>
    <w:p w:rsidR="00B11EB3" w:rsidRPr="006B40B3" w:rsidRDefault="00B11EB3" w:rsidP="00B11EB3">
      <w:pPr>
        <w:pStyle w:val="DanceBody"/>
      </w:pPr>
      <w:r w:rsidRPr="006B40B3">
        <w:t xml:space="preserve"> 9-16</w:t>
      </w:r>
      <w:r w:rsidRPr="006B40B3">
        <w:tab/>
        <w:t>1s dance reels of 3 across (1M with 2s &amp; 1L with 3s) giving LSh to 2M/3L to start &amp; end 1M facing 2s (in double triangle position) &amp; 1L facing 3s</w:t>
      </w:r>
    </w:p>
    <w:p w:rsidR="00B11EB3" w:rsidRDefault="00B11EB3" w:rsidP="00B11EB3">
      <w:pPr>
        <w:pStyle w:val="DanceBody"/>
      </w:pPr>
      <w:r>
        <w:t>17-20</w:t>
      </w:r>
      <w:r w:rsidRPr="006B40B3">
        <w:tab/>
        <w:t xml:space="preserve">1s set with facing couples, turn person on right RH </w:t>
      </w:r>
      <w:r>
        <w:t xml:space="preserve">(1M+2L &amp; 1L+ 3M) </w:t>
      </w:r>
      <w:r>
        <w:rPr>
          <w:b/>
        </w:rPr>
        <w:t>while</w:t>
      </w:r>
      <w:r>
        <w:t xml:space="preserve"> 3L &amp; 2M set.</w:t>
      </w:r>
    </w:p>
    <w:p w:rsidR="00B11EB3" w:rsidRDefault="00B11EB3" w:rsidP="00B11EB3">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B11EB3" w:rsidRPr="002249A5" w:rsidRDefault="00B11EB3" w:rsidP="00B11EB3">
      <w:pPr>
        <w:pStyle w:val="DanceBody"/>
      </w:pPr>
      <w:r>
        <w:t>25-28</w:t>
      </w:r>
      <w:r w:rsidRPr="006B40B3">
        <w:tab/>
        <w:t>1s set with facing cou</w:t>
      </w:r>
      <w:r>
        <w:t xml:space="preserve">ples, turn person on right RH (1M+2M &amp; 1L+3L) </w:t>
      </w:r>
      <w:r>
        <w:rPr>
          <w:b/>
        </w:rPr>
        <w:t>while</w:t>
      </w:r>
      <w:r>
        <w:t xml:space="preserve"> 3M &amp; 2L set</w:t>
      </w:r>
    </w:p>
    <w:p w:rsidR="00B11EB3" w:rsidRPr="006B40B3" w:rsidRDefault="00B11EB3" w:rsidP="00B11EB3">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B11EB3" w:rsidRDefault="00B11EB3" w:rsidP="00B11EB3"/>
    <w:p w:rsidR="00B11EB3" w:rsidRDefault="00B11EB3" w:rsidP="00B11EB3">
      <w:pPr>
        <w:pStyle w:val="Minicrib"/>
      </w:pPr>
      <w:r>
        <w:t>CASTLES IN THE AIR  (S8x32)  3C (4C set)</w:t>
      </w:r>
      <w:r>
        <w:tab/>
        <w:t>Hugh Foss  Dances to Song Tunes</w:t>
      </w:r>
    </w:p>
    <w:p w:rsidR="00B11EB3" w:rsidRPr="006B40B3" w:rsidRDefault="00B11EB3" w:rsidP="00B11EB3">
      <w:pPr>
        <w:pStyle w:val="DanceBody"/>
      </w:pPr>
      <w:r w:rsidRPr="006B40B3">
        <w:t xml:space="preserve"> 1- 8</w:t>
      </w:r>
      <w:r w:rsidRPr="006B40B3">
        <w:tab/>
        <w:t>1s+2s+3s set, dance circle 6H round to Left, set, circle 6H round to Left to places</w:t>
      </w:r>
    </w:p>
    <w:p w:rsidR="00B11EB3" w:rsidRPr="006B40B3" w:rsidRDefault="00B11EB3" w:rsidP="00B11EB3">
      <w:pPr>
        <w:pStyle w:val="DanceBody"/>
      </w:pPr>
      <w:r w:rsidRPr="006B40B3">
        <w:t xml:space="preserve"> 9-16</w:t>
      </w:r>
      <w:r w:rsidRPr="006B40B3">
        <w:tab/>
        <w:t>1s turn RH, cast, to face 1st corners (2s step up 11-12).  1s set to 1st corners, set to 2nd corners, finish between corners  2 (1) 3</w:t>
      </w:r>
    </w:p>
    <w:p w:rsidR="00B11EB3" w:rsidRPr="006B40B3" w:rsidRDefault="00B11EB3" w:rsidP="00B11EB3">
      <w:pPr>
        <w:pStyle w:val="DanceBody"/>
      </w:pPr>
      <w:r w:rsidRPr="006B40B3">
        <w:t>17-24</w:t>
      </w:r>
      <w:r w:rsidRPr="006B40B3">
        <w:tab/>
        <w:t>1s+2s dance R&amp;L</w:t>
      </w:r>
    </w:p>
    <w:p w:rsidR="00B11EB3" w:rsidRPr="006B40B3" w:rsidRDefault="00B11EB3" w:rsidP="00B11EB3">
      <w:pPr>
        <w:pStyle w:val="DanceBody"/>
      </w:pPr>
      <w:r w:rsidRPr="006B40B3">
        <w:t>25-28</w:t>
      </w:r>
      <w:r w:rsidRPr="006B40B3">
        <w:tab/>
        <w:t>2s+1s+3s 1/2 Grand Chain (1 bar per hand).  Ladies turn right about to form circle with men</w:t>
      </w:r>
    </w:p>
    <w:p w:rsidR="00B11EB3" w:rsidRPr="006B40B3" w:rsidRDefault="00B11EB3" w:rsidP="00B11EB3">
      <w:pPr>
        <w:pStyle w:val="DanceBody"/>
        <w:keepNext w:val="0"/>
      </w:pPr>
      <w:r w:rsidRPr="006B40B3">
        <w:t>29-32</w:t>
      </w:r>
      <w:r w:rsidRPr="006B40B3">
        <w:tab/>
        <w:t>3s+1s+2s circle 6H 1/2 round to Left.  1s cross RH to 2nd place own sides</w:t>
      </w:r>
    </w:p>
    <w:p w:rsidR="00B11EB3" w:rsidRDefault="00B11EB3" w:rsidP="00B11EB3"/>
    <w:p w:rsidR="00B11EB3" w:rsidRDefault="00B11EB3" w:rsidP="00B11EB3">
      <w:pPr>
        <w:pStyle w:val="Minicrib"/>
      </w:pPr>
      <w:r>
        <w:t>A CASUAL BRIEFING  (J8x32)  3C (4C set)</w:t>
      </w:r>
      <w:r>
        <w:tab/>
        <w:t>Ann Campbell  Brampton Connections</w:t>
      </w:r>
    </w:p>
    <w:p w:rsidR="00B11EB3" w:rsidRDefault="00B11EB3" w:rsidP="00B11EB3">
      <w:pPr>
        <w:pStyle w:val="DanceBody"/>
      </w:pPr>
      <w:r>
        <w:t xml:space="preserve"> 1- 8</w:t>
      </w:r>
      <w:r>
        <w:tab/>
        <w:t xml:space="preserve">1s dance Fig 8 down round 2s </w:t>
      </w:r>
      <w:r>
        <w:rPr>
          <w:b/>
        </w:rPr>
        <w:t>while</w:t>
      </w:r>
      <w:r>
        <w:t xml:space="preserve"> 2s set, cross RH, set &amp; cross back RH</w:t>
      </w:r>
    </w:p>
    <w:p w:rsidR="00B11EB3" w:rsidRDefault="00B11EB3" w:rsidP="00B11EB3">
      <w:pPr>
        <w:pStyle w:val="DanceBody"/>
      </w:pPr>
      <w:r>
        <w:t xml:space="preserve"> 9-16</w:t>
      </w:r>
      <w:r>
        <w:tab/>
        <w:t>1s cross RH, cast (2s step up 11-12) meet, dance down NHJ &amp; cast up round 3s to 2nd place opp side</w:t>
      </w:r>
    </w:p>
    <w:p w:rsidR="00B11EB3" w:rsidRDefault="00B11EB3" w:rsidP="00B11EB3">
      <w:pPr>
        <w:pStyle w:val="DanceBody"/>
      </w:pPr>
      <w:r>
        <w:t>17-24</w:t>
      </w:r>
      <w:r>
        <w:tab/>
        <w:t xml:space="preserve">1s dance Fig 8 down round 3s </w:t>
      </w:r>
      <w:r>
        <w:rPr>
          <w:b/>
        </w:rPr>
        <w:t>while</w:t>
      </w:r>
      <w:r>
        <w:t xml:space="preserve"> 3s set, cross RH, set &amp; cross back RH.  2 (1) 3</w:t>
      </w:r>
    </w:p>
    <w:p w:rsidR="00B11EB3" w:rsidRDefault="00B11EB3" w:rsidP="00B11EB3">
      <w:pPr>
        <w:pStyle w:val="DanceBody"/>
        <w:keepNext w:val="0"/>
      </w:pPr>
      <w:r>
        <w:t>25-32</w:t>
      </w:r>
      <w:r>
        <w:tab/>
        <w:t>2s+1s+3s dance mirror reels of 3 on sides (1s in/up, 2s out/down 3s out/up) Bar 29: 1s cross down from 2nd place opp sides to 3rd place to continue reels.  2 1 3</w:t>
      </w:r>
    </w:p>
    <w:p w:rsidR="00B11EB3" w:rsidRDefault="00B11EB3" w:rsidP="00B11EB3"/>
    <w:p w:rsidR="00B11EB3" w:rsidRDefault="00B11EB3" w:rsidP="00B11EB3">
      <w:pPr>
        <w:pStyle w:val="Minicrib"/>
      </w:pPr>
      <w:r>
        <w:t>THE CAT &amp; THE FIDDLE  (J8x32)  3C (4C Set)</w:t>
      </w:r>
      <w:r>
        <w:tab/>
        <w:t>John Drewry  Greenburn Bk 3</w:t>
      </w:r>
    </w:p>
    <w:p w:rsidR="00B11EB3" w:rsidRPr="006B40B3" w:rsidRDefault="00B11EB3" w:rsidP="00B11EB3">
      <w:pPr>
        <w:pStyle w:val="DanceBody"/>
      </w:pPr>
      <w:r w:rsidRPr="006B40B3">
        <w:t xml:space="preserve"> 1- 8</w:t>
      </w:r>
      <w:r w:rsidRPr="006B40B3">
        <w:tab/>
        <w:t>1s set, cast 1 place &amp; dance 1/2 Figs of 8 (1M round 2s &amp; 1L round 3s)</w:t>
      </w:r>
    </w:p>
    <w:p w:rsidR="00B11EB3" w:rsidRPr="006B40B3" w:rsidRDefault="00B11EB3" w:rsidP="00B11EB3">
      <w:pPr>
        <w:pStyle w:val="DanceBody"/>
      </w:pPr>
      <w:r w:rsidRPr="006B40B3">
        <w:t xml:space="preserve"> 9-16</w:t>
      </w:r>
      <w:r w:rsidRPr="006B40B3">
        <w:tab/>
        <w:t>1s dance 1/2 reels of 3 on sides (LSh to 1st corner to start) &amp; 1/2 diagonal reel of 4 with 2nd corners (RSh to 2nd corner to start)</w:t>
      </w:r>
    </w:p>
    <w:p w:rsidR="00B11EB3" w:rsidRPr="006B40B3" w:rsidRDefault="00B11EB3" w:rsidP="00B11EB3">
      <w:pPr>
        <w:pStyle w:val="DanceBody"/>
      </w:pPr>
      <w:r w:rsidRPr="006B40B3">
        <w:t>17-24</w:t>
      </w:r>
      <w:r w:rsidRPr="006B40B3">
        <w:tab/>
        <w:t>1s dance 1/2 reel of 3 across (LSh to 3rd corner to start) &amp; 1/2 diagonal reel of 4 with 4th corners (RSh to 4th corner) ending with a 3/4 turn LH,</w:t>
      </w:r>
    </w:p>
    <w:p w:rsidR="00B11EB3" w:rsidRPr="006B40B3" w:rsidRDefault="00B11EB3" w:rsidP="00B11EB3">
      <w:pPr>
        <w:pStyle w:val="DanceBody"/>
        <w:keepNext w:val="0"/>
      </w:pPr>
      <w:r w:rsidRPr="006B40B3">
        <w:t>25-32</w:t>
      </w:r>
      <w:r w:rsidRPr="006B40B3">
        <w:tab/>
        <w:t>1M dances up between 2s while 1L dances down between 3s, cast left to 2nd places own sides &amp; 2s+1s+3s turn RH</w:t>
      </w:r>
    </w:p>
    <w:p w:rsidR="00B11EB3" w:rsidRDefault="00B11EB3" w:rsidP="00B11EB3"/>
    <w:p w:rsidR="00B11EB3" w:rsidRDefault="00B11EB3" w:rsidP="00B11EB3">
      <w:pPr>
        <w:pStyle w:val="Minicrib"/>
      </w:pPr>
      <w:r>
        <w:t>A CAT LOVER'S BIRTHDAY  (M-(S64+R64))  Sq.Set</w:t>
      </w:r>
      <w:r>
        <w:tab/>
        <w:t>Holly Boyd  Célébrations</w:t>
      </w:r>
    </w:p>
    <w:p w:rsidR="00B11EB3" w:rsidRDefault="00B11EB3" w:rsidP="00B11EB3">
      <w:pPr>
        <w:pStyle w:val="DanceBody"/>
      </w:pPr>
      <w:r>
        <w:t>Strathspey</w:t>
      </w:r>
    </w:p>
    <w:p w:rsidR="00B11EB3" w:rsidRDefault="00B11EB3" w:rsidP="00B11EB3">
      <w:pPr>
        <w:pStyle w:val="DanceBody"/>
      </w:pPr>
      <w:r>
        <w:t xml:space="preserve"> 1- 8</w:t>
      </w:r>
      <w:r>
        <w:tab/>
        <w:t>1L followed by 1M &amp; 2L followed by 2M dance Fig 8 round 4s &amp; 2nd place (2s follow 1s - RSh to 4s) back to place pulling back LSh to face clockwise</w:t>
      </w:r>
    </w:p>
    <w:p w:rsidR="00B11EB3" w:rsidRDefault="00B11EB3" w:rsidP="00B11EB3">
      <w:pPr>
        <w:pStyle w:val="DanceBody"/>
      </w:pPr>
      <w:r>
        <w:t xml:space="preserve"> 9-16</w:t>
      </w:r>
      <w:r>
        <w:tab/>
        <w:t>1M followed by 1L &amp; 2M followed by 2L dance Fig 8 round 3s &amp; 1s place (1s follow 2s – LSh to 3s) back to place</w:t>
      </w:r>
    </w:p>
    <w:p w:rsidR="00B11EB3" w:rsidRDefault="00B11EB3" w:rsidP="00B11EB3">
      <w:pPr>
        <w:pStyle w:val="DanceBody"/>
      </w:pPr>
      <w:r>
        <w:t>17-24</w:t>
      </w:r>
      <w:r>
        <w:tab/>
        <w:t>1s+3s dance RH across 2.1/2 times round (Men lead in, RH across twice, Men lead out) to change places 3 2 1 4</w:t>
      </w:r>
    </w:p>
    <w:p w:rsidR="00B11EB3" w:rsidRDefault="00B11EB3" w:rsidP="00B11EB3">
      <w:pPr>
        <w:pStyle w:val="DanceBody"/>
      </w:pPr>
      <w:r>
        <w:t>25-32</w:t>
      </w:r>
      <w:r>
        <w:tab/>
        <w:t>All 4 couples set &amp; Petronella in Tandem to right, face clockwise &amp; chase clockwise 1/2 round to  4 3 2 1</w:t>
      </w:r>
    </w:p>
    <w:p w:rsidR="00B11EB3" w:rsidRDefault="00B11EB3" w:rsidP="00B11EB3">
      <w:pPr>
        <w:pStyle w:val="DanceBody"/>
      </w:pPr>
      <w:r>
        <w:t>33 -64</w:t>
      </w:r>
      <w:r>
        <w:tab/>
        <w:t>Repeat  in Strathspey (Bars 1-16: 4s follow 3s then 3s follow 4s) 1 2 3 4</w:t>
      </w:r>
    </w:p>
    <w:p w:rsidR="00B11EB3" w:rsidRDefault="00B11EB3" w:rsidP="00B11EB3">
      <w:pPr>
        <w:pStyle w:val="DanceBody"/>
      </w:pPr>
      <w:r>
        <w:t>Reel</w:t>
      </w:r>
      <w:r>
        <w:tab/>
      </w:r>
    </w:p>
    <w:p w:rsidR="00B11EB3" w:rsidRDefault="00B11EB3" w:rsidP="00B11EB3">
      <w:pPr>
        <w:pStyle w:val="DanceBody"/>
        <w:keepNext w:val="0"/>
      </w:pPr>
      <w:r>
        <w:t>65-128</w:t>
      </w:r>
      <w:r>
        <w:tab/>
        <w:t>Repeat 1-64 in Reel time but Bars 17-24 &amp; 49-56 only dance 1.1/2 RH across</w:t>
      </w:r>
    </w:p>
    <w:p w:rsidR="00B11EB3" w:rsidRDefault="00B11EB3" w:rsidP="00B11EB3"/>
    <w:p w:rsidR="00B11EB3" w:rsidRDefault="00B11EB3" w:rsidP="00B11EB3">
      <w:pPr>
        <w:pStyle w:val="Minicrib"/>
      </w:pPr>
      <w:r>
        <w:t>CAT'S CRADLE  (R8x32)  3C (4C set)</w:t>
      </w:r>
      <w:r>
        <w:tab/>
        <w:t>Niall Mitchell  Thistle Dubh 2</w:t>
      </w:r>
    </w:p>
    <w:p w:rsidR="00B11EB3" w:rsidRPr="006B40B3" w:rsidRDefault="00B11EB3" w:rsidP="00B11EB3">
      <w:pPr>
        <w:pStyle w:val="DanceBody"/>
      </w:pPr>
      <w:r w:rsidRPr="006B40B3">
        <w:t xml:space="preserve"> 1- 8</w:t>
      </w:r>
      <w:r w:rsidRPr="006B40B3">
        <w:tab/>
        <w:t>1s &amp; 3s petronella turn &amp; set twice to opposite sides while 2s set &amp; petronella turn twice to end between 1s/3s</w:t>
      </w:r>
    </w:p>
    <w:p w:rsidR="00B11EB3" w:rsidRPr="006B40B3" w:rsidRDefault="00B11EB3" w:rsidP="00B11EB3">
      <w:pPr>
        <w:pStyle w:val="DanceBody"/>
      </w:pPr>
      <w:r w:rsidRPr="006B40B3">
        <w:t xml:space="preserve"> 9-16</w:t>
      </w:r>
      <w:r w:rsidRPr="006B40B3">
        <w:tab/>
        <w:t>1s &amp; 3s cross RH &amp; cast behind 2s (passing LSh) to other end while 2s set &amp; cross RH, all dance 1/2 reel of 3 on sides (2s out &amp; up to start)</w:t>
      </w:r>
    </w:p>
    <w:p w:rsidR="00B11EB3" w:rsidRPr="006B40B3" w:rsidRDefault="00B11EB3" w:rsidP="00B11EB3">
      <w:pPr>
        <w:pStyle w:val="DanceBody"/>
      </w:pPr>
      <w:r w:rsidRPr="006B40B3">
        <w:t>17-24</w:t>
      </w:r>
      <w:r w:rsidRPr="006B40B3">
        <w:tab/>
        <w:t>1s dance 1/2 Fig of 8 on own sides (dance between 2s to start), dance up to top &amp; cast to 2nd place (2s cast to top on bars 17-18)</w:t>
      </w:r>
    </w:p>
    <w:p w:rsidR="00B11EB3" w:rsidRPr="006B40B3" w:rsidRDefault="00B11EB3" w:rsidP="00B11EB3">
      <w:pPr>
        <w:pStyle w:val="DanceBody"/>
        <w:keepNext w:val="0"/>
      </w:pPr>
      <w:r w:rsidRPr="006B40B3">
        <w:t>25-32</w:t>
      </w:r>
      <w:r w:rsidRPr="006B40B3">
        <w:tab/>
        <w:t>1s dance reels of 3 across (1s giving LSh to 1st corner to start)</w:t>
      </w:r>
    </w:p>
    <w:p w:rsidR="00B11EB3" w:rsidRDefault="00B11EB3" w:rsidP="00B11EB3"/>
    <w:p w:rsidR="00B11EB3" w:rsidRDefault="00B11EB3" w:rsidP="00B11EB3">
      <w:pPr>
        <w:pStyle w:val="Minicrib"/>
      </w:pPr>
      <w:r>
        <w:t>CAT'S WHISKERS  (S8x32)  3C (4C set)</w:t>
      </w:r>
      <w:r>
        <w:tab/>
        <w:t>Bob McMurtry  Devil's Quandary</w:t>
      </w:r>
    </w:p>
    <w:p w:rsidR="00B11EB3" w:rsidRPr="006B40B3" w:rsidRDefault="00B11EB3" w:rsidP="00B11EB3">
      <w:pPr>
        <w:pStyle w:val="DanceBody"/>
      </w:pPr>
      <w:r w:rsidRPr="006B40B3">
        <w:t xml:space="preserve"> 1- 8</w:t>
      </w:r>
      <w:r w:rsidRPr="006B40B3">
        <w:tab/>
        <w:t>1s set, cast 1 place &amp; dance DoSioDo</w:t>
      </w:r>
    </w:p>
    <w:p w:rsidR="00B11EB3" w:rsidRPr="006B40B3" w:rsidRDefault="00B11EB3" w:rsidP="00B11EB3">
      <w:pPr>
        <w:pStyle w:val="DanceBody"/>
      </w:pPr>
      <w:r w:rsidRPr="006B40B3">
        <w:t xml:space="preserve"> 9-16</w:t>
      </w:r>
      <w:r w:rsidRPr="006B40B3">
        <w:tab/>
        <w:t>1s dance reels of 3 on sides (in &amp; down to start)</w:t>
      </w:r>
    </w:p>
    <w:p w:rsidR="00B11EB3" w:rsidRPr="006B40B3" w:rsidRDefault="00B11EB3" w:rsidP="00B11EB3">
      <w:pPr>
        <w:pStyle w:val="DanceBody"/>
      </w:pPr>
      <w:r w:rsidRPr="006B40B3">
        <w:t>17-24</w:t>
      </w:r>
      <w:r w:rsidRPr="006B40B3">
        <w:tab/>
        <w:t>1s turn 1st corner, partner, 2nd corner &amp; partner to end 2nd place own side</w:t>
      </w:r>
    </w:p>
    <w:p w:rsidR="00B11EB3" w:rsidRPr="006B40B3" w:rsidRDefault="00B11EB3" w:rsidP="00B11EB3">
      <w:pPr>
        <w:pStyle w:val="DanceBody"/>
        <w:keepNext w:val="0"/>
      </w:pPr>
      <w:r w:rsidRPr="006B40B3">
        <w:t>25-32</w:t>
      </w:r>
      <w:r w:rsidRPr="006B40B3">
        <w:tab/>
        <w:t>2s+1s+3s Adv+Ret &amp; turn 2H twice</w:t>
      </w:r>
    </w:p>
    <w:p w:rsidR="00B11EB3" w:rsidRDefault="00B11EB3" w:rsidP="00B11EB3"/>
    <w:p w:rsidR="00B11EB3" w:rsidRDefault="00B11EB3" w:rsidP="00B11EB3">
      <w:pPr>
        <w:pStyle w:val="Minicrib"/>
      </w:pPr>
      <w:r>
        <w:t>THE CAT-WALK  (J4x32)  4C set</w:t>
      </w:r>
      <w:r>
        <w:tab/>
        <w:t>John Drewry  Turkish Set</w:t>
      </w:r>
    </w:p>
    <w:p w:rsidR="00B11EB3" w:rsidRPr="006B40B3" w:rsidRDefault="00B11EB3" w:rsidP="00B11EB3">
      <w:pPr>
        <w:pStyle w:val="DanceBody"/>
      </w:pPr>
      <w:r w:rsidRPr="006B40B3">
        <w:t xml:space="preserve"> 1- 8</w:t>
      </w:r>
      <w:r w:rsidRPr="006B40B3">
        <w:tab/>
        <w:t>1s &amp; 4s cross RH, cast in 1 place, 1/2 turn RH, twirl dance out to own side</w:t>
      </w:r>
    </w:p>
    <w:p w:rsidR="00B11EB3" w:rsidRPr="006B40B3" w:rsidRDefault="00B11EB3" w:rsidP="00B11EB3">
      <w:pPr>
        <w:pStyle w:val="DanceBody"/>
      </w:pPr>
      <w:r>
        <w:t xml:space="preserve"> 9-16</w:t>
      </w:r>
      <w:r>
        <w:tab/>
        <w:t>2s+1s also 4s+3</w:t>
      </w:r>
      <w:r w:rsidRPr="006B40B3">
        <w:t>s dance RH across &amp; LH back</w:t>
      </w:r>
    </w:p>
    <w:p w:rsidR="00B11EB3" w:rsidRPr="006B40B3" w:rsidRDefault="00B11EB3" w:rsidP="00B11EB3">
      <w:pPr>
        <w:pStyle w:val="DanceBody"/>
      </w:pPr>
      <w:r w:rsidRPr="006B40B3">
        <w:t>17-24</w:t>
      </w:r>
      <w:r w:rsidRPr="006B40B3">
        <w:tab/>
        <w:t>4s followed by 1s dance 1/2 Figs of 8 round 3s (4s dance up to 2nd place), 4s &amp; 1s dance 1/2 Fig of 8 round end couples</w:t>
      </w:r>
    </w:p>
    <w:p w:rsidR="00B11EB3" w:rsidRPr="006B40B3" w:rsidRDefault="00B11EB3" w:rsidP="00B11EB3">
      <w:pPr>
        <w:pStyle w:val="DanceBody"/>
        <w:keepNext w:val="0"/>
      </w:pPr>
      <w:r w:rsidRPr="006B40B3">
        <w:t>25-32</w:t>
      </w:r>
      <w:r w:rsidRPr="006B40B3">
        <w:tab/>
        <w:t>All circle 8H round to left for 6 steps, pivot left &amp; chase to own sides</w:t>
      </w:r>
    </w:p>
    <w:p w:rsidR="00B11EB3" w:rsidRDefault="00B11EB3" w:rsidP="00B11EB3"/>
    <w:p w:rsidR="00B11EB3" w:rsidRDefault="00B11EB3" w:rsidP="00B11EB3">
      <w:pPr>
        <w:pStyle w:val="Minicrib"/>
      </w:pPr>
      <w:r>
        <w:t>CATARAQUI WOODS  (S4x32)  4C set</w:t>
      </w:r>
      <w:r>
        <w:tab/>
        <w:t>W Ernst Eder  Martello Tower 2</w:t>
      </w:r>
    </w:p>
    <w:p w:rsidR="00B11EB3" w:rsidRPr="006B40B3" w:rsidRDefault="00B11EB3" w:rsidP="00B11EB3">
      <w:pPr>
        <w:pStyle w:val="DanceBody"/>
      </w:pPr>
      <w:r w:rsidRPr="006B40B3">
        <w:t xml:space="preserve"> 1- 8</w:t>
      </w:r>
      <w:r w:rsidRPr="006B40B3">
        <w:tab/>
        <w:t>1s &amp; 4s turn partner 2H &amp; dance DoSiDo with partner</w:t>
      </w:r>
    </w:p>
    <w:p w:rsidR="00B11EB3" w:rsidRPr="006B40B3" w:rsidRDefault="00B11EB3" w:rsidP="00B11EB3">
      <w:pPr>
        <w:pStyle w:val="DanceBody"/>
      </w:pPr>
      <w:r w:rsidRPr="006B40B3">
        <w:t xml:space="preserve"> 9-16</w:t>
      </w:r>
      <w:r w:rsidRPr="006B40B3">
        <w:tab/>
        <w:t>1s+2s also 3s+4s circle 4H round to left ending 1s &amp; 3s facing down 2s &amp; 4s up, set, 1s &amp; 4s cast in 1 place while others dance out</w:t>
      </w:r>
    </w:p>
    <w:p w:rsidR="00B11EB3" w:rsidRPr="006B40B3" w:rsidRDefault="00B11EB3" w:rsidP="00B11EB3">
      <w:pPr>
        <w:pStyle w:val="DanceBody"/>
      </w:pPr>
      <w:r w:rsidRPr="006B40B3">
        <w:t>17-24</w:t>
      </w:r>
      <w:r w:rsidRPr="006B40B3">
        <w:tab/>
        <w:t>1s+4s Diamond Poussette</w:t>
      </w:r>
    </w:p>
    <w:p w:rsidR="00B11EB3" w:rsidRPr="006B40B3" w:rsidRDefault="00B11EB3" w:rsidP="00B11EB3">
      <w:pPr>
        <w:pStyle w:val="DanceBody"/>
        <w:keepNext w:val="0"/>
      </w:pPr>
      <w:r w:rsidRPr="006B40B3">
        <w:t>25-32</w:t>
      </w:r>
      <w:r w:rsidRPr="006B40B3">
        <w:tab/>
        <w:t>1s+4s+3s dance the Knot to end 2 3 4 1</w:t>
      </w:r>
    </w:p>
    <w:p w:rsidR="00B11EB3" w:rsidRDefault="00B11EB3" w:rsidP="00B11EB3"/>
    <w:p w:rsidR="00B11EB3" w:rsidRDefault="00B11EB3" w:rsidP="00B11EB3">
      <w:pPr>
        <w:pStyle w:val="Minicrib"/>
      </w:pPr>
      <w:r>
        <w:t>CATCH AS CATCH CAN  (R4x32)  4C set</w:t>
      </w:r>
      <w:r>
        <w:tab/>
        <w:t>Jo Hamilton  Let's All Dance</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1s+2s dance RH across &amp; LH back</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 cast to bottom &amp; turn RH</w:t>
      </w:r>
    </w:p>
    <w:p w:rsidR="00B11EB3" w:rsidRDefault="00B11EB3" w:rsidP="00B11EB3"/>
    <w:p w:rsidR="00B11EB3" w:rsidRDefault="00B11EB3" w:rsidP="00B11EB3">
      <w:pPr>
        <w:pStyle w:val="Minicrib"/>
      </w:pPr>
      <w:r>
        <w:t>CATCH THE WIND  (R8x32)  3C (4C set)</w:t>
      </w:r>
      <w:r>
        <w:tab/>
        <w:t>Romaine Butterfield  RSCDS Bk 45</w:t>
      </w:r>
    </w:p>
    <w:p w:rsidR="00B11EB3" w:rsidRPr="007204E8" w:rsidRDefault="00B11EB3" w:rsidP="00B11EB3">
      <w:pPr>
        <w:pStyle w:val="DanceBody"/>
      </w:pPr>
      <w:r w:rsidRPr="007204E8">
        <w:t xml:space="preserve"> 1- 8</w:t>
      </w:r>
      <w:r w:rsidRPr="007204E8">
        <w:tab/>
        <w:t>1s set, cast 1 place &amp; dance 1/2 Fig of 8 round 2s</w:t>
      </w:r>
    </w:p>
    <w:p w:rsidR="00B11EB3" w:rsidRPr="007204E8" w:rsidRDefault="00B11EB3" w:rsidP="00B11EB3">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B11EB3" w:rsidRPr="007204E8" w:rsidRDefault="00B11EB3" w:rsidP="00B11EB3">
      <w:pPr>
        <w:pStyle w:val="DanceBody"/>
      </w:pPr>
      <w:r w:rsidRPr="007204E8">
        <w:t>17-24</w:t>
      </w:r>
      <w:r w:rsidRPr="007204E8">
        <w:tab/>
        <w:t>1s RSh reels of 3 across (1M with 2s &amp; 1L with 3s)</w:t>
      </w:r>
    </w:p>
    <w:p w:rsidR="00B11EB3" w:rsidRPr="007204E8" w:rsidRDefault="00B11EB3" w:rsidP="00B11EB3">
      <w:pPr>
        <w:pStyle w:val="DanceBody"/>
        <w:keepNext w:val="0"/>
      </w:pPr>
      <w:r w:rsidRPr="007204E8">
        <w:t>25-32</w:t>
      </w:r>
      <w:r w:rsidRPr="007204E8">
        <w:tab/>
        <w:t>1L followed by partner dances down cast up round 3M &amp; crosses to end in 2nd place on own sides, 1s turn RH (4 bars)</w:t>
      </w:r>
    </w:p>
    <w:p w:rsidR="00B11EB3" w:rsidRDefault="00B11EB3" w:rsidP="00B11EB3"/>
    <w:p w:rsidR="00B11EB3" w:rsidRDefault="00B11EB3" w:rsidP="00B11EB3">
      <w:pPr>
        <w:pStyle w:val="Minicrib"/>
      </w:pPr>
      <w:r>
        <w:t>CATCHING HELEN  (R8x32)  3C (4C set)</w:t>
      </w:r>
      <w:r>
        <w:tab/>
        <w:t>Aidan McElduff  Glasgow 90th Anniv. Bk</w:t>
      </w:r>
    </w:p>
    <w:p w:rsidR="00B11EB3" w:rsidRPr="008620FC" w:rsidRDefault="00B11EB3" w:rsidP="00B11EB3">
      <w:pPr>
        <w:pStyle w:val="DanceBody"/>
      </w:pPr>
      <w:r w:rsidRPr="008620FC">
        <w:t xml:space="preserve"> 1- 8</w:t>
      </w:r>
      <w:r w:rsidRPr="008620FC">
        <w:tab/>
        <w:t>1s turn RH &amp; cast 1 place, 1s dance 1/2 diag reel with 1st crns &amp; 1s end RSh to RSh in middle 1M facing up 1L down</w:t>
      </w:r>
    </w:p>
    <w:p w:rsidR="00B11EB3" w:rsidRPr="008620FC" w:rsidRDefault="00B11EB3" w:rsidP="00B11EB3">
      <w:pPr>
        <w:pStyle w:val="DanceBody"/>
      </w:pPr>
      <w:r w:rsidRPr="008620FC">
        <w:t xml:space="preserve"> 9-16</w:t>
      </w:r>
      <w:r w:rsidRPr="008620FC">
        <w:tab/>
        <w:t>1L+2s (Ladies' side) &amp; 1M+3s (Men's side) dance LH across, 1s pass LSh &amp; dance RH across with other cpl (1s end facing 2nd crnrs who face out)</w:t>
      </w:r>
    </w:p>
    <w:p w:rsidR="00B11EB3" w:rsidRPr="008620FC" w:rsidRDefault="00B11EB3" w:rsidP="00B11EB3">
      <w:pPr>
        <w:pStyle w:val="DanceBody"/>
      </w:pPr>
      <w:r w:rsidRPr="008620FC">
        <w:t>17-24</w:t>
      </w:r>
      <w:r w:rsidRPr="008620FC">
        <w:tab/>
        <w:t>1s dance 1/2 diag reel with 2nd crns &amp; all end opposite sides, (3s)+(1s)+(2s) set &amp; all cross RH</w:t>
      </w:r>
    </w:p>
    <w:p w:rsidR="00B11EB3" w:rsidRPr="008620FC" w:rsidRDefault="00B11EB3" w:rsidP="00B11EB3">
      <w:pPr>
        <w:pStyle w:val="DanceBody"/>
        <w:keepNext w:val="0"/>
      </w:pPr>
      <w:r w:rsidRPr="008620FC">
        <w:t>25-32</w:t>
      </w:r>
      <w:r w:rsidRPr="008620FC">
        <w:tab/>
        <w:t>3s+1s+2s chase c/wise 1/2 way then turn partner RH 1/2 way, all face partners &amp; cast by right to own sides   2 1 3 4</w:t>
      </w:r>
    </w:p>
    <w:p w:rsidR="00B11EB3" w:rsidRDefault="00B11EB3" w:rsidP="00B11EB3"/>
    <w:p w:rsidR="00B11EB3" w:rsidRDefault="00B11EB3" w:rsidP="00B11EB3">
      <w:pPr>
        <w:pStyle w:val="Minicrib"/>
        <w:rPr>
          <w:lang w:eastAsia="en-GB"/>
        </w:rPr>
      </w:pPr>
      <w:r>
        <w:rPr>
          <w:lang w:eastAsia="en-GB"/>
        </w:rPr>
        <w:t>CATE'S CONUNDRUM  (S3x32)  3C set</w:t>
      </w:r>
      <w:r>
        <w:rPr>
          <w:lang w:eastAsia="en-GB"/>
        </w:rPr>
        <w:tab/>
        <w:t>Alex Gray  Tweeddale Coll 4</w:t>
      </w:r>
    </w:p>
    <w:p w:rsidR="00B11EB3" w:rsidRDefault="00B11EB3" w:rsidP="00B11EB3">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B11EB3" w:rsidRDefault="00B11EB3" w:rsidP="00B11EB3">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lang w:eastAsia="en-GB"/>
        </w:rPr>
        <w:t>while</w:t>
      </w:r>
      <w:r>
        <w:rPr>
          <w:lang w:eastAsia="en-GB"/>
        </w:rPr>
        <w:t xml:space="preserve"> 2s cross RH 2 (1) 3</w:t>
      </w:r>
    </w:p>
    <w:p w:rsidR="00B11EB3" w:rsidRDefault="00B11EB3" w:rsidP="00B11EB3">
      <w:pPr>
        <w:pStyle w:val="DanceBody"/>
      </w:pPr>
      <w:r>
        <w:rPr>
          <w:lang w:eastAsia="en-GB"/>
        </w:rPr>
        <w:t>17-20</w:t>
      </w:r>
      <w:r>
        <w:rPr>
          <w:lang w:eastAsia="en-GB"/>
        </w:rPr>
        <w:tab/>
      </w:r>
      <w:r>
        <w:t>Corner Pass &amp; Twirl with 1st corners</w:t>
      </w:r>
    </w:p>
    <w:p w:rsidR="00B11EB3" w:rsidRDefault="00B11EB3" w:rsidP="00B11EB3">
      <w:pPr>
        <w:pStyle w:val="DanceBody"/>
      </w:pPr>
      <w:r>
        <w:tab/>
      </w:r>
      <w:r w:rsidRPr="004C53AA">
        <w:t>1s pass corners RSh, dance round corner place</w:t>
      </w:r>
      <w:r>
        <w:t xml:space="preserve">. 1s end facing 2nd corner </w:t>
      </w:r>
      <w:r>
        <w:rPr>
          <w:b/>
        </w:rPr>
        <w:t>while</w:t>
      </w:r>
      <w:r>
        <w:tab/>
      </w:r>
      <w:r w:rsidRPr="004C53AA">
        <w:t xml:space="preserve">1st corners dance in, 1/2 turn </w:t>
      </w:r>
      <w:r>
        <w:t>R</w:t>
      </w:r>
      <w:r w:rsidRPr="004C53AA">
        <w:t>H, face &amp; pulling back RSh dance out to opp corner place</w:t>
      </w:r>
    </w:p>
    <w:p w:rsidR="00B11EB3" w:rsidRDefault="00B11EB3" w:rsidP="00B11EB3">
      <w:pPr>
        <w:pStyle w:val="DanceBody"/>
        <w:rPr>
          <w:lang w:eastAsia="en-GB"/>
        </w:rPr>
      </w:pPr>
      <w:r>
        <w:rPr>
          <w:lang w:eastAsia="en-GB"/>
        </w:rPr>
        <w:t>21-24</w:t>
      </w:r>
      <w:r>
        <w:rPr>
          <w:lang w:eastAsia="en-GB"/>
        </w:rPr>
        <w:tab/>
        <w:t>1s repeat Corner Pass &amp; Twirl with 2nd corners. 1s pass RSh to 2nd place own side facing out. (3) 1 (2)</w:t>
      </w:r>
    </w:p>
    <w:p w:rsidR="00B11EB3" w:rsidRDefault="00B11EB3" w:rsidP="00B11EB3">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B11EB3" w:rsidRDefault="00B11EB3" w:rsidP="00B11EB3"/>
    <w:p w:rsidR="00B11EB3" w:rsidRDefault="00B11EB3" w:rsidP="00B11EB3">
      <w:pPr>
        <w:pStyle w:val="Minicrib"/>
      </w:pPr>
      <w:r>
        <w:t>THE CATERPILLAR  (R4x32)  4C Set</w:t>
      </w:r>
      <w:r>
        <w:tab/>
        <w:t>Dottie Carr  Let's All Dance Too</w:t>
      </w:r>
    </w:p>
    <w:p w:rsidR="00B11EB3" w:rsidRPr="006B40B3" w:rsidRDefault="00B11EB3" w:rsidP="00B11EB3">
      <w:pPr>
        <w:pStyle w:val="DanceBody"/>
      </w:pPr>
      <w:r w:rsidRPr="006B40B3">
        <w:t xml:space="preserve"> 1- 8</w:t>
      </w:r>
      <w:r w:rsidRPr="006B40B3">
        <w:tab/>
        <w:t>1s+2s also 3s+4s circle 4H round &amp; back, all end on sides</w:t>
      </w:r>
    </w:p>
    <w:p w:rsidR="00B11EB3" w:rsidRDefault="00B11EB3" w:rsidP="00B11EB3">
      <w:pPr>
        <w:pStyle w:val="DanceBody"/>
      </w:pPr>
      <w:r w:rsidRPr="006B40B3">
        <w:t xml:space="preserve"> 9-16</w:t>
      </w:r>
      <w:r w:rsidRPr="006B40B3">
        <w:tab/>
        <w:t xml:space="preserve">All dance </w:t>
      </w:r>
      <w:r>
        <w:t>RSh reels</w:t>
      </w:r>
      <w:r w:rsidRPr="006B40B3">
        <w:t xml:space="preserve"> of 4 on the sides.</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 cast to 4th pl</w:t>
      </w:r>
      <w:r>
        <w:t>ace</w:t>
      </w:r>
      <w:r w:rsidRPr="006B40B3">
        <w:t>, 1s turn RH</w:t>
      </w:r>
    </w:p>
    <w:p w:rsidR="00B11EB3" w:rsidRDefault="00B11EB3" w:rsidP="00B11EB3"/>
    <w:p w:rsidR="00B11EB3" w:rsidRDefault="00B11EB3" w:rsidP="00B11EB3">
      <w:pPr>
        <w:pStyle w:val="Minicrib"/>
      </w:pPr>
      <w:r>
        <w:t>CATH  (S3x32)  3C Set</w:t>
      </w:r>
      <w:r>
        <w:tab/>
        <w:t>Anne Thorn  Magic Of Music</w:t>
      </w:r>
    </w:p>
    <w:p w:rsidR="00B11EB3" w:rsidRPr="0020144D" w:rsidRDefault="00B11EB3" w:rsidP="00B11EB3">
      <w:pPr>
        <w:pStyle w:val="DanceBody"/>
      </w:pPr>
      <w:r w:rsidRPr="0020144D">
        <w:t xml:space="preserve"> 1- 8</w:t>
      </w:r>
      <w:r w:rsidRPr="0020144D">
        <w:tab/>
        <w:t>1s dance Fig of 8 on own sides (1s give RSh to 2s to start)</w:t>
      </w:r>
    </w:p>
    <w:p w:rsidR="00B11EB3" w:rsidRPr="0020144D" w:rsidRDefault="00B11EB3" w:rsidP="00B11EB3">
      <w:pPr>
        <w:pStyle w:val="DanceBody"/>
      </w:pPr>
      <w:r w:rsidRPr="0020144D">
        <w:t xml:space="preserve"> 9-16</w:t>
      </w:r>
      <w:r w:rsidRPr="0020144D">
        <w:tab/>
        <w:t>1s dance RSh reels of 3 on own sides</w:t>
      </w:r>
    </w:p>
    <w:p w:rsidR="00B11EB3" w:rsidRPr="0020144D" w:rsidRDefault="00B11EB3" w:rsidP="00B11EB3">
      <w:pPr>
        <w:pStyle w:val="DanceBody"/>
      </w:pPr>
      <w:r w:rsidRPr="0020144D">
        <w:t>17-24</w:t>
      </w:r>
      <w:r w:rsidRPr="0020144D">
        <w:tab/>
        <w:t xml:space="preserve">1s+2s circle 4H round to left to end 1s facing 2s in middle, set &amp; 1s cast to 2nd place </w:t>
      </w:r>
      <w:r w:rsidRPr="0020144D">
        <w:rPr>
          <w:b/>
        </w:rPr>
        <w:t>as</w:t>
      </w:r>
      <w:r w:rsidRPr="0020144D">
        <w:t xml:space="preserve"> 2s lead up to 1st place</w:t>
      </w:r>
    </w:p>
    <w:p w:rsidR="00B11EB3" w:rsidRPr="0020144D" w:rsidRDefault="00B11EB3" w:rsidP="00B11EB3">
      <w:pPr>
        <w:pStyle w:val="DanceBody"/>
        <w:keepNext w:val="0"/>
      </w:pPr>
      <w:r w:rsidRPr="0020144D">
        <w:t>25-32</w:t>
      </w:r>
      <w:r w:rsidRPr="0020144D">
        <w:tab/>
        <w:t>1s+3s Set &amp; Rotate</w:t>
      </w:r>
    </w:p>
    <w:p w:rsidR="00B11EB3" w:rsidRDefault="00B11EB3" w:rsidP="00B11EB3"/>
    <w:p w:rsidR="00B11EB3" w:rsidRDefault="00B11EB3" w:rsidP="00B11EB3">
      <w:pPr>
        <w:pStyle w:val="Minicrib"/>
      </w:pPr>
      <w:r>
        <w:t>CATH'S CROWN OF PENNIES  (S3x32)  3C set</w:t>
      </w:r>
      <w:r>
        <w:tab/>
        <w:t>Peter Marshall</w:t>
      </w:r>
    </w:p>
    <w:p w:rsidR="00B11EB3" w:rsidRPr="00F241CD" w:rsidRDefault="00B11EB3" w:rsidP="00B11EB3">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B11EB3" w:rsidRPr="00F241CD" w:rsidRDefault="00B11EB3" w:rsidP="00B11EB3">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B11EB3" w:rsidRDefault="00B11EB3" w:rsidP="00B11EB3">
      <w:pPr>
        <w:pStyle w:val="DanceBody"/>
      </w:pPr>
      <w:r>
        <w:t xml:space="preserve"> 9-12</w:t>
      </w:r>
      <w:r w:rsidRPr="00F241CD">
        <w:tab/>
        <w:t xml:space="preserve">1s dance RSh round 1st corner, cross RH up/down set, </w:t>
      </w:r>
      <w:r w:rsidRPr="00F241CD">
        <w:rPr>
          <w:b/>
        </w:rPr>
        <w:t>while</w:t>
      </w:r>
      <w:r w:rsidRPr="00F241CD">
        <w:t xml:space="preserve"> 1st corner positions (2L &amp; 3M) dance in, 1/2 turn RH, twirl &amp; dance out to each others place</w:t>
      </w:r>
    </w:p>
    <w:p w:rsidR="00B11EB3" w:rsidRPr="00F241CD" w:rsidRDefault="00B11EB3" w:rsidP="00B11EB3">
      <w:pPr>
        <w:pStyle w:val="DanceBody"/>
      </w:pPr>
      <w:r>
        <w:t>13-16</w:t>
      </w:r>
      <w:r>
        <w:tab/>
        <w:t>Repeat bars 9-12, 1s dancing</w:t>
      </w:r>
      <w:r w:rsidRPr="00F241CD">
        <w:t xml:space="preserve"> RSh round 2nd corner &amp; cross RH to own side, 2nd corner positions dance similarly.</w:t>
      </w:r>
    </w:p>
    <w:p w:rsidR="00B11EB3" w:rsidRPr="00F241CD" w:rsidRDefault="00B11EB3" w:rsidP="00B11EB3">
      <w:pPr>
        <w:pStyle w:val="DanceBody"/>
      </w:pPr>
      <w:r w:rsidRPr="00F241CD">
        <w:t>17-24</w:t>
      </w:r>
      <w:r w:rsidRPr="00F241CD">
        <w:tab/>
        <w:t>3s+1s+2s dance 6H round &amp; back</w:t>
      </w:r>
    </w:p>
    <w:p w:rsidR="00B11EB3" w:rsidRPr="00F241CD" w:rsidRDefault="00B11EB3" w:rsidP="00B11EB3">
      <w:pPr>
        <w:pStyle w:val="DanceBody"/>
        <w:keepNext w:val="0"/>
      </w:pPr>
      <w:r w:rsidRPr="00F241CD">
        <w:t>25-32</w:t>
      </w:r>
      <w:r w:rsidRPr="00F241CD">
        <w:tab/>
        <w:t>1s+2s dance Diamond Poussette</w:t>
      </w:r>
    </w:p>
    <w:p w:rsidR="00B11EB3" w:rsidRDefault="00B11EB3" w:rsidP="00B11EB3"/>
    <w:p w:rsidR="00B11EB3" w:rsidRDefault="00B11EB3" w:rsidP="00B11EB3">
      <w:pPr>
        <w:pStyle w:val="Minicrib"/>
      </w:pPr>
      <w:r>
        <w:t>CATHERINE WHEELS  (R4x32)  4C set</w:t>
      </w:r>
      <w:r>
        <w:tab/>
        <w:t>Black</w:t>
      </w:r>
    </w:p>
    <w:p w:rsidR="00B11EB3" w:rsidRPr="006B40B3" w:rsidRDefault="00B11EB3" w:rsidP="00B11EB3">
      <w:pPr>
        <w:pStyle w:val="DanceBody"/>
      </w:pPr>
      <w:r w:rsidRPr="006B40B3">
        <w:t xml:space="preserve"> 1- 8</w:t>
      </w:r>
      <w:r w:rsidRPr="006B40B3">
        <w:tab/>
        <w:t>1s &amp; 4s set &amp; petronella turn into centre while 2s &amp; 3s step up/down, 1s+2s also 3s+4s dance RH across</w:t>
      </w:r>
    </w:p>
    <w:p w:rsidR="00B11EB3" w:rsidRPr="006B40B3" w:rsidRDefault="00B11EB3" w:rsidP="00B11EB3">
      <w:pPr>
        <w:pStyle w:val="DanceBody"/>
      </w:pPr>
      <w:r w:rsidRPr="006B40B3">
        <w:t xml:space="preserve"> 9-16</w:t>
      </w:r>
      <w:r w:rsidRPr="006B40B3">
        <w:tab/>
        <w:t>1s &amp; 4s set &amp; petronella turn to 2nd/3rd place opposite sides, 1s+4s dance LH across to end facing corners</w:t>
      </w:r>
    </w:p>
    <w:p w:rsidR="00B11EB3" w:rsidRPr="006B40B3" w:rsidRDefault="00B11EB3" w:rsidP="00B11EB3">
      <w:pPr>
        <w:pStyle w:val="DanceBody"/>
      </w:pPr>
      <w:r w:rsidRPr="006B40B3">
        <w:t>17-24</w:t>
      </w:r>
      <w:r w:rsidRPr="006B40B3">
        <w:tab/>
        <w:t>All set &amp; pass facing person RSh, 2s+3s dance LH across 1/2 way to end facing corners &amp; pass facing person RSh</w:t>
      </w:r>
    </w:p>
    <w:p w:rsidR="00B11EB3" w:rsidRPr="006B40B3" w:rsidRDefault="00B11EB3" w:rsidP="00B11EB3">
      <w:pPr>
        <w:pStyle w:val="DanceBody"/>
        <w:keepNext w:val="0"/>
      </w:pPr>
      <w:r w:rsidRPr="006B40B3">
        <w:t>25-32</w:t>
      </w:r>
      <w:r w:rsidRPr="006B40B3">
        <w:tab/>
        <w:t>1s+4s dance LH across, all (on opp sides) set &amp; cross RH.  3 1 4 2</w:t>
      </w:r>
    </w:p>
    <w:p w:rsidR="00B11EB3" w:rsidRDefault="00B11EB3" w:rsidP="00B11EB3"/>
    <w:p w:rsidR="00B11EB3" w:rsidRDefault="00B11EB3" w:rsidP="00B11EB3">
      <w:pPr>
        <w:pStyle w:val="Minicrib"/>
      </w:pPr>
      <w:r>
        <w:t>CATHERINE'S CEILIDH  (R32)  Round the Room</w:t>
      </w:r>
      <w:r>
        <w:tab/>
        <w:t>Gillian Mackintosh  Aurora 10th Anniv Bk</w:t>
      </w:r>
    </w:p>
    <w:p w:rsidR="00B11EB3" w:rsidRDefault="00B11EB3" w:rsidP="00B11EB3">
      <w:pPr>
        <w:pStyle w:val="DanceBody"/>
      </w:pPr>
      <w:r>
        <w:t>Round the Room Dance 2 facing 2</w:t>
      </w:r>
    </w:p>
    <w:p w:rsidR="00B11EB3" w:rsidRPr="006B40B3" w:rsidRDefault="00B11EB3" w:rsidP="00B11EB3">
      <w:pPr>
        <w:pStyle w:val="DanceBody"/>
      </w:pPr>
      <w:r w:rsidRPr="006B40B3">
        <w:t xml:space="preserve"> 1- 8</w:t>
      </w:r>
      <w:r w:rsidRPr="006B40B3">
        <w:tab/>
        <w:t>All circle 4H round &amp; back</w:t>
      </w:r>
    </w:p>
    <w:p w:rsidR="00B11EB3" w:rsidRPr="006B40B3" w:rsidRDefault="00B11EB3" w:rsidP="00B11EB3">
      <w:pPr>
        <w:pStyle w:val="DanceBody"/>
      </w:pPr>
      <w:r w:rsidRPr="006B40B3">
        <w:t xml:space="preserve"> 9-16</w:t>
      </w:r>
      <w:r w:rsidRPr="006B40B3">
        <w:tab/>
        <w:t>Anticlockwise couple dance under arch made clockwise couple, all turn about &amp; repeat back to places</w:t>
      </w:r>
    </w:p>
    <w:p w:rsidR="00B11EB3" w:rsidRPr="006B40B3" w:rsidRDefault="00B11EB3" w:rsidP="00B11EB3">
      <w:pPr>
        <w:pStyle w:val="DanceBody"/>
      </w:pPr>
      <w:r w:rsidRPr="006B40B3">
        <w:t>17-24</w:t>
      </w:r>
      <w:r w:rsidRPr="006B40B3">
        <w:tab/>
        <w:t>All dance RH across &amp; LH back</w:t>
      </w:r>
    </w:p>
    <w:p w:rsidR="00B11EB3" w:rsidRDefault="00B11EB3" w:rsidP="00B11EB3">
      <w:pPr>
        <w:pStyle w:val="DanceBody"/>
        <w:keepNext w:val="0"/>
      </w:pPr>
      <w:r w:rsidRPr="006B40B3">
        <w:t>25-32</w:t>
      </w:r>
      <w:r w:rsidRPr="006B40B3">
        <w:tab/>
        <w:t>Ladies change places RH, Men change places LH, set to partner &amp; 1/2 turn RH to face new couple</w:t>
      </w:r>
    </w:p>
    <w:p w:rsidR="00B11EB3" w:rsidRDefault="00B11EB3" w:rsidP="00B11EB3"/>
    <w:p w:rsidR="00B11EB3" w:rsidRDefault="00B11EB3" w:rsidP="00B11EB3">
      <w:pPr>
        <w:pStyle w:val="Minicrib"/>
      </w:pPr>
      <w:r>
        <w:t>CATHERINE'S GARDEN WALK  (S4x32)  4C set</w:t>
      </w:r>
      <w:r>
        <w:tab/>
        <w:t>Ed Porter  Nova Scotia Collection 2017</w:t>
      </w:r>
    </w:p>
    <w:p w:rsidR="00B11EB3" w:rsidRDefault="00B11EB3" w:rsidP="00B11EB3">
      <w:pPr>
        <w:pStyle w:val="DanceBody"/>
      </w:pPr>
      <w:r>
        <w:t xml:space="preserve"> 1- 8</w:t>
      </w:r>
      <w:r>
        <w:tab/>
        <w:t>All 4 couples dance promenade</w:t>
      </w:r>
    </w:p>
    <w:p w:rsidR="00B11EB3" w:rsidRDefault="00B11EB3" w:rsidP="00B11EB3">
      <w:pPr>
        <w:pStyle w:val="DanceBody"/>
      </w:pPr>
      <w:r>
        <w:t xml:space="preserve"> 9-16</w:t>
      </w:r>
      <w:r>
        <w:tab/>
        <w:t xml:space="preserve">All set, all Adv+Ret (1 step each); 1s+2s </w:t>
      </w:r>
      <w:r>
        <w:rPr>
          <w:b/>
        </w:rPr>
        <w:t>also</w:t>
      </w:r>
      <w:r>
        <w:t xml:space="preserve"> 3s+4s dance 1/2 RH across, 1s+4s (middle couples) dance 1/2 LH across.  (2) 4 1 (3)</w:t>
      </w:r>
    </w:p>
    <w:p w:rsidR="00B11EB3" w:rsidRDefault="00B11EB3" w:rsidP="00B11EB3">
      <w:pPr>
        <w:pStyle w:val="DanceBody"/>
      </w:pPr>
      <w:r>
        <w:t>17-24</w:t>
      </w:r>
      <w:r>
        <w:tab/>
        <w:t>Reels of 4 on sides</w:t>
      </w:r>
    </w:p>
    <w:p w:rsidR="00B11EB3" w:rsidRDefault="00B11EB3" w:rsidP="00B11EB3">
      <w:pPr>
        <w:pStyle w:val="DanceBody"/>
      </w:pPr>
      <w:r>
        <w:t>25-28</w:t>
      </w:r>
      <w:r>
        <w:tab/>
        <w:t>4s+1s (middle couples) 1/2 turn partner 2H, pull back RSh &amp; dance out to opp sides. (2) (4) (1) (3)</w:t>
      </w:r>
    </w:p>
    <w:p w:rsidR="00B11EB3" w:rsidRDefault="00B11EB3" w:rsidP="00B11EB3">
      <w:pPr>
        <w:pStyle w:val="DanceBody"/>
        <w:keepNext w:val="0"/>
      </w:pPr>
      <w:r>
        <w:t>29-32</w:t>
      </w:r>
      <w:r>
        <w:tab/>
        <w:t>All circle 8H 1/2 round to left.  3 1 4 2</w:t>
      </w:r>
    </w:p>
    <w:p w:rsidR="00B11EB3" w:rsidRDefault="00B11EB3" w:rsidP="00B11EB3"/>
    <w:p w:rsidR="00B11EB3" w:rsidRDefault="00B11EB3" w:rsidP="00B11EB3">
      <w:pPr>
        <w:pStyle w:val="Minicrib"/>
      </w:pPr>
      <w:r>
        <w:t>CATHIE MCLAREN'S JIG  (J8x40)  3C (4C set)</w:t>
      </w:r>
      <w:r>
        <w:tab/>
        <w:t>Douglas Henderson  Tay Bridge Pocket Bk</w:t>
      </w:r>
    </w:p>
    <w:p w:rsidR="00B11EB3" w:rsidRDefault="00B11EB3" w:rsidP="00B11EB3">
      <w:pPr>
        <w:pStyle w:val="DanceBody"/>
      </w:pPr>
      <w:r>
        <w:t xml:space="preserve"> 1- 8</w:t>
      </w:r>
      <w:r>
        <w:tab/>
        <w:t>1s cross RH, cast (2s step up), cross LH &amp; 1L casts up, 1M casts down to join LH with partner in centre, RH to 1st corners</w:t>
      </w:r>
    </w:p>
    <w:p w:rsidR="00B11EB3" w:rsidRDefault="00B11EB3" w:rsidP="00B11EB3">
      <w:pPr>
        <w:pStyle w:val="DanceBody"/>
      </w:pPr>
      <w:r>
        <w:t xml:space="preserve"> 9-16</w:t>
      </w:r>
      <w:r>
        <w:tab/>
        <w:t>1s dance the Spoke:</w:t>
      </w:r>
    </w:p>
    <w:p w:rsidR="00B11EB3" w:rsidRDefault="00B11EB3" w:rsidP="00B11EB3">
      <w:pPr>
        <w:pStyle w:val="DanceBody"/>
      </w:pPr>
      <w:r>
        <w:tab/>
        <w:t>9-10    Bal-in-Line, Drop RH &amp; dancing couple move anticlockwise to next corner (PdeB throughout)</w:t>
      </w:r>
    </w:p>
    <w:p w:rsidR="00B11EB3" w:rsidRDefault="00B11EB3" w:rsidP="00B11EB3">
      <w:pPr>
        <w:pStyle w:val="DanceBody"/>
      </w:pPr>
      <w:r>
        <w:tab/>
        <w:t>11-16  Repeat with next 3 corners</w:t>
      </w:r>
    </w:p>
    <w:p w:rsidR="00B11EB3" w:rsidRDefault="00B11EB3" w:rsidP="00B11EB3">
      <w:pPr>
        <w:pStyle w:val="DanceBody"/>
      </w:pPr>
      <w:r>
        <w:t>17-24</w:t>
      </w:r>
      <w:r>
        <w:tab/>
        <w:t>1s dance LSh reels of 3 on opp sides (1L+3M &amp; 1M+2L pass LSh to start).  1s end facing 1st corners</w:t>
      </w:r>
    </w:p>
    <w:p w:rsidR="00B11EB3" w:rsidRDefault="00B11EB3" w:rsidP="00B11EB3">
      <w:pPr>
        <w:pStyle w:val="DanceBody"/>
      </w:pPr>
      <w:r>
        <w:t>25-32</w:t>
      </w:r>
      <w:r>
        <w:tab/>
        <w:t>Diag RSh reels of 4.  1s end in 2nd place opp sides facing down</w:t>
      </w:r>
    </w:p>
    <w:p w:rsidR="00B11EB3" w:rsidRDefault="00B11EB3" w:rsidP="00B11EB3">
      <w:pPr>
        <w:pStyle w:val="DanceBody"/>
        <w:keepNext w:val="0"/>
      </w:pPr>
      <w:r>
        <w:t>33-40</w:t>
      </w:r>
      <w:r>
        <w:tab/>
        <w:t>2s+1s+3s dance reflection reels of 3 on opp sides (1s dance out/down, 3s in/up, 2s in down to start). 1s cross from 1st place to 2nd place own side</w:t>
      </w:r>
    </w:p>
    <w:p w:rsidR="00B11EB3" w:rsidRDefault="00B11EB3" w:rsidP="00B11EB3"/>
    <w:p w:rsidR="00B11EB3" w:rsidRDefault="00B11EB3" w:rsidP="00B11EB3">
      <w:pPr>
        <w:pStyle w:val="Minicrib"/>
      </w:pPr>
      <w:r>
        <w:t>CATHIE SMITH'S REEL  (R8x32)  3C (4C set)</w:t>
      </w:r>
      <w:r>
        <w:tab/>
        <w:t>Sheila Trafford  Newcastle 70th Anniversary</w:t>
      </w:r>
    </w:p>
    <w:p w:rsidR="00B11EB3" w:rsidRDefault="00B11EB3" w:rsidP="00B11EB3">
      <w:pPr>
        <w:pStyle w:val="DanceBody"/>
      </w:pPr>
      <w:r>
        <w:t xml:space="preserve"> 1- 8</w:t>
      </w:r>
      <w:r>
        <w:tab/>
        <w:t>1s set, dance down NHJ below 3s (2s step up 3-4); 1s cast up &amp; cross LH to face 1st corners</w:t>
      </w:r>
    </w:p>
    <w:p w:rsidR="00B11EB3" w:rsidRDefault="00B11EB3" w:rsidP="00B11EB3">
      <w:pPr>
        <w:pStyle w:val="DanceBody"/>
      </w:pPr>
      <w:r>
        <w:t xml:space="preserve"> 9-16</w:t>
      </w:r>
      <w:r>
        <w:tab/>
        <w:t xml:space="preserve">1s 1/2 turn corners RH into prom hold (corners on their right)  &amp; promenade clockwise 1/2 round (4 bars). 1s leave corners in diag opp place &amp; turn LH to face 2nd corners </w:t>
      </w:r>
      <w:r>
        <w:rPr>
          <w:b/>
        </w:rPr>
        <w:t>while</w:t>
      </w:r>
      <w:r>
        <w:t xml:space="preserve"> 2nd corners set, Adv+Ret diagonally &amp; set</w:t>
      </w:r>
    </w:p>
    <w:p w:rsidR="00B11EB3" w:rsidRDefault="00B11EB3" w:rsidP="00B11EB3">
      <w:pPr>
        <w:pStyle w:val="DanceBody"/>
      </w:pPr>
      <w:r>
        <w:t>17-24</w:t>
      </w:r>
      <w:r>
        <w:tab/>
        <w:t xml:space="preserve">1s repeat 9-16 with 2nd corners to end in 2nd place own side </w:t>
      </w:r>
      <w:r>
        <w:rPr>
          <w:b/>
        </w:rPr>
        <w:t>while</w:t>
      </w:r>
      <w:r>
        <w:t xml:space="preserve"> 1st corners set, Adv+Ret diagonally &amp; all 3 couples set</w:t>
      </w:r>
    </w:p>
    <w:p w:rsidR="00B11EB3" w:rsidRDefault="00B11EB3" w:rsidP="00B11EB3">
      <w:pPr>
        <w:pStyle w:val="DanceBody"/>
        <w:keepNext w:val="0"/>
      </w:pPr>
      <w:r>
        <w:t>25-32</w:t>
      </w:r>
      <w:r>
        <w:tab/>
        <w:t>1s dance diag R&amp;L (Lady up / Man down).  2 1 3</w:t>
      </w:r>
    </w:p>
    <w:p w:rsidR="00B11EB3" w:rsidRDefault="00B11EB3" w:rsidP="00B11EB3"/>
    <w:p w:rsidR="00B11EB3" w:rsidRDefault="00B11EB3" w:rsidP="00B11EB3">
      <w:pPr>
        <w:pStyle w:val="Minicrib"/>
      </w:pPr>
      <w:r>
        <w:t>CATHY'S WEDDING (and Colin's too)  (J4x32)  4C set</w:t>
      </w:r>
      <w:r>
        <w:tab/>
        <w:t>Roy Goldring  Social Dances 2002 (Leeds 40th Anniv)</w:t>
      </w:r>
    </w:p>
    <w:p w:rsidR="00B11EB3" w:rsidRPr="006B40B3" w:rsidRDefault="00B11EB3" w:rsidP="00B11EB3">
      <w:pPr>
        <w:pStyle w:val="DanceBody"/>
      </w:pPr>
      <w:r w:rsidRPr="006B40B3">
        <w:t xml:space="preserve"> 1- 8</w:t>
      </w:r>
      <w:r w:rsidRPr="006B40B3">
        <w:tab/>
        <w:t>1s+2s+3s dance reflection reels (1s in &amp; down)</w:t>
      </w:r>
    </w:p>
    <w:p w:rsidR="00B11EB3" w:rsidRPr="006B40B3" w:rsidRDefault="00B11EB3" w:rsidP="00B11EB3">
      <w:pPr>
        <w:pStyle w:val="DanceBody"/>
      </w:pPr>
      <w:r w:rsidRPr="006B40B3">
        <w:t xml:space="preserve"> 9-16</w:t>
      </w:r>
      <w:r w:rsidRPr="006B40B3">
        <w:tab/>
        <w:t>1L crosses between 1M+2M &amp; casts to 3rd pl. as 3M crosses between 2L+3L &amp; casts up to 1st pl, 1M+3L repeat but contra</w:t>
      </w:r>
    </w:p>
    <w:p w:rsidR="00B11EB3" w:rsidRPr="006B40B3" w:rsidRDefault="00B11EB3" w:rsidP="00B11EB3">
      <w:pPr>
        <w:pStyle w:val="DanceBody"/>
      </w:pPr>
      <w:r w:rsidRPr="006B40B3">
        <w:t>17-24</w:t>
      </w:r>
      <w:r w:rsidRPr="006B40B3">
        <w:tab/>
        <w:t>3s+2s+1s+4s dance reflection reels (3s in &amp; down)</w:t>
      </w:r>
    </w:p>
    <w:p w:rsidR="00B11EB3" w:rsidRPr="006B40B3" w:rsidRDefault="00B11EB3" w:rsidP="00B11EB3">
      <w:pPr>
        <w:pStyle w:val="DanceBody"/>
        <w:keepNext w:val="0"/>
      </w:pPr>
      <w:r w:rsidRPr="006B40B3">
        <w:t>25-32</w:t>
      </w:r>
      <w:r w:rsidRPr="006B40B3">
        <w:tab/>
        <w:t>3s &amp; 1s dance 1/2 Figs of 8 crossing down, 3L+2L also 1L+4L 1.1/2 turn as partners 1.1/2 turn RH</w:t>
      </w:r>
    </w:p>
    <w:p w:rsidR="00B11EB3" w:rsidRDefault="00B11EB3" w:rsidP="00B11EB3"/>
    <w:p w:rsidR="00B11EB3" w:rsidRDefault="00B11EB3" w:rsidP="00B11EB3">
      <w:pPr>
        <w:pStyle w:val="Minicrib"/>
      </w:pPr>
      <w:r>
        <w:t>CATMINT  (R4x40)  4C Set</w:t>
      </w:r>
      <w:r>
        <w:tab/>
        <w:t>Veronica Hughes  Clifton Coll.</w:t>
      </w:r>
    </w:p>
    <w:p w:rsidR="00B11EB3" w:rsidRDefault="00B11EB3" w:rsidP="00B11EB3">
      <w:pPr>
        <w:pStyle w:val="DanceBody"/>
      </w:pPr>
      <w:r>
        <w:t xml:space="preserve"> 1- 8</w:t>
      </w:r>
      <w:r>
        <w:tab/>
        <w:t>1s+2s dance RH across; 1s cast (2s dance up), set advancing pulling back RSh to BtoB facing own side</w:t>
      </w:r>
    </w:p>
    <w:p w:rsidR="00B11EB3" w:rsidRDefault="00B11EB3" w:rsidP="00B11EB3">
      <w:pPr>
        <w:pStyle w:val="DanceBody"/>
      </w:pPr>
      <w:r>
        <w:t xml:space="preserve"> 9-16</w:t>
      </w:r>
      <w:r>
        <w:tab/>
        <w:t>2s+1s+3s dance Double Triangles, 1s end in centre facing up (1L pulls back RSh)</w:t>
      </w:r>
    </w:p>
    <w:p w:rsidR="00B11EB3" w:rsidRDefault="00B11EB3" w:rsidP="00B11EB3">
      <w:pPr>
        <w:pStyle w:val="DanceBody"/>
      </w:pPr>
      <w:r>
        <w:t>17-20</w:t>
      </w:r>
      <w:r>
        <w:tab/>
        <w:t xml:space="preserve">1M+2M+3M dance LH across </w:t>
      </w:r>
      <w:r>
        <w:rPr>
          <w:b/>
        </w:rPr>
        <w:t>while</w:t>
      </w:r>
      <w:r>
        <w:t xml:space="preserve"> 1L+2L+3L dance RH across</w:t>
      </w:r>
    </w:p>
    <w:p w:rsidR="00B11EB3" w:rsidRDefault="00B11EB3" w:rsidP="00B11EB3">
      <w:pPr>
        <w:pStyle w:val="DanceBody"/>
      </w:pPr>
      <w:r>
        <w:t>21-24</w:t>
      </w:r>
      <w:r>
        <w:tab/>
        <w:t xml:space="preserve">1M+3M+4M dance RH across </w:t>
      </w:r>
      <w:r>
        <w:rPr>
          <w:b/>
        </w:rPr>
        <w:t>while</w:t>
      </w:r>
      <w:r>
        <w:t xml:space="preserve"> 1L+3L+4L dance LH across, 3s end in 2nd place </w:t>
      </w:r>
      <w:r>
        <w:rPr>
          <w:b/>
        </w:rPr>
        <w:t>while</w:t>
      </w:r>
      <w:r>
        <w:t xml:space="preserve"> 1s+4s continue turning on sides to end 2 3 4 1</w:t>
      </w:r>
    </w:p>
    <w:p w:rsidR="00B11EB3" w:rsidRDefault="00B11EB3" w:rsidP="00B11EB3">
      <w:pPr>
        <w:pStyle w:val="DanceBody"/>
      </w:pPr>
      <w:r>
        <w:t>25-32</w:t>
      </w:r>
      <w:r>
        <w:tab/>
        <w:t>All dance RSh reels of 4 on sides</w:t>
      </w:r>
    </w:p>
    <w:p w:rsidR="00B11EB3" w:rsidRDefault="00B11EB3" w:rsidP="00B11EB3">
      <w:pPr>
        <w:pStyle w:val="DanceBody"/>
        <w:keepNext w:val="0"/>
      </w:pPr>
      <w:r>
        <w:t>33-40</w:t>
      </w:r>
      <w:r>
        <w:tab/>
        <w:t xml:space="preserve">1M+4M turn RH </w:t>
      </w:r>
      <w:r>
        <w:rPr>
          <w:b/>
        </w:rPr>
        <w:t>while</w:t>
      </w:r>
      <w:r>
        <w:t xml:space="preserve"> 1L+4L turn LH; 4s+1s dance RH across.  2 3 4 1</w:t>
      </w:r>
    </w:p>
    <w:p w:rsidR="00B11EB3" w:rsidRDefault="00B11EB3" w:rsidP="00B11EB3"/>
    <w:p w:rsidR="00B11EB3" w:rsidRDefault="00B11EB3" w:rsidP="00B11EB3">
      <w:pPr>
        <w:pStyle w:val="Minicrib"/>
      </w:pPr>
      <w:r>
        <w:t>CATON CAPRICE  (R4x32)  4C set</w:t>
      </w:r>
      <w:r>
        <w:tab/>
        <w:t>W Ernst Eder  SCD Archives</w:t>
      </w:r>
    </w:p>
    <w:p w:rsidR="00B11EB3" w:rsidRPr="006B40B3" w:rsidRDefault="00B11EB3" w:rsidP="00B11EB3">
      <w:pPr>
        <w:pStyle w:val="DanceBody"/>
      </w:pPr>
      <w:r w:rsidRPr="006B40B3">
        <w:t xml:space="preserve"> 1- 8</w:t>
      </w:r>
      <w:r w:rsidRPr="006B40B3">
        <w:tab/>
        <w:t>1s+2s 3/4 turn partners RH, 1M+2L turn LH 1.1/2 times while their partners dance round them clockwise 1/2 way, 1s+2s 3/4 turn partners RH</w:t>
      </w:r>
    </w:p>
    <w:p w:rsidR="00B11EB3" w:rsidRPr="006B40B3" w:rsidRDefault="00B11EB3" w:rsidP="00B11EB3">
      <w:pPr>
        <w:pStyle w:val="DanceBody"/>
      </w:pPr>
      <w:r w:rsidRPr="006B40B3">
        <w:t xml:space="preserve"> 9-16</w:t>
      </w:r>
      <w:r w:rsidRPr="006B40B3">
        <w:tab/>
        <w:t>2s+1s double Fig of 8 with 1s crossing up &amp; 2s casting to start</w:t>
      </w:r>
    </w:p>
    <w:p w:rsidR="00B11EB3" w:rsidRPr="006B40B3" w:rsidRDefault="00B11EB3" w:rsidP="00B11EB3">
      <w:pPr>
        <w:pStyle w:val="DanceBody"/>
      </w:pPr>
      <w:r w:rsidRPr="006B40B3">
        <w:t>17-24</w:t>
      </w:r>
      <w:r w:rsidRPr="006B40B3">
        <w:tab/>
        <w:t>1s reflection reels of 3 on own sides 1s dancing in &amp; up to start</w:t>
      </w:r>
    </w:p>
    <w:p w:rsidR="00B11EB3" w:rsidRPr="006B40B3" w:rsidRDefault="00B11EB3" w:rsidP="00B11EB3">
      <w:pPr>
        <w:pStyle w:val="DanceBody"/>
        <w:keepNext w:val="0"/>
      </w:pPr>
      <w:r w:rsidRPr="006B40B3">
        <w:t>25-32</w:t>
      </w:r>
      <w:r w:rsidRPr="006B40B3">
        <w:tab/>
        <w:t>1s cross below 3s, cast down behind 4s &amp; turn RH 1.1/2 times to 4th place own sides</w:t>
      </w:r>
    </w:p>
    <w:p w:rsidR="00B11EB3" w:rsidRDefault="00B11EB3" w:rsidP="00B11EB3"/>
    <w:p w:rsidR="00B11EB3" w:rsidRDefault="00B11EB3" w:rsidP="00B11EB3">
      <w:pPr>
        <w:pStyle w:val="Minicrib"/>
      </w:pPr>
      <w:r>
        <w:t>CATRIONA JOAN STEWART  (S8x32)  3C (4C Set)</w:t>
      </w:r>
      <w:r>
        <w:tab/>
        <w:t>C Mair</w:t>
      </w:r>
    </w:p>
    <w:p w:rsidR="00B11EB3" w:rsidRPr="006B40B3" w:rsidRDefault="00B11EB3" w:rsidP="00B11EB3">
      <w:pPr>
        <w:pStyle w:val="DanceBody"/>
      </w:pPr>
      <w:r w:rsidRPr="006B40B3">
        <w:t xml:space="preserve"> 1- 8</w:t>
      </w:r>
      <w:r w:rsidRPr="006B40B3">
        <w:tab/>
        <w:t>1s turn 2H, cast 1 place, turn 1.1/2 times to face 1st corners</w:t>
      </w:r>
    </w:p>
    <w:p w:rsidR="00B11EB3" w:rsidRPr="006B40B3" w:rsidRDefault="00B11EB3" w:rsidP="00B11EB3">
      <w:pPr>
        <w:pStyle w:val="DanceBody"/>
      </w:pPr>
      <w:r w:rsidRPr="006B40B3">
        <w:t xml:space="preserve"> 9-16</w:t>
      </w:r>
      <w:r w:rsidRPr="006B40B3">
        <w:tab/>
        <w:t>1s dance 1/2 diagonal reels of 4 with 1st corners &amp; turn 3rd corner (1st( corner person) RH to face 4th corner</w:t>
      </w:r>
    </w:p>
    <w:p w:rsidR="00B11EB3" w:rsidRPr="006B40B3" w:rsidRDefault="00B11EB3" w:rsidP="00B11EB3">
      <w:pPr>
        <w:pStyle w:val="DanceBody"/>
      </w:pPr>
      <w:r w:rsidRPr="006B40B3">
        <w:t>17-24</w:t>
      </w:r>
      <w:r w:rsidRPr="006B40B3">
        <w:tab/>
        <w:t>1s dance 1/2 diagonal reel of 4 with 4th corners &amp; turn 2nd corner (4th corner person) RH to end BtoB (Man facing up &amp; Lady down)</w:t>
      </w:r>
    </w:p>
    <w:p w:rsidR="00B11EB3" w:rsidRPr="006B40B3" w:rsidRDefault="00B11EB3" w:rsidP="00B11EB3">
      <w:pPr>
        <w:pStyle w:val="DanceBody"/>
        <w:keepNext w:val="0"/>
      </w:pPr>
      <w:r w:rsidRPr="006B40B3">
        <w:t>25-32</w:t>
      </w:r>
      <w:r w:rsidRPr="006B40B3">
        <w:tab/>
        <w:t>1s circle 3H round to left (Man with 3s in top place &amp; Lady with 2s) opening out to 6H round to left</w:t>
      </w:r>
    </w:p>
    <w:p w:rsidR="00B11EB3" w:rsidRDefault="00B11EB3" w:rsidP="00B11EB3"/>
    <w:p w:rsidR="00B11EB3" w:rsidRDefault="00B11EB3" w:rsidP="00B11EB3">
      <w:pPr>
        <w:pStyle w:val="Minicrib"/>
      </w:pPr>
      <w:r>
        <w:t>CATRIONA'S REEL  (R8x32)  3C (4C set)</w:t>
      </w:r>
      <w:r>
        <w:tab/>
        <w:t>Duncan Brown  Bovey Coll.</w:t>
      </w:r>
    </w:p>
    <w:p w:rsidR="00B11EB3" w:rsidRDefault="00B11EB3" w:rsidP="00B11EB3">
      <w:pPr>
        <w:pStyle w:val="DanceBody"/>
      </w:pPr>
      <w:r>
        <w:t xml:space="preserve"> 1- 8</w:t>
      </w:r>
      <w:r>
        <w:tab/>
        <w:t>1s+2s+3s set, cross RH; 1s+2s+3s set &amp; 1/2 turn partner RH into promenade hold facing up</w:t>
      </w:r>
    </w:p>
    <w:p w:rsidR="00B11EB3" w:rsidRDefault="00B11EB3" w:rsidP="00B11EB3">
      <w:pPr>
        <w:pStyle w:val="DanceBody"/>
      </w:pPr>
      <w:r>
        <w:t xml:space="preserve"> 9-16</w:t>
      </w:r>
      <w:r>
        <w:tab/>
        <w:t>1s+2s+3s dance Promenade ending in original places</w:t>
      </w:r>
    </w:p>
    <w:p w:rsidR="00B11EB3" w:rsidRDefault="00B11EB3" w:rsidP="00B11EB3">
      <w:pPr>
        <w:pStyle w:val="DanceBody"/>
      </w:pPr>
      <w:r>
        <w:t>17-24</w:t>
      </w:r>
      <w:r>
        <w:tab/>
        <w:t>1s lead down middle &amp; back up, ending facing each other joining 2H. Bar 24: 2s step in &amp; join 2H ready for …</w:t>
      </w:r>
    </w:p>
    <w:p w:rsidR="00B11EB3" w:rsidRDefault="00B11EB3" w:rsidP="00B11EB3">
      <w:pPr>
        <w:pStyle w:val="DanceBody"/>
      </w:pPr>
      <w:r>
        <w:t>25-32</w:t>
      </w:r>
      <w:r>
        <w:tab/>
        <w:t>1s+2s dance Poussette</w:t>
      </w:r>
    </w:p>
    <w:p w:rsidR="00B11EB3" w:rsidRPr="001376CE" w:rsidRDefault="00B11EB3" w:rsidP="00B11EB3">
      <w:pPr>
        <w:pStyle w:val="DanceBody"/>
        <w:keepNext w:val="0"/>
        <w:rPr>
          <w:i/>
        </w:rPr>
      </w:pPr>
      <w:r w:rsidRPr="001376CE">
        <w:rPr>
          <w:i/>
        </w:rPr>
        <w:t xml:space="preserve">Note: 2nd, 4th &amp; 6th repeat recommended to </w:t>
      </w:r>
      <w:r>
        <w:rPr>
          <w:i/>
        </w:rPr>
        <w:t xml:space="preserve">dance </w:t>
      </w:r>
      <w:r w:rsidRPr="001376CE">
        <w:rPr>
          <w:i/>
        </w:rPr>
        <w:t>3 couple Poussette</w:t>
      </w:r>
    </w:p>
    <w:p w:rsidR="00B11EB3" w:rsidRDefault="00B11EB3" w:rsidP="00B11EB3"/>
    <w:p w:rsidR="00B11EB3" w:rsidRDefault="00B11EB3" w:rsidP="00B11EB3">
      <w:pPr>
        <w:pStyle w:val="Minicrib"/>
      </w:pPr>
      <w:r>
        <w:t>CATRIONA'S WEE AUDACITY  (S8x32)  3C (4C set)</w:t>
      </w:r>
      <w:r>
        <w:tab/>
        <w:t>Angus Boyd  SCD Archives</w:t>
      </w:r>
    </w:p>
    <w:p w:rsidR="00B11EB3" w:rsidRPr="008620FC" w:rsidRDefault="00B11EB3" w:rsidP="00B11EB3">
      <w:pPr>
        <w:pStyle w:val="DanceBody"/>
      </w:pPr>
      <w:r w:rsidRPr="008620FC">
        <w:t xml:space="preserve"> 1- 8</w:t>
      </w:r>
      <w:r w:rsidRPr="008620FC">
        <w:tab/>
        <w:t>1L+2L+3L cross, dance RSh round partners &amp; back to places, 1s cross RH &amp; change places LH with 2s on the sides</w:t>
      </w:r>
    </w:p>
    <w:p w:rsidR="00B11EB3" w:rsidRPr="008620FC" w:rsidRDefault="00B11EB3" w:rsidP="00B11EB3">
      <w:pPr>
        <w:pStyle w:val="DanceBody"/>
      </w:pPr>
      <w:r w:rsidRPr="008620FC">
        <w:t xml:space="preserve"> 9-16</w:t>
      </w:r>
      <w:r w:rsidRPr="008620FC">
        <w:tab/>
        <w:t>1L with 2M+3M Adv+Ret, 1M with 2L+3L Advance &amp; as they Retire. 1L dances towards partner</w:t>
      </w:r>
    </w:p>
    <w:p w:rsidR="00B11EB3" w:rsidRPr="008620FC" w:rsidRDefault="00B11EB3" w:rsidP="00B11EB3">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B11EB3" w:rsidRPr="008620FC" w:rsidRDefault="00B11EB3" w:rsidP="00B11EB3">
      <w:pPr>
        <w:pStyle w:val="DanceBody"/>
        <w:keepNext w:val="0"/>
      </w:pPr>
      <w:r w:rsidRPr="008620FC">
        <w:t>25-32</w:t>
      </w:r>
      <w:r w:rsidRPr="008620FC">
        <w:tab/>
        <w:t xml:space="preserve">1s+3s set, 1M casts down 1 place as 3L casts up </w:t>
      </w:r>
      <w:r w:rsidRPr="008620FC">
        <w:rPr>
          <w:b/>
        </w:rPr>
        <w:t>while</w:t>
      </w:r>
      <w:r w:rsidRPr="008620FC">
        <w:t xml:space="preserve"> 1L+3M turn LH, 3s+1s set, 1M casts back up as 3L casts down </w:t>
      </w:r>
      <w:r w:rsidRPr="008620FC">
        <w:rPr>
          <w:b/>
        </w:rPr>
        <w:t>while</w:t>
      </w:r>
      <w:r w:rsidRPr="008620FC">
        <w:t xml:space="preserve"> 1L+3M turn RH</w:t>
      </w:r>
    </w:p>
    <w:p w:rsidR="00B11EB3" w:rsidRDefault="00B11EB3" w:rsidP="00B11EB3"/>
    <w:p w:rsidR="00B11EB3" w:rsidRDefault="00B11EB3" w:rsidP="00B11EB3">
      <w:pPr>
        <w:pStyle w:val="Minicrib"/>
      </w:pPr>
      <w:r>
        <w:t>THE CATS IN THE KITCHEN  (J8x32)  3C (4C set)</w:t>
      </w:r>
      <w:r>
        <w:tab/>
        <w:t>Iain Boyd  Cairdin O't</w:t>
      </w:r>
    </w:p>
    <w:p w:rsidR="00B11EB3" w:rsidRPr="006B40B3" w:rsidRDefault="00B11EB3" w:rsidP="00B11EB3">
      <w:pPr>
        <w:pStyle w:val="DanceBody"/>
      </w:pPr>
      <w:r w:rsidRPr="006B40B3">
        <w:t xml:space="preserve"> 1- 8</w:t>
      </w:r>
      <w:r w:rsidRPr="006B40B3">
        <w:tab/>
        <w:t>1s cross down between 2s to dance reels of 3 across giving LSh to 2nd corners &amp; pass RSh to face 1st corners</w:t>
      </w:r>
    </w:p>
    <w:p w:rsidR="00B11EB3" w:rsidRPr="006B40B3" w:rsidRDefault="00B11EB3" w:rsidP="00B11EB3">
      <w:pPr>
        <w:pStyle w:val="DanceBody"/>
      </w:pPr>
      <w:r w:rsidRPr="006B40B3">
        <w:t xml:space="preserve"> 9-16</w:t>
      </w:r>
      <w:r w:rsidRPr="006B40B3">
        <w:tab/>
        <w:t>1s Fig of 8 round 1st &amp; 2nd corner pstns (RSh to 1st corner to start) while corners dance R&amp;L 1s end facing 1st corners</w:t>
      </w:r>
    </w:p>
    <w:p w:rsidR="00B11EB3" w:rsidRPr="006B40B3" w:rsidRDefault="00B11EB3" w:rsidP="00B11EB3">
      <w:pPr>
        <w:pStyle w:val="DanceBody"/>
      </w:pPr>
      <w:r w:rsidRPr="006B40B3">
        <w:t>17-24</w:t>
      </w:r>
      <w:r w:rsidRPr="006B40B3">
        <w:tab/>
        <w:t xml:space="preserve">1s dance </w:t>
      </w:r>
      <w:r>
        <w:t>'</w:t>
      </w:r>
      <w:r w:rsidRPr="006B40B3">
        <w:t>Hello-Goodbye setting &amp; end in centre BtoB Lady facing down &amp; Man up</w:t>
      </w:r>
    </w:p>
    <w:p w:rsidR="00B11EB3" w:rsidRPr="006B40B3" w:rsidRDefault="00B11EB3" w:rsidP="00B11EB3">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B11EB3" w:rsidRDefault="00B11EB3" w:rsidP="00B11EB3"/>
    <w:p w:rsidR="00B11EB3" w:rsidRDefault="00B11EB3" w:rsidP="00B11EB3">
      <w:pPr>
        <w:pStyle w:val="Minicrib"/>
      </w:pPr>
      <w:r>
        <w:t>THE CATS OF MILTON ROUGH  (R8x32)  3C (4C set)</w:t>
      </w:r>
      <w:r>
        <w:tab/>
        <w:t>Diane Rooney  Cheshire 40th Anniversary</w:t>
      </w:r>
    </w:p>
    <w:p w:rsidR="00B11EB3" w:rsidRDefault="00B11EB3" w:rsidP="00B11EB3">
      <w:pPr>
        <w:pStyle w:val="DanceBody"/>
      </w:pPr>
      <w:r>
        <w:t xml:space="preserve"> 1- 8</w:t>
      </w:r>
      <w:r>
        <w:tab/>
        <w:t>1s dance Figs 8 on own side, dancing in/down to start</w:t>
      </w:r>
    </w:p>
    <w:p w:rsidR="00B11EB3" w:rsidRDefault="00B11EB3" w:rsidP="00B11EB3">
      <w:pPr>
        <w:pStyle w:val="DanceBody"/>
      </w:pPr>
      <w:r>
        <w:t xml:space="preserve"> 9-16</w:t>
      </w:r>
      <w:r>
        <w:tab/>
        <w:t>1s+2s dance Espagnole, 1s end facing 1st corners</w:t>
      </w:r>
    </w:p>
    <w:p w:rsidR="00B11EB3" w:rsidRDefault="00B11EB3" w:rsidP="00B11EB3">
      <w:pPr>
        <w:pStyle w:val="DanceBody"/>
      </w:pPr>
      <w:r>
        <w:t>17-24</w:t>
      </w:r>
      <w:r>
        <w:tab/>
        <w:t>1s+1st corners dance 1/2 diag reel of 4; pass RSh t &amp; 1s+2nd  corners dance 1/2 diag reel of 4. 1s end in 2nd place opp side  (3) (1) (2)</w:t>
      </w:r>
    </w:p>
    <w:p w:rsidR="00B11EB3" w:rsidRDefault="00B11EB3" w:rsidP="00B11EB3">
      <w:pPr>
        <w:pStyle w:val="DanceBody"/>
        <w:keepNext w:val="0"/>
      </w:pPr>
      <w:r>
        <w:t>25-32</w:t>
      </w:r>
      <w:r>
        <w:tab/>
        <w:t>3s+1s+2s chase clockwise 1/2 round; all turn partner RH.  2 1 3</w:t>
      </w:r>
    </w:p>
    <w:p w:rsidR="00B11EB3" w:rsidRDefault="00B11EB3" w:rsidP="00B11EB3"/>
    <w:p w:rsidR="00B11EB3" w:rsidRDefault="00B11EB3" w:rsidP="00B11EB3">
      <w:pPr>
        <w:pStyle w:val="Minicrib"/>
      </w:pPr>
      <w:r>
        <w:t>CATS PAW  (R8x32)  3C (4C set)</w:t>
      </w:r>
      <w:r>
        <w:tab/>
        <w:t>Alice McLean  Laurieston Coll 1</w:t>
      </w:r>
    </w:p>
    <w:p w:rsidR="00B11EB3" w:rsidRPr="006B40B3" w:rsidRDefault="00B11EB3" w:rsidP="00B11EB3">
      <w:pPr>
        <w:pStyle w:val="DanceBody"/>
      </w:pPr>
      <w:r w:rsidRPr="006B40B3">
        <w:t xml:space="preserve"> 1- 8</w:t>
      </w:r>
      <w:r w:rsidRPr="006B40B3">
        <w:tab/>
        <w:t>1s dance down, cast up round 3s, between 2s &amp; cast down to 2nd place</w:t>
      </w:r>
    </w:p>
    <w:p w:rsidR="00B11EB3" w:rsidRPr="006B40B3" w:rsidRDefault="00B11EB3" w:rsidP="00B11EB3">
      <w:pPr>
        <w:pStyle w:val="DanceBody"/>
      </w:pPr>
      <w:r w:rsidRPr="006B40B3">
        <w:t xml:space="preserve"> 9-16</w:t>
      </w:r>
      <w:r w:rsidRPr="006B40B3">
        <w:tab/>
        <w:t>1s+1st corners dance RH across, 1s+2nd corners dance LH across 1s end facing 1st corners</w:t>
      </w:r>
    </w:p>
    <w:p w:rsidR="00B11EB3" w:rsidRPr="006B40B3" w:rsidRDefault="00B11EB3" w:rsidP="00B11EB3">
      <w:pPr>
        <w:pStyle w:val="DanceBody"/>
      </w:pPr>
      <w:r w:rsidRPr="006B40B3">
        <w:t>17-24</w:t>
      </w:r>
      <w:r w:rsidRPr="006B40B3">
        <w:tab/>
        <w:t>1s dance 1/2 diagonal reel of 4 with 1st corners, pass LSh &amp; dance 1/2 reel with 2nd corners - 1s end 2nd place opposite sides</w:t>
      </w:r>
    </w:p>
    <w:p w:rsidR="00B11EB3" w:rsidRPr="006B40B3" w:rsidRDefault="00B11EB3" w:rsidP="00B11EB3">
      <w:pPr>
        <w:pStyle w:val="DanceBody"/>
        <w:keepNext w:val="0"/>
      </w:pPr>
      <w:r w:rsidRPr="006B40B3">
        <w:t>25-32</w:t>
      </w:r>
      <w:r w:rsidRPr="006B40B3">
        <w:tab/>
        <w:t>1s dance 1/2 reels of 3 across (Lady with 2s (3rd place) &amp; Man with 3s) &amp; dance 1/2 reels of 3 on own sides</w:t>
      </w:r>
    </w:p>
    <w:p w:rsidR="00B11EB3" w:rsidRDefault="00B11EB3" w:rsidP="00B11EB3"/>
    <w:p w:rsidR="00B11EB3" w:rsidRDefault="00B11EB3" w:rsidP="00B11EB3">
      <w:pPr>
        <w:pStyle w:val="Minicrib"/>
      </w:pPr>
      <w:r>
        <w:t>CAUGHT BY THE WIND  (R8x40)  3C (4C set)</w:t>
      </w:r>
      <w:r>
        <w:tab/>
        <w:t>Iain Boyd</w:t>
      </w:r>
    </w:p>
    <w:p w:rsidR="00B11EB3" w:rsidRPr="006B40B3" w:rsidRDefault="00B11EB3" w:rsidP="00B11EB3">
      <w:pPr>
        <w:pStyle w:val="DanceBody"/>
      </w:pPr>
      <w:r w:rsidRPr="006B40B3">
        <w:t xml:space="preserve"> 1- 8</w:t>
      </w:r>
      <w:r w:rsidRPr="006B40B3">
        <w:tab/>
        <w:t>1s dance RSh reels of 3 on own sides</w:t>
      </w:r>
    </w:p>
    <w:p w:rsidR="00B11EB3" w:rsidRPr="006B40B3" w:rsidRDefault="00B11EB3" w:rsidP="00B11EB3">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B11EB3" w:rsidRPr="006B40B3" w:rsidRDefault="00B11EB3" w:rsidP="00B11EB3">
      <w:pPr>
        <w:pStyle w:val="DanceBody"/>
      </w:pPr>
      <w:r w:rsidRPr="006B40B3">
        <w:t>13-16</w:t>
      </w:r>
      <w:r w:rsidRPr="006B40B3">
        <w:tab/>
        <w:t>1s dance LSh round facing Man to face opp Lady</w:t>
      </w:r>
    </w:p>
    <w:p w:rsidR="00B11EB3" w:rsidRPr="006B40B3" w:rsidRDefault="00B11EB3" w:rsidP="00B11EB3">
      <w:pPr>
        <w:pStyle w:val="DanceBody"/>
      </w:pPr>
      <w:r w:rsidRPr="006B40B3">
        <w:t>17-24</w:t>
      </w:r>
      <w:r w:rsidRPr="006B40B3">
        <w:tab/>
        <w:t>1s dance RSh reels of 3 across (1M with 2s, 1L with 3s)</w:t>
      </w:r>
    </w:p>
    <w:p w:rsidR="00B11EB3" w:rsidRPr="006B40B3" w:rsidRDefault="00B11EB3" w:rsidP="00B11EB3">
      <w:pPr>
        <w:pStyle w:val="DanceBody"/>
      </w:pPr>
      <w:r w:rsidRPr="006B40B3">
        <w:t>25-28</w:t>
      </w:r>
      <w:r w:rsidRPr="006B40B3">
        <w:tab/>
        <w:t>1M dances RSh round 2L &amp; turns right about to face down between 2s while 1L dances RSh round 3L to face up between 3s</w:t>
      </w:r>
    </w:p>
    <w:p w:rsidR="00B11EB3" w:rsidRPr="006B40B3" w:rsidRDefault="00B11EB3" w:rsidP="00B11EB3">
      <w:pPr>
        <w:pStyle w:val="DanceBody"/>
      </w:pPr>
      <w:r w:rsidRPr="006B40B3">
        <w:t>2</w:t>
      </w:r>
      <w:r>
        <w:t>9-32</w:t>
      </w:r>
      <w:r>
        <w:tab/>
        <w:t>1s change places RH &amp; cast</w:t>
      </w:r>
      <w:r w:rsidRPr="006B40B3">
        <w:t xml:space="preserve"> to 2nd place own sides</w:t>
      </w:r>
    </w:p>
    <w:p w:rsidR="00B11EB3" w:rsidRPr="006B40B3" w:rsidRDefault="00B11EB3" w:rsidP="00B11EB3">
      <w:pPr>
        <w:pStyle w:val="DanceBody"/>
        <w:keepNext w:val="0"/>
      </w:pPr>
      <w:r w:rsidRPr="006B40B3">
        <w:t>33-40</w:t>
      </w:r>
      <w:r w:rsidRPr="006B40B3">
        <w:tab/>
        <w:t>2s+1s dance R&amp;L to end facing down (no polite turn)</w:t>
      </w:r>
    </w:p>
    <w:p w:rsidR="00B11EB3" w:rsidRDefault="00B11EB3" w:rsidP="00B11EB3"/>
    <w:p w:rsidR="00B11EB3" w:rsidRDefault="00B11EB3" w:rsidP="00B11EB3">
      <w:pPr>
        <w:pStyle w:val="Minicrib"/>
      </w:pPr>
      <w:r>
        <w:t>CAULD COMFORT  (R4x40)  4C set</w:t>
      </w:r>
      <w:r>
        <w:tab/>
        <w:t>Ron Wallace  From the Redwood Forest 2</w:t>
      </w:r>
    </w:p>
    <w:p w:rsidR="00B11EB3" w:rsidRPr="006B40B3" w:rsidRDefault="00B11EB3" w:rsidP="00B11EB3">
      <w:pPr>
        <w:pStyle w:val="DanceBody"/>
      </w:pPr>
      <w:r w:rsidRPr="006B40B3">
        <w:t xml:space="preserve"> 1- 8</w:t>
      </w:r>
      <w:r w:rsidRPr="006B40B3">
        <w:tab/>
        <w:t>1s dance 4 slip steps down below 2s &amp; set, dance down between 3s &amp; cast up 1 place to face 1st corner</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B11EB3" w:rsidRPr="006B40B3" w:rsidRDefault="00B11EB3" w:rsidP="00B11EB3">
      <w:pPr>
        <w:pStyle w:val="DanceBody"/>
      </w:pPr>
      <w:r w:rsidRPr="006B40B3">
        <w:t>17-24</w:t>
      </w:r>
      <w:r w:rsidRPr="006B40B3">
        <w:tab/>
        <w:t>1s dance 4 slip steps down below 3s &amp; set, dance down between 4s &amp; cast up 1 place to face new 1st corner</w:t>
      </w:r>
    </w:p>
    <w:p w:rsidR="00B11EB3" w:rsidRPr="006B40B3" w:rsidRDefault="00B11EB3" w:rsidP="00B11EB3">
      <w:pPr>
        <w:pStyle w:val="DanceBody"/>
      </w:pPr>
      <w:r w:rsidRPr="006B40B3">
        <w:t>25-32</w:t>
      </w:r>
      <w:r w:rsidRPr="006B40B3">
        <w:tab/>
        <w:t>1s turn corners RH &amp; pass RSh to face 2nd corner, turn 2nd corner RH &amp; pass partner RSh to end in 4th place own sides</w:t>
      </w:r>
    </w:p>
    <w:p w:rsidR="00B11EB3" w:rsidRPr="006B40B3" w:rsidRDefault="00B11EB3" w:rsidP="00B11EB3">
      <w:pPr>
        <w:pStyle w:val="DanceBody"/>
        <w:keepNext w:val="0"/>
      </w:pPr>
      <w:r w:rsidRPr="006B40B3">
        <w:t>33-40</w:t>
      </w:r>
      <w:r w:rsidRPr="006B40B3">
        <w:tab/>
        <w:t>All circle 8H round &amp; back</w:t>
      </w:r>
    </w:p>
    <w:p w:rsidR="00B11EB3" w:rsidRDefault="00B11EB3" w:rsidP="00B11EB3"/>
    <w:p w:rsidR="00B11EB3" w:rsidRDefault="00B11EB3" w:rsidP="00B11EB3">
      <w:pPr>
        <w:pStyle w:val="Minicrib"/>
      </w:pPr>
      <w:r>
        <w:t>CAULD KAIL  (M-8x(S16+R16))  3C  (4C set)</w:t>
      </w:r>
      <w:r>
        <w:tab/>
        <w:t>RSCDS Bk 9</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1s+2s RH across &amp; LH across back to place</w:t>
      </w:r>
    </w:p>
    <w:p w:rsidR="00B11EB3" w:rsidRPr="006B40B3" w:rsidRDefault="00B11EB3" w:rsidP="00B11EB3">
      <w:pPr>
        <w:pStyle w:val="DanceBody"/>
      </w:pPr>
      <w:r w:rsidRPr="006B40B3">
        <w:t xml:space="preserve"> 9-16</w:t>
      </w:r>
      <w:r w:rsidRPr="006B40B3">
        <w:tab/>
        <w:t>1s set, cast 1 place &amp; R&amp;L with 2s (one step to each hand)</w:t>
      </w:r>
    </w:p>
    <w:p w:rsidR="00B11EB3" w:rsidRPr="006B40B3" w:rsidRDefault="00B11EB3" w:rsidP="00B11EB3">
      <w:pPr>
        <w:pStyle w:val="DanceBody"/>
      </w:pPr>
      <w:r w:rsidRPr="006B40B3">
        <w:t>Reel</w:t>
      </w:r>
    </w:p>
    <w:p w:rsidR="00B11EB3" w:rsidRPr="006B40B3" w:rsidRDefault="00B11EB3" w:rsidP="00B11EB3">
      <w:pPr>
        <w:pStyle w:val="DanceBody"/>
      </w:pPr>
      <w:r w:rsidRPr="006B40B3">
        <w:t>17-24</w:t>
      </w:r>
      <w:r w:rsidRPr="006B40B3">
        <w:tab/>
        <w:t>1L dances a Fig of 8 round 2M+3M while 1M dances round 3L+2L, start by giving RSh to 1st corner &amp; ending facing 1st corners</w:t>
      </w:r>
    </w:p>
    <w:p w:rsidR="00B11EB3" w:rsidRPr="006B40B3" w:rsidRDefault="00B11EB3" w:rsidP="00B11EB3">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B11EB3" w:rsidRDefault="00B11EB3" w:rsidP="00B11EB3"/>
    <w:p w:rsidR="00B11EB3" w:rsidRDefault="00B11EB3" w:rsidP="00B11EB3">
      <w:pPr>
        <w:pStyle w:val="Minicrib"/>
      </w:pPr>
      <w:r>
        <w:t>CAULDSHIELS LOCH  (S3x32)  3C Set</w:t>
      </w:r>
      <w:r>
        <w:tab/>
        <w:t>Connie Irvine</w:t>
      </w:r>
    </w:p>
    <w:p w:rsidR="00B11EB3" w:rsidRDefault="00B11EB3" w:rsidP="00B11EB3">
      <w:pPr>
        <w:pStyle w:val="DanceBody"/>
      </w:pPr>
      <w:r>
        <w:t xml:space="preserve"> 1- 8</w:t>
      </w:r>
      <w:r>
        <w:tab/>
        <w:t>1s set advancing, turn 2H to face down NHJ; 1s dance down (2 steps) &amp; set advancing passing LSh to face 1st corners</w:t>
      </w:r>
    </w:p>
    <w:p w:rsidR="00B11EB3" w:rsidRDefault="00B11EB3" w:rsidP="00B11EB3">
      <w:pPr>
        <w:pStyle w:val="DanceBody"/>
      </w:pPr>
      <w:r>
        <w:t xml:space="preserve"> 9-16</w:t>
      </w:r>
      <w:r>
        <w:tab/>
        <w:t>1s dance 1/2 diag reel of 4 with 1st corners &amp; pull back RSh (twirl) to face 2nd corners; 1s dance 1/2 diag reel of 4 with 2nd corners to end in 2nd place own side.  (3) 1 (2)</w:t>
      </w:r>
    </w:p>
    <w:p w:rsidR="00B11EB3" w:rsidRDefault="00B11EB3" w:rsidP="00B11EB3">
      <w:pPr>
        <w:pStyle w:val="DanceBody"/>
      </w:pPr>
      <w:r>
        <w:t>17-20</w:t>
      </w:r>
      <w:r>
        <w:tab/>
        <w:t xml:space="preserve">Corners face in diagonally &amp; All set, corners change places RH on sides </w:t>
      </w:r>
      <w:r>
        <w:rPr>
          <w:b/>
        </w:rPr>
        <w:t>while</w:t>
      </w:r>
      <w:r>
        <w:t xml:space="preserve"> 1s Petronella turn into lines of 3 across (1L between 2s, 1M between 3s)</w:t>
      </w:r>
    </w:p>
    <w:p w:rsidR="00B11EB3" w:rsidRDefault="00B11EB3" w:rsidP="00B11EB3">
      <w:pPr>
        <w:pStyle w:val="DanceBody"/>
      </w:pPr>
      <w:r>
        <w:t>21-24</w:t>
      </w:r>
      <w:r>
        <w:tab/>
        <w:t xml:space="preserve">Corners face in diagonally &amp; All set, corners cross RH with partner </w:t>
      </w:r>
      <w:r>
        <w:rPr>
          <w:b/>
        </w:rPr>
        <w:t>while</w:t>
      </w:r>
      <w:r>
        <w:t xml:space="preserve"> 1s Petronella turn to 2nd place opp sides 2 (1) 3</w:t>
      </w:r>
    </w:p>
    <w:p w:rsidR="00B11EB3" w:rsidRDefault="00B11EB3" w:rsidP="00B11EB3">
      <w:pPr>
        <w:pStyle w:val="DanceBody"/>
        <w:keepNext w:val="0"/>
      </w:pPr>
      <w:r>
        <w:t>25-32</w:t>
      </w:r>
      <w:r>
        <w:tab/>
        <w:t>1s+3s set NHJ &amp; dance 3/4 double Fig 8 (1s cast, 3s cross up to start) to end 2 3 1</w:t>
      </w:r>
    </w:p>
    <w:p w:rsidR="00B11EB3" w:rsidRDefault="00B11EB3" w:rsidP="00B11EB3"/>
    <w:p w:rsidR="00B11EB3" w:rsidRDefault="00B11EB3" w:rsidP="00B11EB3">
      <w:pPr>
        <w:pStyle w:val="Minicrib"/>
      </w:pPr>
      <w:r>
        <w:t>THE CAVEMAN OF CULSH  (R8x32)  3C (4C Set)</w:t>
      </w:r>
      <w:r>
        <w:tab/>
        <w:t>John Drewry  Deeside Bk 1</w:t>
      </w:r>
    </w:p>
    <w:p w:rsidR="00B11EB3" w:rsidRPr="008620FC" w:rsidRDefault="00B11EB3" w:rsidP="00B11EB3">
      <w:pPr>
        <w:pStyle w:val="DanceBody"/>
      </w:pPr>
      <w:r w:rsidRPr="008620FC">
        <w:t xml:space="preserve"> 1- 8</w:t>
      </w:r>
      <w:r w:rsidRPr="008620FC">
        <w:tab/>
        <w:t>1s cross down to dance reflection reels of 3 on opposite sides</w:t>
      </w:r>
    </w:p>
    <w:p w:rsidR="00B11EB3" w:rsidRPr="008620FC" w:rsidRDefault="00B11EB3" w:rsidP="00B11EB3">
      <w:pPr>
        <w:pStyle w:val="DanceBody"/>
      </w:pPr>
      <w:r w:rsidRPr="008620FC">
        <w:t xml:space="preserve"> 9-16</w:t>
      </w:r>
      <w:r w:rsidRPr="008620FC">
        <w:tab/>
        <w:t>1s cross down to dance reflection reels of 3 on own sides, 1s end facing 2s in centre</w:t>
      </w:r>
    </w:p>
    <w:p w:rsidR="00B11EB3" w:rsidRPr="008620FC" w:rsidRDefault="00B11EB3" w:rsidP="00B11EB3">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B11EB3" w:rsidRPr="008620FC" w:rsidRDefault="00B11EB3" w:rsidP="00B11EB3">
      <w:pPr>
        <w:pStyle w:val="DanceBody"/>
        <w:keepNext w:val="0"/>
      </w:pPr>
      <w:r w:rsidRPr="008620FC">
        <w:t>25-32</w:t>
      </w:r>
      <w:r w:rsidRPr="008620FC">
        <w:tab/>
        <w:t>2s+1s+3s circle 6H round &amp; back</w:t>
      </w:r>
    </w:p>
    <w:p w:rsidR="00B11EB3" w:rsidRDefault="00B11EB3" w:rsidP="00B11EB3"/>
    <w:p w:rsidR="00B11EB3" w:rsidRDefault="00B11EB3" w:rsidP="00B11EB3">
      <w:pPr>
        <w:pStyle w:val="Minicrib"/>
      </w:pPr>
      <w:r>
        <w:t>CAYUGA REEL  (R3x40)  3C Triangular Set</w:t>
      </w:r>
      <w:r>
        <w:tab/>
        <w:t>Rod Downey  Cane Toad Coll</w:t>
      </w:r>
    </w:p>
    <w:p w:rsidR="00B11EB3" w:rsidRDefault="00B11EB3" w:rsidP="00B11EB3">
      <w:pPr>
        <w:pStyle w:val="DanceBody"/>
      </w:pPr>
      <w:r>
        <w:t xml:space="preserve"> 1- 8</w:t>
      </w:r>
      <w:r>
        <w:tab/>
        <w:t>Bar 1: Men turn partner into Allemande hold &amp; all promenade anticlockwise round to place, Bar 6: Men bring partner in to centre (Ladies BtoB); Bars 7-8:  Ladies Set, Men Retire (PdeB)</w:t>
      </w:r>
    </w:p>
    <w:p w:rsidR="00B11EB3" w:rsidRDefault="00B11EB3" w:rsidP="00B11EB3">
      <w:pPr>
        <w:pStyle w:val="DanceBody"/>
      </w:pPr>
      <w:r>
        <w:t xml:space="preserve"> 9-16</w:t>
      </w:r>
      <w:r>
        <w:tab/>
        <w:t>All dance "Crown Triangles" (Ladies set bars 1 3 5, move to right bars 2 4 6) Bars 15-16: All change places with partner (PdeB), Men BtoB</w:t>
      </w:r>
    </w:p>
    <w:p w:rsidR="00B11EB3" w:rsidRDefault="00B11EB3" w:rsidP="00B11EB3">
      <w:pPr>
        <w:pStyle w:val="DanceBody"/>
      </w:pPr>
      <w:r>
        <w:t>17-24</w:t>
      </w:r>
      <w:r>
        <w:tab/>
        <w:t>Repeat 9-16 with Ladies ending BtoB in centre</w:t>
      </w:r>
    </w:p>
    <w:p w:rsidR="00B11EB3" w:rsidRDefault="00B11EB3" w:rsidP="00B11EB3">
      <w:pPr>
        <w:pStyle w:val="DanceBody"/>
      </w:pPr>
      <w:r>
        <w:t>25-32</w:t>
      </w:r>
      <w:r>
        <w:tab/>
        <w:t>All dance 2/3 Schiehallion reel, passing partner RSh to start.  End facing partner having moved 1 place clockwise round</w:t>
      </w:r>
    </w:p>
    <w:p w:rsidR="00B11EB3" w:rsidRDefault="00B11EB3" w:rsidP="00B11EB3">
      <w:pPr>
        <w:pStyle w:val="DanceBody"/>
        <w:keepNext w:val="0"/>
      </w:pPr>
      <w:r>
        <w:t>33-40</w:t>
      </w:r>
      <w:r>
        <w:tab/>
        <w:t>All turn partner RH; all turn corner LH &amp; face partner</w:t>
      </w:r>
    </w:p>
    <w:p w:rsidR="00B11EB3" w:rsidRDefault="00B11EB3" w:rsidP="00B11EB3"/>
    <w:p w:rsidR="00B11EB3" w:rsidRDefault="00B11EB3" w:rsidP="00B11EB3">
      <w:pPr>
        <w:pStyle w:val="Minicrib"/>
      </w:pPr>
      <w:r>
        <w:t>CEILIDH MADNESS  (R4x32)  4C set</w:t>
      </w:r>
      <w:r>
        <w:tab/>
        <w:t>Sarah Harriman  Let's All Dance Too</w:t>
      </w:r>
    </w:p>
    <w:p w:rsidR="00B11EB3" w:rsidRPr="000B66E8" w:rsidRDefault="00B11EB3" w:rsidP="00B11EB3">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B11EB3" w:rsidRPr="000B66E8" w:rsidRDefault="00B11EB3" w:rsidP="00B11EB3">
      <w:pPr>
        <w:pStyle w:val="DanceBody"/>
      </w:pPr>
      <w:r w:rsidRPr="000B66E8">
        <w:t xml:space="preserve"> 9-16</w:t>
      </w:r>
      <w:r w:rsidRPr="000B66E8">
        <w:tab/>
        <w:t>Men repeat, 1M leading</w:t>
      </w:r>
    </w:p>
    <w:p w:rsidR="00B11EB3" w:rsidRPr="000B66E8" w:rsidRDefault="00B11EB3" w:rsidP="00B11EB3">
      <w:pPr>
        <w:pStyle w:val="DanceBody"/>
      </w:pPr>
      <w:r w:rsidRPr="000B66E8">
        <w:t>17-24</w:t>
      </w:r>
      <w:r w:rsidRPr="000B66E8">
        <w:tab/>
        <w:t>1s join 2H, slip step down (2 bars) and back to top (2 bars), cast to 4th place (2s+3s+4s step up 23-24)</w:t>
      </w:r>
    </w:p>
    <w:p w:rsidR="00B11EB3" w:rsidRDefault="00B11EB3" w:rsidP="00B11EB3">
      <w:pPr>
        <w:pStyle w:val="DanceBody"/>
        <w:keepNext w:val="0"/>
      </w:pPr>
      <w:r w:rsidRPr="000B66E8">
        <w:t>25-32</w:t>
      </w:r>
      <w:r w:rsidRPr="000B66E8">
        <w:tab/>
        <w:t>All circle 8H round and back</w:t>
      </w:r>
    </w:p>
    <w:p w:rsidR="00B11EB3" w:rsidRDefault="00B11EB3" w:rsidP="00B11EB3"/>
    <w:p w:rsidR="00B11EB3" w:rsidRDefault="00B11EB3" w:rsidP="00B11EB3">
      <w:pPr>
        <w:pStyle w:val="Minicrib"/>
      </w:pPr>
      <w:r>
        <w:t>THE CEILIDH REEL  (R3x32)  3C</w:t>
      </w:r>
      <w:r>
        <w:tab/>
        <w:t>Julia McLaughlin  Northampton 20th Anniv</w:t>
      </w:r>
    </w:p>
    <w:p w:rsidR="00B11EB3" w:rsidRDefault="00B11EB3" w:rsidP="00B11EB3">
      <w:pPr>
        <w:pStyle w:val="DanceBody"/>
      </w:pPr>
      <w:r>
        <w:t xml:space="preserve"> 1- 8</w:t>
      </w:r>
      <w:r>
        <w:tab/>
        <w:t>1s set, cast (2s step up), 1s set, cast (3s step up)</w:t>
      </w:r>
    </w:p>
    <w:p w:rsidR="00B11EB3" w:rsidRDefault="00B11EB3" w:rsidP="00B11EB3">
      <w:pPr>
        <w:pStyle w:val="DanceBody"/>
      </w:pPr>
      <w:r>
        <w:t xml:space="preserve"> 9-16</w:t>
      </w:r>
      <w:r>
        <w:tab/>
        <w:t>1s dance up middle (3 bars), down middle (3 bars) &amp; cast to 2nd place own sides (3s step down 15-16)</w:t>
      </w:r>
    </w:p>
    <w:p w:rsidR="00B11EB3" w:rsidRDefault="00B11EB3" w:rsidP="00B11EB3">
      <w:pPr>
        <w:pStyle w:val="DanceBody"/>
      </w:pPr>
      <w:r>
        <w:t>17-24</w:t>
      </w:r>
      <w:r>
        <w:tab/>
        <w:t>2s+1s dance R&amp;L finishing 1s in centre &amp; 3s step in (bar 24) ready for ...</w:t>
      </w:r>
    </w:p>
    <w:p w:rsidR="00B11EB3" w:rsidRDefault="00B11EB3" w:rsidP="00B11EB3">
      <w:pPr>
        <w:pStyle w:val="DanceBody"/>
        <w:keepNext w:val="0"/>
      </w:pPr>
      <w:r>
        <w:t>25-32</w:t>
      </w:r>
      <w:r>
        <w:tab/>
        <w:t>1s+3s Poussette</w:t>
      </w:r>
    </w:p>
    <w:p w:rsidR="00B11EB3" w:rsidRDefault="00B11EB3" w:rsidP="00B11EB3"/>
    <w:p w:rsidR="00B11EB3" w:rsidRDefault="00B11EB3" w:rsidP="00B11EB3">
      <w:pPr>
        <w:pStyle w:val="Minicrib"/>
      </w:pPr>
      <w:r>
        <w:t>CELEBRATE TEN AND TWENTY YEARS  (S3x32)  3C Set</w:t>
      </w:r>
      <w:r>
        <w:tab/>
        <w:t>Yoko Takahashi  Tokai Branch 25th Anniversary</w:t>
      </w:r>
    </w:p>
    <w:p w:rsidR="00B11EB3" w:rsidRDefault="00B11EB3" w:rsidP="00B11EB3">
      <w:pPr>
        <w:pStyle w:val="DanceBody"/>
      </w:pPr>
      <w:r>
        <w:t xml:space="preserve"> 1- 2</w:t>
      </w:r>
      <w:r>
        <w:tab/>
        <w:t>1s cross RH, while 2s &amp; 3s set</w:t>
      </w:r>
    </w:p>
    <w:p w:rsidR="00B11EB3" w:rsidRDefault="00B11EB3" w:rsidP="00B11EB3">
      <w:pPr>
        <w:pStyle w:val="DanceBody"/>
      </w:pPr>
      <w:r>
        <w:t xml:space="preserve"> 3- 6</w:t>
      </w:r>
      <w:r>
        <w:tab/>
        <w:t>1s set, cross RH, while 2s+3s circle 4H to the left</w:t>
      </w:r>
    </w:p>
    <w:p w:rsidR="00B11EB3" w:rsidRDefault="00B11EB3" w:rsidP="00B11EB3">
      <w:pPr>
        <w:pStyle w:val="DanceBody"/>
      </w:pPr>
      <w:r>
        <w:t xml:space="preserve"> 7- 8</w:t>
      </w:r>
      <w:r>
        <w:tab/>
        <w:t>1s+2s+3s set</w:t>
      </w:r>
    </w:p>
    <w:p w:rsidR="00B11EB3" w:rsidRDefault="00B11EB3" w:rsidP="00B11EB3">
      <w:pPr>
        <w:pStyle w:val="DanceBody"/>
      </w:pPr>
      <w:r>
        <w:t xml:space="preserve"> 9-16</w:t>
      </w:r>
      <w:r>
        <w:tab/>
        <w:t>1s+2s dance the Tourbillon:</w:t>
      </w:r>
    </w:p>
    <w:p w:rsidR="00B11EB3" w:rsidRDefault="00B11EB3" w:rsidP="00B11EB3">
      <w:pPr>
        <w:pStyle w:val="DanceBody"/>
      </w:pPr>
      <w:r>
        <w:tab/>
        <w:t>9-12 1s &amp; 2s turn partners 2H 1/2 way, 1M &amp; 2L lead partners on 1 place clockwise to end 1s on Ladies side &amp; 2s on Men's side, 1s set to 2s</w:t>
      </w:r>
    </w:p>
    <w:p w:rsidR="00B11EB3" w:rsidRDefault="00B11EB3" w:rsidP="00B11EB3">
      <w:pPr>
        <w:pStyle w:val="DanceBody"/>
      </w:pPr>
      <w:r>
        <w:tab/>
        <w:t>13-16 1s &amp; 2s 1/2 turn partners 2H, 1L &amp; 2M lead partners on 1 place to end 2s in 1st pl &amp; 1s in 2nd pl &amp; 2s+1s cross RH to own sides. (2 1 3)</w:t>
      </w:r>
    </w:p>
    <w:p w:rsidR="00B11EB3" w:rsidRDefault="00B11EB3" w:rsidP="00B11EB3">
      <w:pPr>
        <w:pStyle w:val="DanceBody"/>
      </w:pPr>
      <w:r>
        <w:t>17-24</w:t>
      </w:r>
      <w:r>
        <w:tab/>
        <w:t>1s dance out round 3rd corners, turn 3/4 LH, dance out round 2nd corners by the right</w:t>
      </w:r>
    </w:p>
    <w:p w:rsidR="00B11EB3" w:rsidRDefault="00B11EB3" w:rsidP="00B11EB3">
      <w:pPr>
        <w:pStyle w:val="DanceBody"/>
      </w:pPr>
      <w:r>
        <w:t>25-28</w:t>
      </w:r>
      <w:r>
        <w:tab/>
        <w:t>2s+1s+3s dance 1/2 reels of 3 on opposite sides (1s giving LSh to 1st corners)</w:t>
      </w:r>
    </w:p>
    <w:p w:rsidR="00B11EB3" w:rsidRDefault="00B11EB3" w:rsidP="00B11EB3">
      <w:pPr>
        <w:pStyle w:val="DanceBody"/>
        <w:keepNext w:val="0"/>
      </w:pPr>
      <w:r>
        <w:t>29-32</w:t>
      </w:r>
      <w:r>
        <w:tab/>
        <w:t>1s turn 1 1/2 with 2H. (3 1 2)</w:t>
      </w:r>
    </w:p>
    <w:p w:rsidR="00B11EB3" w:rsidRDefault="00B11EB3" w:rsidP="00B11EB3"/>
    <w:p w:rsidR="00B11EB3" w:rsidRDefault="00B11EB3" w:rsidP="00B11EB3">
      <w:pPr>
        <w:pStyle w:val="Minicrib"/>
      </w:pPr>
      <w:r>
        <w:t>CELEBRATION AT HIGHAM  (S8x32)  3C  (4C Set)</w:t>
      </w:r>
      <w:r>
        <w:tab/>
        <w:t>Robert Smith  Higham Hall Anniv - 4SCD</w:t>
      </w:r>
    </w:p>
    <w:p w:rsidR="00B11EB3" w:rsidRPr="007561B9" w:rsidRDefault="00B11EB3" w:rsidP="00B11EB3">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B11EB3" w:rsidRPr="007561B9" w:rsidRDefault="00B11EB3" w:rsidP="00B11EB3">
      <w:pPr>
        <w:pStyle w:val="DanceBody"/>
      </w:pPr>
      <w:r>
        <w:t xml:space="preserve"> 9-12</w:t>
      </w:r>
      <w:r>
        <w:tab/>
        <w:t>1s dance 1/2 diag</w:t>
      </w:r>
      <w:r w:rsidRPr="007561B9">
        <w:t xml:space="preserve"> reel of 4 with 1st corners. 1s pass </w:t>
      </w:r>
      <w:r>
        <w:t>LSh</w:t>
      </w:r>
      <w:r w:rsidRPr="007561B9">
        <w:t xml:space="preserve"> to face 2nd corners</w:t>
      </w:r>
    </w:p>
    <w:p w:rsidR="00B11EB3" w:rsidRPr="007561B9" w:rsidRDefault="00B11EB3" w:rsidP="00B11EB3">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B11EB3" w:rsidRPr="007561B9" w:rsidRDefault="00B11EB3" w:rsidP="00B11EB3">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B11EB3" w:rsidRPr="007561B9" w:rsidRDefault="00B11EB3" w:rsidP="00B11EB3">
      <w:pPr>
        <w:pStyle w:val="DanceBody"/>
      </w:pPr>
      <w:r w:rsidRPr="007561B9">
        <w:t>25-28</w:t>
      </w:r>
      <w:r>
        <w:tab/>
        <w:t>1s+3L+</w:t>
      </w:r>
      <w:r w:rsidRPr="007561B9">
        <w:t>2M</w:t>
      </w:r>
      <w:r>
        <w:t xml:space="preserve"> dance 1/2 diag R&amp;L (Man down, Lady up)</w:t>
      </w:r>
    </w:p>
    <w:p w:rsidR="00B11EB3" w:rsidRDefault="00B11EB3" w:rsidP="00B11EB3">
      <w:pPr>
        <w:pStyle w:val="DanceBody"/>
        <w:keepNext w:val="0"/>
      </w:pPr>
      <w:r>
        <w:t>29-32</w:t>
      </w:r>
      <w:r>
        <w:tab/>
      </w:r>
      <w:r w:rsidRPr="007561B9">
        <w:t>1s</w:t>
      </w:r>
      <w:r>
        <w:t>+</w:t>
      </w:r>
      <w:r w:rsidRPr="007561B9">
        <w:t>3M</w:t>
      </w:r>
      <w:r>
        <w:t>+</w:t>
      </w:r>
      <w:r w:rsidRPr="007561B9">
        <w:t xml:space="preserve">2L dance </w:t>
      </w:r>
      <w:r>
        <w:t>1/2 diag R&amp;L (Man down, Lady up). 2 1 3</w:t>
      </w:r>
    </w:p>
    <w:p w:rsidR="00B11EB3" w:rsidRDefault="00B11EB3" w:rsidP="00B11EB3"/>
    <w:p w:rsidR="00B11EB3" w:rsidRDefault="00B11EB3" w:rsidP="00B11EB3">
      <w:pPr>
        <w:pStyle w:val="Minicrib"/>
      </w:pPr>
      <w:r>
        <w:t>CELEBRATION JIG  (J4x32)  4C set</w:t>
      </w:r>
      <w:r>
        <w:tab/>
        <w:t>Francine Bowlen  Blackadder Coll</w:t>
      </w:r>
    </w:p>
    <w:p w:rsidR="00B11EB3" w:rsidRPr="00723575" w:rsidRDefault="00B11EB3" w:rsidP="00B11EB3">
      <w:pPr>
        <w:pStyle w:val="DanceBody"/>
      </w:pPr>
      <w:r w:rsidRPr="00723575">
        <w:t xml:space="preserve"> 1- 8</w:t>
      </w:r>
      <w:r w:rsidRPr="00723575">
        <w:tab/>
        <w:t>2s+3s circle 4H round to left, 1s+2s also 3s+4s circle 4H round to right</w:t>
      </w:r>
    </w:p>
    <w:p w:rsidR="00B11EB3" w:rsidRPr="00723575" w:rsidRDefault="00B11EB3" w:rsidP="00B11EB3">
      <w:pPr>
        <w:pStyle w:val="DanceBody"/>
      </w:pPr>
      <w:r w:rsidRPr="00723575">
        <w:t xml:space="preserve"> 9-16</w:t>
      </w:r>
      <w:r w:rsidRPr="00723575">
        <w:tab/>
        <w:t>1s &amp; 4s cross RH, cast in 1 place, dance 1/2 Fig of 8 round 2s/3s &amp; end facing other partner</w:t>
      </w:r>
    </w:p>
    <w:p w:rsidR="00B11EB3" w:rsidRPr="00723575" w:rsidRDefault="00B11EB3" w:rsidP="00B11EB3">
      <w:pPr>
        <w:pStyle w:val="DanceBody"/>
      </w:pPr>
      <w:r w:rsidRPr="00723575">
        <w:t>17-24</w:t>
      </w:r>
      <w:r w:rsidRPr="00723575">
        <w:tab/>
        <w:t>2s+3s dance RSh reel of 4 on sides as 1s+4s dance 3/4 double RSh diag reel of 4 (give LH in centre) &amp; end facing in centre.  2 4 1 3</w:t>
      </w:r>
    </w:p>
    <w:p w:rsidR="00B11EB3" w:rsidRPr="00723575" w:rsidRDefault="00B11EB3" w:rsidP="00B11EB3">
      <w:pPr>
        <w:pStyle w:val="DanceBody"/>
        <w:keepNext w:val="0"/>
      </w:pPr>
      <w:r w:rsidRPr="00723575">
        <w:t>25-32</w:t>
      </w:r>
      <w:r w:rsidRPr="00723575">
        <w:tab/>
        <w:t>4s+1s dance LH across &amp; end 4s facing up &amp; 1s down (on opp sides), 4s &amp; 1s lead out ends crossing to own side &amp; cast to 2nd/3rd place</w:t>
      </w:r>
    </w:p>
    <w:p w:rsidR="00B11EB3" w:rsidRDefault="00B11EB3" w:rsidP="00B11EB3"/>
    <w:p w:rsidR="00B11EB3" w:rsidRDefault="00B11EB3" w:rsidP="00B11EB3">
      <w:pPr>
        <w:pStyle w:val="Minicrib"/>
      </w:pPr>
      <w:r>
        <w:t>THE CELEBRATION JIG  (J8x32)  3C (4C set)</w:t>
      </w:r>
      <w:r>
        <w:tab/>
        <w:t>Roy Goldring  Auld Friends Meet</w:t>
      </w:r>
    </w:p>
    <w:p w:rsidR="00B11EB3" w:rsidRPr="000361F6" w:rsidRDefault="00B11EB3" w:rsidP="00B11EB3">
      <w:pPr>
        <w:pStyle w:val="DanceBody"/>
      </w:pPr>
      <w:r w:rsidRPr="000361F6">
        <w:t xml:space="preserve"> 1- 6</w:t>
      </w:r>
      <w:r w:rsidRPr="000361F6">
        <w:tab/>
        <w:t xml:space="preserve">1s+3s dance </w:t>
      </w:r>
      <w:r>
        <w:t>"</w:t>
      </w:r>
      <w:r w:rsidRPr="000361F6">
        <w:t>The Capstan</w:t>
      </w:r>
      <w:r>
        <w:t>"</w:t>
      </w:r>
      <w:r w:rsidRPr="000361F6">
        <w:t>:</w:t>
      </w:r>
    </w:p>
    <w:p w:rsidR="00B11EB3" w:rsidRPr="000361F6" w:rsidRDefault="00B11EB3" w:rsidP="00B11EB3">
      <w:pPr>
        <w:pStyle w:val="DanceBody"/>
      </w:pPr>
      <w:r w:rsidRPr="000361F6">
        <w:tab/>
        <w:t xml:space="preserve">1-2   1s NHJ dance down 2 places </w:t>
      </w:r>
      <w:r w:rsidRPr="000361F6">
        <w:rPr>
          <w:b/>
        </w:rPr>
        <w:t>while 3</w:t>
      </w:r>
      <w:r w:rsidRPr="000361F6">
        <w:t>s cast up to 1st place</w:t>
      </w:r>
    </w:p>
    <w:p w:rsidR="00B11EB3" w:rsidRPr="000361F6" w:rsidRDefault="00B11EB3" w:rsidP="00B11EB3">
      <w:pPr>
        <w:pStyle w:val="DanceBody"/>
      </w:pPr>
      <w:r w:rsidRPr="000361F6">
        <w:tab/>
        <w:t xml:space="preserve">3-4   3s NHJ dance down 2 places </w:t>
      </w:r>
      <w:r w:rsidRPr="000361F6">
        <w:rPr>
          <w:b/>
        </w:rPr>
        <w:t>while</w:t>
      </w:r>
      <w:r w:rsidRPr="000361F6">
        <w:t xml:space="preserve"> 1s cast up to 1st place</w:t>
      </w:r>
    </w:p>
    <w:p w:rsidR="00B11EB3" w:rsidRPr="000361F6" w:rsidRDefault="00B11EB3" w:rsidP="00B11EB3">
      <w:pPr>
        <w:pStyle w:val="DanceBody"/>
      </w:pPr>
      <w:r w:rsidRPr="000361F6">
        <w:tab/>
        <w:t xml:space="preserve">5-6   1s NHJ dance down 2 places curving into 3rd place </w:t>
      </w:r>
      <w:r w:rsidRPr="000361F6">
        <w:rPr>
          <w:b/>
        </w:rPr>
        <w:t>while</w:t>
      </w:r>
      <w:r w:rsidRPr="000361F6">
        <w:t xml:space="preserve"> 3s cast up to first place</w:t>
      </w:r>
    </w:p>
    <w:p w:rsidR="00B11EB3" w:rsidRPr="000361F6" w:rsidRDefault="00B11EB3" w:rsidP="00B11EB3">
      <w:pPr>
        <w:pStyle w:val="DanceBody"/>
      </w:pPr>
      <w:r w:rsidRPr="000361F6">
        <w:t xml:space="preserve"> 7- 8</w:t>
      </w:r>
      <w:r w:rsidRPr="000361F6">
        <w:tab/>
        <w:t>1s+2s 1/2 turn on side (Men RH, Ladies LH)</w:t>
      </w:r>
    </w:p>
    <w:p w:rsidR="00B11EB3" w:rsidRPr="000361F6" w:rsidRDefault="00B11EB3" w:rsidP="00B11EB3">
      <w:pPr>
        <w:pStyle w:val="DanceBody"/>
      </w:pPr>
      <w:r w:rsidRPr="000361F6">
        <w:t xml:space="preserve"> 9-16</w:t>
      </w:r>
      <w:r w:rsidRPr="000361F6">
        <w:tab/>
        <w:t>1s cross down to dance reels of 3 on opp sides (3s out/down, 2s out/up to start).  2s+3s end reels with loops, 1s face 2nd corner (pstn)</w:t>
      </w:r>
    </w:p>
    <w:p w:rsidR="00B11EB3" w:rsidRPr="000361F6" w:rsidRDefault="00B11EB3" w:rsidP="00B11EB3">
      <w:pPr>
        <w:pStyle w:val="DanceBody"/>
      </w:pPr>
      <w:r w:rsidRPr="000361F6">
        <w:t>17-20</w:t>
      </w:r>
      <w:r w:rsidRPr="000361F6">
        <w:tab/>
        <w:t xml:space="preserve">1s join LH with partner, RH with corner (1M+3L &amp; 1L+2M)  &amp; Bal-in-Line, 1s 1/2 turn LH </w:t>
      </w:r>
      <w:r w:rsidRPr="000361F6">
        <w:rPr>
          <w:b/>
        </w:rPr>
        <w:t>while</w:t>
      </w:r>
      <w:r w:rsidRPr="000361F6">
        <w:t xml:space="preserve"> corners chase 1 place clockwise</w:t>
      </w:r>
    </w:p>
    <w:p w:rsidR="00B11EB3" w:rsidRPr="000361F6" w:rsidRDefault="00B11EB3" w:rsidP="00B11EB3">
      <w:pPr>
        <w:pStyle w:val="DanceBody"/>
      </w:pPr>
      <w:r w:rsidRPr="000361F6">
        <w:t>21-24</w:t>
      </w:r>
      <w:r>
        <w:tab/>
      </w:r>
      <w:r w:rsidRPr="000361F6">
        <w:t>1s join LH with partner, RH with 4th corner pstn (1M+2L &amp;1L+3M) &amp; Bal-in-Line, 1s 1/2 turn RH</w:t>
      </w:r>
    </w:p>
    <w:p w:rsidR="00B11EB3" w:rsidRPr="000361F6" w:rsidRDefault="00B11EB3" w:rsidP="00B11EB3">
      <w:pPr>
        <w:pStyle w:val="DanceBody"/>
        <w:keepNext w:val="0"/>
      </w:pPr>
      <w:r w:rsidRPr="000361F6">
        <w:t>25-32</w:t>
      </w:r>
      <w:r w:rsidRPr="000361F6">
        <w:tab/>
        <w:t xml:space="preserve">1M+2s (at top) </w:t>
      </w:r>
      <w:r w:rsidRPr="000361F6">
        <w:rPr>
          <w:b/>
        </w:rPr>
        <w:t>also</w:t>
      </w:r>
      <w:r w:rsidRPr="000361F6">
        <w:t xml:space="preserve"> 1L+3s (at bottom) dance RH across to end all on opp sides (2) (1) (3); all turn partner 1.1/2 RH.  End 2 1 3</w:t>
      </w:r>
    </w:p>
    <w:p w:rsidR="00B11EB3" w:rsidRDefault="00B11EB3" w:rsidP="00B11EB3"/>
    <w:p w:rsidR="00B11EB3" w:rsidRDefault="00B11EB3" w:rsidP="00B11EB3">
      <w:pPr>
        <w:pStyle w:val="Minicrib"/>
      </w:pPr>
      <w:r>
        <w:t>CELEBRATION REEL  (R8x32)  3C (4C set)</w:t>
      </w:r>
      <w:r>
        <w:tab/>
        <w:t>Fred Moyes  To Be A Wind</w:t>
      </w:r>
    </w:p>
    <w:p w:rsidR="00B11EB3" w:rsidRPr="00253BF3" w:rsidRDefault="00B11EB3" w:rsidP="00B11EB3">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B11EB3" w:rsidRPr="00253BF3" w:rsidRDefault="00B11EB3" w:rsidP="00B11EB3">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B11EB3" w:rsidRPr="00253BF3" w:rsidRDefault="00B11EB3" w:rsidP="00B11EB3">
      <w:pPr>
        <w:pStyle w:val="DanceBody"/>
      </w:pPr>
      <w:r w:rsidRPr="00253BF3">
        <w:t>17-24</w:t>
      </w:r>
      <w:r w:rsidRPr="00253BF3">
        <w:tab/>
        <w:t>All dance mirror reels of 3 on the si</w:t>
      </w:r>
      <w:r>
        <w:t>de, 1s dance in/up to start</w:t>
      </w:r>
    </w:p>
    <w:p w:rsidR="00B11EB3" w:rsidRDefault="00B11EB3" w:rsidP="00B11EB3">
      <w:pPr>
        <w:pStyle w:val="DanceBody"/>
        <w:keepNext w:val="0"/>
      </w:pPr>
      <w:r w:rsidRPr="00253BF3">
        <w:t>25-32</w:t>
      </w:r>
      <w:r>
        <w:tab/>
        <w:t>2s+1s+3s circle 6H round and back</w:t>
      </w:r>
    </w:p>
    <w:p w:rsidR="00B11EB3" w:rsidRDefault="00B11EB3" w:rsidP="00B11EB3"/>
    <w:p w:rsidR="00B11EB3" w:rsidRDefault="00B11EB3" w:rsidP="00B11EB3">
      <w:pPr>
        <w:pStyle w:val="Minicrib"/>
      </w:pPr>
      <w:r>
        <w:t>THE CELEBRATION SEVEN  (R3x32)  3C Triangular set + 1 Man</w:t>
      </w:r>
      <w:r>
        <w:tab/>
      </w:r>
    </w:p>
    <w:p w:rsidR="00B11EB3" w:rsidRPr="006B40B3" w:rsidRDefault="00B11EB3" w:rsidP="00B11EB3">
      <w:pPr>
        <w:pStyle w:val="DanceBody"/>
      </w:pPr>
      <w:r w:rsidRPr="006B40B3">
        <w:t>3 couples in triangular formation with 4th Man in centre, on chord all bow/curtsey inward with 4M bowing to 1s then faces 2s</w:t>
      </w:r>
    </w:p>
    <w:p w:rsidR="00B11EB3" w:rsidRPr="006B40B3" w:rsidRDefault="00B11EB3" w:rsidP="00B11EB3">
      <w:pPr>
        <w:pStyle w:val="DanceBody"/>
      </w:pPr>
      <w:r w:rsidRPr="006B40B3">
        <w:t xml:space="preserve"> 1- 8</w:t>
      </w:r>
      <w:r w:rsidRPr="006B40B3">
        <w:tab/>
        <w:t>4M sets to 2s, sets to 3s, circles 3H round to right with 1s &amp; ends facing 3s</w:t>
      </w:r>
    </w:p>
    <w:p w:rsidR="00B11EB3" w:rsidRPr="006B40B3" w:rsidRDefault="00B11EB3" w:rsidP="00B11EB3">
      <w:pPr>
        <w:pStyle w:val="DanceBody"/>
      </w:pPr>
      <w:r w:rsidRPr="006B40B3">
        <w:t xml:space="preserve"> 9-16</w:t>
      </w:r>
      <w:r w:rsidRPr="006B40B3">
        <w:tab/>
        <w:t>4M circles 3H round to left with 3s, turns right about to dance 3H round to right with 2s &amp; ends facing 1s</w:t>
      </w:r>
    </w:p>
    <w:p w:rsidR="00B11EB3" w:rsidRPr="006B40B3" w:rsidRDefault="00B11EB3" w:rsidP="00B11EB3">
      <w:pPr>
        <w:pStyle w:val="DanceBody"/>
      </w:pPr>
      <w:r w:rsidRPr="006B40B3">
        <w:t>17-24</w:t>
      </w:r>
      <w:r w:rsidRPr="006B40B3">
        <w:tab/>
        <w:t>4M dances RH across with 1s while 2s+3s dance 1/2 R&amp;L, 4M dances LH across with 3s while 1s+2s dance 1/2 R&amp;L</w:t>
      </w:r>
    </w:p>
    <w:p w:rsidR="00B11EB3" w:rsidRPr="006B40B3" w:rsidRDefault="00B11EB3" w:rsidP="00B11EB3">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B11EB3" w:rsidRDefault="00B11EB3" w:rsidP="00B11EB3"/>
    <w:p w:rsidR="00B11EB3" w:rsidRDefault="00B11EB3" w:rsidP="00B11EB3">
      <w:pPr>
        <w:pStyle w:val="Minicrib"/>
      </w:pPr>
      <w:r>
        <w:t>THE CELEBRATION STRATHSPEY  (S8x32)  3C (4C set)</w:t>
      </w:r>
      <w:r>
        <w:tab/>
        <w:t>Alan Macpherson  RSCDS Bk 43</w:t>
      </w:r>
    </w:p>
    <w:p w:rsidR="00B11EB3" w:rsidRDefault="00B11EB3" w:rsidP="00B11EB3">
      <w:pPr>
        <w:pStyle w:val="DanceBody"/>
      </w:pPr>
      <w:r w:rsidRPr="006B40B3">
        <w:t xml:space="preserve"> 1- 8</w:t>
      </w:r>
      <w:r w:rsidRPr="006B40B3">
        <w:tab/>
      </w:r>
      <w:r>
        <w:t>1s+2s dance "Chain and Turn":</w:t>
      </w:r>
    </w:p>
    <w:p w:rsidR="00B11EB3" w:rsidRDefault="00B11EB3" w:rsidP="00B11EB3">
      <w:pPr>
        <w:pStyle w:val="DanceBody"/>
      </w:pPr>
      <w:r>
        <w:tab/>
        <w:t xml:space="preserve">1-2    </w:t>
      </w:r>
      <w:r w:rsidRPr="006B40B3">
        <w:t>1M+2L 3/4 turn RH</w:t>
      </w:r>
      <w:r>
        <w:t xml:space="preserve"> into diag line 1M+2M, 1L+2L facing</w:t>
      </w:r>
    </w:p>
    <w:p w:rsidR="00B11EB3" w:rsidRDefault="00B11EB3" w:rsidP="00B11EB3">
      <w:pPr>
        <w:pStyle w:val="DanceBody"/>
      </w:pPr>
      <w:r>
        <w:tab/>
        <w:t>3-4    1M+2M also 1L+2</w:t>
      </w:r>
      <w:r w:rsidRPr="006B40B3">
        <w:t xml:space="preserve">L 1/2 turn LH, </w:t>
      </w:r>
      <w:r>
        <w:t>1M end in 2M place &amp; 2L in 1L place</w:t>
      </w:r>
    </w:p>
    <w:p w:rsidR="00B11EB3" w:rsidRPr="006B40B3" w:rsidRDefault="00B11EB3" w:rsidP="00B11EB3">
      <w:pPr>
        <w:pStyle w:val="DanceBody"/>
      </w:pPr>
      <w:r>
        <w:tab/>
        <w:t xml:space="preserve">5-8    </w:t>
      </w:r>
      <w:r w:rsidRPr="006B40B3">
        <w:t>1L+</w:t>
      </w:r>
      <w:r>
        <w:t>2M turn RH 1.1/4 times to end 1L in 2L place, 2M in 1M place  (2 1 3)</w:t>
      </w:r>
    </w:p>
    <w:p w:rsidR="00B11EB3" w:rsidRPr="006B40B3" w:rsidRDefault="00B11EB3" w:rsidP="00B11EB3">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B11EB3" w:rsidRPr="006B40B3" w:rsidRDefault="00B11EB3" w:rsidP="00B11EB3">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B11EB3" w:rsidRPr="006B40B3" w:rsidRDefault="00B11EB3" w:rsidP="00B11EB3">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B11EB3" w:rsidRDefault="00B11EB3" w:rsidP="00B11EB3"/>
    <w:p w:rsidR="00B11EB3" w:rsidRDefault="00B11EB3" w:rsidP="00B11EB3">
      <w:pPr>
        <w:pStyle w:val="Minicrib"/>
      </w:pPr>
      <w:r>
        <w:t>CELL PHONE JIG  (J8x32)  3C (4C set)</w:t>
      </w:r>
      <w:r>
        <w:tab/>
        <w:t>Gary Knox</w:t>
      </w:r>
    </w:p>
    <w:p w:rsidR="00B11EB3" w:rsidRDefault="00B11EB3" w:rsidP="00B11EB3">
      <w:pPr>
        <w:pStyle w:val="DanceBody"/>
      </w:pPr>
      <w:r>
        <w:t>Dancers holding mobile phone with LH to ear!</w:t>
      </w:r>
    </w:p>
    <w:p w:rsidR="00B11EB3" w:rsidRDefault="00B11EB3" w:rsidP="00B11EB3">
      <w:pPr>
        <w:pStyle w:val="DanceBody"/>
      </w:pPr>
      <w:r>
        <w:t xml:space="preserve"> 1- 8</w:t>
      </w:r>
      <w:r>
        <w:tab/>
        <w:t>1s cast behind own lines &amp; back to place (it would be proper to phone one's partner)</w:t>
      </w:r>
    </w:p>
    <w:p w:rsidR="00B11EB3" w:rsidRDefault="00B11EB3" w:rsidP="00B11EB3">
      <w:pPr>
        <w:pStyle w:val="DanceBody"/>
      </w:pPr>
      <w:r>
        <w:t xml:space="preserve"> 9-16</w:t>
      </w:r>
      <w:r>
        <w:tab/>
        <w:t>1s+2s dance RH across, 1s cross RH &amp; cast 1 place</w:t>
      </w:r>
    </w:p>
    <w:p w:rsidR="00B11EB3" w:rsidRDefault="00B11EB3" w:rsidP="00B11EB3">
      <w:pPr>
        <w:pStyle w:val="DanceBody"/>
      </w:pPr>
      <w:r>
        <w:t>17-24</w:t>
      </w:r>
      <w:r>
        <w:tab/>
        <w:t>1s+3s dance RH across, 1s dance 1/2 Fig of 8 round 2s</w:t>
      </w:r>
    </w:p>
    <w:p w:rsidR="00B11EB3" w:rsidRDefault="00B11EB3" w:rsidP="00B11EB3">
      <w:pPr>
        <w:pStyle w:val="DanceBody"/>
        <w:keepNext w:val="0"/>
      </w:pPr>
      <w:r>
        <w:t>25-32</w:t>
      </w:r>
      <w:r>
        <w:tab/>
        <w:t>1s turn 1st corner RH, pass partner RSh, turn 2nd corner RH &amp; pass RSh to place</w:t>
      </w:r>
    </w:p>
    <w:p w:rsidR="00B11EB3" w:rsidRDefault="00B11EB3" w:rsidP="00B11EB3"/>
    <w:p w:rsidR="00B11EB3" w:rsidRDefault="00B11EB3" w:rsidP="00B11EB3">
      <w:pPr>
        <w:pStyle w:val="Minicrib"/>
      </w:pPr>
      <w:r>
        <w:t>CELLARDYKE  (J144)  4C Set</w:t>
      </w:r>
      <w:r>
        <w:tab/>
        <w:t>Mary Shoolbraid Brandon  Memories of Fife</w:t>
      </w:r>
    </w:p>
    <w:p w:rsidR="00B11EB3" w:rsidRPr="006B40B3" w:rsidRDefault="00B11EB3" w:rsidP="00B11EB3">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B11EB3" w:rsidRPr="006B40B3" w:rsidRDefault="00B11EB3" w:rsidP="00B11EB3">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B11EB3" w:rsidRPr="006926B8" w:rsidRDefault="00B11EB3" w:rsidP="00B11EB3">
      <w:pPr>
        <w:pStyle w:val="DanceBody"/>
      </w:pPr>
      <w:r>
        <w:t>25-32</w:t>
      </w:r>
      <w:r>
        <w:tab/>
        <w:t xml:space="preserve">Men set advancing to </w:t>
      </w:r>
      <w:r w:rsidRPr="006B40B3">
        <w:t xml:space="preserve">Bal-in-Line </w:t>
      </w:r>
      <w:r>
        <w:t xml:space="preserve">pstn </w:t>
      </w:r>
      <w:r w:rsidRPr="006B40B3">
        <w:t xml:space="preserve">in centre </w:t>
      </w:r>
      <w:r w:rsidRPr="003C5362">
        <w:rPr>
          <w:b/>
        </w:rPr>
        <w:t>while</w:t>
      </w:r>
      <w:r w:rsidRPr="006B40B3">
        <w:t xml:space="preserve"> Ladies set, Men retire </w:t>
      </w:r>
      <w:r w:rsidRPr="003C5362">
        <w:rPr>
          <w:b/>
        </w:rPr>
        <w:t>while</w:t>
      </w:r>
      <w:r w:rsidRPr="006B40B3">
        <w:t xml:space="preserve"> Ladies advance </w:t>
      </w:r>
      <w:r>
        <w:t xml:space="preserve">to </w:t>
      </w:r>
      <w:r w:rsidRPr="006B40B3">
        <w:t xml:space="preserve"> Bal-in-Line</w:t>
      </w:r>
      <w:r>
        <w:t xml:space="preserve"> pstn in centre. Repeat, Men advancing </w:t>
      </w:r>
      <w:r w:rsidRPr="006926B8">
        <w:rPr>
          <w:b/>
        </w:rPr>
        <w:t>while</w:t>
      </w:r>
      <w:r>
        <w:t xml:space="preserve"> Ladies retire, Ladies advance </w:t>
      </w:r>
      <w:r>
        <w:rPr>
          <w:b/>
        </w:rPr>
        <w:t>while</w:t>
      </w:r>
      <w:r>
        <w:t xml:space="preserve"> Men retire. Ladies end in Bal-in Line pstn in centre</w:t>
      </w:r>
    </w:p>
    <w:p w:rsidR="00B11EB3" w:rsidRDefault="00B11EB3" w:rsidP="00B11EB3">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B11EB3" w:rsidRPr="006926B8" w:rsidRDefault="00B11EB3" w:rsidP="00B11EB3">
      <w:pPr>
        <w:pStyle w:val="DanceBody"/>
      </w:pPr>
      <w:r>
        <w:t>41-48</w:t>
      </w:r>
      <w:r w:rsidRPr="006B40B3">
        <w:tab/>
      </w:r>
      <w:r>
        <w:t xml:space="preserve">Men dance reel of 4 up/down middle (1M+2M </w:t>
      </w:r>
      <w:r>
        <w:rPr>
          <w:b/>
        </w:rPr>
        <w:t>also</w:t>
      </w:r>
      <w:r>
        <w:t xml:space="preserve"> 3M+4M pass RSh to start) End in places</w:t>
      </w:r>
    </w:p>
    <w:p w:rsidR="00B11EB3" w:rsidRPr="006926B8" w:rsidRDefault="00B11EB3" w:rsidP="00B11EB3">
      <w:pPr>
        <w:pStyle w:val="DanceBody"/>
      </w:pPr>
      <w:r>
        <w:t>49-56</w:t>
      </w:r>
      <w:r>
        <w:tab/>
        <w:t>1s &amp; 3s cross RH, cast 1 place (2s &amp; 4s step up).  All 1/2 turn partners RH to face up in prom hold &amp; all set</w:t>
      </w:r>
    </w:p>
    <w:p w:rsidR="00B11EB3" w:rsidRDefault="00B11EB3" w:rsidP="00B11EB3">
      <w:pPr>
        <w:pStyle w:val="DanceBody"/>
      </w:pPr>
      <w:r>
        <w:t>57-64</w:t>
      </w:r>
      <w:r>
        <w:tab/>
        <w:t>Promenade round set, 2s (top) &amp; 4s (3rd place) to Left, 1s (2nd place) &amp; 3s (4th place) to Right.  "Interleave" as couples pass at bottom &amp; dance up to end 2 1 4 3.</w:t>
      </w:r>
    </w:p>
    <w:p w:rsidR="00B11EB3" w:rsidRDefault="00B11EB3" w:rsidP="00B11EB3">
      <w:pPr>
        <w:pStyle w:val="DanceBody"/>
      </w:pPr>
      <w:r>
        <w:t>Repeat from new positions as follows:-</w:t>
      </w:r>
    </w:p>
    <w:p w:rsidR="00B11EB3" w:rsidRDefault="00B11EB3" w:rsidP="00B11EB3">
      <w:pPr>
        <w:pStyle w:val="DanceBody"/>
      </w:pPr>
      <w:r>
        <w:t>65-88</w:t>
      </w:r>
      <w:r>
        <w:tab/>
        <w:t>Repeat bars 1-24 with new couples</w:t>
      </w:r>
    </w:p>
    <w:p w:rsidR="00B11EB3" w:rsidRPr="006B40B3" w:rsidRDefault="00B11EB3" w:rsidP="00B11EB3">
      <w:pPr>
        <w:pStyle w:val="DanceBody"/>
      </w:pPr>
      <w:r>
        <w:t>89-96</w:t>
      </w:r>
      <w:r w:rsidRPr="006B40B3">
        <w:tab/>
        <w:t xml:space="preserve">Repeat bars </w:t>
      </w:r>
      <w:r>
        <w:t>25-32</w:t>
      </w:r>
      <w:r w:rsidRPr="006B40B3">
        <w:t xml:space="preserve"> with new 1st &amp; 3rd couples</w:t>
      </w:r>
      <w:r>
        <w:t xml:space="preserve"> </w:t>
      </w:r>
      <w:r w:rsidRPr="00DF2D83">
        <w:rPr>
          <w:b/>
        </w:rPr>
        <w:t>but</w:t>
      </w:r>
      <w:r>
        <w:t xml:space="preserve">  Ladies dance in first &amp; Men end in centre in Bal-in-Line pstn</w:t>
      </w:r>
    </w:p>
    <w:p w:rsidR="00B11EB3" w:rsidRPr="006B40B3" w:rsidRDefault="00B11EB3" w:rsidP="00B11EB3">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B11EB3" w:rsidRDefault="00B11EB3" w:rsidP="00B11EB3">
      <w:pPr>
        <w:pStyle w:val="DanceBody"/>
      </w:pPr>
      <w:r>
        <w:t>105-112</w:t>
      </w:r>
      <w:r>
        <w:tab/>
        <w:t>Ladies dance RSh reel of 4 up/down middle</w:t>
      </w:r>
    </w:p>
    <w:p w:rsidR="00B11EB3" w:rsidRDefault="00B11EB3" w:rsidP="00B11EB3">
      <w:pPr>
        <w:pStyle w:val="DanceBody"/>
      </w:pPr>
      <w:r>
        <w:t>113-128</w:t>
      </w:r>
      <w:r>
        <w:tab/>
        <w:t>Repeat 49-64</w:t>
      </w:r>
    </w:p>
    <w:p w:rsidR="00B11EB3" w:rsidRDefault="00B11EB3" w:rsidP="00B11EB3">
      <w:pPr>
        <w:pStyle w:val="DanceBody"/>
        <w:keepNext w:val="0"/>
      </w:pPr>
      <w:r>
        <w:t>129-144</w:t>
      </w:r>
      <w:r>
        <w:tab/>
        <w:t>All couples set, clap (bar 3) &amp; cross RH, all chase clockwise round to opp sides.  Repeat set, clap &amp; cross &amp; chase, to finish in original places</w:t>
      </w:r>
    </w:p>
    <w:p w:rsidR="00B11EB3" w:rsidRDefault="00B11EB3" w:rsidP="00B11EB3"/>
    <w:p w:rsidR="00B11EB3" w:rsidRDefault="00B11EB3" w:rsidP="00B11EB3">
      <w:pPr>
        <w:pStyle w:val="Minicrib"/>
      </w:pPr>
      <w:r>
        <w:t>THE CELTIC BICENTENARY  (R8x32)  3C (4C Set)</w:t>
      </w:r>
      <w:r>
        <w:tab/>
        <w:t>Peter Hastings  Celtic Soc Bicentenary</w:t>
      </w:r>
    </w:p>
    <w:p w:rsidR="00B11EB3" w:rsidRPr="006B40B3" w:rsidRDefault="00B11EB3" w:rsidP="00B11EB3">
      <w:pPr>
        <w:pStyle w:val="DanceBody"/>
      </w:pPr>
      <w:r w:rsidRPr="006B40B3">
        <w:t xml:space="preserve"> 1- 8</w:t>
      </w:r>
      <w:r w:rsidRPr="006B40B3">
        <w:tab/>
        <w:t>1s+2s+3s dance reflection reels of 3 on own sides (2s in &amp; up as 1s &amp; 3s cast) &amp; end with 1s casting to face 1st corners</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11EB3" w:rsidRPr="006B40B3" w:rsidRDefault="00B11EB3" w:rsidP="00B11EB3">
      <w:pPr>
        <w:pStyle w:val="DanceBody"/>
      </w:pPr>
      <w:r w:rsidRPr="006B40B3">
        <w:t>17-24</w:t>
      </w:r>
      <w:r w:rsidRPr="006B40B3">
        <w:tab/>
        <w:t>1s 3/4 turn RH &amp; 1L turns 1.1/4 times under Mans right arm ready to dance RH across with 2L+3L while 1M dances LH across with 2M+3M</w:t>
      </w:r>
    </w:p>
    <w:p w:rsidR="00B11EB3" w:rsidRPr="006B40B3" w:rsidRDefault="00B11EB3" w:rsidP="00B11EB3">
      <w:pPr>
        <w:pStyle w:val="DanceBody"/>
      </w:pPr>
      <w:r w:rsidRPr="006B40B3">
        <w:t>25-32</w:t>
      </w:r>
      <w:r w:rsidRPr="006B40B3">
        <w:tab/>
        <w:t>1L dances LH across with 2M+3M while 1M RH across with 2L+3L, 1s dance 1/2 Fig of 8 round 3s (cast to start)</w:t>
      </w:r>
    </w:p>
    <w:p w:rsidR="00B11EB3" w:rsidRPr="006B40B3" w:rsidRDefault="00B11EB3" w:rsidP="00B11EB3">
      <w:pPr>
        <w:pStyle w:val="DanceBody"/>
        <w:keepNext w:val="0"/>
      </w:pPr>
      <w:r w:rsidRPr="006B40B3">
        <w:t>NOTE</w:t>
      </w:r>
      <w:r w:rsidRPr="006B40B3">
        <w:tab/>
        <w:t>2nd time through - 1L dances LH across with 3M+4M while 1M RH across with 3L+4L &amp; 1s cast down to 4th place &amp; cross RH</w:t>
      </w:r>
    </w:p>
    <w:p w:rsidR="00B11EB3" w:rsidRDefault="00B11EB3" w:rsidP="00B11EB3"/>
    <w:p w:rsidR="00B11EB3" w:rsidRDefault="00B11EB3" w:rsidP="00B11EB3">
      <w:pPr>
        <w:pStyle w:val="Minicrib"/>
      </w:pPr>
      <w:r>
        <w:t>A CELTIC BORDER  (S4x32)  4C set</w:t>
      </w:r>
      <w:r>
        <w:tab/>
        <w:t>Derek Haynes  Carnforth Coll 5</w:t>
      </w:r>
    </w:p>
    <w:p w:rsidR="00B11EB3" w:rsidRPr="006B40B3" w:rsidRDefault="00B11EB3" w:rsidP="00B11EB3">
      <w:pPr>
        <w:pStyle w:val="DanceBody"/>
      </w:pPr>
      <w:r w:rsidRPr="006B40B3">
        <w:t xml:space="preserve"> 1- 8</w:t>
      </w:r>
      <w:r w:rsidRPr="006B40B3">
        <w:tab/>
        <w:t>All set, cross RH, set &amp; cross back RH</w:t>
      </w:r>
    </w:p>
    <w:p w:rsidR="00B11EB3" w:rsidRPr="006B40B3" w:rsidRDefault="00B11EB3" w:rsidP="00B11EB3">
      <w:pPr>
        <w:pStyle w:val="DanceBody"/>
      </w:pPr>
      <w:r w:rsidRPr="006B40B3">
        <w:t xml:space="preserve"> 9-16</w:t>
      </w:r>
      <w:r w:rsidRPr="006B40B3">
        <w:tab/>
        <w:t>All dance quadruple Fig of 8 : -</w:t>
      </w:r>
    </w:p>
    <w:p w:rsidR="00B11EB3" w:rsidRPr="006B40B3" w:rsidRDefault="00B11EB3" w:rsidP="00B11EB3">
      <w:pPr>
        <w:pStyle w:val="DanceBody"/>
      </w:pPr>
      <w:r w:rsidRPr="006B40B3">
        <w:tab/>
        <w:t>1s+3s dance double Fig of 8 round 2nd places while 2s+4s dance double Fig of 8 round 3rd places (1s &amp; 2s cross down to 3rd/4th place as 3s &amp; 4s cast up to 1st/ 2nd places to start)</w:t>
      </w:r>
    </w:p>
    <w:p w:rsidR="00B11EB3" w:rsidRPr="006B40B3" w:rsidRDefault="00B11EB3" w:rsidP="00B11EB3">
      <w:pPr>
        <w:pStyle w:val="DanceBody"/>
      </w:pPr>
      <w:r w:rsidRPr="006B40B3">
        <w:t>17-24</w:t>
      </w:r>
      <w:r w:rsidRPr="006B40B3">
        <w:tab/>
        <w:t>1s cross RH, cast 1 place, cross LH &amp; cast to bottom</w:t>
      </w:r>
    </w:p>
    <w:p w:rsidR="00B11EB3" w:rsidRPr="006B40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CELTIC CAPERS  (R8x32)  2C (4C set)</w:t>
      </w:r>
      <w:r>
        <w:tab/>
        <w:t>Brian Charlton  Waratah Coll</w:t>
      </w:r>
    </w:p>
    <w:p w:rsidR="00B11EB3" w:rsidRDefault="00B11EB3" w:rsidP="00B11EB3">
      <w:pPr>
        <w:pStyle w:val="DanceBody"/>
      </w:pPr>
      <w:r>
        <w:t xml:space="preserve"> 1- 4</w:t>
      </w:r>
      <w:r>
        <w:tab/>
        <w:t xml:space="preserve">1s set, 1L crosses down to 2M place </w:t>
      </w:r>
      <w:r>
        <w:rPr>
          <w:b/>
        </w:rPr>
        <w:t>while</w:t>
      </w:r>
      <w:r>
        <w:t xml:space="preserve"> 1M crosses to 1L place (2M steps up 3-4)</w:t>
      </w:r>
    </w:p>
    <w:p w:rsidR="00B11EB3" w:rsidRDefault="00B11EB3" w:rsidP="00B11EB3">
      <w:pPr>
        <w:pStyle w:val="DanceBody"/>
      </w:pPr>
      <w:r>
        <w:t xml:space="preserve"> 5- 8</w:t>
      </w:r>
      <w:r>
        <w:tab/>
        <w:t xml:space="preserve">1L+2M </w:t>
      </w:r>
      <w:r>
        <w:rPr>
          <w:b/>
        </w:rPr>
        <w:t>also</w:t>
      </w:r>
      <w:r>
        <w:t xml:space="preserve"> 1M+2L turn 3/4 RH.  1s end BtoB in middle, 1M facing 2L, 1L facing 2M.  1s+2s set.  (1s &amp; 2s are between 1st &amp; 2nd places)</w:t>
      </w:r>
    </w:p>
    <w:p w:rsidR="00B11EB3" w:rsidRDefault="00B11EB3" w:rsidP="00B11EB3">
      <w:pPr>
        <w:pStyle w:val="DanceBody"/>
      </w:pPr>
      <w:r>
        <w:t xml:space="preserve"> 9-24</w:t>
      </w:r>
      <w:r>
        <w:tab/>
        <w:t>1s+2s dance 16 bars of 'Celtic Reel':-</w:t>
      </w:r>
    </w:p>
    <w:p w:rsidR="00B11EB3" w:rsidRDefault="00B11EB3" w:rsidP="00B11EB3">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turn 3/4 LH round each other to face other prtnr (up/down)</w:t>
      </w:r>
    </w:p>
    <w:p w:rsidR="00B11EB3" w:rsidRDefault="00B11EB3" w:rsidP="00B11EB3">
      <w:pPr>
        <w:pStyle w:val="DanceBody"/>
      </w:pPr>
      <w:r>
        <w:tab/>
        <w:t>13-16 1s+2s pass RSh</w:t>
      </w:r>
      <w:r w:rsidRPr="00BA6B4D">
        <w:rPr>
          <w:b/>
        </w:rPr>
        <w:t xml:space="preserve"> </w:t>
      </w:r>
      <w:r>
        <w:rPr>
          <w:b/>
        </w:rPr>
        <w:t xml:space="preserve">as </w:t>
      </w:r>
      <w:r>
        <w:t>for reel of 4, 2s dance clockwise 1/4 way</w:t>
      </w:r>
      <w:r w:rsidRPr="00BA6B4D">
        <w:rPr>
          <w:b/>
        </w:rPr>
        <w:t xml:space="preserve"> while</w:t>
      </w:r>
      <w:r>
        <w:rPr>
          <w:b/>
        </w:rPr>
        <w:t xml:space="preserve"> </w:t>
      </w:r>
      <w:r>
        <w:t>1s turn 3/4 LH round each other to face other partner (across)</w:t>
      </w:r>
    </w:p>
    <w:p w:rsidR="00B11EB3" w:rsidRDefault="00B11EB3" w:rsidP="00B11EB3">
      <w:pPr>
        <w:pStyle w:val="DanceBody"/>
      </w:pPr>
      <w:r>
        <w:tab/>
        <w:t>17-24 Repeat 9-16 ending with 2s dancing into 1st place, 1s to face up in centre, 2nd place on opp sides</w:t>
      </w:r>
    </w:p>
    <w:p w:rsidR="00B11EB3" w:rsidRDefault="00B11EB3" w:rsidP="00B11EB3">
      <w:pPr>
        <w:pStyle w:val="DanceBody"/>
      </w:pPr>
      <w:r>
        <w:t>25-28</w:t>
      </w:r>
      <w:r>
        <w:tab/>
        <w:t xml:space="preserve">1L+2M turn LH </w:t>
      </w:r>
      <w:r>
        <w:rPr>
          <w:b/>
        </w:rPr>
        <w:t>while</w:t>
      </w:r>
      <w:r>
        <w:t xml:space="preserve"> 1M+2L turn RH.  1s end in 2nd place opp sides</w:t>
      </w:r>
    </w:p>
    <w:p w:rsidR="00B11EB3" w:rsidRPr="00031CC7" w:rsidRDefault="00B11EB3" w:rsidP="00B11EB3">
      <w:pPr>
        <w:pStyle w:val="DanceBody"/>
        <w:keepNext w:val="0"/>
      </w:pPr>
      <w:r>
        <w:t>29-32</w:t>
      </w:r>
      <w:r>
        <w:tab/>
        <w:t>1s dance 1/2 Fig 8 up round 2s</w:t>
      </w:r>
    </w:p>
    <w:p w:rsidR="00B11EB3" w:rsidRDefault="00B11EB3" w:rsidP="00B11EB3"/>
    <w:p w:rsidR="00B11EB3" w:rsidRDefault="00B11EB3" w:rsidP="00B11EB3">
      <w:pPr>
        <w:pStyle w:val="Minicrib"/>
      </w:pPr>
      <w:r>
        <w:t>THE CELTIC CLASP  (R4x32)  4C Set</w:t>
      </w:r>
      <w:r>
        <w:tab/>
        <w:t>Barry Skelton  Celtic Book</w:t>
      </w:r>
    </w:p>
    <w:p w:rsidR="00B11EB3" w:rsidRDefault="00B11EB3" w:rsidP="00B11EB3">
      <w:pPr>
        <w:pStyle w:val="DanceBody"/>
      </w:pPr>
      <w:r>
        <w:t xml:space="preserve"> 1- 8</w:t>
      </w:r>
      <w:r>
        <w:tab/>
        <w:t>1s dance Fig 8 down round 2s</w:t>
      </w:r>
    </w:p>
    <w:p w:rsidR="00B11EB3" w:rsidRDefault="00B11EB3" w:rsidP="00B11EB3">
      <w:pPr>
        <w:pStyle w:val="DanceBody"/>
      </w:pPr>
      <w:r>
        <w:t xml:space="preserve"> 9-16</w:t>
      </w:r>
      <w:r>
        <w:tab/>
        <w:t xml:space="preserve">All Ladies dance reel of 4 on sides </w:t>
      </w:r>
      <w:r>
        <w:rPr>
          <w:b/>
        </w:rPr>
        <w:t>while</w:t>
      </w:r>
      <w:r>
        <w:t xml:space="preserve"> top 3 Men dance 1/2 reel of 3 (1M+2M pass RSh); bottom 3 Men (2M 1M 4M) dance 1/2 reel of 3. End Ladies' side: 1 2 3 4, Men's side: 3 4 1 2</w:t>
      </w:r>
    </w:p>
    <w:p w:rsidR="00B11EB3" w:rsidRPr="004F4D67" w:rsidRDefault="00B11EB3" w:rsidP="00B11EB3">
      <w:pPr>
        <w:pStyle w:val="DanceBody"/>
      </w:pPr>
      <w:r>
        <w:t>17-24</w:t>
      </w:r>
      <w:r>
        <w:tab/>
        <w:t>Top 2 couples (3s+4s) &amp; bottom 2 couples (1s+2s) face in diagonally &amp; set; All dance Petronella turn, top 2 couples &amp; bottom 2 couples dance RH across.  End Ladies' side: 2L 4M 4W 2M, Men's side: 1L 3M 3L 1M</w:t>
      </w:r>
    </w:p>
    <w:p w:rsidR="00B11EB3" w:rsidRDefault="00B11EB3" w:rsidP="00B11EB3">
      <w:pPr>
        <w:pStyle w:val="DanceBody"/>
      </w:pPr>
      <w:r>
        <w:t>25-32</w:t>
      </w:r>
      <w:r>
        <w:tab/>
        <w:t>All dance R&amp;L for 4 couples:</w:t>
      </w:r>
    </w:p>
    <w:p w:rsidR="00B11EB3" w:rsidRPr="00B81409" w:rsidRDefault="00B11EB3" w:rsidP="00B11EB3">
      <w:pPr>
        <w:pStyle w:val="DanceBody"/>
      </w:pPr>
      <w:r>
        <w:tab/>
        <w:t xml:space="preserve">25-28  Top 3 Men's side + bottom 3 Ladies' side cross RH diagonally, middle couples change places LH on sides </w:t>
      </w:r>
      <w:r>
        <w:rPr>
          <w:b/>
        </w:rPr>
        <w:t>while</w:t>
      </w:r>
      <w:r>
        <w:t xml:space="preserve"> end couples cross LH</w:t>
      </w:r>
    </w:p>
    <w:p w:rsidR="00B11EB3" w:rsidRDefault="00B11EB3" w:rsidP="00B11EB3">
      <w:pPr>
        <w:pStyle w:val="DanceBody"/>
      </w:pPr>
      <w:r>
        <w:tab/>
        <w:t xml:space="preserve">29-32  Top 3 Ladies' side + bottom 3 Men's side cross RH diagonally, middle couples change places LH on sides </w:t>
      </w:r>
      <w:r>
        <w:rPr>
          <w:b/>
        </w:rPr>
        <w:t>while</w:t>
      </w:r>
      <w:r>
        <w:t xml:space="preserve"> end couples cross LH</w:t>
      </w:r>
    </w:p>
    <w:p w:rsidR="00B11EB3" w:rsidRDefault="00B11EB3" w:rsidP="00B11EB3">
      <w:pPr>
        <w:pStyle w:val="DanceBody"/>
        <w:keepNext w:val="0"/>
      </w:pPr>
      <w:r>
        <w:tab/>
        <w:t>End 2 3 4 1</w:t>
      </w:r>
    </w:p>
    <w:p w:rsidR="00B11EB3" w:rsidRDefault="00B11EB3" w:rsidP="00B11EB3"/>
    <w:p w:rsidR="00B11EB3" w:rsidRDefault="00B11EB3" w:rsidP="00B11EB3">
      <w:pPr>
        <w:pStyle w:val="Minicrib"/>
      </w:pPr>
      <w:r>
        <w:t>CELTIC CONNECTION  (S4x64 or R or M)  Sq.Set</w:t>
      </w:r>
      <w:r>
        <w:tab/>
      </w:r>
    </w:p>
    <w:p w:rsidR="00B11EB3" w:rsidRPr="000D60D4" w:rsidRDefault="00B11EB3" w:rsidP="00B11EB3">
      <w:pPr>
        <w:pStyle w:val="DanceBody"/>
      </w:pPr>
      <w:r w:rsidRPr="000D60D4">
        <w:t xml:space="preserve"> 1- 8</w:t>
      </w:r>
      <w:r w:rsidRPr="000D60D4">
        <w:tab/>
        <w:t>1s Promenade anticlockwise acknowledging each couple in turn</w:t>
      </w:r>
    </w:p>
    <w:p w:rsidR="00B11EB3" w:rsidRPr="000D60D4" w:rsidRDefault="00B11EB3" w:rsidP="00B11EB3">
      <w:pPr>
        <w:pStyle w:val="DanceBody"/>
      </w:pPr>
      <w:r w:rsidRPr="000D60D4">
        <w:t xml:space="preserve"> 9-16</w:t>
      </w:r>
      <w:r w:rsidRPr="000D60D4">
        <w:tab/>
        <w:t>1s+3s also 2s+4s dance Interlocking R&amp;L (1s+3s change places RH on sides to start)</w:t>
      </w:r>
    </w:p>
    <w:p w:rsidR="00B11EB3" w:rsidRPr="000D60D4" w:rsidRDefault="00B11EB3" w:rsidP="00B11EB3">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B11EB3" w:rsidRPr="000D60D4" w:rsidRDefault="00B11EB3" w:rsidP="00B11EB3">
      <w:pPr>
        <w:pStyle w:val="DanceBody"/>
      </w:pPr>
      <w:r w:rsidRPr="000D60D4">
        <w:t>33-40</w:t>
      </w:r>
      <w:r w:rsidRPr="000D60D4">
        <w:tab/>
        <w:t>Set to &amp; turn corner LH, set &amp; turn partner RH</w:t>
      </w:r>
    </w:p>
    <w:p w:rsidR="00B11EB3" w:rsidRDefault="00B11EB3" w:rsidP="00B11EB3">
      <w:pPr>
        <w:pStyle w:val="DanceBody"/>
      </w:pPr>
      <w:r w:rsidRPr="000D60D4">
        <w:t>41-48</w:t>
      </w:r>
      <w:r w:rsidRPr="000D60D4">
        <w:tab/>
        <w:t>All dance Double Ladies' Chain</w:t>
      </w:r>
    </w:p>
    <w:p w:rsidR="00B11EB3" w:rsidRPr="000D60D4" w:rsidRDefault="00B11EB3" w:rsidP="00B11EB3">
      <w:pPr>
        <w:pStyle w:val="DanceBody"/>
      </w:pPr>
      <w:r w:rsidRPr="000D60D4">
        <w:t>49-56</w:t>
      </w:r>
      <w:r w:rsidRPr="000D60D4">
        <w:tab/>
        <w:t>Set to &amp; turn corner RH, set &amp; turn partner LH</w:t>
      </w:r>
    </w:p>
    <w:p w:rsidR="00B11EB3" w:rsidRPr="000D60D4" w:rsidRDefault="00B11EB3" w:rsidP="00B11EB3">
      <w:pPr>
        <w:pStyle w:val="DanceBody"/>
      </w:pPr>
      <w:r w:rsidRPr="000D60D4">
        <w:t>57-64</w:t>
      </w:r>
      <w:r w:rsidRPr="000D60D4">
        <w:tab/>
        <w:t>All dance Double Men's Chain</w:t>
      </w:r>
    </w:p>
    <w:p w:rsidR="00B11EB3" w:rsidRPr="000D60D4" w:rsidRDefault="00B11EB3" w:rsidP="00B11EB3">
      <w:pPr>
        <w:pStyle w:val="DanceBody"/>
        <w:keepNext w:val="0"/>
      </w:pPr>
      <w:r>
        <w:tab/>
      </w:r>
      <w:r w:rsidRPr="000D60D4">
        <w:t>Repeat 3 times with 2s, 3s &amp; 4s starting in turn</w:t>
      </w:r>
    </w:p>
    <w:p w:rsidR="00B11EB3" w:rsidRDefault="00B11EB3" w:rsidP="00B11EB3"/>
    <w:p w:rsidR="00B11EB3" w:rsidRDefault="00B11EB3" w:rsidP="00B11EB3">
      <w:pPr>
        <w:pStyle w:val="Minicrib"/>
      </w:pPr>
      <w:r>
        <w:t>THE CELTIC CROSS  (R4x48)  Sq.Set</w:t>
      </w:r>
      <w:r>
        <w:tab/>
        <w:t>Derek Haynes  Carnforth Coll 1</w:t>
      </w:r>
    </w:p>
    <w:p w:rsidR="00B11EB3" w:rsidRPr="006B40B3" w:rsidRDefault="00B11EB3" w:rsidP="00B11EB3">
      <w:pPr>
        <w:pStyle w:val="DanceBody"/>
      </w:pPr>
      <w:r w:rsidRPr="006B40B3">
        <w:t xml:space="preserve"> 1- 8</w:t>
      </w:r>
      <w:r w:rsidRPr="006B40B3">
        <w:tab/>
        <w:t>All Ladies dance RH across once round as Men dance anticlockwise 1/2 way, Ladies give LH to opp Man, set &amp; 1/2 turn Men into centre</w:t>
      </w:r>
    </w:p>
    <w:p w:rsidR="00B11EB3" w:rsidRPr="006B40B3" w:rsidRDefault="00B11EB3" w:rsidP="00B11EB3">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B11EB3" w:rsidRPr="006B40B3" w:rsidRDefault="00B11EB3" w:rsidP="00B11EB3">
      <w:pPr>
        <w:pStyle w:val="DanceBody"/>
      </w:pPr>
      <w:r w:rsidRPr="006B40B3">
        <w:t>17-24</w:t>
      </w:r>
      <w:r w:rsidRPr="006B40B3">
        <w:tab/>
        <w:t>1s+3s Adv+Ret 2 steps &amp; dance 1/2 R&amp;L</w:t>
      </w:r>
      <w:r>
        <w:t xml:space="preserve">. </w:t>
      </w:r>
      <w:r w:rsidRPr="006B40B3">
        <w:t xml:space="preserve"> End in original places</w:t>
      </w:r>
    </w:p>
    <w:p w:rsidR="00B11EB3" w:rsidRPr="006B40B3" w:rsidRDefault="00B11EB3" w:rsidP="00B11EB3">
      <w:pPr>
        <w:pStyle w:val="DanceBody"/>
      </w:pPr>
      <w:r w:rsidRPr="006B40B3">
        <w:t>25-32</w:t>
      </w:r>
      <w:r w:rsidRPr="006B40B3">
        <w:tab/>
        <w:t>2s+4s Adv+Ret 2 steps &amp; dance 1/2 R&amp;L End in original places</w:t>
      </w:r>
    </w:p>
    <w:p w:rsidR="00B11EB3" w:rsidRPr="006B40B3" w:rsidRDefault="00B11EB3" w:rsidP="00B11EB3">
      <w:pPr>
        <w:pStyle w:val="DanceBody"/>
      </w:pPr>
      <w:r w:rsidRPr="006B40B3">
        <w:t>33-40</w:t>
      </w:r>
      <w:r w:rsidRPr="006B40B3">
        <w:tab/>
        <w:t>All set to partners &amp; turn RH, set to corners &amp; turn corner RH into prom hold facing anticlockwise</w:t>
      </w:r>
    </w:p>
    <w:p w:rsidR="00B11EB3" w:rsidRPr="006B40B3" w:rsidRDefault="00B11EB3" w:rsidP="00B11EB3">
      <w:pPr>
        <w:pStyle w:val="DanceBody"/>
        <w:keepNext w:val="0"/>
      </w:pPr>
      <w:r w:rsidRPr="006B40B3">
        <w:t>41-48</w:t>
      </w:r>
      <w:r w:rsidRPr="006B40B3">
        <w:tab/>
        <w:t>Men Promenade their corners round anticlockwise &amp; bring corners across in front of them to repeat dance with new partner on right</w:t>
      </w:r>
    </w:p>
    <w:p w:rsidR="00B11EB3" w:rsidRDefault="00B11EB3" w:rsidP="00B11EB3"/>
    <w:p w:rsidR="00B11EB3" w:rsidRDefault="00B11EB3" w:rsidP="00B11EB3">
      <w:pPr>
        <w:pStyle w:val="Minicrib"/>
      </w:pPr>
      <w:r>
        <w:t>THE CELTIC CROSS  (S4x32)  Sq.Set</w:t>
      </w:r>
      <w:r>
        <w:tab/>
        <w:t>Ron Arrowsmith  Doune Coll</w:t>
      </w:r>
    </w:p>
    <w:p w:rsidR="00B11EB3" w:rsidRPr="006B40B3" w:rsidRDefault="00B11EB3" w:rsidP="00B11EB3">
      <w:pPr>
        <w:pStyle w:val="DanceBody"/>
      </w:pPr>
      <w:r w:rsidRPr="006B40B3">
        <w:t xml:space="preserve"> 1- 8</w:t>
      </w:r>
      <w:r w:rsidRPr="006B40B3">
        <w:tab/>
        <w:t>All set adv to partners &amp; pass RSh to turn next person 2H &amp; face partner, all set adv &amp; turn next person 2H to end Men in middle facing partner</w:t>
      </w:r>
    </w:p>
    <w:p w:rsidR="00B11EB3" w:rsidRDefault="00B11EB3" w:rsidP="00B11EB3">
      <w:pPr>
        <w:pStyle w:val="DanceBody"/>
        <w:rPr>
          <w:szCs w:val="72"/>
        </w:rPr>
      </w:pPr>
      <w:r>
        <w:rPr>
          <w:szCs w:val="72"/>
        </w:rPr>
        <w:t xml:space="preserve"> 9-16</w:t>
      </w:r>
      <w:r>
        <w:rPr>
          <w:szCs w:val="72"/>
        </w:rPr>
        <w:tab/>
        <w:t>All dance "The Square Knot":</w:t>
      </w:r>
    </w:p>
    <w:p w:rsidR="00B11EB3" w:rsidRDefault="00B11EB3" w:rsidP="00B11EB3">
      <w:pPr>
        <w:pStyle w:val="DanceBody"/>
        <w:rPr>
          <w:szCs w:val="72"/>
        </w:rPr>
      </w:pPr>
      <w:r>
        <w:rPr>
          <w:szCs w:val="72"/>
        </w:rPr>
        <w:tab/>
        <w:t>9-10    All turn partner 1/2 RH into allemande hold, Ladies in centre &amp; all facing clockwise</w:t>
      </w:r>
    </w:p>
    <w:p w:rsidR="00B11EB3" w:rsidRDefault="00B11EB3" w:rsidP="00B11EB3">
      <w:pPr>
        <w:pStyle w:val="DanceBody"/>
        <w:rPr>
          <w:szCs w:val="72"/>
        </w:rPr>
      </w:pPr>
      <w:r>
        <w:rPr>
          <w:szCs w:val="72"/>
        </w:rPr>
        <w:tab/>
        <w:t>11-12  All advance 1 place</w:t>
      </w:r>
    </w:p>
    <w:p w:rsidR="00B11EB3" w:rsidRPr="00700C53" w:rsidRDefault="00B11EB3" w:rsidP="00B11EB3">
      <w:pPr>
        <w:pStyle w:val="DanceBody"/>
        <w:rPr>
          <w:szCs w:val="72"/>
        </w:rPr>
      </w:pPr>
      <w:r>
        <w:rPr>
          <w:szCs w:val="72"/>
        </w:rPr>
        <w:tab/>
        <w:t>13-16  Ladies dance in front of partner &amp; 1/4 turn LH tp new positions</w:t>
      </w:r>
    </w:p>
    <w:p w:rsidR="00B11EB3" w:rsidRPr="006B40B3" w:rsidRDefault="00B11EB3" w:rsidP="00B11EB3">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B11EB3" w:rsidRPr="006B40B3" w:rsidRDefault="00B11EB3" w:rsidP="00B11EB3">
      <w:pPr>
        <w:pStyle w:val="DanceBody"/>
        <w:keepNext w:val="0"/>
      </w:pPr>
      <w:r w:rsidRPr="006B40B3">
        <w:t>25-32</w:t>
      </w:r>
      <w:r w:rsidRPr="006B40B3">
        <w:tab/>
        <w:t>All dance Grand Chain</w:t>
      </w:r>
    </w:p>
    <w:p w:rsidR="00B11EB3" w:rsidRDefault="00B11EB3" w:rsidP="00B11EB3"/>
    <w:p w:rsidR="00B11EB3" w:rsidRDefault="00B11EB3" w:rsidP="00B11EB3">
      <w:pPr>
        <w:pStyle w:val="Minicrib"/>
      </w:pPr>
      <w:r>
        <w:t>CELTIC CROSSING  (J5x32)  5C set</w:t>
      </w:r>
      <w:r>
        <w:tab/>
        <w:t>Bill Forbes  Craigievar Bk 3</w:t>
      </w:r>
    </w:p>
    <w:p w:rsidR="00B11EB3" w:rsidRPr="006B40B3" w:rsidRDefault="00B11EB3" w:rsidP="00B11EB3">
      <w:pPr>
        <w:pStyle w:val="DanceBody"/>
      </w:pPr>
      <w:r w:rsidRPr="006B40B3">
        <w:t xml:space="preserve"> 1- 8</w:t>
      </w:r>
      <w:r w:rsidRPr="006B40B3">
        <w:tab/>
        <w:t>1s+2s &amp; 3s+4s dance 1/2 R&amp;L, set, 2s &amp; 4s cross back RH while 1s &amp; 3s 3/4 turn RH to face 2nd corners</w:t>
      </w:r>
    </w:p>
    <w:p w:rsidR="00B11EB3" w:rsidRPr="006B40B3" w:rsidRDefault="00B11EB3" w:rsidP="00B11EB3">
      <w:pPr>
        <w:pStyle w:val="DanceBody"/>
      </w:pPr>
      <w:r w:rsidRPr="006B40B3">
        <w:t xml:space="preserve"> 9-16</w:t>
      </w:r>
      <w:r w:rsidRPr="006B40B3">
        <w:tab/>
        <w:t>1s &amp; 3s dance full diagonal reels of 4 with 2nd corners</w:t>
      </w:r>
    </w:p>
    <w:p w:rsidR="00B11EB3" w:rsidRPr="006B40B3" w:rsidRDefault="00B11EB3" w:rsidP="00B11EB3">
      <w:pPr>
        <w:pStyle w:val="DanceBody"/>
      </w:pPr>
      <w:r w:rsidRPr="006B40B3">
        <w:t>17-24</w:t>
      </w:r>
      <w:r w:rsidRPr="006B40B3">
        <w:tab/>
        <w:t>1s+3s dance Figs of 8 - Men round couple above them &amp; Ladies round couple below while 2s+4s+5s set, cross RH set &amp; cross back LH</w:t>
      </w:r>
    </w:p>
    <w:p w:rsidR="00B11EB3" w:rsidRPr="006B40B3" w:rsidRDefault="00B11EB3" w:rsidP="00B11EB3">
      <w:pPr>
        <w:pStyle w:val="DanceBody"/>
        <w:keepNext w:val="0"/>
      </w:pPr>
      <w:r w:rsidRPr="006B40B3">
        <w:t>25-32</w:t>
      </w:r>
      <w:r w:rsidRPr="006B40B3">
        <w:tab/>
        <w:t>1s+3s dance RH across - Ladies with couple above them &amp; Men with couples below, 1s &amp; 3s turn LH &amp; cast 1 place</w:t>
      </w:r>
    </w:p>
    <w:p w:rsidR="00B11EB3" w:rsidRDefault="00B11EB3" w:rsidP="00B11EB3"/>
    <w:p w:rsidR="00B11EB3" w:rsidRDefault="00B11EB3" w:rsidP="00B11EB3">
      <w:pPr>
        <w:pStyle w:val="Minicrib"/>
      </w:pPr>
      <w:r>
        <w:t>CELTIC DREAMING  (R3x40)  3C Set</w:t>
      </w:r>
      <w:r>
        <w:tab/>
        <w:t>Beryl Zakharov</w:t>
      </w:r>
    </w:p>
    <w:p w:rsidR="00B11EB3" w:rsidRPr="006B40B3" w:rsidRDefault="00B11EB3" w:rsidP="00B11EB3">
      <w:pPr>
        <w:pStyle w:val="DanceBody"/>
      </w:pPr>
      <w:r>
        <w:t xml:space="preserve"> 1- 8</w:t>
      </w:r>
      <w:r>
        <w:tab/>
      </w:r>
      <w:r w:rsidRPr="006B40B3">
        <w:t>1s dance reflection reels of 3 (1s in &amp; down to start)</w:t>
      </w:r>
    </w:p>
    <w:p w:rsidR="00B11EB3" w:rsidRPr="006B40B3" w:rsidRDefault="00B11EB3" w:rsidP="00B11EB3">
      <w:pPr>
        <w:pStyle w:val="DanceBody"/>
      </w:pPr>
      <w:r>
        <w:t xml:space="preserve"> 9-16</w:t>
      </w:r>
      <w:r>
        <w:tab/>
      </w:r>
      <w:r w:rsidRPr="006B40B3">
        <w:t>2s dance up behind 1s, meet &amp; cross down through 2nd place, dance down behind 3s, meet &amp; cross up to 2nd place own side</w:t>
      </w:r>
    </w:p>
    <w:p w:rsidR="00B11EB3" w:rsidRPr="006B40B3" w:rsidRDefault="00B11EB3" w:rsidP="00B11EB3">
      <w:pPr>
        <w:pStyle w:val="DanceBody"/>
      </w:pPr>
      <w:r>
        <w:t>17-24</w:t>
      </w:r>
      <w:r>
        <w:tab/>
      </w:r>
      <w:r w:rsidRPr="006B40B3">
        <w:t>1s &amp; 3s petronella turn into middle &amp; set to partner, turn RH 1.1/4 times to original place</w:t>
      </w:r>
    </w:p>
    <w:p w:rsidR="00B11EB3" w:rsidRPr="006B40B3" w:rsidRDefault="00B11EB3" w:rsidP="00B11EB3">
      <w:pPr>
        <w:pStyle w:val="DanceBody"/>
      </w:pPr>
      <w:r>
        <w:t>25-32</w:t>
      </w:r>
      <w:r>
        <w:tab/>
      </w:r>
      <w:r w:rsidRPr="006B40B3">
        <w:t>1s+2s+3s circle 6H round &amp; back</w:t>
      </w:r>
    </w:p>
    <w:p w:rsidR="00B11EB3" w:rsidRPr="006B40B3" w:rsidRDefault="00B11EB3" w:rsidP="00B11EB3">
      <w:pPr>
        <w:pStyle w:val="DanceBody"/>
        <w:keepNext w:val="0"/>
      </w:pPr>
      <w:r>
        <w:t>33-40</w:t>
      </w:r>
      <w:r>
        <w:tab/>
      </w:r>
      <w:r w:rsidRPr="006B40B3">
        <w:t>1s cross RH &amp; cast 1 place, lead up crossing to own side &amp; cast to bottom</w:t>
      </w:r>
    </w:p>
    <w:p w:rsidR="00B11EB3" w:rsidRDefault="00B11EB3" w:rsidP="00B11EB3"/>
    <w:p w:rsidR="00B11EB3" w:rsidRDefault="00B11EB3" w:rsidP="00B11EB3">
      <w:pPr>
        <w:pStyle w:val="Minicrib"/>
      </w:pPr>
      <w:r>
        <w:t>THE CELTIC DRUM  (R8x32)  3C (4C set)</w:t>
      </w:r>
      <w:r>
        <w:tab/>
        <w:t>Barry Skelton  Celtic Book</w:t>
      </w:r>
    </w:p>
    <w:p w:rsidR="00B11EB3" w:rsidRDefault="00B11EB3" w:rsidP="00B11EB3">
      <w:pPr>
        <w:pStyle w:val="DanceBody"/>
      </w:pPr>
      <w:r>
        <w:t xml:space="preserve"> 1- 8</w:t>
      </w:r>
      <w:r>
        <w:tab/>
        <w:t>1s set, cross RH; 1s+2s set &amp; dance 1/2 RH across.  1s &amp; 2s remain in centre facing up/down dance</w:t>
      </w:r>
    </w:p>
    <w:p w:rsidR="00B11EB3" w:rsidRDefault="00B11EB3" w:rsidP="00B11EB3">
      <w:pPr>
        <w:pStyle w:val="DanceBody"/>
      </w:pPr>
      <w:r>
        <w:t xml:space="preserve"> 9-16</w:t>
      </w:r>
      <w:r>
        <w:tab/>
        <w:t>1s+2s dance cross over reel for 2 couples:</w:t>
      </w:r>
    </w:p>
    <w:p w:rsidR="00B11EB3" w:rsidRDefault="00B11EB3" w:rsidP="00B11EB3">
      <w:pPr>
        <w:pStyle w:val="DanceBody"/>
      </w:pPr>
      <w:r>
        <w:tab/>
        <w:t>9-10</w:t>
      </w:r>
      <w:r>
        <w:tab/>
        <w:t xml:space="preserve">Ladies cast right into partner's place </w:t>
      </w:r>
      <w:r>
        <w:rPr>
          <w:b/>
        </w:rPr>
        <w:t>while</w:t>
      </w:r>
      <w:r>
        <w:t xml:space="preserve"> Men turn 3/4 LH to finish in opposite Lady's place</w:t>
      </w:r>
    </w:p>
    <w:p w:rsidR="00B11EB3" w:rsidRDefault="00B11EB3" w:rsidP="00B11EB3">
      <w:pPr>
        <w:pStyle w:val="DanceBody"/>
      </w:pPr>
      <w:r>
        <w:tab/>
        <w:t xml:space="preserve">11-12  Men cast right </w:t>
      </w:r>
      <w:r>
        <w:rPr>
          <w:b/>
        </w:rPr>
        <w:t>while</w:t>
      </w:r>
      <w:r>
        <w:t xml:space="preserve"> Ladies 3/4 turn LH to finish in opposite Lady's place</w:t>
      </w:r>
    </w:p>
    <w:p w:rsidR="00B11EB3" w:rsidRDefault="00B11EB3" w:rsidP="00B11EB3">
      <w:pPr>
        <w:pStyle w:val="DanceBody"/>
      </w:pPr>
      <w:r>
        <w:tab/>
        <w:t xml:space="preserve">13-14  Ladies cast right to finish in Man's place </w:t>
      </w:r>
      <w:r>
        <w:rPr>
          <w:b/>
        </w:rPr>
        <w:t>while</w:t>
      </w:r>
      <w:r>
        <w:t xml:space="preserve"> Men turn 3/4 LH to finish in partner's place</w:t>
      </w:r>
    </w:p>
    <w:p w:rsidR="00B11EB3" w:rsidRDefault="00B11EB3" w:rsidP="00B11EB3">
      <w:pPr>
        <w:pStyle w:val="DanceBody"/>
      </w:pPr>
      <w:r>
        <w:tab/>
        <w:t xml:space="preserve">15-26  Men cast right to own place </w:t>
      </w:r>
      <w:r>
        <w:rPr>
          <w:b/>
        </w:rPr>
        <w:t>while</w:t>
      </w:r>
      <w:r>
        <w:t xml:space="preserve"> Ladies 3/4 turn LH. Finish facing up/down dance</w:t>
      </w:r>
    </w:p>
    <w:p w:rsidR="00B11EB3" w:rsidRDefault="00B11EB3" w:rsidP="00B11EB3">
      <w:pPr>
        <w:pStyle w:val="DanceBody"/>
      </w:pPr>
      <w:r>
        <w:t>17-24</w:t>
      </w:r>
      <w:r>
        <w:tab/>
        <w:t>1s+2s set, dance 1/2 RH across finishing on sides; 1s+2s set &amp; cross RH</w:t>
      </w:r>
    </w:p>
    <w:p w:rsidR="00B11EB3" w:rsidRDefault="00B11EB3" w:rsidP="00B11EB3">
      <w:pPr>
        <w:pStyle w:val="DanceBody"/>
        <w:keepNext w:val="0"/>
      </w:pPr>
      <w:r>
        <w:t>25-32</w:t>
      </w:r>
      <w:r>
        <w:tab/>
        <w:t>1s+2s set, dance 1/2 RH across; 1s dance 1/2 Fig 8 (1L up round 2s, 1M down round 3s)</w:t>
      </w:r>
    </w:p>
    <w:p w:rsidR="00B11EB3" w:rsidRDefault="00B11EB3" w:rsidP="00B11EB3"/>
    <w:p w:rsidR="00B11EB3" w:rsidRDefault="00B11EB3" w:rsidP="00B11EB3">
      <w:pPr>
        <w:pStyle w:val="Minicrib"/>
      </w:pPr>
      <w:r>
        <w:t>CELTIC GOLD  (J3x32)  3C set</w:t>
      </w:r>
      <w:r>
        <w:tab/>
        <w:t>Erica Pearson, 2001</w:t>
      </w:r>
    </w:p>
    <w:p w:rsidR="00B11EB3" w:rsidRDefault="00B11EB3" w:rsidP="00B11EB3">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B11EB3" w:rsidRPr="006B40B3" w:rsidRDefault="00B11EB3" w:rsidP="00B11EB3">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B11EB3" w:rsidRPr="006B40B3" w:rsidRDefault="00B11EB3" w:rsidP="00B11EB3">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B11EB3" w:rsidRPr="006B40B3" w:rsidRDefault="00B11EB3" w:rsidP="00B11EB3">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B11EB3" w:rsidRDefault="00B11EB3" w:rsidP="00B11EB3">
      <w:pPr>
        <w:pStyle w:val="DanceBody"/>
        <w:keepNext w:val="0"/>
      </w:pPr>
      <w:r>
        <w:tab/>
      </w:r>
      <w:r w:rsidRPr="000F4603">
        <w:rPr>
          <w:b/>
        </w:rPr>
        <w:t>while</w:t>
      </w:r>
      <w:r w:rsidRPr="006B40B3">
        <w:t xml:space="preserve"> 2s set, turn RH, lead down to 3rd place &amp; set</w:t>
      </w:r>
      <w:r>
        <w:t>.  End 3 1 2</w:t>
      </w:r>
    </w:p>
    <w:p w:rsidR="00B11EB3" w:rsidRDefault="00B11EB3" w:rsidP="00B11EB3"/>
    <w:p w:rsidR="00B11EB3" w:rsidRDefault="00B11EB3" w:rsidP="00B11EB3">
      <w:pPr>
        <w:pStyle w:val="Minicrib"/>
      </w:pPr>
      <w:r>
        <w:t>CELTIC HARMONIES  (R32)  Round the Room</w:t>
      </w:r>
      <w:r>
        <w:tab/>
        <w:t>Holly Boyd  Oh, How We've Danced!</w:t>
      </w:r>
    </w:p>
    <w:p w:rsidR="00B11EB3" w:rsidRDefault="00B11EB3" w:rsidP="00B11EB3">
      <w:pPr>
        <w:pStyle w:val="DanceBody"/>
      </w:pPr>
      <w:r>
        <w:t>Circle – Man with partner on right</w:t>
      </w:r>
    </w:p>
    <w:p w:rsidR="00B11EB3" w:rsidRDefault="00B11EB3" w:rsidP="00B11EB3">
      <w:pPr>
        <w:pStyle w:val="DanceBody"/>
      </w:pPr>
      <w:r>
        <w:t xml:space="preserve"> 1- 8</w:t>
      </w:r>
      <w:r>
        <w:tab/>
        <w:t>All advance (2) &amp; clap, retire (2); all turn partner RH</w:t>
      </w:r>
    </w:p>
    <w:p w:rsidR="00B11EB3" w:rsidRDefault="00B11EB3" w:rsidP="00B11EB3">
      <w:pPr>
        <w:pStyle w:val="DanceBody"/>
      </w:pPr>
      <w:r>
        <w:t xml:space="preserve"> 9-16</w:t>
      </w:r>
      <w:r>
        <w:tab/>
        <w:t>Men dance Fig 8, in front of partner, round next Lady, behind partner &amp; back to place</w:t>
      </w:r>
    </w:p>
    <w:p w:rsidR="00B11EB3" w:rsidRDefault="00B11EB3" w:rsidP="00B11EB3">
      <w:pPr>
        <w:pStyle w:val="DanceBody"/>
      </w:pPr>
      <w:r>
        <w:t>17-24</w:t>
      </w:r>
      <w:r>
        <w:tab/>
        <w:t>Ladies dance Fig 8, in front of partner, round next Man, behind partner &amp; back to place facing partner</w:t>
      </w:r>
    </w:p>
    <w:p w:rsidR="00B11EB3" w:rsidRDefault="00B11EB3" w:rsidP="00B11EB3">
      <w:pPr>
        <w:pStyle w:val="DanceBody"/>
        <w:keepNext w:val="0"/>
      </w:pPr>
      <w:r>
        <w:t>25-32</w:t>
      </w:r>
      <w:r>
        <w:tab/>
        <w:t>All change places with partner LH to meet "new" partner &amp; birl (elbow grip - 6 bars).  All face in.</w:t>
      </w:r>
    </w:p>
    <w:p w:rsidR="00B11EB3" w:rsidRDefault="00B11EB3" w:rsidP="00B11EB3"/>
    <w:p w:rsidR="00B11EB3" w:rsidRDefault="00B11EB3" w:rsidP="00B11EB3">
      <w:pPr>
        <w:pStyle w:val="Minicrib"/>
      </w:pPr>
      <w:r>
        <w:t>THE CELTIC KIWI  (R8x32)  3C (4C set)</w:t>
      </w:r>
      <w:r>
        <w:tab/>
        <w:t>John Drewry  Bankhead Bk 1</w:t>
      </w:r>
    </w:p>
    <w:p w:rsidR="00B11EB3" w:rsidRPr="006B40B3" w:rsidRDefault="00B11EB3" w:rsidP="00B11EB3">
      <w:pPr>
        <w:pStyle w:val="DanceBody"/>
      </w:pPr>
      <w:r w:rsidRPr="006B40B3">
        <w:t xml:space="preserve"> 1- 8</w:t>
      </w:r>
      <w:r w:rsidRPr="006B40B3">
        <w:tab/>
        <w:t>1s cross down for reels of 3 on opposite sides &amp; 1s end facing down (nearer hands joined), 2s facing out &amp; 3s facing up (nearer hands joined)</w:t>
      </w:r>
    </w:p>
    <w:p w:rsidR="00B11EB3" w:rsidRPr="006B40B3" w:rsidRDefault="00B11EB3" w:rsidP="00B11EB3">
      <w:pPr>
        <w:pStyle w:val="DanceBody"/>
      </w:pPr>
      <w:r w:rsidRPr="006B40B3">
        <w:t xml:space="preserve"> 9-16</w:t>
      </w:r>
      <w:r w:rsidRPr="006B40B3">
        <w:tab/>
        <w:t>1s &amp; 3s set &amp; petronella turn twice in tandem while 2s dance out, cast clockwise to top/bottom, cross down/up &amp; cast clockwise back to place</w:t>
      </w:r>
    </w:p>
    <w:p w:rsidR="00B11EB3" w:rsidRPr="006B40B3" w:rsidRDefault="00B11EB3" w:rsidP="00B11EB3">
      <w:pPr>
        <w:pStyle w:val="DanceBody"/>
      </w:pPr>
      <w:r w:rsidRPr="006B40B3">
        <w:t>17-24</w:t>
      </w:r>
      <w:r w:rsidRPr="006B40B3">
        <w:tab/>
        <w:t>2s dance RH across (2L with 3s (at top), 2M with 1s), 2M followed by 1s also 2L followed by 3s dance clockwise to own places (1s &amp; 2s opp sides)</w:t>
      </w:r>
    </w:p>
    <w:p w:rsidR="00B11EB3" w:rsidRPr="006B40B3" w:rsidRDefault="00B11EB3" w:rsidP="00B11EB3">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B11EB3" w:rsidRDefault="00B11EB3" w:rsidP="00B11EB3"/>
    <w:p w:rsidR="00B11EB3" w:rsidRDefault="00B11EB3" w:rsidP="00B11EB3">
      <w:pPr>
        <w:pStyle w:val="Minicrib"/>
      </w:pPr>
      <w:r>
        <w:t>CELTIC MAGIC  (S4x32)  4C Set</w:t>
      </w:r>
      <w:r>
        <w:tab/>
        <w:t>Pam Stephens, 2020</w:t>
      </w:r>
    </w:p>
    <w:p w:rsidR="00B11EB3" w:rsidRDefault="00B11EB3" w:rsidP="00B11EB3">
      <w:pPr>
        <w:pStyle w:val="DanceBody"/>
      </w:pPr>
      <w:r>
        <w:t xml:space="preserve"> 1- 8</w:t>
      </w:r>
      <w:r>
        <w:tab/>
        <w:t xml:space="preserve">1s+4s cross passing RSh while 2s+3s set, 1s+2s </w:t>
      </w:r>
      <w:r>
        <w:rPr>
          <w:b/>
        </w:rPr>
        <w:t>also</w:t>
      </w:r>
      <w:r>
        <w:t xml:space="preserve"> 3s+4s dance 6 bars Double Fig 8 (1s &amp; 4s cast, 2s cross up, 3s cross down).  2 1 4 3</w:t>
      </w:r>
    </w:p>
    <w:p w:rsidR="00B11EB3" w:rsidRDefault="00B11EB3" w:rsidP="00B11EB3">
      <w:pPr>
        <w:pStyle w:val="DanceBody"/>
      </w:pPr>
      <w:r>
        <w:t xml:space="preserve"> 9-16</w:t>
      </w:r>
      <w:r>
        <w:tab/>
        <w:t>1s+4s dance Poussette. Bar 16: 1s+4s continue turning to end in line up/down middle (Ladies facing up, Men facing down)</w:t>
      </w:r>
    </w:p>
    <w:p w:rsidR="00B11EB3" w:rsidRDefault="00B11EB3" w:rsidP="00B11EB3">
      <w:pPr>
        <w:pStyle w:val="DanceBody"/>
      </w:pPr>
      <w:r>
        <w:t>17-24</w:t>
      </w:r>
      <w:r>
        <w:tab/>
        <w:t>1s+4s dance 1/2 Celtic Reel:</w:t>
      </w:r>
    </w:p>
    <w:p w:rsidR="00B11EB3" w:rsidRDefault="00B11EB3" w:rsidP="00B11EB3">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B11EB3" w:rsidRPr="006A39BC" w:rsidRDefault="00B11EB3" w:rsidP="00B11EB3">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B11EB3" w:rsidRDefault="00B11EB3" w:rsidP="00B11EB3">
      <w:pPr>
        <w:pStyle w:val="DanceBody"/>
        <w:keepNext w:val="0"/>
      </w:pPr>
      <w:r>
        <w:t>25-32</w:t>
      </w:r>
      <w:r>
        <w:tab/>
        <w:t>Tandem reels of 3 across: 4M followed by 4L RSh to 2L, 1M followed by 1L RSh to 3M. 4s &amp; 1s end in 2nd/3rd place own side.  2 4 1 3</w:t>
      </w:r>
    </w:p>
    <w:p w:rsidR="00B11EB3" w:rsidRDefault="00B11EB3" w:rsidP="00B11EB3"/>
    <w:p w:rsidR="00B11EB3" w:rsidRDefault="00B11EB3" w:rsidP="00B11EB3">
      <w:pPr>
        <w:pStyle w:val="Minicrib"/>
      </w:pPr>
      <w:r>
        <w:t>CELTIC REEL  'MODIFIED'  (R4x32)  4C set</w:t>
      </w:r>
      <w:r>
        <w:tab/>
        <w:t>Barry Skelton E Peerless</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set, 3/4 turn LH (as 2s &amp; 3s step up down), 1s &amp; 4s set &amp; 3/4 turn to face 2s 3s in line across</w:t>
      </w:r>
    </w:p>
    <w:p w:rsidR="00B11EB3" w:rsidRPr="006B40B3" w:rsidRDefault="00B11EB3" w:rsidP="00B11EB3">
      <w:pPr>
        <w:pStyle w:val="DanceBody"/>
      </w:pPr>
      <w:r w:rsidRPr="006B40B3">
        <w:t xml:space="preserve"> 9-24</w:t>
      </w:r>
      <w:r w:rsidRPr="006B40B3">
        <w:tab/>
        <w:t>1s+2s also 4s+3s dance</w:t>
      </w:r>
      <w:r>
        <w:t xml:space="preserve"> Celtic Reels:</w:t>
      </w:r>
    </w:p>
    <w:p w:rsidR="00B11EB3" w:rsidRPr="006B40B3" w:rsidRDefault="00B11EB3" w:rsidP="00B11EB3">
      <w:pPr>
        <w:pStyle w:val="DanceBody"/>
      </w:pPr>
      <w:r>
        <w:tab/>
      </w:r>
      <w:r w:rsidRPr="006B40B3">
        <w:t>9-12   1s+2s (also 4s+3s) pass RSh as for reel of 4, 1s dance cl</w:t>
      </w:r>
      <w:r>
        <w:t>'</w:t>
      </w:r>
      <w:r w:rsidRPr="006B40B3">
        <w:t>wise 1/4 way as 2s dance 3/4 LSh round each other to face other prtnr (up/down)</w:t>
      </w:r>
    </w:p>
    <w:p w:rsidR="00B11EB3" w:rsidRPr="006B40B3" w:rsidRDefault="00B11EB3" w:rsidP="00B11EB3">
      <w:pPr>
        <w:pStyle w:val="DanceBody"/>
      </w:pPr>
      <w:r w:rsidRPr="006B40B3">
        <w:tab/>
        <w:t>13-16  1s+2s pass RSh as for reel of 4, 2s dance clockwise 1/4 way while 1s dance 3/4 LSh round each other to face other partner (across)</w:t>
      </w:r>
    </w:p>
    <w:p w:rsidR="00B11EB3" w:rsidRPr="006B40B3" w:rsidRDefault="00B11EB3" w:rsidP="00B11EB3">
      <w:pPr>
        <w:pStyle w:val="DanceBody"/>
      </w:pPr>
      <w:r w:rsidRPr="006B40B3">
        <w:tab/>
        <w:t>17-24  1s+2s repeat bars 9-16</w:t>
      </w:r>
      <w:r w:rsidRPr="006B40B3">
        <w:tab/>
      </w:r>
    </w:p>
    <w:p w:rsidR="00B11EB3" w:rsidRPr="006B40B3" w:rsidRDefault="00B11EB3" w:rsidP="00B11EB3">
      <w:pPr>
        <w:pStyle w:val="DanceBody"/>
        <w:keepNext w:val="0"/>
      </w:pPr>
      <w:r w:rsidRPr="006B40B3">
        <w:t>25-32</w:t>
      </w:r>
      <w:r w:rsidRPr="006B40B3">
        <w:tab/>
        <w:t>1s+2s also 4s+3s set &amp; 3/4 turn (1s &amp; 4s turning with nearer hand out thru ends of set), 1s+4s RH across 1/2 way &amp; cross RH to end 2 4 1 3</w:t>
      </w:r>
    </w:p>
    <w:p w:rsidR="00B11EB3" w:rsidRDefault="00B11EB3" w:rsidP="00B11EB3"/>
    <w:p w:rsidR="00B11EB3" w:rsidRDefault="00B11EB3" w:rsidP="00B11EB3">
      <w:pPr>
        <w:pStyle w:val="Minicrib"/>
      </w:pPr>
      <w:r>
        <w:t>THE CELTIC REEL  (R8x32)  2C (4C set)</w:t>
      </w:r>
      <w:r>
        <w:tab/>
        <w:t>Barry Skelton  Celtic Book</w:t>
      </w:r>
    </w:p>
    <w:p w:rsidR="00B11EB3" w:rsidRPr="006B40B3" w:rsidRDefault="00B11EB3" w:rsidP="00B11EB3">
      <w:pPr>
        <w:pStyle w:val="DanceBody"/>
      </w:pPr>
      <w:r w:rsidRPr="006B40B3">
        <w:t xml:space="preserve"> 1- 8</w:t>
      </w:r>
      <w:r w:rsidRPr="006B40B3">
        <w:tab/>
        <w:t>1s set, 3/4 turn LH (as 2s step up), 1s set &amp; 3/4 turn to face other partner in line across</w:t>
      </w:r>
    </w:p>
    <w:p w:rsidR="00B11EB3" w:rsidRDefault="00B11EB3" w:rsidP="00B11EB3">
      <w:pPr>
        <w:pStyle w:val="DanceBody"/>
      </w:pPr>
      <w:r w:rsidRPr="006B40B3">
        <w:t xml:space="preserve"> 9-24</w:t>
      </w:r>
      <w:r w:rsidRPr="006B40B3">
        <w:tab/>
        <w:t>1s+2s dance the Celtic Reel : -</w:t>
      </w:r>
    </w:p>
    <w:p w:rsidR="00B11EB3" w:rsidRPr="006B40B3" w:rsidRDefault="00B11EB3" w:rsidP="00B11EB3">
      <w:pPr>
        <w:pStyle w:val="DanceBody"/>
      </w:pPr>
      <w:r>
        <w:tab/>
      </w:r>
      <w:r w:rsidRPr="006B40B3">
        <w:t>9-12   1s+2s pass RSh as  for reel of 4, 1s dance clockwise 1/4 way while 2s dance 3/4 LSh round each other to face other prtnr (up/down)</w:t>
      </w:r>
    </w:p>
    <w:p w:rsidR="00B11EB3" w:rsidRPr="006B40B3" w:rsidRDefault="00B11EB3" w:rsidP="00B11EB3">
      <w:pPr>
        <w:pStyle w:val="DanceBody"/>
      </w:pPr>
      <w:r w:rsidRPr="006B40B3">
        <w:tab/>
        <w:t>13-16  1s+2s pass RSh as  for reel of 4, 2s dance clockwise 1/4 way while 1s dance 3/4 LSh round each other to face other partner (across)</w:t>
      </w:r>
    </w:p>
    <w:p w:rsidR="00B11EB3" w:rsidRPr="006B40B3" w:rsidRDefault="00B11EB3" w:rsidP="00B11EB3">
      <w:pPr>
        <w:pStyle w:val="DanceBody"/>
      </w:pPr>
      <w:r w:rsidRPr="006B40B3">
        <w:tab/>
        <w:t>17-24  1s+2s repeat bars 9-16</w:t>
      </w:r>
    </w:p>
    <w:p w:rsidR="00B11EB3" w:rsidRPr="006B40B3" w:rsidRDefault="00B11EB3" w:rsidP="00B11EB3">
      <w:pPr>
        <w:pStyle w:val="DanceBody"/>
        <w:keepNext w:val="0"/>
      </w:pPr>
      <w:r w:rsidRPr="006B40B3">
        <w:t>25-32</w:t>
      </w:r>
      <w:r w:rsidRPr="006B40B3">
        <w:tab/>
        <w:t>1s+2s set &amp; 3/4 turn (1L+2M LH &amp; 1M+2L RH), 1s dance 1/2 Fig of 8 round 2s to own sides</w:t>
      </w:r>
    </w:p>
    <w:p w:rsidR="00B11EB3" w:rsidRDefault="00B11EB3" w:rsidP="00B11EB3"/>
    <w:p w:rsidR="00B11EB3" w:rsidRDefault="00B11EB3" w:rsidP="00B11EB3">
      <w:pPr>
        <w:pStyle w:val="Minicrib"/>
      </w:pPr>
      <w:r>
        <w:t>CELTIC RIBBONS  (J8x40)  3C (4C set)</w:t>
      </w:r>
      <w:r>
        <w:tab/>
        <w:t>Joanna Deane  2001: A Dance Odyssey</w:t>
      </w:r>
    </w:p>
    <w:p w:rsidR="00B11EB3" w:rsidRPr="006B40B3" w:rsidRDefault="00B11EB3" w:rsidP="00B11EB3">
      <w:pPr>
        <w:pStyle w:val="DanceBody"/>
      </w:pPr>
      <w:r w:rsidRPr="006B40B3">
        <w:t xml:space="preserve"> 1- 8</w:t>
      </w:r>
      <w:r w:rsidRPr="006B40B3">
        <w:tab/>
        <w:t>1s cross RH, cast 1 place &amp; turn LH to 2nd place opposite sides</w:t>
      </w:r>
    </w:p>
    <w:p w:rsidR="00B11EB3" w:rsidRPr="006B40B3" w:rsidRDefault="00B11EB3" w:rsidP="00B11EB3">
      <w:pPr>
        <w:pStyle w:val="DanceBody"/>
      </w:pPr>
      <w:r w:rsidRPr="006B40B3">
        <w:t xml:space="preserve"> 9-16</w:t>
      </w:r>
      <w:r w:rsidRPr="006B40B3">
        <w:tab/>
        <w:t>1s dance 1/2 reels of 3 on opposite sides (LSh to 2nd corner) &amp; 1/2 reels of 3 across (RSh to 3rd corner)</w:t>
      </w:r>
    </w:p>
    <w:p w:rsidR="00B11EB3" w:rsidRPr="006B40B3" w:rsidRDefault="00B11EB3" w:rsidP="00B11EB3">
      <w:pPr>
        <w:pStyle w:val="DanceBody"/>
      </w:pPr>
      <w:r w:rsidRPr="006B40B3">
        <w:t>17-24</w:t>
      </w:r>
      <w:r w:rsidRPr="006B40B3">
        <w:tab/>
        <w:t>1s dance 1/2 reels of 3 on own sides giving LSh to 4th crnr (pstn), 1/2 reels of 3 across giving RSh to 1st crnr (pstn) &amp; end facing 1st crnr</w:t>
      </w:r>
    </w:p>
    <w:p w:rsidR="00B11EB3" w:rsidRPr="006B40B3" w:rsidRDefault="00B11EB3" w:rsidP="00B11EB3">
      <w:pPr>
        <w:pStyle w:val="DanceBody"/>
      </w:pPr>
      <w:r w:rsidRPr="006B40B3">
        <w:t>25-32</w:t>
      </w:r>
      <w:r w:rsidRPr="006B40B3">
        <w:tab/>
        <w:t>1s dance Pass+Turn with 1st corners &amp; pass RSh to face 2nd corners, Pass+Turn with 2nd corners &amp; pass RSh to 2nd place</w:t>
      </w:r>
    </w:p>
    <w:p w:rsidR="00B11EB3" w:rsidRPr="006B40B3" w:rsidRDefault="00B11EB3" w:rsidP="00B11EB3">
      <w:pPr>
        <w:pStyle w:val="DanceBody"/>
        <w:keepNext w:val="0"/>
      </w:pPr>
      <w:r w:rsidRPr="006B40B3">
        <w:t>33-40</w:t>
      </w:r>
      <w:r w:rsidRPr="006B40B3">
        <w:tab/>
        <w:t>2s+1s+3s circle 6H round &amp; back</w:t>
      </w:r>
    </w:p>
    <w:p w:rsidR="00B11EB3" w:rsidRDefault="00B11EB3" w:rsidP="00B11EB3"/>
    <w:p w:rsidR="00B11EB3" w:rsidRDefault="00B11EB3" w:rsidP="00B11EB3">
      <w:pPr>
        <w:pStyle w:val="Minicrib"/>
      </w:pPr>
      <w:r>
        <w:t>CELTIC RIBBONS  (R8x32)  3C (4C set)</w:t>
      </w:r>
      <w:r>
        <w:tab/>
      </w:r>
    </w:p>
    <w:p w:rsidR="00B11EB3" w:rsidRPr="006B40B3" w:rsidRDefault="00B11EB3" w:rsidP="00B11EB3">
      <w:pPr>
        <w:pStyle w:val="DanceBody"/>
      </w:pPr>
      <w:r w:rsidRPr="006B40B3">
        <w:t xml:space="preserve"> 1- 8</w:t>
      </w:r>
      <w:r w:rsidRPr="006B40B3">
        <w:tab/>
        <w:t>1s cast 1 place &amp; dance 1/2 Fig of 8 round 2s &amp; turn LH</w:t>
      </w:r>
    </w:p>
    <w:p w:rsidR="00B11EB3" w:rsidRPr="006B40B3" w:rsidRDefault="00B11EB3" w:rsidP="00B11EB3">
      <w:pPr>
        <w:pStyle w:val="DanceBody"/>
      </w:pPr>
      <w:r w:rsidRPr="006B40B3">
        <w:t xml:space="preserve"> 9-16</w:t>
      </w:r>
      <w:r w:rsidRPr="006B40B3">
        <w:tab/>
        <w:t>1s dance 1/2 reel of 3 on sides (LSh to 2nd corner) &amp; 1/2 reel of 3 across giving RSh to 3rd corner (pstn)</w:t>
      </w:r>
    </w:p>
    <w:p w:rsidR="00B11EB3" w:rsidRPr="006B40B3" w:rsidRDefault="00B11EB3" w:rsidP="00B11EB3">
      <w:pPr>
        <w:pStyle w:val="DanceBody"/>
      </w:pPr>
      <w:r w:rsidRPr="006B40B3">
        <w:t>17-24</w:t>
      </w:r>
      <w:r w:rsidRPr="006B40B3">
        <w:tab/>
        <w:t>1s dance 1/2 reel of 3 on sides giving LSh to 4th corner (pstn), 1/2 reel of 3 across giving RSh to 1st corner (pstn) &amp; turn RH to face 1st corner (pstn)</w:t>
      </w:r>
    </w:p>
    <w:p w:rsidR="00B11EB3" w:rsidRPr="006B40B3" w:rsidRDefault="00B11EB3" w:rsidP="00B11EB3">
      <w:pPr>
        <w:pStyle w:val="DanceBody"/>
        <w:keepNext w:val="0"/>
      </w:pPr>
      <w:r w:rsidRPr="006B40B3">
        <w:t>25-32</w:t>
      </w:r>
      <w:r w:rsidRPr="006B40B3">
        <w:tab/>
        <w:t>1s dance Pass+Turn with 1st corners &amp; pass RSh to face 2nd corners, dance Pass+Turn with 2nd corners</w:t>
      </w:r>
    </w:p>
    <w:p w:rsidR="00B11EB3" w:rsidRDefault="00B11EB3" w:rsidP="00B11EB3"/>
    <w:p w:rsidR="00B11EB3" w:rsidRDefault="00B11EB3" w:rsidP="00B11EB3">
      <w:pPr>
        <w:pStyle w:val="Minicrib"/>
      </w:pPr>
      <w:r>
        <w:t>THE CELTIC ROSE  (S4x64)  Sq.Set</w:t>
      </w:r>
      <w:r>
        <w:tab/>
        <w:t>N &amp; R Mitchell  Thistle Dubh 2</w:t>
      </w:r>
    </w:p>
    <w:p w:rsidR="00B11EB3" w:rsidRPr="006B40B3" w:rsidRDefault="00B11EB3" w:rsidP="00B11EB3">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B11EB3" w:rsidRPr="006B40B3" w:rsidRDefault="00B11EB3" w:rsidP="00B11EB3">
      <w:pPr>
        <w:pStyle w:val="DanceBody"/>
      </w:pPr>
      <w:r w:rsidRPr="006B40B3">
        <w:t xml:space="preserve"> 9-16</w:t>
      </w:r>
      <w:r w:rsidRPr="006B40B3">
        <w:tab/>
        <w:t>All circle 8H round &amp; back</w:t>
      </w:r>
    </w:p>
    <w:p w:rsidR="00B11EB3" w:rsidRPr="006B40B3" w:rsidRDefault="00B11EB3" w:rsidP="00B11EB3">
      <w:pPr>
        <w:pStyle w:val="DanceBody"/>
      </w:pPr>
      <w:r w:rsidRPr="006B40B3">
        <w:t>17-24</w:t>
      </w:r>
      <w:r w:rsidRPr="006B40B3">
        <w:tab/>
        <w:t>Men dance 1/2 LH across, dance round opposite Lady RSh, dance 1/2 LH across &amp; dance round partner RSh back to place</w:t>
      </w:r>
    </w:p>
    <w:p w:rsidR="00B11EB3" w:rsidRPr="006B40B3" w:rsidRDefault="00B11EB3" w:rsidP="00B11EB3">
      <w:pPr>
        <w:pStyle w:val="DanceBody"/>
      </w:pPr>
      <w:r w:rsidRPr="006B40B3">
        <w:t>25-32</w:t>
      </w:r>
      <w:r w:rsidRPr="006B40B3">
        <w:tab/>
        <w:t>Ladies dance 1/2 RH across, dance round opposite Man LSh, dance 1/2 RH across &amp; dance round partner LSH back to place</w:t>
      </w:r>
    </w:p>
    <w:p w:rsidR="00B11EB3" w:rsidRPr="006B40B3" w:rsidRDefault="00B11EB3" w:rsidP="00B11EB3">
      <w:pPr>
        <w:pStyle w:val="DanceBody"/>
      </w:pPr>
      <w:r w:rsidRPr="006B40B3">
        <w:t>33-40</w:t>
      </w:r>
      <w:r w:rsidRPr="006B40B3">
        <w:tab/>
        <w:t>All set to corner &amp; change places RH, set to next person &amp; Men dance clockwise round outside to original place while Ladies chase anticlockwise to original place</w:t>
      </w:r>
    </w:p>
    <w:p w:rsidR="00B11EB3" w:rsidRPr="006B40B3" w:rsidRDefault="00B11EB3" w:rsidP="00B11EB3">
      <w:pPr>
        <w:pStyle w:val="DanceBody"/>
      </w:pPr>
      <w:r w:rsidRPr="006B40B3">
        <w:t>41-48</w:t>
      </w:r>
      <w:r w:rsidRPr="006B40B3">
        <w:tab/>
        <w:t>All dance Interlocking reels of 4 passing partner RSh</w:t>
      </w:r>
    </w:p>
    <w:p w:rsidR="00B11EB3" w:rsidRPr="006B40B3" w:rsidRDefault="00B11EB3" w:rsidP="00B11EB3">
      <w:pPr>
        <w:pStyle w:val="DanceBody"/>
        <w:keepNext w:val="0"/>
      </w:pPr>
      <w:r w:rsidRPr="006B40B3">
        <w:t>49-64</w:t>
      </w:r>
      <w:r w:rsidRPr="006B40B3">
        <w:tab/>
        <w:t>All dance full Schiehallion Reel</w:t>
      </w:r>
    </w:p>
    <w:p w:rsidR="00B11EB3" w:rsidRDefault="00B11EB3" w:rsidP="00B11EB3"/>
    <w:p w:rsidR="00B11EB3" w:rsidRDefault="00B11EB3" w:rsidP="00B11EB3">
      <w:pPr>
        <w:pStyle w:val="Minicrib"/>
      </w:pPr>
      <w:r>
        <w:t>CELTIC SQUARE  (M-(S64+R64))  Sq.Set</w:t>
      </w:r>
      <w:r>
        <w:tab/>
        <w:t>Brian Charlton (2001)  Waratah Collection</w:t>
      </w:r>
    </w:p>
    <w:p w:rsidR="00B11EB3" w:rsidRPr="008B1040" w:rsidRDefault="00B11EB3" w:rsidP="00B11EB3">
      <w:pPr>
        <w:pStyle w:val="DanceBody"/>
      </w:pPr>
      <w:r w:rsidRPr="006652C1">
        <w:t xml:space="preserve"> </w:t>
      </w:r>
      <w:r w:rsidRPr="008B1040">
        <w:t>1- 8</w:t>
      </w:r>
      <w:r w:rsidRPr="008B1040">
        <w:tab/>
        <w:t>All Men dance Fig of 8 round partner &amp; corner, finishing BtoB in centre facing partner</w:t>
      </w:r>
    </w:p>
    <w:p w:rsidR="00B11EB3" w:rsidRPr="008B1040" w:rsidRDefault="00B11EB3" w:rsidP="00B11EB3">
      <w:pPr>
        <w:pStyle w:val="DanceBody"/>
      </w:pPr>
      <w:r w:rsidRPr="008B1040">
        <w:t xml:space="preserve"> 9-24</w:t>
      </w:r>
      <w:r w:rsidRPr="008B1040">
        <w:tab/>
        <w:t>All dance Double Celtic Reels:</w:t>
      </w:r>
    </w:p>
    <w:p w:rsidR="00B11EB3" w:rsidRDefault="00B11EB3" w:rsidP="00B11EB3">
      <w:pPr>
        <w:pStyle w:val="DanceBody"/>
      </w:pPr>
      <w:r w:rsidRPr="008B1040">
        <w:tab/>
      </w:r>
      <w:r>
        <w:t xml:space="preserve">9-12    </w:t>
      </w:r>
      <w:r w:rsidRPr="008B1040">
        <w:t xml:space="preserve">All pass partner RSh, Ladies dance 3/4 LH across as Men </w:t>
      </w:r>
      <w:r>
        <w:t>dance 1 place clockwise round to face partner.</w:t>
      </w:r>
    </w:p>
    <w:p w:rsidR="00B11EB3" w:rsidRDefault="00B11EB3" w:rsidP="00B11EB3">
      <w:pPr>
        <w:pStyle w:val="DanceBody"/>
      </w:pPr>
      <w:r>
        <w:tab/>
        <w:t xml:space="preserve">13-16  All pass partner RSh, Men dance </w:t>
      </w:r>
      <w:r w:rsidRPr="008B1040">
        <w:t>3/4 LH across as Ladies dance on 1 place clockwise round</w:t>
      </w:r>
      <w:r>
        <w:t>.</w:t>
      </w:r>
    </w:p>
    <w:p w:rsidR="00B11EB3" w:rsidRPr="008B1040" w:rsidRDefault="00B11EB3" w:rsidP="00B11EB3">
      <w:pPr>
        <w:pStyle w:val="DanceBody"/>
      </w:pPr>
      <w:r>
        <w:tab/>
        <w:t>17-24  Repeat 2 more times – back to positions as at end of bar 8</w:t>
      </w:r>
    </w:p>
    <w:p w:rsidR="00B11EB3" w:rsidRPr="008B1040" w:rsidRDefault="00B11EB3" w:rsidP="00B11EB3">
      <w:pPr>
        <w:pStyle w:val="DanceBody"/>
      </w:pPr>
      <w:r w:rsidRPr="008B1040">
        <w:t>25-28</w:t>
      </w:r>
      <w:r w:rsidRPr="008B1040">
        <w:tab/>
        <w:t xml:space="preserve">All Men dance out, taking partner by RH, then </w:t>
      </w:r>
      <w:r>
        <w:t xml:space="preserve">bars 27-28 </w:t>
      </w:r>
      <w:r w:rsidRPr="008B1040">
        <w:t>promenade one place clockwise</w:t>
      </w:r>
    </w:p>
    <w:p w:rsidR="00B11EB3" w:rsidRPr="008B1040" w:rsidRDefault="00B11EB3" w:rsidP="00B11EB3">
      <w:pPr>
        <w:pStyle w:val="DanceBody"/>
      </w:pPr>
      <w:r w:rsidRPr="008B1040">
        <w:t>29-32</w:t>
      </w:r>
      <w:r w:rsidRPr="008B1040">
        <w:tab/>
        <w:t>All Ladies dance RH Across</w:t>
      </w:r>
    </w:p>
    <w:p w:rsidR="00B11EB3" w:rsidRPr="008B1040" w:rsidRDefault="00B11EB3" w:rsidP="00B11EB3">
      <w:pPr>
        <w:pStyle w:val="DanceBody"/>
      </w:pPr>
      <w:r w:rsidRPr="008B1040">
        <w:t>33-40</w:t>
      </w:r>
      <w:r w:rsidRPr="008B1040">
        <w:tab/>
        <w:t>All Grand Chain 1/2 way</w:t>
      </w:r>
    </w:p>
    <w:p w:rsidR="00B11EB3" w:rsidRPr="008B1040" w:rsidRDefault="00B11EB3" w:rsidP="00B11EB3">
      <w:pPr>
        <w:pStyle w:val="DanceBody"/>
      </w:pPr>
      <w:r w:rsidRPr="008B1040">
        <w:t>41-48</w:t>
      </w:r>
      <w:r w:rsidRPr="008B1040">
        <w:tab/>
        <w:t>All dance interlocking reels of 4, beginning RSh to partner</w:t>
      </w:r>
    </w:p>
    <w:p w:rsidR="00B11EB3" w:rsidRPr="008B1040" w:rsidRDefault="00B11EB3" w:rsidP="00B11EB3">
      <w:pPr>
        <w:pStyle w:val="DanceBody"/>
      </w:pPr>
      <w:r w:rsidRPr="008B1040">
        <w:t>49-56</w:t>
      </w:r>
      <w:r w:rsidRPr="008B1040">
        <w:tab/>
        <w:t>All Grand Chain 1/2 way</w:t>
      </w:r>
    </w:p>
    <w:p w:rsidR="00B11EB3" w:rsidRPr="008B1040" w:rsidRDefault="00B11EB3" w:rsidP="00B11EB3">
      <w:pPr>
        <w:pStyle w:val="DanceBody"/>
      </w:pPr>
      <w:r w:rsidRPr="008B1040">
        <w:t>57-64</w:t>
      </w:r>
      <w:r w:rsidRPr="008B1040">
        <w:tab/>
        <w:t>All Circle 8H round &amp; back</w:t>
      </w:r>
    </w:p>
    <w:p w:rsidR="00B11EB3" w:rsidRPr="008B1040" w:rsidRDefault="00B11EB3" w:rsidP="00B11EB3">
      <w:pPr>
        <w:pStyle w:val="DanceBody"/>
        <w:keepNext w:val="0"/>
      </w:pPr>
      <w:r w:rsidRPr="008B1040">
        <w:t>Repeat in Reel time from new position</w:t>
      </w:r>
    </w:p>
    <w:p w:rsidR="00B11EB3" w:rsidRDefault="00B11EB3" w:rsidP="00B11EB3"/>
    <w:p w:rsidR="00B11EB3" w:rsidRDefault="00B11EB3" w:rsidP="00B11EB3">
      <w:pPr>
        <w:pStyle w:val="Minicrib"/>
      </w:pPr>
      <w:r>
        <w:t>CELTIC WEDDING  (R8x32)  3C (4C set)</w:t>
      </w:r>
      <w:r>
        <w:tab/>
        <w:t>Eddy West  Dance Deviser Days http://eddywest.nz</w:t>
      </w:r>
    </w:p>
    <w:p w:rsidR="00B11EB3" w:rsidRPr="0064240F" w:rsidRDefault="00B11EB3" w:rsidP="00B11EB3">
      <w:pPr>
        <w:pStyle w:val="DanceBody"/>
      </w:pPr>
      <w:r w:rsidRPr="0064240F">
        <w:t xml:space="preserve"> 1-  8</w:t>
      </w:r>
      <w:r w:rsidRPr="0064240F">
        <w:tab/>
        <w:t>1s turn RH and cast 1 place, 1s turn LH to face 1st corners</w:t>
      </w:r>
    </w:p>
    <w:p w:rsidR="00B11EB3" w:rsidRPr="0064240F" w:rsidRDefault="00B11EB3" w:rsidP="00B11EB3">
      <w:pPr>
        <w:pStyle w:val="DanceBody"/>
      </w:pPr>
      <w:r w:rsidRPr="0064240F">
        <w:t xml:space="preserve"> 9-16</w:t>
      </w:r>
      <w:r w:rsidRPr="0064240F">
        <w:tab/>
        <w:t>1s+1st corners dance 1/2 Celtic Reel on the diagonal:-</w:t>
      </w:r>
    </w:p>
    <w:p w:rsidR="00B11EB3" w:rsidRDefault="00B11EB3" w:rsidP="00B11EB3">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B11EB3" w:rsidRPr="0064240F" w:rsidRDefault="00B11EB3" w:rsidP="00B11EB3">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B11EB3" w:rsidRDefault="00B11EB3" w:rsidP="00B11EB3">
      <w:pPr>
        <w:pStyle w:val="DanceBody"/>
      </w:pPr>
      <w:r w:rsidRPr="0064240F">
        <w:t>17-24</w:t>
      </w:r>
      <w:r>
        <w:tab/>
      </w:r>
      <w:r w:rsidRPr="0064240F">
        <w:t>Repeat with 2nd corners:-</w:t>
      </w:r>
    </w:p>
    <w:p w:rsidR="00B11EB3" w:rsidRPr="0064240F" w:rsidRDefault="00B11EB3" w:rsidP="00B11EB3">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B11EB3" w:rsidRPr="0064240F" w:rsidRDefault="00B11EB3" w:rsidP="00B11EB3">
      <w:pPr>
        <w:pStyle w:val="DanceBody"/>
        <w:keepNext w:val="0"/>
      </w:pPr>
      <w:r w:rsidRPr="0064240F">
        <w:t>25-32</w:t>
      </w:r>
      <w:r>
        <w:tab/>
      </w:r>
      <w:r w:rsidRPr="0064240F">
        <w:t>All circle 6h round and back</w:t>
      </w:r>
    </w:p>
    <w:p w:rsidR="00B11EB3" w:rsidRDefault="00B11EB3" w:rsidP="00B11EB3"/>
    <w:p w:rsidR="00B11EB3" w:rsidRDefault="00B11EB3" w:rsidP="00B11EB3">
      <w:pPr>
        <w:pStyle w:val="Minicrib"/>
      </w:pPr>
      <w:r>
        <w:t>CENSUS DAY IN TURKEY  (R4x32)  4C set</w:t>
      </w:r>
      <w:r>
        <w:tab/>
        <w:t>John Drewry  Turkish Set</w:t>
      </w:r>
    </w:p>
    <w:p w:rsidR="00B11EB3" w:rsidRPr="006B40B3" w:rsidRDefault="00B11EB3" w:rsidP="00B11EB3">
      <w:pPr>
        <w:pStyle w:val="DanceBody"/>
      </w:pPr>
      <w:r w:rsidRPr="006B40B3">
        <w:t xml:space="preserve"> 1- 8</w:t>
      </w:r>
      <w:r w:rsidRPr="006B40B3">
        <w:tab/>
        <w:t>Top 3 Ladies set diagonally to bottom 3 men, Ladies dance a round the same Men passing RSh &amp; back to places</w:t>
      </w:r>
    </w:p>
    <w:p w:rsidR="00B11EB3" w:rsidRPr="006B40B3" w:rsidRDefault="00B11EB3" w:rsidP="00B11EB3">
      <w:pPr>
        <w:pStyle w:val="DanceBody"/>
      </w:pPr>
      <w:r w:rsidRPr="006B40B3">
        <w:t xml:space="preserve"> 9-16</w:t>
      </w:r>
      <w:r w:rsidRPr="006B40B3">
        <w:tab/>
        <w:t>Top 3 Men repeat bottom 3 Ladies</w:t>
      </w:r>
    </w:p>
    <w:p w:rsidR="00B11EB3" w:rsidRPr="006B40B3" w:rsidRDefault="00B11EB3" w:rsidP="00B11EB3">
      <w:pPr>
        <w:pStyle w:val="DanceBody"/>
      </w:pPr>
      <w:r w:rsidRPr="006B40B3">
        <w:t>17-24</w:t>
      </w:r>
      <w:r w:rsidRPr="006B40B3">
        <w:tab/>
        <w:t>1s set, cross down RH, cast down behind 3s &amp; lead LH down crossing to 4th place on own side</w:t>
      </w:r>
    </w:p>
    <w:p w:rsidR="00B11EB3" w:rsidRPr="006B40B3" w:rsidRDefault="00B11EB3" w:rsidP="00B11EB3">
      <w:pPr>
        <w:pStyle w:val="DanceBody"/>
        <w:keepNext w:val="0"/>
      </w:pPr>
      <w:r w:rsidRPr="006B40B3">
        <w:t>25-32</w:t>
      </w:r>
      <w:r w:rsidRPr="006B40B3">
        <w:tab/>
        <w:t>2s+3s+4s circle 6H round &amp; back</w:t>
      </w:r>
    </w:p>
    <w:p w:rsidR="00B11EB3" w:rsidRDefault="00B11EB3" w:rsidP="00B11EB3"/>
    <w:p w:rsidR="00B11EB3" w:rsidRDefault="00B11EB3" w:rsidP="00B11EB3">
      <w:pPr>
        <w:pStyle w:val="Minicrib"/>
      </w:pPr>
      <w:r>
        <w:t>CENTENARY AT PORT ADELAIDE  (S4x48)  4C Set</w:t>
      </w:r>
      <w:r>
        <w:tab/>
        <w:t>Lily Davison  Light's Vision</w:t>
      </w:r>
    </w:p>
    <w:p w:rsidR="00B11EB3" w:rsidRDefault="00B11EB3" w:rsidP="00B11EB3">
      <w:pPr>
        <w:pStyle w:val="DanceBody"/>
      </w:pPr>
      <w:r>
        <w:t xml:space="preserve"> 1- 6</w:t>
      </w:r>
      <w:r>
        <w:tab/>
        <w:t xml:space="preserve">2s+3s set &amp; turn 2H, 2s cast off to 4th place </w:t>
      </w:r>
      <w:r>
        <w:rPr>
          <w:b/>
        </w:rPr>
        <w:t>while</w:t>
      </w:r>
      <w:r>
        <w:t xml:space="preserve"> 3s lead up to 1st. 1s+4s step down/up on bars 5-6  3 1 4 2</w:t>
      </w:r>
    </w:p>
    <w:p w:rsidR="00B11EB3" w:rsidRDefault="00B11EB3" w:rsidP="00B11EB3">
      <w:pPr>
        <w:pStyle w:val="DanceBody"/>
      </w:pPr>
      <w:r>
        <w:t xml:space="preserve"> 7- 8</w:t>
      </w:r>
      <w:r>
        <w:tab/>
        <w:t>All set</w:t>
      </w:r>
    </w:p>
    <w:p w:rsidR="00B11EB3" w:rsidRDefault="00B11EB3" w:rsidP="00B11EB3">
      <w:pPr>
        <w:pStyle w:val="DanceBody"/>
      </w:pPr>
      <w:r>
        <w:t xml:space="preserve"> 9-12</w:t>
      </w:r>
      <w:r>
        <w:tab/>
        <w:t xml:space="preserve">1s dance up for 2 steps, turn inwards &amp; dance back for 2 steps </w:t>
      </w:r>
      <w:r>
        <w:rPr>
          <w:b/>
        </w:rPr>
        <w:t>while</w:t>
      </w:r>
      <w:r>
        <w:t xml:space="preserve"> 4s dance down for 2, turn outwards &amp; dance back</w:t>
      </w:r>
    </w:p>
    <w:p w:rsidR="00B11EB3" w:rsidRDefault="00B11EB3" w:rsidP="00B11EB3">
      <w:pPr>
        <w:pStyle w:val="DanceBody"/>
      </w:pPr>
      <w:r>
        <w:t>13-16</w:t>
      </w:r>
      <w:r>
        <w:tab/>
        <w:t>1L+4L, 1M+4M lead out from side, turn &amp; lead back</w:t>
      </w:r>
    </w:p>
    <w:p w:rsidR="00B11EB3" w:rsidRDefault="00B11EB3" w:rsidP="00B11EB3">
      <w:pPr>
        <w:pStyle w:val="DanceBody"/>
      </w:pPr>
      <w:r>
        <w:t>17-20</w:t>
      </w:r>
      <w:r>
        <w:tab/>
        <w:t xml:space="preserve">1s+4s circle to the left for 2 steps (1/2 way) then 1s dance to 4th place on wrong side facing out </w:t>
      </w:r>
      <w:r>
        <w:rPr>
          <w:b/>
        </w:rPr>
        <w:t xml:space="preserve">while </w:t>
      </w:r>
      <w:r w:rsidRPr="00407262">
        <w:t>4s lead up to top &amp; face out</w:t>
      </w:r>
      <w:r>
        <w:t xml:space="preserve"> (2s|&amp;3s step down/up on bars 19-20)</w:t>
      </w:r>
    </w:p>
    <w:p w:rsidR="00B11EB3" w:rsidRDefault="00B11EB3" w:rsidP="00B11EB3">
      <w:pPr>
        <w:pStyle w:val="DanceBody"/>
      </w:pPr>
      <w:r>
        <w:t>21-24</w:t>
      </w:r>
      <w:r>
        <w:tab/>
        <w:t>3s+4s also 2s+1s dance 1/2 Double Fig of 8 across the dance (1s+4s cast to the centre to begin, 3s+2s dance up/down)</w:t>
      </w:r>
    </w:p>
    <w:p w:rsidR="00B11EB3" w:rsidRDefault="00B11EB3" w:rsidP="00B11EB3">
      <w:pPr>
        <w:pStyle w:val="DanceBody"/>
      </w:pPr>
      <w:r>
        <w:t>25-28</w:t>
      </w:r>
      <w:r>
        <w:tab/>
        <w:t>3s+2s (in centre) dance 1/2 R&amp;L</w:t>
      </w:r>
    </w:p>
    <w:p w:rsidR="00B11EB3" w:rsidRDefault="00B11EB3" w:rsidP="00B11EB3">
      <w:pPr>
        <w:pStyle w:val="DanceBody"/>
      </w:pPr>
      <w:r>
        <w:t>29-32</w:t>
      </w:r>
      <w:r>
        <w:tab/>
        <w:t>2s+4s also 3s+1s dance 1/2 R&amp;L</w:t>
      </w:r>
    </w:p>
    <w:p w:rsidR="00B11EB3" w:rsidRDefault="00B11EB3" w:rsidP="00B11EB3">
      <w:pPr>
        <w:pStyle w:val="DanceBody"/>
      </w:pPr>
      <w:r>
        <w:t>33-40</w:t>
      </w:r>
      <w:r>
        <w:tab/>
        <w:t xml:space="preserve">1s+4s (in centre) dance 1/2 Petronella on 2 sides of the square, setting facing diagonally into square on 35,36 &amp; in side line 39,40 </w:t>
      </w:r>
      <w:r>
        <w:rPr>
          <w:b/>
        </w:rPr>
        <w:t xml:space="preserve">while </w:t>
      </w:r>
      <w:r>
        <w:t>2s+3s(at top &amp; bottom of set) dance a normal 1/2 Petronella. 2 1 4 3</w:t>
      </w:r>
    </w:p>
    <w:p w:rsidR="00B11EB3" w:rsidRDefault="00B11EB3" w:rsidP="00B11EB3">
      <w:pPr>
        <w:pStyle w:val="DanceBody"/>
        <w:keepNext w:val="0"/>
      </w:pPr>
      <w:r>
        <w:t>41-48</w:t>
      </w:r>
      <w:r>
        <w:tab/>
        <w:t>All dance 8H round &amp; back</w:t>
      </w:r>
    </w:p>
    <w:p w:rsidR="00B11EB3" w:rsidRDefault="00B11EB3" w:rsidP="00B11EB3"/>
    <w:p w:rsidR="00B11EB3" w:rsidRDefault="00B11EB3" w:rsidP="00B11EB3">
      <w:pPr>
        <w:pStyle w:val="Minicrib"/>
      </w:pPr>
      <w:r>
        <w:t>CENTENARY CIRCLE  (R32)  Circle</w:t>
      </w:r>
      <w:r>
        <w:tab/>
        <w:t>Gary Coull  The Diack Dances</w:t>
      </w:r>
    </w:p>
    <w:p w:rsidR="00B11EB3" w:rsidRDefault="00B11EB3" w:rsidP="00B11EB3">
      <w:pPr>
        <w:pStyle w:val="DanceBody"/>
      </w:pPr>
      <w:r w:rsidRPr="006B40B3">
        <w:t>Circle, Man has Lady on his right</w:t>
      </w:r>
    </w:p>
    <w:p w:rsidR="00B11EB3" w:rsidRDefault="00B11EB3" w:rsidP="00B11EB3">
      <w:pPr>
        <w:pStyle w:val="DanceBody"/>
      </w:pPr>
      <w:r>
        <w:t xml:space="preserve"> 1- 8</w:t>
      </w:r>
      <w:r>
        <w:tab/>
        <w:t>All circle left (2 bars), All Adv+Ret, All circle right (2 bars)</w:t>
      </w:r>
    </w:p>
    <w:p w:rsidR="00B11EB3" w:rsidRDefault="00B11EB3" w:rsidP="00B11EB3">
      <w:pPr>
        <w:pStyle w:val="DanceBody"/>
      </w:pPr>
      <w:r>
        <w:t xml:space="preserve"> 9-16</w:t>
      </w:r>
      <w:r>
        <w:tab/>
        <w:t>Ladies dance Fig 8 round partner &amp; corner (dance LSh round partner, RSh round corner)</w:t>
      </w:r>
    </w:p>
    <w:p w:rsidR="00B11EB3" w:rsidRDefault="00B11EB3" w:rsidP="00B11EB3">
      <w:pPr>
        <w:pStyle w:val="DanceBody"/>
      </w:pPr>
      <w:r>
        <w:t>17-24</w:t>
      </w:r>
      <w:r>
        <w:tab/>
        <w:t>Men dance Fig 8 round partner &amp; corner (dance RSh round partner, LSh round corner)</w:t>
      </w:r>
    </w:p>
    <w:p w:rsidR="00B11EB3" w:rsidRDefault="00B11EB3" w:rsidP="00B11EB3">
      <w:pPr>
        <w:pStyle w:val="DanceBody"/>
        <w:keepNext w:val="0"/>
      </w:pPr>
      <w:r>
        <w:t>25-32</w:t>
      </w:r>
      <w:r>
        <w:tab/>
        <w:t>All dance Grand Chain 2 places (2 bars/hand); All turn 'new' partner RH (birl)</w:t>
      </w:r>
    </w:p>
    <w:p w:rsidR="00B11EB3" w:rsidRDefault="00B11EB3" w:rsidP="00B11EB3"/>
    <w:p w:rsidR="00B11EB3" w:rsidRDefault="00B11EB3" w:rsidP="00B11EB3">
      <w:pPr>
        <w:pStyle w:val="Minicrib"/>
      </w:pPr>
      <w:r>
        <w:t>CENTENARY JIG  (J8x32)  3C (4C set)</w:t>
      </w:r>
      <w:r>
        <w:tab/>
        <w:t>Anne Thorn  Glasgow 100th Anniversary</w:t>
      </w:r>
    </w:p>
    <w:p w:rsidR="00B11EB3" w:rsidRDefault="00B11EB3" w:rsidP="00B11EB3">
      <w:pPr>
        <w:pStyle w:val="DanceBody"/>
      </w:pPr>
      <w:r w:rsidRPr="00626456">
        <w:t xml:space="preserve"> 1- 8</w:t>
      </w:r>
      <w:r w:rsidRPr="00626456">
        <w:tab/>
        <w:t>1s set, cast below 3s, meet &amp; dance up to the middle of 2nd place. 2s step up bars 5-6.</w:t>
      </w:r>
    </w:p>
    <w:p w:rsidR="00B11EB3" w:rsidRPr="00626456" w:rsidRDefault="00B11EB3" w:rsidP="00B11EB3">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B11EB3" w:rsidRPr="00626456" w:rsidRDefault="00B11EB3" w:rsidP="00B11EB3">
      <w:pPr>
        <w:pStyle w:val="DanceBody"/>
      </w:pPr>
      <w:r w:rsidRPr="00626456">
        <w:t>17-24</w:t>
      </w:r>
      <w:r w:rsidRPr="00626456">
        <w:tab/>
        <w:t>1s turn 1st corners RH, pass RSh, turn 2nd corners RH, pass RSh to finish 2nd place own sides</w:t>
      </w:r>
    </w:p>
    <w:p w:rsidR="00B11EB3" w:rsidRPr="00626456" w:rsidRDefault="00B11EB3" w:rsidP="00B11EB3">
      <w:pPr>
        <w:pStyle w:val="DanceBody"/>
        <w:keepNext w:val="0"/>
      </w:pPr>
      <w:r w:rsidRPr="00626456">
        <w:t>25-32</w:t>
      </w:r>
      <w:r w:rsidRPr="00626456">
        <w:tab/>
        <w:t>2s+1s+3s circle 6H round &amp; back</w:t>
      </w:r>
    </w:p>
    <w:p w:rsidR="00B11EB3" w:rsidRDefault="00B11EB3" w:rsidP="00B11EB3"/>
    <w:p w:rsidR="00B11EB3" w:rsidRDefault="00B11EB3" w:rsidP="00B11EB3">
      <w:pPr>
        <w:pStyle w:val="Minicrib"/>
      </w:pPr>
      <w:r>
        <w:t>CENTENARY REEL  (R5x32)  5C set</w:t>
      </w:r>
      <w:r>
        <w:tab/>
        <w:t>Catriona Bennett</w:t>
      </w:r>
    </w:p>
    <w:p w:rsidR="00B11EB3" w:rsidRDefault="00B11EB3" w:rsidP="00B11EB3">
      <w:pPr>
        <w:pStyle w:val="DanceBody"/>
      </w:pPr>
      <w:r>
        <w:t xml:space="preserve"> 1- 8</w:t>
      </w:r>
      <w:r>
        <w:tab/>
        <w:t>1L+3L, followed by partners, cast off to 3rd/5th place (2s &amp; 4s step up 3-4), dance across set, cast up 1 place on opp sides &amp; across to own side facing out. End 21435</w:t>
      </w:r>
    </w:p>
    <w:p w:rsidR="00B11EB3" w:rsidRDefault="00B11EB3" w:rsidP="00B11EB3">
      <w:pPr>
        <w:pStyle w:val="DanceBody"/>
      </w:pPr>
      <w:r>
        <w:t xml:space="preserve"> 9-16</w:t>
      </w:r>
      <w:r>
        <w:tab/>
        <w:t xml:space="preserve">1s+4s </w:t>
      </w:r>
      <w:r>
        <w:rPr>
          <w:b/>
        </w:rPr>
        <w:t>also</w:t>
      </w:r>
      <w:r>
        <w:t xml:space="preserve"> 3s+5s RH across finishing on sidelines 1L+3L facing out; 2s+1s also 4s+3s LH across, 1s+3s ending facing 1st corners</w:t>
      </w:r>
    </w:p>
    <w:p w:rsidR="00B11EB3" w:rsidRDefault="00B11EB3" w:rsidP="00B11EB3">
      <w:pPr>
        <w:pStyle w:val="DanceBody"/>
      </w:pPr>
      <w:r>
        <w:t>17-20</w:t>
      </w:r>
      <w:r>
        <w:tab/>
        <w:t xml:space="preserve">1s+3s dance RSh round 1st corners, pass RSh to face 2nd corner </w:t>
      </w:r>
      <w:r>
        <w:rPr>
          <w:b/>
        </w:rPr>
        <w:t>while</w:t>
      </w:r>
      <w:r>
        <w:t xml:space="preserve"> corners dance in diagonally, join RH, Ladies turn under Men's arm &amp; dance back to place as Men retire</w:t>
      </w:r>
    </w:p>
    <w:p w:rsidR="00B11EB3" w:rsidRDefault="00B11EB3" w:rsidP="00B11EB3">
      <w:pPr>
        <w:pStyle w:val="DanceBody"/>
      </w:pPr>
      <w:r>
        <w:t>21-24</w:t>
      </w:r>
      <w:r>
        <w:tab/>
        <w:t>1s+3s repeat 17-20 with 2nd corners ending in 2nd/4th place own side (Ladies pull back RSh to face in)</w:t>
      </w:r>
    </w:p>
    <w:p w:rsidR="00B11EB3" w:rsidRDefault="00B11EB3" w:rsidP="00B11EB3">
      <w:pPr>
        <w:pStyle w:val="DanceBody"/>
      </w:pPr>
      <w:r>
        <w:t>25-28</w:t>
      </w:r>
      <w:r>
        <w:tab/>
        <w:t>1s+3s set, cast (4s+5s step up), 3s end facing up NHJ</w:t>
      </w:r>
    </w:p>
    <w:p w:rsidR="00B11EB3" w:rsidRPr="00E01BFB" w:rsidRDefault="00B11EB3" w:rsidP="00B11EB3">
      <w:pPr>
        <w:pStyle w:val="DanceBody"/>
        <w:keepNext w:val="0"/>
      </w:pPr>
      <w:r>
        <w:t>29-32</w:t>
      </w:r>
      <w:r>
        <w:tab/>
        <w:t xml:space="preserve">2s+4s </w:t>
      </w:r>
      <w:r>
        <w:rPr>
          <w:b/>
        </w:rPr>
        <w:t>also</w:t>
      </w:r>
      <w:r>
        <w:t xml:space="preserve"> 1s+5s circle 4H round to Left </w:t>
      </w:r>
      <w:r>
        <w:rPr>
          <w:b/>
        </w:rPr>
        <w:t>while</w:t>
      </w:r>
      <w:r>
        <w:t xml:space="preserve"> 3s set twice retiring to place (bar 32)</w:t>
      </w:r>
    </w:p>
    <w:p w:rsidR="00B11EB3" w:rsidRDefault="00B11EB3" w:rsidP="00B11EB3"/>
    <w:p w:rsidR="00B11EB3" w:rsidRDefault="00B11EB3" w:rsidP="00B11EB3">
      <w:pPr>
        <w:pStyle w:val="Minicrib"/>
      </w:pPr>
      <w:r>
        <w:t>THE CENTER STREET ASSEMBLY  (S8x32)  3C (4C set)</w:t>
      </w:r>
      <w:r>
        <w:tab/>
        <w:t>Kent W Smith  Northampton 20th Anniv</w:t>
      </w:r>
    </w:p>
    <w:p w:rsidR="00B11EB3" w:rsidRDefault="00B11EB3" w:rsidP="00B11EB3">
      <w:pPr>
        <w:pStyle w:val="DanceBody"/>
      </w:pPr>
      <w:r>
        <w:t xml:space="preserve"> 1- 8</w:t>
      </w:r>
      <w:r>
        <w:tab/>
        <w:t>1s+2s dance all round Poussette</w:t>
      </w:r>
    </w:p>
    <w:p w:rsidR="00B11EB3" w:rsidRDefault="00B11EB3" w:rsidP="00B11EB3">
      <w:pPr>
        <w:pStyle w:val="DanceBody"/>
      </w:pPr>
      <w:r>
        <w:t xml:space="preserve"> 9-16</w:t>
      </w:r>
      <w:r>
        <w:tab/>
        <w:t>1s+2s+3s Set+Link for 3 twice  (3)(2)(1)</w:t>
      </w:r>
    </w:p>
    <w:p w:rsidR="00B11EB3" w:rsidRDefault="00B11EB3" w:rsidP="00B11EB3">
      <w:pPr>
        <w:pStyle w:val="DanceBody"/>
      </w:pPr>
      <w:r>
        <w:t>17-20</w:t>
      </w:r>
      <w:r>
        <w:tab/>
        <w:t xml:space="preserve">3s+2s+1s set. 3s cross RH </w:t>
      </w:r>
      <w:r>
        <w:rPr>
          <w:b/>
        </w:rPr>
        <w:t>while</w:t>
      </w:r>
      <w:r>
        <w:t xml:space="preserve"> 2s+1s dance RH across 1/2 way.  3 1 2</w:t>
      </w:r>
    </w:p>
    <w:p w:rsidR="00B11EB3" w:rsidRDefault="00B11EB3" w:rsidP="00B11EB3">
      <w:pPr>
        <w:pStyle w:val="DanceBody"/>
      </w:pPr>
      <w:r>
        <w:t>21-24</w:t>
      </w:r>
      <w:r>
        <w:tab/>
        <w:t>3s+1s+2s advance (no hands) towards partners (RSh to RSh) &amp; retire</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CENTRAL PARK  (J8x32)  3C (4C set)</w:t>
      </w:r>
      <w:r>
        <w:tab/>
        <w:t>Chris Ronald  Big Apple Coll</w:t>
      </w:r>
    </w:p>
    <w:p w:rsidR="00B11EB3" w:rsidRPr="006B40B3" w:rsidRDefault="00B11EB3" w:rsidP="00B11EB3">
      <w:pPr>
        <w:pStyle w:val="DanceBody"/>
      </w:pPr>
      <w:r w:rsidRPr="006B40B3">
        <w:t xml:space="preserve"> 1- 8</w:t>
      </w:r>
      <w:r w:rsidRPr="006B40B3">
        <w:tab/>
        <w:t xml:space="preserve">1M+2M Set+Link </w:t>
      </w:r>
      <w:r w:rsidRPr="009446E2">
        <w:rPr>
          <w:b/>
        </w:rPr>
        <w:t>while</w:t>
      </w:r>
      <w:r w:rsidRPr="006B40B3">
        <w:t xml:space="preserve"> 1L+2L reverse Set+Link, 1s dance down between 3s &amp; cast to face 1st corners</w:t>
      </w:r>
    </w:p>
    <w:p w:rsidR="00B11EB3" w:rsidRPr="006B40B3" w:rsidRDefault="00B11EB3" w:rsidP="00B11EB3">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B11EB3" w:rsidRDefault="00B11EB3" w:rsidP="00B11EB3">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rPr>
        <w:t>while</w:t>
      </w:r>
      <w:r>
        <w:t xml:space="preserve"> corners Adv+Ret diagonally</w:t>
      </w:r>
    </w:p>
    <w:p w:rsidR="00B11EB3" w:rsidRPr="006B40B3" w:rsidRDefault="00B11EB3" w:rsidP="00B11EB3">
      <w:pPr>
        <w:pStyle w:val="DanceBody"/>
      </w:pPr>
      <w:r>
        <w:t>21-24</w:t>
      </w:r>
      <w:r>
        <w:tab/>
      </w:r>
      <w:r w:rsidRPr="006B40B3">
        <w:t xml:space="preserve">1s </w:t>
      </w:r>
      <w:r>
        <w:t xml:space="preserve">pull back RSh &amp; </w:t>
      </w:r>
      <w:r w:rsidRPr="006B40B3">
        <w:t xml:space="preserve">cast round 4th corners to 2nd place own sides </w:t>
      </w:r>
      <w:r>
        <w:rPr>
          <w:b/>
        </w:rPr>
        <w:t>while</w:t>
      </w:r>
      <w:r w:rsidRPr="006B40B3">
        <w:t xml:space="preserve"> corners Adv+Ret</w:t>
      </w:r>
      <w:r>
        <w:t xml:space="preserve"> diagonally</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CENTRE ONE  (R8x40)  3C (4C set)</w:t>
      </w:r>
      <w:r>
        <w:tab/>
        <w:t>Norman Humphries  SCD Archives</w:t>
      </w:r>
    </w:p>
    <w:p w:rsidR="00B11EB3" w:rsidRPr="006B40B3" w:rsidRDefault="00B11EB3" w:rsidP="00B11EB3">
      <w:pPr>
        <w:pStyle w:val="DanceBody"/>
      </w:pPr>
      <w:r w:rsidRPr="006B40B3">
        <w:t xml:space="preserve"> 1- 8</w:t>
      </w:r>
      <w:r w:rsidRPr="006B40B3">
        <w:tab/>
        <w:t>1s cross RH, cast 1 place, turn partner RH 1.1/4 times to end Lady facing up &amp; Man down</w:t>
      </w:r>
    </w:p>
    <w:p w:rsidR="00B11EB3" w:rsidRPr="006B40B3" w:rsidRDefault="00B11EB3" w:rsidP="00B11EB3">
      <w:pPr>
        <w:pStyle w:val="DanceBody"/>
      </w:pPr>
      <w:r w:rsidRPr="006B40B3">
        <w:t xml:space="preserve"> 9-16</w:t>
      </w:r>
      <w:r w:rsidRPr="006B40B3">
        <w:tab/>
        <w:t>1s dance Crown Triangles &amp; turn singly to face 1st corners</w:t>
      </w:r>
    </w:p>
    <w:p w:rsidR="00B11EB3" w:rsidRPr="006B40B3" w:rsidRDefault="00B11EB3" w:rsidP="00B11EB3">
      <w:pPr>
        <w:pStyle w:val="DanceBody"/>
      </w:pPr>
      <w:r w:rsidRPr="006B40B3">
        <w:t>17-24</w:t>
      </w:r>
      <w:r w:rsidRPr="006B40B3">
        <w:tab/>
        <w:t>1s dance diagonal reel of 4 with 1st corners &amp; pass partner LSh to face 2nd corners</w:t>
      </w:r>
    </w:p>
    <w:p w:rsidR="00B11EB3" w:rsidRPr="006B40B3" w:rsidRDefault="00B11EB3" w:rsidP="00B11EB3">
      <w:pPr>
        <w:pStyle w:val="DanceBody"/>
      </w:pPr>
      <w:r w:rsidRPr="006B40B3">
        <w:t>25-32</w:t>
      </w:r>
      <w:r w:rsidRPr="006B40B3">
        <w:tab/>
        <w:t>1s dance diagonal reel of 4 with 2nd corners to in 2nd place own sides</w:t>
      </w:r>
    </w:p>
    <w:p w:rsidR="00B11EB3" w:rsidRPr="006B40B3" w:rsidRDefault="00B11EB3" w:rsidP="00B11EB3">
      <w:pPr>
        <w:pStyle w:val="DanceBody"/>
        <w:keepNext w:val="0"/>
      </w:pPr>
      <w:r w:rsidRPr="006B40B3">
        <w:t>33-40</w:t>
      </w:r>
      <w:r w:rsidRPr="006B40B3">
        <w:tab/>
        <w:t>1s dance Figs of 8 round 3s</w:t>
      </w:r>
    </w:p>
    <w:p w:rsidR="00B11EB3" w:rsidRDefault="00B11EB3" w:rsidP="00B11EB3"/>
    <w:p w:rsidR="00B11EB3" w:rsidRDefault="00B11EB3" w:rsidP="00B11EB3">
      <w:pPr>
        <w:pStyle w:val="Minicrib"/>
      </w:pPr>
      <w:r>
        <w:t>CEOL NA MARA  (S4x32)  4C set</w:t>
      </w:r>
      <w:r>
        <w:tab/>
        <w:t>Wesley Clindinning  SCD Archives &amp; Canada's Irish Rover</w:t>
      </w:r>
    </w:p>
    <w:p w:rsidR="00B11EB3" w:rsidRPr="004C6E84" w:rsidRDefault="00B11EB3" w:rsidP="00B11EB3">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B11EB3" w:rsidRPr="004C6E84" w:rsidRDefault="00B11EB3" w:rsidP="00B11EB3">
      <w:pPr>
        <w:pStyle w:val="DanceBody"/>
      </w:pPr>
      <w:r w:rsidRPr="004C6E84">
        <w:t xml:space="preserve"> 9-16</w:t>
      </w:r>
      <w:r w:rsidRPr="004C6E84">
        <w:tab/>
        <w:t>All set HS &amp; dance 1/2 reel of 4 across to end all on opposite sides 2 1 4 3</w:t>
      </w:r>
    </w:p>
    <w:p w:rsidR="00B11EB3" w:rsidRPr="004C6E84" w:rsidRDefault="00B11EB3" w:rsidP="00B11EB3">
      <w:pPr>
        <w:pStyle w:val="DanceBody"/>
      </w:pPr>
      <w:r w:rsidRPr="004C6E84">
        <w:t>17-24</w:t>
      </w:r>
      <w:r w:rsidRPr="004C6E84">
        <w:tab/>
        <w:t>All dance Petronella to own sides ready for Poussette</w:t>
      </w:r>
    </w:p>
    <w:p w:rsidR="00B11EB3" w:rsidRPr="007F39B1" w:rsidRDefault="00B11EB3" w:rsidP="00B11EB3">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rPr>
        <w:t>while</w:t>
      </w:r>
      <w:r>
        <w:t xml:space="preserve"> 1L+2L change places LH, 1L+3L RH, 1L+4L LH.  End 2 3 4 1</w:t>
      </w:r>
    </w:p>
    <w:p w:rsidR="00B11EB3" w:rsidRDefault="00B11EB3" w:rsidP="00B11EB3"/>
    <w:p w:rsidR="00B11EB3" w:rsidRDefault="00B11EB3" w:rsidP="00B11EB3">
      <w:pPr>
        <w:pStyle w:val="Minicrib"/>
      </w:pPr>
      <w:r>
        <w:t>CEREBRAL VORTEX  (R8x32)  3C (4C set)</w:t>
      </w:r>
      <w:r>
        <w:tab/>
        <w:t>Kenneth Way  Nutmeg Coll</w:t>
      </w:r>
    </w:p>
    <w:p w:rsidR="00B11EB3" w:rsidRPr="006B40B3" w:rsidRDefault="00B11EB3" w:rsidP="00B11EB3">
      <w:pPr>
        <w:pStyle w:val="DanceBody"/>
      </w:pPr>
      <w:r w:rsidRPr="006B40B3">
        <w:t xml:space="preserve"> 1- 8</w:t>
      </w:r>
      <w:r w:rsidRPr="006B40B3">
        <w:tab/>
        <w:t>1s &amp; 3s set, turn RH 1.1/4 times &amp; petronella turn to own places</w:t>
      </w:r>
    </w:p>
    <w:p w:rsidR="00B11EB3" w:rsidRPr="006B40B3" w:rsidRDefault="00B11EB3" w:rsidP="00B11EB3">
      <w:pPr>
        <w:pStyle w:val="DanceBody"/>
      </w:pPr>
      <w:r w:rsidRPr="006B40B3">
        <w:t xml:space="preserve"> 9-16</w:t>
      </w:r>
      <w:r w:rsidRPr="006B40B3">
        <w:tab/>
        <w:t>1s+2s+3s dance reels of 3 on sides, 2s giving RSh to person on Left (2M up, 2L down)</w:t>
      </w:r>
    </w:p>
    <w:p w:rsidR="00B11EB3" w:rsidRPr="006B40B3" w:rsidRDefault="00B11EB3" w:rsidP="00B11EB3">
      <w:pPr>
        <w:pStyle w:val="DanceBody"/>
      </w:pPr>
      <w:r w:rsidRPr="006B40B3">
        <w:t>17-24</w:t>
      </w:r>
      <w:r w:rsidRPr="006B40B3">
        <w:tab/>
        <w:t>2s turn RH 1.1/4 times, set &amp; petronella turn to own places</w:t>
      </w:r>
    </w:p>
    <w:p w:rsidR="00B11EB3" w:rsidRPr="006B40B3" w:rsidRDefault="00B11EB3" w:rsidP="00B11EB3">
      <w:pPr>
        <w:pStyle w:val="DanceBody"/>
        <w:keepNext w:val="0"/>
      </w:pPr>
      <w:r w:rsidRPr="006B40B3">
        <w:t>25-32</w:t>
      </w:r>
      <w:r w:rsidRPr="006B40B3">
        <w:tab/>
        <w:t>1s+2s dance the Knot</w:t>
      </w:r>
    </w:p>
    <w:p w:rsidR="00B11EB3" w:rsidRDefault="00B11EB3" w:rsidP="00B11EB3"/>
    <w:p w:rsidR="00B11EB3" w:rsidRDefault="00B11EB3" w:rsidP="00B11EB3">
      <w:pPr>
        <w:pStyle w:val="Minicrib"/>
      </w:pPr>
      <w:r>
        <w:t>CERTIFICATE PLEASURE  (R8x32)  3C (4C Set)</w:t>
      </w:r>
      <w:r>
        <w:tab/>
        <w:t>Frans Ligtmans  Thistle Club Jubilee</w:t>
      </w:r>
    </w:p>
    <w:p w:rsidR="00B11EB3" w:rsidRPr="006B40B3" w:rsidRDefault="00B11EB3" w:rsidP="00B11EB3">
      <w:pPr>
        <w:pStyle w:val="DanceBody"/>
      </w:pPr>
      <w:r w:rsidRPr="006B40B3">
        <w:t xml:space="preserve"> 1-16</w:t>
      </w:r>
      <w:r w:rsidRPr="006B40B3">
        <w:tab/>
        <w:t>1s cross RH, cast 1 place, dance 3 couple R&amp;L &amp; end facing 1st corners</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B11EB3" w:rsidRPr="006B40B3" w:rsidRDefault="00B11EB3" w:rsidP="00B11EB3">
      <w:pPr>
        <w:pStyle w:val="DanceBody"/>
        <w:keepNext w:val="0"/>
      </w:pPr>
      <w:r w:rsidRPr="006B40B3">
        <w:t>25-32</w:t>
      </w:r>
      <w:r w:rsidRPr="006B40B3">
        <w:tab/>
        <w:t>1s dance reels of 3 on opposite sides giving RSh to 2nd corners &amp; cross RH to places</w:t>
      </w:r>
    </w:p>
    <w:p w:rsidR="00B11EB3" w:rsidRDefault="00B11EB3" w:rsidP="00B11EB3"/>
    <w:p w:rsidR="00B11EB3" w:rsidRDefault="00B11EB3" w:rsidP="00B11EB3">
      <w:pPr>
        <w:pStyle w:val="Minicrib"/>
      </w:pPr>
      <w:r>
        <w:t>CHAIN, CHAIN, CHAIN  (M-(S64+R64))  Sq.Set</w:t>
      </w:r>
      <w:r>
        <w:tab/>
        <w:t>Holly Boyd  Célébrations</w:t>
      </w:r>
    </w:p>
    <w:p w:rsidR="00B11EB3" w:rsidRDefault="00B11EB3" w:rsidP="00B11EB3">
      <w:pPr>
        <w:pStyle w:val="DanceBody"/>
      </w:pPr>
      <w:r>
        <w:t xml:space="preserve"> 1- 8</w:t>
      </w:r>
      <w:r>
        <w:tab/>
        <w:t>All dance Double Men's Chain (Men 1/2 LH across in centre) Bars 7-8 turn partners to end Men in centre</w:t>
      </w:r>
    </w:p>
    <w:p w:rsidR="00B11EB3" w:rsidRDefault="00B11EB3" w:rsidP="00B11EB3">
      <w:pPr>
        <w:pStyle w:val="DanceBody"/>
      </w:pPr>
      <w:r>
        <w:t xml:space="preserve"> 9-16</w:t>
      </w:r>
      <w:r>
        <w:tab/>
        <w:t>"Reverse Targe":</w:t>
      </w:r>
    </w:p>
    <w:p w:rsidR="00B11EB3" w:rsidRDefault="00B11EB3" w:rsidP="00B11EB3">
      <w:pPr>
        <w:pStyle w:val="DanceBody"/>
      </w:pPr>
      <w:r>
        <w:tab/>
        <w:t xml:space="preserve">Men dance 3/4 LH across </w:t>
      </w:r>
      <w:r>
        <w:rPr>
          <w:b/>
        </w:rPr>
        <w:t>while</w:t>
      </w:r>
      <w:r>
        <w:t xml:space="preserve"> Ladies chase clockwise 1 place; repeat to end 3 4 1 2</w:t>
      </w:r>
    </w:p>
    <w:p w:rsidR="00B11EB3" w:rsidRDefault="00B11EB3" w:rsidP="00B11EB3">
      <w:pPr>
        <w:pStyle w:val="DanceBody"/>
      </w:pPr>
      <w:r>
        <w:t>17-24</w:t>
      </w:r>
      <w:r>
        <w:tab/>
        <w:t>All set &amp; Petronella in Tandem to right; set to partner &amp; turn RH. Ladies face out</w:t>
      </w:r>
    </w:p>
    <w:p w:rsidR="00B11EB3" w:rsidRDefault="00B11EB3" w:rsidP="00B11EB3">
      <w:pPr>
        <w:pStyle w:val="DanceBody"/>
      </w:pPr>
      <w:r>
        <w:t>25-32</w:t>
      </w:r>
      <w:r>
        <w:tab/>
        <w:t>All dance 1/2 Schiehallion reels to end 2 3 4 1</w:t>
      </w:r>
    </w:p>
    <w:p w:rsidR="00B11EB3" w:rsidRDefault="00B11EB3" w:rsidP="00B11EB3">
      <w:pPr>
        <w:pStyle w:val="DanceBody"/>
      </w:pPr>
      <w:r>
        <w:t>33 -64</w:t>
      </w:r>
      <w:r>
        <w:tab/>
        <w:t>Repeat  in Strathspey time</w:t>
      </w:r>
    </w:p>
    <w:p w:rsidR="00B11EB3" w:rsidRDefault="00B11EB3" w:rsidP="00B11EB3">
      <w:pPr>
        <w:pStyle w:val="DanceBody"/>
      </w:pPr>
      <w:r>
        <w:t>Reel</w:t>
      </w:r>
      <w:r>
        <w:tab/>
      </w:r>
    </w:p>
    <w:p w:rsidR="00B11EB3" w:rsidRDefault="00B11EB3" w:rsidP="00B11EB3">
      <w:pPr>
        <w:pStyle w:val="DanceBody"/>
        <w:keepNext w:val="0"/>
      </w:pPr>
      <w:r>
        <w:t>65-128</w:t>
      </w:r>
      <w:r>
        <w:tab/>
        <w:t>Repeat 1-64 in Reel time to end in original places</w:t>
      </w:r>
    </w:p>
    <w:p w:rsidR="00B11EB3" w:rsidRDefault="00B11EB3" w:rsidP="00B11EB3"/>
    <w:p w:rsidR="00B11EB3" w:rsidRDefault="00B11EB3" w:rsidP="00B11EB3">
      <w:pPr>
        <w:pStyle w:val="Minicrib"/>
      </w:pPr>
      <w:r>
        <w:t>CHAIN LYNX (R8x32)  3C  (4C set)</w:t>
      </w:r>
      <w:r>
        <w:tab/>
        <w:t>Gaye Collin  The Musicians' Wedding</w:t>
      </w:r>
    </w:p>
    <w:p w:rsidR="00B11EB3" w:rsidRDefault="00B11EB3" w:rsidP="00B11EB3">
      <w:pPr>
        <w:pStyle w:val="DanceBody"/>
      </w:pPr>
      <w:r>
        <w:t xml:space="preserve"> 1- 4</w:t>
      </w:r>
      <w:r>
        <w:tab/>
        <w:t xml:space="preserve">1s dance in &amp; cast to 2nd place </w:t>
      </w:r>
      <w:r>
        <w:rPr>
          <w:b/>
        </w:rPr>
        <w:t xml:space="preserve">while </w:t>
      </w:r>
      <w:r>
        <w:t>2s set &amp; dance up &amp; curve outwards to face down</w:t>
      </w:r>
    </w:p>
    <w:p w:rsidR="00B11EB3" w:rsidRDefault="00B11EB3" w:rsidP="00B11EB3">
      <w:pPr>
        <w:pStyle w:val="DanceBody"/>
      </w:pPr>
      <w:r>
        <w:t xml:space="preserve"> 5- 8</w:t>
      </w:r>
      <w:r>
        <w:tab/>
        <w:t>1s dance in &amp; up, turn 2s (1L RH, 1M LH). 1s finish facing 1st corners</w:t>
      </w:r>
    </w:p>
    <w:p w:rsidR="00B11EB3" w:rsidRDefault="00B11EB3" w:rsidP="00B11EB3">
      <w:pPr>
        <w:pStyle w:val="DanceBody"/>
      </w:pPr>
      <w:r>
        <w:t xml:space="preserve"> 9-24</w:t>
      </w:r>
      <w:r>
        <w:tab/>
        <w:t>1s dance Corner Chain (</w:t>
      </w:r>
      <w:r w:rsidRPr="00102296">
        <w:rPr>
          <w:u w:val="single"/>
        </w:rPr>
        <w:t>modified ending</w:t>
      </w:r>
      <w:r>
        <w:t>) with 1st &amp; 2nd corners : -</w:t>
      </w:r>
    </w:p>
    <w:p w:rsidR="00B11EB3" w:rsidRDefault="00B11EB3" w:rsidP="00B11EB3">
      <w:pPr>
        <w:pStyle w:val="DanceBody"/>
      </w:pPr>
      <w:r>
        <w:tab/>
        <w:t>`1s change pl RH with 1st crnrs, 1st crnrs turn LH in centre &amp; return to places giving RH to 1s who turn LH in centre to face 2nd crnrs</w:t>
      </w:r>
    </w:p>
    <w:p w:rsidR="00B11EB3" w:rsidRDefault="00B11EB3" w:rsidP="00B11EB3">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B11EB3" w:rsidRDefault="00B11EB3" w:rsidP="00B11EB3">
      <w:pPr>
        <w:pStyle w:val="DanceBody"/>
        <w:keepNext w:val="0"/>
      </w:pPr>
      <w:r>
        <w:t>25-32</w:t>
      </w:r>
      <w:r>
        <w:tab/>
        <w:t xml:space="preserve">1s dance LSh reel of 3 on the opposite side. On bar 30, 1s cross diagonally from the end of the set back to 2nd place own sides </w:t>
      </w:r>
      <w:r>
        <w:rPr>
          <w:b/>
        </w:rPr>
        <w:t xml:space="preserve">while </w:t>
      </w:r>
      <w:r>
        <w:t>2s+3s finish the reel</w:t>
      </w:r>
    </w:p>
    <w:p w:rsidR="00B11EB3" w:rsidRDefault="00B11EB3" w:rsidP="00B11EB3"/>
    <w:p w:rsidR="00B11EB3" w:rsidRDefault="00B11EB3" w:rsidP="00B11EB3">
      <w:pPr>
        <w:pStyle w:val="Minicrib"/>
      </w:pPr>
      <w:r>
        <w:t>THE CHAIN WALK  (S3x32)  3C set</w:t>
      </w:r>
      <w:r>
        <w:tab/>
        <w:t>Roy Goldring  14 Social Dances</w:t>
      </w:r>
    </w:p>
    <w:p w:rsidR="00B11EB3" w:rsidRDefault="00B11EB3" w:rsidP="00B11EB3">
      <w:pPr>
        <w:pStyle w:val="DanceBody"/>
      </w:pPr>
      <w:r>
        <w:t xml:space="preserve"> 1- 8</w:t>
      </w:r>
      <w:r>
        <w:tab/>
        <w:t>1M+3L pass LSh to face others partner &amp; 1/2 reel of 4 on diagonal, 3M+1L chase round set clockwise into ptnrs pl</w:t>
      </w:r>
      <w:r w:rsidRPr="00BA6B4D">
        <w:rPr>
          <w:b/>
        </w:rPr>
        <w:t xml:space="preserve"> while </w:t>
      </w:r>
      <w:r>
        <w:t>1M+3L loop to ptnr's pl</w:t>
      </w:r>
    </w:p>
    <w:p w:rsidR="00B11EB3" w:rsidRDefault="00B11EB3" w:rsidP="00B11EB3">
      <w:pPr>
        <w:pStyle w:val="DanceBody"/>
      </w:pPr>
      <w:r>
        <w:t xml:space="preserve"> 9-16</w:t>
      </w:r>
      <w:r>
        <w:tab/>
        <w:t>1s+2s RH across, 1M casts below 3L place &amp; up to 2L place</w:t>
      </w:r>
      <w:r w:rsidRPr="00BA6B4D">
        <w:rPr>
          <w:b/>
        </w:rPr>
        <w:t xml:space="preserve"> while </w:t>
      </w:r>
      <w:r>
        <w:t>1L dances parallel path down middle, round 3M pl &amp; to 2M pl (2s step up)</w:t>
      </w:r>
    </w:p>
    <w:p w:rsidR="00B11EB3" w:rsidRDefault="00B11EB3" w:rsidP="00B11EB3">
      <w:pPr>
        <w:pStyle w:val="DanceBody"/>
      </w:pPr>
      <w:r>
        <w:t>17-24</w:t>
      </w:r>
      <w:r>
        <w:tab/>
        <w:t>2s+1s+3s Grand Chain</w:t>
      </w:r>
    </w:p>
    <w:p w:rsidR="00B11EB3" w:rsidRDefault="00B11EB3" w:rsidP="00B11EB3">
      <w:pPr>
        <w:pStyle w:val="DanceBody"/>
        <w:keepNext w:val="0"/>
      </w:pPr>
      <w:r>
        <w:t>25-32</w:t>
      </w:r>
      <w:r>
        <w:tab/>
        <w:t>2s+1s LH across, 1s+3s lead up to top, cross &amp; cast on own sides.  2 3 1</w:t>
      </w:r>
    </w:p>
    <w:p w:rsidR="00B11EB3" w:rsidRDefault="00B11EB3" w:rsidP="00B11EB3"/>
    <w:p w:rsidR="00B11EB3" w:rsidRDefault="00B11EB3" w:rsidP="00B11EB3">
      <w:pPr>
        <w:pStyle w:val="Minicrib"/>
      </w:pPr>
      <w:r>
        <w:t>THE CHAIRMAN  (R8x32)  3C (4C set)</w:t>
      </w:r>
      <w:r>
        <w:tab/>
        <w:t>John Bowie Dickson  Dunedin 4</w:t>
      </w:r>
    </w:p>
    <w:p w:rsidR="00B11EB3" w:rsidRPr="006B40B3" w:rsidRDefault="00B11EB3" w:rsidP="00B11EB3">
      <w:pPr>
        <w:pStyle w:val="DanceBody"/>
      </w:pPr>
      <w:r w:rsidRPr="006B40B3">
        <w:t xml:space="preserve"> 1- 8</w:t>
      </w:r>
      <w:r w:rsidRPr="006B40B3">
        <w:tab/>
        <w:t>1s set, cross RH, cast 1 place &amp; turn RH to 2nd place on opposite side</w:t>
      </w:r>
    </w:p>
    <w:p w:rsidR="00B11EB3" w:rsidRPr="006B40B3" w:rsidRDefault="00B11EB3" w:rsidP="00B11EB3">
      <w:pPr>
        <w:pStyle w:val="DanceBody"/>
      </w:pPr>
      <w:r w:rsidRPr="006B40B3">
        <w:t xml:space="preserve"> 9-16</w:t>
      </w:r>
      <w:r w:rsidRPr="006B40B3">
        <w:tab/>
        <w:t>1s dance Interlocking reels of 3 across giving RSh to 1st corner while 2s+3s dance reels of 3 on sides, 1s end 2nd place opposite sides</w:t>
      </w:r>
    </w:p>
    <w:p w:rsidR="00B11EB3" w:rsidRPr="006B40B3" w:rsidRDefault="00B11EB3" w:rsidP="00B11EB3">
      <w:pPr>
        <w:pStyle w:val="DanceBody"/>
      </w:pPr>
      <w:r w:rsidRPr="006B40B3">
        <w:t>17-24</w:t>
      </w:r>
      <w:r w:rsidRPr="006B40B3">
        <w:tab/>
        <w:t>1s dance Interlocking reels of 3 across giving LSh to 2nd corner while 2s+3s dance reels of 3 on sides, 1s end 2nd place opposite sides</w:t>
      </w:r>
    </w:p>
    <w:p w:rsidR="00B11EB3" w:rsidRPr="006B40B3" w:rsidRDefault="00B11EB3" w:rsidP="00B11EB3">
      <w:pPr>
        <w:pStyle w:val="DanceBody"/>
        <w:keepNext w:val="0"/>
      </w:pPr>
      <w:r w:rsidRPr="006B40B3">
        <w:t>25-32</w:t>
      </w:r>
      <w:r w:rsidRPr="006B40B3">
        <w:tab/>
        <w:t>2s+1s+3s set, 1s 3/4 turn RH &amp; set in lines across, 1s turn RH to 2nd place own sides</w:t>
      </w:r>
    </w:p>
    <w:p w:rsidR="00B11EB3" w:rsidRDefault="00B11EB3" w:rsidP="00B11EB3"/>
    <w:p w:rsidR="00B11EB3" w:rsidRDefault="00B11EB3" w:rsidP="00B11EB3">
      <w:pPr>
        <w:pStyle w:val="Minicrib"/>
      </w:pPr>
      <w:r>
        <w:t>THE CHAIRMAN'S CHAIN  (J4x32)  4C set</w:t>
      </w:r>
      <w:r>
        <w:tab/>
        <w:t>Lewis Derrick  75 Years Dancing St Andrews</w:t>
      </w:r>
    </w:p>
    <w:p w:rsidR="00B11EB3" w:rsidRPr="006B40B3" w:rsidRDefault="00B11EB3" w:rsidP="00B11EB3">
      <w:pPr>
        <w:pStyle w:val="DanceBody"/>
      </w:pPr>
      <w:r w:rsidRPr="006B40B3">
        <w:t xml:space="preserve"> 1- 8</w:t>
      </w:r>
      <w:r w:rsidRPr="006B40B3">
        <w:tab/>
        <w:t>1s+2s also 3s+4s dance diag reels of 4 (RSh to partner to start) &amp; end facing partner</w:t>
      </w:r>
    </w:p>
    <w:p w:rsidR="00B11EB3" w:rsidRPr="006B40B3" w:rsidRDefault="00B11EB3" w:rsidP="00B11EB3">
      <w:pPr>
        <w:pStyle w:val="DanceBody"/>
      </w:pPr>
      <w:r w:rsidRPr="006B40B3">
        <w:t xml:space="preserve"> 9-16</w:t>
      </w:r>
      <w:r w:rsidRPr="006B40B3">
        <w:tab/>
        <w:t>1s+2s also 3s+4s dance Chain Progression to 2 1 4 3 : -</w:t>
      </w:r>
    </w:p>
    <w:p w:rsidR="00B11EB3" w:rsidRPr="006B40B3" w:rsidRDefault="00B11EB3" w:rsidP="00B11EB3">
      <w:pPr>
        <w:pStyle w:val="DanceBody"/>
      </w:pPr>
      <w:r w:rsidRPr="006B40B3">
        <w:tab/>
        <w:t>`1s+2s also 3s+4s 3/4 turn RH, 1M+2L also 3M+4L turn LH 1.1/2 times as ptnrs chase cl</w:t>
      </w:r>
      <w:r>
        <w:t>'</w:t>
      </w:r>
      <w:r w:rsidRPr="006B40B3">
        <w:t>wise 1/2 way, 2s+3s turn RH to sides as 1s+4s turn RH into…</w:t>
      </w:r>
    </w:p>
    <w:p w:rsidR="00B11EB3" w:rsidRPr="006B40B3" w:rsidRDefault="00B11EB3" w:rsidP="00B11EB3">
      <w:pPr>
        <w:pStyle w:val="DanceBody"/>
      </w:pPr>
      <w:r w:rsidRPr="006B40B3">
        <w:t>17-24</w:t>
      </w:r>
      <w:r w:rsidRPr="006B40B3">
        <w:tab/>
        <w:t>1s+4s dance Allemande.  2 4 1 3</w:t>
      </w:r>
    </w:p>
    <w:p w:rsidR="00B11EB3" w:rsidRPr="006B40B3" w:rsidRDefault="00B11EB3" w:rsidP="00B11EB3">
      <w:pPr>
        <w:pStyle w:val="DanceBody"/>
        <w:keepNext w:val="0"/>
      </w:pPr>
      <w:r w:rsidRPr="006B40B3">
        <w:t>25-32</w:t>
      </w:r>
      <w:r w:rsidRPr="006B40B3">
        <w:tab/>
        <w:t>2s+4s also 1s+3s circle 4H round to left, 4s+1s dance 4H round to right</w:t>
      </w:r>
    </w:p>
    <w:p w:rsidR="00B11EB3" w:rsidRDefault="00B11EB3" w:rsidP="00B11EB3"/>
    <w:p w:rsidR="00B11EB3" w:rsidRDefault="00B11EB3" w:rsidP="00B11EB3">
      <w:pPr>
        <w:pStyle w:val="Minicrib"/>
      </w:pPr>
      <w:r>
        <w:t>CHAIRMAN'S CHALLENGE  (J8x40)  3C (4C set)</w:t>
      </w:r>
      <w:r>
        <w:tab/>
        <w:t>Anne MacDonald  Cheshire 40th Anniversary</w:t>
      </w:r>
    </w:p>
    <w:p w:rsidR="00B11EB3" w:rsidRDefault="00B11EB3" w:rsidP="00B11EB3">
      <w:pPr>
        <w:pStyle w:val="DanceBody"/>
      </w:pPr>
      <w:r>
        <w:t xml:space="preserve"> 1- 8</w:t>
      </w:r>
      <w:r>
        <w:tab/>
        <w:t>1s+2s dance Inveran reels</w:t>
      </w:r>
    </w:p>
    <w:p w:rsidR="00B11EB3" w:rsidRDefault="00B11EB3" w:rsidP="00B11EB3">
      <w:pPr>
        <w:pStyle w:val="DanceBody"/>
      </w:pPr>
      <w:r>
        <w:t xml:space="preserve"> 9-16</w:t>
      </w:r>
      <w:r>
        <w:tab/>
        <w:t>1s+2s Set+Rotate.  2 1 3</w:t>
      </w:r>
    </w:p>
    <w:p w:rsidR="00B11EB3" w:rsidRPr="00343119" w:rsidRDefault="00B11EB3" w:rsidP="00B11EB3">
      <w:pPr>
        <w:pStyle w:val="DanceBody"/>
      </w:pPr>
      <w:r>
        <w:t>17-20</w:t>
      </w:r>
      <w:r>
        <w:tab/>
        <w:t>1s cross RSh, cast round 1st corner into lines of 3 across (1L between 2s at top, 1M between 3s)</w:t>
      </w:r>
    </w:p>
    <w:p w:rsidR="00B11EB3" w:rsidRDefault="00B11EB3" w:rsidP="00B11EB3">
      <w:pPr>
        <w:pStyle w:val="DanceBody"/>
      </w:pPr>
      <w:r>
        <w:t>21-24</w:t>
      </w:r>
      <w:r>
        <w:tab/>
        <w:t>All dance 1/2 LSh reels of 3 across,1s LSh to 1st corner (posn) to start</w:t>
      </w:r>
    </w:p>
    <w:p w:rsidR="00B11EB3" w:rsidRDefault="00B11EB3" w:rsidP="00B11EB3">
      <w:pPr>
        <w:pStyle w:val="DanceBody"/>
      </w:pPr>
      <w:r>
        <w:t>25-28</w:t>
      </w:r>
      <w:r>
        <w:tab/>
        <w:t xml:space="preserve">1s cross RSh, cast round 2nd corner (posn) to 2nd place opp side </w:t>
      </w:r>
    </w:p>
    <w:p w:rsidR="00B11EB3" w:rsidRDefault="00B11EB3" w:rsidP="00B11EB3">
      <w:pPr>
        <w:pStyle w:val="DanceBody"/>
      </w:pPr>
      <w:r>
        <w:t>29-32</w:t>
      </w:r>
      <w:r>
        <w:tab/>
        <w:t>All dance 1/2 LSh reels of 3 on opp sides, 1s LSh to 1st corner (posn) to start.  (3) (1) (2)</w:t>
      </w:r>
    </w:p>
    <w:p w:rsidR="00B11EB3" w:rsidRDefault="00B11EB3" w:rsidP="00B11EB3">
      <w:pPr>
        <w:pStyle w:val="DanceBody"/>
        <w:keepNext w:val="0"/>
      </w:pPr>
      <w:r>
        <w:t>33-40</w:t>
      </w:r>
      <w:r>
        <w:tab/>
        <w:t>All set, all chase clockwise 1/2 round, all set.  2 1 3</w:t>
      </w:r>
    </w:p>
    <w:p w:rsidR="00B11EB3" w:rsidRDefault="00B11EB3" w:rsidP="00B11EB3"/>
    <w:p w:rsidR="00B11EB3" w:rsidRDefault="00B11EB3" w:rsidP="00B11EB3">
      <w:pPr>
        <w:pStyle w:val="Minicrib"/>
      </w:pPr>
      <w:r>
        <w:t>THE CHAIRMAN'S JIG  (J8x32)  3C (4C set)</w:t>
      </w:r>
      <w:r>
        <w:tab/>
        <w:t>Roy Goldring</w:t>
      </w:r>
    </w:p>
    <w:p w:rsidR="00B11EB3" w:rsidRPr="006B40B3" w:rsidRDefault="00B11EB3" w:rsidP="00B11EB3">
      <w:pPr>
        <w:pStyle w:val="DanceBody"/>
      </w:pPr>
      <w:r w:rsidRPr="006B40B3">
        <w:t xml:space="preserve"> 1- 8</w:t>
      </w:r>
      <w:r w:rsidRPr="006B40B3">
        <w:tab/>
        <w:t>1s cross down to dance reflection reels on opposite sides 1s ending in partner</w:t>
      </w:r>
      <w:r>
        <w:t>'</w:t>
      </w:r>
      <w:r w:rsidRPr="006B40B3">
        <w:t>s place</w:t>
      </w:r>
    </w:p>
    <w:p w:rsidR="00B11EB3" w:rsidRPr="006B40B3" w:rsidRDefault="00B11EB3" w:rsidP="00B11EB3">
      <w:pPr>
        <w:pStyle w:val="DanceBody"/>
      </w:pPr>
      <w:r w:rsidRPr="006B40B3">
        <w:t xml:space="preserve"> 9-16</w:t>
      </w:r>
      <w:r w:rsidRPr="006B40B3">
        <w:tab/>
        <w:t>1M+2L turn 1.1/2 times LH while 1L+2M turn 1.1/2 times RH, 1M+3L turn RH 1.1/2 times while 1L+3M turn 1.1/2 times LH.  2 3(1)</w:t>
      </w:r>
    </w:p>
    <w:p w:rsidR="00B11EB3" w:rsidRPr="006B40B3" w:rsidRDefault="00B11EB3" w:rsidP="00B11EB3">
      <w:pPr>
        <w:pStyle w:val="DanceBody"/>
      </w:pPr>
      <w:r w:rsidRPr="006B40B3">
        <w:t>17-24</w:t>
      </w:r>
      <w:r w:rsidRPr="006B40B3">
        <w:tab/>
        <w:t>1s cross up to dance reflection reels on own sides 1s ending in 3rd place in centre facing up</w:t>
      </w:r>
    </w:p>
    <w:p w:rsidR="00B11EB3" w:rsidRPr="006B40B3" w:rsidRDefault="00B11EB3" w:rsidP="00B11EB3">
      <w:pPr>
        <w:pStyle w:val="DanceBody"/>
        <w:keepNext w:val="0"/>
      </w:pPr>
      <w:r w:rsidRPr="006B40B3">
        <w:t>25-32</w:t>
      </w:r>
      <w:r w:rsidRPr="006B40B3">
        <w:tab/>
        <w:t>1s set to 3s, 1s set advancing to 2s as 3s step down, 1s dance to the top &amp; cast into 2nd place</w:t>
      </w:r>
    </w:p>
    <w:p w:rsidR="00B11EB3" w:rsidRDefault="00B11EB3" w:rsidP="00B11EB3"/>
    <w:p w:rsidR="00B11EB3" w:rsidRDefault="00B11EB3" w:rsidP="00B11EB3">
      <w:pPr>
        <w:pStyle w:val="Minicrib"/>
      </w:pPr>
      <w:r>
        <w:t>CHALLONER CHASE  (S4x32)  4C set</w:t>
      </w:r>
      <w:r>
        <w:tab/>
        <w:t>Alan Littlefair  Cleveland Coll</w:t>
      </w:r>
    </w:p>
    <w:p w:rsidR="00B11EB3" w:rsidRPr="006B40B3" w:rsidRDefault="00B11EB3" w:rsidP="00B11EB3">
      <w:pPr>
        <w:pStyle w:val="DanceBody"/>
      </w:pPr>
      <w:r w:rsidRPr="006B40B3">
        <w:t xml:space="preserve"> 1- 8</w:t>
      </w:r>
      <w:r w:rsidRPr="006B40B3">
        <w:tab/>
        <w:t>1s &amp; 4s set &amp; cross RH while 2s+3s dance 1/2 R&amp;L, 1s+3s also 2s+4s circle 4H round to left</w:t>
      </w:r>
    </w:p>
    <w:p w:rsidR="00B11EB3" w:rsidRPr="006B40B3" w:rsidRDefault="00B11EB3" w:rsidP="00B11EB3">
      <w:pPr>
        <w:pStyle w:val="DanceBody"/>
      </w:pPr>
      <w:r w:rsidRPr="006B40B3">
        <w:t xml:space="preserve"> 9-16</w:t>
      </w:r>
      <w:r w:rsidRPr="006B40B3">
        <w:tab/>
        <w:t>1s+3s also 2s+4s dance 1/2 R&amp;L, 1s+4s circle 4H round to left while 3s &amp; 2s set &amp; cross RH</w:t>
      </w:r>
    </w:p>
    <w:p w:rsidR="00B11EB3" w:rsidRPr="006B40B3" w:rsidRDefault="00B11EB3" w:rsidP="00B11EB3">
      <w:pPr>
        <w:pStyle w:val="DanceBody"/>
      </w:pPr>
      <w:r w:rsidRPr="006B40B3">
        <w:t>17-24</w:t>
      </w:r>
      <w:r w:rsidRPr="006B40B3">
        <w:tab/>
        <w:t>All dance RSh reels of 4 on sides</w:t>
      </w:r>
    </w:p>
    <w:p w:rsidR="00B11EB3" w:rsidRPr="006B40B3" w:rsidRDefault="00B11EB3" w:rsidP="00B11EB3">
      <w:pPr>
        <w:pStyle w:val="DanceBody"/>
        <w:keepNext w:val="0"/>
      </w:pPr>
      <w:r w:rsidRPr="006B40B3">
        <w:t>25-32</w:t>
      </w:r>
      <w:r w:rsidRPr="006B40B3">
        <w:tab/>
        <w:t>All dance Grand Chain 1/2 way, turn partners 2H to own side (middle couples turn 1.1/2 times).  2 4 1 3</w:t>
      </w:r>
    </w:p>
    <w:p w:rsidR="00B11EB3" w:rsidRDefault="00B11EB3" w:rsidP="00B11EB3"/>
    <w:p w:rsidR="00B11EB3" w:rsidRDefault="00B11EB3" w:rsidP="00B11EB3">
      <w:pPr>
        <w:pStyle w:val="Minicrib"/>
      </w:pPr>
      <w:r>
        <w:t>CHAMPAGNE BUBBLES  (S3x32)  3C Set</w:t>
      </w:r>
      <w:r>
        <w:tab/>
        <w:t>Peter Loveland, 2024</w:t>
      </w:r>
    </w:p>
    <w:p w:rsidR="00B11EB3" w:rsidRDefault="00B11EB3" w:rsidP="00B11EB3">
      <w:pPr>
        <w:pStyle w:val="DanceBody"/>
      </w:pPr>
      <w:r>
        <w:t xml:space="preserve"> 1- 8</w:t>
      </w:r>
      <w:r>
        <w:tab/>
        <w:t>1s+2s+3s dance the Slip Knot:</w:t>
      </w:r>
    </w:p>
    <w:p w:rsidR="00B11EB3" w:rsidRDefault="00B11EB3" w:rsidP="00B11EB3">
      <w:pPr>
        <w:pStyle w:val="DanceBody"/>
      </w:pPr>
      <w:r>
        <w:tab/>
        <w:t>1-4  All 3 couples dance first 6 bars of standard Knot.  (3) (2) (1)</w:t>
      </w:r>
    </w:p>
    <w:p w:rsidR="00B11EB3" w:rsidRDefault="00B11EB3" w:rsidP="00B11EB3">
      <w:pPr>
        <w:pStyle w:val="DanceBody"/>
      </w:pPr>
      <w:r>
        <w:tab/>
        <w:t xml:space="preserve">5-8  3s (at top) turn LH to own side </w:t>
      </w:r>
      <w:r>
        <w:rPr>
          <w:b/>
        </w:rPr>
        <w:t>while</w:t>
      </w:r>
      <w:r>
        <w:t xml:space="preserve"> 2s+1s dance 1/2 LH across to end on own side.  3 1 2</w:t>
      </w:r>
    </w:p>
    <w:p w:rsidR="00B11EB3" w:rsidRDefault="00B11EB3" w:rsidP="00B11EB3">
      <w:pPr>
        <w:pStyle w:val="DanceBody"/>
      </w:pPr>
      <w:r>
        <w:t xml:space="preserve"> 9-16</w:t>
      </w:r>
      <w:r>
        <w:tab/>
        <w:t>All set, 1/2 turn partner 2H, pull back RSh &amp; dance out to opp side &amp; set.  (3) (1) (2)</w:t>
      </w:r>
    </w:p>
    <w:p w:rsidR="00B11EB3" w:rsidRDefault="00B11EB3" w:rsidP="00B11EB3">
      <w:pPr>
        <w:pStyle w:val="DanceBody"/>
      </w:pPr>
      <w:r>
        <w:t>17-24</w:t>
      </w:r>
      <w:r>
        <w:tab/>
        <w:t>All circle 6H round &amp; back</w:t>
      </w:r>
    </w:p>
    <w:p w:rsidR="00B11EB3" w:rsidRDefault="00B11EB3" w:rsidP="00B11EB3">
      <w:pPr>
        <w:pStyle w:val="DanceBody"/>
      </w:pPr>
      <w:r>
        <w:t>25-32</w:t>
      </w:r>
      <w:r>
        <w:tab/>
        <w:t>3s+1s+2s dance La Baratte:</w:t>
      </w:r>
    </w:p>
    <w:p w:rsidR="00B11EB3" w:rsidRDefault="00B11EB3" w:rsidP="00B11EB3">
      <w:pPr>
        <w:pStyle w:val="DanceBody"/>
      </w:pPr>
      <w:r>
        <w:tab/>
        <w:t>All set</w:t>
      </w:r>
    </w:p>
    <w:p w:rsidR="00B11EB3" w:rsidRDefault="00B11EB3" w:rsidP="00B11EB3">
      <w:pPr>
        <w:pStyle w:val="DanceBody"/>
      </w:pPr>
      <w:r>
        <w:tab/>
        <w:t>All 1/2 turn partner RH &amp; retain hand but at arm's length from each other</w:t>
      </w:r>
    </w:p>
    <w:p w:rsidR="00B11EB3" w:rsidRDefault="00B11EB3" w:rsidP="00B11EB3">
      <w:pPr>
        <w:pStyle w:val="DanceBody"/>
      </w:pPr>
      <w:r>
        <w:tab/>
        <w:t>Men retrace steps with Ladies turning right under Man's arm briefly into Allemande hold (Man behind Lady facing Lady's original place) &amp; releasing Lady's RH she turns under Man's left arm until almost in original places</w:t>
      </w:r>
    </w:p>
    <w:p w:rsidR="00B11EB3" w:rsidRDefault="00B11EB3" w:rsidP="00B11EB3">
      <w:pPr>
        <w:pStyle w:val="DanceBody"/>
        <w:keepNext w:val="0"/>
      </w:pPr>
      <w:r>
        <w:tab/>
        <w:t>All change places LH with partner to own sides. 3 1 2</w:t>
      </w:r>
    </w:p>
    <w:p w:rsidR="00B11EB3" w:rsidRDefault="00B11EB3" w:rsidP="00B11EB3"/>
    <w:p w:rsidR="00B11EB3" w:rsidRDefault="00B11EB3" w:rsidP="00B11EB3">
      <w:pPr>
        <w:pStyle w:val="Minicrib"/>
      </w:pPr>
      <w:r>
        <w:t>CHAMPAGNE REEL  (R8x32)  3C (4C set)</w:t>
      </w:r>
      <w:r>
        <w:tab/>
        <w:t>Dennis Tucker  Oxford Silver Jubilee</w:t>
      </w:r>
    </w:p>
    <w:p w:rsidR="00B11EB3" w:rsidRPr="006B40B3" w:rsidRDefault="00B11EB3" w:rsidP="00B11EB3">
      <w:pPr>
        <w:pStyle w:val="DanceBody"/>
      </w:pPr>
      <w:r w:rsidRPr="006B40B3">
        <w:t xml:space="preserve"> 1- 8</w:t>
      </w:r>
      <w:r w:rsidRPr="006B40B3">
        <w:tab/>
        <w:t>1s cross down &amp; cast behind 3s, 1s dance up middle &amp; cast to 2nd places opposite sides</w:t>
      </w:r>
      <w:r>
        <w:t xml:space="preserve"> (2s step up 7-8)</w:t>
      </w:r>
    </w:p>
    <w:p w:rsidR="00B11EB3" w:rsidRDefault="00B11EB3" w:rsidP="00B11EB3">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rPr>
        <w:t>while</w:t>
      </w:r>
      <w:r>
        <w:t xml:space="preserve"> 2s &amp; 3s cross RH</w:t>
      </w:r>
    </w:p>
    <w:p w:rsidR="00B11EB3" w:rsidRDefault="00B11EB3" w:rsidP="00B11EB3">
      <w:pPr>
        <w:pStyle w:val="DanceBody"/>
      </w:pPr>
      <w:r>
        <w:t>13-16</w:t>
      </w:r>
      <w:r>
        <w:tab/>
      </w:r>
      <w:r w:rsidRPr="006B40B3">
        <w:t>1L dances RH across with 2L+3L (Men</w:t>
      </w:r>
      <w:r>
        <w:t>'</w:t>
      </w:r>
      <w:r w:rsidRPr="006B40B3">
        <w:t>s side) as 1M dances LH across with 2M+3M</w:t>
      </w:r>
      <w:r>
        <w:t>. 1s end in centre</w:t>
      </w:r>
    </w:p>
    <w:p w:rsidR="00B11EB3" w:rsidRDefault="00B11EB3" w:rsidP="00B11EB3">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B11EB3" w:rsidRDefault="00B11EB3" w:rsidP="00B11EB3">
      <w:pPr>
        <w:pStyle w:val="DanceBody"/>
      </w:pPr>
      <w:r w:rsidRPr="006B40B3">
        <w:t>25-32</w:t>
      </w:r>
      <w:r w:rsidRPr="006B40B3">
        <w:tab/>
        <w:t>All set &amp; 1/2 turn RH to face up, all dance up &amp; cast into places.  2 1</w:t>
      </w:r>
      <w:r>
        <w:t xml:space="preserve"> 3</w:t>
      </w:r>
    </w:p>
    <w:p w:rsidR="00B11EB3" w:rsidRPr="00F36293" w:rsidRDefault="00B11EB3" w:rsidP="00B11EB3">
      <w:pPr>
        <w:pStyle w:val="DanceBody"/>
        <w:rPr>
          <w:i/>
        </w:rPr>
      </w:pPr>
      <w:r w:rsidRPr="00F36293">
        <w:rPr>
          <w:i/>
        </w:rPr>
        <w:t>At end of 2nd turn (bars 29-32):</w:t>
      </w:r>
    </w:p>
    <w:p w:rsidR="00B11EB3" w:rsidRPr="00F36293" w:rsidRDefault="00B11EB3" w:rsidP="00B11EB3">
      <w:pPr>
        <w:pStyle w:val="DanceBody"/>
        <w:rPr>
          <w:i/>
        </w:rPr>
      </w:pPr>
      <w:r w:rsidRPr="00F36293">
        <w:rPr>
          <w:i/>
        </w:rPr>
        <w:t>3s cast to bottom &amp; dance up to 2nd place</w:t>
      </w:r>
    </w:p>
    <w:p w:rsidR="00B11EB3" w:rsidRPr="00F36293" w:rsidRDefault="00B11EB3" w:rsidP="00B11EB3">
      <w:pPr>
        <w:pStyle w:val="DanceBody"/>
        <w:rPr>
          <w:i/>
        </w:rPr>
      </w:pPr>
      <w:r w:rsidRPr="00F36293">
        <w:rPr>
          <w:i/>
        </w:rPr>
        <w:t>1s dance up to top &amp; cast to bottom</w:t>
      </w:r>
    </w:p>
    <w:p w:rsidR="00B11EB3" w:rsidRPr="00F36293" w:rsidRDefault="00B11EB3" w:rsidP="00B11EB3">
      <w:pPr>
        <w:pStyle w:val="DanceBody"/>
        <w:keepNext w:val="0"/>
        <w:rPr>
          <w:i/>
        </w:rPr>
      </w:pPr>
      <w:r w:rsidRPr="00F36293">
        <w:rPr>
          <w:i/>
        </w:rPr>
        <w:t>2s dance up to top &amp; cast into 1st place</w:t>
      </w:r>
    </w:p>
    <w:p w:rsidR="00B11EB3" w:rsidRDefault="00B11EB3" w:rsidP="00B11EB3"/>
    <w:p w:rsidR="00B11EB3" w:rsidRDefault="00B11EB3" w:rsidP="00B11EB3">
      <w:pPr>
        <w:pStyle w:val="Minicrib"/>
      </w:pPr>
      <w:r>
        <w:t>CHAMPION GOLD  (S3x32)  3C set</w:t>
      </w:r>
      <w:r>
        <w:tab/>
        <w:t>Pauline Taylor  Dartmoor</w:t>
      </w:r>
    </w:p>
    <w:p w:rsidR="00B11EB3" w:rsidRPr="009A47A5" w:rsidRDefault="00B11EB3" w:rsidP="00B11EB3">
      <w:pPr>
        <w:pStyle w:val="DanceBody"/>
      </w:pPr>
      <w:r w:rsidRPr="009A47A5">
        <w:t xml:space="preserve"> 1- 8</w:t>
      </w:r>
      <w:r w:rsidRPr="009A47A5">
        <w:tab/>
        <w:t>1s+2s turn RH 1.1/2 times on sides, 1s+3s turn LH 1.1/2 times on sides</w:t>
      </w:r>
    </w:p>
    <w:p w:rsidR="00B11EB3" w:rsidRPr="009A47A5" w:rsidRDefault="00B11EB3" w:rsidP="00B11EB3">
      <w:pPr>
        <w:pStyle w:val="DanceBody"/>
      </w:pPr>
      <w:r w:rsidRPr="009A47A5">
        <w:t xml:space="preserve"> 9-16</w:t>
      </w:r>
      <w:r w:rsidRPr="009A47A5">
        <w:tab/>
        <w:t>2s+3s+1s set, cross LH &amp; circle 6H round to left 1/2 way to own sides.  1 3 2</w:t>
      </w:r>
    </w:p>
    <w:p w:rsidR="00B11EB3" w:rsidRPr="009A47A5" w:rsidRDefault="00B11EB3" w:rsidP="00B11EB3">
      <w:pPr>
        <w:pStyle w:val="DanceBody"/>
      </w:pPr>
      <w:r w:rsidRPr="009A47A5">
        <w:t>17-24</w:t>
      </w:r>
      <w:r w:rsidRPr="009A47A5">
        <w:tab/>
        <w:t>1s advance &amp; cast 1 place, cross passing LSh &amp; dance round 1st corner pstns into middle BtoB (Lady facing up &amp; Man down)</w:t>
      </w:r>
    </w:p>
    <w:p w:rsidR="00B11EB3" w:rsidRPr="009A47A5" w:rsidRDefault="00B11EB3" w:rsidP="00B11EB3">
      <w:pPr>
        <w:pStyle w:val="DanceBody"/>
        <w:keepNext w:val="0"/>
      </w:pPr>
      <w:r w:rsidRPr="009A47A5">
        <w:t>25-32</w:t>
      </w:r>
      <w:r w:rsidRPr="009A47A5">
        <w:tab/>
        <w:t>1L+3s (at top) also 1M+2s dance RH across, pass RSh &amp; dance LH across with other couple to end in 2nd place own sides.  End 312</w:t>
      </w:r>
    </w:p>
    <w:p w:rsidR="00B11EB3" w:rsidRDefault="00B11EB3" w:rsidP="00B11EB3"/>
    <w:p w:rsidR="00B11EB3" w:rsidRDefault="00B11EB3" w:rsidP="00B11EB3">
      <w:pPr>
        <w:pStyle w:val="Minicrib"/>
      </w:pPr>
      <w:r>
        <w:t>CHANGE OF HEART  (R8x32)  3C (4C set)</w:t>
      </w:r>
      <w:r>
        <w:tab/>
        <w:t>Martin Sheffield  Scots in France</w:t>
      </w:r>
    </w:p>
    <w:p w:rsidR="00B11EB3" w:rsidRPr="006B40B3" w:rsidRDefault="00B11EB3" w:rsidP="00B11EB3">
      <w:pPr>
        <w:pStyle w:val="DanceBody"/>
      </w:pPr>
      <w:r w:rsidRPr="006B40B3">
        <w:t xml:space="preserve"> 1- 4</w:t>
      </w:r>
      <w:r w:rsidRPr="006B40B3">
        <w:tab/>
        <w:t>1s set advancing to side by side giving RH, 1s turn about &amp; give LH while 3s set advancing &amp; give LH</w:t>
      </w:r>
    </w:p>
    <w:p w:rsidR="00B11EB3" w:rsidRPr="006B40B3" w:rsidRDefault="00B11EB3" w:rsidP="00B11EB3">
      <w:pPr>
        <w:pStyle w:val="DanceBody"/>
      </w:pPr>
      <w:r w:rsidRPr="006B40B3">
        <w:t xml:space="preserve"> 5- 8</w:t>
      </w:r>
      <w:r w:rsidRPr="006B40B3">
        <w:tab/>
        <w:t>1M+3M dance round anticlockwise 1/2 way while 1L+2s+3L dance RH across</w:t>
      </w:r>
    </w:p>
    <w:p w:rsidR="00B11EB3" w:rsidRPr="006B40B3" w:rsidRDefault="00B11EB3" w:rsidP="00B11EB3">
      <w:pPr>
        <w:pStyle w:val="DanceBody"/>
      </w:pPr>
      <w:r w:rsidRPr="006B40B3">
        <w:t xml:space="preserve"> 9-12</w:t>
      </w:r>
      <w:r w:rsidRPr="006B40B3">
        <w:tab/>
        <w:t>3M+1L also 1M+3L change places LH while 2s cross RH, all set facing about</w:t>
      </w:r>
    </w:p>
    <w:p w:rsidR="00B11EB3" w:rsidRPr="006B40B3" w:rsidRDefault="00B11EB3" w:rsidP="00B11EB3">
      <w:pPr>
        <w:pStyle w:val="DanceBody"/>
      </w:pPr>
      <w:r w:rsidRPr="006B40B3">
        <w:t>13-16</w:t>
      </w:r>
      <w:r w:rsidRPr="006B40B3">
        <w:tab/>
        <w:t>1L+3L dance round clockwise 1/2 way while 3M+2s+1M dance LH across</w:t>
      </w:r>
    </w:p>
    <w:p w:rsidR="00B11EB3" w:rsidRPr="006B40B3" w:rsidRDefault="00B11EB3" w:rsidP="00B11EB3">
      <w:pPr>
        <w:pStyle w:val="DanceBody"/>
      </w:pPr>
      <w:r w:rsidRPr="006B40B3">
        <w:t>17-24</w:t>
      </w:r>
      <w:r w:rsidRPr="006B40B3">
        <w:tab/>
        <w:t>3s+1s dance 1/2 reel of 4 up/down &amp; 3/4 turn partners RH to opposite sides, 1s+2s+3s set</w:t>
      </w:r>
    </w:p>
    <w:p w:rsidR="00B11EB3" w:rsidRPr="006B40B3" w:rsidRDefault="00B11EB3" w:rsidP="00B11EB3">
      <w:pPr>
        <w:pStyle w:val="DanceBody"/>
        <w:keepNext w:val="0"/>
      </w:pPr>
      <w:r w:rsidRPr="006B40B3">
        <w:t>25-32</w:t>
      </w:r>
      <w:r w:rsidRPr="006B40B3">
        <w:tab/>
        <w:t>1s+2s dance 1/2 R&amp;L &amp; 1s turn RH</w:t>
      </w:r>
    </w:p>
    <w:p w:rsidR="00B11EB3" w:rsidRDefault="00B11EB3" w:rsidP="00B11EB3"/>
    <w:p w:rsidR="00B11EB3" w:rsidRDefault="00B11EB3" w:rsidP="00B11EB3">
      <w:pPr>
        <w:pStyle w:val="Minicrib"/>
      </w:pPr>
      <w:r>
        <w:t>A CHANGE OF PACE  (M-(S64+R64))  4C Set</w:t>
      </w:r>
      <w:r>
        <w:tab/>
        <w:t>Susan Ewington  Glasgow 100th Anniversary</w:t>
      </w:r>
    </w:p>
    <w:p w:rsidR="00B11EB3" w:rsidRPr="00626456" w:rsidRDefault="00B11EB3" w:rsidP="00B11EB3">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B11EB3" w:rsidRPr="00626456" w:rsidRDefault="00B11EB3" w:rsidP="00B11EB3">
      <w:pPr>
        <w:pStyle w:val="DanceBody"/>
      </w:pPr>
      <w:r w:rsidRPr="00626456">
        <w:rPr>
          <w:b/>
          <w:bCs/>
        </w:rPr>
        <w:t xml:space="preserve"> </w:t>
      </w:r>
      <w:r w:rsidRPr="00626456">
        <w:t>5- 8</w:t>
      </w:r>
      <w:r w:rsidRPr="00626456">
        <w:tab/>
        <w:t>All set &amp; cross RH to own sides 1 2 3 4</w:t>
      </w:r>
    </w:p>
    <w:p w:rsidR="00B11EB3" w:rsidRPr="00626456" w:rsidRDefault="00B11EB3" w:rsidP="00B11EB3">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B11EB3" w:rsidRPr="00626456" w:rsidRDefault="00B11EB3" w:rsidP="00B11EB3">
      <w:pPr>
        <w:pStyle w:val="DanceBody"/>
      </w:pPr>
      <w:r w:rsidRPr="00626456">
        <w:tab/>
        <w:t>1M+2L also 3M+4L advance one step, join RH, dance one step forward Lady turns under Man's right arm, Man retires as Lady dances back to place</w:t>
      </w:r>
    </w:p>
    <w:p w:rsidR="00B11EB3" w:rsidRPr="00626456" w:rsidRDefault="00B11EB3" w:rsidP="00B11EB3">
      <w:pPr>
        <w:pStyle w:val="DanceBody"/>
      </w:pPr>
      <w:r w:rsidRPr="00626456">
        <w:t>13-16</w:t>
      </w:r>
      <w:r w:rsidRPr="00626456">
        <w:tab/>
        <w:t>All dance 1/2 way clockwise to finish on opposite sides.  (4) (3) (2) (1)</w:t>
      </w:r>
    </w:p>
    <w:p w:rsidR="00B11EB3" w:rsidRPr="00626456" w:rsidRDefault="00B11EB3" w:rsidP="00B11EB3">
      <w:pPr>
        <w:pStyle w:val="DanceBody"/>
      </w:pPr>
      <w:r w:rsidRPr="00626456">
        <w:t>17-20</w:t>
      </w:r>
      <w:r w:rsidRPr="00626456">
        <w:tab/>
        <w:t>All set, cross RH to own sides (2s face out)</w:t>
      </w:r>
    </w:p>
    <w:p w:rsidR="00B11EB3" w:rsidRPr="00626456" w:rsidRDefault="00B11EB3" w:rsidP="00B11EB3">
      <w:pPr>
        <w:pStyle w:val="DanceBody"/>
      </w:pPr>
      <w:r w:rsidRPr="00626456">
        <w:t>21-24</w:t>
      </w:r>
      <w:r w:rsidRPr="00626456">
        <w:tab/>
        <w:t>2s cast up 2 places &amp; set (4s+3s step down on bars 21-22).  2 4 3 1</w:t>
      </w:r>
    </w:p>
    <w:p w:rsidR="00B11EB3" w:rsidRPr="00626456" w:rsidRDefault="00B11EB3" w:rsidP="00B11EB3">
      <w:pPr>
        <w:pStyle w:val="DanceBody"/>
      </w:pPr>
      <w:r w:rsidRPr="00626456">
        <w:t>25-28</w:t>
      </w:r>
      <w:r w:rsidRPr="00626456">
        <w:tab/>
        <w:t>4s+3s Set+Link.  2 3 4 1</w:t>
      </w:r>
    </w:p>
    <w:p w:rsidR="00B11EB3" w:rsidRPr="00626456" w:rsidRDefault="00B11EB3" w:rsidP="00B11EB3">
      <w:pPr>
        <w:pStyle w:val="DanceBody"/>
        <w:keepNext w:val="0"/>
      </w:pPr>
      <w:r w:rsidRPr="00626456">
        <w:t>29-32</w:t>
      </w:r>
      <w:r w:rsidRPr="00626456">
        <w:tab/>
        <w:t>All turn 2H</w:t>
      </w:r>
    </w:p>
    <w:p w:rsidR="00B11EB3" w:rsidRDefault="00B11EB3" w:rsidP="00B11EB3"/>
    <w:p w:rsidR="00B11EB3" w:rsidRDefault="00B11EB3" w:rsidP="00B11EB3">
      <w:pPr>
        <w:pStyle w:val="Minicrib"/>
      </w:pPr>
      <w:r>
        <w:t>CHANGE YOUR SHOES FASTER  (J8x32)  3C (4C set)</w:t>
      </w:r>
      <w:r>
        <w:tab/>
        <w:t>Dan Blim  Reeladelphia</w:t>
      </w:r>
    </w:p>
    <w:p w:rsidR="00B11EB3" w:rsidRPr="006B40B3" w:rsidRDefault="00B11EB3" w:rsidP="00B11EB3">
      <w:pPr>
        <w:pStyle w:val="DanceBody"/>
      </w:pPr>
      <w:r w:rsidRPr="006B40B3">
        <w:t xml:space="preserve"> 1- 8</w:t>
      </w:r>
      <w:r w:rsidRPr="006B40B3">
        <w:tab/>
        <w:t>1s cross RH &amp; cast off 2 places, cross RH &amp; cast back to place</w:t>
      </w:r>
    </w:p>
    <w:p w:rsidR="00B11EB3" w:rsidRPr="006B40B3" w:rsidRDefault="00B11EB3" w:rsidP="00B11EB3">
      <w:pPr>
        <w:pStyle w:val="DanceBody"/>
      </w:pPr>
      <w:r w:rsidRPr="006B40B3">
        <w:t xml:space="preserve"> 9-16</w:t>
      </w:r>
      <w:r w:rsidRPr="006B40B3">
        <w:tab/>
        <w:t>1s followed by 2s lead down the middle, 2s separate and 1s followed by 2s lead up</w:t>
      </w:r>
    </w:p>
    <w:p w:rsidR="00B11EB3" w:rsidRPr="006B40B3" w:rsidRDefault="00B11EB3" w:rsidP="00B11EB3">
      <w:pPr>
        <w:pStyle w:val="DanceBody"/>
      </w:pPr>
      <w:r w:rsidRPr="006B40B3">
        <w:t>17-24</w:t>
      </w:r>
      <w:r w:rsidRPr="006B40B3">
        <w:tab/>
        <w:t>1s cast off 1 place while 2s dance to top &amp; 1s dance reels of 3 across (6 bars), Lady up &amp; Man down (pass 1st crns LSh), 1s end facing 2nd crns</w:t>
      </w:r>
    </w:p>
    <w:p w:rsidR="00B11EB3" w:rsidRPr="006B40B3" w:rsidRDefault="00B11EB3" w:rsidP="00B11EB3">
      <w:pPr>
        <w:pStyle w:val="DanceBody"/>
        <w:keepNext w:val="0"/>
      </w:pPr>
      <w:r w:rsidRPr="006B40B3">
        <w:t>25-32</w:t>
      </w:r>
      <w:r w:rsidRPr="006B40B3">
        <w:tab/>
        <w:t>1s dance Pass+Turn with 2nd cnrs, pull back RSh (twirl) to face 1st corners &amp; dance Pass+Turn with 1st crns.  1s finish 2nd place own sides</w:t>
      </w:r>
    </w:p>
    <w:p w:rsidR="00B11EB3" w:rsidRDefault="00B11EB3" w:rsidP="00B11EB3"/>
    <w:p w:rsidR="00B11EB3" w:rsidRDefault="00B11EB3" w:rsidP="00B11EB3">
      <w:pPr>
        <w:pStyle w:val="Minicrib"/>
      </w:pPr>
      <w:r>
        <w:t>CHANGEAROUND  (S6x32)  2C (3C set)</w:t>
      </w:r>
      <w:r>
        <w:tab/>
        <w:t>W Ernst Eder  Martello Tower 5</w:t>
      </w:r>
    </w:p>
    <w:p w:rsidR="00B11EB3" w:rsidRPr="008620FC" w:rsidRDefault="00B11EB3" w:rsidP="00B11EB3">
      <w:pPr>
        <w:pStyle w:val="DanceBody"/>
      </w:pPr>
      <w:r w:rsidRPr="008620FC">
        <w:t xml:space="preserve"> 1- 8</w:t>
      </w:r>
      <w:r w:rsidRPr="008620FC">
        <w:tab/>
        <w:t>1s+2s 3/4 turn 2H &amp; dance first 6 bars of HS Poussette : -</w:t>
      </w:r>
    </w:p>
    <w:p w:rsidR="00B11EB3" w:rsidRPr="008620FC" w:rsidRDefault="00B11EB3" w:rsidP="00B11EB3">
      <w:pPr>
        <w:pStyle w:val="DanceBody"/>
      </w:pPr>
      <w:r w:rsidRPr="008620FC">
        <w:tab/>
        <w:t>`1s set HS step with both hands joined dance out to Men's side while 2s set &amp; dance out to Ladies' side, both couples end with a 1/4 turn to right</w:t>
      </w:r>
    </w:p>
    <w:p w:rsidR="00B11EB3" w:rsidRPr="008620FC" w:rsidRDefault="00B11EB3" w:rsidP="00B11EB3">
      <w:pPr>
        <w:pStyle w:val="DanceBody"/>
      </w:pPr>
      <w:r w:rsidRPr="008620FC">
        <w:tab/>
        <w:t>`1s dance HS down Men's side while 2s dance up Ladies' side both couples end with a 1/4 turn to right</w:t>
      </w:r>
    </w:p>
    <w:p w:rsidR="00B11EB3" w:rsidRPr="008620FC" w:rsidRDefault="00B11EB3" w:rsidP="00B11EB3">
      <w:pPr>
        <w:pStyle w:val="DanceBody"/>
      </w:pPr>
      <w:r w:rsidRPr="008620FC">
        <w:tab/>
        <w:t>`2s+1s dance HS into middle to reform line of 4 &amp; turn partner 2H to face partner up/down</w:t>
      </w:r>
    </w:p>
    <w:p w:rsidR="00B11EB3" w:rsidRPr="008620FC" w:rsidRDefault="00B11EB3" w:rsidP="00B11EB3">
      <w:pPr>
        <w:pStyle w:val="DanceBody"/>
      </w:pPr>
      <w:r w:rsidRPr="008620FC">
        <w:t xml:space="preserve"> 9-16</w:t>
      </w:r>
      <w:r w:rsidRPr="008620FC">
        <w:tab/>
        <w:t>2s+1s petronella turn to own sides, set &amp; turn RH into Allemande hold</w:t>
      </w:r>
    </w:p>
    <w:p w:rsidR="00B11EB3" w:rsidRPr="008620FC" w:rsidRDefault="00B11EB3" w:rsidP="00B11EB3">
      <w:pPr>
        <w:pStyle w:val="DanceBody"/>
      </w:pPr>
      <w:r w:rsidRPr="008620FC">
        <w:t>17-24</w:t>
      </w:r>
      <w:r w:rsidRPr="008620FC">
        <w:tab/>
        <w:t>2s+1s dance Allemande</w:t>
      </w:r>
    </w:p>
    <w:p w:rsidR="00B11EB3" w:rsidRPr="008620FC" w:rsidRDefault="00B11EB3" w:rsidP="00B11EB3">
      <w:pPr>
        <w:pStyle w:val="DanceBody"/>
        <w:keepNext w:val="0"/>
      </w:pPr>
      <w:r w:rsidRPr="008620FC">
        <w:t>25-32</w:t>
      </w:r>
      <w:r w:rsidRPr="008620FC">
        <w:tab/>
        <w:t>1s+2s Set+Link &amp; circle 4H round to left</w:t>
      </w:r>
    </w:p>
    <w:p w:rsidR="00B11EB3" w:rsidRDefault="00B11EB3" w:rsidP="00B11EB3"/>
    <w:p w:rsidR="00B11EB3" w:rsidRDefault="00B11EB3" w:rsidP="00B11EB3">
      <w:pPr>
        <w:pStyle w:val="Minicrib"/>
      </w:pPr>
      <w:r>
        <w:t>CHAOS IN THE KIRKWAY  (S3x32)  3C Set</w:t>
      </w:r>
      <w:r>
        <w:tab/>
        <w:t>Lisa Taylor  Macauley Coll 2</w:t>
      </w:r>
    </w:p>
    <w:p w:rsidR="00B11EB3" w:rsidRPr="006B40B3" w:rsidRDefault="00B11EB3" w:rsidP="00B11EB3">
      <w:pPr>
        <w:pStyle w:val="DanceBody"/>
      </w:pPr>
      <w:r w:rsidRPr="006B40B3">
        <w:t xml:space="preserve"> 1- 8</w:t>
      </w:r>
      <w:r w:rsidRPr="006B40B3">
        <w:tab/>
        <w:t>1s+2s+3s dance reels of 3 on sides crossing over when dancing up from 3rd place (3s cross up to start)</w:t>
      </w:r>
    </w:p>
    <w:p w:rsidR="00B11EB3" w:rsidRPr="006B40B3" w:rsidRDefault="00B11EB3" w:rsidP="00B11EB3">
      <w:pPr>
        <w:pStyle w:val="DanceBody"/>
      </w:pPr>
      <w:r w:rsidRPr="006B40B3">
        <w:t xml:space="preserve"> 9-16</w:t>
      </w:r>
      <w:r w:rsidRPr="006B40B3">
        <w:tab/>
        <w:t>Repeat reels crossing over when dancing up from 3rd place to end in original places with 2s+3s in middle ready for…</w:t>
      </w:r>
    </w:p>
    <w:p w:rsidR="00B11EB3" w:rsidRPr="006B40B3" w:rsidRDefault="00B11EB3" w:rsidP="00B11EB3">
      <w:pPr>
        <w:pStyle w:val="DanceBody"/>
      </w:pPr>
      <w:r w:rsidRPr="006B40B3">
        <w:t>17-24</w:t>
      </w:r>
      <w:r w:rsidRPr="006B40B3">
        <w:tab/>
        <w:t>2s+3s dance the Rondel</w:t>
      </w:r>
    </w:p>
    <w:p w:rsidR="00B11EB3" w:rsidRPr="006B40B3" w:rsidRDefault="00B11EB3" w:rsidP="00B11EB3">
      <w:pPr>
        <w:pStyle w:val="DanceBody"/>
        <w:keepNext w:val="0"/>
      </w:pPr>
      <w:r w:rsidRPr="006B40B3">
        <w:t>25-32</w:t>
      </w:r>
      <w:r w:rsidRPr="006B40B3">
        <w:tab/>
        <w:t>1s+3s dance 1/2 double Fig of 8 (1s cross down to start) &amp; dance 1/2 R&amp;L</w:t>
      </w:r>
    </w:p>
    <w:p w:rsidR="00B11EB3" w:rsidRDefault="00B11EB3" w:rsidP="00B11EB3"/>
    <w:p w:rsidR="00B11EB3" w:rsidRDefault="00B11EB3" w:rsidP="00B11EB3">
      <w:pPr>
        <w:pStyle w:val="Minicrib"/>
      </w:pPr>
      <w:r>
        <w:t>THE CHAPEL ON THE HILL  (R8x32)  3C (4C set)</w:t>
      </w:r>
      <w:r>
        <w:tab/>
        <w:t>Iain Boyd  Cairdin O't</w:t>
      </w:r>
    </w:p>
    <w:p w:rsidR="00B11EB3" w:rsidRPr="006B40B3" w:rsidRDefault="00B11EB3" w:rsidP="00B11EB3">
      <w:pPr>
        <w:pStyle w:val="DanceBody"/>
      </w:pPr>
      <w:r w:rsidRPr="006B40B3">
        <w:t xml:space="preserve"> 1- 8</w:t>
      </w:r>
      <w:r w:rsidRPr="006B40B3">
        <w:tab/>
        <w:t>1s+2s dance double Fig of 8 (1s crossing down to start)</w:t>
      </w:r>
    </w:p>
    <w:p w:rsidR="00B11EB3" w:rsidRPr="006B40B3" w:rsidRDefault="00B11EB3" w:rsidP="00B11EB3">
      <w:pPr>
        <w:pStyle w:val="DanceBody"/>
      </w:pPr>
      <w:r w:rsidRPr="006B40B3">
        <w:t xml:space="preserve"> 9-16</w:t>
      </w:r>
      <w:r w:rsidRPr="006B40B3">
        <w:tab/>
        <w:t>1s lead down, cross &amp; cast up round 3s, lead up between 2s, cross &amp; cast 1 place &amp; face 1st corners</w:t>
      </w:r>
    </w:p>
    <w:p w:rsidR="00B11EB3" w:rsidRPr="006B40B3" w:rsidRDefault="00B11EB3" w:rsidP="00B11EB3">
      <w:pPr>
        <w:pStyle w:val="DanceBody"/>
      </w:pPr>
      <w:r w:rsidRPr="006B40B3">
        <w:t>17-24</w:t>
      </w:r>
      <w:r w:rsidRPr="006B40B3">
        <w:tab/>
        <w:t>1s turn 1st corner RH, pass RSh &amp; turn 2nd corners RH ending BtoB in middle (Man facing up)</w:t>
      </w:r>
    </w:p>
    <w:p w:rsidR="00B11EB3" w:rsidRPr="006B40B3" w:rsidRDefault="00B11EB3" w:rsidP="00B11EB3">
      <w:pPr>
        <w:pStyle w:val="DanceBody"/>
        <w:keepNext w:val="0"/>
      </w:pPr>
      <w:r w:rsidRPr="006B40B3">
        <w:t>25-32</w:t>
      </w:r>
      <w:r w:rsidRPr="006B40B3">
        <w:tab/>
        <w:t>1s dance Double Triangles &amp; end in 2nd place</w:t>
      </w:r>
    </w:p>
    <w:p w:rsidR="00B11EB3" w:rsidRDefault="00B11EB3" w:rsidP="00B11EB3"/>
    <w:p w:rsidR="00B11EB3" w:rsidRDefault="00B11EB3" w:rsidP="00B11EB3">
      <w:pPr>
        <w:pStyle w:val="Minicrib"/>
      </w:pPr>
      <w:r>
        <w:t>THE CHAPMAN  (R8x32)  3C (4C set)</w:t>
      </w:r>
      <w:r>
        <w:tab/>
        <w:t>RSCDS Bk 25</w:t>
      </w:r>
    </w:p>
    <w:p w:rsidR="00B11EB3" w:rsidRPr="006B40B3" w:rsidRDefault="00B11EB3" w:rsidP="00B11EB3">
      <w:pPr>
        <w:pStyle w:val="DanceBody"/>
      </w:pPr>
      <w:r w:rsidRPr="006B40B3">
        <w:t xml:space="preserve"> 1- 8</w:t>
      </w:r>
      <w:r w:rsidRPr="006B40B3">
        <w:tab/>
        <w:t>1s+2s+3s set &amp; circle 6H round to left</w:t>
      </w:r>
    </w:p>
    <w:p w:rsidR="00B11EB3" w:rsidRPr="006B40B3" w:rsidRDefault="00B11EB3" w:rsidP="00B11EB3">
      <w:pPr>
        <w:pStyle w:val="DanceBody"/>
      </w:pPr>
      <w:r w:rsidRPr="006B40B3">
        <w:t xml:space="preserve"> 9-16</w:t>
      </w:r>
      <w:r w:rsidRPr="006B40B3">
        <w:tab/>
        <w:t>1s+2s+3s set &amp; circle 6H round to right</w:t>
      </w:r>
    </w:p>
    <w:p w:rsidR="00B11EB3" w:rsidRPr="006B40B3" w:rsidRDefault="00B11EB3" w:rsidP="00B11EB3">
      <w:pPr>
        <w:pStyle w:val="DanceBody"/>
      </w:pPr>
      <w:r w:rsidRPr="006B40B3">
        <w:t>17-24</w:t>
      </w:r>
      <w:r w:rsidRPr="006B40B3">
        <w:tab/>
        <w:t>1s+2s+3s dance Promenade, 1s casting to 2nd place</w:t>
      </w:r>
    </w:p>
    <w:p w:rsidR="00B11EB3" w:rsidRPr="006B40B3" w:rsidRDefault="00B11EB3" w:rsidP="00B11EB3">
      <w:pPr>
        <w:pStyle w:val="DanceBody"/>
        <w:keepNext w:val="0"/>
      </w:pPr>
      <w:r w:rsidRPr="006B40B3">
        <w:t>25-32</w:t>
      </w:r>
      <w:r w:rsidRPr="006B40B3">
        <w:tab/>
        <w:t>1s+3s dance RH across, 2s+1s dance LH across</w:t>
      </w:r>
    </w:p>
    <w:p w:rsidR="00B11EB3" w:rsidRDefault="00B11EB3" w:rsidP="00B11EB3"/>
    <w:p w:rsidR="00B11EB3" w:rsidRDefault="00B11EB3" w:rsidP="00B11EB3">
      <w:pPr>
        <w:pStyle w:val="Minicrib"/>
      </w:pPr>
      <w:r>
        <w:t>CHARLES HOY'S STRATHSPEY  (S4x32)  4C Set</w:t>
      </w:r>
      <w:r>
        <w:tab/>
        <w:t>David Beattie</w:t>
      </w:r>
    </w:p>
    <w:p w:rsidR="00B11EB3" w:rsidRDefault="00B11EB3" w:rsidP="00B11EB3">
      <w:pPr>
        <w:pStyle w:val="DanceBody"/>
      </w:pPr>
      <w:r>
        <w:t xml:space="preserve"> 1- 4</w:t>
      </w:r>
      <w:r>
        <w:tab/>
        <w:t xml:space="preserve">1s cross down to 2nd place opp side </w:t>
      </w:r>
      <w:r>
        <w:rPr>
          <w:b/>
        </w:rPr>
        <w:t>while</w:t>
      </w:r>
      <w:r>
        <w:t xml:space="preserve"> 2s dance up to top, 1s cross down to 3rd place own side </w:t>
      </w:r>
      <w:r>
        <w:rPr>
          <w:b/>
        </w:rPr>
        <w:t>while</w:t>
      </w:r>
      <w:r>
        <w:t xml:space="preserve"> 3s dance up to 2nd place</w:t>
      </w:r>
    </w:p>
    <w:p w:rsidR="00B11EB3" w:rsidRDefault="00B11EB3" w:rsidP="00B11EB3">
      <w:pPr>
        <w:pStyle w:val="DanceBody"/>
      </w:pPr>
      <w:r>
        <w:t xml:space="preserve"> 5- 8</w:t>
      </w:r>
      <w:r>
        <w:tab/>
        <w:t xml:space="preserve">2s cross down to 2nd place opp side &amp; cross RH to face out </w:t>
      </w:r>
      <w:r>
        <w:rPr>
          <w:b/>
        </w:rPr>
        <w:t>while</w:t>
      </w:r>
    </w:p>
    <w:p w:rsidR="00B11EB3" w:rsidRDefault="00B11EB3" w:rsidP="00B11EB3">
      <w:pPr>
        <w:pStyle w:val="DanceBody"/>
      </w:pPr>
      <w:r>
        <w:tab/>
        <w:t xml:space="preserve">3s dance up to 2nd place &amp; turn RH (2 bars), retain hands &amp; face down </w:t>
      </w:r>
      <w:r>
        <w:rPr>
          <w:b/>
        </w:rPr>
        <w:t>while</w:t>
      </w:r>
    </w:p>
    <w:p w:rsidR="00B11EB3" w:rsidRDefault="00B11EB3" w:rsidP="00B11EB3">
      <w:pPr>
        <w:pStyle w:val="DanceBody"/>
      </w:pPr>
      <w:r>
        <w:tab/>
        <w:t>1s+4s turn RH (4 bars).  3 2 1 4</w:t>
      </w:r>
    </w:p>
    <w:p w:rsidR="00B11EB3" w:rsidRDefault="00B11EB3" w:rsidP="00B11EB3">
      <w:pPr>
        <w:pStyle w:val="DanceBody"/>
      </w:pPr>
      <w:r>
        <w:t xml:space="preserve"> 9-16</w:t>
      </w:r>
      <w:r>
        <w:tab/>
        <w:t>3s+2+1s dance Inveran Reels:</w:t>
      </w:r>
    </w:p>
    <w:p w:rsidR="00B11EB3" w:rsidRDefault="00B11EB3" w:rsidP="00B11EB3">
      <w:pPr>
        <w:pStyle w:val="DanceBody"/>
      </w:pPr>
      <w:r>
        <w:tab/>
        <w:t>9-12   3s cross down to 2</w:t>
      </w:r>
      <w:r w:rsidRPr="00972EEB">
        <w:t>nd</w:t>
      </w:r>
      <w:r>
        <w:t xml:space="preserve"> place opposite sides &amp; dance 1/2 reel of 3 on opposite sides</w:t>
      </w:r>
    </w:p>
    <w:p w:rsidR="00B11EB3" w:rsidRDefault="00B11EB3" w:rsidP="00B11EB3">
      <w:pPr>
        <w:pStyle w:val="DanceBody"/>
      </w:pPr>
      <w:r>
        <w:tab/>
        <w:t>13-16 3s cross up to 2</w:t>
      </w:r>
      <w:r w:rsidRPr="00972EEB">
        <w:t>nd</w:t>
      </w:r>
      <w:r>
        <w:t xml:space="preserve"> place own sides (from bottom) &amp; dance 1/2 reel of 3 on own sides. 3 2 1 4</w:t>
      </w:r>
    </w:p>
    <w:p w:rsidR="00B11EB3" w:rsidRDefault="00B11EB3" w:rsidP="00B11EB3">
      <w:pPr>
        <w:pStyle w:val="DanceBody"/>
      </w:pPr>
      <w:r>
        <w:t>17-24</w:t>
      </w:r>
      <w:r>
        <w:tab/>
        <w:t>"Split Reels of 3" on sides:</w:t>
      </w:r>
    </w:p>
    <w:p w:rsidR="00B11EB3" w:rsidRDefault="00B11EB3" w:rsidP="00B11EB3">
      <w:pPr>
        <w:pStyle w:val="DanceBody"/>
      </w:pPr>
      <w:r>
        <w:tab/>
        <w:t xml:space="preserve">3M+2M pass LSh as 3L crosses to 2nd place Man's side to join reel of 3.  Bars 23-24: 3M+2M pass LSh </w:t>
      </w:r>
      <w:r>
        <w:rPr>
          <w:b/>
        </w:rPr>
        <w:t>while</w:t>
      </w:r>
      <w:r>
        <w:t xml:space="preserve"> 3L crosses back to 2nd place own side </w:t>
      </w:r>
      <w:r>
        <w:rPr>
          <w:b/>
        </w:rPr>
        <w:t>while</w:t>
      </w:r>
    </w:p>
    <w:p w:rsidR="00B11EB3" w:rsidRDefault="00B11EB3" w:rsidP="00B11EB3">
      <w:pPr>
        <w:pStyle w:val="DanceBody"/>
      </w:pPr>
      <w:r>
        <w:tab/>
        <w:t xml:space="preserve">1L+4L pass LSh as 4M crosses to 3rd place Ladies' side to join reel of 3.  Bars 23-24: 1L+4L pass LSh </w:t>
      </w:r>
      <w:r>
        <w:rPr>
          <w:b/>
        </w:rPr>
        <w:t>while</w:t>
      </w:r>
      <w:r>
        <w:t xml:space="preserve"> 4M crosses back to 3rd place own side.</w:t>
      </w:r>
    </w:p>
    <w:p w:rsidR="00B11EB3" w:rsidRDefault="00B11EB3" w:rsidP="00B11EB3">
      <w:pPr>
        <w:pStyle w:val="DanceBody"/>
      </w:pPr>
      <w:r>
        <w:t>25-32</w:t>
      </w:r>
      <w:r>
        <w:tab/>
        <w:t xml:space="preserve">3L+2L pass RSh as 3M crosses to 2nd place Ladies' sidem to join reel of 3. Bars 31-32: 3L+2L pass RSh </w:t>
      </w:r>
      <w:r>
        <w:rPr>
          <w:b/>
        </w:rPr>
        <w:t>while</w:t>
      </w:r>
      <w:r>
        <w:t xml:space="preserve"> 3M crosses back to 2nd place own side </w:t>
      </w:r>
      <w:r w:rsidRPr="00B96F4D">
        <w:rPr>
          <w:b/>
        </w:rPr>
        <w:t>while</w:t>
      </w:r>
    </w:p>
    <w:p w:rsidR="00B11EB3" w:rsidRDefault="00B11EB3" w:rsidP="00B11EB3">
      <w:pPr>
        <w:pStyle w:val="DanceBody"/>
        <w:keepNext w:val="0"/>
      </w:pPr>
      <w:r>
        <w:tab/>
        <w:t>1</w:t>
      </w:r>
      <w:r w:rsidRPr="00B96F4D">
        <w:t>M</w:t>
      </w:r>
      <w:r>
        <w:t xml:space="preserve">+4M pass RSh as 4L cross to 3rd place Man's side to join reel of 3. Bars 31-32: 1M+4M pass RSh </w:t>
      </w:r>
      <w:r>
        <w:rPr>
          <w:b/>
        </w:rPr>
        <w:t>while</w:t>
      </w:r>
      <w:r>
        <w:t xml:space="preserve"> 4L crosses to 3rd place own side. End 2 3 4 1</w:t>
      </w:r>
    </w:p>
    <w:p w:rsidR="00B11EB3" w:rsidRDefault="00B11EB3" w:rsidP="00B11EB3"/>
    <w:p w:rsidR="00B11EB3" w:rsidRDefault="00B11EB3" w:rsidP="00B11EB3">
      <w:pPr>
        <w:pStyle w:val="Minicrib"/>
      </w:pPr>
      <w:r>
        <w:t>CHARLES OGDEN'S JIG  (J8x32)  3C (4C set)</w:t>
      </w:r>
      <w:r>
        <w:tab/>
        <w:t>Brenda Burnell  Leeds Golden Coll.</w:t>
      </w:r>
    </w:p>
    <w:p w:rsidR="00B11EB3" w:rsidRPr="006B40B3" w:rsidRDefault="00B11EB3" w:rsidP="00B11EB3">
      <w:pPr>
        <w:pStyle w:val="DanceBody"/>
      </w:pPr>
      <w:r w:rsidRPr="006B40B3">
        <w:t xml:space="preserve"> 1- 8</w:t>
      </w:r>
      <w:r w:rsidRPr="006B40B3">
        <w:tab/>
        <w:t>1s cast 1 place, dance up to top, cast off to face 1st corners, 2s step up on bars 7-8</w:t>
      </w:r>
    </w:p>
    <w:p w:rsidR="00B11EB3" w:rsidRPr="006B40B3" w:rsidRDefault="00B11EB3" w:rsidP="00B11EB3">
      <w:pPr>
        <w:pStyle w:val="DanceBody"/>
      </w:pPr>
      <w:r w:rsidRPr="006B40B3">
        <w:t xml:space="preserve"> 9-12</w:t>
      </w:r>
      <w:r w:rsidRPr="006B40B3">
        <w:tab/>
        <w:t>1s dance  RSh round 1st  cnrs  while 2nd  cnrs turn each other RH &amp; return to places, 1s pass LSh  to face 2nd corners</w:t>
      </w:r>
    </w:p>
    <w:p w:rsidR="00B11EB3" w:rsidRPr="006B40B3" w:rsidRDefault="00B11EB3" w:rsidP="00B11EB3">
      <w:pPr>
        <w:pStyle w:val="DanceBody"/>
      </w:pPr>
      <w:r w:rsidRPr="006B40B3">
        <w:t>13-16</w:t>
      </w:r>
      <w:r w:rsidRPr="006B40B3">
        <w:tab/>
        <w:t>1s dance  RSh round 2nd cnrs while 1st  cnrs turn each other LH &amp; return to places, 1s finish in 2nd place opp sides facing 1st corners</w:t>
      </w:r>
    </w:p>
    <w:p w:rsidR="00B11EB3" w:rsidRDefault="00B11EB3" w:rsidP="00B11EB3">
      <w:pPr>
        <w:pStyle w:val="DanceBody"/>
      </w:pPr>
      <w:r w:rsidRPr="006B40B3">
        <w:t>17-24</w:t>
      </w:r>
      <w:r w:rsidRPr="006B40B3">
        <w:tab/>
        <w:t>1s dance reels of 3 on opp sides giving LSh to 1st corner &amp; 1s cross RH</w:t>
      </w:r>
    </w:p>
    <w:p w:rsidR="00B11EB3" w:rsidRPr="006B40B3" w:rsidRDefault="00B11EB3" w:rsidP="00B11EB3">
      <w:pPr>
        <w:pStyle w:val="DanceBody"/>
        <w:keepNext w:val="0"/>
      </w:pPr>
      <w:r w:rsidRPr="006B40B3">
        <w:t>25-32</w:t>
      </w:r>
      <w:r w:rsidRPr="006B40B3">
        <w:tab/>
        <w:t xml:space="preserve">1s dance </w:t>
      </w:r>
      <w:r>
        <w:t>1/2</w:t>
      </w:r>
      <w:r w:rsidRPr="006B40B3">
        <w:t xml:space="preserve"> Fig 8, 1M round 2s, 1L round 3s; 1s cross RH, 2s+1s+3s set</w:t>
      </w:r>
    </w:p>
    <w:p w:rsidR="00B11EB3" w:rsidRDefault="00B11EB3" w:rsidP="00B11EB3"/>
    <w:p w:rsidR="00B11EB3" w:rsidRDefault="00B11EB3" w:rsidP="00B11EB3">
      <w:pPr>
        <w:pStyle w:val="Minicrib"/>
      </w:pPr>
      <w:r>
        <w:t>CHARLES STUART  (S8x32)  3C (4C set)</w:t>
      </w:r>
      <w:r>
        <w:tab/>
        <w:t>MMM 1</w:t>
      </w:r>
    </w:p>
    <w:p w:rsidR="00B11EB3" w:rsidRPr="006B40B3" w:rsidRDefault="00B11EB3" w:rsidP="00B11EB3">
      <w:pPr>
        <w:pStyle w:val="DanceBody"/>
      </w:pPr>
      <w:r w:rsidRPr="006B40B3">
        <w:t xml:space="preserve"> 1- 8</w:t>
      </w:r>
      <w:r w:rsidRPr="006B40B3">
        <w:tab/>
        <w:t>1s set, cross RH, cast 2 places, lead up the middle and cross to original places</w:t>
      </w:r>
    </w:p>
    <w:p w:rsidR="00B11EB3" w:rsidRPr="006B40B3" w:rsidRDefault="00B11EB3" w:rsidP="00B11EB3">
      <w:pPr>
        <w:pStyle w:val="DanceBody"/>
      </w:pPr>
      <w:r w:rsidRPr="006B40B3">
        <w:t xml:space="preserve"> 9-16</w:t>
      </w:r>
      <w:r w:rsidRPr="006B40B3">
        <w:tab/>
        <w:t>1s lead down for 3 steps, up for 3 &amp; cast to face 1st corners</w:t>
      </w:r>
    </w:p>
    <w:p w:rsidR="00B11EB3" w:rsidRPr="006B40B3" w:rsidRDefault="00B11EB3" w:rsidP="00B11EB3">
      <w:pPr>
        <w:pStyle w:val="DanceBody"/>
      </w:pPr>
      <w:r w:rsidRPr="006B40B3">
        <w:t>17-24</w:t>
      </w:r>
      <w:r w:rsidRPr="006B40B3">
        <w:tab/>
        <w:t>1s turn 1st corner RH, partner LH, 2nd corner RH, partner LH to 2nd place own sides</w:t>
      </w:r>
    </w:p>
    <w:p w:rsidR="00B11EB3" w:rsidRPr="006B40B3" w:rsidRDefault="00B11EB3" w:rsidP="00B11EB3">
      <w:pPr>
        <w:pStyle w:val="DanceBody"/>
        <w:keepNext w:val="0"/>
      </w:pPr>
      <w:r w:rsidRPr="006B40B3">
        <w:t>25-32</w:t>
      </w:r>
      <w:r w:rsidRPr="006B40B3">
        <w:tab/>
        <w:t>2s+1s+3s Adv+Ret 1 step twice &amp; turn 2H</w:t>
      </w:r>
    </w:p>
    <w:p w:rsidR="00B11EB3" w:rsidRDefault="00B11EB3" w:rsidP="00B11EB3"/>
    <w:p w:rsidR="00B11EB3" w:rsidRDefault="00B11EB3" w:rsidP="00B11EB3">
      <w:pPr>
        <w:pStyle w:val="Minicrib"/>
      </w:pPr>
      <w:r>
        <w:t>CHARLES UPTON'S OBSESSION  (R6x32)  6C set</w:t>
      </w:r>
      <w:r>
        <w:tab/>
        <w:t>Ian &amp; Ann Jamieson  Glen Orrin Coll 2</w:t>
      </w:r>
    </w:p>
    <w:p w:rsidR="00B11EB3" w:rsidRPr="008620FC" w:rsidRDefault="00B11EB3" w:rsidP="00B11EB3">
      <w:pPr>
        <w:pStyle w:val="DanceBody"/>
      </w:pPr>
      <w:r w:rsidRPr="008620FC">
        <w:t xml:space="preserve"> 1- 8</w:t>
      </w:r>
      <w:r w:rsidRPr="008620FC">
        <w:tab/>
        <w:t xml:space="preserve">1s+2s </w:t>
      </w:r>
      <w:r w:rsidRPr="008620FC">
        <w:rPr>
          <w:b/>
        </w:rPr>
        <w:t>also</w:t>
      </w:r>
      <w:r w:rsidRPr="008620FC">
        <w:t xml:space="preserve"> 3s+4s </w:t>
      </w:r>
      <w:r w:rsidRPr="008620FC">
        <w:rPr>
          <w:b/>
        </w:rPr>
        <w:t>also</w:t>
      </w:r>
      <w:r w:rsidRPr="008620FC">
        <w:t xml:space="preserve"> 5s+6s dance Set &amp; Rotate to end 2 1 4 3 6 5 : -</w:t>
      </w:r>
    </w:p>
    <w:p w:rsidR="00B11EB3" w:rsidRPr="008620FC" w:rsidRDefault="00B11EB3" w:rsidP="00B11EB3">
      <w:pPr>
        <w:pStyle w:val="DanceBody"/>
      </w:pPr>
      <w:r w:rsidRPr="008620FC">
        <w:tab/>
        <w:t>` Set, rotate singly &amp; dance on 1 place clockwise, change places RH on sides &amp; dance on 1 place to own sides (1s in 2nd pl)</w:t>
      </w:r>
    </w:p>
    <w:p w:rsidR="00B11EB3" w:rsidRPr="008620FC" w:rsidRDefault="00B11EB3" w:rsidP="00B11EB3">
      <w:pPr>
        <w:pStyle w:val="DanceBody"/>
      </w:pPr>
      <w:r w:rsidRPr="008620FC">
        <w:t xml:space="preserve"> 9-12</w:t>
      </w:r>
      <w:r w:rsidRPr="008620FC">
        <w:tab/>
        <w:t>Centre sets of 2 couples (1s+4s &amp; 3s+6s) dance 1/2 LH across, end sets (2s+4s &amp; 3s+5s) dance 1/2 RH flowing into ...</w:t>
      </w:r>
    </w:p>
    <w:p w:rsidR="00B11EB3" w:rsidRPr="008620FC" w:rsidRDefault="00B11EB3" w:rsidP="00B11EB3">
      <w:pPr>
        <w:pStyle w:val="DanceBody"/>
      </w:pPr>
      <w:r w:rsidRPr="008620FC">
        <w:t>13-16</w:t>
      </w:r>
      <w:r w:rsidRPr="008620FC">
        <w:tab/>
        <w:t>1/2 RSh reels of 3 on the sides 4s+2s+1s (4s pass 2s RSh to start) &amp; 6s+5s+3s (3s pass 5s RSh to start) ending (1)(2)4 3(5)(6)</w:t>
      </w:r>
    </w:p>
    <w:p w:rsidR="00B11EB3" w:rsidRPr="008620FC" w:rsidRDefault="00B11EB3" w:rsidP="00B11EB3">
      <w:pPr>
        <w:pStyle w:val="DanceBody"/>
      </w:pPr>
      <w:r w:rsidRPr="008620FC">
        <w:t>17-20</w:t>
      </w:r>
      <w:r w:rsidRPr="008620FC">
        <w:tab/>
        <w:t xml:space="preserve">4L followed by partner casts up Ladies' side &amp; crosses to 1st place opposite sides </w:t>
      </w:r>
      <w:r w:rsidRPr="008620FC">
        <w:rPr>
          <w:b/>
        </w:rPr>
        <w:t>while</w:t>
      </w:r>
      <w:r w:rsidRPr="008620FC">
        <w:t xml:space="preserve"> 3M followed by partners casts down Men's side &amp; crosses to 6th place opposite sides (all now on opp sides)</w:t>
      </w:r>
    </w:p>
    <w:p w:rsidR="00B11EB3" w:rsidRPr="008620FC" w:rsidRDefault="00B11EB3" w:rsidP="00B11EB3">
      <w:pPr>
        <w:pStyle w:val="DanceBody"/>
      </w:pPr>
      <w:r w:rsidRPr="008620FC">
        <w:t>21-24</w:t>
      </w:r>
      <w:r w:rsidRPr="008620FC">
        <w:tab/>
        <w:t>Centre 4 couples chase clockwise 1/2 way while end dancers turn RH 1.1/2 times.  4 6 5 2 1 3</w:t>
      </w:r>
    </w:p>
    <w:p w:rsidR="00B11EB3" w:rsidRPr="008620FC" w:rsidRDefault="00B11EB3" w:rsidP="00B11EB3">
      <w:pPr>
        <w:pStyle w:val="DanceBody"/>
        <w:keepNext w:val="0"/>
      </w:pPr>
      <w:r w:rsidRPr="008620FC">
        <w:t>25-32</w:t>
      </w:r>
      <w:r w:rsidRPr="008620FC">
        <w:tab/>
        <w:t>All circle 12H round &amp; back.  4 6 5 2 1 3</w:t>
      </w:r>
    </w:p>
    <w:p w:rsidR="00B11EB3" w:rsidRDefault="00B11EB3" w:rsidP="00B11EB3"/>
    <w:p w:rsidR="00B11EB3" w:rsidRDefault="00B11EB3" w:rsidP="00B11EB3">
      <w:pPr>
        <w:pStyle w:val="Minicrib"/>
      </w:pPr>
      <w:r>
        <w:t>CHARLESTOWN CHASER  (J4x32)  4C set</w:t>
      </w:r>
      <w:r>
        <w:tab/>
        <w:t>E See  2nd Bk Graded SCDs</w:t>
      </w:r>
    </w:p>
    <w:p w:rsidR="00B11EB3" w:rsidRPr="006B40B3" w:rsidRDefault="00B11EB3" w:rsidP="00B11EB3">
      <w:pPr>
        <w:pStyle w:val="DanceBody"/>
      </w:pPr>
      <w:r w:rsidRPr="006B40B3">
        <w:t xml:space="preserve"> 1- 8</w:t>
      </w:r>
      <w:r w:rsidRPr="006B40B3">
        <w:tab/>
        <w:t>1L followed by 2L+3L+4L cross &amp; dance down behind Men, cross &amp; dance up to places</w:t>
      </w:r>
    </w:p>
    <w:p w:rsidR="00B11EB3" w:rsidRPr="006B40B3" w:rsidRDefault="00B11EB3" w:rsidP="00B11EB3">
      <w:pPr>
        <w:pStyle w:val="DanceBody"/>
      </w:pPr>
      <w:r w:rsidRPr="006B40B3">
        <w:t xml:space="preserve"> 9-16</w:t>
      </w:r>
      <w:r w:rsidRPr="006B40B3">
        <w:tab/>
        <w:t>Men repeat above figure</w:t>
      </w:r>
    </w:p>
    <w:p w:rsidR="00B11EB3" w:rsidRPr="006B40B3" w:rsidRDefault="00B11EB3" w:rsidP="00B11EB3">
      <w:pPr>
        <w:pStyle w:val="DanceBody"/>
      </w:pPr>
      <w:r w:rsidRPr="006B40B3">
        <w:t>17-24</w:t>
      </w:r>
      <w:r w:rsidRPr="006B40B3">
        <w:tab/>
        <w:t>1s slip step down middle back to top (in middle)</w:t>
      </w:r>
    </w:p>
    <w:p w:rsidR="00B11EB3" w:rsidRPr="006B40B3" w:rsidRDefault="00B11EB3" w:rsidP="00B11EB3">
      <w:pPr>
        <w:pStyle w:val="DanceBody"/>
        <w:keepNext w:val="0"/>
      </w:pPr>
      <w:r w:rsidRPr="006B40B3">
        <w:t>25-32</w:t>
      </w:r>
      <w:r w:rsidRPr="006B40B3">
        <w:tab/>
        <w:t>1s cast to below 4s, all step up &amp; clap 3 times</w:t>
      </w:r>
    </w:p>
    <w:p w:rsidR="00B11EB3" w:rsidRDefault="00B11EB3" w:rsidP="00B11EB3"/>
    <w:p w:rsidR="00B11EB3" w:rsidRDefault="00B11EB3" w:rsidP="00B11EB3">
      <w:pPr>
        <w:pStyle w:val="Minicrib"/>
      </w:pPr>
      <w:r>
        <w:t>CHARLIE'S SILVER JUBILEE  (S4x32)  4C set</w:t>
      </w:r>
      <w:r>
        <w:tab/>
        <w:t>Alan Mair  75 years of Dancing in St Andrews</w:t>
      </w:r>
    </w:p>
    <w:p w:rsidR="00B11EB3" w:rsidRDefault="00B11EB3" w:rsidP="00B11EB3">
      <w:pPr>
        <w:pStyle w:val="DanceBody"/>
      </w:pPr>
      <w:r w:rsidRPr="000F117B">
        <w:t xml:space="preserve"> 1- 8</w:t>
      </w:r>
      <w:r w:rsidRPr="000F117B">
        <w:tab/>
        <w:t>1s turn RH and cast to 2nd place (2s step up); 1s+3s+4s dance 1/2 mirror reels of 3 on sides (1M+3M pass RSh, 1L+3L pass LSh to start). 2 4 3 1</w:t>
      </w:r>
    </w:p>
    <w:p w:rsidR="00B11EB3" w:rsidRPr="000F117B" w:rsidRDefault="00B11EB3" w:rsidP="00B11EB3">
      <w:pPr>
        <w:pStyle w:val="DanceBody"/>
      </w:pPr>
      <w:r w:rsidRPr="000F117B">
        <w:t xml:space="preserve"> 9-16</w:t>
      </w:r>
      <w:r w:rsidRPr="000F117B">
        <w:tab/>
        <w:t xml:space="preserve">2s+4s </w:t>
      </w:r>
      <w:r w:rsidRPr="000F117B">
        <w:rPr>
          <w:b/>
        </w:rPr>
        <w:t>also</w:t>
      </w:r>
      <w:r w:rsidRPr="000F117B">
        <w:t xml:space="preserve"> 3s+1s set to each other up/down sides &amp; change places RH; set again and turn RH into lines across, 2M+4L BtoB facing 4M+2L, 3M+1L BtoB facing 1M+3L</w:t>
      </w:r>
    </w:p>
    <w:p w:rsidR="00B11EB3" w:rsidRPr="000F117B" w:rsidRDefault="00B11EB3" w:rsidP="00B11EB3">
      <w:pPr>
        <w:pStyle w:val="DanceBody"/>
      </w:pPr>
      <w:r w:rsidRPr="000F117B">
        <w:t>17-24</w:t>
      </w:r>
      <w:r w:rsidRPr="000F117B">
        <w:tab/>
        <w:t xml:space="preserve">2s+4s </w:t>
      </w:r>
      <w:r w:rsidRPr="000F117B">
        <w:rPr>
          <w:b/>
        </w:rPr>
        <w:t>also</w:t>
      </w:r>
      <w:r w:rsidRPr="000F117B">
        <w:t xml:space="preserve"> 3s+1 dance 3/4 reel of 4 to finish facing partners &amp; 1/2 turn 2H to finish in two diagonal lines (4s above 2s, 1s above 3s)</w:t>
      </w:r>
    </w:p>
    <w:p w:rsidR="00B11EB3" w:rsidRDefault="00B11EB3" w:rsidP="00B11EB3">
      <w:pPr>
        <w:pStyle w:val="DanceBody"/>
      </w:pPr>
      <w:r w:rsidRPr="000F117B">
        <w:t>25-28</w:t>
      </w:r>
      <w:r w:rsidRPr="000F117B">
        <w:tab/>
        <w:t xml:space="preserve">4s+2s </w:t>
      </w:r>
      <w:r w:rsidRPr="000F117B">
        <w:rPr>
          <w:b/>
        </w:rPr>
        <w:t>also</w:t>
      </w:r>
      <w:r>
        <w:t xml:space="preserve"> 1s+3s dance 1/2 P</w:t>
      </w:r>
      <w:r w:rsidRPr="000F117B">
        <w:t>oussette</w:t>
      </w:r>
    </w:p>
    <w:p w:rsidR="00B11EB3" w:rsidRDefault="00B11EB3" w:rsidP="00B11EB3">
      <w:pPr>
        <w:pStyle w:val="DanceBody"/>
        <w:keepNext w:val="0"/>
      </w:pPr>
      <w:r w:rsidRPr="000F117B">
        <w:t>29-32</w:t>
      </w:r>
      <w:r w:rsidRPr="000F117B">
        <w:tab/>
        <w:t>4s</w:t>
      </w:r>
      <w:r>
        <w:t>+3s (middle couples) dance 1/2 P</w:t>
      </w:r>
      <w:r w:rsidRPr="000F117B">
        <w:t>oussette. End 2 3 4 1</w:t>
      </w:r>
    </w:p>
    <w:p w:rsidR="00B11EB3" w:rsidRDefault="00B11EB3" w:rsidP="00B11EB3"/>
    <w:p w:rsidR="00B11EB3" w:rsidRDefault="00B11EB3" w:rsidP="00B11EB3">
      <w:pPr>
        <w:pStyle w:val="Minicrib"/>
      </w:pPr>
      <w:r>
        <w:t>CHARLOTTE AND AILEEN  (S4x32)  4C set</w:t>
      </w:r>
      <w:r>
        <w:tab/>
        <w:t>Rita Eastwood  Competition Dances 1989</w:t>
      </w:r>
    </w:p>
    <w:p w:rsidR="00B11EB3" w:rsidRPr="008620FC" w:rsidRDefault="00B11EB3" w:rsidP="00B11EB3">
      <w:pPr>
        <w:pStyle w:val="DanceBody"/>
      </w:pPr>
      <w:r w:rsidRPr="008620FC">
        <w:t>3s &amp; 4s on opp sides</w:t>
      </w:r>
    </w:p>
    <w:p w:rsidR="00B11EB3" w:rsidRPr="008620FC" w:rsidRDefault="00B11EB3" w:rsidP="00B11EB3">
      <w:pPr>
        <w:pStyle w:val="DanceBody"/>
      </w:pPr>
      <w:r w:rsidRPr="008620FC">
        <w:t xml:space="preserve"> 1- 8</w:t>
      </w:r>
      <w:r w:rsidRPr="008620FC">
        <w:tab/>
        <w:t>1L+2M &amp; 3M+4L set Advancing to face partners, dance 1/2 diagonal parallel reels of 4. 1M+2L &amp; 3L+4M turn LH to face partners</w:t>
      </w:r>
    </w:p>
    <w:p w:rsidR="00B11EB3" w:rsidRPr="008620FC" w:rsidRDefault="00B11EB3" w:rsidP="00B11EB3">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B11EB3" w:rsidRPr="008620FC" w:rsidRDefault="00B11EB3" w:rsidP="00B11EB3">
      <w:pPr>
        <w:pStyle w:val="DanceBody"/>
      </w:pPr>
      <w:r w:rsidRPr="008620FC">
        <w:t>17-24</w:t>
      </w:r>
      <w:r w:rsidRPr="008620FC">
        <w:tab/>
        <w:t>1s+2s also 3s+4s circle 4H round &amp; back to end with partners in centre facing each other (1s &amp; 3s Facing down, 2s &amp; 4s up)</w:t>
      </w:r>
    </w:p>
    <w:p w:rsidR="00B11EB3" w:rsidRPr="008620FC" w:rsidRDefault="00B11EB3" w:rsidP="00B11EB3">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B11EB3" w:rsidRDefault="00B11EB3" w:rsidP="00B11EB3"/>
    <w:p w:rsidR="00B11EB3" w:rsidRDefault="00B11EB3" w:rsidP="00B11EB3">
      <w:pPr>
        <w:pStyle w:val="Minicrib"/>
      </w:pPr>
      <w:r>
        <w:t>CHARLOTTE CLARKE'S STRATHSPEY  (S5x32)  5C Sq.Set</w:t>
      </w:r>
      <w:r>
        <w:tab/>
        <w:t>Babs Hewinson  Casnewydd Coll</w:t>
      </w:r>
    </w:p>
    <w:p w:rsidR="00B11EB3" w:rsidRDefault="00B11EB3" w:rsidP="00B11EB3">
      <w:pPr>
        <w:pStyle w:val="DanceBody"/>
      </w:pPr>
      <w:r>
        <w:t>Square set, 5s in centre facing each other, 5L with back to 1s, 5M with back to 3s</w:t>
      </w:r>
    </w:p>
    <w:p w:rsidR="00B11EB3" w:rsidRPr="006B40B3" w:rsidRDefault="00B11EB3" w:rsidP="00B11EB3">
      <w:pPr>
        <w:pStyle w:val="DanceBody"/>
      </w:pPr>
      <w:r w:rsidRPr="006B40B3">
        <w:t xml:space="preserve"> 1- 4</w:t>
      </w:r>
      <w:r w:rsidRPr="006B40B3">
        <w:tab/>
        <w:t>1s+2s+3s+4s set &amp; turn RH while 5s set &amp; set advancing &amp; pass LSh</w:t>
      </w:r>
    </w:p>
    <w:p w:rsidR="00B11EB3" w:rsidRPr="006B40B3" w:rsidRDefault="00B11EB3" w:rsidP="00B11EB3">
      <w:pPr>
        <w:pStyle w:val="DanceBody"/>
      </w:pPr>
      <w:r w:rsidRPr="006B40B3">
        <w:t xml:space="preserve"> 5-12</w:t>
      </w:r>
      <w:r w:rsidRPr="006B40B3">
        <w:tab/>
        <w:t>1s &amp; 3s (prom hold) dance RSh reel of 4 up/down with 5M+5L</w:t>
      </w:r>
    </w:p>
    <w:p w:rsidR="00B11EB3" w:rsidRPr="006B40B3" w:rsidRDefault="00B11EB3" w:rsidP="00B11EB3">
      <w:pPr>
        <w:pStyle w:val="DanceBody"/>
      </w:pPr>
      <w:r w:rsidRPr="006B40B3">
        <w:t>13-20</w:t>
      </w:r>
      <w:r w:rsidRPr="006B40B3">
        <w:tab/>
        <w:t>5M+2s also 5L+4s dance RH across, pass LSh to dance LH across with other couple &amp; 5s end facing each other</w:t>
      </w:r>
    </w:p>
    <w:p w:rsidR="00B11EB3" w:rsidRPr="006B40B3" w:rsidRDefault="00B11EB3" w:rsidP="00B11EB3">
      <w:pPr>
        <w:pStyle w:val="DanceBody"/>
      </w:pPr>
      <w:r w:rsidRPr="006B40B3">
        <w:t>21-24</w:t>
      </w:r>
      <w:r w:rsidRPr="006B40B3">
        <w:tab/>
        <w:t>5s set, turn LH into prom hold facing 1s (also in prom hold)</w:t>
      </w:r>
    </w:p>
    <w:p w:rsidR="00B11EB3" w:rsidRPr="006B40B3" w:rsidRDefault="00B11EB3" w:rsidP="00B11EB3">
      <w:pPr>
        <w:pStyle w:val="DanceBody"/>
        <w:keepNext w:val="0"/>
      </w:pPr>
      <w:r w:rsidRPr="006B40B3">
        <w:t>25-32</w:t>
      </w:r>
      <w:r w:rsidRPr="006B40B3">
        <w:tab/>
        <w:t>5s+1s change places passing LSh, 1s+2s change places, 2s+3s change places &amp; 3s+4s change places (4s now in centre)</w:t>
      </w:r>
    </w:p>
    <w:p w:rsidR="00B11EB3" w:rsidRDefault="00B11EB3" w:rsidP="00B11EB3"/>
    <w:p w:rsidR="00B11EB3" w:rsidRDefault="00B11EB3" w:rsidP="00B11EB3">
      <w:pPr>
        <w:pStyle w:val="Minicrib"/>
      </w:pPr>
      <w:r>
        <w:t>CHARLOTTE SQUARE  (R8x32)  3C (4C set)</w:t>
      </w:r>
      <w:r>
        <w:tab/>
        <w:t>John Drewry  Brodie Bk</w:t>
      </w:r>
    </w:p>
    <w:p w:rsidR="00B11EB3" w:rsidRPr="006B40B3" w:rsidRDefault="00B11EB3" w:rsidP="00B11EB3">
      <w:pPr>
        <w:pStyle w:val="DanceBody"/>
      </w:pPr>
      <w:r w:rsidRPr="006B40B3">
        <w:t xml:space="preserve"> 1- 8</w:t>
      </w:r>
      <w:r w:rsidRPr="006B40B3">
        <w:tab/>
        <w:t>1s set, cross down to 2nd place, cast round 1st corner to meet partner (LH joined) facing 2nd corners</w:t>
      </w:r>
    </w:p>
    <w:p w:rsidR="00B11EB3" w:rsidRPr="006B40B3" w:rsidRDefault="00B11EB3" w:rsidP="00B11EB3">
      <w:pPr>
        <w:pStyle w:val="DanceBody"/>
      </w:pPr>
      <w:r w:rsidRPr="006B40B3">
        <w:t xml:space="preserve"> 9-16</w:t>
      </w:r>
      <w:r w:rsidRPr="006B40B3">
        <w:tab/>
        <w:t>1s set to 2nd corner, turn inwards to face 4th corner &amp; set, face 1st corners &amp; set, turn inwards &amp; set to 3rd corner</w:t>
      </w:r>
    </w:p>
    <w:p w:rsidR="00B11EB3" w:rsidRPr="006B40B3" w:rsidRDefault="00B11EB3" w:rsidP="00B11EB3">
      <w:pPr>
        <w:pStyle w:val="DanceBody"/>
      </w:pPr>
      <w:r w:rsidRPr="006B40B3">
        <w:t>17-24</w:t>
      </w:r>
      <w:r w:rsidRPr="006B40B3">
        <w:tab/>
        <w:t>1s dance reels of 3 on own sides (1M RSh to 2M &amp; 1L RSh to 3L) &amp; 1s end RH joined (M facing up, L down), 2s NHJ facing down &amp; 3s up</w:t>
      </w:r>
    </w:p>
    <w:p w:rsidR="00B11EB3" w:rsidRPr="006B40B3" w:rsidRDefault="00B11EB3" w:rsidP="00B11EB3">
      <w:pPr>
        <w:pStyle w:val="DanceBody"/>
        <w:keepNext w:val="0"/>
      </w:pPr>
      <w:r w:rsidRPr="006B40B3">
        <w:t>25-32</w:t>
      </w:r>
      <w:r w:rsidRPr="006B40B3">
        <w:tab/>
        <w:t>2s+1s+3s set, 1s turn towards each other to take LH &amp; all set, 1s dance RH across (Lady with 2s &amp; Man with 3s)</w:t>
      </w:r>
    </w:p>
    <w:p w:rsidR="00B11EB3" w:rsidRDefault="00B11EB3" w:rsidP="00B11EB3"/>
    <w:p w:rsidR="00B11EB3" w:rsidRDefault="00B11EB3" w:rsidP="00B11EB3">
      <w:pPr>
        <w:pStyle w:val="Minicrib"/>
      </w:pPr>
      <w:r>
        <w:t>CHARLOTTETOWN  (S4x32)  4C Set</w:t>
      </w:r>
      <w:r>
        <w:tab/>
        <w:t>Andrew &amp; Mairi Collins</w:t>
      </w:r>
    </w:p>
    <w:p w:rsidR="00B11EB3" w:rsidRDefault="00B11EB3" w:rsidP="00B11EB3">
      <w:pPr>
        <w:pStyle w:val="DanceBody"/>
      </w:pPr>
      <w:r>
        <w:t xml:space="preserve"> 1- 4</w:t>
      </w:r>
      <w:r>
        <w:tab/>
        <w:t xml:space="preserve">All set, 1s+3s cast </w:t>
      </w:r>
      <w:r>
        <w:rPr>
          <w:b/>
        </w:rPr>
        <w:t>while</w:t>
      </w:r>
      <w:r>
        <w:t xml:space="preserve"> 2s+4s dance in &amp; up to 1st &amp; 3rd places (no long loop in) 2 1 4 3</w:t>
      </w:r>
    </w:p>
    <w:p w:rsidR="00B11EB3" w:rsidRDefault="00B11EB3" w:rsidP="00B11EB3">
      <w:pPr>
        <w:pStyle w:val="DanceBody"/>
      </w:pPr>
      <w:r>
        <w:t xml:space="preserve"> 5- 8</w:t>
      </w:r>
      <w:r>
        <w:tab/>
        <w:t>1s &amp; 3s dance 1/2 Fig of 8 up round 2s &amp; 4s, 1s+3s finish facing up, 2s+4s face down 2 (1) 4 (3)</w:t>
      </w:r>
    </w:p>
    <w:p w:rsidR="00B11EB3" w:rsidRDefault="00B11EB3" w:rsidP="00B11EB3">
      <w:pPr>
        <w:pStyle w:val="DanceBody"/>
      </w:pPr>
      <w:r>
        <w:t xml:space="preserve"> 9-16</w:t>
      </w:r>
      <w:r>
        <w:tab/>
        <w:t>All dance reflection reels of 4 on sides (1s+3s dance in to begin) 2 1 4 3</w:t>
      </w:r>
    </w:p>
    <w:p w:rsidR="00B11EB3" w:rsidRDefault="00B11EB3" w:rsidP="00B11EB3">
      <w:pPr>
        <w:pStyle w:val="DanceBody"/>
      </w:pPr>
      <w:r>
        <w:t>17-20</w:t>
      </w:r>
      <w:r>
        <w:tab/>
        <w:t xml:space="preserve">1s+3s cross up RH to own sides </w:t>
      </w:r>
      <w:r>
        <w:rPr>
          <w:b/>
        </w:rPr>
        <w:t>while</w:t>
      </w:r>
      <w:r>
        <w:t xml:space="preserve"> 2s+4s dance back to original places. All set. 1 2 3 4</w:t>
      </w:r>
    </w:p>
    <w:p w:rsidR="00B11EB3" w:rsidRDefault="00B11EB3" w:rsidP="00B11EB3">
      <w:pPr>
        <w:pStyle w:val="DanceBody"/>
      </w:pPr>
      <w:r>
        <w:t>21-24</w:t>
      </w:r>
      <w:r>
        <w:tab/>
        <w:t xml:space="preserve">1s dance in &amp; cast to 4th place </w:t>
      </w:r>
      <w:r>
        <w:rPr>
          <w:b/>
        </w:rPr>
        <w:t>while</w:t>
      </w:r>
      <w:r>
        <w:t xml:space="preserve"> 2s+3s+4s set advancing, meet partner &amp; dance up one place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CHARLY'S STRATHSPEY  (S3x32)  3C Set</w:t>
      </w:r>
      <w:r>
        <w:tab/>
        <w:t>James Stott  Argentine Collection 2020</w:t>
      </w:r>
    </w:p>
    <w:p w:rsidR="00B11EB3" w:rsidRDefault="00B11EB3" w:rsidP="00B11EB3">
      <w:pPr>
        <w:pStyle w:val="DanceBody"/>
      </w:pPr>
      <w:r>
        <w:t xml:space="preserve"> 1- 8</w:t>
      </w:r>
      <w:r>
        <w:tab/>
        <w:t xml:space="preserve">1s+2s 1/2 turn partner RH to face up NHJ &amp; set; 1s cast to 2nd place </w:t>
      </w:r>
      <w:r>
        <w:rPr>
          <w:b/>
        </w:rPr>
        <w:t>while</w:t>
      </w:r>
      <w:r>
        <w:t xml:space="preserve"> 2s dance up to top, 1s +2s cross RH to own side.  2 1 3</w:t>
      </w:r>
    </w:p>
    <w:p w:rsidR="00B11EB3" w:rsidRDefault="00B11EB3" w:rsidP="00B11EB3">
      <w:pPr>
        <w:pStyle w:val="DanceBody"/>
      </w:pPr>
      <w:r>
        <w:t xml:space="preserve"> 9-16</w:t>
      </w:r>
      <w:r>
        <w:tab/>
        <w:t>All dance reels of 3 on opp sides: 2s cross down to start (1s out up, 3s in/ up), 1s &amp; 3s cross down on reaching top place. (2) (1) (3)</w:t>
      </w:r>
    </w:p>
    <w:p w:rsidR="00B11EB3" w:rsidRDefault="00B11EB3" w:rsidP="00B11EB3">
      <w:pPr>
        <w:pStyle w:val="DanceBody"/>
      </w:pPr>
      <w:r>
        <w:t>17-24</w:t>
      </w:r>
      <w:r>
        <w:tab/>
        <w:t>All dance Allemande Turn right:</w:t>
      </w:r>
    </w:p>
    <w:p w:rsidR="00B11EB3" w:rsidRDefault="00B11EB3" w:rsidP="00B11EB3">
      <w:pPr>
        <w:pStyle w:val="DanceBody"/>
      </w:pPr>
      <w:r>
        <w:tab/>
        <w:t xml:space="preserve">All advance to take partner's RH, </w:t>
      </w:r>
      <w:r w:rsidRPr="00253BF3">
        <w:t xml:space="preserve"> </w:t>
      </w:r>
      <w:r>
        <w:t>Lady dances under Man's arm. Lady curves out to place as Man retires; all set &amp; cross RH.  2 1 3</w:t>
      </w:r>
    </w:p>
    <w:p w:rsidR="00B11EB3" w:rsidRDefault="00B11EB3" w:rsidP="00B11EB3">
      <w:pPr>
        <w:pStyle w:val="DanceBody"/>
      </w:pPr>
      <w:r>
        <w:t>25-32</w:t>
      </w:r>
      <w:r>
        <w:tab/>
        <w:t>1s+3</w:t>
      </w:r>
      <w:r w:rsidRPr="003E389F">
        <w:t>s dance Tourbillon:</w:t>
      </w:r>
    </w:p>
    <w:p w:rsidR="00B11EB3" w:rsidRPr="003E389F" w:rsidRDefault="00B11EB3" w:rsidP="00B11EB3">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B11EB3" w:rsidRDefault="00B11EB3" w:rsidP="00B11EB3">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B11EB3" w:rsidRDefault="00B11EB3" w:rsidP="00B11EB3"/>
    <w:p w:rsidR="00B11EB3" w:rsidRDefault="00B11EB3" w:rsidP="00B11EB3">
      <w:pPr>
        <w:pStyle w:val="Minicrib"/>
      </w:pPr>
      <w:r>
        <w:t>THE CHARMER  (J8x32)  3C (4C set)</w:t>
      </w:r>
      <w:r>
        <w:tab/>
        <w:t>RSCDS Bk 29</w:t>
      </w:r>
    </w:p>
    <w:p w:rsidR="00B11EB3" w:rsidRPr="006B40B3" w:rsidRDefault="00B11EB3" w:rsidP="00B11EB3">
      <w:pPr>
        <w:pStyle w:val="DanceBody"/>
      </w:pPr>
      <w:r w:rsidRPr="006B40B3">
        <w:t xml:space="preserve"> 1- 8</w:t>
      </w:r>
      <w:r w:rsidRPr="006B40B3">
        <w:tab/>
        <w:t>1s dance 4 slip steps down middle, set to 3s, slip step back to top &amp; cast 1 place</w:t>
      </w:r>
    </w:p>
    <w:p w:rsidR="00B11EB3" w:rsidRPr="006B40B3" w:rsidRDefault="00B11EB3" w:rsidP="00B11EB3">
      <w:pPr>
        <w:pStyle w:val="DanceBody"/>
      </w:pPr>
      <w:r w:rsidRPr="006B40B3">
        <w:t xml:space="preserve"> 9-16</w:t>
      </w:r>
      <w:r w:rsidRPr="006B40B3">
        <w:tab/>
        <w:t>2s repeat above Fig</w:t>
      </w:r>
    </w:p>
    <w:p w:rsidR="00B11EB3" w:rsidRPr="006B40B3" w:rsidRDefault="00B11EB3" w:rsidP="00B11EB3">
      <w:pPr>
        <w:pStyle w:val="DanceBody"/>
      </w:pPr>
      <w:r w:rsidRPr="006B40B3">
        <w:t>17-24</w:t>
      </w:r>
      <w:r w:rsidRPr="006B40B3">
        <w:tab/>
        <w:t>1s dance down 1 place (2s up), 2s+1s circle 4H round to left &amp; 1s dance up to top (2s down)</w:t>
      </w:r>
    </w:p>
    <w:p w:rsidR="00B11EB3" w:rsidRPr="006B40B3" w:rsidRDefault="00B11EB3" w:rsidP="00B11EB3">
      <w:pPr>
        <w:pStyle w:val="DanceBody"/>
        <w:keepNext w:val="0"/>
      </w:pPr>
      <w:r w:rsidRPr="006B40B3">
        <w:t>25-32</w:t>
      </w:r>
      <w:r w:rsidRPr="006B40B3">
        <w:tab/>
        <w:t>1s set, cast to 2nd place &amp; 2s+1s+3s turn RH</w:t>
      </w:r>
    </w:p>
    <w:p w:rsidR="00B11EB3" w:rsidRDefault="00B11EB3" w:rsidP="00B11EB3"/>
    <w:p w:rsidR="00B11EB3" w:rsidRDefault="00B11EB3" w:rsidP="00B11EB3">
      <w:pPr>
        <w:pStyle w:val="Minicrib"/>
      </w:pPr>
      <w:r>
        <w:t>CHARMING MOLLY  (J8x32)  3C (4C set)</w:t>
      </w:r>
      <w:r>
        <w:tab/>
        <w:t>Holly Boyd  Oh, How We've Danced!</w:t>
      </w:r>
    </w:p>
    <w:p w:rsidR="00B11EB3" w:rsidRDefault="00B11EB3" w:rsidP="00B11EB3">
      <w:pPr>
        <w:pStyle w:val="DanceBody"/>
      </w:pPr>
      <w:r>
        <w:t xml:space="preserve"> 1- 4</w:t>
      </w:r>
      <w:r>
        <w:tab/>
        <w:t>1M+3L turn 3/4 RH, retain hands, join LH with 4th corners (1M+3M, 3L+1L) &amp; all Bal-in-Line (2M &amp;2L step up/down 3-4)</w:t>
      </w:r>
    </w:p>
    <w:p w:rsidR="00B11EB3" w:rsidRDefault="00B11EB3" w:rsidP="00B11EB3">
      <w:pPr>
        <w:pStyle w:val="DanceBody"/>
      </w:pPr>
      <w:r>
        <w:t xml:space="preserve"> 5- 8</w:t>
      </w:r>
      <w:r>
        <w:tab/>
        <w:t>1M &amp; 3L change places LH with corners who join RH in centre &amp; all Bal-in-Line</w:t>
      </w:r>
    </w:p>
    <w:p w:rsidR="00B11EB3" w:rsidRDefault="00B11EB3" w:rsidP="00B11EB3">
      <w:pPr>
        <w:pStyle w:val="DanceBody"/>
      </w:pPr>
      <w:r>
        <w:t xml:space="preserve"> 9-12</w:t>
      </w:r>
      <w:r>
        <w:tab/>
        <w:t>2M+3L+1L &amp; 2L+1M+3M dance LH across</w:t>
      </w:r>
    </w:p>
    <w:p w:rsidR="00B11EB3" w:rsidRDefault="00B11EB3" w:rsidP="00B11EB3">
      <w:pPr>
        <w:pStyle w:val="DanceBody"/>
      </w:pPr>
      <w:r>
        <w:t>13-16</w:t>
      </w:r>
      <w:r>
        <w:tab/>
        <w:t>2M followed by 3L+1L &amp; 2L followed by 1M+3M chase anticlockwise into lines across, 2M+3L+1L facing up, 2L+1M+3M facing down</w:t>
      </w:r>
    </w:p>
    <w:p w:rsidR="00B11EB3" w:rsidRDefault="00B11EB3" w:rsidP="00B11EB3">
      <w:pPr>
        <w:pStyle w:val="DanceBody"/>
      </w:pPr>
      <w:r>
        <w:t>17-20</w:t>
      </w:r>
      <w:r>
        <w:tab/>
        <w:t>All Adv+Ret</w:t>
      </w:r>
    </w:p>
    <w:p w:rsidR="00B11EB3" w:rsidRDefault="00B11EB3" w:rsidP="00B11EB3">
      <w:pPr>
        <w:pStyle w:val="DanceBody"/>
      </w:pPr>
      <w:r>
        <w:t>21-24</w:t>
      </w:r>
      <w:r>
        <w:tab/>
        <w:t>1M+3L set advancing, pass RSh to end BtoB in centre &amp; join hands as in Double Triangles &amp; all set.  Bar 24: 1s pull back RSh to take prom hold with partner facing clockwise</w:t>
      </w:r>
    </w:p>
    <w:p w:rsidR="00B11EB3" w:rsidRDefault="00B11EB3" w:rsidP="00B11EB3">
      <w:pPr>
        <w:pStyle w:val="DanceBody"/>
      </w:pPr>
      <w:r>
        <w:t>25-28</w:t>
      </w:r>
      <w:r>
        <w:tab/>
        <w:t xml:space="preserve">2s turn 1.1/2 RH to original places &amp; face out </w:t>
      </w:r>
      <w:r>
        <w:rPr>
          <w:b/>
        </w:rPr>
        <w:t>while</w:t>
      </w:r>
      <w:r>
        <w:t xml:space="preserve"> 3s &amp; 1s promenade clockwise round to end 1s in middle at top facing down NHJ &amp; 3s in original places</w:t>
      </w:r>
    </w:p>
    <w:p w:rsidR="00B11EB3" w:rsidRDefault="00B11EB3" w:rsidP="00B11EB3">
      <w:pPr>
        <w:pStyle w:val="DanceBody"/>
        <w:keepNext w:val="0"/>
      </w:pPr>
      <w:r>
        <w:t>29-32</w:t>
      </w:r>
      <w:r>
        <w:tab/>
        <w:t xml:space="preserve">2s dance up to top </w:t>
      </w:r>
      <w:r>
        <w:rPr>
          <w:b/>
        </w:rPr>
        <w:t>while</w:t>
      </w:r>
      <w:r>
        <w:t xml:space="preserve"> 1s dance down to 2nd place.  End 2 1 3</w:t>
      </w:r>
    </w:p>
    <w:p w:rsidR="00B11EB3" w:rsidRDefault="00B11EB3" w:rsidP="00B11EB3"/>
    <w:p w:rsidR="00B11EB3" w:rsidRDefault="00B11EB3" w:rsidP="00B11EB3">
      <w:pPr>
        <w:pStyle w:val="Minicrib"/>
      </w:pPr>
      <w:r>
        <w:t>CHASE COURT  (R8x32)  2C (4C set)</w:t>
      </w:r>
      <w:r>
        <w:tab/>
        <w:t>Chris Ronald  Big Apple Coll</w:t>
      </w:r>
    </w:p>
    <w:p w:rsidR="00B11EB3" w:rsidRPr="006B40B3" w:rsidRDefault="00B11EB3" w:rsidP="00B11EB3">
      <w:pPr>
        <w:pStyle w:val="DanceBody"/>
      </w:pPr>
      <w:r w:rsidRPr="006B40B3">
        <w:t xml:space="preserve"> 1- 8</w:t>
      </w:r>
      <w:r w:rsidRPr="006B40B3">
        <w:tab/>
        <w:t>1M followed by 1L casts below 2s &amp; dances up between 2s,then casts on opposite side &amp; crosses to 2nd place own side</w:t>
      </w:r>
    </w:p>
    <w:p w:rsidR="00B11EB3" w:rsidRPr="006B40B3" w:rsidRDefault="00B11EB3" w:rsidP="00B11EB3">
      <w:pPr>
        <w:pStyle w:val="DanceBody"/>
      </w:pPr>
      <w:r w:rsidRPr="006B40B3">
        <w:t xml:space="preserve"> 9-16</w:t>
      </w:r>
      <w:r w:rsidRPr="006B40B3">
        <w:tab/>
        <w:t>2L followed by 2M casts below 1s &amp; dances up between 1s then casts on opposite side &amp; crosses to original place</w:t>
      </w:r>
    </w:p>
    <w:p w:rsidR="00B11EB3" w:rsidRPr="006B40B3" w:rsidRDefault="00B11EB3" w:rsidP="00B11EB3">
      <w:pPr>
        <w:pStyle w:val="DanceBody"/>
      </w:pPr>
      <w:r w:rsidRPr="006B40B3">
        <w:t>17-24</w:t>
      </w:r>
      <w:r w:rsidRPr="006B40B3">
        <w:tab/>
        <w:t>1s+2s dance L&amp;R (left hands on sides to start) ending in middle</w:t>
      </w:r>
    </w:p>
    <w:p w:rsidR="00B11EB3" w:rsidRPr="006B40B3" w:rsidRDefault="00B11EB3" w:rsidP="00B11EB3">
      <w:pPr>
        <w:pStyle w:val="DanceBody"/>
        <w:keepNext w:val="0"/>
      </w:pPr>
      <w:r w:rsidRPr="006B40B3">
        <w:t>25-32</w:t>
      </w:r>
      <w:r w:rsidRPr="006B40B3">
        <w:tab/>
        <w:t>1s+2s dance Poussette</w:t>
      </w:r>
    </w:p>
    <w:p w:rsidR="00B11EB3" w:rsidRDefault="00B11EB3" w:rsidP="00B11EB3"/>
    <w:p w:rsidR="00B11EB3" w:rsidRDefault="00B11EB3" w:rsidP="00B11EB3">
      <w:pPr>
        <w:pStyle w:val="Minicrib"/>
      </w:pPr>
      <w:r>
        <w:t>CHASED LOVERS  (J8x32)  3C (4C set)</w:t>
      </w:r>
      <w:r>
        <w:tab/>
        <w:t>Tim Wilson  World Wide Weavings &amp; RSCDS Bk 53</w:t>
      </w:r>
    </w:p>
    <w:p w:rsidR="00B11EB3" w:rsidRDefault="00B11EB3" w:rsidP="00B11EB3">
      <w:pPr>
        <w:pStyle w:val="DanceBody"/>
      </w:pPr>
      <w:r>
        <w:t xml:space="preserve"> 1- 4</w:t>
      </w:r>
      <w:r>
        <w:tab/>
        <w:t>1s set, cross down (no hands) to 2nd place facing out (2s step up 3-4)</w:t>
      </w:r>
    </w:p>
    <w:p w:rsidR="00B11EB3" w:rsidRDefault="00B11EB3" w:rsidP="00B11EB3">
      <w:pPr>
        <w:pStyle w:val="DanceBody"/>
      </w:pPr>
      <w:r>
        <w:t xml:space="preserve"> 5- 8</w:t>
      </w:r>
      <w:r>
        <w:tab/>
        <w:t>1s cast down behind 3s,meet &amp; dance up centre with 1L leading, 1M following, to face 2M (her 1st corner)</w:t>
      </w:r>
    </w:p>
    <w:p w:rsidR="00B11EB3" w:rsidRDefault="00B11EB3" w:rsidP="00B11EB3">
      <w:pPr>
        <w:pStyle w:val="DanceBody"/>
      </w:pPr>
      <w:r>
        <w:t xml:space="preserve"> 9-16</w:t>
      </w:r>
      <w:r>
        <w:tab/>
        <w:t>1s, in tandem, dance LSh reel of 3 on 1st corner diagonal (out of top of set to start), finishing by 1s pulling back RSh to face down, 1M leading, facing 3M</w:t>
      </w:r>
    </w:p>
    <w:p w:rsidR="00B11EB3" w:rsidRDefault="00B11EB3" w:rsidP="00B11EB3">
      <w:pPr>
        <w:pStyle w:val="DanceBody"/>
      </w:pPr>
      <w:r>
        <w:t>17-24</w:t>
      </w:r>
      <w:r>
        <w:tab/>
        <w:t>1s, in tandem, dance RSh reel of 3 on 2nd corner diagonal (out bottom of set to start), finishing with 1s facing own 1st corners</w:t>
      </w:r>
    </w:p>
    <w:p w:rsidR="00B11EB3" w:rsidRDefault="00B11EB3" w:rsidP="00B11EB3">
      <w:pPr>
        <w:pStyle w:val="DanceBody"/>
        <w:keepNext w:val="0"/>
      </w:pPr>
      <w:r>
        <w:t>25-32</w:t>
      </w:r>
      <w:r>
        <w:tab/>
        <w:t>1s dance Pass+Turn with 1st corners, (pass RSh), Pass+Turn with 2nd corners, finishing passing RSh to 2nd place own sides</w:t>
      </w:r>
    </w:p>
    <w:p w:rsidR="00B11EB3" w:rsidRDefault="00B11EB3" w:rsidP="00B11EB3"/>
    <w:p w:rsidR="00B11EB3" w:rsidRDefault="00B11EB3" w:rsidP="00B11EB3">
      <w:pPr>
        <w:pStyle w:val="Minicrib"/>
      </w:pPr>
      <w:r>
        <w:t>CHASING A RAINBOW  (M-4(S16+J16))  4C set</w:t>
      </w:r>
      <w:r>
        <w:tab/>
        <w:t>Peter J Clark  Corberry Collection 2</w:t>
      </w:r>
    </w:p>
    <w:p w:rsidR="00B11EB3" w:rsidRDefault="00B11EB3" w:rsidP="00B11EB3">
      <w:pPr>
        <w:pStyle w:val="DanceBody"/>
      </w:pPr>
      <w:r>
        <w:t>Strathspey</w:t>
      </w:r>
    </w:p>
    <w:p w:rsidR="00B11EB3" w:rsidRDefault="00B11EB3" w:rsidP="00B11EB3">
      <w:pPr>
        <w:pStyle w:val="DanceBody"/>
      </w:pPr>
      <w:r>
        <w:t xml:space="preserve"> 1- 8</w:t>
      </w:r>
      <w:r>
        <w:tab/>
        <w:t>1s+2s &amp; 3s+4s face in diagonally, set &amp; circle 4H 1/2 round; 1s &amp; 4s drop hands, 1M dances down Ladies' side, 4L up Men's side to form large circle.  All dance 8H 1/2 round.  3 4 1 2</w:t>
      </w:r>
    </w:p>
    <w:p w:rsidR="00B11EB3" w:rsidRDefault="00B11EB3" w:rsidP="00B11EB3">
      <w:pPr>
        <w:pStyle w:val="DanceBody"/>
      </w:pPr>
      <w:r>
        <w:t xml:space="preserve"> 9-10</w:t>
      </w:r>
      <w:r>
        <w:tab/>
        <w:t>Dancers in top 3 Ladies' places cross diagonally RH with dancers in bottom 3 Men's places</w:t>
      </w:r>
    </w:p>
    <w:p w:rsidR="00B11EB3" w:rsidRDefault="00B11EB3" w:rsidP="00B11EB3">
      <w:pPr>
        <w:pStyle w:val="DanceBody"/>
      </w:pPr>
      <w:r>
        <w:t>11-12</w:t>
      </w:r>
      <w:r>
        <w:tab/>
        <w:t>Dancers in top 3 Men's places cross diagonally LH with dancers in bottom 3 Ladies' places.  End 4 Men at top, 4 Ladies at bottom</w:t>
      </w:r>
    </w:p>
    <w:p w:rsidR="00B11EB3" w:rsidRPr="00F41653" w:rsidRDefault="00B11EB3" w:rsidP="00B11EB3">
      <w:pPr>
        <w:pStyle w:val="DanceBody"/>
      </w:pPr>
      <w:r>
        <w:t>13-16</w:t>
      </w:r>
      <w:r>
        <w:tab/>
        <w:t xml:space="preserve">4M followed by 3M </w:t>
      </w:r>
      <w:r>
        <w:rPr>
          <w:b/>
        </w:rPr>
        <w:t>also</w:t>
      </w:r>
      <w:r>
        <w:t xml:space="preserve"> 1L followed by 2L dance anticlockwise round to own sides.  All now in original places.</w:t>
      </w:r>
    </w:p>
    <w:p w:rsidR="00B11EB3" w:rsidRDefault="00B11EB3" w:rsidP="00B11EB3">
      <w:pPr>
        <w:pStyle w:val="DanceBody"/>
      </w:pPr>
      <w:r>
        <w:t>Jig</w:t>
      </w:r>
    </w:p>
    <w:p w:rsidR="00B11EB3" w:rsidRDefault="00B11EB3" w:rsidP="00B11EB3">
      <w:pPr>
        <w:pStyle w:val="DanceBody"/>
      </w:pPr>
      <w:r>
        <w:t xml:space="preserve"> 1- 8</w:t>
      </w:r>
      <w:r>
        <w:tab/>
        <w:t xml:space="preserve">1s set, 1/2 turn RH; 1M followed by 1L cast 3 places to 4th place own sides </w:t>
      </w:r>
      <w:r>
        <w:rPr>
          <w:b/>
        </w:rPr>
        <w:t>while</w:t>
      </w:r>
      <w:r>
        <w:t xml:space="preserve"> 2s+3s+4s set, turn partner RH moving up 1 place &amp; All couples set</w:t>
      </w:r>
    </w:p>
    <w:p w:rsidR="00B11EB3" w:rsidRDefault="00B11EB3" w:rsidP="00B11EB3">
      <w:pPr>
        <w:pStyle w:val="DanceBody"/>
        <w:keepNext w:val="0"/>
      </w:pPr>
      <w:r>
        <w:t xml:space="preserve"> 9-16</w:t>
      </w:r>
      <w:r>
        <w:tab/>
        <w:t>2s+3s+4s+1s dance reels of 4 on sides.  End 2 3 4 1</w:t>
      </w:r>
    </w:p>
    <w:p w:rsidR="00B11EB3" w:rsidRDefault="00B11EB3" w:rsidP="00B11EB3"/>
    <w:p w:rsidR="00B11EB3" w:rsidRDefault="00B11EB3" w:rsidP="00B11EB3">
      <w:pPr>
        <w:pStyle w:val="Minicrib"/>
      </w:pPr>
      <w:r>
        <w:t>CHASING A WISH  (R8x32)  3C (4C set)</w:t>
      </w:r>
      <w:r>
        <w:tab/>
        <w:t>George Carr  Southport 1</w:t>
      </w:r>
    </w:p>
    <w:p w:rsidR="00B11EB3" w:rsidRPr="006B40B3" w:rsidRDefault="00B11EB3" w:rsidP="00B11EB3">
      <w:pPr>
        <w:pStyle w:val="DanceBody"/>
      </w:pPr>
      <w:r w:rsidRPr="006B40B3">
        <w:t xml:space="preserve"> 1- 8</w:t>
      </w:r>
      <w:r w:rsidRPr="006B40B3">
        <w:tab/>
        <w:t>1s set, dance down 2 steps (below 3s), set &amp; cast up to 2nd places</w:t>
      </w:r>
    </w:p>
    <w:p w:rsidR="00B11EB3" w:rsidRPr="006B40B3" w:rsidRDefault="00B11EB3" w:rsidP="00B11EB3">
      <w:pPr>
        <w:pStyle w:val="DanceBody"/>
      </w:pPr>
      <w:r w:rsidRPr="006B40B3">
        <w:t xml:space="preserve"> 9-16</w:t>
      </w:r>
      <w:r w:rsidRPr="006B40B3">
        <w:tab/>
        <w:t>1s dance 1/2 Figs of 8 round 2s &amp; 1/2 Figs of 8 round 3s end facing 1st corners</w:t>
      </w:r>
    </w:p>
    <w:p w:rsidR="00B11EB3" w:rsidRPr="006B40B3" w:rsidRDefault="00B11EB3" w:rsidP="00B11EB3">
      <w:pPr>
        <w:pStyle w:val="DanceBody"/>
      </w:pPr>
      <w:r w:rsidRPr="006B40B3">
        <w:t>17-24</w:t>
      </w:r>
      <w:r w:rsidRPr="006B40B3">
        <w:tab/>
        <w:t>1s dance 1/2 diagonal reels of 4 with 1st corners &amp; 1/2 reels with 2nd corners</w:t>
      </w:r>
    </w:p>
    <w:p w:rsidR="00B11EB3" w:rsidRPr="006B40B3" w:rsidRDefault="00B11EB3" w:rsidP="00B11EB3">
      <w:pPr>
        <w:pStyle w:val="DanceBody"/>
        <w:keepNext w:val="0"/>
      </w:pPr>
      <w:r w:rsidRPr="006B40B3">
        <w:t>25-32</w:t>
      </w:r>
      <w:r w:rsidRPr="006B40B3">
        <w:tab/>
        <w:t>1s 1/2 turn 2H as 2s+3s chase clockwise to places, 2s+1s+3s turn partners RH</w:t>
      </w:r>
    </w:p>
    <w:p w:rsidR="00B11EB3" w:rsidRDefault="00B11EB3" w:rsidP="00B11EB3"/>
    <w:p w:rsidR="00B11EB3" w:rsidRDefault="00B11EB3" w:rsidP="00B11EB3">
      <w:pPr>
        <w:pStyle w:val="Minicrib"/>
      </w:pPr>
      <w:r>
        <w:t>CHASING BUTTERFLIES  (J32)  Round the Room</w:t>
      </w:r>
      <w:r>
        <w:tab/>
        <w:t>Judith Kowalczik</w:t>
      </w:r>
    </w:p>
    <w:p w:rsidR="00B11EB3" w:rsidRDefault="00B11EB3" w:rsidP="00B11EB3">
      <w:pPr>
        <w:pStyle w:val="DanceBody"/>
      </w:pPr>
      <w:r>
        <w:t>Round the Room, 2 facing 2</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9-12</w:t>
      </w:r>
      <w:r>
        <w:tab/>
        <w:t>Ladies dance LSh round partner back to place</w:t>
      </w:r>
    </w:p>
    <w:p w:rsidR="00B11EB3" w:rsidRDefault="00B11EB3" w:rsidP="00B11EB3">
      <w:pPr>
        <w:pStyle w:val="DanceBody"/>
      </w:pPr>
      <w:r>
        <w:t>13-16</w:t>
      </w:r>
      <w:r>
        <w:tab/>
        <w:t>Ladies pull back RSh to face out &amp; followed by opp Man, chase 1/2 round clockwise</w:t>
      </w:r>
    </w:p>
    <w:p w:rsidR="00B11EB3" w:rsidRDefault="00B11EB3" w:rsidP="00B11EB3">
      <w:pPr>
        <w:pStyle w:val="DanceBody"/>
      </w:pPr>
      <w:r>
        <w:t>17-20</w:t>
      </w:r>
      <w:r>
        <w:tab/>
        <w:t>Men dance RSh round partner back to place</w:t>
      </w:r>
    </w:p>
    <w:p w:rsidR="00B11EB3" w:rsidRDefault="00B11EB3" w:rsidP="00B11EB3">
      <w:pPr>
        <w:pStyle w:val="DanceBody"/>
      </w:pPr>
      <w:r>
        <w:t>21-24</w:t>
      </w:r>
      <w:r>
        <w:tab/>
        <w:t>Men pull back LSh to face out &amp; followed by opp Lady, chase 1/2 round anticlockwise</w:t>
      </w:r>
    </w:p>
    <w:p w:rsidR="00B11EB3" w:rsidRDefault="00B11EB3" w:rsidP="00B11EB3">
      <w:pPr>
        <w:pStyle w:val="DanceBody"/>
        <w:keepNext w:val="0"/>
      </w:pPr>
      <w:r>
        <w:t>25-32</w:t>
      </w:r>
      <w:r>
        <w:tab/>
        <w:t>All take prom hold with partner, pass opp couple LSh  &amp; dance RH across with next couple</w:t>
      </w:r>
    </w:p>
    <w:p w:rsidR="00B11EB3" w:rsidRDefault="00B11EB3" w:rsidP="00B11EB3"/>
    <w:p w:rsidR="00B11EB3" w:rsidRDefault="00B11EB3" w:rsidP="00B11EB3">
      <w:pPr>
        <w:pStyle w:val="Minicrib"/>
      </w:pPr>
      <w:r>
        <w:t>CHASING DREAMS  (S80)  Sq.Set</w:t>
      </w:r>
      <w:r>
        <w:tab/>
        <w:t>Stephen Gibson</w:t>
      </w:r>
    </w:p>
    <w:p w:rsidR="00B11EB3" w:rsidRPr="000D60D4" w:rsidRDefault="00B11EB3" w:rsidP="00B11EB3">
      <w:pPr>
        <w:pStyle w:val="DanceBody"/>
      </w:pPr>
      <w:r w:rsidRPr="000D60D4">
        <w:t xml:space="preserve"> 1- 8</w:t>
      </w:r>
      <w:r w:rsidRPr="000D60D4">
        <w:tab/>
        <w:t>1s &amp; 3s dance similar loops:</w:t>
      </w:r>
    </w:p>
    <w:p w:rsidR="00B11EB3" w:rsidRPr="000D60D4" w:rsidRDefault="00B11EB3" w:rsidP="00B11EB3">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B11EB3" w:rsidRPr="000D60D4" w:rsidRDefault="00B11EB3" w:rsidP="00B11EB3">
      <w:pPr>
        <w:pStyle w:val="DanceBody"/>
      </w:pPr>
      <w:r w:rsidRPr="000D60D4">
        <w:t>9-12</w:t>
      </w:r>
      <w:r w:rsidRPr="000D60D4">
        <w:tab/>
        <w:t>1L+4L &amp; 3L+2L 1/2 turn &amp; twirl out to change places while partners change places by chasing clockwise 1/2 way (in 4s)</w:t>
      </w:r>
    </w:p>
    <w:p w:rsidR="00B11EB3" w:rsidRPr="000D60D4" w:rsidRDefault="00B11EB3" w:rsidP="00B11EB3">
      <w:pPr>
        <w:pStyle w:val="DanceBody"/>
      </w:pPr>
      <w:r w:rsidRPr="000D60D4">
        <w:t>13-16</w:t>
      </w:r>
      <w:r w:rsidRPr="000D60D4">
        <w:tab/>
        <w:t>1M+4M &amp; 3M+2M 1/2 turn &amp; twirl out to change places while prtnrs change places by chasing cl'wise 1/2 way (1s &amp; 3s now back in the middle)</w:t>
      </w:r>
    </w:p>
    <w:p w:rsidR="00B11EB3" w:rsidRPr="000D60D4" w:rsidRDefault="00B11EB3" w:rsidP="00B11EB3">
      <w:pPr>
        <w:pStyle w:val="DanceBody"/>
      </w:pPr>
      <w:r w:rsidRPr="000D60D4">
        <w:t>17-24</w:t>
      </w:r>
      <w:r w:rsidRPr="000D60D4">
        <w:tab/>
        <w:t>1s+3s dance LH across 1/2 way, 3M &amp; 1M followed by partners dance out to partners original place</w:t>
      </w:r>
    </w:p>
    <w:p w:rsidR="00B11EB3" w:rsidRPr="000D60D4" w:rsidRDefault="00B11EB3" w:rsidP="00B11EB3">
      <w:pPr>
        <w:pStyle w:val="DanceBody"/>
      </w:pPr>
      <w:r w:rsidRPr="000D60D4">
        <w:t>25-48</w:t>
      </w:r>
      <w:r w:rsidRPr="000D60D4">
        <w:tab/>
        <w:t>2s &amp; 4s repeat bars 1-24</w:t>
      </w:r>
    </w:p>
    <w:p w:rsidR="00B11EB3" w:rsidRPr="000D60D4" w:rsidRDefault="00B11EB3" w:rsidP="00B11EB3">
      <w:pPr>
        <w:pStyle w:val="DanceBody"/>
      </w:pPr>
      <w:r w:rsidRPr="000D60D4">
        <w:t>49-52</w:t>
      </w:r>
      <w:r w:rsidRPr="000D60D4">
        <w:tab/>
        <w:t>1M+3M dance into middle (pass LSh) &amp; turn right to face 4s/2s</w:t>
      </w:r>
    </w:p>
    <w:p w:rsidR="00B11EB3" w:rsidRPr="000D60D4" w:rsidRDefault="00B11EB3" w:rsidP="00B11EB3">
      <w:pPr>
        <w:pStyle w:val="DanceBody"/>
      </w:pPr>
      <w:r w:rsidRPr="000D60D4">
        <w:t>53-56</w:t>
      </w:r>
      <w:r w:rsidRPr="000D60D4">
        <w:tab/>
        <w:t>1M &amp; 3M 1/2 sets to Men then Ladies as 4s/2s set, 1M &amp; 3M dance out between 4s/2s &amp; chase back to original places</w:t>
      </w:r>
    </w:p>
    <w:p w:rsidR="00B11EB3" w:rsidRPr="000D60D4" w:rsidRDefault="00B11EB3" w:rsidP="00B11EB3">
      <w:pPr>
        <w:pStyle w:val="DanceBody"/>
      </w:pPr>
      <w:r w:rsidRPr="000D60D4">
        <w:t>57-64</w:t>
      </w:r>
      <w:r w:rsidRPr="000D60D4">
        <w:tab/>
        <w:t>2M+4M repeat bars 49-56</w:t>
      </w:r>
    </w:p>
    <w:p w:rsidR="00B11EB3" w:rsidRDefault="00B11EB3" w:rsidP="00B11EB3">
      <w:pPr>
        <w:pStyle w:val="DanceBody"/>
      </w:pPr>
      <w:r w:rsidRPr="000D60D4">
        <w:t>65-72</w:t>
      </w:r>
      <w:r w:rsidRPr="000D60D4">
        <w:tab/>
        <w:t>Ladies dance a double Ladies' Chain</w:t>
      </w:r>
    </w:p>
    <w:p w:rsidR="00B11EB3" w:rsidRPr="000D60D4" w:rsidRDefault="00B11EB3" w:rsidP="00B11EB3">
      <w:pPr>
        <w:pStyle w:val="DanceBody"/>
        <w:keepNext w:val="0"/>
      </w:pPr>
      <w:r w:rsidRPr="000D60D4">
        <w:t>73-80</w:t>
      </w:r>
      <w:r w:rsidRPr="000D60D4">
        <w:tab/>
        <w:t>All Promenade anticlockwise round the set</w:t>
      </w:r>
    </w:p>
    <w:p w:rsidR="00B11EB3" w:rsidRDefault="00B11EB3" w:rsidP="00B11EB3"/>
    <w:p w:rsidR="00B11EB3" w:rsidRDefault="00B11EB3" w:rsidP="00B11EB3">
      <w:pPr>
        <w:pStyle w:val="Minicrib"/>
      </w:pPr>
      <w:r>
        <w:t>CHASING THE ECLIPSE  (S3x32)  3C Set</w:t>
      </w:r>
      <w:r>
        <w:tab/>
        <w:t>Sandy Gallamore  Highland Road Coll</w:t>
      </w:r>
    </w:p>
    <w:p w:rsidR="00B11EB3" w:rsidRPr="00827421" w:rsidRDefault="00B11EB3" w:rsidP="00B11EB3">
      <w:pPr>
        <w:pStyle w:val="DanceBody"/>
      </w:pPr>
      <w:r w:rsidRPr="00827421">
        <w:t xml:space="preserve"> 1- 8</w:t>
      </w:r>
      <w:r w:rsidRPr="00827421">
        <w:tab/>
        <w:t>1s set, dance down below 3s (2s step up), cast up to 2nd place, pass LSh to face 1st corners</w:t>
      </w:r>
    </w:p>
    <w:p w:rsidR="00B11EB3" w:rsidRPr="00827421" w:rsidRDefault="00B11EB3" w:rsidP="00B11EB3">
      <w:pPr>
        <w:pStyle w:val="DanceBody"/>
      </w:pPr>
      <w:r w:rsidRPr="00827421">
        <w:t xml:space="preserve"> 9-16</w:t>
      </w:r>
      <w:r w:rsidRPr="00827421">
        <w:tab/>
        <w:t>1s dance RSh reels of 3 on opposite sides, 1s end facing 1st corners</w:t>
      </w:r>
    </w:p>
    <w:p w:rsidR="00B11EB3" w:rsidRPr="00827421" w:rsidRDefault="00B11EB3" w:rsidP="00B11EB3">
      <w:pPr>
        <w:pStyle w:val="DanceBody"/>
      </w:pPr>
      <w:r w:rsidRPr="00827421">
        <w:t>17-24</w:t>
      </w:r>
      <w:r w:rsidRPr="00827421">
        <w:tab/>
        <w:t>1s set to 1st corners, dance 3/4 round partner by RSh, 1s set to 2nd corners, dance round partner to own side, facing out</w:t>
      </w:r>
    </w:p>
    <w:p w:rsidR="00B11EB3" w:rsidRPr="00827421" w:rsidRDefault="00B11EB3" w:rsidP="00B11EB3">
      <w:pPr>
        <w:pStyle w:val="DanceBody"/>
      </w:pPr>
      <w:r w:rsidRPr="00827421">
        <w:t>25-32</w:t>
      </w:r>
      <w:r w:rsidRPr="00827421">
        <w:tab/>
      </w:r>
      <w:r w:rsidRPr="00827421">
        <w:rPr>
          <w:lang w:val="en-US"/>
        </w:rPr>
        <w:t>Promenade (Chaperoned) Chain progression</w:t>
      </w:r>
      <w:r w:rsidRPr="00827421">
        <w:t>:</w:t>
      </w:r>
    </w:p>
    <w:p w:rsidR="00B11EB3" w:rsidRPr="00827421" w:rsidRDefault="00B11EB3" w:rsidP="00B11EB3">
      <w:pPr>
        <w:pStyle w:val="DanceBody"/>
      </w:pPr>
      <w:r>
        <w:tab/>
      </w:r>
      <w:r w:rsidRPr="00827421">
        <w:t>25-26    2s &amp; 3s 3/4 turn partner RH into middle while 1s dance clockwise 1/4 round the set picking up 2L/3M …</w:t>
      </w:r>
    </w:p>
    <w:p w:rsidR="00B11EB3" w:rsidRDefault="00B11EB3" w:rsidP="00B11EB3">
      <w:pPr>
        <w:pStyle w:val="DanceBody"/>
      </w:pPr>
      <w:r w:rsidRPr="00827421">
        <w:tab/>
        <w:t xml:space="preserve">27-30    who promenade 1/2 way clockwise </w:t>
      </w:r>
      <w:r w:rsidRPr="00827421">
        <w:rPr>
          <w:b/>
        </w:rPr>
        <w:t>while</w:t>
      </w:r>
      <w:r w:rsidRPr="00827421">
        <w:t xml:space="preserve"> middle people (2M + 3L) turn LH 1.1/2.</w:t>
      </w:r>
    </w:p>
    <w:p w:rsidR="00B11EB3" w:rsidRPr="00827421" w:rsidRDefault="00B11EB3" w:rsidP="00B11EB3">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B11EB3" w:rsidRDefault="00B11EB3" w:rsidP="00B11EB3"/>
    <w:p w:rsidR="00B11EB3" w:rsidRDefault="00B11EB3" w:rsidP="00B11EB3">
      <w:pPr>
        <w:pStyle w:val="Minicrib"/>
      </w:pPr>
      <w:r>
        <w:t>CHASING THE RED DOT  (R5x32)  5C set</w:t>
      </w:r>
      <w:r>
        <w:tab/>
        <w:t>Sue McKinnell  https://suedan.com/dances/instructions/chasingreddot.html</w:t>
      </w:r>
    </w:p>
    <w:p w:rsidR="00B11EB3" w:rsidRDefault="00B11EB3" w:rsidP="00B11EB3">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B11EB3" w:rsidRDefault="00B11EB3" w:rsidP="00B11EB3">
      <w:pPr>
        <w:pStyle w:val="DanceBody"/>
      </w:pPr>
      <w:r>
        <w:t xml:space="preserve"> 9-16</w:t>
      </w:r>
      <w:r>
        <w:tab/>
        <w:t>All dance Double Triangles, ending with 1s facing in and 5s facing out on opposite sides.</w:t>
      </w:r>
    </w:p>
    <w:p w:rsidR="00B11EB3" w:rsidRDefault="00B11EB3" w:rsidP="00B11EB3">
      <w:pPr>
        <w:pStyle w:val="DanceBody"/>
      </w:pPr>
      <w:r>
        <w:t>17-28</w:t>
      </w:r>
      <w:r>
        <w:tab/>
        <w:t>1s &amp; 5s dance the "Celtic Braid" figure:</w:t>
      </w:r>
    </w:p>
    <w:p w:rsidR="00B11EB3" w:rsidRDefault="00B11EB3" w:rsidP="00B11EB3">
      <w:pPr>
        <w:pStyle w:val="DanceBody"/>
      </w:pPr>
      <w:r>
        <w:tab/>
        <w:t xml:space="preserve">17-18  1s cross down between 3s </w:t>
      </w:r>
      <w:r w:rsidRPr="00980D96">
        <w:rPr>
          <w:b/>
        </w:rPr>
        <w:t>while</w:t>
      </w:r>
      <w:r>
        <w:t xml:space="preserve"> 5s cast up behind 3s</w:t>
      </w:r>
    </w:p>
    <w:p w:rsidR="00B11EB3" w:rsidRDefault="00B11EB3" w:rsidP="00B11EB3">
      <w:pPr>
        <w:pStyle w:val="DanceBody"/>
      </w:pPr>
      <w:r>
        <w:tab/>
        <w:t xml:space="preserve">19-20  1s cast down behind 4s </w:t>
      </w:r>
      <w:r w:rsidRPr="00980D96">
        <w:rPr>
          <w:b/>
        </w:rPr>
        <w:t>while</w:t>
      </w:r>
      <w:r>
        <w:t xml:space="preserve"> 5s cross up between 2s</w:t>
      </w:r>
    </w:p>
    <w:p w:rsidR="00B11EB3" w:rsidRDefault="00B11EB3" w:rsidP="00B11EB3">
      <w:pPr>
        <w:pStyle w:val="DanceBody"/>
      </w:pPr>
      <w:r>
        <w:tab/>
        <w:t xml:space="preserve">21-22  1s cross up between 4s </w:t>
      </w:r>
      <w:r w:rsidRPr="00980D96">
        <w:rPr>
          <w:b/>
        </w:rPr>
        <w:t>while</w:t>
      </w:r>
      <w:r>
        <w:t xml:space="preserve"> 5s cast down behind 2s</w:t>
      </w:r>
    </w:p>
    <w:p w:rsidR="00B11EB3" w:rsidRDefault="00B11EB3" w:rsidP="00B11EB3">
      <w:pPr>
        <w:pStyle w:val="DanceBody"/>
      </w:pPr>
      <w:r>
        <w:tab/>
        <w:t xml:space="preserve">23-24  1s cast up behind 3s </w:t>
      </w:r>
      <w:r w:rsidRPr="00980D96">
        <w:rPr>
          <w:b/>
        </w:rPr>
        <w:t>while</w:t>
      </w:r>
      <w:r>
        <w:t xml:space="preserve"> 5s cross down between 3s</w:t>
      </w:r>
    </w:p>
    <w:p w:rsidR="00B11EB3" w:rsidRDefault="00B11EB3" w:rsidP="00B11EB3">
      <w:pPr>
        <w:pStyle w:val="DanceBody"/>
      </w:pPr>
      <w:r>
        <w:tab/>
        <w:t xml:space="preserve">25-26  1s cross up between 2s </w:t>
      </w:r>
      <w:r w:rsidRPr="00980D96">
        <w:rPr>
          <w:b/>
        </w:rPr>
        <w:t>while</w:t>
      </w:r>
      <w:r>
        <w:t xml:space="preserve"> 5s cast down behind 4s</w:t>
      </w:r>
    </w:p>
    <w:p w:rsidR="00B11EB3" w:rsidRDefault="00B11EB3" w:rsidP="00B11EB3">
      <w:pPr>
        <w:pStyle w:val="DanceBody"/>
      </w:pPr>
      <w:r>
        <w:tab/>
        <w:t xml:space="preserve">27-28  1s cast down behind 2s </w:t>
      </w:r>
      <w:r w:rsidRPr="00980D96">
        <w:rPr>
          <w:b/>
        </w:rPr>
        <w:t>while</w:t>
      </w:r>
      <w:r>
        <w:t xml:space="preserve"> 5s cross up between 4s</w:t>
      </w:r>
    </w:p>
    <w:p w:rsidR="00B11EB3" w:rsidRDefault="00B11EB3" w:rsidP="00B11EB3">
      <w:pPr>
        <w:pStyle w:val="DanceBody"/>
        <w:keepNext w:val="0"/>
      </w:pPr>
      <w:r>
        <w:t>29-32</w:t>
      </w:r>
      <w:r>
        <w:tab/>
        <w:t>1s+3s change places (Ladies LH, Men RH), 1s+5s change places (Ladies RH, Men LH). End 2 3 5 1 4</w:t>
      </w:r>
    </w:p>
    <w:p w:rsidR="00B11EB3" w:rsidRDefault="00B11EB3" w:rsidP="00B11EB3"/>
    <w:p w:rsidR="00B11EB3" w:rsidRDefault="00B11EB3" w:rsidP="00B11EB3">
      <w:pPr>
        <w:pStyle w:val="Minicrib"/>
      </w:pPr>
      <w:r>
        <w:t>CHASING THE WILD GOOSE  (J5x32)  5C set</w:t>
      </w:r>
      <w:r>
        <w:tab/>
        <w:t>Malcolm Brown</w:t>
      </w:r>
    </w:p>
    <w:p w:rsidR="00B11EB3" w:rsidRPr="006B40B3" w:rsidRDefault="00B11EB3" w:rsidP="00B11EB3">
      <w:pPr>
        <w:pStyle w:val="DanceBody"/>
      </w:pPr>
      <w:r w:rsidRPr="006B40B3">
        <w:t xml:space="preserve"> 1- 8</w:t>
      </w:r>
      <w:r w:rsidRPr="006B40B3">
        <w:tab/>
        <w:t>2s &amp; 4s set advancing &amp; Bal-in-Line, 1/2 turn RH &amp; Bal-in-Line</w:t>
      </w:r>
    </w:p>
    <w:p w:rsidR="00B11EB3" w:rsidRPr="006B40B3" w:rsidRDefault="00B11EB3" w:rsidP="00B11EB3">
      <w:pPr>
        <w:pStyle w:val="DanceBody"/>
      </w:pPr>
      <w:r w:rsidRPr="006B40B3">
        <w:t xml:space="preserve"> 9-16</w:t>
      </w:r>
      <w:r w:rsidRPr="006B40B3">
        <w:tab/>
        <w:t>2L+1s, 2M+3s+4L &amp; 4M+5s dance LH across, 2s &amp; 4s pass LSh into RH across with other couples &amp; end passing LSh to face own sides (BtoB)</w:t>
      </w:r>
    </w:p>
    <w:p w:rsidR="00B11EB3" w:rsidRPr="006B40B3" w:rsidRDefault="00B11EB3" w:rsidP="00B11EB3">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B11EB3" w:rsidRPr="006B40B3" w:rsidRDefault="00B11EB3" w:rsidP="00B11EB3">
      <w:pPr>
        <w:pStyle w:val="DanceBody"/>
        <w:keepNext w:val="0"/>
      </w:pPr>
      <w:r w:rsidRPr="006B40B3">
        <w:t>25-32</w:t>
      </w:r>
      <w:r w:rsidRPr="006B40B3">
        <w:tab/>
        <w:t>Top 2 couples also bottom 2 couples dance R&amp;L</w:t>
      </w:r>
    </w:p>
    <w:p w:rsidR="00B11EB3" w:rsidRDefault="00B11EB3" w:rsidP="00B11EB3"/>
    <w:p w:rsidR="00B11EB3" w:rsidRDefault="00B11EB3" w:rsidP="00B11EB3">
      <w:pPr>
        <w:pStyle w:val="Minicrib"/>
      </w:pPr>
      <w:r>
        <w:t>THE CHAT CLUB  (S4x32)  4C set</w:t>
      </w:r>
      <w:r>
        <w:tab/>
        <w:t>Ian Jamieson</w:t>
      </w:r>
    </w:p>
    <w:p w:rsidR="00B11EB3" w:rsidRPr="000D60D4" w:rsidRDefault="00B11EB3" w:rsidP="00B11EB3">
      <w:pPr>
        <w:pStyle w:val="DanceBody"/>
      </w:pPr>
      <w:r w:rsidRPr="000D60D4">
        <w:t xml:space="preserve"> 1- 8</w:t>
      </w:r>
      <w:r w:rsidRPr="000D60D4">
        <w:tab/>
        <w:t xml:space="preserve">1s+2s also 3s+4s </w:t>
      </w:r>
      <w:r>
        <w:t xml:space="preserve">set &amp; </w:t>
      </w:r>
      <w:r w:rsidRPr="000D60D4">
        <w:t>dance 1/2 RH across, 1s+4s dance 1/2 LH across &amp; all set</w:t>
      </w:r>
    </w:p>
    <w:p w:rsidR="00B11EB3" w:rsidRDefault="00B11EB3" w:rsidP="00B11EB3">
      <w:pPr>
        <w:pStyle w:val="DanceBody"/>
      </w:pPr>
      <w:r w:rsidRPr="000D60D4">
        <w:t xml:space="preserve"> 9-16</w:t>
      </w:r>
      <w:r w:rsidRPr="000D60D4">
        <w:tab/>
        <w:t>2s+4s also 1s+3s dance Ladies' Chain</w:t>
      </w:r>
    </w:p>
    <w:p w:rsidR="00B11EB3" w:rsidRPr="000D60D4" w:rsidRDefault="00B11EB3" w:rsidP="00B11EB3">
      <w:pPr>
        <w:pStyle w:val="DanceBody"/>
      </w:pPr>
      <w:r w:rsidRPr="000D60D4">
        <w:t>17-24</w:t>
      </w:r>
      <w:r w:rsidRPr="000D60D4">
        <w:tab/>
        <w:t>2s+4s also 1s+3s set &amp; dance 1/2 RH across, 2s+3s dance 1/2 LH across &amp; all set</w:t>
      </w:r>
    </w:p>
    <w:p w:rsidR="00B11EB3" w:rsidRDefault="00B11EB3" w:rsidP="00B11EB3">
      <w:pPr>
        <w:pStyle w:val="DanceBody"/>
        <w:keepNext w:val="0"/>
      </w:pPr>
      <w:r w:rsidRPr="000D60D4">
        <w:t>25-32</w:t>
      </w:r>
      <w:r w:rsidRPr="000D60D4">
        <w:tab/>
        <w:t>All dance Grand Chain 1/2 way (all starting on sides), set, 1s dance down to 4th place while 2s+3s+4s dance up 1 place</w:t>
      </w:r>
    </w:p>
    <w:p w:rsidR="00B11EB3" w:rsidRDefault="00B11EB3" w:rsidP="00B11EB3"/>
    <w:p w:rsidR="00B11EB3" w:rsidRDefault="00B11EB3" w:rsidP="00B11EB3">
      <w:pPr>
        <w:pStyle w:val="Minicrib"/>
      </w:pPr>
      <w:r>
        <w:t>CHATSWORTH HOUSE  (J4x32)  4C set</w:t>
      </w:r>
      <w:r>
        <w:tab/>
        <w:t>Ben Stein  Ashbourne Coll</w:t>
      </w:r>
    </w:p>
    <w:p w:rsidR="00B11EB3" w:rsidRPr="006B40B3" w:rsidRDefault="00B11EB3" w:rsidP="00B11EB3">
      <w:pPr>
        <w:pStyle w:val="DanceBody"/>
      </w:pPr>
      <w:r w:rsidRPr="006B40B3">
        <w:t xml:space="preserve"> 1- 8</w:t>
      </w:r>
      <w:r w:rsidRPr="006B40B3">
        <w:tab/>
        <w:t>1s &amp; 4s cross RH, cast into centre &amp; dance 1/2 Fig of 8 round new end couples</w:t>
      </w:r>
    </w:p>
    <w:p w:rsidR="00B11EB3" w:rsidRPr="006B40B3" w:rsidRDefault="00B11EB3" w:rsidP="00B11EB3">
      <w:pPr>
        <w:pStyle w:val="DanceBody"/>
      </w:pPr>
      <w:r w:rsidRPr="006B40B3">
        <w:t xml:space="preserve"> 9-16</w:t>
      </w:r>
      <w:r w:rsidRPr="006B40B3">
        <w:tab/>
        <w:t>All set, 1s+4s dance 3/4 R&amp;L to face nearest corners</w:t>
      </w:r>
    </w:p>
    <w:p w:rsidR="00B11EB3" w:rsidRPr="006B40B3" w:rsidRDefault="00B11EB3" w:rsidP="00B11EB3">
      <w:pPr>
        <w:pStyle w:val="DanceBody"/>
      </w:pPr>
      <w:r w:rsidRPr="006B40B3">
        <w:t>17-24</w:t>
      </w:r>
      <w:r w:rsidRPr="006B40B3">
        <w:tab/>
        <w:t>1s &amp; 4s set &amp; turn corners RH, 1s+4s set &amp; turn each other LH on sides</w:t>
      </w:r>
    </w:p>
    <w:p w:rsidR="00B11EB3" w:rsidRPr="006B40B3" w:rsidRDefault="00B11EB3" w:rsidP="00B11EB3">
      <w:pPr>
        <w:pStyle w:val="DanceBody"/>
        <w:keepNext w:val="0"/>
      </w:pPr>
      <w:r w:rsidRPr="006B40B3">
        <w:t>25-32</w:t>
      </w:r>
      <w:r w:rsidRPr="006B40B3">
        <w:tab/>
        <w:t>All dance reels of 4 on sides</w:t>
      </w:r>
    </w:p>
    <w:p w:rsidR="00B11EB3" w:rsidRDefault="00B11EB3" w:rsidP="00B11EB3"/>
    <w:p w:rsidR="00B11EB3" w:rsidRDefault="00B11EB3" w:rsidP="00B11EB3">
      <w:pPr>
        <w:pStyle w:val="Minicrib"/>
      </w:pPr>
      <w:r>
        <w:t>CHELMSFORD LASSIES  (J4x32)  4C set</w:t>
      </w:r>
      <w:r>
        <w:tab/>
        <w:t>Peter Quinn</w:t>
      </w:r>
    </w:p>
    <w:p w:rsidR="00B11EB3" w:rsidRPr="006B40B3" w:rsidRDefault="00B11EB3" w:rsidP="00B11EB3">
      <w:pPr>
        <w:pStyle w:val="DanceBody"/>
      </w:pPr>
      <w:r w:rsidRPr="006B40B3">
        <w:t xml:space="preserve"> 1- 8</w:t>
      </w:r>
      <w:r w:rsidRPr="006B40B3">
        <w:tab/>
        <w:t>1s cross RH &amp; cast 1 place, 1s dance 1/2 Fig of 8 round 3s</w:t>
      </w:r>
    </w:p>
    <w:p w:rsidR="00B11EB3" w:rsidRPr="006B40B3" w:rsidRDefault="00B11EB3" w:rsidP="00B11EB3">
      <w:pPr>
        <w:pStyle w:val="DanceBody"/>
      </w:pPr>
      <w:r w:rsidRPr="006B40B3">
        <w:t xml:space="preserve"> 9-16</w:t>
      </w:r>
      <w:r w:rsidRPr="006B40B3">
        <w:tab/>
        <w:t>1s+3s dance 1/2 R&amp;L, 2s+3s also 1s+4s dance RH across</w:t>
      </w:r>
    </w:p>
    <w:p w:rsidR="00B11EB3" w:rsidRPr="006B40B3" w:rsidRDefault="00B11EB3" w:rsidP="00B11EB3">
      <w:pPr>
        <w:pStyle w:val="DanceBody"/>
      </w:pPr>
      <w:r w:rsidRPr="006B40B3">
        <w:t>17-24</w:t>
      </w:r>
      <w:r w:rsidRPr="006B40B3">
        <w:tab/>
        <w:t>All dance RSh reels of 4 on sides but at end 3s &amp; 1s do not pass to finish 2(1)(3)4</w:t>
      </w:r>
    </w:p>
    <w:p w:rsidR="00B11EB3" w:rsidRPr="006B40B3" w:rsidRDefault="00B11EB3" w:rsidP="00B11EB3">
      <w:pPr>
        <w:pStyle w:val="DanceBody"/>
      </w:pPr>
      <w:r w:rsidRPr="006B40B3">
        <w:t>25-28</w:t>
      </w:r>
      <w:r w:rsidRPr="006B40B3">
        <w:tab/>
        <w:t>1s cross up &amp; cast to 2nd place own side while 3s cross down &amp; cast up to 3rd place own side</w:t>
      </w:r>
    </w:p>
    <w:p w:rsidR="00B11EB3" w:rsidRPr="006B40B3" w:rsidRDefault="00B11EB3" w:rsidP="00B11EB3">
      <w:pPr>
        <w:pStyle w:val="DanceBody"/>
        <w:keepNext w:val="0"/>
      </w:pPr>
      <w:r w:rsidRPr="006B40B3">
        <w:t>29-32</w:t>
      </w:r>
      <w:r w:rsidRPr="006B40B3">
        <w:tab/>
        <w:t>1s 1/2 turn 3s RH &amp; 1/2 turn 4s LH.  2 3 4 1</w:t>
      </w:r>
    </w:p>
    <w:p w:rsidR="00B11EB3" w:rsidRDefault="00B11EB3" w:rsidP="00B11EB3"/>
    <w:p w:rsidR="00B11EB3" w:rsidRDefault="00B11EB3" w:rsidP="00B11EB3">
      <w:pPr>
        <w:pStyle w:val="Minicrib"/>
      </w:pPr>
      <w:r>
        <w:t>THE CHEQUERED COURT  (J8x32)  3C (4C set)</w:t>
      </w:r>
      <w:r>
        <w:tab/>
        <w:t>Duncan Brown  RSCDS Bk 42</w:t>
      </w:r>
    </w:p>
    <w:p w:rsidR="00B11EB3" w:rsidRPr="006B40B3" w:rsidRDefault="00B11EB3" w:rsidP="00B11EB3">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B11EB3" w:rsidRPr="006B40B3" w:rsidRDefault="00B11EB3" w:rsidP="00B11EB3">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B11EB3" w:rsidRPr="006B40B3" w:rsidRDefault="00B11EB3" w:rsidP="00B11EB3">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B11EB3" w:rsidRPr="006B40B3" w:rsidRDefault="00B11EB3" w:rsidP="00B11EB3">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B11EB3" w:rsidRDefault="00B11EB3" w:rsidP="00B11EB3"/>
    <w:p w:rsidR="00B11EB3" w:rsidRDefault="00B11EB3" w:rsidP="00B11EB3">
      <w:pPr>
        <w:pStyle w:val="Minicrib"/>
      </w:pPr>
      <w:r>
        <w:t>THE CHEQUERED HALL  (S8x32)  2C (4C set)</w:t>
      </w:r>
      <w:r>
        <w:tab/>
        <w:t>Roy Goldring  Wells House</w:t>
      </w:r>
    </w:p>
    <w:p w:rsidR="00B11EB3" w:rsidRPr="006B40B3" w:rsidRDefault="00B11EB3" w:rsidP="00B11EB3">
      <w:pPr>
        <w:pStyle w:val="DanceBody"/>
      </w:pPr>
      <w:r w:rsidRPr="006B40B3">
        <w:t xml:space="preserve"> 1- 8</w:t>
      </w:r>
      <w:r w:rsidRPr="006B40B3">
        <w:tab/>
        <w:t>1s+2s facing diagonally in Adv+Ret 1 step twice, petronella turn to right 1 place &amp; set (diagonally in)</w:t>
      </w:r>
    </w:p>
    <w:p w:rsidR="00B11EB3" w:rsidRPr="006B40B3" w:rsidRDefault="00B11EB3" w:rsidP="00B11EB3">
      <w:pPr>
        <w:pStyle w:val="DanceBody"/>
      </w:pPr>
      <w:r w:rsidRPr="006B40B3">
        <w:t xml:space="preserve"> 9-16</w:t>
      </w:r>
      <w:r w:rsidRPr="006B40B3">
        <w:tab/>
        <w:t>1s+2s repeat bars 1- 8 to end on opposite sides 1s in 2nd place</w:t>
      </w:r>
    </w:p>
    <w:p w:rsidR="00B11EB3" w:rsidRPr="006B40B3" w:rsidRDefault="00B11EB3" w:rsidP="00B11EB3">
      <w:pPr>
        <w:pStyle w:val="DanceBody"/>
      </w:pPr>
      <w:r w:rsidRPr="006B40B3">
        <w:t>17-24</w:t>
      </w:r>
      <w:r w:rsidRPr="006B40B3">
        <w:tab/>
        <w:t>2s+1s turn 2H &amp; dance 1/2 R&amp;L back to original places</w:t>
      </w:r>
    </w:p>
    <w:p w:rsidR="00B11EB3" w:rsidRPr="006B40B3" w:rsidRDefault="00B11EB3" w:rsidP="00B11EB3">
      <w:pPr>
        <w:pStyle w:val="DanceBody"/>
        <w:keepNext w:val="0"/>
      </w:pPr>
      <w:r w:rsidRPr="006B40B3">
        <w:t>25-32</w:t>
      </w:r>
      <w:r w:rsidRPr="006B40B3">
        <w:tab/>
        <w:t>1s+2s dance the Knot</w:t>
      </w:r>
    </w:p>
    <w:p w:rsidR="00B11EB3" w:rsidRDefault="00B11EB3" w:rsidP="00B11EB3"/>
    <w:p w:rsidR="00B11EB3" w:rsidRDefault="00B11EB3" w:rsidP="00B11EB3">
      <w:pPr>
        <w:pStyle w:val="Minicrib"/>
      </w:pPr>
      <w:r>
        <w:t>CHERRY BLOSSOM  (S8x32)  3C (4C Set)</w:t>
      </w:r>
      <w:r>
        <w:tab/>
        <w:t>Ian Brockbank</w:t>
      </w:r>
    </w:p>
    <w:p w:rsidR="00B11EB3" w:rsidRPr="006B40B3" w:rsidRDefault="00B11EB3" w:rsidP="00B11EB3">
      <w:pPr>
        <w:pStyle w:val="DanceBody"/>
      </w:pPr>
      <w:r w:rsidRPr="006B40B3">
        <w:t xml:space="preserve"> 1- 8</w:t>
      </w:r>
      <w:r w:rsidRPr="006B40B3">
        <w:tab/>
        <w:t>1s cross RH, cast 1 place, dance RH across (1M with 2s &amp; 1L with 3s) &amp; 1s end by casting up/down round 3rd corners</w:t>
      </w:r>
    </w:p>
    <w:p w:rsidR="00B11EB3" w:rsidRPr="006B40B3" w:rsidRDefault="00B11EB3" w:rsidP="00B11EB3">
      <w:pPr>
        <w:pStyle w:val="DanceBody"/>
      </w:pPr>
      <w:r w:rsidRPr="006B40B3">
        <w:t xml:space="preserve"> 9-16</w:t>
      </w:r>
      <w:r w:rsidRPr="006B40B3">
        <w:tab/>
        <w:t>1s dance reels of 3 across giving LSh to 2nd corners</w:t>
      </w:r>
    </w:p>
    <w:p w:rsidR="00B11EB3" w:rsidRPr="006B40B3" w:rsidRDefault="00B11EB3" w:rsidP="00B11EB3">
      <w:pPr>
        <w:pStyle w:val="DanceBody"/>
      </w:pPr>
      <w:r w:rsidRPr="006B40B3">
        <w:t>17-24</w:t>
      </w:r>
      <w:r w:rsidRPr="006B40B3">
        <w:tab/>
        <w:t>1s pass RSh &amp; set to 2nd corners, change places RH, corners turn LH 1.1/4 times to face 1st corner (pstn) while 1s+1st corner persons chase 1 place clockwise</w:t>
      </w:r>
    </w:p>
    <w:p w:rsidR="00B11EB3" w:rsidRPr="006B40B3" w:rsidRDefault="00B11EB3" w:rsidP="00B11EB3">
      <w:pPr>
        <w:pStyle w:val="DanceBody"/>
        <w:keepNext w:val="0"/>
      </w:pPr>
      <w:r w:rsidRPr="006B40B3">
        <w:t>25-32</w:t>
      </w:r>
      <w:r w:rsidRPr="006B40B3">
        <w:tab/>
        <w:t>1s change place RH with corner persons in middle &amp; turn LH to 2nd place opposite sides, 2s+1s+3s set &amp; cross RH</w:t>
      </w:r>
    </w:p>
    <w:p w:rsidR="00B11EB3" w:rsidRDefault="00B11EB3" w:rsidP="00B11EB3"/>
    <w:p w:rsidR="00B11EB3" w:rsidRDefault="00B11EB3" w:rsidP="00B11EB3">
      <w:pPr>
        <w:pStyle w:val="Minicrib"/>
      </w:pPr>
      <w:r>
        <w:t>CHERRY BLOSSOM TIME  (J8x32)  3C (4C set)</w:t>
      </w:r>
      <w:r>
        <w:tab/>
        <w:t>John Drewry Cherry Blossom Bk</w:t>
      </w:r>
    </w:p>
    <w:p w:rsidR="00B11EB3" w:rsidRPr="006B40B3" w:rsidRDefault="00B11EB3" w:rsidP="00B11EB3">
      <w:pPr>
        <w:pStyle w:val="DanceBody"/>
      </w:pPr>
      <w:r w:rsidRPr="006B40B3">
        <w:t xml:space="preserve"> 1- 8</w:t>
      </w:r>
      <w:r w:rsidRPr="006B40B3">
        <w:tab/>
        <w:t>1L+2M change places RH &amp; cast to partners place while 1M+2L set &amp; dance down/up 1 place, 1s+2s dance RH across</w:t>
      </w:r>
    </w:p>
    <w:p w:rsidR="00B11EB3" w:rsidRPr="006B40B3" w:rsidRDefault="00B11EB3" w:rsidP="00B11EB3">
      <w:pPr>
        <w:pStyle w:val="DanceBody"/>
      </w:pPr>
      <w:r w:rsidRPr="006B40B3">
        <w:t xml:space="preserve"> 9-16</w:t>
      </w:r>
      <w:r w:rsidRPr="006B40B3">
        <w:tab/>
        <w:t>1L+2M change places LH &amp; cast to original places while 1M+2L set &amp; dance to original places, 1s+2s dance LH across</w:t>
      </w:r>
    </w:p>
    <w:p w:rsidR="00B11EB3" w:rsidRPr="006B40B3" w:rsidRDefault="00B11EB3" w:rsidP="00B11EB3">
      <w:pPr>
        <w:pStyle w:val="DanceBody"/>
      </w:pPr>
      <w:r w:rsidRPr="006B40B3">
        <w:t>17-24</w:t>
      </w:r>
      <w:r w:rsidRPr="006B40B3">
        <w:tab/>
        <w:t>1s+2s+3s dance LSh reels of 3 on own sides</w:t>
      </w:r>
    </w:p>
    <w:p w:rsidR="00B11EB3" w:rsidRPr="006B40B3" w:rsidRDefault="00B11EB3" w:rsidP="00B11EB3">
      <w:pPr>
        <w:pStyle w:val="DanceBody"/>
        <w:keepNext w:val="0"/>
      </w:pPr>
      <w:r w:rsidRPr="006B40B3">
        <w:t>25-32</w:t>
      </w:r>
      <w:r w:rsidRPr="006B40B3">
        <w:tab/>
        <w:t>1M+2M also 1L+2L turn LH 1.1/2 times &amp; 1s+3s dance RH across</w:t>
      </w:r>
    </w:p>
    <w:p w:rsidR="00B11EB3" w:rsidRDefault="00B11EB3" w:rsidP="00B11EB3"/>
    <w:p w:rsidR="00B11EB3" w:rsidRDefault="00B11EB3" w:rsidP="00B11EB3">
      <w:pPr>
        <w:pStyle w:val="Minicrib"/>
      </w:pPr>
      <w:r>
        <w:t>CHERRY BLOSSOMS  (S8x32)  2C (4C set)</w:t>
      </w:r>
      <w:r>
        <w:tab/>
        <w:t>Iain Boyd  To Be A Wind</w:t>
      </w:r>
    </w:p>
    <w:p w:rsidR="00B11EB3" w:rsidRPr="00253BF3" w:rsidRDefault="00B11EB3" w:rsidP="00B11EB3">
      <w:pPr>
        <w:pStyle w:val="DanceBody"/>
      </w:pPr>
      <w:r>
        <w:t xml:space="preserve"> </w:t>
      </w:r>
      <w:r w:rsidRPr="00253BF3">
        <w:t>1-</w:t>
      </w:r>
      <w:r>
        <w:t xml:space="preserve"> 8</w:t>
      </w:r>
      <w:r>
        <w:tab/>
        <w:t xml:space="preserve">1s+2s set, dance RH across, 1s face out, 2s remain in centre facing up; 1s cast to 2nd place own side </w:t>
      </w:r>
      <w:r>
        <w:rPr>
          <w:b/>
        </w:rPr>
        <w:t>as</w:t>
      </w:r>
      <w:r>
        <w:t xml:space="preserve"> </w:t>
      </w:r>
      <w:r w:rsidRPr="00253BF3">
        <w:t>2s dance up</w:t>
      </w:r>
      <w:r>
        <w:t xml:space="preserve"> to 1st place</w:t>
      </w:r>
    </w:p>
    <w:p w:rsidR="00B11EB3" w:rsidRPr="00253BF3" w:rsidRDefault="00B11EB3" w:rsidP="00B11EB3">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B11EB3" w:rsidRPr="00253BF3" w:rsidRDefault="00B11EB3" w:rsidP="00B11EB3">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11EB3" w:rsidRPr="00253BF3" w:rsidRDefault="00B11EB3" w:rsidP="00B11EB3">
      <w:pPr>
        <w:pStyle w:val="DanceBody"/>
      </w:pPr>
      <w:r w:rsidRPr="00253BF3">
        <w:t>25-32</w:t>
      </w:r>
      <w:r>
        <w:tab/>
        <w:t>1s+2s dance Bourrel:</w:t>
      </w:r>
    </w:p>
    <w:p w:rsidR="00B11EB3" w:rsidRDefault="00B11EB3" w:rsidP="00B11EB3">
      <w:pPr>
        <w:pStyle w:val="DanceBody"/>
      </w:pPr>
      <w:r>
        <w:tab/>
        <w:t>25-28  1M+2L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Set to partners &amp; turn 2H to own sides having changed places</w:t>
      </w:r>
    </w:p>
    <w:p w:rsidR="00B11EB3" w:rsidRDefault="00B11EB3" w:rsidP="00B11EB3"/>
    <w:p w:rsidR="00B11EB3" w:rsidRDefault="00B11EB3" w:rsidP="00B11EB3">
      <w:pPr>
        <w:pStyle w:val="Minicrib"/>
      </w:pPr>
      <w:r>
        <w:t>CHERRY BLOSSOMS  (S4x32)  4C set</w:t>
      </w:r>
      <w:r>
        <w:tab/>
        <w:t>Iain Boyd (arranged by Masako Okada Naitoh)  To Be A Wind</w:t>
      </w:r>
    </w:p>
    <w:p w:rsidR="00B11EB3" w:rsidRPr="00253BF3" w:rsidRDefault="00B11EB3" w:rsidP="00B11EB3">
      <w:pPr>
        <w:pStyle w:val="DanceBody"/>
      </w:pPr>
      <w:r w:rsidRPr="00253BF3">
        <w:t>1-</w:t>
      </w:r>
      <w:r>
        <w:t xml:space="preserve"> 8</w:t>
      </w:r>
      <w:r>
        <w:tab/>
        <w:t xml:space="preserve">1s+2s </w:t>
      </w:r>
      <w:r>
        <w:rPr>
          <w:b/>
        </w:rPr>
        <w:t>also</w:t>
      </w:r>
      <w:r>
        <w:t xml:space="preserve"> 3s+4s set, dance RH across, 1s/3s face out, 2s/4s remain in centre facing up; 1s/3s cast to 2nd/4th place own side </w:t>
      </w:r>
      <w:r>
        <w:rPr>
          <w:b/>
        </w:rPr>
        <w:t>as</w:t>
      </w:r>
      <w:r>
        <w:t xml:space="preserve"> </w:t>
      </w:r>
      <w:r w:rsidRPr="00253BF3">
        <w:t>2s</w:t>
      </w:r>
      <w:r>
        <w:t>/4s</w:t>
      </w:r>
      <w:r w:rsidRPr="00253BF3">
        <w:t xml:space="preserve"> dance up</w:t>
      </w:r>
      <w:r>
        <w:t xml:space="preserve"> to 1st/3rd place</w:t>
      </w:r>
    </w:p>
    <w:p w:rsidR="00B11EB3" w:rsidRPr="00253BF3" w:rsidRDefault="00B11EB3" w:rsidP="00B11EB3">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B11EB3" w:rsidRPr="00253BF3" w:rsidRDefault="00B11EB3" w:rsidP="00B11EB3">
      <w:pPr>
        <w:pStyle w:val="DanceBody"/>
      </w:pPr>
      <w:r w:rsidRPr="00253BF3">
        <w:t>17-24</w:t>
      </w:r>
      <w:r>
        <w:tab/>
        <w:t xml:space="preserve">2s+1s </w:t>
      </w:r>
      <w:r>
        <w:rPr>
          <w:b/>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B11EB3" w:rsidRPr="00253BF3" w:rsidRDefault="00B11EB3" w:rsidP="00B11EB3">
      <w:pPr>
        <w:pStyle w:val="DanceBody"/>
      </w:pPr>
      <w:r w:rsidRPr="00253BF3">
        <w:t>25-32</w:t>
      </w:r>
      <w:r>
        <w:tab/>
        <w:t xml:space="preserve">1s+2s </w:t>
      </w:r>
      <w:r w:rsidRPr="002F6E8D">
        <w:t>also</w:t>
      </w:r>
      <w:r>
        <w:t xml:space="preserve"> 3s+4s </w:t>
      </w:r>
      <w:r w:rsidRPr="002F6E8D">
        <w:t>dance</w:t>
      </w:r>
      <w:r>
        <w:t xml:space="preserve"> Bourrel:</w:t>
      </w:r>
    </w:p>
    <w:p w:rsidR="00B11EB3" w:rsidRDefault="00B11EB3" w:rsidP="00B11EB3">
      <w:pPr>
        <w:pStyle w:val="DanceBody"/>
      </w:pPr>
      <w:r>
        <w:tab/>
        <w:t xml:space="preserve">25-28  1M+2L </w:t>
      </w:r>
      <w:r w:rsidRPr="00714E7B">
        <w:rPr>
          <w:b/>
        </w:rPr>
        <w:t>also</w:t>
      </w:r>
      <w:r>
        <w:t xml:space="preserve"> 3M+4L </w:t>
      </w:r>
      <w:r w:rsidRPr="00714E7B">
        <w:t>set</w:t>
      </w:r>
      <w:r>
        <w:t xml:space="preserve">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 xml:space="preserve">29-32  1s take prom hold facing Ladies' side &amp; 3s do likewise facing Men's side &amp; 1s &amp; 3s dance dance clockwise round to change places </w:t>
      </w:r>
      <w:r>
        <w:rPr>
          <w:b/>
        </w:rPr>
        <w:t xml:space="preserve">while </w:t>
      </w:r>
      <w:r w:rsidRPr="00714E7B">
        <w:t>2s &amp; 4s</w:t>
      </w:r>
      <w:r>
        <w:t xml:space="preserve"> set &amp; turn partner 2H 3/4 round.  End 2 3 4 1</w:t>
      </w:r>
    </w:p>
    <w:p w:rsidR="00B11EB3" w:rsidRDefault="00B11EB3" w:rsidP="00B11EB3"/>
    <w:p w:rsidR="00B11EB3" w:rsidRDefault="00B11EB3" w:rsidP="00B11EB3">
      <w:pPr>
        <w:pStyle w:val="Minicrib"/>
      </w:pPr>
      <w:r>
        <w:t>CHERRYBANK GARDENS  (S3x32)  3C Set</w:t>
      </w:r>
      <w:r>
        <w:tab/>
        <w:t>John Drewry  Bankhead Bk 1</w:t>
      </w:r>
    </w:p>
    <w:p w:rsidR="00B11EB3" w:rsidRPr="00D11C59" w:rsidRDefault="00B11EB3" w:rsidP="00B11EB3">
      <w:pPr>
        <w:pStyle w:val="DanceBody"/>
      </w:pPr>
      <w:r w:rsidRPr="00D11C59">
        <w:t xml:space="preserve"> 1- 8</w:t>
      </w:r>
      <w:r w:rsidRPr="00D11C59">
        <w:tab/>
        <w:t>1s+2s set &amp; Petronella-in-tandem twice to end with 2s+1s on opposite sides having changed places.  (2) (1) 3</w:t>
      </w:r>
    </w:p>
    <w:p w:rsidR="00B11EB3" w:rsidRDefault="00B11EB3" w:rsidP="00B11EB3">
      <w:pPr>
        <w:pStyle w:val="DanceBody"/>
      </w:pPr>
      <w:r w:rsidRPr="00D11C59">
        <w:t xml:space="preserve"> 9-16</w:t>
      </w:r>
      <w:r w:rsidRPr="00D11C59">
        <w:tab/>
        <w:t xml:space="preserve">2s+1s set, 2s cross RH </w:t>
      </w:r>
      <w:r w:rsidRPr="00D11C59">
        <w:rPr>
          <w:b/>
        </w:rPr>
        <w:t>while</w:t>
      </w:r>
      <w:r w:rsidRPr="00D11C59">
        <w:t xml:space="preserve"> 1s 3/4 turn LH; 1L+2s (at top) &amp; 1M+3s dance RH across</w:t>
      </w:r>
    </w:p>
    <w:p w:rsidR="00B11EB3" w:rsidRPr="00D11C59" w:rsidRDefault="00B11EB3" w:rsidP="00B11EB3">
      <w:pPr>
        <w:pStyle w:val="DanceBody"/>
      </w:pPr>
      <w:r w:rsidRPr="00D11C59">
        <w:t>17-24</w:t>
      </w:r>
      <w:r w:rsidRPr="00D11C59">
        <w:tab/>
        <w:t>1s+3s Set+Link &amp; circle 4H round to left. 3s face down, 1s face up ready for …</w:t>
      </w:r>
    </w:p>
    <w:p w:rsidR="00B11EB3" w:rsidRPr="00D11C59" w:rsidRDefault="00B11EB3" w:rsidP="00B11EB3">
      <w:pPr>
        <w:pStyle w:val="DanceBody"/>
        <w:keepNext w:val="0"/>
      </w:pPr>
      <w:r w:rsidRPr="00D11C59">
        <w:t>25-32</w:t>
      </w:r>
      <w:r w:rsidRPr="00D11C59">
        <w:tab/>
        <w:t xml:space="preserve">2s+3s+1s dance Grand Chain (2s </w:t>
      </w:r>
      <w:r>
        <w:t>cross, 3s+1s change places RH on sides)</w:t>
      </w:r>
    </w:p>
    <w:p w:rsidR="00B11EB3" w:rsidRDefault="00B11EB3" w:rsidP="00B11EB3"/>
    <w:p w:rsidR="00B11EB3" w:rsidRDefault="00B11EB3" w:rsidP="00B11EB3">
      <w:pPr>
        <w:pStyle w:val="Minicrib"/>
        <w:rPr>
          <w:lang w:eastAsia="en-GB"/>
        </w:rPr>
      </w:pPr>
      <w:r>
        <w:rPr>
          <w:lang w:eastAsia="en-GB"/>
        </w:rPr>
        <w:t>THE CHESHIRE BRANCH REEL  (R4x64)  Sq.Set</w:t>
      </w:r>
      <w:r>
        <w:rPr>
          <w:lang w:eastAsia="en-GB"/>
        </w:rPr>
        <w:tab/>
        <w:t>David Horsman  Cheshire 40th Anniversary</w:t>
      </w:r>
    </w:p>
    <w:p w:rsidR="00B11EB3" w:rsidRDefault="00B11EB3" w:rsidP="00B11EB3">
      <w:pPr>
        <w:pStyle w:val="DanceBody"/>
      </w:pPr>
      <w:r>
        <w:t xml:space="preserve"> 1- 8</w:t>
      </w:r>
      <w:r>
        <w:tab/>
        <w:t>1s+3s dance RH across &amp; LH across finishing in centre, 1M+3L &amp; 1L+3M joining 2H ready for …</w:t>
      </w:r>
    </w:p>
    <w:p w:rsidR="00B11EB3" w:rsidRDefault="00B11EB3" w:rsidP="00B11EB3">
      <w:pPr>
        <w:pStyle w:val="DanceBody"/>
      </w:pPr>
      <w:r>
        <w:t xml:space="preserve"> 9-16</w:t>
      </w:r>
      <w:r>
        <w:tab/>
        <w:t>1M+3L &amp; 1L+3M dance Poussette finishing in original places but with Lady on Man's left</w:t>
      </w:r>
    </w:p>
    <w:p w:rsidR="00B11EB3" w:rsidRDefault="00B11EB3" w:rsidP="00B11EB3">
      <w:pPr>
        <w:pStyle w:val="DanceBody"/>
      </w:pPr>
      <w:r>
        <w:t>17-32</w:t>
      </w:r>
      <w:r>
        <w:tab/>
        <w:t>2s+4s repeat 1-16</w:t>
      </w:r>
    </w:p>
    <w:p w:rsidR="00B11EB3" w:rsidRDefault="00B11EB3" w:rsidP="00B11EB3">
      <w:pPr>
        <w:pStyle w:val="DanceBody"/>
      </w:pPr>
      <w:r>
        <w:t>33-36</w:t>
      </w:r>
      <w:r>
        <w:tab/>
        <w:t xml:space="preserve">1M followed by 1L dances to right (between 4s) &amp; casts back to original place </w:t>
      </w:r>
      <w:r>
        <w:rPr>
          <w:b/>
        </w:rPr>
        <w:t>while</w:t>
      </w:r>
      <w:r>
        <w:t xml:space="preserve"> 3M+3L dance similarly between 2s</w:t>
      </w:r>
    </w:p>
    <w:p w:rsidR="00B11EB3" w:rsidRDefault="00B11EB3" w:rsidP="00B11EB3">
      <w:pPr>
        <w:pStyle w:val="DanceBody"/>
      </w:pPr>
      <w:r>
        <w:t>37-40</w:t>
      </w:r>
      <w:r>
        <w:tab/>
        <w:t>1s+3s dance 1/2 R&amp;L</w:t>
      </w:r>
    </w:p>
    <w:p w:rsidR="00B11EB3" w:rsidRDefault="00B11EB3" w:rsidP="00B11EB3">
      <w:pPr>
        <w:pStyle w:val="DanceBody"/>
      </w:pPr>
      <w:r>
        <w:t>41-48</w:t>
      </w:r>
      <w:r>
        <w:tab/>
        <w:t>2s &amp; 4s repeat 33-40 (2s between 3s, 4s between 1s).  3 4 1 2</w:t>
      </w:r>
    </w:p>
    <w:p w:rsidR="00B11EB3" w:rsidRDefault="00B11EB3" w:rsidP="00B11EB3">
      <w:pPr>
        <w:pStyle w:val="DanceBody"/>
      </w:pPr>
      <w:r>
        <w:t>49-52</w:t>
      </w:r>
      <w:r>
        <w:tab/>
        <w:t>All dance 4 bars of reverse Schiehallion reel (moving 1place to left &amp; Men follow Ladies).  2 3 4 1</w:t>
      </w:r>
    </w:p>
    <w:p w:rsidR="00B11EB3" w:rsidRDefault="00B11EB3" w:rsidP="00B11EB3">
      <w:pPr>
        <w:pStyle w:val="DanceBody"/>
      </w:pPr>
      <w:r>
        <w:t>53-56</w:t>
      </w:r>
      <w:r>
        <w:tab/>
        <w:t>All turn partner LH</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THE CHESHIRE CAT  (J8x32)  3C (4C set)</w:t>
      </w:r>
      <w:r>
        <w:tab/>
        <w:t>Alison Roberson  Clydesdale Bk</w:t>
      </w:r>
    </w:p>
    <w:p w:rsidR="00B11EB3" w:rsidRPr="00CA7F73" w:rsidRDefault="00B11EB3" w:rsidP="00B11EB3">
      <w:pPr>
        <w:pStyle w:val="DanceBody"/>
      </w:pPr>
      <w:r w:rsidRPr="00CA7F73">
        <w:t xml:space="preserve"> 1- 8</w:t>
      </w:r>
      <w:r w:rsidRPr="00CA7F73">
        <w:tab/>
        <w:t>1s cross RH, cast 1 place &amp; dance 1/2 Figs of 8 round 3s</w:t>
      </w:r>
    </w:p>
    <w:p w:rsidR="00B11EB3" w:rsidRPr="00CA7F73" w:rsidRDefault="00B11EB3" w:rsidP="00B11EB3">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B11EB3" w:rsidRPr="00CA7F73" w:rsidRDefault="00B11EB3" w:rsidP="00B11EB3">
      <w:pPr>
        <w:pStyle w:val="DanceBody"/>
      </w:pPr>
      <w:r w:rsidRPr="00CA7F73">
        <w:t>17-24</w:t>
      </w:r>
      <w:r w:rsidRPr="00CA7F73">
        <w:tab/>
        <w:t>"Hello-Goodbye setting": 1s set to 3rd corners, set on sides (2nd place), set to 4th corners &amp; petronella turn to 2nd place opposite sides</w:t>
      </w:r>
    </w:p>
    <w:p w:rsidR="00B11EB3" w:rsidRPr="00CA7F73" w:rsidRDefault="00B11EB3" w:rsidP="00B11EB3">
      <w:pPr>
        <w:pStyle w:val="DanceBody"/>
        <w:keepNext w:val="0"/>
      </w:pPr>
      <w:r w:rsidRPr="00CA7F73">
        <w:t>25-32</w:t>
      </w:r>
      <w:r w:rsidRPr="00CA7F73">
        <w:tab/>
        <w:t>3s+1s+2s chase clockwise 1/2 way &amp; turn partner RH</w:t>
      </w:r>
      <w:r>
        <w:t>. 2 1 3</w:t>
      </w:r>
    </w:p>
    <w:p w:rsidR="00B11EB3" w:rsidRDefault="00B11EB3" w:rsidP="00B11EB3"/>
    <w:p w:rsidR="00B11EB3" w:rsidRDefault="00B11EB3" w:rsidP="00B11EB3">
      <w:pPr>
        <w:pStyle w:val="Minicrib"/>
      </w:pPr>
      <w:r>
        <w:t>CHESTER CROSS  (S4x32)  4C Set</w:t>
      </w:r>
      <w:r>
        <w:tab/>
        <w:t>Trish Reid  Cheshire 40th Anniversary</w:t>
      </w:r>
    </w:p>
    <w:p w:rsidR="00B11EB3" w:rsidRDefault="00B11EB3" w:rsidP="00B11EB3">
      <w:pPr>
        <w:pStyle w:val="DanceBody"/>
      </w:pPr>
      <w:r>
        <w:t xml:space="preserve"> 1- 8</w:t>
      </w:r>
      <w:r>
        <w:tab/>
        <w:t>1s &amp; 4s Petronella turn &amp; set to partner; 1/2 turn partner 2H &amp; Petronella turn to own side.  1 2 3 4</w:t>
      </w:r>
    </w:p>
    <w:p w:rsidR="00B11EB3" w:rsidRDefault="00B11EB3" w:rsidP="00B11EB3">
      <w:pPr>
        <w:pStyle w:val="DanceBody"/>
      </w:pPr>
      <w:r>
        <w:t xml:space="preserve"> 9-12</w:t>
      </w:r>
      <w:r>
        <w:tab/>
        <w:t>2s &amp; 3s Petronella turn &amp; set to partner</w:t>
      </w:r>
    </w:p>
    <w:p w:rsidR="00B11EB3" w:rsidRDefault="00B11EB3" w:rsidP="00B11EB3">
      <w:pPr>
        <w:pStyle w:val="DanceBody"/>
      </w:pPr>
      <w:r>
        <w:t>13-20</w:t>
      </w:r>
      <w:r>
        <w:tab/>
        <w:t>2s+3s dance 1/2 Celtic Reel:</w:t>
      </w:r>
    </w:p>
    <w:p w:rsidR="00B11EB3" w:rsidRDefault="00B11EB3" w:rsidP="00B11EB3">
      <w:pPr>
        <w:pStyle w:val="DanceBody"/>
      </w:pPr>
      <w:r>
        <w:tab/>
        <w:t>13-14  2s+3s pass partner RSh</w:t>
      </w:r>
    </w:p>
    <w:p w:rsidR="00B11EB3" w:rsidRDefault="00B11EB3" w:rsidP="00B11EB3">
      <w:pPr>
        <w:pStyle w:val="DanceBody"/>
      </w:pPr>
      <w:r>
        <w:tab/>
        <w:t xml:space="preserve">15-16  2M &amp; 3L dance clockwise round </w:t>
      </w:r>
      <w:r>
        <w:rPr>
          <w:b/>
        </w:rPr>
        <w:t>while</w:t>
      </w:r>
      <w:r>
        <w:t xml:space="preserve"> 2L+3M dance 3/4 LSh round each other</w:t>
      </w:r>
    </w:p>
    <w:p w:rsidR="00B11EB3" w:rsidRDefault="00B11EB3" w:rsidP="00B11EB3">
      <w:pPr>
        <w:pStyle w:val="DanceBody"/>
      </w:pPr>
      <w:r>
        <w:tab/>
        <w:t>17-18  2s &amp; 3s pass partner RSh</w:t>
      </w:r>
    </w:p>
    <w:p w:rsidR="00B11EB3" w:rsidRDefault="00B11EB3" w:rsidP="00B11EB3">
      <w:pPr>
        <w:pStyle w:val="DanceBody"/>
      </w:pPr>
      <w:r>
        <w:tab/>
        <w:t xml:space="preserve">19-20  2L &amp; 3M dance clockwise round </w:t>
      </w:r>
      <w:r>
        <w:rPr>
          <w:b/>
        </w:rPr>
        <w:t>while</w:t>
      </w:r>
      <w:r>
        <w:t xml:space="preserve"> 2M+3L dance 3/4 LSh round each other to face partner in line up/down</w:t>
      </w:r>
    </w:p>
    <w:p w:rsidR="00B11EB3" w:rsidRDefault="00B11EB3" w:rsidP="00B11EB3">
      <w:pPr>
        <w:pStyle w:val="DanceBody"/>
      </w:pPr>
      <w:r>
        <w:t>21-24</w:t>
      </w:r>
      <w:r>
        <w:tab/>
        <w:t>3s &amp; 2s set, Petronella turn to own side.  1 3 2 4</w:t>
      </w:r>
    </w:p>
    <w:p w:rsidR="00B11EB3" w:rsidRDefault="00B11EB3" w:rsidP="00B11EB3">
      <w:pPr>
        <w:pStyle w:val="DanceBody"/>
        <w:keepNext w:val="0"/>
      </w:pPr>
      <w:r>
        <w:t>25-32</w:t>
      </w:r>
      <w:r>
        <w:tab/>
        <w:t xml:space="preserve">1s+3s </w:t>
      </w:r>
      <w:r>
        <w:rPr>
          <w:b/>
        </w:rPr>
        <w:t>also</w:t>
      </w:r>
      <w:r>
        <w:t xml:space="preserve"> 2s+4s Set+Link; 3s+1s </w:t>
      </w:r>
      <w:r>
        <w:rPr>
          <w:b/>
        </w:rPr>
        <w:t>also</w:t>
      </w:r>
      <w:r>
        <w:t xml:space="preserve"> 4s+2s circle 4H round to left.  3 1 4 2</w:t>
      </w:r>
    </w:p>
    <w:p w:rsidR="00B11EB3" w:rsidRDefault="00B11EB3" w:rsidP="00B11EB3"/>
    <w:p w:rsidR="00B11EB3" w:rsidRDefault="00B11EB3" w:rsidP="00B11EB3">
      <w:pPr>
        <w:pStyle w:val="Minicrib"/>
      </w:pPr>
      <w:r>
        <w:t>CHESTER REEL OF GOLD  (R8x32)  3C (4C set)</w:t>
      </w:r>
      <w:r>
        <w:tab/>
        <w:t>Peter Marshall</w:t>
      </w:r>
    </w:p>
    <w:p w:rsidR="00B11EB3" w:rsidRPr="006B40B3" w:rsidRDefault="00B11EB3" w:rsidP="00B11EB3">
      <w:pPr>
        <w:pStyle w:val="DanceBody"/>
      </w:pPr>
      <w:r w:rsidRPr="006B40B3">
        <w:t xml:space="preserve"> 1- 8</w:t>
      </w:r>
      <w:r w:rsidRPr="006B40B3">
        <w:tab/>
        <w:t>1s+2s set &amp; dance RH across 1/2 way, 1s+2s set &amp; 2s cross LH while 1s turn LH to face 1st corners</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B11EB3" w:rsidRPr="006B40B3" w:rsidRDefault="00B11EB3" w:rsidP="00B11EB3">
      <w:pPr>
        <w:pStyle w:val="DanceBody"/>
      </w:pPr>
      <w:r w:rsidRPr="006B40B3">
        <w:t>17-24</w:t>
      </w:r>
      <w:r w:rsidRPr="006B40B3">
        <w:tab/>
        <w:t>2s+1s+3s chase 1/2 way, set &amp; 1/2 turn RH into Allemande hold facing up</w:t>
      </w:r>
    </w:p>
    <w:p w:rsidR="00B11EB3" w:rsidRPr="006B40B3" w:rsidRDefault="00B11EB3" w:rsidP="00B11EB3">
      <w:pPr>
        <w:pStyle w:val="DanceBody"/>
        <w:keepNext w:val="0"/>
      </w:pPr>
      <w:r w:rsidRPr="006B40B3">
        <w:t>25-32</w:t>
      </w:r>
      <w:r w:rsidRPr="006B40B3">
        <w:tab/>
        <w:t>3s+1s+2s dance Allemande</w:t>
      </w:r>
    </w:p>
    <w:p w:rsidR="00B11EB3" w:rsidRDefault="00B11EB3" w:rsidP="00B11EB3"/>
    <w:p w:rsidR="00B11EB3" w:rsidRDefault="00B11EB3" w:rsidP="00B11EB3">
      <w:pPr>
        <w:pStyle w:val="Minicrib"/>
      </w:pPr>
      <w:r>
        <w:t>CHESTERTON  (S8x32)  2C (4C set)</w:t>
      </w:r>
      <w:r>
        <w:tab/>
        <w:t>Jackie Johnstone  Loreburn Bk 2</w:t>
      </w:r>
    </w:p>
    <w:p w:rsidR="00B11EB3" w:rsidRPr="000D60D4" w:rsidRDefault="00B11EB3" w:rsidP="00B11EB3">
      <w:pPr>
        <w:pStyle w:val="DanceBody"/>
      </w:pPr>
      <w:r w:rsidRPr="000D60D4">
        <w:t xml:space="preserve"> 1- 8</w:t>
      </w:r>
      <w:r w:rsidRPr="000D60D4">
        <w:tab/>
        <w:t>1s set to 2s on sides &amp; set to partners, 1s turn RH 1.1/2 times &amp; cast 1 place while 2s turn RH (once) &amp; lead up to top</w:t>
      </w:r>
    </w:p>
    <w:p w:rsidR="00B11EB3" w:rsidRPr="000D60D4" w:rsidRDefault="00B11EB3" w:rsidP="00B11EB3">
      <w:pPr>
        <w:pStyle w:val="DanceBody"/>
      </w:pPr>
      <w:r w:rsidRPr="000D60D4">
        <w:t xml:space="preserve"> 9-16</w:t>
      </w:r>
      <w:r w:rsidRPr="000D60D4">
        <w:tab/>
        <w:t>2s+1s dance RH across &amp; LH back BUT on 2nd &amp; 4th bars Ladies cast behind partner while on 5th &amp; 7th bar Men cast behind Ladies to end 2 (1)</w:t>
      </w:r>
    </w:p>
    <w:p w:rsidR="00B11EB3" w:rsidRDefault="00B11EB3" w:rsidP="00B11EB3">
      <w:pPr>
        <w:pStyle w:val="DanceBody"/>
      </w:pPr>
      <w:r w:rsidRPr="000D60D4">
        <w:t>17-24</w:t>
      </w:r>
      <w:r w:rsidRPr="000D60D4">
        <w:tab/>
        <w:t>1s+2s dance Ladies' Chain</w:t>
      </w:r>
    </w:p>
    <w:p w:rsidR="00B11EB3" w:rsidRPr="000D60D4" w:rsidRDefault="00B11EB3" w:rsidP="00B11EB3">
      <w:pPr>
        <w:pStyle w:val="DanceBody"/>
        <w:keepNext w:val="0"/>
      </w:pPr>
      <w:r w:rsidRPr="000D60D4">
        <w:t>25-32</w:t>
      </w:r>
      <w:r w:rsidRPr="000D60D4">
        <w:tab/>
        <w:t>1s dance 1/2 Fig of 8 round 2s &amp; turn RH</w:t>
      </w:r>
    </w:p>
    <w:p w:rsidR="00B11EB3" w:rsidRDefault="00B11EB3" w:rsidP="00B11EB3"/>
    <w:p w:rsidR="00B11EB3" w:rsidRDefault="00B11EB3" w:rsidP="00B11EB3">
      <w:pPr>
        <w:pStyle w:val="Minicrib"/>
      </w:pPr>
      <w:r>
        <w:t>CHEVY CHASE  (R8x32)  3C (4C set)</w:t>
      </w:r>
      <w:r>
        <w:tab/>
        <w:t>Barry Priddey  Anniversary Tensome</w:t>
      </w:r>
    </w:p>
    <w:p w:rsidR="00B11EB3" w:rsidRPr="006B40B3" w:rsidRDefault="00B11EB3" w:rsidP="00B11EB3">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B11EB3" w:rsidRDefault="00B11EB3" w:rsidP="00B11EB3">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B11EB3" w:rsidRPr="006B40B3" w:rsidRDefault="00B11EB3" w:rsidP="00B11EB3">
      <w:pPr>
        <w:pStyle w:val="DanceBody"/>
      </w:pPr>
      <w:r w:rsidRPr="006B40B3">
        <w:t>17-24</w:t>
      </w:r>
      <w:r w:rsidRPr="006B40B3">
        <w:tab/>
        <w:t>1M followed by partner dance diagonal LSh Tandem reel of 3 with 2nd corners</w:t>
      </w:r>
      <w:r>
        <w:t xml:space="preserve"> (LSh to 2L). At end 1M pulls back RSh to face partner</w:t>
      </w:r>
    </w:p>
    <w:p w:rsidR="00B11EB3" w:rsidRPr="006B40B3" w:rsidRDefault="00B11EB3" w:rsidP="00B11EB3">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B11EB3" w:rsidRDefault="00B11EB3" w:rsidP="00B11EB3"/>
    <w:p w:rsidR="00B11EB3" w:rsidRDefault="00B11EB3" w:rsidP="00B11EB3">
      <w:pPr>
        <w:pStyle w:val="Minicrib"/>
      </w:pPr>
      <w:r>
        <w:t>CHILD'S PLAY  (J3x40)  3C Set</w:t>
      </w:r>
      <w:r>
        <w:tab/>
        <w:t>Hazel Shirley  New Friends</w:t>
      </w:r>
    </w:p>
    <w:p w:rsidR="00B11EB3" w:rsidRPr="006B40B3" w:rsidRDefault="00B11EB3" w:rsidP="00B11EB3">
      <w:pPr>
        <w:pStyle w:val="DanceBody"/>
      </w:pPr>
      <w:r w:rsidRPr="006B40B3">
        <w:t xml:space="preserve"> 1- 8</w:t>
      </w:r>
      <w:r w:rsidRPr="006B40B3">
        <w:tab/>
        <w:t>1s cross RH, cast 1 place, cross RH &amp; lead up to places</w:t>
      </w:r>
    </w:p>
    <w:p w:rsidR="00B11EB3" w:rsidRPr="006B40B3" w:rsidRDefault="00B11EB3" w:rsidP="00B11EB3">
      <w:pPr>
        <w:pStyle w:val="DanceBody"/>
      </w:pPr>
      <w:r w:rsidRPr="006B40B3">
        <w:t xml:space="preserve"> 9-16</w:t>
      </w:r>
      <w:r w:rsidRPr="006B40B3">
        <w:tab/>
        <w:t>1s &amp; 2s repeat</w:t>
      </w:r>
      <w:r>
        <w:t xml:space="preserve"> (both cross, cast etc)</w:t>
      </w:r>
    </w:p>
    <w:p w:rsidR="00B11EB3" w:rsidRDefault="00B11EB3" w:rsidP="00B11EB3">
      <w:pPr>
        <w:pStyle w:val="DanceBody"/>
      </w:pPr>
      <w:r w:rsidRPr="006B40B3">
        <w:t>17-24</w:t>
      </w:r>
      <w:r w:rsidRPr="006B40B3">
        <w:tab/>
        <w:t>1s, 2s &amp; 3s repeat</w:t>
      </w:r>
      <w:r>
        <w:t xml:space="preserve"> (all cross cast, etc)</w:t>
      </w:r>
    </w:p>
    <w:p w:rsidR="00B11EB3" w:rsidRPr="006B40B3" w:rsidRDefault="00B11EB3" w:rsidP="00B11EB3">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B11EB3" w:rsidRPr="006B40B3" w:rsidRDefault="00B11EB3" w:rsidP="00B11EB3">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B11EB3" w:rsidRDefault="00B11EB3" w:rsidP="00B11EB3"/>
    <w:p w:rsidR="00B11EB3" w:rsidRDefault="00B11EB3" w:rsidP="00B11EB3">
      <w:pPr>
        <w:pStyle w:val="Minicrib"/>
      </w:pPr>
      <w:r>
        <w:t>CHILDREN OF THE FOREST  (J3x32)  3C set</w:t>
      </w:r>
      <w:r>
        <w:tab/>
        <w:t>John Morris  Vallin Coll 1</w:t>
      </w:r>
    </w:p>
    <w:p w:rsidR="00B11EB3" w:rsidRDefault="00B11EB3" w:rsidP="00B11EB3">
      <w:pPr>
        <w:pStyle w:val="DanceBody"/>
      </w:pPr>
      <w:r>
        <w:t xml:space="preserve"> 1- 8</w:t>
      </w:r>
      <w:r>
        <w:tab/>
        <w:t>1s set, cast (2s step up) &amp; 1s dance 1/2 Fig 8 round 2s</w:t>
      </w:r>
    </w:p>
    <w:p w:rsidR="00B11EB3" w:rsidRDefault="00B11EB3" w:rsidP="00B11EB3">
      <w:pPr>
        <w:pStyle w:val="DanceBody"/>
      </w:pPr>
      <w:r>
        <w:t xml:space="preserve"> 9-16</w:t>
      </w:r>
      <w:r>
        <w:tab/>
        <w:t xml:space="preserve">1s dance 1/2 Fig 8 (1L up round 2s, 1M down round 3s) </w:t>
      </w:r>
      <w:r>
        <w:rPr>
          <w:b/>
        </w:rPr>
        <w:t>while</w:t>
      </w:r>
      <w:r>
        <w:t xml:space="preserve"> 2s+3s set, cross LH to opp sides.  1M+2s &amp; 1L+3s dance LH across   2 1 3</w:t>
      </w:r>
    </w:p>
    <w:p w:rsidR="00B11EB3" w:rsidRDefault="00B11EB3" w:rsidP="00B11EB3">
      <w:pPr>
        <w:pStyle w:val="DanceBody"/>
      </w:pPr>
      <w:r>
        <w:t>17-24</w:t>
      </w:r>
      <w:r>
        <w:tab/>
        <w:t xml:space="preserve">1s dance 1/2 Fig 8 to 2nd place own sides (1L up, 1M down) </w:t>
      </w:r>
      <w:r>
        <w:rPr>
          <w:b/>
        </w:rPr>
        <w:t>while</w:t>
      </w:r>
      <w:r>
        <w:t xml:space="preserve"> 2s+3s set, cross RH to own sides.  1M+2s &amp; 1L+3s dance RH across  2 (1) 3</w:t>
      </w:r>
    </w:p>
    <w:p w:rsidR="00B11EB3" w:rsidRDefault="00B11EB3" w:rsidP="00B11EB3">
      <w:pPr>
        <w:pStyle w:val="DanceBody"/>
        <w:keepNext w:val="0"/>
      </w:pPr>
      <w:r>
        <w:t>25-32</w:t>
      </w:r>
      <w:r>
        <w:tab/>
        <w:t>1s dance 1/2 Fig 8 round 3s then 1s dance down and cast up into 3rd place (3s step up) 1s set</w:t>
      </w:r>
    </w:p>
    <w:p w:rsidR="00B11EB3" w:rsidRDefault="00B11EB3" w:rsidP="00B11EB3"/>
    <w:p w:rsidR="00B11EB3" w:rsidRDefault="00B11EB3" w:rsidP="00B11EB3">
      <w:pPr>
        <w:pStyle w:val="Minicrib"/>
      </w:pPr>
      <w:r>
        <w:t>CHILDREN'S BURN'S NIGHT BREAKFAST ROLY-POLY DANCE  (R8x32)  2C (4C set)</w:t>
      </w:r>
      <w:r>
        <w:tab/>
        <w:t>Sophie Buckland, Elodie &amp; Fleur Godbole &amp; Freya Schmidt</w:t>
      </w:r>
    </w:p>
    <w:p w:rsidR="00B11EB3" w:rsidRDefault="00B11EB3" w:rsidP="00B11EB3">
      <w:pPr>
        <w:pStyle w:val="DanceBody"/>
      </w:pPr>
      <w:r>
        <w:t xml:space="preserve"> 1- 8</w:t>
      </w:r>
      <w:r>
        <w:tab/>
        <w:t>1s &amp; 2s turn partners RH, 1s and 2s turn partners LH</w:t>
      </w:r>
    </w:p>
    <w:p w:rsidR="00B11EB3" w:rsidRDefault="00B11EB3" w:rsidP="00B11EB3">
      <w:pPr>
        <w:pStyle w:val="DanceBody"/>
      </w:pPr>
      <w:r>
        <w:t xml:space="preserve"> 9-16</w:t>
      </w:r>
      <w:r>
        <w:tab/>
        <w:t>1s &amp; 2s DoSiDo partners, 1s &amp; 2s turn partners BH</w:t>
      </w:r>
    </w:p>
    <w:p w:rsidR="00B11EB3" w:rsidRDefault="00B11EB3" w:rsidP="00B11EB3">
      <w:pPr>
        <w:pStyle w:val="DanceBody"/>
      </w:pPr>
      <w:r>
        <w:t>17-24</w:t>
      </w:r>
      <w:r>
        <w:tab/>
        <w:t>1s set and cast 1 place, 2s &amp; 1s dance RHA</w:t>
      </w:r>
    </w:p>
    <w:p w:rsidR="00B11EB3" w:rsidRDefault="00B11EB3" w:rsidP="00B11EB3">
      <w:pPr>
        <w:pStyle w:val="DanceBody"/>
        <w:keepNext w:val="0"/>
      </w:pPr>
      <w:r>
        <w:t>25-32</w:t>
      </w:r>
      <w:r>
        <w:tab/>
        <w:t>2s &amp; 1s circle 4 hands round and back</w:t>
      </w:r>
    </w:p>
    <w:p w:rsidR="00B11EB3" w:rsidRDefault="00B11EB3" w:rsidP="00B11EB3"/>
    <w:p w:rsidR="00B11EB3" w:rsidRDefault="00B11EB3" w:rsidP="00B11EB3">
      <w:pPr>
        <w:pStyle w:val="Minicrib"/>
      </w:pPr>
      <w:r>
        <w:t>THE CHILDREN'S CELEBRATION  (R4x32)  4C set</w:t>
      </w:r>
      <w:r>
        <w:tab/>
        <w:t>Pat Clark  Corberry Collection 2</w:t>
      </w:r>
    </w:p>
    <w:p w:rsidR="00B11EB3" w:rsidRDefault="00B11EB3" w:rsidP="00B11EB3">
      <w:pPr>
        <w:pStyle w:val="DanceBody"/>
      </w:pPr>
      <w:r>
        <w:t xml:space="preserve"> 1- 8</w:t>
      </w:r>
      <w:r>
        <w:tab/>
        <w:t>1M dances RSh round 3L back to place &amp; 1s cross RH</w:t>
      </w:r>
    </w:p>
    <w:p w:rsidR="00B11EB3" w:rsidRDefault="00B11EB3" w:rsidP="00B11EB3">
      <w:pPr>
        <w:pStyle w:val="DanceBody"/>
      </w:pPr>
      <w:r>
        <w:t xml:space="preserve"> 9-16</w:t>
      </w:r>
      <w:r>
        <w:tab/>
        <w:t xml:space="preserve">2s+3s+4s circle 6H round &amp; back </w:t>
      </w:r>
      <w:r>
        <w:rPr>
          <w:b/>
        </w:rPr>
        <w:t>while</w:t>
      </w:r>
      <w:r>
        <w:t xml:space="preserve"> 1s cast to 4th place, cross LH &amp; cast back up to place</w:t>
      </w:r>
    </w:p>
    <w:p w:rsidR="00B11EB3" w:rsidRDefault="00B11EB3" w:rsidP="00B11EB3">
      <w:pPr>
        <w:pStyle w:val="DanceBody"/>
      </w:pPr>
      <w:r>
        <w:t>17-24</w:t>
      </w:r>
      <w:r>
        <w:tab/>
        <w:t>All take hands on sides &amp; set Coupé PdeB</w:t>
      </w:r>
    </w:p>
    <w:p w:rsidR="00B11EB3" w:rsidRDefault="00B11EB3" w:rsidP="00B11EB3">
      <w:pPr>
        <w:pStyle w:val="DanceBody"/>
        <w:keepNext w:val="0"/>
      </w:pPr>
      <w:r>
        <w:t>25-32</w:t>
      </w:r>
      <w:r>
        <w:tab/>
        <w:t>1s cast to 4th place (2s+3s+4s step up 27-28); All couples turn RH.  End 2 3 4 1</w:t>
      </w:r>
    </w:p>
    <w:p w:rsidR="00B11EB3" w:rsidRDefault="00B11EB3" w:rsidP="00B11EB3"/>
    <w:p w:rsidR="00B11EB3" w:rsidRDefault="00B11EB3" w:rsidP="00B11EB3">
      <w:pPr>
        <w:pStyle w:val="Minicrib"/>
      </w:pPr>
      <w:r>
        <w:t>CHILTERN CHASE  (J4x40)  Sq. Set</w:t>
      </w:r>
      <w:r>
        <w:tab/>
        <w:t>John Reeve  Berkhamstead Diamond Coll</w:t>
      </w:r>
    </w:p>
    <w:p w:rsidR="00B11EB3" w:rsidRPr="00EF22F2" w:rsidRDefault="00B11EB3" w:rsidP="00B11EB3">
      <w:pPr>
        <w:pStyle w:val="DanceBody"/>
      </w:pPr>
      <w:r w:rsidRPr="00EF22F2">
        <w:t xml:space="preserve"> 1- 8</w:t>
      </w:r>
      <w:r w:rsidRPr="00EF22F2">
        <w:tab/>
        <w:t>Men LH 3/4 across to new place.  Ladies 3/4 RH across to new place facing out</w:t>
      </w:r>
    </w:p>
    <w:p w:rsidR="00B11EB3" w:rsidRPr="00EF22F2" w:rsidRDefault="00B11EB3" w:rsidP="00B11EB3">
      <w:pPr>
        <w:pStyle w:val="DanceBody"/>
      </w:pPr>
      <w:r w:rsidRPr="00EF22F2">
        <w:t xml:space="preserve"> 9-16</w:t>
      </w:r>
      <w:r w:rsidRPr="00EF22F2">
        <w:tab/>
        <w:t>All dance 8 bars of Schiehallion reels (1/2 round set)</w:t>
      </w:r>
    </w:p>
    <w:p w:rsidR="00B11EB3" w:rsidRPr="00EF22F2" w:rsidRDefault="00B11EB3" w:rsidP="00B11EB3">
      <w:pPr>
        <w:pStyle w:val="DanceBody"/>
      </w:pPr>
      <w:r w:rsidRPr="00EF22F2">
        <w:t>17-20</w:t>
      </w:r>
      <w:r w:rsidRPr="00EF22F2">
        <w:tab/>
        <w:t>Men dance across set (brief RH across in centre) &amp; dance RSh round partner to end facing in on Ladies' Left (all 1 place clockwise round from start)</w:t>
      </w:r>
    </w:p>
    <w:p w:rsidR="00B11EB3" w:rsidRPr="00EF22F2" w:rsidRDefault="00B11EB3" w:rsidP="00B11EB3">
      <w:pPr>
        <w:pStyle w:val="DanceBody"/>
      </w:pPr>
      <w:r w:rsidRPr="00EF22F2">
        <w:t>21-32</w:t>
      </w:r>
      <w:r w:rsidRPr="00EF22F2">
        <w:tab/>
        <w:t>"The Chiltern Chain":-</w:t>
      </w:r>
    </w:p>
    <w:p w:rsidR="00B11EB3" w:rsidRPr="00EF22F2" w:rsidRDefault="00B11EB3" w:rsidP="00B11EB3">
      <w:pPr>
        <w:pStyle w:val="DanceBody"/>
      </w:pPr>
      <w:r w:rsidRPr="00EF22F2">
        <w:tab/>
        <w:t xml:space="preserve">2s+4s (top &amp; bottom place) dance R&amp;L (8 bars), then stand 4 bars </w:t>
      </w:r>
      <w:r w:rsidRPr="00EF22F2">
        <w:rPr>
          <w:b/>
        </w:rPr>
        <w:t>while</w:t>
      </w:r>
    </w:p>
    <w:p w:rsidR="00B11EB3" w:rsidRPr="00EF22F2" w:rsidRDefault="00B11EB3" w:rsidP="00B11EB3">
      <w:pPr>
        <w:pStyle w:val="DanceBody"/>
      </w:pPr>
      <w:r w:rsidRPr="00EF22F2">
        <w:tab/>
        <w:t>1s+3s (side couples) set, dance 1/2 R&amp;L, set, dance 1/2 R&amp;L</w:t>
      </w:r>
    </w:p>
    <w:p w:rsidR="00B11EB3" w:rsidRPr="00EF22F2" w:rsidRDefault="00B11EB3" w:rsidP="00B11EB3">
      <w:pPr>
        <w:pStyle w:val="DanceBody"/>
      </w:pPr>
      <w:r w:rsidRPr="00EF22F2">
        <w:t>33-40</w:t>
      </w:r>
      <w:r w:rsidRPr="00EF22F2">
        <w:tab/>
        <w:t>All take allemande hold &amp; promenade clockwise once round.  End 4 1 2 3</w:t>
      </w:r>
    </w:p>
    <w:p w:rsidR="00B11EB3" w:rsidRDefault="00B11EB3" w:rsidP="00B11EB3">
      <w:pPr>
        <w:pStyle w:val="DanceBody"/>
        <w:keepNext w:val="0"/>
      </w:pPr>
      <w:r w:rsidRPr="00EF22F2">
        <w:t>Repeat 3 times &amp; end by Men bringing partner into centre, retaining RH for bow/curtsey</w:t>
      </w:r>
    </w:p>
    <w:p w:rsidR="00B11EB3" w:rsidRDefault="00B11EB3" w:rsidP="00B11EB3"/>
    <w:p w:rsidR="00B11EB3" w:rsidRDefault="00B11EB3" w:rsidP="00B11EB3">
      <w:pPr>
        <w:pStyle w:val="Minicrib"/>
      </w:pPr>
      <w:r>
        <w:t>CHIMNEY SWEEP  (R8x32)  3C (4C set)</w:t>
      </w:r>
      <w:r>
        <w:tab/>
        <w:t>Ian Barbour</w:t>
      </w:r>
    </w:p>
    <w:p w:rsidR="00B11EB3" w:rsidRDefault="00B11EB3" w:rsidP="00B11EB3">
      <w:pPr>
        <w:pStyle w:val="DanceBody"/>
      </w:pPr>
      <w:r>
        <w:t xml:space="preserve"> 1- 8</w:t>
      </w:r>
      <w:r>
        <w:tab/>
        <w:t>2s followed by 1s dance down the middle, cast round 3s &amp; up (2s to 1st place &amp; 1s to 2nd place) &amp; turn partners RH</w:t>
      </w:r>
    </w:p>
    <w:p w:rsidR="00B11EB3" w:rsidRDefault="00B11EB3" w:rsidP="00B11EB3">
      <w:pPr>
        <w:pStyle w:val="DanceBody"/>
      </w:pPr>
      <w:r>
        <w:t xml:space="preserve"> 9-12</w:t>
      </w:r>
      <w:r>
        <w:tab/>
        <w:t>2s (top) cast to 3rd place &amp; cross RH while 1s (middle) set &amp; cross RH up to top while 3s (bottom) lead to top, cross &amp; cast 1 place</w:t>
      </w:r>
    </w:p>
    <w:p w:rsidR="00B11EB3" w:rsidRDefault="00B11EB3" w:rsidP="00B11EB3">
      <w:pPr>
        <w:pStyle w:val="DanceBody"/>
      </w:pPr>
      <w:r>
        <w:t>13-16</w:t>
      </w:r>
      <w:r>
        <w:tab/>
        <w:t>Repeat 9-12 from new positions ('Muirland Willie' figure upside down!)</w:t>
      </w:r>
    </w:p>
    <w:p w:rsidR="00B11EB3" w:rsidRDefault="00B11EB3" w:rsidP="00B11EB3">
      <w:pPr>
        <w:pStyle w:val="DanceBody"/>
      </w:pPr>
      <w:r>
        <w:t>17-24</w:t>
      </w:r>
      <w:r>
        <w:tab/>
        <w:t>3s+2s+1s dance Allemande</w:t>
      </w:r>
    </w:p>
    <w:p w:rsidR="00B11EB3" w:rsidRDefault="00B11EB3" w:rsidP="00B11EB3">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B11EB3" w:rsidRDefault="00B11EB3" w:rsidP="00B11EB3"/>
    <w:p w:rsidR="00B11EB3" w:rsidRDefault="00B11EB3" w:rsidP="00B11EB3">
      <w:pPr>
        <w:pStyle w:val="Minicrib"/>
      </w:pPr>
      <w:r>
        <w:t>CHIPPY'S RANT  (J3x32)  3C set</w:t>
      </w:r>
      <w:r>
        <w:tab/>
        <w:t>Ann Dix  Burnham Set</w:t>
      </w:r>
    </w:p>
    <w:p w:rsidR="00B11EB3" w:rsidRDefault="00B11EB3" w:rsidP="00B11EB3">
      <w:pPr>
        <w:pStyle w:val="DanceBody"/>
      </w:pPr>
      <w:r>
        <w:t xml:space="preserve"> 1- 8</w:t>
      </w:r>
      <w:r>
        <w:tab/>
        <w:t xml:space="preserve">2s Petronella turn &amp; set; 2s turn LH </w:t>
      </w:r>
      <w:r>
        <w:rPr>
          <w:b/>
        </w:rPr>
        <w:t>while</w:t>
      </w:r>
      <w:r>
        <w:t xml:space="preserve"> 1s+3s Petronella turn.  All end in line up/down centre, Men facing up, Ladies facing down</w:t>
      </w:r>
    </w:p>
    <w:p w:rsidR="00B11EB3" w:rsidRDefault="00B11EB3" w:rsidP="00B11EB3">
      <w:pPr>
        <w:pStyle w:val="DanceBody"/>
      </w:pPr>
      <w:r>
        <w:t xml:space="preserve"> 9-16</w:t>
      </w:r>
      <w:r>
        <w:tab/>
        <w:t>Interlocking reels of 3:</w:t>
      </w:r>
    </w:p>
    <w:p w:rsidR="00B11EB3" w:rsidRDefault="00B11EB3" w:rsidP="00B11EB3">
      <w:pPr>
        <w:pStyle w:val="DanceBody"/>
      </w:pPr>
      <w:r>
        <w:tab/>
        <w:t xml:space="preserve">2M+1s </w:t>
      </w:r>
      <w:r>
        <w:rPr>
          <w:b/>
        </w:rPr>
        <w:t>also</w:t>
      </w:r>
      <w:r>
        <w:t xml:space="preserve"> 2L+3s (1s &amp; 3s pass partner RSh to start).  Dancers passing through 2nd place turn LH to reel back to place. 2s end BtoB in centre facing opp sides, 1s/3s end in 1st/3rd place</w:t>
      </w:r>
    </w:p>
    <w:p w:rsidR="00B11EB3" w:rsidRPr="00C15311" w:rsidRDefault="00B11EB3" w:rsidP="00B11EB3">
      <w:pPr>
        <w:pStyle w:val="DanceBody"/>
      </w:pPr>
      <w:r>
        <w:t>17-20</w:t>
      </w:r>
      <w:r>
        <w:tab/>
        <w:t xml:space="preserve">All set as Double Triangles, 1s+3s cross RH </w:t>
      </w:r>
      <w:r>
        <w:rPr>
          <w:b/>
        </w:rPr>
        <w:t>while</w:t>
      </w:r>
      <w:r>
        <w:t xml:space="preserve"> 2s rotate round each other</w:t>
      </w:r>
    </w:p>
    <w:p w:rsidR="00B11EB3" w:rsidRDefault="00B11EB3" w:rsidP="00B11EB3">
      <w:pPr>
        <w:pStyle w:val="DanceBody"/>
      </w:pPr>
      <w:r>
        <w:t>21-24</w:t>
      </w:r>
      <w:r>
        <w:tab/>
        <w:t>All set as Double Triangles, 1s+3s change places LH on sides while 2s rotate round each other to end facing up (Man with Lady on left)</w:t>
      </w:r>
    </w:p>
    <w:p w:rsidR="00B11EB3" w:rsidRDefault="00B11EB3" w:rsidP="00B11EB3">
      <w:pPr>
        <w:pStyle w:val="DanceBody"/>
        <w:keepNext w:val="0"/>
      </w:pPr>
      <w:r>
        <w:t>25-32</w:t>
      </w:r>
      <w:r>
        <w:tab/>
        <w:t>2s followed by 1s lead up &amp; cast (all on opp sides), Bars 31-32: all cross RH.  End 3 1 2</w:t>
      </w:r>
    </w:p>
    <w:p w:rsidR="00B11EB3" w:rsidRDefault="00B11EB3" w:rsidP="00B11EB3"/>
    <w:p w:rsidR="00B11EB3" w:rsidRDefault="00B11EB3" w:rsidP="00B11EB3">
      <w:pPr>
        <w:pStyle w:val="Minicrib"/>
      </w:pPr>
      <w:r>
        <w:t>THE CHISWICK JIG  (J8x32)  3C (4C set)</w:t>
      </w:r>
      <w:r>
        <w:tab/>
        <w:t>Murrough Landon  Woodhall Book 4</w:t>
      </w:r>
    </w:p>
    <w:p w:rsidR="00B11EB3" w:rsidRDefault="00B11EB3" w:rsidP="00B11EB3">
      <w:pPr>
        <w:pStyle w:val="DanceBody"/>
      </w:pPr>
      <w:r>
        <w:t xml:space="preserve"> 1- 8</w:t>
      </w:r>
      <w:r>
        <w:tab/>
        <w:t>1s dance down NHJ between 3s, cast up to 2nd place (2s step up 3-4); 1s turn 1.1/4 RH remaining in centre</w:t>
      </w:r>
    </w:p>
    <w:p w:rsidR="00B11EB3" w:rsidRDefault="00B11EB3" w:rsidP="00B11EB3">
      <w:pPr>
        <w:pStyle w:val="DanceBody"/>
      </w:pPr>
      <w:r>
        <w:t xml:space="preserve"> 9-16</w:t>
      </w:r>
      <w:r>
        <w:tab/>
        <w:t>1M+2s (at top) &amp; 1L+3s dance LH across; 1s pass LSh to dance RH across with other couple. 1s end facing 1st corners</w:t>
      </w:r>
    </w:p>
    <w:p w:rsidR="00B11EB3" w:rsidRDefault="00B11EB3" w:rsidP="00B11EB3">
      <w:pPr>
        <w:pStyle w:val="DanceBody"/>
      </w:pPr>
      <w:r>
        <w:t>17-24</w:t>
      </w:r>
      <w:r>
        <w:tab/>
        <w:t>1s dance diagonal reel of 4 with 1st corners &amp; pass RSh to 2nd place opp side.  2 (1) 3</w:t>
      </w:r>
    </w:p>
    <w:p w:rsidR="00B11EB3" w:rsidRDefault="00B11EB3" w:rsidP="00B11EB3">
      <w:pPr>
        <w:pStyle w:val="DanceBody"/>
        <w:keepNext w:val="0"/>
      </w:pPr>
      <w:r>
        <w:t>25-32</w:t>
      </w:r>
      <w:r>
        <w:tab/>
        <w:t xml:space="preserve">2s+1s+3s chase clockwise 1/2 round; 2s+3s continue chase back to place </w:t>
      </w:r>
      <w:r>
        <w:rPr>
          <w:b/>
        </w:rPr>
        <w:t>while</w:t>
      </w:r>
      <w:r>
        <w:t xml:space="preserve"> 1s turn RH.  2 1 3</w:t>
      </w:r>
    </w:p>
    <w:p w:rsidR="00B11EB3" w:rsidRDefault="00B11EB3" w:rsidP="00B11EB3"/>
    <w:p w:rsidR="00B11EB3" w:rsidRDefault="00B11EB3" w:rsidP="00B11EB3">
      <w:pPr>
        <w:pStyle w:val="Minicrib"/>
      </w:pPr>
      <w:r>
        <w:t>CHOPPED NUTS &amp; CHOCOLATE SWIRLS  (J3x32)  3C set</w:t>
      </w:r>
      <w:r>
        <w:tab/>
        <w:t>Van Meter Hord  Just Deserts</w:t>
      </w:r>
    </w:p>
    <w:p w:rsidR="00B11EB3" w:rsidRDefault="00B11EB3" w:rsidP="00B11EB3">
      <w:pPr>
        <w:pStyle w:val="DanceBody"/>
      </w:pPr>
      <w:r>
        <w:t xml:space="preserve"> 1- 8</w:t>
      </w:r>
      <w:r>
        <w:tab/>
        <w:t>1s+2s dance 3/4 R&amp;L, set to partners.  2 1 3</w:t>
      </w:r>
    </w:p>
    <w:p w:rsidR="00B11EB3" w:rsidRDefault="00B11EB3" w:rsidP="00B11EB3">
      <w:pPr>
        <w:pStyle w:val="DanceBody"/>
      </w:pPr>
      <w:r>
        <w:t xml:space="preserve"> 9-16</w:t>
      </w:r>
      <w:r>
        <w:tab/>
        <w:t>1s turn 1st corner RH, pass RSh, turn 2nd corner RH &amp; pass RSh to 2nd place own side facing out (corners dance 4 bar turns)</w:t>
      </w:r>
    </w:p>
    <w:p w:rsidR="00B11EB3" w:rsidRDefault="00B11EB3" w:rsidP="00B11EB3">
      <w:pPr>
        <w:pStyle w:val="DanceBody"/>
      </w:pPr>
      <w:r>
        <w:t>17-24</w:t>
      </w:r>
      <w:r>
        <w:tab/>
        <w:t>2s+1s+3s dance RSh reels of 3 on sides (1M up, 1L down)</w:t>
      </w:r>
    </w:p>
    <w:p w:rsidR="00B11EB3" w:rsidRDefault="00B11EB3" w:rsidP="00B11EB3">
      <w:pPr>
        <w:pStyle w:val="DanceBody"/>
        <w:keepNext w:val="0"/>
      </w:pPr>
      <w:r>
        <w:t>25-32</w:t>
      </w:r>
      <w:r>
        <w:tab/>
        <w:t>1s+3s dance 3/4 R&amp;L &amp;  set to partners.  2 3 1</w:t>
      </w:r>
    </w:p>
    <w:p w:rsidR="00B11EB3" w:rsidRDefault="00B11EB3" w:rsidP="00B11EB3"/>
    <w:p w:rsidR="00B11EB3" w:rsidRDefault="00B11EB3" w:rsidP="00B11EB3">
      <w:pPr>
        <w:pStyle w:val="Minicrib"/>
      </w:pPr>
      <w:r>
        <w:t>THE CHORLTON REEL  (R8x32)  2C (4C set)</w:t>
      </w:r>
      <w:r>
        <w:tab/>
        <w:t>Joyce Elliott  Leicester Silver Coll</w:t>
      </w:r>
    </w:p>
    <w:p w:rsidR="00B11EB3" w:rsidRPr="006B40B3" w:rsidRDefault="00B11EB3" w:rsidP="00B11EB3">
      <w:pPr>
        <w:pStyle w:val="DanceBody"/>
      </w:pPr>
      <w:r w:rsidRPr="006B40B3">
        <w:t xml:space="preserve"> 1- 8</w:t>
      </w:r>
      <w:r w:rsidRPr="006B40B3">
        <w:tab/>
        <w:t>1M &amp; 2L cross to cast round partners, 1M+2L turn RH &amp; end in each others place</w:t>
      </w:r>
    </w:p>
    <w:p w:rsidR="00B11EB3" w:rsidRPr="006B40B3" w:rsidRDefault="00B11EB3" w:rsidP="00B11EB3">
      <w:pPr>
        <w:pStyle w:val="DanceBody"/>
      </w:pPr>
      <w:r w:rsidRPr="006B40B3">
        <w:t xml:space="preserve"> 9-16</w:t>
      </w:r>
      <w:r w:rsidRPr="006B40B3">
        <w:tab/>
        <w:t>2M+1L repeat casting round opposite person, turn LH &amp; end facing down with 1L on left of 2M into a line of 4 facing down</w:t>
      </w:r>
    </w:p>
    <w:p w:rsidR="00B11EB3" w:rsidRPr="006B40B3" w:rsidRDefault="00B11EB3" w:rsidP="00B11EB3">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B11EB3" w:rsidRPr="006B40B3" w:rsidRDefault="00B11EB3" w:rsidP="00B11EB3">
      <w:pPr>
        <w:pStyle w:val="DanceBody"/>
        <w:keepNext w:val="0"/>
      </w:pPr>
      <w:r w:rsidRPr="006B40B3">
        <w:t>25-32</w:t>
      </w:r>
      <w:r w:rsidRPr="006B40B3">
        <w:tab/>
        <w:t>1s &amp; 2s dance a reel of four across the dance (1M &amp; 2L omit last LSh pass dancing across to end 2 1)</w:t>
      </w:r>
    </w:p>
    <w:p w:rsidR="00B11EB3" w:rsidRDefault="00B11EB3" w:rsidP="00B11EB3"/>
    <w:p w:rsidR="00B11EB3" w:rsidRDefault="00B11EB3" w:rsidP="00B11EB3">
      <w:pPr>
        <w:pStyle w:val="Minicrib"/>
      </w:pPr>
      <w:r>
        <w:t>CHRIS RONALD'S STRATHSPEY  (S8x32)  3C (4C set)</w:t>
      </w:r>
      <w:r>
        <w:tab/>
        <w:t>Ron Wallace  San Andreas Coll</w:t>
      </w:r>
    </w:p>
    <w:p w:rsidR="00B11EB3" w:rsidRPr="006B40B3" w:rsidRDefault="00B11EB3" w:rsidP="00B11EB3">
      <w:pPr>
        <w:pStyle w:val="DanceBody"/>
      </w:pPr>
      <w:r w:rsidRPr="006B40B3">
        <w:t xml:space="preserve"> 1- 8</w:t>
      </w:r>
      <w:r w:rsidRPr="006B40B3">
        <w:tab/>
        <w:t>1s &amp; 2s cross passing RSh then circle left 1/2 way, 1s dance DoSiDo</w:t>
      </w:r>
    </w:p>
    <w:p w:rsidR="00B11EB3" w:rsidRPr="006B40B3" w:rsidRDefault="00B11EB3" w:rsidP="00B11EB3">
      <w:pPr>
        <w:pStyle w:val="DanceBody"/>
      </w:pPr>
      <w:r w:rsidRPr="006B40B3">
        <w:t xml:space="preserve"> 9-16</w:t>
      </w:r>
      <w:r w:rsidRPr="006B40B3">
        <w:tab/>
        <w:t>1s turn partner RH &amp; 1st corner LH, 1s turn partner RH &amp; 2nd corner LH to end 1M between 2s (facing 2M) &amp; 1L between 3s (facing 3L)</w:t>
      </w:r>
    </w:p>
    <w:p w:rsidR="00B11EB3" w:rsidRPr="006B40B3" w:rsidRDefault="00B11EB3" w:rsidP="00B11EB3">
      <w:pPr>
        <w:pStyle w:val="DanceBody"/>
      </w:pPr>
      <w:r w:rsidRPr="006B40B3">
        <w:t>17-24</w:t>
      </w:r>
      <w:r w:rsidRPr="006B40B3">
        <w:tab/>
        <w:t>1s dance Figs of 8 across (RSh to start) while 2s &amp; 3s dance DoSiDo twice (RSh then LSh)</w:t>
      </w:r>
    </w:p>
    <w:p w:rsidR="00B11EB3" w:rsidRPr="006B40B3" w:rsidRDefault="00B11EB3" w:rsidP="00B11EB3">
      <w:pPr>
        <w:pStyle w:val="DanceBody"/>
        <w:keepNext w:val="0"/>
      </w:pPr>
      <w:r w:rsidRPr="006B40B3">
        <w:t>25-32</w:t>
      </w:r>
      <w:r w:rsidRPr="006B40B3">
        <w:tab/>
        <w:t>1s set to 1st corner then turn partner RH, set to 2nd corner then turn RH to own sides</w:t>
      </w:r>
    </w:p>
    <w:p w:rsidR="00B11EB3" w:rsidRDefault="00B11EB3" w:rsidP="00B11EB3"/>
    <w:p w:rsidR="00B11EB3" w:rsidRDefault="00B11EB3" w:rsidP="00B11EB3">
      <w:pPr>
        <w:pStyle w:val="Minicrib"/>
      </w:pPr>
      <w:r>
        <w:t>CHRISS CROSS  (J8x32)  3C (4C set)</w:t>
      </w:r>
      <w:r>
        <w:tab/>
        <w:t>Robert Senior  Sunday Class Bk 2</w:t>
      </w:r>
    </w:p>
    <w:p w:rsidR="00B11EB3" w:rsidRDefault="00B11EB3" w:rsidP="00B11EB3">
      <w:pPr>
        <w:pStyle w:val="DanceBody"/>
      </w:pPr>
      <w:r>
        <w:t xml:space="preserve"> 1- 8</w:t>
      </w:r>
      <w:r>
        <w:tab/>
        <w:t>1s lead down (4 bars), 1L dance under 1M Right arm (2s step up), 1s lead up to face opp sides in Double Triangle position</w:t>
      </w:r>
    </w:p>
    <w:p w:rsidR="00B11EB3" w:rsidRDefault="00B11EB3" w:rsidP="00B11EB3">
      <w:pPr>
        <w:pStyle w:val="DanceBody"/>
      </w:pPr>
      <w:r>
        <w:t xml:space="preserve"> 9-16</w:t>
      </w:r>
      <w:r>
        <w:tab/>
        <w:t xml:space="preserve">All set.  1s turn 1st corners 3/4 RH </w:t>
      </w:r>
      <w:r>
        <w:rPr>
          <w:b/>
        </w:rPr>
        <w:t>while</w:t>
      </w:r>
      <w:r>
        <w:t xml:space="preserve"> 2nd corners cross LH &amp; face out. 1/2 reels of 3 across (1s pass 4th corner pstn LSh to start). 1s pass RSh to Double Triangle position facing own sides</w:t>
      </w:r>
    </w:p>
    <w:p w:rsidR="00B11EB3" w:rsidRDefault="00B11EB3" w:rsidP="00B11EB3">
      <w:pPr>
        <w:pStyle w:val="DanceBody"/>
        <w:rPr>
          <w:b/>
        </w:rPr>
      </w:pPr>
      <w:r>
        <w:t>17-24</w:t>
      </w:r>
      <w:r>
        <w:tab/>
        <w:t xml:space="preserve">Repeat 9-16 finishing in Double Triangle position facing opp sides </w:t>
      </w:r>
      <w:r w:rsidRPr="006801D3">
        <w:rPr>
          <w:b/>
        </w:rPr>
        <w:t>but do not take hands</w:t>
      </w:r>
    </w:p>
    <w:p w:rsidR="00B11EB3" w:rsidRDefault="00B11EB3" w:rsidP="00B11EB3">
      <w:pPr>
        <w:pStyle w:val="DanceBody"/>
        <w:keepNext w:val="0"/>
      </w:pPr>
      <w:r w:rsidRPr="006801D3">
        <w:t>25-32</w:t>
      </w:r>
      <w:r w:rsidRPr="006801D3">
        <w:tab/>
      </w:r>
      <w:r>
        <w:t xml:space="preserve">1s dance out of sides, cast Right, meet in centre </w:t>
      </w:r>
      <w:r>
        <w:rPr>
          <w:b/>
        </w:rPr>
        <w:t>while</w:t>
      </w:r>
      <w:r>
        <w:t xml:space="preserve"> 3s+2s dance 1/2 R&amp;L.  1s turn RH (or birl) to 2nd place own sides</w:t>
      </w:r>
    </w:p>
    <w:p w:rsidR="00B11EB3" w:rsidRDefault="00B11EB3" w:rsidP="00B11EB3"/>
    <w:p w:rsidR="00B11EB3" w:rsidRDefault="00B11EB3" w:rsidP="00B11EB3">
      <w:pPr>
        <w:pStyle w:val="Minicrib"/>
      </w:pPr>
      <w:r>
        <w:t>CHRISTIE'S STRATHSPEY  (S8x32)  3C (4C Set)</w:t>
      </w:r>
      <w:r>
        <w:tab/>
        <w:t>John Drewry  Greenburn Bk 3</w:t>
      </w:r>
    </w:p>
    <w:p w:rsidR="00B11EB3" w:rsidRPr="006B40B3" w:rsidRDefault="00B11EB3" w:rsidP="00B11EB3">
      <w:pPr>
        <w:pStyle w:val="DanceBody"/>
      </w:pPr>
      <w:r w:rsidRPr="006B40B3">
        <w:t xml:space="preserve"> 1- 8</w:t>
      </w:r>
      <w:r w:rsidRPr="006B40B3">
        <w:tab/>
        <w:t>1s cast 1 place, 3/4 turn RH, 1s dance up/down &amp; cast to 2nd place in centre BtoB (Lady facing up &amp; Man down)</w:t>
      </w:r>
    </w:p>
    <w:p w:rsidR="00B11EB3" w:rsidRPr="006B40B3" w:rsidRDefault="00B11EB3" w:rsidP="00B11EB3">
      <w:pPr>
        <w:pStyle w:val="DanceBody"/>
      </w:pPr>
      <w:r w:rsidRPr="006B40B3">
        <w:t xml:space="preserve"> 9-16</w:t>
      </w:r>
      <w:r w:rsidRPr="006B40B3">
        <w:tab/>
        <w:t>1s circle 3H round to left (1L with 2s &amp; 1M with 3s), set (facing) &amp; set again advancing to pass LSh</w:t>
      </w:r>
    </w:p>
    <w:p w:rsidR="00B11EB3" w:rsidRPr="006B40B3" w:rsidRDefault="00B11EB3" w:rsidP="00B11EB3">
      <w:pPr>
        <w:pStyle w:val="DanceBody"/>
      </w:pPr>
      <w:r w:rsidRPr="006B40B3">
        <w:t>17-24</w:t>
      </w:r>
      <w:r w:rsidRPr="006B40B3">
        <w:tab/>
        <w:t>1s circle 3H round to left (1M with 2s &amp; 1L with 3s), set (facing) &amp; turn LH to face 1st corners</w:t>
      </w:r>
    </w:p>
    <w:p w:rsidR="00B11EB3" w:rsidRPr="006B40B3" w:rsidRDefault="00B11EB3" w:rsidP="00B11EB3">
      <w:pPr>
        <w:pStyle w:val="DanceBody"/>
        <w:keepNext w:val="0"/>
      </w:pPr>
      <w:r w:rsidRPr="006B40B3">
        <w:t>25-32</w:t>
      </w:r>
      <w:r w:rsidRPr="006B40B3">
        <w:tab/>
        <w:t>1s dance Pass+Turn with 1st corners &amp; pass RSh to face 2nd corners, dance Pass+Turn with 2nd corners</w:t>
      </w:r>
    </w:p>
    <w:p w:rsidR="00B11EB3" w:rsidRDefault="00B11EB3" w:rsidP="00B11EB3"/>
    <w:p w:rsidR="00B11EB3" w:rsidRDefault="00B11EB3" w:rsidP="00B11EB3">
      <w:pPr>
        <w:pStyle w:val="Minicrib"/>
      </w:pPr>
      <w:r>
        <w:t>CHRISTINA  (S4x40)  4C set</w:t>
      </w:r>
      <w:r>
        <w:tab/>
        <w:t>P Robertson  Ruby Annversary</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2L+3L passing LSh dance a diagonal reel of 4 with 1L+4L</w:t>
      </w:r>
    </w:p>
    <w:p w:rsidR="00B11EB3" w:rsidRPr="006B40B3" w:rsidRDefault="00B11EB3" w:rsidP="00B11EB3">
      <w:pPr>
        <w:pStyle w:val="DanceBody"/>
      </w:pPr>
      <w:r w:rsidRPr="006B40B3">
        <w:t xml:space="preserve"> 9-16</w:t>
      </w:r>
      <w:r w:rsidRPr="006B40B3">
        <w:tab/>
        <w:t>2M+3M passing LSh dance diagonal reel of 4 with 1M+4M</w:t>
      </w:r>
    </w:p>
    <w:p w:rsidR="00B11EB3" w:rsidRPr="006B40B3" w:rsidRDefault="00B11EB3" w:rsidP="00B11EB3">
      <w:pPr>
        <w:pStyle w:val="DanceBody"/>
      </w:pPr>
      <w:r w:rsidRPr="006B40B3">
        <w:t>17-24</w:t>
      </w:r>
      <w:r w:rsidRPr="006B40B3">
        <w:tab/>
        <w:t>2s+1s also 4s+3s dance RH across, 1s+4s dance LH across 1/2 way then 2s+4s also 1s+3s dance 1/2 RH across to end (2)(4)1 3</w:t>
      </w:r>
    </w:p>
    <w:p w:rsidR="00B11EB3" w:rsidRPr="006B40B3" w:rsidRDefault="00B11EB3" w:rsidP="00B11EB3">
      <w:pPr>
        <w:pStyle w:val="DanceBody"/>
      </w:pPr>
      <w:r w:rsidRPr="006B40B3">
        <w:t>25-32</w:t>
      </w:r>
      <w:r w:rsidRPr="006B40B3">
        <w:tab/>
        <w:t>All dance clockwise 1/2 way &amp;set to end (3)(1)4 2</w:t>
      </w:r>
    </w:p>
    <w:p w:rsidR="00B11EB3" w:rsidRPr="006B40B3" w:rsidRDefault="00B11EB3" w:rsidP="00B11EB3">
      <w:pPr>
        <w:pStyle w:val="DanceBody"/>
        <w:keepNext w:val="0"/>
      </w:pPr>
      <w:r w:rsidRPr="006B40B3">
        <w:t>33-40</w:t>
      </w:r>
      <w:r w:rsidRPr="006B40B3">
        <w:tab/>
        <w:t>3s+1s also 4s+2s dance 1/2 double Figs of 8. all turn 2H.  3 1(4)(2)</w:t>
      </w:r>
    </w:p>
    <w:p w:rsidR="00B11EB3" w:rsidRDefault="00B11EB3" w:rsidP="00B11EB3"/>
    <w:p w:rsidR="00B11EB3" w:rsidRDefault="00B11EB3" w:rsidP="00B11EB3">
      <w:pPr>
        <w:pStyle w:val="Minicrib"/>
      </w:pPr>
      <w:r>
        <w:t>CHRISTINA LAKE JIG  (J8x32)  3C (4C set)</w:t>
      </w:r>
      <w:r>
        <w:tab/>
        <w:t>John S Trew  Martello Tower 1</w:t>
      </w:r>
    </w:p>
    <w:p w:rsidR="00B11EB3" w:rsidRPr="006B40B3" w:rsidRDefault="00B11EB3" w:rsidP="00B11EB3">
      <w:pPr>
        <w:pStyle w:val="DanceBody"/>
      </w:pPr>
      <w:r w:rsidRPr="006B40B3">
        <w:t xml:space="preserve"> 1- 8</w:t>
      </w:r>
      <w:r w:rsidRPr="006B40B3">
        <w:tab/>
        <w:t>1s dance Fig of 8 round 2s &amp; end in middle facing each other in 1st place</w:t>
      </w:r>
    </w:p>
    <w:p w:rsidR="00B11EB3" w:rsidRPr="006B40B3" w:rsidRDefault="00B11EB3" w:rsidP="00B11EB3">
      <w:pPr>
        <w:pStyle w:val="DanceBody"/>
      </w:pPr>
      <w:r w:rsidRPr="006B40B3">
        <w:t xml:space="preserve"> 9-16</w:t>
      </w:r>
      <w:r w:rsidRPr="006B40B3">
        <w:tab/>
        <w:t>1s set, cast 1 place &amp; turn RH 1.1/4 times to face 2nd corners</w:t>
      </w:r>
    </w:p>
    <w:p w:rsidR="00B11EB3" w:rsidRPr="006B40B3" w:rsidRDefault="00B11EB3" w:rsidP="00B11EB3">
      <w:pPr>
        <w:pStyle w:val="DanceBody"/>
      </w:pPr>
      <w:r w:rsidRPr="006B40B3">
        <w:t>17-24</w:t>
      </w:r>
      <w:r w:rsidRPr="006B40B3">
        <w:tab/>
        <w:t>1s dance diagonal RSh reel of 4 with 2nd corners &amp; end facing 1st corners</w:t>
      </w:r>
    </w:p>
    <w:p w:rsidR="00B11EB3" w:rsidRPr="006B40B3" w:rsidRDefault="00B11EB3" w:rsidP="00B11EB3">
      <w:pPr>
        <w:pStyle w:val="DanceBody"/>
        <w:keepNext w:val="0"/>
      </w:pPr>
      <w:r w:rsidRPr="006B40B3">
        <w:t>25-32</w:t>
      </w:r>
      <w:r w:rsidRPr="006B40B3">
        <w:tab/>
        <w:t>1s set to 1st corner, set to 2nd corner, set to partner down/up &amp; 3/4 turn RH to 2nd place own side</w:t>
      </w:r>
    </w:p>
    <w:p w:rsidR="00B11EB3" w:rsidRDefault="00B11EB3" w:rsidP="00B11EB3"/>
    <w:p w:rsidR="00B11EB3" w:rsidRDefault="00B11EB3" w:rsidP="00B11EB3">
      <w:pPr>
        <w:pStyle w:val="Minicrib"/>
      </w:pPr>
      <w:r>
        <w:t>CHRISTINA MCLELLAN  (R8x32)  3C (4C set)</w:t>
      </w:r>
      <w:r>
        <w:tab/>
        <w:t>John Bowie Dickson  Glendarroch Sh 27</w:t>
      </w:r>
    </w:p>
    <w:p w:rsidR="00B11EB3" w:rsidRPr="006B40B3" w:rsidRDefault="00B11EB3" w:rsidP="00B11EB3">
      <w:pPr>
        <w:pStyle w:val="DanceBody"/>
      </w:pPr>
      <w:r w:rsidRPr="006B40B3">
        <w:t xml:space="preserve"> 1- 8</w:t>
      </w:r>
      <w:r w:rsidRPr="006B40B3">
        <w:tab/>
        <w:t>1s cast 1 place, cross RH, cast down 1 place, cross up &amp; cast down to 3rd place</w:t>
      </w:r>
    </w:p>
    <w:p w:rsidR="00B11EB3" w:rsidRPr="006B40B3" w:rsidRDefault="00B11EB3" w:rsidP="00B11EB3">
      <w:pPr>
        <w:pStyle w:val="DanceBody"/>
      </w:pPr>
      <w:r w:rsidRPr="006B40B3">
        <w:t xml:space="preserve"> 9-16</w:t>
      </w:r>
      <w:r w:rsidRPr="006B40B3">
        <w:tab/>
        <w:t>1s followed by 3s dance up, cast round 2s &amp; dance to 3rd place &amp; cast up to 2nd place (3s end in 3rd pl)</w:t>
      </w:r>
    </w:p>
    <w:p w:rsidR="00B11EB3" w:rsidRPr="006B40B3" w:rsidRDefault="00B11EB3" w:rsidP="00B11EB3">
      <w:pPr>
        <w:pStyle w:val="DanceBody"/>
      </w:pPr>
      <w:r w:rsidRPr="006B40B3">
        <w:t>17-24</w:t>
      </w:r>
      <w:r w:rsidRPr="006B40B3">
        <w:tab/>
        <w:t>1s set &amp; petronella turn, set &amp; petronella turn to opposite sides</w:t>
      </w:r>
    </w:p>
    <w:p w:rsidR="00B11EB3" w:rsidRPr="006B40B3" w:rsidRDefault="00B11EB3" w:rsidP="00B11EB3">
      <w:pPr>
        <w:pStyle w:val="DanceBody"/>
        <w:keepNext w:val="0"/>
      </w:pPr>
      <w:r w:rsidRPr="006B40B3">
        <w:t>25-32</w:t>
      </w:r>
      <w:r w:rsidRPr="006B40B3">
        <w:tab/>
        <w:t>1s dance reels of 3 on opposite sides (RSh to 2nd corner to start) &amp; cross RH to 2nd places</w:t>
      </w:r>
    </w:p>
    <w:p w:rsidR="00B11EB3" w:rsidRDefault="00B11EB3" w:rsidP="00B11EB3"/>
    <w:p w:rsidR="00B11EB3" w:rsidRDefault="00B11EB3" w:rsidP="00B11EB3">
      <w:pPr>
        <w:pStyle w:val="Minicrib"/>
      </w:pPr>
      <w:r>
        <w:t>CHRISTINE M PHILLIPS  (J8x32) 3C (4C set)</w:t>
      </w:r>
      <w:r>
        <w:tab/>
        <w:t>J Brenchley  RSCDS Bk 46</w:t>
      </w:r>
    </w:p>
    <w:p w:rsidR="00B11EB3" w:rsidRPr="006B40B3" w:rsidRDefault="00B11EB3" w:rsidP="00B11EB3">
      <w:pPr>
        <w:pStyle w:val="DanceBody"/>
      </w:pPr>
      <w:r w:rsidRPr="006B40B3">
        <w:t xml:space="preserve"> 1- 8</w:t>
      </w:r>
      <w:r w:rsidRPr="006B40B3">
        <w:tab/>
        <w:t>1s set advancing &amp; lead down below 3s crossing 1s cast to 2nd place opp sides &amp; turn LH to face 1st corners</w:t>
      </w:r>
    </w:p>
    <w:p w:rsidR="00B11EB3" w:rsidRPr="006B40B3" w:rsidRDefault="00B11EB3" w:rsidP="00B11EB3">
      <w:pPr>
        <w:pStyle w:val="DanceBody"/>
      </w:pPr>
      <w:r w:rsidRPr="006B40B3">
        <w:t xml:space="preserve"> 9-16</w:t>
      </w:r>
      <w:r w:rsidRPr="006B40B3">
        <w:tab/>
        <w:t>1s dance 1/2 reel of 4 with 1st corners, 1s turn 3rd corners (pstn) RH &amp; turn LH to face 2nd corners</w:t>
      </w:r>
    </w:p>
    <w:p w:rsidR="00B11EB3" w:rsidRPr="006B40B3" w:rsidRDefault="00B11EB3" w:rsidP="00B11EB3">
      <w:pPr>
        <w:pStyle w:val="DanceBody"/>
      </w:pPr>
      <w:r w:rsidRPr="006B40B3">
        <w:t>17-24</w:t>
      </w:r>
      <w:r w:rsidRPr="006B40B3">
        <w:tab/>
        <w:t>1s dance 1/2 reel of 4 with 2nd corners, 1s turn 4th corners (pstn) RH &amp; turn LH to Man facing up Lady down</w:t>
      </w:r>
    </w:p>
    <w:p w:rsidR="00B11EB3" w:rsidRPr="006B40B3" w:rsidRDefault="00B11EB3" w:rsidP="00B11EB3">
      <w:pPr>
        <w:pStyle w:val="DanceBody"/>
        <w:keepNext w:val="0"/>
      </w:pPr>
      <w:r w:rsidRPr="006B40B3">
        <w:t>25-32</w:t>
      </w:r>
      <w:r w:rsidRPr="006B40B3">
        <w:tab/>
        <w:t>1M+3s (at top) also 1L+2s dance RH across, 1s turn LH to 2nd place own sides while 2s+3s chase 1/2 way clockwise</w:t>
      </w:r>
    </w:p>
    <w:p w:rsidR="00B11EB3" w:rsidRDefault="00B11EB3" w:rsidP="00B11EB3"/>
    <w:p w:rsidR="00B11EB3" w:rsidRDefault="00B11EB3" w:rsidP="00B11EB3">
      <w:pPr>
        <w:pStyle w:val="Minicrib"/>
      </w:pPr>
      <w:r>
        <w:t>CHRISTINE MILLER'S REEL  (R4x32)  4C set</w:t>
      </w:r>
      <w:r>
        <w:tab/>
        <w:t>Ruary Laidlaw  One Step At A Time</w:t>
      </w:r>
    </w:p>
    <w:p w:rsidR="00B11EB3" w:rsidRPr="006B40B3" w:rsidRDefault="00B11EB3" w:rsidP="00B11EB3">
      <w:pPr>
        <w:pStyle w:val="DanceBody"/>
      </w:pPr>
      <w:r w:rsidRPr="006B40B3">
        <w:t xml:space="preserve"> 1- 8</w:t>
      </w:r>
      <w:r w:rsidRPr="006B40B3">
        <w:tab/>
        <w:t>All join hands on sides, set twice, cross RH (4 bars)</w:t>
      </w:r>
    </w:p>
    <w:p w:rsidR="00B11EB3" w:rsidRPr="006B40B3" w:rsidRDefault="00B11EB3" w:rsidP="00B11EB3">
      <w:pPr>
        <w:pStyle w:val="DanceBody"/>
      </w:pPr>
      <w:r w:rsidRPr="006B40B3">
        <w:t xml:space="preserve"> 9-16</w:t>
      </w:r>
      <w:r w:rsidRPr="006B40B3">
        <w:tab/>
        <w:t>Repeat bars 1-8 back to places</w:t>
      </w:r>
    </w:p>
    <w:p w:rsidR="00B11EB3" w:rsidRPr="006B40B3" w:rsidRDefault="00B11EB3" w:rsidP="00B11EB3">
      <w:pPr>
        <w:pStyle w:val="DanceBody"/>
      </w:pPr>
      <w:r w:rsidRPr="006B40B3">
        <w:t>17-24</w:t>
      </w:r>
      <w:r w:rsidRPr="006B40B3">
        <w:tab/>
        <w:t>1s, followed by 2s+3s+4s, lead down &amp; cast up to original places</w:t>
      </w:r>
    </w:p>
    <w:p w:rsidR="00B11EB3" w:rsidRDefault="00B11EB3" w:rsidP="00B11EB3">
      <w:pPr>
        <w:pStyle w:val="DanceBody"/>
      </w:pPr>
      <w:r w:rsidRPr="006B40B3">
        <w:t>25-32</w:t>
      </w:r>
      <w:r w:rsidRPr="006B40B3">
        <w:tab/>
        <w:t xml:space="preserve">1s cross RH, cast to 4th </w:t>
      </w:r>
      <w:r>
        <w:t>place (2s+3s+4s step up 27-28); 1s turn 1.1/2 RH.  End 2 3 4 1</w:t>
      </w:r>
    </w:p>
    <w:p w:rsidR="00B11EB3" w:rsidRPr="006B40B3" w:rsidRDefault="00B11EB3" w:rsidP="00B11EB3">
      <w:pPr>
        <w:pStyle w:val="DanceBody"/>
        <w:keepNext w:val="0"/>
      </w:pPr>
      <w:r>
        <w:t xml:space="preserve">Note: originally bars 29-32: </w:t>
      </w:r>
      <w:r w:rsidRPr="006B40B3">
        <w:t>1s dance 1/2  Fig of 8 round 4s</w:t>
      </w:r>
      <w:r>
        <w:t>.  The dance was revised in 2004 with the new ending.</w:t>
      </w:r>
    </w:p>
    <w:p w:rsidR="00B11EB3" w:rsidRDefault="00B11EB3" w:rsidP="00B11EB3"/>
    <w:p w:rsidR="00B11EB3" w:rsidRDefault="00B11EB3" w:rsidP="00B11EB3">
      <w:pPr>
        <w:pStyle w:val="Minicrib"/>
      </w:pPr>
      <w:r>
        <w:t>CHRISTINE RAYNER'S STRATHSPEY  (S4x40)  4C square set</w:t>
      </w:r>
      <w:r>
        <w:tab/>
        <w:t>Trevor Rayner  Napier Diamond Anniv.</w:t>
      </w:r>
    </w:p>
    <w:p w:rsidR="00B11EB3" w:rsidRPr="006B40B3" w:rsidRDefault="00B11EB3" w:rsidP="00B11EB3">
      <w:pPr>
        <w:pStyle w:val="DanceBody"/>
      </w:pPr>
      <w:r w:rsidRPr="006B40B3">
        <w:t xml:space="preserve"> 1- 4</w:t>
      </w:r>
      <w:r w:rsidRPr="006B40B3">
        <w:tab/>
        <w:t>1L+3L pass RSh, curving to face, pull back RSh and dance out to each other</w:t>
      </w:r>
      <w:r>
        <w:t>'</w:t>
      </w:r>
      <w:r w:rsidRPr="006B40B3">
        <w:t>s place facing out</w:t>
      </w:r>
    </w:p>
    <w:p w:rsidR="00B11EB3" w:rsidRPr="006B40B3" w:rsidRDefault="00B11EB3" w:rsidP="00B11EB3">
      <w:pPr>
        <w:pStyle w:val="DanceBody"/>
      </w:pPr>
      <w:r w:rsidRPr="006B40B3">
        <w:t xml:space="preserve"> 5- 8</w:t>
      </w:r>
      <w:r w:rsidRPr="006B40B3">
        <w:tab/>
        <w:t>1s+3s dance 1/2 Men</w:t>
      </w:r>
      <w:r>
        <w:t>'</w:t>
      </w:r>
      <w:r w:rsidRPr="006B40B3">
        <w:t>s Chain.  1s and 3s now opposite original places</w:t>
      </w:r>
    </w:p>
    <w:p w:rsidR="00B11EB3" w:rsidRPr="006B40B3" w:rsidRDefault="00B11EB3" w:rsidP="00B11EB3">
      <w:pPr>
        <w:pStyle w:val="DanceBody"/>
      </w:pPr>
      <w:r w:rsidRPr="006B40B3">
        <w:t xml:space="preserve"> 9-16</w:t>
      </w:r>
      <w:r w:rsidRPr="006B40B3">
        <w:tab/>
        <w:t>2s+4s repeat bars 1-8 but finish with 3/4 RH turn so 4s face up, 2s face down in promenade hold</w:t>
      </w:r>
    </w:p>
    <w:p w:rsidR="00B11EB3" w:rsidRPr="006B40B3" w:rsidRDefault="00B11EB3" w:rsidP="00B11EB3">
      <w:pPr>
        <w:pStyle w:val="DanceBody"/>
      </w:pPr>
      <w:r w:rsidRPr="006B40B3">
        <w:t>17-24</w:t>
      </w:r>
      <w:r w:rsidRPr="006B40B3">
        <w:tab/>
        <w:t>4s+3M+1L and 2s+1M+3L dance RSh reels of 3 up/down, (4s RSh to 3M, 2s RSh to 1M)</w:t>
      </w:r>
    </w:p>
    <w:p w:rsidR="00B11EB3" w:rsidRPr="006B40B3" w:rsidRDefault="00B11EB3" w:rsidP="00B11EB3">
      <w:pPr>
        <w:pStyle w:val="DanceBody"/>
      </w:pPr>
      <w:r w:rsidRPr="006B40B3">
        <w:t>25-32</w:t>
      </w:r>
      <w:r w:rsidRPr="006B40B3">
        <w:tab/>
        <w:t>4s+3s also 2s+1s dance LSh reels of 3 across the set (4s LSh to</w:t>
      </w:r>
      <w:r>
        <w:t xml:space="preserve"> </w:t>
      </w:r>
      <w:r w:rsidRPr="006B40B3">
        <w:t>3L, 2s LSh to 1L)</w:t>
      </w:r>
    </w:p>
    <w:p w:rsidR="00B11EB3" w:rsidRPr="006B40B3" w:rsidRDefault="00B11EB3" w:rsidP="00B11EB3">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B11EB3" w:rsidRDefault="00B11EB3" w:rsidP="00B11EB3"/>
    <w:p w:rsidR="00B11EB3" w:rsidRDefault="00B11EB3" w:rsidP="00B11EB3">
      <w:pPr>
        <w:pStyle w:val="Minicrib"/>
      </w:pPr>
      <w:r>
        <w:t>CHRISTINE'S BANNOCKS  (R8x32)  3C (4C set)</w:t>
      </w:r>
      <w:r>
        <w:tab/>
        <w:t>S Gibson</w:t>
      </w:r>
    </w:p>
    <w:p w:rsidR="00B11EB3" w:rsidRPr="006B40B3" w:rsidRDefault="00B11EB3" w:rsidP="00B11EB3">
      <w:pPr>
        <w:pStyle w:val="DanceBody"/>
      </w:pPr>
      <w:r w:rsidRPr="006B40B3">
        <w:t xml:space="preserve"> 1- 8</w:t>
      </w:r>
      <w:r w:rsidRPr="006B40B3">
        <w:tab/>
        <w:t>1s dance Figs of 8 on sides (dancing between 2s to start) &amp; end crossing RH to face 2s</w:t>
      </w:r>
    </w:p>
    <w:p w:rsidR="00B11EB3" w:rsidRDefault="00B11EB3" w:rsidP="00B11EB3">
      <w:pPr>
        <w:pStyle w:val="DanceBody"/>
      </w:pPr>
      <w:r w:rsidRPr="006B40B3">
        <w:t xml:space="preserve"> 9-16</w:t>
      </w:r>
      <w:r w:rsidRPr="006B40B3">
        <w:tab/>
        <w:t>1s dance a Modified Spurtle:-</w:t>
      </w:r>
    </w:p>
    <w:p w:rsidR="00B11EB3" w:rsidRPr="006B40B3" w:rsidRDefault="00B11EB3" w:rsidP="00B11EB3">
      <w:pPr>
        <w:pStyle w:val="DanceBody"/>
      </w:pPr>
      <w:r>
        <w:tab/>
      </w:r>
      <w:r w:rsidRPr="006B40B3">
        <w:t>9-12  1s dance a 1/2 reel of 4 with 2s, 1s turn RH moving down to face 3s</w:t>
      </w:r>
    </w:p>
    <w:p w:rsidR="00B11EB3" w:rsidRPr="006B40B3" w:rsidRDefault="00B11EB3" w:rsidP="00B11EB3">
      <w:pPr>
        <w:pStyle w:val="DanceBody"/>
      </w:pPr>
      <w:r w:rsidRPr="006B40B3">
        <w:tab/>
        <w:t>13-16  1s dance a 1/2 reel of 4 with 3s, 1s turn RH moving down below 3s to face up in middle</w:t>
      </w:r>
    </w:p>
    <w:p w:rsidR="00B11EB3" w:rsidRPr="006B40B3" w:rsidRDefault="00B11EB3" w:rsidP="00B11EB3">
      <w:pPr>
        <w:pStyle w:val="DanceBody"/>
      </w:pPr>
      <w:r w:rsidRPr="006B40B3">
        <w:t>17-24</w:t>
      </w:r>
      <w:r w:rsidRPr="006B40B3">
        <w:tab/>
        <w:t>3s+1s circle 4H round left 1/2 way &amp; 2s+1s circle 4H round to right 1/2 way to end in original places, 1s turn RH</w:t>
      </w:r>
    </w:p>
    <w:p w:rsidR="00B11EB3" w:rsidRPr="006B40B3" w:rsidRDefault="00B11EB3" w:rsidP="00B11EB3">
      <w:pPr>
        <w:pStyle w:val="DanceBody"/>
        <w:keepNext w:val="0"/>
      </w:pPr>
      <w:r w:rsidRPr="006B40B3">
        <w:t>25-32</w:t>
      </w:r>
      <w:r w:rsidRPr="006B40B3">
        <w:tab/>
        <w:t>1s in middle face 2L &amp; set then set to 3s who step in, 1s set to 2M &amp; cast to 2nd places</w:t>
      </w:r>
    </w:p>
    <w:p w:rsidR="00B11EB3" w:rsidRDefault="00B11EB3" w:rsidP="00B11EB3"/>
    <w:p w:rsidR="00B11EB3" w:rsidRDefault="00B11EB3" w:rsidP="00B11EB3">
      <w:pPr>
        <w:pStyle w:val="Minicrib"/>
      </w:pPr>
      <w:r>
        <w:t>CHRISTINE'S DIAMOND REEL  (R8x32)  3C (4C set)</w:t>
      </w:r>
      <w:r>
        <w:tab/>
        <w:t>Peter Marshall  Friends &amp; Celebrations Bk 1</w:t>
      </w:r>
    </w:p>
    <w:p w:rsidR="00B11EB3" w:rsidRDefault="00B11EB3" w:rsidP="00B11EB3">
      <w:pPr>
        <w:pStyle w:val="DanceBody"/>
      </w:pPr>
      <w:r>
        <w:t xml:space="preserve"> 1- 8</w:t>
      </w:r>
      <w:r>
        <w:tab/>
        <w:t>1s set, cast (2s step up); 2s+1s+3s dance DoSiDo</w:t>
      </w:r>
    </w:p>
    <w:p w:rsidR="00B11EB3" w:rsidRDefault="00B11EB3" w:rsidP="00B11EB3">
      <w:pPr>
        <w:pStyle w:val="DanceBody"/>
      </w:pPr>
      <w:r>
        <w:t xml:space="preserve"> 9-16</w:t>
      </w:r>
      <w:r>
        <w:tab/>
        <w:t>2s+1s+3s circle 6H round &amp; back, 1s end BtoB in centre facing 1st corners</w:t>
      </w:r>
    </w:p>
    <w:p w:rsidR="00B11EB3" w:rsidRDefault="00B11EB3" w:rsidP="00B11EB3">
      <w:pPr>
        <w:pStyle w:val="DanceBody"/>
      </w:pPr>
      <w:r>
        <w:t>17-24</w:t>
      </w:r>
      <w:r>
        <w:tab/>
        <w:t>1s dance "Hello-Goodbye" setting, ending with petronella turn to 2nd place own side</w:t>
      </w:r>
    </w:p>
    <w:p w:rsidR="00B11EB3" w:rsidRDefault="00B11EB3" w:rsidP="00B11EB3">
      <w:pPr>
        <w:pStyle w:val="DanceBody"/>
        <w:keepNext w:val="0"/>
      </w:pPr>
      <w:r>
        <w:t>25-32</w:t>
      </w:r>
      <w:r>
        <w:tab/>
        <w:t>1L+2s also 1M+3s dance RH across; 2s+1s+3s turn partner RH.  2 1 3</w:t>
      </w:r>
    </w:p>
    <w:p w:rsidR="00B11EB3" w:rsidRDefault="00B11EB3" w:rsidP="00B11EB3"/>
    <w:p w:rsidR="00B11EB3" w:rsidRDefault="00B11EB3" w:rsidP="00B11EB3">
      <w:pPr>
        <w:pStyle w:val="Minicrib"/>
      </w:pPr>
      <w:r>
        <w:t>CHRISTINE'S FANCY  (S3x32)  3C set</w:t>
      </w:r>
      <w:r>
        <w:tab/>
        <w:t>J Brenchley  Kangaroo Paw</w:t>
      </w:r>
    </w:p>
    <w:p w:rsidR="00B11EB3" w:rsidRPr="006B40B3" w:rsidRDefault="00B11EB3" w:rsidP="00B11EB3">
      <w:pPr>
        <w:pStyle w:val="DanceBody"/>
      </w:pPr>
      <w:r w:rsidRPr="006B40B3">
        <w:t xml:space="preserve"> 1- 8</w:t>
      </w:r>
      <w:r w:rsidRPr="006B40B3">
        <w:tab/>
        <w:t>2s advance &amp; 1/2 turn RH, twirl &amp; dance out to opposite side, cast round 1st corners &amp; turn LH to face 1st corners</w:t>
      </w:r>
    </w:p>
    <w:p w:rsidR="00B11EB3" w:rsidRPr="006B40B3" w:rsidRDefault="00B11EB3" w:rsidP="00B11EB3">
      <w:pPr>
        <w:pStyle w:val="DanceBody"/>
      </w:pPr>
      <w:r w:rsidRPr="006B40B3">
        <w:t xml:space="preserve"> 9-16</w:t>
      </w:r>
      <w:r w:rsidRPr="006B40B3">
        <w:tab/>
        <w:t>2s dance 1/2 diagonal reel of 4 with 1st corners &amp; face 3rd corner (pstn), turn corners RH &amp; partner LH to face 2nd corners</w:t>
      </w:r>
    </w:p>
    <w:p w:rsidR="00B11EB3" w:rsidRPr="006B40B3" w:rsidRDefault="00B11EB3" w:rsidP="00B11EB3">
      <w:pPr>
        <w:pStyle w:val="DanceBody"/>
      </w:pPr>
      <w:r w:rsidRPr="006B40B3">
        <w:t>17-24</w:t>
      </w:r>
      <w:r w:rsidRPr="006B40B3">
        <w:tab/>
        <w:t>2s dance 1/2 diagonal reel of 4 with 2nd corners &amp; face 4th corner (pstn), turn corners RH &amp; partner LH to end 2M between 3s (at top) &amp; 2L between 1s facing 3L/1M</w:t>
      </w:r>
    </w:p>
    <w:p w:rsidR="00B11EB3" w:rsidRPr="006B40B3" w:rsidRDefault="00B11EB3" w:rsidP="00B11EB3">
      <w:pPr>
        <w:pStyle w:val="DanceBody"/>
        <w:keepNext w:val="0"/>
      </w:pPr>
      <w:r w:rsidRPr="006B40B3">
        <w:t>25-32</w:t>
      </w:r>
      <w:r w:rsidRPr="006B40B3">
        <w:tab/>
        <w:t>2s dance 1/2 LSh reel of 3 across (2M+3s, 2L+1s) &amp; dance to meet partner in middle facing down (NHJ), turn 1s with free hand 1.1/2 times.  3 1 2</w:t>
      </w:r>
    </w:p>
    <w:p w:rsidR="00B11EB3" w:rsidRDefault="00B11EB3" w:rsidP="00B11EB3"/>
    <w:p w:rsidR="00B11EB3" w:rsidRDefault="00B11EB3" w:rsidP="00B11EB3">
      <w:pPr>
        <w:pStyle w:val="Minicrib"/>
      </w:pPr>
      <w:r>
        <w:t>CHRISTMAS AT THE HEATH  (J7x32)  7C set</w:t>
      </w:r>
      <w:r>
        <w:tab/>
        <w:t>H&amp;J Rhodes  Snowden Bk 1</w:t>
      </w:r>
    </w:p>
    <w:p w:rsidR="00B11EB3" w:rsidRPr="006B40B3" w:rsidRDefault="00B11EB3" w:rsidP="00B11EB3">
      <w:pPr>
        <w:pStyle w:val="DanceBody"/>
      </w:pPr>
      <w:r w:rsidRPr="006B40B3">
        <w:t xml:space="preserve"> 1- 8</w:t>
      </w:r>
      <w:r w:rsidRPr="006B40B3">
        <w:tab/>
        <w:t>1M+2M+3M+4M also 4L+5L+6L+7L dance reels of 4 on sides</w:t>
      </w:r>
    </w:p>
    <w:p w:rsidR="00B11EB3" w:rsidRPr="006B40B3" w:rsidRDefault="00B11EB3" w:rsidP="00B11EB3">
      <w:pPr>
        <w:pStyle w:val="DanceBody"/>
      </w:pPr>
      <w:r w:rsidRPr="006B40B3">
        <w:t xml:space="preserve"> 9-16</w:t>
      </w:r>
      <w:r w:rsidRPr="006B40B3">
        <w:tab/>
        <w:t>1L+2L+3L+4L also 4M+5M+6M+7M dance reels of 4 on sides</w:t>
      </w:r>
    </w:p>
    <w:p w:rsidR="00B11EB3" w:rsidRPr="006B40B3" w:rsidRDefault="00B11EB3" w:rsidP="00B11EB3">
      <w:pPr>
        <w:pStyle w:val="DanceBody"/>
      </w:pPr>
      <w:r w:rsidRPr="006B40B3">
        <w:t>17-24</w:t>
      </w:r>
      <w:r w:rsidRPr="006B40B3">
        <w:tab/>
        <w:t>1s &amp; 4s cross RH, cast 1 place &amp; dance 1/2 Figs of 8 round couples (2s &amp; 5s) above them</w:t>
      </w:r>
    </w:p>
    <w:p w:rsidR="00B11EB3" w:rsidRPr="006B40B3" w:rsidRDefault="00B11EB3" w:rsidP="00B11EB3">
      <w:pPr>
        <w:pStyle w:val="DanceBody"/>
        <w:keepNext w:val="0"/>
      </w:pPr>
      <w:r w:rsidRPr="006B40B3">
        <w:t>25-32</w:t>
      </w:r>
      <w:r w:rsidRPr="006B40B3">
        <w:tab/>
        <w:t>1s &amp; 4s cross RH, cast 2 places &amp; dance 1/2 Figs of 8 round couples (5s &amp; 7s) above them</w:t>
      </w:r>
    </w:p>
    <w:p w:rsidR="00B11EB3" w:rsidRDefault="00B11EB3" w:rsidP="00B11EB3"/>
    <w:p w:rsidR="00B11EB3" w:rsidRDefault="00B11EB3" w:rsidP="00B11EB3">
      <w:pPr>
        <w:pStyle w:val="Minicrib"/>
      </w:pPr>
      <w:r>
        <w:t>A CHRISTMAS CEILIDH  (R8x40)  3C (4C set)</w:t>
      </w:r>
      <w:r>
        <w:tab/>
        <w:t>New Forest SCD</w:t>
      </w:r>
    </w:p>
    <w:p w:rsidR="00B11EB3" w:rsidRPr="006B40B3" w:rsidRDefault="00B11EB3" w:rsidP="00B11EB3">
      <w:pPr>
        <w:pStyle w:val="DanceBody"/>
      </w:pPr>
      <w:r w:rsidRPr="006B40B3">
        <w:t xml:space="preserve"> 1- 8</w:t>
      </w:r>
      <w:r w:rsidRPr="006B40B3">
        <w:tab/>
        <w:t>1s+2s Adv+Ret 2 steps &amp; turn RH to end facing the top</w:t>
      </w:r>
    </w:p>
    <w:p w:rsidR="00B11EB3" w:rsidRPr="006B40B3" w:rsidRDefault="00B11EB3" w:rsidP="00B11EB3">
      <w:pPr>
        <w:pStyle w:val="DanceBody"/>
      </w:pPr>
      <w:r w:rsidRPr="006B40B3">
        <w:t xml:space="preserve"> 9-16</w:t>
      </w:r>
      <w:r w:rsidRPr="006B40B3">
        <w:tab/>
        <w:t>1s+2s Allemande</w:t>
      </w:r>
    </w:p>
    <w:p w:rsidR="00B11EB3" w:rsidRPr="006B40B3" w:rsidRDefault="00B11EB3" w:rsidP="00B11EB3">
      <w:pPr>
        <w:pStyle w:val="DanceBody"/>
      </w:pPr>
      <w:r w:rsidRPr="006B40B3">
        <w:t>17-24</w:t>
      </w:r>
      <w:r w:rsidRPr="006B40B3">
        <w:tab/>
        <w:t>1s+3s RH across &amp; LH across</w:t>
      </w:r>
    </w:p>
    <w:p w:rsidR="00B11EB3" w:rsidRPr="006B40B3" w:rsidRDefault="00B11EB3" w:rsidP="00B11EB3">
      <w:pPr>
        <w:pStyle w:val="DanceBody"/>
      </w:pPr>
      <w:r w:rsidRPr="006B40B3">
        <w:t>25-32</w:t>
      </w:r>
      <w:r w:rsidRPr="006B40B3">
        <w:tab/>
        <w:t>1s dance up to top, cast behind 2s, dance down below 3s &amp; cast up to 2nd place</w:t>
      </w:r>
    </w:p>
    <w:p w:rsidR="00B11EB3" w:rsidRPr="006B40B3" w:rsidRDefault="00B11EB3" w:rsidP="00B11EB3">
      <w:pPr>
        <w:pStyle w:val="DanceBody"/>
        <w:keepNext w:val="0"/>
      </w:pPr>
      <w:r w:rsidRPr="006B40B3">
        <w:t>33-40</w:t>
      </w:r>
      <w:r w:rsidRPr="006B40B3">
        <w:tab/>
        <w:t>2s+1s+3s circle 6H round &amp; back</w:t>
      </w:r>
    </w:p>
    <w:p w:rsidR="00B11EB3" w:rsidRDefault="00B11EB3" w:rsidP="00B11EB3"/>
    <w:p w:rsidR="00B11EB3" w:rsidRDefault="00B11EB3" w:rsidP="00B11EB3">
      <w:pPr>
        <w:pStyle w:val="Minicrib"/>
      </w:pPr>
      <w:r>
        <w:t>A CHRISTMAS FLING  (S5x40)  5C set</w:t>
      </w:r>
      <w:r>
        <w:tab/>
        <w:t>John Morris  Vallin Coll 1</w:t>
      </w:r>
    </w:p>
    <w:p w:rsidR="00B11EB3" w:rsidRDefault="00B11EB3" w:rsidP="00B11EB3">
      <w:pPr>
        <w:pStyle w:val="DanceBody"/>
      </w:pPr>
      <w:r>
        <w:t xml:space="preserve"> 1- 8</w:t>
      </w:r>
      <w:r>
        <w:tab/>
        <w:t xml:space="preserve">1s &amp; 3s cast 1 place </w:t>
      </w:r>
      <w:r>
        <w:rPr>
          <w:b/>
        </w:rPr>
        <w:t>as</w:t>
      </w:r>
      <w:r>
        <w:t xml:space="preserve"> 2s &amp; 4s dance up.  All 5 couples set.  1s &amp; 3s dance 1/2 Fig 8 through end couples (1s up, 3s down)</w:t>
      </w:r>
    </w:p>
    <w:p w:rsidR="00B11EB3" w:rsidRDefault="00B11EB3" w:rsidP="00B11EB3">
      <w:pPr>
        <w:pStyle w:val="DanceBody"/>
      </w:pPr>
      <w:r>
        <w:t xml:space="preserve"> 9-16</w:t>
      </w:r>
      <w:r>
        <w:tab/>
        <w:t>1s &amp; 3s "loop" LSh round 3rd corner to own sides (1L+3M pass RSh).  RH across (1L+2s, 1M+4s+3L, 3M+5s)</w:t>
      </w:r>
    </w:p>
    <w:p w:rsidR="00B11EB3" w:rsidRDefault="00B11EB3" w:rsidP="00B11EB3">
      <w:pPr>
        <w:pStyle w:val="DanceBody"/>
      </w:pPr>
      <w:r>
        <w:t>17-24</w:t>
      </w:r>
      <w:r>
        <w:tab/>
        <w:t xml:space="preserve">1s set, rotating to face down/out </w:t>
      </w:r>
      <w:r>
        <w:rPr>
          <w:b/>
        </w:rPr>
        <w:t>as</w:t>
      </w:r>
      <w:r>
        <w:t xml:space="preserve"> 3s cross RH to face in/up (3M polite turn)  1s+3s dance 3/4 double Fig 8 round 4s (3s cross up, 1s dance down).  End 3s in middle 2nd place  2 (3) 4 (1) 5</w:t>
      </w:r>
    </w:p>
    <w:p w:rsidR="00B11EB3" w:rsidRDefault="00B11EB3" w:rsidP="00B11EB3">
      <w:pPr>
        <w:pStyle w:val="DanceBody"/>
      </w:pPr>
      <w:r>
        <w:t>25-32</w:t>
      </w:r>
      <w:r>
        <w:tab/>
        <w:t xml:space="preserve">2s+3s+4s dance mirror reels of 3 (2s down/out, 3s dance up, 4s cast up) </w:t>
      </w:r>
      <w:r>
        <w:rPr>
          <w:b/>
        </w:rPr>
        <w:t>while</w:t>
      </w:r>
      <w:r>
        <w:t xml:space="preserve"> 1s+5s circle 4H round and back.  All finish on sides</w:t>
      </w:r>
    </w:p>
    <w:p w:rsidR="00B11EB3" w:rsidRPr="003F1BFA" w:rsidRDefault="00B11EB3" w:rsidP="00B11EB3">
      <w:pPr>
        <w:pStyle w:val="DanceBody"/>
        <w:keepNext w:val="0"/>
      </w:pPr>
      <w:r>
        <w:t>33-40</w:t>
      </w:r>
      <w:r>
        <w:tab/>
        <w:t xml:space="preserve">LH across (3L+2s, 3M+4s+1L, 1M+5s)  3s dance 1/2 Fig 8 up round 2s </w:t>
      </w:r>
      <w:r>
        <w:rPr>
          <w:b/>
        </w:rPr>
        <w:t>as</w:t>
      </w:r>
      <w:r>
        <w:t xml:space="preserve"> 1s cross down to 5th place own sides (5s step up)  1s set.   2 3 4 5 1</w:t>
      </w:r>
    </w:p>
    <w:p w:rsidR="00B11EB3" w:rsidRDefault="00B11EB3" w:rsidP="00B11EB3"/>
    <w:p w:rsidR="00B11EB3" w:rsidRDefault="00B11EB3" w:rsidP="00B11EB3">
      <w:pPr>
        <w:pStyle w:val="Minicrib"/>
      </w:pPr>
      <w:r>
        <w:t>A CHRISTMAS PARTY JIG  (J128)  Sq.Set</w:t>
      </w:r>
      <w:r>
        <w:tab/>
        <w:t>Jean Shaw  29 Dances Jean Shaw (North Wales)</w:t>
      </w:r>
    </w:p>
    <w:p w:rsidR="00B11EB3" w:rsidRPr="006B40B3" w:rsidRDefault="00B11EB3" w:rsidP="00B11EB3">
      <w:pPr>
        <w:pStyle w:val="DanceBody"/>
      </w:pPr>
      <w:r w:rsidRPr="006B40B3">
        <w:t xml:space="preserve"> 1- 8</w:t>
      </w:r>
      <w:r w:rsidRPr="006B40B3">
        <w:tab/>
        <w:t xml:space="preserve">All circle 8H round </w:t>
      </w:r>
      <w:r>
        <w:t>to left</w:t>
      </w:r>
    </w:p>
    <w:p w:rsidR="00B11EB3" w:rsidRPr="006B40B3" w:rsidRDefault="00B11EB3" w:rsidP="00B11EB3">
      <w:pPr>
        <w:pStyle w:val="DanceBody"/>
      </w:pPr>
      <w:r w:rsidRPr="006B40B3">
        <w:t xml:space="preserve"> 9-16</w:t>
      </w:r>
      <w:r w:rsidRPr="006B40B3">
        <w:tab/>
        <w:t>All set to partner &amp; 3/4 turn RH (all Ladies BtoB), set to partner &amp; change places RH with Men giving LH across (partner on right)</w:t>
      </w:r>
    </w:p>
    <w:p w:rsidR="00B11EB3" w:rsidRPr="006B40B3" w:rsidRDefault="00B11EB3" w:rsidP="00B11EB3">
      <w:pPr>
        <w:pStyle w:val="DanceBody"/>
      </w:pPr>
      <w:r w:rsidRPr="006B40B3">
        <w:t>17-24</w:t>
      </w:r>
      <w:r w:rsidRPr="006B40B3">
        <w:tab/>
        <w:t>All dance anticlockwise 1/2 way, set to partner &amp; change places RH with Ladies giving LH across (partner on right)</w:t>
      </w:r>
    </w:p>
    <w:p w:rsidR="00B11EB3" w:rsidRPr="006B40B3" w:rsidRDefault="00B11EB3" w:rsidP="00B11EB3">
      <w:pPr>
        <w:pStyle w:val="DanceBody"/>
      </w:pPr>
      <w:r w:rsidRPr="006B40B3">
        <w:t>25-32</w:t>
      </w:r>
      <w:r w:rsidRPr="006B40B3">
        <w:tab/>
        <w:t>All dance anticlockwise 1/2 way, set to partner &amp; 3/4 turn LH to original places</w:t>
      </w:r>
    </w:p>
    <w:p w:rsidR="00B11EB3" w:rsidRPr="006B40B3" w:rsidRDefault="00B11EB3" w:rsidP="00B11EB3">
      <w:pPr>
        <w:pStyle w:val="DanceBody"/>
      </w:pPr>
      <w:r w:rsidRPr="006B40B3">
        <w:t>33-40</w:t>
      </w:r>
      <w:r w:rsidRPr="006B40B3">
        <w:tab/>
        <w:t>1s+3s dance in &amp; lead out sides with opposite person, cross &amp; dance to opposite positions to 1/2 turn partner RH</w:t>
      </w:r>
    </w:p>
    <w:p w:rsidR="00B11EB3" w:rsidRPr="006B40B3" w:rsidRDefault="00B11EB3" w:rsidP="00B11EB3">
      <w:pPr>
        <w:pStyle w:val="DanceBody"/>
      </w:pPr>
      <w:r w:rsidRPr="006B40B3">
        <w:t>41-48</w:t>
      </w:r>
      <w:r w:rsidRPr="006B40B3">
        <w:tab/>
        <w:t>2s+4s repeat</w:t>
      </w:r>
    </w:p>
    <w:p w:rsidR="00B11EB3" w:rsidRPr="006B40B3" w:rsidRDefault="00B11EB3" w:rsidP="00B11EB3">
      <w:pPr>
        <w:pStyle w:val="DanceBody"/>
      </w:pPr>
      <w:r w:rsidRPr="006B40B3">
        <w:t>49-56</w:t>
      </w:r>
      <w:r w:rsidRPr="006B40B3">
        <w:tab/>
        <w:t>All in circle Adv+Ret &amp; turn partner RH to face corners</w:t>
      </w:r>
    </w:p>
    <w:p w:rsidR="00B11EB3" w:rsidRPr="006B40B3" w:rsidRDefault="00B11EB3" w:rsidP="00B11EB3">
      <w:pPr>
        <w:pStyle w:val="DanceBody"/>
      </w:pPr>
      <w:r w:rsidRPr="006B40B3">
        <w:t>57-64</w:t>
      </w:r>
      <w:r w:rsidRPr="006B40B3">
        <w:tab/>
        <w:t>All set to corner, dance DoSiDo &amp; set turning right about to face partner</w:t>
      </w:r>
    </w:p>
    <w:p w:rsidR="00B11EB3" w:rsidRPr="006B40B3" w:rsidRDefault="00B11EB3" w:rsidP="00B11EB3">
      <w:pPr>
        <w:pStyle w:val="DanceBody"/>
      </w:pPr>
      <w:r w:rsidRPr="006B40B3">
        <w:t>65-72</w:t>
      </w:r>
      <w:r w:rsidRPr="006B40B3">
        <w:tab/>
        <w:t>All set to partner, dance DoSiDo &amp; set to partner</w:t>
      </w:r>
    </w:p>
    <w:p w:rsidR="00B11EB3" w:rsidRPr="006B40B3" w:rsidRDefault="00B11EB3" w:rsidP="00B11EB3">
      <w:pPr>
        <w:pStyle w:val="DanceBody"/>
      </w:pPr>
      <w:r w:rsidRPr="006B40B3">
        <w:t>73-80</w:t>
      </w:r>
      <w:r w:rsidRPr="006B40B3">
        <w:tab/>
        <w:t>All turn partners RH into circle &amp; Adv+Ret</w:t>
      </w:r>
    </w:p>
    <w:p w:rsidR="00B11EB3" w:rsidRPr="006B40B3" w:rsidRDefault="00B11EB3" w:rsidP="00B11EB3">
      <w:pPr>
        <w:pStyle w:val="DanceBody"/>
      </w:pPr>
      <w:r w:rsidRPr="006B40B3">
        <w:t>81-88</w:t>
      </w:r>
      <w:r w:rsidRPr="006B40B3">
        <w:tab/>
        <w:t>1s+3s dance in &amp; lead out sides with opposite person, cross &amp; dance to original positions to 1/2 turn partner RH</w:t>
      </w:r>
    </w:p>
    <w:p w:rsidR="00B11EB3" w:rsidRPr="006B40B3" w:rsidRDefault="00B11EB3" w:rsidP="00B11EB3">
      <w:pPr>
        <w:pStyle w:val="DanceBody"/>
      </w:pPr>
      <w:r w:rsidRPr="006B40B3">
        <w:t>89-96</w:t>
      </w:r>
      <w:r w:rsidRPr="006B40B3">
        <w:tab/>
        <w:t>2s+4s repeat</w:t>
      </w:r>
    </w:p>
    <w:p w:rsidR="00B11EB3" w:rsidRPr="006B40B3" w:rsidRDefault="00B11EB3" w:rsidP="00B11EB3">
      <w:pPr>
        <w:pStyle w:val="DanceBody"/>
      </w:pPr>
      <w:r w:rsidRPr="006B40B3">
        <w:t>97-104</w:t>
      </w:r>
      <w:r w:rsidRPr="006B40B3">
        <w:tab/>
        <w:t>All set to partner &amp; 3/4 turn RH (all Ladies BtoB), set to partner &amp; change places RH with Men giving LH across (partner on right)</w:t>
      </w:r>
    </w:p>
    <w:p w:rsidR="00B11EB3" w:rsidRPr="006B40B3" w:rsidRDefault="00B11EB3" w:rsidP="00B11EB3">
      <w:pPr>
        <w:pStyle w:val="DanceBody"/>
      </w:pPr>
      <w:r w:rsidRPr="006B40B3">
        <w:t>105-112</w:t>
      </w:r>
      <w:r w:rsidRPr="006B40B3">
        <w:tab/>
        <w:t>All dance anticlockwise 1/2 way, set to partner &amp; change places RH with Ladies giving LH across (partner on right)</w:t>
      </w:r>
    </w:p>
    <w:p w:rsidR="00B11EB3" w:rsidRPr="006B40B3" w:rsidRDefault="00B11EB3" w:rsidP="00B11EB3">
      <w:pPr>
        <w:pStyle w:val="DanceBody"/>
      </w:pPr>
      <w:r w:rsidRPr="006B40B3">
        <w:t>113-120</w:t>
      </w:r>
      <w:r w:rsidRPr="006B40B3">
        <w:tab/>
        <w:t>All dance anticlockwise 1/2 way, set to partner &amp; 3/4 turn LH to original places</w:t>
      </w:r>
    </w:p>
    <w:p w:rsidR="00B11EB3" w:rsidRPr="006B40B3" w:rsidRDefault="00B11EB3" w:rsidP="00B11EB3">
      <w:pPr>
        <w:pStyle w:val="DanceBody"/>
        <w:keepNext w:val="0"/>
      </w:pPr>
      <w:r w:rsidRPr="006B40B3">
        <w:t>121-128</w:t>
      </w:r>
      <w:r w:rsidRPr="006B40B3">
        <w:tab/>
        <w:t xml:space="preserve">All circle 8H round </w:t>
      </w:r>
      <w:r>
        <w:t>to right</w:t>
      </w:r>
    </w:p>
    <w:p w:rsidR="00B11EB3" w:rsidRDefault="00B11EB3" w:rsidP="00B11EB3"/>
    <w:p w:rsidR="00B11EB3" w:rsidRDefault="00B11EB3" w:rsidP="00B11EB3">
      <w:pPr>
        <w:pStyle w:val="Minicrib"/>
      </w:pPr>
      <w:r>
        <w:t>THE CHRISTMAS TREE  (R8x32)  3C (4C Set)</w:t>
      </w:r>
      <w:r>
        <w:tab/>
        <w:t>Barry Skelton  Pohutakawa Bk</w:t>
      </w:r>
    </w:p>
    <w:p w:rsidR="00B11EB3" w:rsidRDefault="00B11EB3" w:rsidP="00B11EB3">
      <w:pPr>
        <w:pStyle w:val="DanceBody"/>
      </w:pPr>
      <w:r w:rsidRPr="006B40B3">
        <w:t xml:space="preserve"> 1- 8</w:t>
      </w:r>
      <w:r w:rsidRPr="006B40B3">
        <w:tab/>
        <w:t>1s dance up for 2 steps, dance down for 2 steps while 2s step up, 1L curves round left to 2nd place while 1M curves round right to 2nd place &amp; set</w:t>
      </w:r>
    </w:p>
    <w:p w:rsidR="00B11EB3" w:rsidRPr="006B40B3" w:rsidRDefault="00B11EB3" w:rsidP="00B11EB3">
      <w:pPr>
        <w:pStyle w:val="DanceBody"/>
      </w:pPr>
      <w:r w:rsidRPr="006B40B3">
        <w:t xml:space="preserve"> 9-16</w:t>
      </w:r>
      <w:r w:rsidRPr="006B40B3">
        <w:tab/>
        <w:t>1s dance up for 2 steps, dance down for 2 steps, 1L curves round left below 3s while 1M curves round right below 3s &amp; cast up to 2nd place</w:t>
      </w:r>
    </w:p>
    <w:p w:rsidR="00B11EB3" w:rsidRPr="006B40B3" w:rsidRDefault="00B11EB3" w:rsidP="00B11EB3">
      <w:pPr>
        <w:pStyle w:val="DanceBody"/>
      </w:pPr>
      <w:r w:rsidRPr="006B40B3">
        <w:t>17-24</w:t>
      </w:r>
      <w:r w:rsidRPr="006B40B3">
        <w:tab/>
        <w:t>1s turn LH, lead up crossing &amp; cast to 2nd places opposite sides, cross passing LSh to own sides in double triangle position</w:t>
      </w:r>
    </w:p>
    <w:p w:rsidR="00B11EB3" w:rsidRPr="006B40B3" w:rsidRDefault="00B11EB3" w:rsidP="00B11EB3">
      <w:pPr>
        <w:pStyle w:val="DanceBody"/>
        <w:keepNext w:val="0"/>
      </w:pPr>
      <w:r w:rsidRPr="006B40B3">
        <w:t>25-32</w:t>
      </w:r>
      <w:r w:rsidRPr="006B40B3">
        <w:tab/>
        <w:t>1s dance Double Triangles ending in 2nd place own sides</w:t>
      </w:r>
    </w:p>
    <w:p w:rsidR="00B11EB3" w:rsidRDefault="00B11EB3" w:rsidP="00B11EB3"/>
    <w:p w:rsidR="00B11EB3" w:rsidRDefault="00B11EB3" w:rsidP="00B11EB3">
      <w:pPr>
        <w:pStyle w:val="Minicrib"/>
      </w:pPr>
      <w:r>
        <w:t>THE CHRISTMAS TREE  (R4x48)  4C set</w:t>
      </w:r>
      <w:r>
        <w:tab/>
        <w:t>Mrs M Barlow  Another Newcastle Coll</w:t>
      </w:r>
    </w:p>
    <w:p w:rsidR="00B11EB3" w:rsidRPr="006B40B3" w:rsidRDefault="00B11EB3" w:rsidP="00B11EB3">
      <w:pPr>
        <w:pStyle w:val="DanceBody"/>
      </w:pPr>
      <w:r w:rsidRPr="006B40B3">
        <w:t xml:space="preserve"> 1- 8</w:t>
      </w:r>
      <w:r w:rsidRPr="006B40B3">
        <w:tab/>
        <w:t>1s dance down between 2s, behind 3s In front of 4s &amp; up behind 4s, in front of 3s &amp; behind 2s back to place</w:t>
      </w:r>
    </w:p>
    <w:p w:rsidR="00B11EB3" w:rsidRPr="006B40B3" w:rsidRDefault="00B11EB3" w:rsidP="00B11EB3">
      <w:pPr>
        <w:pStyle w:val="DanceBody"/>
      </w:pPr>
      <w:r w:rsidRPr="006B40B3">
        <w:t xml:space="preserve"> 9-16</w:t>
      </w:r>
      <w:r w:rsidRPr="006B40B3">
        <w:tab/>
        <w:t>1s+2s dance RH across &amp; LH back</w:t>
      </w:r>
    </w:p>
    <w:p w:rsidR="00B11EB3" w:rsidRPr="006B40B3" w:rsidRDefault="00B11EB3" w:rsidP="00B11EB3">
      <w:pPr>
        <w:pStyle w:val="DanceBody"/>
      </w:pPr>
      <w:r w:rsidRPr="006B40B3">
        <w:t>17-24</w:t>
      </w:r>
      <w:r w:rsidRPr="006B40B3">
        <w:tab/>
        <w:t>1s+2s also 3s+4s circle 4H round &amp; back</w:t>
      </w:r>
    </w:p>
    <w:p w:rsidR="00B11EB3" w:rsidRPr="006B40B3" w:rsidRDefault="00B11EB3" w:rsidP="00B11EB3">
      <w:pPr>
        <w:pStyle w:val="DanceBody"/>
      </w:pPr>
      <w:r w:rsidRPr="006B40B3">
        <w:t>25-32</w:t>
      </w:r>
      <w:r w:rsidRPr="006B40B3">
        <w:tab/>
        <w:t>1s slip step down the room &amp; back up to 4th place</w:t>
      </w:r>
    </w:p>
    <w:p w:rsidR="00B11EB3" w:rsidRPr="006B40B3" w:rsidRDefault="00B11EB3" w:rsidP="00B11EB3">
      <w:pPr>
        <w:pStyle w:val="DanceBody"/>
      </w:pPr>
      <w:r w:rsidRPr="006B40B3">
        <w:t>33-40</w:t>
      </w:r>
      <w:r w:rsidRPr="006B40B3">
        <w:tab/>
        <w:t>2L followed by 3L+4L+1L dance across (with hands joined), down behind Men &amp; up own side</w:t>
      </w:r>
    </w:p>
    <w:p w:rsidR="00B11EB3" w:rsidRPr="006B40B3" w:rsidRDefault="00B11EB3" w:rsidP="00B11EB3">
      <w:pPr>
        <w:pStyle w:val="DanceBody"/>
        <w:keepNext w:val="0"/>
      </w:pPr>
      <w:r w:rsidRPr="006B40B3">
        <w:t>41-48</w:t>
      </w:r>
      <w:r w:rsidRPr="006B40B3">
        <w:tab/>
        <w:t>2M followed by 3M+4M+1M dance across (with hands joined), down behind Ladies &amp; up own side</w:t>
      </w:r>
    </w:p>
    <w:p w:rsidR="00B11EB3" w:rsidRDefault="00B11EB3" w:rsidP="00B11EB3"/>
    <w:p w:rsidR="00B11EB3" w:rsidRDefault="00B11EB3" w:rsidP="00B11EB3">
      <w:pPr>
        <w:pStyle w:val="Minicrib"/>
      </w:pPr>
      <w:r>
        <w:t>THE CHRISTMAS TREE  (M-(S32+R32))  Sq.Set</w:t>
      </w:r>
      <w:r>
        <w:tab/>
        <w:t>O Roberts</w:t>
      </w:r>
    </w:p>
    <w:p w:rsidR="00B11EB3" w:rsidRPr="006B40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All petronella turn to Ladies BtoB facing partners &amp; set, turn partners RH twice round</w:t>
      </w:r>
    </w:p>
    <w:p w:rsidR="00B11EB3" w:rsidRPr="006B40B3" w:rsidRDefault="00B11EB3" w:rsidP="00B11EB3">
      <w:pPr>
        <w:pStyle w:val="DanceBody"/>
      </w:pPr>
      <w:r w:rsidRPr="006B40B3">
        <w:t>17-24</w:t>
      </w:r>
      <w:r w:rsidRPr="006B40B3">
        <w:tab/>
        <w:t>All Ladies dance LH across 1.1/2 times while Men chase clockwise 1/2 way, all turn partners RH 1.1/2 times to Men BtoB facing partners</w:t>
      </w:r>
    </w:p>
    <w:p w:rsidR="00B11EB3" w:rsidRPr="006B40B3" w:rsidRDefault="00B11EB3" w:rsidP="00B11EB3">
      <w:pPr>
        <w:pStyle w:val="DanceBody"/>
      </w:pPr>
      <w:r w:rsidRPr="006B40B3">
        <w:t>25-32</w:t>
      </w:r>
      <w:r w:rsidRPr="006B40B3">
        <w:tab/>
        <w:t>All Men dance LH across 1.1/2 times while Ladies chase clockwise 1/2 way, all turn partners RH 2.1/4 times to end in original places</w:t>
      </w:r>
    </w:p>
    <w:p w:rsidR="00B11EB3" w:rsidRPr="006B40B3" w:rsidRDefault="00B11EB3" w:rsidP="00B11EB3">
      <w:pPr>
        <w:pStyle w:val="DanceBody"/>
      </w:pPr>
      <w:r w:rsidRPr="006B40B3">
        <w:t>Reel</w:t>
      </w:r>
    </w:p>
    <w:p w:rsidR="00B11EB3" w:rsidRPr="006B40B3" w:rsidRDefault="00B11EB3" w:rsidP="00B11EB3">
      <w:pPr>
        <w:pStyle w:val="DanceBody"/>
      </w:pPr>
      <w:r w:rsidRPr="006B40B3">
        <w:t xml:space="preserve"> 1- 8</w:t>
      </w:r>
      <w:r w:rsidRPr="006B40B3">
        <w:tab/>
        <w:t>All dance Grand Chain 1/2 way, set &amp; turn partners 2H</w:t>
      </w:r>
    </w:p>
    <w:p w:rsidR="00B11EB3" w:rsidRPr="006B40B3" w:rsidRDefault="00B11EB3" w:rsidP="00B11EB3">
      <w:pPr>
        <w:pStyle w:val="DanceBody"/>
      </w:pPr>
      <w:r w:rsidRPr="006B40B3">
        <w:t xml:space="preserve"> 9-16</w:t>
      </w:r>
      <w:r w:rsidRPr="006B40B3">
        <w:tab/>
        <w:t>Repeat bars 1-8 back to places</w:t>
      </w:r>
    </w:p>
    <w:p w:rsidR="00B11EB3" w:rsidRPr="006B40B3" w:rsidRDefault="00B11EB3" w:rsidP="00B11EB3">
      <w:pPr>
        <w:pStyle w:val="DanceBody"/>
      </w:pPr>
      <w:r w:rsidRPr="006B40B3">
        <w:t>17-24</w:t>
      </w:r>
      <w:r w:rsidRPr="006B40B3">
        <w:tab/>
        <w:t>All Ladies Advance (clap) &amp; Retire, all Men Advance (clap) &amp; Retire</w:t>
      </w:r>
    </w:p>
    <w:p w:rsidR="00B11EB3" w:rsidRPr="006B40B3" w:rsidRDefault="00B11EB3" w:rsidP="00B11EB3">
      <w:pPr>
        <w:pStyle w:val="DanceBody"/>
        <w:keepNext w:val="0"/>
      </w:pPr>
      <w:r w:rsidRPr="006B40B3">
        <w:t>25-32</w:t>
      </w:r>
      <w:r w:rsidRPr="006B40B3">
        <w:tab/>
        <w:t>All set twice &amp; turn 2H</w:t>
      </w:r>
    </w:p>
    <w:p w:rsidR="00B11EB3" w:rsidRDefault="00B11EB3" w:rsidP="00B11EB3"/>
    <w:p w:rsidR="00B11EB3" w:rsidRDefault="00B11EB3" w:rsidP="00B11EB3">
      <w:pPr>
        <w:pStyle w:val="Minicrib"/>
      </w:pPr>
      <w:r>
        <w:t>THE CHRISTMAS TREE JIG  (J3x48)  3C Triangular set</w:t>
      </w:r>
      <w:r>
        <w:tab/>
        <w:t>Kathryn Coles  Cambridge Scottish Society 75 Years</w:t>
      </w:r>
    </w:p>
    <w:p w:rsidR="00B11EB3" w:rsidRDefault="00B11EB3" w:rsidP="00B11EB3">
      <w:pPr>
        <w:pStyle w:val="DanceBody"/>
      </w:pPr>
      <w:r>
        <w:t xml:space="preserve"> 1- 8</w:t>
      </w:r>
      <w:r>
        <w:tab/>
        <w:t>All 3 couples Set+Link twice to original places</w:t>
      </w:r>
    </w:p>
    <w:p w:rsidR="00B11EB3" w:rsidRDefault="00B11EB3" w:rsidP="00B11EB3">
      <w:pPr>
        <w:pStyle w:val="DanceBody"/>
      </w:pPr>
      <w:r>
        <w:t xml:space="preserve"> 9-16</w:t>
      </w:r>
      <w:r>
        <w:tab/>
        <w:t>All dance RH across &amp; LH across</w:t>
      </w:r>
    </w:p>
    <w:p w:rsidR="00B11EB3" w:rsidRDefault="00B11EB3" w:rsidP="00B11EB3">
      <w:pPr>
        <w:pStyle w:val="DanceBody"/>
      </w:pPr>
      <w:r>
        <w:t>17-24</w:t>
      </w:r>
      <w:r>
        <w:tab/>
        <w:t>All dance DoSiDo with partner (Pass RSh); all dance DoSiDo with partner (Pass LSh)</w:t>
      </w:r>
    </w:p>
    <w:p w:rsidR="00B11EB3" w:rsidRDefault="00B11EB3" w:rsidP="00B11EB3">
      <w:pPr>
        <w:pStyle w:val="DanceBody"/>
      </w:pPr>
      <w:r>
        <w:t>25-32</w:t>
      </w:r>
      <w:r>
        <w:tab/>
        <w:t>All circle 6H round &amp; back, ending facing partner</w:t>
      </w:r>
    </w:p>
    <w:p w:rsidR="00B11EB3" w:rsidRPr="00797C4E" w:rsidRDefault="00B11EB3" w:rsidP="00B11EB3">
      <w:pPr>
        <w:pStyle w:val="DanceBody"/>
      </w:pPr>
      <w:r>
        <w:t>33-40</w:t>
      </w:r>
      <w:r>
        <w:tab/>
        <w:t>All dance interlocking RSh reels of 4</w:t>
      </w:r>
    </w:p>
    <w:p w:rsidR="00B11EB3" w:rsidRPr="00265B7B" w:rsidRDefault="00B11EB3" w:rsidP="00B11EB3">
      <w:pPr>
        <w:pStyle w:val="DanceBody"/>
      </w:pPr>
      <w:r>
        <w:t>41-44</w:t>
      </w:r>
      <w:r>
        <w:tab/>
        <w:t xml:space="preserve">All turn partner 1/4 with RH to bring Men in centre, Men dance LH across round 2 places </w:t>
      </w:r>
      <w:r>
        <w:rPr>
          <w:b/>
        </w:rPr>
        <w:t>while</w:t>
      </w:r>
      <w:r>
        <w:t xml:space="preserve"> Ladies chase 1 place round clockwise</w:t>
      </w:r>
    </w:p>
    <w:p w:rsidR="00B11EB3" w:rsidRDefault="00B11EB3" w:rsidP="00B11EB3">
      <w:pPr>
        <w:pStyle w:val="DanceBody"/>
        <w:keepNext w:val="0"/>
      </w:pPr>
      <w:r>
        <w:t>45-48</w:t>
      </w:r>
      <w:r>
        <w:tab/>
        <w:t>Repeat 41-44 to end having moved 2 places round clockwise.  2 3 1</w:t>
      </w:r>
    </w:p>
    <w:p w:rsidR="00B11EB3" w:rsidRDefault="00B11EB3" w:rsidP="00B11EB3"/>
    <w:p w:rsidR="00B11EB3" w:rsidRDefault="00B11EB3" w:rsidP="00B11EB3">
      <w:pPr>
        <w:pStyle w:val="Minicrib"/>
      </w:pPr>
      <w:r>
        <w:t>CHRYSANTHEMUM  (R96)  Sq.Set</w:t>
      </w:r>
      <w:r>
        <w:tab/>
        <w:t>B Grant</w:t>
      </w:r>
    </w:p>
    <w:p w:rsidR="00B11EB3" w:rsidRPr="006B40B3" w:rsidRDefault="00B11EB3" w:rsidP="00B11EB3">
      <w:pPr>
        <w:pStyle w:val="DanceBody"/>
      </w:pPr>
      <w:r w:rsidRPr="006B40B3">
        <w:t xml:space="preserve"> 1- 8</w:t>
      </w:r>
      <w:r w:rsidRPr="006B40B3">
        <w:tab/>
        <w:t>All Ladies cast behind partner into centre, dance RH across &amp; dance LSh round partner back to places</w:t>
      </w:r>
    </w:p>
    <w:p w:rsidR="00B11EB3" w:rsidRPr="006B40B3" w:rsidRDefault="00B11EB3" w:rsidP="00B11EB3">
      <w:pPr>
        <w:pStyle w:val="DanceBody"/>
      </w:pPr>
      <w:r w:rsidRPr="006B40B3">
        <w:t xml:space="preserve"> 9-16</w:t>
      </w:r>
      <w:r w:rsidRPr="006B40B3">
        <w:tab/>
        <w:t>All Men cast behind partner into centre, dance LH across &amp; RSh round partner to places</w:t>
      </w:r>
    </w:p>
    <w:p w:rsidR="00B11EB3" w:rsidRPr="006B40B3" w:rsidRDefault="00B11EB3" w:rsidP="00B11EB3">
      <w:pPr>
        <w:pStyle w:val="DanceBody"/>
      </w:pPr>
      <w:r w:rsidRPr="006B40B3">
        <w:t>17-24</w:t>
      </w:r>
      <w:r w:rsidRPr="006B40B3">
        <w:tab/>
        <w:t>All dance Star Grand Chain 1/2 way round, Ladies end with backs to centre facing partner</w:t>
      </w:r>
    </w:p>
    <w:p w:rsidR="00B11EB3" w:rsidRPr="006B40B3" w:rsidRDefault="00B11EB3" w:rsidP="00B11EB3">
      <w:pPr>
        <w:pStyle w:val="DanceBody"/>
      </w:pPr>
      <w:r w:rsidRPr="006B40B3">
        <w:t>25-32</w:t>
      </w:r>
      <w:r w:rsidRPr="006B40B3">
        <w:tab/>
        <w:t>All dance DoSiDo, turn partner RH 1.1/4 times to end in circle holding hands</w:t>
      </w:r>
    </w:p>
    <w:p w:rsidR="00B11EB3" w:rsidRPr="006B40B3" w:rsidRDefault="00B11EB3" w:rsidP="00B11EB3">
      <w:pPr>
        <w:pStyle w:val="DanceBody"/>
      </w:pPr>
      <w:r w:rsidRPr="006B40B3">
        <w:t>33-40</w:t>
      </w:r>
      <w:r w:rsidRPr="006B40B3">
        <w:tab/>
        <w:t>All dance Star Grand Chain 1/2 way round, Ladies end with backs to centre facing partner</w:t>
      </w:r>
    </w:p>
    <w:p w:rsidR="00B11EB3" w:rsidRPr="006B40B3" w:rsidRDefault="00B11EB3" w:rsidP="00B11EB3">
      <w:pPr>
        <w:pStyle w:val="DanceBody"/>
      </w:pPr>
      <w:r w:rsidRPr="006B40B3">
        <w:t>41-48</w:t>
      </w:r>
      <w:r w:rsidRPr="006B40B3">
        <w:tab/>
        <w:t>All dance DoSiDo, turn partner RH 1.1/4 times to end Ladies facing out &amp; Men in</w:t>
      </w:r>
    </w:p>
    <w:p w:rsidR="00B11EB3" w:rsidRPr="006B40B3" w:rsidRDefault="00B11EB3" w:rsidP="00B11EB3">
      <w:pPr>
        <w:pStyle w:val="DanceBody"/>
      </w:pPr>
      <w:r w:rsidRPr="006B40B3">
        <w:t>49-64</w:t>
      </w:r>
      <w:r w:rsidRPr="006B40B3">
        <w:tab/>
        <w:t>All dance full Schiehallion Reel</w:t>
      </w:r>
    </w:p>
    <w:p w:rsidR="00B11EB3" w:rsidRPr="006B40B3" w:rsidRDefault="00B11EB3" w:rsidP="00B11EB3">
      <w:pPr>
        <w:pStyle w:val="DanceBody"/>
      </w:pPr>
      <w:r w:rsidRPr="006B40B3">
        <w:t>65-72</w:t>
      </w:r>
      <w:r w:rsidRPr="006B40B3">
        <w:tab/>
        <w:t>All slip step left for 2 bars, set &amp; slip step back, set &amp; end with Ladies giving RH in centre with partner on left</w:t>
      </w:r>
    </w:p>
    <w:p w:rsidR="00B11EB3" w:rsidRPr="006B40B3" w:rsidRDefault="00B11EB3" w:rsidP="00B11EB3">
      <w:pPr>
        <w:pStyle w:val="DanceBody"/>
      </w:pPr>
      <w:r w:rsidRPr="006B40B3">
        <w:t>73-80</w:t>
      </w:r>
      <w:r w:rsidRPr="006B40B3">
        <w:tab/>
        <w:t>All dance St Andrews Cross &amp; dance out to original places</w:t>
      </w:r>
    </w:p>
    <w:p w:rsidR="00B11EB3" w:rsidRPr="006B40B3" w:rsidRDefault="00B11EB3" w:rsidP="00B11EB3">
      <w:pPr>
        <w:pStyle w:val="DanceBody"/>
      </w:pPr>
      <w:r w:rsidRPr="006B40B3">
        <w:t>81-88</w:t>
      </w:r>
      <w:r w:rsidRPr="006B40B3">
        <w:tab/>
        <w:t>All circle 8H round &amp; back</w:t>
      </w:r>
    </w:p>
    <w:p w:rsidR="00B11EB3" w:rsidRPr="006B40B3" w:rsidRDefault="00B11EB3" w:rsidP="00B11EB3">
      <w:pPr>
        <w:pStyle w:val="DanceBody"/>
        <w:keepNext w:val="0"/>
      </w:pPr>
      <w:r w:rsidRPr="006B40B3">
        <w:t>89-96</w:t>
      </w:r>
      <w:r w:rsidRPr="006B40B3">
        <w:tab/>
        <w:t>All advance, drop hands with corners &amp; retire to Sq.Set with partner, face corner, turn LH &amp; face partner for bow/curtsey</w:t>
      </w:r>
    </w:p>
    <w:p w:rsidR="00B11EB3" w:rsidRDefault="00B11EB3" w:rsidP="00B11EB3"/>
    <w:p w:rsidR="00B11EB3" w:rsidRDefault="00B11EB3" w:rsidP="00B11EB3">
      <w:pPr>
        <w:pStyle w:val="Minicrib"/>
      </w:pPr>
      <w:r>
        <w:t>THE CHUCKWAGON REEL  (R88)  Sq.Set</w:t>
      </w:r>
      <w:r>
        <w:tab/>
        <w:t>Bob Anderson  St Martin Coll</w:t>
      </w:r>
    </w:p>
    <w:p w:rsidR="00B11EB3" w:rsidRPr="006B40B3" w:rsidRDefault="00B11EB3" w:rsidP="00B11EB3">
      <w:pPr>
        <w:pStyle w:val="DanceBody"/>
      </w:pPr>
      <w:r w:rsidRPr="006B40B3">
        <w:t xml:space="preserve"> 1- 8</w:t>
      </w:r>
      <w:r w:rsidRPr="006B40B3">
        <w:tab/>
        <w:t>1s+3s turn partner RH &amp; chase clockwise 1/2 way</w:t>
      </w:r>
    </w:p>
    <w:p w:rsidR="00B11EB3" w:rsidRPr="006B40B3" w:rsidRDefault="00B11EB3" w:rsidP="00B11EB3">
      <w:pPr>
        <w:pStyle w:val="DanceBody"/>
      </w:pPr>
      <w:r w:rsidRPr="006B40B3">
        <w:t xml:space="preserve"> 9-16</w:t>
      </w:r>
      <w:r w:rsidRPr="006B40B3">
        <w:tab/>
        <w:t>1s+3s dance 1/2 R&amp;L &amp; turn other partner RH once round to face side couples</w:t>
      </w:r>
    </w:p>
    <w:p w:rsidR="00B11EB3" w:rsidRPr="006B40B3" w:rsidRDefault="00B11EB3" w:rsidP="00B11EB3">
      <w:pPr>
        <w:pStyle w:val="DanceBody"/>
      </w:pPr>
      <w:r w:rsidRPr="006B40B3">
        <w:t>17-24</w:t>
      </w:r>
      <w:r w:rsidRPr="006B40B3">
        <w:tab/>
        <w:t>1s+3s dance 3/4 Fig of 8 round side couples  &amp; dance back to original places</w:t>
      </w:r>
    </w:p>
    <w:p w:rsidR="00B11EB3" w:rsidRPr="006B40B3" w:rsidRDefault="00B11EB3" w:rsidP="00B11EB3">
      <w:pPr>
        <w:pStyle w:val="DanceBody"/>
      </w:pPr>
      <w:r w:rsidRPr="006B40B3">
        <w:t>25-48</w:t>
      </w:r>
      <w:r w:rsidRPr="006B40B3">
        <w:tab/>
        <w:t>2s+4s repeat bars 9-24</w:t>
      </w:r>
    </w:p>
    <w:p w:rsidR="00B11EB3" w:rsidRPr="006B40B3" w:rsidRDefault="00B11EB3" w:rsidP="00B11EB3">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B11EB3" w:rsidRDefault="00B11EB3" w:rsidP="00B11EB3">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B11EB3" w:rsidRDefault="00B11EB3" w:rsidP="00B11EB3">
      <w:pPr>
        <w:pStyle w:val="DanceBody"/>
      </w:pPr>
      <w:r>
        <w:t>65-80</w:t>
      </w:r>
      <w:r>
        <w:tab/>
        <w:t>2s+4s repeat bars 49-64</w:t>
      </w:r>
    </w:p>
    <w:p w:rsidR="00B11EB3" w:rsidRDefault="00B11EB3" w:rsidP="00B11EB3">
      <w:pPr>
        <w:pStyle w:val="DanceBody"/>
        <w:keepNext w:val="0"/>
      </w:pPr>
      <w:r>
        <w:t>81-88</w:t>
      </w:r>
      <w:r>
        <w:tab/>
        <w:t>8H round &amp; back ending dancing into centre</w:t>
      </w:r>
    </w:p>
    <w:p w:rsidR="00B11EB3" w:rsidRDefault="00B11EB3" w:rsidP="00B11EB3"/>
    <w:p w:rsidR="00B11EB3" w:rsidRDefault="00B11EB3" w:rsidP="00B11EB3">
      <w:pPr>
        <w:pStyle w:val="Minicrib"/>
      </w:pPr>
      <w:r>
        <w:t>CIAMAR A THA (How Are You)  (J8x32)  3C (4C set)</w:t>
      </w:r>
      <w:r>
        <w:tab/>
        <w:t>Roy Goldring  3 Anniv dances</w:t>
      </w:r>
    </w:p>
    <w:p w:rsidR="00B11EB3" w:rsidRDefault="00B11EB3" w:rsidP="00B11EB3">
      <w:pPr>
        <w:pStyle w:val="DanceBody"/>
      </w:pPr>
      <w:r>
        <w:t xml:space="preserve"> 1- 8</w:t>
      </w:r>
      <w:r>
        <w:tab/>
        <w:t>1s NHJ dance down, turn 3s on side NH to end in 2nd place (2s step up).  1s cross, passing RSh &amp; turn 3s on sides (1M+3L RH, 1L+3M LH) 1s end in middle facing up</w:t>
      </w:r>
    </w:p>
    <w:p w:rsidR="00B11EB3" w:rsidRDefault="00B11EB3" w:rsidP="00B11EB3">
      <w:pPr>
        <w:pStyle w:val="DanceBody"/>
      </w:pPr>
      <w:r>
        <w:t xml:space="preserve"> 9-16</w:t>
      </w:r>
      <w:r>
        <w:tab/>
        <w:t>1s NHJ dance up, turn 2s NH &amp; 1s end in 2nd place opp sides.  1s cross passing RSh &amp; turn 2s on sides (1M+2M RH, 1L+2L LH)  1s end in middle between 2s at top facing down</w:t>
      </w:r>
    </w:p>
    <w:p w:rsidR="00B11EB3" w:rsidRDefault="00B11EB3" w:rsidP="00B11EB3">
      <w:pPr>
        <w:pStyle w:val="DanceBody"/>
      </w:pPr>
      <w:r>
        <w:t>17-24</w:t>
      </w:r>
      <w:r>
        <w:tab/>
        <w:t>1s dance down below 3s, cast up to 2nd place &amp; petronella turn into centre to 1L between 2s &amp; 1M between 3s. All set</w:t>
      </w:r>
    </w:p>
    <w:p w:rsidR="00B11EB3" w:rsidRDefault="00B11EB3" w:rsidP="00B11EB3">
      <w:pPr>
        <w:pStyle w:val="DanceBody"/>
        <w:keepNext w:val="0"/>
      </w:pPr>
      <w:r>
        <w:t>25-32</w:t>
      </w:r>
      <w:r>
        <w:tab/>
        <w:t>All change places RH with opp person, set, change places again with opp person; 1L casts down round 2L as 1M casts up round 3M into 2nd place own side</w:t>
      </w:r>
    </w:p>
    <w:p w:rsidR="00B11EB3" w:rsidRDefault="00B11EB3" w:rsidP="00B11EB3"/>
    <w:p w:rsidR="00B11EB3" w:rsidRDefault="00B11EB3" w:rsidP="00B11EB3">
      <w:pPr>
        <w:pStyle w:val="Minicrib"/>
      </w:pPr>
      <w:r>
        <w:t>CIRCASSIAN (BIG) CIRCLE  (R32)</w:t>
      </w:r>
      <w:r>
        <w:tab/>
      </w:r>
    </w:p>
    <w:p w:rsidR="00B11EB3" w:rsidRPr="009E4709" w:rsidRDefault="00B11EB3" w:rsidP="00B11EB3">
      <w:pPr>
        <w:pStyle w:val="DanceBody"/>
      </w:pPr>
      <w:r w:rsidRPr="009E4709">
        <w:rPr>
          <w:noProof/>
        </w:rPr>
        <w:t>All form circle around the room with partner on Man</w:t>
      </w:r>
      <w:r>
        <w:rPr>
          <w:noProof/>
        </w:rPr>
        <w:t>'</w:t>
      </w:r>
      <w:r w:rsidRPr="009E4709">
        <w:rPr>
          <w:noProof/>
        </w:rPr>
        <w:t>s right</w:t>
      </w:r>
    </w:p>
    <w:p w:rsidR="00B11EB3" w:rsidRPr="00C6299E" w:rsidRDefault="00B11EB3" w:rsidP="00B11EB3">
      <w:pPr>
        <w:pStyle w:val="DanceBody"/>
      </w:pPr>
      <w:r w:rsidRPr="00C6299E">
        <w:t>1- 8</w:t>
      </w:r>
      <w:r w:rsidRPr="00C6299E">
        <w:tab/>
        <w:t xml:space="preserve">All dance </w:t>
      </w:r>
      <w:r>
        <w:t>in 4 steps &amp; out, repeat</w:t>
      </w:r>
    </w:p>
    <w:p w:rsidR="00B11EB3" w:rsidRPr="00C6299E" w:rsidRDefault="00B11EB3" w:rsidP="00B11EB3">
      <w:pPr>
        <w:pStyle w:val="DanceBody"/>
      </w:pPr>
      <w:r w:rsidRPr="00C6299E">
        <w:t xml:space="preserve"> 9-16</w:t>
      </w:r>
      <w:r w:rsidRPr="00C6299E">
        <w:tab/>
      </w:r>
      <w:r>
        <w:t>Ladies dance in 4 steps, clap &amp; out again, Men do the same but turn to face partner</w:t>
      </w:r>
      <w:r w:rsidRPr="00BA6B4D">
        <w:rPr>
          <w:b/>
        </w:rPr>
        <w:t xml:space="preserve"> </w:t>
      </w:r>
      <w:r>
        <w:rPr>
          <w:b/>
        </w:rPr>
        <w:t xml:space="preserve">as </w:t>
      </w:r>
      <w:r>
        <w:t>they dance out</w:t>
      </w:r>
    </w:p>
    <w:p w:rsidR="00B11EB3" w:rsidRPr="00C6299E" w:rsidRDefault="00B11EB3" w:rsidP="00B11EB3">
      <w:pPr>
        <w:pStyle w:val="DanceBody"/>
      </w:pPr>
      <w:r w:rsidRPr="00C6299E">
        <w:t>17-24</w:t>
      </w:r>
      <w:r w:rsidRPr="00C6299E">
        <w:tab/>
        <w:t xml:space="preserve">All </w:t>
      </w:r>
      <w:r>
        <w:t>swing partners &amp; end facing anticlockwise round the room</w:t>
      </w:r>
    </w:p>
    <w:p w:rsidR="00B11EB3" w:rsidRPr="00C6299E" w:rsidRDefault="00B11EB3" w:rsidP="00B11EB3">
      <w:pPr>
        <w:pStyle w:val="DanceBody"/>
      </w:pPr>
      <w:r w:rsidRPr="00C6299E">
        <w:t>25-32</w:t>
      </w:r>
      <w:r w:rsidRPr="00C6299E">
        <w:tab/>
        <w:t xml:space="preserve">All </w:t>
      </w:r>
      <w:r>
        <w:t>Promenade anticlockwise 8 steps</w:t>
      </w:r>
    </w:p>
    <w:p w:rsidR="00B11EB3" w:rsidRPr="00A7120C" w:rsidRDefault="00B11EB3" w:rsidP="00B11EB3">
      <w:pPr>
        <w:pStyle w:val="DanceBody"/>
        <w:keepNext w:val="0"/>
        <w:rPr>
          <w:i/>
        </w:rPr>
      </w:pPr>
      <w:r w:rsidRPr="00A7120C">
        <w:rPr>
          <w:i/>
        </w:rPr>
        <w:t>Note:  There are many variations to be found on the internet.  The dance source is unknown</w:t>
      </w:r>
    </w:p>
    <w:p w:rsidR="00B11EB3" w:rsidRDefault="00B11EB3" w:rsidP="00B11EB3"/>
    <w:p w:rsidR="00B11EB3" w:rsidRDefault="00B11EB3" w:rsidP="00B11EB3">
      <w:pPr>
        <w:pStyle w:val="Minicrib"/>
      </w:pPr>
      <w:r>
        <w:t>CIRCASSIAN CIRCLE  (R32)</w:t>
      </w:r>
      <w:r>
        <w:tab/>
        <w:t>RSCDS Bk 1</w:t>
      </w:r>
    </w:p>
    <w:p w:rsidR="00B11EB3" w:rsidRPr="000D60D4" w:rsidRDefault="00B11EB3" w:rsidP="00B11EB3">
      <w:pPr>
        <w:pStyle w:val="DanceBody"/>
      </w:pPr>
      <w:r w:rsidRPr="000D60D4">
        <w:rPr>
          <w:noProof/>
        </w:rPr>
        <w:t>Round the Room Dance 2 facing 2</w:t>
      </w:r>
    </w:p>
    <w:p w:rsidR="00B11EB3" w:rsidRPr="000D60D4" w:rsidRDefault="00B11EB3" w:rsidP="00B11EB3">
      <w:pPr>
        <w:pStyle w:val="DanceBody"/>
      </w:pPr>
      <w:r w:rsidRPr="000D60D4">
        <w:t xml:space="preserve"> 1- 8</w:t>
      </w:r>
      <w:r w:rsidRPr="000D60D4">
        <w:tab/>
        <w:t>All dance R&amp;L</w:t>
      </w:r>
    </w:p>
    <w:p w:rsidR="00B11EB3" w:rsidRPr="000D60D4" w:rsidRDefault="00B11EB3" w:rsidP="00B11EB3">
      <w:pPr>
        <w:pStyle w:val="DanceBody"/>
      </w:pPr>
      <w:r w:rsidRPr="000D60D4">
        <w:t xml:space="preserve"> 9-16</w:t>
      </w:r>
      <w:r w:rsidRPr="000D60D4">
        <w:tab/>
        <w:t>All set to partner twice &amp; turn 2H</w:t>
      </w:r>
    </w:p>
    <w:p w:rsidR="00B11EB3" w:rsidRDefault="00B11EB3" w:rsidP="00B11EB3">
      <w:pPr>
        <w:pStyle w:val="DanceBody"/>
      </w:pPr>
      <w:r w:rsidRPr="000D60D4">
        <w:t>17-24</w:t>
      </w:r>
      <w:r w:rsidRPr="000D60D4">
        <w:tab/>
        <w:t>All dance Ladies' Chain</w:t>
      </w:r>
    </w:p>
    <w:p w:rsidR="00B11EB3" w:rsidRPr="000D60D4" w:rsidRDefault="00B11EB3" w:rsidP="00B11EB3">
      <w:pPr>
        <w:pStyle w:val="DanceBody"/>
        <w:keepNext w:val="0"/>
      </w:pPr>
      <w:r w:rsidRPr="000D60D4">
        <w:t>25-32</w:t>
      </w:r>
      <w:r w:rsidRPr="000D60D4">
        <w:tab/>
        <w:t>All dance Poussette to change places &amp; progress to face next couple</w:t>
      </w:r>
    </w:p>
    <w:p w:rsidR="00B11EB3" w:rsidRDefault="00B11EB3" w:rsidP="00B11EB3"/>
    <w:p w:rsidR="00B11EB3" w:rsidRDefault="00B11EB3" w:rsidP="00B11EB3">
      <w:pPr>
        <w:pStyle w:val="Minicrib"/>
      </w:pPr>
      <w:r>
        <w:t>CIRCLE OF CHEER  (R32)  Circle</w:t>
      </w:r>
      <w:r>
        <w:tab/>
        <w:t>Jo Hamilton  Let's All Dance Too</w:t>
      </w:r>
    </w:p>
    <w:p w:rsidR="00B11EB3" w:rsidRPr="006B40B3" w:rsidRDefault="00B11EB3" w:rsidP="00B11EB3">
      <w:pPr>
        <w:pStyle w:val="DanceBody"/>
      </w:pPr>
      <w:r w:rsidRPr="006B40B3">
        <w:t>Circle, Man has Lady on his right</w:t>
      </w:r>
    </w:p>
    <w:p w:rsidR="00B11EB3" w:rsidRPr="006B40B3" w:rsidRDefault="00B11EB3" w:rsidP="00B11EB3">
      <w:pPr>
        <w:pStyle w:val="DanceBody"/>
      </w:pPr>
      <w:r w:rsidRPr="006B40B3">
        <w:t xml:space="preserve"> 1- 8</w:t>
      </w:r>
      <w:r w:rsidRPr="006B40B3">
        <w:tab/>
        <w:t>All Adv+Ret, Adv+Ret ending facing partner</w:t>
      </w:r>
    </w:p>
    <w:p w:rsidR="00B11EB3" w:rsidRPr="006B40B3" w:rsidRDefault="00B11EB3" w:rsidP="00B11EB3">
      <w:pPr>
        <w:pStyle w:val="DanceBody"/>
      </w:pPr>
      <w:r w:rsidRPr="006B40B3">
        <w:t xml:space="preserve"> 9-16</w:t>
      </w:r>
      <w:r w:rsidRPr="006B40B3">
        <w:tab/>
        <w:t>All dance Grand Chain to face 5th person</w:t>
      </w:r>
    </w:p>
    <w:p w:rsidR="00B11EB3" w:rsidRPr="006B40B3" w:rsidRDefault="00B11EB3" w:rsidP="00B11EB3">
      <w:pPr>
        <w:pStyle w:val="DanceBody"/>
      </w:pPr>
      <w:r w:rsidRPr="006B40B3">
        <w:t>17-24</w:t>
      </w:r>
      <w:r w:rsidRPr="006B40B3">
        <w:tab/>
        <w:t>All dance DoSiDo with new partner &amp; turn RH</w:t>
      </w:r>
    </w:p>
    <w:p w:rsidR="00B11EB3" w:rsidRDefault="00B11EB3" w:rsidP="00B11EB3">
      <w:pPr>
        <w:pStyle w:val="DanceBody"/>
        <w:keepNext w:val="0"/>
      </w:pPr>
      <w:r w:rsidRPr="006B40B3">
        <w:t>25-32</w:t>
      </w:r>
      <w:r w:rsidRPr="006B40B3">
        <w:tab/>
        <w:t>All circle round &amp; back</w:t>
      </w:r>
    </w:p>
    <w:p w:rsidR="00B11EB3" w:rsidRDefault="00B11EB3" w:rsidP="00B11EB3"/>
    <w:p w:rsidR="00B11EB3" w:rsidRDefault="00B11EB3" w:rsidP="00B11EB3">
      <w:pPr>
        <w:pStyle w:val="Minicrib"/>
      </w:pPr>
      <w:r>
        <w:t>THE CIRCLE WALTZ  (W32)  Circle</w:t>
      </w:r>
      <w:r>
        <w:tab/>
      </w:r>
    </w:p>
    <w:p w:rsidR="00B11EB3" w:rsidRPr="006B40B3" w:rsidRDefault="00B11EB3" w:rsidP="00B11EB3">
      <w:pPr>
        <w:pStyle w:val="DanceBody"/>
      </w:pPr>
      <w:r w:rsidRPr="006B40B3">
        <w:t>Circle, Man has Lady on his right</w:t>
      </w:r>
    </w:p>
    <w:p w:rsidR="00B11EB3" w:rsidRPr="006B40B3" w:rsidRDefault="00B11EB3" w:rsidP="00B11EB3">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B11EB3" w:rsidRPr="006B40B3" w:rsidRDefault="00B11EB3" w:rsidP="00B11EB3">
      <w:pPr>
        <w:pStyle w:val="DanceBody"/>
      </w:pPr>
      <w:r w:rsidRPr="006B40B3">
        <w:t xml:space="preserve"> 5-16</w:t>
      </w:r>
      <w:r w:rsidRPr="006B40B3">
        <w:tab/>
        <w:t>Repeat bars 1-4 three more times</w:t>
      </w:r>
      <w:r>
        <w:t xml:space="preserve"> finishing with 'new partner' in ballroom hold (Man LSh, Lady RSh to centre)</w:t>
      </w:r>
    </w:p>
    <w:p w:rsidR="00B11EB3" w:rsidRPr="006B40B3" w:rsidRDefault="00B11EB3" w:rsidP="00B11EB3">
      <w:pPr>
        <w:pStyle w:val="DanceBody"/>
      </w:pPr>
      <w:r w:rsidRPr="006B40B3">
        <w:t>17-24</w:t>
      </w:r>
      <w:r w:rsidRPr="006B40B3">
        <w:tab/>
      </w:r>
      <w:r>
        <w:t>Step in (2 bars) &amp; Lady turns under Man's left arm; step out (2 bars) &amp; Lady turns under Man's left arm</w:t>
      </w:r>
    </w:p>
    <w:p w:rsidR="00B11EB3" w:rsidRDefault="00B11EB3" w:rsidP="00B11EB3">
      <w:pPr>
        <w:pStyle w:val="DanceBody"/>
        <w:keepNext w:val="0"/>
      </w:pPr>
      <w:r w:rsidRPr="006B40B3">
        <w:t>25-32</w:t>
      </w:r>
      <w:r w:rsidRPr="006B40B3">
        <w:tab/>
      </w:r>
      <w:r>
        <w:t>Still in ballroom hold, waltz around circle. Bar 32 reform circle NHJ, Lady on Man's</w:t>
      </w:r>
    </w:p>
    <w:p w:rsidR="00B11EB3" w:rsidRDefault="00B11EB3" w:rsidP="00B11EB3"/>
    <w:p w:rsidR="00B11EB3" w:rsidRDefault="00B11EB3" w:rsidP="00B11EB3">
      <w:pPr>
        <w:pStyle w:val="Minicrib"/>
      </w:pPr>
      <w:r>
        <w:t>CIRCONSTANCES PARTICULIERES  (S4x40)  4C set</w:t>
      </w:r>
      <w:r>
        <w:tab/>
        <w:t>J Faurere+S Halak</w:t>
      </w:r>
    </w:p>
    <w:p w:rsidR="00B11EB3" w:rsidRPr="006B40B3" w:rsidRDefault="00B11EB3" w:rsidP="00B11EB3">
      <w:pPr>
        <w:pStyle w:val="DanceBody"/>
      </w:pPr>
      <w:r w:rsidRPr="006B40B3">
        <w:t xml:space="preserve"> 1- 8</w:t>
      </w:r>
      <w:r w:rsidRPr="006B40B3">
        <w:tab/>
        <w:t>1s+2s also 3s+4s Set+Link, 2M+1L also 4M+3L change places RH, 2L+1M also 4L+3M change places RH.  (1)(2)(3)(4)</w:t>
      </w:r>
    </w:p>
    <w:p w:rsidR="00B11EB3" w:rsidRPr="006B40B3" w:rsidRDefault="00B11EB3" w:rsidP="00B11EB3">
      <w:pPr>
        <w:pStyle w:val="DanceBody"/>
      </w:pPr>
      <w:r w:rsidRPr="006B40B3">
        <w:t xml:space="preserve"> 9-16</w:t>
      </w:r>
      <w:r w:rsidRPr="006B40B3">
        <w:tab/>
        <w:t>1s &amp; 4s petronella turn into middle &amp; set, all petronella turn &amp; set (1s &amp; 4s to original places while 2s+3s are in centre)</w:t>
      </w:r>
    </w:p>
    <w:p w:rsidR="00B11EB3" w:rsidRPr="006B40B3" w:rsidRDefault="00B11EB3" w:rsidP="00B11EB3">
      <w:pPr>
        <w:pStyle w:val="DanceBody"/>
      </w:pPr>
      <w:r w:rsidRPr="006B40B3">
        <w:t>17-24</w:t>
      </w:r>
      <w:r w:rsidRPr="006B40B3">
        <w:tab/>
        <w:t>2s+3s dance reel of 4</w:t>
      </w:r>
    </w:p>
    <w:p w:rsidR="00B11EB3" w:rsidRPr="006B40B3" w:rsidRDefault="00B11EB3" w:rsidP="00B11EB3">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B11EB3" w:rsidRPr="006B40B3" w:rsidRDefault="00B11EB3" w:rsidP="00B11EB3">
      <w:pPr>
        <w:pStyle w:val="DanceBody"/>
        <w:keepNext w:val="0"/>
      </w:pPr>
      <w:r w:rsidRPr="006B40B3">
        <w:t>33-40</w:t>
      </w:r>
      <w:r w:rsidRPr="006B40B3">
        <w:tab/>
        <w:t>1s+4s Set+Link, 1s+4s dance LH across while 2s &amp; 3s turn 2H 1.1/2 times.  2 4 1 3</w:t>
      </w:r>
    </w:p>
    <w:p w:rsidR="00B11EB3" w:rsidRDefault="00B11EB3" w:rsidP="00B11EB3"/>
    <w:p w:rsidR="00B11EB3" w:rsidRDefault="00B11EB3" w:rsidP="00B11EB3">
      <w:pPr>
        <w:pStyle w:val="Minicrib"/>
      </w:pPr>
      <w:r>
        <w:t>CITY HALL CENTENARY  (R4x32)  4C set</w:t>
      </w:r>
      <w:r>
        <w:tab/>
        <w:t>K Burke  Belfast Diamond Jubilee Bk</w:t>
      </w:r>
    </w:p>
    <w:p w:rsidR="00B11EB3" w:rsidRPr="006B40B3" w:rsidRDefault="00B11EB3" w:rsidP="00B11EB3">
      <w:pPr>
        <w:pStyle w:val="DanceBody"/>
      </w:pPr>
      <w:r w:rsidRPr="006B40B3">
        <w:t xml:space="preserve"> 1- 8</w:t>
      </w:r>
      <w:r w:rsidRPr="006B40B3">
        <w:tab/>
        <w:t>1s dance down between 2s &amp; cast to 3rd place, 1s dance down between 4s &amp; cast up to 3rd place</w:t>
      </w:r>
    </w:p>
    <w:p w:rsidR="00B11EB3" w:rsidRPr="006B40B3" w:rsidRDefault="00B11EB3" w:rsidP="00B11EB3">
      <w:pPr>
        <w:pStyle w:val="DanceBody"/>
      </w:pPr>
      <w:r w:rsidRPr="006B40B3">
        <w:t xml:space="preserve"> 9-16</w:t>
      </w:r>
      <w:r w:rsidRPr="006B40B3">
        <w:tab/>
        <w:t>All circle 8H round &amp; back</w:t>
      </w:r>
    </w:p>
    <w:p w:rsidR="00B11EB3" w:rsidRPr="006B40B3" w:rsidRDefault="00B11EB3" w:rsidP="00B11EB3">
      <w:pPr>
        <w:pStyle w:val="DanceBody"/>
      </w:pPr>
      <w:r w:rsidRPr="006B40B3">
        <w:t>17-24</w:t>
      </w:r>
      <w:r w:rsidRPr="006B40B3">
        <w:tab/>
        <w:t>1s followed by 4s dance up between 2s+1s &amp; cast to 4th/3rd places as 3s followed by 2s dance down &amp; up (follow 1s+4s) &amp; cast to 2nd/1st places</w:t>
      </w:r>
    </w:p>
    <w:p w:rsidR="00B11EB3" w:rsidRPr="006B40B3" w:rsidRDefault="00B11EB3" w:rsidP="00B11EB3">
      <w:pPr>
        <w:pStyle w:val="DanceBody"/>
        <w:keepNext w:val="0"/>
      </w:pPr>
      <w:r w:rsidRPr="006B40B3">
        <w:t>25-32</w:t>
      </w:r>
      <w:r w:rsidRPr="006B40B3">
        <w:tab/>
        <w:t>2s+3s also 4s+1s dance R&amp;L.  2 3 4 1</w:t>
      </w:r>
    </w:p>
    <w:p w:rsidR="00B11EB3" w:rsidRDefault="00B11EB3" w:rsidP="00B11EB3"/>
    <w:p w:rsidR="00B11EB3" w:rsidRDefault="00B11EB3" w:rsidP="00B11EB3">
      <w:pPr>
        <w:pStyle w:val="Minicrib"/>
      </w:pPr>
      <w:r>
        <w:t>A CITY IN BLOOM  (J3x32)  3C set</w:t>
      </w:r>
      <w:r>
        <w:tab/>
        <w:t>I van Maarseveen  Many Happy Hours</w:t>
      </w:r>
    </w:p>
    <w:p w:rsidR="00B11EB3" w:rsidRPr="006B40B3" w:rsidRDefault="00B11EB3" w:rsidP="00B11EB3">
      <w:pPr>
        <w:pStyle w:val="DanceBody"/>
      </w:pPr>
      <w:r w:rsidRPr="006B40B3">
        <w:t xml:space="preserve"> 1- 8</w:t>
      </w:r>
      <w:r w:rsidRPr="006B40B3">
        <w:tab/>
        <w:t>1s dance 1/2 Fig of 8 round 2s+3s on own sides (in to start), cross up &amp; out between 2s+3s &amp; behind 2s to meet in prom hold facing 2M</w:t>
      </w:r>
    </w:p>
    <w:p w:rsidR="00B11EB3" w:rsidRPr="006B40B3" w:rsidRDefault="00B11EB3" w:rsidP="00B11EB3">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B11EB3" w:rsidRPr="006B40B3" w:rsidRDefault="00B11EB3" w:rsidP="00B11EB3">
      <w:pPr>
        <w:pStyle w:val="DanceBody"/>
      </w:pPr>
      <w:r>
        <w:t>17-24</w:t>
      </w:r>
      <w:r>
        <w:tab/>
        <w:t>3M+2s also 3L</w:t>
      </w:r>
      <w:r w:rsidRPr="006B40B3">
        <w:t>+1s dance RH across; all 1/2 turn partners RH to face, twirl &amp; dance out to own sides</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CITY LIGHTS  (J8x32)  3C (4C set)</w:t>
      </w:r>
      <w:r>
        <w:tab/>
        <w:t>Nicola Scott  RSCDS Bk 52</w:t>
      </w:r>
    </w:p>
    <w:p w:rsidR="00B11EB3" w:rsidRDefault="00B11EB3" w:rsidP="00B11EB3">
      <w:pPr>
        <w:pStyle w:val="DanceBody"/>
      </w:pPr>
      <w:r>
        <w:t xml:space="preserve"> 1- 8</w:t>
      </w:r>
      <w:r>
        <w:tab/>
        <w:t>1s turn RH, cast (2s step up), turn 1.1/4 LH to face 1st corners</w:t>
      </w:r>
    </w:p>
    <w:p w:rsidR="00B11EB3" w:rsidRDefault="00B11EB3" w:rsidP="00B11EB3">
      <w:pPr>
        <w:pStyle w:val="DanceBody"/>
      </w:pPr>
      <w:r>
        <w:t xml:space="preserve"> 9-12</w:t>
      </w:r>
      <w:r>
        <w:tab/>
        <w:t>Corners Pass &amp; Allemande Turn:</w:t>
      </w:r>
    </w:p>
    <w:p w:rsidR="00B11EB3" w:rsidRDefault="00B11EB3" w:rsidP="00B11EB3">
      <w:pPr>
        <w:pStyle w:val="DanceBody"/>
      </w:pPr>
      <w:r>
        <w:tab/>
        <w:t>As Corners Pass+Turn except corners dance in, join RH &amp; Lady dances under Man's arm. Lady curves out to place as Man retires.</w:t>
      </w:r>
    </w:p>
    <w:p w:rsidR="00B11EB3" w:rsidRDefault="00B11EB3" w:rsidP="00B11EB3">
      <w:pPr>
        <w:pStyle w:val="DanceBody"/>
      </w:pPr>
      <w:r>
        <w:t>13-16</w:t>
      </w:r>
      <w:r>
        <w:tab/>
        <w:t xml:space="preserve">1s in centre turn 1.1/4 LH to face 2nd corner pstns </w:t>
      </w:r>
      <w:r>
        <w:rPr>
          <w:b/>
        </w:rPr>
        <w:t>while</w:t>
      </w:r>
      <w:r>
        <w:t xml:space="preserve"> corners chase clockwise 1/2 round</w:t>
      </w:r>
    </w:p>
    <w:p w:rsidR="00B11EB3" w:rsidRDefault="00B11EB3" w:rsidP="00B11EB3">
      <w:pPr>
        <w:pStyle w:val="DanceBody"/>
      </w:pPr>
      <w:r>
        <w:t>17-24</w:t>
      </w:r>
      <w:r>
        <w:tab/>
        <w:t>Repeat 9-16 with 2nd corner pstns, with 1s turning 1.3/4 LH to end centre LSh to LSh facing opp sides</w:t>
      </w:r>
    </w:p>
    <w:p w:rsidR="00B11EB3" w:rsidRDefault="00B11EB3" w:rsidP="00B11EB3">
      <w:pPr>
        <w:pStyle w:val="DanceBody"/>
        <w:keepNext w:val="0"/>
      </w:pPr>
      <w:r>
        <w:t>25-32</w:t>
      </w:r>
      <w:r>
        <w:tab/>
        <w:t>1L+2s &amp; 1M+3s dance RH across; all turn partners RH (or birl)  2 1 3</w:t>
      </w:r>
    </w:p>
    <w:p w:rsidR="00B11EB3" w:rsidRDefault="00B11EB3" w:rsidP="00B11EB3"/>
    <w:p w:rsidR="00B11EB3" w:rsidRDefault="00B11EB3" w:rsidP="00B11EB3">
      <w:pPr>
        <w:pStyle w:val="Minicrib"/>
      </w:pPr>
      <w:r>
        <w:t>CITY OF BELFAST  (S3x32)  3C set</w:t>
      </w:r>
      <w:r>
        <w:tab/>
        <w:t>Lucy Mullholland  Belfast Diamond Jubilee Bk &amp; RSCDS Bk 48</w:t>
      </w:r>
    </w:p>
    <w:p w:rsidR="00B11EB3" w:rsidRPr="006B40B3" w:rsidRDefault="00B11EB3" w:rsidP="00B11EB3">
      <w:pPr>
        <w:pStyle w:val="DanceBody"/>
      </w:pPr>
      <w:r w:rsidRPr="006B40B3">
        <w:t xml:space="preserve"> 1- 8</w:t>
      </w:r>
      <w:r w:rsidRPr="006B40B3">
        <w:tab/>
        <w:t>1s dance 1/2 Fig of 8 round 2s, 1L+2M turn RH 1.1/4 times while 1M+2L turn LH 1.1/4 times &amp; 1s end BtoB facing opp sides</w:t>
      </w:r>
    </w:p>
    <w:p w:rsidR="00B11EB3" w:rsidRPr="006B40B3" w:rsidRDefault="00B11EB3" w:rsidP="00B11EB3">
      <w:pPr>
        <w:pStyle w:val="DanceBody"/>
      </w:pPr>
      <w:r w:rsidRPr="006B40B3">
        <w:t xml:space="preserve"> 9-16</w:t>
      </w:r>
      <w:r w:rsidRPr="006B40B3">
        <w:tab/>
        <w:t>1s+2s dance reel of 4 across</w:t>
      </w:r>
      <w:r>
        <w:t xml:space="preserve"> in 2nd place. </w:t>
      </w:r>
      <w:r w:rsidRPr="006B40B3">
        <w:t xml:space="preserve">2s end in 1st places </w:t>
      </w:r>
      <w:r w:rsidRPr="001B65D8">
        <w:rPr>
          <w:b/>
        </w:rPr>
        <w:t>while</w:t>
      </w:r>
      <w:r w:rsidRPr="006B40B3">
        <w:t xml:space="preserve"> 1s pass LSh to face 1st corners</w:t>
      </w:r>
    </w:p>
    <w:p w:rsidR="00B11EB3" w:rsidRPr="006B40B3" w:rsidRDefault="00B11EB3" w:rsidP="00B11EB3">
      <w:pPr>
        <w:pStyle w:val="DanceBody"/>
      </w:pPr>
      <w:r w:rsidRPr="006B40B3">
        <w:t>17-24</w:t>
      </w:r>
      <w:r w:rsidRPr="006B40B3">
        <w:tab/>
        <w:t>1s set to 1st corner &amp; 2nd corner ending (turning to right) between corners, all set &amp; 1s cross RH</w:t>
      </w:r>
    </w:p>
    <w:p w:rsidR="00B11EB3" w:rsidRPr="006B40B3" w:rsidRDefault="00B11EB3" w:rsidP="00B11EB3">
      <w:pPr>
        <w:pStyle w:val="DanceBody"/>
      </w:pPr>
      <w:r w:rsidRPr="006B40B3">
        <w:t>25-32</w:t>
      </w:r>
      <w:r w:rsidRPr="006B40B3">
        <w:tab/>
        <w:t>1s+3s dance Espagnole:-</w:t>
      </w:r>
    </w:p>
    <w:p w:rsidR="00B11EB3" w:rsidRPr="006B40B3" w:rsidRDefault="00B11EB3" w:rsidP="00B11EB3">
      <w:pPr>
        <w:pStyle w:val="DanceBody"/>
      </w:pPr>
      <w:r w:rsidRPr="006B40B3">
        <w:tab/>
        <w:t>`25-26</w:t>
      </w:r>
      <w:r>
        <w:t xml:space="preserve">   </w:t>
      </w:r>
      <w:r w:rsidRPr="006B40B3">
        <w:t>1s+3s cross (Ladies lead across RH passing between Men) with Ladies changing places RH</w:t>
      </w:r>
    </w:p>
    <w:p w:rsidR="00B11EB3" w:rsidRPr="006B40B3" w:rsidRDefault="00B11EB3" w:rsidP="00B11EB3">
      <w:pPr>
        <w:pStyle w:val="DanceBody"/>
      </w:pPr>
      <w:r w:rsidRPr="006B40B3">
        <w:tab/>
        <w:t>`27-28</w:t>
      </w:r>
      <w:r>
        <w:t xml:space="preserve">   </w:t>
      </w:r>
      <w:r w:rsidRPr="006B40B3">
        <w:t>1s+3s cross back (Men lead across RH between Ladies) with Men changing places RH</w:t>
      </w:r>
    </w:p>
    <w:p w:rsidR="00B11EB3" w:rsidRPr="006B40B3" w:rsidRDefault="00B11EB3" w:rsidP="00B11EB3">
      <w:pPr>
        <w:pStyle w:val="DanceBody"/>
        <w:keepNext w:val="0"/>
      </w:pPr>
      <w:r w:rsidRPr="006B40B3">
        <w:tab/>
        <w:t>`29-32</w:t>
      </w:r>
      <w:r>
        <w:t xml:space="preserve">   </w:t>
      </w:r>
      <w:r w:rsidRPr="006B40B3">
        <w:t>3s turn RH as 1s turn LH to end 2 3 1</w:t>
      </w:r>
    </w:p>
    <w:p w:rsidR="00B11EB3" w:rsidRDefault="00B11EB3" w:rsidP="00B11EB3"/>
    <w:p w:rsidR="00B11EB3" w:rsidRDefault="00B11EB3" w:rsidP="00B11EB3">
      <w:pPr>
        <w:pStyle w:val="Minicrib"/>
      </w:pPr>
      <w:r>
        <w:t>THE CITY OF BIRMINGHAM  (S4x32)  4C set</w:t>
      </w:r>
      <w:r>
        <w:tab/>
        <w:t>Gillian Jennings  Birmingham Platinum Bk</w:t>
      </w:r>
    </w:p>
    <w:p w:rsidR="00B11EB3" w:rsidRPr="001E6253" w:rsidRDefault="00B11EB3" w:rsidP="00B11EB3">
      <w:pPr>
        <w:pStyle w:val="DanceBody"/>
      </w:pPr>
      <w:r w:rsidRPr="001E6253">
        <w:t>3s &amp; 4s start on opp sides</w:t>
      </w:r>
    </w:p>
    <w:p w:rsidR="00B11EB3" w:rsidRPr="001E6253" w:rsidRDefault="00B11EB3" w:rsidP="00B11EB3">
      <w:pPr>
        <w:pStyle w:val="DanceBody"/>
      </w:pPr>
      <w:r w:rsidRPr="001E6253">
        <w:t xml:space="preserve"> 1- 8</w:t>
      </w:r>
      <w:r w:rsidRPr="001E6253">
        <w:tab/>
        <w:t>1s+2s &amp; 3s+4s dance a variation of Espagnole:-</w:t>
      </w:r>
    </w:p>
    <w:p w:rsidR="00B11EB3" w:rsidRPr="001E6253" w:rsidRDefault="00B11EB3" w:rsidP="00B11EB3">
      <w:pPr>
        <w:pStyle w:val="DanceBody"/>
      </w:pPr>
      <w:r w:rsidRPr="001E6253">
        <w:tab/>
        <w:t>`1-2</w:t>
      </w:r>
      <w:r>
        <w:t xml:space="preserve">   </w:t>
      </w:r>
      <w:r w:rsidRPr="001E6253">
        <w:t>1s+2s &amp; 3s+4s cross (Ladies lead across RH passing between Men) with Ladies changing places RH</w:t>
      </w:r>
    </w:p>
    <w:p w:rsidR="00B11EB3" w:rsidRPr="001E6253" w:rsidRDefault="00B11EB3" w:rsidP="00B11EB3">
      <w:pPr>
        <w:pStyle w:val="DanceBody"/>
      </w:pPr>
      <w:r w:rsidRPr="001E6253">
        <w:tab/>
        <w:t>`3-4</w:t>
      </w:r>
      <w:r>
        <w:t xml:space="preserve">   </w:t>
      </w:r>
      <w:r w:rsidRPr="001E6253">
        <w:t>1s+2s &amp; 3s+4s cross back (Men lead across RH between Ladies) with Men changing places RH</w:t>
      </w:r>
    </w:p>
    <w:p w:rsidR="00B11EB3" w:rsidRPr="001E6253" w:rsidRDefault="00B11EB3" w:rsidP="00B11EB3">
      <w:pPr>
        <w:pStyle w:val="DanceBody"/>
      </w:pPr>
      <w:r w:rsidRPr="001E6253">
        <w:tab/>
        <w:t>`5-8</w:t>
      </w:r>
      <w:r>
        <w:t xml:space="preserve">   </w:t>
      </w:r>
      <w:r w:rsidRPr="001E6253">
        <w:t xml:space="preserve">2s/3s turn RH </w:t>
      </w:r>
      <w:r w:rsidRPr="001E6253">
        <w:rPr>
          <w:b/>
        </w:rPr>
        <w:t xml:space="preserve">while </w:t>
      </w:r>
      <w:r w:rsidRPr="001E6253">
        <w:t>1s &amp; 4s dance LH across to finish back to back in centre facing corners in St Andrews cross formation (1M facing 2M, 1L facing 2L, 4M facing 3M, 4L facing 3L)</w:t>
      </w:r>
    </w:p>
    <w:p w:rsidR="00B11EB3" w:rsidRPr="001E6253" w:rsidRDefault="00B11EB3" w:rsidP="00B11EB3">
      <w:pPr>
        <w:pStyle w:val="DanceBody"/>
      </w:pPr>
      <w:r w:rsidRPr="001E6253">
        <w:t xml:space="preserve"> 9-16</w:t>
      </w:r>
      <w:r w:rsidRPr="001E6253">
        <w:tab/>
        <w:t>1s &amp; 4s dance 'Hello-Goodbye' setting to face diagonally opposite corner</w:t>
      </w:r>
    </w:p>
    <w:p w:rsidR="00B11EB3" w:rsidRPr="001E6253" w:rsidRDefault="00B11EB3" w:rsidP="00B11EB3">
      <w:pPr>
        <w:pStyle w:val="DanceBody"/>
      </w:pPr>
      <w:r w:rsidRPr="001E6253">
        <w:t>17-24</w:t>
      </w:r>
      <w:r w:rsidRPr="001E6253">
        <w:tab/>
        <w:t xml:space="preserve">All couples dance reels of 4 on the sides, start by passing corner RSh.  End 2 4 1 3 </w:t>
      </w:r>
      <w:r>
        <w:t>all on sidelines</w:t>
      </w:r>
    </w:p>
    <w:p w:rsidR="00B11EB3" w:rsidRDefault="00B11EB3" w:rsidP="00B11EB3">
      <w:pPr>
        <w:pStyle w:val="DanceBody"/>
        <w:keepNext w:val="0"/>
      </w:pPr>
      <w:r w:rsidRPr="001E6253">
        <w:t>25-32</w:t>
      </w:r>
      <w:r w:rsidRPr="001E6253">
        <w:tab/>
        <w:t xml:space="preserve">4s dance 1/2 Fig of 8 round 2s </w:t>
      </w:r>
      <w:r w:rsidRPr="001E6253">
        <w:rPr>
          <w:b/>
        </w:rPr>
        <w:t xml:space="preserve">while </w:t>
      </w:r>
      <w:r w:rsidRPr="001E6253">
        <w:t>1s dance 1/2 Fig of 8 round 3s. 4s &amp; 1s cross RH. All 4 couples set.</w:t>
      </w:r>
    </w:p>
    <w:p w:rsidR="00B11EB3" w:rsidRDefault="00B11EB3" w:rsidP="00B11EB3"/>
    <w:p w:rsidR="00B11EB3" w:rsidRDefault="00B11EB3" w:rsidP="00B11EB3">
      <w:pPr>
        <w:pStyle w:val="Minicrib"/>
      </w:pPr>
      <w:r>
        <w:t>CITY OF CHRISTCHURCH  (M-(S64+R64))  4C Set</w:t>
      </w:r>
      <w:r>
        <w:tab/>
        <w:t>Wouter Joubert  Eight by Thirty Two</w:t>
      </w:r>
    </w:p>
    <w:p w:rsidR="00B11EB3" w:rsidRPr="000D60D4" w:rsidRDefault="00B11EB3" w:rsidP="00B11EB3">
      <w:pPr>
        <w:pStyle w:val="DanceBody"/>
      </w:pPr>
      <w:r w:rsidRPr="000D60D4">
        <w:t>3s+4s start on opposite sides</w:t>
      </w:r>
    </w:p>
    <w:p w:rsidR="00B11EB3" w:rsidRPr="000D60D4" w:rsidRDefault="00B11EB3" w:rsidP="00B11EB3">
      <w:pPr>
        <w:pStyle w:val="DanceBody"/>
      </w:pPr>
      <w:r w:rsidRPr="000D60D4">
        <w:t xml:space="preserve"> 1- 8</w:t>
      </w:r>
      <w:r w:rsidRPr="000D60D4">
        <w:tab/>
        <w:t>1s+4s petronella into centre &amp; set to partners (2s+3s step up/down), 1s pass partner LSh, dance RSh round 2s (1L/2M, 1M/2L) as 4s dance similar round 3s</w:t>
      </w:r>
    </w:p>
    <w:p w:rsidR="00B11EB3" w:rsidRPr="000D60D4" w:rsidRDefault="00B11EB3" w:rsidP="00B11EB3">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B11EB3" w:rsidRDefault="00B11EB3" w:rsidP="00B11EB3">
      <w:pPr>
        <w:pStyle w:val="DanceBody"/>
      </w:pPr>
      <w:r w:rsidRPr="000D60D4">
        <w:t>17-20</w:t>
      </w:r>
      <w:r w:rsidRPr="000D60D4">
        <w:tab/>
        <w:t>2s+3s turn RH, 2L/3L dance RSh round 4M/1M as 2M+3M turn 3/4 LH to face out on sides</w:t>
      </w:r>
    </w:p>
    <w:p w:rsidR="00B11EB3" w:rsidRPr="000D60D4" w:rsidRDefault="00B11EB3" w:rsidP="00B11EB3">
      <w:pPr>
        <w:pStyle w:val="DanceBody"/>
      </w:pPr>
      <w:r w:rsidRPr="000D60D4">
        <w:t>21-24</w:t>
      </w:r>
      <w:r w:rsidRPr="000D60D4">
        <w:tab/>
        <w:t>2s+3s dance 1/2 Ladies' Chain (4) 3 (2) 1</w:t>
      </w:r>
    </w:p>
    <w:p w:rsidR="00B11EB3" w:rsidRPr="000D60D4" w:rsidRDefault="00B11EB3" w:rsidP="00B11EB3">
      <w:pPr>
        <w:pStyle w:val="DanceBody"/>
      </w:pPr>
      <w:r w:rsidRPr="000D60D4">
        <w:t>25-30</w:t>
      </w:r>
      <w:r w:rsidRPr="000D60D4">
        <w:tab/>
        <w:t>4s+1s cross RH, cast up/down (3s+2s step up/down on 27-28), 4s+1s dance 1/2 RH across</w:t>
      </w:r>
    </w:p>
    <w:p w:rsidR="00B11EB3" w:rsidRPr="000D60D4" w:rsidRDefault="00B11EB3" w:rsidP="00B11EB3">
      <w:pPr>
        <w:pStyle w:val="DanceBody"/>
        <w:keepNext w:val="0"/>
      </w:pPr>
      <w:r w:rsidRPr="000D60D4">
        <w:t>31-32</w:t>
      </w:r>
      <w:r w:rsidRPr="000D60D4">
        <w:tab/>
        <w:t>All 4 couples set       3 1 (4) (2)</w:t>
      </w:r>
    </w:p>
    <w:p w:rsidR="00B11EB3" w:rsidRDefault="00B11EB3" w:rsidP="00B11EB3"/>
    <w:p w:rsidR="00B11EB3" w:rsidRDefault="00B11EB3" w:rsidP="00B11EB3">
      <w:pPr>
        <w:pStyle w:val="Minicrib"/>
      </w:pPr>
      <w:r>
        <w:t>CITY OF GLASGOW STRATHSPEY  (S4x40)  Sq.Set</w:t>
      </w:r>
      <w:r>
        <w:tab/>
        <w:t>Anne Thorn  Magic Of  Music 2</w:t>
      </w:r>
    </w:p>
    <w:p w:rsidR="00B11EB3" w:rsidRDefault="00B11EB3" w:rsidP="00B11EB3">
      <w:pPr>
        <w:pStyle w:val="DanceBody"/>
      </w:pPr>
      <w:r>
        <w:t xml:space="preserve"> 1- 8</w:t>
      </w:r>
      <w:r>
        <w:tab/>
        <w:t>All Ladies dance RH across for 4 steps &amp; dance out to 1 place anti-clockwise (2L+1M, 3L+2M, 4L+3M, 1L+4M). All set to new partner &amp; turn RH</w:t>
      </w:r>
    </w:p>
    <w:p w:rsidR="00B11EB3" w:rsidRDefault="00B11EB3" w:rsidP="00B11EB3">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B11EB3" w:rsidRDefault="00B11EB3" w:rsidP="00B11EB3">
      <w:pPr>
        <w:pStyle w:val="DanceBody"/>
      </w:pPr>
      <w:r>
        <w:t>17-20</w:t>
      </w:r>
      <w:r>
        <w:tab/>
        <w:t xml:space="preserve">1s+3s set (2nd &amp; 4th positions), 1s+3s advance into centre with Ladies finishing RSh to RSh facing clockwise </w:t>
      </w:r>
      <w:r>
        <w:rPr>
          <w:b/>
        </w:rPr>
        <w:t>while</w:t>
      </w:r>
      <w:r>
        <w:t xml:space="preserve"> their original partner dances towards them, pulling back LSh to finish in promenade hold.</w:t>
      </w:r>
    </w:p>
    <w:p w:rsidR="00B11EB3" w:rsidRDefault="00B11EB3" w:rsidP="00B11EB3">
      <w:pPr>
        <w:pStyle w:val="DanceBody"/>
      </w:pPr>
      <w:r>
        <w:t>21-24</w:t>
      </w:r>
      <w:r>
        <w:tab/>
        <w:t>1s+3s promenade clockwise round the middle of the set to finish 1s in 4th place &amp; 3s in 2nd place</w:t>
      </w:r>
    </w:p>
    <w:p w:rsidR="00B11EB3" w:rsidRDefault="00B11EB3" w:rsidP="00B11EB3">
      <w:pPr>
        <w:pStyle w:val="DanceBody"/>
      </w:pPr>
      <w:r>
        <w:t>25-32</w:t>
      </w:r>
      <w:r>
        <w:tab/>
        <w:t>2s+4s (1st &amp; 3rd positions), repeat bars 17-24 to finish 2s in 1st place &amp; 4s in 3rd place 2 3 4 1</w:t>
      </w:r>
    </w:p>
    <w:p w:rsidR="00B11EB3" w:rsidRDefault="00B11EB3" w:rsidP="00B11EB3">
      <w:pPr>
        <w:pStyle w:val="DanceBody"/>
        <w:keepNext w:val="0"/>
      </w:pPr>
      <w:r>
        <w:t>33-40</w:t>
      </w:r>
      <w:r>
        <w:tab/>
        <w:t>All dance 8H round &amp; back</w:t>
      </w:r>
    </w:p>
    <w:p w:rsidR="00B11EB3" w:rsidRDefault="00B11EB3" w:rsidP="00B11EB3"/>
    <w:p w:rsidR="00B11EB3" w:rsidRDefault="00B11EB3" w:rsidP="00B11EB3">
      <w:pPr>
        <w:pStyle w:val="Minicrib"/>
      </w:pPr>
      <w:r>
        <w:t>CITY OF LIGHT  (R4x32)  4C set</w:t>
      </w:r>
      <w:r>
        <w:tab/>
        <w:t>Joseph Killeen</w:t>
      </w:r>
    </w:p>
    <w:p w:rsidR="00B11EB3" w:rsidRPr="006B40B3" w:rsidRDefault="00B11EB3" w:rsidP="00B11EB3">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B11EB3" w:rsidRPr="006B40B3" w:rsidRDefault="00B11EB3" w:rsidP="00B11EB3">
      <w:pPr>
        <w:pStyle w:val="DanceBody"/>
      </w:pPr>
      <w:r w:rsidRPr="006B40B3">
        <w:t xml:space="preserve"> 9-16</w:t>
      </w:r>
      <w:r w:rsidRPr="006B40B3">
        <w:tab/>
        <w:t>1s &amp; 4s dance reels of 3 across (1s LSh to 2M &amp; 4s LSh to 3L) 1s+4s end passing RSh</w:t>
      </w:r>
    </w:p>
    <w:p w:rsidR="00B11EB3" w:rsidRPr="006B40B3" w:rsidRDefault="00B11EB3" w:rsidP="00B11EB3">
      <w:pPr>
        <w:pStyle w:val="DanceBody"/>
      </w:pPr>
      <w:r w:rsidRPr="006B40B3">
        <w:t>17-24</w:t>
      </w:r>
      <w:r w:rsidRPr="006B40B3">
        <w:tab/>
        <w:t>4s &amp; 1s dance reels of 3 across (4s RSh to 2L &amp; 1s RSh to 3M)</w:t>
      </w:r>
    </w:p>
    <w:p w:rsidR="00B11EB3" w:rsidRPr="006B40B3" w:rsidRDefault="00B11EB3" w:rsidP="00B11EB3">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rPr>
        <w:t>as</w:t>
      </w:r>
      <w:r>
        <w:t xml:space="preserve"> 4s turn 1.1/2 RH </w:t>
      </w:r>
      <w:r w:rsidRPr="006B40B3">
        <w:t>to</w:t>
      </w:r>
      <w:r>
        <w:t xml:space="preserve"> end</w:t>
      </w:r>
      <w:r w:rsidRPr="006B40B3">
        <w:t xml:space="preserve"> 2 4 1 3</w:t>
      </w:r>
    </w:p>
    <w:p w:rsidR="00B11EB3" w:rsidRDefault="00B11EB3" w:rsidP="00B11EB3"/>
    <w:p w:rsidR="00B11EB3" w:rsidRDefault="00B11EB3" w:rsidP="00B11EB3">
      <w:pPr>
        <w:pStyle w:val="Minicrib"/>
      </w:pPr>
      <w:r>
        <w:t>THE CITY OF NAIROBI REEL  (R8x40)  3C (4C set)</w:t>
      </w:r>
      <w:r>
        <w:tab/>
        <w:t>F Hutton  East Africa dances</w:t>
      </w:r>
    </w:p>
    <w:p w:rsidR="00B11EB3" w:rsidRPr="006B40B3" w:rsidRDefault="00B11EB3" w:rsidP="00B11EB3">
      <w:pPr>
        <w:pStyle w:val="DanceBody"/>
      </w:pPr>
      <w:r w:rsidRPr="006B40B3">
        <w:t xml:space="preserve"> 1- 8</w:t>
      </w:r>
      <w:r w:rsidRPr="006B40B3">
        <w:tab/>
        <w:t>1s cross RH, cast 1 place, set advancing &amp; 1/4 turn with 2H</w:t>
      </w:r>
    </w:p>
    <w:p w:rsidR="00B11EB3" w:rsidRPr="006B40B3" w:rsidRDefault="00B11EB3" w:rsidP="00B11EB3">
      <w:pPr>
        <w:pStyle w:val="DanceBody"/>
      </w:pPr>
      <w:r w:rsidRPr="006B40B3">
        <w:t xml:space="preserve"> 9-16</w:t>
      </w:r>
      <w:r w:rsidRPr="006B40B3">
        <w:tab/>
        <w:t>1L+2s also 1M+3s circle 3H round to left 1/2 way, set in lines across, 1s set advancing &amp; 1/2 turn 2H</w:t>
      </w:r>
    </w:p>
    <w:p w:rsidR="00B11EB3" w:rsidRPr="006B40B3" w:rsidRDefault="00B11EB3" w:rsidP="00B11EB3">
      <w:pPr>
        <w:pStyle w:val="DanceBody"/>
      </w:pPr>
      <w:r w:rsidRPr="006B40B3">
        <w:t>17-24</w:t>
      </w:r>
      <w:r w:rsidRPr="006B40B3">
        <w:tab/>
        <w:t>1M+2s also 1L+3s circle 3H round to left 1/2 way, set in lines across, 1s turn RH</w:t>
      </w:r>
    </w:p>
    <w:p w:rsidR="00B11EB3" w:rsidRPr="006B40B3" w:rsidRDefault="00B11EB3" w:rsidP="00B11EB3">
      <w:pPr>
        <w:pStyle w:val="DanceBody"/>
      </w:pPr>
      <w:r w:rsidRPr="006B40B3">
        <w:t>25-32</w:t>
      </w:r>
      <w:r w:rsidRPr="006B40B3">
        <w:tab/>
        <w:t>1s dance round 1st corners RSh, pass partners RSh in centre &amp; round 2nd corners RSh</w:t>
      </w:r>
    </w:p>
    <w:p w:rsidR="00B11EB3" w:rsidRPr="006B40B3" w:rsidRDefault="00B11EB3" w:rsidP="00B11EB3">
      <w:pPr>
        <w:pStyle w:val="DanceBody"/>
        <w:keepNext w:val="0"/>
      </w:pPr>
      <w:r w:rsidRPr="006B40B3">
        <w:t>33-40</w:t>
      </w:r>
      <w:r w:rsidRPr="006B40B3">
        <w:tab/>
        <w:t>1s dance reels of 3 on opposite sides passing 1st corner LSh to start &amp; crossing back to own sides</w:t>
      </w:r>
    </w:p>
    <w:p w:rsidR="00B11EB3" w:rsidRDefault="00B11EB3" w:rsidP="00B11EB3"/>
    <w:p w:rsidR="00B11EB3" w:rsidRDefault="00B11EB3" w:rsidP="00B11EB3">
      <w:pPr>
        <w:pStyle w:val="Minicrib"/>
      </w:pPr>
      <w:r>
        <w:t>THE CITY OF PRESTON REEL  (R8x32)  3C (4C set)</w:t>
      </w:r>
      <w:r>
        <w:tab/>
        <w:t>Lavinia Morris  Ribble Valley Bk</w:t>
      </w:r>
    </w:p>
    <w:p w:rsidR="00B11EB3" w:rsidRDefault="00B11EB3" w:rsidP="00B11EB3">
      <w:pPr>
        <w:pStyle w:val="DanceBody"/>
      </w:pPr>
      <w:r>
        <w:t xml:space="preserve"> 1- 8</w:t>
      </w:r>
      <w:r>
        <w:tab/>
        <w:t>1s cross RH &amp; cast (2s step up); 1s cross LH &amp; cast to their left (1M down, 1L up) to end facing 1st corners</w:t>
      </w:r>
    </w:p>
    <w:p w:rsidR="00B11EB3" w:rsidRDefault="00B11EB3" w:rsidP="00B11EB3">
      <w:pPr>
        <w:pStyle w:val="DanceBody"/>
      </w:pPr>
      <w:r>
        <w:t xml:space="preserve"> 9-16</w:t>
      </w:r>
      <w:r>
        <w:tab/>
        <w:t>1s dance reels of 3 across (RSh to 1st corner). End 1L between 2s facing down, 1M between 3s facing up</w:t>
      </w:r>
    </w:p>
    <w:p w:rsidR="00B11EB3" w:rsidRDefault="00B11EB3" w:rsidP="00B11EB3">
      <w:pPr>
        <w:pStyle w:val="DanceBody"/>
      </w:pPr>
      <w:r>
        <w:t>17-24</w:t>
      </w:r>
      <w:r>
        <w:tab/>
        <w:t>Lines of 3 across Adv+Ret; 1s cross RH (up/down) &amp; cast to their right. 2 (1) 3</w:t>
      </w:r>
    </w:p>
    <w:p w:rsidR="00B11EB3" w:rsidRDefault="00B11EB3" w:rsidP="00B11EB3">
      <w:pPr>
        <w:pStyle w:val="DanceBody"/>
        <w:keepNext w:val="0"/>
      </w:pPr>
      <w:r>
        <w:t>25-32</w:t>
      </w:r>
      <w:r>
        <w:tab/>
        <w:t>2s+1s+3s Adv+Ret; all set &amp; 1s cross RH to 2nd place own side</w:t>
      </w:r>
    </w:p>
    <w:p w:rsidR="00B11EB3" w:rsidRDefault="00B11EB3" w:rsidP="00B11EB3"/>
    <w:p w:rsidR="00B11EB3" w:rsidRDefault="00B11EB3" w:rsidP="00B11EB3">
      <w:pPr>
        <w:pStyle w:val="Minicrib"/>
      </w:pPr>
      <w:r>
        <w:t>CITY OF STIRLING REEL  (R8x32)  3C (4C set)</w:t>
      </w:r>
      <w:r>
        <w:tab/>
        <w:t>Roy Goldring &amp; RSCDS Bk 53</w:t>
      </w:r>
    </w:p>
    <w:p w:rsidR="00B11EB3" w:rsidRPr="006B40B3" w:rsidRDefault="00B11EB3" w:rsidP="00B11EB3">
      <w:pPr>
        <w:pStyle w:val="DanceBody"/>
      </w:pPr>
      <w:r w:rsidRPr="006B40B3">
        <w:t xml:space="preserve"> 1- 8</w:t>
      </w:r>
      <w:r w:rsidRPr="006B40B3">
        <w:tab/>
        <w:t>1s+2s+3s dance Snowball Grand Chain (1s+2s change places on sides to start).  (3)(1)(2)</w:t>
      </w:r>
    </w:p>
    <w:p w:rsidR="00B11EB3" w:rsidRPr="006B40B3" w:rsidRDefault="00B11EB3" w:rsidP="00B11EB3">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B11EB3" w:rsidRPr="006B40B3" w:rsidRDefault="00B11EB3" w:rsidP="00B11EB3">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B11EB3" w:rsidRPr="006B40B3" w:rsidRDefault="00B11EB3" w:rsidP="00B11EB3">
      <w:pPr>
        <w:pStyle w:val="DanceBody"/>
        <w:keepNext w:val="0"/>
      </w:pPr>
      <w:r w:rsidRPr="006B40B3">
        <w:t>25-32</w:t>
      </w:r>
      <w:r w:rsidRPr="006B40B3">
        <w:tab/>
        <w:t>All turn RH (4 bars) &amp; 1s dance 1/2 Figs of 8 (Lady up &amp; Man down)</w:t>
      </w:r>
    </w:p>
    <w:p w:rsidR="00B11EB3" w:rsidRDefault="00B11EB3" w:rsidP="00B11EB3"/>
    <w:p w:rsidR="00B11EB3" w:rsidRDefault="00B11EB3" w:rsidP="00B11EB3">
      <w:pPr>
        <w:pStyle w:val="Minicrib"/>
      </w:pPr>
      <w:r>
        <w:t>CITY OF THE CLYDE  (J8x32)  3C (4C set)</w:t>
      </w:r>
      <w:r>
        <w:tab/>
        <w:t>A Brown  Glasgow 75th Anniv</w:t>
      </w:r>
    </w:p>
    <w:p w:rsidR="00B11EB3" w:rsidRPr="006B40B3" w:rsidRDefault="00B11EB3" w:rsidP="00B11EB3">
      <w:pPr>
        <w:pStyle w:val="DanceBody"/>
      </w:pPr>
      <w:r w:rsidRPr="006B40B3">
        <w:t xml:space="preserve"> 1- 8</w:t>
      </w:r>
      <w:r w:rsidRPr="006B40B3">
        <w:tab/>
        <w:t>1s set, cast 1 place &amp; dance RH across (Lady with 2s &amp; Man with 3s) end facing 3rd corner</w:t>
      </w:r>
    </w:p>
    <w:p w:rsidR="00B11EB3" w:rsidRPr="006B40B3" w:rsidRDefault="00B11EB3" w:rsidP="00B11EB3">
      <w:pPr>
        <w:pStyle w:val="DanceBody"/>
      </w:pPr>
      <w:r w:rsidRPr="006B40B3">
        <w:t xml:space="preserve"> 9-16</w:t>
      </w:r>
      <w:r w:rsidRPr="006B40B3">
        <w:tab/>
        <w:t>2s+1s+3s dance 1/2 reels of 3 on sides (LSh to 3rd corner), 1s turn LH 1.1/4 times to end between 2s/3s facing 1st corner (pstn)</w:t>
      </w:r>
    </w:p>
    <w:p w:rsidR="00B11EB3" w:rsidRPr="006B40B3" w:rsidRDefault="00B11EB3" w:rsidP="00B11EB3">
      <w:pPr>
        <w:pStyle w:val="DanceBody"/>
      </w:pPr>
      <w:r w:rsidRPr="006B40B3">
        <w:t>17-24</w:t>
      </w:r>
      <w:r w:rsidRPr="006B40B3">
        <w:tab/>
        <w:t>2s+1s+3s dance 1/2 reels of 3 across (LSh to 1st corner), 1s turn LH 1.1/2 times to 2nd place own sides</w:t>
      </w:r>
    </w:p>
    <w:p w:rsidR="00B11EB3" w:rsidRPr="006B40B3" w:rsidRDefault="00B11EB3" w:rsidP="00B11EB3">
      <w:pPr>
        <w:pStyle w:val="DanceBody"/>
        <w:keepNext w:val="0"/>
      </w:pPr>
      <w:r w:rsidRPr="006B40B3">
        <w:t>25-32</w:t>
      </w:r>
      <w:r w:rsidRPr="006B40B3">
        <w:tab/>
        <w:t>1s dance diag R&amp;L</w:t>
      </w:r>
    </w:p>
    <w:p w:rsidR="00B11EB3" w:rsidRDefault="00B11EB3" w:rsidP="00B11EB3"/>
    <w:p w:rsidR="00B11EB3" w:rsidRDefault="00B11EB3" w:rsidP="00B11EB3">
      <w:pPr>
        <w:pStyle w:val="Minicrib"/>
      </w:pPr>
      <w:r>
        <w:t>CITY OF WISTERIA  (S3x32)  3C Set</w:t>
      </w:r>
      <w:r>
        <w:tab/>
        <w:t>Peter Marshall</w:t>
      </w:r>
    </w:p>
    <w:p w:rsidR="00B11EB3" w:rsidRDefault="00B11EB3" w:rsidP="00B11EB3">
      <w:pPr>
        <w:pStyle w:val="DanceBody"/>
      </w:pPr>
      <w:r>
        <w:t xml:space="preserve"> 1- 8</w:t>
      </w:r>
      <w:r>
        <w:tab/>
        <w:t>1s+2s+3s dance 3 couple Espagnole:-</w:t>
      </w:r>
    </w:p>
    <w:p w:rsidR="00B11EB3" w:rsidRDefault="00B11EB3" w:rsidP="00B11EB3">
      <w:pPr>
        <w:pStyle w:val="DanceBody"/>
      </w:pPr>
      <w:r>
        <w:tab/>
        <w:t xml:space="preserve">1-2   1L+2L also 2M+3M lead across RH &amp; change places </w:t>
      </w:r>
      <w:r>
        <w:rPr>
          <w:b/>
        </w:rPr>
        <w:t>while</w:t>
      </w:r>
      <w:r>
        <w:t xml:space="preserve"> 1M &amp; 3L chase 1 place clockwise (end Men's side: 2L,1L,3L Ladies' side: 1M, 3M, 2M)</w:t>
      </w:r>
    </w:p>
    <w:p w:rsidR="00B11EB3" w:rsidRDefault="00B11EB3" w:rsidP="00B11EB3">
      <w:pPr>
        <w:pStyle w:val="DanceBody"/>
      </w:pPr>
      <w:r>
        <w:tab/>
        <w:t xml:space="preserve">3-4   1L+3L also 1M+3M lead across RH &amp; change places </w:t>
      </w:r>
      <w:r>
        <w:rPr>
          <w:b/>
        </w:rPr>
        <w:t>while</w:t>
      </w:r>
      <w:r>
        <w:t xml:space="preserve"> 2L &amp; 2M chase 1 place clockwise (end Men's side: 3M,1M,2M Ladies' side: 2L, 3L, 1L)</w:t>
      </w:r>
    </w:p>
    <w:p w:rsidR="00B11EB3" w:rsidRDefault="00B11EB3" w:rsidP="00B11EB3">
      <w:pPr>
        <w:pStyle w:val="DanceBody"/>
      </w:pPr>
      <w:r>
        <w:tab/>
        <w:t xml:space="preserve">5-8   3M+2L (in 1st place) also 2M+1L (in 3rd place) turn RH </w:t>
      </w:r>
      <w:r>
        <w:rPr>
          <w:b/>
        </w:rPr>
        <w:t>while</w:t>
      </w:r>
      <w:r>
        <w:t xml:space="preserve"> 1M+3L turn LH (in 2nd place)</w:t>
      </w:r>
    </w:p>
    <w:p w:rsidR="00B11EB3" w:rsidRDefault="00B11EB3" w:rsidP="00B11EB3">
      <w:pPr>
        <w:pStyle w:val="DanceBody"/>
      </w:pPr>
      <w:r>
        <w:t xml:space="preserve"> 9-16</w:t>
      </w:r>
      <w:r>
        <w:tab/>
        <w:t>All set, cross LH, chase anticlockwise 1/2 way (Men's side: 2M,1M,3M Ladies' side 1L,3L,2L)</w:t>
      </w:r>
    </w:p>
    <w:p w:rsidR="00B11EB3" w:rsidRDefault="00B11EB3" w:rsidP="00B11EB3">
      <w:pPr>
        <w:pStyle w:val="DanceBody"/>
      </w:pPr>
      <w:r>
        <w:t>17-24</w:t>
      </w:r>
      <w:r>
        <w:tab/>
        <w:t>1s+2s+3s dance 3 couple Bourrel:-</w:t>
      </w:r>
    </w:p>
    <w:p w:rsidR="00B11EB3" w:rsidRDefault="00B11EB3" w:rsidP="00B11EB3">
      <w:pPr>
        <w:pStyle w:val="DanceBody"/>
      </w:pPr>
      <w:r>
        <w:tab/>
        <w:t xml:space="preserve">17-20   2M+3L also 1M+2L set advancing &amp; 3/4 turn 2H to line up/down middle &amp; twirl to end BtoB (Lady facing up, Man down) </w:t>
      </w:r>
      <w:r>
        <w:rPr>
          <w:b/>
        </w:rPr>
        <w:t>while</w:t>
      </w:r>
      <w:r>
        <w:t xml:space="preserve"> 1L+3M chase anticlockwise to face partner</w:t>
      </w:r>
    </w:p>
    <w:p w:rsidR="00B11EB3" w:rsidRDefault="00B11EB3" w:rsidP="00B11EB3">
      <w:pPr>
        <w:pStyle w:val="DanceBody"/>
      </w:pPr>
      <w:r>
        <w:tab/>
        <w:t>21-24   All set to partners &amp; turn 2H to own sides 3 2 1</w:t>
      </w:r>
    </w:p>
    <w:p w:rsidR="00B11EB3" w:rsidRPr="00BC00E7" w:rsidRDefault="00B11EB3" w:rsidP="00B11EB3">
      <w:pPr>
        <w:pStyle w:val="DanceBody"/>
        <w:keepNext w:val="0"/>
      </w:pPr>
      <w:r>
        <w:t>25-32</w:t>
      </w:r>
      <w:r>
        <w:tab/>
        <w:t>2s+1s dance 3/4 R&amp;L, all set. End 3 1 2</w:t>
      </w:r>
    </w:p>
    <w:p w:rsidR="00B11EB3" w:rsidRDefault="00B11EB3" w:rsidP="00B11EB3"/>
    <w:p w:rsidR="00B11EB3" w:rsidRDefault="00B11EB3" w:rsidP="00B11EB3">
      <w:pPr>
        <w:pStyle w:val="Minicrib"/>
      </w:pPr>
      <w:r>
        <w:t>CITY SQUIRRELS  (R8x32)  3C (4C set)</w:t>
      </w:r>
      <w:r>
        <w:tab/>
        <w:t>Harry Rhodes  Snowdon Bk 2</w:t>
      </w:r>
    </w:p>
    <w:p w:rsidR="00B11EB3" w:rsidRPr="006B40B3" w:rsidRDefault="00B11EB3" w:rsidP="00B11EB3">
      <w:pPr>
        <w:pStyle w:val="DanceBody"/>
      </w:pPr>
      <w:r w:rsidRPr="006B40B3">
        <w:t xml:space="preserve"> 1- 8</w:t>
      </w:r>
      <w:r w:rsidRPr="006B40B3">
        <w:tab/>
        <w:t>1s &amp; 3s petronella turn into centre &amp; set, dance 1/2 reel of 4</w:t>
      </w:r>
    </w:p>
    <w:p w:rsidR="00B11EB3" w:rsidRPr="006B40B3" w:rsidRDefault="00B11EB3" w:rsidP="00B11EB3">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B11EB3" w:rsidRPr="006B40B3" w:rsidRDefault="00B11EB3" w:rsidP="00B11EB3">
      <w:pPr>
        <w:pStyle w:val="DanceBody"/>
      </w:pPr>
      <w:r w:rsidRPr="006B40B3">
        <w:t>17-24</w:t>
      </w:r>
      <w:r w:rsidRPr="006B40B3">
        <w:tab/>
        <w:t xml:space="preserve">2s dance 1/2 reel of 3 across (2L RSh to 3L at top &amp; 2M RSh to 1M) &amp; 1/2 LSh reels of 3 on sides.  </w:t>
      </w:r>
      <w:r>
        <w:t>(1) 2 (3)</w:t>
      </w:r>
    </w:p>
    <w:p w:rsidR="00B11EB3" w:rsidRPr="006B40B3" w:rsidRDefault="00B11EB3" w:rsidP="00B11EB3">
      <w:pPr>
        <w:pStyle w:val="DanceBody"/>
        <w:keepNext w:val="0"/>
      </w:pPr>
      <w:r w:rsidRPr="006B40B3">
        <w:t>25-32</w:t>
      </w:r>
      <w:r w:rsidRPr="006B40B3">
        <w:tab/>
        <w:t>2s dance 1/2 reel of 3 across (2M RSh to 1M at top &amp; 2L with 3L), 1s cast to 2nd place while 2s cross up &amp; 1s turn RH.  2 1 3</w:t>
      </w:r>
    </w:p>
    <w:p w:rsidR="00B11EB3" w:rsidRDefault="00B11EB3" w:rsidP="00B11EB3"/>
    <w:p w:rsidR="00B11EB3" w:rsidRDefault="00B11EB3" w:rsidP="00B11EB3">
      <w:pPr>
        <w:pStyle w:val="Minicrib"/>
      </w:pPr>
      <w:r>
        <w:t>THE CLACHAN  (J8x32)  3C (4C set)</w:t>
      </w:r>
      <w:r>
        <w:tab/>
        <w:t>Hugh Foss  Kendoon Dances</w:t>
      </w:r>
    </w:p>
    <w:p w:rsidR="00B11EB3" w:rsidRPr="006B40B3" w:rsidRDefault="00B11EB3" w:rsidP="00B11EB3">
      <w:pPr>
        <w:pStyle w:val="DanceBody"/>
      </w:pPr>
      <w:r w:rsidRPr="006B40B3">
        <w:t xml:space="preserve"> 1- 8</w:t>
      </w:r>
      <w:r w:rsidRPr="006B40B3">
        <w:tab/>
        <w:t>1s set, cast 1 place &amp; turn RH 1.1/2 times</w:t>
      </w:r>
    </w:p>
    <w:p w:rsidR="00B11EB3" w:rsidRPr="006B40B3" w:rsidRDefault="00B11EB3" w:rsidP="00B11EB3">
      <w:pPr>
        <w:pStyle w:val="DanceBody"/>
      </w:pPr>
      <w:r w:rsidRPr="006B40B3">
        <w:t xml:space="preserve"> 9-16</w:t>
      </w:r>
      <w:r w:rsidRPr="006B40B3">
        <w:tab/>
        <w:t>1s cross up to dance reels of 3 on own sides</w:t>
      </w:r>
    </w:p>
    <w:p w:rsidR="00B11EB3" w:rsidRPr="006B40B3" w:rsidRDefault="00B11EB3" w:rsidP="00B11EB3">
      <w:pPr>
        <w:pStyle w:val="DanceBody"/>
      </w:pPr>
      <w:r w:rsidRPr="006B40B3">
        <w:t>17-24</w:t>
      </w:r>
      <w:r w:rsidRPr="006B40B3">
        <w:tab/>
        <w:t>1s Adv+Ret, 2s+1s+3s dance DoSiDo</w:t>
      </w:r>
    </w:p>
    <w:p w:rsidR="00B11EB3" w:rsidRPr="006B40B3" w:rsidRDefault="00B11EB3" w:rsidP="00B11EB3">
      <w:pPr>
        <w:pStyle w:val="DanceBody"/>
        <w:keepNext w:val="0"/>
      </w:pPr>
      <w:r w:rsidRPr="006B40B3">
        <w:t>25-32</w:t>
      </w:r>
      <w:r w:rsidRPr="006B40B3">
        <w:tab/>
        <w:t>1s dance Double Triangles with 2s+3s</w:t>
      </w:r>
    </w:p>
    <w:p w:rsidR="00B11EB3" w:rsidRDefault="00B11EB3" w:rsidP="00B11EB3"/>
    <w:p w:rsidR="00B11EB3" w:rsidRDefault="00B11EB3" w:rsidP="00B11EB3">
      <w:pPr>
        <w:pStyle w:val="Minicrib"/>
      </w:pPr>
      <w:r>
        <w:t>CLACKMANNAN STRATHSPEY  (S4x32)  Sq.Set</w:t>
      </w:r>
      <w:r>
        <w:tab/>
        <w:t>Barry Skelton  Wee County Dances</w:t>
      </w:r>
    </w:p>
    <w:p w:rsidR="00B11EB3" w:rsidRDefault="00B11EB3" w:rsidP="00B11EB3">
      <w:pPr>
        <w:pStyle w:val="DanceBody"/>
      </w:pPr>
      <w:r>
        <w:t xml:space="preserve"> 1- 8</w:t>
      </w:r>
      <w:r>
        <w:tab/>
        <w:t>1s+3s 1/2 RH turn partner, 1s+3s dance RH across, 1s+3s 1/2 RH turn partner back to place</w:t>
      </w:r>
    </w:p>
    <w:p w:rsidR="00B11EB3" w:rsidRDefault="00B11EB3" w:rsidP="00B11EB3">
      <w:pPr>
        <w:pStyle w:val="DanceBody"/>
      </w:pPr>
      <w:r>
        <w:t xml:space="preserve"> 9-16</w:t>
      </w:r>
      <w:r>
        <w:tab/>
        <w:t>All set to partner, pull back RSh &amp; dance round partner &amp; turn person approaching LH &amp; dance back to finish in partner's place</w:t>
      </w:r>
    </w:p>
    <w:p w:rsidR="00B11EB3" w:rsidRDefault="00B11EB3" w:rsidP="00B11EB3">
      <w:pPr>
        <w:pStyle w:val="DanceBody"/>
      </w:pPr>
      <w:r>
        <w:t>17-24</w:t>
      </w:r>
      <w:r>
        <w:tab/>
        <w:t xml:space="preserve">All set, 1L+4M </w:t>
      </w:r>
      <w:r w:rsidRPr="002B44FF">
        <w:rPr>
          <w:b/>
        </w:rPr>
        <w:t>also</w:t>
      </w:r>
      <w:r>
        <w:t xml:space="preserve"> 3L+2M cross RH. All set, 2L+1M </w:t>
      </w:r>
      <w:r w:rsidRPr="002B44FF">
        <w:rPr>
          <w:b/>
        </w:rPr>
        <w:t>also</w:t>
      </w:r>
      <w:r>
        <w:t xml:space="preserve"> 4L+3M cross over RH</w:t>
      </w:r>
    </w:p>
    <w:p w:rsidR="00B11EB3" w:rsidRDefault="00B11EB3" w:rsidP="00B11EB3">
      <w:pPr>
        <w:pStyle w:val="DanceBody"/>
        <w:keepNext w:val="0"/>
      </w:pPr>
      <w:r>
        <w:t>25-32</w:t>
      </w:r>
      <w:r>
        <w:tab/>
        <w:t>All set, all Men dance 1/2 LH across &amp; turn their partner RH</w:t>
      </w:r>
    </w:p>
    <w:p w:rsidR="00B11EB3" w:rsidRDefault="00B11EB3" w:rsidP="00B11EB3"/>
    <w:p w:rsidR="00B11EB3" w:rsidRDefault="00B11EB3" w:rsidP="00B11EB3">
      <w:pPr>
        <w:pStyle w:val="Minicrib"/>
      </w:pPr>
      <w:r>
        <w:t>CLAIRE CAMPBELL  (S8x32)  3C (4C set)</w:t>
      </w:r>
      <w:r>
        <w:tab/>
        <w:t>Arthur C Boswell  Arnside Coll</w:t>
      </w:r>
    </w:p>
    <w:p w:rsidR="00B11EB3" w:rsidRPr="006B40B3" w:rsidRDefault="00B11EB3" w:rsidP="00B11EB3">
      <w:pPr>
        <w:pStyle w:val="DanceBody"/>
      </w:pPr>
      <w:r w:rsidRPr="006B40B3">
        <w:t xml:space="preserve"> 1- 8</w:t>
      </w:r>
      <w:r w:rsidRPr="006B40B3">
        <w:tab/>
        <w:t>1s cross RH, cast 1 place &amp; dance 1/2 Figs of 8 round 2s to end facing 1st corners</w:t>
      </w:r>
    </w:p>
    <w:p w:rsidR="00B11EB3" w:rsidRPr="006B40B3" w:rsidRDefault="00B11EB3" w:rsidP="00B11EB3">
      <w:pPr>
        <w:pStyle w:val="DanceBody"/>
      </w:pPr>
      <w:r w:rsidRPr="006B40B3">
        <w:t xml:space="preserve"> 9-16</w:t>
      </w:r>
      <w:r w:rsidRPr="006B40B3">
        <w:tab/>
        <w:t>1s dance Pass &amp; Twizzle with corners: -</w:t>
      </w:r>
    </w:p>
    <w:p w:rsidR="00B11EB3" w:rsidRPr="006B40B3" w:rsidRDefault="00B11EB3" w:rsidP="00B11EB3">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B11EB3" w:rsidRPr="006B40B3" w:rsidRDefault="00B11EB3" w:rsidP="00B11EB3">
      <w:pPr>
        <w:pStyle w:val="DanceBody"/>
      </w:pPr>
      <w:r w:rsidRPr="006B40B3">
        <w:t>17-24</w:t>
      </w:r>
      <w:r w:rsidRPr="006B40B3">
        <w:tab/>
        <w:t>1s dance 1/2 reel of 3 on sides giving LSh to 1st corner (pstn) &amp; 1/2 of 3 across giving RSh to 4th corner (pstn)</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THE CLANSMAN  (R8x32)  2C (4C set)</w:t>
      </w:r>
      <w:r>
        <w:tab/>
        <w:t>Derek Haynes  RSCDS Bk 32</w:t>
      </w:r>
    </w:p>
    <w:p w:rsidR="00B11EB3" w:rsidRPr="006B40B3" w:rsidRDefault="00B11EB3" w:rsidP="00B11EB3">
      <w:pPr>
        <w:pStyle w:val="DanceBody"/>
      </w:pPr>
      <w:r w:rsidRPr="006B40B3">
        <w:t xml:space="preserve"> 1- 8</w:t>
      </w:r>
      <w:r w:rsidRPr="006B40B3">
        <w:tab/>
        <w:t>1s cross RH &amp; cast down 1 place, 2s+1s dance 1/2 RH across &amp; set</w:t>
      </w:r>
    </w:p>
    <w:p w:rsidR="00B11EB3" w:rsidRPr="006B40B3" w:rsidRDefault="00B11EB3" w:rsidP="00B11EB3">
      <w:pPr>
        <w:pStyle w:val="DanceBody"/>
      </w:pPr>
      <w:r w:rsidRPr="006B40B3">
        <w:t xml:space="preserve"> 9-16</w:t>
      </w:r>
      <w:r w:rsidRPr="006B40B3">
        <w:tab/>
        <w:t>1s+2s dance R&amp;L, ending with Men turning Ladies into centre to form a line across</w:t>
      </w:r>
    </w:p>
    <w:p w:rsidR="00B11EB3" w:rsidRPr="006B40B3" w:rsidRDefault="00B11EB3" w:rsidP="00B11EB3">
      <w:pPr>
        <w:pStyle w:val="DanceBody"/>
      </w:pPr>
      <w:r w:rsidRPr="006B40B3">
        <w:t>17-24</w:t>
      </w:r>
      <w:r w:rsidRPr="006B40B3">
        <w:tab/>
        <w:t>1s+2s dance the Targe : -</w:t>
      </w:r>
    </w:p>
    <w:p w:rsidR="00B11EB3" w:rsidRDefault="00B11EB3" w:rsidP="00B11EB3">
      <w:pPr>
        <w:pStyle w:val="DanceBody"/>
      </w:pPr>
      <w:r w:rsidRPr="006B40B3">
        <w:tab/>
        <w:t>`17-18 1st &amp; 2nd Ladies  3/4 turn RH while Men dance 1/4 way round anticlockwise</w:t>
      </w:r>
    </w:p>
    <w:p w:rsidR="00B11EB3" w:rsidRPr="006B40B3" w:rsidRDefault="00B11EB3" w:rsidP="00B11EB3">
      <w:pPr>
        <w:pStyle w:val="DanceBody"/>
      </w:pPr>
      <w:r w:rsidRPr="006B40B3">
        <w:tab/>
        <w:t>`19-20 1st Man with 2nd Lady &amp; 1st Lady with 2nd Man full turn LH</w:t>
      </w:r>
    </w:p>
    <w:p w:rsidR="00B11EB3" w:rsidRPr="006B40B3" w:rsidRDefault="00B11EB3" w:rsidP="00B11EB3">
      <w:pPr>
        <w:pStyle w:val="DanceBody"/>
      </w:pPr>
      <w:r w:rsidRPr="006B40B3">
        <w:tab/>
        <w:t>`21-22 1st &amp; 2nd Ladies  3/4 turn RH while Men dance 1/4 way round anticlockwise</w:t>
      </w:r>
    </w:p>
    <w:p w:rsidR="00B11EB3" w:rsidRPr="006B40B3" w:rsidRDefault="00B11EB3" w:rsidP="00B11EB3">
      <w:pPr>
        <w:pStyle w:val="DanceBody"/>
      </w:pPr>
      <w:r w:rsidRPr="006B40B3">
        <w:tab/>
        <w:t xml:space="preserve">`23-24 1st Man with 2nd Lady &amp; 1st Lady with 2nd Man turn </w:t>
      </w:r>
      <w:r>
        <w:t xml:space="preserve">3/4 </w:t>
      </w:r>
      <w:r w:rsidRPr="006B40B3">
        <w:t>LH to end on sides 1s facing up &amp; 2s facing down</w:t>
      </w:r>
    </w:p>
    <w:p w:rsidR="00B11EB3" w:rsidRPr="006B40B3" w:rsidRDefault="00B11EB3" w:rsidP="00B11EB3">
      <w:pPr>
        <w:pStyle w:val="DanceBody"/>
        <w:keepNext w:val="0"/>
      </w:pPr>
      <w:r w:rsidRPr="006B40B3">
        <w:t>25-32</w:t>
      </w:r>
      <w:r w:rsidRPr="006B40B3">
        <w:tab/>
        <w:t>2s+1s set facing on sides, turn to face partners &amp; set, 1s lead up crossing RH &amp; cast to 2nd place on own sides</w:t>
      </w:r>
    </w:p>
    <w:p w:rsidR="00B11EB3" w:rsidRDefault="00B11EB3" w:rsidP="00B11EB3"/>
    <w:p w:rsidR="00B11EB3" w:rsidRDefault="00B11EB3" w:rsidP="00B11EB3">
      <w:pPr>
        <w:pStyle w:val="Minicrib"/>
      </w:pPr>
      <w:r>
        <w:t>THE CLARSACH  (S8x32)  3C (4C set)</w:t>
      </w:r>
      <w:r>
        <w:tab/>
        <w:t>Charles W Ryer  20th Anniv Dance Bk</w:t>
      </w:r>
    </w:p>
    <w:p w:rsidR="00B11EB3" w:rsidRPr="006B40B3" w:rsidRDefault="00B11EB3" w:rsidP="00B11EB3">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B11EB3" w:rsidRPr="006B40B3" w:rsidRDefault="00B11EB3" w:rsidP="00B11EB3">
      <w:pPr>
        <w:pStyle w:val="DanceBody"/>
      </w:pPr>
      <w:r w:rsidRPr="006B40B3">
        <w:t xml:space="preserve"> 9-16</w:t>
      </w:r>
      <w:r w:rsidRPr="006B40B3">
        <w:tab/>
        <w:t>1s dance diag R&amp;L</w:t>
      </w:r>
      <w:r>
        <w:t xml:space="preserve"> (Man down, Lady up).  ((3) 1 (2)</w:t>
      </w:r>
    </w:p>
    <w:p w:rsidR="00B11EB3" w:rsidRPr="006B40B3" w:rsidRDefault="00B11EB3" w:rsidP="00B11EB3">
      <w:pPr>
        <w:pStyle w:val="DanceBody"/>
      </w:pPr>
      <w:r>
        <w:t>17-24</w:t>
      </w:r>
      <w:r>
        <w:tab/>
        <w:t>3s+1s+2s set advancing</w:t>
      </w:r>
      <w:r w:rsidRPr="006B40B3">
        <w:t xml:space="preserve">, 3s+2s retire </w:t>
      </w:r>
      <w:r>
        <w:rPr>
          <w:b/>
        </w:rPr>
        <w:t>while</w:t>
      </w:r>
      <w:r w:rsidRPr="006B40B3">
        <w:t xml:space="preserve"> 1s petronella turn into lines of 3 across, all set </w:t>
      </w:r>
      <w:r>
        <w:t xml:space="preserve">advancing, </w:t>
      </w:r>
      <w:r w:rsidRPr="006B40B3">
        <w:t xml:space="preserve">3s+2s retire </w:t>
      </w:r>
      <w:r>
        <w:rPr>
          <w:b/>
        </w:rPr>
        <w:t>while</w:t>
      </w:r>
      <w:r w:rsidRPr="006B40B3">
        <w:t xml:space="preserve"> 1s petronella turn to</w:t>
      </w:r>
      <w:r>
        <w:t xml:space="preserve"> 2nd place</w:t>
      </w:r>
      <w:r w:rsidRPr="006B40B3">
        <w:t xml:space="preserve"> opp sides</w:t>
      </w:r>
    </w:p>
    <w:p w:rsidR="00B11EB3" w:rsidRPr="006B40B3" w:rsidRDefault="00B11EB3" w:rsidP="00B11EB3">
      <w:pPr>
        <w:pStyle w:val="DanceBody"/>
        <w:keepNext w:val="0"/>
      </w:pPr>
      <w:r w:rsidRPr="006B40B3">
        <w:t>25-32</w:t>
      </w:r>
      <w:r w:rsidRPr="006B40B3">
        <w:tab/>
        <w:t>Al</w:t>
      </w:r>
      <w:r>
        <w:t>l Set+Link for 3 twice.  2 1 3</w:t>
      </w:r>
    </w:p>
    <w:p w:rsidR="00B11EB3" w:rsidRDefault="00B11EB3" w:rsidP="00B11EB3"/>
    <w:p w:rsidR="00B11EB3" w:rsidRDefault="00B11EB3" w:rsidP="00B11EB3">
      <w:pPr>
        <w:pStyle w:val="Minicrib"/>
      </w:pPr>
      <w:r>
        <w:t>THE CLARSACH  (J4x32)  4C set</w:t>
      </w:r>
      <w:r>
        <w:tab/>
        <w:t>Marilyn Blaschke  Gretchen's Fancy</w:t>
      </w:r>
    </w:p>
    <w:p w:rsidR="00B11EB3" w:rsidRPr="006B40B3" w:rsidRDefault="00B11EB3" w:rsidP="00B11EB3">
      <w:pPr>
        <w:pStyle w:val="DanceBody"/>
      </w:pPr>
      <w:r w:rsidRPr="006B40B3">
        <w:t xml:space="preserve"> 1- 8</w:t>
      </w:r>
      <w:r w:rsidRPr="006B40B3">
        <w:tab/>
        <w:t>1L crosses down &amp; cast down behind 3M, crosses down &amp; casts up behind 4L to place</w:t>
      </w:r>
    </w:p>
    <w:p w:rsidR="00B11EB3" w:rsidRPr="006B40B3" w:rsidRDefault="00B11EB3" w:rsidP="00B11EB3">
      <w:pPr>
        <w:pStyle w:val="DanceBody"/>
      </w:pPr>
      <w:r w:rsidRPr="006B40B3">
        <w:t xml:space="preserve"> 9-16</w:t>
      </w:r>
      <w:r w:rsidRPr="006B40B3">
        <w:tab/>
        <w:t>1s lead down to bottom &amp; cast up round 4s to 3rd place, 2s+1s petronella turn into middle</w:t>
      </w:r>
    </w:p>
    <w:p w:rsidR="00B11EB3" w:rsidRPr="006B40B3" w:rsidRDefault="00B11EB3" w:rsidP="00B11EB3">
      <w:pPr>
        <w:pStyle w:val="DanceBody"/>
      </w:pPr>
      <w:r w:rsidRPr="006B40B3">
        <w:t>17-24</w:t>
      </w:r>
      <w:r w:rsidRPr="006B40B3">
        <w:tab/>
        <w:t>2s+1s dance reel of 4 up/down middle</w:t>
      </w:r>
    </w:p>
    <w:p w:rsidR="00B11EB3" w:rsidRPr="006B40B3" w:rsidRDefault="00B11EB3" w:rsidP="00B11EB3">
      <w:pPr>
        <w:pStyle w:val="DanceBody"/>
        <w:keepNext w:val="0"/>
      </w:pPr>
      <w:r w:rsidRPr="006B40B3">
        <w:t>25-32</w:t>
      </w:r>
      <w:r w:rsidRPr="006B40B3">
        <w:tab/>
        <w:t>2s &amp; 1s turn partners RH ending 2s at top &amp; 1s at bottom, 2s+3s also 4s+1s circle 4H round to left</w:t>
      </w:r>
    </w:p>
    <w:p w:rsidR="00B11EB3" w:rsidRDefault="00B11EB3" w:rsidP="00B11EB3"/>
    <w:p w:rsidR="00B11EB3" w:rsidRDefault="00B11EB3" w:rsidP="00B11EB3">
      <w:pPr>
        <w:pStyle w:val="Minicrib"/>
      </w:pPr>
      <w:r>
        <w:t>CLASS OF '13  (R5x40)  5C Set</w:t>
      </w:r>
      <w:r>
        <w:tab/>
        <w:t>Richard Francis  Class of '13</w:t>
      </w:r>
    </w:p>
    <w:p w:rsidR="00B11EB3" w:rsidRDefault="00B11EB3" w:rsidP="00B11EB3">
      <w:pPr>
        <w:pStyle w:val="DanceBody"/>
      </w:pPr>
      <w:r>
        <w:t xml:space="preserve"> 1- 8</w:t>
      </w:r>
      <w:r>
        <w:tab/>
        <w:t>1s+3s set, cast (2s+4s step up bars 3-4), 1s+3s turn partner LH to finish facing 1st corners</w:t>
      </w:r>
    </w:p>
    <w:p w:rsidR="00B11EB3" w:rsidRDefault="00B11EB3" w:rsidP="00B11EB3">
      <w:pPr>
        <w:pStyle w:val="DanceBody"/>
      </w:pPr>
      <w:r>
        <w:t xml:space="preserve"> 9-16</w:t>
      </w:r>
      <w:r>
        <w:tab/>
        <w:t>1s+3s dance Corner Pass+Turn with 1st corners &amp; Corner Pass+Turn with 2nd corners to finish in line up &amp; down centre (Men facing up, Ladies facing down)</w:t>
      </w:r>
    </w:p>
    <w:p w:rsidR="00B11EB3" w:rsidRDefault="00B11EB3" w:rsidP="00B11EB3">
      <w:pPr>
        <w:pStyle w:val="DanceBody"/>
      </w:pPr>
      <w:r>
        <w:t>17-24</w:t>
      </w:r>
      <w:r>
        <w:tab/>
        <w:t>1s+3s dance RSh reel of 4 to finish 1s facing their own sides between 2s&amp;4s and 3s facing their own sides between 4s&amp;5s</w:t>
      </w:r>
    </w:p>
    <w:p w:rsidR="00B11EB3" w:rsidRDefault="00B11EB3" w:rsidP="00B11EB3">
      <w:pPr>
        <w:pStyle w:val="DanceBody"/>
      </w:pPr>
      <w:r>
        <w:t>25-32</w:t>
      </w:r>
      <w:r>
        <w:tab/>
        <w:t>1L+2s also 3M+5s also1M+3L+4s dance LH across. 1L&amp;1M also 3M&amp;3L change places. 1M+2s also 3L+5s also 1L+3M+4s dance RH across. 1s&amp;3s finish in 2nd &amp; 4th places on opposite sides. 2 (1) 4 (3) 5</w:t>
      </w:r>
    </w:p>
    <w:p w:rsidR="00B11EB3" w:rsidRPr="00A43AA7" w:rsidRDefault="00B11EB3" w:rsidP="00B11EB3">
      <w:pPr>
        <w:pStyle w:val="DanceBody"/>
        <w:keepNext w:val="0"/>
      </w:pPr>
      <w:r>
        <w:t>33-40</w:t>
      </w:r>
      <w:r>
        <w:tab/>
        <w:t xml:space="preserve">1s+4s also 3s+5s Set &amp; Mirror Link (1s&amp;3s cast </w:t>
      </w:r>
      <w:r>
        <w:rPr>
          <w:b/>
        </w:rPr>
        <w:t>while</w:t>
      </w:r>
      <w:r>
        <w:t xml:space="preserve"> 4s&amp;5s dance up). 1s+3s dance 1/2 Fig of 8 round the couple above. 2 4 1 5 3</w:t>
      </w:r>
    </w:p>
    <w:p w:rsidR="00B11EB3" w:rsidRDefault="00B11EB3" w:rsidP="00B11EB3"/>
    <w:p w:rsidR="00B11EB3" w:rsidRDefault="00B11EB3" w:rsidP="00B11EB3">
      <w:pPr>
        <w:pStyle w:val="Minicrib"/>
      </w:pPr>
      <w:r>
        <w:t>CLATTERIN' BRIG  (R8x32)  3C (4C set)</w:t>
      </w:r>
      <w:r>
        <w:tab/>
        <w:t>Roy Goldring  G &amp; S Dances 2</w:t>
      </w:r>
    </w:p>
    <w:p w:rsidR="00B11EB3" w:rsidRPr="006B40B3" w:rsidRDefault="00B11EB3" w:rsidP="00B11EB3">
      <w:pPr>
        <w:pStyle w:val="DanceBody"/>
      </w:pPr>
      <w:r w:rsidRPr="006B40B3">
        <w:t xml:space="preserve"> 1- 8</w:t>
      </w:r>
      <w:r w:rsidRPr="006B40B3">
        <w:tab/>
        <w:t>1s lead down the middle &amp; back to 2nd place in prom hold facing 2L</w:t>
      </w:r>
    </w:p>
    <w:p w:rsidR="00B11EB3" w:rsidRPr="006B40B3" w:rsidRDefault="00B11EB3" w:rsidP="00B11EB3">
      <w:pPr>
        <w:pStyle w:val="DanceBody"/>
      </w:pPr>
      <w:r w:rsidRPr="006B40B3">
        <w:t xml:space="preserve"> 9-16</w:t>
      </w:r>
      <w:r w:rsidRPr="006B40B3">
        <w:tab/>
        <w:t>1s set to 2L, set to 3L, set to 3M &amp; set to 2M</w:t>
      </w:r>
    </w:p>
    <w:p w:rsidR="00B11EB3" w:rsidRPr="006B40B3" w:rsidRDefault="00B11EB3" w:rsidP="00B11EB3">
      <w:pPr>
        <w:pStyle w:val="DanceBody"/>
      </w:pPr>
      <w:r w:rsidRPr="006B40B3">
        <w:t>17-24</w:t>
      </w:r>
      <w:r w:rsidRPr="006B40B3">
        <w:tab/>
        <w:t>1s lead up &amp; cast to 2nd place, 2s+1s+3s turn RH &amp; face up for Promenade</w:t>
      </w:r>
    </w:p>
    <w:p w:rsidR="00B11EB3" w:rsidRPr="006B40B3" w:rsidRDefault="00B11EB3" w:rsidP="00B11EB3">
      <w:pPr>
        <w:pStyle w:val="DanceBody"/>
        <w:keepNext w:val="0"/>
      </w:pPr>
      <w:r w:rsidRPr="006B40B3">
        <w:t>25-32</w:t>
      </w:r>
      <w:r w:rsidRPr="006B40B3">
        <w:tab/>
        <w:t>2s+1s+3s Promenade</w:t>
      </w:r>
    </w:p>
    <w:p w:rsidR="00B11EB3" w:rsidRDefault="00B11EB3" w:rsidP="00B11EB3"/>
    <w:p w:rsidR="00B11EB3" w:rsidRDefault="00B11EB3" w:rsidP="00B11EB3">
      <w:pPr>
        <w:pStyle w:val="Minicrib"/>
      </w:pPr>
      <w:r>
        <w:t>CLAUDIA'S BARN DANCE  (R6x32)  6C set</w:t>
      </w:r>
      <w:r>
        <w:tab/>
        <w:t>Judith Kowalczik, 2018</w:t>
      </w:r>
    </w:p>
    <w:p w:rsidR="00B11EB3" w:rsidRPr="009E2B75" w:rsidRDefault="00B11EB3" w:rsidP="00B11EB3">
      <w:pPr>
        <w:pStyle w:val="DanceBody"/>
      </w:pPr>
      <w:r>
        <w:t xml:space="preserve"> 1- 8</w:t>
      </w:r>
      <w:r>
        <w:tab/>
        <w:t xml:space="preserve">1s+2s+3s </w:t>
      </w:r>
      <w:r>
        <w:rPr>
          <w:b/>
        </w:rPr>
        <w:t>also</w:t>
      </w:r>
      <w:r>
        <w:t xml:space="preserve"> 4s+5s+6s dance 6 bars of Set &amp; Rotate for 3 couples</w:t>
      </w:r>
    </w:p>
    <w:p w:rsidR="00B11EB3" w:rsidRDefault="00B11EB3" w:rsidP="00B11EB3">
      <w:pPr>
        <w:pStyle w:val="DanceBody"/>
      </w:pPr>
      <w:r>
        <w:tab/>
        <w:t>1- 4   1s+2s+3s Set &amp; Rotate singly &amp; chase clockwise to form lines of 3 across (Men facing down &amp; Ladies up)</w:t>
      </w:r>
    </w:p>
    <w:p w:rsidR="00B11EB3" w:rsidRDefault="00B11EB3" w:rsidP="00B11EB3">
      <w:pPr>
        <w:pStyle w:val="DanceBody"/>
      </w:pPr>
      <w:r>
        <w:tab/>
        <w:t>5- 8   All change places with partner &amp; set (now 3 lines of 4 dances up/down centre, Ladies facing down, Men facing up)</w:t>
      </w:r>
    </w:p>
    <w:p w:rsidR="00B11EB3" w:rsidRDefault="00B11EB3" w:rsidP="00B11EB3">
      <w:pPr>
        <w:pStyle w:val="DanceBody"/>
      </w:pPr>
      <w:r>
        <w:t xml:space="preserve"> 9-16</w:t>
      </w:r>
      <w:r>
        <w:tab/>
        <w:t>All dance 1/2 RSh reels of 4; Bar12: Middle lines across (4L+5L+6L, 1M+2M+3M) pull back LSh to face up/down &amp; turn opp person LH</w:t>
      </w:r>
    </w:p>
    <w:p w:rsidR="00B11EB3" w:rsidRDefault="00B11EB3" w:rsidP="00B11EB3">
      <w:pPr>
        <w:pStyle w:val="DanceBody"/>
      </w:pPr>
      <w:r>
        <w:t>17-20</w:t>
      </w:r>
      <w:r>
        <w:tab/>
        <w:t xml:space="preserve">Middle line of Ladies (4L+5L+6L) dance RSh round opp Man </w:t>
      </w:r>
      <w:r>
        <w:rPr>
          <w:b/>
        </w:rPr>
        <w:t>while</w:t>
      </w:r>
      <w:r>
        <w:t xml:space="preserve"> both lines of Men dance DoSiDo</w:t>
      </w:r>
    </w:p>
    <w:p w:rsidR="00B11EB3" w:rsidRDefault="00B11EB3" w:rsidP="00B11EB3">
      <w:pPr>
        <w:pStyle w:val="DanceBody"/>
      </w:pPr>
      <w:r>
        <w:t>21-24</w:t>
      </w:r>
      <w:r>
        <w:tab/>
        <w:t xml:space="preserve">Middle line of Men (1M+2M+3M) dance RSh round opp Lady </w:t>
      </w:r>
      <w:r>
        <w:rPr>
          <w:b/>
        </w:rPr>
        <w:t>while</w:t>
      </w:r>
      <w:r>
        <w:t xml:space="preserve"> both lines of Ladies dance DoSiDo</w:t>
      </w:r>
    </w:p>
    <w:p w:rsidR="00B11EB3" w:rsidRDefault="00B11EB3" w:rsidP="00B11EB3">
      <w:pPr>
        <w:pStyle w:val="DanceBody"/>
      </w:pPr>
      <w:r>
        <w:t>25-26</w:t>
      </w:r>
      <w:r>
        <w:tab/>
        <w:t>Middle lines of Men &amp; Ladies pass opposite dancer RSh &amp; end on left of next opp dancer (2 lines across, Men at top, Ladies at bottom)</w:t>
      </w:r>
    </w:p>
    <w:p w:rsidR="00B11EB3" w:rsidRDefault="00B11EB3" w:rsidP="00B11EB3">
      <w:pPr>
        <w:pStyle w:val="DanceBody"/>
        <w:keepNext w:val="0"/>
      </w:pPr>
      <w:r>
        <w:t>27-32</w:t>
      </w:r>
      <w:r>
        <w:tab/>
        <w:t>All chase 1/4 clockwise (3) (6) (2) (5) (1) (4) &amp; cross RH to own side.  End 3 6 2 5 1 4</w:t>
      </w:r>
    </w:p>
    <w:p w:rsidR="00B11EB3" w:rsidRDefault="00B11EB3" w:rsidP="00B11EB3"/>
    <w:p w:rsidR="00B11EB3" w:rsidRDefault="00B11EB3" w:rsidP="00B11EB3">
      <w:pPr>
        <w:pStyle w:val="Minicrib"/>
      </w:pPr>
      <w:r>
        <w:t>CLAVERHOUSE RANT  (R4x32)  4C Set</w:t>
      </w:r>
      <w:r>
        <w:tab/>
        <w:t>Ewan Galloway  Ship Ahoy!</w:t>
      </w:r>
    </w:p>
    <w:p w:rsidR="00B11EB3" w:rsidRDefault="00B11EB3" w:rsidP="00B11EB3">
      <w:pPr>
        <w:pStyle w:val="DanceBody"/>
      </w:pPr>
      <w:r>
        <w:t xml:space="preserve"> 1- 4</w:t>
      </w:r>
      <w:r>
        <w:tab/>
        <w:t xml:space="preserve">1s dance down </w:t>
      </w:r>
      <w:r>
        <w:rPr>
          <w:b/>
        </w:rPr>
        <w:t>while</w:t>
      </w:r>
      <w:r>
        <w:t xml:space="preserve"> 4s dance up, 1L+4L dance out between 2L &amp; 3L &amp; cast back to place </w:t>
      </w:r>
      <w:r>
        <w:rPr>
          <w:b/>
        </w:rPr>
        <w:t>while</w:t>
      </w:r>
      <w:r>
        <w:t xml:space="preserve"> 1M+4M dance similar on Men's side</w:t>
      </w:r>
    </w:p>
    <w:p w:rsidR="00B11EB3" w:rsidRDefault="00B11EB3" w:rsidP="00B11EB3">
      <w:pPr>
        <w:pStyle w:val="DanceBody"/>
      </w:pPr>
      <w:r>
        <w:t xml:space="preserve"> 5- 8</w:t>
      </w:r>
      <w:r>
        <w:tab/>
        <w:t xml:space="preserve">1s+2s </w:t>
      </w:r>
      <w:r>
        <w:rPr>
          <w:b/>
        </w:rPr>
        <w:t>also</w:t>
      </w:r>
      <w:r>
        <w:t xml:space="preserve"> 3s+4s turn 1.1/2 times on sides (1L+2L LH, 1M+2M RH, 3L+4L RH, 3M+4M LH)  1s face down, 4s face up in centre</w:t>
      </w:r>
    </w:p>
    <w:p w:rsidR="00B11EB3" w:rsidRDefault="00B11EB3" w:rsidP="00B11EB3">
      <w:pPr>
        <w:pStyle w:val="DanceBody"/>
      </w:pPr>
      <w:r>
        <w:t xml:space="preserve"> 9-16</w:t>
      </w:r>
      <w:r>
        <w:tab/>
        <w:t xml:space="preserve">1s+4s dance R&amp;L (cross RH up/down to start) </w:t>
      </w:r>
      <w:r>
        <w:rPr>
          <w:b/>
        </w:rPr>
        <w:t>while</w:t>
      </w:r>
      <w:r>
        <w:t xml:space="preserve"> 2s &amp; 3s cross RH &amp; chase clockwise 1/2 round, 2M faces out.  3 1 4 2</w:t>
      </w:r>
    </w:p>
    <w:p w:rsidR="00B11EB3" w:rsidRDefault="00B11EB3" w:rsidP="00B11EB3">
      <w:pPr>
        <w:pStyle w:val="DanceBody"/>
      </w:pPr>
      <w:r>
        <w:t>17-24</w:t>
      </w:r>
      <w:r>
        <w:tab/>
        <w:t xml:space="preserve">1L followed by 1M casts round 4L, dances up between 4s &amp; casts round 4M &amp; across to 4th place own side </w:t>
      </w:r>
      <w:r>
        <w:rPr>
          <w:b/>
        </w:rPr>
        <w:t>while</w:t>
      </w:r>
      <w:r>
        <w:t xml:space="preserve"> 2M followed by 2L casts up behind 4M, across &amp; casts up round 3L &amp; across to own side (1L &amp; 4L pass RSh in middle) 3s step down 23-24.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CLAVERS  (R8x32)  3C (4C set)</w:t>
      </w:r>
      <w:r>
        <w:tab/>
        <w:t>B Beatie  Ness House 1</w:t>
      </w:r>
    </w:p>
    <w:p w:rsidR="00B11EB3" w:rsidRPr="006B40B3" w:rsidRDefault="00B11EB3" w:rsidP="00B11EB3">
      <w:pPr>
        <w:pStyle w:val="DanceBody"/>
      </w:pPr>
      <w:r w:rsidRPr="006B40B3">
        <w:t xml:space="preserve"> 1- 8</w:t>
      </w:r>
      <w:r w:rsidRPr="006B40B3">
        <w:tab/>
        <w:t>1L+2L+3L Adv+Ret, 1L+2M also 2L+3M dance DoSiDo</w:t>
      </w:r>
    </w:p>
    <w:p w:rsidR="00B11EB3" w:rsidRPr="006B40B3" w:rsidRDefault="00B11EB3" w:rsidP="00B11EB3">
      <w:pPr>
        <w:pStyle w:val="DanceBody"/>
      </w:pPr>
      <w:r w:rsidRPr="006B40B3">
        <w:t xml:space="preserve"> 9-16</w:t>
      </w:r>
      <w:r w:rsidRPr="006B40B3">
        <w:tab/>
        <w:t>1M+2M+3M Adv+Ret, 1M+2L also 2M+3L dance DoSiDo</w:t>
      </w:r>
    </w:p>
    <w:p w:rsidR="00B11EB3" w:rsidRPr="006B40B3" w:rsidRDefault="00B11EB3" w:rsidP="00B11EB3">
      <w:pPr>
        <w:pStyle w:val="DanceBody"/>
        <w:keepNext w:val="0"/>
      </w:pPr>
      <w:r w:rsidRPr="006B40B3">
        <w:t>17-32</w:t>
      </w:r>
      <w:r w:rsidRPr="006B40B3">
        <w:tab/>
        <w:t>1s+2s+3s dance 3 couple R&amp;L, 1s set &amp; cast to 2nd place</w:t>
      </w:r>
    </w:p>
    <w:p w:rsidR="00B11EB3" w:rsidRDefault="00B11EB3" w:rsidP="00B11EB3"/>
    <w:p w:rsidR="00B11EB3" w:rsidRDefault="00B11EB3" w:rsidP="00B11EB3">
      <w:pPr>
        <w:pStyle w:val="Minicrib"/>
      </w:pPr>
      <w:r>
        <w:t>DUKE OF PERTH (Broun's Reel or Clean Pease Strae)  (R8x32)  3C (4C set)</w:t>
      </w:r>
      <w:r>
        <w:tab/>
        <w:t>RSCDS Bk 1</w:t>
      </w:r>
    </w:p>
    <w:p w:rsidR="00B11EB3" w:rsidRDefault="00B11EB3" w:rsidP="00B11EB3">
      <w:pPr>
        <w:pStyle w:val="DanceBody"/>
      </w:pPr>
      <w:r>
        <w:t xml:space="preserve"> 1- 8</w:t>
      </w:r>
      <w:r>
        <w:tab/>
        <w:t>1s turn RH, cast to 2</w:t>
      </w:r>
      <w:r w:rsidRPr="00972EEB">
        <w:t>nd</w:t>
      </w:r>
      <w:r>
        <w:t xml:space="preserve"> place,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 2H, set to &amp; turn 2</w:t>
      </w:r>
      <w:r w:rsidRPr="00972EEB">
        <w:t>nd</w:t>
      </w:r>
      <w:r>
        <w:t xml:space="preserve"> corner</w:t>
      </w:r>
    </w:p>
    <w:p w:rsidR="00B11EB3" w:rsidRDefault="00B11EB3" w:rsidP="00B11EB3">
      <w:pPr>
        <w:pStyle w:val="DanceBody"/>
        <w:keepNext w:val="0"/>
      </w:pPr>
      <w:r>
        <w:t>25-32</w:t>
      </w:r>
      <w:r>
        <w:tab/>
        <w:t>1s dance Reel of 3 on opposite sides giving LSh to 1</w:t>
      </w:r>
      <w:r w:rsidRPr="00972EEB">
        <w:t>st</w:t>
      </w:r>
      <w:r>
        <w:t xml:space="preserve"> corner &amp; cross back to own sides</w:t>
      </w:r>
    </w:p>
    <w:p w:rsidR="00B11EB3" w:rsidRDefault="00B11EB3" w:rsidP="00B11EB3"/>
    <w:p w:rsidR="00B11EB3" w:rsidRDefault="00B11EB3" w:rsidP="00B11EB3">
      <w:pPr>
        <w:pStyle w:val="Minicrib"/>
      </w:pPr>
      <w:r>
        <w:t>A CLEAN SWEEP  (S8x32)  3C (4C set)</w:t>
      </w:r>
      <w:r>
        <w:tab/>
        <w:t>John Drewry  Stoneywood Coll 1</w:t>
      </w:r>
    </w:p>
    <w:p w:rsidR="00B11EB3" w:rsidRPr="006B40B3" w:rsidRDefault="00B11EB3" w:rsidP="00B11EB3">
      <w:pPr>
        <w:pStyle w:val="DanceBody"/>
      </w:pPr>
      <w:r w:rsidRPr="006B40B3">
        <w:t xml:space="preserve"> 1- 8</w:t>
      </w:r>
      <w:r w:rsidRPr="006B40B3">
        <w:tab/>
        <w:t>1s+2s set, 1M+2L change places RH, 1L+2M change places LH &amp; 2s+1s cross RH</w:t>
      </w:r>
    </w:p>
    <w:p w:rsidR="00B11EB3" w:rsidRPr="006B40B3" w:rsidRDefault="00B11EB3" w:rsidP="00B11EB3">
      <w:pPr>
        <w:pStyle w:val="DanceBody"/>
      </w:pPr>
      <w:r w:rsidRPr="006B40B3">
        <w:t xml:space="preserve"> 9-16</w:t>
      </w:r>
      <w:r w:rsidRPr="006B40B3">
        <w:tab/>
        <w:t>1s cross down between 3s &amp; cast up to 2nd place, cross up between 2s &amp; cast to 2nd places</w:t>
      </w:r>
    </w:p>
    <w:p w:rsidR="00B11EB3" w:rsidRPr="006B40B3" w:rsidRDefault="00B11EB3" w:rsidP="00B11EB3">
      <w:pPr>
        <w:pStyle w:val="DanceBody"/>
      </w:pPr>
      <w:r w:rsidRPr="006B40B3">
        <w:t>17-24</w:t>
      </w:r>
      <w:r w:rsidRPr="006B40B3">
        <w:tab/>
        <w:t>1s dance reels of 3 on sides (1s in &amp; down to start)</w:t>
      </w:r>
    </w:p>
    <w:p w:rsidR="00B11EB3" w:rsidRPr="006B40B3" w:rsidRDefault="00B11EB3" w:rsidP="00B11EB3">
      <w:pPr>
        <w:pStyle w:val="DanceBody"/>
        <w:keepNext w:val="0"/>
      </w:pPr>
      <w:r w:rsidRPr="006B40B3">
        <w:t>25-32</w:t>
      </w:r>
      <w:r w:rsidRPr="006B40B3">
        <w:tab/>
        <w:t>2s+1s+3s set &amp; circle 6H round to left</w:t>
      </w:r>
    </w:p>
    <w:p w:rsidR="00B11EB3" w:rsidRDefault="00B11EB3" w:rsidP="00B11EB3"/>
    <w:p w:rsidR="00B11EB3" w:rsidRDefault="00B11EB3" w:rsidP="00B11EB3">
      <w:pPr>
        <w:pStyle w:val="Minicrib"/>
      </w:pPr>
      <w:r>
        <w:t>CLEVELAND HORNPIPE  (R4x32)  4C set</w:t>
      </w:r>
      <w:r>
        <w:tab/>
        <w:t>Doris Scott  Cleveland Coll</w:t>
      </w:r>
    </w:p>
    <w:p w:rsidR="00B11EB3" w:rsidRPr="006B40B3" w:rsidRDefault="00B11EB3" w:rsidP="00B11EB3">
      <w:pPr>
        <w:pStyle w:val="DanceBody"/>
      </w:pPr>
      <w:r w:rsidRPr="006B40B3">
        <w:t xml:space="preserve"> 1 - 8</w:t>
      </w:r>
      <w:r w:rsidRPr="006B40B3">
        <w:tab/>
        <w:t>Top 3 Men turn bottom 3 Ladies RH, top 3 Ladies turn bottom 3 Men RH</w:t>
      </w:r>
    </w:p>
    <w:p w:rsidR="00B11EB3" w:rsidRPr="006B40B3" w:rsidRDefault="00B11EB3" w:rsidP="00B11EB3">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B11EB3" w:rsidRDefault="00B11EB3" w:rsidP="00B11EB3">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B11EB3" w:rsidRPr="006B40B3" w:rsidRDefault="00B11EB3" w:rsidP="00B11EB3">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B11EB3" w:rsidRDefault="00B11EB3" w:rsidP="00B11EB3"/>
    <w:p w:rsidR="00B11EB3" w:rsidRDefault="00B11EB3" w:rsidP="00B11EB3">
      <w:pPr>
        <w:pStyle w:val="Minicrib"/>
      </w:pPr>
      <w:r>
        <w:t>THE REEL OF GLAMIS (The Clever Lad)  (S8x32)  2C (4C set)</w:t>
      </w:r>
      <w:r>
        <w:tab/>
        <w:t>Johnson  RSCDS Bk 12</w:t>
      </w:r>
    </w:p>
    <w:p w:rsidR="00B11EB3" w:rsidRDefault="00B11EB3" w:rsidP="00B11EB3">
      <w:pPr>
        <w:pStyle w:val="DanceBody"/>
      </w:pPr>
      <w:r>
        <w:t xml:space="preserve"> 1- 8</w:t>
      </w:r>
      <w:r>
        <w:tab/>
        <w:t>1M turns 2L with 2H then turns partner 2H</w:t>
      </w:r>
    </w:p>
    <w:p w:rsidR="00B11EB3" w:rsidRDefault="00B11EB3" w:rsidP="00B11EB3">
      <w:pPr>
        <w:pStyle w:val="DanceBody"/>
      </w:pPr>
      <w:r>
        <w:t xml:space="preserve"> 9-16</w:t>
      </w:r>
      <w:r>
        <w:tab/>
        <w:t>1L sets twice to 2M then turns partner 2H</w:t>
      </w:r>
    </w:p>
    <w:p w:rsidR="00B11EB3" w:rsidRDefault="00B11EB3" w:rsidP="00B11EB3">
      <w:pPr>
        <w:pStyle w:val="DanceBody"/>
      </w:pPr>
      <w:r>
        <w:t>17-24</w:t>
      </w:r>
      <w:r>
        <w:tab/>
        <w:t>1M+2L change places RH, 1L+2M change places RH</w:t>
      </w:r>
    </w:p>
    <w:p w:rsidR="00B11EB3" w:rsidRDefault="00B11EB3" w:rsidP="00B11EB3">
      <w:pPr>
        <w:pStyle w:val="DanceBody"/>
        <w:keepNext w:val="0"/>
      </w:pPr>
      <w:r>
        <w:t>25-32</w:t>
      </w:r>
      <w:r>
        <w:tab/>
        <w:t>2s+1s Retire+Advance 2 steps then cross RH to own sides, 1s dance up &amp; cast to 2</w:t>
      </w:r>
      <w:r w:rsidRPr="00972EEB">
        <w:t>nd</w:t>
      </w:r>
      <w:r>
        <w:t xml:space="preserve"> place</w:t>
      </w:r>
    </w:p>
    <w:p w:rsidR="00B11EB3" w:rsidRDefault="00B11EB3" w:rsidP="00B11EB3"/>
    <w:p w:rsidR="00B11EB3" w:rsidRDefault="00B11EB3" w:rsidP="00B11EB3">
      <w:pPr>
        <w:pStyle w:val="Minicrib"/>
      </w:pPr>
      <w:r>
        <w:t>THE CLIFFS OF INSANITY  (J8x32)  3C (4C set)</w:t>
      </w:r>
      <w:r>
        <w:tab/>
        <w:t>Linda Mae Dennis  Princess Bride Collection</w:t>
      </w:r>
    </w:p>
    <w:p w:rsidR="00B11EB3" w:rsidRPr="005E49D6" w:rsidRDefault="00B11EB3" w:rsidP="00B11EB3">
      <w:pPr>
        <w:pStyle w:val="DanceBody"/>
      </w:pPr>
      <w:r w:rsidRPr="005E49D6">
        <w:t xml:space="preserve"> 1- 8</w:t>
      </w:r>
      <w:r w:rsidRPr="005E49D6">
        <w:tab/>
        <w:t>Figure of 8 reels of 3:</w:t>
      </w:r>
    </w:p>
    <w:p w:rsidR="00B11EB3" w:rsidRPr="005E49D6" w:rsidRDefault="00B11EB3" w:rsidP="00B11EB3">
      <w:pPr>
        <w:pStyle w:val="DanceBody"/>
      </w:pPr>
      <w:r w:rsidRPr="005E49D6">
        <w:tab/>
        <w:t>1s+3s cast into reels of 3 on the sides while 2s cross up to dance a fig 8 through 1st &amp; 2nd places.</w:t>
      </w:r>
      <w:r>
        <w:t xml:space="preserve"> 3s face out at the end of reel</w:t>
      </w:r>
    </w:p>
    <w:p w:rsidR="00B11EB3" w:rsidRPr="005E49D6" w:rsidRDefault="00B11EB3" w:rsidP="00B11EB3">
      <w:pPr>
        <w:pStyle w:val="DanceBody"/>
      </w:pPr>
      <w:r w:rsidRPr="005E49D6">
        <w:t xml:space="preserve"> 9-10</w:t>
      </w:r>
      <w:r w:rsidRPr="005E49D6">
        <w:tab/>
        <w:t>2s cross down to 3rd place on opposite sides while 3s cast up to 2nd place.  1 3 (2)</w:t>
      </w:r>
    </w:p>
    <w:p w:rsidR="00B11EB3" w:rsidRPr="005E49D6" w:rsidRDefault="00B11EB3" w:rsidP="00B11EB3">
      <w:pPr>
        <w:pStyle w:val="DanceBody"/>
      </w:pPr>
      <w:r w:rsidRPr="005E49D6">
        <w:t>11-12</w:t>
      </w:r>
      <w:r w:rsidRPr="005E49D6">
        <w:tab/>
        <w:t>All cross RH.  (1) (3) 2</w:t>
      </w:r>
    </w:p>
    <w:p w:rsidR="00B11EB3" w:rsidRPr="005E49D6" w:rsidRDefault="00B11EB3" w:rsidP="00B11EB3">
      <w:pPr>
        <w:pStyle w:val="DanceBody"/>
      </w:pPr>
      <w:r w:rsidRPr="005E49D6">
        <w:t>13-16</w:t>
      </w:r>
      <w:r w:rsidRPr="005E49D6">
        <w:tab/>
        <w:t>All dance 1/2 Fig of 8 reel of 3:</w:t>
      </w:r>
    </w:p>
    <w:p w:rsidR="00B11EB3" w:rsidRPr="005E49D6" w:rsidRDefault="00B11EB3" w:rsidP="00B11EB3">
      <w:pPr>
        <w:pStyle w:val="DanceBody"/>
      </w:pPr>
      <w:r w:rsidRPr="005E49D6">
        <w:tab/>
        <w:t>3s cross up to dance 1/2 fig of 8 while 1s+2s cast into 1/2 reels of 3 on the sides.  2 3 (1)</w:t>
      </w:r>
    </w:p>
    <w:p w:rsidR="00B11EB3" w:rsidRPr="005E49D6" w:rsidRDefault="00B11EB3" w:rsidP="00B11EB3">
      <w:pPr>
        <w:pStyle w:val="DanceBody"/>
      </w:pPr>
      <w:r w:rsidRPr="005E49D6">
        <w:t>17-24</w:t>
      </w:r>
      <w:r w:rsidRPr="005E49D6">
        <w:tab/>
        <w:t>3s+1s dance the Swirl:</w:t>
      </w:r>
    </w:p>
    <w:p w:rsidR="00B11EB3" w:rsidRPr="005E49D6" w:rsidRDefault="00B11EB3" w:rsidP="00B11EB3">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B11EB3" w:rsidRPr="005E49D6" w:rsidRDefault="00B11EB3" w:rsidP="00B11EB3">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B11EB3" w:rsidRPr="005E49D6" w:rsidRDefault="00B11EB3" w:rsidP="00B11EB3">
      <w:pPr>
        <w:pStyle w:val="DanceBody"/>
        <w:keepNext w:val="0"/>
      </w:pPr>
      <w:r w:rsidRPr="005E49D6">
        <w:t>29-32</w:t>
      </w:r>
      <w:r w:rsidRPr="005E49D6">
        <w:tab/>
        <w:t>All Ladies retire for 2 bars &amp; set while all Men Adv+Ret.  2 1 3</w:t>
      </w:r>
    </w:p>
    <w:p w:rsidR="00B11EB3" w:rsidRDefault="00B11EB3" w:rsidP="00B11EB3"/>
    <w:p w:rsidR="00B11EB3" w:rsidRDefault="00B11EB3" w:rsidP="00B11EB3">
      <w:pPr>
        <w:pStyle w:val="Minicrib"/>
      </w:pPr>
      <w:r>
        <w:t>THE CLIFTON JIG  (J4x32)  4C set</w:t>
      </w:r>
      <w:r>
        <w:tab/>
        <w:t>Arthur Williamson  Annette Cameron Bk</w:t>
      </w:r>
    </w:p>
    <w:p w:rsidR="00B11EB3" w:rsidRDefault="00B11EB3" w:rsidP="00B11EB3">
      <w:pPr>
        <w:pStyle w:val="DanceBody"/>
      </w:pPr>
      <w:r>
        <w:t xml:space="preserve"> 1- 8</w:t>
      </w:r>
      <w:r>
        <w:tab/>
        <w:t xml:space="preserve">1s+2s </w:t>
      </w:r>
      <w:r>
        <w:rPr>
          <w:b/>
        </w:rPr>
        <w:t>also</w:t>
      </w:r>
      <w:r>
        <w:t xml:space="preserve"> 3s+4s  dance RH across &amp; LH across</w:t>
      </w:r>
    </w:p>
    <w:p w:rsidR="00B11EB3" w:rsidRDefault="00B11EB3" w:rsidP="00B11EB3">
      <w:pPr>
        <w:pStyle w:val="DanceBody"/>
      </w:pPr>
      <w:r>
        <w:t xml:space="preserve"> 9-16</w:t>
      </w:r>
      <w:r>
        <w:tab/>
        <w:t>1s &amp; 4s cross RH, cast down/up 1 place (2s+3s step up/down 11-12); 1s+4s circle 4H round to left</w:t>
      </w:r>
    </w:p>
    <w:p w:rsidR="00B11EB3" w:rsidRDefault="00B11EB3" w:rsidP="00B11EB3">
      <w:pPr>
        <w:pStyle w:val="DanceBody"/>
      </w:pPr>
      <w:r>
        <w:t>17-24</w:t>
      </w:r>
      <w:r>
        <w:tab/>
        <w:t xml:space="preserve">1s+2s </w:t>
      </w:r>
      <w:r>
        <w:rPr>
          <w:b/>
        </w:rPr>
        <w:t>also</w:t>
      </w:r>
      <w:r>
        <w:t xml:space="preserve"> 3s+4s circle 4H round to right; 2s &amp; 3s  cast down/up 1 place &amp; cross RH (1s+4s step up/down 23-24) End (1)(2)(3)(4)</w:t>
      </w:r>
    </w:p>
    <w:p w:rsidR="00B11EB3" w:rsidRDefault="00B11EB3" w:rsidP="00B11EB3">
      <w:pPr>
        <w:pStyle w:val="DanceBody"/>
        <w:keepNext w:val="0"/>
      </w:pPr>
      <w:r>
        <w:t>25-32</w:t>
      </w:r>
      <w:r>
        <w:tab/>
        <w:t>1s followed by 2s+3s+4s cast off on opp sides; 1s 1/2 turn 2H to own side &amp; make arch &amp; 2s+3s+4s dance up under &amp; cross to own sides. 2 3 4 1</w:t>
      </w:r>
    </w:p>
    <w:p w:rsidR="00B11EB3" w:rsidRDefault="00B11EB3" w:rsidP="00B11EB3"/>
    <w:p w:rsidR="00B11EB3" w:rsidRDefault="00B11EB3" w:rsidP="00B11EB3">
      <w:pPr>
        <w:pStyle w:val="Minicrib"/>
      </w:pPr>
      <w:r>
        <w:t>CLIMBING MONT VENTOUX  (M-4x(S32+R32))  4C Set</w:t>
      </w:r>
      <w:r>
        <w:tab/>
        <w:t>E Ritzau</w:t>
      </w:r>
    </w:p>
    <w:p w:rsidR="00B11EB3" w:rsidRDefault="00B11EB3" w:rsidP="00B11EB3">
      <w:pPr>
        <w:pStyle w:val="DanceBody"/>
      </w:pPr>
      <w:r w:rsidRPr="006B40B3">
        <w:t>Strathspey:-</w:t>
      </w:r>
    </w:p>
    <w:p w:rsidR="00B11EB3" w:rsidRPr="006B40B3" w:rsidRDefault="00B11EB3" w:rsidP="00B11EB3">
      <w:pPr>
        <w:pStyle w:val="DanceBody"/>
      </w:pPr>
      <w:r w:rsidRPr="006B40B3">
        <w:t xml:space="preserve"> 1- 8</w:t>
      </w:r>
      <w:r w:rsidRPr="006B40B3">
        <w:tab/>
        <w:t>1s+2s also 3s+4s dance RH across &amp; LH back</w:t>
      </w:r>
    </w:p>
    <w:p w:rsidR="00B11EB3" w:rsidRPr="006B40B3" w:rsidRDefault="00B11EB3" w:rsidP="00B11EB3">
      <w:pPr>
        <w:pStyle w:val="DanceBody"/>
      </w:pPr>
      <w:r w:rsidRPr="006B40B3">
        <w:t xml:space="preserve"> 9-16</w:t>
      </w:r>
      <w:r w:rsidRPr="006B40B3">
        <w:tab/>
        <w:t>All set advancing &amp; turn partners 2H, 1s+2s also 3s+4s circle 4H round to left</w:t>
      </w:r>
    </w:p>
    <w:p w:rsidR="00B11EB3" w:rsidRDefault="00B11EB3" w:rsidP="00B11EB3">
      <w:pPr>
        <w:pStyle w:val="DanceBody"/>
      </w:pPr>
      <w:r w:rsidRPr="006B40B3">
        <w:t>17-24</w:t>
      </w:r>
      <w:r w:rsidRPr="006B40B3">
        <w:tab/>
        <w:t>1L followed by 2L+3L+4L dance up &amp; across then cast to weave in &amp; out to end 2L+1L between 3M+4M &amp; 4L+3L between 1M+2M &amp; all Ladies cross to own side</w:t>
      </w:r>
    </w:p>
    <w:p w:rsidR="00B11EB3" w:rsidRDefault="00B11EB3" w:rsidP="00B11EB3">
      <w:pPr>
        <w:pStyle w:val="DanceBody"/>
      </w:pPr>
      <w:r w:rsidRPr="006B40B3">
        <w:t>25-32</w:t>
      </w:r>
      <w:r w:rsidRPr="006B40B3">
        <w:tab/>
        <w:t>Men repeat bars 17-24 all finishing 4s 3s 2s 1s</w:t>
      </w:r>
    </w:p>
    <w:p w:rsidR="00B11EB3" w:rsidRDefault="00B11EB3" w:rsidP="00B11EB3">
      <w:pPr>
        <w:pStyle w:val="DanceBody"/>
      </w:pPr>
      <w:r w:rsidRPr="006B40B3">
        <w:t>Reel:</w:t>
      </w:r>
    </w:p>
    <w:p w:rsidR="00B11EB3" w:rsidRDefault="00B11EB3" w:rsidP="00B11EB3">
      <w:pPr>
        <w:pStyle w:val="DanceBody"/>
      </w:pPr>
      <w:r w:rsidRPr="006B40B3">
        <w:t xml:space="preserve"> 1- 8</w:t>
      </w:r>
      <w:r w:rsidRPr="006B40B3">
        <w:tab/>
        <w:t>1s set with HS or PdB twice, turn partner twice with elbow grip</w:t>
      </w:r>
    </w:p>
    <w:p w:rsidR="00B11EB3" w:rsidRPr="006B40B3" w:rsidRDefault="00B11EB3" w:rsidP="00B11EB3">
      <w:pPr>
        <w:pStyle w:val="DanceBody"/>
      </w:pPr>
      <w:r w:rsidRPr="006B40B3">
        <w:t xml:space="preserve"> 9-16</w:t>
      </w:r>
      <w:r w:rsidRPr="006B40B3">
        <w:tab/>
        <w:t>4s+3s+2s+1s dance reflection reels of 4 (Ladies give LSh to start, Men RSh)</w:t>
      </w:r>
    </w:p>
    <w:p w:rsidR="00B11EB3" w:rsidRPr="006B40B3" w:rsidRDefault="00B11EB3" w:rsidP="00B11EB3">
      <w:pPr>
        <w:pStyle w:val="DanceBody"/>
      </w:pPr>
      <w:r w:rsidRPr="006B40B3">
        <w:t>17-24</w:t>
      </w:r>
      <w:r w:rsidRPr="006B40B3">
        <w:tab/>
        <w:t>4s (in 1st place) &amp; 2s (in 3rd place) set &amp; turn partners 2H (PdB), 4s cast to 3rd place while 2s lead up nearer hands joined to 1st place</w:t>
      </w:r>
    </w:p>
    <w:p w:rsidR="00B11EB3" w:rsidRPr="006B40B3" w:rsidRDefault="00B11EB3" w:rsidP="00B11EB3">
      <w:pPr>
        <w:pStyle w:val="DanceBody"/>
        <w:keepNext w:val="0"/>
      </w:pPr>
      <w:r w:rsidRPr="006B40B3">
        <w:t>25-32</w:t>
      </w:r>
      <w:r w:rsidRPr="006B40B3">
        <w:tab/>
        <w:t>2s+3s also 4s+1s circle 4H round &amp; back</w:t>
      </w:r>
    </w:p>
    <w:p w:rsidR="00B11EB3" w:rsidRDefault="00B11EB3" w:rsidP="00B11EB3"/>
    <w:p w:rsidR="00B11EB3" w:rsidRDefault="00B11EB3" w:rsidP="00B11EB3">
      <w:pPr>
        <w:pStyle w:val="Minicrib"/>
      </w:pPr>
      <w:r>
        <w:t>THE CLINTS OF DROMORE  (R4x32)  4C set</w:t>
      </w:r>
      <w:r>
        <w:tab/>
        <w:t>Jean Attwood  Alexander Leaflet 28</w:t>
      </w:r>
    </w:p>
    <w:p w:rsidR="00B11EB3" w:rsidRPr="006B40B3" w:rsidRDefault="00B11EB3" w:rsidP="00B11EB3">
      <w:pPr>
        <w:pStyle w:val="DanceBody"/>
      </w:pPr>
      <w:r w:rsidRPr="006B40B3">
        <w:t>3s &amp; 4s on opp sides</w:t>
      </w:r>
    </w:p>
    <w:p w:rsidR="00B11EB3" w:rsidRPr="006B40B3" w:rsidRDefault="00B11EB3" w:rsidP="00B11EB3">
      <w:pPr>
        <w:pStyle w:val="DanceBody"/>
      </w:pPr>
      <w:r w:rsidRPr="006B40B3">
        <w:t xml:space="preserve"> 1- 8</w:t>
      </w:r>
      <w:r w:rsidRPr="006B40B3">
        <w:tab/>
        <w:t>1s &amp; 4s cross RH &amp; cast in 1 place, 2s+1s also 4s+3s dance 1/2 R&amp;L</w:t>
      </w:r>
    </w:p>
    <w:p w:rsidR="00B11EB3" w:rsidRPr="006B40B3" w:rsidRDefault="00B11EB3" w:rsidP="00B11EB3">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B11EB3" w:rsidRPr="006B40B3" w:rsidRDefault="00B11EB3" w:rsidP="00B11EB3">
      <w:pPr>
        <w:pStyle w:val="DanceBody"/>
      </w:pPr>
      <w:r w:rsidRPr="006B40B3">
        <w:t>17-24</w:t>
      </w:r>
      <w:r w:rsidRPr="006B40B3">
        <w:tab/>
        <w:t>1s+4s set &amp; 1/2 turn partners RH &amp; dance 1/2 reel of 4</w:t>
      </w:r>
    </w:p>
    <w:p w:rsidR="00B11EB3" w:rsidRPr="006B40B3" w:rsidRDefault="00B11EB3" w:rsidP="00B11EB3">
      <w:pPr>
        <w:pStyle w:val="DanceBody"/>
        <w:keepNext w:val="0"/>
      </w:pPr>
      <w:r w:rsidRPr="006B40B3">
        <w:t>25-32</w:t>
      </w:r>
      <w:r w:rsidRPr="006B40B3">
        <w:tab/>
        <w:t>4L also 1L followed by partners dance out ends round to right to dance Tandem reels of 3 across with end couples &amp; end 2 4 (1)(3)</w:t>
      </w:r>
    </w:p>
    <w:p w:rsidR="00B11EB3" w:rsidRDefault="00B11EB3" w:rsidP="00B11EB3"/>
    <w:p w:rsidR="00B11EB3" w:rsidRDefault="00B11EB3" w:rsidP="00B11EB3">
      <w:pPr>
        <w:pStyle w:val="Minicrib"/>
      </w:pPr>
      <w:r>
        <w:t>CLIVE SQUARE  (R5x32)  5C Square set</w:t>
      </w:r>
      <w:r>
        <w:tab/>
        <w:t>Trevor Rayner  Napier Diamond Anniv</w:t>
      </w:r>
    </w:p>
    <w:p w:rsidR="00B11EB3" w:rsidRDefault="00B11EB3" w:rsidP="00B11EB3">
      <w:pPr>
        <w:pStyle w:val="DanceBody"/>
      </w:pPr>
      <w:r w:rsidRPr="006B40B3">
        <w:t>5</w:t>
      </w:r>
      <w:r>
        <w:t xml:space="preserve"> </w:t>
      </w:r>
      <w:r w:rsidRPr="006B40B3">
        <w:t>C</w:t>
      </w:r>
      <w:r>
        <w:t>ouple</w:t>
      </w:r>
      <w:r w:rsidRPr="006B40B3">
        <w:t xml:space="preserve"> square set – 5s facing, 5M with back to 4s, 5L with back to 2s</w:t>
      </w:r>
    </w:p>
    <w:p w:rsidR="00B11EB3" w:rsidRPr="006B40B3" w:rsidRDefault="00B11EB3" w:rsidP="00B11EB3">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B11EB3" w:rsidRPr="006B40B3" w:rsidRDefault="00B11EB3" w:rsidP="00B11EB3">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B11EB3" w:rsidRPr="006B40B3" w:rsidRDefault="00B11EB3" w:rsidP="00B11EB3">
      <w:pPr>
        <w:pStyle w:val="DanceBody"/>
      </w:pPr>
      <w:r w:rsidRPr="006B40B3">
        <w:t xml:space="preserve"> 9-12</w:t>
      </w:r>
      <w:r w:rsidRPr="006B40B3">
        <w:tab/>
        <w:t>5M+2s and 5L+4s dance RH across. 2s and 4s finish in original places</w:t>
      </w:r>
    </w:p>
    <w:p w:rsidR="00B11EB3" w:rsidRPr="006B40B3" w:rsidRDefault="00B11EB3" w:rsidP="00B11EB3">
      <w:pPr>
        <w:pStyle w:val="DanceBody"/>
      </w:pPr>
      <w:r w:rsidRPr="006B40B3">
        <w:t>13-16</w:t>
      </w:r>
      <w:r w:rsidRPr="006B40B3">
        <w:tab/>
        <w:t>5s turn LH 1.1/4 to finish 5L facing 3s, 5M facing 1s</w:t>
      </w:r>
    </w:p>
    <w:p w:rsidR="00B11EB3" w:rsidRPr="006B40B3" w:rsidRDefault="00B11EB3" w:rsidP="00B11EB3">
      <w:pPr>
        <w:pStyle w:val="DanceBody"/>
      </w:pPr>
      <w:r w:rsidRPr="006B40B3">
        <w:t>17-20</w:t>
      </w:r>
      <w:r w:rsidRPr="006B40B3">
        <w:tab/>
        <w:t>5M+1s and 5L +3s dance RH across. 1s and 3s finish in original places</w:t>
      </w:r>
    </w:p>
    <w:p w:rsidR="00B11EB3" w:rsidRPr="006B40B3" w:rsidRDefault="00B11EB3" w:rsidP="00B11EB3">
      <w:pPr>
        <w:pStyle w:val="DanceBody"/>
      </w:pPr>
      <w:r w:rsidRPr="006B40B3">
        <w:t>21-24</w:t>
      </w:r>
      <w:r w:rsidRPr="006B40B3">
        <w:tab/>
        <w:t>5s turn LH to finish facing 1s (5L on 5M</w:t>
      </w:r>
      <w:r>
        <w:t>'</w:t>
      </w:r>
      <w:r w:rsidRPr="006B40B3">
        <w:t>s right)</w:t>
      </w:r>
    </w:p>
    <w:p w:rsidR="00B11EB3" w:rsidRPr="006B40B3" w:rsidRDefault="00B11EB3" w:rsidP="00B11EB3">
      <w:pPr>
        <w:pStyle w:val="DanceBody"/>
      </w:pPr>
      <w:r w:rsidRPr="006B40B3">
        <w:t>25-32</w:t>
      </w:r>
      <w:r w:rsidRPr="006B40B3">
        <w:tab/>
        <w:t>5s+1s change places passing RSh, couples dancing in tandem with Man leading (2 bars)</w:t>
      </w:r>
    </w:p>
    <w:p w:rsidR="00B11EB3" w:rsidRDefault="00B11EB3" w:rsidP="00B11EB3">
      <w:pPr>
        <w:pStyle w:val="DanceBody"/>
        <w:keepNext w:val="0"/>
      </w:pPr>
      <w:r w:rsidRPr="006B40B3">
        <w:tab/>
        <w:t>1s+4s repeat, 4s+3s repeat, 3s+2s repeat, finish with 2s in middle facing up</w:t>
      </w:r>
    </w:p>
    <w:p w:rsidR="00B11EB3" w:rsidRDefault="00B11EB3" w:rsidP="00B11EB3"/>
    <w:p w:rsidR="00B11EB3" w:rsidRDefault="00B11EB3" w:rsidP="00B11EB3">
      <w:pPr>
        <w:pStyle w:val="Minicrib"/>
      </w:pPr>
      <w:r>
        <w:t>THE CLOISTERS  (S8x32)  2C (4C set)</w:t>
      </w:r>
      <w:r>
        <w:tab/>
        <w:t>John Drewry  Summer Coll 86</w:t>
      </w:r>
    </w:p>
    <w:p w:rsidR="00B11EB3" w:rsidRPr="006B40B3" w:rsidRDefault="00B11EB3" w:rsidP="00B11EB3">
      <w:pPr>
        <w:pStyle w:val="DanceBody"/>
      </w:pPr>
      <w:r w:rsidRPr="006B40B3">
        <w:t xml:space="preserve"> 1- 8</w:t>
      </w:r>
      <w:r w:rsidRPr="006B40B3">
        <w:tab/>
        <w:t>1L cross below 2M &amp; casts up to 1M place while 1M crosses &amp; casts to 2L place, 1s cross LH, cast (L up &amp; M down) &amp; in to face 2s in line across</w:t>
      </w:r>
    </w:p>
    <w:p w:rsidR="00B11EB3" w:rsidRPr="006B40B3" w:rsidRDefault="00B11EB3" w:rsidP="00B11EB3">
      <w:pPr>
        <w:pStyle w:val="DanceBody"/>
      </w:pPr>
      <w:r w:rsidRPr="006B40B3">
        <w:t xml:space="preserve"> 9-16</w:t>
      </w:r>
      <w:r w:rsidRPr="006B40B3">
        <w:tab/>
        <w:t>1s+2s (facing opposite partners) dance reel of 4 across</w:t>
      </w:r>
    </w:p>
    <w:p w:rsidR="00B11EB3" w:rsidRPr="006B40B3" w:rsidRDefault="00B11EB3" w:rsidP="00B11EB3">
      <w:pPr>
        <w:pStyle w:val="DanceBody"/>
      </w:pPr>
      <w:r w:rsidRPr="006B40B3">
        <w:t>17-24</w:t>
      </w:r>
      <w:r w:rsidRPr="006B40B3">
        <w:tab/>
        <w:t>1s+2s set, 2s set again while 1s petronella turn into middle &amp; 1s+2s dance LH across ending on own sides 1L+2L &amp; 2M+1M</w:t>
      </w:r>
    </w:p>
    <w:p w:rsidR="00B11EB3" w:rsidRPr="006B40B3" w:rsidRDefault="00B11EB3" w:rsidP="00B11EB3">
      <w:pPr>
        <w:pStyle w:val="DanceBody"/>
        <w:keepNext w:val="0"/>
      </w:pPr>
      <w:r w:rsidRPr="006B40B3">
        <w:t>25-32</w:t>
      </w:r>
      <w:r w:rsidRPr="006B40B3">
        <w:tab/>
        <w:t>1s+2s cross (Ladies pass between Men), Ladies change places RH, turn inward &amp; cross back to own side (order 2 1) &amp; 2s turn RH as 1s turn LH</w:t>
      </w:r>
    </w:p>
    <w:p w:rsidR="00B11EB3" w:rsidRDefault="00B11EB3" w:rsidP="00B11EB3"/>
    <w:p w:rsidR="00B11EB3" w:rsidRDefault="00B11EB3" w:rsidP="00B11EB3">
      <w:pPr>
        <w:pStyle w:val="Minicrib"/>
      </w:pPr>
      <w:r>
        <w:t>THE CLOOTIE WELL  (R8x32)  3C (4C set)</w:t>
      </w:r>
      <w:r>
        <w:tab/>
        <w:t>John Drewry  Canadian Bk</w:t>
      </w:r>
    </w:p>
    <w:p w:rsidR="00B11EB3" w:rsidRPr="006B40B3" w:rsidRDefault="00B11EB3" w:rsidP="00B11EB3">
      <w:pPr>
        <w:pStyle w:val="DanceBody"/>
      </w:pPr>
      <w:r w:rsidRPr="006B40B3">
        <w:t xml:space="preserve"> 1- 8</w:t>
      </w:r>
      <w:r w:rsidRPr="006B40B3">
        <w:tab/>
        <w:t>1s+2s set, 2s cast up &amp; 1s cross down, turn 2nd corner LH &amp; pass LSh to face 1st corners (2nd corners keep dancing)</w:t>
      </w:r>
    </w:p>
    <w:p w:rsidR="00B11EB3" w:rsidRDefault="00B11EB3" w:rsidP="00B11EB3">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B11EB3" w:rsidRPr="006B40B3" w:rsidRDefault="00B11EB3" w:rsidP="00B11EB3">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B11EB3" w:rsidRPr="006B40B3" w:rsidRDefault="00B11EB3" w:rsidP="00B11EB3">
      <w:pPr>
        <w:pStyle w:val="DanceBody"/>
        <w:keepNext w:val="0"/>
      </w:pPr>
      <w:r w:rsidRPr="006B40B3">
        <w:t>25-32</w:t>
      </w:r>
      <w:r w:rsidRPr="006B40B3">
        <w:tab/>
        <w:t>1s dance LSh reels of 3 across (Man with 2s) &amp; 1M+2M also 1L+3L turn RH to end 2 1 3</w:t>
      </w:r>
    </w:p>
    <w:p w:rsidR="00B11EB3" w:rsidRDefault="00B11EB3" w:rsidP="00B11EB3"/>
    <w:p w:rsidR="00B11EB3" w:rsidRDefault="00B11EB3" w:rsidP="00B11EB3">
      <w:pPr>
        <w:pStyle w:val="Minicrib"/>
      </w:pPr>
      <w:r>
        <w:t>CLOSEBURN LASSIES  (J8x32)  3C (4C set)</w:t>
      </w:r>
      <w:r>
        <w:tab/>
        <w:t>Alan Davis  Blackwater Collection</w:t>
      </w:r>
    </w:p>
    <w:p w:rsidR="00B11EB3" w:rsidRDefault="00B11EB3" w:rsidP="00B11EB3">
      <w:pPr>
        <w:pStyle w:val="DanceBody"/>
      </w:pPr>
      <w:r>
        <w:t xml:space="preserve"> 1- 8</w:t>
      </w:r>
      <w:r>
        <w:tab/>
        <w:t>1M+2L+3M dance reel of 3 in centre of set (1M+2L pass RSh)</w:t>
      </w:r>
    </w:p>
    <w:p w:rsidR="00B11EB3" w:rsidRDefault="00B11EB3" w:rsidP="00B11EB3">
      <w:pPr>
        <w:pStyle w:val="DanceBody"/>
      </w:pPr>
      <w:r>
        <w:t xml:space="preserve"> 9-16</w:t>
      </w:r>
      <w:r>
        <w:tab/>
        <w:t>1L+2M+3L dance reel of 3 (1L+2M pass LSh). Bar 16 1M &amp; 2L step in to join 2H with partner</w:t>
      </w:r>
    </w:p>
    <w:p w:rsidR="00B11EB3" w:rsidRDefault="00B11EB3" w:rsidP="00B11EB3">
      <w:pPr>
        <w:pStyle w:val="DanceBody"/>
      </w:pPr>
      <w:r>
        <w:t>17-24</w:t>
      </w:r>
      <w:r>
        <w:tab/>
        <w:t>1s+2s dance Poussette. Bars 23-24 1M pulls back LSh, 1L RSh to end BtoB</w:t>
      </w:r>
    </w:p>
    <w:p w:rsidR="00B11EB3" w:rsidRDefault="00B11EB3" w:rsidP="00B11EB3">
      <w:pPr>
        <w:pStyle w:val="DanceBody"/>
      </w:pPr>
      <w:r>
        <w:t>25-28</w:t>
      </w:r>
      <w:r>
        <w:tab/>
        <w:t xml:space="preserve">2s+1s+3s set (as Double Triangles), 1s pull back RSh, dance out to 2nd place own side (2 PdeB) </w:t>
      </w:r>
      <w:r>
        <w:rPr>
          <w:b/>
        </w:rPr>
        <w:t>while</w:t>
      </w:r>
      <w:r>
        <w:t xml:space="preserve"> 2s &amp; 3s set</w:t>
      </w:r>
    </w:p>
    <w:p w:rsidR="00B11EB3" w:rsidRDefault="00B11EB3" w:rsidP="00B11EB3">
      <w:pPr>
        <w:pStyle w:val="DanceBody"/>
      </w:pPr>
      <w:r>
        <w:t>29-32</w:t>
      </w:r>
      <w:r>
        <w:tab/>
        <w:t>2s+1s+3s turn partners RH.  2 1 3</w:t>
      </w:r>
    </w:p>
    <w:p w:rsidR="00B11EB3" w:rsidRPr="0074708C" w:rsidRDefault="00B11EB3" w:rsidP="00B11EB3">
      <w:pPr>
        <w:pStyle w:val="DanceBody"/>
        <w:keepNext w:val="0"/>
        <w:rPr>
          <w:i/>
        </w:rPr>
      </w:pPr>
      <w:r w:rsidRPr="0074708C">
        <w:rPr>
          <w:i/>
        </w:rPr>
        <w:t>Note: Repeat</w:t>
      </w:r>
      <w:r>
        <w:rPr>
          <w:i/>
        </w:rPr>
        <w:t>s</w:t>
      </w:r>
      <w:r w:rsidRPr="0074708C">
        <w:rPr>
          <w:i/>
        </w:rPr>
        <w:t xml:space="preserve"> 2,</w:t>
      </w:r>
      <w:r>
        <w:rPr>
          <w:i/>
        </w:rPr>
        <w:t xml:space="preserve"> </w:t>
      </w:r>
      <w:r w:rsidRPr="0074708C">
        <w:rPr>
          <w:i/>
        </w:rPr>
        <w:t>4,</w:t>
      </w:r>
      <w:r>
        <w:rPr>
          <w:i/>
        </w:rPr>
        <w:t xml:space="preserve"> &amp; 6 Bars 29-32:- </w:t>
      </w:r>
      <w:r w:rsidRPr="0074708C">
        <w:rPr>
          <w:i/>
        </w:rPr>
        <w:t xml:space="preserve">3s turn RH (4 bars) </w:t>
      </w:r>
      <w:r w:rsidRPr="0074708C">
        <w:rPr>
          <w:b/>
          <w:i/>
        </w:rPr>
        <w:t>while</w:t>
      </w:r>
      <w:r w:rsidRPr="0074708C">
        <w:rPr>
          <w:i/>
        </w:rPr>
        <w:t xml:space="preserve"> 1s turn RH (2 bars) &amp; cast </w:t>
      </w:r>
      <w:r w:rsidRPr="0074708C">
        <w:rPr>
          <w:b/>
          <w:i/>
        </w:rPr>
        <w:t>while</w:t>
      </w:r>
      <w:r w:rsidRPr="0074708C">
        <w:rPr>
          <w:i/>
        </w:rPr>
        <w:t xml:space="preserve"> 4s turn RH (2 bars) &amp; dance up to 3rd place</w:t>
      </w:r>
    </w:p>
    <w:p w:rsidR="00B11EB3" w:rsidRDefault="00B11EB3" w:rsidP="00B11EB3"/>
    <w:p w:rsidR="00B11EB3" w:rsidRDefault="00B11EB3" w:rsidP="00B11EB3">
      <w:pPr>
        <w:pStyle w:val="Minicrib"/>
      </w:pPr>
      <w:r>
        <w:t>CLOVENSIDE  (S8x32)  3C (4C set)</w:t>
      </w:r>
      <w:r>
        <w:tab/>
        <w:t>John Drewry  Donside Bk</w:t>
      </w:r>
    </w:p>
    <w:p w:rsidR="00B11EB3" w:rsidRPr="006B40B3" w:rsidRDefault="00B11EB3" w:rsidP="00B11EB3">
      <w:pPr>
        <w:pStyle w:val="DanceBody"/>
      </w:pPr>
      <w:r w:rsidRPr="006B40B3">
        <w:t xml:space="preserve"> 1- 8</w:t>
      </w:r>
      <w:r w:rsidRPr="006B40B3">
        <w:tab/>
        <w:t>1s &amp; 2s set, dance 3/4 double Fig of 8 with 1s casting to start; end with 2s in top place &amp; 1s in 2nd place on opposite side   2 (1) 3</w:t>
      </w:r>
    </w:p>
    <w:p w:rsidR="00B11EB3" w:rsidRPr="006B40B3" w:rsidRDefault="00B11EB3" w:rsidP="00B11EB3">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B11EB3" w:rsidRPr="006B40B3" w:rsidRDefault="00B11EB3" w:rsidP="00B11EB3">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B11EB3" w:rsidRPr="006B40B3" w:rsidRDefault="00B11EB3" w:rsidP="00B11EB3">
      <w:pPr>
        <w:pStyle w:val="DanceBody"/>
        <w:keepNext w:val="0"/>
      </w:pPr>
      <w:r w:rsidRPr="006B40B3">
        <w:t>25-32</w:t>
      </w:r>
      <w:r w:rsidRPr="006B40B3">
        <w:tab/>
        <w:t>2s+1s+3s set, petronella turn into centre, 1s turn 2H once round as 2s &amp; 3s turn 2H 1/2 way &amp; all petronella turn to own sides</w:t>
      </w:r>
    </w:p>
    <w:p w:rsidR="00B11EB3" w:rsidRDefault="00B11EB3" w:rsidP="00B11EB3"/>
    <w:p w:rsidR="00B11EB3" w:rsidRDefault="00B11EB3" w:rsidP="00B11EB3">
      <w:pPr>
        <w:pStyle w:val="Minicrib"/>
      </w:pPr>
      <w:r>
        <w:t>THE CLUMSY LOVER  (R8x32)  3C (4C set)</w:t>
      </w:r>
      <w:r>
        <w:tab/>
        <w:t>Iain Garden Richardson  Aurora 10th Anniv Bk</w:t>
      </w:r>
    </w:p>
    <w:p w:rsidR="00B11EB3" w:rsidRPr="006B40B3" w:rsidRDefault="00B11EB3" w:rsidP="00B11EB3">
      <w:pPr>
        <w:pStyle w:val="DanceBody"/>
      </w:pPr>
      <w:r>
        <w:t xml:space="preserve"> 1- 8</w:t>
      </w:r>
      <w:r>
        <w:tab/>
        <w:t>1s+2s Set+Link;</w:t>
      </w:r>
      <w:r w:rsidRPr="006B40B3">
        <w:t xml:space="preserve"> 2M+1M </w:t>
      </w:r>
      <w:r w:rsidRPr="004276F4">
        <w:rPr>
          <w:b/>
        </w:rPr>
        <w:t>also</w:t>
      </w:r>
      <w:r w:rsidRPr="006B40B3">
        <w:t xml:space="preserve"> 1L+3L Set+Link</w:t>
      </w:r>
    </w:p>
    <w:p w:rsidR="00B11EB3" w:rsidRPr="006B40B3" w:rsidRDefault="00B11EB3" w:rsidP="00B11EB3">
      <w:pPr>
        <w:pStyle w:val="DanceBody"/>
      </w:pPr>
      <w:r w:rsidRPr="006B40B3">
        <w:t xml:space="preserve"> 9-16</w:t>
      </w:r>
      <w:r w:rsidRPr="006B40B3">
        <w:tab/>
        <w:t xml:space="preserve">1s+2s+3s dance </w:t>
      </w:r>
      <w:r>
        <w:t>R&amp;L for 3 couples</w:t>
      </w:r>
    </w:p>
    <w:p w:rsidR="00B11EB3" w:rsidRPr="006B40B3" w:rsidRDefault="00B11EB3" w:rsidP="00B11EB3">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B11EB3" w:rsidRDefault="00B11EB3" w:rsidP="00B11EB3">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B11EB3" w:rsidRDefault="00B11EB3" w:rsidP="00B11EB3"/>
    <w:p w:rsidR="00B11EB3" w:rsidRDefault="00B11EB3" w:rsidP="00B11EB3">
      <w:pPr>
        <w:pStyle w:val="Minicrib"/>
      </w:pPr>
      <w:r>
        <w:t>CLUTHA  (R4x48)  Sq.Set</w:t>
      </w:r>
      <w:r>
        <w:tab/>
        <w:t>RSCDS Bk 31</w:t>
      </w:r>
    </w:p>
    <w:p w:rsidR="00B11EB3" w:rsidRPr="000D60D4" w:rsidRDefault="00B11EB3" w:rsidP="00B11EB3">
      <w:pPr>
        <w:pStyle w:val="DanceBody"/>
      </w:pPr>
      <w:r w:rsidRPr="000D60D4">
        <w:t xml:space="preserve"> 1- 8</w:t>
      </w:r>
      <w:r w:rsidRPr="000D60D4">
        <w:tab/>
        <w:t>1L+3M turn RH, dance round partner RSh to turn each other again RH ending in middle holding RH &amp; partners LH</w:t>
      </w:r>
    </w:p>
    <w:p w:rsidR="00B11EB3" w:rsidRPr="000D60D4" w:rsidRDefault="00B11EB3" w:rsidP="00B11EB3">
      <w:pPr>
        <w:pStyle w:val="DanceBody"/>
      </w:pPr>
      <w:r w:rsidRPr="000D60D4">
        <w:t xml:space="preserve"> 9-16</w:t>
      </w:r>
      <w:r w:rsidRPr="000D60D4">
        <w:tab/>
        <w:t>1s+3s Bal-in-Line, 1L+3M turn partners LH into the middle &amp; Bal-in-Line again, turn partner LH to original pstns</w:t>
      </w:r>
    </w:p>
    <w:p w:rsidR="00B11EB3" w:rsidRPr="000D60D4" w:rsidRDefault="00B11EB3" w:rsidP="00B11EB3">
      <w:pPr>
        <w:pStyle w:val="DanceBody"/>
      </w:pPr>
      <w:r w:rsidRPr="000D60D4">
        <w:t>17-24</w:t>
      </w:r>
      <w:r w:rsidRPr="000D60D4">
        <w:tab/>
        <w:t>1s+3s dance R&amp;L</w:t>
      </w:r>
    </w:p>
    <w:p w:rsidR="00B11EB3" w:rsidRDefault="00B11EB3" w:rsidP="00B11EB3">
      <w:pPr>
        <w:pStyle w:val="DanceBody"/>
      </w:pPr>
      <w:r w:rsidRPr="000D60D4">
        <w:t>25-32</w:t>
      </w:r>
      <w:r w:rsidRPr="000D60D4">
        <w:tab/>
        <w:t>1s+3s dance Ladies' Chain</w:t>
      </w:r>
    </w:p>
    <w:p w:rsidR="00B11EB3" w:rsidRPr="000D60D4" w:rsidRDefault="00B11EB3" w:rsidP="00B11EB3">
      <w:pPr>
        <w:pStyle w:val="DanceBody"/>
      </w:pPr>
      <w:r w:rsidRPr="000D60D4">
        <w:t>33-40</w:t>
      </w:r>
      <w:r w:rsidRPr="000D60D4">
        <w:tab/>
        <w:t>All turn corners RH retaining hold &amp; hold partners LH to form a circle (men facing out), all set &amp; turn partner LH (4 bars) into prom hold</w:t>
      </w:r>
    </w:p>
    <w:p w:rsidR="00B11EB3" w:rsidRPr="000D60D4" w:rsidRDefault="00B11EB3" w:rsidP="00B11EB3">
      <w:pPr>
        <w:pStyle w:val="DanceBody"/>
      </w:pPr>
      <w:r w:rsidRPr="000D60D4">
        <w:t>41-48</w:t>
      </w:r>
      <w:r w:rsidRPr="000D60D4">
        <w:tab/>
        <w:t>All dance round anticlockwise in prom hold to original pstns</w:t>
      </w:r>
    </w:p>
    <w:p w:rsidR="00B11EB3" w:rsidRPr="000D60D4" w:rsidRDefault="00B11EB3" w:rsidP="00B11EB3">
      <w:pPr>
        <w:pStyle w:val="DanceBody"/>
        <w:keepNext w:val="0"/>
      </w:pPr>
      <w:r w:rsidRPr="000D60D4">
        <w:tab/>
        <w:t>Repeat with 2L+4M, 3L+1M, 4L+2M</w:t>
      </w:r>
    </w:p>
    <w:p w:rsidR="00B11EB3" w:rsidRDefault="00B11EB3" w:rsidP="00B11EB3"/>
    <w:p w:rsidR="00B11EB3" w:rsidRDefault="00B11EB3" w:rsidP="00B11EB3">
      <w:pPr>
        <w:pStyle w:val="Minicrib"/>
      </w:pPr>
      <w:r>
        <w:t>CLYDEBANK STRATHSPEY  (S8x32)  2C (4C set)</w:t>
      </w:r>
      <w:r>
        <w:tab/>
        <w:t>Roy Goldring  G &amp; S Dances 2</w:t>
      </w:r>
    </w:p>
    <w:p w:rsidR="00B11EB3" w:rsidRPr="006B40B3" w:rsidRDefault="00B11EB3" w:rsidP="00B11EB3">
      <w:pPr>
        <w:pStyle w:val="DanceBody"/>
      </w:pPr>
      <w:r w:rsidRPr="006B40B3">
        <w:t xml:space="preserve"> 1- 8</w:t>
      </w:r>
      <w:r w:rsidRPr="006B40B3">
        <w:tab/>
        <w:t>1s dance 1/2 Fig of 8 round 2s, 1L+2M turn 1.1/2 times RH while 1M+2L turn 1.1/2 times LH 1s end 2nd place facing out</w:t>
      </w:r>
    </w:p>
    <w:p w:rsidR="00B11EB3" w:rsidRPr="006B40B3" w:rsidRDefault="00B11EB3" w:rsidP="00B11EB3">
      <w:pPr>
        <w:pStyle w:val="DanceBody"/>
      </w:pPr>
      <w:r w:rsidRPr="006B40B3">
        <w:t xml:space="preserve"> 9-16</w:t>
      </w:r>
      <w:r w:rsidRPr="006B40B3">
        <w:tab/>
        <w:t>1s dance 1/2 Fig of 8 round 2s (1s casting to start), 2L+1L turn 1.1/2 times LH while 2M+1M turn 1.1/2 times RH back to original places</w:t>
      </w:r>
    </w:p>
    <w:p w:rsidR="00B11EB3" w:rsidRPr="006B40B3" w:rsidRDefault="00B11EB3" w:rsidP="00B11EB3">
      <w:pPr>
        <w:pStyle w:val="DanceBody"/>
      </w:pPr>
      <w:r w:rsidRPr="006B40B3">
        <w:t>17-24</w:t>
      </w:r>
      <w:r w:rsidRPr="006B40B3">
        <w:tab/>
        <w:t>1s lead down the middle &amp; back to top for Allemande</w:t>
      </w:r>
    </w:p>
    <w:p w:rsidR="00B11EB3" w:rsidRPr="006B40B3" w:rsidRDefault="00B11EB3" w:rsidP="00B11EB3">
      <w:pPr>
        <w:pStyle w:val="DanceBody"/>
        <w:keepNext w:val="0"/>
      </w:pPr>
      <w:r w:rsidRPr="006B40B3">
        <w:t>25-32</w:t>
      </w:r>
      <w:r w:rsidRPr="006B40B3">
        <w:tab/>
        <w:t>1s+2s dance Allemande</w:t>
      </w:r>
    </w:p>
    <w:p w:rsidR="00B11EB3" w:rsidRDefault="00B11EB3" w:rsidP="00B11EB3"/>
    <w:p w:rsidR="00B11EB3" w:rsidRDefault="00B11EB3" w:rsidP="00B11EB3">
      <w:pPr>
        <w:pStyle w:val="Minicrib"/>
      </w:pPr>
      <w:r>
        <w:t>CLYDEBUILT 85  (R4x32)  4C</w:t>
      </w:r>
      <w:r>
        <w:tab/>
        <w:t>Alasdair Brown  Glasgow 85th Anniv</w:t>
      </w:r>
    </w:p>
    <w:p w:rsidR="00B11EB3" w:rsidRPr="00FB0D36" w:rsidRDefault="00B11EB3" w:rsidP="00B11EB3">
      <w:pPr>
        <w:pStyle w:val="DanceBody"/>
      </w:pPr>
      <w:r w:rsidRPr="00FB0D36">
        <w:t xml:space="preserve"> 1- 8</w:t>
      </w:r>
      <w:r w:rsidRPr="00FB0D36">
        <w:tab/>
        <w:t>1s+3s set, cast (2s+4s step up). 1s+3s dance 1/2 Fig 8 round couple above</w:t>
      </w:r>
    </w:p>
    <w:p w:rsidR="00B11EB3" w:rsidRPr="00FB0D36" w:rsidRDefault="00B11EB3" w:rsidP="00B11EB3">
      <w:pPr>
        <w:pStyle w:val="DanceBody"/>
      </w:pPr>
      <w:r w:rsidRPr="00FB0D36">
        <w:t xml:space="preserve"> 9-16</w:t>
      </w:r>
      <w:r w:rsidRPr="00FB0D36">
        <w:tab/>
        <w:t>Reels of 4 on sides, Ladies RSh, Men LSh:</w:t>
      </w:r>
    </w:p>
    <w:p w:rsidR="00B11EB3" w:rsidRPr="00FB0D36" w:rsidRDefault="00B11EB3" w:rsidP="00B11EB3">
      <w:pPr>
        <w:pStyle w:val="DanceBody"/>
      </w:pPr>
      <w:r w:rsidRPr="00FB0D36">
        <w:tab/>
        <w:t>Bar 9:  1s+3s cross up 1 place (from 2nd/4th places) to dance reel on opp sides</w:t>
      </w:r>
    </w:p>
    <w:p w:rsidR="00B11EB3" w:rsidRPr="00FB0D36" w:rsidRDefault="00B11EB3" w:rsidP="00B11EB3">
      <w:pPr>
        <w:pStyle w:val="DanceBody"/>
      </w:pPr>
      <w:r w:rsidRPr="00FB0D36">
        <w:tab/>
        <w:t>Bar 13: 4s+2s cross up 1 place (from 2nd/4th places) to dance reel on opp sides     (2) 1 (4)  3</w:t>
      </w:r>
    </w:p>
    <w:p w:rsidR="00B11EB3" w:rsidRPr="00FB0D36" w:rsidRDefault="00B11EB3" w:rsidP="00B11EB3">
      <w:pPr>
        <w:pStyle w:val="DanceBody"/>
      </w:pPr>
      <w:r w:rsidRPr="00FB0D36">
        <w:t>17-20</w:t>
      </w:r>
      <w:r w:rsidRPr="00FB0D36">
        <w:tab/>
        <w:t xml:space="preserve">All set.  2s+1s dance 1/2 RH across </w:t>
      </w:r>
      <w:r w:rsidRPr="00FB0D36">
        <w:rPr>
          <w:b/>
        </w:rPr>
        <w:t>as</w:t>
      </w:r>
      <w:r w:rsidRPr="00FB0D36">
        <w:t xml:space="preserve"> 4s+3s dance 1/2 LH across. 1M+3L face out</w:t>
      </w:r>
    </w:p>
    <w:p w:rsidR="00B11EB3" w:rsidRPr="00FB0D36" w:rsidRDefault="00B11EB3" w:rsidP="00B11EB3">
      <w:pPr>
        <w:pStyle w:val="DanceBody"/>
      </w:pPr>
      <w:r w:rsidRPr="00FB0D36">
        <w:t>21-24</w:t>
      </w:r>
      <w:r w:rsidRPr="00FB0D36">
        <w:tab/>
        <w:t xml:space="preserve">1M followed by partner casts down round 2L to 3rd place own sides </w:t>
      </w:r>
      <w:r w:rsidRPr="00FB0D36">
        <w:rPr>
          <w:b/>
        </w:rPr>
        <w:t>as</w:t>
      </w:r>
      <w:r w:rsidRPr="00FB0D36">
        <w:t xml:space="preserve"> 3L followed by partner cast up round 2M to 1st place own sides</w:t>
      </w:r>
    </w:p>
    <w:p w:rsidR="00B11EB3" w:rsidRPr="00FB0D36" w:rsidRDefault="00B11EB3" w:rsidP="00B11EB3">
      <w:pPr>
        <w:pStyle w:val="DanceBody"/>
        <w:keepNext w:val="0"/>
      </w:pPr>
      <w:r w:rsidRPr="00FB0D36">
        <w:t>25-32</w:t>
      </w:r>
      <w:r w:rsidRPr="00FB0D36">
        <w:tab/>
        <w:t xml:space="preserve">3s+2s Set &amp; Rotate </w:t>
      </w:r>
      <w:r w:rsidRPr="00FB0D36">
        <w:rPr>
          <w:b/>
        </w:rPr>
        <w:t>as</w:t>
      </w:r>
      <w:r w:rsidRPr="00FB0D36">
        <w:t xml:space="preserve"> 1s+4s Reverse Set &amp; Rotate (set, pull back LSh, cast anticlockwise, change places LH on side, chase anticlockwise 1 place) 2 3 4 1</w:t>
      </w:r>
    </w:p>
    <w:p w:rsidR="00B11EB3" w:rsidRDefault="00B11EB3" w:rsidP="00B11EB3"/>
    <w:p w:rsidR="00B11EB3" w:rsidRDefault="00B11EB3" w:rsidP="00B11EB3">
      <w:pPr>
        <w:pStyle w:val="Minicrib"/>
      </w:pPr>
      <w:r>
        <w:t>CLYDESIDE LASSIES  (R8x32)  3C (4C set)</w:t>
      </w:r>
      <w:r>
        <w:tab/>
        <w:t>Border Bk</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 lead down the middle for 3 steps &amp; up for 3 steps then cast to 2nd places</w:t>
      </w:r>
    </w:p>
    <w:p w:rsidR="00B11EB3" w:rsidRPr="006B40B3" w:rsidRDefault="00B11EB3" w:rsidP="00B11EB3">
      <w:pPr>
        <w:pStyle w:val="DanceBody"/>
      </w:pPr>
      <w:r w:rsidRPr="006B40B3">
        <w:t>17-24</w:t>
      </w:r>
      <w:r w:rsidRPr="006B40B3">
        <w:tab/>
        <w:t>1s+3s circle 4H round to left, lead down &amp; cast round 3s to top on own sides</w:t>
      </w:r>
    </w:p>
    <w:p w:rsidR="00B11EB3" w:rsidRPr="006B40B3" w:rsidRDefault="00B11EB3" w:rsidP="00B11EB3">
      <w:pPr>
        <w:pStyle w:val="DanceBody"/>
        <w:keepNext w:val="0"/>
      </w:pPr>
      <w:r w:rsidRPr="006B40B3">
        <w:t>25-32</w:t>
      </w:r>
      <w:r w:rsidRPr="006B40B3">
        <w:tab/>
        <w:t>1s+2s dance Poussette.  2 1 3</w:t>
      </w:r>
    </w:p>
    <w:p w:rsidR="00B11EB3" w:rsidRDefault="00B11EB3" w:rsidP="00B11EB3"/>
    <w:p w:rsidR="00B11EB3" w:rsidRDefault="00B11EB3" w:rsidP="00B11EB3">
      <w:pPr>
        <w:pStyle w:val="Minicrib"/>
      </w:pPr>
      <w:r>
        <w:t>CLYDESIDE LASSIES  (R8x32)  2C (4C set)</w:t>
      </w:r>
      <w:r>
        <w:tab/>
        <w:t>MMM 1</w:t>
      </w:r>
    </w:p>
    <w:p w:rsidR="00B11EB3" w:rsidRPr="006B40B3" w:rsidRDefault="00B11EB3" w:rsidP="00B11EB3">
      <w:pPr>
        <w:pStyle w:val="DanceBody"/>
      </w:pPr>
      <w:r w:rsidRPr="006B40B3">
        <w:t xml:space="preserve"> 1- 8</w:t>
      </w:r>
      <w:r w:rsidRPr="006B40B3">
        <w:tab/>
        <w:t>1s+2s circle 4H round &amp; back</w:t>
      </w:r>
    </w:p>
    <w:p w:rsidR="00B11EB3" w:rsidRPr="006B40B3" w:rsidRDefault="00B11EB3" w:rsidP="00B11EB3">
      <w:pPr>
        <w:pStyle w:val="DanceBody"/>
      </w:pPr>
      <w:r w:rsidRPr="006B40B3">
        <w:t xml:space="preserve"> 9-16</w:t>
      </w:r>
      <w:r w:rsidRPr="006B40B3">
        <w:tab/>
        <w:t>1s lead down the middle &amp; up</w:t>
      </w:r>
    </w:p>
    <w:p w:rsidR="00B11EB3" w:rsidRPr="006B40B3" w:rsidRDefault="00B11EB3" w:rsidP="00B11EB3">
      <w:pPr>
        <w:pStyle w:val="DanceBody"/>
      </w:pPr>
      <w:r w:rsidRPr="006B40B3">
        <w:t>17-24</w:t>
      </w:r>
      <w:r w:rsidRPr="006B40B3">
        <w:tab/>
        <w:t>1s+2s dance Poussette.  2 1</w:t>
      </w:r>
    </w:p>
    <w:p w:rsidR="00B11EB3" w:rsidRPr="006B40B3" w:rsidRDefault="00B11EB3" w:rsidP="00B11EB3">
      <w:pPr>
        <w:pStyle w:val="DanceBody"/>
        <w:keepNext w:val="0"/>
      </w:pPr>
      <w:r w:rsidRPr="006B40B3">
        <w:t>25-32</w:t>
      </w:r>
      <w:r w:rsidRPr="006B40B3">
        <w:tab/>
        <w:t>2s+1s dance R&amp;L</w:t>
      </w:r>
    </w:p>
    <w:p w:rsidR="00B11EB3" w:rsidRDefault="00B11EB3" w:rsidP="00B11EB3"/>
    <w:p w:rsidR="00B11EB3" w:rsidRDefault="00B11EB3" w:rsidP="00B11EB3">
      <w:pPr>
        <w:pStyle w:val="Minicrib"/>
      </w:pPr>
      <w:r>
        <w:t>THE CLYDESIDE REEL  (R32)  Round the Room</w:t>
      </w:r>
      <w:r>
        <w:tab/>
        <w:t>Commonwealth Games Ceilidh Dances</w:t>
      </w:r>
    </w:p>
    <w:p w:rsidR="00B11EB3" w:rsidRDefault="00B11EB3" w:rsidP="00B11EB3">
      <w:pPr>
        <w:pStyle w:val="DanceBody"/>
      </w:pPr>
      <w:r>
        <w:t>Round the Room Dance 2 facing 2</w:t>
      </w:r>
    </w:p>
    <w:p w:rsidR="00B11EB3" w:rsidRPr="006B40B3" w:rsidRDefault="00B11EB3" w:rsidP="00B11EB3">
      <w:pPr>
        <w:pStyle w:val="DanceBody"/>
      </w:pPr>
      <w:r>
        <w:t xml:space="preserve"> 1- 8</w:t>
      </w:r>
      <w:r>
        <w:tab/>
        <w:t>All circle 4</w:t>
      </w:r>
      <w:r w:rsidRPr="006B40B3">
        <w:t>H round and back</w:t>
      </w:r>
    </w:p>
    <w:p w:rsidR="00B11EB3" w:rsidRPr="006B40B3" w:rsidRDefault="00B11EB3" w:rsidP="00B11EB3">
      <w:pPr>
        <w:pStyle w:val="DanceBody"/>
      </w:pPr>
      <w:r w:rsidRPr="006B40B3">
        <w:t xml:space="preserve"> 9-16</w:t>
      </w:r>
      <w:r w:rsidRPr="006B40B3">
        <w:tab/>
        <w:t>All Advance, Clap 4 times, Retire, Stamp 4 times</w:t>
      </w:r>
    </w:p>
    <w:p w:rsidR="00B11EB3" w:rsidRPr="006B40B3" w:rsidRDefault="00B11EB3" w:rsidP="00B11EB3">
      <w:pPr>
        <w:pStyle w:val="DanceBody"/>
      </w:pPr>
      <w:r w:rsidRPr="006B40B3">
        <w:t>17-24</w:t>
      </w:r>
      <w:r w:rsidRPr="006B40B3">
        <w:tab/>
        <w:t>All dance RH Across, LH back</w:t>
      </w:r>
    </w:p>
    <w:p w:rsidR="00B11EB3" w:rsidRDefault="00B11EB3" w:rsidP="00B11EB3">
      <w:pPr>
        <w:pStyle w:val="DanceBody"/>
        <w:keepNext w:val="0"/>
      </w:pPr>
      <w:r w:rsidRPr="006B40B3">
        <w:t>25-32</w:t>
      </w:r>
      <w:r w:rsidRPr="006B40B3">
        <w:tab/>
        <w:t>All set twice, clockwise facing couples make arch &amp; all dance on/through to meet new couple</w:t>
      </w:r>
    </w:p>
    <w:p w:rsidR="00B11EB3" w:rsidRDefault="00B11EB3" w:rsidP="00B11EB3"/>
    <w:p w:rsidR="00B11EB3" w:rsidRDefault="00B11EB3" w:rsidP="00B11EB3">
      <w:pPr>
        <w:pStyle w:val="Minicrib"/>
      </w:pPr>
      <w:r>
        <w:t>CLYDEVIEW  (S4x32)  4C set</w:t>
      </w:r>
      <w:r>
        <w:tab/>
        <w:t>N Dunn  Helensburgh 50th Anniv</w:t>
      </w:r>
    </w:p>
    <w:p w:rsidR="00B11EB3" w:rsidRPr="006B40B3" w:rsidRDefault="00B11EB3" w:rsidP="00B11EB3">
      <w:pPr>
        <w:pStyle w:val="DanceBody"/>
      </w:pPr>
      <w:r w:rsidRPr="006B40B3">
        <w:t xml:space="preserve"> 1-16</w:t>
      </w:r>
      <w:r w:rsidRPr="006B40B3">
        <w:tab/>
        <w:t>1s &amp; 3s cast 1 place as 2s &amp; 4s advance turning right about to face 1s/3s, all set, dance full reel of 4 across &amp; circle 4H round to left</w:t>
      </w:r>
    </w:p>
    <w:p w:rsidR="00B11EB3" w:rsidRPr="006B40B3" w:rsidRDefault="00B11EB3" w:rsidP="00B11EB3">
      <w:pPr>
        <w:pStyle w:val="DanceBody"/>
      </w:pPr>
      <w:r w:rsidRPr="006B40B3">
        <w:t>17-24</w:t>
      </w:r>
      <w:r w:rsidRPr="006B40B3">
        <w:tab/>
        <w:t>2s+3s dance RH across for 3 steps (all the way round) &amp; change places LH with corner, 1s+4s repeat changing back to places</w:t>
      </w:r>
    </w:p>
    <w:p w:rsidR="00B11EB3" w:rsidRPr="006B40B3" w:rsidRDefault="00B11EB3" w:rsidP="00B11EB3">
      <w:pPr>
        <w:pStyle w:val="DanceBody"/>
        <w:keepNext w:val="0"/>
      </w:pPr>
      <w:r w:rsidRPr="006B40B3">
        <w:t>25-32</w:t>
      </w:r>
      <w:r w:rsidRPr="006B40B3">
        <w:tab/>
        <w:t>1s set HS, cast to bottom &amp; Bal-in-Line with partner RH</w:t>
      </w:r>
    </w:p>
    <w:p w:rsidR="00B11EB3" w:rsidRDefault="00B11EB3" w:rsidP="00B11EB3"/>
    <w:p w:rsidR="00B11EB3" w:rsidRDefault="00B11EB3" w:rsidP="00B11EB3">
      <w:pPr>
        <w:pStyle w:val="Minicrib"/>
      </w:pPr>
      <w:r>
        <w:t>THE COANWOOD STUARTS  (J4x32)  4C set</w:t>
      </w:r>
      <w:r>
        <w:tab/>
        <w:t>Roy Goldring  24 G &amp; S Dances</w:t>
      </w:r>
    </w:p>
    <w:p w:rsidR="00B11EB3" w:rsidRPr="00852310" w:rsidRDefault="00B11EB3" w:rsidP="00B11EB3">
      <w:pPr>
        <w:pStyle w:val="DanceBody"/>
      </w:pPr>
      <w:r w:rsidRPr="00852310">
        <w:t xml:space="preserve"> 1- 8</w:t>
      </w:r>
      <w:r w:rsidRPr="00852310">
        <w:tab/>
        <w:t>1M followed by 2M+3M (who dance up) cross &amp; cast down Ladies' side; cross below 3s &amp; dance up on own side to places</w:t>
      </w:r>
    </w:p>
    <w:p w:rsidR="00B11EB3" w:rsidRPr="00852310" w:rsidRDefault="00B11EB3" w:rsidP="00B11EB3">
      <w:pPr>
        <w:pStyle w:val="DanceBody"/>
      </w:pPr>
      <w:r w:rsidRPr="00852310">
        <w:t xml:space="preserve"> 9-16</w:t>
      </w:r>
      <w:r w:rsidRPr="00852310">
        <w:tab/>
        <w:t>1s+2s+3s turn partners RH once round &amp; turn partners LH once round</w:t>
      </w:r>
    </w:p>
    <w:p w:rsidR="00B11EB3" w:rsidRPr="00852310" w:rsidRDefault="00B11EB3" w:rsidP="00B11EB3">
      <w:pPr>
        <w:pStyle w:val="DanceBody"/>
      </w:pPr>
      <w:r w:rsidRPr="00852310">
        <w:t>17-24</w:t>
      </w:r>
      <w:r w:rsidRPr="00852310">
        <w:tab/>
        <w:t>1L followed by 2L+3L (who dance up) cross &amp; cast down Men's side; cross below 3s &amp; dance up on own side</w:t>
      </w:r>
    </w:p>
    <w:p w:rsidR="00B11EB3" w:rsidRPr="00852310" w:rsidRDefault="00B11EB3" w:rsidP="00B11EB3">
      <w:pPr>
        <w:pStyle w:val="DanceBody"/>
        <w:keepNext w:val="0"/>
      </w:pPr>
      <w:r w:rsidRPr="00852310">
        <w:t>25-32</w:t>
      </w:r>
      <w:r w:rsidRPr="00852310">
        <w:tab/>
        <w:t>All 4 couples Adv+Ret; 1s cast to 4th place while 2s+3s+4s step up</w:t>
      </w:r>
    </w:p>
    <w:p w:rsidR="00B11EB3" w:rsidRDefault="00B11EB3" w:rsidP="00B11EB3"/>
    <w:p w:rsidR="00B11EB3" w:rsidRDefault="00B11EB3" w:rsidP="00B11EB3">
      <w:pPr>
        <w:pStyle w:val="Minicrib"/>
      </w:pPr>
      <w:r>
        <w:t>COATES CRESCENT  (S4x40)  4C Set</w:t>
      </w:r>
      <w:r>
        <w:tab/>
        <w:t>Dorothy Bell  Starters Coll</w:t>
      </w:r>
    </w:p>
    <w:p w:rsidR="00B11EB3" w:rsidRPr="006B40B3" w:rsidRDefault="00B11EB3" w:rsidP="00B11EB3">
      <w:pPr>
        <w:pStyle w:val="DanceBody"/>
      </w:pPr>
      <w:r w:rsidRPr="006B40B3">
        <w:t xml:space="preserve"> 1- 8</w:t>
      </w:r>
      <w:r w:rsidRPr="006B40B3">
        <w:tab/>
        <w:t>All circle 8H round &amp; back</w:t>
      </w:r>
      <w:r>
        <w:t>. Ladies join NH, Men join NH</w:t>
      </w:r>
    </w:p>
    <w:p w:rsidR="00B11EB3" w:rsidRDefault="00B11EB3" w:rsidP="00B11EB3">
      <w:pPr>
        <w:pStyle w:val="DanceBody"/>
      </w:pPr>
      <w:r w:rsidRPr="006B40B3">
        <w:t xml:space="preserve"> 9-16</w:t>
      </w:r>
      <w:r w:rsidRPr="006B40B3">
        <w:tab/>
      </w:r>
      <w:r>
        <w:t>The Crescent:</w:t>
      </w:r>
    </w:p>
    <w:p w:rsidR="00B11EB3" w:rsidRDefault="00B11EB3" w:rsidP="00B11EB3">
      <w:pPr>
        <w:pStyle w:val="DanceBody"/>
      </w:pPr>
      <w:r>
        <w:tab/>
        <w:t xml:space="preserve">9-12    4L leads other Ladies up Men's side </w:t>
      </w:r>
      <w:r>
        <w:rPr>
          <w:b/>
        </w:rPr>
        <w:t>while</w:t>
      </w:r>
      <w:r>
        <w:t xml:space="preserve"> 4M leads Men up Ladies' side. Men dance outside Ladies' crescent.  All on opp sidelines.</w:t>
      </w:r>
      <w:r>
        <w:tab/>
      </w:r>
    </w:p>
    <w:p w:rsidR="00B11EB3" w:rsidRDefault="00B11EB3" w:rsidP="00B11EB3">
      <w:pPr>
        <w:pStyle w:val="DanceBody"/>
      </w:pPr>
      <w:r>
        <w:tab/>
        <w:t>13-16  All set &amp; 1/2 turn partner RH to finish in middles ready for …</w:t>
      </w:r>
    </w:p>
    <w:p w:rsidR="00B11EB3" w:rsidRPr="006B40B3" w:rsidRDefault="00B11EB3" w:rsidP="00B11EB3">
      <w:pPr>
        <w:pStyle w:val="DanceBody"/>
      </w:pPr>
      <w:r w:rsidRPr="006B40B3">
        <w:t>17-24</w:t>
      </w:r>
      <w:r w:rsidRPr="006B40B3">
        <w:tab/>
        <w:t>All dance Allemande</w:t>
      </w:r>
    </w:p>
    <w:p w:rsidR="00B11EB3" w:rsidRDefault="00B11EB3" w:rsidP="00B11EB3">
      <w:pPr>
        <w:pStyle w:val="DanceBody"/>
      </w:pPr>
      <w:r w:rsidRPr="006B40B3">
        <w:t>25-32</w:t>
      </w:r>
      <w:r w:rsidRPr="006B40B3">
        <w:tab/>
      </w:r>
      <w:r>
        <w:t>The Doorways &amp; Gateways:</w:t>
      </w:r>
    </w:p>
    <w:p w:rsidR="00B11EB3" w:rsidRDefault="00B11EB3" w:rsidP="00B11EB3">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B11EB3" w:rsidRDefault="00B11EB3" w:rsidP="00B11EB3">
      <w:pPr>
        <w:pStyle w:val="DanceBody"/>
      </w:pPr>
      <w:r>
        <w:tab/>
        <w:t xml:space="preserve">29-32   </w:t>
      </w:r>
      <w:r w:rsidRPr="006B40B3">
        <w:t>1M+2M</w:t>
      </w:r>
      <w:r>
        <w:t xml:space="preserve"> dance similar but going out partners to start, then between partners back to places.</w:t>
      </w:r>
    </w:p>
    <w:p w:rsidR="00B11EB3" w:rsidRDefault="00B11EB3" w:rsidP="00B11EB3">
      <w:pPr>
        <w:pStyle w:val="DanceBody"/>
      </w:pPr>
      <w:r>
        <w:tab/>
        <w:t>Bar 32  1M &amp; 3M turn right about, 2M &amp; 4M turn left about</w:t>
      </w:r>
    </w:p>
    <w:p w:rsidR="00B11EB3" w:rsidRPr="006B40B3" w:rsidRDefault="00B11EB3" w:rsidP="00B11EB3">
      <w:pPr>
        <w:pStyle w:val="DanceBody"/>
        <w:keepNext w:val="0"/>
      </w:pPr>
      <w:r w:rsidRPr="006B40B3">
        <w:t>33-40</w:t>
      </w:r>
      <w:r w:rsidRPr="006B40B3">
        <w:tab/>
        <w:t>1s cross RH, cast 1 place, cross down below 3s &amp; cast to 4th place</w:t>
      </w:r>
      <w:r>
        <w:t>. 2 3 4 1</w:t>
      </w:r>
    </w:p>
    <w:p w:rsidR="00B11EB3" w:rsidRDefault="00B11EB3" w:rsidP="00B11EB3"/>
    <w:p w:rsidR="00B11EB3" w:rsidRDefault="00B11EB3" w:rsidP="00B11EB3">
      <w:pPr>
        <w:pStyle w:val="Minicrib"/>
      </w:pPr>
      <w:r>
        <w:t>COATS LAND  (J8x32)  3C (4C Set)</w:t>
      </w:r>
      <w:r>
        <w:tab/>
        <w:t>Roy Goldring  Scotia Suite</w:t>
      </w:r>
    </w:p>
    <w:p w:rsidR="00B11EB3" w:rsidRPr="006B40B3" w:rsidRDefault="00B11EB3" w:rsidP="00B11EB3">
      <w:pPr>
        <w:pStyle w:val="DanceBody"/>
      </w:pPr>
      <w:r w:rsidRPr="006B40B3">
        <w:t xml:space="preserve"> 1- 8</w:t>
      </w:r>
      <w:r w:rsidRPr="006B40B3">
        <w:tab/>
        <w:t>1s dance in &amp; cast to 3rd place, 2s+3s+1s set &amp; 1/2 turn RH to face down</w:t>
      </w:r>
    </w:p>
    <w:p w:rsidR="00B11EB3" w:rsidRPr="006B40B3" w:rsidRDefault="00B11EB3" w:rsidP="00B11EB3">
      <w:pPr>
        <w:pStyle w:val="DanceBody"/>
      </w:pPr>
      <w:r w:rsidRPr="006B40B3">
        <w:t xml:space="preserve"> 9-16</w:t>
      </w:r>
      <w:r w:rsidRPr="006B40B3">
        <w:tab/>
        <w:t>2s+3s+1s dance Allemande (down) to end 1 3 2 on opposite sides</w:t>
      </w:r>
    </w:p>
    <w:p w:rsidR="00B11EB3" w:rsidRPr="006B40B3" w:rsidRDefault="00B11EB3" w:rsidP="00B11EB3">
      <w:pPr>
        <w:pStyle w:val="DanceBody"/>
      </w:pPr>
      <w:r w:rsidRPr="006B40B3">
        <w:t>17-24</w:t>
      </w:r>
      <w:r w:rsidRPr="006B40B3">
        <w:tab/>
        <w:t>1M followed by 3M+2M chase 1/2 way anticlockwise while 1L followed by 3L+2L chase 1/2 way clockwise (inside Men), 1s dance up to top &amp; cast to 2nd places</w:t>
      </w:r>
    </w:p>
    <w:p w:rsidR="00B11EB3" w:rsidRPr="006B40B3" w:rsidRDefault="00B11EB3" w:rsidP="00B11EB3">
      <w:pPr>
        <w:pStyle w:val="DanceBody"/>
        <w:keepNext w:val="0"/>
      </w:pPr>
      <w:r w:rsidRPr="006B40B3">
        <w:t>25-32</w:t>
      </w:r>
      <w:r w:rsidRPr="006B40B3">
        <w:tab/>
        <w:t>1s dance RH across (Lady with 2s &amp; Man with 3s) &amp; pass RSh to dance LH across with other couple</w:t>
      </w:r>
    </w:p>
    <w:p w:rsidR="00B11EB3" w:rsidRDefault="00B11EB3" w:rsidP="00B11EB3"/>
    <w:p w:rsidR="00B11EB3" w:rsidRDefault="00B11EB3" w:rsidP="00B11EB3">
      <w:pPr>
        <w:pStyle w:val="Minicrib"/>
      </w:pPr>
      <w:r>
        <w:t>COBBLED TOGETHER  (S3x48)  3C Set</w:t>
      </w:r>
      <w:r>
        <w:tab/>
        <w:t>London Dancers, 2023</w:t>
      </w:r>
    </w:p>
    <w:p w:rsidR="00B11EB3" w:rsidRPr="006807BF" w:rsidRDefault="00B11EB3" w:rsidP="00B11EB3">
      <w:pPr>
        <w:pStyle w:val="DanceBody"/>
      </w:pPr>
      <w:r w:rsidRPr="006807BF">
        <w:t xml:space="preserve"> 1- 8</w:t>
      </w:r>
      <w:r w:rsidRPr="006807BF">
        <w:tab/>
        <w:t>1s cross RH, cast (2s step up); 1s dance 1/2 Fig 8 up round 2s &amp; face 1st corners</w:t>
      </w:r>
    </w:p>
    <w:p w:rsidR="00B11EB3" w:rsidRPr="006807BF" w:rsidRDefault="00B11EB3" w:rsidP="00B11EB3">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B11EB3" w:rsidRPr="006807BF" w:rsidRDefault="00B11EB3" w:rsidP="00B11EB3">
      <w:pPr>
        <w:pStyle w:val="DanceBody"/>
      </w:pPr>
      <w:r w:rsidRPr="006807BF">
        <w:t>17-24</w:t>
      </w:r>
      <w:r w:rsidRPr="006807BF">
        <w:tab/>
        <w:t>All dance Set+Link for 3 couples twice.  2 1 3</w:t>
      </w:r>
    </w:p>
    <w:p w:rsidR="00B11EB3" w:rsidRPr="006807BF" w:rsidRDefault="00B11EB3" w:rsidP="00B11EB3">
      <w:pPr>
        <w:pStyle w:val="DanceBody"/>
      </w:pPr>
      <w:r w:rsidRPr="006807BF">
        <w:t>25-32</w:t>
      </w:r>
      <w:r w:rsidRPr="006807BF">
        <w:tab/>
        <w:t>1s lead down (3 bars), cross &amp; cast up to 2nd place opp sides (3 bars), all set.  2 (1) 3</w:t>
      </w:r>
    </w:p>
    <w:p w:rsidR="00B11EB3" w:rsidRPr="006807BF" w:rsidRDefault="00B11EB3" w:rsidP="00B11EB3">
      <w:pPr>
        <w:pStyle w:val="DanceBody"/>
      </w:pPr>
      <w:r w:rsidRPr="006807BF">
        <w:t>33-44</w:t>
      </w:r>
      <w:r w:rsidRPr="006807BF">
        <w:tab/>
        <w:t>All dance R&amp;L for 3 couples</w:t>
      </w:r>
    </w:p>
    <w:p w:rsidR="00B11EB3" w:rsidRPr="006807BF" w:rsidRDefault="00B11EB3" w:rsidP="00B11EB3">
      <w:pPr>
        <w:pStyle w:val="DanceBody"/>
        <w:keepNext w:val="0"/>
      </w:pPr>
      <w:r w:rsidRPr="006807BF">
        <w:t>45-48</w:t>
      </w:r>
      <w:r w:rsidRPr="006807BF">
        <w:tab/>
        <w:t>1s cross RH &amp; cast to 3rd place (3s step up).  2 3 1</w:t>
      </w:r>
    </w:p>
    <w:p w:rsidR="00B11EB3" w:rsidRDefault="00B11EB3" w:rsidP="00B11EB3"/>
    <w:p w:rsidR="00B11EB3" w:rsidRDefault="00B11EB3" w:rsidP="00B11EB3">
      <w:pPr>
        <w:pStyle w:val="Minicrib"/>
      </w:pPr>
      <w:r>
        <w:t>THE COBBLER'S AWL  (R8x32)  3C (4C set)</w:t>
      </w:r>
      <w:r>
        <w:tab/>
        <w:t>Angela Bulteel  SCD Archives</w:t>
      </w:r>
    </w:p>
    <w:p w:rsidR="00B11EB3" w:rsidRPr="006B40B3" w:rsidRDefault="00B11EB3" w:rsidP="00B11EB3">
      <w:pPr>
        <w:pStyle w:val="DanceBody"/>
      </w:pPr>
      <w:r w:rsidRPr="006B40B3">
        <w:t xml:space="preserve"> 1- 4</w:t>
      </w:r>
      <w:r>
        <w:tab/>
      </w:r>
      <w:r w:rsidRPr="006B40B3">
        <w:t>1s+2s cross Ladies dancing between Men, turning away from each other dance into centre to meet partner (1s facing down &amp; 2s up)</w:t>
      </w:r>
    </w:p>
    <w:p w:rsidR="00B11EB3" w:rsidRPr="006B40B3" w:rsidRDefault="00B11EB3" w:rsidP="00B11EB3">
      <w:pPr>
        <w:pStyle w:val="DanceBody"/>
      </w:pPr>
      <w:r w:rsidRPr="006B40B3">
        <w:t xml:space="preserve"> 5- 8</w:t>
      </w:r>
      <w:r w:rsidRPr="006B40B3">
        <w:tab/>
        <w:t>1s dance down between 2s &amp; turn LH to face 1st corners while 2s dance up &amp; cross LH to own sides</w:t>
      </w:r>
    </w:p>
    <w:p w:rsidR="00B11EB3" w:rsidRPr="006B40B3" w:rsidRDefault="00B11EB3" w:rsidP="00B11EB3">
      <w:pPr>
        <w:pStyle w:val="DanceBody"/>
      </w:pPr>
      <w:r w:rsidRPr="006B40B3">
        <w:t xml:space="preserve"> 9-16</w:t>
      </w:r>
      <w:r w:rsidRPr="006B40B3">
        <w:tab/>
        <w:t>1s set &amp; turn 1st corners 2H, 1L dances 1/2 reel of 3 with 2s as 1M dances with 3s 1s end facing 1st corners who are on opposite sides</w:t>
      </w:r>
    </w:p>
    <w:p w:rsidR="00B11EB3" w:rsidRPr="006B40B3" w:rsidRDefault="00B11EB3" w:rsidP="00B11EB3">
      <w:pPr>
        <w:pStyle w:val="DanceBody"/>
      </w:pPr>
      <w:r w:rsidRPr="006B40B3">
        <w:t>17-24</w:t>
      </w:r>
      <w:r w:rsidRPr="006B40B3">
        <w:tab/>
        <w:t>1s set &amp; turn 2nd corners 2H, 1M dances 1/2 reel of 3 with 3s (at top) to 2nd place opposite sides</w:t>
      </w:r>
    </w:p>
    <w:p w:rsidR="00B11EB3" w:rsidRPr="006B40B3" w:rsidRDefault="00B11EB3" w:rsidP="00B11EB3">
      <w:pPr>
        <w:pStyle w:val="DanceBody"/>
        <w:keepNext w:val="0"/>
      </w:pPr>
      <w:r w:rsidRPr="006B40B3">
        <w:t>25-32</w:t>
      </w:r>
      <w:r w:rsidRPr="006B40B3">
        <w:tab/>
        <w:t>1s dance reels of 3 on opposite sides giving RSh to 2nd corners &amp; cross RH to places</w:t>
      </w:r>
    </w:p>
    <w:p w:rsidR="00B11EB3" w:rsidRDefault="00B11EB3" w:rsidP="00B11EB3"/>
    <w:p w:rsidR="00B11EB3" w:rsidRDefault="00B11EB3" w:rsidP="00B11EB3">
      <w:pPr>
        <w:pStyle w:val="Minicrib"/>
      </w:pPr>
      <w:r>
        <w:t>THE COBBLESTONES  (R8x32)  3C (4C set)</w:t>
      </w:r>
      <w:r>
        <w:tab/>
        <w:t>Ian Barbour  Cleveland Coll</w:t>
      </w:r>
    </w:p>
    <w:p w:rsidR="00B11EB3" w:rsidRPr="006B40B3" w:rsidRDefault="00B11EB3" w:rsidP="00B11EB3">
      <w:pPr>
        <w:pStyle w:val="DanceBody"/>
      </w:pPr>
      <w:r w:rsidRPr="006B40B3">
        <w:t xml:space="preserve"> 1- 8</w:t>
      </w:r>
      <w:r w:rsidRPr="006B40B3">
        <w:tab/>
        <w:t>1s lead down the middle &amp; back to face 1st corners</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B11EB3" w:rsidRPr="006B40B3" w:rsidRDefault="00B11EB3" w:rsidP="00B11EB3">
      <w:pPr>
        <w:pStyle w:val="DanceBody"/>
      </w:pPr>
      <w:r w:rsidRPr="006B40B3">
        <w:t>17-24</w:t>
      </w:r>
      <w:r w:rsidRPr="006B40B3">
        <w:tab/>
        <w:t>1s dance Double Triangles (up/down) &amp; end facing 2nd corners</w:t>
      </w:r>
    </w:p>
    <w:p w:rsidR="00B11EB3" w:rsidRPr="006B40B3" w:rsidRDefault="00B11EB3" w:rsidP="00B11EB3">
      <w:pPr>
        <w:pStyle w:val="DanceBody"/>
        <w:keepNext w:val="0"/>
      </w:pPr>
      <w:r w:rsidRPr="006B40B3">
        <w:t>25-32</w:t>
      </w:r>
      <w:r w:rsidRPr="006B40B3">
        <w:tab/>
        <w:t>1s dance RSh reel of 3 on opposite sides giving RSh to 2nd corners &amp; cross RH to 2nd place</w:t>
      </w:r>
    </w:p>
    <w:p w:rsidR="00B11EB3" w:rsidRDefault="00B11EB3" w:rsidP="00B11EB3"/>
    <w:p w:rsidR="00B11EB3" w:rsidRDefault="00B11EB3" w:rsidP="00B11EB3">
      <w:pPr>
        <w:pStyle w:val="Minicrib"/>
      </w:pPr>
      <w:r>
        <w:t>COBEY'S BARN  (R8x32)  3C (4C set)</w:t>
      </w:r>
      <w:r>
        <w:tab/>
        <w:t>Ellen Ternes, 2021</w:t>
      </w:r>
    </w:p>
    <w:p w:rsidR="00B11EB3" w:rsidRDefault="00B11EB3" w:rsidP="00B11EB3">
      <w:pPr>
        <w:pStyle w:val="DanceBody"/>
      </w:pPr>
      <w:r>
        <w:t xml:space="preserve"> 1- 8</w:t>
      </w:r>
      <w:r>
        <w:tab/>
        <w:t>1s set, cast (2s step up); 1s dance down below 3s, cast up to 2nd place in centre, 2s+3s step in, all taking prom hold facing up ready for …</w:t>
      </w:r>
    </w:p>
    <w:p w:rsidR="00B11EB3" w:rsidRDefault="00B11EB3" w:rsidP="00B11EB3">
      <w:pPr>
        <w:pStyle w:val="DanceBody"/>
      </w:pPr>
      <w:r>
        <w:t xml:space="preserve"> 9-16</w:t>
      </w:r>
      <w:r>
        <w:tab/>
        <w:t>2s+1s+3s dance 6 bars of Allemande, all in centre facing up set twice (option - Men turning Ladies under right arm or own choice)</w:t>
      </w:r>
    </w:p>
    <w:p w:rsidR="00B11EB3" w:rsidRDefault="00B11EB3" w:rsidP="00B11EB3">
      <w:pPr>
        <w:pStyle w:val="DanceBody"/>
      </w:pPr>
      <w:r>
        <w:t>17-24</w:t>
      </w:r>
      <w:r>
        <w:tab/>
        <w:t>3s+1s+2s dance up &amp; cast to end 2 1 3; all turn partner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COCHNO BURN  (S8x32)  3C (4C set)</w:t>
      </w:r>
      <w:r>
        <w:tab/>
        <w:t>George Emmerson  Centennial Coll</w:t>
      </w:r>
    </w:p>
    <w:p w:rsidR="00B11EB3" w:rsidRDefault="00B11EB3" w:rsidP="00B11EB3">
      <w:pPr>
        <w:pStyle w:val="DanceBody"/>
      </w:pPr>
      <w:r>
        <w:t xml:space="preserve"> 1- 8</w:t>
      </w:r>
      <w:r>
        <w:tab/>
        <w:t>1s+2s dance 4H round, 1s cast &amp; 2s lead up to top; 1s dance down NHJ between 3s &amp; cast up to face 1st corners</w:t>
      </w:r>
    </w:p>
    <w:p w:rsidR="00B11EB3" w:rsidRDefault="00B11EB3" w:rsidP="00B11EB3">
      <w:pPr>
        <w:pStyle w:val="DanceBody"/>
      </w:pPr>
      <w:r>
        <w:t xml:space="preserve"> 9-16</w:t>
      </w:r>
      <w:r>
        <w:tab/>
        <w:t>1s set to 1st &amp; 2nd corners &amp; turn right about onto sides; 2s+1s+3s turn partners RH 1.1/2 to change places (2) 1 (3)</w:t>
      </w:r>
    </w:p>
    <w:p w:rsidR="00B11EB3" w:rsidRDefault="00B11EB3" w:rsidP="00B11EB3">
      <w:pPr>
        <w:pStyle w:val="DanceBody"/>
      </w:pPr>
      <w:r>
        <w:t>17-20</w:t>
      </w:r>
      <w:r>
        <w:tab/>
        <w:t xml:space="preserve">2s+1s+3s Adv+Ret for 1 step. 1s RH turn to face up </w:t>
      </w:r>
      <w:r>
        <w:rPr>
          <w:b/>
        </w:rPr>
        <w:t>while</w:t>
      </w:r>
      <w:r>
        <w:t xml:space="preserve"> 2s+3s cross RH</w:t>
      </w:r>
    </w:p>
    <w:p w:rsidR="00B11EB3" w:rsidRDefault="00B11EB3" w:rsidP="00B11EB3">
      <w:pPr>
        <w:pStyle w:val="DanceBody"/>
      </w:pPr>
      <w:r>
        <w:t>21-24</w:t>
      </w:r>
      <w:r>
        <w:tab/>
        <w:t>1s lead up to top, cross &amp; cast to meet facing down.</w:t>
      </w:r>
    </w:p>
    <w:p w:rsidR="00B11EB3" w:rsidRDefault="00B11EB3" w:rsidP="00B11EB3">
      <w:pPr>
        <w:pStyle w:val="DanceBody"/>
        <w:keepNext w:val="0"/>
      </w:pPr>
      <w:r>
        <w:t>25-32</w:t>
      </w:r>
      <w:r>
        <w:tab/>
        <w:t xml:space="preserve">1s dance mirror reels of 3 on the sides (6 bars) (1s down between 3s to start). 1s cross back to 2nd place own sides </w:t>
      </w:r>
      <w:r>
        <w:rPr>
          <w:b/>
        </w:rPr>
        <w:t>while</w:t>
      </w:r>
      <w:r>
        <w:t xml:space="preserve"> 2s+3s end reels with loops</w:t>
      </w:r>
    </w:p>
    <w:p w:rsidR="00B11EB3" w:rsidRDefault="00B11EB3" w:rsidP="00B11EB3"/>
    <w:p w:rsidR="00B11EB3" w:rsidRDefault="00B11EB3" w:rsidP="00B11EB3">
      <w:pPr>
        <w:pStyle w:val="Minicrib"/>
      </w:pPr>
      <w:r>
        <w:t>COCHRANE HALL  (R8x32)  3C (4C set)</w:t>
      </w:r>
      <w:r>
        <w:tab/>
        <w:t>Barry Skelton  Wee County Dances</w:t>
      </w:r>
    </w:p>
    <w:p w:rsidR="00B11EB3" w:rsidRDefault="00B11EB3" w:rsidP="00B11EB3">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rPr>
        <w:t>while</w:t>
      </w:r>
      <w:r>
        <w:t>, 1L dances in the middle to face 1L position on diagonal (2s step up bars 7-8)</w:t>
      </w:r>
    </w:p>
    <w:p w:rsidR="00B11EB3" w:rsidRDefault="00B11EB3" w:rsidP="00B11EB3">
      <w:pPr>
        <w:pStyle w:val="DanceBody"/>
      </w:pPr>
      <w:r>
        <w:t xml:space="preserve"> 9-16</w:t>
      </w:r>
      <w:r>
        <w:tab/>
        <w:t>1L with 2nd corners &amp; 1M with 1st corners dance full simultaneous diagonal reels of 3 with corners, as 1s meet in the middle 1L dances in front of 1M.  1s face same corners as bar 9</w:t>
      </w:r>
    </w:p>
    <w:p w:rsidR="00B11EB3" w:rsidRDefault="00B11EB3" w:rsidP="00B11EB3">
      <w:pPr>
        <w:pStyle w:val="DanceBody"/>
      </w:pPr>
      <w:r>
        <w:t>17-24</w:t>
      </w:r>
      <w:r>
        <w:tab/>
        <w:t xml:space="preserve">1s dance RSh round corner, 1L dances down outside to below 3rd Lady, up centre to 2nd place own side &amp; faces down </w:t>
      </w:r>
      <w:r>
        <w:rPr>
          <w:b/>
        </w:rPr>
        <w:t>while</w:t>
      </w:r>
      <w:r>
        <w:t xml:space="preserve"> 1M dances across to below 3M, up outside to second place own side &amp; faces down</w:t>
      </w:r>
    </w:p>
    <w:p w:rsidR="00B11EB3" w:rsidRDefault="00B11EB3" w:rsidP="00B11EB3">
      <w:pPr>
        <w:pStyle w:val="DanceBody"/>
        <w:keepNext w:val="0"/>
      </w:pPr>
      <w:r>
        <w:t>25-32</w:t>
      </w:r>
      <w:r>
        <w:tab/>
        <w:t>2s+1s+3s dance reels of 3 on sides (1s pass 3s RSh to start).</w:t>
      </w:r>
    </w:p>
    <w:p w:rsidR="00B11EB3" w:rsidRDefault="00B11EB3" w:rsidP="00B11EB3"/>
    <w:p w:rsidR="00B11EB3" w:rsidRDefault="00B11EB3" w:rsidP="00B11EB3">
      <w:pPr>
        <w:pStyle w:val="Minicrib"/>
      </w:pPr>
      <w:r>
        <w:t>COCK A BENDIE  (S8x32)  3C (4C set)</w:t>
      </w:r>
      <w:r>
        <w:tab/>
        <w:t>18C Dances</w:t>
      </w:r>
    </w:p>
    <w:p w:rsidR="00B11EB3" w:rsidRPr="00852310" w:rsidRDefault="00B11EB3" w:rsidP="00B11EB3">
      <w:pPr>
        <w:pStyle w:val="DanceBody"/>
      </w:pPr>
      <w:r w:rsidRPr="00852310">
        <w:t xml:space="preserve"> 1- 8</w:t>
      </w:r>
      <w:r w:rsidRPr="00852310">
        <w:tab/>
        <w:t>1s+2s dance RH across &amp; LH back 1s ending in allemande hold facing Ladies' side</w:t>
      </w:r>
    </w:p>
    <w:p w:rsidR="00B11EB3" w:rsidRPr="00852310" w:rsidRDefault="00B11EB3" w:rsidP="00B11EB3">
      <w:pPr>
        <w:pStyle w:val="DanceBody"/>
      </w:pPr>
      <w:r w:rsidRPr="00852310">
        <w:t xml:space="preserve"> 9-16</w:t>
      </w:r>
      <w:r w:rsidRPr="00852310">
        <w:tab/>
        <w:t>1s set HS to 2L, 1s cast on own sides, dance down between 3s &amp; cast up to 2nd place</w:t>
      </w:r>
    </w:p>
    <w:p w:rsidR="00B11EB3" w:rsidRPr="00852310" w:rsidRDefault="00B11EB3" w:rsidP="00B11EB3">
      <w:pPr>
        <w:pStyle w:val="DanceBody"/>
      </w:pPr>
      <w:r w:rsidRPr="00852310">
        <w:t>17-24</w:t>
      </w:r>
      <w:r w:rsidRPr="00852310">
        <w:tab/>
        <w:t>1s dance reels of 3 on own sides dancing up between 2s to start</w:t>
      </w:r>
    </w:p>
    <w:p w:rsidR="00B11EB3" w:rsidRPr="00852310" w:rsidRDefault="00B11EB3" w:rsidP="00B11EB3">
      <w:pPr>
        <w:pStyle w:val="DanceBody"/>
        <w:keepNext w:val="0"/>
      </w:pPr>
      <w:r w:rsidRPr="00852310">
        <w:t>25-32</w:t>
      </w:r>
      <w:r w:rsidRPr="00852310">
        <w:tab/>
        <w:t>2s+1s+3s set HS on sides &amp; turn partner 2H twice round</w:t>
      </w:r>
    </w:p>
    <w:p w:rsidR="00B11EB3" w:rsidRDefault="00B11EB3" w:rsidP="00B11EB3"/>
    <w:p w:rsidR="00B11EB3" w:rsidRDefault="00B11EB3" w:rsidP="00B11EB3">
      <w:pPr>
        <w:pStyle w:val="Minicrib"/>
      </w:pPr>
      <w:r>
        <w:t>THE COCK O' THE NORTH  (J8x32)  2C (4C set)</w:t>
      </w:r>
      <w:r>
        <w:tab/>
        <w:t>John Drewry  Canadian Bk</w:t>
      </w:r>
    </w:p>
    <w:p w:rsidR="00B11EB3" w:rsidRPr="006B40B3" w:rsidRDefault="00B11EB3" w:rsidP="00B11EB3">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B11EB3" w:rsidRPr="006B40B3" w:rsidRDefault="00B11EB3" w:rsidP="00B11EB3">
      <w:pPr>
        <w:pStyle w:val="DanceBody"/>
      </w:pPr>
      <w:r w:rsidRPr="006B40B3">
        <w:t xml:space="preserve"> 9-16</w:t>
      </w:r>
      <w:r w:rsidRPr="006B40B3">
        <w:tab/>
        <w:t>2s &amp; 1s repeat back to place (1M &amp; 2L turning to start)</w:t>
      </w:r>
    </w:p>
    <w:p w:rsidR="00B11EB3" w:rsidRPr="006B40B3" w:rsidRDefault="00B11EB3" w:rsidP="00B11EB3">
      <w:pPr>
        <w:pStyle w:val="DanceBody"/>
      </w:pPr>
      <w:r w:rsidRPr="006B40B3">
        <w:t>17-24</w:t>
      </w:r>
      <w:r w:rsidRPr="006B40B3">
        <w:tab/>
        <w:t>1s+2s circle 4H round &amp; back</w:t>
      </w:r>
    </w:p>
    <w:p w:rsidR="00B11EB3" w:rsidRPr="006B40B3" w:rsidRDefault="00B11EB3" w:rsidP="00B11EB3">
      <w:pPr>
        <w:pStyle w:val="DanceBody"/>
        <w:keepNext w:val="0"/>
      </w:pPr>
      <w:r w:rsidRPr="006B40B3">
        <w:t>25-32</w:t>
      </w:r>
      <w:r w:rsidRPr="006B40B3">
        <w:tab/>
        <w:t>1s cross RH, cast, dance 1/2 Fig of 8 ending in 2nd place while 2s 1/2 turn RH, dance up, cast 1 place &amp; cross up to top place</w:t>
      </w:r>
    </w:p>
    <w:p w:rsidR="00B11EB3" w:rsidRDefault="00B11EB3" w:rsidP="00B11EB3"/>
    <w:p w:rsidR="00B11EB3" w:rsidRDefault="00B11EB3" w:rsidP="00B11EB3">
      <w:pPr>
        <w:pStyle w:val="Minicrib"/>
      </w:pPr>
      <w:r>
        <w:t>COCK-A-LEEKIE  (J8x32)  3C (4C set)</w:t>
      </w:r>
      <w:r>
        <w:tab/>
        <w:t>Elizabeth D Gilroy</w:t>
      </w:r>
    </w:p>
    <w:p w:rsidR="00B11EB3" w:rsidRDefault="00B11EB3" w:rsidP="00B11EB3">
      <w:pPr>
        <w:pStyle w:val="DanceBody"/>
      </w:pPr>
      <w:r>
        <w:t xml:space="preserve"> 1- 8</w:t>
      </w:r>
      <w:r>
        <w:tab/>
        <w:t xml:space="preserve">1s followed by 2s lead down to 3rd/2nd place </w:t>
      </w:r>
      <w:r>
        <w:rPr>
          <w:b/>
        </w:rPr>
        <w:t>while</w:t>
      </w:r>
      <w:r>
        <w:t xml:space="preserve"> 3s dance up sides to 1st place.  3s+2s+1s dance 1/2 reflection reel of 3 on sides (1s out/up, 2s in down)</w:t>
      </w:r>
    </w:p>
    <w:p w:rsidR="00B11EB3" w:rsidRDefault="00B11EB3" w:rsidP="00B11EB3">
      <w:pPr>
        <w:pStyle w:val="DanceBody"/>
      </w:pPr>
      <w:r>
        <w:t xml:space="preserve"> 9-16</w:t>
      </w:r>
      <w:r>
        <w:tab/>
        <w:t>1s+2s dance 1/2 RH across, cross RH and turn partners RH</w:t>
      </w:r>
    </w:p>
    <w:p w:rsidR="00B11EB3" w:rsidRDefault="00B11EB3" w:rsidP="00B11EB3">
      <w:pPr>
        <w:pStyle w:val="DanceBody"/>
      </w:pPr>
      <w:r>
        <w:t>17-24</w:t>
      </w:r>
      <w:r>
        <w:tab/>
        <w:t>2s+1s+3s set, dance DoSiDo, set</w:t>
      </w:r>
    </w:p>
    <w:p w:rsidR="00B11EB3" w:rsidRPr="000474E1" w:rsidRDefault="00B11EB3" w:rsidP="00B11EB3">
      <w:pPr>
        <w:pStyle w:val="DanceBody"/>
        <w:keepNext w:val="0"/>
      </w:pPr>
      <w:r>
        <w:t>25-32</w:t>
      </w:r>
      <w:r>
        <w:tab/>
        <w:t>2s+1s+3s circle 6H once round to Left</w:t>
      </w:r>
    </w:p>
    <w:p w:rsidR="00B11EB3" w:rsidRDefault="00B11EB3" w:rsidP="00B11EB3"/>
    <w:p w:rsidR="00B11EB3" w:rsidRDefault="00B11EB3" w:rsidP="00B11EB3">
      <w:pPr>
        <w:pStyle w:val="Minicrib"/>
      </w:pPr>
      <w:r>
        <w:t>THE COCKERMOUTH FLOODS  (S4x40)  4C Set</w:t>
      </w:r>
      <w:r>
        <w:tab/>
        <w:t>Gail Inglis, 2013</w:t>
      </w:r>
    </w:p>
    <w:p w:rsidR="00B11EB3" w:rsidRDefault="00B11EB3" w:rsidP="00B11EB3">
      <w:pPr>
        <w:pStyle w:val="DanceBody"/>
      </w:pPr>
      <w:r>
        <w:t xml:space="preserve"> 1- 8</w:t>
      </w:r>
      <w:r>
        <w:tab/>
        <w:t>1-2   1s turn RH into promenade hold facing up, 3-4   2s repeat; 5-6  3s repeat, 7-8  4s repeat</w:t>
      </w:r>
    </w:p>
    <w:p w:rsidR="00B11EB3" w:rsidRDefault="00B11EB3" w:rsidP="00B11EB3">
      <w:pPr>
        <w:pStyle w:val="DanceBody"/>
      </w:pPr>
      <w:r>
        <w:t xml:space="preserve"> 9-16</w:t>
      </w:r>
      <w:r>
        <w:tab/>
        <w:t xml:space="preserve">1s+2s </w:t>
      </w:r>
      <w:r>
        <w:rPr>
          <w:b/>
        </w:rPr>
        <w:t>also</w:t>
      </w:r>
      <w:r>
        <w:t xml:space="preserve"> 3s+4s dance 2 couple promenades. 1 2 3 4</w:t>
      </w:r>
    </w:p>
    <w:p w:rsidR="00B11EB3" w:rsidRDefault="00B11EB3" w:rsidP="00B11EB3">
      <w:pPr>
        <w:pStyle w:val="DanceBody"/>
      </w:pPr>
      <w:r>
        <w:t>17-24</w:t>
      </w:r>
      <w:r>
        <w:tab/>
        <w:t>All 1/2 turn partner RH, pull back RSh &amp; dance out to partner's place; All set &amp; cross RH, 3s &amp; 4s to place, 1s &amp; 2s remain in centre ready for …</w:t>
      </w:r>
    </w:p>
    <w:p w:rsidR="00B11EB3" w:rsidRDefault="00B11EB3" w:rsidP="00B11EB3">
      <w:pPr>
        <w:pStyle w:val="DanceBody"/>
      </w:pPr>
      <w:r>
        <w:t>25-28</w:t>
      </w:r>
      <w:r>
        <w:tab/>
        <w:t>1s+2s dance 1/2 Poussette, 3s dance in bar 28</w:t>
      </w:r>
    </w:p>
    <w:p w:rsidR="00B11EB3" w:rsidRDefault="00B11EB3" w:rsidP="00B11EB3">
      <w:pPr>
        <w:pStyle w:val="DanceBody"/>
      </w:pPr>
      <w:r>
        <w:t>29-32</w:t>
      </w:r>
      <w:r>
        <w:tab/>
        <w:t>1s+3s dance 1/2 Poussette, 4s dance in bar 32</w:t>
      </w:r>
    </w:p>
    <w:p w:rsidR="00B11EB3" w:rsidRDefault="00B11EB3" w:rsidP="00B11EB3">
      <w:pPr>
        <w:pStyle w:val="DanceBody"/>
      </w:pPr>
      <w:r>
        <w:t>33-36</w:t>
      </w:r>
      <w:r>
        <w:tab/>
        <w:t>1s+4s dance 1/2 Poussette</w:t>
      </w:r>
      <w:r>
        <w:tab/>
      </w:r>
    </w:p>
    <w:p w:rsidR="00B11EB3" w:rsidRDefault="00B11EB3" w:rsidP="00B11EB3">
      <w:pPr>
        <w:pStyle w:val="DanceBody"/>
        <w:keepNext w:val="0"/>
      </w:pPr>
      <w:r>
        <w:t>37-40</w:t>
      </w:r>
      <w:r>
        <w:tab/>
        <w:t>All turn partner 2H.  2 3 4 1</w:t>
      </w:r>
    </w:p>
    <w:p w:rsidR="00B11EB3" w:rsidRDefault="00B11EB3" w:rsidP="00B11EB3"/>
    <w:p w:rsidR="00B11EB3" w:rsidRDefault="00B11EB3" w:rsidP="00B11EB3">
      <w:pPr>
        <w:pStyle w:val="Minicrib"/>
      </w:pPr>
      <w:r>
        <w:t>THE COCKET HAT  (J8x40)  3C (4C Set)</w:t>
      </w:r>
      <w:r>
        <w:tab/>
        <w:t>K Jones  RSCDS Bk 44</w:t>
      </w:r>
    </w:p>
    <w:p w:rsidR="00B11EB3" w:rsidRPr="006B40B3" w:rsidRDefault="00B11EB3" w:rsidP="00B11EB3">
      <w:pPr>
        <w:pStyle w:val="DanceBody"/>
      </w:pPr>
      <w:r w:rsidRPr="006B40B3">
        <w:t xml:space="preserve"> 1- 8</w:t>
      </w:r>
      <w:r w:rsidRPr="006B40B3">
        <w:tab/>
        <w:t>1s set &amp; cast 1 place, dance down between 3s &amp; cast up to 2nd place own sides</w:t>
      </w:r>
    </w:p>
    <w:p w:rsidR="00B11EB3" w:rsidRPr="006B40B3" w:rsidRDefault="00B11EB3" w:rsidP="00B11EB3">
      <w:pPr>
        <w:pStyle w:val="DanceBody"/>
      </w:pPr>
      <w:r w:rsidRPr="006B40B3">
        <w:t xml:space="preserve"> 9-16</w:t>
      </w:r>
      <w:r w:rsidRPr="006B40B3">
        <w:tab/>
        <w:t>1s dance 1/2 reels of 3 across (Lady with 2s &amp; Man with 3s) into 1/2 reel of 3 on opposite sides  (3)(1)(2)</w:t>
      </w:r>
    </w:p>
    <w:p w:rsidR="00B11EB3" w:rsidRPr="006B40B3" w:rsidRDefault="00B11EB3" w:rsidP="00B11EB3">
      <w:pPr>
        <w:pStyle w:val="DanceBody"/>
      </w:pPr>
      <w:r w:rsidRPr="006B40B3">
        <w:t>17-24</w:t>
      </w:r>
      <w:r w:rsidRPr="006B40B3">
        <w:tab/>
        <w:t>1s dance RH across (1M with 3s at top &amp; 1L with 2s) &amp; end facing 3rd crnr (pstn), 1s dance 1/2 diag RSh reel of 4 &amp; pass RSh to face 4th crnr (pstn)</w:t>
      </w:r>
    </w:p>
    <w:p w:rsidR="00B11EB3" w:rsidRPr="006B40B3" w:rsidRDefault="00B11EB3" w:rsidP="00B11EB3">
      <w:pPr>
        <w:pStyle w:val="DanceBody"/>
      </w:pPr>
      <w:r w:rsidRPr="006B40B3">
        <w:t>25-32</w:t>
      </w:r>
      <w:r w:rsidRPr="006B40B3">
        <w:tab/>
        <w:t>1s dance 1/2 diag reel with 4th corners &amp; end in 2nd place own side, 1s dance RH across (1L with 2s at top &amp; 1M with 3s)</w:t>
      </w:r>
    </w:p>
    <w:p w:rsidR="00B11EB3" w:rsidRPr="006B40B3" w:rsidRDefault="00B11EB3" w:rsidP="00B11EB3">
      <w:pPr>
        <w:pStyle w:val="DanceBody"/>
        <w:keepNext w:val="0"/>
      </w:pPr>
      <w:r w:rsidRPr="006B40B3">
        <w:t>33-40</w:t>
      </w:r>
      <w:r w:rsidRPr="006B40B3">
        <w:tab/>
        <w:t>2s+1s+3s circle 6H round to left for 6 steps, pivot &amp; chase back to places</w:t>
      </w:r>
    </w:p>
    <w:p w:rsidR="00B11EB3" w:rsidRDefault="00B11EB3" w:rsidP="00B11EB3"/>
    <w:p w:rsidR="00B11EB3" w:rsidRDefault="00B11EB3" w:rsidP="00B11EB3">
      <w:pPr>
        <w:pStyle w:val="Minicrib"/>
      </w:pPr>
      <w:r>
        <w:t>THE COCKS OF DENIZLI  (R4x32)  4C set</w:t>
      </w:r>
      <w:r>
        <w:tab/>
        <w:t>John Drewry  Turkish Set</w:t>
      </w:r>
    </w:p>
    <w:p w:rsidR="00B11EB3" w:rsidRPr="006B40B3" w:rsidRDefault="00B11EB3" w:rsidP="00B11EB3">
      <w:pPr>
        <w:pStyle w:val="DanceBody"/>
      </w:pPr>
      <w:r w:rsidRPr="006B40B3">
        <w:t xml:space="preserve"> 1- 8</w:t>
      </w:r>
      <w:r w:rsidRPr="006B40B3">
        <w:tab/>
        <w:t>Top 3 Men turn bottom 3 Ladies RH, top 3 Ladies turn bottom 3 Men RH</w:t>
      </w:r>
    </w:p>
    <w:p w:rsidR="00B11EB3" w:rsidRPr="006B40B3" w:rsidRDefault="00B11EB3" w:rsidP="00B11EB3">
      <w:pPr>
        <w:pStyle w:val="DanceBody"/>
      </w:pPr>
      <w:r w:rsidRPr="006B40B3">
        <w:t xml:space="preserve"> 9-16</w:t>
      </w:r>
      <w:r w:rsidRPr="006B40B3">
        <w:tab/>
        <w:t>2s+3s 1/2 turn partner, twirl to opposite side &amp; turn corner with nearest hand 1.1/2 times.  (2) 1 4 (3)</w:t>
      </w:r>
    </w:p>
    <w:p w:rsidR="00B11EB3" w:rsidRPr="006B40B3" w:rsidRDefault="00B11EB3" w:rsidP="00B11EB3">
      <w:pPr>
        <w:pStyle w:val="DanceBody"/>
      </w:pPr>
      <w:r w:rsidRPr="006B40B3">
        <w:t>17-24</w:t>
      </w:r>
      <w:r w:rsidRPr="006B40B3">
        <w:tab/>
        <w:t>2s &amp; 3s petronella turn twice to own sides &amp; all turn partners RH</w:t>
      </w:r>
    </w:p>
    <w:p w:rsidR="00B11EB3" w:rsidRPr="006B40B3" w:rsidRDefault="00B11EB3" w:rsidP="00B11EB3">
      <w:pPr>
        <w:pStyle w:val="DanceBody"/>
        <w:keepNext w:val="0"/>
      </w:pPr>
      <w:r w:rsidRPr="006B40B3">
        <w:t>25-32</w:t>
      </w:r>
      <w:r w:rsidRPr="006B40B3">
        <w:tab/>
        <w:t>1s+4s set &amp; dance RH across 1/2 way, set &amp; cross RH to own side</w:t>
      </w:r>
    </w:p>
    <w:p w:rsidR="00B11EB3" w:rsidRDefault="00B11EB3" w:rsidP="00B11EB3"/>
    <w:p w:rsidR="00B11EB3" w:rsidRDefault="00B11EB3" w:rsidP="00B11EB3">
      <w:pPr>
        <w:pStyle w:val="Minicrib"/>
      </w:pPr>
      <w:r>
        <w:t>THE COCKY WEE GORDON  (J4x32)  4C set</w:t>
      </w:r>
      <w:r>
        <w:tab/>
        <w:t>John Drewry  Stoneywood Coll 1</w:t>
      </w:r>
    </w:p>
    <w:p w:rsidR="00B11EB3" w:rsidRPr="006B40B3" w:rsidRDefault="00B11EB3" w:rsidP="00B11EB3">
      <w:pPr>
        <w:pStyle w:val="DanceBody"/>
      </w:pPr>
      <w:r w:rsidRPr="006B40B3">
        <w:t xml:space="preserve"> 1- 8</w:t>
      </w:r>
      <w:r w:rsidRPr="006B40B3">
        <w:tab/>
        <w:t>1M, 2L, 3M &amp; 4L cross &amp; pass partner RSh &amp; cast to right 1 place, 1s+2s also 3s+4s dance RH across</w:t>
      </w:r>
    </w:p>
    <w:p w:rsidR="00B11EB3" w:rsidRPr="006B40B3" w:rsidRDefault="00B11EB3" w:rsidP="00B11EB3">
      <w:pPr>
        <w:pStyle w:val="DanceBody"/>
      </w:pPr>
      <w:r w:rsidRPr="006B40B3">
        <w:t xml:space="preserve"> 9-16</w:t>
      </w:r>
      <w:r w:rsidRPr="006B40B3">
        <w:tab/>
        <w:t>All dance RSh reels of 4 on sides</w:t>
      </w:r>
    </w:p>
    <w:p w:rsidR="00B11EB3" w:rsidRPr="006B40B3" w:rsidRDefault="00B11EB3" w:rsidP="00B11EB3">
      <w:pPr>
        <w:pStyle w:val="DanceBody"/>
      </w:pPr>
      <w:r w:rsidRPr="006B40B3">
        <w:t>17-24</w:t>
      </w:r>
      <w:r w:rsidRPr="006B40B3">
        <w:tab/>
        <w:t>1L, 2M, 3L &amp; 4M dance down/up behind partner &amp; cross, set to partners &amp; cross RH.  2 1 4 3</w:t>
      </w:r>
    </w:p>
    <w:p w:rsidR="00B11EB3" w:rsidRPr="006B40B3" w:rsidRDefault="00B11EB3" w:rsidP="00B11EB3">
      <w:pPr>
        <w:pStyle w:val="DanceBody"/>
        <w:keepNext w:val="0"/>
      </w:pPr>
      <w:r w:rsidRPr="006B40B3">
        <w:t>25-32</w:t>
      </w:r>
      <w:r w:rsidRPr="006B40B3">
        <w:tab/>
        <w:t>1s+4s dance 1/2 Figs of 8 round end couples, 4s followed by 1s cross down between 3 &amp; cast up to 2nd &amp; 3rd places.  2 4 1 3</w:t>
      </w:r>
    </w:p>
    <w:p w:rsidR="00B11EB3" w:rsidRDefault="00B11EB3" w:rsidP="00B11EB3"/>
    <w:p w:rsidR="00B11EB3" w:rsidRDefault="00B11EB3" w:rsidP="00B11EB3">
      <w:pPr>
        <w:pStyle w:val="Minicrib"/>
      </w:pPr>
      <w:r>
        <w:t>COCOA BEACH MARATHON  (J4x32)  4C Set</w:t>
      </w:r>
      <w:r>
        <w:tab/>
        <w:t>Holly Boyd  Célébrations</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1s+4s dance RH across (2s &amp; 3s step up/down), 2s+1s &amp; 4s+3s face on sides; all set, 2s+1s &amp; 4s+3s change places RH. 1 2 (3) (4)</w:t>
      </w:r>
    </w:p>
    <w:p w:rsidR="00B11EB3" w:rsidRDefault="00B11EB3" w:rsidP="00B11EB3">
      <w:pPr>
        <w:pStyle w:val="DanceBody"/>
      </w:pPr>
      <w:r>
        <w:t xml:space="preserve"> 9-16</w:t>
      </w:r>
      <w:r>
        <w:tab/>
        <w:t xml:space="preserve">1s+4s chase clockwise 1/2 round </w:t>
      </w:r>
      <w:r>
        <w:rPr>
          <w:b/>
        </w:rPr>
        <w:t>while</w:t>
      </w:r>
      <w:r>
        <w:t xml:space="preserve"> 2s+3s dance LH across; 2s &amp; 3s dance out of ends &amp; cast back to place. 4 2 (3) (1)</w:t>
      </w:r>
    </w:p>
    <w:p w:rsidR="00B11EB3" w:rsidRDefault="00B11EB3" w:rsidP="00B11EB3">
      <w:pPr>
        <w:pStyle w:val="DanceBody"/>
      </w:pPr>
      <w:r>
        <w:t>17-24</w:t>
      </w:r>
      <w:r>
        <w:tab/>
        <w:t xml:space="preserve">All set on sides; 4s+2s (at top) </w:t>
      </w:r>
      <w:r>
        <w:rPr>
          <w:b/>
        </w:rPr>
        <w:t>also</w:t>
      </w:r>
      <w:r>
        <w:t xml:space="preserve"> 3s+1s (at bottom) dance 3/4 R&amp;L (6 bars - no polite turn). 2 4 (1) (3)</w:t>
      </w:r>
    </w:p>
    <w:p w:rsidR="00B11EB3" w:rsidRDefault="00B11EB3" w:rsidP="00B11EB3">
      <w:pPr>
        <w:pStyle w:val="DanceBody"/>
        <w:keepNext w:val="0"/>
      </w:pPr>
      <w:r>
        <w:t>25-32</w:t>
      </w:r>
      <w:r>
        <w:tab/>
        <w:t>2s+4s+1s+3s circle 8H round &amp; back. 2 4 (1) (3)</w:t>
      </w:r>
    </w:p>
    <w:p w:rsidR="00B11EB3" w:rsidRDefault="00B11EB3" w:rsidP="00B11EB3"/>
    <w:p w:rsidR="00B11EB3" w:rsidRDefault="00B11EB3" w:rsidP="00B11EB3">
      <w:pPr>
        <w:pStyle w:val="Minicrib"/>
      </w:pPr>
      <w:r>
        <w:t>THE CODE BREAKER  (R4x32)  4C set</w:t>
      </w:r>
      <w:r>
        <w:tab/>
        <w:t>John Drewry  Stoneywood Coll 1</w:t>
      </w:r>
    </w:p>
    <w:p w:rsidR="00B11EB3" w:rsidRDefault="00B11EB3" w:rsidP="00B11EB3">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B11EB3" w:rsidRPr="006B40B3" w:rsidRDefault="00B11EB3" w:rsidP="00B11EB3">
      <w:pPr>
        <w:pStyle w:val="DanceBody"/>
      </w:pPr>
      <w:r w:rsidRPr="006B40B3">
        <w:t xml:space="preserve"> 9-16</w:t>
      </w:r>
      <w:r w:rsidRPr="006B40B3">
        <w:tab/>
        <w:t>All circle 8H round &amp; back</w:t>
      </w:r>
      <w:r>
        <w:t>. Finish as at end of bar 8</w:t>
      </w:r>
    </w:p>
    <w:p w:rsidR="00B11EB3" w:rsidRPr="006B40B3" w:rsidRDefault="00B11EB3" w:rsidP="00B11EB3">
      <w:pPr>
        <w:pStyle w:val="DanceBody"/>
      </w:pPr>
      <w:r w:rsidRPr="006B40B3">
        <w:t>17-24</w:t>
      </w:r>
      <w:r w:rsidRPr="006B40B3">
        <w:tab/>
        <w:t>1M+2L &amp; 3M+4L turn LH 1.1/4 times while 1L+2M &amp; 3L+4M turn RH 1.1/4 times [all now on sides 2 (1)(4) 3], 1s+4s dance 1/2 R&amp;L to end 2 4 1 3</w:t>
      </w:r>
    </w:p>
    <w:p w:rsidR="00B11EB3" w:rsidRPr="006B40B3" w:rsidRDefault="00B11EB3" w:rsidP="00B11EB3">
      <w:pPr>
        <w:pStyle w:val="DanceBody"/>
        <w:keepNext w:val="0"/>
      </w:pPr>
      <w:r w:rsidRPr="006B40B3">
        <w:t>25-32</w:t>
      </w:r>
      <w:r w:rsidRPr="006B40B3">
        <w:tab/>
        <w:t>2s+4s also 1s+3s dance RH across, 4s+1s dance LH across</w:t>
      </w:r>
    </w:p>
    <w:p w:rsidR="00B11EB3" w:rsidRDefault="00B11EB3" w:rsidP="00B11EB3"/>
    <w:p w:rsidR="00B11EB3" w:rsidRDefault="00B11EB3" w:rsidP="00B11EB3">
      <w:pPr>
        <w:pStyle w:val="Minicrib"/>
      </w:pPr>
      <w:r>
        <w:t>COIRE LAGAN (R8x32)  3C (4C set)</w:t>
      </w:r>
      <w:r>
        <w:tab/>
        <w:t>Lee Fuell  Flying Gillies Coll Vol 3</w:t>
      </w:r>
    </w:p>
    <w:p w:rsidR="00B11EB3" w:rsidRPr="006B40B3" w:rsidRDefault="00B11EB3" w:rsidP="00B11EB3">
      <w:pPr>
        <w:pStyle w:val="DanceBody"/>
      </w:pPr>
      <w:r w:rsidRPr="006B40B3">
        <w:t xml:space="preserve"> 1- 8</w:t>
      </w:r>
      <w:r w:rsidRPr="006B40B3">
        <w:tab/>
        <w:t>1s set &amp; cross down RH below 3s</w:t>
      </w:r>
      <w:r>
        <w:t xml:space="preserve"> (2s step up 3-4)</w:t>
      </w:r>
      <w:r w:rsidRPr="006B40B3">
        <w:t>, cast up around 3s &amp; dance up middle NHJ</w:t>
      </w:r>
    </w:p>
    <w:p w:rsidR="00B11EB3" w:rsidRPr="006B40B3" w:rsidRDefault="00B11EB3" w:rsidP="00B11EB3">
      <w:pPr>
        <w:pStyle w:val="DanceBody"/>
      </w:pPr>
      <w:r w:rsidRPr="006B40B3">
        <w:t xml:space="preserve"> 9-16</w:t>
      </w:r>
      <w:r w:rsidRPr="006B40B3">
        <w:tab/>
        <w:t>1s dance reflection reels of 3 on opposite sides (1s dance up between 2s to start) &amp; end in 2nd place opposite sides</w:t>
      </w:r>
    </w:p>
    <w:p w:rsidR="00B11EB3" w:rsidRPr="006B40B3" w:rsidRDefault="00B11EB3" w:rsidP="00B11EB3">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B11EB3" w:rsidRPr="006B40B3" w:rsidRDefault="00B11EB3" w:rsidP="00B11EB3">
      <w:pPr>
        <w:pStyle w:val="DanceBody"/>
        <w:keepNext w:val="0"/>
      </w:pPr>
      <w:r w:rsidRPr="006B40B3">
        <w:t>25-32</w:t>
      </w:r>
      <w:r w:rsidRPr="006B40B3">
        <w:tab/>
        <w:t>2s+1s+3s circle 6H round &amp; back</w:t>
      </w:r>
    </w:p>
    <w:p w:rsidR="00B11EB3" w:rsidRDefault="00B11EB3" w:rsidP="00B11EB3"/>
    <w:p w:rsidR="00B11EB3" w:rsidRDefault="00B11EB3" w:rsidP="00B11EB3">
      <w:pPr>
        <w:pStyle w:val="Minicrib"/>
      </w:pPr>
      <w:r>
        <w:t>COLD &amp; RAW  (J8x24)  2C (4C set)</w:t>
      </w:r>
      <w:r>
        <w:tab/>
        <w:t>RSCDS Bk 5</w:t>
      </w:r>
    </w:p>
    <w:p w:rsidR="00B11EB3" w:rsidRPr="006B40B3" w:rsidRDefault="00B11EB3" w:rsidP="00B11EB3">
      <w:pPr>
        <w:pStyle w:val="DanceBody"/>
      </w:pPr>
      <w:r w:rsidRPr="006B40B3">
        <w:t xml:space="preserve"> 1- 8</w:t>
      </w:r>
      <w:r w:rsidRPr="006B40B3">
        <w:tab/>
        <w:t>1s+2s dance DoSiDo &amp; turn partners RH</w:t>
      </w:r>
    </w:p>
    <w:p w:rsidR="00B11EB3" w:rsidRPr="006B40B3" w:rsidRDefault="00B11EB3" w:rsidP="00B11EB3">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B11EB3" w:rsidRPr="006B40B3" w:rsidRDefault="00B11EB3" w:rsidP="00B11EB3">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B11EB3" w:rsidRDefault="00B11EB3" w:rsidP="00B11EB3"/>
    <w:p w:rsidR="00B11EB3" w:rsidRDefault="00B11EB3" w:rsidP="00B11EB3">
      <w:pPr>
        <w:pStyle w:val="Minicrib"/>
      </w:pPr>
      <w:r>
        <w:t>COLD QUARRY JIG  (J8x32)  3C (4C set)</w:t>
      </w:r>
      <w:r>
        <w:tab/>
        <w:t>J Roby</w:t>
      </w:r>
    </w:p>
    <w:p w:rsidR="00B11EB3" w:rsidRPr="006B40B3" w:rsidRDefault="00B11EB3" w:rsidP="00B11EB3">
      <w:pPr>
        <w:pStyle w:val="DanceBody"/>
      </w:pPr>
      <w:r w:rsidRPr="006B40B3">
        <w:t xml:space="preserve"> 1- 8</w:t>
      </w:r>
      <w:r w:rsidRPr="006B40B3">
        <w:tab/>
        <w:t>1s cross RH &amp; cast 1 place, 1s petronella turn &amp; set while corners set &amp; change places RH on sides</w:t>
      </w:r>
    </w:p>
    <w:p w:rsidR="00B11EB3" w:rsidRPr="006B40B3" w:rsidRDefault="00B11EB3" w:rsidP="00B11EB3">
      <w:pPr>
        <w:pStyle w:val="DanceBody"/>
      </w:pPr>
      <w:r w:rsidRPr="006B40B3">
        <w:t xml:space="preserve"> 9-16</w:t>
      </w:r>
      <w:r w:rsidRPr="006B40B3">
        <w:tab/>
        <w:t>1s dance reels of 3 across (1M with 2s, 1L with 3s) giving LSh to 2nd corner pstns ending with 1s petronella turn to 2nd place own sides.  3 1 2</w:t>
      </w:r>
    </w:p>
    <w:p w:rsidR="00B11EB3" w:rsidRPr="006B40B3" w:rsidRDefault="00B11EB3" w:rsidP="00B11EB3">
      <w:pPr>
        <w:pStyle w:val="DanceBody"/>
      </w:pPr>
      <w:r w:rsidRPr="006B40B3">
        <w:t>17-24</w:t>
      </w:r>
      <w:r w:rsidRPr="006B40B3">
        <w:tab/>
        <w:t>1s 3/4 turn RH, 1s petronella turn to 2nd place opposite side &amp; set while corners set &amp; cross RH.  (3)(1)(2)</w:t>
      </w:r>
    </w:p>
    <w:p w:rsidR="00B11EB3" w:rsidRPr="006B40B3" w:rsidRDefault="00B11EB3" w:rsidP="00B11EB3">
      <w:pPr>
        <w:pStyle w:val="DanceBody"/>
        <w:keepNext w:val="0"/>
      </w:pPr>
      <w:r w:rsidRPr="006B40B3">
        <w:t>25-32</w:t>
      </w:r>
      <w:r w:rsidRPr="006B40B3">
        <w:tab/>
        <w:t>1s dance reels of 3 on opposite sides giving LSh to 1st corner pstns &amp; cross RH while corners cross RH.  3 1 2</w:t>
      </w:r>
    </w:p>
    <w:p w:rsidR="00B11EB3" w:rsidRDefault="00B11EB3" w:rsidP="00B11EB3"/>
    <w:p w:rsidR="00B11EB3" w:rsidRDefault="00B11EB3" w:rsidP="00B11EB3">
      <w:pPr>
        <w:pStyle w:val="Minicrib"/>
      </w:pPr>
      <w:r>
        <w:t>COLDINGHAM SANDS  (S4x32)  4C set</w:t>
      </w:r>
      <w:r>
        <w:tab/>
        <w:t>Ruary Laidlaw  St Abb's Collection</w:t>
      </w:r>
    </w:p>
    <w:p w:rsidR="00B11EB3" w:rsidRPr="006B40B3" w:rsidRDefault="00B11EB3" w:rsidP="00B11EB3">
      <w:pPr>
        <w:pStyle w:val="DanceBody"/>
      </w:pPr>
      <w:r w:rsidRPr="006B40B3">
        <w:t xml:space="preserve"> 1- 8</w:t>
      </w:r>
      <w:r w:rsidRPr="006B40B3">
        <w:tab/>
        <w:t>1s lead down, cast up round 4s &amp; back to place</w:t>
      </w:r>
    </w:p>
    <w:p w:rsidR="00B11EB3" w:rsidRPr="006B40B3" w:rsidRDefault="00B11EB3" w:rsidP="00B11EB3">
      <w:pPr>
        <w:pStyle w:val="DanceBody"/>
      </w:pPr>
      <w:r w:rsidRPr="006B40B3">
        <w:t xml:space="preserve"> 9-16</w:t>
      </w:r>
      <w:r w:rsidRPr="006B40B3">
        <w:tab/>
        <w:t>1s+3s lead down (3 steps), lead up &amp; cast, 1s to 2nd place, 3s to 4th place</w:t>
      </w:r>
    </w:p>
    <w:p w:rsidR="00B11EB3" w:rsidRPr="006B40B3" w:rsidRDefault="00B11EB3" w:rsidP="00B11EB3">
      <w:pPr>
        <w:pStyle w:val="DanceBody"/>
      </w:pPr>
      <w:r w:rsidRPr="006B40B3">
        <w:t>17-24</w:t>
      </w:r>
      <w:r w:rsidRPr="006B40B3">
        <w:tab/>
        <w:t>2s+1s also 4s+3s dance R&amp;L</w:t>
      </w:r>
    </w:p>
    <w:p w:rsidR="00B11EB3" w:rsidRPr="006B40B3" w:rsidRDefault="00B11EB3" w:rsidP="00B11EB3">
      <w:pPr>
        <w:pStyle w:val="DanceBody"/>
        <w:keepNext w:val="0"/>
      </w:pPr>
      <w:r w:rsidRPr="006B40B3">
        <w:t>25-32</w:t>
      </w:r>
      <w:r w:rsidRPr="006B40B3">
        <w:tab/>
        <w:t>1s turn RH, cast to 4th place as 3s turn RH &amp; dance up to 2nd place.  All turn partners 2H (4 bars)</w:t>
      </w:r>
    </w:p>
    <w:p w:rsidR="00B11EB3" w:rsidRDefault="00B11EB3" w:rsidP="00B11EB3"/>
    <w:p w:rsidR="00B11EB3" w:rsidRDefault="00B11EB3" w:rsidP="00B11EB3">
      <w:pPr>
        <w:pStyle w:val="Minicrib"/>
      </w:pPr>
      <w:r>
        <w:t>COLGRAIN FANCY  (R4x32)  4C set</w:t>
      </w:r>
      <w:r>
        <w:tab/>
        <w:t>L King &amp; E Caulfield  Helensburgh 50th Anniv</w:t>
      </w:r>
    </w:p>
    <w:p w:rsidR="00B11EB3" w:rsidRPr="006B40B3" w:rsidRDefault="00B11EB3" w:rsidP="00B11EB3">
      <w:pPr>
        <w:pStyle w:val="DanceBody"/>
      </w:pPr>
      <w:r w:rsidRPr="006B40B3">
        <w:t xml:space="preserve"> 1- 8</w:t>
      </w:r>
      <w:r w:rsidRPr="006B40B3">
        <w:tab/>
        <w:t>1s+2s set, cross RH, 3s+4s set &amp; cross RH</w:t>
      </w:r>
    </w:p>
    <w:p w:rsidR="00B11EB3" w:rsidRPr="006B40B3" w:rsidRDefault="00B11EB3" w:rsidP="00B11EB3">
      <w:pPr>
        <w:pStyle w:val="DanceBody"/>
      </w:pPr>
      <w:r w:rsidRPr="006B40B3">
        <w:t xml:space="preserve"> 9-16</w:t>
      </w:r>
      <w:r w:rsidRPr="006B40B3">
        <w:tab/>
        <w:t>4s followed by 3s+2s+1s dance down for 2 bars, all 1/2 turn partners RH &amp; dance up to places</w:t>
      </w:r>
    </w:p>
    <w:p w:rsidR="00B11EB3" w:rsidRPr="006B40B3" w:rsidRDefault="00B11EB3" w:rsidP="00B11EB3">
      <w:pPr>
        <w:pStyle w:val="DanceBody"/>
      </w:pPr>
      <w:r w:rsidRPr="006B40B3">
        <w:t>17-24</w:t>
      </w:r>
      <w:r w:rsidRPr="006B40B3">
        <w:tab/>
        <w:t>1s lead down for 2 bars, lead up &amp; cast to bottom</w:t>
      </w:r>
    </w:p>
    <w:p w:rsidR="00B11EB3" w:rsidRPr="006B40B3" w:rsidRDefault="00B11EB3" w:rsidP="00B11EB3">
      <w:pPr>
        <w:pStyle w:val="DanceBody"/>
        <w:keepNext w:val="0"/>
      </w:pPr>
      <w:r w:rsidRPr="006B40B3">
        <w:t>25-32</w:t>
      </w:r>
      <w:r w:rsidRPr="006B40B3">
        <w:tab/>
        <w:t>All circle 8H round &amp; back</w:t>
      </w:r>
    </w:p>
    <w:p w:rsidR="00B11EB3" w:rsidRDefault="00B11EB3" w:rsidP="00B11EB3"/>
    <w:p w:rsidR="00B11EB3" w:rsidRDefault="00B11EB3" w:rsidP="00B11EB3">
      <w:pPr>
        <w:pStyle w:val="Minicrib"/>
      </w:pPr>
      <w:r>
        <w:t>COLIN'S DELIGHT (J8x32)  3C (4C set)</w:t>
      </w:r>
      <w:r>
        <w:tab/>
        <w:t>Kenneth J Reid  Birmingham Platinum Bk</w:t>
      </w:r>
    </w:p>
    <w:p w:rsidR="00B11EB3" w:rsidRPr="00324E4E" w:rsidRDefault="00B11EB3" w:rsidP="00B11EB3">
      <w:pPr>
        <w:pStyle w:val="DanceBody"/>
      </w:pPr>
      <w:r w:rsidRPr="00324E4E">
        <w:t xml:space="preserve"> 1- 8</w:t>
      </w:r>
      <w:r w:rsidRPr="00324E4E">
        <w:tab/>
        <w:t>1s set &amp; cast one place (2s step up 3-4). 1s 3/4 turn LH to 1M facing 2s and 1L facing 3s and Balance-in-Line</w:t>
      </w:r>
    </w:p>
    <w:p w:rsidR="00B11EB3" w:rsidRPr="00324E4E" w:rsidRDefault="00B11EB3" w:rsidP="00B11EB3">
      <w:pPr>
        <w:pStyle w:val="DanceBody"/>
      </w:pPr>
      <w:r w:rsidRPr="00324E4E">
        <w:t xml:space="preserve"> 9-16</w:t>
      </w:r>
      <w:r w:rsidRPr="00324E4E">
        <w:tab/>
        <w:t>1M+2s &amp; 1L+3s dance RSh reels of 3 across. On bars 15-16 1s 3/4 turn RH to 1L between 2s &amp; 1M between 3s.</w:t>
      </w:r>
    </w:p>
    <w:p w:rsidR="00B11EB3" w:rsidRPr="00324E4E" w:rsidRDefault="00B11EB3" w:rsidP="00B11EB3">
      <w:pPr>
        <w:pStyle w:val="DanceBody"/>
      </w:pPr>
      <w:r w:rsidRPr="00324E4E">
        <w:t>17-24</w:t>
      </w:r>
      <w:r w:rsidRPr="00324E4E">
        <w:tab/>
        <w:t xml:space="preserve">Repeat reels &amp; on bars 23-24 1s 1/2 turn LH to finish facing down in middle of set, </w:t>
      </w:r>
      <w:r w:rsidRPr="00324E4E">
        <w:rPr>
          <w:b/>
        </w:rPr>
        <w:t xml:space="preserve">while </w:t>
      </w:r>
      <w:r w:rsidRPr="00324E4E">
        <w:t>2s face down &amp; 3s face up</w:t>
      </w:r>
    </w:p>
    <w:p w:rsidR="00B11EB3" w:rsidRPr="00324E4E" w:rsidRDefault="00B11EB3" w:rsidP="00B11EB3">
      <w:pPr>
        <w:pStyle w:val="DanceBody"/>
        <w:keepNext w:val="0"/>
      </w:pPr>
      <w:r w:rsidRPr="00324E4E">
        <w:t>25-32</w:t>
      </w:r>
      <w:r w:rsidRPr="00324E4E">
        <w:tab/>
        <w:t xml:space="preserve">1s lead down between 3s &amp; cast up one place, 1s dance up between 2s and cast to 2nd place </w:t>
      </w:r>
      <w:r w:rsidRPr="00324E4E">
        <w:rPr>
          <w:b/>
        </w:rPr>
        <w:t xml:space="preserve">while </w:t>
      </w:r>
      <w:r w:rsidRPr="00324E4E">
        <w:t>2s + 3s dance R&amp;L</w:t>
      </w:r>
    </w:p>
    <w:p w:rsidR="00B11EB3" w:rsidRDefault="00B11EB3" w:rsidP="00B11EB3"/>
    <w:p w:rsidR="00B11EB3" w:rsidRDefault="00B11EB3" w:rsidP="00B11EB3">
      <w:pPr>
        <w:pStyle w:val="Minicrib"/>
      </w:pPr>
      <w:r>
        <w:t>COLIN'S KILTS  (J8x40)  3C (4C Set)</w:t>
      </w:r>
      <w:r>
        <w:tab/>
        <w:t>Margaret Young  Book of Perth Dances</w:t>
      </w:r>
    </w:p>
    <w:p w:rsidR="00B11EB3" w:rsidRPr="006B40B3" w:rsidRDefault="00B11EB3" w:rsidP="00B11EB3">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B11EB3" w:rsidRPr="006B40B3" w:rsidRDefault="00B11EB3" w:rsidP="00B11EB3">
      <w:pPr>
        <w:pStyle w:val="DanceBody"/>
      </w:pPr>
      <w:r w:rsidRPr="006B40B3">
        <w:t xml:space="preserve"> 9-16</w:t>
      </w:r>
      <w:r w:rsidRPr="006B40B3">
        <w:tab/>
        <w:t>1s+3s repeat (from opposite sides) ending in original places</w:t>
      </w:r>
    </w:p>
    <w:p w:rsidR="00B11EB3" w:rsidRPr="006B40B3" w:rsidRDefault="00B11EB3" w:rsidP="00B11EB3">
      <w:pPr>
        <w:pStyle w:val="DanceBody"/>
      </w:pPr>
      <w:r w:rsidRPr="006B40B3">
        <w:t>17-24</w:t>
      </w:r>
      <w:r w:rsidRPr="006B40B3">
        <w:tab/>
        <w:t>1s+2s+3s dance RSh reels of 3</w:t>
      </w:r>
      <w:r>
        <w:t xml:space="preserve"> (6 bars)</w:t>
      </w:r>
      <w:r w:rsidRPr="006B40B3">
        <w:t xml:space="preserve"> &amp; 1s+2s change places RH on sides</w:t>
      </w:r>
    </w:p>
    <w:p w:rsidR="00B11EB3" w:rsidRPr="006B40B3" w:rsidRDefault="00B11EB3" w:rsidP="00B11EB3">
      <w:pPr>
        <w:pStyle w:val="DanceBody"/>
      </w:pPr>
      <w:r w:rsidRPr="006B40B3">
        <w:t>25-32</w:t>
      </w:r>
      <w:r w:rsidRPr="006B40B3">
        <w:tab/>
        <w:t>2s+1s+3s set twice &amp; turn partners RH</w:t>
      </w:r>
      <w:r>
        <w:tab/>
      </w:r>
    </w:p>
    <w:p w:rsidR="00B11EB3" w:rsidRDefault="00B11EB3" w:rsidP="00B11EB3">
      <w:pPr>
        <w:pStyle w:val="DanceBody"/>
        <w:keepNext w:val="0"/>
      </w:pPr>
      <w:r w:rsidRPr="006B40B3">
        <w:t>33-40</w:t>
      </w:r>
      <w:r w:rsidRPr="006B40B3">
        <w:tab/>
        <w:t>2s+1s+3s circle 6H round to left for 6 steps, pivot left &amp; chase back to places</w:t>
      </w:r>
      <w:r>
        <w:t>.  2 1 3</w:t>
      </w:r>
    </w:p>
    <w:p w:rsidR="00B11EB3" w:rsidRDefault="00B11EB3" w:rsidP="00B11EB3"/>
    <w:p w:rsidR="00B11EB3" w:rsidRDefault="00B11EB3" w:rsidP="00B11EB3">
      <w:pPr>
        <w:pStyle w:val="Minicrib"/>
      </w:pPr>
      <w:r>
        <w:t>COLIN'S REBEL RANT  (R4x48)  4C set</w:t>
      </w:r>
      <w:r>
        <w:tab/>
        <w:t>George Swirles  Elizabeth Mary's Bk</w:t>
      </w:r>
    </w:p>
    <w:p w:rsidR="00B11EB3" w:rsidRPr="006B40B3" w:rsidRDefault="00B11EB3" w:rsidP="00B11EB3">
      <w:pPr>
        <w:pStyle w:val="DanceBody"/>
      </w:pPr>
      <w:r w:rsidRPr="006B40B3">
        <w:t xml:space="preserve"> 1- 8</w:t>
      </w:r>
      <w:r w:rsidRPr="006B40B3">
        <w:tab/>
        <w:t>1s+2s 1/2 turn RH &amp; dance RH across 1/2 way, 1/2 turn LH &amp; dance LH across 1/2 way</w:t>
      </w:r>
    </w:p>
    <w:p w:rsidR="00B11EB3" w:rsidRPr="006B40B3" w:rsidRDefault="00B11EB3" w:rsidP="00B11EB3">
      <w:pPr>
        <w:pStyle w:val="DanceBody"/>
      </w:pPr>
      <w:r w:rsidRPr="006B40B3">
        <w:t xml:space="preserve"> 9-16</w:t>
      </w:r>
      <w:r w:rsidRPr="006B40B3">
        <w:tab/>
        <w:t>1s+2s dance Chain Progres</w:t>
      </w:r>
      <w:r>
        <w:t>sion:</w:t>
      </w:r>
    </w:p>
    <w:p w:rsidR="00B11EB3" w:rsidRPr="006B40B3" w:rsidRDefault="00B11EB3" w:rsidP="00B11EB3">
      <w:pPr>
        <w:pStyle w:val="DanceBody"/>
      </w:pPr>
      <w:r w:rsidRPr="006B40B3">
        <w:tab/>
        <w:t>`1s+2s 3/4 turn RH, 1M+2L turn LH 1.1/2 times as ptnrs chase cl</w:t>
      </w:r>
      <w:r>
        <w:t>'wise 1/2 way, 2s+1s turn RH. 2s end in 1st place own side, 1s facing 1st corners</w:t>
      </w:r>
    </w:p>
    <w:p w:rsidR="00B11EB3" w:rsidRPr="006B40B3" w:rsidRDefault="00B11EB3" w:rsidP="00B11EB3">
      <w:pPr>
        <w:pStyle w:val="DanceBody"/>
      </w:pPr>
      <w:r w:rsidRPr="006B40B3">
        <w:t>17-24</w:t>
      </w:r>
      <w:r w:rsidRPr="006B40B3">
        <w:tab/>
        <w:t>1s turn 1st corners RH, partner LH, 2nd corner RH &amp; partner LH to end BtoB in centre (Lady facing up &amp; Man down)</w:t>
      </w:r>
    </w:p>
    <w:p w:rsidR="00B11EB3" w:rsidRDefault="00B11EB3" w:rsidP="00B11EB3">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B11EB3" w:rsidRPr="006B40B3" w:rsidRDefault="00B11EB3" w:rsidP="00B11EB3">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B11EB3" w:rsidRPr="006B40B3" w:rsidRDefault="00B11EB3" w:rsidP="00B11EB3">
      <w:pPr>
        <w:pStyle w:val="DanceBody"/>
        <w:keepNext w:val="0"/>
      </w:pPr>
      <w:r w:rsidRPr="006B40B3">
        <w:t>41-48</w:t>
      </w:r>
      <w:r w:rsidRPr="006B40B3">
        <w:tab/>
        <w:t>1s in prom hold dance reel of 3 across with 3s (RSh to 3M to start) &amp; end with 1s dancing down to 4th place</w:t>
      </w:r>
      <w:r>
        <w:t>.  2 3 4 1</w:t>
      </w:r>
    </w:p>
    <w:p w:rsidR="00B11EB3" w:rsidRDefault="00B11EB3" w:rsidP="00B11EB3"/>
    <w:p w:rsidR="00B11EB3" w:rsidRDefault="00B11EB3" w:rsidP="00B11EB3">
      <w:pPr>
        <w:pStyle w:val="Minicrib"/>
      </w:pPr>
      <w:r>
        <w:t>THE COLLEGE HORNPIPE  (R8x32)  3C (4C set)</w:t>
      </w:r>
      <w:r>
        <w:tab/>
        <w:t>Boag, 1797  RSCDS Bk 20</w:t>
      </w:r>
    </w:p>
    <w:p w:rsidR="00B11EB3" w:rsidRDefault="00B11EB3" w:rsidP="00B11EB3">
      <w:pPr>
        <w:pStyle w:val="DanceBody"/>
      </w:pPr>
      <w:r w:rsidRPr="006B40B3">
        <w:t xml:space="preserve"> 1- 8</w:t>
      </w:r>
      <w:r w:rsidRPr="006B40B3">
        <w:tab/>
        <w:t>1s+2s+3s circle 6H round &amp; back</w:t>
      </w:r>
      <w:r>
        <w:t>, all remaining in centre with partner ready for …</w:t>
      </w:r>
    </w:p>
    <w:p w:rsidR="00B11EB3" w:rsidRPr="006B40B3" w:rsidRDefault="00B11EB3" w:rsidP="00B11EB3">
      <w:pPr>
        <w:pStyle w:val="DanceBody"/>
      </w:pPr>
      <w:r w:rsidRPr="006B40B3">
        <w:t xml:space="preserve"> 9-16</w:t>
      </w:r>
      <w:r w:rsidRPr="006B40B3">
        <w:tab/>
        <w:t>1s+2s+3s Promenade</w:t>
      </w:r>
    </w:p>
    <w:p w:rsidR="00B11EB3" w:rsidRPr="006B40B3" w:rsidRDefault="00B11EB3" w:rsidP="00B11EB3">
      <w:pPr>
        <w:pStyle w:val="DanceBody"/>
      </w:pPr>
      <w:r w:rsidRPr="006B40B3">
        <w:t>17-24</w:t>
      </w:r>
      <w:r w:rsidRPr="006B40B3">
        <w:tab/>
        <w:t>1s cross RH, cast to 2nd place</w:t>
      </w:r>
      <w:r>
        <w:t xml:space="preserve"> (2 step up 19-20)</w:t>
      </w:r>
      <w:r w:rsidRPr="006B40B3">
        <w:t>, cross LH, cast to 3rd place &amp; lead up to face 1st corners</w:t>
      </w:r>
    </w:p>
    <w:p w:rsidR="00B11EB3" w:rsidRPr="006B40B3" w:rsidRDefault="00B11EB3" w:rsidP="00B11EB3">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B11EB3" w:rsidRDefault="00B11EB3" w:rsidP="00B11EB3"/>
    <w:p w:rsidR="00B11EB3" w:rsidRDefault="00B11EB3" w:rsidP="00B11EB3">
      <w:pPr>
        <w:pStyle w:val="Minicrib"/>
      </w:pPr>
      <w:r>
        <w:t>COLLEGE RAMBLE  (S4x32)  4C set</w:t>
      </w:r>
      <w:r>
        <w:tab/>
        <w:t>H Duewell  Tighes Hill dances</w:t>
      </w:r>
    </w:p>
    <w:p w:rsidR="00B11EB3" w:rsidRPr="006B40B3" w:rsidRDefault="00B11EB3" w:rsidP="00B11EB3">
      <w:pPr>
        <w:pStyle w:val="DanceBody"/>
      </w:pPr>
      <w:r w:rsidRPr="006B40B3">
        <w:t xml:space="preserve"> 1- 8</w:t>
      </w:r>
      <w:r w:rsidRPr="006B40B3">
        <w:tab/>
        <w:t>All set, 1s+2s also 3s+4s circle 4H left, 1s+2s also 3s+4s set facing on sides</w:t>
      </w:r>
    </w:p>
    <w:p w:rsidR="00B11EB3" w:rsidRPr="006B40B3" w:rsidRDefault="00B11EB3" w:rsidP="00B11EB3">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B11EB3" w:rsidRPr="006B40B3" w:rsidRDefault="00B11EB3" w:rsidP="00B11EB3">
      <w:pPr>
        <w:pStyle w:val="DanceBody"/>
      </w:pPr>
      <w:r w:rsidRPr="006B40B3">
        <w:t>17-24</w:t>
      </w:r>
      <w:r w:rsidRPr="006B40B3">
        <w:tab/>
        <w:t>4s+3s also 2s+1s set facing on sides, turn 2H, all dance 1/2 Grand Chain to 1 2 3 4</w:t>
      </w:r>
    </w:p>
    <w:p w:rsidR="00B11EB3" w:rsidRPr="006B40B3" w:rsidRDefault="00B11EB3" w:rsidP="00B11EB3">
      <w:pPr>
        <w:pStyle w:val="DanceBody"/>
        <w:keepNext w:val="0"/>
      </w:pPr>
      <w:r w:rsidRPr="006B40B3">
        <w:t>25-32</w:t>
      </w:r>
      <w:r w:rsidRPr="006B40B3">
        <w:tab/>
        <w:t>1s lead down to 4th place &amp; all turn RH</w:t>
      </w:r>
    </w:p>
    <w:p w:rsidR="00B11EB3" w:rsidRDefault="00B11EB3" w:rsidP="00B11EB3"/>
    <w:p w:rsidR="00B11EB3" w:rsidRDefault="00B11EB3" w:rsidP="00B11EB3">
      <w:pPr>
        <w:pStyle w:val="Minicrib"/>
      </w:pPr>
      <w:r>
        <w:t>COLLICHUR  (J8x32)  3C (4C set)</w:t>
      </w:r>
      <w:r>
        <w:tab/>
        <w:t>Alexander Bowman  RSCDS Bk 30</w:t>
      </w:r>
    </w:p>
    <w:p w:rsidR="00B11EB3" w:rsidRPr="00852310" w:rsidRDefault="00B11EB3" w:rsidP="00B11EB3">
      <w:pPr>
        <w:pStyle w:val="DanceBody"/>
      </w:pPr>
      <w:r w:rsidRPr="00852310">
        <w:t xml:space="preserve"> 1- 8</w:t>
      </w:r>
      <w:r w:rsidRPr="00852310">
        <w:tab/>
        <w:t>1s set &amp; cast 1 place, lead down below 3s &amp; cast back to 2nd place</w:t>
      </w:r>
    </w:p>
    <w:p w:rsidR="00B11EB3" w:rsidRPr="00852310" w:rsidRDefault="00B11EB3" w:rsidP="00B11EB3">
      <w:pPr>
        <w:pStyle w:val="DanceBody"/>
      </w:pPr>
      <w:r w:rsidRPr="00852310">
        <w:t xml:space="preserve"> 9-16</w:t>
      </w:r>
      <w:r w:rsidRPr="00852310">
        <w:tab/>
        <w:t>2s+1s dance R&amp;L</w:t>
      </w:r>
    </w:p>
    <w:p w:rsidR="00B11EB3" w:rsidRPr="00852310" w:rsidRDefault="00B11EB3" w:rsidP="00B11EB3">
      <w:pPr>
        <w:pStyle w:val="DanceBody"/>
      </w:pPr>
      <w:r w:rsidRPr="00852310">
        <w:t>17-24</w:t>
      </w:r>
      <w:r w:rsidRPr="00852310">
        <w:tab/>
        <w:t>1s dance reels of 3 across (1L with 2s &amp; 1M with 3s) 1s end in centre facing Ladies' side</w:t>
      </w:r>
    </w:p>
    <w:p w:rsidR="00B11EB3" w:rsidRPr="00852310" w:rsidRDefault="00B11EB3" w:rsidP="00B11EB3">
      <w:pPr>
        <w:pStyle w:val="DanceBody"/>
        <w:keepNext w:val="0"/>
      </w:pPr>
      <w:r w:rsidRPr="00852310">
        <w:t>25-32</w:t>
      </w:r>
      <w:r w:rsidRPr="00852310">
        <w:tab/>
        <w:t>1s dance out between 2L+3L &amp; cast (Man up &amp; Lady down), dance Figs of 8 (1M round 2s &amp; 1L round 3s) ending in 2nd places</w:t>
      </w:r>
    </w:p>
    <w:p w:rsidR="00B11EB3" w:rsidRDefault="00B11EB3" w:rsidP="00B11EB3"/>
    <w:p w:rsidR="00B11EB3" w:rsidRDefault="00B11EB3" w:rsidP="00B11EB3">
      <w:pPr>
        <w:pStyle w:val="Minicrib"/>
      </w:pPr>
      <w:r>
        <w:t>COLLIE LAW  (J8x32)  2C (4C set)</w:t>
      </w:r>
      <w:r>
        <w:tab/>
        <w:t>Roy Goldring  24 G &amp; S Dances</w:t>
      </w:r>
    </w:p>
    <w:p w:rsidR="00B11EB3" w:rsidRPr="006B40B3" w:rsidRDefault="00B11EB3" w:rsidP="00B11EB3">
      <w:pPr>
        <w:pStyle w:val="DanceBody"/>
      </w:pPr>
      <w:r w:rsidRPr="006B40B3">
        <w:t xml:space="preserve"> 1- 8</w:t>
      </w:r>
      <w:r w:rsidRPr="006B40B3">
        <w:tab/>
        <w:t>1s+2s Adv+Ret, turn RH</w:t>
      </w:r>
    </w:p>
    <w:p w:rsidR="00B11EB3" w:rsidRPr="006B40B3" w:rsidRDefault="00B11EB3" w:rsidP="00B11EB3">
      <w:pPr>
        <w:pStyle w:val="DanceBody"/>
      </w:pPr>
      <w:r w:rsidRPr="006B40B3">
        <w:t xml:space="preserve"> 9-16</w:t>
      </w:r>
      <w:r w:rsidRPr="006B40B3">
        <w:tab/>
        <w:t>1s+2s dance Allemande</w:t>
      </w:r>
    </w:p>
    <w:p w:rsidR="00B11EB3" w:rsidRPr="006B40B3" w:rsidRDefault="00B11EB3" w:rsidP="00B11EB3">
      <w:pPr>
        <w:pStyle w:val="DanceBody"/>
      </w:pPr>
      <w:r w:rsidRPr="006B40B3">
        <w:t>17-24</w:t>
      </w:r>
      <w:r w:rsidRPr="006B40B3">
        <w:tab/>
        <w:t>1s dance Fig of 8 round 2s</w:t>
      </w:r>
    </w:p>
    <w:p w:rsidR="00B11EB3" w:rsidRPr="006B40B3" w:rsidRDefault="00B11EB3" w:rsidP="00B11EB3">
      <w:pPr>
        <w:pStyle w:val="DanceBody"/>
        <w:keepNext w:val="0"/>
      </w:pPr>
      <w:r w:rsidRPr="006B40B3">
        <w:t>25-32</w:t>
      </w:r>
      <w:r w:rsidRPr="006B40B3">
        <w:tab/>
        <w:t>2s+1s dance RH across &amp; LH back</w:t>
      </w:r>
    </w:p>
    <w:p w:rsidR="00B11EB3" w:rsidRDefault="00B11EB3" w:rsidP="00B11EB3"/>
    <w:p w:rsidR="00B11EB3" w:rsidRDefault="00B11EB3" w:rsidP="00B11EB3">
      <w:pPr>
        <w:pStyle w:val="Minicrib"/>
      </w:pPr>
      <w:r>
        <w:t>THE COLLINGWOOD OAKS  (S8x32)  3C (4C set)</w:t>
      </w:r>
      <w:r>
        <w:tab/>
        <w:t>Jen Woods  Dunedin 6</w:t>
      </w:r>
    </w:p>
    <w:p w:rsidR="00B11EB3" w:rsidRDefault="00B11EB3" w:rsidP="00B11EB3">
      <w:pPr>
        <w:pStyle w:val="DanceBody"/>
      </w:pPr>
      <w:r>
        <w:t xml:space="preserve"> 1- 8</w:t>
      </w:r>
      <w:r>
        <w:tab/>
        <w:t>1s turn RH, cast (2s step up).  1s Petronella turn into lines of 3 across (1L between 2s, 1M between 3s).  All set</w:t>
      </w:r>
    </w:p>
    <w:p w:rsidR="00B11EB3" w:rsidRDefault="00B11EB3" w:rsidP="00B11EB3">
      <w:pPr>
        <w:pStyle w:val="DanceBody"/>
      </w:pPr>
      <w:r>
        <w:t xml:space="preserve"> 9-16</w:t>
      </w:r>
      <w:r>
        <w:tab/>
        <w:t xml:space="preserve">1L+2M+3M </w:t>
      </w:r>
      <w:r>
        <w:rPr>
          <w:b/>
        </w:rPr>
        <w:t>also</w:t>
      </w:r>
      <w:r>
        <w:t xml:space="preserve"> 1M+2L+3L dance</w:t>
      </w:r>
      <w:r w:rsidRPr="00E22594">
        <w:t xml:space="preserve"> </w:t>
      </w:r>
      <w:r>
        <w:t>RH across.  1s turn LH to 2nd place own sides &amp; all set</w:t>
      </w:r>
    </w:p>
    <w:p w:rsidR="00B11EB3" w:rsidRDefault="00B11EB3" w:rsidP="00B11EB3">
      <w:pPr>
        <w:pStyle w:val="DanceBody"/>
      </w:pPr>
      <w:r>
        <w:t>17-24</w:t>
      </w:r>
      <w:r>
        <w:tab/>
        <w:t xml:space="preserve">1s followed by 2s dance down, cast up round 3s, dance up to top &amp; 1s cast to face 1st corners </w:t>
      </w:r>
      <w:r>
        <w:rPr>
          <w:b/>
        </w:rPr>
        <w:t>while</w:t>
      </w:r>
      <w:r>
        <w:t xml:space="preserve"> 2s end in 1st place</w:t>
      </w:r>
    </w:p>
    <w:p w:rsidR="00B11EB3" w:rsidRDefault="00B11EB3" w:rsidP="00B11EB3">
      <w:pPr>
        <w:pStyle w:val="DanceBody"/>
        <w:keepNext w:val="0"/>
      </w:pPr>
      <w:r>
        <w:t>25-32</w:t>
      </w:r>
      <w:r>
        <w:tab/>
        <w:t>1s dance Corner Pass+Turn with 1st corners, dance Corner Pass+Turn with 2nd corners.  1s pass RSh to 2nd place own sides</w:t>
      </w:r>
    </w:p>
    <w:p w:rsidR="00B11EB3" w:rsidRDefault="00B11EB3" w:rsidP="00B11EB3"/>
    <w:p w:rsidR="00B11EB3" w:rsidRDefault="00B11EB3" w:rsidP="00B11EB3">
      <w:pPr>
        <w:pStyle w:val="Minicrib"/>
      </w:pPr>
      <w:r>
        <w:t>COLOGNE ROUND THE ROOM  (J32)  Round the Room</w:t>
      </w:r>
      <w:r>
        <w:tab/>
        <w:t>A Girards</w:t>
      </w:r>
    </w:p>
    <w:p w:rsidR="00B11EB3" w:rsidRPr="00A467D4" w:rsidRDefault="00B11EB3" w:rsidP="00B11EB3">
      <w:pPr>
        <w:pStyle w:val="DanceBody"/>
      </w:pPr>
      <w:r w:rsidRPr="00A467D4">
        <w:rPr>
          <w:noProof/>
        </w:rPr>
        <w:t>Round the Room 2 facing 2</w:t>
      </w:r>
    </w:p>
    <w:p w:rsidR="00B11EB3" w:rsidRPr="006B40B3" w:rsidRDefault="00B11EB3" w:rsidP="00B11EB3">
      <w:pPr>
        <w:pStyle w:val="DanceBody"/>
      </w:pPr>
      <w:r w:rsidRPr="006B40B3">
        <w:t xml:space="preserve"> 1- 8</w:t>
      </w:r>
      <w:r w:rsidRPr="006B40B3">
        <w:tab/>
        <w:t>All dance RH across &amp; LH back</w:t>
      </w:r>
    </w:p>
    <w:p w:rsidR="00B11EB3" w:rsidRPr="006B40B3" w:rsidRDefault="00B11EB3" w:rsidP="00B11EB3">
      <w:pPr>
        <w:pStyle w:val="DanceBody"/>
      </w:pPr>
      <w:r w:rsidRPr="006B40B3">
        <w:t xml:space="preserve"> 9-16</w:t>
      </w:r>
      <w:r w:rsidRPr="006B40B3">
        <w:tab/>
        <w:t>All turn opposite person RH &amp; turn partner LH (long turns)</w:t>
      </w:r>
    </w:p>
    <w:p w:rsidR="00B11EB3" w:rsidRPr="006B40B3" w:rsidRDefault="00B11EB3" w:rsidP="00B11EB3">
      <w:pPr>
        <w:pStyle w:val="DanceBody"/>
      </w:pPr>
      <w:r w:rsidRPr="006B40B3">
        <w:t>17-24</w:t>
      </w:r>
      <w:r w:rsidRPr="006B40B3">
        <w:tab/>
        <w:t>All circle 4H round &amp; back</w:t>
      </w:r>
    </w:p>
    <w:p w:rsidR="00B11EB3" w:rsidRPr="006B40B3" w:rsidRDefault="00B11EB3" w:rsidP="00B11EB3">
      <w:pPr>
        <w:pStyle w:val="DanceBody"/>
        <w:keepNext w:val="0"/>
      </w:pPr>
      <w:r w:rsidRPr="006B40B3">
        <w:t>25-32</w:t>
      </w:r>
      <w:r w:rsidRPr="006B40B3">
        <w:tab/>
        <w:t>All Adv+Ret for 2 steps &amp; cross passing RSh to face next couple</w:t>
      </w:r>
    </w:p>
    <w:p w:rsidR="00B11EB3" w:rsidRDefault="00B11EB3" w:rsidP="00B11EB3"/>
    <w:p w:rsidR="00B11EB3" w:rsidRDefault="00B11EB3" w:rsidP="00B11EB3">
      <w:pPr>
        <w:pStyle w:val="Minicrib"/>
      </w:pPr>
      <w:r>
        <w:t>THE COLONEL  (J8x40)  3C (4C set)</w:t>
      </w:r>
      <w:r>
        <w:tab/>
        <w:t>David Young  RSCDS Leaflet Dances 3</w:t>
      </w:r>
    </w:p>
    <w:p w:rsidR="00B11EB3" w:rsidRPr="006B40B3" w:rsidRDefault="00B11EB3" w:rsidP="00B11EB3">
      <w:pPr>
        <w:pStyle w:val="DanceBody"/>
      </w:pPr>
      <w:r w:rsidRPr="006B40B3">
        <w:t xml:space="preserve"> 1- 8</w:t>
      </w:r>
      <w:r w:rsidRPr="006B40B3">
        <w:tab/>
        <w:t>1s set, cast 1 place, dance petronella turns to end 1L between 2s facing down &amp; 1M between 3s facing up &amp; set</w:t>
      </w:r>
    </w:p>
    <w:p w:rsidR="00B11EB3" w:rsidRPr="006B40B3" w:rsidRDefault="00B11EB3" w:rsidP="00B11EB3">
      <w:pPr>
        <w:pStyle w:val="DanceBody"/>
      </w:pPr>
      <w:r w:rsidRPr="006B40B3">
        <w:t xml:space="preserve"> 9-16</w:t>
      </w:r>
      <w:r w:rsidRPr="006B40B3">
        <w:tab/>
        <w:t>1s turn to right &amp; dance RSh reels of 3 across Lady with 2s &amp; Man with 3s, 1s turn LH ready to reel with other couple</w:t>
      </w:r>
    </w:p>
    <w:p w:rsidR="00B11EB3" w:rsidRPr="006B40B3" w:rsidRDefault="00B11EB3" w:rsidP="00B11EB3">
      <w:pPr>
        <w:pStyle w:val="DanceBody"/>
      </w:pPr>
      <w:r w:rsidRPr="006B40B3">
        <w:t>17-24</w:t>
      </w:r>
      <w:r w:rsidRPr="006B40B3">
        <w:tab/>
        <w:t>1s dance RSh reels of 3 across Lady with 3s &amp; Man with 2s ending with 1M between 2s facing down &amp; 1L between 3s facing up</w:t>
      </w:r>
    </w:p>
    <w:p w:rsidR="00B11EB3" w:rsidRPr="006B40B3" w:rsidRDefault="00B11EB3" w:rsidP="00B11EB3">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B11EB3" w:rsidRPr="006B40B3" w:rsidRDefault="00B11EB3" w:rsidP="00B11EB3">
      <w:pPr>
        <w:pStyle w:val="DanceBody"/>
        <w:keepNext w:val="0"/>
      </w:pPr>
      <w:r w:rsidRPr="006B40B3">
        <w:t>33-40</w:t>
      </w:r>
      <w:r w:rsidRPr="006B40B3">
        <w:tab/>
        <w:t>1s set to 1st corners, set to 2nd corners to end 2nd place opposite sides, 1s turn RH 1.1/2 times to own sides</w:t>
      </w:r>
    </w:p>
    <w:p w:rsidR="00B11EB3" w:rsidRDefault="00B11EB3" w:rsidP="00B11EB3"/>
    <w:p w:rsidR="00B11EB3" w:rsidRDefault="00B11EB3" w:rsidP="00B11EB3">
      <w:pPr>
        <w:pStyle w:val="Minicrib"/>
      </w:pPr>
      <w:r>
        <w:t>COLONEL ANNE OF MOY HALL  (R4x32)  4C Set</w:t>
      </w:r>
      <w:r>
        <w:tab/>
        <w:t>Evelyn Murray-Lenthall  New Atholl Coll</w:t>
      </w:r>
    </w:p>
    <w:p w:rsidR="00B11EB3" w:rsidRPr="006B40B3" w:rsidRDefault="00B11EB3" w:rsidP="00B11EB3">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B11EB3" w:rsidRPr="006B40B3" w:rsidRDefault="00B11EB3" w:rsidP="00B11EB3">
      <w:pPr>
        <w:pStyle w:val="DanceBody"/>
      </w:pPr>
      <w:r w:rsidRPr="006B40B3">
        <w:t xml:space="preserve"> 9-16</w:t>
      </w:r>
      <w:r w:rsidRPr="006B40B3">
        <w:tab/>
        <w:t>Top persons dance out &amp; down into reels of 3 on own sides</w:t>
      </w:r>
    </w:p>
    <w:p w:rsidR="00B11EB3" w:rsidRPr="006B40B3" w:rsidRDefault="00B11EB3" w:rsidP="00B11EB3">
      <w:pPr>
        <w:pStyle w:val="DanceBody"/>
      </w:pPr>
      <w:r w:rsidRPr="006B40B3">
        <w:t>17-24</w:t>
      </w:r>
      <w:r w:rsidRPr="006B40B3">
        <w:tab/>
        <w:t>1L followed by 2L+3L cast, dance down own side to face own partner &amp; all 4 couples turn RH</w:t>
      </w:r>
    </w:p>
    <w:p w:rsidR="00B11EB3" w:rsidRPr="006B40B3" w:rsidRDefault="00B11EB3" w:rsidP="00B11EB3">
      <w:pPr>
        <w:pStyle w:val="DanceBody"/>
        <w:keepNext w:val="0"/>
      </w:pPr>
      <w:r w:rsidRPr="006B40B3">
        <w:t>25-32</w:t>
      </w:r>
      <w:r w:rsidRPr="006B40B3">
        <w:tab/>
        <w:t>3s+2s also 1s+4s dance Poussette</w:t>
      </w:r>
    </w:p>
    <w:p w:rsidR="00B11EB3" w:rsidRDefault="00B11EB3" w:rsidP="00B11EB3"/>
    <w:p w:rsidR="00B11EB3" w:rsidRDefault="00B11EB3" w:rsidP="00B11EB3">
      <w:pPr>
        <w:pStyle w:val="Minicrib"/>
      </w:pPr>
      <w:r>
        <w:t>COLONEL JOSHUA CHAMBERLAIN  (J8x32)  3C (4C set)</w:t>
      </w:r>
      <w:r>
        <w:tab/>
        <w:t>Peter Price  Nutmeg Coll</w:t>
      </w:r>
    </w:p>
    <w:p w:rsidR="00B11EB3" w:rsidRPr="006B40B3" w:rsidRDefault="00B11EB3" w:rsidP="00B11EB3">
      <w:pPr>
        <w:pStyle w:val="DanceBody"/>
      </w:pPr>
      <w:r w:rsidRPr="006B40B3">
        <w:t xml:space="preserve"> 1- 8</w:t>
      </w:r>
      <w:r w:rsidRPr="006B40B3">
        <w:tab/>
        <w:t>1s 1/2 turn RH &amp; 1s+2s set, 1s+2s Set+Link.  2(1)3</w:t>
      </w:r>
    </w:p>
    <w:p w:rsidR="00B11EB3" w:rsidRPr="006B40B3" w:rsidRDefault="00B11EB3" w:rsidP="00B11EB3">
      <w:pPr>
        <w:pStyle w:val="DanceBody"/>
      </w:pPr>
      <w:r w:rsidRPr="006B40B3">
        <w:t xml:space="preserve"> 9-16</w:t>
      </w:r>
      <w:r w:rsidRPr="006B40B3">
        <w:tab/>
        <w:t>1s 1/2 turn RH &amp; 1s+3s set, 1s+3s Set+Link.  2 3 1</w:t>
      </w:r>
    </w:p>
    <w:p w:rsidR="00B11EB3" w:rsidRPr="006B40B3" w:rsidRDefault="00B11EB3" w:rsidP="00B11EB3">
      <w:pPr>
        <w:pStyle w:val="DanceBody"/>
      </w:pPr>
      <w:r w:rsidRPr="006B40B3">
        <w:t>17-24</w:t>
      </w:r>
      <w:r w:rsidRPr="006B40B3">
        <w:tab/>
        <w:t>1s turn RH &amp; cast up 1 place, cross passing RSh &amp; twirl to opposite side</w:t>
      </w:r>
    </w:p>
    <w:p w:rsidR="00B11EB3" w:rsidRPr="006B40B3" w:rsidRDefault="00B11EB3" w:rsidP="00B11EB3">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B11EB3" w:rsidRDefault="00B11EB3" w:rsidP="00B11EB3"/>
    <w:p w:rsidR="00B11EB3" w:rsidRDefault="00B11EB3" w:rsidP="00B11EB3">
      <w:pPr>
        <w:pStyle w:val="Minicrib"/>
      </w:pPr>
      <w:r>
        <w:t>COLOURFUL CHARACTER  (J8x32)  3C (4C set)</w:t>
      </w:r>
      <w:r>
        <w:tab/>
        <w:t>Terry Lynne-Harris  Many Happy Hours: Pretoria 35th</w:t>
      </w:r>
    </w:p>
    <w:p w:rsidR="00B11EB3" w:rsidRDefault="00B11EB3" w:rsidP="00B11EB3">
      <w:pPr>
        <w:pStyle w:val="DanceBody"/>
      </w:pPr>
      <w:r>
        <w:t xml:space="preserve"> 1- 8</w:t>
      </w:r>
      <w:r>
        <w:tab/>
        <w:t>1s+2s dance RH across; 1s+2s dance LH across</w:t>
      </w:r>
    </w:p>
    <w:p w:rsidR="00B11EB3" w:rsidRDefault="00B11EB3" w:rsidP="00B11EB3">
      <w:pPr>
        <w:pStyle w:val="DanceBody"/>
      </w:pPr>
      <w:r>
        <w:t xml:space="preserve"> 9-16</w:t>
      </w:r>
      <w:r>
        <w:tab/>
        <w:t xml:space="preserve">LSh reels of 3 on sides (1s LSh to 2s). At end 1M+2M </w:t>
      </w:r>
      <w:r>
        <w:rPr>
          <w:b/>
        </w:rPr>
        <w:t>also</w:t>
      </w:r>
      <w:r>
        <w:t xml:space="preserve"> 1L+2L pass LSh, 1s face down, 3s face up. 2 1 3</w:t>
      </w:r>
    </w:p>
    <w:p w:rsidR="00B11EB3" w:rsidRDefault="00B11EB3" w:rsidP="00B11EB3">
      <w:pPr>
        <w:pStyle w:val="DanceBody"/>
      </w:pPr>
      <w:r>
        <w:t>17-24</w:t>
      </w:r>
      <w:r>
        <w:tab/>
        <w:t>Grand Chain (2s cross, 1s+3s change places on sides to start)</w:t>
      </w:r>
    </w:p>
    <w:p w:rsidR="00B11EB3" w:rsidRDefault="00B11EB3" w:rsidP="00B11EB3">
      <w:pPr>
        <w:pStyle w:val="DanceBody"/>
        <w:keepNext w:val="0"/>
      </w:pPr>
      <w:r>
        <w:t>25-32</w:t>
      </w:r>
      <w:r>
        <w:tab/>
        <w:t xml:space="preserve">1s turn 3/4 RH </w:t>
      </w:r>
      <w:r>
        <w:rPr>
          <w:b/>
        </w:rPr>
        <w:t>while</w:t>
      </w:r>
      <w:r>
        <w:t xml:space="preserve"> 2s &amp; 3s cross LH with partner, 1L+2s </w:t>
      </w:r>
      <w:r>
        <w:rPr>
          <w:b/>
        </w:rPr>
        <w:t xml:space="preserve">also </w:t>
      </w:r>
      <w:r>
        <w:t>1M+3s dance LH across [now (2) (1) (3)], all cross LH to own sides.  2 1 3</w:t>
      </w:r>
    </w:p>
    <w:p w:rsidR="00B11EB3" w:rsidRDefault="00B11EB3" w:rsidP="00B11EB3"/>
    <w:p w:rsidR="00B11EB3" w:rsidRDefault="00B11EB3" w:rsidP="00B11EB3">
      <w:pPr>
        <w:pStyle w:val="Minicrib"/>
      </w:pPr>
      <w:r>
        <w:t>COLWYN'S RUBY REEL  (R8x32)  3C (4C set)</w:t>
      </w:r>
      <w:r>
        <w:tab/>
        <w:t>J Rhodes  Snowdon Bk 4</w:t>
      </w:r>
    </w:p>
    <w:p w:rsidR="00B11EB3" w:rsidRPr="006B40B3" w:rsidRDefault="00B11EB3" w:rsidP="00B11EB3">
      <w:pPr>
        <w:pStyle w:val="DanceBody"/>
      </w:pPr>
      <w:r w:rsidRPr="006B40B3">
        <w:t xml:space="preserve"> 1- 8</w:t>
      </w:r>
      <w:r w:rsidRPr="006B40B3">
        <w:tab/>
        <w:t>1s cross down to dance reflection reels of 3 on opposite sides</w:t>
      </w:r>
    </w:p>
    <w:p w:rsidR="00B11EB3" w:rsidRPr="006B40B3" w:rsidRDefault="00B11EB3" w:rsidP="00B11EB3">
      <w:pPr>
        <w:pStyle w:val="DanceBody"/>
      </w:pPr>
      <w:r w:rsidRPr="006B40B3">
        <w:t xml:space="preserve"> 9-16</w:t>
      </w:r>
      <w:r w:rsidRPr="006B40B3">
        <w:tab/>
        <w:t>1s lead down for 2 &amp; back, cross to own sides &amp; cast to face 1st corners</w:t>
      </w:r>
    </w:p>
    <w:p w:rsidR="00B11EB3" w:rsidRPr="006B40B3" w:rsidRDefault="00B11EB3" w:rsidP="00B11EB3">
      <w:pPr>
        <w:pStyle w:val="DanceBody"/>
      </w:pPr>
      <w:r w:rsidRPr="006B40B3">
        <w:t>17-24</w:t>
      </w:r>
      <w:r w:rsidRPr="006B40B3">
        <w:tab/>
        <w:t>1s dance Pass+Turn with 1st corners &amp; pass RSh to face 2nd corners, dance Pass+Turn with 2nd corners</w:t>
      </w:r>
    </w:p>
    <w:p w:rsidR="00B11EB3" w:rsidRPr="006B40B3" w:rsidRDefault="00B11EB3" w:rsidP="00B11EB3">
      <w:pPr>
        <w:pStyle w:val="DanceBody"/>
        <w:keepNext w:val="0"/>
      </w:pPr>
      <w:r w:rsidRPr="006B40B3">
        <w:t>25-32</w:t>
      </w:r>
      <w:r w:rsidRPr="006B40B3">
        <w:tab/>
        <w:t>All circle 6H round &amp; back</w:t>
      </w:r>
    </w:p>
    <w:p w:rsidR="00B11EB3" w:rsidRDefault="00B11EB3" w:rsidP="00B11EB3"/>
    <w:p w:rsidR="00B11EB3" w:rsidRDefault="00B11EB3" w:rsidP="00B11EB3">
      <w:pPr>
        <w:pStyle w:val="Minicrib"/>
      </w:pPr>
      <w:r>
        <w:t>COMBER CAR PARK  (S3x32)  3C set</w:t>
      </w:r>
      <w:r>
        <w:tab/>
        <w:t>Kathrine Burke  Belfast Platinum Anniv</w:t>
      </w:r>
    </w:p>
    <w:p w:rsidR="00B11EB3" w:rsidRPr="009D56E7" w:rsidRDefault="00B11EB3" w:rsidP="00B11EB3">
      <w:pPr>
        <w:pStyle w:val="DanceBody"/>
      </w:pPr>
      <w:r w:rsidRPr="009D56E7">
        <w:t xml:space="preserve"> 1- 8</w:t>
      </w:r>
      <w:r w:rsidRPr="009D56E7">
        <w:tab/>
        <w:t xml:space="preserve">1s </w:t>
      </w:r>
      <w:r>
        <w:t>dance in &amp; cast, 2s+1s+3s turn 2H</w:t>
      </w:r>
    </w:p>
    <w:p w:rsidR="00B11EB3" w:rsidRDefault="00B11EB3" w:rsidP="00B11EB3">
      <w:pPr>
        <w:pStyle w:val="DanceBody"/>
      </w:pPr>
      <w:r>
        <w:t xml:space="preserve"> </w:t>
      </w:r>
      <w:r w:rsidRPr="00882BC7">
        <w:t>9-1</w:t>
      </w:r>
      <w:r>
        <w:t>6</w:t>
      </w:r>
      <w:r w:rsidRPr="00882BC7">
        <w:tab/>
      </w:r>
      <w:r>
        <w:t>1s petronella turn into lines across &amp; all set, 1s petronella turn into 2nd place opp sides &amp; all set 2 (1) 3</w:t>
      </w:r>
    </w:p>
    <w:p w:rsidR="00B11EB3" w:rsidRPr="004453E5" w:rsidRDefault="00B11EB3" w:rsidP="00B11EB3">
      <w:pPr>
        <w:pStyle w:val="DanceBody"/>
      </w:pPr>
      <w:r>
        <w:t>17-24</w:t>
      </w:r>
      <w:r w:rsidRPr="004453E5">
        <w:tab/>
        <w:t>Reels of 3 on sides</w:t>
      </w:r>
    </w:p>
    <w:p w:rsidR="00B11EB3" w:rsidRPr="004453E5" w:rsidRDefault="00B11EB3" w:rsidP="00B11EB3">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B11EB3" w:rsidRDefault="00B11EB3" w:rsidP="00B11EB3">
      <w:pPr>
        <w:pStyle w:val="DanceBody"/>
      </w:pPr>
      <w:r w:rsidRPr="004453E5">
        <w:tab/>
        <w:t xml:space="preserve">End:  </w:t>
      </w:r>
      <w:r>
        <w:t xml:space="preserve">1s +3s continue the reel one more place, </w:t>
      </w:r>
      <w:r w:rsidRPr="004453E5">
        <w:t>2s</w:t>
      </w:r>
      <w:r>
        <w:t>+1s curve into place to finish 2 3 1</w:t>
      </w:r>
    </w:p>
    <w:p w:rsidR="00B11EB3" w:rsidRDefault="00B11EB3" w:rsidP="00B11EB3">
      <w:pPr>
        <w:pStyle w:val="DanceBody"/>
        <w:keepNext w:val="0"/>
      </w:pPr>
      <w:r>
        <w:t>25-32</w:t>
      </w:r>
      <w:r>
        <w:tab/>
      </w:r>
      <w:r w:rsidRPr="00C24570">
        <w:t>2s+3s+1s circle 6H round &amp; back</w:t>
      </w:r>
      <w:r>
        <w:t>.  2 3 1</w:t>
      </w:r>
    </w:p>
    <w:p w:rsidR="00B11EB3" w:rsidRDefault="00B11EB3" w:rsidP="00B11EB3"/>
    <w:p w:rsidR="00B11EB3" w:rsidRDefault="00B11EB3" w:rsidP="00B11EB3">
      <w:pPr>
        <w:pStyle w:val="Minicrib"/>
      </w:pPr>
      <w:r>
        <w:t>COME ASHORE, JOLLY TAR  (R8x32)  2C (4C set)</w:t>
      </w:r>
      <w:r>
        <w:tab/>
        <w:t>RSCDS Bk 7</w:t>
      </w:r>
    </w:p>
    <w:p w:rsidR="00B11EB3" w:rsidRDefault="00B11EB3" w:rsidP="00B11EB3">
      <w:pPr>
        <w:pStyle w:val="DanceBody"/>
      </w:pPr>
      <w:r>
        <w:t>1s</w:t>
      </w:r>
      <w:r w:rsidRPr="00282CB9">
        <w:t xml:space="preserve"> </w:t>
      </w:r>
      <w:r>
        <w:t xml:space="preserve">start </w:t>
      </w:r>
      <w:r w:rsidRPr="00282CB9">
        <w:t>on opp sides</w:t>
      </w:r>
    </w:p>
    <w:p w:rsidR="00B11EB3" w:rsidRPr="00282CB9" w:rsidRDefault="00B11EB3" w:rsidP="00B11EB3">
      <w:pPr>
        <w:pStyle w:val="DanceBody"/>
      </w:pPr>
      <w:r w:rsidRPr="00282CB9">
        <w:t xml:space="preserve"> 1- 8</w:t>
      </w:r>
      <w:r w:rsidRPr="00282CB9">
        <w:tab/>
        <w:t>1s+2s dance R&amp;L (RH on sides to start)</w:t>
      </w:r>
    </w:p>
    <w:p w:rsidR="00B11EB3" w:rsidRPr="00282CB9" w:rsidRDefault="00B11EB3" w:rsidP="00B11EB3">
      <w:pPr>
        <w:pStyle w:val="DanceBody"/>
      </w:pPr>
      <w:r w:rsidRPr="00282CB9">
        <w:t xml:space="preserve"> 9-16</w:t>
      </w:r>
      <w:r w:rsidRPr="00282CB9">
        <w:tab/>
        <w:t>1s+2s set to partners twice &amp; turn 2H</w:t>
      </w:r>
    </w:p>
    <w:p w:rsidR="00B11EB3" w:rsidRPr="00282CB9" w:rsidRDefault="00B11EB3" w:rsidP="00B11EB3">
      <w:pPr>
        <w:pStyle w:val="DanceBody"/>
      </w:pPr>
      <w:r w:rsidRPr="00282CB9">
        <w:t>17-24</w:t>
      </w:r>
      <w:r w:rsidRPr="00282CB9">
        <w:tab/>
        <w:t>1s+2s dance RH across &amp; LH back to places</w:t>
      </w:r>
    </w:p>
    <w:p w:rsidR="00B11EB3" w:rsidRPr="00282CB9" w:rsidRDefault="00B11EB3" w:rsidP="00B11EB3">
      <w:pPr>
        <w:pStyle w:val="DanceBody"/>
      </w:pPr>
      <w:r w:rsidRPr="00282CB9">
        <w:t>25-32</w:t>
      </w:r>
      <w:r w:rsidRPr="00282CB9">
        <w:tab/>
        <w:t>1s+2s set twice facing up/down dance, 1s turn opposite dancer 2H 1.1/2 times to end 2nd place opposite sides</w:t>
      </w:r>
    </w:p>
    <w:p w:rsidR="00B11EB3" w:rsidRPr="00282CB9" w:rsidRDefault="00B11EB3" w:rsidP="00B11EB3">
      <w:pPr>
        <w:pStyle w:val="DanceBody"/>
        <w:keepNext w:val="0"/>
      </w:pPr>
      <w:r w:rsidRPr="00282CB9">
        <w:t>Note -  on bar 64 new top couple crosses to opposite sides as original 1s at bottom cross to own sides.</w:t>
      </w:r>
    </w:p>
    <w:p w:rsidR="00B11EB3" w:rsidRDefault="00B11EB3" w:rsidP="00B11EB3"/>
    <w:p w:rsidR="00B11EB3" w:rsidRDefault="00B11EB3" w:rsidP="00B11EB3">
      <w:pPr>
        <w:pStyle w:val="Minicrib"/>
      </w:pPr>
      <w:r>
        <w:t>COME DANCE THE RUBY REEL  (R4x40)  4C Set</w:t>
      </w:r>
      <w:r>
        <w:tab/>
        <w:t>Pat Greenfield  ASDCS Ruby Bk</w:t>
      </w:r>
    </w:p>
    <w:p w:rsidR="00B11EB3" w:rsidRDefault="00B11EB3" w:rsidP="00B11EB3">
      <w:pPr>
        <w:pStyle w:val="DanceBody"/>
      </w:pPr>
      <w:r>
        <w:t xml:space="preserve"> 1- 8</w:t>
      </w:r>
      <w:r>
        <w:tab/>
        <w:t>1s+2s+3s dance mirror reels of 3 on the side (1s in/down, 2s out/up, 3s in/up to start)</w:t>
      </w:r>
    </w:p>
    <w:p w:rsidR="00B11EB3" w:rsidRDefault="00B11EB3" w:rsidP="00B11EB3">
      <w:pPr>
        <w:pStyle w:val="DanceBody"/>
      </w:pPr>
      <w:r>
        <w:t xml:space="preserve"> 9-12</w:t>
      </w:r>
      <w:r>
        <w:tab/>
        <w:t xml:space="preserve">1s dance down to between 2s </w:t>
      </w:r>
      <w:r>
        <w:rPr>
          <w:b/>
        </w:rPr>
        <w:t>while</w:t>
      </w:r>
      <w:r>
        <w:t xml:space="preserve"> 4s dance up to between 3s, 1s+4s set facing</w:t>
      </w:r>
    </w:p>
    <w:p w:rsidR="00B11EB3" w:rsidRDefault="00B11EB3" w:rsidP="00B11EB3">
      <w:pPr>
        <w:pStyle w:val="DanceBody"/>
      </w:pPr>
      <w:r>
        <w:t>13-20</w:t>
      </w:r>
      <w:r>
        <w:tab/>
        <w:t>1s+4s dance RH across &amp; LH back</w:t>
      </w:r>
    </w:p>
    <w:p w:rsidR="00B11EB3" w:rsidRDefault="00B11EB3" w:rsidP="00B11EB3">
      <w:pPr>
        <w:pStyle w:val="DanceBody"/>
      </w:pPr>
      <w:r>
        <w:t>21-24</w:t>
      </w:r>
      <w:r>
        <w:tab/>
        <w:t>1s+4s dance out between 2s &amp; 3s on own side &amp; back to place</w:t>
      </w:r>
    </w:p>
    <w:p w:rsidR="00B11EB3" w:rsidRDefault="00B11EB3" w:rsidP="00B11EB3">
      <w:pPr>
        <w:pStyle w:val="DanceBody"/>
      </w:pPr>
      <w:r>
        <w:t>25-32</w:t>
      </w:r>
      <w:r>
        <w:tab/>
        <w:t>2s dance up into Fig of 8 round 1s</w:t>
      </w:r>
      <w:r>
        <w:rPr>
          <w:b/>
        </w:rPr>
        <w:t xml:space="preserve"> while</w:t>
      </w:r>
      <w:r>
        <w:t xml:space="preserve"> 3s dance down into Fig of 8 round 4s 1 2 3 4</w:t>
      </w:r>
    </w:p>
    <w:p w:rsidR="00B11EB3" w:rsidRDefault="00B11EB3" w:rsidP="00B11EB3">
      <w:pPr>
        <w:pStyle w:val="DanceBody"/>
        <w:keepNext w:val="0"/>
      </w:pPr>
      <w:r>
        <w:t>33-40</w:t>
      </w:r>
      <w:r>
        <w:tab/>
        <w:t>1s+2s change places on side (Men RH, Ladies LH), 1s+3s change places (Men LH, Ladies RH), 1s+4s change places (Men RH, Ladies LH), All set.  2 3 4 1</w:t>
      </w:r>
    </w:p>
    <w:p w:rsidR="00B11EB3" w:rsidRDefault="00B11EB3" w:rsidP="00B11EB3"/>
    <w:p w:rsidR="00B11EB3" w:rsidRDefault="00B11EB3" w:rsidP="00B11EB3">
      <w:pPr>
        <w:pStyle w:val="Minicrib"/>
      </w:pPr>
      <w:r>
        <w:t>COME IN OUT OF THE RAIN  (R8x32)  2C (4C set)</w:t>
      </w:r>
      <w:r>
        <w:tab/>
        <w:t>Iain Boyd  Cairdin O't</w:t>
      </w:r>
    </w:p>
    <w:p w:rsidR="00B11EB3" w:rsidRPr="006B40B3" w:rsidRDefault="00B11EB3" w:rsidP="00B11EB3">
      <w:pPr>
        <w:pStyle w:val="DanceBody"/>
      </w:pPr>
      <w:r w:rsidRPr="006B40B3">
        <w:t xml:space="preserve"> 1- 8</w:t>
      </w:r>
      <w:r w:rsidRPr="006B40B3">
        <w:tab/>
        <w:t>1s+2s dance 1/2 R&amp;L, 1L+2M set turning 1/4 left &amp; change places passing BtoB with slip steps, set turning to face partner (Set &amp; Shuttle)</w:t>
      </w:r>
    </w:p>
    <w:p w:rsidR="00B11EB3" w:rsidRPr="006B40B3" w:rsidRDefault="00B11EB3" w:rsidP="00B11EB3">
      <w:pPr>
        <w:pStyle w:val="DanceBody"/>
      </w:pPr>
      <w:r w:rsidRPr="006B40B3">
        <w:t xml:space="preserve"> 9-16</w:t>
      </w:r>
      <w:r w:rsidRPr="006B40B3">
        <w:tab/>
        <w:t>1s+2s dance 1/2 R&amp;L changing place on side lines to start, 1M+2L change places Set &amp; Shuttle ending facing partners</w:t>
      </w:r>
    </w:p>
    <w:p w:rsidR="00B11EB3" w:rsidRPr="006B40B3" w:rsidRDefault="00B11EB3" w:rsidP="00B11EB3">
      <w:pPr>
        <w:pStyle w:val="DanceBody"/>
      </w:pPr>
      <w:r w:rsidRPr="006B40B3">
        <w:t>17-24</w:t>
      </w:r>
      <w:r w:rsidRPr="006B40B3">
        <w:tab/>
        <w:t>2s+1s set, cross RH &amp; turn RH</w:t>
      </w:r>
    </w:p>
    <w:p w:rsidR="00B11EB3" w:rsidRPr="006B40B3" w:rsidRDefault="00B11EB3" w:rsidP="00B11EB3">
      <w:pPr>
        <w:pStyle w:val="DanceBody"/>
        <w:keepNext w:val="0"/>
      </w:pPr>
      <w:r w:rsidRPr="006B40B3">
        <w:t>25-32</w:t>
      </w:r>
      <w:r w:rsidRPr="006B40B3">
        <w:tab/>
        <w:t>2s+1s circle 4H round &amp; back</w:t>
      </w:r>
    </w:p>
    <w:p w:rsidR="00B11EB3" w:rsidRDefault="00B11EB3" w:rsidP="00B11EB3"/>
    <w:p w:rsidR="00B11EB3" w:rsidRDefault="00B11EB3" w:rsidP="00B11EB3">
      <w:pPr>
        <w:pStyle w:val="Minicrib"/>
      </w:pPr>
      <w:r>
        <w:t>COME JOIN THE DANCE  (R3x32)  3C Set</w:t>
      </w:r>
      <w:r>
        <w:tab/>
        <w:t>May Macfarlane  Tayside Collection 1983-2003</w:t>
      </w:r>
    </w:p>
    <w:p w:rsidR="00B11EB3" w:rsidRPr="006E570D" w:rsidRDefault="00B11EB3" w:rsidP="00B11EB3">
      <w:pPr>
        <w:pStyle w:val="DanceBody"/>
      </w:pPr>
      <w:r>
        <w:t xml:space="preserve"> </w:t>
      </w:r>
      <w:r w:rsidRPr="006E570D">
        <w:t>1- 8</w:t>
      </w:r>
      <w:r w:rsidRPr="006E570D">
        <w:tab/>
        <w:t>1s cross down to dance reflection reels of 3 on opposite sides</w:t>
      </w:r>
    </w:p>
    <w:p w:rsidR="00B11EB3" w:rsidRDefault="00B11EB3" w:rsidP="00B11EB3">
      <w:pPr>
        <w:pStyle w:val="DanceBody"/>
      </w:pPr>
      <w:r w:rsidRPr="006E570D">
        <w:t xml:space="preserve"> 9-16</w:t>
      </w:r>
      <w:r w:rsidRPr="006E570D">
        <w:tab/>
        <w:t>1s cross down to dance reflection reels of 3 on own sides</w:t>
      </w:r>
    </w:p>
    <w:p w:rsidR="00B11EB3" w:rsidRDefault="00B11EB3" w:rsidP="00B11EB3">
      <w:pPr>
        <w:pStyle w:val="DanceBody"/>
      </w:pPr>
      <w:r>
        <w:t>17-24</w:t>
      </w:r>
      <w:r>
        <w:tab/>
        <w:t>1s cross RH, cast to 2nd place (2s step up 19-20), 1s cross LH &amp; cast to 3rd place (3s step up 23-24)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COME LET US DANCE &amp; SING  (R8x40)  3C (4C set)</w:t>
      </w:r>
      <w:r>
        <w:tab/>
        <w:t>Iain Boyd  Strathtay Album</w:t>
      </w:r>
    </w:p>
    <w:p w:rsidR="00B11EB3" w:rsidRPr="006B40B3" w:rsidRDefault="00B11EB3" w:rsidP="00B11EB3">
      <w:pPr>
        <w:pStyle w:val="DanceBody"/>
      </w:pPr>
      <w:r w:rsidRPr="006B40B3">
        <w:t xml:space="preserve"> 1- 8</w:t>
      </w:r>
      <w:r w:rsidRPr="006B40B3">
        <w:tab/>
        <w:t>1s+2s+3s circle 6H round &amp; back</w:t>
      </w:r>
    </w:p>
    <w:p w:rsidR="00B11EB3" w:rsidRPr="006B40B3" w:rsidRDefault="00B11EB3" w:rsidP="00B11EB3">
      <w:pPr>
        <w:pStyle w:val="DanceBody"/>
      </w:pPr>
      <w:r w:rsidRPr="006B40B3">
        <w:t xml:space="preserve"> 9-16</w:t>
      </w:r>
      <w:r w:rsidRPr="006B40B3">
        <w:tab/>
        <w:t>1s+2s+3s set, cross RH, set &amp; turn RH into prom hold facing up</w:t>
      </w:r>
    </w:p>
    <w:p w:rsidR="00B11EB3" w:rsidRPr="006B40B3" w:rsidRDefault="00B11EB3" w:rsidP="00B11EB3">
      <w:pPr>
        <w:pStyle w:val="DanceBody"/>
      </w:pPr>
      <w:r w:rsidRPr="006B40B3">
        <w:t>17-24</w:t>
      </w:r>
      <w:r w:rsidRPr="006B40B3">
        <w:tab/>
        <w:t>1s+2s+3s dance Promenade with 1s casting to 2nd place &amp; 2s leading up in last bar</w:t>
      </w:r>
    </w:p>
    <w:p w:rsidR="00B11EB3" w:rsidRPr="006B40B3" w:rsidRDefault="00B11EB3" w:rsidP="00B11EB3">
      <w:pPr>
        <w:pStyle w:val="DanceBody"/>
      </w:pPr>
      <w:r w:rsidRPr="006B40B3">
        <w:t>25-32</w:t>
      </w:r>
      <w:r w:rsidRPr="006B40B3">
        <w:tab/>
        <w:t>2s+1s dance double Fig of 8 (2s casting to start)</w:t>
      </w:r>
    </w:p>
    <w:p w:rsidR="00B11EB3" w:rsidRPr="006B40B3" w:rsidRDefault="00B11EB3" w:rsidP="00B11EB3">
      <w:pPr>
        <w:pStyle w:val="DanceBody"/>
        <w:keepNext w:val="0"/>
      </w:pPr>
      <w:r w:rsidRPr="006B40B3">
        <w:t>33-40</w:t>
      </w:r>
      <w:r w:rsidRPr="006B40B3">
        <w:tab/>
        <w:t>1s+3s dance R&amp;L</w:t>
      </w:r>
    </w:p>
    <w:p w:rsidR="00B11EB3" w:rsidRDefault="00B11EB3" w:rsidP="00B11EB3"/>
    <w:p w:rsidR="00B11EB3" w:rsidRDefault="00B11EB3" w:rsidP="00B11EB3">
      <w:pPr>
        <w:pStyle w:val="Minicrib"/>
      </w:pPr>
      <w:r>
        <w:t>COME ON EILEEN  (J8x32)  3C (4C set)</w:t>
      </w:r>
      <w:r>
        <w:tab/>
        <w:t>Arthur C Boswell  Arnside Coll</w:t>
      </w:r>
    </w:p>
    <w:p w:rsidR="00B11EB3" w:rsidRPr="006B40B3" w:rsidRDefault="00B11EB3" w:rsidP="00B11EB3">
      <w:pPr>
        <w:pStyle w:val="DanceBody"/>
      </w:pPr>
      <w:r w:rsidRPr="006B40B3">
        <w:t xml:space="preserve"> 1- 8</w:t>
      </w:r>
      <w:r w:rsidRPr="006B40B3">
        <w:tab/>
        <w:t>1s cross, cast 1 pl, Man dances down between 3s &amp; round 3M to face 1st corner while Lady dances up between 2s &amp; round 2L to face her 1st crnr</w:t>
      </w:r>
    </w:p>
    <w:p w:rsidR="00B11EB3" w:rsidRPr="006B40B3" w:rsidRDefault="00B11EB3" w:rsidP="00B11EB3">
      <w:pPr>
        <w:pStyle w:val="DanceBody"/>
      </w:pPr>
      <w:r w:rsidRPr="006B40B3">
        <w:t xml:space="preserve"> 9-16</w:t>
      </w:r>
      <w:r w:rsidRPr="006B40B3">
        <w:tab/>
        <w:t>1s dance Pass+Turn with 1st corners &amp; pass RSh to face 2nd corners, dance Pass+Turn with 2nd corners ending with Man facing 2s &amp; Lady facing 3s</w:t>
      </w:r>
    </w:p>
    <w:p w:rsidR="00B11EB3" w:rsidRPr="006B40B3" w:rsidRDefault="00B11EB3" w:rsidP="00B11EB3">
      <w:pPr>
        <w:pStyle w:val="DanceBody"/>
      </w:pPr>
      <w:r w:rsidRPr="006B40B3">
        <w:t>17-24</w:t>
      </w:r>
      <w:r w:rsidRPr="006B40B3">
        <w:tab/>
        <w:t>1s dance Double Triangles (up/down) with corners dancing 1 place clockwise after each setting, 1s end BtoB facing 3rd crnrs (1st crnr person)</w:t>
      </w:r>
    </w:p>
    <w:p w:rsidR="00B11EB3" w:rsidRPr="006B40B3" w:rsidRDefault="00B11EB3" w:rsidP="00B11EB3">
      <w:pPr>
        <w:pStyle w:val="DanceBody"/>
        <w:keepNext w:val="0"/>
      </w:pPr>
      <w:r w:rsidRPr="006B40B3">
        <w:t>25-32</w:t>
      </w:r>
      <w:r w:rsidRPr="006B40B3">
        <w:tab/>
        <w:t>1s dance 1/2 diagonal reel of 4 with 3rd corners &amp; 1/2 reel with 4th corners</w:t>
      </w:r>
    </w:p>
    <w:p w:rsidR="00B11EB3" w:rsidRDefault="00B11EB3" w:rsidP="00B11EB3"/>
    <w:p w:rsidR="00B11EB3" w:rsidRDefault="00B11EB3" w:rsidP="00B11EB3">
      <w:pPr>
        <w:pStyle w:val="Minicrib"/>
      </w:pPr>
      <w:r>
        <w:t>COME UNDER MY PLAIDIE  (J32)  Round the Room</w:t>
      </w:r>
      <w:r>
        <w:tab/>
        <w:t>SCDs for Children</w:t>
      </w:r>
    </w:p>
    <w:p w:rsidR="00B11EB3" w:rsidRPr="000D60D4" w:rsidRDefault="00B11EB3" w:rsidP="00B11EB3">
      <w:pPr>
        <w:pStyle w:val="DanceBody"/>
      </w:pPr>
      <w:r w:rsidRPr="000D60D4">
        <w:t>Round the Room Dance 2 facing 2</w:t>
      </w:r>
    </w:p>
    <w:p w:rsidR="00B11EB3" w:rsidRPr="000D60D4" w:rsidRDefault="00B11EB3" w:rsidP="00B11EB3">
      <w:pPr>
        <w:pStyle w:val="DanceBody"/>
      </w:pPr>
      <w:r w:rsidRPr="000D60D4">
        <w:t xml:space="preserve"> 1- 8</w:t>
      </w:r>
      <w:r w:rsidRPr="000D60D4">
        <w:tab/>
        <w:t>All turn opposite partner RH, all turn own partner LH into prom hold (Men on inside facing anticlockwise)</w:t>
      </w:r>
    </w:p>
    <w:p w:rsidR="00B11EB3" w:rsidRPr="000D60D4" w:rsidRDefault="00B11EB3" w:rsidP="00B11EB3">
      <w:pPr>
        <w:pStyle w:val="DanceBody"/>
      </w:pPr>
      <w:r w:rsidRPr="000D60D4">
        <w:t xml:space="preserve"> 9-16</w:t>
      </w:r>
      <w:r w:rsidRPr="000D60D4">
        <w:tab/>
        <w:t>Both couples Promenade LSh round each other to original places</w:t>
      </w:r>
    </w:p>
    <w:p w:rsidR="00B11EB3" w:rsidRDefault="00B11EB3" w:rsidP="00B11EB3">
      <w:pPr>
        <w:pStyle w:val="DanceBody"/>
      </w:pPr>
      <w:r w:rsidRPr="000D60D4">
        <w:t>17-24</w:t>
      </w:r>
      <w:r w:rsidRPr="000D60D4">
        <w:tab/>
        <w:t>Both couples dance Ladies' Chain</w:t>
      </w:r>
    </w:p>
    <w:p w:rsidR="00B11EB3" w:rsidRPr="000D60D4" w:rsidRDefault="00B11EB3" w:rsidP="00B11EB3">
      <w:pPr>
        <w:pStyle w:val="DanceBody"/>
        <w:keepNext w:val="0"/>
      </w:pPr>
      <w:r w:rsidRPr="000D60D4">
        <w:t>25-32</w:t>
      </w:r>
      <w:r w:rsidRPr="000D60D4">
        <w:tab/>
        <w:t>All Adv+Ret, all advance 3 steps passing opposite partner by RSh &amp; retire 1 step</w:t>
      </w:r>
    </w:p>
    <w:p w:rsidR="00B11EB3" w:rsidRDefault="00B11EB3" w:rsidP="00B11EB3"/>
    <w:p w:rsidR="00B11EB3" w:rsidRDefault="00B11EB3" w:rsidP="00B11EB3">
      <w:pPr>
        <w:pStyle w:val="Minicrib"/>
      </w:pPr>
      <w:r>
        <w:t>COME UP TO THE TOP  (J4x32)  4C set</w:t>
      </w:r>
      <w:r>
        <w:tab/>
        <w:t>Derek Haynes  Carnforth Coll 5</w:t>
      </w:r>
    </w:p>
    <w:p w:rsidR="00B11EB3" w:rsidRPr="006B40B3" w:rsidRDefault="00B11EB3" w:rsidP="00B11EB3">
      <w:pPr>
        <w:pStyle w:val="DanceBody"/>
      </w:pPr>
      <w:r w:rsidRPr="006B40B3">
        <w:t xml:space="preserve"> 1- 8</w:t>
      </w:r>
      <w:r w:rsidRPr="006B40B3">
        <w:tab/>
        <w:t>1s cross RH &amp; cast 1 place, 1s+3s+4s dance 1/2 reels of 3 on sides (1s in &amp; down to start).  2 4 3 1</w:t>
      </w:r>
    </w:p>
    <w:p w:rsidR="00B11EB3" w:rsidRPr="006B40B3" w:rsidRDefault="00B11EB3" w:rsidP="00B11EB3">
      <w:pPr>
        <w:pStyle w:val="DanceBody"/>
      </w:pPr>
      <w:r w:rsidRPr="006B40B3">
        <w:t xml:space="preserve"> 9-16</w:t>
      </w:r>
      <w:r w:rsidRPr="006B40B3">
        <w:tab/>
        <w:t>1s cross RH &amp; cast up 1 place, 2s+4s+1s dance 1/2 reels of 3 on sides (2s in &amp; down to start).  1 4 2 3</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1s+4s dance Allemande.  4 1 2 3</w:t>
      </w:r>
    </w:p>
    <w:p w:rsidR="00B11EB3" w:rsidRDefault="00B11EB3" w:rsidP="00B11EB3"/>
    <w:p w:rsidR="00B11EB3" w:rsidRDefault="00B11EB3" w:rsidP="00B11EB3">
      <w:pPr>
        <w:pStyle w:val="Minicrib"/>
      </w:pPr>
      <w:r>
        <w:t>COME WHAT MAY  (S4x32)  4C set</w:t>
      </w:r>
      <w:r>
        <w:tab/>
        <w:t>Jack Young  RSCDS N W Craven</w:t>
      </w:r>
    </w:p>
    <w:p w:rsidR="00B11EB3" w:rsidRPr="006B40B3" w:rsidRDefault="00B11EB3" w:rsidP="00B11EB3">
      <w:pPr>
        <w:pStyle w:val="DanceBody"/>
      </w:pPr>
      <w:r w:rsidRPr="006B40B3">
        <w:t xml:space="preserve"> 1- 8</w:t>
      </w:r>
      <w:r w:rsidRPr="006B40B3">
        <w:tab/>
        <w:t>2s dance 1/2 Fig of 8 (Lady round 1s &amp; Man round 3s) while 1s &amp; 3s set &amp; cross RH, 2s 1/2 reels of 3 on opp sides (2L RSh to 3L &amp; 2M RSh to 1M)</w:t>
      </w:r>
    </w:p>
    <w:p w:rsidR="00B11EB3" w:rsidRPr="006B40B3" w:rsidRDefault="00B11EB3" w:rsidP="00B11EB3">
      <w:pPr>
        <w:pStyle w:val="DanceBody"/>
      </w:pPr>
      <w:r w:rsidRPr="006B40B3">
        <w:t xml:space="preserve"> 9-16</w:t>
      </w:r>
      <w:r w:rsidRPr="006B40B3">
        <w:tab/>
        <w:t>1s dance 1/2 Fig of 8 (Man round 2s &amp; Lady round 4s) while 2s &amp; 4s set &amp; cross RH, 1s 1/2 reel of 3 on own sides (1L RSh to 2L &amp; 1M RSh to 4L)</w:t>
      </w:r>
    </w:p>
    <w:p w:rsidR="00B11EB3" w:rsidRPr="006B40B3" w:rsidRDefault="00B11EB3" w:rsidP="00B11EB3">
      <w:pPr>
        <w:pStyle w:val="DanceBody"/>
      </w:pPr>
      <w:r w:rsidRPr="006B40B3">
        <w:t>17-24</w:t>
      </w:r>
      <w:r w:rsidRPr="006B40B3">
        <w:tab/>
        <w:t>3L+4L also 3M+4M turn RH while 1s set &amp; cross RH, 3s+4s+1s chase clockwise 1/2 way ending on own sides (2s stand for 8 bars).  1 4 3 2</w:t>
      </w:r>
    </w:p>
    <w:p w:rsidR="00B11EB3" w:rsidRPr="006B40B3" w:rsidRDefault="00B11EB3" w:rsidP="00B11EB3">
      <w:pPr>
        <w:pStyle w:val="DanceBody"/>
      </w:pPr>
      <w:r w:rsidRPr="006B40B3">
        <w:t>25-28</w:t>
      </w:r>
      <w:r w:rsidRPr="006B40B3">
        <w:tab/>
        <w:t>1s &amp; 2s cross RH while 3s &amp; 4s dance 1/2 RH across, 1s+3s also 4s+2s change places on sides LH,</w:t>
      </w:r>
    </w:p>
    <w:p w:rsidR="00B11EB3" w:rsidRPr="006B40B3" w:rsidRDefault="00B11EB3" w:rsidP="00B11EB3">
      <w:pPr>
        <w:pStyle w:val="DanceBody"/>
        <w:keepNext w:val="0"/>
      </w:pPr>
      <w:r w:rsidRPr="006B40B3">
        <w:t>29-32</w:t>
      </w:r>
      <w:r w:rsidRPr="006B40B3">
        <w:tab/>
        <w:t>3s &amp; 4s cross RH while 1s &amp; 2s dance 1/2 RH across, 3s+2s also 1s+4s change places on sides LH (</w:t>
      </w:r>
      <w:r w:rsidRPr="001B386F">
        <w:rPr>
          <w:i/>
        </w:rPr>
        <w:t>Bars 25-32: 1/2 "Trip to Bavaria" Figure</w:t>
      </w:r>
      <w:r w:rsidRPr="006B40B3">
        <w:t>)</w:t>
      </w:r>
    </w:p>
    <w:p w:rsidR="00B11EB3" w:rsidRDefault="00B11EB3" w:rsidP="00B11EB3"/>
    <w:p w:rsidR="00B11EB3" w:rsidRDefault="00B11EB3" w:rsidP="00B11EB3">
      <w:pPr>
        <w:pStyle w:val="Minicrib"/>
      </w:pPr>
      <w:r>
        <w:t>COME WHAT MAY  (J8x32)  2C (4C set)</w:t>
      </w:r>
      <w:r>
        <w:tab/>
        <w:t>Romaine Butterfield  RSCDS Bk 51</w:t>
      </w:r>
    </w:p>
    <w:p w:rsidR="00B11EB3" w:rsidRPr="00D34695" w:rsidRDefault="00B11EB3" w:rsidP="00B11EB3">
      <w:pPr>
        <w:pStyle w:val="DanceBody"/>
      </w:pPr>
      <w:r w:rsidRPr="00D34695">
        <w:t xml:space="preserve"> 1- 8</w:t>
      </w:r>
      <w:r w:rsidRPr="00D34695">
        <w:tab/>
        <w:t>1M+2L Adv+Ret.  1M+2L dance DoSiDo</w:t>
      </w:r>
    </w:p>
    <w:p w:rsidR="00B11EB3" w:rsidRPr="00D34695" w:rsidRDefault="00B11EB3" w:rsidP="00B11EB3">
      <w:pPr>
        <w:pStyle w:val="DanceBody"/>
      </w:pPr>
      <w:r w:rsidRPr="00D34695">
        <w:t xml:space="preserve"> 9-16</w:t>
      </w:r>
      <w:r w:rsidRPr="00D34695">
        <w:tab/>
        <w:t>1L+2M repeat bars 1-8</w:t>
      </w:r>
    </w:p>
    <w:p w:rsidR="00B11EB3" w:rsidRPr="00D34695" w:rsidRDefault="00B11EB3" w:rsidP="00B11EB3">
      <w:pPr>
        <w:pStyle w:val="DanceBody"/>
      </w:pPr>
      <w:r w:rsidRPr="00D34695">
        <w:t>17-24</w:t>
      </w:r>
      <w:r w:rsidRPr="00D34695">
        <w:tab/>
        <w:t>1s cross RH, cast (2s step up 19-20).  2s cross RH cast (1s step up 23-24)</w:t>
      </w:r>
    </w:p>
    <w:p w:rsidR="00B11EB3" w:rsidRPr="00D34695" w:rsidRDefault="00B11EB3" w:rsidP="00B11EB3">
      <w:pPr>
        <w:pStyle w:val="DanceBody"/>
        <w:keepNext w:val="0"/>
      </w:pPr>
      <w:r w:rsidRPr="00D34695">
        <w:t>25-32</w:t>
      </w:r>
      <w:r w:rsidRPr="00D34695">
        <w:tab/>
        <w:t>1s+2s Adv+Ret.  1s+2s dance 1/2 R&amp;L</w:t>
      </w:r>
    </w:p>
    <w:p w:rsidR="00B11EB3" w:rsidRDefault="00B11EB3" w:rsidP="00B11EB3"/>
    <w:p w:rsidR="00B11EB3" w:rsidRDefault="00B11EB3" w:rsidP="00B11EB3">
      <w:pPr>
        <w:pStyle w:val="Minicrib"/>
      </w:pPr>
      <w:r>
        <w:t>THE COMEBACK JIG  (J8x32)  3C (4C set)</w:t>
      </w:r>
      <w:r>
        <w:tab/>
        <w:t>Elaine Brunken  Moments in Time</w:t>
      </w:r>
    </w:p>
    <w:p w:rsidR="00B11EB3" w:rsidRPr="006B40B3" w:rsidRDefault="00B11EB3" w:rsidP="00B11EB3">
      <w:pPr>
        <w:pStyle w:val="DanceBody"/>
      </w:pPr>
      <w:r w:rsidRPr="006B40B3">
        <w:t xml:space="preserve"> 1- 8</w:t>
      </w:r>
      <w:r w:rsidRPr="006B40B3">
        <w:tab/>
        <w:t>1s dance 1/2 Fig 8 round 2s, then 1/2 Fig 8 round 3s.  1s finish in 2nd place own sides (2s step up bars 7-8)</w:t>
      </w:r>
    </w:p>
    <w:p w:rsidR="00B11EB3" w:rsidRPr="006B40B3" w:rsidRDefault="00B11EB3" w:rsidP="00B11EB3">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B11EB3" w:rsidRPr="006B40B3" w:rsidRDefault="00B11EB3" w:rsidP="00B11EB3">
      <w:pPr>
        <w:pStyle w:val="DanceBody"/>
      </w:pPr>
      <w:r w:rsidRPr="006B40B3">
        <w:t>17-24</w:t>
      </w:r>
      <w:r w:rsidRPr="006B40B3">
        <w:tab/>
        <w:t>1s dance RH across (1L+2s in 3rd place, 1M+3s in 1st place).  1s swap ends to dance LH across with other couple</w:t>
      </w:r>
    </w:p>
    <w:p w:rsidR="00B11EB3" w:rsidRPr="006B40B3" w:rsidRDefault="00B11EB3" w:rsidP="00B11EB3">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B11EB3" w:rsidRDefault="00B11EB3" w:rsidP="00B11EB3"/>
    <w:p w:rsidR="00B11EB3" w:rsidRDefault="00B11EB3" w:rsidP="00B11EB3">
      <w:pPr>
        <w:pStyle w:val="Minicrib"/>
      </w:pPr>
      <w:r>
        <w:t>COMELY BANK  (S8x32)  2C (4C set)</w:t>
      </w:r>
      <w:r>
        <w:tab/>
        <w:t>John Drewry  Brodie Bk</w:t>
      </w:r>
    </w:p>
    <w:p w:rsidR="00B11EB3" w:rsidRPr="006B40B3" w:rsidRDefault="00B11EB3" w:rsidP="00B11EB3">
      <w:pPr>
        <w:pStyle w:val="DanceBody"/>
      </w:pPr>
      <w:r w:rsidRPr="006B40B3">
        <w:t xml:space="preserve"> 1- 8</w:t>
      </w:r>
      <w:r w:rsidRPr="006B40B3">
        <w:tab/>
        <w:t>1M+2L turn 2H 1.1/4 times &amp; change places passing partner RSh, cross back to own place LH</w:t>
      </w:r>
    </w:p>
    <w:p w:rsidR="00B11EB3" w:rsidRPr="006B40B3" w:rsidRDefault="00B11EB3" w:rsidP="00B11EB3">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B11EB3" w:rsidRPr="006B40B3" w:rsidRDefault="00B11EB3" w:rsidP="00B11EB3">
      <w:pPr>
        <w:pStyle w:val="DanceBody"/>
      </w:pPr>
      <w:r w:rsidRPr="006B40B3">
        <w:t>17-24</w:t>
      </w:r>
      <w:r w:rsidRPr="006B40B3">
        <w:tab/>
        <w:t>1s &amp; 2s turn partners RH, middle couple pass RSh &amp; turn other person (Men LH &amp; Ladies RH), middle couple pass LSh to face own partner</w:t>
      </w:r>
    </w:p>
    <w:p w:rsidR="00B11EB3" w:rsidRPr="006B40B3" w:rsidRDefault="00B11EB3" w:rsidP="00B11EB3">
      <w:pPr>
        <w:pStyle w:val="DanceBody"/>
        <w:keepNext w:val="0"/>
      </w:pPr>
      <w:r w:rsidRPr="006B40B3">
        <w:t>25-32</w:t>
      </w:r>
      <w:r w:rsidRPr="006B40B3">
        <w:tab/>
        <w:t>1s+2s dance reel of 4 across &amp; end 1s turning 2s on sides to end 2 1</w:t>
      </w:r>
    </w:p>
    <w:p w:rsidR="00B11EB3" w:rsidRDefault="00B11EB3" w:rsidP="00B11EB3"/>
    <w:p w:rsidR="00B11EB3" w:rsidRDefault="00B11EB3" w:rsidP="00B11EB3">
      <w:pPr>
        <w:pStyle w:val="Minicrib"/>
      </w:pPr>
      <w:r>
        <w:t>THE COMELY LASS  (R8x32)  3C (4C set)</w:t>
      </w:r>
      <w:r>
        <w:tab/>
        <w:t>John Bowie Dickson  Dunedin 3</w:t>
      </w:r>
    </w:p>
    <w:p w:rsidR="00B11EB3" w:rsidRPr="0064240F" w:rsidRDefault="00B11EB3" w:rsidP="00B11EB3">
      <w:pPr>
        <w:pStyle w:val="DanceBody"/>
      </w:pPr>
      <w:r w:rsidRPr="0064240F">
        <w:t xml:space="preserve"> 1- 4</w:t>
      </w:r>
      <w:r w:rsidRPr="0064240F">
        <w:tab/>
        <w:t>1s turn RH &amp; cast 1 place</w:t>
      </w:r>
    </w:p>
    <w:p w:rsidR="00B11EB3" w:rsidRPr="0064240F" w:rsidRDefault="00B11EB3" w:rsidP="00B11EB3">
      <w:pPr>
        <w:pStyle w:val="DanceBody"/>
      </w:pPr>
      <w:r w:rsidRPr="0064240F">
        <w:t xml:space="preserve"> 5-16</w:t>
      </w:r>
      <w:r w:rsidRPr="0064240F">
        <w:tab/>
        <w:t>2s+1s+3s cross RH, 1s change places LH on sides with 1st corners while 2nd corners set, repeat twice to end (3)(1)(2)</w:t>
      </w:r>
    </w:p>
    <w:p w:rsidR="00B11EB3" w:rsidRPr="0064240F" w:rsidRDefault="00B11EB3" w:rsidP="00B11EB3">
      <w:pPr>
        <w:pStyle w:val="DanceBody"/>
      </w:pPr>
      <w:r w:rsidRPr="0064240F">
        <w:t>17-24</w:t>
      </w:r>
      <w:r w:rsidRPr="0064240F">
        <w:tab/>
        <w:t>1s cross RH, dance round 3rd corners pstns RSh into centre &amp; turn LH 1.1/2 times</w:t>
      </w:r>
    </w:p>
    <w:p w:rsidR="00B11EB3" w:rsidRPr="0064240F" w:rsidRDefault="00B11EB3" w:rsidP="00B11EB3">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B11EB3" w:rsidRDefault="00B11EB3" w:rsidP="00B11EB3"/>
    <w:p w:rsidR="00B11EB3" w:rsidRDefault="00B11EB3" w:rsidP="00B11EB3">
      <w:pPr>
        <w:pStyle w:val="Minicrib"/>
      </w:pPr>
      <w:r>
        <w:t>COMING THROUGH THE RYE  (J8x40)  3C (4C set)</w:t>
      </w:r>
      <w:r>
        <w:tab/>
        <w:t>Carolyn Hunt  San Francisco Coll  2</w:t>
      </w:r>
    </w:p>
    <w:p w:rsidR="00B11EB3" w:rsidRPr="00852310" w:rsidRDefault="00B11EB3" w:rsidP="00B11EB3">
      <w:pPr>
        <w:pStyle w:val="DanceBody"/>
      </w:pPr>
      <w:r w:rsidRPr="00852310">
        <w:t xml:space="preserve"> 1- 8</w:t>
      </w:r>
      <w:r w:rsidRPr="00852310">
        <w:tab/>
        <w:t xml:space="preserve">1M dances 1/2 LSh reel of 3 with 2s. 1M dances RSh 1/2 reel with 3s </w:t>
      </w:r>
      <w:r w:rsidRPr="00852310">
        <w:rPr>
          <w:b/>
        </w:rPr>
        <w:t>while</w:t>
      </w:r>
      <w:r w:rsidRPr="00852310">
        <w:t xml:space="preserve"> 1L dances RSh 1/2 reel with 2s</w:t>
      </w:r>
    </w:p>
    <w:p w:rsidR="00B11EB3" w:rsidRPr="00852310" w:rsidRDefault="00B11EB3" w:rsidP="00B11EB3">
      <w:pPr>
        <w:pStyle w:val="DanceBody"/>
      </w:pPr>
      <w:r w:rsidRPr="00852310">
        <w:t xml:space="preserve"> 9-16</w:t>
      </w:r>
      <w:r w:rsidRPr="00852310">
        <w:tab/>
        <w:t xml:space="preserve">1L dances LSh 1/2 reel of 3 with 3s ending below 3s on Men's side </w:t>
      </w:r>
      <w:r w:rsidRPr="00852310">
        <w:rPr>
          <w:b/>
        </w:rPr>
        <w:t>while</w:t>
      </w:r>
      <w:r w:rsidRPr="00852310">
        <w:t xml:space="preserve"> 1M casts up Ladies' side to top &amp; crosses to own side, 1s cast round 2M/3M into middle BtoB (Man facing up)</w:t>
      </w:r>
    </w:p>
    <w:p w:rsidR="00B11EB3" w:rsidRPr="00852310" w:rsidRDefault="00B11EB3" w:rsidP="00B11EB3">
      <w:pPr>
        <w:pStyle w:val="DanceBody"/>
      </w:pPr>
      <w:r w:rsidRPr="00852310">
        <w:t>17-24</w:t>
      </w:r>
      <w:r w:rsidRPr="00852310">
        <w:tab/>
        <w:t>1s dance Double Triangles (up/down), 1s ending with a petronella turn to 2nd place own sides</w:t>
      </w:r>
    </w:p>
    <w:p w:rsidR="00B11EB3" w:rsidRPr="00852310" w:rsidRDefault="00B11EB3" w:rsidP="00B11EB3">
      <w:pPr>
        <w:pStyle w:val="DanceBody"/>
      </w:pPr>
      <w:r w:rsidRPr="00852310">
        <w:t>25-32</w:t>
      </w:r>
      <w:r w:rsidRPr="00852310">
        <w:tab/>
        <w:t>2s+1s+3s circle 6H round &amp; back</w:t>
      </w:r>
    </w:p>
    <w:p w:rsidR="00B11EB3" w:rsidRPr="00852310" w:rsidRDefault="00B11EB3" w:rsidP="00B11EB3">
      <w:pPr>
        <w:pStyle w:val="DanceBody"/>
        <w:keepNext w:val="0"/>
      </w:pPr>
      <w:r w:rsidRPr="00852310">
        <w:t>33-40</w:t>
      </w:r>
      <w:r w:rsidRPr="00852310">
        <w:tab/>
        <w:t>1s lead down between 3s &amp; cast up to 2nd places, lead up between 2s &amp; cast down to 2nd places</w:t>
      </w:r>
    </w:p>
    <w:p w:rsidR="00B11EB3" w:rsidRDefault="00B11EB3" w:rsidP="00B11EB3"/>
    <w:p w:rsidR="00B11EB3" w:rsidRDefault="00B11EB3" w:rsidP="00B11EB3">
      <w:pPr>
        <w:pStyle w:val="Minicrib"/>
      </w:pPr>
      <w:r>
        <w:t>THE COMMITTEE MEETING  (R8x32)  3C (4C set)</w:t>
      </w:r>
      <w:r>
        <w:tab/>
        <w:t>Ann Dix  Reel Friends 3</w:t>
      </w:r>
    </w:p>
    <w:p w:rsidR="00B11EB3" w:rsidRDefault="00B11EB3" w:rsidP="00B11EB3">
      <w:pPr>
        <w:pStyle w:val="DanceBody"/>
      </w:pPr>
      <w:r w:rsidRPr="006B40B3">
        <w:t xml:space="preserve"> 1- 8</w:t>
      </w:r>
      <w:r w:rsidRPr="006B40B3">
        <w:tab/>
        <w:t>1s dance reflection reels of 3 on own sides (1s in &amp; down)</w:t>
      </w:r>
    </w:p>
    <w:p w:rsidR="00B11EB3" w:rsidRDefault="00B11EB3" w:rsidP="00B11EB3">
      <w:pPr>
        <w:pStyle w:val="DanceBody"/>
      </w:pPr>
      <w:r w:rsidRPr="006B40B3">
        <w:t xml:space="preserve"> 9-16</w:t>
      </w:r>
      <w:r w:rsidRPr="006B40B3">
        <w:tab/>
        <w:t>1s set &amp; cast, cross RH &amp; cast round 1st corners</w:t>
      </w:r>
    </w:p>
    <w:p w:rsidR="00B11EB3" w:rsidRPr="006B40B3" w:rsidRDefault="00B11EB3" w:rsidP="00B11EB3">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B11EB3" w:rsidRDefault="00B11EB3" w:rsidP="00B11EB3">
      <w:pPr>
        <w:pStyle w:val="DanceBody"/>
        <w:keepNext w:val="0"/>
      </w:pPr>
      <w:r w:rsidRPr="006B40B3">
        <w:t>25-32</w:t>
      </w:r>
      <w:r w:rsidRPr="006B40B3">
        <w:tab/>
        <w:t>2s+1s+3s circle 6H round back</w:t>
      </w:r>
    </w:p>
    <w:p w:rsidR="00B11EB3" w:rsidRDefault="00B11EB3" w:rsidP="00B11EB3"/>
    <w:p w:rsidR="00B11EB3" w:rsidRDefault="00B11EB3" w:rsidP="00B11EB3">
      <w:pPr>
        <w:pStyle w:val="Minicrib"/>
      </w:pPr>
      <w:r>
        <w:t>COMPANY AT THE MANOR  (J4x32)  4C Set</w:t>
      </w:r>
      <w:r>
        <w:tab/>
        <w:t>Barry Priddey  Fairy Bridge Bk</w:t>
      </w:r>
    </w:p>
    <w:p w:rsidR="00B11EB3" w:rsidRPr="00852310" w:rsidRDefault="00B11EB3" w:rsidP="00B11EB3">
      <w:pPr>
        <w:pStyle w:val="DanceBody"/>
      </w:pPr>
      <w:r w:rsidRPr="00852310">
        <w:t>3s &amp; 4s on opp sides</w:t>
      </w:r>
    </w:p>
    <w:p w:rsidR="00B11EB3" w:rsidRPr="00852310" w:rsidRDefault="00B11EB3" w:rsidP="00B11EB3">
      <w:pPr>
        <w:pStyle w:val="DanceBody"/>
      </w:pPr>
      <w:r w:rsidRPr="00852310">
        <w:t xml:space="preserve"> 1- 8</w:t>
      </w:r>
      <w:r w:rsidRPr="00852310">
        <w:tab/>
        <w:t xml:space="preserve">1s+2s </w:t>
      </w:r>
      <w:r w:rsidRPr="00852310">
        <w:rPr>
          <w:b/>
        </w:rPr>
        <w:t>also</w:t>
      </w:r>
      <w:r w:rsidRPr="00852310">
        <w:t xml:space="preserve"> 3s+4s dance 1/2 R&amp;L. 1s &amp; 4s dance 1/2 Fig of 8 round end couples</w:t>
      </w:r>
    </w:p>
    <w:p w:rsidR="00B11EB3" w:rsidRPr="00852310" w:rsidRDefault="00B11EB3" w:rsidP="00B11EB3">
      <w:pPr>
        <w:pStyle w:val="DanceBody"/>
      </w:pPr>
      <w:r w:rsidRPr="00852310">
        <w:t xml:space="preserve"> 9-16</w:t>
      </w:r>
      <w:r w:rsidRPr="00852310">
        <w:tab/>
        <w:t xml:space="preserve">1s+4s set on sides, dance RH across 1/2 way &amp; 1M followed by 4L dances down between 3s &amp; casts up Men's side </w:t>
      </w:r>
      <w:r w:rsidRPr="00852310">
        <w:rPr>
          <w:b/>
        </w:rPr>
        <w:t>while</w:t>
      </w:r>
      <w:r w:rsidRPr="00852310">
        <w:t xml:space="preserve"> 4M followed by 1L dances up between 2s &amp; casts down Ladies' side  (2) 1 (4) 3</w:t>
      </w:r>
    </w:p>
    <w:p w:rsidR="00B11EB3" w:rsidRPr="00852310" w:rsidRDefault="00B11EB3" w:rsidP="00B11EB3">
      <w:pPr>
        <w:pStyle w:val="DanceBody"/>
      </w:pPr>
      <w:r w:rsidRPr="00852310">
        <w:t>17-24</w:t>
      </w:r>
      <w:r w:rsidRPr="00852310">
        <w:tab/>
        <w:t xml:space="preserve">1s in prom hold dance reel of 3 on Men's side (LSh to 2L to start) </w:t>
      </w:r>
      <w:r w:rsidRPr="00852310">
        <w:rPr>
          <w:b/>
        </w:rPr>
        <w:t>while</w:t>
      </w:r>
      <w:r w:rsidRPr="00852310">
        <w:t xml:space="preserve"> 4s in prom hold dance reel of 3 on Ladies' side (LSh to 3L to start)</w:t>
      </w:r>
    </w:p>
    <w:p w:rsidR="00B11EB3" w:rsidRDefault="00B11EB3" w:rsidP="00B11EB3">
      <w:pPr>
        <w:pStyle w:val="DanceBody"/>
      </w:pPr>
      <w:r w:rsidRPr="00852310">
        <w:t>25-28</w:t>
      </w:r>
      <w:r w:rsidRPr="00852310">
        <w:tab/>
        <w:t xml:space="preserve">1s dance 1/2 reel of 3 across with 2s (RSh to 2M to start) </w:t>
      </w:r>
      <w:r w:rsidRPr="00852310">
        <w:rPr>
          <w:b/>
        </w:rPr>
        <w:t>while</w:t>
      </w:r>
      <w:r w:rsidRPr="00852310">
        <w:t xml:space="preserve"> 4s dance 1/2 reel of 3 across with 3s (RSh to 3M to start).</w:t>
      </w:r>
    </w:p>
    <w:p w:rsidR="00B11EB3" w:rsidRPr="00852310" w:rsidRDefault="00B11EB3" w:rsidP="00B11EB3">
      <w:pPr>
        <w:pStyle w:val="DanceBody"/>
        <w:keepNext w:val="0"/>
      </w:pPr>
      <w:r w:rsidRPr="00852310">
        <w:t>29-32</w:t>
      </w:r>
      <w:r w:rsidRPr="00852310">
        <w:tab/>
        <w:t xml:space="preserve">1s dance down between 3s, separate &amp; cast to 3rd place opposite side </w:t>
      </w:r>
      <w:r w:rsidRPr="00852310">
        <w:rPr>
          <w:b/>
        </w:rPr>
        <w:t>while</w:t>
      </w:r>
      <w:r w:rsidRPr="00852310">
        <w:t xml:space="preserve"> 4s dance up between 2s (passing 1s RSh), separate &amp; cast to 2nd places.  2 4 (1)(3)</w:t>
      </w:r>
    </w:p>
    <w:p w:rsidR="00B11EB3" w:rsidRDefault="00B11EB3" w:rsidP="00B11EB3"/>
    <w:p w:rsidR="00B11EB3" w:rsidRDefault="00B11EB3" w:rsidP="00B11EB3">
      <w:pPr>
        <w:pStyle w:val="Minicrib"/>
      </w:pPr>
      <w:r>
        <w:t>THE COMPLEAT GARDENER  (J8x32)  3C (4C set)</w:t>
      </w:r>
      <w:r>
        <w:tab/>
        <w:t>Irene Paterson  RSCDS Graded Bk 3</w:t>
      </w:r>
    </w:p>
    <w:p w:rsidR="00B11EB3" w:rsidRPr="00CB2BA3" w:rsidRDefault="00B11EB3" w:rsidP="00B11EB3">
      <w:pPr>
        <w:pStyle w:val="DanceBody"/>
      </w:pPr>
      <w:r w:rsidRPr="00CB2BA3">
        <w:t xml:space="preserve"> 1- 8</w:t>
      </w:r>
      <w:r w:rsidRPr="00CB2BA3">
        <w:tab/>
        <w:t>1s+2s Dance Set &amp; Rotate:-</w:t>
      </w:r>
    </w:p>
    <w:p w:rsidR="00B11EB3" w:rsidRPr="00CB2BA3" w:rsidRDefault="00B11EB3" w:rsidP="00B11EB3">
      <w:pPr>
        <w:pStyle w:val="DanceBody"/>
      </w:pPr>
      <w:r w:rsidRPr="00CB2BA3">
        <w:tab/>
        <w:t>` Set, rotate singly &amp; dance on 1 place clockwise, change places RH on sides &amp; dance on 1 place to own sides (1s in 2nd pl)</w:t>
      </w:r>
    </w:p>
    <w:p w:rsidR="00B11EB3" w:rsidRPr="00CB2BA3" w:rsidRDefault="00B11EB3" w:rsidP="00B11EB3">
      <w:pPr>
        <w:pStyle w:val="DanceBody"/>
      </w:pPr>
      <w:r w:rsidRPr="00CB2BA3">
        <w:t xml:space="preserve"> 9-16</w:t>
      </w:r>
      <w:r w:rsidRPr="00CB2BA3">
        <w:tab/>
        <w:t>1s cross RH &amp; cast right, cross LH up/down &amp; cast left to end facing 1st corners</w:t>
      </w:r>
    </w:p>
    <w:p w:rsidR="00B11EB3" w:rsidRPr="00CB2BA3" w:rsidRDefault="00B11EB3" w:rsidP="00B11EB3">
      <w:pPr>
        <w:pStyle w:val="DanceBody"/>
      </w:pPr>
      <w:r w:rsidRPr="00CB2BA3">
        <w:t>17-24</w:t>
      </w:r>
      <w:r w:rsidRPr="00CB2BA3">
        <w:tab/>
        <w:t>1s dance Pass+Turn with 1st corners &amp; pass RSh to face 2nd corners, dance Pass+Turn with 2nd corners &amp; pass RSh to 2nd place own sides</w:t>
      </w:r>
    </w:p>
    <w:p w:rsidR="00B11EB3" w:rsidRDefault="00B11EB3" w:rsidP="00B11EB3">
      <w:pPr>
        <w:pStyle w:val="DanceBody"/>
        <w:keepNext w:val="0"/>
      </w:pPr>
      <w:r w:rsidRPr="00CB2BA3">
        <w:t>25-32</w:t>
      </w:r>
      <w:r w:rsidRPr="00CB2BA3">
        <w:tab/>
        <w:t>2s+1s+3s circle 6H round &amp; back</w:t>
      </w:r>
    </w:p>
    <w:p w:rsidR="00B11EB3" w:rsidRDefault="00B11EB3" w:rsidP="00B11EB3"/>
    <w:p w:rsidR="00B11EB3" w:rsidRDefault="00B11EB3" w:rsidP="00B11EB3">
      <w:pPr>
        <w:pStyle w:val="Minicrib"/>
      </w:pPr>
      <w:r>
        <w:t>THE COMPLIMENT  (S8x32)  2C (4C set)</w:t>
      </w:r>
      <w:r>
        <w:tab/>
        <w:t>Roy Goldring  12 More Social Dances</w:t>
      </w:r>
    </w:p>
    <w:p w:rsidR="00B11EB3" w:rsidRPr="006B40B3" w:rsidRDefault="00B11EB3" w:rsidP="00B11EB3">
      <w:pPr>
        <w:pStyle w:val="DanceBody"/>
      </w:pPr>
      <w:r w:rsidRPr="006B40B3">
        <w:t xml:space="preserve"> 1- 8</w:t>
      </w:r>
      <w:r w:rsidRPr="006B40B3">
        <w:tab/>
        <w:t>1s+2s dance Diamond Poussette</w:t>
      </w:r>
    </w:p>
    <w:p w:rsidR="00B11EB3" w:rsidRPr="006B40B3" w:rsidRDefault="00B11EB3" w:rsidP="00B11EB3">
      <w:pPr>
        <w:pStyle w:val="DanceBody"/>
      </w:pPr>
      <w:r w:rsidRPr="006B40B3">
        <w:t xml:space="preserve"> 9-16</w:t>
      </w:r>
      <w:r w:rsidRPr="006B40B3">
        <w:tab/>
        <w:t>1L+2L dance between partners, divide &amp; dance back to places, 1s turn RH 1.1/2 times as 2s turn LH 1.1/2 times</w:t>
      </w:r>
    </w:p>
    <w:p w:rsidR="00B11EB3" w:rsidRPr="006B40B3" w:rsidRDefault="00B11EB3" w:rsidP="00B11EB3">
      <w:pPr>
        <w:pStyle w:val="DanceBody"/>
      </w:pPr>
      <w:r w:rsidRPr="006B40B3">
        <w:t>17-24</w:t>
      </w:r>
      <w:r w:rsidRPr="006B40B3">
        <w:tab/>
        <w:t>1M+2M dance between partners, divide &amp; dance back to places, 1s turn RH 1.1/2 times as 2s turn LH 1.1/2 times</w:t>
      </w:r>
    </w:p>
    <w:p w:rsidR="00B11EB3" w:rsidRPr="006B40B3" w:rsidRDefault="00B11EB3" w:rsidP="00B11EB3">
      <w:pPr>
        <w:pStyle w:val="DanceBody"/>
        <w:keepNext w:val="0"/>
      </w:pPr>
      <w:r w:rsidRPr="006B40B3">
        <w:t>25-32</w:t>
      </w:r>
      <w:r w:rsidRPr="006B40B3">
        <w:tab/>
        <w:t>1s+2s set, circle 4H round to left 1/2 way &amp; turn partners 2H 1.1/2 times</w:t>
      </w:r>
    </w:p>
    <w:p w:rsidR="00B11EB3" w:rsidRDefault="00B11EB3" w:rsidP="00B11EB3"/>
    <w:p w:rsidR="00B11EB3" w:rsidRDefault="00B11EB3" w:rsidP="00B11EB3">
      <w:pPr>
        <w:pStyle w:val="Minicrib"/>
      </w:pPr>
      <w:r>
        <w:t>COMPLIMENTS TO GLASGOW  (S4x32)  4C Set</w:t>
      </w:r>
      <w:r>
        <w:tab/>
        <w:t>John A Johnston  Glasgow 100th Anniversary</w:t>
      </w:r>
    </w:p>
    <w:p w:rsidR="00B11EB3" w:rsidRPr="00626456" w:rsidRDefault="00B11EB3" w:rsidP="00B11EB3">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B11EB3" w:rsidRPr="00626456" w:rsidRDefault="00B11EB3" w:rsidP="00B11EB3">
      <w:pPr>
        <w:pStyle w:val="DanceBody"/>
      </w:pPr>
      <w:r w:rsidRPr="00626456">
        <w:t xml:space="preserve"> 9-16</w:t>
      </w:r>
      <w:r w:rsidRPr="00626456">
        <w:tab/>
        <w:t xml:space="preserve">1s+2s </w:t>
      </w:r>
      <w:r w:rsidRPr="00626456">
        <w:rPr>
          <w:b/>
          <w:bCs/>
        </w:rPr>
        <w:t xml:space="preserve">also </w:t>
      </w:r>
      <w:r w:rsidRPr="00626456">
        <w:t>3s+4s dance Set &amp; Rotate</w:t>
      </w:r>
    </w:p>
    <w:p w:rsidR="00B11EB3" w:rsidRDefault="00B11EB3" w:rsidP="00B11EB3">
      <w:pPr>
        <w:pStyle w:val="DanceBody"/>
      </w:pPr>
      <w:r w:rsidRPr="00626456">
        <w:rPr>
          <w:b/>
          <w:bCs/>
        </w:rPr>
        <w:tab/>
      </w:r>
      <w:bookmarkStart w:id="3" w:name="_Hlk138095855"/>
      <w:r w:rsidRPr="00626456">
        <w:t>Set, rotate singly &amp; dance on 1 place clockwise, change places RH on sides &amp; dance on 1 place to own sides (1s in 2nd pl &amp; 3s in 4th place)`</w:t>
      </w:r>
    </w:p>
    <w:p w:rsidR="00B11EB3" w:rsidRPr="00626456" w:rsidRDefault="00B11EB3" w:rsidP="00B11EB3">
      <w:pPr>
        <w:pStyle w:val="DanceBody"/>
      </w:pPr>
      <w:r w:rsidRPr="00626456">
        <w:tab/>
        <w:t>2 1 4 3</w:t>
      </w:r>
    </w:p>
    <w:bookmarkEnd w:id="3"/>
    <w:p w:rsidR="00B11EB3" w:rsidRPr="00626456" w:rsidRDefault="00B11EB3" w:rsidP="00B11EB3">
      <w:pPr>
        <w:pStyle w:val="DanceBody"/>
      </w:pPr>
      <w:r w:rsidRPr="00626456">
        <w:t>17-24</w:t>
      </w:r>
      <w:r w:rsidRPr="00626456">
        <w:tab/>
        <w:t>All dance RSh reels of 4 on own sides. On bar 24, 4M &amp; 1M also 4L &amp; 1L give Left hands in passing. 1M &amp; 4L finish facing out</w:t>
      </w:r>
    </w:p>
    <w:p w:rsidR="00B11EB3" w:rsidRPr="00626456" w:rsidRDefault="00B11EB3" w:rsidP="00B11EB3">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B11EB3" w:rsidRPr="00626456" w:rsidRDefault="00B11EB3" w:rsidP="00B11EB3">
      <w:pPr>
        <w:pStyle w:val="DanceBody"/>
        <w:keepNext w:val="0"/>
      </w:pPr>
      <w:r w:rsidRPr="00626456">
        <w:t>29-32</w:t>
      </w:r>
      <w:r w:rsidRPr="00626456">
        <w:tab/>
        <w:t>4s+1s set to partners, cross RH to own sides.  2 4 1 3</w:t>
      </w:r>
    </w:p>
    <w:p w:rsidR="00B11EB3" w:rsidRDefault="00B11EB3" w:rsidP="00B11EB3"/>
    <w:p w:rsidR="00B11EB3" w:rsidRDefault="00B11EB3" w:rsidP="00B11EB3">
      <w:pPr>
        <w:pStyle w:val="Minicrib"/>
      </w:pPr>
      <w:r>
        <w:t>COMPLIMENTS TO JESSIE BAIN  (S4x32)  4C set</w:t>
      </w:r>
      <w:r>
        <w:tab/>
        <w:t>Jean Muir  Banffshire Jubilee Bk</w:t>
      </w:r>
    </w:p>
    <w:p w:rsidR="00B11EB3" w:rsidRPr="006B40B3" w:rsidRDefault="00B11EB3" w:rsidP="00B11EB3">
      <w:pPr>
        <w:pStyle w:val="DanceBody"/>
      </w:pPr>
      <w:r w:rsidRPr="006B40B3">
        <w:t xml:space="preserve"> 1- 8</w:t>
      </w:r>
      <w:r>
        <w:tab/>
        <w:t xml:space="preserve">1s+2s also 3s+4s dance 1/2 R&amp;L; </w:t>
      </w:r>
      <w:r w:rsidRPr="006B40B3">
        <w:t>1L+2M also 3L+4M change places RH, 1M+2L also 3M+4L change places LH</w:t>
      </w:r>
    </w:p>
    <w:p w:rsidR="00B11EB3" w:rsidRPr="006B40B3" w:rsidRDefault="00B11EB3" w:rsidP="00B11EB3">
      <w:pPr>
        <w:pStyle w:val="DanceBody"/>
      </w:pPr>
      <w:r w:rsidRPr="006B40B3">
        <w:t xml:space="preserve"> 9-16</w:t>
      </w:r>
      <w:r w:rsidRPr="006B40B3">
        <w:tab/>
        <w:t xml:space="preserve">All dance </w:t>
      </w:r>
      <w:r>
        <w:t xml:space="preserve">RSh </w:t>
      </w:r>
      <w:r w:rsidRPr="006B40B3">
        <w:t>reels of 4 on sides</w:t>
      </w:r>
    </w:p>
    <w:p w:rsidR="00B11EB3" w:rsidRPr="006B40B3" w:rsidRDefault="00B11EB3" w:rsidP="00B11EB3">
      <w:pPr>
        <w:pStyle w:val="DanceBody"/>
      </w:pPr>
      <w:r w:rsidRPr="006B40B3">
        <w:t>17-24</w:t>
      </w:r>
      <w:r w:rsidRPr="006B40B3">
        <w:tab/>
        <w:t>1s set &amp; cast 1 place</w:t>
      </w:r>
      <w:r>
        <w:t xml:space="preserve"> (2s step up)</w:t>
      </w:r>
      <w:r w:rsidRPr="006B40B3">
        <w:t>, 1s+3s circle 4H round to left</w:t>
      </w:r>
    </w:p>
    <w:p w:rsidR="00B11EB3" w:rsidRPr="006B40B3" w:rsidRDefault="00B11EB3" w:rsidP="00B11EB3">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B11EB3" w:rsidRDefault="00B11EB3" w:rsidP="00B11EB3"/>
    <w:p w:rsidR="00B11EB3" w:rsidRDefault="00B11EB3" w:rsidP="00B11EB3">
      <w:pPr>
        <w:pStyle w:val="Minicrib"/>
      </w:pPr>
      <w:r>
        <w:t>COMPLIMENTS TO THE LAWSONS  (S4x32)  4C</w:t>
      </w:r>
      <w:r>
        <w:tab/>
        <w:t>John A Johnson  Glasgow 85th Anniv</w:t>
      </w:r>
    </w:p>
    <w:p w:rsidR="00B11EB3" w:rsidRPr="00FB0D36" w:rsidRDefault="00B11EB3" w:rsidP="00B11EB3">
      <w:pPr>
        <w:pStyle w:val="DanceBody"/>
      </w:pPr>
      <w:r w:rsidRPr="00FB0D36">
        <w:t xml:space="preserve"> 1- 8</w:t>
      </w:r>
      <w:r w:rsidRPr="00FB0D36">
        <w:tab/>
        <w:t xml:space="preserve">1s+2s </w:t>
      </w:r>
      <w:r w:rsidRPr="00FB0D36">
        <w:rPr>
          <w:b/>
        </w:rPr>
        <w:t>also</w:t>
      </w:r>
      <w:r w:rsidRPr="00FB0D36">
        <w:t xml:space="preserve"> 3s+4s set &amp; </w:t>
      </w:r>
      <w:r>
        <w:t>petronella-in-tandem</w:t>
      </w:r>
      <w:r w:rsidRPr="00FB0D36">
        <w:t xml:space="preserve">.  1s+2s </w:t>
      </w:r>
      <w:r w:rsidRPr="00FB0D36">
        <w:rPr>
          <w:b/>
        </w:rPr>
        <w:t>also</w:t>
      </w:r>
      <w:r w:rsidRPr="00FB0D36">
        <w:t xml:space="preserve"> 3s+4s dance RH across once round</w:t>
      </w:r>
    </w:p>
    <w:p w:rsidR="00B11EB3" w:rsidRPr="00FB0D36" w:rsidRDefault="00B11EB3" w:rsidP="00B11EB3">
      <w:pPr>
        <w:pStyle w:val="DanceBody"/>
      </w:pPr>
      <w:r w:rsidRPr="00FB0D36">
        <w:t xml:space="preserve"> 9-16</w:t>
      </w:r>
      <w:r w:rsidRPr="00FB0D36">
        <w:tab/>
        <w:t xml:space="preserve">1L+2L &amp; 1M+2M set &amp; </w:t>
      </w:r>
      <w:r>
        <w:t>petronella-in-tandem</w:t>
      </w:r>
      <w:r w:rsidRPr="00FB0D36">
        <w:t xml:space="preserve"> </w:t>
      </w:r>
      <w:r w:rsidRPr="00FB0D36">
        <w:rPr>
          <w:b/>
        </w:rPr>
        <w:t>as</w:t>
      </w:r>
      <w:r w:rsidRPr="00FB0D36">
        <w:t xml:space="preserve"> 3s+4s dance similar.  All set, cross RH, 2M+4M+1L+3L pull back RSh ready for...</w:t>
      </w:r>
    </w:p>
    <w:p w:rsidR="00B11EB3" w:rsidRPr="00FB0D36" w:rsidRDefault="00B11EB3" w:rsidP="00B11EB3">
      <w:pPr>
        <w:pStyle w:val="DanceBody"/>
      </w:pPr>
      <w:r w:rsidRPr="00FB0D36">
        <w:t>17-24</w:t>
      </w:r>
      <w:r w:rsidRPr="00FB0D36">
        <w:tab/>
        <w:t>Reels of 4 on sides. Bars 23-24 1s+4s do not pass LSh instead 1s 1/2 turn 4s 2H. All face in</w:t>
      </w:r>
    </w:p>
    <w:p w:rsidR="00B11EB3" w:rsidRPr="00FB0D36" w:rsidRDefault="00B11EB3" w:rsidP="00B11EB3">
      <w:pPr>
        <w:pStyle w:val="DanceBody"/>
      </w:pPr>
      <w:r w:rsidRPr="00FB0D36">
        <w:t>25-28</w:t>
      </w:r>
      <w:r w:rsidRPr="00FB0D36">
        <w:tab/>
        <w:t>1s+4s circle 4H round to Left</w:t>
      </w:r>
    </w:p>
    <w:p w:rsidR="00B11EB3" w:rsidRPr="00FB0D36" w:rsidRDefault="00B11EB3" w:rsidP="00B11EB3">
      <w:pPr>
        <w:pStyle w:val="DanceBody"/>
        <w:keepNext w:val="0"/>
      </w:pPr>
      <w:r w:rsidRPr="00FB0D36">
        <w:t>29-32</w:t>
      </w:r>
      <w:r w:rsidRPr="00FB0D36">
        <w:tab/>
        <w:t>1s+4s Set+Link   End 2 4 1 3</w:t>
      </w:r>
    </w:p>
    <w:p w:rsidR="00B11EB3" w:rsidRDefault="00B11EB3" w:rsidP="00B11EB3"/>
    <w:p w:rsidR="00B11EB3" w:rsidRDefault="00B11EB3" w:rsidP="00B11EB3">
      <w:pPr>
        <w:pStyle w:val="Minicrib"/>
      </w:pPr>
      <w:r>
        <w:t>THE CONCORDE STRATHSPEY  (S3x32)  3C set</w:t>
      </w:r>
      <w:r>
        <w:tab/>
        <w:t>M M Robertson  SDA</w:t>
      </w:r>
    </w:p>
    <w:p w:rsidR="00B11EB3" w:rsidRPr="006B40B3" w:rsidRDefault="00B11EB3" w:rsidP="00B11EB3">
      <w:pPr>
        <w:pStyle w:val="DanceBody"/>
      </w:pPr>
      <w:r w:rsidRPr="006B40B3">
        <w:t xml:space="preserve"> 1- 4</w:t>
      </w:r>
      <w:r w:rsidRPr="006B40B3">
        <w:tab/>
        <w:t>1s petronella into centre, 1s face each other give RH &amp; dance down for 2 steps while 2s+3s face each other on sides give RH &amp; dance up 2 steps</w:t>
      </w:r>
    </w:p>
    <w:p w:rsidR="00B11EB3" w:rsidRPr="006B40B3" w:rsidRDefault="00B11EB3" w:rsidP="00B11EB3">
      <w:pPr>
        <w:pStyle w:val="DanceBody"/>
      </w:pPr>
      <w:r w:rsidRPr="006B40B3">
        <w:t xml:space="preserve"> 5- 8</w:t>
      </w:r>
      <w:r w:rsidRPr="006B40B3">
        <w:tab/>
        <w:t>All turn facing person RH, 2s+3s dance back to places as 1s cast on own sides to original places</w:t>
      </w:r>
    </w:p>
    <w:p w:rsidR="00B11EB3" w:rsidRPr="006B40B3" w:rsidRDefault="00B11EB3" w:rsidP="00B11EB3">
      <w:pPr>
        <w:pStyle w:val="DanceBody"/>
      </w:pPr>
      <w:r w:rsidRPr="006B40B3">
        <w:t xml:space="preserve"> 9-16</w:t>
      </w:r>
      <w:r w:rsidRPr="006B40B3">
        <w:tab/>
        <w:t>All dance Grand Chain</w:t>
      </w:r>
    </w:p>
    <w:p w:rsidR="00B11EB3" w:rsidRPr="006B40B3" w:rsidRDefault="00B11EB3" w:rsidP="00B11EB3">
      <w:pPr>
        <w:pStyle w:val="DanceBody"/>
      </w:pPr>
      <w:r w:rsidRPr="006B40B3">
        <w:t>17-24</w:t>
      </w:r>
      <w:r w:rsidRPr="006B40B3">
        <w:tab/>
        <w:t>1s+2s dance RH across 1/2 way, 1s+3s dance LH across 1/2 way, all set &amp; cross RH</w:t>
      </w:r>
      <w:r>
        <w:t>. (2) (3) 1</w:t>
      </w:r>
    </w:p>
    <w:p w:rsidR="00B11EB3" w:rsidRDefault="00B11EB3" w:rsidP="00B11EB3">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rPr>
        <w:t xml:space="preserve"> while</w:t>
      </w:r>
      <w:r w:rsidRPr="006B40B3">
        <w:t xml:space="preserve"> 3s lead down between 1s &amp; 1/2 turn RH</w:t>
      </w:r>
      <w:r>
        <w:t>. 2 (1) (3)</w:t>
      </w:r>
    </w:p>
    <w:p w:rsidR="00B11EB3" w:rsidRDefault="00B11EB3" w:rsidP="00B11EB3">
      <w:pPr>
        <w:pStyle w:val="DanceBody"/>
        <w:keepNext w:val="0"/>
      </w:pPr>
      <w:r>
        <w:t>29-32</w:t>
      </w:r>
      <w:r>
        <w:tab/>
      </w:r>
      <w:r w:rsidRPr="006B40B3">
        <w:t>1s+3s circle 4H round 1/2 way to end 2 3 1</w:t>
      </w:r>
    </w:p>
    <w:p w:rsidR="00B11EB3" w:rsidRDefault="00B11EB3" w:rsidP="00B11EB3"/>
    <w:p w:rsidR="00B11EB3" w:rsidRDefault="00B11EB3" w:rsidP="00B11EB3">
      <w:pPr>
        <w:pStyle w:val="Minicrib"/>
      </w:pPr>
      <w:r>
        <w:t>CONFEDERATION SQUARE  (R1x88) Sq.Set</w:t>
      </w:r>
      <w:r>
        <w:tab/>
        <w:t>Gene A MacKinnon  Ardbrae 50 Years</w:t>
      </w:r>
    </w:p>
    <w:p w:rsidR="00B11EB3" w:rsidRDefault="00B11EB3" w:rsidP="00B11EB3">
      <w:pPr>
        <w:pStyle w:val="DanceBody"/>
      </w:pPr>
      <w:r>
        <w:t xml:space="preserve"> 1- 8</w:t>
      </w:r>
      <w:r>
        <w:tab/>
        <w:t>1M+4L &amp; 3M+2L dance 1/2 R&amp;L.  1L+2M &amp; 3L+4M dance 1/2 R&amp;L</w:t>
      </w:r>
    </w:p>
    <w:p w:rsidR="00B11EB3" w:rsidRDefault="00B11EB3" w:rsidP="00B11EB3">
      <w:pPr>
        <w:pStyle w:val="DanceBody"/>
      </w:pPr>
      <w:r>
        <w:t xml:space="preserve"> 9-16</w:t>
      </w:r>
      <w:r>
        <w:tab/>
        <w:t>All turn partners RH &amp; turn corners LH to face partners</w:t>
      </w:r>
    </w:p>
    <w:p w:rsidR="00B11EB3" w:rsidRDefault="00B11EB3" w:rsidP="00B11EB3">
      <w:pPr>
        <w:pStyle w:val="DanceBody"/>
      </w:pPr>
      <w:r>
        <w:t>17-24</w:t>
      </w:r>
      <w:r>
        <w:tab/>
        <w:t>1s+3s set to partners, petronella turn into line up/down set, Ladies BtoB facing partners.  1s+3s turn partners RH remaining in line in middle</w:t>
      </w:r>
    </w:p>
    <w:p w:rsidR="00B11EB3" w:rsidRDefault="00B11EB3" w:rsidP="00B11EB3">
      <w:pPr>
        <w:pStyle w:val="DanceBody"/>
      </w:pPr>
      <w:r>
        <w:t>25-32</w:t>
      </w:r>
      <w:r>
        <w:tab/>
        <w:t>2s+4s repeat bars 17-24 into line across set (couples are now in a cross-shaped figure)</w:t>
      </w:r>
    </w:p>
    <w:p w:rsidR="00B11EB3" w:rsidRDefault="00B11EB3" w:rsidP="00B11EB3">
      <w:pPr>
        <w:pStyle w:val="DanceBody"/>
      </w:pPr>
      <w:r>
        <w:t>33-40</w:t>
      </w:r>
      <w:r>
        <w:tab/>
        <w:t>All set to partners &amp; change places RH, all set to partners &amp; change places LH. Ladies face in</w:t>
      </w:r>
    </w:p>
    <w:p w:rsidR="00B11EB3" w:rsidRDefault="00B11EB3" w:rsidP="00B11EB3">
      <w:pPr>
        <w:pStyle w:val="DanceBody"/>
      </w:pPr>
      <w:r>
        <w:t>41-48</w:t>
      </w:r>
      <w:r>
        <w:tab/>
        <w:t xml:space="preserve">Ladies dance RH across &amp; LH back to face partners </w:t>
      </w:r>
      <w:r>
        <w:rPr>
          <w:b/>
        </w:rPr>
        <w:t>while</w:t>
      </w:r>
      <w:r>
        <w:t xml:space="preserve"> Men dance anticlockwise round set through each place (straight line paths) back to places</w:t>
      </w:r>
    </w:p>
    <w:p w:rsidR="00B11EB3" w:rsidRDefault="00B11EB3" w:rsidP="00B11EB3">
      <w:pPr>
        <w:pStyle w:val="DanceBody"/>
      </w:pPr>
      <w:r>
        <w:t>49-52</w:t>
      </w:r>
      <w:r>
        <w:tab/>
        <w:t xml:space="preserve">Men dance behind partners LSh, dance in front of next lady in clockwise direction to end in corner positions (1M between 2nd+3rd place, 3M between  4th+1st place) </w:t>
      </w:r>
      <w:r>
        <w:rPr>
          <w:b/>
        </w:rPr>
        <w:t>while</w:t>
      </w:r>
      <w:r>
        <w:t xml:space="preserve"> Ladies Adv+Ret</w:t>
      </w:r>
    </w:p>
    <w:p w:rsidR="00B11EB3" w:rsidRDefault="00B11EB3" w:rsidP="00B11EB3">
      <w:pPr>
        <w:pStyle w:val="DanceBody"/>
      </w:pPr>
      <w:r>
        <w:t>53-56</w:t>
      </w:r>
      <w:r>
        <w:tab/>
        <w:t xml:space="preserve">Ladies dance out, cast to Left (round Man to Left) then diagonally across to face partner (Ladies BtoB) </w:t>
      </w:r>
      <w:r>
        <w:rPr>
          <w:b/>
        </w:rPr>
        <w:t>while</w:t>
      </w:r>
      <w:r>
        <w:t xml:space="preserve"> Men Adv+Ret</w:t>
      </w:r>
    </w:p>
    <w:p w:rsidR="00B11EB3" w:rsidRDefault="00B11EB3" w:rsidP="00B11EB3">
      <w:pPr>
        <w:pStyle w:val="DanceBody"/>
      </w:pPr>
      <w:r>
        <w:t>57-64</w:t>
      </w:r>
      <w:r>
        <w:tab/>
        <w:t xml:space="preserve">Ladies dance "Hello-Goodbye" setting, end facing partner </w:t>
      </w:r>
      <w:r>
        <w:rPr>
          <w:b/>
        </w:rPr>
        <w:t>while</w:t>
      </w:r>
      <w:r>
        <w:t xml:space="preserve"> Men set, dance 1 place clockwise to next corner, set to next Lady, repeat until meet own partners. (Men dance behind Ladies)</w:t>
      </w:r>
    </w:p>
    <w:p w:rsidR="00B11EB3" w:rsidRDefault="00B11EB3" w:rsidP="00B11EB3">
      <w:pPr>
        <w:pStyle w:val="DanceBody"/>
      </w:pPr>
      <w:r>
        <w:t>65-76</w:t>
      </w:r>
      <w:r>
        <w:tab/>
        <w:t>Interlocking reels of 4 on diagonals, passing partner RSh &amp; LH across 1/2 way in middle</w:t>
      </w:r>
    </w:p>
    <w:p w:rsidR="00B11EB3" w:rsidRDefault="00B11EB3" w:rsidP="00B11EB3">
      <w:pPr>
        <w:pStyle w:val="DanceBody"/>
      </w:pPr>
      <w:r>
        <w:t>77-80</w:t>
      </w:r>
      <w:r>
        <w:tab/>
        <w:t>All take promenade hold with partners facing clockwise (Ladies on inside) &amp; promenade 1/2 way round</w:t>
      </w:r>
    </w:p>
    <w:p w:rsidR="00B11EB3" w:rsidRDefault="00B11EB3" w:rsidP="00B11EB3">
      <w:pPr>
        <w:pStyle w:val="DanceBody"/>
        <w:keepNext w:val="0"/>
      </w:pPr>
      <w:r>
        <w:t>81-88</w:t>
      </w:r>
      <w:r>
        <w:tab/>
        <w:t>All circle 8H round and back to original places</w:t>
      </w:r>
    </w:p>
    <w:p w:rsidR="00B11EB3" w:rsidRDefault="00B11EB3" w:rsidP="00B11EB3"/>
    <w:p w:rsidR="00B11EB3" w:rsidRDefault="00B11EB3" w:rsidP="00B11EB3">
      <w:pPr>
        <w:pStyle w:val="Minicrib"/>
        <w:rPr>
          <w:lang w:eastAsia="en-GB"/>
        </w:rPr>
      </w:pPr>
      <w:r>
        <w:rPr>
          <w:lang w:eastAsia="en-GB"/>
        </w:rPr>
        <w:t>CONICAL CHRONICLES  (R32)  1C plus 4 traffic cones</w:t>
      </w:r>
      <w:r>
        <w:rPr>
          <w:lang w:eastAsia="en-GB"/>
        </w:rPr>
        <w:tab/>
        <w:t>Katherine and Andrew Uren, 2020</w:t>
      </w:r>
    </w:p>
    <w:p w:rsidR="00B11EB3" w:rsidRPr="006F5A1E" w:rsidRDefault="00B11EB3" w:rsidP="00B11EB3">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B11EB3" w:rsidRDefault="00B11EB3" w:rsidP="00B11EB3">
      <w:pPr>
        <w:pStyle w:val="DanceBody"/>
        <w:rPr>
          <w:lang w:eastAsia="en-GB"/>
        </w:rPr>
      </w:pPr>
      <w:r>
        <w:rPr>
          <w:lang w:eastAsia="en-GB"/>
        </w:rPr>
        <w:t xml:space="preserve"> 1- 8</w:t>
      </w:r>
      <w:r>
        <w:rPr>
          <w:lang w:eastAsia="en-GB"/>
        </w:rPr>
        <w:tab/>
        <w:t>1s set, cast &amp; dance 1/2 Fig 8 up round 2s</w:t>
      </w:r>
    </w:p>
    <w:p w:rsidR="00B11EB3" w:rsidRDefault="00B11EB3" w:rsidP="00B11EB3">
      <w:pPr>
        <w:pStyle w:val="DanceBody"/>
        <w:rPr>
          <w:lang w:eastAsia="en-GB"/>
        </w:rPr>
      </w:pPr>
      <w:r>
        <w:rPr>
          <w:lang w:eastAsia="en-GB"/>
        </w:rPr>
        <w:t xml:space="preserve"> 9-16</w:t>
      </w:r>
      <w:r>
        <w:rPr>
          <w:lang w:eastAsia="en-GB"/>
        </w:rPr>
        <w:tab/>
        <w:t>1s dance Figs 8 on opp sides (1s dance in/down to start)</w:t>
      </w:r>
    </w:p>
    <w:p w:rsidR="00B11EB3" w:rsidRDefault="00B11EB3" w:rsidP="00B11EB3">
      <w:pPr>
        <w:pStyle w:val="DanceBody"/>
        <w:rPr>
          <w:lang w:eastAsia="en-GB"/>
        </w:rPr>
      </w:pPr>
      <w:r>
        <w:rPr>
          <w:lang w:eastAsia="en-GB"/>
        </w:rPr>
        <w:t>17-24</w:t>
      </w:r>
      <w:r>
        <w:rPr>
          <w:lang w:eastAsia="en-GB"/>
        </w:rPr>
        <w:tab/>
        <w:t>1s cross LH, cast down round 3s; 1s meet NHJ &amp; dance up to top &amp; cast round 2s to face 1st corners</w:t>
      </w:r>
    </w:p>
    <w:p w:rsidR="00B11EB3" w:rsidRDefault="00B11EB3" w:rsidP="00B11EB3">
      <w:pPr>
        <w:pStyle w:val="DanceBody"/>
        <w:rPr>
          <w:lang w:eastAsia="en-GB"/>
        </w:rPr>
      </w:pPr>
      <w:r>
        <w:rPr>
          <w:lang w:eastAsia="en-GB"/>
        </w:rPr>
        <w:t>25-32</w:t>
      </w:r>
      <w:r>
        <w:rPr>
          <w:lang w:eastAsia="en-GB"/>
        </w:rPr>
        <w:tab/>
        <w:t>1s dance "Hello-Goodbye" setting ending with Petronella turn to 2nd place own side</w:t>
      </w:r>
    </w:p>
    <w:p w:rsidR="00B11EB3" w:rsidRPr="00757CB8" w:rsidRDefault="00B11EB3" w:rsidP="00B11EB3">
      <w:pPr>
        <w:pStyle w:val="DanceBody"/>
        <w:keepNext w:val="0"/>
        <w:rPr>
          <w:lang w:eastAsia="en-GB"/>
        </w:rPr>
      </w:pPr>
      <w:r w:rsidRPr="00757CB8">
        <w:rPr>
          <w:lang w:eastAsia="en-GB"/>
        </w:rPr>
        <w:t>If dance as R4x32:  Bars 9-16  2s+1s+3s dance mirror reels of 3 on sides (1s in/down to start)</w:t>
      </w:r>
    </w:p>
    <w:p w:rsidR="00B11EB3" w:rsidRDefault="00B11EB3" w:rsidP="00B11EB3"/>
    <w:p w:rsidR="00B11EB3" w:rsidRDefault="00B11EB3" w:rsidP="00B11EB3">
      <w:pPr>
        <w:pStyle w:val="Minicrib"/>
      </w:pPr>
      <w:r>
        <w:t>CONNAUGHT LADIES  (S4x32)  4C set</w:t>
      </w:r>
      <w:r>
        <w:tab/>
        <w:t>Phil Campbell  Ottowa 25 Dances for 25 Years</w:t>
      </w:r>
    </w:p>
    <w:p w:rsidR="00B11EB3" w:rsidRPr="000D60D4" w:rsidRDefault="00B11EB3" w:rsidP="00B11EB3">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B11EB3" w:rsidRPr="000D60D4" w:rsidRDefault="00B11EB3" w:rsidP="00B11EB3">
      <w:pPr>
        <w:pStyle w:val="DanceBody"/>
      </w:pPr>
      <w:r w:rsidRPr="000D60D4">
        <w:t xml:space="preserve"> 9-16</w:t>
      </w:r>
      <w:r w:rsidRPr="000D60D4">
        <w:tab/>
        <w:t>All dance LSh reels of 4 on sides</w:t>
      </w:r>
    </w:p>
    <w:p w:rsidR="00B11EB3" w:rsidRDefault="00B11EB3" w:rsidP="00B11EB3">
      <w:pPr>
        <w:pStyle w:val="DanceBody"/>
      </w:pPr>
      <w:r w:rsidRPr="000D60D4">
        <w:t>17-24</w:t>
      </w:r>
      <w:r w:rsidRPr="000D60D4">
        <w:tab/>
        <w:t>3s+2s also 4s+1s dance Ladies' Chain</w:t>
      </w:r>
    </w:p>
    <w:p w:rsidR="00B11EB3" w:rsidRPr="000D60D4" w:rsidRDefault="00B11EB3" w:rsidP="00B11EB3">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rPr>
        <w:t>while</w:t>
      </w:r>
      <w:r w:rsidRPr="000D60D4">
        <w:t xml:space="preserve"> 1s cross RH </w:t>
      </w:r>
      <w:r>
        <w:t>&amp; 3s step down to 2nd place &amp;</w:t>
      </w:r>
      <w:r w:rsidRPr="000D60D4">
        <w:t xml:space="preserve"> 4s set.  </w:t>
      </w:r>
      <w:r>
        <w:t xml:space="preserve">All set.  </w:t>
      </w:r>
      <w:r w:rsidRPr="000D60D4">
        <w:t>2 3 4 1</w:t>
      </w:r>
    </w:p>
    <w:p w:rsidR="00B11EB3" w:rsidRDefault="00B11EB3" w:rsidP="00B11EB3"/>
    <w:p w:rsidR="00B11EB3" w:rsidRDefault="00B11EB3" w:rsidP="00B11EB3">
      <w:pPr>
        <w:pStyle w:val="Minicrib"/>
      </w:pPr>
      <w:r>
        <w:t>CONNIE'S JIG  (J8x48)  3C (4C set)</w:t>
      </w:r>
      <w:r>
        <w:tab/>
        <w:t>S Goulden  RSCDS Bk 41</w:t>
      </w:r>
    </w:p>
    <w:p w:rsidR="00B11EB3" w:rsidRPr="006B40B3" w:rsidRDefault="00B11EB3" w:rsidP="00B11EB3">
      <w:pPr>
        <w:pStyle w:val="DanceBody"/>
      </w:pPr>
      <w:r w:rsidRPr="006B40B3">
        <w:t xml:space="preserve"> 1- 8</w:t>
      </w:r>
      <w:r w:rsidRPr="006B40B3">
        <w:tab/>
        <w:t>1s set advancing &amp; 1/2 turn 2H, 1s cast 1 place &amp; turn RH to prom hold facing 2L</w:t>
      </w:r>
    </w:p>
    <w:p w:rsidR="00B11EB3" w:rsidRPr="006B40B3" w:rsidRDefault="00B11EB3" w:rsidP="00B11EB3">
      <w:pPr>
        <w:pStyle w:val="DanceBody"/>
      </w:pPr>
      <w:r w:rsidRPr="006B40B3">
        <w:t xml:space="preserve"> 9-16</w:t>
      </w:r>
      <w:r w:rsidRPr="006B40B3">
        <w:tab/>
        <w:t>1s dance reel of 3 with 2s (RSh to 2L to start) &amp; end facing 3L</w:t>
      </w:r>
    </w:p>
    <w:p w:rsidR="00B11EB3" w:rsidRPr="006B40B3" w:rsidRDefault="00B11EB3" w:rsidP="00B11EB3">
      <w:pPr>
        <w:pStyle w:val="DanceBody"/>
      </w:pPr>
      <w:r w:rsidRPr="006B40B3">
        <w:t>17-24</w:t>
      </w:r>
      <w:r w:rsidRPr="006B40B3">
        <w:tab/>
        <w:t>1s dance reel of 3 with 3s (LSh to 3L to start) &amp; end BtoB facing own sides</w:t>
      </w:r>
    </w:p>
    <w:p w:rsidR="00B11EB3" w:rsidRPr="006B40B3" w:rsidRDefault="00B11EB3" w:rsidP="00B11EB3">
      <w:pPr>
        <w:pStyle w:val="DanceBody"/>
      </w:pPr>
      <w:r w:rsidRPr="006B40B3">
        <w:t>25-32</w:t>
      </w:r>
      <w:r w:rsidRPr="006B40B3">
        <w:tab/>
        <w:t>1s dance Double Triangles</w:t>
      </w:r>
    </w:p>
    <w:p w:rsidR="00B11EB3" w:rsidRPr="006B40B3" w:rsidRDefault="00B11EB3" w:rsidP="00B11EB3">
      <w:pPr>
        <w:pStyle w:val="DanceBody"/>
      </w:pPr>
      <w:r w:rsidRPr="006B40B3">
        <w:t>33-40</w:t>
      </w:r>
      <w:r w:rsidRPr="006B40B3">
        <w:tab/>
        <w:t>1s dance LH across (Man with 2s &amp; Lady with 3s), pass LSh to dance RH across with other couple</w:t>
      </w:r>
    </w:p>
    <w:p w:rsidR="00B11EB3" w:rsidRPr="006B40B3" w:rsidRDefault="00B11EB3" w:rsidP="00B11EB3">
      <w:pPr>
        <w:pStyle w:val="DanceBody"/>
        <w:keepNext w:val="0"/>
      </w:pPr>
      <w:r w:rsidRPr="006B40B3">
        <w:t>41-48</w:t>
      </w:r>
      <w:r w:rsidRPr="006B40B3">
        <w:tab/>
        <w:t>2s+1s+3s circle 6H round &amp; back</w:t>
      </w:r>
    </w:p>
    <w:p w:rsidR="00B11EB3" w:rsidRDefault="00B11EB3" w:rsidP="00B11EB3"/>
    <w:p w:rsidR="00B11EB3" w:rsidRDefault="00B11EB3" w:rsidP="00B11EB3">
      <w:pPr>
        <w:pStyle w:val="Minicrib"/>
      </w:pPr>
      <w:r>
        <w:t>CONOR'S CATTLE GRID  (M-(S2x32+R2x32))  4C Set</w:t>
      </w:r>
      <w:r>
        <w:tab/>
        <w:t>Alasdair Brown  Eglinton Collection</w:t>
      </w:r>
    </w:p>
    <w:p w:rsidR="00B11EB3" w:rsidRDefault="00B11EB3" w:rsidP="00B11EB3">
      <w:pPr>
        <w:pStyle w:val="DanceBody"/>
      </w:pPr>
      <w:r>
        <w:t xml:space="preserve"> 1- 4</w:t>
      </w:r>
      <w:r>
        <w:tab/>
        <w:t xml:space="preserve">1s+2s </w:t>
      </w:r>
      <w:r w:rsidRPr="005165F8">
        <w:rPr>
          <w:b/>
        </w:rPr>
        <w:t>also</w:t>
      </w:r>
      <w:r>
        <w:t xml:space="preserve"> 3s+4s Set+Link.  2 1 4 3</w:t>
      </w:r>
    </w:p>
    <w:p w:rsidR="00B11EB3" w:rsidRDefault="00B11EB3" w:rsidP="00B11EB3">
      <w:pPr>
        <w:pStyle w:val="DanceBody"/>
      </w:pPr>
      <w:r>
        <w:t xml:space="preserve"> 5- 8</w:t>
      </w:r>
      <w:r>
        <w:tab/>
        <w:t>1s+4s Set+Link.  2 4 1 3</w:t>
      </w:r>
    </w:p>
    <w:p w:rsidR="00B11EB3" w:rsidRDefault="00B11EB3" w:rsidP="00B11EB3">
      <w:pPr>
        <w:pStyle w:val="DanceBody"/>
      </w:pPr>
      <w:r>
        <w:t xml:space="preserve"> 9-12</w:t>
      </w:r>
      <w:r>
        <w:tab/>
      </w:r>
      <w:bookmarkStart w:id="4" w:name="_Hlk135507348"/>
      <w:r>
        <w:t xml:space="preserve">2s dance down &amp; cast back round 4s </w:t>
      </w:r>
      <w:r>
        <w:rPr>
          <w:b/>
        </w:rPr>
        <w:t>while</w:t>
      </w:r>
      <w:r>
        <w:t xml:space="preserve"> 3s lead up LH, cross &amp; cast round 1s. (2M &amp; 3L also 2L &amp; 3M dance NHJ out through the sides)</w:t>
      </w:r>
      <w:bookmarkEnd w:id="4"/>
    </w:p>
    <w:p w:rsidR="00B11EB3" w:rsidRDefault="00B11EB3" w:rsidP="00B11EB3">
      <w:pPr>
        <w:pStyle w:val="DanceBody"/>
      </w:pPr>
      <w:r>
        <w:t>13-16</w:t>
      </w:r>
      <w:r>
        <w:tab/>
        <w:t xml:space="preserve">2s+4s </w:t>
      </w:r>
      <w:r w:rsidRPr="008E5AE8">
        <w:rPr>
          <w:b/>
        </w:rPr>
        <w:t>also</w:t>
      </w:r>
      <w:r>
        <w:t xml:space="preserve"> 1s+3s dance 1/2 double Fig 8. (2s &amp; 3s begin by crossing as 4s &amp; 1s dance up/down the side. 4s &amp; 1s do not loop into place at the end)</w:t>
      </w:r>
    </w:p>
    <w:p w:rsidR="00B11EB3" w:rsidRDefault="00B11EB3" w:rsidP="00B11EB3">
      <w:pPr>
        <w:pStyle w:val="DanceBody"/>
      </w:pPr>
      <w:r>
        <w:t>17-20</w:t>
      </w:r>
      <w:r>
        <w:tab/>
        <w:t xml:space="preserve">2s cross down LH &amp; cast up round 4 </w:t>
      </w:r>
      <w:r>
        <w:rPr>
          <w:b/>
        </w:rPr>
        <w:t>while</w:t>
      </w:r>
      <w:r>
        <w:t xml:space="preserve"> 3s dance up &amp; cast round 1s without crossing. (2L &amp; 3L dance NHJ out through sides)</w:t>
      </w:r>
    </w:p>
    <w:p w:rsidR="00B11EB3" w:rsidRDefault="00B11EB3" w:rsidP="00B11EB3">
      <w:pPr>
        <w:pStyle w:val="DanceBody"/>
      </w:pPr>
      <w:r>
        <w:t>21-24</w:t>
      </w:r>
      <w:r>
        <w:tab/>
        <w:t>All 1/2 RH turn, remain in middle, cast pulling back RSh out to sides</w:t>
      </w:r>
    </w:p>
    <w:p w:rsidR="00B11EB3" w:rsidRDefault="00B11EB3" w:rsidP="00B11EB3">
      <w:pPr>
        <w:pStyle w:val="DanceBody"/>
      </w:pPr>
      <w:r>
        <w:t>25-28</w:t>
      </w:r>
      <w:r>
        <w:tab/>
        <w:t>All chase 1/2 way clockwise to finish 3 (1) (4) 2</w:t>
      </w:r>
    </w:p>
    <w:p w:rsidR="00B11EB3" w:rsidRDefault="00B11EB3" w:rsidP="00B11EB3">
      <w:pPr>
        <w:pStyle w:val="DanceBody"/>
        <w:keepNext w:val="0"/>
      </w:pPr>
      <w:r>
        <w:t>29-32</w:t>
      </w:r>
      <w:r>
        <w:tab/>
        <w:t xml:space="preserve">1s+4s dance 1/2 RH across flowing into 1L &amp; 4L, </w:t>
      </w:r>
      <w:r w:rsidRPr="008E5AE8">
        <w:rPr>
          <w:b/>
        </w:rPr>
        <w:t>also</w:t>
      </w:r>
      <w:r>
        <w:t xml:space="preserve"> 1M &amp; 4M dancing 1/2 RH turn to finish in sides 3 1 4 2</w:t>
      </w:r>
    </w:p>
    <w:p w:rsidR="00B11EB3" w:rsidRDefault="00B11EB3" w:rsidP="00B11EB3"/>
    <w:p w:rsidR="00B11EB3" w:rsidRDefault="00B11EB3" w:rsidP="00B11EB3">
      <w:pPr>
        <w:pStyle w:val="Minicrib"/>
      </w:pPr>
      <w:r>
        <w:t>CONSTANT COMPANIONS  (S8x32)  3C (4C set)</w:t>
      </w:r>
      <w:r>
        <w:tab/>
        <w:t>Charles Snowden  Madison SCD</w:t>
      </w:r>
    </w:p>
    <w:p w:rsidR="00B11EB3" w:rsidRPr="00FD4F80" w:rsidRDefault="00B11EB3" w:rsidP="00B11EB3">
      <w:pPr>
        <w:pStyle w:val="DanceBody"/>
      </w:pPr>
      <w:r w:rsidRPr="00FD4F80">
        <w:t xml:space="preserve"> 1- 8</w:t>
      </w:r>
      <w:r w:rsidRPr="00FD4F80">
        <w:tab/>
        <w:t>1s lead down the middle &amp; up to top</w:t>
      </w:r>
    </w:p>
    <w:p w:rsidR="00B11EB3" w:rsidRPr="00FD4F80" w:rsidRDefault="00B11EB3" w:rsidP="00B11EB3">
      <w:pPr>
        <w:pStyle w:val="DanceBody"/>
      </w:pPr>
      <w:r w:rsidRPr="00FD4F80">
        <w:t xml:space="preserve"> 9-16</w:t>
      </w:r>
      <w:r w:rsidRPr="00FD4F80">
        <w:tab/>
        <w:t>1s cast 1 place, set, turn RH 1.1/2 times to face 3L in prom hold</w:t>
      </w:r>
    </w:p>
    <w:p w:rsidR="00B11EB3" w:rsidRPr="00FD4F80" w:rsidRDefault="00B11EB3" w:rsidP="00B11EB3">
      <w:pPr>
        <w:pStyle w:val="DanceBody"/>
      </w:pPr>
      <w:r w:rsidRPr="00FD4F80">
        <w:t>17-24</w:t>
      </w:r>
      <w:r w:rsidRPr="00FD4F80">
        <w:tab/>
        <w:t>1s dance 1/2 diagonal reel of 3 with 1st corners, face 2L for 1/2 reel with 2nd corners &amp; loop individually into 2nd place opposite sides</w:t>
      </w:r>
    </w:p>
    <w:p w:rsidR="00B11EB3" w:rsidRPr="00FD4F80" w:rsidRDefault="00B11EB3" w:rsidP="00B11EB3">
      <w:pPr>
        <w:pStyle w:val="DanceBody"/>
        <w:keepNext w:val="0"/>
      </w:pPr>
      <w:r w:rsidRPr="00FD4F80">
        <w:t>25-32</w:t>
      </w:r>
      <w:r w:rsidRPr="00FD4F80">
        <w:tab/>
        <w:t>3s+1s+2s chase clockwise 1/2 way, all set advancing &amp; turn partner 2H</w:t>
      </w:r>
    </w:p>
    <w:p w:rsidR="00B11EB3" w:rsidRDefault="00B11EB3" w:rsidP="00B11EB3"/>
    <w:p w:rsidR="00B11EB3" w:rsidRDefault="00B11EB3" w:rsidP="00B11EB3">
      <w:pPr>
        <w:pStyle w:val="Minicrib"/>
      </w:pPr>
      <w:r>
        <w:t>CONSUMPTION DYKE  (S4x40)  4C set</w:t>
      </w:r>
      <w:r>
        <w:tab/>
        <w:t>John Drewry  Stoneywood Coll 1</w:t>
      </w:r>
    </w:p>
    <w:p w:rsidR="00B11EB3" w:rsidRPr="006B40B3" w:rsidRDefault="00B11EB3" w:rsidP="00B11EB3">
      <w:pPr>
        <w:pStyle w:val="DanceBody"/>
      </w:pPr>
      <w:r w:rsidRPr="006B40B3">
        <w:t xml:space="preserve"> 1- 8</w:t>
      </w:r>
      <w:r w:rsidRPr="006B40B3">
        <w:tab/>
        <w:t>All set, 1s followed by 2s+3s+4s dance down the middle &amp; cast back to places</w:t>
      </w:r>
    </w:p>
    <w:p w:rsidR="00B11EB3" w:rsidRPr="006B40B3" w:rsidRDefault="00B11EB3" w:rsidP="00B11EB3">
      <w:pPr>
        <w:pStyle w:val="DanceBody"/>
      </w:pPr>
      <w:r w:rsidRPr="006B40B3">
        <w:t xml:space="preserve"> 9-16</w:t>
      </w:r>
      <w:r w:rsidRPr="006B40B3">
        <w:tab/>
        <w:t>All set, 1M &amp; 4L 3/4 turn RH &amp; cast up/down back to places while 1L &amp; 4M cast down/up to ends &amp; turn 3/4 RH to places</w:t>
      </w:r>
    </w:p>
    <w:p w:rsidR="00B11EB3" w:rsidRPr="006B40B3" w:rsidRDefault="00B11EB3" w:rsidP="00B11EB3">
      <w:pPr>
        <w:pStyle w:val="DanceBody"/>
      </w:pPr>
      <w:r w:rsidRPr="006B40B3">
        <w:t>17-24</w:t>
      </w:r>
      <w:r w:rsidRPr="006B40B3">
        <w:tab/>
        <w:t>All dance RSh reels of 4 on own sides</w:t>
      </w:r>
    </w:p>
    <w:p w:rsidR="00B11EB3" w:rsidRPr="006B40B3" w:rsidRDefault="00B11EB3" w:rsidP="00B11EB3">
      <w:pPr>
        <w:pStyle w:val="DanceBody"/>
      </w:pPr>
      <w:r w:rsidRPr="006B40B3">
        <w:t>25-32</w:t>
      </w:r>
      <w:r w:rsidRPr="006B40B3">
        <w:tab/>
        <w:t>1L also 4M followed by partner cast in 1 place &amp; cross to opposite sides, 1s+4s dance 1/2 R&amp;L</w:t>
      </w:r>
    </w:p>
    <w:p w:rsidR="00B11EB3" w:rsidRPr="006B40B3" w:rsidRDefault="00B11EB3" w:rsidP="00B11EB3">
      <w:pPr>
        <w:pStyle w:val="DanceBody"/>
        <w:keepNext w:val="0"/>
      </w:pPr>
      <w:r w:rsidRPr="006B40B3">
        <w:t>33-40</w:t>
      </w:r>
      <w:r w:rsidRPr="006B40B3">
        <w:tab/>
        <w:t>All circle 8H round &amp; back.  2 4 1 3</w:t>
      </w:r>
    </w:p>
    <w:p w:rsidR="00B11EB3" w:rsidRDefault="00B11EB3" w:rsidP="00B11EB3"/>
    <w:p w:rsidR="00B11EB3" w:rsidRDefault="00B11EB3" w:rsidP="00B11EB3">
      <w:pPr>
        <w:pStyle w:val="Minicrib"/>
      </w:pPr>
      <w:r>
        <w:t>CONTRA TEMP REEL  (R8x48)  2C (4C set)</w:t>
      </w:r>
      <w:r>
        <w:tab/>
        <w:t>Martin Campbell-Colquhoun</w:t>
      </w:r>
    </w:p>
    <w:p w:rsidR="00B11EB3" w:rsidRDefault="00B11EB3" w:rsidP="00B11EB3">
      <w:pPr>
        <w:pStyle w:val="DanceBody"/>
      </w:pPr>
      <w:r>
        <w:t xml:space="preserve">1s+2s </w:t>
      </w:r>
      <w:r w:rsidRPr="00417E36">
        <w:rPr>
          <w:b/>
        </w:rPr>
        <w:t>also</w:t>
      </w:r>
      <w:r>
        <w:t xml:space="preserve"> 3s+4s start</w:t>
      </w:r>
    </w:p>
    <w:p w:rsidR="00B11EB3" w:rsidRDefault="00B11EB3" w:rsidP="00B11EB3">
      <w:pPr>
        <w:pStyle w:val="DanceBody"/>
      </w:pPr>
      <w:r>
        <w:t xml:space="preserve"> 1- 8</w:t>
      </w:r>
      <w:r>
        <w:tab/>
        <w:t>1s/3s dance Fig 8 down round 2s/4s</w:t>
      </w:r>
    </w:p>
    <w:p w:rsidR="00B11EB3" w:rsidRDefault="00B11EB3" w:rsidP="00B11EB3">
      <w:pPr>
        <w:pStyle w:val="DanceBody"/>
      </w:pPr>
      <w:r>
        <w:t xml:space="preserve"> 9-16</w:t>
      </w:r>
      <w:r>
        <w:tab/>
        <w:t>All couples dance DoSiDo (pass RSh to start); All couples turn partner RH</w:t>
      </w:r>
    </w:p>
    <w:p w:rsidR="00B11EB3" w:rsidRDefault="00B11EB3" w:rsidP="00B11EB3">
      <w:pPr>
        <w:pStyle w:val="DanceBody"/>
      </w:pPr>
      <w:r>
        <w:t>17-24</w:t>
      </w:r>
      <w:r>
        <w:tab/>
        <w:t>2s/4s dance Fig 8 up round 1s/3s</w:t>
      </w:r>
    </w:p>
    <w:p w:rsidR="00B11EB3" w:rsidRDefault="00B11EB3" w:rsidP="00B11EB3">
      <w:pPr>
        <w:pStyle w:val="DanceBody"/>
      </w:pPr>
      <w:r>
        <w:t>25-32</w:t>
      </w:r>
      <w:r>
        <w:tab/>
        <w:t>All couples dance DoSiDo (pass LSh to start); All couples turn partner LH</w:t>
      </w:r>
    </w:p>
    <w:p w:rsidR="00B11EB3" w:rsidRDefault="00B11EB3" w:rsidP="00B11EB3">
      <w:pPr>
        <w:pStyle w:val="DanceBody"/>
      </w:pPr>
      <w:r>
        <w:t>33-40</w:t>
      </w:r>
      <w:r>
        <w:tab/>
        <w:t xml:space="preserve">1s+2s </w:t>
      </w:r>
      <w:r>
        <w:rPr>
          <w:b/>
        </w:rPr>
        <w:t>also</w:t>
      </w:r>
      <w:r>
        <w:t xml:space="preserve"> 3s+4s dance RH across &amp; LH across back to place</w:t>
      </w:r>
    </w:p>
    <w:p w:rsidR="00B11EB3" w:rsidRDefault="00B11EB3" w:rsidP="00B11EB3">
      <w:pPr>
        <w:pStyle w:val="DanceBody"/>
      </w:pPr>
      <w:r>
        <w:t>41-48</w:t>
      </w:r>
      <w:r>
        <w:tab/>
        <w:t>1s/3s cast 1 place (2s/4s step up); All couples turn RH or swing</w:t>
      </w:r>
    </w:p>
    <w:p w:rsidR="00B11EB3" w:rsidRPr="002D2BD3" w:rsidRDefault="00B11EB3" w:rsidP="00B11EB3">
      <w:pPr>
        <w:pStyle w:val="DanceBody"/>
      </w:pPr>
      <w:r w:rsidRPr="002D2BD3">
        <w:t>Repeat with just middles couples dancing, repeat again with top 2 couples &amp; bottom 2 couples dancing</w:t>
      </w:r>
      <w:r>
        <w:t xml:space="preserve"> and so on</w:t>
      </w:r>
    </w:p>
    <w:p w:rsidR="00B11EB3" w:rsidRPr="002D2BD3" w:rsidRDefault="00B11EB3" w:rsidP="00B11EB3">
      <w:pPr>
        <w:pStyle w:val="DanceBody"/>
        <w:keepNext w:val="0"/>
        <w:rPr>
          <w:i/>
        </w:rPr>
      </w:pPr>
      <w:r>
        <w:rPr>
          <w:i/>
        </w:rPr>
        <w:t>Deviser variation: (Reel 4</w:t>
      </w:r>
      <w:r w:rsidRPr="002D2BD3">
        <w:rPr>
          <w:i/>
        </w:rPr>
        <w:t>x48) 1s+2s dance bars 1-40 as above. Bars 41-48: 1s cross RH, cast to 4th place (2s+3s+4s step up; All couples swing.</w:t>
      </w:r>
    </w:p>
    <w:p w:rsidR="00B11EB3" w:rsidRDefault="00B11EB3" w:rsidP="00B11EB3"/>
    <w:p w:rsidR="00B11EB3" w:rsidRDefault="00B11EB3" w:rsidP="00B11EB3">
      <w:pPr>
        <w:pStyle w:val="Minicrib"/>
      </w:pPr>
      <w:r>
        <w:t>THE CONTRAFLOW  (R4x32)  4C set</w:t>
      </w:r>
      <w:r>
        <w:tab/>
        <w:t>John Drewry  Stoneywood Coll 1</w:t>
      </w:r>
    </w:p>
    <w:p w:rsidR="00B11EB3" w:rsidRPr="006B40B3" w:rsidRDefault="00B11EB3" w:rsidP="00B11EB3">
      <w:pPr>
        <w:pStyle w:val="DanceBody"/>
      </w:pPr>
      <w:r w:rsidRPr="006B40B3">
        <w:t xml:space="preserve"> 1- 8</w:t>
      </w:r>
      <w:r w:rsidRPr="006B40B3">
        <w:tab/>
        <w:t>1M+2L set &amp; change places RH also 3L+4M set &amp; change places LH, 1s+2s dance RH across while 3s+4s dance LH across</w:t>
      </w:r>
    </w:p>
    <w:p w:rsidR="00B11EB3" w:rsidRPr="006B40B3" w:rsidRDefault="00B11EB3" w:rsidP="00B11EB3">
      <w:pPr>
        <w:pStyle w:val="DanceBody"/>
      </w:pPr>
      <w:r w:rsidRPr="006B40B3">
        <w:t xml:space="preserve"> 9-16</w:t>
      </w:r>
      <w:r w:rsidRPr="006B40B3">
        <w:tab/>
        <w:t>1L+2M set &amp; change places LH also 3M+4L set &amp; change places RH, 2s+1s dance LH across while 4s+3s dance RH across</w:t>
      </w:r>
    </w:p>
    <w:p w:rsidR="00B11EB3" w:rsidRPr="006B40B3" w:rsidRDefault="00B11EB3" w:rsidP="00B11EB3">
      <w:pPr>
        <w:pStyle w:val="DanceBody"/>
      </w:pPr>
      <w:r w:rsidRPr="006B40B3">
        <w:t>17-24</w:t>
      </w:r>
      <w:r w:rsidRPr="006B40B3">
        <w:tab/>
        <w:t>All set &amp; cross RH, 1s followed by 4s dance up between 2s &amp; cast to 3rd/2nd places.  2 4 1 3</w:t>
      </w:r>
    </w:p>
    <w:p w:rsidR="00B11EB3" w:rsidRPr="006B40B3" w:rsidRDefault="00B11EB3" w:rsidP="00B11EB3">
      <w:pPr>
        <w:pStyle w:val="DanceBody"/>
        <w:keepNext w:val="0"/>
      </w:pPr>
      <w:r w:rsidRPr="006B40B3">
        <w:t>25-32</w:t>
      </w:r>
      <w:r w:rsidRPr="006B40B3">
        <w:tab/>
        <w:t>4s &amp; 1s dance Figs of 8 round end couples</w:t>
      </w:r>
    </w:p>
    <w:p w:rsidR="00B11EB3" w:rsidRDefault="00B11EB3" w:rsidP="00B11EB3"/>
    <w:p w:rsidR="00B11EB3" w:rsidRDefault="00B11EB3" w:rsidP="00B11EB3">
      <w:pPr>
        <w:pStyle w:val="Minicrib"/>
      </w:pPr>
      <w:r>
        <w:t>CONUNDRUM  (S4x32)  4C Set</w:t>
      </w:r>
      <w:r>
        <w:tab/>
        <w:t>B Burnell  Leeds Anniversary Bk</w:t>
      </w:r>
    </w:p>
    <w:p w:rsidR="00B11EB3" w:rsidRPr="006B40B3" w:rsidRDefault="00B11EB3" w:rsidP="00B11EB3">
      <w:pPr>
        <w:pStyle w:val="DanceBody"/>
      </w:pPr>
      <w:r w:rsidRPr="006B40B3">
        <w:t xml:space="preserve"> 1- 8</w:t>
      </w:r>
      <w:r w:rsidRPr="006B40B3">
        <w:tab/>
        <w:t>All set, turn 2H &amp; 1s+2s also 3s+4s circle 4H round left</w:t>
      </w:r>
    </w:p>
    <w:p w:rsidR="00B11EB3" w:rsidRPr="006B40B3" w:rsidRDefault="00B11EB3" w:rsidP="00B11EB3">
      <w:pPr>
        <w:pStyle w:val="DanceBody"/>
      </w:pPr>
      <w:r w:rsidRPr="006B40B3">
        <w:t xml:space="preserve"> 9-16</w:t>
      </w:r>
      <w:r w:rsidRPr="006B40B3">
        <w:tab/>
        <w:t>All circle 8H round &amp; back</w:t>
      </w:r>
    </w:p>
    <w:p w:rsidR="00B11EB3" w:rsidRPr="006B40B3" w:rsidRDefault="00B11EB3" w:rsidP="00B11EB3">
      <w:pPr>
        <w:pStyle w:val="DanceBody"/>
      </w:pPr>
      <w:r w:rsidRPr="006B40B3">
        <w:t>17-24</w:t>
      </w:r>
      <w:r w:rsidRPr="006B40B3">
        <w:tab/>
        <w:t>All set twice, turn 2H (1s+2s twice, 3s+4s 1.1/2 times)</w:t>
      </w:r>
    </w:p>
    <w:p w:rsidR="00B11EB3" w:rsidRPr="006B40B3" w:rsidRDefault="00B11EB3" w:rsidP="00B11EB3">
      <w:pPr>
        <w:pStyle w:val="DanceBody"/>
      </w:pPr>
      <w:r w:rsidRPr="006B40B3">
        <w:t>25-32</w:t>
      </w:r>
      <w:r w:rsidRPr="006B40B3">
        <w:tab/>
        <w:t>All dance 2 couple Interlocking Allemandes:-</w:t>
      </w:r>
    </w:p>
    <w:p w:rsidR="00B11EB3" w:rsidRPr="006B40B3" w:rsidRDefault="00B11EB3" w:rsidP="00B11EB3">
      <w:pPr>
        <w:pStyle w:val="DanceBody"/>
        <w:keepNext w:val="0"/>
      </w:pPr>
      <w:r w:rsidRPr="006B40B3">
        <w:tab/>
        <w:t>1s &amp; 2s dance normal Allemande but end in 3rd/1st places while 3s+4s Allemande (down) ending in 4th/2nd places then 1s &amp; 3s cross passing RSh to own side to end 2 4 1 3</w:t>
      </w:r>
    </w:p>
    <w:p w:rsidR="00B11EB3" w:rsidRDefault="00B11EB3" w:rsidP="00B11EB3"/>
    <w:p w:rsidR="00B11EB3" w:rsidRDefault="00B11EB3" w:rsidP="00B11EB3">
      <w:pPr>
        <w:pStyle w:val="Minicrib"/>
      </w:pPr>
      <w:r>
        <w:t>COOL AS A CUCUMBER  (J3x32)  3C set</w:t>
      </w:r>
      <w:r>
        <w:tab/>
        <w:t>Priscilla Burrage  Cross Country Capers</w:t>
      </w:r>
    </w:p>
    <w:p w:rsidR="00B11EB3" w:rsidRPr="006B40B3" w:rsidRDefault="00B11EB3" w:rsidP="00B11EB3">
      <w:pPr>
        <w:pStyle w:val="DanceBody"/>
      </w:pPr>
      <w:r w:rsidRPr="006B40B3">
        <w:t xml:space="preserve"> 1- 8</w:t>
      </w:r>
      <w:r w:rsidRPr="006B40B3">
        <w:tab/>
        <w:t>1s in prom hold dance reel of 3 with 3M+2L passing 3M by RSh to start ending in centre facing down</w:t>
      </w:r>
    </w:p>
    <w:p w:rsidR="00B11EB3" w:rsidRPr="006B40B3" w:rsidRDefault="00B11EB3" w:rsidP="00B11EB3">
      <w:pPr>
        <w:pStyle w:val="DanceBody"/>
      </w:pPr>
      <w:r w:rsidRPr="006B40B3">
        <w:t xml:space="preserve"> 9-16</w:t>
      </w:r>
      <w:r w:rsidRPr="006B40B3">
        <w:tab/>
        <w:t>1s in prom hold dance reel of 3 with 3L+2M passing 3L by LSh to start ending in centre facing down</w:t>
      </w:r>
    </w:p>
    <w:p w:rsidR="00B11EB3" w:rsidRPr="006B40B3" w:rsidRDefault="00B11EB3" w:rsidP="00B11EB3">
      <w:pPr>
        <w:pStyle w:val="DanceBody"/>
      </w:pPr>
      <w:r w:rsidRPr="006B40B3">
        <w:t>17-24</w:t>
      </w:r>
      <w:r w:rsidRPr="006B40B3">
        <w:tab/>
        <w:t>1s dance down below 3s, cast up on own sides to 2nd place &amp; dance RH across with2s</w:t>
      </w:r>
    </w:p>
    <w:p w:rsidR="00B11EB3" w:rsidRPr="006B40B3" w:rsidRDefault="00B11EB3" w:rsidP="00B11EB3">
      <w:pPr>
        <w:pStyle w:val="DanceBody"/>
        <w:keepNext w:val="0"/>
      </w:pPr>
      <w:r w:rsidRPr="006B40B3">
        <w:t>25-32</w:t>
      </w:r>
      <w:r w:rsidRPr="006B40B3">
        <w:tab/>
        <w:t>All set, 1s cast to 3rd place &amp; all turn partners RH</w:t>
      </w:r>
    </w:p>
    <w:p w:rsidR="00B11EB3" w:rsidRDefault="00B11EB3" w:rsidP="00B11EB3"/>
    <w:p w:rsidR="00B11EB3" w:rsidRDefault="00B11EB3" w:rsidP="00B11EB3">
      <w:pPr>
        <w:pStyle w:val="Minicrib"/>
      </w:pPr>
      <w:r>
        <w:t>COOMA HIGHLAND REEL  (R32)  Round the Room</w:t>
      </w:r>
      <w:r>
        <w:tab/>
      </w:r>
    </w:p>
    <w:p w:rsidR="00B11EB3" w:rsidRDefault="00B11EB3" w:rsidP="00B11EB3">
      <w:pPr>
        <w:pStyle w:val="DanceBody"/>
      </w:pPr>
      <w:r>
        <w:t>Round the Room Dance 3 facing 3</w:t>
      </w:r>
    </w:p>
    <w:p w:rsidR="00B11EB3" w:rsidRPr="006B40B3" w:rsidRDefault="00B11EB3" w:rsidP="00B11EB3">
      <w:pPr>
        <w:pStyle w:val="DanceBody"/>
      </w:pPr>
      <w:r w:rsidRPr="006B40B3">
        <w:t xml:space="preserve"> 1- 8</w:t>
      </w:r>
      <w:r w:rsidRPr="006B40B3">
        <w:tab/>
        <w:t>All circle 6H round &amp; back</w:t>
      </w:r>
    </w:p>
    <w:p w:rsidR="00B11EB3" w:rsidRPr="006B40B3" w:rsidRDefault="00B11EB3" w:rsidP="00B11EB3">
      <w:pPr>
        <w:pStyle w:val="DanceBody"/>
      </w:pPr>
      <w:r w:rsidRPr="006B40B3">
        <w:t xml:space="preserve"> 9-16</w:t>
      </w:r>
      <w:r w:rsidRPr="006B40B3">
        <w:tab/>
        <w:t>Centre dancer dance reel of 3 with person on right &amp; opposite person</w:t>
      </w:r>
    </w:p>
    <w:p w:rsidR="00B11EB3" w:rsidRPr="006B40B3" w:rsidRDefault="00B11EB3" w:rsidP="00B11EB3">
      <w:pPr>
        <w:pStyle w:val="DanceBody"/>
      </w:pPr>
      <w:r w:rsidRPr="006B40B3">
        <w:t>17-24</w:t>
      </w:r>
      <w:r w:rsidRPr="006B40B3">
        <w:tab/>
        <w:t>Centre dancers dance RH across &amp; LH back with same persons</w:t>
      </w:r>
    </w:p>
    <w:p w:rsidR="00B11EB3" w:rsidRDefault="00B11EB3" w:rsidP="00B11EB3">
      <w:pPr>
        <w:pStyle w:val="DanceBody"/>
        <w:keepNext w:val="0"/>
      </w:pPr>
      <w:r w:rsidRPr="006B40B3">
        <w:t>25-32</w:t>
      </w:r>
      <w:r w:rsidRPr="006B40B3">
        <w:tab/>
        <w:t>All Adv+Ret &amp; pass through to next 3</w:t>
      </w:r>
    </w:p>
    <w:p w:rsidR="00B11EB3" w:rsidRDefault="00B11EB3" w:rsidP="00B11EB3"/>
    <w:p w:rsidR="00B11EB3" w:rsidRDefault="00B11EB3" w:rsidP="00B11EB3">
      <w:pPr>
        <w:pStyle w:val="Minicrib"/>
      </w:pPr>
      <w:r>
        <w:t>THE COOPER CHILDREN  (J8x40 in 10 bar phrases)  3C (4C set)</w:t>
      </w:r>
      <w:r>
        <w:tab/>
        <w:t>Hugh Porteous  Leeds Golden Coll</w:t>
      </w:r>
    </w:p>
    <w:p w:rsidR="00B11EB3" w:rsidRPr="006B40B3" w:rsidRDefault="00B11EB3" w:rsidP="00B11EB3">
      <w:pPr>
        <w:pStyle w:val="DanceBody"/>
      </w:pPr>
      <w:r w:rsidRPr="006B40B3">
        <w:t xml:space="preserve"> 1-10</w:t>
      </w:r>
      <w:r w:rsidRPr="006B40B3">
        <w:tab/>
        <w:t>All dance 10 bar Snowball Chain:-</w:t>
      </w:r>
    </w:p>
    <w:p w:rsidR="00B11EB3" w:rsidRPr="006B40B3" w:rsidRDefault="00B11EB3" w:rsidP="00B11EB3">
      <w:pPr>
        <w:pStyle w:val="DanceBody"/>
      </w:pPr>
      <w:r w:rsidRPr="006B40B3">
        <w:tab/>
        <w:t>`1s cross RH &amp; change places LH on side with 2s</w:t>
      </w:r>
    </w:p>
    <w:p w:rsidR="00B11EB3" w:rsidRPr="006B40B3" w:rsidRDefault="00B11EB3" w:rsidP="00B11EB3">
      <w:pPr>
        <w:pStyle w:val="DanceBody"/>
      </w:pPr>
      <w:r w:rsidRPr="006B40B3">
        <w:tab/>
        <w:t>`1s change places RH with 3s while 2s cross over RH</w:t>
      </w:r>
    </w:p>
    <w:p w:rsidR="00B11EB3" w:rsidRDefault="00B11EB3" w:rsidP="00B11EB3">
      <w:pPr>
        <w:pStyle w:val="DanceBody"/>
      </w:pPr>
      <w:r w:rsidRPr="006B40B3">
        <w:tab/>
        <w:t>`1s cross LH while 2s &amp; 3s change places LH.</w:t>
      </w:r>
    </w:p>
    <w:p w:rsidR="00B11EB3" w:rsidRPr="006B40B3" w:rsidRDefault="00B11EB3" w:rsidP="00B11EB3">
      <w:pPr>
        <w:pStyle w:val="DanceBody"/>
      </w:pPr>
      <w:r w:rsidRPr="006B40B3">
        <w:tab/>
        <w:t>`1s change places RH with 2s while 3s cross over RH. (3) 1 (2)</w:t>
      </w:r>
    </w:p>
    <w:p w:rsidR="00B11EB3" w:rsidRPr="006B40B3" w:rsidRDefault="00B11EB3" w:rsidP="00B11EB3">
      <w:pPr>
        <w:pStyle w:val="DanceBody"/>
      </w:pPr>
      <w:r w:rsidRPr="006B40B3">
        <w:t>11-20</w:t>
      </w:r>
      <w:r w:rsidRPr="006B40B3">
        <w:tab/>
        <w:t>1s turn LH, 1s turn 3rd corners (pstns) RH, pass RSh,1s turn 4th corners (pstns) RH, pass RSh to face 1st corner (pstn)</w:t>
      </w:r>
    </w:p>
    <w:p w:rsidR="00B11EB3" w:rsidRPr="006B40B3" w:rsidRDefault="00B11EB3" w:rsidP="00B11EB3">
      <w:pPr>
        <w:pStyle w:val="DanceBody"/>
      </w:pPr>
      <w:r w:rsidRPr="006B40B3">
        <w:t>21-24</w:t>
      </w:r>
      <w:r w:rsidRPr="006B40B3">
        <w:tab/>
        <w:t>1M dances RH across with 2s as 1L dances RH across with 3s</w:t>
      </w:r>
    </w:p>
    <w:p w:rsidR="00B11EB3" w:rsidRPr="006B40B3" w:rsidRDefault="00B11EB3" w:rsidP="00B11EB3">
      <w:pPr>
        <w:pStyle w:val="DanceBody"/>
      </w:pPr>
      <w:r w:rsidRPr="006B40B3">
        <w:t>25-26</w:t>
      </w:r>
      <w:r w:rsidRPr="006B40B3">
        <w:tab/>
        <w:t xml:space="preserve">1s </w:t>
      </w:r>
      <w:r>
        <w:t>1/2</w:t>
      </w:r>
      <w:r w:rsidRPr="006B40B3">
        <w:t xml:space="preserve"> turn LH</w:t>
      </w:r>
    </w:p>
    <w:p w:rsidR="00B11EB3" w:rsidRPr="006B40B3" w:rsidRDefault="00B11EB3" w:rsidP="00B11EB3">
      <w:pPr>
        <w:pStyle w:val="DanceBody"/>
      </w:pPr>
      <w:r w:rsidRPr="006B40B3">
        <w:t>27-30</w:t>
      </w:r>
      <w:r w:rsidRPr="006B40B3">
        <w:tab/>
        <w:t>1M dances RH across with 3s as 1L dances RH across with 2s. 1s end 2nd place opposite sides.</w:t>
      </w:r>
    </w:p>
    <w:p w:rsidR="00B11EB3" w:rsidRPr="006B40B3" w:rsidRDefault="00B11EB3" w:rsidP="00B11EB3">
      <w:pPr>
        <w:pStyle w:val="DanceBody"/>
      </w:pPr>
      <w:r w:rsidRPr="006B40B3">
        <w:t>31-38</w:t>
      </w:r>
      <w:r w:rsidRPr="006B40B3">
        <w:tab/>
        <w:t>1s cross RH &amp; cast to right as 3s &amp; 2s set &amp; cross RH, 1s cross RH up/down centre &amp; cast to 2nd places as 3s &amp; 2s set on sides &amp; change places RH</w:t>
      </w:r>
    </w:p>
    <w:p w:rsidR="00B11EB3" w:rsidRPr="006B40B3" w:rsidRDefault="00B11EB3" w:rsidP="00B11EB3">
      <w:pPr>
        <w:pStyle w:val="DanceBody"/>
        <w:keepNext w:val="0"/>
      </w:pPr>
      <w:r w:rsidRPr="006B40B3">
        <w:t>39-40</w:t>
      </w:r>
      <w:r w:rsidRPr="006B40B3">
        <w:tab/>
        <w:t>All set</w:t>
      </w:r>
    </w:p>
    <w:p w:rsidR="00B11EB3" w:rsidRDefault="00B11EB3" w:rsidP="00B11EB3"/>
    <w:p w:rsidR="00B11EB3" w:rsidRDefault="00B11EB3" w:rsidP="00B11EB3">
      <w:pPr>
        <w:pStyle w:val="Minicrib"/>
      </w:pPr>
      <w:r>
        <w:t>THE COOPER'S WIFE  (R8x32)  3C (4C set)</w:t>
      </w:r>
      <w:r>
        <w:tab/>
        <w:t>George Will  Bridge of Earn Coll</w:t>
      </w:r>
    </w:p>
    <w:p w:rsidR="00B11EB3" w:rsidRPr="006B40B3" w:rsidRDefault="00B11EB3" w:rsidP="00B11EB3">
      <w:pPr>
        <w:pStyle w:val="DanceBody"/>
      </w:pPr>
      <w:r w:rsidRPr="006B40B3">
        <w:t xml:space="preserve"> 1- 8</w:t>
      </w:r>
      <w:r w:rsidRPr="006B40B3">
        <w:tab/>
        <w:t>1s &amp; 2s dance Chain Progression :-</w:t>
      </w:r>
    </w:p>
    <w:p w:rsidR="00B11EB3" w:rsidRPr="006B40B3" w:rsidRDefault="00B11EB3" w:rsidP="00B11EB3">
      <w:pPr>
        <w:pStyle w:val="DanceBody"/>
      </w:pPr>
      <w:r w:rsidRPr="006B40B3">
        <w:tab/>
        <w:t>`1s+2s 3/4 turn RH, 1M+2L turn LH 1.1/2 times as ptnrs chase cl</w:t>
      </w:r>
      <w:r>
        <w:t>'</w:t>
      </w:r>
      <w:r w:rsidRPr="006B40B3">
        <w:t>wise 1/2 way, 2s+1s turn RH to end on sides in order 2 1</w:t>
      </w:r>
    </w:p>
    <w:p w:rsidR="00B11EB3" w:rsidRPr="006B40B3" w:rsidRDefault="00B11EB3" w:rsidP="00B11EB3">
      <w:pPr>
        <w:pStyle w:val="DanceBody"/>
      </w:pPr>
      <w:r w:rsidRPr="006B40B3">
        <w:t xml:space="preserve"> 9-16</w:t>
      </w:r>
      <w:r w:rsidRPr="006B40B3">
        <w:tab/>
        <w:t>1M casts up 1 place while 1L casts down 1 place, 1s turn LH 1.1/2 times to face 1st corners</w:t>
      </w:r>
    </w:p>
    <w:p w:rsidR="00B11EB3" w:rsidRPr="006B40B3" w:rsidRDefault="00B11EB3" w:rsidP="00B11EB3">
      <w:pPr>
        <w:pStyle w:val="DanceBody"/>
      </w:pPr>
      <w:r w:rsidRPr="006B40B3">
        <w:t>17-24</w:t>
      </w:r>
      <w:r w:rsidRPr="006B40B3">
        <w:tab/>
        <w:t xml:space="preserve">1s dance </w:t>
      </w:r>
      <w:r>
        <w:t>'</w:t>
      </w:r>
      <w:r w:rsidRPr="006B40B3">
        <w:t>Hello-Goodbye</w:t>
      </w:r>
      <w:r>
        <w:t>'</w:t>
      </w:r>
      <w:r w:rsidRPr="006B40B3">
        <w:t xml:space="preserve"> setting</w:t>
      </w:r>
    </w:p>
    <w:p w:rsidR="00B11EB3" w:rsidRPr="006B40B3" w:rsidRDefault="00B11EB3" w:rsidP="00B11EB3">
      <w:pPr>
        <w:pStyle w:val="DanceBody"/>
        <w:keepNext w:val="0"/>
      </w:pPr>
      <w:r w:rsidRPr="006B40B3">
        <w:t>25-32</w:t>
      </w:r>
      <w:r w:rsidRPr="006B40B3">
        <w:tab/>
        <w:t>1s dance reels of 3 across giving LSh to 1st corners</w:t>
      </w:r>
    </w:p>
    <w:p w:rsidR="00B11EB3" w:rsidRDefault="00B11EB3" w:rsidP="00B11EB3"/>
    <w:p w:rsidR="00B11EB3" w:rsidRDefault="00B11EB3" w:rsidP="00B11EB3">
      <w:pPr>
        <w:pStyle w:val="Minicrib"/>
      </w:pPr>
      <w:r>
        <w:t>THE COOPER'S WIFE  (J8x40 in 10 Bar Phrases)  3C (4C set)</w:t>
      </w:r>
      <w:r>
        <w:tab/>
        <w:t>John W Mitchell  Whetherly Bk 16</w:t>
      </w:r>
    </w:p>
    <w:p w:rsidR="00B11EB3" w:rsidRPr="006B40B3" w:rsidRDefault="00B11EB3" w:rsidP="00B11EB3">
      <w:pPr>
        <w:pStyle w:val="DanceBody"/>
      </w:pPr>
      <w:r w:rsidRPr="006B40B3">
        <w:t xml:space="preserve"> 1-10</w:t>
      </w:r>
      <w:r w:rsidRPr="006B40B3">
        <w:tab/>
        <w:t>1s cast to 2nd place, dance full Fig of 8 round 2s &amp; end facing 1st corners</w:t>
      </w:r>
    </w:p>
    <w:p w:rsidR="00B11EB3" w:rsidRPr="006B40B3" w:rsidRDefault="00B11EB3" w:rsidP="00B11EB3">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B11EB3" w:rsidRPr="006B40B3" w:rsidRDefault="00B11EB3" w:rsidP="00B11EB3">
      <w:pPr>
        <w:pStyle w:val="DanceBody"/>
      </w:pPr>
      <w:r w:rsidRPr="006B40B3">
        <w:t>21-30</w:t>
      </w:r>
      <w:r w:rsidRPr="006B40B3">
        <w:tab/>
        <w:t>1s repeat with 2nd corners end facing 3rd corners (1st corner person)</w:t>
      </w:r>
    </w:p>
    <w:p w:rsidR="00B11EB3" w:rsidRDefault="00B11EB3" w:rsidP="00B11EB3">
      <w:pPr>
        <w:pStyle w:val="DanceBody"/>
      </w:pPr>
      <w:r w:rsidRPr="006B40B3">
        <w:t>31-40</w:t>
      </w:r>
      <w:r w:rsidRPr="006B40B3">
        <w:tab/>
        <w:t>1s dance 1/2 diagonal reel of 4 with 3rd corners, 1/2 diagonal reel with 4th corners &amp; 1s turn LH to 2nd place own side</w:t>
      </w:r>
    </w:p>
    <w:p w:rsidR="00B11EB3" w:rsidRPr="006B40B3" w:rsidRDefault="00B11EB3" w:rsidP="00B11EB3">
      <w:pPr>
        <w:pStyle w:val="DanceBody"/>
      </w:pPr>
      <w:r>
        <w:t>2nd time 1s end in 3rd place &amp; cast to 4th place as new 1s start</w:t>
      </w:r>
    </w:p>
    <w:p w:rsidR="00B11EB3" w:rsidRPr="00A4606C" w:rsidRDefault="00B11EB3" w:rsidP="00B11EB3">
      <w:pPr>
        <w:pStyle w:val="DanceBody"/>
        <w:keepNext w:val="0"/>
        <w:rPr>
          <w:i/>
        </w:rPr>
      </w:pPr>
      <w:r w:rsidRPr="00A4606C">
        <w:rPr>
          <w:i/>
        </w:rPr>
        <w:t>Note:  original instructions state</w:t>
      </w:r>
      <w:r>
        <w:rPr>
          <w:i/>
        </w:rPr>
        <w:t xml:space="preserve"> that 2s step up bars 9-10.  Commonly 2</w:t>
      </w:r>
      <w:r w:rsidRPr="00A4606C">
        <w:rPr>
          <w:i/>
        </w:rPr>
        <w:t>s step up bars 1-2</w:t>
      </w:r>
    </w:p>
    <w:p w:rsidR="00B11EB3" w:rsidRDefault="00B11EB3" w:rsidP="00B11EB3"/>
    <w:p w:rsidR="00B11EB3" w:rsidRDefault="00B11EB3" w:rsidP="00B11EB3">
      <w:pPr>
        <w:pStyle w:val="Minicrib"/>
      </w:pPr>
      <w:r>
        <w:t>THE COPENHAGEN DRAGONS  (J8x32)  3C (4C set)</w:t>
      </w:r>
      <w:r>
        <w:tab/>
        <w:t>Gary Coull  Scandinavian Dance Bk 1</w:t>
      </w:r>
    </w:p>
    <w:p w:rsidR="00B11EB3" w:rsidRDefault="00B11EB3" w:rsidP="00B11EB3">
      <w:pPr>
        <w:pStyle w:val="DanceBody"/>
      </w:pPr>
      <w:r>
        <w:t xml:space="preserve"> 1- 8</w:t>
      </w:r>
      <w:r>
        <w:tab/>
        <w:t>1s+2s+3s set, 1s+3s dance 3/4 Double Fig 8 round 2s (1s cast, 3s cross up to start).  3s curve into 1st place to face down at end</w:t>
      </w:r>
    </w:p>
    <w:p w:rsidR="00B11EB3" w:rsidRDefault="00B11EB3" w:rsidP="00B11EB3">
      <w:pPr>
        <w:pStyle w:val="DanceBody"/>
      </w:pPr>
      <w:r>
        <w:t xml:space="preserve"> 9-16</w:t>
      </w:r>
      <w:r>
        <w:tab/>
        <w:t>3s+2s+1s dance Grand Chain (1s cross, 2s+3s change places RH on side to start)</w:t>
      </w:r>
    </w:p>
    <w:p w:rsidR="00B11EB3" w:rsidRDefault="00B11EB3" w:rsidP="00B11EB3">
      <w:pPr>
        <w:pStyle w:val="DanceBody"/>
      </w:pPr>
      <w:r>
        <w:t>17-24</w:t>
      </w:r>
      <w:r>
        <w:tab/>
        <w:t>1s dance up, change sides (1M dances above partner &amp; Lady dances under Man's right arm), 1s dance down &amp; cast up into 2nd place own side</w:t>
      </w:r>
    </w:p>
    <w:p w:rsidR="00B11EB3" w:rsidRDefault="00B11EB3" w:rsidP="00B11EB3">
      <w:pPr>
        <w:pStyle w:val="DanceBody"/>
      </w:pPr>
      <w:r>
        <w:t>25-32</w:t>
      </w:r>
      <w:r>
        <w:tab/>
        <w:t xml:space="preserve">1M+3s (at top) </w:t>
      </w:r>
      <w:r>
        <w:rPr>
          <w:b/>
        </w:rPr>
        <w:t>also</w:t>
      </w:r>
      <w:r>
        <w:t xml:space="preserve"> 1L+2s dance LH across</w:t>
      </w:r>
    </w:p>
    <w:p w:rsidR="00B11EB3" w:rsidRDefault="00B11EB3" w:rsidP="00B11EB3">
      <w:pPr>
        <w:pStyle w:val="DanceBody"/>
      </w:pPr>
      <w:r>
        <w:tab/>
        <w:t>All dance "Snake Pass":</w:t>
      </w:r>
    </w:p>
    <w:p w:rsidR="00B11EB3" w:rsidRDefault="00B11EB3" w:rsidP="00B11EB3">
      <w:pPr>
        <w:pStyle w:val="DanceBody"/>
        <w:keepNext w:val="0"/>
      </w:pPr>
      <w:r>
        <w:tab/>
        <w:t>1M followed by 3</w:t>
      </w:r>
      <w:r w:rsidRPr="000D60D4">
        <w:t>s</w:t>
      </w:r>
      <w:r w:rsidRPr="00BE7D3A">
        <w:t xml:space="preserve"> &amp;</w:t>
      </w:r>
      <w:r w:rsidRPr="000D60D4">
        <w:rPr>
          <w:b/>
        </w:rPr>
        <w:t xml:space="preserve"> </w:t>
      </w:r>
      <w:r>
        <w:t>1L followed by 2</w:t>
      </w:r>
      <w:r w:rsidRPr="000D60D4">
        <w:t>s</w:t>
      </w:r>
      <w:r w:rsidRPr="000D60D4">
        <w:rPr>
          <w:szCs w:val="27"/>
        </w:rPr>
        <w:t>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B11EB3" w:rsidRDefault="00B11EB3" w:rsidP="00B11EB3"/>
    <w:p w:rsidR="00B11EB3" w:rsidRDefault="00B11EB3" w:rsidP="00B11EB3">
      <w:pPr>
        <w:pStyle w:val="Minicrib"/>
      </w:pPr>
      <w:r>
        <w:t>COPENHAGEN REEL  (R8x32)  3C (4C set)</w:t>
      </w:r>
      <w:r>
        <w:tab/>
        <w:t>Christian R Petersen  Scandinavian Dance Bk 1</w:t>
      </w:r>
    </w:p>
    <w:p w:rsidR="00B11EB3" w:rsidRDefault="00B11EB3" w:rsidP="00B11EB3">
      <w:pPr>
        <w:pStyle w:val="DanceBody"/>
      </w:pPr>
      <w:r>
        <w:t xml:space="preserve"> 1- 8</w:t>
      </w:r>
      <w:r>
        <w:tab/>
        <w:t>1s+2s set, pull back RSh &amp; chase clockwise 1/2 round, cross RH &amp; 1s face out</w:t>
      </w:r>
    </w:p>
    <w:p w:rsidR="00B11EB3" w:rsidRDefault="00B11EB3" w:rsidP="00B11EB3">
      <w:pPr>
        <w:pStyle w:val="DanceBody"/>
      </w:pPr>
      <w:r>
        <w:t xml:space="preserve"> 9-16</w:t>
      </w:r>
      <w:r>
        <w:tab/>
        <w:t>RSh reels of 3 on sides (1M out/up, 1L out/down to start).  1s end join LH with partner in centre, RH with 1st corner</w:t>
      </w:r>
    </w:p>
    <w:p w:rsidR="00B11EB3" w:rsidRDefault="00B11EB3" w:rsidP="00B11EB3">
      <w:pPr>
        <w:pStyle w:val="DanceBody"/>
      </w:pPr>
      <w:r>
        <w:t>17-24</w:t>
      </w:r>
      <w:r>
        <w:tab/>
        <w:t>1s+1st corners Bal-in-Line, 1s turn 1.1/4 LH to join RH with 2nd corner; Bal-in-Line with 2nd corners</w:t>
      </w:r>
    </w:p>
    <w:p w:rsidR="00B11EB3" w:rsidRDefault="00B11EB3" w:rsidP="00B11EB3">
      <w:pPr>
        <w:pStyle w:val="DanceBody"/>
        <w:keepNext w:val="0"/>
      </w:pPr>
      <w:r>
        <w:t>25-32</w:t>
      </w:r>
      <w:r>
        <w:tab/>
        <w:t>1M+2s &amp; 1L+3s dance LSh reels of 3 across (6 bars), 1s cross RH to 2nd place own side.  2 1 3</w:t>
      </w:r>
    </w:p>
    <w:p w:rsidR="00B11EB3" w:rsidRDefault="00B11EB3" w:rsidP="00B11EB3"/>
    <w:p w:rsidR="00B11EB3" w:rsidRDefault="00B11EB3" w:rsidP="00B11EB3">
      <w:pPr>
        <w:pStyle w:val="Minicrib"/>
      </w:pPr>
      <w:r>
        <w:t>COPENHAGEN STRATHSPEY  (S4x40)  4C set</w:t>
      </w:r>
      <w:r>
        <w:tab/>
        <w:t>Capt J Bain</w:t>
      </w:r>
    </w:p>
    <w:p w:rsidR="00B11EB3" w:rsidRPr="006B40B3" w:rsidRDefault="00B11EB3" w:rsidP="00B11EB3">
      <w:pPr>
        <w:pStyle w:val="DanceBody"/>
      </w:pPr>
      <w:r w:rsidRPr="006B40B3">
        <w:t xml:space="preserve"> 1- 8</w:t>
      </w:r>
      <w:r w:rsidRPr="006B40B3">
        <w:tab/>
        <w:t>All dance reels of 4 on the sides</w:t>
      </w:r>
    </w:p>
    <w:p w:rsidR="00B11EB3" w:rsidRPr="006B40B3" w:rsidRDefault="00B11EB3" w:rsidP="00B11EB3">
      <w:pPr>
        <w:pStyle w:val="DanceBody"/>
      </w:pPr>
      <w:r w:rsidRPr="006B40B3">
        <w:t xml:space="preserve"> 9-16</w:t>
      </w:r>
      <w:r w:rsidRPr="006B40B3">
        <w:tab/>
        <w:t>1s+2s also 3s+4s dance RH across &amp; LH back</w:t>
      </w:r>
    </w:p>
    <w:p w:rsidR="00B11EB3" w:rsidRPr="006B40B3" w:rsidRDefault="00B11EB3" w:rsidP="00B11EB3">
      <w:pPr>
        <w:pStyle w:val="DanceBody"/>
      </w:pPr>
      <w:r w:rsidRPr="006B40B3">
        <w:t>17-24</w:t>
      </w:r>
      <w:r w:rsidRPr="006B40B3">
        <w:tab/>
        <w:t>1s set, cast; 1s+3s circle 4H to the left</w:t>
      </w:r>
    </w:p>
    <w:p w:rsidR="00B11EB3" w:rsidRPr="006B40B3" w:rsidRDefault="00B11EB3" w:rsidP="00B11EB3">
      <w:pPr>
        <w:pStyle w:val="DanceBody"/>
      </w:pPr>
      <w:r w:rsidRPr="006B40B3">
        <w:t>25-32</w:t>
      </w:r>
      <w:r w:rsidRPr="006B40B3">
        <w:tab/>
        <w:t>1s set, lead up to 1st place, cast to 4th place</w:t>
      </w:r>
    </w:p>
    <w:p w:rsidR="00B11EB3" w:rsidRPr="006B40B3" w:rsidRDefault="00B11EB3" w:rsidP="00B11EB3">
      <w:pPr>
        <w:pStyle w:val="DanceBody"/>
        <w:keepNext w:val="0"/>
      </w:pPr>
      <w:r w:rsidRPr="006B40B3">
        <w:t>33-40</w:t>
      </w:r>
      <w:r w:rsidRPr="006B40B3">
        <w:tab/>
        <w:t>2s+3s also 4s+1s dance R&amp;L</w:t>
      </w:r>
    </w:p>
    <w:p w:rsidR="00B11EB3" w:rsidRDefault="00B11EB3" w:rsidP="00B11EB3"/>
    <w:p w:rsidR="00B11EB3" w:rsidRDefault="00B11EB3" w:rsidP="00B11EB3">
      <w:pPr>
        <w:pStyle w:val="Minicrib"/>
      </w:pPr>
      <w:r>
        <w:t>COPY CAT  (J8x32)  3C (4C set)</w:t>
      </w:r>
      <w:r>
        <w:tab/>
        <w:t>Sue McKinnell  Cat Coll 2 - Ajax's Book</w:t>
      </w:r>
    </w:p>
    <w:p w:rsidR="00B11EB3" w:rsidRDefault="00B11EB3" w:rsidP="00B11EB3">
      <w:pPr>
        <w:pStyle w:val="DanceBody"/>
      </w:pPr>
      <w:r>
        <w:t>1-8</w:t>
      </w:r>
      <w:r>
        <w:tab/>
        <w:t xml:space="preserve">1L crosses passing 1M LSh </w:t>
      </w:r>
      <w:r>
        <w:rPr>
          <w:b/>
        </w:rPr>
        <w:t>while</w:t>
      </w:r>
      <w:r>
        <w:t xml:space="preserve"> 1M sets pulling back LSh; 1L followed by 1M cast one place (2s step up 3-4); 1s+3s dance RH across. 1s end in centre facing up, 2s dance in on bar 8 ready for …</w:t>
      </w:r>
    </w:p>
    <w:p w:rsidR="00B11EB3" w:rsidRDefault="00B11EB3" w:rsidP="00B11EB3">
      <w:pPr>
        <w:pStyle w:val="DanceBody"/>
      </w:pPr>
      <w:r>
        <w:t xml:space="preserve"> 9-16</w:t>
      </w:r>
      <w:r>
        <w:tab/>
        <w:t>2s+1s dance allemande</w:t>
      </w:r>
    </w:p>
    <w:p w:rsidR="00B11EB3" w:rsidRDefault="00B11EB3" w:rsidP="00B11EB3">
      <w:pPr>
        <w:pStyle w:val="DanceBody"/>
      </w:pPr>
      <w:r>
        <w:t>17-24</w:t>
      </w:r>
      <w:r>
        <w:tab/>
        <w:t xml:space="preserve">1M crosses passing 1L RSh </w:t>
      </w:r>
      <w:r>
        <w:rPr>
          <w:b/>
        </w:rPr>
        <w:t>while</w:t>
      </w:r>
      <w:r>
        <w:t xml:space="preserve"> 1L sets pulling back RSh; 1M followed by 1L cast one place (2s step up 19-20); 1s+3s dance LH across</w:t>
      </w:r>
    </w:p>
    <w:p w:rsidR="00B11EB3" w:rsidRDefault="00B11EB3" w:rsidP="00B11EB3">
      <w:pPr>
        <w:pStyle w:val="DanceBody"/>
        <w:keepNext w:val="0"/>
      </w:pPr>
      <w:r>
        <w:t>25-32</w:t>
      </w:r>
      <w:r>
        <w:tab/>
        <w:t>RSh reels of three on the sides, 1s pass 2s RSh to start.  End 2 1 3</w:t>
      </w:r>
    </w:p>
    <w:p w:rsidR="00B11EB3" w:rsidRDefault="00B11EB3" w:rsidP="00B11EB3"/>
    <w:p w:rsidR="00B11EB3" w:rsidRDefault="00B11EB3" w:rsidP="00B11EB3">
      <w:pPr>
        <w:pStyle w:val="Minicrib"/>
      </w:pPr>
      <w:r>
        <w:t>COPYCAT FANTASIA  (S8x32)  3C (4C set)</w:t>
      </w:r>
      <w:r>
        <w:tab/>
        <w:t>John Drewry  Greenburn Bk 2</w:t>
      </w:r>
    </w:p>
    <w:p w:rsidR="00B11EB3" w:rsidRPr="006B40B3" w:rsidRDefault="00B11EB3" w:rsidP="00B11EB3">
      <w:pPr>
        <w:pStyle w:val="DanceBody"/>
      </w:pPr>
      <w:r w:rsidRPr="006B40B3">
        <w:t xml:space="preserve"> 1- 8</w:t>
      </w:r>
      <w:r w:rsidRPr="006B40B3">
        <w:tab/>
        <w:t>1s set, 1s cast below 3s while 2s set, 1s dance in to prom hold while 2s cast &amp; 3s set, 1s dance up to top while 2s dance in &amp; 3s cast</w:t>
      </w:r>
    </w:p>
    <w:p w:rsidR="00B11EB3" w:rsidRPr="006B40B3" w:rsidRDefault="00B11EB3" w:rsidP="00B11EB3">
      <w:pPr>
        <w:pStyle w:val="DanceBody"/>
      </w:pPr>
      <w:r w:rsidRPr="006B40B3">
        <w:t xml:space="preserve"> 9-16</w:t>
      </w:r>
      <w:r w:rsidRPr="006B40B3">
        <w:tab/>
        <w:t>1s+2s+3s Promenade</w:t>
      </w:r>
    </w:p>
    <w:p w:rsidR="00B11EB3" w:rsidRPr="006B40B3" w:rsidRDefault="00B11EB3" w:rsidP="00B11EB3">
      <w:pPr>
        <w:pStyle w:val="DanceBody"/>
      </w:pPr>
      <w:r w:rsidRPr="006B40B3">
        <w:t>17-24</w:t>
      </w:r>
      <w:r w:rsidRPr="006B40B3">
        <w:tab/>
        <w:t>1s cast while 2s dance to top, 1s cross between 3s while 2s cast, 1s cast to top while 2s cross between 3s, 1s cross while 2s cast up</w:t>
      </w:r>
    </w:p>
    <w:p w:rsidR="00B11EB3" w:rsidRPr="006B40B3" w:rsidRDefault="00B11EB3" w:rsidP="00B11EB3">
      <w:pPr>
        <w:pStyle w:val="DanceBody"/>
        <w:keepNext w:val="0"/>
      </w:pPr>
      <w:r w:rsidRPr="006B40B3">
        <w:t>25-32</w:t>
      </w:r>
      <w:r w:rsidRPr="006B40B3">
        <w:tab/>
        <w:t>2s dance to top &amp; cross while 1s cast to 2nd place, 2s+1s dance RH across 1/2 way &amp; chase (slowly) round to 2 1 3</w:t>
      </w:r>
    </w:p>
    <w:p w:rsidR="00B11EB3" w:rsidRDefault="00B11EB3" w:rsidP="00B11EB3"/>
    <w:p w:rsidR="00B11EB3" w:rsidRDefault="00B11EB3" w:rsidP="00B11EB3">
      <w:pPr>
        <w:pStyle w:val="Minicrib"/>
      </w:pPr>
      <w:r>
        <w:t>COPYCAT FUGUE  (J8x32)  3C (4C set)</w:t>
      </w:r>
      <w:r>
        <w:tab/>
        <w:t>John Drewry  Greenburn Bk 2</w:t>
      </w:r>
    </w:p>
    <w:p w:rsidR="00B11EB3" w:rsidRPr="006B40B3" w:rsidRDefault="00B11EB3" w:rsidP="00B11EB3">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B11EB3" w:rsidRPr="006B40B3" w:rsidRDefault="00B11EB3" w:rsidP="00B11EB3">
      <w:pPr>
        <w:pStyle w:val="DanceBody"/>
      </w:pPr>
      <w:r w:rsidRPr="006B40B3">
        <w:t xml:space="preserve"> 9-16</w:t>
      </w:r>
      <w:r w:rsidRPr="006B40B3">
        <w:tab/>
        <w:t>1s+2s+3s dance reels of 3 on sides (1s out &amp; down &amp; 2s in &amp; up to start)</w:t>
      </w:r>
    </w:p>
    <w:p w:rsidR="00B11EB3" w:rsidRPr="006B40B3" w:rsidRDefault="00B11EB3" w:rsidP="00B11EB3">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B11EB3" w:rsidRPr="006B40B3" w:rsidRDefault="00B11EB3" w:rsidP="00B11EB3">
      <w:pPr>
        <w:pStyle w:val="DanceBody"/>
        <w:keepNext w:val="0"/>
      </w:pPr>
      <w:r w:rsidRPr="006B40B3">
        <w:t>25-32</w:t>
      </w:r>
      <w:r w:rsidRPr="006B40B3">
        <w:tab/>
        <w:t>2s+1s+3s dance Grand Chain for 6 bars (until back in order 1 2 3 on own sides), 1s+2s change places RH on sides.  2 1 3</w:t>
      </w:r>
    </w:p>
    <w:p w:rsidR="00B11EB3" w:rsidRDefault="00B11EB3" w:rsidP="00B11EB3"/>
    <w:p w:rsidR="00B11EB3" w:rsidRDefault="00B11EB3" w:rsidP="00B11EB3">
      <w:pPr>
        <w:pStyle w:val="Minicrib"/>
      </w:pPr>
      <w:r>
        <w:t>COPYCAT PRELUDE  (J8x32)  3C (4C set)</w:t>
      </w:r>
      <w:r>
        <w:tab/>
        <w:t>John Drewry  Greenburn Bk 2</w:t>
      </w:r>
    </w:p>
    <w:p w:rsidR="00B11EB3" w:rsidRPr="006B40B3" w:rsidRDefault="00B11EB3" w:rsidP="00B11EB3">
      <w:pPr>
        <w:pStyle w:val="DanceBody"/>
      </w:pPr>
      <w:r w:rsidRPr="006B40B3">
        <w:t xml:space="preserve"> 1- 8</w:t>
      </w:r>
      <w:r w:rsidRPr="006B40B3">
        <w:tab/>
        <w:t>1L sets then 1M sets as 1L casts, 1M casts as 1L crosses up to start 1/2 Fig of 8 round 2M &amp; 1L completes 1/2 Fig as 1M starts 1/2 Fig round 2L</w:t>
      </w:r>
    </w:p>
    <w:p w:rsidR="00B11EB3" w:rsidRPr="006B40B3" w:rsidRDefault="00B11EB3" w:rsidP="00B11EB3">
      <w:pPr>
        <w:pStyle w:val="DanceBody"/>
      </w:pPr>
      <w:r w:rsidRPr="006B40B3">
        <w:t xml:space="preserve"> 9-12</w:t>
      </w:r>
      <w:r w:rsidRPr="006B40B3">
        <w:tab/>
        <w:t>1M completes 1/2 Fig of 8 as 1L starts 1/2 Fig round 3L, 1L completes 1/2 Fig of 8 as 1M starts 1/2 Fig round 3M</w:t>
      </w:r>
    </w:p>
    <w:p w:rsidR="00B11EB3" w:rsidRPr="006B40B3" w:rsidRDefault="00B11EB3" w:rsidP="00B11EB3">
      <w:pPr>
        <w:pStyle w:val="DanceBody"/>
      </w:pPr>
      <w:r w:rsidRPr="006B40B3">
        <w:t>13-16</w:t>
      </w:r>
      <w:r w:rsidRPr="006B40B3">
        <w:tab/>
        <w:t>1M completes 1/2 Fig of 8 as 1L dances up between 2s &amp; petronella turns to face down, 1L sets as 1M petronella turns between 3s to face up</w:t>
      </w:r>
    </w:p>
    <w:p w:rsidR="00B11EB3" w:rsidRPr="006B40B3" w:rsidRDefault="00B11EB3" w:rsidP="00B11EB3">
      <w:pPr>
        <w:pStyle w:val="DanceBody"/>
      </w:pPr>
      <w:r w:rsidRPr="006B40B3">
        <w:t>17-24</w:t>
      </w:r>
      <w:r w:rsidRPr="006B40B3">
        <w:tab/>
        <w:t>1s turn to right &amp; dance RSh reels of 3 across to end facing 1st corners</w:t>
      </w:r>
    </w:p>
    <w:p w:rsidR="00B11EB3" w:rsidRPr="006B40B3" w:rsidRDefault="00B11EB3" w:rsidP="00B11EB3">
      <w:pPr>
        <w:pStyle w:val="DanceBody"/>
        <w:keepNext w:val="0"/>
      </w:pPr>
      <w:r w:rsidRPr="006B40B3">
        <w:t>25-32</w:t>
      </w:r>
      <w:r w:rsidRPr="006B40B3">
        <w:tab/>
        <w:t>1s dance Pass+Turn with 1st corners, pass RSh &amp; dance LH across (1M with 2s &amp; 1L with 3s) to end in 2nd place own sides</w:t>
      </w:r>
    </w:p>
    <w:p w:rsidR="00B11EB3" w:rsidRDefault="00B11EB3" w:rsidP="00B11EB3"/>
    <w:p w:rsidR="00B11EB3" w:rsidRDefault="00B11EB3" w:rsidP="00B11EB3">
      <w:pPr>
        <w:pStyle w:val="Minicrib"/>
      </w:pPr>
      <w:r>
        <w:t>CORBETS STRATHSPEY  (S4x32)  4C set</w:t>
      </w:r>
      <w:r>
        <w:tab/>
        <w:t>Pauline Taylor  Imperial 4</w:t>
      </w:r>
    </w:p>
    <w:p w:rsidR="00B11EB3" w:rsidRPr="006B40B3" w:rsidRDefault="00B11EB3" w:rsidP="00B11EB3">
      <w:pPr>
        <w:pStyle w:val="DanceBody"/>
      </w:pPr>
      <w:r w:rsidRPr="006B40B3">
        <w:t xml:space="preserve"> 1- 8</w:t>
      </w:r>
      <w:r w:rsidRPr="006B40B3">
        <w:tab/>
        <w:t>1s+2s also 3s+4s dance 1/2 R&amp;L &amp; dance 1/2 LSh reels of 4 on sides ending with 1s+4s turning RH on sides into line of 4 across (1L+4M BtoB)</w:t>
      </w:r>
    </w:p>
    <w:p w:rsidR="00B11EB3" w:rsidRPr="006B40B3" w:rsidRDefault="00B11EB3" w:rsidP="00B11EB3">
      <w:pPr>
        <w:pStyle w:val="DanceBody"/>
      </w:pPr>
      <w:r w:rsidRPr="006B40B3">
        <w:t xml:space="preserve"> 9-16</w:t>
      </w:r>
      <w:r w:rsidRPr="006B40B3">
        <w:tab/>
        <w:t>1M+4M also 1L+4L set &amp; turn RH to end on sides (3 4 1 2) &amp; circle 8H round to left 1/2 way</w:t>
      </w:r>
    </w:p>
    <w:p w:rsidR="00B11EB3" w:rsidRPr="006B40B3" w:rsidRDefault="00B11EB3" w:rsidP="00B11EB3">
      <w:pPr>
        <w:pStyle w:val="DanceBody"/>
      </w:pPr>
      <w:r w:rsidRPr="006B40B3">
        <w:t>17-24</w:t>
      </w:r>
      <w:r w:rsidRPr="006B40B3">
        <w:tab/>
        <w:t>All set, 1s &amp; 3s cast up while 2s &amp; 4s dance down 1 place &amp; 1s dance down to 4th place</w:t>
      </w:r>
    </w:p>
    <w:p w:rsidR="00B11EB3" w:rsidRPr="006B40B3" w:rsidRDefault="00B11EB3" w:rsidP="00B11EB3">
      <w:pPr>
        <w:pStyle w:val="DanceBody"/>
        <w:keepNext w:val="0"/>
      </w:pPr>
      <w:r w:rsidRPr="006B40B3">
        <w:t>25-32</w:t>
      </w:r>
      <w:r w:rsidRPr="006B40B3">
        <w:tab/>
        <w:t>All turn RH, 2s+3s also 4s+1s dance RH across</w:t>
      </w:r>
    </w:p>
    <w:p w:rsidR="00B11EB3" w:rsidRDefault="00B11EB3" w:rsidP="00B11EB3"/>
    <w:p w:rsidR="00B11EB3" w:rsidRDefault="00B11EB3" w:rsidP="00B11EB3">
      <w:pPr>
        <w:pStyle w:val="Minicrib"/>
      </w:pPr>
      <w:r>
        <w:t>THE CORIAN STRATHSPEY  (S3x32)  3C Set</w:t>
      </w:r>
      <w:r>
        <w:tab/>
        <w:t>Maurice Whitby  RSCDS Bk 43</w:t>
      </w:r>
    </w:p>
    <w:p w:rsidR="00B11EB3" w:rsidRPr="006B40B3" w:rsidRDefault="00B11EB3" w:rsidP="00B11EB3">
      <w:pPr>
        <w:pStyle w:val="DanceBody"/>
      </w:pPr>
      <w:r w:rsidRPr="006B40B3">
        <w:t xml:space="preserve"> 1- 8</w:t>
      </w:r>
      <w:r w:rsidRPr="006B40B3">
        <w:tab/>
        <w:t>1M+2L turn RH 1.1/2 times while partners dance round anticlockwise 1/2 way, 1s dance 1/2 Fig of 8 round 3s.  (2) 1 3</w:t>
      </w:r>
    </w:p>
    <w:p w:rsidR="00B11EB3" w:rsidRPr="006B40B3" w:rsidRDefault="00B11EB3" w:rsidP="00B11EB3">
      <w:pPr>
        <w:pStyle w:val="DanceBody"/>
      </w:pPr>
      <w:r w:rsidRPr="006B40B3">
        <w:t xml:space="preserve"> 9-16</w:t>
      </w:r>
      <w:r w:rsidRPr="006B40B3">
        <w:tab/>
        <w:t>1L+3M turn LH 1.1/2 times while partners dance round clockwise 1/2 way, 3s dance 1/2 Fig of 8 round 2s.  (2) 3 (1)</w:t>
      </w:r>
    </w:p>
    <w:p w:rsidR="00B11EB3" w:rsidRPr="006B40B3" w:rsidRDefault="00B11EB3" w:rsidP="00B11EB3">
      <w:pPr>
        <w:pStyle w:val="DanceBody"/>
      </w:pPr>
      <w:r w:rsidRPr="006B40B3">
        <w:t>17-24</w:t>
      </w:r>
      <w:r w:rsidRPr="006B40B3">
        <w:tab/>
        <w:t>2s+3s+1s set &amp; 3s petronella turn to 3L between 2s facing down &amp; 3M between 1s facing up, all Set+Link for 3 once.  2 3 1</w:t>
      </w:r>
    </w:p>
    <w:p w:rsidR="00B11EB3" w:rsidRPr="006B40B3" w:rsidRDefault="00B11EB3" w:rsidP="00B11EB3">
      <w:pPr>
        <w:pStyle w:val="DanceBody"/>
        <w:keepNext w:val="0"/>
      </w:pPr>
      <w:r w:rsidRPr="006B40B3">
        <w:t>25-32</w:t>
      </w:r>
      <w:r w:rsidRPr="006B40B3">
        <w:tab/>
        <w:t>3s dance RH across (Lady with 2s &amp; Man with 1s), 3s pass RSh &amp; dance LH across with other couples to end.  2 3 1</w:t>
      </w:r>
    </w:p>
    <w:p w:rsidR="00B11EB3" w:rsidRDefault="00B11EB3" w:rsidP="00B11EB3"/>
    <w:p w:rsidR="00B11EB3" w:rsidRDefault="00B11EB3" w:rsidP="00B11EB3">
      <w:pPr>
        <w:pStyle w:val="Minicrib"/>
      </w:pPr>
      <w:r>
        <w:t>CORK HORNPIPE  (R8x32)  2C (4C set)</w:t>
      </w:r>
      <w:r>
        <w:tab/>
        <w:t>John W Mitchell  Whetherly Bk 2</w:t>
      </w:r>
    </w:p>
    <w:p w:rsidR="00B11EB3" w:rsidRDefault="00B11EB3" w:rsidP="00B11EB3">
      <w:pPr>
        <w:pStyle w:val="DanceBody"/>
      </w:pPr>
      <w:r>
        <w:t xml:space="preserve"> 1- 8</w:t>
      </w:r>
      <w:r>
        <w:tab/>
        <w:t>2s followed by 1s lead down; 1s followed by 2s lead up, remaining in middle 2H joined ready for …</w:t>
      </w:r>
    </w:p>
    <w:p w:rsidR="00B11EB3" w:rsidRDefault="00B11EB3" w:rsidP="00B11EB3">
      <w:pPr>
        <w:pStyle w:val="DanceBody"/>
      </w:pPr>
      <w:r>
        <w:t xml:space="preserve"> 9-16</w:t>
      </w:r>
      <w:r>
        <w:tab/>
        <w:t>1s+2s dance 6 bars of Poussette, Bar 14: 2s+1s 1/4 turn 2H into line up/down middle then turn partner RH once round. 2 1 with Ladies facing down, Men up</w:t>
      </w:r>
    </w:p>
    <w:p w:rsidR="00B11EB3" w:rsidRDefault="00B11EB3" w:rsidP="00B11EB3">
      <w:pPr>
        <w:pStyle w:val="DanceBody"/>
      </w:pPr>
      <w:r>
        <w:t>17-24</w:t>
      </w:r>
      <w:r>
        <w:tab/>
        <w:t>2s+1s dance reel of 4 up/down centre ending in centre facing own side, all joining NH</w:t>
      </w:r>
    </w:p>
    <w:p w:rsidR="00B11EB3" w:rsidRDefault="00B11EB3" w:rsidP="00B11EB3">
      <w:pPr>
        <w:pStyle w:val="DanceBody"/>
        <w:keepNext w:val="0"/>
      </w:pPr>
      <w:r>
        <w:t>25-32</w:t>
      </w:r>
      <w:r>
        <w:tab/>
        <w:t>2s+1s Bal-in-Line &amp; 1/2 turn partner RH; 2s+1s Bal-in-Line &amp; turn 3/4 RH to own sides</w:t>
      </w:r>
    </w:p>
    <w:p w:rsidR="00B11EB3" w:rsidRDefault="00B11EB3" w:rsidP="00B11EB3"/>
    <w:p w:rsidR="00B11EB3" w:rsidRDefault="00B11EB3" w:rsidP="00B11EB3">
      <w:pPr>
        <w:pStyle w:val="Minicrib"/>
      </w:pPr>
      <w:r>
        <w:t>CORN RIGS  (R8x32)  2C (4C set)</w:t>
      </w:r>
      <w:r>
        <w:tab/>
        <w:t>RSCDS Bk 4</w:t>
      </w:r>
    </w:p>
    <w:p w:rsidR="00B11EB3" w:rsidRPr="006B40B3" w:rsidRDefault="00B11EB3" w:rsidP="00B11EB3">
      <w:pPr>
        <w:pStyle w:val="DanceBody"/>
      </w:pPr>
      <w:r w:rsidRPr="006B40B3">
        <w:t xml:space="preserve"> 1- 8</w:t>
      </w:r>
      <w:r w:rsidRPr="006B40B3">
        <w:tab/>
        <w:t>1s cast down own sides, turn inwards dance back to top</w:t>
      </w:r>
    </w:p>
    <w:p w:rsidR="00B11EB3" w:rsidRPr="006B40B3" w:rsidRDefault="00B11EB3" w:rsidP="00B11EB3">
      <w:pPr>
        <w:pStyle w:val="DanceBody"/>
      </w:pPr>
      <w:r w:rsidRPr="006B40B3">
        <w:t xml:space="preserve"> 9-16</w:t>
      </w:r>
      <w:r w:rsidRPr="006B40B3">
        <w:tab/>
        <w:t>1s dance full Fig of 8 round 2s</w:t>
      </w:r>
    </w:p>
    <w:p w:rsidR="00B11EB3" w:rsidRPr="006B40B3" w:rsidRDefault="00B11EB3" w:rsidP="00B11EB3">
      <w:pPr>
        <w:pStyle w:val="DanceBody"/>
      </w:pPr>
      <w:r w:rsidRPr="006B40B3">
        <w:t>17-24</w:t>
      </w:r>
      <w:r w:rsidRPr="006B40B3">
        <w:tab/>
        <w:t>1s lead down the middle &amp; back</w:t>
      </w:r>
    </w:p>
    <w:p w:rsidR="00B11EB3" w:rsidRPr="006B40B3" w:rsidRDefault="00B11EB3" w:rsidP="00B11EB3">
      <w:pPr>
        <w:pStyle w:val="DanceBody"/>
        <w:keepNext w:val="0"/>
      </w:pPr>
      <w:r w:rsidRPr="006B40B3">
        <w:t>25-32</w:t>
      </w:r>
      <w:r w:rsidRPr="006B40B3">
        <w:tab/>
        <w:t>1s+2s dance Poussette</w:t>
      </w:r>
    </w:p>
    <w:p w:rsidR="00B11EB3" w:rsidRDefault="00B11EB3" w:rsidP="00B11EB3"/>
    <w:p w:rsidR="00B11EB3" w:rsidRDefault="00B11EB3" w:rsidP="00B11EB3">
      <w:pPr>
        <w:pStyle w:val="Minicrib"/>
      </w:pPr>
      <w:r>
        <w:t>CORNER AFTER CORNER AFTER CORNER  (R8x32)  3C (4C set)</w:t>
      </w:r>
      <w:r>
        <w:tab/>
        <w:t>John Drewry  Stoneywood Coll 1</w:t>
      </w:r>
    </w:p>
    <w:p w:rsidR="00B11EB3" w:rsidRPr="006B40B3" w:rsidRDefault="00B11EB3" w:rsidP="00B11EB3">
      <w:pPr>
        <w:pStyle w:val="DanceBody"/>
      </w:pPr>
      <w:r w:rsidRPr="006B40B3">
        <w:t xml:space="preserve"> 1- 8</w:t>
      </w:r>
      <w:r w:rsidRPr="006B40B3">
        <w:tab/>
        <w:t>1s cross RH, cast 1 place &amp; turn RH 1.1/2 times to face 3rd corners</w:t>
      </w:r>
    </w:p>
    <w:p w:rsidR="00B11EB3" w:rsidRPr="006B40B3" w:rsidRDefault="00B11EB3" w:rsidP="00B11EB3">
      <w:pPr>
        <w:pStyle w:val="DanceBody"/>
      </w:pPr>
      <w:r w:rsidRPr="006B40B3">
        <w:t xml:space="preserve"> 9-16</w:t>
      </w:r>
      <w:r w:rsidRPr="006B40B3">
        <w:tab/>
        <w:t>1s dance Pass+Turn with 3rd corners &amp; pass RSh to face 4th corners, dance Pass+Turn with 4th corners &amp; pass RSh to face 1st corners</w:t>
      </w:r>
    </w:p>
    <w:p w:rsidR="00B11EB3" w:rsidRPr="006B40B3" w:rsidRDefault="00B11EB3" w:rsidP="00B11EB3">
      <w:pPr>
        <w:pStyle w:val="DanceBody"/>
      </w:pPr>
      <w:r w:rsidRPr="006B40B3">
        <w:t>17-24</w:t>
      </w:r>
      <w:r w:rsidRPr="006B40B3">
        <w:tab/>
        <w:t>1s dance Pass+Turn with 1st corners, pass RSh &amp; dance Pass+Turn with 2nd corners &amp; end 2nd place opposite sides</w:t>
      </w:r>
    </w:p>
    <w:p w:rsidR="00B11EB3" w:rsidRPr="006B40B3" w:rsidRDefault="00B11EB3" w:rsidP="00B11EB3">
      <w:pPr>
        <w:pStyle w:val="DanceBody"/>
        <w:keepNext w:val="0"/>
      </w:pPr>
      <w:r w:rsidRPr="006B40B3">
        <w:t>25-32</w:t>
      </w:r>
      <w:r w:rsidRPr="006B40B3">
        <w:tab/>
        <w:t>1s dance reels of 3 on sides (LSh to 1st corner to start) &amp; cross RH to 2nd place own sides</w:t>
      </w:r>
    </w:p>
    <w:p w:rsidR="00B11EB3" w:rsidRDefault="00B11EB3" w:rsidP="00B11EB3"/>
    <w:p w:rsidR="00B11EB3" w:rsidRDefault="00B11EB3" w:rsidP="00B11EB3">
      <w:pPr>
        <w:pStyle w:val="Minicrib"/>
      </w:pPr>
      <w:r>
        <w:t>CORNER CAPERS  (J8x32)  3C (4C set)</w:t>
      </w:r>
      <w:r>
        <w:tab/>
        <w:t>Sheaf Bk of SCD</w:t>
      </w:r>
    </w:p>
    <w:p w:rsidR="00B11EB3" w:rsidRPr="006B40B3" w:rsidRDefault="00B11EB3" w:rsidP="00B11EB3">
      <w:pPr>
        <w:pStyle w:val="DanceBody"/>
      </w:pPr>
      <w:r w:rsidRPr="006B40B3">
        <w:t xml:space="preserve"> 1- 8</w:t>
      </w:r>
      <w:r w:rsidRPr="006B40B3">
        <w:tab/>
        <w:t>1s+2s cross (no hands) into RH across 1/2 way, 1s turn RH 1.1/2 times to face 1st corners while 2s turn RH to 1st place own side</w:t>
      </w:r>
    </w:p>
    <w:p w:rsidR="00B11EB3" w:rsidRPr="006B40B3" w:rsidRDefault="00B11EB3" w:rsidP="00B11EB3">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B11EB3" w:rsidRPr="006B40B3" w:rsidRDefault="00B11EB3" w:rsidP="00B11EB3">
      <w:pPr>
        <w:pStyle w:val="DanceBody"/>
      </w:pPr>
      <w:r w:rsidRPr="006B40B3">
        <w:t>17-24</w:t>
      </w:r>
      <w:r w:rsidRPr="006B40B3">
        <w:tab/>
        <w:t>1s dance 1/2 reel of 4, pass RSh &amp; dance 1/2 reel of 4 with 4th corners</w:t>
      </w:r>
    </w:p>
    <w:p w:rsidR="00B11EB3" w:rsidRPr="006B40B3" w:rsidRDefault="00B11EB3" w:rsidP="00B11EB3">
      <w:pPr>
        <w:pStyle w:val="DanceBody"/>
        <w:keepNext w:val="0"/>
      </w:pPr>
      <w:r w:rsidRPr="006B40B3">
        <w:t>25-32</w:t>
      </w:r>
      <w:r w:rsidRPr="006B40B3">
        <w:tab/>
        <w:t>1s dance diag R&amp;L</w:t>
      </w:r>
    </w:p>
    <w:p w:rsidR="00B11EB3" w:rsidRDefault="00B11EB3" w:rsidP="00B11EB3"/>
    <w:p w:rsidR="00B11EB3" w:rsidRDefault="00B11EB3" w:rsidP="00B11EB3">
      <w:pPr>
        <w:pStyle w:val="Minicrib"/>
      </w:pPr>
      <w:r>
        <w:t>THE CORNER HOUSE JIG  (J8x32)  3C (4C set)</w:t>
      </w:r>
      <w:r>
        <w:tab/>
        <w:t>Derek Haynes  Carnforth Coll 3</w:t>
      </w:r>
    </w:p>
    <w:p w:rsidR="00B11EB3" w:rsidRPr="006B40B3" w:rsidRDefault="00B11EB3" w:rsidP="00B11EB3">
      <w:pPr>
        <w:pStyle w:val="DanceBody"/>
      </w:pPr>
      <w:r w:rsidRPr="006B40B3">
        <w:t xml:space="preserve"> 1- 8</w:t>
      </w:r>
      <w:r w:rsidRPr="006B40B3">
        <w:tab/>
        <w:t>1s cross RH, cast 1 place, dance 1/2 Figs of 8 (Lady round 2s &amp; Man round 3s) to end facing 1st corners</w:t>
      </w:r>
    </w:p>
    <w:p w:rsidR="00B11EB3" w:rsidRPr="006B40B3" w:rsidRDefault="00B11EB3" w:rsidP="00B11EB3">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B11EB3" w:rsidRPr="006B40B3" w:rsidRDefault="00B11EB3" w:rsidP="00B11EB3">
      <w:pPr>
        <w:pStyle w:val="DanceBody"/>
        <w:keepNext w:val="0"/>
      </w:pPr>
      <w:r w:rsidRPr="006B40B3">
        <w:t>25-32</w:t>
      </w:r>
      <w:r w:rsidRPr="006B40B3">
        <w:tab/>
        <w:t>1s pass LSh to dance RH across (Lady with 2s &amp; Man with 3s), pass RSh to dance LH across with other couple &amp; 1s end in 2nd places own sides</w:t>
      </w:r>
    </w:p>
    <w:p w:rsidR="00B11EB3" w:rsidRDefault="00B11EB3" w:rsidP="00B11EB3"/>
    <w:p w:rsidR="00B11EB3" w:rsidRDefault="00B11EB3" w:rsidP="00B11EB3">
      <w:pPr>
        <w:pStyle w:val="Minicrib"/>
      </w:pPr>
      <w:r>
        <w:t>CORNERS OF EDINBURGH  (R8x32)  3C (4C set)</w:t>
      </w:r>
      <w:r>
        <w:tab/>
        <w:t>Bob Grant  Edinburgh 90th Anniv</w:t>
      </w:r>
    </w:p>
    <w:p w:rsidR="00B11EB3" w:rsidRPr="006B40B3" w:rsidRDefault="00B11EB3" w:rsidP="00B11EB3">
      <w:pPr>
        <w:pStyle w:val="DanceBody"/>
      </w:pPr>
      <w:r w:rsidRPr="006B40B3">
        <w:t xml:space="preserve"> 1- 8</w:t>
      </w:r>
      <w:r w:rsidRPr="006B40B3">
        <w:tab/>
        <w:t xml:space="preserve">1s cross RH, cast (2s step up), turn </w:t>
      </w:r>
      <w:r>
        <w:t>1.</w:t>
      </w:r>
      <w:r w:rsidRPr="006B40B3">
        <w:t>3/4 LH to face 1st corners</w:t>
      </w:r>
    </w:p>
    <w:p w:rsidR="00B11EB3" w:rsidRPr="006B40B3" w:rsidRDefault="00B11EB3" w:rsidP="00B11EB3">
      <w:pPr>
        <w:pStyle w:val="DanceBody"/>
      </w:pPr>
      <w:r w:rsidRPr="006B40B3">
        <w:t xml:space="preserve"> 9-16</w:t>
      </w:r>
      <w:r w:rsidRPr="006B40B3">
        <w:tab/>
        <w:t>1s set to &amp; turn corners (Edinburgh style – skip change). 1s finish facing partner</w:t>
      </w:r>
      <w:r>
        <w:t>'</w:t>
      </w:r>
      <w:r w:rsidRPr="006B40B3">
        <w:t>s 1st corner (3rd corners)</w:t>
      </w:r>
    </w:p>
    <w:p w:rsidR="00B11EB3" w:rsidRPr="006B40B3" w:rsidRDefault="00B11EB3" w:rsidP="00B11EB3">
      <w:pPr>
        <w:pStyle w:val="DanceBody"/>
      </w:pPr>
      <w:r w:rsidRPr="006B40B3">
        <w:t>17-24</w:t>
      </w:r>
      <w:r w:rsidRPr="006B40B3">
        <w:tab/>
        <w:t>Repeat 9-16 with partner</w:t>
      </w:r>
      <w:r>
        <w:t>'</w:t>
      </w:r>
      <w:r w:rsidRPr="006B40B3">
        <w:t>s corners (3rd &amp; 4th corners).  Finish passing partner LSh to face own 2nd corners</w:t>
      </w:r>
    </w:p>
    <w:p w:rsidR="00B11EB3" w:rsidRPr="006B40B3" w:rsidRDefault="00B11EB3" w:rsidP="00B11EB3">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B11EB3" w:rsidRDefault="00B11EB3" w:rsidP="00B11EB3"/>
    <w:p w:rsidR="00B11EB3" w:rsidRDefault="00B11EB3" w:rsidP="00B11EB3">
      <w:pPr>
        <w:pStyle w:val="Minicrib"/>
      </w:pPr>
      <w:r>
        <w:t>THE CORNET'S CHASE  (J4x40)  4C set</w:t>
      </w:r>
      <w:r>
        <w:tab/>
        <w:t>John Bowie Dickson  Dunedin 3</w:t>
      </w:r>
    </w:p>
    <w:p w:rsidR="00B11EB3" w:rsidRPr="00852310" w:rsidRDefault="00B11EB3" w:rsidP="00B11EB3">
      <w:pPr>
        <w:pStyle w:val="DanceBody"/>
      </w:pPr>
      <w:r w:rsidRPr="00852310">
        <w:t>3s &amp; 4s on opp sides</w:t>
      </w:r>
    </w:p>
    <w:p w:rsidR="00B11EB3" w:rsidRPr="00852310" w:rsidRDefault="00B11EB3" w:rsidP="00B11EB3">
      <w:pPr>
        <w:pStyle w:val="DanceBody"/>
      </w:pPr>
      <w:r w:rsidRPr="00852310">
        <w:t xml:space="preserve"> 1- 8</w:t>
      </w:r>
      <w:r w:rsidRPr="00852310">
        <w:tab/>
        <w:t>1s &amp; 4s cross RH, cast in 1 place, set &amp; 1/2 turn partner RH into prom hold (1s facing up &amp; 2s down)</w:t>
      </w:r>
    </w:p>
    <w:p w:rsidR="00B11EB3" w:rsidRPr="00852310" w:rsidRDefault="00B11EB3" w:rsidP="00B11EB3">
      <w:pPr>
        <w:pStyle w:val="DanceBody"/>
      </w:pPr>
      <w:r w:rsidRPr="00852310">
        <w:t xml:space="preserve"> 9-16</w:t>
      </w:r>
      <w:r w:rsidRPr="00852310">
        <w:tab/>
        <w:t>1s &amp; 4s dance reels of 3 across giving RSh to corner &amp; end with 1s on Men's side &amp; 2s on Ladies' side</w:t>
      </w:r>
    </w:p>
    <w:p w:rsidR="00B11EB3" w:rsidRPr="00852310" w:rsidRDefault="00B11EB3" w:rsidP="00B11EB3">
      <w:pPr>
        <w:pStyle w:val="DanceBody"/>
      </w:pPr>
      <w:r w:rsidRPr="00852310">
        <w:t>17-24</w:t>
      </w:r>
      <w:r w:rsidRPr="00852310">
        <w:tab/>
        <w:t>1s+4s dance LH across 1.1/4 times &amp; face corner person. 1s turn corners RH (2bars) &amp; 1s+4s turn LH on sides (2 bars)</w:t>
      </w:r>
    </w:p>
    <w:p w:rsidR="00B11EB3" w:rsidRPr="00852310" w:rsidRDefault="00B11EB3" w:rsidP="00B11EB3">
      <w:pPr>
        <w:pStyle w:val="DanceBody"/>
      </w:pPr>
      <w:r w:rsidRPr="00852310">
        <w:t>25-32</w:t>
      </w:r>
      <w:r w:rsidRPr="00852310">
        <w:tab/>
        <w:t>All dance reels of 4 on sides.  1L &amp; 4L end facing out</w:t>
      </w:r>
    </w:p>
    <w:p w:rsidR="00B11EB3" w:rsidRPr="00852310" w:rsidRDefault="00B11EB3" w:rsidP="00B11EB3">
      <w:pPr>
        <w:pStyle w:val="DanceBody"/>
        <w:keepNext w:val="0"/>
      </w:pPr>
      <w:r w:rsidRPr="00852310">
        <w:t>33-40</w:t>
      </w:r>
      <w:r w:rsidRPr="00852310">
        <w:tab/>
        <w:t>4L &amp; 1L followed by partner cast &amp; dance down/up centre, Ladies right about turn (BtoB) to face &amp; 3/4 turn partner RH to end 2 4(1)(3)</w:t>
      </w:r>
    </w:p>
    <w:p w:rsidR="00B11EB3" w:rsidRDefault="00B11EB3" w:rsidP="00B11EB3"/>
    <w:p w:rsidR="00B11EB3" w:rsidRDefault="00B11EB3" w:rsidP="00B11EB3">
      <w:pPr>
        <w:pStyle w:val="Minicrib"/>
      </w:pPr>
      <w:r>
        <w:t>THE CORNET'S LASS  (S8x32)  3C (4C set)</w:t>
      </w:r>
      <w:r>
        <w:tab/>
        <w:t>Jackie Johnstone  Loreburn Bk 1</w:t>
      </w:r>
    </w:p>
    <w:p w:rsidR="00B11EB3" w:rsidRPr="006B40B3" w:rsidRDefault="00B11EB3" w:rsidP="00B11EB3">
      <w:pPr>
        <w:pStyle w:val="DanceBody"/>
      </w:pPr>
      <w:r w:rsidRPr="006B40B3">
        <w:t xml:space="preserve"> 1- 8</w:t>
      </w:r>
      <w:r w:rsidRPr="006B40B3">
        <w:tab/>
        <w:t>1s+2s dance 3/4 R&amp;L, 1s &amp; 3s change places LH on side</w:t>
      </w:r>
    </w:p>
    <w:p w:rsidR="00B11EB3" w:rsidRPr="006B40B3" w:rsidRDefault="00B11EB3" w:rsidP="00B11EB3">
      <w:pPr>
        <w:pStyle w:val="DanceBody"/>
      </w:pPr>
      <w:r w:rsidRPr="006B40B3">
        <w:t xml:space="preserve"> 9-16</w:t>
      </w:r>
      <w:r w:rsidRPr="006B40B3">
        <w:tab/>
        <w:t>1s cross RH, cast up 1 place &amp; meet in middle, 1/2 turn LH &amp; lead up to top casting to face 1st corners</w:t>
      </w:r>
    </w:p>
    <w:p w:rsidR="00B11EB3" w:rsidRPr="006B40B3" w:rsidRDefault="00B11EB3" w:rsidP="00B11EB3">
      <w:pPr>
        <w:pStyle w:val="DanceBody"/>
      </w:pPr>
      <w:r w:rsidRPr="006B40B3">
        <w:t>17-24</w:t>
      </w:r>
      <w:r w:rsidRPr="006B40B3">
        <w:tab/>
        <w:t>1s set to 1st corners, set to 2nd corners, set to 3rd corners &amp; set to 4th corners</w:t>
      </w:r>
    </w:p>
    <w:p w:rsidR="00B11EB3" w:rsidRDefault="00B11EB3" w:rsidP="00B11EB3">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B11EB3" w:rsidRDefault="00B11EB3" w:rsidP="00B11EB3"/>
    <w:p w:rsidR="00B11EB3" w:rsidRDefault="00B11EB3" w:rsidP="00B11EB3">
      <w:pPr>
        <w:pStyle w:val="Minicrib"/>
      </w:pPr>
      <w:r>
        <w:t>CORNISH HOSPITALITY  (R8x32)  3C (4C set)</w:t>
      </w:r>
      <w:r>
        <w:tab/>
        <w:t>Marilyn Watson, 2005</w:t>
      </w:r>
    </w:p>
    <w:p w:rsidR="00B11EB3" w:rsidRDefault="00B11EB3" w:rsidP="00B11EB3">
      <w:pPr>
        <w:pStyle w:val="DanceBody"/>
      </w:pPr>
      <w:r>
        <w:t xml:space="preserve"> 1- 8</w:t>
      </w:r>
      <w:r>
        <w:tab/>
        <w:t>1s slip step down middle &amp; lead up to face 1st corners (2s step up 3-4)</w:t>
      </w:r>
    </w:p>
    <w:p w:rsidR="00B11EB3" w:rsidRDefault="00B11EB3" w:rsidP="00B11EB3">
      <w:pPr>
        <w:pStyle w:val="DanceBody"/>
      </w:pPr>
      <w:r>
        <w:t xml:space="preserve"> 9-16</w:t>
      </w:r>
      <w:r>
        <w:tab/>
        <w:t>1s+1st corners dance Corner Pass+Turn; 1s pass RSh, 1s+2nd corners dance Corner Pass+Turn. 1s end 2nd place opp side</w:t>
      </w:r>
    </w:p>
    <w:p w:rsidR="00B11EB3" w:rsidRDefault="00B11EB3" w:rsidP="00B11EB3">
      <w:pPr>
        <w:pStyle w:val="DanceBody"/>
      </w:pPr>
      <w:r>
        <w:t>17-24</w:t>
      </w:r>
      <w:r>
        <w:tab/>
        <w:t>1s set advancing, pulling back RSh, 1M faces up, 1L down, 1s dance Crown Triangles end 1L facing up, 1M down in centre</w:t>
      </w:r>
    </w:p>
    <w:p w:rsidR="00B11EB3" w:rsidRDefault="00B11EB3" w:rsidP="00B11EB3">
      <w:pPr>
        <w:pStyle w:val="DanceBody"/>
        <w:keepNext w:val="0"/>
      </w:pPr>
      <w:r>
        <w:t>25-32</w:t>
      </w:r>
      <w:r>
        <w:tab/>
        <w:t>6 bar reels of 3 across, 1s pass 1st corners LSh to start. Bars 31-32: all set</w:t>
      </w:r>
    </w:p>
    <w:p w:rsidR="00B11EB3" w:rsidRDefault="00B11EB3" w:rsidP="00B11EB3"/>
    <w:p w:rsidR="00B11EB3" w:rsidRDefault="00B11EB3" w:rsidP="00B11EB3">
      <w:pPr>
        <w:pStyle w:val="Minicrib"/>
      </w:pPr>
      <w:r>
        <w:t>THE CORONA DANCE  (J32)  Circle</w:t>
      </w:r>
      <w:r>
        <w:tab/>
        <w:t>Jette Rossen, 2020</w:t>
      </w:r>
    </w:p>
    <w:p w:rsidR="00B11EB3" w:rsidRPr="00EA3868" w:rsidRDefault="00B11EB3" w:rsidP="00B11EB3">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B11EB3" w:rsidRPr="00EA3868" w:rsidRDefault="00B11EB3" w:rsidP="00B11EB3">
      <w:pPr>
        <w:pStyle w:val="DanceBody"/>
      </w:pPr>
      <w:r w:rsidRPr="00EA3868">
        <w:t xml:space="preserve"> 1- 8</w:t>
      </w:r>
      <w:r w:rsidRPr="00EA3868">
        <w:tab/>
        <w:t>All Adv+Ret twice</w:t>
      </w:r>
    </w:p>
    <w:p w:rsidR="00B11EB3" w:rsidRPr="00EA3868" w:rsidRDefault="00B11EB3" w:rsidP="00B11EB3">
      <w:pPr>
        <w:pStyle w:val="DanceBody"/>
      </w:pPr>
      <w:r w:rsidRPr="00EA3868">
        <w:t xml:space="preserve"> 9-16</w:t>
      </w:r>
      <w:r w:rsidRPr="00EA3868">
        <w:tab/>
        <w:t>All individually dance small clockwise circle in place; All individually dance small anticlockwise circle in place. All face anticlockwise</w:t>
      </w:r>
    </w:p>
    <w:p w:rsidR="00B11EB3" w:rsidRPr="00EA3868" w:rsidRDefault="00B11EB3" w:rsidP="00B11EB3">
      <w:pPr>
        <w:pStyle w:val="DanceBody"/>
      </w:pPr>
      <w:r>
        <w:t>17-20</w:t>
      </w:r>
      <w:r w:rsidRPr="00EA3868">
        <w:tab/>
        <w:t>All slip step left (2 bars) &amp; right (2 bars)</w:t>
      </w:r>
    </w:p>
    <w:p w:rsidR="00B11EB3" w:rsidRDefault="00B11EB3" w:rsidP="00B11EB3">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B11EB3" w:rsidRDefault="00B11EB3" w:rsidP="00B11EB3">
      <w:pPr>
        <w:pStyle w:val="DanceBody"/>
      </w:pPr>
      <w:r>
        <w:t>25-32</w:t>
      </w:r>
      <w:r>
        <w:tab/>
        <w:t>All chase clockwise (4 bars), turn &amp; clap &amp; chase back anticlockwise</w:t>
      </w:r>
    </w:p>
    <w:p w:rsidR="00B11EB3" w:rsidRDefault="00B11EB3" w:rsidP="00B11EB3">
      <w:pPr>
        <w:pStyle w:val="DanceBody"/>
        <w:keepNext w:val="0"/>
      </w:pPr>
      <w:r>
        <w:t>Note:</w:t>
      </w:r>
      <w:r>
        <w:tab/>
        <w:t xml:space="preserve">2nd time through Bars 21-24: "A" dancers set, </w:t>
      </w:r>
      <w:r w:rsidRPr="008B7A86">
        <w:rPr>
          <w:b/>
        </w:rPr>
        <w:t>while</w:t>
      </w:r>
      <w:r>
        <w:t>"B" dancers cast</w:t>
      </w:r>
    </w:p>
    <w:p w:rsidR="00B11EB3" w:rsidRDefault="00B11EB3" w:rsidP="00B11EB3"/>
    <w:p w:rsidR="00B11EB3" w:rsidRDefault="00B11EB3" w:rsidP="00B11EB3">
      <w:pPr>
        <w:pStyle w:val="Minicrib"/>
      </w:pPr>
      <w:r>
        <w:t>CORONA VIRUS REEL  (R3x32)  3C set</w:t>
      </w:r>
      <w:r>
        <w:tab/>
        <w:t>Bob Messner, 2020</w:t>
      </w:r>
    </w:p>
    <w:p w:rsidR="00B11EB3" w:rsidRDefault="00B11EB3" w:rsidP="00B11EB3">
      <w:pPr>
        <w:pStyle w:val="DanceBody"/>
      </w:pPr>
      <w:r>
        <w:t>No hands are given throughout</w:t>
      </w:r>
    </w:p>
    <w:p w:rsidR="00B11EB3" w:rsidRDefault="00B11EB3" w:rsidP="00B11EB3">
      <w:pPr>
        <w:pStyle w:val="DanceBody"/>
      </w:pPr>
      <w:r>
        <w:t xml:space="preserve"> 1- 8</w:t>
      </w:r>
      <w:r>
        <w:tab/>
        <w:t>1s+3s dance double Fig 8 round 2s (1s cross down, 3s cast up)</w:t>
      </w:r>
    </w:p>
    <w:p w:rsidR="00B11EB3" w:rsidRDefault="00B11EB3" w:rsidP="00B11EB3">
      <w:pPr>
        <w:pStyle w:val="DanceBody"/>
      </w:pPr>
      <w:r>
        <w:t xml:space="preserve"> 9-16</w:t>
      </w:r>
      <w:r>
        <w:tab/>
        <w:t>1s+2s+3s circle round &amp; back</w:t>
      </w:r>
    </w:p>
    <w:p w:rsidR="00B11EB3" w:rsidRDefault="00B11EB3" w:rsidP="00B11EB3">
      <w:pPr>
        <w:pStyle w:val="DanceBody"/>
      </w:pPr>
      <w:r>
        <w:t>17-24</w:t>
      </w:r>
      <w:r>
        <w:tab/>
        <w:t>Grand Chain, 1s cross passing RSh, 2s+3s change places on sides to start</w:t>
      </w:r>
    </w:p>
    <w:p w:rsidR="00B11EB3" w:rsidRDefault="00B11EB3" w:rsidP="00B11EB3">
      <w:pPr>
        <w:pStyle w:val="DanceBody"/>
        <w:keepNext w:val="0"/>
      </w:pPr>
      <w:r>
        <w:t>25-32</w:t>
      </w:r>
      <w:r>
        <w:tab/>
        <w:t>1s lead down &amp; back up into 3rd place (2s+3s step up 31-32)</w:t>
      </w:r>
    </w:p>
    <w:p w:rsidR="00B11EB3" w:rsidRDefault="00B11EB3" w:rsidP="00B11EB3"/>
    <w:p w:rsidR="00B11EB3" w:rsidRDefault="00B11EB3" w:rsidP="00B11EB3">
      <w:pPr>
        <w:pStyle w:val="Minicrib"/>
      </w:pPr>
      <w:r>
        <w:t>CORONADANCE  (R4x48)  Sq.Set</w:t>
      </w:r>
      <w:r>
        <w:tab/>
        <w:t>Maria Elena Bonacini  Pandemic Set Of Dances</w:t>
      </w:r>
    </w:p>
    <w:p w:rsidR="00B11EB3" w:rsidRDefault="00B11EB3" w:rsidP="00B11EB3">
      <w:pPr>
        <w:pStyle w:val="DanceBody"/>
      </w:pPr>
      <w:r>
        <w:t xml:space="preserve"> 1- 8</w:t>
      </w:r>
      <w:r>
        <w:tab/>
        <w:t>All Set+Link twice</w:t>
      </w:r>
    </w:p>
    <w:p w:rsidR="00B11EB3" w:rsidRDefault="00B11EB3" w:rsidP="00B11EB3">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B11EB3" w:rsidRDefault="00B11EB3" w:rsidP="00B11EB3">
      <w:pPr>
        <w:pStyle w:val="DanceBody"/>
      </w:pPr>
      <w:r>
        <w:t>17-22</w:t>
      </w:r>
      <w:r>
        <w:tab/>
        <w:t xml:space="preserve">All men dance 6 bars of Crown Triangles (no hands) </w:t>
      </w:r>
      <w:r>
        <w:rPr>
          <w:b/>
        </w:rPr>
        <w:t>while</w:t>
      </w:r>
      <w:r>
        <w:t xml:space="preserve"> Ladies set, Petronella turn to the Right &amp; set</w:t>
      </w:r>
    </w:p>
    <w:p w:rsidR="00B11EB3" w:rsidRDefault="00B11EB3" w:rsidP="00B11EB3">
      <w:pPr>
        <w:pStyle w:val="DanceBody"/>
      </w:pPr>
      <w:r>
        <w:t>23-24</w:t>
      </w:r>
      <w:r>
        <w:tab/>
        <w:t>All Petronella turn to change places with facing person to end Ladies back to back inside the set</w:t>
      </w:r>
    </w:p>
    <w:p w:rsidR="00B11EB3" w:rsidRDefault="00B11EB3" w:rsidP="00B11EB3">
      <w:pPr>
        <w:pStyle w:val="DanceBody"/>
      </w:pPr>
      <w:r>
        <w:t>25-30</w:t>
      </w:r>
      <w:r>
        <w:tab/>
        <w:t>Repeat bars 17-22</w:t>
      </w:r>
    </w:p>
    <w:p w:rsidR="00B11EB3" w:rsidRDefault="00B11EB3" w:rsidP="00B11EB3">
      <w:pPr>
        <w:pStyle w:val="DanceBody"/>
      </w:pPr>
      <w:r>
        <w:t>31-32</w:t>
      </w:r>
      <w:r>
        <w:tab/>
        <w:t>All petronella to the right to end on sides in order 3 4 1 2. 1s stay in the centre</w:t>
      </w:r>
    </w:p>
    <w:p w:rsidR="00B11EB3" w:rsidRDefault="00B11EB3" w:rsidP="00B11EB3">
      <w:pPr>
        <w:pStyle w:val="DanceBody"/>
      </w:pPr>
      <w:r>
        <w:t>33-40</w:t>
      </w:r>
      <w:r>
        <w:tab/>
        <w:t>1s dance all Round Poussette</w:t>
      </w:r>
    </w:p>
    <w:p w:rsidR="00B11EB3" w:rsidRDefault="00B11EB3" w:rsidP="00B11EB3">
      <w:pPr>
        <w:pStyle w:val="DanceBody"/>
        <w:keepNext w:val="0"/>
      </w:pPr>
      <w:r>
        <w:t>41-48</w:t>
      </w:r>
      <w:r>
        <w:tab/>
        <w:t>All circle no hands to Left, pivot &amp; circle back giving hands 4 1 2 3</w:t>
      </w:r>
    </w:p>
    <w:p w:rsidR="00B11EB3" w:rsidRDefault="00B11EB3" w:rsidP="00B11EB3"/>
    <w:p w:rsidR="00B11EB3" w:rsidRDefault="00B11EB3" w:rsidP="00B11EB3">
      <w:pPr>
        <w:pStyle w:val="Minicrib"/>
      </w:pPr>
      <w:r>
        <w:t>CORONATION CAPERS  (J4x32)  4C Set</w:t>
      </w:r>
      <w:r>
        <w:tab/>
      </w:r>
    </w:p>
    <w:p w:rsidR="00B11EB3" w:rsidRDefault="00B11EB3" w:rsidP="00B11EB3">
      <w:pPr>
        <w:pStyle w:val="DanceBody"/>
      </w:pPr>
      <w:r>
        <w:t xml:space="preserve"> 1- 8</w:t>
      </w:r>
      <w:r>
        <w:tab/>
        <w:t>1s cast to bottom followed by 2s+3s+4s (who dance up to start); 1s make arch, 2s+3s+4s dance up under arch.  2 3 4 1</w:t>
      </w:r>
    </w:p>
    <w:p w:rsidR="00B11EB3" w:rsidRDefault="00B11EB3" w:rsidP="00B11EB3">
      <w:pPr>
        <w:pStyle w:val="DanceBody"/>
      </w:pPr>
      <w:r>
        <w:t xml:space="preserve"> 9-16</w:t>
      </w:r>
      <w:r>
        <w:tab/>
        <w:t>2s make arch, 1s dance up under arch &amp; cast back to 4th place</w:t>
      </w:r>
    </w:p>
    <w:p w:rsidR="00B11EB3" w:rsidRDefault="00B11EB3" w:rsidP="00B11EB3">
      <w:pPr>
        <w:pStyle w:val="DanceBody"/>
      </w:pPr>
      <w:r>
        <w:t>17-24</w:t>
      </w:r>
      <w:r>
        <w:tab/>
        <w:t>3s+4s (middle couples) circle 4H round &amp; back, finishing turning inwards, 3s face up, 4s face down</w:t>
      </w:r>
    </w:p>
    <w:p w:rsidR="00B11EB3" w:rsidRDefault="00B11EB3" w:rsidP="00B11EB3">
      <w:pPr>
        <w:pStyle w:val="DanceBody"/>
        <w:keepNext w:val="0"/>
      </w:pPr>
      <w:r>
        <w:t>25-32</w:t>
      </w:r>
      <w:r>
        <w:tab/>
        <w:t>3s &amp; 4s dance out of ends &amp; cast back to same place; All turn RH (or birl).  2 3 4 1</w:t>
      </w:r>
    </w:p>
    <w:p w:rsidR="00B11EB3" w:rsidRDefault="00B11EB3" w:rsidP="00B11EB3"/>
    <w:p w:rsidR="00B11EB3" w:rsidRDefault="00B11EB3" w:rsidP="00B11EB3">
      <w:pPr>
        <w:pStyle w:val="Minicrib"/>
      </w:pPr>
      <w:r>
        <w:t>CORRIEVRECHAN  (R8x32)  3C (4C set)</w:t>
      </w:r>
      <w:r>
        <w:tab/>
        <w:t>Barry Priddey  Sutton Coldfield Bk</w:t>
      </w:r>
    </w:p>
    <w:p w:rsidR="00B11EB3" w:rsidRPr="00852310" w:rsidRDefault="00B11EB3" w:rsidP="00B11EB3">
      <w:pPr>
        <w:pStyle w:val="DanceBody"/>
      </w:pPr>
      <w:r w:rsidRPr="00852310">
        <w:t xml:space="preserve"> 1- 8</w:t>
      </w:r>
      <w:r w:rsidRPr="00852310">
        <w:tab/>
        <w:t>1s set, cast 1 place &amp; dance 1/2 Fig of 8 round 3s into 2nd place opp sides (assume the 3 couples are in a circle for next 16 bars)</w:t>
      </w:r>
    </w:p>
    <w:p w:rsidR="00B11EB3" w:rsidRPr="00852310" w:rsidRDefault="00B11EB3" w:rsidP="00B11EB3">
      <w:pPr>
        <w:pStyle w:val="DanceBody"/>
      </w:pPr>
      <w:r w:rsidRPr="00852310">
        <w:t xml:space="preserve"> 9-16</w:t>
      </w:r>
      <w:r w:rsidRPr="00852310">
        <w:tab/>
        <w:t>All 3 Men dance in front Lady on right, behind next Lady, in front of next Lady &amp; behind next Lady (1M in 1st pl Men's side)</w:t>
      </w:r>
    </w:p>
    <w:p w:rsidR="00B11EB3" w:rsidRPr="00852310" w:rsidRDefault="00B11EB3" w:rsidP="00B11EB3">
      <w:pPr>
        <w:pStyle w:val="DanceBody"/>
      </w:pPr>
      <w:r w:rsidRPr="00852310">
        <w:t>17-24</w:t>
      </w:r>
      <w:r w:rsidRPr="00852310">
        <w:tab/>
        <w:t>All 3 ladies dance in front Man on right, behind next Man, in front of next Man &amp; behind next Man (1L in 3rd pl Ladies' side)</w:t>
      </w:r>
    </w:p>
    <w:p w:rsidR="00B11EB3" w:rsidRPr="00852310" w:rsidRDefault="00B11EB3" w:rsidP="00B11EB3">
      <w:pPr>
        <w:pStyle w:val="DanceBody"/>
        <w:keepNext w:val="0"/>
      </w:pPr>
      <w:r w:rsidRPr="00852310">
        <w:t>25-32</w:t>
      </w:r>
      <w:r w:rsidRPr="00852310">
        <w:tab/>
        <w:t>1M+3s (opp) also 1L+2s (opp) dance LH across 1.1/2 times to end (3)(1)(2) &amp; all chase anticlockwise to own sides in order 2 1 3</w:t>
      </w:r>
    </w:p>
    <w:p w:rsidR="00B11EB3" w:rsidRDefault="00B11EB3" w:rsidP="00B11EB3"/>
    <w:p w:rsidR="00B11EB3" w:rsidRDefault="00B11EB3" w:rsidP="00B11EB3">
      <w:pPr>
        <w:pStyle w:val="Minicrib"/>
      </w:pPr>
      <w:r>
        <w:t>CORRIEVRECKAN  (M-(S64+R64))  Sq.Set</w:t>
      </w:r>
      <w:r>
        <w:tab/>
        <w:t>Arthur C Boswell  Carnforth Coll 3</w:t>
      </w:r>
    </w:p>
    <w:p w:rsidR="00B11EB3" w:rsidRDefault="00B11EB3" w:rsidP="00B11EB3">
      <w:pPr>
        <w:pStyle w:val="DanceBody"/>
      </w:pPr>
      <w:r>
        <w:t>Strathspey</w:t>
      </w:r>
    </w:p>
    <w:p w:rsidR="00B11EB3" w:rsidRPr="000D60D4" w:rsidRDefault="00B11EB3" w:rsidP="00B11EB3">
      <w:pPr>
        <w:pStyle w:val="DanceBody"/>
      </w:pPr>
      <w:r w:rsidRPr="000D60D4">
        <w:t xml:space="preserve"> 1- 8</w:t>
      </w:r>
      <w:r w:rsidRPr="000D60D4">
        <w:tab/>
        <w:t>All set to partners, Men dance anticlockwise in front of partner &amp; next Lady, behind opposite Lady to face the next Lady &amp; turn 2H</w:t>
      </w:r>
    </w:p>
    <w:p w:rsidR="00B11EB3" w:rsidRPr="000D60D4" w:rsidRDefault="00B11EB3" w:rsidP="00B11EB3">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B11EB3" w:rsidRPr="000D60D4" w:rsidRDefault="00B11EB3" w:rsidP="00B11EB3">
      <w:pPr>
        <w:pStyle w:val="DanceBody"/>
      </w:pPr>
      <w:r w:rsidRPr="000D60D4">
        <w:t>17-32</w:t>
      </w:r>
      <w:r w:rsidRPr="000D60D4">
        <w:tab/>
        <w:t>Repeat bars 1-16 to end in opposite places with original partner</w:t>
      </w:r>
    </w:p>
    <w:p w:rsidR="00B11EB3" w:rsidRPr="000D60D4" w:rsidRDefault="00B11EB3" w:rsidP="00B11EB3">
      <w:pPr>
        <w:pStyle w:val="DanceBody"/>
      </w:pPr>
      <w:r w:rsidRPr="000D60D4">
        <w:t>33-40</w:t>
      </w:r>
      <w:r w:rsidRPr="000D60D4">
        <w:tab/>
        <w:t>All dance a double Men's Chain</w:t>
      </w:r>
    </w:p>
    <w:p w:rsidR="00B11EB3" w:rsidRPr="000D60D4" w:rsidRDefault="00B11EB3" w:rsidP="00B11EB3">
      <w:pPr>
        <w:pStyle w:val="DanceBody"/>
      </w:pPr>
      <w:r w:rsidRPr="000D60D4">
        <w:t>41-48</w:t>
      </w:r>
      <w:r w:rsidRPr="000D60D4">
        <w:tab/>
        <w:t>1s+3s dance 1/2 R&amp;L, 2s+4s dance 1/2 R&amp;L</w:t>
      </w:r>
    </w:p>
    <w:p w:rsidR="00B11EB3" w:rsidRDefault="00B11EB3" w:rsidP="00B11EB3">
      <w:pPr>
        <w:pStyle w:val="DanceBody"/>
      </w:pPr>
      <w:r w:rsidRPr="000D60D4">
        <w:t>49-56</w:t>
      </w:r>
      <w:r w:rsidRPr="000D60D4">
        <w:tab/>
        <w:t>All dance Ladies' Chain</w:t>
      </w:r>
    </w:p>
    <w:p w:rsidR="00B11EB3" w:rsidRDefault="00B11EB3" w:rsidP="00B11EB3">
      <w:pPr>
        <w:pStyle w:val="DanceBody"/>
      </w:pPr>
      <w:r w:rsidRPr="000D60D4">
        <w:t>57-64</w:t>
      </w:r>
      <w:r w:rsidRPr="000D60D4">
        <w:tab/>
        <w:t>All dance Grand Chain starting with giving RH to corners</w:t>
      </w:r>
    </w:p>
    <w:p w:rsidR="00B11EB3" w:rsidRPr="000D60D4" w:rsidRDefault="00B11EB3" w:rsidP="00B11EB3">
      <w:pPr>
        <w:pStyle w:val="DanceBody"/>
      </w:pPr>
      <w:r>
        <w:t>Reel</w:t>
      </w:r>
    </w:p>
    <w:p w:rsidR="00B11EB3" w:rsidRPr="000D60D4" w:rsidRDefault="00B11EB3" w:rsidP="00B11EB3">
      <w:pPr>
        <w:pStyle w:val="DanceBody"/>
        <w:keepNext w:val="0"/>
      </w:pPr>
      <w:r w:rsidRPr="000D60D4">
        <w:t xml:space="preserve"> 1-64</w:t>
      </w:r>
      <w:r w:rsidRPr="000D60D4">
        <w:tab/>
        <w:t>Repeat bars 1-56 &amp; circle 8H round &amp; back</w:t>
      </w:r>
    </w:p>
    <w:p w:rsidR="00B11EB3" w:rsidRDefault="00B11EB3" w:rsidP="00B11EB3"/>
    <w:p w:rsidR="00B11EB3" w:rsidRDefault="00B11EB3" w:rsidP="00B11EB3">
      <w:pPr>
        <w:pStyle w:val="Minicrib"/>
      </w:pPr>
      <w:r>
        <w:t>CORRYVRECKAN  (J8x32)  3C (4C set)</w:t>
      </w:r>
      <w:r>
        <w:tab/>
        <w:t>Malcolm W Frost  Silver Thistle Coll</w:t>
      </w:r>
    </w:p>
    <w:p w:rsidR="00B11EB3" w:rsidRPr="00865B26" w:rsidRDefault="00B11EB3" w:rsidP="00B11EB3">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rPr>
        <w:t>while</w:t>
      </w:r>
      <w:r>
        <w:t xml:space="preserve"> 2s retain RH &amp; turn moving up to top place own side</w:t>
      </w:r>
    </w:p>
    <w:p w:rsidR="00B11EB3" w:rsidRPr="00865B26" w:rsidRDefault="00B11EB3" w:rsidP="00B11EB3">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rPr>
        <w:t>while</w:t>
      </w:r>
      <w:r>
        <w:t xml:space="preserve"> 3s retain RH &amp; turn moving up to 2nd place own side. 2 3 1</w:t>
      </w:r>
    </w:p>
    <w:p w:rsidR="00B11EB3" w:rsidRPr="006B40B3" w:rsidRDefault="00B11EB3" w:rsidP="00B11EB3">
      <w:pPr>
        <w:pStyle w:val="DanceBody"/>
      </w:pPr>
      <w:r>
        <w:t>17-24</w:t>
      </w:r>
      <w:r>
        <w:tab/>
        <w:t>3s+1s Set+Link;</w:t>
      </w:r>
      <w:r w:rsidRPr="006B40B3">
        <w:t xml:space="preserve"> 2s+1s Set+Link</w:t>
      </w:r>
    </w:p>
    <w:p w:rsidR="00B11EB3" w:rsidRPr="006B40B3" w:rsidRDefault="00B11EB3" w:rsidP="00B11EB3">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B11EB3" w:rsidRDefault="00B11EB3" w:rsidP="00B11EB3"/>
    <w:p w:rsidR="00B11EB3" w:rsidRDefault="00B11EB3" w:rsidP="00B11EB3">
      <w:pPr>
        <w:pStyle w:val="Minicrib"/>
      </w:pPr>
      <w:r>
        <w:t>CORSTORPHINE FAIR  (J4x40)  4C set</w:t>
      </w:r>
      <w:r>
        <w:tab/>
        <w:t>M Hunter</w:t>
      </w:r>
    </w:p>
    <w:p w:rsidR="00B11EB3" w:rsidRPr="006B40B3" w:rsidRDefault="00B11EB3" w:rsidP="00B11EB3">
      <w:pPr>
        <w:pStyle w:val="DanceBody"/>
      </w:pPr>
      <w:r w:rsidRPr="006B40B3">
        <w:t xml:space="preserve"> 1- 8</w:t>
      </w:r>
      <w:r w:rsidRPr="006B40B3">
        <w:tab/>
        <w:t>All circle 8H round &amp; back</w:t>
      </w:r>
    </w:p>
    <w:p w:rsidR="00B11EB3" w:rsidRPr="006B40B3" w:rsidRDefault="00B11EB3" w:rsidP="00B11EB3">
      <w:pPr>
        <w:pStyle w:val="DanceBody"/>
      </w:pPr>
      <w:r w:rsidRPr="006B40B3">
        <w:t xml:space="preserve"> 9-16</w:t>
      </w:r>
      <w:r w:rsidRPr="006B40B3">
        <w:tab/>
        <w:t>1s followed by 2s+3s+4s cast to bottom, cross &amp; dance up on opposite sides</w:t>
      </w:r>
    </w:p>
    <w:p w:rsidR="00B11EB3" w:rsidRPr="006B40B3" w:rsidRDefault="00B11EB3" w:rsidP="00B11EB3">
      <w:pPr>
        <w:pStyle w:val="DanceBody"/>
      </w:pPr>
      <w:r w:rsidRPr="006B40B3">
        <w:t>17-24</w:t>
      </w:r>
      <w:r w:rsidRPr="006B40B3">
        <w:tab/>
        <w:t>All (facing up) slip step sideways into centre (Ladies pass in front of Men), advance with partner &amp; retire, slip step sideways back</w:t>
      </w:r>
    </w:p>
    <w:p w:rsidR="00B11EB3" w:rsidRPr="006B40B3" w:rsidRDefault="00B11EB3" w:rsidP="00B11EB3">
      <w:pPr>
        <w:pStyle w:val="DanceBody"/>
      </w:pPr>
      <w:r w:rsidRPr="006B40B3">
        <w:t>25-32</w:t>
      </w:r>
      <w:r w:rsidRPr="006B40B3">
        <w:tab/>
        <w:t>1L crosses diagonally RH with 2M, LH with 3L, RH with 4M, all clap &amp; turn on spot</w:t>
      </w:r>
    </w:p>
    <w:p w:rsidR="00B11EB3" w:rsidRPr="006B40B3" w:rsidRDefault="00B11EB3" w:rsidP="00B11EB3">
      <w:pPr>
        <w:pStyle w:val="DanceBody"/>
        <w:keepNext w:val="0"/>
      </w:pPr>
      <w:r w:rsidRPr="006B40B3">
        <w:t>33-40</w:t>
      </w:r>
      <w:r w:rsidRPr="006B40B3">
        <w:tab/>
        <w:t>1M crosses diagonally LH with 2L, RH with 3M, LH with 4L, all clap &amp; turn on spot</w:t>
      </w:r>
    </w:p>
    <w:p w:rsidR="00B11EB3" w:rsidRDefault="00B11EB3" w:rsidP="00B11EB3"/>
    <w:p w:rsidR="00B11EB3" w:rsidRDefault="00B11EB3" w:rsidP="00B11EB3">
      <w:pPr>
        <w:pStyle w:val="Minicrib"/>
      </w:pPr>
      <w:r>
        <w:t>CORSTORPHINE PARK  (S8x32)  3C (4C set)</w:t>
      </w:r>
      <w:r>
        <w:tab/>
        <w:t>Angela Bulteel  SCD Archives</w:t>
      </w:r>
    </w:p>
    <w:p w:rsidR="00B11EB3" w:rsidRPr="006B40B3" w:rsidRDefault="00B11EB3" w:rsidP="00B11EB3">
      <w:pPr>
        <w:pStyle w:val="DanceBody"/>
      </w:pPr>
      <w:r w:rsidRPr="006B40B3">
        <w:t xml:space="preserve"> 1- 8</w:t>
      </w:r>
      <w:r w:rsidRPr="006B40B3">
        <w:tab/>
        <w:t>1s+2s+3s dance reels of 3 on own sides (1s &amp; 3s casting to start) &amp; ending with 1s continuing reel to end in 2nd place</w:t>
      </w:r>
    </w:p>
    <w:p w:rsidR="00B11EB3" w:rsidRPr="006B40B3" w:rsidRDefault="00B11EB3" w:rsidP="00B11EB3">
      <w:pPr>
        <w:pStyle w:val="DanceBody"/>
      </w:pPr>
      <w:r w:rsidRPr="006B40B3">
        <w:t xml:space="preserve"> 9-16</w:t>
      </w:r>
      <w:r w:rsidRPr="006B40B3">
        <w:tab/>
        <w:t>1s petronella turn to right 3 times (end Man between 2s &amp; Lady between 3s) &amp; full turn partners RH</w:t>
      </w:r>
    </w:p>
    <w:p w:rsidR="00B11EB3" w:rsidRPr="006B40B3" w:rsidRDefault="00B11EB3" w:rsidP="00B11EB3">
      <w:pPr>
        <w:pStyle w:val="DanceBody"/>
      </w:pPr>
      <w:r w:rsidRPr="006B40B3">
        <w:t>17-24</w:t>
      </w:r>
      <w:r w:rsidRPr="006B40B3">
        <w:tab/>
        <w:t>1M circles 3H round to left with 2L+3L as 1L circles with 2M+3M, 1s dance LH across with same couple to end facing 1st corners</w:t>
      </w:r>
    </w:p>
    <w:p w:rsidR="00B11EB3" w:rsidRPr="006B40B3" w:rsidRDefault="00B11EB3" w:rsidP="00B11EB3">
      <w:pPr>
        <w:pStyle w:val="DanceBody"/>
        <w:keepNext w:val="0"/>
      </w:pPr>
      <w:r w:rsidRPr="006B40B3">
        <w:t>25-32</w:t>
      </w:r>
      <w:r w:rsidRPr="006B40B3">
        <w:tab/>
        <w:t>1s set &amp; turn 1st corners 2H, set &amp; turn 2nd corners RH &amp; cross LH to 2nd places own sides</w:t>
      </w:r>
    </w:p>
    <w:p w:rsidR="00B11EB3" w:rsidRDefault="00B11EB3" w:rsidP="00B11EB3"/>
    <w:p w:rsidR="00B11EB3" w:rsidRDefault="00B11EB3" w:rsidP="00B11EB3">
      <w:pPr>
        <w:pStyle w:val="Minicrib"/>
      </w:pPr>
      <w:r>
        <w:t>CORSTORPHINE ROAD  (S4x32)  4C set</w:t>
      </w:r>
      <w:r>
        <w:tab/>
        <w:t>Sue Petyt  Tartan Rainbow  https://suepetyt.e-cribs.org/</w:t>
      </w:r>
    </w:p>
    <w:p w:rsidR="00B11EB3" w:rsidRPr="006B40B3" w:rsidRDefault="00B11EB3" w:rsidP="00B11EB3">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B11EB3" w:rsidRPr="006B40B3" w:rsidRDefault="00B11EB3" w:rsidP="00B11EB3">
      <w:pPr>
        <w:pStyle w:val="DanceBody"/>
      </w:pPr>
      <w:r w:rsidRPr="006B40B3">
        <w:t>9-16</w:t>
      </w:r>
      <w:r w:rsidRPr="006B40B3">
        <w:tab/>
        <w:t>1s+2s turn RH on sides while 3s+4s turn LH, 1L followed by 2L+3L+4L dance down middle while 4M followed by 3M+2M+1M dance up middle to face partner</w:t>
      </w:r>
    </w:p>
    <w:p w:rsidR="00B11EB3" w:rsidRPr="006B40B3" w:rsidRDefault="00B11EB3" w:rsidP="00B11EB3">
      <w:pPr>
        <w:pStyle w:val="DanceBody"/>
      </w:pPr>
      <w:r w:rsidRPr="006B40B3">
        <w:t>17-24</w:t>
      </w:r>
      <w:r w:rsidRPr="006B40B3">
        <w:tab/>
        <w:t>4s+3s also 2s+1s circle left right round in 3 bars &amp; dance out to sides, 4s &amp; 2s turn RH, 4s lead down to 3rd place while 2s cast to top</w:t>
      </w:r>
    </w:p>
    <w:p w:rsidR="00B11EB3" w:rsidRPr="006B40B3" w:rsidRDefault="00B11EB3" w:rsidP="00B11EB3">
      <w:pPr>
        <w:pStyle w:val="DanceBody"/>
        <w:keepNext w:val="0"/>
      </w:pPr>
      <w:r w:rsidRPr="006B40B3">
        <w:t>25-32</w:t>
      </w:r>
      <w:r w:rsidRPr="006B40B3">
        <w:tab/>
        <w:t>2s+3s also 4s+1s dance double Fig of 8  (2s &amp; 4s cross down)</w:t>
      </w:r>
    </w:p>
    <w:p w:rsidR="00B11EB3" w:rsidRDefault="00B11EB3" w:rsidP="00B11EB3"/>
    <w:p w:rsidR="00B11EB3" w:rsidRDefault="00B11EB3" w:rsidP="00B11EB3">
      <w:pPr>
        <w:pStyle w:val="Minicrib"/>
      </w:pPr>
      <w:r>
        <w:t>COSMOS IN THE HIGHLANDS  (J8x32)  3C (4C set)</w:t>
      </w:r>
      <w:r>
        <w:tab/>
        <w:t>Irene van Maarseveen  Many Happy Hours: Pretoria 35th</w:t>
      </w:r>
    </w:p>
    <w:p w:rsidR="00B11EB3" w:rsidRDefault="00B11EB3" w:rsidP="00B11EB3">
      <w:pPr>
        <w:pStyle w:val="DanceBody"/>
      </w:pPr>
      <w:r>
        <w:t xml:space="preserve"> 1- 8</w:t>
      </w:r>
      <w:r>
        <w:tab/>
        <w:t>1s turn RH, cast (2s step up); 1s turn 1.1/2 LH to face 1st corners</w:t>
      </w:r>
    </w:p>
    <w:p w:rsidR="00B11EB3" w:rsidRDefault="00B11EB3" w:rsidP="00B11EB3">
      <w:pPr>
        <w:pStyle w:val="DanceBody"/>
      </w:pPr>
      <w:r>
        <w:t xml:space="preserve"> 9-16</w:t>
      </w:r>
      <w:r>
        <w:tab/>
        <w:t>1s+1st corners dance diag RSh reel of 4. 1s end in centre LSh to LSh (1M facing  down, 1L facing up)</w:t>
      </w:r>
    </w:p>
    <w:p w:rsidR="00B11EB3" w:rsidRDefault="00B11EB3" w:rsidP="00B11EB3">
      <w:pPr>
        <w:pStyle w:val="DanceBody"/>
      </w:pPr>
      <w:r>
        <w:t>17-24</w:t>
      </w:r>
      <w:r>
        <w:tab/>
        <w:t xml:space="preserve">1M+2M+3M </w:t>
      </w:r>
      <w:r>
        <w:rPr>
          <w:b/>
        </w:rPr>
        <w:t>also</w:t>
      </w:r>
      <w:r>
        <w:t xml:space="preserve"> 1L+2L+3L dance RH across, 1s pass RSh; 1M+2L+3L </w:t>
      </w:r>
      <w:r>
        <w:rPr>
          <w:b/>
        </w:rPr>
        <w:t>also</w:t>
      </w:r>
      <w:r>
        <w:t xml:space="preserve"> 1L+2M+3M dance LH across. End 1s join RH with partner, LH with 2nd corner</w:t>
      </w:r>
    </w:p>
    <w:p w:rsidR="00B11EB3" w:rsidRPr="00D200B8" w:rsidRDefault="00B11EB3" w:rsidP="00B11EB3">
      <w:pPr>
        <w:pStyle w:val="DanceBody"/>
        <w:keepNext w:val="0"/>
      </w:pPr>
      <w:r>
        <w:t>25-32</w:t>
      </w:r>
      <w:r>
        <w:tab/>
        <w:t>1s+2nd corners Bal-in-Line twice; 1s turn 1/4 RH, dance out of ends casting round 4th corner (1M down, 1L up) to 2nd place own side.  2 1 3</w:t>
      </w:r>
    </w:p>
    <w:p w:rsidR="00B11EB3" w:rsidRDefault="00B11EB3" w:rsidP="00B11EB3"/>
    <w:p w:rsidR="00B11EB3" w:rsidRDefault="00B11EB3" w:rsidP="00B11EB3">
      <w:pPr>
        <w:pStyle w:val="Minicrib"/>
      </w:pPr>
      <w:r>
        <w:t>COULTER'S CANDY  (R8x32)  3C (4C set)</w:t>
      </w:r>
      <w:r>
        <w:tab/>
        <w:t>B Skelton  Stepping Stones</w:t>
      </w:r>
    </w:p>
    <w:p w:rsidR="00B11EB3" w:rsidRPr="006B40B3" w:rsidRDefault="00B11EB3" w:rsidP="00B11EB3">
      <w:pPr>
        <w:pStyle w:val="DanceBody"/>
      </w:pPr>
      <w:r w:rsidRPr="006B40B3">
        <w:t xml:space="preserve"> 1- 8</w:t>
      </w:r>
      <w:r w:rsidRPr="006B40B3">
        <w:tab/>
        <w:t>1s lead down the middle &amp; back</w:t>
      </w:r>
    </w:p>
    <w:p w:rsidR="00B11EB3" w:rsidRPr="006B40B3" w:rsidRDefault="00B11EB3" w:rsidP="00B11EB3">
      <w:pPr>
        <w:pStyle w:val="DanceBody"/>
      </w:pPr>
      <w:r w:rsidRPr="006B40B3">
        <w:t xml:space="preserve"> 9-16</w:t>
      </w:r>
      <w:r w:rsidRPr="006B40B3">
        <w:tab/>
        <w:t>1s cross RH, cast 1 place, 1s turn RH 1.1/4 times to Lady between 2s &amp; Man between 3s facing up</w:t>
      </w:r>
    </w:p>
    <w:p w:rsidR="00B11EB3" w:rsidRPr="006B40B3" w:rsidRDefault="00B11EB3" w:rsidP="00B11EB3">
      <w:pPr>
        <w:pStyle w:val="DanceBody"/>
      </w:pPr>
      <w:r w:rsidRPr="006B40B3">
        <w:t>17-24</w:t>
      </w:r>
      <w:r w:rsidRPr="006B40B3">
        <w:tab/>
        <w:t>2s+1s+3s Adv+Ret, 1s turn RH 1.1/4 times to 2nd place own sides</w:t>
      </w:r>
    </w:p>
    <w:p w:rsidR="00B11EB3" w:rsidRPr="006B40B3" w:rsidRDefault="00B11EB3" w:rsidP="00B11EB3">
      <w:pPr>
        <w:pStyle w:val="DanceBody"/>
        <w:keepNext w:val="0"/>
      </w:pPr>
      <w:r w:rsidRPr="006B40B3">
        <w:t>25-32</w:t>
      </w:r>
      <w:r w:rsidRPr="006B40B3">
        <w:tab/>
        <w:t>2s+1s+3s Adv+Ret &amp; dance DoSiDo</w:t>
      </w:r>
    </w:p>
    <w:p w:rsidR="00B11EB3" w:rsidRDefault="00B11EB3" w:rsidP="00B11EB3"/>
    <w:p w:rsidR="00B11EB3" w:rsidRDefault="00B11EB3" w:rsidP="00B11EB3">
      <w:pPr>
        <w:pStyle w:val="Minicrib"/>
      </w:pPr>
      <w:r>
        <w:t>THE COUNTESS OF CRAWFORD'S REEL  (S8x40)  3C (4C set)</w:t>
      </w:r>
      <w:r>
        <w:tab/>
        <w:t>RSCDS Book 17</w:t>
      </w:r>
    </w:p>
    <w:p w:rsidR="00B11EB3" w:rsidRPr="005B5CA0" w:rsidRDefault="00B11EB3" w:rsidP="00B11EB3">
      <w:pPr>
        <w:pStyle w:val="DanceBody"/>
      </w:pPr>
      <w:r w:rsidRPr="005B5CA0">
        <w:t xml:space="preserve"> 1- 8</w:t>
      </w:r>
      <w:r w:rsidRPr="005B5CA0">
        <w:tab/>
        <w:t>1s cross down to dance reflection reels on opposite sides (2s out/up, 3s in/up to start)</w:t>
      </w:r>
    </w:p>
    <w:p w:rsidR="00B11EB3" w:rsidRPr="005B5CA0" w:rsidRDefault="00B11EB3" w:rsidP="00B11EB3">
      <w:pPr>
        <w:pStyle w:val="DanceBody"/>
      </w:pPr>
      <w:r w:rsidRPr="005B5CA0">
        <w:t xml:space="preserve"> 9-16</w:t>
      </w:r>
      <w:r w:rsidRPr="005B5CA0">
        <w:tab/>
        <w:t>1s cross down to dance reflection reels on own sides</w:t>
      </w:r>
    </w:p>
    <w:p w:rsidR="00B11EB3" w:rsidRPr="005B5CA0" w:rsidRDefault="00B11EB3" w:rsidP="00B11EB3">
      <w:pPr>
        <w:pStyle w:val="DanceBody"/>
      </w:pPr>
      <w:r w:rsidRPr="005B5CA0">
        <w:t>17-24</w:t>
      </w:r>
      <w:r w:rsidRPr="005B5CA0">
        <w:tab/>
        <w:t>1s+2s set, dance 1/2 RH across; set and dance 1/2 LH across back to places</w:t>
      </w:r>
    </w:p>
    <w:p w:rsidR="00B11EB3" w:rsidRPr="005B5CA0" w:rsidRDefault="00B11EB3" w:rsidP="00B11EB3">
      <w:pPr>
        <w:pStyle w:val="DanceBody"/>
      </w:pPr>
      <w:r w:rsidRPr="005B5CA0">
        <w:t>25-32</w:t>
      </w:r>
      <w:r w:rsidRPr="005B5CA0">
        <w:tab/>
        <w:t>1s cast to 3rd place (2s &amp; 3s step up 27-28); 2s+3s+1s circle 6H round to left</w:t>
      </w:r>
    </w:p>
    <w:p w:rsidR="00B11EB3" w:rsidRPr="005B5CA0" w:rsidRDefault="00B11EB3" w:rsidP="00B11EB3">
      <w:pPr>
        <w:pStyle w:val="DanceBody"/>
        <w:keepNext w:val="0"/>
      </w:pPr>
      <w:r w:rsidRPr="005B5CA0">
        <w:t>33-40</w:t>
      </w:r>
      <w:r w:rsidRPr="005B5CA0">
        <w:tab/>
        <w:t>1s lead up to top, cast to 2nd place (3s step down), 2s+1s+3s circle 6H round to left</w:t>
      </w:r>
    </w:p>
    <w:p w:rsidR="00B11EB3" w:rsidRDefault="00B11EB3" w:rsidP="00B11EB3"/>
    <w:p w:rsidR="00B11EB3" w:rsidRDefault="00B11EB3" w:rsidP="00B11EB3">
      <w:pPr>
        <w:pStyle w:val="Minicrib"/>
      </w:pPr>
      <w:r>
        <w:t>THE COUNTESS OF DUNMORE'S REEL  (R8x32)  3C (4C set)</w:t>
      </w:r>
      <w:r>
        <w:tab/>
        <w:t>Deidre MacCuish  RSCDS Bk 49</w:t>
      </w:r>
    </w:p>
    <w:p w:rsidR="00B11EB3" w:rsidRPr="00343119" w:rsidRDefault="00B11EB3" w:rsidP="00B11EB3">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B11EB3" w:rsidRPr="00343119" w:rsidRDefault="00B11EB3" w:rsidP="00B11EB3">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B11EB3" w:rsidRPr="00343119" w:rsidRDefault="00B11EB3" w:rsidP="00B11EB3">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B11EB3" w:rsidRPr="00343119" w:rsidRDefault="00B11EB3" w:rsidP="00B11EB3">
      <w:pPr>
        <w:pStyle w:val="DanceBody"/>
      </w:pPr>
      <w:r w:rsidRPr="00343119">
        <w:tab/>
        <w:t xml:space="preserve">17-18     1M casts up, 1L casts down </w:t>
      </w:r>
      <w:r w:rsidRPr="00343119">
        <w:rPr>
          <w:b/>
        </w:rPr>
        <w:t>as</w:t>
      </w:r>
      <w:r w:rsidRPr="00343119">
        <w:t xml:space="preserve"> 2s+3s turn 3/4 RH into line up/down set</w:t>
      </w:r>
    </w:p>
    <w:p w:rsidR="00B11EB3" w:rsidRDefault="00B11EB3" w:rsidP="00B11EB3">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B11EB3" w:rsidRPr="00343119" w:rsidRDefault="00B11EB3" w:rsidP="00B11EB3">
      <w:pPr>
        <w:pStyle w:val="DanceBody"/>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  3 1 2</w:t>
      </w:r>
    </w:p>
    <w:p w:rsidR="00B11EB3" w:rsidRDefault="00B11EB3" w:rsidP="00B11EB3">
      <w:pPr>
        <w:pStyle w:val="DanceBody"/>
        <w:keepNext w:val="0"/>
      </w:pPr>
      <w:r w:rsidRPr="00343119">
        <w:t>25-32</w:t>
      </w:r>
      <w:r w:rsidRPr="00343119">
        <w:tab/>
        <w:t>3s+1s+2s dance clockwise 1/2 round set.  All set, cross RH to own sides</w:t>
      </w:r>
      <w:r>
        <w:t>.</w:t>
      </w:r>
      <w:r w:rsidRPr="00343119">
        <w:t xml:space="preserve">  2 1 3</w:t>
      </w:r>
    </w:p>
    <w:p w:rsidR="00B11EB3" w:rsidRDefault="00B11EB3" w:rsidP="00B11EB3"/>
    <w:p w:rsidR="00B11EB3" w:rsidRDefault="00B11EB3" w:rsidP="00B11EB3">
      <w:pPr>
        <w:pStyle w:val="Minicrib"/>
      </w:pPr>
      <w:r>
        <w:t>THE COUNTESS OF ELGIN  (R8x32)  3C (4C set)</w:t>
      </w:r>
      <w:r>
        <w:tab/>
        <w:t>Janet Johnston  RSCDS Dunfermline 90th Anniv</w:t>
      </w:r>
    </w:p>
    <w:p w:rsidR="00B11EB3" w:rsidRDefault="00B11EB3" w:rsidP="00B11EB3">
      <w:pPr>
        <w:pStyle w:val="DanceBody"/>
      </w:pPr>
      <w:r>
        <w:t xml:space="preserve"> 1- 8</w:t>
      </w:r>
      <w:r>
        <w:tab/>
        <w:t>1s+2s set, dance RH across once round, 1M+2M &amp; 1L+2L 1/2 turn RH</w:t>
      </w:r>
      <w:r w:rsidRPr="00B60EE5">
        <w:t xml:space="preserve"> </w:t>
      </w:r>
      <w:r>
        <w:t>to change places.  1M &amp; 2L face out</w:t>
      </w:r>
    </w:p>
    <w:p w:rsidR="00B11EB3" w:rsidRDefault="00B11EB3" w:rsidP="00B11EB3">
      <w:pPr>
        <w:pStyle w:val="DanceBody"/>
      </w:pPr>
      <w:r>
        <w:t xml:space="preserve"> 9-16</w:t>
      </w:r>
      <w:r>
        <w:tab/>
        <w:t>2s+1s+3s dance LSh reels of 3 on sides (1s+3s pass LSh).  1s end facing 1st corners</w:t>
      </w:r>
    </w:p>
    <w:p w:rsidR="00B11EB3" w:rsidRDefault="00B11EB3" w:rsidP="00B11EB3">
      <w:pPr>
        <w:pStyle w:val="DanceBody"/>
      </w:pPr>
      <w:r>
        <w:t>17-24</w:t>
      </w:r>
      <w:r>
        <w:tab/>
        <w:t>1s set to 1st corners, set to 2nd corners, pull back RSh to finish in 2nd place opp sides.  2s+1s+3s Adv+Ret (Bar 22: 1s 1/2 turn 2H &amp; Retire to own sides)</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THE COUNTESS OF LAUDERDALE'S REEL  (R8x40)  3C (4C set)</w:t>
      </w:r>
      <w:r>
        <w:tab/>
        <w:t>MMM 2</w:t>
      </w:r>
    </w:p>
    <w:p w:rsidR="00B11EB3" w:rsidRPr="00731735" w:rsidRDefault="00B11EB3" w:rsidP="00B11EB3">
      <w:pPr>
        <w:pStyle w:val="DanceBody"/>
      </w:pPr>
      <w:r w:rsidRPr="00731735">
        <w:t xml:space="preserve"> 1- 8</w:t>
      </w:r>
      <w:r w:rsidRPr="00731735">
        <w:tab/>
        <w:t>1L+2M change places RH, 2L+1M change places RH, 2s+1s turn RH on sides</w:t>
      </w:r>
    </w:p>
    <w:p w:rsidR="00B11EB3" w:rsidRPr="00731735" w:rsidRDefault="00B11EB3" w:rsidP="00B11EB3">
      <w:pPr>
        <w:pStyle w:val="DanceBody"/>
      </w:pPr>
      <w:r w:rsidRPr="00731735">
        <w:t xml:space="preserve"> 9-16</w:t>
      </w:r>
      <w:r w:rsidRPr="00731735">
        <w:tab/>
        <w:t>Repeat with 1s ending facing 1st corners</w:t>
      </w:r>
    </w:p>
    <w:p w:rsidR="00B11EB3" w:rsidRPr="00731735" w:rsidRDefault="00B11EB3" w:rsidP="00B11EB3">
      <w:pPr>
        <w:pStyle w:val="DanceBody"/>
      </w:pPr>
      <w:r w:rsidRPr="00731735">
        <w:t>17-24</w:t>
      </w:r>
      <w:r w:rsidRPr="00731735">
        <w:tab/>
        <w:t>1s turn 1st corner RH, partner LH, 2nd corner RH &amp; partner LH to end in 2nd place own side</w:t>
      </w:r>
    </w:p>
    <w:p w:rsidR="00B11EB3" w:rsidRPr="00731735" w:rsidRDefault="00B11EB3" w:rsidP="00B11EB3">
      <w:pPr>
        <w:pStyle w:val="DanceBody"/>
      </w:pPr>
      <w:r w:rsidRPr="00731735">
        <w:t>25-32</w:t>
      </w:r>
      <w:r w:rsidRPr="00731735">
        <w:tab/>
        <w:t>2s+1s+3s Adv+Ret &amp; turn RH into prom hold</w:t>
      </w:r>
    </w:p>
    <w:p w:rsidR="00B11EB3" w:rsidRPr="00731735" w:rsidRDefault="00B11EB3" w:rsidP="00B11EB3">
      <w:pPr>
        <w:pStyle w:val="DanceBody"/>
        <w:keepNext w:val="0"/>
      </w:pPr>
      <w:r w:rsidRPr="00731735">
        <w:t>33-40</w:t>
      </w:r>
      <w:r w:rsidRPr="00731735">
        <w:tab/>
        <w:t>2s+1s+3s Promenade</w:t>
      </w:r>
    </w:p>
    <w:p w:rsidR="00B11EB3" w:rsidRDefault="00B11EB3" w:rsidP="00B11EB3"/>
    <w:p w:rsidR="00B11EB3" w:rsidRDefault="00B11EB3" w:rsidP="00B11EB3">
      <w:pPr>
        <w:pStyle w:val="Minicrib"/>
      </w:pPr>
      <w:r>
        <w:t>THE COUNTESS OF SUTHERLAND'S REEL  (R8x32)  3C (4C set)</w:t>
      </w:r>
      <w:r>
        <w:tab/>
        <w:t>MMM 2</w:t>
      </w:r>
    </w:p>
    <w:p w:rsidR="00B11EB3" w:rsidRDefault="00B11EB3" w:rsidP="00B11EB3">
      <w:pPr>
        <w:pStyle w:val="DanceBody"/>
      </w:pPr>
      <w:r>
        <w:t xml:space="preserve"> 1- 8</w:t>
      </w:r>
      <w:r>
        <w:tab/>
        <w:t>1s cast to 3</w:t>
      </w:r>
      <w:r w:rsidRPr="00972EEB">
        <w:t>rd</w:t>
      </w:r>
      <w:r>
        <w:t xml:space="preserve"> place, set, cast up to top &amp; set</w:t>
      </w:r>
    </w:p>
    <w:p w:rsidR="00B11EB3" w:rsidRDefault="00B11EB3" w:rsidP="00B11EB3">
      <w:pPr>
        <w:pStyle w:val="DanceBody"/>
      </w:pPr>
      <w:r>
        <w:t xml:space="preserve"> 9-16</w:t>
      </w:r>
      <w:r>
        <w:tab/>
        <w:t>1s lead down the middle &amp; back to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turn RH 1.1/2 times &amp; 2s+1s+3s turn RH</w:t>
      </w:r>
    </w:p>
    <w:p w:rsidR="00B11EB3" w:rsidRDefault="00B11EB3" w:rsidP="00B11EB3"/>
    <w:p w:rsidR="00B11EB3" w:rsidRDefault="00B11EB3" w:rsidP="00B11EB3">
      <w:pPr>
        <w:pStyle w:val="Minicrib"/>
      </w:pPr>
      <w:r>
        <w:t>COUPLES MEET  (R8x32)  3C (4C Set)</w:t>
      </w:r>
      <w:r>
        <w:tab/>
        <w:t>J Emery  Delaware Valley Silver</w:t>
      </w:r>
    </w:p>
    <w:p w:rsidR="00B11EB3" w:rsidRDefault="00B11EB3" w:rsidP="00B11EB3">
      <w:pPr>
        <w:pStyle w:val="DanceBody"/>
      </w:pPr>
      <w:r>
        <w:t xml:space="preserve"> 1- 8</w:t>
      </w:r>
      <w:r>
        <w:tab/>
        <w:t>1L followed by partner casts below 3s, 1s lead up to top &amp; cross to original places</w:t>
      </w:r>
    </w:p>
    <w:p w:rsidR="00B11EB3" w:rsidRDefault="00B11EB3" w:rsidP="00B11EB3">
      <w:pPr>
        <w:pStyle w:val="DanceBody"/>
      </w:pPr>
      <w:r>
        <w:t xml:space="preserve"> 9-16</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17-24</w:t>
      </w:r>
      <w:r>
        <w:tab/>
        <w:t>1s dance reels on own sides (RSh to 2s to start)</w:t>
      </w:r>
    </w:p>
    <w:p w:rsidR="00B11EB3" w:rsidRDefault="00B11EB3" w:rsidP="00B11EB3">
      <w:pPr>
        <w:pStyle w:val="DanceBody"/>
        <w:keepNext w:val="0"/>
      </w:pPr>
      <w:r>
        <w:t>25-32</w:t>
      </w:r>
      <w:r>
        <w:tab/>
        <w:t>2s+1s+3s set, circle 6H round to left 1/2 way &amp; chase clockwise 1/2 way back to places</w:t>
      </w:r>
    </w:p>
    <w:p w:rsidR="00B11EB3" w:rsidRDefault="00B11EB3" w:rsidP="00B11EB3"/>
    <w:p w:rsidR="00B11EB3" w:rsidRDefault="00B11EB3" w:rsidP="00B11EB3">
      <w:pPr>
        <w:pStyle w:val="Minicrib"/>
      </w:pPr>
      <w:r>
        <w:t>THE COURAGE REEL  (R8x48)  3C (4C set)</w:t>
      </w:r>
      <w:r>
        <w:tab/>
        <w:t>John Drewry  Canadian Bk</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face 1</w:t>
      </w:r>
      <w:r w:rsidRPr="00972EEB">
        <w:t>st</w:t>
      </w:r>
      <w:r>
        <w:t xml:space="preserve"> corners</w:t>
      </w:r>
    </w:p>
    <w:p w:rsidR="00B11EB3" w:rsidRDefault="00B11EB3" w:rsidP="00B11EB3">
      <w:pPr>
        <w:pStyle w:val="DanceBody"/>
      </w:pPr>
      <w:r>
        <w:t xml:space="preserve"> 9-32</w:t>
      </w:r>
      <w:r>
        <w:tab/>
        <w:t>Dance to Corners &amp; Set: (24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B11EB3" w:rsidRDefault="00B11EB3" w:rsidP="00B11EB3">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COURTNEY JANE  (J3x32)  3C set</w:t>
      </w:r>
      <w:r>
        <w:tab/>
        <w:t>A Henry</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2 1 3</w:t>
      </w:r>
    </w:p>
    <w:p w:rsidR="00B11EB3" w:rsidRDefault="00B11EB3" w:rsidP="00B11EB3">
      <w:pPr>
        <w:pStyle w:val="DanceBody"/>
      </w:pPr>
      <w:r>
        <w:t xml:space="preserve"> 9-16</w:t>
      </w:r>
      <w:r>
        <w:tab/>
        <w:t>1s+3s dance RH across, 2s+1s+3s chase clockwise 1/2 way.  (3)(1)(2)</w:t>
      </w:r>
    </w:p>
    <w:p w:rsidR="00B11EB3" w:rsidRDefault="00B11EB3" w:rsidP="00B11EB3">
      <w:pPr>
        <w:pStyle w:val="DanceBody"/>
      </w:pPr>
      <w:r>
        <w:t>17-24</w:t>
      </w:r>
      <w:r>
        <w:tab/>
        <w:t>3L &amp; 2M change places RH then 3M &amp; 2L change places LH, 1s 1/2 turn RH moving down 1 place &amp; all set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COURTSHIP  (R8x40)  3C (4C set)</w:t>
      </w:r>
      <w:r>
        <w:tab/>
        <w:t>Amanda Peart  Sunday Class Bk 2</w:t>
      </w:r>
    </w:p>
    <w:p w:rsidR="00B11EB3" w:rsidRDefault="00B11EB3" w:rsidP="00B11EB3">
      <w:pPr>
        <w:pStyle w:val="DanceBody"/>
      </w:pPr>
      <w:r>
        <w:t xml:space="preserve"> 1- 8</w:t>
      </w:r>
      <w:r>
        <w:tab/>
        <w:t>1s+2s+3s dance "Inveran Reels"</w:t>
      </w:r>
    </w:p>
    <w:p w:rsidR="00B11EB3" w:rsidRPr="00A175CD" w:rsidRDefault="00B11EB3" w:rsidP="00B11EB3">
      <w:pPr>
        <w:pStyle w:val="DanceBody"/>
      </w:pPr>
      <w:r>
        <w:t xml:space="preserve"> 9-16</w:t>
      </w:r>
      <w:r>
        <w:tab/>
        <w:t xml:space="preserve">1s cross RH, cast (2s step up) to face 2nd corners; 1s dance RSh around corner positions back into centre </w:t>
      </w:r>
      <w:r>
        <w:rPr>
          <w:b/>
        </w:rPr>
        <w:t>while</w:t>
      </w:r>
      <w:r>
        <w:t xml:space="preserve"> 2nd corners dance around each other RSh &amp; back to places</w:t>
      </w:r>
    </w:p>
    <w:p w:rsidR="00B11EB3" w:rsidRDefault="00B11EB3" w:rsidP="00B11EB3">
      <w:pPr>
        <w:pStyle w:val="DanceBody"/>
      </w:pPr>
      <w:r>
        <w:t>17-24</w:t>
      </w:r>
      <w:r>
        <w:tab/>
        <w:t xml:space="preserve">1s dance around each other RSh to face 1st corners; 1s dance RSh around corner positions back into centre </w:t>
      </w:r>
      <w:r>
        <w:rPr>
          <w:b/>
        </w:rPr>
        <w:t>while</w:t>
      </w:r>
      <w:r>
        <w:t xml:space="preserve"> 1st corners dance around each other RSh &amp; back to places. 1s turn RH into prom hold facing 1M place</w:t>
      </w:r>
    </w:p>
    <w:p w:rsidR="00B11EB3" w:rsidRDefault="00B11EB3" w:rsidP="00B11EB3">
      <w:pPr>
        <w:pStyle w:val="DanceBody"/>
      </w:pPr>
      <w:r>
        <w:t>25-32</w:t>
      </w:r>
      <w:r>
        <w:tab/>
        <w:t>1s dance 1/2 reel of 3 on Men's side (1s+2M pass RSh).  1s dance 1/2 reel of 3 on Ladies' side (1s+3L pass RSh). 1s end in centre facing up, 2s+3s dance in ready for...</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COUSIN JIM  (R8x32)  3C (4C set)</w:t>
      </w:r>
      <w:r>
        <w:tab/>
        <w:t>Hugh Foss  Angus Fitchet Album</w:t>
      </w:r>
    </w:p>
    <w:p w:rsidR="00B11EB3" w:rsidRPr="00132199" w:rsidRDefault="00B11EB3" w:rsidP="00B11EB3">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B11EB3" w:rsidRPr="00132199" w:rsidRDefault="00B11EB3" w:rsidP="00B11EB3">
      <w:pPr>
        <w:pStyle w:val="DanceBody"/>
      </w:pPr>
      <w:r w:rsidRPr="00132199">
        <w:t xml:space="preserve"> 9-16</w:t>
      </w:r>
      <w:r w:rsidRPr="00132199">
        <w:tab/>
        <w:t xml:space="preserve">1s dance </w:t>
      </w:r>
      <w:r>
        <w:t>'</w:t>
      </w:r>
      <w:r w:rsidRPr="00132199">
        <w:t>Hello-Goodbye</w:t>
      </w:r>
      <w:r>
        <w:t>'</w:t>
      </w:r>
      <w:r w:rsidRPr="00132199">
        <w:t xml:space="preserve"> setting</w:t>
      </w:r>
    </w:p>
    <w:p w:rsidR="00B11EB3" w:rsidRPr="00132199" w:rsidRDefault="00B11EB3" w:rsidP="00B11EB3">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rPr>
        <w:t>while</w:t>
      </w:r>
      <w:r w:rsidRPr="00132199">
        <w:t xml:space="preserve"> 2s+3s dance R&amp;L</w:t>
      </w:r>
    </w:p>
    <w:p w:rsidR="00B11EB3" w:rsidRPr="00132199" w:rsidRDefault="00B11EB3" w:rsidP="00B11EB3">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B11EB3" w:rsidRDefault="00B11EB3" w:rsidP="00B11EB3"/>
    <w:p w:rsidR="00B11EB3" w:rsidRDefault="00B11EB3" w:rsidP="00B11EB3">
      <w:pPr>
        <w:pStyle w:val="Minicrib"/>
      </w:pPr>
      <w:r>
        <w:t>COUTERALLER'S RANT  (S8x32)  3C (4C set)</w:t>
      </w:r>
      <w:r>
        <w:tab/>
        <w:t>Castle Menzies  RSCDS Bk 34</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set advancing &amp; set again holding RH turning Lady under her right arm, repeat holding LH with Man turning under his left arm</w:t>
      </w:r>
    </w:p>
    <w:p w:rsidR="00B11EB3" w:rsidRDefault="00B11EB3" w:rsidP="00B11EB3">
      <w:pPr>
        <w:pStyle w:val="DanceBody"/>
      </w:pPr>
      <w:r>
        <w:t>17-24</w:t>
      </w:r>
      <w:r>
        <w:tab/>
        <w:t>1s dance down for 1 bar &amp; back, cast 1 place, cross down between 3s &amp; cast up to 2</w:t>
      </w:r>
      <w:r w:rsidRPr="00972EEB">
        <w:t>nd</w:t>
      </w:r>
      <w:r>
        <w:t xml:space="preserve"> place on opposite sides</w:t>
      </w:r>
    </w:p>
    <w:p w:rsidR="00B11EB3" w:rsidRDefault="00B11EB3" w:rsidP="00B11EB3">
      <w:pPr>
        <w:pStyle w:val="DanceBody"/>
        <w:keepNext w:val="0"/>
      </w:pPr>
      <w:r>
        <w:t>25-32</w:t>
      </w:r>
      <w:r>
        <w:tab/>
        <w:t>1s dance reflection reels of 3 on opposite sides dancing in &amp; up to start, 1s cross RH to 2</w:t>
      </w:r>
      <w:r w:rsidRPr="00972EEB">
        <w:t>nd</w:t>
      </w:r>
      <w:r>
        <w:t xml:space="preserve"> places</w:t>
      </w:r>
    </w:p>
    <w:p w:rsidR="00B11EB3" w:rsidRDefault="00B11EB3" w:rsidP="00B11EB3"/>
    <w:p w:rsidR="00B11EB3" w:rsidRDefault="00B11EB3" w:rsidP="00B11EB3">
      <w:pPr>
        <w:pStyle w:val="Minicrib"/>
      </w:pPr>
      <w:r>
        <w:t>COVALENCE  (S4x32)  4C set</w:t>
      </w:r>
      <w:r>
        <w:tab/>
        <w:t>Tim Conrow</w:t>
      </w:r>
    </w:p>
    <w:p w:rsidR="00B11EB3" w:rsidRPr="00CA00CC" w:rsidRDefault="00B11EB3" w:rsidP="00B11EB3">
      <w:pPr>
        <w:pStyle w:val="DanceBody"/>
      </w:pPr>
      <w:r w:rsidRPr="00CA00CC">
        <w:t xml:space="preserve"> 1- 8</w:t>
      </w:r>
      <w:r w:rsidRPr="00CA00CC">
        <w:tab/>
        <w:t>All set, 1s+2s also 3s+4s dance RH across 1/2 way. 2s+1s also 4s+3s dance 1/2 double Fig of 8 (2s &amp; 4s cross down to start)</w:t>
      </w:r>
    </w:p>
    <w:p w:rsidR="00B11EB3" w:rsidRPr="00CA00CC" w:rsidRDefault="00B11EB3" w:rsidP="00B11EB3">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B11EB3" w:rsidRPr="00CA00CC" w:rsidRDefault="00B11EB3" w:rsidP="00B11EB3">
      <w:pPr>
        <w:pStyle w:val="DanceBody"/>
      </w:pPr>
      <w:r w:rsidRPr="00CA00CC">
        <w:t>17-24</w:t>
      </w:r>
      <w:r w:rsidRPr="00CA00CC">
        <w:tab/>
        <w:t>Top 3 couples (2s+1s+4s) dance 1/2 reels of 3 (1s out &amp; up to start). 4s+1s also 2s+3s change places on sides (Men LH &amp; Ladies RH) &amp; set to person just passed.  (1)(4)(3)(2)</w:t>
      </w:r>
    </w:p>
    <w:p w:rsidR="00B11EB3" w:rsidRPr="00CA00CC" w:rsidRDefault="00B11EB3" w:rsidP="00B11EB3">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B11EB3" w:rsidRDefault="00B11EB3" w:rsidP="00B11EB3"/>
    <w:p w:rsidR="00B11EB3" w:rsidRDefault="00B11EB3" w:rsidP="00B11EB3">
      <w:pPr>
        <w:pStyle w:val="Minicrib"/>
      </w:pPr>
      <w:r>
        <w:t>THE COVENANTER'S REEL  (R4x32)  4C set</w:t>
      </w:r>
      <w:r>
        <w:tab/>
        <w:t>A Taylor  SCD Archives</w:t>
      </w:r>
    </w:p>
    <w:p w:rsidR="00B11EB3" w:rsidRDefault="00B11EB3" w:rsidP="00B11EB3">
      <w:pPr>
        <w:pStyle w:val="DanceBody"/>
      </w:pPr>
      <w:r>
        <w:t xml:space="preserve"> 1- 8</w:t>
      </w:r>
      <w:r>
        <w:tab/>
        <w:t>All advance 2 steps &amp; retire, 1s &amp; 4s turn RH 1.1/2 times to form square set</w:t>
      </w:r>
    </w:p>
    <w:p w:rsidR="00B11EB3" w:rsidRDefault="00B11EB3" w:rsidP="00B11EB3">
      <w:pPr>
        <w:pStyle w:val="DanceBody"/>
      </w:pPr>
      <w:r>
        <w:t xml:space="preserve"> 9-16</w:t>
      </w:r>
      <w:r>
        <w:tab/>
        <w:t>1s+4s advance 2 steps &amp; retire, 1M+4M</w:t>
      </w:r>
      <w:r w:rsidRPr="007F0D5A">
        <w:rPr>
          <w:b/>
        </w:rPr>
        <w:t xml:space="preserve"> also </w:t>
      </w:r>
      <w:r>
        <w:t>1L+4L turn RH 1.1/2 times to face corners</w:t>
      </w:r>
    </w:p>
    <w:p w:rsidR="00B11EB3" w:rsidRDefault="00B11EB3" w:rsidP="00B11EB3">
      <w:pPr>
        <w:pStyle w:val="DanceBody"/>
      </w:pPr>
      <w:r>
        <w:t>17-24</w:t>
      </w:r>
      <w:r>
        <w:tab/>
        <w:t>All set &amp; change places with corners 2H, 2s+3s dance RH across once round</w:t>
      </w:r>
    </w:p>
    <w:p w:rsidR="00B11EB3" w:rsidRDefault="00B11EB3" w:rsidP="00B11EB3">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B11EB3" w:rsidRDefault="00B11EB3" w:rsidP="00B11EB3"/>
    <w:p w:rsidR="00B11EB3" w:rsidRDefault="00B11EB3" w:rsidP="00B11EB3">
      <w:pPr>
        <w:pStyle w:val="Minicrib"/>
      </w:pPr>
      <w:r>
        <w:t>COVID LOCKDOWN STRATHSPEY  (S8x32)  2C (4C set)</w:t>
      </w:r>
      <w:r>
        <w:tab/>
        <w:t>Samuele Graziani, 2020</w:t>
      </w:r>
    </w:p>
    <w:p w:rsidR="00B11EB3" w:rsidRPr="00BF77BB" w:rsidRDefault="00B11EB3" w:rsidP="00B11EB3">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B11EB3" w:rsidRPr="00BF77BB" w:rsidRDefault="00B11EB3" w:rsidP="00B11EB3">
      <w:pPr>
        <w:pStyle w:val="DanceBody"/>
      </w:pPr>
      <w:r w:rsidRPr="00BF77BB">
        <w:t xml:space="preserve"> 5- 8</w:t>
      </w:r>
      <w:r w:rsidRPr="00BF77BB">
        <w:tab/>
        <w:t>1s+2s circle 4H round to left 1 step, pull back LSh  to face partner, 1s+2s circle 4H round to left 1 step, pull back LSh  to end on opp sides (2) (1)</w:t>
      </w:r>
    </w:p>
    <w:p w:rsidR="00B11EB3" w:rsidRPr="00BF77BB" w:rsidRDefault="00B11EB3" w:rsidP="00B11EB3">
      <w:pPr>
        <w:pStyle w:val="DanceBody"/>
      </w:pPr>
      <w:r w:rsidRPr="00BF77BB">
        <w:t xml:space="preserve"> 9-10</w:t>
      </w:r>
      <w:r w:rsidRPr="00BF77BB">
        <w:tab/>
        <w:t>1s+2s set to diagonally opp dancer, pull back LSh to face out</w:t>
      </w:r>
    </w:p>
    <w:p w:rsidR="00B11EB3" w:rsidRPr="00BF77BB" w:rsidRDefault="00B11EB3" w:rsidP="00B11EB3">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B11EB3" w:rsidRPr="00BF77BB" w:rsidRDefault="00B11EB3" w:rsidP="00B11EB3">
      <w:pPr>
        <w:pStyle w:val="DanceBody"/>
      </w:pPr>
      <w:r w:rsidRPr="00BF77BB">
        <w:t>13-14</w:t>
      </w:r>
      <w:r w:rsidRPr="00BF77BB">
        <w:tab/>
        <w:t>All Adv+Ret (1 step each), pull back LSh to face clockwise</w:t>
      </w:r>
    </w:p>
    <w:p w:rsidR="00B11EB3" w:rsidRPr="00BF77BB" w:rsidRDefault="00B11EB3" w:rsidP="00B11EB3">
      <w:pPr>
        <w:pStyle w:val="DanceBody"/>
      </w:pPr>
      <w:r w:rsidRPr="00BF77BB">
        <w:t>15-16</w:t>
      </w:r>
      <w:r w:rsidRPr="00BF77BB">
        <w:tab/>
        <w:t>All Adv+Ret (1 step each), pull back LSh to finish on opp sides (2) (1)</w:t>
      </w:r>
    </w:p>
    <w:p w:rsidR="00B11EB3" w:rsidRPr="00BF77BB" w:rsidRDefault="00B11EB3" w:rsidP="00B11EB3">
      <w:pPr>
        <w:pStyle w:val="DanceBody"/>
      </w:pPr>
      <w:r w:rsidRPr="00BF77BB">
        <w:t>17-20</w:t>
      </w:r>
      <w:r w:rsidRPr="00BF77BB">
        <w:tab/>
        <w:t>All Petronella turn 1 place to right, repeat to end facing diagonally in. 1 2</w:t>
      </w:r>
    </w:p>
    <w:p w:rsidR="00B11EB3" w:rsidRPr="00BF77BB" w:rsidRDefault="00B11EB3" w:rsidP="00B11EB3">
      <w:pPr>
        <w:pStyle w:val="DanceBody"/>
      </w:pPr>
      <w:r w:rsidRPr="00BF77BB">
        <w:t>21-24</w:t>
      </w:r>
      <w:r w:rsidRPr="00BF77BB">
        <w:tab/>
        <w:t>All set, all Adv 1 step, pull back RSh &amp; dance out to place</w:t>
      </w:r>
    </w:p>
    <w:p w:rsidR="00B11EB3" w:rsidRDefault="00B11EB3" w:rsidP="00B11EB3">
      <w:pPr>
        <w:pStyle w:val="DanceBody"/>
        <w:keepNext w:val="0"/>
      </w:pPr>
      <w:r w:rsidRPr="00BF77BB">
        <w:t>25-32</w:t>
      </w:r>
      <w:r w:rsidRPr="00BF77BB">
        <w:tab/>
        <w:t>All circle 4H 1/2 round to left (2 bars), dance 1/2 RH across ( 2 bars); all 1/2 turn partner RH (2 bars) &amp; circle 4H 1/2 round to end on own sides.  2 1</w:t>
      </w:r>
    </w:p>
    <w:p w:rsidR="00B11EB3" w:rsidRDefault="00B11EB3" w:rsidP="00B11EB3"/>
    <w:p w:rsidR="00B11EB3" w:rsidRDefault="00B11EB3" w:rsidP="00B11EB3">
      <w:pPr>
        <w:pStyle w:val="Minicrib"/>
      </w:pPr>
      <w:r>
        <w:t>COVID-19 REEL  (R8x32)  3C (4C set)</w:t>
      </w:r>
      <w:r>
        <w:tab/>
        <w:t>Alison Mitchell  Pandemic Set Of Dances</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17-20</w:t>
      </w:r>
      <w:r>
        <w:tab/>
        <w:t xml:space="preserve">1M Adv+Ret </w:t>
      </w:r>
      <w:r>
        <w:rPr>
          <w:b/>
        </w:rPr>
        <w:t>while</w:t>
      </w:r>
      <w:r>
        <w:t xml:space="preserve"> 1L sets &amp; casts (2L steps up 19-20)</w:t>
      </w:r>
    </w:p>
    <w:p w:rsidR="00B11EB3" w:rsidRDefault="00B11EB3" w:rsidP="00B11EB3">
      <w:pPr>
        <w:pStyle w:val="DanceBody"/>
      </w:pPr>
      <w:r>
        <w:t>21-24</w:t>
      </w:r>
      <w:r>
        <w:tab/>
        <w:t xml:space="preserve">1L Adv+Ret </w:t>
      </w:r>
      <w:r>
        <w:rPr>
          <w:b/>
        </w:rPr>
        <w:t>while</w:t>
      </w:r>
      <w:r>
        <w:t xml:space="preserve"> 1M sets &amp; casts (2M steps up 23-24)</w:t>
      </w:r>
    </w:p>
    <w:p w:rsidR="00B11EB3" w:rsidRDefault="00B11EB3" w:rsidP="00B11EB3">
      <w:pPr>
        <w:pStyle w:val="DanceBody"/>
      </w:pPr>
      <w:r>
        <w:t>25-28</w:t>
      </w:r>
      <w:r>
        <w:tab/>
        <w:t>1s dance 1/2 Fig of 8 (1M up round 2s, 1L down round 3s)</w:t>
      </w:r>
    </w:p>
    <w:p w:rsidR="00B11EB3" w:rsidRDefault="00B11EB3" w:rsidP="00B11EB3">
      <w:pPr>
        <w:pStyle w:val="DanceBody"/>
        <w:keepNext w:val="0"/>
      </w:pPr>
      <w:r>
        <w:t>29-32</w:t>
      </w:r>
      <w:r>
        <w:tab/>
        <w:t>1s dance 1/2 Fig of 8 (1M down round 3s, 1L up round 2s)</w:t>
      </w:r>
    </w:p>
    <w:p w:rsidR="00B11EB3" w:rsidRDefault="00B11EB3" w:rsidP="00B11EB3"/>
    <w:p w:rsidR="00B11EB3" w:rsidRDefault="00B11EB3" w:rsidP="00B11EB3">
      <w:pPr>
        <w:pStyle w:val="Minicrib"/>
      </w:pPr>
      <w:r>
        <w:t>THE COWBURN RANT  (R4x32)  4C set</w:t>
      </w:r>
      <w:r>
        <w:tab/>
        <w:t>Columcille</w:t>
      </w:r>
    </w:p>
    <w:p w:rsidR="00B11EB3" w:rsidRDefault="00B11EB3" w:rsidP="00B11EB3">
      <w:pPr>
        <w:pStyle w:val="DanceBody"/>
      </w:pPr>
      <w:r>
        <w:t xml:space="preserve"> 1- 8</w:t>
      </w:r>
      <w:r>
        <w:tab/>
        <w:t>1s cross RH, cast to bottom (2s+3s+4s step up), 4s+1s change places on sides (1s between 4s)</w:t>
      </w:r>
    </w:p>
    <w:p w:rsidR="00B11EB3" w:rsidRDefault="00B11EB3" w:rsidP="00B11EB3">
      <w:pPr>
        <w:pStyle w:val="DanceBody"/>
      </w:pPr>
      <w:r>
        <w:t xml:space="preserve"> 9-16</w:t>
      </w:r>
      <w:r>
        <w:tab/>
        <w:t>1s+4s circle 4H round &amp; back</w:t>
      </w:r>
    </w:p>
    <w:p w:rsidR="00B11EB3" w:rsidRDefault="00B11EB3" w:rsidP="00B11EB3">
      <w:pPr>
        <w:pStyle w:val="DanceBody"/>
      </w:pPr>
      <w:r>
        <w:t>17-24</w:t>
      </w:r>
      <w:r>
        <w:tab/>
        <w:t>1s cross up to top &amp; cast to 4</w:t>
      </w:r>
      <w:r w:rsidRPr="00972EEB">
        <w:t>th</w:t>
      </w:r>
      <w:r>
        <w:t xml:space="preserve"> place own sides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rPr>
          <w:lang w:eastAsia="en-GB"/>
        </w:rPr>
      </w:pPr>
      <w:r>
        <w:rPr>
          <w:lang w:eastAsia="en-GB"/>
        </w:rPr>
        <w:t>CRABBIT SHONA  (J6x32)  2C (3C set)</w:t>
      </w:r>
      <w:r>
        <w:rPr>
          <w:lang w:eastAsia="en-GB"/>
        </w:rPr>
        <w:tab/>
        <w:t>Rebecca Sager</w:t>
      </w:r>
    </w:p>
    <w:p w:rsidR="00B11EB3" w:rsidRDefault="00B11EB3" w:rsidP="00B11EB3">
      <w:pPr>
        <w:pStyle w:val="DanceBody"/>
        <w:rPr>
          <w:lang w:eastAsia="en-GB"/>
        </w:rPr>
      </w:pPr>
      <w:r>
        <w:rPr>
          <w:lang w:eastAsia="en-GB"/>
        </w:rPr>
        <w:t xml:space="preserve"> 1- 8</w:t>
      </w:r>
      <w:r>
        <w:rPr>
          <w:lang w:eastAsia="en-GB"/>
        </w:rPr>
        <w:tab/>
        <w:t>1s cast behind own lines, turn outward &amp; dance back up to place</w:t>
      </w:r>
    </w:p>
    <w:p w:rsidR="00B11EB3" w:rsidRDefault="00B11EB3" w:rsidP="00B11EB3">
      <w:pPr>
        <w:pStyle w:val="DanceBody"/>
        <w:rPr>
          <w:lang w:eastAsia="en-GB"/>
        </w:rPr>
      </w:pPr>
      <w:r>
        <w:rPr>
          <w:lang w:eastAsia="en-GB"/>
        </w:rPr>
        <w:t xml:space="preserve"> 9-16</w:t>
      </w:r>
      <w:r>
        <w:rPr>
          <w:lang w:eastAsia="en-GB"/>
        </w:rPr>
        <w:tab/>
        <w:t>1s+2s dance RH across, 1s+2s dance LH across</w:t>
      </w:r>
    </w:p>
    <w:p w:rsidR="00B11EB3" w:rsidRDefault="00B11EB3" w:rsidP="00B11EB3">
      <w:pPr>
        <w:pStyle w:val="DanceBody"/>
        <w:rPr>
          <w:lang w:eastAsia="en-GB"/>
        </w:rPr>
      </w:pPr>
      <w:r>
        <w:rPr>
          <w:lang w:eastAsia="en-GB"/>
        </w:rPr>
        <w:t>17-24</w:t>
      </w:r>
      <w:r>
        <w:rPr>
          <w:lang w:eastAsia="en-GB"/>
        </w:rPr>
        <w:tab/>
        <w:t>1s lead down (3 bars), lead up (3 bars) &amp; cast to 2nd place own sides (2s step up 23-24)</w:t>
      </w:r>
    </w:p>
    <w:p w:rsidR="00B11EB3" w:rsidRDefault="00B11EB3" w:rsidP="00B11EB3">
      <w:pPr>
        <w:pStyle w:val="DanceBody"/>
        <w:keepNext w:val="0"/>
        <w:rPr>
          <w:lang w:eastAsia="en-GB"/>
        </w:rPr>
      </w:pPr>
      <w:r>
        <w:rPr>
          <w:lang w:eastAsia="en-GB"/>
        </w:rPr>
        <w:t>25-32</w:t>
      </w:r>
      <w:r>
        <w:rPr>
          <w:lang w:eastAsia="en-GB"/>
        </w:rPr>
        <w:tab/>
        <w:t>2s+1s dance R&amp;L</w:t>
      </w:r>
    </w:p>
    <w:p w:rsidR="00B11EB3" w:rsidRDefault="00B11EB3" w:rsidP="00B11EB3"/>
    <w:p w:rsidR="00B11EB3" w:rsidRDefault="00B11EB3" w:rsidP="00B11EB3">
      <w:pPr>
        <w:pStyle w:val="Minicrib"/>
      </w:pPr>
      <w:r>
        <w:t>THE CRADLE SONG  (S8x32)  3C (4C set)</w:t>
      </w:r>
      <w:r>
        <w:tab/>
        <w:t>John Drewry  Canadian Bk</w:t>
      </w:r>
    </w:p>
    <w:p w:rsidR="00B11EB3" w:rsidRDefault="00B11EB3" w:rsidP="00B11EB3">
      <w:pPr>
        <w:pStyle w:val="DanceBody"/>
      </w:pPr>
      <w:r>
        <w:t xml:space="preserve"> 1- 8</w:t>
      </w:r>
      <w:r>
        <w:tab/>
        <w:t>1s+2s petronella into centre &amp; set, 3/4 turn partner RH &amp; dance RH across 1/2 way (2s &amp; 1s have changed places)</w:t>
      </w:r>
    </w:p>
    <w:p w:rsidR="00B11EB3" w:rsidRDefault="00B11EB3" w:rsidP="00B11EB3">
      <w:pPr>
        <w:pStyle w:val="DanceBody"/>
      </w:pPr>
      <w:r>
        <w:t xml:space="preserve"> 9-16</w:t>
      </w:r>
      <w:r>
        <w:tab/>
        <w:t>2L followed by 2M</w:t>
      </w:r>
      <w:r w:rsidRPr="007F0D5A">
        <w:rPr>
          <w:b/>
        </w:rPr>
        <w:t xml:space="preserve"> also </w:t>
      </w:r>
      <w:r>
        <w:t>3M followed by 3L chase clock-wise 1/2 way to change places, 3s+1s+2s turn partners (1s LH &amp; 3s &amp; 2s RH)</w:t>
      </w:r>
    </w:p>
    <w:p w:rsidR="00B11EB3" w:rsidRDefault="00B11EB3" w:rsidP="00B11EB3">
      <w:pPr>
        <w:pStyle w:val="DanceBody"/>
      </w:pPr>
      <w:r>
        <w:t>17-24</w:t>
      </w:r>
      <w:r>
        <w:tab/>
        <w:t>3s+1s+2s turn ptnrs (other hand), 1L+3M</w:t>
      </w:r>
      <w:r w:rsidRPr="007F0D5A">
        <w:rPr>
          <w:b/>
        </w:rPr>
        <w:t xml:space="preserve"> also </w:t>
      </w:r>
      <w:r>
        <w:t>1M+2L (nearer hands joined facing out) turn clockwise to place 3M/2L into 3</w:t>
      </w:r>
      <w:r w:rsidRPr="00972EEB">
        <w:t>rd</w:t>
      </w:r>
      <w:r>
        <w:t>/1</w:t>
      </w:r>
      <w:r w:rsidRPr="00972EEB">
        <w:t>st</w:t>
      </w:r>
      <w:r>
        <w:t xml:space="preserve"> pstns (opp sides)</w:t>
      </w:r>
      <w:r w:rsidRPr="00BA6B4D">
        <w:rPr>
          <w:b/>
        </w:rPr>
        <w:t xml:space="preserve"> while </w:t>
      </w:r>
      <w:r>
        <w:t>3L &amp; 2M cross over to own sides, 1s set</w:t>
      </w:r>
      <w:r w:rsidRPr="00BA6B4D">
        <w:rPr>
          <w:b/>
        </w:rPr>
        <w:t xml:space="preserve"> while </w:t>
      </w:r>
      <w:r>
        <w:t>2s+3s chase (round 1s) clock-wise 1 place to end 2 1 3 (on own sides)</w:t>
      </w:r>
    </w:p>
    <w:p w:rsidR="00B11EB3" w:rsidRDefault="00B11EB3" w:rsidP="00B11EB3">
      <w:pPr>
        <w:pStyle w:val="DanceBody"/>
        <w:keepNext w:val="0"/>
      </w:pPr>
      <w:r>
        <w:t>25-32</w:t>
      </w:r>
      <w:r>
        <w:tab/>
        <w:t>2s+1s+3s set, circle 6H round to left &amp; spiral out to places</w:t>
      </w:r>
    </w:p>
    <w:p w:rsidR="00B11EB3" w:rsidRDefault="00B11EB3" w:rsidP="00B11EB3"/>
    <w:p w:rsidR="00B11EB3" w:rsidRDefault="00B11EB3" w:rsidP="00B11EB3">
      <w:pPr>
        <w:pStyle w:val="Minicrib"/>
      </w:pPr>
      <w:r>
        <w:t>THE CRADLE SONG  (S4x32)  4C set</w:t>
      </w:r>
      <w:r>
        <w:tab/>
        <w:t>Alec Hay  20 SCDs</w:t>
      </w:r>
    </w:p>
    <w:p w:rsidR="00B11EB3" w:rsidRDefault="00B11EB3" w:rsidP="00B11EB3">
      <w:pPr>
        <w:pStyle w:val="DanceBody"/>
      </w:pPr>
      <w:r>
        <w:t xml:space="preserve"> 1- 8</w:t>
      </w:r>
      <w:r>
        <w:tab/>
        <w:t>1s+2s also 3s+4s pass RSh on sides, 2s and 3s cross RH while 1s+4s dance LSh round each other on sides, repeat to end 1 2 3 4 on opp sides</w:t>
      </w:r>
    </w:p>
    <w:p w:rsidR="00B11EB3" w:rsidRDefault="00B11EB3" w:rsidP="00B11EB3">
      <w:pPr>
        <w:pStyle w:val="DanceBody"/>
      </w:pPr>
      <w:r>
        <w:t xml:space="preserve"> 9-16</w:t>
      </w:r>
      <w:r>
        <w:tab/>
        <w:t>Repeat from new positions to 1 2 3 4 own sides</w:t>
      </w:r>
    </w:p>
    <w:p w:rsidR="00B11EB3" w:rsidRDefault="00B11EB3" w:rsidP="00B11EB3">
      <w:pPr>
        <w:pStyle w:val="DanceBody"/>
      </w:pPr>
      <w:r>
        <w:t>17-24</w:t>
      </w:r>
      <w:r>
        <w:tab/>
        <w:t>All set, 1s+2s also 3s+4s dance 1/2 RH across, all set and cross RH. 2143</w:t>
      </w:r>
    </w:p>
    <w:p w:rsidR="00B11EB3" w:rsidRDefault="00B11EB3" w:rsidP="00B11EB3">
      <w:pPr>
        <w:pStyle w:val="DanceBody"/>
        <w:keepNext w:val="0"/>
      </w:pPr>
      <w:r>
        <w:t>25-32</w:t>
      </w:r>
      <w:r>
        <w:tab/>
        <w:t>1L and 3M followed by partners cast and dance 3/4 Fig of 8 round 4s (pass LSh between 4s) to end  2 3 4 1</w:t>
      </w:r>
    </w:p>
    <w:p w:rsidR="00B11EB3" w:rsidRDefault="00B11EB3" w:rsidP="00B11EB3"/>
    <w:p w:rsidR="00B11EB3" w:rsidRDefault="00B11EB3" w:rsidP="00B11EB3">
      <w:pPr>
        <w:pStyle w:val="Minicrib"/>
      </w:pPr>
      <w:r>
        <w:t>CRAIGARD  (R128)  Sq.Set</w:t>
      </w:r>
      <w:r>
        <w:tab/>
        <w:t>Pauline Taylor  Imperial 4</w:t>
      </w:r>
    </w:p>
    <w:p w:rsidR="00B11EB3" w:rsidRDefault="00B11EB3" w:rsidP="00B11EB3">
      <w:pPr>
        <w:pStyle w:val="DanceBody"/>
      </w:pPr>
      <w:r>
        <w:t>Fig 1</w:t>
      </w:r>
    </w:p>
    <w:p w:rsidR="00B11EB3" w:rsidRDefault="00B11EB3" w:rsidP="00B11EB3">
      <w:pPr>
        <w:pStyle w:val="DanceBody"/>
      </w:pPr>
      <w:r>
        <w:t xml:space="preserve"> 1- 8</w:t>
      </w:r>
      <w:r>
        <w:tab/>
        <w:t>All petronella turn to face partner (Ladies BtoB in centre), set &amp; turn RH</w:t>
      </w:r>
    </w:p>
    <w:p w:rsidR="00B11EB3" w:rsidRDefault="00B11EB3" w:rsidP="00B11EB3">
      <w:pPr>
        <w:pStyle w:val="DanceBody"/>
      </w:pPr>
      <w:r>
        <w:t xml:space="preserve"> 9-16</w:t>
      </w:r>
      <w:r>
        <w:tab/>
        <w:t>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B11EB3" w:rsidRDefault="00B11EB3" w:rsidP="00B11EB3">
      <w:pPr>
        <w:pStyle w:val="DanceBody"/>
      </w:pPr>
      <w:r>
        <w:t>17-24</w:t>
      </w:r>
      <w:r>
        <w:tab/>
        <w:t>All set to partner twice &amp; turn RH to end facing partner in diagonal lines (1s with 2s &amp; 3s with 4s &amp; Ladies in centre of each line)</w:t>
      </w:r>
    </w:p>
    <w:p w:rsidR="00B11EB3" w:rsidRDefault="00B11EB3" w:rsidP="00B11EB3">
      <w:pPr>
        <w:pStyle w:val="DanceBody"/>
      </w:pPr>
      <w:r>
        <w:t>25-32</w:t>
      </w:r>
      <w:r>
        <w:tab/>
        <w:t>All dance diagonal RSh reels of 4</w:t>
      </w:r>
    </w:p>
    <w:p w:rsidR="00B11EB3" w:rsidRDefault="00B11EB3" w:rsidP="00B11EB3">
      <w:pPr>
        <w:pStyle w:val="DanceBody"/>
      </w:pPr>
      <w:r>
        <w:t>Fig 2</w:t>
      </w:r>
    </w:p>
    <w:p w:rsidR="00B11EB3" w:rsidRDefault="00B11EB3" w:rsidP="00B11EB3">
      <w:pPr>
        <w:pStyle w:val="DanceBody"/>
      </w:pPr>
      <w:r>
        <w:t>33-40</w:t>
      </w:r>
      <w:r>
        <w:tab/>
        <w:t>All turn partner RH &amp; Promenade anticlockwise to end in longways set in order 1 2 3 4</w:t>
      </w:r>
    </w:p>
    <w:p w:rsidR="00B11EB3" w:rsidRDefault="00B11EB3" w:rsidP="00B11EB3">
      <w:pPr>
        <w:pStyle w:val="DanceBody"/>
      </w:pPr>
      <w:r>
        <w:t>41-48</w:t>
      </w:r>
      <w:r>
        <w:tab/>
        <w:t>End couples (1s &amp; 4s) set, cross RH, change places LH on sides with next person &amp; set to partners</w:t>
      </w:r>
    </w:p>
    <w:p w:rsidR="00B11EB3" w:rsidRDefault="00B11EB3" w:rsidP="00B11EB3">
      <w:pPr>
        <w:pStyle w:val="DanceBody"/>
      </w:pPr>
      <w:r>
        <w:t>49-56</w:t>
      </w:r>
      <w:r>
        <w:tab/>
        <w:t>1s &amp; 4s dance 1/2 Figs of 8 round end couples &amp;</w:t>
      </w:r>
      <w:r>
        <w:rPr>
          <w:u w:val="single"/>
        </w:rPr>
        <w:t xml:space="preserve"> </w:t>
      </w:r>
      <w:r>
        <w:t>dance 1/2 Fig of 8 round 2s+3s on own sides to end 2 4 1 3</w:t>
      </w:r>
    </w:p>
    <w:p w:rsidR="00B11EB3" w:rsidRDefault="00B11EB3" w:rsidP="00B11EB3">
      <w:pPr>
        <w:pStyle w:val="DanceBody"/>
      </w:pPr>
      <w:r>
        <w:t>57-64</w:t>
      </w:r>
      <w:r>
        <w:tab/>
        <w:t>4s+1s dance LH across, 2s+4s</w:t>
      </w:r>
      <w:r w:rsidRPr="007F0D5A">
        <w:rPr>
          <w:b/>
        </w:rPr>
        <w:t xml:space="preserve"> also </w:t>
      </w:r>
      <w:r>
        <w:t>1s+3s dance RH across</w:t>
      </w:r>
    </w:p>
    <w:p w:rsidR="00B11EB3" w:rsidRDefault="00B11EB3" w:rsidP="00B11EB3">
      <w:pPr>
        <w:pStyle w:val="DanceBody"/>
      </w:pPr>
      <w:r>
        <w:t>65-72</w:t>
      </w:r>
      <w:r>
        <w:tab/>
        <w:t>All Promenade anticlockwise to end in longwise set across with 2s leading to their original place followed by 4s+1s+3s (all Men face down)</w:t>
      </w:r>
    </w:p>
    <w:p w:rsidR="00B11EB3" w:rsidRDefault="00B11EB3" w:rsidP="00B11EB3">
      <w:pPr>
        <w:pStyle w:val="DanceBody"/>
      </w:pPr>
      <w:r>
        <w:t>73-96</w:t>
      </w:r>
      <w:r>
        <w:tab/>
        <w:t>Repeat bars 41-64 (2s &amp; 3s</w:t>
      </w:r>
      <w:r w:rsidRPr="00BA6B4D">
        <w:rPr>
          <w:b/>
        </w:rPr>
        <w:t xml:space="preserve"> </w:t>
      </w:r>
      <w:r>
        <w:rPr>
          <w:b/>
        </w:rPr>
        <w:t xml:space="preserve">as </w:t>
      </w:r>
      <w:r>
        <w:t>main dancers) &amp; ending in the same diagonal lines</w:t>
      </w:r>
      <w:r w:rsidRPr="00BA6B4D">
        <w:rPr>
          <w:b/>
        </w:rPr>
        <w:t xml:space="preserve"> </w:t>
      </w:r>
      <w:r>
        <w:rPr>
          <w:b/>
        </w:rPr>
        <w:t xml:space="preserve">as </w:t>
      </w:r>
      <w:r>
        <w:t>at bar 24</w:t>
      </w:r>
    </w:p>
    <w:p w:rsidR="00B11EB3" w:rsidRDefault="00B11EB3" w:rsidP="00B11EB3">
      <w:pPr>
        <w:pStyle w:val="DanceBody"/>
      </w:pPr>
      <w:r>
        <w:t>Fig 3</w:t>
      </w:r>
    </w:p>
    <w:p w:rsidR="00B11EB3" w:rsidRDefault="00B11EB3" w:rsidP="00B11EB3">
      <w:pPr>
        <w:pStyle w:val="DanceBody"/>
      </w:pPr>
      <w:r>
        <w:t>97-104</w:t>
      </w:r>
      <w:r>
        <w:tab/>
        <w:t>1s+2s</w:t>
      </w:r>
      <w:r w:rsidRPr="007F0D5A">
        <w:rPr>
          <w:b/>
        </w:rPr>
        <w:t xml:space="preserve"> also </w:t>
      </w:r>
      <w:r>
        <w:t>3s+4s dance diagonal RSh reels of 4</w:t>
      </w:r>
    </w:p>
    <w:p w:rsidR="00B11EB3" w:rsidRDefault="00B11EB3" w:rsidP="00B11EB3">
      <w:pPr>
        <w:pStyle w:val="DanceBody"/>
      </w:pPr>
      <w:r>
        <w:t>105-112</w:t>
      </w:r>
      <w:r>
        <w:tab/>
        <w:t>All set twice to partner &amp; turn RH to end in square set with Ladies BtoB in centre facing partner</w:t>
      </w:r>
    </w:p>
    <w:p w:rsidR="00B11EB3" w:rsidRDefault="00B11EB3" w:rsidP="00B11EB3">
      <w:pPr>
        <w:pStyle w:val="DanceBody"/>
      </w:pPr>
      <w:r>
        <w:t>113-120</w:t>
      </w:r>
      <w:r>
        <w:tab/>
        <w:t>Repeat bars 9-16: - 1s+3s dance 1/2 reel of 4 (pass partner RSh to start)</w:t>
      </w:r>
      <w:r w:rsidRPr="00BA6B4D">
        <w:rPr>
          <w:b/>
        </w:rPr>
        <w:t xml:space="preserve"> while </w:t>
      </w:r>
      <w:r>
        <w:t>2L &amp; 4L dance round their partners RSh, all Ladies chase 1 place anticlockwise to face next Man (Ladies BtoB in centre), 1L+3L dance 1/2 reel of 4 with 4M+2M</w:t>
      </w:r>
      <w:r w:rsidRPr="00BA6B4D">
        <w:rPr>
          <w:b/>
        </w:rPr>
        <w:t xml:space="preserve"> while </w:t>
      </w:r>
      <w:r>
        <w:t>2L &amp; 4L dance round 'new' partner RSh, all Ladies chase 1 place anticlockwise to end facing own partners (Ladies BtoB)</w:t>
      </w:r>
    </w:p>
    <w:p w:rsidR="00B11EB3" w:rsidRDefault="00B11EB3" w:rsidP="00B11EB3">
      <w:pPr>
        <w:pStyle w:val="DanceBody"/>
        <w:keepNext w:val="0"/>
      </w:pPr>
      <w:r>
        <w:t>121-128</w:t>
      </w:r>
      <w:r>
        <w:tab/>
        <w:t>All Petronella turn &amp; set to partner, turn RH 1.1/4 times to end with Ladies in centre for bow/curtsey</w:t>
      </w:r>
    </w:p>
    <w:p w:rsidR="00B11EB3" w:rsidRDefault="00B11EB3" w:rsidP="00B11EB3"/>
    <w:p w:rsidR="00B11EB3" w:rsidRDefault="00B11EB3" w:rsidP="00B11EB3">
      <w:pPr>
        <w:pStyle w:val="Minicrib"/>
      </w:pPr>
      <w:r>
        <w:t>CRAIGELLACHIE BRIDGE  (S4x32)  4C set</w:t>
      </w:r>
      <w:r>
        <w:tab/>
        <w:t>Grampian Coll</w:t>
      </w:r>
    </w:p>
    <w:p w:rsidR="00B11EB3" w:rsidRDefault="00B11EB3" w:rsidP="00B11EB3">
      <w:pPr>
        <w:pStyle w:val="DanceBody"/>
      </w:pPr>
      <w:r>
        <w:t xml:space="preserve"> 1- 8</w:t>
      </w:r>
      <w:r>
        <w:tab/>
        <w:t>1s+2s</w:t>
      </w:r>
      <w:r w:rsidRPr="007F0D5A">
        <w:rPr>
          <w:b/>
        </w:rPr>
        <w:t xml:space="preserve"> also </w:t>
      </w:r>
      <w:r>
        <w:t>3s+4s cross over (Men dance under arch made by Ladies), cross back (Ladies under arch made by Men), 1s &amp; 4s lead out of ends &amp; back</w:t>
      </w:r>
      <w:r w:rsidRPr="00BA6B4D">
        <w:rPr>
          <w:b/>
        </w:rPr>
        <w:t xml:space="preserve"> </w:t>
      </w:r>
      <w:r>
        <w:rPr>
          <w:b/>
        </w:rPr>
        <w:t xml:space="preserve">as </w:t>
      </w:r>
      <w:r>
        <w:t>2s+3s dance RH across &amp; end with 2s dancing under arch made by 3s</w:t>
      </w:r>
    </w:p>
    <w:p w:rsidR="00B11EB3" w:rsidRDefault="00B11EB3" w:rsidP="00B11EB3">
      <w:pPr>
        <w:pStyle w:val="DanceBody"/>
      </w:pPr>
      <w:r>
        <w:t xml:space="preserve"> 9-16</w:t>
      </w:r>
      <w:r>
        <w:tab/>
        <w:t>1s+3s</w:t>
      </w:r>
      <w:r w:rsidRPr="007F0D5A">
        <w:rPr>
          <w:b/>
        </w:rPr>
        <w:t xml:space="preserve"> also </w:t>
      </w:r>
      <w:r>
        <w:t>2s+4s circle 4H round to right &amp; end with couples changing places (3s &amp; 4s making arches), end couples lead out of ends &amp; back</w:t>
      </w:r>
      <w:r w:rsidRPr="00BA6B4D">
        <w:rPr>
          <w:b/>
        </w:rPr>
        <w:t xml:space="preserve"> </w:t>
      </w:r>
      <w:r>
        <w:rPr>
          <w:b/>
        </w:rPr>
        <w:t xml:space="preserve">as </w:t>
      </w:r>
      <w:r>
        <w:t>1s+4s dance RH across &amp; end with 1s dancing under arch made by 4s</w:t>
      </w:r>
    </w:p>
    <w:p w:rsidR="00B11EB3" w:rsidRDefault="00B11EB3" w:rsidP="00B11EB3">
      <w:pPr>
        <w:pStyle w:val="DanceBody"/>
      </w:pPr>
      <w:r>
        <w:t>17-24</w:t>
      </w:r>
      <w:r>
        <w:tab/>
        <w:t>All dance 1/2 Grand Chain (all changing places on the side to start), all Adv+Ret &amp; turn 2H</w:t>
      </w:r>
    </w:p>
    <w:p w:rsidR="00B11EB3" w:rsidRDefault="00B11EB3" w:rsidP="00B11EB3">
      <w:pPr>
        <w:pStyle w:val="DanceBody"/>
        <w:keepNext w:val="0"/>
      </w:pPr>
      <w:r>
        <w:t>25-32</w:t>
      </w:r>
      <w:r>
        <w:tab/>
        <w:t>2s+1s</w:t>
      </w:r>
      <w:r w:rsidRPr="007F0D5A">
        <w:rPr>
          <w:b/>
        </w:rPr>
        <w:t xml:space="preserve"> also </w:t>
      </w:r>
      <w:r>
        <w:t>4s+3s circle 4H round to left 1/2 way, 1s cast 1 place, cross RH, cast 1 place, cross LH &amp; cast to bottom</w:t>
      </w:r>
    </w:p>
    <w:p w:rsidR="00B11EB3" w:rsidRDefault="00B11EB3" w:rsidP="00B11EB3"/>
    <w:p w:rsidR="00B11EB3" w:rsidRDefault="00B11EB3" w:rsidP="00B11EB3">
      <w:pPr>
        <w:pStyle w:val="Minicrib"/>
      </w:pPr>
      <w:r>
        <w:t>CRAIGELLACHIE LASSES  (J8x32)  2C (4C set)</w:t>
      </w:r>
      <w:r>
        <w:tab/>
        <w:t>John Drewry  Summer Coll 88</w:t>
      </w:r>
    </w:p>
    <w:p w:rsidR="00B11EB3" w:rsidRDefault="00B11EB3" w:rsidP="00B11EB3">
      <w:pPr>
        <w:pStyle w:val="DanceBody"/>
      </w:pPr>
      <w:r>
        <w:t xml:space="preserve"> 1- 8</w:t>
      </w:r>
      <w:r>
        <w:tab/>
        <w:t>1M+2L turn RH 1.1/4 times, dance out behind partner (RSh) &amp; cross LH back to places</w:t>
      </w:r>
    </w:p>
    <w:p w:rsidR="00B11EB3" w:rsidRDefault="00B11EB3" w:rsidP="00B11EB3">
      <w:pPr>
        <w:pStyle w:val="DanceBody"/>
      </w:pPr>
      <w:r>
        <w:t xml:space="preserve"> 9-16</w:t>
      </w:r>
      <w:r>
        <w:tab/>
        <w:t>1L+2M turn LH 1.1/4 times, dance out behind partner (LSh) &amp; cross RH back to places</w:t>
      </w:r>
    </w:p>
    <w:p w:rsidR="00B11EB3" w:rsidRDefault="00B11EB3" w:rsidP="00B11EB3">
      <w:pPr>
        <w:pStyle w:val="DanceBody"/>
      </w:pPr>
      <w:r>
        <w:t>17-24</w:t>
      </w:r>
      <w:r>
        <w:tab/>
        <w:t>1s+2s set, dance 1/2 RH across, change places RH on sides &amp; dance 1/2 RH across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CRAIGENDORAN  (S3x32)  3C Set</w:t>
      </w:r>
      <w:r>
        <w:tab/>
        <w:t>John Drewry  Brodie Bk</w:t>
      </w:r>
    </w:p>
    <w:p w:rsidR="00B11EB3" w:rsidRDefault="00B11EB3" w:rsidP="00B11EB3">
      <w:pPr>
        <w:pStyle w:val="DanceBody"/>
      </w:pPr>
      <w:r>
        <w:t xml:space="preserve"> 1- 8</w:t>
      </w:r>
      <w:r>
        <w:tab/>
        <w:t>1s cast, turn 2H to make an arch facing 2L &amp; dance into 1L place</w:t>
      </w:r>
      <w:r>
        <w:rPr>
          <w:b/>
        </w:rPr>
        <w:t xml:space="preserve"> as </w:t>
      </w:r>
      <w:r>
        <w:t>2L dances under arch, 1s turn 2H to face 2L+3M who have turned 2H to face them (Ladies on Men's left)</w:t>
      </w:r>
    </w:p>
    <w:p w:rsidR="00B11EB3" w:rsidRDefault="00B11EB3" w:rsidP="00B11EB3">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B11EB3" w:rsidRDefault="00B11EB3" w:rsidP="00B11EB3">
      <w:pPr>
        <w:pStyle w:val="DanceBody"/>
      </w:pPr>
      <w:r>
        <w:t>17-24</w:t>
      </w:r>
      <w:r>
        <w:tab/>
        <w:t>All 3 couples dance a diagonal reel of 3 in prom hold &amp; end all facing up</w:t>
      </w:r>
    </w:p>
    <w:p w:rsidR="00B11EB3" w:rsidRDefault="00B11EB3" w:rsidP="00B11EB3">
      <w:pPr>
        <w:pStyle w:val="DanceBody"/>
        <w:keepNext w:val="0"/>
      </w:pPr>
      <w:r>
        <w:t>25-32</w:t>
      </w:r>
      <w:r>
        <w:tab/>
        <w:t>All 3 couples Promenade &amp; end 3M casting to 2nd place</w:t>
      </w:r>
      <w:r>
        <w:rPr>
          <w:b/>
        </w:rPr>
        <w:t xml:space="preserve"> as </w:t>
      </w:r>
      <w:r>
        <w:t>2M dances up to top place.  2 3 1</w:t>
      </w:r>
    </w:p>
    <w:p w:rsidR="00B11EB3" w:rsidRDefault="00B11EB3" w:rsidP="00B11EB3"/>
    <w:p w:rsidR="00B11EB3" w:rsidRDefault="00B11EB3" w:rsidP="00B11EB3">
      <w:pPr>
        <w:pStyle w:val="Minicrib"/>
      </w:pPr>
      <w:r>
        <w:t>CRAIGIEVAR  (S4x32)  4C set</w:t>
      </w:r>
      <w:r>
        <w:tab/>
        <w:t>Bill Forbes  Craigievar Bk 1</w:t>
      </w:r>
    </w:p>
    <w:p w:rsidR="00B11EB3" w:rsidRDefault="00B11EB3" w:rsidP="00B11EB3">
      <w:pPr>
        <w:pStyle w:val="DanceBody"/>
      </w:pPr>
      <w:r w:rsidRPr="00282CB9">
        <w:t>3s &amp; 4s</w:t>
      </w:r>
      <w:r>
        <w:t xml:space="preserve"> start</w:t>
      </w:r>
      <w:r w:rsidRPr="00282CB9">
        <w:t xml:space="preserve"> on opp sides</w:t>
      </w:r>
    </w:p>
    <w:p w:rsidR="00B11EB3" w:rsidRPr="00282CB9" w:rsidRDefault="00B11EB3" w:rsidP="00B11EB3">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B11EB3" w:rsidRPr="00282CB9" w:rsidRDefault="00B11EB3" w:rsidP="00B11EB3">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B11EB3" w:rsidRPr="00282CB9" w:rsidRDefault="00B11EB3" w:rsidP="00B11EB3">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B11EB3" w:rsidRDefault="00B11EB3" w:rsidP="00B11EB3">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B11EB3" w:rsidRDefault="00B11EB3" w:rsidP="00B11EB3"/>
    <w:p w:rsidR="00B11EB3" w:rsidRDefault="00B11EB3" w:rsidP="00B11EB3">
      <w:pPr>
        <w:pStyle w:val="Minicrib"/>
      </w:pPr>
      <w:r>
        <w:t>CRAIGIEVAR MAGIC  (R40)  Round the Room</w:t>
      </w:r>
      <w:r>
        <w:tab/>
        <w:t>Bill Forbes  Craigievar Bk 4</w:t>
      </w:r>
    </w:p>
    <w:p w:rsidR="00B11EB3" w:rsidRDefault="00B11EB3" w:rsidP="00B11EB3">
      <w:pPr>
        <w:pStyle w:val="DanceBody"/>
      </w:pPr>
      <w:r>
        <w:t>Round the Room Dance 2 couples facing 2 couples</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dance RH across with opposite couple &amp; LH back</w:t>
      </w:r>
    </w:p>
    <w:p w:rsidR="00B11EB3" w:rsidRDefault="00B11EB3" w:rsidP="00B11EB3">
      <w:pPr>
        <w:pStyle w:val="DanceBody"/>
      </w:pPr>
      <w:r>
        <w:t>17-24</w:t>
      </w:r>
      <w:r>
        <w:tab/>
        <w:t>All dance 1/2 R&amp;L with opposite couple, middle couples dance 1/2 R&amp;L</w:t>
      </w:r>
    </w:p>
    <w:p w:rsidR="00B11EB3" w:rsidRDefault="00B11EB3" w:rsidP="00B11EB3">
      <w:pPr>
        <w:pStyle w:val="DanceBody"/>
      </w:pPr>
      <w:r>
        <w:t>25-32</w:t>
      </w:r>
      <w:r>
        <w:tab/>
        <w:t>All dance RSh reels of 4</w:t>
      </w:r>
    </w:p>
    <w:p w:rsidR="00B11EB3" w:rsidRDefault="00B11EB3" w:rsidP="00B11EB3">
      <w:pPr>
        <w:pStyle w:val="DanceBody"/>
      </w:pPr>
      <w:r>
        <w:t>33-40</w:t>
      </w:r>
      <w:r>
        <w:tab/>
        <w:t>All with new partners Adv+Ret for 2 steps &amp; dance on (under/over) to new line</w:t>
      </w:r>
    </w:p>
    <w:p w:rsidR="00B11EB3" w:rsidRDefault="00B11EB3" w:rsidP="00B11EB3">
      <w:pPr>
        <w:pStyle w:val="DanceBody"/>
        <w:keepNext w:val="0"/>
      </w:pPr>
      <w:r>
        <w:t>Devisers note: Repeat 3 more times (Hoping the magic works - back with original partner) P.S. If one person goes wrong, the magic doesn't work!!</w:t>
      </w:r>
    </w:p>
    <w:p w:rsidR="00B11EB3" w:rsidRDefault="00B11EB3" w:rsidP="00B11EB3"/>
    <w:p w:rsidR="00B11EB3" w:rsidRDefault="00B11EB3" w:rsidP="00B11EB3">
      <w:pPr>
        <w:pStyle w:val="Minicrib"/>
      </w:pPr>
      <w:r>
        <w:t>THE CRAIGIEVAR REEL  (R4x40)  4C set</w:t>
      </w:r>
      <w:r>
        <w:tab/>
        <w:t>Gwen McLean  SCD Archives</w:t>
      </w:r>
    </w:p>
    <w:p w:rsidR="00B11EB3" w:rsidRDefault="00B11EB3" w:rsidP="00B11EB3">
      <w:pPr>
        <w:pStyle w:val="DanceBody"/>
      </w:pPr>
      <w:r>
        <w:t xml:space="preserve"> 1- 8</w:t>
      </w:r>
      <w:r>
        <w:tab/>
        <w:t>1s</w:t>
      </w:r>
      <w:r w:rsidRPr="007F0D5A">
        <w:rPr>
          <w:b/>
        </w:rPr>
        <w:t xml:space="preserve"> also </w:t>
      </w:r>
      <w:r>
        <w:t>3s passing RSh dance diagonal reel of 3 with 2L/4L</w:t>
      </w:r>
    </w:p>
    <w:p w:rsidR="00B11EB3" w:rsidRDefault="00B11EB3" w:rsidP="00B11EB3">
      <w:pPr>
        <w:pStyle w:val="DanceBody"/>
      </w:pPr>
      <w:r>
        <w:t xml:space="preserve"> 9-16</w:t>
      </w:r>
      <w:r>
        <w:tab/>
        <w:t>1s</w:t>
      </w:r>
      <w:r w:rsidRPr="007F0D5A">
        <w:rPr>
          <w:b/>
        </w:rPr>
        <w:t xml:space="preserve"> also </w:t>
      </w:r>
      <w:r>
        <w:t>3s passing LSh dance diagonal reels of 3 with 2M/4M</w:t>
      </w:r>
    </w:p>
    <w:p w:rsidR="00B11EB3" w:rsidRDefault="00B11EB3" w:rsidP="00B11EB3">
      <w:pPr>
        <w:pStyle w:val="DanceBody"/>
      </w:pPr>
      <w:r>
        <w:t>17-24</w:t>
      </w:r>
      <w:r>
        <w:tab/>
        <w:t>1s &amp; 3s lead down the middle &amp; turn partners RH into 2</w:t>
      </w:r>
      <w:r w:rsidRPr="00972EEB">
        <w:t>nd</w:t>
      </w:r>
      <w:r>
        <w:t>/4</w:t>
      </w:r>
      <w:r w:rsidRPr="00972EEB">
        <w:t>th</w:t>
      </w:r>
      <w:r>
        <w:t xml:space="preserve"> places (own sides), 2s &amp; 4s dance DoSiDo</w:t>
      </w:r>
    </w:p>
    <w:p w:rsidR="00B11EB3" w:rsidRDefault="00B11EB3" w:rsidP="00B11EB3">
      <w:pPr>
        <w:pStyle w:val="DanceBody"/>
      </w:pPr>
      <w:r>
        <w:t>25-32</w:t>
      </w:r>
      <w:r>
        <w:tab/>
        <w:t>2L+1M</w:t>
      </w:r>
      <w:r w:rsidRPr="007F0D5A">
        <w:rPr>
          <w:b/>
        </w:rPr>
        <w:t xml:space="preserve"> also </w:t>
      </w:r>
      <w:r>
        <w:t>4L+3M change places RH, 2M+1L</w:t>
      </w:r>
      <w:r w:rsidRPr="007F0D5A">
        <w:rPr>
          <w:b/>
        </w:rPr>
        <w:t xml:space="preserve"> also </w:t>
      </w:r>
      <w:r>
        <w:t>4M+3L change pl RH, 1s turn 2H</w:t>
      </w:r>
      <w:r w:rsidRPr="00BA6B4D">
        <w:rPr>
          <w:b/>
        </w:rPr>
        <w:t xml:space="preserve"> while </w:t>
      </w:r>
      <w:r>
        <w:t>2s+3s+4s advance &amp; turn partners 2H 1/2 way</w:t>
      </w:r>
    </w:p>
    <w:p w:rsidR="00B11EB3" w:rsidRDefault="00B11EB3" w:rsidP="00B11EB3">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B11EB3" w:rsidRDefault="00B11EB3" w:rsidP="00B11EB3"/>
    <w:p w:rsidR="00B11EB3" w:rsidRDefault="00B11EB3" w:rsidP="00B11EB3">
      <w:pPr>
        <w:pStyle w:val="Minicrib"/>
      </w:pPr>
      <w:r>
        <w:t>CRAIGLEITH  (R88)  Sq.Set</w:t>
      </w:r>
      <w:r>
        <w:tab/>
        <w:t>Roy Goldring  G &amp; S Dances 2</w:t>
      </w:r>
    </w:p>
    <w:p w:rsidR="00B11EB3" w:rsidRPr="000D60D4" w:rsidRDefault="00B11EB3" w:rsidP="00B11EB3">
      <w:pPr>
        <w:pStyle w:val="DanceBody"/>
      </w:pPr>
      <w:r w:rsidRPr="000D60D4">
        <w:t xml:space="preserve"> 1- 8</w:t>
      </w:r>
      <w:r w:rsidRPr="000D60D4">
        <w:tab/>
        <w:t>1s+3s dance R&amp;L</w:t>
      </w:r>
    </w:p>
    <w:p w:rsidR="00B11EB3" w:rsidRDefault="00B11EB3" w:rsidP="00B11EB3">
      <w:pPr>
        <w:pStyle w:val="DanceBody"/>
      </w:pPr>
      <w:r w:rsidRPr="000D60D4">
        <w:t xml:space="preserve"> 9-16</w:t>
      </w:r>
      <w:r w:rsidRPr="000D60D4">
        <w:tab/>
        <w:t>1s+3s dance Ladies' Chain</w:t>
      </w:r>
    </w:p>
    <w:p w:rsidR="00B11EB3" w:rsidRPr="000D60D4" w:rsidRDefault="00B11EB3" w:rsidP="00B11EB3">
      <w:pPr>
        <w:pStyle w:val="DanceBody"/>
      </w:pPr>
      <w:r w:rsidRPr="000D60D4">
        <w:t>17-32</w:t>
      </w:r>
      <w:r w:rsidRPr="000D60D4">
        <w:tab/>
        <w:t>2s+4s repeat bars 1-16</w:t>
      </w:r>
    </w:p>
    <w:p w:rsidR="00B11EB3" w:rsidRPr="000D60D4" w:rsidRDefault="00B11EB3" w:rsidP="00B11EB3">
      <w:pPr>
        <w:pStyle w:val="DanceBody"/>
      </w:pPr>
      <w:r w:rsidRPr="000D60D4">
        <w:t>33-40</w:t>
      </w:r>
      <w:r w:rsidRPr="000D60D4">
        <w:tab/>
        <w:t>All Ladies Adv+Ret for 2 steps &amp; dance RH across to places facing out</w:t>
      </w:r>
    </w:p>
    <w:p w:rsidR="00B11EB3" w:rsidRPr="000D60D4" w:rsidRDefault="00B11EB3" w:rsidP="00B11EB3">
      <w:pPr>
        <w:pStyle w:val="DanceBody"/>
      </w:pPr>
      <w:r w:rsidRPr="000D60D4">
        <w:t>41-48</w:t>
      </w:r>
      <w:r w:rsidRPr="000D60D4">
        <w:tab/>
        <w:t>All Ladies dance clockwise round outside of set</w:t>
      </w:r>
    </w:p>
    <w:p w:rsidR="00B11EB3" w:rsidRPr="000D60D4" w:rsidRDefault="00B11EB3" w:rsidP="00B11EB3">
      <w:pPr>
        <w:pStyle w:val="DanceBody"/>
      </w:pPr>
      <w:r w:rsidRPr="000D60D4">
        <w:t>49-56</w:t>
      </w:r>
      <w:r w:rsidRPr="000D60D4">
        <w:tab/>
        <w:t>All Men Adv+Ret for 2 steps &amp; dance LH across to places facing out</w:t>
      </w:r>
    </w:p>
    <w:p w:rsidR="00B11EB3" w:rsidRPr="000D60D4" w:rsidRDefault="00B11EB3" w:rsidP="00B11EB3">
      <w:pPr>
        <w:pStyle w:val="DanceBody"/>
      </w:pPr>
      <w:r w:rsidRPr="000D60D4">
        <w:t>57-64</w:t>
      </w:r>
      <w:r w:rsidRPr="000D60D4">
        <w:tab/>
        <w:t>All Men dance anticlockwise round set</w:t>
      </w:r>
    </w:p>
    <w:p w:rsidR="00B11EB3" w:rsidRPr="000D60D4" w:rsidRDefault="00B11EB3" w:rsidP="00B11EB3">
      <w:pPr>
        <w:pStyle w:val="DanceBody"/>
      </w:pPr>
      <w:r w:rsidRPr="000D60D4">
        <w:t>65-72</w:t>
      </w:r>
      <w:r w:rsidRPr="000D60D4">
        <w:tab/>
        <w:t>1s+3s Promenade anticlockwise round inside of set &amp; set facing in</w:t>
      </w:r>
    </w:p>
    <w:p w:rsidR="00B11EB3" w:rsidRPr="000D60D4" w:rsidRDefault="00B11EB3" w:rsidP="00B11EB3">
      <w:pPr>
        <w:pStyle w:val="DanceBody"/>
      </w:pPr>
      <w:r w:rsidRPr="000D60D4">
        <w:t>73-80</w:t>
      </w:r>
      <w:r w:rsidRPr="000D60D4">
        <w:tab/>
        <w:t>2s+4s Promenade clockwise round inside of set &amp; set facing in</w:t>
      </w:r>
    </w:p>
    <w:p w:rsidR="00B11EB3" w:rsidRPr="000D60D4" w:rsidRDefault="00B11EB3" w:rsidP="00B11EB3">
      <w:pPr>
        <w:pStyle w:val="DanceBody"/>
        <w:keepNext w:val="0"/>
      </w:pPr>
      <w:r w:rsidRPr="000D60D4">
        <w:t>81-88</w:t>
      </w:r>
      <w:r w:rsidRPr="000D60D4">
        <w:tab/>
        <w:t>All circle 8H round &amp; back</w:t>
      </w:r>
    </w:p>
    <w:p w:rsidR="00B11EB3" w:rsidRDefault="00B11EB3" w:rsidP="00B11EB3"/>
    <w:p w:rsidR="00B11EB3" w:rsidRDefault="00B11EB3" w:rsidP="00B11EB3">
      <w:pPr>
        <w:pStyle w:val="Minicrib"/>
      </w:pPr>
      <w:r>
        <w:t>CRAIGMIN BRIG  (J4x40)  4C set</w:t>
      </w:r>
      <w:r>
        <w:tab/>
        <w:t>Bill Forbes  Craigievar Bk 3</w:t>
      </w:r>
    </w:p>
    <w:p w:rsidR="00B11EB3" w:rsidRDefault="00B11EB3" w:rsidP="00B11EB3">
      <w:pPr>
        <w:pStyle w:val="DanceBody"/>
      </w:pPr>
      <w:r w:rsidRPr="00282CB9">
        <w:t xml:space="preserve">3s &amp; 4s </w:t>
      </w:r>
      <w:r>
        <w:t xml:space="preserve">start </w:t>
      </w:r>
      <w:r w:rsidRPr="00282CB9">
        <w:t>on opp sides</w:t>
      </w:r>
    </w:p>
    <w:p w:rsidR="00B11EB3" w:rsidRDefault="00B11EB3" w:rsidP="00B11EB3">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B11EB3" w:rsidRDefault="00B11EB3" w:rsidP="00B11EB3">
      <w:pPr>
        <w:pStyle w:val="DanceBody"/>
      </w:pPr>
      <w:r>
        <w:t xml:space="preserve"> 9-12</w:t>
      </w:r>
      <w:r>
        <w:tab/>
        <w:t xml:space="preserve">1s cast up </w:t>
      </w:r>
      <w:r>
        <w:rPr>
          <w:b/>
        </w:rPr>
        <w:t>as</w:t>
      </w:r>
      <w:r>
        <w:t xml:space="preserve"> 4s cast down round nearest corner to end 1s between 2s facing down, 4s between 3s facing up</w:t>
      </w:r>
    </w:p>
    <w:p w:rsidR="00B11EB3" w:rsidRDefault="00B11EB3" w:rsidP="00B11EB3">
      <w:pPr>
        <w:pStyle w:val="DanceBody"/>
      </w:pPr>
      <w:r>
        <w:t>13-16</w:t>
      </w:r>
      <w:r>
        <w:tab/>
        <w:t>All set in lines across, 1s+4s Adv, 1M+4L &amp; 4M+1L pass RSh into line across, Ladies BtoB in centre (1L facing 4M, 4L facing 1M)</w:t>
      </w:r>
    </w:p>
    <w:p w:rsidR="00B11EB3" w:rsidRPr="00282CB9" w:rsidRDefault="00B11EB3" w:rsidP="00B11EB3">
      <w:pPr>
        <w:pStyle w:val="DanceBody"/>
      </w:pPr>
      <w:r w:rsidRPr="00282CB9">
        <w:t>17-24</w:t>
      </w:r>
      <w:r w:rsidRPr="00282CB9">
        <w:tab/>
        <w:t>1s+4s dance RSh reel of 4 across</w:t>
      </w:r>
    </w:p>
    <w:p w:rsidR="00B11EB3" w:rsidRDefault="00B11EB3" w:rsidP="00B11EB3">
      <w:pPr>
        <w:pStyle w:val="DanceBody"/>
      </w:pPr>
      <w:r>
        <w:t>25-28</w:t>
      </w:r>
      <w:r>
        <w:tab/>
        <w:t>1M+4L &amp; 4M+1L turn 3/4 RH, retain hands &amp; join LH with 2s &amp; 3s to Bal-in-Line on sides.  2(1) 4 (3)</w:t>
      </w:r>
    </w:p>
    <w:p w:rsidR="00B11EB3" w:rsidRDefault="00B11EB3" w:rsidP="00B11EB3">
      <w:pPr>
        <w:pStyle w:val="DanceBody"/>
      </w:pPr>
      <w:r>
        <w:t>29-32</w:t>
      </w:r>
      <w:r>
        <w:tab/>
        <w:t>1M+4L &amp; 4M+1L turn 1.1/2 RH on sides.  2 4 (1) (3)</w:t>
      </w:r>
    </w:p>
    <w:p w:rsidR="00B11EB3" w:rsidRPr="00282CB9" w:rsidRDefault="00B11EB3" w:rsidP="00B11EB3">
      <w:pPr>
        <w:pStyle w:val="DanceBody"/>
        <w:keepNext w:val="0"/>
      </w:pPr>
      <w:r w:rsidRPr="00282CB9">
        <w:t>33-40</w:t>
      </w:r>
      <w:r w:rsidRPr="00282CB9">
        <w:tab/>
        <w:t>All dance RSh reel of 4 on sides</w:t>
      </w:r>
      <w:r>
        <w:t>.   2 4 (1) (3)</w:t>
      </w:r>
    </w:p>
    <w:p w:rsidR="00B11EB3" w:rsidRDefault="00B11EB3" w:rsidP="00B11EB3"/>
    <w:p w:rsidR="00B11EB3" w:rsidRDefault="00B11EB3" w:rsidP="00B11EB3">
      <w:pPr>
        <w:pStyle w:val="Minicrib"/>
      </w:pPr>
      <w:r>
        <w:t>CRAIGOWER  (R5x32)  5C set</w:t>
      </w:r>
      <w:r>
        <w:tab/>
        <w:t>Edward Hutchings  Carswella Coll Vol 2</w:t>
      </w:r>
    </w:p>
    <w:p w:rsidR="00B11EB3" w:rsidRDefault="00B11EB3" w:rsidP="00B11EB3">
      <w:pPr>
        <w:pStyle w:val="DanceBody"/>
      </w:pPr>
      <w:r>
        <w:t xml:space="preserve"> 1- 8</w:t>
      </w:r>
      <w:r>
        <w:tab/>
        <w:t>1s &amp; 3s set, dance down middle (2s &amp; 4s step up 3-4), 1s &amp; 3s cast up round 4s/5s to 2nd/4th place 2 1 4 3 5</w:t>
      </w:r>
    </w:p>
    <w:p w:rsidR="00B11EB3" w:rsidRDefault="00B11EB3" w:rsidP="00B11EB3">
      <w:pPr>
        <w:pStyle w:val="DanceBody"/>
      </w:pPr>
      <w:r>
        <w:t xml:space="preserve"> 9-12</w:t>
      </w:r>
      <w:r>
        <w:tab/>
        <w:t xml:space="preserve">2s+1s also 4s+3s dance 1/2 Double Figs of 8 (1s &amp; 3s crossing up to start) </w:t>
      </w:r>
      <w:r w:rsidRPr="00414A6F">
        <w:rPr>
          <w:b/>
        </w:rPr>
        <w:t>while</w:t>
      </w:r>
      <w:r>
        <w:t xml:space="preserve"> 5s set &amp; cross RH (2) (1) (4) (3) (5)</w:t>
      </w:r>
    </w:p>
    <w:p w:rsidR="00B11EB3" w:rsidRDefault="00B11EB3" w:rsidP="00B11EB3">
      <w:pPr>
        <w:pStyle w:val="DanceBody"/>
      </w:pPr>
      <w:r>
        <w:t>13-16</w:t>
      </w:r>
      <w:r>
        <w:tab/>
        <w:t xml:space="preserve">1s+4s also 3s+5s dance 1/2 Double Figs of 8 (1s &amp; 3s crossing down to start) </w:t>
      </w:r>
      <w:r w:rsidRPr="00414A6F">
        <w:rPr>
          <w:b/>
        </w:rPr>
        <w:t>while</w:t>
      </w:r>
      <w:r>
        <w:t xml:space="preserve"> 2s set &amp; cross RH.  2 1 4 3 5</w:t>
      </w:r>
    </w:p>
    <w:p w:rsidR="00B11EB3" w:rsidRDefault="00B11EB3" w:rsidP="00B11EB3">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B11EB3" w:rsidRPr="00E034B6" w:rsidRDefault="00B11EB3" w:rsidP="00B11EB3">
      <w:pPr>
        <w:pStyle w:val="DanceBody"/>
        <w:keepNext w:val="0"/>
      </w:pPr>
      <w:r>
        <w:t>25-32</w:t>
      </w:r>
      <w:r>
        <w:tab/>
        <w:t xml:space="preserve">2s+4s </w:t>
      </w:r>
      <w:r w:rsidRPr="00414A6F">
        <w:rPr>
          <w:b/>
        </w:rPr>
        <w:t>also</w:t>
      </w:r>
      <w:r>
        <w:t xml:space="preserve"> 5s+3s dance R&amp;L </w:t>
      </w:r>
      <w:r w:rsidRPr="00414A6F">
        <w:rPr>
          <w:b/>
        </w:rPr>
        <w:t>while</w:t>
      </w:r>
      <w:r>
        <w:t xml:space="preserve"> 1s set &amp; cross RH then 1s set &amp; cross back LH  2 4 1 5 3</w:t>
      </w:r>
    </w:p>
    <w:p w:rsidR="00B11EB3" w:rsidRDefault="00B11EB3" w:rsidP="00B11EB3"/>
    <w:p w:rsidR="00B11EB3" w:rsidRDefault="00B11EB3" w:rsidP="00B11EB3">
      <w:pPr>
        <w:pStyle w:val="Minicrib"/>
      </w:pPr>
      <w:r>
        <w:t>CRAIL HARBOUR  (S3x32)  3C set</w:t>
      </w:r>
      <w:r>
        <w:tab/>
        <w:t>Arnold Grimes  Tower Coll</w:t>
      </w:r>
    </w:p>
    <w:p w:rsidR="00B11EB3" w:rsidRDefault="00B11EB3" w:rsidP="00B11EB3">
      <w:pPr>
        <w:pStyle w:val="DanceBody"/>
      </w:pPr>
      <w:r>
        <w:t xml:space="preserve"> 1- 8</w:t>
      </w:r>
      <w:r>
        <w:tab/>
        <w:t>1s cross RH</w:t>
      </w:r>
      <w:r w:rsidRPr="00BA6B4D">
        <w:rPr>
          <w:b/>
        </w:rPr>
        <w:t xml:space="preserve"> while </w:t>
      </w:r>
      <w:r>
        <w:t>2s+3s dance RH across 1/2 way, &amp; all set. 1s+3s dance 1/2 RH across</w:t>
      </w:r>
      <w:r w:rsidRPr="00BA6B4D">
        <w:rPr>
          <w:b/>
        </w:rPr>
        <w:t xml:space="preserve"> while </w:t>
      </w:r>
      <w:r>
        <w:t>2s cross RH &amp; all set</w:t>
      </w:r>
    </w:p>
    <w:p w:rsidR="00B11EB3" w:rsidRDefault="00B11EB3" w:rsidP="00B11EB3">
      <w:pPr>
        <w:pStyle w:val="DanceBody"/>
      </w:pPr>
      <w:r>
        <w:t xml:space="preserve"> 9-16</w:t>
      </w:r>
      <w:r>
        <w:tab/>
        <w:t>Reels of 3 on sides with 1s crossing up to dance 1/2 reel on opposite side &amp; crossing down to dance 1/2 reel on own side</w:t>
      </w:r>
    </w:p>
    <w:p w:rsidR="00B11EB3" w:rsidRDefault="00B11EB3" w:rsidP="00B11EB3">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B11EB3" w:rsidRDefault="00B11EB3" w:rsidP="00B11EB3">
      <w:pPr>
        <w:pStyle w:val="DanceBody"/>
        <w:keepNext w:val="0"/>
      </w:pPr>
      <w:r>
        <w:t>25-32</w:t>
      </w:r>
      <w:r>
        <w:tab/>
        <w:t>All chase clockwise to own sides (2 bars), cross RH (with partner), set &amp; cross back.  3 1 2</w:t>
      </w:r>
    </w:p>
    <w:p w:rsidR="00B11EB3" w:rsidRDefault="00B11EB3" w:rsidP="00B11EB3"/>
    <w:p w:rsidR="00B11EB3" w:rsidRDefault="00B11EB3" w:rsidP="00B11EB3">
      <w:pPr>
        <w:pStyle w:val="Minicrib"/>
      </w:pPr>
      <w:r>
        <w:t>CRAMOND BRIDGE  (R8x32)  3C (4C set)</w:t>
      </w:r>
      <w:r>
        <w:tab/>
        <w:t>Valerie Farr  London Jubilee Bk</w:t>
      </w:r>
    </w:p>
    <w:p w:rsidR="00B11EB3" w:rsidRPr="00CE76D1" w:rsidRDefault="00B11EB3" w:rsidP="00B11EB3">
      <w:pPr>
        <w:pStyle w:val="DanceBody"/>
      </w:pPr>
      <w:r w:rsidRPr="00CE76D1">
        <w:t xml:space="preserve"> 1- 8</w:t>
      </w:r>
      <w:r w:rsidRPr="00CE76D1">
        <w:tab/>
        <w:t>1s cross RH &amp; cast 1 place, cross LH &amp; cast (Lady up, Man down), to meet in middle in prom hold facing 2nd Man</w:t>
      </w:r>
    </w:p>
    <w:p w:rsidR="00B11EB3" w:rsidRPr="00CE76D1" w:rsidRDefault="00B11EB3" w:rsidP="00B11EB3">
      <w:pPr>
        <w:pStyle w:val="DanceBody"/>
      </w:pPr>
      <w:r w:rsidRPr="00CE76D1">
        <w:t xml:space="preserve"> 9-16</w:t>
      </w:r>
      <w:r w:rsidRPr="00CE76D1">
        <w:tab/>
        <w:t>1s dance 1/2 diagonal reel with 1st corners &amp; 1/2 reel with 2nd corners, end in middle facing Ladies' side</w:t>
      </w:r>
    </w:p>
    <w:p w:rsidR="00B11EB3" w:rsidRPr="00CE76D1" w:rsidRDefault="00B11EB3" w:rsidP="00B11EB3">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rPr>
        <w:t xml:space="preserve"> </w:t>
      </w:r>
      <w:r w:rsidRPr="004039EC">
        <w:t>to face up (Lady on Man's right)</w:t>
      </w:r>
      <w:r>
        <w:rPr>
          <w:b/>
        </w:rPr>
        <w:t xml:space="preserve"> </w:t>
      </w:r>
      <w:r w:rsidRPr="00CE76D1">
        <w:rPr>
          <w:b/>
        </w:rPr>
        <w:t xml:space="preserve">as </w:t>
      </w:r>
      <w:r w:rsidRPr="00CE76D1">
        <w:t>2s+3s dance 1/2 R&amp;L round them</w:t>
      </w:r>
    </w:p>
    <w:p w:rsidR="00B11EB3" w:rsidRPr="00CE76D1" w:rsidRDefault="00B11EB3" w:rsidP="00B11EB3">
      <w:pPr>
        <w:pStyle w:val="DanceBody"/>
        <w:keepNext w:val="0"/>
      </w:pPr>
      <w:r w:rsidRPr="00CE76D1">
        <w:t>25-32</w:t>
      </w:r>
      <w:r w:rsidRPr="00CE76D1">
        <w:tab/>
        <w:t>1s lead up &amp; cast to 2nd place &amp; 2s+1s+3s turn partners RH</w:t>
      </w:r>
    </w:p>
    <w:p w:rsidR="00B11EB3" w:rsidRDefault="00B11EB3" w:rsidP="00B11EB3"/>
    <w:p w:rsidR="00B11EB3" w:rsidRDefault="00B11EB3" w:rsidP="00B11EB3">
      <w:pPr>
        <w:pStyle w:val="Minicrib"/>
      </w:pPr>
      <w:r>
        <w:t>THE CRAMOND WEDDING  (S3x32)  3C Set</w:t>
      </w:r>
      <w:r>
        <w:tab/>
        <w:t>Roy Goldring  15 Social Dances</w:t>
      </w:r>
    </w:p>
    <w:p w:rsidR="00B11EB3" w:rsidRDefault="00B11EB3" w:rsidP="00B11EB3">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B11EB3" w:rsidRDefault="00B11EB3" w:rsidP="00B11EB3">
      <w:pPr>
        <w:pStyle w:val="DanceBody"/>
      </w:pPr>
      <w:r>
        <w:t xml:space="preserve"> 3- 8</w:t>
      </w:r>
      <w:r>
        <w:tab/>
        <w:t>2s+1s+3s dance reels of 3 (1s pass 1st corners RSh to start). 1s end facing 1</w:t>
      </w:r>
      <w:r w:rsidRPr="00972EEB">
        <w:t>st</w:t>
      </w:r>
      <w:r>
        <w:t xml:space="preserve"> corners</w:t>
      </w:r>
    </w:p>
    <w:p w:rsidR="00B11EB3" w:rsidRDefault="00B11EB3" w:rsidP="00B11EB3">
      <w:pPr>
        <w:pStyle w:val="DanceBody"/>
      </w:pPr>
      <w:r>
        <w:t xml:space="preserve"> 9-12</w:t>
      </w:r>
      <w:r>
        <w:tab/>
        <w:t>1s set to 1</w:t>
      </w:r>
      <w:r w:rsidRPr="00972EEB">
        <w:t>st</w:t>
      </w:r>
      <w:r>
        <w:t xml:space="preserve"> corners &amp; turn 2H opening out into lines of 3 across (1L between 2s &amp; 1M between 3s) 1s+corner NHJ make an arch</w:t>
      </w:r>
    </w:p>
    <w:p w:rsidR="00B11EB3" w:rsidRDefault="00B11EB3" w:rsidP="00B11EB3">
      <w:pPr>
        <w:pStyle w:val="DanceBody"/>
      </w:pPr>
      <w:r>
        <w:t>13-16</w:t>
      </w:r>
      <w:r>
        <w:tab/>
        <w:t>1s+2s+3s cross up/down 2L/3M dancing under arches made by 1s+corners, 1s turn 1</w:t>
      </w:r>
      <w:r w:rsidRPr="00972EEB">
        <w:t>st</w:t>
      </w:r>
      <w:r>
        <w:t xml:space="preserve"> corners 2H onto sides 3 (1) 2</w:t>
      </w:r>
    </w:p>
    <w:p w:rsidR="00B11EB3" w:rsidRDefault="00B11EB3" w:rsidP="00B11EB3">
      <w:pPr>
        <w:pStyle w:val="DanceBody"/>
      </w:pPr>
      <w:r>
        <w:t>17-24</w:t>
      </w:r>
      <w:r>
        <w:tab/>
        <w:t>1s dance RH across (1M+3s at top &amp; 1L+2s at bottom), 1L crosses up between 3s &amp; casts to 2</w:t>
      </w:r>
      <w:r w:rsidRPr="00972EEB">
        <w:t>nd</w:t>
      </w:r>
      <w:r>
        <w:t xml:space="preserve"> place own side</w:t>
      </w:r>
      <w:r w:rsidRPr="00BA6B4D">
        <w:rPr>
          <w:b/>
        </w:rPr>
        <w:t xml:space="preserve"> </w:t>
      </w:r>
      <w:r>
        <w:rPr>
          <w:b/>
        </w:rPr>
        <w:t xml:space="preserve">as </w:t>
      </w:r>
      <w:r>
        <w:t>1M crosses down between 2s &amp; casts to place</w:t>
      </w:r>
    </w:p>
    <w:p w:rsidR="00B11EB3" w:rsidRDefault="00B11EB3" w:rsidP="00B11EB3">
      <w:pPr>
        <w:pStyle w:val="DanceBody"/>
        <w:keepNext w:val="0"/>
      </w:pPr>
      <w:r>
        <w:t>25-32</w:t>
      </w:r>
      <w:r>
        <w:tab/>
        <w:t>3s+1s+2s dance Allemande ending with 1s casting to 3</w:t>
      </w:r>
      <w:r w:rsidRPr="00972EEB">
        <w:t>rd</w:t>
      </w:r>
      <w:r>
        <w:t xml:space="preserve"> place</w:t>
      </w:r>
      <w:r w:rsidRPr="00BA6B4D">
        <w:rPr>
          <w:b/>
        </w:rPr>
        <w:t xml:space="preserve"> </w:t>
      </w:r>
      <w:r>
        <w:rPr>
          <w:b/>
        </w:rPr>
        <w:t xml:space="preserve">as </w:t>
      </w:r>
      <w:r>
        <w:t>3s dance up to 2nd place. 2 3 1</w:t>
      </w:r>
    </w:p>
    <w:p w:rsidR="00B11EB3" w:rsidRDefault="00B11EB3" w:rsidP="00B11EB3"/>
    <w:p w:rsidR="00B11EB3" w:rsidRDefault="00B11EB3" w:rsidP="00B11EB3">
      <w:pPr>
        <w:pStyle w:val="Minicrib"/>
      </w:pPr>
      <w:r>
        <w:t>THE CRANBERRY TART  (J8x32)  3C (4C set)</w:t>
      </w:r>
      <w:r>
        <w:tab/>
        <w:t>Terry Glasspool  7 Year Itch</w:t>
      </w:r>
    </w:p>
    <w:p w:rsidR="00B11EB3" w:rsidRPr="005141AA" w:rsidRDefault="00B11EB3" w:rsidP="00B11EB3">
      <w:pPr>
        <w:pStyle w:val="DanceBody"/>
      </w:pPr>
      <w:r w:rsidRPr="005141AA">
        <w:t xml:space="preserve"> 1- 8</w:t>
      </w:r>
      <w:r w:rsidRPr="005141AA">
        <w:tab/>
        <w:t>1M sets &amp; casts 1 place, sets &amp; petronella turns between 3s facing up</w:t>
      </w:r>
      <w:r w:rsidRPr="00BA6B4D">
        <w:rPr>
          <w:b/>
        </w:rPr>
        <w:t xml:space="preserve"> while </w:t>
      </w:r>
      <w:r w:rsidRPr="005141AA">
        <w:t>1L stands for 2 bars the</w:t>
      </w:r>
      <w:r>
        <w:t>n</w:t>
      </w:r>
      <w:r w:rsidRPr="005141AA">
        <w:t xml:space="preserve"> sets, casts 1 place &amp; sets</w:t>
      </w:r>
    </w:p>
    <w:p w:rsidR="00B11EB3" w:rsidRPr="005141AA" w:rsidRDefault="00B11EB3" w:rsidP="00B11EB3">
      <w:pPr>
        <w:pStyle w:val="DanceBody"/>
      </w:pPr>
      <w:r w:rsidRPr="005141AA">
        <w:t xml:space="preserve"> 9-16</w:t>
      </w:r>
      <w:r w:rsidRPr="005141AA">
        <w:tab/>
        <w:t>1M sets in line with 3s &amp; all 3 Adv+Ret then 1M advances to partner</w:t>
      </w:r>
      <w:r w:rsidRPr="00BA6B4D">
        <w:rPr>
          <w:b/>
        </w:rPr>
        <w:t xml:space="preserve"> while </w:t>
      </w:r>
      <w:r w:rsidRPr="005141AA">
        <w:t>1L petronella turns between 2s &amp; sets in line with 2s then all 3 Adv+Ret</w:t>
      </w:r>
      <w:r>
        <w:t>, 1L pulling back RSh (bar 16) to face 2L</w:t>
      </w:r>
    </w:p>
    <w:p w:rsidR="00B11EB3" w:rsidRPr="005141AA" w:rsidRDefault="00B11EB3" w:rsidP="00B11EB3">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B11EB3" w:rsidRDefault="00B11EB3" w:rsidP="00B11EB3">
      <w:pPr>
        <w:pStyle w:val="DanceBody"/>
        <w:keepNext w:val="0"/>
      </w:pPr>
      <w:r w:rsidRPr="005141AA">
        <w:t>25-32</w:t>
      </w:r>
      <w:r w:rsidRPr="005141AA">
        <w:tab/>
        <w:t>1s dance RSh reels of 3 on sides giving RSh to 3s</w:t>
      </w:r>
      <w:r>
        <w:t>.  2 1 3</w:t>
      </w:r>
    </w:p>
    <w:p w:rsidR="00B11EB3" w:rsidRDefault="00B11EB3" w:rsidP="00B11EB3"/>
    <w:p w:rsidR="00B11EB3" w:rsidRDefault="00B11EB3" w:rsidP="00B11EB3">
      <w:pPr>
        <w:pStyle w:val="Minicrib"/>
      </w:pPr>
      <w:r>
        <w:t>THE CRANNOG  (R8x32)  4C Set</w:t>
      </w:r>
      <w:r>
        <w:tab/>
        <w:t>Olivia Roberts   Sydney Down Under</w:t>
      </w:r>
    </w:p>
    <w:p w:rsidR="00B11EB3" w:rsidRDefault="00B11EB3" w:rsidP="00B11EB3">
      <w:pPr>
        <w:pStyle w:val="DanceBody"/>
      </w:pPr>
      <w:r>
        <w:t xml:space="preserve"> 1- 8</w:t>
      </w:r>
      <w:r>
        <w:tab/>
        <w:t xml:space="preserve">1s+2s </w:t>
      </w:r>
      <w:r>
        <w:rPr>
          <w:b/>
        </w:rPr>
        <w:t>also</w:t>
      </w:r>
      <w:r>
        <w:t xml:space="preserve"> 3s+4s set, dance diagonally in, pull back RSh &amp; dance out to next place round clockwise. (Now Ladies' side 1s &amp; 3s, Men's side 2s &amp; 4s), all set to partner</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Repeat 1-8 to end (2) (1) (4) (3)</w:t>
      </w:r>
    </w:p>
    <w:p w:rsidR="00B11EB3" w:rsidRDefault="00B11EB3" w:rsidP="00B11EB3">
      <w:pPr>
        <w:pStyle w:val="DanceBody"/>
        <w:keepNext w:val="0"/>
      </w:pPr>
      <w:r>
        <w:t>25-32</w:t>
      </w:r>
      <w:r>
        <w:tab/>
        <w:t>1s+4s dance 4 bars Espagnole; All set &amp; cross RH with partner.  2 4 1 3</w:t>
      </w:r>
    </w:p>
    <w:p w:rsidR="00B11EB3" w:rsidRDefault="00B11EB3" w:rsidP="00B11EB3"/>
    <w:p w:rsidR="00B11EB3" w:rsidRDefault="00B11EB3" w:rsidP="00B11EB3">
      <w:pPr>
        <w:pStyle w:val="Minicrib"/>
      </w:pPr>
      <w:r>
        <w:t>THE CRANNOG GATHERING  (R32)  Round the Room</w:t>
      </w:r>
      <w:r>
        <w:tab/>
        <w:t>Anne M Smyth</w:t>
      </w:r>
    </w:p>
    <w:p w:rsidR="00B11EB3" w:rsidRPr="00A467D4" w:rsidRDefault="00B11EB3" w:rsidP="00B11EB3">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B11EB3" w:rsidRDefault="00B11EB3" w:rsidP="00B11EB3">
      <w:pPr>
        <w:pStyle w:val="DanceBody"/>
      </w:pPr>
      <w:r>
        <w:t xml:space="preserve"> 1- 8</w:t>
      </w:r>
      <w:r>
        <w:tab/>
        <w:t>All set &amp; change places RH with partner, all set &amp; change back RH into promenade hold (left hand on top) facing anticlockwise</w:t>
      </w:r>
    </w:p>
    <w:p w:rsidR="00B11EB3" w:rsidRDefault="00B11EB3" w:rsidP="00B11EB3">
      <w:pPr>
        <w:pStyle w:val="DanceBody"/>
      </w:pPr>
      <w:r>
        <w:t xml:space="preserve"> 9-12</w:t>
      </w:r>
      <w:r>
        <w:tab/>
        <w:t>All promenade for 2 steps &amp; set facing partner (retain hold of hands) turning Lady under crossed arms to face clockwise still in prom hold</w:t>
      </w:r>
    </w:p>
    <w:p w:rsidR="00B11EB3" w:rsidRPr="001342DD" w:rsidRDefault="00B11EB3" w:rsidP="00B11EB3">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B11EB3" w:rsidRDefault="00B11EB3" w:rsidP="00B11EB3">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B11EB3" w:rsidRDefault="00B11EB3" w:rsidP="00B11EB3">
      <w:pPr>
        <w:pStyle w:val="DanceBody"/>
        <w:rPr>
          <w:noProof/>
        </w:rPr>
      </w:pPr>
      <w:r>
        <w:rPr>
          <w:noProof/>
        </w:rPr>
        <w:t>21-24</w:t>
      </w:r>
      <w:r>
        <w:rPr>
          <w:noProof/>
        </w:rPr>
        <w:tab/>
        <w:t>All holding LH Man dances LSh 3/4 round partner (Lady stands still) to her right &amp; all join hands in a circle</w:t>
      </w:r>
    </w:p>
    <w:p w:rsidR="00B11EB3" w:rsidRDefault="00B11EB3" w:rsidP="00B11EB3">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B11EB3" w:rsidRDefault="00B11EB3" w:rsidP="00B11EB3"/>
    <w:p w:rsidR="00B11EB3" w:rsidRDefault="00B11EB3" w:rsidP="00B11EB3">
      <w:pPr>
        <w:pStyle w:val="Minicrib"/>
      </w:pPr>
      <w:r>
        <w:t>CRATHES CASTLE (One For The Millennium)  (S3x48)  3C Set</w:t>
      </w:r>
      <w:r>
        <w:tab/>
        <w:t>T Willitt  RSCDS Bk 44</w:t>
      </w:r>
    </w:p>
    <w:p w:rsidR="00B11EB3" w:rsidRDefault="00B11EB3" w:rsidP="00B11EB3">
      <w:pPr>
        <w:pStyle w:val="DanceBody"/>
      </w:pPr>
      <w:r>
        <w:t xml:space="preserve"> 1- 8</w:t>
      </w:r>
      <w:r>
        <w:tab/>
        <w:t>1s set, 1/2 turn RH to face down in prom hold, dance down below 3s, cross LH &amp; cast up to 2</w:t>
      </w:r>
      <w:r w:rsidRPr="00972EEB">
        <w:t>nd</w:t>
      </w:r>
      <w:r>
        <w:t xml:space="preserve"> place own sides</w:t>
      </w:r>
    </w:p>
    <w:p w:rsidR="00B11EB3" w:rsidRDefault="00B11EB3" w:rsidP="00B11EB3">
      <w:pPr>
        <w:pStyle w:val="DanceBody"/>
      </w:pPr>
      <w:r>
        <w:t xml:space="preserve"> 9-16</w:t>
      </w:r>
      <w:r>
        <w:tab/>
        <w:t>2s+1s+3s dance reflection reels of 3 on sides (1s in &amp; up to start &amp; all giving hands where possible)</w:t>
      </w:r>
    </w:p>
    <w:p w:rsidR="00B11EB3" w:rsidRDefault="00B11EB3" w:rsidP="00B11EB3">
      <w:pPr>
        <w:pStyle w:val="DanceBody"/>
      </w:pPr>
      <w:r>
        <w:t>17-24</w:t>
      </w:r>
      <w:r>
        <w:tab/>
        <w:t>1s dance 1/2 Fig of 8 round 2s &amp; 1/2 Fig of 8 round 3s</w:t>
      </w:r>
    </w:p>
    <w:p w:rsidR="00B11EB3" w:rsidRDefault="00B11EB3" w:rsidP="00B11EB3">
      <w:pPr>
        <w:pStyle w:val="DanceBody"/>
      </w:pPr>
      <w:r>
        <w:t>25-32</w:t>
      </w:r>
      <w:r>
        <w:tab/>
        <w:t>1s dance RH across (1L with 2s &amp; 1M with 3s), all chase clockwise 1/2 way to opposite sides.  (3)(1)(2)</w:t>
      </w:r>
    </w:p>
    <w:p w:rsidR="00B11EB3" w:rsidRDefault="00B11EB3" w:rsidP="00B11EB3">
      <w:pPr>
        <w:pStyle w:val="DanceBody"/>
      </w:pPr>
      <w:r>
        <w:t>33-40</w:t>
      </w:r>
      <w:r>
        <w:tab/>
        <w:t>1M+3s (at top)</w:t>
      </w:r>
      <w:r w:rsidRPr="007F0D5A">
        <w:rPr>
          <w:b/>
        </w:rPr>
        <w:t xml:space="preserve"> also </w:t>
      </w:r>
      <w:r>
        <w:t>1L+2s circle 3H round to left &amp; 1s end turning to face each other, 1s set, dance out thru 2</w:t>
      </w:r>
      <w:r w:rsidRPr="00972EEB">
        <w:t>nd</w:t>
      </w:r>
      <w:r>
        <w:t xml:space="preserve"> pl opp sides up to top.  (1)(3)(2)</w:t>
      </w:r>
    </w:p>
    <w:p w:rsidR="00B11EB3" w:rsidRDefault="00B11EB3" w:rsidP="00B11EB3">
      <w:pPr>
        <w:pStyle w:val="DanceBody"/>
        <w:keepNext w:val="0"/>
      </w:pPr>
      <w:r>
        <w:t>41-48</w:t>
      </w:r>
      <w:r>
        <w:tab/>
        <w:t>1s+3s+2s Adv+Ret for 1 &amp; Link for 3 &amp; repeat to end 2 3 1</w:t>
      </w:r>
    </w:p>
    <w:p w:rsidR="00B11EB3" w:rsidRDefault="00B11EB3" w:rsidP="00B11EB3"/>
    <w:p w:rsidR="00B11EB3" w:rsidRDefault="00B11EB3" w:rsidP="00B11EB3">
      <w:pPr>
        <w:pStyle w:val="Minicrib"/>
      </w:pPr>
      <w:r>
        <w:t>THE CRATHIE BELLMAN  (J8x32)  3C (4C set)</w:t>
      </w:r>
      <w:r>
        <w:tab/>
        <w:t>John Drewry  Deeside Bk 1</w:t>
      </w:r>
    </w:p>
    <w:p w:rsidR="00B11EB3" w:rsidRPr="000D60D4" w:rsidRDefault="00B11EB3" w:rsidP="00B11EB3">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B11EB3" w:rsidRDefault="00B11EB3" w:rsidP="00B11EB3">
      <w:pPr>
        <w:pStyle w:val="DanceBody"/>
      </w:pPr>
      <w:r w:rsidRPr="000D60D4">
        <w:t xml:space="preserve"> 9-16</w:t>
      </w:r>
      <w:r w:rsidRPr="000D60D4">
        <w:tab/>
        <w:t>1s+3s dance Ladies' Chain</w:t>
      </w:r>
    </w:p>
    <w:p w:rsidR="00B11EB3" w:rsidRPr="000D60D4" w:rsidRDefault="00B11EB3" w:rsidP="00B11EB3">
      <w:pPr>
        <w:pStyle w:val="DanceBody"/>
      </w:pPr>
      <w:r w:rsidRPr="000D60D4">
        <w:t>17-24</w:t>
      </w:r>
      <w:r w:rsidRPr="000D60D4">
        <w:tab/>
        <w:t xml:space="preserve">1s+2s+3s Promenade, finishing </w:t>
      </w:r>
      <w:r>
        <w:t xml:space="preserve">with </w:t>
      </w:r>
      <w:r w:rsidRPr="000D60D4">
        <w:t>1s casting to 2nd place own side, 2s dance up to 1st place</w:t>
      </w:r>
    </w:p>
    <w:p w:rsidR="00B11EB3" w:rsidRPr="000D60D4" w:rsidRDefault="00B11EB3" w:rsidP="00B11EB3">
      <w:pPr>
        <w:pStyle w:val="DanceBody"/>
        <w:keepNext w:val="0"/>
      </w:pPr>
      <w:r w:rsidRPr="000D60D4">
        <w:t>25-32</w:t>
      </w:r>
      <w:r w:rsidRPr="000D60D4">
        <w:tab/>
        <w:t xml:space="preserve">1s dance reels of </w:t>
      </w:r>
      <w:r>
        <w:t xml:space="preserve">3 </w:t>
      </w:r>
      <w:r w:rsidRPr="000D60D4">
        <w:t>across giving LSh to 1st corners</w:t>
      </w:r>
    </w:p>
    <w:p w:rsidR="00B11EB3" w:rsidRDefault="00B11EB3" w:rsidP="00B11EB3"/>
    <w:p w:rsidR="00B11EB3" w:rsidRDefault="00B11EB3" w:rsidP="00B11EB3">
      <w:pPr>
        <w:pStyle w:val="Minicrib"/>
      </w:pPr>
      <w:r>
        <w:t>THE CRAVEN JIG  (J4x32)  4C set</w:t>
      </w:r>
      <w:r>
        <w:tab/>
        <w:t>Derek Haynes  Carnforth Coll 4</w:t>
      </w:r>
    </w:p>
    <w:p w:rsidR="00B11EB3" w:rsidRDefault="00B11EB3" w:rsidP="00B11EB3">
      <w:pPr>
        <w:pStyle w:val="DanceBody"/>
      </w:pPr>
      <w:r>
        <w:t xml:space="preserve"> 1- 8</w:t>
      </w:r>
      <w:r>
        <w:tab/>
        <w:t>1M followed by partner casts down Men's side, crosses over at bottom, dances up behind Ladies &amp; 1M dances between 2L &amp; 3L to face 2M</w:t>
      </w:r>
      <w:r w:rsidRPr="00BA6B4D">
        <w:rPr>
          <w:b/>
        </w:rPr>
        <w:t xml:space="preserve"> while </w:t>
      </w:r>
      <w:r>
        <w:t>1L dances between 3L &amp; 4L to face 3M (2s+3s+4s step up bars 3-4)</w:t>
      </w:r>
    </w:p>
    <w:p w:rsidR="00B11EB3" w:rsidRDefault="00B11EB3" w:rsidP="00B11EB3">
      <w:pPr>
        <w:pStyle w:val="DanceBody"/>
      </w:pPr>
      <w:r>
        <w:t xml:space="preserve"> 9-16</w:t>
      </w:r>
      <w:r>
        <w:tab/>
        <w:t>1s dance diagonal RSh reels of 3 (Man with 2M+3L &amp; Lady with 3M+4L)</w:t>
      </w:r>
    </w:p>
    <w:p w:rsidR="00B11EB3" w:rsidRDefault="00B11EB3" w:rsidP="00B11EB3">
      <w:pPr>
        <w:pStyle w:val="DanceBody"/>
      </w:pPr>
      <w:r>
        <w:t>17-24</w:t>
      </w:r>
      <w:r>
        <w:tab/>
        <w:t>1s dance diagonal RSh reels of 3 (Man with 3M+2L &amp; Lady with 4M+3L)</w:t>
      </w:r>
    </w:p>
    <w:p w:rsidR="00B11EB3" w:rsidRDefault="00B11EB3" w:rsidP="00B11EB3">
      <w:pPr>
        <w:pStyle w:val="DanceBody"/>
        <w:keepNext w:val="0"/>
      </w:pPr>
      <w:r>
        <w:t>25-32</w:t>
      </w:r>
      <w:r>
        <w:tab/>
        <w:t>1L followed by partner dances down middle, cast up behind Ladies, crosses over above 3s &amp; casts to bottom crossing to own side</w:t>
      </w:r>
    </w:p>
    <w:p w:rsidR="00B11EB3" w:rsidRDefault="00B11EB3" w:rsidP="00B11EB3"/>
    <w:p w:rsidR="00B11EB3" w:rsidRDefault="00B11EB3" w:rsidP="00B11EB3">
      <w:pPr>
        <w:pStyle w:val="Minicrib"/>
      </w:pPr>
      <w:r>
        <w:t>THE CRAVEN REEL  (R8x32)  3C (4C set)</w:t>
      </w:r>
      <w:r>
        <w:tab/>
        <w:t>Derek Haynes  Carnforth Coll 5</w:t>
      </w:r>
    </w:p>
    <w:p w:rsidR="00B11EB3" w:rsidRDefault="00B11EB3" w:rsidP="00B11EB3">
      <w:pPr>
        <w:pStyle w:val="DanceBody"/>
      </w:pPr>
      <w:r>
        <w:t xml:space="preserve"> 1- 8</w:t>
      </w:r>
      <w:r>
        <w:tab/>
        <w:t>1L followed by partner cast down 2 places &amp; dance RH across with 3s</w:t>
      </w:r>
    </w:p>
    <w:p w:rsidR="00B11EB3" w:rsidRDefault="00B11EB3" w:rsidP="00B11EB3">
      <w:pPr>
        <w:pStyle w:val="DanceBody"/>
      </w:pPr>
      <w:r>
        <w:t xml:space="preserve"> 9-16</w:t>
      </w:r>
      <w:r>
        <w:tab/>
        <w:t>1L followed by partner dance up behind Men to original places &amp; dance RH across with 2s</w:t>
      </w:r>
    </w:p>
    <w:p w:rsidR="00B11EB3" w:rsidRDefault="00B11EB3" w:rsidP="00B11EB3">
      <w:pPr>
        <w:pStyle w:val="DanceBody"/>
      </w:pPr>
      <w:r>
        <w:t>17-24</w:t>
      </w:r>
      <w:r>
        <w:tab/>
        <w:t>1s+2s+3s dance RSh reels of 3 on own side (1s RSh to 2s)</w:t>
      </w:r>
    </w:p>
    <w:p w:rsidR="00B11EB3" w:rsidRDefault="00B11EB3" w:rsidP="00B11EB3">
      <w:pPr>
        <w:pStyle w:val="DanceBody"/>
        <w:keepNext w:val="0"/>
      </w:pPr>
      <w:r>
        <w:t>25-32</w:t>
      </w:r>
      <w:r>
        <w:tab/>
        <w:t>1L followed by partner cast down 1 place, dance up between 2s cast down round 2M to end 2</w:t>
      </w:r>
      <w:r w:rsidRPr="00972EEB">
        <w:t>nd</w:t>
      </w:r>
      <w:r>
        <w:t xml:space="preserve"> place own side</w:t>
      </w:r>
    </w:p>
    <w:p w:rsidR="00B11EB3" w:rsidRDefault="00B11EB3" w:rsidP="00B11EB3"/>
    <w:p w:rsidR="00B11EB3" w:rsidRDefault="00B11EB3" w:rsidP="00B11EB3">
      <w:pPr>
        <w:pStyle w:val="Minicrib"/>
      </w:pPr>
      <w:r>
        <w:t>THE CRAVEN STRATHSPEY  (S8x32)  3C (4C set)</w:t>
      </w:r>
      <w:r>
        <w:tab/>
        <w:t>Derek Haynes  Carnforth Coll 1</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1s+2s Set+Link &amp; circle 4H round to left</w:t>
      </w:r>
    </w:p>
    <w:p w:rsidR="00B11EB3" w:rsidRDefault="00B11EB3" w:rsidP="00B11EB3">
      <w:pPr>
        <w:pStyle w:val="DanceBody"/>
      </w:pPr>
      <w:r>
        <w:t>17-24</w:t>
      </w:r>
      <w:r>
        <w:tab/>
        <w:t>2s+1s+3s RSh reels of 3 on own sides (1s dancing up to start)</w:t>
      </w:r>
    </w:p>
    <w:p w:rsidR="00B11EB3" w:rsidRDefault="00B11EB3" w:rsidP="00B11EB3">
      <w:pPr>
        <w:pStyle w:val="DanceBody"/>
        <w:keepNext w:val="0"/>
      </w:pPr>
      <w:r>
        <w:t>25-32</w:t>
      </w:r>
      <w:r>
        <w:tab/>
        <w:t>2s+1s dance RH across, 1s+3s dance LH across</w:t>
      </w:r>
    </w:p>
    <w:p w:rsidR="00B11EB3" w:rsidRDefault="00B11EB3" w:rsidP="00B11EB3"/>
    <w:p w:rsidR="00B11EB3" w:rsidRDefault="00B11EB3" w:rsidP="00B11EB3">
      <w:pPr>
        <w:pStyle w:val="Minicrib"/>
      </w:pPr>
      <w:r>
        <w:t>THE CRAVEN TWELVESOME  (R4x32)  Sq.Set</w:t>
      </w:r>
      <w:r>
        <w:tab/>
        <w:t>Derek Haynes  Carnforth Coll 5</w:t>
      </w:r>
    </w:p>
    <w:p w:rsidR="00B11EB3" w:rsidRDefault="00B11EB3" w:rsidP="00B11EB3">
      <w:pPr>
        <w:pStyle w:val="DanceBody"/>
      </w:pPr>
      <w:r>
        <w:t xml:space="preserve"> Man+2 Ladies per side of square set</w:t>
      </w:r>
    </w:p>
    <w:p w:rsidR="00B11EB3" w:rsidRDefault="00B11EB3" w:rsidP="00B11EB3">
      <w:pPr>
        <w:pStyle w:val="DanceBody"/>
      </w:pPr>
      <w:r>
        <w:t xml:space="preserve"> 1- 8</w:t>
      </w:r>
      <w:r>
        <w:tab/>
        <w:t>All dance RSh reels of 3 with partners</w:t>
      </w:r>
    </w:p>
    <w:p w:rsidR="00B11EB3" w:rsidRDefault="00B11EB3" w:rsidP="00B11EB3">
      <w:pPr>
        <w:pStyle w:val="DanceBody"/>
      </w:pPr>
      <w:r>
        <w:t xml:space="preserve"> 9-16</w:t>
      </w:r>
      <w:r>
        <w:tab/>
        <w:t>All Men set, 1/2 RH across, dance out thru opposite Ladies &amp; cast to right to middle of next side Ladies</w:t>
      </w:r>
    </w:p>
    <w:p w:rsidR="00B11EB3" w:rsidRDefault="00B11EB3" w:rsidP="00B11EB3">
      <w:pPr>
        <w:pStyle w:val="DanceBody"/>
      </w:pPr>
      <w:r>
        <w:t>17-24</w:t>
      </w:r>
      <w:r>
        <w:tab/>
        <w:t>Top &amp; bottom trios (side Men with new partners) advance, Ladies 1/2 turn 2H opposite Lady &amp; retire with new partners, side trios repeat</w:t>
      </w:r>
    </w:p>
    <w:p w:rsidR="00B11EB3" w:rsidRDefault="00B11EB3" w:rsidP="00B11EB3">
      <w:pPr>
        <w:pStyle w:val="DanceBody"/>
      </w:pPr>
      <w:r>
        <w:t>25-32</w:t>
      </w:r>
      <w:r>
        <w:tab/>
        <w:t>All circle 12H round &amp; back</w:t>
      </w:r>
    </w:p>
    <w:p w:rsidR="00B11EB3" w:rsidRDefault="00B11EB3" w:rsidP="00B11EB3">
      <w:pPr>
        <w:pStyle w:val="DanceBody"/>
        <w:keepNext w:val="0"/>
      </w:pPr>
      <w:r>
        <w:t>Repeat from new places &amp; with new partners</w:t>
      </w:r>
    </w:p>
    <w:p w:rsidR="00B11EB3" w:rsidRDefault="00B11EB3" w:rsidP="00B11EB3"/>
    <w:p w:rsidR="00B11EB3" w:rsidRDefault="00B11EB3" w:rsidP="00B11EB3">
      <w:pPr>
        <w:pStyle w:val="Minicrib"/>
      </w:pPr>
      <w:r>
        <w:t>THE CRAWFORDS OF KERRERA  (J8x32)  3C (4C set)</w:t>
      </w:r>
      <w:r>
        <w:tab/>
        <w:t>Ann Dix  Reel Friends Bk 3</w:t>
      </w:r>
    </w:p>
    <w:p w:rsidR="00B11EB3" w:rsidRPr="009A4F57" w:rsidRDefault="00B11EB3" w:rsidP="00B11EB3">
      <w:pPr>
        <w:pStyle w:val="DanceBody"/>
      </w:pPr>
      <w:r w:rsidRPr="009A4F57">
        <w:t xml:space="preserve"> 1- 8</w:t>
      </w:r>
      <w:r w:rsidRPr="009A4F57">
        <w:tab/>
        <w:t>1s</w:t>
      </w:r>
      <w:r>
        <w:t xml:space="preserve"> set, </w:t>
      </w:r>
      <w:r w:rsidRPr="009A4F57">
        <w:t xml:space="preserve"> cross RH, cast (2s step up); 1s turn LH to face 1st corners</w:t>
      </w:r>
    </w:p>
    <w:p w:rsidR="00B11EB3" w:rsidRPr="009A4F57" w:rsidRDefault="00B11EB3" w:rsidP="00B11EB3">
      <w:pPr>
        <w:pStyle w:val="DanceBody"/>
      </w:pPr>
      <w:r w:rsidRPr="009A4F57">
        <w:t xml:space="preserve"> 9-16</w:t>
      </w:r>
      <w:r w:rsidRPr="009A4F57">
        <w:tab/>
        <w:t>1s dance 1/2 reel of 4 with 1st corners, pass LSh &amp; dance 1/2 reel of 4 with 2nd corners.  End in 2nd place opp sides  (3) (1) (2)</w:t>
      </w:r>
    </w:p>
    <w:p w:rsidR="00B11EB3" w:rsidRPr="009A4F57" w:rsidRDefault="00B11EB3" w:rsidP="00B11EB3">
      <w:pPr>
        <w:pStyle w:val="DanceBody"/>
      </w:pPr>
      <w:r w:rsidRPr="009A4F57">
        <w:t>17-24</w:t>
      </w:r>
      <w:r w:rsidRPr="009A4F57">
        <w:tab/>
        <w:t>3s+1s+2s Set+Link for 3 &amp; circle 6H 1/2 round to Left.  End 1M between 3s at top facing down, 1L between 2s facing up</w:t>
      </w:r>
    </w:p>
    <w:p w:rsidR="00B11EB3" w:rsidRPr="009A4F57" w:rsidRDefault="00B11EB3" w:rsidP="00B11EB3">
      <w:pPr>
        <w:pStyle w:val="DanceBody"/>
        <w:keepNext w:val="0"/>
      </w:pPr>
      <w:r w:rsidRPr="009A4F57">
        <w:t>25-32</w:t>
      </w:r>
      <w:r w:rsidRPr="009A4F57">
        <w:tab/>
        <w:t>All Set+Link for 3 &amp; circle 6H 1/2 round to Left.  End 2 1 3</w:t>
      </w:r>
    </w:p>
    <w:p w:rsidR="00B11EB3" w:rsidRDefault="00B11EB3" w:rsidP="00B11EB3"/>
    <w:p w:rsidR="00B11EB3" w:rsidRDefault="00B11EB3" w:rsidP="00B11EB3">
      <w:pPr>
        <w:pStyle w:val="Minicrib"/>
      </w:pPr>
      <w:r>
        <w:t>CREAM TEA  (S3x32)  3C set</w:t>
      </w:r>
      <w:r>
        <w:tab/>
        <w:t>Ian Dall  Third Sheaf Coll</w:t>
      </w:r>
    </w:p>
    <w:p w:rsidR="00B11EB3" w:rsidRPr="009A4F57" w:rsidRDefault="00B11EB3" w:rsidP="00B11EB3">
      <w:pPr>
        <w:pStyle w:val="DanceBody"/>
      </w:pPr>
      <w:r w:rsidRPr="009A4F57">
        <w:t xml:space="preserve"> 1- 4</w:t>
      </w:r>
      <w:r w:rsidRPr="009A4F57">
        <w:tab/>
        <w:t>1s turn 1.1/4 with 2H, moving down then pass RSh to face 1st corners (2s step up 3-4)</w:t>
      </w:r>
    </w:p>
    <w:p w:rsidR="00B11EB3" w:rsidRDefault="00B11EB3" w:rsidP="00B11EB3">
      <w:pPr>
        <w:pStyle w:val="DanceBody"/>
      </w:pPr>
      <w:r w:rsidRPr="009A4F57">
        <w:t xml:space="preserve"> 5-16</w:t>
      </w:r>
      <w:r w:rsidRPr="009A4F57">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B11EB3" w:rsidRPr="009A4F57" w:rsidRDefault="00B11EB3" w:rsidP="00B11EB3">
      <w:pPr>
        <w:pStyle w:val="DanceBody"/>
      </w:pPr>
      <w:r w:rsidRPr="009A4F57">
        <w:t>17-20</w:t>
      </w:r>
      <w:r w:rsidRPr="009A4F57">
        <w:tab/>
        <w:t>1M+3s (at top) &amp; 1L+2s dance LH across.  1s end RSh to RSh in middle facing opp sides</w:t>
      </w:r>
    </w:p>
    <w:p w:rsidR="00B11EB3" w:rsidRPr="009A4F57" w:rsidRDefault="00B11EB3" w:rsidP="00B11EB3">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B11EB3" w:rsidRPr="009A4F57" w:rsidRDefault="00B11EB3" w:rsidP="00B11EB3">
      <w:pPr>
        <w:pStyle w:val="DanceBody"/>
      </w:pPr>
      <w:r w:rsidRPr="009A4F57">
        <w:t>25-28</w:t>
      </w:r>
      <w:r w:rsidRPr="009A4F57">
        <w:tab/>
        <w:t>2s+1s+3s circle 6H 1/2 round to left</w:t>
      </w:r>
    </w:p>
    <w:p w:rsidR="00B11EB3" w:rsidRDefault="00B11EB3" w:rsidP="00B11EB3">
      <w:pPr>
        <w:pStyle w:val="DanceBody"/>
        <w:keepNext w:val="0"/>
      </w:pPr>
      <w:r w:rsidRPr="009A4F57">
        <w:t>29-32</w:t>
      </w:r>
      <w:r w:rsidRPr="009A4F57">
        <w:tab/>
        <w:t>3s+2s turn 2H while 1s turn 2H 1.1/2 times to end 3 1 2</w:t>
      </w:r>
    </w:p>
    <w:p w:rsidR="00B11EB3" w:rsidRDefault="00B11EB3" w:rsidP="00B11EB3"/>
    <w:p w:rsidR="00B11EB3" w:rsidRDefault="00B11EB3" w:rsidP="00B11EB3">
      <w:pPr>
        <w:pStyle w:val="Minicrib"/>
      </w:pPr>
      <w:r>
        <w:t>THE CREEL  (R4x32)  4C set</w:t>
      </w:r>
      <w:r>
        <w:tab/>
        <w:t>Derek Haynes  Carnforth Coll 4</w:t>
      </w:r>
    </w:p>
    <w:p w:rsidR="00B11EB3" w:rsidRDefault="00B11EB3" w:rsidP="00B11EB3">
      <w:pPr>
        <w:pStyle w:val="DanceBody"/>
      </w:pPr>
      <w:r>
        <w:t xml:space="preserve"> 1- 8</w:t>
      </w:r>
      <w:r>
        <w:tab/>
        <w:t>1s+2s</w:t>
      </w:r>
      <w:r w:rsidRPr="007F0D5A">
        <w:rPr>
          <w:b/>
        </w:rPr>
        <w:t xml:space="preserve"> also </w:t>
      </w:r>
      <w:r>
        <w:t>3s+4s dance 1/2 R&amp;L, 1s+4s (middle couples) dance 1/2 R&amp;L</w:t>
      </w:r>
    </w:p>
    <w:p w:rsidR="00B11EB3" w:rsidRDefault="00B11EB3" w:rsidP="00B11EB3">
      <w:pPr>
        <w:pStyle w:val="DanceBody"/>
      </w:pPr>
      <w:r>
        <w:t xml:space="preserve"> 9-16</w:t>
      </w:r>
      <w:r>
        <w:tab/>
        <w:t>2s+4s</w:t>
      </w:r>
      <w:r w:rsidRPr="007F0D5A">
        <w:rPr>
          <w:b/>
        </w:rPr>
        <w:t xml:space="preserve"> also </w:t>
      </w:r>
      <w:r>
        <w:t>1s+3s dance 1/2 R&amp;L, 2s+3s (middle couples) dance 1/2 R&amp;L All now on opposite sides 4 3 2 1</w:t>
      </w:r>
    </w:p>
    <w:p w:rsidR="00B11EB3" w:rsidRDefault="00B11EB3" w:rsidP="00B11EB3">
      <w:pPr>
        <w:pStyle w:val="DanceBody"/>
      </w:pPr>
      <w:r>
        <w:t>17-24</w:t>
      </w:r>
      <w:r>
        <w:tab/>
        <w:t>All dance 1/2 RSh reels of 4 on sides but middle dancers do not complete reel &amp; end in same places, all set &amp; 1/2 turn partners RH.  1 3 2 4</w:t>
      </w:r>
    </w:p>
    <w:p w:rsidR="00B11EB3" w:rsidRDefault="00B11EB3" w:rsidP="00B11EB3">
      <w:pPr>
        <w:pStyle w:val="DanceBody"/>
        <w:keepNext w:val="0"/>
      </w:pPr>
      <w:r>
        <w:t>25-32</w:t>
      </w:r>
      <w:r>
        <w:tab/>
        <w:t>1s+3s</w:t>
      </w:r>
      <w:r w:rsidRPr="007F0D5A">
        <w:rPr>
          <w:b/>
        </w:rPr>
        <w:t xml:space="preserve"> also </w:t>
      </w:r>
      <w:r>
        <w:t>2s+4s dance Poussette.  3 1 4 2</w:t>
      </w:r>
    </w:p>
    <w:p w:rsidR="00B11EB3" w:rsidRDefault="00B11EB3" w:rsidP="00B11EB3"/>
    <w:p w:rsidR="00B11EB3" w:rsidRDefault="00B11EB3" w:rsidP="00B11EB3">
      <w:pPr>
        <w:pStyle w:val="Minicrib"/>
      </w:pPr>
      <w:r>
        <w:t>THE CRESCENT MOON  (R4x32)  4C set</w:t>
      </w:r>
      <w:r>
        <w:tab/>
        <w:t>John Drewry  Turkish Set</w:t>
      </w:r>
    </w:p>
    <w:p w:rsidR="00B11EB3" w:rsidRDefault="00B11EB3" w:rsidP="00B11EB3">
      <w:pPr>
        <w:pStyle w:val="DanceBody"/>
      </w:pPr>
      <w:r>
        <w:t xml:space="preserve"> 1- 8</w:t>
      </w:r>
      <w:r>
        <w:tab/>
        <w:t>1s turn RH then 1L+2M turn LH &amp; end facing 2L (nearer hands joined)</w:t>
      </w:r>
      <w:r w:rsidRPr="00BA6B4D">
        <w:rPr>
          <w:b/>
        </w:rPr>
        <w:t xml:space="preserve"> while </w:t>
      </w:r>
      <w:r>
        <w:t>4s turn LH then 4L+3M turn RH &amp; end facing 3L &amp; 2M &amp; 3M joining hands to form a crescent</w:t>
      </w:r>
    </w:p>
    <w:p w:rsidR="00B11EB3" w:rsidRDefault="00B11EB3" w:rsidP="00B11EB3">
      <w:pPr>
        <w:pStyle w:val="DanceBody"/>
      </w:pPr>
      <w:r>
        <w:t xml:space="preserve"> 9-16</w:t>
      </w:r>
      <w:r>
        <w:tab/>
        <w:t>All set twice, 1L turns right about to face partner</w:t>
      </w:r>
      <w:r w:rsidRPr="00BA6B4D">
        <w:rPr>
          <w:b/>
        </w:rPr>
        <w:t xml:space="preserve"> </w:t>
      </w:r>
      <w:r>
        <w:rPr>
          <w:b/>
        </w:rPr>
        <w:t xml:space="preserve">as </w:t>
      </w:r>
      <w:r>
        <w:t>4L turns left about to face her partner, 1L dances RSh round her partner to own place</w:t>
      </w:r>
      <w:r w:rsidRPr="00BA6B4D">
        <w:rPr>
          <w:b/>
        </w:rPr>
        <w:t xml:space="preserve"> </w:t>
      </w:r>
      <w:r>
        <w:rPr>
          <w:b/>
        </w:rPr>
        <w:t xml:space="preserve">as </w:t>
      </w:r>
      <w:r>
        <w:t>4L dances LSh round her partner to own place</w:t>
      </w:r>
      <w:r w:rsidRPr="00BA6B4D">
        <w:rPr>
          <w:b/>
        </w:rPr>
        <w:t xml:space="preserve"> while </w:t>
      </w:r>
      <w:r>
        <w:t>2s+3s cross (Men between Ladies), 2s+3s cross back (Ladies between Men).  4 2 3 1</w:t>
      </w:r>
    </w:p>
    <w:p w:rsidR="00B11EB3" w:rsidRDefault="00B11EB3" w:rsidP="00B11EB3">
      <w:pPr>
        <w:pStyle w:val="DanceBody"/>
      </w:pPr>
      <w:r>
        <w:t>17-24</w:t>
      </w:r>
      <w:r>
        <w:tab/>
        <w:t>All dance reels of 4 on sides</w:t>
      </w:r>
    </w:p>
    <w:p w:rsidR="00B11EB3" w:rsidRDefault="00B11EB3" w:rsidP="00B11EB3">
      <w:pPr>
        <w:pStyle w:val="DanceBody"/>
        <w:keepNext w:val="0"/>
      </w:pPr>
      <w:r>
        <w:t>25-32</w:t>
      </w:r>
      <w:r>
        <w:tab/>
        <w:t>4s+2s</w:t>
      </w:r>
      <w:r w:rsidRPr="007F0D5A">
        <w:rPr>
          <w:b/>
        </w:rPr>
        <w:t xml:space="preserve"> also </w:t>
      </w:r>
      <w:r>
        <w:t>3s+1s turn RH 1.1/2 times on sides, 1s+4s turn LH 1.1/2 times on sides.  2 4 1 3</w:t>
      </w:r>
    </w:p>
    <w:p w:rsidR="00B11EB3" w:rsidRDefault="00B11EB3" w:rsidP="00B11EB3"/>
    <w:p w:rsidR="00B11EB3" w:rsidRDefault="00B11EB3" w:rsidP="00B11EB3">
      <w:pPr>
        <w:pStyle w:val="Minicrib"/>
      </w:pPr>
      <w:r>
        <w:t>CRIBMASTER EXTRAORDINAIRE  (R8x32)  3C (4C set)</w:t>
      </w:r>
      <w:r>
        <w:tab/>
        <w:t>Ann Campbell  Brampton Connections</w:t>
      </w:r>
    </w:p>
    <w:p w:rsidR="00B11EB3" w:rsidRDefault="00B11EB3" w:rsidP="00B11EB3">
      <w:pPr>
        <w:pStyle w:val="DanceBody"/>
      </w:pPr>
      <w:r>
        <w:t xml:space="preserve"> 1- 8</w:t>
      </w:r>
      <w:r>
        <w:tab/>
        <w:t>1s+2s+3s Adv+Ret; 1s &amp; 3s Petronella turn &amp; set. (1s+3s in line of 4 up/down centre, Men facing up, Ladies down)</w:t>
      </w:r>
    </w:p>
    <w:p w:rsidR="00B11EB3" w:rsidRPr="00140386" w:rsidRDefault="00B11EB3" w:rsidP="00B11EB3">
      <w:pPr>
        <w:pStyle w:val="DanceBody"/>
      </w:pPr>
      <w:r>
        <w:t xml:space="preserve"> 9-16</w:t>
      </w:r>
      <w:r>
        <w:tab/>
        <w:t>1s+2s</w:t>
      </w:r>
      <w:r w:rsidRPr="00140386">
        <w:t>+3s dance Weasel reels:-</w:t>
      </w:r>
    </w:p>
    <w:p w:rsidR="00B11EB3" w:rsidRDefault="00B11EB3" w:rsidP="00B11EB3">
      <w:pPr>
        <w:pStyle w:val="DanceBody"/>
      </w:pPr>
      <w:r>
        <w:tab/>
        <w:t>1</w:t>
      </w:r>
      <w:r w:rsidRPr="00140386">
        <w:t>s+3s dance part reel of 4 up/down middle but when reaching either end they dance clockwise to top/bottom to re-enter reel</w:t>
      </w:r>
      <w:r w:rsidRPr="00140386">
        <w:rPr>
          <w:b/>
        </w:rPr>
        <w:t xml:space="preserve"> while </w:t>
      </w:r>
      <w:r>
        <w:t>2</w:t>
      </w:r>
      <w:r w:rsidRPr="00140386">
        <w:t xml:space="preserve">s dance clockwise to replace dancer leaving the reel &amp; all </w:t>
      </w:r>
      <w:r>
        <w:t xml:space="preserve">finish reel </w:t>
      </w:r>
      <w:r w:rsidRPr="00140386">
        <w:t>where they started</w:t>
      </w:r>
    </w:p>
    <w:p w:rsidR="00B11EB3" w:rsidRDefault="00B11EB3" w:rsidP="00B11EB3">
      <w:pPr>
        <w:pStyle w:val="DanceBody"/>
      </w:pPr>
      <w:r>
        <w:t>17-24</w:t>
      </w:r>
      <w:r>
        <w:tab/>
        <w:t>1s+3s turn partners 1.1/4 to own sides; 1s+2s Set+Link</w:t>
      </w:r>
    </w:p>
    <w:p w:rsidR="00B11EB3" w:rsidRDefault="00B11EB3" w:rsidP="00B11EB3">
      <w:pPr>
        <w:pStyle w:val="DanceBody"/>
        <w:keepNext w:val="0"/>
      </w:pPr>
      <w:r>
        <w:t>25-32</w:t>
      </w:r>
      <w:r>
        <w:tab/>
        <w:t>2s+1s dance RH across; 1s+3s dance LH across</w:t>
      </w:r>
    </w:p>
    <w:p w:rsidR="00B11EB3" w:rsidRDefault="00B11EB3" w:rsidP="00B11EB3"/>
    <w:p w:rsidR="00B11EB3" w:rsidRDefault="00B11EB3" w:rsidP="00B11EB3">
      <w:pPr>
        <w:pStyle w:val="Minicrib"/>
      </w:pPr>
      <w:r>
        <w:t>CRICKETS BY MOONLIGHT  (R8x32)  3C (4C set)</w:t>
      </w:r>
      <w:r>
        <w:tab/>
        <w:t>B Mortimer  Ardbrae 50 Years</w:t>
      </w:r>
    </w:p>
    <w:p w:rsidR="00B11EB3" w:rsidRDefault="00B11EB3" w:rsidP="00B11EB3">
      <w:pPr>
        <w:pStyle w:val="DanceBody"/>
      </w:pPr>
      <w:r>
        <w:t xml:space="preserve"> 1- 8</w:t>
      </w:r>
      <w:r>
        <w:tab/>
        <w:t>1s set, cast 1 place &amp; turn LH 1.1/2 times to end in 2</w:t>
      </w:r>
      <w:r w:rsidRPr="00972EEB">
        <w:t>nd</w:t>
      </w:r>
      <w:r>
        <w:t xml:space="preserve"> place opposite sides</w:t>
      </w:r>
    </w:p>
    <w:p w:rsidR="00B11EB3" w:rsidRDefault="00B11EB3" w:rsidP="00B11EB3">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rPr>
        <w:t xml:space="preserve"> </w:t>
      </w:r>
      <w:r>
        <w:rPr>
          <w:b/>
        </w:rPr>
        <w:t xml:space="preserve">as </w:t>
      </w:r>
      <w:r>
        <w:t>2s &amp; 3s end in centre with nearer hands joined</w:t>
      </w:r>
    </w:p>
    <w:p w:rsidR="00B11EB3" w:rsidRDefault="00B11EB3" w:rsidP="00B11EB3">
      <w:pPr>
        <w:pStyle w:val="DanceBody"/>
      </w:pPr>
      <w:r>
        <w:t>17-24</w:t>
      </w:r>
      <w:r>
        <w:tab/>
        <w:t>1s chase anticlockwise to 2</w:t>
      </w:r>
      <w:r w:rsidRPr="00972EEB">
        <w:t>nd</w:t>
      </w:r>
      <w:r>
        <w:t xml:space="preserve"> place own sides</w:t>
      </w:r>
      <w:r w:rsidRPr="00BA6B4D">
        <w:rPr>
          <w:b/>
        </w:rPr>
        <w:t xml:space="preserve"> while </w:t>
      </w:r>
      <w:r>
        <w:t>2s+3s Adv+Ret to places, 2s+1s+3s turn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CRIEFF FAIR  (R8x24)  3C (4C set)</w:t>
      </w:r>
      <w:r>
        <w:tab/>
        <w:t>T Wilson  RSCDS Bk 10</w:t>
      </w:r>
    </w:p>
    <w:p w:rsidR="00B11EB3" w:rsidRDefault="00B11EB3" w:rsidP="00B11EB3">
      <w:pPr>
        <w:pStyle w:val="DanceBody"/>
      </w:pPr>
      <w:r>
        <w:t xml:space="preserve"> 1- 8</w:t>
      </w:r>
      <w:r>
        <w:tab/>
        <w:t>1s+2s set &amp; cross RH, set &amp; cross RH back to places</w:t>
      </w:r>
    </w:p>
    <w:p w:rsidR="00B11EB3" w:rsidRDefault="00B11EB3" w:rsidP="00B11EB3">
      <w:pPr>
        <w:pStyle w:val="DanceBody"/>
      </w:pPr>
      <w:r>
        <w:t xml:space="preserve"> 9-16</w:t>
      </w:r>
      <w:r>
        <w:tab/>
        <w:t>1s lead down the middle &amp; lead up &amp; 1L turns under her own right arm to face 1</w:t>
      </w:r>
      <w:r w:rsidRPr="00972EEB">
        <w:t>st</w:t>
      </w:r>
      <w:r>
        <w:t xml:space="preserve"> corners</w:t>
      </w:r>
    </w:p>
    <w:p w:rsidR="00B11EB3" w:rsidRDefault="00B11EB3" w:rsidP="00B11EB3">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B11EB3" w:rsidRDefault="00B11EB3" w:rsidP="00B11EB3"/>
    <w:p w:rsidR="00B11EB3" w:rsidRDefault="00B11EB3" w:rsidP="00B11EB3">
      <w:pPr>
        <w:pStyle w:val="Minicrib"/>
      </w:pPr>
      <w:r>
        <w:t>THE CRIEFF JIG  (J8x32)  2C (4C Set)</w:t>
      </w:r>
      <w:r>
        <w:tab/>
        <w:t>John S Trew  Let's All Dance</w:t>
      </w:r>
    </w:p>
    <w:p w:rsidR="00B11EB3" w:rsidRPr="000727AD" w:rsidRDefault="00B11EB3" w:rsidP="00B11EB3">
      <w:pPr>
        <w:pStyle w:val="DanceBody"/>
      </w:pPr>
      <w:r w:rsidRPr="000727AD">
        <w:t xml:space="preserve"> 1- 8</w:t>
      </w:r>
      <w:r w:rsidRPr="000727AD">
        <w:tab/>
        <w:t>1s cast down own sides, turning outwards cast back to places</w:t>
      </w:r>
    </w:p>
    <w:p w:rsidR="00B11EB3" w:rsidRPr="000727AD" w:rsidRDefault="00B11EB3" w:rsidP="00B11EB3">
      <w:pPr>
        <w:pStyle w:val="DanceBody"/>
      </w:pPr>
      <w:r w:rsidRPr="000727AD">
        <w:t xml:space="preserve"> 9-16</w:t>
      </w:r>
      <w:r w:rsidRPr="000727AD">
        <w:tab/>
        <w:t>1s+2s set, cross RH, set &amp; cross back RH</w:t>
      </w:r>
    </w:p>
    <w:p w:rsidR="00B11EB3" w:rsidRPr="000727AD" w:rsidRDefault="00B11EB3" w:rsidP="00B11EB3">
      <w:pPr>
        <w:pStyle w:val="DanceBody"/>
      </w:pPr>
      <w:r w:rsidRPr="000727AD">
        <w:t>17-24</w:t>
      </w:r>
      <w:r w:rsidRPr="000727AD">
        <w:tab/>
        <w:t xml:space="preserve">1s cross RH, cast 1 place &amp; dance </w:t>
      </w:r>
      <w:r>
        <w:t xml:space="preserve">1/2 </w:t>
      </w:r>
      <w:r w:rsidRPr="000727AD">
        <w:t>Fig of 8 round 2s (who have stepped up)</w:t>
      </w:r>
    </w:p>
    <w:p w:rsidR="00B11EB3" w:rsidRPr="000727AD" w:rsidRDefault="00B11EB3" w:rsidP="00B11EB3">
      <w:pPr>
        <w:pStyle w:val="DanceBody"/>
        <w:keepNext w:val="0"/>
      </w:pPr>
      <w:r w:rsidRPr="000727AD">
        <w:t>25-32</w:t>
      </w:r>
      <w:r w:rsidRPr="000727AD">
        <w:tab/>
        <w:t>2s+1s circle 4H round &amp; back</w:t>
      </w:r>
    </w:p>
    <w:p w:rsidR="00B11EB3" w:rsidRDefault="00B11EB3" w:rsidP="00B11EB3"/>
    <w:p w:rsidR="00B11EB3" w:rsidRDefault="00B11EB3" w:rsidP="00B11EB3">
      <w:pPr>
        <w:pStyle w:val="Minicrib"/>
      </w:pPr>
      <w:r>
        <w:t>CROCKETT'S VICTORY GARDEN  (R4x32)  4C set</w:t>
      </w:r>
      <w:r>
        <w:tab/>
        <w:t>H Ways  Bicentennial Bk+7 SCDs</w:t>
      </w:r>
    </w:p>
    <w:p w:rsidR="00B11EB3" w:rsidRDefault="00B11EB3" w:rsidP="00B11EB3">
      <w:pPr>
        <w:pStyle w:val="DanceBody"/>
      </w:pPr>
      <w:r>
        <w:t xml:space="preserve"> 1- 8</w:t>
      </w:r>
      <w:r>
        <w:tab/>
        <w:t>1s lead down for 3 steps, lead up to top &amp; cast to 2</w:t>
      </w:r>
      <w:r w:rsidRPr="00972EEB">
        <w:t>nd</w:t>
      </w:r>
      <w:r>
        <w:t xml:space="preserve"> place</w:t>
      </w:r>
    </w:p>
    <w:p w:rsidR="00B11EB3" w:rsidRDefault="00B11EB3" w:rsidP="00B11EB3">
      <w:pPr>
        <w:pStyle w:val="DanceBody"/>
      </w:pPr>
      <w:r>
        <w:t xml:space="preserve"> 9-16</w:t>
      </w:r>
      <w:r>
        <w:tab/>
        <w:t>2s+1s dance 3/4 R&amp;L, face each other on sides &amp; set</w:t>
      </w:r>
    </w:p>
    <w:p w:rsidR="00B11EB3" w:rsidRDefault="00B11EB3" w:rsidP="00B11EB3">
      <w:pPr>
        <w:pStyle w:val="DanceBody"/>
      </w:pPr>
      <w:r>
        <w:t>17-24</w:t>
      </w:r>
      <w:r>
        <w:tab/>
        <w:t>1M+2M</w:t>
      </w:r>
      <w:r w:rsidRPr="007F0D5A">
        <w:rPr>
          <w:b/>
        </w:rPr>
        <w:t xml:space="preserve"> also </w:t>
      </w:r>
      <w:r>
        <w:t>1L+2L turn 1.1/2 times with nearer hand 1s dancing between 2s, 1s+3s repeat but 3s dance between 1s</w:t>
      </w:r>
    </w:p>
    <w:p w:rsidR="00B11EB3" w:rsidRDefault="00B11EB3" w:rsidP="00B11EB3">
      <w:pPr>
        <w:pStyle w:val="DanceBody"/>
        <w:keepNext w:val="0"/>
      </w:pPr>
      <w:r>
        <w:t>25-32</w:t>
      </w:r>
      <w:r>
        <w:tab/>
        <w:t>1s+4s repeat with 1s dancing between 4s &amp; all dance DoSiDo</w:t>
      </w:r>
    </w:p>
    <w:p w:rsidR="00B11EB3" w:rsidRDefault="00B11EB3" w:rsidP="00B11EB3"/>
    <w:p w:rsidR="00B11EB3" w:rsidRDefault="00B11EB3" w:rsidP="00B11EB3">
      <w:pPr>
        <w:pStyle w:val="Minicrib"/>
      </w:pPr>
      <w:r>
        <w:t>CROFT CASTLE  (S3x32)  3C set</w:t>
      </w:r>
      <w:r>
        <w:tab/>
        <w:t>Anna Holden  Herefordshire 40th Anniv</w:t>
      </w:r>
    </w:p>
    <w:p w:rsidR="00B11EB3" w:rsidRPr="00EA7F69" w:rsidRDefault="00B11EB3" w:rsidP="00B11EB3">
      <w:pPr>
        <w:pStyle w:val="DanceBody"/>
      </w:pPr>
      <w:r w:rsidRPr="00EA7F69">
        <w:t xml:space="preserve"> 1- 8</w:t>
      </w:r>
      <w:r w:rsidRPr="00EA7F69">
        <w:tab/>
        <w:t>1s set, dance down &amp; Lady dances LH across with 2L+3L</w:t>
      </w:r>
      <w:r w:rsidRPr="00EA7F69">
        <w:rPr>
          <w:b/>
        </w:rPr>
        <w:t xml:space="preserve"> while Man </w:t>
      </w:r>
      <w:r w:rsidRPr="00EA7F69">
        <w:t>dances RH across with 2M+3M all ending back in places</w:t>
      </w:r>
    </w:p>
    <w:p w:rsidR="00B11EB3" w:rsidRPr="00EA7F69" w:rsidRDefault="00B11EB3" w:rsidP="00B11EB3">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B11EB3" w:rsidRPr="00EA7F69" w:rsidRDefault="00B11EB3" w:rsidP="00B11EB3">
      <w:pPr>
        <w:pStyle w:val="DanceBody"/>
      </w:pPr>
      <w:r w:rsidRPr="00EA7F69">
        <w:t>17-24</w:t>
      </w:r>
      <w:r w:rsidRPr="00EA7F69">
        <w:tab/>
        <w:t>2s+1s+3s turn RH into centre &amp; turning individually to right dance out to opposite sides, repeat back to own sides</w:t>
      </w:r>
    </w:p>
    <w:p w:rsidR="00B11EB3" w:rsidRPr="00EA7F69" w:rsidRDefault="00B11EB3" w:rsidP="00B11EB3">
      <w:pPr>
        <w:pStyle w:val="DanceBody"/>
        <w:keepNext w:val="0"/>
      </w:pPr>
      <w:r w:rsidRPr="00EA7F69">
        <w:t>25-32</w:t>
      </w:r>
      <w:r w:rsidRPr="00EA7F69">
        <w:tab/>
        <w:t>1s &amp; 3s 3/4 turn RH into centre, dance 1/2 reel of 4 &amp; turn RH to own sides.  2 3 1</w:t>
      </w:r>
    </w:p>
    <w:p w:rsidR="00B11EB3" w:rsidRDefault="00B11EB3" w:rsidP="00B11EB3"/>
    <w:p w:rsidR="00B11EB3" w:rsidRDefault="00B11EB3" w:rsidP="00B11EB3">
      <w:pPr>
        <w:pStyle w:val="Minicrib"/>
      </w:pPr>
      <w:r>
        <w:t>CROM ALLT (The Crooked Burn)  (R8x32)  3C (4C set)</w:t>
      </w:r>
      <w:r>
        <w:tab/>
        <w:t>Roy Goldring  24 G &amp; S Dances</w:t>
      </w:r>
    </w:p>
    <w:p w:rsidR="00B11EB3" w:rsidRDefault="00B11EB3" w:rsidP="00B11EB3">
      <w:pPr>
        <w:pStyle w:val="DanceBody"/>
      </w:pPr>
      <w:r>
        <w:t xml:space="preserve"> 1- 8</w:t>
      </w:r>
      <w:r>
        <w:tab/>
        <w:t>1s dance reels of 3 on own sides (in &amp; down to start)</w:t>
      </w:r>
    </w:p>
    <w:p w:rsidR="00B11EB3" w:rsidRDefault="00B11EB3" w:rsidP="00B11EB3">
      <w:pPr>
        <w:pStyle w:val="DanceBody"/>
      </w:pPr>
      <w:r>
        <w:t xml:space="preserve"> 9-16</w:t>
      </w:r>
      <w:r>
        <w:tab/>
        <w:t>1s+2s turn on sides 1.1/2 times (Men RH &amp; Ladies LH), 1s dance between 3s &amp; cast up to 2</w:t>
      </w:r>
      <w:r w:rsidRPr="00972EEB">
        <w:t>nd</w:t>
      </w:r>
      <w:r>
        <w:t xml:space="preserve"> place on own sides</w:t>
      </w:r>
    </w:p>
    <w:p w:rsidR="00B11EB3" w:rsidRDefault="00B11EB3" w:rsidP="00B11EB3">
      <w:pPr>
        <w:pStyle w:val="DanceBody"/>
      </w:pPr>
      <w:r>
        <w:t>17-24</w:t>
      </w:r>
      <w:r>
        <w:tab/>
        <w:t>1s+1</w:t>
      </w:r>
      <w:r w:rsidRPr="00972EEB">
        <w:t>st</w:t>
      </w:r>
      <w:r>
        <w:t xml:space="preserve"> corners Adv+Ret, 1s+1</w:t>
      </w:r>
      <w:r w:rsidRPr="00972EEB">
        <w:t>st</w:t>
      </w:r>
      <w:r>
        <w:t xml:space="preserve"> corners turn RH</w:t>
      </w:r>
    </w:p>
    <w:p w:rsidR="00B11EB3" w:rsidRDefault="00B11EB3" w:rsidP="00B11EB3">
      <w:pPr>
        <w:pStyle w:val="DanceBody"/>
        <w:keepNext w:val="0"/>
      </w:pPr>
      <w:r>
        <w:t>25-32</w:t>
      </w:r>
      <w:r>
        <w:tab/>
        <w:t>1s+2</w:t>
      </w:r>
      <w:r w:rsidRPr="00972EEB">
        <w:t>nd</w:t>
      </w:r>
      <w:r>
        <w:t xml:space="preserve"> corners Adv+Ret, 1s+2</w:t>
      </w:r>
      <w:r w:rsidRPr="00972EEB">
        <w:t>nd</w:t>
      </w:r>
      <w:r>
        <w:t xml:space="preserve"> corners turn LH</w:t>
      </w:r>
    </w:p>
    <w:p w:rsidR="00B11EB3" w:rsidRDefault="00B11EB3" w:rsidP="00B11EB3"/>
    <w:p w:rsidR="00B11EB3" w:rsidRDefault="00B11EB3" w:rsidP="00B11EB3">
      <w:pPr>
        <w:pStyle w:val="Minicrib"/>
      </w:pPr>
      <w:r>
        <w:t>CROMARTIE'S RANT  (R8x32)  3C (4C set)</w:t>
      </w:r>
      <w:r>
        <w:tab/>
        <w:t>T Wilson  RSCDS Bk 31</w:t>
      </w:r>
    </w:p>
    <w:p w:rsidR="00B11EB3" w:rsidRDefault="00B11EB3" w:rsidP="00B11EB3">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B11EB3" w:rsidRDefault="00B11EB3" w:rsidP="00B11EB3">
      <w:pPr>
        <w:pStyle w:val="DanceBody"/>
      </w:pPr>
      <w:r>
        <w:t xml:space="preserve"> 9-16</w:t>
      </w:r>
      <w:r>
        <w:tab/>
        <w:t>1M picks up partner &amp; leads up to top; 2s lead up to 2</w:t>
      </w:r>
      <w:r w:rsidRPr="00972EEB">
        <w:t>nd</w:t>
      </w:r>
      <w:r>
        <w:t xml:space="preserve"> place</w:t>
      </w:r>
      <w:r w:rsidRPr="00BA6B4D">
        <w:rPr>
          <w:b/>
        </w:rPr>
        <w:t xml:space="preserve"> </w:t>
      </w:r>
      <w:r>
        <w:rPr>
          <w:b/>
        </w:rPr>
        <w:t xml:space="preserve">as </w:t>
      </w:r>
      <w:r>
        <w:t>3s step down</w:t>
      </w:r>
    </w:p>
    <w:p w:rsidR="00B11EB3" w:rsidRDefault="00B11EB3" w:rsidP="00B11EB3">
      <w:pPr>
        <w:pStyle w:val="DanceBody"/>
      </w:pPr>
      <w:r>
        <w:t>17-24</w:t>
      </w:r>
      <w:r>
        <w:tab/>
        <w:t>1s turn RH, cast &amp; turn LH (4 bars) to face 2</w:t>
      </w:r>
      <w:r w:rsidRPr="00972EEB">
        <w:t>nd</w:t>
      </w:r>
      <w:r>
        <w:t xml:space="preserve"> corners</w:t>
      </w:r>
    </w:p>
    <w:p w:rsidR="00B11EB3" w:rsidRDefault="00B11EB3" w:rsidP="00B11EB3">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B11EB3" w:rsidRDefault="00B11EB3" w:rsidP="00B11EB3"/>
    <w:p w:rsidR="00B11EB3" w:rsidRDefault="00B11EB3" w:rsidP="00B11EB3">
      <w:pPr>
        <w:pStyle w:val="Minicrib"/>
      </w:pPr>
      <w:r>
        <w:t>CROMARTIES NEW RANT  (R8x32)  3C (4C set)</w:t>
      </w:r>
      <w:r>
        <w:tab/>
        <w:t>John Drewry  Summer Coll 84</w:t>
      </w:r>
    </w:p>
    <w:p w:rsidR="00B11EB3" w:rsidRDefault="00B11EB3" w:rsidP="00B11EB3">
      <w:pPr>
        <w:pStyle w:val="DanceBody"/>
      </w:pPr>
      <w:r>
        <w:t xml:space="preserve"> 1- 8</w:t>
      </w:r>
      <w:r>
        <w:tab/>
        <w:t>1L+2M 1/2 turn RH &amp; lead down to 3</w:t>
      </w:r>
      <w:r w:rsidRPr="00972EEB">
        <w:t>rd</w:t>
      </w:r>
      <w:r>
        <w:t xml:space="preserve"> place (others step up), 1M+2L repeat</w:t>
      </w:r>
    </w:p>
    <w:p w:rsidR="00B11EB3" w:rsidRDefault="00B11EB3" w:rsidP="00B11EB3">
      <w:pPr>
        <w:pStyle w:val="DanceBody"/>
      </w:pPr>
      <w:r>
        <w:t xml:space="preserve"> 9-16</w:t>
      </w:r>
      <w:r>
        <w:tab/>
        <w:t>1s 1/2 turn RH &amp; lead up to top (others step down), 2s 1/2 turn RH &amp; lead up to 2</w:t>
      </w:r>
      <w:r w:rsidRPr="00972EEB">
        <w:t>nd</w:t>
      </w:r>
      <w:r>
        <w:t xml:space="preserve"> place (3s step down)</w:t>
      </w:r>
    </w:p>
    <w:p w:rsidR="00B11EB3" w:rsidRDefault="00B11EB3" w:rsidP="00B11EB3">
      <w:pPr>
        <w:pStyle w:val="DanceBody"/>
      </w:pPr>
      <w:r>
        <w:t>17-24</w:t>
      </w:r>
      <w:r>
        <w:tab/>
        <w:t>1s cross down to dance reflection reels on opposite sides &amp; 1s dance down to face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B11EB3" w:rsidRDefault="00B11EB3" w:rsidP="00B11EB3"/>
    <w:p w:rsidR="00B11EB3" w:rsidRDefault="00B11EB3" w:rsidP="00B11EB3">
      <w:pPr>
        <w:pStyle w:val="Minicrib"/>
      </w:pPr>
      <w:r>
        <w:t>CROMARTY'S SUNDANCE  (R8x48)  3C (4C set)</w:t>
      </w:r>
      <w:r>
        <w:tab/>
        <w:t>N Mitchell  Thistle Dubh 2</w:t>
      </w:r>
    </w:p>
    <w:p w:rsidR="00B11EB3" w:rsidRDefault="00B11EB3" w:rsidP="00B11EB3">
      <w:pPr>
        <w:pStyle w:val="DanceBody"/>
      </w:pPr>
      <w:r>
        <w:t>1- 8</w:t>
      </w:r>
      <w:r>
        <w:tab/>
        <w:t>1L followed by 2L+3L dance across, down behind top 3 Men, cross &amp; dance back to places</w:t>
      </w:r>
    </w:p>
    <w:p w:rsidR="00B11EB3" w:rsidRDefault="00B11EB3" w:rsidP="00B11EB3">
      <w:pPr>
        <w:pStyle w:val="DanceBody"/>
      </w:pPr>
      <w:r>
        <w:t xml:space="preserve"> 9-16</w:t>
      </w:r>
      <w:r>
        <w:tab/>
        <w:t>1M followed by 2M+3M repeat round top 3 Ladies</w:t>
      </w:r>
    </w:p>
    <w:p w:rsidR="00B11EB3" w:rsidRDefault="00B11EB3" w:rsidP="00B11EB3">
      <w:pPr>
        <w:pStyle w:val="DanceBody"/>
      </w:pPr>
      <w:r>
        <w:t>17-24</w:t>
      </w:r>
      <w:r>
        <w:tab/>
        <w:t>1s+2s dance the Knot 1s end facing 1</w:t>
      </w:r>
      <w:r w:rsidRPr="00972EEB">
        <w:t>st</w:t>
      </w:r>
      <w:r>
        <w:t xml:space="preserve"> corners</w:t>
      </w:r>
    </w:p>
    <w:p w:rsidR="00B11EB3" w:rsidRDefault="00B11EB3" w:rsidP="00B11EB3">
      <w:pPr>
        <w:pStyle w:val="DanceBody"/>
      </w:pPr>
      <w:r>
        <w:t>25-32</w:t>
      </w:r>
      <w:r>
        <w:tab/>
        <w:t>1s dance RSh round 1</w:t>
      </w:r>
      <w:r w:rsidRPr="00972EEB">
        <w:t>st</w:t>
      </w:r>
      <w:r>
        <w:t xml:space="preserve"> corner &amp; turn LH to face 2</w:t>
      </w:r>
      <w:r w:rsidRPr="00972EEB">
        <w:t>nd</w:t>
      </w:r>
      <w:r>
        <w:t xml:space="preserve"> corners</w:t>
      </w:r>
    </w:p>
    <w:p w:rsidR="00B11EB3" w:rsidRDefault="00B11EB3" w:rsidP="00B11EB3">
      <w:pPr>
        <w:pStyle w:val="DanceBody"/>
      </w:pPr>
      <w:r>
        <w:t>33-40</w:t>
      </w:r>
      <w:r>
        <w:tab/>
        <w:t>1s dance LSh round 2</w:t>
      </w:r>
      <w:r w:rsidRPr="00972EEB">
        <w:t>nd</w:t>
      </w:r>
      <w:r>
        <w:t xml:space="preserve"> corners &amp; turn RH 1.3/4 times to end in 2</w:t>
      </w:r>
      <w:r w:rsidRPr="00972EEB">
        <w:t>nd</w:t>
      </w:r>
      <w:r>
        <w:t xml:space="preserve"> place own side</w:t>
      </w:r>
    </w:p>
    <w:p w:rsidR="00B11EB3" w:rsidRDefault="00B11EB3" w:rsidP="00B11EB3">
      <w:pPr>
        <w:pStyle w:val="DanceBody"/>
        <w:keepNext w:val="0"/>
      </w:pPr>
      <w:r>
        <w:t>41-48</w:t>
      </w:r>
      <w:r>
        <w:tab/>
        <w:t>2s+1s+3s dance 6H round &amp; back</w:t>
      </w:r>
    </w:p>
    <w:p w:rsidR="00B11EB3" w:rsidRDefault="00B11EB3" w:rsidP="00B11EB3"/>
    <w:p w:rsidR="00B11EB3" w:rsidRDefault="00B11EB3" w:rsidP="00B11EB3">
      <w:pPr>
        <w:pStyle w:val="Minicrib"/>
      </w:pPr>
      <w:r>
        <w:t>CROMBIE HALL  (S3x40)  3C set</w:t>
      </w:r>
      <w:r>
        <w:tab/>
        <w:t>John Drewry  Quincentenary SCDs</w:t>
      </w:r>
    </w:p>
    <w:p w:rsidR="00B11EB3" w:rsidRDefault="00B11EB3" w:rsidP="00B11EB3">
      <w:pPr>
        <w:pStyle w:val="DanceBody"/>
      </w:pPr>
      <w:r>
        <w:t xml:space="preserve"> 1- 8</w:t>
      </w:r>
      <w:r>
        <w:tab/>
        <w:t>1s dance reels of 3 on opposite sides, 1s &amp; 2s dance on 1 more place to end with 1s facing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B11EB3" w:rsidRDefault="00B11EB3" w:rsidP="00B11EB3">
      <w:pPr>
        <w:pStyle w:val="DanceBody"/>
      </w:pPr>
      <w:r>
        <w:t>17-24</w:t>
      </w:r>
      <w:r>
        <w:tab/>
        <w:t>2s+1s+3s circle 6H left for 2 bars, turn the woman on right 2H &amp; continue to circle to places</w:t>
      </w:r>
    </w:p>
    <w:p w:rsidR="00B11EB3" w:rsidRDefault="00B11EB3" w:rsidP="00B11EB3">
      <w:pPr>
        <w:pStyle w:val="DanceBody"/>
      </w:pPr>
      <w:r>
        <w:t>25-32</w:t>
      </w:r>
      <w:r>
        <w:tab/>
        <w:t>All petronella turn into centre, 1s full turn 2H</w:t>
      </w:r>
      <w:r w:rsidRPr="00BA6B4D">
        <w:rPr>
          <w:b/>
        </w:rPr>
        <w:t xml:space="preserve"> while </w:t>
      </w:r>
      <w:r>
        <w:t>2s &amp; 3s 1/2 turn 2H, all petronella turn to own sides &amp; set</w:t>
      </w:r>
    </w:p>
    <w:p w:rsidR="00B11EB3" w:rsidRDefault="00B11EB3" w:rsidP="00B11EB3">
      <w:pPr>
        <w:pStyle w:val="DanceBody"/>
        <w:keepNext w:val="0"/>
      </w:pPr>
      <w:r>
        <w:t>33-40</w:t>
      </w:r>
      <w:r>
        <w:tab/>
        <w:t>1s cast (Man up &amp; Lady down) into reels of 3 across (Man with 2s &amp; Lady with3s), 1s+3s 1/2 turn on sides to 3</w:t>
      </w:r>
      <w:r w:rsidRPr="00972EEB">
        <w:t>rd</w:t>
      </w:r>
      <w:r>
        <w:t xml:space="preserve"> place (1s dancing out)</w:t>
      </w:r>
    </w:p>
    <w:p w:rsidR="00B11EB3" w:rsidRDefault="00B11EB3" w:rsidP="00B11EB3"/>
    <w:p w:rsidR="00B11EB3" w:rsidRDefault="00B11EB3" w:rsidP="00B11EB3">
      <w:pPr>
        <w:pStyle w:val="Minicrib"/>
      </w:pPr>
      <w:r>
        <w:t>CROMDEL HILL  (R8x32)  3C (4C set)</w:t>
      </w:r>
      <w:r>
        <w:tab/>
        <w:t>18C Dances</w:t>
      </w:r>
    </w:p>
    <w:p w:rsidR="00B11EB3" w:rsidRDefault="00B11EB3" w:rsidP="00B11EB3">
      <w:pPr>
        <w:pStyle w:val="DanceBody"/>
      </w:pPr>
      <w:r>
        <w:t xml:space="preserve"> 1- 8</w:t>
      </w:r>
      <w:r>
        <w:tab/>
        <w:t>1s set, cast 1 place, in prom hold dance up between 2s &amp; cast round 2M</w:t>
      </w:r>
    </w:p>
    <w:p w:rsidR="00B11EB3" w:rsidRDefault="00B11EB3" w:rsidP="00B11EB3">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B11EB3" w:rsidRDefault="00B11EB3" w:rsidP="00B11EB3">
      <w:pPr>
        <w:pStyle w:val="DanceBody"/>
      </w:pPr>
      <w:r>
        <w:t>17-24</w:t>
      </w:r>
      <w:r>
        <w:tab/>
        <w:t>1s+3s circle 4H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CROM ALLT (The Crooked Burn)  (R8x32)  3C (4C set)</w:t>
      </w:r>
      <w:r>
        <w:tab/>
        <w:t>Roy Goldring  24 G &amp; S dances</w:t>
      </w:r>
    </w:p>
    <w:p w:rsidR="00B11EB3" w:rsidRDefault="00B11EB3" w:rsidP="00B11EB3">
      <w:pPr>
        <w:pStyle w:val="DanceBody"/>
      </w:pPr>
      <w:r>
        <w:t xml:space="preserve"> 1- 8</w:t>
      </w:r>
      <w:r>
        <w:tab/>
        <w:t>1s dance reels of 3 on own sides (in &amp; down to start)</w:t>
      </w:r>
    </w:p>
    <w:p w:rsidR="00B11EB3" w:rsidRDefault="00B11EB3" w:rsidP="00B11EB3">
      <w:pPr>
        <w:pStyle w:val="DanceBody"/>
      </w:pPr>
      <w:r>
        <w:t xml:space="preserve"> 9-16</w:t>
      </w:r>
      <w:r>
        <w:tab/>
        <w:t>1s+2s turn on sides 1.1/2 times (Men RH &amp; Ladies LH0, 1s dance between 3s &amp; cast up to 2</w:t>
      </w:r>
      <w:r w:rsidRPr="00972EEB">
        <w:t>nd</w:t>
      </w:r>
      <w:r>
        <w:t xml:space="preserve"> place on own sides</w:t>
      </w:r>
    </w:p>
    <w:p w:rsidR="00B11EB3" w:rsidRDefault="00B11EB3" w:rsidP="00B11EB3">
      <w:pPr>
        <w:pStyle w:val="DanceBody"/>
      </w:pPr>
      <w:r>
        <w:t>17-24</w:t>
      </w:r>
      <w:r>
        <w:tab/>
        <w:t>1s+1</w:t>
      </w:r>
      <w:r w:rsidRPr="00972EEB">
        <w:t>st</w:t>
      </w:r>
      <w:r>
        <w:t xml:space="preserve"> corners Adv+Ret, 1s+1</w:t>
      </w:r>
      <w:r w:rsidRPr="00972EEB">
        <w:t>st</w:t>
      </w:r>
      <w:r>
        <w:t xml:space="preserve"> corners turn RH</w:t>
      </w:r>
    </w:p>
    <w:p w:rsidR="00B11EB3" w:rsidRDefault="00B11EB3" w:rsidP="00B11EB3">
      <w:pPr>
        <w:pStyle w:val="DanceBody"/>
        <w:keepNext w:val="0"/>
      </w:pPr>
      <w:r>
        <w:t>25-32</w:t>
      </w:r>
      <w:r>
        <w:tab/>
        <w:t>1s+2</w:t>
      </w:r>
      <w:r w:rsidRPr="00972EEB">
        <w:t>nd</w:t>
      </w:r>
      <w:r>
        <w:t xml:space="preserve"> corners Adv+Ret, 1s+2</w:t>
      </w:r>
      <w:r w:rsidRPr="00972EEB">
        <w:t>nd</w:t>
      </w:r>
      <w:r>
        <w:t xml:space="preserve"> corners turn LH</w:t>
      </w:r>
    </w:p>
    <w:p w:rsidR="00B11EB3" w:rsidRDefault="00B11EB3" w:rsidP="00B11EB3"/>
    <w:p w:rsidR="00B11EB3" w:rsidRDefault="00B11EB3" w:rsidP="00B11EB3">
      <w:pPr>
        <w:pStyle w:val="Minicrib"/>
      </w:pPr>
      <w:r>
        <w:t>THE CROOKED SPIRE  (J4x40)  4C set</w:t>
      </w:r>
      <w:r>
        <w:tab/>
        <w:t>Harry Rhodes  Snowdon Bk 2</w:t>
      </w:r>
    </w:p>
    <w:p w:rsidR="00B11EB3" w:rsidRPr="00CE76D1" w:rsidRDefault="00B11EB3" w:rsidP="00B11EB3">
      <w:pPr>
        <w:pStyle w:val="DanceBody"/>
      </w:pPr>
      <w:r w:rsidRPr="00CE76D1">
        <w:t>3s &amp; 4s on opp sides</w:t>
      </w:r>
    </w:p>
    <w:p w:rsidR="00B11EB3" w:rsidRPr="00CE76D1" w:rsidRDefault="00B11EB3" w:rsidP="00B11EB3">
      <w:pPr>
        <w:pStyle w:val="DanceBody"/>
      </w:pPr>
      <w:r w:rsidRPr="00CE76D1">
        <w:t xml:space="preserve"> 1- 8</w:t>
      </w:r>
      <w:r w:rsidRPr="00CE76D1">
        <w:tab/>
        <w:t xml:space="preserve">All set, 1s &amp; 4s cross down/up while 2s &amp; 3s cast up/down, 2s+1s </w:t>
      </w:r>
      <w:r w:rsidRPr="00CE76D1">
        <w:rPr>
          <w:b/>
        </w:rPr>
        <w:t>also</w:t>
      </w:r>
      <w:r w:rsidRPr="00CE76D1">
        <w:t xml:space="preserve"> 4s+3s turn on sides (LH on Ladies' side &amp; RH on Men's side)</w:t>
      </w:r>
    </w:p>
    <w:p w:rsidR="00B11EB3" w:rsidRPr="00CE76D1" w:rsidRDefault="00B11EB3" w:rsidP="00B11EB3">
      <w:pPr>
        <w:pStyle w:val="DanceBody"/>
      </w:pPr>
      <w:r w:rsidRPr="00CE76D1">
        <w:t xml:space="preserve"> 9-16</w:t>
      </w:r>
      <w:r w:rsidRPr="00CE76D1">
        <w:tab/>
        <w:t>2L,1M, 4M &amp; 3L dance Ladies' Chain (diagonally)</w:t>
      </w:r>
    </w:p>
    <w:p w:rsidR="00B11EB3" w:rsidRPr="00CE76D1" w:rsidRDefault="00B11EB3" w:rsidP="00B11EB3">
      <w:pPr>
        <w:pStyle w:val="DanceBody"/>
      </w:pPr>
      <w:r w:rsidRPr="00CE76D1">
        <w:t>17-24</w:t>
      </w:r>
      <w:r w:rsidRPr="00CE76D1">
        <w:tab/>
        <w:t>All chase anticlockwise 1/2 way &amp; 3s+4s also 1s+2s all turn RH on sides</w:t>
      </w:r>
    </w:p>
    <w:p w:rsidR="00B11EB3" w:rsidRPr="00CE76D1" w:rsidRDefault="00B11EB3" w:rsidP="00B11EB3">
      <w:pPr>
        <w:pStyle w:val="DanceBody"/>
      </w:pPr>
      <w:r w:rsidRPr="00CE76D1">
        <w:t>25-32</w:t>
      </w:r>
      <w:r w:rsidRPr="00CE76D1">
        <w:tab/>
        <w:t>3M,4L,1L &amp; 2M dance Ladies' Chain (diagonally)</w:t>
      </w:r>
    </w:p>
    <w:p w:rsidR="00B11EB3" w:rsidRPr="00CE76D1" w:rsidRDefault="00B11EB3" w:rsidP="00B11EB3">
      <w:pPr>
        <w:pStyle w:val="DanceBody"/>
        <w:keepNext w:val="0"/>
      </w:pPr>
      <w:r w:rsidRPr="00CE76D1">
        <w:t>33-40</w:t>
      </w:r>
      <w:r w:rsidRPr="00CE76D1">
        <w:tab/>
        <w:t>1s+4s set, dance RH across 1/2 way, set &amp; cross RH.  3 1 (4)(2)</w:t>
      </w:r>
    </w:p>
    <w:p w:rsidR="00B11EB3" w:rsidRDefault="00B11EB3" w:rsidP="00B11EB3"/>
    <w:p w:rsidR="00B11EB3" w:rsidRDefault="00B11EB3" w:rsidP="00B11EB3">
      <w:pPr>
        <w:pStyle w:val="Minicrib"/>
      </w:pPr>
      <w:r>
        <w:t>THE CROOKET HORNED EWIE  (S8x32)  3C (4C set)</w:t>
      </w:r>
      <w:r>
        <w:tab/>
        <w:t>Rutherford  RSCDS Bk 14</w:t>
      </w:r>
    </w:p>
    <w:p w:rsidR="00B11EB3" w:rsidRDefault="00B11EB3" w:rsidP="00B11EB3">
      <w:pPr>
        <w:pStyle w:val="DanceBody"/>
      </w:pPr>
      <w:r>
        <w:t xml:space="preserve"> 1- 8</w:t>
      </w:r>
      <w:r>
        <w:tab/>
        <w:t>1s lead down below 2s, cross &amp; cast down behind 3s to 3</w:t>
      </w:r>
      <w:r w:rsidRPr="00972EEB">
        <w:t>rd</w:t>
      </w:r>
      <w:r>
        <w:t xml:space="preserve"> place opposite sides (2s+3s step up), 2s repeat this Fig (3s+1s step up)</w:t>
      </w:r>
    </w:p>
    <w:p w:rsidR="00B11EB3" w:rsidRDefault="00B11EB3" w:rsidP="00B11EB3">
      <w:pPr>
        <w:pStyle w:val="DanceBody"/>
      </w:pPr>
      <w:r>
        <w:t xml:space="preserve"> 9-16</w:t>
      </w:r>
      <w:r>
        <w:tab/>
        <w:t>3s repeat the Fig (1s+2s step up) &amp; all turn partners 2H 1.1/2 times</w:t>
      </w:r>
    </w:p>
    <w:p w:rsidR="00B11EB3" w:rsidRDefault="00B11EB3" w:rsidP="00B11EB3">
      <w:pPr>
        <w:pStyle w:val="DanceBody"/>
      </w:pPr>
      <w:r>
        <w:t>17-24</w:t>
      </w:r>
      <w:r>
        <w:tab/>
        <w:t>1s lead down below 2s, cross &amp; cast down behind 3s, lead up to top, cross &amp; cast to 2</w:t>
      </w:r>
      <w:r w:rsidRPr="00972EEB">
        <w:t>nd</w:t>
      </w:r>
      <w:r>
        <w:t xml:space="preserve"> place own sides (2s step up)</w:t>
      </w:r>
    </w:p>
    <w:p w:rsidR="00B11EB3" w:rsidRDefault="00B11EB3" w:rsidP="00B11EB3">
      <w:pPr>
        <w:pStyle w:val="DanceBody"/>
        <w:keepNext w:val="0"/>
      </w:pPr>
      <w:r>
        <w:t>25-32</w:t>
      </w:r>
      <w:r>
        <w:tab/>
        <w:t>1s dance down below 3s, cast up to 2</w:t>
      </w:r>
      <w:r w:rsidRPr="00972EEB">
        <w:t>nd</w:t>
      </w:r>
      <w:r>
        <w:t xml:space="preserve"> place &amp; all turn 2H once round</w:t>
      </w:r>
    </w:p>
    <w:p w:rsidR="00B11EB3" w:rsidRDefault="00B11EB3" w:rsidP="00B11EB3"/>
    <w:p w:rsidR="00B11EB3" w:rsidRDefault="00B11EB3" w:rsidP="00B11EB3">
      <w:pPr>
        <w:pStyle w:val="Minicrib"/>
      </w:pPr>
      <w:r>
        <w:t>CROSS &amp; CAST OFF  (J4x32)  4C set</w:t>
      </w:r>
      <w:r>
        <w:tab/>
        <w:t>P J Clark</w:t>
      </w:r>
    </w:p>
    <w:p w:rsidR="00B11EB3" w:rsidRDefault="00B11EB3" w:rsidP="00B11EB3">
      <w:pPr>
        <w:pStyle w:val="DanceBody"/>
      </w:pPr>
      <w:r>
        <w:t xml:space="preserve"> 1- 8</w:t>
      </w:r>
      <w:r>
        <w:tab/>
        <w:t>1s cross RH, cast 1 place, cross down LH to bottom &amp; cast up round 4s to 3</w:t>
      </w:r>
      <w:r w:rsidRPr="00972EEB">
        <w:t>rd</w:t>
      </w:r>
      <w:r>
        <w:t xml:space="preserve"> place own sides </w:t>
      </w:r>
      <w:r w:rsidRPr="0088359F">
        <w:rPr>
          <w:b/>
        </w:rPr>
        <w:t>while</w:t>
      </w:r>
      <w:r>
        <w:t>…</w:t>
      </w:r>
    </w:p>
    <w:p w:rsidR="00B11EB3" w:rsidRDefault="00B11EB3" w:rsidP="00B11EB3">
      <w:pPr>
        <w:pStyle w:val="DanceBody"/>
      </w:pPr>
      <w:r>
        <w:tab/>
        <w:t>2s stand for 2 bars, step up, cross RH &amp; cast into 2</w:t>
      </w:r>
      <w:r w:rsidRPr="00972EEB">
        <w:t>nd</w:t>
      </w:r>
      <w:r>
        <w:t xml:space="preserve"> place</w:t>
      </w:r>
      <w:r w:rsidRPr="00BA6B4D">
        <w:rPr>
          <w:b/>
        </w:rPr>
        <w:t xml:space="preserve"> while </w:t>
      </w:r>
      <w:r>
        <w:t>…</w:t>
      </w:r>
    </w:p>
    <w:p w:rsidR="00B11EB3" w:rsidRDefault="00B11EB3" w:rsidP="00B11EB3">
      <w:pPr>
        <w:pStyle w:val="DanceBody"/>
      </w:pPr>
      <w:r>
        <w:tab/>
        <w:t>3s stand for 4 bars, set &amp; dance up to top place</w:t>
      </w:r>
    </w:p>
    <w:p w:rsidR="00B11EB3" w:rsidRDefault="00B11EB3" w:rsidP="00B11EB3">
      <w:pPr>
        <w:pStyle w:val="DanceBody"/>
      </w:pPr>
      <w:r>
        <w:t xml:space="preserve"> 9-16</w:t>
      </w:r>
      <w:r>
        <w:tab/>
        <w:t>1s set, dance up to top &amp; cast down to give partner LH &amp; 1</w:t>
      </w:r>
      <w:r w:rsidRPr="00972EEB">
        <w:t>st</w:t>
      </w:r>
      <w:r>
        <w:t xml:space="preserve"> corners RH</w:t>
      </w:r>
      <w:r w:rsidRPr="00BA6B4D">
        <w:rPr>
          <w:b/>
        </w:rPr>
        <w:t xml:space="preserve"> while </w:t>
      </w:r>
      <w:r>
        <w:t>…</w:t>
      </w:r>
    </w:p>
    <w:p w:rsidR="00B11EB3" w:rsidRDefault="00B11EB3" w:rsidP="00B11EB3">
      <w:pPr>
        <w:pStyle w:val="DanceBody"/>
      </w:pPr>
      <w:r>
        <w:tab/>
        <w:t>2s cross down LH to bottom, cast up round 4s to 3</w:t>
      </w:r>
      <w:r w:rsidRPr="00972EEB">
        <w:t>rd</w:t>
      </w:r>
      <w:r>
        <w:t xml:space="preserve"> place, set &amp; dance up to top place</w:t>
      </w:r>
      <w:r w:rsidRPr="00BA6B4D">
        <w:rPr>
          <w:b/>
        </w:rPr>
        <w:t xml:space="preserve"> while </w:t>
      </w:r>
      <w:r>
        <w:t>…</w:t>
      </w:r>
    </w:p>
    <w:p w:rsidR="00B11EB3" w:rsidRDefault="00B11EB3" w:rsidP="00B11EB3">
      <w:pPr>
        <w:pStyle w:val="DanceBody"/>
      </w:pPr>
      <w:r>
        <w:tab/>
        <w:t>3s cross RH, cast 1 place, cross down LH to bottom &amp; cast up round 4s to 3</w:t>
      </w:r>
      <w:r w:rsidRPr="00972EEB">
        <w:t>rd</w:t>
      </w:r>
      <w:r>
        <w:t xml:space="preserve"> place</w:t>
      </w:r>
    </w:p>
    <w:p w:rsidR="00B11EB3" w:rsidRDefault="00B11EB3" w:rsidP="00B11EB3">
      <w:pPr>
        <w:pStyle w:val="DanceBody"/>
      </w:pPr>
      <w:r>
        <w:t>17-24</w:t>
      </w:r>
      <w:r>
        <w:tab/>
        <w:t>1s Bal-in-Line with 1</w:t>
      </w:r>
      <w:r w:rsidRPr="00972EEB">
        <w:t>st</w:t>
      </w:r>
      <w:r>
        <w:t xml:space="preserve"> corners, 1/2 turn corners, Bal-in-Line, 1/2 turn corners to end in centre facing opposite sides</w:t>
      </w:r>
    </w:p>
    <w:p w:rsidR="00B11EB3" w:rsidRDefault="00B11EB3" w:rsidP="00B11EB3">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B11EB3" w:rsidRDefault="00B11EB3" w:rsidP="00B11EB3"/>
    <w:p w:rsidR="00B11EB3" w:rsidRDefault="00B11EB3" w:rsidP="00B11EB3">
      <w:pPr>
        <w:pStyle w:val="Minicrib"/>
      </w:pPr>
      <w:r>
        <w:t>THE CROSS-CITY LINE  (R8x40)  3C (4C set)</w:t>
      </w:r>
      <w:r>
        <w:tab/>
        <w:t>Richard Francis  Birmingham Platinum Bk</w:t>
      </w:r>
    </w:p>
    <w:p w:rsidR="00B11EB3" w:rsidRPr="001E6253" w:rsidRDefault="00B11EB3" w:rsidP="00B11EB3">
      <w:pPr>
        <w:pStyle w:val="DanceBody"/>
      </w:pPr>
      <w:r w:rsidRPr="001E6253">
        <w:t xml:space="preserve"> 1- 8</w:t>
      </w:r>
      <w:r w:rsidRPr="001E6253">
        <w:tab/>
        <w:t>1s dance down between 3s (2s step up bars 3-4), cast up, cross LH &amp; cast Left (1M up, 1L down) to end 1L facing 3L, 1M facing 2M</w:t>
      </w:r>
    </w:p>
    <w:p w:rsidR="00B11EB3" w:rsidRPr="001E6253" w:rsidRDefault="00B11EB3" w:rsidP="00B11EB3">
      <w:pPr>
        <w:pStyle w:val="DanceBody"/>
      </w:pPr>
      <w:r w:rsidRPr="001E6253">
        <w:t xml:space="preserve"> 9-12</w:t>
      </w:r>
      <w:r w:rsidRPr="001E6253">
        <w:tab/>
        <w:t>2s+1M, 3s+1L dance 1/2 RSh reels of 3 across</w:t>
      </w:r>
    </w:p>
    <w:p w:rsidR="00B11EB3" w:rsidRPr="001E6253" w:rsidRDefault="00B11EB3" w:rsidP="00B11EB3">
      <w:pPr>
        <w:pStyle w:val="DanceBody"/>
      </w:pPr>
      <w:r w:rsidRPr="001E6253">
        <w:t>13-16</w:t>
      </w:r>
      <w:r w:rsidRPr="001E6253">
        <w:tab/>
        <w:t>1s cross to opp sides to dance 1/2 RSh reels of 3 on sides (all on opposite sides)</w:t>
      </w:r>
    </w:p>
    <w:p w:rsidR="00B11EB3" w:rsidRPr="001E6253" w:rsidRDefault="00B11EB3" w:rsidP="00B11EB3">
      <w:pPr>
        <w:pStyle w:val="DanceBody"/>
      </w:pPr>
      <w:r w:rsidRPr="001E6253">
        <w:t>17-20</w:t>
      </w:r>
      <w:r w:rsidRPr="001E6253">
        <w:tab/>
        <w:t>3s+1L, 2s+1M dance 1/2 LSh reels of 3 across</w:t>
      </w:r>
    </w:p>
    <w:p w:rsidR="00B11EB3" w:rsidRPr="001E6253" w:rsidRDefault="00B11EB3" w:rsidP="00B11EB3">
      <w:pPr>
        <w:pStyle w:val="DanceBody"/>
      </w:pPr>
      <w:r w:rsidRPr="001E6253">
        <w:t>21-24</w:t>
      </w:r>
      <w:r w:rsidRPr="001E6253">
        <w:tab/>
        <w:t>1s cross to opp sides to dance 1/2 LSh reels of 3 on sides (2s &amp; 3s on own sides), finishing 1s LHJ facing 1st corners</w:t>
      </w:r>
    </w:p>
    <w:p w:rsidR="00B11EB3" w:rsidRPr="001E6253" w:rsidRDefault="00B11EB3" w:rsidP="00B11EB3">
      <w:pPr>
        <w:pStyle w:val="DanceBody"/>
      </w:pPr>
      <w:r w:rsidRPr="001E6253">
        <w:t>25-28</w:t>
      </w:r>
      <w:r w:rsidRPr="001E6253">
        <w:tab/>
        <w:t>1s+1st corners set, 1s turn inwards to join RH facing 3rd corners, 1s+3rd corners set with corners advancing</w:t>
      </w:r>
    </w:p>
    <w:p w:rsidR="00B11EB3" w:rsidRPr="001E6253" w:rsidRDefault="00B11EB3" w:rsidP="00B11EB3">
      <w:pPr>
        <w:pStyle w:val="DanceBody"/>
      </w:pPr>
      <w:r w:rsidRPr="001E6253">
        <w:t>29-32</w:t>
      </w:r>
      <w:r w:rsidRPr="001E6253">
        <w:tab/>
        <w:t>1s+1st corners dance RH across, 1s finishing RHJ facing 2nd corners</w:t>
      </w:r>
    </w:p>
    <w:p w:rsidR="00B11EB3" w:rsidRPr="001E6253" w:rsidRDefault="00B11EB3" w:rsidP="00B11EB3">
      <w:pPr>
        <w:pStyle w:val="DanceBody"/>
      </w:pPr>
      <w:r w:rsidRPr="001E6253">
        <w:t>33-36</w:t>
      </w:r>
      <w:r w:rsidRPr="001E6253">
        <w:tab/>
        <w:t>1s+2nd corners set, 1s turn inwards to join LH facing 4th corners, 1s+4th corners set with corners advancing</w:t>
      </w:r>
    </w:p>
    <w:p w:rsidR="00B11EB3" w:rsidRPr="001E6253" w:rsidRDefault="00B11EB3" w:rsidP="00B11EB3">
      <w:pPr>
        <w:pStyle w:val="DanceBody"/>
        <w:keepNext w:val="0"/>
      </w:pPr>
      <w:r w:rsidRPr="001E6253">
        <w:t>37-40</w:t>
      </w:r>
      <w:r w:rsidRPr="001E6253">
        <w:tab/>
        <w:t>1s+4th corners dance LH across, 1s finishing in 2nd place own sides</w:t>
      </w:r>
    </w:p>
    <w:p w:rsidR="00B11EB3" w:rsidRDefault="00B11EB3" w:rsidP="00B11EB3"/>
    <w:p w:rsidR="00B11EB3" w:rsidRDefault="00B11EB3" w:rsidP="00B11EB3">
      <w:pPr>
        <w:pStyle w:val="Minicrib"/>
      </w:pPr>
      <w:r>
        <w:t>THE CROSSING  (S8x32)  3C (4C set)</w:t>
      </w:r>
      <w:r>
        <w:tab/>
        <w:t>RSCDS Bk 29</w:t>
      </w:r>
    </w:p>
    <w:p w:rsidR="00B11EB3" w:rsidRDefault="00B11EB3" w:rsidP="00B11EB3">
      <w:pPr>
        <w:pStyle w:val="DanceBody"/>
      </w:pPr>
      <w:r>
        <w:t xml:space="preserve"> 1- 8</w:t>
      </w:r>
      <w:r>
        <w:tab/>
        <w:t>1L sets advancing &amp; turns 2M RH, 1L sets to 2L &amp; turns LH</w:t>
      </w:r>
    </w:p>
    <w:p w:rsidR="00B11EB3" w:rsidRDefault="00B11EB3" w:rsidP="00B11EB3">
      <w:pPr>
        <w:pStyle w:val="DanceBody"/>
      </w:pPr>
      <w:r>
        <w:t xml:space="preserve"> 9-16</w:t>
      </w:r>
      <w:r>
        <w:tab/>
        <w:t>1M sets advancing &amp; turns 2L LH, 1M sets to 2M &amp; turns RH</w:t>
      </w:r>
    </w:p>
    <w:p w:rsidR="00B11EB3" w:rsidRDefault="00B11EB3" w:rsidP="00B11EB3">
      <w:pPr>
        <w:pStyle w:val="DanceBody"/>
      </w:pPr>
      <w:r>
        <w:t>17-24</w:t>
      </w:r>
      <w:r>
        <w:tab/>
        <w:t>1s+2s+3s dance Grand Chain with 1s+2s changing place RH on sides &amp; 3s crossing RH to start, end with 1s turning partner LH to face 2s</w:t>
      </w:r>
    </w:p>
    <w:p w:rsidR="00B11EB3" w:rsidRDefault="00B11EB3" w:rsidP="00B11EB3">
      <w:pPr>
        <w:pStyle w:val="DanceBody"/>
        <w:keepNext w:val="0"/>
      </w:pPr>
      <w:r>
        <w:t>25-32</w:t>
      </w:r>
      <w:r>
        <w:tab/>
        <w:t>1s+2s dance reel of 4 across (1M+2M</w:t>
      </w:r>
      <w:r w:rsidRPr="007F0D5A">
        <w:rPr>
          <w:b/>
        </w:rPr>
        <w:t xml:space="preserve"> also </w:t>
      </w:r>
      <w:r>
        <w:t>1L+2L pass RSh to start) ending with 1s in 2</w:t>
      </w:r>
      <w:r w:rsidRPr="00972EEB">
        <w:t>nd</w:t>
      </w:r>
      <w:r>
        <w:t xml:space="preserve"> place</w:t>
      </w:r>
    </w:p>
    <w:p w:rsidR="00B11EB3" w:rsidRDefault="00B11EB3" w:rsidP="00B11EB3"/>
    <w:p w:rsidR="00B11EB3" w:rsidRDefault="00B11EB3" w:rsidP="00B11EB3">
      <w:pPr>
        <w:pStyle w:val="Minicrib"/>
      </w:pPr>
      <w:r>
        <w:t>CROSSING CORRIEVRECKAN  (R8x32)  3C (4C set)</w:t>
      </w:r>
      <w:r>
        <w:tab/>
        <w:t>G McGuire</w:t>
      </w:r>
    </w:p>
    <w:p w:rsidR="00B11EB3" w:rsidRDefault="00B11EB3" w:rsidP="00B11EB3">
      <w:pPr>
        <w:pStyle w:val="DanceBody"/>
      </w:pPr>
      <w:r>
        <w:t xml:space="preserve"> 1- 4</w:t>
      </w:r>
      <w:r>
        <w:tab/>
        <w:t>1M+3L change places passing RSh &amp; twirl into each others place</w:t>
      </w:r>
      <w:r w:rsidRPr="00BA6B4D">
        <w:rPr>
          <w:b/>
        </w:rPr>
        <w:t xml:space="preserve"> </w:t>
      </w:r>
      <w:r>
        <w:rPr>
          <w:b/>
        </w:rPr>
        <w:t xml:space="preserve">as </w:t>
      </w:r>
      <w:r>
        <w:t>1L+3M cast &amp; chase clockwise to each others place</w:t>
      </w:r>
    </w:p>
    <w:p w:rsidR="00B11EB3" w:rsidRDefault="00B11EB3" w:rsidP="00B11EB3">
      <w:pPr>
        <w:pStyle w:val="DanceBody"/>
      </w:pPr>
      <w:r>
        <w:t xml:space="preserve"> 5- 8</w:t>
      </w:r>
      <w:r>
        <w:tab/>
        <w:t>1M+3L chase clockwise to places</w:t>
      </w:r>
      <w:r w:rsidRPr="00BA6B4D">
        <w:rPr>
          <w:b/>
        </w:rPr>
        <w:t xml:space="preserve"> </w:t>
      </w:r>
      <w:r>
        <w:rPr>
          <w:b/>
        </w:rPr>
        <w:t xml:space="preserve">as </w:t>
      </w:r>
      <w:r>
        <w:t>1L+3M change places passing RSh &amp; twirl into original places</w:t>
      </w:r>
    </w:p>
    <w:p w:rsidR="00B11EB3" w:rsidRDefault="00B11EB3" w:rsidP="00B11EB3">
      <w:pPr>
        <w:pStyle w:val="DanceBody"/>
      </w:pPr>
      <w:r>
        <w:t xml:space="preserve"> 9-16</w:t>
      </w:r>
      <w:r>
        <w:tab/>
        <w:t>2s set advancing &amp; turn RH, dance down below 3s &amp; cast back to places</w:t>
      </w:r>
    </w:p>
    <w:p w:rsidR="00B11EB3" w:rsidRDefault="00B11EB3" w:rsidP="00B11EB3">
      <w:pPr>
        <w:pStyle w:val="DanceBody"/>
      </w:pPr>
      <w:r>
        <w:t>17-24</w:t>
      </w:r>
      <w:r>
        <w:tab/>
        <w:t>2s reflection reels on the side (2s up between 1s to start)</w:t>
      </w:r>
    </w:p>
    <w:p w:rsidR="00B11EB3" w:rsidRDefault="00B11EB3" w:rsidP="00B11EB3">
      <w:pPr>
        <w:pStyle w:val="DanceBody"/>
        <w:keepNext w:val="0"/>
      </w:pPr>
      <w:r>
        <w:t>25-32</w:t>
      </w:r>
      <w:r>
        <w:tab/>
        <w:t>1s+2s change places on the sides (Men LH, Ladies RH) &amp; 1s turn RH, 1s dance dow below 3s &amp; cast up to 2</w:t>
      </w:r>
      <w:r w:rsidRPr="00972EEB">
        <w:t>nd</w:t>
      </w:r>
      <w:r>
        <w:t xml:space="preserve"> places</w:t>
      </w:r>
    </w:p>
    <w:p w:rsidR="00B11EB3" w:rsidRDefault="00B11EB3" w:rsidP="00B11EB3"/>
    <w:p w:rsidR="00B11EB3" w:rsidRDefault="00B11EB3" w:rsidP="00B11EB3">
      <w:pPr>
        <w:pStyle w:val="Minicrib"/>
      </w:pPr>
      <w:r>
        <w:t>CROSSING PATHS  (S8x32)  3C (4C set)</w:t>
      </w:r>
      <w:r>
        <w:tab/>
        <w:t>J Altman</w:t>
      </w:r>
    </w:p>
    <w:p w:rsidR="00B11EB3" w:rsidRDefault="00B11EB3" w:rsidP="00B11EB3">
      <w:pPr>
        <w:pStyle w:val="DanceBody"/>
      </w:pPr>
      <w:r>
        <w:t xml:space="preserve"> 1- 8</w:t>
      </w:r>
      <w:r>
        <w:tab/>
        <w:t>1s lead down &amp; back to 2</w:t>
      </w:r>
      <w:r w:rsidRPr="00972EEB">
        <w:t>nd</w:t>
      </w:r>
      <w:r>
        <w:t xml:space="preserve"> place in middle</w:t>
      </w:r>
    </w:p>
    <w:p w:rsidR="00B11EB3" w:rsidRDefault="00B11EB3" w:rsidP="00B11EB3">
      <w:pPr>
        <w:pStyle w:val="DanceBody"/>
      </w:pPr>
      <w:r>
        <w:t xml:space="preserve"> 9-16</w:t>
      </w:r>
      <w:r>
        <w:tab/>
        <w:t>1s turn RH, 3L followed by 1L+2L cast to top &amp; dance down diagonally to 3L approx in 3M place</w:t>
      </w:r>
      <w:r w:rsidRPr="00BA6B4D">
        <w:rPr>
          <w:b/>
        </w:rPr>
        <w:t xml:space="preserve"> while </w:t>
      </w:r>
      <w:r>
        <w:t>2M followed by 1M+3M cast to bottom &amp; dance up diagonally (pass Ladies RSh) to 2M approx in 1L place</w:t>
      </w:r>
    </w:p>
    <w:p w:rsidR="00B11EB3" w:rsidRDefault="00B11EB3" w:rsidP="00B11EB3">
      <w:pPr>
        <w:pStyle w:val="DanceBody"/>
      </w:pPr>
      <w:r>
        <w:t>17-24</w:t>
      </w:r>
      <w:r>
        <w:tab/>
        <w:t>All set &amp; turn partners 2H, all set &amp; turn partners 2H to end on own sides</w:t>
      </w:r>
    </w:p>
    <w:p w:rsidR="00B11EB3" w:rsidRDefault="00B11EB3" w:rsidP="00B11EB3">
      <w:pPr>
        <w:pStyle w:val="DanceBody"/>
        <w:keepNext w:val="0"/>
      </w:pPr>
      <w:r>
        <w:t>25-32</w:t>
      </w:r>
      <w:r>
        <w:tab/>
        <w:t>2s+1s dance Diamond Poussette.  2 1 3</w:t>
      </w:r>
    </w:p>
    <w:p w:rsidR="00B11EB3" w:rsidRDefault="00B11EB3" w:rsidP="00B11EB3"/>
    <w:p w:rsidR="00B11EB3" w:rsidRDefault="00B11EB3" w:rsidP="00B11EB3">
      <w:pPr>
        <w:pStyle w:val="Minicrib"/>
      </w:pPr>
      <w:r>
        <w:t>CROSSING THAT BRIDGE FOR PERTH 95  (J8x32)  3C (4C Set)</w:t>
      </w:r>
      <w:r>
        <w:tab/>
        <w:t>Michael McManamon  Perth 95th Anniv.</w:t>
      </w:r>
    </w:p>
    <w:p w:rsidR="00B11EB3" w:rsidRPr="003D26A0" w:rsidRDefault="00B11EB3" w:rsidP="00B11EB3">
      <w:pPr>
        <w:pStyle w:val="DanceBody"/>
      </w:pPr>
      <w:r w:rsidRPr="003D26A0">
        <w:t xml:space="preserve"> 1- 8</w:t>
      </w:r>
      <w:r w:rsidRPr="003D26A0">
        <w:tab/>
        <w:t>1s+2s+3s chase clockwise 1/2 round; 1s dance up NHJ to 2nd place facing opp sides (2s step down 5-6) &amp; all set as Double Triangles</w:t>
      </w:r>
    </w:p>
    <w:p w:rsidR="00B11EB3" w:rsidRDefault="00B11EB3" w:rsidP="00B11EB3">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B11EB3" w:rsidRDefault="00B11EB3" w:rsidP="00B11EB3">
      <w:pPr>
        <w:pStyle w:val="DanceBody"/>
      </w:pPr>
      <w:r>
        <w:t>13-16</w:t>
      </w:r>
      <w:r>
        <w:tab/>
        <w:t>1L+3M+2M &amp; 1M+3L+2L dance 1/2 RH across. End 1L facing 3s, 1M facing 2s in Crown Triangle &amp; all set</w:t>
      </w:r>
    </w:p>
    <w:p w:rsidR="00B11EB3" w:rsidRDefault="00B11EB3" w:rsidP="00B11EB3">
      <w:pPr>
        <w:pStyle w:val="DanceBody"/>
      </w:pPr>
      <w:r>
        <w:t>17-20</w:t>
      </w:r>
      <w:r>
        <w:tab/>
        <w:t xml:space="preserve">1L dances down &amp; 1M dances up (PdeB) &amp; pull back RSh to face up/down </w:t>
      </w:r>
      <w:r>
        <w:rPr>
          <w:b/>
        </w:rPr>
        <w:t>while</w:t>
      </w:r>
      <w:r>
        <w:t xml:space="preserve"> 2s dance down to join with 1L &amp; 3s dance up to join hands with 1M in Inverted Crown Triangle (3s pass 2s on outside) &amp; all set</w:t>
      </w:r>
    </w:p>
    <w:p w:rsidR="00B11EB3" w:rsidRDefault="00B11EB3" w:rsidP="00B11EB3">
      <w:pPr>
        <w:pStyle w:val="DanceBody"/>
      </w:pPr>
      <w:r>
        <w:t>21-24</w:t>
      </w:r>
      <w:r>
        <w:tab/>
        <w:t>1M+3s &amp; 1L+2s dance 1/2 RH across to end (3) (1) (2); 3s+1s+2s 1/2 turn partner RH finishing in middle facing up</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CROSSING THE BAY  (S8x32)  3C (4C set)</w:t>
      </w:r>
      <w:r>
        <w:tab/>
        <w:t>Derek Haynes  Carnforth Coll 5</w:t>
      </w:r>
    </w:p>
    <w:p w:rsidR="00B11EB3" w:rsidRDefault="00B11EB3" w:rsidP="00B11EB3">
      <w:pPr>
        <w:pStyle w:val="DanceBody"/>
      </w:pPr>
      <w:r>
        <w:t xml:space="preserve"> 1- 8</w:t>
      </w:r>
      <w:r>
        <w:tab/>
        <w:t>1s cross RH &amp; cast 1 place, 1s dance 1/2 Fig of 8 (1M round 2s, 1L round 3s)</w:t>
      </w:r>
    </w:p>
    <w:p w:rsidR="00B11EB3" w:rsidRDefault="00B11EB3" w:rsidP="00B11EB3">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B11EB3" w:rsidRDefault="00B11EB3" w:rsidP="00B11EB3">
      <w:pPr>
        <w:pStyle w:val="DanceBody"/>
      </w:pPr>
      <w:r>
        <w:t>17-24</w:t>
      </w:r>
      <w:r>
        <w:tab/>
        <w:t>3s+1s+2s Set+Link for 3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CROSSING THE BROOK  (R8x32)  3C (4C set)</w:t>
      </w:r>
      <w:r>
        <w:tab/>
        <w:t>Roy Goldring  Social Dances 2002 (Leeds 40th Anniv)</w:t>
      </w:r>
    </w:p>
    <w:p w:rsidR="00B11EB3" w:rsidRDefault="00B11EB3" w:rsidP="00B11EB3">
      <w:pPr>
        <w:pStyle w:val="DanceBody"/>
      </w:pPr>
      <w:r>
        <w:t xml:space="preserve"> 1- 8</w:t>
      </w:r>
      <w:r>
        <w:tab/>
        <w:t>1M+2M dance 1/2 Diag R&amp;L with 2L+3L, 3L casts down 2 places &amp; crosses to place</w:t>
      </w:r>
      <w:r w:rsidRPr="00BA6B4D">
        <w:rPr>
          <w:b/>
        </w:rPr>
        <w:t xml:space="preserve"> while </w:t>
      </w:r>
      <w:r>
        <w:t>1M casts up 2 places &amp; crosses to place</w:t>
      </w:r>
    </w:p>
    <w:p w:rsidR="00B11EB3" w:rsidRDefault="00B11EB3" w:rsidP="00B11EB3">
      <w:pPr>
        <w:pStyle w:val="DanceBody"/>
      </w:pPr>
      <w:r>
        <w:t xml:space="preserve"> 9-16</w:t>
      </w:r>
      <w:r>
        <w:tab/>
        <w:t>1L+2M dance 1/2 Diag R&amp;L with 2L+3M, 3M crosses &amp; casts down 2 places</w:t>
      </w:r>
      <w:r w:rsidRPr="00BA6B4D">
        <w:rPr>
          <w:b/>
        </w:rPr>
        <w:t xml:space="preserve"> while </w:t>
      </w:r>
      <w:r>
        <w:t>1L crosses &amp; casts up 2 places</w:t>
      </w:r>
    </w:p>
    <w:p w:rsidR="00B11EB3" w:rsidRDefault="00B11EB3" w:rsidP="00B11EB3">
      <w:pPr>
        <w:pStyle w:val="DanceBody"/>
      </w:pPr>
      <w:r>
        <w:t>17-24</w:t>
      </w:r>
      <w:r>
        <w:tab/>
        <w:t>1s dance diag reel of 3 with 2L (1s pass RSh to start)</w:t>
      </w:r>
      <w:r w:rsidRPr="00BA6B4D">
        <w:rPr>
          <w:b/>
        </w:rPr>
        <w:t xml:space="preserve"> while </w:t>
      </w:r>
      <w:r>
        <w:t>3s dance diag reel of 3 with 2M (3s pass RSh to start)</w:t>
      </w:r>
    </w:p>
    <w:p w:rsidR="00B11EB3" w:rsidRDefault="00B11EB3" w:rsidP="00B11EB3">
      <w:pPr>
        <w:pStyle w:val="DanceBody"/>
        <w:keepNext w:val="0"/>
      </w:pPr>
      <w:r>
        <w:t>25-32</w:t>
      </w:r>
      <w:r>
        <w:tab/>
        <w:t>1L+2L turn LH 1.1/2 times</w:t>
      </w:r>
      <w:r w:rsidRPr="00BA6B4D">
        <w:rPr>
          <w:b/>
        </w:rPr>
        <w:t xml:space="preserve"> while </w:t>
      </w:r>
      <w:r>
        <w:t>1M+2M turn RH 1.1/2 times, 1s dance down between 3s &amp; cast up to 2</w:t>
      </w:r>
      <w:r w:rsidRPr="00972EEB">
        <w:t>nd</w:t>
      </w:r>
      <w:r>
        <w:t xml:space="preserve"> place</w:t>
      </w:r>
    </w:p>
    <w:p w:rsidR="00B11EB3" w:rsidRDefault="00B11EB3" w:rsidP="00B11EB3"/>
    <w:p w:rsidR="00B11EB3" w:rsidRDefault="00B11EB3" w:rsidP="00B11EB3">
      <w:pPr>
        <w:pStyle w:val="Minicrib"/>
      </w:pPr>
      <w:r>
        <w:t>CROSSING THE HARBOUR  (J4x32)  4C Set</w:t>
      </w:r>
      <w:r>
        <w:tab/>
        <w:t>Joan MacKay  Southsea 50</w:t>
      </w:r>
    </w:p>
    <w:p w:rsidR="00B11EB3" w:rsidRDefault="00B11EB3" w:rsidP="00B11EB3">
      <w:pPr>
        <w:pStyle w:val="DanceBody"/>
      </w:pPr>
      <w:r>
        <w:t xml:space="preserve"> 1- 8</w:t>
      </w:r>
      <w:r>
        <w:tab/>
        <w:t>1s &amp; 4s dance in to dance Figs 8 on sides round 2s &amp; 3s</w:t>
      </w:r>
    </w:p>
    <w:p w:rsidR="00B11EB3" w:rsidRDefault="00B11EB3" w:rsidP="00B11EB3">
      <w:pPr>
        <w:pStyle w:val="DanceBody"/>
      </w:pPr>
      <w:r>
        <w:t xml:space="preserve"> 9-16</w:t>
      </w:r>
      <w:r>
        <w:tab/>
        <w:t>All set &amp; cross RH; all set &amp; 1/2 turn partner RH, 1s &amp; 3s face down, 2s &amp; 4s face up NHJ</w:t>
      </w:r>
    </w:p>
    <w:p w:rsidR="00B11EB3" w:rsidRDefault="00B11EB3" w:rsidP="00B11EB3">
      <w:pPr>
        <w:pStyle w:val="DanceBody"/>
      </w:pPr>
      <w:r>
        <w:t>17-20</w:t>
      </w:r>
      <w:r>
        <w:tab/>
        <w:t xml:space="preserve">2s &amp; 4s make arches &amp; dance up as 1s &amp; 3s dance down under arches; 3s &amp; 2s set turning in </w:t>
      </w:r>
      <w:r>
        <w:rPr>
          <w:b/>
        </w:rPr>
        <w:t>while</w:t>
      </w:r>
      <w:r>
        <w:t xml:space="preserve"> 1s &amp; 4s change places,1s making arch &amp; 4s dancing under</w:t>
      </w:r>
    </w:p>
    <w:p w:rsidR="00B11EB3" w:rsidRDefault="00B11EB3" w:rsidP="00B11EB3">
      <w:pPr>
        <w:pStyle w:val="DanceBody"/>
      </w:pPr>
      <w:r>
        <w:t>21-24</w:t>
      </w:r>
      <w:r>
        <w:tab/>
        <w:t xml:space="preserve">1s &amp; 2s dance under arches made by 4s &amp; 3s; 1s &amp; 4s set turning in </w:t>
      </w:r>
      <w:r>
        <w:rPr>
          <w:b/>
        </w:rPr>
        <w:t xml:space="preserve">while </w:t>
      </w:r>
      <w:r>
        <w:t>2s &amp; 3s change places, 2s making arch &amp; 3s dancing under 4 3 2 1</w:t>
      </w:r>
    </w:p>
    <w:p w:rsidR="00B11EB3" w:rsidRDefault="00B11EB3" w:rsidP="00B11EB3">
      <w:pPr>
        <w:pStyle w:val="DanceBody"/>
      </w:pPr>
      <w:r>
        <w:t>25-28</w:t>
      </w:r>
      <w:r>
        <w:tab/>
        <w:t xml:space="preserve">4s+3s </w:t>
      </w:r>
      <w:r>
        <w:rPr>
          <w:b/>
        </w:rPr>
        <w:t>also</w:t>
      </w:r>
      <w:r>
        <w:t xml:space="preserve"> 2s+1s dance RH across, 4s &amp; 2s face up in centre</w:t>
      </w:r>
    </w:p>
    <w:p w:rsidR="00B11EB3" w:rsidRDefault="00B11EB3" w:rsidP="00B11EB3">
      <w:pPr>
        <w:pStyle w:val="DanceBody"/>
        <w:keepNext w:val="0"/>
      </w:pPr>
      <w:r>
        <w:t>29-32</w:t>
      </w:r>
      <w:r>
        <w:tab/>
        <w:t xml:space="preserve">4s cast to 3rd place </w:t>
      </w:r>
      <w:r>
        <w:rPr>
          <w:b/>
        </w:rPr>
        <w:t>while</w:t>
      </w:r>
      <w:r>
        <w:t xml:space="preserve"> 2s dance up to top &amp; all couples set.  2 3 4 1</w:t>
      </w:r>
    </w:p>
    <w:p w:rsidR="00B11EB3" w:rsidRDefault="00B11EB3" w:rsidP="00B11EB3"/>
    <w:p w:rsidR="00B11EB3" w:rsidRDefault="00B11EB3" w:rsidP="00B11EB3">
      <w:pPr>
        <w:pStyle w:val="Minicrib"/>
      </w:pPr>
      <w:r>
        <w:t>CROSSING THE LINE  (R6x32)  3C set</w:t>
      </w:r>
      <w:r>
        <w:tab/>
        <w:t>John Drewry  Bankhead Bk 6</w:t>
      </w:r>
    </w:p>
    <w:p w:rsidR="00B11EB3" w:rsidRDefault="00B11EB3" w:rsidP="00B11EB3">
      <w:pPr>
        <w:pStyle w:val="DanceBody"/>
      </w:pPr>
      <w:r>
        <w:t>Northern Hemisphere: -</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(on opp sides) in prom hold dance a reel of 3 across with 2s giving RSh to 2</w:t>
      </w:r>
      <w:r w:rsidRPr="00972EEB">
        <w:t>nd</w:t>
      </w:r>
      <w:r>
        <w:t xml:space="preserve"> Man</w:t>
      </w:r>
    </w:p>
    <w:p w:rsidR="00B11EB3" w:rsidRDefault="00B11EB3" w:rsidP="00B11EB3">
      <w:pPr>
        <w:pStyle w:val="DanceBody"/>
      </w:pPr>
      <w:r>
        <w:t>17-24</w:t>
      </w:r>
      <w:r>
        <w:tab/>
        <w:t>1s (on opp sides) dance down to bottom crossing &amp; cast up to 2</w:t>
      </w:r>
      <w:r w:rsidRPr="00972EEB">
        <w:t>nd</w:t>
      </w:r>
      <w:r>
        <w:t xml:space="preserve"> place, 1s turn RH (1s end facing out on own side)</w:t>
      </w:r>
    </w:p>
    <w:p w:rsidR="00B11EB3" w:rsidRDefault="00B11EB3" w:rsidP="00B11EB3">
      <w:pPr>
        <w:pStyle w:val="DanceBody"/>
      </w:pPr>
      <w:r>
        <w:t>25-32</w:t>
      </w:r>
      <w:r>
        <w:tab/>
        <w:t>1s cast right</w:t>
      </w:r>
      <w:r w:rsidRPr="00BA6B4D">
        <w:rPr>
          <w:b/>
        </w:rPr>
        <w:t xml:space="preserve"> </w:t>
      </w:r>
      <w:r>
        <w:rPr>
          <w:b/>
        </w:rPr>
        <w:t xml:space="preserve">as </w:t>
      </w:r>
      <w:r>
        <w:t>2s &amp; 3s petronella turn into centre &amp; 1s dance thru 2s/3s</w:t>
      </w:r>
      <w:r w:rsidRPr="00BA6B4D">
        <w:rPr>
          <w:b/>
        </w:rPr>
        <w:t xml:space="preserve"> </w:t>
      </w:r>
      <w:r>
        <w:rPr>
          <w:b/>
        </w:rPr>
        <w:t xml:space="preserve">as </w:t>
      </w:r>
      <w:r>
        <w:t>they set, 1s cast to 2</w:t>
      </w:r>
      <w:r w:rsidRPr="00972EEB">
        <w:t>nd</w:t>
      </w:r>
      <w:r>
        <w:t xml:space="preserve"> place</w:t>
      </w:r>
      <w:r w:rsidRPr="00BA6B4D">
        <w:rPr>
          <w:b/>
        </w:rPr>
        <w:t xml:space="preserve"> </w:t>
      </w:r>
      <w:r>
        <w:rPr>
          <w:b/>
        </w:rPr>
        <w:t xml:space="preserve">as </w:t>
      </w:r>
      <w:r>
        <w:t>2s &amp; 3s petronella turn to opposite sides &amp; all set.  End 2 1 3 all on opposite sides</w:t>
      </w:r>
    </w:p>
    <w:p w:rsidR="00B11EB3" w:rsidRDefault="00B11EB3" w:rsidP="00B11EB3">
      <w:pPr>
        <w:pStyle w:val="DanceBody"/>
      </w:pPr>
      <w:r>
        <w:t>Southern Hemisphere:-</w:t>
      </w:r>
    </w:p>
    <w:p w:rsidR="00B11EB3" w:rsidRDefault="00B11EB3" w:rsidP="00B11EB3">
      <w:pPr>
        <w:pStyle w:val="DanceBody"/>
        <w:keepNext w:val="0"/>
      </w:pPr>
      <w:r>
        <w:t>Repeat having crossed the Line into the Southern Hemisphere. New 1</w:t>
      </w:r>
      <w:r w:rsidRPr="00972EEB">
        <w:t>st</w:t>
      </w:r>
      <w:r>
        <w:t xml:space="preserve"> couple are at the other end of the set reversing after each 32 bars</w:t>
      </w:r>
    </w:p>
    <w:p w:rsidR="00B11EB3" w:rsidRDefault="00B11EB3" w:rsidP="00B11EB3"/>
    <w:p w:rsidR="00B11EB3" w:rsidRDefault="00B11EB3" w:rsidP="00B11EB3">
      <w:pPr>
        <w:pStyle w:val="Minicrib"/>
      </w:pPr>
      <w:r>
        <w:t>CROSSING THE TAY  (S4x32)  4C set</w:t>
      </w:r>
      <w:r>
        <w:tab/>
        <w:t>Alan Davis  Blackwater Collection</w:t>
      </w:r>
    </w:p>
    <w:p w:rsidR="00B11EB3" w:rsidRPr="00E65E00" w:rsidRDefault="00B11EB3" w:rsidP="00B11EB3">
      <w:pPr>
        <w:pStyle w:val="DanceBody"/>
      </w:pPr>
      <w:r w:rsidRPr="00E65E00">
        <w:t xml:space="preserve"> 1- 4</w:t>
      </w:r>
      <w:r w:rsidRPr="00E65E00">
        <w:tab/>
        <w:t>2L+3M turn RH</w:t>
      </w:r>
      <w:r>
        <w:t xml:space="preserve"> 1.1/2 </w:t>
      </w:r>
      <w:r w:rsidRPr="00E65E00">
        <w:t>times</w:t>
      </w:r>
      <w:r w:rsidRPr="00BA6B4D">
        <w:rPr>
          <w:b/>
        </w:rPr>
        <w:t xml:space="preserve"> while </w:t>
      </w:r>
      <w:r w:rsidRPr="00E65E00">
        <w:t>1M+4L cross down/up &amp; cast to each others place</w:t>
      </w:r>
    </w:p>
    <w:p w:rsidR="00B11EB3" w:rsidRPr="00E65E00" w:rsidRDefault="00B11EB3" w:rsidP="00B11EB3">
      <w:pPr>
        <w:pStyle w:val="DanceBody"/>
      </w:pPr>
      <w:r w:rsidRPr="00E65E00">
        <w:t xml:space="preserve"> 5- 8</w:t>
      </w:r>
      <w:r w:rsidRPr="00E65E00">
        <w:tab/>
        <w:t>2M+3L turn RH</w:t>
      </w:r>
      <w:r>
        <w:t xml:space="preserve"> 1.1/2 </w:t>
      </w:r>
      <w:r w:rsidRPr="00E65E00">
        <w:t>times</w:t>
      </w:r>
      <w:r w:rsidRPr="00BA6B4D">
        <w:rPr>
          <w:b/>
        </w:rPr>
        <w:t xml:space="preserve"> while </w:t>
      </w:r>
      <w:r w:rsidRPr="00E65E00">
        <w:t>1L+4M cross down/up &amp; cast to each others place.  (4)(3)(2)(1)</w:t>
      </w:r>
    </w:p>
    <w:p w:rsidR="00B11EB3" w:rsidRPr="00E65E00" w:rsidRDefault="00B11EB3" w:rsidP="00B11EB3">
      <w:pPr>
        <w:pStyle w:val="DanceBody"/>
      </w:pPr>
      <w:r w:rsidRPr="00E65E00">
        <w:t xml:space="preserve"> 9-16</w:t>
      </w:r>
      <w:r w:rsidRPr="00E65E00">
        <w:tab/>
        <w:t>4s+3s</w:t>
      </w:r>
      <w:r w:rsidRPr="007F0D5A">
        <w:rPr>
          <w:b/>
        </w:rPr>
        <w:t xml:space="preserve"> also </w:t>
      </w:r>
      <w:r w:rsidRPr="00E65E00">
        <w:t>2s+1s circle 4H round to left, 3s+2s circle 4H round to right</w:t>
      </w:r>
    </w:p>
    <w:p w:rsidR="00B11EB3" w:rsidRPr="00E65E00" w:rsidRDefault="00B11EB3" w:rsidP="00B11EB3">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B11EB3" w:rsidRPr="00E65E00" w:rsidRDefault="00B11EB3" w:rsidP="00B11EB3">
      <w:pPr>
        <w:pStyle w:val="DanceBody"/>
        <w:keepNext w:val="0"/>
      </w:pPr>
      <w:r w:rsidRPr="00E65E00">
        <w:t>25-32</w:t>
      </w:r>
      <w:r w:rsidRPr="00E65E00">
        <w:tab/>
        <w:t>1s+2s</w:t>
      </w:r>
      <w:r w:rsidRPr="007F0D5A">
        <w:rPr>
          <w:b/>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B11EB3" w:rsidRDefault="00B11EB3" w:rsidP="00B11EB3"/>
    <w:p w:rsidR="00B11EB3" w:rsidRDefault="00B11EB3" w:rsidP="00B11EB3">
      <w:pPr>
        <w:pStyle w:val="Minicrib"/>
      </w:pPr>
      <w:r>
        <w:t>CROSSMICHAEL  (S8x32)  3C (4C set)</w:t>
      </w:r>
      <w:r>
        <w:tab/>
        <w:t>Hugh Foss  Glendarroch Sh 13</w:t>
      </w:r>
    </w:p>
    <w:p w:rsidR="00B11EB3" w:rsidRDefault="00B11EB3" w:rsidP="00B11EB3">
      <w:pPr>
        <w:pStyle w:val="DanceBody"/>
      </w:pPr>
      <w:r>
        <w:t xml:space="preserve"> 1- 4</w:t>
      </w:r>
      <w:r>
        <w:tab/>
        <w:t>2s cross RH &amp; cast 1 place to right</w:t>
      </w:r>
      <w:r w:rsidRPr="00BA6B4D">
        <w:rPr>
          <w:b/>
        </w:rPr>
        <w:t xml:space="preserve"> while </w:t>
      </w:r>
      <w:r>
        <w:t>3L/1M step up/down to 2</w:t>
      </w:r>
      <w:r w:rsidRPr="00972EEB">
        <w:t>nd</w:t>
      </w:r>
      <w:r>
        <w:t xml:space="preserve"> place</w:t>
      </w:r>
    </w:p>
    <w:p w:rsidR="00B11EB3" w:rsidRDefault="00B11EB3" w:rsidP="00B11EB3">
      <w:pPr>
        <w:pStyle w:val="DanceBody"/>
      </w:pPr>
      <w:r>
        <w:t xml:space="preserve"> 5- 8</w:t>
      </w:r>
      <w:r>
        <w:tab/>
        <w:t>1M+3L cross LH &amp; cast 1 place to left</w:t>
      </w:r>
      <w:r w:rsidRPr="00BA6B4D">
        <w:rPr>
          <w:b/>
        </w:rPr>
        <w:t xml:space="preserve"> while </w:t>
      </w:r>
      <w:r>
        <w:t>1L/3M step up/down</w:t>
      </w:r>
      <w:r w:rsidRPr="00BA6B4D">
        <w:rPr>
          <w:b/>
        </w:rPr>
        <w:t xml:space="preserve"> while </w:t>
      </w:r>
      <w:r>
        <w:t>2s set &amp; change places RH diagonally</w:t>
      </w:r>
    </w:p>
    <w:p w:rsidR="00B11EB3" w:rsidRDefault="00B11EB3" w:rsidP="00B11EB3">
      <w:pPr>
        <w:pStyle w:val="DanceBody"/>
      </w:pPr>
      <w:r>
        <w:t xml:space="preserve"> 9-16</w:t>
      </w:r>
      <w:r>
        <w:tab/>
        <w:t>1L+3M cross RH &amp; cast to right</w:t>
      </w:r>
      <w:r w:rsidRPr="00BA6B4D">
        <w:rPr>
          <w:b/>
        </w:rPr>
        <w:t xml:space="preserve"> while </w:t>
      </w:r>
      <w:r>
        <w:t>2s step up/down</w:t>
      </w:r>
      <w:r w:rsidRPr="00BA6B4D">
        <w:rPr>
          <w:b/>
        </w:rPr>
        <w:t xml:space="preserve"> while </w:t>
      </w:r>
      <w:r>
        <w:t>1M+3L set &amp; change places LH; then 1L+3M set &amp; change places RH.  3 2 1</w:t>
      </w:r>
    </w:p>
    <w:p w:rsidR="00B11EB3" w:rsidRDefault="00B11EB3" w:rsidP="00B11EB3">
      <w:pPr>
        <w:pStyle w:val="DanceBody"/>
      </w:pPr>
      <w:r>
        <w:t>17-24</w:t>
      </w:r>
      <w:r>
        <w:tab/>
        <w:t>3s+2s+1s cross RH &amp; 2s+1s change places LH on sides; Men circle 3H to left</w:t>
      </w:r>
      <w:r w:rsidRPr="00BA6B4D">
        <w:rPr>
          <w:b/>
        </w:rPr>
        <w:t xml:space="preserve"> while </w:t>
      </w:r>
      <w:r>
        <w:t>Ladies</w:t>
      </w:r>
      <w:r w:rsidRPr="007F0D5A">
        <w:rPr>
          <w:b/>
        </w:rPr>
        <w:t xml:space="preserve"> also </w:t>
      </w:r>
      <w:r>
        <w:t>circle 3H to left</w:t>
      </w:r>
    </w:p>
    <w:p w:rsidR="00B11EB3" w:rsidRDefault="00B11EB3" w:rsidP="00B11EB3">
      <w:pPr>
        <w:pStyle w:val="DanceBody"/>
        <w:keepNext w:val="0"/>
      </w:pPr>
      <w:r>
        <w:t>25-32</w:t>
      </w:r>
      <w:r>
        <w:tab/>
        <w:t>All drop hands &amp; chase in separate interlacing circles (Men passing a Lady give RH) &amp; Bars 31-32 open out into 6H round to left 1/2 way.  2 1 3</w:t>
      </w:r>
    </w:p>
    <w:p w:rsidR="00B11EB3" w:rsidRDefault="00B11EB3" w:rsidP="00B11EB3"/>
    <w:p w:rsidR="00B11EB3" w:rsidRDefault="00B11EB3" w:rsidP="00B11EB3">
      <w:pPr>
        <w:pStyle w:val="Minicrib"/>
      </w:pPr>
      <w:r>
        <w:t>CROSSWAYS CAPERS  (J4x32)  4C Set</w:t>
      </w:r>
      <w:r>
        <w:tab/>
        <w:t>Eddie Hutchings</w:t>
      </w:r>
    </w:p>
    <w:p w:rsidR="00B11EB3" w:rsidRDefault="00B11EB3" w:rsidP="00B11EB3">
      <w:pPr>
        <w:pStyle w:val="DanceBody"/>
      </w:pPr>
      <w:r>
        <w:t xml:space="preserve"> 1- 4</w:t>
      </w:r>
      <w:r>
        <w:tab/>
        <w:t>1s dance in, take prom hold &amp; dance down to end between 4s</w:t>
      </w:r>
      <w:r w:rsidRPr="00BA6B4D">
        <w:rPr>
          <w:b/>
        </w:rPr>
        <w:t xml:space="preserve"> while </w:t>
      </w:r>
      <w:r>
        <w:t>2s dance up, take prom hold &amp; dance down to end between 3s (3s step up 3-4)</w:t>
      </w:r>
    </w:p>
    <w:p w:rsidR="00B11EB3" w:rsidRDefault="00B11EB3" w:rsidP="00B11EB3">
      <w:pPr>
        <w:pStyle w:val="DanceBody"/>
      </w:pPr>
      <w:r>
        <w:t xml:space="preserve"> 5- 8</w:t>
      </w:r>
      <w:r>
        <w:tab/>
        <w:t>1s dance 1/2 reel of 3 with 4s (RSh to 4L)</w:t>
      </w:r>
      <w:r w:rsidRPr="00BA6B4D">
        <w:rPr>
          <w:b/>
        </w:rPr>
        <w:t xml:space="preserve"> while </w:t>
      </w:r>
      <w:r>
        <w:t>2s dance 1/2 reel with 3s (RSh to 3M), 1s &amp; 2s pass RSh to…</w:t>
      </w:r>
    </w:p>
    <w:p w:rsidR="00B11EB3" w:rsidRDefault="00B11EB3" w:rsidP="00B11EB3">
      <w:pPr>
        <w:pStyle w:val="DanceBody"/>
      </w:pPr>
      <w:r>
        <w:t xml:space="preserve"> 9-12</w:t>
      </w:r>
      <w:r>
        <w:tab/>
        <w:t>1s dance 1/2 reel of 3 with 3s (RSh to 3L)</w:t>
      </w:r>
      <w:r w:rsidRPr="00BA6B4D">
        <w:rPr>
          <w:b/>
        </w:rPr>
        <w:t xml:space="preserve"> while </w:t>
      </w:r>
      <w:r>
        <w:t>2s dance 1/2 reel with 4s (LSh to 4M), 1s &amp; 2s end facing down (nearer hands joined with partner)</w:t>
      </w:r>
    </w:p>
    <w:p w:rsidR="00B11EB3" w:rsidRDefault="00B11EB3" w:rsidP="00B11EB3">
      <w:pPr>
        <w:pStyle w:val="DanceBody"/>
      </w:pPr>
      <w:r>
        <w:t>13-16</w:t>
      </w:r>
      <w:r>
        <w:tab/>
        <w:t xml:space="preserve">2s followed by 1s dance down &amp; 1s cast up round 3s to 1st place own side </w:t>
      </w:r>
      <w:r>
        <w:rPr>
          <w:b/>
        </w:rPr>
        <w:t>while</w:t>
      </w:r>
      <w:r>
        <w:t xml:space="preserve"> 2s cast up round 4s to 2nd place own side (3s step down 15-16)</w:t>
      </w:r>
    </w:p>
    <w:p w:rsidR="00B11EB3" w:rsidRDefault="00B11EB3" w:rsidP="00B11EB3">
      <w:pPr>
        <w:pStyle w:val="DanceBody"/>
      </w:pPr>
      <w:r>
        <w:t>17-24</w:t>
      </w:r>
      <w:r>
        <w:tab/>
        <w:t>1s+2s+3s+4s set to partners, 1s+2s</w:t>
      </w:r>
      <w:r w:rsidRPr="007F0D5A">
        <w:rPr>
          <w:b/>
        </w:rPr>
        <w:t xml:space="preserve"> also </w:t>
      </w:r>
      <w:r>
        <w:t>3s+4s dance 1/2 R&amp;L, all set. (2) (1) (4) (3)</w:t>
      </w:r>
    </w:p>
    <w:p w:rsidR="00B11EB3" w:rsidRDefault="00B11EB3" w:rsidP="00B11EB3">
      <w:pPr>
        <w:pStyle w:val="DanceBody"/>
      </w:pPr>
      <w:r>
        <w:t>25-28</w:t>
      </w:r>
      <w:r>
        <w:tab/>
        <w:t>3s dance up between 4s &amp; cast up behind 1s &amp; 2s to 1st place opp side (2s+1s+4s step down 27-28)</w:t>
      </w:r>
    </w:p>
    <w:p w:rsidR="00B11EB3" w:rsidRDefault="00B11EB3" w:rsidP="00B11EB3">
      <w:pPr>
        <w:pStyle w:val="DanceBody"/>
        <w:keepNext w:val="0"/>
      </w:pPr>
      <w:r>
        <w:t>29-32</w:t>
      </w:r>
      <w:r>
        <w:tab/>
        <w:t>3s+2s</w:t>
      </w:r>
      <w:r w:rsidRPr="007F0D5A">
        <w:rPr>
          <w:b/>
        </w:rPr>
        <w:t xml:space="preserve"> also </w:t>
      </w:r>
      <w:r>
        <w:t>1s+4s dance RH across 1/2 way &amp; all set.  2 3 4 1</w:t>
      </w:r>
    </w:p>
    <w:p w:rsidR="00B11EB3" w:rsidRDefault="00B11EB3" w:rsidP="00B11EB3"/>
    <w:p w:rsidR="00B11EB3" w:rsidRDefault="00B11EB3" w:rsidP="00B11EB3">
      <w:pPr>
        <w:pStyle w:val="Minicrib"/>
      </w:pPr>
      <w:r>
        <w:t>THE CROWBERRY  (R8x32)  3C (4C set)</w:t>
      </w:r>
      <w:r>
        <w:tab/>
        <w:t>Tony Bulteel  SCD Archives</w:t>
      </w:r>
    </w:p>
    <w:p w:rsidR="00B11EB3" w:rsidRDefault="00B11EB3" w:rsidP="00B11EB3">
      <w:pPr>
        <w:pStyle w:val="DanceBody"/>
      </w:pPr>
      <w:r>
        <w:t xml:space="preserve"> 1- 4</w:t>
      </w:r>
      <w:r>
        <w:tab/>
        <w:t>1s+2s+3s cross RH (1s &amp; 3s face out), 1s &amp; 3s cast 2 places to change places (passing LH)</w:t>
      </w:r>
    </w:p>
    <w:p w:rsidR="00B11EB3" w:rsidRDefault="00B11EB3" w:rsidP="00B11EB3">
      <w:pPr>
        <w:pStyle w:val="DanceBody"/>
      </w:pPr>
      <w:r>
        <w:t xml:space="preserve"> 5- 8</w:t>
      </w:r>
      <w:r>
        <w:tab/>
        <w:t>1s &amp; 3s dance 1/2 RH across in middle back to original places. &amp; cast 2 places again to end 3 (2) 1</w:t>
      </w:r>
    </w:p>
    <w:p w:rsidR="00B11EB3" w:rsidRDefault="00B11EB3" w:rsidP="00B11EB3">
      <w:pPr>
        <w:pStyle w:val="DanceBody"/>
      </w:pPr>
      <w:r>
        <w:t xml:space="preserve"> 9-16</w:t>
      </w:r>
      <w:r>
        <w:tab/>
        <w:t>3s+2s dance 1/2 R&amp;L; 1s+3s dance 1/2 R&amp;L (1s end facing 1</w:t>
      </w:r>
      <w:r w:rsidRPr="00972EEB">
        <w:t>st</w:t>
      </w:r>
      <w:r>
        <w:t xml:space="preserve"> corners). 2 (1) 3</w:t>
      </w:r>
    </w:p>
    <w:p w:rsidR="00B11EB3" w:rsidRDefault="00B11EB3" w:rsidP="00B11EB3">
      <w:pPr>
        <w:pStyle w:val="DanceBody"/>
      </w:pPr>
      <w:r>
        <w:t>17-24</w:t>
      </w:r>
      <w:r>
        <w:tab/>
        <w:t>1s dance 'Hello-Goodbye' setting, end in centre facing partner &amp; cross LH up/down</w:t>
      </w:r>
    </w:p>
    <w:p w:rsidR="00B11EB3" w:rsidRDefault="00B11EB3" w:rsidP="00B11EB3">
      <w:pPr>
        <w:pStyle w:val="DanceBody"/>
        <w:keepNext w:val="0"/>
      </w:pPr>
      <w:r>
        <w:t>25-32</w:t>
      </w:r>
      <w:r>
        <w:tab/>
        <w:t>1s dance reels of 3 across (Lady with 2s &amp; Man with 3s) giving LSh to 1</w:t>
      </w:r>
      <w:r w:rsidRPr="00972EEB">
        <w:t>st</w:t>
      </w:r>
      <w:r>
        <w:t xml:space="preserve"> corners</w:t>
      </w:r>
    </w:p>
    <w:p w:rsidR="00B11EB3" w:rsidRDefault="00B11EB3" w:rsidP="00B11EB3"/>
    <w:p w:rsidR="00B11EB3" w:rsidRDefault="00B11EB3" w:rsidP="00B11EB3">
      <w:pPr>
        <w:pStyle w:val="Minicrib"/>
      </w:pPr>
      <w:r>
        <w:t>CROWECOMBE &amp; STROGUMBER  (R8x32)  3C (4C set)</w:t>
      </w:r>
      <w:r>
        <w:tab/>
        <w:t>R Wallace  Dunsmuir Dances</w:t>
      </w:r>
    </w:p>
    <w:p w:rsidR="00B11EB3" w:rsidRDefault="00B11EB3" w:rsidP="00B11EB3">
      <w:pPr>
        <w:pStyle w:val="DanceBody"/>
      </w:pPr>
      <w:r>
        <w:t xml:space="preserve"> 1- 8</w:t>
      </w:r>
      <w:r>
        <w:tab/>
        <w:t>1s dance 1/2 Fig of 8 round 2s, 1s cross RH &amp; cast to face 1</w:t>
      </w:r>
      <w:r w:rsidRPr="00972EEB">
        <w:t>st</w:t>
      </w:r>
      <w:r>
        <w:t xml:space="preserve"> corners</w:t>
      </w:r>
    </w:p>
    <w:p w:rsidR="00B11EB3" w:rsidRDefault="00B11EB3" w:rsidP="00B11EB3">
      <w:pPr>
        <w:pStyle w:val="DanceBody"/>
      </w:pPr>
      <w:r>
        <w:t xml:space="preserve"> 9-16</w:t>
      </w:r>
      <w:r>
        <w:tab/>
        <w:t>1s set &amp; turn corners (2H Skip Change) ending 2</w:t>
      </w:r>
      <w:r w:rsidRPr="00972EEB">
        <w:t>nd</w:t>
      </w:r>
      <w:r>
        <w:t xml:space="preserve"> place opposite sides</w:t>
      </w:r>
    </w:p>
    <w:p w:rsidR="00B11EB3" w:rsidRDefault="00B11EB3" w:rsidP="00B11EB3">
      <w:pPr>
        <w:pStyle w:val="DanceBody"/>
      </w:pPr>
      <w:r>
        <w:t>17-24</w:t>
      </w:r>
      <w:r>
        <w:tab/>
        <w:t>2s+1s+3s Adv+Ret, 1s petronella to middle</w:t>
      </w:r>
      <w:r w:rsidRPr="00BA6B4D">
        <w:rPr>
          <w:b/>
        </w:rPr>
        <w:t xml:space="preserve"> </w:t>
      </w:r>
      <w:r>
        <w:rPr>
          <w:b/>
        </w:rPr>
        <w:t xml:space="preserve">as </w:t>
      </w:r>
      <w:r>
        <w:t>2s &amp; 3s set turning to face up/down &amp; set</w:t>
      </w:r>
    </w:p>
    <w:p w:rsidR="00B11EB3" w:rsidRDefault="00B11EB3" w:rsidP="00B11EB3">
      <w:pPr>
        <w:pStyle w:val="DanceBody"/>
        <w:keepNext w:val="0"/>
      </w:pPr>
      <w:r>
        <w:t>25-32</w:t>
      </w:r>
      <w:r>
        <w:tab/>
        <w:t>1M+2s also 1L+3s Adv+Ret up/down, 1s petronella to own sides</w:t>
      </w:r>
      <w:r w:rsidRPr="00BA6B4D">
        <w:rPr>
          <w:b/>
        </w:rPr>
        <w:t xml:space="preserve"> </w:t>
      </w:r>
      <w:r>
        <w:rPr>
          <w:b/>
        </w:rPr>
        <w:t xml:space="preserve">as </w:t>
      </w:r>
      <w:r>
        <w:t>2s &amp; 3s set turning to face partner &amp; set</w:t>
      </w:r>
    </w:p>
    <w:p w:rsidR="00B11EB3" w:rsidRDefault="00B11EB3" w:rsidP="00B11EB3"/>
    <w:p w:rsidR="00B11EB3" w:rsidRDefault="00B11EB3" w:rsidP="00B11EB3">
      <w:pPr>
        <w:pStyle w:val="Minicrib"/>
      </w:pPr>
      <w:r>
        <w:t>CROWN COURT  (J8x32)  3C (4C set)</w:t>
      </w:r>
      <w:r>
        <w:tab/>
        <w:t>T Steel  London Jubilee</w:t>
      </w:r>
    </w:p>
    <w:p w:rsidR="00B11EB3" w:rsidRDefault="00B11EB3" w:rsidP="00B11EB3">
      <w:pPr>
        <w:pStyle w:val="DanceBody"/>
      </w:pPr>
      <w:r>
        <w:t xml:space="preserve"> 1- 8</w:t>
      </w:r>
      <w:r>
        <w:tab/>
        <w:t>1s+2s set, 1s cast, turn RH &amp; lead up</w:t>
      </w:r>
      <w:r w:rsidRPr="00BA6B4D">
        <w:rPr>
          <w:b/>
        </w:rPr>
        <w:t xml:space="preserve"> while </w:t>
      </w:r>
      <w:r>
        <w:t>2s turn RH lead up &amp; cast</w:t>
      </w:r>
    </w:p>
    <w:p w:rsidR="00B11EB3" w:rsidRDefault="00B11EB3" w:rsidP="00B11EB3">
      <w:pPr>
        <w:pStyle w:val="DanceBody"/>
      </w:pPr>
      <w:r>
        <w:t xml:space="preserve"> 9-16</w:t>
      </w:r>
      <w:r>
        <w:tab/>
        <w:t>1s+2s dance Allemande</w:t>
      </w:r>
    </w:p>
    <w:p w:rsidR="00B11EB3" w:rsidRDefault="00B11EB3" w:rsidP="00B11EB3">
      <w:pPr>
        <w:pStyle w:val="DanceBody"/>
      </w:pPr>
      <w:r>
        <w:t>17-24</w:t>
      </w:r>
      <w:r>
        <w:tab/>
        <w:t>1L dances RH across with 2s &amp; 1M with 3s, 1s lead up &amp; cast</w:t>
      </w:r>
    </w:p>
    <w:p w:rsidR="00B11EB3" w:rsidRDefault="00B11EB3" w:rsidP="00B11EB3">
      <w:pPr>
        <w:pStyle w:val="DanceBody"/>
        <w:keepNext w:val="0"/>
      </w:pPr>
      <w:r>
        <w:t>25-32</w:t>
      </w:r>
      <w:r>
        <w:tab/>
        <w:t>1L dances LH across with 3s &amp; 1M with 2s, 1s lead down &amp; cast back to 2</w:t>
      </w:r>
      <w:r w:rsidRPr="00972EEB">
        <w:t>nd</w:t>
      </w:r>
      <w:r>
        <w:t xml:space="preserve"> place</w:t>
      </w:r>
    </w:p>
    <w:p w:rsidR="00B11EB3" w:rsidRDefault="00B11EB3" w:rsidP="00B11EB3"/>
    <w:p w:rsidR="00B11EB3" w:rsidRDefault="00B11EB3" w:rsidP="00B11EB3">
      <w:pPr>
        <w:pStyle w:val="Minicrib"/>
      </w:pPr>
      <w:r>
        <w:t>CROWN HOUSE  (R8x32)  3C (4C set)</w:t>
      </w:r>
      <w:r>
        <w:tab/>
        <w:t>Alice McLean  Auchinellan Coll</w:t>
      </w:r>
    </w:p>
    <w:p w:rsidR="00B11EB3" w:rsidRDefault="00B11EB3" w:rsidP="00B11EB3">
      <w:pPr>
        <w:pStyle w:val="DanceBody"/>
      </w:pPr>
      <w:r>
        <w:t xml:space="preserve"> 1- 8</w:t>
      </w:r>
      <w:r>
        <w:tab/>
        <w:t>1s cross RH, cast 1 place, cross LH &amp; cast round 4</w:t>
      </w:r>
      <w:r w:rsidRPr="00972EEB">
        <w:t>th</w:t>
      </w:r>
      <w:r>
        <w:t xml:space="preserve"> corner to end Lady between 2s facing down &amp; Man between 3s facing up</w:t>
      </w:r>
    </w:p>
    <w:p w:rsidR="00B11EB3" w:rsidRDefault="00B11EB3" w:rsidP="00B11EB3">
      <w:pPr>
        <w:pStyle w:val="DanceBody"/>
      </w:pPr>
      <w:r>
        <w:t xml:space="preserve"> 9-16</w:t>
      </w:r>
      <w:r>
        <w:tab/>
        <w:t>1s pass RSh to dance Crown Triangles &amp; end facing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&amp; 1/2 reel with 2</w:t>
      </w:r>
      <w:r w:rsidRPr="00972EEB">
        <w:t>nd</w:t>
      </w:r>
      <w:r>
        <w:t xml:space="preserve"> corners</w:t>
      </w:r>
    </w:p>
    <w:p w:rsidR="00B11EB3" w:rsidRDefault="00B11EB3" w:rsidP="00B11EB3">
      <w:pPr>
        <w:pStyle w:val="DanceBody"/>
        <w:keepNext w:val="0"/>
      </w:pPr>
      <w:r>
        <w:t>25-32</w:t>
      </w:r>
      <w:r>
        <w:tab/>
        <w:t>1s dance RH across Man with 3s (at top) &amp; Lady with 2s, 3s+1s+2s circle 6H round to left 1/2 way</w:t>
      </w:r>
    </w:p>
    <w:p w:rsidR="00B11EB3" w:rsidRDefault="00B11EB3" w:rsidP="00B11EB3"/>
    <w:p w:rsidR="00B11EB3" w:rsidRDefault="00B11EB3" w:rsidP="00B11EB3">
      <w:pPr>
        <w:pStyle w:val="Minicrib"/>
      </w:pPr>
      <w:r>
        <w:t>CROWN OF SCOTLAND  (S4x32)  4C Set</w:t>
      </w:r>
      <w:r>
        <w:tab/>
        <w:t>Jean Attwood  Alexander Leaflets</w:t>
      </w:r>
    </w:p>
    <w:p w:rsidR="00B11EB3" w:rsidRDefault="00B11EB3" w:rsidP="00B11EB3">
      <w:pPr>
        <w:pStyle w:val="DanceBody"/>
      </w:pPr>
      <w:r>
        <w:t>3s &amp; 4s start on opposite sides</w:t>
      </w:r>
    </w:p>
    <w:p w:rsidR="00B11EB3" w:rsidRDefault="00B11EB3" w:rsidP="00B11EB3">
      <w:pPr>
        <w:pStyle w:val="DanceBody"/>
      </w:pPr>
      <w:r>
        <w:t xml:space="preserve"> 1- 8</w:t>
      </w:r>
      <w:r>
        <w:tab/>
        <w:t xml:space="preserve">1L followed by 1M casts behind 2L, across set, behind 2M &amp; across to 2nd place own side </w:t>
      </w:r>
      <w:r>
        <w:rPr>
          <w:b/>
        </w:rPr>
        <w:t>while</w:t>
      </w:r>
      <w:r>
        <w:t xml:space="preserve"> 4L followed by 4M dance similar to 3rd place (2s/3s step up/down 7-8). 1s face down, 4s face up</w:t>
      </w:r>
    </w:p>
    <w:p w:rsidR="00B11EB3" w:rsidRDefault="00B11EB3" w:rsidP="00B11EB3">
      <w:pPr>
        <w:pStyle w:val="DanceBody"/>
      </w:pPr>
      <w:r>
        <w:t xml:space="preserve"> 9-10</w:t>
      </w:r>
      <w:r>
        <w:tab/>
        <w:t>All turn person facing 3/4 RH to form a cross</w:t>
      </w:r>
    </w:p>
    <w:p w:rsidR="00B11EB3" w:rsidRDefault="00B11EB3" w:rsidP="00B11EB3">
      <w:pPr>
        <w:pStyle w:val="DanceBody"/>
      </w:pPr>
      <w:r>
        <w:t>11-12</w:t>
      </w:r>
      <w:r>
        <w:tab/>
        <w:t xml:space="preserve">2M+1L+3L+3M in centre dance 1/2 LH across </w:t>
      </w:r>
      <w:r>
        <w:rPr>
          <w:b/>
        </w:rPr>
        <w:t>while</w:t>
      </w:r>
      <w:r>
        <w:t xml:space="preserve"> partners chase clockwise 1 place round to face 'new partner'</w:t>
      </w:r>
    </w:p>
    <w:p w:rsidR="00B11EB3" w:rsidRDefault="00B11EB3" w:rsidP="00B11EB3">
      <w:pPr>
        <w:pStyle w:val="DanceBody"/>
      </w:pPr>
      <w:r>
        <w:t>13-14</w:t>
      </w:r>
      <w:r>
        <w:tab/>
        <w:t>All turn 'new partner' RH once round</w:t>
      </w:r>
    </w:p>
    <w:p w:rsidR="00B11EB3" w:rsidRDefault="00B11EB3" w:rsidP="00B11EB3">
      <w:pPr>
        <w:pStyle w:val="DanceBody"/>
      </w:pPr>
      <w:r>
        <w:t>15-16</w:t>
      </w:r>
      <w:r>
        <w:tab/>
        <w:t>Repeat 11-12</w:t>
      </w:r>
    </w:p>
    <w:p w:rsidR="00B11EB3" w:rsidRDefault="00B11EB3" w:rsidP="00B11EB3">
      <w:pPr>
        <w:pStyle w:val="DanceBody"/>
      </w:pPr>
      <w:r>
        <w:t>17-18</w:t>
      </w:r>
      <w:r>
        <w:tab/>
        <w:t>All turn person facing 3/4 RH (1s &amp; 4s are turning original partner)</w:t>
      </w:r>
    </w:p>
    <w:p w:rsidR="00B11EB3" w:rsidRDefault="00B11EB3" w:rsidP="00B11EB3">
      <w:pPr>
        <w:pStyle w:val="DanceBody"/>
      </w:pPr>
      <w:r>
        <w:t>19-20</w:t>
      </w:r>
      <w:r>
        <w:tab/>
        <w:t>All circle 8H round to left 2 places to end 4 3 (2) (1)</w:t>
      </w:r>
    </w:p>
    <w:p w:rsidR="00B11EB3" w:rsidRDefault="00B11EB3" w:rsidP="00B11EB3">
      <w:pPr>
        <w:pStyle w:val="DanceBody"/>
      </w:pPr>
      <w:r>
        <w:t>21-22</w:t>
      </w:r>
      <w:r>
        <w:tab/>
        <w:t xml:space="preserve">4s+3s </w:t>
      </w:r>
      <w:r>
        <w:rPr>
          <w:b/>
        </w:rPr>
        <w:t>also</w:t>
      </w:r>
      <w:r>
        <w:t xml:space="preserve"> 2s+1s circle 4H 1/2 round to left.  (3) (4) 1 2.  3s face 4s, 1s face 2s</w:t>
      </w:r>
    </w:p>
    <w:p w:rsidR="00B11EB3" w:rsidRDefault="00B11EB3" w:rsidP="00B11EB3">
      <w:pPr>
        <w:pStyle w:val="DanceBody"/>
      </w:pPr>
      <w:r>
        <w:t>23-24</w:t>
      </w:r>
      <w:r>
        <w:tab/>
        <w:t>All set</w:t>
      </w:r>
    </w:p>
    <w:p w:rsidR="00B11EB3" w:rsidRDefault="00B11EB3" w:rsidP="00B11EB3">
      <w:pPr>
        <w:pStyle w:val="DanceBody"/>
      </w:pPr>
      <w:r>
        <w:t>25-30</w:t>
      </w:r>
      <w:r>
        <w:tab/>
        <w:t>All dance 6 bars Grand Chain (1 bar/hand).  1 3 (2) (4)</w:t>
      </w:r>
    </w:p>
    <w:p w:rsidR="00B11EB3" w:rsidRDefault="00B11EB3" w:rsidP="00B11EB3">
      <w:pPr>
        <w:pStyle w:val="DanceBody"/>
        <w:keepNext w:val="0"/>
      </w:pPr>
      <w:r>
        <w:t>31-32</w:t>
      </w:r>
      <w:r>
        <w:tab/>
        <w:t xml:space="preserve">1s+3s </w:t>
      </w:r>
      <w:r>
        <w:rPr>
          <w:b/>
        </w:rPr>
        <w:t>also</w:t>
      </w:r>
      <w:r>
        <w:t xml:space="preserve"> 2s+4s change places RH on side to end 3 1 (4) (2)</w:t>
      </w:r>
    </w:p>
    <w:p w:rsidR="00B11EB3" w:rsidRDefault="00B11EB3" w:rsidP="00B11EB3"/>
    <w:p w:rsidR="00B11EB3" w:rsidRDefault="00B11EB3" w:rsidP="00B11EB3">
      <w:pPr>
        <w:pStyle w:val="Minicrib"/>
      </w:pPr>
      <w:r>
        <w:t>THE CROWN OF THE SEA  (S6x24)  5C set</w:t>
      </w:r>
      <w:r>
        <w:tab/>
        <w:t>Peter Hastings  Acme Coll</w:t>
      </w:r>
    </w:p>
    <w:p w:rsidR="00B11EB3" w:rsidRDefault="00B11EB3" w:rsidP="00B11EB3">
      <w:pPr>
        <w:pStyle w:val="DanceBody"/>
      </w:pPr>
      <w:r>
        <w:t>Each couple dance 48 bars. A New Couple starts after 24 bars (ie on bars 1, 25, 49, 72 &amp; 96)</w:t>
      </w:r>
    </w:p>
    <w:p w:rsidR="00B11EB3" w:rsidRDefault="00B11EB3" w:rsidP="00B11EB3">
      <w:pPr>
        <w:pStyle w:val="DanceBody"/>
      </w:pPr>
      <w:r>
        <w:t xml:space="preserve"> 1- 8</w:t>
      </w:r>
      <w:r>
        <w:tab/>
        <w:t>1s+2s dance 3/4 double Fig of 8 (1s cross down to start), 1s cast (loop) into 2</w:t>
      </w:r>
      <w:r w:rsidRPr="00972EEB">
        <w:t>nd</w:t>
      </w:r>
      <w:r>
        <w:t xml:space="preserve"> place</w:t>
      </w:r>
      <w:r w:rsidRPr="00BA6B4D">
        <w:rPr>
          <w:b/>
        </w:rPr>
        <w:t xml:space="preserve"> while </w:t>
      </w:r>
      <w:r>
        <w:t>2s cross RH</w:t>
      </w:r>
    </w:p>
    <w:p w:rsidR="00B11EB3" w:rsidRDefault="00B11EB3" w:rsidP="00B11EB3">
      <w:pPr>
        <w:pStyle w:val="DanceBody"/>
      </w:pPr>
      <w:r>
        <w:t xml:space="preserve"> 9-16</w:t>
      </w:r>
      <w:r>
        <w:tab/>
        <w:t>2s+1s dance Diamond Poussette</w:t>
      </w:r>
    </w:p>
    <w:p w:rsidR="00B11EB3" w:rsidRDefault="00B11EB3" w:rsidP="00B11EB3">
      <w:pPr>
        <w:pStyle w:val="DanceBody"/>
      </w:pPr>
      <w:r>
        <w:t>17-24</w:t>
      </w:r>
      <w:r>
        <w:tab/>
        <w:t>1s+3s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25-32</w:t>
      </w:r>
      <w:r>
        <w:tab/>
        <w:t>(New Couple starts</w:t>
      </w:r>
      <w:r w:rsidRPr="00BA6B4D">
        <w:rPr>
          <w:b/>
        </w:rPr>
        <w:t xml:space="preserve"> </w:t>
      </w:r>
      <w:r>
        <w:rPr>
          <w:b/>
        </w:rPr>
        <w:t xml:space="preserve">as </w:t>
      </w:r>
      <w:r>
        <w:t>at bar 1)</w:t>
      </w:r>
      <w:r w:rsidRPr="00BA6B4D">
        <w:rPr>
          <w:b/>
        </w:rPr>
        <w:t xml:space="preserve"> while </w:t>
      </w:r>
      <w:r>
        <w:t>1s+4s+5s dance reels of 3 on sides (1s out &amp; down to start) &amp; 1s cast 1 place</w:t>
      </w:r>
      <w:r w:rsidRPr="00BA6B4D">
        <w:rPr>
          <w:b/>
        </w:rPr>
        <w:t xml:space="preserve"> </w:t>
      </w:r>
      <w:r>
        <w:rPr>
          <w:b/>
        </w:rPr>
        <w:t xml:space="preserve">as </w:t>
      </w:r>
      <w:r>
        <w:t>4s dance up</w:t>
      </w:r>
    </w:p>
    <w:p w:rsidR="00B11EB3" w:rsidRDefault="00B11EB3" w:rsidP="00B11EB3">
      <w:pPr>
        <w:pStyle w:val="DanceBody"/>
      </w:pPr>
      <w:r>
        <w:t>33-40</w:t>
      </w:r>
      <w:r>
        <w:tab/>
        <w:t>1s+5s dance R&amp;L</w:t>
      </w:r>
    </w:p>
    <w:p w:rsidR="00B11EB3" w:rsidRDefault="00B11EB3" w:rsidP="00B11EB3">
      <w:pPr>
        <w:pStyle w:val="DanceBody"/>
        <w:keepNext w:val="0"/>
      </w:pPr>
      <w:r>
        <w:t>41-48</w:t>
      </w:r>
      <w:r>
        <w:tab/>
        <w:t>1s+5s 1/2 turn RH, circle to left 1/2 way &amp; set twice to partners (New 1</w:t>
      </w:r>
      <w:r w:rsidRPr="00972EEB">
        <w:t>st</w:t>
      </w:r>
      <w:r>
        <w:t xml:space="preserve"> couple now at bar 24 &amp; another couple ready to start)</w:t>
      </w:r>
    </w:p>
    <w:p w:rsidR="00B11EB3" w:rsidRDefault="00B11EB3" w:rsidP="00B11EB3"/>
    <w:p w:rsidR="00B11EB3" w:rsidRDefault="00B11EB3" w:rsidP="00B11EB3">
      <w:pPr>
        <w:pStyle w:val="Minicrib"/>
        <w:rPr>
          <w:lang w:eastAsia="en-GB"/>
        </w:rPr>
      </w:pPr>
      <w:r>
        <w:rPr>
          <w:lang w:eastAsia="en-GB"/>
        </w:rPr>
        <w:t>CROYDON EASTBOURNE WEEKEND  (S3x32)  3C Set</w:t>
      </w:r>
      <w:r>
        <w:rPr>
          <w:lang w:eastAsia="en-GB"/>
        </w:rPr>
        <w:tab/>
        <w:t>George Ferrier</w:t>
      </w:r>
    </w:p>
    <w:p w:rsidR="00B11EB3" w:rsidRDefault="00B11EB3" w:rsidP="00B11EB3">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B11EB3" w:rsidRDefault="00B11EB3" w:rsidP="00B11EB3">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B11EB3" w:rsidRDefault="00B11EB3" w:rsidP="00B11EB3">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B11EB3" w:rsidRPr="00343119" w:rsidRDefault="00B11EB3" w:rsidP="00B11EB3">
      <w:pPr>
        <w:pStyle w:val="DanceBody"/>
      </w:pPr>
      <w:r>
        <w:rPr>
          <w:lang w:eastAsia="en-GB"/>
        </w:rPr>
        <w:tab/>
      </w:r>
      <w:r>
        <w:t xml:space="preserve">17-18  </w:t>
      </w:r>
      <w:r w:rsidRPr="00343119">
        <w:t xml:space="preserve">1M casts up, 1L casts down </w:t>
      </w:r>
      <w:r w:rsidRPr="00343119">
        <w:rPr>
          <w:b/>
        </w:rPr>
        <w:t>as</w:t>
      </w:r>
      <w:r w:rsidRPr="00343119">
        <w:t xml:space="preserve"> 2s+3s turn 3/4 RH into line up/down set</w:t>
      </w:r>
    </w:p>
    <w:p w:rsidR="00B11EB3" w:rsidRDefault="00B11EB3" w:rsidP="00B11EB3">
      <w:pPr>
        <w:pStyle w:val="DanceBody"/>
      </w:pPr>
      <w:r w:rsidRPr="00343119">
        <w:tab/>
        <w:t xml:space="preserve">19-22  1M+2L &amp; 1L+3M, in prom hold dance clockwise to opp end of line </w:t>
      </w:r>
      <w:r w:rsidRPr="00343119">
        <w:rPr>
          <w:b/>
        </w:rPr>
        <w:t>as</w:t>
      </w:r>
      <w:r>
        <w:t xml:space="preserve"> 2M+3L</w:t>
      </w:r>
      <w:r w:rsidRPr="00343119">
        <w:t xml:space="preserve"> (in middle) turn 1.1/2 LH</w:t>
      </w:r>
    </w:p>
    <w:p w:rsidR="00B11EB3" w:rsidRDefault="00B11EB3" w:rsidP="00B11EB3">
      <w:pPr>
        <w:pStyle w:val="DanceBody"/>
        <w:rPr>
          <w:lang w:eastAsia="en-GB"/>
        </w:rPr>
      </w:pPr>
      <w:r w:rsidRPr="00343119">
        <w:tab/>
        <w:t xml:space="preserve">23-24  1s dance clockwise to </w:t>
      </w:r>
      <w:r w:rsidRPr="00DF1623">
        <w:t>2nd</w:t>
      </w:r>
      <w:r w:rsidRPr="00343119">
        <w:t xml:space="preserve"> place own side </w:t>
      </w:r>
      <w:r w:rsidRPr="00343119">
        <w:rPr>
          <w:b/>
        </w:rPr>
        <w:t>as</w:t>
      </w:r>
      <w:r w:rsidRPr="00343119">
        <w:t xml:space="preserve"> 3s+2s turn partners 3/4 RH to own sides. All face cl</w:t>
      </w:r>
      <w:r>
        <w:t>oc</w:t>
      </w:r>
      <w:r w:rsidRPr="00343119">
        <w:t>kwise</w:t>
      </w:r>
    </w:p>
    <w:p w:rsidR="00B11EB3" w:rsidRPr="00C125D3" w:rsidRDefault="00B11EB3" w:rsidP="00B11EB3">
      <w:pPr>
        <w:pStyle w:val="DanceBody"/>
        <w:keepNext w:val="0"/>
        <w:rPr>
          <w:lang w:eastAsia="en-GB"/>
        </w:rPr>
      </w:pPr>
      <w:r>
        <w:rPr>
          <w:lang w:eastAsia="en-GB"/>
        </w:rPr>
        <w:t>25-32</w:t>
      </w:r>
      <w:r>
        <w:rPr>
          <w:lang w:eastAsia="en-GB"/>
        </w:rPr>
        <w:tab/>
        <w:t xml:space="preserve">1M+3s </w:t>
      </w:r>
      <w:r>
        <w:rPr>
          <w:b/>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B11EB3" w:rsidRDefault="00B11EB3" w:rsidP="00B11EB3"/>
    <w:p w:rsidR="00B11EB3" w:rsidRDefault="00B11EB3" w:rsidP="00B11EB3">
      <w:pPr>
        <w:pStyle w:val="Minicrib"/>
        <w:rPr>
          <w:lang w:eastAsia="en-GB"/>
        </w:rPr>
      </w:pPr>
      <w:r>
        <w:rPr>
          <w:lang w:eastAsia="en-GB"/>
        </w:rPr>
        <w:t>CROYDON'S DELIGHT  (S3x64)  3C Set</w:t>
      </w:r>
      <w:r>
        <w:rPr>
          <w:lang w:eastAsia="en-GB"/>
        </w:rPr>
        <w:tab/>
        <w:t>George Ferrier</w:t>
      </w:r>
    </w:p>
    <w:p w:rsidR="00B11EB3" w:rsidRDefault="00B11EB3" w:rsidP="00B11EB3">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B11EB3" w:rsidRDefault="00B11EB3" w:rsidP="00B11EB3">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B11EB3" w:rsidRDefault="00B11EB3" w:rsidP="00B11EB3">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B11EB3" w:rsidRDefault="00B11EB3" w:rsidP="00B11EB3">
      <w:pPr>
        <w:pStyle w:val="DanceBody"/>
        <w:rPr>
          <w:lang w:eastAsia="en-GB"/>
        </w:rPr>
      </w:pPr>
      <w:r>
        <w:rPr>
          <w:lang w:eastAsia="en-GB"/>
        </w:rPr>
        <w:t>25-28</w:t>
      </w:r>
      <w:r>
        <w:rPr>
          <w:lang w:eastAsia="en-GB"/>
        </w:rPr>
        <w:tab/>
        <w:t>1s+2s+3s Adv+Ret (1 step each) &amp; repeat</w:t>
      </w:r>
    </w:p>
    <w:p w:rsidR="00B11EB3" w:rsidRDefault="00B11EB3" w:rsidP="00B11EB3">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B11EB3" w:rsidRDefault="00B11EB3" w:rsidP="00B11EB3">
      <w:pPr>
        <w:pStyle w:val="DanceBody"/>
        <w:rPr>
          <w:lang w:eastAsia="en-GB"/>
        </w:rPr>
      </w:pPr>
      <w:r>
        <w:rPr>
          <w:lang w:eastAsia="en-GB"/>
        </w:rPr>
        <w:t>33-40</w:t>
      </w:r>
      <w:r>
        <w:rPr>
          <w:lang w:eastAsia="en-GB"/>
        </w:rPr>
        <w:tab/>
      </w:r>
      <w:r w:rsidRPr="00C125D3">
        <w:rPr>
          <w:lang w:eastAsia="en-GB"/>
        </w:rPr>
        <w:t>1s</w:t>
      </w:r>
      <w:r>
        <w:rPr>
          <w:lang w:eastAsia="en-GB"/>
        </w:rPr>
        <w:t>+3s dance R&amp;L</w:t>
      </w:r>
    </w:p>
    <w:p w:rsidR="00B11EB3" w:rsidRDefault="00B11EB3" w:rsidP="00B11EB3">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B11EB3" w:rsidRDefault="00B11EB3" w:rsidP="00B11EB3">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B11EB3" w:rsidRDefault="00B11EB3" w:rsidP="00B11EB3">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B11EB3" w:rsidRDefault="00B11EB3" w:rsidP="00B11EB3"/>
    <w:p w:rsidR="00B11EB3" w:rsidRDefault="00B11EB3" w:rsidP="00B11EB3">
      <w:pPr>
        <w:pStyle w:val="Minicrib"/>
      </w:pPr>
      <w:r>
        <w:t>CRUISING EMERSON STREET  (J8x32)  3C (4C set)</w:t>
      </w:r>
      <w:r>
        <w:tab/>
        <w:t>Allan Twort  Napier Diamond Anniv.</w:t>
      </w:r>
    </w:p>
    <w:p w:rsidR="00B11EB3" w:rsidRPr="00C237FC" w:rsidRDefault="00B11EB3" w:rsidP="00B11EB3">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B11EB3" w:rsidRPr="00C237FC" w:rsidRDefault="00B11EB3" w:rsidP="00B11EB3">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B11EB3" w:rsidRPr="00C237FC" w:rsidRDefault="00B11EB3" w:rsidP="00B11EB3">
      <w:pPr>
        <w:pStyle w:val="DanceBody"/>
      </w:pPr>
      <w:r>
        <w:t>17-24</w:t>
      </w:r>
      <w:r>
        <w:tab/>
        <w:t xml:space="preserve">All Set &amp; </w:t>
      </w:r>
      <w:r w:rsidRPr="00C237FC">
        <w:t>Rotate for 3 couples    1 3 2</w:t>
      </w:r>
    </w:p>
    <w:p w:rsidR="00B11EB3" w:rsidRPr="00C237FC" w:rsidRDefault="00B11EB3" w:rsidP="00B11EB3">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B11EB3" w:rsidRDefault="00B11EB3" w:rsidP="00B11EB3"/>
    <w:p w:rsidR="00B11EB3" w:rsidRDefault="00B11EB3" w:rsidP="00B11EB3">
      <w:pPr>
        <w:pStyle w:val="Minicrib"/>
      </w:pPr>
      <w:r>
        <w:t>THE CRUIVES OF CREE  (J8x32)  3C (4C set)</w:t>
      </w:r>
      <w:r>
        <w:tab/>
        <w:t>Barry Priddey  Lone Sheiling Bk</w:t>
      </w:r>
    </w:p>
    <w:p w:rsidR="00B11EB3" w:rsidRDefault="00B11EB3" w:rsidP="00B11EB3">
      <w:pPr>
        <w:pStyle w:val="DanceBody"/>
      </w:pPr>
      <w:r>
        <w:t xml:space="preserve"> 1- 8</w:t>
      </w:r>
      <w:r>
        <w:tab/>
        <w:t>1s turn RH &amp; cast 1 place, 3/4 turn RH &amp; (retaining hands) set ending turning right about to face 1</w:t>
      </w:r>
      <w:r w:rsidRPr="00972EEB">
        <w:t>st</w:t>
      </w:r>
      <w:r>
        <w:t xml:space="preserve"> corners</w:t>
      </w:r>
    </w:p>
    <w:p w:rsidR="00B11EB3" w:rsidRDefault="00B11EB3" w:rsidP="00B11EB3">
      <w:pPr>
        <w:pStyle w:val="DanceBody"/>
      </w:pPr>
      <w:r>
        <w:t xml:space="preserve"> 9-16</w:t>
      </w:r>
      <w:r>
        <w:tab/>
        <w:t>1s dance 'Hello-Goodbye' setting &amp; end turning RH into…</w:t>
      </w:r>
    </w:p>
    <w:p w:rsidR="00B11EB3" w:rsidRDefault="00B11EB3" w:rsidP="00B11EB3">
      <w:pPr>
        <w:pStyle w:val="DanceBody"/>
      </w:pPr>
      <w:r>
        <w:t>17-24</w:t>
      </w:r>
      <w:r>
        <w:tab/>
        <w:t>1s dance RSh reels of 3 across (1M with 2s, 1L with 3s) &amp; end 2</w:t>
      </w:r>
      <w:r w:rsidRPr="00972EEB">
        <w:t>nd</w:t>
      </w:r>
      <w:r>
        <w:t xml:space="preserve"> place own sides</w:t>
      </w:r>
    </w:p>
    <w:p w:rsidR="00B11EB3" w:rsidRDefault="00B11EB3" w:rsidP="00B11EB3">
      <w:pPr>
        <w:pStyle w:val="DanceBody"/>
        <w:keepNext w:val="0"/>
      </w:pPr>
      <w:r>
        <w:t>25-32</w:t>
      </w:r>
      <w:r>
        <w:tab/>
        <w:t>1s dance RSh reels of 3 on own sides</w:t>
      </w:r>
    </w:p>
    <w:p w:rsidR="00B11EB3" w:rsidRDefault="00B11EB3" w:rsidP="00B11EB3"/>
    <w:p w:rsidR="00B11EB3" w:rsidRDefault="00B11EB3" w:rsidP="00B11EB3">
      <w:pPr>
        <w:pStyle w:val="Minicrib"/>
      </w:pPr>
      <w:r>
        <w:t>CRUMMY REEL  (R8x32)  2C (4C set)</w:t>
      </w:r>
      <w:r>
        <w:tab/>
        <w:t>L Torfason  Let's All Dance Too</w:t>
      </w:r>
    </w:p>
    <w:p w:rsidR="00B11EB3" w:rsidRDefault="00B11EB3" w:rsidP="00B11EB3">
      <w:pPr>
        <w:pStyle w:val="DanceBody"/>
      </w:pPr>
      <w:r>
        <w:t xml:space="preserve"> 1- 8</w:t>
      </w:r>
      <w:r>
        <w:tab/>
        <w:t>1s turn RH, then LH back</w:t>
      </w:r>
    </w:p>
    <w:p w:rsidR="00B11EB3" w:rsidRDefault="00B11EB3" w:rsidP="00B11EB3">
      <w:pPr>
        <w:pStyle w:val="DanceBody"/>
      </w:pPr>
      <w:r>
        <w:t xml:space="preserve"> 9-16</w:t>
      </w:r>
      <w:r>
        <w:tab/>
        <w:t>1s+2s dance RH across, LH back</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CRYSTAL CONGRATULATIONS  (R8x40)  3C (4C set)</w:t>
      </w:r>
      <w:r>
        <w:tab/>
        <w:t>Moira Turner  World Wide Weavings</w:t>
      </w:r>
    </w:p>
    <w:p w:rsidR="00B11EB3" w:rsidRDefault="00B11EB3" w:rsidP="00B11EB3">
      <w:pPr>
        <w:pStyle w:val="DanceBody"/>
      </w:pPr>
      <w:r>
        <w:t xml:space="preserve"> 1- 8</w:t>
      </w:r>
      <w:r>
        <w:tab/>
        <w:t>1s cross down (2s step up), 1s cast (1L down round behind 3M &amp; 3L, 1M round 2L &amp; 2M) to face 1st corners LHJ with partner</w:t>
      </w:r>
    </w:p>
    <w:p w:rsidR="00B11EB3" w:rsidRDefault="00B11EB3" w:rsidP="00B11EB3">
      <w:pPr>
        <w:pStyle w:val="DanceBody"/>
      </w:pPr>
      <w:r>
        <w:t xml:space="preserve"> 9-16</w:t>
      </w:r>
      <w:r>
        <w:tab/>
        <w:t xml:space="preserve">1s+1st corners set, 1s 1/2 turn corner RH to flow into 1/2 RSh reel on 1st corner diagonal.  1s end in 3rd corner place </w:t>
      </w:r>
      <w:r>
        <w:rPr>
          <w:b/>
        </w:rPr>
        <w:t>while</w:t>
      </w:r>
      <w:r>
        <w:t xml:space="preserve"> 1st corner (persons) finish in centre LHJ facing 2nd corners</w:t>
      </w:r>
    </w:p>
    <w:p w:rsidR="00B11EB3" w:rsidRDefault="00B11EB3" w:rsidP="00B11EB3">
      <w:pPr>
        <w:pStyle w:val="DanceBody"/>
      </w:pPr>
      <w:r>
        <w:t>17-24</w:t>
      </w:r>
      <w:r>
        <w:tab/>
        <w:t xml:space="preserve">Repeat 9-16.  1st corner persons finish in 2nd corner places own side (2M in 3M place, 3L in 1L place) </w:t>
      </w:r>
      <w:r>
        <w:rPr>
          <w:b/>
        </w:rPr>
        <w:t>while</w:t>
      </w:r>
      <w:r>
        <w:t xml:space="preserve"> 2nd corner (persons) finish in centre facing 3rd corner (pstn)</w:t>
      </w:r>
    </w:p>
    <w:p w:rsidR="00B11EB3" w:rsidRDefault="00B11EB3" w:rsidP="00B11EB3">
      <w:pPr>
        <w:pStyle w:val="DanceBody"/>
      </w:pPr>
      <w:r>
        <w:t>25-32</w:t>
      </w:r>
      <w:r>
        <w:tab/>
        <w:t>Repeat 9-16. 1st couple finish in centre</w:t>
      </w:r>
    </w:p>
    <w:p w:rsidR="00B11EB3" w:rsidRDefault="00B11EB3" w:rsidP="00B11EB3">
      <w:pPr>
        <w:pStyle w:val="DanceBody"/>
        <w:keepNext w:val="0"/>
      </w:pPr>
      <w:r>
        <w:t>33-40</w:t>
      </w:r>
      <w:r>
        <w:tab/>
        <w:t xml:space="preserve">1s turn 3/4 LH to 2nd place own side </w:t>
      </w:r>
      <w:r>
        <w:rPr>
          <w:b/>
        </w:rPr>
        <w:t>while</w:t>
      </w:r>
      <w:r>
        <w:t xml:space="preserve"> all corners chase 1 place clockwise &amp; set (now 2 1 3); 1s dance up &amp; cast round 2s to 2nd place own side</w:t>
      </w:r>
    </w:p>
    <w:p w:rsidR="00B11EB3" w:rsidRDefault="00B11EB3" w:rsidP="00B11EB3"/>
    <w:p w:rsidR="00B11EB3" w:rsidRDefault="00B11EB3" w:rsidP="00B11EB3">
      <w:pPr>
        <w:pStyle w:val="Minicrib"/>
      </w:pPr>
      <w:r>
        <w:t>CRYSTAL JIG  (J8x32)  3C (4C set)</w:t>
      </w:r>
      <w:r>
        <w:tab/>
        <w:t>Margaret Henderson  Imperial Bk 4</w:t>
      </w:r>
    </w:p>
    <w:p w:rsidR="00B11EB3" w:rsidRDefault="00B11EB3" w:rsidP="00B11EB3">
      <w:pPr>
        <w:pStyle w:val="DanceBody"/>
      </w:pPr>
      <w:r w:rsidRPr="00827421">
        <w:t xml:space="preserve"> 1- 4</w:t>
      </w:r>
      <w:r w:rsidRPr="00827421">
        <w:tab/>
        <w:t>1s cross RH &amp; cast 2 places to below 3s (2s step up 3-4)</w:t>
      </w:r>
    </w:p>
    <w:p w:rsidR="00B11EB3" w:rsidRPr="00827421" w:rsidRDefault="00B11EB3" w:rsidP="00B11EB3">
      <w:pPr>
        <w:pStyle w:val="DanceBody"/>
      </w:pPr>
      <w:r w:rsidRPr="00827421">
        <w:t xml:space="preserve"> 5- 8</w:t>
      </w:r>
      <w:r w:rsidRPr="00827421">
        <w:tab/>
        <w:t>1s cross RH &amp; cast up 1 place &amp; into centre (join LH) facing opposite sides</w:t>
      </w:r>
      <w:r w:rsidRPr="00827421">
        <w:rPr>
          <w:b/>
        </w:rPr>
        <w:t xml:space="preserve"> while </w:t>
      </w:r>
      <w:r w:rsidRPr="00827421">
        <w:t xml:space="preserve">2s &amp; 3s turn partners RH once round, retain RH &amp; 1L+2s </w:t>
      </w:r>
      <w:r w:rsidRPr="00827421">
        <w:rPr>
          <w:b/>
        </w:rPr>
        <w:t>also</w:t>
      </w:r>
      <w:r w:rsidRPr="00827421">
        <w:t xml:space="preserve"> 1M+3s join RH</w:t>
      </w:r>
    </w:p>
    <w:p w:rsidR="00B11EB3" w:rsidRPr="00827421" w:rsidRDefault="00B11EB3" w:rsidP="00B11EB3">
      <w:pPr>
        <w:pStyle w:val="DanceBody"/>
      </w:pPr>
      <w:r w:rsidRPr="00827421">
        <w:t xml:space="preserve"> 9-16</w:t>
      </w:r>
      <w:r w:rsidRPr="00827421">
        <w:tab/>
        <w:t xml:space="preserve">All set &amp; all 1/2 turn partner; 1M+2s </w:t>
      </w:r>
      <w:r w:rsidRPr="00827421">
        <w:rPr>
          <w:b/>
        </w:rPr>
        <w:t xml:space="preserve">also </w:t>
      </w:r>
      <w:r w:rsidRPr="00827421">
        <w:t>1L+3s join RH, all set &amp; all 1/2 turn partners to end with 2s &amp; 3s on sides facing out, 1s in centre, 1L facing up, 1M facing down …</w:t>
      </w:r>
    </w:p>
    <w:p w:rsidR="00B11EB3" w:rsidRPr="00827421" w:rsidRDefault="00B11EB3" w:rsidP="00B11EB3">
      <w:pPr>
        <w:pStyle w:val="DanceBody"/>
      </w:pPr>
      <w:r w:rsidRPr="00827421">
        <w:t>17-24</w:t>
      </w:r>
      <w:r w:rsidRPr="00827421">
        <w:tab/>
        <w:t>1s dance reels of 3 across, LSh to 1st corner (1M with 3s &amp; 1L with 2s) into…</w:t>
      </w:r>
    </w:p>
    <w:p w:rsidR="00B11EB3" w:rsidRPr="00827421" w:rsidRDefault="00B11EB3" w:rsidP="00B11EB3">
      <w:pPr>
        <w:pStyle w:val="DanceBody"/>
        <w:keepNext w:val="0"/>
      </w:pPr>
      <w:r w:rsidRPr="00827421">
        <w:t>25-32</w:t>
      </w:r>
      <w:r w:rsidRPr="00827421">
        <w:tab/>
        <w:t>1s dance reels of 3 on own sides, dancing up between 2s (1s in/up, 2s out/down, 3s out/up to start) All give hands when meeting in reel</w:t>
      </w:r>
    </w:p>
    <w:p w:rsidR="00B11EB3" w:rsidRDefault="00B11EB3" w:rsidP="00B11EB3"/>
    <w:p w:rsidR="00B11EB3" w:rsidRDefault="00B11EB3" w:rsidP="00B11EB3">
      <w:pPr>
        <w:pStyle w:val="Minicrib"/>
      </w:pPr>
      <w:r>
        <w:t>THE CRYSTAL QUAICH  (S4x32)  4C set</w:t>
      </w:r>
      <w:r>
        <w:tab/>
        <w:t>E Ramwell  Kirkbrae Coll 3</w:t>
      </w:r>
    </w:p>
    <w:p w:rsidR="00B11EB3" w:rsidRDefault="00B11EB3" w:rsidP="00B11EB3">
      <w:pPr>
        <w:pStyle w:val="DanceBody"/>
      </w:pPr>
      <w:r>
        <w:t xml:space="preserve"> 1- 8</w:t>
      </w:r>
      <w:r>
        <w:tab/>
        <w:t>1s+2s</w:t>
      </w:r>
      <w:r w:rsidRPr="007F0D5A">
        <w:rPr>
          <w:b/>
        </w:rPr>
        <w:t xml:space="preserve"> also </w:t>
      </w:r>
      <w:r>
        <w:t>3s+4s Set+Link &amp; circle 4H round to left</w:t>
      </w:r>
    </w:p>
    <w:p w:rsidR="00B11EB3" w:rsidRDefault="00B11EB3" w:rsidP="00B11EB3">
      <w:pPr>
        <w:pStyle w:val="DanceBody"/>
      </w:pPr>
      <w:r>
        <w:t xml:space="preserve"> 9-16</w:t>
      </w:r>
      <w:r>
        <w:tab/>
        <w:t>1s+4s Set &amp; Rotate:-</w:t>
      </w:r>
    </w:p>
    <w:p w:rsidR="00B11EB3" w:rsidRDefault="00B11EB3" w:rsidP="00B11EB3">
      <w:pPr>
        <w:pStyle w:val="DanceBody"/>
      </w:pPr>
      <w:r>
        <w:tab/>
      </w:r>
      <w:r w:rsidRPr="00FE7E35">
        <w:t>` Set</w:t>
      </w:r>
      <w:r>
        <w:t>, rotate singly &amp; dance on 1 place clockwise, change places RH on sides &amp; dance on 1 place to own sides  2 4 1 3</w:t>
      </w:r>
    </w:p>
    <w:p w:rsidR="00B11EB3" w:rsidRDefault="00B11EB3" w:rsidP="00B11EB3">
      <w:pPr>
        <w:pStyle w:val="DanceBody"/>
      </w:pPr>
      <w:r>
        <w:t>17-24</w:t>
      </w:r>
      <w:r>
        <w:tab/>
        <w:t>4s+1s circle 4H round to left, set advancing in diagonally &amp; turn inwards to dance out to own sides to face corners</w:t>
      </w:r>
    </w:p>
    <w:p w:rsidR="00B11EB3" w:rsidRDefault="00B11EB3" w:rsidP="00B11EB3">
      <w:pPr>
        <w:pStyle w:val="DanceBody"/>
        <w:keepNext w:val="0"/>
      </w:pPr>
      <w:r>
        <w:t>25-32</w:t>
      </w:r>
      <w:r>
        <w:tab/>
        <w:t>All dance RSh reels of 4 on sides.  2 4 1 3</w:t>
      </w:r>
    </w:p>
    <w:p w:rsidR="00B11EB3" w:rsidRDefault="00B11EB3" w:rsidP="00B11EB3"/>
    <w:p w:rsidR="00B11EB3" w:rsidRDefault="00B11EB3" w:rsidP="00B11EB3">
      <w:pPr>
        <w:pStyle w:val="Minicrib"/>
      </w:pPr>
      <w:r>
        <w:t>THE CUCKOO CLOCK  (R8x32)  3C (4C set)</w:t>
      </w:r>
      <w:r>
        <w:tab/>
        <w:t>Ian Barbour  Repeat Prescription</w:t>
      </w:r>
    </w:p>
    <w:p w:rsidR="00B11EB3" w:rsidRDefault="00B11EB3" w:rsidP="00B11EB3">
      <w:pPr>
        <w:pStyle w:val="DanceBody"/>
      </w:pPr>
      <w:r>
        <w:t xml:space="preserve"> 1- 8</w:t>
      </w:r>
      <w:r>
        <w:tab/>
        <w:t>1s+2s+3s dance reels on own sides 1s dancing in &amp; down, 2s dance out &amp; up, 3s in &amp; up to start</w:t>
      </w:r>
    </w:p>
    <w:p w:rsidR="00B11EB3" w:rsidRDefault="00B11EB3" w:rsidP="00B11EB3">
      <w:pPr>
        <w:pStyle w:val="DanceBody"/>
      </w:pPr>
      <w:r>
        <w:t xml:space="preserve"> 9-16</w:t>
      </w:r>
      <w:r>
        <w:tab/>
        <w:t>1s+2s dance double Fig of 8</w:t>
      </w:r>
    </w:p>
    <w:p w:rsidR="00B11EB3" w:rsidRDefault="00B11EB3" w:rsidP="00B11EB3">
      <w:pPr>
        <w:pStyle w:val="DanceBody"/>
      </w:pPr>
      <w:r>
        <w:t>17-20</w:t>
      </w:r>
      <w:r>
        <w:tab/>
        <w:t>"Muirland Wille" figure:</w:t>
      </w:r>
    </w:p>
    <w:p w:rsidR="00B11EB3" w:rsidRDefault="00B11EB3" w:rsidP="00B11EB3">
      <w:pPr>
        <w:pStyle w:val="DanceBody"/>
      </w:pPr>
      <w:r>
        <w:tab/>
        <w:t>1s dance down middle, cross over &amp; cast up to 2</w:t>
      </w:r>
      <w:r w:rsidRPr="00972EEB">
        <w:t>nd</w:t>
      </w:r>
      <w:r>
        <w:t xml:space="preserve"> place on opposite</w:t>
      </w:r>
    </w:p>
    <w:p w:rsidR="00B11EB3" w:rsidRDefault="00B11EB3" w:rsidP="00B11EB3">
      <w:pPr>
        <w:pStyle w:val="DanceBody"/>
      </w:pPr>
      <w:r>
        <w:tab/>
      </w:r>
      <w:r w:rsidRPr="00533E87">
        <w:rPr>
          <w:b/>
        </w:rPr>
        <w:t>while</w:t>
      </w:r>
      <w:r>
        <w:t xml:space="preserve"> </w:t>
      </w:r>
      <w:r w:rsidRPr="00533E87">
        <w:t>2s</w:t>
      </w:r>
      <w:r>
        <w:t xml:space="preserve"> set &amp; cross RH to 3</w:t>
      </w:r>
      <w:r w:rsidRPr="00972EEB">
        <w:t>rd</w:t>
      </w:r>
      <w:r>
        <w:t xml:space="preserve"> place on opposite side</w:t>
      </w:r>
    </w:p>
    <w:p w:rsidR="00B11EB3" w:rsidRDefault="00B11EB3" w:rsidP="00B11EB3">
      <w:pPr>
        <w:pStyle w:val="DanceBody"/>
      </w:pPr>
      <w:r>
        <w:tab/>
      </w:r>
      <w:r w:rsidRPr="00533E87">
        <w:rPr>
          <w:b/>
        </w:rPr>
        <w:t>while</w:t>
      </w:r>
      <w:r>
        <w:t xml:space="preserve"> 3s cast up to 1</w:t>
      </w:r>
      <w:r w:rsidRPr="00972EEB">
        <w:t>st</w:t>
      </w:r>
      <w:r>
        <w:t xml:space="preserve"> place &amp; cross RH to opposite side</w:t>
      </w:r>
    </w:p>
    <w:p w:rsidR="00B11EB3" w:rsidRDefault="00B11EB3" w:rsidP="00B11EB3">
      <w:pPr>
        <w:pStyle w:val="DanceBody"/>
      </w:pPr>
      <w:r>
        <w:t>21-24</w:t>
      </w:r>
      <w:r>
        <w:tab/>
        <w:t>3s+1s+2s turn partners RH once round</w:t>
      </w:r>
    </w:p>
    <w:p w:rsidR="00B11EB3" w:rsidRDefault="00B11EB3" w:rsidP="00B11EB3">
      <w:pPr>
        <w:pStyle w:val="DanceBody"/>
        <w:keepNext w:val="0"/>
      </w:pPr>
      <w:r>
        <w:t>25-32</w:t>
      </w:r>
      <w:r>
        <w:tab/>
        <w:t>3s+1s+2s Set+Link for 3 twice</w:t>
      </w:r>
    </w:p>
    <w:p w:rsidR="00B11EB3" w:rsidRDefault="00B11EB3" w:rsidP="00B11EB3"/>
    <w:p w:rsidR="00B11EB3" w:rsidRDefault="00B11EB3" w:rsidP="00B11EB3">
      <w:pPr>
        <w:pStyle w:val="Minicrib"/>
      </w:pPr>
      <w:r>
        <w:t>THE CUCKOO'S NEST  (J8x32)  3C (4C set)</w:t>
      </w:r>
      <w:r>
        <w:tab/>
        <w:t>Border Bk</w:t>
      </w:r>
    </w:p>
    <w:p w:rsidR="00B11EB3" w:rsidRDefault="00B11EB3" w:rsidP="00B11EB3">
      <w:pPr>
        <w:pStyle w:val="DanceBody"/>
      </w:pPr>
      <w:r>
        <w:t xml:space="preserve"> 1- 8</w:t>
      </w:r>
      <w:r>
        <w:tab/>
        <w:t>1s Figs of 8 on own sides dancing between 2s, round 3s, out &amp; round 2s to original places</w:t>
      </w:r>
    </w:p>
    <w:p w:rsidR="00B11EB3" w:rsidRDefault="00B11EB3" w:rsidP="00B11EB3">
      <w:pPr>
        <w:pStyle w:val="DanceBody"/>
      </w:pPr>
      <w:r>
        <w:t xml:space="preserve"> 9-16</w:t>
      </w:r>
      <w:r>
        <w:tab/>
        <w:t>1s dance Figs of 8 round 2s</w:t>
      </w:r>
    </w:p>
    <w:p w:rsidR="00B11EB3" w:rsidRDefault="00B11EB3" w:rsidP="00B11EB3">
      <w:pPr>
        <w:pStyle w:val="DanceBody"/>
      </w:pPr>
      <w:r>
        <w:t>17-24</w:t>
      </w:r>
      <w:r>
        <w:tab/>
        <w:t>1s lead down below 3s, cross &amp; cast up (1L up to 2</w:t>
      </w:r>
      <w:r w:rsidRPr="00972EEB">
        <w:t>nd</w:t>
      </w:r>
      <w:r>
        <w:t xml:space="preserve"> place &amp; 1M up to top), cross to face 2s (M facing M)</w:t>
      </w:r>
    </w:p>
    <w:p w:rsidR="00B11EB3" w:rsidRDefault="00B11EB3" w:rsidP="00B11EB3">
      <w:pPr>
        <w:pStyle w:val="DanceBody"/>
        <w:keepNext w:val="0"/>
      </w:pPr>
      <w:r>
        <w:t>25-32</w:t>
      </w:r>
      <w:r>
        <w:tab/>
        <w:t>1s+2s dance reel of 4 across</w:t>
      </w:r>
    </w:p>
    <w:p w:rsidR="00B11EB3" w:rsidRDefault="00B11EB3" w:rsidP="00B11EB3"/>
    <w:p w:rsidR="00B11EB3" w:rsidRDefault="00B11EB3" w:rsidP="00B11EB3">
      <w:pPr>
        <w:pStyle w:val="Minicrib"/>
      </w:pPr>
      <w:r>
        <w:t>THE CUDDY  (J8x32)  3C (4C set)</w:t>
      </w:r>
      <w:r>
        <w:tab/>
        <w:t>John Bowie Dickson  Dunedin 1</w:t>
      </w:r>
    </w:p>
    <w:p w:rsidR="00B11EB3" w:rsidRDefault="00B11EB3" w:rsidP="00B11EB3">
      <w:pPr>
        <w:pStyle w:val="DanceBody"/>
      </w:pPr>
      <w:r>
        <w:t xml:space="preserve"> 1- 8</w:t>
      </w:r>
      <w:r>
        <w:tab/>
        <w:t>1s dance reels of 3 on own sides (between 2s to start)</w:t>
      </w:r>
    </w:p>
    <w:p w:rsidR="00B11EB3" w:rsidRDefault="00B11EB3" w:rsidP="00B11EB3">
      <w:pPr>
        <w:pStyle w:val="DanceBody"/>
      </w:pPr>
      <w:r>
        <w:t xml:space="preserve"> 9-16</w:t>
      </w:r>
      <w:r>
        <w:tab/>
        <w:t>1s dance down for 2, up to top, cast 1 place &amp; turn RH to give LH to 1</w:t>
      </w:r>
      <w:r w:rsidRPr="00972EEB">
        <w:t>st</w:t>
      </w:r>
      <w:r>
        <w:t xml:space="preserve"> corners</w:t>
      </w:r>
    </w:p>
    <w:p w:rsidR="00B11EB3" w:rsidRDefault="00B11EB3" w:rsidP="00B11EB3">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B11EB3" w:rsidRDefault="00B11EB3" w:rsidP="00B11EB3">
      <w:pPr>
        <w:pStyle w:val="DanceBody"/>
        <w:keepNext w:val="0"/>
      </w:pPr>
      <w:r>
        <w:t>25-32</w:t>
      </w:r>
      <w:r>
        <w:tab/>
        <w:t>2s+1s+3s set, cross RH, set &amp; cross back</w:t>
      </w:r>
    </w:p>
    <w:p w:rsidR="00B11EB3" w:rsidRDefault="00B11EB3" w:rsidP="00B11EB3"/>
    <w:p w:rsidR="00B11EB3" w:rsidRDefault="00B11EB3" w:rsidP="00B11EB3">
      <w:pPr>
        <w:pStyle w:val="Minicrib"/>
      </w:pPr>
      <w:r>
        <w:t>CUDDY ALANG  (J8x32)  3C (4C set)</w:t>
      </w:r>
      <w:r>
        <w:tab/>
        <w:t>Ruary Laidlaw  Lochiel Collection</w:t>
      </w:r>
    </w:p>
    <w:p w:rsidR="00B11EB3" w:rsidRDefault="00B11EB3" w:rsidP="00B11EB3">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B11EB3" w:rsidRDefault="00B11EB3" w:rsidP="00B11EB3">
      <w:pPr>
        <w:pStyle w:val="DanceBody"/>
      </w:pPr>
      <w:r>
        <w:t xml:space="preserve"> 9-16</w:t>
      </w:r>
      <w:r>
        <w:tab/>
        <w:t>1L repeats, turning 3M LH (2L steps up 11-12)</w:t>
      </w:r>
    </w:p>
    <w:p w:rsidR="00B11EB3" w:rsidRDefault="00B11EB3" w:rsidP="00B11EB3">
      <w:pPr>
        <w:pStyle w:val="DanceBody"/>
      </w:pPr>
      <w:r>
        <w:t>17-24</w:t>
      </w:r>
      <w:r>
        <w:tab/>
        <w:t xml:space="preserve">1M+3s </w:t>
      </w:r>
      <w:r>
        <w:rPr>
          <w:b/>
        </w:rPr>
        <w:t>also</w:t>
      </w:r>
      <w:r>
        <w:t xml:space="preserve"> 1L+2s dance RH across. 1s pass RSh 1M+2s </w:t>
      </w:r>
      <w:r>
        <w:rPr>
          <w:b/>
        </w:rPr>
        <w:t>also</w:t>
      </w:r>
      <w:r>
        <w:t>1L+3s dance LH across   2 1 3 4</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CUILLINS OF SKYE  (S8x32)  3C (4C set)</w:t>
      </w:r>
      <w:r>
        <w:tab/>
        <w:t>Roy Goldring  4 SCDs 1978</w:t>
      </w:r>
    </w:p>
    <w:p w:rsidR="00B11EB3" w:rsidRDefault="00B11EB3" w:rsidP="00B11EB3">
      <w:pPr>
        <w:pStyle w:val="DanceBody"/>
      </w:pPr>
      <w:r>
        <w:t xml:space="preserve"> 1- 8</w:t>
      </w:r>
      <w:r>
        <w:tab/>
        <w:t>1s cross RH</w:t>
      </w:r>
      <w:r w:rsidRPr="00BA6B4D">
        <w:rPr>
          <w:b/>
        </w:rPr>
        <w:t xml:space="preserve"> while </w:t>
      </w:r>
      <w:r>
        <w:t>2s+3s change places on sides (Ladies LH &amp; Men RH) &amp; dance reels of 3 on the sides (1s out &amp; down, 3s in &amp; up)</w:t>
      </w:r>
    </w:p>
    <w:p w:rsidR="00B11EB3" w:rsidRDefault="00B11EB3" w:rsidP="00B11EB3">
      <w:pPr>
        <w:pStyle w:val="DanceBody"/>
      </w:pPr>
      <w:r>
        <w:t xml:space="preserve"> 9-16</w:t>
      </w:r>
      <w:r>
        <w:tab/>
        <w:t>1s cast 1 place on opposite sides (3s dance up) &amp; dance 1/2 Figs of 8 (Lady up &amp; Man down), 1s meet in centre &amp; turn LH 1.1/4 times</w:t>
      </w:r>
    </w:p>
    <w:p w:rsidR="00B11EB3" w:rsidRDefault="00B11EB3" w:rsidP="00B11EB3">
      <w:pPr>
        <w:pStyle w:val="DanceBody"/>
      </w:pPr>
      <w:r>
        <w:t>17-24</w:t>
      </w:r>
      <w:r>
        <w:tab/>
        <w:t>RH across 1L+3s (at top) &amp; 1M+2s (3</w:t>
      </w:r>
      <w:r w:rsidRPr="00972EEB">
        <w:t>rd</w:t>
      </w:r>
      <w:r>
        <w:t xml:space="preserve"> place), 1s finish in 2nd place own sides; 1s pass RSh &amp; dance LH across with other couple</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CULDUTHEL RANT  (S8x32)  3C (4C set)</w:t>
      </w:r>
      <w:r>
        <w:tab/>
        <w:t>Helen Murray  Dunedin 6</w:t>
      </w:r>
    </w:p>
    <w:p w:rsidR="00B11EB3" w:rsidRDefault="00B11EB3" w:rsidP="00B11EB3">
      <w:pPr>
        <w:pStyle w:val="DanceBody"/>
      </w:pPr>
      <w:r>
        <w:t xml:space="preserve"> 1- 8</w:t>
      </w:r>
      <w:r>
        <w:tab/>
        <w:t>1s+2s dance 'Espangnole'. Bars 5-8: 1s turn LH to face 1st corners</w:t>
      </w:r>
    </w:p>
    <w:p w:rsidR="00B11EB3" w:rsidRDefault="00B11EB3" w:rsidP="00B11EB3">
      <w:pPr>
        <w:pStyle w:val="DanceBody"/>
      </w:pPr>
      <w:r>
        <w:t xml:space="preserve"> 9-16</w:t>
      </w:r>
      <w:r>
        <w:tab/>
        <w:t>1s turn corner RH, partner LH, 2nd corner RH, partner LH. 1s end facing 1st corners</w:t>
      </w:r>
    </w:p>
    <w:p w:rsidR="00B11EB3" w:rsidRDefault="00B11EB3" w:rsidP="00B11EB3">
      <w:pPr>
        <w:pStyle w:val="DanceBody"/>
      </w:pPr>
      <w:r>
        <w:t>17-24</w:t>
      </w:r>
      <w:r>
        <w:tab/>
        <w:t>1s dance 1/2 dig reel of 4 with 1st corners, pass RSh; 1s dance 1/2 diag reel of 4 with 2nd corners. 1s end in 2nd place opp side. (3) (1) (2)</w:t>
      </w:r>
    </w:p>
    <w:p w:rsidR="00B11EB3" w:rsidRDefault="00B11EB3" w:rsidP="00B11EB3">
      <w:pPr>
        <w:pStyle w:val="DanceBody"/>
        <w:keepNext w:val="0"/>
      </w:pPr>
      <w:r>
        <w:t>25-32</w:t>
      </w:r>
      <w:r>
        <w:tab/>
        <w:t>3s+1s+2s dance Set+Link for 3 couples twice.  End 2 1 3</w:t>
      </w:r>
    </w:p>
    <w:p w:rsidR="00B11EB3" w:rsidRDefault="00B11EB3" w:rsidP="00B11EB3"/>
    <w:p w:rsidR="00B11EB3" w:rsidRDefault="00B11EB3" w:rsidP="00B11EB3">
      <w:pPr>
        <w:pStyle w:val="Minicrib"/>
      </w:pPr>
      <w:r>
        <w:t>CULLA BAY  (S4x32)  Sq.Set</w:t>
      </w:r>
      <w:r>
        <w:tab/>
        <w:t>Ann Dix  RSCDS Bk 41</w:t>
      </w:r>
    </w:p>
    <w:p w:rsidR="00B11EB3" w:rsidRDefault="00B11EB3" w:rsidP="00B11EB3">
      <w:pPr>
        <w:pStyle w:val="DanceBody"/>
      </w:pPr>
      <w:r>
        <w:t xml:space="preserve"> 1- 4</w:t>
      </w:r>
      <w:r>
        <w:tab/>
        <w:t>1s &amp; 3s advance &amp; 1/2 turn opposite partner RH &amp; cast out to opposite side</w:t>
      </w:r>
    </w:p>
    <w:p w:rsidR="00B11EB3" w:rsidRDefault="00B11EB3" w:rsidP="00B11EB3">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w:t>
      </w:r>
    </w:p>
    <w:p w:rsidR="00B11EB3" w:rsidRDefault="00B11EB3" w:rsidP="00B11EB3">
      <w:pPr>
        <w:pStyle w:val="DanceBody"/>
      </w:pPr>
      <w:r>
        <w:t xml:space="preserve"> 9-16</w:t>
      </w:r>
      <w:r>
        <w:tab/>
        <w:t>All dance parallel reels of 4 across set</w:t>
      </w:r>
    </w:p>
    <w:p w:rsidR="00B11EB3" w:rsidRDefault="00B11EB3" w:rsidP="00B11EB3">
      <w:pPr>
        <w:pStyle w:val="DanceBody"/>
      </w:pPr>
      <w:r>
        <w:t>17-24</w:t>
      </w:r>
      <w:r>
        <w:tab/>
        <w:t>2s+1s</w:t>
      </w:r>
      <w:r w:rsidRPr="007F0D5A">
        <w:rPr>
          <w:b/>
        </w:rPr>
        <w:t xml:space="preserve"> also </w:t>
      </w:r>
      <w:r>
        <w:t>4s+3s circle 4H once round to left, set &amp; dance RH across 1/2 way</w:t>
      </w:r>
    </w:p>
    <w:p w:rsidR="00B11EB3" w:rsidRDefault="00B11EB3" w:rsidP="00B11EB3">
      <w:pPr>
        <w:pStyle w:val="DanceBody"/>
        <w:keepNext w:val="0"/>
      </w:pPr>
      <w:r>
        <w:t>25-32</w:t>
      </w:r>
      <w:r>
        <w:tab/>
        <w:t>2s+4s dance LH across once round, 2s &amp; 4s dance out through sides passing opp partner RSh &amp; chase round set cl'wise to next place</w:t>
      </w:r>
    </w:p>
    <w:p w:rsidR="00B11EB3" w:rsidRDefault="00B11EB3" w:rsidP="00B11EB3"/>
    <w:p w:rsidR="00B11EB3" w:rsidRDefault="00B11EB3" w:rsidP="00B11EB3">
      <w:pPr>
        <w:pStyle w:val="Minicrib"/>
      </w:pPr>
      <w:r>
        <w:t>CULLEN SKINK  (S4x32)  4C Set</w:t>
      </w:r>
      <w:r>
        <w:tab/>
        <w:t>John Drewry  Greenburn Bk 2</w:t>
      </w:r>
    </w:p>
    <w:p w:rsidR="00B11EB3" w:rsidRDefault="00B11EB3" w:rsidP="00B11EB3">
      <w:pPr>
        <w:pStyle w:val="DanceBody"/>
      </w:pPr>
      <w:r w:rsidRPr="00282CB9">
        <w:t xml:space="preserve">3s &amp; 4s </w:t>
      </w:r>
      <w:r>
        <w:t xml:space="preserve">start </w:t>
      </w:r>
      <w:r w:rsidRPr="00282CB9">
        <w:t>on opp</w:t>
      </w:r>
      <w:r>
        <w:t>osite</w:t>
      </w:r>
      <w:r w:rsidRPr="00282CB9">
        <w:t xml:space="preserve"> sides</w:t>
      </w:r>
    </w:p>
    <w:p w:rsidR="00B11EB3" w:rsidRPr="00282CB9" w:rsidRDefault="00B11EB3" w:rsidP="00B11EB3">
      <w:pPr>
        <w:pStyle w:val="DanceBody"/>
      </w:pPr>
      <w:r w:rsidRPr="00282CB9">
        <w:t xml:space="preserve"> 1- 4</w:t>
      </w:r>
      <w:r w:rsidRPr="00282CB9">
        <w:tab/>
        <w:t>1s+2s also 3s+4s Set+Link ending with 1s+4s passing RSh to order 2 (4) 1 (3)</w:t>
      </w:r>
    </w:p>
    <w:p w:rsidR="00B11EB3" w:rsidRPr="00282CB9" w:rsidRDefault="00B11EB3" w:rsidP="00B11EB3">
      <w:pPr>
        <w:pStyle w:val="DanceBody"/>
      </w:pPr>
      <w:r w:rsidRPr="00282CB9">
        <w:t xml:space="preserve"> 5- 8</w:t>
      </w:r>
      <w:r w:rsidRPr="00282CB9">
        <w:tab/>
        <w:t>4s+1s dance RH across &amp; end with 4M+1L also 4L+1M in prom hold facing out</w:t>
      </w:r>
    </w:p>
    <w:p w:rsidR="00B11EB3" w:rsidRPr="00282CB9" w:rsidRDefault="00B11EB3" w:rsidP="00B11EB3">
      <w:pPr>
        <w:pStyle w:val="DanceBody"/>
      </w:pPr>
      <w:r w:rsidRPr="00282CB9">
        <w:t xml:space="preserve"> 9-12</w:t>
      </w:r>
      <w:r w:rsidRPr="00282CB9">
        <w:tab/>
        <w:t>4M+1L &amp; 4L+1M dance 1/2 diagonal reel of 4 with 2M &amp; 3M (1st corners) &amp; end turning inwards to face down/up</w:t>
      </w:r>
    </w:p>
    <w:p w:rsidR="00B11EB3" w:rsidRPr="00282CB9" w:rsidRDefault="00B11EB3" w:rsidP="00B11EB3">
      <w:pPr>
        <w:pStyle w:val="DanceBody"/>
      </w:pPr>
      <w:r w:rsidRPr="00282CB9">
        <w:t>13-16</w:t>
      </w:r>
      <w:r w:rsidRPr="00282CB9">
        <w:tab/>
        <w:t>4M+1L &amp; 4L+1M dance 1/2 diagonal reel of 4 with 2L+3L (4th corners) &amp; end turning inwards to face out</w:t>
      </w:r>
    </w:p>
    <w:p w:rsidR="00B11EB3" w:rsidRPr="00282CB9" w:rsidRDefault="00B11EB3" w:rsidP="00B11EB3">
      <w:pPr>
        <w:pStyle w:val="DanceBody"/>
      </w:pPr>
      <w:r w:rsidRPr="00282CB9">
        <w:t>17-20</w:t>
      </w:r>
      <w:r w:rsidRPr="00282CB9">
        <w:tab/>
        <w:t>4M+1L &amp; 4L+1M dance 1/2 diagonal reel of 4 with 3M &amp; 2M (3rd corners) &amp; end turning inwards to face up/down</w:t>
      </w:r>
    </w:p>
    <w:p w:rsidR="00B11EB3" w:rsidRDefault="00B11EB3" w:rsidP="00B11EB3">
      <w:pPr>
        <w:pStyle w:val="DanceBody"/>
      </w:pPr>
      <w:r w:rsidRPr="00282CB9">
        <w:t>21-24</w:t>
      </w:r>
      <w:r w:rsidRPr="00282CB9">
        <w:tab/>
        <w:t>4M+1L &amp; 4L+1M dance 1/2 diagonal reel of 4 with 3L+2L (2nd corners) &amp; end in order 2 (4) 1 (3)</w:t>
      </w:r>
    </w:p>
    <w:p w:rsidR="00B11EB3" w:rsidRPr="00862105" w:rsidRDefault="00B11EB3" w:rsidP="00B11EB3">
      <w:pPr>
        <w:pStyle w:val="DanceBody"/>
      </w:pPr>
      <w:r>
        <w:t>25-28</w:t>
      </w:r>
      <w:r>
        <w:tab/>
        <w:t xml:space="preserve">4s lead up, cross &amp; cast to 2nd place </w:t>
      </w:r>
      <w:r>
        <w:rPr>
          <w:b/>
        </w:rPr>
        <w:t>while</w:t>
      </w:r>
      <w:r>
        <w:t xml:space="preserve"> 1s lead down, cross &amp; cast up to 3rd place</w:t>
      </w:r>
    </w:p>
    <w:p w:rsidR="00B11EB3" w:rsidRPr="00282CB9" w:rsidRDefault="00B11EB3" w:rsidP="00B11EB3">
      <w:pPr>
        <w:pStyle w:val="DanceBody"/>
        <w:keepNext w:val="0"/>
      </w:pPr>
      <w:r>
        <w:t>29</w:t>
      </w:r>
      <w:r w:rsidRPr="00282CB9">
        <w:t>-32</w:t>
      </w:r>
      <w:r w:rsidRPr="00282CB9">
        <w:tab/>
        <w:t xml:space="preserve">2s+4s </w:t>
      </w:r>
      <w:r w:rsidRPr="00862105">
        <w:rPr>
          <w:b/>
        </w:rPr>
        <w:t>also</w:t>
      </w:r>
      <w:r w:rsidRPr="00282CB9">
        <w:t xml:space="preserve"> 1s+3s circle 4H round to left.  2 4 (1)</w:t>
      </w:r>
      <w:r>
        <w:t xml:space="preserve"> </w:t>
      </w:r>
      <w:r w:rsidRPr="00282CB9">
        <w:t>(3)</w:t>
      </w:r>
    </w:p>
    <w:p w:rsidR="00B11EB3" w:rsidRDefault="00B11EB3" w:rsidP="00B11EB3"/>
    <w:p w:rsidR="00B11EB3" w:rsidRDefault="00B11EB3" w:rsidP="00B11EB3">
      <w:pPr>
        <w:pStyle w:val="Minicrib"/>
      </w:pPr>
      <w:r>
        <w:t>CULLODEN LINKS  (S4x32)  4C Set</w:t>
      </w:r>
      <w:r>
        <w:tab/>
        <w:t>John Drewry  Diamond Jubilee Coll</w:t>
      </w:r>
    </w:p>
    <w:p w:rsidR="00B11EB3" w:rsidRDefault="00B11EB3" w:rsidP="00B11EB3">
      <w:pPr>
        <w:pStyle w:val="DanceBody"/>
      </w:pPr>
      <w:r w:rsidRPr="00282CB9">
        <w:t>3s &amp; 4s on opp sides</w:t>
      </w:r>
    </w:p>
    <w:p w:rsidR="00B11EB3" w:rsidRPr="00282CB9" w:rsidRDefault="00B11EB3" w:rsidP="00B11EB3">
      <w:pPr>
        <w:pStyle w:val="DanceBody"/>
      </w:pPr>
      <w:r w:rsidRPr="00282CB9">
        <w:t xml:space="preserve"> 1- 8</w:t>
      </w:r>
      <w:r w:rsidRPr="00282CB9">
        <w:tab/>
        <w:t>1M &amp; 4L dance Figs of 8 on the Mens side while 1L &amp; 4M dance Figs of 8 (1s &amp; 4s dance in to start &amp; give hands when passing)</w:t>
      </w:r>
    </w:p>
    <w:p w:rsidR="00B11EB3" w:rsidRPr="00282CB9" w:rsidRDefault="00B11EB3" w:rsidP="00B11EB3">
      <w:pPr>
        <w:pStyle w:val="DanceBody"/>
      </w:pPr>
      <w:r w:rsidRPr="00282CB9">
        <w:t xml:space="preserve"> 9-12</w:t>
      </w:r>
      <w:r w:rsidRPr="00282CB9">
        <w:tab/>
        <w:t>1s &amp; 4s cross RH &amp; cast in 1 place while 2s &amp; 3s 1/2 turn RH &amp; lead up/down to ends.  (2)(1)4 3</w:t>
      </w:r>
    </w:p>
    <w:p w:rsidR="00B11EB3" w:rsidRPr="00282CB9" w:rsidRDefault="00B11EB3" w:rsidP="00B11EB3">
      <w:pPr>
        <w:pStyle w:val="DanceBody"/>
      </w:pPr>
      <w:r w:rsidRPr="00282CB9">
        <w:t>13-16</w:t>
      </w:r>
      <w:r w:rsidRPr="00282CB9">
        <w:tab/>
        <w:t>1s &amp; 4s dance 1/2 Figs of 8 round end positions as 2s &amp; 3s cast into 1/2 Figs of 8.  2 1(4)(3)</w:t>
      </w:r>
    </w:p>
    <w:p w:rsidR="00B11EB3" w:rsidRPr="00282CB9" w:rsidRDefault="00B11EB3" w:rsidP="00B11EB3">
      <w:pPr>
        <w:pStyle w:val="DanceBody"/>
      </w:pPr>
      <w:r w:rsidRPr="00282CB9">
        <w:t>17-24</w:t>
      </w:r>
      <w:r w:rsidRPr="00282CB9">
        <w:tab/>
        <w:t>1s+4s circle 4H round to left 1/2 way &amp; 4L+1M also 4M+1L turn 2H, 4s+1s circle 4H to left once round &amp; turn right about to face up/down</w:t>
      </w:r>
    </w:p>
    <w:p w:rsidR="00B11EB3" w:rsidRPr="00282CB9" w:rsidRDefault="00B11EB3" w:rsidP="00B11EB3">
      <w:pPr>
        <w:pStyle w:val="DanceBody"/>
        <w:keepNext w:val="0"/>
      </w:pPr>
      <w:r w:rsidRPr="00282CB9">
        <w:t>25-32</w:t>
      </w:r>
      <w:r w:rsidRPr="00282CB9">
        <w:tab/>
        <w:t>All dance RSh reels of 4 on sides.  2 4(1)(3)</w:t>
      </w:r>
    </w:p>
    <w:p w:rsidR="00B11EB3" w:rsidRDefault="00B11EB3" w:rsidP="00B11EB3"/>
    <w:p w:rsidR="00B11EB3" w:rsidRDefault="00B11EB3" w:rsidP="00B11EB3">
      <w:pPr>
        <w:pStyle w:val="Minicrib"/>
      </w:pPr>
      <w:r>
        <w:t>CULLODEN MOOR  (S8x32)  3C (4C set)</w:t>
      </w:r>
      <w:r>
        <w:tab/>
        <w:t>S Gordon  SCD Archives</w:t>
      </w:r>
    </w:p>
    <w:p w:rsidR="00B11EB3" w:rsidRDefault="00B11EB3" w:rsidP="00B11EB3">
      <w:pPr>
        <w:pStyle w:val="DanceBody"/>
      </w:pPr>
      <w:r>
        <w:t xml:space="preserve"> 1- 8</w:t>
      </w:r>
      <w:r>
        <w:tab/>
        <w:t>1s turn RH, cast 1 place, turn RH 1.1/2 times &amp; pick up 1</w:t>
      </w:r>
      <w:r w:rsidRPr="00972EEB">
        <w:t>st</w:t>
      </w:r>
      <w:r>
        <w:t xml:space="preserve"> corners (on their left)</w:t>
      </w:r>
    </w:p>
    <w:p w:rsidR="00B11EB3" w:rsidRDefault="00B11EB3" w:rsidP="00B11EB3">
      <w:pPr>
        <w:pStyle w:val="DanceBody"/>
      </w:pPr>
      <w:r>
        <w:t xml:space="preserve"> 9-16</w:t>
      </w:r>
      <w:r>
        <w:tab/>
        <w:t>Couples change pls (1L+crnr pass under arch made by ptnr+crnr), turn crnrs (1L RH &amp; 1M LH) to end 1L between 2M+3M &amp; 1M between 2L+3L &amp; set</w:t>
      </w:r>
    </w:p>
    <w:p w:rsidR="00B11EB3" w:rsidRDefault="00B11EB3" w:rsidP="00B11EB3">
      <w:pPr>
        <w:pStyle w:val="DanceBody"/>
      </w:pPr>
      <w:r>
        <w:t>17-24</w:t>
      </w:r>
      <w:r>
        <w:tab/>
        <w:t>1s with 2</w:t>
      </w:r>
      <w:r w:rsidRPr="00972EEB">
        <w:t>nd</w:t>
      </w:r>
      <w:r>
        <w:t xml:space="preserve"> corners repeat (but 1L turns RH &amp; 1M turns LH)</w:t>
      </w:r>
    </w:p>
    <w:p w:rsidR="00B11EB3" w:rsidRDefault="00B11EB3" w:rsidP="00B11EB3">
      <w:pPr>
        <w:pStyle w:val="DanceBody"/>
        <w:keepNext w:val="0"/>
      </w:pPr>
      <w:r>
        <w:t>25-32</w:t>
      </w:r>
      <w:r>
        <w:tab/>
        <w:t>1s cast to 2</w:t>
      </w:r>
      <w:r w:rsidRPr="00972EEB">
        <w:t>nd</w:t>
      </w:r>
      <w:r>
        <w:t xml:space="preserve"> place own sides</w:t>
      </w:r>
      <w:r w:rsidRPr="00BA6B4D">
        <w:rPr>
          <w:b/>
        </w:rPr>
        <w:t xml:space="preserve"> while </w:t>
      </w:r>
      <w:r>
        <w:t>3L+2M turn RH once into RH across 1/2 way with 1s, 1s turn LH into LH across 1/2 way with 3M+2L</w:t>
      </w:r>
    </w:p>
    <w:p w:rsidR="00B11EB3" w:rsidRDefault="00B11EB3" w:rsidP="00B11EB3"/>
    <w:p w:rsidR="00B11EB3" w:rsidRDefault="00B11EB3" w:rsidP="00B11EB3">
      <w:pPr>
        <w:pStyle w:val="Minicrib"/>
      </w:pPr>
      <w:r>
        <w:t>CULLODEN'S FANCY  (R8x16)  2C (4C set)</w:t>
      </w:r>
      <w:r>
        <w:tab/>
        <w:t>RSCDS Bk 5</w:t>
      </w:r>
    </w:p>
    <w:p w:rsidR="00B11EB3" w:rsidRDefault="00B11EB3" w:rsidP="00B11EB3">
      <w:pPr>
        <w:pStyle w:val="DanceBody"/>
      </w:pPr>
      <w:r>
        <w:t xml:space="preserve"> 1- 8</w:t>
      </w:r>
      <w:r>
        <w:tab/>
        <w:t>1s set, turn 2H, 1s+2s dance 1/2 R&amp;L</w:t>
      </w:r>
    </w:p>
    <w:p w:rsidR="00B11EB3" w:rsidRDefault="00B11EB3" w:rsidP="00B11EB3">
      <w:pPr>
        <w:pStyle w:val="DanceBody"/>
        <w:keepNext w:val="0"/>
      </w:pPr>
      <w:r>
        <w:t xml:space="preserve"> 9-16</w:t>
      </w:r>
      <w:r>
        <w:tab/>
        <w:t>2s+1s turn 2H to own sides, 1s dance up to top &amp; cast to 2</w:t>
      </w:r>
      <w:r w:rsidRPr="00972EEB">
        <w:t>nd</w:t>
      </w:r>
      <w:r>
        <w:t xml:space="preserve"> place</w:t>
      </w:r>
    </w:p>
    <w:p w:rsidR="00B11EB3" w:rsidRDefault="00B11EB3" w:rsidP="00B11EB3"/>
    <w:p w:rsidR="00B11EB3" w:rsidRDefault="00B11EB3" w:rsidP="00B11EB3">
      <w:pPr>
        <w:pStyle w:val="Minicrib"/>
      </w:pPr>
      <w:r>
        <w:t>CULZEAN CASTLE  (J4x32)  4C set</w:t>
      </w:r>
      <w:r>
        <w:tab/>
        <w:t>Jenny  Bradley  Culzean Castle Coll</w:t>
      </w:r>
    </w:p>
    <w:p w:rsidR="00B11EB3" w:rsidRDefault="00B11EB3" w:rsidP="00B11EB3">
      <w:pPr>
        <w:pStyle w:val="DanceBody"/>
      </w:pPr>
      <w:r>
        <w:t xml:space="preserve"> 1- 4</w:t>
      </w:r>
      <w:r>
        <w:tab/>
        <w:t>1L+2L</w:t>
      </w:r>
      <w:r w:rsidRPr="007F0D5A">
        <w:rPr>
          <w:b/>
        </w:rPr>
        <w:t xml:space="preserve"> also </w:t>
      </w:r>
      <w:r>
        <w:t>3M+4M cross passing partner LSh &amp; cast 2 places</w:t>
      </w:r>
    </w:p>
    <w:p w:rsidR="00B11EB3" w:rsidRDefault="00B11EB3" w:rsidP="00B11EB3">
      <w:pPr>
        <w:pStyle w:val="DanceBody"/>
      </w:pPr>
      <w:r>
        <w:t xml:space="preserve"> 5- 8</w:t>
      </w:r>
      <w:r>
        <w:tab/>
        <w:t>3M+4M dance 1/2 diag R&amp;L with 1L+2L</w:t>
      </w:r>
    </w:p>
    <w:p w:rsidR="00B11EB3" w:rsidRDefault="00B11EB3" w:rsidP="00B11EB3">
      <w:pPr>
        <w:pStyle w:val="DanceBody"/>
      </w:pPr>
      <w:r>
        <w:t xml:space="preserve"> 9-12</w:t>
      </w:r>
      <w:r>
        <w:tab/>
        <w:t>1M+2M</w:t>
      </w:r>
      <w:r w:rsidRPr="007F0D5A">
        <w:rPr>
          <w:b/>
        </w:rPr>
        <w:t xml:space="preserve"> also </w:t>
      </w:r>
      <w:r>
        <w:t>3L+4L cross passing opposite dancer RSh &amp; cast 2 places</w:t>
      </w:r>
    </w:p>
    <w:p w:rsidR="00B11EB3" w:rsidRDefault="00B11EB3" w:rsidP="00B11EB3">
      <w:pPr>
        <w:pStyle w:val="DanceBody"/>
      </w:pPr>
      <w:r>
        <w:t>13-16</w:t>
      </w:r>
      <w:r>
        <w:tab/>
        <w:t>3L+4L dance 1/2 diag R&amp;L with 1M+2M.  2 1 4 3</w:t>
      </w:r>
    </w:p>
    <w:p w:rsidR="00B11EB3" w:rsidRDefault="00B11EB3" w:rsidP="00B11EB3">
      <w:pPr>
        <w:pStyle w:val="DanceBody"/>
      </w:pPr>
      <w:r>
        <w:t>17-24</w:t>
      </w:r>
      <w:r>
        <w:tab/>
        <w:t>1s &amp; 4s (middle couples) dance 1/2 Figs of 8 round end couples &amp; turn partners 1.1/2 RH. 3s dance in bar 24 ready for …</w:t>
      </w:r>
    </w:p>
    <w:p w:rsidR="00B11EB3" w:rsidRDefault="00B11EB3" w:rsidP="00B11EB3">
      <w:pPr>
        <w:pStyle w:val="DanceBody"/>
        <w:keepNext w:val="0"/>
      </w:pPr>
      <w:r>
        <w:t>25-32</w:t>
      </w:r>
      <w:r>
        <w:tab/>
        <w:t>1s+4s+3s (bottom 3 couples) dance Allemande.  2 3 4 1</w:t>
      </w:r>
    </w:p>
    <w:p w:rsidR="00B11EB3" w:rsidRDefault="00B11EB3" w:rsidP="00B11EB3"/>
    <w:p w:rsidR="00B11EB3" w:rsidRDefault="00B11EB3" w:rsidP="00B11EB3">
      <w:pPr>
        <w:pStyle w:val="Minicrib"/>
      </w:pPr>
      <w:r>
        <w:t>CUMBERLAND REEL  (J4x32)  4C set</w:t>
      </w:r>
      <w:r>
        <w:tab/>
        <w:t>RSCDS Bk 1</w:t>
      </w:r>
    </w:p>
    <w:p w:rsidR="00B11EB3" w:rsidRDefault="00B11EB3" w:rsidP="00B11EB3">
      <w:pPr>
        <w:pStyle w:val="DanceBody"/>
      </w:pPr>
      <w:r>
        <w:t xml:space="preserve"> 1- 8</w:t>
      </w:r>
      <w:r>
        <w:tab/>
        <w:t>1s+2s dance RH across &amp; LH across back to places</w:t>
      </w:r>
    </w:p>
    <w:p w:rsidR="00B11EB3" w:rsidRDefault="00B11EB3" w:rsidP="00B11EB3">
      <w:pPr>
        <w:pStyle w:val="DanceBody"/>
      </w:pPr>
      <w:r>
        <w:t xml:space="preserve"> 9-16</w:t>
      </w:r>
      <w:r>
        <w:tab/>
        <w:t>1s lead down the middle &amp; back</w:t>
      </w:r>
    </w:p>
    <w:p w:rsidR="00B11EB3" w:rsidRDefault="00B11EB3" w:rsidP="00B11EB3">
      <w:pPr>
        <w:pStyle w:val="DanceBody"/>
      </w:pPr>
      <w:r>
        <w:t>17-28</w:t>
      </w:r>
      <w:r>
        <w:tab/>
        <w:t>1s followed by 2s+3s+4s cast down on own sides &amp; lead back up to top</w:t>
      </w:r>
    </w:p>
    <w:p w:rsidR="00B11EB3" w:rsidRDefault="00B11EB3" w:rsidP="00B11EB3">
      <w:pPr>
        <w:pStyle w:val="DanceBody"/>
        <w:keepNext w:val="0"/>
      </w:pPr>
      <w:r>
        <w:t>29-32</w:t>
      </w:r>
      <w:r>
        <w:tab/>
        <w:t>1s lead down to bottom under arches made by 2s+3s+4s (2s+3s+4s step up bar 32).  2 3 4 1</w:t>
      </w:r>
    </w:p>
    <w:p w:rsidR="00B11EB3" w:rsidRDefault="00B11EB3" w:rsidP="00B11EB3"/>
    <w:p w:rsidR="00B11EB3" w:rsidRDefault="00B11EB3" w:rsidP="00B11EB3">
      <w:pPr>
        <w:pStyle w:val="Minicrib"/>
      </w:pPr>
      <w:r>
        <w:t>CUMBERLAND SQUARE EIGHT  (R2x64)  4C set</w:t>
      </w:r>
      <w:r>
        <w:tab/>
        <w:t>Traditional</w:t>
      </w:r>
    </w:p>
    <w:p w:rsidR="00B11EB3" w:rsidRDefault="00B11EB3" w:rsidP="00B11EB3">
      <w:pPr>
        <w:pStyle w:val="DanceBody"/>
      </w:pPr>
      <w:r>
        <w:t xml:space="preserve"> 1- 8</w:t>
      </w:r>
      <w:r>
        <w:tab/>
        <w:t>1s+3s join both hands with partner &amp; slip step across (Men BtoB) &amp; slip step back (Ladies BtoB)</w:t>
      </w:r>
    </w:p>
    <w:p w:rsidR="00B11EB3" w:rsidRDefault="00B11EB3" w:rsidP="00B11EB3">
      <w:pPr>
        <w:pStyle w:val="DanceBody"/>
      </w:pPr>
      <w:r>
        <w:t xml:space="preserve"> 9-16</w:t>
      </w:r>
      <w:r>
        <w:tab/>
        <w:t>2s+4s repeat</w:t>
      </w:r>
      <w:r>
        <w:tab/>
      </w:r>
    </w:p>
    <w:p w:rsidR="00B11EB3" w:rsidRDefault="00B11EB3" w:rsidP="00B11EB3">
      <w:pPr>
        <w:pStyle w:val="DanceBody"/>
      </w:pPr>
      <w:r>
        <w:t>17-24</w:t>
      </w:r>
      <w:r>
        <w:tab/>
        <w:t>1s+3s dance RH across &amp; LH back to places</w:t>
      </w:r>
    </w:p>
    <w:p w:rsidR="00B11EB3" w:rsidRDefault="00B11EB3" w:rsidP="00B11EB3">
      <w:pPr>
        <w:pStyle w:val="DanceBody"/>
      </w:pPr>
      <w:r>
        <w:t>25-32</w:t>
      </w:r>
      <w:r>
        <w:tab/>
        <w:t>2s+4s repeat</w:t>
      </w:r>
    </w:p>
    <w:p w:rsidR="00B11EB3" w:rsidRDefault="00B11EB3" w:rsidP="00B11EB3">
      <w:pPr>
        <w:pStyle w:val="DanceBody"/>
      </w:pPr>
      <w:r>
        <w:t>33-40</w:t>
      </w:r>
      <w:r>
        <w:tab/>
        <w:t>1s+3s basket swing  (Alt. All dance Grand Chain 1/2 way &amp; set)</w:t>
      </w:r>
    </w:p>
    <w:p w:rsidR="00B11EB3" w:rsidRDefault="00B11EB3" w:rsidP="00B11EB3">
      <w:pPr>
        <w:pStyle w:val="DanceBody"/>
      </w:pPr>
      <w:r>
        <w:t>41-48</w:t>
      </w:r>
      <w:r>
        <w:tab/>
        <w:t>2s+4s basket swing  (Alt. All dance Grand Chain 1/2 way back to places &amp; set)</w:t>
      </w:r>
    </w:p>
    <w:p w:rsidR="00B11EB3" w:rsidRDefault="00B11EB3" w:rsidP="00B11EB3">
      <w:pPr>
        <w:pStyle w:val="DanceBody"/>
      </w:pPr>
      <w:r>
        <w:t>49-56</w:t>
      </w:r>
      <w:r>
        <w:tab/>
        <w:t>All circle left (Alt. All circle 8H round &amp; back)</w:t>
      </w:r>
    </w:p>
    <w:p w:rsidR="00B11EB3" w:rsidRDefault="00B11EB3" w:rsidP="00B11EB3">
      <w:pPr>
        <w:pStyle w:val="DanceBody"/>
        <w:keepNext w:val="0"/>
      </w:pPr>
      <w:r>
        <w:t>57-64</w:t>
      </w:r>
      <w:r>
        <w:tab/>
        <w:t>All promenade back to places (Alt. All swing partners)</w:t>
      </w:r>
    </w:p>
    <w:p w:rsidR="00B11EB3" w:rsidRDefault="00B11EB3" w:rsidP="00B11EB3"/>
    <w:p w:rsidR="00B11EB3" w:rsidRDefault="00B11EB3" w:rsidP="00B11EB3">
      <w:pPr>
        <w:pStyle w:val="Minicrib"/>
      </w:pPr>
      <w:r>
        <w:t>THE CUMBRAE REEL  (R8x32)  3C (4C set)</w:t>
      </w:r>
      <w:r>
        <w:tab/>
        <w:t>RSCDS Bk 28</w:t>
      </w:r>
    </w:p>
    <w:p w:rsidR="00B11EB3" w:rsidRDefault="00B11EB3" w:rsidP="00B11EB3">
      <w:pPr>
        <w:pStyle w:val="DanceBody"/>
      </w:pPr>
      <w:r>
        <w:t xml:space="preserve"> 1- 8</w:t>
      </w:r>
      <w:r>
        <w:tab/>
        <w:t>1s+2s dance 1/2 R&amp;L, 2s cross RH</w:t>
      </w:r>
      <w:r w:rsidRPr="00BA6B4D">
        <w:rPr>
          <w:b/>
        </w:rPr>
        <w:t xml:space="preserve"> while </w:t>
      </w:r>
      <w:r>
        <w:t>1s dance up to top to form a line of 4 across facing up, 1s+2s set &amp; turn right to face down</w:t>
      </w:r>
    </w:p>
    <w:p w:rsidR="00B11EB3" w:rsidRDefault="00B11EB3" w:rsidP="00B11EB3">
      <w:pPr>
        <w:pStyle w:val="DanceBody"/>
      </w:pPr>
      <w:r>
        <w:t xml:space="preserve"> 9-16</w:t>
      </w:r>
      <w:r>
        <w:tab/>
        <w:t>1s+2s dance down in line, turning right dance back to top 1s ending back-to-back facing other partner</w:t>
      </w:r>
    </w:p>
    <w:p w:rsidR="00B11EB3" w:rsidRDefault="00B11EB3" w:rsidP="00B11EB3">
      <w:pPr>
        <w:pStyle w:val="DanceBody"/>
      </w:pPr>
      <w:r>
        <w:t>17-24</w:t>
      </w:r>
      <w:r>
        <w:tab/>
        <w:t>1s+2s dance RSh reel of 4 across &amp;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B11EB3" w:rsidRDefault="00B11EB3" w:rsidP="00B11EB3"/>
    <w:p w:rsidR="00B11EB3" w:rsidRDefault="00B11EB3" w:rsidP="00B11EB3">
      <w:pPr>
        <w:pStyle w:val="Minicrib"/>
      </w:pPr>
      <w:r>
        <w:t>THE CUPAR JIG  (J8x32)  2C (4C set)</w:t>
      </w:r>
      <w:r>
        <w:tab/>
        <w:t>John S Trew  Let's All Dance</w:t>
      </w:r>
    </w:p>
    <w:p w:rsidR="00B11EB3" w:rsidRDefault="00B11EB3" w:rsidP="00B11EB3">
      <w:pPr>
        <w:pStyle w:val="DanceBody"/>
      </w:pPr>
      <w:r>
        <w:t xml:space="preserve"> 1- 8</w:t>
      </w:r>
      <w:r>
        <w:tab/>
        <w:t>1s+2s dance double Fig of 8 (1s cross down to start)</w:t>
      </w:r>
    </w:p>
    <w:p w:rsidR="00B11EB3" w:rsidRDefault="00B11EB3" w:rsidP="00B11EB3">
      <w:pPr>
        <w:pStyle w:val="DanceBody"/>
      </w:pPr>
      <w:r>
        <w:t xml:space="preserve"> 9-16</w:t>
      </w:r>
      <w:r>
        <w:tab/>
        <w:t>1s+2s dance R&amp;L</w:t>
      </w:r>
    </w:p>
    <w:p w:rsidR="00B11EB3" w:rsidRDefault="00B11EB3" w:rsidP="00B11EB3">
      <w:pPr>
        <w:pStyle w:val="DanceBody"/>
      </w:pPr>
      <w:r>
        <w:t>17-24</w:t>
      </w:r>
      <w:r>
        <w:tab/>
        <w:t>1s set, cast 1 place, 1s+2s turn RH</w:t>
      </w:r>
    </w:p>
    <w:p w:rsidR="00B11EB3" w:rsidRDefault="00B11EB3" w:rsidP="00B11EB3">
      <w:pPr>
        <w:pStyle w:val="DanceBody"/>
        <w:keepNext w:val="0"/>
      </w:pPr>
      <w:r>
        <w:t>25-32</w:t>
      </w:r>
      <w:r>
        <w:tab/>
        <w:t>2s+1s Promenade</w:t>
      </w:r>
    </w:p>
    <w:p w:rsidR="00B11EB3" w:rsidRDefault="00B11EB3" w:rsidP="00B11EB3"/>
    <w:p w:rsidR="00B11EB3" w:rsidRDefault="00B11EB3" w:rsidP="00B11EB3">
      <w:pPr>
        <w:pStyle w:val="Minicrib"/>
      </w:pPr>
      <w:r>
        <w:t>CUPAR'S BONNIE LASS  (R8x40)  3C (4C set)</w:t>
      </w:r>
      <w:r>
        <w:tab/>
        <w:t>John Clack, 2017</w:t>
      </w:r>
    </w:p>
    <w:p w:rsidR="00B11EB3" w:rsidRDefault="00B11EB3" w:rsidP="00B11EB3">
      <w:pPr>
        <w:pStyle w:val="DanceBody"/>
      </w:pPr>
      <w:r>
        <w:t xml:space="preserve"> 1- 8</w:t>
      </w:r>
      <w:r>
        <w:tab/>
        <w:t>1s+2s dance 'Espagnole':</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own side</w:t>
      </w:r>
    </w:p>
    <w:p w:rsidR="00B11EB3" w:rsidRDefault="00B11EB3" w:rsidP="00B11EB3">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B11EB3" w:rsidRDefault="00B11EB3" w:rsidP="00B11EB3">
      <w:pPr>
        <w:pStyle w:val="DanceBody"/>
      </w:pPr>
      <w:r>
        <w:t>17-32</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B11EB3" w:rsidRDefault="00B11EB3" w:rsidP="00B11EB3">
      <w:pPr>
        <w:pStyle w:val="DanceBody"/>
        <w:keepNext w:val="0"/>
      </w:pPr>
      <w:r>
        <w:t>33-40</w:t>
      </w:r>
      <w:r>
        <w:tab/>
        <w:t>1L+2s &amp; 1M+3s dance RH across; 2s+1s+3s turn partner RH</w:t>
      </w:r>
    </w:p>
    <w:p w:rsidR="00B11EB3" w:rsidRDefault="00B11EB3" w:rsidP="00B11EB3"/>
    <w:p w:rsidR="00B11EB3" w:rsidRDefault="00B11EB3" w:rsidP="00B11EB3">
      <w:pPr>
        <w:pStyle w:val="Minicrib"/>
      </w:pPr>
      <w:r>
        <w:t>THE CURIA LAZY WEASEL  (S3x40)  3C set</w:t>
      </w:r>
      <w:r>
        <w:tab/>
        <w:t>Isabel Monteiro</w:t>
      </w:r>
    </w:p>
    <w:p w:rsidR="00B11EB3" w:rsidRDefault="00B11EB3" w:rsidP="00B11EB3">
      <w:pPr>
        <w:pStyle w:val="DanceBody"/>
      </w:pPr>
      <w:r>
        <w:t xml:space="preserve"> 1- 8</w:t>
      </w:r>
      <w:r>
        <w:tab/>
        <w:t>1s turn 2H, dance down &amp; cross below 3s; 1s cast up &amp; 3/4 turn RH remaining in centre</w:t>
      </w:r>
    </w:p>
    <w:p w:rsidR="00B11EB3" w:rsidRDefault="00B11EB3" w:rsidP="00B11EB3">
      <w:pPr>
        <w:pStyle w:val="DanceBody"/>
      </w:pPr>
      <w:r>
        <w:t xml:space="preserve"> 9-16</w:t>
      </w:r>
      <w:r>
        <w:tab/>
        <w:t xml:space="preserve">1M+2s </w:t>
      </w:r>
      <w:r>
        <w:rPr>
          <w:b/>
        </w:rPr>
        <w:t>also</w:t>
      </w:r>
      <w:r>
        <w:t xml:space="preserve"> 1L+3s dance LH across, pass LSh; 1s dance 3/4 RH across with other couple, 2s+3s 1/2 turn RH into line up/down </w:t>
      </w:r>
      <w:r>
        <w:rPr>
          <w:b/>
        </w:rPr>
        <w:t>while</w:t>
      </w:r>
      <w:r>
        <w:t xml:space="preserve"> 1s cast to 2nd place own side (1L face down, 1M face up)</w:t>
      </w:r>
    </w:p>
    <w:p w:rsidR="00B11EB3" w:rsidRPr="00140386" w:rsidRDefault="00B11EB3" w:rsidP="00B11EB3">
      <w:pPr>
        <w:pStyle w:val="DanceBody"/>
      </w:pPr>
      <w:r>
        <w:t>17-24</w:t>
      </w:r>
      <w:r>
        <w:tab/>
      </w:r>
      <w:r w:rsidRPr="00140386">
        <w:t>2s+1s+3s dance Weasel reels:-</w:t>
      </w:r>
    </w:p>
    <w:p w:rsidR="00B11EB3" w:rsidRDefault="00B11EB3" w:rsidP="00B11EB3">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11EB3" w:rsidRDefault="00B11EB3" w:rsidP="00B11EB3">
      <w:pPr>
        <w:pStyle w:val="DanceBody"/>
      </w:pPr>
      <w:r>
        <w:t>25-32</w:t>
      </w:r>
      <w:r>
        <w:tab/>
        <w:t>2s+3s set, turn 3/4 RH;  2s+1s+3s chase clockwise 1/2 round to opp sides</w:t>
      </w:r>
    </w:p>
    <w:p w:rsidR="00B11EB3" w:rsidRDefault="00B11EB3" w:rsidP="00B11EB3">
      <w:pPr>
        <w:pStyle w:val="DanceBody"/>
      </w:pPr>
      <w:r>
        <w:t>33-40</w:t>
      </w:r>
      <w:r>
        <w:tab/>
        <w:t>3s+1s+2s set &amp; dance La Baratte:</w:t>
      </w:r>
    </w:p>
    <w:p w:rsidR="00B11EB3" w:rsidRPr="003E389F" w:rsidRDefault="00B11EB3" w:rsidP="00B11EB3">
      <w:pPr>
        <w:pStyle w:val="DanceBody"/>
      </w:pPr>
      <w:r>
        <w:tab/>
      </w:r>
      <w:r w:rsidRPr="003E389F">
        <w:t>`Men 1/2 turn Lady RH &amp; retain hands but at arm's length from each other</w:t>
      </w:r>
    </w:p>
    <w:p w:rsidR="00B11EB3" w:rsidRPr="003E389F" w:rsidRDefault="00B11EB3" w:rsidP="00B11EB3">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keepNext w:val="0"/>
      </w:pPr>
      <w:r w:rsidRPr="003E389F">
        <w:tab/>
        <w:t>`Couples change places LH to opposite places</w:t>
      </w:r>
      <w:r>
        <w:t>.  End 3 1 2</w:t>
      </w:r>
    </w:p>
    <w:p w:rsidR="00B11EB3" w:rsidRDefault="00B11EB3" w:rsidP="00B11EB3"/>
    <w:p w:rsidR="00B11EB3" w:rsidRDefault="00B11EB3" w:rsidP="00B11EB3">
      <w:pPr>
        <w:pStyle w:val="Minicrib"/>
      </w:pPr>
      <w:r>
        <w:t>THE CURIA STRATHSPEY  (S4x32)  4C set</w:t>
      </w:r>
      <w:r>
        <w:tab/>
        <w:t>Isabel Monteiro</w:t>
      </w:r>
    </w:p>
    <w:p w:rsidR="00B11EB3" w:rsidRDefault="00B11EB3" w:rsidP="00B11EB3">
      <w:pPr>
        <w:pStyle w:val="DanceBody"/>
      </w:pPr>
      <w:r>
        <w:t xml:space="preserve"> 1- 8</w:t>
      </w:r>
      <w:r>
        <w:tab/>
        <w:t>1s &amp; 4s set, dance NHJ towards each other meeting in centre &amp; circle 4H round to left (2s/3s step up/down 3-4)</w:t>
      </w:r>
    </w:p>
    <w:p w:rsidR="00B11EB3" w:rsidRDefault="00B11EB3" w:rsidP="00B11EB3">
      <w:pPr>
        <w:pStyle w:val="DanceBody"/>
      </w:pPr>
      <w:r>
        <w:t xml:space="preserve"> 9-16</w:t>
      </w:r>
      <w:r>
        <w:tab/>
        <w:t>All 4 couples set, 1/2 turn partner RH pull back RSh &amp; dance out to opp sides &amp; all set</w:t>
      </w:r>
    </w:p>
    <w:p w:rsidR="00B11EB3" w:rsidRDefault="00B11EB3" w:rsidP="00B11EB3">
      <w:pPr>
        <w:pStyle w:val="DanceBody"/>
      </w:pPr>
      <w:r>
        <w:t>17-24</w:t>
      </w:r>
      <w:r>
        <w:tab/>
        <w:t>1s &amp; 4s dance NHJ out of end (1s up, 4s down) &amp; cast to 2nd/3rd place; 1s+4s Set+Link. (2) (4) (1) (3)</w:t>
      </w:r>
    </w:p>
    <w:p w:rsidR="00B11EB3" w:rsidRDefault="00B11EB3" w:rsidP="00B11EB3">
      <w:pPr>
        <w:pStyle w:val="DanceBody"/>
        <w:keepNext w:val="0"/>
      </w:pPr>
      <w:r>
        <w:t>25-32</w:t>
      </w:r>
      <w:r>
        <w:tab/>
        <w:t>All 4 couples set, 1/2 turn partner 2H &amp; face up NHJ, set &amp; curve out to own sides 2 4 1 3</w:t>
      </w:r>
    </w:p>
    <w:p w:rsidR="00B11EB3" w:rsidRDefault="00B11EB3" w:rsidP="00B11EB3"/>
    <w:p w:rsidR="00B11EB3" w:rsidRDefault="00B11EB3" w:rsidP="00B11EB3">
      <w:pPr>
        <w:pStyle w:val="Minicrib"/>
      </w:pPr>
      <w:r>
        <w:t>CURLEYWEE  (S8x32)  2C (4C set)</w:t>
      </w:r>
      <w:r>
        <w:tab/>
        <w:t>Hugh Foss  Galloway Album</w:t>
      </w:r>
    </w:p>
    <w:p w:rsidR="00B11EB3" w:rsidRDefault="00B11EB3" w:rsidP="00B11EB3">
      <w:pPr>
        <w:pStyle w:val="DanceBody"/>
      </w:pPr>
      <w:r>
        <w:t xml:space="preserve"> 1- 4</w:t>
      </w:r>
      <w:r>
        <w:tab/>
        <w:t>1s+2s NHJ set advancing, 1M &amp; 2L crossing in front of 2M &amp; 1L, Men face up, Ladies down &amp; all set</w:t>
      </w:r>
    </w:p>
    <w:p w:rsidR="00B11EB3" w:rsidRDefault="00B11EB3" w:rsidP="00B11EB3">
      <w:pPr>
        <w:pStyle w:val="DanceBody"/>
      </w:pPr>
      <w:r>
        <w:t xml:space="preserve"> 5- 8</w:t>
      </w:r>
      <w:r>
        <w:tab/>
        <w:t>All set again with 2M &amp; 1L crossing in front of 1M &amp; 2L, all face in &amp; set retiring to opp sides.  (2) (1)</w:t>
      </w:r>
    </w:p>
    <w:p w:rsidR="00B11EB3" w:rsidRDefault="00B11EB3" w:rsidP="00B11EB3">
      <w:pPr>
        <w:pStyle w:val="DanceBody"/>
      </w:pPr>
      <w:r>
        <w:t>9-16</w:t>
      </w:r>
      <w:r>
        <w:tab/>
        <w:t>1s lead up, cross to own sides &amp; cast to 2nd place, 2s lead down, cross to own sides &amp; cast up to 1</w:t>
      </w:r>
      <w:r w:rsidRPr="00972EEB">
        <w:t>st</w:t>
      </w:r>
      <w:r>
        <w:t xml:space="preserve"> place</w:t>
      </w:r>
    </w:p>
    <w:p w:rsidR="00B11EB3" w:rsidRDefault="00B11EB3" w:rsidP="00B11EB3">
      <w:pPr>
        <w:pStyle w:val="DanceBody"/>
      </w:pPr>
      <w:r>
        <w:t>17-24</w:t>
      </w:r>
      <w:r>
        <w:tab/>
        <w:t>2s+1s cross RH &amp; circle 4H round to left 1/2 way, 1s+2s cross LH &amp; circle 4H round to right 1/2 way</w:t>
      </w:r>
    </w:p>
    <w:p w:rsidR="00B11EB3" w:rsidRDefault="00B11EB3" w:rsidP="00B11EB3">
      <w:pPr>
        <w:pStyle w:val="DanceBody"/>
        <w:keepNext w:val="0"/>
      </w:pPr>
      <w:r>
        <w:t>25-32</w:t>
      </w:r>
      <w:r>
        <w:tab/>
        <w:t>2s+1s dance double Fig of 8 (1s crossing up to start). 2 1</w:t>
      </w:r>
    </w:p>
    <w:p w:rsidR="00B11EB3" w:rsidRDefault="00B11EB3" w:rsidP="00B11EB3"/>
    <w:p w:rsidR="00B11EB3" w:rsidRDefault="00B11EB3" w:rsidP="00B11EB3">
      <w:pPr>
        <w:pStyle w:val="Minicrib"/>
      </w:pPr>
      <w:r>
        <w:t>CURLICUE  (R8x32)  3C (4C set)</w:t>
      </w:r>
      <w:r>
        <w:tab/>
        <w:t>Susan Greenbank  Second Canberra Bk</w:t>
      </w:r>
    </w:p>
    <w:p w:rsidR="00B11EB3" w:rsidRPr="00AE1019" w:rsidRDefault="00B11EB3" w:rsidP="00B11EB3">
      <w:pPr>
        <w:pStyle w:val="DanceBody"/>
      </w:pPr>
      <w:r w:rsidRPr="00AE1019">
        <w:t xml:space="preserve"> 1- 8</w:t>
      </w:r>
      <w:r w:rsidRPr="00AE1019">
        <w:tab/>
        <w:t>1s turn RH, cast 2 places, meet taking prom hold &amp; dance up to face 2L (2s step up 5-6)</w:t>
      </w:r>
    </w:p>
    <w:p w:rsidR="00B11EB3" w:rsidRPr="00AE1019" w:rsidRDefault="00B11EB3" w:rsidP="00B11EB3">
      <w:pPr>
        <w:pStyle w:val="DanceBody"/>
      </w:pPr>
      <w:r w:rsidRPr="00AE1019">
        <w:t xml:space="preserve"> 9-12</w:t>
      </w:r>
      <w:r w:rsidRPr="00AE1019">
        <w:tab/>
        <w:t xml:space="preserve">1s dance path of 1/2 diag reel of 3 (RSh to 2L) &amp; end facing 2M </w:t>
      </w:r>
      <w:r w:rsidRPr="00AE1019">
        <w:rPr>
          <w:b/>
        </w:rPr>
        <w:t>while</w:t>
      </w:r>
      <w:r w:rsidRPr="00AE1019">
        <w:t xml:space="preserve"> 2L+3M 1/2 turn RH, pull back RSh &amp; dance out to opp corners</w:t>
      </w:r>
    </w:p>
    <w:p w:rsidR="00B11EB3" w:rsidRPr="00AE1019" w:rsidRDefault="00B11EB3" w:rsidP="00B11EB3">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rPr>
        <w:t>while</w:t>
      </w:r>
      <w:r w:rsidRPr="00AE1019">
        <w:t xml:space="preserve"> 2M+3L 1/2 turn RH, pull back RSh &amp; dance out to opp corners. (3) (1) (2)</w:t>
      </w:r>
    </w:p>
    <w:p w:rsidR="00B11EB3" w:rsidRPr="00AE1019" w:rsidRDefault="00B11EB3" w:rsidP="00B11EB3">
      <w:pPr>
        <w:pStyle w:val="DanceBody"/>
      </w:pPr>
      <w:r w:rsidRPr="00AE1019">
        <w:t>17-24</w:t>
      </w:r>
      <w:r w:rsidRPr="00AE1019">
        <w:tab/>
        <w:t>3s+1s+2s dance reels of 3 on opp sides (1M down RSh to 2M, 1L up, RSh to 3L).  End in lines of 3 across, 1M between 3s at top, 1L between 2s at bottom)</w:t>
      </w:r>
    </w:p>
    <w:p w:rsidR="00B11EB3" w:rsidRPr="00AE1019" w:rsidRDefault="00B11EB3" w:rsidP="00B11EB3">
      <w:pPr>
        <w:pStyle w:val="DanceBody"/>
      </w:pPr>
      <w:r w:rsidRPr="00AE1019">
        <w:t>25-28</w:t>
      </w:r>
      <w:r w:rsidRPr="00AE1019">
        <w:tab/>
        <w:t xml:space="preserve">1s 1/2 turn RH, pull back RSh &amp; dance out to opp ends facing out </w:t>
      </w:r>
      <w:r w:rsidRPr="00AE1019">
        <w:rPr>
          <w:b/>
        </w:rPr>
        <w:t>while</w:t>
      </w:r>
      <w:r w:rsidRPr="00AE1019">
        <w:t xml:space="preserve"> 3s+2s dance 1/2 R&amp;L</w:t>
      </w:r>
    </w:p>
    <w:p w:rsidR="00B11EB3" w:rsidRPr="00AE1019" w:rsidRDefault="00B11EB3" w:rsidP="00B11EB3">
      <w:pPr>
        <w:pStyle w:val="DanceBody"/>
        <w:keepNext w:val="0"/>
      </w:pPr>
      <w:r w:rsidRPr="00AE1019">
        <w:t>29-32</w:t>
      </w:r>
      <w:r w:rsidRPr="00AE1019">
        <w:tab/>
        <w:t>1s cast to right into 2nd place own side, all set.  2 1 3</w:t>
      </w:r>
    </w:p>
    <w:p w:rsidR="00B11EB3" w:rsidRDefault="00B11EB3" w:rsidP="00B11EB3"/>
    <w:p w:rsidR="00B11EB3" w:rsidRDefault="00B11EB3" w:rsidP="00B11EB3">
      <w:pPr>
        <w:pStyle w:val="Minicrib"/>
      </w:pPr>
      <w:r>
        <w:t>THE CURRALL REEL  (S4x40)  4C Set</w:t>
      </w:r>
      <w:r>
        <w:tab/>
        <w:t>Neville Miller  Inlet Road Dances</w:t>
      </w:r>
    </w:p>
    <w:p w:rsidR="00B11EB3" w:rsidRDefault="00B11EB3" w:rsidP="00B11EB3">
      <w:pPr>
        <w:pStyle w:val="DanceBody"/>
      </w:pPr>
      <w:r>
        <w:t xml:space="preserve"> 1- 8</w:t>
      </w:r>
      <w:r>
        <w:tab/>
        <w:t xml:space="preserve">1s+2s </w:t>
      </w:r>
      <w:r>
        <w:rPr>
          <w:b/>
        </w:rPr>
        <w:t>also</w:t>
      </w:r>
      <w:r>
        <w:t xml:space="preserve"> 3s+4s dance Double Fig 8 (1s &amp; 3s cross down, 2s &amp; 4s cast up to start)</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 set &amp; cross RH, 1s set to 2s, 1s 3/4 turn 2s into line across (1M+2L RH, 1L+2M LH), 1s BtoB facing opp side</w:t>
      </w:r>
    </w:p>
    <w:p w:rsidR="00B11EB3" w:rsidRPr="006D7B9F" w:rsidRDefault="00B11EB3" w:rsidP="00B11EB3">
      <w:pPr>
        <w:pStyle w:val="DanceBody"/>
      </w:pPr>
      <w:r>
        <w:t>25-40</w:t>
      </w:r>
      <w:r>
        <w:tab/>
        <w:t>1s dance 'Spurtle' with 2s, 3s &amp; 4s</w:t>
      </w:r>
    </w:p>
    <w:p w:rsidR="00B11EB3" w:rsidRDefault="00B11EB3" w:rsidP="00B11EB3">
      <w:pPr>
        <w:pStyle w:val="DanceBody"/>
      </w:pPr>
      <w:r>
        <w:tab/>
        <w:t>25-28  1s dance 1/2 RSh reel of 4 with 2s &amp; turn RH to face 3s (M facing L)</w:t>
      </w:r>
    </w:p>
    <w:p w:rsidR="00B11EB3" w:rsidRDefault="00B11EB3" w:rsidP="00B11EB3">
      <w:pPr>
        <w:pStyle w:val="DanceBody"/>
      </w:pPr>
      <w:r>
        <w:tab/>
        <w:t>29-32  Repeat but end facing 4s</w:t>
      </w:r>
    </w:p>
    <w:p w:rsidR="00B11EB3" w:rsidRDefault="00B11EB3" w:rsidP="00B11EB3">
      <w:pPr>
        <w:pStyle w:val="DanceBody"/>
      </w:pPr>
      <w:r>
        <w:tab/>
        <w:t>33-36  Repeat but end on opposite sides in 4</w:t>
      </w:r>
      <w:r w:rsidRPr="00972EEB">
        <w:t>th</w:t>
      </w:r>
      <w:r>
        <w:t xml:space="preserve"> place  (2) (3) (4) (1)</w:t>
      </w:r>
    </w:p>
    <w:p w:rsidR="00B11EB3" w:rsidRDefault="00B11EB3" w:rsidP="00B11EB3">
      <w:pPr>
        <w:pStyle w:val="DanceBody"/>
        <w:keepNext w:val="0"/>
      </w:pPr>
      <w:r>
        <w:tab/>
        <w:t>37-40  All set, all cross RH  2 3 4 1</w:t>
      </w:r>
    </w:p>
    <w:p w:rsidR="00B11EB3" w:rsidRDefault="00B11EB3" w:rsidP="00B11EB3"/>
    <w:p w:rsidR="00B11EB3" w:rsidRDefault="00B11EB3" w:rsidP="00B11EB3">
      <w:pPr>
        <w:pStyle w:val="Minicrib"/>
      </w:pPr>
      <w:r>
        <w:t>CURRIE MOUNTAIN  (R8x32)  3C (4C set)</w:t>
      </w:r>
      <w:r>
        <w:tab/>
        <w:t>Mary Pugh  New Brunswick Coll</w:t>
      </w:r>
    </w:p>
    <w:p w:rsidR="00B11EB3" w:rsidRDefault="00B11EB3" w:rsidP="00B11EB3">
      <w:pPr>
        <w:pStyle w:val="DanceBody"/>
      </w:pPr>
      <w:r>
        <w:t xml:space="preserve"> 1- 8</w:t>
      </w:r>
      <w:r>
        <w:tab/>
        <w:t>1s cross RH &amp; cast 1 place, dance 1/2 Fig of 8 round 2s</w:t>
      </w:r>
    </w:p>
    <w:p w:rsidR="00B11EB3" w:rsidRDefault="00B11EB3" w:rsidP="00B11EB3">
      <w:pPr>
        <w:pStyle w:val="DanceBody"/>
      </w:pPr>
      <w:r>
        <w:t xml:space="preserve"> 9-16</w:t>
      </w:r>
      <w:r>
        <w:tab/>
        <w:t>1s turn 3s with nearer hands (1s dancing between 3s) &amp; turn 2s with other hand</w:t>
      </w:r>
    </w:p>
    <w:p w:rsidR="00B11EB3" w:rsidRDefault="00B11EB3" w:rsidP="00B11EB3">
      <w:pPr>
        <w:pStyle w:val="DanceBody"/>
      </w:pPr>
      <w:r>
        <w:t>17-24</w:t>
      </w:r>
      <w:r>
        <w:tab/>
        <w:t>1s+3s dance RH across, 1s+2s dance LH across</w:t>
      </w:r>
    </w:p>
    <w:p w:rsidR="00B11EB3" w:rsidRDefault="00B11EB3" w:rsidP="00B11EB3">
      <w:pPr>
        <w:pStyle w:val="DanceBody"/>
        <w:keepNext w:val="0"/>
      </w:pPr>
      <w:r>
        <w:t>25-32</w:t>
      </w:r>
      <w:r>
        <w:tab/>
        <w:t>2s+1s+3s dance reels of 3 on sides (1s giving RSh to 3s to start)</w:t>
      </w:r>
    </w:p>
    <w:p w:rsidR="00B11EB3" w:rsidRDefault="00B11EB3" w:rsidP="00B11EB3"/>
    <w:p w:rsidR="00B11EB3" w:rsidRDefault="00B11EB3" w:rsidP="00B11EB3">
      <w:pPr>
        <w:pStyle w:val="Minicrib"/>
      </w:pPr>
      <w:r>
        <w:t>CURRY AND SPICE  (J8x32)  3C (4C set)</w:t>
      </w:r>
      <w:r>
        <w:tab/>
        <w:t>Shunmugam Govindasamy (Govin)  Sydney Down Under</w:t>
      </w:r>
    </w:p>
    <w:p w:rsidR="00B11EB3" w:rsidRDefault="00B11EB3" w:rsidP="00B11EB3">
      <w:pPr>
        <w:pStyle w:val="DanceBody"/>
      </w:pPr>
      <w:r>
        <w:t xml:space="preserve"> 1- 8</w:t>
      </w:r>
      <w:r>
        <w:tab/>
        <w:t>1s set &amp; cast (2s step up); 2s+1s+3s dance 1/2 mirror reels 3 on sides (1s in/down to start). 2s &amp; 3s loop into place facing in</w:t>
      </w:r>
    </w:p>
    <w:p w:rsidR="00B11EB3" w:rsidRDefault="00B11EB3" w:rsidP="00B11EB3">
      <w:pPr>
        <w:pStyle w:val="DanceBody"/>
      </w:pPr>
      <w:r>
        <w:t xml:space="preserve"> 9-16</w:t>
      </w:r>
      <w:r>
        <w:tab/>
        <w:t>1L+3s &amp; 1M+2s dance 1/2 LSh reels of 3 across (1s LSh to 1st corner pstn); 1s dance 1/2 Fig 8 (1M up between 3s, 1L down between 2s). 1s face 4th corner pstn.  (3) 1 (2)</w:t>
      </w:r>
    </w:p>
    <w:p w:rsidR="00B11EB3" w:rsidRDefault="00B11EB3" w:rsidP="00B11EB3">
      <w:pPr>
        <w:pStyle w:val="DanceBody"/>
      </w:pPr>
      <w:r>
        <w:t>17-24</w:t>
      </w:r>
      <w:r>
        <w:tab/>
        <w:t>3M+1L &amp; 1M+2L set twice &amp; turn RH</w:t>
      </w:r>
    </w:p>
    <w:p w:rsidR="00B11EB3" w:rsidRDefault="00B11EB3" w:rsidP="00B11EB3">
      <w:pPr>
        <w:pStyle w:val="DanceBody"/>
        <w:keepNext w:val="0"/>
      </w:pPr>
      <w:r>
        <w:t>25-32</w:t>
      </w:r>
      <w:r>
        <w:tab/>
        <w:t>3s+1s+2s dance diag R&amp;L (1M down, 1L up).  2 1 3</w:t>
      </w:r>
    </w:p>
    <w:p w:rsidR="00B11EB3" w:rsidRDefault="00B11EB3" w:rsidP="00B11EB3"/>
    <w:p w:rsidR="00B11EB3" w:rsidRDefault="00B11EB3" w:rsidP="00B11EB3">
      <w:pPr>
        <w:pStyle w:val="Minicrib"/>
      </w:pPr>
      <w:r>
        <w:t>THE CUSTOM BUILDER (aka Uncle George)  (J8x32)  3C (4C set)</w:t>
      </w:r>
      <w:r>
        <w:tab/>
        <w:t>S McKinnell</w:t>
      </w:r>
    </w:p>
    <w:p w:rsidR="00B11EB3" w:rsidRDefault="00B11EB3" w:rsidP="00B11EB3">
      <w:pPr>
        <w:pStyle w:val="DanceBody"/>
      </w:pPr>
      <w:r>
        <w:t xml:space="preserve"> 1- 8</w:t>
      </w:r>
      <w:r>
        <w:tab/>
        <w:t>1s turn RH &amp; cast 1 place, turn LH 1.1/2 times to 1L facing her 1</w:t>
      </w:r>
      <w:r w:rsidRPr="00972EEB">
        <w:t>st</w:t>
      </w:r>
      <w:r>
        <w:t xml:space="preserve"> corner with her partner behind her</w:t>
      </w:r>
    </w:p>
    <w:p w:rsidR="00B11EB3" w:rsidRDefault="00B11EB3" w:rsidP="00B11EB3">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B11EB3" w:rsidRDefault="00B11EB3" w:rsidP="00B11EB3">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B11EB3" w:rsidRDefault="00B11EB3" w:rsidP="00B11EB3">
      <w:pPr>
        <w:pStyle w:val="DanceBody"/>
        <w:keepNext w:val="0"/>
      </w:pPr>
      <w:r>
        <w:t>25-32</w:t>
      </w:r>
      <w:r>
        <w:tab/>
        <w:t>1s dance down between 3s &amp; cast up, 1s dance up between 2s &amp; cast to 2</w:t>
      </w:r>
      <w:r w:rsidRPr="00972EEB">
        <w:t>nd</w:t>
      </w:r>
      <w:r>
        <w:t xml:space="preserve"> places</w:t>
      </w:r>
    </w:p>
    <w:p w:rsidR="00B11EB3" w:rsidRDefault="00B11EB3" w:rsidP="00B11EB3"/>
    <w:p w:rsidR="00B11EB3" w:rsidRDefault="00B11EB3" w:rsidP="00B11EB3">
      <w:pPr>
        <w:pStyle w:val="Minicrib"/>
      </w:pPr>
      <w:r>
        <w:t>CUSTOMS MADE  (R8x40)  3C (4C set)</w:t>
      </w:r>
      <w:r>
        <w:tab/>
        <w:t>Holly Boyd  Célébrations</w:t>
      </w:r>
    </w:p>
    <w:p w:rsidR="00B11EB3" w:rsidRDefault="00B11EB3" w:rsidP="00B11EB3">
      <w:pPr>
        <w:pStyle w:val="DanceBody"/>
      </w:pPr>
      <w:r>
        <w:t xml:space="preserve"> 1- 8</w:t>
      </w:r>
      <w:r>
        <w:tab/>
        <w:t>1s cross down to dance 1/2 mirror reels of 3 on opp sides; 1s turn 2s 1.1/2 times (1M+2L RH, 1L+2M LH) to end facing 1st corners</w:t>
      </w:r>
    </w:p>
    <w:p w:rsidR="00B11EB3" w:rsidRDefault="00B11EB3" w:rsidP="00B11EB3">
      <w:pPr>
        <w:pStyle w:val="DanceBody"/>
      </w:pPr>
      <w:r>
        <w:t xml:space="preserve"> 9-24</w:t>
      </w:r>
      <w:r>
        <w:tab/>
        <w:t>"Best Set in the Hall" figure:</w:t>
      </w:r>
    </w:p>
    <w:p w:rsidR="00B11EB3" w:rsidRPr="006B40B3" w:rsidRDefault="00B11EB3" w:rsidP="00B11EB3">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11EB3" w:rsidRPr="006B40B3" w:rsidRDefault="00B11EB3" w:rsidP="00B11EB3">
      <w:pPr>
        <w:pStyle w:val="DanceBody"/>
      </w:pPr>
      <w:r>
        <w:tab/>
      </w:r>
      <w:r w:rsidRPr="006B40B3">
        <w:t>13-16</w:t>
      </w:r>
      <w:r>
        <w:t xml:space="preserve">  </w:t>
      </w:r>
      <w:r w:rsidRPr="006B40B3">
        <w:t xml:space="preserve">1s+1st crnr person set &amp; 1st crnr persons dance RSh round each other into diag opp crnrs </w:t>
      </w:r>
      <w:r w:rsidRPr="0060684A">
        <w:rPr>
          <w:b/>
        </w:rPr>
        <w:t>while</w:t>
      </w:r>
      <w:r w:rsidRPr="006B40B3">
        <w:t xml:space="preserve"> 1s dance in &amp; pivot to right to face 2nd crnrs</w:t>
      </w:r>
    </w:p>
    <w:p w:rsidR="00B11EB3" w:rsidRDefault="00B11EB3" w:rsidP="00B11EB3">
      <w:pPr>
        <w:pStyle w:val="DanceBody"/>
      </w:pPr>
      <w:r>
        <w:tab/>
      </w:r>
      <w:r w:rsidRPr="006B40B3">
        <w:t>17-24</w:t>
      </w:r>
      <w:r>
        <w:t xml:space="preserve">  </w:t>
      </w:r>
      <w:r w:rsidRPr="006B40B3">
        <w:t>1s repeat b</w:t>
      </w:r>
      <w:r>
        <w:t>ars 9-16 with 2nd corners &amp; end in centre RSh to RSh facing opp sides</w:t>
      </w:r>
    </w:p>
    <w:p w:rsidR="00B11EB3" w:rsidRDefault="00B11EB3" w:rsidP="00B11EB3">
      <w:pPr>
        <w:pStyle w:val="DanceBody"/>
      </w:pPr>
      <w:r>
        <w:t>25-32</w:t>
      </w:r>
      <w:r>
        <w:tab/>
        <w:t xml:space="preserve">1s dance LH across on sides (1M+2M+3M </w:t>
      </w:r>
      <w:r>
        <w:rPr>
          <w:b/>
        </w:rPr>
        <w:t>also</w:t>
      </w:r>
      <w:r>
        <w:t xml:space="preserve"> 1L+2L+3L); dancers in 2nd corner position (2M &amp; 3L) lead Men / Ladies &amp; chase anticlockwise to </w:t>
      </w:r>
      <w:r w:rsidRPr="00235E38">
        <w:t>own side</w:t>
      </w:r>
      <w:r>
        <w:t xml:space="preserve"> (Ladies 3 2 1, Men 1 3 2)</w:t>
      </w:r>
    </w:p>
    <w:p w:rsidR="00B11EB3" w:rsidRDefault="00B11EB3" w:rsidP="00B11EB3">
      <w:pPr>
        <w:pStyle w:val="DanceBody"/>
      </w:pPr>
      <w:r>
        <w:t>33-40</w:t>
      </w:r>
      <w:r>
        <w:tab/>
        <w:t>All dance 3 couple Bourrel:</w:t>
      </w:r>
    </w:p>
    <w:p w:rsidR="00B11EB3" w:rsidRPr="007741E1" w:rsidRDefault="00B11EB3" w:rsidP="00B11EB3">
      <w:pPr>
        <w:pStyle w:val="DanceBody"/>
        <w:keepNext w:val="0"/>
      </w:pPr>
      <w:r>
        <w:tab/>
        <w:t xml:space="preserve">1M+2L &amp; 3M+1L set, turn 2H &amp; twirl to BtoB (Lady facing up, Men down) </w:t>
      </w:r>
      <w:r>
        <w:rPr>
          <w:b/>
        </w:rPr>
        <w:t>while</w:t>
      </w:r>
      <w:r>
        <w:t xml:space="preserve"> 3L &amp; 2M chase anticlockwise 1/2 round to face partner in line up down centre &amp; all Petronella turn to own side. 2 1 3</w:t>
      </w:r>
    </w:p>
    <w:p w:rsidR="00B11EB3" w:rsidRDefault="00B11EB3" w:rsidP="00B11EB3"/>
    <w:p w:rsidR="00B11EB3" w:rsidRDefault="00B11EB3" w:rsidP="00B11EB3">
      <w:pPr>
        <w:pStyle w:val="Minicrib"/>
      </w:pPr>
      <w:r>
        <w:t>CUTTY SARK  (J8x32)  3C (4C set)</w:t>
      </w:r>
      <w:r>
        <w:tab/>
        <w:t>RSCDS Bk 40</w:t>
      </w:r>
    </w:p>
    <w:p w:rsidR="00B11EB3" w:rsidRDefault="00B11EB3" w:rsidP="00B11EB3">
      <w:pPr>
        <w:pStyle w:val="DanceBody"/>
      </w:pPr>
      <w:r>
        <w:t xml:space="preserve"> 1- 8</w:t>
      </w:r>
      <w:r>
        <w:tab/>
        <w:t>1s cast down own sides &amp; cast back to 2</w:t>
      </w:r>
      <w:r w:rsidRPr="00972EEB">
        <w:t>nd</w:t>
      </w:r>
      <w:r>
        <w:t xml:space="preserve"> place (2s step up 3-4)</w:t>
      </w:r>
    </w:p>
    <w:p w:rsidR="00B11EB3" w:rsidRDefault="00B11EB3" w:rsidP="00B11EB3">
      <w:pPr>
        <w:pStyle w:val="DanceBody"/>
      </w:pPr>
      <w:r>
        <w:t xml:space="preserve"> 9-16</w:t>
      </w:r>
      <w:r>
        <w:tab/>
        <w:t>2s+1s dance RH across &amp; LH back</w:t>
      </w:r>
    </w:p>
    <w:p w:rsidR="00B11EB3" w:rsidRDefault="00B11EB3" w:rsidP="00B11EB3">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B11EB3" w:rsidRDefault="00B11EB3" w:rsidP="00B11EB3">
      <w:pPr>
        <w:pStyle w:val="DanceBody"/>
        <w:keepNext w:val="0"/>
      </w:pPr>
      <w:r>
        <w:t>25-32</w:t>
      </w:r>
      <w:r>
        <w:tab/>
        <w:t>2s+1s+3s Adv+Ret &amp; turn RH. End 2 1 3</w:t>
      </w:r>
    </w:p>
    <w:p w:rsidR="00B11EB3" w:rsidRDefault="00B11EB3" w:rsidP="00B11EB3"/>
    <w:p w:rsidR="00B11EB3" w:rsidRDefault="00B11EB3" w:rsidP="00B11EB3">
      <w:pPr>
        <w:pStyle w:val="Minicrib"/>
      </w:pPr>
      <w:r>
        <w:t>CYPRUS DELIGHT  (R5x32)  5C set</w:t>
      </w:r>
      <w:r>
        <w:tab/>
        <w:t>John Jackson</w:t>
      </w:r>
    </w:p>
    <w:p w:rsidR="00B11EB3" w:rsidRDefault="00B11EB3" w:rsidP="00B11EB3">
      <w:pPr>
        <w:pStyle w:val="DanceBody"/>
      </w:pPr>
      <w:r>
        <w:t xml:space="preserve"> 1- 8</w:t>
      </w:r>
      <w:r>
        <w:tab/>
        <w:t>1s &amp; 5s set &amp; turn partner RH; 1s+5s cast down/up 1 place (2s &amp; 4s step up/down) &amp; finish BtoB with partner facing own sides</w:t>
      </w:r>
    </w:p>
    <w:p w:rsidR="00B11EB3" w:rsidRDefault="00B11EB3" w:rsidP="00B11EB3">
      <w:pPr>
        <w:pStyle w:val="DanceBody"/>
      </w:pPr>
      <w:r>
        <w:t xml:space="preserve"> 9-16</w:t>
      </w:r>
      <w:r>
        <w:tab/>
        <w:t>1s &amp; 5s dance Double Triangles ending with Petronella turn to end in centre facing partner, Men facing up, Ladies facing down</w:t>
      </w:r>
    </w:p>
    <w:p w:rsidR="00B11EB3" w:rsidRDefault="00B11EB3" w:rsidP="00B11EB3">
      <w:pPr>
        <w:pStyle w:val="DanceBody"/>
      </w:pPr>
      <w:r>
        <w:t>17-24</w:t>
      </w:r>
      <w:r>
        <w:tab/>
        <w:t>1s+5s dance reel of 4</w:t>
      </w:r>
    </w:p>
    <w:p w:rsidR="00B11EB3" w:rsidRDefault="00B11EB3" w:rsidP="00B11EB3">
      <w:pPr>
        <w:pStyle w:val="DanceBody"/>
      </w:pPr>
      <w:r>
        <w:t>25-28</w:t>
      </w:r>
      <w:r>
        <w:tab/>
        <w:t xml:space="preserve">1L followed by 1M dance out between 2L &amp; 3L, in between 3L &amp; 4L to 4th place opp sides </w:t>
      </w:r>
      <w:r>
        <w:rPr>
          <w:b/>
        </w:rPr>
        <w:t>while</w:t>
      </w:r>
      <w:r>
        <w:t xml:space="preserve"> 5M followed by 5L dance out between 3M &amp; 4M, in between 2M &amp; 3M to 2nd place opp sides.  2 (5) 3 (1) 4</w:t>
      </w:r>
    </w:p>
    <w:p w:rsidR="00B11EB3" w:rsidRDefault="00B11EB3" w:rsidP="00B11EB3">
      <w:pPr>
        <w:pStyle w:val="DanceBody"/>
        <w:keepNext w:val="0"/>
      </w:pPr>
      <w:r>
        <w:t>29-32</w:t>
      </w:r>
      <w:r>
        <w:tab/>
        <w:t xml:space="preserve">5s cross down RH to 3rd place </w:t>
      </w:r>
      <w:r>
        <w:rPr>
          <w:b/>
        </w:rPr>
        <w:t>while</w:t>
      </w:r>
      <w:r>
        <w:t xml:space="preserve"> 3s cast up to 2nd place </w:t>
      </w:r>
      <w:r>
        <w:rPr>
          <w:b/>
        </w:rPr>
        <w:t>while</w:t>
      </w:r>
      <w:r>
        <w:t xml:space="preserve"> 1s cross RH, all set.  End 2 3 5 1 4</w:t>
      </w:r>
    </w:p>
    <w:p w:rsidR="00B11EB3" w:rsidRDefault="00B11EB3" w:rsidP="00B11EB3"/>
    <w:p w:rsidR="00B11EB3" w:rsidRDefault="00B11EB3" w:rsidP="00B11EB3">
      <w:pPr>
        <w:pStyle w:val="Minicrib"/>
      </w:pPr>
      <w:r>
        <w:t>CYPRUS ROUNDABOUT  (M-(S64+R64))  Sq.Set</w:t>
      </w:r>
      <w:r>
        <w:tab/>
        <w:t>Holly Boyd  Célébrations</w:t>
      </w:r>
    </w:p>
    <w:p w:rsidR="00B11EB3" w:rsidRDefault="00B11EB3" w:rsidP="00B11EB3">
      <w:pPr>
        <w:pStyle w:val="DanceBody"/>
      </w:pPr>
      <w:r>
        <w:t>Strathspey</w:t>
      </w:r>
    </w:p>
    <w:p w:rsidR="00B11EB3" w:rsidRPr="00D750C1" w:rsidRDefault="00B11EB3" w:rsidP="00B11EB3">
      <w:pPr>
        <w:pStyle w:val="DanceBody"/>
      </w:pPr>
      <w:r w:rsidRPr="00D750C1">
        <w:t xml:space="preserve"> 1- 8</w:t>
      </w:r>
      <w:r w:rsidRPr="00D750C1">
        <w:tab/>
        <w:t>All Adv with partner, Ret with corner to finish BtoB with corner facing partner; all turn partner 3/4 RH to bring Ladies into centre facing partners</w:t>
      </w:r>
    </w:p>
    <w:p w:rsidR="00B11EB3" w:rsidRPr="00D750C1" w:rsidRDefault="00B11EB3" w:rsidP="00B11EB3">
      <w:pPr>
        <w:pStyle w:val="DanceBody"/>
      </w:pPr>
      <w:r w:rsidRPr="00D750C1">
        <w:t xml:space="preserve"> 9-16</w:t>
      </w:r>
      <w:r w:rsidRPr="00D750C1">
        <w:tab/>
        <w:t>Double Celtic Reel:</w:t>
      </w:r>
    </w:p>
    <w:p w:rsidR="00B11EB3" w:rsidRPr="00D750C1" w:rsidRDefault="00B11EB3" w:rsidP="00B11EB3">
      <w:pPr>
        <w:pStyle w:val="DanceBody"/>
      </w:pPr>
      <w:r w:rsidRPr="00D750C1">
        <w:tab/>
        <w:t xml:space="preserve">9-12    All pass partner RSh, Men in centre, shoulder to shoulder dance 3/4 round anticlockwise </w:t>
      </w:r>
      <w:r w:rsidRPr="00603012">
        <w:rPr>
          <w:b/>
        </w:rPr>
        <w:t>while</w:t>
      </w:r>
      <w:r w:rsidRPr="00D750C1">
        <w:t xml:space="preserve"> partners dance 1/4 clockwise round</w:t>
      </w:r>
    </w:p>
    <w:p w:rsidR="00B11EB3" w:rsidRPr="00D750C1" w:rsidRDefault="00B11EB3" w:rsidP="00B11EB3">
      <w:pPr>
        <w:pStyle w:val="DanceBody"/>
      </w:pPr>
      <w:r w:rsidRPr="00D750C1">
        <w:tab/>
        <w:t xml:space="preserve">13-16  All pass partner RSh, Ladies in centre, shoulder to shoulder dance 3/4 round anticlockwise </w:t>
      </w:r>
      <w:r w:rsidRPr="00603012">
        <w:rPr>
          <w:b/>
        </w:rPr>
        <w:t>while</w:t>
      </w:r>
      <w:r w:rsidRPr="00D750C1">
        <w:t xml:space="preserve"> partners dance 1/4 clockwise round</w:t>
      </w:r>
    </w:p>
    <w:p w:rsidR="00B11EB3" w:rsidRPr="00D750C1" w:rsidRDefault="00B11EB3" w:rsidP="00B11EB3">
      <w:pPr>
        <w:pStyle w:val="DanceBody"/>
      </w:pPr>
      <w:r w:rsidRPr="00D750C1">
        <w:tab/>
        <w:t>17-24  Repeat 9-16</w:t>
      </w:r>
    </w:p>
    <w:p w:rsidR="00B11EB3" w:rsidRPr="00D750C1" w:rsidRDefault="00B11EB3" w:rsidP="00B11EB3">
      <w:pPr>
        <w:pStyle w:val="DanceBody"/>
      </w:pPr>
      <w:r w:rsidRPr="00D750C1">
        <w:t>25-32</w:t>
      </w:r>
      <w:r w:rsidRPr="00D750C1">
        <w:tab/>
        <w:t>All set to partner, turn RH 1.1/4 to sides in original places &amp; all set</w:t>
      </w:r>
    </w:p>
    <w:p w:rsidR="00B11EB3" w:rsidRPr="00D750C1" w:rsidRDefault="00B11EB3" w:rsidP="00B11EB3">
      <w:pPr>
        <w:pStyle w:val="DanceBody"/>
      </w:pPr>
      <w:r w:rsidRPr="00D750C1">
        <w:t>33-40</w:t>
      </w:r>
      <w:r w:rsidRPr="00D750C1">
        <w:tab/>
        <w:t>Interlocking reels of 4. Ladies end facing out</w:t>
      </w:r>
    </w:p>
    <w:p w:rsidR="00B11EB3" w:rsidRPr="00D750C1" w:rsidRDefault="00B11EB3" w:rsidP="00B11EB3">
      <w:pPr>
        <w:pStyle w:val="DanceBody"/>
      </w:pPr>
      <w:r w:rsidRPr="00D750C1">
        <w:t>41-48</w:t>
      </w:r>
      <w:r w:rsidRPr="00D750C1">
        <w:tab/>
        <w:t>All dance 1/2 Schiehallion reels to opp sides.  3 4 1 2</w:t>
      </w:r>
    </w:p>
    <w:p w:rsidR="00B11EB3" w:rsidRPr="00D750C1" w:rsidRDefault="00B11EB3" w:rsidP="00B11EB3">
      <w:pPr>
        <w:pStyle w:val="DanceBody"/>
      </w:pPr>
      <w:r w:rsidRPr="00D750C1">
        <w:t>49-56</w:t>
      </w:r>
      <w:r w:rsidRPr="00D750C1">
        <w:tab/>
        <w:t>All set to partner &amp; dance 1/2 Grand Chain back to original places</w:t>
      </w:r>
    </w:p>
    <w:p w:rsidR="00B11EB3" w:rsidRDefault="00B11EB3" w:rsidP="00B11EB3">
      <w:pPr>
        <w:pStyle w:val="DanceBody"/>
      </w:pPr>
      <w:r>
        <w:t>57-64</w:t>
      </w:r>
      <w:r>
        <w:tab/>
        <w:t>All circle 8H round &amp; back</w:t>
      </w:r>
    </w:p>
    <w:p w:rsidR="00B11EB3" w:rsidRDefault="00B11EB3" w:rsidP="00B11EB3">
      <w:pPr>
        <w:pStyle w:val="DanceBody"/>
      </w:pPr>
      <w:r>
        <w:t>Reel</w:t>
      </w:r>
    </w:p>
    <w:p w:rsidR="00B11EB3" w:rsidRDefault="00B11EB3" w:rsidP="00B11EB3">
      <w:pPr>
        <w:pStyle w:val="DanceBody"/>
        <w:keepNext w:val="0"/>
      </w:pPr>
      <w:r>
        <w:t>65-128</w:t>
      </w:r>
      <w:r>
        <w:tab/>
        <w:t>Repeat 1-64 in Reel time</w:t>
      </w:r>
    </w:p>
    <w:p w:rsidR="00B11EB3" w:rsidRDefault="00B11EB3" w:rsidP="00B11EB3"/>
    <w:p w:rsidR="00B11EB3" w:rsidRDefault="00B11EB3" w:rsidP="00B11EB3">
      <w:pPr>
        <w:pStyle w:val="Minicrib"/>
      </w:pPr>
      <w:r>
        <w:t>CÉLÉBRATIONS  (J4x48)  4C set</w:t>
      </w:r>
      <w:r>
        <w:tab/>
        <w:t>Holly Boyd  Célébrations</w:t>
      </w:r>
    </w:p>
    <w:p w:rsidR="00B11EB3" w:rsidRDefault="00B11EB3" w:rsidP="00B11EB3">
      <w:pPr>
        <w:pStyle w:val="DanceBody"/>
      </w:pPr>
      <w:r>
        <w:t xml:space="preserve"> 1- 8</w:t>
      </w:r>
      <w:r>
        <w:tab/>
        <w:t>1s+2s Set &amp; Rotate</w:t>
      </w:r>
    </w:p>
    <w:p w:rsidR="00B11EB3" w:rsidRDefault="00B11EB3" w:rsidP="00B11EB3">
      <w:pPr>
        <w:pStyle w:val="DanceBody"/>
      </w:pPr>
      <w:r>
        <w:t xml:space="preserve"> 9-16</w:t>
      </w:r>
      <w:r>
        <w:tab/>
        <w:t>2s+1s+3s dance reels of 3 on sides (1s RSh to 2s)</w:t>
      </w:r>
    </w:p>
    <w:p w:rsidR="00B11EB3" w:rsidRDefault="00B11EB3" w:rsidP="00B11EB3">
      <w:pPr>
        <w:pStyle w:val="DanceBody"/>
      </w:pPr>
      <w:r>
        <w:t>17-24</w:t>
      </w:r>
      <w:r>
        <w:tab/>
        <w:t>2s+1s dance RH across; 1s+3s dance LH across</w:t>
      </w:r>
    </w:p>
    <w:p w:rsidR="00B11EB3" w:rsidRDefault="00B11EB3" w:rsidP="00B11EB3">
      <w:pPr>
        <w:pStyle w:val="DanceBody"/>
      </w:pPr>
      <w:r>
        <w:t>25-32</w:t>
      </w:r>
      <w:r>
        <w:tab/>
        <w:t>1s+3s+4s Adv+Ret; 1s+3s+4s turn partner RH</w:t>
      </w:r>
    </w:p>
    <w:p w:rsidR="00B11EB3" w:rsidRDefault="00B11EB3" w:rsidP="00B11EB3">
      <w:pPr>
        <w:pStyle w:val="DanceBody"/>
      </w:pPr>
      <w:r>
        <w:t>33-40</w:t>
      </w:r>
      <w:r>
        <w:tab/>
        <w:t>1s+3s+4s circle 6H round &amp; back finishing in middle facing partner</w:t>
      </w:r>
    </w:p>
    <w:p w:rsidR="00B11EB3" w:rsidRDefault="00B11EB3" w:rsidP="00B11EB3">
      <w:pPr>
        <w:pStyle w:val="DanceBody"/>
        <w:keepNext w:val="0"/>
      </w:pPr>
      <w:r>
        <w:t>41-48</w:t>
      </w:r>
      <w:r>
        <w:tab/>
        <w:t>1s+3s+4s dance 3 couple Poussette. 2 3 4 1</w:t>
      </w:r>
    </w:p>
    <w:p w:rsidR="00B11EB3" w:rsidRDefault="00B11EB3" w:rsidP="00B11EB3"/>
    <w:p w:rsidR="00B11EB3" w:rsidRDefault="00B11EB3" w:rsidP="00B11EB3">
      <w:pPr>
        <w:pStyle w:val="Minicrib"/>
      </w:pPr>
      <w:r>
        <w:t>THE D AND D SIDE CALEDONIANS  (R8x32)  3C (4C set)</w:t>
      </w:r>
      <w:r>
        <w:tab/>
        <w:t>Murrough Landon, 2023</w:t>
      </w:r>
    </w:p>
    <w:p w:rsidR="00B11EB3" w:rsidRDefault="00B11EB3" w:rsidP="00B11EB3">
      <w:pPr>
        <w:pStyle w:val="DanceBody"/>
      </w:pPr>
      <w:r>
        <w:t xml:space="preserve"> 1- 8</w:t>
      </w:r>
      <w:r>
        <w:tab/>
        <w:t>1s set &amp; dance 3/4 Fig of 8 on the sides (1M casts as 1L dances down centre to pass 2s LSh). 1M ends in 2nd place own side, 1L in centre facing 1M (2s step up bars 3-4)</w:t>
      </w:r>
    </w:p>
    <w:p w:rsidR="00B11EB3" w:rsidRDefault="00B11EB3" w:rsidP="00B11EB3">
      <w:pPr>
        <w:pStyle w:val="DanceBody"/>
      </w:pPr>
      <w:r>
        <w:t xml:space="preserve"> 9-10</w:t>
      </w:r>
      <w:r>
        <w:tab/>
        <w:t>All 3 Men join nearer hands on the side as 1L joins outer hands with 2M+3M to form a "D" shape. All set in a "D" shape</w:t>
      </w:r>
    </w:p>
    <w:p w:rsidR="00B11EB3" w:rsidRDefault="00B11EB3" w:rsidP="00B11EB3">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B11EB3" w:rsidRDefault="00B11EB3" w:rsidP="00B11EB3">
      <w:pPr>
        <w:pStyle w:val="DanceBody"/>
      </w:pPr>
      <w:r>
        <w:t>13-16</w:t>
      </w:r>
      <w:r>
        <w:tab/>
        <w:t xml:space="preserve">1s repeat bars 9-12 on the Ladies' side. On the last 2 bars, 1M, pulling back RSh, sets turning &amp; advancing slightly to face 2M on the diagonal </w:t>
      </w:r>
      <w:r>
        <w:rPr>
          <w:b/>
        </w:rPr>
        <w:t>while</w:t>
      </w:r>
      <w:r>
        <w:t xml:space="preserve"> 1L sets advancing to end behind 1M (in tandem). 2L+3L set facing in for 4 bars.</w:t>
      </w:r>
    </w:p>
    <w:p w:rsidR="00B11EB3" w:rsidRDefault="00B11EB3" w:rsidP="00B11EB3">
      <w:pPr>
        <w:pStyle w:val="DanceBody"/>
      </w:pPr>
      <w:r>
        <w:t>17-20</w:t>
      </w:r>
      <w:r>
        <w:tab/>
        <w:t>1s dance 1/2 alternating tandem reel of 3 on 1st diagonal giving RSh to 2M &amp; end in tandem, 1L leading, facing 3M.</w:t>
      </w:r>
    </w:p>
    <w:p w:rsidR="00B11EB3" w:rsidRDefault="00B11EB3" w:rsidP="00B11EB3">
      <w:pPr>
        <w:pStyle w:val="DanceBody"/>
      </w:pPr>
      <w:r>
        <w:t>21-24</w:t>
      </w:r>
      <w:r>
        <w:tab/>
        <w:t>1s dance 1/2 alternating tandem reel of 3 on 2nd diagonal, giving RSh to 3M, &amp; end in 2nd place opposite sides.</w:t>
      </w:r>
    </w:p>
    <w:p w:rsidR="00B11EB3" w:rsidRDefault="00B11EB3" w:rsidP="00B11EB3">
      <w:pPr>
        <w:pStyle w:val="DanceBody"/>
      </w:pPr>
      <w:r>
        <w:t>25-28</w:t>
      </w:r>
      <w:r>
        <w:tab/>
        <w:t>All chase 1/2 way clockwise to own sides.</w:t>
      </w:r>
    </w:p>
    <w:p w:rsidR="00B11EB3" w:rsidRPr="003D2E8F" w:rsidRDefault="00B11EB3" w:rsidP="00B11EB3">
      <w:pPr>
        <w:pStyle w:val="DanceBody"/>
        <w:keepNext w:val="0"/>
      </w:pPr>
      <w:r>
        <w:t>29-32</w:t>
      </w:r>
      <w:r>
        <w:tab/>
        <w:t>All turn partner RH.  2 1 3</w:t>
      </w:r>
    </w:p>
    <w:p w:rsidR="00B11EB3" w:rsidRDefault="00B11EB3" w:rsidP="00B11EB3"/>
    <w:p w:rsidR="00B11EB3" w:rsidRDefault="00B11EB3" w:rsidP="00B11EB3">
      <w:pPr>
        <w:pStyle w:val="Minicrib"/>
      </w:pPr>
      <w:r>
        <w:t>D FOR DAMON  (S8x32)  3C (4C set)</w:t>
      </w:r>
      <w:r>
        <w:tab/>
        <w:t>Gaye Collin  Dance Book 5</w:t>
      </w:r>
    </w:p>
    <w:p w:rsidR="00B11EB3" w:rsidRDefault="00B11EB3" w:rsidP="00B11EB3">
      <w:pPr>
        <w:pStyle w:val="DanceBody"/>
      </w:pPr>
      <w:r>
        <w:t xml:space="preserve"> 1- 8</w:t>
      </w:r>
      <w:r>
        <w:tab/>
        <w:t>1s+2s circle 4H round to left; 1s+2s dance LH across back to place, 2s face out/up</w:t>
      </w:r>
    </w:p>
    <w:p w:rsidR="00B11EB3" w:rsidRDefault="00B11EB3" w:rsidP="00B11EB3">
      <w:pPr>
        <w:pStyle w:val="DanceBody"/>
      </w:pPr>
      <w:r>
        <w:t xml:space="preserve"> 9-16</w:t>
      </w:r>
      <w:r>
        <w:tab/>
        <w:t>1s+2s+3s dance modified Inveran reel:</w:t>
      </w:r>
    </w:p>
    <w:p w:rsidR="00B11EB3" w:rsidRDefault="00B11EB3" w:rsidP="00B11EB3">
      <w:pPr>
        <w:pStyle w:val="DanceBody"/>
      </w:pPr>
      <w:r>
        <w:tab/>
        <w:t>1s cross RH to join reel &amp; cross RH again when crossing up from 3rd place.  1s end in top place facing down NHJ, 2s join nearer hands (Bar 14) &amp; dance up middle to face 1s</w:t>
      </w:r>
    </w:p>
    <w:p w:rsidR="00B11EB3" w:rsidRDefault="00B11EB3" w:rsidP="00B11EB3">
      <w:pPr>
        <w:pStyle w:val="DanceBody"/>
      </w:pPr>
      <w:r>
        <w:t>17-24</w:t>
      </w:r>
      <w:r>
        <w:tab/>
        <w:t>1s+2s dance Rondel.  2 1 3 4</w:t>
      </w:r>
    </w:p>
    <w:p w:rsidR="00B11EB3" w:rsidRDefault="00B11EB3" w:rsidP="00B11EB3">
      <w:pPr>
        <w:pStyle w:val="DanceBody"/>
      </w:pPr>
      <w:r>
        <w:t>25-32</w:t>
      </w:r>
      <w:r>
        <w:tab/>
        <w:t>1s+3s dance "D's in Tandem":</w:t>
      </w:r>
    </w:p>
    <w:p w:rsidR="00B11EB3" w:rsidRDefault="00B11EB3" w:rsidP="00B11EB3">
      <w:pPr>
        <w:pStyle w:val="DanceBody"/>
      </w:pPr>
      <w:r>
        <w:tab/>
        <w:t>1s+3s join hands on sides &amp; all set, cross RH with partner</w:t>
      </w:r>
    </w:p>
    <w:p w:rsidR="00B11EB3" w:rsidRDefault="00B11EB3" w:rsidP="00B11EB3">
      <w:pPr>
        <w:pStyle w:val="DanceBody"/>
        <w:keepNext w:val="0"/>
      </w:pPr>
      <w:r>
        <w:tab/>
        <w:t xml:space="preserve">Ladies dance across &amp; curve down into place own side </w:t>
      </w:r>
      <w:r>
        <w:rPr>
          <w:b/>
        </w:rPr>
        <w:t>while</w:t>
      </w:r>
      <w:r>
        <w:t xml:space="preserve"> Men dance across (below Ladies) &amp; curve up into place, join hands on sides &amp; all set.  2 1 3</w:t>
      </w:r>
    </w:p>
    <w:p w:rsidR="00B11EB3" w:rsidRDefault="00B11EB3" w:rsidP="00B11EB3"/>
    <w:p w:rsidR="00B11EB3" w:rsidRDefault="00B11EB3" w:rsidP="00B11EB3">
      <w:pPr>
        <w:pStyle w:val="Minicrib"/>
      </w:pPr>
      <w:r>
        <w:t>DA RAIN DANCIN'  (R8x32)  3C (4C set)</w:t>
      </w:r>
      <w:r>
        <w:tab/>
        <w:t>Ron Wallace  Whiteadder Coll</w:t>
      </w:r>
    </w:p>
    <w:p w:rsidR="00B11EB3" w:rsidRDefault="00B11EB3" w:rsidP="00B11EB3">
      <w:pPr>
        <w:pStyle w:val="DanceBody"/>
      </w:pPr>
      <w:r>
        <w:t xml:space="preserve"> 1- 8</w:t>
      </w:r>
      <w:r>
        <w:tab/>
        <w:t>1s dance down below 3s, cast up round 3s to 2</w:t>
      </w:r>
      <w:r w:rsidRPr="00972EEB">
        <w:t>nd</w:t>
      </w:r>
      <w:r>
        <w:t xml:space="preserve"> place own side, 2s+1s+3s set &amp; cross RH</w:t>
      </w:r>
    </w:p>
    <w:p w:rsidR="00B11EB3" w:rsidRDefault="00B11EB3" w:rsidP="00B11EB3">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rPr>
        <w:t xml:space="preserve"> while </w:t>
      </w:r>
      <w:r>
        <w:t>2s &amp; 3s cross LH</w:t>
      </w:r>
    </w:p>
    <w:p w:rsidR="00B11EB3" w:rsidRDefault="00B11EB3" w:rsidP="00B11EB3">
      <w:pPr>
        <w:pStyle w:val="DanceBody"/>
      </w:pPr>
      <w:r>
        <w:t>17-24</w:t>
      </w:r>
      <w:r>
        <w:tab/>
        <w:t>1s set to corner (1), set to partner (1) &amp; turn 3/4 RH (2 bars) to face 2nd corner; 1s set to corner (1), set to partner (1) &amp; turn 3/4 RH (2 bars)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DA TROWIE REEL  (M-3x(S16+J16)  3C set</w:t>
      </w:r>
      <w:r>
        <w:tab/>
        <w:t>Ruth Taylor  Stagger Inn</w:t>
      </w:r>
    </w:p>
    <w:p w:rsidR="00B11EB3" w:rsidRDefault="00B11EB3" w:rsidP="00B11EB3">
      <w:pPr>
        <w:pStyle w:val="DanceBody"/>
      </w:pPr>
      <w:r>
        <w:t>Strathspey:</w:t>
      </w:r>
    </w:p>
    <w:p w:rsidR="00B11EB3" w:rsidRDefault="00B11EB3" w:rsidP="00B11EB3">
      <w:pPr>
        <w:pStyle w:val="DanceBody"/>
      </w:pPr>
      <w:r>
        <w:t xml:space="preserve"> 1- 8</w:t>
      </w:r>
      <w:r>
        <w:tab/>
        <w:t>1s lead down (2 bars), turn RH (2s step up 3-4); 1s+3s dance RH across.  Finish 1L with 1M following facing 3L</w:t>
      </w:r>
    </w:p>
    <w:p w:rsidR="00B11EB3" w:rsidRDefault="00B11EB3" w:rsidP="00B11EB3">
      <w:pPr>
        <w:pStyle w:val="DanceBody"/>
      </w:pPr>
      <w:r>
        <w:t xml:space="preserve"> 9-16</w:t>
      </w:r>
      <w:r>
        <w:tab/>
        <w:t>1s dance tandem reel on 1st corner diagonal finishing facing 3L again</w:t>
      </w:r>
    </w:p>
    <w:p w:rsidR="00B11EB3" w:rsidRDefault="00B11EB3" w:rsidP="00B11EB3">
      <w:pPr>
        <w:pStyle w:val="DanceBody"/>
      </w:pPr>
      <w:r>
        <w:t>Jig:</w:t>
      </w:r>
    </w:p>
    <w:p w:rsidR="00B11EB3" w:rsidRDefault="00B11EB3" w:rsidP="00B11EB3">
      <w:pPr>
        <w:pStyle w:val="DanceBody"/>
      </w:pPr>
      <w:r>
        <w:t>17-24</w:t>
      </w:r>
      <w:r>
        <w:tab/>
        <w:t>1L followed by 1M dances behind 3L, up between 3s, behind 3M &amp; across to place (3s step up 23-24).  2 3 1</w:t>
      </w:r>
    </w:p>
    <w:p w:rsidR="00B11EB3" w:rsidRDefault="00B11EB3" w:rsidP="00B11EB3">
      <w:pPr>
        <w:pStyle w:val="DanceBody"/>
        <w:keepNext w:val="0"/>
      </w:pPr>
      <w:r>
        <w:t>25-32</w:t>
      </w:r>
      <w:r>
        <w:tab/>
        <w:t>All circle 6H 1/2 round to right (6 slip steps), pull back RSh &amp; chase back to place.</w:t>
      </w:r>
    </w:p>
    <w:p w:rsidR="00B11EB3" w:rsidRDefault="00B11EB3" w:rsidP="00B11EB3"/>
    <w:p w:rsidR="00B11EB3" w:rsidRDefault="00B11EB3" w:rsidP="00B11EB3">
      <w:pPr>
        <w:pStyle w:val="Minicrib"/>
      </w:pPr>
      <w:r>
        <w:t>DA TUSHKER  (R8x32)  3C (4C set)</w:t>
      </w:r>
      <w:r>
        <w:tab/>
        <w:t>John Bowie Dickson</w:t>
      </w:r>
    </w:p>
    <w:p w:rsidR="00B11EB3" w:rsidRDefault="00B11EB3" w:rsidP="00B11EB3">
      <w:pPr>
        <w:pStyle w:val="DanceBody"/>
      </w:pPr>
      <w:r>
        <w:t xml:space="preserve"> 1- 8</w:t>
      </w:r>
      <w:r>
        <w:tab/>
        <w:t>1s set, cross down to 2</w:t>
      </w:r>
      <w:r w:rsidRPr="00972EEB">
        <w:t>nd</w:t>
      </w:r>
      <w:r>
        <w:t xml:space="preserve"> place, set &amp; cross RH</w:t>
      </w:r>
    </w:p>
    <w:p w:rsidR="00B11EB3" w:rsidRDefault="00B11EB3" w:rsidP="00B11EB3">
      <w:pPr>
        <w:pStyle w:val="DanceBody"/>
      </w:pPr>
      <w:r>
        <w:t xml:space="preserve"> 9-16</w:t>
      </w:r>
      <w:r>
        <w:tab/>
        <w:t>1s dance reels of 3 on own sides (RSh to 3</w:t>
      </w:r>
      <w:r w:rsidRPr="00972EEB">
        <w:t>rd</w:t>
      </w:r>
      <w:r>
        <w:t xml:space="preserve"> corners) &amp; end giving RH to</w:t>
      </w:r>
    </w:p>
    <w:p w:rsidR="00B11EB3" w:rsidRDefault="00B11EB3" w:rsidP="00B11EB3">
      <w:pPr>
        <w:pStyle w:val="DanceBody"/>
      </w:pPr>
      <w:r>
        <w:t>17-24</w:t>
      </w:r>
      <w:r>
        <w:tab/>
        <w:t>1s dance reels of 3 across (RSh to 2</w:t>
      </w:r>
      <w:r w:rsidRPr="00972EEB">
        <w:t>nd</w:t>
      </w:r>
      <w:r>
        <w:t xml:space="preserve"> corner)</w:t>
      </w:r>
    </w:p>
    <w:p w:rsidR="00B11EB3" w:rsidRDefault="00B11EB3" w:rsidP="00B11EB3">
      <w:pPr>
        <w:pStyle w:val="DanceBody"/>
        <w:keepNext w:val="0"/>
      </w:pPr>
      <w:r>
        <w:t>25-32</w:t>
      </w:r>
      <w:r>
        <w:tab/>
        <w:t>1s followed by 2s lead down between 3s, cast &amp; lead up between 2s &amp; cast to 2</w:t>
      </w:r>
      <w:r w:rsidRPr="00972EEB">
        <w:t>nd</w:t>
      </w:r>
      <w:r>
        <w:t xml:space="preserve"> place</w:t>
      </w:r>
    </w:p>
    <w:p w:rsidR="00B11EB3" w:rsidRDefault="00B11EB3" w:rsidP="00B11EB3"/>
    <w:p w:rsidR="00B11EB3" w:rsidRDefault="00B11EB3" w:rsidP="00B11EB3">
      <w:pPr>
        <w:pStyle w:val="Minicrib"/>
      </w:pPr>
      <w:r>
        <w:t>A DAB OF GOLD  (R8x32)  3C (4C set)</w:t>
      </w:r>
      <w:r>
        <w:tab/>
        <w:t>P Marshall</w:t>
      </w:r>
    </w:p>
    <w:p w:rsidR="00B11EB3" w:rsidRDefault="00B11EB3" w:rsidP="00B11EB3">
      <w:pPr>
        <w:pStyle w:val="DanceBody"/>
      </w:pPr>
      <w:r>
        <w:t xml:space="preserve"> 1- 8</w:t>
      </w:r>
      <w:r>
        <w:tab/>
        <w:t>1s+2s dance RH across 1/2 way then 1s+3s dance LH across 1/2 way, 1L followed by partner dances up behind 3M &amp; crosses to opposite side</w:t>
      </w:r>
    </w:p>
    <w:p w:rsidR="00B11EB3" w:rsidRDefault="00B11EB3" w:rsidP="00B11EB3">
      <w:pPr>
        <w:pStyle w:val="DanceBody"/>
      </w:pPr>
      <w:r>
        <w:t xml:space="preserve"> 9-16</w:t>
      </w:r>
      <w:r>
        <w:tab/>
        <w:t>1L dances RSh round 2L (in 1M place)</w:t>
      </w:r>
      <w:r w:rsidRPr="00BA6B4D">
        <w:rPr>
          <w:b/>
        </w:rPr>
        <w:t xml:space="preserve"> </w:t>
      </w:r>
      <w:r>
        <w:rPr>
          <w:b/>
        </w:rPr>
        <w:t xml:space="preserve">as </w:t>
      </w:r>
      <w:r>
        <w:t>1M dances RSh round 2M, 1s+3s circle round to right &amp; 1s end facing 2L (Lady in front of partner)</w:t>
      </w:r>
    </w:p>
    <w:p w:rsidR="00B11EB3" w:rsidRDefault="00B11EB3" w:rsidP="00B11EB3">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DABBLER'S REEL  (R8x32)  3C (4C set)</w:t>
      </w:r>
      <w:r>
        <w:tab/>
        <w:t>Ashish Mhadeshwar</w:t>
      </w:r>
    </w:p>
    <w:p w:rsidR="00B11EB3" w:rsidRDefault="00B11EB3" w:rsidP="00B11EB3">
      <w:pPr>
        <w:pStyle w:val="DanceBody"/>
      </w:pPr>
      <w:r>
        <w:t xml:space="preserve"> 1- 8</w:t>
      </w:r>
      <w:r>
        <w:tab/>
        <w:t>1s+2s circle 4H round to left; 1s set &amp; cast to face 1st corners (2s step up 7-8)</w:t>
      </w:r>
    </w:p>
    <w:p w:rsidR="00B11EB3" w:rsidRDefault="00B11EB3" w:rsidP="00B11EB3">
      <w:pPr>
        <w:pStyle w:val="DanceBody"/>
      </w:pPr>
      <w:r>
        <w:t xml:space="preserve"> 9-16</w:t>
      </w:r>
      <w:r>
        <w:tab/>
        <w:t>1s dance 1/2 diag RSh reel of 4 with 1st corner; dance LSh round partner to dance 1/2 diag LSh reel of 4 with 4th corners. 1s pass LSh to end in 2nd place opp sides facing out.  (3) (1) (2)</w:t>
      </w:r>
    </w:p>
    <w:p w:rsidR="00B11EB3" w:rsidRDefault="00B11EB3" w:rsidP="00B11EB3">
      <w:pPr>
        <w:pStyle w:val="DanceBody"/>
      </w:pPr>
      <w:r>
        <w:t>17-20</w:t>
      </w:r>
      <w:r>
        <w:tab/>
        <w:t xml:space="preserve">1s dance down behind opp sides, meet below 3rd place, dance up middle </w:t>
      </w:r>
      <w:r>
        <w:rPr>
          <w:b/>
        </w:rPr>
        <w:t>while</w:t>
      </w:r>
      <w:r>
        <w:t xml:space="preserve"> 2s+3s dance 1/2 R&amp;L</w:t>
      </w:r>
    </w:p>
    <w:p w:rsidR="00B11EB3" w:rsidRDefault="00B11EB3" w:rsidP="00B11EB3">
      <w:pPr>
        <w:pStyle w:val="DanceBody"/>
      </w:pPr>
      <w:r>
        <w:t>21-24</w:t>
      </w:r>
      <w:r>
        <w:tab/>
        <w:t>1s dance up, cross &amp; cast round 2s to face 1st corners</w:t>
      </w:r>
    </w:p>
    <w:p w:rsidR="00B11EB3" w:rsidRDefault="00B11EB3" w:rsidP="00B11EB3">
      <w:pPr>
        <w:pStyle w:val="DanceBody"/>
        <w:keepNext w:val="0"/>
      </w:pPr>
      <w:r>
        <w:t>25-32</w:t>
      </w:r>
      <w:r>
        <w:tab/>
        <w:t>1s turn 1st corner RH, pass RSh; turn 2nd corner RH &amp; pass RSh to 2nd place own side.  2 1 3</w:t>
      </w:r>
    </w:p>
    <w:p w:rsidR="00B11EB3" w:rsidRDefault="00B11EB3" w:rsidP="00B11EB3"/>
    <w:p w:rsidR="00B11EB3" w:rsidRDefault="00B11EB3" w:rsidP="00B11EB3">
      <w:pPr>
        <w:pStyle w:val="Minicrib"/>
      </w:pPr>
      <w:r>
        <w:t>THE DAFFODIL  (S8x32)  3C (4C set)</w:t>
      </w:r>
      <w:r>
        <w:tab/>
        <w:t>John Drewry  Greenburn Bk 3</w:t>
      </w:r>
    </w:p>
    <w:p w:rsidR="00B11EB3" w:rsidRDefault="00B11EB3" w:rsidP="00B11EB3">
      <w:pPr>
        <w:pStyle w:val="DanceBody"/>
      </w:pPr>
      <w:r>
        <w:t xml:space="preserve"> 1- 8</w:t>
      </w:r>
      <w:r>
        <w:tab/>
        <w:t>1s+2s Set+Link, 2s+1s dance RH across 1s ending in prom hold facing 2L (Mans 2</w:t>
      </w:r>
      <w:r w:rsidRPr="00972EEB">
        <w:t>nd</w:t>
      </w:r>
      <w:r>
        <w:t xml:space="preserve"> corner)</w:t>
      </w:r>
    </w:p>
    <w:p w:rsidR="00B11EB3" w:rsidRDefault="00B11EB3" w:rsidP="00B11EB3">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B11EB3" w:rsidRDefault="00B11EB3" w:rsidP="00B11EB3">
      <w:pPr>
        <w:pStyle w:val="DanceBody"/>
      </w:pPr>
      <w:r>
        <w:t>17-24</w:t>
      </w:r>
      <w:r>
        <w:tab/>
        <w:t>1s in prom hold dance 1/2 RSh diagonal reel of with corners, 1s dance up to top &amp; cast to 2</w:t>
      </w:r>
      <w:r w:rsidRPr="00972EEB">
        <w:t>nd</w:t>
      </w:r>
      <w:r>
        <w:t xml:space="preserve"> place opp sides</w:t>
      </w:r>
    </w:p>
    <w:p w:rsidR="00B11EB3" w:rsidRDefault="00B11EB3" w:rsidP="00B11EB3">
      <w:pPr>
        <w:pStyle w:val="DanceBody"/>
        <w:keepNext w:val="0"/>
      </w:pPr>
      <w:r>
        <w:t>25-32</w:t>
      </w:r>
      <w:r>
        <w:tab/>
        <w:t>2s+1s+3s set, petronella turn into centre, set &amp; turn partners 2H to own sides</w:t>
      </w:r>
    </w:p>
    <w:p w:rsidR="00B11EB3" w:rsidRDefault="00B11EB3" w:rsidP="00B11EB3"/>
    <w:p w:rsidR="00B11EB3" w:rsidRDefault="00B11EB3" w:rsidP="00B11EB3">
      <w:pPr>
        <w:pStyle w:val="Minicrib"/>
      </w:pPr>
      <w:r>
        <w:t>DAGMAR'S FANCY  (S3x32)  3C set</w:t>
      </w:r>
      <w:r>
        <w:tab/>
        <w:t>Anselm Lingnau  Mainhatton Bk</w:t>
      </w:r>
    </w:p>
    <w:p w:rsidR="00B11EB3" w:rsidRDefault="00B11EB3" w:rsidP="00B11EB3">
      <w:pPr>
        <w:pStyle w:val="DanceBody"/>
      </w:pPr>
      <w:r>
        <w:t xml:space="preserve"> 1- 8</w:t>
      </w:r>
      <w:r>
        <w:tab/>
        <w:t>1s+2s+3s petronella turn &amp; set, 3/4 turn RH &amp; set</w:t>
      </w:r>
    </w:p>
    <w:p w:rsidR="00B11EB3" w:rsidRDefault="00B11EB3" w:rsidP="00B11EB3">
      <w:pPr>
        <w:pStyle w:val="DanceBody"/>
      </w:pPr>
      <w:r>
        <w:t xml:space="preserve"> 9-16</w:t>
      </w:r>
      <w:r>
        <w:tab/>
        <w:t>1s cross down (each couple cross down as they reach top place) to dance reflection reels of 3 on sides</w:t>
      </w:r>
    </w:p>
    <w:p w:rsidR="00B11EB3" w:rsidRDefault="00B11EB3" w:rsidP="00B11EB3">
      <w:pPr>
        <w:pStyle w:val="DanceBody"/>
      </w:pPr>
      <w:r>
        <w:t>17-24</w:t>
      </w:r>
      <w:r>
        <w:tab/>
        <w:t>1s dance Figs of 8 on own sides (1s down &amp; in to start)</w:t>
      </w:r>
    </w:p>
    <w:p w:rsidR="00B11EB3" w:rsidRDefault="00B11EB3" w:rsidP="00B11EB3">
      <w:pPr>
        <w:pStyle w:val="DanceBody"/>
      </w:pPr>
      <w:r>
        <w:t>25-32</w:t>
      </w:r>
      <w:r>
        <w:tab/>
        <w:t>All dance Progressive Grand Chain:-</w:t>
      </w:r>
    </w:p>
    <w:p w:rsidR="00B11EB3" w:rsidRDefault="00B11EB3" w:rsidP="00B11EB3">
      <w:pPr>
        <w:pStyle w:val="DanceBody"/>
      </w:pPr>
      <w:r>
        <w:tab/>
        <w:t>25-26    1s (at top) turn once round RH as 2s+3s change places RH on sides,</w:t>
      </w:r>
    </w:p>
    <w:p w:rsidR="00B11EB3" w:rsidRDefault="00B11EB3" w:rsidP="00B11EB3">
      <w:pPr>
        <w:pStyle w:val="DanceBody"/>
      </w:pPr>
      <w:r>
        <w:tab/>
        <w:t>27-28    2s (at bottom) turn once round LH as 1s+3s change places LH on sides,</w:t>
      </w:r>
    </w:p>
    <w:p w:rsidR="00B11EB3" w:rsidRDefault="00B11EB3" w:rsidP="00B11EB3">
      <w:pPr>
        <w:pStyle w:val="DanceBody"/>
      </w:pPr>
      <w:r>
        <w:tab/>
        <w:t>29-30    3s (at top) turn once round RH as 1s+2s change places RH on sides,</w:t>
      </w:r>
    </w:p>
    <w:p w:rsidR="00B11EB3" w:rsidRDefault="00B11EB3" w:rsidP="00B11EB3">
      <w:pPr>
        <w:pStyle w:val="DanceBody"/>
        <w:keepNext w:val="0"/>
      </w:pPr>
      <w:r>
        <w:tab/>
        <w:t>31-32    1s (at bottom) turn once round LH as 2s+3s change places LH on sides to end 2 3 1</w:t>
      </w:r>
    </w:p>
    <w:p w:rsidR="00B11EB3" w:rsidRDefault="00B11EB3" w:rsidP="00B11EB3"/>
    <w:p w:rsidR="00B11EB3" w:rsidRDefault="00B11EB3" w:rsidP="00B11EB3">
      <w:pPr>
        <w:pStyle w:val="Minicrib"/>
      </w:pPr>
      <w:r>
        <w:t>THE DAILY COMMUTE  (M-4x(S32+R32))  3C (4C set)</w:t>
      </w:r>
      <w:r>
        <w:tab/>
        <w:t>Holger Schuckelt  Borderland Dances</w:t>
      </w:r>
    </w:p>
    <w:p w:rsidR="00B11EB3" w:rsidRDefault="00B11EB3" w:rsidP="00B11EB3">
      <w:pPr>
        <w:pStyle w:val="DanceBody"/>
      </w:pPr>
      <w:r>
        <w:t>Strathspey</w:t>
      </w:r>
    </w:p>
    <w:p w:rsidR="00B11EB3" w:rsidRDefault="00B11EB3" w:rsidP="00B11EB3">
      <w:pPr>
        <w:pStyle w:val="DanceBody"/>
      </w:pPr>
      <w:r>
        <w:t xml:space="preserve"> 1- 2</w:t>
      </w:r>
      <w:r>
        <w:tab/>
      </w:r>
      <w:r w:rsidRPr="006B40B3">
        <w:t xml:space="preserve">1s lead down </w:t>
      </w:r>
      <w:r>
        <w:t>between 2s &amp; 3s</w:t>
      </w:r>
    </w:p>
    <w:p w:rsidR="00B11EB3" w:rsidRDefault="00B11EB3" w:rsidP="00B11EB3">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B11EB3" w:rsidRDefault="00B11EB3" w:rsidP="00B11EB3">
      <w:pPr>
        <w:pStyle w:val="DanceBody"/>
      </w:pPr>
      <w:r>
        <w:t xml:space="preserve"> 5- 8</w:t>
      </w:r>
      <w:r>
        <w:tab/>
        <w:t xml:space="preserve">1s cast up round 3rd position &amp; turn LH to face 1st corners </w:t>
      </w:r>
      <w:r>
        <w:rPr>
          <w:b/>
          <w:bCs/>
        </w:rPr>
        <w:t>while</w:t>
      </w:r>
      <w:r>
        <w:t xml:space="preserve"> 3s NHJ dance up on bars 5-6</w:t>
      </w:r>
    </w:p>
    <w:p w:rsidR="00B11EB3" w:rsidRDefault="00B11EB3" w:rsidP="00B11EB3">
      <w:pPr>
        <w:pStyle w:val="DanceBody"/>
      </w:pPr>
      <w:r>
        <w:t xml:space="preserve"> 9-12</w:t>
      </w:r>
      <w:r>
        <w:tab/>
        <w:t>Corner Pass &amp; Twirl with 1st corners</w:t>
      </w:r>
    </w:p>
    <w:p w:rsidR="00B11EB3" w:rsidRPr="004C53AA" w:rsidRDefault="00B11EB3" w:rsidP="00B11EB3">
      <w:pPr>
        <w:pStyle w:val="DanceBody"/>
      </w:pPr>
      <w:r>
        <w:tab/>
      </w:r>
      <w:r w:rsidRPr="004C53AA">
        <w:t>1s pass corners RSh, dance round corner place</w:t>
      </w:r>
      <w:r>
        <w:t>. 1s end 2nd place own sides</w:t>
      </w:r>
      <w:r w:rsidRPr="004C53AA">
        <w:t xml:space="preserve"> </w:t>
      </w:r>
      <w:r w:rsidRPr="004C53AA">
        <w:rPr>
          <w:b/>
          <w:bCs/>
        </w:rPr>
        <w:t>while</w:t>
      </w:r>
    </w:p>
    <w:p w:rsidR="00B11EB3" w:rsidRDefault="00B11EB3" w:rsidP="00B11EB3">
      <w:pPr>
        <w:pStyle w:val="DanceBody"/>
      </w:pPr>
      <w:r w:rsidRPr="004C53AA">
        <w:tab/>
        <w:t xml:space="preserve">1st corners dance in, 1/2 turn </w:t>
      </w:r>
      <w:r>
        <w:t>R</w:t>
      </w:r>
      <w:r w:rsidRPr="004C53AA">
        <w:t>H, face &amp; pulling back RSh dance out to opp corner place</w:t>
      </w:r>
    </w:p>
    <w:p w:rsidR="00B11EB3" w:rsidRDefault="00B11EB3" w:rsidP="00B11EB3">
      <w:pPr>
        <w:pStyle w:val="DanceBody"/>
      </w:pPr>
      <w:r>
        <w:t>13-16</w:t>
      </w:r>
      <w:r>
        <w:tab/>
        <w:t>All chase clockwise 1/2 way round</w:t>
      </w:r>
    </w:p>
    <w:p w:rsidR="00B11EB3" w:rsidRDefault="00B11EB3" w:rsidP="00B11EB3">
      <w:pPr>
        <w:pStyle w:val="DanceBody"/>
      </w:pPr>
      <w:r>
        <w:t>17-20</w:t>
      </w:r>
      <w:r>
        <w:tab/>
        <w:t>1s repeat Pass &amp; Twirl with 4th corners.1s ending 2nd place opp sides facing clockwise</w:t>
      </w:r>
    </w:p>
    <w:p w:rsidR="00B11EB3" w:rsidRDefault="00B11EB3" w:rsidP="00B11EB3">
      <w:pPr>
        <w:pStyle w:val="DanceBody"/>
      </w:pPr>
      <w:r>
        <w:t>21-24</w:t>
      </w:r>
      <w:r>
        <w:tab/>
        <w:t>All chase clockwise 1/2 way round (2) 1 (3)</w:t>
      </w:r>
    </w:p>
    <w:p w:rsidR="00B11EB3" w:rsidRDefault="00B11EB3" w:rsidP="00B11EB3">
      <w:pPr>
        <w:pStyle w:val="DanceBody"/>
      </w:pPr>
      <w:r>
        <w:t>25-32</w:t>
      </w:r>
      <w:r>
        <w:tab/>
        <w:t>1s turn 1/2 RH, pull back RSh &amp; dance out to opposite sides; All set &amp; cross RH to own sides 2 1 3 4</w:t>
      </w:r>
    </w:p>
    <w:p w:rsidR="00B11EB3" w:rsidRDefault="00B11EB3" w:rsidP="00B11EB3">
      <w:pPr>
        <w:pStyle w:val="DanceBody"/>
      </w:pPr>
      <w:r>
        <w:t>Reel</w:t>
      </w:r>
    </w:p>
    <w:p w:rsidR="00B11EB3" w:rsidRDefault="00B11EB3" w:rsidP="00B11EB3">
      <w:pPr>
        <w:pStyle w:val="DanceBody"/>
        <w:keepNext w:val="0"/>
      </w:pPr>
      <w:r>
        <w:t xml:space="preserve"> 1-32</w:t>
      </w:r>
      <w:r>
        <w:tab/>
        <w:t>1s+3s+4s repeat 1-32</w:t>
      </w:r>
    </w:p>
    <w:p w:rsidR="00B11EB3" w:rsidRDefault="00B11EB3" w:rsidP="00B11EB3"/>
    <w:p w:rsidR="00B11EB3" w:rsidRDefault="00B11EB3" w:rsidP="00B11EB3">
      <w:pPr>
        <w:pStyle w:val="Minicrib"/>
      </w:pPr>
      <w:r>
        <w:t>DAINTY DAVIE  (S8x16)  3C (4C set)</w:t>
      </w:r>
      <w:r>
        <w:tab/>
        <w:t>Walsh, (17C)  RSCDS Bk 11</w:t>
      </w:r>
    </w:p>
    <w:p w:rsidR="00B11EB3" w:rsidRDefault="00B11EB3" w:rsidP="00B11EB3">
      <w:pPr>
        <w:pStyle w:val="DanceBody"/>
      </w:pPr>
      <w:r>
        <w:t xml:space="preserve"> 1- 8</w:t>
      </w:r>
      <w:r>
        <w:tab/>
        <w:t>1s clap &amp; cross passing RSh, cast 1 place &amp; cross RH to own sides (2s step up 2-3), 2s repeat back to places (1s step up 6-7)</w:t>
      </w:r>
    </w:p>
    <w:p w:rsidR="00B11EB3" w:rsidRDefault="00B11EB3" w:rsidP="00B11EB3">
      <w:pPr>
        <w:pStyle w:val="DanceBody"/>
        <w:keepNext w:val="0"/>
      </w:pPr>
      <w:r>
        <w:t xml:space="preserve"> 9-16</w:t>
      </w:r>
      <w:r>
        <w:tab/>
        <w:t>1s dance Figs of 8 on opposite sides round 2s+3s &amp; 1s cross down RH to 2</w:t>
      </w:r>
      <w:r w:rsidRPr="00972EEB">
        <w:t>nd</w:t>
      </w:r>
      <w:r>
        <w:t xml:space="preserve"> place own sides</w:t>
      </w:r>
    </w:p>
    <w:p w:rsidR="00B11EB3" w:rsidRDefault="00B11EB3" w:rsidP="00B11EB3"/>
    <w:p w:rsidR="00B11EB3" w:rsidRDefault="00B11EB3" w:rsidP="00B11EB3">
      <w:pPr>
        <w:pStyle w:val="Minicrib"/>
      </w:pPr>
      <w:r>
        <w:t>DAINTY DUNCAN  (J8x32)  3C (4C set)</w:t>
      </w:r>
      <w:r>
        <w:tab/>
        <w:t>Ian Barbour</w:t>
      </w:r>
    </w:p>
    <w:p w:rsidR="00B11EB3" w:rsidRPr="0033757C" w:rsidRDefault="00B11EB3" w:rsidP="00B11EB3">
      <w:pPr>
        <w:pStyle w:val="DanceBody"/>
      </w:pPr>
      <w:r w:rsidRPr="0033757C">
        <w:t xml:space="preserve"> 1- 8</w:t>
      </w:r>
      <w:r w:rsidRPr="0033757C">
        <w:tab/>
        <w:t>1s lead down, cross below 3s &amp; cast up to 2nd place opp sides &amp; turn LH remaining in centre, 2nd place, ready for …</w:t>
      </w:r>
    </w:p>
    <w:p w:rsidR="00B11EB3" w:rsidRPr="0033757C" w:rsidRDefault="00B11EB3" w:rsidP="00B11EB3">
      <w:pPr>
        <w:pStyle w:val="DanceBody"/>
      </w:pPr>
      <w:r w:rsidRPr="0033757C">
        <w:t xml:space="preserve"> 9-16</w:t>
      </w:r>
      <w:r w:rsidRPr="0033757C">
        <w:tab/>
        <w:t>1s dance RH across with 1st+2nd crnrs, 1M followed by 3L+2L dance up &amp; cast down Men's side</w:t>
      </w:r>
      <w:r w:rsidRPr="0033757C">
        <w:rPr>
          <w:b/>
        </w:rPr>
        <w:t xml:space="preserve"> as </w:t>
      </w:r>
      <w:r w:rsidRPr="0033757C">
        <w:t>1L followed by 2M+3M dance down below 3s &amp; up Ladies' side</w:t>
      </w:r>
    </w:p>
    <w:p w:rsidR="00B11EB3" w:rsidRPr="0033757C" w:rsidRDefault="00B11EB3" w:rsidP="00B11EB3">
      <w:pPr>
        <w:pStyle w:val="DanceBody"/>
      </w:pPr>
      <w:r w:rsidRPr="0033757C">
        <w:t>17-24</w:t>
      </w:r>
      <w:r w:rsidRPr="0033757C">
        <w:tab/>
        <w:t>All chase anticlockwise 1/2 way, 1s+2s+3s Set+Link for 3 once to lines across</w:t>
      </w:r>
    </w:p>
    <w:p w:rsidR="00B11EB3" w:rsidRPr="0033757C" w:rsidRDefault="00B11EB3" w:rsidP="00B11EB3">
      <w:pPr>
        <w:pStyle w:val="DanceBody"/>
        <w:keepNext w:val="0"/>
      </w:pPr>
      <w:r w:rsidRPr="0033757C">
        <w:t>25-32</w:t>
      </w:r>
      <w:r w:rsidRPr="0033757C">
        <w:tab/>
        <w:t>1M dances reel of 3 on opposite sides with 2L+3L (starting by giving RSh to 3L)</w:t>
      </w:r>
      <w:r w:rsidRPr="0033757C">
        <w:rPr>
          <w:b/>
        </w:rPr>
        <w:t xml:space="preserve"> while </w:t>
      </w:r>
      <w:r w:rsidRPr="0033757C">
        <w:t>1L dances reel of 3 with 2M+3M (starting by giving RSh to 2M) &amp; end with 1s crossing RH to 2nd place own sides</w:t>
      </w:r>
    </w:p>
    <w:p w:rsidR="00B11EB3" w:rsidRDefault="00B11EB3" w:rsidP="00B11EB3"/>
    <w:p w:rsidR="00B11EB3" w:rsidRDefault="00B11EB3" w:rsidP="00B11EB3">
      <w:pPr>
        <w:pStyle w:val="Minicrib"/>
      </w:pPr>
      <w:r>
        <w:t>DAISY CHAIN  (S80)  Sq.Set</w:t>
      </w:r>
      <w:r>
        <w:tab/>
        <w:t>Pam Robertson  Croydon Golden Jubilee</w:t>
      </w:r>
    </w:p>
    <w:p w:rsidR="00B11EB3" w:rsidRPr="000D60D4" w:rsidRDefault="00B11EB3" w:rsidP="00B11EB3">
      <w:pPr>
        <w:pStyle w:val="DanceBody"/>
      </w:pPr>
      <w:r w:rsidRPr="000D60D4">
        <w:t xml:space="preserve"> 1- 8</w:t>
      </w:r>
      <w:r w:rsidRPr="000D60D4">
        <w:tab/>
        <w:t>All circle 8H round &amp; back</w:t>
      </w:r>
    </w:p>
    <w:p w:rsidR="00B11EB3" w:rsidRPr="000D60D4" w:rsidRDefault="00B11EB3" w:rsidP="00B11EB3">
      <w:pPr>
        <w:pStyle w:val="DanceBody"/>
      </w:pPr>
      <w:r w:rsidRPr="000D60D4">
        <w:t xml:space="preserve"> 9-16</w:t>
      </w:r>
      <w:r w:rsidRPr="000D60D4">
        <w:tab/>
        <w:t>Ladies dance LSh round partner &amp; RSh round corner</w:t>
      </w:r>
    </w:p>
    <w:p w:rsidR="00B11EB3" w:rsidRPr="000D60D4" w:rsidRDefault="00B11EB3" w:rsidP="00B11EB3">
      <w:pPr>
        <w:pStyle w:val="DanceBody"/>
      </w:pPr>
      <w:r w:rsidRPr="000D60D4">
        <w:t>17-24</w:t>
      </w:r>
      <w:r w:rsidRPr="000D60D4">
        <w:tab/>
        <w:t>Men dance RSh round partner &amp; LSh round corner</w:t>
      </w:r>
    </w:p>
    <w:p w:rsidR="00B11EB3" w:rsidRPr="000D60D4" w:rsidRDefault="00B11EB3" w:rsidP="00B11EB3">
      <w:pPr>
        <w:pStyle w:val="DanceBody"/>
      </w:pPr>
      <w:r w:rsidRPr="000D60D4">
        <w:t>25-32</w:t>
      </w:r>
      <w:r w:rsidRPr="000D60D4">
        <w:tab/>
        <w:t>Ladies dance clockwise round set back to places</w:t>
      </w:r>
      <w:r w:rsidRPr="000D60D4">
        <w:rPr>
          <w:b/>
        </w:rPr>
        <w:t xml:space="preserve"> while </w:t>
      </w:r>
      <w:r w:rsidRPr="000D60D4">
        <w:t>Men dance LH across in centre 1.1/2 times to opposite places</w:t>
      </w:r>
    </w:p>
    <w:p w:rsidR="00B11EB3" w:rsidRPr="000D60D4" w:rsidRDefault="00B11EB3" w:rsidP="00B11EB3">
      <w:pPr>
        <w:pStyle w:val="DanceBody"/>
      </w:pPr>
      <w:r w:rsidRPr="000D60D4">
        <w:t>33-40</w:t>
      </w:r>
      <w:r w:rsidRPr="000D60D4">
        <w:tab/>
        <w:t>All set (facing in) &amp; Men petronella on 1 place to their right, all set &amp; Men petronella on 1 place to right (back to original places)</w:t>
      </w:r>
    </w:p>
    <w:p w:rsidR="00B11EB3" w:rsidRPr="000D60D4" w:rsidRDefault="00B11EB3" w:rsidP="00B11EB3">
      <w:pPr>
        <w:pStyle w:val="DanceBody"/>
      </w:pPr>
      <w:r w:rsidRPr="000D60D4">
        <w:t>41-48</w:t>
      </w:r>
      <w:r w:rsidRPr="000D60D4">
        <w:tab/>
        <w:t>All set &amp; advance with partner, retire with corner &amp; set</w:t>
      </w:r>
    </w:p>
    <w:p w:rsidR="00B11EB3" w:rsidRPr="000D60D4" w:rsidRDefault="00B11EB3" w:rsidP="00B11EB3">
      <w:pPr>
        <w:pStyle w:val="DanceBody"/>
      </w:pPr>
      <w:r w:rsidRPr="000D60D4">
        <w:t>49-56</w:t>
      </w:r>
      <w:r w:rsidRPr="000D60D4">
        <w:tab/>
        <w:t>All pass partner RH, turn next person LH, pass partner RH &amp; turn corner LH</w:t>
      </w:r>
    </w:p>
    <w:p w:rsidR="00B11EB3" w:rsidRPr="000D60D4" w:rsidRDefault="00B11EB3" w:rsidP="00B11EB3">
      <w:pPr>
        <w:pStyle w:val="DanceBody"/>
      </w:pPr>
      <w:r w:rsidRPr="000D60D4">
        <w:t>57-64</w:t>
      </w:r>
      <w:r w:rsidRPr="000D60D4">
        <w:tab/>
        <w:t>Men dance anticlockwise round set back to places</w:t>
      </w:r>
      <w:r w:rsidRPr="000D60D4">
        <w:rPr>
          <w:b/>
        </w:rPr>
        <w:t xml:space="preserve"> while </w:t>
      </w:r>
      <w:r w:rsidRPr="000D60D4">
        <w:t>Ladies dance RH across in centre 1.1/2 times</w:t>
      </w:r>
    </w:p>
    <w:p w:rsidR="00B11EB3" w:rsidRDefault="00B11EB3" w:rsidP="00B11EB3">
      <w:pPr>
        <w:pStyle w:val="DanceBody"/>
      </w:pPr>
      <w:r w:rsidRPr="000D60D4">
        <w:t>65-72</w:t>
      </w:r>
      <w:r w:rsidRPr="000D60D4">
        <w:tab/>
        <w:t>1s+3s dance 1/2 Ladies' Chain , 2L+4L dance 1/2 Ladies' Chain</w:t>
      </w:r>
    </w:p>
    <w:p w:rsidR="00B11EB3" w:rsidRPr="000D60D4" w:rsidRDefault="00B11EB3" w:rsidP="00B11EB3">
      <w:pPr>
        <w:pStyle w:val="DanceBody"/>
        <w:keepNext w:val="0"/>
      </w:pPr>
      <w:r w:rsidRPr="000D60D4">
        <w:t>73-80</w:t>
      </w:r>
      <w:r w:rsidRPr="000D60D4">
        <w:tab/>
        <w:t>All circle 8H round &amp; back</w:t>
      </w:r>
    </w:p>
    <w:p w:rsidR="00B11EB3" w:rsidRDefault="00B11EB3" w:rsidP="00B11EB3"/>
    <w:p w:rsidR="00B11EB3" w:rsidRDefault="00B11EB3" w:rsidP="00B11EB3">
      <w:pPr>
        <w:pStyle w:val="Minicrib"/>
      </w:pPr>
      <w:r>
        <w:t>DAISY CHAIN  (S4x32)  Sq.Set</w:t>
      </w:r>
      <w:r>
        <w:tab/>
        <w:t>Karen Lavalle-Trente  Northampton 20th Anniv</w:t>
      </w:r>
    </w:p>
    <w:p w:rsidR="00B11EB3" w:rsidRPr="00B172F7" w:rsidRDefault="00B11EB3" w:rsidP="00B11EB3">
      <w:pPr>
        <w:pStyle w:val="DanceBody"/>
      </w:pPr>
      <w:r w:rsidRPr="00B172F7">
        <w:t xml:space="preserve"> 1- 8</w:t>
      </w:r>
      <w:r w:rsidRPr="00B172F7">
        <w:tab/>
        <w:t xml:space="preserve">1s+3s cross RH &amp; set </w:t>
      </w:r>
      <w:r w:rsidRPr="00B172F7">
        <w:rPr>
          <w:b/>
        </w:rPr>
        <w:t>while</w:t>
      </w:r>
      <w:r w:rsidRPr="00B172F7">
        <w:t xml:space="preserve"> 2s &amp; 4s Set+Link.  2s+4s cross RH and set </w:t>
      </w:r>
      <w:r w:rsidRPr="00B172F7">
        <w:rPr>
          <w:b/>
        </w:rPr>
        <w:t>while</w:t>
      </w:r>
      <w:r w:rsidRPr="00B172F7">
        <w:t xml:space="preserve"> 1s &amp; 3s Set+Link</w:t>
      </w:r>
    </w:p>
    <w:p w:rsidR="00B11EB3" w:rsidRPr="00B172F7" w:rsidRDefault="00B11EB3" w:rsidP="00B11EB3">
      <w:pPr>
        <w:pStyle w:val="DanceBody"/>
      </w:pPr>
      <w:r w:rsidRPr="00B172F7">
        <w:t>9-16</w:t>
      </w:r>
      <w:r w:rsidRPr="00B172F7">
        <w:tab/>
        <w:t>All circle 8H 1/2 round to Left, retain hands, Adv+Ret finish facing corners</w:t>
      </w:r>
    </w:p>
    <w:p w:rsidR="00B11EB3" w:rsidRPr="00B172F7" w:rsidRDefault="00B11EB3" w:rsidP="00B11EB3">
      <w:pPr>
        <w:pStyle w:val="DanceBody"/>
      </w:pPr>
      <w:r w:rsidRPr="00B172F7">
        <w:t>17-24</w:t>
      </w:r>
      <w:r w:rsidRPr="00B172F7">
        <w:tab/>
        <w:t>Grand Chain 1/2 way (no hands - 2 bars to pass each person) and pass partners LSh at end</w:t>
      </w:r>
    </w:p>
    <w:p w:rsidR="00B11EB3" w:rsidRPr="00B172F7" w:rsidRDefault="00B11EB3" w:rsidP="00B11EB3">
      <w:pPr>
        <w:pStyle w:val="DanceBody"/>
      </w:pPr>
      <w:r w:rsidRPr="00B172F7">
        <w:t>25-28</w:t>
      </w:r>
      <w:r w:rsidRPr="00B172F7">
        <w:tab/>
        <w:t>All turn partners LH &amp; face in with NHJ</w:t>
      </w:r>
    </w:p>
    <w:p w:rsidR="00B11EB3" w:rsidRPr="00B172F7" w:rsidRDefault="00B11EB3" w:rsidP="00B11EB3">
      <w:pPr>
        <w:pStyle w:val="DanceBody"/>
        <w:keepNext w:val="0"/>
      </w:pPr>
      <w:r w:rsidRPr="00B172F7">
        <w:t>29-32</w:t>
      </w:r>
      <w:r w:rsidRPr="00B172F7">
        <w:tab/>
        <w:t xml:space="preserve">1s &amp; 3s Adv+Ret into next place clockwise </w:t>
      </w:r>
      <w:r w:rsidRPr="00B172F7">
        <w:rPr>
          <w:b/>
        </w:rPr>
        <w:t>while</w:t>
      </w:r>
      <w:r w:rsidRPr="00B172F7">
        <w:t xml:space="preserve"> 2s &amp; 4s set, pull back RSh &amp; cast to next place clockwise   2 3 4 1</w:t>
      </w:r>
    </w:p>
    <w:p w:rsidR="00B11EB3" w:rsidRDefault="00B11EB3" w:rsidP="00B11EB3"/>
    <w:p w:rsidR="00B11EB3" w:rsidRDefault="00B11EB3" w:rsidP="00B11EB3">
      <w:pPr>
        <w:pStyle w:val="Minicrib"/>
      </w:pPr>
      <w:r>
        <w:t>DAISY CHAIN  (M-(S64+J64))  Sq.Set</w:t>
      </w:r>
      <w:r>
        <w:tab/>
        <w:t>Veronica Hughes  Clifton Coll.</w:t>
      </w:r>
    </w:p>
    <w:p w:rsidR="00B11EB3" w:rsidRDefault="00B11EB3" w:rsidP="00B11EB3">
      <w:pPr>
        <w:pStyle w:val="DanceBody"/>
      </w:pPr>
      <w:r>
        <w:t>Strathspey</w:t>
      </w:r>
    </w:p>
    <w:p w:rsidR="00B11EB3" w:rsidRDefault="00B11EB3" w:rsidP="00B11EB3">
      <w:pPr>
        <w:pStyle w:val="DanceBody"/>
      </w:pPr>
      <w:r>
        <w:t xml:space="preserve"> 1- 8</w:t>
      </w:r>
      <w:r>
        <w:tab/>
        <w:t>1s+3s dance Figs 8 through side couples (1M+3L through 2s, 1L+3M through 4s)</w:t>
      </w:r>
    </w:p>
    <w:p w:rsidR="00B11EB3" w:rsidRDefault="00B11EB3" w:rsidP="00B11EB3">
      <w:pPr>
        <w:pStyle w:val="DanceBody"/>
      </w:pPr>
      <w:r>
        <w:t xml:space="preserve"> 9-16</w:t>
      </w:r>
      <w:r>
        <w:tab/>
        <w:t>All set &amp; turn partner RH, set &amp; turn partner LH</w:t>
      </w:r>
    </w:p>
    <w:p w:rsidR="00B11EB3" w:rsidRDefault="00B11EB3" w:rsidP="00B11EB3">
      <w:pPr>
        <w:pStyle w:val="DanceBody"/>
      </w:pPr>
      <w:r>
        <w:t>17-24</w:t>
      </w:r>
      <w:r>
        <w:tab/>
        <w:t>2s+4s repeat 1-8</w:t>
      </w:r>
    </w:p>
    <w:p w:rsidR="00B11EB3" w:rsidRDefault="00B11EB3" w:rsidP="00B11EB3">
      <w:pPr>
        <w:pStyle w:val="DanceBody"/>
      </w:pPr>
      <w:r>
        <w:t>25-32</w:t>
      </w:r>
      <w:r>
        <w:tab/>
        <w:t>All set &amp; turn partner RH; set &amp; turn partner LH</w:t>
      </w:r>
    </w:p>
    <w:p w:rsidR="00B11EB3" w:rsidRDefault="00B11EB3" w:rsidP="00B11EB3">
      <w:pPr>
        <w:pStyle w:val="DanceBody"/>
      </w:pPr>
      <w:r>
        <w:t>33-40</w:t>
      </w:r>
      <w:r>
        <w:tab/>
        <w:t>All circle 8H round &amp; back</w:t>
      </w:r>
    </w:p>
    <w:p w:rsidR="00B11EB3" w:rsidRDefault="00B11EB3" w:rsidP="00B11EB3">
      <w:pPr>
        <w:pStyle w:val="DanceBody"/>
      </w:pPr>
      <w:r>
        <w:t>41-48</w:t>
      </w:r>
      <w:r>
        <w:tab/>
        <w:t>1s+3s dance 1/2 Ladies' Chain; 2s+4s dance 1/2 Ladies' Chain</w:t>
      </w:r>
    </w:p>
    <w:p w:rsidR="00B11EB3" w:rsidRDefault="00B11EB3" w:rsidP="00B11EB3">
      <w:pPr>
        <w:pStyle w:val="DanceBody"/>
      </w:pPr>
      <w:r>
        <w:t>49-52</w:t>
      </w:r>
      <w:r>
        <w:tab/>
        <w:t>All Ladies dance 1/2 RH across &amp; turn partner LH</w:t>
      </w:r>
    </w:p>
    <w:p w:rsidR="00B11EB3" w:rsidRDefault="00B11EB3" w:rsidP="00B11EB3">
      <w:pPr>
        <w:pStyle w:val="DanceBody"/>
      </w:pPr>
      <w:r>
        <w:t>53-56</w:t>
      </w:r>
      <w:r>
        <w:tab/>
        <w:t>All turn corner RH &amp; join partner in prom hold facing anticlockwise</w:t>
      </w:r>
    </w:p>
    <w:p w:rsidR="00B11EB3" w:rsidRDefault="00B11EB3" w:rsidP="00B11EB3">
      <w:pPr>
        <w:pStyle w:val="DanceBody"/>
      </w:pPr>
      <w:r>
        <w:t>57-64</w:t>
      </w:r>
      <w:r>
        <w:tab/>
        <w:t>All promenade once round</w:t>
      </w:r>
    </w:p>
    <w:p w:rsidR="00B11EB3" w:rsidRDefault="00B11EB3" w:rsidP="00B11EB3">
      <w:pPr>
        <w:pStyle w:val="DanceBody"/>
      </w:pPr>
      <w:r>
        <w:t>Jig</w:t>
      </w:r>
    </w:p>
    <w:p w:rsidR="00B11EB3" w:rsidRDefault="00B11EB3" w:rsidP="00B11EB3">
      <w:pPr>
        <w:pStyle w:val="DanceBody"/>
        <w:keepNext w:val="0"/>
      </w:pPr>
      <w:r>
        <w:t xml:space="preserve"> 1-64</w:t>
      </w:r>
      <w:r>
        <w:tab/>
        <w:t>Repeat bars 1-64 above in jig time</w:t>
      </w:r>
    </w:p>
    <w:p w:rsidR="00B11EB3" w:rsidRDefault="00B11EB3" w:rsidP="00B11EB3"/>
    <w:p w:rsidR="00B11EB3" w:rsidRDefault="00B11EB3" w:rsidP="00B11EB3">
      <w:pPr>
        <w:pStyle w:val="Minicrib"/>
      </w:pPr>
      <w:r>
        <w:t>DAISY'S DELIGHT  (J8x32)  3C (4C set)</w:t>
      </w:r>
      <w:r>
        <w:tab/>
        <w:t>Muriel Rimmer  SCD Archives</w:t>
      </w:r>
    </w:p>
    <w:p w:rsidR="00B11EB3" w:rsidRPr="009013B1" w:rsidRDefault="00B11EB3" w:rsidP="00B11EB3">
      <w:pPr>
        <w:pStyle w:val="DanceBody"/>
      </w:pPr>
      <w:r w:rsidRPr="009013B1">
        <w:t xml:space="preserve"> 1- 8</w:t>
      </w:r>
      <w:r w:rsidRPr="009013B1">
        <w:tab/>
        <w:t>1s set, cast 1 place, cross RH &amp; 1M casts up &amp; into middle</w:t>
      </w:r>
      <w:r w:rsidRPr="009013B1">
        <w:rPr>
          <w:b/>
        </w:rPr>
        <w:t xml:space="preserve"> </w:t>
      </w:r>
      <w:r w:rsidRPr="009013B1">
        <w:rPr>
          <w:u w:val="single"/>
        </w:rPr>
        <w:t>above 2s</w:t>
      </w:r>
      <w:r w:rsidRPr="009013B1">
        <w:rPr>
          <w:b/>
        </w:rPr>
        <w:t xml:space="preserve"> as </w:t>
      </w:r>
      <w:r w:rsidRPr="009013B1">
        <w:t xml:space="preserve">1L down &amp; into middle </w:t>
      </w:r>
      <w:r w:rsidRPr="009013B1">
        <w:rPr>
          <w:u w:val="single"/>
        </w:rPr>
        <w:t>below 3s</w:t>
      </w:r>
    </w:p>
    <w:p w:rsidR="00B11EB3" w:rsidRPr="009013B1" w:rsidRDefault="00B11EB3" w:rsidP="00B11EB3">
      <w:pPr>
        <w:pStyle w:val="DanceBody"/>
      </w:pPr>
      <w:r w:rsidRPr="009013B1">
        <w:t xml:space="preserve"> 9-16</w:t>
      </w:r>
      <w:r w:rsidRPr="009013B1">
        <w:tab/>
        <w:t>1s dance LH across (1M with 2s &amp; 1L with 3s) with 2s &amp; 3s continuing to places</w:t>
      </w:r>
      <w:r w:rsidRPr="009013B1">
        <w:rPr>
          <w:b/>
        </w:rPr>
        <w:t xml:space="preserve"> as </w:t>
      </w:r>
      <w:r w:rsidRPr="009013B1">
        <w:t>1s change places LSh in middle to dance RH across with other couple (1s dance only 1/2 LH across bars 9-10 and pass LSh bars 11-12; 2s &amp; 3s dance full LH across) Finish 2 1 3</w:t>
      </w:r>
    </w:p>
    <w:p w:rsidR="00B11EB3" w:rsidRPr="009013B1" w:rsidRDefault="00B11EB3" w:rsidP="00B11EB3">
      <w:pPr>
        <w:pStyle w:val="DanceBody"/>
      </w:pPr>
      <w:r w:rsidRPr="009013B1">
        <w:t>17-24</w:t>
      </w:r>
      <w:r w:rsidRPr="009013B1">
        <w:tab/>
        <w:t>1s dance 1/2 Fig of 8 round 2s &amp; 1/2 Fig of 8 round 3s to end facing 1st corners</w:t>
      </w:r>
    </w:p>
    <w:p w:rsidR="00B11EB3" w:rsidRPr="009013B1" w:rsidRDefault="00B11EB3" w:rsidP="00B11EB3">
      <w:pPr>
        <w:pStyle w:val="DanceBody"/>
        <w:keepNext w:val="0"/>
      </w:pPr>
      <w:r w:rsidRPr="009013B1">
        <w:t>25-32</w:t>
      </w:r>
      <w:r w:rsidRPr="009013B1">
        <w:tab/>
        <w:t xml:space="preserve">1s dance </w:t>
      </w:r>
      <w:r>
        <w:t>'</w:t>
      </w:r>
      <w:r w:rsidRPr="009013B1">
        <w:t>Hello-Goodbye' setting &amp; Petronella turn to 2nd place own side</w:t>
      </w:r>
    </w:p>
    <w:p w:rsidR="00B11EB3" w:rsidRDefault="00B11EB3" w:rsidP="00B11EB3"/>
    <w:p w:rsidR="00B11EB3" w:rsidRDefault="00B11EB3" w:rsidP="00B11EB3">
      <w:pPr>
        <w:pStyle w:val="Minicrib"/>
      </w:pPr>
      <w:r>
        <w:t>DAISY, DAISY  (J8x32)  2C (4C set)</w:t>
      </w:r>
      <w:r>
        <w:tab/>
        <w:t>Chris Ronald  Formation Foundations</w:t>
      </w:r>
    </w:p>
    <w:p w:rsidR="00B11EB3" w:rsidRDefault="00B11EB3" w:rsidP="00B11EB3">
      <w:pPr>
        <w:pStyle w:val="DanceBody"/>
      </w:pPr>
      <w:r>
        <w:t xml:space="preserve"> 1- 8</w:t>
      </w:r>
      <w:r>
        <w:tab/>
        <w:t>1s dance Fig of 8 round 2s, giving hands as they cross down</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1s+2s set &amp; Petronella in Tandem twice to opposite sides.  (2) (1)</w:t>
      </w:r>
    </w:p>
    <w:p w:rsidR="00B11EB3" w:rsidRDefault="00B11EB3" w:rsidP="00B11EB3">
      <w:pPr>
        <w:pStyle w:val="DanceBody"/>
      </w:pPr>
      <w:r>
        <w:t>25-32</w:t>
      </w:r>
      <w:r>
        <w:tab/>
        <w:t>2s+1s set, cross RH &amp; circle 4H round to the left</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THE DALESMAN  (R8x40)  3C (4C set)</w:t>
      </w:r>
      <w:r>
        <w:tab/>
        <w:t>Roy Goldring  12 More Social Dances</w:t>
      </w:r>
    </w:p>
    <w:p w:rsidR="00B11EB3" w:rsidRPr="0049632B" w:rsidRDefault="00B11EB3" w:rsidP="00B11EB3">
      <w:pPr>
        <w:pStyle w:val="DanceBody"/>
      </w:pPr>
      <w:r>
        <w:t xml:space="preserve"> 1- 8</w:t>
      </w:r>
      <w:r>
        <w:tab/>
        <w:t>1s cross RH &amp; cast 2 places, face up (2s+3s step up); 1s+3s turn 1.1/2 LH on sides (1L+3M LH, 1M+3L RH) to end between 2s &amp; 3s on opp sides facing out &amp; holding hands with 2s+3s</w:t>
      </w:r>
    </w:p>
    <w:p w:rsidR="00B11EB3" w:rsidRDefault="00B11EB3" w:rsidP="00B11EB3">
      <w:pPr>
        <w:pStyle w:val="DanceBody"/>
      </w:pPr>
      <w:r>
        <w:t xml:space="preserve"> 9-16</w:t>
      </w:r>
      <w:r>
        <w:tab/>
        <w:t>2s+1s+3s set, 1s set to &amp; turn 1</w:t>
      </w:r>
      <w:r w:rsidRPr="00972EEB">
        <w:t>st</w:t>
      </w:r>
      <w:r>
        <w:t xml:space="preserve"> corners RH, pass RSh to join hands, 1M with 2s, 1L+3s</w:t>
      </w:r>
    </w:p>
    <w:p w:rsidR="00B11EB3" w:rsidRDefault="00B11EB3" w:rsidP="00B11EB3">
      <w:pPr>
        <w:pStyle w:val="DanceBody"/>
      </w:pPr>
      <w:r>
        <w:t>17-24</w:t>
      </w:r>
      <w:r>
        <w:tab/>
        <w:t>2s+1s+3s set, 1s set to &amp; turn 2</w:t>
      </w:r>
      <w:r w:rsidRPr="00972EEB">
        <w:t>nd</w:t>
      </w:r>
      <w:r>
        <w:t xml:space="preserve"> corners RH, pass RSh to 2</w:t>
      </w:r>
      <w:r w:rsidRPr="00972EEB">
        <w:t>nd</w:t>
      </w:r>
      <w:r>
        <w:t xml:space="preserve"> place own sides</w:t>
      </w:r>
    </w:p>
    <w:p w:rsidR="00B11EB3" w:rsidRDefault="00B11EB3" w:rsidP="00B11EB3">
      <w:pPr>
        <w:pStyle w:val="DanceBody"/>
      </w:pPr>
      <w:r>
        <w:t>25-32</w:t>
      </w:r>
      <w:r>
        <w:tab/>
        <w:t>2s+1s+3s chase clockwise 1/2 way round; all set to partner &amp; 1/2 turn partner RH ready for …</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DALGARVEN MILL  (R8x32)  3C (4C set)</w:t>
      </w:r>
      <w:r>
        <w:tab/>
        <w:t>John A Johnston  Jig Time 1</w:t>
      </w:r>
    </w:p>
    <w:p w:rsidR="00B11EB3" w:rsidRDefault="00B11EB3" w:rsidP="00B11EB3">
      <w:pPr>
        <w:pStyle w:val="DanceBody"/>
      </w:pPr>
      <w:r>
        <w:t xml:space="preserve"> 1- 8</w:t>
      </w:r>
      <w:r>
        <w:tab/>
        <w:t>1s cross RH, cast (2s step up), turn LH to end in 2nd place opp sides</w:t>
      </w:r>
    </w:p>
    <w:p w:rsidR="00B11EB3" w:rsidRDefault="00B11EB3" w:rsidP="00B11EB3">
      <w:pPr>
        <w:pStyle w:val="DanceBody"/>
      </w:pPr>
      <w:r>
        <w:t xml:space="preserve"> 9-12</w:t>
      </w:r>
      <w:r>
        <w:tab/>
        <w:t xml:space="preserve">All Advance, 2s+3s Retire </w:t>
      </w:r>
      <w:r>
        <w:rPr>
          <w:b/>
        </w:rPr>
        <w:t>while</w:t>
      </w:r>
      <w:r>
        <w:t xml:space="preserve"> 1s petronella turn to 1M between 2s facing down, 1L between 3s facing up</w:t>
      </w:r>
    </w:p>
    <w:p w:rsidR="00B11EB3" w:rsidRDefault="00B11EB3" w:rsidP="00B11EB3">
      <w:pPr>
        <w:pStyle w:val="DanceBody"/>
      </w:pPr>
      <w:r>
        <w:t>13-16</w:t>
      </w:r>
      <w:r>
        <w:tab/>
        <w:t xml:space="preserve">Lines of 3 Advance, 2s+3s Retire </w:t>
      </w:r>
      <w:r>
        <w:rPr>
          <w:b/>
        </w:rPr>
        <w:t>while</w:t>
      </w:r>
      <w:r>
        <w:t xml:space="preserve"> 1s petronella turn to 2nd place own side  2 1 3</w:t>
      </w:r>
    </w:p>
    <w:p w:rsidR="00B11EB3" w:rsidRDefault="00B11EB3" w:rsidP="00B11EB3">
      <w:pPr>
        <w:pStyle w:val="DanceBody"/>
      </w:pPr>
      <w:r>
        <w:t>17-24</w:t>
      </w:r>
      <w:r>
        <w:tab/>
        <w:t xml:space="preserve">2s+1s+3s dance "Slip Knot" (as Knot but bars 23-24:  3s+1s dance 1/2 LH across </w:t>
      </w:r>
      <w:r>
        <w:rPr>
          <w:b/>
        </w:rPr>
        <w:t>while</w:t>
      </w:r>
      <w:r>
        <w:t xml:space="preserve"> 2s finish in 3rd place)  1 3 2</w:t>
      </w:r>
    </w:p>
    <w:p w:rsidR="00B11EB3" w:rsidRPr="009267C0" w:rsidRDefault="00B11EB3" w:rsidP="00B11EB3">
      <w:pPr>
        <w:pStyle w:val="DanceBody"/>
        <w:keepNext w:val="0"/>
      </w:pPr>
      <w:r>
        <w:t>25-32</w:t>
      </w:r>
      <w:r>
        <w:tab/>
        <w:t>3s followed by 2s dance up &amp; cast round 1s; 2s followed by 1s dance down &amp; cast up round 3s.  2 1 3</w:t>
      </w:r>
    </w:p>
    <w:p w:rsidR="00B11EB3" w:rsidRDefault="00B11EB3" w:rsidP="00B11EB3"/>
    <w:p w:rsidR="00B11EB3" w:rsidRDefault="00B11EB3" w:rsidP="00B11EB3">
      <w:pPr>
        <w:pStyle w:val="Minicrib"/>
      </w:pPr>
      <w:r>
        <w:t>DALKEITH'S STRATHSPEY  (S8x32)  3C (4C set)</w:t>
      </w:r>
      <w:r>
        <w:tab/>
        <w:t>RSCDS Bk 9</w:t>
      </w:r>
    </w:p>
    <w:p w:rsidR="00B11EB3" w:rsidRDefault="00B11EB3" w:rsidP="00B11EB3">
      <w:pPr>
        <w:pStyle w:val="DanceBody"/>
      </w:pPr>
      <w:r>
        <w:t xml:space="preserve"> 1- 8</w:t>
      </w:r>
      <w:r>
        <w:tab/>
        <w:t>1s (with nearer hands joined) set to 2L &amp; circle 3H round to the left, set to 2M &amp; circle 3H round to the left</w:t>
      </w:r>
    </w:p>
    <w:p w:rsidR="00B11EB3" w:rsidRDefault="00B11EB3" w:rsidP="00B11EB3">
      <w:pPr>
        <w:pStyle w:val="DanceBody"/>
      </w:pPr>
      <w:r>
        <w:t xml:space="preserve"> 9-16</w:t>
      </w:r>
      <w:r>
        <w:tab/>
        <w:t>1s lead down the middle &amp; back (2s step up 11-12), 1M pass Lady across to end with 1s BtoB between 2s facing opposite sides</w:t>
      </w:r>
    </w:p>
    <w:p w:rsidR="00B11EB3" w:rsidRDefault="00B11EB3" w:rsidP="00B11EB3">
      <w:pPr>
        <w:pStyle w:val="DanceBody"/>
      </w:pPr>
      <w:r>
        <w:t>17-24</w:t>
      </w:r>
      <w:r>
        <w:tab/>
        <w:t>1s+2s dance RSh reel of 4 across, 1s pass LSh to end in middle facing 1</w:t>
      </w:r>
      <w:r w:rsidRPr="00972EEB">
        <w:t>st</w:t>
      </w:r>
      <w:r>
        <w:t xml:space="preserve"> corner</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to own sides</w:t>
      </w:r>
    </w:p>
    <w:p w:rsidR="00B11EB3" w:rsidRDefault="00B11EB3" w:rsidP="00B11EB3"/>
    <w:p w:rsidR="00B11EB3" w:rsidRDefault="00B11EB3" w:rsidP="00B11EB3">
      <w:pPr>
        <w:pStyle w:val="Minicrib"/>
      </w:pPr>
      <w:r>
        <w:t>DALRY  (S8x32)  3C (4C set)</w:t>
      </w:r>
      <w:r>
        <w:tab/>
        <w:t>John Bowie Dickson  Lothian Coll</w:t>
      </w:r>
    </w:p>
    <w:p w:rsidR="00B11EB3" w:rsidRDefault="00B11EB3" w:rsidP="00B11EB3">
      <w:pPr>
        <w:pStyle w:val="DanceBody"/>
      </w:pPr>
      <w:r>
        <w:t xml:space="preserve"> 1- 8</w:t>
      </w:r>
      <w:r>
        <w:tab/>
        <w:t>1s dance reels of 3 on own sides dancing between 2s to start</w:t>
      </w:r>
    </w:p>
    <w:p w:rsidR="00B11EB3" w:rsidRDefault="00B11EB3" w:rsidP="00B11EB3">
      <w:pPr>
        <w:pStyle w:val="DanceBody"/>
      </w:pPr>
      <w:r>
        <w:t xml:space="preserve"> 9-16</w:t>
      </w:r>
      <w:r>
        <w:tab/>
        <w:t>2s dance Fig of 8 round 3s (casting to start)</w:t>
      </w:r>
      <w:r w:rsidRPr="00BA6B4D">
        <w:rPr>
          <w:b/>
        </w:rPr>
        <w:t xml:space="preserve"> while </w:t>
      </w:r>
      <w:r>
        <w:t>1s cross down &amp; follow the 2s ending below 3s on own sides</w:t>
      </w:r>
    </w:p>
    <w:p w:rsidR="00B11EB3" w:rsidRDefault="00B11EB3" w:rsidP="00B11EB3">
      <w:pPr>
        <w:pStyle w:val="DanceBody"/>
      </w:pPr>
      <w:r>
        <w:t>17-24</w:t>
      </w:r>
      <w:r>
        <w:tab/>
        <w:t>1s turn RH &amp; cast back to places, 1s+2s cross RH &amp; circle 4H round to left 1/2 way</w:t>
      </w:r>
    </w:p>
    <w:p w:rsidR="00B11EB3" w:rsidRDefault="00B11EB3" w:rsidP="00B11EB3">
      <w:pPr>
        <w:pStyle w:val="DanceBody"/>
        <w:keepNext w:val="0"/>
      </w:pPr>
      <w:r>
        <w:t>25-32</w:t>
      </w:r>
      <w:r>
        <w:tab/>
        <w:t>1s+3s cross LH &amp; circle 4H round to right 1/2 way, 3s+1s change places on sides (Men RH &amp; Ladies LH)</w:t>
      </w:r>
    </w:p>
    <w:p w:rsidR="00B11EB3" w:rsidRDefault="00B11EB3" w:rsidP="00B11EB3"/>
    <w:p w:rsidR="00B11EB3" w:rsidRDefault="00B11EB3" w:rsidP="00B11EB3">
      <w:pPr>
        <w:pStyle w:val="Minicrib"/>
      </w:pPr>
      <w:r>
        <w:t>DALSTON HALL  (S4x40)  4C set</w:t>
      </w:r>
      <w:r>
        <w:tab/>
        <w:t>John Drewry  Rondel Bk</w:t>
      </w:r>
    </w:p>
    <w:p w:rsidR="00B11EB3" w:rsidRDefault="00B11EB3" w:rsidP="00B11EB3">
      <w:pPr>
        <w:pStyle w:val="DanceBody"/>
      </w:pPr>
      <w:r>
        <w:t xml:space="preserve"> 1- 8</w:t>
      </w:r>
      <w:r>
        <w:tab/>
        <w:t>1s cross RH, 1s+2s change places LH on sides (no polite turns), 2s+1s+3s cross RH &amp; all 4 couples set. (2) 1 (3) 4</w:t>
      </w:r>
    </w:p>
    <w:p w:rsidR="00B11EB3" w:rsidRDefault="00B11EB3" w:rsidP="00B11EB3">
      <w:pPr>
        <w:pStyle w:val="DanceBody"/>
      </w:pPr>
      <w:r>
        <w:t xml:space="preserve"> 9-16</w:t>
      </w:r>
      <w:r>
        <w:tab/>
        <w:t>2s+1s+3+4s circle 8H round &amp; back.</w:t>
      </w:r>
    </w:p>
    <w:p w:rsidR="00B11EB3" w:rsidRDefault="00B11EB3" w:rsidP="00B11EB3">
      <w:pPr>
        <w:pStyle w:val="DanceBody"/>
      </w:pPr>
      <w:r>
        <w:t>17-20</w:t>
      </w:r>
      <w:r>
        <w:tab/>
        <w:t>1s+3s dance 1/2 RH across, 3s cast to place</w:t>
      </w:r>
      <w:r w:rsidRPr="00BA6B4D">
        <w:rPr>
          <w:b/>
        </w:rPr>
        <w:t xml:space="preserve"> while </w:t>
      </w:r>
      <w:r>
        <w:t>1s turn 1/2 RH moving up to 2</w:t>
      </w:r>
      <w:r w:rsidRPr="00972EEB">
        <w:t>nd</w:t>
      </w:r>
      <w:r>
        <w:t xml:space="preserve"> place opposite side</w:t>
      </w:r>
    </w:p>
    <w:p w:rsidR="00B11EB3" w:rsidRDefault="00B11EB3" w:rsidP="00B11EB3">
      <w:pPr>
        <w:pStyle w:val="DanceBody"/>
      </w:pPr>
      <w:r>
        <w:t>21-24</w:t>
      </w:r>
      <w:r>
        <w:tab/>
        <w:t>1s+2s dance 1/2 LH across, 2s cast to top</w:t>
      </w:r>
      <w:r w:rsidRPr="00BA6B4D">
        <w:rPr>
          <w:b/>
        </w:rPr>
        <w:t xml:space="preserve"> while </w:t>
      </w:r>
      <w:r>
        <w:t>1s cross down LH to 2</w:t>
      </w:r>
      <w:r w:rsidRPr="00972EEB">
        <w:t>nd</w:t>
      </w:r>
      <w:r>
        <w:t xml:space="preserve"> place own side facing down</w:t>
      </w:r>
    </w:p>
    <w:p w:rsidR="00B11EB3" w:rsidRDefault="00B11EB3" w:rsidP="00B11EB3">
      <w:pPr>
        <w:pStyle w:val="DanceBody"/>
      </w:pPr>
      <w:r>
        <w:t>25-32</w:t>
      </w:r>
      <w:r>
        <w:tab/>
        <w:t>2s+1s+3s+4s dance Grand Chain (1 step per hand), 4L polite turn to face in, 2M &amp; 3M face out</w:t>
      </w:r>
    </w:p>
    <w:p w:rsidR="00B11EB3" w:rsidRDefault="00B11EB3" w:rsidP="00B11EB3">
      <w:pPr>
        <w:pStyle w:val="DanceBody"/>
        <w:keepNext w:val="0"/>
      </w:pPr>
      <w:r>
        <w:t>33-40</w:t>
      </w:r>
      <w:r>
        <w:tab/>
        <w:t>1s+3s+4s dance reels of 3 on sides (1s give RSh to 3s to start) &amp; 1s dance down to 4</w:t>
      </w:r>
      <w:r w:rsidRPr="00972EEB">
        <w:t>th</w:t>
      </w:r>
      <w:r>
        <w:t xml:space="preserve"> place (3s+4s step up). 2 3 4 1</w:t>
      </w:r>
    </w:p>
    <w:p w:rsidR="00B11EB3" w:rsidRDefault="00B11EB3" w:rsidP="00B11EB3"/>
    <w:p w:rsidR="00B11EB3" w:rsidRDefault="00B11EB3" w:rsidP="00B11EB3">
      <w:pPr>
        <w:pStyle w:val="Minicrib"/>
      </w:pPr>
      <w:r>
        <w:t>THE DALSTON JIG  (J4x40)  4C set</w:t>
      </w:r>
      <w:r>
        <w:tab/>
        <w:t>Pat Harland  The Sunday Class 1</w:t>
      </w:r>
    </w:p>
    <w:p w:rsidR="00B11EB3" w:rsidRDefault="00B11EB3" w:rsidP="00B11EB3">
      <w:pPr>
        <w:pStyle w:val="DanceBody"/>
      </w:pPr>
      <w:r>
        <w:t xml:space="preserve"> 1- 8</w:t>
      </w:r>
      <w:r>
        <w:tab/>
        <w:t>1s+3s cast 1 place, 1s+3s turn RH, 1s cast to 4</w:t>
      </w:r>
      <w:r w:rsidRPr="00972EEB">
        <w:t>th</w:t>
      </w:r>
      <w:r>
        <w:t xml:space="preserve"> place </w:t>
      </w:r>
      <w:r>
        <w:rPr>
          <w:b/>
        </w:rPr>
        <w:t>as</w:t>
      </w:r>
      <w:r>
        <w:t xml:space="preserve"> 3s lead up to 2</w:t>
      </w:r>
      <w:r w:rsidRPr="00972EEB">
        <w:t>nd</w:t>
      </w:r>
      <w:r>
        <w:t xml:space="preserve"> place 2 3 4 1</w:t>
      </w:r>
    </w:p>
    <w:p w:rsidR="00B11EB3" w:rsidRDefault="00B11EB3" w:rsidP="00B11EB3">
      <w:pPr>
        <w:pStyle w:val="DanceBody"/>
      </w:pPr>
      <w:r>
        <w:t xml:space="preserve"> 9-16</w:t>
      </w:r>
      <w:r>
        <w:tab/>
        <w:t xml:space="preserve">2s+4s repeat bars 1-8, finishing 3 4 </w:t>
      </w:r>
      <w:r w:rsidRPr="002C4FAE">
        <w:t>1 2 facing up/down on sides</w:t>
      </w:r>
    </w:p>
    <w:p w:rsidR="00B11EB3" w:rsidRDefault="00B11EB3" w:rsidP="00B11EB3">
      <w:pPr>
        <w:pStyle w:val="DanceBody"/>
      </w:pPr>
      <w:r>
        <w:t>17-24</w:t>
      </w:r>
      <w:r>
        <w:tab/>
        <w:t xml:space="preserve">3s+4s &amp; 1s+2s set advancing passing each other LSh; 3s+2s set advancing passing each other LSh </w:t>
      </w:r>
      <w:r>
        <w:rPr>
          <w:b/>
        </w:rPr>
        <w:t>while</w:t>
      </w:r>
      <w:r>
        <w:t xml:space="preserve"> 4s+1s set &amp; face in; 4s+2s &amp; 3s+1s dance RH across</w:t>
      </w:r>
    </w:p>
    <w:p w:rsidR="00B11EB3" w:rsidRDefault="00B11EB3" w:rsidP="00B11EB3">
      <w:pPr>
        <w:pStyle w:val="DanceBody"/>
      </w:pPr>
      <w:r>
        <w:t>25-32</w:t>
      </w:r>
      <w:r>
        <w:tab/>
        <w:t>4s cross RH, cast (2s step up), 4s cross RH, cast (3s step up)</w:t>
      </w:r>
    </w:p>
    <w:p w:rsidR="00B11EB3" w:rsidRDefault="00B11EB3" w:rsidP="00B11EB3">
      <w:pPr>
        <w:pStyle w:val="DanceBody"/>
        <w:keepNext w:val="0"/>
      </w:pPr>
      <w:r>
        <w:t>33-40</w:t>
      </w:r>
      <w:r>
        <w:tab/>
        <w:t>All circle 8H round to left (6 steps), pivot pulling RSh back &amp; all chase to places 2 3 4 1</w:t>
      </w:r>
    </w:p>
    <w:p w:rsidR="00B11EB3" w:rsidRDefault="00B11EB3" w:rsidP="00B11EB3"/>
    <w:p w:rsidR="00B11EB3" w:rsidRDefault="00B11EB3" w:rsidP="00B11EB3">
      <w:pPr>
        <w:pStyle w:val="Minicrib"/>
      </w:pPr>
      <w:r>
        <w:t>THE DAMARIS REEL  (R2x48)  4C set</w:t>
      </w:r>
      <w:r>
        <w:tab/>
        <w:t>J Baldwin  Silver Thistle Coll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1s+2s</w:t>
      </w:r>
      <w:r w:rsidRPr="007F0D5A">
        <w:rPr>
          <w:b/>
        </w:rPr>
        <w:t xml:space="preserve"> also </w:t>
      </w:r>
      <w:r>
        <w:t>3s+4s dance reels of 4 across (1M+2L similarly 3M+4L pass LSh to start)</w:t>
      </w:r>
    </w:p>
    <w:p w:rsidR="00B11EB3" w:rsidRDefault="00B11EB3" w:rsidP="00B11EB3">
      <w:pPr>
        <w:pStyle w:val="DanceBody"/>
      </w:pPr>
      <w:r>
        <w:t>17-24</w:t>
      </w:r>
      <w:r>
        <w:tab/>
        <w:t>3s followed by 1s lead down &amp; 1s lead back &amp; both couples turn to face 2s/4s who step in</w:t>
      </w:r>
    </w:p>
    <w:p w:rsidR="00B11EB3" w:rsidRDefault="00B11EB3" w:rsidP="00B11EB3">
      <w:pPr>
        <w:pStyle w:val="DanceBody"/>
      </w:pPr>
      <w:r>
        <w:t>25-32</w:t>
      </w:r>
      <w:r>
        <w:tab/>
        <w:t>All set, 1s+2s</w:t>
      </w:r>
      <w:r w:rsidRPr="007F0D5A">
        <w:rPr>
          <w:b/>
        </w:rPr>
        <w:t xml:space="preserve"> also </w:t>
      </w:r>
      <w:r>
        <w:t>3s+4s dance 1/2 RH across to end with 1s facing 4s in centre, 1s+4s set &amp; dance 1/2 LH across to end facing 3s/4s</w:t>
      </w:r>
    </w:p>
    <w:p w:rsidR="00B11EB3" w:rsidRDefault="00B11EB3" w:rsidP="00B11EB3">
      <w:pPr>
        <w:pStyle w:val="DanceBody"/>
      </w:pPr>
      <w:r>
        <w:t>33-40</w:t>
      </w:r>
      <w:r>
        <w:tab/>
        <w:t>All dance reels of 4 on sides with 1s &amp; 4s ending by passing RSh to face up/down</w:t>
      </w:r>
    </w:p>
    <w:p w:rsidR="00B11EB3" w:rsidRDefault="00B11EB3" w:rsidP="00B11EB3">
      <w:pPr>
        <w:pStyle w:val="DanceBody"/>
        <w:keepNext w:val="0"/>
      </w:pPr>
      <w:r>
        <w:t>41-48</w:t>
      </w:r>
      <w:r>
        <w:tab/>
        <w:t>1s+4s set, dance 1/2 RH across, all set &amp; cross RH to end 2 1 4 3</w:t>
      </w:r>
    </w:p>
    <w:p w:rsidR="00B11EB3" w:rsidRDefault="00B11EB3" w:rsidP="00B11EB3"/>
    <w:p w:rsidR="00B11EB3" w:rsidRDefault="00B11EB3" w:rsidP="00B11EB3">
      <w:pPr>
        <w:pStyle w:val="Minicrib"/>
      </w:pPr>
      <w:r>
        <w:t>DAME ALISON MUNRO  (S8x32)  3C (4C set)</w:t>
      </w:r>
      <w:r>
        <w:tab/>
        <w:t>Phillipe Rousseau  Sussex Martlett Bk 2</w:t>
      </w:r>
    </w:p>
    <w:p w:rsidR="00B11EB3" w:rsidRDefault="00B11EB3" w:rsidP="00B11EB3">
      <w:pPr>
        <w:pStyle w:val="DanceBody"/>
      </w:pPr>
      <w:r>
        <w:t xml:space="preserve"> 1- 8</w:t>
      </w:r>
      <w:r>
        <w:tab/>
        <w:t>1s+2s+3s turn RH (4 bars); 1s+2s dance 1/2 Poussette (out to side &amp; 1/4 turn, along sides &amp; 3/4 turn 2H onto own sides).  2s face out, 1s face in</w:t>
      </w:r>
    </w:p>
    <w:p w:rsidR="00B11EB3" w:rsidRDefault="00B11EB3" w:rsidP="00B11EB3">
      <w:pPr>
        <w:pStyle w:val="DanceBody"/>
      </w:pPr>
      <w:r>
        <w:t xml:space="preserve"> 9-16</w:t>
      </w:r>
      <w:r>
        <w:tab/>
        <w:t>2s+1s dance double Fig of 8 (1s cross up &amp; 2s cast)</w:t>
      </w:r>
    </w:p>
    <w:p w:rsidR="00B11EB3" w:rsidRDefault="00B11EB3" w:rsidP="00B11EB3">
      <w:pPr>
        <w:pStyle w:val="DanceBody"/>
      </w:pPr>
      <w:r>
        <w:t>17-24</w:t>
      </w:r>
      <w:r>
        <w:tab/>
        <w:t>1s dance 1/2 reels of 3 across (1M with 2s &amp; 1L with 3s); 2s+1s+3s advance, turn partner RH under Man's arm &amp; retire to sides</w:t>
      </w:r>
    </w:p>
    <w:p w:rsidR="00B11EB3" w:rsidRDefault="00B11EB3" w:rsidP="00B11EB3">
      <w:pPr>
        <w:pStyle w:val="DanceBody"/>
        <w:keepNext w:val="0"/>
      </w:pPr>
      <w:r>
        <w:t>25-32</w:t>
      </w:r>
      <w:r>
        <w:tab/>
        <w:t>1s dance 1/2 reels of 3 across (1L with 2s &amp; 1M with 3s); 1s dance RH across (1L with 2s &amp; 1M with 3s)</w:t>
      </w:r>
    </w:p>
    <w:p w:rsidR="00B11EB3" w:rsidRDefault="00B11EB3" w:rsidP="00B11EB3"/>
    <w:p w:rsidR="00B11EB3" w:rsidRDefault="00B11EB3" w:rsidP="00B11EB3">
      <w:pPr>
        <w:pStyle w:val="Minicrib"/>
      </w:pPr>
      <w:r>
        <w:t>THE DAMFLASK STRATHSPEY  (S3x32)  3C set</w:t>
      </w:r>
      <w:r>
        <w:tab/>
        <w:t>Kate Bould  Third Sheaf Coll</w:t>
      </w:r>
    </w:p>
    <w:p w:rsidR="00B11EB3" w:rsidRPr="000D60D4" w:rsidRDefault="00B11EB3" w:rsidP="00B11EB3">
      <w:pPr>
        <w:pStyle w:val="DanceBody"/>
      </w:pPr>
      <w:r w:rsidRPr="000D60D4">
        <w:t xml:space="preserve"> 1- 4</w:t>
      </w:r>
      <w:r w:rsidRPr="000D60D4">
        <w:tab/>
        <w:t>1s+2s+3s set.  2s turn 3/4 RH to end 2L between 1s facing 1L &amp; 2M between 3s facing 3M</w:t>
      </w:r>
    </w:p>
    <w:p w:rsidR="00B11EB3" w:rsidRPr="000D60D4" w:rsidRDefault="00B11EB3" w:rsidP="00B11EB3">
      <w:pPr>
        <w:pStyle w:val="DanceBody"/>
      </w:pPr>
      <w:r w:rsidRPr="000D60D4">
        <w:t xml:space="preserve"> 5- 8</w:t>
      </w:r>
      <w:r w:rsidRPr="000D60D4">
        <w:tab/>
        <w:t>1/2 RSh reels of 3 across 2L+1s &amp; 2M+3s.  End (1) 2 (3)</w:t>
      </w:r>
    </w:p>
    <w:p w:rsidR="00B11EB3" w:rsidRPr="000D60D4" w:rsidRDefault="00B11EB3" w:rsidP="00B11EB3">
      <w:pPr>
        <w:pStyle w:val="DanceBody"/>
      </w:pPr>
      <w:r w:rsidRPr="000D60D4">
        <w:t xml:space="preserve"> 9-12</w:t>
      </w:r>
      <w:r w:rsidRPr="000D60D4">
        <w:tab/>
        <w:t>1s+2s+3s set.  2s turn 3/4 LH to end 2M between 1s facing 1L &amp; 2L between 3s facing 3M</w:t>
      </w:r>
    </w:p>
    <w:p w:rsidR="00B11EB3" w:rsidRPr="000D60D4" w:rsidRDefault="00B11EB3" w:rsidP="00B11EB3">
      <w:pPr>
        <w:pStyle w:val="DanceBody"/>
      </w:pPr>
      <w:r w:rsidRPr="000D60D4">
        <w:t>13-16</w:t>
      </w:r>
      <w:r w:rsidRPr="000D60D4">
        <w:tab/>
        <w:t>1/2 LSh reels of 3 across 2M+1s &amp; 2L+3s. 2s pass LSh to face 1st corners</w:t>
      </w:r>
    </w:p>
    <w:p w:rsidR="00B11EB3" w:rsidRPr="000D60D4" w:rsidRDefault="00B11EB3" w:rsidP="00B11EB3">
      <w:pPr>
        <w:pStyle w:val="DanceBody"/>
      </w:pPr>
      <w:r w:rsidRPr="000D60D4">
        <w:t>17-20</w:t>
      </w:r>
      <w:r w:rsidRPr="000D60D4">
        <w:tab/>
        <w:t>2s+1st corners dance Corners Pass+Turn (1st corners turn 2H)  2s pass RSh to face 2nd corners</w:t>
      </w:r>
    </w:p>
    <w:p w:rsidR="00B11EB3" w:rsidRPr="000D60D4" w:rsidRDefault="00B11EB3" w:rsidP="00B11EB3">
      <w:pPr>
        <w:pStyle w:val="DanceBody"/>
      </w:pPr>
      <w:r w:rsidRPr="000D60D4">
        <w:t>21-24</w:t>
      </w:r>
      <w:r w:rsidRPr="000D60D4">
        <w:tab/>
        <w:t>2s+2nd corners repeat 17-20.  2s pass RSh to 2nd place own sides</w:t>
      </w:r>
    </w:p>
    <w:p w:rsidR="00B11EB3" w:rsidRPr="000D60D4" w:rsidRDefault="00B11EB3" w:rsidP="00B11EB3">
      <w:pPr>
        <w:pStyle w:val="DanceBody"/>
      </w:pPr>
      <w:r w:rsidRPr="000D60D4">
        <w:t>25-28</w:t>
      </w:r>
      <w:r w:rsidRPr="000D60D4">
        <w:tab/>
        <w:t>2s followed by 3s dance up, cast round 1s to 3rd/2nd place.  1 3 2</w:t>
      </w:r>
    </w:p>
    <w:p w:rsidR="00B11EB3" w:rsidRPr="000D60D4" w:rsidRDefault="00B11EB3" w:rsidP="00B11EB3">
      <w:pPr>
        <w:pStyle w:val="DanceBody"/>
        <w:keepNext w:val="0"/>
      </w:pPr>
      <w:r w:rsidRPr="000D60D4">
        <w:t>29-32</w:t>
      </w:r>
      <w:r w:rsidRPr="000D60D4">
        <w:tab/>
        <w:t>3s followed by 1s dance down, cast up round 2s to end 3 1 2</w:t>
      </w:r>
    </w:p>
    <w:p w:rsidR="00B11EB3" w:rsidRDefault="00B11EB3" w:rsidP="00B11EB3"/>
    <w:p w:rsidR="00B11EB3" w:rsidRDefault="00B11EB3" w:rsidP="00B11EB3">
      <w:pPr>
        <w:pStyle w:val="Minicrib"/>
      </w:pPr>
      <w:r>
        <w:t>DAN THE COBBLER  (J8x32)  3C (4C set)</w:t>
      </w:r>
      <w:r>
        <w:tab/>
        <w:t>John W Mitchell  Whetherly Bk 3</w:t>
      </w:r>
    </w:p>
    <w:p w:rsidR="00B11EB3" w:rsidRDefault="00B11EB3" w:rsidP="00B11EB3">
      <w:pPr>
        <w:pStyle w:val="DanceBody"/>
      </w:pPr>
      <w:r>
        <w:t xml:space="preserve"> 1- 4</w:t>
      </w:r>
      <w:r>
        <w:tab/>
        <w:t>1s+2s+3s set, 1s dance down to 2</w:t>
      </w:r>
      <w:r w:rsidRPr="00972EEB">
        <w:t>nd</w:t>
      </w:r>
      <w:r>
        <w:t xml:space="preserve"> place (in middle)</w:t>
      </w:r>
      <w:r w:rsidRPr="00BA6B4D">
        <w:rPr>
          <w:b/>
        </w:rPr>
        <w:t xml:space="preserve"> while </w:t>
      </w:r>
      <w:r>
        <w:t>2s cast up &amp; 3s set turning to face out (Man - right about &amp; Lady left about)</w:t>
      </w:r>
    </w:p>
    <w:p w:rsidR="00B11EB3" w:rsidRDefault="00B11EB3" w:rsidP="00B11EB3">
      <w:pPr>
        <w:pStyle w:val="DanceBody"/>
      </w:pPr>
      <w:r>
        <w:t xml:space="preserve"> 5- 8</w:t>
      </w:r>
      <w:r>
        <w:tab/>
        <w:t>1L dances LH across on sides with 2L+3L &amp; 1M RH across with 2M+3M</w:t>
      </w:r>
    </w:p>
    <w:p w:rsidR="00B11EB3" w:rsidRDefault="00B11EB3" w:rsidP="00B11EB3">
      <w:pPr>
        <w:pStyle w:val="DanceBody"/>
        <w:rPr>
          <w:b/>
        </w:rPr>
      </w:pPr>
      <w:r>
        <w:t xml:space="preserve"> 9-16</w:t>
      </w:r>
      <w:r>
        <w:tab/>
        <w:t>1s dance down (4 bars), Lady dances under Man's arm &amp; 1s dance to 3</w:t>
      </w:r>
      <w:r w:rsidRPr="00972EEB">
        <w:t>rd</w:t>
      </w:r>
      <w:r>
        <w:t xml:space="preserve"> pl opp sides</w:t>
      </w:r>
      <w:r w:rsidRPr="00BA6B4D">
        <w:rPr>
          <w:b/>
        </w:rPr>
        <w:t xml:space="preserve"> while</w:t>
      </w:r>
    </w:p>
    <w:p w:rsidR="00B11EB3" w:rsidRDefault="00B11EB3" w:rsidP="00B11EB3">
      <w:pPr>
        <w:pStyle w:val="DanceBody"/>
      </w:pPr>
      <w:r>
        <w:rPr>
          <w:b/>
        </w:rPr>
        <w:tab/>
      </w:r>
      <w:r>
        <w:t>2s+3s dance double Fig of 8 (2s cross down, 3s cast up). 3s end facing out</w:t>
      </w:r>
    </w:p>
    <w:p w:rsidR="00B11EB3" w:rsidRPr="008E761C" w:rsidRDefault="00B11EB3" w:rsidP="00B11EB3">
      <w:pPr>
        <w:pStyle w:val="DanceBody"/>
      </w:pPr>
      <w:r>
        <w:t>17-24</w:t>
      </w:r>
      <w:r>
        <w:tab/>
        <w:t>2s+3s+1s dance 6 bar mirror reels of 3 on sides (1s in/up, 2s in/down, 3s out/down to start).  Bars 31-32: 1s cross to 2</w:t>
      </w:r>
      <w:r w:rsidRPr="00972EEB">
        <w:t>nd</w:t>
      </w:r>
      <w:r>
        <w:t xml:space="preserve"> place own sides </w:t>
      </w:r>
      <w:r>
        <w:rPr>
          <w:b/>
        </w:rPr>
        <w:t>while</w:t>
      </w:r>
      <w:r>
        <w:t xml:space="preserve"> 3s cast to 3rd place</w:t>
      </w:r>
    </w:p>
    <w:p w:rsidR="00B11EB3" w:rsidRDefault="00B11EB3" w:rsidP="00B11EB3">
      <w:pPr>
        <w:pStyle w:val="DanceBody"/>
        <w:keepNext w:val="0"/>
      </w:pPr>
      <w:r>
        <w:t>25-32</w:t>
      </w:r>
      <w:r>
        <w:tab/>
        <w:t>2s+1s+3s dance Inverted Grand Chain (3s cross RH</w:t>
      </w:r>
      <w:r w:rsidRPr="00BA6B4D">
        <w:rPr>
          <w:b/>
        </w:rPr>
        <w:t xml:space="preserve"> as </w:t>
      </w:r>
      <w:r>
        <w:t>1s+2s change places RH on sides)</w:t>
      </w:r>
    </w:p>
    <w:p w:rsidR="00B11EB3" w:rsidRDefault="00B11EB3" w:rsidP="00B11EB3"/>
    <w:p w:rsidR="00B11EB3" w:rsidRDefault="00B11EB3" w:rsidP="00B11EB3">
      <w:pPr>
        <w:pStyle w:val="Minicrib"/>
      </w:pPr>
      <w:r>
        <w:t>DANCE AROUND HERTFORD  (S3x48)  3C Set</w:t>
      </w:r>
      <w:r>
        <w:tab/>
        <w:t>Maureen Ainsworth  SEHSCDS Diamond Jubilee Strathspey Coll.</w:t>
      </w:r>
    </w:p>
    <w:p w:rsidR="00B11EB3" w:rsidRDefault="00B11EB3" w:rsidP="00B11EB3">
      <w:pPr>
        <w:pStyle w:val="DanceBody"/>
      </w:pPr>
      <w:r>
        <w:t xml:space="preserve"> 1- 4</w:t>
      </w:r>
      <w:r>
        <w:tab/>
        <w:t>1s cast (2s step up 1-2) &amp; cross passing RSh</w:t>
      </w:r>
    </w:p>
    <w:p w:rsidR="00B11EB3" w:rsidRDefault="00B11EB3" w:rsidP="00B11EB3">
      <w:pPr>
        <w:pStyle w:val="DanceBody"/>
      </w:pPr>
      <w:r>
        <w:t xml:space="preserve"> 5- 8</w:t>
      </w:r>
      <w:r>
        <w:tab/>
        <w:t xml:space="preserve">1L dances LSh round 3M </w:t>
      </w:r>
      <w:r>
        <w:rPr>
          <w:b/>
        </w:rPr>
        <w:t>while</w:t>
      </w:r>
      <w:r>
        <w:t xml:space="preserve"> 1M dances LSh round 2L &amp; 1s pass LSh in centre flowing into …</w:t>
      </w:r>
    </w:p>
    <w:p w:rsidR="00B11EB3" w:rsidRDefault="00B11EB3" w:rsidP="00B11EB3">
      <w:pPr>
        <w:pStyle w:val="DanceBody"/>
      </w:pPr>
      <w:r>
        <w:t xml:space="preserve"> 9-16</w:t>
      </w:r>
      <w:r>
        <w:tab/>
        <w:t>1L+2s &amp; 1M+3s dance RH across, 1s face 1st corners; 1s dance 1/2 diag reel of 4 with 1st corners, 1s pass RSh in centre</w:t>
      </w:r>
    </w:p>
    <w:p w:rsidR="00B11EB3" w:rsidRDefault="00B11EB3" w:rsidP="00B11EB3">
      <w:pPr>
        <w:pStyle w:val="DanceBody"/>
      </w:pPr>
      <w:r>
        <w:t>17-24</w:t>
      </w:r>
      <w:r>
        <w:tab/>
        <w:t>1M+2L+3L (at top) &amp; 1L+2M+3M dance LH across, 1s dance 1/2 diag reel of 4 with 2nd corners ending in 2nd place opp side. (3) (1) (2)</w:t>
      </w:r>
    </w:p>
    <w:p w:rsidR="00B11EB3" w:rsidRDefault="00B11EB3" w:rsidP="00B11EB3">
      <w:pPr>
        <w:pStyle w:val="DanceBody"/>
      </w:pPr>
      <w:r>
        <w:t>25-32</w:t>
      </w:r>
      <w:r>
        <w:tab/>
        <w:t>Reels of 3 across, 1L+2s (at top, 1L+2M pass LSh) &amp; 1M+3s (1M+3L pass LSh)</w:t>
      </w:r>
    </w:p>
    <w:p w:rsidR="00B11EB3" w:rsidRDefault="00B11EB3" w:rsidP="00B11EB3">
      <w:pPr>
        <w:pStyle w:val="DanceBody"/>
      </w:pPr>
      <w:r>
        <w:t>33-40</w:t>
      </w:r>
      <w:r>
        <w:tab/>
        <w:t>All join hands on sides &amp; set, circle 6H 1/2 round to left (4 bars), &amp; all set on sides</w:t>
      </w:r>
    </w:p>
    <w:p w:rsidR="00B11EB3" w:rsidRDefault="00B11EB3" w:rsidP="00B11EB3">
      <w:pPr>
        <w:pStyle w:val="DanceBody"/>
        <w:keepNext w:val="0"/>
      </w:pPr>
      <w:r>
        <w:t>41-48</w:t>
      </w:r>
      <w:r>
        <w:tab/>
        <w:t>1s+3s dance the Knot. 2 3 1</w:t>
      </w:r>
    </w:p>
    <w:p w:rsidR="00B11EB3" w:rsidRDefault="00B11EB3" w:rsidP="00B11EB3"/>
    <w:p w:rsidR="00B11EB3" w:rsidRDefault="00B11EB3" w:rsidP="00B11EB3">
      <w:pPr>
        <w:pStyle w:val="Minicrib"/>
      </w:pPr>
      <w:r>
        <w:t>A DANCE CALLED IRENE  (S4x32)  4C set</w:t>
      </w:r>
      <w:r>
        <w:tab/>
        <w:t>R Wallace  Redwood Forrest</w:t>
      </w:r>
    </w:p>
    <w:p w:rsidR="00B11EB3" w:rsidRDefault="00B11EB3" w:rsidP="00B11EB3">
      <w:pPr>
        <w:pStyle w:val="DanceBody"/>
      </w:pPr>
      <w:r>
        <w:t xml:space="preserve"> 1- 8</w:t>
      </w:r>
      <w:r>
        <w:tab/>
        <w:t>1s+2s</w:t>
      </w:r>
      <w:r w:rsidRPr="007F0D5A">
        <w:rPr>
          <w:b/>
        </w:rPr>
        <w:t xml:space="preserve"> also </w:t>
      </w:r>
      <w:r>
        <w:t>3s+4s circle left, 1s+2s</w:t>
      </w:r>
      <w:r w:rsidRPr="007F0D5A">
        <w:rPr>
          <w:b/>
        </w:rPr>
        <w:t xml:space="preserve"> also </w:t>
      </w:r>
      <w:r>
        <w:t>3s+4s turn 2H 1.1/2 times on sides</w:t>
      </w:r>
    </w:p>
    <w:p w:rsidR="00B11EB3" w:rsidRDefault="00B11EB3" w:rsidP="00B11EB3">
      <w:pPr>
        <w:pStyle w:val="DanceBody"/>
      </w:pPr>
      <w:r>
        <w:t xml:space="preserve"> 9-16</w:t>
      </w:r>
      <w:r>
        <w:tab/>
        <w:t>Top 3 Men turn bottom 3 Ladies RH, top 3 Ladies turn bottom 3 Men LH</w:t>
      </w:r>
    </w:p>
    <w:p w:rsidR="00B11EB3" w:rsidRDefault="00B11EB3" w:rsidP="00B11EB3">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B11EB3" w:rsidRDefault="00B11EB3" w:rsidP="00B11EB3">
      <w:pPr>
        <w:pStyle w:val="DanceBody"/>
        <w:keepNext w:val="0"/>
      </w:pPr>
      <w:r>
        <w:t>25-32</w:t>
      </w:r>
      <w:r>
        <w:tab/>
        <w:t>2s+4s</w:t>
      </w:r>
      <w:r w:rsidRPr="007F0D5A">
        <w:rPr>
          <w:b/>
        </w:rPr>
        <w:t xml:space="preserve"> also </w:t>
      </w:r>
      <w:r>
        <w:t>1s+3s dance Diamond Poussette</w:t>
      </w:r>
    </w:p>
    <w:p w:rsidR="00B11EB3" w:rsidRDefault="00B11EB3" w:rsidP="00B11EB3"/>
    <w:p w:rsidR="00B11EB3" w:rsidRDefault="00B11EB3" w:rsidP="00B11EB3">
      <w:pPr>
        <w:pStyle w:val="Minicrib"/>
      </w:pPr>
      <w:r>
        <w:t>A DANCE FOR ALL THE MACKAYS  (J4x40)  4C set</w:t>
      </w:r>
      <w:r>
        <w:tab/>
        <w:t>M Mulligan</w:t>
      </w:r>
    </w:p>
    <w:p w:rsidR="00B11EB3" w:rsidRPr="00FE7E35" w:rsidRDefault="00B11EB3" w:rsidP="00B11EB3">
      <w:pPr>
        <w:pStyle w:val="DanceBody"/>
      </w:pPr>
      <w:r w:rsidRPr="00FE7E35">
        <w:rPr>
          <w:b/>
        </w:rPr>
        <w:t xml:space="preserve"> </w:t>
      </w:r>
      <w:r w:rsidRPr="00FE7E35">
        <w:t>1- 8</w:t>
      </w:r>
      <w:r w:rsidRPr="00FE7E35">
        <w:tab/>
        <w:t>1s+3s dance reels of 3 on own sides (1s cast to start)</w:t>
      </w:r>
      <w:r w:rsidRPr="00BA6B4D">
        <w:rPr>
          <w:b/>
        </w:rPr>
        <w:t xml:space="preserve"> </w:t>
      </w:r>
      <w:r>
        <w:rPr>
          <w:b/>
        </w:rPr>
        <w:t xml:space="preserve">as </w:t>
      </w:r>
      <w:r w:rsidRPr="00FE7E35">
        <w:t>2s cross down to 3</w:t>
      </w:r>
      <w:r w:rsidRPr="00972EEB">
        <w:t>rd</w:t>
      </w:r>
      <w:r w:rsidRPr="00FE7E35">
        <w:t xml:space="preserve"> pl to reel on opp sides.  1(2)3</w:t>
      </w:r>
    </w:p>
    <w:p w:rsidR="00B11EB3" w:rsidRPr="00FE7E35" w:rsidRDefault="00B11EB3" w:rsidP="00B11EB3">
      <w:pPr>
        <w:pStyle w:val="DanceBody"/>
      </w:pPr>
      <w:r w:rsidRPr="00FE7E35">
        <w:t xml:space="preserve"> 9-16</w:t>
      </w:r>
      <w:r w:rsidRPr="00FE7E35">
        <w:tab/>
        <w:t>1s+2s Petronella inTandem to other side.  2(1)3</w:t>
      </w:r>
    </w:p>
    <w:p w:rsidR="00B11EB3" w:rsidRPr="00FE7E35" w:rsidRDefault="00B11EB3" w:rsidP="00B11EB3">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rPr>
        <w:t xml:space="preserve"> </w:t>
      </w:r>
      <w:r>
        <w:rPr>
          <w:b/>
        </w:rPr>
        <w:t xml:space="preserve">as </w:t>
      </w:r>
      <w:r w:rsidRPr="00FE7E35">
        <w:t>2s cross RH to 1</w:t>
      </w:r>
      <w:r w:rsidRPr="00972EEB">
        <w:t>st</w:t>
      </w:r>
      <w:r w:rsidRPr="00FE7E35">
        <w:t xml:space="preserve"> place own side</w:t>
      </w:r>
    </w:p>
    <w:p w:rsidR="00B11EB3" w:rsidRPr="00FE7E35" w:rsidRDefault="00B11EB3" w:rsidP="00B11EB3">
      <w:pPr>
        <w:pStyle w:val="DanceBody"/>
      </w:pPr>
      <w:r w:rsidRPr="00FE7E35">
        <w:t>25-32</w:t>
      </w:r>
      <w:r w:rsidRPr="00FE7E35">
        <w:tab/>
        <w:t>1s dance RSh reel of 3 with 3s &amp; 1s end between 3s facing down</w:t>
      </w:r>
    </w:p>
    <w:p w:rsidR="00B11EB3" w:rsidRPr="00FE7E35" w:rsidRDefault="00B11EB3" w:rsidP="00B11EB3">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rPr>
        <w:t xml:space="preserve"> </w:t>
      </w:r>
      <w:r>
        <w:rPr>
          <w:b/>
        </w:rPr>
        <w:t xml:space="preserve">as </w:t>
      </w:r>
      <w:r w:rsidRPr="00FE7E35">
        <w:t>3s dance up, 1s turn 4s</w:t>
      </w:r>
      <w:r>
        <w:t xml:space="preserve"> 1.1/2 </w:t>
      </w:r>
      <w:r w:rsidRPr="00FE7E35">
        <w:t>times with other hand</w:t>
      </w:r>
    </w:p>
    <w:p w:rsidR="00B11EB3" w:rsidRDefault="00B11EB3" w:rsidP="00B11EB3"/>
    <w:p w:rsidR="00B11EB3" w:rsidRDefault="00B11EB3" w:rsidP="00B11EB3">
      <w:pPr>
        <w:pStyle w:val="Minicrib"/>
      </w:pPr>
      <w:r>
        <w:t>DANCE FOR ANDREW  (R8x32)  3C (4C set)</w:t>
      </w:r>
      <w:r>
        <w:tab/>
        <w:t>Holly Boyd  Oh, How We've Danced!</w:t>
      </w:r>
    </w:p>
    <w:p w:rsidR="00B11EB3" w:rsidRDefault="00B11EB3" w:rsidP="00B11EB3">
      <w:pPr>
        <w:pStyle w:val="DanceBody"/>
      </w:pPr>
      <w:r>
        <w:t xml:space="preserve"> 1- 8</w:t>
      </w:r>
      <w:r>
        <w:tab/>
        <w:t>1s+2s dance Espagnole:</w:t>
      </w:r>
    </w:p>
    <w:p w:rsidR="00B11EB3" w:rsidRDefault="00B11EB3" w:rsidP="00B11EB3">
      <w:pPr>
        <w:pStyle w:val="DanceBody"/>
      </w:pPr>
      <w:r>
        <w:tab/>
        <w:t>1- 2  1s+2s cross (Ladies lead across RH passing between Men) with Ladies changing places RH</w:t>
      </w:r>
    </w:p>
    <w:p w:rsidR="00B11EB3" w:rsidRDefault="00B11EB3" w:rsidP="00B11EB3">
      <w:pPr>
        <w:pStyle w:val="DanceBody"/>
      </w:pPr>
      <w:r>
        <w:tab/>
        <w:t>3- 4  1s+2s cross back (Men lead across RH between Ladies) with Men changing places RH</w:t>
      </w:r>
    </w:p>
    <w:p w:rsidR="00B11EB3" w:rsidRDefault="00B11EB3" w:rsidP="00B11EB3">
      <w:pPr>
        <w:pStyle w:val="DanceBody"/>
      </w:pPr>
      <w:r>
        <w:tab/>
        <w:t>5- 8  2s turn RH</w:t>
      </w:r>
      <w:r w:rsidRPr="00BA6B4D">
        <w:rPr>
          <w:b/>
        </w:rPr>
        <w:t xml:space="preserve"> </w:t>
      </w:r>
      <w:r>
        <w:rPr>
          <w:b/>
        </w:rPr>
        <w:t xml:space="preserve">as </w:t>
      </w:r>
      <w:r>
        <w:t>1s turn LH to face 1st corners</w:t>
      </w:r>
    </w:p>
    <w:p w:rsidR="00B11EB3" w:rsidRDefault="00B11EB3" w:rsidP="00B11EB3">
      <w:pPr>
        <w:pStyle w:val="DanceBody"/>
      </w:pPr>
      <w:r>
        <w:t xml:space="preserve"> 9-16</w:t>
      </w:r>
      <w:r>
        <w:tab/>
        <w:t>1s dance 1/2 Diag reel of 4 with 1st corners, pass LSh &amp; dance 1/2 Diag reel of 4 with 2nd corner. Bar16: 1s 1/2 turn LH to end LSh to LSh in middle facing opp side</w:t>
      </w:r>
    </w:p>
    <w:p w:rsidR="00B11EB3" w:rsidRDefault="00B11EB3" w:rsidP="00B11EB3">
      <w:pPr>
        <w:pStyle w:val="DanceBody"/>
      </w:pPr>
      <w:r>
        <w:t>17-24</w:t>
      </w:r>
      <w:r>
        <w:tab/>
        <w:t xml:space="preserve">RH across, 1L+3s (at top) &amp; 1M+2s (at bottom); 1s dance RSh round each other into 2nd place own side </w:t>
      </w:r>
      <w:r>
        <w:rPr>
          <w:b/>
        </w:rPr>
        <w:t>while</w:t>
      </w:r>
      <w:r>
        <w:t xml:space="preserve"> 3s+2s chase clockwise 1/2 round.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DANCE FOR CHLOE  (J8x32)  2C (4C set)</w:t>
      </w:r>
      <w:r>
        <w:tab/>
        <w:t>Margaret Gomersall  Oh, How We've Danced!</w:t>
      </w:r>
    </w:p>
    <w:p w:rsidR="00B11EB3" w:rsidRDefault="00B11EB3" w:rsidP="00B11EB3">
      <w:pPr>
        <w:pStyle w:val="DanceBody"/>
      </w:pPr>
      <w:r>
        <w:t xml:space="preserve"> 1- 8</w:t>
      </w:r>
      <w:r>
        <w:tab/>
        <w:t>1s dance in &amp; cast (2s step up); 1s dance 1/2 Fig 8 up round 2s. 1s finish in centre in prom hold facing up (1L on 1M's left)</w:t>
      </w:r>
    </w:p>
    <w:p w:rsidR="00B11EB3" w:rsidRDefault="00B11EB3" w:rsidP="00B11EB3">
      <w:pPr>
        <w:pStyle w:val="DanceBody"/>
      </w:pPr>
      <w:r>
        <w:t xml:space="preserve"> 9-16</w:t>
      </w:r>
      <w:r>
        <w:tab/>
        <w:t>1s+2s dance reel of 3 across (1s RSh to 2L).  1s end in middle facing up</w:t>
      </w:r>
    </w:p>
    <w:p w:rsidR="00B11EB3" w:rsidRDefault="00B11EB3" w:rsidP="00B11EB3">
      <w:pPr>
        <w:pStyle w:val="DanceBody"/>
      </w:pPr>
      <w:r>
        <w:t>17-24</w:t>
      </w:r>
      <w:r>
        <w:tab/>
        <w:t>1s lead up, cross &amp; cast to 2nd place; 2s dance down &amp; cast up round 1s to 1st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A DANCE FOR DAVID  (S5x32)  5C set</w:t>
      </w:r>
      <w:r>
        <w:tab/>
        <w:t>Wendy Mumford</w:t>
      </w:r>
    </w:p>
    <w:p w:rsidR="00B11EB3" w:rsidRPr="00EE6D3A" w:rsidRDefault="00B11EB3" w:rsidP="00B11EB3">
      <w:pPr>
        <w:pStyle w:val="DanceBody"/>
      </w:pPr>
      <w:r w:rsidRPr="00EE6D3A">
        <w:t xml:space="preserve"> 1- 8</w:t>
      </w:r>
      <w:r>
        <w:tab/>
        <w:t xml:space="preserve">1s+2s </w:t>
      </w:r>
      <w:r w:rsidRPr="00B3671D">
        <w:rPr>
          <w:b/>
        </w:rPr>
        <w:t>also</w:t>
      </w:r>
      <w:r>
        <w:t xml:space="preserve"> 4s+5s dance Diamond Poussette </w:t>
      </w:r>
      <w:r w:rsidRPr="00EE6D3A">
        <w:t>(2s/4s end facing 1</w:t>
      </w:r>
      <w:r w:rsidRPr="00972EEB">
        <w:t>st</w:t>
      </w:r>
      <w:r w:rsidRPr="00EE6D3A">
        <w:t xml:space="preserve"> corners)</w:t>
      </w:r>
      <w:r w:rsidRPr="00BA6B4D">
        <w:rPr>
          <w:b/>
        </w:rPr>
        <w:t xml:space="preserve"> </w:t>
      </w:r>
      <w:r>
        <w:rPr>
          <w:b/>
        </w:rPr>
        <w:t xml:space="preserve">as </w:t>
      </w:r>
      <w:r w:rsidRPr="00E94A4E">
        <w:t>3s set &amp; dance DoSiDo &amp; set again</w:t>
      </w:r>
    </w:p>
    <w:p w:rsidR="00B11EB3" w:rsidRPr="00EE6D3A" w:rsidRDefault="00B11EB3" w:rsidP="00B11EB3">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B11EB3" w:rsidRPr="00EE6D3A" w:rsidRDefault="00B11EB3" w:rsidP="00B11EB3">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B11EB3" w:rsidRDefault="00B11EB3" w:rsidP="00B11EB3">
      <w:pPr>
        <w:pStyle w:val="DanceBody"/>
        <w:keepNext w:val="0"/>
      </w:pPr>
      <w:r w:rsidRPr="00EE6D3A">
        <w:t>25-32</w:t>
      </w:r>
      <w:r w:rsidRPr="00EE6D3A">
        <w:tab/>
        <w:t>1s cross down to 2</w:t>
      </w:r>
      <w:r w:rsidRPr="00972EEB">
        <w:t>nd</w:t>
      </w:r>
      <w:r w:rsidRPr="00EE6D3A">
        <w:t xml:space="preserve"> place</w:t>
      </w:r>
      <w:r w:rsidRPr="00BA6B4D">
        <w:rPr>
          <w:b/>
        </w:rPr>
        <w:t xml:space="preserve"> </w:t>
      </w:r>
      <w:r>
        <w:rPr>
          <w:b/>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rPr>
        <w:t xml:space="preserve"> </w:t>
      </w:r>
      <w:r>
        <w:rPr>
          <w:b/>
        </w:rPr>
        <w:t xml:space="preserve">as </w:t>
      </w:r>
      <w:r w:rsidRPr="00EE6D3A">
        <w:t>4s dance up &amp; 1s dancing out</w:t>
      </w:r>
      <w:r>
        <w:t xml:space="preserve"> 1/2 </w:t>
      </w:r>
      <w:r w:rsidRPr="00EE6D3A">
        <w:t>turning 5s</w:t>
      </w:r>
    </w:p>
    <w:p w:rsidR="00B11EB3" w:rsidRDefault="00B11EB3" w:rsidP="00B11EB3"/>
    <w:p w:rsidR="00B11EB3" w:rsidRDefault="00B11EB3" w:rsidP="00B11EB3">
      <w:pPr>
        <w:pStyle w:val="Minicrib"/>
      </w:pPr>
      <w:r>
        <w:t>DANCE FOR DENNY  (J3x32)  3C set</w:t>
      </w:r>
      <w:r>
        <w:tab/>
        <w:t>R Mitchell  Thistle Dubh 2</w:t>
      </w:r>
    </w:p>
    <w:p w:rsidR="00B11EB3" w:rsidRDefault="00B11EB3" w:rsidP="00B11EB3">
      <w:pPr>
        <w:pStyle w:val="DanceBody"/>
      </w:pPr>
      <w:r>
        <w:t xml:space="preserve"> 1- 8</w:t>
      </w:r>
      <w:r>
        <w:tab/>
        <w:t>All circle 6H round &amp; back ending in centre facing up</w:t>
      </w:r>
    </w:p>
    <w:p w:rsidR="00B11EB3" w:rsidRDefault="00B11EB3" w:rsidP="00B11EB3">
      <w:pPr>
        <w:pStyle w:val="DanceBody"/>
      </w:pPr>
      <w:r>
        <w:t xml:space="preserve"> 9-16</w:t>
      </w:r>
      <w:r>
        <w:tab/>
        <w:t>All Promenade</w:t>
      </w:r>
    </w:p>
    <w:p w:rsidR="00B11EB3" w:rsidRDefault="00B11EB3" w:rsidP="00B11EB3">
      <w:pPr>
        <w:pStyle w:val="DanceBody"/>
      </w:pPr>
      <w:r>
        <w:t>17-24</w:t>
      </w:r>
      <w:r>
        <w:tab/>
        <w:t>1s cast 1 place &amp; dance 3/4 Fig of 8 round 3s to end in 3</w:t>
      </w:r>
      <w:r w:rsidRPr="00972EEB">
        <w:t>rd</w:t>
      </w:r>
      <w:r>
        <w:t xml:space="preserve"> place own side</w:t>
      </w:r>
    </w:p>
    <w:p w:rsidR="00B11EB3" w:rsidRDefault="00B11EB3" w:rsidP="00B11EB3">
      <w:pPr>
        <w:pStyle w:val="DanceBody"/>
        <w:keepNext w:val="0"/>
      </w:pPr>
      <w:r>
        <w:t>25-32</w:t>
      </w:r>
      <w:r>
        <w:tab/>
        <w:t>All dance reels of 3 on side (1s out &amp; up to start)</w:t>
      </w:r>
    </w:p>
    <w:p w:rsidR="00B11EB3" w:rsidRDefault="00B11EB3" w:rsidP="00B11EB3"/>
    <w:p w:rsidR="00B11EB3" w:rsidRDefault="00B11EB3" w:rsidP="00B11EB3">
      <w:pPr>
        <w:pStyle w:val="Minicrib"/>
      </w:pPr>
      <w:r>
        <w:t>A DANCE FOR DONNA  (M-4x(S32+R32))  3C (4C set)</w:t>
      </w:r>
      <w:r>
        <w:tab/>
        <w:t>Ann Campbell  Brampton Connections</w:t>
      </w:r>
    </w:p>
    <w:p w:rsidR="00B11EB3" w:rsidRDefault="00B11EB3" w:rsidP="00B11EB3">
      <w:pPr>
        <w:pStyle w:val="DanceBody"/>
      </w:pPr>
      <w:r>
        <w:t>Strathspey</w:t>
      </w:r>
    </w:p>
    <w:p w:rsidR="00B11EB3" w:rsidRDefault="00B11EB3" w:rsidP="00B11EB3">
      <w:pPr>
        <w:pStyle w:val="DanceBody"/>
      </w:pPr>
      <w:r>
        <w:t xml:space="preserve"> 1- 8</w:t>
      </w:r>
      <w:r>
        <w:tab/>
        <w:t>1s+2s+3s Petronella turn &amp; set; Petronella turn &amp; set.  (1) (2) (3)</w:t>
      </w:r>
    </w:p>
    <w:p w:rsidR="00B11EB3" w:rsidRDefault="00B11EB3" w:rsidP="00B11EB3">
      <w:pPr>
        <w:pStyle w:val="DanceBody"/>
      </w:pPr>
      <w:r>
        <w:t xml:space="preserve"> 9-16</w:t>
      </w:r>
      <w:r>
        <w:tab/>
        <w:t>1s dance in &amp; cast (2s step up); 1s turn RH &amp; face out (2nd place opp side)</w:t>
      </w:r>
    </w:p>
    <w:p w:rsidR="00B11EB3" w:rsidRPr="006B40B3" w:rsidRDefault="00B11EB3" w:rsidP="00B11EB3">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17-18    2s &amp; 3</w:t>
      </w:r>
      <w:r w:rsidRPr="006B40B3">
        <w:t xml:space="preserve">s 3/4 turn partner RH into middle </w:t>
      </w:r>
      <w:r w:rsidRPr="007747D1">
        <w:rPr>
          <w:b/>
        </w:rPr>
        <w:t>while</w:t>
      </w:r>
      <w:r w:rsidRPr="006B40B3">
        <w:t xml:space="preserve"> 1s dance clockwise 1/4 round the set picking up </w:t>
      </w:r>
      <w:r>
        <w:t>2L/3M</w:t>
      </w:r>
      <w:r w:rsidRPr="006B40B3">
        <w:t xml:space="preserve"> …</w:t>
      </w:r>
    </w:p>
    <w:p w:rsidR="00B11EB3" w:rsidRPr="006B40B3" w:rsidRDefault="00B11EB3" w:rsidP="00B11EB3">
      <w:pPr>
        <w:pStyle w:val="DanceBody"/>
      </w:pPr>
      <w:r>
        <w:tab/>
        <w:t xml:space="preserve">19-22   </w:t>
      </w:r>
      <w:r w:rsidRPr="006B40B3">
        <w:t xml:space="preserve">who promenade 1/2 way clockwise </w:t>
      </w:r>
      <w:r w:rsidRPr="00894AE8">
        <w:rPr>
          <w:b/>
        </w:rPr>
        <w:t>while</w:t>
      </w:r>
      <w:r>
        <w:t xml:space="preserve"> middle people (2L+3M) turn LH 1.1/2</w:t>
      </w:r>
    </w:p>
    <w:p w:rsidR="00B11EB3" w:rsidRDefault="00B11EB3" w:rsidP="00B11EB3">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B11EB3" w:rsidRDefault="00B11EB3" w:rsidP="00B11EB3">
      <w:pPr>
        <w:pStyle w:val="DanceBody"/>
      </w:pPr>
      <w:r>
        <w:t>25-32</w:t>
      </w:r>
      <w:r>
        <w:tab/>
        <w:t>3s+1s+2s dance Set+Link twice to end 2 1 3</w:t>
      </w:r>
    </w:p>
    <w:p w:rsidR="00B11EB3" w:rsidRDefault="00B11EB3" w:rsidP="00B11EB3">
      <w:pPr>
        <w:pStyle w:val="DanceBody"/>
      </w:pPr>
      <w:r>
        <w:t>Reel</w:t>
      </w:r>
    </w:p>
    <w:p w:rsidR="00B11EB3" w:rsidRDefault="00B11EB3" w:rsidP="00B11EB3">
      <w:pPr>
        <w:pStyle w:val="DanceBody"/>
        <w:keepNext w:val="0"/>
      </w:pPr>
      <w:r>
        <w:t>Repeat 1-32 in Reel time</w:t>
      </w:r>
    </w:p>
    <w:p w:rsidR="00B11EB3" w:rsidRDefault="00B11EB3" w:rsidP="00B11EB3"/>
    <w:p w:rsidR="00B11EB3" w:rsidRDefault="00B11EB3" w:rsidP="00B11EB3">
      <w:pPr>
        <w:pStyle w:val="Minicrib"/>
      </w:pPr>
      <w:r>
        <w:t>A DANCE FOR DOROTHY  (R8x32)  3C (4C set)</w:t>
      </w:r>
      <w:r>
        <w:tab/>
        <w:t>Anne Thorn  Magic Of  Music</w:t>
      </w:r>
    </w:p>
    <w:p w:rsidR="00B11EB3" w:rsidRPr="0033757C" w:rsidRDefault="00B11EB3" w:rsidP="00B11EB3">
      <w:pPr>
        <w:pStyle w:val="DanceBody"/>
      </w:pPr>
      <w:r w:rsidRPr="0033757C">
        <w:t xml:space="preserve"> 1- 8</w:t>
      </w:r>
      <w:r w:rsidRPr="0033757C">
        <w:tab/>
        <w:t>1s set &amp; cast 1 place, 3/4 turn LH into prom hold facing 3L</w:t>
      </w:r>
    </w:p>
    <w:p w:rsidR="00B11EB3" w:rsidRPr="0033757C" w:rsidRDefault="00B11EB3" w:rsidP="00B11EB3">
      <w:pPr>
        <w:pStyle w:val="DanceBody"/>
      </w:pPr>
      <w:r w:rsidRPr="0033757C">
        <w:t xml:space="preserve"> 9-16</w:t>
      </w:r>
      <w:r w:rsidRPr="0033757C">
        <w:tab/>
        <w:t>1s dance 1/2 RSh reel of 3 with 1st corners &amp; 1s dance 1/2 RSh reel with 2nd corners ending in 2nd place Ladies' side</w:t>
      </w:r>
    </w:p>
    <w:p w:rsidR="00B11EB3" w:rsidRPr="0033757C" w:rsidRDefault="00B11EB3" w:rsidP="00B11EB3">
      <w:pPr>
        <w:pStyle w:val="DanceBody"/>
      </w:pPr>
      <w:r w:rsidRPr="0033757C">
        <w:t>17-20</w:t>
      </w:r>
      <w:r w:rsidRPr="0033757C">
        <w:tab/>
        <w:t>1s cross leading with LH &amp; cast (Man up, lady down) dancing into middle to meet partner</w:t>
      </w:r>
      <w:r w:rsidRPr="0033757C">
        <w:rPr>
          <w:b/>
        </w:rPr>
        <w:t xml:space="preserve"> while </w:t>
      </w:r>
      <w:r w:rsidRPr="0033757C">
        <w:t>3s+2s dance 1/2 R&amp;L</w:t>
      </w:r>
    </w:p>
    <w:p w:rsidR="00B11EB3" w:rsidRPr="0033757C" w:rsidRDefault="00B11EB3" w:rsidP="00B11EB3">
      <w:pPr>
        <w:pStyle w:val="DanceBody"/>
      </w:pPr>
      <w:r w:rsidRPr="0033757C">
        <w:t>21-24</w:t>
      </w:r>
      <w:r w:rsidRPr="0033757C">
        <w:tab/>
        <w:t>2s+1s+3s turn partners RH to end own side</w:t>
      </w:r>
    </w:p>
    <w:p w:rsidR="00B11EB3" w:rsidRPr="0033757C" w:rsidRDefault="00B11EB3" w:rsidP="00B11EB3">
      <w:pPr>
        <w:pStyle w:val="DanceBody"/>
        <w:keepNext w:val="0"/>
      </w:pPr>
      <w:r w:rsidRPr="0033757C">
        <w:t>25-32</w:t>
      </w:r>
      <w:r w:rsidRPr="0033757C">
        <w:tab/>
        <w:t>2s+1s+3s circle 6H round &amp; back</w:t>
      </w:r>
    </w:p>
    <w:p w:rsidR="00B11EB3" w:rsidRDefault="00B11EB3" w:rsidP="00B11EB3"/>
    <w:p w:rsidR="00B11EB3" w:rsidRDefault="00B11EB3" w:rsidP="00B11EB3">
      <w:pPr>
        <w:pStyle w:val="Minicrib"/>
      </w:pPr>
      <w:r>
        <w:t>A DANCE FOR DOROTHY  (R4x32)  4C set</w:t>
      </w:r>
      <w:r>
        <w:tab/>
        <w:t>Pauline Cashmore &amp; George Ferrier</w:t>
      </w:r>
    </w:p>
    <w:p w:rsidR="00B11EB3" w:rsidRPr="006A39BC" w:rsidRDefault="00B11EB3" w:rsidP="00B11EB3">
      <w:pPr>
        <w:pStyle w:val="DanceBody"/>
      </w:pPr>
      <w:r>
        <w:t xml:space="preserve"> </w:t>
      </w:r>
      <w:r w:rsidRPr="006A39BC">
        <w:t>1-</w:t>
      </w:r>
      <w:r>
        <w:t xml:space="preserve"> </w:t>
      </w:r>
      <w:r w:rsidRPr="006A39BC">
        <w:t>8</w:t>
      </w:r>
      <w:r>
        <w:tab/>
        <w:t xml:space="preserve">All set NHJ, 1s &amp;2s </w:t>
      </w:r>
      <w:r>
        <w:rPr>
          <w:b/>
        </w:rPr>
        <w:t>also</w:t>
      </w:r>
      <w:r>
        <w:t xml:space="preserve"> 3s+4s dance RH across. 1s &amp; 4s cast into centre </w:t>
      </w:r>
      <w:r w:rsidRPr="00907759">
        <w:rPr>
          <w:b/>
        </w:rPr>
        <w:t>while</w:t>
      </w:r>
      <w:r>
        <w:t xml:space="preserve"> 2s &amp; 3s step out to ends. 2 1 4 3</w:t>
      </w:r>
    </w:p>
    <w:p w:rsidR="00B11EB3" w:rsidRPr="006A39BC" w:rsidRDefault="00B11EB3" w:rsidP="00B11EB3">
      <w:pPr>
        <w:pStyle w:val="DanceBody"/>
      </w:pPr>
      <w:r>
        <w:t xml:space="preserve"> 9-12</w:t>
      </w:r>
      <w:r>
        <w:tab/>
        <w:t>1s+4s</w:t>
      </w:r>
      <w:r w:rsidRPr="006A39BC">
        <w:t xml:space="preserve"> Pet</w:t>
      </w:r>
      <w:r>
        <w:t>ronella turn and set, remaining in centre ready for …</w:t>
      </w:r>
    </w:p>
    <w:p w:rsidR="00B11EB3" w:rsidRDefault="00B11EB3" w:rsidP="00B11EB3">
      <w:pPr>
        <w:pStyle w:val="DanceBody"/>
      </w:pPr>
      <w:r>
        <w:t>13-20</w:t>
      </w:r>
      <w:r>
        <w:tab/>
        <w:t>1s+4s dance 1/2 Celtic Reel:</w:t>
      </w:r>
    </w:p>
    <w:p w:rsidR="00B11EB3" w:rsidRDefault="00B11EB3" w:rsidP="00B11EB3">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rPr>
        <w:t>while</w:t>
      </w:r>
      <w:r w:rsidRPr="006A39BC">
        <w:t xml:space="preserve"> </w:t>
      </w:r>
      <w:r>
        <w:t>partners</w:t>
      </w:r>
      <w:r w:rsidRPr="006A39BC">
        <w:t xml:space="preserve"> dance 3/4 LSh round each other to face </w:t>
      </w:r>
      <w:r>
        <w:t>own partner</w:t>
      </w:r>
      <w:r w:rsidRPr="006A39BC">
        <w:t xml:space="preserve"> across dance.</w:t>
      </w:r>
    </w:p>
    <w:p w:rsidR="00B11EB3" w:rsidRPr="006A39BC" w:rsidRDefault="00B11EB3" w:rsidP="00B11EB3">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B11EB3" w:rsidRPr="006A39BC" w:rsidRDefault="00B11EB3" w:rsidP="00B11EB3">
      <w:pPr>
        <w:pStyle w:val="DanceBody"/>
      </w:pPr>
      <w:r>
        <w:t>21-24</w:t>
      </w:r>
      <w:r>
        <w:tab/>
        <w:t>4s+1s set &amp; petronella turn</w:t>
      </w:r>
      <w:r w:rsidRPr="006A39BC">
        <w:t xml:space="preserve"> to own side</w:t>
      </w:r>
      <w:r>
        <w:t>. 2 4 1 3</w:t>
      </w:r>
    </w:p>
    <w:p w:rsidR="00B11EB3" w:rsidRPr="006A39BC" w:rsidRDefault="00B11EB3" w:rsidP="00B11EB3">
      <w:pPr>
        <w:pStyle w:val="DanceBody"/>
        <w:keepNext w:val="0"/>
      </w:pPr>
      <w:r>
        <w:t>25-32</w:t>
      </w:r>
      <w:r>
        <w:tab/>
        <w:t>2s+4s+1s+3s</w:t>
      </w:r>
      <w:r w:rsidRPr="006A39BC">
        <w:t xml:space="preserve"> circle </w:t>
      </w:r>
      <w:r>
        <w:t>8H round &amp; back.  End 2 4 1 3</w:t>
      </w:r>
    </w:p>
    <w:p w:rsidR="00B11EB3" w:rsidRDefault="00B11EB3" w:rsidP="00B11EB3"/>
    <w:p w:rsidR="00B11EB3" w:rsidRDefault="00B11EB3" w:rsidP="00B11EB3">
      <w:pPr>
        <w:pStyle w:val="Minicrib"/>
      </w:pPr>
      <w:r>
        <w:t>A DANCE FOR DULCIE  (S2x32)  4C Set</w:t>
      </w:r>
      <w:r>
        <w:tab/>
        <w:t>Peter Stokes  Second Sheaf Coll</w:t>
      </w:r>
    </w:p>
    <w:p w:rsidR="00B11EB3" w:rsidRDefault="00B11EB3" w:rsidP="00B11EB3">
      <w:pPr>
        <w:pStyle w:val="DanceBody"/>
      </w:pPr>
      <w:r>
        <w:t xml:space="preserve"> 1- 8</w:t>
      </w:r>
      <w:r>
        <w:tab/>
        <w:t xml:space="preserve">1s+2s </w:t>
      </w:r>
      <w:r>
        <w:rPr>
          <w:b/>
        </w:rPr>
        <w:t>also</w:t>
      </w:r>
      <w:r>
        <w:t xml:space="preserve"> 3s+4s dance Knot. 2M &amp; 3L end facing out </w:t>
      </w:r>
      <w:r>
        <w:rPr>
          <w:b/>
        </w:rPr>
        <w:t xml:space="preserve">while </w:t>
      </w:r>
      <w:r w:rsidRPr="004D34E9">
        <w:t>1s</w:t>
      </w:r>
      <w:r>
        <w:t xml:space="preserve"> &amp; 4s finish in middle, joining 2H with partner, ready for …</w:t>
      </w:r>
    </w:p>
    <w:p w:rsidR="00B11EB3" w:rsidRDefault="00B11EB3" w:rsidP="00B11EB3">
      <w:pPr>
        <w:pStyle w:val="DanceBody"/>
      </w:pPr>
      <w:r>
        <w:t xml:space="preserve"> 9-16</w:t>
      </w:r>
      <w:r>
        <w:tab/>
        <w:t xml:space="preserve">1s+4s dance Poussette &amp; remain in middle </w:t>
      </w:r>
      <w:r>
        <w:rPr>
          <w:b/>
        </w:rPr>
        <w:t>while</w:t>
      </w:r>
      <w:r>
        <w:t xml:space="preserve"> 2s+3s chase anticlockwise 1/2 round &amp; turn partner 1.1/2 LH to own sides.  3 1 4 2</w:t>
      </w:r>
    </w:p>
    <w:p w:rsidR="00B11EB3" w:rsidRDefault="00B11EB3" w:rsidP="00B11EB3">
      <w:pPr>
        <w:pStyle w:val="DanceBody"/>
      </w:pPr>
      <w:r>
        <w:t>17-20</w:t>
      </w:r>
      <w:r>
        <w:tab/>
        <w:t xml:space="preserve">1M/4L dance out of ends, cast right into centre &amp; finish BtoB facing up/down </w:t>
      </w:r>
      <w:r>
        <w:rPr>
          <w:b/>
        </w:rPr>
        <w:t>while</w:t>
      </w:r>
    </w:p>
    <w:p w:rsidR="00B11EB3" w:rsidRDefault="00B11EB3" w:rsidP="00B11EB3">
      <w:pPr>
        <w:pStyle w:val="DanceBody"/>
      </w:pPr>
      <w:r>
        <w:tab/>
        <w:t>1L &amp; 4M  dance across, out of sides, cast right into centre to face partner</w:t>
      </w:r>
    </w:p>
    <w:p w:rsidR="00B11EB3" w:rsidRDefault="00B11EB3" w:rsidP="00B11EB3">
      <w:pPr>
        <w:pStyle w:val="DanceBody"/>
      </w:pPr>
      <w:r>
        <w:t>21-24</w:t>
      </w:r>
      <w:r>
        <w:tab/>
        <w:t>1s+4s dance 1/2 reel of 4 up/down centre</w:t>
      </w:r>
    </w:p>
    <w:p w:rsidR="00B11EB3" w:rsidRDefault="00B11EB3" w:rsidP="00B11EB3">
      <w:pPr>
        <w:pStyle w:val="DanceBody"/>
      </w:pPr>
      <w:r>
        <w:t>25-28</w:t>
      </w:r>
      <w:r>
        <w:tab/>
        <w:t>1s &amp; 4s set &amp; Petronella turn to own side.  3 4 1 2</w:t>
      </w:r>
    </w:p>
    <w:p w:rsidR="00B11EB3" w:rsidRDefault="00B11EB3" w:rsidP="00B11EB3">
      <w:pPr>
        <w:pStyle w:val="DanceBody"/>
        <w:keepNext w:val="0"/>
      </w:pPr>
      <w:r>
        <w:t>29-32</w:t>
      </w:r>
      <w:r>
        <w:tab/>
        <w:t>3s+4s (at top) &amp; 1s+2s (at bottom) circle 4H round to left.</w:t>
      </w:r>
    </w:p>
    <w:p w:rsidR="00B11EB3" w:rsidRDefault="00B11EB3" w:rsidP="00B11EB3"/>
    <w:p w:rsidR="00B11EB3" w:rsidRDefault="00B11EB3" w:rsidP="00B11EB3">
      <w:pPr>
        <w:pStyle w:val="Minicrib"/>
      </w:pPr>
      <w:r>
        <w:t>A DANCE FOR FORTY  (R8x32)  3C (4C set)</w:t>
      </w:r>
      <w:r>
        <w:tab/>
        <w:t>Seth Major &amp; Sarah McCullough  http://scottishweekend.org/dances/Dance_for_Forty.pdf</w:t>
      </w:r>
    </w:p>
    <w:p w:rsidR="00B11EB3" w:rsidRDefault="00B11EB3" w:rsidP="00B11EB3">
      <w:pPr>
        <w:pStyle w:val="DanceBody"/>
      </w:pPr>
      <w:r>
        <w:t xml:space="preserve"> 1- 8</w:t>
      </w:r>
      <w:r>
        <w:tab/>
        <w:t xml:space="preserve">1M casts below 3s </w:t>
      </w:r>
      <w:r>
        <w:rPr>
          <w:b/>
        </w:rPr>
        <w:t>while</w:t>
      </w:r>
      <w:r>
        <w:t xml:space="preserve"> 1L dances down middle, 1L followed by 1M casts up round 3L, dance down &amp; cast up round 3M &amp; into 2nd place own side. 2 1 3</w:t>
      </w:r>
    </w:p>
    <w:p w:rsidR="00B11EB3" w:rsidRDefault="00B11EB3" w:rsidP="00B11EB3">
      <w:pPr>
        <w:pStyle w:val="DanceBody"/>
      </w:pPr>
      <w:r>
        <w:t xml:space="preserve"> 9-16</w:t>
      </w:r>
      <w:r>
        <w:tab/>
        <w:t>2s+1s+3s set, 1s turn 1/2 RH, face partner &amp; pull back RSh &amp; dance RSh round 1st corners, flowing into …</w:t>
      </w:r>
    </w:p>
    <w:p w:rsidR="00B11EB3" w:rsidRDefault="00B11EB3" w:rsidP="00B11EB3">
      <w:pPr>
        <w:pStyle w:val="DanceBody"/>
      </w:pPr>
      <w:r>
        <w:t>17-24</w:t>
      </w:r>
      <w:r>
        <w:tab/>
        <w:t>Reels of 3 across (1s LSh to 4th corners).  1s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DANCE FOR GRANDMA???  (J8x40)  3C (4C set)</w:t>
      </w:r>
      <w:r>
        <w:tab/>
        <w:t>Lindsay Martin  Woodside Coll</w:t>
      </w:r>
    </w:p>
    <w:p w:rsidR="00B11EB3" w:rsidRDefault="00B11EB3" w:rsidP="00B11EB3">
      <w:pPr>
        <w:pStyle w:val="DanceBody"/>
      </w:pPr>
      <w:r>
        <w:t xml:space="preserve"> 1- 8</w:t>
      </w:r>
      <w:r>
        <w:tab/>
        <w:t>1s cross RH, cast (2s step up); 1s turn LH to face 2nd corners</w:t>
      </w:r>
    </w:p>
    <w:p w:rsidR="00B11EB3" w:rsidRDefault="00B11EB3" w:rsidP="00B11EB3">
      <w:pPr>
        <w:pStyle w:val="DanceBody"/>
      </w:pPr>
      <w:r>
        <w:t xml:space="preserve"> 9-16</w:t>
      </w:r>
      <w:r>
        <w:tab/>
        <w:t>1s dance 6 bar reels of 3 on opp sides (RSh to 2nd corners) &amp; cross to 2nd place own side</w:t>
      </w:r>
    </w:p>
    <w:p w:rsidR="00B11EB3" w:rsidRDefault="00B11EB3" w:rsidP="00B11EB3">
      <w:pPr>
        <w:pStyle w:val="DanceBody"/>
      </w:pPr>
      <w:r>
        <w:t>17-24</w:t>
      </w:r>
      <w:r>
        <w:tab/>
        <w:t>1s dance down middle &amp; back up finishing in middle BtoB facing own side ready for …</w:t>
      </w:r>
    </w:p>
    <w:p w:rsidR="00B11EB3" w:rsidRDefault="00B11EB3" w:rsidP="00B11EB3">
      <w:pPr>
        <w:pStyle w:val="DanceBody"/>
      </w:pPr>
      <w:r>
        <w:t>25-32</w:t>
      </w:r>
      <w:r>
        <w:tab/>
        <w:t>2s+1s+3s dance Double Triangles, 1s Petronella turn to own side.  2 1 3</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A DANCE FOR HELEN LOBB  (M-2x(S2x32+R2x32))  4C set</w:t>
      </w:r>
      <w:r>
        <w:tab/>
        <w:t>Steve Goulden, 2017</w:t>
      </w:r>
    </w:p>
    <w:p w:rsidR="00B11EB3" w:rsidRDefault="00B11EB3" w:rsidP="00B11EB3">
      <w:pPr>
        <w:pStyle w:val="DanceBody"/>
      </w:pPr>
      <w:r>
        <w:t>3s &amp; 4s start on opposite sides</w:t>
      </w:r>
    </w:p>
    <w:p w:rsidR="00B11EB3" w:rsidRDefault="00B11EB3" w:rsidP="00B11EB3">
      <w:pPr>
        <w:pStyle w:val="DanceBody"/>
      </w:pPr>
      <w:r>
        <w:t xml:space="preserve"> 1- 8</w:t>
      </w:r>
      <w:r>
        <w:tab/>
        <w:t xml:space="preserve">1s+2s </w:t>
      </w:r>
      <w:r>
        <w:rPr>
          <w:b/>
        </w:rPr>
        <w:t>also</w:t>
      </w:r>
      <w:r>
        <w:t xml:space="preserve"> 3s+4s Set &amp; Rotate</w:t>
      </w:r>
    </w:p>
    <w:p w:rsidR="00B11EB3" w:rsidRDefault="00B11EB3" w:rsidP="00B11EB3">
      <w:pPr>
        <w:pStyle w:val="DanceBody"/>
      </w:pPr>
      <w:r>
        <w:t xml:space="preserve"> 9-16</w:t>
      </w:r>
      <w:r>
        <w:tab/>
        <w:t>1s+4s Set+Link, 1s+4s end NHJ with partner, 1s facing down, 4s facing up; 1s+4s Set+Link ending on side lines, 2s facing 4s, 1s facing 3s</w:t>
      </w:r>
    </w:p>
    <w:p w:rsidR="00B11EB3" w:rsidRDefault="00B11EB3" w:rsidP="00B11EB3">
      <w:pPr>
        <w:pStyle w:val="DanceBody"/>
      </w:pPr>
      <w:r>
        <w:t>17-24</w:t>
      </w:r>
      <w:r>
        <w:tab/>
        <w:t>2s+4s+1s+3s dance RSh reels of 4 on sides</w:t>
      </w:r>
    </w:p>
    <w:p w:rsidR="00B11EB3" w:rsidRPr="00D033FA" w:rsidRDefault="00B11EB3" w:rsidP="00B11EB3">
      <w:pPr>
        <w:pStyle w:val="DanceBody"/>
      </w:pPr>
      <w:r>
        <w:t>25-32</w:t>
      </w:r>
      <w:r>
        <w:tab/>
        <w:t xml:space="preserve">2s+4s </w:t>
      </w:r>
      <w:r>
        <w:rPr>
          <w:b/>
        </w:rPr>
        <w:t>also</w:t>
      </w:r>
      <w:r>
        <w:t xml:space="preserve"> 1s+3s dance R&amp;L starting changing places RH on side</w:t>
      </w:r>
    </w:p>
    <w:p w:rsidR="00B11EB3" w:rsidRPr="00D033FA" w:rsidRDefault="00B11EB3" w:rsidP="00B11EB3">
      <w:pPr>
        <w:pStyle w:val="DanceBody"/>
        <w:keepNext w:val="0"/>
        <w:rPr>
          <w:i/>
        </w:rPr>
      </w:pPr>
      <w:r w:rsidRPr="00D033FA">
        <w:rPr>
          <w:i/>
        </w:rPr>
        <w:t>Dance 4 times through, 2x Strathspey + 2x Reel</w:t>
      </w:r>
    </w:p>
    <w:p w:rsidR="00B11EB3" w:rsidRDefault="00B11EB3" w:rsidP="00B11EB3"/>
    <w:p w:rsidR="00B11EB3" w:rsidRDefault="00B11EB3" w:rsidP="00B11EB3">
      <w:pPr>
        <w:pStyle w:val="Minicrib"/>
      </w:pPr>
      <w:r>
        <w:t>A DANCE FOR IVY  (R8x32)  3C (4C set)</w:t>
      </w:r>
      <w:r>
        <w:tab/>
        <w:t>B Burnell</w:t>
      </w:r>
    </w:p>
    <w:p w:rsidR="00B11EB3" w:rsidRDefault="00B11EB3" w:rsidP="00B11EB3">
      <w:pPr>
        <w:pStyle w:val="DanceBody"/>
      </w:pPr>
      <w:r>
        <w:t xml:space="preserve"> 1- 8</w:t>
      </w:r>
      <w:r>
        <w:tab/>
        <w:t>1s dance down &amp; back to top</w:t>
      </w:r>
    </w:p>
    <w:p w:rsidR="00B11EB3" w:rsidRDefault="00B11EB3" w:rsidP="00B11EB3">
      <w:pPr>
        <w:pStyle w:val="DanceBody"/>
      </w:pPr>
      <w:r>
        <w:t xml:space="preserve"> 9-16</w:t>
      </w:r>
      <w:r>
        <w:tab/>
        <w:t>1s cast on own sides, in down between 3s, cast up to 2</w:t>
      </w:r>
      <w:r w:rsidRPr="00972EEB">
        <w:t>nd</w:t>
      </w:r>
      <w:r>
        <w:t xml:space="preserve"> place &amp; set</w:t>
      </w:r>
    </w:p>
    <w:p w:rsidR="00B11EB3" w:rsidRDefault="00B11EB3" w:rsidP="00B11EB3">
      <w:pPr>
        <w:pStyle w:val="DanceBody"/>
      </w:pPr>
      <w:r>
        <w:t>17-24</w:t>
      </w:r>
      <w:r>
        <w:tab/>
        <w:t>2s+1s+3s set, circle 6H round 3/4 way into lines across (all Ladies at top) &amp; all set</w:t>
      </w:r>
    </w:p>
    <w:p w:rsidR="00B11EB3" w:rsidRDefault="00B11EB3" w:rsidP="00B11EB3">
      <w:pPr>
        <w:pStyle w:val="DanceBody"/>
        <w:keepNext w:val="0"/>
      </w:pPr>
      <w:r>
        <w:t>25-32</w:t>
      </w:r>
      <w:r>
        <w:tab/>
        <w:t>2s+1s+3s Adv+Ret (up/down), 1s turn RH to own sides</w:t>
      </w:r>
      <w:r w:rsidRPr="00BA6B4D">
        <w:rPr>
          <w:b/>
        </w:rPr>
        <w:t xml:space="preserve"> while </w:t>
      </w:r>
      <w:r>
        <w:t>2s+3s set &amp; dance on 1 place clockwise</w:t>
      </w:r>
    </w:p>
    <w:p w:rsidR="00B11EB3" w:rsidRDefault="00B11EB3" w:rsidP="00B11EB3"/>
    <w:p w:rsidR="00B11EB3" w:rsidRDefault="00B11EB3" w:rsidP="00B11EB3">
      <w:pPr>
        <w:pStyle w:val="Minicrib"/>
      </w:pPr>
      <w:r>
        <w:t>A DANCE FOR JEAN  (R8x32)  3C (4C set)</w:t>
      </w:r>
      <w:r>
        <w:tab/>
        <w:t>Pat Charlton  Counting Sheep</w:t>
      </w:r>
    </w:p>
    <w:p w:rsidR="00B11EB3" w:rsidRDefault="00B11EB3" w:rsidP="00B11EB3">
      <w:pPr>
        <w:pStyle w:val="DanceBody"/>
      </w:pPr>
      <w:r>
        <w:t xml:space="preserve"> 1- 8</w:t>
      </w:r>
      <w:r>
        <w:tab/>
        <w:t>1s cross down to dance mirror reels of 3 on sides</w:t>
      </w:r>
    </w:p>
    <w:p w:rsidR="00B11EB3" w:rsidRDefault="00B11EB3" w:rsidP="00B11EB3">
      <w:pPr>
        <w:pStyle w:val="DanceBody"/>
      </w:pPr>
      <w:r>
        <w:t xml:space="preserve"> 9-16</w:t>
      </w:r>
      <w:r>
        <w:tab/>
        <w:t>1s cross RH, cast (2s step up); 1s dance down between 3s &amp; cast up to finish facing 1st corners</w:t>
      </w:r>
    </w:p>
    <w:p w:rsidR="00B11EB3" w:rsidRDefault="00B11EB3" w:rsidP="00B11EB3">
      <w:pPr>
        <w:pStyle w:val="DanceBody"/>
      </w:pPr>
      <w:r>
        <w:t>17-24</w:t>
      </w:r>
      <w:r>
        <w:tab/>
        <w:t>1s dance 1/2 diag reel of 4 with 1st corners, pass RSh &amp; dance 1/2 diag reel of 4 with 2nd corners ending in 2nd place opp sides. (3) (1) (2)</w:t>
      </w:r>
    </w:p>
    <w:p w:rsidR="00B11EB3" w:rsidRDefault="00B11EB3" w:rsidP="00B11EB3">
      <w:pPr>
        <w:pStyle w:val="DanceBody"/>
        <w:keepNext w:val="0"/>
      </w:pPr>
      <w:r>
        <w:t>25-32</w:t>
      </w:r>
      <w:r>
        <w:tab/>
        <w:t>2s+1s+3s Set+Link for 3 couples twice.  2 1 3</w:t>
      </w:r>
    </w:p>
    <w:p w:rsidR="00B11EB3" w:rsidRDefault="00B11EB3" w:rsidP="00B11EB3"/>
    <w:p w:rsidR="00B11EB3" w:rsidRDefault="00B11EB3" w:rsidP="00B11EB3">
      <w:pPr>
        <w:pStyle w:val="Minicrib"/>
      </w:pPr>
      <w:r>
        <w:t>DANCE FOR JOY  (J8x32)  3C (4C set)</w:t>
      </w:r>
      <w:r>
        <w:tab/>
        <w:t>D Bell  Starters</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1L+3M set &amp; change places RH, 1M+3L set &amp; change places RH</w:t>
      </w:r>
    </w:p>
    <w:p w:rsidR="00B11EB3" w:rsidRDefault="00B11EB3" w:rsidP="00B11EB3">
      <w:pPr>
        <w:pStyle w:val="DanceBody"/>
      </w:pPr>
      <w:r>
        <w:t>17-24</w:t>
      </w:r>
      <w:r>
        <w:tab/>
        <w:t>2s set &amp; cross RH, 2s cast to 3</w:t>
      </w:r>
      <w:r w:rsidRPr="00972EEB">
        <w:t>rd</w:t>
      </w:r>
      <w:r>
        <w:t xml:space="preserve"> place &amp; 3s+1s+2s 1/2 turn RH to end in middle facing up</w:t>
      </w:r>
    </w:p>
    <w:p w:rsidR="00B11EB3" w:rsidRDefault="00B11EB3" w:rsidP="00B11EB3">
      <w:pPr>
        <w:pStyle w:val="DanceBody"/>
        <w:keepNext w:val="0"/>
      </w:pPr>
      <w:r>
        <w:t>25-32</w:t>
      </w:r>
      <w:r>
        <w:tab/>
        <w:t>3s+1s+2s dance 3 couple Allemande</w:t>
      </w:r>
    </w:p>
    <w:p w:rsidR="00B11EB3" w:rsidRDefault="00B11EB3" w:rsidP="00B11EB3"/>
    <w:p w:rsidR="00B11EB3" w:rsidRDefault="00B11EB3" w:rsidP="00B11EB3">
      <w:pPr>
        <w:pStyle w:val="Minicrib"/>
      </w:pPr>
      <w:r>
        <w:t>DANCE FOR MAE  (S4x32)  4C set</w:t>
      </w:r>
      <w:r>
        <w:tab/>
        <w:t>Sue Beaver  Nova Scotia Collection 2017</w:t>
      </w:r>
    </w:p>
    <w:p w:rsidR="00B11EB3" w:rsidRDefault="00B11EB3" w:rsidP="00B11EB3">
      <w:pPr>
        <w:pStyle w:val="DanceBody"/>
      </w:pPr>
      <w:r>
        <w:t xml:space="preserve"> 1- 8</w:t>
      </w:r>
      <w:r>
        <w:tab/>
        <w:t>1s+2s dance 1/2 R&amp;L; 1s+3s dance 1/2 R&amp;L</w:t>
      </w:r>
    </w:p>
    <w:p w:rsidR="00B11EB3" w:rsidRDefault="00B11EB3" w:rsidP="00B11EB3">
      <w:pPr>
        <w:pStyle w:val="DanceBody"/>
      </w:pPr>
      <w:r>
        <w:t xml:space="preserve"> 9-12</w:t>
      </w:r>
      <w:r>
        <w:tab/>
        <w:t>1s+4s dance 1/2 R&amp;L. (2) (3) (4) (1)</w:t>
      </w:r>
    </w:p>
    <w:p w:rsidR="00B11EB3" w:rsidRDefault="00B11EB3" w:rsidP="00B11EB3">
      <w:pPr>
        <w:pStyle w:val="DanceBody"/>
      </w:pPr>
      <w:r>
        <w:t>13-16</w:t>
      </w:r>
      <w:r>
        <w:tab/>
        <w:t xml:space="preserve">All set, 2s+3s+4s 1/2 turn partner RH </w:t>
      </w:r>
      <w:r>
        <w:rPr>
          <w:b/>
        </w:rPr>
        <w:t>while</w:t>
      </w:r>
      <w:r>
        <w:t xml:space="preserve"> 1s cross RH</w:t>
      </w:r>
    </w:p>
    <w:p w:rsidR="00B11EB3" w:rsidRDefault="00B11EB3" w:rsidP="00B11EB3">
      <w:pPr>
        <w:pStyle w:val="DanceBody"/>
      </w:pPr>
      <w:r>
        <w:t>17-24</w:t>
      </w:r>
      <w:r>
        <w:tab/>
        <w:t>2s+3s+4s dance promenade</w:t>
      </w:r>
    </w:p>
    <w:p w:rsidR="00B11EB3" w:rsidRDefault="00B11EB3" w:rsidP="00B11EB3">
      <w:pPr>
        <w:pStyle w:val="DanceBody"/>
        <w:keepNext w:val="0"/>
      </w:pPr>
      <w:r>
        <w:t>25-32</w:t>
      </w:r>
      <w:r>
        <w:tab/>
        <w:t xml:space="preserve">2s+3s </w:t>
      </w:r>
      <w:r>
        <w:rPr>
          <w:b/>
        </w:rPr>
        <w:t>also</w:t>
      </w:r>
      <w:r>
        <w:t xml:space="preserve"> 4s+1s dance RH across &amp; LH across,  End 2 3 4 1</w:t>
      </w:r>
    </w:p>
    <w:p w:rsidR="00B11EB3" w:rsidRDefault="00B11EB3" w:rsidP="00B11EB3"/>
    <w:p w:rsidR="00B11EB3" w:rsidRDefault="00B11EB3" w:rsidP="00B11EB3">
      <w:pPr>
        <w:pStyle w:val="Minicrib"/>
      </w:pPr>
      <w:r>
        <w:t>A DANCE FOR MAISONDIEU  (J4x32)  4C set</w:t>
      </w:r>
      <w:r>
        <w:tab/>
      </w:r>
    </w:p>
    <w:p w:rsidR="00B11EB3" w:rsidRDefault="00B11EB3" w:rsidP="00B11EB3">
      <w:pPr>
        <w:pStyle w:val="DanceBody"/>
      </w:pPr>
      <w:r>
        <w:t xml:space="preserve"> 1- 8</w:t>
      </w:r>
      <w:r>
        <w:tab/>
        <w:t>1s &amp; 2s slip down &amp; back</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 turn RH &amp; cast to bottom</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 DANCE FOR MISATO  (J4x32)  4C set</w:t>
      </w:r>
      <w:r>
        <w:tab/>
        <w:t>Diana Shipman  RSCDS Houston &amp; District 30th Anniversary Coll</w:t>
      </w:r>
    </w:p>
    <w:p w:rsidR="00B11EB3" w:rsidRPr="00036C49" w:rsidRDefault="00B11EB3" w:rsidP="00B11EB3">
      <w:pPr>
        <w:pStyle w:val="DanceBody"/>
      </w:pPr>
      <w:r w:rsidRPr="00036C49">
        <w:t xml:space="preserve"> 1- 8</w:t>
      </w:r>
      <w:r w:rsidRPr="00036C49">
        <w:tab/>
        <w:t>All Men take hands on side &amp; Adv+Ret, All Ladies take hands on side &amp; Adv+Ret</w:t>
      </w:r>
    </w:p>
    <w:p w:rsidR="00B11EB3" w:rsidRPr="00036C49" w:rsidRDefault="00B11EB3" w:rsidP="00B11EB3">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B11EB3" w:rsidRPr="00036C49" w:rsidRDefault="00B11EB3" w:rsidP="00B11EB3">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B11EB3" w:rsidRPr="00036C49" w:rsidRDefault="00B11EB3" w:rsidP="00B11EB3">
      <w:pPr>
        <w:pStyle w:val="DanceBody"/>
        <w:keepNext w:val="0"/>
      </w:pPr>
      <w:r w:rsidRPr="00036C49">
        <w:t>25-32</w:t>
      </w:r>
      <w:r w:rsidRPr="00036C49">
        <w:tab/>
        <w:t>All chase clockwise round set back to places</w:t>
      </w:r>
    </w:p>
    <w:p w:rsidR="00B11EB3" w:rsidRDefault="00B11EB3" w:rsidP="00B11EB3"/>
    <w:p w:rsidR="00B11EB3" w:rsidRDefault="00B11EB3" w:rsidP="00B11EB3">
      <w:pPr>
        <w:pStyle w:val="Minicrib"/>
      </w:pPr>
      <w:r>
        <w:t>THE DANCE ILLUSTRATOR  (S4x32)  4C Set</w:t>
      </w:r>
      <w:r>
        <w:tab/>
        <w:t>S Porter</w:t>
      </w:r>
    </w:p>
    <w:p w:rsidR="00B11EB3" w:rsidRDefault="00B11EB3" w:rsidP="00B11EB3">
      <w:pPr>
        <w:pStyle w:val="DanceBody"/>
      </w:pPr>
      <w:r>
        <w:t xml:space="preserve"> 1- 8</w:t>
      </w:r>
      <w:r>
        <w:tab/>
        <w:t>All set, 1s+2s</w:t>
      </w:r>
      <w:r w:rsidRPr="007F0D5A">
        <w:rPr>
          <w:b/>
        </w:rPr>
        <w:t xml:space="preserve"> also </w:t>
      </w:r>
      <w:r>
        <w:t>3s+4s dance LH across &amp; couple facing couple set</w:t>
      </w:r>
    </w:p>
    <w:p w:rsidR="00B11EB3" w:rsidRDefault="00B11EB3" w:rsidP="00B11EB3">
      <w:pPr>
        <w:pStyle w:val="DanceBody"/>
      </w:pPr>
      <w:r>
        <w:t xml:space="preserve"> 9-16</w:t>
      </w:r>
      <w:r>
        <w:tab/>
        <w:t>1s+2s</w:t>
      </w:r>
      <w:r w:rsidRPr="007F0D5A">
        <w:rPr>
          <w:b/>
        </w:rPr>
        <w:t xml:space="preserve"> also </w:t>
      </w:r>
      <w:r>
        <w:t>3s+4s dance the Rondel</w:t>
      </w:r>
    </w:p>
    <w:p w:rsidR="00B11EB3" w:rsidRDefault="00B11EB3" w:rsidP="00B11EB3">
      <w:pPr>
        <w:pStyle w:val="DanceBody"/>
      </w:pPr>
      <w:r>
        <w:t>17-24</w:t>
      </w:r>
      <w:r>
        <w:tab/>
        <w:t>1s dance 1/2 Fig of 8 round couple below (4s), 1s cross down (no hands)</w:t>
      </w:r>
      <w:r w:rsidRPr="00BA6B4D">
        <w:rPr>
          <w:b/>
        </w:rPr>
        <w:t xml:space="preserve"> while </w:t>
      </w:r>
      <w:r>
        <w:t>4s dance up sides &amp; 1s+4s turn on sides (Ladies LH &amp; Men RH)</w:t>
      </w:r>
    </w:p>
    <w:p w:rsidR="00B11EB3" w:rsidRDefault="00B11EB3" w:rsidP="00B11EB3">
      <w:pPr>
        <w:pStyle w:val="DanceBody"/>
        <w:keepNext w:val="0"/>
      </w:pPr>
      <w:r>
        <w:t>25-32</w:t>
      </w:r>
      <w:r>
        <w:tab/>
        <w:t>All dance reflection reels of 4 on sides (Ladies RSh &amp; Men LSh).  2 4 1 3</w:t>
      </w:r>
    </w:p>
    <w:p w:rsidR="00B11EB3" w:rsidRDefault="00B11EB3" w:rsidP="00B11EB3"/>
    <w:p w:rsidR="00B11EB3" w:rsidRDefault="00B11EB3" w:rsidP="00B11EB3">
      <w:pPr>
        <w:pStyle w:val="Minicrib"/>
      </w:pPr>
      <w:r>
        <w:t>A DANCING CAREER (A Dance in Korea)  (J8x32)  2C (4C set)</w:t>
      </w:r>
      <w:r>
        <w:tab/>
        <w:t>John Drewry  Greenburn Bk 1</w:t>
      </w:r>
    </w:p>
    <w:p w:rsidR="00B11EB3" w:rsidRDefault="00B11EB3" w:rsidP="00B11EB3">
      <w:pPr>
        <w:pStyle w:val="DanceBody"/>
      </w:pPr>
      <w:r>
        <w:t xml:space="preserve"> 1- 8</w:t>
      </w:r>
      <w:r>
        <w:tab/>
        <w:t>1s dance down &amp; cast up behind 2s, 1s+2s dance RH across</w:t>
      </w:r>
    </w:p>
    <w:p w:rsidR="00B11EB3" w:rsidRDefault="00B11EB3" w:rsidP="00B11EB3">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B11EB3" w:rsidRDefault="00B11EB3" w:rsidP="00B11EB3">
      <w:pPr>
        <w:pStyle w:val="DanceBody"/>
      </w:pPr>
      <w:r>
        <w:t>17-24</w:t>
      </w:r>
      <w:r>
        <w:tab/>
        <w:t>1s followed by 2s (who cast up) dance down middle, all turn in &amp; dance up (2s to top)</w:t>
      </w:r>
    </w:p>
    <w:p w:rsidR="00B11EB3" w:rsidRDefault="00B11EB3" w:rsidP="00B11EB3">
      <w:pPr>
        <w:pStyle w:val="DanceBody"/>
        <w:keepNext w:val="0"/>
      </w:pPr>
      <w:r>
        <w:t>25-32</w:t>
      </w:r>
      <w:r>
        <w:tab/>
        <w:t>2s+1s Promenade</w:t>
      </w:r>
    </w:p>
    <w:p w:rsidR="00B11EB3" w:rsidRDefault="00B11EB3" w:rsidP="00B11EB3"/>
    <w:p w:rsidR="00B11EB3" w:rsidRDefault="00B11EB3" w:rsidP="00B11EB3">
      <w:pPr>
        <w:pStyle w:val="Minicrib"/>
      </w:pPr>
      <w:r>
        <w:t>DANCE LIEBER  (J4x32)  4C set</w:t>
      </w:r>
      <w:r>
        <w:tab/>
        <w:t>T Wilson  Measures of Pleasure</w:t>
      </w:r>
    </w:p>
    <w:p w:rsidR="00B11EB3" w:rsidRPr="00140386" w:rsidRDefault="00B11EB3" w:rsidP="00B11EB3">
      <w:pPr>
        <w:pStyle w:val="DanceBody"/>
      </w:pPr>
      <w:r w:rsidRPr="00140386">
        <w:t xml:space="preserve"> 1- 4</w:t>
      </w:r>
      <w:r w:rsidRPr="00140386">
        <w:tab/>
        <w:t>1L followed by 1M casts round 2L &amp; crosses up between 2s while 4M followed by 4L casts round 3M &amp; crosses down between 3s</w:t>
      </w:r>
    </w:p>
    <w:p w:rsidR="00B11EB3" w:rsidRPr="00140386" w:rsidRDefault="00B11EB3" w:rsidP="00B11EB3">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B11EB3" w:rsidRPr="00140386" w:rsidRDefault="00B11EB3" w:rsidP="00B11EB3">
      <w:pPr>
        <w:pStyle w:val="DanceBody"/>
      </w:pPr>
      <w:r w:rsidRPr="00140386">
        <w:t xml:space="preserve"> 9-16</w:t>
      </w:r>
      <w:r w:rsidRPr="00140386">
        <w:tab/>
        <w:t>2s+1s also 4s+3s dance RH across then LH across</w:t>
      </w:r>
    </w:p>
    <w:p w:rsidR="00B11EB3" w:rsidRPr="00140386" w:rsidRDefault="00B11EB3" w:rsidP="00B11EB3">
      <w:pPr>
        <w:pStyle w:val="DanceBody"/>
      </w:pPr>
      <w:r w:rsidRPr="00140386">
        <w:t>17-24</w:t>
      </w:r>
      <w:r w:rsidRPr="00140386">
        <w:tab/>
        <w:t>All dance RSh reels of 4 on sides ending with 1L+4L also 1M+4M NHJ facing out</w:t>
      </w:r>
    </w:p>
    <w:p w:rsidR="00B11EB3" w:rsidRPr="00140386" w:rsidRDefault="00B11EB3" w:rsidP="00B11EB3">
      <w:pPr>
        <w:pStyle w:val="DanceBody"/>
        <w:keepNext w:val="0"/>
      </w:pPr>
      <w:r w:rsidRPr="00140386">
        <w:t>25-32</w:t>
      </w:r>
      <w:r w:rsidRPr="00140386">
        <w:tab/>
        <w:t>1M+4M also 1L+4L change places LH &amp; set to partners, 4s+1s circle 4H round to right.  2 4 1 3</w:t>
      </w:r>
    </w:p>
    <w:p w:rsidR="00B11EB3" w:rsidRDefault="00B11EB3" w:rsidP="00B11EB3"/>
    <w:p w:rsidR="00B11EB3" w:rsidRDefault="00B11EB3" w:rsidP="00B11EB3">
      <w:pPr>
        <w:pStyle w:val="Minicrib"/>
      </w:pPr>
      <w:r>
        <w:t>THE DANCE OF DIAMONDS  (R8x32)  3C (4C set)</w:t>
      </w:r>
      <w:r>
        <w:tab/>
        <w:t>Graham &amp; Faye Cattell</w:t>
      </w:r>
    </w:p>
    <w:p w:rsidR="00B11EB3" w:rsidRDefault="00B11EB3" w:rsidP="00B11EB3">
      <w:pPr>
        <w:pStyle w:val="DanceBody"/>
      </w:pPr>
      <w:r>
        <w:t xml:space="preserve"> 1- 4</w:t>
      </w:r>
      <w:r>
        <w:tab/>
        <w:t>1L &amp; 3M cast &amp; chase clockwise 1/2 way to change places</w:t>
      </w:r>
      <w:r w:rsidRPr="00BA6B4D">
        <w:rPr>
          <w:b/>
        </w:rPr>
        <w:t xml:space="preserve"> while </w:t>
      </w:r>
      <w:r>
        <w:t>1M+2s+3L dance 1/2 Diag R&amp;L</w:t>
      </w:r>
    </w:p>
    <w:p w:rsidR="00B11EB3" w:rsidRDefault="00B11EB3" w:rsidP="00B11EB3">
      <w:pPr>
        <w:pStyle w:val="DanceBody"/>
      </w:pPr>
      <w:r>
        <w:t xml:space="preserve"> 5- 8</w:t>
      </w:r>
      <w:r>
        <w:tab/>
        <w:t>3L &amp; 1M chase clockwise 1/2 way</w:t>
      </w:r>
      <w:r w:rsidRPr="00BA6B4D">
        <w:rPr>
          <w:b/>
        </w:rPr>
        <w:t xml:space="preserve"> </w:t>
      </w:r>
      <w:r>
        <w:rPr>
          <w:b/>
        </w:rPr>
        <w:t xml:space="preserve">as </w:t>
      </w:r>
      <w:r>
        <w:t>3M+2s+1L dance 1/2 Diag R&amp;L.  All end in original places</w:t>
      </w:r>
    </w:p>
    <w:p w:rsidR="00B11EB3" w:rsidRDefault="00B11EB3" w:rsidP="00B11EB3">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B11EB3" w:rsidRDefault="00B11EB3" w:rsidP="00B11EB3">
      <w:pPr>
        <w:pStyle w:val="DanceBody"/>
      </w:pPr>
      <w:r>
        <w:t>17-24</w:t>
      </w:r>
      <w:r>
        <w:tab/>
        <w:t>1s dance 'Hello-Goodbye' setting &amp; into centre to end BtoB</w:t>
      </w:r>
    </w:p>
    <w:p w:rsidR="00B11EB3" w:rsidRDefault="00B11EB3" w:rsidP="00B11EB3">
      <w:pPr>
        <w:pStyle w:val="DanceBody"/>
        <w:keepNext w:val="0"/>
      </w:pPr>
      <w:r>
        <w:t>25-32</w:t>
      </w:r>
      <w:r>
        <w:tab/>
        <w:t>1s dance LH across (1M with 2s &amp; 1L with 3s), pass LSh to dance RH across with other couple</w:t>
      </w:r>
    </w:p>
    <w:p w:rsidR="00B11EB3" w:rsidRDefault="00B11EB3" w:rsidP="00B11EB3"/>
    <w:p w:rsidR="00B11EB3" w:rsidRDefault="00B11EB3" w:rsidP="00B11EB3">
      <w:pPr>
        <w:pStyle w:val="Minicrib"/>
      </w:pPr>
      <w:r>
        <w:t>DANCE OF LOVE  (S3x32)  3C set</w:t>
      </w:r>
      <w:r>
        <w:tab/>
        <w:t>Aymeric Fromherz, 2018</w:t>
      </w:r>
    </w:p>
    <w:p w:rsidR="00B11EB3" w:rsidRDefault="00B11EB3" w:rsidP="00B11EB3">
      <w:pPr>
        <w:pStyle w:val="DanceBody"/>
      </w:pPr>
      <w:r>
        <w:t xml:space="preserve"> 1- 8</w:t>
      </w:r>
      <w:r>
        <w:tab/>
        <w:t>1s+2s+3s 1/2 turn RH, pull back RSh &amp; dance out to opp sides flowing into all chase clockwise 1/2 round.  3 2 1</w:t>
      </w:r>
    </w:p>
    <w:p w:rsidR="00B11EB3" w:rsidRDefault="00B11EB3" w:rsidP="00B11EB3">
      <w:pPr>
        <w:pStyle w:val="DanceBody"/>
      </w:pPr>
      <w:r>
        <w:t xml:space="preserve"> 9-16</w:t>
      </w:r>
      <w:r>
        <w:tab/>
        <w:t>2s+1s dance Tourbillon:</w:t>
      </w:r>
    </w:p>
    <w:p w:rsidR="00B11EB3" w:rsidRDefault="00B11EB3" w:rsidP="00B11EB3">
      <w:pPr>
        <w:pStyle w:val="DanceBody"/>
      </w:pPr>
      <w:r>
        <w:tab/>
        <w:t>9-12    2s &amp; 1s 1/2 turn ptnrs 2H, 2M &amp; 1L lead ptnrs by nearer hand 1 place cl'wise to end 2s on Ladies side &amp; 1s on Men's side, 2s set to 1s</w:t>
      </w:r>
    </w:p>
    <w:p w:rsidR="00B11EB3" w:rsidRDefault="00B11EB3" w:rsidP="00B11EB3">
      <w:pPr>
        <w:pStyle w:val="DanceBody"/>
      </w:pPr>
      <w:r>
        <w:tab/>
        <w:t>13-16  2s &amp; 1s 1/2 turn ptnrs 2H &amp; lead ptnrs on 1 place clockwise &amp; 1s+2s cross RH to own sides. 3 1 2</w:t>
      </w:r>
    </w:p>
    <w:p w:rsidR="00B11EB3" w:rsidRDefault="00B11EB3" w:rsidP="00B11EB3">
      <w:pPr>
        <w:pStyle w:val="DanceBody"/>
      </w:pPr>
      <w:r>
        <w:t>17-24</w:t>
      </w:r>
      <w:r>
        <w:tab/>
        <w:t>1s dance "Figure of Love":</w:t>
      </w:r>
    </w:p>
    <w:p w:rsidR="00B11EB3" w:rsidRDefault="00B11EB3" w:rsidP="00B11EB3">
      <w:pPr>
        <w:pStyle w:val="DanceBody"/>
      </w:pPr>
      <w:r>
        <w:tab/>
        <w:t>17-20   1s dance LSh round 1st corner (pstn), meet in centre &amp; touch 2H</w:t>
      </w:r>
    </w:p>
    <w:p w:rsidR="00B11EB3" w:rsidRDefault="00B11EB3" w:rsidP="00B11EB3">
      <w:pPr>
        <w:pStyle w:val="DanceBody"/>
      </w:pPr>
      <w:r>
        <w:tab/>
        <w:t>21-24   1s pull back LSh &amp; dance LSh round 2nd corner (pstn) into 2nd place own side</w:t>
      </w:r>
    </w:p>
    <w:p w:rsidR="00B11EB3" w:rsidRDefault="00B11EB3" w:rsidP="00B11EB3">
      <w:pPr>
        <w:pStyle w:val="DanceBody"/>
        <w:keepNext w:val="0"/>
      </w:pPr>
      <w:r>
        <w:t>25-32</w:t>
      </w:r>
      <w:r>
        <w:tab/>
        <w:t>1M+2s (at bottom) &amp; 1L+3s (at top) dance reels of 3 across (LSh to 1st corner pstn to start).  End 3 1 2</w:t>
      </w:r>
    </w:p>
    <w:p w:rsidR="00B11EB3" w:rsidRDefault="00B11EB3" w:rsidP="00B11EB3"/>
    <w:p w:rsidR="00B11EB3" w:rsidRDefault="00B11EB3" w:rsidP="00B11EB3">
      <w:pPr>
        <w:pStyle w:val="Minicrib"/>
      </w:pPr>
      <w:r>
        <w:t>DANCE OF THE DEMONS  (R8x32)  3C (4C set)</w:t>
      </w:r>
      <w:r>
        <w:tab/>
        <w:t>David Horwill</w:t>
      </w:r>
    </w:p>
    <w:p w:rsidR="00B11EB3" w:rsidRPr="006614C7" w:rsidRDefault="00B11EB3" w:rsidP="00B11EB3">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B11EB3" w:rsidRPr="006614C7" w:rsidRDefault="00B11EB3" w:rsidP="00B11EB3">
      <w:pPr>
        <w:pStyle w:val="DanceBody"/>
      </w:pPr>
      <w:r w:rsidRPr="006614C7">
        <w:t xml:space="preserve"> 5- 8</w:t>
      </w:r>
      <w:r w:rsidRPr="006614C7">
        <w:tab/>
        <w:t>All dance 1/2 mirror reels of 3 on sides (2s in/down, 3s out/up, 1s in/up).  (1) (3) 2</w:t>
      </w:r>
    </w:p>
    <w:p w:rsidR="00B11EB3" w:rsidRPr="006614C7" w:rsidRDefault="00B11EB3" w:rsidP="00B11EB3">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B11EB3" w:rsidRPr="006614C7" w:rsidRDefault="00B11EB3" w:rsidP="00B11EB3">
      <w:pPr>
        <w:pStyle w:val="DanceBody"/>
      </w:pPr>
      <w:r w:rsidRPr="006614C7">
        <w:t>13-16</w:t>
      </w:r>
      <w:r w:rsidRPr="006614C7">
        <w:tab/>
        <w:t>All dance 1/2 mirror reels of 3 on sides (2s in/down, 1s out/down, 3s in/up).  (3) 1 (2)</w:t>
      </w:r>
    </w:p>
    <w:p w:rsidR="00B11EB3" w:rsidRPr="006614C7" w:rsidRDefault="00B11EB3" w:rsidP="00B11EB3">
      <w:pPr>
        <w:pStyle w:val="DanceBody"/>
      </w:pPr>
      <w:r w:rsidRPr="006614C7">
        <w:t>17-24</w:t>
      </w:r>
      <w:r w:rsidRPr="006614C7">
        <w:tab/>
        <w:t>3s followed by 1s dance down middle, 3s cast up, meet &amp; dance up middle to 1st place facing out while 1s cross &amp; cast up to 2nd place.  (3) (1) (2)</w:t>
      </w:r>
    </w:p>
    <w:p w:rsidR="00B11EB3" w:rsidRPr="006614C7" w:rsidRDefault="00B11EB3" w:rsidP="00B11EB3">
      <w:pPr>
        <w:pStyle w:val="DanceBody"/>
      </w:pPr>
      <w:r w:rsidRPr="006614C7">
        <w:t>25-32</w:t>
      </w:r>
      <w:r w:rsidRPr="006614C7">
        <w:tab/>
        <w:t>All dance 1/2 mirror reels of 3 on sides (1s in/up, 3s cast down, 2s cast up); 2s+1s+3s set &amp; cross RH with partner.  2 1 3</w:t>
      </w:r>
    </w:p>
    <w:p w:rsidR="00B11EB3" w:rsidRPr="007A3485" w:rsidRDefault="00B11EB3" w:rsidP="00B11EB3">
      <w:pPr>
        <w:pStyle w:val="DanceBody"/>
        <w:keepNext w:val="0"/>
        <w:rPr>
          <w:i/>
        </w:rPr>
      </w:pPr>
      <w:r w:rsidRPr="007A3485">
        <w:rPr>
          <w:i/>
        </w:rPr>
        <w:t>Note:</w:t>
      </w:r>
      <w:r w:rsidRPr="007A3485">
        <w:rPr>
          <w:i/>
        </w:rPr>
        <w:tab/>
        <w:t>On 2nd time through Bars 31-32: 1s+3s dance 1/2 RH across</w:t>
      </w:r>
    </w:p>
    <w:p w:rsidR="00B11EB3" w:rsidRDefault="00B11EB3" w:rsidP="00B11EB3"/>
    <w:p w:rsidR="00B11EB3" w:rsidRDefault="00B11EB3" w:rsidP="00B11EB3">
      <w:pPr>
        <w:pStyle w:val="Minicrib"/>
      </w:pPr>
      <w:r>
        <w:t>A DANCE TO SAY THANK YOU  (M-4x(S32+R32))  4C set</w:t>
      </w:r>
      <w:r>
        <w:tab/>
        <w:t>Florence Burgy  Dances for Avril and David Quarrie</w:t>
      </w:r>
    </w:p>
    <w:p w:rsidR="00B11EB3" w:rsidRDefault="00B11EB3" w:rsidP="00B11EB3">
      <w:pPr>
        <w:pStyle w:val="DanceBody"/>
      </w:pPr>
      <w:r>
        <w:t>Strathspey</w:t>
      </w:r>
    </w:p>
    <w:p w:rsidR="00B11EB3" w:rsidRPr="0047583E" w:rsidRDefault="00B11EB3" w:rsidP="00B11EB3">
      <w:pPr>
        <w:pStyle w:val="DanceBody"/>
      </w:pPr>
      <w:r>
        <w:t xml:space="preserve"> 1- 4</w:t>
      </w:r>
      <w:r>
        <w:tab/>
        <w:t>1s dance down between 3s &amp; 1s+3s 3/4 turn (Ladies LH, Men RH), 1s end in 2nd place own side (2s step up 3-4)</w:t>
      </w:r>
    </w:p>
    <w:p w:rsidR="00B11EB3" w:rsidRDefault="00B11EB3" w:rsidP="00B11EB3">
      <w:pPr>
        <w:pStyle w:val="DanceBody"/>
      </w:pPr>
      <w:r>
        <w:t xml:space="preserve"> 5- 8</w:t>
      </w:r>
      <w:r>
        <w:tab/>
        <w:t>1s dance up between 2s &amp; 1s+2s 3/4 turn (Ladies RH, Men LH) to end 2 1 3</w:t>
      </w:r>
    </w:p>
    <w:p w:rsidR="00B11EB3" w:rsidRDefault="00B11EB3" w:rsidP="00B11EB3">
      <w:pPr>
        <w:pStyle w:val="DanceBody"/>
      </w:pPr>
      <w:r>
        <w:t xml:space="preserve"> 9-16</w:t>
      </w:r>
      <w:r>
        <w:tab/>
        <w:t>2s+1s+3s circle 6H round to left (3 bars), pivot pulling back LSh &amp; chase anticlockwise, 1s finish facing 1st corners</w:t>
      </w:r>
    </w:p>
    <w:p w:rsidR="00B11EB3" w:rsidRPr="000D60D4" w:rsidRDefault="00B11EB3" w:rsidP="00B11EB3">
      <w:pPr>
        <w:pStyle w:val="DanceBody"/>
        <w:rPr>
          <w:lang w:val="en-US"/>
        </w:rPr>
      </w:pPr>
      <w:r>
        <w:t>17-24</w:t>
      </w:r>
      <w:r>
        <w:tab/>
        <w:t>"</w:t>
      </w:r>
      <w:r w:rsidRPr="000D60D4">
        <w:rPr>
          <w:lang w:val="en-US"/>
        </w:rPr>
        <w:t>In</w:t>
      </w:r>
      <w:r>
        <w:rPr>
          <w:lang w:val="en-US"/>
        </w:rPr>
        <w:t>terrupted Hello-Goodbye" setting:</w:t>
      </w:r>
    </w:p>
    <w:p w:rsidR="00B11EB3" w:rsidRDefault="00B11EB3" w:rsidP="00B11EB3">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B11EB3" w:rsidRDefault="00B11EB3" w:rsidP="00B11EB3">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B11EB3" w:rsidRDefault="00B11EB3" w:rsidP="00B11EB3">
      <w:pPr>
        <w:pStyle w:val="DanceBody"/>
        <w:rPr>
          <w:lang w:val="en-US"/>
        </w:rPr>
      </w:pPr>
      <w:r>
        <w:rPr>
          <w:lang w:val="en-US"/>
        </w:rPr>
        <w:t>25-32</w:t>
      </w:r>
      <w:r>
        <w:rPr>
          <w:lang w:val="en-US"/>
        </w:rPr>
        <w:tab/>
        <w:t>1s+3s dance Diamond Poussette.  End 2 1 3 4</w:t>
      </w:r>
    </w:p>
    <w:p w:rsidR="00B11EB3" w:rsidRDefault="00B11EB3" w:rsidP="00B11EB3">
      <w:pPr>
        <w:pStyle w:val="DanceBody"/>
        <w:rPr>
          <w:lang w:val="en-US"/>
        </w:rPr>
      </w:pPr>
      <w:r>
        <w:rPr>
          <w:lang w:val="en-US"/>
        </w:rPr>
        <w:t>Reel</w:t>
      </w:r>
    </w:p>
    <w:p w:rsidR="00B11EB3" w:rsidRPr="000D60D4" w:rsidRDefault="00B11EB3" w:rsidP="00B11EB3">
      <w:pPr>
        <w:pStyle w:val="DanceBody"/>
        <w:rPr>
          <w:lang w:val="en-US"/>
        </w:rPr>
      </w:pPr>
      <w:r>
        <w:rPr>
          <w:lang w:val="en-US"/>
        </w:rPr>
        <w:t xml:space="preserve"> 1-16</w:t>
      </w:r>
      <w:r>
        <w:rPr>
          <w:lang w:val="en-US"/>
        </w:rPr>
        <w:tab/>
        <w:t>Repeat 1-16 above</w:t>
      </w:r>
    </w:p>
    <w:p w:rsidR="00B11EB3" w:rsidRDefault="00B11EB3" w:rsidP="00B11EB3">
      <w:pPr>
        <w:pStyle w:val="DanceBody"/>
      </w:pPr>
      <w:r>
        <w:t>17-24</w:t>
      </w:r>
      <w:r>
        <w:tab/>
        <w:t>"Interrupted Hello-Goodbye" setting but Bar24: 1s remain in centre, &amp; 4s step in</w:t>
      </w:r>
    </w:p>
    <w:p w:rsidR="00B11EB3" w:rsidRDefault="00B11EB3" w:rsidP="00B11EB3">
      <w:pPr>
        <w:pStyle w:val="DanceBody"/>
        <w:keepNext w:val="0"/>
      </w:pPr>
      <w:r>
        <w:t>25-32</w:t>
      </w:r>
      <w:r>
        <w:tab/>
        <w:t>1s+4s dance Poussette to end 2 3 4 1</w:t>
      </w:r>
    </w:p>
    <w:p w:rsidR="00B11EB3" w:rsidRDefault="00B11EB3" w:rsidP="00B11EB3"/>
    <w:p w:rsidR="00B11EB3" w:rsidRDefault="00B11EB3" w:rsidP="00B11EB3">
      <w:pPr>
        <w:pStyle w:val="Minicrib"/>
      </w:pPr>
      <w:r>
        <w:t>DANCE TO THE MUSIC  (J8x32)  3C (4C set)</w:t>
      </w:r>
      <w:r>
        <w:tab/>
        <w:t>Holly Boyd  Célébrations</w:t>
      </w:r>
    </w:p>
    <w:p w:rsidR="00B11EB3" w:rsidRDefault="00B11EB3" w:rsidP="00B11EB3">
      <w:pPr>
        <w:pStyle w:val="DanceBody"/>
      </w:pPr>
      <w:r>
        <w:t xml:space="preserve"> 1- 8</w:t>
      </w:r>
      <w:r>
        <w:tab/>
        <w:t>1s+2s dance 3/4 R&amp;L (6 bars), 1s turn 2s LH on sides. 2 1 3</w:t>
      </w:r>
    </w:p>
    <w:p w:rsidR="00B11EB3" w:rsidRDefault="00B11EB3" w:rsidP="00B11EB3">
      <w:pPr>
        <w:pStyle w:val="DanceBody"/>
      </w:pPr>
      <w:r>
        <w:t xml:space="preserve"> 9-16</w:t>
      </w:r>
      <w:r>
        <w:tab/>
        <w:t>RSh reels of 3 on sides (1s RSh to 3s to start)</w:t>
      </w:r>
    </w:p>
    <w:p w:rsidR="00B11EB3" w:rsidRDefault="00B11EB3" w:rsidP="00B11EB3">
      <w:pPr>
        <w:pStyle w:val="DanceBody"/>
      </w:pPr>
      <w:r>
        <w:t>17-24</w:t>
      </w:r>
      <w:r>
        <w:tab/>
        <w:t>2s+1s+3s Adv+Ret; all circle 6H 1/2 round to left</w:t>
      </w:r>
    </w:p>
    <w:p w:rsidR="00B11EB3" w:rsidRDefault="00B11EB3" w:rsidP="00B11EB3">
      <w:pPr>
        <w:pStyle w:val="DanceBody"/>
        <w:keepNext w:val="0"/>
      </w:pPr>
      <w:r>
        <w:t>25-32</w:t>
      </w:r>
      <w:r>
        <w:tab/>
        <w:t>2s+1s+3s Adv+Ret; all circle 6H 1/2 round to right</w:t>
      </w:r>
    </w:p>
    <w:p w:rsidR="00B11EB3" w:rsidRDefault="00B11EB3" w:rsidP="00B11EB3"/>
    <w:p w:rsidR="00B11EB3" w:rsidRDefault="00B11EB3" w:rsidP="00B11EB3">
      <w:pPr>
        <w:pStyle w:val="Minicrib"/>
      </w:pPr>
      <w:r>
        <w:t>DANCE WITH A SMILE  (S4x32)  4C Set</w:t>
      </w:r>
      <w:r>
        <w:tab/>
        <w:t>Pauline Beeson  RSCDS Exeter 50th Anniversary</w:t>
      </w:r>
    </w:p>
    <w:p w:rsidR="00B11EB3" w:rsidRDefault="00B11EB3" w:rsidP="00B11EB3">
      <w:pPr>
        <w:pStyle w:val="DanceBody"/>
      </w:pPr>
      <w:r>
        <w:t>2 chords - 2nd chord 3s &amp; 4s cross to opposite side</w:t>
      </w:r>
    </w:p>
    <w:p w:rsidR="00B11EB3" w:rsidRDefault="00B11EB3" w:rsidP="00B11EB3">
      <w:pPr>
        <w:pStyle w:val="DanceBody"/>
      </w:pPr>
      <w:r>
        <w:t xml:space="preserve"> 1- 8</w:t>
      </w:r>
      <w:r>
        <w:tab/>
        <w:t xml:space="preserve">1s+2s </w:t>
      </w:r>
      <w:r>
        <w:rPr>
          <w:b/>
        </w:rPr>
        <w:t>also</w:t>
      </w:r>
      <w:r>
        <w:t xml:space="preserve"> 3s+4s Set+Rotate.  End 2s facing 1s, 4s facing 3s</w:t>
      </w:r>
    </w:p>
    <w:p w:rsidR="00B11EB3" w:rsidRDefault="00B11EB3" w:rsidP="00B11EB3">
      <w:pPr>
        <w:pStyle w:val="DanceBody"/>
      </w:pPr>
      <w:r>
        <w:t xml:space="preserve"> 9-16</w:t>
      </w:r>
      <w:r>
        <w:tab/>
        <w:t>All dance RSh reels of 4 on side. 1M &amp; 4M face out</w:t>
      </w:r>
    </w:p>
    <w:p w:rsidR="00B11EB3" w:rsidRDefault="00B11EB3" w:rsidP="00B11EB3">
      <w:pPr>
        <w:pStyle w:val="DanceBody"/>
      </w:pPr>
      <w:r>
        <w:t>17-24</w:t>
      </w:r>
      <w:r>
        <w:tab/>
        <w:t>1s+4s dance Ladies' Chain</w:t>
      </w:r>
    </w:p>
    <w:p w:rsidR="00B11EB3" w:rsidRDefault="00B11EB3" w:rsidP="00B11EB3">
      <w:pPr>
        <w:pStyle w:val="DanceBody"/>
      </w:pPr>
      <w:r>
        <w:t>25-28</w:t>
      </w:r>
      <w:r>
        <w:tab/>
        <w:t>1s+4s dance Set+Link</w:t>
      </w:r>
    </w:p>
    <w:p w:rsidR="00B11EB3" w:rsidRDefault="00B11EB3" w:rsidP="00B11EB3">
      <w:pPr>
        <w:pStyle w:val="DanceBody"/>
        <w:keepNext w:val="0"/>
      </w:pPr>
      <w:r>
        <w:t>29-32</w:t>
      </w:r>
      <w:r>
        <w:tab/>
        <w:t>4s+1s set &amp; cross RH with partner.  End 2 4 (1) (3)</w:t>
      </w:r>
    </w:p>
    <w:p w:rsidR="00B11EB3" w:rsidRDefault="00B11EB3" w:rsidP="00B11EB3"/>
    <w:p w:rsidR="00B11EB3" w:rsidRDefault="00B11EB3" w:rsidP="00B11EB3">
      <w:pPr>
        <w:pStyle w:val="Minicrib"/>
      </w:pPr>
      <w:r>
        <w:t>DANCE WITH ME?  (J4x32)  4C set</w:t>
      </w:r>
      <w:r>
        <w:tab/>
        <w:t>Maggie &amp; Duncan Keppie  A Dozen Dances</w:t>
      </w:r>
    </w:p>
    <w:p w:rsidR="00B11EB3" w:rsidRDefault="00B11EB3" w:rsidP="00B11EB3">
      <w:pPr>
        <w:pStyle w:val="DanceBody"/>
      </w:pPr>
      <w:r>
        <w:t xml:space="preserve"> 1- 8</w:t>
      </w:r>
      <w:r>
        <w:tab/>
        <w:t>All Ladies Adv+Ret, all Men repeat</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All set twice, 1s cast to the bottom</w:t>
      </w:r>
      <w:r w:rsidRPr="00BA6B4D">
        <w:rPr>
          <w:b/>
        </w:rPr>
        <w:t xml:space="preserve"> </w:t>
      </w:r>
      <w:r>
        <w:rPr>
          <w:b/>
        </w:rPr>
        <w:t xml:space="preserve">as </w:t>
      </w:r>
      <w:r>
        <w:t>others step up</w:t>
      </w:r>
    </w:p>
    <w:p w:rsidR="00B11EB3" w:rsidRDefault="00B11EB3" w:rsidP="00B11EB3">
      <w:pPr>
        <w:pStyle w:val="DanceBody"/>
        <w:keepNext w:val="0"/>
      </w:pPr>
      <w:r>
        <w:t>25-32</w:t>
      </w:r>
      <w:r>
        <w:tab/>
        <w:t>1s dance Fig of 8 around couple above them</w:t>
      </w:r>
    </w:p>
    <w:p w:rsidR="00B11EB3" w:rsidRDefault="00B11EB3" w:rsidP="00B11EB3"/>
    <w:p w:rsidR="00B11EB3" w:rsidRDefault="00B11EB3" w:rsidP="00B11EB3">
      <w:pPr>
        <w:pStyle w:val="Minicrib"/>
      </w:pPr>
      <w:r>
        <w:t>DANCE WITH MOTHER  (R8x32)  3C (4C set)</w:t>
      </w:r>
      <w:r>
        <w:tab/>
        <w:t>G Hamilton</w:t>
      </w:r>
    </w:p>
    <w:p w:rsidR="00B11EB3" w:rsidRDefault="00B11EB3" w:rsidP="00B11EB3">
      <w:pPr>
        <w:pStyle w:val="DanceBody"/>
      </w:pPr>
      <w:r>
        <w:t xml:space="preserve"> 1- 8</w:t>
      </w:r>
      <w:r>
        <w:tab/>
        <w:t>1s dance down below 3s, cast up &amp; dance 1/2 Fig of 8 round 2s</w:t>
      </w:r>
    </w:p>
    <w:p w:rsidR="00B11EB3" w:rsidRDefault="00B11EB3" w:rsidP="00B11EB3">
      <w:pPr>
        <w:pStyle w:val="DanceBody"/>
      </w:pPr>
      <w:r>
        <w:t xml:space="preserve"> 9-16</w:t>
      </w:r>
      <w:r>
        <w:tab/>
        <w:t>1s dance reels of 3 on opposite sides dancing down between 3s to start</w:t>
      </w:r>
    </w:p>
    <w:p w:rsidR="00B11EB3" w:rsidRDefault="00B11EB3" w:rsidP="00B11EB3">
      <w:pPr>
        <w:pStyle w:val="DanceBody"/>
      </w:pPr>
      <w:r>
        <w:t>17-24</w:t>
      </w:r>
      <w:r>
        <w:tab/>
        <w:t>1s cross down below 3s, cast up on own sides &amp; turn LH 1.1/4 times</w:t>
      </w:r>
    </w:p>
    <w:p w:rsidR="00B11EB3" w:rsidRDefault="00B11EB3" w:rsidP="00B11EB3">
      <w:pPr>
        <w:pStyle w:val="DanceBody"/>
        <w:keepNext w:val="0"/>
      </w:pPr>
      <w:r>
        <w:t>25-32</w:t>
      </w:r>
      <w:r>
        <w:tab/>
        <w:t>1s dance reels of 3 across (Lady with 2s &amp; Man with 3s) giving LSh to 1</w:t>
      </w:r>
      <w:r w:rsidRPr="00972EEB">
        <w:t>st</w:t>
      </w:r>
      <w:r>
        <w:t xml:space="preserve"> corners</w:t>
      </w:r>
    </w:p>
    <w:p w:rsidR="00B11EB3" w:rsidRDefault="00B11EB3" w:rsidP="00B11EB3"/>
    <w:p w:rsidR="00B11EB3" w:rsidRDefault="00B11EB3" w:rsidP="00B11EB3">
      <w:pPr>
        <w:pStyle w:val="Minicrib"/>
      </w:pPr>
      <w:r>
        <w:t>DANCE WITH YOUR SOUL  (S4x32)  4C set</w:t>
      </w:r>
      <w:r>
        <w:tab/>
        <w:t>M Boekner  Cameo Coll Vol 23</w:t>
      </w:r>
    </w:p>
    <w:p w:rsidR="00B11EB3" w:rsidRDefault="00B11EB3" w:rsidP="00B11EB3">
      <w:pPr>
        <w:pStyle w:val="DanceBody"/>
      </w:pPr>
      <w:r>
        <w:t xml:space="preserve"> 1- 8</w:t>
      </w:r>
      <w:r>
        <w:tab/>
        <w:t>All set &amp; 1s+4s turn RH moving down/up, 1M followed by partner dances out &amp; down behind 3L to 4</w:t>
      </w:r>
      <w:r w:rsidRPr="00972EEB">
        <w:t>th</w:t>
      </w:r>
      <w:r>
        <w:t xml:space="preserve"> place own side</w:t>
      </w:r>
      <w:r w:rsidRPr="00BA6B4D">
        <w:rPr>
          <w:b/>
        </w:rPr>
        <w:t xml:space="preserve"> while </w:t>
      </w:r>
      <w:r>
        <w:t>4L followed by partner dances out &amp; up behind 2M to 1</w:t>
      </w:r>
      <w:r w:rsidRPr="00972EEB">
        <w:t>st</w:t>
      </w:r>
      <w:r>
        <w:t xml:space="preserve"> place own sides</w:t>
      </w:r>
    </w:p>
    <w:p w:rsidR="00B11EB3" w:rsidRDefault="00B11EB3" w:rsidP="00B11EB3">
      <w:pPr>
        <w:pStyle w:val="DanceBody"/>
      </w:pPr>
      <w:r>
        <w:t xml:space="preserve"> 9-16</w:t>
      </w:r>
      <w:r>
        <w:tab/>
        <w:t>All dance RSh reels on sides</w:t>
      </w:r>
    </w:p>
    <w:p w:rsidR="00B11EB3" w:rsidRDefault="00B11EB3" w:rsidP="00B11EB3">
      <w:pPr>
        <w:pStyle w:val="DanceBody"/>
      </w:pPr>
      <w:r>
        <w:t>17-24</w:t>
      </w:r>
      <w:r>
        <w:tab/>
        <w:t>4s+2s dance Rondel</w:t>
      </w:r>
      <w:r w:rsidRPr="00BA6B4D">
        <w:rPr>
          <w:b/>
        </w:rPr>
        <w:t xml:space="preserve"> </w:t>
      </w:r>
      <w:r>
        <w:rPr>
          <w:b/>
        </w:rPr>
        <w:t xml:space="preserve">as </w:t>
      </w:r>
      <w:r>
        <w:t>3s+1s dance a reversed Rondel (1s dance up under arch by 3s)</w:t>
      </w:r>
    </w:p>
    <w:p w:rsidR="00B11EB3" w:rsidRDefault="00B11EB3" w:rsidP="00B11EB3">
      <w:pPr>
        <w:pStyle w:val="DanceBody"/>
        <w:keepNext w:val="0"/>
      </w:pPr>
      <w:r>
        <w:t>25-32</w:t>
      </w:r>
      <w:r>
        <w:tab/>
        <w:t>1s followed by 4s+3s lead up middle between 2s &amp; cast down own sides, all turn partners RH.  2 3 4 1</w:t>
      </w:r>
    </w:p>
    <w:p w:rsidR="00B11EB3" w:rsidRDefault="00B11EB3" w:rsidP="00B11EB3"/>
    <w:p w:rsidR="00B11EB3" w:rsidRDefault="00B11EB3" w:rsidP="00B11EB3">
      <w:pPr>
        <w:pStyle w:val="Minicrib"/>
      </w:pPr>
      <w:r>
        <w:t>THE DANCE WIZARD  (J4x32)  4C set</w:t>
      </w:r>
      <w:r>
        <w:tab/>
        <w:t>Wouter Joubert  Many Happy Hours: Pretoria 35th</w:t>
      </w:r>
    </w:p>
    <w:p w:rsidR="00B11EB3" w:rsidRDefault="00B11EB3" w:rsidP="00B11EB3">
      <w:pPr>
        <w:pStyle w:val="DanceBody"/>
      </w:pPr>
      <w:r>
        <w:t>3s &amp; 4s start on opposite sides</w:t>
      </w:r>
    </w:p>
    <w:p w:rsidR="00B11EB3" w:rsidRDefault="00B11EB3" w:rsidP="00B11EB3">
      <w:pPr>
        <w:pStyle w:val="DanceBody"/>
      </w:pPr>
      <w:r>
        <w:t xml:space="preserve"> 1- 8</w:t>
      </w:r>
      <w:r>
        <w:tab/>
        <w:t>1L (</w:t>
      </w:r>
      <w:r>
        <w:rPr>
          <w:b/>
        </w:rPr>
        <w:t>also</w:t>
      </w:r>
      <w:r>
        <w:t xml:space="preserve"> 4L) dances Fig 8 round 2s (3s) </w:t>
      </w:r>
      <w:r>
        <w:rPr>
          <w:b/>
        </w:rPr>
        <w:t>while</w:t>
      </w:r>
      <w:r>
        <w:t xml:space="preserve"> 1M (</w:t>
      </w:r>
      <w:r>
        <w:rPr>
          <w:b/>
        </w:rPr>
        <w:t>also</w:t>
      </w:r>
      <w:r>
        <w:t xml:space="preserve"> 4M) sets dances 1/2 Fig 8 round 2s (3s) &amp; dances across to place facing out 1 2 (3) (4)</w:t>
      </w:r>
    </w:p>
    <w:p w:rsidR="00B11EB3" w:rsidRDefault="00B11EB3" w:rsidP="00B11EB3">
      <w:pPr>
        <w:pStyle w:val="DanceBody"/>
      </w:pPr>
      <w:r>
        <w:t xml:space="preserve"> 9-16</w:t>
      </w:r>
      <w:r>
        <w:tab/>
        <w:t xml:space="preserve">LSh reels of 4 on sides. Bar 16 2L+3M </w:t>
      </w:r>
      <w:r>
        <w:rPr>
          <w:b/>
        </w:rPr>
        <w:t>also</w:t>
      </w:r>
      <w:r>
        <w:t xml:space="preserve"> 2M+3L turn 1/2 RH (instead of passing RSh) &amp; retain RH, 1M &amp; 4M face out</w:t>
      </w:r>
    </w:p>
    <w:p w:rsidR="00B11EB3" w:rsidRDefault="00B11EB3" w:rsidP="00B11EB3">
      <w:pPr>
        <w:pStyle w:val="DanceBody"/>
      </w:pPr>
      <w:r>
        <w:t>17-20</w:t>
      </w:r>
      <w:r>
        <w:tab/>
        <w:t xml:space="preserve">1M followed by 1L &amp; 4M followed by 4L chase 1/2 round clockwise to opposite ends </w:t>
      </w:r>
      <w:r>
        <w:rPr>
          <w:b/>
        </w:rPr>
        <w:t>while</w:t>
      </w:r>
      <w:r>
        <w:t xml:space="preserve"> 2L+3M &amp; 2M+3L continue to turn RH.  4 2 (3) (1)</w:t>
      </w:r>
    </w:p>
    <w:p w:rsidR="00B11EB3" w:rsidRDefault="00B11EB3" w:rsidP="00B11EB3">
      <w:pPr>
        <w:pStyle w:val="DanceBody"/>
      </w:pPr>
      <w:r>
        <w:t>21-24</w:t>
      </w:r>
      <w:r>
        <w:tab/>
        <w:t xml:space="preserve">4s+2s &amp; 3s+1s change places LH on sides; 4L+1M &amp; 4M+1L turn RH 3/4 into line of 4 across </w:t>
      </w:r>
      <w:r>
        <w:rPr>
          <w:b/>
        </w:rPr>
        <w:t>while</w:t>
      </w:r>
      <w:r>
        <w:t xml:space="preserve"> 2s &amp; 3s set</w:t>
      </w:r>
    </w:p>
    <w:p w:rsidR="00B11EB3" w:rsidRPr="007F1629" w:rsidRDefault="00B11EB3" w:rsidP="00B11EB3">
      <w:pPr>
        <w:pStyle w:val="DanceBody"/>
        <w:keepNext w:val="0"/>
      </w:pPr>
      <w:r>
        <w:t>25-32</w:t>
      </w:r>
      <w:r>
        <w:tab/>
        <w:t>1s+4s dance reel of 4 across, finishing 2 4 (1) (3)</w:t>
      </w:r>
    </w:p>
    <w:p w:rsidR="00B11EB3" w:rsidRDefault="00B11EB3" w:rsidP="00B11EB3"/>
    <w:p w:rsidR="00B11EB3" w:rsidRDefault="00B11EB3" w:rsidP="00B11EB3">
      <w:pPr>
        <w:pStyle w:val="Minicrib"/>
      </w:pPr>
      <w:r>
        <w:t>A DANCER ALL HER DAYS  (S4x40)  4C Set</w:t>
      </w:r>
      <w:r>
        <w:tab/>
        <w:t>Linda Lawson  Stonehaven Platinum Anniv. Dances</w:t>
      </w:r>
    </w:p>
    <w:p w:rsidR="00B11EB3" w:rsidRDefault="00B11EB3" w:rsidP="00B11EB3">
      <w:pPr>
        <w:pStyle w:val="DanceBody"/>
      </w:pPr>
      <w:r>
        <w:t xml:space="preserve"> 1- 8</w:t>
      </w:r>
      <w:r>
        <w:tab/>
        <w:t>1L+2M set advancing, turn 2H back to place; 1M+2L repeat</w:t>
      </w:r>
    </w:p>
    <w:p w:rsidR="00B11EB3" w:rsidRDefault="00B11EB3" w:rsidP="00B11EB3">
      <w:pPr>
        <w:pStyle w:val="DanceBody"/>
      </w:pPr>
      <w:r>
        <w:t xml:space="preserve"> 9-16</w:t>
      </w:r>
      <w:r>
        <w:tab/>
        <w:t>Reels of 3 on sides: 1s dance in &amp; cast, 2s dance in/up  3s dance in &amp; cast up. 1s &amp; 3s curve into place at end</w:t>
      </w:r>
    </w:p>
    <w:p w:rsidR="00B11EB3" w:rsidRDefault="00B11EB3" w:rsidP="00B11EB3">
      <w:pPr>
        <w:pStyle w:val="DanceBody"/>
      </w:pPr>
      <w:r>
        <w:t>17-24</w:t>
      </w:r>
      <w:r>
        <w:tab/>
        <w:t>1s+2s dance 1/2 R&amp;L; 1s+3s dance 1/2 R&amp;L</w:t>
      </w:r>
    </w:p>
    <w:p w:rsidR="00B11EB3" w:rsidRDefault="00B11EB3" w:rsidP="00B11EB3">
      <w:pPr>
        <w:pStyle w:val="DanceBody"/>
      </w:pPr>
      <w:r>
        <w:t>25-32</w:t>
      </w:r>
      <w:r>
        <w:tab/>
        <w:t>1s+4s dance 1/2 R&amp;L; All turn partner 2H 1.1/2 times to own side</w:t>
      </w:r>
    </w:p>
    <w:p w:rsidR="00B11EB3" w:rsidRDefault="00B11EB3" w:rsidP="00B11EB3">
      <w:pPr>
        <w:pStyle w:val="DanceBody"/>
        <w:keepNext w:val="0"/>
      </w:pPr>
      <w:r>
        <w:t>33-40</w:t>
      </w:r>
      <w:r>
        <w:tab/>
        <w:t>1s+4s dance Poussette (all round).  2 3 4 1</w:t>
      </w:r>
    </w:p>
    <w:p w:rsidR="00B11EB3" w:rsidRDefault="00B11EB3" w:rsidP="00B11EB3"/>
    <w:p w:rsidR="00B11EB3" w:rsidRDefault="00B11EB3" w:rsidP="00B11EB3">
      <w:pPr>
        <w:pStyle w:val="Minicrib"/>
      </w:pPr>
      <w:r>
        <w:t>A DANCER'S BRAINWAVE  (M-(3x32S+3x32R))  3C set</w:t>
      </w:r>
      <w:r>
        <w:tab/>
        <w:t>Judith Kowalczik</w:t>
      </w:r>
    </w:p>
    <w:p w:rsidR="00B11EB3" w:rsidRDefault="00B11EB3" w:rsidP="00B11EB3">
      <w:pPr>
        <w:pStyle w:val="DanceBody"/>
      </w:pPr>
      <w:r>
        <w:t xml:space="preserve"> 1- 8</w:t>
      </w:r>
      <w:r>
        <w:tab/>
        <w:t>1s Adv+Ret (bars 1-4), 2s Adv+Ret (bars 3-6), 3s Adv+Ret (bars 5-8)</w:t>
      </w:r>
    </w:p>
    <w:p w:rsidR="00B11EB3" w:rsidRDefault="00B11EB3" w:rsidP="00B11EB3">
      <w:pPr>
        <w:pStyle w:val="DanceBody"/>
      </w:pPr>
      <w:r>
        <w:t xml:space="preserve"> 9-12</w:t>
      </w:r>
      <w:r>
        <w:tab/>
        <w:t>2s, followed by 1s, dance down between 3s &amp; cast up to top  2 1 3</w:t>
      </w:r>
    </w:p>
    <w:p w:rsidR="00B11EB3" w:rsidRDefault="00B11EB3" w:rsidP="00B11EB3">
      <w:pPr>
        <w:pStyle w:val="DanceBody"/>
      </w:pPr>
      <w:r>
        <w:t>13-16</w:t>
      </w:r>
      <w:r>
        <w:tab/>
        <w:t>1s, followed by 3s, dance up between 2s &amp; cast to bottom  2 3 1</w:t>
      </w:r>
    </w:p>
    <w:p w:rsidR="00B11EB3" w:rsidRDefault="00B11EB3" w:rsidP="00B11EB3">
      <w:pPr>
        <w:pStyle w:val="DanceBody"/>
      </w:pPr>
      <w:r>
        <w:t>17-20</w:t>
      </w:r>
      <w:r>
        <w:tab/>
        <w:t>All set &amp; cross RH</w:t>
      </w:r>
    </w:p>
    <w:p w:rsidR="00B11EB3" w:rsidRDefault="00B11EB3" w:rsidP="00B11EB3">
      <w:pPr>
        <w:pStyle w:val="DanceBody"/>
      </w:pPr>
      <w:r>
        <w:t>21-28</w:t>
      </w:r>
      <w:r>
        <w:tab/>
        <w:t>All circle 6H round &amp; back</w:t>
      </w:r>
    </w:p>
    <w:p w:rsidR="00B11EB3" w:rsidRDefault="00B11EB3" w:rsidP="00B11EB3">
      <w:pPr>
        <w:pStyle w:val="DanceBody"/>
        <w:keepNext w:val="0"/>
      </w:pPr>
      <w:r>
        <w:t>29-32</w:t>
      </w:r>
      <w:r>
        <w:tab/>
        <w:t>All cross LH &amp; set</w:t>
      </w:r>
    </w:p>
    <w:p w:rsidR="00B11EB3" w:rsidRDefault="00B11EB3" w:rsidP="00B11EB3"/>
    <w:p w:rsidR="00B11EB3" w:rsidRDefault="00B11EB3" w:rsidP="00B11EB3">
      <w:pPr>
        <w:pStyle w:val="Minicrib"/>
      </w:pPr>
      <w:r>
        <w:t>A DANCER'S DREAM  (S3x32)  3C set</w:t>
      </w:r>
      <w:r>
        <w:tab/>
        <w:t>Avril Quarrie</w:t>
      </w:r>
    </w:p>
    <w:p w:rsidR="00B11EB3" w:rsidRDefault="00B11EB3" w:rsidP="00B11EB3">
      <w:pPr>
        <w:pStyle w:val="DanceBody"/>
      </w:pPr>
      <w:r>
        <w:t xml:space="preserve"> 1- 8</w:t>
      </w:r>
      <w:r>
        <w:tab/>
        <w:t>1s dance down (NHJ) between 2s, cast up, dance down between 3s &amp; cast up to face 1st corners</w:t>
      </w:r>
    </w:p>
    <w:p w:rsidR="00B11EB3" w:rsidRDefault="00B11EB3" w:rsidP="00B11EB3">
      <w:pPr>
        <w:pStyle w:val="DanceBody"/>
      </w:pPr>
      <w:r>
        <w:t xml:space="preserve"> 9-20</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B11EB3" w:rsidRDefault="00B11EB3" w:rsidP="00B11EB3">
      <w:pPr>
        <w:pStyle w:val="DanceBody"/>
      </w:pPr>
      <w:r>
        <w:t>21-24</w:t>
      </w:r>
      <w:r>
        <w:tab/>
        <w:t xml:space="preserve">1s dance out of ends, cast to R into 2nd place own side </w:t>
      </w:r>
      <w:r>
        <w:rPr>
          <w:b/>
        </w:rPr>
        <w:t>while</w:t>
      </w:r>
      <w:r>
        <w:t xml:space="preserve"> 3s+2s set &amp; dance 1/2 RH across  2 1 3</w:t>
      </w:r>
    </w:p>
    <w:p w:rsidR="00B11EB3" w:rsidRDefault="00B11EB3" w:rsidP="00B11EB3">
      <w:pPr>
        <w:pStyle w:val="DanceBody"/>
      </w:pPr>
      <w:r>
        <w:t>25-32</w:t>
      </w:r>
      <w:r>
        <w:tab/>
        <w:t>1s+3s dance Rose Progression</w:t>
      </w:r>
    </w:p>
    <w:p w:rsidR="00B11EB3" w:rsidRDefault="00B11EB3" w:rsidP="00B11EB3">
      <w:pPr>
        <w:pStyle w:val="DanceBody"/>
      </w:pPr>
      <w:r>
        <w:tab/>
        <w:t>25-26     1M+3L set as 1L+3M change places RH</w:t>
      </w:r>
    </w:p>
    <w:p w:rsidR="00B11EB3" w:rsidRDefault="00B11EB3" w:rsidP="00B11EB3">
      <w:pPr>
        <w:pStyle w:val="DanceBody"/>
      </w:pPr>
      <w:r>
        <w:tab/>
        <w:t>27-28     1M+3L 1/2 turn RH, pull back RSh as 1L &amp; 3M dance into partner's place</w:t>
      </w:r>
    </w:p>
    <w:p w:rsidR="00B11EB3" w:rsidRDefault="00B11EB3" w:rsidP="00B11EB3">
      <w:pPr>
        <w:pStyle w:val="DanceBody"/>
      </w:pPr>
      <w:r>
        <w:tab/>
        <w:t>29-30     1M+3L cast into each others place as 1L+3M 1/2 turn RH, pull back RSh</w:t>
      </w:r>
    </w:p>
    <w:p w:rsidR="00B11EB3" w:rsidRDefault="00B11EB3" w:rsidP="00B11EB3">
      <w:pPr>
        <w:pStyle w:val="DanceBody"/>
        <w:keepNext w:val="0"/>
      </w:pPr>
      <w:r>
        <w:tab/>
        <w:t>31-32     1M &amp; 3L dance into 2</w:t>
      </w:r>
      <w:r w:rsidRPr="00972EEB">
        <w:t>nd</w:t>
      </w:r>
      <w:r>
        <w:t>/1</w:t>
      </w:r>
      <w:r w:rsidRPr="00972EEB">
        <w:t>st</w:t>
      </w:r>
      <w:r>
        <w:t xml:space="preserve"> places own side as 1L &amp; 3M cast to right to new places. End  2 3 1</w:t>
      </w:r>
    </w:p>
    <w:p w:rsidR="00B11EB3" w:rsidRDefault="00B11EB3" w:rsidP="00B11EB3"/>
    <w:p w:rsidR="00B11EB3" w:rsidRDefault="00B11EB3" w:rsidP="00B11EB3">
      <w:pPr>
        <w:pStyle w:val="Minicrib"/>
      </w:pPr>
      <w:r>
        <w:t>DANCER'S WEB  (R8x32)  3C (4C set)</w:t>
      </w:r>
      <w:r>
        <w:tab/>
        <w:t>Sue Petyt  https://suepetyt.e-cribs.org/</w:t>
      </w:r>
    </w:p>
    <w:p w:rsidR="00B11EB3" w:rsidRDefault="00B11EB3" w:rsidP="00B11EB3">
      <w:pPr>
        <w:pStyle w:val="DanceBody"/>
      </w:pPr>
      <w:r>
        <w:t xml:space="preserve"> 1- 8</w:t>
      </w:r>
      <w:r>
        <w:tab/>
        <w:t>1s set &amp; cast 1 place, 2s+1s dance RH across &amp; end in middle facing down</w:t>
      </w:r>
    </w:p>
    <w:p w:rsidR="00B11EB3" w:rsidRDefault="00B11EB3" w:rsidP="00B11EB3">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B11EB3" w:rsidRDefault="00B11EB3" w:rsidP="00B11EB3">
      <w:pPr>
        <w:pStyle w:val="DanceBody"/>
      </w:pPr>
      <w:r>
        <w:t>17-24</w:t>
      </w:r>
      <w:r>
        <w:tab/>
        <w:t>1s dance 1/2 reel of 4 with corners, 1s turn RH</w:t>
      </w:r>
      <w:r w:rsidRPr="00BA6B4D">
        <w:rPr>
          <w:b/>
        </w:rPr>
        <w:t xml:space="preserve"> </w:t>
      </w:r>
      <w:r>
        <w:rPr>
          <w:b/>
        </w:rPr>
        <w:t xml:space="preserve">as </w:t>
      </w:r>
      <w:r>
        <w:t>all corners chase 1/2 way clockwise</w:t>
      </w:r>
    </w:p>
    <w:p w:rsidR="00B11EB3" w:rsidRDefault="00B11EB3" w:rsidP="00B11EB3">
      <w:pPr>
        <w:pStyle w:val="DanceBody"/>
        <w:keepNext w:val="0"/>
      </w:pPr>
      <w:r>
        <w:t>25-32</w:t>
      </w:r>
      <w:r>
        <w:tab/>
        <w:t>1s dance 1/2 reel of 4 with 2</w:t>
      </w:r>
      <w:r w:rsidRPr="00972EEB">
        <w:t>nd</w:t>
      </w:r>
      <w:r>
        <w:t xml:space="preserve"> corners (pstn), all turn RH</w:t>
      </w:r>
    </w:p>
    <w:p w:rsidR="00B11EB3" w:rsidRDefault="00B11EB3" w:rsidP="00B11EB3"/>
    <w:p w:rsidR="00B11EB3" w:rsidRDefault="00B11EB3" w:rsidP="00B11EB3">
      <w:pPr>
        <w:pStyle w:val="Minicrib"/>
      </w:pPr>
      <w:r>
        <w:t>THE DANCERS FAE AUCHLEVEN  (M-(S64+J64))  Sq.Set</w:t>
      </w:r>
      <w:r>
        <w:tab/>
        <w:t>R Sargebt  Ruthven HP Coll</w:t>
      </w:r>
    </w:p>
    <w:p w:rsidR="00B11EB3" w:rsidRDefault="00B11EB3" w:rsidP="00B11EB3">
      <w:pPr>
        <w:pStyle w:val="DanceBody"/>
      </w:pPr>
      <w:r>
        <w:t xml:space="preserve"> 1- 8</w:t>
      </w:r>
      <w:r>
        <w:tab/>
        <w:t>Ladies dance reel of 4 across (1L RSh to 4L &amp; 3L RSh to 2L) ending in original places</w:t>
      </w:r>
    </w:p>
    <w:p w:rsidR="00B11EB3" w:rsidRDefault="00B11EB3" w:rsidP="00B11EB3">
      <w:pPr>
        <w:pStyle w:val="DanceBody"/>
      </w:pPr>
      <w:r>
        <w:t xml:space="preserve"> 9-16</w:t>
      </w:r>
      <w:r>
        <w:tab/>
        <w:t>Men dance reel of 4 up/down (2M LSh to 3M &amp; 4M RSh to 1M) ending in original places</w:t>
      </w:r>
    </w:p>
    <w:p w:rsidR="00B11EB3" w:rsidRDefault="00B11EB3" w:rsidP="00B11EB3">
      <w:pPr>
        <w:pStyle w:val="DanceBody"/>
      </w:pPr>
      <w:r>
        <w:t>17-32</w:t>
      </w:r>
      <w:r>
        <w:tab/>
        <w:t>1s+3s Adv+Ret, 2s+4s Adv+Ret, repeat bars 17-24</w:t>
      </w:r>
    </w:p>
    <w:p w:rsidR="00B11EB3" w:rsidRDefault="00B11EB3" w:rsidP="00B11EB3">
      <w:pPr>
        <w:pStyle w:val="DanceBody"/>
      </w:pPr>
      <w:r>
        <w:t>33-40</w:t>
      </w:r>
      <w:r>
        <w:tab/>
        <w:t>Ladies dance LH across twice round</w:t>
      </w:r>
      <w:r w:rsidRPr="00BA6B4D">
        <w:rPr>
          <w:b/>
        </w:rPr>
        <w:t xml:space="preserve"> while </w:t>
      </w:r>
      <w:r>
        <w:t>Men dance clockwise once round</w:t>
      </w:r>
    </w:p>
    <w:p w:rsidR="00B11EB3" w:rsidRDefault="00B11EB3" w:rsidP="00B11EB3">
      <w:pPr>
        <w:pStyle w:val="DanceBody"/>
      </w:pPr>
      <w:r>
        <w:t>41-48</w:t>
      </w:r>
      <w:r>
        <w:tab/>
        <w:t>Men dance RH across twice round</w:t>
      </w:r>
      <w:r w:rsidRPr="00BA6B4D">
        <w:rPr>
          <w:b/>
        </w:rPr>
        <w:t xml:space="preserve"> while </w:t>
      </w:r>
      <w:r>
        <w:t>Ladies</w:t>
      </w:r>
      <w:r>
        <w:rPr>
          <w:b/>
        </w:rPr>
        <w:t xml:space="preserve"> </w:t>
      </w:r>
      <w:r>
        <w:t>dance anticlockwise once round</w:t>
      </w:r>
    </w:p>
    <w:p w:rsidR="00B11EB3" w:rsidRDefault="00B11EB3" w:rsidP="00B11EB3">
      <w:pPr>
        <w:pStyle w:val="DanceBody"/>
      </w:pPr>
      <w:r>
        <w:t>49-64</w:t>
      </w:r>
      <w:r>
        <w:tab/>
        <w:t>1s+2s</w:t>
      </w:r>
      <w:r w:rsidRPr="007F0D5A">
        <w:rPr>
          <w:b/>
        </w:rPr>
        <w:t xml:space="preserve"> also </w:t>
      </w:r>
      <w:r>
        <w:t>3s+4s circle 4H round to left, all circle 8H round to left for 4 bars</w:t>
      </w:r>
    </w:p>
    <w:p w:rsidR="00B11EB3" w:rsidRDefault="00B11EB3" w:rsidP="00B11EB3">
      <w:pPr>
        <w:pStyle w:val="DanceBody"/>
      </w:pPr>
      <w:r>
        <w:t>57-64</w:t>
      </w:r>
      <w:r>
        <w:tab/>
        <w:t>All circle 8H round to right to end in opposite places</w:t>
      </w:r>
    </w:p>
    <w:p w:rsidR="00B11EB3" w:rsidRDefault="00B11EB3" w:rsidP="00B11EB3">
      <w:pPr>
        <w:pStyle w:val="DanceBody"/>
        <w:keepNext w:val="0"/>
      </w:pPr>
      <w:r>
        <w:t>Repeat in jig time but end with 1s leading off the floor</w:t>
      </w:r>
    </w:p>
    <w:p w:rsidR="00B11EB3" w:rsidRDefault="00B11EB3" w:rsidP="00B11EB3"/>
    <w:p w:rsidR="00B11EB3" w:rsidRDefault="00B11EB3" w:rsidP="00B11EB3">
      <w:pPr>
        <w:pStyle w:val="Minicrib"/>
      </w:pPr>
      <w:r>
        <w:t>DANCERS OF A FEATHER  (R4x32)  Sq.Set</w:t>
      </w:r>
      <w:r>
        <w:tab/>
        <w:t>Andrew Hodgson  Fields Of Gold</w:t>
      </w:r>
    </w:p>
    <w:p w:rsidR="00B11EB3" w:rsidRDefault="00B11EB3" w:rsidP="00B11EB3">
      <w:pPr>
        <w:pStyle w:val="DanceBody"/>
      </w:pPr>
      <w:r>
        <w:t xml:space="preserve"> 1- 8</w:t>
      </w:r>
      <w:r>
        <w:tab/>
        <w:t>All dance Interlocking Ladies' Chain:</w:t>
      </w:r>
    </w:p>
    <w:p w:rsidR="00B11EB3" w:rsidRDefault="00B11EB3" w:rsidP="00B11EB3">
      <w:pPr>
        <w:pStyle w:val="DanceBody"/>
      </w:pPr>
      <w:r>
        <w:tab/>
        <w:t xml:space="preserve">1-2   Ladies dance 1/2 RH across </w:t>
      </w:r>
      <w:r>
        <w:rPr>
          <w:b/>
        </w:rPr>
        <w:t>while</w:t>
      </w:r>
      <w:r>
        <w:t xml:space="preserve"> Men dance towards Ladies' places</w:t>
      </w:r>
    </w:p>
    <w:p w:rsidR="00B11EB3" w:rsidRDefault="00B11EB3" w:rsidP="00B11EB3">
      <w:pPr>
        <w:pStyle w:val="DanceBody"/>
      </w:pPr>
      <w:r>
        <w:tab/>
        <w:t>3-4   Men turn Lady LH</w:t>
      </w:r>
    </w:p>
    <w:p w:rsidR="00B11EB3" w:rsidRDefault="00B11EB3" w:rsidP="00B11EB3">
      <w:pPr>
        <w:pStyle w:val="DanceBody"/>
      </w:pPr>
      <w:r>
        <w:tab/>
        <w:t>5-6   Repeat bars 1-2</w:t>
      </w:r>
    </w:p>
    <w:p w:rsidR="00B11EB3" w:rsidRDefault="00B11EB3" w:rsidP="00B11EB3">
      <w:pPr>
        <w:pStyle w:val="DanceBody"/>
      </w:pPr>
      <w:r>
        <w:tab/>
        <w:t>7-8   Men turn partner LH back to place</w:t>
      </w:r>
    </w:p>
    <w:p w:rsidR="00B11EB3" w:rsidRDefault="00B11EB3" w:rsidP="00B11EB3">
      <w:pPr>
        <w:pStyle w:val="DanceBody"/>
      </w:pPr>
      <w:r>
        <w:t xml:space="preserve"> 9-16</w:t>
      </w:r>
      <w:r>
        <w:tab/>
        <w:t>All dance 1/2 Grand Chain</w:t>
      </w:r>
    </w:p>
    <w:p w:rsidR="00B11EB3" w:rsidRDefault="00B11EB3" w:rsidP="00B11EB3">
      <w:pPr>
        <w:pStyle w:val="DanceBody"/>
      </w:pPr>
      <w:r>
        <w:t>17-24</w:t>
      </w:r>
      <w:r>
        <w:tab/>
        <w:t>All turn partners 1.1/4 into Promenade hold facing anticlockwise &amp; dance 3 places round to finish facing partners</w:t>
      </w:r>
    </w:p>
    <w:p w:rsidR="00B11EB3" w:rsidRDefault="00B11EB3" w:rsidP="00B11EB3">
      <w:pPr>
        <w:pStyle w:val="DanceBody"/>
        <w:keepNext w:val="0"/>
      </w:pPr>
      <w:r>
        <w:t>25-32</w:t>
      </w:r>
      <w:r>
        <w:tab/>
        <w:t>All set to partners, turn partner 3/4 RH; Men dance on 1 place clockwise round outside back to original place &amp; all set to new partners</w:t>
      </w:r>
    </w:p>
    <w:p w:rsidR="00B11EB3" w:rsidRDefault="00B11EB3" w:rsidP="00B11EB3"/>
    <w:p w:rsidR="00B11EB3" w:rsidRDefault="00B11EB3" w:rsidP="00B11EB3">
      <w:pPr>
        <w:pStyle w:val="Minicrib"/>
      </w:pPr>
      <w:r>
        <w:t>DANCERS' COMPANIONS  (J8x32)  3C (4C set)</w:t>
      </w:r>
      <w:r>
        <w:tab/>
        <w:t>Gaye Collin, 2020</w:t>
      </w:r>
    </w:p>
    <w:p w:rsidR="00B11EB3" w:rsidRDefault="00B11EB3" w:rsidP="00B11EB3">
      <w:pPr>
        <w:pStyle w:val="DanceBody"/>
      </w:pPr>
      <w:r>
        <w:t xml:space="preserve"> 1- 8</w:t>
      </w:r>
      <w:r>
        <w:tab/>
        <w:t>1s NHJ dance down, cast up round 3s to 2nd place own side (2s step up); 2s+1s+3s dance 1/2 mirror reel of 3 on sides (1s in/up, 2s out/down, 3s out/up). 1s end facing 2nd corners (pstn)</w:t>
      </w:r>
    </w:p>
    <w:p w:rsidR="00B11EB3" w:rsidRDefault="00B11EB3" w:rsidP="00B11EB3">
      <w:pPr>
        <w:pStyle w:val="DanceBody"/>
      </w:pPr>
      <w:r>
        <w:t xml:space="preserve"> 9-16</w:t>
      </w:r>
      <w:r>
        <w:tab/>
        <w:t>1s turn 2nd corner (pstn) RH, partner LH, 1st corner (pstn) RH, partner LH. 1s end in centre, 1M facing up, 1L facing down</w:t>
      </w:r>
    </w:p>
    <w:p w:rsidR="00B11EB3" w:rsidRDefault="00B11EB3" w:rsidP="00B11EB3">
      <w:pPr>
        <w:pStyle w:val="DanceBody"/>
      </w:pPr>
      <w:r>
        <w:t>17-24</w:t>
      </w:r>
      <w:r>
        <w:tab/>
        <w:t xml:space="preserve">1M+3s (at top) &amp; 1L+2s (3rd place) dance RH across (2 bars), 3M followed by 1M+3L </w:t>
      </w:r>
      <w:r>
        <w:rPr>
          <w:b/>
        </w:rPr>
        <w:t>also</w:t>
      </w:r>
      <w:r>
        <w:t xml:space="preserve"> 2L followed by 1L+2M chase clockwise round to end  (Bar: 23) with 2s in 1st place, 3s in 3rd place &amp; Bar24: 1L dances behind 2L, 1M behind 3M to 2nd place own side</w:t>
      </w:r>
    </w:p>
    <w:p w:rsidR="00B11EB3" w:rsidRDefault="00B11EB3" w:rsidP="00B11EB3">
      <w:pPr>
        <w:pStyle w:val="DanceBody"/>
        <w:keepNext w:val="0"/>
      </w:pPr>
      <w:r>
        <w:t>25-32</w:t>
      </w:r>
      <w:r>
        <w:tab/>
        <w:t>2s+1s+3s Advance (1 step), pull back RSh &amp; curve out to place (Men face up, Ladies down); All turn partners RH.  2 1 3</w:t>
      </w:r>
    </w:p>
    <w:p w:rsidR="00B11EB3" w:rsidRDefault="00B11EB3" w:rsidP="00B11EB3"/>
    <w:p w:rsidR="00B11EB3" w:rsidRDefault="00B11EB3" w:rsidP="00B11EB3">
      <w:pPr>
        <w:pStyle w:val="Minicrib"/>
      </w:pPr>
      <w:r>
        <w:t>THE DANCERS' WEDDING  (R8x32)  3C (4C set)</w:t>
      </w:r>
      <w:r>
        <w:tab/>
        <w:t>J Hill  RSCDS Bk 41</w:t>
      </w:r>
    </w:p>
    <w:p w:rsidR="00B11EB3" w:rsidRDefault="00B11EB3" w:rsidP="00B11EB3">
      <w:pPr>
        <w:pStyle w:val="DanceBody"/>
      </w:pPr>
      <w:r>
        <w:t xml:space="preserve"> 1- 8</w:t>
      </w:r>
      <w:r>
        <w:tab/>
        <w:t>1s 1/2 turn RH &amp; set, lead down the middle, cross below 3s &amp; cast up to 2</w:t>
      </w:r>
      <w:r w:rsidRPr="00972EEB">
        <w:t>nd</w:t>
      </w:r>
      <w:r>
        <w:t xml:space="preserve"> place own sides</w:t>
      </w:r>
    </w:p>
    <w:p w:rsidR="00B11EB3" w:rsidRDefault="00B11EB3" w:rsidP="00B11EB3">
      <w:pPr>
        <w:pStyle w:val="DanceBody"/>
      </w:pPr>
      <w:r>
        <w:t xml:space="preserve"> 9-16</w:t>
      </w:r>
      <w:r>
        <w:tab/>
        <w:t>2s+1s+3s Adv+Ret for 2 steps, 1s dance 1/2 LSh reels of 3 across (Lady with 2s &amp; Man with 3s) to end in 2</w:t>
      </w:r>
      <w:r w:rsidRPr="00972EEB">
        <w:t>nd</w:t>
      </w:r>
      <w:r>
        <w:t xml:space="preserve"> place opposite sides</w:t>
      </w:r>
    </w:p>
    <w:p w:rsidR="00B11EB3" w:rsidRDefault="00B11EB3" w:rsidP="00B11EB3">
      <w:pPr>
        <w:pStyle w:val="DanceBody"/>
      </w:pPr>
      <w:r>
        <w:t>17-24</w:t>
      </w:r>
      <w:r>
        <w:tab/>
        <w:t>2s+1s+3s Adv+Ret, 1s dance 1/2 reels of 3 across (Lady with 3s &amp; Man with 2s) end in diag line with 4</w:t>
      </w:r>
      <w:r w:rsidRPr="00972EEB">
        <w:t>th</w:t>
      </w:r>
      <w:r>
        <w:t xml:space="preserve"> crnr (RH with crnrs &amp; LH ptnr)</w:t>
      </w:r>
    </w:p>
    <w:p w:rsidR="00B11EB3" w:rsidRDefault="00B11EB3" w:rsidP="00B11EB3">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B11EB3" w:rsidRDefault="00B11EB3" w:rsidP="00B11EB3"/>
    <w:p w:rsidR="00B11EB3" w:rsidRDefault="00B11EB3" w:rsidP="00B11EB3">
      <w:pPr>
        <w:pStyle w:val="Minicrib"/>
      </w:pPr>
      <w:r>
        <w:t>THE DANCETIDE STRATHSPEY 2010  (S4x32)  4C set</w:t>
      </w:r>
      <w:r>
        <w:tab/>
        <w:t>Christian R Petersen  Scandinavian Dance Bk 1</w:t>
      </w:r>
    </w:p>
    <w:p w:rsidR="00B11EB3" w:rsidRDefault="00B11EB3" w:rsidP="00B11EB3">
      <w:pPr>
        <w:pStyle w:val="DanceBody"/>
      </w:pPr>
      <w:r>
        <w:t xml:space="preserve"> 1- 8</w:t>
      </w:r>
      <w:r>
        <w:tab/>
        <w:t>1L followed by 1M &amp; 4M followed by 4L cast 1 place &amp; cross to opp sides (2s &amp; 3s step up/down); All dance 1/2 reels of 4 on sides.  3 (4) (1) 2</w:t>
      </w:r>
    </w:p>
    <w:p w:rsidR="00B11EB3" w:rsidRDefault="00B11EB3" w:rsidP="00B11EB3">
      <w:pPr>
        <w:pStyle w:val="DanceBody"/>
      </w:pPr>
      <w:r>
        <w:t xml:space="preserve"> 9-16</w:t>
      </w:r>
      <w:r>
        <w:tab/>
        <w:t>3s &amp; 2s repeat bars 1-8 (3L &amp; 2M lead).  1 2 3 4</w:t>
      </w:r>
    </w:p>
    <w:p w:rsidR="00B11EB3" w:rsidRDefault="00B11EB3" w:rsidP="00B11EB3">
      <w:pPr>
        <w:pStyle w:val="DanceBody"/>
      </w:pPr>
      <w:r>
        <w:t>17-24</w:t>
      </w:r>
      <w:r>
        <w:tab/>
        <w:t>All dance 8 bars of 4 Couple R&amp;L:</w:t>
      </w:r>
    </w:p>
    <w:p w:rsidR="00B11EB3" w:rsidRDefault="00B11EB3" w:rsidP="00B11EB3">
      <w:pPr>
        <w:pStyle w:val="DanceBody"/>
      </w:pPr>
      <w:r>
        <w:tab/>
        <w:t>17-18   All cross RH with partner</w:t>
      </w:r>
    </w:p>
    <w:p w:rsidR="00B11EB3" w:rsidRDefault="00B11EB3" w:rsidP="00B11EB3">
      <w:pPr>
        <w:pStyle w:val="DanceBody"/>
      </w:pPr>
      <w:r>
        <w:tab/>
        <w:t xml:space="preserve">19-20   Top 2 on Men's side + bottom 2 on Ladies' side change places LH on sides </w:t>
      </w:r>
      <w:r>
        <w:rPr>
          <w:b/>
        </w:rPr>
        <w:t>while</w:t>
      </w:r>
      <w:r>
        <w:t xml:space="preserve"> others cross diagonally LH</w:t>
      </w:r>
    </w:p>
    <w:p w:rsidR="00B11EB3" w:rsidRDefault="00B11EB3" w:rsidP="00B11EB3">
      <w:pPr>
        <w:pStyle w:val="DanceBody"/>
      </w:pPr>
      <w:r>
        <w:tab/>
        <w:t>21-24   Repeat 17-20 to end facing partner 4 3 2 1</w:t>
      </w:r>
    </w:p>
    <w:p w:rsidR="00B11EB3" w:rsidRDefault="00B11EB3" w:rsidP="00B11EB3">
      <w:pPr>
        <w:pStyle w:val="DanceBody"/>
        <w:keepNext w:val="0"/>
      </w:pPr>
      <w:r>
        <w:t>25-32</w:t>
      </w:r>
      <w:r>
        <w:tab/>
        <w:t>Bottom 3 couples set, cross RH &amp; chase clockwise 1/2 round.  4 1 2 3</w:t>
      </w:r>
    </w:p>
    <w:p w:rsidR="00B11EB3" w:rsidRDefault="00B11EB3" w:rsidP="00B11EB3"/>
    <w:p w:rsidR="00B11EB3" w:rsidRDefault="00B11EB3" w:rsidP="00B11EB3">
      <w:pPr>
        <w:pStyle w:val="Minicrib"/>
      </w:pPr>
      <w:r>
        <w:t>DANCING AROUND  (S4x32)  4C set</w:t>
      </w:r>
      <w:r>
        <w:tab/>
        <w:t>John Drewry  Stoneywood Coll 2</w:t>
      </w:r>
    </w:p>
    <w:p w:rsidR="00B11EB3" w:rsidRDefault="00B11EB3" w:rsidP="00B11EB3">
      <w:pPr>
        <w:pStyle w:val="DanceBody"/>
      </w:pPr>
      <w:r>
        <w:t xml:space="preserve"> 1- 8</w:t>
      </w:r>
      <w:r>
        <w:tab/>
        <w:t>1s+2s</w:t>
      </w:r>
      <w:r w:rsidRPr="007F0D5A">
        <w:rPr>
          <w:b/>
        </w:rPr>
        <w:t xml:space="preserve"> also </w:t>
      </w:r>
      <w:r>
        <w:t>3s+4s set, dance RH across 1/2 way &amp; chase clockwise 1/2 way.  3 4 1 2</w:t>
      </w:r>
    </w:p>
    <w:p w:rsidR="00B11EB3" w:rsidRDefault="00B11EB3" w:rsidP="00B11EB3">
      <w:pPr>
        <w:pStyle w:val="DanceBody"/>
      </w:pPr>
      <w:r>
        <w:t xml:space="preserve"> 9-16</w:t>
      </w:r>
      <w:r>
        <w:tab/>
        <w:t>3s+4s</w:t>
      </w:r>
      <w:r w:rsidRPr="007F0D5A">
        <w:rPr>
          <w:b/>
        </w:rPr>
        <w:t xml:space="preserve"> also </w:t>
      </w:r>
      <w:r>
        <w:t>1s+2s set, dance LH across 1/2 way &amp; chase anticlockwise 1/2 way.  1 2 3 4</w:t>
      </w:r>
    </w:p>
    <w:p w:rsidR="00B11EB3" w:rsidRDefault="00B11EB3" w:rsidP="00B11EB3">
      <w:pPr>
        <w:pStyle w:val="DanceBody"/>
      </w:pPr>
      <w:r>
        <w:t>17-24</w:t>
      </w:r>
      <w:r>
        <w:tab/>
        <w:t>All set, turn 2H to end in middle (1s/3s facing down, 2s/4s facing up), 1s+2s</w:t>
      </w:r>
      <w:r w:rsidRPr="007F0D5A">
        <w:rPr>
          <w:b/>
        </w:rPr>
        <w:t xml:space="preserve"> also </w:t>
      </w:r>
      <w:r>
        <w:t>3s+4s circle 4H round to left (remain in middle facing down/up)</w:t>
      </w:r>
    </w:p>
    <w:p w:rsidR="00B11EB3" w:rsidRDefault="00B11EB3" w:rsidP="00B11EB3">
      <w:pPr>
        <w:pStyle w:val="DanceBody"/>
      </w:pPr>
      <w:r>
        <w:t>25-28</w:t>
      </w:r>
      <w:r>
        <w:tab/>
        <w:t>All set advancing passing facing person, 1s+4s set advancing &amp; pass</w:t>
      </w:r>
      <w:r w:rsidRPr="00BA6B4D">
        <w:rPr>
          <w:b/>
        </w:rPr>
        <w:t xml:space="preserve"> while </w:t>
      </w:r>
      <w:r>
        <w:t>2s &amp; 3s dance to top/bottom places</w:t>
      </w:r>
    </w:p>
    <w:p w:rsidR="00B11EB3" w:rsidRDefault="00B11EB3" w:rsidP="00B11EB3">
      <w:pPr>
        <w:pStyle w:val="DanceBody"/>
        <w:keepNext w:val="0"/>
      </w:pPr>
      <w:r>
        <w:t>29-32</w:t>
      </w:r>
      <w:r>
        <w:tab/>
        <w:t>4s dance up to top &amp; cast to 2</w:t>
      </w:r>
      <w:r w:rsidRPr="00972EEB">
        <w:t>nd</w:t>
      </w:r>
      <w:r>
        <w:t xml:space="preserve"> place</w:t>
      </w:r>
      <w:r w:rsidRPr="00BA6B4D">
        <w:rPr>
          <w:b/>
        </w:rPr>
        <w:t xml:space="preserve"> while </w:t>
      </w:r>
      <w:r>
        <w:t>1s dance down to bottom &amp; cast up to 3</w:t>
      </w:r>
      <w:r w:rsidRPr="00972EEB">
        <w:t>rd</w:t>
      </w:r>
      <w:r>
        <w:t xml:space="preserve"> place.  2 4 1 3</w:t>
      </w:r>
    </w:p>
    <w:p w:rsidR="00B11EB3" w:rsidRDefault="00B11EB3" w:rsidP="00B11EB3"/>
    <w:p w:rsidR="00B11EB3" w:rsidRDefault="00B11EB3" w:rsidP="00B11EB3">
      <w:pPr>
        <w:pStyle w:val="Minicrib"/>
      </w:pPr>
      <w:r>
        <w:t>THE DANCING BEES  (R8x32)  3C (4C set)</w:t>
      </w:r>
      <w:r>
        <w:tab/>
        <w:t>Roy Goldring  24 G &amp; S Dances</w:t>
      </w:r>
    </w:p>
    <w:p w:rsidR="00B11EB3" w:rsidRDefault="00B11EB3" w:rsidP="00B11EB3">
      <w:pPr>
        <w:pStyle w:val="DanceBody"/>
      </w:pPr>
      <w:r>
        <w:t xml:space="preserve"> 1- 8</w:t>
      </w:r>
      <w:r>
        <w:tab/>
        <w:t>1s lead down the middle &amp; back to face 2L in prom hold</w:t>
      </w:r>
    </w:p>
    <w:p w:rsidR="00B11EB3" w:rsidRDefault="00B11EB3" w:rsidP="00B11EB3">
      <w:pPr>
        <w:pStyle w:val="DanceBody"/>
      </w:pPr>
      <w:r>
        <w:t xml:space="preserve"> 9-16</w:t>
      </w:r>
      <w:r>
        <w:tab/>
        <w:t>1s dance reel of 3 across with 2s (giving RSh to 2L)</w:t>
      </w:r>
    </w:p>
    <w:p w:rsidR="00B11EB3" w:rsidRDefault="00B11EB3" w:rsidP="00B11EB3">
      <w:pPr>
        <w:pStyle w:val="DanceBody"/>
      </w:pPr>
      <w:r>
        <w:t>17-24</w:t>
      </w:r>
      <w:r>
        <w:tab/>
        <w:t>1s dance reel of 3 across with 3s (LSh to 3L) ending in the middle (Man facing down &amp; Lady facing up to partner)</w:t>
      </w:r>
    </w:p>
    <w:p w:rsidR="00B11EB3" w:rsidRDefault="00B11EB3" w:rsidP="00B11EB3">
      <w:pPr>
        <w:pStyle w:val="DanceBody"/>
        <w:keepNext w:val="0"/>
      </w:pPr>
      <w:r>
        <w:t>25-32</w:t>
      </w:r>
      <w:r>
        <w:tab/>
        <w:t>1s set in middle, petronella to 2</w:t>
      </w:r>
      <w:r w:rsidRPr="00972EEB">
        <w:t>nd</w:t>
      </w:r>
      <w:r>
        <w:t xml:space="preserve"> place own sides &amp; 2s+1s+3s turn RH (4 bars)</w:t>
      </w:r>
    </w:p>
    <w:p w:rsidR="00B11EB3" w:rsidRDefault="00B11EB3" w:rsidP="00B11EB3"/>
    <w:p w:rsidR="00B11EB3" w:rsidRDefault="00B11EB3" w:rsidP="00B11EB3">
      <w:pPr>
        <w:pStyle w:val="Minicrib"/>
      </w:pPr>
      <w:r>
        <w:t>THE DANCING BELLS  (J8x32)  3C (4C set)</w:t>
      </w:r>
      <w:r>
        <w:tab/>
        <w:t>A Campbell</w:t>
      </w:r>
    </w:p>
    <w:p w:rsidR="00B11EB3" w:rsidRDefault="00B11EB3" w:rsidP="00B11EB3">
      <w:pPr>
        <w:pStyle w:val="DanceBody"/>
      </w:pPr>
      <w:r>
        <w:t xml:space="preserve"> 1- 8</w:t>
      </w:r>
      <w:r>
        <w:tab/>
        <w:t>1s set &amp; cast 1 place, cross RH &amp; cast to right to end 1L between 2s &amp; 1M between 3s</w:t>
      </w:r>
    </w:p>
    <w:p w:rsidR="00B11EB3" w:rsidRDefault="00B11EB3" w:rsidP="00B11EB3">
      <w:pPr>
        <w:pStyle w:val="DanceBody"/>
      </w:pPr>
      <w:r>
        <w:t xml:space="preserve"> 9-16</w:t>
      </w:r>
      <w:r>
        <w:tab/>
        <w:t>2s+1s+3s Adv+Ret (up/down), 1s change places RH &amp; cast to right</w:t>
      </w:r>
      <w:r w:rsidRPr="00BA6B4D">
        <w:rPr>
          <w:b/>
        </w:rPr>
        <w:t xml:space="preserve"> while </w:t>
      </w:r>
      <w:r>
        <w:t>2M+3M &amp; 2L+3L turn RH</w:t>
      </w:r>
    </w:p>
    <w:p w:rsidR="00B11EB3" w:rsidRDefault="00B11EB3" w:rsidP="00B11EB3">
      <w:pPr>
        <w:pStyle w:val="DanceBody"/>
      </w:pPr>
      <w:r>
        <w:t>17-24</w:t>
      </w:r>
      <w:r>
        <w:tab/>
        <w:t>2s+1s+3s Adv+Ret (across), 1s dance 1/2 Figs of 8 (1M round 2s, 1L round 3s)</w:t>
      </w:r>
    </w:p>
    <w:p w:rsidR="00B11EB3" w:rsidRDefault="00B11EB3" w:rsidP="00B11EB3">
      <w:pPr>
        <w:pStyle w:val="DanceBody"/>
        <w:keepNext w:val="0"/>
      </w:pPr>
      <w:r>
        <w:t>25-32</w:t>
      </w:r>
      <w:r>
        <w:tab/>
        <w:t>1s dance RH across (1L with 2s, 1M with 3s) &amp; LH across with other couple</w:t>
      </w:r>
    </w:p>
    <w:p w:rsidR="00B11EB3" w:rsidRDefault="00B11EB3" w:rsidP="00B11EB3"/>
    <w:p w:rsidR="00B11EB3" w:rsidRDefault="00B11EB3" w:rsidP="00B11EB3">
      <w:pPr>
        <w:pStyle w:val="Minicrib"/>
      </w:pPr>
      <w:r>
        <w:t>DANCING BUTTERFLIES  (R8x32)  3C (4C set)</w:t>
      </w:r>
      <w:r>
        <w:tab/>
        <w:t>Diane Bradshaw  Lower Hutt SCD 60th Anniv</w:t>
      </w:r>
    </w:p>
    <w:p w:rsidR="00B11EB3" w:rsidRPr="00A3683E" w:rsidRDefault="00B11EB3" w:rsidP="00B11EB3">
      <w:pPr>
        <w:pStyle w:val="DanceBody"/>
      </w:pPr>
      <w:r w:rsidRPr="00A3683E">
        <w:t xml:space="preserve"> 1- 8</w:t>
      </w:r>
      <w:r w:rsidRPr="00A3683E">
        <w:tab/>
        <w:t>1s+2s dance RH across, LH back</w:t>
      </w:r>
    </w:p>
    <w:p w:rsidR="00B11EB3" w:rsidRPr="00A3683E" w:rsidRDefault="00B11EB3" w:rsidP="00B11EB3">
      <w:pPr>
        <w:pStyle w:val="DanceBody"/>
      </w:pPr>
      <w:r w:rsidRPr="00A3683E">
        <w:t xml:space="preserve"> 9-16</w:t>
      </w:r>
      <w:r w:rsidRPr="00A3683E">
        <w:tab/>
        <w:t>1s dance (NHJ) down the middle &amp; back, finish back-to-back 2nd place facing own sides (2s step up 11-12)</w:t>
      </w:r>
    </w:p>
    <w:p w:rsidR="00B11EB3" w:rsidRPr="00A3683E" w:rsidRDefault="00B11EB3" w:rsidP="00B11EB3">
      <w:pPr>
        <w:pStyle w:val="DanceBody"/>
      </w:pPr>
      <w:r w:rsidRPr="00A3683E">
        <w:t>17-24</w:t>
      </w:r>
      <w:r w:rsidRPr="00A3683E">
        <w:tab/>
        <w:t>1s dance Double Triangles &amp; end facing down in middle on own sides (1M pulls back RSh)</w:t>
      </w:r>
    </w:p>
    <w:p w:rsidR="00B11EB3" w:rsidRPr="00A3683E" w:rsidRDefault="00B11EB3" w:rsidP="00B11EB3">
      <w:pPr>
        <w:pStyle w:val="DanceBody"/>
        <w:keepNext w:val="0"/>
      </w:pPr>
      <w:r w:rsidRPr="00A3683E">
        <w:t>25-32</w:t>
      </w:r>
      <w:r w:rsidRPr="00A3683E">
        <w:tab/>
        <w:t>1s (taking hands where possible) dance between 3s, cast up, dance up between 2s &amp; cast off to 2nd place, own sides</w:t>
      </w:r>
    </w:p>
    <w:p w:rsidR="00B11EB3" w:rsidRDefault="00B11EB3" w:rsidP="00B11EB3"/>
    <w:p w:rsidR="00B11EB3" w:rsidRDefault="00B11EB3" w:rsidP="00B11EB3">
      <w:pPr>
        <w:pStyle w:val="Minicrib"/>
      </w:pPr>
      <w:r>
        <w:t>A DANCING CAREER (A Dance in Korea)  (J8x32)  2C (4C set)</w:t>
      </w:r>
      <w:r>
        <w:tab/>
        <w:t>John Drewry  Greenburn Bk 1</w:t>
      </w:r>
    </w:p>
    <w:p w:rsidR="00B11EB3" w:rsidRDefault="00B11EB3" w:rsidP="00B11EB3">
      <w:pPr>
        <w:pStyle w:val="DanceBody"/>
      </w:pPr>
      <w:r>
        <w:t xml:space="preserve"> 1- 8</w:t>
      </w:r>
      <w:r>
        <w:tab/>
        <w:t>1s dance down &amp; cast up behind 2s, 1s+2s dance RH across</w:t>
      </w:r>
    </w:p>
    <w:p w:rsidR="00B11EB3" w:rsidRDefault="00B11EB3" w:rsidP="00B11EB3">
      <w:pPr>
        <w:pStyle w:val="DanceBody"/>
      </w:pPr>
      <w:r>
        <w:t xml:space="preserve"> 9-16</w:t>
      </w:r>
      <w:r>
        <w:tab/>
        <w:t>1s dance Fig of 8 round 2s</w:t>
      </w:r>
      <w:r w:rsidRPr="00BA6B4D">
        <w:rPr>
          <w:b/>
        </w:rPr>
        <w:t xml:space="preserve"> </w:t>
      </w:r>
      <w:r>
        <w:rPr>
          <w:b/>
        </w:rPr>
        <w:t xml:space="preserve">as </w:t>
      </w:r>
      <w:r>
        <w:t>2s set &amp; change places RH then set again &amp; cross back</w:t>
      </w:r>
    </w:p>
    <w:p w:rsidR="00B11EB3" w:rsidRDefault="00B11EB3" w:rsidP="00B11EB3">
      <w:pPr>
        <w:pStyle w:val="DanceBody"/>
      </w:pPr>
      <w:r>
        <w:t>17-24</w:t>
      </w:r>
      <w:r>
        <w:tab/>
        <w:t>1s followed by 2s (who dance up) lead down middle, all turn in &amp; lead up (2s to top)</w:t>
      </w:r>
    </w:p>
    <w:p w:rsidR="00B11EB3" w:rsidRDefault="00B11EB3" w:rsidP="00B11EB3">
      <w:pPr>
        <w:pStyle w:val="DanceBody"/>
        <w:keepNext w:val="0"/>
      </w:pPr>
      <w:r>
        <w:t>25-32</w:t>
      </w:r>
      <w:r>
        <w:tab/>
        <w:t>2s+1s Promenade</w:t>
      </w:r>
    </w:p>
    <w:p w:rsidR="00B11EB3" w:rsidRDefault="00B11EB3" w:rsidP="00B11EB3"/>
    <w:p w:rsidR="00B11EB3" w:rsidRDefault="00B11EB3" w:rsidP="00B11EB3">
      <w:pPr>
        <w:pStyle w:val="Minicrib"/>
      </w:pPr>
      <w:r>
        <w:t>THE DANCING CHEF  (R96)  Sq.Set</w:t>
      </w:r>
      <w:r>
        <w:tab/>
        <w:t>A&amp;Ian Jamieson  Glen Orrin Coll 1</w:t>
      </w:r>
    </w:p>
    <w:p w:rsidR="00B11EB3" w:rsidRDefault="00B11EB3" w:rsidP="00B11EB3">
      <w:pPr>
        <w:pStyle w:val="DanceBody"/>
      </w:pPr>
      <w:r>
        <w:t xml:space="preserve"> 1- 8</w:t>
      </w:r>
      <w:r>
        <w:tab/>
        <w:t>All set to partners, turn RH, turn corners LH &amp; turn partner RH (Ladies end facing out)</w:t>
      </w:r>
    </w:p>
    <w:p w:rsidR="00B11EB3" w:rsidRDefault="00B11EB3" w:rsidP="00B11EB3">
      <w:pPr>
        <w:pStyle w:val="DanceBody"/>
      </w:pPr>
      <w:r>
        <w:t xml:space="preserve"> 9-16</w:t>
      </w:r>
      <w:r>
        <w:tab/>
        <w:t>All dance 1/2 Schiehallion Reel (2 places)</w:t>
      </w:r>
    </w:p>
    <w:p w:rsidR="00B11EB3" w:rsidRDefault="00B11EB3" w:rsidP="00B11EB3">
      <w:pPr>
        <w:pStyle w:val="DanceBody"/>
      </w:pPr>
      <w:r>
        <w:t>17-24</w:t>
      </w:r>
      <w:r>
        <w:tab/>
        <w:t>All turn partners RH, turn corners LH, partners RH &amp; set to partners</w:t>
      </w:r>
    </w:p>
    <w:p w:rsidR="00B11EB3" w:rsidRDefault="00B11EB3" w:rsidP="00B11EB3">
      <w:pPr>
        <w:pStyle w:val="DanceBody"/>
      </w:pPr>
      <w:r>
        <w:t>25-32</w:t>
      </w:r>
      <w:r>
        <w:tab/>
        <w:t>1s &amp; 3s dance Figs of 8 round nearest side couple dancing in front of corner person to start</w:t>
      </w:r>
    </w:p>
    <w:p w:rsidR="00B11EB3" w:rsidRDefault="00B11EB3" w:rsidP="00B11EB3">
      <w:pPr>
        <w:pStyle w:val="DanceBody"/>
      </w:pPr>
      <w:r>
        <w:t>33-40</w:t>
      </w:r>
      <w:r>
        <w:tab/>
        <w:t>2s &amp; 4s repeat</w:t>
      </w:r>
    </w:p>
    <w:p w:rsidR="00B11EB3" w:rsidRDefault="00B11EB3" w:rsidP="00B11EB3">
      <w:pPr>
        <w:pStyle w:val="DanceBody"/>
      </w:pPr>
      <w:r>
        <w:t>41-48</w:t>
      </w:r>
      <w:r>
        <w:tab/>
        <w:t>1s &amp; 3s dance 1/2 R&amp;L, 2s &amp; 4s dance 1/2 R&amp;L back to places</w:t>
      </w:r>
    </w:p>
    <w:p w:rsidR="00B11EB3" w:rsidRDefault="00B11EB3" w:rsidP="00B11EB3">
      <w:pPr>
        <w:pStyle w:val="DanceBody"/>
      </w:pPr>
      <w:r>
        <w:t>49-56</w:t>
      </w:r>
      <w:r>
        <w:tab/>
        <w:t>Ladies dance RH across once round</w:t>
      </w:r>
      <w:r w:rsidRPr="00BA6B4D">
        <w:rPr>
          <w:b/>
        </w:rPr>
        <w:t xml:space="preserve"> while </w:t>
      </w:r>
      <w:r>
        <w:t>Men dance 1/2 way round anticlockwise, set to opposite partner &amp; 1/2 turn Men into centre</w:t>
      </w:r>
    </w:p>
    <w:p w:rsidR="00B11EB3" w:rsidRDefault="00B11EB3" w:rsidP="00B11EB3">
      <w:pPr>
        <w:pStyle w:val="DanceBody"/>
      </w:pPr>
      <w:r>
        <w:t>57-64</w:t>
      </w:r>
      <w:r>
        <w:tab/>
        <w:t>Men dance RH across once round</w:t>
      </w:r>
      <w:r w:rsidRPr="00BA6B4D">
        <w:rPr>
          <w:b/>
        </w:rPr>
        <w:t xml:space="preserve"> while </w:t>
      </w:r>
      <w:r>
        <w:t>Ladies</w:t>
      </w:r>
      <w:r>
        <w:rPr>
          <w:b/>
        </w:rPr>
        <w:t xml:space="preserve"> </w:t>
      </w:r>
      <w:r>
        <w:t>dance 1/2 way round anticlockwise, set to partner &amp; 1/2 turn to places</w:t>
      </w:r>
    </w:p>
    <w:p w:rsidR="00B11EB3" w:rsidRDefault="00B11EB3" w:rsidP="00B11EB3">
      <w:pPr>
        <w:pStyle w:val="DanceBody"/>
      </w:pPr>
      <w:r>
        <w:t>65-72</w:t>
      </w:r>
      <w:r>
        <w:tab/>
        <w:t>1s &amp; 3s advance (1s nearer hands joined), 1s (with outer hands) turn opp person once round, cross &amp; dance out behind side couples to orig places</w:t>
      </w:r>
    </w:p>
    <w:p w:rsidR="00B11EB3" w:rsidRDefault="00B11EB3" w:rsidP="00B11EB3">
      <w:pPr>
        <w:pStyle w:val="DanceBody"/>
      </w:pPr>
      <w:r>
        <w:t>73-80</w:t>
      </w:r>
      <w:r>
        <w:tab/>
        <w:t>2s &amp; 4s repeat</w:t>
      </w:r>
    </w:p>
    <w:p w:rsidR="00B11EB3" w:rsidRDefault="00B11EB3" w:rsidP="00B11EB3">
      <w:pPr>
        <w:pStyle w:val="DanceBody"/>
      </w:pPr>
      <w:r>
        <w:t>81-88</w:t>
      </w:r>
      <w:r>
        <w:tab/>
        <w:t>All dance Grand Chain</w:t>
      </w:r>
    </w:p>
    <w:p w:rsidR="00B11EB3" w:rsidRDefault="00B11EB3" w:rsidP="00B11EB3">
      <w:pPr>
        <w:pStyle w:val="DanceBody"/>
        <w:keepNext w:val="0"/>
      </w:pPr>
      <w:r>
        <w:t>89-96</w:t>
      </w:r>
      <w:r>
        <w:tab/>
        <w:t>All with RH over LH (</w:t>
      </w:r>
      <w:r w:rsidRPr="00BD473E">
        <w:rPr>
          <w:b/>
        </w:rPr>
        <w:t xml:space="preserve">as </w:t>
      </w:r>
      <w:r>
        <w:t>Auld Lang Syne) circle to left once round On final chord all turn outwards retaining hands to bow or curtsey</w:t>
      </w:r>
    </w:p>
    <w:p w:rsidR="00B11EB3" w:rsidRDefault="00B11EB3" w:rsidP="00B11EB3"/>
    <w:p w:rsidR="00B11EB3" w:rsidRDefault="00B11EB3" w:rsidP="00B11EB3">
      <w:pPr>
        <w:pStyle w:val="Minicrib"/>
      </w:pPr>
      <w:r>
        <w:t>THE DANCING CRANES  (J3x32)  3C Set</w:t>
      </w:r>
      <w:r>
        <w:tab/>
        <w:t>Andrew Hodgson, 2024</w:t>
      </w:r>
    </w:p>
    <w:p w:rsidR="00B11EB3" w:rsidRDefault="00B11EB3" w:rsidP="00B11EB3">
      <w:pPr>
        <w:pStyle w:val="DanceBody"/>
      </w:pPr>
      <w:r>
        <w:t xml:space="preserve"> 1- 8</w:t>
      </w:r>
      <w:r>
        <w:tab/>
        <w:t>1s dance in &amp; cast to 2nd place; 1s dance 1/2 Fig 8 down round 3s.  2 (1) 3</w:t>
      </w:r>
    </w:p>
    <w:p w:rsidR="00B11EB3" w:rsidRDefault="00B11EB3" w:rsidP="00B11EB3">
      <w:pPr>
        <w:pStyle w:val="DanceBody"/>
      </w:pPr>
      <w:r>
        <w:t xml:space="preserve"> 9-16</w:t>
      </w:r>
      <w:r>
        <w:tab/>
        <w:t xml:space="preserve">1s set advancing, set again pulling back RSh to face opposite sides; 1s dance out &amp; to the right (RSh) round 1st corners into lines of 3 across (1M with 3s, 1L with 2s) </w:t>
      </w:r>
      <w:r>
        <w:rPr>
          <w:b/>
        </w:rPr>
        <w:t>while</w:t>
      </w:r>
      <w:r>
        <w:t xml:space="preserve"> 2s+3s dance R&amp;L</w:t>
      </w:r>
    </w:p>
    <w:p w:rsidR="00B11EB3" w:rsidRDefault="00B11EB3" w:rsidP="00B11EB3">
      <w:pPr>
        <w:pStyle w:val="DanceBody"/>
      </w:pPr>
      <w:r>
        <w:t>17-24</w:t>
      </w:r>
      <w:r>
        <w:tab/>
        <w:t>1s dance LSh reels of 3 across (1s give LSh to 4th corners)</w:t>
      </w:r>
    </w:p>
    <w:p w:rsidR="00B11EB3" w:rsidRDefault="00B11EB3" w:rsidP="00B11EB3">
      <w:pPr>
        <w:pStyle w:val="DanceBody"/>
        <w:keepNext w:val="0"/>
      </w:pPr>
      <w:r>
        <w:t>25-28</w:t>
      </w:r>
      <w:r>
        <w:tab/>
        <w:t>1s set advancing, turn 2H 3/4 way round; 1s passing RSh dance out to own sides &amp; cast to 3rd place.  2 3 1</w:t>
      </w:r>
    </w:p>
    <w:p w:rsidR="00B11EB3" w:rsidRDefault="00B11EB3" w:rsidP="00B11EB3"/>
    <w:p w:rsidR="00B11EB3" w:rsidRDefault="00B11EB3" w:rsidP="00B11EB3">
      <w:pPr>
        <w:pStyle w:val="Minicrib"/>
      </w:pPr>
      <w:r>
        <w:t>DANCING DIAMONDS  (S4x32)  4C set</w:t>
      </w:r>
      <w:r>
        <w:tab/>
        <w:t>Liz Bruynooghe, 2006</w:t>
      </w:r>
    </w:p>
    <w:p w:rsidR="00B11EB3" w:rsidRDefault="00B11EB3" w:rsidP="00B11EB3">
      <w:pPr>
        <w:pStyle w:val="DanceBody"/>
      </w:pPr>
      <w:r>
        <w:t xml:space="preserve"> 1- 8</w:t>
      </w:r>
      <w:r>
        <w:tab/>
        <w:t>1s &amp; 4s petronella turn into centre (2s+3s step slightly up/down to form 2 diamond shapes) &amp; all set, all Petronella turn &amp; set again</w:t>
      </w:r>
    </w:p>
    <w:p w:rsidR="00B11EB3" w:rsidRDefault="00B11EB3" w:rsidP="00B11EB3">
      <w:pPr>
        <w:pStyle w:val="DanceBody"/>
      </w:pPr>
      <w:r>
        <w:t xml:space="preserve"> 9-16</w:t>
      </w:r>
      <w:r>
        <w:tab/>
        <w:t>1s &amp; 4s cross RH, cast to meet other prtnr on sides &amp; turn 2H, 1s+4s dance LH across</w:t>
      </w:r>
      <w:r w:rsidRPr="00BA6B4D">
        <w:rPr>
          <w:b/>
        </w:rPr>
        <w:t xml:space="preserve"> </w:t>
      </w:r>
      <w:r>
        <w:rPr>
          <w:b/>
        </w:rPr>
        <w:t xml:space="preserve">as </w:t>
      </w:r>
      <w:r>
        <w:t>2s &amp; 3s set, turn 2H, dance out to 1</w:t>
      </w:r>
      <w:r w:rsidRPr="00972EEB">
        <w:t>st</w:t>
      </w:r>
      <w:r>
        <w:t>/4</w:t>
      </w:r>
      <w:r w:rsidRPr="00972EEB">
        <w:t>th</w:t>
      </w:r>
      <w:r>
        <w:t xml:space="preserve"> pl &amp; set</w:t>
      </w:r>
    </w:p>
    <w:p w:rsidR="00B11EB3" w:rsidRDefault="00B11EB3" w:rsidP="00B11EB3">
      <w:pPr>
        <w:pStyle w:val="DanceBody"/>
      </w:pPr>
      <w:r>
        <w:t>17-24</w:t>
      </w:r>
      <w:r>
        <w:tab/>
        <w:t>1s &amp; 4s dance Figs of 8 round end couples</w:t>
      </w:r>
    </w:p>
    <w:p w:rsidR="00B11EB3" w:rsidRDefault="00B11EB3" w:rsidP="00B11EB3">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B11EB3" w:rsidRDefault="00B11EB3" w:rsidP="00B11EB3"/>
    <w:p w:rsidR="00B11EB3" w:rsidRDefault="00B11EB3" w:rsidP="00B11EB3">
      <w:pPr>
        <w:pStyle w:val="Minicrib"/>
      </w:pPr>
      <w:r>
        <w:t>DANCING DOLPHINS  (J8x32)  3C (4C set)</w:t>
      </w:r>
      <w:r>
        <w:tab/>
        <w:t>Barry Skelton  Dolphin Bk</w:t>
      </w:r>
    </w:p>
    <w:p w:rsidR="00B11EB3" w:rsidRPr="0033757C" w:rsidRDefault="00B11EB3" w:rsidP="00B11EB3">
      <w:pPr>
        <w:pStyle w:val="DanceBody"/>
      </w:pPr>
      <w:r w:rsidRPr="0033757C">
        <w:t>1- 8</w:t>
      </w:r>
      <w:r w:rsidRPr="0033757C">
        <w:tab/>
        <w:t>1s cross RH, cast 1 place (2s step up). 1s turn LH 1.1/4 times to end facing Ladies' side, 1L on 1M's right (*see note)</w:t>
      </w:r>
    </w:p>
    <w:p w:rsidR="00B11EB3" w:rsidRPr="0033757C" w:rsidRDefault="00B11EB3" w:rsidP="00B11EB3">
      <w:pPr>
        <w:pStyle w:val="DanceBody"/>
      </w:pPr>
      <w:r w:rsidRPr="0033757C">
        <w:t xml:space="preserve"> 9-16</w:t>
      </w:r>
      <w:r w:rsidRPr="0033757C">
        <w:tab/>
        <w:t>1s dance Alternating Tandem reel of 3 on Ladies' side (1L leads starting RSh to 3L)</w:t>
      </w:r>
    </w:p>
    <w:p w:rsidR="00B11EB3" w:rsidRPr="0033757C" w:rsidRDefault="00B11EB3" w:rsidP="00B11EB3">
      <w:pPr>
        <w:pStyle w:val="DanceBody"/>
      </w:pPr>
      <w:r w:rsidRPr="0033757C">
        <w:t>17-24</w:t>
      </w:r>
      <w:r w:rsidRPr="0033757C">
        <w:tab/>
        <w:t>1s dance Alternating Tandem reel on Men's side (1L leads starting LSh to 3M) &amp; end in prom hold facing Ladies' side</w:t>
      </w:r>
    </w:p>
    <w:p w:rsidR="00B11EB3" w:rsidRPr="0033757C" w:rsidRDefault="00B11EB3" w:rsidP="00B11EB3">
      <w:pPr>
        <w:pStyle w:val="DanceBody"/>
      </w:pPr>
      <w:r w:rsidRPr="0033757C">
        <w:t>25-32</w:t>
      </w:r>
      <w:r w:rsidRPr="0033757C">
        <w:tab/>
        <w:t>1s dance out between 2L+3L, cast round 3L &amp; dance up to top of set, drop hands &amp; cast to 2nd place own side</w:t>
      </w:r>
    </w:p>
    <w:p w:rsidR="00B11EB3" w:rsidRPr="0033757C" w:rsidRDefault="00B11EB3" w:rsidP="00B11EB3">
      <w:pPr>
        <w:pStyle w:val="DanceBody"/>
        <w:keepNext w:val="0"/>
        <w:rPr>
          <w:i/>
        </w:rPr>
      </w:pPr>
      <w:r w:rsidRPr="0033757C">
        <w:tab/>
      </w:r>
      <w:r w:rsidRPr="0033757C">
        <w:rPr>
          <w:i/>
        </w:rPr>
        <w:t>*Note:  1s cover, remaining parallel to line of set throughout reels (bars 9-24)</w:t>
      </w:r>
    </w:p>
    <w:p w:rsidR="00B11EB3" w:rsidRDefault="00B11EB3" w:rsidP="00B11EB3"/>
    <w:p w:rsidR="00B11EB3" w:rsidRDefault="00B11EB3" w:rsidP="00B11EB3">
      <w:pPr>
        <w:pStyle w:val="Minicrib"/>
      </w:pPr>
      <w:r>
        <w:t>THE DANCING DOMINIE  (S4x32)  4C set</w:t>
      </w:r>
      <w:r>
        <w:tab/>
        <w:t>Jean Attwood</w:t>
      </w:r>
    </w:p>
    <w:p w:rsidR="00B11EB3" w:rsidRPr="0033757C" w:rsidRDefault="00B11EB3" w:rsidP="00B11EB3">
      <w:pPr>
        <w:pStyle w:val="DanceBody"/>
      </w:pPr>
      <w:r w:rsidRPr="0033757C">
        <w:t xml:space="preserve"> 1- 8</w:t>
      </w:r>
      <w:r w:rsidRPr="0033757C">
        <w:tab/>
        <w:t>All set on sides &amp; 1/2 turn partners 2H, 1M &amp; 2L</w:t>
      </w:r>
      <w:r w:rsidRPr="0033757C">
        <w:rPr>
          <w:b/>
        </w:rPr>
        <w:t xml:space="preserve"> also </w:t>
      </w:r>
      <w:r w:rsidRPr="0033757C">
        <w:t>3M &amp; 4L lead partners by nearer hand on 1 place clockwise (1s &amp; 3s on Ladies' side &amp; 2s &amp; 4s on Men's side), all set, 1L &amp; 3L cast down 1 place</w:t>
      </w:r>
      <w:r w:rsidRPr="0033757C">
        <w:rPr>
          <w:b/>
        </w:rPr>
        <w:t xml:space="preserve"> while </w:t>
      </w:r>
      <w:r w:rsidRPr="0033757C">
        <w:t>2M &amp; 4M cast up 1 place</w:t>
      </w:r>
      <w:r w:rsidRPr="0033757C">
        <w:rPr>
          <w:b/>
        </w:rPr>
        <w:t xml:space="preserve"> as </w:t>
      </w:r>
      <w:r w:rsidRPr="0033757C">
        <w:t>others cross to own side to face partner</w:t>
      </w:r>
    </w:p>
    <w:p w:rsidR="00B11EB3" w:rsidRPr="0033757C" w:rsidRDefault="00B11EB3" w:rsidP="00B11EB3">
      <w:pPr>
        <w:pStyle w:val="DanceBody"/>
      </w:pPr>
      <w:r w:rsidRPr="0033757C">
        <w:t xml:space="preserve"> 9-16</w:t>
      </w:r>
      <w:r w:rsidRPr="0033757C">
        <w:tab/>
        <w:t>All set, 2s &amp; 3s (end couples) cross RH</w:t>
      </w:r>
      <w:r w:rsidRPr="0033757C">
        <w:rPr>
          <w:b/>
        </w:rPr>
        <w:t xml:space="preserve"> while </w:t>
      </w:r>
      <w:r w:rsidRPr="0033757C">
        <w:t>1s &amp; 4s dance 1/2 RH across. All change places LH on side, end couples cross RH</w:t>
      </w:r>
      <w:r w:rsidRPr="0033757C">
        <w:rPr>
          <w:b/>
        </w:rPr>
        <w:t xml:space="preserve"> while </w:t>
      </w:r>
      <w:r w:rsidRPr="0033757C">
        <w:t>middle couples dance 1/2 RH across (4s &amp; 2s face down 3s &amp; 1s face up).  4 2 3 1</w:t>
      </w:r>
    </w:p>
    <w:p w:rsidR="00B11EB3" w:rsidRPr="0033757C" w:rsidRDefault="00B11EB3" w:rsidP="00B11EB3">
      <w:pPr>
        <w:pStyle w:val="DanceBody"/>
      </w:pPr>
      <w:r w:rsidRPr="0033757C">
        <w:t>17-24</w:t>
      </w:r>
      <w:r w:rsidRPr="0033757C">
        <w:tab/>
        <w:t>All turn facing person LH, set advancing &amp; pass LSh, 1s &amp; 4s (centre couples) turn facing person RH &amp; set advancing &amp; pass LSh</w:t>
      </w:r>
    </w:p>
    <w:p w:rsidR="00B11EB3" w:rsidRPr="0033757C" w:rsidRDefault="00B11EB3" w:rsidP="00B11EB3">
      <w:pPr>
        <w:pStyle w:val="DanceBody"/>
        <w:keepNext w:val="0"/>
      </w:pPr>
      <w:r w:rsidRPr="0033757C">
        <w:t>25-32</w:t>
      </w:r>
      <w:r w:rsidRPr="0033757C">
        <w:tab/>
        <w:t>3s+1s</w:t>
      </w:r>
      <w:r w:rsidRPr="0033757C">
        <w:rPr>
          <w:b/>
        </w:rPr>
        <w:t xml:space="preserve"> also </w:t>
      </w:r>
      <w:r w:rsidRPr="0033757C">
        <w:t>4s+2s circle 4H round to left, all ending in a line up/down set (Ladies facing up &amp; Men down), all set &amp; petronella turn to sides.  3 1 4 2</w:t>
      </w:r>
    </w:p>
    <w:p w:rsidR="00B11EB3" w:rsidRDefault="00B11EB3" w:rsidP="00B11EB3"/>
    <w:p w:rsidR="00B11EB3" w:rsidRDefault="00B11EB3" w:rsidP="00B11EB3">
      <w:pPr>
        <w:pStyle w:val="Minicrib"/>
      </w:pPr>
      <w:r>
        <w:t>DANCING DRAGONS  (J3x32)  3C Set</w:t>
      </w:r>
      <w:r>
        <w:tab/>
        <w:t>Liebet Joubert  Fields Of Gold</w:t>
      </w:r>
    </w:p>
    <w:p w:rsidR="00B11EB3" w:rsidRPr="0027053B" w:rsidRDefault="00B11EB3" w:rsidP="00B11EB3">
      <w:pPr>
        <w:pStyle w:val="DanceBody"/>
      </w:pPr>
      <w:r>
        <w:t xml:space="preserve"> 1- 8</w:t>
      </w:r>
      <w:r>
        <w:tab/>
        <w:t>2s dance Fig of 8 (2L up round 1s, 2M down round 3s)</w:t>
      </w:r>
    </w:p>
    <w:p w:rsidR="00B11EB3" w:rsidRDefault="00B11EB3" w:rsidP="00B11EB3">
      <w:pPr>
        <w:pStyle w:val="DanceBody"/>
      </w:pPr>
      <w:r>
        <w:t xml:space="preserve"> 9-16</w:t>
      </w:r>
      <w:r>
        <w:tab/>
        <w:t>1s+2s+3s dance reels of 3 on the sides. 2L dances in/down, 2M dances in/up to start</w:t>
      </w:r>
    </w:p>
    <w:p w:rsidR="00B11EB3" w:rsidRDefault="00B11EB3" w:rsidP="00B11EB3">
      <w:pPr>
        <w:pStyle w:val="DanceBody"/>
      </w:pPr>
      <w:r>
        <w:t>17-18</w:t>
      </w:r>
      <w:r>
        <w:tab/>
        <w:t xml:space="preserve">2s dance down curving into 3rd place </w:t>
      </w:r>
      <w:r>
        <w:rPr>
          <w:b/>
        </w:rPr>
        <w:t>while</w:t>
      </w:r>
      <w:r>
        <w:t xml:space="preserve"> 3s dance up to 2nd place</w:t>
      </w:r>
    </w:p>
    <w:p w:rsidR="00B11EB3" w:rsidRDefault="00B11EB3" w:rsidP="00B11EB3">
      <w:pPr>
        <w:pStyle w:val="DanceBody"/>
      </w:pPr>
      <w:r>
        <w:t>19-24</w:t>
      </w:r>
      <w:r>
        <w:tab/>
        <w:t xml:space="preserve">3s turn RH 1.1/4; 1s+3M </w:t>
      </w:r>
      <w:r>
        <w:rPr>
          <w:b/>
        </w:rPr>
        <w:t>also</w:t>
      </w:r>
      <w:r>
        <w:t xml:space="preserve"> 3L+2s dance LH across</w:t>
      </w:r>
    </w:p>
    <w:p w:rsidR="00B11EB3" w:rsidRDefault="00B11EB3" w:rsidP="00B11EB3">
      <w:pPr>
        <w:pStyle w:val="DanceBody"/>
      </w:pPr>
      <w:r>
        <w:t>25-32</w:t>
      </w:r>
      <w:r>
        <w:tab/>
        <w:t xml:space="preserve">1s+3L </w:t>
      </w:r>
      <w:r>
        <w:rPr>
          <w:b/>
        </w:rPr>
        <w:t>also</w:t>
      </w:r>
      <w:r>
        <w:t xml:space="preserve"> 3M+2s dance RH cross; 1s+3s+2s dance Snake Pass passing LSh in centre:</w:t>
      </w:r>
    </w:p>
    <w:p w:rsidR="00B11EB3" w:rsidRDefault="00B11EB3" w:rsidP="00B11EB3">
      <w:pPr>
        <w:pStyle w:val="DanceBody"/>
        <w:keepNext w:val="0"/>
      </w:pPr>
      <w:r>
        <w:tab/>
        <w:t xml:space="preserve">3L followed by 1L+1M dances down to 3M's place, across set &amp; up to 2L's place </w:t>
      </w:r>
      <w:r>
        <w:rPr>
          <w:b/>
        </w:rPr>
        <w:t>while</w:t>
      </w:r>
      <w:r>
        <w:t xml:space="preserve"> 3M, followed by 2M+2L, dance up to 1L's place, across set &amp; down to 2M's place.  End 2 3 1</w:t>
      </w:r>
    </w:p>
    <w:p w:rsidR="00B11EB3" w:rsidRDefault="00B11EB3" w:rsidP="00B11EB3"/>
    <w:p w:rsidR="00B11EB3" w:rsidRDefault="00B11EB3" w:rsidP="00B11EB3">
      <w:pPr>
        <w:pStyle w:val="Minicrib"/>
      </w:pPr>
      <w:r>
        <w:t>THE DANCING FIDDLER  (S3x32)  3C Set</w:t>
      </w:r>
      <w:r>
        <w:tab/>
        <w:t>Don Andrews  Leeds SCD Club 65th Anniversary</w:t>
      </w:r>
    </w:p>
    <w:p w:rsidR="00B11EB3" w:rsidRDefault="00B11EB3" w:rsidP="00B11EB3">
      <w:pPr>
        <w:pStyle w:val="DanceBody"/>
      </w:pPr>
      <w:r>
        <w:t xml:space="preserve"> 1- 8</w:t>
      </w:r>
      <w:r>
        <w:tab/>
        <w:t xml:space="preserve">1s+2s+3s set &amp;cross RH; all set, 1s+3s cross back RH </w:t>
      </w:r>
      <w:r>
        <w:rPr>
          <w:b/>
        </w:rPr>
        <w:t>while</w:t>
      </w:r>
      <w:r>
        <w:t xml:space="preserve"> 2s turn 2H to face 1st corners</w:t>
      </w:r>
    </w:p>
    <w:p w:rsidR="00B11EB3" w:rsidRDefault="00B11EB3" w:rsidP="00B11EB3">
      <w:pPr>
        <w:pStyle w:val="DanceBody"/>
      </w:pPr>
      <w:r>
        <w:t xml:space="preserve"> 9-16</w:t>
      </w:r>
      <w:r>
        <w:tab/>
        <w:t>2s dance Corner Pass+Turn with 1st corners (corners turn 2H), 2s pass RSh to repeat with 2nd corners. 2s pass RSh to 2nd place own sides 1 2 3</w:t>
      </w:r>
    </w:p>
    <w:p w:rsidR="00B11EB3" w:rsidRDefault="00B11EB3" w:rsidP="00B11EB3">
      <w:pPr>
        <w:pStyle w:val="DanceBody"/>
      </w:pPr>
      <w:r>
        <w:t>17-24</w:t>
      </w:r>
      <w:r>
        <w:tab/>
        <w:t>1s+2s dance Espagnole</w:t>
      </w:r>
    </w:p>
    <w:p w:rsidR="00B11EB3" w:rsidRDefault="00B11EB3" w:rsidP="00B11EB3">
      <w:pPr>
        <w:pStyle w:val="DanceBody"/>
      </w:pPr>
      <w:r>
        <w:tab/>
        <w:t>`17-18   1s+2s cross (Ladies lead across RH passing between Men) with Ladies changing places RH</w:t>
      </w:r>
    </w:p>
    <w:p w:rsidR="00B11EB3" w:rsidRDefault="00B11EB3" w:rsidP="00B11EB3">
      <w:pPr>
        <w:pStyle w:val="DanceBody"/>
      </w:pPr>
      <w:r>
        <w:tab/>
        <w:t>`19-20   1s+2s cross back (Men lead across RH between Ladies) with Men changing places RH</w:t>
      </w:r>
    </w:p>
    <w:p w:rsidR="00B11EB3" w:rsidRDefault="00B11EB3" w:rsidP="00B11EB3">
      <w:pPr>
        <w:pStyle w:val="DanceBody"/>
      </w:pPr>
      <w:r>
        <w:tab/>
        <w:t>`21-24   2s turn RH</w:t>
      </w:r>
      <w:r w:rsidRPr="00BA6B4D">
        <w:rPr>
          <w:b/>
        </w:rPr>
        <w:t xml:space="preserve"> </w:t>
      </w:r>
      <w:r>
        <w:rPr>
          <w:b/>
        </w:rPr>
        <w:t xml:space="preserve">as </w:t>
      </w:r>
      <w:r>
        <w:t>1s turn LH to finish in diagonal line with 3s who step in bar 24 ready for ….</w:t>
      </w:r>
    </w:p>
    <w:p w:rsidR="00B11EB3" w:rsidRDefault="00B11EB3" w:rsidP="00B11EB3">
      <w:pPr>
        <w:pStyle w:val="DanceBody"/>
        <w:keepNext w:val="0"/>
      </w:pPr>
      <w:r>
        <w:t>25-32</w:t>
      </w:r>
      <w:r>
        <w:tab/>
        <w:t>1s+3s dance 1/2 Poussette, 2s+3s+1s turn 2H.  2 3 1</w:t>
      </w:r>
    </w:p>
    <w:p w:rsidR="00B11EB3" w:rsidRDefault="00B11EB3" w:rsidP="00B11EB3"/>
    <w:p w:rsidR="00B11EB3" w:rsidRDefault="00B11EB3" w:rsidP="00B11EB3">
      <w:pPr>
        <w:pStyle w:val="Minicrib"/>
      </w:pPr>
      <w:r>
        <w:t>DANCING FOR PLEASURE  (S3x40)  3C set</w:t>
      </w:r>
      <w:r>
        <w:tab/>
        <w:t>Patricia Blair  TAC 50th Anniversary Bk</w:t>
      </w:r>
    </w:p>
    <w:p w:rsidR="00B11EB3" w:rsidRPr="0033757C" w:rsidRDefault="00B11EB3" w:rsidP="00B11EB3">
      <w:pPr>
        <w:pStyle w:val="DanceBody"/>
      </w:pPr>
      <w:r w:rsidRPr="0033757C">
        <w:t xml:space="preserve"> 1- 8</w:t>
      </w:r>
      <w:r w:rsidRPr="0033757C">
        <w:tab/>
      </w:r>
      <w:r w:rsidRPr="0033757C">
        <w:rPr>
          <w:b/>
        </w:rPr>
        <w:t>While</w:t>
      </w:r>
      <w:r w:rsidRPr="0033757C">
        <w:t xml:space="preserve"> 3s cross RH, set on the sidelines, cross back RH and set,</w:t>
      </w:r>
      <w:r w:rsidRPr="0033757C">
        <w:rPr>
          <w:b/>
        </w:rPr>
        <w:t xml:space="preserve"> </w:t>
      </w:r>
      <w:r w:rsidRPr="0033757C">
        <w:t>1s+2s dance the Tourbillon:-</w:t>
      </w:r>
    </w:p>
    <w:p w:rsidR="00B11EB3" w:rsidRPr="0033757C" w:rsidRDefault="00B11EB3" w:rsidP="00B11EB3">
      <w:pPr>
        <w:pStyle w:val="DanceBody"/>
      </w:pPr>
      <w:r w:rsidRPr="0033757C">
        <w:tab/>
        <w:t>1- 4  1s &amp; 2s 1/2 turn ptnrs 2H, 1M &amp; 2L lead ptnrs by nearer hand 1 place cl'wise to end 1s on Ladies' side &amp; 2s Men's side, 1s set to 2s</w:t>
      </w:r>
    </w:p>
    <w:p w:rsidR="00B11EB3" w:rsidRPr="0033757C" w:rsidRDefault="00B11EB3" w:rsidP="00B11EB3">
      <w:pPr>
        <w:pStyle w:val="DanceBody"/>
      </w:pPr>
      <w:r w:rsidRPr="0033757C">
        <w:tab/>
        <w:t>5- 8  1s &amp; 2s 1/2 turn ptnrs 2H &amp; lead ptnrs on 1 place clockwise &amp; 2s+1s cross RH to own sides</w:t>
      </w:r>
    </w:p>
    <w:p w:rsidR="00B11EB3" w:rsidRPr="0033757C" w:rsidRDefault="00B11EB3" w:rsidP="00B11EB3">
      <w:pPr>
        <w:pStyle w:val="DanceBody"/>
      </w:pPr>
      <w:r w:rsidRPr="0033757C">
        <w:t xml:space="preserve"> 9-16</w:t>
      </w:r>
      <w:r w:rsidRPr="0033757C">
        <w:tab/>
        <w:t>1M dances Fig 8 round 2s</w:t>
      </w:r>
      <w:r w:rsidRPr="0033757C">
        <w:rPr>
          <w:b/>
        </w:rPr>
        <w:t xml:space="preserve"> while </w:t>
      </w:r>
      <w:r w:rsidRPr="0033757C">
        <w:t>1L dances Fig 8 round 3s</w:t>
      </w:r>
    </w:p>
    <w:p w:rsidR="00B11EB3" w:rsidRPr="0033757C" w:rsidRDefault="00B11EB3" w:rsidP="00B11EB3">
      <w:pPr>
        <w:pStyle w:val="DanceBody"/>
      </w:pPr>
      <w:r w:rsidRPr="0033757C">
        <w:t>17-24</w:t>
      </w:r>
      <w:r w:rsidRPr="0033757C">
        <w:tab/>
        <w:t>1s advance to 1st corners</w:t>
      </w:r>
      <w:r w:rsidRPr="0033757C">
        <w:rPr>
          <w:b/>
        </w:rPr>
        <w:t xml:space="preserve"> as </w:t>
      </w:r>
      <w:r w:rsidRPr="0033757C">
        <w:t>1s+1st corners set &amp; turn 2H to end in lines of 3 across (1L between 2s, 1M b'tw'n 3s), 1s+2nd crnrs repeat to 2(1)3</w:t>
      </w:r>
    </w:p>
    <w:p w:rsidR="00B11EB3" w:rsidRPr="0033757C" w:rsidRDefault="00B11EB3" w:rsidP="00B11EB3">
      <w:pPr>
        <w:pStyle w:val="DanceBody"/>
      </w:pPr>
      <w:r w:rsidRPr="0033757C">
        <w:t>25-36</w:t>
      </w:r>
      <w:r w:rsidRPr="0033757C">
        <w:tab/>
        <w:t>2s+1s+3s dance R&amp;L for 3 couples</w:t>
      </w:r>
    </w:p>
    <w:p w:rsidR="00B11EB3" w:rsidRDefault="00B11EB3" w:rsidP="00B11EB3">
      <w:pPr>
        <w:pStyle w:val="DanceBody"/>
        <w:keepNext w:val="0"/>
      </w:pPr>
      <w:r w:rsidRPr="0033757C">
        <w:t>37-40</w:t>
      </w:r>
      <w:r w:rsidRPr="0033757C">
        <w:tab/>
        <w:t>1s cross down between 3s to own sides &amp; cast up to 3rd place</w:t>
      </w:r>
      <w:r w:rsidRPr="0033757C">
        <w:rPr>
          <w:b/>
        </w:rPr>
        <w:t xml:space="preserve"> as </w:t>
      </w:r>
      <w:r w:rsidRPr="0033757C">
        <w:t>3s dance up 1 place on sides in last 2 bars.</w:t>
      </w:r>
    </w:p>
    <w:p w:rsidR="00B11EB3" w:rsidRDefault="00B11EB3" w:rsidP="00B11EB3"/>
    <w:p w:rsidR="00B11EB3" w:rsidRDefault="00B11EB3" w:rsidP="00B11EB3">
      <w:pPr>
        <w:pStyle w:val="Minicrib"/>
      </w:pPr>
      <w:r>
        <w:t>DANCING FORTH  (R8x32)  3C (4C set)</w:t>
      </w:r>
      <w:r>
        <w:tab/>
        <w:t>Bob Grant  5 Anniv Dances Edinburgh</w:t>
      </w:r>
    </w:p>
    <w:p w:rsidR="00B11EB3" w:rsidRDefault="00B11EB3" w:rsidP="00B11EB3">
      <w:pPr>
        <w:pStyle w:val="DanceBody"/>
      </w:pPr>
      <w:r>
        <w:t xml:space="preserve"> 1- 8</w:t>
      </w:r>
      <w:r>
        <w:tab/>
        <w:t>1s set, 1/2 turn RH moving down to 2</w:t>
      </w:r>
      <w:r w:rsidRPr="00972EEB">
        <w:t>nd</w:t>
      </w:r>
      <w:r>
        <w:t xml:space="preserve"> place (2s move up), 1s twirl right to face 1</w:t>
      </w:r>
      <w:r w:rsidRPr="00972EEB">
        <w:t>st</w:t>
      </w:r>
      <w:r>
        <w:t xml:space="preserve"> corner, set to &amp; turn 1</w:t>
      </w:r>
      <w:r w:rsidRPr="00972EEB">
        <w:t>st</w:t>
      </w:r>
      <w:r>
        <w:t xml:space="preserve"> corner 2H (skip change)</w:t>
      </w:r>
    </w:p>
    <w:p w:rsidR="00B11EB3" w:rsidRDefault="00B11EB3" w:rsidP="00B11EB3">
      <w:pPr>
        <w:pStyle w:val="DanceBody"/>
      </w:pPr>
      <w:r>
        <w:t xml:space="preserve"> 9-16</w:t>
      </w:r>
      <w:r>
        <w:tab/>
        <w:t>1s dance reels of 3 across (Lady with 2s &amp; Man with 3s) giving LSh to 4</w:t>
      </w:r>
      <w:r w:rsidRPr="00972EEB">
        <w:t>th</w:t>
      </w:r>
      <w:r>
        <w:t xml:space="preserve"> corner 1s end facing each other up/down</w:t>
      </w:r>
    </w:p>
    <w:p w:rsidR="00B11EB3" w:rsidRDefault="00B11EB3" w:rsidP="00B11EB3">
      <w:pPr>
        <w:pStyle w:val="DanceBody"/>
      </w:pPr>
      <w:r>
        <w:t>17-24</w:t>
      </w:r>
      <w:r>
        <w:tab/>
        <w:t>1s set, 1/2 turn RH, twirl right to face 2</w:t>
      </w:r>
      <w:r w:rsidRPr="00972EEB">
        <w:t>nd</w:t>
      </w:r>
      <w:r>
        <w:t xml:space="preserve"> corner, set to &amp; turn 2</w:t>
      </w:r>
      <w:r w:rsidRPr="00972EEB">
        <w:t>nd</w:t>
      </w:r>
      <w:r>
        <w:t xml:space="preserve"> corners 2H (skip change)</w:t>
      </w:r>
    </w:p>
    <w:p w:rsidR="00B11EB3" w:rsidRDefault="00B11EB3" w:rsidP="00B11EB3">
      <w:pPr>
        <w:pStyle w:val="DanceBody"/>
        <w:keepNext w:val="0"/>
      </w:pPr>
      <w:r>
        <w:t>25-32</w:t>
      </w:r>
      <w:r>
        <w:tab/>
        <w:t>1s dance reels of 3 across (Lady with 3s &amp; Man with 2s), 1s cross RH to own side in 2</w:t>
      </w:r>
      <w:r w:rsidRPr="00972EEB">
        <w:t>nd</w:t>
      </w:r>
      <w:r>
        <w:t xml:space="preserve"> place</w:t>
      </w:r>
    </w:p>
    <w:p w:rsidR="00B11EB3" w:rsidRDefault="00B11EB3" w:rsidP="00B11EB3"/>
    <w:p w:rsidR="00B11EB3" w:rsidRDefault="00B11EB3" w:rsidP="00B11EB3">
      <w:pPr>
        <w:pStyle w:val="Minicrib"/>
      </w:pPr>
      <w:r>
        <w:t>THE DANCING GARDEN  (J8x40)  3C (4C set)</w:t>
      </w:r>
      <w:r>
        <w:tab/>
        <w:t>Paul &amp; Jan Swinney</w:t>
      </w:r>
    </w:p>
    <w:p w:rsidR="00B11EB3" w:rsidRDefault="00B11EB3" w:rsidP="00B11EB3">
      <w:pPr>
        <w:pStyle w:val="DanceBody"/>
      </w:pPr>
      <w:r>
        <w:t xml:space="preserve"> 1- 8</w:t>
      </w:r>
      <w:r>
        <w:tab/>
        <w:t xml:space="preserve">1M sets pulling back LSh to face out </w:t>
      </w:r>
      <w:r>
        <w:rPr>
          <w:b/>
        </w:rPr>
        <w:t>while</w:t>
      </w:r>
      <w:r>
        <w:t xml:space="preserve"> 1L sets advancing, 1M followed by 1L dance tandem 1/2 Fig 8 round 2s &amp; cross to face 3M (2s step up 7-8)</w:t>
      </w:r>
    </w:p>
    <w:p w:rsidR="00B11EB3" w:rsidRDefault="00B11EB3" w:rsidP="00B11EB3">
      <w:pPr>
        <w:pStyle w:val="DanceBody"/>
      </w:pPr>
      <w:r>
        <w:t xml:space="preserve"> 9-16</w:t>
      </w:r>
      <w:r>
        <w:tab/>
        <w:t>1s dance Alternating Tandem reel on 2nd corner diagonal (LSh to 3M).  1s end in centre 2nd place, NHJ facing Men's side, 1L on 1M's right</w:t>
      </w:r>
    </w:p>
    <w:p w:rsidR="00B11EB3" w:rsidRDefault="00B11EB3" w:rsidP="00B11EB3">
      <w:pPr>
        <w:pStyle w:val="DanceBody"/>
      </w:pPr>
      <w:r>
        <w:t>17-20</w:t>
      </w:r>
      <w:r>
        <w:tab/>
        <w:t xml:space="preserve">1s dance out of Men's side &amp; cast, 1L up, 1M down into lines of 3 across 1L between 2s, 1M between 3s </w:t>
      </w:r>
      <w:r>
        <w:rPr>
          <w:b/>
        </w:rPr>
        <w:t>while</w:t>
      </w:r>
      <w:r>
        <w:t xml:space="preserve"> 2s &amp; 3s Adv+Ret</w:t>
      </w:r>
    </w:p>
    <w:p w:rsidR="00B11EB3" w:rsidRDefault="00B11EB3" w:rsidP="00B11EB3">
      <w:pPr>
        <w:pStyle w:val="DanceBody"/>
      </w:pPr>
      <w:r>
        <w:t>21-24</w:t>
      </w:r>
      <w:r>
        <w:tab/>
        <w:t>All set, 1s cross RH, briefly retaining hands as 1L faces 3L &amp; 1M steps in behind partner</w:t>
      </w:r>
    </w:p>
    <w:p w:rsidR="00B11EB3" w:rsidRDefault="00B11EB3" w:rsidP="00B11EB3">
      <w:pPr>
        <w:pStyle w:val="DanceBody"/>
      </w:pPr>
      <w:r>
        <w:t>25-32</w:t>
      </w:r>
      <w:r>
        <w:tab/>
        <w:t>1s dance Alternating Tandem reel on 1st corner diagonal (LSh to 3L). 1s end in centre 2nd place, NHJ facing down (1L on 1M's right)</w:t>
      </w:r>
    </w:p>
    <w:p w:rsidR="00B11EB3" w:rsidRDefault="00B11EB3" w:rsidP="00B11EB3">
      <w:pPr>
        <w:pStyle w:val="DanceBody"/>
      </w:pPr>
      <w:r>
        <w:t>33-36</w:t>
      </w:r>
      <w:r>
        <w:tab/>
        <w:t xml:space="preserve">1s dance down between 3s, cast up to 2nd place opp side </w:t>
      </w:r>
      <w:r>
        <w:rPr>
          <w:b/>
        </w:rPr>
        <w:t>while</w:t>
      </w:r>
      <w:r>
        <w:t xml:space="preserve"> 2s+3s Adv+Ret up/down sides (no hands)</w:t>
      </w:r>
    </w:p>
    <w:p w:rsidR="00B11EB3" w:rsidRDefault="00B11EB3" w:rsidP="00B11EB3">
      <w:pPr>
        <w:pStyle w:val="DanceBody"/>
        <w:keepNext w:val="0"/>
      </w:pPr>
      <w:r>
        <w:t>37-40</w:t>
      </w:r>
      <w:r>
        <w:tab/>
        <w:t>All set, 1s cross RH to 2nd place own side.  2 1 3</w:t>
      </w:r>
    </w:p>
    <w:p w:rsidR="00B11EB3" w:rsidRDefault="00B11EB3" w:rsidP="00B11EB3"/>
    <w:p w:rsidR="00B11EB3" w:rsidRDefault="00B11EB3" w:rsidP="00B11EB3">
      <w:pPr>
        <w:pStyle w:val="Minicrib"/>
      </w:pPr>
      <w:r>
        <w:t>THE DANCING GENTLEMAN  (S3x32)  3C set</w:t>
      </w:r>
      <w:r>
        <w:tab/>
        <w:t>John Collins Chicago 10th Anniv Coll</w:t>
      </w:r>
    </w:p>
    <w:p w:rsidR="00B11EB3" w:rsidRDefault="00B11EB3" w:rsidP="00B11EB3">
      <w:pPr>
        <w:pStyle w:val="DanceBody"/>
      </w:pPr>
      <w:r>
        <w:t xml:space="preserve"> 1- 8</w:t>
      </w:r>
      <w:r>
        <w:tab/>
        <w:t>2s set, Petronella turn, set &amp; Petronella turn to 2nd place opp sides</w:t>
      </w:r>
    </w:p>
    <w:p w:rsidR="00B11EB3" w:rsidRDefault="00B11EB3" w:rsidP="00B11EB3">
      <w:pPr>
        <w:pStyle w:val="DanceBody"/>
      </w:pPr>
      <w:r>
        <w:t xml:space="preserve"> 9-16</w:t>
      </w:r>
      <w:r>
        <w:tab/>
        <w:t>1/2 reels of 3 on sides (2M+1L &amp; 2L+3M pass RSh).  1/2 reels of 3 across 2M+3M (in 1st place) &amp; 2L+1L (in 3rd place) pass LSh.  1s end facing 3rd corner (1st corner person)</w:t>
      </w:r>
    </w:p>
    <w:p w:rsidR="00B11EB3" w:rsidRDefault="00B11EB3" w:rsidP="00B11EB3">
      <w:pPr>
        <w:pStyle w:val="DanceBody"/>
      </w:pPr>
      <w:r>
        <w:t>17-24</w:t>
      </w:r>
      <w:r>
        <w:tab/>
        <w:t>2s turn corner RH, partner LH, 4th corner pstn (2nd corner person) RH, partner LH to 2nd place opp sides  (3) (2) (1)</w:t>
      </w:r>
    </w:p>
    <w:p w:rsidR="00B11EB3" w:rsidRDefault="00B11EB3" w:rsidP="00B11EB3">
      <w:pPr>
        <w:pStyle w:val="DanceBody"/>
        <w:keepNext w:val="0"/>
      </w:pPr>
      <w:r>
        <w:t>25-32</w:t>
      </w:r>
      <w:r>
        <w:tab/>
        <w:t xml:space="preserve">3s+2s+1s set, 3s cross LH </w:t>
      </w:r>
      <w:r>
        <w:rPr>
          <w:b/>
        </w:rPr>
        <w:t>while</w:t>
      </w:r>
      <w:r>
        <w:t xml:space="preserve"> 2s+1s dance 1/2 RH across.  2s turn 2H (4 bars)  3 1 2</w:t>
      </w:r>
    </w:p>
    <w:p w:rsidR="00B11EB3" w:rsidRDefault="00B11EB3" w:rsidP="00B11EB3"/>
    <w:p w:rsidR="00B11EB3" w:rsidRDefault="00B11EB3" w:rsidP="00B11EB3">
      <w:pPr>
        <w:pStyle w:val="Minicrib"/>
      </w:pPr>
      <w:r>
        <w:t>DANCING GIRLS  (J8x32)  3C (4C set)</w:t>
      </w:r>
      <w:r>
        <w:tab/>
        <w:t>John Brenchley  Kangaroo Paw</w:t>
      </w:r>
    </w:p>
    <w:p w:rsidR="00B11EB3" w:rsidRDefault="00B11EB3" w:rsidP="00B11EB3">
      <w:pPr>
        <w:pStyle w:val="DanceBody"/>
      </w:pPr>
      <w:r>
        <w:t xml:space="preserve"> 1- 8</w:t>
      </w:r>
      <w:r>
        <w:tab/>
        <w:t>1s set &amp; cast 1 place, 1s dance RH across (1L with 2, 1M with 3s)</w:t>
      </w:r>
    </w:p>
    <w:p w:rsidR="00B11EB3" w:rsidRDefault="00B11EB3" w:rsidP="00B11EB3">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B11EB3" w:rsidRDefault="00B11EB3" w:rsidP="00B11EB3">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B11EB3" w:rsidRDefault="00B11EB3" w:rsidP="00B11EB3">
      <w:pPr>
        <w:pStyle w:val="DanceBody"/>
        <w:keepNext w:val="0"/>
      </w:pPr>
      <w:r>
        <w:t>25-32</w:t>
      </w:r>
      <w:r>
        <w:tab/>
        <w:t>1s turn RH 1.3/4 times</w:t>
      </w:r>
      <w:r w:rsidRPr="00BA6B4D">
        <w:rPr>
          <w:b/>
        </w:rPr>
        <w:t xml:space="preserve"> while </w:t>
      </w:r>
      <w:r>
        <w:t>2s+3s dance 1/2 R&amp;L (up/down to start), 1s dance up/down &amp; round 4</w:t>
      </w:r>
      <w:r w:rsidRPr="00972EEB">
        <w:t>th</w:t>
      </w:r>
      <w:r>
        <w:t xml:space="preserve"> corner to 2</w:t>
      </w:r>
      <w:r w:rsidRPr="00972EEB">
        <w:t>nd</w:t>
      </w:r>
      <w:r>
        <w:t xml:space="preserve"> place own side</w:t>
      </w:r>
    </w:p>
    <w:p w:rsidR="00B11EB3" w:rsidRDefault="00B11EB3" w:rsidP="00B11EB3"/>
    <w:p w:rsidR="00B11EB3" w:rsidRDefault="00B11EB3" w:rsidP="00B11EB3">
      <w:pPr>
        <w:pStyle w:val="Minicrib"/>
      </w:pPr>
      <w:r>
        <w:t>DANCING HANDS  (S8x32)  3C (4C set)</w:t>
      </w:r>
      <w:r>
        <w:tab/>
        <w:t>R de Vroome</w:t>
      </w:r>
    </w:p>
    <w:p w:rsidR="00B11EB3" w:rsidRDefault="00B11EB3" w:rsidP="00B11EB3">
      <w:pPr>
        <w:pStyle w:val="DanceBody"/>
      </w:pPr>
      <w:r>
        <w:t xml:space="preserve"> 1- 8</w:t>
      </w:r>
      <w:r>
        <w:tab/>
        <w:t>1s+2s set, 1s turn RH</w:t>
      </w:r>
      <w:r w:rsidRPr="00BA6B4D">
        <w:rPr>
          <w:b/>
        </w:rPr>
        <w:t xml:space="preserve"> </w:t>
      </w:r>
      <w:r>
        <w:rPr>
          <w:b/>
        </w:rPr>
        <w:t xml:space="preserve">as </w:t>
      </w:r>
      <w:r>
        <w:t>2s turn LH to dance 1/2 Diamond Poussette &amp; end facing down</w:t>
      </w:r>
    </w:p>
    <w:p w:rsidR="00B11EB3" w:rsidRDefault="00B11EB3" w:rsidP="00B11EB3">
      <w:pPr>
        <w:pStyle w:val="DanceBody"/>
      </w:pPr>
      <w:r>
        <w:t xml:space="preserve"> 9-16</w:t>
      </w:r>
      <w:r>
        <w:tab/>
        <w:t>1s followed by 2s dance down the middle &amp; back</w:t>
      </w:r>
    </w:p>
    <w:p w:rsidR="00B11EB3" w:rsidRDefault="00B11EB3" w:rsidP="00B11EB3">
      <w:pPr>
        <w:pStyle w:val="DanceBody"/>
      </w:pPr>
      <w:r>
        <w:t>17-24</w:t>
      </w:r>
      <w:r>
        <w:tab/>
        <w:t>2s+1s+3s dance reels of 3 on own sides (1s dance up between 2s to start) &amp; 1s end facing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B11EB3" w:rsidRDefault="00B11EB3" w:rsidP="00B11EB3"/>
    <w:p w:rsidR="00B11EB3" w:rsidRDefault="00B11EB3" w:rsidP="00B11EB3">
      <w:pPr>
        <w:pStyle w:val="Minicrib"/>
      </w:pPr>
      <w:r>
        <w:t>DANCING IN AUTUMN  (J8x32)  3C (4C set)</w:t>
      </w:r>
      <w:r>
        <w:tab/>
        <w:t>The November Knot  Anselm Lingnau</w:t>
      </w:r>
    </w:p>
    <w:p w:rsidR="00B11EB3" w:rsidRDefault="00B11EB3" w:rsidP="00B11EB3">
      <w:pPr>
        <w:pStyle w:val="DanceBody"/>
      </w:pPr>
      <w:r>
        <w:t xml:space="preserve"> 1- 4</w:t>
      </w:r>
      <w:r>
        <w:tab/>
        <w:t>1s cast (2s step up bars 3-4).  2 1 3</w:t>
      </w:r>
    </w:p>
    <w:p w:rsidR="00B11EB3" w:rsidRDefault="00B11EB3" w:rsidP="00B11EB3">
      <w:pPr>
        <w:pStyle w:val="DanceBody"/>
      </w:pPr>
      <w:r>
        <w:t xml:space="preserve"> 5-16</w:t>
      </w:r>
      <w:r>
        <w:tab/>
        <w:t>2s+1s+3s dance R&amp;L for 3 couples.  2 1 3</w:t>
      </w:r>
    </w:p>
    <w:p w:rsidR="00B11EB3" w:rsidRDefault="00B11EB3" w:rsidP="00B11EB3">
      <w:pPr>
        <w:pStyle w:val="DanceBody"/>
      </w:pPr>
      <w:r>
        <w:t>17-24</w:t>
      </w:r>
      <w:r>
        <w:tab/>
        <w:t>1s dance RSh reels of 3 with 2nd corners to finish in 2nd place opposite sides.  2 (1) 3</w:t>
      </w:r>
    </w:p>
    <w:p w:rsidR="00B11EB3" w:rsidRDefault="00B11EB3" w:rsidP="00B11EB3">
      <w:pPr>
        <w:pStyle w:val="DanceBody"/>
      </w:pPr>
      <w:r>
        <w:t>25-28</w:t>
      </w:r>
      <w:r>
        <w:tab/>
        <w:t>1s dance 1/2 Fig of 8 round 3rd corners (1L down round 3s, 1M up round 2s).  2 1 3</w:t>
      </w:r>
    </w:p>
    <w:p w:rsidR="00B11EB3" w:rsidRDefault="00B11EB3" w:rsidP="00B11EB3">
      <w:pPr>
        <w:pStyle w:val="DanceBody"/>
        <w:keepNext w:val="0"/>
      </w:pPr>
      <w:r>
        <w:t>29-32</w:t>
      </w:r>
      <w:r>
        <w:tab/>
        <w:t>All turn RH</w:t>
      </w:r>
    </w:p>
    <w:p w:rsidR="00B11EB3" w:rsidRDefault="00B11EB3" w:rsidP="00B11EB3"/>
    <w:p w:rsidR="00B11EB3" w:rsidRDefault="00B11EB3" w:rsidP="00B11EB3">
      <w:pPr>
        <w:pStyle w:val="Minicrib"/>
      </w:pPr>
      <w:r>
        <w:t>DANCING IN KIRKCUDBRIGHT  (S4x32)  4C set</w:t>
      </w:r>
      <w:r>
        <w:tab/>
        <w:t>Gaye Collin  SCD Is All Around The World</w:t>
      </w:r>
    </w:p>
    <w:p w:rsidR="00B11EB3" w:rsidRDefault="00B11EB3" w:rsidP="00B11EB3">
      <w:pPr>
        <w:pStyle w:val="DanceBody"/>
      </w:pPr>
      <w:r>
        <w:t xml:space="preserve"> 1- 4</w:t>
      </w:r>
      <w:r>
        <w:tab/>
        <w:t>1s+2s petronella turn, set advancing passing partner LSh, Men pull back LSh to all face down with Men following partners</w:t>
      </w:r>
    </w:p>
    <w:p w:rsidR="00B11EB3" w:rsidRDefault="00B11EB3" w:rsidP="00B11EB3">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B11EB3" w:rsidRDefault="00B11EB3" w:rsidP="00B11EB3">
      <w:pPr>
        <w:pStyle w:val="DanceBody"/>
      </w:pPr>
      <w:r>
        <w:t xml:space="preserve"> 9-12</w:t>
      </w:r>
      <w:r>
        <w:tab/>
        <w:t>1M+2s (at top) dance RH across, 1L+3s (at bottom) dance 1/2 reel of 3 across (3s cast up to start, 1L passes 3M RSh)</w:t>
      </w:r>
    </w:p>
    <w:p w:rsidR="00B11EB3" w:rsidRDefault="00B11EB3" w:rsidP="00B11EB3">
      <w:pPr>
        <w:pStyle w:val="DanceBody"/>
      </w:pPr>
      <w:r>
        <w:t>13-16</w:t>
      </w:r>
      <w:r>
        <w:tab/>
        <w:t xml:space="preserve">1M+1L pass RSh to swap end, 1L dances LH across with 2s, 1M 1/2 reel of 3 across with 3s, 1M passes 3M (in </w:t>
      </w:r>
      <w:r w:rsidRPr="00DF1623">
        <w:t>1st</w:t>
      </w:r>
      <w:r>
        <w:t xml:space="preserve"> corner pstn) LSh  2 (1) 3</w:t>
      </w:r>
    </w:p>
    <w:p w:rsidR="00B11EB3" w:rsidRDefault="00B11EB3" w:rsidP="00B11EB3">
      <w:pPr>
        <w:pStyle w:val="DanceBody"/>
      </w:pPr>
      <w:r>
        <w:t>17-24</w:t>
      </w:r>
      <w:r>
        <w:tab/>
        <w:t>1s+3s dance R&amp;L</w:t>
      </w:r>
    </w:p>
    <w:p w:rsidR="00B11EB3" w:rsidRDefault="00B11EB3" w:rsidP="00B11EB3">
      <w:pPr>
        <w:pStyle w:val="DanceBody"/>
      </w:pPr>
      <w:r>
        <w:t>25-28</w:t>
      </w:r>
      <w:r>
        <w:tab/>
        <w:t xml:space="preserve">2s+1s+3s set advancing (2 bars), 2s dance up (1 step) &amp; cast back to </w:t>
      </w:r>
      <w:r w:rsidRPr="00DF1623">
        <w:t>1st</w:t>
      </w:r>
      <w:r>
        <w:t xml:space="preserve"> place </w:t>
      </w:r>
      <w:r>
        <w:rPr>
          <w:b/>
        </w:rPr>
        <w:t xml:space="preserve">as </w:t>
      </w:r>
      <w:r>
        <w:t xml:space="preserve">3s dance (NHJ) up to </w:t>
      </w:r>
      <w:r w:rsidRPr="00DF1623">
        <w:t>2nd</w:t>
      </w:r>
      <w:r>
        <w:t xml:space="preserve"> place </w:t>
      </w:r>
      <w:r>
        <w:rPr>
          <w:b/>
        </w:rPr>
        <w:t>as</w:t>
      </w:r>
      <w:r>
        <w:t xml:space="preserve"> 1s cast to </w:t>
      </w:r>
      <w:r w:rsidRPr="00DF1623">
        <w:t>3rd</w:t>
      </w:r>
      <w:r>
        <w:t xml:space="preserve"> place opp. sides</w:t>
      </w:r>
    </w:p>
    <w:p w:rsidR="00B11EB3" w:rsidRPr="00C269E6" w:rsidRDefault="00B11EB3" w:rsidP="00B11EB3">
      <w:pPr>
        <w:pStyle w:val="DanceBody"/>
        <w:keepNext w:val="0"/>
      </w:pPr>
      <w:r>
        <w:t>29-32</w:t>
      </w:r>
      <w:r>
        <w:tab/>
        <w:t xml:space="preserve">1s+4s turn once round (1M+4L with LH, 1L+4M RH), 1s cross down to </w:t>
      </w:r>
      <w:r w:rsidRPr="00DF1623">
        <w:t>4th</w:t>
      </w:r>
      <w:r>
        <w:t xml:space="preserve"> place own sides </w:t>
      </w:r>
      <w:r>
        <w:rPr>
          <w:b/>
        </w:rPr>
        <w:t>while</w:t>
      </w:r>
      <w:r>
        <w:t xml:space="preserve"> 4s cast up to </w:t>
      </w:r>
      <w:r w:rsidRPr="00DF1623">
        <w:t>3rd</w:t>
      </w:r>
      <w:r>
        <w:t xml:space="preserve"> place    2 3 4 1</w:t>
      </w:r>
    </w:p>
    <w:p w:rsidR="00B11EB3" w:rsidRDefault="00B11EB3" w:rsidP="00B11EB3"/>
    <w:p w:rsidR="00B11EB3" w:rsidRDefault="00B11EB3" w:rsidP="00B11EB3">
      <w:pPr>
        <w:pStyle w:val="Minicrib"/>
      </w:pPr>
      <w:r>
        <w:t>DANCING IN PERTHSHIRE  (S4x32)  Sq.Set</w:t>
      </w:r>
      <w:r>
        <w:tab/>
        <w:t>Janet Macdonald  Perth 95th Anniv.</w:t>
      </w:r>
    </w:p>
    <w:p w:rsidR="00B11EB3" w:rsidRDefault="00B11EB3" w:rsidP="00B11EB3">
      <w:pPr>
        <w:pStyle w:val="DanceBody"/>
      </w:pPr>
      <w:r>
        <w:t xml:space="preserve"> 1- 8</w:t>
      </w:r>
      <w:r>
        <w:tab/>
        <w:t>Ladies dance 1/2 RH across, turn opp Man LH; Ladies dance 1/2 RH across &amp; turn partner LH back to place</w:t>
      </w:r>
    </w:p>
    <w:p w:rsidR="00B11EB3" w:rsidRDefault="00B11EB3" w:rsidP="00B11EB3">
      <w:pPr>
        <w:pStyle w:val="DanceBody"/>
      </w:pPr>
      <w:r>
        <w:t xml:space="preserve"> 9-16</w:t>
      </w:r>
      <w:r>
        <w:tab/>
        <w:t>Men dance 1/2 LH across, turn opp Lady RH; Men dance 1/2 LH across &amp; turn partner RH back to place</w:t>
      </w:r>
    </w:p>
    <w:p w:rsidR="00B11EB3" w:rsidRDefault="00B11EB3" w:rsidP="00B11EB3">
      <w:pPr>
        <w:pStyle w:val="DanceBody"/>
      </w:pPr>
      <w:r>
        <w:t>17-24</w:t>
      </w:r>
      <w:r>
        <w:tab/>
        <w:t>All 4 couples set, Adv+Ret (1 step each); men Petronella turn 1 place &amp; set with new partner</w:t>
      </w:r>
    </w:p>
    <w:p w:rsidR="00B11EB3" w:rsidRDefault="00B11EB3" w:rsidP="00B11EB3">
      <w:pPr>
        <w:pStyle w:val="DanceBody"/>
      </w:pPr>
      <w:r>
        <w:t>25-32</w:t>
      </w:r>
      <w:r>
        <w:tab/>
        <w:t>All circle 8H round &amp; back</w:t>
      </w:r>
    </w:p>
    <w:p w:rsidR="00B11EB3" w:rsidRPr="007F59AD" w:rsidRDefault="00B11EB3" w:rsidP="00B11EB3">
      <w:pPr>
        <w:pStyle w:val="DanceBody"/>
        <w:keepNext w:val="0"/>
        <w:rPr>
          <w:i/>
        </w:rPr>
      </w:pPr>
      <w:r w:rsidRPr="007F59AD">
        <w:rPr>
          <w:i/>
        </w:rPr>
        <w:t>Repeat 3 more times with new partners to end with original partner</w:t>
      </w:r>
    </w:p>
    <w:p w:rsidR="00B11EB3" w:rsidRDefault="00B11EB3" w:rsidP="00B11EB3"/>
    <w:p w:rsidR="00B11EB3" w:rsidRDefault="00B11EB3" w:rsidP="00B11EB3">
      <w:pPr>
        <w:pStyle w:val="Minicrib"/>
      </w:pPr>
      <w:r>
        <w:t>DANCING IN THE CUCKOO'S NEST  (S8x32)  3C (4C set)</w:t>
      </w:r>
      <w:r>
        <w:tab/>
        <w:t>J Rae</w:t>
      </w:r>
    </w:p>
    <w:p w:rsidR="00B11EB3" w:rsidRPr="00852DAD" w:rsidRDefault="00B11EB3" w:rsidP="00B11EB3">
      <w:pPr>
        <w:pStyle w:val="DanceBody"/>
      </w:pPr>
      <w:r w:rsidRPr="00852DAD">
        <w:t xml:space="preserve"> 1- 4</w:t>
      </w:r>
      <w:r w:rsidRPr="00852DAD">
        <w:tab/>
        <w:t>1s lead down below 3s &amp; cast up to 2</w:t>
      </w:r>
      <w:r w:rsidRPr="00972EEB">
        <w:t>nd</w:t>
      </w:r>
      <w:r w:rsidRPr="00852DAD">
        <w:t xml:space="preserve"> place</w:t>
      </w:r>
    </w:p>
    <w:p w:rsidR="00B11EB3" w:rsidRPr="00852DAD" w:rsidRDefault="00B11EB3" w:rsidP="00B11EB3">
      <w:pPr>
        <w:pStyle w:val="DanceBody"/>
      </w:pPr>
      <w:r w:rsidRPr="00852DAD">
        <w:t xml:space="preserve"> 5-16</w:t>
      </w:r>
      <w:r w:rsidRPr="00852DAD">
        <w:tab/>
        <w:t>2s+1s+3s dance 3 couple R&amp;L</w:t>
      </w:r>
    </w:p>
    <w:p w:rsidR="00B11EB3" w:rsidRPr="00852DAD" w:rsidRDefault="00B11EB3" w:rsidP="00B11EB3">
      <w:pPr>
        <w:pStyle w:val="DanceBody"/>
      </w:pPr>
      <w:r w:rsidRPr="00852DAD">
        <w:t>17-20</w:t>
      </w:r>
      <w:r w:rsidRPr="00852DAD">
        <w:tab/>
        <w:t>1s turn RH</w:t>
      </w:r>
      <w:r>
        <w:t xml:space="preserve"> to face 4</w:t>
      </w:r>
      <w:r w:rsidRPr="00972EEB">
        <w:t>th</w:t>
      </w:r>
      <w:r>
        <w:t xml:space="preserve"> </w:t>
      </w:r>
      <w:r w:rsidRPr="00852DAD">
        <w:t>corners (pstn)</w:t>
      </w:r>
      <w:r w:rsidRPr="00BA6B4D">
        <w:rPr>
          <w:b/>
        </w:rPr>
        <w:t xml:space="preserve"> while </w:t>
      </w:r>
      <w:r w:rsidRPr="00852DAD">
        <w:t xml:space="preserve">corners dance </w:t>
      </w:r>
      <w:r>
        <w:t>1 place anticlockwise, 1s turn 4</w:t>
      </w:r>
      <w:r w:rsidRPr="00972EEB">
        <w:t>th</w:t>
      </w:r>
      <w:r>
        <w:t xml:space="preserve"> </w:t>
      </w:r>
      <w:r w:rsidRPr="00852DAD">
        <w:t>corners LH</w:t>
      </w:r>
      <w:r w:rsidRPr="00BA6B4D">
        <w:rPr>
          <w:b/>
        </w:rPr>
        <w:t xml:space="preserve"> while </w:t>
      </w:r>
      <w:r w:rsidRPr="00852DAD">
        <w:t>1</w:t>
      </w:r>
      <w:r w:rsidRPr="00972EEB">
        <w:t>st</w:t>
      </w:r>
      <w:r w:rsidRPr="00852DAD">
        <w:t xml:space="preserve"> corners (pstn) set</w:t>
      </w:r>
    </w:p>
    <w:p w:rsidR="00B11EB3" w:rsidRPr="00852DAD" w:rsidRDefault="00B11EB3" w:rsidP="00B11EB3">
      <w:pPr>
        <w:pStyle w:val="DanceBody"/>
      </w:pPr>
      <w:r>
        <w:t>21-24</w:t>
      </w:r>
      <w:r>
        <w:tab/>
        <w:t>1s turn RH to face 1</w:t>
      </w:r>
      <w:r w:rsidRPr="00972EEB">
        <w:t>st</w:t>
      </w:r>
      <w:r>
        <w:t xml:space="preserve"> </w:t>
      </w:r>
      <w:r w:rsidRPr="00852DAD">
        <w:t>corner (pstns)</w:t>
      </w:r>
      <w:r w:rsidRPr="00BA6B4D">
        <w:rPr>
          <w:b/>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rPr>
        <w:t xml:space="preserve"> while </w:t>
      </w:r>
      <w:r w:rsidRPr="00852DAD">
        <w:t>2</w:t>
      </w:r>
      <w:r w:rsidRPr="00972EEB">
        <w:t>nd</w:t>
      </w:r>
      <w:r w:rsidRPr="00852DAD">
        <w:t xml:space="preserve"> co</w:t>
      </w:r>
      <w:r>
        <w:t xml:space="preserve">rners set </w:t>
      </w:r>
      <w:r w:rsidRPr="00852DAD">
        <w:t>3 1 2</w:t>
      </w:r>
    </w:p>
    <w:p w:rsidR="00B11EB3" w:rsidRPr="00852DAD" w:rsidRDefault="00B11EB3" w:rsidP="00B11EB3">
      <w:pPr>
        <w:pStyle w:val="DanceBody"/>
        <w:keepNext w:val="0"/>
      </w:pPr>
      <w:r w:rsidRPr="00852DAD">
        <w:t>25-32</w:t>
      </w:r>
      <w:r w:rsidRPr="00852DAD">
        <w:tab/>
        <w:t>3s+1s+2s Set+Link for 3 twice</w:t>
      </w:r>
      <w:r>
        <w:t>.</w:t>
      </w:r>
      <w:r w:rsidRPr="00852DAD">
        <w:t xml:space="preserve">  2 1 3</w:t>
      </w:r>
    </w:p>
    <w:p w:rsidR="00B11EB3" w:rsidRDefault="00B11EB3" w:rsidP="00B11EB3"/>
    <w:p w:rsidR="00B11EB3" w:rsidRDefault="00B11EB3" w:rsidP="00B11EB3">
      <w:pPr>
        <w:pStyle w:val="Minicrib"/>
      </w:pPr>
      <w:r>
        <w:t>DANCING IN THE STREET  (R4x32)  4C set</w:t>
      </w:r>
      <w:r>
        <w:tab/>
        <w:t>T Toriyama  RSCDS Bk 42</w:t>
      </w:r>
    </w:p>
    <w:p w:rsidR="00B11EB3" w:rsidRDefault="00B11EB3" w:rsidP="00B11EB3">
      <w:pPr>
        <w:pStyle w:val="DanceBody"/>
      </w:pPr>
      <w:r>
        <w:t xml:space="preserve"> 1- 8</w:t>
      </w:r>
      <w:r>
        <w:tab/>
        <w:t>1s+3s turn 3/4 RH, dance 1/2 reel of 4 in centre, 3s+1s turn 3/4 RH to own sides.  3 2 1 4</w:t>
      </w:r>
    </w:p>
    <w:p w:rsidR="00B11EB3" w:rsidRDefault="00B11EB3" w:rsidP="00B11EB3">
      <w:pPr>
        <w:pStyle w:val="DanceBody"/>
      </w:pPr>
      <w:r>
        <w:t xml:space="preserve"> 9-16</w:t>
      </w:r>
      <w:r>
        <w:tab/>
        <w:t>3s+2s</w:t>
      </w:r>
      <w:r w:rsidRPr="007F0D5A">
        <w:rPr>
          <w:b/>
        </w:rPr>
        <w:t xml:space="preserve"> also </w:t>
      </w:r>
      <w:r>
        <w:t>1s+4s dance RH across &amp; LH across (remain facing anticlockwise)</w:t>
      </w:r>
    </w:p>
    <w:p w:rsidR="00B11EB3" w:rsidRDefault="00B11EB3" w:rsidP="00B11EB3">
      <w:pPr>
        <w:pStyle w:val="DanceBody"/>
      </w:pPr>
      <w:r>
        <w:t>17-24</w:t>
      </w:r>
      <w:r>
        <w:tab/>
        <w:t>All chase 1/2 way &amp; circle 8H round to right 1/2 way ready for…</w:t>
      </w:r>
    </w:p>
    <w:p w:rsidR="00B11EB3" w:rsidRDefault="00B11EB3" w:rsidP="00B11EB3">
      <w:pPr>
        <w:pStyle w:val="DanceBody"/>
        <w:keepNext w:val="0"/>
      </w:pPr>
      <w:r>
        <w:t>25-32</w:t>
      </w:r>
      <w:r>
        <w:tab/>
        <w:t>3s+2s</w:t>
      </w:r>
      <w:r w:rsidRPr="007F0D5A">
        <w:rPr>
          <w:b/>
        </w:rPr>
        <w:t xml:space="preserve"> also </w:t>
      </w:r>
      <w:r>
        <w:t>1s+4s dance Poussette to end 2 3 4 1</w:t>
      </w:r>
    </w:p>
    <w:p w:rsidR="00B11EB3" w:rsidRDefault="00B11EB3" w:rsidP="00B11EB3"/>
    <w:p w:rsidR="00B11EB3" w:rsidRDefault="00B11EB3" w:rsidP="00B11EB3">
      <w:pPr>
        <w:pStyle w:val="Minicrib"/>
      </w:pPr>
      <w:r>
        <w:t>THE DANCING LIGHTS  (J8x32)  3C (4C set)</w:t>
      </w:r>
      <w:r>
        <w:tab/>
        <w:t>Fiona S Miller  Trestle Bridge Coll.</w:t>
      </w:r>
    </w:p>
    <w:p w:rsidR="00B11EB3" w:rsidRDefault="00B11EB3" w:rsidP="00B11EB3">
      <w:pPr>
        <w:pStyle w:val="DanceBody"/>
      </w:pPr>
      <w:r>
        <w:t xml:space="preserve"> 1- 8</w:t>
      </w:r>
      <w:r>
        <w:tab/>
        <w:t>1s set, lead down cross below 3s &amp; cast up to 1st place opp side</w:t>
      </w:r>
    </w:p>
    <w:p w:rsidR="00B11EB3" w:rsidRDefault="00B11EB3" w:rsidP="00B11EB3">
      <w:pPr>
        <w:pStyle w:val="DanceBody"/>
      </w:pPr>
      <w:r>
        <w:t xml:space="preserve"> 9-16</w:t>
      </w:r>
      <w:r>
        <w:tab/>
        <w:t>1s+2s dance 'Bourrel':</w:t>
      </w:r>
    </w:p>
    <w:p w:rsidR="00B11EB3" w:rsidRDefault="00B11EB3" w:rsidP="00B11EB3">
      <w:pPr>
        <w:pStyle w:val="DanceBody"/>
      </w:pPr>
      <w:r>
        <w:tab/>
        <w:t>9-12   1L+2L set advancing, 3/4 turn 2H &amp; twirl to end BtoB (2L facing up &amp; 1L down)</w:t>
      </w:r>
      <w:r w:rsidRPr="00BA6B4D">
        <w:rPr>
          <w:b/>
        </w:rPr>
        <w:t xml:space="preserve"> while </w:t>
      </w:r>
      <w:r>
        <w:t>partners chase anticlockwise to face partner</w:t>
      </w:r>
    </w:p>
    <w:p w:rsidR="00B11EB3" w:rsidRDefault="00B11EB3" w:rsidP="00B11EB3">
      <w:pPr>
        <w:pStyle w:val="DanceBody"/>
      </w:pPr>
      <w:r>
        <w:tab/>
        <w:t>13-16  Set to partners &amp; turn RH. 2s end in 1st place own side, 1s finish in centre facing down, 1L on right of 1M</w:t>
      </w:r>
    </w:p>
    <w:p w:rsidR="00B11EB3" w:rsidRDefault="00B11EB3" w:rsidP="00B11EB3">
      <w:pPr>
        <w:pStyle w:val="DanceBody"/>
      </w:pPr>
      <w:r>
        <w:t>17-24</w:t>
      </w:r>
      <w:r>
        <w:tab/>
        <w:t>Mirror reels of 3 on sides, 1s dance down between 3s, 3s out/up, 2s out down to start. 1s end in centre facing down.  2 (1) 3</w:t>
      </w:r>
    </w:p>
    <w:p w:rsidR="00B11EB3" w:rsidRDefault="00B11EB3" w:rsidP="00B11EB3">
      <w:pPr>
        <w:pStyle w:val="DanceBody"/>
        <w:keepNext w:val="0"/>
      </w:pPr>
      <w:r>
        <w:t>25-32</w:t>
      </w:r>
      <w:r>
        <w:tab/>
        <w:t>1s cross down below 3s &amp; cast up to 2nd place own side; 2s+1s+3s turn partner RH.  2 1 3</w:t>
      </w:r>
    </w:p>
    <w:p w:rsidR="00B11EB3" w:rsidRDefault="00B11EB3" w:rsidP="00B11EB3"/>
    <w:p w:rsidR="00B11EB3" w:rsidRDefault="00B11EB3" w:rsidP="00B11EB3">
      <w:pPr>
        <w:pStyle w:val="Minicrib"/>
      </w:pPr>
      <w:r>
        <w:t>THE DANCING MAN  (R8x32)  3C (4C set)</w:t>
      </w:r>
      <w:r>
        <w:tab/>
        <w:t>Roy Goldring  10 Social Dances</w:t>
      </w:r>
    </w:p>
    <w:p w:rsidR="00B11EB3" w:rsidRDefault="00B11EB3" w:rsidP="00B11EB3">
      <w:pPr>
        <w:pStyle w:val="DanceBody"/>
      </w:pPr>
      <w:r>
        <w:t xml:space="preserve"> 1- 8</w:t>
      </w:r>
      <w:r>
        <w:tab/>
        <w:t>1s &amp; 2s turn RH once round &amp; dance RH across once round</w:t>
      </w:r>
    </w:p>
    <w:p w:rsidR="00B11EB3" w:rsidRDefault="00B11EB3" w:rsidP="00B11EB3">
      <w:pPr>
        <w:pStyle w:val="DanceBody"/>
      </w:pPr>
      <w:r>
        <w:t xml:space="preserve"> 9-16</w:t>
      </w:r>
      <w:r>
        <w:tab/>
        <w:t>1s+2s+3s dance RSh reels of 3 on own sides, 1s &amp; 2s continue reels &amp; loop round at top to 2M facing 1M &amp; 2L facing 1L (1M+2L BtoB in middle)</w:t>
      </w:r>
    </w:p>
    <w:p w:rsidR="00B11EB3" w:rsidRDefault="00B11EB3" w:rsidP="00B11EB3">
      <w:pPr>
        <w:pStyle w:val="DanceBody"/>
        <w:rPr>
          <w:bCs/>
          <w:szCs w:val="16"/>
        </w:rPr>
      </w:pPr>
      <w:r>
        <w:rPr>
          <w:szCs w:val="16"/>
        </w:rPr>
        <w:t>17-24</w:t>
      </w:r>
      <w:r>
        <w:rPr>
          <w:szCs w:val="16"/>
        </w:rPr>
        <w:tab/>
        <w:t>1s+2s d</w:t>
      </w:r>
      <w:r>
        <w:rPr>
          <w:bCs/>
          <w:szCs w:val="16"/>
        </w:rPr>
        <w:t>ance 3/4 reel of 4 across (2M &amp; 1L pass LSh end bar 22) then pass partners RSh to progressed places own sides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DANCING MASTER  (J96)  Sq.Set</w:t>
      </w:r>
      <w:r>
        <w:tab/>
        <w:t>John Drewry  Donside Bk</w:t>
      </w:r>
    </w:p>
    <w:p w:rsidR="00B11EB3" w:rsidRDefault="00B11EB3" w:rsidP="00B11EB3">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B11EB3" w:rsidRDefault="00B11EB3" w:rsidP="00B11EB3">
      <w:pPr>
        <w:pStyle w:val="DanceBody"/>
      </w:pPr>
      <w:r>
        <w:t xml:space="preserve"> 9-16</w:t>
      </w:r>
      <w:r>
        <w:tab/>
        <w:t>1s &amp; 3s dance RH across with corner 2L/4L, 1s &amp; 3s dance across &amp; LH across with other corner 4M/2M to end in pl facing cl'wise (M behind L)</w:t>
      </w:r>
    </w:p>
    <w:p w:rsidR="00B11EB3" w:rsidRDefault="00B11EB3" w:rsidP="00B11EB3">
      <w:pPr>
        <w:pStyle w:val="DanceBody"/>
      </w:pPr>
      <w:r>
        <w:t>17-24</w:t>
      </w:r>
      <w:r>
        <w:tab/>
        <w:t>1s</w:t>
      </w:r>
      <w:r w:rsidRPr="007F0D5A">
        <w:rPr>
          <w:b/>
        </w:rPr>
        <w:t xml:space="preserve"> also </w:t>
      </w:r>
      <w:r>
        <w:t>3s dance Tandem reels of 3 with corners, 1s &amp; 3s ending in prom hold facing out</w:t>
      </w:r>
    </w:p>
    <w:p w:rsidR="00B11EB3" w:rsidRDefault="00B11EB3" w:rsidP="00B11EB3">
      <w:pPr>
        <w:pStyle w:val="DanceBody"/>
      </w:pPr>
      <w:r>
        <w:t>25-32</w:t>
      </w:r>
      <w:r>
        <w:tab/>
        <w:t>1s &amp; 3s dance clockwise 1/2 way round outside of set &amp; dance in back to original places (pass RSh)</w:t>
      </w:r>
      <w:r w:rsidRPr="00BA6B4D">
        <w:rPr>
          <w:b/>
        </w:rPr>
        <w:t xml:space="preserve"> while </w:t>
      </w:r>
      <w:r>
        <w:t>2s &amp; 4s (prom hold) Adv+Ret</w:t>
      </w:r>
    </w:p>
    <w:p w:rsidR="00B11EB3" w:rsidRDefault="00B11EB3" w:rsidP="00B11EB3">
      <w:pPr>
        <w:pStyle w:val="DanceBody"/>
      </w:pPr>
      <w:r>
        <w:t>33-64</w:t>
      </w:r>
      <w:r>
        <w:tab/>
        <w:t>2s &amp; 4s repeat above Figs from beginning (bars 1-32)</w:t>
      </w:r>
    </w:p>
    <w:p w:rsidR="00B11EB3" w:rsidRDefault="00B11EB3" w:rsidP="00B11EB3">
      <w:pPr>
        <w:pStyle w:val="DanceBody"/>
      </w:pPr>
      <w:r>
        <w:t>65-72</w:t>
      </w:r>
      <w:r>
        <w:tab/>
        <w:t>All set to partners &amp; change place RH, Ladies dance 3/4 RH across</w:t>
      </w:r>
      <w:r w:rsidRPr="00BA6B4D">
        <w:rPr>
          <w:b/>
        </w:rPr>
        <w:t xml:space="preserve"> while </w:t>
      </w:r>
      <w:r>
        <w:t>Men cast 1 place clockwise to meet opposite Lady</w:t>
      </w:r>
    </w:p>
    <w:p w:rsidR="00B11EB3" w:rsidRDefault="00B11EB3" w:rsidP="00B11EB3">
      <w:pPr>
        <w:pStyle w:val="DanceBody"/>
      </w:pPr>
      <w:r>
        <w:t>73-80</w:t>
      </w:r>
      <w:r>
        <w:tab/>
        <w:t>All repeat this Fig (bars 65-72) to end with own partners (opposite to where they started)</w:t>
      </w:r>
    </w:p>
    <w:p w:rsidR="00B11EB3" w:rsidRDefault="00B11EB3" w:rsidP="00B11EB3">
      <w:pPr>
        <w:pStyle w:val="DanceBody"/>
      </w:pPr>
      <w:r>
        <w:t>81-88</w:t>
      </w:r>
      <w:r>
        <w:tab/>
        <w:t>All dance 1/2 Schiehallion Reel (2 places) back to original places</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THE DANCING MASTER OF MONCTON  (S3x32)  3C set</w:t>
      </w:r>
      <w:r>
        <w:tab/>
        <w:t>M Briscoe</w:t>
      </w:r>
    </w:p>
    <w:p w:rsidR="00B11EB3" w:rsidRDefault="00B11EB3" w:rsidP="00B11EB3">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B11EB3" w:rsidRDefault="00B11EB3" w:rsidP="00B11EB3">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B11EB3" w:rsidRDefault="00B11EB3" w:rsidP="00B11EB3">
      <w:pPr>
        <w:pStyle w:val="DanceBody"/>
      </w:pPr>
      <w:r>
        <w:t>17-24</w:t>
      </w:r>
      <w:r>
        <w:tab/>
        <w:t>All Set+Link for 3 twice.  1 3 2</w:t>
      </w:r>
    </w:p>
    <w:p w:rsidR="00B11EB3" w:rsidRDefault="00B11EB3" w:rsidP="00B11EB3">
      <w:pPr>
        <w:pStyle w:val="DanceBody"/>
        <w:keepNext w:val="0"/>
      </w:pPr>
      <w:r>
        <w:t>25-32</w:t>
      </w:r>
      <w:r>
        <w:tab/>
        <w:t>1s+3s dance the Knot to end 3 1 2</w:t>
      </w:r>
    </w:p>
    <w:p w:rsidR="00B11EB3" w:rsidRDefault="00B11EB3" w:rsidP="00B11EB3"/>
    <w:p w:rsidR="00B11EB3" w:rsidRDefault="00B11EB3" w:rsidP="00B11EB3">
      <w:pPr>
        <w:pStyle w:val="Minicrib"/>
      </w:pPr>
      <w:r>
        <w:t>THE DANCING OBE'S  (R8x32)  3C (4C set)</w:t>
      </w:r>
      <w:r>
        <w:tab/>
        <w:t>Pat Charlton  Counting Sheep</w:t>
      </w:r>
    </w:p>
    <w:p w:rsidR="00B11EB3" w:rsidRDefault="00B11EB3" w:rsidP="00B11EB3">
      <w:pPr>
        <w:pStyle w:val="DanceBody"/>
      </w:pPr>
      <w:r>
        <w:t>1- 8</w:t>
      </w:r>
      <w:r>
        <w:tab/>
        <w:t>1s+2s dance Espagnole:</w:t>
      </w:r>
    </w:p>
    <w:p w:rsidR="00B11EB3" w:rsidRDefault="00B11EB3" w:rsidP="00B11EB3">
      <w:pPr>
        <w:pStyle w:val="DanceBody"/>
      </w:pPr>
      <w:r>
        <w:tab/>
        <w:t>1- 2</w:t>
      </w:r>
      <w:r>
        <w:tab/>
        <w:t>1s+2s cross (Ladies lead across RH passing between Men) with Ladies changing places RH</w:t>
      </w:r>
    </w:p>
    <w:p w:rsidR="00B11EB3" w:rsidRDefault="00B11EB3" w:rsidP="00B11EB3">
      <w:pPr>
        <w:pStyle w:val="DanceBody"/>
      </w:pPr>
      <w:r>
        <w:tab/>
        <w:t>3- 4</w:t>
      </w:r>
      <w:r>
        <w:tab/>
        <w:t>1s+2s cross back (Men lead across RH between Ladies) with Men changing places RH</w:t>
      </w:r>
    </w:p>
    <w:p w:rsidR="00B11EB3" w:rsidRDefault="00B11EB3" w:rsidP="00B11EB3">
      <w:pPr>
        <w:pStyle w:val="DanceBody"/>
      </w:pPr>
      <w:r>
        <w:tab/>
        <w:t>5- 8</w:t>
      </w:r>
      <w:r>
        <w:tab/>
        <w:t>2s turn RH</w:t>
      </w:r>
      <w:r w:rsidRPr="00BA6B4D">
        <w:rPr>
          <w:b/>
        </w:rPr>
        <w:t xml:space="preserve"> </w:t>
      </w:r>
      <w:r>
        <w:rPr>
          <w:b/>
        </w:rPr>
        <w:t xml:space="preserve">as </w:t>
      </w:r>
      <w:r>
        <w:t>1s turn LH &amp; face out</w:t>
      </w:r>
    </w:p>
    <w:p w:rsidR="00B11EB3" w:rsidRDefault="00B11EB3" w:rsidP="00B11EB3">
      <w:pPr>
        <w:pStyle w:val="DanceBody"/>
      </w:pPr>
      <w:r>
        <w:t xml:space="preserve"> 9-16</w:t>
      </w:r>
      <w:r>
        <w:tab/>
        <w:t>1s cast to left to 1L between 2s, 1M between 3s, 1s cross LH; cast to right to 2nd place own side, all set</w:t>
      </w:r>
    </w:p>
    <w:p w:rsidR="00B11EB3" w:rsidRDefault="00B11EB3" w:rsidP="00B11EB3">
      <w:pPr>
        <w:pStyle w:val="DanceBody"/>
      </w:pPr>
      <w:r>
        <w:t>17-24</w:t>
      </w:r>
      <w:r>
        <w:tab/>
        <w:t>RSh reels of 3 on sides (1s RSh to person on right – 1M down, 1L up) 2s &amp; 3s loop into place</w:t>
      </w:r>
    </w:p>
    <w:p w:rsidR="00B11EB3" w:rsidRDefault="00B11EB3" w:rsidP="00B11EB3">
      <w:pPr>
        <w:pStyle w:val="DanceBody"/>
        <w:keepNext w:val="0"/>
      </w:pPr>
      <w:r>
        <w:t>25-32</w:t>
      </w:r>
      <w:r>
        <w:tab/>
        <w:t xml:space="preserve">1L+2s </w:t>
      </w:r>
      <w:r>
        <w:rPr>
          <w:b/>
        </w:rPr>
        <w:t>also</w:t>
      </w:r>
      <w:r>
        <w:t xml:space="preserve"> 1M+3s dance RH across; 1s swap ends to dance LH across with other couple</w:t>
      </w:r>
    </w:p>
    <w:p w:rsidR="00B11EB3" w:rsidRDefault="00B11EB3" w:rsidP="00B11EB3"/>
    <w:p w:rsidR="00B11EB3" w:rsidRDefault="00B11EB3" w:rsidP="00B11EB3">
      <w:pPr>
        <w:pStyle w:val="Minicrib"/>
      </w:pPr>
      <w:r>
        <w:t>DANCING  ON  (R8x32)  3C (4C set)</w:t>
      </w:r>
      <w:r>
        <w:tab/>
        <w:t>Roy Goldring  Social Dances 2002 (Leeds 40th Anniv)</w:t>
      </w:r>
    </w:p>
    <w:p w:rsidR="00B11EB3" w:rsidRPr="00B172F7" w:rsidRDefault="00B11EB3" w:rsidP="00B11EB3">
      <w:pPr>
        <w:pStyle w:val="DanceBody"/>
      </w:pPr>
      <w:r w:rsidRPr="00B172F7">
        <w:t xml:space="preserve"> 1- 8</w:t>
      </w:r>
      <w:r w:rsidRPr="00B172F7">
        <w:tab/>
        <w:t>1s dance in, touch &amp; cast 1 place</w:t>
      </w:r>
      <w:r w:rsidRPr="00B172F7">
        <w:rPr>
          <w:b/>
        </w:rPr>
        <w:t xml:space="preserve"> while </w:t>
      </w:r>
      <w:r w:rsidRPr="00B172F7">
        <w:t>2s set, cross up to top (no hands), 1s dance in, touch, cast down 1place</w:t>
      </w:r>
      <w:r w:rsidRPr="00B172F7">
        <w:rPr>
          <w:b/>
        </w:rPr>
        <w:t xml:space="preserve"> while </w:t>
      </w:r>
      <w:r w:rsidRPr="00B172F7">
        <w:t>3s set, cross up to 2</w:t>
      </w:r>
      <w:r w:rsidRPr="00972EEB">
        <w:t>nd</w:t>
      </w:r>
      <w:r w:rsidRPr="00B172F7">
        <w:t xml:space="preserve"> pl</w:t>
      </w:r>
    </w:p>
    <w:p w:rsidR="00B11EB3" w:rsidRPr="00B172F7" w:rsidRDefault="00B11EB3" w:rsidP="00B11EB3">
      <w:pPr>
        <w:pStyle w:val="DanceBody"/>
      </w:pPr>
      <w:r w:rsidRPr="00B172F7">
        <w:t xml:space="preserve"> 9-16</w:t>
      </w:r>
      <w:r w:rsidRPr="00B172F7">
        <w:tab/>
        <w:t>2s+3s+1s dance reels of 3 on sides (1s cross up to start, 3s out/down, 2s in/down) end 2 3 1 on opposite sides</w:t>
      </w:r>
    </w:p>
    <w:p w:rsidR="00B11EB3" w:rsidRPr="00B172F7" w:rsidRDefault="00B11EB3" w:rsidP="00B11EB3">
      <w:pPr>
        <w:pStyle w:val="DanceBody"/>
      </w:pPr>
      <w:r w:rsidRPr="00B172F7">
        <w:t>17-24</w:t>
      </w:r>
      <w:r w:rsidRPr="00B172F7">
        <w:tab/>
        <w:t>1s dance up to top &amp; cast 1 place (3s step down 19-20), 2s+1s+3s set &amp; 1/2 turn partners RH for…</w:t>
      </w:r>
    </w:p>
    <w:p w:rsidR="00B11EB3" w:rsidRPr="00B172F7" w:rsidRDefault="00B11EB3" w:rsidP="00B11EB3">
      <w:pPr>
        <w:pStyle w:val="DanceBody"/>
        <w:keepNext w:val="0"/>
      </w:pPr>
      <w:r w:rsidRPr="00B172F7">
        <w:t>25-32</w:t>
      </w:r>
      <w:r w:rsidRPr="00B172F7">
        <w:tab/>
        <w:t>2s+1s+3s dance Promenade</w:t>
      </w:r>
    </w:p>
    <w:p w:rsidR="00B11EB3" w:rsidRDefault="00B11EB3" w:rsidP="00B11EB3"/>
    <w:p w:rsidR="00B11EB3" w:rsidRDefault="00B11EB3" w:rsidP="00B11EB3">
      <w:pPr>
        <w:pStyle w:val="Minicrib"/>
        <w:rPr>
          <w:lang w:eastAsia="en-GB"/>
        </w:rPr>
      </w:pPr>
      <w:r>
        <w:rPr>
          <w:lang w:eastAsia="en-GB"/>
        </w:rPr>
        <w:t>DANCING ON PARNASSUS  (M-4x(S32+R32)  Sq.Set</w:t>
      </w:r>
      <w:r>
        <w:rPr>
          <w:lang w:eastAsia="en-GB"/>
        </w:rPr>
        <w:tab/>
        <w:t>Tim Wilson  Solstice Party Book</w:t>
      </w:r>
    </w:p>
    <w:p w:rsidR="00B11EB3" w:rsidRPr="00084055" w:rsidRDefault="00B11EB3" w:rsidP="00B11EB3">
      <w:pPr>
        <w:pStyle w:val="DanceBody"/>
      </w:pPr>
      <w:r w:rsidRPr="00084055">
        <w:t>Strathspey (Square)</w:t>
      </w:r>
    </w:p>
    <w:p w:rsidR="00B11EB3" w:rsidRPr="00084055" w:rsidRDefault="00B11EB3" w:rsidP="00B11EB3">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B11EB3" w:rsidRPr="00084055" w:rsidRDefault="00B11EB3" w:rsidP="00B11EB3">
      <w:pPr>
        <w:pStyle w:val="DanceBody"/>
      </w:pPr>
      <w:r w:rsidRPr="00084055">
        <w:t xml:space="preserve"> 9-16</w:t>
      </w:r>
      <w:r w:rsidRPr="00084055">
        <w:tab/>
        <w:t>1s+3s dance Rondel &amp; end facing out</w:t>
      </w:r>
    </w:p>
    <w:p w:rsidR="00B11EB3" w:rsidRPr="00084055" w:rsidRDefault="00B11EB3" w:rsidP="00B11EB3">
      <w:pPr>
        <w:pStyle w:val="DanceBody"/>
      </w:pPr>
      <w:r w:rsidRPr="00084055">
        <w:t>17-24</w:t>
      </w:r>
      <w:r w:rsidRPr="00084055">
        <w:tab/>
        <w:t>2s &amp; 4s take prom hold &amp; dance reels of 3 on sides, 2s RSh to 3L, 4s RSh to 1M (3s &amp; 1s cast away from partner to start reels &amp; give hands in reel)</w:t>
      </w:r>
    </w:p>
    <w:p w:rsidR="00B11EB3" w:rsidRPr="00084055" w:rsidRDefault="00B11EB3" w:rsidP="00B11EB3">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B11EB3" w:rsidRPr="00084055" w:rsidRDefault="00B11EB3" w:rsidP="00B11EB3">
      <w:pPr>
        <w:pStyle w:val="DanceBody"/>
      </w:pPr>
      <w:r w:rsidRPr="00084055">
        <w:t>29-32</w:t>
      </w:r>
      <w:r w:rsidRPr="00084055">
        <w:tab/>
        <w:t>All turn 1.3/4 (1s &amp; 2s LH, 4s &amp; 3s RH).  End 1 4 2 3 now in longways set</w:t>
      </w:r>
    </w:p>
    <w:p w:rsidR="00B11EB3" w:rsidRPr="00084055" w:rsidRDefault="00B11EB3" w:rsidP="00B11EB3">
      <w:pPr>
        <w:pStyle w:val="DanceBody"/>
      </w:pPr>
      <w:r w:rsidRPr="00084055">
        <w:t>Reel (Longways)</w:t>
      </w:r>
    </w:p>
    <w:p w:rsidR="00B11EB3" w:rsidRDefault="00B11EB3" w:rsidP="00B11EB3">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B11EB3" w:rsidRDefault="00B11EB3" w:rsidP="00B11EB3">
      <w:pPr>
        <w:pStyle w:val="DanceBody"/>
      </w:pPr>
      <w:r>
        <w:t>41-48</w:t>
      </w:r>
      <w:r>
        <w:tab/>
        <w:t>3/4 reels of 3 on sides.  End 3M+1L in 1st place opp sides, 4s in 2nd place, 2s in 3rd place, 3L+1M in 4th place opp sides</w:t>
      </w:r>
    </w:p>
    <w:p w:rsidR="00B11EB3" w:rsidRDefault="00B11EB3" w:rsidP="00B11EB3">
      <w:pPr>
        <w:pStyle w:val="DanceBody"/>
      </w:pPr>
      <w:r>
        <w:t>49-56</w:t>
      </w:r>
      <w:r>
        <w:tab/>
        <w:t>All set &amp; turn 3/4 RH; all set &amp; turn 3/4 RH to end in centre NHJ ready for …</w:t>
      </w:r>
    </w:p>
    <w:p w:rsidR="00B11EB3" w:rsidRDefault="00B11EB3" w:rsidP="00B11EB3">
      <w:pPr>
        <w:pStyle w:val="DanceBody"/>
        <w:keepNext w:val="0"/>
      </w:pPr>
      <w:r>
        <w:t>57-64</w:t>
      </w:r>
      <w:r>
        <w:tab/>
        <w:t xml:space="preserve">1L+3M with 4s </w:t>
      </w:r>
      <w:r>
        <w:rPr>
          <w:b/>
        </w:rPr>
        <w:t>also</w:t>
      </w:r>
      <w:r>
        <w:t xml:space="preserve"> 2s with 1M+3L dance Poussette (Men retire to start).  Bars 63-64: 1s &amp; 3s retire to sides </w:t>
      </w:r>
      <w:r>
        <w:rPr>
          <w:b/>
        </w:rPr>
        <w:t>while</w:t>
      </w:r>
      <w:r>
        <w:t xml:space="preserve"> 2s &amp; 4s set, opening out to reform square set.  4 1 2 3</w:t>
      </w:r>
    </w:p>
    <w:p w:rsidR="00B11EB3" w:rsidRDefault="00B11EB3" w:rsidP="00B11EB3"/>
    <w:p w:rsidR="00B11EB3" w:rsidRDefault="00B11EB3" w:rsidP="00B11EB3">
      <w:pPr>
        <w:pStyle w:val="Minicrib"/>
      </w:pPr>
      <w:r>
        <w:t>DANCING ON THE GREEN  (R8x32)  3C (4C set)</w:t>
      </w:r>
      <w:r>
        <w:tab/>
        <w:t>Jens Heckmann  Freiburg Corona Collection</w:t>
      </w:r>
    </w:p>
    <w:p w:rsidR="00B11EB3" w:rsidRDefault="00B11EB3" w:rsidP="00B11EB3">
      <w:pPr>
        <w:pStyle w:val="DanceBody"/>
      </w:pPr>
      <w:r>
        <w:t xml:space="preserve"> 1- 8</w:t>
      </w:r>
      <w:r>
        <w:tab/>
        <w:t>1s set, cast 1 place (2s step up 3-4) &amp; dance 1/2 Fig of 8 round 2s</w:t>
      </w:r>
    </w:p>
    <w:p w:rsidR="00B11EB3" w:rsidRDefault="00B11EB3" w:rsidP="00B11EB3">
      <w:pPr>
        <w:pStyle w:val="DanceBody"/>
      </w:pPr>
      <w:r>
        <w:t xml:space="preserve"> 9-16</w:t>
      </w:r>
      <w:r>
        <w:tab/>
        <w:t>1s dance reflection reels of 3 on sides (1s in &amp; down to start)</w:t>
      </w:r>
    </w:p>
    <w:p w:rsidR="00B11EB3" w:rsidRDefault="00B11EB3" w:rsidP="00B11EB3">
      <w:pPr>
        <w:pStyle w:val="DanceBody"/>
      </w:pPr>
      <w:r>
        <w:t>17-24</w:t>
      </w:r>
      <w:r>
        <w:tab/>
        <w:t>1s petronella turn into lines across, set; petronella turn again to 2nd place &amp; set</w:t>
      </w:r>
    </w:p>
    <w:p w:rsidR="00B11EB3" w:rsidRDefault="00B11EB3" w:rsidP="00B11EB3">
      <w:pPr>
        <w:pStyle w:val="DanceBody"/>
        <w:keepNext w:val="0"/>
      </w:pPr>
      <w:r>
        <w:t>25-32</w:t>
      </w:r>
      <w:r>
        <w:tab/>
        <w:t>1s dance Fig of 8 down round 3s</w:t>
      </w:r>
    </w:p>
    <w:p w:rsidR="00B11EB3" w:rsidRDefault="00B11EB3" w:rsidP="00B11EB3"/>
    <w:p w:rsidR="00B11EB3" w:rsidRDefault="00B11EB3" w:rsidP="00B11EB3">
      <w:pPr>
        <w:pStyle w:val="Minicrib"/>
      </w:pPr>
      <w:r>
        <w:t>DANCING ON WATER  (R8x32)  3C (4C set)</w:t>
      </w:r>
      <w:r>
        <w:tab/>
        <w:t>John Morris  Vallin Coll 1</w:t>
      </w:r>
    </w:p>
    <w:p w:rsidR="00B11EB3" w:rsidRDefault="00B11EB3" w:rsidP="00B11EB3">
      <w:pPr>
        <w:pStyle w:val="DanceBody"/>
      </w:pPr>
      <w:r>
        <w:t xml:space="preserve"> 1- 8</w:t>
      </w:r>
      <w:r>
        <w:tab/>
        <w:t>1s+3s dance double Fig round 2s (1s cross down, 3s dance up)</w:t>
      </w:r>
    </w:p>
    <w:p w:rsidR="00B11EB3" w:rsidRDefault="00B11EB3" w:rsidP="00B11EB3">
      <w:pPr>
        <w:pStyle w:val="DanceBody"/>
      </w:pPr>
      <w:r>
        <w:t xml:space="preserve"> 9-16</w:t>
      </w:r>
      <w:r>
        <w:tab/>
        <w:t>1s+2s dance the Knot</w:t>
      </w:r>
    </w:p>
    <w:p w:rsidR="00B11EB3" w:rsidRDefault="00B11EB3" w:rsidP="00B11EB3">
      <w:pPr>
        <w:pStyle w:val="DanceBody"/>
      </w:pPr>
      <w:r>
        <w:t>17-24</w:t>
      </w:r>
      <w:r>
        <w:tab/>
        <w:t>1s turn LH, face up NHJ, dance up, cast to 2nd place facing down</w:t>
      </w:r>
    </w:p>
    <w:p w:rsidR="00B11EB3" w:rsidRDefault="00B11EB3" w:rsidP="00B11EB3">
      <w:pPr>
        <w:pStyle w:val="DanceBody"/>
      </w:pPr>
      <w:r>
        <w:t>25-32</w:t>
      </w:r>
      <w:r>
        <w:tab/>
        <w:t>Mirror reels of 3 on sides (2s out/down, 1s in/down, 3s out/up)</w:t>
      </w:r>
    </w:p>
    <w:p w:rsidR="00B11EB3" w:rsidRDefault="00B11EB3" w:rsidP="00B11EB3">
      <w:pPr>
        <w:pStyle w:val="DanceBody"/>
        <w:keepNext w:val="0"/>
      </w:pPr>
      <w:r>
        <w:t>Note:</w:t>
      </w:r>
      <w:r>
        <w:tab/>
        <w:t xml:space="preserve">2nd time through Bars 25-32: 1s+4s dance 7 bar reel then bar 32 1s lead to 4th place </w:t>
      </w:r>
      <w:r>
        <w:rPr>
          <w:b/>
        </w:rPr>
        <w:t>as</w:t>
      </w:r>
      <w:r>
        <w:t xml:space="preserve"> 4s dance up to 3rd place</w:t>
      </w:r>
    </w:p>
    <w:p w:rsidR="00B11EB3" w:rsidRDefault="00B11EB3" w:rsidP="00B11EB3"/>
    <w:p w:rsidR="00B11EB3" w:rsidRDefault="00B11EB3" w:rsidP="00B11EB3">
      <w:pPr>
        <w:pStyle w:val="Minicrib"/>
      </w:pPr>
      <w:r>
        <w:t>DANCING ON WEST SANDS  (R8x32)  3C (4C set)</w:t>
      </w:r>
      <w:r>
        <w:tab/>
        <w:t>Shoko Okumura  Tokai Branch 25th Anniversary</w:t>
      </w:r>
    </w:p>
    <w:p w:rsidR="00B11EB3" w:rsidRDefault="00B11EB3" w:rsidP="00B11EB3">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B11EB3" w:rsidRDefault="00B11EB3" w:rsidP="00B11EB3">
      <w:pPr>
        <w:pStyle w:val="DanceBody"/>
        <w:rPr>
          <w:rFonts w:ascii="Calibri" w:hAnsi="Calibri" w:cs="Calibri"/>
          <w:color w:val="000000"/>
        </w:rPr>
      </w:pPr>
      <w:r>
        <w:t xml:space="preserve"> 9-16</w:t>
      </w:r>
      <w:r>
        <w:tab/>
        <w:t>Lines of 3 across Adv+Ret up/down, then Set+Link for 3  (2) 1 (3)</w:t>
      </w:r>
    </w:p>
    <w:p w:rsidR="00B11EB3" w:rsidRDefault="00B11EB3" w:rsidP="00B11EB3">
      <w:pPr>
        <w:pStyle w:val="DanceBody"/>
        <w:rPr>
          <w:rFonts w:ascii="Calibri" w:hAnsi="Calibri" w:cs="Calibri"/>
          <w:color w:val="000000"/>
        </w:rPr>
      </w:pPr>
      <w:r>
        <w:t>17-24</w:t>
      </w:r>
      <w:r>
        <w:tab/>
        <w:t>2s+1s+3s Adv+Ret, Set+Link for 3. 1M ends between 3s facing down &amp; 1L between 2s facing up &amp; 2s &amp; 3s facing partners</w:t>
      </w:r>
    </w:p>
    <w:p w:rsidR="00B11EB3" w:rsidRDefault="00B11EB3" w:rsidP="00B11EB3">
      <w:pPr>
        <w:pStyle w:val="DanceBody"/>
        <w:rPr>
          <w:rFonts w:ascii="Calibri" w:hAnsi="Calibri" w:cs="Calibri"/>
          <w:color w:val="000000"/>
        </w:rPr>
      </w:pPr>
      <w:r>
        <w:t>25-28</w:t>
      </w:r>
      <w:r>
        <w:tab/>
        <w:t xml:space="preserve">1s Petronella turn to own sides and set, </w:t>
      </w:r>
      <w:r w:rsidRPr="00572C44">
        <w:rPr>
          <w:b/>
        </w:rPr>
        <w:t>while</w:t>
      </w:r>
      <w:r>
        <w:t xml:space="preserve"> 3s &amp; 2s set &amp; Petronella turn into centre</w:t>
      </w:r>
    </w:p>
    <w:p w:rsidR="00B11EB3" w:rsidRDefault="00B11EB3" w:rsidP="00B11EB3">
      <w:pPr>
        <w:pStyle w:val="DanceBody"/>
        <w:keepNext w:val="0"/>
      </w:pPr>
      <w:r>
        <w:t>29-32</w:t>
      </w:r>
      <w:r>
        <w:tab/>
        <w:t>3s &amp; 2s RSh pass partner &amp; chase clockwise to own sides. End 2 1 3</w:t>
      </w:r>
    </w:p>
    <w:p w:rsidR="00B11EB3" w:rsidRDefault="00B11EB3" w:rsidP="00B11EB3"/>
    <w:p w:rsidR="00B11EB3" w:rsidRDefault="00B11EB3" w:rsidP="00B11EB3">
      <w:pPr>
        <w:pStyle w:val="Minicrib"/>
      </w:pPr>
      <w:r>
        <w:t>DANCING OUT OF HABIT (Oh! Brother Dominic)  (J8x32)  3C (4C set)</w:t>
      </w:r>
      <w:r>
        <w:tab/>
        <w:t>John Drewry  Bankhead Bk 6</w:t>
      </w:r>
    </w:p>
    <w:p w:rsidR="00B11EB3" w:rsidRPr="00942A8E" w:rsidRDefault="00B11EB3" w:rsidP="00B11EB3">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B11EB3" w:rsidRPr="00942A8E" w:rsidRDefault="00B11EB3" w:rsidP="00B11EB3">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11EB3" w:rsidRPr="00942A8E" w:rsidRDefault="00B11EB3" w:rsidP="00B11EB3">
      <w:pPr>
        <w:pStyle w:val="DanceBody"/>
        <w:keepNext w:val="0"/>
      </w:pPr>
      <w:r w:rsidRPr="00942A8E">
        <w:t>25-32</w:t>
      </w:r>
      <w:r w:rsidRPr="00942A8E">
        <w:tab/>
        <w:t>2s+1s+3s circle 6H round to left for 6 steps, pivot left &amp; chase back to places</w:t>
      </w:r>
    </w:p>
    <w:p w:rsidR="00B11EB3" w:rsidRDefault="00B11EB3" w:rsidP="00B11EB3"/>
    <w:p w:rsidR="00B11EB3" w:rsidRDefault="00B11EB3" w:rsidP="00B11EB3">
      <w:pPr>
        <w:pStyle w:val="Minicrib"/>
      </w:pPr>
      <w:r>
        <w:t>THE DANCING PROFESSOR  (S3x32)  3C set</w:t>
      </w:r>
      <w:r>
        <w:tab/>
        <w:t>E Lacey</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9-12</w:t>
      </w:r>
      <w:r>
        <w:tab/>
        <w:t>1s 1/2 turn LH &amp; lead down to bottom</w:t>
      </w:r>
      <w:r w:rsidRPr="00BA6B4D">
        <w:rPr>
          <w:b/>
        </w:rPr>
        <w:t xml:space="preserve"> while </w:t>
      </w:r>
      <w:r>
        <w:t>2s+3s cross LH &amp; cast up 1 place</w:t>
      </w:r>
    </w:p>
    <w:p w:rsidR="00B11EB3" w:rsidRDefault="00B11EB3" w:rsidP="00B11EB3">
      <w:pPr>
        <w:pStyle w:val="DanceBody"/>
      </w:pPr>
      <w:r>
        <w:t>13-16</w:t>
      </w:r>
      <w:r>
        <w:tab/>
        <w:t>2s stand for 2 Bars then cross LH</w:t>
      </w:r>
      <w:r w:rsidRPr="00BA6B4D">
        <w:rPr>
          <w:b/>
        </w:rPr>
        <w:t xml:space="preserve"> while </w:t>
      </w:r>
      <w:r>
        <w:t>3s dance up &amp; cast back to 2</w:t>
      </w:r>
      <w:r w:rsidRPr="00972EEB">
        <w:t>nd</w:t>
      </w:r>
      <w:r>
        <w:t xml:space="preserve"> place</w:t>
      </w:r>
      <w:r w:rsidRPr="00BA6B4D">
        <w:rPr>
          <w:b/>
        </w:rPr>
        <w:t xml:space="preserve"> while </w:t>
      </w:r>
      <w:r>
        <w:t>1s turn LH 1.1/2 times</w:t>
      </w:r>
    </w:p>
    <w:p w:rsidR="00B11EB3" w:rsidRDefault="00B11EB3" w:rsidP="00B11EB3">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DANCING RAINBOWS  (J4x32)  4C Set</w:t>
      </w:r>
      <w:r>
        <w:tab/>
        <w:t>Liebet Joubert  Fields of Gold</w:t>
      </w:r>
    </w:p>
    <w:p w:rsidR="00B11EB3" w:rsidRDefault="00B11EB3" w:rsidP="00B11EB3">
      <w:pPr>
        <w:pStyle w:val="DanceBody"/>
      </w:pPr>
      <w:r>
        <w:t xml:space="preserve">2 chords – 2nd chord </w:t>
      </w:r>
      <w:r w:rsidRPr="000D60D4">
        <w:t xml:space="preserve">3s &amp; 4s </w:t>
      </w:r>
      <w:r>
        <w:t>cross to opp</w:t>
      </w:r>
      <w:r w:rsidRPr="000D60D4">
        <w:t xml:space="preserve"> sides</w:t>
      </w:r>
    </w:p>
    <w:p w:rsidR="00B11EB3" w:rsidRDefault="00B11EB3" w:rsidP="00B11EB3">
      <w:pPr>
        <w:pStyle w:val="DanceBody"/>
      </w:pPr>
      <w:r>
        <w:t xml:space="preserve"> 1- 4</w:t>
      </w:r>
      <w:r>
        <w:tab/>
        <w:t xml:space="preserve">2s+3s dance RH across </w:t>
      </w:r>
      <w:r>
        <w:rPr>
          <w:b/>
          <w:bCs/>
        </w:rPr>
        <w:t>while</w:t>
      </w:r>
      <w:r>
        <w:t xml:space="preserve"> 1M+4M, followed by their partners, chase 1/2 way anti-clockwise 4 2 (3) (1)</w:t>
      </w:r>
    </w:p>
    <w:p w:rsidR="00B11EB3" w:rsidRDefault="00B11EB3" w:rsidP="00B11EB3">
      <w:pPr>
        <w:pStyle w:val="DanceBody"/>
      </w:pPr>
      <w:r>
        <w:t xml:space="preserve"> 5- 8</w:t>
      </w:r>
      <w:r>
        <w:tab/>
        <w:t>4s+2s also 3s+1s Set+Link 2 4 (1) (3)</w:t>
      </w:r>
    </w:p>
    <w:p w:rsidR="00B11EB3" w:rsidRDefault="00B11EB3" w:rsidP="00B11EB3">
      <w:pPr>
        <w:pStyle w:val="DanceBody"/>
      </w:pPr>
      <w:r>
        <w:t xml:space="preserve"> 9-14</w:t>
      </w:r>
      <w:r>
        <w:tab/>
        <w:t xml:space="preserve">2s+4s </w:t>
      </w:r>
      <w:r>
        <w:rPr>
          <w:b/>
          <w:bCs/>
        </w:rPr>
        <w:t>also</w:t>
      </w:r>
      <w:r>
        <w:t xml:space="preserve"> 1s+3s dance 4H round to left. All set</w:t>
      </w:r>
    </w:p>
    <w:p w:rsidR="00B11EB3" w:rsidRDefault="00B11EB3" w:rsidP="00B11EB3">
      <w:pPr>
        <w:pStyle w:val="DanceBody"/>
      </w:pPr>
      <w:r>
        <w:t>15-16</w:t>
      </w:r>
      <w:r>
        <w:tab/>
        <w:t>4s &amp; 1s dance LSh round partner ending in tandem, Men leading, to face 2M/3M</w:t>
      </w:r>
    </w:p>
    <w:p w:rsidR="00B11EB3" w:rsidRDefault="00B11EB3" w:rsidP="00B11EB3">
      <w:pPr>
        <w:pStyle w:val="DanceBody"/>
      </w:pPr>
      <w:r>
        <w:t>17-24</w:t>
      </w:r>
      <w:r>
        <w:tab/>
        <w:t>4s &amp; 1s dance alternating tandem LSh reels of 3 across with 2s/3s to end on sides facing up/down 2 4 (1) (3)</w:t>
      </w:r>
    </w:p>
    <w:p w:rsidR="00B11EB3" w:rsidRDefault="00B11EB3" w:rsidP="00B11EB3">
      <w:pPr>
        <w:pStyle w:val="DanceBody"/>
      </w:pPr>
      <w:r>
        <w:t>25-32</w:t>
      </w:r>
      <w:r>
        <w:tab/>
        <w:t xml:space="preserve">All dance RSh reels of 4 on the sides. Bars 31-32: 1M+4L </w:t>
      </w:r>
      <w:r>
        <w:rPr>
          <w:b/>
          <w:bCs/>
        </w:rPr>
        <w:t>also</w:t>
      </w:r>
      <w:r>
        <w:t xml:space="preserve"> 1L+4M turn 1/2 way RH instead of passing LSh. 2 4 (1) (3)</w:t>
      </w:r>
    </w:p>
    <w:p w:rsidR="00B11EB3" w:rsidRPr="00C74295" w:rsidRDefault="00B11EB3" w:rsidP="00B11EB3">
      <w:pPr>
        <w:pStyle w:val="DanceBody"/>
        <w:keepNext w:val="0"/>
        <w:rPr>
          <w:i/>
          <w:iCs/>
        </w:rPr>
      </w:pPr>
      <w:r>
        <w:rPr>
          <w:i/>
          <w:iCs/>
        </w:rPr>
        <w:tab/>
      </w:r>
      <w:r w:rsidRPr="00C74295">
        <w:rPr>
          <w:i/>
          <w:iCs/>
        </w:rPr>
        <w:t>Except for last repeat, they r</w:t>
      </w:r>
      <w:r>
        <w:rPr>
          <w:i/>
          <w:iCs/>
        </w:rPr>
        <w:t>etain hands ready for RH across as new 2s+3s</w:t>
      </w:r>
    </w:p>
    <w:p w:rsidR="00B11EB3" w:rsidRDefault="00B11EB3" w:rsidP="00B11EB3"/>
    <w:p w:rsidR="00B11EB3" w:rsidRDefault="00B11EB3" w:rsidP="00B11EB3">
      <w:pPr>
        <w:pStyle w:val="Minicrib"/>
      </w:pPr>
      <w:r>
        <w:t>DANCING RIBBONS  (S4x32)  4C Set</w:t>
      </w:r>
      <w:r>
        <w:tab/>
        <w:t>Michael Mudrey  Madison SCD</w:t>
      </w:r>
    </w:p>
    <w:p w:rsidR="00B11EB3" w:rsidRPr="00A92105" w:rsidRDefault="00B11EB3" w:rsidP="00B11EB3">
      <w:pPr>
        <w:pStyle w:val="DanceBody"/>
      </w:pPr>
      <w:r w:rsidRPr="00A92105">
        <w:t xml:space="preserve"> 1- 8</w:t>
      </w:r>
      <w:r w:rsidRPr="00A92105">
        <w:tab/>
        <w:t>All dance reels of 4 on the sides, 1s &amp; 3s face down, 2s &amp; 4s face up. Men begin by passing RSh, Ladies LSh</w:t>
      </w:r>
    </w:p>
    <w:p w:rsidR="00B11EB3" w:rsidRPr="00A92105" w:rsidRDefault="00B11EB3" w:rsidP="00B11EB3">
      <w:pPr>
        <w:pStyle w:val="DanceBody"/>
      </w:pPr>
      <w:r w:rsidRPr="00A92105">
        <w:t xml:space="preserve"> 9-16</w:t>
      </w:r>
      <w:r w:rsidRPr="00A92105">
        <w:tab/>
        <w:t>1s+3s also 2s+4s dance interlocking double fig of 8 (when crossing down &amp; casting up move 2 places each time)</w:t>
      </w:r>
    </w:p>
    <w:p w:rsidR="00B11EB3" w:rsidRPr="00A92105" w:rsidRDefault="00B11EB3" w:rsidP="00B11EB3">
      <w:pPr>
        <w:pStyle w:val="DanceBody"/>
      </w:pPr>
      <w:r w:rsidRPr="00A92105">
        <w:t>17-24</w:t>
      </w:r>
      <w:r w:rsidRPr="00A92105">
        <w:tab/>
        <w:t>All set, all circle 1/2 way left, all turn 1/2 RH 4 3 2 1</w:t>
      </w:r>
    </w:p>
    <w:p w:rsidR="00B11EB3" w:rsidRPr="00A92105" w:rsidRDefault="00B11EB3" w:rsidP="00B11EB3">
      <w:pPr>
        <w:pStyle w:val="DanceBody"/>
        <w:keepNext w:val="0"/>
      </w:pPr>
      <w:r w:rsidRPr="00A92105">
        <w:t>25-32</w:t>
      </w:r>
      <w:r w:rsidRPr="00A92105">
        <w:tab/>
        <w:t>All dance Allemande</w:t>
      </w:r>
    </w:p>
    <w:p w:rsidR="00B11EB3" w:rsidRDefault="00B11EB3" w:rsidP="00B11EB3"/>
    <w:p w:rsidR="00B11EB3" w:rsidRDefault="00B11EB3" w:rsidP="00B11EB3">
      <w:pPr>
        <w:pStyle w:val="Minicrib"/>
      </w:pPr>
      <w:r>
        <w:t>THE DANCING SHEPHERDS  (J8x32)  3C (4C set)</w:t>
      </w:r>
      <w:r>
        <w:tab/>
        <w:t>Frank Coutts  Saint Marks Collection</w:t>
      </w:r>
    </w:p>
    <w:p w:rsidR="00B11EB3" w:rsidRDefault="00B11EB3" w:rsidP="00B11EB3">
      <w:pPr>
        <w:pStyle w:val="DanceBody"/>
      </w:pPr>
      <w:r>
        <w:t xml:space="preserve"> </w:t>
      </w:r>
      <w:r w:rsidRPr="00DB7CCF">
        <w:t>1-</w:t>
      </w:r>
      <w:r>
        <w:t xml:space="preserve"> </w:t>
      </w:r>
      <w:r w:rsidRPr="00DB7CCF">
        <w:t>8</w:t>
      </w:r>
      <w:r>
        <w:tab/>
      </w:r>
      <w:r w:rsidRPr="00DB7CCF">
        <w:t>1s+2s dance Espagnole, 1s finish facing 1 corners</w:t>
      </w:r>
    </w:p>
    <w:p w:rsidR="00B11EB3" w:rsidRDefault="00B11EB3" w:rsidP="00B11EB3">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B11EB3" w:rsidRDefault="00B11EB3" w:rsidP="00B11EB3">
      <w:pPr>
        <w:pStyle w:val="DanceBody"/>
      </w:pPr>
      <w:r>
        <w:t>17-24</w:t>
      </w:r>
      <w:r>
        <w:tab/>
        <w:t>1s turn RH, 1s dance 1/2 RSh r</w:t>
      </w:r>
      <w:r w:rsidRPr="00DB7CCF">
        <w:t>eel of 3 across, (1L up 1M down) 312</w:t>
      </w:r>
    </w:p>
    <w:p w:rsidR="00B11EB3" w:rsidRDefault="00B11EB3" w:rsidP="00B11EB3">
      <w:pPr>
        <w:pStyle w:val="DanceBody"/>
      </w:pPr>
      <w:r w:rsidRPr="00DB7CCF">
        <w:t>25-32</w:t>
      </w:r>
      <w:r>
        <w:tab/>
      </w:r>
      <w:r w:rsidRPr="000D60D4">
        <w:t>1s dance the Snake</w:t>
      </w:r>
      <w:r>
        <w:t xml:space="preserve"> Pass:</w:t>
      </w:r>
    </w:p>
    <w:p w:rsidR="00B11EB3" w:rsidRDefault="00B11EB3" w:rsidP="00B11EB3">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Pr>
          <w:szCs w:val="27"/>
        </w:rPr>
        <w:t xml:space="preserve"> </w:t>
      </w:r>
      <w:r w:rsidRPr="000D60D4">
        <w:t>pass LSh diagonally across through 2nd place to change ends &amp; loop round to left to end in 2nd place.  2 1 3</w:t>
      </w:r>
    </w:p>
    <w:p w:rsidR="00B11EB3" w:rsidRDefault="00B11EB3" w:rsidP="00B11EB3"/>
    <w:p w:rsidR="00B11EB3" w:rsidRDefault="00B11EB3" w:rsidP="00B11EB3">
      <w:pPr>
        <w:pStyle w:val="Minicrib"/>
      </w:pPr>
      <w:r>
        <w:t>DANCING SPIRIT  (J8x32)  3C (4C set)</w:t>
      </w:r>
      <w:r>
        <w:tab/>
        <w:t>Amy Luxton  RSCDS Bk 50</w:t>
      </w:r>
    </w:p>
    <w:p w:rsidR="00B11EB3" w:rsidRDefault="00B11EB3" w:rsidP="00B11EB3">
      <w:pPr>
        <w:pStyle w:val="DanceBody"/>
      </w:pPr>
      <w:r>
        <w:t xml:space="preserve"> 1- 8</w:t>
      </w:r>
      <w:r>
        <w:tab/>
        <w:t>1s turn RH (4 bars) moving down to face 3rd corners (2s step up 1-2); 1s+3rd corners (2M+1s+3L) dance 1/2 reel of 4. 1s pass LSh to face 4th corners</w:t>
      </w:r>
    </w:p>
    <w:p w:rsidR="00B11EB3" w:rsidRDefault="00B11EB3" w:rsidP="00B11EB3">
      <w:pPr>
        <w:pStyle w:val="DanceBody"/>
      </w:pPr>
      <w:r>
        <w:t xml:space="preserve"> 9-12</w:t>
      </w:r>
      <w:r>
        <w:tab/>
        <w:t>1s+4th corners (2L+1s+3M) dance 1/2 reel of 4.</w:t>
      </w:r>
    </w:p>
    <w:p w:rsidR="00B11EB3" w:rsidRDefault="00B11EB3" w:rsidP="00B11EB3">
      <w:pPr>
        <w:pStyle w:val="DanceBody"/>
      </w:pPr>
      <w:r>
        <w:t>13-16</w:t>
      </w:r>
      <w:r>
        <w:tab/>
        <w:t>1s dance RSh round 4th corner (pstn) &amp; join RH, 1s joining LH with3rd corner pstn (1L+2M, 1M+3L) in Bal-in-Line position</w:t>
      </w:r>
    </w:p>
    <w:p w:rsidR="00B11EB3" w:rsidRDefault="00B11EB3" w:rsidP="00B11EB3">
      <w:pPr>
        <w:pStyle w:val="DanceBody"/>
      </w:pPr>
      <w:r>
        <w:t>17-24</w:t>
      </w:r>
      <w:r>
        <w:tab/>
        <w:t xml:space="preserve">1s+2s+3s dance 'The Spoke'. Bars 23-24 1s retain RH, turn to 2nd place opp sides (skip change) </w:t>
      </w:r>
      <w:r>
        <w:rPr>
          <w:b/>
        </w:rPr>
        <w:t>while</w:t>
      </w:r>
      <w:r>
        <w:t xml:space="preserve"> 3s+2s set.  (3) (1) (2)</w:t>
      </w:r>
    </w:p>
    <w:p w:rsidR="00B11EB3" w:rsidRDefault="00B11EB3" w:rsidP="00B11EB3">
      <w:pPr>
        <w:pStyle w:val="DanceBody"/>
        <w:keepNext w:val="0"/>
      </w:pPr>
      <w:r>
        <w:t>25-32</w:t>
      </w:r>
      <w:r>
        <w:tab/>
        <w:t>3s+1s+2s dance clockwise 1/2 round then turn partners RH once round</w:t>
      </w:r>
    </w:p>
    <w:p w:rsidR="00B11EB3" w:rsidRDefault="00B11EB3" w:rsidP="00B11EB3"/>
    <w:p w:rsidR="00B11EB3" w:rsidRDefault="00B11EB3" w:rsidP="00B11EB3">
      <w:pPr>
        <w:pStyle w:val="Minicrib"/>
      </w:pPr>
      <w:r>
        <w:t>THE DANCING TAILOR  (J4x32)  4C set</w:t>
      </w:r>
      <w:r>
        <w:tab/>
        <w:t>R Clowes  SCD Archives</w:t>
      </w:r>
    </w:p>
    <w:p w:rsidR="00B11EB3" w:rsidRDefault="00B11EB3" w:rsidP="00B11EB3">
      <w:pPr>
        <w:pStyle w:val="DanceBody"/>
      </w:pPr>
      <w:r>
        <w:t xml:space="preserve"> 1- 8</w:t>
      </w:r>
      <w:r>
        <w:tab/>
        <w:t>2s+4s cast up 1 place</w:t>
      </w:r>
      <w:r w:rsidRPr="00BA6B4D">
        <w:rPr>
          <w:b/>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B11EB3" w:rsidRDefault="00B11EB3" w:rsidP="00B11EB3">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11EB3" w:rsidRDefault="00B11EB3" w:rsidP="00B11EB3">
      <w:pPr>
        <w:pStyle w:val="DanceBody"/>
      </w:pPr>
      <w:r>
        <w:t>17-24</w:t>
      </w:r>
      <w:r>
        <w:tab/>
        <w:t>1s+4s+3s (bottom 3 couples) dance reels of 3 on sides 1s dancing out &amp; down to start</w:t>
      </w:r>
    </w:p>
    <w:p w:rsidR="00B11EB3" w:rsidRDefault="00B11EB3" w:rsidP="00B11EB3">
      <w:pPr>
        <w:pStyle w:val="DanceBody"/>
        <w:keepNext w:val="0"/>
      </w:pPr>
      <w:r>
        <w:t>25-32</w:t>
      </w:r>
      <w:r>
        <w:tab/>
        <w:t>1s turn 4s on sides 1.1/2 times (1s dancing out) &amp; Bal-in-Line on sides twice</w:t>
      </w:r>
    </w:p>
    <w:p w:rsidR="00B11EB3" w:rsidRDefault="00B11EB3" w:rsidP="00B11EB3"/>
    <w:p w:rsidR="00B11EB3" w:rsidRDefault="00B11EB3" w:rsidP="00B11EB3">
      <w:pPr>
        <w:pStyle w:val="Minicrib"/>
      </w:pPr>
      <w:r>
        <w:t>DANCING THE BABY  (R1x72)  Sq.Set</w:t>
      </w:r>
      <w:r>
        <w:tab/>
        <w:t>Gaye Collin  The Musicians' Wedding</w:t>
      </w:r>
    </w:p>
    <w:p w:rsidR="00B11EB3" w:rsidRPr="00602A5B" w:rsidRDefault="00B11EB3" w:rsidP="00B11EB3">
      <w:pPr>
        <w:pStyle w:val="DanceBody"/>
      </w:pPr>
      <w:r w:rsidRPr="00602A5B">
        <w:t>May be danced as Medley(72R+72S)</w:t>
      </w:r>
    </w:p>
    <w:p w:rsidR="00B11EB3" w:rsidRDefault="00B11EB3" w:rsidP="00B11EB3">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B11EB3" w:rsidRDefault="00B11EB3" w:rsidP="00B11EB3">
      <w:pPr>
        <w:pStyle w:val="DanceBody"/>
      </w:pPr>
      <w:r>
        <w:t xml:space="preserve"> 9-16</w:t>
      </w:r>
      <w:r>
        <w:tab/>
        <w:t xml:space="preserve">1s+2s &amp; 3s+4s dance RH across. 1s+3s then snake chase around each other to the left to finish in each other's positions </w:t>
      </w:r>
      <w:r>
        <w:rPr>
          <w:b/>
        </w:rPr>
        <w:t xml:space="preserve">while </w:t>
      </w:r>
      <w:r>
        <w:t>on bar 12 2M+4M pull back LSh &amp; turn partners LH</w:t>
      </w:r>
    </w:p>
    <w:p w:rsidR="00B11EB3" w:rsidRDefault="00B11EB3" w:rsidP="00B11EB3">
      <w:pPr>
        <w:pStyle w:val="DanceBody"/>
      </w:pPr>
      <w:r>
        <w:t>17-32</w:t>
      </w:r>
      <w:r>
        <w:tab/>
        <w:t>2s+4s repeat bars 1-16 to finish all couples facing in</w:t>
      </w:r>
    </w:p>
    <w:p w:rsidR="00B11EB3" w:rsidRDefault="00B11EB3" w:rsidP="00B11EB3">
      <w:pPr>
        <w:pStyle w:val="DanceBody"/>
      </w:pPr>
      <w:r>
        <w:t>33-40</w:t>
      </w:r>
      <w:r>
        <w:tab/>
        <w:t>Ladies dance RH across 3 places, rotate on the spot (pulling back RSh on bar 36) to face Man . All set &amp; change places LH (Ladies finish on outside facing in, Men face in)</w:t>
      </w:r>
    </w:p>
    <w:p w:rsidR="00B11EB3" w:rsidRDefault="00B11EB3" w:rsidP="00B11EB3">
      <w:pPr>
        <w:pStyle w:val="DanceBody"/>
      </w:pPr>
      <w:r>
        <w:t>41-48</w:t>
      </w:r>
      <w:r>
        <w:tab/>
        <w:t>Men dance RH across 3 places, rotate on the spot (pulling back RSh). All set, turn ptnr 3/4 LH to finish in a square (end Lady on Man's left, Men facing in, Ladies facing out)</w:t>
      </w:r>
    </w:p>
    <w:p w:rsidR="00B11EB3" w:rsidRDefault="00B11EB3" w:rsidP="00B11EB3">
      <w:pPr>
        <w:pStyle w:val="DanceBody"/>
      </w:pPr>
      <w:r>
        <w:t>49-60</w:t>
      </w:r>
      <w:r>
        <w:tab/>
        <w:t>All dance 3/4 reverse Schiehallion reel (3 places to left &amp; Ladies follow Men) to end in original places</w:t>
      </w:r>
    </w:p>
    <w:p w:rsidR="00B11EB3" w:rsidRDefault="00B11EB3" w:rsidP="00B11EB3">
      <w:pPr>
        <w:pStyle w:val="DanceBody"/>
      </w:pPr>
      <w:r>
        <w:t>61-64</w:t>
      </w:r>
      <w:r>
        <w:tab/>
        <w:t>All 1/2 turn ptnr LH to finish facing in, all set</w:t>
      </w:r>
    </w:p>
    <w:p w:rsidR="00B11EB3" w:rsidRDefault="00B11EB3" w:rsidP="00B11EB3">
      <w:pPr>
        <w:pStyle w:val="DanceBody"/>
      </w:pPr>
      <w:r>
        <w:t>65-72</w:t>
      </w:r>
      <w:r>
        <w:tab/>
        <w:t>8 Hands round &amp; back</w:t>
      </w:r>
    </w:p>
    <w:p w:rsidR="00B11EB3" w:rsidRPr="00602A5B" w:rsidRDefault="00B11EB3" w:rsidP="00B11EB3">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B11EB3" w:rsidRDefault="00B11EB3" w:rsidP="00B11EB3"/>
    <w:p w:rsidR="00B11EB3" w:rsidRDefault="00B11EB3" w:rsidP="00B11EB3">
      <w:pPr>
        <w:pStyle w:val="Minicrib"/>
      </w:pPr>
      <w:r>
        <w:t>DANCING THROUGH THE GENERATIONS  (R32)  Round The Room</w:t>
      </w:r>
      <w:r>
        <w:tab/>
        <w:t>Anne Thorn  Magic Of Music</w:t>
      </w:r>
    </w:p>
    <w:p w:rsidR="00B11EB3" w:rsidRPr="0020144D" w:rsidRDefault="00B11EB3" w:rsidP="00B11EB3">
      <w:pPr>
        <w:pStyle w:val="DanceBody"/>
      </w:pPr>
      <w:r w:rsidRPr="0020144D">
        <w:t>Round the Room Dance 3 facing 3</w:t>
      </w:r>
    </w:p>
    <w:p w:rsidR="00B11EB3" w:rsidRPr="0020144D" w:rsidRDefault="00B11EB3" w:rsidP="00B11EB3">
      <w:pPr>
        <w:pStyle w:val="DanceBody"/>
      </w:pPr>
      <w:r w:rsidRPr="0020144D">
        <w:t xml:space="preserve"> 1- 8</w:t>
      </w:r>
      <w:r w:rsidRPr="0020144D">
        <w:tab/>
        <w:t>All circle 6H round &amp; back</w:t>
      </w:r>
    </w:p>
    <w:p w:rsidR="00B11EB3" w:rsidRPr="0020144D" w:rsidRDefault="00B11EB3" w:rsidP="00B11EB3">
      <w:pPr>
        <w:pStyle w:val="DanceBody"/>
      </w:pPr>
      <w:r w:rsidRPr="0020144D">
        <w:t xml:space="preserve"> 9-16</w:t>
      </w:r>
      <w:r w:rsidRPr="0020144D">
        <w:tab/>
        <w:t>Middle persons Petronella turn to right &amp; all set; middle persons Petronella turn to opposite side &amp; all set</w:t>
      </w:r>
    </w:p>
    <w:p w:rsidR="00B11EB3" w:rsidRPr="0020144D" w:rsidRDefault="00B11EB3" w:rsidP="00B11EB3">
      <w:pPr>
        <w:pStyle w:val="DanceBody"/>
      </w:pPr>
      <w:r w:rsidRPr="0020144D">
        <w:t>17-24</w:t>
      </w:r>
      <w:r w:rsidRPr="0020144D">
        <w:tab/>
        <w:t xml:space="preserve">Middle parsons stand </w:t>
      </w:r>
      <w:r w:rsidRPr="0020144D">
        <w:rPr>
          <w:b/>
        </w:rPr>
        <w:t xml:space="preserve">while </w:t>
      </w:r>
      <w:r w:rsidRPr="0020144D">
        <w:t>outside persons dance RH across &amp; chase clockwise 1/2 way round</w:t>
      </w:r>
    </w:p>
    <w:p w:rsidR="00B11EB3" w:rsidRPr="0020144D" w:rsidRDefault="00B11EB3" w:rsidP="00B11EB3">
      <w:pPr>
        <w:pStyle w:val="DanceBody"/>
      </w:pPr>
      <w:r>
        <w:t>25-2</w:t>
      </w:r>
      <w:r w:rsidRPr="0020144D">
        <w:t>8</w:t>
      </w:r>
      <w:r w:rsidRPr="0020144D">
        <w:tab/>
        <w:t>Each line of 3 dances 1/2 reel of 3 (middle person RSh to person on their right)</w:t>
      </w:r>
    </w:p>
    <w:p w:rsidR="00B11EB3" w:rsidRPr="0020144D" w:rsidRDefault="00B11EB3" w:rsidP="00B11EB3">
      <w:pPr>
        <w:pStyle w:val="DanceBody"/>
        <w:keepNext w:val="0"/>
      </w:pPr>
      <w:r w:rsidRPr="0020144D">
        <w:t>29-32</w:t>
      </w:r>
      <w:r w:rsidRPr="0020144D">
        <w:tab/>
        <w:t>All turn opposite person RH to face the same way as originally &amp; dance forward to meet next 3 dancers</w:t>
      </w:r>
    </w:p>
    <w:p w:rsidR="00B11EB3" w:rsidRDefault="00B11EB3" w:rsidP="00B11EB3"/>
    <w:p w:rsidR="00B11EB3" w:rsidRDefault="00B11EB3" w:rsidP="00B11EB3">
      <w:pPr>
        <w:pStyle w:val="Minicrib"/>
      </w:pPr>
      <w:r>
        <w:t>DANCING TOGETHER AGAIN  (R8x32)  3C (4C set)</w:t>
      </w:r>
      <w:r>
        <w:tab/>
        <w:t>Anne Dejean  The Walnut Bk 2</w:t>
      </w:r>
    </w:p>
    <w:p w:rsidR="00B11EB3" w:rsidRDefault="00B11EB3" w:rsidP="00B11EB3">
      <w:pPr>
        <w:pStyle w:val="DanceBody"/>
      </w:pPr>
      <w:r>
        <w:t xml:space="preserve"> 1- 8</w:t>
      </w:r>
      <w:r>
        <w:tab/>
        <w:t xml:space="preserve">1s turn RH, cast (2s step up), Petronella turn to the top between 2s (1M turns to the left) &amp; face down </w:t>
      </w:r>
      <w:r>
        <w:rPr>
          <w:b/>
        </w:rPr>
        <w:t>while</w:t>
      </w:r>
      <w:r>
        <w:t xml:space="preserve"> 3s face up on the diagonal. All set</w:t>
      </w:r>
    </w:p>
    <w:p w:rsidR="00B11EB3" w:rsidRDefault="00B11EB3" w:rsidP="00B11EB3">
      <w:pPr>
        <w:pStyle w:val="DanceBody"/>
      </w:pPr>
      <w:r>
        <w:t xml:space="preserve"> 9-12</w:t>
      </w:r>
      <w:r>
        <w:tab/>
        <w:t xml:space="preserve">1L &amp; 3L turn RH </w:t>
      </w:r>
      <w:r>
        <w:rPr>
          <w:b/>
        </w:rPr>
        <w:t>as</w:t>
      </w:r>
      <w:r>
        <w:t xml:space="preserve"> 1M &amp; 3M turn LH</w:t>
      </w:r>
    </w:p>
    <w:p w:rsidR="00B11EB3" w:rsidRDefault="00B11EB3" w:rsidP="00B11EB3">
      <w:pPr>
        <w:pStyle w:val="DanceBody"/>
      </w:pPr>
      <w:r>
        <w:t>13-16</w:t>
      </w:r>
      <w:r>
        <w:tab/>
        <w:t xml:space="preserve">1s &amp; 2s face down &amp; 3s face up, all set. 1L &amp; 2L also 1M &amp; 2M set </w:t>
      </w:r>
      <w:r>
        <w:rPr>
          <w:b/>
        </w:rPr>
        <w:t>while</w:t>
      </w:r>
      <w:r>
        <w:t xml:space="preserve"> 3s set to partner</w:t>
      </w:r>
    </w:p>
    <w:p w:rsidR="00B11EB3" w:rsidRDefault="00B11EB3" w:rsidP="00B11EB3">
      <w:pPr>
        <w:pStyle w:val="DanceBody"/>
      </w:pPr>
      <w:r>
        <w:t>17-24</w:t>
      </w:r>
      <w:r>
        <w:tab/>
        <w:t>1s+2s dance reel of 4 across</w:t>
      </w:r>
    </w:p>
    <w:p w:rsidR="00B11EB3" w:rsidRDefault="00B11EB3" w:rsidP="00B11EB3">
      <w:pPr>
        <w:pStyle w:val="DanceBody"/>
      </w:pPr>
      <w:r>
        <w:t>25-28</w:t>
      </w:r>
      <w:r>
        <w:tab/>
        <w:t xml:space="preserve">1s+2s set to 3s, 1s Petronella turn into 2nd place on own sides (1L turns to left) </w:t>
      </w:r>
      <w:r>
        <w:rPr>
          <w:b/>
        </w:rPr>
        <w:t>while</w:t>
      </w:r>
      <w:r>
        <w:t xml:space="preserve"> 2s &amp; 3s set to partner</w:t>
      </w:r>
    </w:p>
    <w:p w:rsidR="00B11EB3" w:rsidRDefault="00B11EB3" w:rsidP="00B11EB3">
      <w:pPr>
        <w:pStyle w:val="DanceBody"/>
        <w:keepNext w:val="0"/>
      </w:pPr>
      <w:r>
        <w:t>29-32</w:t>
      </w:r>
      <w:r>
        <w:tab/>
        <w:t>All turn partner LH</w:t>
      </w:r>
    </w:p>
    <w:p w:rsidR="00B11EB3" w:rsidRDefault="00B11EB3" w:rsidP="00B11EB3"/>
    <w:p w:rsidR="00B11EB3" w:rsidRDefault="00B11EB3" w:rsidP="00B11EB3">
      <w:pPr>
        <w:pStyle w:val="Minicrib"/>
      </w:pPr>
      <w:r>
        <w:t>DANCING WITH FYRE  (J8x32)  3C (4C set)</w:t>
      </w:r>
      <w:r>
        <w:tab/>
        <w:t>Bob McMurty  Whisper of the Fyredragon</w:t>
      </w:r>
    </w:p>
    <w:p w:rsidR="00B11EB3" w:rsidRDefault="00B11EB3" w:rsidP="00B11EB3">
      <w:pPr>
        <w:pStyle w:val="DanceBody"/>
      </w:pPr>
      <w:r>
        <w:t xml:space="preserve"> 1- 8</w:t>
      </w:r>
      <w:r>
        <w:tab/>
        <w:t>1s NHJ dance down, cast up round 2s back to place.  1s dance down, cast up round 3s into 2nd place own side (2s step up 7-8)</w:t>
      </w:r>
    </w:p>
    <w:p w:rsidR="00B11EB3" w:rsidRDefault="00B11EB3" w:rsidP="00B11EB3">
      <w:pPr>
        <w:pStyle w:val="DanceBody"/>
      </w:pPr>
      <w:r>
        <w:t xml:space="preserve"> 9-16</w:t>
      </w:r>
      <w:r>
        <w:tab/>
        <w:t>LSh reels of 3 across, 1s passing 1st corners LSh to start.  1s pass RSh to end facing 1st corners</w:t>
      </w:r>
    </w:p>
    <w:p w:rsidR="00B11EB3" w:rsidRDefault="00B11EB3" w:rsidP="00B11EB3">
      <w:pPr>
        <w:pStyle w:val="DanceBody"/>
      </w:pPr>
      <w:r>
        <w:t>17-24</w:t>
      </w:r>
      <w:r>
        <w:tab/>
        <w:t>1s+1st corner set &amp; dance La Baratte:-</w:t>
      </w:r>
    </w:p>
    <w:p w:rsidR="00B11EB3" w:rsidRDefault="00B11EB3" w:rsidP="00B11EB3">
      <w:pPr>
        <w:pStyle w:val="DanceBody"/>
      </w:pPr>
      <w:r>
        <w:tab/>
        <w:t>17-18   1s+1st corners set</w:t>
      </w:r>
    </w:p>
    <w:p w:rsidR="00B11EB3" w:rsidRDefault="00B11EB3" w:rsidP="00B11EB3">
      <w:pPr>
        <w:pStyle w:val="DanceBody"/>
      </w:pPr>
      <w:r>
        <w:tab/>
        <w:t>19-20   Man 1/2 turns opposite Lady RH &amp; retains hand but at arm's length from each other</w:t>
      </w:r>
    </w:p>
    <w:p w:rsidR="00B11EB3" w:rsidRDefault="00B11EB3" w:rsidP="00B11EB3">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 xml:space="preserve">23-24   Couple change places LH, 1s end facing out to Left </w:t>
      </w:r>
      <w:r>
        <w:rPr>
          <w:b/>
        </w:rPr>
        <w:t>while</w:t>
      </w:r>
      <w:r>
        <w:t xml:space="preserve"> corners remain facing in</w:t>
      </w:r>
    </w:p>
    <w:p w:rsidR="00B11EB3" w:rsidRDefault="00B11EB3" w:rsidP="00B11EB3">
      <w:pPr>
        <w:pStyle w:val="DanceBody"/>
      </w:pPr>
      <w:r>
        <w:t>25-28</w:t>
      </w:r>
      <w:r>
        <w:tab/>
        <w:t xml:space="preserve">1s cast round 2nd corners &amp; in at ends of set (1M between 2s, 1L between 3s) </w:t>
      </w:r>
      <w:r>
        <w:rPr>
          <w:b/>
        </w:rPr>
        <w:t>while</w:t>
      </w:r>
      <w:r>
        <w:t xml:space="preserve"> 1st corners turn RH back to place</w:t>
      </w:r>
    </w:p>
    <w:p w:rsidR="00B11EB3" w:rsidRDefault="00B11EB3" w:rsidP="00B11EB3">
      <w:pPr>
        <w:pStyle w:val="DanceBody"/>
        <w:keepNext w:val="0"/>
      </w:pPr>
      <w:r>
        <w:t>29-32</w:t>
      </w:r>
      <w:r>
        <w:tab/>
        <w:t>1s turn RH to 2nd place own sides &amp; 2s+1s+3s set</w:t>
      </w:r>
    </w:p>
    <w:p w:rsidR="00B11EB3" w:rsidRDefault="00B11EB3" w:rsidP="00B11EB3"/>
    <w:p w:rsidR="00B11EB3" w:rsidRDefault="00B11EB3" w:rsidP="00B11EB3">
      <w:pPr>
        <w:pStyle w:val="Minicrib"/>
      </w:pPr>
      <w:r>
        <w:t>THE DANCING YEARS  (R88)  Sq.Set</w:t>
      </w:r>
      <w:r>
        <w:tab/>
        <w:t>Roy Goldring  3 Anniv dances</w:t>
      </w:r>
    </w:p>
    <w:p w:rsidR="00B11EB3" w:rsidRDefault="00B11EB3" w:rsidP="00B11EB3">
      <w:pPr>
        <w:pStyle w:val="DanceBody"/>
      </w:pPr>
      <w:r>
        <w:t xml:space="preserve"> 1- 8</w:t>
      </w:r>
      <w:r>
        <w:tab/>
        <w:t>Men dance in, set, turn right about &amp; dance out to next place clockwise passing behind corner person</w:t>
      </w:r>
    </w:p>
    <w:p w:rsidR="00B11EB3" w:rsidRDefault="00B11EB3" w:rsidP="00B11EB3">
      <w:pPr>
        <w:pStyle w:val="DanceBody"/>
      </w:pPr>
      <w:r>
        <w:t xml:space="preserve"> 9-16</w:t>
      </w:r>
      <w:r>
        <w:tab/>
        <w:t>Ladies dance in, set, turn left about &amp; dance out to next place anticlockwise passing behind corner person</w:t>
      </w:r>
    </w:p>
    <w:p w:rsidR="00B11EB3" w:rsidRDefault="00B11EB3" w:rsidP="00B11EB3">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rPr>
        <w:t xml:space="preserve"> while </w:t>
      </w:r>
      <w:r>
        <w:t>couples in 1</w:t>
      </w:r>
      <w:r w:rsidRPr="00972EEB">
        <w:t>st</w:t>
      </w:r>
      <w:r>
        <w:t xml:space="preserve"> &amp; 3</w:t>
      </w:r>
      <w:r w:rsidRPr="00972EEB">
        <w:t>rd</w:t>
      </w:r>
      <w:r>
        <w:t xml:space="preserve"> places 1/2 turn LH</w:t>
      </w:r>
    </w:p>
    <w:p w:rsidR="00B11EB3" w:rsidRDefault="00B11EB3" w:rsidP="00B11EB3">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rPr>
        <w:t xml:space="preserve"> while </w:t>
      </w:r>
      <w:r>
        <w:t>couples in 1</w:t>
      </w:r>
      <w:r w:rsidRPr="00972EEB">
        <w:t>st</w:t>
      </w:r>
      <w:r>
        <w:t xml:space="preserve"> &amp; 3</w:t>
      </w:r>
      <w:r w:rsidRPr="00972EEB">
        <w:t>rd</w:t>
      </w:r>
      <w:r>
        <w:t xml:space="preserve"> places 1/2 turn RH</w:t>
      </w:r>
    </w:p>
    <w:p w:rsidR="00B11EB3" w:rsidRDefault="00B11EB3" w:rsidP="00B11EB3">
      <w:pPr>
        <w:pStyle w:val="DanceBody"/>
      </w:pPr>
      <w:r>
        <w:t>33-40</w:t>
      </w:r>
      <w:r>
        <w:tab/>
        <w:t>Men repeat bars 1-8</w:t>
      </w:r>
    </w:p>
    <w:p w:rsidR="00B11EB3" w:rsidRDefault="00B11EB3" w:rsidP="00B11EB3">
      <w:pPr>
        <w:pStyle w:val="DanceBody"/>
      </w:pPr>
      <w:r>
        <w:t>41-48</w:t>
      </w:r>
      <w:r>
        <w:tab/>
        <w:t>Ladies repeat bars 9-16 &amp; all end with own partners in opposite original places</w:t>
      </w:r>
    </w:p>
    <w:p w:rsidR="00B11EB3" w:rsidRDefault="00B11EB3" w:rsidP="00B11EB3">
      <w:pPr>
        <w:pStyle w:val="DanceBody"/>
      </w:pPr>
      <w:r>
        <w:t>49-56</w:t>
      </w:r>
      <w:r>
        <w:tab/>
        <w:t>2L+4L repeat bars 17-24</w:t>
      </w:r>
    </w:p>
    <w:p w:rsidR="00B11EB3" w:rsidRDefault="00B11EB3" w:rsidP="00B11EB3">
      <w:pPr>
        <w:pStyle w:val="DanceBody"/>
      </w:pPr>
      <w:r>
        <w:t>57-64</w:t>
      </w:r>
      <w:r>
        <w:tab/>
        <w:t>2M+4M repeat bars 25-32</w:t>
      </w:r>
    </w:p>
    <w:p w:rsidR="00B11EB3" w:rsidRDefault="00B11EB3" w:rsidP="00B11EB3">
      <w:pPr>
        <w:pStyle w:val="DanceBody"/>
      </w:pPr>
      <w:r>
        <w:t>65-72</w:t>
      </w:r>
      <w:r>
        <w:tab/>
        <w:t>1s+3s dance 1/2 R&amp;L to end facing corner person, change places with corner RH &amp; set then face in</w:t>
      </w:r>
    </w:p>
    <w:p w:rsidR="00B11EB3" w:rsidRDefault="00B11EB3" w:rsidP="00B11EB3">
      <w:pPr>
        <w:pStyle w:val="DanceBody"/>
      </w:pPr>
      <w:r>
        <w:t>73-80</w:t>
      </w:r>
      <w:r>
        <w:tab/>
        <w:t>2s+4s dance 1/2 R&amp;L to end facing corner person, change places with corner RH to meet own partner &amp; set then face in</w:t>
      </w:r>
    </w:p>
    <w:p w:rsidR="00B11EB3" w:rsidRDefault="00B11EB3" w:rsidP="00B11EB3">
      <w:pPr>
        <w:pStyle w:val="DanceBody"/>
        <w:keepNext w:val="0"/>
      </w:pPr>
      <w:r>
        <w:t>81-88</w:t>
      </w:r>
      <w:r>
        <w:tab/>
        <w:t>All dance 8H round &amp; back</w:t>
      </w:r>
    </w:p>
    <w:p w:rsidR="00B11EB3" w:rsidRDefault="00B11EB3" w:rsidP="00B11EB3"/>
    <w:p w:rsidR="00B11EB3" w:rsidRDefault="00B11EB3" w:rsidP="00B11EB3">
      <w:pPr>
        <w:pStyle w:val="Minicrib"/>
      </w:pPr>
      <w:r>
        <w:t>THE DANDELION  (J5x48)  5 Person Sq.Set</w:t>
      </w:r>
      <w:r>
        <w:tab/>
        <w:t>Olivia Roberts  Sydney Down Under</w:t>
      </w:r>
    </w:p>
    <w:p w:rsidR="00B11EB3" w:rsidRDefault="00B11EB3" w:rsidP="00B11EB3">
      <w:pPr>
        <w:pStyle w:val="DanceBody"/>
      </w:pPr>
      <w:r>
        <w:t>Start:</w:t>
      </w:r>
    </w:p>
    <w:p w:rsidR="00B11EB3" w:rsidRDefault="00B11EB3" w:rsidP="00B11EB3">
      <w:pPr>
        <w:pStyle w:val="DanceBody"/>
      </w:pPr>
      <w:r>
        <w:t>··2·····3</w:t>
      </w:r>
    </w:p>
    <w:p w:rsidR="00B11EB3" w:rsidRDefault="00B11EB3" w:rsidP="00B11EB3">
      <w:pPr>
        <w:pStyle w:val="DanceBody"/>
      </w:pPr>
      <w:r>
        <w:t>·····5</w:t>
      </w:r>
    </w:p>
    <w:p w:rsidR="00B11EB3" w:rsidRDefault="00B11EB3" w:rsidP="00B11EB3">
      <w:pPr>
        <w:pStyle w:val="DanceBody"/>
      </w:pPr>
      <w:r>
        <w:t>··1····4</w:t>
      </w:r>
    </w:p>
    <w:p w:rsidR="00B11EB3" w:rsidRPr="00FC7C7D" w:rsidRDefault="00B11EB3" w:rsidP="00B11EB3">
      <w:pPr>
        <w:pStyle w:val="DanceBody"/>
      </w:pPr>
      <w:r>
        <w:t>···TOP</w:t>
      </w:r>
    </w:p>
    <w:p w:rsidR="00B11EB3" w:rsidRDefault="00B11EB3" w:rsidP="00B11EB3">
      <w:pPr>
        <w:pStyle w:val="DanceBody"/>
      </w:pPr>
      <w:r>
        <w:t xml:space="preserve"> 1- 8</w:t>
      </w:r>
      <w:r>
        <w:tab/>
        <w:t>5+1+2 dance RH across; 5+3+4 dance LH across</w:t>
      </w:r>
    </w:p>
    <w:p w:rsidR="00B11EB3" w:rsidRDefault="00B11EB3" w:rsidP="00B11EB3">
      <w:pPr>
        <w:pStyle w:val="DanceBody"/>
      </w:pPr>
      <w:r>
        <w:t xml:space="preserve"> 9-16</w:t>
      </w:r>
      <w:r>
        <w:tab/>
        <w:t>5+1 turn RH; 5+3 turn LH</w:t>
      </w:r>
    </w:p>
    <w:p w:rsidR="00B11EB3" w:rsidRDefault="00B11EB3" w:rsidP="00B11EB3">
      <w:pPr>
        <w:pStyle w:val="DanceBody"/>
      </w:pPr>
      <w:r>
        <w:t>17-24</w:t>
      </w:r>
      <w:r>
        <w:tab/>
        <w:t>5+2 turn RH; 5+4 turn LH</w:t>
      </w:r>
    </w:p>
    <w:p w:rsidR="00B11EB3" w:rsidRDefault="00B11EB3" w:rsidP="00B11EB3">
      <w:pPr>
        <w:pStyle w:val="DanceBody"/>
      </w:pPr>
      <w:r>
        <w:t>25-32</w:t>
      </w:r>
      <w:r>
        <w:tab/>
        <w:t>5+2+3 dance RH across; 5+4+1 dance LH across;</w:t>
      </w:r>
    </w:p>
    <w:p w:rsidR="00B11EB3" w:rsidRDefault="00B11EB3" w:rsidP="00B11EB3">
      <w:pPr>
        <w:pStyle w:val="DanceBody"/>
        <w:keepNext w:val="0"/>
      </w:pPr>
      <w:r>
        <w:t>33-48</w:t>
      </w:r>
      <w:r>
        <w:tab/>
        <w:t>5+1 set, change places LH; 1+2 repeat; 2+3 repeat; 3+4 repeat</w:t>
      </w:r>
    </w:p>
    <w:p w:rsidR="00B11EB3" w:rsidRDefault="00B11EB3" w:rsidP="00B11EB3"/>
    <w:p w:rsidR="00B11EB3" w:rsidRDefault="00B11EB3" w:rsidP="00B11EB3">
      <w:pPr>
        <w:pStyle w:val="Minicrib"/>
      </w:pPr>
      <w:r>
        <w:t>THE DANDELION PICKER  (R8x32)  3C (4C set)</w:t>
      </w:r>
      <w:r>
        <w:tab/>
        <w:t>Ian Barbour</w:t>
      </w:r>
    </w:p>
    <w:p w:rsidR="00B11EB3" w:rsidRPr="000D60D4" w:rsidRDefault="00B11EB3" w:rsidP="00B11EB3">
      <w:pPr>
        <w:pStyle w:val="DanceBody"/>
      </w:pPr>
      <w:r w:rsidRPr="000D60D4">
        <w:t xml:space="preserve"> 1- 8</w:t>
      </w:r>
      <w:r w:rsidRPr="000D60D4">
        <w:tab/>
        <w:t>1s turn RH &amp; cast 1 place (2s step up), 1s turn LH to face 4th corners</w:t>
      </w:r>
    </w:p>
    <w:p w:rsidR="00B11EB3" w:rsidRPr="000D60D4" w:rsidRDefault="00B11EB3" w:rsidP="00B11EB3">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B11EB3" w:rsidRDefault="00B11EB3" w:rsidP="00B11EB3">
      <w:pPr>
        <w:pStyle w:val="DanceBody"/>
      </w:pPr>
      <w:r w:rsidRPr="000D60D4">
        <w:t>17-24</w:t>
      </w:r>
      <w:r w:rsidRPr="000D60D4">
        <w:tab/>
        <w:t>1s dance</w:t>
      </w:r>
      <w:r>
        <w:t xml:space="preserve"> Diag R&amp;L (up/down):</w:t>
      </w:r>
    </w:p>
    <w:p w:rsidR="00B11EB3" w:rsidRDefault="00B11EB3" w:rsidP="00B11EB3">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B11EB3" w:rsidRPr="000D60D4" w:rsidRDefault="00B11EB3" w:rsidP="00B11EB3">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B11EB3" w:rsidRDefault="00B11EB3" w:rsidP="00B11EB3">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B11EB3" w:rsidRDefault="00B11EB3" w:rsidP="00B11EB3"/>
    <w:p w:rsidR="00B11EB3" w:rsidRDefault="00B11EB3" w:rsidP="00B11EB3">
      <w:pPr>
        <w:pStyle w:val="Minicrib"/>
      </w:pPr>
      <w:r>
        <w:t>DANDIE DINMONT  (S8x32)  2C (4C set)</w:t>
      </w:r>
      <w:r>
        <w:tab/>
        <w:t>Hugh Foss  Waverley Fugues</w:t>
      </w:r>
    </w:p>
    <w:p w:rsidR="00B11EB3" w:rsidRDefault="00B11EB3" w:rsidP="00B11EB3">
      <w:pPr>
        <w:pStyle w:val="DanceBody"/>
      </w:pPr>
      <w:r>
        <w:t xml:space="preserve"> 1- 8</w:t>
      </w:r>
      <w:r>
        <w:tab/>
        <w:t>1L casts round 2L &amp; dances up above 1M; 1s take prom hold, cast round 2M &amp; across to 1L place facing out</w:t>
      </w:r>
    </w:p>
    <w:p w:rsidR="00B11EB3" w:rsidRPr="00696567" w:rsidRDefault="00B11EB3" w:rsidP="00B11EB3">
      <w:pPr>
        <w:pStyle w:val="DanceBody"/>
      </w:pPr>
      <w:r>
        <w:t xml:space="preserve"> 9-12</w:t>
      </w:r>
      <w:r>
        <w:tab/>
        <w:t>1s cast round 2L, dance up NHJ to 1M place making arch</w:t>
      </w:r>
      <w:r>
        <w:rPr>
          <w:b/>
        </w:rPr>
        <w:t xml:space="preserve"> while</w:t>
      </w:r>
      <w:r>
        <w:t xml:space="preserve"> 2M casts up &amp; crosses down under arch to below 2L</w:t>
      </w:r>
    </w:p>
    <w:p w:rsidR="00B11EB3" w:rsidRDefault="00B11EB3" w:rsidP="00B11EB3">
      <w:pPr>
        <w:pStyle w:val="DanceBody"/>
      </w:pPr>
      <w:r>
        <w:t>13-16</w:t>
      </w:r>
      <w:r>
        <w:tab/>
        <w:t>1s cast down &amp; 2s cast up &amp; cross set, 1s dancing under arch made by 2s (1s on ladies' side, 2s on Men's side).  All face in</w:t>
      </w:r>
    </w:p>
    <w:p w:rsidR="00B11EB3" w:rsidRDefault="00B11EB3" w:rsidP="00B11EB3">
      <w:pPr>
        <w:pStyle w:val="DanceBody"/>
      </w:pPr>
      <w:r>
        <w:t>17-20</w:t>
      </w:r>
      <w:r>
        <w:tab/>
        <w:t>1s+2s circle 4H 1/2 round &amp; set (Men NHJ facing up, Ladies NHJ facing down)</w:t>
      </w:r>
    </w:p>
    <w:p w:rsidR="00B11EB3" w:rsidRDefault="00B11EB3" w:rsidP="00B11EB3">
      <w:pPr>
        <w:pStyle w:val="DanceBody"/>
      </w:pPr>
      <w:r>
        <w:t>21-24</w:t>
      </w:r>
      <w:r>
        <w:tab/>
        <w:t>1s+2s circle 4H 1/2 round &amp; set (on sides, NHJ with partner)</w:t>
      </w:r>
    </w:p>
    <w:p w:rsidR="00B11EB3" w:rsidRDefault="00B11EB3" w:rsidP="00B11EB3">
      <w:pPr>
        <w:pStyle w:val="DanceBody"/>
        <w:keepNext w:val="0"/>
      </w:pPr>
      <w:r>
        <w:t>25-32</w:t>
      </w:r>
      <w:r>
        <w:tab/>
        <w:t>1M+2L 1/2 turn RH, 1L+2M join in &amp; dance 1/2 RH across, 1s+2s dance 1/2 LH across to own sides &amp; set to partners</w:t>
      </w:r>
    </w:p>
    <w:p w:rsidR="00B11EB3" w:rsidRDefault="00B11EB3" w:rsidP="00B11EB3"/>
    <w:p w:rsidR="00B11EB3" w:rsidRDefault="00B11EB3" w:rsidP="00B11EB3">
      <w:pPr>
        <w:pStyle w:val="Minicrib"/>
      </w:pPr>
      <w:r>
        <w:t>THE DANDIES REEL  (J4x32)  4C set</w:t>
      </w:r>
      <w:r>
        <w:tab/>
        <w:t>Peter J Clark  Corberry Collection 2</w:t>
      </w:r>
    </w:p>
    <w:p w:rsidR="00B11EB3" w:rsidRDefault="00B11EB3" w:rsidP="00B11EB3">
      <w:pPr>
        <w:pStyle w:val="DanceBody"/>
      </w:pPr>
      <w:r>
        <w:t xml:space="preserve"> 1- 8</w:t>
      </w:r>
      <w:r>
        <w:tab/>
        <w:t>1s &amp; 4s cross RH, cast down/up (2s &amp; 3s step up/down).  1s+4s cross LH with partner &amp; 1s+4s change places RH on sides, face in diagonally</w:t>
      </w:r>
    </w:p>
    <w:p w:rsidR="00B11EB3" w:rsidRDefault="00B11EB3" w:rsidP="00B11EB3">
      <w:pPr>
        <w:pStyle w:val="DanceBody"/>
      </w:pPr>
      <w:r>
        <w:t xml:space="preserve"> 9-16</w:t>
      </w:r>
      <w:r>
        <w:tab/>
        <w:t>1s+4s dance Petronella turn &amp; set twice to end 2 (1) (4) 3</w:t>
      </w:r>
    </w:p>
    <w:p w:rsidR="00B11EB3" w:rsidRDefault="00B11EB3" w:rsidP="00B11EB3">
      <w:pPr>
        <w:pStyle w:val="DanceBody"/>
      </w:pPr>
      <w:r>
        <w:t>17-20</w:t>
      </w:r>
      <w:r>
        <w:tab/>
        <w:t xml:space="preserve">1L+2L </w:t>
      </w:r>
      <w:r>
        <w:rPr>
          <w:b/>
        </w:rPr>
        <w:t>also</w:t>
      </w:r>
      <w:r>
        <w:t xml:space="preserve"> 3L+4L change places RH then 1M+2M </w:t>
      </w:r>
      <w:r>
        <w:rPr>
          <w:b/>
        </w:rPr>
        <w:t>also</w:t>
      </w:r>
      <w:r>
        <w:t xml:space="preserve"> 3M+4M change places RH</w:t>
      </w:r>
    </w:p>
    <w:p w:rsidR="00B11EB3" w:rsidRDefault="00B11EB3" w:rsidP="00B11EB3">
      <w:pPr>
        <w:pStyle w:val="DanceBody"/>
      </w:pPr>
      <w:r>
        <w:t>21-24</w:t>
      </w:r>
      <w:r>
        <w:tab/>
        <w:t>2s+3s cross RH with partners. All 4 couples set advancing to meet partner.  (1) (2) (3) (4)</w:t>
      </w:r>
    </w:p>
    <w:p w:rsidR="00B11EB3" w:rsidRDefault="00B11EB3" w:rsidP="00B11EB3">
      <w:pPr>
        <w:pStyle w:val="DanceBody"/>
        <w:keepNext w:val="0"/>
      </w:pPr>
      <w:r>
        <w:t>25-32</w:t>
      </w:r>
      <w:r>
        <w:tab/>
        <w:t>All dance Poussette, 1s to 4th place, 2s+3s+4s moving up 1 place.  2 3 4 1</w:t>
      </w:r>
    </w:p>
    <w:p w:rsidR="00B11EB3" w:rsidRDefault="00B11EB3" w:rsidP="00B11EB3"/>
    <w:p w:rsidR="00B11EB3" w:rsidRDefault="00B11EB3" w:rsidP="00B11EB3">
      <w:pPr>
        <w:pStyle w:val="Minicrib"/>
      </w:pPr>
      <w:r>
        <w:t>THE DANDY NINTH  (R8x32)  3C (4C set)</w:t>
      </w:r>
      <w:r>
        <w:tab/>
        <w:t>Sybil A Miller  Dances collected by Miss Milligan</w:t>
      </w:r>
    </w:p>
    <w:p w:rsidR="00B11EB3" w:rsidRDefault="00B11EB3" w:rsidP="00B11EB3">
      <w:pPr>
        <w:pStyle w:val="DanceBody"/>
      </w:pPr>
      <w:r>
        <w:t xml:space="preserve"> 1- 8</w:t>
      </w:r>
      <w:r>
        <w:tab/>
        <w:t xml:space="preserve">1s set, lead down, crossing below 2s &amp; dance out behind 3s, meet &amp; lead up to </w:t>
      </w:r>
      <w:r w:rsidRPr="005151C3">
        <w:t>to end in 2nd place BtoB facing own sides</w:t>
      </w:r>
      <w:r>
        <w:t xml:space="preserve"> ready for…</w:t>
      </w:r>
    </w:p>
    <w:p w:rsidR="00B11EB3" w:rsidRDefault="00B11EB3" w:rsidP="00B11EB3">
      <w:pPr>
        <w:pStyle w:val="DanceBody"/>
      </w:pPr>
      <w:r>
        <w:t xml:space="preserve"> 9-16</w:t>
      </w:r>
      <w:r>
        <w:tab/>
        <w:t>2s+1s+3s dance double triangles,  bars 15-16 1s dance RSh round each other to finish facing 1st corners</w:t>
      </w:r>
    </w:p>
    <w:p w:rsidR="00B11EB3" w:rsidRDefault="00B11EB3" w:rsidP="00B11EB3">
      <w:pPr>
        <w:pStyle w:val="DanceBody"/>
      </w:pPr>
      <w:r>
        <w:t>17-24</w:t>
      </w:r>
      <w:r>
        <w:tab/>
        <w:t>1s dance diag reel of 4 with 1st corners, pass LSh to face 2nd corners</w:t>
      </w:r>
    </w:p>
    <w:p w:rsidR="00B11EB3" w:rsidRDefault="00B11EB3" w:rsidP="00B11EB3">
      <w:pPr>
        <w:pStyle w:val="DanceBody"/>
        <w:keepNext w:val="0"/>
      </w:pPr>
      <w:r>
        <w:t>25-32</w:t>
      </w:r>
      <w:r>
        <w:tab/>
        <w:t>1s dance diag reel of 4 with 2nd corners &amp; finish in 2nd place own side.  2 1 3</w:t>
      </w:r>
    </w:p>
    <w:p w:rsidR="00B11EB3" w:rsidRDefault="00B11EB3" w:rsidP="00B11EB3"/>
    <w:p w:rsidR="00B11EB3" w:rsidRDefault="00B11EB3" w:rsidP="00B11EB3">
      <w:pPr>
        <w:pStyle w:val="Minicrib"/>
      </w:pPr>
      <w:r>
        <w:t>DANELAW REEL  (R4x40)  4C set</w:t>
      </w:r>
      <w:r>
        <w:tab/>
        <w:t>Ian Barbour  Set And Cast Off Volume 1</w:t>
      </w:r>
    </w:p>
    <w:p w:rsidR="00B11EB3" w:rsidRDefault="00B11EB3" w:rsidP="00B11EB3">
      <w:pPr>
        <w:pStyle w:val="DanceBody"/>
      </w:pPr>
      <w:r>
        <w:t xml:space="preserve"> 1- 8</w:t>
      </w:r>
      <w:r>
        <w:tab/>
        <w:t xml:space="preserve">1s+2s </w:t>
      </w:r>
      <w:r w:rsidRPr="00DE07F0">
        <w:rPr>
          <w:b/>
        </w:rPr>
        <w:t>also</w:t>
      </w:r>
      <w:r>
        <w:t xml:space="preserve"> 3s+4s dance RH across; 2s+3s dance LH across </w:t>
      </w:r>
      <w:r w:rsidRPr="00DE07F0">
        <w:rPr>
          <w:b/>
        </w:rPr>
        <w:t>while</w:t>
      </w:r>
      <w:r>
        <w:t xml:space="preserve"> 1s &amp; 4s chase clockwise 1/2 round to change places.  (4) 2 3 (1)</w:t>
      </w:r>
    </w:p>
    <w:p w:rsidR="00B11EB3" w:rsidRDefault="00B11EB3" w:rsidP="00B11EB3">
      <w:pPr>
        <w:pStyle w:val="DanceBody"/>
      </w:pPr>
      <w:r>
        <w:t xml:space="preserve"> 9-16</w:t>
      </w:r>
      <w:r>
        <w:tab/>
        <w:t>All dance RSh reels of 4 on the sides</w:t>
      </w:r>
    </w:p>
    <w:p w:rsidR="00B11EB3" w:rsidRDefault="00B11EB3" w:rsidP="00B11EB3">
      <w:pPr>
        <w:pStyle w:val="DanceBody"/>
      </w:pPr>
      <w:r>
        <w:t>17-24</w:t>
      </w:r>
      <w:r>
        <w:tab/>
        <w:t xml:space="preserve">4s+2s </w:t>
      </w:r>
      <w:r w:rsidRPr="00DE07F0">
        <w:rPr>
          <w:b/>
        </w:rPr>
        <w:t>also</w:t>
      </w:r>
      <w:r>
        <w:t xml:space="preserve"> 3s+1s dance LH across; 2s+3s dance RH across </w:t>
      </w:r>
      <w:r w:rsidRPr="00DE07F0">
        <w:rPr>
          <w:b/>
        </w:rPr>
        <w:t>while</w:t>
      </w:r>
      <w:r>
        <w:t xml:space="preserve"> 1s &amp; 4s chase anticlockwise 1/2 round to original places. 1 2 3 4</w:t>
      </w:r>
    </w:p>
    <w:p w:rsidR="00B11EB3" w:rsidRDefault="00B11EB3" w:rsidP="00B11EB3">
      <w:pPr>
        <w:pStyle w:val="DanceBody"/>
      </w:pPr>
      <w:r>
        <w:t>25-32</w:t>
      </w:r>
      <w:r>
        <w:tab/>
        <w:t xml:space="preserve">1s+2s </w:t>
      </w:r>
      <w:r w:rsidRPr="00DE07F0">
        <w:rPr>
          <w:b/>
        </w:rPr>
        <w:t>also</w:t>
      </w:r>
      <w:r>
        <w:t xml:space="preserve"> 3s+4s dance R&amp;L</w:t>
      </w:r>
    </w:p>
    <w:p w:rsidR="00B11EB3" w:rsidRDefault="00B11EB3" w:rsidP="00B11EB3">
      <w:pPr>
        <w:pStyle w:val="DanceBody"/>
        <w:keepNext w:val="0"/>
      </w:pPr>
      <w:r>
        <w:t>33-40</w:t>
      </w:r>
      <w:r>
        <w:tab/>
        <w:t>1s cast to 4th place (2s+3s+4s step up 35-36); All turn partner RH</w:t>
      </w:r>
    </w:p>
    <w:p w:rsidR="00B11EB3" w:rsidRDefault="00B11EB3" w:rsidP="00B11EB3"/>
    <w:p w:rsidR="00B11EB3" w:rsidRDefault="00B11EB3" w:rsidP="00B11EB3">
      <w:pPr>
        <w:pStyle w:val="Minicrib"/>
      </w:pPr>
      <w:r>
        <w:t>DANGER IS SWEET  (S8x32)  3C (4C set)</w:t>
      </w:r>
      <w:r>
        <w:tab/>
        <w:t>D Shipman</w:t>
      </w:r>
    </w:p>
    <w:p w:rsidR="00B11EB3" w:rsidRDefault="00B11EB3" w:rsidP="00B11EB3">
      <w:pPr>
        <w:pStyle w:val="DanceBody"/>
      </w:pPr>
      <w:r w:rsidRPr="00413BB3">
        <w:t xml:space="preserve"> 1- 8</w:t>
      </w:r>
      <w:r w:rsidRPr="00413BB3">
        <w:tab/>
      </w:r>
      <w:r>
        <w:t>1s cross down to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17-24</w:t>
      </w:r>
      <w:r>
        <w:tab/>
        <w:t>All set &amp; dance DoSiDo then all set</w:t>
      </w:r>
    </w:p>
    <w:p w:rsidR="00B11EB3" w:rsidRDefault="00B11EB3" w:rsidP="00B11EB3">
      <w:pPr>
        <w:pStyle w:val="DanceBody"/>
        <w:keepNext w:val="0"/>
      </w:pPr>
      <w:r>
        <w:t>25-32</w:t>
      </w:r>
      <w:r>
        <w:tab/>
        <w:t>1L followed by partner cast to 2</w:t>
      </w:r>
      <w:r w:rsidRPr="00972EEB">
        <w:t>nd</w:t>
      </w:r>
      <w:r>
        <w:t xml:space="preserve"> place &amp; 1L crosses to Mens side, 1s turn RH 1.1/2 times</w:t>
      </w:r>
    </w:p>
    <w:p w:rsidR="00B11EB3" w:rsidRDefault="00B11EB3" w:rsidP="00B11EB3"/>
    <w:p w:rsidR="00B11EB3" w:rsidRDefault="00B11EB3" w:rsidP="00B11EB3">
      <w:pPr>
        <w:pStyle w:val="Minicrib"/>
      </w:pPr>
      <w:r>
        <w:t>DANGLING AFTER HER  (S8x32)  3C (4C set)</w:t>
      </w:r>
      <w:r>
        <w:tab/>
        <w:t>F Rudd</w:t>
      </w:r>
    </w:p>
    <w:p w:rsidR="00B11EB3" w:rsidRDefault="00B11EB3" w:rsidP="00B11EB3">
      <w:pPr>
        <w:pStyle w:val="DanceBody"/>
      </w:pPr>
      <w:r>
        <w:t xml:space="preserve"> 1- 8</w:t>
      </w:r>
      <w:r>
        <w:tab/>
        <w:t>1s cross passing RSh, 1M casts 2 places</w:t>
      </w:r>
      <w:r w:rsidRPr="00BA6B4D">
        <w:rPr>
          <w:b/>
        </w:rPr>
        <w:t xml:space="preserve"> while </w:t>
      </w:r>
      <w:r>
        <w:t>1L turns 2M LH &amp; casts to below 3M, 1s 1/2 turn RH &amp; face 3L in prom hold</w:t>
      </w:r>
    </w:p>
    <w:p w:rsidR="00B11EB3" w:rsidRDefault="00B11EB3" w:rsidP="00B11EB3">
      <w:pPr>
        <w:pStyle w:val="DanceBody"/>
      </w:pPr>
      <w:r>
        <w:t xml:space="preserve"> 9-16</w:t>
      </w:r>
      <w:r>
        <w:tab/>
        <w:t>1s dance 1/2 diagonal reel of 3 with 3L+2M &amp; 1/2 reel of 3 across with 2M+3M</w:t>
      </w:r>
    </w:p>
    <w:p w:rsidR="00B11EB3" w:rsidRDefault="00B11EB3" w:rsidP="00B11EB3">
      <w:pPr>
        <w:pStyle w:val="DanceBody"/>
      </w:pPr>
      <w:r>
        <w:t>17-24</w:t>
      </w:r>
      <w:r>
        <w:tab/>
        <w:t>1s dance 1/2 reel on sides of 3 with 3L+2M &amp; 1/2 reel of 3 across with 2M+2L end facing in centre Lady facing down)</w:t>
      </w:r>
    </w:p>
    <w:p w:rsidR="00B11EB3" w:rsidRDefault="00B11EB3" w:rsidP="00B11EB3">
      <w:pPr>
        <w:pStyle w:val="DanceBody"/>
        <w:keepNext w:val="0"/>
      </w:pPr>
      <w:r>
        <w:t>25-32</w:t>
      </w:r>
      <w:r>
        <w:tab/>
        <w:t>1s set</w:t>
      </w:r>
      <w:r w:rsidRPr="00BA6B4D">
        <w:rPr>
          <w:b/>
        </w:rPr>
        <w:t xml:space="preserve"> while </w:t>
      </w:r>
      <w:r>
        <w:t>2s &amp; 3s cross RH &amp; set, 1s turn 2H 1.1/4 times to 2</w:t>
      </w:r>
      <w:r w:rsidRPr="00972EEB">
        <w:t>nd</w:t>
      </w:r>
      <w:r>
        <w:t xml:space="preserve"> place own side</w:t>
      </w:r>
    </w:p>
    <w:p w:rsidR="00B11EB3" w:rsidRDefault="00B11EB3" w:rsidP="00B11EB3"/>
    <w:p w:rsidR="00B11EB3" w:rsidRDefault="00B11EB3" w:rsidP="00B11EB3">
      <w:pPr>
        <w:pStyle w:val="Minicrib"/>
      </w:pPr>
      <w:r>
        <w:t>DANIELA'S REEL  (R8x40)  3C  (4C set)</w:t>
      </w:r>
      <w:r>
        <w:tab/>
        <w:t>Richard Francis  Class of '13</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lead down middle &amp; back, remaining in centre, 2s step in ready for …</w:t>
      </w:r>
    </w:p>
    <w:p w:rsidR="00B11EB3" w:rsidRDefault="00B11EB3" w:rsidP="00B11EB3">
      <w:pPr>
        <w:pStyle w:val="DanceBody"/>
      </w:pPr>
      <w:r>
        <w:t>17-24</w:t>
      </w:r>
      <w:r>
        <w:tab/>
        <w:t>1s+2s dance Poussette. 1s finish by passing LSh to face 1st corners</w:t>
      </w:r>
    </w:p>
    <w:p w:rsidR="00B11EB3" w:rsidRDefault="00B11EB3" w:rsidP="00B11EB3">
      <w:pPr>
        <w:pStyle w:val="DanceBody"/>
      </w:pPr>
      <w:r>
        <w:t>25-32</w:t>
      </w:r>
      <w:r>
        <w:tab/>
        <w:t>1s set to 1st corners, set to partner, set to 2nd corners (6 bars). 1s 3/4 LH turn to finish opposite sides</w:t>
      </w:r>
    </w:p>
    <w:p w:rsidR="00B11EB3" w:rsidRPr="00961AC7" w:rsidRDefault="00B11EB3" w:rsidP="00B11EB3">
      <w:pPr>
        <w:pStyle w:val="DanceBody"/>
      </w:pPr>
      <w:r>
        <w:t>33-40</w:t>
      </w:r>
      <w:r>
        <w:tab/>
        <w:t>All set &amp; 1s dance La Baratte:</w:t>
      </w:r>
      <w:r>
        <w:tab/>
      </w:r>
      <w:r w:rsidRPr="00961AC7">
        <w:t>:</w:t>
      </w:r>
    </w:p>
    <w:p w:rsidR="00B11EB3" w:rsidRPr="001267CC" w:rsidRDefault="00B11EB3" w:rsidP="00B11EB3">
      <w:pPr>
        <w:pStyle w:val="DanceBody"/>
      </w:pPr>
      <w:r w:rsidRPr="00961AC7">
        <w:tab/>
      </w:r>
      <w:r>
        <w:t>35-36</w:t>
      </w:r>
      <w:r w:rsidRPr="001267CC">
        <w:t xml:space="preserve"> Man 1/2 turns Lady RH &amp; retains hand but at arm</w:t>
      </w:r>
      <w:r>
        <w:t>'</w:t>
      </w:r>
      <w:r w:rsidRPr="001267CC">
        <w:t>s length from each other</w:t>
      </w:r>
    </w:p>
    <w:p w:rsidR="00B11EB3" w:rsidRPr="001267CC" w:rsidRDefault="00B11EB3" w:rsidP="00B11EB3">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B11EB3" w:rsidRPr="001267CC" w:rsidRDefault="00B11EB3" w:rsidP="00B11EB3">
      <w:pPr>
        <w:pStyle w:val="DanceBody"/>
        <w:keepNext w:val="0"/>
      </w:pPr>
      <w:r w:rsidRPr="001267CC">
        <w:tab/>
      </w:r>
      <w:r>
        <w:t>39-40</w:t>
      </w:r>
      <w:r w:rsidRPr="001267CC">
        <w:t xml:space="preserve"> Couple change places LH</w:t>
      </w:r>
      <w:r>
        <w:t xml:space="preserve"> to own sides</w:t>
      </w:r>
    </w:p>
    <w:p w:rsidR="00B11EB3" w:rsidRDefault="00B11EB3" w:rsidP="00B11EB3"/>
    <w:p w:rsidR="00B11EB3" w:rsidRDefault="00B11EB3" w:rsidP="00B11EB3">
      <w:pPr>
        <w:pStyle w:val="Minicrib"/>
      </w:pPr>
      <w:r>
        <w:t>DANISH ROYALTIES  (R8x40)  3C (4C set)</w:t>
      </w:r>
      <w:r>
        <w:tab/>
        <w:t>Gunnar Numeus  Scandinavian Dance Bk 1</w:t>
      </w:r>
    </w:p>
    <w:p w:rsidR="00B11EB3" w:rsidRDefault="00B11EB3" w:rsidP="00B11EB3">
      <w:pPr>
        <w:pStyle w:val="DanceBody"/>
      </w:pPr>
      <w:r>
        <w:t xml:space="preserve"> 1- 8</w:t>
      </w:r>
      <w:r>
        <w:tab/>
        <w:t xml:space="preserve">1s+2s set, dance 1/2 RH across; set &amp; 2s cross RH to own side </w:t>
      </w:r>
      <w:r>
        <w:rPr>
          <w:b/>
        </w:rPr>
        <w:t>while</w:t>
      </w:r>
      <w:r>
        <w:t xml:space="preserve"> 1s turn LH to face 1st corners</w:t>
      </w:r>
    </w:p>
    <w:p w:rsidR="00B11EB3" w:rsidRDefault="00B11EB3" w:rsidP="00B11EB3">
      <w:pPr>
        <w:pStyle w:val="DanceBody"/>
      </w:pPr>
      <w:r>
        <w:t xml:space="preserve"> 9-16</w:t>
      </w:r>
      <w:r>
        <w:tab/>
        <w:t>1s+1st corners turn RH &amp; dance 1/2 diag reel of 4; 1s pass LSh to face 2nd corners</w:t>
      </w:r>
    </w:p>
    <w:p w:rsidR="00B11EB3" w:rsidRDefault="00B11EB3" w:rsidP="00B11EB3">
      <w:pPr>
        <w:pStyle w:val="DanceBody"/>
      </w:pPr>
      <w:r>
        <w:t>17-24</w:t>
      </w:r>
      <w:r>
        <w:tab/>
        <w:t>1s+2nd corners turn RH &amp; dance 1/2 diag reel of 4.1s end in 2nd place opp side.  (3) (1) (2)</w:t>
      </w:r>
    </w:p>
    <w:p w:rsidR="00B11EB3" w:rsidRDefault="00B11EB3" w:rsidP="00B11EB3">
      <w:pPr>
        <w:pStyle w:val="DanceBody"/>
      </w:pPr>
      <w:r>
        <w:t>25-32</w:t>
      </w:r>
      <w:r>
        <w:tab/>
        <w:t>1M+3s (at top) &amp; 1L+2s dance 1/2 reels of 3 across (1M+3L &amp; 1L+2M pass LSh); 1s+2s+3s dance 1/2 RSh reels of 3 on sides (1M down/1L up)</w:t>
      </w:r>
    </w:p>
    <w:p w:rsidR="00B11EB3" w:rsidRDefault="00B11EB3" w:rsidP="00B11EB3">
      <w:pPr>
        <w:pStyle w:val="DanceBody"/>
        <w:keepNext w:val="0"/>
      </w:pPr>
      <w:r>
        <w:t>33-40</w:t>
      </w:r>
      <w:r>
        <w:tab/>
        <w:t>1s dance up to top, cast, meet &amp; dance down between 3s &amp; cast up to 2nd place own side.  End 2 1 3</w:t>
      </w:r>
    </w:p>
    <w:p w:rsidR="00B11EB3" w:rsidRDefault="00B11EB3" w:rsidP="00B11EB3"/>
    <w:p w:rsidR="00B11EB3" w:rsidRDefault="00B11EB3" w:rsidP="00B11EB3">
      <w:pPr>
        <w:pStyle w:val="Minicrib"/>
      </w:pPr>
      <w:r>
        <w:t>DAPHNE'S JIG  (J8x32)  3C (4C set)</w:t>
      </w:r>
      <w:r>
        <w:tab/>
        <w:t>Rudi Spägele  Munich Anniversary Bk</w:t>
      </w:r>
    </w:p>
    <w:p w:rsidR="00B11EB3" w:rsidRDefault="00B11EB3" w:rsidP="00B11EB3">
      <w:pPr>
        <w:pStyle w:val="DanceBody"/>
      </w:pPr>
      <w:r>
        <w:t xml:space="preserve"> 1- 8</w:t>
      </w:r>
      <w:r>
        <w:tab/>
        <w:t>1s set &amp; cross RH, cast 1 place turn LH to face 1</w:t>
      </w:r>
      <w:r w:rsidRPr="00972EEB">
        <w:t>st</w:t>
      </w:r>
      <w:r>
        <w:t xml:space="preserve"> corners</w:t>
      </w:r>
    </w:p>
    <w:p w:rsidR="00B11EB3" w:rsidRDefault="00B11EB3" w:rsidP="00B11EB3">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B11EB3" w:rsidRDefault="00B11EB3" w:rsidP="00B11EB3">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B11EB3" w:rsidRDefault="00B11EB3" w:rsidP="00B11EB3">
      <w:pPr>
        <w:pStyle w:val="DanceBody"/>
        <w:keepNext w:val="0"/>
      </w:pPr>
      <w:r>
        <w:t>25-32</w:t>
      </w:r>
      <w:r>
        <w:tab/>
        <w:t>1s dance RSh reel of 3 on opposite sides ending 2</w:t>
      </w:r>
      <w:r w:rsidRPr="00972EEB">
        <w:t>nd</w:t>
      </w:r>
      <w:r>
        <w:t xml:space="preserve"> place own sides</w:t>
      </w:r>
    </w:p>
    <w:p w:rsidR="00B11EB3" w:rsidRDefault="00B11EB3" w:rsidP="00B11EB3"/>
    <w:p w:rsidR="00B11EB3" w:rsidRDefault="00B11EB3" w:rsidP="00B11EB3">
      <w:pPr>
        <w:pStyle w:val="Minicrib"/>
      </w:pPr>
      <w:r>
        <w:t>THE DARDAGNY REEL  (R6x32)  2C (3C set)</w:t>
      </w:r>
      <w:r>
        <w:tab/>
        <w:t>Avril Quarrie</w:t>
      </w:r>
    </w:p>
    <w:p w:rsidR="00B11EB3" w:rsidRDefault="00B11EB3" w:rsidP="00B11EB3">
      <w:pPr>
        <w:pStyle w:val="DanceBody"/>
      </w:pPr>
      <w:r>
        <w:t xml:space="preserve"> 1- 8</w:t>
      </w:r>
      <w:r>
        <w:tab/>
        <w:t>1s lead down &amp; back to 1st place</w:t>
      </w:r>
    </w:p>
    <w:p w:rsidR="00B11EB3" w:rsidRDefault="00B11EB3" w:rsidP="00B11EB3">
      <w:pPr>
        <w:pStyle w:val="DanceBody"/>
      </w:pPr>
      <w:r>
        <w:t xml:space="preserve"> 9-16</w:t>
      </w:r>
      <w:r>
        <w:tab/>
        <w:t>1s+2s promenade</w:t>
      </w:r>
    </w:p>
    <w:p w:rsidR="00B11EB3" w:rsidRDefault="00B11EB3" w:rsidP="00B11EB3">
      <w:pPr>
        <w:pStyle w:val="DanceBody"/>
      </w:pPr>
      <w:r>
        <w:t>17-24</w:t>
      </w:r>
      <w:r>
        <w:tab/>
        <w:t>1s+2s dance R&amp;L</w:t>
      </w:r>
    </w:p>
    <w:p w:rsidR="00B11EB3" w:rsidRDefault="00B11EB3" w:rsidP="00B11EB3">
      <w:pPr>
        <w:pStyle w:val="DanceBody"/>
        <w:keepNext w:val="0"/>
      </w:pPr>
      <w:r>
        <w:t>25-32</w:t>
      </w:r>
      <w:r>
        <w:tab/>
        <w:t>1s cross RH, cast (2s step up); 1s dance 1/2 Fig 8 up round 2s</w:t>
      </w:r>
    </w:p>
    <w:p w:rsidR="00B11EB3" w:rsidRDefault="00B11EB3" w:rsidP="00B11EB3"/>
    <w:p w:rsidR="00B11EB3" w:rsidRDefault="00B11EB3" w:rsidP="00B11EB3">
      <w:pPr>
        <w:pStyle w:val="Minicrib"/>
      </w:pPr>
      <w:r>
        <w:t>DARK LOCHNAGAR  (S8x32)  2C (4C set)</w:t>
      </w:r>
      <w:r>
        <w:tab/>
        <w:t>Iain Boyd  SCD Archives</w:t>
      </w:r>
    </w:p>
    <w:p w:rsidR="00B11EB3" w:rsidRDefault="00B11EB3" w:rsidP="00B11EB3">
      <w:pPr>
        <w:pStyle w:val="DanceBody"/>
      </w:pPr>
      <w:r>
        <w:t xml:space="preserve"> 1- 8</w:t>
      </w:r>
      <w:r>
        <w:tab/>
        <w:t>1s+2s Set+Link, Set+Link back to places</w:t>
      </w:r>
    </w:p>
    <w:p w:rsidR="00B11EB3" w:rsidRDefault="00B11EB3" w:rsidP="00B11EB3">
      <w:pPr>
        <w:pStyle w:val="DanceBody"/>
      </w:pPr>
      <w:r>
        <w:t xml:space="preserve"> 9-16</w:t>
      </w:r>
      <w:r>
        <w:tab/>
        <w:t>1s+2s dance reel of 4 across, 1M passes 2L LSh to start, end with 1L+2M passing RSh to flow into …</w:t>
      </w:r>
    </w:p>
    <w:p w:rsidR="00B11EB3" w:rsidRDefault="00B11EB3" w:rsidP="00B11EB3">
      <w:pPr>
        <w:pStyle w:val="DanceBody"/>
      </w:pPr>
      <w:r>
        <w:t>17-20</w:t>
      </w:r>
      <w:r>
        <w:tab/>
        <w:t>1s+2s dance a Little Spiral (dancers advance, turn right about, dance out to places &amp; dance in passing partner RSh) to change places</w:t>
      </w:r>
    </w:p>
    <w:p w:rsidR="00B11EB3" w:rsidRDefault="00B11EB3" w:rsidP="00B11EB3">
      <w:pPr>
        <w:pStyle w:val="DanceBody"/>
      </w:pPr>
      <w:r>
        <w:t>21-24</w:t>
      </w:r>
      <w:r>
        <w:tab/>
        <w:t>1s+2s dance "Big Spiral" (dancers advance diagonally, turn right about to places &amp; chase clockwise 1/2 way) to progress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DARK MILE  (S3x32)  3C Set</w:t>
      </w:r>
      <w:r>
        <w:tab/>
        <w:t>Barry Priddey  Silver Rose</w:t>
      </w:r>
    </w:p>
    <w:p w:rsidR="00B11EB3" w:rsidRPr="0033757C" w:rsidRDefault="00B11EB3" w:rsidP="00B11EB3">
      <w:pPr>
        <w:pStyle w:val="DanceBody"/>
      </w:pPr>
      <w:r w:rsidRPr="0033757C">
        <w:t xml:space="preserve"> 1- 8</w:t>
      </w:r>
      <w:r w:rsidRPr="0033757C">
        <w:tab/>
        <w:t>1s+2s dance Tourbillon : -</w:t>
      </w:r>
    </w:p>
    <w:p w:rsidR="00B11EB3" w:rsidRPr="0033757C" w:rsidRDefault="00B11EB3" w:rsidP="00B11EB3">
      <w:pPr>
        <w:pStyle w:val="DanceBody"/>
      </w:pPr>
      <w:r w:rsidRPr="0033757C">
        <w:tab/>
        <w:t>`1s &amp; 2s turn partners 2H 1/2 way, 1M &amp; 2L lead partners on 1 place clockwise to end 1s on Ladies' side &amp; 2s on Men's side, 1s set to 2s</w:t>
      </w:r>
    </w:p>
    <w:p w:rsidR="00B11EB3" w:rsidRPr="0033757C" w:rsidRDefault="00B11EB3" w:rsidP="00B11EB3">
      <w:pPr>
        <w:pStyle w:val="DanceBody"/>
      </w:pPr>
      <w:r w:rsidRPr="0033757C">
        <w:tab/>
        <w:t>`1s &amp; 2s 1/2 turn partners 2H, 1L &amp; 2M lead partners on 1 place to end 2s in 1st pl &amp; 1s in 2nd pl &amp; 2s+1s cross RH to own sides</w:t>
      </w:r>
    </w:p>
    <w:p w:rsidR="00B11EB3" w:rsidRPr="0033757C" w:rsidRDefault="00B11EB3" w:rsidP="00B11EB3">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B11EB3" w:rsidRPr="0033757C" w:rsidRDefault="00B11EB3" w:rsidP="00B11EB3">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B11EB3" w:rsidRPr="0033757C" w:rsidRDefault="00B11EB3" w:rsidP="00B11EB3">
      <w:pPr>
        <w:pStyle w:val="DanceBody"/>
        <w:keepNext w:val="0"/>
      </w:pPr>
      <w:r w:rsidRPr="0033757C">
        <w:t>25-32</w:t>
      </w:r>
      <w:r w:rsidRPr="0033757C">
        <w:tab/>
        <w:t>1M+3L</w:t>
      </w:r>
      <w:r w:rsidRPr="0033757C">
        <w:rPr>
          <w:b/>
        </w:rPr>
        <w:t xml:space="preserve"> also </w:t>
      </w:r>
      <w:r w:rsidRPr="0033757C">
        <w:t>1L+3M (opp persons) 1/2 turn 2H &amp; chase clockwise 1 place to 2 3 1. All set 2s+3s circle 4H round to left</w:t>
      </w:r>
      <w:r w:rsidRPr="0033757C">
        <w:rPr>
          <w:b/>
        </w:rPr>
        <w:t xml:space="preserve"> while </w:t>
      </w:r>
      <w:r w:rsidRPr="0033757C">
        <w:t>1s turn 2H 1.1/2 times</w:t>
      </w:r>
    </w:p>
    <w:p w:rsidR="00B11EB3" w:rsidRDefault="00B11EB3" w:rsidP="00B11EB3"/>
    <w:p w:rsidR="00B11EB3" w:rsidRDefault="00B11EB3" w:rsidP="00B11EB3">
      <w:pPr>
        <w:pStyle w:val="Minicrib"/>
        <w:rPr>
          <w:lang w:eastAsia="en-GB"/>
        </w:rPr>
      </w:pPr>
      <w:r>
        <w:rPr>
          <w:lang w:eastAsia="en-GB"/>
        </w:rPr>
        <w:t>THE DARLINGTON DANCER  (M-(S2x40+R2x40)  4C set</w:t>
      </w:r>
      <w:r>
        <w:rPr>
          <w:lang w:eastAsia="en-GB"/>
        </w:rPr>
        <w:tab/>
        <w:t>John Brenchley, March 2020</w:t>
      </w:r>
    </w:p>
    <w:p w:rsidR="00B11EB3" w:rsidRDefault="00B11EB3" w:rsidP="00B11EB3">
      <w:pPr>
        <w:pStyle w:val="DanceBody"/>
      </w:pPr>
      <w:r>
        <w:t>3s &amp; 4s start on opposite sides</w:t>
      </w:r>
    </w:p>
    <w:p w:rsidR="00B11EB3" w:rsidRDefault="00B11EB3" w:rsidP="00B11EB3">
      <w:pPr>
        <w:pStyle w:val="DanceBody"/>
      </w:pPr>
      <w:r>
        <w:t xml:space="preserve"> 1- 8</w:t>
      </w:r>
      <w:r>
        <w:tab/>
        <w:t>1s &amp; 4s dance in, touch hands &amp; cast to 2nd/3rd place (2s &amp; 3s step down/up bars 3-4); 1s &amp; 4s dance 1/2 Fig 8 round end couples. 2 (1) 4 (3)</w:t>
      </w:r>
    </w:p>
    <w:p w:rsidR="00B11EB3" w:rsidRDefault="00B11EB3" w:rsidP="00B11EB3">
      <w:pPr>
        <w:pStyle w:val="DanceBody"/>
      </w:pPr>
      <w:r>
        <w:t xml:space="preserve"> 9-16</w:t>
      </w:r>
      <w:r>
        <w:tab/>
        <w:t>1s+4s dance LH across, face up/down on sides; all dance 1/2 RSh reels of 4 on sides. End facing down/up on sides. (3) 4 (1) 2</w:t>
      </w:r>
    </w:p>
    <w:p w:rsidR="00B11EB3" w:rsidRDefault="00B11EB3" w:rsidP="00B11EB3">
      <w:pPr>
        <w:pStyle w:val="DanceBody"/>
      </w:pPr>
      <w:r>
        <w:t>17-24</w:t>
      </w:r>
      <w:r>
        <w:tab/>
        <w:t xml:space="preserve">3s+4s </w:t>
      </w:r>
      <w:r>
        <w:rPr>
          <w:b/>
        </w:rPr>
        <w:t>also</w:t>
      </w:r>
      <w:r>
        <w:t xml:space="preserve"> 1s+2s turn 1.1/4 RH on sides into 2 lines of 4 across; all dance 1/2 RSh reels across</w:t>
      </w:r>
    </w:p>
    <w:p w:rsidR="00B11EB3" w:rsidRDefault="00B11EB3" w:rsidP="00B11EB3">
      <w:pPr>
        <w:pStyle w:val="DanceBody"/>
      </w:pPr>
      <w:r>
        <w:t>25-32</w:t>
      </w:r>
      <w:r>
        <w:tab/>
        <w:t xml:space="preserve">3s+4s </w:t>
      </w:r>
      <w:r>
        <w:rPr>
          <w:b/>
        </w:rPr>
        <w:t>also</w:t>
      </w:r>
      <w:r>
        <w:t xml:space="preserve"> 1s+2s turn 1.1/4 RH to sides, 1s facing 4s; 1s+4s change places LH on sides, face partners &amp; all 4 couples set</w:t>
      </w:r>
    </w:p>
    <w:p w:rsidR="00B11EB3" w:rsidRDefault="00B11EB3" w:rsidP="00B11EB3">
      <w:pPr>
        <w:pStyle w:val="DanceBody"/>
      </w:pPr>
      <w:r>
        <w:t>33-40</w:t>
      </w:r>
      <w:r>
        <w:tab/>
        <w:t>All 1/2 turn partner 2H, pull back RSh &amp; dance out to sides; 3s+1s+4s+2s circle 8H 1/2 round to left.  End (2) (4) 1 3</w:t>
      </w:r>
    </w:p>
    <w:p w:rsidR="00B11EB3" w:rsidRDefault="00B11EB3" w:rsidP="00B11EB3">
      <w:pPr>
        <w:pStyle w:val="DanceBody"/>
        <w:keepNext w:val="0"/>
      </w:pPr>
      <w:r>
        <w:t>Repeat once as Strathspey then twice as Reel (RH turn 33-34)</w:t>
      </w:r>
    </w:p>
    <w:p w:rsidR="00B11EB3" w:rsidRDefault="00B11EB3" w:rsidP="00B11EB3"/>
    <w:p w:rsidR="00B11EB3" w:rsidRDefault="00B11EB3" w:rsidP="00B11EB3">
      <w:pPr>
        <w:pStyle w:val="Minicrib"/>
      </w:pPr>
      <w:r>
        <w:t>THE DARVEL WEAVER  (R8x32)  3C (4C set)</w:t>
      </w:r>
      <w:r>
        <w:tab/>
        <w:t>Jeremy Marshall  Ox2K</w:t>
      </w:r>
    </w:p>
    <w:p w:rsidR="00B11EB3" w:rsidRDefault="00B11EB3" w:rsidP="00B11EB3">
      <w:pPr>
        <w:pStyle w:val="DanceBody"/>
      </w:pPr>
      <w:r>
        <w:t xml:space="preserve"> 1- 8</w:t>
      </w:r>
      <w:r>
        <w:tab/>
        <w:t>1s turn RH, cast (2s step up); 1s cross RH &amp; cast to right (1M down, 1L up) to end 1L between 2s facing down, 1M between 3s facing up</w:t>
      </w:r>
    </w:p>
    <w:p w:rsidR="00B11EB3" w:rsidRDefault="00B11EB3" w:rsidP="00B11EB3">
      <w:pPr>
        <w:pStyle w:val="DanceBody"/>
      </w:pPr>
      <w:r>
        <w:t xml:space="preserve"> 9-16</w:t>
      </w:r>
      <w:r>
        <w:tab/>
        <w:t xml:space="preserve">All set in lines of 3 across &amp; change places RH up/down with person opposite; 1s cast to right (1M down, 1L up) to 2nd place opp sides </w:t>
      </w:r>
      <w:r>
        <w:rPr>
          <w:b/>
        </w:rPr>
        <w:t>while</w:t>
      </w:r>
      <w:r>
        <w:t xml:space="preserve"> 2s+3s set to partners &amp; change places LH (2) (1) (3)</w:t>
      </w:r>
    </w:p>
    <w:p w:rsidR="00B11EB3" w:rsidRDefault="00B11EB3" w:rsidP="00B11EB3">
      <w:pPr>
        <w:pStyle w:val="DanceBody"/>
      </w:pPr>
      <w:r>
        <w:t>17-24</w:t>
      </w:r>
      <w:r>
        <w:tab/>
        <w:t xml:space="preserve">All set on sides &amp; cross RH with partner; 1s cast to right (1M up, 1L down) to end 1M between 2s facing down, 1L between 3s facing up </w:t>
      </w:r>
      <w:r>
        <w:rPr>
          <w:b/>
        </w:rPr>
        <w:t>while</w:t>
      </w:r>
      <w:r>
        <w:t xml:space="preserve"> 2s+3s set &amp; change places LH up/down with person opposite</w:t>
      </w:r>
    </w:p>
    <w:p w:rsidR="00B11EB3" w:rsidRDefault="00B11EB3" w:rsidP="00B11EB3">
      <w:pPr>
        <w:pStyle w:val="DanceBody"/>
        <w:keepNext w:val="0"/>
      </w:pPr>
      <w:r>
        <w:t>25-32</w:t>
      </w:r>
      <w:r>
        <w:tab/>
        <w:t xml:space="preserve">Reels of 3 on sides (1s RSh to 1st corner to start), Bars 30-32 1s dance across to 2nd place own side </w:t>
      </w:r>
      <w:r w:rsidRPr="002F4B63">
        <w:rPr>
          <w:b/>
        </w:rPr>
        <w:t>while</w:t>
      </w:r>
      <w:r>
        <w:t xml:space="preserve"> 2s+3s finish reel.  2 1 3</w:t>
      </w:r>
    </w:p>
    <w:p w:rsidR="00B11EB3" w:rsidRDefault="00B11EB3" w:rsidP="00B11EB3"/>
    <w:p w:rsidR="00B11EB3" w:rsidRDefault="00B11EB3" w:rsidP="00B11EB3">
      <w:pPr>
        <w:pStyle w:val="Minicrib"/>
      </w:pPr>
      <w:r>
        <w:t>DARWIN LANE  (R4x32)  4C Set</w:t>
      </w:r>
      <w:r>
        <w:tab/>
        <w:t>Dulcie Bond  Second Sheaf Coll</w:t>
      </w:r>
    </w:p>
    <w:p w:rsidR="00B11EB3" w:rsidRDefault="00B11EB3" w:rsidP="00B11EB3">
      <w:pPr>
        <w:pStyle w:val="DanceBody"/>
      </w:pPr>
      <w:r>
        <w:t xml:space="preserve"> 1- 4</w:t>
      </w:r>
      <w:r>
        <w:tab/>
        <w:t xml:space="preserve">All set, 1M+2L </w:t>
      </w:r>
      <w:r>
        <w:rPr>
          <w:b/>
        </w:rPr>
        <w:t>also</w:t>
      </w:r>
      <w:r>
        <w:t xml:space="preserve"> 3M+4L change places RH</w:t>
      </w:r>
    </w:p>
    <w:p w:rsidR="00B11EB3" w:rsidRDefault="00B11EB3" w:rsidP="00B11EB3">
      <w:pPr>
        <w:pStyle w:val="DanceBody"/>
      </w:pPr>
      <w:r>
        <w:t xml:space="preserve"> 5- 8</w:t>
      </w:r>
      <w:r>
        <w:tab/>
        <w:t xml:space="preserve">1L+2M </w:t>
      </w:r>
      <w:r>
        <w:rPr>
          <w:b/>
        </w:rPr>
        <w:t>also</w:t>
      </w:r>
      <w:r>
        <w:t xml:space="preserve"> 3L+4M change places LH, All set.  (2) (1) (4) (3)</w:t>
      </w:r>
    </w:p>
    <w:p w:rsidR="00B11EB3" w:rsidRDefault="00B11EB3" w:rsidP="00B11EB3">
      <w:pPr>
        <w:pStyle w:val="DanceBody"/>
      </w:pPr>
      <w:r>
        <w:t xml:space="preserve"> 9-16</w:t>
      </w:r>
      <w:r>
        <w:tab/>
        <w:t xml:space="preserve">2s+1s </w:t>
      </w:r>
      <w:r>
        <w:rPr>
          <w:b/>
        </w:rPr>
        <w:t>also</w:t>
      </w:r>
      <w:r>
        <w:t xml:space="preserve"> 4s+3s Petronella in Tandem (skip step) &amp; set; All cross RH with partner, 2s+1s </w:t>
      </w:r>
      <w:r>
        <w:rPr>
          <w:b/>
        </w:rPr>
        <w:t>&amp;</w:t>
      </w:r>
      <w:r>
        <w:t xml:space="preserve"> 4s+3s chase 1 place clockwise to own side.  2 1 4 3</w:t>
      </w:r>
    </w:p>
    <w:p w:rsidR="00B11EB3" w:rsidRDefault="00B11EB3" w:rsidP="00B11EB3">
      <w:pPr>
        <w:pStyle w:val="DanceBody"/>
      </w:pPr>
      <w:r>
        <w:t>17-24</w:t>
      </w:r>
      <w:r>
        <w:tab/>
        <w:t xml:space="preserve">2s+1s </w:t>
      </w:r>
      <w:r>
        <w:rPr>
          <w:b/>
        </w:rPr>
        <w:t>also</w:t>
      </w:r>
      <w:r>
        <w:t xml:space="preserve"> 4s+3s dance RH across; 1s+4s dance LH across</w:t>
      </w:r>
    </w:p>
    <w:p w:rsidR="00B11EB3" w:rsidRDefault="00B11EB3" w:rsidP="00B11EB3">
      <w:pPr>
        <w:pStyle w:val="DanceBody"/>
        <w:keepNext w:val="0"/>
      </w:pPr>
      <w:r>
        <w:t>25-32</w:t>
      </w:r>
      <w:r>
        <w:tab/>
        <w:t>1s+4s set, dance 1/2 RH across; 4s+1s turn partner 1.1/2 RH.  2 4 1 3</w:t>
      </w:r>
    </w:p>
    <w:p w:rsidR="00B11EB3" w:rsidRDefault="00B11EB3" w:rsidP="00B11EB3"/>
    <w:p w:rsidR="00B11EB3" w:rsidRDefault="00B11EB3" w:rsidP="00B11EB3">
      <w:pPr>
        <w:pStyle w:val="Minicrib"/>
      </w:pPr>
      <w:r>
        <w:t>DAS JAHRZEHNT  (J8x40 in 10 bar phrases)  3C (4C set)</w:t>
      </w:r>
      <w:r>
        <w:tab/>
        <w:t>Robb Quint  Strathspey Anniv Coll</w:t>
      </w:r>
    </w:p>
    <w:p w:rsidR="00B11EB3" w:rsidRDefault="00B11EB3" w:rsidP="00B11EB3">
      <w:pPr>
        <w:pStyle w:val="DanceBody"/>
      </w:pPr>
      <w:r>
        <w:t xml:space="preserve"> 1-10</w:t>
      </w:r>
      <w:r>
        <w:tab/>
        <w:t>1s+2s Set &amp; Rotate : -</w:t>
      </w:r>
    </w:p>
    <w:p w:rsidR="00B11EB3" w:rsidRDefault="00B11EB3" w:rsidP="00B11EB3">
      <w:pPr>
        <w:pStyle w:val="DanceBody"/>
      </w:pPr>
      <w:r>
        <w:tab/>
        <w:t>` Set, rotate singly &amp; dance on 1 place clockwise, change places RH on sides &amp; dance on 1 place to own sides (order 2 1),</w:t>
      </w:r>
    </w:p>
    <w:p w:rsidR="00B11EB3" w:rsidRDefault="00B11EB3" w:rsidP="00B11EB3">
      <w:pPr>
        <w:pStyle w:val="DanceBody"/>
      </w:pPr>
      <w:r>
        <w:tab/>
        <w:t>then dance on clockwise 1 more place</w:t>
      </w:r>
    </w:p>
    <w:p w:rsidR="00B11EB3" w:rsidRDefault="00B11EB3" w:rsidP="00B11EB3">
      <w:pPr>
        <w:pStyle w:val="DanceBody"/>
      </w:pPr>
      <w:r>
        <w:t>11-20</w:t>
      </w:r>
      <w:r>
        <w:tab/>
        <w:t>1s+2s dance full R&amp;L &amp; then 2M+1L change places RH.  1 2 3</w:t>
      </w:r>
    </w:p>
    <w:p w:rsidR="00B11EB3" w:rsidRDefault="00B11EB3" w:rsidP="00B11EB3">
      <w:pPr>
        <w:pStyle w:val="DanceBody"/>
      </w:pPr>
      <w:r>
        <w:t>21-30</w:t>
      </w:r>
      <w:r>
        <w:tab/>
        <w:t>1s+2s+3s Set+Link for 3 couples twice, 3s cross RH</w:t>
      </w:r>
      <w:r w:rsidRPr="00BA6B4D">
        <w:rPr>
          <w:b/>
        </w:rPr>
        <w:t xml:space="preserve"> while </w:t>
      </w:r>
      <w:r>
        <w:t>2s+1s dance RH across 1/2 way.  3 1 2</w:t>
      </w:r>
    </w:p>
    <w:p w:rsidR="00B11EB3" w:rsidRDefault="00B11EB3" w:rsidP="00B11EB3">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B11EB3" w:rsidRDefault="00B11EB3" w:rsidP="00B11EB3"/>
    <w:p w:rsidR="00B11EB3" w:rsidRDefault="00B11EB3" w:rsidP="00B11EB3">
      <w:pPr>
        <w:pStyle w:val="Minicrib"/>
        <w:rPr>
          <w:lang w:eastAsia="en-GB"/>
        </w:rPr>
      </w:pPr>
      <w:r>
        <w:rPr>
          <w:lang w:eastAsia="en-GB"/>
        </w:rPr>
        <w:t>DASHING WHITE CIRCLE  (R32)  Circle</w:t>
      </w:r>
      <w:r>
        <w:rPr>
          <w:lang w:eastAsia="en-GB"/>
        </w:rPr>
        <w:tab/>
      </w:r>
    </w:p>
    <w:p w:rsidR="00B11EB3" w:rsidRPr="006B40B3" w:rsidRDefault="00B11EB3" w:rsidP="00B11EB3">
      <w:pPr>
        <w:pStyle w:val="DanceBody"/>
      </w:pPr>
      <w:r w:rsidRPr="006B40B3">
        <w:t>Circle, Man has Lady on his right</w:t>
      </w:r>
    </w:p>
    <w:p w:rsidR="00B11EB3" w:rsidRPr="003F57BE" w:rsidRDefault="00B11EB3" w:rsidP="00B11EB3">
      <w:pPr>
        <w:pStyle w:val="DanceBody"/>
        <w:rPr>
          <w:szCs w:val="13"/>
        </w:rPr>
      </w:pPr>
      <w:r>
        <w:rPr>
          <w:szCs w:val="13"/>
        </w:rPr>
        <w:t xml:space="preserve"> 1- </w:t>
      </w:r>
      <w:r w:rsidRPr="003F57BE">
        <w:rPr>
          <w:szCs w:val="13"/>
        </w:rPr>
        <w:t>8</w:t>
      </w:r>
      <w:r w:rsidRPr="003F57BE">
        <w:tab/>
      </w:r>
      <w:r>
        <w:t xml:space="preserve">All </w:t>
      </w:r>
      <w:r>
        <w:rPr>
          <w:szCs w:val="13"/>
        </w:rPr>
        <w:t>circle round and back</w:t>
      </w:r>
    </w:p>
    <w:p w:rsidR="00B11EB3" w:rsidRPr="003F57BE" w:rsidRDefault="00B11EB3" w:rsidP="00B11EB3">
      <w:pPr>
        <w:pStyle w:val="DanceBody"/>
        <w:rPr>
          <w:szCs w:val="13"/>
        </w:rPr>
      </w:pPr>
      <w:r>
        <w:rPr>
          <w:szCs w:val="13"/>
        </w:rPr>
        <w:t xml:space="preserve"> 9-</w:t>
      </w:r>
      <w:r w:rsidRPr="003F57BE">
        <w:rPr>
          <w:szCs w:val="13"/>
        </w:rPr>
        <w:t>16</w:t>
      </w:r>
      <w:r w:rsidRPr="003F57BE">
        <w:tab/>
      </w:r>
      <w:r>
        <w:t>All s</w:t>
      </w:r>
      <w:r w:rsidRPr="003F57BE">
        <w:rPr>
          <w:szCs w:val="13"/>
        </w:rPr>
        <w:t xml:space="preserve">et to partner and turn </w:t>
      </w:r>
      <w:r>
        <w:rPr>
          <w:szCs w:val="13"/>
        </w:rPr>
        <w:t>RH once round;</w:t>
      </w:r>
      <w:r w:rsidRPr="003F57BE">
        <w:rPr>
          <w:szCs w:val="13"/>
        </w:rPr>
        <w:t xml:space="preserve"> Set to corner and turn</w:t>
      </w:r>
      <w:r>
        <w:rPr>
          <w:szCs w:val="13"/>
        </w:rPr>
        <w:t xml:space="preserve"> LH </w:t>
      </w:r>
      <w:r w:rsidRPr="003F57BE">
        <w:rPr>
          <w:szCs w:val="13"/>
        </w:rPr>
        <w:t>once round.</w:t>
      </w:r>
    </w:p>
    <w:p w:rsidR="00B11EB3" w:rsidRPr="003F57BE" w:rsidRDefault="00B11EB3" w:rsidP="00B11EB3">
      <w:pPr>
        <w:pStyle w:val="DanceBody"/>
        <w:rPr>
          <w:szCs w:val="13"/>
        </w:rPr>
      </w:pPr>
      <w:r>
        <w:rPr>
          <w:szCs w:val="13"/>
        </w:rPr>
        <w:t>17-</w:t>
      </w:r>
      <w:r w:rsidRPr="003F57BE">
        <w:rPr>
          <w:szCs w:val="13"/>
        </w:rPr>
        <w:t>24</w:t>
      </w:r>
      <w:r w:rsidRPr="003F57BE">
        <w:tab/>
      </w:r>
      <w:r>
        <w:t>All d</w:t>
      </w:r>
      <w:r w:rsidRPr="003F57BE">
        <w:rPr>
          <w:szCs w:val="13"/>
        </w:rPr>
        <w:t xml:space="preserve">ance around partner </w:t>
      </w:r>
      <w:r>
        <w:rPr>
          <w:szCs w:val="13"/>
        </w:rPr>
        <w:t>RSh</w:t>
      </w:r>
      <w:r w:rsidRPr="003F57BE">
        <w:rPr>
          <w:szCs w:val="13"/>
        </w:rPr>
        <w:t xml:space="preserve"> and </w:t>
      </w:r>
      <w:r>
        <w:rPr>
          <w:szCs w:val="13"/>
        </w:rPr>
        <w:t>LSh</w:t>
      </w:r>
      <w:r w:rsidRPr="003F57BE">
        <w:rPr>
          <w:szCs w:val="13"/>
        </w:rPr>
        <w:t xml:space="preserve"> around corn</w:t>
      </w:r>
      <w:r>
        <w:rPr>
          <w:szCs w:val="13"/>
        </w:rPr>
        <w:t>er</w:t>
      </w:r>
    </w:p>
    <w:p w:rsidR="00B11EB3" w:rsidRDefault="00B11EB3" w:rsidP="00B11EB3">
      <w:pPr>
        <w:pStyle w:val="DanceBody"/>
        <w:keepNext w:val="0"/>
        <w:rPr>
          <w:szCs w:val="13"/>
        </w:rPr>
      </w:pPr>
      <w:r>
        <w:rPr>
          <w:szCs w:val="13"/>
        </w:rPr>
        <w:t>25-</w:t>
      </w:r>
      <w:r w:rsidRPr="003F57BE">
        <w:rPr>
          <w:szCs w:val="13"/>
        </w:rPr>
        <w:t>32</w:t>
      </w:r>
      <w:r w:rsidRPr="003F57BE">
        <w:tab/>
      </w:r>
      <w:r>
        <w:t xml:space="preserve">All </w:t>
      </w:r>
      <w:r>
        <w:rPr>
          <w:szCs w:val="13"/>
        </w:rPr>
        <w:t>Advance 2 steps and Retire;</w:t>
      </w:r>
      <w:r w:rsidRPr="003F57BE">
        <w:rPr>
          <w:szCs w:val="13"/>
        </w:rPr>
        <w:t xml:space="preserve"> Men pull back </w:t>
      </w:r>
      <w:r>
        <w:rPr>
          <w:szCs w:val="13"/>
        </w:rPr>
        <w:t xml:space="preserve">RSh &amp; </w:t>
      </w:r>
      <w:r w:rsidRPr="003F57BE">
        <w:rPr>
          <w:szCs w:val="13"/>
        </w:rPr>
        <w:t xml:space="preserve">cast one position </w:t>
      </w:r>
      <w:r>
        <w:rPr>
          <w:szCs w:val="13"/>
        </w:rPr>
        <w:t>clockwise ready to start again with new partner</w:t>
      </w:r>
    </w:p>
    <w:p w:rsidR="00B11EB3" w:rsidRDefault="00B11EB3" w:rsidP="00B11EB3"/>
    <w:p w:rsidR="00B11EB3" w:rsidRDefault="00B11EB3" w:rsidP="00B11EB3">
      <w:pPr>
        <w:pStyle w:val="Minicrib"/>
      </w:pPr>
      <w:r>
        <w:t>THE DASHING WHITE SERGEANT  (R32)  Round the Room</w:t>
      </w:r>
      <w:r>
        <w:tab/>
        <w:t>RSCDS Bk 3</w:t>
      </w:r>
    </w:p>
    <w:p w:rsidR="00B11EB3" w:rsidRDefault="00B11EB3" w:rsidP="00B11EB3">
      <w:pPr>
        <w:pStyle w:val="DanceBody"/>
      </w:pPr>
      <w:r>
        <w:t>Round the Room Dance  3 facing 3</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Centre dancer sets &amp; turns 2H person on right, sets &amp; turns 2H person on left (popular variation – turn person on right RH, turn person on left LH)</w:t>
      </w:r>
    </w:p>
    <w:p w:rsidR="00B11EB3" w:rsidRDefault="00B11EB3" w:rsidP="00B11EB3">
      <w:pPr>
        <w:pStyle w:val="DanceBody"/>
      </w:pPr>
      <w:r>
        <w:t>17-24</w:t>
      </w:r>
      <w:r>
        <w:tab/>
        <w:t>All dance reels of 3 with centre dancer passing LSh with person on right (popular variation – RSh to person on right)</w:t>
      </w:r>
    </w:p>
    <w:p w:rsidR="00B11EB3" w:rsidRDefault="00B11EB3" w:rsidP="00B11EB3">
      <w:pPr>
        <w:pStyle w:val="DanceBody"/>
        <w:keepNext w:val="0"/>
      </w:pPr>
      <w:r>
        <w:t>25-32</w:t>
      </w:r>
      <w:r>
        <w:tab/>
        <w:t>All Adv+Ret, advance to meet next group of 3 dancers (1 group of 3 passing under arches made by opposite group)</w:t>
      </w:r>
    </w:p>
    <w:p w:rsidR="00B11EB3" w:rsidRDefault="00B11EB3" w:rsidP="00B11EB3"/>
    <w:p w:rsidR="00B11EB3" w:rsidRDefault="00B11EB3" w:rsidP="00B11EB3">
      <w:pPr>
        <w:pStyle w:val="Minicrib"/>
      </w:pPr>
      <w:r>
        <w:t>THE DAUNDER  (S4x32)  4C set</w:t>
      </w:r>
      <w:r>
        <w:tab/>
        <w:t>Jim Fyfe  SCD Archives</w:t>
      </w:r>
    </w:p>
    <w:p w:rsidR="00B11EB3" w:rsidRDefault="00B11EB3" w:rsidP="00B11EB3">
      <w:pPr>
        <w:pStyle w:val="DanceBody"/>
      </w:pPr>
      <w:r>
        <w:t xml:space="preserve"> 1- 8</w:t>
      </w:r>
      <w:r>
        <w:tab/>
        <w:t>1M+2L</w:t>
      </w:r>
      <w:r w:rsidRPr="007F0D5A">
        <w:rPr>
          <w:b/>
        </w:rPr>
        <w:t xml:space="preserve"> also </w:t>
      </w:r>
      <w:r>
        <w:t>3M+4L turn RH 1.1/2 times into RH across with partners 1/2 way &amp; all cross (2s &amp; 4s under arches made by 1s &amp; 3s)</w:t>
      </w:r>
    </w:p>
    <w:p w:rsidR="00B11EB3" w:rsidRDefault="00B11EB3" w:rsidP="00B11EB3">
      <w:pPr>
        <w:pStyle w:val="DanceBody"/>
      </w:pPr>
      <w:r>
        <w:t xml:space="preserve"> 9-16</w:t>
      </w:r>
      <w:r>
        <w:tab/>
        <w:t>2M+1L</w:t>
      </w:r>
      <w:r w:rsidRPr="007F0D5A">
        <w:rPr>
          <w:b/>
        </w:rPr>
        <w:t xml:space="preserve"> also </w:t>
      </w:r>
      <w:r>
        <w:t>4M+3L turn LH 1.1/2 times into LH across with partners 1/2 way &amp; all cross (Ladies under arches made by Men)</w:t>
      </w:r>
    </w:p>
    <w:p w:rsidR="00B11EB3" w:rsidRDefault="00B11EB3" w:rsidP="00B11EB3">
      <w:pPr>
        <w:pStyle w:val="DanceBody"/>
      </w:pPr>
      <w:r>
        <w:t>17-24</w:t>
      </w:r>
      <w:r>
        <w:tab/>
        <w:t>1s+4s (centre cpl) dance RH across 1/2 way, change places RH with partners, 2s+4s</w:t>
      </w:r>
      <w:r w:rsidRPr="007F0D5A">
        <w:rPr>
          <w:b/>
        </w:rPr>
        <w:t xml:space="preserve"> also </w:t>
      </w:r>
      <w:r>
        <w:t>1s+3s dance RH across 1/2 way &amp; all change pl on sides</w:t>
      </w:r>
    </w:p>
    <w:p w:rsidR="00B11EB3" w:rsidRDefault="00B11EB3" w:rsidP="00B11EB3">
      <w:pPr>
        <w:pStyle w:val="DanceBody"/>
        <w:keepNext w:val="0"/>
      </w:pPr>
      <w:r>
        <w:t>25-32</w:t>
      </w:r>
      <w:r>
        <w:tab/>
        <w:t>All dance RSh reels of 4 on sides</w:t>
      </w:r>
    </w:p>
    <w:p w:rsidR="00B11EB3" w:rsidRDefault="00B11EB3" w:rsidP="00B11EB3"/>
    <w:p w:rsidR="00B11EB3" w:rsidRDefault="00B11EB3" w:rsidP="00B11EB3">
      <w:pPr>
        <w:pStyle w:val="Minicrib"/>
      </w:pPr>
      <w:r>
        <w:t>DAUNDER IN THE GLEN  (S4x32)  4C set</w:t>
      </w:r>
      <w:r>
        <w:tab/>
        <w:t>Shirley Campbell  The Silver Collection</w:t>
      </w:r>
    </w:p>
    <w:p w:rsidR="00B11EB3" w:rsidRPr="005E556C" w:rsidRDefault="00B11EB3" w:rsidP="00B11EB3">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B11EB3" w:rsidRPr="005E556C" w:rsidRDefault="00B11EB3" w:rsidP="00B11EB3">
      <w:pPr>
        <w:pStyle w:val="DanceBody"/>
      </w:pPr>
      <w:r w:rsidRPr="005E556C">
        <w:t xml:space="preserve"> 9-16</w:t>
      </w:r>
      <w:r w:rsidRPr="005E556C">
        <w:tab/>
        <w:t>1s+2s &amp; 3s+4s dance reels of 4 across the dance (2L &amp; 1M pass LSh also 4L &amp; 3M pass LSh to start)</w:t>
      </w:r>
    </w:p>
    <w:p w:rsidR="00B11EB3" w:rsidRPr="005E556C" w:rsidRDefault="00B11EB3" w:rsidP="00B11EB3">
      <w:pPr>
        <w:pStyle w:val="DanceBody"/>
      </w:pPr>
      <w:r w:rsidRPr="005E556C">
        <w:t>17-24</w:t>
      </w:r>
      <w:r w:rsidRPr="005E556C">
        <w:tab/>
        <w:t>All chase clockwis</w:t>
      </w:r>
      <w:r>
        <w:t>e 1/2 way, all cross RH.  4 3 2 1</w:t>
      </w:r>
    </w:p>
    <w:p w:rsidR="00B11EB3" w:rsidRPr="005E556C" w:rsidRDefault="00B11EB3" w:rsidP="00B11EB3">
      <w:pPr>
        <w:pStyle w:val="DanceBody"/>
        <w:keepNext w:val="0"/>
      </w:pPr>
      <w:r w:rsidRPr="005E556C">
        <w:t>25-32</w:t>
      </w:r>
      <w:r w:rsidRPr="005E556C">
        <w:tab/>
        <w:t>2s+3s+4s dance the Knot to end 2 3 4 1</w:t>
      </w:r>
    </w:p>
    <w:p w:rsidR="00B11EB3" w:rsidRDefault="00B11EB3" w:rsidP="00B11EB3"/>
    <w:p w:rsidR="00B11EB3" w:rsidRDefault="00B11EB3" w:rsidP="00B11EB3">
      <w:pPr>
        <w:pStyle w:val="Minicrib"/>
      </w:pPr>
      <w:r>
        <w:t>DAVE MACFARLANE'S REEL  (R8x32)  3C (4C set)</w:t>
      </w:r>
      <w:r>
        <w:tab/>
        <w:t>Gaye Collin  SCD Is All Around The World</w:t>
      </w:r>
    </w:p>
    <w:p w:rsidR="00B11EB3" w:rsidRDefault="00B11EB3" w:rsidP="00B11EB3">
      <w:pPr>
        <w:pStyle w:val="DanceBody"/>
      </w:pPr>
      <w:r>
        <w:t xml:space="preserve"> 1- 8</w:t>
      </w:r>
      <w:r>
        <w:tab/>
        <w:t>1s turn RH, cast (2s step up) &amp; pass LSh to dance RSh round 1st corners.  End 1L between 2s facing 2L, 1M between 3s facing 3M</w:t>
      </w:r>
    </w:p>
    <w:p w:rsidR="00B11EB3" w:rsidRDefault="00B11EB3" w:rsidP="00B11EB3">
      <w:pPr>
        <w:pStyle w:val="DanceBody"/>
      </w:pPr>
      <w:r>
        <w:t xml:space="preserve"> 9-16</w:t>
      </w:r>
      <w:r>
        <w:tab/>
        <w:t>1s dance 1/2 LSh reel of 3 across finishing in 2nd place opp sides, 1M facing up, 1L down.  1s dance 1/2 LSh reel of 3 on sides finishing by crossing to 2nd place own sides (3) 1 (2)</w:t>
      </w:r>
    </w:p>
    <w:p w:rsidR="00B11EB3" w:rsidRDefault="00B11EB3" w:rsidP="00B11EB3">
      <w:pPr>
        <w:pStyle w:val="DanceBody"/>
      </w:pPr>
      <w:r>
        <w:t>17-18</w:t>
      </w:r>
      <w:r>
        <w:tab/>
        <w:t xml:space="preserve">1s 1/2 turn LH, 1L face down, 1M face up </w:t>
      </w:r>
      <w:r>
        <w:rPr>
          <w:b/>
        </w:rPr>
        <w:t>while</w:t>
      </w:r>
      <w:r>
        <w:t xml:space="preserve"> 3s+2s turn 3/4 LH to finish in middle facing opp sides</w:t>
      </w:r>
    </w:p>
    <w:p w:rsidR="00B11EB3" w:rsidRDefault="00B11EB3" w:rsidP="00B11EB3">
      <w:pPr>
        <w:pStyle w:val="DanceBody"/>
      </w:pPr>
      <w:r>
        <w:t>19-20</w:t>
      </w:r>
      <w:r>
        <w:tab/>
        <w:t>All set (no hands) &amp; pull back RSh, Ladies face up, Men down</w:t>
      </w:r>
    </w:p>
    <w:p w:rsidR="00B11EB3" w:rsidRDefault="00B11EB3" w:rsidP="00B11EB3">
      <w:pPr>
        <w:pStyle w:val="DanceBody"/>
      </w:pPr>
      <w:r>
        <w:t>21-24</w:t>
      </w:r>
      <w:r>
        <w:tab/>
        <w:t>3s+1s+2s dance clockwise to own sides  2 1 3</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DAVELYN COUNTRY DANCE  (S3x32)  3C Set</w:t>
      </w:r>
      <w:r>
        <w:tab/>
        <w:t>J Trevor Stephenson  The Ayton Collection</w:t>
      </w:r>
    </w:p>
    <w:p w:rsidR="00B11EB3" w:rsidRPr="007340E9" w:rsidRDefault="00B11EB3" w:rsidP="00B11EB3">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B11EB3" w:rsidRPr="007340E9" w:rsidRDefault="00B11EB3" w:rsidP="00B11EB3">
      <w:pPr>
        <w:pStyle w:val="DanceBody"/>
      </w:pPr>
      <w:r w:rsidRPr="007340E9">
        <w:t xml:space="preserve"> 9-12</w:t>
      </w:r>
      <w:r w:rsidRPr="007340E9">
        <w:tab/>
        <w:t>2L+1s &amp; 2M+3s dance RH across, 2s pass LSh to face 1st corners</w:t>
      </w:r>
    </w:p>
    <w:p w:rsidR="00B11EB3" w:rsidRPr="007340E9" w:rsidRDefault="00B11EB3" w:rsidP="00B11EB3">
      <w:pPr>
        <w:pStyle w:val="DanceBody"/>
      </w:pPr>
      <w:r w:rsidRPr="007340E9">
        <w:t>13-16</w:t>
      </w:r>
      <w:r w:rsidRPr="007340E9">
        <w:tab/>
        <w:t xml:space="preserve">2s dance 1/2 diagonal Reel of 4 with 1st corners, 2s pass LSh to face 2nd </w:t>
      </w:r>
      <w:r>
        <w:t>corners</w:t>
      </w:r>
    </w:p>
    <w:p w:rsidR="00B11EB3" w:rsidRPr="007340E9" w:rsidRDefault="00B11EB3" w:rsidP="00B11EB3">
      <w:pPr>
        <w:pStyle w:val="DanceBody"/>
      </w:pPr>
      <w:r w:rsidRPr="007340E9">
        <w:t>17-20</w:t>
      </w:r>
      <w:r w:rsidRPr="007340E9">
        <w:tab/>
        <w:t>2s dance 1/2 diagonal Reel of 4 with 2nd corners, 2s finish in centre LSh to LSh</w:t>
      </w:r>
      <w:r>
        <w:t xml:space="preserve"> (2M above 2L) facing own side</w:t>
      </w:r>
    </w:p>
    <w:p w:rsidR="00B11EB3" w:rsidRPr="007340E9" w:rsidRDefault="00B11EB3" w:rsidP="00B11EB3">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B11EB3" w:rsidRPr="007340E9" w:rsidRDefault="00B11EB3" w:rsidP="00B11EB3">
      <w:pPr>
        <w:pStyle w:val="DanceBody"/>
      </w:pPr>
      <w:r w:rsidRPr="007340E9">
        <w:t>25-28</w:t>
      </w:r>
      <w:r w:rsidRPr="007340E9">
        <w:tab/>
        <w:t>2nd corners turn 2s RH into corner places, 2nd corners (1L+3M) turn 1.1/4 LH to face partners</w:t>
      </w:r>
    </w:p>
    <w:p w:rsidR="00B11EB3" w:rsidRDefault="00B11EB3" w:rsidP="00B11EB3">
      <w:pPr>
        <w:pStyle w:val="DanceBody"/>
      </w:pPr>
      <w:r w:rsidRPr="007340E9">
        <w:t>29-32</w:t>
      </w:r>
      <w:r w:rsidRPr="007340E9">
        <w:tab/>
        <w:t>1L+3M turn partners RH to end in their partners places, 1M+3L 3/4 LH turn to 2nd place own sides</w:t>
      </w:r>
      <w:r>
        <w:t>.</w:t>
      </w:r>
    </w:p>
    <w:p w:rsidR="00B11EB3" w:rsidRPr="007340E9" w:rsidRDefault="00B11EB3" w:rsidP="00B11EB3">
      <w:pPr>
        <w:pStyle w:val="DanceBody"/>
      </w:pPr>
      <w:r>
        <w:tab/>
      </w:r>
      <w:r w:rsidRPr="007340E9">
        <w:t>End: Ladies 2 3 1, Men 3 1 2</w:t>
      </w:r>
    </w:p>
    <w:p w:rsidR="00B11EB3" w:rsidRPr="007340E9" w:rsidRDefault="00B11EB3" w:rsidP="00B11EB3">
      <w:pPr>
        <w:pStyle w:val="DanceBody"/>
        <w:keepNext w:val="0"/>
        <w:rPr>
          <w:i/>
          <w:iCs/>
        </w:rPr>
      </w:pPr>
      <w:r w:rsidRPr="007340E9">
        <w:rPr>
          <w:i/>
          <w:iCs/>
        </w:rPr>
        <w:tab/>
        <w:t>Repeat twice more with new partners to end back with original partner</w:t>
      </w:r>
    </w:p>
    <w:p w:rsidR="00B11EB3" w:rsidRDefault="00B11EB3" w:rsidP="00B11EB3"/>
    <w:p w:rsidR="00B11EB3" w:rsidRDefault="00B11EB3" w:rsidP="00B11EB3">
      <w:pPr>
        <w:pStyle w:val="Minicrib"/>
      </w:pPr>
      <w:r>
        <w:t>DAVENA'S STRATHSPEY  (S4x32)  4C set</w:t>
      </w:r>
      <w:r>
        <w:tab/>
        <w:t>New Forest SCD</w:t>
      </w:r>
    </w:p>
    <w:p w:rsidR="00B11EB3" w:rsidRDefault="00B11EB3" w:rsidP="00B11EB3">
      <w:pPr>
        <w:pStyle w:val="DanceBody"/>
      </w:pPr>
      <w:r>
        <w:t xml:space="preserve"> 1- 8</w:t>
      </w:r>
      <w:r>
        <w:tab/>
        <w:t>1s+2s RH across, LH back</w:t>
      </w:r>
    </w:p>
    <w:p w:rsidR="00B11EB3" w:rsidRDefault="00B11EB3" w:rsidP="00B11EB3">
      <w:pPr>
        <w:pStyle w:val="DanceBody"/>
      </w:pPr>
      <w:r>
        <w:t xml:space="preserve"> 9-16</w:t>
      </w:r>
      <w:r>
        <w:tab/>
        <w:t>1s set, cast to bottom &amp; lead up to 1</w:t>
      </w:r>
      <w:r w:rsidRPr="00972EEB">
        <w:t>st</w:t>
      </w:r>
      <w:r>
        <w:t xml:space="preserve"> corners (2s step up)</w:t>
      </w:r>
    </w:p>
    <w:p w:rsidR="00B11EB3" w:rsidRDefault="00B11EB3" w:rsidP="00B11EB3">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B11EB3" w:rsidRDefault="00B11EB3" w:rsidP="00B11EB3">
      <w:pPr>
        <w:pStyle w:val="DanceBody"/>
        <w:keepNext w:val="0"/>
      </w:pPr>
      <w:r>
        <w:t>25-32</w:t>
      </w:r>
      <w:r>
        <w:tab/>
        <w:t>2s+1s+3s+4s Adv+Ret &amp; 1s cast to 4</w:t>
      </w:r>
      <w:r w:rsidRPr="00972EEB">
        <w:t>th</w:t>
      </w:r>
      <w:r>
        <w:t xml:space="preserve"> place (2s+3s+4s step up)</w:t>
      </w:r>
    </w:p>
    <w:p w:rsidR="00B11EB3" w:rsidRDefault="00B11EB3" w:rsidP="00B11EB3"/>
    <w:p w:rsidR="00B11EB3" w:rsidRDefault="00B11EB3" w:rsidP="00B11EB3">
      <w:pPr>
        <w:pStyle w:val="Minicrib"/>
      </w:pPr>
      <w:r>
        <w:t>DAVID FINDLAY'S JIG  (J4x32)  4C Set</w:t>
      </w:r>
      <w:r>
        <w:tab/>
        <w:t>Lily Davison  Glenfeshie Bk 2</w:t>
      </w:r>
    </w:p>
    <w:p w:rsidR="00B11EB3" w:rsidRDefault="00B11EB3" w:rsidP="00B11EB3">
      <w:pPr>
        <w:pStyle w:val="DanceBody"/>
      </w:pPr>
      <w:r>
        <w:t xml:space="preserve"> 1- 8</w:t>
      </w:r>
      <w:r>
        <w:tab/>
        <w:t>All set &amp; cross RH with partner; set &amp; cross back RH</w:t>
      </w:r>
    </w:p>
    <w:p w:rsidR="00B11EB3" w:rsidRDefault="00B11EB3" w:rsidP="00B11EB3">
      <w:pPr>
        <w:pStyle w:val="DanceBody"/>
      </w:pPr>
      <w:r>
        <w:t xml:space="preserve"> 9-12</w:t>
      </w:r>
      <w:r>
        <w:tab/>
        <w:t xml:space="preserve">1L &amp; 4M cross &amp; cast (down/up) to change places </w:t>
      </w:r>
      <w:r>
        <w:rPr>
          <w:b/>
        </w:rPr>
        <w:t>while</w:t>
      </w:r>
      <w:r>
        <w:t xml:space="preserve"> 1M &amp; 4L Adv+Ret diagonally</w:t>
      </w:r>
    </w:p>
    <w:p w:rsidR="00B11EB3" w:rsidRDefault="00B11EB3" w:rsidP="00B11EB3">
      <w:pPr>
        <w:pStyle w:val="DanceBody"/>
      </w:pPr>
      <w:r>
        <w:t>13-16</w:t>
      </w:r>
      <w:r>
        <w:tab/>
        <w:t xml:space="preserve">1M &amp; 4L repeat 9-12 </w:t>
      </w:r>
      <w:r>
        <w:rPr>
          <w:b/>
        </w:rPr>
        <w:t>while</w:t>
      </w:r>
      <w:r>
        <w:t xml:space="preserve"> 1L &amp; 4M Adv+Ret diagonally</w:t>
      </w:r>
    </w:p>
    <w:p w:rsidR="00B11EB3" w:rsidRDefault="00B11EB3" w:rsidP="00B11EB3">
      <w:pPr>
        <w:pStyle w:val="DanceBody"/>
      </w:pPr>
      <w:r>
        <w:t>17-20</w:t>
      </w:r>
      <w:r>
        <w:tab/>
        <w:t>2s+3s set, dance 1/2 RH across.  (4) (3) (2) (1)</w:t>
      </w:r>
    </w:p>
    <w:p w:rsidR="00B11EB3" w:rsidRDefault="00B11EB3" w:rsidP="00B11EB3">
      <w:pPr>
        <w:pStyle w:val="DanceBody"/>
      </w:pPr>
      <w:r>
        <w:t>21-24</w:t>
      </w:r>
      <w:r>
        <w:tab/>
        <w:t>4s+3s+2s (top 3 couples) dance 1/2 reels of 3 on sides (4s+3s pass RSh).  (2) (3) (4) (1)</w:t>
      </w:r>
    </w:p>
    <w:p w:rsidR="00B11EB3" w:rsidRDefault="00B11EB3" w:rsidP="00B11EB3">
      <w:pPr>
        <w:pStyle w:val="DanceBody"/>
        <w:keepNext w:val="0"/>
      </w:pPr>
      <w:r>
        <w:t>25-32</w:t>
      </w:r>
      <w:r>
        <w:tab/>
        <w:t xml:space="preserve">All set twice; 2s+3s </w:t>
      </w:r>
      <w:r>
        <w:rPr>
          <w:b/>
        </w:rPr>
        <w:t>also</w:t>
      </w:r>
      <w:r>
        <w:t xml:space="preserve"> 4s+1s dance 1/2 Double Fig 8 (2s &amp; 4s cross down RH, 3s &amp; 1s cast up).  2 3 4 1</w:t>
      </w:r>
    </w:p>
    <w:p w:rsidR="00B11EB3" w:rsidRDefault="00B11EB3" w:rsidP="00B11EB3"/>
    <w:p w:rsidR="00B11EB3" w:rsidRDefault="00B11EB3" w:rsidP="00B11EB3">
      <w:pPr>
        <w:pStyle w:val="Minicrib"/>
      </w:pPr>
      <w:r>
        <w:t>THE DAVID QUEEN STRATHSPEY  (S3x32)  3C set</w:t>
      </w:r>
      <w:r>
        <w:tab/>
        <w:t>Angela Bulteel  Ribble Valley Bk</w:t>
      </w:r>
    </w:p>
    <w:p w:rsidR="00B11EB3" w:rsidRPr="003E0345" w:rsidRDefault="00B11EB3" w:rsidP="00B11EB3">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rPr>
        <w:t xml:space="preserve"> </w:t>
      </w:r>
      <w:r>
        <w:rPr>
          <w:b/>
        </w:rPr>
        <w:t xml:space="preserve">as </w:t>
      </w:r>
      <w:r w:rsidRPr="003E0345">
        <w:t>1L+2s+3M circle 4H to left &amp; end 3L facing 1L</w:t>
      </w:r>
      <w:r w:rsidRPr="007F0D5A">
        <w:rPr>
          <w:b/>
        </w:rPr>
        <w:t xml:space="preserve"> also </w:t>
      </w:r>
      <w:r w:rsidRPr="003E0345">
        <w:t>3M facing 1M</w:t>
      </w:r>
    </w:p>
    <w:p w:rsidR="00B11EB3" w:rsidRPr="003E0345" w:rsidRDefault="00B11EB3" w:rsidP="00B11EB3">
      <w:pPr>
        <w:pStyle w:val="DanceBody"/>
      </w:pPr>
      <w:r w:rsidRPr="003E0345">
        <w:t xml:space="preserve"> 9-12</w:t>
      </w:r>
      <w:r w:rsidRPr="003E0345">
        <w:tab/>
        <w:t>3s+1s turn 2H &amp; set passing partner LSh</w:t>
      </w:r>
    </w:p>
    <w:p w:rsidR="00B11EB3" w:rsidRPr="003E0345" w:rsidRDefault="00B11EB3" w:rsidP="00B11EB3">
      <w:pPr>
        <w:pStyle w:val="DanceBody"/>
      </w:pPr>
      <w:r w:rsidRPr="003E0345">
        <w:t>13-16</w:t>
      </w:r>
      <w:r w:rsidRPr="003E0345">
        <w:tab/>
        <w:t>3M &amp; 1L dance out ends &amp; cast right to other end</w:t>
      </w:r>
      <w:r w:rsidRPr="003E0345">
        <w:rPr>
          <w:b/>
        </w:rPr>
        <w:t xml:space="preserve"> (</w:t>
      </w:r>
      <w:r w:rsidRPr="003E0345">
        <w:t>3s/1s end facing own partner</w:t>
      </w:r>
      <w:r w:rsidRPr="003E0345">
        <w:rPr>
          <w:b/>
        </w:rPr>
        <w:t xml:space="preserve"> </w:t>
      </w:r>
      <w:r w:rsidRPr="003E0345">
        <w:t>up/own middle)</w:t>
      </w:r>
      <w:r w:rsidRPr="00BA6B4D">
        <w:rPr>
          <w:b/>
        </w:rPr>
        <w:t xml:space="preserve"> </w:t>
      </w:r>
      <w:r>
        <w:rPr>
          <w:b/>
        </w:rPr>
        <w:t xml:space="preserve">as </w:t>
      </w:r>
      <w:r w:rsidRPr="003E0345">
        <w:t>3L+2s+1M circle 4H to left</w:t>
      </w:r>
    </w:p>
    <w:p w:rsidR="00B11EB3" w:rsidRPr="003E0345" w:rsidRDefault="00B11EB3" w:rsidP="00B11EB3">
      <w:pPr>
        <w:pStyle w:val="DanceBody"/>
      </w:pPr>
      <w:r w:rsidRPr="003E0345">
        <w:t>17-20</w:t>
      </w:r>
      <w:r w:rsidRPr="003E0345">
        <w:tab/>
        <w:t xml:space="preserve">3s &amp; 1s </w:t>
      </w:r>
      <w:r>
        <w:t xml:space="preserve">3/4 </w:t>
      </w:r>
      <w:r w:rsidRPr="003E0345">
        <w:t>turn RH to face down/up &amp; all set</w:t>
      </w:r>
    </w:p>
    <w:p w:rsidR="00B11EB3" w:rsidRPr="003E0345" w:rsidRDefault="00B11EB3" w:rsidP="00B11EB3">
      <w:pPr>
        <w:pStyle w:val="DanceBody"/>
      </w:pPr>
      <w:r w:rsidRPr="003E0345">
        <w:t>21-24</w:t>
      </w:r>
      <w:r w:rsidRPr="003E0345">
        <w:tab/>
        <w:t>3s turning inwards dance out to 1</w:t>
      </w:r>
      <w:r w:rsidRPr="00972EEB">
        <w:t>st</w:t>
      </w:r>
      <w:r w:rsidRPr="003E0345">
        <w:t xml:space="preserve"> place</w:t>
      </w:r>
      <w:r w:rsidRPr="00BA6B4D">
        <w:rPr>
          <w:b/>
        </w:rPr>
        <w:t xml:space="preserve"> while </w:t>
      </w:r>
      <w:r w:rsidRPr="003E0345">
        <w:t>2s dance in &amp; down to 3</w:t>
      </w:r>
      <w:r w:rsidRPr="00972EEB">
        <w:t>rd</w:t>
      </w:r>
      <w:r w:rsidRPr="003E0345">
        <w:t xml:space="preserve"> place</w:t>
      </w:r>
      <w:r w:rsidRPr="00BA6B4D">
        <w:rPr>
          <w:b/>
        </w:rPr>
        <w:t xml:space="preserve"> </w:t>
      </w:r>
      <w:r>
        <w:rPr>
          <w:b/>
        </w:rPr>
        <w:t xml:space="preserve">as </w:t>
      </w:r>
      <w:r w:rsidRPr="003E0345">
        <w:t>1s cast up to 2</w:t>
      </w:r>
      <w:r w:rsidRPr="00972EEB">
        <w:t>nd</w:t>
      </w:r>
      <w:r w:rsidRPr="003E0345">
        <w:t xml:space="preserve"> pl &amp; </w:t>
      </w:r>
      <w:r>
        <w:t xml:space="preserve">3/4 </w:t>
      </w:r>
      <w:r w:rsidRPr="003E0345">
        <w:t>turn LH to face up/down</w:t>
      </w:r>
    </w:p>
    <w:p w:rsidR="00B11EB3" w:rsidRPr="003E0345" w:rsidRDefault="00B11EB3" w:rsidP="00B11EB3">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B11EB3" w:rsidRDefault="00B11EB3" w:rsidP="00B11EB3"/>
    <w:p w:rsidR="00B11EB3" w:rsidRDefault="00B11EB3" w:rsidP="00B11EB3">
      <w:pPr>
        <w:pStyle w:val="Minicrib"/>
      </w:pPr>
      <w:r>
        <w:t>DAVID RUSSELL HALL  (R8x40)  3C (4C set)</w:t>
      </w:r>
      <w:r>
        <w:tab/>
        <w:t>K Whittle  RSCDS Bk 42</w:t>
      </w:r>
    </w:p>
    <w:p w:rsidR="00B11EB3" w:rsidRDefault="00B11EB3" w:rsidP="00B11EB3">
      <w:pPr>
        <w:pStyle w:val="DanceBody"/>
      </w:pPr>
      <w:r>
        <w:t xml:space="preserve"> 1- 8</w:t>
      </w:r>
      <w:r>
        <w:tab/>
        <w:t>1s cross RH, cast 1 place, dance down between 3s &amp; cast up to join LH with partner &amp; RH with 2</w:t>
      </w:r>
      <w:r w:rsidRPr="00972EEB">
        <w:t>nd</w:t>
      </w:r>
      <w:r>
        <w:t xml:space="preserve"> corners</w:t>
      </w:r>
    </w:p>
    <w:p w:rsidR="00B11EB3" w:rsidRDefault="00B11EB3" w:rsidP="00B11EB3">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rPr>
        <w:t xml:space="preserve"> while </w:t>
      </w:r>
      <w:r>
        <w:t>1</w:t>
      </w:r>
      <w:r w:rsidRPr="00972EEB">
        <w:t>st</w:t>
      </w:r>
      <w:r>
        <w:t xml:space="preserve"> corners set turning left to dance clockwise 1/2 way to change places &amp; set</w:t>
      </w:r>
    </w:p>
    <w:p w:rsidR="00B11EB3" w:rsidRDefault="00B11EB3" w:rsidP="00B11EB3">
      <w:pPr>
        <w:pStyle w:val="DanceBody"/>
      </w:pPr>
      <w:r>
        <w:t>17-20</w:t>
      </w:r>
      <w:r>
        <w:tab/>
        <w:t>1s dance 1/2 diagonal RSh reel of 4 with corners to join LH with partner &amp; RH with 1</w:t>
      </w:r>
      <w:r w:rsidRPr="00972EEB">
        <w:t>st</w:t>
      </w:r>
      <w:r>
        <w:t xml:space="preserve"> corners (pstn)</w:t>
      </w:r>
    </w:p>
    <w:p w:rsidR="00B11EB3" w:rsidRPr="00C2247D" w:rsidRDefault="00B11EB3" w:rsidP="00B11EB3">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B11EB3" w:rsidRDefault="00B11EB3" w:rsidP="00B11EB3">
      <w:pPr>
        <w:pStyle w:val="DanceBody"/>
      </w:pPr>
      <w:r>
        <w:t>29-32</w:t>
      </w:r>
      <w:r>
        <w:tab/>
        <w:t>1s dance 1/2 diagonal reel with corners, give LH briefly to end LSh/LSh</w:t>
      </w:r>
    </w:p>
    <w:p w:rsidR="00B11EB3" w:rsidRDefault="00B11EB3" w:rsidP="00B11EB3">
      <w:pPr>
        <w:pStyle w:val="DanceBody"/>
        <w:keepNext w:val="0"/>
      </w:pPr>
      <w:r>
        <w:t>33-40</w:t>
      </w:r>
      <w:r>
        <w:tab/>
        <w:t>1s dance RH across (1L with 2s &amp; 1M with 3s), pass RSh &amp; dance LH across with other couple to end 2</w:t>
      </w:r>
      <w:r w:rsidRPr="00972EEB">
        <w:t>nd</w:t>
      </w:r>
      <w:r>
        <w:t xml:space="preserve"> place own side</w:t>
      </w:r>
    </w:p>
    <w:p w:rsidR="00B11EB3" w:rsidRDefault="00B11EB3" w:rsidP="00B11EB3"/>
    <w:p w:rsidR="00B11EB3" w:rsidRDefault="00B11EB3" w:rsidP="00B11EB3">
      <w:pPr>
        <w:pStyle w:val="Minicrib"/>
      </w:pPr>
      <w:r>
        <w:t>DAVID'S DELIGHT  (S8x32)  3C (4C set)</w:t>
      </w:r>
      <w:r>
        <w:tab/>
        <w:t>Muriel Johnstone  Dancing on Air</w:t>
      </w:r>
    </w:p>
    <w:p w:rsidR="00B11EB3" w:rsidRPr="00136017" w:rsidRDefault="00B11EB3" w:rsidP="00B11EB3">
      <w:pPr>
        <w:pStyle w:val="DanceBody"/>
      </w:pPr>
      <w:r w:rsidRPr="00136017">
        <w:t xml:space="preserve"> 1- 8</w:t>
      </w:r>
      <w:r w:rsidRPr="00136017">
        <w:tab/>
        <w:t>1s+2s Set+Link, 2s+1s circle 4H round to Left</w:t>
      </w:r>
    </w:p>
    <w:p w:rsidR="00B11EB3" w:rsidRPr="00136017" w:rsidRDefault="00B11EB3" w:rsidP="00B11EB3">
      <w:pPr>
        <w:pStyle w:val="DanceBody"/>
      </w:pPr>
      <w:r w:rsidRPr="00136017">
        <w:t xml:space="preserve"> 9-16</w:t>
      </w:r>
      <w:r w:rsidRPr="00136017">
        <w:tab/>
        <w:t xml:space="preserve">1s+3s dance </w:t>
      </w:r>
      <w:r>
        <w:t>"</w:t>
      </w:r>
      <w:r w:rsidRPr="00136017">
        <w:t>Bourrel</w:t>
      </w:r>
      <w:r>
        <w:t>"</w:t>
      </w:r>
    </w:p>
    <w:p w:rsidR="00B11EB3" w:rsidRPr="00136017" w:rsidRDefault="00B11EB3" w:rsidP="00B11EB3">
      <w:pPr>
        <w:pStyle w:val="DanceBody"/>
      </w:pPr>
      <w:r w:rsidRPr="00136017">
        <w:tab/>
        <w:t>`9-12      1M+3L set advancing, 3/4 turn 2H &amp; twirl to end BtoB (Lady facing up &amp; Man down) while partners chase anticlockwise to face partner</w:t>
      </w:r>
    </w:p>
    <w:p w:rsidR="00B11EB3" w:rsidRDefault="00B11EB3" w:rsidP="00B11EB3">
      <w:pPr>
        <w:pStyle w:val="DanceBody"/>
      </w:pPr>
      <w:r>
        <w:tab/>
      </w:r>
      <w:r w:rsidRPr="00136017">
        <w:t>`13-16    Set to partners &amp; turn 2H staying in middle ready for …</w:t>
      </w:r>
    </w:p>
    <w:p w:rsidR="00B11EB3" w:rsidRPr="00136017" w:rsidRDefault="00B11EB3" w:rsidP="00B11EB3">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B11EB3" w:rsidRDefault="00B11EB3" w:rsidP="00B11EB3">
      <w:pPr>
        <w:pStyle w:val="DanceBody"/>
        <w:keepNext w:val="0"/>
      </w:pPr>
      <w:r w:rsidRPr="00136017">
        <w:t>25-32</w:t>
      </w:r>
      <w:r w:rsidRPr="00136017">
        <w:tab/>
        <w:t>1s dance down between 3s (2s step up), cross &amp; cast up to 2nd place own sides.  2s+1s+3s turn 2H</w:t>
      </w:r>
    </w:p>
    <w:p w:rsidR="00B11EB3" w:rsidRDefault="00B11EB3" w:rsidP="00B11EB3"/>
    <w:p w:rsidR="00B11EB3" w:rsidRDefault="00B11EB3" w:rsidP="00B11EB3">
      <w:pPr>
        <w:pStyle w:val="Minicrib"/>
      </w:pPr>
      <w:r>
        <w:t>DAVID'S DOUBLE TROUBLE  (R5x32)  5C set</w:t>
      </w:r>
      <w:r>
        <w:tab/>
        <w:t>David Quarrie  World Wide Weavings</w:t>
      </w:r>
    </w:p>
    <w:p w:rsidR="00B11EB3" w:rsidRDefault="00B11EB3" w:rsidP="00B11EB3">
      <w:pPr>
        <w:pStyle w:val="DanceBody"/>
      </w:pPr>
      <w:r>
        <w:t xml:space="preserve"> 1- 8</w:t>
      </w:r>
      <w:r>
        <w:tab/>
        <w:t>1s/3s dance 1/2 Fig 8 round 2s/4s. 1M+2L &amp; 3M+4L turn 1.1/2 LH, 1L+2M &amp; 3L+4L turn 1.1/2 RH. 1s &amp; 3s end BtoB with partner facing opp sides</w:t>
      </w:r>
    </w:p>
    <w:p w:rsidR="00B11EB3" w:rsidRDefault="00B11EB3" w:rsidP="00B11EB3">
      <w:pPr>
        <w:pStyle w:val="DanceBody"/>
      </w:pPr>
      <w:r>
        <w:t xml:space="preserve"> 9-16</w:t>
      </w:r>
      <w:r>
        <w:tab/>
        <w:t>1s &amp; 3s dance Double Triangles finishing facing 1st corners</w:t>
      </w:r>
    </w:p>
    <w:p w:rsidR="00B11EB3" w:rsidRDefault="00B11EB3" w:rsidP="00B11EB3">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B11EB3" w:rsidRDefault="00B11EB3" w:rsidP="00B11EB3">
      <w:pPr>
        <w:pStyle w:val="DanceBody"/>
        <w:keepNext w:val="0"/>
      </w:pPr>
      <w:r>
        <w:t>25-32</w:t>
      </w:r>
      <w:r>
        <w:tab/>
        <w:t>1s &amp; 3s cast round 3rd corner &amp; cross diagonally to opp sides, 1s to 2nd place, 3s to 4th place (1L+3M pass RSh); 1s &amp; 3s cross RH with partner and cast off 1 place.  End 2 4 1 5 3</w:t>
      </w:r>
    </w:p>
    <w:p w:rsidR="00B11EB3" w:rsidRDefault="00B11EB3" w:rsidP="00B11EB3"/>
    <w:p w:rsidR="00B11EB3" w:rsidRDefault="00B11EB3" w:rsidP="00B11EB3">
      <w:pPr>
        <w:pStyle w:val="Minicrib"/>
      </w:pPr>
      <w:r>
        <w:t>DAVID'S FANCY  (S4x40)  4C set</w:t>
      </w:r>
      <w:r>
        <w:tab/>
        <w:t>Doris Buchanan  Crystal Collection</w:t>
      </w:r>
    </w:p>
    <w:p w:rsidR="00B11EB3" w:rsidRDefault="00B11EB3" w:rsidP="00B11EB3">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B11EB3" w:rsidRDefault="00B11EB3" w:rsidP="00B11EB3">
      <w:pPr>
        <w:pStyle w:val="DanceBody"/>
      </w:pPr>
      <w:r>
        <w:t xml:space="preserve"> 9-16</w:t>
      </w:r>
      <w:r>
        <w:tab/>
        <w:t>2L+3L+4L also 1M+2M+3M set &amp; change places diagonally RH, all turn 2H to end in middle (1s+2s turn 1.1/2 &amp; face up as 3s+4s turn &amp; face down)</w:t>
      </w:r>
    </w:p>
    <w:p w:rsidR="00B11EB3" w:rsidRDefault="00B11EB3" w:rsidP="00B11EB3">
      <w:pPr>
        <w:pStyle w:val="DanceBody"/>
      </w:pPr>
      <w:r>
        <w:t>17-24</w:t>
      </w:r>
      <w:r>
        <w:tab/>
        <w:t>1s+2s &amp; 3s+4s dance an Allemande to end 2 1 (4) (3)</w:t>
      </w:r>
    </w:p>
    <w:p w:rsidR="00B11EB3" w:rsidRDefault="00B11EB3" w:rsidP="00B11EB3">
      <w:pPr>
        <w:pStyle w:val="DanceBody"/>
      </w:pPr>
      <w:r>
        <w:t>25-32</w:t>
      </w:r>
      <w:r>
        <w:tab/>
        <w:t>2L+1L also 4L+3L dance across (between their partners) &amp; cast back to end facing each other, 2s+1s also 4s+3s change places on sides giving LH &amp; cross with partners RH to end (1) (2) 3 4</w:t>
      </w:r>
    </w:p>
    <w:p w:rsidR="00B11EB3" w:rsidRDefault="00B11EB3" w:rsidP="00B11EB3">
      <w:pPr>
        <w:pStyle w:val="DanceBody"/>
      </w:pPr>
      <w:r>
        <w:t>33-36</w:t>
      </w:r>
      <w:r>
        <w:tab/>
        <w:t>2s+3s dance 4H round, while 1s &amp; 4s turn partner 2H once round,  2s+3s+4s return to place while 1s stay in middle &amp; face down</w:t>
      </w:r>
    </w:p>
    <w:p w:rsidR="00B11EB3" w:rsidRDefault="00B11EB3" w:rsidP="00B11EB3">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B11EB3" w:rsidRDefault="00B11EB3" w:rsidP="00B11EB3"/>
    <w:p w:rsidR="00B11EB3" w:rsidRDefault="00B11EB3" w:rsidP="00B11EB3">
      <w:pPr>
        <w:pStyle w:val="Minicrib"/>
      </w:pPr>
      <w:r>
        <w:t>DAVIDSON'S DELIGHT  (S8x32)  3C (4C Set)</w:t>
      </w:r>
      <w:r>
        <w:tab/>
        <w:t>N Borsberry  Croydon 50th Anniv</w:t>
      </w:r>
    </w:p>
    <w:p w:rsidR="00B11EB3" w:rsidRDefault="00B11EB3" w:rsidP="00B11EB3">
      <w:pPr>
        <w:pStyle w:val="DanceBody"/>
      </w:pPr>
      <w:r>
        <w:t xml:space="preserve"> 1- 8</w:t>
      </w:r>
      <w:r>
        <w:tab/>
        <w:t>1s Adv+Ret (touching RH), cross RH &amp; dance 1/2 reels of 3 on opp sides (1M RSh to 2L &amp; 1L LSh to 2M) ending with 1s &amp; 3s looping to face in</w:t>
      </w:r>
    </w:p>
    <w:p w:rsidR="00B11EB3" w:rsidRDefault="00B11EB3" w:rsidP="00B11EB3">
      <w:pPr>
        <w:pStyle w:val="DanceBody"/>
      </w:pPr>
      <w:r>
        <w:t xml:space="preserve"> 9-16</w:t>
      </w:r>
      <w:r>
        <w:tab/>
        <w:t>1s Adv+Ret (touching RH), cross RH &amp; dance 1/2 reels of 3 on own sides (1M LSh to 2M &amp; 1L RSh to 2L) ending with 1s &amp; 3s looping to face in</w:t>
      </w:r>
    </w:p>
    <w:p w:rsidR="00B11EB3" w:rsidRDefault="00B11EB3" w:rsidP="00B11EB3">
      <w:pPr>
        <w:pStyle w:val="DanceBody"/>
      </w:pPr>
      <w:r>
        <w:t>17-24</w:t>
      </w:r>
      <w:r>
        <w:tab/>
        <w:t>1s cross RH, cast 1 place &amp; dance 1/2 Fig of 8 round 2s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DAVIDSON'S FAREWELL  (S4x32)  4C set</w:t>
      </w:r>
      <w:r>
        <w:tab/>
        <w:t>Bill Gray</w:t>
      </w:r>
    </w:p>
    <w:p w:rsidR="00B11EB3" w:rsidRDefault="00B11EB3" w:rsidP="00B11EB3">
      <w:pPr>
        <w:pStyle w:val="DanceBody"/>
      </w:pPr>
      <w:r>
        <w:t xml:space="preserve"> 1- 8</w:t>
      </w:r>
      <w:r>
        <w:tab/>
        <w:t>1s lead down below 4s.  Bar 5: 4s followed by 3s &amp; 2s dance down sides, meet partner below 1s &amp; then 1s followed by 4s+3s+2s lead up.  All end in prom hold facing up</w:t>
      </w:r>
    </w:p>
    <w:p w:rsidR="00B11EB3" w:rsidRDefault="00B11EB3" w:rsidP="00B11EB3">
      <w:pPr>
        <w:pStyle w:val="DanceBody"/>
      </w:pPr>
      <w:r>
        <w:t xml:space="preserve"> 9-16</w:t>
      </w:r>
      <w:r>
        <w:tab/>
        <w:t xml:space="preserve">1s+4s </w:t>
      </w:r>
      <w:r>
        <w:rPr>
          <w:b/>
        </w:rPr>
        <w:t>also</w:t>
      </w:r>
      <w:r>
        <w:t xml:space="preserve"> 3s+2s dance "Allemande Knot"</w:t>
      </w:r>
    </w:p>
    <w:p w:rsidR="00B11EB3" w:rsidRDefault="00B11EB3" w:rsidP="00B11EB3">
      <w:pPr>
        <w:pStyle w:val="DanceBody"/>
      </w:pPr>
      <w:r>
        <w:tab/>
        <w:t xml:space="preserve">9-12    1s+4s </w:t>
      </w:r>
      <w:r>
        <w:rPr>
          <w:b/>
        </w:rPr>
        <w:t>also</w:t>
      </w:r>
      <w:r>
        <w:t xml:space="preserve"> 3s+2s dance 4 bars of Allemande so all facing down on Men's side</w:t>
      </w:r>
    </w:p>
    <w:p w:rsidR="00B11EB3" w:rsidRDefault="00B11EB3" w:rsidP="00B11EB3">
      <w:pPr>
        <w:pStyle w:val="DanceBody"/>
      </w:pPr>
      <w:r>
        <w:tab/>
        <w:t xml:space="preserve">13-16  1s+4s </w:t>
      </w:r>
      <w:r>
        <w:rPr>
          <w:b/>
        </w:rPr>
        <w:t>also</w:t>
      </w:r>
      <w:r>
        <w:t xml:space="preserve"> 3s+2s dance last 4 bars of Knot, dancing up Ladies' side &amp; turning LH to end all on opp sides</w:t>
      </w:r>
    </w:p>
    <w:p w:rsidR="00B11EB3" w:rsidRDefault="00B11EB3" w:rsidP="00B11EB3">
      <w:pPr>
        <w:pStyle w:val="DanceBody"/>
      </w:pPr>
      <w:r>
        <w:t>17-24</w:t>
      </w:r>
      <w:r>
        <w:tab/>
        <w:t>4s+1s+2s (top 3 couples) Set+Link twice</w:t>
      </w:r>
    </w:p>
    <w:p w:rsidR="00B11EB3" w:rsidRDefault="00B11EB3" w:rsidP="00B11EB3">
      <w:pPr>
        <w:pStyle w:val="DanceBody"/>
      </w:pPr>
      <w:r>
        <w:t>25-28</w:t>
      </w:r>
      <w:r>
        <w:tab/>
        <w:t>1s+4s (middle couples) dance 1/2 R&amp;L</w:t>
      </w:r>
    </w:p>
    <w:p w:rsidR="00B11EB3" w:rsidRDefault="00B11EB3" w:rsidP="00B11EB3">
      <w:pPr>
        <w:pStyle w:val="DanceBody"/>
        <w:keepNext w:val="0"/>
      </w:pPr>
      <w:r>
        <w:t>29-32</w:t>
      </w:r>
      <w:r>
        <w:tab/>
        <w:t>4s+1s+3s (bottom 3 couples) Adv (1 bar), Ret (1 bar) &amp; cross RH to own sides ending 2 4 1 3</w:t>
      </w:r>
    </w:p>
    <w:p w:rsidR="00B11EB3" w:rsidRDefault="00B11EB3" w:rsidP="00B11EB3"/>
    <w:p w:rsidR="00B11EB3" w:rsidRDefault="00B11EB3" w:rsidP="00B11EB3">
      <w:pPr>
        <w:pStyle w:val="Minicrib"/>
      </w:pPr>
      <w:r>
        <w:t>DAVY GLEN'S STRATHSPEY  (S4x32)  4C set</w:t>
      </w:r>
      <w:r>
        <w:tab/>
        <w:t>B Donald  Green Lochan</w:t>
      </w:r>
    </w:p>
    <w:p w:rsidR="00B11EB3" w:rsidRDefault="00B11EB3" w:rsidP="00B11EB3">
      <w:pPr>
        <w:pStyle w:val="DanceBody"/>
      </w:pPr>
      <w:r>
        <w:t xml:space="preserve"> 1- 8</w:t>
      </w:r>
      <w:r>
        <w:tab/>
        <w:t>3s+4s dance 1/2 R&amp;L, 1M+3M advance, set, pass LSh to face down/up</w:t>
      </w:r>
      <w:r w:rsidRPr="00BA6B4D">
        <w:rPr>
          <w:b/>
        </w:rPr>
        <w:t xml:space="preserve"> while </w:t>
      </w:r>
      <w:r>
        <w:t>partners cast to face them</w:t>
      </w:r>
    </w:p>
    <w:p w:rsidR="00B11EB3" w:rsidRDefault="00B11EB3" w:rsidP="00B11EB3">
      <w:pPr>
        <w:pStyle w:val="DanceBody"/>
      </w:pPr>
      <w:r>
        <w:t xml:space="preserve"> 9-16</w:t>
      </w:r>
      <w:r>
        <w:tab/>
        <w:t>3s+1s dance reel of 4 in middle</w:t>
      </w:r>
    </w:p>
    <w:p w:rsidR="00B11EB3" w:rsidRDefault="00B11EB3" w:rsidP="00B11EB3">
      <w:pPr>
        <w:pStyle w:val="DanceBody"/>
      </w:pPr>
      <w:r>
        <w:t>17-24</w:t>
      </w:r>
      <w:r>
        <w:tab/>
        <w:t>3s+2s dance Allemande</w:t>
      </w:r>
      <w:r w:rsidRPr="00BA6B4D">
        <w:rPr>
          <w:b/>
        </w:rPr>
        <w:t xml:space="preserve"> while </w:t>
      </w:r>
      <w:r>
        <w:t>1s+4s dance Allemande down &amp; end with 1s dancing under arch made by 4s &amp; cross to own side (4s on opp side)</w:t>
      </w:r>
    </w:p>
    <w:p w:rsidR="00B11EB3" w:rsidRDefault="00B11EB3" w:rsidP="00B11EB3">
      <w:pPr>
        <w:pStyle w:val="DanceBody"/>
        <w:keepNext w:val="0"/>
      </w:pPr>
      <w:r>
        <w:t>25-32</w:t>
      </w:r>
      <w:r>
        <w:tab/>
        <w:t>2s+3s+4s dance reel of 3 on sides (4s cross up &amp; 3s out &amp; down to start)</w:t>
      </w:r>
    </w:p>
    <w:p w:rsidR="00B11EB3" w:rsidRDefault="00B11EB3" w:rsidP="00B11EB3"/>
    <w:p w:rsidR="00B11EB3" w:rsidRDefault="00B11EB3" w:rsidP="00B11EB3">
      <w:pPr>
        <w:pStyle w:val="Minicrib"/>
      </w:pPr>
      <w:r>
        <w:t>DAVY NICK NACK  (R8x32)  3C (4C set)</w:t>
      </w:r>
      <w:r>
        <w:tab/>
        <w:t>Bob M Campbell  Glasgow Assembly</w:t>
      </w:r>
    </w:p>
    <w:p w:rsidR="00B11EB3" w:rsidRDefault="00B11EB3" w:rsidP="00B11EB3">
      <w:pPr>
        <w:pStyle w:val="DanceBody"/>
      </w:pPr>
      <w:r>
        <w:t xml:space="preserve"> 1- 8</w:t>
      </w:r>
      <w:r>
        <w:tab/>
        <w:t>1s+2s+3s cross RH to just in front of side lines, set, cross back RH &amp; set again</w:t>
      </w:r>
    </w:p>
    <w:p w:rsidR="00B11EB3" w:rsidRDefault="00B11EB3" w:rsidP="00B11EB3">
      <w:pPr>
        <w:pStyle w:val="DanceBody"/>
      </w:pPr>
      <w:r>
        <w:t xml:space="preserve"> 9-16</w:t>
      </w:r>
      <w:r>
        <w:tab/>
        <w:t>1s turn RH 1.1/2 times, cast 1 place (2s step up 13-14) &amp; turn LH once round to face 1</w:t>
      </w:r>
      <w:r w:rsidRPr="00972EEB">
        <w:t>st</w:t>
      </w:r>
      <w:r>
        <w:t xml:space="preserve"> corners</w:t>
      </w:r>
    </w:p>
    <w:p w:rsidR="00B11EB3" w:rsidRDefault="00B11EB3" w:rsidP="00B11EB3">
      <w:pPr>
        <w:pStyle w:val="DanceBody"/>
      </w:pPr>
      <w:r>
        <w:t>17-24</w:t>
      </w:r>
      <w:r>
        <w:tab/>
        <w:t>1s change places RH with corners &amp; set, change places with corner person RH &amp; turn partner LH to face 2</w:t>
      </w:r>
      <w:r w:rsidRPr="00972EEB">
        <w:t>nd</w:t>
      </w:r>
      <w:r>
        <w:t xml:space="preserve"> corners</w:t>
      </w:r>
    </w:p>
    <w:p w:rsidR="00B11EB3" w:rsidRDefault="00B11EB3" w:rsidP="00B11EB3">
      <w:pPr>
        <w:pStyle w:val="DanceBody"/>
        <w:keepNext w:val="0"/>
      </w:pPr>
      <w:r>
        <w:t>25-32</w:t>
      </w:r>
      <w:r>
        <w:tab/>
        <w:t>1s change places RH with corners &amp; set, change places with corner person RH &amp; cross LH with partner to places</w:t>
      </w:r>
    </w:p>
    <w:p w:rsidR="00B11EB3" w:rsidRDefault="00B11EB3" w:rsidP="00B11EB3"/>
    <w:p w:rsidR="00B11EB3" w:rsidRDefault="00B11EB3" w:rsidP="00B11EB3">
      <w:pPr>
        <w:pStyle w:val="Minicrib"/>
      </w:pPr>
      <w:r>
        <w:t>DAVY'S LOCKER  (R8x24)  2C (4C set)</w:t>
      </w:r>
      <w:r>
        <w:tab/>
        <w:t>Bk of Graded SCDs</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lead down for 3 steps, back to top &amp; cast to 2</w:t>
      </w:r>
      <w:r w:rsidRPr="00972EEB">
        <w:t>nd</w:t>
      </w:r>
      <w:r>
        <w:t xml:space="preserve"> places</w:t>
      </w:r>
    </w:p>
    <w:p w:rsidR="00B11EB3" w:rsidRDefault="00B11EB3" w:rsidP="00B11EB3">
      <w:pPr>
        <w:pStyle w:val="DanceBody"/>
        <w:keepNext w:val="0"/>
      </w:pPr>
      <w:r>
        <w:t>17-24</w:t>
      </w:r>
      <w:r>
        <w:tab/>
        <w:t>2s+1s Promenade</w:t>
      </w:r>
    </w:p>
    <w:p w:rsidR="00B11EB3" w:rsidRDefault="00B11EB3" w:rsidP="00B11EB3"/>
    <w:p w:rsidR="00B11EB3" w:rsidRDefault="00B11EB3" w:rsidP="00B11EB3">
      <w:pPr>
        <w:pStyle w:val="Minicrib"/>
      </w:pPr>
      <w:r>
        <w:t>DAWN IN THE HEATHER  (S4x32)  Sq.Set</w:t>
      </w:r>
      <w:r>
        <w:tab/>
        <w:t>Michelle C Andrako  Lyndhurst Silver Coll</w:t>
      </w:r>
    </w:p>
    <w:p w:rsidR="00B11EB3" w:rsidRDefault="00B11EB3" w:rsidP="00B11EB3">
      <w:pPr>
        <w:pStyle w:val="DanceBody"/>
      </w:pPr>
      <w:r w:rsidRPr="003435BC">
        <w:t>Square Set</w:t>
      </w:r>
    </w:p>
    <w:p w:rsidR="00B11EB3" w:rsidRPr="003435BC" w:rsidRDefault="00B11EB3" w:rsidP="00B11EB3">
      <w:pPr>
        <w:pStyle w:val="DanceBody"/>
      </w:pPr>
      <w:r>
        <w:t xml:space="preserve"> </w:t>
      </w:r>
      <w:r w:rsidRPr="003435BC">
        <w:t>1- 8</w:t>
      </w:r>
      <w:r w:rsidRPr="003435BC">
        <w:tab/>
        <w:t xml:space="preserve">All Ladies dance LH across </w:t>
      </w:r>
      <w:r w:rsidRPr="003435BC">
        <w:rPr>
          <w:b/>
        </w:rPr>
        <w:t>while</w:t>
      </w:r>
      <w:r w:rsidRPr="003435BC">
        <w:t xml:space="preserve"> Men dance Highland Schottische setting (4 bars). Ladies dance LSh round partner to end BtoB facing partner</w:t>
      </w:r>
    </w:p>
    <w:p w:rsidR="00B11EB3" w:rsidRDefault="00B11EB3" w:rsidP="00B11EB3">
      <w:pPr>
        <w:pStyle w:val="DanceBody"/>
      </w:pPr>
      <w:r w:rsidRPr="003435BC">
        <w:t xml:space="preserve"> 9-16</w:t>
      </w:r>
      <w:r w:rsidRPr="003435BC">
        <w:tab/>
        <w:t>All set &amp; dance La Baratte : -</w:t>
      </w:r>
    </w:p>
    <w:p w:rsidR="00B11EB3" w:rsidRPr="003435BC" w:rsidRDefault="00B11EB3" w:rsidP="00B11EB3">
      <w:pPr>
        <w:pStyle w:val="DanceBody"/>
      </w:pPr>
      <w:r w:rsidRPr="003435BC">
        <w:tab/>
        <w:t>`Men 1/2 turn Lady RH &amp; retains hand but at arm</w:t>
      </w:r>
      <w:r>
        <w:t>'</w:t>
      </w:r>
      <w:r w:rsidRPr="003435BC">
        <w:t>s length from each other</w:t>
      </w:r>
    </w:p>
    <w:p w:rsidR="00B11EB3" w:rsidRPr="003435BC" w:rsidRDefault="00B11EB3" w:rsidP="00B11EB3">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11EB3" w:rsidRPr="003435BC" w:rsidRDefault="00B11EB3" w:rsidP="00B11EB3">
      <w:pPr>
        <w:pStyle w:val="DanceBody"/>
      </w:pPr>
      <w:r w:rsidRPr="003435BC">
        <w:tab/>
        <w:t>`Couples change places LH to opposite places</w:t>
      </w:r>
    </w:p>
    <w:p w:rsidR="00B11EB3" w:rsidRPr="003435BC" w:rsidRDefault="00B11EB3" w:rsidP="00B11EB3">
      <w:pPr>
        <w:pStyle w:val="DanceBody"/>
      </w:pPr>
      <w:r w:rsidRPr="003435BC">
        <w:t>17-24</w:t>
      </w:r>
      <w:r w:rsidRPr="003435BC">
        <w:tab/>
        <w:t>All Promenade anticlockwise to original places</w:t>
      </w:r>
    </w:p>
    <w:p w:rsidR="00B11EB3" w:rsidRDefault="00B11EB3" w:rsidP="00B11EB3">
      <w:pPr>
        <w:pStyle w:val="DanceBody"/>
        <w:keepNext w:val="0"/>
      </w:pPr>
      <w:r w:rsidRPr="003435BC">
        <w:t>25-32</w:t>
      </w:r>
      <w:r w:rsidRPr="003435BC">
        <w:tab/>
        <w:t>All Petronella-in-Tandem 1 place to right</w:t>
      </w:r>
      <w:r>
        <w:t>, set</w:t>
      </w:r>
      <w:r w:rsidRPr="003435BC">
        <w:t xml:space="preserve"> &amp; turn partner RH</w:t>
      </w:r>
    </w:p>
    <w:p w:rsidR="00B11EB3" w:rsidRDefault="00B11EB3" w:rsidP="00B11EB3"/>
    <w:p w:rsidR="00B11EB3" w:rsidRDefault="00B11EB3" w:rsidP="00B11EB3">
      <w:pPr>
        <w:pStyle w:val="Minicrib"/>
      </w:pPr>
      <w:r>
        <w:t>DAWN IS BREAKING  (R8x32)  3C (4C set)</w:t>
      </w:r>
      <w:r>
        <w:tab/>
        <w:t>Ian Barbour</w:t>
      </w:r>
    </w:p>
    <w:p w:rsidR="00B11EB3" w:rsidRDefault="00B11EB3" w:rsidP="00B11EB3">
      <w:pPr>
        <w:pStyle w:val="DanceBody"/>
      </w:pPr>
      <w:r>
        <w:t xml:space="preserve"> 1- 8</w:t>
      </w:r>
      <w:r>
        <w:tab/>
        <w:t>1s set, cast &amp; turn LH 1.1/2 times to face 1</w:t>
      </w:r>
      <w:r w:rsidRPr="00972EEB">
        <w:t>st</w:t>
      </w:r>
      <w:r>
        <w:t xml:space="preserve"> corner</w:t>
      </w:r>
    </w:p>
    <w:p w:rsidR="00B11EB3" w:rsidRDefault="00B11EB3" w:rsidP="00B11EB3">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B11EB3" w:rsidRDefault="00B11EB3" w:rsidP="00B11EB3">
      <w:pPr>
        <w:pStyle w:val="DanceBody"/>
      </w:pPr>
      <w:r>
        <w:t>17-28</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B11EB3" w:rsidRDefault="00B11EB3" w:rsidP="00B11EB3">
      <w:pPr>
        <w:pStyle w:val="DanceBody"/>
        <w:keepNext w:val="0"/>
      </w:pPr>
      <w:r>
        <w:t>29-32</w:t>
      </w:r>
      <w:r>
        <w:tab/>
        <w:t>2s+1s+3s turn partners 2H</w:t>
      </w:r>
    </w:p>
    <w:p w:rsidR="00B11EB3" w:rsidRDefault="00B11EB3" w:rsidP="00B11EB3"/>
    <w:p w:rsidR="00B11EB3" w:rsidRDefault="00B11EB3" w:rsidP="00B11EB3">
      <w:pPr>
        <w:pStyle w:val="Minicrib"/>
      </w:pPr>
      <w:r>
        <w:t>THE DAY AFTER  (J4x32)  4C Set</w:t>
      </w:r>
      <w:r>
        <w:tab/>
        <w:t>James McMillan</w:t>
      </w:r>
    </w:p>
    <w:p w:rsidR="00B11EB3" w:rsidRDefault="00B11EB3" w:rsidP="00B11EB3">
      <w:pPr>
        <w:pStyle w:val="DanceBody"/>
      </w:pPr>
      <w:r>
        <w:t>2 chords – 2nd chord 3s &amp; 4s cross to opp sides</w:t>
      </w:r>
    </w:p>
    <w:p w:rsidR="00B11EB3" w:rsidRPr="00282CB9" w:rsidRDefault="00B11EB3" w:rsidP="00B11EB3">
      <w:pPr>
        <w:pStyle w:val="DanceBody"/>
      </w:pPr>
      <w:r>
        <w:t xml:space="preserve"> </w:t>
      </w:r>
      <w:r w:rsidRPr="00282CB9">
        <w:t>1- 8</w:t>
      </w:r>
      <w:r w:rsidRPr="00282CB9">
        <w:tab/>
        <w:t>2s+3s dance RH across &amp; LH back to end in St Andrews cross giving RH to corners</w:t>
      </w:r>
    </w:p>
    <w:p w:rsidR="00B11EB3" w:rsidRPr="00282CB9" w:rsidRDefault="00B11EB3" w:rsidP="00B11EB3">
      <w:pPr>
        <w:pStyle w:val="DanceBody"/>
      </w:pPr>
      <w:r w:rsidRPr="00282CB9">
        <w:t xml:space="preserve"> 9-16</w:t>
      </w:r>
      <w:r w:rsidRPr="00282CB9">
        <w:tab/>
        <w:t>All Bal-in-Line &amp; 2s+3s 1/2 turn corners RH, Bal-in-Line &amp; 1s+4s danc</w:t>
      </w:r>
      <w:r>
        <w:t>e LH</w:t>
      </w:r>
      <w:r w:rsidRPr="00282CB9">
        <w:t xml:space="preserve"> across 1/2 way</w:t>
      </w:r>
    </w:p>
    <w:p w:rsidR="00B11EB3" w:rsidRPr="00282CB9" w:rsidRDefault="00B11EB3" w:rsidP="00B11EB3">
      <w:pPr>
        <w:pStyle w:val="DanceBody"/>
      </w:pPr>
      <w:r w:rsidRPr="00282CB9">
        <w:t>17-24</w:t>
      </w:r>
      <w:r w:rsidRPr="00282CB9">
        <w:tab/>
        <w:t>4s &amp; 1s dance RH across with 2M/3M, 4s &amp; 1s (Ladies following Men) dance LH across with 2L/3L</w:t>
      </w:r>
    </w:p>
    <w:p w:rsidR="00B11EB3" w:rsidRPr="00282CB9" w:rsidRDefault="00B11EB3" w:rsidP="00B11EB3">
      <w:pPr>
        <w:pStyle w:val="DanceBody"/>
      </w:pPr>
      <w:r w:rsidRPr="00282CB9">
        <w:t>25-28</w:t>
      </w:r>
      <w:r w:rsidRPr="00282CB9">
        <w:tab/>
        <w:t>4s dance down under arch made by 1s who dance up &amp; 1s dance down under arch made by 4s who dance up</w:t>
      </w:r>
    </w:p>
    <w:p w:rsidR="00B11EB3" w:rsidRDefault="00B11EB3" w:rsidP="00B11EB3">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B11EB3" w:rsidRDefault="00B11EB3" w:rsidP="00B11EB3"/>
    <w:p w:rsidR="00B11EB3" w:rsidRDefault="00B11EB3" w:rsidP="00B11EB3">
      <w:pPr>
        <w:pStyle w:val="Minicrib"/>
      </w:pPr>
      <w:r>
        <w:t>A DAY WITH DANCE  (S3x48)  3C Set</w:t>
      </w:r>
      <w:r>
        <w:tab/>
        <w:t>Vincent Broquié  The Walnut Bk 2</w:t>
      </w:r>
    </w:p>
    <w:p w:rsidR="00B11EB3" w:rsidRPr="000D4CCC" w:rsidRDefault="00B11EB3" w:rsidP="00B11EB3">
      <w:pPr>
        <w:pStyle w:val="DanceBody"/>
      </w:pPr>
      <w:r w:rsidRPr="000D4CCC">
        <w:t xml:space="preserve"> 1- 8</w:t>
      </w:r>
      <w:r w:rsidRPr="000D4CCC">
        <w:tab/>
        <w:t>1s cross RH, cast (2s step up), turn 2H to face 1st corners</w:t>
      </w:r>
    </w:p>
    <w:p w:rsidR="00B11EB3" w:rsidRPr="000D4CCC" w:rsidRDefault="00B11EB3" w:rsidP="00B11EB3">
      <w:pPr>
        <w:pStyle w:val="DanceBody"/>
      </w:pPr>
      <w:r w:rsidRPr="000D4CCC">
        <w:t xml:space="preserve"> 9-12</w:t>
      </w:r>
      <w:r w:rsidRPr="000D4CCC">
        <w:tab/>
        <w:t>Modified Corners Pass &amp; turn:</w:t>
      </w:r>
    </w:p>
    <w:p w:rsidR="00B11EB3" w:rsidRPr="000D4CCC" w:rsidRDefault="00B11EB3" w:rsidP="00B11EB3">
      <w:pPr>
        <w:pStyle w:val="DanceBody"/>
      </w:pPr>
      <w:r w:rsidRPr="000D4CCC">
        <w:tab/>
        <w:t>1st corners turn 1/2 way 2H &amp; twirl to opposite sides, 1s pass RSh to face 2nd corners</w:t>
      </w:r>
    </w:p>
    <w:p w:rsidR="00B11EB3" w:rsidRPr="000D4CCC" w:rsidRDefault="00B11EB3" w:rsidP="00B11EB3">
      <w:pPr>
        <w:pStyle w:val="DanceBody"/>
      </w:pPr>
      <w:r w:rsidRPr="000D4CCC">
        <w:t>13-16</w:t>
      </w:r>
      <w:r w:rsidRPr="000D4CCC">
        <w:tab/>
        <w:t>1s repeat bars 9-12 with 2nd corners &amp; pass RSh to finish 2nd place own side facing out.  (3) 1 (2)</w:t>
      </w:r>
    </w:p>
    <w:p w:rsidR="00B11EB3" w:rsidRPr="000D4CCC" w:rsidRDefault="00B11EB3" w:rsidP="00B11EB3">
      <w:pPr>
        <w:pStyle w:val="DanceBody"/>
      </w:pPr>
      <w:r w:rsidRPr="000D4CCC">
        <w:t>17-24</w:t>
      </w:r>
      <w:r w:rsidRPr="000D4CCC">
        <w:tab/>
        <w:t>1s dance RSh round 3rd corners while 2nd &amp; 3rd corners dance 1/2 R&amp;L, 1s turn 2H to face 3rd corner positions</w:t>
      </w:r>
    </w:p>
    <w:p w:rsidR="00B11EB3" w:rsidRPr="000D4CCC" w:rsidRDefault="00B11EB3" w:rsidP="00B11EB3">
      <w:pPr>
        <w:pStyle w:val="DanceBody"/>
      </w:pPr>
      <w:r w:rsidRPr="000D4CCC">
        <w:t>25-32</w:t>
      </w:r>
      <w:r w:rsidRPr="000D4CCC">
        <w:tab/>
        <w:t>1s dance 1/2 diagonal reel of 4 with 3rd corner positions, pass RSh to face 4th corners to dance 1/2 diagonal reel of 4, 1s pass RSh to face 1st corners (2) 1 (3)</w:t>
      </w:r>
    </w:p>
    <w:p w:rsidR="00B11EB3" w:rsidRPr="000D4CCC" w:rsidRDefault="00B11EB3" w:rsidP="00B11EB3">
      <w:pPr>
        <w:pStyle w:val="DanceBody"/>
      </w:pPr>
      <w:r w:rsidRPr="000D4CCC">
        <w:t>33-40</w:t>
      </w:r>
      <w:r w:rsidRPr="000D4CCC">
        <w:tab/>
        <w:t>1s dance 1/2 diagonal reel of 4 with 1st corners, passing RSh to dance 1/2 diagonal reel of 4 with 2nd corners.  2 (1) 3</w:t>
      </w:r>
    </w:p>
    <w:p w:rsidR="00B11EB3" w:rsidRPr="000D4CCC" w:rsidRDefault="00B11EB3" w:rsidP="00B11EB3">
      <w:pPr>
        <w:pStyle w:val="DanceBody"/>
        <w:keepNext w:val="0"/>
      </w:pPr>
      <w:r w:rsidRPr="000D4CCC">
        <w:t>41-48</w:t>
      </w:r>
      <w:r w:rsidRPr="000D4CCC">
        <w:tab/>
        <w:t>1s cross RH, cast (3s step up), turn 2H.  2 3 1</w:t>
      </w:r>
    </w:p>
    <w:p w:rsidR="00B11EB3" w:rsidRDefault="00B11EB3" w:rsidP="00B11EB3"/>
    <w:p w:rsidR="00B11EB3" w:rsidRDefault="00B11EB3" w:rsidP="00B11EB3">
      <w:pPr>
        <w:pStyle w:val="Minicrib"/>
      </w:pPr>
      <w:r>
        <w:t>THE DAYTRIPPER  (R8x32)  2C (4C set)</w:t>
      </w:r>
      <w:r>
        <w:tab/>
        <w:t>Gail Sibley  Katannuta Bk</w:t>
      </w:r>
    </w:p>
    <w:p w:rsidR="00B11EB3" w:rsidRPr="00D02168" w:rsidRDefault="00B11EB3" w:rsidP="00B11EB3">
      <w:pPr>
        <w:pStyle w:val="DanceBody"/>
      </w:pPr>
      <w:r w:rsidRPr="00D02168">
        <w:t xml:space="preserve"> 1- 8</w:t>
      </w:r>
      <w:r w:rsidRPr="00D02168">
        <w:tab/>
        <w:t>1s set twice, 1s+2</w:t>
      </w:r>
      <w:r>
        <w:t>s set facing &amp; change places RH</w:t>
      </w:r>
    </w:p>
    <w:p w:rsidR="00B11EB3" w:rsidRPr="00D02168" w:rsidRDefault="00B11EB3" w:rsidP="00B11EB3">
      <w:pPr>
        <w:pStyle w:val="DanceBody"/>
      </w:pPr>
      <w:r w:rsidRPr="00D02168">
        <w:t xml:space="preserve"> 9-16</w:t>
      </w:r>
      <w:r w:rsidRPr="00D02168">
        <w:tab/>
        <w:t>2s+1s chase clockwise</w:t>
      </w:r>
    </w:p>
    <w:p w:rsidR="00B11EB3" w:rsidRPr="00D02168" w:rsidRDefault="00B11EB3" w:rsidP="00B11EB3">
      <w:pPr>
        <w:pStyle w:val="DanceBody"/>
      </w:pPr>
      <w:r w:rsidRPr="00D02168">
        <w:t>17-24</w:t>
      </w:r>
      <w:r w:rsidRPr="00D02168">
        <w:tab/>
        <w:t>2s+1s Adv+Ret, turn partners RH to face down</w:t>
      </w:r>
    </w:p>
    <w:p w:rsidR="00B11EB3" w:rsidRPr="00D02168" w:rsidRDefault="00B11EB3" w:rsidP="00B11EB3">
      <w:pPr>
        <w:pStyle w:val="DanceBody"/>
        <w:keepNext w:val="0"/>
      </w:pPr>
      <w:r w:rsidRPr="00D02168">
        <w:t>25-32</w:t>
      </w:r>
      <w:r w:rsidRPr="00D02168">
        <w:tab/>
        <w:t>1s followed by 2s lead down, 2s lead up followed by 1s.  2 1 3 4</w:t>
      </w:r>
    </w:p>
    <w:p w:rsidR="00B11EB3" w:rsidRDefault="00B11EB3" w:rsidP="00B11EB3"/>
    <w:p w:rsidR="00B11EB3" w:rsidRDefault="00B11EB3" w:rsidP="00B11EB3">
      <w:pPr>
        <w:pStyle w:val="Minicrib"/>
      </w:pPr>
      <w:r>
        <w:t>DDRAIG GOCH (The Red Dragon)  (R8x32)  3C (4C set)</w:t>
      </w:r>
      <w:r>
        <w:tab/>
        <w:t>E Paul Bond  Ness House 2</w:t>
      </w:r>
    </w:p>
    <w:p w:rsidR="00B11EB3" w:rsidRPr="00C73EB2" w:rsidRDefault="00B11EB3" w:rsidP="00B11EB3">
      <w:pPr>
        <w:pStyle w:val="DanceBody"/>
      </w:pPr>
      <w:r>
        <w:t xml:space="preserve"> </w:t>
      </w:r>
      <w:r w:rsidRPr="00C73EB2">
        <w:t>1- 8</w:t>
      </w:r>
      <w:r w:rsidRPr="00C73EB2">
        <w:tab/>
        <w:t>1s set,1M advancing as 1L turns about, 1L followed by 1M (in Tandem) cast 1 place, dance into centre as 2s step up.  1s+2s dance RH across</w:t>
      </w:r>
    </w:p>
    <w:p w:rsidR="00B11EB3" w:rsidRPr="00C73EB2" w:rsidRDefault="00B11EB3" w:rsidP="00B11EB3">
      <w:pPr>
        <w:pStyle w:val="DanceBody"/>
      </w:pPr>
      <w:r w:rsidRPr="00C73EB2">
        <w:t xml:space="preserve"> 9-16</w:t>
      </w:r>
      <w:r w:rsidRPr="00C73EB2">
        <w:tab/>
        <w:t>1s dance Tandem (1L leading, 1M following) reel of 3 with 2M+3M giving LSh to 3M &amp; 1s end in centre</w:t>
      </w:r>
    </w:p>
    <w:p w:rsidR="00B11EB3" w:rsidRPr="00C73EB2" w:rsidRDefault="00B11EB3" w:rsidP="00B11EB3">
      <w:pPr>
        <w:pStyle w:val="DanceBody"/>
      </w:pPr>
      <w:r w:rsidRPr="00C73EB2">
        <w:t>17-24</w:t>
      </w:r>
      <w:r w:rsidRPr="00C73EB2">
        <w:tab/>
        <w:t>1s dance Tandem reel of 3 with 2L+3L giving RSh to 3L &amp; 1s end in centre side by side, above 2s, facing down</w:t>
      </w:r>
    </w:p>
    <w:p w:rsidR="00B11EB3" w:rsidRPr="00C73EB2" w:rsidRDefault="00B11EB3" w:rsidP="00B11EB3">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11EB3" w:rsidRPr="00CA1421" w:rsidRDefault="00B11EB3" w:rsidP="00B11EB3">
      <w:pPr>
        <w:pStyle w:val="DanceBody"/>
        <w:keepNext w:val="0"/>
        <w:rPr>
          <w:i/>
        </w:rPr>
      </w:pPr>
      <w:r w:rsidRPr="00CA1421">
        <w:rPr>
          <w:i/>
        </w:rPr>
        <w:tab/>
        <w:t xml:space="preserve">NB: At end </w:t>
      </w:r>
      <w:r>
        <w:rPr>
          <w:i/>
        </w:rPr>
        <w:t xml:space="preserve">of </w:t>
      </w:r>
      <w:r w:rsidRPr="00CA1421">
        <w:rPr>
          <w:i/>
        </w:rPr>
        <w:t>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B11EB3" w:rsidRDefault="00B11EB3" w:rsidP="00B11EB3"/>
    <w:p w:rsidR="00B11EB3" w:rsidRDefault="00B11EB3" w:rsidP="00B11EB3">
      <w:pPr>
        <w:pStyle w:val="Minicrib"/>
      </w:pPr>
      <w:r>
        <w:t>DE WALDEN COURT  (S3x32)  3C set</w:t>
      </w:r>
      <w:r>
        <w:tab/>
        <w:t>Jim Winter, 2001</w:t>
      </w:r>
    </w:p>
    <w:p w:rsidR="00B11EB3" w:rsidRDefault="00B11EB3" w:rsidP="00B11EB3">
      <w:pPr>
        <w:pStyle w:val="DanceBody"/>
      </w:pPr>
      <w:r>
        <w:t xml:space="preserve"> 1- 8</w:t>
      </w:r>
      <w:r>
        <w:tab/>
        <w:t>1s+2s set, turn partners 2H opening into circle 4H 1/2 round to opp sides &amp; cross RH to own side (213)</w:t>
      </w:r>
    </w:p>
    <w:p w:rsidR="00B11EB3" w:rsidRDefault="00B11EB3" w:rsidP="00B11EB3">
      <w:pPr>
        <w:pStyle w:val="DanceBody"/>
      </w:pPr>
      <w:r>
        <w:t xml:space="preserve"> 9-16</w:t>
      </w:r>
      <w:r>
        <w:tab/>
        <w:t>1s+3s set, turn partners 2H opening into circle 4H 1/2 round to opp sides &amp; 1/2 turn partner RH ready for …</w:t>
      </w:r>
    </w:p>
    <w:p w:rsidR="00B11EB3" w:rsidRDefault="00B11EB3" w:rsidP="00B11EB3">
      <w:pPr>
        <w:pStyle w:val="DanceBody"/>
      </w:pPr>
      <w:r>
        <w:t>17-24</w:t>
      </w:r>
      <w:r>
        <w:tab/>
        <w:t>1s+3s dance 1/2 Poussette; 1s+2s Set+Link (2s finish facing down)</w:t>
      </w:r>
    </w:p>
    <w:p w:rsidR="00B11EB3" w:rsidRPr="00A13892" w:rsidRDefault="00B11EB3" w:rsidP="00B11EB3">
      <w:pPr>
        <w:pStyle w:val="DanceBody"/>
        <w:keepNext w:val="0"/>
      </w:pPr>
      <w:r>
        <w:t>25-32</w:t>
      </w:r>
      <w:r>
        <w:tab/>
        <w:t xml:space="preserve">All dance 1/2 Grand Chain (1s cross, 2s+3s change place RH on sides); all set, 1s cross RH </w:t>
      </w:r>
      <w:r>
        <w:rPr>
          <w:b/>
        </w:rPr>
        <w:t>while</w:t>
      </w:r>
      <w:r>
        <w:t xml:space="preserve"> 2s+3s dance 1/2 RH across (End 2 3 1)</w:t>
      </w:r>
    </w:p>
    <w:p w:rsidR="00B11EB3" w:rsidRDefault="00B11EB3" w:rsidP="00B11EB3"/>
    <w:p w:rsidR="00B11EB3" w:rsidRDefault="00B11EB3" w:rsidP="00B11EB3">
      <w:pPr>
        <w:pStyle w:val="Minicrib"/>
      </w:pPr>
      <w:r>
        <w:t>THE DE'EL'S AWA WI THE EXCISEMAN  (J4x48)  Sq.Set</w:t>
      </w:r>
      <w:r>
        <w:tab/>
        <w:t>John W Mitchell  Whetherly Bk I</w:t>
      </w:r>
    </w:p>
    <w:p w:rsidR="00B11EB3" w:rsidRPr="0067196B" w:rsidRDefault="00B11EB3" w:rsidP="00B11EB3">
      <w:pPr>
        <w:pStyle w:val="DanceBody"/>
      </w:pPr>
      <w:r w:rsidRPr="0067196B">
        <w:t xml:space="preserve"> 1- 8</w:t>
      </w:r>
      <w:r w:rsidRPr="0067196B">
        <w:tab/>
        <w:t>All circle 8H round to left; Men join LH in centre &amp; RH with partner to dance LH across 1/2 way. Men end BtoB facing partners</w:t>
      </w:r>
    </w:p>
    <w:p w:rsidR="00B11EB3" w:rsidRPr="0067196B" w:rsidRDefault="00B11EB3" w:rsidP="00B11EB3">
      <w:pPr>
        <w:pStyle w:val="DanceBody"/>
      </w:pPr>
      <w:r w:rsidRPr="0067196B">
        <w:t xml:space="preserve"> 9-16</w:t>
      </w:r>
      <w:r w:rsidRPr="0067196B">
        <w:tab/>
        <w:t>1s+3s</w:t>
      </w:r>
      <w:r w:rsidRPr="0067196B">
        <w:rPr>
          <w:b/>
        </w:rPr>
        <w:t xml:space="preserve"> also </w:t>
      </w:r>
      <w:r w:rsidRPr="0067196B">
        <w:t>2s+4s dance 3/4 reel of 4 (LH across in centre). End with Men on side opp original pstn &amp; Ladies BtoB facing new partner, 1 place clockwise from original place (1L facing 4M in 2nd place), All clap &amp; set</w:t>
      </w:r>
    </w:p>
    <w:p w:rsidR="00B11EB3" w:rsidRPr="0067196B" w:rsidRDefault="00B11EB3" w:rsidP="00B11EB3">
      <w:pPr>
        <w:pStyle w:val="DanceBody"/>
      </w:pPr>
      <w:r w:rsidRPr="0067196B">
        <w:t>17-24</w:t>
      </w:r>
      <w:r w:rsidRPr="0067196B">
        <w:tab/>
        <w:t>Ladies (with new partner on left) dance RH across for 4 steps &amp; open out to circle 8H round to right</w:t>
      </w:r>
    </w:p>
    <w:p w:rsidR="00B11EB3" w:rsidRPr="0067196B" w:rsidRDefault="00B11EB3" w:rsidP="00B11EB3">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B11EB3" w:rsidRPr="0067196B" w:rsidRDefault="00B11EB3" w:rsidP="00B11EB3">
      <w:pPr>
        <w:pStyle w:val="DanceBody"/>
      </w:pPr>
      <w:r w:rsidRPr="0067196B">
        <w:t>33-40</w:t>
      </w:r>
      <w:r w:rsidRPr="0067196B">
        <w:tab/>
        <w:t>Couple in 1st place (2M+1L) dance out through couple in 3rd place, separate &amp; cast into centre; 2M dances RH across with couple in 2nd place</w:t>
      </w:r>
      <w:r w:rsidRPr="0067196B">
        <w:rPr>
          <w:b/>
        </w:rPr>
        <w:t xml:space="preserve"> while </w:t>
      </w:r>
      <w:r w:rsidRPr="0067196B">
        <w:t>1L dances LH across with couple in 4th place (2M+1L ending back in 1st place)</w:t>
      </w:r>
    </w:p>
    <w:p w:rsidR="00B11EB3" w:rsidRPr="0067196B" w:rsidRDefault="00B11EB3" w:rsidP="00B11EB3">
      <w:pPr>
        <w:pStyle w:val="DanceBody"/>
        <w:keepNext w:val="0"/>
      </w:pPr>
      <w:r w:rsidRPr="0067196B">
        <w:t>41-48</w:t>
      </w:r>
      <w:r w:rsidRPr="0067196B">
        <w:tab/>
        <w:t>All Ladies cast anticlockwise behind original partner, turn next corner RH &amp; all clap &amp; set (with original partner). End 2 3 4 1</w:t>
      </w:r>
    </w:p>
    <w:p w:rsidR="00B11EB3" w:rsidRDefault="00B11EB3" w:rsidP="00B11EB3"/>
    <w:p w:rsidR="00B11EB3" w:rsidRDefault="00B11EB3" w:rsidP="00B11EB3">
      <w:pPr>
        <w:pStyle w:val="Minicrib"/>
      </w:pPr>
      <w:r>
        <w:t>THE DE'IL AMANG THE TAILORS  (R8x32)  3C (4C set)</w:t>
      </w:r>
      <w:r>
        <w:tab/>
        <w:t>RSCDS Bk 14</w:t>
      </w:r>
    </w:p>
    <w:p w:rsidR="00B11EB3" w:rsidRDefault="00B11EB3" w:rsidP="00B11EB3">
      <w:pPr>
        <w:pStyle w:val="DanceBody"/>
      </w:pPr>
      <w:r>
        <w:t xml:space="preserve"> 1- 8</w:t>
      </w:r>
      <w:r>
        <w:tab/>
        <w:t>1s+2s set &amp; dance RH across 1/2 way, set &amp; dance LH across 1/2 way back to place</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DEACON OF THE WEAVERS  (S8x32)  3C (4C set)</w:t>
      </w:r>
      <w:r>
        <w:tab/>
        <w:t>RSCDS Bk 25</w:t>
      </w:r>
    </w:p>
    <w:p w:rsidR="00B11EB3" w:rsidRDefault="00B11EB3" w:rsidP="00B11EB3">
      <w:pPr>
        <w:pStyle w:val="DanceBody"/>
      </w:pPr>
      <w:r>
        <w:t xml:space="preserve"> 1- 8</w:t>
      </w:r>
      <w:r>
        <w:tab/>
        <w:t>1s+2s set, dance 1/2 R&amp;L, set &amp; dance 1/2 R&amp;L back to places</w:t>
      </w:r>
    </w:p>
    <w:p w:rsidR="00B11EB3" w:rsidRDefault="00B11EB3" w:rsidP="00B11EB3">
      <w:pPr>
        <w:pStyle w:val="DanceBody"/>
      </w:pPr>
      <w:r>
        <w:t xml:space="preserve"> 9-16</w:t>
      </w:r>
      <w:r>
        <w:tab/>
        <w:t>1s lead down for 2 steps, set to each other, lead up to top &amp; cast 1 place &amp; face 1</w:t>
      </w:r>
      <w:r w:rsidRPr="00972EEB">
        <w:t>st</w:t>
      </w:r>
      <w:r>
        <w:t xml:space="preserve"> corners</w:t>
      </w:r>
    </w:p>
    <w:p w:rsidR="00B11EB3" w:rsidRDefault="00B11EB3" w:rsidP="00B11EB3">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B11EB3" w:rsidRDefault="00B11EB3" w:rsidP="00B11EB3">
      <w:pPr>
        <w:pStyle w:val="DanceBody"/>
        <w:keepNext w:val="0"/>
      </w:pPr>
      <w:r>
        <w:t>25-32</w:t>
      </w:r>
      <w:r>
        <w:tab/>
        <w:t>2s+1s+3s Adv+Ret 1 step twice, 1s turn 2H 1.1/2 times to places</w:t>
      </w:r>
    </w:p>
    <w:p w:rsidR="00B11EB3" w:rsidRDefault="00B11EB3" w:rsidP="00B11EB3"/>
    <w:p w:rsidR="00B11EB3" w:rsidRDefault="00B11EB3" w:rsidP="00B11EB3">
      <w:pPr>
        <w:pStyle w:val="Minicrib"/>
      </w:pPr>
      <w:r>
        <w:t>DEACONSBANK  (R4x32)  4C set</w:t>
      </w:r>
      <w:r>
        <w:tab/>
        <w:t>James Cosh  Glenshee Coll</w:t>
      </w:r>
    </w:p>
    <w:p w:rsidR="00B11EB3" w:rsidRPr="0059709F" w:rsidRDefault="00B11EB3" w:rsidP="00B11EB3">
      <w:pPr>
        <w:pStyle w:val="DanceBody"/>
      </w:pPr>
      <w:r w:rsidRPr="0059709F">
        <w:t xml:space="preserve"> 1- 8</w:t>
      </w:r>
      <w:r w:rsidRPr="0059709F">
        <w:tab/>
        <w:t>1L+2L turn LH</w:t>
      </w:r>
      <w:r w:rsidRPr="0059709F">
        <w:rPr>
          <w:b/>
        </w:rPr>
        <w:t xml:space="preserve"> as </w:t>
      </w:r>
      <w:r w:rsidRPr="0059709F">
        <w:t>1M+2M turn RH, 1s+2s dance 1/2 double Fig of 8 (1s cross down to start)</w:t>
      </w:r>
    </w:p>
    <w:p w:rsidR="00B11EB3" w:rsidRPr="0059709F" w:rsidRDefault="00B11EB3" w:rsidP="00B11EB3">
      <w:pPr>
        <w:pStyle w:val="DanceBody"/>
      </w:pPr>
      <w:r w:rsidRPr="0059709F">
        <w:t xml:space="preserve"> 9-16</w:t>
      </w:r>
      <w:r w:rsidRPr="0059709F">
        <w:tab/>
        <w:t>1s with 2s+3s dance RH across on Men's side &amp; LH across on Ladies' side, 1s+3s dance 1/2 double Fig of 8 (1s cross down to start)  (2)1(3)4</w:t>
      </w:r>
    </w:p>
    <w:p w:rsidR="00B11EB3" w:rsidRPr="0059709F" w:rsidRDefault="00B11EB3" w:rsidP="00B11EB3">
      <w:pPr>
        <w:pStyle w:val="DanceBody"/>
      </w:pPr>
      <w:r w:rsidRPr="0059709F">
        <w:t>17-24</w:t>
      </w:r>
      <w:r w:rsidRPr="0059709F">
        <w:tab/>
        <w:t>3s with 1s+4s dance RH across on Men's side &amp; LH across on Ladies' side 1s ending 3rd pl &amp; turn 4s 1.1/2 times (1L+4L LH, 1M+4M RH) (2)(3)41</w:t>
      </w:r>
    </w:p>
    <w:p w:rsidR="00B11EB3" w:rsidRPr="0059709F" w:rsidRDefault="00B11EB3" w:rsidP="00B11EB3">
      <w:pPr>
        <w:pStyle w:val="DanceBody"/>
      </w:pPr>
      <w:r w:rsidRPr="0059709F">
        <w:t>25-32</w:t>
      </w:r>
      <w:r w:rsidRPr="0059709F">
        <w:tab/>
        <w:t>All dance reflection reels of 4 on sides (LSh Ladies' side, RSh Men's side).  (2)(3) 4 1</w:t>
      </w:r>
    </w:p>
    <w:p w:rsidR="00B11EB3" w:rsidRPr="0059709F" w:rsidRDefault="00B11EB3" w:rsidP="00B11EB3">
      <w:pPr>
        <w:pStyle w:val="DanceBody"/>
        <w:keepNext w:val="0"/>
        <w:rPr>
          <w:i/>
        </w:rPr>
      </w:pPr>
      <w:r w:rsidRPr="0059709F">
        <w:tab/>
      </w:r>
      <w:r w:rsidRPr="0059709F">
        <w:rPr>
          <w:i/>
        </w:rPr>
        <w:t>Note - 2nd &amp; 4th repeat, new 1s &amp; 2s start on opposite side</w:t>
      </w:r>
    </w:p>
    <w:p w:rsidR="00B11EB3" w:rsidRDefault="00B11EB3" w:rsidP="00B11EB3"/>
    <w:p w:rsidR="00B11EB3" w:rsidRDefault="00B11EB3" w:rsidP="00B11EB3">
      <w:pPr>
        <w:pStyle w:val="Minicrib"/>
      </w:pPr>
      <w:r>
        <w:t>THE DEAN BRIDGE OF EDINBURGH  (S8x32)  3C (4C set)</w:t>
      </w:r>
      <w:r>
        <w:tab/>
        <w:t>A Hay  RSCDS Bk 23</w:t>
      </w:r>
    </w:p>
    <w:p w:rsidR="00B11EB3" w:rsidRPr="00C5169E" w:rsidRDefault="00B11EB3" w:rsidP="00B11EB3">
      <w:pPr>
        <w:pStyle w:val="DanceBody"/>
      </w:pPr>
      <w:r w:rsidRPr="00C5169E">
        <w:t xml:space="preserve"> 1- 8</w:t>
      </w:r>
      <w:r w:rsidRPr="00C5169E">
        <w:tab/>
        <w:t>1s+2s Set+Link, 1s+3s Set+Link</w:t>
      </w:r>
    </w:p>
    <w:p w:rsidR="00B11EB3" w:rsidRPr="00C5169E" w:rsidRDefault="00B11EB3" w:rsidP="00B11EB3">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B11EB3" w:rsidRPr="00C5169E" w:rsidRDefault="00B11EB3" w:rsidP="00B11EB3">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B11EB3" w:rsidRDefault="00B11EB3" w:rsidP="00B11EB3">
      <w:pPr>
        <w:pStyle w:val="DanceBody"/>
      </w:pPr>
      <w:r>
        <w:t>25-26</w:t>
      </w:r>
      <w:r w:rsidRPr="00C5169E">
        <w:tab/>
        <w:t>All Adv+Ret (1 step)</w:t>
      </w:r>
    </w:p>
    <w:p w:rsidR="00B11EB3" w:rsidRDefault="00B11EB3" w:rsidP="00B11EB3">
      <w:pPr>
        <w:pStyle w:val="DanceBody"/>
      </w:pPr>
      <w:r>
        <w:t>27-28</w:t>
      </w:r>
      <w:r>
        <w:tab/>
        <w:t>A</w:t>
      </w:r>
      <w:r w:rsidRPr="00C5169E">
        <w:t>ll advance 1 step &amp; turn right about</w:t>
      </w:r>
    </w:p>
    <w:p w:rsidR="00B11EB3" w:rsidRDefault="00B11EB3" w:rsidP="00B11EB3">
      <w:pPr>
        <w:pStyle w:val="DanceBody"/>
      </w:pPr>
      <w:r>
        <w:t>29-30</w:t>
      </w:r>
      <w:r>
        <w:tab/>
      </w:r>
      <w:r w:rsidRPr="00C5169E">
        <w:t>All Adv+Ret (1 step)</w:t>
      </w:r>
    </w:p>
    <w:p w:rsidR="00B11EB3" w:rsidRPr="00C5169E" w:rsidRDefault="00B11EB3" w:rsidP="00B11EB3">
      <w:pPr>
        <w:pStyle w:val="DanceBody"/>
        <w:keepNext w:val="0"/>
      </w:pPr>
      <w:r>
        <w:t>31-32</w:t>
      </w:r>
      <w:r>
        <w:tab/>
      </w:r>
      <w:r w:rsidRPr="00C5169E">
        <w:t>1s cross RH</w:t>
      </w:r>
      <w:r w:rsidRPr="00BA6B4D">
        <w:rPr>
          <w:b/>
        </w:rPr>
        <w:t xml:space="preserve"> </w:t>
      </w:r>
      <w:r>
        <w:rPr>
          <w:b/>
        </w:rPr>
        <w:t xml:space="preserve">as </w:t>
      </w:r>
      <w:r w:rsidRPr="00D10C0A">
        <w:t>2s+3s repeat bars 27-28</w:t>
      </w:r>
    </w:p>
    <w:p w:rsidR="00B11EB3" w:rsidRDefault="00B11EB3" w:rsidP="00B11EB3"/>
    <w:p w:rsidR="00B11EB3" w:rsidRDefault="00B11EB3" w:rsidP="00B11EB3">
      <w:pPr>
        <w:pStyle w:val="Minicrib"/>
      </w:pPr>
      <w:r>
        <w:t>DEAR DAVID  (S8x32)  3C (4C set)</w:t>
      </w:r>
      <w:r>
        <w:tab/>
        <w:t>S Fogg</w:t>
      </w:r>
    </w:p>
    <w:p w:rsidR="00B11EB3" w:rsidRDefault="00B11EB3" w:rsidP="00B11EB3">
      <w:pPr>
        <w:pStyle w:val="DanceBody"/>
      </w:pPr>
      <w:r>
        <w:t xml:space="preserve"> 1- 8</w:t>
      </w:r>
      <w:r>
        <w:tab/>
        <w:t>1s turn RH, cast 1 place, 1M dances 1/2 Fig of 8 round 2s</w:t>
      </w:r>
      <w:r w:rsidRPr="00BA6B4D">
        <w:rPr>
          <w:b/>
        </w:rPr>
        <w:t xml:space="preserve"> while </w:t>
      </w:r>
      <w:r>
        <w:t>1L dances 1/2 Fig of 8 round 3s</w:t>
      </w:r>
    </w:p>
    <w:p w:rsidR="00B11EB3" w:rsidRDefault="00B11EB3" w:rsidP="00B11EB3">
      <w:pPr>
        <w:pStyle w:val="DanceBody"/>
      </w:pPr>
      <w:r>
        <w:t xml:space="preserve"> 9-16</w:t>
      </w:r>
      <w:r>
        <w:tab/>
        <w:t>2s+1s+3s Adv+Ret (1 step) &amp; cross RH, Adv+Ret (1 step) &amp; cross RH</w:t>
      </w:r>
    </w:p>
    <w:p w:rsidR="00B11EB3" w:rsidRDefault="00B11EB3" w:rsidP="00B11EB3">
      <w:pPr>
        <w:pStyle w:val="DanceBody"/>
      </w:pPr>
      <w:r>
        <w:t>17-24</w:t>
      </w:r>
      <w:r>
        <w:tab/>
        <w:t>1s dance reels of 3 across (1M with 2s &amp; 1L with 3s) &amp; turn LH to face 1</w:t>
      </w:r>
      <w:r w:rsidRPr="00972EEB">
        <w:t>st</w:t>
      </w:r>
      <w:r>
        <w:t xml:space="preserve"> corners</w:t>
      </w:r>
    </w:p>
    <w:p w:rsidR="00B11EB3" w:rsidRDefault="00B11EB3" w:rsidP="00B11EB3">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B11EB3" w:rsidRDefault="00B11EB3" w:rsidP="00B11EB3"/>
    <w:p w:rsidR="00B11EB3" w:rsidRDefault="00B11EB3" w:rsidP="00B11EB3">
      <w:pPr>
        <w:pStyle w:val="Minicrib"/>
      </w:pPr>
      <w:r>
        <w:t>DEAR GLADYS  (S8x32)  3C (4C set)</w:t>
      </w:r>
      <w:r>
        <w:tab/>
        <w:t>Robert M Campbell  Farewell My Fancy</w:t>
      </w:r>
    </w:p>
    <w:p w:rsidR="00B11EB3" w:rsidRPr="0059709F" w:rsidRDefault="00B11EB3" w:rsidP="00B11EB3">
      <w:pPr>
        <w:pStyle w:val="DanceBody"/>
      </w:pPr>
      <w:r w:rsidRPr="0059709F">
        <w:t xml:space="preserve"> 1- 8</w:t>
      </w:r>
      <w:r w:rsidRPr="0059709F">
        <w:tab/>
        <w:t>1s+2s dance 1/2 Diamond Poussette, 1s turn 2H once round</w:t>
      </w:r>
      <w:r w:rsidRPr="0059709F">
        <w:rPr>
          <w:b/>
        </w:rPr>
        <w:t xml:space="preserve"> while </w:t>
      </w:r>
      <w:r w:rsidRPr="0059709F">
        <w:t>2s turn 2H 1/2 way, 2s+1s wheel round each other 1/2 way</w:t>
      </w:r>
    </w:p>
    <w:p w:rsidR="00B11EB3" w:rsidRPr="0059709F" w:rsidRDefault="00B11EB3" w:rsidP="00B11EB3">
      <w:pPr>
        <w:pStyle w:val="DanceBody"/>
      </w:pPr>
      <w:r w:rsidRPr="0059709F">
        <w:t xml:space="preserve"> 9-16</w:t>
      </w:r>
      <w:r w:rsidRPr="0059709F">
        <w:tab/>
        <w:t>1s+2s dance Ladies' Chain 1s ending on Men's side &amp; 2s on Ladies' side both with Ladies on Men's right</w:t>
      </w:r>
    </w:p>
    <w:p w:rsidR="00B11EB3" w:rsidRPr="0059709F" w:rsidRDefault="00B11EB3" w:rsidP="00B11EB3">
      <w:pPr>
        <w:pStyle w:val="DanceBody"/>
      </w:pPr>
      <w:r w:rsidRPr="0059709F">
        <w:t>17-24</w:t>
      </w:r>
      <w:r w:rsidRPr="0059709F">
        <w:tab/>
        <w:t>1s followed 2s lead down, Men 1/2 turn Lady under right arm &amp; lead back up (2s leading)</w:t>
      </w:r>
    </w:p>
    <w:p w:rsidR="00B11EB3" w:rsidRPr="0059709F" w:rsidRDefault="00B11EB3" w:rsidP="00B11EB3">
      <w:pPr>
        <w:pStyle w:val="DanceBody"/>
        <w:keepNext w:val="0"/>
      </w:pPr>
      <w:r w:rsidRPr="0059709F">
        <w:t>25-32</w:t>
      </w:r>
      <w:r w:rsidRPr="0059709F">
        <w:tab/>
        <w:t>1s dance 1/2 reels of 3 across (1L+2s &amp; 1M+3s) &amp; 1/2 reel of 3 across with other couple</w:t>
      </w:r>
    </w:p>
    <w:p w:rsidR="00B11EB3" w:rsidRDefault="00B11EB3" w:rsidP="00B11EB3"/>
    <w:p w:rsidR="00B11EB3" w:rsidRDefault="00B11EB3" w:rsidP="00B11EB3">
      <w:pPr>
        <w:pStyle w:val="Minicrib"/>
      </w:pPr>
      <w:r>
        <w:t>DEAR GREEN PLACE  (S8x32)  3C (4C set)</w:t>
      </w:r>
      <w:r>
        <w:tab/>
        <w:t>J Hamilton  Glasgow Diamond Jubilee</w:t>
      </w:r>
    </w:p>
    <w:p w:rsidR="00B11EB3" w:rsidRDefault="00B11EB3" w:rsidP="00B11EB3">
      <w:pPr>
        <w:pStyle w:val="DanceBody"/>
      </w:pPr>
      <w:r>
        <w:t xml:space="preserve"> 1- 8</w:t>
      </w:r>
      <w:r>
        <w:tab/>
        <w:t>1s set, cast 1 place, 2s+1s+3s dance 1/2 Grand Chain (3s+1s+2s on opposite sides with 3s+2s facing diagonally in)</w:t>
      </w:r>
    </w:p>
    <w:p w:rsidR="00B11EB3" w:rsidRDefault="00B11EB3" w:rsidP="00B11EB3">
      <w:pPr>
        <w:pStyle w:val="DanceBody"/>
      </w:pPr>
      <w:r>
        <w:t xml:space="preserve"> 9-16</w:t>
      </w:r>
      <w:r>
        <w:tab/>
        <w:t>3s+1s+2 advance 2 steps, 1s turn to right &amp; dance out to sides</w:t>
      </w:r>
      <w:r w:rsidRPr="00BA6B4D">
        <w:rPr>
          <w:b/>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rPr>
        <w:t xml:space="preserve"> while </w:t>
      </w:r>
      <w:r>
        <w:t>3s+2s dance LH across for 1/2 way &amp; loop round to right to corner pstns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DEB'S CHRISTMAS CRACKER  (J4x32)  4C set</w:t>
      </w:r>
      <w:r>
        <w:tab/>
        <w:t>Kevin Lees  Dunedin 6</w:t>
      </w:r>
    </w:p>
    <w:p w:rsidR="00B11EB3" w:rsidRDefault="00B11EB3" w:rsidP="00B11EB3">
      <w:pPr>
        <w:pStyle w:val="DanceBody"/>
      </w:pPr>
      <w:r>
        <w:t xml:space="preserve"> 1- 4</w:t>
      </w:r>
      <w:r>
        <w:tab/>
        <w:t>1s &amp; 4s set, cross down/up (no hands) to 2nd/3rd place &amp; face out (2s &amp; 3s step down/up bars 3-4)</w:t>
      </w:r>
    </w:p>
    <w:p w:rsidR="00B11EB3" w:rsidRDefault="00B11EB3" w:rsidP="00B11EB3">
      <w:pPr>
        <w:pStyle w:val="DanceBody"/>
      </w:pPr>
      <w:r>
        <w:t xml:space="preserve"> 5- 8</w:t>
      </w:r>
      <w:r>
        <w:tab/>
        <w:t>1s cast up &amp; 4s cast down through ends, meet partner &amp; dance towards centre NHJ</w:t>
      </w:r>
    </w:p>
    <w:p w:rsidR="00B11EB3" w:rsidRDefault="00B11EB3" w:rsidP="00B11EB3">
      <w:pPr>
        <w:pStyle w:val="DanceBody"/>
      </w:pPr>
      <w:r>
        <w:t xml:space="preserve"> 9-12</w:t>
      </w:r>
      <w:r>
        <w:tab/>
        <w:t xml:space="preserve">1s+4s dance RH across to face corners </w:t>
      </w:r>
      <w:r>
        <w:rPr>
          <w:b/>
        </w:rPr>
        <w:t>while</w:t>
      </w:r>
      <w:r>
        <w:t xml:space="preserve"> 2s+3s chase anticlockwise 1/2 round</w:t>
      </w:r>
    </w:p>
    <w:p w:rsidR="00B11EB3" w:rsidRDefault="00B11EB3" w:rsidP="00B11EB3">
      <w:pPr>
        <w:pStyle w:val="DanceBody"/>
      </w:pPr>
      <w:r>
        <w:t>13-16</w:t>
      </w:r>
      <w:r>
        <w:tab/>
        <w:t>1s &amp; 4s turn corner LH, pass LSh to end BtoB in centre facing diag opp corner</w:t>
      </w:r>
    </w:p>
    <w:p w:rsidR="00B11EB3" w:rsidRDefault="00B11EB3" w:rsidP="00B11EB3">
      <w:pPr>
        <w:pStyle w:val="DanceBody"/>
        <w:rPr>
          <w:b/>
        </w:rPr>
      </w:pPr>
      <w:r>
        <w:t>17-24</w:t>
      </w:r>
      <w:r>
        <w:tab/>
        <w:t xml:space="preserve">2s+3s dance diag reel of 4 (LH across in centre) </w:t>
      </w:r>
      <w:r>
        <w:rPr>
          <w:b/>
        </w:rPr>
        <w:t>while</w:t>
      </w:r>
    </w:p>
    <w:p w:rsidR="00B11EB3" w:rsidRDefault="00B11EB3" w:rsidP="00B11EB3">
      <w:pPr>
        <w:pStyle w:val="DanceBody"/>
      </w:pPr>
      <w:r>
        <w:rPr>
          <w:b/>
        </w:rPr>
        <w:tab/>
      </w:r>
      <w:r>
        <w:t>1s+4s dance 1/2 diag reel round corner, pass LSh, dance RSh round next anticlockwise corner. End 4L between 3s at top, 1M between 2s at bottom, 1L &amp; 4M on own side in middle</w:t>
      </w:r>
    </w:p>
    <w:p w:rsidR="00B11EB3" w:rsidRDefault="00B11EB3" w:rsidP="00B11EB3">
      <w:pPr>
        <w:pStyle w:val="DanceBody"/>
        <w:keepNext w:val="0"/>
      </w:pPr>
      <w:r>
        <w:t>25-32</w:t>
      </w:r>
      <w:r>
        <w:tab/>
        <w:t>1s+4s set advancing &amp; dance 1/2 RH across to opp sides facing partner, (3) (1) (4) (2);  All set &amp; cross RH to own side.  3 1 4 2</w:t>
      </w:r>
    </w:p>
    <w:p w:rsidR="00B11EB3" w:rsidRDefault="00B11EB3" w:rsidP="00B11EB3"/>
    <w:p w:rsidR="00B11EB3" w:rsidRDefault="00B11EB3" w:rsidP="00B11EB3">
      <w:pPr>
        <w:pStyle w:val="Minicrib"/>
      </w:pPr>
      <w:r>
        <w:t>THE DECADE  (J8x40 in 10 bar phrases)  3C (4C set)</w:t>
      </w:r>
      <w:r>
        <w:tab/>
        <w:t>Robb Quint  Strathspey Anniv Coll</w:t>
      </w:r>
    </w:p>
    <w:p w:rsidR="00B11EB3" w:rsidRDefault="00B11EB3" w:rsidP="00B11EB3">
      <w:pPr>
        <w:pStyle w:val="DanceBody"/>
      </w:pPr>
      <w:r>
        <w:t xml:space="preserve"> 1-10</w:t>
      </w:r>
      <w:r>
        <w:tab/>
        <w:t>1s+2s Set &amp; Rotate : -</w:t>
      </w:r>
    </w:p>
    <w:p w:rsidR="00B11EB3" w:rsidRDefault="00B11EB3" w:rsidP="00B11EB3">
      <w:pPr>
        <w:pStyle w:val="DanceBody"/>
      </w:pPr>
      <w:r>
        <w:tab/>
        <w:t>` Set, rotate singly &amp; dance on 1 place clockwise, change places RH on sides &amp; dance on 1 place to own sides (order 2 1),</w:t>
      </w:r>
    </w:p>
    <w:p w:rsidR="00B11EB3" w:rsidRDefault="00B11EB3" w:rsidP="00B11EB3">
      <w:pPr>
        <w:pStyle w:val="DanceBody"/>
      </w:pPr>
      <w:r>
        <w:tab/>
        <w:t>then dance on clockwise 1 more place</w:t>
      </w:r>
    </w:p>
    <w:p w:rsidR="00B11EB3" w:rsidRDefault="00B11EB3" w:rsidP="00B11EB3">
      <w:pPr>
        <w:pStyle w:val="DanceBody"/>
      </w:pPr>
      <w:r>
        <w:t>11-20</w:t>
      </w:r>
      <w:r>
        <w:tab/>
        <w:t>1s+2s dance full R&amp;L &amp; then 2M+1L change places RH.  1 2 3</w:t>
      </w:r>
    </w:p>
    <w:p w:rsidR="00B11EB3" w:rsidRDefault="00B11EB3" w:rsidP="00B11EB3">
      <w:pPr>
        <w:pStyle w:val="DanceBody"/>
      </w:pPr>
      <w:r>
        <w:t>21-30</w:t>
      </w:r>
      <w:r>
        <w:tab/>
        <w:t>1s+2s+3s Set+Link for 3 couples twice, 3s cross RH</w:t>
      </w:r>
      <w:r w:rsidRPr="00BA6B4D">
        <w:rPr>
          <w:b/>
        </w:rPr>
        <w:t xml:space="preserve"> while </w:t>
      </w:r>
      <w:r>
        <w:t>2s+1s dance RH across 1/2 way.  3 1 2</w:t>
      </w:r>
    </w:p>
    <w:p w:rsidR="00B11EB3" w:rsidRDefault="00B11EB3" w:rsidP="00B11EB3">
      <w:pPr>
        <w:pStyle w:val="DanceBody"/>
        <w:keepNext w:val="0"/>
      </w:pPr>
      <w:r>
        <w:t>31-40</w:t>
      </w:r>
      <w:r>
        <w:tab/>
        <w:t>1s dance reels (8 bar) of 3 on opp sides (1L gives LSh to 3M at top</w:t>
      </w:r>
      <w:r w:rsidRPr="00BA6B4D">
        <w:rPr>
          <w:b/>
        </w:rPr>
        <w:t xml:space="preserve"> </w:t>
      </w:r>
      <w:r>
        <w:rPr>
          <w:b/>
        </w:rPr>
        <w:t xml:space="preserve">as </w:t>
      </w:r>
      <w:r>
        <w:t>1M LSh to 2L), 1s cross RH</w:t>
      </w:r>
      <w:r w:rsidRPr="00BA6B4D">
        <w:rPr>
          <w:b/>
        </w:rPr>
        <w:t xml:space="preserve"> while </w:t>
      </w:r>
      <w:r>
        <w:t>2s+3s continue reel to change pls.  2 1 3</w:t>
      </w:r>
    </w:p>
    <w:p w:rsidR="00B11EB3" w:rsidRDefault="00B11EB3" w:rsidP="00B11EB3"/>
    <w:p w:rsidR="00B11EB3" w:rsidRDefault="00B11EB3" w:rsidP="00B11EB3">
      <w:pPr>
        <w:pStyle w:val="Minicrib"/>
      </w:pPr>
      <w:r>
        <w:t>DECIMUS (Ten Up for Kingston)  (J5x32)  5C set</w:t>
      </w:r>
      <w:r>
        <w:tab/>
        <w:t>John S Trew  Martello Tower 4</w:t>
      </w:r>
    </w:p>
    <w:p w:rsidR="00B11EB3" w:rsidRDefault="00B11EB3" w:rsidP="00B11EB3">
      <w:pPr>
        <w:pStyle w:val="DanceBody"/>
      </w:pPr>
      <w:r>
        <w:t xml:space="preserve"> 1- 8</w:t>
      </w:r>
      <w:r>
        <w:tab/>
        <w:t>1s &amp; 5s dance Figs of 8 round next couple ending in middle facing down/up</w:t>
      </w:r>
    </w:p>
    <w:p w:rsidR="00B11EB3" w:rsidRDefault="00B11EB3" w:rsidP="00B11EB3">
      <w:pPr>
        <w:pStyle w:val="DanceBody"/>
      </w:pPr>
      <w:r>
        <w:t xml:space="preserve"> 9-16</w:t>
      </w:r>
      <w:r>
        <w:tab/>
        <w:t>2s+3s+4s dance reels of 3 on sides (2L &amp; 3L, 3M &amp; 4M pass RSh to start)</w:t>
      </w:r>
    </w:p>
    <w:p w:rsidR="00B11EB3" w:rsidRDefault="00B11EB3" w:rsidP="00B11EB3">
      <w:pPr>
        <w:pStyle w:val="DanceBody"/>
      </w:pPr>
      <w:r>
        <w:t>17-24</w:t>
      </w:r>
      <w:r>
        <w:tab/>
        <w:t>1s &amp; 5s advance to centre of dance &amp; dance RH across, 5s return to place</w:t>
      </w:r>
      <w:r w:rsidRPr="00BA6B4D">
        <w:rPr>
          <w:b/>
        </w:rPr>
        <w:t xml:space="preserve"> while </w:t>
      </w:r>
      <w:r>
        <w:t>1s dance to top &amp; turn towards each other to face down</w:t>
      </w:r>
    </w:p>
    <w:p w:rsidR="00B11EB3" w:rsidRDefault="00B11EB3" w:rsidP="00B11EB3">
      <w:pPr>
        <w:pStyle w:val="DanceBody"/>
        <w:keepNext w:val="0"/>
      </w:pPr>
      <w:r>
        <w:t>25-32</w:t>
      </w:r>
      <w:r>
        <w:tab/>
        <w:t>1s change places with 2s, then 3s, 4s &amp; 5s (dancing between 2s+4s &amp; outside 3s &amp; 5s)</w:t>
      </w:r>
    </w:p>
    <w:p w:rsidR="00B11EB3" w:rsidRDefault="00B11EB3" w:rsidP="00B11EB3"/>
    <w:p w:rsidR="00B11EB3" w:rsidRDefault="00B11EB3" w:rsidP="00B11EB3">
      <w:pPr>
        <w:pStyle w:val="Minicrib"/>
      </w:pPr>
      <w:r>
        <w:t>THE DEE IN SPRING  (S3x32)  3C set</w:t>
      </w:r>
      <w:r>
        <w:tab/>
        <w:t>Melbourne Briscoe  www.pixton.org/scottishinsalem/deeinspring.html</w:t>
      </w:r>
    </w:p>
    <w:p w:rsidR="00B11EB3" w:rsidRPr="0059709F" w:rsidRDefault="00B11EB3" w:rsidP="00B11EB3">
      <w:pPr>
        <w:pStyle w:val="DanceBody"/>
      </w:pPr>
      <w:r w:rsidRPr="0059709F">
        <w:t xml:space="preserve"> 1- 8</w:t>
      </w:r>
      <w:r w:rsidRPr="0059709F">
        <w:tab/>
        <w:t>1s+2s Tourbillon (6 bars) &amp; Link : -</w:t>
      </w:r>
    </w:p>
    <w:p w:rsidR="00B11EB3" w:rsidRDefault="00B11EB3" w:rsidP="00B11EB3">
      <w:pPr>
        <w:pStyle w:val="DanceBody"/>
      </w:pPr>
      <w:r w:rsidRPr="0059709F">
        <w:tab/>
        <w:t>1-6  1s &amp; 2s 1/2 turn ptnrs 2H &amp; 1M</w:t>
      </w:r>
      <w:r w:rsidRPr="0059709F">
        <w:rPr>
          <w:b/>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B11EB3" w:rsidRPr="0059709F" w:rsidRDefault="00B11EB3" w:rsidP="00B11EB3">
      <w:pPr>
        <w:pStyle w:val="DanceBody"/>
      </w:pPr>
      <w:r w:rsidRPr="0059709F">
        <w:tab/>
        <w:t>7-8  2s+1s Link - Persons on right of each couple casts to own side</w:t>
      </w:r>
      <w:r w:rsidRPr="0059709F">
        <w:rPr>
          <w:b/>
        </w:rPr>
        <w:t xml:space="preserve"> while </w:t>
      </w:r>
      <w:r w:rsidRPr="0059709F">
        <w:t>person on left dances in to own side</w:t>
      </w:r>
    </w:p>
    <w:p w:rsidR="00B11EB3" w:rsidRPr="0059709F" w:rsidRDefault="00B11EB3" w:rsidP="00B11EB3">
      <w:pPr>
        <w:pStyle w:val="DanceBody"/>
      </w:pPr>
      <w:r w:rsidRPr="0059709F">
        <w:t xml:space="preserve"> 9-16</w:t>
      </w:r>
      <w:r w:rsidRPr="0059709F">
        <w:tab/>
        <w:t>2s+1s+3s set, circle 6H round to left 1/2 way, Set+Link for 3 to end in lines across</w:t>
      </w:r>
    </w:p>
    <w:p w:rsidR="00B11EB3" w:rsidRPr="0059709F" w:rsidRDefault="00B11EB3" w:rsidP="00B11EB3">
      <w:pPr>
        <w:pStyle w:val="DanceBody"/>
      </w:pPr>
      <w:r w:rsidRPr="0059709F">
        <w:t>17-24</w:t>
      </w:r>
      <w:r w:rsidRPr="0059709F">
        <w:tab/>
        <w:t>Repeat to end on opposite sides.  (3)(1)(2)</w:t>
      </w:r>
    </w:p>
    <w:p w:rsidR="00B11EB3" w:rsidRDefault="00B11EB3" w:rsidP="00B11EB3">
      <w:pPr>
        <w:pStyle w:val="DanceBody"/>
        <w:keepNext w:val="0"/>
      </w:pPr>
      <w:r w:rsidRPr="0059709F">
        <w:t>25-32</w:t>
      </w:r>
      <w:r w:rsidRPr="0059709F">
        <w:tab/>
        <w:t>3s+1s+2s Advance 1 step &amp; Retire 1 step, all turn 2H 1.1/2 times &amp; all set</w:t>
      </w:r>
    </w:p>
    <w:p w:rsidR="00B11EB3" w:rsidRDefault="00B11EB3" w:rsidP="00B11EB3"/>
    <w:p w:rsidR="00B11EB3" w:rsidRDefault="00B11EB3" w:rsidP="00B11EB3">
      <w:pPr>
        <w:pStyle w:val="Minicrib"/>
      </w:pPr>
      <w:r>
        <w:t>DEEP POOL REEL  (R96)  4C set</w:t>
      </w:r>
      <w:r>
        <w:tab/>
        <w:t>R Sargent  Ruthven Coll</w:t>
      </w:r>
    </w:p>
    <w:p w:rsidR="00B11EB3" w:rsidRDefault="00B11EB3" w:rsidP="00B11EB3">
      <w:pPr>
        <w:pStyle w:val="DanceBody"/>
      </w:pPr>
      <w:r>
        <w:t xml:space="preserve"> 1- 8</w:t>
      </w:r>
      <w:r>
        <w:tab/>
        <w:t>All set twice &amp; turn RH into square formation</w:t>
      </w:r>
    </w:p>
    <w:p w:rsidR="00B11EB3" w:rsidRDefault="00B11EB3" w:rsidP="00B11EB3">
      <w:pPr>
        <w:pStyle w:val="DanceBody"/>
      </w:pPr>
      <w:r>
        <w:t xml:space="preserve"> 9-16</w:t>
      </w:r>
      <w:r>
        <w:tab/>
        <w:t>Men dance LH across twice round</w:t>
      </w:r>
      <w:r w:rsidRPr="00BA6B4D">
        <w:rPr>
          <w:b/>
        </w:rPr>
        <w:t xml:space="preserve"> while </w:t>
      </w:r>
      <w:r>
        <w:t>Ladies dance clockwise for 4 bars &amp; back</w:t>
      </w:r>
    </w:p>
    <w:p w:rsidR="00B11EB3" w:rsidRDefault="00B11EB3" w:rsidP="00B11EB3">
      <w:pPr>
        <w:pStyle w:val="DanceBody"/>
      </w:pPr>
      <w:r>
        <w:t>17-24</w:t>
      </w:r>
      <w:r>
        <w:tab/>
        <w:t>Ladies dance LH across twice round</w:t>
      </w:r>
      <w:r w:rsidRPr="00BA6B4D">
        <w:rPr>
          <w:b/>
        </w:rPr>
        <w:t xml:space="preserve"> while </w:t>
      </w:r>
      <w:r>
        <w:t>Men dance clockwise &amp; back</w:t>
      </w:r>
    </w:p>
    <w:p w:rsidR="00B11EB3" w:rsidRDefault="00B11EB3" w:rsidP="00B11EB3">
      <w:pPr>
        <w:pStyle w:val="DanceBody"/>
      </w:pPr>
      <w:r>
        <w:t>25-32</w:t>
      </w:r>
      <w:r>
        <w:tab/>
        <w:t>All Promenade anticlockwise for 4 bars &amp; back</w:t>
      </w:r>
    </w:p>
    <w:p w:rsidR="00B11EB3" w:rsidRDefault="00B11EB3" w:rsidP="00B11EB3">
      <w:pPr>
        <w:pStyle w:val="DanceBody"/>
      </w:pPr>
      <w:r>
        <w:t>33-40</w:t>
      </w:r>
      <w:r>
        <w:tab/>
        <w:t>All circle to left &amp; back</w:t>
      </w:r>
    </w:p>
    <w:p w:rsidR="00B11EB3" w:rsidRDefault="00B11EB3" w:rsidP="00B11EB3">
      <w:pPr>
        <w:pStyle w:val="DanceBody"/>
      </w:pPr>
      <w:r>
        <w:t>41-48</w:t>
      </w:r>
      <w:r>
        <w:tab/>
        <w:t>Ladies dance RH across twice round</w:t>
      </w:r>
      <w:r w:rsidRPr="00BA6B4D">
        <w:rPr>
          <w:b/>
        </w:rPr>
        <w:t xml:space="preserve"> while </w:t>
      </w:r>
      <w:r>
        <w:t>Men dance anticlockwise &amp; back</w:t>
      </w:r>
    </w:p>
    <w:p w:rsidR="00B11EB3" w:rsidRDefault="00B11EB3" w:rsidP="00B11EB3">
      <w:pPr>
        <w:pStyle w:val="DanceBody"/>
      </w:pPr>
      <w:r>
        <w:t>49-56</w:t>
      </w:r>
      <w:r>
        <w:tab/>
        <w:t>Men dance RH across twice round</w:t>
      </w:r>
      <w:r w:rsidRPr="00BA6B4D">
        <w:rPr>
          <w:b/>
        </w:rPr>
        <w:t xml:space="preserve"> while </w:t>
      </w:r>
      <w:r>
        <w:t>Ladies dance anticlockwise &amp; back</w:t>
      </w:r>
    </w:p>
    <w:p w:rsidR="00B11EB3" w:rsidRDefault="00B11EB3" w:rsidP="00B11EB3">
      <w:pPr>
        <w:pStyle w:val="DanceBody"/>
      </w:pPr>
      <w:r>
        <w:t>57-64</w:t>
      </w:r>
      <w:r>
        <w:tab/>
        <w:t>All Promenade clockwise for 4 bars &amp; back</w:t>
      </w:r>
    </w:p>
    <w:p w:rsidR="00B11EB3" w:rsidRDefault="00B11EB3" w:rsidP="00B11EB3">
      <w:pPr>
        <w:pStyle w:val="DanceBody"/>
      </w:pPr>
      <w:r>
        <w:t>65-72</w:t>
      </w:r>
      <w:r>
        <w:tab/>
        <w:t>All circle to right &amp; back</w:t>
      </w:r>
    </w:p>
    <w:p w:rsidR="00B11EB3" w:rsidRDefault="00B11EB3" w:rsidP="00B11EB3">
      <w:pPr>
        <w:pStyle w:val="DanceBody"/>
      </w:pPr>
      <w:r>
        <w:t>73-80</w:t>
      </w:r>
      <w:r>
        <w:tab/>
        <w:t>All set twice &amp; turn RH (4 bars)</w:t>
      </w:r>
    </w:p>
    <w:p w:rsidR="00B11EB3" w:rsidRDefault="00B11EB3" w:rsidP="00B11EB3">
      <w:pPr>
        <w:pStyle w:val="DanceBody"/>
        <w:keepNext w:val="0"/>
      </w:pPr>
      <w:r>
        <w:t>81-96</w:t>
      </w:r>
      <w:r>
        <w:tab/>
        <w:t>All dance Grand Chain (1 bar RH &amp; 2 bars LH) &amp; turn RH (4 bars) into longwise formation</w:t>
      </w:r>
    </w:p>
    <w:p w:rsidR="00B11EB3" w:rsidRDefault="00B11EB3" w:rsidP="00B11EB3"/>
    <w:p w:rsidR="00B11EB3" w:rsidRDefault="00B11EB3" w:rsidP="00B11EB3">
      <w:pPr>
        <w:pStyle w:val="Minicrib"/>
      </w:pPr>
      <w:r>
        <w:t>"DEER" FRIENDS  (S8x32)  3C (4C set)</w:t>
      </w:r>
      <w:r>
        <w:tab/>
        <w:t>Bob Anderson  St Martin Collection 1</w:t>
      </w:r>
    </w:p>
    <w:p w:rsidR="00B11EB3" w:rsidRDefault="00B11EB3" w:rsidP="00B11EB3">
      <w:pPr>
        <w:pStyle w:val="DanceBody"/>
      </w:pPr>
      <w:r>
        <w:t xml:space="preserve"> 1-8</w:t>
      </w:r>
      <w:r>
        <w:tab/>
        <w:t>1s cross down RH, cast behind 3s, cross RH, cast up 1 place, turn 3/4 LH to join RH with 3rd corners in a diagonal line</w:t>
      </w:r>
    </w:p>
    <w:p w:rsidR="00B11EB3" w:rsidRDefault="00B11EB3" w:rsidP="00B11EB3">
      <w:pPr>
        <w:pStyle w:val="DanceBody"/>
      </w:pPr>
      <w:r>
        <w:t xml:space="preserve"> 9-12</w:t>
      </w:r>
      <w:r>
        <w:tab/>
        <w:t>Balance in Line figure:</w:t>
      </w:r>
    </w:p>
    <w:p w:rsidR="00B11EB3" w:rsidRDefault="00B11EB3" w:rsidP="00B11EB3">
      <w:pPr>
        <w:pStyle w:val="DanceBody"/>
      </w:pPr>
      <w:r>
        <w:tab/>
        <w:t>9     All set 1 step Right, change hands so that 1s and 3rd corners take LH</w:t>
      </w:r>
    </w:p>
    <w:p w:rsidR="00B11EB3" w:rsidRDefault="00B11EB3" w:rsidP="00B11EB3">
      <w:pPr>
        <w:pStyle w:val="DanceBody"/>
      </w:pPr>
      <w:r>
        <w:tab/>
        <w:t>10   1s and 3rd corners 1/2 turn LH, retain LH and 1s join RH in middle of line</w:t>
      </w:r>
    </w:p>
    <w:p w:rsidR="00B11EB3" w:rsidRDefault="00B11EB3" w:rsidP="00B11EB3">
      <w:pPr>
        <w:pStyle w:val="DanceBody"/>
      </w:pPr>
      <w:r>
        <w:tab/>
        <w:t>11  All set 1 step R, 1s join LH &amp; drop hands with corners</w:t>
      </w:r>
    </w:p>
    <w:p w:rsidR="00B11EB3" w:rsidRDefault="00B11EB3" w:rsidP="00B11EB3">
      <w:pPr>
        <w:pStyle w:val="DanceBody"/>
      </w:pPr>
      <w:r>
        <w:tab/>
        <w:t>12  1s 1/2 turn LH to face 3rd corners while corners set 1 step Left turning to face diagonally in</w:t>
      </w:r>
    </w:p>
    <w:p w:rsidR="00B11EB3" w:rsidRDefault="00B11EB3" w:rsidP="00B11EB3">
      <w:pPr>
        <w:pStyle w:val="DanceBody"/>
      </w:pPr>
      <w:r>
        <w:t>13-16</w:t>
      </w:r>
      <w:r>
        <w:tab/>
        <w:t>1s dance1/2 diagonal reel of 4 with 3rd corners, finish facing 4th corners</w:t>
      </w:r>
    </w:p>
    <w:p w:rsidR="00B11EB3" w:rsidRDefault="00B11EB3" w:rsidP="00B11EB3">
      <w:pPr>
        <w:pStyle w:val="DanceBody"/>
      </w:pPr>
      <w:r>
        <w:t>17-24</w:t>
      </w:r>
      <w:r>
        <w:tab/>
        <w:t>Repeat bars 9-16 with 4th corners, 1s crossing LH to finish in 2nd place opp sides End (3)(1)(2)</w:t>
      </w:r>
    </w:p>
    <w:p w:rsidR="00B11EB3" w:rsidRDefault="00B11EB3" w:rsidP="00B11EB3">
      <w:pPr>
        <w:pStyle w:val="DanceBody"/>
        <w:keepNext w:val="0"/>
      </w:pPr>
      <w:r>
        <w:t>25-32</w:t>
      </w:r>
      <w:r>
        <w:tab/>
        <w:t>Set and link for 3 couples twice to finish 213 on own sides</w:t>
      </w:r>
    </w:p>
    <w:p w:rsidR="00B11EB3" w:rsidRDefault="00B11EB3" w:rsidP="00B11EB3"/>
    <w:p w:rsidR="00B11EB3" w:rsidRDefault="00B11EB3" w:rsidP="00B11EB3">
      <w:pPr>
        <w:pStyle w:val="Minicrib"/>
      </w:pPr>
      <w:r>
        <w:t>DEESIDE BANNER  (S3x32)  3C set</w:t>
      </w:r>
      <w:r>
        <w:tab/>
        <w:t>M Pringle</w:t>
      </w:r>
    </w:p>
    <w:p w:rsidR="00B11EB3" w:rsidRDefault="00B11EB3" w:rsidP="00B11EB3">
      <w:pPr>
        <w:pStyle w:val="DanceBody"/>
      </w:pPr>
      <w:r>
        <w:t xml:space="preserve"> 1- 8</w:t>
      </w:r>
      <w:r>
        <w:tab/>
        <w:t>1M change places RH with 2L, 1L with 2M, 1M with 3M &amp; 1L with 3L</w:t>
      </w:r>
    </w:p>
    <w:p w:rsidR="00B11EB3" w:rsidRDefault="00B11EB3" w:rsidP="00B11EB3">
      <w:pPr>
        <w:pStyle w:val="DanceBody"/>
      </w:pPr>
      <w:r>
        <w:t xml:space="preserve"> 9-16</w:t>
      </w:r>
      <w:r>
        <w:tab/>
        <w:t>All dance RH hand across &amp; back</w:t>
      </w:r>
    </w:p>
    <w:p w:rsidR="00B11EB3" w:rsidRDefault="00B11EB3" w:rsidP="00B11EB3">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B11EB3" w:rsidRDefault="00B11EB3" w:rsidP="00B11EB3">
      <w:pPr>
        <w:pStyle w:val="DanceBody"/>
        <w:keepNext w:val="0"/>
      </w:pPr>
      <w:r>
        <w:t>25-32</w:t>
      </w:r>
      <w:r>
        <w:tab/>
        <w:t>All dance 1/4 Grand Chain (2 bars per hand), all set, end couples turn RH</w:t>
      </w:r>
      <w:r w:rsidRPr="00BA6B4D">
        <w:rPr>
          <w:b/>
        </w:rPr>
        <w:t xml:space="preserve"> while </w:t>
      </w:r>
      <w:r>
        <w:t>3s cross over</w:t>
      </w:r>
    </w:p>
    <w:p w:rsidR="00B11EB3" w:rsidRDefault="00B11EB3" w:rsidP="00B11EB3"/>
    <w:p w:rsidR="00B11EB3" w:rsidRDefault="00B11EB3" w:rsidP="00B11EB3">
      <w:pPr>
        <w:pStyle w:val="Minicrib"/>
      </w:pPr>
      <w:r>
        <w:t>DEESIDE SILVER  (J8x32)  3C (4C set)</w:t>
      </w:r>
      <w:r>
        <w:tab/>
        <w:t>Margaret Pringle</w:t>
      </w:r>
    </w:p>
    <w:p w:rsidR="00B11EB3" w:rsidRPr="000D60D4" w:rsidRDefault="00B11EB3" w:rsidP="00B11EB3">
      <w:pPr>
        <w:pStyle w:val="DanceBody"/>
      </w:pPr>
      <w:r w:rsidRPr="000D60D4">
        <w:t xml:space="preserve"> 1- 8</w:t>
      </w:r>
      <w:r w:rsidRPr="000D60D4">
        <w:tab/>
        <w:t>1M 1/2 turn 3L into prom hold face in</w:t>
      </w:r>
      <w:r w:rsidRPr="000D60D4">
        <w:rPr>
          <w:b/>
        </w:rPr>
        <w:t xml:space="preserve"> as </w:t>
      </w:r>
      <w:r w:rsidRPr="000D60D4">
        <w:t>3M casts &amp; turns 1L into prom hold face out, 1M+3L dance up &amp; face 2L</w:t>
      </w:r>
      <w:r w:rsidRPr="000D60D4">
        <w:rPr>
          <w:b/>
        </w:rPr>
        <w:t xml:space="preserve"> as </w:t>
      </w:r>
      <w:r w:rsidRPr="000D60D4">
        <w:t>3M+1L go behind 2L &amp; face 2M</w:t>
      </w:r>
    </w:p>
    <w:p w:rsidR="00B11EB3" w:rsidRPr="000D60D4" w:rsidRDefault="00B11EB3" w:rsidP="00B11EB3">
      <w:pPr>
        <w:pStyle w:val="DanceBody"/>
      </w:pPr>
      <w:r w:rsidRPr="000D60D4">
        <w:t xml:space="preserve"> 9-16</w:t>
      </w:r>
      <w:r w:rsidRPr="000D60D4">
        <w:tab/>
        <w:t>1M+3L+2L dance RH across &amp; 1/2 way back</w:t>
      </w:r>
      <w:r w:rsidRPr="000D60D4">
        <w:rPr>
          <w:b/>
        </w:rPr>
        <w:t xml:space="preserve"> as </w:t>
      </w:r>
      <w:r w:rsidRPr="000D60D4">
        <w:t>1L+3M+2M dance likewise, 3L followed by 1M dance round passing other couple RSh to 3rd place facing up</w:t>
      </w:r>
      <w:r w:rsidRPr="000D60D4">
        <w:rPr>
          <w:b/>
        </w:rPr>
        <w:t xml:space="preserve"> as </w:t>
      </w:r>
      <w:r w:rsidRPr="000D60D4">
        <w:t>1L followed by 3M dance round to 1st place facing down</w:t>
      </w:r>
    </w:p>
    <w:p w:rsidR="00B11EB3" w:rsidRPr="000D60D4" w:rsidRDefault="00B11EB3" w:rsidP="00B11EB3">
      <w:pPr>
        <w:pStyle w:val="DanceBody"/>
      </w:pPr>
      <w:r w:rsidRPr="000D60D4">
        <w:t>17-24</w:t>
      </w:r>
      <w:r w:rsidRPr="000D60D4">
        <w:tab/>
        <w:t>1s+3s dance 1/2 Ladies' Chain (3s end in original places &amp; 1s in 1st place opp sides), 1s+2s change pl RH on sides &amp; 1s cross LH to own sides</w:t>
      </w:r>
    </w:p>
    <w:p w:rsidR="00B11EB3" w:rsidRPr="000D60D4" w:rsidRDefault="00B11EB3" w:rsidP="00B11EB3">
      <w:pPr>
        <w:pStyle w:val="DanceBody"/>
        <w:keepNext w:val="0"/>
      </w:pPr>
      <w:r w:rsidRPr="000D60D4">
        <w:t>25-32</w:t>
      </w:r>
      <w:r w:rsidRPr="000D60D4">
        <w:tab/>
        <w:t>2s+1s+3s set, turn partners RH (long turn) &amp; set</w:t>
      </w:r>
    </w:p>
    <w:p w:rsidR="00B11EB3" w:rsidRDefault="00B11EB3" w:rsidP="00B11EB3"/>
    <w:p w:rsidR="00B11EB3" w:rsidRDefault="00B11EB3" w:rsidP="00B11EB3">
      <w:pPr>
        <w:pStyle w:val="Minicrib"/>
      </w:pPr>
      <w:r>
        <w:t>THE DEESIDE WANDERER  (S64)  Sq.Set</w:t>
      </w:r>
      <w:r>
        <w:tab/>
        <w:t>Roy Goldring  A Reel for Alice</w:t>
      </w:r>
    </w:p>
    <w:p w:rsidR="00B11EB3" w:rsidRPr="000D60D4" w:rsidRDefault="00B11EB3" w:rsidP="00B11EB3">
      <w:pPr>
        <w:pStyle w:val="DanceBody"/>
      </w:pPr>
      <w:r w:rsidRPr="000D60D4">
        <w:t xml:space="preserve"> 1- 8</w:t>
      </w:r>
      <w:r w:rsidRPr="000D60D4">
        <w:tab/>
        <w:t xml:space="preserve">1s in prom hold+4M+2L dance reels of 3 (1s pass 4M by Right) </w:t>
      </w:r>
      <w:r w:rsidRPr="000D60D4">
        <w:rPr>
          <w:b/>
        </w:rPr>
        <w:t>also</w:t>
      </w:r>
      <w:r w:rsidRPr="000D60D4">
        <w:t xml:space="preserve"> 3s dance similar with 2M+4L (3s pass 2M by Right) 2s &amp; 4s begin by casting away from partner</w:t>
      </w:r>
    </w:p>
    <w:p w:rsidR="00B11EB3" w:rsidRPr="000D60D4" w:rsidRDefault="00B11EB3" w:rsidP="00B11EB3">
      <w:pPr>
        <w:pStyle w:val="DanceBody"/>
      </w:pPr>
      <w:r w:rsidRPr="000D60D4">
        <w:t xml:space="preserve"> 9-16</w:t>
      </w:r>
      <w:r w:rsidRPr="000D60D4">
        <w:tab/>
        <w:t>1s+3s dance Ladies' Chain to finish back-to-back with partner</w:t>
      </w:r>
    </w:p>
    <w:p w:rsidR="00B11EB3" w:rsidRPr="000D60D4" w:rsidRDefault="00B11EB3" w:rsidP="00B11EB3">
      <w:pPr>
        <w:pStyle w:val="DanceBody"/>
      </w:pPr>
      <w:r w:rsidRPr="000D60D4">
        <w:t>17-24</w:t>
      </w:r>
      <w:r w:rsidRPr="000D60D4">
        <w:tab/>
        <w:t xml:space="preserve">2s in prom hold repeat bars 1-8 with 1M+3L </w:t>
      </w:r>
      <w:r w:rsidRPr="000D60D4">
        <w:rPr>
          <w:b/>
        </w:rPr>
        <w:t>while</w:t>
      </w:r>
      <w:r w:rsidRPr="000D60D4">
        <w:t xml:space="preserve"> 4s dance similar with 3M+1L</w:t>
      </w:r>
    </w:p>
    <w:p w:rsidR="00B11EB3" w:rsidRPr="000D60D4" w:rsidRDefault="00B11EB3" w:rsidP="00B11EB3">
      <w:pPr>
        <w:pStyle w:val="DanceBody"/>
      </w:pPr>
      <w:r w:rsidRPr="000D60D4">
        <w:t>25-32</w:t>
      </w:r>
      <w:r w:rsidRPr="000D60D4">
        <w:tab/>
        <w:t>2s+4s dance Ladies' Chain .  All end facing in</w:t>
      </w:r>
    </w:p>
    <w:p w:rsidR="00B11EB3" w:rsidRPr="000D60D4" w:rsidRDefault="00B11EB3" w:rsidP="00B11EB3">
      <w:pPr>
        <w:pStyle w:val="DanceBody"/>
      </w:pPr>
      <w:r w:rsidRPr="000D60D4">
        <w:t>33-36</w:t>
      </w:r>
      <w:r w:rsidRPr="000D60D4">
        <w:tab/>
        <w:t>Diagonal 1/2 R&amp;L (1M+4L also 2L+3M give RH to start)</w:t>
      </w:r>
    </w:p>
    <w:p w:rsidR="00B11EB3" w:rsidRPr="000D60D4" w:rsidRDefault="00B11EB3" w:rsidP="00B11EB3">
      <w:pPr>
        <w:pStyle w:val="DanceBody"/>
      </w:pPr>
      <w:r w:rsidRPr="000D60D4">
        <w:t>37-40</w:t>
      </w:r>
      <w:r w:rsidRPr="000D60D4">
        <w:tab/>
        <w:t>1/2 R&amp;L up/down (1s+3s give RH to partner to start)</w:t>
      </w:r>
    </w:p>
    <w:p w:rsidR="00B11EB3" w:rsidRPr="000D60D4" w:rsidRDefault="00B11EB3" w:rsidP="00B11EB3">
      <w:pPr>
        <w:pStyle w:val="DanceBody"/>
      </w:pPr>
      <w:r w:rsidRPr="000D60D4">
        <w:t>41-44</w:t>
      </w:r>
      <w:r w:rsidRPr="000D60D4">
        <w:tab/>
        <w:t>Diagonal 1/2 R&amp;L (1L+4M also 2M+3L give RH to start)</w:t>
      </w:r>
    </w:p>
    <w:p w:rsidR="00B11EB3" w:rsidRPr="000D60D4" w:rsidRDefault="00B11EB3" w:rsidP="00B11EB3">
      <w:pPr>
        <w:pStyle w:val="DanceBody"/>
      </w:pPr>
      <w:r w:rsidRPr="000D60D4">
        <w:t>45-48</w:t>
      </w:r>
      <w:r w:rsidRPr="000D60D4">
        <w:tab/>
        <w:t>1/2 R&amp;L across (2s+4s).  All finish facing corners</w:t>
      </w:r>
    </w:p>
    <w:p w:rsidR="00B11EB3" w:rsidRPr="000D60D4" w:rsidRDefault="00B11EB3" w:rsidP="00B11EB3">
      <w:pPr>
        <w:pStyle w:val="DanceBody"/>
      </w:pPr>
      <w:r w:rsidRPr="000D60D4">
        <w:t>49-56</w:t>
      </w:r>
      <w:r w:rsidRPr="000D60D4">
        <w:tab/>
        <w:t>Reel round set (Grand Chain no hands) finish facing corners</w:t>
      </w:r>
    </w:p>
    <w:p w:rsidR="00B11EB3" w:rsidRPr="000D60D4" w:rsidRDefault="00B11EB3" w:rsidP="00B11EB3">
      <w:pPr>
        <w:pStyle w:val="DanceBody"/>
      </w:pPr>
      <w:r w:rsidRPr="000D60D4">
        <w:t>57-60</w:t>
      </w:r>
      <w:r w:rsidRPr="000D60D4">
        <w:tab/>
        <w:t>All set to &amp; turn corners 2H to face partner</w:t>
      </w:r>
    </w:p>
    <w:p w:rsidR="00B11EB3" w:rsidRPr="000D60D4" w:rsidRDefault="00B11EB3" w:rsidP="00B11EB3">
      <w:pPr>
        <w:pStyle w:val="DanceBody"/>
        <w:keepNext w:val="0"/>
      </w:pPr>
      <w:r w:rsidRPr="000D60D4">
        <w:t>61-64</w:t>
      </w:r>
      <w:r w:rsidRPr="000D60D4">
        <w:tab/>
        <w:t>All set to and turn partners 2H 3/4 way round so Ladies in centre back-to-back for bow/curtsey</w:t>
      </w:r>
    </w:p>
    <w:p w:rsidR="00B11EB3" w:rsidRDefault="00B11EB3" w:rsidP="00B11EB3"/>
    <w:p w:rsidR="00B11EB3" w:rsidRDefault="00B11EB3" w:rsidP="00B11EB3">
      <w:pPr>
        <w:pStyle w:val="Minicrib"/>
      </w:pPr>
      <w:r>
        <w:t>THE DEFAULT POSITION  (S3x32)  3C Set</w:t>
      </w:r>
      <w:r>
        <w:tab/>
        <w:t>David Horsman  Cheshire 40th Anniversary</w:t>
      </w:r>
    </w:p>
    <w:p w:rsidR="00B11EB3" w:rsidRPr="00343119" w:rsidRDefault="00B11EB3" w:rsidP="00B11EB3">
      <w:pPr>
        <w:pStyle w:val="DanceBody"/>
      </w:pPr>
      <w:r w:rsidRPr="00343119">
        <w:t>1- 8</w:t>
      </w:r>
      <w:r w:rsidRPr="00343119">
        <w:tab/>
        <w:t xml:space="preserve">1s+2s </w:t>
      </w:r>
      <w:r>
        <w:t>dance Rose Progression:</w:t>
      </w:r>
    </w:p>
    <w:p w:rsidR="00B11EB3" w:rsidRPr="00343119" w:rsidRDefault="00B11EB3" w:rsidP="00B11EB3">
      <w:pPr>
        <w:pStyle w:val="DanceBody"/>
      </w:pPr>
      <w:r>
        <w:tab/>
        <w:t xml:space="preserve">1- 2  </w:t>
      </w:r>
      <w:r w:rsidRPr="00343119">
        <w:t>1M+2L set as 1L+2M change places RH</w:t>
      </w:r>
    </w:p>
    <w:p w:rsidR="00B11EB3" w:rsidRPr="00343119" w:rsidRDefault="00B11EB3" w:rsidP="00B11EB3">
      <w:pPr>
        <w:pStyle w:val="DanceBody"/>
      </w:pPr>
      <w:r>
        <w:tab/>
      </w:r>
      <w:r w:rsidRPr="00343119">
        <w:t>3- 4  1M+2L 1/2 turn 2H as 1L &amp; 2M dance into partners place</w:t>
      </w:r>
    </w:p>
    <w:p w:rsidR="00B11EB3" w:rsidRPr="00343119" w:rsidRDefault="00B11EB3" w:rsidP="00B11EB3">
      <w:pPr>
        <w:pStyle w:val="DanceBody"/>
      </w:pPr>
      <w:r w:rsidRPr="00343119">
        <w:tab/>
        <w:t>5- 6  1M+2L cast into each other</w:t>
      </w:r>
      <w:r>
        <w:t>'</w:t>
      </w:r>
      <w:r w:rsidRPr="00343119">
        <w:t>s place as 1L+2M 1/2 turn 2H</w:t>
      </w:r>
    </w:p>
    <w:p w:rsidR="00B11EB3" w:rsidRDefault="00B11EB3" w:rsidP="00B11EB3">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2s+1s+3s Set+Link for 3 couples.  (3) (1) (2)</w:t>
      </w:r>
    </w:p>
    <w:p w:rsidR="00B11EB3" w:rsidRDefault="00B11EB3" w:rsidP="00B11EB3">
      <w:pPr>
        <w:pStyle w:val="DanceBody"/>
        <w:keepNext w:val="0"/>
      </w:pPr>
      <w:r>
        <w:t>25-32</w:t>
      </w:r>
      <w:r>
        <w:tab/>
        <w:t>All set, turn partner 1.1/2 2H &amp; set.  3 1 2</w:t>
      </w:r>
    </w:p>
    <w:p w:rsidR="00B11EB3" w:rsidRDefault="00B11EB3" w:rsidP="00B11EB3"/>
    <w:p w:rsidR="00B11EB3" w:rsidRDefault="00B11EB3" w:rsidP="00B11EB3">
      <w:pPr>
        <w:pStyle w:val="Minicrib"/>
      </w:pPr>
      <w:r>
        <w:t>THE DEIL AMANG THE TAILORS  (R8x32)  3C (4C set)</w:t>
      </w:r>
      <w:r>
        <w:tab/>
        <w:t>RSCDS Bk 14</w:t>
      </w:r>
    </w:p>
    <w:p w:rsidR="00B11EB3" w:rsidRDefault="00B11EB3" w:rsidP="00B11EB3">
      <w:pPr>
        <w:pStyle w:val="DanceBody"/>
      </w:pPr>
      <w:r>
        <w:t xml:space="preserve"> 1- 8</w:t>
      </w:r>
      <w:r>
        <w:tab/>
        <w:t>1s+2s set &amp; dance RH across 1/2 way, set &amp; dance LH across 1/2 way back to place</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DELFT DELIGHT  (R32)  Round the Room</w:t>
      </w:r>
      <w:r>
        <w:tab/>
        <w:t>Andrew Gillies</w:t>
      </w:r>
    </w:p>
    <w:p w:rsidR="00B11EB3" w:rsidRPr="00A467D4" w:rsidRDefault="00B11EB3" w:rsidP="00B11EB3">
      <w:pPr>
        <w:pStyle w:val="DanceBody"/>
      </w:pPr>
      <w:r>
        <w:t>Man with 2 Ladies - Ladies face clockwise &amp; Man anticlockwise ("Double Triangles" positions)</w:t>
      </w:r>
    </w:p>
    <w:p w:rsidR="00B11EB3" w:rsidRDefault="00B11EB3" w:rsidP="00B11EB3">
      <w:pPr>
        <w:pStyle w:val="DanceBody"/>
      </w:pPr>
      <w:r>
        <w:t xml:space="preserve"> 1- 8</w:t>
      </w:r>
      <w:r>
        <w:tab/>
        <w:t>Man dances 1/2 reel of 3 with Ladies (RSh to Lady on right) &amp; all set twice</w:t>
      </w:r>
    </w:p>
    <w:p w:rsidR="00B11EB3" w:rsidRDefault="00B11EB3" w:rsidP="00B11EB3">
      <w:pPr>
        <w:pStyle w:val="DanceBody"/>
      </w:pPr>
      <w:r>
        <w:t xml:space="preserve"> 9-16</w:t>
      </w:r>
      <w:r>
        <w:tab/>
        <w:t>Man dances 1/2 reel of 3 with Ladies (LSh to Lady on left) &amp; all set twice</w:t>
      </w:r>
    </w:p>
    <w:p w:rsidR="00B11EB3" w:rsidRDefault="00B11EB3" w:rsidP="00B11EB3">
      <w:pPr>
        <w:pStyle w:val="DanceBody"/>
      </w:pPr>
      <w:r>
        <w:t>17-24</w:t>
      </w:r>
      <w:r>
        <w:tab/>
        <w:t>Man turns Lady on right RH, turns Lady on left LH to end Ladies facing cl'wise &amp; Men anticl'wise holding nearer hands (as Double Triangles)</w:t>
      </w:r>
    </w:p>
    <w:p w:rsidR="00B11EB3" w:rsidRDefault="00B11EB3" w:rsidP="00B11EB3">
      <w:pPr>
        <w:pStyle w:val="DanceBody"/>
        <w:keepNext w:val="0"/>
      </w:pPr>
      <w:r>
        <w:t>25-32</w:t>
      </w:r>
      <w:r>
        <w:tab/>
        <w:t>Ladies Advance 2 steps</w:t>
      </w:r>
      <w:r w:rsidRPr="00BA6B4D">
        <w:rPr>
          <w:b/>
        </w:rPr>
        <w:t xml:space="preserve"> </w:t>
      </w:r>
      <w:r>
        <w:rPr>
          <w:b/>
        </w:rPr>
        <w:t xml:space="preserve">as </w:t>
      </w:r>
      <w:r>
        <w:t>Man Retires, Ladies Retire</w:t>
      </w:r>
      <w:r w:rsidRPr="00BA6B4D">
        <w:rPr>
          <w:b/>
        </w:rPr>
        <w:t xml:space="preserve"> </w:t>
      </w:r>
      <w:r>
        <w:rPr>
          <w:b/>
        </w:rPr>
        <w:t xml:space="preserve">as </w:t>
      </w:r>
      <w:r>
        <w:t>Man Advances. All  drop hands &amp; advance to meet new partners, join hands &amp; set</w:t>
      </w:r>
    </w:p>
    <w:p w:rsidR="00B11EB3" w:rsidRDefault="00B11EB3" w:rsidP="00B11EB3"/>
    <w:p w:rsidR="00B11EB3" w:rsidRDefault="00B11EB3" w:rsidP="00B11EB3">
      <w:pPr>
        <w:pStyle w:val="Minicrib"/>
      </w:pPr>
      <w:r>
        <w:t>THE DELIVERY ROUND  (J8x32)  3C (4C set)</w:t>
      </w:r>
      <w:r>
        <w:tab/>
        <w:t>Morag Gunnarsson  Pensioner's Coll</w:t>
      </w:r>
    </w:p>
    <w:p w:rsidR="00B11EB3" w:rsidRDefault="00B11EB3" w:rsidP="00B11EB3">
      <w:pPr>
        <w:pStyle w:val="DanceBody"/>
      </w:pPr>
      <w:r>
        <w:t xml:space="preserve"> 1- 8</w:t>
      </w:r>
      <w:r>
        <w:tab/>
        <w:t>1s cross RH &amp; cast 1 place, 1s dance 1/2 reels of 3 on opposite sides (1s in &amp; down to start)</w:t>
      </w:r>
    </w:p>
    <w:p w:rsidR="00B11EB3" w:rsidRDefault="00B11EB3" w:rsidP="00B11EB3">
      <w:pPr>
        <w:pStyle w:val="DanceBody"/>
      </w:pPr>
      <w:r>
        <w:t xml:space="preserve"> 9-16</w:t>
      </w:r>
      <w:r>
        <w:tab/>
        <w:t>1s cross up &amp; cast 1 place, 1s dance 1/2 reels of 3 on own sides (1s in &amp; down to start)</w:t>
      </w:r>
    </w:p>
    <w:p w:rsidR="00B11EB3" w:rsidRDefault="00B11EB3" w:rsidP="00B11EB3">
      <w:pPr>
        <w:pStyle w:val="DanceBody"/>
      </w:pPr>
      <w:r>
        <w:t>17-24</w:t>
      </w:r>
      <w:r>
        <w:tab/>
        <w:t>2s+1s+3s cross passing RSh &amp; chase clockwise 1/4 way to lines across (Ladies face down &amp; Men up), change places with partner passing RSh &amp; chase clockwise 1/4 way to (3)(1)(2)</w:t>
      </w:r>
    </w:p>
    <w:p w:rsidR="00B11EB3" w:rsidRDefault="00B11EB3" w:rsidP="00B11EB3">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B11EB3" w:rsidRDefault="00B11EB3" w:rsidP="00B11EB3"/>
    <w:p w:rsidR="00B11EB3" w:rsidRDefault="00B11EB3" w:rsidP="00B11EB3">
      <w:pPr>
        <w:pStyle w:val="Minicrib"/>
      </w:pPr>
      <w:r>
        <w:t>DELONG REEL  (R8x32)  2C (4C set)</w:t>
      </w:r>
      <w:r>
        <w:tab/>
        <w:t>G Dale Birdsall</w:t>
      </w:r>
    </w:p>
    <w:p w:rsidR="00B11EB3" w:rsidRDefault="00B11EB3" w:rsidP="00B11EB3">
      <w:pPr>
        <w:pStyle w:val="DanceBody"/>
      </w:pPr>
      <w:r w:rsidRPr="007266D9">
        <w:t xml:space="preserve"> 1- 8</w:t>
      </w:r>
      <w:r>
        <w:tab/>
        <w:t>1s cross RH &amp; cast 1 place, 2s+1s turn RH</w:t>
      </w:r>
    </w:p>
    <w:p w:rsidR="00B11EB3" w:rsidRDefault="00B11EB3" w:rsidP="00B11EB3">
      <w:pPr>
        <w:pStyle w:val="DanceBody"/>
      </w:pPr>
      <w:r>
        <w:t xml:space="preserve"> </w:t>
      </w:r>
      <w:r w:rsidRPr="007266D9">
        <w:t>9-16</w:t>
      </w:r>
      <w:r>
        <w:tab/>
        <w:t>2s+1s dance Ladies Chain</w:t>
      </w:r>
    </w:p>
    <w:p w:rsidR="00B11EB3" w:rsidRDefault="00B11EB3" w:rsidP="00B11EB3">
      <w:pPr>
        <w:pStyle w:val="DanceBody"/>
      </w:pPr>
      <w:r w:rsidRPr="007266D9">
        <w:t>17-24</w:t>
      </w:r>
      <w:r>
        <w:tab/>
        <w:t>1M+2M dance anticlockwise 1/2 way round while 1L+2L turn LH 1.1/2 times, Men dance in front of partner to dance LH across with Ladies</w:t>
      </w:r>
    </w:p>
    <w:p w:rsidR="00B11EB3" w:rsidRDefault="00B11EB3" w:rsidP="00B11EB3">
      <w:pPr>
        <w:pStyle w:val="DanceBody"/>
        <w:keepNext w:val="0"/>
      </w:pPr>
      <w:r w:rsidRPr="007266D9">
        <w:t>25-32</w:t>
      </w:r>
      <w:r>
        <w:tab/>
        <w:t>1s+2s chase anticlockwise 1/2 way round, 2s+1s set twice &amp; 1s cross RH to own side</w:t>
      </w:r>
    </w:p>
    <w:p w:rsidR="00B11EB3" w:rsidRDefault="00B11EB3" w:rsidP="00B11EB3"/>
    <w:p w:rsidR="00B11EB3" w:rsidRDefault="00B11EB3" w:rsidP="00B11EB3">
      <w:pPr>
        <w:pStyle w:val="Minicrib"/>
      </w:pPr>
      <w:r>
        <w:t>DELPH POND  (R8x32)  3C (4C set)</w:t>
      </w:r>
      <w:r>
        <w:tab/>
        <w:t>Barry Skelton  Wee County Dances</w:t>
      </w:r>
    </w:p>
    <w:p w:rsidR="00B11EB3" w:rsidRPr="00042604" w:rsidRDefault="00B11EB3" w:rsidP="00B11EB3">
      <w:pPr>
        <w:pStyle w:val="DanceBody"/>
      </w:pPr>
      <w:r w:rsidRPr="00042604">
        <w:t xml:space="preserve"> 1- 8</w:t>
      </w:r>
      <w:r w:rsidRPr="00042604">
        <w:tab/>
        <w:t>1s cross RH, cast (2s step up bars 3-4). 1s turn 1.1/4 times LH (4 bars) to finish 1L between 3s facing up &amp; 1M between 2s facing down.</w:t>
      </w:r>
    </w:p>
    <w:p w:rsidR="00B11EB3" w:rsidRPr="00042604" w:rsidRDefault="00B11EB3" w:rsidP="00B11EB3">
      <w:pPr>
        <w:pStyle w:val="DanceBody"/>
      </w:pPr>
      <w:r w:rsidRPr="00042604">
        <w:t xml:space="preserve"> 9-16</w:t>
      </w:r>
      <w:r w:rsidRPr="00042604">
        <w:tab/>
        <w:t>All dance Diagonal R&amp;L (1s dancing to their right to begin)</w:t>
      </w:r>
    </w:p>
    <w:p w:rsidR="00B11EB3" w:rsidRPr="00042604" w:rsidRDefault="00B11EB3" w:rsidP="00B11EB3">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B11EB3" w:rsidRPr="00042604" w:rsidRDefault="00B11EB3" w:rsidP="00B11EB3">
      <w:pPr>
        <w:pStyle w:val="DanceBody"/>
        <w:keepNext w:val="0"/>
      </w:pPr>
      <w:r w:rsidRPr="00042604">
        <w:t>25-32</w:t>
      </w:r>
      <w:r w:rsidRPr="00042604">
        <w:tab/>
        <w:t>1s turn 1.1/4 LH to face 2nd corner position. 1s dance 1//2 diagonal reel of 4 with 2nd corner and pass RSh to 2nd place.</w:t>
      </w:r>
    </w:p>
    <w:p w:rsidR="00B11EB3" w:rsidRDefault="00B11EB3" w:rsidP="00B11EB3"/>
    <w:p w:rsidR="00B11EB3" w:rsidRDefault="00B11EB3" w:rsidP="00B11EB3">
      <w:pPr>
        <w:pStyle w:val="Minicrib"/>
      </w:pPr>
      <w:r>
        <w:t>THE DELTA BORDERERS' 25TH  (S3x32)  3C set</w:t>
      </w:r>
      <w:r>
        <w:tab/>
        <w:t>Ruth Jappy</w:t>
      </w:r>
    </w:p>
    <w:p w:rsidR="00B11EB3" w:rsidRDefault="00B11EB3" w:rsidP="00B11EB3">
      <w:pPr>
        <w:pStyle w:val="DanceBody"/>
      </w:pPr>
      <w:r>
        <w:t xml:space="preserve"> 1- 8</w:t>
      </w:r>
      <w:r>
        <w:tab/>
        <w:t xml:space="preserve">1s+2s dance RH across (3 bars) &amp; LH across (3 bars); 1s cast, pass LSh to face 1st corners </w:t>
      </w:r>
      <w:r>
        <w:rPr>
          <w:b/>
        </w:rPr>
        <w:t>while</w:t>
      </w:r>
      <w:r>
        <w:t xml:space="preserve"> 2s dance up NHJ to 1st place</w:t>
      </w:r>
    </w:p>
    <w:p w:rsidR="00B11EB3" w:rsidRDefault="00B11EB3" w:rsidP="00B11EB3">
      <w:pPr>
        <w:pStyle w:val="DanceBody"/>
      </w:pPr>
      <w:r>
        <w:t xml:space="preserve"> 9-16</w:t>
      </w:r>
      <w:r>
        <w:tab/>
        <w:t>1s set to 1st corners, pull back RSh &amp; dance round each other to face 2nd corners; 1s set to 2nd corners, pull back RSh &amp; dance round each other to end in 2nd place own side</w:t>
      </w:r>
    </w:p>
    <w:p w:rsidR="00B11EB3" w:rsidRDefault="00B11EB3" w:rsidP="00B11EB3">
      <w:pPr>
        <w:pStyle w:val="DanceBody"/>
      </w:pPr>
      <w:r>
        <w:t>17-20</w:t>
      </w:r>
      <w:r>
        <w:tab/>
        <w:t xml:space="preserve">2s+1s+3s Adv+Ret (1 bar each), 2s (at top) cross RH </w:t>
      </w:r>
      <w:r>
        <w:rPr>
          <w:b/>
        </w:rPr>
        <w:t>while</w:t>
      </w:r>
      <w:r>
        <w:t xml:space="preserve"> 1s+3s dance 1/2 RH across.  (2) (3) (1)</w:t>
      </w:r>
    </w:p>
    <w:p w:rsidR="00B11EB3" w:rsidRDefault="00B11EB3" w:rsidP="00B11EB3">
      <w:pPr>
        <w:pStyle w:val="DanceBody"/>
      </w:pPr>
      <w:r>
        <w:t>21-24</w:t>
      </w:r>
      <w:r>
        <w:tab/>
        <w:t>2s+3s+1s Adv+Ret (1 bar each) &amp; all cross RH to own side</w:t>
      </w:r>
    </w:p>
    <w:p w:rsidR="00B11EB3" w:rsidRDefault="00B11EB3" w:rsidP="00B11EB3">
      <w:pPr>
        <w:pStyle w:val="DanceBody"/>
        <w:keepNext w:val="0"/>
      </w:pPr>
      <w:r>
        <w:t>25-32</w:t>
      </w:r>
      <w:r>
        <w:tab/>
        <w:t>2s+3s+1s circle 6H round and back</w:t>
      </w:r>
    </w:p>
    <w:p w:rsidR="00B11EB3" w:rsidRDefault="00B11EB3" w:rsidP="00B11EB3"/>
    <w:p w:rsidR="00B11EB3" w:rsidRDefault="00B11EB3" w:rsidP="00B11EB3">
      <w:pPr>
        <w:pStyle w:val="Minicrib"/>
      </w:pPr>
      <w:r>
        <w:t>DELVINE SIDE  (S8x32)  3C (4C set)</w:t>
      </w:r>
      <w:r>
        <w:tab/>
        <w:t>W Campbell  RSCDS Bk 2</w:t>
      </w:r>
    </w:p>
    <w:p w:rsidR="00B11EB3" w:rsidRDefault="00B11EB3" w:rsidP="00B11EB3">
      <w:pPr>
        <w:pStyle w:val="DanceBody"/>
      </w:pPr>
      <w:r>
        <w:t xml:space="preserve"> 1- 8</w:t>
      </w:r>
      <w:r>
        <w:tab/>
        <w:t>1s+2s set &amp; cross passing RSh, set &amp; cross back passing RSh</w:t>
      </w:r>
    </w:p>
    <w:p w:rsidR="00B11EB3" w:rsidRDefault="00B11EB3" w:rsidP="00B11EB3">
      <w:pPr>
        <w:pStyle w:val="DanceBody"/>
      </w:pPr>
      <w:r>
        <w:t xml:space="preserve"> 9-16</w:t>
      </w:r>
      <w:r>
        <w:tab/>
        <w:t>1s lead down the middle &amp; back for Allemande</w:t>
      </w:r>
    </w:p>
    <w:p w:rsidR="00B11EB3" w:rsidRDefault="00B11EB3" w:rsidP="00B11EB3">
      <w:pPr>
        <w:pStyle w:val="DanceBody"/>
      </w:pPr>
      <w:r>
        <w:t>17-24</w:t>
      </w:r>
      <w:r>
        <w:tab/>
        <w:t>1s+2s dance Allemande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B11EB3" w:rsidRDefault="00B11EB3" w:rsidP="00B11EB3"/>
    <w:p w:rsidR="00B11EB3" w:rsidRDefault="00B11EB3" w:rsidP="00B11EB3">
      <w:pPr>
        <w:pStyle w:val="Minicrib"/>
      </w:pPr>
      <w:r>
        <w:t>DEMO DANDY DANCERS  (R4x32)  4C set</w:t>
      </w:r>
      <w:r>
        <w:tab/>
        <w:t>Sheila Bain  Stagger Inn</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1s &amp; 4s set &amp; cast in 1 place (2s &amp; 3s step down/up); 1s+4s dance RH across</w:t>
      </w:r>
    </w:p>
    <w:p w:rsidR="00B11EB3" w:rsidRPr="006A1DB5" w:rsidRDefault="00B11EB3" w:rsidP="00B11EB3">
      <w:pPr>
        <w:pStyle w:val="DanceBody"/>
      </w:pPr>
      <w:r>
        <w:t xml:space="preserve"> 9-16</w:t>
      </w:r>
      <w:r>
        <w:tab/>
        <w:t xml:space="preserve">1L+4M in prom hold dance reel of 3 across at bottom (RSh to 3M) </w:t>
      </w:r>
      <w:r>
        <w:rPr>
          <w:b/>
        </w:rPr>
        <w:t>while</w:t>
      </w:r>
      <w:r>
        <w:t xml:space="preserve"> 1M+4L in prom hold dance reel of 3 across at top (RSh to 2L). End 2 1 (4) (3)</w:t>
      </w:r>
    </w:p>
    <w:p w:rsidR="00B11EB3" w:rsidRDefault="00B11EB3" w:rsidP="00B11EB3">
      <w:pPr>
        <w:pStyle w:val="DanceBody"/>
      </w:pPr>
      <w:r>
        <w:t xml:space="preserve"> 17-24</w:t>
      </w:r>
      <w:r>
        <w:tab/>
        <w:t>1s/4s dance 1/2 Fig 8 round end couples; 1s+4s turn 1.1/2 to change places on side (1M+4L LH, 1L+4M RH).  2 4 (1) (3)</w:t>
      </w:r>
    </w:p>
    <w:p w:rsidR="00B11EB3" w:rsidRPr="006A1DB5" w:rsidRDefault="00B11EB3" w:rsidP="00B11EB3">
      <w:pPr>
        <w:pStyle w:val="DanceBody"/>
        <w:keepNext w:val="0"/>
        <w:rPr>
          <w:b/>
        </w:rPr>
      </w:pPr>
      <w:r>
        <w:t>25-32</w:t>
      </w:r>
      <w:r>
        <w:tab/>
        <w:t>All circle 8H round &amp; back</w:t>
      </w:r>
    </w:p>
    <w:p w:rsidR="00B11EB3" w:rsidRDefault="00B11EB3" w:rsidP="00B11EB3"/>
    <w:p w:rsidR="00B11EB3" w:rsidRDefault="00B11EB3" w:rsidP="00B11EB3">
      <w:pPr>
        <w:pStyle w:val="Minicrib"/>
      </w:pPr>
      <w:r>
        <w:t>THE DEN O'MAINS  (J8x32)  3C (4C set)</w:t>
      </w:r>
      <w:r>
        <w:tab/>
        <w:t>Douglas Henderson  Douglas Henderson Coll</w:t>
      </w:r>
    </w:p>
    <w:p w:rsidR="00B11EB3" w:rsidRDefault="00B11EB3" w:rsidP="00B11EB3">
      <w:pPr>
        <w:pStyle w:val="DanceBody"/>
      </w:pPr>
      <w:r>
        <w:t xml:space="preserve"> 1- 8</w:t>
      </w:r>
      <w:r>
        <w:tab/>
        <w:t>1s+2s+3s turn RH, 1s set, cast 1 place into middle facing up in prom hold</w:t>
      </w:r>
    </w:p>
    <w:p w:rsidR="00B11EB3" w:rsidRDefault="00B11EB3" w:rsidP="00B11EB3">
      <w:pPr>
        <w:pStyle w:val="DanceBody"/>
      </w:pPr>
      <w:r>
        <w:t xml:space="preserve"> 9-16</w:t>
      </w:r>
      <w:r>
        <w:tab/>
        <w:t>1s dance reel of 3 with 2L+3M giving RSh to 2L</w:t>
      </w:r>
    </w:p>
    <w:p w:rsidR="00B11EB3" w:rsidRDefault="00B11EB3" w:rsidP="00B11EB3">
      <w:pPr>
        <w:pStyle w:val="DanceBody"/>
      </w:pPr>
      <w:r>
        <w:t>17-24</w:t>
      </w:r>
      <w:r>
        <w:tab/>
        <w:t>1s dance reel of 3 with 2M+3L giving LSh to 2M &amp; 1s end BtoB facing own side ready for…</w:t>
      </w:r>
    </w:p>
    <w:p w:rsidR="00B11EB3" w:rsidRDefault="00B11EB3" w:rsidP="00B11EB3">
      <w:pPr>
        <w:pStyle w:val="DanceBody"/>
        <w:keepNext w:val="0"/>
      </w:pPr>
      <w:r>
        <w:t>25-32</w:t>
      </w:r>
      <w:r>
        <w:tab/>
        <w:t>1s dance Double Triangles with 2s+3s</w:t>
      </w:r>
    </w:p>
    <w:p w:rsidR="00B11EB3" w:rsidRDefault="00B11EB3" w:rsidP="00B11EB3"/>
    <w:p w:rsidR="00B11EB3" w:rsidRDefault="00B11EB3" w:rsidP="00B11EB3">
      <w:pPr>
        <w:pStyle w:val="Minicrib"/>
      </w:pPr>
      <w:r>
        <w:t>DENISE'S DELIGHT  (J4x32)  4C Set</w:t>
      </w:r>
      <w:r>
        <w:tab/>
        <w:t>Bill Zobel &amp; Muriel Johnstone  Dancing on Air</w:t>
      </w:r>
    </w:p>
    <w:p w:rsidR="00B11EB3" w:rsidRDefault="00B11EB3" w:rsidP="00B11EB3">
      <w:pPr>
        <w:pStyle w:val="DanceBody"/>
      </w:pPr>
      <w:r>
        <w:t xml:space="preserve"> 1- 8</w:t>
      </w:r>
      <w:r>
        <w:tab/>
        <w:t>1s &amp; 4s cast down/up 1 place (2s/3s step up/down),  1s+4s cross to opp sides, Ladies dancing NHJ between Men; 1s+4s cross back to own side, Men dancing NHJ between Ladies, 1s &amp; 4s set</w:t>
      </w:r>
    </w:p>
    <w:p w:rsidR="00B11EB3" w:rsidRDefault="00B11EB3" w:rsidP="00B11EB3">
      <w:pPr>
        <w:pStyle w:val="DanceBody"/>
      </w:pPr>
      <w:r>
        <w:t xml:space="preserve"> 9-16</w:t>
      </w:r>
      <w:r>
        <w:tab/>
        <w:t>2s &amp; 3s repeat 1-8</w:t>
      </w:r>
    </w:p>
    <w:p w:rsidR="00B11EB3" w:rsidRDefault="00B11EB3" w:rsidP="00B11EB3">
      <w:pPr>
        <w:pStyle w:val="DanceBody"/>
      </w:pPr>
      <w:r>
        <w:t>17-24</w:t>
      </w:r>
      <w:r>
        <w:tab/>
        <w:t xml:space="preserve">1s+2s </w:t>
      </w:r>
      <w:r>
        <w:rPr>
          <w:b/>
        </w:rPr>
        <w:t>also</w:t>
      </w:r>
      <w:r>
        <w:t xml:space="preserve"> 3s+4s dance RH across; all 4 couples turn partner RH remaining in centre 2H joined ready for …</w:t>
      </w:r>
    </w:p>
    <w:p w:rsidR="00B11EB3" w:rsidRDefault="00B11EB3" w:rsidP="00B11EB3">
      <w:pPr>
        <w:pStyle w:val="DanceBody"/>
        <w:keepNext w:val="0"/>
      </w:pPr>
      <w:r>
        <w:t>25-32</w:t>
      </w:r>
      <w:r>
        <w:tab/>
        <w:t>4 couple Poussette</w:t>
      </w:r>
    </w:p>
    <w:p w:rsidR="00B11EB3" w:rsidRDefault="00B11EB3" w:rsidP="00B11EB3"/>
    <w:p w:rsidR="00B11EB3" w:rsidRDefault="00B11EB3" w:rsidP="00B11EB3">
      <w:pPr>
        <w:pStyle w:val="Minicrib"/>
      </w:pPr>
      <w:r>
        <w:t>DER ABSACKER  (R8x32)  3C (4C set)</w:t>
      </w:r>
      <w:r>
        <w:tab/>
        <w:t>Kenton Stutz  The Firewood Collection</w:t>
      </w:r>
    </w:p>
    <w:p w:rsidR="00B11EB3" w:rsidRDefault="00B11EB3" w:rsidP="00B11EB3">
      <w:pPr>
        <w:pStyle w:val="DanceBody"/>
      </w:pPr>
      <w:r>
        <w:t xml:space="preserve"> 1- 8</w:t>
      </w:r>
      <w:r>
        <w:tab/>
        <w:t xml:space="preserve">1s+2s set, dance 1/2 RH across; Set again, 2s cross LH back to own side </w:t>
      </w:r>
      <w:r w:rsidRPr="00AB767D">
        <w:rPr>
          <w:b/>
        </w:rPr>
        <w:t>as</w:t>
      </w:r>
      <w:r>
        <w:t xml:space="preserve"> 1s turn LH to face 1st corners</w:t>
      </w:r>
    </w:p>
    <w:p w:rsidR="00B11EB3" w:rsidRDefault="00B11EB3" w:rsidP="00B11EB3">
      <w:pPr>
        <w:pStyle w:val="DanceBody"/>
      </w:pPr>
      <w:r>
        <w:t xml:space="preserve"> 9-16</w:t>
      </w:r>
      <w:r>
        <w:tab/>
        <w:t>1s turn 1st corners RH, pass RSh</w:t>
      </w:r>
      <w:r>
        <w:rPr>
          <w:b/>
        </w:rPr>
        <w:t xml:space="preserve">; </w:t>
      </w:r>
      <w:r>
        <w:t>1s turn 2nd corners RH, dance round partner RSh to face 1st corner again (corners loop into place or "twirl")</w:t>
      </w:r>
    </w:p>
    <w:p w:rsidR="00B11EB3" w:rsidRDefault="00B11EB3" w:rsidP="00B11EB3">
      <w:pPr>
        <w:pStyle w:val="DanceBody"/>
      </w:pPr>
      <w:r>
        <w:t>17-24</w:t>
      </w:r>
      <w:r>
        <w:tab/>
        <w:t>1s set to 1st corner, dance RSh round partner to face 2nd corner; 1s set to 2nd corner, dance RSh round partner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DEREK'S DILEMMA  (J4x32)  4C set</w:t>
      </w:r>
      <w:r>
        <w:tab/>
        <w:t>Helen Bonar</w:t>
      </w:r>
    </w:p>
    <w:p w:rsidR="00B11EB3" w:rsidRDefault="00B11EB3" w:rsidP="00B11EB3">
      <w:pPr>
        <w:pStyle w:val="DanceBody"/>
      </w:pPr>
      <w:r w:rsidRPr="00282CB9">
        <w:t>2 chords – on 2nd chord 2s &amp; 3s cross to opposite sides</w:t>
      </w:r>
    </w:p>
    <w:p w:rsidR="00B11EB3" w:rsidRPr="00282CB9" w:rsidRDefault="00B11EB3" w:rsidP="00B11EB3">
      <w:pPr>
        <w:pStyle w:val="DanceBody"/>
      </w:pPr>
      <w:r w:rsidRPr="00282CB9">
        <w:t xml:space="preserve"> 1- 8</w:t>
      </w:r>
      <w:r w:rsidRPr="00282CB9">
        <w:tab/>
        <w:t>1s &amp; 4s cross RH, cast in 1 place &amp; dance 1/2 Figs of 8 round 2s/3s</w:t>
      </w:r>
      <w:r>
        <w:t xml:space="preserve"> (2s &amp; 3s step up/down bars 3-4)  (2) 1 4 (3)</w:t>
      </w:r>
    </w:p>
    <w:p w:rsidR="00B11EB3" w:rsidRPr="00282CB9" w:rsidRDefault="00B11EB3" w:rsidP="00B11EB3">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B11EB3" w:rsidRPr="00282CB9" w:rsidRDefault="00B11EB3" w:rsidP="00B11EB3">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rPr>
        <w:t>while</w:t>
      </w:r>
      <w:r>
        <w:t xml:space="preserve"> 1M+4L set.</w:t>
      </w:r>
      <w:r w:rsidRPr="00282CB9">
        <w:t xml:space="preserve"> </w:t>
      </w:r>
      <w:r>
        <w:t xml:space="preserve">All now on opp </w:t>
      </w:r>
      <w:r w:rsidRPr="00282CB9">
        <w:t>sides  (2)(1)(4)(3)</w:t>
      </w:r>
    </w:p>
    <w:p w:rsidR="00B11EB3" w:rsidRDefault="00B11EB3" w:rsidP="00B11EB3">
      <w:pPr>
        <w:pStyle w:val="DanceBody"/>
      </w:pPr>
      <w:r>
        <w:t>25-28</w:t>
      </w:r>
      <w:r w:rsidRPr="00282CB9">
        <w:tab/>
      </w:r>
      <w:r>
        <w:t xml:space="preserve">2L+1L &amp; 4M+3M turn LH once round </w:t>
      </w:r>
      <w:r>
        <w:rPr>
          <w:b/>
        </w:rPr>
        <w:t xml:space="preserve">whilst </w:t>
      </w:r>
      <w:r>
        <w:t>2M+1M &amp; 4L+3L turn RH once round (so that centre couples dance out the middle of the ends).</w:t>
      </w:r>
    </w:p>
    <w:p w:rsidR="00B11EB3" w:rsidRDefault="00B11EB3" w:rsidP="00B11EB3">
      <w:pPr>
        <w:pStyle w:val="DanceBody"/>
      </w:pPr>
      <w:r>
        <w:t>29-32</w:t>
      </w:r>
      <w:r>
        <w:tab/>
      </w:r>
      <w:r w:rsidRPr="00282CB9">
        <w:t>1s+4s dance RH across 1/2 way</w:t>
      </w:r>
      <w:r>
        <w:t>, retain partner's hand</w:t>
      </w:r>
      <w:r w:rsidRPr="00282CB9">
        <w:t xml:space="preserve"> </w:t>
      </w:r>
      <w:r>
        <w:rPr>
          <w:b/>
        </w:rPr>
        <w:t>while</w:t>
      </w:r>
      <w:r>
        <w:t xml:space="preserve"> 2s+3s cross RH, 1s+4s cross RH</w:t>
      </w:r>
      <w:r w:rsidRPr="00282CB9">
        <w:t>.</w:t>
      </w:r>
      <w:r>
        <w:t xml:space="preserve">  End</w:t>
      </w:r>
      <w:r w:rsidRPr="00282CB9">
        <w:t xml:space="preserve"> 2 (4) </w:t>
      </w:r>
      <w:r>
        <w:t>(</w:t>
      </w:r>
      <w:r w:rsidRPr="00282CB9">
        <w:t>1</w:t>
      </w:r>
      <w:r>
        <w:t>) 3</w:t>
      </w:r>
    </w:p>
    <w:p w:rsidR="00B11EB3" w:rsidRPr="008739CF" w:rsidRDefault="00B11EB3" w:rsidP="00B11EB3">
      <w:pPr>
        <w:pStyle w:val="DanceBody"/>
        <w:keepNext w:val="0"/>
        <w:rPr>
          <w:i/>
        </w:rPr>
      </w:pPr>
      <w:r w:rsidRPr="008739CF">
        <w:rPr>
          <w:i/>
        </w:rPr>
        <w:t>Note: Dance instruction revised by deviser February 2017</w:t>
      </w:r>
    </w:p>
    <w:p w:rsidR="00B11EB3" w:rsidRDefault="00B11EB3" w:rsidP="00B11EB3"/>
    <w:p w:rsidR="00B11EB3" w:rsidRDefault="00B11EB3" w:rsidP="00B11EB3">
      <w:pPr>
        <w:pStyle w:val="Minicrib"/>
      </w:pPr>
      <w:r>
        <w:t>DEREK'S REEL  (R5x32)  5C Sq.Set</w:t>
      </w:r>
      <w:r>
        <w:tab/>
        <w:t>Unknown</w:t>
      </w:r>
    </w:p>
    <w:p w:rsidR="00B11EB3" w:rsidRDefault="00B11EB3" w:rsidP="00B11EB3">
      <w:pPr>
        <w:pStyle w:val="DanceBody"/>
      </w:pPr>
      <w:r>
        <w:t>5s in centre facing each other, Lady with back to 2s, Man with back to 4s</w:t>
      </w:r>
    </w:p>
    <w:p w:rsidR="00B11EB3" w:rsidRDefault="00B11EB3" w:rsidP="00B11EB3">
      <w:pPr>
        <w:pStyle w:val="DanceBody"/>
      </w:pPr>
      <w:r>
        <w:t xml:space="preserve"> 1- 8</w:t>
      </w:r>
      <w:r>
        <w:tab/>
        <w:t>1s+2s+3s+4s circle 8H round &amp; back</w:t>
      </w:r>
      <w:r w:rsidRPr="00BA6B4D">
        <w:rPr>
          <w:b/>
        </w:rPr>
        <w:t xml:space="preserve"> while </w:t>
      </w:r>
      <w:r>
        <w:t>5s turn RH &amp; LH</w:t>
      </w:r>
    </w:p>
    <w:p w:rsidR="00B11EB3" w:rsidRDefault="00B11EB3" w:rsidP="00B11EB3">
      <w:pPr>
        <w:pStyle w:val="DanceBody"/>
      </w:pPr>
      <w:r>
        <w:t xml:space="preserve"> 9-16</w:t>
      </w:r>
      <w:r>
        <w:tab/>
        <w:t>5M dances reel of 3 with 1s+2s (in prom hold) giving LSh to 2s</w:t>
      </w:r>
      <w:r w:rsidRPr="00BA6B4D">
        <w:rPr>
          <w:b/>
        </w:rPr>
        <w:t xml:space="preserve"> while </w:t>
      </w:r>
      <w:r>
        <w:t>5L dances with 3s+4s giving LSh to 3s</w:t>
      </w:r>
    </w:p>
    <w:p w:rsidR="00B11EB3" w:rsidRDefault="00B11EB3" w:rsidP="00B11EB3">
      <w:pPr>
        <w:pStyle w:val="DanceBody"/>
      </w:pPr>
      <w:r>
        <w:t>17-24</w:t>
      </w:r>
      <w:r>
        <w:tab/>
        <w:t>5M dances R&amp;LH across with 1s+2s</w:t>
      </w:r>
      <w:r w:rsidRPr="00BA6B4D">
        <w:rPr>
          <w:b/>
        </w:rPr>
        <w:t xml:space="preserve"> while </w:t>
      </w:r>
      <w:r>
        <w:t>5L dances R&amp;LH across with 3s+4s</w:t>
      </w:r>
    </w:p>
    <w:p w:rsidR="00B11EB3" w:rsidRDefault="00B11EB3" w:rsidP="00B11EB3">
      <w:pPr>
        <w:pStyle w:val="DanceBody"/>
        <w:keepNext w:val="0"/>
      </w:pPr>
      <w:r>
        <w:t>25-32</w:t>
      </w:r>
      <w:r>
        <w:tab/>
        <w:t>5s 1/2 turn RH to face 3s, set, 2s+3s change places RH &amp; 3s set in centre</w:t>
      </w:r>
      <w:r w:rsidRPr="00BA6B4D">
        <w:rPr>
          <w:b/>
        </w:rPr>
        <w:t xml:space="preserve"> while </w:t>
      </w:r>
      <w:r>
        <w:t>1s+2s+5s+4s dance on 1 place clockwise</w:t>
      </w:r>
    </w:p>
    <w:p w:rsidR="00B11EB3" w:rsidRDefault="00B11EB3" w:rsidP="00B11EB3"/>
    <w:p w:rsidR="00B11EB3" w:rsidRDefault="00B11EB3" w:rsidP="00B11EB3">
      <w:pPr>
        <w:pStyle w:val="Minicrib"/>
      </w:pPr>
      <w:r>
        <w:t>THE DERVAIG LADIES JIG  (J8x32)  3C (4C set)</w:t>
      </w:r>
      <w:r>
        <w:tab/>
        <w:t>Rosalind Morrison  The Island Set, minicrib.org.uk/publish.html</w:t>
      </w:r>
    </w:p>
    <w:p w:rsidR="00B11EB3" w:rsidRDefault="00B11EB3" w:rsidP="00B11EB3">
      <w:pPr>
        <w:pStyle w:val="DanceBody"/>
      </w:pPr>
      <w:r>
        <w:t xml:space="preserve"> 1- 8</w:t>
      </w:r>
      <w:r>
        <w:tab/>
        <w:t>1s set, cast 1 place (2s step up); 1s dance 1/2 Fig of 8 round 2s</w:t>
      </w:r>
    </w:p>
    <w:p w:rsidR="00B11EB3" w:rsidRDefault="00B11EB3" w:rsidP="00B11EB3">
      <w:pPr>
        <w:pStyle w:val="DanceBody"/>
      </w:pPr>
      <w:r>
        <w:t xml:space="preserve"> 9-16</w:t>
      </w:r>
      <w:r>
        <w:tab/>
        <w:t>1s dance reels of 3 across (1M+2s &amp; 1L+3s) giving LSh to 3</w:t>
      </w:r>
      <w:r w:rsidRPr="00972EEB">
        <w:t>rd</w:t>
      </w:r>
      <w:r>
        <w:t xml:space="preserve"> corners &amp; pass LSh to face own sides BtoB</w:t>
      </w:r>
    </w:p>
    <w:p w:rsidR="00B11EB3" w:rsidRDefault="00B11EB3" w:rsidP="00B11EB3">
      <w:pPr>
        <w:pStyle w:val="DanceBody"/>
      </w:pPr>
      <w:r>
        <w:t>17-24</w:t>
      </w:r>
      <w:r>
        <w:tab/>
        <w:t>1s dance Double Triangles finishing in 2nd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DERWENT STRATHSPEY  (S4x32)  4C set</w:t>
      </w:r>
      <w:r>
        <w:tab/>
        <w:t>Stewart Adam  Dunedin 1</w:t>
      </w:r>
    </w:p>
    <w:p w:rsidR="00B11EB3" w:rsidRDefault="00B11EB3" w:rsidP="00B11EB3">
      <w:pPr>
        <w:pStyle w:val="DanceBody"/>
      </w:pPr>
      <w:r>
        <w:t xml:space="preserve"> 1- 8</w:t>
      </w:r>
      <w:r>
        <w:tab/>
        <w:t>1s &amp; 3s cross passing partner RSh &amp; dance round to right to face them in line up/down centre (M facing up), set &amp; turn partner RH &amp; end in prom hold (1s facing 2M &amp; 3s facing 4L)</w:t>
      </w:r>
    </w:p>
    <w:p w:rsidR="00B11EB3" w:rsidRDefault="00B11EB3" w:rsidP="00B11EB3">
      <w:pPr>
        <w:pStyle w:val="DanceBody"/>
      </w:pPr>
      <w:r>
        <w:t xml:space="preserve"> 9-16</w:t>
      </w:r>
      <w:r>
        <w:tab/>
        <w:t>1s &amp; 3s dance reels of 3 across (1s giving LSh to 2M &amp; 3s RSh to 4L) ending in original places</w:t>
      </w:r>
    </w:p>
    <w:p w:rsidR="00B11EB3" w:rsidRDefault="00B11EB3" w:rsidP="00B11EB3">
      <w:pPr>
        <w:pStyle w:val="DanceBody"/>
      </w:pPr>
      <w:r>
        <w:t>17-24</w:t>
      </w:r>
      <w:r>
        <w:tab/>
        <w:t>1s+2s+3s dance the Knot</w:t>
      </w:r>
    </w:p>
    <w:p w:rsidR="00B11EB3" w:rsidRDefault="00B11EB3" w:rsidP="00B11EB3">
      <w:pPr>
        <w:pStyle w:val="DanceBody"/>
        <w:keepNext w:val="0"/>
      </w:pPr>
      <w:r>
        <w:t>25-32</w:t>
      </w:r>
      <w:r>
        <w:tab/>
        <w:t>3s+2s</w:t>
      </w:r>
      <w:r w:rsidRPr="007F0D5A">
        <w:rPr>
          <w:b/>
        </w:rPr>
        <w:t xml:space="preserve"> also </w:t>
      </w:r>
      <w:r>
        <w:t>1s+4s dance 1/2 R&amp;L, all set &amp; cross RH.  2 3 4 1</w:t>
      </w:r>
    </w:p>
    <w:p w:rsidR="00B11EB3" w:rsidRDefault="00B11EB3" w:rsidP="00B11EB3"/>
    <w:p w:rsidR="00B11EB3" w:rsidRDefault="00B11EB3" w:rsidP="00B11EB3">
      <w:pPr>
        <w:pStyle w:val="Minicrib"/>
      </w:pPr>
      <w:r>
        <w:t>DESPERATION  (R8x32)  3C (4C set)</w:t>
      </w:r>
      <w:r>
        <w:tab/>
        <w:t>Cliff Fryer 1994</w:t>
      </w:r>
    </w:p>
    <w:p w:rsidR="00B11EB3" w:rsidRDefault="00B11EB3" w:rsidP="00B11EB3">
      <w:pPr>
        <w:pStyle w:val="DanceBody"/>
      </w:pPr>
      <w:r w:rsidRPr="00E17820">
        <w:t xml:space="preserve"> 1- 8</w:t>
      </w:r>
      <w:r w:rsidRPr="00E17820">
        <w:tab/>
      </w:r>
      <w:r>
        <w:t>1s+2s Set &amp; R</w:t>
      </w:r>
      <w:r w:rsidRPr="00E17820">
        <w:t>otate</w:t>
      </w:r>
      <w:r>
        <w:t>:-</w:t>
      </w:r>
    </w:p>
    <w:p w:rsidR="00B11EB3" w:rsidRPr="00E17820" w:rsidRDefault="00B11EB3" w:rsidP="00B11EB3">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B11EB3" w:rsidRPr="00E17820" w:rsidRDefault="00B11EB3" w:rsidP="00B11EB3">
      <w:pPr>
        <w:pStyle w:val="DanceBody"/>
      </w:pPr>
      <w:r>
        <w:t xml:space="preserve"> 9-16</w:t>
      </w:r>
      <w:r>
        <w:tab/>
        <w:t>1s+2s dance RH across, 1s+3s dance LH across</w:t>
      </w:r>
    </w:p>
    <w:p w:rsidR="00B11EB3" w:rsidRPr="00E17820" w:rsidRDefault="00B11EB3" w:rsidP="00B11EB3">
      <w:pPr>
        <w:pStyle w:val="DanceBody"/>
      </w:pPr>
      <w:r w:rsidRPr="00E17820">
        <w:t>17-24</w:t>
      </w:r>
      <w:r w:rsidRPr="00E17820">
        <w:tab/>
        <w:t>1s dance Reels of 3 on si</w:t>
      </w:r>
      <w:r>
        <w:t>des, 2s+1s pass RSh to start</w:t>
      </w:r>
    </w:p>
    <w:p w:rsidR="00B11EB3" w:rsidRDefault="00B11EB3" w:rsidP="00B11EB3">
      <w:pPr>
        <w:pStyle w:val="DanceBody"/>
        <w:keepNext w:val="0"/>
      </w:pPr>
      <w:r w:rsidRPr="00E17820">
        <w:t>25-32</w:t>
      </w:r>
      <w:r w:rsidRPr="00E17820">
        <w:tab/>
        <w:t>2s+1s+3s dance 6H round &amp; back  2 1 3</w:t>
      </w:r>
    </w:p>
    <w:p w:rsidR="00B11EB3" w:rsidRDefault="00B11EB3" w:rsidP="00B11EB3"/>
    <w:p w:rsidR="00B11EB3" w:rsidRDefault="00B11EB3" w:rsidP="00B11EB3">
      <w:pPr>
        <w:pStyle w:val="Minicrib"/>
      </w:pPr>
      <w:r>
        <w:t>DETASSELING THE RIGGS OF CORN  (R8x32)  2C (4C set)</w:t>
      </w:r>
      <w:r>
        <w:tab/>
        <w:t>Daniel Grundtner &amp; Patty Patzman</w:t>
      </w:r>
    </w:p>
    <w:p w:rsidR="00B11EB3" w:rsidRDefault="00B11EB3" w:rsidP="00B11EB3">
      <w:pPr>
        <w:pStyle w:val="DanceBody"/>
      </w:pPr>
      <w:r>
        <w:t xml:space="preserve"> 1- 8</w:t>
      </w:r>
      <w:r>
        <w:tab/>
        <w:t>1s cast behind own lines, turn away, dance back to places</w:t>
      </w:r>
    </w:p>
    <w:p w:rsidR="00B11EB3" w:rsidRDefault="00B11EB3" w:rsidP="00B11EB3">
      <w:pPr>
        <w:pStyle w:val="DanceBody"/>
      </w:pPr>
      <w:r>
        <w:t xml:space="preserve"> 9-16</w:t>
      </w:r>
      <w:r>
        <w:tab/>
        <w:t>1s dance Fig. 8 round 2s who stand (2), cross RH (2), stand (2), cross RH (2) to places</w:t>
      </w:r>
    </w:p>
    <w:p w:rsidR="00B11EB3" w:rsidRDefault="00B11EB3" w:rsidP="00B11EB3">
      <w:pPr>
        <w:pStyle w:val="DanceBody"/>
      </w:pPr>
      <w:r>
        <w:t>17-24</w:t>
      </w:r>
      <w:r>
        <w:tab/>
        <w:t xml:space="preserve">1s lead down (2), 1/2 turn RH (2), lead up (2), 1/2 turn RH (2) </w:t>
      </w:r>
      <w:r>
        <w:rPr>
          <w:b/>
        </w:rPr>
        <w:t>while</w:t>
      </w:r>
      <w:r>
        <w:t xml:space="preserve"> 2s set, cross RH, set, cross RH, 1s+2s finish in middle both hands joined</w:t>
      </w:r>
    </w:p>
    <w:p w:rsidR="00B11EB3" w:rsidRDefault="00B11EB3" w:rsidP="00B11EB3">
      <w:pPr>
        <w:pStyle w:val="DanceBody"/>
        <w:keepNext w:val="0"/>
      </w:pPr>
      <w:r>
        <w:t>25-32</w:t>
      </w:r>
      <w:r>
        <w:tab/>
        <w:t>1s+2s Poussette</w:t>
      </w:r>
    </w:p>
    <w:p w:rsidR="00B11EB3" w:rsidRDefault="00B11EB3" w:rsidP="00B11EB3"/>
    <w:p w:rsidR="00B11EB3" w:rsidRDefault="00B11EB3" w:rsidP="00B11EB3">
      <w:pPr>
        <w:pStyle w:val="Minicrib"/>
      </w:pPr>
      <w:r>
        <w:t>JUST AS  I WAS IN THE MORNING  (The Deuks Dang Ow'er My Daddy)  (J8x40)  2C (4C Set)</w:t>
      </w:r>
      <w:r>
        <w:tab/>
        <w:t>Rutherford  RSCDS Bk 19</w:t>
      </w:r>
    </w:p>
    <w:p w:rsidR="00B11EB3" w:rsidRDefault="00B11EB3" w:rsidP="00B11EB3">
      <w:pPr>
        <w:pStyle w:val="DanceBody"/>
      </w:pPr>
      <w:r>
        <w:t xml:space="preserve"> 1- 8</w:t>
      </w:r>
      <w:r>
        <w:tab/>
        <w:t>1s cast 1 place &amp; cross RH, cast up on opposite side &amp; cross back LH</w:t>
      </w:r>
    </w:p>
    <w:p w:rsidR="00B11EB3" w:rsidRDefault="00B11EB3" w:rsidP="00B11EB3">
      <w:pPr>
        <w:pStyle w:val="DanceBody"/>
      </w:pPr>
      <w:r>
        <w:t xml:space="preserve"> 9-16</w:t>
      </w:r>
      <w:r>
        <w:tab/>
        <w:t>2s cast up &amp; cross RH, cast down 1 place &amp; cross back LH</w:t>
      </w:r>
    </w:p>
    <w:p w:rsidR="00B11EB3" w:rsidRDefault="00B11EB3" w:rsidP="00B11EB3">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B11EB3" w:rsidRDefault="00B11EB3" w:rsidP="00B11EB3">
      <w:pPr>
        <w:pStyle w:val="DanceBody"/>
      </w:pPr>
      <w:r>
        <w:t>25-32</w:t>
      </w:r>
      <w:r>
        <w:tab/>
        <w:t>1M+2L lead across between 1L+2M &amp; cast round own partner &amp; return to Ladies side, 1M+2L turn RH to face partners</w:t>
      </w:r>
    </w:p>
    <w:p w:rsidR="00B11EB3" w:rsidRDefault="00B11EB3" w:rsidP="00B11EB3">
      <w:pPr>
        <w:pStyle w:val="DanceBody"/>
        <w:keepNext w:val="0"/>
      </w:pPr>
      <w:r>
        <w:t>33-40</w:t>
      </w:r>
      <w:r>
        <w:tab/>
        <w:t>1s dance 1/2 Fig of 8 round 2s &amp; turn RH to end in 2</w:t>
      </w:r>
      <w:r w:rsidRPr="00972EEB">
        <w:t>nd</w:t>
      </w:r>
      <w:r>
        <w:t xml:space="preserve"> place own sides</w:t>
      </w:r>
    </w:p>
    <w:p w:rsidR="00B11EB3" w:rsidRDefault="00B11EB3" w:rsidP="00B11EB3"/>
    <w:p w:rsidR="00B11EB3" w:rsidRDefault="00B11EB3" w:rsidP="00B11EB3">
      <w:pPr>
        <w:pStyle w:val="Minicrib"/>
      </w:pPr>
      <w:r>
        <w:t>THE DEVERON REEL  (R4x40)  4C set</w:t>
      </w:r>
      <w:r>
        <w:tab/>
        <w:t>John Drewry  Brodie Bk</w:t>
      </w:r>
    </w:p>
    <w:p w:rsidR="00B11EB3" w:rsidRDefault="00B11EB3" w:rsidP="00B11EB3">
      <w:pPr>
        <w:pStyle w:val="DanceBody"/>
      </w:pPr>
      <w:r>
        <w:t>3s &amp; 4s start on opp sides</w:t>
      </w:r>
    </w:p>
    <w:p w:rsidR="00B11EB3" w:rsidRPr="00282CB9" w:rsidRDefault="00B11EB3" w:rsidP="00B11EB3">
      <w:pPr>
        <w:pStyle w:val="DanceBody"/>
      </w:pPr>
      <w:r>
        <w:t xml:space="preserve"> </w:t>
      </w:r>
      <w:r w:rsidRPr="00282CB9">
        <w:t>1- 8</w:t>
      </w:r>
      <w:r w:rsidRPr="00282CB9">
        <w:tab/>
        <w:t>1L+4M also 1M+4L dance Figs of 8 on own sides (dance between 2s/3s to start)</w:t>
      </w:r>
    </w:p>
    <w:p w:rsidR="00B11EB3" w:rsidRPr="00282CB9" w:rsidRDefault="00B11EB3" w:rsidP="00B11EB3">
      <w:pPr>
        <w:pStyle w:val="DanceBody"/>
      </w:pPr>
      <w:r w:rsidRPr="00282CB9">
        <w:t xml:space="preserve"> 9-16</w:t>
      </w:r>
      <w:r w:rsidRPr="00282CB9">
        <w:tab/>
        <w:t>2s dance Fig of 8 round 1s while 3s dance Fig of 8 round 4s meeting in centre to form a circle</w:t>
      </w:r>
    </w:p>
    <w:p w:rsidR="00B11EB3" w:rsidRPr="00282CB9" w:rsidRDefault="00B11EB3" w:rsidP="00B11EB3">
      <w:pPr>
        <w:pStyle w:val="DanceBody"/>
      </w:pPr>
      <w:r w:rsidRPr="00282CB9">
        <w:t>17-24</w:t>
      </w:r>
      <w:r w:rsidRPr="00282CB9">
        <w:tab/>
        <w:t>2s+3s set twice (in circle) on 2nd setting pivot right &amp; dance LH across back to original places</w:t>
      </w:r>
    </w:p>
    <w:p w:rsidR="00B11EB3" w:rsidRPr="00282CB9" w:rsidRDefault="00B11EB3" w:rsidP="00B11EB3">
      <w:pPr>
        <w:pStyle w:val="DanceBody"/>
      </w:pPr>
      <w:r w:rsidRPr="00282CB9">
        <w:t>25-32</w:t>
      </w:r>
      <w:r w:rsidRPr="00282CB9">
        <w:tab/>
        <w:t>All dance reels of 4 on sides with 2s+3s ending with a 1/2 turn LH onto sides for Balancing in Line</w:t>
      </w:r>
    </w:p>
    <w:p w:rsidR="00B11EB3" w:rsidRDefault="00B11EB3" w:rsidP="00B11EB3">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B11EB3" w:rsidRDefault="00B11EB3" w:rsidP="00B11EB3"/>
    <w:p w:rsidR="00B11EB3" w:rsidRDefault="00B11EB3" w:rsidP="00B11EB3">
      <w:pPr>
        <w:pStyle w:val="Minicrib"/>
      </w:pPr>
      <w:r>
        <w:t>THE DEVIL IN THE BEARPIT  (R3x32)  3C set</w:t>
      </w:r>
      <w:r>
        <w:tab/>
        <w:t>A Paterson  Collecta Ursis</w:t>
      </w:r>
    </w:p>
    <w:p w:rsidR="00B11EB3" w:rsidRDefault="00B11EB3" w:rsidP="00B11EB3">
      <w:pPr>
        <w:pStyle w:val="DanceBody"/>
      </w:pPr>
      <w:r>
        <w:t xml:space="preserve"> 1- 8</w:t>
      </w:r>
      <w:r>
        <w:tab/>
        <w:t>1s+2s set, dance RH across 1/2 way, set &amp; dance LH across 1/2 way back to places</w:t>
      </w:r>
    </w:p>
    <w:p w:rsidR="00B11EB3" w:rsidRDefault="00B11EB3" w:rsidP="00B11EB3">
      <w:pPr>
        <w:pStyle w:val="DanceBody"/>
      </w:pPr>
      <w:r>
        <w:t xml:space="preserve"> 9-16</w:t>
      </w:r>
      <w:r>
        <w:tab/>
        <w:t>1L+2M change places RH</w:t>
      </w:r>
      <w:r w:rsidRPr="00BA6B4D">
        <w:rPr>
          <w:b/>
        </w:rPr>
        <w:t xml:space="preserve"> </w:t>
      </w:r>
      <w:r>
        <w:rPr>
          <w:b/>
        </w:rPr>
        <w:t xml:space="preserve">as </w:t>
      </w:r>
      <w:r>
        <w:t>partners cast 1 place &amp; turn other partner LH (</w:t>
      </w:r>
      <w:r w:rsidRPr="00BD473E">
        <w:rPr>
          <w:b/>
        </w:rPr>
        <w:t xml:space="preserve">as </w:t>
      </w:r>
      <w:r>
        <w:t>in Ladies), 1L+2M turn RH 1.3/4 times to end 2s in 1</w:t>
      </w:r>
      <w:r w:rsidRPr="00972EEB">
        <w:t>st</w:t>
      </w:r>
      <w:r>
        <w:t xml:space="preserve"> place, 1s in centre with 3s stepping in behind</w:t>
      </w:r>
    </w:p>
    <w:p w:rsidR="00B11EB3" w:rsidRDefault="00B11EB3" w:rsidP="00B11EB3">
      <w:pPr>
        <w:pStyle w:val="DanceBody"/>
      </w:pPr>
      <w:r>
        <w:t>17-24</w:t>
      </w:r>
      <w:r>
        <w:tab/>
        <w:t>1s+3s dance Poussette.  2 1 3</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THE DEVIL'S ELBOW  (R8x32)  3C (4C set)</w:t>
      </w:r>
      <w:r>
        <w:tab/>
        <w:t>J T Stephenson  SCD Archives</w:t>
      </w:r>
    </w:p>
    <w:p w:rsidR="00B11EB3" w:rsidRPr="001934AC" w:rsidRDefault="00B11EB3" w:rsidP="00B11EB3">
      <w:pPr>
        <w:pStyle w:val="DanceBody"/>
      </w:pPr>
      <w:r w:rsidRPr="001934AC">
        <w:t xml:space="preserve"> 1- 8</w:t>
      </w:r>
      <w:r w:rsidRPr="001934AC">
        <w:tab/>
        <w:t>1s set &amp; turn RH, cast 1 place &amp; 3/4 turn LH</w:t>
      </w:r>
    </w:p>
    <w:p w:rsidR="00B11EB3" w:rsidRPr="001934AC" w:rsidRDefault="00B11EB3" w:rsidP="00B11EB3">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B11EB3" w:rsidRPr="001934AC" w:rsidRDefault="00B11EB3" w:rsidP="00B11EB3">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B11EB3" w:rsidRPr="001934AC" w:rsidRDefault="00B11EB3" w:rsidP="00B11EB3">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B11EB3" w:rsidRDefault="00B11EB3" w:rsidP="00B11EB3"/>
    <w:p w:rsidR="00B11EB3" w:rsidRDefault="00B11EB3" w:rsidP="00B11EB3">
      <w:pPr>
        <w:pStyle w:val="Minicrib"/>
      </w:pPr>
      <w:r>
        <w:t>THE DEVIL'S IN THE DETAIL  (R4x32)  4C set</w:t>
      </w:r>
      <w:r>
        <w:tab/>
        <w:t>Teacher's Choice  David A Haynes</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 lead down middle &amp; cast up to 2</w:t>
      </w:r>
      <w:r w:rsidRPr="00972EEB">
        <w:t>nd</w:t>
      </w:r>
      <w:r>
        <w:t xml:space="preserve"> places</w:t>
      </w:r>
    </w:p>
    <w:p w:rsidR="00B11EB3" w:rsidRDefault="00B11EB3" w:rsidP="00B11EB3">
      <w:pPr>
        <w:pStyle w:val="DanceBody"/>
      </w:pPr>
      <w:r>
        <w:t>17-24</w:t>
      </w:r>
      <w:r>
        <w:tab/>
        <w:t>1s dance reels of 3 across (1M with 2s, 1L with 3s)</w:t>
      </w:r>
    </w:p>
    <w:p w:rsidR="00B11EB3" w:rsidRDefault="00B11EB3" w:rsidP="00B11EB3">
      <w:pPr>
        <w:pStyle w:val="DanceBody"/>
        <w:keepNext w:val="0"/>
      </w:pPr>
      <w:r>
        <w:t>25-32</w:t>
      </w:r>
      <w:r>
        <w:tab/>
        <w:t>1s cross RH &amp; cast to 3</w:t>
      </w:r>
      <w:r w:rsidRPr="00972EEB">
        <w:t>rd</w:t>
      </w:r>
      <w:r>
        <w:t xml:space="preserve"> place, 1s cross LH &amp; cast to 4</w:t>
      </w:r>
      <w:r w:rsidRPr="00972EEB">
        <w:t>th</w:t>
      </w:r>
      <w:r>
        <w:t xml:space="preserve"> place</w:t>
      </w:r>
    </w:p>
    <w:p w:rsidR="00B11EB3" w:rsidRDefault="00B11EB3" w:rsidP="00B11EB3"/>
    <w:p w:rsidR="00B11EB3" w:rsidRDefault="00B11EB3" w:rsidP="00B11EB3">
      <w:pPr>
        <w:pStyle w:val="Minicrib"/>
      </w:pPr>
      <w:r>
        <w:t>THE DEVIL'S POINT  (R8x32)  3C (4C set)</w:t>
      </w:r>
      <w:r>
        <w:tab/>
        <w:t>John Drewry  Deeside Bk 1</w:t>
      </w:r>
    </w:p>
    <w:p w:rsidR="00B11EB3" w:rsidRDefault="00B11EB3" w:rsidP="00B11EB3">
      <w:pPr>
        <w:pStyle w:val="DanceBody"/>
      </w:pPr>
      <w:r>
        <w:t xml:space="preserve"> 1- 8</w:t>
      </w:r>
      <w:r>
        <w:tab/>
        <w:t>1s 1/2 turn RH moving down to 2</w:t>
      </w:r>
      <w:r w:rsidRPr="00972EEB">
        <w:t>nd</w:t>
      </w:r>
      <w:r>
        <w:t xml:space="preserve"> pl &amp; face up</w:t>
      </w:r>
      <w:r w:rsidRPr="00BA6B4D">
        <w:rPr>
          <w:b/>
        </w:rPr>
        <w:t xml:space="preserve"> while </w:t>
      </w:r>
      <w:r>
        <w:t>2s dance up &amp; face 1s, 2s+1s set &amp; dance LH across (end on sides, 2s in top &amp; 1s in 2</w:t>
      </w:r>
      <w:r w:rsidRPr="00972EEB">
        <w:t>nd</w:t>
      </w:r>
      <w:r>
        <w:t xml:space="preserve"> pl opp side)</w:t>
      </w:r>
    </w:p>
    <w:p w:rsidR="00B11EB3" w:rsidRDefault="00B11EB3" w:rsidP="00B11EB3">
      <w:pPr>
        <w:pStyle w:val="DanceBody"/>
      </w:pPr>
      <w:r>
        <w:t xml:space="preserve"> 9-16</w:t>
      </w:r>
      <w:r>
        <w:tab/>
        <w:t>1s 1/2 turn LH moving down to 3</w:t>
      </w:r>
      <w:r w:rsidRPr="00972EEB">
        <w:t>rd</w:t>
      </w:r>
      <w:r>
        <w:t xml:space="preserve"> pl &amp; face up</w:t>
      </w:r>
      <w:r w:rsidRPr="00BA6B4D">
        <w:rPr>
          <w:b/>
        </w:rPr>
        <w:t xml:space="preserve"> while </w:t>
      </w:r>
      <w:r>
        <w:t>3s dance up &amp; face 1s, 3s+1s set &amp; dance RH across (end on sides 3s in 2</w:t>
      </w:r>
      <w:r w:rsidRPr="00972EEB">
        <w:t>nd</w:t>
      </w:r>
      <w:r>
        <w:t xml:space="preserve"> pl &amp; 1s in 3</w:t>
      </w:r>
      <w:r w:rsidRPr="00972EEB">
        <w:t>rd</w:t>
      </w:r>
      <w:r>
        <w:t xml:space="preserve"> pl). 2 3 1</w:t>
      </w:r>
    </w:p>
    <w:p w:rsidR="00B11EB3" w:rsidRDefault="00B11EB3" w:rsidP="00B11EB3">
      <w:pPr>
        <w:pStyle w:val="DanceBody"/>
      </w:pPr>
      <w:r>
        <w:t>17-24</w:t>
      </w:r>
      <w:r>
        <w:tab/>
        <w:t>3s &amp; 1s change places RH on sides, 2s+1s+3s set &amp; 1s dance RH across (1L with 2s &amp; 1M with 3s)</w:t>
      </w:r>
    </w:p>
    <w:p w:rsidR="00B11EB3" w:rsidRDefault="00B11EB3" w:rsidP="00B11EB3">
      <w:pPr>
        <w:pStyle w:val="DanceBody"/>
        <w:keepNext w:val="0"/>
      </w:pPr>
      <w:r>
        <w:t>25-32</w:t>
      </w:r>
      <w:r>
        <w:tab/>
        <w:t>2s+1s+3s cross RH, set &amp; dance 1/2 reels of 3 across (1L with 2s &amp; 1M with 3s)</w:t>
      </w:r>
    </w:p>
    <w:p w:rsidR="00B11EB3" w:rsidRDefault="00B11EB3" w:rsidP="00B11EB3"/>
    <w:p w:rsidR="00B11EB3" w:rsidRDefault="00B11EB3" w:rsidP="00B11EB3">
      <w:pPr>
        <w:pStyle w:val="Minicrib"/>
      </w:pPr>
      <w:r>
        <w:t>THE DEVIL'S STAIRCASE  (J8x32)  3C (4C set)</w:t>
      </w:r>
      <w:r>
        <w:tab/>
        <w:t>Geraldine &amp; Holger Schuckelt  Borderland Dances</w:t>
      </w:r>
    </w:p>
    <w:p w:rsidR="00B11EB3" w:rsidRDefault="00B11EB3" w:rsidP="00B11EB3">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B11EB3" w:rsidRDefault="00B11EB3" w:rsidP="00B11EB3">
      <w:pPr>
        <w:pStyle w:val="DanceBody"/>
      </w:pPr>
      <w:r>
        <w:t xml:space="preserve"> 9-16</w:t>
      </w:r>
      <w:r>
        <w:tab/>
        <w:t>1s cross RH, cast &amp; 3/4 turn RH, pull back RSh to face 2nd corners (2s set up 11-12)</w:t>
      </w:r>
    </w:p>
    <w:p w:rsidR="00B11EB3" w:rsidRDefault="00B11EB3" w:rsidP="00B11EB3">
      <w:pPr>
        <w:pStyle w:val="DanceBody"/>
      </w:pPr>
      <w:r>
        <w:t>17-20</w:t>
      </w:r>
      <w:r>
        <w:tab/>
        <w:t>1s dance DoSiDo with 2nd corners. 1s finish facing each other in middle</w:t>
      </w:r>
    </w:p>
    <w:p w:rsidR="00B11EB3" w:rsidRDefault="00B11EB3" w:rsidP="00B11EB3">
      <w:pPr>
        <w:pStyle w:val="DanceBody"/>
      </w:pPr>
      <w:r>
        <w:t>21-24</w:t>
      </w:r>
      <w:r>
        <w:tab/>
        <w:t>1s 3/4 turn RH, pull back RSh to face 1st corners</w:t>
      </w:r>
    </w:p>
    <w:p w:rsidR="00B11EB3" w:rsidRDefault="00B11EB3" w:rsidP="00B11EB3">
      <w:pPr>
        <w:pStyle w:val="DanceBody"/>
      </w:pPr>
      <w:r>
        <w:t>25-32</w:t>
      </w:r>
      <w:r>
        <w:tab/>
        <w:t>1s repeat bars 17-20 with 1st corners. 1s 3/4 turn RH to 2nd place own sides</w:t>
      </w:r>
    </w:p>
    <w:p w:rsidR="00B11EB3" w:rsidRDefault="00B11EB3" w:rsidP="00B11EB3">
      <w:pPr>
        <w:pStyle w:val="DanceBody"/>
        <w:keepNext w:val="0"/>
      </w:pPr>
      <w:r w:rsidRPr="00753A9E">
        <w:rPr>
          <w:i/>
          <w:iCs/>
        </w:rPr>
        <w:t>Note</w:t>
      </w:r>
      <w:r>
        <w:rPr>
          <w:i/>
          <w:iCs/>
        </w:rPr>
        <w:t>: At end of 2nd time, 1s 3/4 turn moving down to 4th place while 4s step up 29-30</w:t>
      </w:r>
    </w:p>
    <w:p w:rsidR="00B11EB3" w:rsidRDefault="00B11EB3" w:rsidP="00B11EB3"/>
    <w:p w:rsidR="00B11EB3" w:rsidRDefault="00B11EB3" w:rsidP="00B11EB3">
      <w:pPr>
        <w:pStyle w:val="Minicrib"/>
      </w:pPr>
      <w:r>
        <w:t>DEVON SPRINGS  (S4x32)  4C Set</w:t>
      </w:r>
      <w:r>
        <w:tab/>
        <w:t>Sue Davies  RSCDS Exeter 50th Anniversary</w:t>
      </w:r>
    </w:p>
    <w:p w:rsidR="00B11EB3" w:rsidRDefault="00B11EB3" w:rsidP="00B11EB3">
      <w:pPr>
        <w:pStyle w:val="DanceBody"/>
      </w:pPr>
      <w:r>
        <w:t xml:space="preserve"> 1- 8</w:t>
      </w:r>
      <w:r>
        <w:tab/>
        <w:t>All set, 1s followed by 2s, 3s &amp; 4s, cast to bottom &amp; lead up. 1s+2s+3s finish in middle facing up taking prom hold, 4s finish in place</w:t>
      </w:r>
    </w:p>
    <w:p w:rsidR="00B11EB3" w:rsidRDefault="00B11EB3" w:rsidP="00B11EB3">
      <w:pPr>
        <w:pStyle w:val="DanceBody"/>
      </w:pPr>
      <w:r>
        <w:t xml:space="preserve"> 9-16</w:t>
      </w:r>
      <w:r>
        <w:tab/>
        <w:t>1s+2s+3s dance Allemande.  3 2 1 4</w:t>
      </w:r>
    </w:p>
    <w:p w:rsidR="00B11EB3" w:rsidRDefault="00B11EB3" w:rsidP="00B11EB3">
      <w:pPr>
        <w:pStyle w:val="DanceBody"/>
      </w:pPr>
      <w:r>
        <w:t>17-24</w:t>
      </w:r>
      <w:r>
        <w:tab/>
        <w:t xml:space="preserve">2s dance Fig 8 up round 3s </w:t>
      </w:r>
      <w:r>
        <w:rPr>
          <w:b/>
        </w:rPr>
        <w:t>while</w:t>
      </w:r>
      <w:r>
        <w:t xml:space="preserve"> 1s dance Fig 8 down round 4s</w:t>
      </w:r>
    </w:p>
    <w:p w:rsidR="00B11EB3" w:rsidRDefault="00B11EB3" w:rsidP="00B11EB3">
      <w:pPr>
        <w:pStyle w:val="DanceBody"/>
      </w:pPr>
      <w:r>
        <w:t>25-32</w:t>
      </w:r>
      <w:r>
        <w:tab/>
        <w:t xml:space="preserve">3s+2s </w:t>
      </w:r>
      <w:r>
        <w:rPr>
          <w:b/>
        </w:rPr>
        <w:t>also</w:t>
      </w:r>
      <w:r>
        <w:t xml:space="preserve"> 1s+4s dance Tourbillon:</w:t>
      </w:r>
    </w:p>
    <w:p w:rsidR="00B11EB3" w:rsidRDefault="00B11EB3" w:rsidP="00B11EB3">
      <w:pPr>
        <w:pStyle w:val="DanceBody"/>
      </w:pPr>
      <w:r>
        <w:tab/>
        <w:t>3s &amp; 2s turn partners 2H 1/2 way, 3M &amp; 2L lead partners on 1 place clockwise to end 3s on Ladies' side &amp; 2s on Men's side, 3s set to 2s</w:t>
      </w:r>
    </w:p>
    <w:p w:rsidR="00B11EB3" w:rsidRDefault="00B11EB3" w:rsidP="00B11EB3">
      <w:pPr>
        <w:pStyle w:val="DanceBody"/>
      </w:pPr>
      <w:r>
        <w:tab/>
        <w:t xml:space="preserve">3s &amp; 2s 1/2 turn partners 2H, 3L &amp; 2M lead partners on 1 place to end 2s in 1st pl &amp; 3s in 2nd pl, 2s+3s cross RH to own sides </w:t>
      </w:r>
      <w:r>
        <w:rPr>
          <w:b/>
        </w:rPr>
        <w:t>while</w:t>
      </w:r>
    </w:p>
    <w:p w:rsidR="00B11EB3" w:rsidRDefault="00B11EB3" w:rsidP="00B11EB3">
      <w:pPr>
        <w:pStyle w:val="DanceBody"/>
        <w:keepNext w:val="0"/>
      </w:pPr>
      <w:r>
        <w:tab/>
        <w:t>1s+4s dance similarly.  End 2 3 4 1</w:t>
      </w:r>
    </w:p>
    <w:p w:rsidR="00B11EB3" w:rsidRDefault="00B11EB3" w:rsidP="00B11EB3"/>
    <w:p w:rsidR="00B11EB3" w:rsidRDefault="00B11EB3" w:rsidP="00B11EB3">
      <w:pPr>
        <w:pStyle w:val="Minicrib"/>
      </w:pPr>
      <w:r>
        <w:t>DEVORGILLA REEL  (R4x32)  4C set</w:t>
      </w:r>
      <w:r>
        <w:tab/>
        <w:t>J Johnstone  Loreburn Bk 2</w:t>
      </w:r>
    </w:p>
    <w:p w:rsidR="00B11EB3" w:rsidRDefault="00B11EB3" w:rsidP="00B11EB3">
      <w:pPr>
        <w:pStyle w:val="DanceBody"/>
      </w:pPr>
      <w:r>
        <w:t xml:space="preserve"> 1- 8</w:t>
      </w:r>
      <w:r>
        <w:tab/>
        <w:t>1s</w:t>
      </w:r>
      <w:r w:rsidRPr="007F0D5A">
        <w:rPr>
          <w:b/>
        </w:rPr>
        <w:t xml:space="preserve"> also </w:t>
      </w:r>
      <w:r>
        <w:t>4s cross, cast in 1 place &amp; dance 1/2 Fig of 8 round end couples</w:t>
      </w:r>
    </w:p>
    <w:p w:rsidR="00B11EB3" w:rsidRDefault="00B11EB3" w:rsidP="00B11EB3">
      <w:pPr>
        <w:pStyle w:val="DanceBody"/>
      </w:pPr>
      <w:r>
        <w:t xml:space="preserve"> 9-16</w:t>
      </w:r>
      <w:r>
        <w:tab/>
        <w:t>1s+4s RH across, 2s+1s</w:t>
      </w:r>
      <w:r w:rsidRPr="007F0D5A">
        <w:rPr>
          <w:b/>
        </w:rPr>
        <w:t xml:space="preserve"> also </w:t>
      </w:r>
      <w:r>
        <w:t>4s+3s LH across ending in centre 1s facing 2s &amp; 4s facing 3s</w:t>
      </w:r>
    </w:p>
    <w:p w:rsidR="00B11EB3" w:rsidRDefault="00B11EB3" w:rsidP="00B11EB3">
      <w:pPr>
        <w:pStyle w:val="DanceBody"/>
      </w:pPr>
      <w:r>
        <w:t>17-24</w:t>
      </w:r>
      <w:r>
        <w:tab/>
        <w:t>1s+2s</w:t>
      </w:r>
      <w:r w:rsidRPr="007F0D5A">
        <w:rPr>
          <w:b/>
        </w:rPr>
        <w:t xml:space="preserve"> also </w:t>
      </w:r>
      <w:r>
        <w:t>3s+4s set, change places RH with opposite person &amp; all turn partners RH</w:t>
      </w:r>
    </w:p>
    <w:p w:rsidR="00B11EB3" w:rsidRDefault="00B11EB3" w:rsidP="00B11EB3">
      <w:pPr>
        <w:pStyle w:val="DanceBody"/>
        <w:keepNext w:val="0"/>
      </w:pPr>
      <w:r>
        <w:t>25-32</w:t>
      </w:r>
      <w:r>
        <w:tab/>
        <w:t>All dance Poussette (for 4 couples)</w:t>
      </w:r>
    </w:p>
    <w:p w:rsidR="00B11EB3" w:rsidRDefault="00B11EB3" w:rsidP="00B11EB3"/>
    <w:p w:rsidR="00B11EB3" w:rsidRDefault="00B11EB3" w:rsidP="00B11EB3">
      <w:pPr>
        <w:pStyle w:val="Minicrib"/>
      </w:pPr>
      <w:r>
        <w:t>DEVORGILLA'S DELIGHT  (J8x32)  3C (4C set)</w:t>
      </w:r>
      <w:r>
        <w:tab/>
        <w:t>John Drewry  Brodie Bk</w:t>
      </w:r>
    </w:p>
    <w:p w:rsidR="00B11EB3" w:rsidRDefault="00B11EB3" w:rsidP="00B11EB3">
      <w:pPr>
        <w:pStyle w:val="DanceBody"/>
      </w:pPr>
      <w:r>
        <w:t xml:space="preserve"> 1- 8</w:t>
      </w:r>
      <w:r>
        <w:tab/>
        <w:t>1s+2s+3s dance 1/2 reel of 3 on sides (1s in &amp; down to start); 1s &amp; 3s turn RH 1.1/2 times.  (3) 2 (1)</w:t>
      </w:r>
    </w:p>
    <w:p w:rsidR="00B11EB3" w:rsidRDefault="00B11EB3" w:rsidP="00B11EB3">
      <w:pPr>
        <w:pStyle w:val="DanceBody"/>
      </w:pPr>
      <w:r>
        <w:t xml:space="preserve"> 9-16</w:t>
      </w:r>
      <w:r>
        <w:tab/>
        <w:t>3s+2s+1s dance 1/2 reel of 3 on sides (1s out &amp; up to start), 2s turn RH 1.1/2 times.  (1) (2) (3)</w:t>
      </w:r>
    </w:p>
    <w:p w:rsidR="00B11EB3" w:rsidRDefault="00B11EB3" w:rsidP="00B11EB3">
      <w:pPr>
        <w:pStyle w:val="DanceBody"/>
      </w:pPr>
      <w:r>
        <w:t>17-20</w:t>
      </w:r>
      <w:r>
        <w:tab/>
        <w:t>1s+3s dance 1/2 Double Fig 8 round 2s (3s cross up, 1s cast)</w:t>
      </w:r>
    </w:p>
    <w:p w:rsidR="00B11EB3" w:rsidRDefault="00B11EB3" w:rsidP="00B11EB3">
      <w:pPr>
        <w:pStyle w:val="DanceBody"/>
      </w:pPr>
      <w:r>
        <w:t>21-24</w:t>
      </w:r>
      <w:r>
        <w:tab/>
        <w:t>1s cast to 2nd place and lead up RHJ remaining in centre while 2s cross up &amp; cast into centre behind 1s, ready for …</w:t>
      </w:r>
    </w:p>
    <w:p w:rsidR="00B11EB3" w:rsidRDefault="00B11EB3" w:rsidP="00B11EB3">
      <w:pPr>
        <w:pStyle w:val="DanceBody"/>
        <w:keepNext w:val="0"/>
      </w:pPr>
      <w:r>
        <w:t>25-32</w:t>
      </w:r>
      <w:r>
        <w:tab/>
        <w:t>1s+2s dance Allemande.  2 1 3</w:t>
      </w:r>
    </w:p>
    <w:p w:rsidR="00B11EB3" w:rsidRDefault="00B11EB3" w:rsidP="00B11EB3"/>
    <w:p w:rsidR="00B11EB3" w:rsidRDefault="00B11EB3" w:rsidP="00B11EB3">
      <w:pPr>
        <w:pStyle w:val="Minicrib"/>
      </w:pPr>
      <w:r>
        <w:t>DEWY FIELDS  (S4x32)  4C set</w:t>
      </w:r>
      <w:r>
        <w:tab/>
        <w:t>Jean Miller  Nova Scotia Collection 2017</w:t>
      </w:r>
    </w:p>
    <w:p w:rsidR="00B11EB3" w:rsidRDefault="00B11EB3" w:rsidP="00B11EB3">
      <w:pPr>
        <w:pStyle w:val="DanceBody"/>
      </w:pPr>
      <w:r>
        <w:t xml:space="preserve"> 1- 8</w:t>
      </w:r>
      <w:r>
        <w:tab/>
        <w:t>1s+2s set, 1/2 turn partner 2H opening out into 4H 1/2 round to left, 2s+1s set</w:t>
      </w:r>
    </w:p>
    <w:p w:rsidR="00B11EB3" w:rsidRDefault="00B11EB3" w:rsidP="00B11EB3">
      <w:pPr>
        <w:pStyle w:val="DanceBody"/>
      </w:pPr>
      <w:r>
        <w:t xml:space="preserve"> 9-16</w:t>
      </w:r>
      <w:r>
        <w:tab/>
        <w:t>1s+3s repeat bars 1-8. 2 3 1 4</w:t>
      </w:r>
    </w:p>
    <w:p w:rsidR="00B11EB3" w:rsidRDefault="00B11EB3" w:rsidP="00B11EB3">
      <w:pPr>
        <w:pStyle w:val="DanceBody"/>
      </w:pPr>
      <w:r>
        <w:t>17-24</w:t>
      </w:r>
      <w:r>
        <w:tab/>
        <w:t xml:space="preserve">1s+4s set, turn partner RH; 1s cast to 4th place </w:t>
      </w:r>
      <w:r>
        <w:rPr>
          <w:b/>
        </w:rPr>
        <w:t>while</w:t>
      </w:r>
      <w:r>
        <w:t xml:space="preserve"> 4s lead up &amp; curve into 3rd place; all 4 couples set. 2 3 4 1</w:t>
      </w:r>
    </w:p>
    <w:p w:rsidR="00B11EB3" w:rsidRDefault="00B11EB3" w:rsidP="00B11EB3">
      <w:pPr>
        <w:pStyle w:val="DanceBody"/>
        <w:keepNext w:val="0"/>
      </w:pPr>
      <w:r>
        <w:t>25-32</w:t>
      </w:r>
      <w:r>
        <w:tab/>
        <w:t xml:space="preserve">2s+3s </w:t>
      </w:r>
      <w:r>
        <w:rPr>
          <w:b/>
        </w:rPr>
        <w:t>also</w:t>
      </w:r>
      <w:r>
        <w:t xml:space="preserve"> 4s+1s dance RH across; all 4 couples turn partner RH.  End  2 3 4 1</w:t>
      </w:r>
    </w:p>
    <w:p w:rsidR="00B11EB3" w:rsidRDefault="00B11EB3" w:rsidP="00B11EB3"/>
    <w:p w:rsidR="00B11EB3" w:rsidRDefault="00B11EB3" w:rsidP="00B11EB3">
      <w:pPr>
        <w:pStyle w:val="Minicrib"/>
      </w:pPr>
      <w:r>
        <w:t>THE DHOON  (J4x32)  4C set</w:t>
      </w:r>
      <w:r>
        <w:tab/>
        <w:t>J Hamilton  SCDs for Children</w:t>
      </w:r>
    </w:p>
    <w:p w:rsidR="00B11EB3" w:rsidRDefault="00B11EB3" w:rsidP="00B11EB3">
      <w:pPr>
        <w:pStyle w:val="DanceBody"/>
      </w:pPr>
      <w:r>
        <w:t xml:space="preserve"> 1- 8</w:t>
      </w:r>
      <w:r>
        <w:tab/>
        <w:t>All (with nearer hands joined on sides) slip step right, slip step back &amp; turn partner RH</w:t>
      </w:r>
    </w:p>
    <w:p w:rsidR="00B11EB3" w:rsidRDefault="00B11EB3" w:rsidP="00B11EB3">
      <w:pPr>
        <w:pStyle w:val="DanceBody"/>
      </w:pPr>
      <w:r>
        <w:t xml:space="preserve"> 9-16</w:t>
      </w:r>
      <w:r>
        <w:tab/>
        <w:t>All (with nearer hands joined on sides) slip step left, slip step back &amp; turn partner LH</w:t>
      </w:r>
    </w:p>
    <w:p w:rsidR="00B11EB3" w:rsidRDefault="00B11EB3" w:rsidP="00B11EB3">
      <w:pPr>
        <w:pStyle w:val="DanceBody"/>
      </w:pPr>
      <w:r>
        <w:t>17-24</w:t>
      </w:r>
      <w:r>
        <w:tab/>
        <w:t>1s cast 1 place, dance to top &amp; cast to 4</w:t>
      </w:r>
      <w:r w:rsidRPr="00972EEB">
        <w:t>th</w:t>
      </w:r>
      <w:r>
        <w:t xml:space="preserve"> place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DIAGONAL SYMMETRY  (J8x32)  3C (4C set)</w:t>
      </w:r>
      <w:r>
        <w:tab/>
        <w:t>Douglas J Dean  Rodney Rooms Bk 2</w:t>
      </w:r>
    </w:p>
    <w:p w:rsidR="00B11EB3" w:rsidRDefault="00B11EB3" w:rsidP="00B11EB3">
      <w:pPr>
        <w:pStyle w:val="DanceBody"/>
      </w:pPr>
      <w:r>
        <w:t xml:space="preserve"> 1- 8</w:t>
      </w:r>
      <w:r>
        <w:tab/>
        <w:t>1s turn RH, cast 1 place &amp; turn LH (4 bars) to face 1</w:t>
      </w:r>
      <w:r w:rsidRPr="00972EEB">
        <w:t>st</w:t>
      </w:r>
      <w:r>
        <w:t xml:space="preserve"> corner</w:t>
      </w:r>
    </w:p>
    <w:p w:rsidR="00B11EB3" w:rsidRDefault="00B11EB3" w:rsidP="00B11EB3">
      <w:pPr>
        <w:pStyle w:val="DanceBody"/>
      </w:pPr>
      <w:r>
        <w:t xml:space="preserve"> 9-16</w:t>
      </w:r>
      <w:r>
        <w:tab/>
        <w:t>1M dances reel of 3 on opposite sides (LSh to 1</w:t>
      </w:r>
      <w:r w:rsidRPr="00972EEB">
        <w:t>st</w:t>
      </w:r>
      <w:r>
        <w:t xml:space="preserve"> crnr)</w:t>
      </w:r>
      <w:r w:rsidRPr="00BA6B4D">
        <w:rPr>
          <w:b/>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B11EB3" w:rsidRDefault="00B11EB3" w:rsidP="00B11EB3">
      <w:pPr>
        <w:pStyle w:val="DanceBody"/>
      </w:pPr>
      <w:r>
        <w:t>17-24</w:t>
      </w:r>
      <w:r>
        <w:tab/>
        <w:t>1L dances reel of 3 on opposite sides (LSh to 1</w:t>
      </w:r>
      <w:r w:rsidRPr="00972EEB">
        <w:t>st</w:t>
      </w:r>
      <w:r>
        <w:t xml:space="preserve"> crnr)</w:t>
      </w:r>
      <w:r w:rsidRPr="00BA6B4D">
        <w:rPr>
          <w:b/>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B11EB3" w:rsidRDefault="00B11EB3" w:rsidP="00B11EB3">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B11EB3" w:rsidRDefault="00B11EB3" w:rsidP="00B11EB3"/>
    <w:p w:rsidR="00B11EB3" w:rsidRDefault="00B11EB3" w:rsidP="00B11EB3">
      <w:pPr>
        <w:pStyle w:val="Minicrib"/>
      </w:pPr>
      <w:r>
        <w:t>DIAMOND 96  (J4x32)  4C Set</w:t>
      </w:r>
      <w:r>
        <w:tab/>
        <w:t>Mary Black  Edinburgh Ladies Jubilee Bk</w:t>
      </w:r>
    </w:p>
    <w:p w:rsidR="00B11EB3" w:rsidRDefault="00B11EB3" w:rsidP="00B11EB3">
      <w:pPr>
        <w:pStyle w:val="DanceBody"/>
      </w:pPr>
      <w:r>
        <w:t xml:space="preserve"> 1- 8</w:t>
      </w:r>
      <w:r>
        <w:tab/>
        <w:t>1s &amp; 3s petronella turn &amp; set.  Repeat to (1) 2 (3) 4</w:t>
      </w:r>
    </w:p>
    <w:p w:rsidR="00B11EB3" w:rsidRDefault="00B11EB3" w:rsidP="00B11EB3">
      <w:pPr>
        <w:pStyle w:val="DanceBody"/>
      </w:pPr>
      <w:r>
        <w:t xml:space="preserve"> 9-16</w:t>
      </w:r>
      <w:r>
        <w:tab/>
        <w:t xml:space="preserve">All 4 couples Adv+Ret. 1M+2M </w:t>
      </w:r>
      <w:r>
        <w:rPr>
          <w:b/>
        </w:rPr>
        <w:t>also</w:t>
      </w:r>
      <w:r>
        <w:t xml:space="preserve"> 3M+4M change places passing RSh, curve to Left, cross &amp; finish beside opp Lady in promenade hold</w:t>
      </w:r>
    </w:p>
    <w:p w:rsidR="00B11EB3" w:rsidRDefault="00B11EB3" w:rsidP="00B11EB3">
      <w:pPr>
        <w:pStyle w:val="DanceBody"/>
      </w:pPr>
      <w:r>
        <w:t>17-24</w:t>
      </w:r>
      <w:r>
        <w:tab/>
        <w:t>All promenade anticlockwise round. Finish on sides (Lady on Man's Right)  2 (1) 4 (3)</w:t>
      </w:r>
    </w:p>
    <w:p w:rsidR="00B11EB3" w:rsidRDefault="00B11EB3" w:rsidP="00B11EB3">
      <w:pPr>
        <w:pStyle w:val="DanceBody"/>
        <w:keepNext w:val="0"/>
      </w:pPr>
      <w:r>
        <w:t>25-32</w:t>
      </w:r>
      <w:r>
        <w:tab/>
        <w:t>1s &amp; 3s set.  1s cast to 4th place, 3s lead up to 2nd place.  1s &amp; 3s dance 1/2 Figs 8 round couples above.   2 3 4 1</w:t>
      </w:r>
    </w:p>
    <w:p w:rsidR="00B11EB3" w:rsidRDefault="00B11EB3" w:rsidP="00B11EB3"/>
    <w:p w:rsidR="00B11EB3" w:rsidRDefault="00B11EB3" w:rsidP="00B11EB3">
      <w:pPr>
        <w:pStyle w:val="Minicrib"/>
      </w:pPr>
      <w:r>
        <w:t>THE DIAMOND ANNIVERSARY  (J8x32)  3C (4C set)</w:t>
      </w:r>
      <w:r>
        <w:tab/>
        <w:t>J Renton  Inverness Diamond Jubilee Coll</w:t>
      </w:r>
    </w:p>
    <w:p w:rsidR="00B11EB3" w:rsidRPr="00E323BD" w:rsidRDefault="00B11EB3" w:rsidP="00B11EB3">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B11EB3" w:rsidRPr="00E323BD" w:rsidRDefault="00B11EB3" w:rsidP="00B11EB3">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B11EB3" w:rsidRPr="00E323BD" w:rsidRDefault="00B11EB3" w:rsidP="00B11EB3">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B11EB3" w:rsidRDefault="00B11EB3" w:rsidP="00B11EB3">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B11EB3" w:rsidRDefault="00B11EB3" w:rsidP="00B11EB3"/>
    <w:p w:rsidR="00B11EB3" w:rsidRDefault="00B11EB3" w:rsidP="00B11EB3">
      <w:pPr>
        <w:pStyle w:val="Minicrib"/>
      </w:pPr>
      <w:r>
        <w:t>DIAMOND CELEBRATION  (S4x32)  4C set</w:t>
      </w:r>
      <w:r>
        <w:tab/>
        <w:t>Isobel Cook  Edinburgh Ladies Jubilee Bk</w:t>
      </w:r>
    </w:p>
    <w:p w:rsidR="00B11EB3" w:rsidRDefault="00B11EB3" w:rsidP="00B11EB3">
      <w:pPr>
        <w:pStyle w:val="DanceBody"/>
      </w:pPr>
      <w:r>
        <w:t xml:space="preserve"> 1- 8</w:t>
      </w:r>
      <w:r>
        <w:tab/>
        <w:t>1s &amp; 4s dance in &amp; cast down/up 1 place (2s+3s step up/down). 1s+4s dance 1/2 Poussette</w:t>
      </w:r>
    </w:p>
    <w:p w:rsidR="00B11EB3" w:rsidRDefault="00B11EB3" w:rsidP="00B11EB3">
      <w:pPr>
        <w:pStyle w:val="DanceBody"/>
      </w:pPr>
      <w:r>
        <w:t xml:space="preserve"> 9-16</w:t>
      </w:r>
      <w:r>
        <w:tab/>
        <w:t>All set, 2L+4M &amp; 1L+3M change places RH.  All set, 2M+4L &amp; 1M+3L change places RH</w:t>
      </w:r>
    </w:p>
    <w:p w:rsidR="00B11EB3" w:rsidRDefault="00B11EB3" w:rsidP="00B11EB3">
      <w:pPr>
        <w:pStyle w:val="DanceBody"/>
      </w:pPr>
      <w:r>
        <w:t>17-24</w:t>
      </w:r>
      <w:r>
        <w:tab/>
        <w:t>All set, all circle 8H 1/2 round to Left.  All set advancing ready for ...</w:t>
      </w:r>
    </w:p>
    <w:p w:rsidR="00B11EB3" w:rsidRDefault="00B11EB3" w:rsidP="00B11EB3">
      <w:pPr>
        <w:pStyle w:val="DanceBody"/>
        <w:keepNext w:val="0"/>
      </w:pPr>
      <w:r>
        <w:t>25-32</w:t>
      </w:r>
      <w:r>
        <w:tab/>
        <w:t>1s+3s &amp; 2s+4s dance 1/2 Poussette;  3s+1s &amp; 4s+2s  dance RH across.  End 3 1 4 2</w:t>
      </w:r>
    </w:p>
    <w:p w:rsidR="00B11EB3" w:rsidRDefault="00B11EB3" w:rsidP="00B11EB3"/>
    <w:p w:rsidR="00B11EB3" w:rsidRDefault="00B11EB3" w:rsidP="00B11EB3">
      <w:pPr>
        <w:pStyle w:val="Minicrib"/>
      </w:pPr>
      <w:r>
        <w:t>THE DIAMOND CELEBRATION  (J8x32)  3C (4C set)</w:t>
      </w:r>
      <w:r>
        <w:tab/>
        <w:t>Dennis Tucker  Oxford Silver Jubilee</w:t>
      </w:r>
    </w:p>
    <w:p w:rsidR="00B11EB3" w:rsidRDefault="00B11EB3" w:rsidP="00B11EB3">
      <w:pPr>
        <w:pStyle w:val="DanceBody"/>
      </w:pPr>
      <w:r>
        <w:t xml:space="preserve"> 1- 8</w:t>
      </w:r>
      <w:r>
        <w:tab/>
        <w:t>1s set &amp; cast 1 place, 1s dance 1/2 Fig of 8 (1L round 2s, 1M round 3s) &amp; end BtoB (1M facing up &amp; 1L facing down as for Crown Triangles)</w:t>
      </w:r>
    </w:p>
    <w:p w:rsidR="00B11EB3" w:rsidRDefault="00B11EB3" w:rsidP="00B11EB3">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B11EB3" w:rsidRDefault="00B11EB3" w:rsidP="00B11EB3">
      <w:pPr>
        <w:pStyle w:val="DanceBody"/>
      </w:pPr>
      <w:r>
        <w:t>13-16</w:t>
      </w:r>
      <w:r>
        <w:tab/>
        <w:t>All set &amp; as 1s set advancing &amp; pass LSh to end BtoB the 2s &amp; 3s retire to places</w:t>
      </w:r>
    </w:p>
    <w:p w:rsidR="00B11EB3" w:rsidRDefault="00B11EB3" w:rsidP="00B11EB3">
      <w:pPr>
        <w:pStyle w:val="DanceBody"/>
      </w:pPr>
      <w:r>
        <w:t>17-24</w:t>
      </w:r>
      <w:r>
        <w:tab/>
        <w:t>1s dance Figs of 8 (1L dancing round 2s, 1M round 3s) ending 2</w:t>
      </w:r>
      <w:r w:rsidRPr="00972EEB">
        <w:t>nd</w:t>
      </w:r>
      <w:r>
        <w:t xml:space="preserve"> place own side while 2s+3s dance R&amp;L (starting on sides)</w:t>
      </w:r>
    </w:p>
    <w:p w:rsidR="00B11EB3" w:rsidRDefault="00B11EB3" w:rsidP="00B11EB3">
      <w:pPr>
        <w:pStyle w:val="DanceBody"/>
        <w:keepNext w:val="0"/>
      </w:pPr>
      <w:r>
        <w:t>25-32</w:t>
      </w:r>
      <w:r>
        <w:tab/>
        <w:t>All petronella turn twice to opposite sides, all set &amp; cross RH to own sides</w:t>
      </w:r>
    </w:p>
    <w:p w:rsidR="00B11EB3" w:rsidRDefault="00B11EB3" w:rsidP="00B11EB3"/>
    <w:p w:rsidR="00B11EB3" w:rsidRDefault="00B11EB3" w:rsidP="00B11EB3">
      <w:pPr>
        <w:pStyle w:val="Minicrib"/>
      </w:pPr>
      <w:r>
        <w:t>THE DIAMOND CELEBRATION  (S4x40)  4C set</w:t>
      </w:r>
      <w:r>
        <w:tab/>
        <w:t>Edward (Ted) Willitt  Bishops Stortford Caledonian Soc</w:t>
      </w:r>
    </w:p>
    <w:p w:rsidR="00B11EB3" w:rsidRDefault="00B11EB3" w:rsidP="00B11EB3">
      <w:pPr>
        <w:pStyle w:val="DanceBody"/>
      </w:pPr>
      <w:r>
        <w:t xml:space="preserve"> 1- 8</w:t>
      </w:r>
      <w:r>
        <w:tab/>
        <w:t>1s &amp; 3s dance Inveran reels with 2s (1s cross down with 3s dancing in &amp; crossing up)</w:t>
      </w:r>
    </w:p>
    <w:p w:rsidR="00B11EB3" w:rsidRDefault="00B11EB3" w:rsidP="00B11EB3">
      <w:pPr>
        <w:pStyle w:val="DanceBody"/>
      </w:pPr>
      <w:r>
        <w:t xml:space="preserve"> 9-16</w:t>
      </w:r>
      <w:r>
        <w:tab/>
        <w:t>1s lead down to 4</w:t>
      </w:r>
      <w:r w:rsidRPr="00972EEB">
        <w:t>th</w:t>
      </w:r>
      <w:r>
        <w:t xml:space="preserve"> place</w:t>
      </w:r>
      <w:r w:rsidRPr="00BA6B4D">
        <w:rPr>
          <w:b/>
        </w:rPr>
        <w:t xml:space="preserve"> </w:t>
      </w:r>
      <w:r>
        <w:rPr>
          <w:b/>
        </w:rPr>
        <w:t xml:space="preserve">as </w:t>
      </w:r>
      <w:r>
        <w:t>2s+3s+4s set &amp; dance up 1 place, 2s+3s</w:t>
      </w:r>
      <w:r w:rsidRPr="007F0D5A">
        <w:rPr>
          <w:b/>
        </w:rPr>
        <w:t xml:space="preserve"> also </w:t>
      </w:r>
      <w:r>
        <w:t>4s+1s circle left</w:t>
      </w:r>
    </w:p>
    <w:p w:rsidR="00B11EB3" w:rsidRDefault="00B11EB3" w:rsidP="00B11EB3">
      <w:pPr>
        <w:pStyle w:val="DanceBody"/>
      </w:pPr>
      <w:r>
        <w:t>17-24</w:t>
      </w:r>
      <w:r>
        <w:tab/>
        <w:t>2s &amp; 4s dance Inveran reels with 3s (2s cross down with 4s dancing in &amp; crossing up)</w:t>
      </w:r>
    </w:p>
    <w:p w:rsidR="00B11EB3" w:rsidRDefault="00B11EB3" w:rsidP="00B11EB3">
      <w:pPr>
        <w:pStyle w:val="DanceBody"/>
      </w:pPr>
      <w:r>
        <w:t>25-32</w:t>
      </w:r>
      <w:r>
        <w:tab/>
        <w:t>2s+3s</w:t>
      </w:r>
      <w:r w:rsidRPr="007F0D5A">
        <w:rPr>
          <w:b/>
        </w:rPr>
        <w:t xml:space="preserve"> also </w:t>
      </w:r>
      <w:r>
        <w:t>4s+1s dance double Fig of 8  (2s cross down &amp; 1s cross up to start)</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DIAMOND CELEBRATION JIG  (J8x32)  3C (4C Set)</w:t>
      </w:r>
      <w:r>
        <w:tab/>
        <w:t>Janet Renton  Inverness Diamond Jubilee Coll</w:t>
      </w:r>
    </w:p>
    <w:p w:rsidR="00B11EB3" w:rsidRPr="00EA7F69" w:rsidRDefault="00B11EB3" w:rsidP="00B11EB3">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B11EB3" w:rsidRPr="00EA7F69" w:rsidRDefault="00B11EB3" w:rsidP="00B11EB3">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B11EB3" w:rsidRDefault="00B11EB3" w:rsidP="00B11EB3">
      <w:pPr>
        <w:pStyle w:val="DanceBody"/>
      </w:pPr>
      <w:r w:rsidRPr="00EA7F69">
        <w:t>17-24</w:t>
      </w:r>
      <w:r w:rsidRPr="00EA7F69">
        <w:tab/>
        <w:t>1s dance diag R&amp;L.</w:t>
      </w:r>
    </w:p>
    <w:p w:rsidR="00B11EB3" w:rsidRPr="00EA7F69" w:rsidRDefault="00B11EB3" w:rsidP="00B11EB3">
      <w:pPr>
        <w:pStyle w:val="DanceBody"/>
        <w:keepNext w:val="0"/>
      </w:pPr>
      <w:r w:rsidRPr="00EA7F69">
        <w:t>25-32</w:t>
      </w:r>
      <w:r w:rsidRPr="00EA7F69">
        <w:tab/>
        <w:t>3s+1s+2s Adv+Ret, circle 6H round to left 1/2 way.  2 1 3 4</w:t>
      </w:r>
    </w:p>
    <w:p w:rsidR="00B11EB3" w:rsidRDefault="00B11EB3" w:rsidP="00B11EB3"/>
    <w:p w:rsidR="00B11EB3" w:rsidRDefault="00B11EB3" w:rsidP="00B11EB3">
      <w:pPr>
        <w:pStyle w:val="Minicrib"/>
      </w:pPr>
      <w:r>
        <w:t>A DIAMOND FOR BELFAST  (J3x40)  3C set</w:t>
      </w:r>
      <w:r>
        <w:tab/>
        <w:t>M Watson  Belfast Diamond Jubilee Bk</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All set &amp; cross RH, all set &amp; 1/2 turn RH to face up in middle</w:t>
      </w:r>
    </w:p>
    <w:p w:rsidR="00B11EB3" w:rsidRDefault="00B11EB3" w:rsidP="00B11EB3">
      <w:pPr>
        <w:pStyle w:val="DanceBody"/>
      </w:pPr>
      <w:r>
        <w:t>17-24</w:t>
      </w:r>
      <w:r>
        <w:tab/>
        <w:t>All dance Allemande.  3 2 1</w:t>
      </w:r>
    </w:p>
    <w:p w:rsidR="00B11EB3" w:rsidRDefault="00B11EB3" w:rsidP="00B11EB3">
      <w:pPr>
        <w:pStyle w:val="DanceBody"/>
      </w:pPr>
      <w:r>
        <w:t>25-32</w:t>
      </w:r>
      <w:r>
        <w:tab/>
        <w:t>3s set &amp; cast 1 place, all Adv+Ret</w:t>
      </w:r>
    </w:p>
    <w:p w:rsidR="00B11EB3" w:rsidRDefault="00B11EB3" w:rsidP="00B11EB3">
      <w:pPr>
        <w:pStyle w:val="DanceBody"/>
        <w:keepNext w:val="0"/>
      </w:pPr>
      <w:r>
        <w:t>33-40</w:t>
      </w:r>
      <w:r>
        <w:tab/>
        <w:t>All circle 6H round &amp; back.  2 3 1</w:t>
      </w:r>
    </w:p>
    <w:p w:rsidR="00B11EB3" w:rsidRDefault="00B11EB3" w:rsidP="00B11EB3"/>
    <w:p w:rsidR="00B11EB3" w:rsidRDefault="00B11EB3" w:rsidP="00B11EB3">
      <w:pPr>
        <w:pStyle w:val="Minicrib"/>
      </w:pPr>
      <w:r>
        <w:t>A DIAMOND FOR HELENSBURGH  (M-(S32+R32))  4C Set</w:t>
      </w:r>
      <w:r>
        <w:tab/>
        <w:t>Anne Thorn  Magic Of Music 2</w:t>
      </w:r>
    </w:p>
    <w:p w:rsidR="00B11EB3" w:rsidRDefault="00B11EB3" w:rsidP="00B11EB3">
      <w:pPr>
        <w:pStyle w:val="DanceBody"/>
      </w:pPr>
      <w:r>
        <w:t>Strathspey</w:t>
      </w:r>
    </w:p>
    <w:p w:rsidR="00B11EB3" w:rsidRDefault="00B11EB3" w:rsidP="00B11EB3">
      <w:pPr>
        <w:pStyle w:val="DanceBody"/>
      </w:pPr>
      <w:r>
        <w:t xml:space="preserve"> 1- 2</w:t>
      </w:r>
      <w:r>
        <w:tab/>
        <w:t xml:space="preserve">1s &amp; 3s Petronella turn to middle </w:t>
      </w:r>
      <w:r w:rsidRPr="00F9662A">
        <w:rPr>
          <w:b/>
        </w:rPr>
        <w:t>while</w:t>
      </w:r>
      <w:r>
        <w:t xml:space="preserve"> 2s &amp; 4s step up</w:t>
      </w:r>
    </w:p>
    <w:p w:rsidR="00B11EB3" w:rsidRDefault="00B11EB3" w:rsidP="00B11EB3">
      <w:pPr>
        <w:pStyle w:val="DanceBody"/>
      </w:pPr>
      <w:r>
        <w:t xml:space="preserve"> 3- 8</w:t>
      </w:r>
      <w:r>
        <w:tab/>
        <w:t>2s+1s+4s+3s set, Petronella turn &amp; set to partners to finish 1s+3s on opp sides &amp; 2s+4s facing in the middle (Men up, Ladies down)</w:t>
      </w:r>
    </w:p>
    <w:p w:rsidR="00B11EB3" w:rsidRDefault="00B11EB3" w:rsidP="00B11EB3">
      <w:pPr>
        <w:pStyle w:val="DanceBody"/>
      </w:pPr>
      <w:r>
        <w:t xml:space="preserve"> 9-12</w:t>
      </w:r>
      <w:r>
        <w:tab/>
        <w:t>2s+4s dance 1/2 Reel of 4 up &amp; down centre of set</w:t>
      </w:r>
    </w:p>
    <w:p w:rsidR="00B11EB3" w:rsidRDefault="00B11EB3" w:rsidP="00B11EB3">
      <w:pPr>
        <w:pStyle w:val="DanceBody"/>
      </w:pPr>
      <w:r>
        <w:t>13-16</w:t>
      </w:r>
      <w:r>
        <w:tab/>
        <w:t xml:space="preserve">2L followed by partner casts up Men's side, behind 3L &amp; across set to 3rd place </w:t>
      </w:r>
      <w:r>
        <w:rPr>
          <w:b/>
        </w:rPr>
        <w:t>while</w:t>
      </w:r>
      <w:r>
        <w:t xml:space="preserve"> 4M followed by partner casts down Ladies'  side, behind 1M &amp; across set to finish in 2nd place (1L/3M step up/down on bars 13-14, 1M/3L step up/down on bars 15-16) (1) 4  2 (3)</w:t>
      </w:r>
    </w:p>
    <w:p w:rsidR="00B11EB3" w:rsidRDefault="00B11EB3" w:rsidP="00B11EB3">
      <w:pPr>
        <w:pStyle w:val="DanceBody"/>
      </w:pPr>
      <w:r>
        <w:t>17-20</w:t>
      </w:r>
      <w:r>
        <w:tab/>
        <w:t xml:space="preserve">1s+3s set, 1s cast down </w:t>
      </w:r>
      <w:r>
        <w:rPr>
          <w:b/>
        </w:rPr>
        <w:t>while</w:t>
      </w:r>
      <w:r>
        <w:t xml:space="preserve"> 3s cast up (4s/2s step up/down) 4 (1) (3) 2</w:t>
      </w:r>
    </w:p>
    <w:p w:rsidR="00B11EB3" w:rsidRDefault="00B11EB3" w:rsidP="00B11EB3">
      <w:pPr>
        <w:pStyle w:val="DanceBody"/>
      </w:pPr>
      <w:r>
        <w:t>21-24</w:t>
      </w:r>
      <w:r>
        <w:tab/>
        <w:t>1s+3s dance 1/2 R&amp;L 4 3 1 2</w:t>
      </w:r>
    </w:p>
    <w:p w:rsidR="00B11EB3" w:rsidRDefault="00B11EB3" w:rsidP="00B11EB3">
      <w:pPr>
        <w:pStyle w:val="DanceBody"/>
      </w:pPr>
      <w:r>
        <w:t>25-28</w:t>
      </w:r>
      <w:r>
        <w:tab/>
        <w:t>1s+2s Set+Link 4 3 2 1</w:t>
      </w:r>
    </w:p>
    <w:p w:rsidR="00B11EB3" w:rsidRDefault="00B11EB3" w:rsidP="00B11EB3">
      <w:pPr>
        <w:pStyle w:val="DanceBody"/>
      </w:pPr>
      <w:r>
        <w:t>29-32</w:t>
      </w:r>
      <w:r>
        <w:tab/>
        <w:t>2s+1s dance 4H round to the left 4 3 2 1</w:t>
      </w:r>
    </w:p>
    <w:p w:rsidR="00B11EB3" w:rsidRDefault="00B11EB3" w:rsidP="00B11EB3">
      <w:pPr>
        <w:pStyle w:val="DanceBody"/>
        <w:keepNext w:val="0"/>
      </w:pPr>
      <w:r>
        <w:t>Repeat from new positions in Reel time back to original places</w:t>
      </w:r>
    </w:p>
    <w:p w:rsidR="00B11EB3" w:rsidRDefault="00B11EB3" w:rsidP="00B11EB3"/>
    <w:p w:rsidR="00B11EB3" w:rsidRDefault="00B11EB3" w:rsidP="00B11EB3">
      <w:pPr>
        <w:pStyle w:val="Minicrib"/>
      </w:pPr>
      <w:r>
        <w:t>A DIAMOND FOR NAPIER  (J8x40)  3C (4C set)</w:t>
      </w:r>
      <w:r>
        <w:tab/>
        <w:t>Glenys Kefalas  Napier Diamond Anniv.</w:t>
      </w:r>
    </w:p>
    <w:p w:rsidR="00B11EB3" w:rsidRPr="00C237FC" w:rsidRDefault="00B11EB3" w:rsidP="00B11EB3">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B11EB3" w:rsidRPr="00C237FC" w:rsidRDefault="00B11EB3" w:rsidP="00B11EB3">
      <w:pPr>
        <w:pStyle w:val="DanceBody"/>
      </w:pPr>
      <w:r w:rsidRPr="00C237FC">
        <w:t xml:space="preserve"> 9-16</w:t>
      </w:r>
      <w:r w:rsidRPr="00C237FC">
        <w:tab/>
        <w:t>1s dance in, cast 2 places, lead up LH to finish in middle 1L facing up, 1M down (2s step up 13-14)</w:t>
      </w:r>
    </w:p>
    <w:p w:rsidR="00B11EB3" w:rsidRPr="00C237FC" w:rsidRDefault="00B11EB3" w:rsidP="00B11EB3">
      <w:pPr>
        <w:pStyle w:val="DanceBody"/>
      </w:pPr>
      <w:r w:rsidRPr="00C237FC">
        <w:t>17-24</w:t>
      </w:r>
      <w:r w:rsidRPr="00C237FC">
        <w:tab/>
      </w:r>
      <w:r>
        <w:t>1s dance C</w:t>
      </w:r>
      <w:r w:rsidRPr="00C237FC">
        <w:t>rown Triangles, 1s finish facing 1</w:t>
      </w:r>
      <w:r w:rsidRPr="00972EEB">
        <w:t>st</w:t>
      </w:r>
      <w:r w:rsidRPr="00C237FC">
        <w:t xml:space="preserve"> corners</w:t>
      </w:r>
    </w:p>
    <w:p w:rsidR="00B11EB3" w:rsidRPr="00C237FC" w:rsidRDefault="00B11EB3" w:rsidP="00B11EB3">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B11EB3" w:rsidRPr="00C237FC" w:rsidRDefault="00B11EB3" w:rsidP="00B11EB3">
      <w:pPr>
        <w:pStyle w:val="DanceBody"/>
        <w:keepNext w:val="0"/>
      </w:pPr>
      <w:r>
        <w:t>33</w:t>
      </w:r>
      <w:r w:rsidRPr="00C237FC">
        <w:t>-40</w:t>
      </w:r>
      <w:r w:rsidRPr="00C237FC">
        <w:tab/>
        <w:t>2s+1s+3s  Set+Link</w:t>
      </w:r>
      <w:r>
        <w:t xml:space="preserve"> for 3 twice. </w:t>
      </w:r>
      <w:r w:rsidRPr="00C237FC">
        <w:t xml:space="preserve"> End:  2 1 3</w:t>
      </w:r>
    </w:p>
    <w:p w:rsidR="00B11EB3" w:rsidRDefault="00B11EB3" w:rsidP="00B11EB3"/>
    <w:p w:rsidR="00B11EB3" w:rsidRDefault="00B11EB3" w:rsidP="00B11EB3">
      <w:pPr>
        <w:pStyle w:val="Minicrib"/>
      </w:pPr>
      <w:r>
        <w:t>DIAMOND FOR THE LADIES  (R1x96)  Sq.Set</w:t>
      </w:r>
      <w:r>
        <w:tab/>
        <w:t>Sheila Kidney  Edinburgh Ladies Jubilee Bk</w:t>
      </w:r>
    </w:p>
    <w:p w:rsidR="00B11EB3" w:rsidRDefault="00B11EB3" w:rsidP="00B11EB3">
      <w:pPr>
        <w:pStyle w:val="DanceBody"/>
      </w:pPr>
      <w:r>
        <w:t xml:space="preserve"> 1- 8</w:t>
      </w:r>
      <w:r>
        <w:tab/>
        <w:t xml:space="preserve">All Men dance round Lady on Right (pass RSh) finish between that Lady &amp; partner </w:t>
      </w:r>
      <w:r>
        <w:rPr>
          <w:b/>
        </w:rPr>
        <w:t>while</w:t>
      </w:r>
      <w:r>
        <w:t xml:space="preserve"> Ladies turn on the spot.  All set twice</w:t>
      </w:r>
    </w:p>
    <w:p w:rsidR="00B11EB3" w:rsidRDefault="00B11EB3" w:rsidP="00B11EB3">
      <w:pPr>
        <w:pStyle w:val="DanceBody"/>
      </w:pPr>
      <w:r>
        <w:t xml:space="preserve"> 9-16</w:t>
      </w:r>
      <w:r>
        <w:tab/>
        <w:t>Men dance 1/2 RH across to face out. All set, Men dance anticlockwise round Ladies to original places</w:t>
      </w:r>
    </w:p>
    <w:p w:rsidR="00B11EB3" w:rsidRDefault="00B11EB3" w:rsidP="00B11EB3">
      <w:pPr>
        <w:pStyle w:val="DanceBody"/>
      </w:pPr>
      <w:r>
        <w:t>17-24</w:t>
      </w:r>
      <w:r>
        <w:tab/>
        <w:t>Ladies petronella turn 1 place to Right &amp; set. Repeat</w:t>
      </w:r>
    </w:p>
    <w:p w:rsidR="00B11EB3" w:rsidRDefault="00B11EB3" w:rsidP="00B11EB3">
      <w:pPr>
        <w:pStyle w:val="DanceBody"/>
      </w:pPr>
      <w:r>
        <w:t>25-32</w:t>
      </w:r>
      <w:r>
        <w:tab/>
        <w:t xml:space="preserve">All advance setting, Men retire </w:t>
      </w:r>
      <w:r>
        <w:rPr>
          <w:b/>
        </w:rPr>
        <w:t>as</w:t>
      </w:r>
      <w:r>
        <w:t xml:space="preserve"> Ladies petronella 1 place to Right.  All set &amp; turn new partner RH</w:t>
      </w:r>
    </w:p>
    <w:p w:rsidR="00B11EB3" w:rsidRDefault="00B11EB3" w:rsidP="00B11EB3">
      <w:pPr>
        <w:pStyle w:val="DanceBody"/>
      </w:pPr>
      <w:r>
        <w:t>33-40</w:t>
      </w:r>
      <w:r>
        <w:tab/>
        <w:t>All Ladies dance round Man on Left (pass LSh) finish between that Man &amp; partner</w:t>
      </w:r>
      <w:r>
        <w:rPr>
          <w:b/>
        </w:rPr>
        <w:t xml:space="preserve"> while</w:t>
      </w:r>
      <w:r>
        <w:t xml:space="preserve"> Men turn on the spot.  All set twice</w:t>
      </w:r>
    </w:p>
    <w:p w:rsidR="00B11EB3" w:rsidRDefault="00B11EB3" w:rsidP="00B11EB3">
      <w:pPr>
        <w:pStyle w:val="DanceBody"/>
      </w:pPr>
      <w:r>
        <w:t>41-48</w:t>
      </w:r>
      <w:r>
        <w:tab/>
        <w:t>Ladies dance 1/2 LH across to face out.  All set, Ladies dance clockwise round Men back to (new) place</w:t>
      </w:r>
    </w:p>
    <w:p w:rsidR="00B11EB3" w:rsidRDefault="00B11EB3" w:rsidP="00B11EB3">
      <w:pPr>
        <w:pStyle w:val="DanceBody"/>
      </w:pPr>
      <w:r>
        <w:t>49-56</w:t>
      </w:r>
      <w:r>
        <w:tab/>
        <w:t xml:space="preserve">Ladies dance 1/2 RH across </w:t>
      </w:r>
      <w:r>
        <w:rPr>
          <w:b/>
        </w:rPr>
        <w:t>while</w:t>
      </w:r>
      <w:r>
        <w:t xml:space="preserve"> Men dance 1 place to Right. All turn partners LH. Ladies dance 1/2 RH across </w:t>
      </w:r>
      <w:r>
        <w:rPr>
          <w:b/>
        </w:rPr>
        <w:t>while</w:t>
      </w:r>
      <w:r>
        <w:t xml:space="preserve"> Men dance 1 place to Right. All 1/2 turn LH.</w:t>
      </w:r>
    </w:p>
    <w:p w:rsidR="00B11EB3" w:rsidRDefault="00B11EB3" w:rsidP="00B11EB3">
      <w:pPr>
        <w:pStyle w:val="DanceBody"/>
      </w:pPr>
      <w:r>
        <w:t>57-64</w:t>
      </w:r>
      <w:r>
        <w:tab/>
        <w:t>Repeat 49-56 with Men dancing RH across &amp; Ladies moving  round and finishing in place</w:t>
      </w:r>
    </w:p>
    <w:p w:rsidR="00B11EB3" w:rsidRDefault="00B11EB3" w:rsidP="00B11EB3">
      <w:pPr>
        <w:pStyle w:val="DanceBody"/>
      </w:pPr>
      <w:r>
        <w:t>65-80</w:t>
      </w:r>
      <w:r>
        <w:tab/>
        <w:t>Repeat 1-16</w:t>
      </w:r>
    </w:p>
    <w:p w:rsidR="00B11EB3" w:rsidRDefault="00B11EB3" w:rsidP="00B11EB3">
      <w:pPr>
        <w:pStyle w:val="DanceBody"/>
      </w:pPr>
      <w:r>
        <w:t>81-88</w:t>
      </w:r>
      <w:r>
        <w:tab/>
        <w:t>All advance setting, turn away from (new) partner to face original partner. All promenade out and to Left to opposite original start position</w:t>
      </w:r>
    </w:p>
    <w:p w:rsidR="00B11EB3" w:rsidRDefault="00B11EB3" w:rsidP="00B11EB3">
      <w:pPr>
        <w:pStyle w:val="DanceBody"/>
        <w:keepNext w:val="0"/>
      </w:pPr>
      <w:r>
        <w:t>89-96</w:t>
      </w:r>
      <w:r>
        <w:tab/>
        <w:t>All dance 1/2 Schiehallion Reels - ending in original start position</w:t>
      </w:r>
    </w:p>
    <w:p w:rsidR="00B11EB3" w:rsidRDefault="00B11EB3" w:rsidP="00B11EB3"/>
    <w:p w:rsidR="00B11EB3" w:rsidRDefault="00B11EB3" w:rsidP="00B11EB3">
      <w:pPr>
        <w:pStyle w:val="Minicrib"/>
      </w:pPr>
      <w:r>
        <w:t>THE DIAMOND GIRLS  (S64)  Sq.Set</w:t>
      </w:r>
      <w:r>
        <w:tab/>
        <w:t>Anne Thorn  Magic Of  Music</w:t>
      </w:r>
    </w:p>
    <w:p w:rsidR="00B11EB3" w:rsidRPr="00B607CD" w:rsidRDefault="00B11EB3" w:rsidP="00B11EB3">
      <w:pPr>
        <w:pStyle w:val="DanceBody"/>
      </w:pPr>
      <w:r w:rsidRPr="00B607CD">
        <w:t xml:space="preserve"> 1- 8</w:t>
      </w:r>
      <w:r w:rsidRPr="00B607CD">
        <w:tab/>
        <w:t>All Ladies dance LSh round next Man to left then LSh round next Man to left to end in opposite places</w:t>
      </w:r>
    </w:p>
    <w:p w:rsidR="00B11EB3" w:rsidRPr="00B607CD" w:rsidRDefault="00B11EB3" w:rsidP="00B11EB3">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B11EB3" w:rsidRPr="00B607CD" w:rsidRDefault="00B11EB3" w:rsidP="00B11EB3">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B11EB3" w:rsidRPr="00B607CD" w:rsidRDefault="00B11EB3" w:rsidP="00B11EB3">
      <w:pPr>
        <w:pStyle w:val="DanceBody"/>
      </w:pPr>
      <w:r w:rsidRPr="00B607CD">
        <w:t>25-32</w:t>
      </w:r>
      <w:r w:rsidRPr="00B607CD">
        <w:tab/>
        <w:t>All circle 8H left</w:t>
      </w:r>
      <w:r>
        <w:t xml:space="preserve"> 1/2 </w:t>
      </w:r>
      <w:r w:rsidRPr="00B607CD">
        <w:t>way, all couples Set+Link</w:t>
      </w:r>
    </w:p>
    <w:p w:rsidR="00B11EB3" w:rsidRPr="00B607CD" w:rsidRDefault="00B11EB3" w:rsidP="00B11EB3">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B11EB3" w:rsidRDefault="00B11EB3" w:rsidP="00B11EB3">
      <w:pPr>
        <w:pStyle w:val="DanceBody"/>
      </w:pPr>
      <w:r w:rsidRPr="00B607CD">
        <w:t>41-48</w:t>
      </w:r>
      <w:r w:rsidRPr="00B607CD">
        <w:tab/>
        <w:t>All circle 8H left once round &amp; set</w:t>
      </w:r>
    </w:p>
    <w:p w:rsidR="00B11EB3" w:rsidRDefault="00B11EB3" w:rsidP="00B11EB3">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B11EB3" w:rsidRPr="00B607CD" w:rsidRDefault="00B11EB3" w:rsidP="00B11EB3">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B11EB3" w:rsidRDefault="00B11EB3" w:rsidP="00B11EB3"/>
    <w:p w:rsidR="00B11EB3" w:rsidRDefault="00B11EB3" w:rsidP="00B11EB3">
      <w:pPr>
        <w:pStyle w:val="Minicrib"/>
      </w:pPr>
      <w:r>
        <w:t>DIAMOND JIG  (J4x32)  Sq.Set</w:t>
      </w:r>
      <w:r>
        <w:tab/>
        <w:t>Jim Haworth  ASHMERG SCD</w:t>
      </w:r>
    </w:p>
    <w:p w:rsidR="00B11EB3" w:rsidRPr="00297479" w:rsidRDefault="00B11EB3" w:rsidP="00B11EB3">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B11EB3" w:rsidRPr="00297479" w:rsidRDefault="00B11EB3" w:rsidP="00B11EB3">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B11EB3" w:rsidRPr="00297479" w:rsidRDefault="00B11EB3" w:rsidP="00B11EB3">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B11EB3" w:rsidRPr="00297479" w:rsidRDefault="00B11EB3" w:rsidP="00B11EB3">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B11EB3" w:rsidRPr="00297479" w:rsidRDefault="00B11EB3" w:rsidP="00B11EB3">
      <w:pPr>
        <w:pStyle w:val="DanceBody"/>
      </w:pPr>
      <w:r w:rsidRPr="00297479">
        <w:t>17-24</w:t>
      </w:r>
      <w:r w:rsidRPr="00297479">
        <w:tab/>
        <w:t>8 Hands round &amp; back</w:t>
      </w:r>
    </w:p>
    <w:p w:rsidR="00B11EB3" w:rsidRPr="00297479" w:rsidRDefault="00B11EB3" w:rsidP="00B11EB3">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B11EB3" w:rsidRDefault="00B11EB3" w:rsidP="00B11EB3">
      <w:pPr>
        <w:pStyle w:val="DanceBody"/>
        <w:keepNext w:val="0"/>
      </w:pPr>
      <w:r>
        <w:t>29-32</w:t>
      </w:r>
      <w:r>
        <w:tab/>
        <w:t>Passing R</w:t>
      </w:r>
      <w:r w:rsidRPr="00297479">
        <w:t>Sh, 1s (3s) change places with</w:t>
      </w:r>
      <w:r>
        <w:t xml:space="preserve"> </w:t>
      </w:r>
      <w:r w:rsidRPr="00297479">
        <w:t>2s (4s) and all face in - having progressed one place clockwise</w:t>
      </w:r>
    </w:p>
    <w:p w:rsidR="00B11EB3" w:rsidRDefault="00B11EB3" w:rsidP="00B11EB3"/>
    <w:p w:rsidR="00B11EB3" w:rsidRDefault="00B11EB3" w:rsidP="00B11EB3">
      <w:pPr>
        <w:pStyle w:val="Minicrib"/>
      </w:pPr>
      <w:r>
        <w:t>THE DIAMOND JUBILEE  (J4x32)  4C set</w:t>
      </w:r>
      <w:r>
        <w:tab/>
        <w:t>Robert M Campbell  RSCDS Bk 31</w:t>
      </w:r>
    </w:p>
    <w:p w:rsidR="00B11EB3" w:rsidRDefault="00B11EB3" w:rsidP="00B11EB3">
      <w:pPr>
        <w:pStyle w:val="DanceBody"/>
      </w:pPr>
      <w:r>
        <w:t xml:space="preserve"> 1- 8</w:t>
      </w:r>
      <w:r>
        <w:tab/>
        <w:t>1s &amp; 4s turn 1.1/2 times RH &amp; cast 1 place, 1M &amp; 4M</w:t>
      </w:r>
      <w:r w:rsidRPr="007F0D5A">
        <w:rPr>
          <w:b/>
        </w:rPr>
        <w:t xml:space="preserve"> also </w:t>
      </w:r>
      <w:r>
        <w:t>1L &amp; 4L turn LH on sides to end 1s facing up &amp; 4s down.  2(1)(4)3</w:t>
      </w:r>
    </w:p>
    <w:p w:rsidR="00B11EB3" w:rsidRDefault="00B11EB3" w:rsidP="00B11EB3">
      <w:pPr>
        <w:pStyle w:val="DanceBody"/>
      </w:pPr>
      <w:r>
        <w:t xml:space="preserve"> 9-16</w:t>
      </w:r>
      <w:r>
        <w:tab/>
        <w:t>All dance reels of 4 on sides (Bar 16 1s &amp; 4s do not pass LSh but turn right about into centre BtoB facing corner just passed).  2(4)(1)3</w:t>
      </w:r>
    </w:p>
    <w:p w:rsidR="00B11EB3" w:rsidRDefault="00B11EB3" w:rsidP="00B11EB3">
      <w:pPr>
        <w:pStyle w:val="DanceBody"/>
      </w:pPr>
      <w:r>
        <w:t>17-24</w:t>
      </w:r>
      <w:r>
        <w:tab/>
        <w:t>4s &amp; 1s set to corners &amp; change places RH, set &amp; change back LH</w:t>
      </w:r>
    </w:p>
    <w:p w:rsidR="00B11EB3" w:rsidRDefault="00B11EB3" w:rsidP="00B11EB3">
      <w:pPr>
        <w:pStyle w:val="DanceBody"/>
        <w:keepNext w:val="0"/>
      </w:pPr>
      <w:r>
        <w:t>25-32</w:t>
      </w:r>
      <w:r>
        <w:tab/>
        <w:t>4s+1s dance RH across</w:t>
      </w:r>
      <w:r w:rsidRPr="00BA6B4D">
        <w:rPr>
          <w:b/>
        </w:rPr>
        <w:t xml:space="preserve"> while </w:t>
      </w:r>
      <w:r>
        <w:t>2s &amp; 3s set &amp; cross RH, all set &amp; cross RH back to places  2 4 1 3</w:t>
      </w:r>
    </w:p>
    <w:p w:rsidR="00B11EB3" w:rsidRDefault="00B11EB3" w:rsidP="00B11EB3"/>
    <w:p w:rsidR="00B11EB3" w:rsidRDefault="00B11EB3" w:rsidP="00B11EB3">
      <w:pPr>
        <w:pStyle w:val="Minicrib"/>
      </w:pPr>
      <w:r>
        <w:t>DIAMOND JUBILEE 2012  (J4x32)  4C set</w:t>
      </w:r>
      <w:r>
        <w:tab/>
        <w:t>Lorna Reid</w:t>
      </w:r>
    </w:p>
    <w:p w:rsidR="00B11EB3" w:rsidRPr="00273A35" w:rsidRDefault="00B11EB3" w:rsidP="00B11EB3">
      <w:pPr>
        <w:pStyle w:val="DanceBody"/>
      </w:pPr>
      <w:r w:rsidRPr="00273A35">
        <w:t xml:space="preserve"> 1- 8</w:t>
      </w:r>
      <w:r w:rsidRPr="00273A35">
        <w:tab/>
        <w:t>1s+2s &amp; 3s+4s dance RH across and back</w:t>
      </w:r>
    </w:p>
    <w:p w:rsidR="00B11EB3" w:rsidRPr="00273A35" w:rsidRDefault="00B11EB3" w:rsidP="00B11EB3">
      <w:pPr>
        <w:pStyle w:val="DanceBody"/>
      </w:pPr>
      <w:r w:rsidRPr="00273A35">
        <w:t xml:space="preserve"> 9-16</w:t>
      </w:r>
      <w:r w:rsidRPr="00273A35">
        <w:tab/>
        <w:t>1s+3s lead down the middle and back to place</w:t>
      </w:r>
    </w:p>
    <w:p w:rsidR="00B11EB3" w:rsidRPr="00273A35" w:rsidRDefault="00B11EB3" w:rsidP="00B11EB3">
      <w:pPr>
        <w:pStyle w:val="DanceBody"/>
      </w:pPr>
      <w:r w:rsidRPr="00273A35">
        <w:t>17-24</w:t>
      </w:r>
      <w:r w:rsidRPr="00273A35">
        <w:tab/>
        <w:t>1s+2s &amp; 3s+4s dance R&amp;L</w:t>
      </w:r>
    </w:p>
    <w:p w:rsidR="00B11EB3" w:rsidRPr="00273A35" w:rsidRDefault="00B11EB3" w:rsidP="00B11EB3">
      <w:pPr>
        <w:pStyle w:val="DanceBody"/>
      </w:pPr>
      <w:r w:rsidRPr="00273A35">
        <w:t>25-32</w:t>
      </w:r>
      <w:r w:rsidRPr="00273A35">
        <w:tab/>
        <w:t>1s change on the side with 2s (Ladies RH, Men LH)</w:t>
      </w:r>
    </w:p>
    <w:p w:rsidR="00B11EB3" w:rsidRPr="00273A35" w:rsidRDefault="00B11EB3" w:rsidP="00B11EB3">
      <w:pPr>
        <w:pStyle w:val="DanceBody"/>
      </w:pPr>
      <w:r w:rsidRPr="00273A35">
        <w:tab/>
        <w:t>1s change on the side with 3s (Ladies LH, Men RH)</w:t>
      </w:r>
    </w:p>
    <w:p w:rsidR="00B11EB3" w:rsidRPr="00273A35" w:rsidRDefault="00B11EB3" w:rsidP="00B11EB3">
      <w:pPr>
        <w:pStyle w:val="DanceBody"/>
      </w:pPr>
      <w:r w:rsidRPr="00273A35">
        <w:tab/>
        <w:t>1s change on the side with 4s (Ladies RH, Men LH)</w:t>
      </w:r>
    </w:p>
    <w:p w:rsidR="00B11EB3" w:rsidRPr="00273A35" w:rsidRDefault="00B11EB3" w:rsidP="00B11EB3">
      <w:pPr>
        <w:pStyle w:val="DanceBody"/>
        <w:keepNext w:val="0"/>
      </w:pPr>
      <w:r w:rsidRPr="00273A35">
        <w:tab/>
        <w:t>1s turn with RH to finish in 4th place.  (Other couples step up one place)</w:t>
      </w:r>
    </w:p>
    <w:p w:rsidR="00B11EB3" w:rsidRDefault="00B11EB3" w:rsidP="00B11EB3"/>
    <w:p w:rsidR="00B11EB3" w:rsidRDefault="00B11EB3" w:rsidP="00B11EB3">
      <w:pPr>
        <w:pStyle w:val="Minicrib"/>
      </w:pPr>
      <w:r>
        <w:t>THE DIAMOND JUBILEE MEDLEY  (M-(S40+R40))  Sq.Set</w:t>
      </w:r>
      <w:r>
        <w:tab/>
        <w:t>D Bell  Dundonald Coll</w:t>
      </w:r>
    </w:p>
    <w:p w:rsidR="00B11EB3" w:rsidRDefault="00B11EB3" w:rsidP="00B11EB3">
      <w:pPr>
        <w:pStyle w:val="DanceBody"/>
      </w:pPr>
      <w:r>
        <w:t>Strathspey</w:t>
      </w:r>
    </w:p>
    <w:p w:rsidR="00B11EB3" w:rsidRDefault="00B11EB3" w:rsidP="00B11EB3">
      <w:pPr>
        <w:pStyle w:val="DanceBody"/>
      </w:pPr>
      <w:r>
        <w:t xml:space="preserve"> 1- 8</w:t>
      </w:r>
      <w:r>
        <w:tab/>
        <w:t>1s set to partners &amp; turn 2H,set to corners &amp; turn 2H</w:t>
      </w:r>
    </w:p>
    <w:p w:rsidR="00B11EB3" w:rsidRDefault="00B11EB3" w:rsidP="00B11EB3">
      <w:pPr>
        <w:pStyle w:val="DanceBody"/>
      </w:pPr>
      <w:r>
        <w:t xml:space="preserve"> 9-16</w:t>
      </w:r>
      <w:r>
        <w:tab/>
        <w:t>2s &amp; 4s repeat bars 1-8</w:t>
      </w:r>
    </w:p>
    <w:p w:rsidR="00B11EB3" w:rsidRDefault="00B11EB3" w:rsidP="00B11EB3">
      <w:pPr>
        <w:pStyle w:val="DanceBody"/>
      </w:pPr>
      <w:r>
        <w:t>17-24</w:t>
      </w:r>
      <w:r>
        <w:tab/>
        <w:t>All dance Grand Chain to opposite sides</w:t>
      </w:r>
    </w:p>
    <w:p w:rsidR="00B11EB3" w:rsidRDefault="00B11EB3" w:rsidP="00B11EB3">
      <w:pPr>
        <w:pStyle w:val="DanceBody"/>
      </w:pPr>
      <w:r>
        <w:t>25-32</w:t>
      </w:r>
      <w:r>
        <w:tab/>
        <w:t>Ladies dance RH across once round</w:t>
      </w:r>
      <w:r w:rsidRPr="00BA6B4D">
        <w:rPr>
          <w:b/>
        </w:rPr>
        <w:t xml:space="preserve"> while </w:t>
      </w:r>
      <w:r>
        <w:t>Men dance round anticlockwise 1/2 way, set to opposite partner &amp; 3/4 turn LH</w:t>
      </w:r>
    </w:p>
    <w:p w:rsidR="00B11EB3" w:rsidRDefault="00B11EB3" w:rsidP="00B11EB3">
      <w:pPr>
        <w:pStyle w:val="DanceBody"/>
      </w:pPr>
      <w:r>
        <w:t>33-40</w:t>
      </w:r>
      <w:r>
        <w:tab/>
        <w:t>Men dance RH across once round</w:t>
      </w:r>
      <w:r w:rsidRPr="00BA6B4D">
        <w:rPr>
          <w:b/>
        </w:rPr>
        <w:t xml:space="preserve"> while </w:t>
      </w:r>
      <w:r>
        <w:t>Ladies</w:t>
      </w:r>
      <w:r>
        <w:rPr>
          <w:b/>
        </w:rPr>
        <w:t xml:space="preserve"> </w:t>
      </w:r>
      <w:r>
        <w:t>dance round anticlockwise 1/2 way, set to partners &amp; turn 2H</w:t>
      </w:r>
    </w:p>
    <w:p w:rsidR="00B11EB3" w:rsidRDefault="00B11EB3" w:rsidP="00B11EB3">
      <w:pPr>
        <w:pStyle w:val="DanceBody"/>
      </w:pPr>
      <w:r>
        <w:t>Reel</w:t>
      </w:r>
    </w:p>
    <w:p w:rsidR="00B11EB3" w:rsidRDefault="00B11EB3" w:rsidP="00B11EB3">
      <w:pPr>
        <w:pStyle w:val="DanceBody"/>
      </w:pPr>
      <w:r>
        <w:t xml:space="preserve"> 1- 8</w:t>
      </w:r>
      <w:r>
        <w:tab/>
        <w:t>All set to partners &amp; 1/2 turn RH (give LH to next person), all set &amp; 1/4 turn partner RH to Ladies BtoB facing partner</w:t>
      </w:r>
    </w:p>
    <w:p w:rsidR="00B11EB3" w:rsidRDefault="00B11EB3" w:rsidP="00B11EB3">
      <w:pPr>
        <w:pStyle w:val="DanceBody"/>
      </w:pPr>
      <w:r>
        <w:t xml:space="preserve"> 9-16</w:t>
      </w:r>
      <w:r>
        <w:tab/>
        <w:t>All petronella turn, set to partner, petronella turn to Men BtoB facing partner &amp; set</w:t>
      </w:r>
    </w:p>
    <w:p w:rsidR="00B11EB3" w:rsidRDefault="00B11EB3" w:rsidP="00B11EB3">
      <w:pPr>
        <w:pStyle w:val="DanceBody"/>
      </w:pPr>
      <w:r>
        <w:t>17-24</w:t>
      </w:r>
      <w:r>
        <w:tab/>
        <w:t>All petronella turn, set to partner, turn 2H to Men facing partner (Men face diagonally to next place to right)</w:t>
      </w:r>
    </w:p>
    <w:p w:rsidR="00B11EB3" w:rsidRDefault="00B11EB3" w:rsidP="00B11EB3">
      <w:pPr>
        <w:pStyle w:val="DanceBody"/>
      </w:pPr>
      <w:r>
        <w:t>25-28</w:t>
      </w:r>
      <w:r>
        <w:tab/>
        <w:t>All travel PdB to next place (Ladies travel backwards), 3/4 turn 2H to new place facing diagonally right</w:t>
      </w:r>
    </w:p>
    <w:p w:rsidR="00B11EB3" w:rsidRDefault="00B11EB3" w:rsidP="00B11EB3">
      <w:pPr>
        <w:pStyle w:val="DanceBody"/>
        <w:keepNext w:val="0"/>
      </w:pPr>
      <w:r>
        <w:t>29-40</w:t>
      </w:r>
      <w:r>
        <w:tab/>
        <w:t>Repeat bars 25-28 3 times back to places &amp; face in</w:t>
      </w:r>
    </w:p>
    <w:p w:rsidR="00B11EB3" w:rsidRDefault="00B11EB3" w:rsidP="00B11EB3"/>
    <w:p w:rsidR="00B11EB3" w:rsidRDefault="00B11EB3" w:rsidP="00B11EB3">
      <w:pPr>
        <w:pStyle w:val="Minicrib"/>
      </w:pPr>
      <w:r>
        <w:t>DIAMOND PLUS  (S3x32)  3C set</w:t>
      </w:r>
      <w:r>
        <w:tab/>
        <w:t>Jim Haworth  ASHMERG SD</w:t>
      </w:r>
    </w:p>
    <w:p w:rsidR="00B11EB3" w:rsidRPr="007C296F" w:rsidRDefault="00B11EB3" w:rsidP="00B11EB3">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B11EB3" w:rsidRPr="007C296F" w:rsidRDefault="00B11EB3" w:rsidP="00B11EB3">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B11EB3" w:rsidRPr="007C296F" w:rsidRDefault="00B11EB3" w:rsidP="00B11EB3">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B11EB3" w:rsidRPr="007C296F" w:rsidRDefault="00B11EB3" w:rsidP="00B11EB3">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rPr>
        <w:t>while</w:t>
      </w:r>
      <w:r>
        <w:t xml:space="preserve"> 2s t</w:t>
      </w:r>
      <w:r w:rsidRPr="007C296F">
        <w:t>urn RH</w:t>
      </w:r>
    </w:p>
    <w:p w:rsidR="00B11EB3" w:rsidRPr="007C296F" w:rsidRDefault="00B11EB3" w:rsidP="00B11EB3">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B11EB3" w:rsidRDefault="00B11EB3" w:rsidP="00B11EB3"/>
    <w:p w:rsidR="00B11EB3" w:rsidRDefault="00B11EB3" w:rsidP="00B11EB3">
      <w:pPr>
        <w:pStyle w:val="Minicrib"/>
      </w:pPr>
      <w:r>
        <w:t>THE DIAMOND QUARRIE  (R8x32)  3C (4C set)</w:t>
      </w:r>
      <w:r>
        <w:tab/>
        <w:t>Elaine Brunken  Moments in Time</w:t>
      </w:r>
    </w:p>
    <w:p w:rsidR="00B11EB3" w:rsidRPr="000D60D4" w:rsidRDefault="00B11EB3" w:rsidP="00B11EB3">
      <w:pPr>
        <w:pStyle w:val="DanceBody"/>
      </w:pPr>
      <w:r w:rsidRPr="000D60D4">
        <w:t xml:space="preserve"> 1- 8</w:t>
      </w:r>
      <w:r w:rsidRPr="000D60D4">
        <w:tab/>
        <w:t>1s dance Progressive Fig 8:  1s cross RH</w:t>
      </w:r>
      <w:r w:rsidRPr="000D60D4">
        <w:rPr>
          <w:b/>
        </w:rPr>
        <w:t xml:space="preserve"> as </w:t>
      </w:r>
      <w:r w:rsidRPr="000D60D4">
        <w:t>2s set, 1s+2s dance 3/4 double Fig of 8 with 1s casting &amp; 2s crossing up to start</w:t>
      </w:r>
    </w:p>
    <w:p w:rsidR="00B11EB3" w:rsidRPr="000D60D4" w:rsidRDefault="00B11EB3" w:rsidP="00B11EB3">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B11EB3" w:rsidRPr="000D60D4" w:rsidRDefault="00B11EB3" w:rsidP="00B11EB3">
      <w:pPr>
        <w:pStyle w:val="DanceBody"/>
      </w:pPr>
      <w:r w:rsidRPr="000D60D4">
        <w:t>17-24</w:t>
      </w:r>
      <w:r w:rsidRPr="000D60D4">
        <w:tab/>
        <w:t>1s set to corners &amp; partner (</w:t>
      </w:r>
      <w:r>
        <w:t>"</w:t>
      </w:r>
      <w:r w:rsidRPr="000D60D4">
        <w:t>Hello-Goodbye</w:t>
      </w:r>
      <w:r>
        <w:t>"</w:t>
      </w:r>
      <w:r w:rsidRPr="000D60D4">
        <w:t>)  1s finish facing 3rd corners</w:t>
      </w:r>
    </w:p>
    <w:p w:rsidR="00B11EB3" w:rsidRDefault="00B11EB3" w:rsidP="00B11EB3">
      <w:pPr>
        <w:pStyle w:val="DanceBody"/>
        <w:keepNext w:val="0"/>
      </w:pPr>
      <w:r w:rsidRPr="000D60D4">
        <w:t>25-32</w:t>
      </w:r>
      <w:r w:rsidRPr="000D60D4">
        <w:tab/>
        <w:t>1s dance corner Pass+Turn with 3rd and then 4th corners</w:t>
      </w:r>
    </w:p>
    <w:p w:rsidR="00B11EB3" w:rsidRDefault="00B11EB3" w:rsidP="00B11EB3"/>
    <w:p w:rsidR="00B11EB3" w:rsidRDefault="00B11EB3" w:rsidP="00B11EB3">
      <w:pPr>
        <w:pStyle w:val="Minicrib"/>
      </w:pPr>
      <w:r>
        <w:t>A DIAMOND SET IN SILVER  (S8x32)  3C (4C set)</w:t>
      </w:r>
      <w:r>
        <w:tab/>
        <w:t>John Drewry</w:t>
      </w:r>
    </w:p>
    <w:p w:rsidR="00B11EB3" w:rsidRPr="005F5752" w:rsidRDefault="00B11EB3" w:rsidP="00B11EB3">
      <w:pPr>
        <w:pStyle w:val="DanceBody"/>
      </w:pPr>
      <w:r>
        <w:t xml:space="preserve"> </w:t>
      </w:r>
      <w:r w:rsidRPr="005F5752">
        <w:t>1- 4</w:t>
      </w:r>
      <w:r w:rsidRPr="005F5752">
        <w:tab/>
        <w:t>1M+2L &amp; 2M+3L 1/2 turn 2H to face other pair on diagonal &amp; set</w:t>
      </w:r>
    </w:p>
    <w:p w:rsidR="00B11EB3" w:rsidRPr="005F5752" w:rsidRDefault="00B11EB3" w:rsidP="00B11EB3">
      <w:pPr>
        <w:pStyle w:val="DanceBody"/>
      </w:pPr>
      <w:r w:rsidRPr="005F5752">
        <w:t xml:space="preserve"> 5- 8</w:t>
      </w:r>
      <w:r w:rsidRPr="005F5752">
        <w:tab/>
        <w:t>1M+2s+3L circle 4H round to left with 1M ending in 3rd pl opp side as 3L ends in 1st pl opp si</w:t>
      </w:r>
      <w:r>
        <w:t>de as 2s end in original places</w:t>
      </w:r>
    </w:p>
    <w:p w:rsidR="00B11EB3" w:rsidRPr="005F5752" w:rsidRDefault="00B11EB3" w:rsidP="00B11EB3">
      <w:pPr>
        <w:pStyle w:val="DanceBody"/>
      </w:pPr>
      <w:r w:rsidRPr="005F5752">
        <w:t xml:space="preserve"> 9-12</w:t>
      </w:r>
      <w:r w:rsidRPr="005F5752">
        <w:tab/>
        <w:t>1L+2M &amp; 2L+3M 1/2 turn 2H to face other pair on diagonal &amp; set</w:t>
      </w:r>
    </w:p>
    <w:p w:rsidR="00B11EB3" w:rsidRPr="005F5752" w:rsidRDefault="00B11EB3" w:rsidP="00B11EB3">
      <w:pPr>
        <w:pStyle w:val="DanceBody"/>
      </w:pPr>
      <w:r w:rsidRPr="005F5752">
        <w:t>13-16</w:t>
      </w:r>
      <w:r w:rsidRPr="005F5752">
        <w:tab/>
        <w:t>1L+2s+3M dance LH across with 1L ending in 3rd pl opp side as 3M ends in 1st pl opp side as 2s turn LH to face 1st corners (pstn)</w:t>
      </w:r>
    </w:p>
    <w:p w:rsidR="00B11EB3" w:rsidRPr="005F5752" w:rsidRDefault="00B11EB3" w:rsidP="00B11EB3">
      <w:pPr>
        <w:pStyle w:val="DanceBody"/>
      </w:pPr>
      <w:r>
        <w:t>17-24</w:t>
      </w:r>
      <w:r w:rsidRPr="005F5752">
        <w:tab/>
        <w:t>2s dance 1/2 Diamond Reels of 4 with 1st corners:-</w:t>
      </w:r>
    </w:p>
    <w:p w:rsidR="00B11EB3" w:rsidRPr="005F5752" w:rsidRDefault="00B11EB3" w:rsidP="00B11EB3">
      <w:pPr>
        <w:pStyle w:val="DanceBody"/>
      </w:pPr>
      <w:r>
        <w:tab/>
        <w:t xml:space="preserve">17-20  </w:t>
      </w:r>
      <w:r w:rsidRPr="005F5752">
        <w:t>2s dance out (pass RSh) as corners petronella turn to just in front of 2nd corner pstn (Long step</w:t>
      </w:r>
      <w:r>
        <w:t>s</w:t>
      </w:r>
      <w:r w:rsidRPr="005F5752">
        <w:t>) into diamond shape &amp; 3L+2s+1M set ending with 3L+1M petronella turning to BtoB facing original places</w:t>
      </w:r>
    </w:p>
    <w:p w:rsidR="00B11EB3" w:rsidRPr="005F5752" w:rsidRDefault="00B11EB3" w:rsidP="00B11EB3">
      <w:pPr>
        <w:pStyle w:val="DanceBody"/>
      </w:pPr>
      <w:r>
        <w:tab/>
        <w:t xml:space="preserve">21-24  </w:t>
      </w:r>
      <w:r w:rsidRPr="005F5752">
        <w:t>1M+3L dance out to their original places as 2s dance in &amp; petronella turn into 2nd pstn on opp sides into diamond shape &amp; 2s set ending with 2s petronella turning to BtoB facing 2nd corners</w:t>
      </w:r>
    </w:p>
    <w:p w:rsidR="00B11EB3" w:rsidRPr="005F5752" w:rsidRDefault="00B11EB3" w:rsidP="00B11EB3">
      <w:pPr>
        <w:pStyle w:val="DanceBody"/>
      </w:pPr>
      <w:r>
        <w:t>25-32</w:t>
      </w:r>
      <w:r w:rsidRPr="005F5752">
        <w:tab/>
        <w:t>2s dance 1/2 Diamond Reels of 4 with 2nd corners:-</w:t>
      </w:r>
    </w:p>
    <w:p w:rsidR="00B11EB3" w:rsidRPr="005F5752" w:rsidRDefault="00B11EB3" w:rsidP="00B11EB3">
      <w:pPr>
        <w:pStyle w:val="DanceBody"/>
      </w:pPr>
      <w:r>
        <w:tab/>
        <w:t xml:space="preserve">25-28  </w:t>
      </w:r>
      <w:r w:rsidRPr="005F5752">
        <w:t>2s dance out (pass RSh) as corners petronella turn to just in front of 1st corner pstns (long step)  into diamond shape &amp; 3M+2s+1L set ending with 3M+1L petronella turning to BtoB facing orig places</w:t>
      </w:r>
    </w:p>
    <w:p w:rsidR="00B11EB3" w:rsidRPr="005F5752" w:rsidRDefault="00B11EB3" w:rsidP="00B11EB3">
      <w:pPr>
        <w:pStyle w:val="DanceBody"/>
      </w:pPr>
      <w:r>
        <w:tab/>
        <w:t xml:space="preserve">29-32  </w:t>
      </w:r>
      <w:r w:rsidRPr="005F5752">
        <w:t>1L+3M dance out (pass RSh) as 2s dance in &amp; 1/2 turn RH to face up</w:t>
      </w:r>
    </w:p>
    <w:p w:rsidR="00B11EB3" w:rsidRDefault="00B11EB3" w:rsidP="00B11EB3">
      <w:pPr>
        <w:pStyle w:val="DanceBody"/>
        <w:keepNext w:val="0"/>
      </w:pPr>
      <w:r w:rsidRPr="005F5752">
        <w:tab/>
        <w:t>2s dance up to 1st place as 1s cast to 2nd place</w:t>
      </w:r>
    </w:p>
    <w:p w:rsidR="00B11EB3" w:rsidRDefault="00B11EB3" w:rsidP="00B11EB3"/>
    <w:p w:rsidR="00B11EB3" w:rsidRDefault="00B11EB3" w:rsidP="00B11EB3">
      <w:pPr>
        <w:pStyle w:val="Minicrib"/>
      </w:pPr>
      <w:r>
        <w:t>DIAMOND WEDDING  (R8x32)  3C (4C set)</w:t>
      </w:r>
      <w:r>
        <w:tab/>
        <w:t>Jack Young  RSCDS N W Craven</w:t>
      </w:r>
    </w:p>
    <w:p w:rsidR="00B11EB3" w:rsidRPr="00EA16A3" w:rsidRDefault="00B11EB3" w:rsidP="00B11EB3">
      <w:pPr>
        <w:pStyle w:val="DanceBody"/>
      </w:pPr>
      <w:r w:rsidRPr="00EA16A3">
        <w:t xml:space="preserve"> 1- 8</w:t>
      </w:r>
      <w:r w:rsidRPr="00EA16A3">
        <w:tab/>
        <w:t>1s cross RH, cast 1 place &amp; dance 1/2 Fig of 8 round 2s</w:t>
      </w:r>
    </w:p>
    <w:p w:rsidR="00B11EB3" w:rsidRPr="00FB0E9D" w:rsidRDefault="00B11EB3" w:rsidP="00B11EB3">
      <w:pPr>
        <w:pStyle w:val="DanceBody"/>
      </w:pPr>
      <w:r w:rsidRPr="00FB0E9D">
        <w:t xml:space="preserve"> 9-16</w:t>
      </w:r>
      <w:r w:rsidRPr="00FB0E9D">
        <w:tab/>
        <w:t>1s cross RH, cast to right, dance up/down (pass LSh) &amp; cast left to 2nd place own sides while 2s &amp; 3s set, cross RH, set &amp; cross back</w:t>
      </w:r>
    </w:p>
    <w:p w:rsidR="00B11EB3" w:rsidRPr="00FB0E9D" w:rsidRDefault="00B11EB3" w:rsidP="00B11EB3">
      <w:pPr>
        <w:pStyle w:val="DanceBody"/>
      </w:pPr>
      <w:r w:rsidRPr="00FB0E9D">
        <w:t>17-24</w:t>
      </w:r>
      <w:r w:rsidRPr="00FB0E9D">
        <w:tab/>
        <w:t>1s dance 1/2 reels of 3 on own sides (RSh to person on right) &amp; 1/2 reels of 3 across (LSh to 1st corner)</w:t>
      </w:r>
    </w:p>
    <w:p w:rsidR="00B11EB3" w:rsidRPr="00FB0E9D" w:rsidRDefault="00B11EB3" w:rsidP="00B11EB3">
      <w:pPr>
        <w:pStyle w:val="DanceBody"/>
        <w:keepNext w:val="0"/>
      </w:pPr>
      <w:r w:rsidRPr="00FB0E9D">
        <w:t>25-32</w:t>
      </w:r>
      <w:r w:rsidRPr="00FB0E9D">
        <w:tab/>
        <w:t>1s dance RH across (Man with 3s (top place) &amp; Lady with 2s) &amp; all chase clockwise to own sides</w:t>
      </w:r>
    </w:p>
    <w:p w:rsidR="00B11EB3" w:rsidRDefault="00B11EB3" w:rsidP="00B11EB3"/>
    <w:p w:rsidR="00B11EB3" w:rsidRDefault="00B11EB3" w:rsidP="00B11EB3">
      <w:pPr>
        <w:pStyle w:val="Minicrib"/>
      </w:pPr>
      <w:r>
        <w:t>THE DIAMOND WHITE  (J8x32)  3C (4C set)</w:t>
      </w:r>
      <w:r>
        <w:tab/>
        <w:t>Eileen Orr  Silver Anniv Bk</w:t>
      </w:r>
    </w:p>
    <w:p w:rsidR="00B11EB3" w:rsidRDefault="00B11EB3" w:rsidP="00B11EB3">
      <w:pPr>
        <w:pStyle w:val="DanceBody"/>
      </w:pPr>
      <w:r>
        <w:t xml:space="preserve"> 1- 8</w:t>
      </w:r>
      <w:r>
        <w:tab/>
        <w:t>1s set &amp; dance 3/4 Fig of 8 round 2s to end facing out in 2</w:t>
      </w:r>
      <w:r w:rsidRPr="00972EEB">
        <w:t>nd</w:t>
      </w:r>
      <w:r>
        <w:t xml:space="preserve"> place on own sides</w:t>
      </w:r>
    </w:p>
    <w:p w:rsidR="00B11EB3" w:rsidRDefault="00B11EB3" w:rsidP="00B11EB3">
      <w:pPr>
        <w:pStyle w:val="DanceBody"/>
      </w:pPr>
      <w:r>
        <w:t xml:space="preserve"> 9-16</w:t>
      </w:r>
      <w:r>
        <w:tab/>
        <w:t>1s dance 1/2 reels of 3 own side (out &amp; down), 1s cast to top &amp; cross down to Double Triangle position on opp side</w:t>
      </w:r>
    </w:p>
    <w:p w:rsidR="00B11EB3" w:rsidRDefault="00B11EB3" w:rsidP="00B11EB3">
      <w:pPr>
        <w:pStyle w:val="DanceBody"/>
      </w:pPr>
      <w:r>
        <w:t>17-24</w:t>
      </w:r>
      <w:r>
        <w:tab/>
        <w:t>All set &amp; 1s 3/4 turn 1</w:t>
      </w:r>
      <w:r w:rsidRPr="00972EEB">
        <w:t>st</w:t>
      </w:r>
      <w:r>
        <w:t xml:space="preserve"> corner person RH into 1/2 reels across end moving into Double Triangle position on own side</w:t>
      </w:r>
    </w:p>
    <w:p w:rsidR="00B11EB3" w:rsidRDefault="00B11EB3" w:rsidP="00B11EB3">
      <w:pPr>
        <w:pStyle w:val="DanceBody"/>
        <w:keepNext w:val="0"/>
      </w:pPr>
      <w:r>
        <w:t>25-32</w:t>
      </w:r>
      <w:r>
        <w:tab/>
        <w:t>All set &amp; 1s turn 3</w:t>
      </w:r>
      <w:r w:rsidRPr="00972EEB">
        <w:t>rd</w:t>
      </w:r>
      <w:r>
        <w:t xml:space="preserve"> corner person RH, 1s turn LH to own side</w:t>
      </w:r>
      <w:r w:rsidRPr="00BA6B4D">
        <w:rPr>
          <w:b/>
        </w:rPr>
        <w:t xml:space="preserve"> while </w:t>
      </w:r>
      <w:r>
        <w:t>2s+3s chase clockwise to own side.</w:t>
      </w:r>
    </w:p>
    <w:p w:rsidR="00B11EB3" w:rsidRDefault="00B11EB3" w:rsidP="00B11EB3"/>
    <w:p w:rsidR="00B11EB3" w:rsidRDefault="00B11EB3" w:rsidP="00B11EB3">
      <w:pPr>
        <w:pStyle w:val="Minicrib"/>
      </w:pPr>
      <w:r>
        <w:t>DIANA'S REEL  (R8x32)  3C (4C Set)</w:t>
      </w:r>
      <w:r>
        <w:tab/>
        <w:t>D Brown  Dunnington Coll 2</w:t>
      </w:r>
    </w:p>
    <w:p w:rsidR="00B11EB3" w:rsidRDefault="00B11EB3" w:rsidP="00B11EB3">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B11EB3" w:rsidRDefault="00B11EB3" w:rsidP="00B11EB3">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B11EB3" w:rsidRDefault="00B11EB3" w:rsidP="00B11EB3">
      <w:pPr>
        <w:pStyle w:val="DanceBody"/>
      </w:pPr>
      <w:r>
        <w:t>17-24</w:t>
      </w:r>
      <w:r>
        <w:tab/>
        <w:t>1s turn 1</w:t>
      </w:r>
      <w:r w:rsidRPr="00972EEB">
        <w:t>st</w:t>
      </w:r>
      <w:r>
        <w:t xml:space="preserve"> corners RH, partner LH, 2</w:t>
      </w:r>
      <w:r w:rsidRPr="00972EEB">
        <w:t>nd</w:t>
      </w:r>
      <w:r>
        <w:t xml:space="preserve"> corner RH &amp; partner LH for…</w:t>
      </w:r>
    </w:p>
    <w:p w:rsidR="00B11EB3" w:rsidRDefault="00B11EB3" w:rsidP="00B11EB3">
      <w:pPr>
        <w:pStyle w:val="DanceBody"/>
        <w:keepNext w:val="0"/>
      </w:pPr>
      <w:r>
        <w:t>25-32</w:t>
      </w:r>
      <w:r>
        <w:tab/>
        <w:t>1L+2s &amp; 1M+3s dance RH across ending in 2</w:t>
      </w:r>
      <w:r w:rsidRPr="00972EEB">
        <w:t>nd</w:t>
      </w:r>
      <w:r>
        <w:t xml:space="preserve"> place own sides &amp; 2s+1s+3s turn RH</w:t>
      </w:r>
    </w:p>
    <w:p w:rsidR="00B11EB3" w:rsidRDefault="00B11EB3" w:rsidP="00B11EB3"/>
    <w:p w:rsidR="00B11EB3" w:rsidRDefault="00B11EB3" w:rsidP="00B11EB3">
      <w:pPr>
        <w:pStyle w:val="Minicrib"/>
      </w:pPr>
      <w:r>
        <w:t>DIANE'S FANCY  (J4x48)  4C set</w:t>
      </w:r>
      <w:r>
        <w:tab/>
        <w:t>Diane Oswald  Dunedin 4</w:t>
      </w:r>
    </w:p>
    <w:p w:rsidR="00B11EB3" w:rsidRDefault="00B11EB3" w:rsidP="00B11EB3">
      <w:pPr>
        <w:pStyle w:val="DanceBody"/>
      </w:pPr>
      <w:r>
        <w:t xml:space="preserve"> 1- 8</w:t>
      </w:r>
      <w:r>
        <w:tab/>
        <w:t>All set, cross RH, set &amp; cross back RH</w:t>
      </w:r>
    </w:p>
    <w:p w:rsidR="00B11EB3" w:rsidRDefault="00B11EB3" w:rsidP="00B11EB3">
      <w:pPr>
        <w:pStyle w:val="DanceBody"/>
      </w:pPr>
      <w:r>
        <w:t xml:space="preserve"> 9-16</w:t>
      </w:r>
      <w:r>
        <w:tab/>
        <w:t>All Ladies dance round partner RSh &amp; set in front of them &amp; turning to right dance back to place</w:t>
      </w:r>
    </w:p>
    <w:p w:rsidR="00B11EB3" w:rsidRDefault="00B11EB3" w:rsidP="00B11EB3">
      <w:pPr>
        <w:pStyle w:val="DanceBody"/>
      </w:pPr>
      <w:r>
        <w:t>17-24</w:t>
      </w:r>
      <w:r>
        <w:tab/>
        <w:t>All chase 1/2 way clockwise &amp; turn partners RH</w:t>
      </w:r>
    </w:p>
    <w:p w:rsidR="00B11EB3" w:rsidRDefault="00B11EB3" w:rsidP="00B11EB3">
      <w:pPr>
        <w:pStyle w:val="DanceBody"/>
      </w:pPr>
      <w:r>
        <w:t>25-32</w:t>
      </w:r>
      <w:r>
        <w:tab/>
        <w:t>All Men dance round partner RSh &amp; set in front of them &amp; turning to right dance back to place</w:t>
      </w:r>
    </w:p>
    <w:p w:rsidR="00B11EB3" w:rsidRDefault="00B11EB3" w:rsidP="00B11EB3">
      <w:pPr>
        <w:pStyle w:val="DanceBody"/>
      </w:pPr>
      <w:r>
        <w:t>33-40</w:t>
      </w:r>
      <w:r>
        <w:tab/>
        <w:t>All chase 1/2 way clockwise &amp; all turn partners RH</w:t>
      </w:r>
    </w:p>
    <w:p w:rsidR="00B11EB3" w:rsidRDefault="00B11EB3" w:rsidP="00B11EB3">
      <w:pPr>
        <w:pStyle w:val="DanceBody"/>
        <w:keepNext w:val="0"/>
      </w:pPr>
      <w:r>
        <w:t>41-48</w:t>
      </w:r>
      <w:r>
        <w:tab/>
        <w:t>1s followed by 2s+3s+4s cast to bottom, 1s make arch &amp; 2s+3s+4s dance under &amp; up to new places</w:t>
      </w:r>
    </w:p>
    <w:p w:rsidR="00B11EB3" w:rsidRDefault="00B11EB3" w:rsidP="00B11EB3"/>
    <w:p w:rsidR="00B11EB3" w:rsidRDefault="00B11EB3" w:rsidP="00B11EB3">
      <w:pPr>
        <w:pStyle w:val="Minicrib"/>
      </w:pPr>
      <w:r>
        <w:t>DIANNE MURDOCH'S PROMENADE  (R4x32) Circle Dance</w:t>
      </w:r>
      <w:r>
        <w:tab/>
        <w:t>Ruary Laidlaw  Dancing Feet</w:t>
      </w:r>
    </w:p>
    <w:p w:rsidR="00B11EB3" w:rsidRDefault="00B11EB3" w:rsidP="00B11EB3">
      <w:pPr>
        <w:pStyle w:val="DanceBody"/>
      </w:pPr>
      <w:r>
        <w:t>Any number of couples in circle, Lady on Man's right</w:t>
      </w:r>
    </w:p>
    <w:p w:rsidR="00B11EB3" w:rsidRDefault="00B11EB3" w:rsidP="00B11EB3">
      <w:pPr>
        <w:pStyle w:val="DanceBody"/>
      </w:pPr>
      <w:r>
        <w:t xml:space="preserve"> 1- 8</w:t>
      </w:r>
      <w:r>
        <w:tab/>
        <w:t>All turn partner RH then turn LH</w:t>
      </w:r>
    </w:p>
    <w:p w:rsidR="00B11EB3" w:rsidRDefault="00B11EB3" w:rsidP="00B11EB3">
      <w:pPr>
        <w:pStyle w:val="DanceBody"/>
      </w:pPr>
      <w:r>
        <w:t xml:space="preserve"> 9-16</w:t>
      </w:r>
      <w:r>
        <w:tab/>
        <w:t>Men pass prtnr RSh, dance round them &amp; back to place.  Men repeat passing prtnr LSh</w:t>
      </w:r>
    </w:p>
    <w:p w:rsidR="00B11EB3" w:rsidRDefault="00B11EB3" w:rsidP="00B11EB3">
      <w:pPr>
        <w:pStyle w:val="DanceBody"/>
      </w:pPr>
      <w:r>
        <w:t>17-24</w:t>
      </w:r>
      <w:r>
        <w:tab/>
        <w:t>Ladies repeat bars 9-16.  All finish NHJ facing anticlockwise round</w:t>
      </w:r>
    </w:p>
    <w:p w:rsidR="00B11EB3" w:rsidRDefault="00B11EB3" w:rsidP="00B11EB3">
      <w:pPr>
        <w:pStyle w:val="DanceBody"/>
        <w:keepNext w:val="0"/>
      </w:pPr>
      <w:r>
        <w:t>25-32</w:t>
      </w:r>
      <w:r>
        <w:tab/>
        <w:t>All promenade (6 bars) then Men stand as Ladies dance on 1 place to meet new partner</w:t>
      </w:r>
    </w:p>
    <w:p w:rsidR="00B11EB3" w:rsidRDefault="00B11EB3" w:rsidP="00B11EB3"/>
    <w:p w:rsidR="00B11EB3" w:rsidRDefault="00B11EB3" w:rsidP="00B11EB3">
      <w:pPr>
        <w:pStyle w:val="Minicrib"/>
      </w:pPr>
      <w:r>
        <w:t>DICK WHITTINGTON  (J8x32)  3C (4C set)</w:t>
      </w:r>
      <w:r>
        <w:tab/>
        <w:t>Chris Ronald  Formation Foundations</w:t>
      </w:r>
    </w:p>
    <w:p w:rsidR="00B11EB3" w:rsidRDefault="00B11EB3" w:rsidP="00B11EB3">
      <w:pPr>
        <w:pStyle w:val="DanceBody"/>
      </w:pPr>
      <w:r>
        <w:t xml:space="preserve"> 1- 8</w:t>
      </w:r>
      <w:r>
        <w:tab/>
        <w:t>1s set, cast (2s step up) &amp; turn 1.1/4 LH to face 1st corners</w:t>
      </w:r>
    </w:p>
    <w:p w:rsidR="00B11EB3" w:rsidRDefault="00B11EB3" w:rsidP="00B11EB3">
      <w:pPr>
        <w:pStyle w:val="DanceBody"/>
      </w:pPr>
      <w:r>
        <w:t xml:space="preserve"> 9-16</w:t>
      </w:r>
      <w:r>
        <w:tab/>
        <w:t>1s dance Corner Pass+Turn with 1st corners, pass RSh, dance Corner Pass+Turn with 2nd corners &amp; turn 3/4 RH to finish in centre 1M above 1L</w:t>
      </w:r>
    </w:p>
    <w:p w:rsidR="00B11EB3" w:rsidRDefault="00B11EB3" w:rsidP="00B11EB3">
      <w:pPr>
        <w:pStyle w:val="DanceBody"/>
      </w:pPr>
      <w:r>
        <w:t>17-24</w:t>
      </w:r>
      <w:r>
        <w:tab/>
        <w:t xml:space="preserve">1M dances LH across at the top </w:t>
      </w:r>
      <w:r>
        <w:rPr>
          <w:b/>
        </w:rPr>
        <w:t>while</w:t>
      </w:r>
      <w:r>
        <w:t xml:space="preserve"> 1L dances LH at the bottom. 1s pass LSh to dance RH across with other couple</w:t>
      </w:r>
    </w:p>
    <w:p w:rsidR="00B11EB3" w:rsidRDefault="00B11EB3" w:rsidP="00B11EB3">
      <w:pPr>
        <w:pStyle w:val="DanceBody"/>
      </w:pPr>
      <w:r>
        <w:t>25-32</w:t>
      </w:r>
      <w:r>
        <w:tab/>
        <w:t>2s+1s+3s dance 6H round &amp; back</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corners turn 2H in Pass &amp; Turn  and RH in quick time</w:t>
      </w:r>
    </w:p>
    <w:p w:rsidR="00B11EB3" w:rsidRDefault="00B11EB3" w:rsidP="00B11EB3"/>
    <w:p w:rsidR="00B11EB3" w:rsidRDefault="00B11EB3" w:rsidP="00B11EB3">
      <w:pPr>
        <w:pStyle w:val="Minicrib"/>
      </w:pPr>
      <w:r>
        <w:t>DICK`S DRAM  (S4x32)  4C set</w:t>
      </w:r>
      <w:r>
        <w:tab/>
        <w:t>Doris Buchanan  Crystal Collection</w:t>
      </w:r>
    </w:p>
    <w:p w:rsidR="00B11EB3" w:rsidRDefault="00B11EB3" w:rsidP="00B11EB3">
      <w:pPr>
        <w:pStyle w:val="DanceBody"/>
      </w:pPr>
      <w:r>
        <w:t xml:space="preserve"> 1- 2</w:t>
      </w:r>
      <w:r>
        <w:tab/>
        <w:t>All set to partners</w:t>
      </w:r>
    </w:p>
    <w:p w:rsidR="00B11EB3" w:rsidRDefault="00B11EB3" w:rsidP="00B11EB3">
      <w:pPr>
        <w:pStyle w:val="DanceBody"/>
      </w:pPr>
      <w:r>
        <w:t xml:space="preserve"> 3- 6</w:t>
      </w:r>
      <w:r>
        <w:tab/>
        <w:t xml:space="preserve">1s+2s dance up &amp; cast down to change places </w:t>
      </w:r>
      <w:r w:rsidRPr="00643305">
        <w:rPr>
          <w:b/>
        </w:rPr>
        <w:t>while</w:t>
      </w:r>
      <w:r>
        <w:t xml:space="preserve"> 3s+4s dance down &amp; cast up to change places</w:t>
      </w:r>
    </w:p>
    <w:p w:rsidR="00B11EB3" w:rsidRDefault="00B11EB3" w:rsidP="00B11EB3">
      <w:pPr>
        <w:pStyle w:val="DanceBody"/>
      </w:pPr>
      <w:r>
        <w:t xml:space="preserve"> 7- 8</w:t>
      </w:r>
      <w:r>
        <w:tab/>
        <w:t>1s &amp; 4s cross RH to end in middle of set facing corners (1M &amp; 4L turn right about)</w:t>
      </w:r>
    </w:p>
    <w:p w:rsidR="00B11EB3" w:rsidRDefault="00B11EB3" w:rsidP="00B11EB3">
      <w:pPr>
        <w:pStyle w:val="DanceBody"/>
      </w:pPr>
      <w:r>
        <w:t xml:space="preserve"> 9-16</w:t>
      </w:r>
      <w:r>
        <w:tab/>
        <w:t xml:space="preserve">1s+4s turn corners 2H (2 bars) &amp; 1s+4s dance 4H round (4 bars), 1s turn 2H 1/2 way to end in promenade hold facing 2L (1L on 1M's right) </w:t>
      </w:r>
      <w:r w:rsidRPr="00B21545">
        <w:rPr>
          <w:b/>
        </w:rPr>
        <w:t>while</w:t>
      </w:r>
      <w:r>
        <w:t xml:space="preserve"> 4s turn 2H once round (4L on 4M's left) to end in promenade hold facing 3M</w:t>
      </w:r>
    </w:p>
    <w:p w:rsidR="00B11EB3" w:rsidRDefault="00B11EB3" w:rsidP="00B11EB3">
      <w:pPr>
        <w:pStyle w:val="DanceBody"/>
      </w:pPr>
      <w:r>
        <w:t>17-20</w:t>
      </w:r>
      <w:r>
        <w:tab/>
        <w:t xml:space="preserve">1s+2s </w:t>
      </w:r>
      <w:r w:rsidRPr="00B21545">
        <w:rPr>
          <w:b/>
        </w:rPr>
        <w:t>also</w:t>
      </w:r>
      <w:r>
        <w:t xml:space="preserve"> 4s+3s dance 1/2  RSh reels of 3 across</w:t>
      </w:r>
    </w:p>
    <w:p w:rsidR="00B11EB3" w:rsidRDefault="00B11EB3" w:rsidP="00B11EB3">
      <w:pPr>
        <w:pStyle w:val="DanceBody"/>
      </w:pPr>
      <w:r>
        <w:t>21-24</w:t>
      </w:r>
      <w:r>
        <w:tab/>
        <w:t>1s+4s retain promenade hold &amp; pass each other RSh, 1s dance down &amp; cross LH below 3s &amp; cast into 3</w:t>
      </w:r>
      <w:r w:rsidRPr="00972EEB">
        <w:t>rd</w:t>
      </w:r>
      <w:r>
        <w:t xml:space="preserve"> place own sides </w:t>
      </w:r>
      <w:r w:rsidRPr="00714362">
        <w:rPr>
          <w:b/>
        </w:rPr>
        <w:t>while</w:t>
      </w:r>
      <w:r>
        <w:t xml:space="preserve"> 4s dance up, divide &amp; cast into 2</w:t>
      </w:r>
      <w:r w:rsidRPr="00972EEB">
        <w:t>nd</w:t>
      </w:r>
      <w:r>
        <w:t xml:space="preserve"> place own sides </w:t>
      </w:r>
      <w:r>
        <w:rPr>
          <w:b/>
        </w:rPr>
        <w:t>while</w:t>
      </w:r>
      <w:r>
        <w:t xml:space="preserve"> 2s+3s continue reel across, back to own sides. 2 4 1 3</w:t>
      </w:r>
    </w:p>
    <w:p w:rsidR="00B11EB3" w:rsidRDefault="00B11EB3" w:rsidP="00B11EB3">
      <w:pPr>
        <w:pStyle w:val="DanceBody"/>
        <w:keepNext w:val="0"/>
      </w:pPr>
      <w:r>
        <w:t>25-32</w:t>
      </w:r>
      <w:r>
        <w:tab/>
        <w:t>1s &amp; 4s dance Poussette 2 4 1 3</w:t>
      </w:r>
    </w:p>
    <w:p w:rsidR="00B11EB3" w:rsidRDefault="00B11EB3" w:rsidP="00B11EB3"/>
    <w:p w:rsidR="00B11EB3" w:rsidRDefault="00B11EB3" w:rsidP="00B11EB3">
      <w:pPr>
        <w:pStyle w:val="Minicrib"/>
      </w:pPr>
      <w:r>
        <w:t>THE DIDGERIDOOS OF DUNVEGAN  (J8x40)  3C (4C set)</w:t>
      </w:r>
      <w:r>
        <w:tab/>
        <w:t>John Drewry  Greenburn Bk 2</w:t>
      </w:r>
    </w:p>
    <w:p w:rsidR="00B11EB3" w:rsidRDefault="00B11EB3" w:rsidP="00B11EB3">
      <w:pPr>
        <w:pStyle w:val="DanceBody"/>
      </w:pPr>
      <w:r w:rsidRPr="002F7441">
        <w:t xml:space="preserve"> 1- </w:t>
      </w:r>
      <w:r>
        <w:t>8</w:t>
      </w:r>
      <w:r w:rsidRPr="002F7441">
        <w:tab/>
      </w:r>
      <w:r>
        <w:t>1s cross RH &amp; cast 1 place</w:t>
      </w:r>
      <w:r w:rsidRPr="00BA6B4D">
        <w:rPr>
          <w:b/>
        </w:rPr>
        <w:t xml:space="preserve"> while </w:t>
      </w:r>
      <w:r>
        <w:t>2s set, dance up to face out;  2s+1s dance 1/2 Double Fig of 8 (1s cross up, 2s cast) 2s face out</w:t>
      </w:r>
    </w:p>
    <w:p w:rsidR="00B11EB3" w:rsidRDefault="00B11EB3" w:rsidP="00B11EB3">
      <w:pPr>
        <w:pStyle w:val="DanceBody"/>
      </w:pPr>
      <w:r>
        <w:t xml:space="preserve"> 9-16</w:t>
      </w:r>
      <w:r>
        <w:tab/>
        <w:t>1s dance reels of 3 on sides (1s dance in &amp; down to start)</w:t>
      </w:r>
    </w:p>
    <w:p w:rsidR="00B11EB3" w:rsidRDefault="00B11EB3" w:rsidP="00B11EB3">
      <w:pPr>
        <w:pStyle w:val="DanceBody"/>
      </w:pPr>
      <w:r>
        <w:t>17-24</w:t>
      </w:r>
      <w:r>
        <w:tab/>
        <w:t>1s dance 1/2 reels of 3 across (1L with 2s, 1M with 3s), 1s turn LH</w:t>
      </w:r>
    </w:p>
    <w:p w:rsidR="00B11EB3" w:rsidRDefault="00B11EB3" w:rsidP="00B11EB3">
      <w:pPr>
        <w:pStyle w:val="DanceBody"/>
      </w:pPr>
      <w:r>
        <w:t>25-32</w:t>
      </w:r>
      <w:r>
        <w:tab/>
        <w:t>1s dance 1/2 reels of 3 across (1M with 2s, 1L with 3s), 1s turn RH</w:t>
      </w:r>
    </w:p>
    <w:p w:rsidR="00B11EB3" w:rsidRDefault="00B11EB3" w:rsidP="00B11EB3">
      <w:pPr>
        <w:pStyle w:val="DanceBody"/>
        <w:keepNext w:val="0"/>
      </w:pPr>
      <w:r>
        <w:t>33-40</w:t>
      </w:r>
      <w:r>
        <w:tab/>
        <w:t>2s+1s+3s circle left for 6 steps, pivot left &amp; chase back to places</w:t>
      </w:r>
    </w:p>
    <w:p w:rsidR="00B11EB3" w:rsidRDefault="00B11EB3" w:rsidP="00B11EB3"/>
    <w:p w:rsidR="00B11EB3" w:rsidRDefault="00B11EB3" w:rsidP="00B11EB3">
      <w:pPr>
        <w:pStyle w:val="Minicrib"/>
      </w:pPr>
      <w:r>
        <w:t>THE DILLSBURG JIG  (J8x32)  3C (4C Set)</w:t>
      </w:r>
      <w:r>
        <w:tab/>
        <w:t>S Tang  Performance Dancing</w:t>
      </w:r>
    </w:p>
    <w:p w:rsidR="00B11EB3" w:rsidRDefault="00B11EB3" w:rsidP="00B11EB3">
      <w:pPr>
        <w:pStyle w:val="DanceBody"/>
      </w:pPr>
      <w:r>
        <w:t xml:space="preserve"> 1- 8</w:t>
      </w:r>
      <w:r>
        <w:tab/>
        <w:t>1s dance in &amp; cast 1 place, dance down between 3s &amp; cast up to 2</w:t>
      </w:r>
      <w:r w:rsidRPr="00972EEB">
        <w:t>nd</w:t>
      </w:r>
      <w:r>
        <w:t xml:space="preserve"> places own sides</w:t>
      </w:r>
    </w:p>
    <w:p w:rsidR="00B11EB3" w:rsidRDefault="00B11EB3" w:rsidP="00B11EB3">
      <w:pPr>
        <w:pStyle w:val="DanceBody"/>
      </w:pPr>
      <w:r>
        <w:t xml:space="preserve"> 9-16</w:t>
      </w:r>
      <w:r>
        <w:tab/>
        <w:t>2s+1s+3s dance RSh round partners back to places &amp; chase clockwise 1/2 way</w:t>
      </w:r>
    </w:p>
    <w:p w:rsidR="00B11EB3" w:rsidRDefault="00B11EB3" w:rsidP="00B11EB3">
      <w:pPr>
        <w:pStyle w:val="DanceBody"/>
      </w:pPr>
      <w:r>
        <w:t>17-24</w:t>
      </w:r>
      <w:r>
        <w:tab/>
        <w:t>3s+1s+2s circle 6H round &amp; back</w:t>
      </w:r>
    </w:p>
    <w:p w:rsidR="00B11EB3" w:rsidRDefault="00B11EB3" w:rsidP="00B11EB3">
      <w:pPr>
        <w:pStyle w:val="DanceBody"/>
        <w:keepNext w:val="0"/>
      </w:pPr>
      <w:r>
        <w:t>25-32</w:t>
      </w:r>
      <w:r>
        <w:tab/>
        <w:t>3s+1s+2s dance LSh round partners back to opposite sides &amp; chase anticlockwise 1/2 way</w:t>
      </w:r>
    </w:p>
    <w:p w:rsidR="00B11EB3" w:rsidRDefault="00B11EB3" w:rsidP="00B11EB3"/>
    <w:p w:rsidR="00B11EB3" w:rsidRDefault="00B11EB3" w:rsidP="00B11EB3">
      <w:pPr>
        <w:pStyle w:val="Minicrib"/>
      </w:pPr>
      <w:r>
        <w:t>DING DONG BELL  (S3x32)  3C Set</w:t>
      </w:r>
      <w:r>
        <w:tab/>
        <w:t>Chris Ronald  Formation Foundations</w:t>
      </w:r>
    </w:p>
    <w:p w:rsidR="00B11EB3" w:rsidRDefault="00B11EB3" w:rsidP="00B11EB3">
      <w:pPr>
        <w:pStyle w:val="DanceBody"/>
      </w:pPr>
      <w:r>
        <w:t xml:space="preserve"> 1- 8</w:t>
      </w:r>
      <w:r>
        <w:tab/>
        <w:t>1s set, cast (2s step up) &amp; turn 1.1/4 LH to finish in the middle Lady above Man</w:t>
      </w:r>
    </w:p>
    <w:p w:rsidR="00B11EB3" w:rsidRDefault="00B11EB3" w:rsidP="00B11EB3">
      <w:pPr>
        <w:pStyle w:val="DanceBody"/>
      </w:pPr>
      <w:r>
        <w:t xml:space="preserve"> 9-16</w:t>
      </w:r>
      <w:r>
        <w:tab/>
        <w:t>1s dance RH across (1L with 2s &amp; 1M with 3s) pass RSh to dance LH across with other couple 2 1 3</w:t>
      </w:r>
    </w:p>
    <w:p w:rsidR="00B11EB3" w:rsidRDefault="00B11EB3" w:rsidP="00B11EB3">
      <w:pPr>
        <w:pStyle w:val="DanceBody"/>
      </w:pPr>
      <w:r>
        <w:t>17-24</w:t>
      </w:r>
      <w:r>
        <w:tab/>
        <w:t>1s+3s dance the Tourbillon:</w:t>
      </w:r>
    </w:p>
    <w:p w:rsidR="00B11EB3" w:rsidRDefault="00B11EB3" w:rsidP="00B11EB3">
      <w:pPr>
        <w:pStyle w:val="DanceBody"/>
      </w:pPr>
      <w:r>
        <w:tab/>
        <w:t>1s &amp; 3s 1/2 turn ptnrs 2H, 1M &amp; 3L lead ptnrs by nearer hand 1 place cl'wise to end 1s on Ladies' side &amp; 3s Men's side, 1s set to 3s</w:t>
      </w:r>
    </w:p>
    <w:p w:rsidR="00B11EB3" w:rsidRDefault="00B11EB3" w:rsidP="00B11EB3">
      <w:pPr>
        <w:pStyle w:val="DanceBody"/>
      </w:pPr>
      <w:r>
        <w:tab/>
        <w:t>1s &amp; 3s 1/2 turn ptnrs 2H &amp; lead ptnrs on 1 place clockwise &amp; 3s+1s cross RH to own sides 2 3 1</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DINNER FOR ONE (The 90th Birthday)  (R3x32)  3C set</w:t>
      </w:r>
      <w:r>
        <w:tab/>
        <w:t>Judith Kowalczik</w:t>
      </w:r>
    </w:p>
    <w:p w:rsidR="00B11EB3" w:rsidRDefault="00B11EB3" w:rsidP="00B11EB3">
      <w:pPr>
        <w:pStyle w:val="DanceBody"/>
      </w:pPr>
      <w:r>
        <w:t xml:space="preserve"> 1- 8</w:t>
      </w:r>
      <w:r>
        <w:tab/>
        <w:t xml:space="preserve">1M dances clockwise round set (pass 1L RSh) </w:t>
      </w:r>
      <w:r>
        <w:rPr>
          <w:b/>
        </w:rPr>
        <w:t>while</w:t>
      </w:r>
      <w:r>
        <w:t xml:space="preserve"> 1L dances petronella turn &amp; sets to 2L,3L, 3M &amp; 2M in turn.  Bars 7-8 1L dances petronella turn back to place. (2L sets on bars 3-4, 3L bars 4-5, 3M bars 5-6, 2M bars 6 and 7)</w:t>
      </w:r>
    </w:p>
    <w:p w:rsidR="00B11EB3" w:rsidRDefault="00B11EB3" w:rsidP="00B11EB3">
      <w:pPr>
        <w:pStyle w:val="DanceBody"/>
      </w:pPr>
      <w:r>
        <w:t xml:space="preserve"> 9-16</w:t>
      </w:r>
      <w:r>
        <w:tab/>
        <w:t>1/2 reel, set, 1/2 reel:</w:t>
      </w:r>
    </w:p>
    <w:p w:rsidR="00B11EB3" w:rsidRDefault="00B11EB3" w:rsidP="00B11EB3">
      <w:pPr>
        <w:pStyle w:val="DanceBody"/>
      </w:pPr>
      <w:r>
        <w:tab/>
        <w:t>9-11    1/2 reels of 3 on sides (1M+2M pass RSh, 1L+2L pass LSh)</w:t>
      </w:r>
    </w:p>
    <w:p w:rsidR="00B11EB3" w:rsidRDefault="00B11EB3" w:rsidP="00B11EB3">
      <w:pPr>
        <w:pStyle w:val="DanceBody"/>
      </w:pPr>
      <w:r>
        <w:tab/>
        <w:t>12-13  All set (start on Left foot), 3s facing across, 2s facing 1s on sides</w:t>
      </w:r>
    </w:p>
    <w:p w:rsidR="00B11EB3" w:rsidRDefault="00B11EB3" w:rsidP="00B11EB3">
      <w:pPr>
        <w:pStyle w:val="DanceBody"/>
      </w:pPr>
      <w:r>
        <w:tab/>
        <w:t>14-16  1/2 rees of 3 on sides (1M+2M pass LSh, 1L+2L pass RSh)</w:t>
      </w:r>
    </w:p>
    <w:p w:rsidR="00B11EB3" w:rsidRDefault="00B11EB3" w:rsidP="00B11EB3">
      <w:pPr>
        <w:pStyle w:val="DanceBody"/>
      </w:pPr>
      <w:r>
        <w:t>17-24</w:t>
      </w:r>
      <w:r>
        <w:tab/>
        <w:t xml:space="preserve">1L dances across to take prom hold with partner (1M on right of 1L).  1s dance down (2 bars), turn RH or birl (4 bars) </w:t>
      </w:r>
      <w:r>
        <w:rPr>
          <w:b/>
        </w:rPr>
        <w:t>while</w:t>
      </w:r>
      <w:r>
        <w:t xml:space="preserve"> bars 19-20 2s+3s step up &amp; dance RH across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DIRECTOR JIM  (S4x32)  4C set</w:t>
      </w:r>
      <w:r>
        <w:tab/>
        <w:t>Gordon Porter  Grove Collection of SCDs vol 1 (CD)</w:t>
      </w:r>
    </w:p>
    <w:p w:rsidR="00B11EB3" w:rsidRDefault="00B11EB3" w:rsidP="00B11EB3">
      <w:pPr>
        <w:pStyle w:val="DanceBody"/>
      </w:pPr>
      <w:r>
        <w:t xml:space="preserve"> 1- 8</w:t>
      </w:r>
      <w:r>
        <w:tab/>
        <w:t xml:space="preserve">1s+2s </w:t>
      </w:r>
      <w:r>
        <w:rPr>
          <w:b/>
        </w:rPr>
        <w:t>also</w:t>
      </w:r>
      <w:r>
        <w:t xml:space="preserve"> 3s+4s Set &amp; Rotate</w:t>
      </w:r>
    </w:p>
    <w:p w:rsidR="00B11EB3" w:rsidRDefault="00B11EB3" w:rsidP="00B11EB3">
      <w:pPr>
        <w:pStyle w:val="DanceBody"/>
      </w:pPr>
      <w:r>
        <w:t xml:space="preserve"> 9-16</w:t>
      </w:r>
      <w:r>
        <w:tab/>
        <w:t>RSh reels of 4 on sides.  2 1 4 3</w:t>
      </w:r>
    </w:p>
    <w:p w:rsidR="00B11EB3" w:rsidRDefault="00B11EB3" w:rsidP="00B11EB3">
      <w:pPr>
        <w:pStyle w:val="DanceBody"/>
      </w:pPr>
      <w:r>
        <w:t>17-24</w:t>
      </w:r>
      <w:r>
        <w:tab/>
        <w:t>1s+4s+3s (bottom 3 couples) chase clockwise 1/2 round; cross RH with partner &amp; set</w:t>
      </w:r>
    </w:p>
    <w:p w:rsidR="00B11EB3" w:rsidRDefault="00B11EB3" w:rsidP="00B11EB3">
      <w:pPr>
        <w:pStyle w:val="DanceBody"/>
        <w:keepNext w:val="0"/>
      </w:pPr>
      <w:r>
        <w:t>25-32</w:t>
      </w:r>
      <w:r>
        <w:tab/>
        <w:t>2s+3s+4s+1s circle 8H round &amp; back</w:t>
      </w:r>
    </w:p>
    <w:p w:rsidR="00B11EB3" w:rsidRDefault="00B11EB3" w:rsidP="00B11EB3"/>
    <w:p w:rsidR="00B11EB3" w:rsidRDefault="00B11EB3" w:rsidP="00B11EB3">
      <w:pPr>
        <w:pStyle w:val="Minicrib"/>
      </w:pPr>
      <w:r>
        <w:t>DIRLETON GATE  (R8x40)  3C (4C Set)</w:t>
      </w:r>
      <w:r>
        <w:tab/>
        <w:t>M Scott  Strathclyde Set Dances</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B11EB3" w:rsidRDefault="00B11EB3" w:rsidP="00B11EB3">
      <w:pPr>
        <w:pStyle w:val="DanceBody"/>
      </w:pPr>
      <w:r>
        <w:t>17-24</w:t>
      </w:r>
      <w:r>
        <w:tab/>
        <w:t>1s set to 1</w:t>
      </w:r>
      <w:r w:rsidRPr="00972EEB">
        <w:t>st</w:t>
      </w:r>
      <w:r>
        <w:t xml:space="preserve"> corners twice &amp; turn 2H to face 2</w:t>
      </w:r>
      <w:r w:rsidRPr="00972EEB">
        <w:t>nd</w:t>
      </w:r>
      <w:r>
        <w:t xml:space="preserve"> corners</w:t>
      </w:r>
    </w:p>
    <w:p w:rsidR="00B11EB3" w:rsidRDefault="00B11EB3" w:rsidP="00B11EB3">
      <w:pPr>
        <w:pStyle w:val="DanceBody"/>
      </w:pPr>
      <w:r>
        <w:t>25-32</w:t>
      </w:r>
      <w:r>
        <w:tab/>
        <w:t>1s set to 2</w:t>
      </w:r>
      <w:r w:rsidRPr="00972EEB">
        <w:t>nd</w:t>
      </w:r>
      <w:r>
        <w:t xml:space="preserve"> corners twice &amp; turn 2H &amp; pass RSh into double triangle positions</w:t>
      </w:r>
    </w:p>
    <w:p w:rsidR="00B11EB3" w:rsidRDefault="00B11EB3" w:rsidP="00B11EB3">
      <w:pPr>
        <w:pStyle w:val="DanceBody"/>
        <w:keepNext w:val="0"/>
      </w:pPr>
      <w:r>
        <w:t>33-40</w:t>
      </w:r>
      <w:r>
        <w:tab/>
        <w:t>1s dance double triangles</w:t>
      </w:r>
    </w:p>
    <w:p w:rsidR="00B11EB3" w:rsidRDefault="00B11EB3" w:rsidP="00B11EB3"/>
    <w:p w:rsidR="00B11EB3" w:rsidRDefault="00B11EB3" w:rsidP="00B11EB3">
      <w:pPr>
        <w:pStyle w:val="Minicrib"/>
      </w:pPr>
      <w:r>
        <w:t>DISTILLERY REEL  (R4x48)  4C set</w:t>
      </w:r>
      <w:r>
        <w:tab/>
        <w:t>R Sargent  Ruthven Coll</w:t>
      </w:r>
    </w:p>
    <w:p w:rsidR="00B11EB3" w:rsidRDefault="00B11EB3" w:rsidP="00B11EB3">
      <w:pPr>
        <w:pStyle w:val="DanceBody"/>
      </w:pPr>
      <w:r>
        <w:t xml:space="preserve"> 1-16</w:t>
      </w:r>
      <w:r>
        <w:tab/>
        <w:t>All dance modified Grand Chain - change places RH</w:t>
      </w:r>
      <w:r w:rsidRPr="00BA6B4D">
        <w:rPr>
          <w:b/>
        </w:rPr>
        <w:t xml:space="preserve"> </w:t>
      </w:r>
      <w:r>
        <w:rPr>
          <w:b/>
        </w:rPr>
        <w:t xml:space="preserve">as </w:t>
      </w:r>
      <w:r>
        <w:t xml:space="preserve">normal </w:t>
      </w:r>
      <w:r>
        <w:rPr>
          <w:b/>
          <w:bCs/>
        </w:rPr>
        <w:t>BUT</w:t>
      </w:r>
      <w:r>
        <w:t xml:space="preserve"> turn next person LH (elbow hold) 1.1/2 times &amp; so on - but on last bars 1s+2s turn LH once only to end 2 1 3 4</w:t>
      </w:r>
    </w:p>
    <w:p w:rsidR="00B11EB3" w:rsidRDefault="00B11EB3" w:rsidP="00B11EB3">
      <w:pPr>
        <w:pStyle w:val="DanceBody"/>
      </w:pPr>
      <w:r>
        <w:t>17-24</w:t>
      </w:r>
      <w:r>
        <w:tab/>
        <w:t>1s dance RH across with 3s &amp; LH across with 2s</w:t>
      </w:r>
    </w:p>
    <w:p w:rsidR="00B11EB3" w:rsidRDefault="00B11EB3" w:rsidP="00B11EB3">
      <w:pPr>
        <w:pStyle w:val="DanceBody"/>
      </w:pPr>
      <w:r>
        <w:t>25-32</w:t>
      </w:r>
      <w:r>
        <w:tab/>
        <w:t>1s dance reels of 3 on own sides (1s pass person on right RSh)</w:t>
      </w:r>
    </w:p>
    <w:p w:rsidR="00B11EB3" w:rsidRDefault="00B11EB3" w:rsidP="00B11EB3">
      <w:pPr>
        <w:pStyle w:val="DanceBody"/>
      </w:pPr>
      <w:r>
        <w:t>33-40</w:t>
      </w:r>
      <w:r>
        <w:tab/>
        <w:t>1s dance LSh reels of 3 across (Lady with 2s &amp; Man with 3s) &amp; 1s end in centre facing down</w:t>
      </w:r>
    </w:p>
    <w:p w:rsidR="00B11EB3" w:rsidRDefault="00B11EB3" w:rsidP="00B11EB3">
      <w:pPr>
        <w:pStyle w:val="DanceBody"/>
        <w:keepNext w:val="0"/>
      </w:pPr>
      <w:r>
        <w:t>41-48</w:t>
      </w:r>
      <w:r>
        <w:tab/>
        <w:t>1s cross down below 3s, cast behind 4s &amp; dance 1/2 Fig of 8 round 4s</w:t>
      </w:r>
    </w:p>
    <w:p w:rsidR="00B11EB3" w:rsidRDefault="00B11EB3" w:rsidP="00B11EB3"/>
    <w:p w:rsidR="00B11EB3" w:rsidRDefault="00B11EB3" w:rsidP="00B11EB3">
      <w:pPr>
        <w:pStyle w:val="Minicrib"/>
      </w:pPr>
      <w:r>
        <w:t>A DIZZYING INTELLECT  (J8x32)  3C (4C set)</w:t>
      </w:r>
      <w:r>
        <w:tab/>
        <w:t>Holly Gibson  Princess Bride Collection</w:t>
      </w:r>
    </w:p>
    <w:p w:rsidR="00B11EB3" w:rsidRDefault="00B11EB3" w:rsidP="00B11EB3">
      <w:pPr>
        <w:pStyle w:val="DanceBody"/>
      </w:pPr>
      <w:r>
        <w:t xml:space="preserve"> 1- 8</w:t>
      </w:r>
      <w:r>
        <w:tab/>
        <w:t>1s set advancing pass RSh. 1s turn 2s 1.1/2 times (LH Men's side, RH Ladies' side). 1s set advancing pass RSh &amp; face out.  2 1 3</w:t>
      </w:r>
    </w:p>
    <w:p w:rsidR="00B11EB3" w:rsidRDefault="00B11EB3" w:rsidP="00B11EB3">
      <w:pPr>
        <w:pStyle w:val="DanceBody"/>
      </w:pPr>
      <w:r>
        <w:t xml:space="preserve"> 9-16</w:t>
      </w:r>
      <w:r>
        <w:tab/>
        <w:t xml:space="preserve">2s+3s Set+Link around 1s (without hands) </w:t>
      </w:r>
      <w:r>
        <w:rPr>
          <w:b/>
        </w:rPr>
        <w:t>while</w:t>
      </w:r>
      <w:r>
        <w:t xml:space="preserve"> 1s cast down below 3rd place &amp; dance up middle to end BtoB in Crown triangle position in middle (1M facing down &amp; 1L facing up). 1s dance 4 bars of Double Triangles to finish 1L facing down, 1M facing up</w:t>
      </w:r>
    </w:p>
    <w:p w:rsidR="00B11EB3" w:rsidRPr="00F871F0" w:rsidRDefault="00B11EB3" w:rsidP="00B11EB3">
      <w:pPr>
        <w:pStyle w:val="DanceBody"/>
      </w:pPr>
      <w:r>
        <w:t>17-24</w:t>
      </w:r>
      <w:r>
        <w:tab/>
        <w:t>All dance reels of 3 across the dance, to begin 1s give RSh to 2nd corners (1M&amp;3L &amp; 1L&amp;2M pass RSh). At the end 1s pass RSh to opposite sides</w:t>
      </w:r>
    </w:p>
    <w:p w:rsidR="00B11EB3" w:rsidRDefault="00B11EB3" w:rsidP="00B11EB3">
      <w:pPr>
        <w:pStyle w:val="DanceBody"/>
        <w:keepNext w:val="0"/>
      </w:pPr>
      <w:r>
        <w:t>25-32</w:t>
      </w:r>
      <w:r>
        <w:tab/>
        <w:t>1s dance 1/2 RSh reels of 3 on the sides (1s give RSh to 4th corners). 1s set &amp; cross RH.  2 1 3</w:t>
      </w:r>
    </w:p>
    <w:p w:rsidR="00B11EB3" w:rsidRDefault="00B11EB3" w:rsidP="00B11EB3"/>
    <w:p w:rsidR="00B11EB3" w:rsidRDefault="00B11EB3" w:rsidP="00B11EB3">
      <w:pPr>
        <w:pStyle w:val="Minicrib"/>
      </w:pPr>
      <w:r>
        <w:t>DO NOT STOP  (R8x32)  3C (4C set)</w:t>
      </w:r>
      <w:r>
        <w:tab/>
        <w:t>Olga Zhdanova  Flying Scotsman Dance Coll., Vol 1</w:t>
      </w:r>
    </w:p>
    <w:p w:rsidR="00B11EB3" w:rsidRDefault="00B11EB3" w:rsidP="00B11EB3">
      <w:pPr>
        <w:pStyle w:val="DanceBody"/>
      </w:pPr>
      <w:r>
        <w:t xml:space="preserve"> 1- 8</w:t>
      </w:r>
      <w:r>
        <w:tab/>
        <w:t>1s cross RH, cast (2s step up); 1s turn 1.1/4 LH flowing into …</w:t>
      </w:r>
    </w:p>
    <w:p w:rsidR="00B11EB3" w:rsidRDefault="00B11EB3" w:rsidP="00B11EB3">
      <w:pPr>
        <w:pStyle w:val="DanceBody"/>
      </w:pPr>
      <w:r>
        <w:t xml:space="preserve"> 9-16</w:t>
      </w:r>
      <w:r>
        <w:tab/>
        <w:t xml:space="preserve">1M+2s </w:t>
      </w:r>
      <w:r>
        <w:rPr>
          <w:b/>
        </w:rPr>
        <w:t>also</w:t>
      </w:r>
      <w:r>
        <w:t xml:space="preserve"> 1L+3s dance 1/2 RH across (2 bars), 1s chase clockwise 1/2 round 2s+3s who dance LH across, 1L+2s </w:t>
      </w:r>
      <w:r>
        <w:rPr>
          <w:b/>
        </w:rPr>
        <w:t>also</w:t>
      </w:r>
      <w:r>
        <w:t xml:space="preserve"> 1M +3s dance 1/2 RH across. 1s end facing 1st corners</w:t>
      </w:r>
    </w:p>
    <w:p w:rsidR="00B11EB3" w:rsidRDefault="00B11EB3" w:rsidP="00B11EB3">
      <w:pPr>
        <w:pStyle w:val="DanceBody"/>
      </w:pPr>
      <w:r>
        <w:t>17-24</w:t>
      </w:r>
      <w:r>
        <w:tab/>
        <w:t>2s+1s+3s dance Diagonal Weasel Reel:</w:t>
      </w:r>
    </w:p>
    <w:p w:rsidR="00B11EB3" w:rsidRDefault="00B11EB3" w:rsidP="00B11EB3">
      <w:pPr>
        <w:pStyle w:val="DanceBody"/>
      </w:pPr>
      <w:r>
        <w:tab/>
        <w:t xml:space="preserve">1M+3L </w:t>
      </w:r>
      <w:r>
        <w:rPr>
          <w:b/>
        </w:rPr>
        <w:t>also</w:t>
      </w:r>
      <w:r>
        <w:t xml:space="preserve"> 1L+2M pass RSh to start </w:t>
      </w:r>
      <w:r>
        <w:rPr>
          <w:b/>
        </w:rPr>
        <w:t>while</w:t>
      </w:r>
      <w:r>
        <w:t xml:space="preserve"> 2L &amp; 3M chase clockwise to join reel at ends.  End 1s facing 1st corners. 2 1 3</w:t>
      </w:r>
    </w:p>
    <w:p w:rsidR="00B11EB3" w:rsidRDefault="00B11EB3" w:rsidP="00B11EB3">
      <w:pPr>
        <w:pStyle w:val="DanceBody"/>
        <w:keepNext w:val="0"/>
      </w:pPr>
      <w:r>
        <w:t>25-32</w:t>
      </w:r>
      <w:r>
        <w:tab/>
        <w:t>1s dance RSh round 1st corners; 1s turn RH to end 2nd place own side.  2 1 3</w:t>
      </w:r>
    </w:p>
    <w:p w:rsidR="00B11EB3" w:rsidRDefault="00B11EB3" w:rsidP="00B11EB3"/>
    <w:p w:rsidR="00B11EB3" w:rsidRDefault="00B11EB3" w:rsidP="00B11EB3">
      <w:pPr>
        <w:pStyle w:val="Minicrib"/>
      </w:pPr>
      <w:r>
        <w:t>THE DOCENT'S TOUR  (S8x32)  3C (4C set)</w:t>
      </w:r>
      <w:r>
        <w:tab/>
        <w:t>Tim Wilson  Measures of Pleasure</w:t>
      </w:r>
    </w:p>
    <w:p w:rsidR="00B11EB3" w:rsidRDefault="00B11EB3" w:rsidP="00B11EB3">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B11EB3" w:rsidRDefault="00B11EB3" w:rsidP="00B11EB3">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B11EB3" w:rsidRDefault="00B11EB3" w:rsidP="00B11EB3">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B11EB3" w:rsidRDefault="00B11EB3" w:rsidP="00B11EB3">
      <w:pPr>
        <w:pStyle w:val="DanceBody"/>
        <w:keepNext w:val="0"/>
      </w:pPr>
      <w:r>
        <w:t>25-32</w:t>
      </w:r>
      <w:r>
        <w:tab/>
        <w:t>1L+3s (at top) &amp; 1M+2s (at bottom) circle 3H round to left (3 bars) opening out (1s leading) to all circle 6H round to left 1/2 way (3 bars), 1s cross RH to own sides.  2 1 3</w:t>
      </w:r>
    </w:p>
    <w:p w:rsidR="00B11EB3" w:rsidRDefault="00B11EB3" w:rsidP="00B11EB3"/>
    <w:p w:rsidR="00B11EB3" w:rsidRDefault="00B11EB3" w:rsidP="00B11EB3">
      <w:pPr>
        <w:pStyle w:val="Minicrib"/>
      </w:pPr>
      <w:r>
        <w:t>DOCHROYLE  (J8x32)  2C (4C set)</w:t>
      </w:r>
      <w:r>
        <w:tab/>
        <w:t>Ian Simmonds  The Linden Collection</w:t>
      </w:r>
    </w:p>
    <w:p w:rsidR="00B11EB3" w:rsidRDefault="00B11EB3" w:rsidP="00B11EB3">
      <w:pPr>
        <w:pStyle w:val="DanceBody"/>
      </w:pPr>
      <w:r>
        <w:t xml:space="preserve"> 1- 8</w:t>
      </w:r>
      <w:r>
        <w:tab/>
        <w:t xml:space="preserve">1L casts down </w:t>
      </w:r>
      <w:r>
        <w:rPr>
          <w:b/>
        </w:rPr>
        <w:t>while</w:t>
      </w:r>
      <w:r>
        <w:t xml:space="preserve"> 2M casts up &amp; 1L+2M turn 1.1/2 RH back to place</w:t>
      </w:r>
    </w:p>
    <w:p w:rsidR="00B11EB3" w:rsidRDefault="00B11EB3" w:rsidP="00B11EB3">
      <w:pPr>
        <w:pStyle w:val="DanceBody"/>
      </w:pPr>
      <w:r>
        <w:t xml:space="preserve"> 9-16</w:t>
      </w:r>
      <w:r>
        <w:tab/>
        <w:t xml:space="preserve">1M casts down </w:t>
      </w:r>
      <w:r>
        <w:rPr>
          <w:b/>
        </w:rPr>
        <w:t>while</w:t>
      </w:r>
      <w:r>
        <w:t xml:space="preserve"> 2L casts up &amp; 1M+2L turn 1.1/4 LH to end on opp sides facing partner (Men face up, Ladies face down)</w:t>
      </w:r>
    </w:p>
    <w:p w:rsidR="00B11EB3" w:rsidRDefault="00B11EB3" w:rsidP="00B11EB3">
      <w:pPr>
        <w:pStyle w:val="DanceBody"/>
      </w:pPr>
      <w:r>
        <w:t>17-24</w:t>
      </w:r>
      <w:r>
        <w:tab/>
        <w:t>Modified Poussette:</w:t>
      </w:r>
    </w:p>
    <w:p w:rsidR="00B11EB3" w:rsidRDefault="00B11EB3" w:rsidP="00B11EB3">
      <w:pPr>
        <w:pStyle w:val="DanceBody"/>
      </w:pPr>
      <w:r>
        <w:tab/>
        <w:t>1s move up Ladies'side as 2s move down Men's side, 1/4 turn to across set, 1s move to M's side as 2s move to L's side, 1/4 turn</w:t>
      </w:r>
    </w:p>
    <w:p w:rsidR="00B11EB3" w:rsidRDefault="00B11EB3" w:rsidP="00B11EB3">
      <w:pPr>
        <w:pStyle w:val="DanceBody"/>
      </w:pPr>
      <w:r>
        <w:tab/>
        <w:t>2s move up L's side as 1s move down M's side, 1/4 turn, couples move to centre &amp; 1/4 turn to line up/down centre. 2L 2M 1L 1M</w:t>
      </w:r>
    </w:p>
    <w:p w:rsidR="00B11EB3" w:rsidRDefault="00B11EB3" w:rsidP="00B11EB3">
      <w:pPr>
        <w:pStyle w:val="DanceBody"/>
        <w:keepNext w:val="0"/>
      </w:pPr>
      <w:r>
        <w:t>25-32</w:t>
      </w:r>
      <w:r>
        <w:tab/>
        <w:t>2s+1s dance RSh reel of 4, Bars 31-32: all dance to own side, 1M follows 2M (from bottom), 2L follows 1L from top.  End 2 1</w:t>
      </w:r>
    </w:p>
    <w:p w:rsidR="00B11EB3" w:rsidRDefault="00B11EB3" w:rsidP="00B11EB3"/>
    <w:p w:rsidR="00B11EB3" w:rsidRDefault="00B11EB3" w:rsidP="00B11EB3">
      <w:pPr>
        <w:pStyle w:val="Minicrib"/>
      </w:pPr>
      <w:r>
        <w:t>THE DODGEM REEL  (R3x32)  3C set</w:t>
      </w:r>
      <w:r>
        <w:tab/>
        <w:t>Beatrix Wepner &amp; Gabor Turi  Pandemic Set Of Dances</w:t>
      </w:r>
    </w:p>
    <w:p w:rsidR="00B11EB3" w:rsidRPr="001B00E8" w:rsidRDefault="00B11EB3" w:rsidP="00B11EB3">
      <w:pPr>
        <w:pStyle w:val="DanceBody"/>
      </w:pPr>
      <w:r>
        <w:t>No hands are given throughout the dance</w:t>
      </w:r>
    </w:p>
    <w:p w:rsidR="00B11EB3" w:rsidRDefault="00B11EB3" w:rsidP="00B11EB3">
      <w:pPr>
        <w:pStyle w:val="DanceBody"/>
      </w:pPr>
      <w:r>
        <w:t xml:space="preserve"> 1- 8</w:t>
      </w:r>
      <w:r>
        <w:tab/>
        <w:t>1s cross down to dance reflection reels of 3 on opp sides (2s out/up to start)). 1s end in 1st place opp sides &amp; 2s between 3s in 3rd place facing up</w:t>
      </w:r>
    </w:p>
    <w:p w:rsidR="00B11EB3" w:rsidRDefault="00B11EB3" w:rsidP="00B11EB3">
      <w:pPr>
        <w:pStyle w:val="DanceBody"/>
      </w:pPr>
      <w:r>
        <w:t xml:space="preserve"> 9-16</w:t>
      </w:r>
      <w:r>
        <w:tab/>
        <w:t xml:space="preserve">1s cross passing RSh &amp; cast 1 place </w:t>
      </w:r>
      <w:r>
        <w:rPr>
          <w:b/>
        </w:rPr>
        <w:t>while</w:t>
      </w:r>
      <w:r>
        <w:t xml:space="preserve"> 2s dance up to top, 2M facing out;  2s+1s chase anticlockwise 1/2 round, 1L&amp;2M end facing out (1) (2) 3</w:t>
      </w:r>
    </w:p>
    <w:p w:rsidR="00B11EB3" w:rsidRDefault="00B11EB3" w:rsidP="00B11EB3">
      <w:pPr>
        <w:pStyle w:val="DanceBody"/>
      </w:pPr>
      <w:r>
        <w:t>17-24</w:t>
      </w:r>
      <w:r>
        <w:tab/>
        <w:t xml:space="preserve">1L followed by 1M cast down 2 places </w:t>
      </w:r>
      <w:r>
        <w:rPr>
          <w:b/>
        </w:rPr>
        <w:t>while</w:t>
      </w:r>
      <w:r>
        <w:t xml:space="preserve"> 2M followed by 2L cast down 1 place behind 3s, 2s+1s dance 3/4 double Fig of 8 round standing 3s (2s always cross first).  1s+2s finish on opposite sides, 2M+1L above 3s &amp; 1M+2L below 3s</w:t>
      </w:r>
    </w:p>
    <w:p w:rsidR="00B11EB3" w:rsidRDefault="00B11EB3" w:rsidP="00B11EB3">
      <w:pPr>
        <w:pStyle w:val="DanceBody"/>
      </w:pPr>
      <w:r>
        <w:t>25-26</w:t>
      </w:r>
      <w:r>
        <w:tab/>
        <w:t xml:space="preserve">1L+2M &amp; 2L+1M cross up 1 place (Ladies cross first) </w:t>
      </w:r>
      <w:r>
        <w:rPr>
          <w:b/>
        </w:rPr>
        <w:t>while</w:t>
      </w:r>
      <w:r>
        <w:t xml:space="preserve"> 3s dance up 1 place on the sides. Ladies finish facing up. 1 3 2</w:t>
      </w:r>
    </w:p>
    <w:p w:rsidR="00B11EB3" w:rsidRDefault="00B11EB3" w:rsidP="00B11EB3">
      <w:pPr>
        <w:pStyle w:val="DanceBody"/>
        <w:keepNext w:val="0"/>
      </w:pPr>
      <w:r>
        <w:t>27-32</w:t>
      </w:r>
      <w:r>
        <w:tab/>
        <w:t>1L followed by 2L+3L dance up, cross at the top, dance down behind the Men &amp; cross (LSh) below partner to own side.  2 3 1</w:t>
      </w:r>
    </w:p>
    <w:p w:rsidR="00B11EB3" w:rsidRDefault="00B11EB3" w:rsidP="00B11EB3"/>
    <w:p w:rsidR="00B11EB3" w:rsidRDefault="00B11EB3" w:rsidP="00B11EB3">
      <w:pPr>
        <w:pStyle w:val="Minicrib"/>
      </w:pPr>
      <w:r>
        <w:t>THE DOG STALKER  (S3x32)  3C Set</w:t>
      </w:r>
      <w:r>
        <w:tab/>
        <w:t>Holly Boyd  Célébrations</w:t>
      </w:r>
    </w:p>
    <w:p w:rsidR="00B11EB3" w:rsidRDefault="00B11EB3" w:rsidP="00B11EB3">
      <w:pPr>
        <w:pStyle w:val="DanceBody"/>
      </w:pPr>
      <w:r>
        <w:t xml:space="preserve"> 1- 8</w:t>
      </w:r>
      <w:r>
        <w:tab/>
        <w:t>1s cross passing RSh, turn 2s on sides 1.1/2 to change places (1M RH, 1L LH), 1s pass RSh to own sides &amp; face out</w:t>
      </w:r>
    </w:p>
    <w:p w:rsidR="00B11EB3" w:rsidRDefault="00B11EB3" w:rsidP="00B11EB3">
      <w:pPr>
        <w:pStyle w:val="DanceBody"/>
      </w:pPr>
      <w:r>
        <w:t xml:space="preserve"> 9-16</w:t>
      </w:r>
      <w:r>
        <w:tab/>
        <w:t>1s turn 3s on sides 1.1/2 to change places (1M LH, 1L RH); 3s+1s Set &amp; Mirror Link (1s cast up, 3s dance down). 2 1 3</w:t>
      </w:r>
    </w:p>
    <w:p w:rsidR="00B11EB3" w:rsidRDefault="00B11EB3" w:rsidP="00B11EB3">
      <w:pPr>
        <w:pStyle w:val="DanceBody"/>
      </w:pPr>
      <w:r>
        <w:t>17-24</w:t>
      </w:r>
      <w:r>
        <w:tab/>
        <w:t>2s+1s dance Poussette</w:t>
      </w:r>
    </w:p>
    <w:p w:rsidR="00B11EB3" w:rsidRDefault="00B11EB3" w:rsidP="00B11EB3">
      <w:pPr>
        <w:pStyle w:val="DanceBody"/>
        <w:keepNext w:val="0"/>
      </w:pPr>
      <w:r>
        <w:t>25-32</w:t>
      </w:r>
      <w:r>
        <w:tab/>
        <w:t>1s+3s dance the Tourbillon. 2 3 1</w:t>
      </w:r>
    </w:p>
    <w:p w:rsidR="00B11EB3" w:rsidRDefault="00B11EB3" w:rsidP="00B11EB3"/>
    <w:p w:rsidR="00B11EB3" w:rsidRDefault="00B11EB3" w:rsidP="00B11EB3">
      <w:pPr>
        <w:pStyle w:val="Minicrib"/>
      </w:pPr>
      <w:r>
        <w:t>A DOG'S BREAKFAST  (J8x32)  3C (4C set)</w:t>
      </w:r>
      <w:r>
        <w:tab/>
        <w:t>Ian Barbour  Highlander Coll of SCDs vol 1</w:t>
      </w:r>
    </w:p>
    <w:p w:rsidR="00B11EB3" w:rsidRDefault="00B11EB3" w:rsidP="00B11EB3">
      <w:pPr>
        <w:pStyle w:val="DanceBody"/>
      </w:pPr>
      <w:r>
        <w:t xml:space="preserve"> 1- 8</w:t>
      </w:r>
      <w:r>
        <w:tab/>
        <w:t>1s set, cast (2s step up), turn LH</w:t>
      </w:r>
      <w:r w:rsidRPr="00BA6B4D">
        <w:rPr>
          <w:b/>
        </w:rPr>
        <w:t xml:space="preserve"> while </w:t>
      </w:r>
      <w:r>
        <w:t>2s &amp; 3s turn RH to end in lines across with 2L between 1L+2M facing down &amp; 3M between 1M+3L facing up</w:t>
      </w:r>
    </w:p>
    <w:p w:rsidR="00B11EB3" w:rsidRDefault="00B11EB3" w:rsidP="00B11EB3">
      <w:pPr>
        <w:pStyle w:val="DanceBody"/>
      </w:pPr>
      <w:r>
        <w:t xml:space="preserve"> 9-16</w:t>
      </w:r>
      <w:r>
        <w:tab/>
        <w:t>1L+2L</w:t>
      </w:r>
      <w:r w:rsidRPr="007F0D5A">
        <w:rPr>
          <w:b/>
        </w:rPr>
        <w:t xml:space="preserve"> also </w:t>
      </w:r>
      <w:r>
        <w:t>1M+3M Set+Link; all set, 1s (in middle) cast to 2</w:t>
      </w:r>
      <w:r w:rsidRPr="00972EEB">
        <w:t>nd</w:t>
      </w:r>
      <w:r>
        <w:t xml:space="preserve"> place own side</w:t>
      </w:r>
      <w:r w:rsidRPr="00BA6B4D">
        <w:rPr>
          <w:b/>
        </w:rPr>
        <w:t xml:space="preserve"> while </w:t>
      </w:r>
      <w:r>
        <w:t>2s+3s change places on side (Men RH &amp; Ladies LH)</w:t>
      </w:r>
    </w:p>
    <w:p w:rsidR="00B11EB3" w:rsidRDefault="00B11EB3" w:rsidP="00B11EB3">
      <w:pPr>
        <w:pStyle w:val="DanceBody"/>
      </w:pPr>
      <w:r>
        <w:t>17-20</w:t>
      </w:r>
      <w:r>
        <w:tab/>
        <w:t>Top couple (3s) lead down &amp; cross RH to 3</w:t>
      </w:r>
      <w:r w:rsidRPr="00972EEB">
        <w:t>rd</w:t>
      </w:r>
      <w:r>
        <w:t xml:space="preserve"> place &amp; cast up to 2</w:t>
      </w:r>
      <w:r w:rsidRPr="00972EEB">
        <w:t>nd</w:t>
      </w:r>
      <w:r>
        <w:t xml:space="preserve"> place</w:t>
      </w:r>
      <w:r>
        <w:rPr>
          <w:b/>
        </w:rPr>
        <w:t xml:space="preserve"> </w:t>
      </w:r>
      <w:r w:rsidRPr="00E66C3C">
        <w:rPr>
          <w:b/>
        </w:rPr>
        <w:t>while</w:t>
      </w:r>
      <w:r>
        <w:t xml:space="preserve"> middle couple (</w:t>
      </w:r>
      <w:r w:rsidRPr="00E66C3C">
        <w:t>1s</w:t>
      </w:r>
      <w:r>
        <w:t>) set &amp; cross to 3</w:t>
      </w:r>
      <w:r w:rsidRPr="00972EEB">
        <w:t>rd</w:t>
      </w:r>
      <w:r>
        <w:t xml:space="preserve"> place </w:t>
      </w:r>
      <w:r w:rsidRPr="00C53803">
        <w:rPr>
          <w:b/>
        </w:rPr>
        <w:t>while</w:t>
      </w:r>
      <w:r>
        <w:t xml:space="preserve"> bottom couple (2s) cast to top &amp; cross RH</w:t>
      </w:r>
    </w:p>
    <w:p w:rsidR="00B11EB3" w:rsidRDefault="00B11EB3" w:rsidP="00B11EB3">
      <w:pPr>
        <w:pStyle w:val="DanceBody"/>
      </w:pPr>
      <w:r>
        <w:t>21-24</w:t>
      </w:r>
      <w:r>
        <w:tab/>
        <w:t>All repeat from new places</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DOGS IN HEAVEN  (J8x32)  3C (4C set)</w:t>
      </w:r>
      <w:r>
        <w:tab/>
        <w:t>Kirsten Steinbach  Freiburg Corona Collection</w:t>
      </w:r>
    </w:p>
    <w:p w:rsidR="00B11EB3" w:rsidRDefault="00B11EB3" w:rsidP="00B11EB3">
      <w:pPr>
        <w:pStyle w:val="DanceBody"/>
      </w:pPr>
      <w:r>
        <w:t xml:space="preserve"> 1- 8</w:t>
      </w:r>
      <w:r>
        <w:tab/>
        <w:t>1s cross passing RSh, cast (2s step up 3-4); 1s dance 1/2 Fig 8 (1L up round 2s, 1M down round 3s). 2 1 3</w:t>
      </w:r>
    </w:p>
    <w:p w:rsidR="00B11EB3" w:rsidRDefault="00B11EB3" w:rsidP="00B11EB3">
      <w:pPr>
        <w:pStyle w:val="DanceBody"/>
      </w:pPr>
      <w:r>
        <w:t xml:space="preserve"> 9-16</w:t>
      </w:r>
      <w:r>
        <w:tab/>
        <w:t>2s+1s+3s set, cross passing partner RSh; all chase clockwise 1/2 round to own sides. 3 1 2</w:t>
      </w:r>
    </w:p>
    <w:p w:rsidR="00B11EB3" w:rsidRDefault="00B11EB3" w:rsidP="00B11EB3">
      <w:pPr>
        <w:pStyle w:val="DanceBody"/>
      </w:pPr>
      <w:r>
        <w:t>17-24</w:t>
      </w:r>
      <w:r>
        <w:tab/>
        <w:t>3s+2s dance Double Fig 8 (3s cast, 2s cros up to start)</w:t>
      </w:r>
    </w:p>
    <w:p w:rsidR="00B11EB3" w:rsidRDefault="00B11EB3" w:rsidP="00B11EB3">
      <w:pPr>
        <w:pStyle w:val="DanceBody"/>
        <w:keepNext w:val="0"/>
      </w:pPr>
      <w:r>
        <w:t>25-32</w:t>
      </w:r>
      <w:r>
        <w:tab/>
        <w:t>3s+1s+2s set,</w:t>
      </w:r>
      <w:r w:rsidRPr="00A47A53">
        <w:t xml:space="preserve"> </w:t>
      </w:r>
      <w:r>
        <w:t>cross passing partner LSh; all chase anticlockwise 1/2 round to own sides.  2 1 3</w:t>
      </w:r>
    </w:p>
    <w:p w:rsidR="00B11EB3" w:rsidRDefault="00B11EB3" w:rsidP="00B11EB3"/>
    <w:p w:rsidR="00B11EB3" w:rsidRDefault="00B11EB3" w:rsidP="00B11EB3">
      <w:pPr>
        <w:pStyle w:val="Minicrib"/>
      </w:pPr>
      <w:r>
        <w:t>DOING MY OWN THING  (R4x32)  4C Set</w:t>
      </w:r>
      <w:r>
        <w:tab/>
        <w:t>May Macfarlane  Tayside Collection 1983-2003</w:t>
      </w:r>
    </w:p>
    <w:p w:rsidR="00B11EB3" w:rsidRPr="00EF4C39" w:rsidRDefault="00B11EB3" w:rsidP="00B11EB3">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rPr>
        <w:t>while</w:t>
      </w:r>
      <w:r w:rsidRPr="00EF4C39">
        <w:t xml:space="preserve"> 3s Petronella turn &amp; set, 1s+2s dance 1/2 R&amp;L (start by changing places RH up/down) while 3s passing LSh dance RSh round 4s (3L down round 4M, 3M up round 3L) to end  in line of 4 across (3s BtoB between 4s)</w:t>
      </w:r>
    </w:p>
    <w:p w:rsidR="00B11EB3" w:rsidRDefault="00B11EB3" w:rsidP="00B11EB3">
      <w:pPr>
        <w:pStyle w:val="DanceBody"/>
      </w:pPr>
      <w:r>
        <w:t xml:space="preserve"> 9-16</w:t>
      </w:r>
      <w:r>
        <w:tab/>
        <w:t xml:space="preserve">1M &amp; 2L set, change places RH, 1s+2s dance RH across once round </w:t>
      </w:r>
      <w:r>
        <w:rPr>
          <w:b/>
        </w:rPr>
        <w:t>while</w:t>
      </w:r>
      <w:r>
        <w:t xml:space="preserve"> 3s+4s dance reel of 4 across (3s finish in 4th place) 1 2 4 3</w:t>
      </w:r>
    </w:p>
    <w:p w:rsidR="00B11EB3" w:rsidRDefault="00B11EB3" w:rsidP="00B11EB3">
      <w:pPr>
        <w:pStyle w:val="DanceBody"/>
      </w:pPr>
      <w:r>
        <w:t>17-20</w:t>
      </w:r>
      <w:r>
        <w:tab/>
        <w:t xml:space="preserve">1s NHJ dance down to 4th place </w:t>
      </w:r>
      <w:r>
        <w:rPr>
          <w:b/>
        </w:rPr>
        <w:t>while</w:t>
      </w:r>
      <w:r>
        <w:t xml:space="preserve"> 3s cast up to 1st place 3 2 4 1</w:t>
      </w:r>
    </w:p>
    <w:p w:rsidR="00B11EB3" w:rsidRDefault="00B11EB3" w:rsidP="00B11EB3">
      <w:pPr>
        <w:pStyle w:val="DanceBody"/>
      </w:pPr>
      <w:r>
        <w:t>21-28</w:t>
      </w:r>
      <w:r>
        <w:tab/>
        <w:t xml:space="preserve">3s+2s set, dance 1/2 RH across, 2s+3s set &amp; cross RH to own sides </w:t>
      </w:r>
      <w:r>
        <w:rPr>
          <w:b/>
        </w:rPr>
        <w:t>while</w:t>
      </w:r>
      <w:r>
        <w:t xml:space="preserve"> 4s+1s dance RH across &amp; LH back 2 3 4 1</w:t>
      </w:r>
    </w:p>
    <w:p w:rsidR="00B11EB3" w:rsidRDefault="00B11EB3" w:rsidP="00B11EB3">
      <w:pPr>
        <w:pStyle w:val="DanceBody"/>
        <w:keepNext w:val="0"/>
      </w:pPr>
      <w:r>
        <w:t>29-32</w:t>
      </w:r>
      <w:r>
        <w:tab/>
        <w:t xml:space="preserve">2s &amp; 3s turn partners RH </w:t>
      </w:r>
      <w:r>
        <w:rPr>
          <w:b/>
        </w:rPr>
        <w:t>while</w:t>
      </w:r>
      <w:r>
        <w:t xml:space="preserve"> 4s &amp; 1s turn LH</w:t>
      </w:r>
    </w:p>
    <w:p w:rsidR="00B11EB3" w:rsidRDefault="00B11EB3" w:rsidP="00B11EB3"/>
    <w:p w:rsidR="00B11EB3" w:rsidRDefault="00B11EB3" w:rsidP="00B11EB3">
      <w:pPr>
        <w:pStyle w:val="Minicrib"/>
      </w:pPr>
      <w:r>
        <w:t>DOLLAR DANCE  (R8x32)  3C (4C set)</w:t>
      </w:r>
      <w:r>
        <w:tab/>
        <w:t>Barry Skelton  Wee County Dances</w:t>
      </w:r>
    </w:p>
    <w:p w:rsidR="00B11EB3" w:rsidRDefault="00B11EB3" w:rsidP="00B11EB3">
      <w:pPr>
        <w:pStyle w:val="DanceBody"/>
      </w:pPr>
      <w:r>
        <w:t xml:space="preserve"> 1- 8</w:t>
      </w:r>
      <w:r>
        <w:tab/>
        <w:t>1s cast (2s step up bars 1-2), 1s dance 1/2 Fig of 8 round 2s; 1s turn LH to face 1st corners.</w:t>
      </w:r>
    </w:p>
    <w:p w:rsidR="00B11EB3" w:rsidRDefault="00B11EB3" w:rsidP="00B11EB3">
      <w:pPr>
        <w:pStyle w:val="DanceBody"/>
      </w:pPr>
      <w:r>
        <w:t xml:space="preserve"> 9-12</w:t>
      </w:r>
      <w:r>
        <w:tab/>
        <w:t>1s dance 1/2 diagonal reel of 4 with 1st corners, pass LSh to face 2nd corners</w:t>
      </w:r>
    </w:p>
    <w:p w:rsidR="00B11EB3" w:rsidRDefault="00B11EB3" w:rsidP="00B11EB3">
      <w:pPr>
        <w:pStyle w:val="DanceBody"/>
      </w:pPr>
      <w:r>
        <w:t>13-16</w:t>
      </w:r>
      <w:r>
        <w:tab/>
        <w:t xml:space="preserve">1s turn 2nd corner 3/4 RH, retain hands &amp; dance into centre to dance 1/2 RH across. Corners finish in opposite places </w:t>
      </w:r>
      <w:r>
        <w:rPr>
          <w:b/>
        </w:rPr>
        <w:t>while</w:t>
      </w:r>
      <w:r>
        <w:t xml:space="preserve"> 1s finish in 2nd place facing their partner's 1st corner position.</w:t>
      </w:r>
    </w:p>
    <w:p w:rsidR="00B11EB3" w:rsidRDefault="00B11EB3" w:rsidP="00B11EB3">
      <w:pPr>
        <w:pStyle w:val="DanceBody"/>
      </w:pPr>
      <w:r>
        <w:t>17-20</w:t>
      </w:r>
      <w:r>
        <w:tab/>
        <w:t xml:space="preserve">1s turn 3rd corner LH, retain hands &amp; dance into centre to dance 1/2 LH across. Corners finish in opposite places </w:t>
      </w:r>
      <w:r>
        <w:rPr>
          <w:b/>
        </w:rPr>
        <w:t>while</w:t>
      </w:r>
      <w:r>
        <w:t xml:space="preserve"> 1s finish facing their 2nd corner position.</w:t>
      </w:r>
    </w:p>
    <w:p w:rsidR="00B11EB3" w:rsidRDefault="00B11EB3" w:rsidP="00B11EB3">
      <w:pPr>
        <w:pStyle w:val="DanceBody"/>
      </w:pPr>
      <w:r>
        <w:t>21-24</w:t>
      </w:r>
      <w:r>
        <w:tab/>
        <w:t>1s dance 1/2 diagonal reel of 4 with 2nd corners &amp; pass RSh in middle to 2nd place own side. 1L facing 3L &amp; 1M facing 2M for reel of 4 on the side</w:t>
      </w:r>
    </w:p>
    <w:p w:rsidR="00B11EB3" w:rsidRDefault="00B11EB3" w:rsidP="00B11EB3">
      <w:pPr>
        <w:pStyle w:val="DanceBody"/>
      </w:pPr>
      <w:r>
        <w:t>25-32</w:t>
      </w:r>
      <w:r>
        <w:tab/>
        <w:t>2s+1s+3s dance RSh reel of 3 on the side (1M up, 1L down)</w:t>
      </w:r>
    </w:p>
    <w:p w:rsidR="00B11EB3" w:rsidRDefault="00B11EB3" w:rsidP="00B11EB3">
      <w:pPr>
        <w:pStyle w:val="DanceBody"/>
        <w:keepNext w:val="0"/>
      </w:pPr>
      <w:r w:rsidRPr="00C857C0">
        <w:rPr>
          <w:i/>
        </w:rPr>
        <w:t>Note:</w:t>
      </w:r>
      <w:r>
        <w:rPr>
          <w:i/>
        </w:rPr>
        <w:tab/>
      </w:r>
      <w:r w:rsidRPr="003249BE">
        <w:rPr>
          <w:i/>
        </w:rPr>
        <w:t xml:space="preserve">At the end of 2nd time </w:t>
      </w:r>
      <w:r>
        <w:rPr>
          <w:i/>
        </w:rPr>
        <w:t xml:space="preserve">through, </w:t>
      </w:r>
      <w:r w:rsidRPr="003249BE">
        <w:rPr>
          <w:i/>
        </w:rPr>
        <w:t>1s cast to 4th place while 4s step up on bars 1-2</w:t>
      </w:r>
    </w:p>
    <w:p w:rsidR="00B11EB3" w:rsidRDefault="00B11EB3" w:rsidP="00B11EB3"/>
    <w:p w:rsidR="00B11EB3" w:rsidRDefault="00B11EB3" w:rsidP="00B11EB3">
      <w:pPr>
        <w:pStyle w:val="Minicrib"/>
      </w:pPr>
      <w:r>
        <w:t>THE DOLMEN  (R8x32)  3C (4C set)</w:t>
      </w:r>
      <w:r>
        <w:tab/>
        <w:t>Barry Skelton  Celtic Book</w:t>
      </w:r>
    </w:p>
    <w:p w:rsidR="00B11EB3" w:rsidRDefault="00B11EB3" w:rsidP="00B11EB3">
      <w:pPr>
        <w:pStyle w:val="DanceBody"/>
      </w:pPr>
      <w:r>
        <w:t xml:space="preserve"> 1- 8</w:t>
      </w:r>
      <w:r>
        <w:tab/>
        <w:t xml:space="preserve">1M+2L cross RH </w:t>
      </w:r>
      <w:r>
        <w:rPr>
          <w:b/>
        </w:rPr>
        <w:t>while</w:t>
      </w:r>
      <w:r>
        <w:t xml:space="preserve"> 1L+2M set, 1L+2M cross RH </w:t>
      </w:r>
      <w:r>
        <w:rPr>
          <w:b/>
        </w:rPr>
        <w:t>while</w:t>
      </w:r>
      <w:r>
        <w:t xml:space="preserve"> 1M+2L set; 2s+1s set &amp; cross RH.  2 1 3</w:t>
      </w:r>
    </w:p>
    <w:p w:rsidR="00B11EB3" w:rsidRDefault="00B11EB3" w:rsidP="00B11EB3">
      <w:pPr>
        <w:pStyle w:val="DanceBody"/>
      </w:pPr>
      <w:r>
        <w:t xml:space="preserve"> 9-12</w:t>
      </w:r>
      <w:r>
        <w:tab/>
        <w:t xml:space="preserve">1L+2s &amp; 1M+3s dance RH across. 1s end in centre facing each other </w:t>
      </w:r>
      <w:r>
        <w:rPr>
          <w:b/>
        </w:rPr>
        <w:t>while</w:t>
      </w:r>
      <w:r w:rsidRPr="001E5122">
        <w:t xml:space="preserve"> 2s &amp; 3s </w:t>
      </w:r>
      <w:r>
        <w:t>retain hands with partners</w:t>
      </w:r>
    </w:p>
    <w:p w:rsidR="00B11EB3" w:rsidRDefault="00B11EB3" w:rsidP="00B11EB3">
      <w:pPr>
        <w:pStyle w:val="DanceBody"/>
      </w:pPr>
      <w:r>
        <w:t>13-16</w:t>
      </w:r>
      <w:r>
        <w:tab/>
        <w:t xml:space="preserve">1s turn LH </w:t>
      </w:r>
      <w:r>
        <w:rPr>
          <w:b/>
        </w:rPr>
        <w:t>while</w:t>
      </w:r>
      <w:r>
        <w:t xml:space="preserve"> 2s &amp; 3s 1/2 turn partner RH, 1L+2s &amp; 1M+3s dance 1/2 RH across</w:t>
      </w:r>
    </w:p>
    <w:p w:rsidR="00B11EB3" w:rsidRDefault="00B11EB3" w:rsidP="00B11EB3">
      <w:pPr>
        <w:pStyle w:val="DanceBody"/>
      </w:pPr>
      <w:r>
        <w:t>17-20</w:t>
      </w:r>
      <w:r>
        <w:tab/>
        <w:t xml:space="preserve">1s chase clockwise 1/2 round </w:t>
      </w:r>
      <w:r>
        <w:rPr>
          <w:b/>
        </w:rPr>
        <w:t>while</w:t>
      </w:r>
      <w:r>
        <w:t xml:space="preserve"> 2s+3s dance LH across to end in 2nd/3rd place own side</w:t>
      </w:r>
    </w:p>
    <w:p w:rsidR="00B11EB3" w:rsidRDefault="00B11EB3" w:rsidP="00B11EB3">
      <w:pPr>
        <w:pStyle w:val="DanceBody"/>
      </w:pPr>
      <w:r>
        <w:t>21-24</w:t>
      </w:r>
      <w:r>
        <w:tab/>
        <w:t xml:space="preserve">1M+2s (at top) &amp; 1L+3s (at bottom) dance 1/2 RH across, dance out to 2nd place own side </w:t>
      </w:r>
      <w:r>
        <w:rPr>
          <w:b/>
        </w:rPr>
        <w:t>while</w:t>
      </w:r>
      <w:r>
        <w:t xml:space="preserve"> 2s &amp; 3s turn partner 1/2 RH to own side.  2 1 3</w:t>
      </w:r>
    </w:p>
    <w:p w:rsidR="00B11EB3" w:rsidRDefault="00B11EB3" w:rsidP="00B11EB3">
      <w:pPr>
        <w:pStyle w:val="DanceBody"/>
        <w:keepNext w:val="0"/>
      </w:pPr>
      <w:r>
        <w:t>25-32</w:t>
      </w:r>
      <w:r>
        <w:tab/>
        <w:t>Reels of 3 on sides (1L down RSh to 3L, 1M up RSh to 2M)</w:t>
      </w:r>
    </w:p>
    <w:p w:rsidR="00B11EB3" w:rsidRDefault="00B11EB3" w:rsidP="00B11EB3"/>
    <w:p w:rsidR="00B11EB3" w:rsidRDefault="00B11EB3" w:rsidP="00B11EB3">
      <w:pPr>
        <w:pStyle w:val="Minicrib"/>
      </w:pPr>
      <w:r>
        <w:t>DOMINO FIVE  (R5x32)  5 person Sq.Set</w:t>
      </w:r>
      <w:r>
        <w:tab/>
        <w:t>Derek Haynes  Carnforth Coll 4</w:t>
      </w:r>
    </w:p>
    <w:p w:rsidR="00B11EB3" w:rsidRDefault="00B11EB3" w:rsidP="00B11EB3">
      <w:pPr>
        <w:pStyle w:val="DanceBody"/>
        <w:rPr>
          <w:noProof/>
        </w:rPr>
      </w:pPr>
      <w:r w:rsidRPr="00151D15">
        <w:rPr>
          <w:noProof/>
        </w:rPr>
        <w:t>5 person Sq.Set with 5th person in centre facing top looking out between 1 &amp; 4</w:t>
      </w:r>
    </w:p>
    <w:p w:rsidR="00B11EB3" w:rsidRPr="00151D15" w:rsidRDefault="00B11EB3" w:rsidP="00B11EB3">
      <w:pPr>
        <w:pStyle w:val="DanceBody"/>
      </w:pPr>
      <w:r>
        <w:rPr>
          <w:noProof/>
        </w:rPr>
        <w:t>Start:</w:t>
      </w:r>
    </w:p>
    <w:p w:rsidR="00B11EB3" w:rsidRPr="00151D15" w:rsidRDefault="00B11EB3" w:rsidP="00B11EB3">
      <w:pPr>
        <w:pStyle w:val="DanceBody"/>
      </w:pPr>
      <w:r>
        <w:t xml:space="preserve">  2·····</w:t>
      </w:r>
      <w:r w:rsidRPr="00151D15">
        <w:t>3</w:t>
      </w:r>
    </w:p>
    <w:p w:rsidR="00B11EB3" w:rsidRDefault="00B11EB3" w:rsidP="00B11EB3">
      <w:pPr>
        <w:pStyle w:val="DanceBody"/>
      </w:pPr>
      <w:r>
        <w:t xml:space="preserve">  ···5</w:t>
      </w:r>
    </w:p>
    <w:p w:rsidR="00B11EB3" w:rsidRPr="00151D15" w:rsidRDefault="00B11EB3" w:rsidP="00B11EB3">
      <w:pPr>
        <w:pStyle w:val="DanceBody"/>
      </w:pPr>
      <w:r>
        <w:t xml:space="preserve">  </w:t>
      </w:r>
      <w:r w:rsidRPr="00151D15">
        <w:t>1</w:t>
      </w:r>
      <w:r>
        <w:t>·····</w:t>
      </w:r>
      <w:r w:rsidRPr="00151D15">
        <w:t>4</w:t>
      </w:r>
    </w:p>
    <w:p w:rsidR="00B11EB3" w:rsidRPr="00151D15" w:rsidRDefault="00B11EB3" w:rsidP="00B11EB3">
      <w:pPr>
        <w:pStyle w:val="DanceBody"/>
      </w:pPr>
      <w:r>
        <w:t xml:space="preserve">  ··</w:t>
      </w:r>
      <w:r w:rsidRPr="00151D15">
        <w:t>T</w:t>
      </w:r>
      <w:r>
        <w:t>op</w:t>
      </w:r>
    </w:p>
    <w:p w:rsidR="00B11EB3" w:rsidRPr="00151D15" w:rsidRDefault="00B11EB3" w:rsidP="00B11EB3">
      <w:pPr>
        <w:pStyle w:val="DanceBody"/>
      </w:pPr>
      <w:r w:rsidRPr="00151D15">
        <w:t xml:space="preserve"> 1- 8</w:t>
      </w:r>
      <w:r w:rsidRPr="00151D15">
        <w:tab/>
        <w:t>5+1+2 dance RH across, 5+3+4 dance LH across</w:t>
      </w:r>
    </w:p>
    <w:p w:rsidR="00B11EB3" w:rsidRPr="00151D15" w:rsidRDefault="00B11EB3" w:rsidP="00B11EB3">
      <w:pPr>
        <w:pStyle w:val="DanceBody"/>
      </w:pPr>
      <w:r w:rsidRPr="00151D15">
        <w:t xml:space="preserve"> 9-16</w:t>
      </w:r>
      <w:r w:rsidRPr="00151D15">
        <w:tab/>
        <w:t>5+1+3 dance RSh reel of 3 on diagonal (5 &amp; 1 pass RSh to start)</w:t>
      </w:r>
    </w:p>
    <w:p w:rsidR="00B11EB3" w:rsidRPr="00151D15" w:rsidRDefault="00B11EB3" w:rsidP="00B11EB3">
      <w:pPr>
        <w:pStyle w:val="DanceBody"/>
      </w:pPr>
      <w:r w:rsidRPr="00151D15">
        <w:t>17-24</w:t>
      </w:r>
      <w:r w:rsidRPr="00151D15">
        <w:tab/>
        <w:t>5+4+2 dance LSh reel of 3 on other diagonal (5 &amp; 4pass LSh to start)</w:t>
      </w:r>
    </w:p>
    <w:p w:rsidR="00B11EB3" w:rsidRDefault="00B11EB3" w:rsidP="00B11EB3">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B11EB3" w:rsidRDefault="00B11EB3" w:rsidP="00B11EB3"/>
    <w:p w:rsidR="00B11EB3" w:rsidRDefault="00B11EB3" w:rsidP="00B11EB3">
      <w:pPr>
        <w:pStyle w:val="Minicrib"/>
      </w:pPr>
      <w:r>
        <w:t>DON &amp; DEE'S REEL  (R5x32)  5C set</w:t>
      </w:r>
      <w:r>
        <w:tab/>
        <w:t>David Queen  Ribble Valley Bk</w:t>
      </w:r>
    </w:p>
    <w:p w:rsidR="00B11EB3" w:rsidRPr="003A5052" w:rsidRDefault="00B11EB3" w:rsidP="00B11EB3">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B11EB3" w:rsidRDefault="00B11EB3" w:rsidP="00B11EB3">
      <w:pPr>
        <w:pStyle w:val="DanceBody"/>
      </w:pPr>
      <w:r>
        <w:t xml:space="preserve"> 9-24</w:t>
      </w:r>
      <w:r>
        <w:tab/>
        <w:t>1s &amp; 3s dance Corner Chain with 1</w:t>
      </w:r>
      <w:r w:rsidRPr="00972EEB">
        <w:t>st</w:t>
      </w:r>
      <w:r>
        <w:t xml:space="preserve"> &amp; 2</w:t>
      </w:r>
      <w:r w:rsidRPr="00972EEB">
        <w:t>nd</w:t>
      </w:r>
      <w:r>
        <w:t xml:space="preserve"> corners : -</w:t>
      </w:r>
    </w:p>
    <w:p w:rsidR="00B11EB3" w:rsidRDefault="00B11EB3" w:rsidP="00B11EB3">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B11EB3" w:rsidRDefault="00B11EB3" w:rsidP="00B11EB3">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B11EB3" w:rsidRDefault="00B11EB3" w:rsidP="00B11EB3">
      <w:pPr>
        <w:pStyle w:val="DanceBody"/>
        <w:keepNext w:val="0"/>
      </w:pPr>
      <w:r>
        <w:t>25-32</w:t>
      </w:r>
      <w:r>
        <w:tab/>
        <w:t>1L+2s &amp; 1M+3L+4s &amp; 3M+5s dance RH across, 1s+3s 3/4 turn LH &amp; cast to 3</w:t>
      </w:r>
      <w:r w:rsidRPr="00972EEB">
        <w:t>rd</w:t>
      </w:r>
      <w:r>
        <w:t>/5</w:t>
      </w:r>
      <w:r w:rsidRPr="00972EEB">
        <w:t>th</w:t>
      </w:r>
      <w:r>
        <w:t xml:space="preserve"> places</w:t>
      </w:r>
    </w:p>
    <w:p w:rsidR="00B11EB3" w:rsidRDefault="00B11EB3" w:rsidP="00B11EB3"/>
    <w:p w:rsidR="00B11EB3" w:rsidRDefault="00B11EB3" w:rsidP="00B11EB3">
      <w:pPr>
        <w:pStyle w:val="Minicrib"/>
      </w:pPr>
      <w:r>
        <w:t>DON HOUSE  (S8x40)  2C (4C set)</w:t>
      </w:r>
      <w:r>
        <w:tab/>
        <w:t>John Drewry  Rondel Bk</w:t>
      </w:r>
    </w:p>
    <w:p w:rsidR="00B11EB3" w:rsidRDefault="00B11EB3" w:rsidP="00B11EB3">
      <w:pPr>
        <w:pStyle w:val="DanceBody"/>
      </w:pPr>
      <w:r>
        <w:t xml:space="preserve"> 1- 8</w:t>
      </w:r>
      <w:r>
        <w:tab/>
        <w:t>1M+2L set &amp; change places RH, cast round partner, into centre &amp; turn RH to own place</w:t>
      </w:r>
    </w:p>
    <w:p w:rsidR="00B11EB3" w:rsidRDefault="00B11EB3" w:rsidP="00B11EB3">
      <w:pPr>
        <w:pStyle w:val="DanceBody"/>
      </w:pPr>
      <w:r>
        <w:t xml:space="preserve"> 9-16</w:t>
      </w:r>
      <w:r>
        <w:tab/>
        <w:t>1L+2M repeat but turning LH</w:t>
      </w:r>
    </w:p>
    <w:p w:rsidR="00B11EB3" w:rsidRDefault="00B11EB3" w:rsidP="00B11EB3">
      <w:pPr>
        <w:pStyle w:val="DanceBody"/>
      </w:pPr>
      <w:r>
        <w:t>17-24</w:t>
      </w:r>
      <w:r>
        <w:tab/>
        <w:t>1s &amp; 2s set, turn 2H to end 1s facing down &amp; 2s up, set &amp; turn opposite person 2H &amp; end facing out BtoB with partner</w:t>
      </w:r>
    </w:p>
    <w:p w:rsidR="00B11EB3" w:rsidRDefault="00B11EB3" w:rsidP="00B11EB3">
      <w:pPr>
        <w:pStyle w:val="DanceBody"/>
      </w:pPr>
      <w:r>
        <w:t>25-32</w:t>
      </w:r>
      <w:r>
        <w:tab/>
        <w:t>1M+2M</w:t>
      </w:r>
      <w:r w:rsidRPr="007F0D5A">
        <w:rPr>
          <w:b/>
        </w:rPr>
        <w:t xml:space="preserve"> also </w:t>
      </w:r>
      <w:r>
        <w:t>1L+2L dance out for 2 steps, turn &amp; dance back in &amp; taking partners hand 1s &amp; 2s dance up/down for 2 steps &amp; back</w:t>
      </w:r>
    </w:p>
    <w:p w:rsidR="00B11EB3" w:rsidRDefault="00B11EB3" w:rsidP="00B11EB3">
      <w:pPr>
        <w:pStyle w:val="DanceBody"/>
        <w:keepNext w:val="0"/>
      </w:pPr>
      <w:r>
        <w:t>33-40</w:t>
      </w:r>
      <w:r>
        <w:tab/>
        <w:t>1s+2s dance the Rondel</w:t>
      </w:r>
    </w:p>
    <w:p w:rsidR="00B11EB3" w:rsidRDefault="00B11EB3" w:rsidP="00B11EB3"/>
    <w:p w:rsidR="00B11EB3" w:rsidRDefault="00B11EB3" w:rsidP="00B11EB3">
      <w:pPr>
        <w:pStyle w:val="Minicrib"/>
      </w:pPr>
      <w:r>
        <w:t>DON KENT'S CONNECTION INSPECTION  (M-(S64+R64))  Sq.Set</w:t>
      </w:r>
      <w:r>
        <w:tab/>
        <w:t>Holly Boyd  Célébrations</w:t>
      </w:r>
    </w:p>
    <w:p w:rsidR="00B11EB3" w:rsidRDefault="00B11EB3" w:rsidP="00B11EB3">
      <w:pPr>
        <w:pStyle w:val="DanceBody"/>
      </w:pPr>
      <w:r>
        <w:t>Strathspey</w:t>
      </w:r>
    </w:p>
    <w:p w:rsidR="00B11EB3" w:rsidRDefault="00B11EB3" w:rsidP="00B11EB3">
      <w:pPr>
        <w:pStyle w:val="DanceBody"/>
      </w:pPr>
      <w:r>
        <w:t xml:space="preserve"> 1- 8</w:t>
      </w:r>
      <w:r>
        <w:tab/>
        <w:t>All Adv with partner, Ret with corner; Adv with corner, Ret with partner</w:t>
      </w:r>
    </w:p>
    <w:p w:rsidR="00B11EB3" w:rsidRDefault="00B11EB3" w:rsidP="00B11EB3">
      <w:pPr>
        <w:pStyle w:val="DanceBody"/>
      </w:pPr>
      <w:r>
        <w:t xml:space="preserve"> 9-14</w:t>
      </w:r>
      <w:r>
        <w:tab/>
        <w:t>"Circle Reels":</w:t>
      </w:r>
    </w:p>
    <w:p w:rsidR="00B11EB3" w:rsidRDefault="00B11EB3" w:rsidP="00B11EB3">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B11EB3" w:rsidRDefault="00B11EB3" w:rsidP="00B11EB3">
      <w:pPr>
        <w:pStyle w:val="DanceBody"/>
      </w:pPr>
      <w:r>
        <w:t>15-16</w:t>
      </w:r>
      <w:r>
        <w:tab/>
        <w:t>1s+3s dance 1/2 LH across to change places. 3 4 1 2</w:t>
      </w:r>
    </w:p>
    <w:p w:rsidR="00B11EB3" w:rsidRDefault="00B11EB3" w:rsidP="00B11EB3">
      <w:pPr>
        <w:pStyle w:val="DanceBody"/>
      </w:pPr>
      <w:r>
        <w:t>17-22</w:t>
      </w:r>
      <w:r>
        <w:tab/>
        <w:t>Repeat 9-14 from new places</w:t>
      </w:r>
    </w:p>
    <w:p w:rsidR="00B11EB3" w:rsidRDefault="00B11EB3" w:rsidP="00B11EB3">
      <w:pPr>
        <w:pStyle w:val="DanceBody"/>
      </w:pPr>
      <w:r>
        <w:t>23-24</w:t>
      </w:r>
      <w:r>
        <w:tab/>
        <w:t>1s+3s dance back to original places</w:t>
      </w:r>
    </w:p>
    <w:p w:rsidR="00B11EB3" w:rsidRDefault="00B11EB3" w:rsidP="00B11EB3">
      <w:pPr>
        <w:pStyle w:val="DanceBody"/>
      </w:pPr>
      <w:r>
        <w:t>25-32</w:t>
      </w:r>
      <w:r>
        <w:tab/>
        <w:t>All set to partners &amp; change places RH; repeat &amp; Ladies face out</w:t>
      </w:r>
    </w:p>
    <w:p w:rsidR="00B11EB3" w:rsidRDefault="00B11EB3" w:rsidP="00B11EB3">
      <w:pPr>
        <w:pStyle w:val="DanceBody"/>
      </w:pPr>
      <w:r>
        <w:t>33-48</w:t>
      </w:r>
      <w:r>
        <w:tab/>
        <w:t>All dance Schiehallion reels</w:t>
      </w:r>
    </w:p>
    <w:p w:rsidR="00B11EB3" w:rsidRDefault="00B11EB3" w:rsidP="00B11EB3">
      <w:pPr>
        <w:pStyle w:val="DanceBody"/>
      </w:pPr>
      <w:r>
        <w:t>49-64</w:t>
      </w:r>
      <w:r>
        <w:tab/>
        <w:t>2s+4s repeat "Circle Reels" (bars 9-24) up/down set with 1s+3s</w:t>
      </w:r>
    </w:p>
    <w:p w:rsidR="00B11EB3" w:rsidRDefault="00B11EB3" w:rsidP="00B11EB3">
      <w:pPr>
        <w:pStyle w:val="DanceBody"/>
      </w:pPr>
      <w:r>
        <w:t>Reel</w:t>
      </w:r>
    </w:p>
    <w:p w:rsidR="00B11EB3" w:rsidRDefault="00B11EB3" w:rsidP="00B11EB3">
      <w:pPr>
        <w:pStyle w:val="DanceBody"/>
        <w:keepNext w:val="0"/>
      </w:pPr>
      <w:r>
        <w:t>65-128</w:t>
      </w:r>
      <w:r>
        <w:tab/>
        <w:t>Repeat 1-64 in Reel time</w:t>
      </w:r>
    </w:p>
    <w:p w:rsidR="00B11EB3" w:rsidRDefault="00B11EB3" w:rsidP="00B11EB3"/>
    <w:p w:rsidR="00B11EB3" w:rsidRDefault="00B11EB3" w:rsidP="00B11EB3">
      <w:pPr>
        <w:pStyle w:val="Minicrib"/>
      </w:pPr>
      <w:r>
        <w:t>THE DON VALLEY REEL  (R8x32)  3C (4C set)</w:t>
      </w:r>
      <w:r>
        <w:tab/>
        <w:t>Elizabeth Serjeant  Second Sheaf Coll</w:t>
      </w:r>
    </w:p>
    <w:p w:rsidR="00B11EB3" w:rsidRDefault="00B11EB3" w:rsidP="00B11EB3">
      <w:pPr>
        <w:pStyle w:val="DanceBody"/>
      </w:pPr>
      <w:r>
        <w:t xml:space="preserve"> 1- 8</w:t>
      </w:r>
      <w:r>
        <w:tab/>
        <w:t>1s cross RH, cast (2s step up); 1s dance down, cast up round 3s to 2nd place opp side.  2 (1) 3</w:t>
      </w:r>
    </w:p>
    <w:p w:rsidR="00B11EB3" w:rsidRDefault="00B11EB3" w:rsidP="00B11EB3">
      <w:pPr>
        <w:pStyle w:val="DanceBody"/>
      </w:pPr>
      <w:r>
        <w:t xml:space="preserve"> 9-16</w:t>
      </w:r>
      <w:r>
        <w:tab/>
        <w:t>2s+1s+3s dance Mirror reels of 3 on sides (1s in/down to start)</w:t>
      </w:r>
    </w:p>
    <w:p w:rsidR="00B11EB3" w:rsidRDefault="00B11EB3" w:rsidP="00B11EB3">
      <w:pPr>
        <w:pStyle w:val="DanceBody"/>
      </w:pPr>
      <w:r>
        <w:t>17-24</w:t>
      </w:r>
      <w:r>
        <w:tab/>
        <w:t>1s set, dance up to top, cast round 2s &amp; cross LH to own side.  2 1 3</w:t>
      </w:r>
    </w:p>
    <w:p w:rsidR="00B11EB3" w:rsidRDefault="00B11EB3" w:rsidP="00B11EB3">
      <w:pPr>
        <w:pStyle w:val="DanceBody"/>
        <w:keepNext w:val="0"/>
      </w:pPr>
      <w:r>
        <w:t>25-32</w:t>
      </w:r>
      <w:r>
        <w:tab/>
        <w:t xml:space="preserve">1L+2L </w:t>
      </w:r>
      <w:r>
        <w:rPr>
          <w:b/>
        </w:rPr>
        <w:t>also</w:t>
      </w:r>
      <w:r>
        <w:t xml:space="preserve"> 1M+3M turn RH;  1L+3L </w:t>
      </w:r>
      <w:r>
        <w:rPr>
          <w:b/>
        </w:rPr>
        <w:t>also</w:t>
      </w:r>
      <w:r>
        <w:t xml:space="preserve"> 1M+2M turn LH</w:t>
      </w:r>
    </w:p>
    <w:p w:rsidR="00B11EB3" w:rsidRDefault="00B11EB3" w:rsidP="00B11EB3"/>
    <w:p w:rsidR="00B11EB3" w:rsidRDefault="00B11EB3" w:rsidP="00B11EB3">
      <w:pPr>
        <w:pStyle w:val="Minicrib"/>
      </w:pPr>
      <w:r>
        <w:t>DON'S REEL  (R8x40)  3C (4C set)</w:t>
      </w:r>
      <w:r>
        <w:tab/>
        <w:t>J Stewart</w:t>
      </w:r>
    </w:p>
    <w:p w:rsidR="00B11EB3" w:rsidRDefault="00B11EB3" w:rsidP="00B11EB3">
      <w:pPr>
        <w:pStyle w:val="DanceBody"/>
      </w:pPr>
      <w:r>
        <w:t xml:space="preserve"> 1- 8</w:t>
      </w:r>
      <w:r>
        <w:tab/>
        <w:t>1s cross down to dance reflection reels of 3 on opposite sides &amp; ending on opposite sides facing down nearer hands joined</w:t>
      </w:r>
    </w:p>
    <w:p w:rsidR="00B11EB3" w:rsidRDefault="00B11EB3" w:rsidP="00B11EB3">
      <w:pPr>
        <w:pStyle w:val="DanceBody"/>
      </w:pPr>
      <w:r>
        <w:t xml:space="preserve"> 9-16</w:t>
      </w:r>
      <w:r>
        <w:tab/>
        <w:t>1s dance down for 2, Lady dances under Mans right arm to change sides, dance up &amp; cast to 2</w:t>
      </w:r>
      <w:r w:rsidRPr="00972EEB">
        <w:t>nd</w:t>
      </w:r>
      <w:r>
        <w:t xml:space="preserve"> places</w:t>
      </w:r>
    </w:p>
    <w:p w:rsidR="00B11EB3" w:rsidRDefault="00B11EB3" w:rsidP="00B11EB3">
      <w:pPr>
        <w:pStyle w:val="DanceBody"/>
      </w:pPr>
      <w:r>
        <w:t>17-24</w:t>
      </w:r>
      <w:r>
        <w:tab/>
        <w:t>1s dance RH across (Lady with 2s &amp; Man with 3s), 1s turn LH 1.1/2 times</w:t>
      </w:r>
      <w:r w:rsidRPr="00BA6B4D">
        <w:rPr>
          <w:b/>
        </w:rPr>
        <w:t xml:space="preserve"> while </w:t>
      </w:r>
      <w:r>
        <w:t>2s+3s chase clockwise 1/2 way</w:t>
      </w:r>
    </w:p>
    <w:p w:rsidR="00B11EB3" w:rsidRDefault="00B11EB3" w:rsidP="00B11EB3">
      <w:pPr>
        <w:pStyle w:val="DanceBody"/>
      </w:pPr>
      <w:r>
        <w:t>25-32</w:t>
      </w:r>
      <w:r>
        <w:tab/>
        <w:t>1s dance RH across (Man with 3s at top &amp; Lady with 2s), 1s turn LH 1.1/2 times</w:t>
      </w:r>
      <w:r w:rsidRPr="00BA6B4D">
        <w:rPr>
          <w:b/>
        </w:rPr>
        <w:t xml:space="preserve"> while </w:t>
      </w:r>
      <w:r>
        <w:t>3s+2s chase clockwise 1/2 way</w:t>
      </w:r>
    </w:p>
    <w:p w:rsidR="00B11EB3" w:rsidRDefault="00B11EB3" w:rsidP="00B11EB3">
      <w:pPr>
        <w:pStyle w:val="DanceBody"/>
        <w:keepNext w:val="0"/>
      </w:pPr>
      <w:r>
        <w:t>33-40</w:t>
      </w:r>
      <w:r>
        <w:tab/>
        <w:t>1s dance up, cast 1 place on own sides &amp; turn 3s (Lady LH &amp; Man RH) into 2</w:t>
      </w:r>
      <w:r w:rsidRPr="00972EEB">
        <w:t>nd</w:t>
      </w:r>
      <w:r>
        <w:t xml:space="preserve"> places</w:t>
      </w:r>
    </w:p>
    <w:p w:rsidR="00B11EB3" w:rsidRDefault="00B11EB3" w:rsidP="00B11EB3"/>
    <w:p w:rsidR="00B11EB3" w:rsidRDefault="00B11EB3" w:rsidP="00B11EB3">
      <w:pPr>
        <w:pStyle w:val="Minicrib"/>
      </w:pPr>
      <w:r>
        <w:t>DON'T TOUCH THE DOOR LEWIE  (J3x32)  Triangular (3 each side)</w:t>
      </w:r>
      <w:r>
        <w:tab/>
        <w:t>Ann &amp; Ian Jamieson  Glen Orrin Coll 2</w:t>
      </w:r>
    </w:p>
    <w:p w:rsidR="00B11EB3" w:rsidRDefault="00B11EB3" w:rsidP="00B11EB3">
      <w:pPr>
        <w:pStyle w:val="DanceBody"/>
      </w:pPr>
      <w:r>
        <w:t>Man+2 Ladies on each side of triangular set</w:t>
      </w:r>
      <w:r>
        <w:tab/>
      </w:r>
    </w:p>
    <w:p w:rsidR="00B11EB3" w:rsidRDefault="00B11EB3" w:rsidP="00B11EB3">
      <w:pPr>
        <w:pStyle w:val="DanceBody"/>
      </w:pPr>
      <w:r>
        <w:t xml:space="preserve"> 1- 8</w:t>
      </w:r>
      <w:r>
        <w:tab/>
        <w:t>All Men set to partner on right &amp; change places RH, set to next Lady (in next trio) &amp; change places LH (2 Ladies on right)</w:t>
      </w:r>
    </w:p>
    <w:p w:rsidR="00B11EB3" w:rsidRDefault="00B11EB3" w:rsidP="00B11EB3">
      <w:pPr>
        <w:pStyle w:val="DanceBody"/>
      </w:pPr>
      <w:r>
        <w:t xml:space="preserve"> 9-16</w:t>
      </w:r>
      <w:r>
        <w:tab/>
        <w:t>All Men dance RH across &amp; LH across 'new' partners (2 Ladies on right)</w:t>
      </w:r>
    </w:p>
    <w:p w:rsidR="00B11EB3" w:rsidRDefault="00B11EB3" w:rsidP="00B11EB3">
      <w:pPr>
        <w:pStyle w:val="DanceBody"/>
      </w:pPr>
      <w:r>
        <w:t>17-24</w:t>
      </w:r>
      <w:r>
        <w:tab/>
        <w:t>All Men set to 'new' partner on right &amp; change places 2H to face her (between 'new' partners) &amp; dance 1/2 reel of 3 with 'new' partners</w:t>
      </w:r>
    </w:p>
    <w:p w:rsidR="00B11EB3" w:rsidRDefault="00B11EB3" w:rsidP="00B11EB3">
      <w:pPr>
        <w:pStyle w:val="DanceBody"/>
      </w:pPr>
      <w:r>
        <w:t>25-32</w:t>
      </w:r>
      <w:r>
        <w:tab/>
        <w:t>All circle 9H round &amp; back (Men now 1 place anticlockwise, LH Lady 1 place clockwise &amp; RH Lady remains in the same place)</w:t>
      </w:r>
    </w:p>
    <w:p w:rsidR="00B11EB3" w:rsidRDefault="00B11EB3" w:rsidP="00B11EB3">
      <w:pPr>
        <w:pStyle w:val="DanceBody"/>
        <w:keepNext w:val="0"/>
      </w:pPr>
      <w:r>
        <w:t>Repeat with new partners</w:t>
      </w:r>
    </w:p>
    <w:p w:rsidR="00B11EB3" w:rsidRDefault="00B11EB3" w:rsidP="00B11EB3"/>
    <w:p w:rsidR="00B11EB3" w:rsidRDefault="00B11EB3" w:rsidP="00B11EB3">
      <w:pPr>
        <w:pStyle w:val="Minicrib"/>
      </w:pPr>
      <w:r>
        <w:t>DONAGHADEE  (J8x32)  3C (4C set)</w:t>
      </w:r>
      <w:r>
        <w:tab/>
        <w:t>J Mitchell  Whetherley SCD Sheet 10</w:t>
      </w:r>
    </w:p>
    <w:p w:rsidR="00B11EB3" w:rsidRDefault="00B11EB3" w:rsidP="00B11EB3">
      <w:pPr>
        <w:pStyle w:val="DanceBody"/>
      </w:pPr>
      <w:r>
        <w:t xml:space="preserve"> 1- 8</w:t>
      </w:r>
      <w:r>
        <w:tab/>
        <w:t>1s set &amp; cross RH, 1s cast 1 place &amp; turn LH to face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B11EB3" w:rsidRDefault="00B11EB3" w:rsidP="00B11EB3">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B11EB3" w:rsidRDefault="00B11EB3" w:rsidP="00B11EB3">
      <w:pPr>
        <w:pStyle w:val="DanceBody"/>
        <w:keepNext w:val="0"/>
      </w:pPr>
      <w:r>
        <w:t>25-32</w:t>
      </w:r>
      <w:r>
        <w:tab/>
        <w:t>1s dance Diag R&amp;L (1M crossing diagonally down &amp; 1L crossing diagonally up to start)</w:t>
      </w:r>
    </w:p>
    <w:p w:rsidR="00B11EB3" w:rsidRDefault="00B11EB3" w:rsidP="00B11EB3"/>
    <w:p w:rsidR="00B11EB3" w:rsidRDefault="00B11EB3" w:rsidP="00B11EB3">
      <w:pPr>
        <w:pStyle w:val="Minicrib"/>
      </w:pPr>
      <w:r>
        <w:t>DONALD BANE  (S8x32)  3C (4C set)</w:t>
      </w:r>
      <w:r>
        <w:tab/>
        <w:t>Thomas Wilson  RSCDS Bk 17</w:t>
      </w:r>
    </w:p>
    <w:p w:rsidR="00B11EB3" w:rsidRPr="000D60D4" w:rsidRDefault="00B11EB3" w:rsidP="00B11EB3">
      <w:pPr>
        <w:pStyle w:val="DanceBody"/>
      </w:pPr>
      <w:r w:rsidRPr="000D60D4">
        <w:t xml:space="preserve"> 1- 8</w:t>
      </w:r>
      <w:r w:rsidRPr="000D60D4">
        <w:tab/>
        <w:t>1s dance reflection (mirro</w:t>
      </w:r>
      <w:r>
        <w:t>r</w:t>
      </w:r>
      <w:r w:rsidRPr="000D60D4">
        <w:t>) reels on own sides (1s in &amp; down to start)</w:t>
      </w:r>
    </w:p>
    <w:p w:rsidR="00B11EB3" w:rsidRPr="000D60D4" w:rsidRDefault="00B11EB3" w:rsidP="00B11EB3">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B11EB3" w:rsidRPr="000D60D4" w:rsidRDefault="00B11EB3" w:rsidP="00B11EB3">
      <w:pPr>
        <w:pStyle w:val="DanceBody"/>
      </w:pPr>
      <w:r w:rsidRPr="000D60D4">
        <w:t>17-24</w:t>
      </w:r>
      <w:r w:rsidRPr="000D60D4">
        <w:tab/>
        <w:t>All circle 6H round &amp; back</w:t>
      </w:r>
      <w:r>
        <w:t>,</w:t>
      </w:r>
      <w:r w:rsidRPr="000D60D4">
        <w:t xml:space="preserve"> 1s end facing 1st corners</w:t>
      </w:r>
    </w:p>
    <w:p w:rsidR="00B11EB3" w:rsidRPr="000D60D4" w:rsidRDefault="00B11EB3" w:rsidP="00B11EB3">
      <w:pPr>
        <w:pStyle w:val="DanceBody"/>
        <w:keepNext w:val="0"/>
      </w:pPr>
      <w:r w:rsidRPr="000D60D4">
        <w:t>25-32</w:t>
      </w:r>
      <w:r w:rsidRPr="000D60D4">
        <w:tab/>
        <w:t xml:space="preserve">1s dance </w:t>
      </w:r>
      <w:r>
        <w:t>'</w:t>
      </w:r>
      <w:r w:rsidRPr="000D60D4">
        <w:t>Hello-Goodbye' setting ending with petronella turn to 2nd places</w:t>
      </w:r>
    </w:p>
    <w:p w:rsidR="00B11EB3" w:rsidRDefault="00B11EB3" w:rsidP="00B11EB3"/>
    <w:p w:rsidR="00B11EB3" w:rsidRDefault="00B11EB3" w:rsidP="00B11EB3">
      <w:pPr>
        <w:pStyle w:val="Minicrib"/>
      </w:pPr>
      <w:r>
        <w:t>DONALD IAIN RANKINE  (J8x32)  3C (4C set)</w:t>
      </w:r>
      <w:r>
        <w:tab/>
        <w:t>Ian Barbour  Set &amp; Cast Off Vol 1</w:t>
      </w:r>
    </w:p>
    <w:p w:rsidR="00B11EB3" w:rsidRDefault="00B11EB3" w:rsidP="00B11EB3">
      <w:pPr>
        <w:pStyle w:val="DanceBody"/>
      </w:pPr>
      <w:r>
        <w:t xml:space="preserve"> 1- 8</w:t>
      </w:r>
      <w:r>
        <w:tab/>
        <w:t>1s pass RSh &amp; lead down LH for 4 bars (2s step up 3-4); 1s lead up (2 bars) &amp; turn LH to end between 3s (1M facing 3L, 1L facing 3M)</w:t>
      </w:r>
    </w:p>
    <w:p w:rsidR="00B11EB3" w:rsidRDefault="00B11EB3" w:rsidP="00B11EB3">
      <w:pPr>
        <w:pStyle w:val="DanceBody"/>
      </w:pPr>
      <w:r>
        <w:t xml:space="preserve"> 9-16</w:t>
      </w:r>
      <w:r>
        <w:tab/>
        <w:t>1s+3s dance RSH reel of 4 across. 1s end facing 1</w:t>
      </w:r>
      <w:r w:rsidRPr="00972EEB">
        <w:t>st</w:t>
      </w:r>
      <w:r>
        <w:t xml:space="preserve"> corners</w:t>
      </w:r>
    </w:p>
    <w:p w:rsidR="00B11EB3" w:rsidRDefault="00B11EB3" w:rsidP="00B11EB3">
      <w:pPr>
        <w:pStyle w:val="DanceBody"/>
      </w:pPr>
      <w:r>
        <w:t>17-32</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B11EB3" w:rsidRDefault="00B11EB3" w:rsidP="00B11EB3"/>
    <w:p w:rsidR="00B11EB3" w:rsidRDefault="00B11EB3" w:rsidP="00B11EB3">
      <w:pPr>
        <w:pStyle w:val="Minicrib"/>
      </w:pPr>
      <w:r>
        <w:t>DONALD MCLEOD  (S4x32)  4C set</w:t>
      </w:r>
      <w:r>
        <w:tab/>
        <w:t>Phyllis MacCullock  If the Ghillie Fits</w:t>
      </w:r>
    </w:p>
    <w:p w:rsidR="00B11EB3" w:rsidRDefault="00B11EB3" w:rsidP="00B11EB3">
      <w:pPr>
        <w:pStyle w:val="DanceBody"/>
      </w:pPr>
      <w:r>
        <w:t xml:space="preserve"> 1- 8</w:t>
      </w:r>
      <w:r>
        <w:tab/>
        <w:t>1s cross down &amp; dance reels of 3 on sides &amp; cross to own sides</w:t>
      </w:r>
    </w:p>
    <w:p w:rsidR="00B11EB3" w:rsidRDefault="00B11EB3" w:rsidP="00B11EB3">
      <w:pPr>
        <w:pStyle w:val="DanceBody"/>
      </w:pPr>
      <w:r>
        <w:t xml:space="preserve"> 9-16</w:t>
      </w:r>
      <w:r>
        <w:tab/>
        <w:t>1s dance RSh reels of 3 on own sides (giving RSh to 2s) &amp; continue reel to change places with 2s</w:t>
      </w:r>
    </w:p>
    <w:p w:rsidR="00B11EB3" w:rsidRDefault="00B11EB3" w:rsidP="00B11EB3">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B11EB3" w:rsidRDefault="00B11EB3" w:rsidP="00B11EB3">
      <w:pPr>
        <w:pStyle w:val="DanceBody"/>
        <w:keepNext w:val="0"/>
      </w:pPr>
      <w:r>
        <w:t>25-32</w:t>
      </w:r>
      <w:r>
        <w:tab/>
        <w:t>1s 1/2 turn 2H to face up, dance up &amp; cast 1 place &amp; 1L dance down under arch made by 3L+4L</w:t>
      </w:r>
      <w:r w:rsidRPr="00BA6B4D">
        <w:rPr>
          <w:b/>
        </w:rPr>
        <w:t xml:space="preserve"> </w:t>
      </w:r>
      <w:r>
        <w:rPr>
          <w:b/>
        </w:rPr>
        <w:t xml:space="preserve">as </w:t>
      </w:r>
      <w:r>
        <w:t>1M dances under 3M+4M arch into 4</w:t>
      </w:r>
      <w:r w:rsidRPr="00972EEB">
        <w:t>th</w:t>
      </w:r>
      <w:r>
        <w:t xml:space="preserve"> places</w:t>
      </w:r>
    </w:p>
    <w:p w:rsidR="00B11EB3" w:rsidRDefault="00B11EB3" w:rsidP="00B11EB3"/>
    <w:p w:rsidR="00B11EB3" w:rsidRDefault="00B11EB3" w:rsidP="00B11EB3">
      <w:pPr>
        <w:pStyle w:val="Minicrib"/>
      </w:pPr>
      <w:r>
        <w:t>DONALD'S GAIN  (R5x32)  Sq.Set  5C</w:t>
      </w:r>
      <w:r>
        <w:tab/>
        <w:t>Peter Hastings  Acme Coll</w:t>
      </w:r>
    </w:p>
    <w:p w:rsidR="00B11EB3" w:rsidRDefault="00B11EB3" w:rsidP="00B11EB3">
      <w:pPr>
        <w:pStyle w:val="DanceBody"/>
      </w:pPr>
      <w:r>
        <w:t>5s in centre, 5M with back to 4s faces partner across the set</w:t>
      </w:r>
    </w:p>
    <w:p w:rsidR="00B11EB3" w:rsidRDefault="00B11EB3" w:rsidP="00B11EB3">
      <w:pPr>
        <w:pStyle w:val="DanceBody"/>
      </w:pPr>
      <w:r>
        <w:t xml:space="preserve"> 1- 8</w:t>
      </w:r>
      <w:r>
        <w:tab/>
        <w:t>5s dance LH across (5M with 1s &amp; 5L with 3s), pass LSh &amp; dance RH across with other couple</w:t>
      </w:r>
    </w:p>
    <w:p w:rsidR="00B11EB3" w:rsidRDefault="00B11EB3" w:rsidP="00B11EB3">
      <w:pPr>
        <w:pStyle w:val="DanceBody"/>
      </w:pPr>
      <w:r>
        <w:t xml:space="preserve"> 9-16</w:t>
      </w:r>
      <w:r>
        <w:tab/>
        <w:t>5s dance RSh reels of 3 across (5L with 4M+2L &amp; 5M with 2M+4L)</w:t>
      </w:r>
    </w:p>
    <w:p w:rsidR="00B11EB3" w:rsidRDefault="00B11EB3" w:rsidP="00B11EB3">
      <w:pPr>
        <w:pStyle w:val="DanceBody"/>
      </w:pPr>
      <w:r>
        <w:t>17-24</w:t>
      </w:r>
      <w:r>
        <w:tab/>
        <w:t>5s dance out Lady between 4s &amp; Man between 2 &amp; cast down, meet partner &amp; dance up crossing between 3s to face 1s &amp; dance 1/2 R&amp;L</w:t>
      </w:r>
    </w:p>
    <w:p w:rsidR="00B11EB3" w:rsidRDefault="00B11EB3" w:rsidP="00B11EB3">
      <w:pPr>
        <w:pStyle w:val="DanceBody"/>
        <w:keepNext w:val="0"/>
      </w:pPr>
      <w:r>
        <w:t>25-32</w:t>
      </w:r>
      <w:r>
        <w:tab/>
        <w:t>1s (in centre) turn RH (4 bars) &amp; LH (4 bars)</w:t>
      </w:r>
      <w:r w:rsidRPr="00BA6B4D">
        <w:rPr>
          <w:b/>
        </w:rPr>
        <w:t xml:space="preserve"> while </w:t>
      </w:r>
      <w:r>
        <w:t>others circle 8H round to left for 3 bars, pivot left &amp; chase back to put 2s in top place</w:t>
      </w:r>
    </w:p>
    <w:p w:rsidR="00B11EB3" w:rsidRDefault="00B11EB3" w:rsidP="00B11EB3"/>
    <w:p w:rsidR="00B11EB3" w:rsidRDefault="00B11EB3" w:rsidP="00B11EB3">
      <w:pPr>
        <w:pStyle w:val="Minicrib"/>
      </w:pPr>
      <w:r>
        <w:t>DONALD'S STRATHSPEY  (S3x32)  3C set</w:t>
      </w:r>
      <w:r>
        <w:tab/>
        <w:t>Donald Lyall</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1s+2s Petronella-in-tandem into centre &amp; set, Petronella-in-tandem to opposite side &amp; set</w:t>
      </w:r>
    </w:p>
    <w:p w:rsidR="00B11EB3" w:rsidRDefault="00B11EB3" w:rsidP="00B11EB3">
      <w:pPr>
        <w:pStyle w:val="DanceBody"/>
      </w:pPr>
      <w:r>
        <w:t>17-24</w:t>
      </w:r>
      <w:r>
        <w:tab/>
        <w:t>1s+2s RH across 1/2 way; 1s cast down</w:t>
      </w:r>
      <w:r w:rsidRPr="00BA6B4D">
        <w:rPr>
          <w:b/>
        </w:rPr>
        <w:t xml:space="preserve"> </w:t>
      </w:r>
      <w:r>
        <w:rPr>
          <w:b/>
        </w:rPr>
        <w:t xml:space="preserve">as </w:t>
      </w:r>
      <w:r>
        <w:t>2s dance up to top, 1s+3s Petronella-in-tandem &amp; set</w:t>
      </w:r>
    </w:p>
    <w:p w:rsidR="00B11EB3" w:rsidRDefault="00B11EB3" w:rsidP="00B11EB3">
      <w:pPr>
        <w:pStyle w:val="DanceBody"/>
        <w:keepNext w:val="0"/>
      </w:pPr>
      <w:r>
        <w:t>25-32</w:t>
      </w:r>
      <w:r>
        <w:tab/>
        <w:t>1s+3s Petronella-in-tandem to opposite sides &amp; set; 3s &amp; 1s turn partners 2H 1.1/2 times</w:t>
      </w:r>
    </w:p>
    <w:p w:rsidR="00B11EB3" w:rsidRDefault="00B11EB3" w:rsidP="00B11EB3"/>
    <w:p w:rsidR="00B11EB3" w:rsidRDefault="00B11EB3" w:rsidP="00B11EB3">
      <w:pPr>
        <w:pStyle w:val="Minicrib"/>
      </w:pPr>
      <w:r>
        <w:t>THE DONAU STRATHSPEY  (S8x32)  3C (4C set)</w:t>
      </w:r>
      <w:r>
        <w:tab/>
        <w:t>Kim Horne  Budapest SCDs</w:t>
      </w:r>
    </w:p>
    <w:p w:rsidR="00B11EB3" w:rsidRDefault="00B11EB3" w:rsidP="00B11EB3">
      <w:pPr>
        <w:pStyle w:val="DanceBody"/>
      </w:pPr>
      <w:r>
        <w:t xml:space="preserve"> 1- 8</w:t>
      </w:r>
      <w:r>
        <w:tab/>
        <w:t xml:space="preserve">Bar 1   1M+3L advance for 2 &amp; retire for 2 &amp; stand for 4 bars </w:t>
      </w:r>
      <w:r w:rsidRPr="0088359F">
        <w:rPr>
          <w:b/>
        </w:rPr>
        <w:t>while</w:t>
      </w:r>
    </w:p>
    <w:p w:rsidR="00B11EB3" w:rsidRDefault="00B11EB3" w:rsidP="00B11EB3">
      <w:pPr>
        <w:pStyle w:val="DanceBody"/>
      </w:pPr>
      <w:r>
        <w:tab/>
        <w:t xml:space="preserve">Bar 3   2s advance for 2 &amp; retire for 2 &amp; stand for 2 bars </w:t>
      </w:r>
      <w:r w:rsidRPr="0088359F">
        <w:rPr>
          <w:b/>
        </w:rPr>
        <w:t>while</w:t>
      </w:r>
    </w:p>
    <w:p w:rsidR="00B11EB3" w:rsidRDefault="00B11EB3" w:rsidP="00B11EB3">
      <w:pPr>
        <w:pStyle w:val="DanceBody"/>
      </w:pPr>
      <w:r>
        <w:tab/>
        <w:t>Bar 5   1L+3M advance for 2 &amp; retire for 2</w:t>
      </w:r>
    </w:p>
    <w:p w:rsidR="00B11EB3" w:rsidRDefault="00B11EB3" w:rsidP="00B11EB3">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B11EB3" w:rsidRDefault="00B11EB3" w:rsidP="00B11EB3">
      <w:pPr>
        <w:pStyle w:val="DanceBody"/>
      </w:pPr>
      <w:r>
        <w:t>17-24</w:t>
      </w:r>
      <w:r>
        <w:tab/>
        <w:t>2s+1s dance 1/2 Ladies' Chain.  2s+1s dance 1/2 Men's Chain &amp; 2s end with an extra turn to own sides</w:t>
      </w:r>
    </w:p>
    <w:p w:rsidR="00B11EB3" w:rsidRDefault="00B11EB3" w:rsidP="00B11EB3">
      <w:pPr>
        <w:pStyle w:val="DanceBody"/>
        <w:keepNext w:val="0"/>
      </w:pPr>
      <w:r>
        <w:t>25-32</w:t>
      </w:r>
      <w:r>
        <w:tab/>
        <w:t>1s+2s+3s Promenade ending with 1s casting to 2</w:t>
      </w:r>
      <w:r w:rsidRPr="00972EEB">
        <w:t>nd</w:t>
      </w:r>
      <w:r>
        <w:t xml:space="preserve"> place</w:t>
      </w:r>
    </w:p>
    <w:p w:rsidR="00B11EB3" w:rsidRDefault="00B11EB3" w:rsidP="00B11EB3"/>
    <w:p w:rsidR="00B11EB3" w:rsidRDefault="00B11EB3" w:rsidP="00B11EB3">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April 2014</w:t>
      </w:r>
    </w:p>
    <w:p w:rsidR="00B11EB3" w:rsidRDefault="00B11EB3" w:rsidP="00B11EB3">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B11EB3" w:rsidRDefault="00B11EB3" w:rsidP="00B11EB3">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B11EB3" w:rsidRDefault="00B11EB3" w:rsidP="00B11EB3">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B11EB3" w:rsidRDefault="00B11EB3" w:rsidP="00B11EB3">
      <w:pPr>
        <w:pStyle w:val="DanceBody"/>
        <w:rPr>
          <w:lang w:eastAsia="en-GB"/>
        </w:rPr>
      </w:pPr>
      <w:r>
        <w:rPr>
          <w:lang w:eastAsia="en-GB"/>
        </w:rPr>
        <w:t>13-16</w:t>
      </w:r>
      <w:r>
        <w:rPr>
          <w:lang w:eastAsia="en-GB"/>
        </w:rPr>
        <w:tab/>
        <w:t xml:space="preserve">2M+1L+2L </w:t>
      </w:r>
      <w:r>
        <w:rPr>
          <w:b/>
          <w:lang w:eastAsia="en-GB"/>
        </w:rPr>
        <w:t>also</w:t>
      </w:r>
      <w:r>
        <w:rPr>
          <w:lang w:eastAsia="en-GB"/>
        </w:rPr>
        <w:t xml:space="preserve"> 3L+1M+3M chase to right up/down sides &amp; across into lines of 3 across in 1st/3rd place</w:t>
      </w:r>
    </w:p>
    <w:p w:rsidR="00B11EB3" w:rsidRDefault="00B11EB3" w:rsidP="00B11EB3">
      <w:pPr>
        <w:pStyle w:val="DanceBody"/>
        <w:rPr>
          <w:lang w:eastAsia="en-GB"/>
        </w:rPr>
      </w:pPr>
      <w:r>
        <w:rPr>
          <w:lang w:eastAsia="en-GB"/>
        </w:rPr>
        <w:t>17-20</w:t>
      </w:r>
      <w:r>
        <w:rPr>
          <w:lang w:eastAsia="en-GB"/>
        </w:rPr>
        <w:tab/>
        <w:t>1/2 diag R&amp;L (1M+2M &amp; 1L+3L cross diagonally to right)</w:t>
      </w:r>
    </w:p>
    <w:p w:rsidR="00B11EB3" w:rsidRDefault="00B11EB3" w:rsidP="00B11EB3">
      <w:pPr>
        <w:pStyle w:val="DanceBody"/>
        <w:rPr>
          <w:lang w:eastAsia="en-GB"/>
        </w:rPr>
      </w:pPr>
      <w:r>
        <w:rPr>
          <w:lang w:eastAsia="en-GB"/>
        </w:rPr>
        <w:t>21-24</w:t>
      </w:r>
      <w:r>
        <w:rPr>
          <w:lang w:eastAsia="en-GB"/>
        </w:rPr>
        <w:tab/>
        <w:t>1/2 diag R&amp;L (1M+3M &amp; 1L+2L cross diagonally to left)</w:t>
      </w:r>
    </w:p>
    <w:p w:rsidR="00B11EB3" w:rsidRDefault="00B11EB3" w:rsidP="00B11EB3">
      <w:pPr>
        <w:pStyle w:val="DanceBody"/>
        <w:rPr>
          <w:lang w:eastAsia="en-GB"/>
        </w:rPr>
      </w:pPr>
      <w:r>
        <w:rPr>
          <w:lang w:eastAsia="en-GB"/>
        </w:rPr>
        <w:t>25-28</w:t>
      </w:r>
      <w:r>
        <w:rPr>
          <w:lang w:eastAsia="en-GB"/>
        </w:rPr>
        <w:tab/>
        <w:t xml:space="preserve">1s cross RH up/down, cast right round 2nd corner to 2nd place opp sides </w:t>
      </w:r>
      <w:r>
        <w:rPr>
          <w:b/>
          <w:lang w:eastAsia="en-GB"/>
        </w:rPr>
        <w:t>while</w:t>
      </w:r>
      <w:r>
        <w:rPr>
          <w:lang w:eastAsia="en-GB"/>
        </w:rPr>
        <w:t xml:space="preserve"> 2s+3s set &amp; cross RH up/down</w:t>
      </w:r>
    </w:p>
    <w:p w:rsidR="00B11EB3" w:rsidRDefault="00B11EB3" w:rsidP="00B11EB3">
      <w:pPr>
        <w:pStyle w:val="DanceBody"/>
        <w:keepNext w:val="0"/>
        <w:rPr>
          <w:lang w:eastAsia="en-GB"/>
        </w:rPr>
      </w:pPr>
      <w:r>
        <w:rPr>
          <w:lang w:eastAsia="en-GB"/>
        </w:rPr>
        <w:t>29-32</w:t>
      </w:r>
      <w:r>
        <w:rPr>
          <w:lang w:eastAsia="en-GB"/>
        </w:rPr>
        <w:tab/>
        <w:t>1s turn 1.1/2 RH to 2nd place own side. 2 1 3</w:t>
      </w:r>
    </w:p>
    <w:p w:rsidR="00B11EB3" w:rsidRDefault="00B11EB3" w:rsidP="00B11EB3"/>
    <w:p w:rsidR="00B11EB3" w:rsidRDefault="00B11EB3" w:rsidP="00B11EB3">
      <w:pPr>
        <w:pStyle w:val="Minicrib"/>
      </w:pPr>
      <w:r>
        <w:t>THE DONSIDE REEL  (R4x32)  4C Set</w:t>
      </w:r>
      <w:r>
        <w:tab/>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dance RH across &amp; LH back to place</w:t>
      </w:r>
    </w:p>
    <w:p w:rsidR="00B11EB3" w:rsidRDefault="00B11EB3" w:rsidP="00B11EB3">
      <w:pPr>
        <w:pStyle w:val="DanceBody"/>
      </w:pPr>
      <w:r>
        <w:t>17-24</w:t>
      </w:r>
      <w:r>
        <w:tab/>
        <w:t>1s dance down the middle &amp; back</w:t>
      </w:r>
    </w:p>
    <w:p w:rsidR="00B11EB3" w:rsidRDefault="00B11EB3" w:rsidP="00B11EB3">
      <w:pPr>
        <w:pStyle w:val="DanceBody"/>
        <w:keepNext w:val="0"/>
      </w:pPr>
      <w:r>
        <w:t>25-32</w:t>
      </w:r>
      <w:r>
        <w:tab/>
        <w:t>1s followed 2s+3s+4s cast on own sides to bottom, 1s make arch</w:t>
      </w:r>
      <w:r w:rsidRPr="00BA6B4D">
        <w:rPr>
          <w:b/>
        </w:rPr>
        <w:t xml:space="preserve"> </w:t>
      </w:r>
      <w:r>
        <w:rPr>
          <w:b/>
        </w:rPr>
        <w:t xml:space="preserve">as </w:t>
      </w:r>
      <w:r>
        <w:t>other dance up under to new places</w:t>
      </w:r>
    </w:p>
    <w:p w:rsidR="00B11EB3" w:rsidRDefault="00B11EB3" w:rsidP="00B11EB3"/>
    <w:p w:rsidR="00B11EB3" w:rsidRDefault="00B11EB3" w:rsidP="00B11EB3">
      <w:pPr>
        <w:pStyle w:val="Minicrib"/>
      </w:pPr>
      <w:r>
        <w:t>THE DOOBRI  (S5x32)  5C set</w:t>
      </w:r>
      <w:r>
        <w:tab/>
        <w:t>Ian Barbour</w:t>
      </w:r>
    </w:p>
    <w:p w:rsidR="00B11EB3" w:rsidRDefault="00B11EB3" w:rsidP="00B11EB3">
      <w:pPr>
        <w:pStyle w:val="DanceBody"/>
      </w:pPr>
      <w:r>
        <w:t xml:space="preserve"> 1- 8</w:t>
      </w:r>
      <w:r>
        <w:tab/>
        <w:t>1s &amp; 3s set, turn partners 2H, cast 1 place &amp; advance setting to face 1</w:t>
      </w:r>
      <w:r w:rsidRPr="00972EEB">
        <w:t>st</w:t>
      </w:r>
      <w:r>
        <w:t xml:space="preserve"> corners</w:t>
      </w:r>
    </w:p>
    <w:p w:rsidR="00B11EB3" w:rsidRDefault="00B11EB3" w:rsidP="00B11EB3">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B11EB3" w:rsidRPr="00AD30EC" w:rsidRDefault="00B11EB3" w:rsidP="00B11EB3">
      <w:pPr>
        <w:pStyle w:val="DanceBody"/>
      </w:pPr>
      <w:r>
        <w:t>17-24</w:t>
      </w:r>
      <w:r>
        <w:tab/>
        <w:t xml:space="preserve">1L &amp; 3L dance Fig of 8 round 4s </w:t>
      </w:r>
      <w:r>
        <w:rPr>
          <w:b/>
        </w:rPr>
        <w:t>while</w:t>
      </w:r>
      <w:r>
        <w:t xml:space="preserve"> 1L dances Fig 8 up round 2s &amp; 3M dances Fig 8 down round 5s</w:t>
      </w:r>
    </w:p>
    <w:p w:rsidR="00B11EB3" w:rsidRDefault="00B11EB3" w:rsidP="00B11EB3">
      <w:pPr>
        <w:pStyle w:val="DanceBody"/>
      </w:pPr>
      <w:r>
        <w:t>25-28</w:t>
      </w:r>
      <w:r>
        <w:tab/>
        <w:t>1M+2s, 1L+4s+3M &amp; 3L+5s dance RH across</w:t>
      </w:r>
    </w:p>
    <w:p w:rsidR="00B11EB3" w:rsidRDefault="00B11EB3" w:rsidP="00B11EB3">
      <w:pPr>
        <w:pStyle w:val="DanceBody"/>
        <w:keepNext w:val="0"/>
      </w:pPr>
      <w:r>
        <w:t>29-32</w:t>
      </w:r>
      <w:r>
        <w:tab/>
        <w:t>1s &amp; 3s cross RH with partner &amp; cast to 3rd/5th place (4s &amp; 5s step up 31-32).  2 4 1 5 3</w:t>
      </w:r>
    </w:p>
    <w:p w:rsidR="00B11EB3" w:rsidRDefault="00B11EB3" w:rsidP="00B11EB3"/>
    <w:p w:rsidR="00B11EB3" w:rsidRDefault="00B11EB3" w:rsidP="00B11EB3">
      <w:pPr>
        <w:pStyle w:val="Minicrib"/>
      </w:pPr>
      <w:r>
        <w:t>DOODLING AT DAWN  (J4x32)  4C set</w:t>
      </w:r>
      <w:r>
        <w:tab/>
        <w:t>Roger Cooper  Birmingham Platinum Bk</w:t>
      </w:r>
    </w:p>
    <w:p w:rsidR="00B11EB3" w:rsidRPr="00D525DA" w:rsidRDefault="00B11EB3" w:rsidP="00B11EB3">
      <w:pPr>
        <w:pStyle w:val="DanceBody"/>
      </w:pPr>
      <w:r w:rsidRPr="00D525DA">
        <w:t>3s &amp; 4s start on opp sides</w:t>
      </w:r>
    </w:p>
    <w:p w:rsidR="00B11EB3" w:rsidRDefault="00B11EB3" w:rsidP="00B11EB3">
      <w:pPr>
        <w:pStyle w:val="DanceBody"/>
      </w:pPr>
      <w:r w:rsidRPr="00D525DA">
        <w:t xml:space="preserve"> 1- 8</w:t>
      </w:r>
      <w:r w:rsidRPr="00D525DA">
        <w:tab/>
        <w:t>All dance Snowball Grand Chain for 4 couples:-</w:t>
      </w:r>
    </w:p>
    <w:p w:rsidR="00B11EB3" w:rsidRPr="00D525DA" w:rsidRDefault="00B11EB3" w:rsidP="00B11EB3">
      <w:pPr>
        <w:pStyle w:val="DanceBody"/>
      </w:pPr>
      <w:r w:rsidRPr="00D525DA">
        <w:tab/>
        <w:t>1s cross RH, 1s+2s change places LH on sides, 2s cross RH as 1s+3s change places RH on sides, 2s+1s also 3s+4s change places LH on sides to end 3(2)4(1)</w:t>
      </w:r>
    </w:p>
    <w:p w:rsidR="00B11EB3" w:rsidRPr="00D525DA" w:rsidRDefault="00B11EB3" w:rsidP="00B11EB3">
      <w:pPr>
        <w:pStyle w:val="DanceBody"/>
      </w:pPr>
      <w:r w:rsidRPr="00D525DA">
        <w:t xml:space="preserve"> 9-16</w:t>
      </w:r>
      <w:r w:rsidRPr="00D525DA">
        <w:tab/>
        <w:t>All 4 couples dance a reel of 4 on opposite sides. 3s+2s, 4s+1s pass LSh to begin.</w:t>
      </w:r>
    </w:p>
    <w:p w:rsidR="00B11EB3" w:rsidRDefault="00B11EB3" w:rsidP="00B11EB3">
      <w:pPr>
        <w:pStyle w:val="DanceBody"/>
      </w:pPr>
      <w:r w:rsidRPr="00D525DA">
        <w:t>17-24</w:t>
      </w:r>
      <w:r w:rsidRPr="00D525DA">
        <w:tab/>
        <w:t>All set &amp; dance La Baratte: -</w:t>
      </w:r>
    </w:p>
    <w:p w:rsidR="00B11EB3" w:rsidRPr="00D525DA" w:rsidRDefault="00B11EB3" w:rsidP="00B11EB3">
      <w:pPr>
        <w:pStyle w:val="DanceBody"/>
      </w:pPr>
      <w:r w:rsidRPr="00D525DA">
        <w:tab/>
        <w:t>`Man 1/2 turns Lady RH, retaining hands but at arm's length from each other</w:t>
      </w:r>
    </w:p>
    <w:p w:rsidR="00B11EB3" w:rsidRPr="00D525DA" w:rsidRDefault="00B11EB3" w:rsidP="00B11EB3">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B11EB3" w:rsidRPr="00D525DA" w:rsidRDefault="00B11EB3" w:rsidP="00B11EB3">
      <w:pPr>
        <w:pStyle w:val="DanceBody"/>
      </w:pPr>
      <w:r w:rsidRPr="00D525DA">
        <w:tab/>
        <w:t>`Couple change places LH to opposite place</w:t>
      </w:r>
    </w:p>
    <w:p w:rsidR="00B11EB3" w:rsidRPr="00D525DA" w:rsidRDefault="00B11EB3" w:rsidP="00B11EB3">
      <w:pPr>
        <w:pStyle w:val="DanceBody"/>
        <w:keepNext w:val="0"/>
      </w:pPr>
      <w:r w:rsidRPr="00D525DA">
        <w:t>25-32</w:t>
      </w:r>
      <w:r w:rsidRPr="00D525DA">
        <w:tab/>
        <w:t xml:space="preserve">3s+2s also 4s+1s circle 4H round to right. 3s+2s Set+Link </w:t>
      </w:r>
      <w:r w:rsidRPr="00D525DA">
        <w:rPr>
          <w:b/>
        </w:rPr>
        <w:t xml:space="preserve">while </w:t>
      </w:r>
      <w:r w:rsidRPr="00D525DA">
        <w:t>4s+1s set &amp; cross RH 2 3 (4) (1)</w:t>
      </w:r>
    </w:p>
    <w:p w:rsidR="00B11EB3" w:rsidRDefault="00B11EB3" w:rsidP="00B11EB3"/>
    <w:p w:rsidR="00B11EB3" w:rsidRDefault="00B11EB3" w:rsidP="00B11EB3">
      <w:pPr>
        <w:pStyle w:val="Minicrib"/>
      </w:pPr>
      <w:r>
        <w:t>THE DOONHAMER DELIGHT  (R32)  Round the Room</w:t>
      </w:r>
      <w:r>
        <w:tab/>
        <w:t>Rachel Shankland  RSCDS Bk 50</w:t>
      </w:r>
    </w:p>
    <w:p w:rsidR="00B11EB3" w:rsidRPr="000D60D4" w:rsidRDefault="00B11EB3" w:rsidP="00B11EB3">
      <w:pPr>
        <w:pStyle w:val="DanceBody"/>
      </w:pPr>
      <w:r w:rsidRPr="000D60D4">
        <w:t>Round the Room, 2 facing 2</w:t>
      </w:r>
    </w:p>
    <w:p w:rsidR="00B11EB3" w:rsidRPr="000D60D4" w:rsidRDefault="00B11EB3" w:rsidP="00B11EB3">
      <w:pPr>
        <w:pStyle w:val="DanceBody"/>
      </w:pPr>
      <w:r w:rsidRPr="000D60D4">
        <w:t xml:space="preserve"> 1- 4</w:t>
      </w:r>
      <w:r w:rsidRPr="000D60D4">
        <w:tab/>
        <w:t xml:space="preserve">Ladies turn 1.1/4 RH </w:t>
      </w:r>
      <w:r w:rsidRPr="000D60D4">
        <w:rPr>
          <w:b/>
        </w:rPr>
        <w:t>while</w:t>
      </w:r>
      <w:r w:rsidRPr="000D60D4">
        <w:t xml:space="preserve"> Men dance 3/4 round clockwise.  All end in partner's place</w:t>
      </w:r>
    </w:p>
    <w:p w:rsidR="00B11EB3" w:rsidRPr="000D60D4" w:rsidRDefault="00B11EB3" w:rsidP="00B11EB3">
      <w:pPr>
        <w:pStyle w:val="DanceBody"/>
      </w:pPr>
      <w:r w:rsidRPr="000D60D4">
        <w:t xml:space="preserve"> 5- 8</w:t>
      </w:r>
      <w:r w:rsidRPr="000D60D4">
        <w:tab/>
        <w:t xml:space="preserve">Men turn 1.1/4 RH </w:t>
      </w:r>
      <w:r w:rsidRPr="000D60D4">
        <w:rPr>
          <w:b/>
        </w:rPr>
        <w:t>while</w:t>
      </w:r>
      <w:r w:rsidRPr="000D60D4">
        <w:t xml:space="preserve"> Ladies dance 3/4 round clockwise.  All end in original places</w:t>
      </w:r>
    </w:p>
    <w:p w:rsidR="00B11EB3" w:rsidRPr="000D60D4" w:rsidRDefault="00B11EB3" w:rsidP="00B11EB3">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B11EB3" w:rsidRPr="000D60D4" w:rsidRDefault="00B11EB3" w:rsidP="00B11EB3">
      <w:pPr>
        <w:pStyle w:val="DanceBody"/>
      </w:pPr>
      <w:r w:rsidRPr="000D60D4">
        <w:t>13-16</w:t>
      </w:r>
      <w:r w:rsidRPr="000D60D4">
        <w:tab/>
        <w:t>All dance RH across</w:t>
      </w:r>
    </w:p>
    <w:p w:rsidR="00B11EB3" w:rsidRPr="000D60D4" w:rsidRDefault="00B11EB3" w:rsidP="00B11EB3">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B11EB3" w:rsidRPr="000D60D4" w:rsidRDefault="00B11EB3" w:rsidP="00B11EB3">
      <w:pPr>
        <w:pStyle w:val="DanceBody"/>
      </w:pPr>
      <w:r w:rsidRPr="000D60D4">
        <w:t>21-24</w:t>
      </w:r>
      <w:r w:rsidRPr="000D60D4">
        <w:tab/>
        <w:t>All dance LH across</w:t>
      </w:r>
    </w:p>
    <w:p w:rsidR="00B11EB3" w:rsidRPr="000D60D4" w:rsidRDefault="00B11EB3" w:rsidP="00B11EB3">
      <w:pPr>
        <w:pStyle w:val="DanceBody"/>
        <w:keepNext w:val="0"/>
      </w:pPr>
      <w:r w:rsidRPr="000D60D4">
        <w:t>25-32</w:t>
      </w:r>
      <w:r w:rsidRPr="000D60D4">
        <w:tab/>
        <w:t>All dance DoSiDo with opp dancer &amp; all pass opp dancer RSh to meet new couple</w:t>
      </w:r>
    </w:p>
    <w:p w:rsidR="00B11EB3" w:rsidRDefault="00B11EB3" w:rsidP="00B11EB3"/>
    <w:p w:rsidR="00B11EB3" w:rsidRDefault="00B11EB3" w:rsidP="00B11EB3">
      <w:pPr>
        <w:pStyle w:val="Minicrib"/>
      </w:pPr>
      <w:r>
        <w:t>THE DOPHEI STRATHSPEY  (S3x32)  3C Set</w:t>
      </w:r>
      <w:r>
        <w:tab/>
        <w:t>Peter Hastings</w:t>
      </w:r>
    </w:p>
    <w:p w:rsidR="00B11EB3" w:rsidRDefault="00B11EB3" w:rsidP="00B11EB3">
      <w:pPr>
        <w:pStyle w:val="DanceBody"/>
      </w:pPr>
      <w:r>
        <w:t xml:space="preserve"> 1- 8</w:t>
      </w:r>
      <w:r>
        <w:tab/>
        <w:t>1s turn 2H to face up, dance up &amp; cast to face 1</w:t>
      </w:r>
      <w:r w:rsidRPr="00972EEB">
        <w:t>st</w:t>
      </w:r>
      <w:r>
        <w:t xml:space="preserve"> corners</w:t>
      </w:r>
    </w:p>
    <w:p w:rsidR="00B11EB3" w:rsidRDefault="00B11EB3" w:rsidP="00B11EB3">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B11EB3" w:rsidRDefault="00B11EB3" w:rsidP="00B11EB3">
      <w:pPr>
        <w:pStyle w:val="DanceBody"/>
      </w:pPr>
      <w:r>
        <w:t>17-24</w:t>
      </w:r>
      <w:r>
        <w:tab/>
        <w:t>1s dance reels of 3 on sides giving LSh to 1</w:t>
      </w:r>
      <w:r w:rsidRPr="00972EEB">
        <w:t>st</w:t>
      </w:r>
      <w:r>
        <w:t xml:space="preserve"> corners</w:t>
      </w:r>
    </w:p>
    <w:p w:rsidR="00B11EB3" w:rsidRDefault="00B11EB3" w:rsidP="00B11EB3">
      <w:pPr>
        <w:pStyle w:val="DanceBody"/>
        <w:keepNext w:val="0"/>
      </w:pPr>
      <w:r>
        <w:t>25-32</w:t>
      </w:r>
      <w:r>
        <w:tab/>
        <w:t>1s 1/2 turn RH to face up, lead up to top, cast on own sides behind 2s, dance in &amp; down to 3</w:t>
      </w:r>
      <w:r w:rsidRPr="00972EEB">
        <w:t>rd</w:t>
      </w:r>
      <w:r>
        <w:t xml:space="preserve"> place</w:t>
      </w:r>
      <w:r w:rsidRPr="00BA6B4D">
        <w:rPr>
          <w:b/>
        </w:rPr>
        <w:t xml:space="preserve"> </w:t>
      </w:r>
      <w:r>
        <w:rPr>
          <w:b/>
        </w:rPr>
        <w:t xml:space="preserve">as </w:t>
      </w:r>
      <w:r>
        <w:t>3s cast up 1 place</w:t>
      </w:r>
    </w:p>
    <w:p w:rsidR="00B11EB3" w:rsidRDefault="00B11EB3" w:rsidP="00B11EB3"/>
    <w:p w:rsidR="00B11EB3" w:rsidRDefault="00B11EB3" w:rsidP="00B11EB3">
      <w:pPr>
        <w:pStyle w:val="Minicrib"/>
      </w:pPr>
      <w:r>
        <w:t>DORA CONNOLLY'S JIG  (J4x40)  4C set</w:t>
      </w:r>
      <w:r>
        <w:tab/>
        <w:t>Sue Petyt 2008  https://suepetyt.e-cribs.org/</w:t>
      </w:r>
    </w:p>
    <w:p w:rsidR="00B11EB3" w:rsidRDefault="00B11EB3" w:rsidP="00B11EB3">
      <w:pPr>
        <w:pStyle w:val="DanceBody"/>
      </w:pPr>
      <w:r>
        <w:t xml:space="preserve"> 1- 8</w:t>
      </w:r>
      <w:r>
        <w:tab/>
        <w:t>2s+3s Set &amp; Rotate  1 3 2 4</w:t>
      </w:r>
    </w:p>
    <w:p w:rsidR="00B11EB3" w:rsidRDefault="00B11EB3" w:rsidP="00B11EB3">
      <w:pPr>
        <w:pStyle w:val="DanceBody"/>
      </w:pPr>
      <w:r>
        <w:t xml:space="preserve"> 9-16</w:t>
      </w:r>
      <w:r>
        <w:tab/>
        <w:t>3s dance diag R&amp;L with 1s &amp; 2s (3M down, 3L up each time)  (2) 3 (1) 4</w:t>
      </w:r>
    </w:p>
    <w:p w:rsidR="00B11EB3" w:rsidRDefault="00B11EB3" w:rsidP="00B11EB3">
      <w:pPr>
        <w:pStyle w:val="DanceBody"/>
      </w:pPr>
      <w:r>
        <w:t>17-24</w:t>
      </w:r>
      <w:r>
        <w:tab/>
        <w:t>1s dance diag R&amp;L with 3s &amp; 4s (1M down, 1L up each time)  (2)(4)(1)(3)</w:t>
      </w:r>
    </w:p>
    <w:p w:rsidR="00B11EB3" w:rsidRDefault="00B11EB3" w:rsidP="00B11EB3">
      <w:pPr>
        <w:pStyle w:val="DanceBody"/>
      </w:pPr>
      <w:r>
        <w:t>25-32</w:t>
      </w:r>
      <w:r>
        <w:tab/>
        <w:t>Reels of 4 on sides (2s+4s &amp; 1s+3s pass RSh to start)</w:t>
      </w:r>
    </w:p>
    <w:p w:rsidR="00B11EB3" w:rsidRDefault="00B11EB3" w:rsidP="00B11EB3">
      <w:pPr>
        <w:pStyle w:val="DanceBody"/>
        <w:keepNext w:val="0"/>
      </w:pPr>
      <w:r>
        <w:t>33-40</w:t>
      </w:r>
      <w:r>
        <w:tab/>
        <w:t xml:space="preserve">All set, all cross RH to own sides, 2s+4s </w:t>
      </w:r>
      <w:r>
        <w:rPr>
          <w:b/>
        </w:rPr>
        <w:t>also</w:t>
      </w:r>
      <w:r>
        <w:t xml:space="preserve"> 1s+3s dance RH across to end 2 4 1 3</w:t>
      </w:r>
    </w:p>
    <w:p w:rsidR="00B11EB3" w:rsidRDefault="00B11EB3" w:rsidP="00B11EB3"/>
    <w:p w:rsidR="00B11EB3" w:rsidRDefault="00B11EB3" w:rsidP="00B11EB3">
      <w:pPr>
        <w:pStyle w:val="Minicrib"/>
      </w:pPr>
      <w:r>
        <w:t>DOREEN'S DELIGHT  (S4x48)  4C set</w:t>
      </w:r>
      <w:r>
        <w:tab/>
        <w:t>J Bissett</w:t>
      </w:r>
    </w:p>
    <w:p w:rsidR="00B11EB3" w:rsidRPr="00D02168" w:rsidRDefault="00B11EB3" w:rsidP="00B11EB3">
      <w:pPr>
        <w:pStyle w:val="DanceBody"/>
      </w:pPr>
      <w:r w:rsidRPr="00D02168">
        <w:t xml:space="preserve"> 1- 8</w:t>
      </w:r>
      <w:r w:rsidRPr="00D02168">
        <w:tab/>
        <w:t>1s petronella turn &amp; set, turn 2H to end between 2s facing opposite partner</w:t>
      </w:r>
    </w:p>
    <w:p w:rsidR="00B11EB3" w:rsidRPr="00D02168" w:rsidRDefault="00B11EB3" w:rsidP="00B11EB3">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11EB3" w:rsidRPr="00D02168" w:rsidRDefault="00B11EB3" w:rsidP="00B11EB3">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11EB3" w:rsidRPr="00D02168" w:rsidRDefault="00B11EB3" w:rsidP="00B11EB3">
      <w:pPr>
        <w:pStyle w:val="DanceBody"/>
      </w:pPr>
      <w:r w:rsidRPr="00D02168">
        <w:t>25-32</w:t>
      </w:r>
      <w:r w:rsidRPr="00D02168">
        <w:tab/>
        <w:t>1s followed by 4s+3s+2s lead to top, cross &amp; lead down own sides</w:t>
      </w:r>
    </w:p>
    <w:p w:rsidR="00B11EB3" w:rsidRPr="00D02168" w:rsidRDefault="00B11EB3" w:rsidP="00B11EB3">
      <w:pPr>
        <w:pStyle w:val="DanceBody"/>
      </w:pPr>
      <w:r w:rsidRPr="00D02168">
        <w:t>33-40</w:t>
      </w:r>
      <w:r w:rsidRPr="00D02168">
        <w:tab/>
        <w:t>2s+3s</w:t>
      </w:r>
      <w:r w:rsidRPr="007F0D5A">
        <w:rPr>
          <w:b/>
        </w:rPr>
        <w:t xml:space="preserve"> also </w:t>
      </w:r>
      <w:r w:rsidRPr="00D02168">
        <w:t xml:space="preserve">4s+1s dance </w:t>
      </w:r>
      <w:r>
        <w:t>Diamond Poussette</w:t>
      </w:r>
    </w:p>
    <w:p w:rsidR="00B11EB3" w:rsidRPr="00D02168" w:rsidRDefault="00B11EB3" w:rsidP="00B11EB3">
      <w:pPr>
        <w:pStyle w:val="DanceBody"/>
        <w:keepNext w:val="0"/>
      </w:pPr>
      <w:r w:rsidRPr="00D02168">
        <w:t>41-48</w:t>
      </w:r>
      <w:r w:rsidRPr="00D02168">
        <w:tab/>
        <w:t>All circle 8H round &amp; back</w:t>
      </w:r>
    </w:p>
    <w:p w:rsidR="00B11EB3" w:rsidRDefault="00B11EB3" w:rsidP="00B11EB3"/>
    <w:p w:rsidR="00B11EB3" w:rsidRDefault="00B11EB3" w:rsidP="00B11EB3">
      <w:pPr>
        <w:pStyle w:val="Minicrib"/>
      </w:pPr>
      <w:r>
        <w:t>DORIS THORN'S REEL  (R3x32)  3C Set</w:t>
      </w:r>
      <w:r>
        <w:tab/>
        <w:t>Neville Miller  Inlet Road Dances</w:t>
      </w:r>
    </w:p>
    <w:p w:rsidR="00B11EB3" w:rsidRDefault="00B11EB3" w:rsidP="00B11EB3">
      <w:pPr>
        <w:pStyle w:val="DanceBody"/>
      </w:pPr>
      <w:r>
        <w:t xml:space="preserve"> 1- 8</w:t>
      </w:r>
      <w:r>
        <w:tab/>
        <w:t xml:space="preserve">1s &amp; 3s 3/4 turn partner into centre &amp; balance in line; 1M+2s+3L dance LH across </w:t>
      </w:r>
      <w:r>
        <w:rPr>
          <w:b/>
        </w:rPr>
        <w:t>while</w:t>
      </w:r>
      <w:r>
        <w:t xml:space="preserve"> 1L &amp; 3M chase clockwise 1/2 round (1L dances down to 3L's place, 3M up to 1M's place). 1M &amp; 3L finish in centre, 1M facing down, 3L facing up</w:t>
      </w:r>
    </w:p>
    <w:p w:rsidR="00B11EB3" w:rsidRDefault="00B11EB3" w:rsidP="00B11EB3">
      <w:pPr>
        <w:pStyle w:val="DanceBody"/>
      </w:pPr>
      <w:r>
        <w:t xml:space="preserve"> 9-16</w:t>
      </w:r>
      <w:r>
        <w:tab/>
        <w:t>1M+3L pass LSh, 3L to 1L's place, 1M to 3M's place &amp; all set; 3s+2s+1s Adv+Ret</w:t>
      </w:r>
    </w:p>
    <w:p w:rsidR="00B11EB3" w:rsidRDefault="00B11EB3" w:rsidP="00B11EB3">
      <w:pPr>
        <w:pStyle w:val="DanceBody"/>
      </w:pPr>
      <w:r>
        <w:t>17-24</w:t>
      </w:r>
      <w:r>
        <w:tab/>
        <w:t>2M+3s (at top) &amp; 2L+1s (at bottom) dance LSh reels of 3 across (2s LSh to 3rd corner pstn to start).  2s end in 2nd place own side.  3 2 1</w:t>
      </w:r>
    </w:p>
    <w:p w:rsidR="00B11EB3" w:rsidRDefault="00B11EB3" w:rsidP="00B11EB3">
      <w:pPr>
        <w:pStyle w:val="DanceBody"/>
        <w:keepNext w:val="0"/>
      </w:pPr>
      <w:r>
        <w:t>25-32</w:t>
      </w:r>
      <w:r>
        <w:tab/>
        <w:t>3s+2s dance Set+Rotate.  2 3 1</w:t>
      </w:r>
    </w:p>
    <w:p w:rsidR="00B11EB3" w:rsidRDefault="00B11EB3" w:rsidP="00B11EB3"/>
    <w:p w:rsidR="00B11EB3" w:rsidRDefault="00B11EB3" w:rsidP="00B11EB3">
      <w:pPr>
        <w:pStyle w:val="Minicrib"/>
      </w:pPr>
      <w:r>
        <w:t>DORNEY WOOD  (S2x40)  4C Set</w:t>
      </w:r>
      <w:r>
        <w:tab/>
        <w:t>Ann Dix  The Burnham Set</w:t>
      </w:r>
    </w:p>
    <w:p w:rsidR="00B11EB3" w:rsidRDefault="00B11EB3" w:rsidP="00B11EB3">
      <w:pPr>
        <w:pStyle w:val="DanceBody"/>
      </w:pPr>
      <w:r>
        <w:t xml:space="preserve"> 1- 4</w:t>
      </w:r>
      <w:r>
        <w:tab/>
        <w:t>All set &amp; cross RH</w:t>
      </w:r>
    </w:p>
    <w:p w:rsidR="00B11EB3" w:rsidRDefault="00B11EB3" w:rsidP="00B11EB3">
      <w:pPr>
        <w:pStyle w:val="DanceBody"/>
      </w:pPr>
      <w:r>
        <w:t xml:space="preserve"> 5- 8</w:t>
      </w:r>
      <w:r>
        <w:tab/>
        <w:t xml:space="preserve">1s+2s </w:t>
      </w:r>
      <w:r w:rsidRPr="00F8205D">
        <w:rPr>
          <w:b/>
        </w:rPr>
        <w:t>also</w:t>
      </w:r>
      <w:r>
        <w:t xml:space="preserve"> 3s+4s circle 4H round to Left (1) (2) (3) (4)</w:t>
      </w:r>
    </w:p>
    <w:p w:rsidR="00B11EB3" w:rsidRDefault="00B11EB3" w:rsidP="00B11EB3">
      <w:pPr>
        <w:pStyle w:val="DanceBody"/>
      </w:pPr>
      <w:r>
        <w:t xml:space="preserve"> 9-16</w:t>
      </w:r>
      <w:r>
        <w:tab/>
        <w:t>2s+3s set &amp; cross LH; 2s+3s circle 4H round to Right (1) 2 3 (4)</w:t>
      </w:r>
    </w:p>
    <w:p w:rsidR="00B11EB3" w:rsidRDefault="00B11EB3" w:rsidP="00B11EB3">
      <w:pPr>
        <w:pStyle w:val="DanceBody"/>
      </w:pPr>
      <w:r>
        <w:t>17-20</w:t>
      </w:r>
      <w:r>
        <w:tab/>
        <w:t>1s+4s cross RH &amp; cast one place (1s down, 4s up - 2s &amp; 3s step up/down).  2 1 4 3</w:t>
      </w:r>
    </w:p>
    <w:p w:rsidR="00B11EB3" w:rsidRDefault="00B11EB3" w:rsidP="00B11EB3">
      <w:pPr>
        <w:pStyle w:val="DanceBody"/>
      </w:pPr>
      <w:r>
        <w:t>21-24</w:t>
      </w:r>
      <w:r>
        <w:tab/>
        <w:t>All turn 2H twice to finish 2s+1s facing down, Men with partners on Left, 4s+3s facing up, Men with partners on right</w:t>
      </w:r>
    </w:p>
    <w:p w:rsidR="00B11EB3" w:rsidRDefault="00B11EB3" w:rsidP="00B11EB3">
      <w:pPr>
        <w:pStyle w:val="DanceBody"/>
      </w:pPr>
      <w:r>
        <w:t>25-32</w:t>
      </w:r>
      <w:r>
        <w:tab/>
        <w:t xml:space="preserve">2s+1s </w:t>
      </w:r>
      <w:r w:rsidRPr="00F8205D">
        <w:rPr>
          <w:b/>
        </w:rPr>
        <w:t>also</w:t>
      </w:r>
      <w:r>
        <w:t xml:space="preserve"> 4s+3s dance Double Fig of 8 (to start 1s &amp; 4s cast up/down </w:t>
      </w:r>
      <w:r w:rsidRPr="00F8205D">
        <w:rPr>
          <w:b/>
        </w:rPr>
        <w:t>while</w:t>
      </w:r>
      <w:r>
        <w:t xml:space="preserve"> 2s &amp; 3s cross down/up).  2 1 4 3</w:t>
      </w:r>
    </w:p>
    <w:p w:rsidR="00B11EB3" w:rsidRDefault="00B11EB3" w:rsidP="00B11EB3">
      <w:pPr>
        <w:pStyle w:val="DanceBody"/>
        <w:keepNext w:val="0"/>
      </w:pPr>
      <w:r>
        <w:t>33-40</w:t>
      </w:r>
      <w:r>
        <w:tab/>
        <w:t>All dance Grand Chain, 1 step per hand (to start 2s &amp; 3s facing across the dance, 1s facing down, 4s facing up).  2 1 4 3</w:t>
      </w:r>
    </w:p>
    <w:p w:rsidR="00B11EB3" w:rsidRDefault="00B11EB3" w:rsidP="00B11EB3"/>
    <w:p w:rsidR="00B11EB3" w:rsidRDefault="00B11EB3" w:rsidP="00B11EB3">
      <w:pPr>
        <w:pStyle w:val="Minicrib"/>
      </w:pPr>
      <w:r>
        <w:t>DORNIE STRATHSPEY  (S8x32)  3C (4C set)</w:t>
      </w:r>
      <w:r>
        <w:tab/>
        <w:t>Alan Davis  5 SCDs &amp; The Blackwater Collection</w:t>
      </w:r>
    </w:p>
    <w:p w:rsidR="00B11EB3" w:rsidRDefault="00B11EB3" w:rsidP="00B11EB3">
      <w:pPr>
        <w:pStyle w:val="DanceBody"/>
      </w:pPr>
      <w:r>
        <w:t xml:space="preserve"> 1- 8</w:t>
      </w:r>
      <w:r>
        <w:tab/>
        <w:t>1s+2s+3s dance mirror reels of 3 on own sides giving hands (1s in &amp; down to start)</w:t>
      </w:r>
    </w:p>
    <w:p w:rsidR="00B11EB3" w:rsidRDefault="00B11EB3" w:rsidP="00B11EB3">
      <w:pPr>
        <w:pStyle w:val="DanceBody"/>
      </w:pPr>
      <w:r>
        <w:t xml:space="preserve"> 9-16</w:t>
      </w:r>
      <w:r>
        <w:tab/>
        <w:t>1M+3L 1/2 turn RH, pull back RSh &amp;dance out to each others place; 1L+3M repeat &amp; remain facing out</w:t>
      </w:r>
    </w:p>
    <w:p w:rsidR="00B11EB3" w:rsidRDefault="00B11EB3" w:rsidP="00B11EB3">
      <w:pPr>
        <w:pStyle w:val="DanceBody"/>
      </w:pPr>
      <w:r>
        <w:t>17-24</w:t>
      </w:r>
      <w:r>
        <w:tab/>
        <w:t>1s+3s chase clockwise back to places</w:t>
      </w:r>
      <w:r w:rsidRPr="00BA6B4D">
        <w:rPr>
          <w:b/>
        </w:rPr>
        <w:t xml:space="preserve"> while </w:t>
      </w:r>
      <w:r>
        <w:t>2s turn 2H; 1s+2s dance RH across 1/2 way</w:t>
      </w:r>
      <w:r w:rsidRPr="00BA6B4D">
        <w:rPr>
          <w:b/>
        </w:rPr>
        <w:t xml:space="preserve"> while </w:t>
      </w:r>
      <w:r>
        <w:t>3s cross RH, all 3 couples  cross RH to own side</w:t>
      </w:r>
    </w:p>
    <w:p w:rsidR="00B11EB3" w:rsidRDefault="00B11EB3" w:rsidP="00B11EB3">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rPr>
        <w:t xml:space="preserve"> while </w:t>
      </w:r>
      <w:r>
        <w:t>2s+3s set &amp; cross RH &amp; repeat back to own sides</w:t>
      </w:r>
    </w:p>
    <w:p w:rsidR="00B11EB3" w:rsidRDefault="00B11EB3" w:rsidP="00B11EB3"/>
    <w:p w:rsidR="00B11EB3" w:rsidRDefault="00B11EB3" w:rsidP="00B11EB3">
      <w:pPr>
        <w:pStyle w:val="Minicrib"/>
      </w:pPr>
      <w:r>
        <w:t>DORNOCH LINKS  (R4x64)  4C set</w:t>
      </w:r>
      <w:r>
        <w:tab/>
        <w:t>H Steel  SCD Archives</w:t>
      </w:r>
    </w:p>
    <w:p w:rsidR="00B11EB3" w:rsidRDefault="00B11EB3" w:rsidP="00B11EB3">
      <w:pPr>
        <w:pStyle w:val="DanceBody"/>
      </w:pPr>
      <w:r>
        <w:t xml:space="preserve"> 1- 8</w:t>
      </w:r>
      <w:r>
        <w:tab/>
        <w:t>1L+2M</w:t>
      </w:r>
      <w:r w:rsidRPr="007F0D5A">
        <w:rPr>
          <w:b/>
        </w:rPr>
        <w:t xml:space="preserve"> also </w:t>
      </w:r>
      <w:r>
        <w:t>3L+4M cross RH, all turn partners LH on sides, 1L+2M</w:t>
      </w:r>
      <w:r w:rsidRPr="007F0D5A">
        <w:rPr>
          <w:b/>
        </w:rPr>
        <w:t xml:space="preserve"> also </w:t>
      </w:r>
      <w:r>
        <w:t>3L+4M cross back RH &amp; 1s+2s</w:t>
      </w:r>
      <w:r w:rsidRPr="007F0D5A">
        <w:rPr>
          <w:b/>
        </w:rPr>
        <w:t xml:space="preserve"> also </w:t>
      </w:r>
      <w:r>
        <w:t>3s+4s turn LH on sides</w:t>
      </w:r>
    </w:p>
    <w:p w:rsidR="00B11EB3" w:rsidRDefault="00B11EB3" w:rsidP="00B11EB3">
      <w:pPr>
        <w:pStyle w:val="DanceBody"/>
      </w:pPr>
      <w:r>
        <w:t xml:space="preserve"> 9-16</w:t>
      </w:r>
      <w:r>
        <w:tab/>
        <w:t>1M+2L</w:t>
      </w:r>
      <w:r w:rsidRPr="007F0D5A">
        <w:rPr>
          <w:b/>
        </w:rPr>
        <w:t xml:space="preserve"> also </w:t>
      </w:r>
      <w:r>
        <w:t>3M+4L repeat bars 1- 8</w:t>
      </w:r>
    </w:p>
    <w:p w:rsidR="00B11EB3" w:rsidRDefault="00B11EB3" w:rsidP="00B11EB3">
      <w:pPr>
        <w:pStyle w:val="DanceBody"/>
      </w:pPr>
      <w:r>
        <w:t>17-24</w:t>
      </w:r>
      <w:r>
        <w:tab/>
        <w:t>All dance reels of 4 on sides</w:t>
      </w:r>
    </w:p>
    <w:p w:rsidR="00B11EB3" w:rsidRDefault="00B11EB3" w:rsidP="00B11EB3">
      <w:pPr>
        <w:pStyle w:val="DanceBody"/>
      </w:pPr>
      <w:r>
        <w:t>25-32</w:t>
      </w:r>
      <w:r>
        <w:tab/>
        <w:t>1s &amp; 4s set, cast in 1 place &amp; dance 1/2 Figs of 8 round end couples</w:t>
      </w:r>
    </w:p>
    <w:p w:rsidR="00B11EB3" w:rsidRDefault="00B11EB3" w:rsidP="00B11EB3">
      <w:pPr>
        <w:pStyle w:val="DanceBody"/>
      </w:pPr>
      <w:r>
        <w:t>33-40</w:t>
      </w:r>
      <w:r>
        <w:tab/>
        <w:t>2s &amp; 3s repeat bars 25-32</w:t>
      </w:r>
    </w:p>
    <w:p w:rsidR="00B11EB3" w:rsidRDefault="00B11EB3" w:rsidP="00B11EB3">
      <w:pPr>
        <w:pStyle w:val="DanceBody"/>
      </w:pPr>
      <w:r>
        <w:t>41-48</w:t>
      </w:r>
      <w:r>
        <w:tab/>
        <w:t>1s followed by 2s+3s+4s lead down to bottom &amp; cast up to original places</w:t>
      </w:r>
    </w:p>
    <w:p w:rsidR="00B11EB3" w:rsidRDefault="00B11EB3" w:rsidP="00B11EB3">
      <w:pPr>
        <w:pStyle w:val="DanceBody"/>
      </w:pPr>
      <w:r>
        <w:t>49-56</w:t>
      </w:r>
      <w:r>
        <w:tab/>
        <w:t>1s+2s dance 4 bars of Poussette, 1s+3s dance 4 bars of Poussette</w:t>
      </w:r>
      <w:r w:rsidRPr="00BA6B4D">
        <w:rPr>
          <w:b/>
        </w:rPr>
        <w:t xml:space="preserve"> while </w:t>
      </w:r>
      <w:r>
        <w:t>2s set</w:t>
      </w:r>
    </w:p>
    <w:p w:rsidR="00B11EB3" w:rsidRDefault="00B11EB3" w:rsidP="00B11EB3">
      <w:pPr>
        <w:pStyle w:val="DanceBody"/>
        <w:keepNext w:val="0"/>
      </w:pPr>
      <w:r>
        <w:t>57-64</w:t>
      </w:r>
      <w:r>
        <w:tab/>
        <w:t>1s+4s dance 4 bars of Poussette</w:t>
      </w:r>
      <w:r w:rsidRPr="00BA6B4D">
        <w:rPr>
          <w:b/>
        </w:rPr>
        <w:t xml:space="preserve"> while </w:t>
      </w:r>
      <w:r>
        <w:t>2s &amp; 3s set &amp; all dance last 4 bars of Poussette</w:t>
      </w:r>
    </w:p>
    <w:p w:rsidR="00B11EB3" w:rsidRDefault="00B11EB3" w:rsidP="00B11EB3"/>
    <w:p w:rsidR="00B11EB3" w:rsidRDefault="00B11EB3" w:rsidP="00B11EB3">
      <w:pPr>
        <w:pStyle w:val="Minicrib"/>
      </w:pPr>
      <w:r>
        <w:t>THE DOUBLE DIAMOND RANT  (R4x32)  4C set</w:t>
      </w:r>
      <w:r>
        <w:tab/>
        <w:t>J Johnstone  Loreburn Bk 4</w:t>
      </w:r>
    </w:p>
    <w:p w:rsidR="00B11EB3" w:rsidRDefault="00B11EB3" w:rsidP="00B11EB3">
      <w:pPr>
        <w:pStyle w:val="DanceBody"/>
      </w:pPr>
      <w:r>
        <w:t xml:space="preserve"> 1- 8</w:t>
      </w:r>
      <w:r>
        <w:tab/>
        <w:t>1M+3M dance 1/2 diagonal reel of 4 with 2L+4L, top 2 couples</w:t>
      </w:r>
      <w:r w:rsidRPr="007F0D5A">
        <w:rPr>
          <w:b/>
        </w:rPr>
        <w:t xml:space="preserve"> also </w:t>
      </w:r>
      <w:r>
        <w:t>bottom 2 couples dance RH across</w:t>
      </w:r>
    </w:p>
    <w:p w:rsidR="00B11EB3" w:rsidRDefault="00B11EB3" w:rsidP="00B11EB3">
      <w:pPr>
        <w:pStyle w:val="DanceBody"/>
      </w:pPr>
      <w:r>
        <w:t xml:space="preserve"> 9-16</w:t>
      </w:r>
      <w:r>
        <w:tab/>
        <w:t>Partners repeat to end 4 3 2 1 on opposite sides</w:t>
      </w:r>
    </w:p>
    <w:p w:rsidR="00B11EB3" w:rsidRDefault="00B11EB3" w:rsidP="00B11EB3">
      <w:pPr>
        <w:pStyle w:val="DanceBody"/>
      </w:pPr>
      <w:r>
        <w:t>17-24</w:t>
      </w:r>
      <w:r>
        <w:tab/>
        <w:t>All chase clockwise 1/2 way &amp; turn partners RH</w:t>
      </w:r>
    </w:p>
    <w:p w:rsidR="00B11EB3" w:rsidRDefault="00B11EB3" w:rsidP="00B11EB3">
      <w:pPr>
        <w:pStyle w:val="DanceBody"/>
        <w:keepNext w:val="0"/>
      </w:pPr>
      <w:r>
        <w:t>25-32</w:t>
      </w:r>
      <w:r>
        <w:tab/>
        <w:t>1s cross RH, cast 1 place, dance down between 3s &amp; cast to bottom</w:t>
      </w:r>
    </w:p>
    <w:p w:rsidR="00B11EB3" w:rsidRDefault="00B11EB3" w:rsidP="00B11EB3"/>
    <w:p w:rsidR="00B11EB3" w:rsidRDefault="00B11EB3" w:rsidP="00B11EB3">
      <w:pPr>
        <w:pStyle w:val="Minicrib"/>
      </w:pPr>
      <w:r>
        <w:t>THE DOUBLE DIAMOND STRATHSPEY  (S4x32)  4C set</w:t>
      </w:r>
      <w:r>
        <w:tab/>
        <w:t>Roy Goldring  Social Dances 2002 (Leeds 40th Anniv)</w:t>
      </w:r>
    </w:p>
    <w:p w:rsidR="00B11EB3" w:rsidRDefault="00B11EB3" w:rsidP="00B11EB3">
      <w:pPr>
        <w:pStyle w:val="DanceBody"/>
      </w:pPr>
      <w:r>
        <w:t xml:space="preserve"> 1- 8</w:t>
      </w:r>
      <w:r>
        <w:tab/>
        <w:t>1s+2s</w:t>
      </w:r>
      <w:r w:rsidRPr="007F0D5A">
        <w:rPr>
          <w:b/>
        </w:rPr>
        <w:t xml:space="preserve"> also </w:t>
      </w:r>
      <w:r>
        <w:t>3s+4s dance Diamond Poussette</w:t>
      </w:r>
    </w:p>
    <w:p w:rsidR="00B11EB3" w:rsidRDefault="00B11EB3" w:rsidP="00B11EB3">
      <w:pPr>
        <w:pStyle w:val="DanceBody"/>
      </w:pPr>
      <w:r>
        <w:t xml:space="preserve"> 9-16</w:t>
      </w:r>
      <w:r>
        <w:tab/>
        <w:t>1L+2M</w:t>
      </w:r>
      <w:r w:rsidRPr="007F0D5A">
        <w:rPr>
          <w:b/>
        </w:rPr>
        <w:t xml:space="preserve"> also </w:t>
      </w:r>
      <w:r>
        <w:t>3L+4M pass RSh turn to face each other &amp; turn about to dance into others place, 1M+2L</w:t>
      </w:r>
      <w:r w:rsidRPr="007F0D5A">
        <w:rPr>
          <w:b/>
        </w:rPr>
        <w:t xml:space="preserve"> also </w:t>
      </w:r>
      <w:r>
        <w:t>3M+4L repeat</w:t>
      </w:r>
    </w:p>
    <w:p w:rsidR="00B11EB3" w:rsidRDefault="00B11EB3" w:rsidP="00B11EB3">
      <w:pPr>
        <w:pStyle w:val="DanceBody"/>
      </w:pPr>
      <w:r>
        <w:t>17-24</w:t>
      </w:r>
      <w:r>
        <w:tab/>
        <w:t>1s &amp; 3s dance 1/2 Fig 8 round couple above them, 2s &amp; 4s dance 1/2 Fig 8 round couple below</w:t>
      </w:r>
    </w:p>
    <w:p w:rsidR="00B11EB3" w:rsidRDefault="00B11EB3" w:rsidP="00B11EB3">
      <w:pPr>
        <w:pStyle w:val="DanceBody"/>
        <w:keepNext w:val="0"/>
      </w:pPr>
      <w:r>
        <w:t>25-32</w:t>
      </w:r>
      <w:r>
        <w:tab/>
        <w:t>1s+4s+3s (bottom 3 cpls) dance the Knot</w:t>
      </w:r>
    </w:p>
    <w:p w:rsidR="00B11EB3" w:rsidRDefault="00B11EB3" w:rsidP="00B11EB3"/>
    <w:p w:rsidR="00B11EB3" w:rsidRDefault="00B11EB3" w:rsidP="00B11EB3">
      <w:pPr>
        <w:pStyle w:val="Minicrib"/>
      </w:pPr>
      <w:r>
        <w:t>A DOUBLE DOSE  (J4x32)  4C set</w:t>
      </w:r>
      <w:r>
        <w:tab/>
        <w:t>John Drewry  Stoneywood Coll 1</w:t>
      </w:r>
    </w:p>
    <w:p w:rsidR="00B11EB3" w:rsidRDefault="00B11EB3" w:rsidP="00B11EB3">
      <w:pPr>
        <w:pStyle w:val="DanceBody"/>
      </w:pPr>
      <w:r>
        <w:t xml:space="preserve"> 1- 8</w:t>
      </w:r>
      <w:r>
        <w:tab/>
        <w:t>1s+2s</w:t>
      </w:r>
      <w:r w:rsidRPr="007F0D5A">
        <w:rPr>
          <w:b/>
        </w:rPr>
        <w:t xml:space="preserve"> also </w:t>
      </w:r>
      <w:r>
        <w:t>3s+4s dance 1/2 double Fig of 8 (1s cross down &amp; 4s cross up to start), 1M+2M</w:t>
      </w:r>
      <w:r w:rsidRPr="007F0D5A">
        <w:rPr>
          <w:b/>
        </w:rPr>
        <w:t xml:space="preserve"> also </w:t>
      </w:r>
      <w:r>
        <w:t>3L+4L turn LH</w:t>
      </w:r>
      <w:r w:rsidRPr="00BA6B4D">
        <w:rPr>
          <w:b/>
        </w:rPr>
        <w:t xml:space="preserve"> while </w:t>
      </w:r>
      <w:r>
        <w:t>1L+2L</w:t>
      </w:r>
      <w:r w:rsidRPr="007F0D5A">
        <w:rPr>
          <w:b/>
        </w:rPr>
        <w:t xml:space="preserve"> also </w:t>
      </w:r>
      <w:r>
        <w:t>3M+4M turn RH</w:t>
      </w:r>
    </w:p>
    <w:p w:rsidR="00B11EB3" w:rsidRDefault="00B11EB3" w:rsidP="00B11EB3">
      <w:pPr>
        <w:pStyle w:val="DanceBody"/>
      </w:pPr>
      <w:r>
        <w:t xml:space="preserve"> 9-16</w:t>
      </w:r>
      <w:r>
        <w:tab/>
        <w:t>All repeat back to places but turn with other hands</w:t>
      </w:r>
    </w:p>
    <w:p w:rsidR="00B11EB3" w:rsidRDefault="00B11EB3" w:rsidP="00B11EB3">
      <w:pPr>
        <w:pStyle w:val="DanceBody"/>
      </w:pPr>
      <w:r>
        <w:t>17-24</w:t>
      </w:r>
      <w:r>
        <w:tab/>
        <w:t>1s+2s</w:t>
      </w:r>
      <w:r w:rsidRPr="007F0D5A">
        <w:rPr>
          <w:b/>
        </w:rPr>
        <w:t xml:space="preserve"> also </w:t>
      </w:r>
      <w:r>
        <w:t>3s+4s dance Petronella-in-tandem to opposite sides</w:t>
      </w:r>
    </w:p>
    <w:p w:rsidR="00B11EB3" w:rsidRDefault="00B11EB3" w:rsidP="00B11EB3">
      <w:pPr>
        <w:pStyle w:val="DanceBody"/>
        <w:keepNext w:val="0"/>
      </w:pPr>
      <w:r>
        <w:t>25-32</w:t>
      </w:r>
      <w:r>
        <w:tab/>
        <w:t>1s+4s dance 1/2 R&amp;L</w:t>
      </w:r>
      <w:r w:rsidRPr="00BA6B4D">
        <w:rPr>
          <w:b/>
        </w:rPr>
        <w:t xml:space="preserve"> while </w:t>
      </w:r>
      <w:r>
        <w:t>2s &amp; 3s 1/2 turn &amp; twirl to own sides, 2s+4s</w:t>
      </w:r>
      <w:r w:rsidRPr="007F0D5A">
        <w:rPr>
          <w:b/>
        </w:rPr>
        <w:t xml:space="preserve"> also </w:t>
      </w:r>
      <w:r>
        <w:t>1s+3s dance RH across.  2 4 1 3</w:t>
      </w:r>
    </w:p>
    <w:p w:rsidR="00B11EB3" w:rsidRDefault="00B11EB3" w:rsidP="00B11EB3"/>
    <w:p w:rsidR="00B11EB3" w:rsidRDefault="00B11EB3" w:rsidP="00B11EB3">
      <w:pPr>
        <w:pStyle w:val="Minicrib"/>
      </w:pPr>
      <w:r>
        <w:t>DOUBLE EIGHTY  (S4x32)  4C set</w:t>
      </w:r>
      <w:r>
        <w:tab/>
        <w:t>Dulcie Bond  RSCDS Bk 45</w:t>
      </w:r>
    </w:p>
    <w:p w:rsidR="00B11EB3" w:rsidRPr="00B9340B" w:rsidRDefault="00B11EB3" w:rsidP="00B11EB3">
      <w:pPr>
        <w:pStyle w:val="DanceBody"/>
      </w:pPr>
      <w:r w:rsidRPr="00B9340B">
        <w:t xml:space="preserve"> 1- 8</w:t>
      </w:r>
      <w:r w:rsidRPr="00B9340B">
        <w:tab/>
        <w:t>All dance RSh reel of 4 on sides</w:t>
      </w:r>
    </w:p>
    <w:p w:rsidR="00B11EB3" w:rsidRPr="00B9340B" w:rsidRDefault="00B11EB3" w:rsidP="00B11EB3">
      <w:pPr>
        <w:pStyle w:val="DanceBody"/>
      </w:pPr>
      <w:r w:rsidRPr="00B9340B">
        <w:t xml:space="preserve"> 9-16</w:t>
      </w:r>
      <w:r w:rsidRPr="00B9340B">
        <w:tab/>
        <w:t>All set, 1M+2L</w:t>
      </w:r>
      <w:r w:rsidRPr="00B9340B">
        <w:rPr>
          <w:b/>
        </w:rPr>
        <w:t xml:space="preserve"> also </w:t>
      </w:r>
      <w:r w:rsidRPr="00B9340B">
        <w:t>3M+4L cross RH, 1L+2M</w:t>
      </w:r>
      <w:r w:rsidRPr="00B9340B">
        <w:rPr>
          <w:b/>
        </w:rPr>
        <w:t xml:space="preserve"> also </w:t>
      </w:r>
      <w:r w:rsidRPr="00B9340B">
        <w:t>3L+4M cross LH, 2s &amp; 3s cross RH</w:t>
      </w:r>
      <w:r w:rsidRPr="00B9340B">
        <w:rPr>
          <w:b/>
        </w:rPr>
        <w:t xml:space="preserve"> while </w:t>
      </w:r>
      <w:r w:rsidRPr="00B9340B">
        <w:t>1s+4s turn RH 1.1/4 times to end in centre facing partner (L face down, M face up)</w:t>
      </w:r>
    </w:p>
    <w:p w:rsidR="00B11EB3" w:rsidRPr="00B9340B" w:rsidRDefault="00B11EB3" w:rsidP="00B11EB3">
      <w:pPr>
        <w:pStyle w:val="DanceBody"/>
      </w:pPr>
      <w:r w:rsidRPr="00B9340B">
        <w:t>17-24</w:t>
      </w:r>
      <w:r w:rsidRPr="00B9340B">
        <w:tab/>
        <w:t>1s+4s dance HS Poussette : -</w:t>
      </w:r>
    </w:p>
    <w:p w:rsidR="00B11EB3" w:rsidRPr="00B9340B" w:rsidRDefault="00B11EB3" w:rsidP="00B11EB3">
      <w:pPr>
        <w:pStyle w:val="DanceBody"/>
      </w:pPr>
      <w:r w:rsidRPr="00B9340B">
        <w:tab/>
        <w:t>`1s set HS step with both hands joined dancing out to Men's side</w:t>
      </w:r>
      <w:r w:rsidRPr="00B9340B">
        <w:rPr>
          <w:b/>
        </w:rPr>
        <w:t xml:space="preserve"> while 4</w:t>
      </w:r>
      <w:r w:rsidRPr="00B9340B">
        <w:t>s set &amp; dance out to Ladies' side ending with a 1/4 turn to right</w:t>
      </w:r>
    </w:p>
    <w:p w:rsidR="00B11EB3" w:rsidRPr="00B9340B" w:rsidRDefault="00B11EB3" w:rsidP="00B11EB3">
      <w:pPr>
        <w:pStyle w:val="DanceBody"/>
      </w:pPr>
      <w:r>
        <w:tab/>
      </w:r>
      <w:r w:rsidRPr="00B9340B">
        <w:t>`1s dance HS down Men's side &amp; 4s up Ladies' side ending with a 1/4 turn to right</w:t>
      </w:r>
    </w:p>
    <w:p w:rsidR="00B11EB3" w:rsidRPr="00B9340B" w:rsidRDefault="00B11EB3" w:rsidP="00B11EB3">
      <w:pPr>
        <w:pStyle w:val="DanceBody"/>
      </w:pPr>
      <w:r>
        <w:tab/>
      </w:r>
      <w:r w:rsidRPr="00B9340B">
        <w:t>`4s+1s dance HS into centre to reform line of 4 in middle with couples having changed places</w:t>
      </w:r>
    </w:p>
    <w:p w:rsidR="00B11EB3" w:rsidRPr="00B9340B" w:rsidRDefault="00B11EB3" w:rsidP="00B11EB3">
      <w:pPr>
        <w:pStyle w:val="DanceBody"/>
      </w:pPr>
      <w:r>
        <w:tab/>
      </w:r>
      <w:r w:rsidRPr="00B9340B">
        <w:t>`4s+1s 3/4 turn partners with both hands to own sides</w:t>
      </w:r>
    </w:p>
    <w:p w:rsidR="00B11EB3" w:rsidRPr="00B9340B" w:rsidRDefault="00B11EB3" w:rsidP="00B11EB3">
      <w:pPr>
        <w:pStyle w:val="DanceBody"/>
        <w:keepNext w:val="0"/>
      </w:pPr>
      <w:r w:rsidRPr="00B9340B">
        <w:t>25-32</w:t>
      </w:r>
      <w:r w:rsidRPr="00B9340B">
        <w:tab/>
        <w:t>2s+4s</w:t>
      </w:r>
      <w:r w:rsidRPr="00B9340B">
        <w:rPr>
          <w:b/>
        </w:rPr>
        <w:t xml:space="preserve"> also </w:t>
      </w:r>
      <w:r w:rsidRPr="00B9340B">
        <w:t>1s+3s circle 4H round &amp; back</w:t>
      </w:r>
    </w:p>
    <w:p w:rsidR="00B11EB3" w:rsidRDefault="00B11EB3" w:rsidP="00B11EB3"/>
    <w:p w:rsidR="00B11EB3" w:rsidRDefault="00B11EB3" w:rsidP="00B11EB3">
      <w:pPr>
        <w:pStyle w:val="Minicrib"/>
      </w:pPr>
      <w:r>
        <w:t>A DOUBLE MEASURE  (R8x32)  3C (4C set)</w:t>
      </w:r>
      <w:r>
        <w:tab/>
        <w:t>Elaine Brunken  Moments in Time</w:t>
      </w:r>
    </w:p>
    <w:p w:rsidR="00B11EB3" w:rsidRDefault="00B11EB3" w:rsidP="00B11EB3">
      <w:pPr>
        <w:pStyle w:val="DanceBody"/>
      </w:pPr>
      <w:r>
        <w:t xml:space="preserve"> 1- 8</w:t>
      </w:r>
      <w:r>
        <w:tab/>
        <w:t>1s+2s circle 4H round to Right. 1s set, cast (2s step up)</w:t>
      </w:r>
    </w:p>
    <w:p w:rsidR="00B11EB3" w:rsidRDefault="00B11EB3" w:rsidP="00B11EB3">
      <w:pPr>
        <w:pStyle w:val="DanceBody"/>
      </w:pPr>
      <w:r>
        <w:t xml:space="preserve"> 9-16</w:t>
      </w:r>
      <w:r>
        <w:tab/>
        <w:t>1s lead down and back up, dancing behind 3s into 2</w:t>
      </w:r>
      <w:r w:rsidRPr="00972EEB">
        <w:t>nd</w:t>
      </w:r>
      <w:r>
        <w:t xml:space="preserve"> place own side</w:t>
      </w:r>
    </w:p>
    <w:p w:rsidR="00B11EB3" w:rsidRDefault="00B11EB3" w:rsidP="00B11EB3">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B11EB3" w:rsidRDefault="00B11EB3" w:rsidP="00B11EB3">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B11EB3" w:rsidRDefault="00B11EB3" w:rsidP="00B11EB3">
      <w:pPr>
        <w:pStyle w:val="DanceBody"/>
        <w:keepNext w:val="0"/>
      </w:pPr>
      <w:r>
        <w:t>Repetition:  1s &amp; original 3s (now 2s) retain hands ready to start again with circle 4H round to right</w:t>
      </w:r>
    </w:p>
    <w:p w:rsidR="00B11EB3" w:rsidRDefault="00B11EB3" w:rsidP="00B11EB3"/>
    <w:p w:rsidR="00B11EB3" w:rsidRDefault="00B11EB3" w:rsidP="00B11EB3">
      <w:pPr>
        <w:pStyle w:val="Minicrib"/>
      </w:pPr>
      <w:r>
        <w:t>DOUBLE SCOTCH  (J4x32)  4C set</w:t>
      </w:r>
      <w:r>
        <w:tab/>
        <w:t>W Kirkwood  SCD Archives</w:t>
      </w:r>
    </w:p>
    <w:p w:rsidR="00B11EB3" w:rsidRDefault="00B11EB3" w:rsidP="00B11EB3">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B11EB3" w:rsidRDefault="00B11EB3" w:rsidP="00B11EB3">
      <w:pPr>
        <w:pStyle w:val="DanceBody"/>
      </w:pPr>
      <w:r>
        <w:t xml:space="preserve"> 9-16</w:t>
      </w:r>
      <w:r>
        <w:tab/>
        <w:t>3s+2s petronella turn into centre &amp; set to partner, 3M+2M turn right about to face each other &amp; 3s+2s dance 1/2 reel of 4 (Men pass RSh)</w:t>
      </w:r>
    </w:p>
    <w:p w:rsidR="00B11EB3" w:rsidRDefault="00B11EB3" w:rsidP="00B11EB3">
      <w:pPr>
        <w:pStyle w:val="DanceBody"/>
      </w:pPr>
      <w:r>
        <w:t>17-24</w:t>
      </w:r>
      <w:r>
        <w:tab/>
        <w:t>2M+3M turn RH (elbow) 1.1/2 times to face other Lady, turn other Lady LH (elbow) 1.1/2 times to Lady facing Lady</w:t>
      </w:r>
    </w:p>
    <w:p w:rsidR="00B11EB3" w:rsidRDefault="00B11EB3" w:rsidP="00B11EB3">
      <w:pPr>
        <w:pStyle w:val="DanceBody"/>
      </w:pPr>
      <w:r>
        <w:t>25-32</w:t>
      </w:r>
      <w:r>
        <w:tab/>
        <w:t>2L+3L turn LH (elbow) 1.1/2 times to end on right of partner, 3s lead down (LH) between 2s &amp; 4s, cross &amp; cast up to original places</w:t>
      </w:r>
      <w:r w:rsidRPr="00BA6B4D">
        <w:rPr>
          <w:b/>
        </w:rPr>
        <w:t xml:space="preserve"> while </w:t>
      </w:r>
      <w:r>
        <w:t>2s dance up &amp; cast to original places</w:t>
      </w:r>
    </w:p>
    <w:p w:rsidR="00B11EB3" w:rsidRDefault="00B11EB3" w:rsidP="00B11EB3">
      <w:pPr>
        <w:pStyle w:val="DanceBody"/>
        <w:keepNext w:val="0"/>
      </w:pPr>
      <w:r>
        <w:t>33-40</w:t>
      </w:r>
      <w:r>
        <w:tab/>
        <w:t>2s+3s dance 1/2 R&amp;L</w:t>
      </w:r>
      <w:r w:rsidRPr="00BA6B4D">
        <w:rPr>
          <w:b/>
        </w:rPr>
        <w:t xml:space="preserve"> while </w:t>
      </w:r>
      <w:r>
        <w:t>1s &amp; 4s change places with partners &amp; set, 1s+3s</w:t>
      </w:r>
      <w:r w:rsidRPr="007F0D5A">
        <w:rPr>
          <w:b/>
        </w:rPr>
        <w:t xml:space="preserve"> also </w:t>
      </w:r>
      <w:r>
        <w:t>2s+4s dance 1/2 R&amp;L to end 3 1 4 2</w:t>
      </w:r>
    </w:p>
    <w:p w:rsidR="00B11EB3" w:rsidRDefault="00B11EB3" w:rsidP="00B11EB3"/>
    <w:p w:rsidR="00B11EB3" w:rsidRDefault="00B11EB3" w:rsidP="00B11EB3">
      <w:pPr>
        <w:pStyle w:val="Minicrib"/>
      </w:pPr>
      <w:r>
        <w:t>THE DOUBLE SIXSOME  (R6x64)  6C set</w:t>
      </w:r>
      <w:r>
        <w:tab/>
        <w:t>M S Brandon  Dances With a Difference 1</w:t>
      </w:r>
    </w:p>
    <w:p w:rsidR="00B11EB3" w:rsidRDefault="00B11EB3" w:rsidP="00B11EB3">
      <w:pPr>
        <w:pStyle w:val="DanceBody"/>
      </w:pPr>
      <w:r>
        <w:t>4s &amp; 5s &amp; 6s start on opp sides</w:t>
      </w:r>
    </w:p>
    <w:p w:rsidR="00B11EB3" w:rsidRPr="00282CB9" w:rsidRDefault="00B11EB3" w:rsidP="00B11EB3">
      <w:pPr>
        <w:pStyle w:val="DanceBody"/>
      </w:pPr>
      <w:r w:rsidRPr="00282CB9">
        <w:t xml:space="preserve"> 1- 8</w:t>
      </w:r>
      <w:r w:rsidRPr="00282CB9">
        <w:tab/>
        <w:t>All Ladies Adv+Ret, all Men dance round partners RSh &amp; end in centre with partners</w:t>
      </w:r>
    </w:p>
    <w:p w:rsidR="00B11EB3" w:rsidRPr="00282CB9" w:rsidRDefault="00B11EB3" w:rsidP="00B11EB3">
      <w:pPr>
        <w:pStyle w:val="DanceBody"/>
      </w:pPr>
      <w:r w:rsidRPr="00282CB9">
        <w:t xml:space="preserve"> 9-16</w:t>
      </w:r>
      <w:r w:rsidRPr="00282CB9">
        <w:tab/>
        <w:t>1s+2s+3s slip step down &amp; back while 4s+5s+6s slip step up &amp; back (Men pass BtoB)</w:t>
      </w:r>
    </w:p>
    <w:p w:rsidR="00B11EB3" w:rsidRPr="00282CB9" w:rsidRDefault="00B11EB3" w:rsidP="00B11EB3">
      <w:pPr>
        <w:pStyle w:val="DanceBody"/>
      </w:pPr>
      <w:r w:rsidRPr="00282CB9">
        <w:t>17-24</w:t>
      </w:r>
      <w:r w:rsidRPr="00282CB9">
        <w:tab/>
        <w:t>1s+2s+3s dance modified Allemande &amp; end with 2s dancing to top (2 3 1) as 4s+5s+6s dance reverse Allemande down (5s to end).  2 3 1 6 4 5</w:t>
      </w:r>
    </w:p>
    <w:p w:rsidR="00B11EB3" w:rsidRPr="00282CB9" w:rsidRDefault="00B11EB3" w:rsidP="00B11EB3">
      <w:pPr>
        <w:pStyle w:val="DanceBody"/>
      </w:pPr>
      <w:r w:rsidRPr="00282CB9">
        <w:t>25-32</w:t>
      </w:r>
      <w:r w:rsidRPr="00282CB9">
        <w:tab/>
        <w:t>1s+6s (centre couples) dance RH across &amp; LH back</w:t>
      </w:r>
    </w:p>
    <w:p w:rsidR="00B11EB3" w:rsidRPr="00282CB9" w:rsidRDefault="00B11EB3" w:rsidP="00B11EB3">
      <w:pPr>
        <w:pStyle w:val="DanceBody"/>
      </w:pPr>
      <w:r w:rsidRPr="00282CB9">
        <w:t>33-40</w:t>
      </w:r>
      <w:r w:rsidRPr="00282CB9">
        <w:tab/>
        <w:t>2s+3s also 4s+5s dance R&amp;L</w:t>
      </w:r>
    </w:p>
    <w:p w:rsidR="00B11EB3" w:rsidRPr="00282CB9" w:rsidRDefault="00B11EB3" w:rsidP="00B11EB3">
      <w:pPr>
        <w:pStyle w:val="DanceBody"/>
      </w:pPr>
      <w:r w:rsidRPr="00282CB9">
        <w:t>41-48</w:t>
      </w:r>
      <w:r w:rsidRPr="00282CB9">
        <w:tab/>
        <w:t>1s cross up &amp; dance out between 2s &amp; 3s, up round 2s &amp; dance down to meet 6s who dance similarly round 5s, 1s+6s 1/2 turn opp dancer 2H</w:t>
      </w:r>
    </w:p>
    <w:p w:rsidR="00B11EB3" w:rsidRPr="00282CB9" w:rsidRDefault="00B11EB3" w:rsidP="00B11EB3">
      <w:pPr>
        <w:pStyle w:val="DanceBody"/>
      </w:pPr>
      <w:r w:rsidRPr="00282CB9">
        <w:t>49-56</w:t>
      </w:r>
      <w:r w:rsidRPr="00282CB9">
        <w:tab/>
        <w:t>Repeat bars 41-48 at opposite ends &amp; end by turning opposite dancer 2H to places</w:t>
      </w:r>
    </w:p>
    <w:p w:rsidR="00B11EB3" w:rsidRPr="00282CB9" w:rsidRDefault="00B11EB3" w:rsidP="00B11EB3">
      <w:pPr>
        <w:pStyle w:val="DanceBody"/>
      </w:pPr>
      <w:r w:rsidRPr="00282CB9">
        <w:t>57-64</w:t>
      </w:r>
      <w:r w:rsidRPr="00282CB9">
        <w:tab/>
        <w:t>All set twice &amp; turn RH.  2 3 1 6 4 5</w:t>
      </w:r>
    </w:p>
    <w:p w:rsidR="00B11EB3" w:rsidRPr="00282CB9" w:rsidRDefault="00B11EB3" w:rsidP="00B11EB3">
      <w:pPr>
        <w:pStyle w:val="DanceBody"/>
        <w:keepNext w:val="0"/>
      </w:pPr>
      <w:r w:rsidRPr="00282CB9">
        <w:t>Repeat with new end couples</w:t>
      </w:r>
    </w:p>
    <w:p w:rsidR="00B11EB3" w:rsidRDefault="00B11EB3" w:rsidP="00B11EB3"/>
    <w:p w:rsidR="00B11EB3" w:rsidRDefault="00B11EB3" w:rsidP="00B11EB3">
      <w:pPr>
        <w:pStyle w:val="Minicrib"/>
      </w:pPr>
      <w:r>
        <w:t>3 FEISTY WOMEN (Double the Trouble)  (R6x32)  3C set</w:t>
      </w:r>
      <w:r>
        <w:tab/>
        <w:t>Klann  Just a few Dances</w:t>
      </w:r>
    </w:p>
    <w:p w:rsidR="00B11EB3" w:rsidRPr="00826A5A" w:rsidRDefault="00B11EB3" w:rsidP="00B11EB3">
      <w:pPr>
        <w:pStyle w:val="DanceBody"/>
      </w:pPr>
      <w:r w:rsidRPr="00826A5A">
        <w:t xml:space="preserve"> 1- 8</w:t>
      </w:r>
      <w:r w:rsidRPr="00826A5A">
        <w:tab/>
        <w:t>1s+2s dance double Fig of 8 (1s crossing down to start)</w:t>
      </w:r>
    </w:p>
    <w:p w:rsidR="00B11EB3" w:rsidRPr="00826A5A" w:rsidRDefault="00B11EB3" w:rsidP="00B11EB3">
      <w:pPr>
        <w:pStyle w:val="DanceBody"/>
      </w:pPr>
      <w:r w:rsidRPr="00826A5A">
        <w:t xml:space="preserve"> 9-16</w:t>
      </w:r>
      <w:r w:rsidRPr="00826A5A">
        <w:tab/>
        <w:t>1s dance reflection reels on own sides (dance between 2s to start)</w:t>
      </w:r>
    </w:p>
    <w:p w:rsidR="00B11EB3" w:rsidRPr="00826A5A" w:rsidRDefault="00B11EB3" w:rsidP="00B11EB3">
      <w:pPr>
        <w:pStyle w:val="DanceBody"/>
      </w:pPr>
      <w:r w:rsidRPr="00826A5A">
        <w:t>17-24</w:t>
      </w:r>
      <w:r w:rsidRPr="00826A5A">
        <w:tab/>
        <w:t>1L followed by partner dance down the middle, 1M followed by partner dance up &amp; out behind 2s to original places</w:t>
      </w:r>
    </w:p>
    <w:p w:rsidR="00B11EB3" w:rsidRPr="00826A5A" w:rsidRDefault="00B11EB3" w:rsidP="00B11EB3">
      <w:pPr>
        <w:pStyle w:val="DanceBody"/>
      </w:pPr>
      <w:r w:rsidRPr="00826A5A">
        <w:t>25-32</w:t>
      </w:r>
      <w:r w:rsidRPr="00826A5A">
        <w:tab/>
        <w:t>1s+2s change places on sides (dance between 2s) &amp; 1s+3s turn</w:t>
      </w:r>
      <w:r>
        <w:t xml:space="preserve"> 1.1/2 </w:t>
      </w:r>
      <w:r w:rsidRPr="00826A5A">
        <w:t>times (with other hand).  2 3 1</w:t>
      </w:r>
    </w:p>
    <w:p w:rsidR="00B11EB3" w:rsidRPr="00826A5A" w:rsidRDefault="00B11EB3" w:rsidP="00B11EB3">
      <w:pPr>
        <w:pStyle w:val="DanceBody"/>
        <w:keepNext w:val="0"/>
      </w:pPr>
      <w:r w:rsidRPr="00826A5A">
        <w:t>Danced twice through</w:t>
      </w:r>
    </w:p>
    <w:p w:rsidR="00B11EB3" w:rsidRDefault="00B11EB3" w:rsidP="00B11EB3"/>
    <w:p w:rsidR="00B11EB3" w:rsidRDefault="00B11EB3" w:rsidP="00B11EB3">
      <w:pPr>
        <w:pStyle w:val="Minicrib"/>
      </w:pPr>
      <w:r>
        <w:t>DOUBLE THIRTY FIVE  (R88)  Sq.Set</w:t>
      </w:r>
      <w:r>
        <w:tab/>
        <w:t>V Mitchell  Pensioner's Coll</w:t>
      </w:r>
    </w:p>
    <w:p w:rsidR="00B11EB3" w:rsidRPr="00FE7E35" w:rsidRDefault="00B11EB3" w:rsidP="00B11EB3">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B11EB3" w:rsidRPr="00FE7E35" w:rsidRDefault="00B11EB3" w:rsidP="00B11EB3">
      <w:pPr>
        <w:pStyle w:val="DanceBody"/>
      </w:pPr>
      <w:r w:rsidRPr="00FE7E35">
        <w:t xml:space="preserve"> 9-16</w:t>
      </w:r>
      <w:r w:rsidRPr="00FE7E35">
        <w:tab/>
        <w:t>2s+4s repeat</w:t>
      </w:r>
    </w:p>
    <w:p w:rsidR="00B11EB3" w:rsidRPr="00FE7E35" w:rsidRDefault="00B11EB3" w:rsidP="00B11EB3">
      <w:pPr>
        <w:pStyle w:val="DanceBody"/>
      </w:pPr>
      <w:r w:rsidRPr="00FE7E35">
        <w:t>17-32</w:t>
      </w:r>
      <w:r w:rsidRPr="00FE7E35">
        <w:tab/>
        <w:t>All dance full Schiehallion Reel</w:t>
      </w:r>
    </w:p>
    <w:p w:rsidR="00B11EB3" w:rsidRPr="00FE7E35" w:rsidRDefault="00B11EB3" w:rsidP="00B11EB3">
      <w:pPr>
        <w:pStyle w:val="DanceBody"/>
      </w:pPr>
      <w:r w:rsidRPr="00FE7E35">
        <w:t>33-40</w:t>
      </w:r>
      <w:r w:rsidRPr="00FE7E35">
        <w:tab/>
        <w:t>1s+3s dance</w:t>
      </w:r>
      <w:r>
        <w:t xml:space="preserve"> 1/2 </w:t>
      </w:r>
      <w:r w:rsidRPr="00FE7E35">
        <w:t>R&amp;L, 1L &amp; 3L followed by partners chase back to places</w:t>
      </w:r>
    </w:p>
    <w:p w:rsidR="00B11EB3" w:rsidRPr="00FE7E35" w:rsidRDefault="00B11EB3" w:rsidP="00B11EB3">
      <w:pPr>
        <w:pStyle w:val="DanceBody"/>
      </w:pPr>
      <w:r w:rsidRPr="00FE7E35">
        <w:t>41-48</w:t>
      </w:r>
      <w:r w:rsidRPr="00FE7E35">
        <w:tab/>
        <w:t>2s+4s repeat</w:t>
      </w:r>
    </w:p>
    <w:p w:rsidR="00B11EB3" w:rsidRPr="00FE7E35" w:rsidRDefault="00B11EB3" w:rsidP="00B11EB3">
      <w:pPr>
        <w:pStyle w:val="DanceBody"/>
      </w:pPr>
      <w:r w:rsidRPr="00FE7E35">
        <w:t>49-56</w:t>
      </w:r>
      <w:r w:rsidRPr="00FE7E35">
        <w:tab/>
        <w:t>All Ladies dance LH across, set to partner &amp; dance to place</w:t>
      </w:r>
    </w:p>
    <w:p w:rsidR="00B11EB3" w:rsidRPr="00FE7E35" w:rsidRDefault="00B11EB3" w:rsidP="00B11EB3">
      <w:pPr>
        <w:pStyle w:val="DanceBody"/>
      </w:pPr>
      <w:r w:rsidRPr="00FE7E35">
        <w:t>57-64</w:t>
      </w:r>
      <w:r w:rsidRPr="00FE7E35">
        <w:tab/>
        <w:t>All Men dance RH across, set to partner &amp; dance to place</w:t>
      </w:r>
    </w:p>
    <w:p w:rsidR="00B11EB3" w:rsidRPr="00FE7E35" w:rsidRDefault="00B11EB3" w:rsidP="00B11EB3">
      <w:pPr>
        <w:pStyle w:val="DanceBody"/>
      </w:pPr>
      <w:r w:rsidRPr="00FE7E35">
        <w:t>65-72</w:t>
      </w:r>
      <w:r w:rsidRPr="00FE7E35">
        <w:tab/>
        <w:t>1s (prom hold) dance a RSh reel of 3 across with 4M+2L</w:t>
      </w:r>
      <w:r w:rsidRPr="00BA6B4D">
        <w:rPr>
          <w:b/>
        </w:rPr>
        <w:t xml:space="preserve"> while </w:t>
      </w:r>
      <w:r w:rsidRPr="00FE7E35">
        <w:t>3s dance RSh reel of 3 across with 2M+4L</w:t>
      </w:r>
    </w:p>
    <w:p w:rsidR="00B11EB3" w:rsidRPr="00FE7E35" w:rsidRDefault="00B11EB3" w:rsidP="00B11EB3">
      <w:pPr>
        <w:pStyle w:val="DanceBody"/>
      </w:pPr>
      <w:r w:rsidRPr="00FE7E35">
        <w:t>73-80</w:t>
      </w:r>
      <w:r w:rsidRPr="00FE7E35">
        <w:tab/>
        <w:t>2s (prom hold) dance LSh reel of 3 up/down with 3L+1M</w:t>
      </w:r>
      <w:r w:rsidRPr="00BA6B4D">
        <w:rPr>
          <w:b/>
        </w:rPr>
        <w:t xml:space="preserve"> while </w:t>
      </w:r>
      <w:r w:rsidRPr="00FE7E35">
        <w:t>4s dance LSh reel of 3 up/down with 1L+3M</w:t>
      </w:r>
    </w:p>
    <w:p w:rsidR="00B11EB3" w:rsidRPr="00FE7E35" w:rsidRDefault="00B11EB3" w:rsidP="00B11EB3">
      <w:pPr>
        <w:pStyle w:val="DanceBody"/>
        <w:keepNext w:val="0"/>
      </w:pPr>
      <w:r w:rsidRPr="00FE7E35">
        <w:t>81-88</w:t>
      </w:r>
      <w:r w:rsidRPr="00FE7E35">
        <w:tab/>
        <w:t>All circle 8H round &amp; back</w:t>
      </w:r>
    </w:p>
    <w:p w:rsidR="00B11EB3" w:rsidRDefault="00B11EB3" w:rsidP="00B11EB3"/>
    <w:p w:rsidR="00B11EB3" w:rsidRDefault="00B11EB3" w:rsidP="00B11EB3">
      <w:pPr>
        <w:pStyle w:val="Minicrib"/>
      </w:pPr>
      <w:r>
        <w:t>DOUBLE TOP JIG  (J8x32)  3C (4C set)</w:t>
      </w:r>
      <w:r>
        <w:tab/>
        <w:t>Alan Davis  Blackwater Collection</w:t>
      </w:r>
    </w:p>
    <w:p w:rsidR="00B11EB3" w:rsidRDefault="00B11EB3" w:rsidP="00B11EB3">
      <w:pPr>
        <w:pStyle w:val="DanceBody"/>
      </w:pPr>
      <w:r>
        <w:t xml:space="preserve"> 1- 4</w:t>
      </w:r>
      <w:r>
        <w:tab/>
        <w:t>1s dance down to 3rd place (2s+3s step up), 1s+3s change places (Men RH, Ladies LH)</w:t>
      </w:r>
    </w:p>
    <w:p w:rsidR="00B11EB3" w:rsidRDefault="00B11EB3" w:rsidP="00B11EB3">
      <w:pPr>
        <w:pStyle w:val="DanceBody"/>
      </w:pPr>
      <w:r>
        <w:t xml:space="preserve"> 5- 8</w:t>
      </w:r>
      <w:r>
        <w:tab/>
        <w:t>1s+2s turn (Men LH, Ladies RH), 2s face out</w:t>
      </w:r>
    </w:p>
    <w:p w:rsidR="00B11EB3" w:rsidRDefault="00B11EB3" w:rsidP="00B11EB3">
      <w:pPr>
        <w:pStyle w:val="DanceBody"/>
      </w:pPr>
      <w:r>
        <w:t xml:space="preserve"> 9-16</w:t>
      </w:r>
      <w:r>
        <w:tab/>
        <w:t>2s+1s+3s dance mirror reels of 3 on sides (1s in/down, 3s out/up, 2s out/down). 1s end facing 1st corners</w:t>
      </w:r>
    </w:p>
    <w:p w:rsidR="00B11EB3" w:rsidRDefault="00B11EB3" w:rsidP="00B11EB3">
      <w:pPr>
        <w:pStyle w:val="DanceBody"/>
      </w:pPr>
      <w:r>
        <w:t>17-24</w:t>
      </w:r>
      <w:r>
        <w:tab/>
        <w:t>1s dance 1/2 diag reel of 4 with 1st corners, pass LSh to face 2nd corners; 1s dance 1/2 diag reel of 4 with 2nd corners &amp; end in 2nd place opp side</w:t>
      </w:r>
    </w:p>
    <w:p w:rsidR="00B11EB3" w:rsidRDefault="00B11EB3" w:rsidP="00B11EB3">
      <w:pPr>
        <w:pStyle w:val="DanceBody"/>
      </w:pPr>
      <w:r>
        <w:t>25-28</w:t>
      </w:r>
      <w:r>
        <w:tab/>
        <w:t>2s+1s+3s form circle &amp; set, drop hands &amp; petronella turn 1 place to right</w:t>
      </w:r>
    </w:p>
    <w:p w:rsidR="00B11EB3" w:rsidRDefault="00B11EB3" w:rsidP="00B11EB3">
      <w:pPr>
        <w:pStyle w:val="DanceBody"/>
        <w:keepNext w:val="0"/>
      </w:pPr>
      <w:r>
        <w:t>29-32</w:t>
      </w:r>
      <w:r>
        <w:tab/>
        <w:t>All form circle &amp; set, drop hands &amp; petronella turn 1 place to right. 2 1 3</w:t>
      </w:r>
    </w:p>
    <w:p w:rsidR="00B11EB3" w:rsidRDefault="00B11EB3" w:rsidP="00B11EB3"/>
    <w:p w:rsidR="00B11EB3" w:rsidRDefault="00B11EB3" w:rsidP="00B11EB3">
      <w:pPr>
        <w:pStyle w:val="Minicrib"/>
      </w:pPr>
      <w:r>
        <w:t>DOUBLE TRIUMPH  (R8x32)  3C (4C set)</w:t>
      </w:r>
      <w:r>
        <w:tab/>
        <w:t>John Drewry  Autumn Coll 1983</w:t>
      </w:r>
    </w:p>
    <w:p w:rsidR="00B11EB3" w:rsidRDefault="00B11EB3" w:rsidP="00B11EB3">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B11EB3" w:rsidRDefault="00B11EB3" w:rsidP="00B11EB3">
      <w:pPr>
        <w:pStyle w:val="DanceBody"/>
      </w:pPr>
      <w:r>
        <w:t xml:space="preserve"> 9-12</w:t>
      </w:r>
      <w:r>
        <w:tab/>
        <w:t>1M+2s &amp; 1L+3s dance down middle, Men pull back LSh, Ladies pull back RSh so all face up</w:t>
      </w:r>
    </w:p>
    <w:p w:rsidR="00B11EB3" w:rsidRDefault="00B11EB3" w:rsidP="00B11EB3">
      <w:pPr>
        <w:pStyle w:val="DanceBody"/>
      </w:pPr>
      <w:r>
        <w:t>13-16</w:t>
      </w:r>
      <w:r>
        <w:tab/>
        <w:t>1s cross hands to take nearer hands of 2s / 3s to form 'Double Triumph' arches &amp; dance back up, 1M+2s turn to face down</w:t>
      </w:r>
    </w:p>
    <w:p w:rsidR="00B11EB3" w:rsidRDefault="00B11EB3" w:rsidP="00B11EB3">
      <w:pPr>
        <w:pStyle w:val="DanceBody"/>
      </w:pPr>
      <w:r>
        <w:t>17-24</w:t>
      </w:r>
      <w:r>
        <w:tab/>
        <w:t>Lines of 3 across set twice; 2s+3s 1/2 turn RH on sides</w:t>
      </w:r>
      <w:r w:rsidRPr="00BA6B4D">
        <w:rPr>
          <w:b/>
        </w:rPr>
        <w:t xml:space="preserve"> while </w:t>
      </w:r>
      <w:r>
        <w:t>1s change places RH then 1M / 1L dance in behind 2M / 3L to dance 1/2 RH across.  All end on sides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DOUBLE TROUBLE TRIANGLES  (R4x48)  4C set</w:t>
      </w:r>
      <w:r>
        <w:tab/>
        <w:t>Judith Kowalczik  RSCDS Bk 50</w:t>
      </w:r>
    </w:p>
    <w:p w:rsidR="00B11EB3" w:rsidRPr="00B9340B" w:rsidRDefault="00B11EB3" w:rsidP="00B11EB3">
      <w:pPr>
        <w:pStyle w:val="DanceBody"/>
      </w:pPr>
      <w:r w:rsidRPr="00B9340B">
        <w:t xml:space="preserve"> 1- 8</w:t>
      </w:r>
      <w:r w:rsidRPr="00B9340B">
        <w:tab/>
        <w:t xml:space="preserve">1M+4L set, Adv+Ret  &amp; set </w:t>
      </w:r>
      <w:r w:rsidRPr="00B9340B">
        <w:rPr>
          <w:b/>
        </w:rPr>
        <w:t>while</w:t>
      </w:r>
      <w:r w:rsidRPr="00B9340B">
        <w:t xml:space="preserve"> 1L+4M stand (2 bars), set, Adv (2 bars) &amp; set. (Bar 5 both couples join RH with partner and retain hands)</w:t>
      </w:r>
    </w:p>
    <w:p w:rsidR="00B11EB3" w:rsidRPr="00B9340B" w:rsidRDefault="00B11EB3" w:rsidP="00B11EB3">
      <w:pPr>
        <w:pStyle w:val="DanceBody"/>
      </w:pPr>
      <w:r w:rsidRPr="00B9340B">
        <w:t xml:space="preserve"> 9-12</w:t>
      </w:r>
      <w:r w:rsidRPr="00B9340B">
        <w:tab/>
        <w:t>1s+2M &amp; 4s+3L dance RH across, ending 2M in 1st place, 3L in 4th place</w:t>
      </w:r>
    </w:p>
    <w:p w:rsidR="00B11EB3" w:rsidRPr="00B9340B" w:rsidRDefault="00B11EB3" w:rsidP="00B11EB3">
      <w:pPr>
        <w:pStyle w:val="DanceBody"/>
      </w:pPr>
      <w:r w:rsidRPr="00B9340B">
        <w:t>13-16</w:t>
      </w:r>
      <w:r w:rsidRPr="00B9340B">
        <w:tab/>
        <w:t>1s+2L &amp; 4s+3M dance LH across, ending 1M behind 1L (above 1st place facing Men's side) 4L behind 4M (below 4th place facing Ladies' side), 2L in 1st place, 3M in 4th place</w:t>
      </w:r>
    </w:p>
    <w:p w:rsidR="00B11EB3" w:rsidRPr="00B9340B" w:rsidRDefault="00B11EB3" w:rsidP="00B11EB3">
      <w:pPr>
        <w:pStyle w:val="DanceBody"/>
      </w:pPr>
      <w:r w:rsidRPr="00B9340B">
        <w:t>17-20</w:t>
      </w:r>
      <w:r w:rsidRPr="00B9340B">
        <w:tab/>
        <w:t xml:space="preserve">1L followed by 1M casts 2 places </w:t>
      </w:r>
      <w:r w:rsidRPr="00B9340B">
        <w:rPr>
          <w:b/>
        </w:rPr>
        <w:t>while</w:t>
      </w:r>
      <w:r w:rsidRPr="00B9340B">
        <w:t xml:space="preserve"> 4M followed by 4L casts up 2 places.  Bar 20: 1s+4s in line up/down middle BtoB with partner, Men facing up, Ladies down</w:t>
      </w:r>
    </w:p>
    <w:p w:rsidR="00B11EB3" w:rsidRPr="00B9340B" w:rsidRDefault="00B11EB3" w:rsidP="00B11EB3">
      <w:pPr>
        <w:pStyle w:val="DanceBody"/>
      </w:pPr>
      <w:r w:rsidRPr="00B9340B">
        <w:t>21-24</w:t>
      </w:r>
      <w:r w:rsidRPr="00B9340B">
        <w:tab/>
        <w:t xml:space="preserve">4M+2s &amp; 1L+3s circle 3H round to left </w:t>
      </w:r>
      <w:r w:rsidRPr="00B9340B">
        <w:rPr>
          <w:b/>
        </w:rPr>
        <w:t>while</w:t>
      </w:r>
      <w:r w:rsidRPr="00B9340B">
        <w:t xml:space="preserve"> 4L+1M 1/2 turn LH, clap, 1/2 turn RH. 4s &amp; 1s finish BtoB with partners</w:t>
      </w:r>
    </w:p>
    <w:p w:rsidR="00B11EB3" w:rsidRPr="00B9340B" w:rsidRDefault="00B11EB3" w:rsidP="00B11EB3">
      <w:pPr>
        <w:pStyle w:val="DanceBody"/>
      </w:pPr>
      <w:r w:rsidRPr="00B9340B">
        <w:t>25-26</w:t>
      </w:r>
      <w:r w:rsidRPr="00B9340B">
        <w:tab/>
        <w:t xml:space="preserve">4M+2s &amp; 1L+3s join hands (as 'Crown Triangles') &amp; set </w:t>
      </w:r>
      <w:r w:rsidRPr="00B9340B">
        <w:rPr>
          <w:b/>
        </w:rPr>
        <w:t>while</w:t>
      </w:r>
      <w:r w:rsidRPr="00B9340B">
        <w:t xml:space="preserve"> 4L+1M turn 2H 1/2 way (PdeB)</w:t>
      </w:r>
    </w:p>
    <w:p w:rsidR="00B11EB3" w:rsidRPr="00B9340B" w:rsidRDefault="00B11EB3" w:rsidP="00B11EB3">
      <w:pPr>
        <w:pStyle w:val="DanceBody"/>
      </w:pPr>
      <w:r w:rsidRPr="00B9340B">
        <w:t>27-28</w:t>
      </w:r>
      <w:r w:rsidRPr="00B9340B">
        <w:tab/>
        <w:t xml:space="preserve">4s+1s dance to Right (PdeB) round person behind to change places </w:t>
      </w:r>
      <w:r w:rsidRPr="00B9340B">
        <w:rPr>
          <w:b/>
        </w:rPr>
        <w:t>while</w:t>
      </w:r>
      <w:r w:rsidRPr="00B9340B">
        <w:t xml:space="preserve"> 2s+3s set</w:t>
      </w:r>
    </w:p>
    <w:p w:rsidR="00B11EB3" w:rsidRPr="00B9340B" w:rsidRDefault="00B11EB3" w:rsidP="00B11EB3">
      <w:pPr>
        <w:pStyle w:val="DanceBody"/>
      </w:pPr>
      <w:r w:rsidRPr="00B9340B">
        <w:t>29-30</w:t>
      </w:r>
      <w:r w:rsidRPr="00B9340B">
        <w:tab/>
        <w:t xml:space="preserve">1M+2s &amp; 4L+3s set (as 'Crown Triangles') </w:t>
      </w:r>
      <w:r w:rsidRPr="00B9340B">
        <w:rPr>
          <w:b/>
        </w:rPr>
        <w:t>while</w:t>
      </w:r>
      <w:r w:rsidRPr="00B9340B">
        <w:t xml:space="preserve"> 4M+1L turn 2H 1/2 way (PdeB)</w:t>
      </w:r>
    </w:p>
    <w:p w:rsidR="00B11EB3" w:rsidRPr="00B9340B" w:rsidRDefault="00B11EB3" w:rsidP="00B11EB3">
      <w:pPr>
        <w:pStyle w:val="DanceBody"/>
      </w:pPr>
      <w:r w:rsidRPr="00B9340B">
        <w:t>31-32</w:t>
      </w:r>
      <w:r w:rsidRPr="00B9340B">
        <w:tab/>
        <w:t xml:space="preserve">1s &amp; 4s dance to Right (PdeB) round partner to centre facing up (Lady on Man's Left) </w:t>
      </w:r>
      <w:r w:rsidRPr="00B9340B">
        <w:rPr>
          <w:b/>
        </w:rPr>
        <w:t>while</w:t>
      </w:r>
      <w:r w:rsidRPr="00B9340B">
        <w:t xml:space="preserve"> 2s+3s set</w:t>
      </w:r>
    </w:p>
    <w:p w:rsidR="00B11EB3" w:rsidRPr="00B9340B" w:rsidRDefault="00B11EB3" w:rsidP="00B11EB3">
      <w:pPr>
        <w:pStyle w:val="DanceBody"/>
      </w:pPr>
      <w:r w:rsidRPr="00B9340B">
        <w:t>33-36</w:t>
      </w:r>
      <w:r w:rsidRPr="00B9340B">
        <w:tab/>
        <w:t>1s+4s lead up to top, cast on opp sides, 1s to 3rd place, 4s to 2nd place</w:t>
      </w:r>
    </w:p>
    <w:p w:rsidR="00B11EB3" w:rsidRPr="00B9340B" w:rsidRDefault="00B11EB3" w:rsidP="00B11EB3">
      <w:pPr>
        <w:pStyle w:val="DanceBody"/>
      </w:pPr>
      <w:r w:rsidRPr="00B9340B">
        <w:t>37-40</w:t>
      </w:r>
      <w:r w:rsidRPr="00B9340B">
        <w:tab/>
        <w:t>1/2 Figs 8, 4s round 2s &amp; 1s round 3s.  2 4 1 3</w:t>
      </w:r>
    </w:p>
    <w:p w:rsidR="00B11EB3" w:rsidRPr="00B9340B" w:rsidRDefault="00B11EB3" w:rsidP="00B11EB3">
      <w:pPr>
        <w:pStyle w:val="DanceBody"/>
        <w:keepNext w:val="0"/>
      </w:pPr>
      <w:r w:rsidRPr="00B9340B">
        <w:t>41-48</w:t>
      </w:r>
      <w:r w:rsidRPr="00B9340B">
        <w:tab/>
        <w:t>All 1/2 turn partner RH, retain hands &amp; set, release hands &amp; pass partners RSh dancing out to own sides, all set</w:t>
      </w:r>
    </w:p>
    <w:p w:rsidR="00B11EB3" w:rsidRDefault="00B11EB3" w:rsidP="00B11EB3"/>
    <w:p w:rsidR="00B11EB3" w:rsidRDefault="00B11EB3" w:rsidP="00B11EB3">
      <w:pPr>
        <w:pStyle w:val="Minicrib"/>
      </w:pPr>
      <w:r>
        <w:t>DOUG'S FAREWELL TO KENNER  (R4x32)  4C set</w:t>
      </w:r>
      <w:r>
        <w:tab/>
        <w:t>Doug Kean  Peterborough 2000 Collection</w:t>
      </w:r>
    </w:p>
    <w:p w:rsidR="00B11EB3" w:rsidRPr="00C72C13" w:rsidRDefault="00B11EB3" w:rsidP="00B11EB3">
      <w:pPr>
        <w:pStyle w:val="DanceBody"/>
      </w:pPr>
      <w:r w:rsidRPr="00C72C13">
        <w:t xml:space="preserve"> 1- 8</w:t>
      </w:r>
      <w:r w:rsidRPr="00C72C13">
        <w:tab/>
        <w:t>1s+4s cross RH &amp; cast down/up (2s &amp; 3s step up/down on bars 3-4); 1s+4s dance RH across</w:t>
      </w:r>
    </w:p>
    <w:p w:rsidR="00B11EB3" w:rsidRPr="00C72C13" w:rsidRDefault="00B11EB3" w:rsidP="00B11EB3">
      <w:pPr>
        <w:pStyle w:val="DanceBody"/>
      </w:pPr>
      <w:r w:rsidRPr="00C72C13">
        <w:t xml:space="preserve"> 9-12</w:t>
      </w:r>
      <w:r w:rsidRPr="00C72C13">
        <w:tab/>
        <w:t xml:space="preserve">1M followed by partner casts down 2 places, cross to finish in 4th place on own sides facing up </w:t>
      </w:r>
      <w:r w:rsidRPr="00C72C13">
        <w:rPr>
          <w:b/>
        </w:rPr>
        <w:t>while</w:t>
      </w:r>
      <w:r w:rsidRPr="00C72C13">
        <w:t xml:space="preserve"> 4L followed by partner casts up 2 places &amp; cross to finish in 1st place on own sides (2s/3s step down/up on bars 9-10 to face ends) 4 2 3 1</w:t>
      </w:r>
    </w:p>
    <w:p w:rsidR="00B11EB3" w:rsidRPr="00C72C13" w:rsidRDefault="00B11EB3" w:rsidP="00B11EB3">
      <w:pPr>
        <w:pStyle w:val="DanceBody"/>
      </w:pPr>
      <w:r w:rsidRPr="00C72C13">
        <w:t>13-16</w:t>
      </w:r>
      <w:r w:rsidRPr="00C72C13">
        <w:tab/>
        <w:t>All RH turn person facing</w:t>
      </w:r>
    </w:p>
    <w:p w:rsidR="00B11EB3" w:rsidRPr="00C72C13" w:rsidRDefault="00B11EB3" w:rsidP="00B11EB3">
      <w:pPr>
        <w:pStyle w:val="DanceBody"/>
      </w:pPr>
      <w:r w:rsidRPr="00C72C13">
        <w:t>17-20</w:t>
      </w:r>
      <w:r w:rsidRPr="00C72C13">
        <w:tab/>
        <w:t>All dance 1/2 reel of 4 on the sides to finish 1s &amp; 2s facing down, 3s+4s facing up. 1 3 2 4</w:t>
      </w:r>
    </w:p>
    <w:p w:rsidR="00B11EB3" w:rsidRPr="00C72C13" w:rsidRDefault="00B11EB3" w:rsidP="00B11EB3">
      <w:pPr>
        <w:pStyle w:val="DanceBody"/>
        <w:rPr>
          <w:lang w:val="en-US"/>
        </w:rPr>
      </w:pPr>
      <w:r w:rsidRPr="00C72C13">
        <w:rPr>
          <w:lang w:val="en-US"/>
        </w:rPr>
        <w:t>21-24</w:t>
      </w:r>
      <w:r w:rsidRPr="00C72C13">
        <w:rPr>
          <w:lang w:val="en-US"/>
        </w:rPr>
        <w:tab/>
        <w:t>All set to person facing &amp; change places RH on the side. 3 1 4 2</w:t>
      </w:r>
    </w:p>
    <w:p w:rsidR="00B11EB3" w:rsidRPr="00C72C13" w:rsidRDefault="00B11EB3" w:rsidP="00B11EB3">
      <w:pPr>
        <w:pStyle w:val="DanceBody"/>
        <w:keepNext w:val="0"/>
        <w:rPr>
          <w:lang w:val="en-US"/>
        </w:rPr>
      </w:pPr>
      <w:r w:rsidRPr="00C72C13">
        <w:rPr>
          <w:lang w:val="en-US"/>
        </w:rPr>
        <w:t>25-32</w:t>
      </w:r>
      <w:r w:rsidRPr="00C72C13">
        <w:rPr>
          <w:lang w:val="en-US"/>
        </w:rPr>
        <w:tab/>
        <w:t>All dance 8H round &amp; back. 3 1 4 2</w:t>
      </w:r>
    </w:p>
    <w:p w:rsidR="00B11EB3" w:rsidRDefault="00B11EB3" w:rsidP="00B11EB3"/>
    <w:p w:rsidR="00B11EB3" w:rsidRDefault="00B11EB3" w:rsidP="00B11EB3">
      <w:pPr>
        <w:pStyle w:val="Minicrib"/>
      </w:pPr>
      <w:r>
        <w:t>DOUGAL OF SHANDON  (J8x32)  3C (4C set)</w:t>
      </w:r>
      <w:r>
        <w:tab/>
        <w:t>F Galway  Belfast Bk</w:t>
      </w:r>
    </w:p>
    <w:p w:rsidR="00B11EB3" w:rsidRDefault="00B11EB3" w:rsidP="00B11EB3">
      <w:pPr>
        <w:pStyle w:val="DanceBody"/>
      </w:pPr>
      <w:r>
        <w:t xml:space="preserve"> 1- 8</w:t>
      </w:r>
      <w:r>
        <w:tab/>
        <w:t>1s+2s+3s set &amp; change places curving round to left, repeat back to places (3s facing out)</w:t>
      </w:r>
    </w:p>
    <w:p w:rsidR="00B11EB3" w:rsidRDefault="00B11EB3" w:rsidP="00B11EB3">
      <w:pPr>
        <w:pStyle w:val="DanceBody"/>
      </w:pPr>
      <w:r>
        <w:t xml:space="preserve"> 9-16</w:t>
      </w:r>
      <w:r>
        <w:tab/>
        <w:t>1s &amp; 3s dance double Fig of 8 round 2s (1s crossing down to begin)</w:t>
      </w:r>
    </w:p>
    <w:p w:rsidR="00B11EB3" w:rsidRDefault="00B11EB3" w:rsidP="00B11EB3">
      <w:pPr>
        <w:pStyle w:val="DanceBody"/>
      </w:pPr>
      <w:r>
        <w:t>17-24</w:t>
      </w:r>
      <w:r>
        <w:tab/>
        <w:t>1s+2s dance Poussette.  2 1 3</w:t>
      </w:r>
    </w:p>
    <w:p w:rsidR="00B11EB3" w:rsidRDefault="00B11EB3" w:rsidP="00B11EB3">
      <w:pPr>
        <w:pStyle w:val="DanceBody"/>
        <w:keepNext w:val="0"/>
      </w:pPr>
      <w:r>
        <w:t>25-32</w:t>
      </w:r>
      <w:r>
        <w:tab/>
        <w:t>2s+1s+3s dance reels of 3 on sides (1s in &amp; down to start)</w:t>
      </w:r>
    </w:p>
    <w:p w:rsidR="00B11EB3" w:rsidRDefault="00B11EB3" w:rsidP="00B11EB3"/>
    <w:p w:rsidR="00B11EB3" w:rsidRDefault="00B11EB3" w:rsidP="00B11EB3">
      <w:pPr>
        <w:pStyle w:val="Minicrib"/>
      </w:pPr>
      <w:r>
        <w:t>DOUGLAS WATER  (S4x40)  4C set</w:t>
      </w:r>
      <w:r>
        <w:tab/>
        <w:t>John S Trew  Martello Tower 1</w:t>
      </w:r>
    </w:p>
    <w:p w:rsidR="00B11EB3" w:rsidRDefault="00B11EB3" w:rsidP="00B11EB3">
      <w:pPr>
        <w:pStyle w:val="DanceBody"/>
      </w:pPr>
      <w:r>
        <w:t xml:space="preserve"> 1- 8</w:t>
      </w:r>
      <w:r>
        <w:tab/>
        <w:t>1s cross &amp; cast into reflection reels of 3 on opposite sides with 2s &amp; 3s, 1s ending with extra loop to change places with 2s</w:t>
      </w:r>
    </w:p>
    <w:p w:rsidR="00B11EB3" w:rsidRDefault="00B11EB3" w:rsidP="00B11EB3">
      <w:pPr>
        <w:pStyle w:val="DanceBody"/>
      </w:pPr>
      <w:r>
        <w:t xml:space="preserve"> 9-16</w:t>
      </w:r>
      <w:r>
        <w:tab/>
        <w:t>1s cross down into reflection reels of 3 on own sides with 3s &amp; 4s (1s end 2</w:t>
      </w:r>
      <w:r w:rsidRPr="00972EEB">
        <w:t>nd</w:t>
      </w:r>
      <w:r>
        <w:t xml:space="preserve"> place own sides)</w:t>
      </w:r>
    </w:p>
    <w:p w:rsidR="00B11EB3" w:rsidRDefault="00B11EB3" w:rsidP="00B11EB3">
      <w:pPr>
        <w:pStyle w:val="DanceBody"/>
      </w:pPr>
      <w:r>
        <w:t>17-24</w:t>
      </w:r>
      <w:r>
        <w:tab/>
        <w:t>1M+3L change places RH &amp; set</w:t>
      </w:r>
      <w:r w:rsidRPr="00BA6B4D">
        <w:rPr>
          <w:b/>
        </w:rPr>
        <w:t xml:space="preserve"> while </w:t>
      </w:r>
      <w:r>
        <w:t>partners set &amp; change places RH, 1s &amp; 3s set to partners &amp; cross RH to own sides</w:t>
      </w:r>
    </w:p>
    <w:p w:rsidR="00B11EB3" w:rsidRDefault="00B11EB3" w:rsidP="00B11EB3">
      <w:pPr>
        <w:pStyle w:val="DanceBody"/>
      </w:pPr>
      <w:r>
        <w:t>25-32</w:t>
      </w:r>
      <w:r>
        <w:tab/>
        <w:t>2s+3s circle 4H round &amp; back</w:t>
      </w:r>
      <w:r w:rsidRPr="00BA6B4D">
        <w:rPr>
          <w:b/>
        </w:rPr>
        <w:t xml:space="preserve"> while </w:t>
      </w:r>
      <w:r>
        <w:t>1s+4s circle 4H round to Left for 3 bars &amp; back with 1s casting 4</w:t>
      </w:r>
      <w:r w:rsidRPr="00972EEB">
        <w:t>th</w:t>
      </w:r>
      <w:r>
        <w:t xml:space="preserve"> places</w:t>
      </w:r>
    </w:p>
    <w:p w:rsidR="00B11EB3" w:rsidRDefault="00B11EB3" w:rsidP="00B11EB3">
      <w:pPr>
        <w:pStyle w:val="DanceBody"/>
        <w:keepNext w:val="0"/>
      </w:pPr>
      <w:r>
        <w:t>33-40</w:t>
      </w:r>
      <w:r>
        <w:tab/>
        <w:t>All dance Grand Chain (End couples cross to begin)</w:t>
      </w:r>
    </w:p>
    <w:p w:rsidR="00B11EB3" w:rsidRDefault="00B11EB3" w:rsidP="00B11EB3"/>
    <w:p w:rsidR="00B11EB3" w:rsidRDefault="00B11EB3" w:rsidP="00B11EB3">
      <w:pPr>
        <w:pStyle w:val="Minicrib"/>
      </w:pPr>
      <w:r>
        <w:t>THE DOUNE FERRYMAN  (J4x40)  4C set</w:t>
      </w:r>
      <w:r>
        <w:tab/>
        <w:t>Barry Priddey  Phantom Piper Set</w:t>
      </w:r>
    </w:p>
    <w:p w:rsidR="00B11EB3" w:rsidRDefault="00B11EB3" w:rsidP="00B11EB3">
      <w:pPr>
        <w:pStyle w:val="DanceBody"/>
      </w:pPr>
      <w:r>
        <w:t>3s &amp; 4s start on opposite sides</w:t>
      </w:r>
    </w:p>
    <w:p w:rsidR="00B11EB3" w:rsidRDefault="00B11EB3" w:rsidP="00B11EB3">
      <w:pPr>
        <w:pStyle w:val="DanceBody"/>
      </w:pPr>
      <w:r>
        <w:t xml:space="preserve"> 1- 4</w:t>
      </w:r>
      <w:r>
        <w:tab/>
        <w:t>All set then 1s &amp; 4s 1/2 turn RH moving to centre into prom hold</w:t>
      </w:r>
      <w:r w:rsidRPr="00BA6B4D">
        <w:rPr>
          <w:b/>
        </w:rPr>
        <w:t xml:space="preserve"> </w:t>
      </w:r>
      <w:r>
        <w:rPr>
          <w:b/>
        </w:rPr>
        <w:t xml:space="preserve">as </w:t>
      </w:r>
      <w:r>
        <w:t>2s &amp; 3s cast to ends</w:t>
      </w:r>
    </w:p>
    <w:p w:rsidR="00B11EB3" w:rsidRDefault="00B11EB3" w:rsidP="00B11EB3">
      <w:pPr>
        <w:pStyle w:val="DanceBody"/>
      </w:pPr>
      <w:r>
        <w:t xml:space="preserve"> 5- 8</w:t>
      </w:r>
      <w:r>
        <w:tab/>
        <w:t>1s &amp; 4s in prom hold dance 1/2 reels of 3 across with 2s/3s (1s RSh to 2M, 4s RSh to 3M)</w:t>
      </w:r>
    </w:p>
    <w:p w:rsidR="00B11EB3" w:rsidRDefault="00B11EB3" w:rsidP="00B11EB3">
      <w:pPr>
        <w:pStyle w:val="DanceBody"/>
      </w:pPr>
      <w:r>
        <w:t xml:space="preserve"> 9-16</w:t>
      </w:r>
      <w:r>
        <w:tab/>
        <w:t>1s+4s dance RH across 1/2 way &amp; 1/2 turn partner into prom hold, 4s &amp; 1s prom hold 1/2 reels of 3 across with 2s/3s (4s RSh to 2M, 1s RSh to 3M)</w:t>
      </w:r>
    </w:p>
    <w:p w:rsidR="00B11EB3" w:rsidRDefault="00B11EB3" w:rsidP="00B11EB3">
      <w:pPr>
        <w:pStyle w:val="DanceBody"/>
      </w:pPr>
      <w:r>
        <w:t>17-24</w:t>
      </w:r>
      <w:r>
        <w:tab/>
        <w:t>4s+1s dance RH across 1/2 way &amp; 1/2 turn partner into prom hold, 1s &amp; 4s dance 1/2 reels of 3 on sides (4s RSh to 2M, 1s RSh to 3M)</w:t>
      </w:r>
    </w:p>
    <w:p w:rsidR="00B11EB3" w:rsidRDefault="00B11EB3" w:rsidP="00B11EB3">
      <w:pPr>
        <w:pStyle w:val="DanceBody"/>
      </w:pPr>
      <w:r>
        <w:t>25-32</w:t>
      </w:r>
      <w:r>
        <w:tab/>
        <w:t>4s &amp; 1s dance into 1/2 reels of 3 across (4s LSh to 3M, 1s LSh to 2M), 4s+1s dance 1/2 RH across &amp; cross RH to end 3 1 (4)(2)</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DOUNE MILL  (J4x32)  4C Set</w:t>
      </w:r>
      <w:r>
        <w:tab/>
        <w:t>R Arrowsmith  Doune Coll</w:t>
      </w:r>
    </w:p>
    <w:p w:rsidR="00B11EB3" w:rsidRDefault="00B11EB3" w:rsidP="00B11EB3">
      <w:pPr>
        <w:pStyle w:val="DanceBody"/>
      </w:pPr>
      <w:r>
        <w:t xml:space="preserve"> 1- 4</w:t>
      </w:r>
      <w:r>
        <w:tab/>
        <w:t>1s cross down to centre</w:t>
      </w:r>
      <w:r w:rsidRPr="00BA6B4D">
        <w:rPr>
          <w:b/>
        </w:rPr>
        <w:t xml:space="preserve"> while </w:t>
      </w:r>
      <w:r>
        <w:t>4s cast up outside to be level with 1s, all set 1M in a LH cross with 2L+3L+4L &amp; 1L in a RH cross with Men</w:t>
      </w:r>
    </w:p>
    <w:p w:rsidR="00B11EB3" w:rsidRDefault="00B11EB3" w:rsidP="00B11EB3">
      <w:pPr>
        <w:pStyle w:val="DanceBody"/>
      </w:pPr>
      <w:r>
        <w:t xml:space="preserve"> 5- 8</w:t>
      </w:r>
      <w:r>
        <w:tab/>
        <w:t>All dance LH/RH across</w:t>
      </w:r>
    </w:p>
    <w:p w:rsidR="00B11EB3" w:rsidRDefault="00B11EB3" w:rsidP="00B11EB3">
      <w:pPr>
        <w:pStyle w:val="DanceBody"/>
      </w:pPr>
      <w:r>
        <w:t xml:space="preserve"> 9-16</w:t>
      </w:r>
      <w:r>
        <w:tab/>
        <w:t>1s followed by 2s+4s+3s dance down &amp; back (3s leading) into 4H across pstns (other Hand)</w:t>
      </w:r>
    </w:p>
    <w:p w:rsidR="00B11EB3" w:rsidRDefault="00B11EB3" w:rsidP="00B11EB3">
      <w:pPr>
        <w:pStyle w:val="DanceBody"/>
      </w:pPr>
      <w:r>
        <w:t>17-24</w:t>
      </w:r>
      <w:r>
        <w:tab/>
        <w:t>1s followed by 3s+4s+2s dance up &amp; back (2s leading) into 4H across pstns (original Hand)</w:t>
      </w:r>
    </w:p>
    <w:p w:rsidR="00B11EB3" w:rsidRDefault="00B11EB3" w:rsidP="00B11EB3">
      <w:pPr>
        <w:pStyle w:val="DanceBody"/>
        <w:keepNext w:val="0"/>
      </w:pPr>
      <w:r>
        <w:t>25-32</w:t>
      </w:r>
      <w:r>
        <w:tab/>
        <w:t>1s dance down to bottom, cast up on opposite sides to top &amp; dance down crossing to 4</w:t>
      </w:r>
      <w:r w:rsidRPr="00972EEB">
        <w:t>th</w:t>
      </w:r>
      <w:r>
        <w:t xml:space="preserve"> place own sides</w:t>
      </w:r>
      <w:r w:rsidRPr="00BA6B4D">
        <w:rPr>
          <w:b/>
        </w:rPr>
        <w:t xml:space="preserve"> while </w:t>
      </w:r>
      <w:r>
        <w:t>4s dance up outside to top, dance down the middle to 4</w:t>
      </w:r>
      <w:r w:rsidRPr="00972EEB">
        <w:t>th</w:t>
      </w:r>
      <w:r>
        <w:t xml:space="preserve"> place &amp; step up on bars 31-32 (with 2s+3s)</w:t>
      </w:r>
    </w:p>
    <w:p w:rsidR="00B11EB3" w:rsidRDefault="00B11EB3" w:rsidP="00B11EB3"/>
    <w:p w:rsidR="00B11EB3" w:rsidRDefault="00B11EB3" w:rsidP="00B11EB3">
      <w:pPr>
        <w:pStyle w:val="Minicrib"/>
        <w:rPr>
          <w:lang w:eastAsia="en-GB"/>
        </w:rPr>
      </w:pPr>
      <w:r>
        <w:rPr>
          <w:lang w:eastAsia="en-GB"/>
        </w:rPr>
        <w:t>THE DOURO SIXSOME JIG  (J3x48)  3C Triangular Set</w:t>
      </w:r>
      <w:r>
        <w:rPr>
          <w:lang w:eastAsia="en-GB"/>
        </w:rPr>
        <w:tab/>
        <w:t>Ian Sandeman  Peterborough 2000 Collection</w:t>
      </w:r>
    </w:p>
    <w:p w:rsidR="00B11EB3" w:rsidRPr="00C72C13" w:rsidRDefault="00B11EB3" w:rsidP="00B11EB3">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B11EB3" w:rsidRPr="00C72C13" w:rsidRDefault="00B11EB3" w:rsidP="00B11EB3">
      <w:pPr>
        <w:pStyle w:val="DanceBody"/>
      </w:pPr>
      <w:r w:rsidRPr="00C72C13">
        <w:t xml:space="preserve"> 9-16</w:t>
      </w:r>
      <w:r w:rsidRPr="00C72C13">
        <w:tab/>
        <w:t>Reel of 3 across, 1s pass 3s RSh to start.  All end in original places facing partners</w:t>
      </w:r>
    </w:p>
    <w:p w:rsidR="00B11EB3" w:rsidRPr="00C72C13" w:rsidRDefault="00B11EB3" w:rsidP="00B11EB3">
      <w:pPr>
        <w:pStyle w:val="DanceBody"/>
      </w:pPr>
      <w:r w:rsidRPr="00C72C13">
        <w:t>17-20</w:t>
      </w:r>
      <w:r w:rsidRPr="00C72C13">
        <w:tab/>
        <w:t>All set &amp; turn RH finishing Men facing in. Ladies facing out</w:t>
      </w:r>
    </w:p>
    <w:p w:rsidR="00B11EB3" w:rsidRPr="00C72C13" w:rsidRDefault="00B11EB3" w:rsidP="00B11EB3">
      <w:pPr>
        <w:pStyle w:val="DanceBody"/>
      </w:pPr>
      <w:r w:rsidRPr="00C72C13">
        <w:t>21-32</w:t>
      </w:r>
      <w:r w:rsidRPr="00C72C13">
        <w:tab/>
        <w:t>Schiehallion reels, dancers touch RH briefly in centre. Couples finish in original places</w:t>
      </w:r>
    </w:p>
    <w:p w:rsidR="00B11EB3" w:rsidRPr="00C72C13" w:rsidRDefault="00B11EB3" w:rsidP="00B11EB3">
      <w:pPr>
        <w:pStyle w:val="DanceBody"/>
      </w:pPr>
      <w:r w:rsidRPr="00C72C13">
        <w:t>33-40</w:t>
      </w:r>
      <w:r w:rsidRPr="00C72C13">
        <w:tab/>
        <w:t>All circle 6H round &amp; back</w:t>
      </w:r>
    </w:p>
    <w:p w:rsidR="00B11EB3" w:rsidRPr="00C72C13" w:rsidRDefault="00B11EB3" w:rsidP="00B11EB3">
      <w:pPr>
        <w:pStyle w:val="DanceBody"/>
        <w:keepNext w:val="0"/>
      </w:pPr>
      <w:r w:rsidRPr="00C72C13">
        <w:t>41-48</w:t>
      </w:r>
      <w:r w:rsidRPr="00C72C13">
        <w:tab/>
        <w:t>1s+2s dance 1/2 R&amp;L; 1s+3s dance 1/2 R&amp;L.  End 2 3 1</w:t>
      </w:r>
    </w:p>
    <w:p w:rsidR="00B11EB3" w:rsidRDefault="00B11EB3" w:rsidP="00B11EB3"/>
    <w:p w:rsidR="00B11EB3" w:rsidRDefault="00B11EB3" w:rsidP="00B11EB3">
      <w:pPr>
        <w:pStyle w:val="Minicrib"/>
      </w:pPr>
      <w:r>
        <w:t>THE DOVE COT CHASE  (J8x32)  3C (4C set)</w:t>
      </w:r>
      <w:r>
        <w:tab/>
        <w:t>J Hellinghuizer</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set, cast 1 place</w:t>
      </w:r>
      <w:r w:rsidRPr="00BA6B4D">
        <w:rPr>
          <w:b/>
        </w:rPr>
        <w:t xml:space="preserve"> while </w:t>
      </w:r>
      <w:r>
        <w:t>2s set &amp; lead up, 2s &amp; 1s repeat</w:t>
      </w:r>
    </w:p>
    <w:p w:rsidR="00B11EB3" w:rsidRDefault="00B11EB3" w:rsidP="00B11EB3">
      <w:pPr>
        <w:pStyle w:val="DanceBody"/>
      </w:pPr>
      <w:r>
        <w:t>17-24</w:t>
      </w:r>
      <w:r>
        <w:tab/>
        <w:t>1s followed by 2s &amp; 3s cast 2 places &amp; lead up to places</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DOVECOT PARK  (J8x40)  3C (4C set)</w:t>
      </w:r>
      <w:r>
        <w:tab/>
        <w:t>H H Steventon  SCD Archives</w:t>
      </w:r>
    </w:p>
    <w:p w:rsidR="00B11EB3" w:rsidRPr="005B1482" w:rsidRDefault="00B11EB3" w:rsidP="00B11EB3">
      <w:pPr>
        <w:pStyle w:val="DanceBody"/>
      </w:pPr>
      <w:r w:rsidRPr="005B1482">
        <w:t xml:space="preserve"> 1- 8</w:t>
      </w:r>
      <w:r w:rsidRPr="005B1482">
        <w:tab/>
        <w:t>1s cross RH, cast 1 place, turn RH into prom hold facing out between 2s &amp; 3s on Ladies' side</w:t>
      </w:r>
    </w:p>
    <w:p w:rsidR="00B11EB3" w:rsidRPr="005B1482" w:rsidRDefault="00B11EB3" w:rsidP="00B11EB3">
      <w:pPr>
        <w:pStyle w:val="DanceBody"/>
      </w:pPr>
      <w:r w:rsidRPr="005B1482">
        <w:t xml:space="preserve"> 9-16</w:t>
      </w:r>
      <w:r w:rsidRPr="005B1482">
        <w:tab/>
        <w:t>1s cast round 3L, dance up, out between 2s &amp; 3s on Men's side &amp; cast up round 2M to end in centre (2nd place) facing down</w:t>
      </w:r>
      <w:r w:rsidRPr="005B1482">
        <w:rPr>
          <w:b/>
        </w:rPr>
        <w:t xml:space="preserve"> as </w:t>
      </w:r>
      <w:r w:rsidRPr="005B1482">
        <w:t>2s+3s change places on sides (Ladies LH &amp; Men RH)</w:t>
      </w:r>
    </w:p>
    <w:p w:rsidR="00B11EB3" w:rsidRPr="005B1482" w:rsidRDefault="00B11EB3" w:rsidP="00B11EB3">
      <w:pPr>
        <w:pStyle w:val="DanceBody"/>
      </w:pPr>
      <w:r w:rsidRPr="005B1482">
        <w:t>17-24</w:t>
      </w:r>
      <w:r w:rsidRPr="005B1482">
        <w:tab/>
        <w:t>3s+1s+2s dance reel of 3 on sides with 1s dancing out &amp; down to start, 1s end in 2nd place own sides</w:t>
      </w:r>
    </w:p>
    <w:p w:rsidR="00B11EB3" w:rsidRPr="005B1482" w:rsidRDefault="00B11EB3" w:rsidP="00B11EB3">
      <w:pPr>
        <w:pStyle w:val="DanceBody"/>
      </w:pPr>
      <w:r w:rsidRPr="005B1482">
        <w:t>25-32</w:t>
      </w:r>
      <w:r w:rsidRPr="005B1482">
        <w:tab/>
        <w:t>1M casts up 1 place</w:t>
      </w:r>
      <w:r w:rsidRPr="005B1482">
        <w:rPr>
          <w:b/>
        </w:rPr>
        <w:t xml:space="preserve"> as </w:t>
      </w:r>
      <w:r w:rsidRPr="005B1482">
        <w:t>1L casts down 1 place, 1s dance 1/2 reels of 3 across (Man with 3s &amp; Lady with 2s) &amp; 1s turn LH to face 1st crnr (pstn)</w:t>
      </w:r>
    </w:p>
    <w:p w:rsidR="00B11EB3" w:rsidRPr="005B1482" w:rsidRDefault="00B11EB3" w:rsidP="00B11EB3">
      <w:pPr>
        <w:pStyle w:val="DanceBody"/>
        <w:keepNext w:val="0"/>
      </w:pPr>
      <w:r w:rsidRPr="005B1482">
        <w:t>33-40</w:t>
      </w:r>
      <w:r w:rsidRPr="005B1482">
        <w:tab/>
        <w:t>1s dance 1/2 reels of 4 with 1st corners, pass LSh &amp; dance 1/2 reel of 4 with 2nd corners 1s ending in 2nd place</w:t>
      </w:r>
    </w:p>
    <w:p w:rsidR="00B11EB3" w:rsidRDefault="00B11EB3" w:rsidP="00B11EB3"/>
    <w:p w:rsidR="00B11EB3" w:rsidRDefault="00B11EB3" w:rsidP="00B11EB3">
      <w:pPr>
        <w:pStyle w:val="Minicrib"/>
      </w:pPr>
      <w:r>
        <w:t>DOWN BY THE SALLEY GARDENS  (S4x32)  4C set</w:t>
      </w:r>
      <w:r>
        <w:tab/>
        <w:t>Bardill/Prince</w:t>
      </w:r>
    </w:p>
    <w:p w:rsidR="00B11EB3" w:rsidRPr="001E4F2D" w:rsidRDefault="00B11EB3" w:rsidP="00B11EB3">
      <w:pPr>
        <w:pStyle w:val="DanceBody"/>
      </w:pPr>
      <w:r w:rsidRPr="001E4F2D">
        <w:t xml:space="preserve"> 1- 2</w:t>
      </w:r>
      <w:r w:rsidRPr="001E4F2D">
        <w:tab/>
        <w:t>1L+2M</w:t>
      </w:r>
      <w:r w:rsidRPr="007F0D5A">
        <w:rPr>
          <w:b/>
        </w:rPr>
        <w:t xml:space="preserve"> also </w:t>
      </w:r>
      <w:r w:rsidRPr="001E4F2D">
        <w:t>3L+4M</w:t>
      </w:r>
      <w:r>
        <w:t xml:space="preserve"> 1/2 </w:t>
      </w:r>
      <w:r w:rsidRPr="001E4F2D">
        <w:t>turn 2H to end NHJ facing up in middle of lines across with 1M/2L &amp; 3M/4L (2L &amp; 4L step up)</w:t>
      </w:r>
    </w:p>
    <w:p w:rsidR="00B11EB3" w:rsidRPr="001E4F2D" w:rsidRDefault="00B11EB3" w:rsidP="00B11EB3">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B11EB3" w:rsidRPr="001E4F2D" w:rsidRDefault="00B11EB3" w:rsidP="00B11EB3">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B11EB3" w:rsidRPr="001E4F2D" w:rsidRDefault="00B11EB3" w:rsidP="00B11EB3">
      <w:pPr>
        <w:pStyle w:val="DanceBody"/>
      </w:pPr>
      <w:r w:rsidRPr="001E4F2D">
        <w:t>17-24</w:t>
      </w:r>
      <w:r w:rsidRPr="001E4F2D">
        <w:tab/>
        <w:t>All dance reflection reels of 4 (2s dance out to start &amp; all giving hands where possible)</w:t>
      </w:r>
    </w:p>
    <w:p w:rsidR="00B11EB3" w:rsidRPr="001E4F2D" w:rsidRDefault="00B11EB3" w:rsidP="00B11EB3">
      <w:pPr>
        <w:pStyle w:val="DanceBody"/>
      </w:pPr>
      <w:r w:rsidRPr="001E4F2D">
        <w:t>25-26</w:t>
      </w:r>
      <w:r w:rsidRPr="001E4F2D">
        <w:tab/>
        <w:t>2L+4L</w:t>
      </w:r>
      <w:r w:rsidRPr="007F0D5A">
        <w:rPr>
          <w:b/>
        </w:rPr>
        <w:t xml:space="preserve"> also </w:t>
      </w:r>
      <w:r w:rsidRPr="001E4F2D">
        <w:t>1L+3L</w:t>
      </w:r>
      <w:r>
        <w:t xml:space="preserve"> 1/2 </w:t>
      </w:r>
      <w:r w:rsidRPr="001E4F2D">
        <w:t>turn 2H to end NHJ facing up in middle of lines across with 1M/2L &amp; 3M/4L (4M &amp; 3M step up)</w:t>
      </w:r>
    </w:p>
    <w:p w:rsidR="00B11EB3" w:rsidRPr="001E4F2D" w:rsidRDefault="00B11EB3" w:rsidP="00B11EB3">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B11EB3" w:rsidRDefault="00B11EB3" w:rsidP="00B11EB3"/>
    <w:p w:rsidR="00B11EB3" w:rsidRDefault="00B11EB3" w:rsidP="00B11EB3">
      <w:pPr>
        <w:pStyle w:val="Minicrib"/>
      </w:pPr>
      <w:r>
        <w:t>DOWN CORKERY ROAD  (J3x48)  3C Set</w:t>
      </w:r>
      <w:r>
        <w:tab/>
        <w:t>Craig Williams  Ardbrae 50 Years</w:t>
      </w:r>
    </w:p>
    <w:p w:rsidR="00B11EB3" w:rsidRDefault="00B11EB3" w:rsidP="00B11EB3">
      <w:pPr>
        <w:pStyle w:val="DanceBody"/>
      </w:pPr>
      <w:r>
        <w:t xml:space="preserve"> 1- 8</w:t>
      </w:r>
      <w:r>
        <w:tab/>
        <w:t>1s lead down (3 bars) &amp; back up (3 bars) &amp; cast (2s step up 7-8)</w:t>
      </w:r>
    </w:p>
    <w:p w:rsidR="00B11EB3" w:rsidRDefault="00B11EB3" w:rsidP="00B11EB3">
      <w:pPr>
        <w:pStyle w:val="DanceBody"/>
      </w:pPr>
      <w:r>
        <w:t xml:space="preserve"> 9-16</w:t>
      </w:r>
      <w:r>
        <w:tab/>
        <w:t>1s set to 1st corners &amp; dance La Baratte:</w:t>
      </w:r>
    </w:p>
    <w:p w:rsidR="00B11EB3" w:rsidRDefault="00B11EB3" w:rsidP="00B11EB3">
      <w:pPr>
        <w:pStyle w:val="DanceBody"/>
      </w:pPr>
      <w:r>
        <w:tab/>
        <w:t>11-12    1s 1/2 turn corners RH &amp; retain hands but at arm's length from each other</w:t>
      </w:r>
    </w:p>
    <w:p w:rsidR="00B11EB3" w:rsidRDefault="00B11EB3" w:rsidP="00B11EB3">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15-16    1s+1st corners change places LH to opposite places</w:t>
      </w:r>
    </w:p>
    <w:p w:rsidR="00B11EB3" w:rsidRDefault="00B11EB3" w:rsidP="00B11EB3">
      <w:pPr>
        <w:pStyle w:val="DanceBody"/>
      </w:pPr>
      <w:r>
        <w:t>17-20</w:t>
      </w:r>
      <w:r>
        <w:tab/>
        <w:t xml:space="preserve">2M followed by 1M dance up behind 2L &amp; down middle </w:t>
      </w:r>
      <w:r>
        <w:rPr>
          <w:b/>
        </w:rPr>
        <w:t>while</w:t>
      </w:r>
      <w:r>
        <w:t xml:space="preserve"> 3L followed by 1L dance down behind 3M &amp; up middle</w:t>
      </w:r>
    </w:p>
    <w:p w:rsidR="00B11EB3" w:rsidRDefault="00B11EB3" w:rsidP="00B11EB3">
      <w:pPr>
        <w:pStyle w:val="DanceBody"/>
      </w:pPr>
      <w:r>
        <w:t>21-24</w:t>
      </w:r>
      <w:r>
        <w:tab/>
        <w:t>1s + 1st corners (2M+3L) dance LH across.  1s end in 2nd place own sides, corners in diagonally opp corner place</w:t>
      </w:r>
    </w:p>
    <w:p w:rsidR="00B11EB3" w:rsidRDefault="00B11EB3" w:rsidP="00B11EB3">
      <w:pPr>
        <w:pStyle w:val="DanceBody"/>
      </w:pPr>
      <w:r>
        <w:t>25-32</w:t>
      </w:r>
      <w:r>
        <w:tab/>
        <w:t>1s set to 2nd corners &amp; dance La Baratte (start with LH turn)</w:t>
      </w:r>
    </w:p>
    <w:p w:rsidR="00B11EB3" w:rsidRDefault="00B11EB3" w:rsidP="00B11EB3">
      <w:pPr>
        <w:pStyle w:val="DanceBody"/>
      </w:pPr>
      <w:r>
        <w:t>33-36</w:t>
      </w:r>
      <w:r>
        <w:tab/>
        <w:t xml:space="preserve">3M+1M dance down behind 2M (in 3rd place) &amp; up middle </w:t>
      </w:r>
      <w:r>
        <w:rPr>
          <w:b/>
        </w:rPr>
        <w:t>while</w:t>
      </w:r>
      <w:r>
        <w:t xml:space="preserve"> 2L+1L dance up behind 3L (in 1st place) &amp; down middle</w:t>
      </w:r>
    </w:p>
    <w:p w:rsidR="00B11EB3" w:rsidRDefault="00B11EB3" w:rsidP="00B11EB3">
      <w:pPr>
        <w:pStyle w:val="DanceBody"/>
      </w:pPr>
      <w:r>
        <w:t>37-40</w:t>
      </w:r>
      <w:r>
        <w:tab/>
        <w:t>1s + 2nd corners dance RH across.  Is end in 2nd place own sides, 2nd corners in diagonally opp corner place</w:t>
      </w:r>
    </w:p>
    <w:p w:rsidR="00B11EB3" w:rsidRDefault="00B11EB3" w:rsidP="00B11EB3">
      <w:pPr>
        <w:pStyle w:val="DanceBody"/>
      </w:pPr>
      <w:r>
        <w:t>41-44</w:t>
      </w:r>
      <w:r>
        <w:tab/>
        <w:t>1s dance 1/2 reels of 3 across (1M up, passing 3M by RSh, 1L down, passing 2L by RSh)</w:t>
      </w:r>
    </w:p>
    <w:p w:rsidR="00B11EB3" w:rsidRDefault="00B11EB3" w:rsidP="00B11EB3">
      <w:pPr>
        <w:pStyle w:val="DanceBody"/>
        <w:keepNext w:val="0"/>
      </w:pPr>
      <w:r>
        <w:t>45-48</w:t>
      </w:r>
      <w:r>
        <w:tab/>
        <w:t>1s turn RH 1.1/2 times to 2nd place own sides</w:t>
      </w:r>
    </w:p>
    <w:p w:rsidR="00B11EB3" w:rsidRDefault="00B11EB3" w:rsidP="00B11EB3"/>
    <w:p w:rsidR="00B11EB3" w:rsidRDefault="00B11EB3" w:rsidP="00B11EB3">
      <w:pPr>
        <w:pStyle w:val="Minicrib"/>
      </w:pPr>
      <w:r>
        <w:t>DOWN UNDA  (R32)  Circle</w:t>
      </w:r>
      <w:r>
        <w:tab/>
        <w:t>Bob McMurtry  The Devil's Quandary</w:t>
      </w:r>
    </w:p>
    <w:p w:rsidR="00B11EB3" w:rsidRPr="00BF77BB" w:rsidRDefault="00B11EB3" w:rsidP="00B11EB3">
      <w:pPr>
        <w:pStyle w:val="DanceBody"/>
      </w:pPr>
      <w:r w:rsidRPr="00BF77BB">
        <w:t>Circle, Men on inside facing partner</w:t>
      </w:r>
    </w:p>
    <w:p w:rsidR="00B11EB3" w:rsidRPr="00BF77BB" w:rsidRDefault="00B11EB3" w:rsidP="00B11EB3">
      <w:pPr>
        <w:pStyle w:val="DanceBody"/>
      </w:pPr>
      <w:r w:rsidRPr="00BF77BB">
        <w:t xml:space="preserve"> 1- 8</w:t>
      </w:r>
      <w:r w:rsidRPr="00BF77BB">
        <w:tab/>
        <w:t>All face to right &amp; dance 4 steps; all face to left &amp; dance 4 steps back to place</w:t>
      </w:r>
    </w:p>
    <w:p w:rsidR="00B11EB3" w:rsidRPr="00BF77BB" w:rsidRDefault="00B11EB3" w:rsidP="00B11EB3">
      <w:pPr>
        <w:pStyle w:val="DanceBody"/>
      </w:pPr>
      <w:r w:rsidRPr="00BF77BB">
        <w:t xml:space="preserve"> 9-16</w:t>
      </w:r>
      <w:r w:rsidRPr="00BF77BB">
        <w:tab/>
        <w:t>All turn partner RH; all turn partner LH</w:t>
      </w:r>
    </w:p>
    <w:p w:rsidR="00B11EB3" w:rsidRPr="00BF77BB" w:rsidRDefault="00B11EB3" w:rsidP="00B11EB3">
      <w:pPr>
        <w:pStyle w:val="DanceBody"/>
      </w:pPr>
      <w:r w:rsidRPr="00BF77BB">
        <w:t>17-24</w:t>
      </w:r>
      <w:r w:rsidRPr="00BF77BB">
        <w:tab/>
        <w:t>All Adv+Ret; all dance DoSiDo with partner moving 1 place to right to meet new partner</w:t>
      </w:r>
    </w:p>
    <w:p w:rsidR="00B11EB3" w:rsidRPr="00BF77BB" w:rsidRDefault="00B11EB3" w:rsidP="00B11EB3">
      <w:pPr>
        <w:pStyle w:val="DanceBody"/>
        <w:keepNext w:val="0"/>
      </w:pPr>
      <w:r w:rsidRPr="00BF77BB">
        <w:t>25-32</w:t>
      </w:r>
      <w:r w:rsidRPr="00BF77BB">
        <w:tab/>
        <w:t>All Adv+Ret; all turn new partner LH</w:t>
      </w:r>
    </w:p>
    <w:p w:rsidR="00B11EB3" w:rsidRDefault="00B11EB3" w:rsidP="00B11EB3"/>
    <w:p w:rsidR="00B11EB3" w:rsidRDefault="00B11EB3" w:rsidP="00B11EB3">
      <w:pPr>
        <w:pStyle w:val="Minicrib"/>
      </w:pPr>
      <w:r>
        <w:t>DOWN UNDER  (J3x32)  3C set</w:t>
      </w:r>
      <w:r>
        <w:tab/>
        <w:t>M Robertson  SCD Archives</w:t>
      </w:r>
    </w:p>
    <w:p w:rsidR="00B11EB3" w:rsidRDefault="00B11EB3" w:rsidP="00B11EB3">
      <w:pPr>
        <w:pStyle w:val="DanceBody"/>
      </w:pPr>
      <w:r>
        <w:t xml:space="preserve"> 1- 4</w:t>
      </w:r>
      <w:r>
        <w:tab/>
        <w:t>2s adv PdB for 2 steps &amp; turn singly right &amp; face own sides</w:t>
      </w:r>
      <w:r w:rsidRPr="00BA6B4D">
        <w:rPr>
          <w:b/>
        </w:rPr>
        <w:t xml:space="preserve"> while </w:t>
      </w:r>
      <w:r>
        <w:t>1s dance up for 2 steps &amp; cast back to pl</w:t>
      </w:r>
      <w:r w:rsidRPr="00BA6B4D">
        <w:rPr>
          <w:b/>
        </w:rPr>
        <w:t xml:space="preserve"> while </w:t>
      </w:r>
      <w:r>
        <w:t>3s dance down &amp; cast back to pl</w:t>
      </w:r>
    </w:p>
    <w:p w:rsidR="00B11EB3" w:rsidRDefault="00B11EB3" w:rsidP="00B11EB3">
      <w:pPr>
        <w:pStyle w:val="DanceBody"/>
      </w:pPr>
      <w:r>
        <w:t xml:space="preserve"> 5- 8</w:t>
      </w:r>
      <w:r>
        <w:tab/>
        <w:t>1M+2M+3M</w:t>
      </w:r>
      <w:r w:rsidRPr="007F0D5A">
        <w:rPr>
          <w:b/>
        </w:rPr>
        <w:t xml:space="preserve"> also </w:t>
      </w:r>
      <w:r>
        <w:t>1L+2L+3L dance RH across once round to end in original places</w:t>
      </w:r>
    </w:p>
    <w:p w:rsidR="00B11EB3" w:rsidRDefault="00B11EB3" w:rsidP="00B11EB3">
      <w:pPr>
        <w:pStyle w:val="DanceBody"/>
      </w:pPr>
      <w:r>
        <w:t xml:space="preserve"> 9-16</w:t>
      </w:r>
      <w:r>
        <w:tab/>
        <w:t>2s turn LH 1.1/2 times &amp; dance RH across with other side to end in 2</w:t>
      </w:r>
      <w:r w:rsidRPr="00972EEB">
        <w:t>nd</w:t>
      </w:r>
      <w:r>
        <w:t xml:space="preserve"> place opposite sides</w:t>
      </w:r>
    </w:p>
    <w:p w:rsidR="00B11EB3" w:rsidRDefault="00B11EB3" w:rsidP="00B11EB3">
      <w:pPr>
        <w:pStyle w:val="DanceBody"/>
      </w:pPr>
      <w:r>
        <w:t>17-20</w:t>
      </w:r>
      <w:r>
        <w:tab/>
        <w:t>All advance for 2 steps &amp; retire</w:t>
      </w:r>
    </w:p>
    <w:p w:rsidR="00B11EB3" w:rsidRDefault="00B11EB3" w:rsidP="00B11EB3">
      <w:pPr>
        <w:pStyle w:val="DanceBody"/>
      </w:pPr>
      <w:r>
        <w:t>21-24</w:t>
      </w:r>
      <w:r>
        <w:tab/>
        <w:t>1L dances under arch made by 2M+3L to 3</w:t>
      </w:r>
      <w:r w:rsidRPr="00972EEB">
        <w:t>rd</w:t>
      </w:r>
      <w:r>
        <w:t xml:space="preserve"> place</w:t>
      </w:r>
      <w:r w:rsidRPr="00BA6B4D">
        <w:rPr>
          <w:b/>
        </w:rPr>
        <w:t xml:space="preserve"> </w:t>
      </w:r>
      <w:r>
        <w:rPr>
          <w:b/>
        </w:rPr>
        <w:t xml:space="preserve">as </w:t>
      </w:r>
      <w:r>
        <w:t>2M+3L turn under own arch with 3L dancing to 1</w:t>
      </w:r>
      <w:r w:rsidRPr="00972EEB">
        <w:t>st</w:t>
      </w:r>
      <w:r>
        <w:t xml:space="preserve"> place</w:t>
      </w:r>
      <w:r w:rsidRPr="00BA6B4D">
        <w:rPr>
          <w:b/>
        </w:rPr>
        <w:t xml:space="preserve"> while </w:t>
      </w:r>
      <w:r>
        <w:t>Men dance similarly</w:t>
      </w:r>
    </w:p>
    <w:p w:rsidR="00B11EB3" w:rsidRDefault="00B11EB3" w:rsidP="00B11EB3">
      <w:pPr>
        <w:pStyle w:val="DanceBody"/>
        <w:keepNext w:val="0"/>
      </w:pPr>
      <w:r>
        <w:t>25-32</w:t>
      </w:r>
      <w:r>
        <w:tab/>
        <w:t>3s+2s (top couples) dance 1/2 R&amp;L, 3s cross RH &amp; all set</w:t>
      </w:r>
    </w:p>
    <w:p w:rsidR="00B11EB3" w:rsidRDefault="00B11EB3" w:rsidP="00B11EB3"/>
    <w:p w:rsidR="00B11EB3" w:rsidRDefault="00B11EB3" w:rsidP="00B11EB3">
      <w:pPr>
        <w:pStyle w:val="Minicrib"/>
      </w:pPr>
      <w:r>
        <w:t>DOWNIE'S HUMOUR  (R8x40)  3C (4C set)</w:t>
      </w:r>
      <w:r>
        <w:tab/>
        <w:t>MMM 1</w:t>
      </w:r>
    </w:p>
    <w:p w:rsidR="00B11EB3" w:rsidRDefault="00B11EB3" w:rsidP="00B11EB3">
      <w:pPr>
        <w:pStyle w:val="DanceBody"/>
      </w:pPr>
      <w:r>
        <w:t xml:space="preserve"> 1- 8</w:t>
      </w:r>
      <w:r>
        <w:tab/>
        <w:t>1s+2s dance RH across &amp; LH across back to places</w:t>
      </w:r>
    </w:p>
    <w:p w:rsidR="00B11EB3" w:rsidRDefault="00B11EB3" w:rsidP="00B11EB3">
      <w:pPr>
        <w:pStyle w:val="DanceBody"/>
      </w:pPr>
      <w:r>
        <w:t xml:space="preserve"> 9-16</w:t>
      </w:r>
      <w:r>
        <w:tab/>
        <w:t>1M+2L set advancing, turn RH &amp; dance back to places, 1L+2M set advancing, turn RH &amp; dance back to places</w:t>
      </w:r>
    </w:p>
    <w:p w:rsidR="00B11EB3" w:rsidRDefault="00B11EB3" w:rsidP="00B11EB3">
      <w:pPr>
        <w:pStyle w:val="DanceBody"/>
      </w:pPr>
      <w:r>
        <w:t>17-24</w:t>
      </w:r>
      <w:r>
        <w:tab/>
        <w:t>1s dance down the middle &amp; dance up behind 3s to 2</w:t>
      </w:r>
      <w:r w:rsidRPr="00972EEB">
        <w:t>nd</w:t>
      </w:r>
      <w:r>
        <w:t xml:space="preserve"> place own sides</w:t>
      </w:r>
    </w:p>
    <w:p w:rsidR="00B11EB3" w:rsidRDefault="00B11EB3" w:rsidP="00B11EB3">
      <w:pPr>
        <w:pStyle w:val="DanceBody"/>
      </w:pPr>
      <w:r>
        <w:t>25-32</w:t>
      </w:r>
      <w:r>
        <w:tab/>
        <w:t>1s+3s circle 4H round &amp; back</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THE DOWRY BRIDE  (S4x32)  4C set</w:t>
      </w:r>
      <w:r>
        <w:tab/>
        <w:t>John Drewry  Greenburn Bk 3</w:t>
      </w:r>
    </w:p>
    <w:p w:rsidR="00B11EB3" w:rsidRDefault="00B11EB3" w:rsidP="00B11EB3">
      <w:pPr>
        <w:pStyle w:val="DanceBody"/>
      </w:pPr>
      <w:r>
        <w:t xml:space="preserve"> 1- 8</w:t>
      </w:r>
      <w:r>
        <w:tab/>
        <w:t>1s dance down between 2s, behind 3s, between 4s &amp; cast up to top</w:t>
      </w:r>
    </w:p>
    <w:p w:rsidR="00B11EB3" w:rsidRDefault="00B11EB3" w:rsidP="00B11EB3">
      <w:pPr>
        <w:pStyle w:val="DanceBody"/>
      </w:pPr>
      <w:r>
        <w:t xml:space="preserve"> 9-16</w:t>
      </w:r>
      <w:r>
        <w:tab/>
        <w:t>1s+2s+3s set &amp; dance *Triple Petronella-in-Tandem into lines of 3 across, set &amp; Triple Petronella-in-Tandem to opposite sides (3) (2) (1) (4)</w:t>
      </w:r>
    </w:p>
    <w:p w:rsidR="00B11EB3" w:rsidRDefault="00B11EB3" w:rsidP="00B11EB3">
      <w:pPr>
        <w:pStyle w:val="DanceBody"/>
      </w:pPr>
      <w:r>
        <w:t>17-20</w:t>
      </w:r>
      <w:r>
        <w:tab/>
        <w:t>1s followed by 2s &amp; 3s dance down NHJ for 2 steps, cross, Lady turning under Man's arm (2 bars).</w:t>
      </w:r>
    </w:p>
    <w:p w:rsidR="00B11EB3" w:rsidRDefault="00B11EB3" w:rsidP="00B11EB3">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B11EB3" w:rsidRDefault="00B11EB3" w:rsidP="00B11EB3">
      <w:pPr>
        <w:pStyle w:val="DanceBody"/>
      </w:pPr>
      <w:r>
        <w:t>25-32</w:t>
      </w:r>
      <w:r>
        <w:tab/>
        <w:t>1M+2M+3M dance LH across</w:t>
      </w:r>
      <w:r w:rsidRPr="00BA6B4D">
        <w:rPr>
          <w:b/>
        </w:rPr>
        <w:t xml:space="preserve"> </w:t>
      </w:r>
      <w:r>
        <w:rPr>
          <w:b/>
        </w:rPr>
        <w:t xml:space="preserve">as </w:t>
      </w:r>
      <w:r>
        <w:t>Ladies dance RH across, 1s followed by 3s dance down between 4s &amp; dance L/RH across with 4s to end 2 3 4 1</w:t>
      </w:r>
    </w:p>
    <w:p w:rsidR="00B11EB3" w:rsidRDefault="00B11EB3" w:rsidP="00B11EB3">
      <w:pPr>
        <w:pStyle w:val="DanceBody"/>
        <w:keepNext w:val="0"/>
        <w:rPr>
          <w:i/>
        </w:rPr>
      </w:pPr>
      <w:r>
        <w:rPr>
          <w:i/>
        </w:rPr>
        <w:t>Note:</w:t>
      </w:r>
      <w:r>
        <w:tab/>
      </w:r>
      <w:r>
        <w:rPr>
          <w:i/>
        </w:rPr>
        <w:t>*Triple Petronella-in-Tandem is similar to Petronella-in-tandem but 3 dancers petronella in line together</w:t>
      </w:r>
    </w:p>
    <w:p w:rsidR="00B11EB3" w:rsidRDefault="00B11EB3" w:rsidP="00B11EB3"/>
    <w:p w:rsidR="00B11EB3" w:rsidRDefault="00B11EB3" w:rsidP="00B11EB3">
      <w:pPr>
        <w:pStyle w:val="Minicrib"/>
      </w:pPr>
      <w:r>
        <w:t>DR MARGARET UNDERWOOD'S STRATHSPEY  (S3x32)  3C set</w:t>
      </w:r>
      <w:r>
        <w:tab/>
      </w:r>
    </w:p>
    <w:p w:rsidR="00B11EB3" w:rsidRDefault="00B11EB3" w:rsidP="00B11EB3">
      <w:pPr>
        <w:pStyle w:val="DanceBody"/>
      </w:pPr>
      <w:r>
        <w:t xml:space="preserve"> 1- 8</w:t>
      </w:r>
      <w:r>
        <w:tab/>
        <w:t>All dance reels of 3 on sides (1s in &amp; down to start)</w:t>
      </w:r>
    </w:p>
    <w:p w:rsidR="00B11EB3" w:rsidRDefault="00B11EB3" w:rsidP="00B11EB3">
      <w:pPr>
        <w:pStyle w:val="DanceBody"/>
      </w:pPr>
      <w:r>
        <w:t xml:space="preserve"> 9-16</w:t>
      </w:r>
      <w:r>
        <w:tab/>
        <w:t>1L followed by partner casts to 3</w:t>
      </w:r>
      <w:r w:rsidRPr="00972EEB">
        <w:t>rd</w:t>
      </w:r>
      <w:r>
        <w:t xml:space="preserve"> place &amp; crosses</w:t>
      </w:r>
      <w:r w:rsidRPr="00BA6B4D">
        <w:rPr>
          <w:b/>
        </w:rPr>
        <w:t xml:space="preserve"> while </w:t>
      </w:r>
      <w:r>
        <w:t>3M followed by partner casts up to 1</w:t>
      </w:r>
      <w:r w:rsidRPr="00972EEB">
        <w:t>st</w:t>
      </w:r>
      <w:r>
        <w:t xml:space="preserve"> place &amp; crosses, 2s dance RH across (Lady with 3s &amp; Man with 1s)</w:t>
      </w:r>
    </w:p>
    <w:p w:rsidR="00B11EB3" w:rsidRDefault="00B11EB3" w:rsidP="00B11EB3">
      <w:pPr>
        <w:pStyle w:val="DanceBody"/>
      </w:pPr>
      <w:r>
        <w:t>17-24</w:t>
      </w:r>
      <w:r>
        <w:tab/>
        <w:t>2s pass RSh to dance LH across with other couple, 1M followed by partner chase back to place</w:t>
      </w:r>
      <w:r w:rsidRPr="00BA6B4D">
        <w:rPr>
          <w:b/>
        </w:rPr>
        <w:t xml:space="preserve"> while </w:t>
      </w:r>
      <w:r>
        <w:t>3L followed by partner do likewise</w:t>
      </w:r>
    </w:p>
    <w:p w:rsidR="00B11EB3" w:rsidRDefault="00B11EB3" w:rsidP="00B11EB3">
      <w:pPr>
        <w:pStyle w:val="DanceBody"/>
        <w:keepNext w:val="0"/>
      </w:pPr>
      <w:r>
        <w:t>25-32</w:t>
      </w:r>
      <w:r>
        <w:tab/>
        <w:t>All set &amp; turn partner RH, 1s cast to 3</w:t>
      </w:r>
      <w:r w:rsidRPr="00972EEB">
        <w:t>rd</w:t>
      </w:r>
      <w:r>
        <w:t xml:space="preserve"> place</w:t>
      </w:r>
      <w:r w:rsidRPr="00BA6B4D">
        <w:rPr>
          <w:b/>
        </w:rPr>
        <w:t xml:space="preserve"> </w:t>
      </w:r>
      <w:r>
        <w:rPr>
          <w:b/>
        </w:rPr>
        <w:t xml:space="preserve">as </w:t>
      </w:r>
      <w:r>
        <w:t>2s+3s dance up 1 place</w:t>
      </w:r>
    </w:p>
    <w:p w:rsidR="00B11EB3" w:rsidRDefault="00B11EB3" w:rsidP="00B11EB3"/>
    <w:p w:rsidR="00B11EB3" w:rsidRDefault="00B11EB3" w:rsidP="00B11EB3">
      <w:pPr>
        <w:pStyle w:val="Minicrib"/>
      </w:pPr>
      <w:r>
        <w:t>DR MCDONALD'S JIG  (J8x32)  3C (4C Set)</w:t>
      </w:r>
      <w:r>
        <w:tab/>
        <w:t>Iain E Garden Richardson  Edinburgh Uni 50th Anniv</w:t>
      </w:r>
    </w:p>
    <w:p w:rsidR="00B11EB3" w:rsidRDefault="00B11EB3" w:rsidP="00B11EB3">
      <w:pPr>
        <w:pStyle w:val="DanceBody"/>
      </w:pPr>
      <w:r>
        <w:t xml:space="preserve"> 1- 8</w:t>
      </w:r>
      <w:r>
        <w:tab/>
        <w:t>1s+2s set, set facing on sides &amp; turn (LH Ladies &amp; RH Men)</w:t>
      </w:r>
    </w:p>
    <w:p w:rsidR="00B11EB3" w:rsidRDefault="00B11EB3" w:rsidP="00B11EB3">
      <w:pPr>
        <w:pStyle w:val="DanceBody"/>
      </w:pPr>
      <w:r>
        <w:t xml:space="preserve"> 9-16</w:t>
      </w:r>
      <w:r>
        <w:tab/>
        <w:t>1s+2s+3s dance reels of 3 on sides (1s in &amp; down to start)</w:t>
      </w:r>
    </w:p>
    <w:p w:rsidR="00B11EB3" w:rsidRDefault="00B11EB3" w:rsidP="00B11EB3">
      <w:pPr>
        <w:pStyle w:val="DanceBody"/>
      </w:pPr>
      <w:r>
        <w:t>17-24</w:t>
      </w:r>
      <w:r>
        <w:tab/>
        <w:t>1s cross down into Double Triangle position &amp; all set, 1s dance out round 1</w:t>
      </w:r>
      <w:r w:rsidRPr="00972EEB">
        <w:t>st</w:t>
      </w:r>
      <w:r>
        <w:t xml:space="preserve"> corners &amp; across into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DR QUARRIE'S BIRTHDAY  (S3x32)  3C set</w:t>
      </w:r>
      <w:r>
        <w:tab/>
        <w:t>Elaine Brunken  Moments in Time</w:t>
      </w:r>
    </w:p>
    <w:p w:rsidR="00B11EB3" w:rsidRDefault="00B11EB3" w:rsidP="00B11EB3">
      <w:pPr>
        <w:pStyle w:val="DanceBody"/>
      </w:pPr>
      <w:r>
        <w:t xml:space="preserve"> 1- 8</w:t>
      </w:r>
      <w:r>
        <w:tab/>
        <w:t>1s dance Progressive Fig 8:  1s cross RH</w:t>
      </w:r>
      <w:r w:rsidRPr="00BA6B4D">
        <w:rPr>
          <w:b/>
        </w:rPr>
        <w:t xml:space="preserve"> </w:t>
      </w:r>
      <w:r>
        <w:rPr>
          <w:b/>
        </w:rPr>
        <w:t xml:space="preserve">as </w:t>
      </w:r>
      <w:r>
        <w:t>2s set, 1s+2s dance 3/4 double Fig of 8 with 1s casting &amp; 2s crossing up to start</w:t>
      </w:r>
    </w:p>
    <w:p w:rsidR="00B11EB3" w:rsidRDefault="00B11EB3" w:rsidP="00B11EB3">
      <w:pPr>
        <w:pStyle w:val="DanceBody"/>
      </w:pPr>
      <w:r>
        <w:t xml:space="preserve"> 9-16</w:t>
      </w:r>
      <w:r>
        <w:tab/>
        <w:t>1s set, turn 3/4 RH. 1s dance LH across (1L+2s at top, 1M+3s in 3</w:t>
      </w:r>
      <w:r w:rsidRPr="00972EEB">
        <w:t>rd</w:t>
      </w:r>
      <w:r>
        <w:t xml:space="preserve"> place)</w:t>
      </w:r>
    </w:p>
    <w:p w:rsidR="00B11EB3" w:rsidRDefault="00B11EB3" w:rsidP="00B11EB3">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B11EB3" w:rsidRDefault="00B11EB3" w:rsidP="00B11EB3">
      <w:pPr>
        <w:pStyle w:val="DanceBody"/>
      </w:pPr>
      <w:r>
        <w:t>25-32</w:t>
      </w:r>
      <w:r>
        <w:tab/>
        <w:t>1s+3s dance "Bourrel":</w:t>
      </w:r>
    </w:p>
    <w:p w:rsidR="00B11EB3" w:rsidRDefault="00B11EB3" w:rsidP="00B11EB3">
      <w:pPr>
        <w:pStyle w:val="DanceBody"/>
      </w:pPr>
      <w:r>
        <w:tab/>
        <w:t>`25-28     1M+3L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Set to partners &amp; turn 2H to own sides having changed places</w:t>
      </w:r>
    </w:p>
    <w:p w:rsidR="00B11EB3" w:rsidRDefault="00B11EB3" w:rsidP="00B11EB3"/>
    <w:p w:rsidR="00B11EB3" w:rsidRDefault="00B11EB3" w:rsidP="00B11EB3">
      <w:pPr>
        <w:pStyle w:val="Minicrib"/>
      </w:pPr>
      <w:r>
        <w:t>DR. ROBERTSON  (R8x32)  3C (4C set)</w:t>
      </w:r>
      <w:r>
        <w:tab/>
        <w:t>Hugh Foss  Angus Fitchet Album</w:t>
      </w:r>
    </w:p>
    <w:p w:rsidR="00B11EB3" w:rsidRDefault="00B11EB3" w:rsidP="00B11EB3">
      <w:pPr>
        <w:pStyle w:val="DanceBody"/>
      </w:pPr>
      <w:r>
        <w:t xml:space="preserve"> 1- 8</w:t>
      </w:r>
      <w:r>
        <w:tab/>
        <w:t xml:space="preserve">1s set advancing passing RSh </w:t>
      </w:r>
      <w:r>
        <w:rPr>
          <w:b/>
        </w:rPr>
        <w:t>as</w:t>
      </w:r>
      <w:r>
        <w:t xml:space="preserve"> 2s set,   1/2 turn on sides (1M+2L RH, 1L+2M LH); 1s dance 1/2 Fig 8 up round 2s</w:t>
      </w:r>
    </w:p>
    <w:p w:rsidR="00B11EB3" w:rsidRPr="00055D6D" w:rsidRDefault="00B11EB3" w:rsidP="00B11EB3">
      <w:pPr>
        <w:pStyle w:val="DanceBody"/>
      </w:pPr>
      <w:r>
        <w:t xml:space="preserve"> 9-16</w:t>
      </w:r>
      <w:r>
        <w:tab/>
        <w:t xml:space="preserve">1s set advancing passing RSh </w:t>
      </w:r>
      <w:r>
        <w:rPr>
          <w:b/>
        </w:rPr>
        <w:t>as</w:t>
      </w:r>
      <w:r>
        <w:t xml:space="preserve"> 3s set, 1s+3s set &amp; 1/2 turn on sides (1M+3L LH, 1L+3M RH); 1s dance 1/2 Fig 8 down round 3s</w:t>
      </w:r>
    </w:p>
    <w:p w:rsidR="00B11EB3" w:rsidRPr="00055D6D" w:rsidRDefault="00B11EB3" w:rsidP="00B11EB3">
      <w:pPr>
        <w:pStyle w:val="DanceBody"/>
      </w:pPr>
      <w:r>
        <w:t>17-20</w:t>
      </w:r>
      <w:r>
        <w:tab/>
        <w:t xml:space="preserve">2s+1s+3s set, 2s &amp; 3s cross RH </w:t>
      </w:r>
      <w:r>
        <w:rPr>
          <w:b/>
        </w:rPr>
        <w:t>while</w:t>
      </w:r>
      <w:r>
        <w:t xml:space="preserve"> 1s turn 3/4 RH into line across (1L between 2s, 1M between 3s)</w:t>
      </w:r>
    </w:p>
    <w:p w:rsidR="00B11EB3" w:rsidRDefault="00B11EB3" w:rsidP="00B11EB3">
      <w:pPr>
        <w:pStyle w:val="DanceBody"/>
      </w:pPr>
      <w:r>
        <w:t>21-24</w:t>
      </w:r>
      <w:r>
        <w:tab/>
        <w:t xml:space="preserve">All set, 2s+3s change places RH </w:t>
      </w:r>
      <w:r>
        <w:rPr>
          <w:b/>
        </w:rPr>
        <w:t>while</w:t>
      </w:r>
      <w:r>
        <w:t xml:space="preserve"> 1s 1/2 turn LH to face 3rd corner (pstn)</w:t>
      </w:r>
    </w:p>
    <w:p w:rsidR="00B11EB3" w:rsidRDefault="00B11EB3" w:rsidP="00B11EB3">
      <w:pPr>
        <w:pStyle w:val="DanceBody"/>
        <w:keepNext w:val="0"/>
      </w:pPr>
      <w:r>
        <w:t>25-32</w:t>
      </w:r>
      <w:r>
        <w:tab/>
        <w:t>1/2 diag reel of 4 on 1st corner diagonal, 1s pass RSh; 1/2 diag reel of 4 on 2nd corner diagonal.  1s end 2nd place own side.  2 1 3</w:t>
      </w:r>
    </w:p>
    <w:p w:rsidR="00B11EB3" w:rsidRDefault="00B11EB3" w:rsidP="00B11EB3"/>
    <w:p w:rsidR="00B11EB3" w:rsidRDefault="00B11EB3" w:rsidP="00B11EB3">
      <w:pPr>
        <w:pStyle w:val="Minicrib"/>
      </w:pPr>
      <w:r>
        <w:t>DR. SALLY HAYES  (J8x32)  3C (4C Set)</w:t>
      </w:r>
      <w:r>
        <w:tab/>
        <w:t>George Swirles  Let's All Dance</w:t>
      </w:r>
    </w:p>
    <w:p w:rsidR="00B11EB3" w:rsidRDefault="00B11EB3" w:rsidP="00B11EB3">
      <w:pPr>
        <w:pStyle w:val="DanceBody"/>
      </w:pPr>
      <w:r>
        <w:t xml:space="preserve"> 1- 8</w:t>
      </w:r>
      <w:r>
        <w:tab/>
        <w:t>1s slip step down &amp; back</w:t>
      </w:r>
    </w:p>
    <w:p w:rsidR="00B11EB3" w:rsidRDefault="00B11EB3" w:rsidP="00B11EB3">
      <w:pPr>
        <w:pStyle w:val="DanceBody"/>
      </w:pPr>
      <w:r>
        <w:t xml:space="preserve"> 9-16</w:t>
      </w:r>
      <w:r>
        <w:tab/>
        <w:t>2s repeat bars 1-8</w:t>
      </w:r>
    </w:p>
    <w:p w:rsidR="00B11EB3" w:rsidRDefault="00B11EB3" w:rsidP="00B11EB3">
      <w:pPr>
        <w:pStyle w:val="DanceBody"/>
      </w:pPr>
      <w:r>
        <w:t>17-24</w:t>
      </w:r>
      <w:r>
        <w:tab/>
        <w:t xml:space="preserve">1M+2L cross RH, 1L+2M cross RH, 2s+1s set, 2s cross RH </w:t>
      </w:r>
      <w:r>
        <w:rPr>
          <w:b/>
        </w:rPr>
        <w:t xml:space="preserve">while </w:t>
      </w:r>
      <w:r>
        <w:t>1s turn LH to face 1st corners</w:t>
      </w:r>
    </w:p>
    <w:p w:rsidR="00B11EB3" w:rsidRDefault="00B11EB3" w:rsidP="00B11EB3">
      <w:pPr>
        <w:pStyle w:val="DanceBody"/>
        <w:keepNext w:val="0"/>
      </w:pPr>
      <w:r>
        <w:t>25-32</w:t>
      </w:r>
      <w:r>
        <w:tab/>
        <w:t>1s turn 1st corner RH, partner LH, 2nd corner RH &amp; cross LH to own sides.</w:t>
      </w:r>
    </w:p>
    <w:p w:rsidR="00B11EB3" w:rsidRDefault="00B11EB3" w:rsidP="00B11EB3"/>
    <w:p w:rsidR="00B11EB3" w:rsidRDefault="00B11EB3" w:rsidP="00B11EB3">
      <w:pPr>
        <w:pStyle w:val="Minicrib"/>
      </w:pPr>
      <w:r>
        <w:t>DR WILLIAM CUNNINGHAM  (R8x40)  3C (4C set)</w:t>
      </w:r>
      <w:r>
        <w:tab/>
        <w:t>Peter J Clark  Corberry Collection 2</w:t>
      </w:r>
    </w:p>
    <w:p w:rsidR="00B11EB3" w:rsidRDefault="00B11EB3" w:rsidP="00B11EB3">
      <w:pPr>
        <w:pStyle w:val="DanceBody"/>
      </w:pPr>
      <w:r>
        <w:t xml:space="preserve"> 1- 8</w:t>
      </w:r>
      <w:r>
        <w:tab/>
        <w:t xml:space="preserve">1s set, lead down, cross &amp; dance down behind 3s;  1s meet, dance up to face1st corners </w:t>
      </w:r>
      <w:r>
        <w:rPr>
          <w:b/>
        </w:rPr>
        <w:t>while</w:t>
      </w:r>
      <w:r>
        <w:t xml:space="preserve"> corners set facing in diagonally</w:t>
      </w:r>
    </w:p>
    <w:p w:rsidR="00B11EB3" w:rsidRDefault="00B11EB3" w:rsidP="00B11EB3">
      <w:pPr>
        <w:pStyle w:val="DanceBody"/>
      </w:pPr>
      <w:r>
        <w:t xml:space="preserve"> 9-12</w:t>
      </w:r>
      <w:r>
        <w:tab/>
        <w:t>1s+1st corners set, Petronella turn to face diagonally across NHJ</w:t>
      </w:r>
    </w:p>
    <w:p w:rsidR="00B11EB3" w:rsidRDefault="00B11EB3" w:rsidP="00B11EB3">
      <w:pPr>
        <w:pStyle w:val="DanceBody"/>
      </w:pPr>
      <w:r>
        <w:t>13-16</w:t>
      </w:r>
      <w:r>
        <w:tab/>
        <w:t xml:space="preserve">1s+1st corners Set+Link, corners cast to place </w:t>
      </w:r>
      <w:r>
        <w:rPr>
          <w:b/>
        </w:rPr>
        <w:t>while</w:t>
      </w:r>
      <w:r>
        <w:t xml:space="preserve"> 1s dance into 2nd place opp sides</w:t>
      </w:r>
    </w:p>
    <w:p w:rsidR="00B11EB3" w:rsidRDefault="00B11EB3" w:rsidP="00B11EB3">
      <w:pPr>
        <w:pStyle w:val="DanceBody"/>
      </w:pPr>
      <w:r>
        <w:t>17-24</w:t>
      </w:r>
      <w:r>
        <w:tab/>
        <w:t xml:space="preserve">1s dance 6 bar reels of 3 on opp sides (LSh to 2nd corners). Finish 1M between 3s, 1L between 2s, then pass LSh to face 2nd corners </w:t>
      </w:r>
      <w:r>
        <w:rPr>
          <w:b/>
        </w:rPr>
        <w:t>while</w:t>
      </w:r>
      <w:r>
        <w:t xml:space="preserve"> corners face in diagonally &amp; set</w:t>
      </w:r>
    </w:p>
    <w:p w:rsidR="00B11EB3" w:rsidRDefault="00B11EB3" w:rsidP="00B11EB3">
      <w:pPr>
        <w:pStyle w:val="DanceBody"/>
      </w:pPr>
      <w:r>
        <w:t>25-32</w:t>
      </w:r>
      <w:r>
        <w:tab/>
        <w:t>1s+2nd corners repeat bars 9-16 ending 1M between 2s, 1L between 3s</w:t>
      </w:r>
    </w:p>
    <w:p w:rsidR="00B11EB3" w:rsidRPr="00601854" w:rsidRDefault="00B11EB3" w:rsidP="00B11EB3">
      <w:pPr>
        <w:pStyle w:val="DanceBody"/>
        <w:keepNext w:val="0"/>
      </w:pPr>
      <w:r>
        <w:t>33-40</w:t>
      </w:r>
      <w:r>
        <w:tab/>
        <w:t xml:space="preserve">1s dance 6 bar reels of 3 across (LSh to 3rd corner).  Bars 39-40: 1s pass LSh to 2nd place own sides </w:t>
      </w:r>
      <w:r>
        <w:rPr>
          <w:b/>
        </w:rPr>
        <w:t>while</w:t>
      </w:r>
      <w:r>
        <w:t xml:space="preserve"> corners face in diagonally &amp; set right, face partner &amp; set left.  2 1 3</w:t>
      </w:r>
    </w:p>
    <w:p w:rsidR="00B11EB3" w:rsidRDefault="00B11EB3" w:rsidP="00B11EB3"/>
    <w:p w:rsidR="00B11EB3" w:rsidRDefault="00B11EB3" w:rsidP="00B11EB3">
      <w:pPr>
        <w:pStyle w:val="Minicrib"/>
      </w:pPr>
      <w:r>
        <w:t>THE DRAGON  (R8x32)  3C (4C set)</w:t>
      </w:r>
      <w:r>
        <w:tab/>
        <w:t>John Drewry  Cherry Blossom Bk</w:t>
      </w:r>
    </w:p>
    <w:p w:rsidR="00B11EB3" w:rsidRDefault="00B11EB3" w:rsidP="00B11EB3">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B11EB3" w:rsidRDefault="00B11EB3" w:rsidP="00B11EB3">
      <w:pPr>
        <w:pStyle w:val="DanceBody"/>
      </w:pPr>
      <w:r>
        <w:t xml:space="preserve"> 9-16</w:t>
      </w:r>
      <w:r>
        <w:tab/>
        <w:t xml:space="preserve">1s+1st corners dance RH across &amp; LH back, 1s end facing </w:t>
      </w:r>
      <w:r w:rsidRPr="00DF1623">
        <w:t>1st</w:t>
      </w:r>
      <w:r>
        <w:t xml:space="preserve"> corners</w:t>
      </w:r>
    </w:p>
    <w:p w:rsidR="00B11EB3" w:rsidRDefault="00B11EB3" w:rsidP="00B11EB3">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B11EB3" w:rsidRDefault="00B11EB3" w:rsidP="00B11EB3">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B11EB3" w:rsidRDefault="00B11EB3" w:rsidP="00B11EB3"/>
    <w:p w:rsidR="00B11EB3" w:rsidRDefault="00B11EB3" w:rsidP="00B11EB3">
      <w:pPr>
        <w:pStyle w:val="Minicrib"/>
      </w:pPr>
      <w:r>
        <w:t>DRAGON'S WING  (J8x32)  3C (4C set)</w:t>
      </w:r>
      <w:r>
        <w:tab/>
        <w:t>Bob McMurty  Whisper of the Fyredragon</w:t>
      </w:r>
    </w:p>
    <w:p w:rsidR="00B11EB3" w:rsidRDefault="00B11EB3" w:rsidP="00B11EB3">
      <w:pPr>
        <w:pStyle w:val="DanceBody"/>
      </w:pPr>
      <w:r>
        <w:t xml:space="preserve"> 1- 8</w:t>
      </w:r>
      <w:r>
        <w:tab/>
        <w:t>1s turn RH, cast (2s step up), 1s turn 1.1/4 LH to face 1st corners</w:t>
      </w:r>
    </w:p>
    <w:p w:rsidR="00B11EB3" w:rsidRDefault="00B11EB3" w:rsidP="00B11EB3">
      <w:pPr>
        <w:pStyle w:val="DanceBody"/>
      </w:pPr>
      <w:r>
        <w:t xml:space="preserve"> 9-12</w:t>
      </w:r>
      <w:r>
        <w:tab/>
        <w:t>1s dance 1/2 diag reel of 4 with 1st corners &amp; dance 1/4 LSh round partner ready for …</w:t>
      </w:r>
    </w:p>
    <w:p w:rsidR="00B11EB3" w:rsidRDefault="00B11EB3" w:rsidP="00B11EB3">
      <w:pPr>
        <w:pStyle w:val="DanceBody"/>
      </w:pPr>
      <w:r>
        <w:t>13-16</w:t>
      </w:r>
      <w:r>
        <w:tab/>
        <w:t>1s + couple in 1st place &amp; 1L + couple in 3rd place dance RH across.  1s end facing 2nd corners</w:t>
      </w:r>
    </w:p>
    <w:p w:rsidR="00B11EB3" w:rsidRDefault="00B11EB3" w:rsidP="00B11EB3">
      <w:pPr>
        <w:pStyle w:val="DanceBody"/>
      </w:pPr>
      <w:r>
        <w:t>17-20</w:t>
      </w:r>
      <w:r>
        <w:tab/>
        <w:t>1s dance 1/2 diag reel of 4 with 2nd corners (1s slowing on bars 19-20 to pass LSh)</w:t>
      </w:r>
    </w:p>
    <w:p w:rsidR="00B11EB3" w:rsidRDefault="00B11EB3" w:rsidP="00B11EB3">
      <w:pPr>
        <w:pStyle w:val="DanceBody"/>
      </w:pPr>
      <w:r>
        <w:t>21-24</w:t>
      </w:r>
      <w:r>
        <w:tab/>
        <w:t>1s turn 1.1/4 LH</w:t>
      </w:r>
    </w:p>
    <w:p w:rsidR="00B11EB3" w:rsidRDefault="00B11EB3" w:rsidP="00B11EB3">
      <w:pPr>
        <w:pStyle w:val="DanceBody"/>
      </w:pPr>
      <w:r>
        <w:t>25-28</w:t>
      </w:r>
      <w:r>
        <w:tab/>
        <w:t>1/2 LSh reel of 3 across, 1M+2M (in 3L place) &amp; 1L+3L (in 1M place) pass LSh to start. 1s finish facing out at ends of set</w:t>
      </w:r>
    </w:p>
    <w:p w:rsidR="00B11EB3" w:rsidRDefault="00B11EB3" w:rsidP="00B11EB3">
      <w:pPr>
        <w:pStyle w:val="DanceBody"/>
        <w:keepNext w:val="0"/>
      </w:pPr>
      <w:r>
        <w:t>29-32</w:t>
      </w:r>
      <w:r>
        <w:tab/>
        <w:t xml:space="preserve">1s cast to Right to 2nd place own side </w:t>
      </w:r>
      <w:r>
        <w:rPr>
          <w:b/>
        </w:rPr>
        <w:t>while</w:t>
      </w:r>
      <w:r>
        <w:t xml:space="preserve"> 3s+2s change places RH on side &amp; all set.  2 1 3</w:t>
      </w:r>
    </w:p>
    <w:p w:rsidR="00B11EB3" w:rsidRDefault="00B11EB3" w:rsidP="00B11EB3"/>
    <w:p w:rsidR="00B11EB3" w:rsidRDefault="00B11EB3" w:rsidP="00B11EB3">
      <w:pPr>
        <w:pStyle w:val="Minicrib"/>
      </w:pPr>
      <w:r>
        <w:t>DRAGONFLIES  (S5x32)  5 Person Set</w:t>
      </w:r>
      <w:r>
        <w:tab/>
        <w:t>Jane Lataille  Always Enough to Dance</w:t>
      </w:r>
    </w:p>
    <w:p w:rsidR="00B11EB3" w:rsidRDefault="00B11EB3" w:rsidP="00B11EB3">
      <w:pPr>
        <w:pStyle w:val="DanceBody"/>
      </w:pPr>
      <w:r>
        <w:t>Start:</w:t>
      </w:r>
      <w:r>
        <w:tab/>
        <w:t>Line of 3 dancers 3  4  5  (facing up), 2 &amp; 1s facing spaces between 3 4 5</w:t>
      </w:r>
    </w:p>
    <w:p w:rsidR="00B11EB3" w:rsidRDefault="00B11EB3" w:rsidP="00B11EB3">
      <w:pPr>
        <w:pStyle w:val="DanceBody"/>
      </w:pPr>
      <w:r>
        <w:t xml:space="preserve"> 1- 8</w:t>
      </w:r>
      <w:r>
        <w:tab/>
        <w:t>Dancers 1 &amp; 2 dance Fig 8 (Dancer 1: LSh round 4, RSh round 5 &amp; back to place,  Dancer 2: dances similar round 3 &amp; 4)</w:t>
      </w:r>
    </w:p>
    <w:p w:rsidR="00B11EB3" w:rsidRDefault="00B11EB3" w:rsidP="00B11EB3">
      <w:pPr>
        <w:pStyle w:val="DanceBody"/>
      </w:pPr>
      <w:r>
        <w:t xml:space="preserve"> 9-16</w:t>
      </w:r>
      <w:r>
        <w:tab/>
        <w:t>All circle 5H round &amp; back to starting positions</w:t>
      </w:r>
    </w:p>
    <w:p w:rsidR="00B11EB3" w:rsidRDefault="00B11EB3" w:rsidP="00B11EB3">
      <w:pPr>
        <w:pStyle w:val="DanceBody"/>
      </w:pPr>
      <w:r>
        <w:t>17-24</w:t>
      </w:r>
      <w:r>
        <w:tab/>
        <w:t xml:space="preserve">1+2 Set+Link twice </w:t>
      </w:r>
      <w:r>
        <w:rPr>
          <w:b/>
        </w:rPr>
        <w:t>while</w:t>
      </w:r>
      <w:r>
        <w:t xml:space="preserve"> 3+4+5 Set+Link for 3 twice</w:t>
      </w:r>
    </w:p>
    <w:p w:rsidR="00B11EB3" w:rsidRDefault="00B11EB3" w:rsidP="00B11EB3">
      <w:pPr>
        <w:pStyle w:val="DanceBody"/>
        <w:keepNext w:val="0"/>
      </w:pPr>
      <w:r>
        <w:t>25-32</w:t>
      </w:r>
      <w:r>
        <w:tab/>
        <w:t>1/2 Diag R&amp;L: 2+1 with 5+3 (diagonal to right); 1/2 Diag R&amp;L 3+5 with 4+1 (diagonal to left).  End 4 1 (at top) 5 3 2 (at bottom)</w:t>
      </w:r>
    </w:p>
    <w:p w:rsidR="00B11EB3" w:rsidRDefault="00B11EB3" w:rsidP="00B11EB3"/>
    <w:p w:rsidR="00B11EB3" w:rsidRDefault="00B11EB3" w:rsidP="00B11EB3">
      <w:pPr>
        <w:pStyle w:val="Minicrib"/>
      </w:pPr>
      <w:r>
        <w:t>DRAGONFLY  (J8x32)  3C (4C set)</w:t>
      </w:r>
      <w:r>
        <w:tab/>
        <w:t>Bob McMurtry  Dragonfly Coll</w:t>
      </w:r>
    </w:p>
    <w:p w:rsidR="00B11EB3" w:rsidRDefault="00B11EB3" w:rsidP="00B11EB3">
      <w:pPr>
        <w:pStyle w:val="DanceBody"/>
      </w:pPr>
      <w:r>
        <w:t xml:space="preserve"> 1- 8</w:t>
      </w:r>
      <w:r>
        <w:tab/>
        <w:t>2s followed by 1s dance down for 3 bars, dance back up (3 bars), then 1s cast to 2</w:t>
      </w:r>
      <w:r w:rsidRPr="00972EEB">
        <w:t>nd</w:t>
      </w:r>
      <w:r>
        <w:t xml:space="preserve"> place</w:t>
      </w:r>
    </w:p>
    <w:p w:rsidR="00B11EB3" w:rsidRDefault="00B11EB3" w:rsidP="00B11EB3">
      <w:pPr>
        <w:pStyle w:val="DanceBody"/>
      </w:pPr>
      <w:r>
        <w:t xml:space="preserve"> 9-16</w:t>
      </w:r>
      <w:r>
        <w:tab/>
        <w:t>1s set &amp; dance La Baratte:</w:t>
      </w:r>
    </w:p>
    <w:p w:rsidR="00B11EB3" w:rsidRDefault="00B11EB3" w:rsidP="00B11EB3">
      <w:pPr>
        <w:pStyle w:val="DanceBody"/>
      </w:pPr>
      <w:r>
        <w:tab/>
        <w:t>`11-12  1s 1/2 turn RH &amp; retain hand but at arm's length from each other</w:t>
      </w:r>
    </w:p>
    <w:p w:rsidR="00B11EB3" w:rsidRDefault="00B11EB3" w:rsidP="00B11EB3">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`15-16  1s turn 3/4 LH (1M faces 2M, 1L faces 3L)</w:t>
      </w:r>
    </w:p>
    <w:p w:rsidR="00B11EB3" w:rsidRDefault="00B11EB3" w:rsidP="00B11EB3">
      <w:pPr>
        <w:pStyle w:val="DanceBody"/>
      </w:pPr>
      <w:r>
        <w:t>17-24</w:t>
      </w:r>
      <w:r>
        <w:tab/>
        <w:t>1s dance reels of 3 across (1M LSh to 2M, 1L LSh to 3L) ending with RH turn to face same couples</w:t>
      </w:r>
    </w:p>
    <w:p w:rsidR="00B11EB3" w:rsidRDefault="00B11EB3" w:rsidP="00B11EB3">
      <w:pPr>
        <w:pStyle w:val="DanceBody"/>
        <w:keepNext w:val="0"/>
      </w:pPr>
      <w:r>
        <w:t>25-32</w:t>
      </w:r>
      <w:r>
        <w:tab/>
        <w:t>1s dance reels of 3 across (1M RSh to 2L, 1L RSh to 3M) ending in 2</w:t>
      </w:r>
      <w:r w:rsidRPr="00972EEB">
        <w:t>nd</w:t>
      </w:r>
      <w:r>
        <w:t xml:space="preserve"> places</w:t>
      </w:r>
    </w:p>
    <w:p w:rsidR="00B11EB3" w:rsidRDefault="00B11EB3" w:rsidP="00B11EB3"/>
    <w:p w:rsidR="00B11EB3" w:rsidRDefault="00B11EB3" w:rsidP="00B11EB3">
      <w:pPr>
        <w:pStyle w:val="Minicrib"/>
      </w:pPr>
      <w:r>
        <w:t>THE DRAUGHT DANCE  (J8x32)  3C (4C set)</w:t>
      </w:r>
      <w:r>
        <w:tab/>
        <w:t>Julia McLaughlin  Northampton 20th Anniv</w:t>
      </w:r>
    </w:p>
    <w:p w:rsidR="00B11EB3" w:rsidRDefault="00B11EB3" w:rsidP="00B11EB3">
      <w:pPr>
        <w:pStyle w:val="DanceBody"/>
      </w:pPr>
      <w:r>
        <w:t xml:space="preserve"> 1- 8</w:t>
      </w:r>
      <w:r>
        <w:tab/>
        <w:t>1s cross RH, cast (2s step up).  1s cross RH, cast (3s step up)</w:t>
      </w:r>
    </w:p>
    <w:p w:rsidR="00B11EB3" w:rsidRDefault="00B11EB3" w:rsidP="00B11EB3">
      <w:pPr>
        <w:pStyle w:val="DanceBody"/>
      </w:pPr>
      <w:r>
        <w:t xml:space="preserve"> 9-16</w:t>
      </w:r>
      <w:r>
        <w:tab/>
        <w:t>1s+3s dance RH across &amp; LH across</w:t>
      </w:r>
    </w:p>
    <w:p w:rsidR="00B11EB3" w:rsidRDefault="00B11EB3" w:rsidP="00B11EB3">
      <w:pPr>
        <w:pStyle w:val="DanceBody"/>
      </w:pPr>
      <w:r>
        <w:t>17-24</w:t>
      </w:r>
      <w:r>
        <w:tab/>
        <w:t>2s+3s+1s dance mirror reels of 3 on sides (1s in/up to start) taking nearer hands with partners on meeting.  3s+1s end in centre ready for ...</w:t>
      </w:r>
    </w:p>
    <w:p w:rsidR="00B11EB3" w:rsidRDefault="00B11EB3" w:rsidP="00B11EB3">
      <w:pPr>
        <w:pStyle w:val="DanceBody"/>
        <w:keepNext w:val="0"/>
      </w:pPr>
      <w:r>
        <w:t>25-32</w:t>
      </w:r>
      <w:r>
        <w:tab/>
        <w:t>3s+1s dance Poussette</w:t>
      </w:r>
    </w:p>
    <w:p w:rsidR="00B11EB3" w:rsidRDefault="00B11EB3" w:rsidP="00B11EB3"/>
    <w:p w:rsidR="00B11EB3" w:rsidRDefault="00B11EB3" w:rsidP="00B11EB3">
      <w:pPr>
        <w:pStyle w:val="Minicrib"/>
      </w:pPr>
      <w:r>
        <w:t>THE DREAM CATCHER  (S96)  Sq.Set</w:t>
      </w:r>
      <w:r>
        <w:tab/>
        <w:t>Eileen Orr  RSCDS Bk 45</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the Swirl:-</w:t>
      </w:r>
    </w:p>
    <w:p w:rsidR="00B11EB3" w:rsidRDefault="00B11EB3" w:rsidP="00B11EB3">
      <w:pPr>
        <w:pStyle w:val="DanceBody"/>
      </w:pPr>
      <w:r>
        <w:tab/>
        <w:t>9 -10</w:t>
      </w:r>
      <w:r>
        <w:tab/>
        <w:t>Turn partner RH into Allemande hold</w:t>
      </w:r>
    </w:p>
    <w:p w:rsidR="00B11EB3" w:rsidRDefault="00B11EB3" w:rsidP="00B11EB3">
      <w:pPr>
        <w:pStyle w:val="DanceBody"/>
      </w:pPr>
      <w:r>
        <w:tab/>
        <w:t>11-12</w:t>
      </w:r>
      <w:r>
        <w:tab/>
        <w:t>Dance LSh round other couple 1/2 way, on bar 12 drop right hands</w:t>
      </w:r>
    </w:p>
    <w:p w:rsidR="00B11EB3" w:rsidRDefault="00B11EB3" w:rsidP="00B11EB3">
      <w:pPr>
        <w:pStyle w:val="DanceBody"/>
      </w:pPr>
      <w:r>
        <w:tab/>
        <w:t>13-16</w:t>
      </w:r>
      <w:r>
        <w:tab/>
        <w:t>1s+3s dance LH across. On bar 16, pull back LSh &amp; dance on to face side couples (BtoB with ptnr &amp; Lady facing Man, 1L &amp; 3M face 2s, 3L&amp;1M face 4s)</w:t>
      </w:r>
    </w:p>
    <w:p w:rsidR="00B11EB3" w:rsidRDefault="00B11EB3" w:rsidP="00B11EB3">
      <w:pPr>
        <w:pStyle w:val="DanceBody"/>
      </w:pPr>
      <w:r>
        <w:t>17-24</w:t>
      </w:r>
      <w:r>
        <w:tab/>
        <w:t>All dance reels of 4 across</w:t>
      </w:r>
    </w:p>
    <w:p w:rsidR="00B11EB3" w:rsidRDefault="00B11EB3" w:rsidP="00B11EB3">
      <w:pPr>
        <w:pStyle w:val="DanceBody"/>
      </w:pPr>
      <w:r>
        <w:t>25-32</w:t>
      </w:r>
      <w:r>
        <w:tab/>
        <w:t>All set &amp; dancing couples dance out between side couples, cross &amp; cast to change places RH with partner back into places</w:t>
      </w:r>
    </w:p>
    <w:p w:rsidR="00B11EB3" w:rsidRDefault="00B11EB3" w:rsidP="00B11EB3">
      <w:pPr>
        <w:pStyle w:val="DanceBody"/>
      </w:pPr>
      <w:r>
        <w:t>33-40</w:t>
      </w:r>
      <w:r>
        <w:tab/>
        <w:t>All set &amp; advance with partners, retire diagonally with corners &amp; set</w:t>
      </w:r>
    </w:p>
    <w:p w:rsidR="00B11EB3" w:rsidRDefault="00B11EB3" w:rsidP="00B11EB3">
      <w:pPr>
        <w:pStyle w:val="DanceBody"/>
      </w:pPr>
      <w:r>
        <w:t>41-48</w:t>
      </w:r>
      <w:r>
        <w:tab/>
        <w:t>1L+4M dance R&amp;L with 3L+2M (on diagonal)</w:t>
      </w:r>
    </w:p>
    <w:p w:rsidR="00B11EB3" w:rsidRDefault="00B11EB3" w:rsidP="00B11EB3">
      <w:pPr>
        <w:pStyle w:val="DanceBody"/>
      </w:pPr>
      <w:r>
        <w:t>49-56</w:t>
      </w:r>
      <w:r>
        <w:tab/>
        <w:t>1M+2L dance R&amp;L with 3M+4L (other diagonal)</w:t>
      </w:r>
    </w:p>
    <w:p w:rsidR="00B11EB3" w:rsidRDefault="00B11EB3" w:rsidP="00B11EB3">
      <w:pPr>
        <w:pStyle w:val="DanceBody"/>
      </w:pPr>
      <w:r>
        <w:t>57-64</w:t>
      </w:r>
      <w:r>
        <w:tab/>
        <w:t>All set with corners, Adv+Ret with partners &amp; set</w:t>
      </w:r>
    </w:p>
    <w:p w:rsidR="00B11EB3" w:rsidRDefault="00B11EB3" w:rsidP="00B11EB3">
      <w:pPr>
        <w:pStyle w:val="DanceBody"/>
      </w:pPr>
      <w:r>
        <w:t>65-88</w:t>
      </w:r>
      <w:r>
        <w:tab/>
        <w:t>2s &amp; 4s repeat bars 9-32</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DRESSED IN GREEN AND GOLD  (S4x32)  4C set</w:t>
      </w:r>
      <w:r>
        <w:tab/>
        <w:t>Wesley Clindinning  Canada's Irish Rover</w:t>
      </w:r>
    </w:p>
    <w:p w:rsidR="00B11EB3" w:rsidRDefault="00B11EB3" w:rsidP="00B11EB3">
      <w:pPr>
        <w:pStyle w:val="DanceBody"/>
      </w:pPr>
      <w:r>
        <w:t xml:space="preserve"> 1- 8</w:t>
      </w:r>
      <w:r>
        <w:tab/>
        <w:t>1s+4s cross RH &amp; cast down/up (2s &amp;3 step up/down), 1s+4s dance RH across to finish in lines across facing top (1s b'tw'n 2s &amp; 4s b'tw'n 3s, Men with partner on left)</w:t>
      </w:r>
    </w:p>
    <w:p w:rsidR="00B11EB3" w:rsidRDefault="00B11EB3" w:rsidP="00B11EB3">
      <w:pPr>
        <w:pStyle w:val="DanceBody"/>
      </w:pPr>
      <w:r>
        <w:t xml:space="preserve"> 9-16</w:t>
      </w:r>
      <w:r>
        <w:tab/>
        <w:t>All join hands for Highland Schottische set right &amp; left. Bar 12 all turn to face across set, 1s&amp;4s back to back with partner. Repeat Highland Schottische set right &amp; left.</w:t>
      </w:r>
    </w:p>
    <w:p w:rsidR="00B11EB3" w:rsidRDefault="00B11EB3" w:rsidP="00B11EB3">
      <w:pPr>
        <w:pStyle w:val="DanceBody"/>
      </w:pPr>
      <w:r>
        <w:t>17-22</w:t>
      </w:r>
      <w:r>
        <w:tab/>
        <w:t>1s turn 2s 2H &amp; 4s turn 3s 2H to finish in middle facing partner, 1s &amp; 4s set, turn partners 2H. Bars 21-22 2s &amp; 3s step down/up</w:t>
      </w:r>
    </w:p>
    <w:p w:rsidR="00B11EB3" w:rsidRDefault="00B11EB3" w:rsidP="00B11EB3">
      <w:pPr>
        <w:pStyle w:val="DanceBody"/>
      </w:pPr>
      <w:r>
        <w:t>23-24</w:t>
      </w:r>
      <w:r>
        <w:tab/>
        <w:t>1s &amp; 4s pass partner RSh &amp; curve to right to original place to flow into</w:t>
      </w:r>
    </w:p>
    <w:p w:rsidR="00B11EB3" w:rsidRDefault="00B11EB3" w:rsidP="00B11EB3">
      <w:pPr>
        <w:pStyle w:val="DanceBody"/>
        <w:keepNext w:val="0"/>
      </w:pPr>
      <w:r>
        <w:t>25-32</w:t>
      </w:r>
      <w:r>
        <w:tab/>
        <w:t>1s+2s 1/2 RH across, 1s+3s dance 1/2 LH across, 1s+4s 1/2 RH across. All cross RH. 2 3 4 1</w:t>
      </w:r>
    </w:p>
    <w:p w:rsidR="00B11EB3" w:rsidRDefault="00B11EB3" w:rsidP="00B11EB3"/>
    <w:p w:rsidR="00B11EB3" w:rsidRDefault="00B11EB3" w:rsidP="00B11EB3">
      <w:pPr>
        <w:pStyle w:val="Minicrib"/>
      </w:pPr>
      <w:r>
        <w:t>DREW'S DELIGHT  (J8x40)  3C (4C set)</w:t>
      </w:r>
      <w:r>
        <w:tab/>
        <w:t>Glenys Kefalas  Napier Diamond Anniv.</w:t>
      </w:r>
    </w:p>
    <w:p w:rsidR="00B11EB3" w:rsidRPr="00C237FC" w:rsidRDefault="00B11EB3" w:rsidP="00B11EB3">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B11EB3" w:rsidRPr="00C237FC" w:rsidRDefault="00B11EB3" w:rsidP="00B11EB3">
      <w:pPr>
        <w:pStyle w:val="DanceBody"/>
      </w:pPr>
      <w:r w:rsidRPr="00C237FC">
        <w:t xml:space="preserve"> 9-16</w:t>
      </w:r>
      <w:r w:rsidRPr="00C237FC">
        <w:tab/>
        <w:t>2s+1s+3s Set+Link for 3 couples twice      (3) (1) (2)</w:t>
      </w:r>
    </w:p>
    <w:p w:rsidR="00B11EB3" w:rsidRPr="00C237FC" w:rsidRDefault="00B11EB3" w:rsidP="00B11EB3">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B11EB3" w:rsidRDefault="00B11EB3" w:rsidP="00B11EB3">
      <w:pPr>
        <w:pStyle w:val="DanceBody"/>
      </w:pPr>
      <w:r w:rsidRPr="00C237FC">
        <w:t>21-32</w:t>
      </w:r>
      <w:r w:rsidRPr="00C237FC">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B11EB3" w:rsidRDefault="00B11EB3" w:rsidP="00B11EB3">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B11EB3" w:rsidRDefault="00B11EB3" w:rsidP="00B11EB3"/>
    <w:p w:rsidR="00B11EB3" w:rsidRDefault="00B11EB3" w:rsidP="00B11EB3">
      <w:pPr>
        <w:pStyle w:val="Minicrib"/>
      </w:pPr>
      <w:r>
        <w:t>DRIVING THROUGH EUTAW  (J8x32)  3C (4C set)</w:t>
      </w:r>
      <w:r>
        <w:tab/>
        <w:t>Deborah Leary  Ruby Anniversary Book - SCDs from Connecticut</w:t>
      </w:r>
    </w:p>
    <w:p w:rsidR="00B11EB3" w:rsidRDefault="00B11EB3" w:rsidP="00B11EB3">
      <w:pPr>
        <w:pStyle w:val="DanceBody"/>
      </w:pPr>
      <w:r>
        <w:t xml:space="preserve"> 1- 8</w:t>
      </w:r>
      <w:r>
        <w:tab/>
        <w:t>1s set, set advancing &amp; join RH; 1s lead down middle</w:t>
      </w:r>
    </w:p>
    <w:p w:rsidR="00B11EB3" w:rsidRDefault="00B11EB3" w:rsidP="00B11EB3">
      <w:pPr>
        <w:pStyle w:val="DanceBody"/>
      </w:pPr>
      <w:r>
        <w:t xml:space="preserve"> 9-16</w:t>
      </w:r>
      <w:r>
        <w:tab/>
        <w:t>1s change places, Lady dancing under Man's arm (2 bars), 1s lead up (4 bars) &amp; cast to 2nd place opp sides (2s step up)</w:t>
      </w:r>
    </w:p>
    <w:p w:rsidR="00B11EB3" w:rsidRDefault="00B11EB3" w:rsidP="00B11EB3">
      <w:pPr>
        <w:pStyle w:val="DanceBody"/>
      </w:pPr>
      <w:r>
        <w:t>17-24</w:t>
      </w:r>
      <w:r>
        <w:tab/>
        <w:t xml:space="preserve">1M+2s </w:t>
      </w:r>
      <w:r>
        <w:rPr>
          <w:b/>
        </w:rPr>
        <w:t>also</w:t>
      </w:r>
      <w:r>
        <w:t xml:space="preserve"> 1L+3s dance RH across, 1s pass RSh &amp; dance LH across with other couple, 1s end 2nd place opp sides</w:t>
      </w:r>
    </w:p>
    <w:p w:rsidR="00B11EB3" w:rsidRDefault="00B11EB3" w:rsidP="00B11EB3">
      <w:pPr>
        <w:pStyle w:val="DanceBody"/>
        <w:keepNext w:val="0"/>
      </w:pPr>
      <w:r>
        <w:t>25-32</w:t>
      </w:r>
      <w:r>
        <w:tab/>
        <w:t>2s+1s+3s Adv+Ret; 1s turn 1.1/2 RH to own sides</w:t>
      </w:r>
    </w:p>
    <w:p w:rsidR="00B11EB3" w:rsidRDefault="00B11EB3" w:rsidP="00B11EB3"/>
    <w:p w:rsidR="00B11EB3" w:rsidRDefault="00B11EB3" w:rsidP="00B11EB3">
      <w:pPr>
        <w:pStyle w:val="Minicrib"/>
      </w:pPr>
      <w:r>
        <w:t>THE DROOKIT MOUSIE  (S8x32)  2C (4C set)</w:t>
      </w:r>
      <w:r>
        <w:tab/>
        <w:t>Maggie &amp; Duncan Keppie  Gaelic College SCD Bk 6</w:t>
      </w:r>
    </w:p>
    <w:p w:rsidR="00B11EB3" w:rsidRPr="00273A35" w:rsidRDefault="00B11EB3" w:rsidP="00B11EB3">
      <w:pPr>
        <w:pStyle w:val="DanceBody"/>
      </w:pPr>
      <w:r w:rsidRPr="00273A35">
        <w:t xml:space="preserve"> 1- 8</w:t>
      </w:r>
      <w:r w:rsidRPr="00273A35">
        <w:tab/>
        <w:t>1M+2L set &amp; cross RH while 1L+2M cross RH  &amp; set; Repeat</w:t>
      </w:r>
    </w:p>
    <w:p w:rsidR="00B11EB3" w:rsidRPr="00273A35" w:rsidRDefault="00B11EB3" w:rsidP="00B11EB3">
      <w:pPr>
        <w:pStyle w:val="DanceBody"/>
      </w:pPr>
      <w:r w:rsidRPr="00273A35">
        <w:t xml:space="preserve"> 9-16</w:t>
      </w:r>
      <w:r w:rsidRPr="00273A35">
        <w:tab/>
        <w:t>1s dance down NHJ (2 bars) set, dance up and cast to 2nd place (2s step up 15-16)</w:t>
      </w:r>
    </w:p>
    <w:p w:rsidR="00B11EB3" w:rsidRPr="00273A35" w:rsidRDefault="00B11EB3" w:rsidP="00B11EB3">
      <w:pPr>
        <w:pStyle w:val="DanceBody"/>
      </w:pPr>
      <w:r w:rsidRPr="00273A35">
        <w:t>17-24</w:t>
      </w:r>
      <w:r w:rsidRPr="00273A35">
        <w:tab/>
        <w:t>1s+2s dance double figure of 8  (1s cross up to start)</w:t>
      </w:r>
    </w:p>
    <w:p w:rsidR="00B11EB3" w:rsidRPr="00273A35" w:rsidRDefault="00B11EB3" w:rsidP="00B11EB3">
      <w:pPr>
        <w:pStyle w:val="DanceBody"/>
        <w:keepNext w:val="0"/>
      </w:pPr>
      <w:r w:rsidRPr="00273A35">
        <w:t>25-32</w:t>
      </w:r>
      <w:r w:rsidRPr="00273A35">
        <w:tab/>
        <w:t>1s+2</w:t>
      </w:r>
      <w:r>
        <w:t>s circle 4H round and back. 2 1</w:t>
      </w:r>
    </w:p>
    <w:p w:rsidR="00B11EB3" w:rsidRDefault="00B11EB3" w:rsidP="00B11EB3"/>
    <w:p w:rsidR="00B11EB3" w:rsidRDefault="00B11EB3" w:rsidP="00B11EB3">
      <w:pPr>
        <w:pStyle w:val="Minicrib"/>
      </w:pPr>
      <w:r>
        <w:t>DROP YOUR PANTS HERE  (R8x32)  3C (4C set)</w:t>
      </w:r>
      <w:r>
        <w:tab/>
        <w:t>Gaye Collin, 2021</w:t>
      </w:r>
    </w:p>
    <w:p w:rsidR="00B11EB3" w:rsidRPr="00DA06E5" w:rsidRDefault="00B11EB3" w:rsidP="00B11EB3">
      <w:pPr>
        <w:pStyle w:val="DanceBody"/>
      </w:pPr>
      <w:r>
        <w:t xml:space="preserve"> 1- 8</w:t>
      </w:r>
      <w:r>
        <w:tab/>
        <w:t>1s dance 1/2 Fig 8 on sides (in/down to start) to below 3s; 1s dance 1/2 Fig 8 up round 3s to end above 3s in centre on opp sides facing up</w:t>
      </w:r>
    </w:p>
    <w:p w:rsidR="00B11EB3" w:rsidRDefault="00B11EB3" w:rsidP="00B11EB3">
      <w:pPr>
        <w:pStyle w:val="DanceBody"/>
      </w:pPr>
      <w:r>
        <w:t xml:space="preserve"> 9-16</w:t>
      </w:r>
      <w:r>
        <w:tab/>
        <w:t>1s lead up (RH) to top, cross &amp; cast (2s step up 11-12); 2s+1s+3s turn partner RH remaining in centre facing up ready for …</w:t>
      </w:r>
    </w:p>
    <w:p w:rsidR="00B11EB3" w:rsidRDefault="00B11EB3" w:rsidP="00B11EB3">
      <w:pPr>
        <w:pStyle w:val="DanceBody"/>
      </w:pPr>
      <w:r>
        <w:t>17-24</w:t>
      </w:r>
      <w:r>
        <w:tab/>
        <w:t>2s+1s+3s dance Allemande</w:t>
      </w:r>
    </w:p>
    <w:p w:rsidR="00B11EB3" w:rsidRDefault="00B11EB3" w:rsidP="00B11EB3">
      <w:pPr>
        <w:pStyle w:val="DanceBody"/>
        <w:keepNext w:val="0"/>
      </w:pPr>
      <w:r>
        <w:t>25-32</w:t>
      </w:r>
      <w:r>
        <w:tab/>
        <w:t>3s+1s+2s set, cross RH &amp; chase clockwise 1/2 round to own sides.  2 1 3</w:t>
      </w:r>
    </w:p>
    <w:p w:rsidR="00B11EB3" w:rsidRDefault="00B11EB3" w:rsidP="00B11EB3"/>
    <w:p w:rsidR="00B11EB3" w:rsidRDefault="00B11EB3" w:rsidP="00B11EB3">
      <w:pPr>
        <w:pStyle w:val="Minicrib"/>
      </w:pPr>
      <w:r>
        <w:t>STRIP THE WILLOW  (Drops of Brandy)  (J4x40)  4C set  Running step</w:t>
      </w:r>
      <w:r>
        <w:tab/>
        <w:t>RSCDS Bk 1</w:t>
      </w:r>
    </w:p>
    <w:p w:rsidR="00B11EB3" w:rsidRDefault="00B11EB3" w:rsidP="00B11EB3">
      <w:pPr>
        <w:pStyle w:val="DanceBody"/>
      </w:pPr>
      <w:r>
        <w:t xml:space="preserve"> 1- 8</w:t>
      </w:r>
      <w:r>
        <w:tab/>
        <w:t>1s turn RH 2.1/2 times (4 bars), 1L turns 2M LH then turns partner RH</w:t>
      </w:r>
    </w:p>
    <w:p w:rsidR="00B11EB3" w:rsidRDefault="00B11EB3" w:rsidP="00B11EB3">
      <w:pPr>
        <w:pStyle w:val="DanceBody"/>
      </w:pPr>
      <w:r>
        <w:t xml:space="preserve"> 9-16</w:t>
      </w:r>
      <w:r>
        <w:tab/>
        <w:t>1L turns 3M LH, turns partner RH, 1L turns 4M LH &amp; turns partner RH</w:t>
      </w:r>
    </w:p>
    <w:p w:rsidR="00B11EB3" w:rsidRDefault="00B11EB3" w:rsidP="00B11EB3">
      <w:pPr>
        <w:pStyle w:val="DanceBody"/>
      </w:pPr>
      <w:r>
        <w:t>17-24</w:t>
      </w:r>
      <w:r>
        <w:tab/>
        <w:t>1M turns 4L LH, turns partner RH, 1M turns 3L LH &amp; turns partner RH</w:t>
      </w:r>
    </w:p>
    <w:p w:rsidR="00B11EB3" w:rsidRDefault="00B11EB3" w:rsidP="00B11EB3">
      <w:pPr>
        <w:pStyle w:val="DanceBody"/>
      </w:pPr>
      <w:r>
        <w:t>25-32</w:t>
      </w:r>
      <w:r>
        <w:tab/>
        <w:t>1M turns 2L LH, turns partner RH, 1L turns 2M LH</w:t>
      </w:r>
      <w:r>
        <w:rPr>
          <w:b/>
        </w:rPr>
        <w:t xml:space="preserve"> </w:t>
      </w:r>
      <w:r w:rsidRPr="00BD473E">
        <w:rPr>
          <w:b/>
        </w:rPr>
        <w:t xml:space="preserve">as </w:t>
      </w:r>
      <w:r>
        <w:t>1M turns 2L LH, 1s turn RH in centre</w:t>
      </w:r>
    </w:p>
    <w:p w:rsidR="00B11EB3" w:rsidRDefault="00B11EB3" w:rsidP="00B11EB3">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11EB3" w:rsidRDefault="00B11EB3" w:rsidP="00B11EB3"/>
    <w:p w:rsidR="00B11EB3" w:rsidRDefault="00B11EB3" w:rsidP="00B11EB3">
      <w:pPr>
        <w:pStyle w:val="Minicrib"/>
      </w:pPr>
      <w:r>
        <w:t>THE DRUG RUNNERS JIG  (J8x32)  3C (4C set)</w:t>
      </w:r>
      <w:r>
        <w:tab/>
        <w:t>Gaye Collin  Dance Book 5</w:t>
      </w:r>
    </w:p>
    <w:p w:rsidR="00B11EB3" w:rsidRDefault="00B11EB3" w:rsidP="00B11EB3">
      <w:pPr>
        <w:pStyle w:val="DanceBody"/>
      </w:pPr>
      <w:r>
        <w:t xml:space="preserve"> 1- 8</w:t>
      </w:r>
      <w:r>
        <w:tab/>
        <w:t>1s+2s set, dance 1/2 RH across (1s face down); 2s+1s+3s dance 1/2 LSh reels of 3 on sides (3L can cast up to start reel, 2M &amp; 3L loop into place at end).  3 (1) (2)</w:t>
      </w:r>
    </w:p>
    <w:p w:rsidR="00B11EB3" w:rsidRDefault="00B11EB3" w:rsidP="00B11EB3">
      <w:pPr>
        <w:pStyle w:val="DanceBody"/>
      </w:pPr>
      <w:r>
        <w:t xml:space="preserve"> 9-16</w:t>
      </w:r>
      <w:r>
        <w:tab/>
        <w:t>1s+2s set, dance 1/2 RH across (2s face up); 3s+2s+1s dance 1/2 LSh reels of 3 on sides (3M can cast down to start reel) All finish in original places, 1M facing out</w:t>
      </w:r>
    </w:p>
    <w:p w:rsidR="00B11EB3" w:rsidRDefault="00B11EB3" w:rsidP="00B11EB3">
      <w:pPr>
        <w:pStyle w:val="DanceBody"/>
      </w:pPr>
      <w:r>
        <w:t>17-22</w:t>
      </w:r>
      <w:r>
        <w:tab/>
        <w:t xml:space="preserve">1M casts behind 2M &amp; 3M, up the middle into 2nd place own side </w:t>
      </w:r>
      <w:r>
        <w:rPr>
          <w:b/>
        </w:rPr>
        <w:t>while</w:t>
      </w:r>
      <w:r>
        <w:t xml:space="preserve"> 1L dances down middle, casts up round 3L into 2nd place (2s step up 19-20)</w:t>
      </w:r>
    </w:p>
    <w:p w:rsidR="00B11EB3" w:rsidRDefault="00B11EB3" w:rsidP="00B11EB3">
      <w:pPr>
        <w:pStyle w:val="DanceBody"/>
      </w:pPr>
      <w:r>
        <w:t>23-24</w:t>
      </w:r>
      <w:r>
        <w:tab/>
        <w:t>2s+1s+3s set</w:t>
      </w:r>
    </w:p>
    <w:p w:rsidR="00B11EB3" w:rsidRDefault="00B11EB3" w:rsidP="00B11EB3">
      <w:pPr>
        <w:pStyle w:val="DanceBody"/>
        <w:keepNext w:val="0"/>
      </w:pPr>
      <w:r>
        <w:t>25-32</w:t>
      </w:r>
      <w:r>
        <w:tab/>
        <w:t>All Adv+Ret; 1s dance RH across (1L+2s &amp; 1M+3s)</w:t>
      </w:r>
    </w:p>
    <w:p w:rsidR="00B11EB3" w:rsidRDefault="00B11EB3" w:rsidP="00B11EB3"/>
    <w:p w:rsidR="00B11EB3" w:rsidRDefault="00B11EB3" w:rsidP="00B11EB3">
      <w:pPr>
        <w:pStyle w:val="Minicrib"/>
      </w:pPr>
      <w:r>
        <w:t>DRUMBLAIR'S REELS  (S8x32)  3C  (4C set)</w:t>
      </w:r>
      <w:r>
        <w:tab/>
        <w:t>Douglas Henderson  Tay Bridge Pocket Bk</w:t>
      </w:r>
    </w:p>
    <w:p w:rsidR="00B11EB3" w:rsidRDefault="00B11EB3" w:rsidP="00B11EB3">
      <w:pPr>
        <w:pStyle w:val="DanceBody"/>
      </w:pPr>
      <w:r w:rsidRPr="00E53FF1">
        <w:t xml:space="preserve"> 1- 8</w:t>
      </w:r>
      <w:r w:rsidRPr="00E53FF1">
        <w:tab/>
      </w:r>
      <w:r>
        <w:t>1s+2s+3s dance reflection reels of 3 on sides (1s in/down). 1s end facing 2nd corners (1L passes in front of 1M), 2s in 1st place</w:t>
      </w:r>
    </w:p>
    <w:p w:rsidR="00B11EB3" w:rsidRDefault="00B11EB3" w:rsidP="00B11EB3">
      <w:pPr>
        <w:pStyle w:val="DanceBody"/>
      </w:pPr>
      <w:r>
        <w:t xml:space="preserve"> 9-16</w:t>
      </w:r>
      <w:r>
        <w:tab/>
        <w:t>1s &amp; 2nd corners set (1 bar) dance RSh diagonal reel of 4.  1s pass RSh to face 1st corners</w:t>
      </w:r>
    </w:p>
    <w:p w:rsidR="00B11EB3" w:rsidRDefault="00B11EB3" w:rsidP="00B11EB3">
      <w:pPr>
        <w:pStyle w:val="DanceBody"/>
      </w:pPr>
      <w:r>
        <w:t>17-24</w:t>
      </w:r>
      <w:r>
        <w:tab/>
        <w:t>1s &amp; 1st corners repeat 9-16.  1s end in 2nd place opp sides</w:t>
      </w:r>
    </w:p>
    <w:p w:rsidR="00B11EB3" w:rsidRDefault="00B11EB3" w:rsidP="00B11EB3">
      <w:pPr>
        <w:pStyle w:val="DanceBody"/>
        <w:keepNext w:val="0"/>
      </w:pPr>
      <w:r>
        <w:t>25-32</w:t>
      </w:r>
      <w:r>
        <w:tab/>
        <w:t>2s+1s+3s set, 1s cross down RH to dance reflection reels of 3 on own side, 2s cast, 3s dance out/up to start.  1s end 2nd place own sides</w:t>
      </w:r>
    </w:p>
    <w:p w:rsidR="00B11EB3" w:rsidRDefault="00B11EB3" w:rsidP="00B11EB3"/>
    <w:p w:rsidR="00B11EB3" w:rsidRDefault="00B11EB3" w:rsidP="00B11EB3">
      <w:pPr>
        <w:pStyle w:val="Minicrib"/>
      </w:pPr>
      <w:r>
        <w:t>DRUMDUAN COTTAGE  (S8x32)  3C (4C set)</w:t>
      </w:r>
      <w:r>
        <w:tab/>
        <w:t>John Drewry  Canadian Bk</w:t>
      </w:r>
    </w:p>
    <w:p w:rsidR="00B11EB3" w:rsidRDefault="00B11EB3" w:rsidP="00B11EB3">
      <w:pPr>
        <w:pStyle w:val="DanceBody"/>
      </w:pPr>
      <w:r>
        <w:t xml:space="preserve"> 1- 8</w:t>
      </w:r>
      <w:r>
        <w:tab/>
        <w:t>1s turn RH, cross down to 2</w:t>
      </w:r>
      <w:r w:rsidRPr="00972EEB">
        <w:t>nd</w:t>
      </w:r>
      <w:r>
        <w:t xml:space="preserve"> place opposite sides</w:t>
      </w:r>
      <w:r w:rsidRPr="00BA6B4D">
        <w:rPr>
          <w:b/>
        </w:rPr>
        <w:t xml:space="preserve"> while </w:t>
      </w:r>
      <w:r>
        <w:t>2s cross RH &amp; cast to top places; 1s cast back to top &amp; dance down to face 1</w:t>
      </w:r>
      <w:r w:rsidRPr="00972EEB">
        <w:t>st</w:t>
      </w:r>
      <w:r>
        <w:t xml:space="preserve"> corners</w:t>
      </w:r>
      <w:r w:rsidRPr="00BA6B4D">
        <w:rPr>
          <w:b/>
        </w:rPr>
        <w:t xml:space="preserve"> while </w:t>
      </w:r>
      <w:r>
        <w:t>2s cross down to 2</w:t>
      </w:r>
      <w:r w:rsidRPr="00972EEB">
        <w:t>nd</w:t>
      </w:r>
      <w:r>
        <w:t xml:space="preserve"> place own sides &amp; cast to top place</w:t>
      </w:r>
    </w:p>
    <w:p w:rsidR="00B11EB3" w:rsidRDefault="00B11EB3" w:rsidP="00B11EB3">
      <w:pPr>
        <w:pStyle w:val="DanceBody"/>
      </w:pPr>
      <w:r>
        <w:t xml:space="preserve"> 9-16</w:t>
      </w:r>
      <w:r>
        <w:tab/>
        <w:t>1s dance 'Hello-Goodbye' setting &amp; end facing up/down (BtoB in centre)</w:t>
      </w:r>
    </w:p>
    <w:p w:rsidR="00B11EB3" w:rsidRDefault="00B11EB3" w:rsidP="00B11EB3">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rPr>
        <w:t xml:space="preserve"> while </w:t>
      </w:r>
      <w:r>
        <w:t>2s &amp; 3s turn RH</w:t>
      </w:r>
    </w:p>
    <w:p w:rsidR="00B11EB3" w:rsidRDefault="00B11EB3" w:rsidP="00B11EB3">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B11EB3" w:rsidRDefault="00B11EB3" w:rsidP="00B11EB3"/>
    <w:p w:rsidR="00B11EB3" w:rsidRDefault="00B11EB3" w:rsidP="00B11EB3">
      <w:pPr>
        <w:pStyle w:val="Minicrib"/>
      </w:pPr>
      <w:r>
        <w:t>DRUMELZIER  (S4x32)  4C set</w:t>
      </w:r>
      <w:r>
        <w:tab/>
        <w:t>Christopher Blair  2 SCDs</w:t>
      </w:r>
    </w:p>
    <w:p w:rsidR="00B11EB3" w:rsidRDefault="00B11EB3" w:rsidP="00B11EB3">
      <w:pPr>
        <w:pStyle w:val="DanceBody"/>
      </w:pPr>
      <w:r>
        <w:t xml:space="preserve"> 1- 8</w:t>
      </w:r>
      <w:r>
        <w:tab/>
        <w:t>All cross RH &amp; dance 1/2 RH across (1s+2s &amp; 3s+4s); all cross LH &amp; dance 1/2 LH across back to place</w:t>
      </w:r>
    </w:p>
    <w:p w:rsidR="00B11EB3" w:rsidRDefault="00B11EB3" w:rsidP="00B11EB3">
      <w:pPr>
        <w:pStyle w:val="DanceBody"/>
      </w:pPr>
      <w:r>
        <w:t xml:space="preserve"> 9-16</w:t>
      </w:r>
      <w:r>
        <w:tab/>
        <w:t>All set, circle 8H round to left 1/2 way to end in square formation &amp; retaining hands all set</w:t>
      </w:r>
    </w:p>
    <w:p w:rsidR="00B11EB3" w:rsidRDefault="00B11EB3" w:rsidP="00B11EB3">
      <w:pPr>
        <w:pStyle w:val="DanceBody"/>
      </w:pPr>
      <w:r>
        <w:t>17-24</w:t>
      </w:r>
      <w:r>
        <w:tab/>
        <w:t>1s &amp; 4s dance 1/2 R&amp;L (up/down set) back to original places, 2s &amp; 3s dance 1/2 R&amp;L (across) back to original places (now longways set again)</w:t>
      </w:r>
    </w:p>
    <w:p w:rsidR="00B11EB3" w:rsidRDefault="00B11EB3" w:rsidP="00B11EB3">
      <w:pPr>
        <w:pStyle w:val="DanceBody"/>
        <w:keepNext w:val="0"/>
      </w:pPr>
      <w:r>
        <w:t>25-32</w:t>
      </w:r>
      <w:r>
        <w:tab/>
        <w:t>All turn partners RH, 1s dance down middle</w:t>
      </w:r>
      <w:r w:rsidRPr="00BA6B4D">
        <w:rPr>
          <w:b/>
        </w:rPr>
        <w:t xml:space="preserve"> while </w:t>
      </w:r>
      <w:r>
        <w:t>2s+3s+4s set &amp; dance up 1 place</w:t>
      </w:r>
    </w:p>
    <w:p w:rsidR="00B11EB3" w:rsidRDefault="00B11EB3" w:rsidP="00B11EB3"/>
    <w:p w:rsidR="00B11EB3" w:rsidRDefault="00B11EB3" w:rsidP="00B11EB3">
      <w:pPr>
        <w:pStyle w:val="Minicrib"/>
      </w:pPr>
      <w:r>
        <w:t>DRUMHELLER  (S4x32)  4C set</w:t>
      </w:r>
      <w:r>
        <w:tab/>
        <w:t>John Drewry  Greenburn Bk 2</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1- 4</w:t>
      </w:r>
      <w:r w:rsidRPr="00282CB9">
        <w:tab/>
        <w:t>1s &amp; 4s set &amp; cross down/up to next place while 2s &amp; 3s cross RH &amp; cast to ends</w:t>
      </w:r>
    </w:p>
    <w:p w:rsidR="00B11EB3" w:rsidRPr="00282CB9" w:rsidRDefault="00B11EB3" w:rsidP="00B11EB3">
      <w:pPr>
        <w:pStyle w:val="DanceBody"/>
      </w:pPr>
      <w:r w:rsidRPr="00282CB9">
        <w:t xml:space="preserve"> 5-8</w:t>
      </w:r>
      <w:r w:rsidRPr="00282CB9">
        <w:tab/>
        <w:t>2s &amp; 3s cross down/up &amp; cast to ends while 1s &amp; 4s cast to ends &amp; cross LH down/up to next place.  2 1 (4)(3)</w:t>
      </w:r>
    </w:p>
    <w:p w:rsidR="00B11EB3" w:rsidRPr="00282CB9" w:rsidRDefault="00B11EB3" w:rsidP="00B11EB3">
      <w:pPr>
        <w:pStyle w:val="DanceBody"/>
      </w:pPr>
      <w:r w:rsidRPr="00282CB9">
        <w:t xml:space="preserve"> 9-16</w:t>
      </w:r>
      <w:r w:rsidRPr="00282CB9">
        <w:tab/>
        <w:t>All dance Grand Chain</w:t>
      </w:r>
    </w:p>
    <w:p w:rsidR="00B11EB3" w:rsidRPr="00282CB9" w:rsidRDefault="00B11EB3" w:rsidP="00B11EB3">
      <w:pPr>
        <w:pStyle w:val="DanceBody"/>
      </w:pPr>
      <w:r w:rsidRPr="00282CB9">
        <w:t>17-24</w:t>
      </w:r>
      <w:r w:rsidRPr="00282CB9">
        <w:tab/>
        <w:t>1s+4s set, dance RH across 1/2 way, 4s+1s circle 4H round to left</w:t>
      </w:r>
    </w:p>
    <w:p w:rsidR="00B11EB3" w:rsidRPr="00282CB9" w:rsidRDefault="00B11EB3" w:rsidP="00B11EB3">
      <w:pPr>
        <w:pStyle w:val="DanceBody"/>
        <w:keepNext w:val="0"/>
      </w:pPr>
      <w:r w:rsidRPr="00282CB9">
        <w:t>25-32</w:t>
      </w:r>
      <w:r w:rsidRPr="00282CB9">
        <w:tab/>
        <w:t>4s+1s set &amp; 1/2 turn partners, lead up/ between end couples, cross &amp; cast in 1 place.  2 4  (1)(3)</w:t>
      </w:r>
    </w:p>
    <w:p w:rsidR="00B11EB3" w:rsidRDefault="00B11EB3" w:rsidP="00B11EB3"/>
    <w:p w:rsidR="00B11EB3" w:rsidRDefault="00B11EB3" w:rsidP="00B11EB3">
      <w:pPr>
        <w:pStyle w:val="Minicrib"/>
        <w:rPr>
          <w:lang w:eastAsia="en-GB"/>
        </w:rPr>
      </w:pPr>
      <w:r>
        <w:rPr>
          <w:lang w:eastAsia="en-GB"/>
        </w:rPr>
        <w:t>DRUMIN CASTLE  (S3x32)  3C Set</w:t>
      </w:r>
      <w:r>
        <w:rPr>
          <w:lang w:eastAsia="en-GB"/>
        </w:rPr>
        <w:tab/>
        <w:t>Rosemary Legge</w:t>
      </w:r>
    </w:p>
    <w:p w:rsidR="00B11EB3" w:rsidRPr="00187C43" w:rsidRDefault="00B11EB3" w:rsidP="00B11EB3">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B11EB3" w:rsidRPr="00187C43" w:rsidRDefault="00B11EB3" w:rsidP="00B11EB3">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B11EB3" w:rsidRPr="00187C43" w:rsidRDefault="00B11EB3" w:rsidP="00B11EB3">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B11EB3" w:rsidRDefault="00B11EB3" w:rsidP="00B11EB3">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B11EB3" w:rsidRDefault="00B11EB3" w:rsidP="00B11EB3"/>
    <w:p w:rsidR="00B11EB3" w:rsidRDefault="00B11EB3" w:rsidP="00B11EB3">
      <w:pPr>
        <w:pStyle w:val="Minicrib"/>
      </w:pPr>
      <w:r>
        <w:t>THE DRUMLINS OF DOWN  (J8x32)  3C (4C set)</w:t>
      </w:r>
      <w:r>
        <w:tab/>
        <w:t>B Smith  Belfast Bk</w:t>
      </w:r>
    </w:p>
    <w:p w:rsidR="00B11EB3" w:rsidRDefault="00B11EB3" w:rsidP="00B11EB3">
      <w:pPr>
        <w:pStyle w:val="DanceBody"/>
      </w:pPr>
      <w:r>
        <w:t xml:space="preserve"> 1- 8</w:t>
      </w:r>
      <w:r>
        <w:tab/>
        <w:t>1s+2s+3s set, 1s cast 1 place</w:t>
      </w:r>
      <w:r w:rsidRPr="00BA6B4D">
        <w:rPr>
          <w:b/>
        </w:rPr>
        <w:t xml:space="preserve"> while </w:t>
      </w:r>
      <w:r>
        <w:t>2s cross up LH to top &amp; 3s cross over RH, 1s dance 1/2 Fig of 8 round 2s</w:t>
      </w:r>
    </w:p>
    <w:p w:rsidR="00B11EB3" w:rsidRDefault="00B11EB3" w:rsidP="00B11EB3">
      <w:pPr>
        <w:pStyle w:val="DanceBody"/>
      </w:pPr>
      <w:r>
        <w:t xml:space="preserve"> 9-16</w:t>
      </w:r>
      <w:r>
        <w:tab/>
        <w:t>1s dance 1/2 Fig of 8 round 3s, 2s+1s+3s set &amp; 2s+3s cross RH</w:t>
      </w:r>
      <w:r w:rsidRPr="00BA6B4D">
        <w:rPr>
          <w:b/>
        </w:rPr>
        <w:t xml:space="preserve"> while </w:t>
      </w:r>
      <w:r>
        <w:t>1s turn RH to face 3</w:t>
      </w:r>
      <w:r w:rsidRPr="00972EEB">
        <w:t>rd</w:t>
      </w:r>
      <w:r>
        <w:t xml:space="preserve"> corners</w:t>
      </w:r>
    </w:p>
    <w:p w:rsidR="00B11EB3" w:rsidRDefault="00B11EB3" w:rsidP="00B11EB3">
      <w:pPr>
        <w:pStyle w:val="DanceBody"/>
      </w:pPr>
      <w:r>
        <w:t>17-24</w:t>
      </w:r>
      <w:r>
        <w:tab/>
        <w:t>1s dance 1/2 RSh reels of 3 on own sides, 1s pass RSh to dance 1/2 reels on opposite sides ending with 1s in 2</w:t>
      </w:r>
      <w:r w:rsidRPr="00972EEB">
        <w:t>nd</w:t>
      </w:r>
      <w:r>
        <w:t xml:space="preserve"> place on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DRUMMER AND THE DANCER  (R3x32)  3C set</w:t>
      </w:r>
      <w:r>
        <w:tab/>
        <w:t>Mats Melin  Scandinavian Dance Bk 1</w:t>
      </w:r>
    </w:p>
    <w:p w:rsidR="00B11EB3" w:rsidRDefault="00B11EB3" w:rsidP="00B11EB3">
      <w:pPr>
        <w:pStyle w:val="DanceBody"/>
      </w:pPr>
      <w:r>
        <w:t xml:space="preserve"> 1- 8</w:t>
      </w:r>
      <w:r>
        <w:tab/>
        <w:t>1s set, cast (2s step up); 1s dance DoSiDo</w:t>
      </w:r>
    </w:p>
    <w:p w:rsidR="00B11EB3" w:rsidRDefault="00B11EB3" w:rsidP="00B11EB3">
      <w:pPr>
        <w:pStyle w:val="DanceBody"/>
      </w:pPr>
      <w:r>
        <w:t xml:space="preserve"> 9-16</w:t>
      </w:r>
      <w:r>
        <w:tab/>
        <w:t xml:space="preserve">All set with 1s advancing join LH with partner &amp; RH with 2s/3s, 1L+2s &amp; 1M+3s dance RH across, 1s turn RH &amp; retain hands </w:t>
      </w:r>
      <w:r w:rsidRPr="00F26EC5">
        <w:rPr>
          <w:b/>
        </w:rPr>
        <w:t>while</w:t>
      </w:r>
      <w:r>
        <w:t xml:space="preserve"> 2s &amp; 3s cross RH to opp side</w:t>
      </w:r>
    </w:p>
    <w:p w:rsidR="00B11EB3" w:rsidRDefault="00B11EB3" w:rsidP="00B11EB3">
      <w:pPr>
        <w:pStyle w:val="DanceBody"/>
      </w:pPr>
      <w:r>
        <w:t>17-24</w:t>
      </w:r>
      <w:r>
        <w:tab/>
        <w:t xml:space="preserve">All set with 1s joining LH with 2s/3s, 1L+3s &amp; 1M+2s dance LH across, 1s 1/2 turn RH to face down </w:t>
      </w:r>
      <w:r>
        <w:rPr>
          <w:b/>
        </w:rPr>
        <w:t>while</w:t>
      </w:r>
      <w:r>
        <w:t xml:space="preserve"> 2s &amp; 3s cross LH to own side facing out</w:t>
      </w:r>
    </w:p>
    <w:p w:rsidR="00B11EB3" w:rsidRPr="00F26EC5" w:rsidRDefault="00B11EB3" w:rsidP="00B11EB3">
      <w:pPr>
        <w:pStyle w:val="DanceBody"/>
      </w:pPr>
      <w:r>
        <w:t>25-30</w:t>
      </w:r>
      <w:r>
        <w:tab/>
        <w:t>Mirror reels of 3 on sides (1s down &amp; cast up round 3rd place, 2s out/down, 3s out/up to start)</w:t>
      </w:r>
    </w:p>
    <w:p w:rsidR="00B11EB3" w:rsidRDefault="00B11EB3" w:rsidP="00B11EB3">
      <w:pPr>
        <w:pStyle w:val="DanceBody"/>
        <w:keepNext w:val="0"/>
      </w:pPr>
      <w:r>
        <w:t>31-32</w:t>
      </w:r>
      <w:r>
        <w:tab/>
        <w:t xml:space="preserve">1s cross down RH to 3rd place own side </w:t>
      </w:r>
      <w:r>
        <w:rPr>
          <w:b/>
        </w:rPr>
        <w:t>while</w:t>
      </w:r>
      <w:r>
        <w:t xml:space="preserve"> 3s cast up to 2nd place &amp; polite turn</w:t>
      </w:r>
    </w:p>
    <w:p w:rsidR="00B11EB3" w:rsidRDefault="00B11EB3" w:rsidP="00B11EB3"/>
    <w:p w:rsidR="00B11EB3" w:rsidRDefault="00B11EB3" w:rsidP="00B11EB3">
      <w:pPr>
        <w:pStyle w:val="Minicrib"/>
      </w:pPr>
      <w:r>
        <w:t>THE DRUMMER  (R8x48)  3C (4C set)</w:t>
      </w:r>
      <w:r>
        <w:tab/>
        <w:t>Rutherford  RSCDS Bk 20</w:t>
      </w:r>
    </w:p>
    <w:p w:rsidR="00B11EB3" w:rsidRDefault="00B11EB3" w:rsidP="00B11EB3">
      <w:pPr>
        <w:pStyle w:val="DanceBody"/>
      </w:pPr>
      <w:r>
        <w:t xml:space="preserve"> 1- 8</w:t>
      </w:r>
      <w:r>
        <w:tab/>
        <w:t>1s set twice to 2L &amp; circle 3H round to left</w:t>
      </w:r>
    </w:p>
    <w:p w:rsidR="00B11EB3" w:rsidRDefault="00B11EB3" w:rsidP="00B11EB3">
      <w:pPr>
        <w:pStyle w:val="DanceBody"/>
      </w:pPr>
      <w:r>
        <w:t xml:space="preserve"> 9-16</w:t>
      </w:r>
      <w:r>
        <w:tab/>
        <w:t>1M+1L+2L in diagonal line across set twice to 2M &amp; circle 4H round to left</w:t>
      </w:r>
    </w:p>
    <w:p w:rsidR="00B11EB3" w:rsidRDefault="00B11EB3" w:rsidP="00B11EB3">
      <w:pPr>
        <w:pStyle w:val="DanceBody"/>
      </w:pPr>
      <w:r>
        <w:t>17-24</w:t>
      </w:r>
      <w:r>
        <w:tab/>
        <w:t>1s+2s dance RH across for 3 steps &amp; LH back, 1s cast on own sides &amp; cross to face 1</w:t>
      </w:r>
      <w:r w:rsidRPr="00972EEB">
        <w:t>st</w:t>
      </w:r>
      <w:r>
        <w:t xml:space="preserve"> corners</w:t>
      </w:r>
    </w:p>
    <w:p w:rsidR="00B11EB3" w:rsidRDefault="00B11EB3" w:rsidP="00B11EB3">
      <w:pPr>
        <w:pStyle w:val="DanceBody"/>
      </w:pPr>
      <w:r>
        <w:t>25-32</w:t>
      </w:r>
      <w:r>
        <w:tab/>
        <w:t>1s set &amp; turn 1</w:t>
      </w:r>
      <w:r w:rsidRPr="00972EEB">
        <w:t>st</w:t>
      </w:r>
      <w:r>
        <w:t xml:space="preserve"> corners 2H, set &amp; turn 2</w:t>
      </w:r>
      <w:r w:rsidRPr="00972EEB">
        <w:t>nd</w:t>
      </w:r>
      <w:r>
        <w:t xml:space="preserve"> corners 2H</w:t>
      </w:r>
    </w:p>
    <w:p w:rsidR="00B11EB3" w:rsidRDefault="00B11EB3" w:rsidP="00B11EB3">
      <w:pPr>
        <w:pStyle w:val="DanceBody"/>
      </w:pPr>
      <w:r>
        <w:t>33-40</w:t>
      </w:r>
      <w:r>
        <w:tab/>
        <w:t>1s dance reels of 3 on opposite sides giving LSh to 1</w:t>
      </w:r>
      <w:r w:rsidRPr="00972EEB">
        <w:t>st</w:t>
      </w:r>
      <w:r>
        <w:t xml:space="preserve"> corners</w:t>
      </w:r>
    </w:p>
    <w:p w:rsidR="00B11EB3" w:rsidRDefault="00B11EB3" w:rsidP="00B11EB3">
      <w:pPr>
        <w:pStyle w:val="DanceBody"/>
        <w:keepNext w:val="0"/>
      </w:pPr>
      <w:r>
        <w:t>41-48</w:t>
      </w:r>
      <w:r>
        <w:tab/>
        <w:t>1s set twice &amp; turn RH 1.1/2 times</w:t>
      </w:r>
    </w:p>
    <w:p w:rsidR="00B11EB3" w:rsidRDefault="00B11EB3" w:rsidP="00B11EB3"/>
    <w:p w:rsidR="00B11EB3" w:rsidRDefault="00B11EB3" w:rsidP="00B11EB3">
      <w:pPr>
        <w:pStyle w:val="Minicrib"/>
      </w:pPr>
      <w:r>
        <w:t>DRUMMER'S DAUNDER (Fred's Fling)  (J5x32)  5C set</w:t>
      </w:r>
      <w:r>
        <w:tab/>
        <w:t>W Ernst Eder  For Old Tymes Sake</w:t>
      </w:r>
    </w:p>
    <w:p w:rsidR="00B11EB3" w:rsidRDefault="00B11EB3" w:rsidP="00B11EB3">
      <w:pPr>
        <w:pStyle w:val="DanceBody"/>
      </w:pPr>
      <w:r>
        <w:t xml:space="preserve"> 1- 8</w:t>
      </w:r>
      <w:r>
        <w:tab/>
        <w:t>1s &amp; 5s cross RH &amp; cast in 1 pl, 1s+3s+5s dance 1/2 LSh reel of 3 (3L up &amp; 3M down to start) end with 5s &amp; 1s facing opp sides BtoB</w:t>
      </w:r>
    </w:p>
    <w:p w:rsidR="00B11EB3" w:rsidRDefault="00B11EB3" w:rsidP="00B11EB3">
      <w:pPr>
        <w:pStyle w:val="DanceBody"/>
      </w:pPr>
      <w:r>
        <w:t xml:space="preserve"> 9-16</w:t>
      </w:r>
      <w:r>
        <w:tab/>
        <w:t>All dance Double Triangles</w:t>
      </w:r>
    </w:p>
    <w:p w:rsidR="00B11EB3" w:rsidRDefault="00B11EB3" w:rsidP="00B11EB3">
      <w:pPr>
        <w:pStyle w:val="DanceBody"/>
      </w:pPr>
      <w:r>
        <w:t>17-24</w:t>
      </w:r>
      <w:r>
        <w:tab/>
        <w:t>All dance RH across &amp; back (5L with 2s, 5M+1L with 3s &amp; 1M with 4s) 1s &amp; 5s passing RSh to own sides</w:t>
      </w:r>
    </w:p>
    <w:p w:rsidR="00B11EB3" w:rsidRDefault="00B11EB3" w:rsidP="00B11EB3">
      <w:pPr>
        <w:pStyle w:val="DanceBody"/>
        <w:keepNext w:val="0"/>
      </w:pPr>
      <w:r>
        <w:t>25-32</w:t>
      </w:r>
      <w:r>
        <w:tab/>
        <w:t>5s+3s</w:t>
      </w:r>
      <w:r w:rsidRPr="007F0D5A">
        <w:rPr>
          <w:b/>
        </w:rPr>
        <w:t xml:space="preserve"> also </w:t>
      </w:r>
      <w:r>
        <w:t>1s+4s dance 1/2 R&amp;L, 5s+4s dance 1/2 R&amp;L</w:t>
      </w:r>
      <w:r w:rsidRPr="00BA6B4D">
        <w:rPr>
          <w:b/>
        </w:rPr>
        <w:t xml:space="preserve"> while </w:t>
      </w:r>
      <w:r>
        <w:t>3s &amp; 1s set &amp; cross RH</w:t>
      </w:r>
    </w:p>
    <w:p w:rsidR="00B11EB3" w:rsidRDefault="00B11EB3" w:rsidP="00B11EB3"/>
    <w:p w:rsidR="00B11EB3" w:rsidRDefault="00B11EB3" w:rsidP="00B11EB3">
      <w:pPr>
        <w:pStyle w:val="Minicrib"/>
      </w:pPr>
      <w:r>
        <w:t>DRUMMOND CASTLE  (J8x32)  3C (4C set)</w:t>
      </w:r>
      <w:r>
        <w:tab/>
        <w:t>John Drewry  Bankhead Bk 3</w:t>
      </w:r>
    </w:p>
    <w:p w:rsidR="00B11EB3" w:rsidRPr="005B1482" w:rsidRDefault="00B11EB3" w:rsidP="00B11EB3">
      <w:pPr>
        <w:pStyle w:val="DanceBody"/>
      </w:pPr>
      <w:r w:rsidRPr="005B1482">
        <w:t xml:space="preserve"> 1- 8</w:t>
      </w:r>
      <w:r w:rsidRPr="005B1482">
        <w:tab/>
        <w:t>1s cross RH &amp; cast 1 place, 1s dance RH across (1M with2s &amp; 1L with 3s)  2(1)3</w:t>
      </w:r>
    </w:p>
    <w:p w:rsidR="00B11EB3" w:rsidRDefault="00B11EB3" w:rsidP="00B11EB3">
      <w:pPr>
        <w:pStyle w:val="DanceBody"/>
      </w:pPr>
      <w:r w:rsidRPr="005B1482">
        <w:t xml:space="preserve"> 9-16</w:t>
      </w:r>
      <w:r w:rsidRPr="005B1482">
        <w:tab/>
        <w:t>2s+1s+3s dance "The Fiddich": -</w:t>
      </w:r>
    </w:p>
    <w:p w:rsidR="00B11EB3" w:rsidRDefault="00B11EB3" w:rsidP="00B11EB3">
      <w:pPr>
        <w:pStyle w:val="DanceBody"/>
      </w:pPr>
      <w:r>
        <w:tab/>
      </w:r>
      <w:r w:rsidRPr="005B1482">
        <w:t>2M+3L chase clockwise to each others place</w:t>
      </w:r>
      <w:r w:rsidRPr="005B1482">
        <w:rPr>
          <w:b/>
        </w:rPr>
        <w:t xml:space="preserve"> while </w:t>
      </w:r>
      <w:r w:rsidRPr="005B1482">
        <w:t>1s with person on their right set advancing &amp; dance RH across 1/2</w:t>
      </w:r>
      <w:r>
        <w:t xml:space="preserve"> way (3 1 2 on opposite sides)</w:t>
      </w:r>
    </w:p>
    <w:p w:rsidR="00B11EB3" w:rsidRPr="005B1482" w:rsidRDefault="00B11EB3" w:rsidP="00B11EB3">
      <w:pPr>
        <w:pStyle w:val="DanceBody"/>
      </w:pPr>
      <w:r>
        <w:tab/>
      </w:r>
      <w:r w:rsidRPr="005B1482">
        <w:t>Repeat but with 2L+3M chasing &amp; 1s with person on left advancing &amp; dancing LH across.  2(1)3</w:t>
      </w:r>
    </w:p>
    <w:p w:rsidR="00B11EB3" w:rsidRPr="005B1482" w:rsidRDefault="00B11EB3" w:rsidP="00B11EB3">
      <w:pPr>
        <w:pStyle w:val="DanceBody"/>
      </w:pPr>
      <w:r w:rsidRPr="005B1482">
        <w:t>17-24</w:t>
      </w:r>
      <w:r w:rsidRPr="005B1482">
        <w:tab/>
        <w:t>2s+1s+3s dance reels of 3 on sides (giving RSh to 2nd corner to start) &amp; 1s end crossing RH.  2 1 3</w:t>
      </w:r>
    </w:p>
    <w:p w:rsidR="00B11EB3" w:rsidRPr="005B1482" w:rsidRDefault="00B11EB3" w:rsidP="00B11EB3">
      <w:pPr>
        <w:pStyle w:val="DanceBody"/>
      </w:pPr>
      <w:r w:rsidRPr="005B1482">
        <w:t>25-32</w:t>
      </w:r>
      <w:r w:rsidRPr="005B1482">
        <w:tab/>
        <w:t>2s+1s+3s dance "Wheelie Chain":-</w:t>
      </w:r>
    </w:p>
    <w:p w:rsidR="00B11EB3" w:rsidRPr="005B1482" w:rsidRDefault="00B11EB3" w:rsidP="00B11EB3">
      <w:pPr>
        <w:pStyle w:val="DanceBody"/>
      </w:pPr>
      <w:r w:rsidRPr="005B1482">
        <w:tab/>
        <w:t>1M dances 1/2 RH across with 2s</w:t>
      </w:r>
      <w:r w:rsidRPr="005B1482">
        <w:rPr>
          <w:b/>
        </w:rPr>
        <w:t xml:space="preserve"> as </w:t>
      </w:r>
      <w:r w:rsidRPr="005B1482">
        <w:t>1L dances 1/2 RH across with 3s, Men dance 1/2 LH across on Ladies' side</w:t>
      </w:r>
      <w:r w:rsidRPr="005B1482">
        <w:rPr>
          <w:b/>
        </w:rPr>
        <w:t xml:space="preserve"> as </w:t>
      </w:r>
      <w:r w:rsidRPr="005B1482">
        <w:t>Ladies dance LH across on Men's side to end (3)(1)(2) all on opposite sides</w:t>
      </w:r>
    </w:p>
    <w:p w:rsidR="00B11EB3" w:rsidRPr="005B1482" w:rsidRDefault="00B11EB3" w:rsidP="00B11EB3">
      <w:pPr>
        <w:pStyle w:val="DanceBody"/>
        <w:keepNext w:val="0"/>
      </w:pPr>
      <w:r w:rsidRPr="005B1482">
        <w:tab/>
        <w:t>Repeat to end 2 1 3 on own sides</w:t>
      </w:r>
    </w:p>
    <w:p w:rsidR="00B11EB3" w:rsidRDefault="00B11EB3" w:rsidP="00B11EB3"/>
    <w:p w:rsidR="00B11EB3" w:rsidRDefault="00B11EB3" w:rsidP="00B11EB3">
      <w:pPr>
        <w:pStyle w:val="Minicrib"/>
      </w:pPr>
      <w:r>
        <w:t>DRUMTOCHTY GLEN  (S8x32)  3C (4C set)</w:t>
      </w:r>
      <w:r>
        <w:tab/>
        <w:t>Margaret Anderson  RSCDS Leaflet &amp; Other Dances 2014</w:t>
      </w:r>
    </w:p>
    <w:p w:rsidR="00B11EB3" w:rsidRDefault="00B11EB3" w:rsidP="00B11EB3">
      <w:pPr>
        <w:pStyle w:val="DanceBody"/>
      </w:pPr>
      <w:r>
        <w:t xml:space="preserve"> 1- 8</w:t>
      </w:r>
      <w:r>
        <w:tab/>
        <w:t>1s+2s+3s Promenade ending with 1s crossing RH &amp; cast to 2</w:t>
      </w:r>
      <w:r w:rsidRPr="00972EEB">
        <w:t>nd</w:t>
      </w:r>
      <w:r>
        <w:t xml:space="preserve"> place opposite side </w:t>
      </w:r>
      <w:r>
        <w:rPr>
          <w:b/>
        </w:rPr>
        <w:t>while</w:t>
      </w:r>
      <w:r>
        <w:t xml:space="preserve"> 2s dance up to top</w:t>
      </w:r>
    </w:p>
    <w:p w:rsidR="00B11EB3" w:rsidRDefault="00B11EB3" w:rsidP="00B11EB3">
      <w:pPr>
        <w:pStyle w:val="DanceBody"/>
      </w:pPr>
      <w:r>
        <w:t xml:space="preserve"> 9-16</w:t>
      </w:r>
      <w:r>
        <w:tab/>
        <w:t>9-10    1s+2s+3s set, 1s petronella turn to right on 2nd setting step into lines across</w:t>
      </w:r>
    </w:p>
    <w:p w:rsidR="00B11EB3" w:rsidRDefault="00B11EB3" w:rsidP="00B11EB3">
      <w:pPr>
        <w:pStyle w:val="DanceBody"/>
      </w:pPr>
      <w:r>
        <w:tab/>
        <w:t>11-16  1s repeat, setting across &amp; on side lines to end facing 1st corners. 2s &amp; 3s continue setting throughout</w:t>
      </w:r>
    </w:p>
    <w:p w:rsidR="00B11EB3" w:rsidRDefault="00B11EB3" w:rsidP="00B11EB3">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B11EB3" w:rsidRDefault="00B11EB3" w:rsidP="00B11EB3">
      <w:pPr>
        <w:pStyle w:val="DanceBody"/>
        <w:keepNext w:val="0"/>
      </w:pPr>
      <w:r>
        <w:t>25-32</w:t>
      </w:r>
      <w:r>
        <w:tab/>
        <w:t>3s+1s+2s circle 6H 1/2 round to left; all turn partners RH back to place.  2 1 3</w:t>
      </w:r>
    </w:p>
    <w:p w:rsidR="00B11EB3" w:rsidRDefault="00B11EB3" w:rsidP="00B11EB3"/>
    <w:p w:rsidR="00B11EB3" w:rsidRDefault="00B11EB3" w:rsidP="00B11EB3">
      <w:pPr>
        <w:pStyle w:val="Minicrib"/>
      </w:pPr>
      <w:r>
        <w:t>THE DRUNKARD'S DREAM  (J8x32)  3C (4C Set)</w:t>
      </w:r>
      <w:r>
        <w:tab/>
        <w:t>Nicholas Morgan</w:t>
      </w:r>
    </w:p>
    <w:p w:rsidR="00B11EB3" w:rsidRDefault="00B11EB3" w:rsidP="00B11EB3">
      <w:pPr>
        <w:pStyle w:val="DanceBody"/>
      </w:pPr>
      <w:r>
        <w:t xml:space="preserve"> 1- 8</w:t>
      </w:r>
      <w:r>
        <w:tab/>
        <w:t>1L followed by partner casts 1 place &amp; crosses to 2</w:t>
      </w:r>
      <w:r w:rsidRPr="00972EEB">
        <w:t>nd</w:t>
      </w:r>
      <w:r>
        <w:t xml:space="preserve"> place opposite sides, 2M+1L</w:t>
      </w:r>
      <w:r w:rsidRPr="007F0D5A">
        <w:rPr>
          <w:b/>
        </w:rPr>
        <w:t xml:space="preserve"> also </w:t>
      </w:r>
      <w:r>
        <w:t>2L+1M turn RH</w:t>
      </w:r>
    </w:p>
    <w:p w:rsidR="00B11EB3" w:rsidRDefault="00B11EB3" w:rsidP="00B11EB3">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B11EB3" w:rsidRDefault="00B11EB3" w:rsidP="00B11EB3">
      <w:pPr>
        <w:pStyle w:val="DanceBody"/>
      </w:pPr>
      <w:r>
        <w:t>17-24</w:t>
      </w:r>
      <w:r>
        <w:tab/>
        <w:t>1s dance Double Triangles &amp; end with a petronella turn to end 1L between 2s &amp; 1M between 3s facing down/up</w:t>
      </w:r>
    </w:p>
    <w:p w:rsidR="00B11EB3" w:rsidRDefault="00B11EB3" w:rsidP="00B11EB3">
      <w:pPr>
        <w:pStyle w:val="DanceBody"/>
        <w:keepNext w:val="0"/>
      </w:pPr>
      <w:r>
        <w:t>25-32</w:t>
      </w:r>
      <w:r>
        <w:tab/>
        <w:t>1L+2s &amp; 1M+3s Adv+Ret, 1s Petronella turn to 2</w:t>
      </w:r>
      <w:r w:rsidRPr="00972EEB">
        <w:t>nd</w:t>
      </w:r>
      <w:r>
        <w:t xml:space="preserve"> place opposite sides &amp; cross RH</w:t>
      </w:r>
    </w:p>
    <w:p w:rsidR="00B11EB3" w:rsidRDefault="00B11EB3" w:rsidP="00B11EB3"/>
    <w:p w:rsidR="00B11EB3" w:rsidRDefault="00B11EB3" w:rsidP="00B11EB3">
      <w:pPr>
        <w:pStyle w:val="Minicrib"/>
      </w:pPr>
      <w:r>
        <w:t>THE DRUNKEN PARTY  (J4x40)  4C set</w:t>
      </w:r>
      <w:r>
        <w:tab/>
        <w:t>Gordon Sparling</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1s+2s also 3s+4s dance R&amp;L</w:t>
      </w:r>
    </w:p>
    <w:p w:rsidR="00B11EB3" w:rsidRPr="00282CB9" w:rsidRDefault="00B11EB3" w:rsidP="00B11EB3">
      <w:pPr>
        <w:pStyle w:val="DanceBody"/>
      </w:pPr>
      <w:r w:rsidRPr="00282CB9">
        <w:t xml:space="preserve"> 9-16</w:t>
      </w:r>
      <w:r w:rsidRPr="00282CB9">
        <w:tab/>
        <w:t>2s &amp; 3s cast to ends &amp; down/up middle to dance 1/2 RH across &amp; end dancing out to sides with other partner to 1 (2) 3 (4) (2s &amp; 4s on opp sides)</w:t>
      </w:r>
    </w:p>
    <w:p w:rsidR="00B11EB3" w:rsidRPr="00282CB9" w:rsidRDefault="00B11EB3" w:rsidP="00B11EB3">
      <w:pPr>
        <w:pStyle w:val="DanceBody"/>
      </w:pPr>
      <w:r w:rsidRPr="00282CB9">
        <w:t>17-24</w:t>
      </w:r>
      <w:r w:rsidRPr="00282CB9">
        <w:tab/>
        <w:t>1s+2s also 3s+4s dance Ladies Chain</w:t>
      </w:r>
    </w:p>
    <w:p w:rsidR="00B11EB3" w:rsidRPr="00282CB9" w:rsidRDefault="00B11EB3" w:rsidP="00B11EB3">
      <w:pPr>
        <w:pStyle w:val="DanceBody"/>
      </w:pPr>
      <w:r w:rsidRPr="00282CB9">
        <w:t>25-32</w:t>
      </w:r>
      <w:r w:rsidRPr="00282CB9">
        <w:tab/>
        <w:t>1s cross RH &amp; cast to 2nd place while 2s cross up to top, 1s cross RH &amp; cast to 3rd place while 3s step up</w:t>
      </w:r>
    </w:p>
    <w:p w:rsidR="00B11EB3" w:rsidRPr="00282CB9" w:rsidRDefault="00B11EB3" w:rsidP="00B11EB3">
      <w:pPr>
        <w:pStyle w:val="DanceBody"/>
        <w:keepNext w:val="0"/>
      </w:pPr>
      <w:r w:rsidRPr="00282CB9">
        <w:t>33-40</w:t>
      </w:r>
      <w:r w:rsidRPr="00282CB9">
        <w:tab/>
        <w:t>1s cross RH, cast to 4th place while 4s step up &amp; all turn RH for 4 bars.  2 3 (4)(1)</w:t>
      </w:r>
    </w:p>
    <w:p w:rsidR="00B11EB3" w:rsidRDefault="00B11EB3" w:rsidP="00B11EB3"/>
    <w:p w:rsidR="00B11EB3" w:rsidRDefault="00B11EB3" w:rsidP="00B11EB3">
      <w:pPr>
        <w:pStyle w:val="Minicrib"/>
      </w:pPr>
      <w:r>
        <w:t>THE DRUNKEN SAILOR (R8x32)  3C (4C set)</w:t>
      </w:r>
      <w:r>
        <w:tab/>
        <w:t>Edwin Werner</w:t>
      </w:r>
    </w:p>
    <w:p w:rsidR="00B11EB3" w:rsidRDefault="00B11EB3" w:rsidP="00B11EB3">
      <w:pPr>
        <w:pStyle w:val="DanceBody"/>
      </w:pPr>
      <w:r>
        <w:t xml:space="preserve"> 1- 8</w:t>
      </w:r>
      <w:r>
        <w:tab/>
        <w:t>1s set &amp; cross RH, cast 1 place &amp; set advancing &amp; turn about to face opposite sides (2s step up 5-6)</w:t>
      </w:r>
    </w:p>
    <w:p w:rsidR="00B11EB3" w:rsidRDefault="00B11EB3" w:rsidP="00B11EB3">
      <w:pPr>
        <w:pStyle w:val="DanceBody"/>
      </w:pPr>
      <w:r>
        <w:t xml:space="preserve"> 9-16</w:t>
      </w:r>
      <w:r>
        <w:tab/>
        <w:t>1s dance Double Triangles &amp; end facing opposite sides (as at bar 9)</w:t>
      </w:r>
    </w:p>
    <w:p w:rsidR="00B11EB3" w:rsidRDefault="00B11EB3" w:rsidP="00B11EB3">
      <w:pPr>
        <w:pStyle w:val="DanceBody"/>
      </w:pPr>
      <w:r>
        <w:t>17-24</w:t>
      </w:r>
      <w:r>
        <w:tab/>
        <w:t>1s dance Figs 8, 1L round 2s, 1M round 3s passing 1st corner RSh to start. 1s end passing RSh to face 3rd corner</w:t>
      </w:r>
    </w:p>
    <w:p w:rsidR="00B11EB3" w:rsidRDefault="00B11EB3" w:rsidP="00B11EB3">
      <w:pPr>
        <w:pStyle w:val="DanceBody"/>
        <w:keepNext w:val="0"/>
      </w:pPr>
      <w:r>
        <w:t>25-32</w:t>
      </w:r>
      <w:r>
        <w:tab/>
        <w:t>1s dance 6 bars of 'Hello-Goodbye' setting &amp; on bars 31-32 turn 3/4 LH to 2</w:t>
      </w:r>
      <w:r w:rsidRPr="00972EEB">
        <w:t>nd</w:t>
      </w:r>
      <w:r>
        <w:t xml:space="preserve"> place own side</w:t>
      </w:r>
    </w:p>
    <w:p w:rsidR="00B11EB3" w:rsidRDefault="00B11EB3" w:rsidP="00B11EB3"/>
    <w:p w:rsidR="00B11EB3" w:rsidRDefault="00B11EB3" w:rsidP="00B11EB3">
      <w:pPr>
        <w:pStyle w:val="Minicrib"/>
      </w:pPr>
      <w:r>
        <w:t>DUBLIN'S DANCING FIDDLER  (J8x32)  3C (4C set)</w:t>
      </w:r>
      <w:r>
        <w:tab/>
        <w:t>Helen McGinley</w:t>
      </w:r>
    </w:p>
    <w:p w:rsidR="00B11EB3" w:rsidRDefault="00B11EB3" w:rsidP="00B11EB3">
      <w:pPr>
        <w:pStyle w:val="DanceBody"/>
      </w:pPr>
      <w:r>
        <w:t xml:space="preserve"> 1- 8</w:t>
      </w:r>
      <w:r>
        <w:tab/>
        <w:t>1s lead down &amp; back up</w:t>
      </w:r>
    </w:p>
    <w:p w:rsidR="00B11EB3" w:rsidRDefault="00B11EB3" w:rsidP="00B11EB3">
      <w:pPr>
        <w:pStyle w:val="DanceBody"/>
      </w:pPr>
      <w:r>
        <w:t xml:space="preserve"> 9-16</w:t>
      </w:r>
      <w:r>
        <w:tab/>
        <w:t>1s set, cast (2s step up 11-12); 1s+3s dance RH across</w:t>
      </w:r>
    </w:p>
    <w:p w:rsidR="00B11EB3" w:rsidRDefault="00B11EB3" w:rsidP="00B11EB3">
      <w:pPr>
        <w:pStyle w:val="DanceBody"/>
      </w:pPr>
      <w:r>
        <w:t>17-24</w:t>
      </w:r>
      <w:r>
        <w:tab/>
        <w:t>2s+1s dance R&amp;L</w:t>
      </w:r>
    </w:p>
    <w:p w:rsidR="00B11EB3" w:rsidRDefault="00B11EB3" w:rsidP="00B11EB3">
      <w:pPr>
        <w:pStyle w:val="DanceBody"/>
        <w:keepNext w:val="0"/>
      </w:pPr>
      <w:r>
        <w:t>25-32</w:t>
      </w:r>
      <w:r>
        <w:tab/>
        <w:t>2s+1s+3s circle round &amp; back</w:t>
      </w:r>
    </w:p>
    <w:p w:rsidR="00B11EB3" w:rsidRDefault="00B11EB3" w:rsidP="00B11EB3"/>
    <w:p w:rsidR="00B11EB3" w:rsidRDefault="00B11EB3" w:rsidP="00B11EB3">
      <w:pPr>
        <w:pStyle w:val="Minicrib"/>
      </w:pPr>
      <w:r>
        <w:t>DUBLIN'S DELIGHTS  (J4x48)  Sq.Set</w:t>
      </w:r>
      <w:r>
        <w:tab/>
        <w:t>Carole Skinner, 2013</w:t>
      </w:r>
    </w:p>
    <w:p w:rsidR="00B11EB3" w:rsidRPr="00E315E6" w:rsidRDefault="00B11EB3" w:rsidP="00B11EB3">
      <w:pPr>
        <w:pStyle w:val="DanceBody"/>
      </w:pPr>
      <w:r>
        <w:t xml:space="preserve"> 1- 4</w:t>
      </w:r>
      <w:r>
        <w:tab/>
        <w:t xml:space="preserve">1s+3s turn partner 3/4 RH </w:t>
      </w:r>
      <w:r>
        <w:rPr>
          <w:b/>
        </w:rPr>
        <w:t>while</w:t>
      </w:r>
      <w:r>
        <w:t xml:space="preserve"> 2s+4s petronella turn &amp; set (Ladies now BtoB in centre facing partner)</w:t>
      </w:r>
    </w:p>
    <w:p w:rsidR="00B11EB3" w:rsidRDefault="00B11EB3" w:rsidP="00B11EB3">
      <w:pPr>
        <w:pStyle w:val="DanceBody"/>
      </w:pPr>
      <w:r>
        <w:t xml:space="preserve"> 5- 8</w:t>
      </w:r>
      <w:r>
        <w:tab/>
        <w:t>2s &amp; 4s make arches &amp; 1M &amp; 3M followed by partners chase clockwise 1/2 round dancing under arches</w:t>
      </w:r>
    </w:p>
    <w:p w:rsidR="00B11EB3" w:rsidRDefault="00B11EB3" w:rsidP="00B11EB3">
      <w:pPr>
        <w:pStyle w:val="DanceBody"/>
      </w:pPr>
      <w:r>
        <w:t xml:space="preserve"> 9-12</w:t>
      </w:r>
      <w:r>
        <w:tab/>
        <w:t xml:space="preserve">3s+1s petronella turn &amp; set (in middle BtoB) </w:t>
      </w:r>
      <w:r>
        <w:rPr>
          <w:b/>
        </w:rPr>
        <w:t>while</w:t>
      </w:r>
      <w:r>
        <w:t xml:space="preserve"> 2s &amp; 4s turn partner RH</w:t>
      </w:r>
    </w:p>
    <w:p w:rsidR="00B11EB3" w:rsidRDefault="00B11EB3" w:rsidP="00B11EB3">
      <w:pPr>
        <w:pStyle w:val="DanceBody"/>
      </w:pPr>
      <w:r>
        <w:t>13-16</w:t>
      </w:r>
      <w:r>
        <w:tab/>
        <w:t>1s &amp; 3s make arches &amp; 2M &amp; 4M followed by partners chase clockwise 1/2 round dancing under arches. (3s &amp; 1s facing partner, drop hands)</w:t>
      </w:r>
    </w:p>
    <w:p w:rsidR="00B11EB3" w:rsidRDefault="00B11EB3" w:rsidP="00B11EB3">
      <w:pPr>
        <w:pStyle w:val="DanceBody"/>
      </w:pPr>
      <w:r>
        <w:t>17-24</w:t>
      </w:r>
      <w:r>
        <w:tab/>
        <w:t>3s+1s  dance 1/2 reel of 4 passing partner RSh to start; 1M &amp; 3M followed by partners chase clockwise 1/2 round</w:t>
      </w:r>
    </w:p>
    <w:p w:rsidR="00B11EB3" w:rsidRDefault="00B11EB3" w:rsidP="00B11EB3">
      <w:pPr>
        <w:pStyle w:val="DanceBody"/>
      </w:pPr>
      <w:r>
        <w:t>25-28</w:t>
      </w:r>
      <w:r>
        <w:tab/>
        <w:t>All change places RH with corner, retain RH with corner, all join LH to form circle &amp; all set;</w:t>
      </w:r>
    </w:p>
    <w:p w:rsidR="00B11EB3" w:rsidRDefault="00B11EB3" w:rsidP="00B11EB3">
      <w:pPr>
        <w:pStyle w:val="DanceBody"/>
      </w:pPr>
      <w:r>
        <w:t>29-32</w:t>
      </w:r>
      <w:r>
        <w:tab/>
        <w:t>All change places LH with next person, retain LH, all join RH to form circle &amp; set</w:t>
      </w:r>
    </w:p>
    <w:p w:rsidR="00B11EB3" w:rsidRDefault="00B11EB3" w:rsidP="00B11EB3">
      <w:pPr>
        <w:pStyle w:val="DanceBody"/>
      </w:pPr>
      <w:r>
        <w:t>33-40</w:t>
      </w:r>
      <w:r>
        <w:tab/>
        <w:t>Ladies dance 1/2 RH across, turn partners LH into prom hold; all promenade clockwise 1/2 round. End 4 1 2 3</w:t>
      </w:r>
    </w:p>
    <w:p w:rsidR="00B11EB3" w:rsidRDefault="00B11EB3" w:rsidP="00B11EB3">
      <w:pPr>
        <w:pStyle w:val="DanceBody"/>
        <w:keepNext w:val="0"/>
      </w:pPr>
      <w:r>
        <w:t>41-48</w:t>
      </w:r>
      <w:r>
        <w:tab/>
        <w:t>All circle 8H round &amp; back</w:t>
      </w:r>
    </w:p>
    <w:p w:rsidR="00B11EB3" w:rsidRDefault="00B11EB3" w:rsidP="00B11EB3"/>
    <w:p w:rsidR="00B11EB3" w:rsidRDefault="00B11EB3" w:rsidP="00B11EB3">
      <w:pPr>
        <w:pStyle w:val="Minicrib"/>
      </w:pPr>
      <w:r>
        <w:t>DUBLIN'S FAREWELL TO THE BOODES  (R4x64)  4C Set</w:t>
      </w:r>
      <w:r>
        <w:tab/>
        <w:t>Helen McGinley  www.dublin-scd.com/dances</w:t>
      </w:r>
    </w:p>
    <w:p w:rsidR="00B11EB3" w:rsidRDefault="00B11EB3" w:rsidP="00B11EB3">
      <w:pPr>
        <w:pStyle w:val="DanceBody"/>
      </w:pPr>
      <w:r>
        <w:t xml:space="preserve"> 1- 8</w:t>
      </w:r>
      <w:r>
        <w:tab/>
        <w:t xml:space="preserve">1s+2s </w:t>
      </w:r>
      <w:r>
        <w:rPr>
          <w:b/>
        </w:rPr>
        <w:t>also</w:t>
      </w:r>
      <w:r>
        <w:t xml:space="preserve"> 3s+4s dance RH across &amp; LH across</w:t>
      </w:r>
    </w:p>
    <w:p w:rsidR="00B11EB3" w:rsidRDefault="00B11EB3" w:rsidP="00B11EB3">
      <w:pPr>
        <w:pStyle w:val="DanceBody"/>
      </w:pPr>
      <w:r>
        <w:t xml:space="preserve"> 9-12</w:t>
      </w:r>
      <w:r>
        <w:tab/>
        <w:t xml:space="preserve">1s+4s join NH with partner &amp; dance towards each other.  1s+4s face own sides &amp; 1M+4M NHJ set to 2M+3M </w:t>
      </w:r>
      <w:r>
        <w:rPr>
          <w:b/>
        </w:rPr>
        <w:t xml:space="preserve">as </w:t>
      </w:r>
      <w:r>
        <w:t>1L+4L NHJ set to 2L+3L</w:t>
      </w:r>
    </w:p>
    <w:p w:rsidR="00B11EB3" w:rsidRDefault="00B11EB3" w:rsidP="00B11EB3">
      <w:pPr>
        <w:pStyle w:val="DanceBody"/>
      </w:pPr>
      <w:r>
        <w:t>13-16</w:t>
      </w:r>
      <w:r>
        <w:tab/>
        <w:t>1s+4s dance out of sides, 1s crossing in front of 4s.  1s dance to 4th place, 4s to 1st place on own sides</w:t>
      </w:r>
    </w:p>
    <w:p w:rsidR="00B11EB3" w:rsidRDefault="00B11EB3" w:rsidP="00B11EB3">
      <w:pPr>
        <w:pStyle w:val="DanceBody"/>
      </w:pPr>
      <w:r>
        <w:t>17-22</w:t>
      </w:r>
      <w:r>
        <w:tab/>
        <w:t>2s+3s cast up/down, meet partner at ends facing down/up NHJ.   2s+3s change places, 2s making arch &amp; 3s dancing under</w:t>
      </w:r>
    </w:p>
    <w:p w:rsidR="00B11EB3" w:rsidRDefault="00B11EB3" w:rsidP="00B11EB3">
      <w:pPr>
        <w:pStyle w:val="DanceBody"/>
      </w:pPr>
      <w:r>
        <w:t>23-24</w:t>
      </w:r>
      <w:r>
        <w:tab/>
        <w:t>2s set turning to face up, 3s set &amp; 4s set advancing to face up</w:t>
      </w:r>
    </w:p>
    <w:p w:rsidR="00B11EB3" w:rsidRDefault="00B11EB3" w:rsidP="00B11EB3">
      <w:pPr>
        <w:pStyle w:val="DanceBody"/>
      </w:pPr>
      <w:r>
        <w:t>25-32</w:t>
      </w:r>
      <w:r>
        <w:tab/>
        <w:t>4s+3s+2s dance allemande</w:t>
      </w:r>
    </w:p>
    <w:p w:rsidR="00B11EB3" w:rsidRDefault="00B11EB3" w:rsidP="00B11EB3">
      <w:pPr>
        <w:pStyle w:val="DanceBody"/>
      </w:pPr>
      <w:r>
        <w:t>33-40</w:t>
      </w:r>
      <w:r>
        <w:tab/>
        <w:t>2L+3M+4L+1M dance reel of 4</w:t>
      </w:r>
    </w:p>
    <w:p w:rsidR="00B11EB3" w:rsidRDefault="00B11EB3" w:rsidP="00B11EB3">
      <w:pPr>
        <w:pStyle w:val="DanceBody"/>
      </w:pPr>
      <w:r>
        <w:t>41-48</w:t>
      </w:r>
      <w:r>
        <w:tab/>
        <w:t>2M+3L+4M+1L dance reel of 4</w:t>
      </w:r>
    </w:p>
    <w:p w:rsidR="00B11EB3" w:rsidRDefault="00B11EB3" w:rsidP="00B11EB3">
      <w:pPr>
        <w:pStyle w:val="DanceBody"/>
      </w:pPr>
      <w:r>
        <w:t>49-56</w:t>
      </w:r>
      <w:r>
        <w:tab/>
        <w:t>All 1/2 turn partners RH, balance across with partner, continue RH turn to own sides &amp; all set</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THE DUCHESS OF ARGYLL  (S8x32)  3C (4C set)</w:t>
      </w:r>
      <w:r>
        <w:tab/>
        <w:t>Bill Forbes  Craigievar Bk 3</w:t>
      </w:r>
    </w:p>
    <w:p w:rsidR="00B11EB3" w:rsidRDefault="00B11EB3" w:rsidP="00B11EB3">
      <w:pPr>
        <w:pStyle w:val="DanceBody"/>
      </w:pPr>
      <w:r>
        <w:t xml:space="preserve"> 1- 8</w:t>
      </w:r>
      <w:r>
        <w:tab/>
        <w:t>1s+2s set, 1s cast to 2</w:t>
      </w:r>
      <w:r w:rsidRPr="00972EEB">
        <w:t>nd</w:t>
      </w:r>
      <w:r>
        <w:t xml:space="preserve"> place &amp; dance 1/2 Figs of 8 (Lady round 2s &amp; Man round 3s)</w:t>
      </w:r>
      <w:r w:rsidRPr="00BA6B4D">
        <w:rPr>
          <w:b/>
        </w:rPr>
        <w:t xml:space="preserve"> </w:t>
      </w:r>
      <w:r>
        <w:rPr>
          <w:b/>
        </w:rPr>
        <w:t xml:space="preserve">as </w:t>
      </w:r>
      <w:r>
        <w:t>2s+3s set &amp; cross RH (facing out)</w:t>
      </w:r>
    </w:p>
    <w:p w:rsidR="00B11EB3" w:rsidRDefault="00B11EB3" w:rsidP="00B11EB3">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B11EB3" w:rsidRDefault="00B11EB3" w:rsidP="00B11EB3">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DUCHESS OF ATHOLL'S SLIPPER  (S8x32)  2C (4C set)</w:t>
      </w:r>
      <w:r>
        <w:tab/>
        <w:t>RSCDS Bk 9</w:t>
      </w:r>
    </w:p>
    <w:p w:rsidR="00B11EB3" w:rsidRPr="006D1825" w:rsidRDefault="00B11EB3" w:rsidP="00B11EB3">
      <w:pPr>
        <w:pStyle w:val="DanceBody"/>
      </w:pPr>
      <w:r w:rsidRPr="006D1825">
        <w:t xml:space="preserve"> 1- 8</w:t>
      </w:r>
      <w:r w:rsidRPr="006D1825">
        <w:tab/>
        <w:t>1L crosses down to dance reel of 3 on Men's side,  with 1L  passing 2M LSh. 1L crosses back to place from 1M's place</w:t>
      </w:r>
    </w:p>
    <w:p w:rsidR="00B11EB3" w:rsidRPr="006D1825" w:rsidRDefault="00B11EB3" w:rsidP="00B11EB3">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B11EB3" w:rsidRPr="006D1825" w:rsidRDefault="00B11EB3" w:rsidP="00B11EB3">
      <w:pPr>
        <w:pStyle w:val="DanceBody"/>
      </w:pPr>
      <w:r w:rsidRPr="006D1825">
        <w:t>17-24</w:t>
      </w:r>
      <w:r w:rsidRPr="006D1825">
        <w:tab/>
        <w:t>1s set, turn 2H, lead down below 2s &amp; cast up to top</w:t>
      </w:r>
    </w:p>
    <w:p w:rsidR="00B11EB3" w:rsidRPr="006D1825" w:rsidRDefault="00B11EB3" w:rsidP="00B11EB3">
      <w:pPr>
        <w:pStyle w:val="DanceBody"/>
        <w:keepNext w:val="0"/>
      </w:pPr>
      <w:r w:rsidRPr="006D1825">
        <w:t>25-32</w:t>
      </w:r>
      <w:r w:rsidRPr="006D1825">
        <w:tab/>
        <w:t>1s+2s dance Allemande</w:t>
      </w:r>
    </w:p>
    <w:p w:rsidR="00B11EB3" w:rsidRDefault="00B11EB3" w:rsidP="00B11EB3"/>
    <w:p w:rsidR="00B11EB3" w:rsidRDefault="00B11EB3" w:rsidP="00B11EB3">
      <w:pPr>
        <w:pStyle w:val="Minicrib"/>
      </w:pPr>
      <w:r>
        <w:t>THE DUCHESS OF BUCCLEUCH'S FAVOURITE  (R8x32)  3C (4C set)</w:t>
      </w:r>
      <w:r>
        <w:tab/>
        <w:t>Border Dance Bk</w:t>
      </w:r>
    </w:p>
    <w:p w:rsidR="00B11EB3" w:rsidRDefault="00B11EB3" w:rsidP="00B11EB3">
      <w:pPr>
        <w:pStyle w:val="DanceBody"/>
      </w:pPr>
      <w:r>
        <w:t xml:space="preserve"> 1- 8</w:t>
      </w:r>
      <w:r>
        <w:tab/>
        <w:t>1L+2L+3L Adv+Ret, 1M+2M+3M Adv+Ret</w:t>
      </w:r>
    </w:p>
    <w:p w:rsidR="00B11EB3" w:rsidRDefault="00B11EB3" w:rsidP="00B11EB3">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B11EB3" w:rsidRDefault="00B11EB3" w:rsidP="00B11EB3">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B11EB3" w:rsidRDefault="00B11EB3" w:rsidP="00B11EB3">
      <w:pPr>
        <w:pStyle w:val="DanceBody"/>
        <w:keepNext w:val="0"/>
      </w:pPr>
      <w:r>
        <w:t>25-32</w:t>
      </w:r>
      <w:r>
        <w:tab/>
        <w:t>1s set twice &amp; cross RH to own sides</w:t>
      </w:r>
    </w:p>
    <w:p w:rsidR="00B11EB3" w:rsidRDefault="00B11EB3" w:rsidP="00B11EB3"/>
    <w:p w:rsidR="00B11EB3" w:rsidRDefault="00B11EB3" w:rsidP="00B11EB3">
      <w:pPr>
        <w:pStyle w:val="Minicrib"/>
      </w:pPr>
      <w:r>
        <w:t>THE DUCHESS OF GORDON'S FANCY  (S8x32)  2C (4C set)</w:t>
      </w:r>
      <w:r>
        <w:tab/>
        <w:t>Border Dance Bk</w:t>
      </w:r>
    </w:p>
    <w:p w:rsidR="00B11EB3" w:rsidRDefault="00B11EB3" w:rsidP="00B11EB3">
      <w:pPr>
        <w:pStyle w:val="DanceBody"/>
      </w:pPr>
      <w:r>
        <w:t xml:space="preserve"> 1- 8</w:t>
      </w:r>
      <w:r>
        <w:tab/>
        <w:t>1s turn RH &amp; turn LH</w:t>
      </w:r>
    </w:p>
    <w:p w:rsidR="00B11EB3" w:rsidRDefault="00B11EB3" w:rsidP="00B11EB3">
      <w:pPr>
        <w:pStyle w:val="DanceBody"/>
      </w:pPr>
      <w:r>
        <w:t xml:space="preserve"> 9-16</w:t>
      </w:r>
      <w:r>
        <w:tab/>
        <w:t>1s cast 1 place &amp; turn RH to end BtoB in centre between 2s, 1M facing 2L &amp; 1L facing 2M</w:t>
      </w:r>
    </w:p>
    <w:p w:rsidR="00B11EB3" w:rsidRDefault="00B11EB3" w:rsidP="00B11EB3">
      <w:pPr>
        <w:pStyle w:val="DanceBody"/>
      </w:pPr>
      <w:r>
        <w:t>17-24</w:t>
      </w:r>
      <w:r>
        <w:tab/>
        <w:t>1s+2s set HS &amp; turn RH to end on sides with 1s in 2</w:t>
      </w:r>
      <w:r w:rsidRPr="00972EEB">
        <w:t>nd</w:t>
      </w:r>
      <w:r>
        <w:t xml:space="preserve"> place on opposite sides</w:t>
      </w:r>
    </w:p>
    <w:p w:rsidR="00B11EB3" w:rsidRDefault="00B11EB3" w:rsidP="00B11EB3">
      <w:pPr>
        <w:pStyle w:val="DanceBody"/>
        <w:keepNext w:val="0"/>
      </w:pPr>
      <w:r>
        <w:t>25-32</w:t>
      </w:r>
      <w:r>
        <w:tab/>
        <w:t>2s set HS &amp; turn RH twice</w:t>
      </w:r>
      <w:r w:rsidRPr="00BA6B4D">
        <w:rPr>
          <w:b/>
        </w:rPr>
        <w:t xml:space="preserve"> while </w:t>
      </w:r>
      <w:r>
        <w:t>1s set HS &amp; turn 1.1/2 times to places</w:t>
      </w:r>
    </w:p>
    <w:p w:rsidR="00B11EB3" w:rsidRDefault="00B11EB3" w:rsidP="00B11EB3"/>
    <w:p w:rsidR="00B11EB3" w:rsidRDefault="00B11EB3" w:rsidP="00B11EB3">
      <w:pPr>
        <w:pStyle w:val="Minicrib"/>
      </w:pPr>
      <w:r>
        <w:t>DUCHESS OF YORK  (S8x32)  3C (4C set)</w:t>
      </w:r>
      <w:r>
        <w:tab/>
        <w:t>Preston  RSCDS Bk 27</w:t>
      </w:r>
    </w:p>
    <w:p w:rsidR="00B11EB3" w:rsidRDefault="00B11EB3" w:rsidP="00B11EB3">
      <w:pPr>
        <w:pStyle w:val="DanceBody"/>
      </w:pPr>
      <w:r>
        <w:t xml:space="preserve"> 1- 8</w:t>
      </w:r>
      <w:r>
        <w:tab/>
        <w:t>1s cross RH, cast 1 place, 1s+3s set &amp; turn RH</w:t>
      </w:r>
    </w:p>
    <w:p w:rsidR="00B11EB3" w:rsidRDefault="00B11EB3" w:rsidP="00B11EB3">
      <w:pPr>
        <w:pStyle w:val="DanceBody"/>
      </w:pPr>
      <w:r>
        <w:t xml:space="preserve"> 9-16</w:t>
      </w:r>
      <w:r>
        <w:tab/>
        <w:t>1s+3s dance Allemande</w:t>
      </w:r>
    </w:p>
    <w:p w:rsidR="00B11EB3" w:rsidRDefault="00B11EB3" w:rsidP="00B11EB3">
      <w:pPr>
        <w:pStyle w:val="DanceBody"/>
      </w:pPr>
      <w:r>
        <w:t>17-24</w:t>
      </w:r>
      <w:r>
        <w:tab/>
        <w:t>1s cast up 1 place, cross LH, cast up to top, 1s+2s set &amp; turn RH</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DUCHESS TREE  (S8x32)  3C (4C set)</w:t>
      </w:r>
      <w:r>
        <w:tab/>
        <w:t>John Drewry  Brodie Bk</w:t>
      </w:r>
    </w:p>
    <w:p w:rsidR="00B11EB3" w:rsidRDefault="00B11EB3" w:rsidP="00B11EB3">
      <w:pPr>
        <w:pStyle w:val="DanceBody"/>
      </w:pPr>
      <w:r>
        <w:t xml:space="preserve"> 1- 8</w:t>
      </w:r>
      <w:r>
        <w:tab/>
        <w:t>Reels of 3 on sides</w:t>
      </w:r>
    </w:p>
    <w:p w:rsidR="00B11EB3" w:rsidRDefault="00B11EB3" w:rsidP="00B11EB3">
      <w:pPr>
        <w:pStyle w:val="DanceBody"/>
      </w:pPr>
      <w:r>
        <w:tab/>
        <w:t>Start:  1s dance in &amp; cast, 2s cross up LH &amp; 3s dance in, join NH facing down and cast up. All take hands where possible.</w:t>
      </w:r>
    </w:p>
    <w:p w:rsidR="00B11EB3" w:rsidRDefault="00B11EB3" w:rsidP="00B11EB3">
      <w:pPr>
        <w:pStyle w:val="DanceBody"/>
      </w:pPr>
      <w:r>
        <w:tab/>
        <w:t>End:  2s in 2</w:t>
      </w:r>
      <w:r w:rsidRPr="00972EEB">
        <w:t>nd</w:t>
      </w:r>
      <w:r>
        <w:t xml:space="preserve"> places opp side</w:t>
      </w:r>
      <w:r>
        <w:rPr>
          <w:b/>
        </w:rPr>
        <w:t xml:space="preserve">, </w:t>
      </w:r>
      <w:r>
        <w:t>1s &amp; 3s end in middle, 1s NHJ facing down &amp; 3s NHJ facing up</w:t>
      </w:r>
    </w:p>
    <w:p w:rsidR="00B11EB3" w:rsidRDefault="00B11EB3" w:rsidP="00B11EB3">
      <w:pPr>
        <w:pStyle w:val="DanceBody"/>
      </w:pPr>
      <w:r>
        <w:t xml:space="preserve"> 9-16</w:t>
      </w:r>
      <w:r>
        <w:tab/>
        <w:t>All set, circle left for 2 bars, Men turn Lady on right 2H once round &amp; continue circle to places</w:t>
      </w:r>
    </w:p>
    <w:p w:rsidR="00B11EB3" w:rsidRDefault="00B11EB3" w:rsidP="00B11EB3">
      <w:pPr>
        <w:pStyle w:val="DanceBody"/>
      </w:pPr>
      <w:r>
        <w:t>17-24</w:t>
      </w:r>
      <w:r>
        <w:tab/>
        <w:t>1s+2s dance RH across &amp; end facing up, 1s cast 1 place &amp; lead up</w:t>
      </w:r>
      <w:r w:rsidRPr="00BA6B4D">
        <w:rPr>
          <w:b/>
        </w:rPr>
        <w:t xml:space="preserve"> while </w:t>
      </w:r>
      <w:r>
        <w:t>2s lead up crossing &amp; cast 1 place</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DUCKIES IN THE BATH  (S3x32)  3C set</w:t>
      </w:r>
      <w:r>
        <w:tab/>
        <w:t>Alasdair Brown  Cathkin Collection</w:t>
      </w:r>
    </w:p>
    <w:p w:rsidR="00B11EB3" w:rsidRDefault="00B11EB3" w:rsidP="00B11EB3">
      <w:pPr>
        <w:pStyle w:val="DanceBody"/>
      </w:pPr>
      <w:r>
        <w:t xml:space="preserve"> 1- 8</w:t>
      </w:r>
      <w:r>
        <w:tab/>
        <w:t xml:space="preserve">1s+2s+3s cross RH &amp; set; 1s &amp; 3s Petronella turn &amp; set </w:t>
      </w:r>
      <w:r>
        <w:rPr>
          <w:b/>
        </w:rPr>
        <w:t>while</w:t>
      </w:r>
      <w:r>
        <w:t xml:space="preserve"> 2s pull back RSh &amp; cast, dance between 1st / 3rd couples to original places</w:t>
      </w:r>
    </w:p>
    <w:p w:rsidR="00B11EB3" w:rsidRPr="00140386" w:rsidRDefault="00B11EB3" w:rsidP="00B11EB3">
      <w:pPr>
        <w:pStyle w:val="DanceBody"/>
      </w:pPr>
      <w:r>
        <w:t xml:space="preserve"> 9-16</w:t>
      </w:r>
      <w:r>
        <w:tab/>
        <w:t>1s+2s+3s dance Modified Weasel reel:</w:t>
      </w:r>
    </w:p>
    <w:p w:rsidR="00B11EB3" w:rsidRPr="00192771" w:rsidRDefault="00B11EB3" w:rsidP="00B11EB3">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rPr>
        <w:t xml:space="preserve"> while </w:t>
      </w:r>
      <w:r>
        <w:t>2</w:t>
      </w:r>
      <w:r w:rsidRPr="00140386">
        <w:t>s dance clockwise to replace dancer leaving the reel &amp; all end where they started</w:t>
      </w:r>
      <w:r>
        <w:t xml:space="preserve"> the reel </w:t>
      </w:r>
      <w:r>
        <w:rPr>
          <w:b/>
        </w:rPr>
        <w:t>while</w:t>
      </w:r>
      <w:r>
        <w:t xml:space="preserve"> 1M+3L dance a normal reel of 4 up/down set</w:t>
      </w:r>
    </w:p>
    <w:p w:rsidR="00B11EB3" w:rsidRDefault="00B11EB3" w:rsidP="00B11EB3">
      <w:pPr>
        <w:pStyle w:val="DanceBody"/>
      </w:pPr>
      <w:r>
        <w:t>17-20</w:t>
      </w:r>
      <w:r>
        <w:tab/>
        <w:t xml:space="preserve">1M followed by 1L casts round 2L to 3rd place own side </w:t>
      </w:r>
      <w:r>
        <w:rPr>
          <w:b/>
        </w:rPr>
        <w:t>while</w:t>
      </w:r>
      <w:r>
        <w:t xml:space="preserve"> 3L followed by 3M casts up round 2M to 1st place own side</w:t>
      </w:r>
    </w:p>
    <w:p w:rsidR="00B11EB3" w:rsidRDefault="00B11EB3" w:rsidP="00B11EB3">
      <w:pPr>
        <w:pStyle w:val="DanceBody"/>
      </w:pPr>
      <w:r>
        <w:t>21-24</w:t>
      </w:r>
      <w:r>
        <w:tab/>
        <w:t>3s+2s+1s turn partner RH, 2s+1s finishing in centre facing up in prom hold.  3 2 1</w:t>
      </w:r>
    </w:p>
    <w:p w:rsidR="00B11EB3" w:rsidRDefault="00B11EB3" w:rsidP="00B11EB3">
      <w:pPr>
        <w:pStyle w:val="DanceBody"/>
        <w:keepNext w:val="0"/>
      </w:pPr>
      <w:r>
        <w:t>25-32</w:t>
      </w:r>
      <w:r>
        <w:tab/>
        <w:t>2s+1s dance Allemande.  End 3 1 2</w:t>
      </w:r>
    </w:p>
    <w:p w:rsidR="00B11EB3" w:rsidRDefault="00B11EB3" w:rsidP="00B11EB3"/>
    <w:p w:rsidR="00B11EB3" w:rsidRDefault="00B11EB3" w:rsidP="00B11EB3">
      <w:pPr>
        <w:pStyle w:val="Minicrib"/>
      </w:pPr>
      <w:r>
        <w:t>DUDDINGSTON LOCH  (S5x32)  5c Set</w:t>
      </w:r>
      <w:r>
        <w:tab/>
        <w:t>Eddie McIntyre</w:t>
      </w:r>
    </w:p>
    <w:p w:rsidR="00B11EB3" w:rsidRDefault="00B11EB3" w:rsidP="00B11EB3">
      <w:pPr>
        <w:pStyle w:val="DanceBody"/>
      </w:pPr>
      <w:r w:rsidRPr="00A87D05">
        <w:t xml:space="preserve"> </w:t>
      </w:r>
      <w:r>
        <w:t>1- 8</w:t>
      </w:r>
      <w:r>
        <w:tab/>
        <w:t>2s &amp; 4s set &amp; turn RH, 2s lead up to top &amp; cast to face 1</w:t>
      </w:r>
      <w:r w:rsidRPr="00972EEB">
        <w:t>st</w:t>
      </w:r>
      <w:r>
        <w:t xml:space="preserve"> corners</w:t>
      </w:r>
      <w:r w:rsidRPr="00BA6B4D">
        <w:rPr>
          <w:b/>
        </w:rPr>
        <w:t xml:space="preserve"> while </w:t>
      </w:r>
      <w:r>
        <w:t>4s lead down &amp; cast up to face 1</w:t>
      </w:r>
      <w:r w:rsidRPr="00972EEB">
        <w:t>st</w:t>
      </w:r>
      <w:r>
        <w:t xml:space="preserve"> corners</w:t>
      </w:r>
    </w:p>
    <w:p w:rsidR="00B11EB3" w:rsidRDefault="00B11EB3" w:rsidP="00B11EB3">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B11EB3" w:rsidRDefault="00B11EB3" w:rsidP="00B11EB3">
      <w:pPr>
        <w:pStyle w:val="DanceBody"/>
      </w:pPr>
      <w:r>
        <w:t>17-24</w:t>
      </w:r>
      <w:r>
        <w:tab/>
        <w:t>2s &amp; 4s turn corners RH &amp; partners LH, turn 2</w:t>
      </w:r>
      <w:r w:rsidRPr="00972EEB">
        <w:t>nd</w:t>
      </w:r>
      <w:r>
        <w:t xml:space="preserve"> corners RH &amp; partner LH to end in original places</w:t>
      </w:r>
    </w:p>
    <w:p w:rsidR="00B11EB3" w:rsidRDefault="00B11EB3" w:rsidP="00B11EB3">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B11EB3" w:rsidRDefault="00B11EB3" w:rsidP="00B11EB3"/>
    <w:p w:rsidR="00B11EB3" w:rsidRDefault="00B11EB3" w:rsidP="00B11EB3">
      <w:pPr>
        <w:pStyle w:val="Minicrib"/>
      </w:pPr>
      <w:r>
        <w:t>DUFF'S HOUSE  (J8x32)  3C (4C set)</w:t>
      </w:r>
      <w:r>
        <w:tab/>
        <w:t>Bk of Graded SCDs</w:t>
      </w:r>
    </w:p>
    <w:p w:rsidR="00B11EB3" w:rsidRDefault="00B11EB3" w:rsidP="00B11EB3">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rPr>
        <w:t xml:space="preserve"> </w:t>
      </w:r>
      <w:r>
        <w:rPr>
          <w:b/>
        </w:rPr>
        <w:t xml:space="preserve">as </w:t>
      </w:r>
      <w:r>
        <w:t>1L goes between 2s</w:t>
      </w:r>
    </w:p>
    <w:p w:rsidR="00B11EB3" w:rsidRDefault="00B11EB3" w:rsidP="00B11EB3">
      <w:pPr>
        <w:pStyle w:val="DanceBody"/>
      </w:pPr>
      <w:r>
        <w:t xml:space="preserve"> 9-16</w:t>
      </w:r>
      <w:r>
        <w:tab/>
        <w:t>2s+1s+3s set twice with 1s turning onto opposite sides, all set twice with 1s turning to face 1</w:t>
      </w:r>
      <w:r w:rsidRPr="00972EEB">
        <w:t>st</w:t>
      </w:r>
      <w:r>
        <w:t xml:space="preserve"> corners</w:t>
      </w:r>
    </w:p>
    <w:p w:rsidR="00B11EB3" w:rsidRDefault="00B11EB3" w:rsidP="00B11EB3">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B11EB3" w:rsidRDefault="00B11EB3" w:rsidP="00B11EB3">
      <w:pPr>
        <w:pStyle w:val="DanceBody"/>
        <w:keepNext w:val="0"/>
      </w:pPr>
      <w:r>
        <w:t>25-32</w:t>
      </w:r>
      <w:r>
        <w:tab/>
        <w:t>2s+1s+3s set twice &amp; turn RH</w:t>
      </w:r>
    </w:p>
    <w:p w:rsidR="00B11EB3" w:rsidRDefault="00B11EB3" w:rsidP="00B11EB3"/>
    <w:p w:rsidR="00B11EB3" w:rsidRDefault="00B11EB3" w:rsidP="00B11EB3">
      <w:pPr>
        <w:pStyle w:val="Minicrib"/>
      </w:pPr>
      <w:r>
        <w:t>DUFFTOWN TWIRL  (R96)  Sq.Set</w:t>
      </w:r>
      <w:r>
        <w:tab/>
        <w:t>Jessie Stuart</w:t>
      </w:r>
    </w:p>
    <w:p w:rsidR="00B11EB3" w:rsidRDefault="00B11EB3" w:rsidP="00B11EB3">
      <w:pPr>
        <w:pStyle w:val="DanceBody"/>
      </w:pPr>
      <w:r>
        <w:t xml:space="preserve"> 1- 8</w:t>
      </w:r>
      <w:r>
        <w:tab/>
        <w:t>1s+3s dance R&amp;L</w:t>
      </w:r>
    </w:p>
    <w:p w:rsidR="00B11EB3" w:rsidRDefault="00B11EB3" w:rsidP="00B11EB3">
      <w:pPr>
        <w:pStyle w:val="DanceBody"/>
      </w:pPr>
      <w:r>
        <w:t xml:space="preserve"> 9-16</w:t>
      </w:r>
      <w:r>
        <w:tab/>
        <w:t>2s+4s dance R&amp;L</w:t>
      </w:r>
    </w:p>
    <w:p w:rsidR="00B11EB3" w:rsidRDefault="00B11EB3" w:rsidP="00B11EB3">
      <w:pPr>
        <w:pStyle w:val="DanceBody"/>
      </w:pPr>
      <w:r>
        <w:t>17-24</w:t>
      </w:r>
      <w:r>
        <w:tab/>
        <w:t>1s+3s 1/2 turn RH, pull back RSh &amp; chase 1/4 round clockwise &amp; dance in to face 4s/2s (Men between side couples, Ladies round 4M/2M)</w:t>
      </w:r>
    </w:p>
    <w:p w:rsidR="00B11EB3" w:rsidRDefault="00B11EB3" w:rsidP="00B11EB3">
      <w:pPr>
        <w:pStyle w:val="DanceBody"/>
      </w:pPr>
      <w:r>
        <w:t>25-32</w:t>
      </w:r>
      <w:r>
        <w:tab/>
        <w:t xml:space="preserve">1s+4s </w:t>
      </w:r>
      <w:r>
        <w:rPr>
          <w:b/>
        </w:rPr>
        <w:t>also</w:t>
      </w:r>
      <w:r>
        <w:t xml:space="preserve"> 3s+2s dance RH across, drop hands, Men followed by partners chase clockwise round to original places</w:t>
      </w:r>
    </w:p>
    <w:p w:rsidR="00B11EB3" w:rsidRDefault="00B11EB3" w:rsidP="00B11EB3">
      <w:pPr>
        <w:pStyle w:val="DanceBody"/>
      </w:pPr>
      <w:r>
        <w:t>33-64</w:t>
      </w:r>
      <w:r>
        <w:tab/>
        <w:t>Repeat 1-32 with 2s+4s starting</w:t>
      </w:r>
    </w:p>
    <w:p w:rsidR="00B11EB3" w:rsidRDefault="00B11EB3" w:rsidP="00B11EB3">
      <w:pPr>
        <w:pStyle w:val="DanceBody"/>
      </w:pPr>
      <w:r>
        <w:t>65-72</w:t>
      </w:r>
      <w:r>
        <w:tab/>
        <w:t>Ladies dance Fig 8, in front of partner, behind next Man, behind partner to places</w:t>
      </w:r>
    </w:p>
    <w:p w:rsidR="00B11EB3" w:rsidRDefault="00B11EB3" w:rsidP="00B11EB3">
      <w:pPr>
        <w:pStyle w:val="DanceBody"/>
      </w:pPr>
      <w:r>
        <w:t>73-80</w:t>
      </w:r>
      <w:r>
        <w:tab/>
        <w:t>Men repeat, dancing in front of partner, behind next Lady, behind partner to places</w:t>
      </w:r>
    </w:p>
    <w:p w:rsidR="00B11EB3" w:rsidRDefault="00B11EB3" w:rsidP="00B11EB3">
      <w:pPr>
        <w:pStyle w:val="DanceBody"/>
      </w:pPr>
      <w:r>
        <w:t>81-88</w:t>
      </w:r>
      <w:r>
        <w:tab/>
        <w:t>All Grand Chain 1/2 way (1 bar per hand) &amp; all turn partners (birl) 4 bars</w:t>
      </w:r>
    </w:p>
    <w:p w:rsidR="00B11EB3" w:rsidRDefault="00B11EB3" w:rsidP="00B11EB3">
      <w:pPr>
        <w:pStyle w:val="DanceBody"/>
        <w:keepNext w:val="0"/>
      </w:pPr>
      <w:r>
        <w:t>89-96</w:t>
      </w:r>
      <w:r>
        <w:tab/>
        <w:t>Repeat 81-88 back to original places</w:t>
      </w:r>
    </w:p>
    <w:p w:rsidR="00B11EB3" w:rsidRDefault="00B11EB3" w:rsidP="00B11EB3"/>
    <w:p w:rsidR="00B11EB3" w:rsidRDefault="00B11EB3" w:rsidP="00B11EB3">
      <w:pPr>
        <w:pStyle w:val="Minicrib"/>
      </w:pPr>
      <w:r>
        <w:t>DUFFTOWN'S 50TH  (R10x40)  4C (5C set)</w:t>
      </w:r>
      <w:r>
        <w:tab/>
        <w:t>Gary Coull</w:t>
      </w:r>
    </w:p>
    <w:p w:rsidR="00B11EB3" w:rsidRDefault="00B11EB3" w:rsidP="00B11EB3">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B11EB3" w:rsidRDefault="00B11EB3" w:rsidP="00B11EB3">
      <w:pPr>
        <w:pStyle w:val="DanceBody"/>
      </w:pPr>
      <w:r>
        <w:t xml:space="preserve"> 9-16</w:t>
      </w:r>
      <w:r>
        <w:tab/>
        <w:t>2s+3s+4s+1s circle 8H round &amp; back</w:t>
      </w:r>
    </w:p>
    <w:p w:rsidR="00B11EB3" w:rsidRDefault="00B11EB3" w:rsidP="00B11EB3">
      <w:pPr>
        <w:pStyle w:val="DanceBody"/>
      </w:pPr>
      <w:r>
        <w:t>17-24</w:t>
      </w:r>
      <w:r>
        <w:tab/>
        <w:t>2s+3s</w:t>
      </w:r>
      <w:r w:rsidRPr="007F0D5A">
        <w:rPr>
          <w:b/>
        </w:rPr>
        <w:t xml:space="preserve"> also </w:t>
      </w:r>
      <w:r>
        <w:t>4s+1s dance RH across &amp; LH back</w:t>
      </w:r>
    </w:p>
    <w:p w:rsidR="00B11EB3" w:rsidRDefault="00B11EB3" w:rsidP="00B11EB3">
      <w:pPr>
        <w:pStyle w:val="DanceBody"/>
      </w:pPr>
      <w:r>
        <w:t>25-32</w:t>
      </w:r>
      <w:r>
        <w:tab/>
        <w:t>2s+3s+4s+1s turn RH for 4 bars &amp; LH for 4 bars</w:t>
      </w:r>
    </w:p>
    <w:p w:rsidR="00B11EB3" w:rsidRDefault="00B11EB3" w:rsidP="00B11EB3">
      <w:pPr>
        <w:pStyle w:val="DanceBody"/>
      </w:pPr>
      <w:r>
        <w:t>33-40</w:t>
      </w:r>
      <w:r>
        <w:tab/>
        <w:t>1s cross up between 4s, dance up behind 3s &amp; dance 1/2 Fig of 8 up round 2s to end in 2nd place own side. 2 1 3 4</w:t>
      </w:r>
    </w:p>
    <w:p w:rsidR="00B11EB3" w:rsidRDefault="00B11EB3" w:rsidP="00B11EB3">
      <w:pPr>
        <w:pStyle w:val="DanceBody"/>
        <w:keepNext w:val="0"/>
      </w:pPr>
      <w:r>
        <w:t>2</w:t>
      </w:r>
      <w:r w:rsidRPr="00972EEB">
        <w:t>nd</w:t>
      </w:r>
      <w:r>
        <w:t xml:space="preserve"> time through end 1s dancing to bottom place</w:t>
      </w:r>
    </w:p>
    <w:p w:rsidR="00B11EB3" w:rsidRDefault="00B11EB3" w:rsidP="00B11EB3"/>
    <w:p w:rsidR="00B11EB3" w:rsidRDefault="00B11EB3" w:rsidP="00B11EB3">
      <w:pPr>
        <w:pStyle w:val="Minicrib"/>
      </w:pPr>
      <w:r>
        <w:t>THE DUKE &amp; DUCHESS OF EDINBURGH  (R8x40)  3C (4C set)</w:t>
      </w:r>
      <w:r>
        <w:tab/>
        <w:t>A Anderson F Lesslie  RSCDS Bk 39</w:t>
      </w:r>
    </w:p>
    <w:p w:rsidR="00B11EB3" w:rsidRDefault="00B11EB3" w:rsidP="00B11EB3">
      <w:pPr>
        <w:pStyle w:val="DanceBody"/>
      </w:pPr>
      <w:r>
        <w:t xml:space="preserve"> 1- 8</w:t>
      </w:r>
      <w:r>
        <w:tab/>
        <w:t>1s+2s+3s Adv+Ret &amp; turn partners 2H</w:t>
      </w:r>
    </w:p>
    <w:p w:rsidR="00B11EB3" w:rsidRDefault="00B11EB3" w:rsidP="00B11EB3">
      <w:pPr>
        <w:pStyle w:val="DanceBody"/>
      </w:pPr>
      <w:r>
        <w:t xml:space="preserve"> 9-16</w:t>
      </w:r>
      <w:r>
        <w:tab/>
        <w:t>1s cast, lead down between 3s, cast up behind 3s, lead up between 2s &amp; cast back to 2</w:t>
      </w:r>
      <w:r w:rsidRPr="00972EEB">
        <w:t>nd</w:t>
      </w:r>
      <w:r>
        <w:t xml:space="preserve"> place (2s step up 15-16)</w:t>
      </w:r>
    </w:p>
    <w:p w:rsidR="00B11EB3" w:rsidRDefault="00B11EB3" w:rsidP="00B11EB3">
      <w:pPr>
        <w:pStyle w:val="DanceBody"/>
      </w:pPr>
      <w:r>
        <w:t>17-24</w:t>
      </w:r>
      <w:r>
        <w:tab/>
        <w:t>1s dance RH across (Lady with 2s &amp; Man with 3s), pass RSh &amp; dance LH across with other couple to end facing 1</w:t>
      </w:r>
      <w:r w:rsidRPr="00972EEB">
        <w:t>st</w:t>
      </w:r>
      <w:r>
        <w:t xml:space="preserve"> corners</w:t>
      </w:r>
    </w:p>
    <w:p w:rsidR="00B11EB3" w:rsidRDefault="00B11EB3" w:rsidP="00B11EB3">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DUKE HE WAS A BONNIE BEAU  (R8x32)  2C (4C set)</w:t>
      </w:r>
      <w:r>
        <w:tab/>
        <w:t>RSCDS Bk 24</w:t>
      </w:r>
    </w:p>
    <w:p w:rsidR="00B11EB3" w:rsidRDefault="00B11EB3" w:rsidP="00B11EB3">
      <w:pPr>
        <w:pStyle w:val="DanceBody"/>
      </w:pPr>
      <w:r>
        <w:t xml:space="preserve"> 1- 8</w:t>
      </w:r>
      <w:r>
        <w:tab/>
        <w:t>1s+2s set twice &amp; turn RH</w:t>
      </w:r>
    </w:p>
    <w:p w:rsidR="00B11EB3" w:rsidRDefault="00B11EB3" w:rsidP="00B11EB3">
      <w:pPr>
        <w:pStyle w:val="DanceBody"/>
      </w:pPr>
      <w:r>
        <w:t xml:space="preserve"> 9-16</w:t>
      </w:r>
      <w:r>
        <w:tab/>
        <w:t>1s followed by 2s lead down &amp; 2s followed by 1s lead back to top, 2s cast to original places</w:t>
      </w:r>
    </w:p>
    <w:p w:rsidR="00B11EB3" w:rsidRDefault="00B11EB3" w:rsidP="00B11EB3">
      <w:pPr>
        <w:pStyle w:val="DanceBody"/>
      </w:pPr>
      <w:r>
        <w:t>17-24</w:t>
      </w:r>
      <w:r>
        <w:tab/>
        <w:t>1s+2s dance RH across &amp; LH back, 1s casting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LADY MACINTOSH'S RANT  (The Duke is Welcome to Inverness)  (S8x32)  3C (4C set)</w:t>
      </w:r>
      <w:r>
        <w:tab/>
        <w:t>RSCDS Bk 3</w:t>
      </w:r>
    </w:p>
    <w:p w:rsidR="00B11EB3" w:rsidRDefault="00B11EB3" w:rsidP="00B11EB3">
      <w:pPr>
        <w:pStyle w:val="DanceBody"/>
      </w:pPr>
      <w:r>
        <w:t>1s start on opp sides</w:t>
      </w:r>
    </w:p>
    <w:p w:rsidR="00B11EB3" w:rsidRDefault="00B11EB3" w:rsidP="00B11EB3">
      <w:pPr>
        <w:pStyle w:val="DanceBody"/>
      </w:pPr>
      <w:r>
        <w:t xml:space="preserve"> 1- 8</w:t>
      </w:r>
      <w:r>
        <w:tab/>
        <w:t>1s cast to 2</w:t>
      </w:r>
      <w:r w:rsidRPr="00972EEB">
        <w:t>nd</w:t>
      </w:r>
      <w:r>
        <w:t xml:space="preserve"> place, turn RH, cast to 3</w:t>
      </w:r>
      <w:r w:rsidRPr="00972EEB">
        <w:t>rd</w:t>
      </w:r>
      <w:r>
        <w:t xml:space="preserve"> place &amp; turn LH</w:t>
      </w:r>
    </w:p>
    <w:p w:rsidR="00B11EB3" w:rsidRDefault="00B11EB3" w:rsidP="00B11EB3">
      <w:pPr>
        <w:pStyle w:val="DanceBody"/>
      </w:pPr>
      <w:r>
        <w:t xml:space="preserve"> 9-16</w:t>
      </w:r>
      <w:r>
        <w:tab/>
        <w:t>1s lead up to top &amp; cast to 2</w:t>
      </w:r>
      <w:r w:rsidRPr="00972EEB">
        <w:t>nd</w:t>
      </w:r>
      <w:r>
        <w:t xml:space="preserve"> place, 2s+1s+3s circle 6H round to left</w:t>
      </w:r>
    </w:p>
    <w:p w:rsidR="00B11EB3" w:rsidRDefault="00B11EB3" w:rsidP="00B11EB3">
      <w:pPr>
        <w:pStyle w:val="DanceBody"/>
      </w:pPr>
      <w:r>
        <w:t>17-24</w:t>
      </w:r>
      <w:r>
        <w:tab/>
        <w:t>2s+1L &amp; 1M+3s circle 3H round to left, 1M+2L+3L &amp; 1L+2M+3M circle 3H round to left</w:t>
      </w:r>
    </w:p>
    <w:p w:rsidR="00B11EB3" w:rsidRDefault="00B11EB3" w:rsidP="00B11EB3">
      <w:pPr>
        <w:pStyle w:val="DanceBody"/>
        <w:keepNext w:val="0"/>
      </w:pPr>
      <w:r>
        <w:t>25-32</w:t>
      </w:r>
      <w:r>
        <w:tab/>
        <w:t>1s lead down below 3s &amp; cast up to 2</w:t>
      </w:r>
      <w:r w:rsidRPr="00972EEB">
        <w:t>nd</w:t>
      </w:r>
      <w:r>
        <w:t xml:space="preserve"> place (opposite sides), 2s+1s dance R&amp;L</w:t>
      </w:r>
    </w:p>
    <w:p w:rsidR="00B11EB3" w:rsidRDefault="00B11EB3" w:rsidP="00B11EB3"/>
    <w:p w:rsidR="00B11EB3" w:rsidRDefault="00B11EB3" w:rsidP="00B11EB3">
      <w:pPr>
        <w:pStyle w:val="Minicrib"/>
      </w:pPr>
      <w:r>
        <w:t>THE DUKE OF ATHOLL'S REEL  (J8x32)  2C (4C set)</w:t>
      </w:r>
      <w:r>
        <w:tab/>
        <w:t>Thomas Skillern (1776)  RSCDS Bk 16</w:t>
      </w:r>
    </w:p>
    <w:p w:rsidR="00B11EB3" w:rsidRDefault="00B11EB3" w:rsidP="00B11EB3">
      <w:pPr>
        <w:pStyle w:val="DanceBody"/>
      </w:pPr>
      <w:r>
        <w:t xml:space="preserve"> 1- 8</w:t>
      </w:r>
      <w:r>
        <w:tab/>
        <w:t>1s+2s set, dance 1/2 RH across, set &amp; dance 1/2 LH across back to places</w:t>
      </w:r>
    </w:p>
    <w:p w:rsidR="00B11EB3" w:rsidRDefault="00B11EB3" w:rsidP="00B11EB3">
      <w:pPr>
        <w:pStyle w:val="DanceBody"/>
      </w:pPr>
      <w:r>
        <w:t xml:space="preserve"> 9-16</w:t>
      </w:r>
      <w:r>
        <w:tab/>
        <w:t>1M+2L set advancing &amp; turn RH back to places, 1L+2M set advancing &amp; turn RH back to places</w:t>
      </w:r>
    </w:p>
    <w:p w:rsidR="00B11EB3" w:rsidRDefault="00B11EB3" w:rsidP="00B11EB3">
      <w:pPr>
        <w:pStyle w:val="DanceBody"/>
      </w:pPr>
      <w:r>
        <w:t>17-24</w:t>
      </w:r>
      <w:r>
        <w:tab/>
        <w:t>1s cross RH, cast to 2</w:t>
      </w:r>
      <w:r w:rsidRPr="00972EEB">
        <w:t>nd</w:t>
      </w:r>
      <w:r>
        <w:t xml:space="preserve"> place &amp; dance 1/2 Fig of 8 round 2s to 2</w:t>
      </w:r>
      <w:r w:rsidRPr="00972EEB">
        <w:t>nd</w:t>
      </w:r>
      <w:r>
        <w:t xml:space="preserve"> place on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DUKE OF GELRE  (S4x32)  4C set</w:t>
      </w:r>
      <w:r>
        <w:tab/>
        <w:t>Wil van den Berg</w:t>
      </w:r>
    </w:p>
    <w:p w:rsidR="00B11EB3" w:rsidRDefault="00B11EB3" w:rsidP="00B11EB3">
      <w:pPr>
        <w:pStyle w:val="DanceBody"/>
      </w:pPr>
      <w:r>
        <w:t xml:space="preserve"> 1- 8</w:t>
      </w:r>
      <w:r>
        <w:tab/>
        <w:t>All set, 3/4 turn RH, set &amp; 3/4 turn RH into prom hold facing down</w:t>
      </w:r>
    </w:p>
    <w:p w:rsidR="00B11EB3" w:rsidRDefault="00B11EB3" w:rsidP="00B11EB3">
      <w:pPr>
        <w:pStyle w:val="DanceBody"/>
      </w:pPr>
      <w:r>
        <w:t xml:space="preserve"> 9-16</w:t>
      </w:r>
      <w:r>
        <w:tab/>
        <w:t>4s followed by 3s+2s+1s cross at bottom, cast up to top &amp; dance down to places</w:t>
      </w:r>
    </w:p>
    <w:p w:rsidR="00B11EB3" w:rsidRDefault="00B11EB3" w:rsidP="00B11EB3">
      <w:pPr>
        <w:pStyle w:val="DanceBody"/>
      </w:pPr>
      <w:r>
        <w:t>17-24</w:t>
      </w:r>
      <w:r>
        <w:tab/>
        <w:t>All dance reflection reels of 4 (1s &amp; 3s in &amp; down to start)</w:t>
      </w:r>
    </w:p>
    <w:p w:rsidR="00B11EB3" w:rsidRDefault="00B11EB3" w:rsidP="00B11EB3">
      <w:pPr>
        <w:pStyle w:val="DanceBody"/>
        <w:keepNext w:val="0"/>
      </w:pPr>
      <w:r>
        <w:t>25-32</w:t>
      </w:r>
      <w:r>
        <w:tab/>
        <w:t>1s dance down the middle &amp; turn out to 4</w:t>
      </w:r>
      <w:r w:rsidRPr="00972EEB">
        <w:t>th</w:t>
      </w:r>
      <w:r>
        <w:t xml:space="preserve"> places</w:t>
      </w:r>
      <w:r w:rsidRPr="00BA6B4D">
        <w:rPr>
          <w:b/>
        </w:rPr>
        <w:t xml:space="preserve"> while </w:t>
      </w:r>
      <w:r>
        <w:t>2s+3s+4s step back &amp; up, all advance &amp; turn right about to places</w:t>
      </w:r>
    </w:p>
    <w:p w:rsidR="00B11EB3" w:rsidRDefault="00B11EB3" w:rsidP="00B11EB3"/>
    <w:p w:rsidR="00B11EB3" w:rsidRDefault="00B11EB3" w:rsidP="00B11EB3">
      <w:pPr>
        <w:pStyle w:val="Minicrib"/>
      </w:pPr>
      <w:r>
        <w:t>THE DUKE OF GORDON'S  WELCOME TO ABERDEEN  (R176)  Sq.Set</w:t>
      </w:r>
      <w:r>
        <w:tab/>
        <w:t>Mary Isdale MacNab  MacNab Dances</w:t>
      </w:r>
    </w:p>
    <w:p w:rsidR="00B11EB3" w:rsidRPr="00BA41B4" w:rsidRDefault="00B11EB3" w:rsidP="00B11EB3">
      <w:pPr>
        <w:pStyle w:val="DanceBody"/>
      </w:pPr>
      <w:r w:rsidRPr="00BA41B4">
        <w:t>Fig. 1</w:t>
      </w:r>
    </w:p>
    <w:p w:rsidR="00B11EB3" w:rsidRPr="00BA41B4" w:rsidRDefault="00B11EB3" w:rsidP="00B11EB3">
      <w:pPr>
        <w:pStyle w:val="DanceBody"/>
      </w:pPr>
      <w:r w:rsidRPr="00BA41B4">
        <w:t xml:space="preserve"> 1- 8</w:t>
      </w:r>
      <w:r w:rsidRPr="00BA41B4">
        <w:tab/>
        <w:t>Ladies advance, 1L+3L turning to Right to form diag line (1L+2L &amp; 4L+3L facing each other) &amp; set. Ladies dance 1/2 reel of 4. End facing opp. man</w:t>
      </w:r>
    </w:p>
    <w:p w:rsidR="00B11EB3" w:rsidRPr="00BA41B4" w:rsidRDefault="00B11EB3" w:rsidP="00B11EB3">
      <w:pPr>
        <w:pStyle w:val="DanceBody"/>
      </w:pPr>
      <w:r w:rsidRPr="00BA41B4">
        <w:t xml:space="preserve"> 9-12</w:t>
      </w:r>
      <w:r w:rsidRPr="00BA41B4">
        <w:tab/>
        <w:t>Ladies dance out and into opp. man's place (4 bars). Men dance in and turn to face Ladies (11-12)</w:t>
      </w:r>
    </w:p>
    <w:p w:rsidR="00B11EB3" w:rsidRPr="00BA41B4" w:rsidRDefault="00B11EB3" w:rsidP="00B11EB3">
      <w:pPr>
        <w:pStyle w:val="DanceBody"/>
      </w:pPr>
      <w:r w:rsidRPr="00BA41B4">
        <w:t>13-16</w:t>
      </w:r>
      <w:r w:rsidRPr="00BA41B4">
        <w:tab/>
        <w:t>Couples set to each other and turn to form square set</w:t>
      </w:r>
    </w:p>
    <w:p w:rsidR="00B11EB3" w:rsidRDefault="00B11EB3" w:rsidP="00B11EB3">
      <w:pPr>
        <w:pStyle w:val="DanceBody"/>
      </w:pPr>
      <w:r w:rsidRPr="00BA41B4">
        <w:t>17-32</w:t>
      </w:r>
      <w:r w:rsidRPr="00BA41B4">
        <w:tab/>
        <w:t>Repeat 1-16 back to places (1L+3L turning to Left to form line on other diagonal)</w:t>
      </w:r>
    </w:p>
    <w:p w:rsidR="00B11EB3" w:rsidRPr="00BA41B4" w:rsidRDefault="00B11EB3" w:rsidP="00B11EB3">
      <w:pPr>
        <w:pStyle w:val="DanceBody"/>
      </w:pPr>
      <w:r w:rsidRPr="00BA41B4">
        <w:t>33-64</w:t>
      </w:r>
      <w:r w:rsidRPr="00BA41B4">
        <w:tab/>
        <w:t>Repeat 1-32 with Men making the diagonal lines</w:t>
      </w:r>
    </w:p>
    <w:p w:rsidR="00B11EB3" w:rsidRPr="00BA41B4" w:rsidRDefault="00B11EB3" w:rsidP="00B11EB3">
      <w:pPr>
        <w:pStyle w:val="DanceBody"/>
      </w:pPr>
      <w:r w:rsidRPr="00BA41B4">
        <w:t>Fig. 2</w:t>
      </w:r>
    </w:p>
    <w:p w:rsidR="00B11EB3" w:rsidRPr="00BA41B4" w:rsidRDefault="00B11EB3" w:rsidP="00B11EB3">
      <w:pPr>
        <w:pStyle w:val="DanceBody"/>
      </w:pPr>
      <w:r w:rsidRPr="00BA41B4">
        <w:tab/>
        <w:t>Ladies step back and kneel</w:t>
      </w:r>
      <w:r w:rsidRPr="00BA41B4">
        <w:tab/>
      </w:r>
    </w:p>
    <w:p w:rsidR="00B11EB3" w:rsidRPr="00BA41B4" w:rsidRDefault="00B11EB3" w:rsidP="00B11EB3">
      <w:pPr>
        <w:pStyle w:val="DanceBody"/>
      </w:pPr>
      <w:r w:rsidRPr="00BA41B4">
        <w:t xml:space="preserve"> 1- 8</w:t>
      </w:r>
      <w:r w:rsidRPr="00BA41B4">
        <w:tab/>
        <w:t>Men set, petronella turn, double setting or high cuts</w:t>
      </w:r>
    </w:p>
    <w:p w:rsidR="00B11EB3" w:rsidRPr="00BA41B4" w:rsidRDefault="00B11EB3" w:rsidP="00B11EB3">
      <w:pPr>
        <w:pStyle w:val="DanceBody"/>
      </w:pPr>
      <w:r w:rsidRPr="00BA41B4">
        <w:t xml:space="preserve"> 9-32</w:t>
      </w:r>
      <w:r w:rsidRPr="00BA41B4">
        <w:tab/>
        <w:t>Repeat 1-8 back to places.  Bar 32 Men finish facing partners (who stand up)</w:t>
      </w:r>
    </w:p>
    <w:p w:rsidR="00B11EB3" w:rsidRPr="00BA41B4" w:rsidRDefault="00B11EB3" w:rsidP="00B11EB3">
      <w:pPr>
        <w:pStyle w:val="DanceBody"/>
      </w:pPr>
      <w:r w:rsidRPr="00BA41B4">
        <w:t>Fig. 3</w:t>
      </w:r>
    </w:p>
    <w:p w:rsidR="00B11EB3" w:rsidRPr="00BA41B4" w:rsidRDefault="00B11EB3" w:rsidP="00B11EB3">
      <w:pPr>
        <w:pStyle w:val="DanceBody"/>
      </w:pPr>
      <w:r w:rsidRPr="00BA41B4">
        <w:t xml:space="preserve"> 1- 8</w:t>
      </w:r>
      <w:r w:rsidRPr="00BA41B4">
        <w:tab/>
        <w:t>All set twice; Men turn partner RH &amp; move on anticlockwise to next Lady</w:t>
      </w:r>
    </w:p>
    <w:p w:rsidR="00B11EB3" w:rsidRPr="00BA41B4" w:rsidRDefault="00B11EB3" w:rsidP="00B11EB3">
      <w:pPr>
        <w:pStyle w:val="DanceBody"/>
      </w:pPr>
      <w:r w:rsidRPr="00BA41B4">
        <w:t xml:space="preserve"> 9-32</w:t>
      </w:r>
      <w:r w:rsidRPr="00BA41B4">
        <w:tab/>
        <w:t>Repeat 3 more times, Men turning each Lady until back in original places</w:t>
      </w:r>
    </w:p>
    <w:p w:rsidR="00B11EB3" w:rsidRPr="00BA41B4" w:rsidRDefault="00B11EB3" w:rsidP="00B11EB3">
      <w:pPr>
        <w:pStyle w:val="DanceBody"/>
      </w:pPr>
      <w:r w:rsidRPr="00BA41B4">
        <w:t>Fig. 4</w:t>
      </w:r>
    </w:p>
    <w:p w:rsidR="00B11EB3" w:rsidRPr="00BA41B4" w:rsidRDefault="00B11EB3" w:rsidP="00B11EB3">
      <w:pPr>
        <w:pStyle w:val="DanceBody"/>
      </w:pPr>
      <w:r w:rsidRPr="00BA41B4">
        <w:tab/>
        <w:t>Men kneel</w:t>
      </w:r>
    </w:p>
    <w:p w:rsidR="00B11EB3" w:rsidRPr="00BA41B4" w:rsidRDefault="00B11EB3" w:rsidP="00B11EB3">
      <w:pPr>
        <w:pStyle w:val="DanceBody"/>
      </w:pPr>
      <w:r w:rsidRPr="00BA41B4">
        <w:t xml:space="preserve"> 1- 4</w:t>
      </w:r>
      <w:r w:rsidRPr="00BA41B4">
        <w:tab/>
        <w:t>Ladies dance 1 place round anticlockwise towards next Man &amp; they set</w:t>
      </w:r>
    </w:p>
    <w:p w:rsidR="00B11EB3" w:rsidRPr="00BA41B4" w:rsidRDefault="00B11EB3" w:rsidP="00B11EB3">
      <w:pPr>
        <w:pStyle w:val="DanceBody"/>
      </w:pPr>
      <w:r w:rsidRPr="00BA41B4">
        <w:t xml:space="preserve"> 9-16</w:t>
      </w:r>
      <w:r w:rsidRPr="00BA41B4">
        <w:tab/>
        <w:t>Repeat 3 more times until back in original places. Men stand up</w:t>
      </w:r>
    </w:p>
    <w:p w:rsidR="00B11EB3" w:rsidRPr="00BA41B4" w:rsidRDefault="00B11EB3" w:rsidP="00B11EB3">
      <w:pPr>
        <w:pStyle w:val="DanceBody"/>
      </w:pPr>
      <w:r w:rsidRPr="00BA41B4">
        <w:t>Fig. 5</w:t>
      </w:r>
    </w:p>
    <w:p w:rsidR="00B11EB3" w:rsidRPr="00BA41B4" w:rsidRDefault="00B11EB3" w:rsidP="00B11EB3">
      <w:pPr>
        <w:pStyle w:val="DanceBody"/>
      </w:pPr>
      <w:r w:rsidRPr="00BA41B4">
        <w:t xml:space="preserve"> 1- 4</w:t>
      </w:r>
      <w:r w:rsidRPr="00BA41B4">
        <w:tab/>
        <w:t>All set to partner &amp; turn 1/4 RH into allemande hold facing anticlockwise</w:t>
      </w:r>
    </w:p>
    <w:p w:rsidR="00B11EB3" w:rsidRPr="00BA41B4" w:rsidRDefault="00B11EB3" w:rsidP="00B11EB3">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B11EB3" w:rsidRDefault="00B11EB3" w:rsidP="00B11EB3">
      <w:pPr>
        <w:pStyle w:val="DanceBody"/>
      </w:pPr>
      <w:r w:rsidRPr="00BA41B4">
        <w:t xml:space="preserve"> 9-24</w:t>
      </w:r>
      <w:r w:rsidRPr="00BA41B4">
        <w:tab/>
        <w:t>All dance full Petronella figure (set to partner &amp; Petronella turn 4 times)</w:t>
      </w:r>
    </w:p>
    <w:p w:rsidR="00B11EB3" w:rsidRPr="00BA41B4" w:rsidRDefault="00B11EB3" w:rsidP="00B11EB3">
      <w:pPr>
        <w:pStyle w:val="DanceBody"/>
        <w:keepNext w:val="0"/>
      </w:pPr>
      <w:r w:rsidRPr="00BA41B4">
        <w:t>25-32</w:t>
      </w:r>
      <w:r w:rsidRPr="00BA41B4">
        <w:tab/>
        <w:t>All set to partner &amp; turn 1/4 RH into allemande hold facing anticlockwise; All promenade 1/2 round &amp; reform original square set</w:t>
      </w:r>
    </w:p>
    <w:p w:rsidR="00B11EB3" w:rsidRDefault="00B11EB3" w:rsidP="00B11EB3"/>
    <w:p w:rsidR="00B11EB3" w:rsidRDefault="00B11EB3" w:rsidP="00B11EB3">
      <w:pPr>
        <w:pStyle w:val="Minicrib"/>
      </w:pPr>
      <w:r>
        <w:t>DUKE OF HAMILTON'S REEL  (S8x32)  3C (4C set)</w:t>
      </w:r>
      <w:r>
        <w:tab/>
        <w:t>RSCDS Bk 5</w:t>
      </w:r>
    </w:p>
    <w:p w:rsidR="00B11EB3" w:rsidRDefault="00B11EB3" w:rsidP="00B11EB3">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B11EB3" w:rsidRDefault="00B11EB3" w:rsidP="00B11EB3">
      <w:pPr>
        <w:pStyle w:val="DanceBody"/>
      </w:pPr>
      <w:r>
        <w:t xml:space="preserve"> 9-16</w:t>
      </w:r>
      <w:r>
        <w:tab/>
        <w:t>1s dance up, set, cast down 1 place &amp; turn 2H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B11EB3" w:rsidRDefault="00B11EB3" w:rsidP="00B11EB3">
      <w:pPr>
        <w:pStyle w:val="DanceBody"/>
        <w:keepNext w:val="0"/>
      </w:pPr>
      <w:r>
        <w:t>25-32</w:t>
      </w:r>
      <w:r>
        <w:tab/>
        <w:t>2s+1s+3s Adv+Ret; 1s turn 2H 1.1/2 times to 2nd place own side</w:t>
      </w:r>
    </w:p>
    <w:p w:rsidR="00B11EB3" w:rsidRDefault="00B11EB3" w:rsidP="00B11EB3"/>
    <w:p w:rsidR="00B11EB3" w:rsidRDefault="00B11EB3" w:rsidP="00B11EB3">
      <w:pPr>
        <w:pStyle w:val="Minicrib"/>
      </w:pPr>
      <w:r>
        <w:t>THE DUKE OF KENT'S WALTZ  (W32)  2C</w:t>
      </w:r>
      <w:r>
        <w:tab/>
        <w:t>Cahusac (18C)  Whetherly Book 24</w:t>
      </w:r>
    </w:p>
    <w:p w:rsidR="00B11EB3" w:rsidRDefault="00B11EB3" w:rsidP="00B11EB3">
      <w:pPr>
        <w:pStyle w:val="DanceBody"/>
      </w:pPr>
      <w:r>
        <w:t>(Longways set for as many as will)</w:t>
      </w:r>
    </w:p>
    <w:p w:rsidR="00B11EB3" w:rsidRDefault="00B11EB3" w:rsidP="00B11EB3">
      <w:pPr>
        <w:pStyle w:val="DanceBody"/>
      </w:pPr>
      <w:r>
        <w:t xml:space="preserve"> 1- 8</w:t>
      </w:r>
      <w:r>
        <w:tab/>
        <w:t>1s+2s dance RH across &amp; LH across back to place</w:t>
      </w:r>
    </w:p>
    <w:p w:rsidR="00B11EB3" w:rsidRDefault="00B11EB3" w:rsidP="00B11EB3">
      <w:pPr>
        <w:pStyle w:val="DanceBody"/>
      </w:pPr>
      <w:r>
        <w:t xml:space="preserve"> 9-16</w:t>
      </w:r>
      <w:r>
        <w:tab/>
        <w:t>1s slip chassee down middle (2 bars) &amp; back (2 bars) &amp; cast (2s step up)</w:t>
      </w:r>
    </w:p>
    <w:p w:rsidR="00B11EB3" w:rsidRDefault="00B11EB3" w:rsidP="00B11EB3">
      <w:pPr>
        <w:pStyle w:val="DanceBody"/>
      </w:pPr>
      <w:r>
        <w:t>17-24</w:t>
      </w:r>
      <w:r>
        <w:tab/>
        <w:t>2s &amp; 1s join RH with partner, balance forward &amp; back, Lady turns under Man's raised arm to change sides; repeat joining LH</w:t>
      </w:r>
    </w:p>
    <w:p w:rsidR="00B11EB3" w:rsidRDefault="00B11EB3" w:rsidP="00B11EB3">
      <w:pPr>
        <w:pStyle w:val="DanceBody"/>
      </w:pPr>
      <w:r>
        <w:t>25-32</w:t>
      </w:r>
      <w:r>
        <w:tab/>
        <w:t>All turn dancer opp to right RH; all turn partner LH</w:t>
      </w:r>
    </w:p>
    <w:p w:rsidR="00B11EB3" w:rsidRPr="00065048" w:rsidRDefault="00B11EB3" w:rsidP="00B11EB3">
      <w:pPr>
        <w:pStyle w:val="DanceBody"/>
        <w:keepNext w:val="0"/>
        <w:rPr>
          <w:i/>
        </w:rPr>
      </w:pPr>
      <w:r w:rsidRPr="00065048">
        <w:rPr>
          <w:i/>
        </w:rPr>
        <w:t>Note:  1s remain 1s as they progress down line until reaching bottom.  Crib based on English Country Dance videos</w:t>
      </w:r>
    </w:p>
    <w:p w:rsidR="00B11EB3" w:rsidRDefault="00B11EB3" w:rsidP="00B11EB3"/>
    <w:p w:rsidR="00B11EB3" w:rsidRDefault="00B11EB3" w:rsidP="00B11EB3">
      <w:pPr>
        <w:pStyle w:val="Minicrib"/>
      </w:pPr>
      <w:r>
        <w:t>DUKE OF PERTH (Broun's Reel or Clean Pease Strae)  (R8x32)  3C (4C set)</w:t>
      </w:r>
      <w:r>
        <w:tab/>
        <w:t>RSCDS Bk 1</w:t>
      </w:r>
    </w:p>
    <w:p w:rsidR="00B11EB3" w:rsidRPr="00465A66" w:rsidRDefault="00B11EB3" w:rsidP="00B11EB3">
      <w:pPr>
        <w:pStyle w:val="DanceBody"/>
      </w:pPr>
      <w:r w:rsidRPr="00465A66">
        <w:t xml:space="preserve"> 1- 8</w:t>
      </w:r>
      <w:r w:rsidRPr="00465A66">
        <w:tab/>
        <w:t>1s turn RH, cast to 2nd place</w:t>
      </w:r>
      <w:r>
        <w:t xml:space="preserve"> (2s step up); 1s</w:t>
      </w:r>
      <w:r w:rsidRPr="00465A66">
        <w:t xml:space="preserve"> turn LH to face 1st corners</w:t>
      </w:r>
    </w:p>
    <w:p w:rsidR="00B11EB3" w:rsidRPr="00465A66" w:rsidRDefault="00B11EB3" w:rsidP="00B11EB3">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B11EB3" w:rsidRPr="00465A66" w:rsidRDefault="00B11EB3" w:rsidP="00B11EB3">
      <w:pPr>
        <w:pStyle w:val="DanceBody"/>
      </w:pPr>
      <w:r w:rsidRPr="00465A66">
        <w:t>17-24</w:t>
      </w:r>
      <w:r>
        <w:tab/>
        <w:t>1s set to &amp; turn 1st corner 2H;</w:t>
      </w:r>
      <w:r w:rsidRPr="00465A66">
        <w:t xml:space="preserve"> set to &amp; turn 2nd corner</w:t>
      </w:r>
    </w:p>
    <w:p w:rsidR="00B11EB3" w:rsidRPr="00465A66" w:rsidRDefault="00B11EB3" w:rsidP="00B11EB3">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B11EB3" w:rsidRDefault="00B11EB3" w:rsidP="00B11EB3"/>
    <w:p w:rsidR="00B11EB3" w:rsidRDefault="00B11EB3" w:rsidP="00B11EB3">
      <w:pPr>
        <w:pStyle w:val="Minicrib"/>
      </w:pPr>
      <w:r>
        <w:t>DUKE OF ROXBURGH'S REEL  (R8x24)  3C (4C set)</w:t>
      </w:r>
      <w:r>
        <w:tab/>
        <w:t>MMM 1</w:t>
      </w:r>
    </w:p>
    <w:p w:rsidR="00B11EB3" w:rsidRDefault="00B11EB3" w:rsidP="00B11EB3">
      <w:pPr>
        <w:pStyle w:val="DanceBody"/>
      </w:pPr>
      <w:r>
        <w:t xml:space="preserve"> 1- 8</w:t>
      </w:r>
      <w:r>
        <w:tab/>
        <w:t>1s set, cast 2 places (2s+3s step up 3-4)); 1s set, cast up 1 place to 1L between 2s facing down, 1M between 3s facing up (3s step down 7-8)</w:t>
      </w:r>
    </w:p>
    <w:p w:rsidR="00B11EB3" w:rsidRDefault="00B11EB3" w:rsidP="00B11EB3">
      <w:pPr>
        <w:pStyle w:val="DanceBody"/>
      </w:pPr>
      <w:r>
        <w:t xml:space="preserve"> 9-16</w:t>
      </w:r>
      <w:r>
        <w:tab/>
        <w:t>2s+1s+3s set, 2s+3s set again</w:t>
      </w:r>
      <w:r w:rsidRPr="00BA6B4D">
        <w:rPr>
          <w:b/>
        </w:rPr>
        <w:t xml:space="preserve"> while </w:t>
      </w:r>
      <w:r>
        <w:t>1s Petronella turn to sides, 1L between 2M+3M, 1M between 2L+3L; 2s+1s+3s set twice</w:t>
      </w:r>
    </w:p>
    <w:p w:rsidR="00B11EB3" w:rsidRDefault="00B11EB3" w:rsidP="00B11EB3">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B11EB3" w:rsidRDefault="00B11EB3" w:rsidP="00B11EB3"/>
    <w:p w:rsidR="00B11EB3" w:rsidRDefault="00B11EB3" w:rsidP="00B11EB3">
      <w:pPr>
        <w:pStyle w:val="Minicrib"/>
      </w:pPr>
      <w:r>
        <w:t>THE DUKE OF WELLINGTON  (R8x32)  3C (4C set)</w:t>
      </w:r>
      <w:r>
        <w:tab/>
        <w:t>John Drewry  Bankhead Bk 1</w:t>
      </w:r>
    </w:p>
    <w:p w:rsidR="00B11EB3" w:rsidRPr="00136017" w:rsidRDefault="00B11EB3" w:rsidP="00B11EB3">
      <w:pPr>
        <w:pStyle w:val="DanceBody"/>
      </w:pPr>
      <w:r w:rsidRPr="00136017">
        <w:t xml:space="preserve"> 1- 8</w:t>
      </w:r>
      <w:r w:rsidRPr="00136017">
        <w:tab/>
        <w:t>1s Petronella to opposite sides</w:t>
      </w:r>
      <w:r w:rsidRPr="00136017">
        <w:rPr>
          <w:b/>
        </w:rPr>
        <w:t xml:space="preserve"> while </w:t>
      </w:r>
      <w:r w:rsidRPr="00136017">
        <w:t>2s step up slightly, cross RH, cast to right into middle &amp; change places RH (up/down)</w:t>
      </w:r>
    </w:p>
    <w:p w:rsidR="00B11EB3" w:rsidRPr="00136017" w:rsidRDefault="00B11EB3" w:rsidP="00B11EB3">
      <w:pPr>
        <w:pStyle w:val="DanceBody"/>
      </w:pPr>
      <w:r w:rsidRPr="00136017">
        <w:t xml:space="preserve"> 9-16</w:t>
      </w:r>
      <w:r w:rsidRPr="00136017">
        <w:tab/>
        <w:t>1s Petronella back to 2</w:t>
      </w:r>
      <w:r w:rsidRPr="00972EEB">
        <w:t>nd</w:t>
      </w:r>
      <w:r w:rsidRPr="00136017">
        <w:t xml:space="preserve"> place own sides</w:t>
      </w:r>
      <w:r w:rsidRPr="00136017">
        <w:rPr>
          <w:b/>
        </w:rPr>
        <w:t xml:space="preserve"> while </w:t>
      </w:r>
      <w:r w:rsidRPr="00136017">
        <w:t>2s cast to right, cross RH, cast to right into middle &amp; turn RH into 1</w:t>
      </w:r>
      <w:r w:rsidRPr="00972EEB">
        <w:t>st</w:t>
      </w:r>
      <w:r w:rsidRPr="00136017">
        <w:t xml:space="preserve"> place</w:t>
      </w:r>
    </w:p>
    <w:p w:rsidR="00B11EB3" w:rsidRPr="00136017" w:rsidRDefault="00B11EB3" w:rsidP="00B11EB3">
      <w:pPr>
        <w:pStyle w:val="DanceBody"/>
      </w:pPr>
      <w:r w:rsidRPr="00136017">
        <w:t>17-24</w:t>
      </w:r>
      <w:r w:rsidRPr="00136017">
        <w:tab/>
        <w:t>1s dance RSh reels of 3 on sides &amp; end facing 4</w:t>
      </w:r>
      <w:r w:rsidRPr="00972EEB">
        <w:t>th</w:t>
      </w:r>
      <w:r w:rsidRPr="00136017">
        <w:t xml:space="preserve"> corner</w:t>
      </w:r>
      <w:r w:rsidRPr="00136017">
        <w:rPr>
          <w:b/>
        </w:rPr>
        <w:t xml:space="preserve"> as </w:t>
      </w:r>
      <w:r w:rsidRPr="00136017">
        <w:t>2s &amp; 3s loop round to places</w:t>
      </w:r>
    </w:p>
    <w:p w:rsidR="00B11EB3" w:rsidRPr="00136017" w:rsidRDefault="00B11EB3" w:rsidP="00B11EB3">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B11EB3" w:rsidRDefault="00B11EB3" w:rsidP="00B11EB3"/>
    <w:p w:rsidR="00B11EB3" w:rsidRDefault="00B11EB3" w:rsidP="00B11EB3">
      <w:pPr>
        <w:pStyle w:val="Minicrib"/>
      </w:pPr>
      <w:r>
        <w:t>DUMBARTON DRUMS  (R8x32)  3C (4C set)</w:t>
      </w:r>
      <w:r>
        <w:tab/>
        <w:t>T Wilson  RSCDS Bk 5</w:t>
      </w:r>
    </w:p>
    <w:p w:rsidR="00B11EB3" w:rsidRDefault="00B11EB3" w:rsidP="00B11EB3">
      <w:pPr>
        <w:pStyle w:val="DanceBody"/>
      </w:pPr>
      <w:r>
        <w:t xml:space="preserve"> 1- 8</w:t>
      </w:r>
      <w:r>
        <w:tab/>
        <w:t>1s dance RSh reels on own sides</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 1s end with Lady between 2s facing down &amp; Man between 3s facing up</w:t>
      </w:r>
    </w:p>
    <w:p w:rsidR="00B11EB3" w:rsidRDefault="00B11EB3" w:rsidP="00B11EB3">
      <w:pPr>
        <w:pStyle w:val="DanceBody"/>
        <w:keepNext w:val="0"/>
      </w:pPr>
      <w:r>
        <w:t>25-32</w:t>
      </w:r>
      <w:r>
        <w:tab/>
        <w:t>All set twice 1s turning to left to 2</w:t>
      </w:r>
      <w:r w:rsidRPr="00972EEB">
        <w:t>nd</w:t>
      </w:r>
      <w:r>
        <w:t xml:space="preserve"> place own sides (reverse petronella turn), all set twice</w:t>
      </w:r>
    </w:p>
    <w:p w:rsidR="00B11EB3" w:rsidRDefault="00B11EB3" w:rsidP="00B11EB3"/>
    <w:p w:rsidR="00B11EB3" w:rsidRDefault="00B11EB3" w:rsidP="00B11EB3">
      <w:pPr>
        <w:pStyle w:val="Minicrib"/>
      </w:pPr>
      <w:r>
        <w:t>THE DUMFRIES LAD  (S3x32)  3C set</w:t>
      </w:r>
      <w:r>
        <w:tab/>
        <w:t>Roy Goldring  Leaflet &amp; When Auld Friends Meet Book</w:t>
      </w:r>
    </w:p>
    <w:p w:rsidR="00B11EB3" w:rsidRDefault="00B11EB3" w:rsidP="00B11EB3">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B11EB3" w:rsidRDefault="00B11EB3" w:rsidP="00B11EB3">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B11EB3" w:rsidRDefault="00B11EB3" w:rsidP="00B11EB3">
      <w:pPr>
        <w:pStyle w:val="DanceBody"/>
        <w:keepNext w:val="0"/>
      </w:pPr>
      <w:r>
        <w:t>25-32</w:t>
      </w:r>
      <w:r>
        <w:tab/>
        <w:t>1s set, cast off (3s step up).  All 3 couples turn partners 2H</w:t>
      </w:r>
      <w:r>
        <w:tab/>
      </w:r>
    </w:p>
    <w:p w:rsidR="00B11EB3" w:rsidRDefault="00B11EB3" w:rsidP="00B11EB3"/>
    <w:p w:rsidR="00B11EB3" w:rsidRDefault="00B11EB3" w:rsidP="00B11EB3">
      <w:pPr>
        <w:pStyle w:val="Minicrib"/>
      </w:pPr>
      <w:r>
        <w:t>DUMFRIES RAMBLER  (R4x32)  4C set</w:t>
      </w:r>
      <w:r>
        <w:tab/>
        <w:t>Sue Petyt  Lochmaben Coll  https://suepetyt.e-cribs.org/</w:t>
      </w:r>
    </w:p>
    <w:p w:rsidR="00B11EB3" w:rsidRDefault="00B11EB3" w:rsidP="00B11EB3">
      <w:pPr>
        <w:pStyle w:val="DanceBody"/>
      </w:pPr>
      <w:r>
        <w:t xml:space="preserve"> 1- 8</w:t>
      </w:r>
      <w:r>
        <w:tab/>
        <w:t>2s &amp; 3s dance 1/2 Fig of 8 round end couples &amp; ending in middle 2s facing down 3s up, 2s+3s set &amp; dance LH across 1/2 way.  1 3 2 4</w:t>
      </w:r>
    </w:p>
    <w:p w:rsidR="00B11EB3" w:rsidRDefault="00B11EB3" w:rsidP="00B11EB3">
      <w:pPr>
        <w:pStyle w:val="DanceBody"/>
      </w:pPr>
      <w:r>
        <w:t xml:space="preserve"> 9-16</w:t>
      </w:r>
      <w:r>
        <w:tab/>
        <w:t>All dance reels of 4 on sides (2s &amp; 3s pass corner RSh to start)</w:t>
      </w:r>
    </w:p>
    <w:p w:rsidR="00B11EB3" w:rsidRDefault="00B11EB3" w:rsidP="00B11EB3">
      <w:pPr>
        <w:pStyle w:val="DanceBody"/>
      </w:pPr>
      <w:r>
        <w:t>17-24</w:t>
      </w:r>
      <w:r>
        <w:tab/>
        <w:t>1s+3s</w:t>
      </w:r>
      <w:r w:rsidRPr="007F0D5A">
        <w:rPr>
          <w:b/>
        </w:rPr>
        <w:t xml:space="preserve"> also </w:t>
      </w:r>
      <w:r>
        <w:t>2s+4s change places RH on sides, all set, 3s+1s</w:t>
      </w:r>
      <w:r w:rsidRPr="007F0D5A">
        <w:rPr>
          <w:b/>
        </w:rPr>
        <w:t xml:space="preserve"> also </w:t>
      </w:r>
      <w:r>
        <w:t>4s+2s dance RH across</w:t>
      </w:r>
    </w:p>
    <w:p w:rsidR="00B11EB3" w:rsidRDefault="00B11EB3" w:rsidP="00B11EB3">
      <w:pPr>
        <w:pStyle w:val="DanceBody"/>
        <w:keepNext w:val="0"/>
      </w:pPr>
      <w:r>
        <w:t>25-32</w:t>
      </w:r>
      <w:r>
        <w:tab/>
        <w:t>All circle 8H round &amp; back.  3 1 4 2</w:t>
      </w:r>
    </w:p>
    <w:p w:rsidR="00B11EB3" w:rsidRDefault="00B11EB3" w:rsidP="00B11EB3"/>
    <w:p w:rsidR="00B11EB3" w:rsidRDefault="00B11EB3" w:rsidP="00B11EB3">
      <w:pPr>
        <w:pStyle w:val="Minicrib"/>
      </w:pPr>
      <w:r>
        <w:t>DUMGOYNE  (S8x32)  3C (4C Set)</w:t>
      </w:r>
      <w:r>
        <w:tab/>
        <w:t>George Emerson  Thistle &amp; Trillium</w:t>
      </w:r>
    </w:p>
    <w:p w:rsidR="00B11EB3" w:rsidRDefault="00B11EB3" w:rsidP="00B11EB3">
      <w:pPr>
        <w:pStyle w:val="DanceBody"/>
      </w:pPr>
      <w:r>
        <w:t xml:space="preserve"> 1- 8</w:t>
      </w:r>
      <w:r>
        <w:tab/>
        <w:t>1s set, turn 2H, dance down NHJ 1 place, face each other &amp; set advancing passing LSh  to end BtoB (Lady facing up &amp; Man down)</w:t>
      </w:r>
    </w:p>
    <w:p w:rsidR="00B11EB3" w:rsidRDefault="00B11EB3" w:rsidP="00B11EB3">
      <w:pPr>
        <w:pStyle w:val="DanceBody"/>
      </w:pPr>
      <w:r>
        <w:t xml:space="preserve"> 9-16</w:t>
      </w:r>
      <w:r>
        <w:tab/>
        <w:t>1s circle 3H round to left (1L with 2s &amp; 1M with 3s), 1s set to &amp; turn each other 2H to face 1</w:t>
      </w:r>
      <w:r w:rsidRPr="00972EEB">
        <w:t>st</w:t>
      </w:r>
      <w:r>
        <w:t xml:space="preserve"> corners</w:t>
      </w:r>
    </w:p>
    <w:p w:rsidR="00B11EB3" w:rsidRDefault="00B11EB3" w:rsidP="00B11EB3">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B11EB3" w:rsidRDefault="00B11EB3" w:rsidP="00B11EB3">
      <w:pPr>
        <w:pStyle w:val="DanceBody"/>
      </w:pPr>
      <w:r>
        <w:t>25-28</w:t>
      </w:r>
      <w:r>
        <w:tab/>
        <w:t>1s cast round 1</w:t>
      </w:r>
      <w:r w:rsidRPr="00972EEB">
        <w:t>st</w:t>
      </w:r>
      <w:r>
        <w:t xml:space="preserve"> corners (pstn) into lines across (1L+3s at top &amp; 1M+2s)</w:t>
      </w:r>
      <w:r w:rsidRPr="00BA6B4D">
        <w:rPr>
          <w:b/>
        </w:rPr>
        <w:t xml:space="preserve"> while </w:t>
      </w:r>
      <w:r>
        <w:t>3s+2s Adv+Ret, all change places RH up/down</w:t>
      </w:r>
    </w:p>
    <w:p w:rsidR="00B11EB3" w:rsidRDefault="00B11EB3" w:rsidP="00B11EB3">
      <w:pPr>
        <w:pStyle w:val="DanceBody"/>
        <w:keepNext w:val="0"/>
      </w:pPr>
      <w:r>
        <w:t>29-32</w:t>
      </w:r>
      <w:r>
        <w:tab/>
        <w:t xml:space="preserve">1s cast round 2nd corners (pstn) to 2nd place opp sides </w:t>
      </w:r>
      <w:r>
        <w:rPr>
          <w:b/>
        </w:rPr>
        <w:t>while</w:t>
      </w:r>
      <w:r>
        <w:t xml:space="preserve"> 3s+2s Adv+Ret diagonally.  2s+1s+3s cross RH to own sides</w:t>
      </w:r>
    </w:p>
    <w:p w:rsidR="00B11EB3" w:rsidRDefault="00B11EB3" w:rsidP="00B11EB3"/>
    <w:p w:rsidR="00B11EB3" w:rsidRDefault="00B11EB3" w:rsidP="00B11EB3">
      <w:pPr>
        <w:pStyle w:val="Minicrib"/>
      </w:pPr>
      <w:r>
        <w:t>DUMYAT  (S8x32)  2C (4C set)</w:t>
      </w:r>
      <w:r>
        <w:tab/>
        <w:t>John Drewry  Silver City Bk</w:t>
      </w:r>
    </w:p>
    <w:p w:rsidR="00B11EB3" w:rsidRDefault="00B11EB3" w:rsidP="00B11EB3">
      <w:pPr>
        <w:pStyle w:val="DanceBody"/>
      </w:pPr>
      <w:r>
        <w:t xml:space="preserve"> 1- 8</w:t>
      </w:r>
      <w:r>
        <w:tab/>
        <w:t>1s set, cross RH; 1s+2s set then 1M casts to 2L place, 2M casts up to 1M place &amp; Ladies dance across, 1L to original place, 2L to partner's place</w:t>
      </w:r>
    </w:p>
    <w:p w:rsidR="00B11EB3" w:rsidRDefault="00B11EB3" w:rsidP="00B11EB3">
      <w:pPr>
        <w:pStyle w:val="DanceBody"/>
      </w:pPr>
      <w:r>
        <w:t xml:space="preserve"> 9-16</w:t>
      </w:r>
      <w:r>
        <w:tab/>
        <w:t>1s+2s dance RH across end 1s on Ladies' side, 2s on Men's; 1s+2s set, turn partners 2H to end facing across NHJ</w:t>
      </w:r>
    </w:p>
    <w:p w:rsidR="00B11EB3" w:rsidRDefault="00B11EB3" w:rsidP="00B11EB3">
      <w:pPr>
        <w:pStyle w:val="DanceBody"/>
      </w:pPr>
      <w:r>
        <w:t>17-24</w:t>
      </w:r>
      <w:r>
        <w:tab/>
        <w:t>1s+2s dance the Rondel across, all turning to face partner (1s on Men's side, 2s on Ladies', Men have partner on their left)</w:t>
      </w:r>
    </w:p>
    <w:p w:rsidR="00B11EB3" w:rsidRDefault="00B11EB3" w:rsidP="00B11EB3">
      <w:pPr>
        <w:pStyle w:val="DanceBody"/>
      </w:pPr>
      <w:r>
        <w:t>25-26</w:t>
      </w:r>
      <w:r>
        <w:tab/>
        <w:t xml:space="preserve">1L+2L cross RH curving round to face partner in centre </w:t>
      </w:r>
      <w:r>
        <w:rPr>
          <w:b/>
        </w:rPr>
        <w:t>while</w:t>
      </w:r>
      <w:r>
        <w:t xml:space="preserve"> Men set to each other (1st step) then turn to face partner in centre (2nd step)</w:t>
      </w:r>
    </w:p>
    <w:p w:rsidR="00B11EB3" w:rsidRDefault="00B11EB3" w:rsidP="00B11EB3">
      <w:pPr>
        <w:pStyle w:val="DanceBody"/>
      </w:pPr>
      <w:r>
        <w:t>27-28</w:t>
      </w:r>
      <w:r>
        <w:tab/>
        <w:t xml:space="preserve">1s turn 2H to face up </w:t>
      </w:r>
      <w:r>
        <w:rPr>
          <w:b/>
        </w:rPr>
        <w:t>while</w:t>
      </w:r>
      <w:r>
        <w:t xml:space="preserve"> 2s 1/2 turn 2H to face down</w:t>
      </w:r>
    </w:p>
    <w:p w:rsidR="00B11EB3" w:rsidRDefault="00B11EB3" w:rsidP="00B11EB3">
      <w:pPr>
        <w:pStyle w:val="DanceBody"/>
        <w:keepNext w:val="0"/>
      </w:pPr>
      <w:r>
        <w:t>29-32</w:t>
      </w:r>
      <w:r>
        <w:tab/>
        <w:t>2s+1s circle 4H round to left</w:t>
      </w:r>
    </w:p>
    <w:p w:rsidR="00B11EB3" w:rsidRDefault="00B11EB3" w:rsidP="00B11EB3"/>
    <w:p w:rsidR="00B11EB3" w:rsidRDefault="00B11EB3" w:rsidP="00B11EB3">
      <w:pPr>
        <w:pStyle w:val="Minicrib"/>
      </w:pPr>
      <w:r>
        <w:t>THE DUN ALASDAIR STRATHSPEY  (S8x32)  3C (4C set)</w:t>
      </w:r>
      <w:r>
        <w:tab/>
        <w:t>Matthew Robertson  Melbourne Dance Bk 2</w:t>
      </w:r>
    </w:p>
    <w:p w:rsidR="00B11EB3" w:rsidRDefault="00B11EB3" w:rsidP="00B11EB3">
      <w:pPr>
        <w:pStyle w:val="DanceBody"/>
        <w:rPr>
          <w:szCs w:val="16"/>
        </w:rPr>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B11EB3" w:rsidRDefault="00B11EB3" w:rsidP="00B11EB3">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B11EB3" w:rsidRPr="00886DD1" w:rsidRDefault="00B11EB3" w:rsidP="00B11EB3">
      <w:pPr>
        <w:pStyle w:val="DanceBody"/>
      </w:pPr>
      <w:r>
        <w:t>17-24</w:t>
      </w:r>
      <w:r>
        <w:tab/>
        <w:t>1s set HS to 2</w:t>
      </w:r>
      <w:r w:rsidRPr="00886DD1">
        <w:t>nd corners, 1s turn corners 2H &amp; pass partner by LSh to face 1st corners</w:t>
      </w:r>
    </w:p>
    <w:p w:rsidR="00B11EB3" w:rsidRPr="00886DD1" w:rsidRDefault="00B11EB3" w:rsidP="00B11EB3">
      <w:pPr>
        <w:pStyle w:val="DanceBody"/>
        <w:keepNext w:val="0"/>
      </w:pPr>
      <w:r>
        <w:t>25-32</w:t>
      </w:r>
      <w:r>
        <w:tab/>
        <w:t>1s dance LSh Reels of 3 on opposite sides &amp; 1s cross RH to 2</w:t>
      </w:r>
      <w:r w:rsidRPr="00886DD1">
        <w:t>nd place own side</w:t>
      </w:r>
    </w:p>
    <w:p w:rsidR="00B11EB3" w:rsidRDefault="00B11EB3" w:rsidP="00B11EB3"/>
    <w:p w:rsidR="00B11EB3" w:rsidRDefault="00B11EB3" w:rsidP="00B11EB3">
      <w:pPr>
        <w:pStyle w:val="Minicrib"/>
      </w:pPr>
      <w:r>
        <w:t>DUN ARISAIG  (J4x32)  4C set</w:t>
      </w:r>
      <w:r>
        <w:tab/>
        <w:t>Adrian Conrad  Odd Half-Dozen minicrib.org.uk/publish.html</w:t>
      </w:r>
    </w:p>
    <w:p w:rsidR="00B11EB3" w:rsidRDefault="00B11EB3" w:rsidP="00B11EB3">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B11EB3" w:rsidRDefault="00B11EB3" w:rsidP="00B11EB3">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B11EB3" w:rsidRPr="00FC3F86" w:rsidRDefault="00B11EB3" w:rsidP="00B11EB3">
      <w:pPr>
        <w:pStyle w:val="DanceBody"/>
        <w:rPr>
          <w:b/>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B11EB3" w:rsidRDefault="00B11EB3" w:rsidP="00B11EB3">
      <w:pPr>
        <w:pStyle w:val="DanceBody"/>
        <w:rPr>
          <w:b/>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rPr>
        <w:t>while</w:t>
      </w:r>
    </w:p>
    <w:p w:rsidR="00B11EB3" w:rsidRPr="005E17B2" w:rsidRDefault="00B11EB3" w:rsidP="00B11EB3">
      <w:pPr>
        <w:pStyle w:val="DanceBody"/>
      </w:pPr>
      <w:r>
        <w:rPr>
          <w:b/>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B11EB3" w:rsidRDefault="00B11EB3" w:rsidP="00B11EB3">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B11EB3" w:rsidRPr="00FC3F86" w:rsidRDefault="00B11EB3" w:rsidP="00B11EB3">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B11EB3" w:rsidRDefault="00B11EB3" w:rsidP="00B11EB3">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B11EB3" w:rsidRDefault="00B11EB3" w:rsidP="00B11EB3"/>
    <w:p w:rsidR="00B11EB3" w:rsidRDefault="00B11EB3" w:rsidP="00B11EB3">
      <w:pPr>
        <w:pStyle w:val="Minicrib"/>
      </w:pPr>
      <w:r>
        <w:t>ALEX DOIG'S JIG (Dunblane Drummer)  (J8x32)  3C (4C set)</w:t>
      </w:r>
      <w:r>
        <w:tab/>
        <w:t>John Drewry  Summer Coll 1</w:t>
      </w:r>
    </w:p>
    <w:p w:rsidR="00B11EB3" w:rsidRPr="00942A8E" w:rsidRDefault="00B11EB3" w:rsidP="00B11EB3">
      <w:pPr>
        <w:pStyle w:val="DanceBody"/>
      </w:pPr>
      <w:r w:rsidRPr="00942A8E">
        <w:t>1- 8</w:t>
      </w:r>
      <w:r w:rsidRPr="00942A8E">
        <w:tab/>
        <w:t>1s set, cross RH, cast 1 place &amp; turn LH to face 1</w:t>
      </w:r>
      <w:r w:rsidRPr="00972EEB">
        <w:t>st</w:t>
      </w:r>
      <w:r w:rsidRPr="00942A8E">
        <w:t xml:space="preserve"> corner</w:t>
      </w:r>
    </w:p>
    <w:p w:rsidR="00B11EB3" w:rsidRPr="00942A8E" w:rsidRDefault="00B11EB3" w:rsidP="00B11EB3">
      <w:pPr>
        <w:pStyle w:val="DanceBody"/>
      </w:pPr>
      <w:r w:rsidRPr="00942A8E">
        <w:t xml:space="preserve"> 9-16</w:t>
      </w:r>
      <w:r w:rsidRPr="00942A8E">
        <w:tab/>
        <w:t>1s dance reels of 3 across giving RSh to 1</w:t>
      </w:r>
      <w:r w:rsidRPr="00972EEB">
        <w:t>st</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3</w:t>
      </w:r>
      <w:r w:rsidRPr="00972EEB">
        <w:t>rd</w:t>
      </w:r>
      <w:r w:rsidRPr="00942A8E">
        <w:t xml:space="preserve"> corner</w:t>
      </w:r>
    </w:p>
    <w:p w:rsidR="00B11EB3" w:rsidRPr="00942A8E" w:rsidRDefault="00B11EB3" w:rsidP="00B11EB3">
      <w:pPr>
        <w:pStyle w:val="DanceBody"/>
      </w:pPr>
      <w:r w:rsidRPr="00942A8E">
        <w:t>17-24</w:t>
      </w:r>
      <w:r w:rsidRPr="00942A8E">
        <w:tab/>
        <w:t>1s dance reels of 3 across giving RSh to 3</w:t>
      </w:r>
      <w:r w:rsidRPr="00972EEB">
        <w:t>rd</w:t>
      </w:r>
      <w:r w:rsidRPr="00942A8E">
        <w:t xml:space="preserve"> corner</w:t>
      </w:r>
      <w:r w:rsidRPr="00942A8E">
        <w:rPr>
          <w:b/>
        </w:rPr>
        <w:t xml:space="preserve"> </w:t>
      </w:r>
      <w:r w:rsidRPr="00BD473E">
        <w:rPr>
          <w:b/>
        </w:rPr>
        <w:t>while</w:t>
      </w:r>
      <w:r w:rsidRPr="00942A8E">
        <w:rPr>
          <w:b/>
        </w:rPr>
        <w:t xml:space="preserve"> </w:t>
      </w:r>
      <w:r w:rsidRPr="00942A8E">
        <w:t>2s+3s dance reels of 3 on sides &amp; 1s end turning LH to face 1</w:t>
      </w:r>
      <w:r w:rsidRPr="00972EEB">
        <w:t>st</w:t>
      </w:r>
      <w:r w:rsidRPr="00942A8E">
        <w:t xml:space="preserve"> corner</w:t>
      </w:r>
      <w:r w:rsidRPr="00942A8E">
        <w:tab/>
      </w:r>
    </w:p>
    <w:p w:rsidR="00B11EB3" w:rsidRDefault="00B11EB3" w:rsidP="00B11EB3">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B11EB3" w:rsidRDefault="00B11EB3" w:rsidP="00B11EB3"/>
    <w:p w:rsidR="00B11EB3" w:rsidRDefault="00B11EB3" w:rsidP="00B11EB3">
      <w:pPr>
        <w:pStyle w:val="Minicrib"/>
      </w:pPr>
      <w:r>
        <w:t>DUNBLANE HOLIDAY  (R88)  Sq.Set</w:t>
      </w:r>
      <w:r>
        <w:tab/>
        <w:t>Sue Petyt  Dunblane Holiday  https://suepetyt.e-cribs.org/</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dance RH across 1/4 way, turn next Man LH, dance RH across 1/4 way &amp; turn next Man LH to end beside him</w:t>
      </w:r>
    </w:p>
    <w:p w:rsidR="00B11EB3" w:rsidRDefault="00B11EB3" w:rsidP="00B11EB3">
      <w:pPr>
        <w:pStyle w:val="DanceBody"/>
      </w:pPr>
      <w:r>
        <w:t>17-32</w:t>
      </w:r>
      <w:r>
        <w:tab/>
        <w:t>1s+3s dance in turning to face their crnrs &amp; set, all dance full reels of 4 across dance, 1s+3s dance out thru side couples back to pl</w:t>
      </w:r>
      <w:r w:rsidRPr="00BA6B4D">
        <w:rPr>
          <w:b/>
        </w:rPr>
        <w:t xml:space="preserve"> </w:t>
      </w:r>
      <w:r>
        <w:rPr>
          <w:b/>
        </w:rPr>
        <w:t xml:space="preserve">as </w:t>
      </w:r>
      <w:r>
        <w:t>at bar 16</w:t>
      </w:r>
    </w:p>
    <w:p w:rsidR="00B11EB3" w:rsidRDefault="00B11EB3" w:rsidP="00B11EB3">
      <w:pPr>
        <w:pStyle w:val="DanceBody"/>
      </w:pPr>
      <w:r>
        <w:t>33-40</w:t>
      </w:r>
      <w:r>
        <w:tab/>
        <w:t>Men dance LH across 1/4 way, turn next Lady RH, dance LH across 1/4 way &amp; turn next Lady RH to end beside her</w:t>
      </w:r>
    </w:p>
    <w:p w:rsidR="00B11EB3" w:rsidRDefault="00B11EB3" w:rsidP="00B11EB3">
      <w:pPr>
        <w:pStyle w:val="DanceBody"/>
      </w:pPr>
      <w:r>
        <w:t>41-56</w:t>
      </w:r>
      <w:r>
        <w:tab/>
        <w:t>2s &amp; 4s repeat bars 17-32</w:t>
      </w:r>
    </w:p>
    <w:p w:rsidR="00B11EB3" w:rsidRDefault="00B11EB3" w:rsidP="00B11EB3">
      <w:pPr>
        <w:pStyle w:val="DanceBody"/>
      </w:pPr>
      <w:r>
        <w:t>57-68</w:t>
      </w:r>
      <w:r>
        <w:tab/>
        <w:t>1s+3s set, 3/4 turn partners RH &amp; dance 1/2 reel of 4 up &amp; down dance, 1s+3s 3/4 turn partners LH &amp; set</w:t>
      </w:r>
    </w:p>
    <w:p w:rsidR="00B11EB3" w:rsidRDefault="00B11EB3" w:rsidP="00B11EB3">
      <w:pPr>
        <w:pStyle w:val="DanceBody"/>
      </w:pPr>
      <w:r>
        <w:t>69-80</w:t>
      </w:r>
      <w:r>
        <w:tab/>
        <w:t>2s+4s repeat bars 57-68</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THE DUNBLANE REEL  (R4x32)  4C set</w:t>
      </w:r>
      <w:r>
        <w:tab/>
        <w:t>Jean Rhodes  Snowdon Bk 1</w:t>
      </w:r>
    </w:p>
    <w:p w:rsidR="00B11EB3" w:rsidRDefault="00B11EB3" w:rsidP="00B11EB3">
      <w:pPr>
        <w:pStyle w:val="DanceBody"/>
      </w:pPr>
      <w:r>
        <w:t xml:space="preserve"> 1- 8</w:t>
      </w:r>
      <w:r>
        <w:tab/>
        <w:t>1s &amp; 4s set &amp; cast in 1 place (2s &amp; 3s step down/up bars 3-4); 1s+4s dance 4 bars of Espagnole.  2 4 1 3</w:t>
      </w:r>
    </w:p>
    <w:p w:rsidR="00B11EB3" w:rsidRDefault="00B11EB3" w:rsidP="00B11EB3">
      <w:pPr>
        <w:pStyle w:val="DanceBody"/>
      </w:pPr>
      <w:r>
        <w:t xml:space="preserve"> 9-16</w:t>
      </w:r>
      <w:r>
        <w:tab/>
        <w:t>2s &amp; 3s set, cast in 1 place (4s &amp; 1s step down/up bars 11-12); 2s+3s dance 1/2 RH across &amp; all 4 couples set.  4 (3) (2) 1</w:t>
      </w:r>
    </w:p>
    <w:p w:rsidR="00B11EB3" w:rsidRDefault="00B11EB3" w:rsidP="00B11EB3">
      <w:pPr>
        <w:pStyle w:val="DanceBody"/>
      </w:pPr>
      <w:r>
        <w:t>17-24</w:t>
      </w:r>
      <w:r>
        <w:tab/>
        <w:t xml:space="preserve">4s+3s </w:t>
      </w:r>
      <w:r>
        <w:rPr>
          <w:b/>
        </w:rPr>
        <w:t>also</w:t>
      </w:r>
      <w:r>
        <w:t xml:space="preserve"> 2s+1s dance 1/2 R&amp;L; 4s+1s dance 1/2 R&amp;L to end 3 1 4 2</w:t>
      </w:r>
    </w:p>
    <w:p w:rsidR="00B11EB3" w:rsidRDefault="00B11EB3" w:rsidP="00B11EB3">
      <w:pPr>
        <w:pStyle w:val="DanceBody"/>
        <w:keepNext w:val="0"/>
      </w:pPr>
      <w:r>
        <w:t>25-32</w:t>
      </w:r>
      <w:r>
        <w:tab/>
        <w:t>RSh reels of 4 on sides.</w:t>
      </w:r>
    </w:p>
    <w:p w:rsidR="00B11EB3" w:rsidRDefault="00B11EB3" w:rsidP="00B11EB3"/>
    <w:p w:rsidR="00B11EB3" w:rsidRDefault="00B11EB3" w:rsidP="00B11EB3">
      <w:pPr>
        <w:pStyle w:val="Minicrib"/>
      </w:pPr>
      <w:r>
        <w:t>DUNBUY  (S3x40)  3C set</w:t>
      </w:r>
      <w:r>
        <w:tab/>
        <w:t>John Drewry  Greenburn Bk 3</w:t>
      </w:r>
    </w:p>
    <w:p w:rsidR="00B11EB3" w:rsidRDefault="00B11EB3" w:rsidP="00B11EB3">
      <w:pPr>
        <w:pStyle w:val="DanceBody"/>
      </w:pPr>
      <w:r>
        <w:t xml:space="preserve"> 1- 8</w:t>
      </w:r>
      <w:r>
        <w:tab/>
        <w:t>1s dance reflection reels on opposite sides ending in prom hold facing down</w:t>
      </w:r>
    </w:p>
    <w:p w:rsidR="00B11EB3" w:rsidRDefault="00B11EB3" w:rsidP="00B11EB3">
      <w:pPr>
        <w:pStyle w:val="DanceBody"/>
      </w:pPr>
      <w:r>
        <w:t xml:space="preserve"> 9-16</w:t>
      </w:r>
      <w:r>
        <w:tab/>
        <w:t>1s dance 1/2 reel of 3 across with 2s (RSh to 2M), 1/2 reel of 3 with 3s (LSh to 3L) ending in middle facing down between 3s</w:t>
      </w:r>
    </w:p>
    <w:p w:rsidR="00B11EB3" w:rsidRDefault="00B11EB3" w:rsidP="00B11EB3">
      <w:pPr>
        <w:pStyle w:val="DanceBody"/>
      </w:pPr>
      <w:r>
        <w:t>17-24</w:t>
      </w:r>
      <w:r>
        <w:tab/>
        <w:t>1s cast up to 1</w:t>
      </w:r>
      <w:r w:rsidRPr="00972EEB">
        <w:t>st</w:t>
      </w:r>
      <w:r>
        <w:t xml:space="preserve"> place opposite sides &amp; dance 1/2 Fig of 8 round 2s.  1 (2)(3)</w:t>
      </w:r>
    </w:p>
    <w:p w:rsidR="00B11EB3" w:rsidRDefault="00B11EB3" w:rsidP="00B11EB3">
      <w:pPr>
        <w:pStyle w:val="DanceBody"/>
      </w:pPr>
      <w:r>
        <w:t>25-32</w:t>
      </w:r>
      <w:r>
        <w:tab/>
        <w:t>1M+2L &amp; 1L+2M petronella turn &amp; set, petronella turn &amp; set.  2  (1)(3)</w:t>
      </w:r>
    </w:p>
    <w:p w:rsidR="00B11EB3" w:rsidRDefault="00B11EB3" w:rsidP="00B11EB3">
      <w:pPr>
        <w:pStyle w:val="DanceBody"/>
        <w:keepNext w:val="0"/>
      </w:pPr>
      <w:r>
        <w:t>33-40</w:t>
      </w:r>
      <w:r>
        <w:tab/>
        <w:t>1M+3M &amp; 1L+3L petronella turn &amp; set, petronella turn &amp; set.  2 3 1</w:t>
      </w:r>
    </w:p>
    <w:p w:rsidR="00B11EB3" w:rsidRDefault="00B11EB3" w:rsidP="00B11EB3"/>
    <w:p w:rsidR="00B11EB3" w:rsidRDefault="00B11EB3" w:rsidP="00B11EB3">
      <w:pPr>
        <w:pStyle w:val="Minicrib"/>
      </w:pPr>
      <w:r>
        <w:t>DUNCAN GRAY  (R8x40)  3C (4C set)</w:t>
      </w:r>
      <w:r>
        <w:tab/>
        <w:t>John Drewry  Rondel Bk</w:t>
      </w:r>
    </w:p>
    <w:p w:rsidR="00B11EB3" w:rsidRDefault="00B11EB3" w:rsidP="00B11EB3">
      <w:pPr>
        <w:pStyle w:val="DanceBody"/>
      </w:pPr>
      <w:r>
        <w:t xml:space="preserve"> 1- 8</w:t>
      </w:r>
      <w:r>
        <w:tab/>
        <w:t>1s &amp; 2s turn partners RH, set &amp; 1s cast to 2</w:t>
      </w:r>
      <w:r w:rsidRPr="00972EEB">
        <w:t>nd</w:t>
      </w:r>
      <w:r>
        <w:t xml:space="preserve"> place</w:t>
      </w:r>
      <w:r w:rsidRPr="00BA6B4D">
        <w:rPr>
          <w:b/>
        </w:rPr>
        <w:t xml:space="preserve"> </w:t>
      </w:r>
      <w:r>
        <w:rPr>
          <w:b/>
        </w:rPr>
        <w:t xml:space="preserve">as </w:t>
      </w:r>
      <w:r>
        <w:t>2s dance up</w:t>
      </w:r>
    </w:p>
    <w:p w:rsidR="00B11EB3" w:rsidRDefault="00B11EB3" w:rsidP="00B11EB3">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B11EB3" w:rsidRDefault="00B11EB3" w:rsidP="00B11EB3">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rPr>
        <w:t xml:space="preserve"> while </w:t>
      </w:r>
      <w:r>
        <w:t>2s+3s set &amp; dance RH across 1/2 way &amp; chase clockwise to own places</w:t>
      </w:r>
    </w:p>
    <w:p w:rsidR="00B11EB3" w:rsidRDefault="00B11EB3" w:rsidP="00B11EB3">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B11EB3" w:rsidRDefault="00B11EB3" w:rsidP="00B11EB3">
      <w:pPr>
        <w:pStyle w:val="DanceBody"/>
        <w:keepNext w:val="0"/>
      </w:pPr>
      <w:r>
        <w:t>33-40</w:t>
      </w:r>
      <w:r>
        <w:tab/>
        <w:t>3s+1s+2s turn RH &amp; chase clockwise 1/2 way to own sides</w:t>
      </w:r>
    </w:p>
    <w:p w:rsidR="00B11EB3" w:rsidRDefault="00B11EB3" w:rsidP="00B11EB3"/>
    <w:p w:rsidR="00B11EB3" w:rsidRDefault="00B11EB3" w:rsidP="00B11EB3">
      <w:pPr>
        <w:pStyle w:val="Minicrib"/>
      </w:pPr>
      <w:r>
        <w:t>DUNCAN MACCALMAN  (R8x32)  3C (4C set)</w:t>
      </w:r>
      <w:r>
        <w:tab/>
        <w:t>Hugh Foss  Castledeen Album</w:t>
      </w:r>
    </w:p>
    <w:p w:rsidR="00B11EB3" w:rsidRPr="00FE7E35" w:rsidRDefault="00B11EB3" w:rsidP="00B11EB3">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B11EB3" w:rsidRPr="00FE7E35" w:rsidRDefault="00B11EB3" w:rsidP="00B11EB3">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B11EB3" w:rsidRPr="00FE7E35" w:rsidRDefault="00B11EB3" w:rsidP="00B11EB3">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rPr>
        <w:t xml:space="preserve"> while </w:t>
      </w:r>
      <w:r w:rsidRPr="00FE7E35">
        <w:t>1s dance out to 1</w:t>
      </w:r>
      <w:r w:rsidRPr="00972EEB">
        <w:t>st</w:t>
      </w:r>
      <w:r w:rsidRPr="00FE7E35">
        <w:t xml:space="preserve"> corner (pstn)</w:t>
      </w:r>
      <w:r w:rsidRPr="00BA6B4D">
        <w:rPr>
          <w:b/>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B11EB3" w:rsidRPr="00FE7E35" w:rsidRDefault="00B11EB3" w:rsidP="00B11EB3">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rPr>
        <w:t xml:space="preserve"> while </w:t>
      </w:r>
      <w:r>
        <w:t xml:space="preserve">1s pass RSh to face </w:t>
      </w:r>
      <w:r w:rsidRPr="00FE7E35">
        <w:t>own sides in Double Triangle position</w:t>
      </w:r>
      <w:r w:rsidRPr="00BA6B4D">
        <w:rPr>
          <w:b/>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B11EB3" w:rsidRPr="00FE7E35" w:rsidRDefault="00B11EB3" w:rsidP="00B11EB3">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B11EB3" w:rsidRDefault="00B11EB3" w:rsidP="00B11EB3"/>
    <w:p w:rsidR="00B11EB3" w:rsidRDefault="00B11EB3" w:rsidP="00B11EB3">
      <w:pPr>
        <w:pStyle w:val="Minicrib"/>
      </w:pPr>
      <w:r>
        <w:t>DUNCAN MACKAY  (S8x32)  3C (4C set)</w:t>
      </w:r>
      <w:r>
        <w:tab/>
        <w:t>18C Dances</w:t>
      </w:r>
    </w:p>
    <w:p w:rsidR="00B11EB3" w:rsidRDefault="00B11EB3" w:rsidP="00B11EB3">
      <w:pPr>
        <w:pStyle w:val="DanceBody"/>
      </w:pPr>
      <w:r>
        <w:t xml:space="preserve"> 1- 8</w:t>
      </w:r>
      <w:r>
        <w:tab/>
        <w:t>1s+2s circle 4H round to left, 1s lead down below 3s &amp; cast up to 2</w:t>
      </w:r>
      <w:r w:rsidRPr="00972EEB">
        <w:t>nd</w:t>
      </w:r>
      <w:r>
        <w:t xml:space="preserve"> place</w:t>
      </w:r>
    </w:p>
    <w:p w:rsidR="00B11EB3" w:rsidRDefault="00B11EB3" w:rsidP="00B11EB3">
      <w:pPr>
        <w:pStyle w:val="DanceBody"/>
      </w:pPr>
      <w:r>
        <w:t xml:space="preserve"> 9-16</w:t>
      </w:r>
      <w:r>
        <w:tab/>
        <w:t>1s+3s circle 4H round to left, 1s cross up RH &amp; cast 1 place to face 1</w:t>
      </w:r>
      <w:r w:rsidRPr="00972EEB">
        <w:t>st</w:t>
      </w:r>
      <w:r>
        <w:t xml:space="preserve"> corners</w:t>
      </w:r>
    </w:p>
    <w:p w:rsidR="00B11EB3" w:rsidRDefault="00B11EB3" w:rsidP="00B11EB3">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B11EB3" w:rsidRDefault="00B11EB3" w:rsidP="00B11EB3">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B11EB3" w:rsidRDefault="00B11EB3" w:rsidP="00B11EB3"/>
    <w:p w:rsidR="00B11EB3" w:rsidRDefault="00B11EB3" w:rsidP="00B11EB3">
      <w:pPr>
        <w:pStyle w:val="Minicrib"/>
      </w:pPr>
      <w:r>
        <w:t>DUNCAN MCARTHUR'S FAVOURITE  (J8x32)  3C (4C set)</w:t>
      </w:r>
      <w:r>
        <w:tab/>
        <w:t>John S Trew  Martello Tower 3</w:t>
      </w:r>
    </w:p>
    <w:p w:rsidR="00B11EB3" w:rsidRDefault="00B11EB3" w:rsidP="00B11EB3">
      <w:pPr>
        <w:pStyle w:val="DanceBody"/>
      </w:pPr>
      <w:r>
        <w:t xml:space="preserve"> 1- 8</w:t>
      </w:r>
      <w:r>
        <w:tab/>
        <w:t>1s cross RH, cast 1 place &amp; dance 1/2 Figs of 8 round 2s</w:t>
      </w:r>
    </w:p>
    <w:p w:rsidR="00B11EB3" w:rsidRDefault="00B11EB3" w:rsidP="00B11EB3">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B11EB3" w:rsidRDefault="00B11EB3" w:rsidP="00B11EB3">
      <w:pPr>
        <w:pStyle w:val="DanceBody"/>
      </w:pPr>
      <w:r>
        <w:t>17-24</w:t>
      </w:r>
      <w:r>
        <w:tab/>
        <w:t>1s dance diagonal RSh reel of 4 with 2</w:t>
      </w:r>
      <w:r w:rsidRPr="00972EEB">
        <w:t>nd</w:t>
      </w:r>
      <w:r>
        <w:t xml:space="preserve"> corners ending in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DUNCAN'S DANCE  (R4x32)  4C set</w:t>
      </w:r>
      <w:r>
        <w:tab/>
        <w:t>Martha Morrison Veranth</w:t>
      </w:r>
    </w:p>
    <w:p w:rsidR="00B11EB3" w:rsidRDefault="00B11EB3" w:rsidP="00B11EB3">
      <w:pPr>
        <w:pStyle w:val="DanceBody"/>
      </w:pPr>
      <w:r>
        <w:t xml:space="preserve"> 1- 8</w:t>
      </w:r>
      <w:r>
        <w:tab/>
        <w:t>1s+2s walk RH across 1/2 way, set, walk RH across 1/2 way &amp; set</w:t>
      </w:r>
    </w:p>
    <w:p w:rsidR="00B11EB3" w:rsidRDefault="00B11EB3" w:rsidP="00B11EB3">
      <w:pPr>
        <w:pStyle w:val="DanceBody"/>
      </w:pPr>
      <w:r>
        <w:t xml:space="preserve"> 9-16</w:t>
      </w:r>
      <w:r>
        <w:tab/>
        <w:t>1s+2s repeat above Fig</w:t>
      </w:r>
    </w:p>
    <w:p w:rsidR="00B11EB3" w:rsidRDefault="00B11EB3" w:rsidP="00B11EB3">
      <w:pPr>
        <w:pStyle w:val="DanceBody"/>
      </w:pPr>
      <w:r>
        <w:t>17-24</w:t>
      </w:r>
      <w:r>
        <w:tab/>
        <w:t>2s+3s+4s join both hands to make arches &amp; 1L dances under arches</w:t>
      </w:r>
      <w:r w:rsidRPr="00BA6B4D">
        <w:rPr>
          <w:b/>
        </w:rPr>
        <w:t xml:space="preserve"> while </w:t>
      </w:r>
      <w:r>
        <w:t>1M dances down behind own side, 1M dances up under arches</w:t>
      </w:r>
      <w:r w:rsidRPr="00BA6B4D">
        <w:rPr>
          <w:b/>
        </w:rPr>
        <w:t xml:space="preserve"> </w:t>
      </w:r>
      <w:r>
        <w:rPr>
          <w:b/>
        </w:rPr>
        <w:t xml:space="preserve">as </w:t>
      </w:r>
      <w:r>
        <w:t>1L dances up own side</w:t>
      </w:r>
    </w:p>
    <w:p w:rsidR="00B11EB3" w:rsidRDefault="00B11EB3" w:rsidP="00B11EB3">
      <w:pPr>
        <w:pStyle w:val="DanceBody"/>
        <w:keepNext w:val="0"/>
      </w:pPr>
      <w:r>
        <w:t>25-32</w:t>
      </w:r>
      <w:r>
        <w:tab/>
        <w:t>1s dance under arches to bottom &amp; all turn partners RH</w:t>
      </w:r>
    </w:p>
    <w:p w:rsidR="00B11EB3" w:rsidRDefault="00B11EB3" w:rsidP="00B11EB3"/>
    <w:p w:rsidR="00B11EB3" w:rsidRDefault="00B11EB3" w:rsidP="00B11EB3">
      <w:pPr>
        <w:pStyle w:val="Minicrib"/>
      </w:pPr>
      <w:r>
        <w:t>DUNCAN'S DANCE  (M-4x(S16+R16))  4C set</w:t>
      </w:r>
      <w:r>
        <w:tab/>
        <w:t>Chris Duncan  Hunter Valley Bk</w:t>
      </w:r>
    </w:p>
    <w:p w:rsidR="00B11EB3" w:rsidRDefault="00B11EB3" w:rsidP="00B11EB3">
      <w:pPr>
        <w:pStyle w:val="DanceBody"/>
      </w:pPr>
      <w:r>
        <w:t>Strathspey</w:t>
      </w:r>
    </w:p>
    <w:p w:rsidR="00B11EB3" w:rsidRDefault="00B11EB3" w:rsidP="00B11EB3">
      <w:pPr>
        <w:pStyle w:val="DanceBody"/>
      </w:pPr>
      <w:r>
        <w:t xml:space="preserve"> 1- 8</w:t>
      </w:r>
      <w:r>
        <w:tab/>
        <w:t>All set &amp; dance 8H round to left 2 places; 4 Men (at top) &amp; 4 Ladies (at bottom) circle 4H round to left</w:t>
      </w:r>
    </w:p>
    <w:p w:rsidR="00B11EB3" w:rsidRDefault="00B11EB3" w:rsidP="00B11EB3">
      <w:pPr>
        <w:pStyle w:val="DanceBody"/>
      </w:pPr>
      <w:r>
        <w:t xml:space="preserve"> 9-16</w:t>
      </w:r>
      <w:r>
        <w:tab/>
        <w:t xml:space="preserve">All set &amp; dance 8H round to left 2 places to end (4) (3) (2) (1); 4s+3s </w:t>
      </w:r>
      <w:r>
        <w:rPr>
          <w:b/>
        </w:rPr>
        <w:t>also</w:t>
      </w:r>
      <w:r>
        <w:t xml:space="preserve"> 2s+1s circle 4H round to left</w:t>
      </w:r>
    </w:p>
    <w:p w:rsidR="00B11EB3" w:rsidRDefault="00B11EB3" w:rsidP="00B11EB3">
      <w:pPr>
        <w:pStyle w:val="DanceBody"/>
      </w:pPr>
      <w:r>
        <w:t>Reel</w:t>
      </w:r>
    </w:p>
    <w:p w:rsidR="00B11EB3" w:rsidRDefault="00B11EB3" w:rsidP="00B11EB3">
      <w:pPr>
        <w:pStyle w:val="DanceBody"/>
      </w:pPr>
      <w:r>
        <w:t xml:space="preserve"> 1- 8</w:t>
      </w:r>
      <w:r>
        <w:tab/>
        <w:t>All dance reels of 4 on sides</w:t>
      </w:r>
    </w:p>
    <w:p w:rsidR="00B11EB3" w:rsidRDefault="00B11EB3" w:rsidP="00B11EB3">
      <w:pPr>
        <w:pStyle w:val="DanceBody"/>
      </w:pPr>
      <w:r>
        <w:t xml:space="preserve"> 9-12</w:t>
      </w:r>
      <w:r>
        <w:tab/>
        <w:t xml:space="preserve">4s+2s dance dance 1/2 R&amp;L, set </w:t>
      </w:r>
      <w:r>
        <w:rPr>
          <w:b/>
        </w:rPr>
        <w:t>while</w:t>
      </w:r>
      <w:r>
        <w:t xml:space="preserve"> 3s+1s set &amp; dance Petronella turn into centre</w:t>
      </w:r>
    </w:p>
    <w:p w:rsidR="00B11EB3" w:rsidRDefault="00B11EB3" w:rsidP="00B11EB3">
      <w:pPr>
        <w:pStyle w:val="DanceBody"/>
        <w:keepNext w:val="0"/>
      </w:pPr>
      <w:r>
        <w:t>13-16</w:t>
      </w:r>
      <w:r>
        <w:tab/>
        <w:t>3s+1s dance Petronella turn to own side &amp; all 4 couples set.  End 2 3 4 1</w:t>
      </w:r>
    </w:p>
    <w:p w:rsidR="00B11EB3" w:rsidRDefault="00B11EB3" w:rsidP="00B11EB3"/>
    <w:p w:rsidR="00B11EB3" w:rsidRDefault="00B11EB3" w:rsidP="00B11EB3">
      <w:pPr>
        <w:pStyle w:val="Minicrib"/>
      </w:pPr>
      <w:r>
        <w:t>DUNCAN'S JIG  (J8x32)  3C (4C set)</w:t>
      </w:r>
      <w:r>
        <w:tab/>
        <w:t>Derek Ivory  Imperial Bk 2</w:t>
      </w:r>
    </w:p>
    <w:p w:rsidR="00B11EB3" w:rsidRDefault="00B11EB3" w:rsidP="00B11EB3">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B11EB3" w:rsidRDefault="00B11EB3" w:rsidP="00B11EB3">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B11EB3" w:rsidRDefault="00B11EB3" w:rsidP="00B11EB3">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B11EB3" w:rsidRDefault="00B11EB3" w:rsidP="00B11EB3">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B11EB3" w:rsidRDefault="00B11EB3" w:rsidP="00B11EB3"/>
    <w:p w:rsidR="00B11EB3" w:rsidRDefault="00B11EB3" w:rsidP="00B11EB3">
      <w:pPr>
        <w:pStyle w:val="Minicrib"/>
      </w:pPr>
      <w:r>
        <w:t>THE DUNDEE CITY POLICE JIG  (J6x16) 5C set</w:t>
      </w:r>
      <w:r>
        <w:tab/>
        <w:t>J Mitchell  Whetherly Bk 2</w:t>
      </w:r>
    </w:p>
    <w:p w:rsidR="00B11EB3" w:rsidRDefault="00B11EB3" w:rsidP="00B11EB3">
      <w:pPr>
        <w:pStyle w:val="DanceBody"/>
      </w:pPr>
      <w:r>
        <w:t>Each couple dance 32 bars. A New Couple starts after 16 bars (ie on bars 1, 17, 33, 49 &amp; 65)</w:t>
      </w:r>
    </w:p>
    <w:p w:rsidR="00B11EB3" w:rsidRDefault="00B11EB3" w:rsidP="00B11EB3">
      <w:pPr>
        <w:pStyle w:val="DanceBody"/>
      </w:pPr>
      <w:r>
        <w:t xml:space="preserve"> 1- 8</w:t>
      </w:r>
      <w:r>
        <w:tab/>
        <w:t>1s turn out &amp; join hands with 2s on sides &amp; set, 1s 1/2 turn 2s on sides &amp; dance 1/2 Figs of 8 round 2s</w:t>
      </w:r>
    </w:p>
    <w:p w:rsidR="00B11EB3" w:rsidRDefault="00B11EB3" w:rsidP="00B11EB3">
      <w:pPr>
        <w:pStyle w:val="DanceBody"/>
      </w:pPr>
      <w:r>
        <w:t xml:space="preserve"> 9-16</w:t>
      </w:r>
      <w:r>
        <w:tab/>
        <w:t>1s dance reels of 3 on opposite sides with 2s+3s dancing in between 3s to start &amp; ending by 1/2 turning 3s</w:t>
      </w:r>
    </w:p>
    <w:p w:rsidR="00B11EB3" w:rsidRDefault="00B11EB3" w:rsidP="00B11EB3">
      <w:pPr>
        <w:pStyle w:val="DanceBody"/>
      </w:pPr>
      <w:r>
        <w:tab/>
        <w:t>2s (at top) now start repeating the dance from bar 1</w:t>
      </w:r>
      <w:r w:rsidRPr="00BA6B4D">
        <w:rPr>
          <w:b/>
        </w:rPr>
        <w:t xml:space="preserve"> while </w:t>
      </w:r>
      <w:r>
        <w:t>original 1s continue</w:t>
      </w:r>
      <w:r w:rsidRPr="00BA6B4D">
        <w:rPr>
          <w:b/>
        </w:rPr>
        <w:t xml:space="preserve"> </w:t>
      </w:r>
      <w:r>
        <w:rPr>
          <w:b/>
        </w:rPr>
        <w:t xml:space="preserve">as </w:t>
      </w:r>
      <w:r>
        <w:t>follows: -</w:t>
      </w:r>
    </w:p>
    <w:p w:rsidR="00B11EB3" w:rsidRDefault="00B11EB3" w:rsidP="00B11EB3">
      <w:pPr>
        <w:pStyle w:val="DanceBody"/>
      </w:pPr>
      <w:r>
        <w:t>17-24</w:t>
      </w:r>
      <w:r>
        <w:tab/>
        <w:t>(New Couple starts</w:t>
      </w:r>
      <w:r w:rsidRPr="00BA6B4D">
        <w:rPr>
          <w:b/>
        </w:rPr>
        <w:t xml:space="preserve"> </w:t>
      </w:r>
      <w:r>
        <w:rPr>
          <w:b/>
        </w:rPr>
        <w:t xml:space="preserve">as </w:t>
      </w:r>
      <w:r>
        <w:t>at bar 1)</w:t>
      </w:r>
      <w:r>
        <w:rPr>
          <w:b/>
        </w:rPr>
        <w:t xml:space="preserve"> as</w:t>
      </w:r>
      <w:r w:rsidRPr="00BA6B4D">
        <w:rPr>
          <w:b/>
        </w:rPr>
        <w:t xml:space="preserve"> </w:t>
      </w:r>
      <w:r>
        <w:t>1s face out NHJ with 4s &amp; set, 1s 1/2 turn 4s on sides, cross RH to own side &amp; cast down to 5</w:t>
      </w:r>
      <w:r w:rsidRPr="00972EEB">
        <w:t>th</w:t>
      </w:r>
      <w:r>
        <w:t xml:space="preserve"> place</w:t>
      </w:r>
    </w:p>
    <w:p w:rsidR="00B11EB3" w:rsidRDefault="00B11EB3" w:rsidP="00B11EB3">
      <w:pPr>
        <w:pStyle w:val="DanceBody"/>
        <w:keepNext w:val="0"/>
      </w:pPr>
      <w:r>
        <w:t>25-32</w:t>
      </w:r>
      <w:r>
        <w:tab/>
        <w:t>5s+1s dance R&amp;L</w:t>
      </w:r>
    </w:p>
    <w:p w:rsidR="00B11EB3" w:rsidRDefault="00B11EB3" w:rsidP="00B11EB3"/>
    <w:p w:rsidR="00B11EB3" w:rsidRDefault="00B11EB3" w:rsidP="00B11EB3">
      <w:pPr>
        <w:pStyle w:val="Minicrib"/>
      </w:pPr>
      <w:r>
        <w:t>DUNDEE CIVIC JIG  (J8x32)  3C (4C set)</w:t>
      </w:r>
      <w:r>
        <w:tab/>
        <w:t>Douglas Henderson</w:t>
      </w:r>
    </w:p>
    <w:p w:rsidR="00B11EB3" w:rsidRDefault="00B11EB3" w:rsidP="00B11EB3">
      <w:pPr>
        <w:pStyle w:val="DanceBody"/>
      </w:pPr>
      <w:r>
        <w:t xml:space="preserve"> 1- 8</w:t>
      </w:r>
      <w:r>
        <w:tab/>
        <w:t>1s+2s+3s dance reflection reels of 3 on sides (1s in/down) finishing BtoB in centre 2nd place facing own sides (2s in 1st place)</w:t>
      </w:r>
    </w:p>
    <w:p w:rsidR="00B11EB3" w:rsidRDefault="00B11EB3" w:rsidP="00B11EB3">
      <w:pPr>
        <w:pStyle w:val="DanceBody"/>
      </w:pPr>
      <w:r>
        <w:t xml:space="preserve"> 9-16</w:t>
      </w:r>
      <w:r>
        <w:tab/>
        <w:t>2s+1s+3s dance Reverse Double Triangles (1s move to Left throughout). 1s end in centre BtoB, Man facing up, Lady down</w:t>
      </w:r>
    </w:p>
    <w:p w:rsidR="00B11EB3" w:rsidRDefault="00B11EB3" w:rsidP="00B11EB3">
      <w:pPr>
        <w:pStyle w:val="DanceBody"/>
      </w:pPr>
      <w:r>
        <w:t>17-24</w:t>
      </w:r>
      <w:r>
        <w:tab/>
        <w:t>1M+2s &amp; 1L+3s dance RH across (3 bars), 1s pass RSh to dance LH across with other couple (3 bars), 1s end in 2nd place opp sides.  All set.</w:t>
      </w:r>
    </w:p>
    <w:p w:rsidR="00B11EB3" w:rsidRDefault="00B11EB3" w:rsidP="00B11EB3">
      <w:pPr>
        <w:pStyle w:val="DanceBody"/>
        <w:keepNext w:val="0"/>
      </w:pPr>
      <w:r>
        <w:t>25-32</w:t>
      </w:r>
      <w:r>
        <w:tab/>
        <w:t>1s dance 1/2 Fig 8, 1M up round 2s, 1L round 3s to 2nd place own sides.  1s turn RH   2 1 3 4</w:t>
      </w:r>
    </w:p>
    <w:p w:rsidR="00B11EB3" w:rsidRDefault="00B11EB3" w:rsidP="00B11EB3"/>
    <w:p w:rsidR="00B11EB3" w:rsidRDefault="00B11EB3" w:rsidP="00B11EB3">
      <w:pPr>
        <w:pStyle w:val="Minicrib"/>
      </w:pPr>
      <w:r>
        <w:t>THE DUNDEE DRAGON  (R8x32)  3C (4C set)</w:t>
      </w:r>
      <w:r>
        <w:tab/>
        <w:t>Bill Forbes  Craigevar Bk 5</w:t>
      </w:r>
    </w:p>
    <w:p w:rsidR="00B11EB3" w:rsidRPr="00DB5885" w:rsidRDefault="00B11EB3" w:rsidP="00B11EB3">
      <w:pPr>
        <w:pStyle w:val="DanceBody"/>
      </w:pPr>
      <w:r w:rsidRPr="00DB5885">
        <w:t xml:space="preserve"> 1- 8</w:t>
      </w:r>
      <w:r w:rsidRPr="00DB5885">
        <w:tab/>
        <w:t>1s cross RH, cast (2s step up), 1s dance 1/2 Fig 8 round 3s finishing facing 1st corners</w:t>
      </w:r>
    </w:p>
    <w:p w:rsidR="00B11EB3" w:rsidRPr="00DB5885" w:rsidRDefault="00B11EB3" w:rsidP="00B11EB3">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B11EB3" w:rsidRPr="00DB5885" w:rsidRDefault="00B11EB3" w:rsidP="00B11EB3">
      <w:pPr>
        <w:pStyle w:val="DanceBody"/>
      </w:pPr>
      <w:r w:rsidRPr="00DB5885">
        <w:t>17-24</w:t>
      </w:r>
      <w:r w:rsidRPr="00DB5885">
        <w:tab/>
        <w:t>1s set to 4th corners, dance RSh round partner to face 1st corners, 1s dance 1/2 reel of 4 with 1st corners, passing RSh to face out in 2nd place (3) 1 (2)</w:t>
      </w:r>
    </w:p>
    <w:p w:rsidR="00B11EB3" w:rsidRPr="00DB5885" w:rsidRDefault="00B11EB3" w:rsidP="00B11EB3">
      <w:pPr>
        <w:pStyle w:val="DanceBody"/>
      </w:pPr>
      <w:r w:rsidRPr="00DB5885">
        <w:t>25-32</w:t>
      </w:r>
      <w:r w:rsidRPr="00DB5885">
        <w:tab/>
      </w:r>
      <w:r>
        <w:t>"</w:t>
      </w:r>
      <w:r w:rsidRPr="00DB5885">
        <w:t>Dragon</w:t>
      </w:r>
      <w:r>
        <w:t>'</w:t>
      </w:r>
      <w:r w:rsidRPr="00DB5885">
        <w:t>s Chains</w:t>
      </w:r>
      <w:r>
        <w:t>"</w:t>
      </w:r>
      <w:r w:rsidRPr="00DB5885">
        <w:t>:</w:t>
      </w:r>
    </w:p>
    <w:p w:rsidR="00B11EB3" w:rsidRDefault="00B11EB3" w:rsidP="00B11EB3">
      <w:pPr>
        <w:pStyle w:val="DanceBody"/>
      </w:pPr>
      <w:r w:rsidRPr="00DB5885">
        <w:tab/>
        <w:t xml:space="preserve">25-26     1s cast to Left </w:t>
      </w:r>
      <w:r w:rsidRPr="00DB5885">
        <w:rPr>
          <w:b/>
        </w:rPr>
        <w:t>as</w:t>
      </w:r>
      <w:r w:rsidRPr="00DB5885">
        <w:t xml:space="preserve"> 2nd corners cross RH</w:t>
      </w:r>
    </w:p>
    <w:p w:rsidR="00B11EB3" w:rsidRPr="00DB5885" w:rsidRDefault="00B11EB3" w:rsidP="00B11EB3">
      <w:pPr>
        <w:pStyle w:val="DanceBody"/>
      </w:pPr>
      <w:r>
        <w:tab/>
      </w:r>
      <w:r w:rsidRPr="00DB5885">
        <w:t xml:space="preserve">27-28     1s 1/2 turn corners LH (1L+2L </w:t>
      </w:r>
      <w:r w:rsidRPr="00DB5885">
        <w:rPr>
          <w:b/>
        </w:rPr>
        <w:t>also</w:t>
      </w:r>
      <w:r w:rsidRPr="00DB5885">
        <w:t xml:space="preserve"> 3M+1M) finish in 2nd place own side, facing out</w:t>
      </w:r>
    </w:p>
    <w:p w:rsidR="00B11EB3" w:rsidRDefault="00B11EB3" w:rsidP="00B11EB3">
      <w:pPr>
        <w:pStyle w:val="DanceBody"/>
      </w:pPr>
      <w:r w:rsidRPr="00DB5885">
        <w:tab/>
        <w:t xml:space="preserve">29-30     1s cast to Right </w:t>
      </w:r>
      <w:r w:rsidRPr="00DB5885">
        <w:rPr>
          <w:b/>
        </w:rPr>
        <w:t>as</w:t>
      </w:r>
      <w:r w:rsidRPr="00DB5885">
        <w:t xml:space="preserve"> 1st corners cross LH</w:t>
      </w:r>
    </w:p>
    <w:p w:rsidR="00B11EB3" w:rsidRPr="00DB5885" w:rsidRDefault="00B11EB3" w:rsidP="00B11EB3">
      <w:pPr>
        <w:pStyle w:val="DanceBody"/>
        <w:keepNext w:val="0"/>
      </w:pPr>
      <w:r>
        <w:tab/>
      </w:r>
      <w:r w:rsidRPr="00DB5885">
        <w:t xml:space="preserve">31-32     1s 1/2 turn corners RH (3L+1L </w:t>
      </w:r>
      <w:r w:rsidRPr="00DB5885">
        <w:rPr>
          <w:b/>
        </w:rPr>
        <w:t>also</w:t>
      </w:r>
      <w:r w:rsidRPr="00DB5885">
        <w:t xml:space="preserve"> 1M+2M)   End 2 1 3</w:t>
      </w:r>
    </w:p>
    <w:p w:rsidR="00B11EB3" w:rsidRDefault="00B11EB3" w:rsidP="00B11EB3"/>
    <w:p w:rsidR="00B11EB3" w:rsidRDefault="00B11EB3" w:rsidP="00B11EB3">
      <w:pPr>
        <w:pStyle w:val="Minicrib"/>
      </w:pPr>
      <w:r>
        <w:t>DUNDEE REEL  (J8x40)  3C (4C set)</w:t>
      </w:r>
      <w:r>
        <w:tab/>
        <w:t>Border Bk</w:t>
      </w:r>
    </w:p>
    <w:p w:rsidR="00B11EB3" w:rsidRDefault="00B11EB3" w:rsidP="00B11EB3">
      <w:pPr>
        <w:pStyle w:val="DanceBody"/>
      </w:pPr>
      <w:r>
        <w:t xml:space="preserve"> 1- 8</w:t>
      </w:r>
      <w:r>
        <w:tab/>
        <w:t>1s dance RSh reels of 3 on own sides</w:t>
      </w:r>
    </w:p>
    <w:p w:rsidR="00B11EB3" w:rsidRDefault="00B11EB3" w:rsidP="00B11EB3">
      <w:pPr>
        <w:pStyle w:val="DanceBody"/>
      </w:pPr>
      <w:r>
        <w:t xml:space="preserve"> 9-16</w:t>
      </w:r>
      <w:r>
        <w:tab/>
        <w:t>1s+2s+3s dance RH across, LH back</w:t>
      </w:r>
    </w:p>
    <w:p w:rsidR="00B11EB3" w:rsidRDefault="00B11EB3" w:rsidP="00B11EB3">
      <w:pPr>
        <w:pStyle w:val="DanceBody"/>
      </w:pPr>
      <w:r>
        <w:t>17-24</w:t>
      </w:r>
      <w:r>
        <w:tab/>
        <w:t>1s lead down the middle &amp; back (1s end facing 1</w:t>
      </w:r>
      <w:r w:rsidRPr="00972EEB">
        <w:t>st</w:t>
      </w:r>
      <w:r>
        <w:t xml:space="preserve"> corners)</w:t>
      </w:r>
    </w:p>
    <w:p w:rsidR="00B11EB3" w:rsidRDefault="00B11EB3" w:rsidP="00B11EB3">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B11EB3" w:rsidRDefault="00B11EB3" w:rsidP="00B11EB3">
      <w:pPr>
        <w:pStyle w:val="DanceBody"/>
        <w:keepNext w:val="0"/>
      </w:pPr>
      <w:r>
        <w:t>33-40</w:t>
      </w:r>
      <w:r>
        <w:tab/>
        <w:t>2s+1s+3s Adv+Ret, 1s turn RH 1.1/2 times back to own side 2</w:t>
      </w:r>
      <w:r w:rsidRPr="00972EEB">
        <w:t>nd</w:t>
      </w:r>
      <w:r>
        <w:t xml:space="preserve"> place</w:t>
      </w:r>
    </w:p>
    <w:p w:rsidR="00B11EB3" w:rsidRDefault="00B11EB3" w:rsidP="00B11EB3"/>
    <w:p w:rsidR="00B11EB3" w:rsidRDefault="00B11EB3" w:rsidP="00B11EB3">
      <w:pPr>
        <w:pStyle w:val="Minicrib"/>
      </w:pPr>
      <w:r>
        <w:t>THE DUNDEE SAILOR  (R8x32)  3C (4C set)</w:t>
      </w:r>
      <w:r>
        <w:tab/>
        <w:t>Rik de Vroome  Dances for Friends 1</w:t>
      </w:r>
    </w:p>
    <w:p w:rsidR="00B11EB3" w:rsidRDefault="00B11EB3" w:rsidP="00B11EB3">
      <w:pPr>
        <w:pStyle w:val="DanceBody"/>
      </w:pPr>
      <w:r>
        <w:t xml:space="preserve"> 1- 8</w:t>
      </w:r>
      <w:r>
        <w:tab/>
        <w:t>1s dance reels of 3 on opposite sides with 1s ending 1</w:t>
      </w:r>
      <w:r w:rsidRPr="00972EEB">
        <w:t>st</w:t>
      </w:r>
      <w:r>
        <w:t xml:space="preserve"> place opposite sides</w:t>
      </w:r>
    </w:p>
    <w:p w:rsidR="00B11EB3" w:rsidRDefault="00B11EB3" w:rsidP="00B11EB3">
      <w:pPr>
        <w:pStyle w:val="DanceBody"/>
      </w:pPr>
      <w:r>
        <w:t xml:space="preserve"> 9-16</w:t>
      </w:r>
      <w:r>
        <w:tab/>
        <w:t>1L followed by partner casts 1 place, crosses to own side &amp; turn LH to end side by side in the centre facing up</w:t>
      </w:r>
    </w:p>
    <w:p w:rsidR="00B11EB3" w:rsidRDefault="00B11EB3" w:rsidP="00B11EB3">
      <w:pPr>
        <w:pStyle w:val="DanceBody"/>
      </w:pPr>
      <w:r>
        <w:t>17-24</w:t>
      </w:r>
      <w:r>
        <w:tab/>
        <w:t>1s set to 2s, set turning inwards to face down, set to 3s &amp; set passing LSh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B11EB3" w:rsidRDefault="00B11EB3" w:rsidP="00B11EB3"/>
    <w:p w:rsidR="00B11EB3" w:rsidRDefault="00B11EB3" w:rsidP="00B11EB3">
      <w:pPr>
        <w:pStyle w:val="Minicrib"/>
      </w:pPr>
      <w:r>
        <w:t>THE DUNDEE STRATHSPEY  (S32)  Round the Room</w:t>
      </w:r>
      <w:r>
        <w:tab/>
        <w:t>Douglas Henderson</w:t>
      </w:r>
    </w:p>
    <w:p w:rsidR="00B11EB3" w:rsidRDefault="00B11EB3" w:rsidP="00B11EB3">
      <w:pPr>
        <w:pStyle w:val="DanceBody"/>
      </w:pPr>
      <w:r>
        <w:t>Round the Room Dance 2 facing 2</w:t>
      </w:r>
    </w:p>
    <w:p w:rsidR="00B11EB3" w:rsidRPr="00DF42C1" w:rsidRDefault="00B11EB3" w:rsidP="00B11EB3">
      <w:pPr>
        <w:pStyle w:val="DanceBody"/>
      </w:pPr>
      <w:r w:rsidRPr="00DF42C1">
        <w:t xml:space="preserve"> 1- 8</w:t>
      </w:r>
      <w:r w:rsidRPr="00DF42C1">
        <w:tab/>
        <w:t>Change places RH with opposite partner cross back LH, change places with partner RH &amp; back LH</w:t>
      </w:r>
    </w:p>
    <w:p w:rsidR="00B11EB3" w:rsidRPr="00DF42C1" w:rsidRDefault="00B11EB3" w:rsidP="00B11EB3">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B11EB3" w:rsidRPr="00DF42C1" w:rsidRDefault="00B11EB3" w:rsidP="00B11EB3">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B11EB3" w:rsidRDefault="00B11EB3" w:rsidP="00B11EB3">
      <w:pPr>
        <w:pStyle w:val="DanceBody"/>
        <w:keepNext w:val="0"/>
      </w:pPr>
      <w:r w:rsidRPr="00DF42C1">
        <w:t>25-32</w:t>
      </w:r>
      <w:r w:rsidRPr="00DF42C1">
        <w:tab/>
        <w:t xml:space="preserve">All set twice, all turn opposite person RH </w:t>
      </w:r>
      <w:r>
        <w:t xml:space="preserve">1.1/2 </w:t>
      </w:r>
      <w:r w:rsidRPr="00DF42C1">
        <w:t>times to face new couple</w:t>
      </w:r>
    </w:p>
    <w:p w:rsidR="00B11EB3" w:rsidRDefault="00B11EB3" w:rsidP="00B11EB3"/>
    <w:p w:rsidR="00B11EB3" w:rsidRDefault="00B11EB3" w:rsidP="00B11EB3">
      <w:pPr>
        <w:pStyle w:val="Minicrib"/>
      </w:pPr>
      <w:r>
        <w:t>DUNDEE TO MALAGA  (S8x32)  3C (4C set)</w:t>
      </w:r>
      <w:r>
        <w:tab/>
      </w:r>
    </w:p>
    <w:p w:rsidR="00B11EB3" w:rsidRDefault="00B11EB3" w:rsidP="00B11EB3">
      <w:pPr>
        <w:pStyle w:val="DanceBody"/>
      </w:pPr>
      <w:r>
        <w:t xml:space="preserve"> 1- 8</w:t>
      </w:r>
      <w:r>
        <w:tab/>
        <w:t>1s+2s 1/2 turn RH &amp; 2s followed by 1s lead down for 2 steps, set to partners &amp; dance up</w:t>
      </w:r>
    </w:p>
    <w:p w:rsidR="00B11EB3" w:rsidRDefault="00B11EB3" w:rsidP="00B11EB3">
      <w:pPr>
        <w:pStyle w:val="DanceBody"/>
      </w:pPr>
      <w:r>
        <w:t xml:space="preserve"> 9-16</w:t>
      </w:r>
      <w:r>
        <w:tab/>
        <w:t>1s cast to 2</w:t>
      </w:r>
      <w:r w:rsidRPr="00972EEB">
        <w:t>nd</w:t>
      </w:r>
      <w:r>
        <w:t xml:space="preserve"> place opposite sides &amp; dance reflection reels of 3 on sides (1s in &amp; down)</w:t>
      </w:r>
    </w:p>
    <w:p w:rsidR="00B11EB3" w:rsidRDefault="00B11EB3" w:rsidP="00B11EB3">
      <w:pPr>
        <w:pStyle w:val="DanceBody"/>
      </w:pPr>
      <w:r>
        <w:t>17-24</w:t>
      </w:r>
      <w:r>
        <w:tab/>
        <w:t>1s dance 1/2 Fig of 8 round 3s</w:t>
      </w:r>
      <w:r w:rsidRPr="00BA6B4D">
        <w:rPr>
          <w:b/>
        </w:rPr>
        <w:t xml:space="preserve"> while </w:t>
      </w:r>
      <w:r>
        <w:t>2s cast to 2</w:t>
      </w:r>
      <w:r w:rsidRPr="00972EEB">
        <w:t>nd</w:t>
      </w:r>
      <w:r>
        <w:t xml:space="preserve"> place opposite sides &amp; cross up to top places, 2s+1s+3s turn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DUNDEE WHALER  (S4x32)  4C set</w:t>
      </w:r>
      <w:r>
        <w:tab/>
        <w:t>R Clowes  Ormskirk 1</w:t>
      </w:r>
    </w:p>
    <w:p w:rsidR="00B11EB3" w:rsidRDefault="00B11EB3" w:rsidP="00B11EB3">
      <w:pPr>
        <w:pStyle w:val="DanceBody"/>
      </w:pPr>
      <w:r>
        <w:t xml:space="preserve"> 1- 8</w:t>
      </w:r>
      <w:r>
        <w:tab/>
        <w:t>2s &amp; 4s dance 1/2 Petronella figure to opposite sides (petronella turn &amp; set, twice)</w:t>
      </w:r>
    </w:p>
    <w:p w:rsidR="00B11EB3" w:rsidRDefault="00B11EB3" w:rsidP="00B11EB3">
      <w:pPr>
        <w:pStyle w:val="DanceBody"/>
      </w:pPr>
      <w:r>
        <w:t xml:space="preserve"> 9-16</w:t>
      </w:r>
      <w:r>
        <w:tab/>
        <w:t>1s+2s &amp; 3s+4s dance Ladies' Chain</w:t>
      </w:r>
    </w:p>
    <w:p w:rsidR="00B11EB3" w:rsidRDefault="00B11EB3" w:rsidP="00B11EB3">
      <w:pPr>
        <w:pStyle w:val="DanceBody"/>
      </w:pPr>
      <w:r>
        <w:t>17-24</w:t>
      </w:r>
      <w:r>
        <w:tab/>
        <w:t>1s &amp; 3s dance 1/2 Petronella figure to opposite sides (petronella turn &amp; set, twice)</w:t>
      </w:r>
    </w:p>
    <w:p w:rsidR="00B11EB3" w:rsidRDefault="00B11EB3" w:rsidP="00B11EB3">
      <w:pPr>
        <w:pStyle w:val="DanceBody"/>
      </w:pPr>
      <w:r>
        <w:t>25-32</w:t>
      </w:r>
      <w:r>
        <w:tab/>
        <w:t>1s "zig-zag" to 4th place, 1L starting changing places diagonally LH with 2M:</w:t>
      </w:r>
    </w:p>
    <w:p w:rsidR="00B11EB3" w:rsidRDefault="00B11EB3" w:rsidP="00B11EB3">
      <w:pPr>
        <w:pStyle w:val="DanceBody"/>
        <w:keepNext w:val="0"/>
      </w:pPr>
      <w:r>
        <w:tab/>
        <w:t>1L+2M change places LH, 1M+2L</w:t>
      </w:r>
      <w:r w:rsidRPr="007F0D5A">
        <w:rPr>
          <w:b/>
        </w:rPr>
        <w:t xml:space="preserve"> also </w:t>
      </w:r>
      <w:r>
        <w:t>1L+3L change places RH, 1M+3M</w:t>
      </w:r>
      <w:r w:rsidRPr="007F0D5A">
        <w:rPr>
          <w:b/>
        </w:rPr>
        <w:t xml:space="preserve"> also </w:t>
      </w:r>
      <w:r>
        <w:t>1L+4M change places LH &amp; 1M+4L change RH</w:t>
      </w:r>
    </w:p>
    <w:p w:rsidR="00B11EB3" w:rsidRDefault="00B11EB3" w:rsidP="00B11EB3"/>
    <w:p w:rsidR="00B11EB3" w:rsidRDefault="00B11EB3" w:rsidP="00B11EB3">
      <w:pPr>
        <w:pStyle w:val="Minicrib"/>
      </w:pPr>
      <w:r>
        <w:t>THE DUNDEE WHEELER  (R8x32)  3C (4C set)</w:t>
      </w:r>
      <w:r>
        <w:tab/>
      </w:r>
    </w:p>
    <w:p w:rsidR="00B11EB3" w:rsidRDefault="00B11EB3" w:rsidP="00B11EB3">
      <w:pPr>
        <w:pStyle w:val="DanceBody"/>
      </w:pPr>
      <w:r>
        <w:t xml:space="preserve"> 1- 8</w:t>
      </w:r>
      <w:r>
        <w:tab/>
        <w:t xml:space="preserve">1L followed by partner casts 2 places &amp; crosses to 3M place, 1M to 3L place </w:t>
      </w:r>
      <w:r>
        <w:rPr>
          <w:b/>
        </w:rPr>
        <w:t>while</w:t>
      </w:r>
      <w:r>
        <w:t xml:space="preserve"> 2s+3s set &amp; cross up (no hands), 3s+1s dance RH across, 1L finish facing out</w:t>
      </w:r>
    </w:p>
    <w:p w:rsidR="00B11EB3" w:rsidRDefault="00B11EB3" w:rsidP="00B11EB3">
      <w:pPr>
        <w:pStyle w:val="DanceBody"/>
      </w:pPr>
      <w:r>
        <w:t xml:space="preserve"> 9-16</w:t>
      </w:r>
      <w:r>
        <w:tab/>
        <w:t>1L followed by partner casts up 1 place &amp; crosses to 2L place, 1M to 2M place (3s step down 11-12), 2s+1s dance LH across, 1L finish facing out</w:t>
      </w:r>
    </w:p>
    <w:p w:rsidR="00B11EB3" w:rsidRDefault="00B11EB3" w:rsidP="00B11EB3">
      <w:pPr>
        <w:pStyle w:val="DanceBody"/>
        <w:rPr>
          <w:b/>
        </w:rPr>
      </w:pPr>
      <w:r>
        <w:t>17-20</w:t>
      </w:r>
      <w:r>
        <w:tab/>
        <w:t>1s dance 1/2 Alternating Tandem reel of 3 across with 2s (1L  LSh to 2M in 1L place)</w:t>
      </w:r>
    </w:p>
    <w:p w:rsidR="00B11EB3" w:rsidRDefault="00B11EB3" w:rsidP="00B11EB3">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DUNDONIAN ENTERTAINER  (S3x32)  3C Set</w:t>
      </w:r>
      <w:r>
        <w:tab/>
        <w:t>Judy Grimsey  In Honour Of Volume 2</w:t>
      </w:r>
    </w:p>
    <w:p w:rsidR="00B11EB3" w:rsidRDefault="00B11EB3" w:rsidP="00B11EB3">
      <w:pPr>
        <w:pStyle w:val="DanceBody"/>
      </w:pPr>
      <w:r>
        <w:t xml:space="preserve"> 1- 8</w:t>
      </w:r>
      <w:r>
        <w:tab/>
        <w:t xml:space="preserve">1s+2s set, dance 1/2 RH across; 2s+1s set, 2s cross RH </w:t>
      </w:r>
      <w:r>
        <w:rPr>
          <w:b/>
        </w:rPr>
        <w:t>while</w:t>
      </w:r>
      <w:r>
        <w:t xml:space="preserve"> 1s turn LH to face 1st corners</w:t>
      </w:r>
    </w:p>
    <w:p w:rsidR="00B11EB3" w:rsidRDefault="00B11EB3" w:rsidP="00B11EB3">
      <w:pPr>
        <w:pStyle w:val="DanceBody"/>
      </w:pPr>
      <w:r>
        <w:t xml:space="preserve"> 9-16</w:t>
      </w:r>
      <w:r>
        <w:tab/>
        <w:t>1s turn corner RH, pass RSh &amp; turn 3rd corner LH, pass LSh to face 2nd corner</w:t>
      </w:r>
    </w:p>
    <w:p w:rsidR="00B11EB3" w:rsidRDefault="00B11EB3" w:rsidP="00B11EB3">
      <w:pPr>
        <w:pStyle w:val="DanceBody"/>
      </w:pPr>
      <w:r>
        <w:t>17-24</w:t>
      </w:r>
      <w:r>
        <w:tab/>
        <w:t>1s turn corner LH, pass LSh &amp; turn 4th corner RH to end in 2nd place own side.  2 1 3</w:t>
      </w:r>
    </w:p>
    <w:p w:rsidR="00B11EB3" w:rsidRDefault="00B11EB3" w:rsidP="00B11EB3">
      <w:pPr>
        <w:pStyle w:val="DanceBody"/>
        <w:keepNext w:val="0"/>
      </w:pPr>
      <w:r>
        <w:t>25-32</w:t>
      </w:r>
      <w:r>
        <w:tab/>
        <w:t>1s+3s Set+Link; 3s+1s circle 4H round to left.  2 3 1</w:t>
      </w:r>
    </w:p>
    <w:p w:rsidR="00B11EB3" w:rsidRDefault="00B11EB3" w:rsidP="00B11EB3"/>
    <w:p w:rsidR="00B11EB3" w:rsidRDefault="00B11EB3" w:rsidP="00B11EB3">
      <w:pPr>
        <w:pStyle w:val="Minicrib"/>
      </w:pPr>
      <w:r>
        <w:t>THE DUNEDIN FESTIVAL DANCE  (R32)  Round the Room</w:t>
      </w:r>
      <w:r>
        <w:tab/>
        <w:t>Derek Haynes  Dunedin 4</w:t>
      </w:r>
    </w:p>
    <w:p w:rsidR="00B11EB3" w:rsidRPr="00A467D4" w:rsidRDefault="00B11EB3" w:rsidP="00B11EB3">
      <w:pPr>
        <w:pStyle w:val="DanceBody"/>
      </w:pPr>
      <w:r w:rsidRPr="00A467D4">
        <w:rPr>
          <w:noProof/>
        </w:rPr>
        <w:t>3 Couple Circles</w:t>
      </w:r>
    </w:p>
    <w:p w:rsidR="00B11EB3" w:rsidRPr="00592D5C" w:rsidRDefault="00B11EB3" w:rsidP="00B11EB3">
      <w:pPr>
        <w:pStyle w:val="DanceBody"/>
      </w:pPr>
      <w:r w:rsidRPr="00592D5C">
        <w:t xml:space="preserve"> 1- 8</w:t>
      </w:r>
      <w:r w:rsidRPr="00592D5C">
        <w:tab/>
        <w:t>All circle 6H round &amp; back</w:t>
      </w:r>
    </w:p>
    <w:p w:rsidR="00B11EB3" w:rsidRPr="00592D5C" w:rsidRDefault="00B11EB3" w:rsidP="00B11EB3">
      <w:pPr>
        <w:pStyle w:val="DanceBody"/>
      </w:pPr>
      <w:r w:rsidRPr="00592D5C">
        <w:t xml:space="preserve"> 9-16</w:t>
      </w:r>
      <w:r w:rsidRPr="00592D5C">
        <w:tab/>
        <w:t>All dance DoSiDo with partner &amp; turn partner RH</w:t>
      </w:r>
    </w:p>
    <w:p w:rsidR="00B11EB3" w:rsidRPr="00592D5C" w:rsidRDefault="00B11EB3" w:rsidP="00B11EB3">
      <w:pPr>
        <w:pStyle w:val="DanceBody"/>
      </w:pPr>
      <w:r w:rsidRPr="00592D5C">
        <w:t>17-24</w:t>
      </w:r>
      <w:r w:rsidRPr="00592D5C">
        <w:tab/>
        <w:t>All dance RH across, Lady (whose hand is underneath) dances out under arch into prom hold with next partner followed by next Lady etc</w:t>
      </w:r>
    </w:p>
    <w:p w:rsidR="00B11EB3" w:rsidRPr="00592D5C" w:rsidRDefault="00B11EB3" w:rsidP="00B11EB3">
      <w:pPr>
        <w:pStyle w:val="DanceBody"/>
        <w:keepNext w:val="0"/>
      </w:pPr>
      <w:r w:rsidRPr="00592D5C">
        <w:t>25-32</w:t>
      </w:r>
      <w:r w:rsidRPr="00592D5C">
        <w:tab/>
        <w:t>All Promenade with new partners anywhere round the room &amp; meet with another 2 couples to start again</w:t>
      </w:r>
    </w:p>
    <w:p w:rsidR="00B11EB3" w:rsidRDefault="00B11EB3" w:rsidP="00B11EB3"/>
    <w:p w:rsidR="00B11EB3" w:rsidRDefault="00B11EB3" w:rsidP="00B11EB3">
      <w:pPr>
        <w:pStyle w:val="Minicrib"/>
      </w:pPr>
      <w:r>
        <w:t>DUNEDIN FOLLY  (R4x32)  4C set</w:t>
      </w:r>
      <w:r>
        <w:tab/>
        <w:t>Jim Gardiner  Dunedin 4</w:t>
      </w:r>
    </w:p>
    <w:p w:rsidR="00B11EB3" w:rsidRDefault="00B11EB3" w:rsidP="00B11EB3">
      <w:pPr>
        <w:pStyle w:val="DanceBody"/>
      </w:pPr>
      <w:r>
        <w:t xml:space="preserve"> 1- 8</w:t>
      </w:r>
      <w:r>
        <w:tab/>
        <w:t>All 3/4 turn partners RH, 1M+2L</w:t>
      </w:r>
      <w:r w:rsidRPr="007F0D5A">
        <w:rPr>
          <w:b/>
        </w:rPr>
        <w:t xml:space="preserve"> also </w:t>
      </w:r>
      <w:r>
        <w:t>3M+4L turn LH 1.1/2 times</w:t>
      </w:r>
      <w:r w:rsidRPr="00BA6B4D">
        <w:rPr>
          <w:b/>
        </w:rPr>
        <w:t xml:space="preserve"> while </w:t>
      </w:r>
      <w:r>
        <w:t>their partners chase clockwise to change places, 1L+4M turn RH retaining hold until side by side (Lady facing up &amp; Man down) partners now join them for RH across to own sides</w:t>
      </w:r>
      <w:r w:rsidRPr="00BA6B4D">
        <w:rPr>
          <w:b/>
        </w:rPr>
        <w:t xml:space="preserve"> while </w:t>
      </w:r>
      <w:r>
        <w:t>2s &amp; 3s turn 3/4 RH to 2 4 1 3</w:t>
      </w:r>
    </w:p>
    <w:p w:rsidR="00B11EB3" w:rsidRDefault="00B11EB3" w:rsidP="00B11EB3">
      <w:pPr>
        <w:pStyle w:val="DanceBody"/>
      </w:pPr>
      <w:r>
        <w:t xml:space="preserve"> 9-16</w:t>
      </w:r>
      <w:r>
        <w:tab/>
        <w:t>1L followed by 4L dances down behind 3L &amp; up centre</w:t>
      </w:r>
      <w:r w:rsidRPr="00BA6B4D">
        <w:rPr>
          <w:b/>
        </w:rPr>
        <w:t xml:space="preserve"> </w:t>
      </w:r>
      <w:r>
        <w:rPr>
          <w:b/>
        </w:rPr>
        <w:t xml:space="preserve">as </w:t>
      </w:r>
      <w:r>
        <w:t>4M followed by 1M dances up behind 2M &amp; down centre, 4M &amp; 1L pass LSh to dance a 1/2 reel of 4</w:t>
      </w:r>
    </w:p>
    <w:p w:rsidR="00B11EB3" w:rsidRDefault="00B11EB3" w:rsidP="00B11EB3">
      <w:pPr>
        <w:pStyle w:val="DanceBody"/>
      </w:pPr>
      <w:r>
        <w:t>17-24</w:t>
      </w:r>
      <w:r>
        <w:tab/>
        <w:t>1M followed by partner dances down round 3M &amp; crosses to 3</w:t>
      </w:r>
      <w:r w:rsidRPr="00972EEB">
        <w:t>rd</w:t>
      </w:r>
      <w:r>
        <w:t xml:space="preserve"> place opposite sides</w:t>
      </w:r>
      <w:r w:rsidRPr="00BA6B4D">
        <w:rPr>
          <w:b/>
        </w:rPr>
        <w:t xml:space="preserve"> while </w:t>
      </w:r>
      <w:r>
        <w:t>4L followed by partner dances up round 2L &amp; across to 2</w:t>
      </w:r>
      <w:r w:rsidRPr="00972EEB">
        <w:t>nd</w:t>
      </w:r>
      <w:r>
        <w:t xml:space="preserve"> place opposite sides, 2s+4s</w:t>
      </w:r>
      <w:r w:rsidRPr="007F0D5A">
        <w:rPr>
          <w:b/>
        </w:rPr>
        <w:t xml:space="preserve"> also </w:t>
      </w:r>
      <w:r>
        <w:t>1s+3s dance RH across</w:t>
      </w:r>
    </w:p>
    <w:p w:rsidR="00B11EB3" w:rsidRDefault="00B11EB3" w:rsidP="00B11EB3">
      <w:pPr>
        <w:pStyle w:val="DanceBody"/>
        <w:keepNext w:val="0"/>
      </w:pPr>
      <w:r>
        <w:t>25-32</w:t>
      </w:r>
      <w:r>
        <w:tab/>
        <w:t>4s &amp; 1s cross RH</w:t>
      </w:r>
      <w:r w:rsidRPr="00BA6B4D">
        <w:rPr>
          <w:b/>
        </w:rPr>
        <w:t xml:space="preserve"> while </w:t>
      </w:r>
      <w:r>
        <w:t>2s &amp; 3s set, 2s+4s</w:t>
      </w:r>
      <w:r w:rsidRPr="007F0D5A">
        <w:rPr>
          <w:b/>
        </w:rPr>
        <w:t xml:space="preserve"> also </w:t>
      </w:r>
      <w:r>
        <w:t>1s+3s dance 1/2 double Fig of 8 (1s &amp; 4s casting to start) &amp; all cross RH.  2 4 1 3</w:t>
      </w:r>
    </w:p>
    <w:p w:rsidR="00B11EB3" w:rsidRDefault="00B11EB3" w:rsidP="00B11EB3"/>
    <w:p w:rsidR="00B11EB3" w:rsidRDefault="00B11EB3" w:rsidP="00B11EB3">
      <w:pPr>
        <w:pStyle w:val="Minicrib"/>
      </w:pPr>
      <w:r>
        <w:t>DUNEDIN RUBY  (R5x40)  5C set</w:t>
      </w:r>
      <w:r>
        <w:tab/>
        <w:t>Stewart Adam  Dunedin 6</w:t>
      </w:r>
    </w:p>
    <w:p w:rsidR="00B11EB3" w:rsidRDefault="00B11EB3" w:rsidP="00B11EB3">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rPr>
        <w:t>while</w:t>
      </w:r>
      <w:r w:rsidRPr="008D3DF7">
        <w:t xml:space="preserve"> 3s turn LH to face 1st corner pairs </w:t>
      </w:r>
      <w:r>
        <w:t>(3L facing 2M+1M &amp; 3M facing 5L+4L)</w:t>
      </w:r>
    </w:p>
    <w:p w:rsidR="00B11EB3" w:rsidRDefault="00B11EB3" w:rsidP="00B11EB3">
      <w:pPr>
        <w:pStyle w:val="DanceBody"/>
      </w:pPr>
      <w:r>
        <w:t xml:space="preserve"> 9-14</w:t>
      </w:r>
      <w:r>
        <w:tab/>
        <w:t>3L+2M+1M &amp; 3M+5L+4L dance 1/2 RH across, corner pairs dance LH across</w:t>
      </w:r>
    </w:p>
    <w:p w:rsidR="00B11EB3" w:rsidRDefault="00B11EB3" w:rsidP="00B11EB3">
      <w:pPr>
        <w:pStyle w:val="DanceBody"/>
      </w:pPr>
      <w:r>
        <w:t>15-16</w:t>
      </w:r>
      <w:r>
        <w:tab/>
        <w:t>3L+2M+1M &amp; 3M+5L+4L dance 1/2 RH across, 3s pass RSh to face 2nd corner pairs</w:t>
      </w:r>
    </w:p>
    <w:p w:rsidR="00B11EB3" w:rsidRDefault="00B11EB3" w:rsidP="00B11EB3">
      <w:pPr>
        <w:pStyle w:val="DanceBody"/>
      </w:pPr>
      <w:r>
        <w:t>17-24</w:t>
      </w:r>
      <w:r>
        <w:tab/>
        <w:t>3s repeat 9-16 with 2nd corner pairs, 3s pass LSh to 3rd place own side</w:t>
      </w:r>
    </w:p>
    <w:p w:rsidR="00B11EB3" w:rsidRPr="008D3DF7" w:rsidRDefault="00B11EB3" w:rsidP="00B11EB3">
      <w:pPr>
        <w:pStyle w:val="DanceBody"/>
      </w:pPr>
      <w:r>
        <w:t>25-32</w:t>
      </w:r>
      <w:r>
        <w:tab/>
        <w:t xml:space="preserve">1s+3s &amp; 5s+4s dance 1/2 R&amp;L; 2s (at top) turn RH </w:t>
      </w:r>
      <w:r>
        <w:rPr>
          <w:b/>
        </w:rPr>
        <w:t>while</w:t>
      </w:r>
      <w:r>
        <w:t xml:space="preserve"> 3s+1s+4s+5s turn partner 1.1/2 RH. 3 2 1 4 5</w:t>
      </w:r>
    </w:p>
    <w:p w:rsidR="00B11EB3" w:rsidRDefault="00B11EB3" w:rsidP="00B11EB3">
      <w:pPr>
        <w:pStyle w:val="DanceBody"/>
        <w:keepNext w:val="0"/>
      </w:pPr>
      <w:r>
        <w:t>33-40</w:t>
      </w:r>
      <w:r>
        <w:tab/>
        <w:t>Bottom 3 couples (1s+4s+5s) dance 3 couple Poussette.  End 2 3 4 5 1</w:t>
      </w:r>
    </w:p>
    <w:p w:rsidR="00B11EB3" w:rsidRDefault="00B11EB3" w:rsidP="00B11EB3"/>
    <w:p w:rsidR="00B11EB3" w:rsidRDefault="00B11EB3" w:rsidP="00B11EB3">
      <w:pPr>
        <w:pStyle w:val="Minicrib"/>
      </w:pPr>
      <w:r>
        <w:t>DUNFERMLINE CITY REEL  (R4x32)  4C Set</w:t>
      </w:r>
      <w:r>
        <w:tab/>
        <w:t>Alison Austin  A Dunfermline Collection</w:t>
      </w:r>
    </w:p>
    <w:p w:rsidR="00B11EB3" w:rsidRPr="0035711B" w:rsidRDefault="00B11EB3" w:rsidP="00B11EB3">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B11EB3" w:rsidRPr="0035711B" w:rsidRDefault="00B11EB3" w:rsidP="00B11EB3">
      <w:pPr>
        <w:pStyle w:val="DanceBody"/>
      </w:pPr>
      <w:r>
        <w:t xml:space="preserve"> </w:t>
      </w:r>
      <w:r w:rsidRPr="0035711B">
        <w:t>9-16</w:t>
      </w:r>
      <w:r w:rsidRPr="0035711B">
        <w:tab/>
        <w:t xml:space="preserve">2s+3s </w:t>
      </w:r>
      <w:r>
        <w:t>repeat 1-8</w:t>
      </w:r>
    </w:p>
    <w:p w:rsidR="00B11EB3" w:rsidRPr="0035711B" w:rsidRDefault="00B11EB3" w:rsidP="00B11EB3">
      <w:pPr>
        <w:pStyle w:val="DanceBody"/>
      </w:pPr>
      <w:r w:rsidRPr="0035711B">
        <w:t>17-20</w:t>
      </w:r>
      <w:r w:rsidRPr="0035711B">
        <w:tab/>
        <w:t xml:space="preserve">1s+2s &amp; 3s+4s </w:t>
      </w:r>
      <w:r>
        <w:t xml:space="preserve">dance right </w:t>
      </w:r>
      <w:r w:rsidRPr="0035711B">
        <w:t>R</w:t>
      </w:r>
      <w:r>
        <w:t>H across</w:t>
      </w:r>
    </w:p>
    <w:p w:rsidR="00B11EB3" w:rsidRPr="0035711B" w:rsidRDefault="00B11EB3" w:rsidP="00B11EB3">
      <w:pPr>
        <w:pStyle w:val="DanceBody"/>
      </w:pPr>
      <w:r w:rsidRPr="0035711B">
        <w:t>21-24</w:t>
      </w:r>
      <w:r w:rsidRPr="0035711B">
        <w:tab/>
        <w:t xml:space="preserve">2s+3s </w:t>
      </w:r>
      <w:r>
        <w:t>dance LH across</w:t>
      </w:r>
      <w:r w:rsidRPr="0035711B">
        <w:t>, finish 2M+3M facing up, 2L+3L facing down. (1) (2) (3) (4)</w:t>
      </w:r>
    </w:p>
    <w:p w:rsidR="00B11EB3" w:rsidRPr="0035711B" w:rsidRDefault="00B11EB3" w:rsidP="00B11EB3">
      <w:pPr>
        <w:pStyle w:val="DanceBody"/>
      </w:pPr>
      <w:r w:rsidRPr="0035711B">
        <w:t>25-28</w:t>
      </w:r>
      <w:r w:rsidRPr="0035711B">
        <w:tab/>
        <w:t xml:space="preserve">2M followed by 3M dance 1/2 Tandem Reel across with 1s (LSh to 1L) </w:t>
      </w:r>
      <w:r w:rsidRPr="00F91721">
        <w:rPr>
          <w:b/>
        </w:rPr>
        <w:t>while</w:t>
      </w:r>
      <w:r w:rsidRPr="0035711B">
        <w:t xml:space="preserve"> 3L followed by 2L dance 1/2 Tandem Reel across with 4s (LSh to 4M) to</w:t>
      </w:r>
      <w:r>
        <w:t xml:space="preserve"> finish</w:t>
      </w:r>
      <w:r w:rsidRPr="0035711B">
        <w:t xml:space="preserve"> 1 3 2 4.</w:t>
      </w:r>
    </w:p>
    <w:p w:rsidR="00B11EB3" w:rsidRDefault="00B11EB3" w:rsidP="00B11EB3">
      <w:pPr>
        <w:pStyle w:val="DanceBody"/>
        <w:keepNext w:val="0"/>
      </w:pPr>
      <w:r>
        <w:t>29</w:t>
      </w:r>
      <w:r w:rsidRPr="0035711B">
        <w:t>-32</w:t>
      </w:r>
      <w:r w:rsidRPr="0035711B">
        <w:tab/>
        <w:t>1</w:t>
      </w:r>
      <w:r>
        <w:t>s+3s &amp; 2s+4 Set+Link.  3 1 4 2</w:t>
      </w:r>
    </w:p>
    <w:p w:rsidR="00B11EB3" w:rsidRDefault="00B11EB3" w:rsidP="00B11EB3"/>
    <w:p w:rsidR="00B11EB3" w:rsidRDefault="00B11EB3" w:rsidP="00B11EB3">
      <w:pPr>
        <w:pStyle w:val="Minicrib"/>
      </w:pPr>
      <w:r>
        <w:t>DUNFERMLINE GLEN  (S8x32)  2C (4C set)</w:t>
      </w:r>
      <w:r>
        <w:tab/>
        <w:t>Roy Goldring  12 More Social Dances 11</w:t>
      </w:r>
    </w:p>
    <w:p w:rsidR="00B11EB3" w:rsidRPr="005B1482" w:rsidRDefault="00B11EB3" w:rsidP="00B11EB3">
      <w:pPr>
        <w:pStyle w:val="DanceBody"/>
      </w:pPr>
      <w:r w:rsidRPr="005B1482">
        <w:t xml:space="preserve"> 1- 8</w:t>
      </w:r>
      <w:r w:rsidRPr="005B1482">
        <w:tab/>
        <w:t>1s cross down &amp; cast up behind 2s, 1M+2L lead across between 1L+2M, Lady casts up Man down &amp; dance back to Ladies' side</w:t>
      </w:r>
    </w:p>
    <w:p w:rsidR="00B11EB3" w:rsidRPr="005B1482" w:rsidRDefault="00B11EB3" w:rsidP="00B11EB3">
      <w:pPr>
        <w:pStyle w:val="DanceBody"/>
      </w:pPr>
      <w:r w:rsidRPr="005B1482">
        <w:t xml:space="preserve"> 9-16</w:t>
      </w:r>
      <w:r w:rsidRPr="005B1482">
        <w:tab/>
        <w:t>1L+2M lead across between 2L+1M, Lady casts down, Man up &amp; dance back Man's side. 2s cross down &amp; cast up behind 1s</w:t>
      </w:r>
    </w:p>
    <w:p w:rsidR="00B11EB3" w:rsidRPr="005B1482" w:rsidRDefault="00B11EB3" w:rsidP="00B11EB3">
      <w:pPr>
        <w:pStyle w:val="DanceBody"/>
      </w:pPr>
      <w:r w:rsidRPr="005B1482">
        <w:t>17-24</w:t>
      </w:r>
      <w:r w:rsidRPr="005B1482">
        <w:tab/>
        <w:t>1M+2L pass RSh turning to right to face each other, pull back RSh &amp; dance out to original places, 1L+2M repeat this Fig</w:t>
      </w:r>
    </w:p>
    <w:p w:rsidR="00B11EB3" w:rsidRPr="005B1482" w:rsidRDefault="00B11EB3" w:rsidP="00B11EB3">
      <w:pPr>
        <w:pStyle w:val="DanceBody"/>
      </w:pPr>
      <w:r w:rsidRPr="005B1482">
        <w:t>25-32</w:t>
      </w:r>
      <w:r w:rsidRPr="005B1482">
        <w:tab/>
        <w:t>1s+2s dance the Tournee : -</w:t>
      </w:r>
    </w:p>
    <w:p w:rsidR="00B11EB3" w:rsidRPr="005B1482" w:rsidRDefault="00B11EB3" w:rsidP="00B11EB3">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B11EB3" w:rsidRDefault="00B11EB3" w:rsidP="00B11EB3"/>
    <w:p w:rsidR="00B11EB3" w:rsidRDefault="00B11EB3" w:rsidP="00B11EB3">
      <w:pPr>
        <w:pStyle w:val="Minicrib"/>
      </w:pPr>
      <w:r>
        <w:t>DUNFERMLINE TO SARASOTA  (S3x32)  3C Set</w:t>
      </w:r>
      <w:r>
        <w:tab/>
        <w:t>Margo Priestley  RSCDS Dunfermline 90th Anniv</w:t>
      </w:r>
    </w:p>
    <w:p w:rsidR="00B11EB3" w:rsidRDefault="00B11EB3" w:rsidP="00B11EB3">
      <w:pPr>
        <w:pStyle w:val="DanceBody"/>
      </w:pPr>
      <w:r>
        <w:t xml:space="preserve"> 1- 4</w:t>
      </w:r>
      <w:r>
        <w:tab/>
        <w:t xml:space="preserve">1s+3s change places RH on sides </w:t>
      </w:r>
      <w:r>
        <w:rPr>
          <w:b/>
        </w:rPr>
        <w:t>while</w:t>
      </w:r>
      <w:r>
        <w:t xml:space="preserve"> 2s petronella turn to 2L between 3s facing down, 2M between 1s facing up.  All set</w:t>
      </w:r>
    </w:p>
    <w:p w:rsidR="00B11EB3" w:rsidRDefault="00B11EB3" w:rsidP="00B11EB3">
      <w:pPr>
        <w:pStyle w:val="DanceBody"/>
      </w:pPr>
      <w:r>
        <w:t xml:space="preserve"> 5- 8</w:t>
      </w:r>
      <w:r>
        <w:tab/>
        <w:t xml:space="preserve">3s+1s cross RH </w:t>
      </w:r>
      <w:r>
        <w:rPr>
          <w:b/>
        </w:rPr>
        <w:t>while</w:t>
      </w:r>
      <w:r>
        <w:t xml:space="preserve"> 2s petronella turn to 2nd place opp sides. All set on sides.  (3)(2)(1)</w:t>
      </w:r>
    </w:p>
    <w:p w:rsidR="00B11EB3" w:rsidRDefault="00B11EB3" w:rsidP="00B11EB3">
      <w:pPr>
        <w:pStyle w:val="DanceBody"/>
      </w:pPr>
      <w:r>
        <w:t xml:space="preserve"> 9-16</w:t>
      </w:r>
      <w:r>
        <w:tab/>
        <w:t>1s followed by 2s+3s lead down. Bar 12 Ladies dances under partner's arm to change sides.  All lead up to end 3 2 1</w:t>
      </w:r>
    </w:p>
    <w:p w:rsidR="00B11EB3" w:rsidRDefault="00B11EB3" w:rsidP="00B11EB3">
      <w:pPr>
        <w:pStyle w:val="DanceBody"/>
      </w:pPr>
      <w:r>
        <w:t>17-24</w:t>
      </w:r>
      <w:r>
        <w:tab/>
        <w:t>All dance Grand Chain (3s cross at top to start)</w:t>
      </w:r>
    </w:p>
    <w:p w:rsidR="00B11EB3" w:rsidRDefault="00B11EB3" w:rsidP="00B11EB3">
      <w:pPr>
        <w:pStyle w:val="DanceBody"/>
        <w:keepNext w:val="0"/>
      </w:pPr>
      <w:r>
        <w:t>25-32</w:t>
      </w:r>
      <w:r>
        <w:tab/>
        <w:t>2s+1s (bottom 2 couples) dance Espagnole.  3 1 2</w:t>
      </w:r>
    </w:p>
    <w:p w:rsidR="00B11EB3" w:rsidRDefault="00B11EB3" w:rsidP="00B11EB3"/>
    <w:p w:rsidR="00B11EB3" w:rsidRDefault="00B11EB3" w:rsidP="00B11EB3">
      <w:pPr>
        <w:pStyle w:val="Minicrib"/>
      </w:pPr>
      <w:r>
        <w:t>DUNIDEER  (J8x32)  3C (4C set)</w:t>
      </w:r>
      <w:r>
        <w:tab/>
      </w:r>
    </w:p>
    <w:p w:rsidR="00B11EB3" w:rsidRDefault="00B11EB3" w:rsidP="00B11EB3">
      <w:pPr>
        <w:pStyle w:val="DanceBody"/>
      </w:pPr>
      <w:r>
        <w:t xml:space="preserve"> 1- 8</w:t>
      </w:r>
      <w:r>
        <w:tab/>
        <w:t>1s turn RH &amp; 1L crosses below 2M to cast up to face 2L while 1M crosses round 2L to face up in middle</w:t>
      </w:r>
    </w:p>
    <w:p w:rsidR="00B11EB3" w:rsidRDefault="00B11EB3" w:rsidP="00B11EB3">
      <w:pPr>
        <w:pStyle w:val="DanceBody"/>
      </w:pPr>
      <w:r>
        <w:t xml:space="preserve"> 9-16</w:t>
      </w:r>
      <w:r>
        <w:tab/>
        <w:t>1M+2s nearer hands joined &amp; set twice while 1L sets once holding LH with 2L, &amp; sets once holding LH with 2M, all dance RH across</w:t>
      </w:r>
    </w:p>
    <w:p w:rsidR="00B11EB3" w:rsidRDefault="00B11EB3" w:rsidP="00B11EB3">
      <w:pPr>
        <w:pStyle w:val="DanceBody"/>
      </w:pPr>
      <w:r>
        <w:t>17-24</w:t>
      </w:r>
      <w:r>
        <w:tab/>
        <w:t>1s &amp; 2s lead down &amp; back, 1s end in middle (2</w:t>
      </w:r>
      <w:r w:rsidRPr="00972EEB">
        <w:t>nd</w:t>
      </w:r>
      <w:r>
        <w:t xml:space="preserve"> place) while 2s end in top place</w:t>
      </w:r>
    </w:p>
    <w:p w:rsidR="00B11EB3" w:rsidRDefault="00B11EB3" w:rsidP="00B11EB3">
      <w:pPr>
        <w:pStyle w:val="DanceBody"/>
        <w:keepNext w:val="0"/>
      </w:pPr>
      <w:r>
        <w:t>25-32</w:t>
      </w:r>
      <w:r>
        <w:tab/>
        <w:t>2s+1s+3s dance reflection reels of 3 on own sides (1s in &amp; up to start)</w:t>
      </w:r>
    </w:p>
    <w:p w:rsidR="00B11EB3" w:rsidRDefault="00B11EB3" w:rsidP="00B11EB3"/>
    <w:p w:rsidR="00B11EB3" w:rsidRDefault="00B11EB3" w:rsidP="00B11EB3">
      <w:pPr>
        <w:pStyle w:val="Minicrib"/>
      </w:pPr>
      <w:r>
        <w:t>THE DUNIVARD REEL  (R8x32)  3C (4C set)</w:t>
      </w:r>
      <w:r>
        <w:tab/>
        <w:t>James Cosh  Glenshee Coll 1</w:t>
      </w:r>
    </w:p>
    <w:p w:rsidR="00B11EB3" w:rsidRDefault="00B11EB3" w:rsidP="00B11EB3">
      <w:pPr>
        <w:pStyle w:val="DanceBody"/>
      </w:pPr>
      <w:r>
        <w:t xml:space="preserve"> 1- 8</w:t>
      </w:r>
      <w:r>
        <w:tab/>
        <w:t>1s+2s turn 1.1/2 times on sides (Ladies LH &amp; Men RH), 1s+3s turn 1.1/2 times on sides using other hand</w:t>
      </w:r>
    </w:p>
    <w:p w:rsidR="00B11EB3" w:rsidRDefault="00B11EB3" w:rsidP="00B11EB3">
      <w:pPr>
        <w:pStyle w:val="DanceBody"/>
      </w:pPr>
      <w:r>
        <w:t xml:space="preserve"> 9-16</w:t>
      </w:r>
      <w:r>
        <w:tab/>
        <w:t>2s+3s+1s dance reels of 3 on sides (2s in &amp; down to start, 3s out &amp; up)</w:t>
      </w:r>
    </w:p>
    <w:p w:rsidR="00B11EB3" w:rsidRDefault="00B11EB3" w:rsidP="00B11EB3">
      <w:pPr>
        <w:pStyle w:val="DanceBody"/>
      </w:pPr>
      <w:r>
        <w:t>17-24</w:t>
      </w:r>
      <w:r>
        <w:tab/>
        <w:t>2s+3s+1s Grand Chain</w:t>
      </w:r>
    </w:p>
    <w:p w:rsidR="00B11EB3" w:rsidRDefault="00B11EB3" w:rsidP="00B11EB3">
      <w:pPr>
        <w:pStyle w:val="DanceBody"/>
        <w:keepNext w:val="0"/>
      </w:pPr>
      <w:r>
        <w:t>25-32</w:t>
      </w:r>
      <w:r>
        <w:tab/>
        <w:t>1s cross up for 1/2 Fig of 8 round 3s, lead up to top, cross &amp; cast to 2</w:t>
      </w:r>
      <w:r w:rsidRPr="00972EEB">
        <w:t>nd</w:t>
      </w:r>
      <w:r>
        <w:t xml:space="preserve"> place</w:t>
      </w:r>
    </w:p>
    <w:p w:rsidR="00B11EB3" w:rsidRDefault="00B11EB3" w:rsidP="00B11EB3"/>
    <w:p w:rsidR="00B11EB3" w:rsidRDefault="00B11EB3" w:rsidP="00B11EB3">
      <w:pPr>
        <w:pStyle w:val="Minicrib"/>
      </w:pPr>
      <w:r>
        <w:t>DUNKELD HOUSE  (J8x32)  3C (4C set)</w:t>
      </w:r>
      <w:r>
        <w:tab/>
        <w:t>John Drewry  Donside Bk</w:t>
      </w:r>
    </w:p>
    <w:p w:rsidR="00B11EB3" w:rsidRDefault="00B11EB3" w:rsidP="00B11EB3">
      <w:pPr>
        <w:pStyle w:val="DanceBody"/>
      </w:pPr>
      <w:r>
        <w:t xml:space="preserve"> 1- 8</w:t>
      </w:r>
      <w:r>
        <w:tab/>
        <w:t>1s+2s+3s dance reflection reels of 3 on opposite sides 1s ending in 1</w:t>
      </w:r>
      <w:r w:rsidRPr="00972EEB">
        <w:t>st</w:t>
      </w:r>
      <w:r>
        <w:t xml:space="preserve"> place opposite sides</w:t>
      </w:r>
    </w:p>
    <w:p w:rsidR="00B11EB3" w:rsidRDefault="00B11EB3" w:rsidP="00B11EB3">
      <w:pPr>
        <w:pStyle w:val="DanceBody"/>
      </w:pPr>
      <w:r>
        <w:t xml:space="preserve"> 9-16</w:t>
      </w:r>
      <w:r>
        <w:tab/>
        <w:t>1s turn 2s with nearer hand on sides 1.1/2 times, 1s cross to turn (once) 3s on own side (with other hand) 1s end facing 1</w:t>
      </w:r>
      <w:r w:rsidRPr="00972EEB">
        <w:t>st</w:t>
      </w:r>
      <w:r>
        <w:t xml:space="preserve"> corner</w:t>
      </w:r>
    </w:p>
    <w:p w:rsidR="00B11EB3" w:rsidRDefault="00B11EB3" w:rsidP="00B11EB3">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B11EB3" w:rsidRDefault="00B11EB3" w:rsidP="00B11EB3">
      <w:pPr>
        <w:pStyle w:val="DanceBody"/>
        <w:keepNext w:val="0"/>
      </w:pPr>
      <w:r>
        <w:t>25-32</w:t>
      </w:r>
      <w:r>
        <w:tab/>
        <w:t>1M dances up &amp; casts to 2</w:t>
      </w:r>
      <w:r w:rsidRPr="00972EEB">
        <w:t>nd</w:t>
      </w:r>
      <w:r>
        <w:t xml:space="preserve"> place own side</w:t>
      </w:r>
      <w:r w:rsidRPr="00BA6B4D">
        <w:rPr>
          <w:b/>
        </w:rPr>
        <w:t xml:space="preserve"> </w:t>
      </w:r>
      <w:r>
        <w:rPr>
          <w:b/>
        </w:rPr>
        <w:t xml:space="preserve">as </w:t>
      </w:r>
      <w:r>
        <w:t>1L dances down &amp; casts up to 2</w:t>
      </w:r>
      <w:r w:rsidRPr="00972EEB">
        <w:t>nd</w:t>
      </w:r>
      <w:r>
        <w:t xml:space="preserve"> place own side, 1L dances RH across with 2s &amp; 1M with 3s</w:t>
      </w:r>
    </w:p>
    <w:p w:rsidR="00B11EB3" w:rsidRDefault="00B11EB3" w:rsidP="00B11EB3"/>
    <w:p w:rsidR="00B11EB3" w:rsidRDefault="00B11EB3" w:rsidP="00B11EB3">
      <w:pPr>
        <w:pStyle w:val="Minicrib"/>
      </w:pPr>
      <w:r>
        <w:t>DUNNET HEAD  (R4x32)  4C set</w:t>
      </w:r>
      <w:r>
        <w:tab/>
        <w:t>Peter Knight  Guide To SCD (ex-Collins)</w:t>
      </w:r>
    </w:p>
    <w:p w:rsidR="00B11EB3" w:rsidRDefault="00B11EB3" w:rsidP="00B11EB3">
      <w:pPr>
        <w:pStyle w:val="DanceBody"/>
      </w:pPr>
      <w:r>
        <w:t xml:space="preserve"> 1- 8</w:t>
      </w:r>
      <w:r>
        <w:tab/>
        <w:t>1L followed by 2L+3L+4L dance across top of set, down behind Men, across the bottom &amp; back to places</w:t>
      </w:r>
    </w:p>
    <w:p w:rsidR="00B11EB3" w:rsidRDefault="00B11EB3" w:rsidP="00B11EB3">
      <w:pPr>
        <w:pStyle w:val="DanceBody"/>
      </w:pPr>
      <w:r>
        <w:t xml:space="preserve"> 9-16</w:t>
      </w:r>
      <w:r>
        <w:tab/>
        <w:t>Men repeat above Fig</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All Adv+Ret for 2 steps, 1s dance down to bottom</w:t>
      </w:r>
    </w:p>
    <w:p w:rsidR="00B11EB3" w:rsidRDefault="00B11EB3" w:rsidP="00B11EB3"/>
    <w:p w:rsidR="00B11EB3" w:rsidRDefault="00B11EB3" w:rsidP="00B11EB3">
      <w:pPr>
        <w:pStyle w:val="Minicrib"/>
      </w:pPr>
      <w:r>
        <w:t>DUNNIDEER  (J8x32)  3C (4C set)</w:t>
      </w:r>
      <w:r>
        <w:tab/>
        <w:t>John Drewry  Bankhead Bk 4</w:t>
      </w:r>
    </w:p>
    <w:p w:rsidR="00B11EB3" w:rsidRDefault="00B11EB3" w:rsidP="00B11EB3">
      <w:pPr>
        <w:pStyle w:val="DanceBody"/>
      </w:pPr>
      <w:r>
        <w:t xml:space="preserve"> 1- 8</w:t>
      </w:r>
      <w:r>
        <w:tab/>
        <w:t>1s turn RH, 1L crosses below 2M &amp; casts up to face 2L</w:t>
      </w:r>
      <w:r w:rsidRPr="00BA6B4D">
        <w:rPr>
          <w:b/>
        </w:rPr>
        <w:t xml:space="preserve"> while </w:t>
      </w:r>
      <w:r>
        <w:t>1M crosses &amp; casts round 2L to face up in centre of dance</w:t>
      </w:r>
    </w:p>
    <w:p w:rsidR="00B11EB3" w:rsidRDefault="00B11EB3" w:rsidP="00B11EB3">
      <w:pPr>
        <w:pStyle w:val="DanceBody"/>
      </w:pPr>
      <w:r>
        <w:t xml:space="preserve"> 9-16</w:t>
      </w:r>
      <w:r>
        <w:tab/>
        <w:t>1M nearer hands joined with 2s &amp; set twice</w:t>
      </w:r>
      <w:r w:rsidRPr="00BA6B4D">
        <w:rPr>
          <w:b/>
        </w:rPr>
        <w:t xml:space="preserve"> while </w:t>
      </w:r>
      <w:r>
        <w:t>1L sets once holding 2L by LH &amp; once holding 2M by LH, 1s+2s dance RH across</w:t>
      </w:r>
    </w:p>
    <w:p w:rsidR="00B11EB3" w:rsidRDefault="00B11EB3" w:rsidP="00B11EB3">
      <w:pPr>
        <w:pStyle w:val="DanceBody"/>
      </w:pPr>
      <w:r>
        <w:t>17-24</w:t>
      </w:r>
      <w:r>
        <w:tab/>
        <w:t>1s &amp; 2s lead down &amp; back 2s ending at top &amp; 1s in centre 2</w:t>
      </w:r>
      <w:r w:rsidRPr="00972EEB">
        <w:t>nd</w:t>
      </w:r>
      <w:r>
        <w:t xml:space="preserve"> place</w:t>
      </w:r>
    </w:p>
    <w:p w:rsidR="00B11EB3" w:rsidRDefault="00B11EB3" w:rsidP="00B11EB3">
      <w:pPr>
        <w:pStyle w:val="DanceBody"/>
        <w:keepNext w:val="0"/>
      </w:pPr>
      <w:r>
        <w:t>25-32</w:t>
      </w:r>
      <w:r>
        <w:tab/>
        <w:t>1s dance reflection reels of 3 on own sides (1s dance up between 2s to start)</w:t>
      </w:r>
    </w:p>
    <w:p w:rsidR="00B11EB3" w:rsidRDefault="00B11EB3" w:rsidP="00B11EB3"/>
    <w:p w:rsidR="00B11EB3" w:rsidRDefault="00B11EB3" w:rsidP="00B11EB3">
      <w:pPr>
        <w:pStyle w:val="Minicrib"/>
      </w:pPr>
      <w:r>
        <w:t>THE DUNNINGTON STRATHSPEY  (S3x32)  3C set</w:t>
      </w:r>
      <w:r>
        <w:tab/>
        <w:t>D  Brown  Dunnington Coll 1</w:t>
      </w:r>
    </w:p>
    <w:p w:rsidR="00B11EB3" w:rsidRDefault="00B11EB3" w:rsidP="00B11EB3">
      <w:pPr>
        <w:pStyle w:val="DanceBody"/>
      </w:pPr>
      <w:r>
        <w:t xml:space="preserve"> 1- 8</w:t>
      </w:r>
      <w:r>
        <w:tab/>
        <w:t>All Set+Link for 3 twice</w:t>
      </w:r>
    </w:p>
    <w:p w:rsidR="00B11EB3" w:rsidRDefault="00B11EB3" w:rsidP="00B11EB3">
      <w:pPr>
        <w:pStyle w:val="DanceBody"/>
      </w:pPr>
      <w:r>
        <w:t xml:space="preserve"> 9-16</w:t>
      </w:r>
      <w:r>
        <w:tab/>
        <w:t>2s followed by 1s dance double Fig of 8 round 3s to end 3 1 2 on opposite sides</w:t>
      </w:r>
    </w:p>
    <w:p w:rsidR="00B11EB3" w:rsidRDefault="00B11EB3" w:rsidP="00B11EB3">
      <w:pPr>
        <w:pStyle w:val="DanceBody"/>
      </w:pPr>
      <w:r>
        <w:t>17-28</w:t>
      </w:r>
      <w:r>
        <w:tab/>
        <w:t>3s+1s+2s dance 3 couple R&amp;L</w:t>
      </w:r>
    </w:p>
    <w:p w:rsidR="00B11EB3" w:rsidRDefault="00B11EB3" w:rsidP="00B11EB3">
      <w:pPr>
        <w:pStyle w:val="DanceBody"/>
        <w:keepNext w:val="0"/>
      </w:pPr>
      <w:r>
        <w:t>29-32</w:t>
      </w:r>
      <w:r>
        <w:tab/>
        <w:t>All set &amp; cross RH.  3 1 2</w:t>
      </w:r>
    </w:p>
    <w:p w:rsidR="00B11EB3" w:rsidRDefault="00B11EB3" w:rsidP="00B11EB3"/>
    <w:p w:rsidR="00B11EB3" w:rsidRDefault="00B11EB3" w:rsidP="00B11EB3">
      <w:pPr>
        <w:pStyle w:val="Minicrib"/>
      </w:pPr>
      <w:r>
        <w:t>DUNNOTTAR CASTLE  (S3x32)  3C set</w:t>
      </w:r>
      <w:r>
        <w:tab/>
        <w:t>John Drewry  Canadian Bk</w:t>
      </w:r>
    </w:p>
    <w:p w:rsidR="00B11EB3" w:rsidRDefault="00B11EB3" w:rsidP="00B11EB3">
      <w:pPr>
        <w:pStyle w:val="DanceBody"/>
      </w:pPr>
      <w:r>
        <w:t xml:space="preserve"> 1- 4</w:t>
      </w:r>
      <w:r>
        <w:tab/>
        <w:t xml:space="preserve">1s turn 2H &amp; face out </w:t>
      </w:r>
      <w:r>
        <w:rPr>
          <w:b/>
        </w:rPr>
        <w:t>while</w:t>
      </w:r>
      <w:r>
        <w:t xml:space="preserve"> 2M dances in front of 3M &amp; turns 3L 2H to finish in 3rd place on own sides, </w:t>
      </w:r>
      <w:r>
        <w:rPr>
          <w:b/>
        </w:rPr>
        <w:t>while</w:t>
      </w:r>
      <w:r>
        <w:t xml:space="preserve"> 3M dances behind 2M &amp; turns 2L with 2H to finish in 2nd place NHJ facing up</w:t>
      </w:r>
    </w:p>
    <w:p w:rsidR="00B11EB3" w:rsidRDefault="00B11EB3" w:rsidP="00B11EB3">
      <w:pPr>
        <w:pStyle w:val="DanceBody"/>
      </w:pPr>
      <w:r>
        <w:t xml:space="preserve"> 5- 8</w:t>
      </w:r>
      <w:r>
        <w:tab/>
        <w:t>1s cast to 2nd place as 3M+2L dance up to top, 1s turn 2H to face 2L (1L on partner's right)</w:t>
      </w:r>
    </w:p>
    <w:p w:rsidR="00B11EB3" w:rsidRDefault="00B11EB3" w:rsidP="00B11EB3">
      <w:pPr>
        <w:pStyle w:val="DanceBody"/>
      </w:pPr>
      <w:r>
        <w:t xml:space="preserve"> 9-16</w:t>
      </w:r>
      <w:r>
        <w:tab/>
        <w:t>1s make an arch &amp; dance up</w:t>
      </w:r>
      <w:r w:rsidRPr="00BA6B4D">
        <w:rPr>
          <w:b/>
        </w:rPr>
        <w:t xml:space="preserve"> </w:t>
      </w:r>
      <w:r>
        <w:rPr>
          <w:b/>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B11EB3" w:rsidRDefault="00B11EB3" w:rsidP="00B11EB3">
      <w:pPr>
        <w:pStyle w:val="DanceBody"/>
      </w:pPr>
      <w:r>
        <w:t>17-20</w:t>
      </w:r>
      <w:r>
        <w:tab/>
        <w:t>2s make an arch &amp; change places with 3M</w:t>
      </w:r>
      <w:r w:rsidRPr="00BA6B4D">
        <w:rPr>
          <w:b/>
        </w:rPr>
        <w:t xml:space="preserve"> while </w:t>
      </w:r>
      <w:r>
        <w:t>1s make an arch &amp; change places with 3L, 2s turn 2H</w:t>
      </w:r>
      <w:r w:rsidRPr="00BA6B4D">
        <w:rPr>
          <w:b/>
        </w:rPr>
        <w:t xml:space="preserve"> while </w:t>
      </w:r>
      <w:r>
        <w:t>1s 1/2 turn 2H to face diagonally</w:t>
      </w:r>
      <w:r w:rsidRPr="00BA6B4D">
        <w:rPr>
          <w:b/>
        </w:rPr>
        <w:t xml:space="preserve"> while </w:t>
      </w:r>
      <w:r>
        <w:t>3s dance round each other LSh to end with 3L facing 2s &amp; 3M facing 1s</w:t>
      </w:r>
    </w:p>
    <w:p w:rsidR="00B11EB3" w:rsidRDefault="00B11EB3" w:rsidP="00B11EB3">
      <w:pPr>
        <w:pStyle w:val="DanceBody"/>
      </w:pPr>
      <w:r>
        <w:t>21-24</w:t>
      </w:r>
      <w:r>
        <w:tab/>
        <w:t>2s+3L</w:t>
      </w:r>
      <w:r w:rsidRPr="007F0D5A">
        <w:rPr>
          <w:b/>
        </w:rPr>
        <w:t xml:space="preserve"> also </w:t>
      </w:r>
      <w:r>
        <w:t>1s+3M circle 3H round to left for 2 steps &amp; 3s dance to 2</w:t>
      </w:r>
      <w:r w:rsidRPr="00972EEB">
        <w:t>nd</w:t>
      </w:r>
      <w:r>
        <w:t xml:space="preserve"> place on own side</w:t>
      </w:r>
      <w:r w:rsidRPr="00BA6B4D">
        <w:rPr>
          <w:b/>
        </w:rPr>
        <w:t xml:space="preserve"> while </w:t>
      </w:r>
      <w:r>
        <w:t>2s end in centre in top place facing down NHJ &amp; 1s in centre in 3</w:t>
      </w:r>
      <w:r w:rsidRPr="00972EEB">
        <w:t>rd</w:t>
      </w:r>
      <w:r>
        <w:t xml:space="preserve"> place facing up NHJ</w:t>
      </w:r>
    </w:p>
    <w:p w:rsidR="00B11EB3" w:rsidRDefault="00B11EB3" w:rsidP="00B11EB3">
      <w:pPr>
        <w:pStyle w:val="DanceBody"/>
        <w:keepNext w:val="0"/>
      </w:pPr>
      <w:r>
        <w:t>25-32</w:t>
      </w:r>
      <w:r>
        <w:tab/>
        <w:t>All set, all circle 6H round to left, pull back RSh &amp; spiral out (chase) to place on last 2 bars.  2 3 1</w:t>
      </w:r>
    </w:p>
    <w:p w:rsidR="00B11EB3" w:rsidRDefault="00B11EB3" w:rsidP="00B11EB3"/>
    <w:p w:rsidR="00B11EB3" w:rsidRDefault="00B11EB3" w:rsidP="00B11EB3">
      <w:pPr>
        <w:pStyle w:val="Minicrib"/>
      </w:pPr>
      <w:r>
        <w:t>DUNNOTTAR HI-JINKS  (J4x40)  4 Person Sq.Set</w:t>
      </w:r>
      <w:r>
        <w:tab/>
        <w:t>Children at Dunnottar School  Stonehaven Platinum Anniv. Dances</w:t>
      </w:r>
    </w:p>
    <w:p w:rsidR="00B11EB3" w:rsidRDefault="00B11EB3" w:rsidP="00B11EB3">
      <w:pPr>
        <w:pStyle w:val="DanceBody"/>
      </w:pPr>
      <w:r>
        <w:t xml:space="preserve"> 1-8</w:t>
      </w:r>
      <w:r>
        <w:tab/>
        <w:t>All 4 dancers chase clockwise round back to original places</w:t>
      </w:r>
    </w:p>
    <w:p w:rsidR="00B11EB3" w:rsidRDefault="00B11EB3" w:rsidP="00B11EB3">
      <w:pPr>
        <w:pStyle w:val="DanceBody"/>
      </w:pPr>
      <w:r>
        <w:t xml:space="preserve"> 9-16</w:t>
      </w:r>
      <w:r>
        <w:tab/>
        <w:t>All dance RH across &amp; LH across back to place</w:t>
      </w:r>
    </w:p>
    <w:p w:rsidR="00B11EB3" w:rsidRDefault="00B11EB3" w:rsidP="00B11EB3">
      <w:pPr>
        <w:pStyle w:val="DanceBody"/>
      </w:pPr>
      <w:r>
        <w:t>17-24</w:t>
      </w:r>
      <w:r>
        <w:tab/>
        <w:t>Dancers 1+3 set, Advance (2 steps); turn RH back to place</w:t>
      </w:r>
    </w:p>
    <w:p w:rsidR="00B11EB3" w:rsidRDefault="00B11EB3" w:rsidP="00B11EB3">
      <w:pPr>
        <w:pStyle w:val="DanceBody"/>
      </w:pPr>
      <w:r>
        <w:t>25-32</w:t>
      </w:r>
      <w:r>
        <w:tab/>
        <w:t>Dancers 2+4 repeat 17-24</w:t>
      </w:r>
    </w:p>
    <w:p w:rsidR="00B11EB3" w:rsidRDefault="00B11EB3" w:rsidP="00B11EB3">
      <w:pPr>
        <w:pStyle w:val="DanceBody"/>
      </w:pPr>
      <w:r>
        <w:t>33-36</w:t>
      </w:r>
      <w:r>
        <w:tab/>
        <w:t>All circle 4H round to left back to place</w:t>
      </w:r>
    </w:p>
    <w:p w:rsidR="00B11EB3" w:rsidRDefault="00B11EB3" w:rsidP="00B11EB3">
      <w:pPr>
        <w:pStyle w:val="DanceBody"/>
        <w:keepNext w:val="0"/>
      </w:pPr>
      <w:r>
        <w:t>37-40</w:t>
      </w:r>
      <w:r>
        <w:tab/>
        <w:t>All dancers chase 1 place to left (2 steps) &amp; set</w:t>
      </w:r>
    </w:p>
    <w:p w:rsidR="00B11EB3" w:rsidRDefault="00B11EB3" w:rsidP="00B11EB3"/>
    <w:p w:rsidR="00B11EB3" w:rsidRDefault="00B11EB3" w:rsidP="00B11EB3">
      <w:pPr>
        <w:pStyle w:val="Minicrib"/>
      </w:pPr>
      <w:r>
        <w:t>DUNNOTTER CASTLE  (J8x32)  3C (4C set)</w:t>
      </w:r>
      <w:r>
        <w:tab/>
        <w:t>Marian Ball  Southport 1</w:t>
      </w:r>
    </w:p>
    <w:p w:rsidR="00B11EB3" w:rsidRDefault="00B11EB3" w:rsidP="00B11EB3">
      <w:pPr>
        <w:pStyle w:val="DanceBody"/>
      </w:pPr>
      <w:r>
        <w:t xml:space="preserve"> 1- 8</w:t>
      </w:r>
      <w:r>
        <w:tab/>
        <w:t>1s+2s+3s cross RH, set &amp; chase 1/2 way clockwise</w:t>
      </w:r>
    </w:p>
    <w:p w:rsidR="00B11EB3" w:rsidRDefault="00B11EB3" w:rsidP="00B11EB3">
      <w:pPr>
        <w:pStyle w:val="DanceBody"/>
      </w:pPr>
      <w:r>
        <w:t xml:space="preserve"> 9-16</w:t>
      </w:r>
      <w:r>
        <w:tab/>
        <w:t>1L+2M cross RH, 1M+2L</w:t>
      </w:r>
      <w:r w:rsidRPr="007F0D5A">
        <w:rPr>
          <w:b/>
        </w:rPr>
        <w:t xml:space="preserve"> also </w:t>
      </w:r>
      <w:r>
        <w:t>1L+3L cross LH, 3L+2M</w:t>
      </w:r>
      <w:r w:rsidRPr="007F0D5A">
        <w:rPr>
          <w:b/>
        </w:rPr>
        <w:t xml:space="preserve"> also </w:t>
      </w:r>
      <w:r>
        <w:t>3M+1M cross RH, 3M+2L cross LH.  1 2 3</w:t>
      </w:r>
    </w:p>
    <w:p w:rsidR="00B11EB3" w:rsidRDefault="00B11EB3" w:rsidP="00B11EB3">
      <w:pPr>
        <w:pStyle w:val="DanceBody"/>
      </w:pPr>
      <w:r>
        <w:t>17-24</w:t>
      </w:r>
      <w:r>
        <w:tab/>
        <w:t>1s set, cast 1 place&amp; dance RH across (Man with 3s, Lady with 2s)</w:t>
      </w:r>
    </w:p>
    <w:p w:rsidR="00B11EB3" w:rsidRDefault="00B11EB3" w:rsidP="00B11EB3">
      <w:pPr>
        <w:pStyle w:val="DanceBody"/>
        <w:keepNext w:val="0"/>
      </w:pPr>
      <w:r>
        <w:t>25-32</w:t>
      </w:r>
      <w:r>
        <w:tab/>
        <w:t>2s+1s+3s circle 6H left for 2 bars, set, circle right &amp; set on sides</w:t>
      </w:r>
    </w:p>
    <w:p w:rsidR="00B11EB3" w:rsidRDefault="00B11EB3" w:rsidP="00B11EB3"/>
    <w:p w:rsidR="00B11EB3" w:rsidRDefault="00B11EB3" w:rsidP="00B11EB3">
      <w:pPr>
        <w:pStyle w:val="Minicrib"/>
      </w:pPr>
      <w:r>
        <w:t>DUNS &amp; DISTRICT  (R8x32)  3C (4C set)</w:t>
      </w:r>
      <w:r>
        <w:tab/>
        <w:t>Jim Rae  Dancing Tour</w:t>
      </w:r>
    </w:p>
    <w:p w:rsidR="00B11EB3" w:rsidRPr="00852DAD" w:rsidRDefault="00B11EB3" w:rsidP="00B11EB3">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B11EB3" w:rsidRPr="00852DAD" w:rsidRDefault="00B11EB3" w:rsidP="00B11EB3">
      <w:pPr>
        <w:pStyle w:val="DanceBody"/>
      </w:pPr>
      <w:r w:rsidRPr="00852DAD">
        <w:t xml:space="preserve"> 9-16</w:t>
      </w:r>
      <w:r w:rsidRPr="00852DAD">
        <w:tab/>
        <w:t xml:space="preserve">1s set &amp; turn </w:t>
      </w:r>
      <w:r>
        <w:t xml:space="preserve">3/4 </w:t>
      </w:r>
      <w:r w:rsidRPr="00852DAD">
        <w:t xml:space="preserve">LH, 1L+2s </w:t>
      </w:r>
      <w:r w:rsidRPr="00852DAD">
        <w:rPr>
          <w:b/>
        </w:rPr>
        <w:t xml:space="preserve">also </w:t>
      </w:r>
      <w:r w:rsidRPr="00852DAD">
        <w:t>1M+3s</w:t>
      </w:r>
      <w:r w:rsidRPr="00852DAD">
        <w:rPr>
          <w:b/>
        </w:rPr>
        <w:t xml:space="preserve"> </w:t>
      </w:r>
      <w:r w:rsidRPr="00852DAD">
        <w:t>dance RH across 1s end facing 1</w:t>
      </w:r>
      <w:r w:rsidRPr="00972EEB">
        <w:t>st</w:t>
      </w:r>
      <w:r w:rsidRPr="00852DAD">
        <w:t xml:space="preserve"> corners</w:t>
      </w:r>
    </w:p>
    <w:p w:rsidR="00B11EB3" w:rsidRPr="00852DAD" w:rsidRDefault="00B11EB3" w:rsidP="00B11EB3">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B11EB3" w:rsidRPr="00852DAD" w:rsidRDefault="00B11EB3" w:rsidP="00B11EB3">
      <w:pPr>
        <w:pStyle w:val="DanceBody"/>
        <w:keepNext w:val="0"/>
      </w:pPr>
      <w:r w:rsidRPr="00852DAD">
        <w:t>25-32</w:t>
      </w:r>
      <w:r w:rsidRPr="00852DAD">
        <w:tab/>
        <w:t>2s+1s+3s circle 6H round to left &amp; 1s cross RH to own sides 2</w:t>
      </w:r>
      <w:r w:rsidRPr="00972EEB">
        <w:t>nd</w:t>
      </w:r>
      <w:r w:rsidRPr="00852DAD">
        <w:t xml:space="preserve"> place</w:t>
      </w:r>
    </w:p>
    <w:p w:rsidR="00B11EB3" w:rsidRDefault="00B11EB3" w:rsidP="00B11EB3"/>
    <w:p w:rsidR="00B11EB3" w:rsidRDefault="00B11EB3" w:rsidP="00B11EB3">
      <w:pPr>
        <w:pStyle w:val="Minicrib"/>
      </w:pPr>
      <w:r>
        <w:t>DUNS 500  (S64)  Sq.Set</w:t>
      </w:r>
      <w:r>
        <w:tab/>
        <w:t>W Miller  Allanton Coll</w:t>
      </w:r>
    </w:p>
    <w:p w:rsidR="00B11EB3" w:rsidRDefault="00B11EB3" w:rsidP="00B11EB3">
      <w:pPr>
        <w:pStyle w:val="DanceBody"/>
      </w:pPr>
      <w:r>
        <w:t xml:space="preserve"> 1- 8</w:t>
      </w:r>
      <w:r>
        <w:tab/>
        <w:t>1s+3s dance reel of 4 Ladies passing LSh to start</w:t>
      </w:r>
    </w:p>
    <w:p w:rsidR="00B11EB3" w:rsidRDefault="00B11EB3" w:rsidP="00B11EB3">
      <w:pPr>
        <w:pStyle w:val="DanceBody"/>
      </w:pPr>
      <w:r>
        <w:t xml:space="preserve"> 9-16</w:t>
      </w:r>
      <w:r>
        <w:tab/>
        <w:t>2s+4s dance reel of 4 Ladies passing LSh to start</w:t>
      </w:r>
    </w:p>
    <w:p w:rsidR="00B11EB3" w:rsidRDefault="00B11EB3" w:rsidP="00B11EB3">
      <w:pPr>
        <w:pStyle w:val="DanceBody"/>
      </w:pPr>
      <w:r>
        <w:t>17-24</w:t>
      </w:r>
      <w:r>
        <w:tab/>
        <w:t>1s+4s</w:t>
      </w:r>
      <w:r w:rsidRPr="007F0D5A">
        <w:rPr>
          <w:b/>
        </w:rPr>
        <w:t xml:space="preserve"> also </w:t>
      </w:r>
      <w:r>
        <w:t>2s+3s dance RH across &amp; LH back to places</w:t>
      </w:r>
    </w:p>
    <w:p w:rsidR="00B11EB3" w:rsidRDefault="00B11EB3" w:rsidP="00B11EB3">
      <w:pPr>
        <w:pStyle w:val="DanceBody"/>
      </w:pPr>
      <w:r>
        <w:t>25-32</w:t>
      </w:r>
      <w:r>
        <w:tab/>
        <w:t>1s+3s dance R&amp;L</w:t>
      </w:r>
    </w:p>
    <w:p w:rsidR="00B11EB3" w:rsidRDefault="00B11EB3" w:rsidP="00B11EB3">
      <w:pPr>
        <w:pStyle w:val="DanceBody"/>
      </w:pPr>
      <w:r>
        <w:t>33-40</w:t>
      </w:r>
      <w:r>
        <w:tab/>
        <w:t>2s+4s dance Ladies Chain</w:t>
      </w:r>
    </w:p>
    <w:p w:rsidR="00B11EB3" w:rsidRDefault="00B11EB3" w:rsidP="00B11EB3">
      <w:pPr>
        <w:pStyle w:val="DanceBody"/>
      </w:pPr>
      <w:r>
        <w:t>41-48</w:t>
      </w:r>
      <w:r>
        <w:tab/>
        <w:t>All 4 Ladies dance RH across once round &amp; Men dance RH across once round to end in centre facing partners</w:t>
      </w:r>
    </w:p>
    <w:p w:rsidR="00B11EB3" w:rsidRDefault="00B11EB3" w:rsidP="00B11EB3">
      <w:pPr>
        <w:pStyle w:val="DanceBody"/>
      </w:pPr>
      <w:r>
        <w:t>49-56</w:t>
      </w:r>
      <w:r>
        <w:tab/>
        <w:t>All couples set to partners twice &amp; turn 2H back to original places</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DUNS DAISY CHAIN  (S4x32)  4C Set</w:t>
      </w:r>
      <w:r>
        <w:tab/>
        <w:t>John Wilkinson, 2023</w:t>
      </w:r>
    </w:p>
    <w:p w:rsidR="00B11EB3" w:rsidRDefault="00B11EB3" w:rsidP="00B11EB3">
      <w:pPr>
        <w:pStyle w:val="DanceBody"/>
      </w:pPr>
      <w:r>
        <w:t xml:space="preserve"> 1- 8</w:t>
      </w:r>
      <w:r>
        <w:tab/>
        <w:t xml:space="preserve">1s+2s </w:t>
      </w:r>
      <w:r>
        <w:rPr>
          <w:b/>
        </w:rPr>
        <w:t>also</w:t>
      </w:r>
      <w:r>
        <w:t xml:space="preserve"> 3s+4s circle 4H round to left; 1s+2s </w:t>
      </w:r>
      <w:r>
        <w:rPr>
          <w:b/>
        </w:rPr>
        <w:t>also</w:t>
      </w:r>
      <w:r>
        <w:t xml:space="preserve"> 3s+4s Set+Link.  2 1 4 3</w:t>
      </w:r>
    </w:p>
    <w:p w:rsidR="00B11EB3" w:rsidRDefault="00B11EB3" w:rsidP="00B11EB3">
      <w:pPr>
        <w:pStyle w:val="DanceBody"/>
      </w:pPr>
      <w:r>
        <w:t xml:space="preserve"> 9-16</w:t>
      </w:r>
      <w:r>
        <w:tab/>
        <w:t>2s+1s+4s dance 6 bar LSh reels of 3 on sides (1s+4s pass LSh to start), 1s+4s change places LH, 1L face out.  2 4 1 3</w:t>
      </w:r>
    </w:p>
    <w:p w:rsidR="00B11EB3" w:rsidRDefault="00B11EB3" w:rsidP="00B11EB3">
      <w:pPr>
        <w:pStyle w:val="DanceBody"/>
      </w:pPr>
      <w:r>
        <w:t>17-24</w:t>
      </w:r>
      <w:r>
        <w:tab/>
        <w:t>1L followed by 1M casts up behind 4L &amp; across to 2nd place opp side (4s step down 19-20); 1s turn 1.1/2 LH to 2nd place own side</w:t>
      </w:r>
    </w:p>
    <w:p w:rsidR="00B11EB3" w:rsidRPr="00253BF3" w:rsidRDefault="00B11EB3" w:rsidP="00B11EB3">
      <w:pPr>
        <w:pStyle w:val="DanceBody"/>
      </w:pPr>
      <w:r w:rsidRPr="00253BF3">
        <w:t>25-32</w:t>
      </w:r>
      <w:r>
        <w:tab/>
        <w:t>1s+4s dance Bourrel:</w:t>
      </w:r>
    </w:p>
    <w:p w:rsidR="00B11EB3" w:rsidRDefault="00B11EB3" w:rsidP="00B11EB3">
      <w:pPr>
        <w:pStyle w:val="DanceBody"/>
      </w:pPr>
      <w:r>
        <w:tab/>
        <w:t>25-28  1M+4L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Set to partners &amp; turn 2H to own sides having changed places.  2 4 1 3</w:t>
      </w:r>
    </w:p>
    <w:p w:rsidR="00B11EB3" w:rsidRDefault="00B11EB3" w:rsidP="00B11EB3"/>
    <w:p w:rsidR="00B11EB3" w:rsidRDefault="00B11EB3" w:rsidP="00B11EB3">
      <w:pPr>
        <w:pStyle w:val="Minicrib"/>
      </w:pPr>
      <w:r>
        <w:t>DUNSHELT STRATHSPEY  (S8x32)  3C (4C set)</w:t>
      </w:r>
      <w:r>
        <w:tab/>
        <w:t>N Humphries  SCD Archives</w:t>
      </w:r>
    </w:p>
    <w:p w:rsidR="00B11EB3" w:rsidRDefault="00B11EB3" w:rsidP="00B11EB3">
      <w:pPr>
        <w:pStyle w:val="DanceBody"/>
      </w:pPr>
      <w:r>
        <w:t xml:space="preserve"> 1- 8</w:t>
      </w:r>
      <w:r>
        <w:tab/>
        <w:t>1s+2s+3s set twice &amp; turn partner 2H</w:t>
      </w:r>
    </w:p>
    <w:p w:rsidR="00B11EB3" w:rsidRDefault="00B11EB3" w:rsidP="00B11EB3">
      <w:pPr>
        <w:pStyle w:val="DanceBody"/>
      </w:pPr>
      <w:r>
        <w:t xml:space="preserve"> 9-16</w:t>
      </w:r>
      <w:r>
        <w:tab/>
        <w:t>1s+2s+3s circle 6H round &amp; back</w:t>
      </w:r>
    </w:p>
    <w:p w:rsidR="00B11EB3" w:rsidRDefault="00B11EB3" w:rsidP="00B11EB3">
      <w:pPr>
        <w:pStyle w:val="DanceBody"/>
      </w:pPr>
      <w:r>
        <w:t>17-24</w:t>
      </w:r>
      <w:r>
        <w:tab/>
        <w:t>1s cast 1 pl, cross LH &amp; cast down 1 pl, lead up to top turning to own sides to face down</w:t>
      </w:r>
      <w:r w:rsidRPr="00BA6B4D">
        <w:rPr>
          <w:b/>
        </w:rPr>
        <w:t xml:space="preserve"> while </w:t>
      </w:r>
      <w:r>
        <w:t>2s dance up, cast &amp; follow 1s to face them in 2</w:t>
      </w:r>
      <w:r w:rsidRPr="00972EEB">
        <w:t>nd</w:t>
      </w:r>
      <w:r>
        <w:t xml:space="preserve"> pl</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pPr>
      <w:r>
        <w:t>DUNSINANE  (S8x32)  3C (4C set)</w:t>
      </w:r>
      <w:r>
        <w:tab/>
        <w:t>John Drewry  Canadian Bk</w:t>
      </w:r>
    </w:p>
    <w:p w:rsidR="00B11EB3" w:rsidRPr="006C6B03" w:rsidRDefault="00B11EB3" w:rsidP="00B11EB3">
      <w:pPr>
        <w:pStyle w:val="DanceBody"/>
      </w:pPr>
      <w:r w:rsidRPr="006C6B03">
        <w:t xml:space="preserve"> 1- 8</w:t>
      </w:r>
      <w:r w:rsidRPr="006C6B03">
        <w:tab/>
        <w:t>2s followed by 1s dance a Fig of 8 round the 3s &amp; end with 2s dancing up to 1st place</w:t>
      </w:r>
    </w:p>
    <w:p w:rsidR="00B11EB3" w:rsidRPr="006C6B03" w:rsidRDefault="00B11EB3" w:rsidP="00B11EB3">
      <w:pPr>
        <w:pStyle w:val="DanceBody"/>
      </w:pPr>
      <w:r w:rsidRPr="006C6B03">
        <w:t xml:space="preserve"> 9-16</w:t>
      </w:r>
      <w:r w:rsidRPr="006C6B03">
        <w:tab/>
        <w:t>1L dances RH across with 2s &amp; 1M with 3s, pass LSh to dance 1/2 diagonal reel with 2nd corners</w:t>
      </w:r>
    </w:p>
    <w:p w:rsidR="00B11EB3" w:rsidRPr="006C6B03" w:rsidRDefault="00B11EB3" w:rsidP="00B11EB3">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B11EB3" w:rsidRPr="006C6B03" w:rsidRDefault="00B11EB3" w:rsidP="00B11EB3">
      <w:pPr>
        <w:pStyle w:val="DanceBody"/>
      </w:pPr>
      <w:r w:rsidRPr="006C6B03">
        <w:t>25-32</w:t>
      </w:r>
      <w:r w:rsidRPr="006C6B03">
        <w:tab/>
        <w:t>1L+ 3s (in top place) &amp; 1M+2s circle 3H round to left (3 bars).  Circles open out (1s leading) into 6H round (3 bars)  &amp; 1s cross RH to own sides</w:t>
      </w:r>
    </w:p>
    <w:p w:rsidR="00B11EB3" w:rsidRPr="006C6B03" w:rsidRDefault="00B11EB3" w:rsidP="00B11EB3">
      <w:pPr>
        <w:pStyle w:val="DanceBody"/>
        <w:keepNext w:val="0"/>
        <w:rPr>
          <w:i/>
        </w:rPr>
      </w:pPr>
      <w:r w:rsidRPr="006C6B03">
        <w:rPr>
          <w:i/>
        </w:rPr>
        <w:tab/>
        <w:t>2nd time through - 1s cross to 4th place as 4s cast up to 3rd place</w:t>
      </w:r>
    </w:p>
    <w:p w:rsidR="00B11EB3" w:rsidRDefault="00B11EB3" w:rsidP="00B11EB3"/>
    <w:p w:rsidR="00B11EB3" w:rsidRDefault="00B11EB3" w:rsidP="00B11EB3">
      <w:pPr>
        <w:pStyle w:val="Minicrib"/>
      </w:pPr>
      <w:r>
        <w:t>THE DUNSMUIR STRATHSPEY  (S3x32)  3C set</w:t>
      </w:r>
      <w:r>
        <w:tab/>
        <w:t>John Drewry  Bankhead Bk 1</w:t>
      </w:r>
    </w:p>
    <w:p w:rsidR="00B11EB3" w:rsidRDefault="00B11EB3" w:rsidP="00B11EB3">
      <w:pPr>
        <w:pStyle w:val="DanceBody"/>
      </w:pPr>
      <w:r>
        <w:t xml:space="preserve"> 1- 8</w:t>
      </w:r>
      <w:r>
        <w:tab/>
        <w:t>1s lead down for 3 steps, 1/2 turn RH lead up crossing to dance up behind 2s to places</w:t>
      </w:r>
    </w:p>
    <w:p w:rsidR="00B11EB3" w:rsidRDefault="00B11EB3" w:rsidP="00B11EB3">
      <w:pPr>
        <w:pStyle w:val="DanceBody"/>
      </w:pPr>
      <w:r>
        <w:t xml:space="preserve"> 9-16</w:t>
      </w:r>
      <w:r>
        <w:tab/>
        <w:t>1L+3M change places RH, cast into 2</w:t>
      </w:r>
      <w:r w:rsidRPr="00972EEB">
        <w:t>nd</w:t>
      </w:r>
      <w:r>
        <w:t xml:space="preserve"> place opposite sides</w:t>
      </w:r>
      <w:r w:rsidRPr="00BA6B4D">
        <w:rPr>
          <w:b/>
        </w:rPr>
        <w:t xml:space="preserve"> while </w:t>
      </w:r>
      <w:r>
        <w:t>2L+3L</w:t>
      </w:r>
      <w:r w:rsidRPr="007F0D5A">
        <w:rPr>
          <w:b/>
        </w:rPr>
        <w:t xml:space="preserve"> also </w:t>
      </w:r>
      <w:r>
        <w:t>1M+2M set &amp; Petronella-in-tandem, 1L+3M cross RH &amp; cast into middle</w:t>
      </w:r>
      <w:r w:rsidRPr="00BA6B4D">
        <w:rPr>
          <w:b/>
        </w:rPr>
        <w:t xml:space="preserve"> while </w:t>
      </w:r>
      <w:r>
        <w:t>others set &amp; Petronella-in-Tandem</w:t>
      </w:r>
    </w:p>
    <w:p w:rsidR="00B11EB3" w:rsidRDefault="00B11EB3" w:rsidP="00B11EB3">
      <w:pPr>
        <w:pStyle w:val="DanceBody"/>
      </w:pPr>
      <w:r>
        <w:t>17-24</w:t>
      </w:r>
      <w:r>
        <w:tab/>
        <w:t>All set, circle 6H round left to original places &amp; set</w:t>
      </w:r>
    </w:p>
    <w:p w:rsidR="00B11EB3" w:rsidRDefault="00B11EB3" w:rsidP="00B11EB3">
      <w:pPr>
        <w:pStyle w:val="DanceBody"/>
        <w:keepNext w:val="0"/>
      </w:pPr>
      <w:r>
        <w:t>25-32</w:t>
      </w:r>
      <w:r>
        <w:tab/>
        <w:t>2s followed by 1s dance down, cast up (2s to top), 1s followed by 3s dance up &amp; cast to end 2 3 1</w:t>
      </w:r>
    </w:p>
    <w:p w:rsidR="00B11EB3" w:rsidRDefault="00B11EB3" w:rsidP="00B11EB3"/>
    <w:p w:rsidR="00B11EB3" w:rsidRDefault="00B11EB3" w:rsidP="00B11EB3">
      <w:pPr>
        <w:pStyle w:val="Minicrib"/>
      </w:pPr>
      <w:r>
        <w:t>DUNVEGAN CASTLE  (M-(S32+R32))  Sq.Set</w:t>
      </w:r>
      <w:r>
        <w:tab/>
        <w:t>H Ways  Bicentennial Bk+7 SCDs</w:t>
      </w:r>
    </w:p>
    <w:p w:rsidR="00B11EB3" w:rsidRDefault="00B11EB3" w:rsidP="00B11EB3">
      <w:pPr>
        <w:pStyle w:val="DanceBody"/>
      </w:pPr>
      <w:r>
        <w:t>Strathspey</w:t>
      </w:r>
    </w:p>
    <w:p w:rsidR="00B11EB3" w:rsidRDefault="00B11EB3" w:rsidP="00B11EB3">
      <w:pPr>
        <w:pStyle w:val="DanceBody"/>
      </w:pPr>
      <w:r>
        <w:t>1- 4</w:t>
      </w:r>
      <w:r>
        <w:tab/>
        <w:t>Men advance into centre 1 step &amp; out to left</w:t>
      </w:r>
      <w:r w:rsidRPr="00BA6B4D">
        <w:rPr>
          <w:b/>
        </w:rPr>
        <w:t xml:space="preserve"> </w:t>
      </w:r>
      <w:r>
        <w:rPr>
          <w:b/>
        </w:rPr>
        <w:t xml:space="preserve">as </w:t>
      </w:r>
      <w:r>
        <w:t>Ladies move 1 step to right &amp; 1 step forward, all turn new partner 2H 1.1/2 times</w:t>
      </w:r>
    </w:p>
    <w:p w:rsidR="00B11EB3" w:rsidRDefault="00B11EB3" w:rsidP="00B11EB3">
      <w:pPr>
        <w:pStyle w:val="DanceBody"/>
      </w:pPr>
      <w:r>
        <w:t xml:space="preserve"> 5-16</w:t>
      </w:r>
      <w:r>
        <w:tab/>
        <w:t>Repeat above Fig 3 more times except that the last turn is once round only to end with original Lady partner on Mans left</w:t>
      </w:r>
    </w:p>
    <w:p w:rsidR="00B11EB3" w:rsidRDefault="00B11EB3" w:rsidP="00B11EB3">
      <w:pPr>
        <w:pStyle w:val="DanceBody"/>
      </w:pPr>
      <w:r>
        <w:t>17-24</w:t>
      </w:r>
      <w:r>
        <w:tab/>
        <w:t>All dance reels of 4 round circle &amp; back passing own partner RSh ending in partners original place Men facing out &amp; Ladies in</w:t>
      </w:r>
    </w:p>
    <w:p w:rsidR="00B11EB3" w:rsidRDefault="00B11EB3" w:rsidP="00B11EB3">
      <w:pPr>
        <w:pStyle w:val="DanceBody"/>
      </w:pPr>
      <w:r>
        <w:t>25-32</w:t>
      </w:r>
      <w:r>
        <w:tab/>
        <w:t>All dance interlocking reels of 4 across pass LSh in centre end with Men BtoB in centre facing out between partner &amp; Lady originally on their right</w:t>
      </w:r>
    </w:p>
    <w:p w:rsidR="00B11EB3" w:rsidRDefault="00B11EB3" w:rsidP="00B11EB3">
      <w:pPr>
        <w:pStyle w:val="DanceBody"/>
      </w:pPr>
      <w:r>
        <w:t>Reel</w:t>
      </w:r>
    </w:p>
    <w:p w:rsidR="00B11EB3" w:rsidRDefault="00B11EB3" w:rsidP="00B11EB3">
      <w:pPr>
        <w:pStyle w:val="DanceBody"/>
      </w:pPr>
      <w:r>
        <w:t xml:space="preserve"> 1- 8</w:t>
      </w:r>
      <w:r>
        <w:tab/>
        <w:t>All set holding hands</w:t>
      </w:r>
      <w:r w:rsidRPr="00BA6B4D">
        <w:rPr>
          <w:b/>
        </w:rPr>
        <w:t xml:space="preserve"> </w:t>
      </w:r>
      <w:r>
        <w:rPr>
          <w:b/>
        </w:rPr>
        <w:t xml:space="preserve">as </w:t>
      </w:r>
      <w:r>
        <w:t>in Double Triangles, all dance petronella turn to bring Ladies in centre &amp; Men out, repeat back to places at beginning of reel time</w:t>
      </w:r>
    </w:p>
    <w:p w:rsidR="00B11EB3" w:rsidRDefault="00B11EB3" w:rsidP="00B11EB3">
      <w:pPr>
        <w:pStyle w:val="DanceBody"/>
      </w:pPr>
      <w:r>
        <w:t xml:space="preserve"> 9-16</w:t>
      </w:r>
      <w:r>
        <w:tab/>
        <w:t>All set</w:t>
      </w:r>
      <w:r w:rsidRPr="00BA6B4D">
        <w:rPr>
          <w:b/>
        </w:rPr>
        <w:t xml:space="preserve"> </w:t>
      </w:r>
      <w:r>
        <w:rPr>
          <w:b/>
        </w:rPr>
        <w:t xml:space="preserve">as </w:t>
      </w:r>
      <w:r>
        <w:t>in Double Triangle &amp; change places with partner RH, repeat this Fig but change places with person on left hand</w:t>
      </w:r>
    </w:p>
    <w:p w:rsidR="00B11EB3" w:rsidRDefault="00B11EB3" w:rsidP="00B11EB3">
      <w:pPr>
        <w:pStyle w:val="DanceBody"/>
      </w:pPr>
      <w:r>
        <w:t>17-24</w:t>
      </w:r>
      <w:r>
        <w:tab/>
        <w:t>Repeat the Fig again changing places with person on left hand, all set &amp; turn partners RH back to original pstns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DURAN RANGER  (R8x32)  3C (4C set)</w:t>
      </w:r>
      <w:r>
        <w:tab/>
        <w:t>RSCDS Bk 13</w:t>
      </w:r>
    </w:p>
    <w:p w:rsidR="00B11EB3" w:rsidRDefault="00B11EB3" w:rsidP="00B11EB3">
      <w:pPr>
        <w:pStyle w:val="DanceBody"/>
      </w:pPr>
      <w:r>
        <w:t xml:space="preserve"> 1- 8</w:t>
      </w:r>
      <w:r>
        <w:tab/>
        <w:t>1s lead down the middle, Lady crosses under own arm &amp; they lead up to 2</w:t>
      </w:r>
      <w:r w:rsidRPr="00972EEB">
        <w:t>nd</w:t>
      </w:r>
      <w:r>
        <w:t xml:space="preserve"> place opposite sides</w:t>
      </w:r>
    </w:p>
    <w:p w:rsidR="00B11EB3" w:rsidRDefault="00B11EB3" w:rsidP="00B11EB3">
      <w:pPr>
        <w:pStyle w:val="DanceBody"/>
      </w:pPr>
      <w:r>
        <w:t xml:space="preserve"> 9-16</w:t>
      </w:r>
      <w:r>
        <w:tab/>
        <w:t>2s+1s dance R&amp;L 1s end facing 1</w:t>
      </w:r>
      <w:r w:rsidRPr="00972EEB">
        <w:t>st</w:t>
      </w:r>
      <w:r>
        <w:t xml:space="preserve"> corners</w:t>
      </w:r>
    </w:p>
    <w:p w:rsidR="00B11EB3" w:rsidRDefault="00B11EB3" w:rsidP="00B11EB3">
      <w:pPr>
        <w:pStyle w:val="DanceBody"/>
      </w:pPr>
      <w:r>
        <w:t>17-24</w:t>
      </w:r>
      <w:r>
        <w:tab/>
        <w:t>1s turn 1</w:t>
      </w:r>
      <w:r w:rsidRPr="00972EEB">
        <w:t>st</w:t>
      </w:r>
      <w:r>
        <w:t xml:space="preserve"> corners RH, turn partner LH, turn 2</w:t>
      </w:r>
      <w:r w:rsidRPr="00972EEB">
        <w:t>nd</w:t>
      </w:r>
      <w:r>
        <w:t xml:space="preserve"> corners RH &amp; turn partner LH to places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DURISDEER  (S4x32)  4C set</w:t>
      </w:r>
      <w:r>
        <w:tab/>
        <w:t>A MacKenzie  Aberdeen Coll</w:t>
      </w:r>
    </w:p>
    <w:p w:rsidR="00B11EB3" w:rsidRDefault="00B11EB3" w:rsidP="00B11EB3">
      <w:pPr>
        <w:pStyle w:val="DanceBody"/>
      </w:pPr>
      <w:r>
        <w:t xml:space="preserve"> 1- 8</w:t>
      </w:r>
      <w:r>
        <w:tab/>
        <w:t>1s &amp; 4s set, dance up/down centre</w:t>
      </w:r>
      <w:r w:rsidRPr="00BA6B4D">
        <w:rPr>
          <w:b/>
        </w:rPr>
        <w:t xml:space="preserve"> while </w:t>
      </w:r>
      <w:r>
        <w:t>2s &amp; 3s step up/down, 1s+4s circle 4H round &amp; end facing corners</w:t>
      </w:r>
    </w:p>
    <w:p w:rsidR="00B11EB3" w:rsidRDefault="00B11EB3" w:rsidP="00B11EB3">
      <w:pPr>
        <w:pStyle w:val="DanceBody"/>
      </w:pPr>
      <w:r>
        <w:t xml:space="preserve"> 9-16</w:t>
      </w:r>
      <w:r>
        <w:tab/>
        <w:t>All set, change places with corners RH &amp; dance 1/2 double diagonal reel of 4 (give LH in centre), 2s &amp; 3s (middle couples) end facing corners</w:t>
      </w:r>
    </w:p>
    <w:p w:rsidR="00B11EB3" w:rsidRDefault="00B11EB3" w:rsidP="00B11EB3">
      <w:pPr>
        <w:pStyle w:val="DanceBody"/>
      </w:pPr>
      <w:r>
        <w:t>17-24</w:t>
      </w:r>
      <w:r>
        <w:tab/>
        <w:t>All set, change places with corners RH &amp; dance 1/2 double diagonal reel of 4</w:t>
      </w:r>
    </w:p>
    <w:p w:rsidR="00B11EB3" w:rsidRDefault="00B11EB3" w:rsidP="00B11EB3">
      <w:pPr>
        <w:pStyle w:val="DanceBody"/>
        <w:keepNext w:val="0"/>
      </w:pPr>
      <w:r>
        <w:t>25-32</w:t>
      </w:r>
      <w:r>
        <w:tab/>
        <w:t>1s &amp; 4s dance out ends &amp; cast to meet in centre, 1s dance under 4s arch &amp; both couples dance out other end &amp; cast to end 2 4 1 3</w:t>
      </w:r>
    </w:p>
    <w:p w:rsidR="00B11EB3" w:rsidRDefault="00B11EB3" w:rsidP="00B11EB3"/>
    <w:p w:rsidR="00B11EB3" w:rsidRDefault="00B11EB3" w:rsidP="00B11EB3">
      <w:pPr>
        <w:pStyle w:val="Minicrib"/>
      </w:pPr>
      <w:r>
        <w:t>DUSK TO DAWN  (R8x32)  3C (4C set)</w:t>
      </w:r>
      <w:r>
        <w:tab/>
        <w:t>Harry Rhodes  Snowdon Bk 2</w:t>
      </w:r>
    </w:p>
    <w:p w:rsidR="00B11EB3" w:rsidRDefault="00B11EB3" w:rsidP="00B11EB3">
      <w:pPr>
        <w:pStyle w:val="DanceBody"/>
      </w:pPr>
      <w:r>
        <w:t xml:space="preserve"> 1- 8</w:t>
      </w:r>
      <w:r>
        <w:tab/>
        <w:t>1s set, cast 1 place, turn LH to side by side facing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B11EB3" w:rsidRDefault="00B11EB3" w:rsidP="00B11EB3">
      <w:pPr>
        <w:pStyle w:val="DanceBody"/>
      </w:pPr>
      <w:r>
        <w:t>17-24</w:t>
      </w:r>
      <w:r>
        <w:tab/>
        <w:t>Repeat with 2</w:t>
      </w:r>
      <w:r w:rsidRPr="00972EEB">
        <w:t>nd</w:t>
      </w:r>
      <w:r>
        <w:t xml:space="preserve"> corners but turn corners RH &amp; end in 2</w:t>
      </w:r>
      <w:r w:rsidRPr="00972EEB">
        <w:t>nd</w:t>
      </w:r>
      <w:r>
        <w:t xml:space="preserve"> place own sides</w:t>
      </w:r>
    </w:p>
    <w:p w:rsidR="00B11EB3" w:rsidRDefault="00B11EB3" w:rsidP="00B11EB3">
      <w:pPr>
        <w:pStyle w:val="DanceBody"/>
        <w:keepNext w:val="0"/>
      </w:pPr>
      <w:r>
        <w:t>25-32</w:t>
      </w:r>
      <w:r>
        <w:tab/>
        <w:t>1s dance reels of 3 across Man with 2s &amp; Lady with 3s</w:t>
      </w:r>
    </w:p>
    <w:p w:rsidR="00B11EB3" w:rsidRDefault="00B11EB3" w:rsidP="00B11EB3"/>
    <w:p w:rsidR="00B11EB3" w:rsidRDefault="00B11EB3" w:rsidP="00B11EB3">
      <w:pPr>
        <w:pStyle w:val="Minicrib"/>
      </w:pPr>
      <w:r>
        <w:t>DUSKY DOLPHINS  (J5x32)  5C set</w:t>
      </w:r>
      <w:r>
        <w:tab/>
        <w:t>P Beaton</w:t>
      </w:r>
    </w:p>
    <w:p w:rsidR="00B11EB3" w:rsidRDefault="00B11EB3" w:rsidP="00B11EB3">
      <w:pPr>
        <w:pStyle w:val="DanceBody"/>
      </w:pPr>
      <w:r>
        <w:t xml:space="preserve"> 1- 8</w:t>
      </w:r>
      <w:r>
        <w:tab/>
        <w:t>1s+2s also 4s+5s dance RH across 1/2 way &amp; 1s+5s chase 1/2 way anticlockwise round 3s then 2s+5s also 1s+4s dance RH across 1/2 way</w:t>
      </w:r>
    </w:p>
    <w:p w:rsidR="00B11EB3" w:rsidRDefault="00B11EB3" w:rsidP="00B11EB3">
      <w:pPr>
        <w:pStyle w:val="DanceBody"/>
      </w:pPr>
      <w:r>
        <w:t xml:space="preserve"> 9-16</w:t>
      </w:r>
      <w:r>
        <w:tab/>
        <w:t>2s+4s chase anticlockwise 1/2 way round 3s, 4s+3s+2s chase anticlockwise 1/2 way.  (5)2(3)2(1)</w:t>
      </w:r>
    </w:p>
    <w:p w:rsidR="00B11EB3" w:rsidRDefault="00B11EB3" w:rsidP="00B11EB3">
      <w:pPr>
        <w:pStyle w:val="DanceBody"/>
      </w:pPr>
      <w:r>
        <w:t>17-24</w:t>
      </w:r>
      <w:r>
        <w:tab/>
        <w:t>5s dance Fig of 8 on sides round 2s+3s while 1s dance Fig of 8 on sides round 4s+3s (5s &amp; 1s giving LSh to start)</w:t>
      </w:r>
    </w:p>
    <w:p w:rsidR="00B11EB3" w:rsidRDefault="00B11EB3" w:rsidP="00B11EB3">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B11EB3" w:rsidRDefault="00B11EB3" w:rsidP="00B11EB3"/>
    <w:p w:rsidR="00B11EB3" w:rsidRDefault="00B11EB3" w:rsidP="00B11EB3">
      <w:pPr>
        <w:pStyle w:val="Minicrib"/>
      </w:pPr>
      <w:r>
        <w:t>DUSTY BLUEBELLS  (R8x32)  2C (4C set)</w:t>
      </w:r>
      <w:r>
        <w:tab/>
        <w:t>Chris Ronald  Formation Foundations</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cross RH, cast (2s step up); 1s turn LH once round moving up to face 2s BtoB across the set (1M facing 2L, 1L facing 2M)</w:t>
      </w:r>
    </w:p>
    <w:p w:rsidR="00B11EB3" w:rsidRDefault="00B11EB3" w:rsidP="00B11EB3">
      <w:pPr>
        <w:pStyle w:val="DanceBody"/>
      </w:pPr>
      <w:r>
        <w:t>17-24</w:t>
      </w:r>
      <w:r>
        <w:tab/>
        <w:t>1s+2s dance reel of 4 across the set</w:t>
      </w:r>
    </w:p>
    <w:p w:rsidR="00B11EB3" w:rsidRDefault="00B11EB3" w:rsidP="00B11EB3">
      <w:pPr>
        <w:pStyle w:val="DanceBody"/>
      </w:pPr>
      <w:r>
        <w:t>25-28</w:t>
      </w:r>
      <w:r>
        <w:tab/>
        <w:t xml:space="preserve">1L+2M set &amp; turn 3/4 LH </w:t>
      </w:r>
      <w:r>
        <w:rPr>
          <w:b/>
        </w:rPr>
        <w:t xml:space="preserve">while </w:t>
      </w:r>
      <w:r w:rsidRPr="000D06CA">
        <w:t>1M+2L</w:t>
      </w:r>
      <w:r>
        <w:t xml:space="preserve"> set &amp; turn 3/4 RH, 2s finish at top, 1s in 2nd place opposite sides 2 (1)</w:t>
      </w:r>
    </w:p>
    <w:p w:rsidR="00B11EB3" w:rsidRDefault="00B11EB3" w:rsidP="00B11EB3">
      <w:pPr>
        <w:pStyle w:val="DanceBody"/>
      </w:pPr>
      <w:r>
        <w:t>29-32</w:t>
      </w:r>
      <w:r>
        <w:tab/>
        <w:t>1s dance 1/2 Fig of 8 up round 2s. 2 1</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or a Medley of 32S+32R</w:t>
      </w:r>
    </w:p>
    <w:p w:rsidR="00B11EB3" w:rsidRDefault="00B11EB3" w:rsidP="00B11EB3"/>
    <w:p w:rsidR="00B11EB3" w:rsidRDefault="00B11EB3" w:rsidP="00B11EB3">
      <w:pPr>
        <w:pStyle w:val="Minicrib"/>
      </w:pPr>
      <w:r>
        <w:t>THE DUSTY MILLER  (J8x32)  3C (4C set)</w:t>
      </w:r>
      <w:r>
        <w:tab/>
        <w:t>Border Bk</w:t>
      </w:r>
    </w:p>
    <w:p w:rsidR="00B11EB3" w:rsidRDefault="00B11EB3" w:rsidP="00B11EB3">
      <w:pPr>
        <w:pStyle w:val="DanceBody"/>
      </w:pPr>
      <w:r>
        <w:t xml:space="preserve"> 1- 8</w:t>
      </w:r>
      <w:r>
        <w:tab/>
        <w:t>1s set, cast down below 3s, lead up, cross over &amp; cast to 2</w:t>
      </w:r>
      <w:r w:rsidRPr="00972EEB">
        <w:t>nd</w:t>
      </w:r>
      <w:r>
        <w:t xml:space="preserve"> place opposite sides</w:t>
      </w:r>
    </w:p>
    <w:p w:rsidR="00B11EB3" w:rsidRDefault="00B11EB3" w:rsidP="00B11EB3">
      <w:pPr>
        <w:pStyle w:val="DanceBody"/>
      </w:pPr>
      <w:r>
        <w:t xml:space="preserve"> 9-16</w:t>
      </w:r>
      <w:r>
        <w:tab/>
        <w:t>2s+1s+3s circle 6H round &amp; back 1s ending facing 1</w:t>
      </w:r>
      <w:r w:rsidRPr="00972EEB">
        <w:t>st</w:t>
      </w:r>
      <w:r>
        <w:t xml:space="preserve"> corners</w:t>
      </w:r>
    </w:p>
    <w:p w:rsidR="00B11EB3" w:rsidRDefault="00B11EB3" w:rsidP="00B11EB3">
      <w:pPr>
        <w:pStyle w:val="DanceBody"/>
      </w:pPr>
      <w:r>
        <w:t>17-24</w:t>
      </w:r>
      <w:r>
        <w:tab/>
        <w:t>1s set to 1</w:t>
      </w:r>
      <w:r w:rsidRPr="00972EEB">
        <w:t>st</w:t>
      </w:r>
      <w:r>
        <w:t xml:space="preserve"> corners &amp; turn 2H, set to 2</w:t>
      </w:r>
      <w:r w:rsidRPr="00972EEB">
        <w:t>nd</w:t>
      </w:r>
      <w:r>
        <w:t xml:space="preserve"> corners &amp; turn 2H</w:t>
      </w:r>
    </w:p>
    <w:p w:rsidR="00B11EB3" w:rsidRDefault="00B11EB3" w:rsidP="00B11EB3">
      <w:pPr>
        <w:pStyle w:val="DanceBody"/>
        <w:keepNext w:val="0"/>
      </w:pPr>
      <w:r>
        <w:t>25-32</w:t>
      </w:r>
      <w:r>
        <w:tab/>
        <w:t>1s dance reels of 3 on opposite sides (giving LSh to 1</w:t>
      </w:r>
      <w:r w:rsidRPr="00972EEB">
        <w:t>st</w:t>
      </w:r>
      <w:r>
        <w:t xml:space="preserve"> corners to start) &amp; cross to own sides</w:t>
      </w:r>
    </w:p>
    <w:p w:rsidR="00B11EB3" w:rsidRDefault="00B11EB3" w:rsidP="00B11EB3"/>
    <w:p w:rsidR="00B11EB3" w:rsidRDefault="00B11EB3" w:rsidP="00B11EB3">
      <w:pPr>
        <w:pStyle w:val="Minicrib"/>
      </w:pPr>
      <w:r>
        <w:t>THE DUTCH SKIPPER  (S8x32)  2C (4C Set)</w:t>
      </w:r>
      <w:r>
        <w:tab/>
        <w:t>Dances collected by Miss Millgan</w:t>
      </w:r>
    </w:p>
    <w:p w:rsidR="00B11EB3" w:rsidRDefault="00B11EB3" w:rsidP="00B11EB3">
      <w:pPr>
        <w:pStyle w:val="DanceBody"/>
      </w:pPr>
      <w:r>
        <w:t xml:space="preserve"> 1- 4</w:t>
      </w:r>
      <w:r>
        <w:tab/>
        <w:t>1L casts round 2L to face 2M. On bar 4 both bow</w:t>
      </w:r>
    </w:p>
    <w:p w:rsidR="00B11EB3" w:rsidRDefault="00B11EB3" w:rsidP="00B11EB3">
      <w:pPr>
        <w:pStyle w:val="DanceBody"/>
      </w:pPr>
      <w:r>
        <w:t xml:space="preserve"> 5- 8</w:t>
      </w:r>
      <w:r>
        <w:tab/>
        <w:t>1L 2H turns 2M &amp; crosses to 2nd place own side (2L steps up)</w:t>
      </w:r>
    </w:p>
    <w:p w:rsidR="00B11EB3" w:rsidRDefault="00B11EB3" w:rsidP="00B11EB3">
      <w:pPr>
        <w:pStyle w:val="DanceBody"/>
      </w:pPr>
      <w:r>
        <w:t xml:space="preserve"> 9-16</w:t>
      </w:r>
      <w:r>
        <w:tab/>
        <w:t>1M repeats bars 1-8 with 2L (2M steps up)</w:t>
      </w:r>
    </w:p>
    <w:p w:rsidR="00B11EB3" w:rsidRDefault="00B11EB3" w:rsidP="00B11EB3">
      <w:pPr>
        <w:pStyle w:val="DanceBody"/>
      </w:pPr>
      <w:r>
        <w:t>17-24</w:t>
      </w:r>
      <w:r>
        <w:tab/>
        <w:t xml:space="preserve">1s lead down, cast up round 3s. 1s lead up middle to top &amp; face down NHJ </w:t>
      </w:r>
      <w:r>
        <w:rPr>
          <w:b/>
          <w:bCs/>
        </w:rPr>
        <w:t>while</w:t>
      </w:r>
      <w:r>
        <w:t xml:space="preserve"> 2s step down &amp; join hands to face up</w:t>
      </w:r>
    </w:p>
    <w:p w:rsidR="00B11EB3" w:rsidRDefault="00B11EB3" w:rsidP="00B11EB3">
      <w:pPr>
        <w:pStyle w:val="DanceBody"/>
        <w:keepNext w:val="0"/>
      </w:pPr>
      <w:r>
        <w:t>25-32</w:t>
      </w:r>
      <w:r>
        <w:tab/>
        <w:t xml:space="preserve">1s+2s dance RH across for 3 bars, LH back. 1s cast down to 2nd place </w:t>
      </w:r>
      <w:r>
        <w:rPr>
          <w:b/>
          <w:bCs/>
        </w:rPr>
        <w:t>while</w:t>
      </w:r>
      <w:r>
        <w:t xml:space="preserve"> 2s dance up to 1st place</w:t>
      </w:r>
    </w:p>
    <w:p w:rsidR="00B11EB3" w:rsidRDefault="00B11EB3" w:rsidP="00B11EB3"/>
    <w:p w:rsidR="00B11EB3" w:rsidRDefault="00B11EB3" w:rsidP="00B11EB3">
      <w:pPr>
        <w:pStyle w:val="Minicrib"/>
      </w:pPr>
      <w:r>
        <w:t>THE DUTCHMAN  (J8x32)  3C (4C set)</w:t>
      </w:r>
      <w:r>
        <w:tab/>
        <w:t>Rik de Vroome  Dances for Friends 2</w:t>
      </w:r>
    </w:p>
    <w:p w:rsidR="00B11EB3" w:rsidRDefault="00B11EB3" w:rsidP="00B11EB3">
      <w:pPr>
        <w:pStyle w:val="DanceBody"/>
      </w:pPr>
      <w:r>
        <w:t xml:space="preserve"> 1- 8</w:t>
      </w:r>
      <w:r>
        <w:tab/>
        <w:t>1s set, cast 1 place, 2s+1s+3s set &amp; 1s 1.1/4 turn RH to face 1</w:t>
      </w:r>
      <w:r w:rsidRPr="00972EEB">
        <w:t>st</w:t>
      </w:r>
      <w:r>
        <w:t xml:space="preserve"> corners pstns</w:t>
      </w:r>
      <w:r w:rsidRPr="00BA6B4D">
        <w:rPr>
          <w:b/>
        </w:rPr>
        <w:t xml:space="preserve"> while </w:t>
      </w:r>
      <w:r>
        <w:t>2s &amp; 3s cross LH</w:t>
      </w:r>
    </w:p>
    <w:p w:rsidR="00B11EB3" w:rsidRDefault="00B11EB3" w:rsidP="00B11EB3">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B11EB3" w:rsidRDefault="00B11EB3" w:rsidP="00B11EB3">
      <w:pPr>
        <w:pStyle w:val="DanceBody"/>
      </w:pPr>
      <w:r>
        <w:t>17-24</w:t>
      </w:r>
      <w:r>
        <w:tab/>
        <w:t>1s petronella turn &amp; set, petronella turn to own sides &amp; on bars 23-24 3s+1s+2s set advancing to meet partner</w:t>
      </w:r>
    </w:p>
    <w:p w:rsidR="00B11EB3" w:rsidRDefault="00B11EB3" w:rsidP="00B11EB3">
      <w:pPr>
        <w:pStyle w:val="DanceBody"/>
        <w:keepNext w:val="0"/>
      </w:pPr>
      <w:r>
        <w:t>25-32</w:t>
      </w:r>
      <w:r>
        <w:tab/>
        <w:t>2s+1s+3s dance Allemande to end 2 1 3</w:t>
      </w:r>
    </w:p>
    <w:p w:rsidR="00B11EB3" w:rsidRDefault="00B11EB3" w:rsidP="00B11EB3"/>
    <w:p w:rsidR="00B11EB3" w:rsidRDefault="00B11EB3" w:rsidP="00B11EB3">
      <w:pPr>
        <w:pStyle w:val="Minicrib"/>
      </w:pPr>
      <w:r>
        <w:t>DUTHIE PARK  (J4x32)  4C set</w:t>
      </w:r>
      <w:r>
        <w:tab/>
        <w:t>T Hall  Aberdeen Coll</w:t>
      </w:r>
    </w:p>
    <w:p w:rsidR="00B11EB3" w:rsidRDefault="00B11EB3" w:rsidP="00B11EB3">
      <w:pPr>
        <w:pStyle w:val="DanceBody"/>
      </w:pPr>
      <w:r>
        <w:t xml:space="preserve"> 1- 8</w:t>
      </w:r>
      <w:r>
        <w:tab/>
        <w:t>1s &amp; 4s set &amp; 1/2 turn RH</w:t>
      </w:r>
      <w:r w:rsidRPr="00BA6B4D">
        <w:rPr>
          <w:b/>
        </w:rPr>
        <w:t xml:space="preserve"> while </w:t>
      </w:r>
      <w:r>
        <w:t>2s+3s dance RH across, 1s+2s</w:t>
      </w:r>
      <w:r w:rsidRPr="007F0D5A">
        <w:rPr>
          <w:b/>
        </w:rPr>
        <w:t xml:space="preserve"> also </w:t>
      </w:r>
      <w:r>
        <w:t>3s+4s dance RH across</w:t>
      </w:r>
    </w:p>
    <w:p w:rsidR="00B11EB3" w:rsidRDefault="00B11EB3" w:rsidP="00B11EB3">
      <w:pPr>
        <w:pStyle w:val="DanceBody"/>
      </w:pPr>
      <w:r>
        <w:t xml:space="preserve"> 9-16</w:t>
      </w:r>
      <w:r>
        <w:tab/>
        <w:t>All dance 1/2 reels of 4 on sides, 2s &amp; 3s change places LH on sides &amp; cross LSh to face out.  (4) 2 3 (1)</w:t>
      </w:r>
    </w:p>
    <w:p w:rsidR="00B11EB3" w:rsidRDefault="00B11EB3" w:rsidP="00B11EB3">
      <w:pPr>
        <w:pStyle w:val="DanceBody"/>
      </w:pPr>
      <w:r>
        <w:t>17-24</w:t>
      </w:r>
      <w:r>
        <w:tab/>
        <w:t>3s &amp; 2s turn corners with nearer hands, 2L followed by partner dances 1/2 RSh reel of 3 with 4s</w:t>
      </w:r>
      <w:r w:rsidRPr="00BA6B4D">
        <w:rPr>
          <w:b/>
        </w:rPr>
        <w:t xml:space="preserve"> while </w:t>
      </w:r>
      <w:r>
        <w:t>3M followed by partner dances 1/2 RSh reel of 3 with 1s to end 2 4 1 3 (on own sides)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DYKE ON THE 49TH  (R4x32)  4C set</w:t>
      </w:r>
      <w:r>
        <w:tab/>
        <w:t>John Drewry</w:t>
      </w:r>
    </w:p>
    <w:p w:rsidR="00B11EB3" w:rsidRDefault="00B11EB3" w:rsidP="00B11EB3">
      <w:pPr>
        <w:pStyle w:val="DanceBody"/>
      </w:pPr>
      <w:r>
        <w:t xml:space="preserve"> 1- 8</w:t>
      </w:r>
      <w:r>
        <w:tab/>
        <w:t>1s+2s</w:t>
      </w:r>
      <w:r w:rsidRPr="007F0D5A">
        <w:rPr>
          <w:b/>
        </w:rPr>
        <w:t xml:space="preserve"> also </w:t>
      </w:r>
      <w:r>
        <w:t>3s+4s dance RH across, 1M+2L</w:t>
      </w:r>
      <w:r w:rsidRPr="007F0D5A">
        <w:rPr>
          <w:b/>
        </w:rPr>
        <w:t xml:space="preserve"> also </w:t>
      </w:r>
      <w:r>
        <w:t>3M+4L turn RH, Men dance round next Man into middle</w:t>
      </w:r>
      <w:r w:rsidRPr="00BA6B4D">
        <w:rPr>
          <w:b/>
        </w:rPr>
        <w:t xml:space="preserve"> while </w:t>
      </w:r>
      <w:r>
        <w:t>Ladies cast down 1 pl into middle</w:t>
      </w:r>
    </w:p>
    <w:p w:rsidR="00B11EB3" w:rsidRDefault="00B11EB3" w:rsidP="00B11EB3">
      <w:pPr>
        <w:pStyle w:val="DanceBody"/>
      </w:pPr>
      <w:r>
        <w:t xml:space="preserve"> 9-16</w:t>
      </w:r>
      <w:r>
        <w:tab/>
        <w:t>1M+2L+3M+4L dance Reel of 4 up/down middle</w:t>
      </w:r>
    </w:p>
    <w:p w:rsidR="00B11EB3" w:rsidRDefault="00B11EB3" w:rsidP="00B11EB3">
      <w:pPr>
        <w:pStyle w:val="DanceBody"/>
      </w:pPr>
      <w:r>
        <w:t>17-24</w:t>
      </w:r>
      <w:r>
        <w:tab/>
        <w:t>1M+2L</w:t>
      </w:r>
      <w:r w:rsidRPr="007F0D5A">
        <w:rPr>
          <w:b/>
        </w:rPr>
        <w:t xml:space="preserve"> also </w:t>
      </w:r>
      <w:r>
        <w:t>3M+4L turn RH &amp; Bal-in-Line, on last 2 bars standing dancers advance to meet partners</w:t>
      </w:r>
    </w:p>
    <w:p w:rsidR="00B11EB3" w:rsidRDefault="00B11EB3" w:rsidP="00B11EB3">
      <w:pPr>
        <w:pStyle w:val="DanceBody"/>
        <w:keepNext w:val="0"/>
      </w:pPr>
      <w:r>
        <w:t>25-32</w:t>
      </w:r>
      <w:r>
        <w:tab/>
        <w:t>1s+2s</w:t>
      </w:r>
      <w:r w:rsidRPr="007F0D5A">
        <w:rPr>
          <w:b/>
        </w:rPr>
        <w:t xml:space="preserve"> also </w:t>
      </w:r>
      <w:r>
        <w:t>3s+4s dance Poussette but end with 1s &amp; 4s passing each other to end 2 4 1 3</w:t>
      </w:r>
    </w:p>
    <w:p w:rsidR="00B11EB3" w:rsidRDefault="00B11EB3" w:rsidP="00B11EB3"/>
    <w:p w:rsidR="00B11EB3" w:rsidRDefault="00B11EB3" w:rsidP="00B11EB3">
      <w:pPr>
        <w:pStyle w:val="Minicrib"/>
      </w:pPr>
      <w:r>
        <w:t>DYM 180  (S3x32)  3C Set</w:t>
      </w:r>
      <w:r>
        <w:tab/>
        <w:t>Chris &amp; Sue Ronald</w:t>
      </w:r>
    </w:p>
    <w:p w:rsidR="00B11EB3" w:rsidRPr="006331F0" w:rsidRDefault="00B11EB3" w:rsidP="00B11EB3">
      <w:pPr>
        <w:pStyle w:val="DanceBody"/>
      </w:pPr>
      <w:r w:rsidRPr="006331F0">
        <w:t xml:space="preserve"> 1- 8</w:t>
      </w:r>
      <w:r w:rsidRPr="006331F0">
        <w:tab/>
        <w:t>1s cross RSh &amp; cast 1 place, set Advancing passing partner LSh &amp; turning right about to face partner then turn with 2H to face 1st corners</w:t>
      </w:r>
    </w:p>
    <w:p w:rsidR="00B11EB3" w:rsidRPr="006331F0" w:rsidRDefault="00B11EB3" w:rsidP="00B11EB3">
      <w:pPr>
        <w:pStyle w:val="DanceBody"/>
      </w:pPr>
      <w:r w:rsidRPr="006331F0">
        <w:t xml:space="preserve"> 9-16</w:t>
      </w:r>
      <w:r w:rsidRPr="006331F0">
        <w:tab/>
        <w:t>1s set to &amp; turn 1st corners to end 1L between 2s &amp; 1M b'tw'n 3s, set advcg passing prtnr LSh turning right about then turn prtnr 2H to face 2nd crnr</w:t>
      </w:r>
    </w:p>
    <w:p w:rsidR="00B11EB3" w:rsidRPr="006331F0" w:rsidRDefault="00B11EB3" w:rsidP="00B11EB3">
      <w:pPr>
        <w:pStyle w:val="DanceBody"/>
      </w:pPr>
      <w:r w:rsidRPr="006331F0">
        <w:t>17-24</w:t>
      </w:r>
      <w:r w:rsidRPr="006331F0">
        <w:tab/>
        <w:t>1s set to &amp; turn 2nd corners to end 2nd place opp sides, set advcg pass prtnr LSh turning right about then turn prtnr 2H to 1L facing up &amp; 1M down</w:t>
      </w:r>
    </w:p>
    <w:p w:rsidR="00B11EB3" w:rsidRPr="006331F0" w:rsidRDefault="00B11EB3" w:rsidP="00B11EB3">
      <w:pPr>
        <w:pStyle w:val="DanceBody"/>
        <w:keepNext w:val="0"/>
      </w:pPr>
      <w:r w:rsidRPr="006331F0">
        <w:t>25-32</w:t>
      </w:r>
      <w:r w:rsidRPr="006331F0">
        <w:tab/>
        <w:t>1L+2s</w:t>
      </w:r>
      <w:r w:rsidRPr="006331F0">
        <w:rPr>
          <w:b/>
        </w:rPr>
        <w:t xml:space="preserve"> also </w:t>
      </w:r>
      <w:r w:rsidRPr="006331F0">
        <w:t>1M+3s dance RH across, 1L (passing partner LSh) followed by 2s dance down Men's sides &amp; crosses at bottom up to 2nd place own side</w:t>
      </w:r>
      <w:r w:rsidRPr="006331F0">
        <w:rPr>
          <w:b/>
        </w:rPr>
        <w:t xml:space="preserve"> as </w:t>
      </w:r>
      <w:r w:rsidRPr="006331F0">
        <w:t>1M followed by 3s dance up Ladies' side &amp; crosses at top &amp; down to 2nd place to end in order 3 1 2</w:t>
      </w:r>
    </w:p>
    <w:p w:rsidR="00B11EB3" w:rsidRDefault="00B11EB3" w:rsidP="00B11EB3"/>
    <w:p w:rsidR="00B11EB3" w:rsidRDefault="00B11EB3" w:rsidP="00B11EB3">
      <w:pPr>
        <w:pStyle w:val="Minicrib"/>
      </w:pPr>
      <w:r>
        <w:t>DÍKY MARIE  (S3x32)  3C set</w:t>
      </w:r>
      <w:r>
        <w:tab/>
        <w:t>Geraldine &amp; Holger Schuckeit  Riverside Dances</w:t>
      </w:r>
    </w:p>
    <w:p w:rsidR="00B11EB3" w:rsidRDefault="00B11EB3" w:rsidP="00B11EB3">
      <w:pPr>
        <w:pStyle w:val="DanceBody"/>
      </w:pPr>
      <w:r>
        <w:t xml:space="preserve"> 1- 8</w:t>
      </w:r>
      <w:r>
        <w:tab/>
        <w:t>1s+2s+3s Adv+Ret (1 step each), set advancing passing LSh to BtoB, pull back RSh &amp; dance back to place, all turn partners 2H</w:t>
      </w:r>
    </w:p>
    <w:p w:rsidR="00B11EB3" w:rsidRPr="002F46D3" w:rsidRDefault="00B11EB3" w:rsidP="00B11EB3">
      <w:pPr>
        <w:pStyle w:val="DanceBody"/>
      </w:pPr>
      <w:r>
        <w:t xml:space="preserve"> 9-16</w:t>
      </w:r>
      <w:r>
        <w:tab/>
        <w:t xml:space="preserve">1s dance down NHJ &amp; set </w:t>
      </w:r>
      <w:r>
        <w:rPr>
          <w:b/>
        </w:rPr>
        <w:t>while</w:t>
      </w:r>
      <w:r>
        <w:t xml:space="preserve"> 2s stand (2 bars) then cross up to 1st place opp sides; 1s dance up passing 2s by RSh &amp; loop into 2nd place</w:t>
      </w:r>
    </w:p>
    <w:p w:rsidR="00B11EB3" w:rsidRDefault="00B11EB3" w:rsidP="00B11EB3">
      <w:pPr>
        <w:pStyle w:val="DanceBody"/>
      </w:pPr>
      <w:r>
        <w:t>17-24</w:t>
      </w:r>
      <w:r>
        <w:tab/>
        <w:t xml:space="preserve">1/2 Reels of 3 on sides, 1s pass 3s LSh to start; 3M+1L turn 1.1/2 LH </w:t>
      </w:r>
      <w:r>
        <w:rPr>
          <w:b/>
        </w:rPr>
        <w:t>while</w:t>
      </w:r>
      <w:r>
        <w:t xml:space="preserve"> 1M+3L chase clockwise 1/2 round. (1) (3) (2)</w:t>
      </w:r>
    </w:p>
    <w:p w:rsidR="00B11EB3" w:rsidRDefault="00B11EB3" w:rsidP="00B11EB3">
      <w:pPr>
        <w:pStyle w:val="DanceBody"/>
      </w:pPr>
      <w:r>
        <w:t>25-32</w:t>
      </w:r>
      <w:r>
        <w:tab/>
        <w:t>1s+3s+2s Set+Link for 3 twice:</w:t>
      </w:r>
    </w:p>
    <w:p w:rsidR="00B11EB3" w:rsidRDefault="00B11EB3" w:rsidP="00B11EB3">
      <w:pPr>
        <w:pStyle w:val="DanceBody"/>
      </w:pPr>
      <w:r>
        <w:tab/>
        <w:t>25-26   All 3 couples set</w:t>
      </w:r>
    </w:p>
    <w:p w:rsidR="00B11EB3" w:rsidRDefault="00B11EB3" w:rsidP="00B11EB3">
      <w:pPr>
        <w:pStyle w:val="DanceBody"/>
      </w:pPr>
      <w:r>
        <w:tab/>
        <w:t>27-28   1st corners (dancers at left end of lines) dance to the right &amp; curve round to face up/down</w:t>
      </w:r>
      <w:r w:rsidRPr="00BA6B4D">
        <w:rPr>
          <w:b/>
        </w:rPr>
        <w:t xml:space="preserve"> while </w:t>
      </w:r>
      <w:r>
        <w:t>the middle 2 dancers cast &amp; chase clockwise to form lines across with the other 1</w:t>
      </w:r>
      <w:r w:rsidRPr="00972EEB">
        <w:t>st</w:t>
      </w:r>
      <w:r>
        <w:t xml:space="preserve"> corner person</w:t>
      </w:r>
    </w:p>
    <w:p w:rsidR="00B11EB3" w:rsidRDefault="00B11EB3" w:rsidP="00B11EB3">
      <w:pPr>
        <w:pStyle w:val="DanceBody"/>
        <w:keepNext w:val="0"/>
      </w:pPr>
      <w:r>
        <w:tab/>
        <w:t>29-32   Repeat to all end on sides 2 3 1</w:t>
      </w:r>
    </w:p>
    <w:p w:rsidR="00B11EB3" w:rsidRDefault="00B11EB3" w:rsidP="00B11EB3"/>
    <w:p w:rsidR="00B11EB3" w:rsidRDefault="00B11EB3" w:rsidP="00B11EB3">
      <w:pPr>
        <w:pStyle w:val="Minicrib"/>
      </w:pPr>
      <w:r>
        <w:t>AN EAGLESHAM FANCY  (R8x32)  3C (4C set)</w:t>
      </w:r>
      <w:r>
        <w:tab/>
        <w:t>J McMillan</w:t>
      </w:r>
    </w:p>
    <w:p w:rsidR="00B11EB3" w:rsidRDefault="00B11EB3" w:rsidP="00B11EB3">
      <w:pPr>
        <w:pStyle w:val="DanceBody"/>
      </w:pPr>
      <w:r>
        <w:t xml:space="preserve"> 1- 8</w:t>
      </w:r>
      <w:r>
        <w:tab/>
        <w:t>1s cross RH &amp; cast 1 place, 1s turn LH</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2s+1s+3s set, circle 6H round to left 1/2 way &amp; set</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THE EAGLETON STRATHSPEY  (S8x32)  3C (4C set)</w:t>
      </w:r>
      <w:r>
        <w:tab/>
        <w:t>Olivia Roberts  Sydney: Bicentennial</w:t>
      </w:r>
    </w:p>
    <w:p w:rsidR="00B11EB3" w:rsidRDefault="00B11EB3" w:rsidP="00B11EB3">
      <w:pPr>
        <w:pStyle w:val="DanceBody"/>
      </w:pPr>
      <w:r>
        <w:t xml:space="preserve"> 1- 8</w:t>
      </w:r>
      <w:r>
        <w:tab/>
        <w:t>1s lead down, cast up round 3s back to 1st place &amp; all set</w:t>
      </w:r>
    </w:p>
    <w:p w:rsidR="00B11EB3" w:rsidRDefault="00B11EB3" w:rsidP="00B11EB3">
      <w:pPr>
        <w:pStyle w:val="DanceBody"/>
      </w:pPr>
      <w:r>
        <w:t xml:space="preserve"> 9-16</w:t>
      </w:r>
      <w:r>
        <w:tab/>
        <w:t>1s+3s petronella turn to centre &amp; set; 1s+3s dance 1/2 reel of 4 (RSh to partner to start)</w:t>
      </w:r>
    </w:p>
    <w:p w:rsidR="00B11EB3" w:rsidRDefault="00B11EB3" w:rsidP="00B11EB3">
      <w:pPr>
        <w:pStyle w:val="DanceBody"/>
      </w:pPr>
      <w:r>
        <w:t>17-24</w:t>
      </w:r>
      <w:r>
        <w:tab/>
        <w:t>3s+1s turn partners 1.3/4 2H, stay in centre, open out for 2s to join in &amp; 3s+2s+1s circle 6H 1/2 round to left, all end on opp sides (1) (2) (3)</w:t>
      </w:r>
    </w:p>
    <w:p w:rsidR="00B11EB3" w:rsidRDefault="00B11EB3" w:rsidP="00B11EB3">
      <w:pPr>
        <w:pStyle w:val="DanceBody"/>
        <w:keepNext w:val="0"/>
      </w:pPr>
      <w:r>
        <w:t>25-32</w:t>
      </w:r>
      <w:r>
        <w:tab/>
        <w:t>All set &amp; cross RH with partner; all set &amp; 1s cast to 2nd place (2s step up)</w:t>
      </w:r>
    </w:p>
    <w:p w:rsidR="00B11EB3" w:rsidRDefault="00B11EB3" w:rsidP="00B11EB3"/>
    <w:p w:rsidR="00B11EB3" w:rsidRDefault="00B11EB3" w:rsidP="00B11EB3">
      <w:pPr>
        <w:pStyle w:val="Minicrib"/>
      </w:pPr>
      <w:r>
        <w:t>THE EARL AND COUNTESS OF WESSEX  (R8x40)  3C (4C set)</w:t>
      </w:r>
      <w:r>
        <w:tab/>
        <w:t>Joan &amp; Hugh Ferguson  Bristol 40th Anniv Bk</w:t>
      </w:r>
    </w:p>
    <w:p w:rsidR="00B11EB3" w:rsidRDefault="00B11EB3" w:rsidP="00B11EB3">
      <w:pPr>
        <w:pStyle w:val="DanceBody"/>
      </w:pPr>
      <w:r>
        <w:t xml:space="preserve"> 1- 8</w:t>
      </w:r>
      <w:r>
        <w:tab/>
        <w:t>1s petronella turn &amp; set; petronella turn &amp; set to end on opposite sides</w:t>
      </w:r>
    </w:p>
    <w:p w:rsidR="00B11EB3" w:rsidRDefault="00B11EB3" w:rsidP="00B11EB3">
      <w:pPr>
        <w:pStyle w:val="DanceBody"/>
      </w:pPr>
      <w:r>
        <w:t xml:space="preserve"> 9-16</w:t>
      </w:r>
      <w:r>
        <w:tab/>
        <w:t>1s cross RH, cast 1place (2s step up) &amp; turn LH to face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touch RH in passing to dance 1/2 diag onal reel with 2</w:t>
      </w:r>
      <w:r w:rsidRPr="00972EEB">
        <w:t>nd</w:t>
      </w:r>
      <w:r>
        <w:t xml:space="preserve"> corners &amp; turn RH to face up NHJ</w:t>
      </w:r>
    </w:p>
    <w:p w:rsidR="00B11EB3" w:rsidRDefault="00B11EB3" w:rsidP="00B11EB3">
      <w:pPr>
        <w:pStyle w:val="DanceBody"/>
      </w:pPr>
      <w:r>
        <w:t>25-32</w:t>
      </w:r>
      <w:r>
        <w:tab/>
        <w:t>1s dance up to top &amp; cast to 2</w:t>
      </w:r>
      <w:r w:rsidRPr="00972EEB">
        <w:t>nd</w:t>
      </w:r>
      <w:r>
        <w:t xml:space="preserve"> place</w:t>
      </w:r>
      <w:r w:rsidRPr="00BA6B4D">
        <w:rPr>
          <w:b/>
        </w:rPr>
        <w:t xml:space="preserve"> while </w:t>
      </w:r>
      <w:r>
        <w:t>2s+3s dance 1/2 R&amp;L (RH on sides to start), 1s dance RH across (Lady with 2s &amp; Man with 3s)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EARL OF ANGUS AND ARRAN  (S8x32)  3C (4C set)</w:t>
      </w:r>
      <w:r>
        <w:tab/>
        <w:t>Hugh Foss  The Wagstaff Set</w:t>
      </w:r>
    </w:p>
    <w:p w:rsidR="00B11EB3" w:rsidRDefault="00B11EB3" w:rsidP="00B11EB3">
      <w:pPr>
        <w:pStyle w:val="DanceBody"/>
      </w:pPr>
      <w:r>
        <w:t xml:space="preserve"> 1- 8</w:t>
      </w:r>
      <w:r>
        <w:tab/>
        <w:t>1s set, cast (2s step up), set &amp; cast (1L up, 1M down) to 1L between 2s, 1M between 3s, facing 1st corners</w:t>
      </w:r>
    </w:p>
    <w:p w:rsidR="00B11EB3" w:rsidRDefault="00B11EB3" w:rsidP="00B11EB3">
      <w:pPr>
        <w:pStyle w:val="DanceBody"/>
      </w:pPr>
      <w:r>
        <w:t xml:space="preserve"> 9-16</w:t>
      </w:r>
      <w:r>
        <w:tab/>
      </w:r>
      <w:r>
        <w:rPr>
          <w:rFonts w:cs="Calibri"/>
        </w:rPr>
        <w:t xml:space="preserve">1/2 </w:t>
      </w:r>
      <w:r>
        <w:t xml:space="preserve">RSh reels of 3 across, ending with 1s curving to Right into 2nd places opp. sides as corners curve in to meet partners NHJ at top &amp; bottom of set; All set facing centre &amp; circle 6H </w:t>
      </w:r>
      <w:r>
        <w:rPr>
          <w:rFonts w:cs="Calibri"/>
        </w:rPr>
        <w:t>1/2</w:t>
      </w:r>
      <w:r w:rsidRPr="00C33321">
        <w:rPr>
          <w:rFonts w:cs="Calibri"/>
        </w:rPr>
        <w:t xml:space="preserve"> </w:t>
      </w:r>
      <w:r>
        <w:t>round to Left onto sidelines (3) 1 (2)</w:t>
      </w:r>
    </w:p>
    <w:p w:rsidR="00B11EB3" w:rsidRDefault="00B11EB3" w:rsidP="00B11EB3">
      <w:pPr>
        <w:pStyle w:val="DanceBody"/>
      </w:pPr>
      <w:r>
        <w:t>17-24</w:t>
      </w:r>
      <w:r>
        <w:tab/>
        <w:t>1s turn 2H, cast (1L down, 1M up), cross RH up/down set  to end facing each other, 1L between 3s at top, 1M between 2s at bottom</w:t>
      </w:r>
    </w:p>
    <w:p w:rsidR="00B11EB3" w:rsidRDefault="00B11EB3" w:rsidP="00B11EB3">
      <w:pPr>
        <w:pStyle w:val="DanceBody"/>
        <w:keepNext w:val="0"/>
      </w:pPr>
      <w:r>
        <w:t>25-32</w:t>
      </w:r>
      <w:r>
        <w:tab/>
        <w:t xml:space="preserve">All set to partners, 1s pull back RSh &amp; cast (1L down, 1M up) to 2nd place own sides </w:t>
      </w:r>
      <w:r>
        <w:rPr>
          <w:b/>
        </w:rPr>
        <w:t>while</w:t>
      </w:r>
      <w:r>
        <w:t xml:space="preserve"> corners 1/2 turn RH to face centre NHJ; 1s cross RH </w:t>
      </w:r>
      <w:r>
        <w:rPr>
          <w:b/>
        </w:rPr>
        <w:t>while</w:t>
      </w:r>
      <w:r>
        <w:t xml:space="preserve"> 2s set to 3s &amp; all circle 6H </w:t>
      </w:r>
      <w:r>
        <w:rPr>
          <w:rFonts w:cs="Calibri"/>
        </w:rPr>
        <w:t xml:space="preserve">1/2 </w:t>
      </w:r>
      <w:r>
        <w:t>round to Left to own sides</w:t>
      </w:r>
    </w:p>
    <w:p w:rsidR="00B11EB3" w:rsidRDefault="00B11EB3" w:rsidP="00B11EB3"/>
    <w:p w:rsidR="00B11EB3" w:rsidRDefault="00B11EB3" w:rsidP="00B11EB3">
      <w:pPr>
        <w:pStyle w:val="Minicrib"/>
      </w:pPr>
      <w:r>
        <w:t>THE EARL OF HOME  (S8x32)  4C set</w:t>
      </w:r>
      <w:r>
        <w:tab/>
        <w:t>N Gow  RSCDS Bk 12</w:t>
      </w:r>
    </w:p>
    <w:p w:rsidR="00B11EB3" w:rsidRDefault="00B11EB3" w:rsidP="00B11EB3">
      <w:pPr>
        <w:pStyle w:val="DanceBody"/>
      </w:pPr>
      <w:r>
        <w:t xml:space="preserve"> 1- 8</w:t>
      </w:r>
      <w:r>
        <w:tab/>
        <w:t>All 4 couples set, cross (no hands), set &amp; cross back</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dance reels of 3 on opposite sides giving RSh to 2</w:t>
      </w:r>
      <w:r w:rsidRPr="00972EEB">
        <w:t>nd</w:t>
      </w:r>
      <w:r>
        <w:t xml:space="preserve"> corners &amp; cross RH to own sides</w:t>
      </w:r>
    </w:p>
    <w:p w:rsidR="00B11EB3" w:rsidRDefault="00B11EB3" w:rsidP="00B11EB3"/>
    <w:p w:rsidR="00B11EB3" w:rsidRDefault="00B11EB3" w:rsidP="00B11EB3">
      <w:pPr>
        <w:pStyle w:val="Minicrib"/>
      </w:pPr>
      <w:r>
        <w:t>THE EARL OF INVERNESS  (J4x40)  Sq.Set</w:t>
      </w:r>
      <w:r>
        <w:tab/>
        <w:t>A Kellett</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change places, 1s dancing under arch made by 3s &amp; set; 3s+1s change places (1s making arch) &amp; set</w:t>
      </w:r>
    </w:p>
    <w:p w:rsidR="00B11EB3" w:rsidRDefault="00B11EB3" w:rsidP="00B11EB3">
      <w:pPr>
        <w:pStyle w:val="DanceBody"/>
      </w:pPr>
      <w:r>
        <w:t>17-24</w:t>
      </w:r>
      <w:r>
        <w:tab/>
        <w:t>2s+4s repeat bars 9-16 (4s making 1</w:t>
      </w:r>
      <w:r w:rsidRPr="00972EEB">
        <w:t>st</w:t>
      </w:r>
      <w:r>
        <w:t xml:space="preserve"> arch)</w:t>
      </w:r>
    </w:p>
    <w:p w:rsidR="00B11EB3" w:rsidRDefault="00B11EB3" w:rsidP="00B11EB3">
      <w:pPr>
        <w:pStyle w:val="DanceBody"/>
      </w:pPr>
      <w:r>
        <w:t>25-32</w:t>
      </w:r>
      <w:r>
        <w:tab/>
        <w:t>Ladies dance RH across &amp; Men dance LH across 1.1/4 times to meet new partner</w:t>
      </w:r>
    </w:p>
    <w:p w:rsidR="00B11EB3" w:rsidRDefault="00B11EB3" w:rsidP="00B11EB3">
      <w:pPr>
        <w:pStyle w:val="DanceBody"/>
        <w:keepNext w:val="0"/>
      </w:pPr>
      <w:r>
        <w:t>33-40</w:t>
      </w:r>
      <w:r>
        <w:tab/>
        <w:t>All Promenade anticlockwise round set</w:t>
      </w:r>
    </w:p>
    <w:p w:rsidR="00B11EB3" w:rsidRDefault="00B11EB3" w:rsidP="00B11EB3"/>
    <w:p w:rsidR="00B11EB3" w:rsidRDefault="00B11EB3" w:rsidP="00B11EB3">
      <w:pPr>
        <w:pStyle w:val="Minicrib"/>
      </w:pPr>
      <w:r>
        <w:t>THE EARL OF MANSFIELD  (R4x48)  4C set</w:t>
      </w:r>
      <w:r>
        <w:tab/>
        <w:t>John Drewry  RSCDS Leaflet Dances 5</w:t>
      </w:r>
    </w:p>
    <w:p w:rsidR="00B11EB3" w:rsidRPr="00EA7F69" w:rsidRDefault="00B11EB3" w:rsidP="00B11EB3">
      <w:pPr>
        <w:pStyle w:val="DanceBody"/>
      </w:pPr>
      <w:r w:rsidRPr="00EA7F69">
        <w:t xml:space="preserve"> 1- 8</w:t>
      </w:r>
      <w:r w:rsidRPr="00EA7F69">
        <w:tab/>
        <w:t>1s+2s circle 4H round &amp; back</w:t>
      </w:r>
    </w:p>
    <w:p w:rsidR="00B11EB3" w:rsidRPr="00EA7F69" w:rsidRDefault="00B11EB3" w:rsidP="00B11EB3">
      <w:pPr>
        <w:pStyle w:val="DanceBody"/>
      </w:pPr>
      <w:r w:rsidRPr="00EA7F69">
        <w:t xml:space="preserve"> 9-16</w:t>
      </w:r>
      <w:r w:rsidRPr="00EA7F69">
        <w:tab/>
        <w:t>1s+2s</w:t>
      </w:r>
      <w:r w:rsidRPr="00EA7F69">
        <w:rPr>
          <w:b/>
        </w:rPr>
        <w:t xml:space="preserve"> also </w:t>
      </w:r>
      <w:r w:rsidRPr="00EA7F69">
        <w:t>3s+4s face on sides, all set &amp; change places RH, all set &amp; change back RH</w:t>
      </w:r>
    </w:p>
    <w:p w:rsidR="00B11EB3" w:rsidRPr="00EA7F69" w:rsidRDefault="00B11EB3" w:rsidP="00B11EB3">
      <w:pPr>
        <w:pStyle w:val="DanceBody"/>
      </w:pPr>
      <w:r w:rsidRPr="00EA7F69">
        <w:t>17-24</w:t>
      </w:r>
      <w:r w:rsidRPr="00EA7F69">
        <w:tab/>
        <w:t>1M reel of 3 with 2s (LSh to 2L) picking up partner in prom hold to complete reel</w:t>
      </w:r>
      <w:r w:rsidRPr="00EA7F69">
        <w:rPr>
          <w:b/>
        </w:rPr>
        <w:t xml:space="preserve"> as </w:t>
      </w:r>
      <w:r w:rsidRPr="00EA7F69">
        <w:t>3M dances similarly with 4s, 1s+3s end on Men</w:t>
      </w:r>
      <w:r>
        <w:t>'</w:t>
      </w:r>
      <w:r w:rsidRPr="00EA7F69">
        <w:t>s side</w:t>
      </w:r>
      <w:r>
        <w:t xml:space="preserve"> facing in/down (2s &amp; 4s in original places)</w:t>
      </w:r>
    </w:p>
    <w:p w:rsidR="00B11EB3" w:rsidRPr="00EA7F69" w:rsidRDefault="00B11EB3" w:rsidP="00B11EB3">
      <w:pPr>
        <w:pStyle w:val="DanceBody"/>
      </w:pPr>
      <w:r w:rsidRPr="00EA7F69">
        <w:t>25-32</w:t>
      </w:r>
      <w:r w:rsidRPr="00EA7F69">
        <w:tab/>
        <w:t>3s followed by 1s dance down below 4s, 3s cast, in &amp; lead up to top, cross &amp; cast back to place</w:t>
      </w:r>
      <w:r w:rsidRPr="00EA7F69">
        <w:rPr>
          <w:b/>
        </w:rPr>
        <w:t xml:space="preserve"> while </w:t>
      </w:r>
      <w:r w:rsidRPr="00EA7F69">
        <w:t>1s cast up &amp; turn LH to face 1</w:t>
      </w:r>
      <w:r w:rsidRPr="00972EEB">
        <w:t>st</w:t>
      </w:r>
      <w:r w:rsidRPr="00EA7F69">
        <w:t xml:space="preserve"> crnrs</w:t>
      </w:r>
      <w:r>
        <w:t>(2s step up 31-32)</w:t>
      </w:r>
    </w:p>
    <w:p w:rsidR="00B11EB3" w:rsidRPr="00EA7F69" w:rsidRDefault="00B11EB3" w:rsidP="00B11EB3">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B11EB3" w:rsidRDefault="00B11EB3" w:rsidP="00B11EB3">
      <w:pPr>
        <w:pStyle w:val="DanceBody"/>
        <w:keepNext w:val="0"/>
      </w:pPr>
      <w:r w:rsidRPr="00EA7F69">
        <w:t>41-48</w:t>
      </w:r>
      <w:r w:rsidRPr="00EA7F69">
        <w:tab/>
        <w:t>1L+2L+3L dance RH across (on side)</w:t>
      </w:r>
      <w:r w:rsidRPr="00EA7F69">
        <w:rPr>
          <w:b/>
        </w:rPr>
        <w:t xml:space="preserve"> as </w:t>
      </w:r>
      <w:r w:rsidRPr="00EA7F69">
        <w:t>1M+2M+3M LH across, 1s followed by 3s dance down to 4s &amp; Ladies dance LH across</w:t>
      </w:r>
      <w:r w:rsidRPr="00EA7F69">
        <w:rPr>
          <w:b/>
        </w:rPr>
        <w:t xml:space="preserve"> as </w:t>
      </w:r>
      <w:r w:rsidRPr="00EA7F69">
        <w:t>Men RH across to end 2 3 4 1</w:t>
      </w:r>
    </w:p>
    <w:p w:rsidR="00B11EB3" w:rsidRDefault="00B11EB3" w:rsidP="00B11EB3"/>
    <w:p w:rsidR="00B11EB3" w:rsidRDefault="00B11EB3" w:rsidP="00B11EB3">
      <w:pPr>
        <w:pStyle w:val="Minicrib"/>
      </w:pPr>
      <w:r>
        <w:t>THE EARL OF NORTHAMPTON  (S8x32)  2C (4C set)</w:t>
      </w:r>
      <w:r>
        <w:tab/>
        <w:t>Virginia Van Scoy  RSCDS Boston Celebrate 50yrs</w:t>
      </w:r>
    </w:p>
    <w:p w:rsidR="00B11EB3" w:rsidRDefault="00B11EB3" w:rsidP="00B11EB3">
      <w:pPr>
        <w:pStyle w:val="DanceBody"/>
      </w:pPr>
      <w:r>
        <w:t xml:space="preserve"> 1- 8</w:t>
      </w:r>
      <w:r>
        <w:tab/>
        <w:t>1s+2s Set+Link &amp; circle 4H round to left</w:t>
      </w:r>
    </w:p>
    <w:p w:rsidR="00B11EB3" w:rsidRDefault="00B11EB3" w:rsidP="00B11EB3">
      <w:pPr>
        <w:pStyle w:val="DanceBody"/>
      </w:pPr>
      <w:r>
        <w:t xml:space="preserve"> 9-16</w:t>
      </w:r>
      <w:r>
        <w:tab/>
        <w:t>2s &amp; 1s dance DoSiDo &amp; turn partner 2H into prom hold</w:t>
      </w:r>
    </w:p>
    <w:p w:rsidR="00B11EB3" w:rsidRDefault="00B11EB3" w:rsidP="00B11EB3">
      <w:pPr>
        <w:pStyle w:val="DanceBody"/>
      </w:pPr>
      <w:r>
        <w:t>17-24</w:t>
      </w:r>
      <w:r>
        <w:tab/>
        <w:t>2s+1s dance Allemande ending with 1s+2s turning RH once round staying in centre with RH joined ready for …</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EARLSTOUN LOCH  (R5x32)  5C set</w:t>
      </w:r>
      <w:r>
        <w:tab/>
        <w:t>Hugh Foss  Glendarroch SD Sheets</w:t>
      </w:r>
    </w:p>
    <w:p w:rsidR="00B11EB3" w:rsidRDefault="00B11EB3" w:rsidP="00B11EB3">
      <w:pPr>
        <w:pStyle w:val="DanceBody"/>
      </w:pPr>
      <w:r>
        <w:t xml:space="preserve"> 1- 8</w:t>
      </w:r>
      <w:r>
        <w:tab/>
        <w:t>1s &amp; 3s cross RH, cast 1 place, cross LH, cast round 4</w:t>
      </w:r>
      <w:r w:rsidRPr="00972EEB">
        <w:t>th</w:t>
      </w:r>
      <w:r>
        <w:t xml:space="preserve"> corner into Double Triangle pstns (BtoB facing own sides)</w:t>
      </w:r>
    </w:p>
    <w:p w:rsidR="00B11EB3" w:rsidRDefault="00B11EB3" w:rsidP="00B11EB3">
      <w:pPr>
        <w:pStyle w:val="DanceBody"/>
      </w:pPr>
      <w:r>
        <w:t xml:space="preserve"> 9-16</w:t>
      </w:r>
      <w:r>
        <w:tab/>
        <w:t>All dance Double Triangles &amp; end in 2</w:t>
      </w:r>
      <w:r w:rsidRPr="00972EEB">
        <w:t>nd</w:t>
      </w:r>
      <w:r>
        <w:t>/4</w:t>
      </w:r>
      <w:r w:rsidRPr="00972EEB">
        <w:t>th</w:t>
      </w:r>
      <w:r>
        <w:t xml:space="preserve"> place own side</w:t>
      </w:r>
    </w:p>
    <w:p w:rsidR="00B11EB3" w:rsidRDefault="00B11EB3" w:rsidP="00B11EB3">
      <w:pPr>
        <w:pStyle w:val="DanceBody"/>
      </w:pPr>
      <w:r>
        <w:t>17-24</w:t>
      </w:r>
      <w:r>
        <w:tab/>
        <w:t>1s &amp; 3s lead down 1 place, cast up 1 place, turn RH &amp; lead up to original places to end with 1s facing 2s &amp; 3s facing 4s</w:t>
      </w:r>
    </w:p>
    <w:p w:rsidR="00B11EB3" w:rsidRDefault="00B11EB3" w:rsidP="00B11EB3">
      <w:pPr>
        <w:pStyle w:val="DanceBody"/>
        <w:keepNext w:val="0"/>
      </w:pPr>
      <w:r>
        <w:t>25-32</w:t>
      </w:r>
      <w:r>
        <w:tab/>
        <w:t>1s &amp; 3s set to 2s/4s &amp; 1/2 turn facing dancer 2H, 1s &amp; 3s set to 4s/5s &amp; 1/2 turn facing dancer 2H to end 2 4 1 5 3</w:t>
      </w:r>
    </w:p>
    <w:p w:rsidR="00B11EB3" w:rsidRDefault="00B11EB3" w:rsidP="00B11EB3"/>
    <w:p w:rsidR="00B11EB3" w:rsidRDefault="00B11EB3" w:rsidP="00B11EB3">
      <w:pPr>
        <w:pStyle w:val="Minicrib"/>
      </w:pPr>
      <w:r>
        <w:t>EARLY IN THE MORNING  (R5x32)  5C Set</w:t>
      </w:r>
      <w:r>
        <w:tab/>
        <w:t>Noeline O'Connor  Island Bay Coll 2</w:t>
      </w:r>
    </w:p>
    <w:p w:rsidR="00B11EB3" w:rsidRDefault="00B11EB3" w:rsidP="00B11EB3">
      <w:pPr>
        <w:pStyle w:val="DanceBody"/>
      </w:pPr>
      <w:r>
        <w:t xml:space="preserve"> 1- 8</w:t>
      </w:r>
      <w:r>
        <w:tab/>
        <w:t>1s &amp; 3s set &amp; cross down RH into double triangle positions (2s &amp; 4s up), set &amp; turn 1</w:t>
      </w:r>
      <w:r w:rsidRPr="00972EEB">
        <w:t>st</w:t>
      </w:r>
      <w:r>
        <w:t xml:space="preserve"> corner RH</w:t>
      </w:r>
    </w:p>
    <w:p w:rsidR="00B11EB3" w:rsidRDefault="00B11EB3" w:rsidP="00B11EB3">
      <w:pPr>
        <w:pStyle w:val="DanceBody"/>
      </w:pPr>
      <w:r>
        <w:t xml:space="preserve"> 9-16</w:t>
      </w:r>
      <w:r>
        <w:tab/>
        <w:t>1s+3s dance RSh reel of 4 up/down middle ending with 1L &amp; 1M facing 2L &amp; 4L</w:t>
      </w:r>
      <w:r w:rsidRPr="00BA6B4D">
        <w:rPr>
          <w:b/>
        </w:rPr>
        <w:t xml:space="preserve"> while </w:t>
      </w:r>
      <w:r>
        <w:t>3L &amp; 3M face 4M &amp; 5M</w:t>
      </w:r>
    </w:p>
    <w:p w:rsidR="00B11EB3" w:rsidRDefault="00B11EB3" w:rsidP="00B11EB3">
      <w:pPr>
        <w:pStyle w:val="DanceBody"/>
      </w:pPr>
      <w:r>
        <w:t>17-24</w:t>
      </w:r>
      <w:r>
        <w:tab/>
        <w:t>1s &amp; 3s dance RSh reels across (reel of 3 top &amp; bottom, reel of 4 in centre)</w:t>
      </w:r>
    </w:p>
    <w:p w:rsidR="00B11EB3" w:rsidRDefault="00B11EB3" w:rsidP="00B11EB3">
      <w:pPr>
        <w:pStyle w:val="DanceBody"/>
      </w:pPr>
      <w:r>
        <w:t>25-28</w:t>
      </w:r>
      <w:r>
        <w:tab/>
        <w:t>1L followed by prtnr casts down behind 4L to 3</w:t>
      </w:r>
      <w:r w:rsidRPr="00972EEB">
        <w:t>rd</w:t>
      </w:r>
      <w:r>
        <w:t xml:space="preserve"> place &amp; cross to opp side</w:t>
      </w:r>
      <w:r w:rsidRPr="00BA6B4D">
        <w:rPr>
          <w:b/>
        </w:rPr>
        <w:t xml:space="preserve"> while </w:t>
      </w:r>
      <w:r>
        <w:t>3M followed by prtnr casts down behind 5M &amp; cross to opp side</w:t>
      </w:r>
    </w:p>
    <w:p w:rsidR="00B11EB3" w:rsidRDefault="00B11EB3" w:rsidP="00B11EB3">
      <w:pPr>
        <w:pStyle w:val="DanceBody"/>
        <w:keepNext w:val="0"/>
      </w:pPr>
      <w:r>
        <w:t>29-32</w:t>
      </w:r>
      <w:r>
        <w:tab/>
        <w:t>1s &amp; 3s turn partner 1.1/2 round (1s RH, 3s LH). End 2 4 1 5 3</w:t>
      </w:r>
    </w:p>
    <w:p w:rsidR="00B11EB3" w:rsidRDefault="00B11EB3" w:rsidP="00B11EB3"/>
    <w:p w:rsidR="00B11EB3" w:rsidRDefault="00B11EB3" w:rsidP="00B11EB3">
      <w:pPr>
        <w:pStyle w:val="Minicrib"/>
      </w:pPr>
      <w:r>
        <w:t>EARLY RISER  (J4x32)  4C set</w:t>
      </w:r>
      <w:r>
        <w:tab/>
        <w:t>Ian Barbour  Set &amp; Cast Off Vol 3</w:t>
      </w:r>
    </w:p>
    <w:p w:rsidR="00B11EB3" w:rsidRDefault="00B11EB3" w:rsidP="00B11EB3">
      <w:pPr>
        <w:pStyle w:val="DanceBody"/>
      </w:pPr>
      <w:r>
        <w:t xml:space="preserve"> 1- 4</w:t>
      </w:r>
      <w:r>
        <w:tab/>
        <w:t xml:space="preserve">1s &amp; 4s set, 1s pass 2s LSh (2s step up) </w:t>
      </w:r>
      <w:r>
        <w:rPr>
          <w:b/>
        </w:rPr>
        <w:t>while</w:t>
      </w:r>
      <w:r>
        <w:t xml:space="preserve"> 4s pass 3s LSh (3s step down)</w:t>
      </w:r>
    </w:p>
    <w:p w:rsidR="00B11EB3" w:rsidRDefault="00B11EB3" w:rsidP="00B11EB3">
      <w:pPr>
        <w:pStyle w:val="DanceBody"/>
      </w:pPr>
      <w:r>
        <w:t xml:space="preserve"> 5- 8</w:t>
      </w:r>
      <w:r>
        <w:tab/>
        <w:t>1s+4s turn 1.1/2 LH on sides. 4s face 2s, 1s face 3s.  2 4 1 3</w:t>
      </w:r>
    </w:p>
    <w:p w:rsidR="00B11EB3" w:rsidRDefault="00B11EB3" w:rsidP="00B11EB3">
      <w:pPr>
        <w:pStyle w:val="DanceBody"/>
      </w:pPr>
      <w:r>
        <w:t xml:space="preserve"> 9-16</w:t>
      </w:r>
      <w:r>
        <w:tab/>
        <w:t>All dance Grand Chain 1/2 round (1 step per hand) (3) (1) (4) (2); All set &amp; cross RH with partner, 1s &amp; 4s face out 3 1 4 2</w:t>
      </w:r>
    </w:p>
    <w:p w:rsidR="00B11EB3" w:rsidRDefault="00B11EB3" w:rsidP="00B11EB3">
      <w:pPr>
        <w:pStyle w:val="DanceBody"/>
      </w:pPr>
      <w:r>
        <w:t>17-20</w:t>
      </w:r>
      <w:r>
        <w:tab/>
        <w:t>1s followed by 4s cast up to top, lead down, remaining in centre (1s in 3rd place, 4s in 2nd place)</w:t>
      </w:r>
    </w:p>
    <w:p w:rsidR="00B11EB3" w:rsidRDefault="00B11EB3" w:rsidP="00B11EB3">
      <w:pPr>
        <w:pStyle w:val="DanceBody"/>
      </w:pPr>
      <w:r>
        <w:t>21-24</w:t>
      </w:r>
      <w:r>
        <w:tab/>
        <w:t>4s+1s+2s dance 1/2 reels of 3 on sides (1s lead down, 2s out/up, 4s out/ down to start). 3 2 1 4</w:t>
      </w:r>
    </w:p>
    <w:p w:rsidR="00B11EB3" w:rsidRDefault="00B11EB3" w:rsidP="00B11EB3">
      <w:pPr>
        <w:pStyle w:val="DanceBody"/>
        <w:keepNext w:val="0"/>
      </w:pPr>
      <w:r>
        <w:t>25-32</w:t>
      </w:r>
      <w:r>
        <w:tab/>
        <w:t xml:space="preserve">3s+2s </w:t>
      </w:r>
      <w:r>
        <w:rPr>
          <w:b/>
        </w:rPr>
        <w:t>also</w:t>
      </w:r>
      <w:r>
        <w:t xml:space="preserve"> 1s+4s dance 1/2 R&amp;L; All set &amp; cross RH.  End 2 3 4 1</w:t>
      </w:r>
    </w:p>
    <w:p w:rsidR="00B11EB3" w:rsidRDefault="00B11EB3" w:rsidP="00B11EB3"/>
    <w:p w:rsidR="00B11EB3" w:rsidRDefault="00B11EB3" w:rsidP="00B11EB3">
      <w:pPr>
        <w:pStyle w:val="Minicrib"/>
      </w:pPr>
      <w:r>
        <w:t>EARLY SPRING  (S3x32)  3C set</w:t>
      </w:r>
      <w:r>
        <w:tab/>
        <w:t>Isabel Neves  World Wide Weavings</w:t>
      </w:r>
    </w:p>
    <w:p w:rsidR="00B11EB3" w:rsidRDefault="00B11EB3" w:rsidP="00B11EB3">
      <w:pPr>
        <w:pStyle w:val="DanceBody"/>
      </w:pPr>
      <w:r>
        <w:t xml:space="preserve"> 1- 8</w:t>
      </w:r>
      <w:r>
        <w:tab/>
        <w:t>Men dance RSh round partners; all 3 couples turn partner RH</w:t>
      </w:r>
    </w:p>
    <w:p w:rsidR="00B11EB3" w:rsidRDefault="00B11EB3" w:rsidP="00B11EB3">
      <w:pPr>
        <w:pStyle w:val="DanceBody"/>
      </w:pPr>
      <w:r>
        <w:t xml:space="preserve"> 9-16</w:t>
      </w:r>
      <w:r>
        <w:tab/>
        <w:t>Ladies dance LSh round partners; all 3 couples turn LH, remaining in middle facing up ready for …</w:t>
      </w:r>
    </w:p>
    <w:p w:rsidR="00B11EB3" w:rsidRDefault="00B11EB3" w:rsidP="00B11EB3">
      <w:pPr>
        <w:pStyle w:val="DanceBody"/>
      </w:pPr>
      <w:r>
        <w:t>17-24</w:t>
      </w:r>
      <w:r>
        <w:tab/>
        <w:t>1s+2s+3s dance Allemande</w:t>
      </w:r>
    </w:p>
    <w:p w:rsidR="00B11EB3" w:rsidRDefault="00B11EB3" w:rsidP="00B11EB3">
      <w:pPr>
        <w:pStyle w:val="DanceBody"/>
      </w:pPr>
      <w:r>
        <w:t>25-32</w:t>
      </w:r>
      <w:r>
        <w:tab/>
        <w:t>3s+2s dance Tourbillon</w:t>
      </w:r>
    </w:p>
    <w:p w:rsidR="00B11EB3" w:rsidRDefault="00B11EB3" w:rsidP="00B11EB3">
      <w:pPr>
        <w:pStyle w:val="DanceBody"/>
      </w:pPr>
      <w:r>
        <w:tab/>
        <w:t>25-28   3s &amp; 2s 1/2 turn ptnrs 2H, 3M &amp; 2L lead ptnrs by nearer hand 1 place cl'wise to end 3s on Ladies side &amp; 2s Men's side, 3s set to 2s</w:t>
      </w:r>
    </w:p>
    <w:p w:rsidR="00B11EB3" w:rsidRDefault="00B11EB3" w:rsidP="00B11EB3">
      <w:pPr>
        <w:pStyle w:val="DanceBody"/>
        <w:keepNext w:val="0"/>
      </w:pPr>
      <w:r>
        <w:tab/>
        <w:t>29-32   3s &amp; 2s 1/2 turn ptnrs 2H &amp; lead ptnrs on 1 place clockwise &amp; 2s+3s cross RH to own sides</w:t>
      </w:r>
    </w:p>
    <w:p w:rsidR="00B11EB3" w:rsidRDefault="00B11EB3" w:rsidP="00B11EB3"/>
    <w:p w:rsidR="00B11EB3" w:rsidRDefault="00B11EB3" w:rsidP="00B11EB3">
      <w:pPr>
        <w:pStyle w:val="Minicrib"/>
      </w:pPr>
      <w:r>
        <w:t>EAST COAST FIDDLERS' BALL  (R8x32)  3C (4C set)</w:t>
      </w:r>
      <w:r>
        <w:tab/>
        <w:t>B Gray  Gray Coll Bk 2</w:t>
      </w:r>
    </w:p>
    <w:p w:rsidR="00B11EB3" w:rsidRDefault="00B11EB3" w:rsidP="00B11EB3">
      <w:pPr>
        <w:pStyle w:val="DanceBody"/>
      </w:pPr>
      <w:r>
        <w:t xml:space="preserve"> 1- 8</w:t>
      </w:r>
      <w:r>
        <w:tab/>
        <w:t>1s cross down to dance Inveran reels</w:t>
      </w:r>
    </w:p>
    <w:p w:rsidR="00B11EB3" w:rsidRDefault="00B11EB3" w:rsidP="00B11EB3">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B11EB3" w:rsidRDefault="00B11EB3" w:rsidP="00B11EB3">
      <w:pPr>
        <w:pStyle w:val="DanceBody"/>
      </w:pPr>
      <w:r>
        <w:t>17-24</w:t>
      </w:r>
      <w:r>
        <w:tab/>
        <w:t>1M dances LH across with 2M+3M</w:t>
      </w:r>
      <w:r w:rsidRPr="00BA6B4D">
        <w:rPr>
          <w:b/>
        </w:rPr>
        <w:t xml:space="preserve"> </w:t>
      </w:r>
      <w:r>
        <w:rPr>
          <w:b/>
        </w:rPr>
        <w:t xml:space="preserve">as </w:t>
      </w:r>
      <w:r>
        <w:t>1L dances RH across with 2L+3L, 1s change places to dance RH/LH across on other sides</w:t>
      </w:r>
    </w:p>
    <w:p w:rsidR="00B11EB3" w:rsidRDefault="00B11EB3" w:rsidP="00B11EB3">
      <w:pPr>
        <w:pStyle w:val="DanceBody"/>
      </w:pPr>
      <w:r>
        <w:t>25-32</w:t>
      </w:r>
      <w:r>
        <w:tab/>
        <w:t>1s dance up &amp; cast 1 place on opposite sides, 1s dance 1/2 Fig of 8 up round 2s</w:t>
      </w:r>
    </w:p>
    <w:p w:rsidR="00B11EB3" w:rsidRPr="003F50DA" w:rsidRDefault="00B11EB3" w:rsidP="00B11EB3">
      <w:pPr>
        <w:pStyle w:val="DanceBody"/>
        <w:keepNext w:val="0"/>
      </w:pPr>
      <w:r>
        <w:t xml:space="preserve">Note:  Bar 32  2nd time through, 1s dance down outside to 4th place </w:t>
      </w:r>
      <w:r>
        <w:rPr>
          <w:b/>
        </w:rPr>
        <w:t>while</w:t>
      </w:r>
      <w:r>
        <w:t xml:space="preserve"> 4s dance up &amp; into Inveran reel</w:t>
      </w:r>
    </w:p>
    <w:p w:rsidR="00B11EB3" w:rsidRDefault="00B11EB3" w:rsidP="00B11EB3"/>
    <w:p w:rsidR="00B11EB3" w:rsidRDefault="00B11EB3" w:rsidP="00B11EB3">
      <w:pPr>
        <w:pStyle w:val="Minicrib"/>
      </w:pPr>
      <w:r>
        <w:t>EAST MEETS WEST  (S72)  Sq.Set</w:t>
      </w:r>
      <w:r>
        <w:tab/>
        <w:t>K Kobayashi</w:t>
      </w:r>
    </w:p>
    <w:p w:rsidR="00B11EB3" w:rsidRDefault="00B11EB3" w:rsidP="00B11EB3">
      <w:pPr>
        <w:pStyle w:val="DanceBody"/>
      </w:pPr>
      <w:r>
        <w:t xml:space="preserve"> 1- 8</w:t>
      </w:r>
      <w:r>
        <w:tab/>
        <w:t>All Men dance LH across 1/2 way &amp; turn opposite Lady RH, all Men dance 1/2 LH across &amp; turn partner RH.</w:t>
      </w:r>
    </w:p>
    <w:p w:rsidR="00B11EB3" w:rsidRDefault="00B11EB3" w:rsidP="00B11EB3">
      <w:pPr>
        <w:pStyle w:val="DanceBody"/>
      </w:pPr>
      <w:r>
        <w:t xml:space="preserve"> 9-24</w:t>
      </w:r>
      <w:r>
        <w:tab/>
        <w:t>All dance Grand Chain 1/2 way &amp; set (HS) to partner, continue Chain back to place &amp; set (HS) to partner.</w:t>
      </w:r>
    </w:p>
    <w:p w:rsidR="00B11EB3" w:rsidRDefault="00B11EB3" w:rsidP="00B11EB3">
      <w:pPr>
        <w:pStyle w:val="DanceBody"/>
      </w:pPr>
      <w:r>
        <w:t>25-32</w:t>
      </w:r>
      <w:r>
        <w:tab/>
        <w:t>All dance Set+Link twice (with partner)</w:t>
      </w:r>
    </w:p>
    <w:p w:rsidR="00B11EB3" w:rsidRDefault="00B11EB3" w:rsidP="00B11EB3">
      <w:pPr>
        <w:pStyle w:val="DanceBody"/>
      </w:pPr>
      <w:r>
        <w:t>33-48</w:t>
      </w:r>
      <w:r>
        <w:tab/>
        <w:t>All dance full Schiehallion reels</w:t>
      </w:r>
    </w:p>
    <w:p w:rsidR="00B11EB3" w:rsidRDefault="00B11EB3" w:rsidP="00B11EB3">
      <w:pPr>
        <w:pStyle w:val="DanceBody"/>
      </w:pPr>
      <w:r>
        <w:t>49-56</w:t>
      </w:r>
      <w:r>
        <w:tab/>
        <w:t>All circle 8H round &amp; back</w:t>
      </w:r>
    </w:p>
    <w:p w:rsidR="00B11EB3" w:rsidRDefault="00B11EB3" w:rsidP="00B11EB3">
      <w:pPr>
        <w:pStyle w:val="DanceBody"/>
      </w:pPr>
      <w:r>
        <w:t>57-64</w:t>
      </w:r>
      <w:r>
        <w:tab/>
        <w:t>All dance DoSiDo with partner, turn partners RH 1.1/4 into Allemande hold</w:t>
      </w:r>
    </w:p>
    <w:p w:rsidR="00B11EB3" w:rsidRDefault="00B11EB3" w:rsidP="00B11EB3">
      <w:pPr>
        <w:pStyle w:val="DanceBody"/>
        <w:keepNext w:val="0"/>
      </w:pPr>
      <w:r>
        <w:t>65-72</w:t>
      </w:r>
      <w:r>
        <w:tab/>
        <w:t>All Allemande anticlockwise to end with Ladies in the middle</w:t>
      </w:r>
    </w:p>
    <w:p w:rsidR="00B11EB3" w:rsidRDefault="00B11EB3" w:rsidP="00B11EB3"/>
    <w:p w:rsidR="00B11EB3" w:rsidRDefault="00B11EB3" w:rsidP="00B11EB3">
      <w:pPr>
        <w:pStyle w:val="Minicrib"/>
      </w:pPr>
      <w:r>
        <w:t>EAST TO THE ESCARPMENT  (J8x32)  3C (4C set)</w:t>
      </w:r>
      <w:r>
        <w:tab/>
        <w:t>Terry Lynne-Harris  Many Happy Hours: Pretoria 35th</w:t>
      </w:r>
    </w:p>
    <w:p w:rsidR="00B11EB3" w:rsidRDefault="00B11EB3" w:rsidP="00B11EB3">
      <w:pPr>
        <w:pStyle w:val="DanceBody"/>
      </w:pPr>
      <w:r>
        <w:t xml:space="preserve"> 1- 8</w:t>
      </w:r>
      <w:r>
        <w:tab/>
        <w:t xml:space="preserve">1L+2L Set+Link </w:t>
      </w:r>
      <w:r>
        <w:rPr>
          <w:b/>
        </w:rPr>
        <w:t>while</w:t>
      </w:r>
      <w:r>
        <w:t xml:space="preserve"> 1M+2M Reverse Set+Link (1M casts, 2M dances up); 1s turn 1.1/4 LH remaining in centre</w:t>
      </w:r>
    </w:p>
    <w:p w:rsidR="00B11EB3" w:rsidRDefault="00B11EB3" w:rsidP="00B11EB3">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B11EB3" w:rsidRDefault="00B11EB3" w:rsidP="00B11EB3">
      <w:pPr>
        <w:pStyle w:val="DanceBody"/>
      </w:pPr>
      <w:r>
        <w:t>17-24</w:t>
      </w:r>
      <w:r>
        <w:tab/>
        <w:t>1s dance out of ends (1M down, 1L up), cast left to 2nd place opp sides; 1/2 RSh reels of 3 across (1M+2M, 1L+3L pass RSh)  (3) 1 (2)</w:t>
      </w:r>
    </w:p>
    <w:p w:rsidR="00B11EB3" w:rsidRDefault="00B11EB3" w:rsidP="00B11EB3">
      <w:pPr>
        <w:pStyle w:val="DanceBody"/>
        <w:keepNext w:val="0"/>
      </w:pPr>
      <w:r>
        <w:t>25-32</w:t>
      </w:r>
      <w:r>
        <w:tab/>
        <w:t>3s+1s+2s dance diag R&amp;L.  End 2 1 3</w:t>
      </w:r>
    </w:p>
    <w:p w:rsidR="00B11EB3" w:rsidRDefault="00B11EB3" w:rsidP="00B11EB3"/>
    <w:p w:rsidR="00B11EB3" w:rsidRDefault="00B11EB3" w:rsidP="00B11EB3">
      <w:pPr>
        <w:pStyle w:val="Minicrib"/>
      </w:pPr>
      <w:r>
        <w:t>THE EASTER EGG   (J2x64)  Sq.Set</w:t>
      </w:r>
      <w:r>
        <w:tab/>
        <w:t>K Burke  Belfast Bk</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2s+4s dance R&amp;L</w:t>
      </w:r>
    </w:p>
    <w:p w:rsidR="00B11EB3" w:rsidRDefault="00B11EB3" w:rsidP="00B11EB3">
      <w:pPr>
        <w:pStyle w:val="DanceBody"/>
      </w:pPr>
      <w:r>
        <w:t>17-24</w:t>
      </w:r>
      <w:r>
        <w:tab/>
        <w:t>1s+3s turn opposite partners RH (4 bars), 2s+4s repeat</w:t>
      </w:r>
    </w:p>
    <w:p w:rsidR="00B11EB3" w:rsidRDefault="00B11EB3" w:rsidP="00B11EB3">
      <w:pPr>
        <w:pStyle w:val="DanceBody"/>
      </w:pPr>
      <w:r>
        <w:t>25-32</w:t>
      </w:r>
      <w:r>
        <w:tab/>
        <w:t>1s+3s set, set turning inwards to face out &amp; cast round corners back to place</w:t>
      </w:r>
    </w:p>
    <w:p w:rsidR="00B11EB3" w:rsidRDefault="00B11EB3" w:rsidP="00B11EB3">
      <w:pPr>
        <w:pStyle w:val="DanceBody"/>
      </w:pPr>
      <w:r>
        <w:t>33-40</w:t>
      </w:r>
      <w:r>
        <w:tab/>
        <w:t>2s+4s repeat bars 25-32</w:t>
      </w:r>
    </w:p>
    <w:p w:rsidR="00B11EB3" w:rsidRDefault="00B11EB3" w:rsidP="00B11EB3">
      <w:pPr>
        <w:pStyle w:val="DanceBody"/>
      </w:pPr>
      <w:r>
        <w:t>41-56</w:t>
      </w:r>
      <w:r>
        <w:tab/>
        <w:t>All dance full Schiehallion Reel</w:t>
      </w:r>
    </w:p>
    <w:p w:rsidR="00B11EB3" w:rsidRDefault="00B11EB3" w:rsidP="00B11EB3">
      <w:pPr>
        <w:pStyle w:val="DanceBody"/>
      </w:pPr>
      <w:r>
        <w:t>57-64</w:t>
      </w:r>
      <w:r>
        <w:tab/>
        <w:t>All join hands with 1s making an arch, 1L &amp; 4M drop hands &amp; 4M leads everyone under the arch back to places</w:t>
      </w:r>
    </w:p>
    <w:p w:rsidR="00B11EB3" w:rsidRDefault="00B11EB3" w:rsidP="00B11EB3">
      <w:pPr>
        <w:pStyle w:val="DanceBody"/>
        <w:keepNext w:val="0"/>
      </w:pPr>
      <w:r>
        <w:t>Repeat with 1s &amp; 3s dancing bars 9-16 also 2s &amp; 4s dancing bars 17-24 At end 4M can lead everyone on a merry dance!</w:t>
      </w:r>
    </w:p>
    <w:p w:rsidR="00B11EB3" w:rsidRDefault="00B11EB3" w:rsidP="00B11EB3"/>
    <w:p w:rsidR="00B11EB3" w:rsidRDefault="00B11EB3" w:rsidP="00B11EB3">
      <w:pPr>
        <w:pStyle w:val="Minicrib"/>
      </w:pPr>
      <w:r>
        <w:t>EASTER REEL  (R4x32)  4C set</w:t>
      </w:r>
      <w:r>
        <w:tab/>
        <w:t>K Burke</w:t>
      </w:r>
    </w:p>
    <w:p w:rsidR="00B11EB3" w:rsidRDefault="00B11EB3" w:rsidP="00B11EB3">
      <w:pPr>
        <w:pStyle w:val="DanceBody"/>
      </w:pPr>
      <w:r>
        <w:t xml:space="preserve"> 1-16</w:t>
      </w:r>
      <w:r>
        <w:tab/>
        <w:t>All dance 4 couple R&amp;L (</w:t>
      </w:r>
      <w:r w:rsidRPr="00BD473E">
        <w:rPr>
          <w:b/>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B11EB3" w:rsidRDefault="00B11EB3" w:rsidP="00B11EB3">
      <w:pPr>
        <w:pStyle w:val="DanceBody"/>
      </w:pPr>
      <w:r>
        <w:t>17-24</w:t>
      </w:r>
      <w:r>
        <w:tab/>
        <w:t>1s &amp; 4s cross RH, cast (2s &amp; 3s step down/up) &amp; dance 1/2 R&amp;L in centre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EASTER WEDDING  (R2x40)  4C set</w:t>
      </w:r>
      <w:r>
        <w:tab/>
        <w:t>New Forest SCD</w:t>
      </w:r>
    </w:p>
    <w:p w:rsidR="00B11EB3" w:rsidRDefault="00B11EB3" w:rsidP="00B11EB3">
      <w:pPr>
        <w:pStyle w:val="DanceBody"/>
      </w:pPr>
      <w:r w:rsidRPr="003E389F">
        <w:t>3s &amp; 4s start on opp sides</w:t>
      </w:r>
    </w:p>
    <w:p w:rsidR="00B11EB3" w:rsidRPr="003E389F" w:rsidRDefault="00B11EB3" w:rsidP="00B11EB3">
      <w:pPr>
        <w:pStyle w:val="DanceBody"/>
      </w:pPr>
      <w:r w:rsidRPr="003E389F">
        <w:t xml:space="preserve"> 1- 8</w:t>
      </w:r>
      <w:r w:rsidRPr="003E389F">
        <w:tab/>
        <w:t>1s &amp; 4s dance into centre of set (others move down/up) &amp; PdB Coupe once, circle 4H round to left &amp; end facing corner persons</w:t>
      </w:r>
    </w:p>
    <w:p w:rsidR="00B11EB3" w:rsidRPr="003E389F" w:rsidRDefault="00B11EB3" w:rsidP="00B11EB3">
      <w:pPr>
        <w:pStyle w:val="DanceBody"/>
      </w:pPr>
      <w:r w:rsidRPr="003E389F">
        <w:t xml:space="preserve"> 9-16</w:t>
      </w:r>
      <w:r w:rsidRPr="003E389F">
        <w:tab/>
        <w:t>1s &amp; 4s set to corners &amp; change places LH, corners dance RH across &amp; end in prom hold facing 'own' end of set</w:t>
      </w:r>
    </w:p>
    <w:p w:rsidR="00B11EB3" w:rsidRPr="003E389F" w:rsidRDefault="00B11EB3" w:rsidP="00B11EB3">
      <w:pPr>
        <w:pStyle w:val="DanceBody"/>
      </w:pPr>
      <w:r w:rsidRPr="003E389F">
        <w:t>17-24</w:t>
      </w:r>
      <w:r w:rsidRPr="003E389F">
        <w:tab/>
        <w:t>1s+2s also 4s+3s dance RSh reels of 3 across set (going right) &amp; 2s &amp; 3s end in 1st/4th places while 1s &amp; 4s curve round into centre to face each other (1s facing down)</w:t>
      </w:r>
    </w:p>
    <w:p w:rsidR="00B11EB3" w:rsidRPr="003E389F" w:rsidRDefault="00B11EB3" w:rsidP="00B11EB3">
      <w:pPr>
        <w:pStyle w:val="DanceBody"/>
      </w:pPr>
      <w:r w:rsidRPr="003E389F">
        <w:t>25-32</w:t>
      </w:r>
      <w:r w:rsidRPr="003E389F">
        <w:tab/>
        <w:t>1s+4s dance Men's Chain passing partner with RH</w:t>
      </w:r>
    </w:p>
    <w:p w:rsidR="00B11EB3" w:rsidRPr="003E389F" w:rsidRDefault="00B11EB3" w:rsidP="00B11EB3">
      <w:pPr>
        <w:pStyle w:val="DanceBody"/>
        <w:keepNext w:val="0"/>
      </w:pPr>
      <w:r w:rsidRPr="003E389F">
        <w:t>33-40</w:t>
      </w:r>
      <w:r w:rsidRPr="003E389F">
        <w:tab/>
        <w:t>All circle 8H round &amp; back</w:t>
      </w:r>
    </w:p>
    <w:p w:rsidR="00B11EB3" w:rsidRDefault="00B11EB3" w:rsidP="00B11EB3"/>
    <w:p w:rsidR="00B11EB3" w:rsidRDefault="00B11EB3" w:rsidP="00B11EB3">
      <w:pPr>
        <w:pStyle w:val="Minicrib"/>
      </w:pPr>
      <w:r>
        <w:t>EASTERN PROMISE  (S4x32)  4C set</w:t>
      </w:r>
      <w:r>
        <w:tab/>
        <w:t>John Drewry  Turkish Set</w:t>
      </w:r>
    </w:p>
    <w:p w:rsidR="00B11EB3" w:rsidRPr="006331F0" w:rsidRDefault="00B11EB3" w:rsidP="00B11EB3">
      <w:pPr>
        <w:pStyle w:val="DanceBody"/>
      </w:pPr>
      <w:r w:rsidRPr="006331F0">
        <w:t xml:space="preserve"> 1- 8</w:t>
      </w:r>
      <w:r w:rsidRPr="006331F0">
        <w:tab/>
        <w:t>1s+2s</w:t>
      </w:r>
      <w:r w:rsidRPr="006331F0">
        <w:rPr>
          <w:b/>
        </w:rPr>
        <w:t xml:space="preserve"> also </w:t>
      </w:r>
      <w:r w:rsidRPr="006331F0">
        <w:t>3s+4s Petronella-in-tandem &amp; set, dance RH across to end 1s &amp; 3s on Men's side &amp; 2s &amp; 4s on Ladies' side</w:t>
      </w:r>
    </w:p>
    <w:p w:rsidR="00B11EB3" w:rsidRPr="006331F0" w:rsidRDefault="00B11EB3" w:rsidP="00B11EB3">
      <w:pPr>
        <w:pStyle w:val="DanceBody"/>
      </w:pPr>
      <w:r w:rsidRPr="006331F0">
        <w:t xml:space="preserve"> 9-16</w:t>
      </w:r>
      <w:r w:rsidRPr="006331F0">
        <w:tab/>
        <w:t>All dance reels of 4 on sides</w:t>
      </w:r>
    </w:p>
    <w:p w:rsidR="00B11EB3" w:rsidRPr="006331F0" w:rsidRDefault="00B11EB3" w:rsidP="00B11EB3">
      <w:pPr>
        <w:pStyle w:val="DanceBody"/>
      </w:pPr>
      <w:r w:rsidRPr="006331F0">
        <w:t>17-24</w:t>
      </w:r>
      <w:r w:rsidRPr="006331F0">
        <w:tab/>
        <w:t>All set to partners &amp; turn 2H, 1s+2s</w:t>
      </w:r>
      <w:r w:rsidRPr="006331F0">
        <w:rPr>
          <w:b/>
        </w:rPr>
        <w:t xml:space="preserve"> also </w:t>
      </w:r>
      <w:r w:rsidRPr="006331F0">
        <w:t>3s+4s circle 4H round to left 1.1/4 way &amp; ending 1s facing 2s &amp; 3s facing 4s</w:t>
      </w:r>
    </w:p>
    <w:p w:rsidR="00B11EB3" w:rsidRPr="006331F0" w:rsidRDefault="00B11EB3" w:rsidP="00B11EB3">
      <w:pPr>
        <w:pStyle w:val="DanceBody"/>
        <w:keepNext w:val="0"/>
      </w:pPr>
      <w:r w:rsidRPr="006331F0">
        <w:t>25-32</w:t>
      </w:r>
      <w:r w:rsidRPr="006331F0">
        <w:tab/>
        <w:t>All set passing facing couple (2s dancing to top &amp; 3s to bottom)</w:t>
      </w:r>
      <w:r w:rsidRPr="006331F0">
        <w:rPr>
          <w:b/>
        </w:rPr>
        <w:t xml:space="preserve"> while </w:t>
      </w:r>
      <w:r w:rsidRPr="006331F0">
        <w:t>1s+4s pass &amp; cast round end couples to 2nd/3rd place.  2 4 1 3</w:t>
      </w:r>
    </w:p>
    <w:p w:rsidR="00B11EB3" w:rsidRDefault="00B11EB3" w:rsidP="00B11EB3"/>
    <w:p w:rsidR="00B11EB3" w:rsidRDefault="00B11EB3" w:rsidP="00B11EB3">
      <w:pPr>
        <w:pStyle w:val="Minicrib"/>
      </w:pPr>
      <w:r>
        <w:t>EASY DOES IT  (J8x32)  2C (4C set)</w:t>
      </w:r>
      <w:r>
        <w:tab/>
        <w:t>Holly Boyd  Here We Go Again</w:t>
      </w:r>
    </w:p>
    <w:p w:rsidR="00B11EB3" w:rsidRDefault="00B11EB3" w:rsidP="00B11EB3">
      <w:pPr>
        <w:pStyle w:val="DanceBody"/>
      </w:pPr>
      <w:r>
        <w:t xml:space="preserve"> 1- 8</w:t>
      </w:r>
      <w:r>
        <w:tab/>
        <w:t>1L+2s dance RSh reel of 3 across (1L RSh to 2M, 2L dances to right to start)</w:t>
      </w:r>
    </w:p>
    <w:p w:rsidR="00B11EB3" w:rsidRDefault="00B11EB3" w:rsidP="00B11EB3">
      <w:pPr>
        <w:pStyle w:val="DanceBody"/>
      </w:pPr>
      <w:r>
        <w:t xml:space="preserve"> 9-16</w:t>
      </w:r>
      <w:r>
        <w:tab/>
        <w:t>1M+2s dance LSH reel of 3 across (1M LSh to 2L, 2M dances to left to start)</w:t>
      </w:r>
    </w:p>
    <w:p w:rsidR="00B11EB3" w:rsidRDefault="00B11EB3" w:rsidP="00B11EB3">
      <w:pPr>
        <w:pStyle w:val="DanceBody"/>
      </w:pPr>
      <w:r>
        <w:t>17-24</w:t>
      </w:r>
      <w:r>
        <w:tab/>
        <w:t>1s lead down middle &amp; back, remaining in centre, 2s step in ready for …</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EASY ON THE BRAIN  (R3x32)  3C Set</w:t>
      </w:r>
      <w:r>
        <w:tab/>
        <w:t>Gaye Collin  Creative in Lockdown</w:t>
      </w:r>
    </w:p>
    <w:p w:rsidR="00B11EB3" w:rsidRDefault="00B11EB3" w:rsidP="00B11EB3">
      <w:pPr>
        <w:pStyle w:val="DanceBody"/>
      </w:pPr>
      <w:r>
        <w:t xml:space="preserve"> 1- 8</w:t>
      </w:r>
      <w:r>
        <w:tab/>
        <w:t>1s+2s Adv+Ret diagonally, (touching hands in square), then turn partner RH</w:t>
      </w:r>
    </w:p>
    <w:p w:rsidR="00B11EB3" w:rsidRDefault="00B11EB3" w:rsidP="00B11EB3">
      <w:pPr>
        <w:pStyle w:val="DanceBody"/>
      </w:pPr>
      <w:r>
        <w:t xml:space="preserve"> 9-16</w:t>
      </w:r>
      <w:r>
        <w:tab/>
        <w:t>1s+2s dance RH across &amp; LH across</w:t>
      </w:r>
    </w:p>
    <w:p w:rsidR="00B11EB3" w:rsidRDefault="00B11EB3" w:rsidP="00B11EB3">
      <w:pPr>
        <w:pStyle w:val="DanceBody"/>
      </w:pPr>
      <w:r>
        <w:t>17-24</w:t>
      </w:r>
      <w:r>
        <w:tab/>
        <w:t>1s cross RH, cast to 3rd place (2s+3s step up 19-20); 1s dance 1/2 Fig 8 up round 3s</w:t>
      </w:r>
    </w:p>
    <w:p w:rsidR="00B11EB3" w:rsidRDefault="00B11EB3" w:rsidP="00B11EB3">
      <w:pPr>
        <w:pStyle w:val="DanceBody"/>
      </w:pPr>
      <w:r>
        <w:t>25-32</w:t>
      </w:r>
      <w:r>
        <w:tab/>
        <w:t>3s+1s dance R&amp;L.  2 3 1</w:t>
      </w:r>
    </w:p>
    <w:p w:rsidR="00B11EB3" w:rsidRPr="004D13FF" w:rsidRDefault="00B11EB3" w:rsidP="00B11EB3">
      <w:pPr>
        <w:pStyle w:val="DanceBody"/>
        <w:keepNext w:val="0"/>
        <w:rPr>
          <w:i/>
        </w:rPr>
      </w:pPr>
      <w:r w:rsidRPr="004D13FF">
        <w:rPr>
          <w:i/>
        </w:rPr>
        <w:t>As a 4 couple dance: 17-24 1s cross, cast to 2nd place &amp; dance 1/2 Fig down round 3s.  25-32  1s+3s dance R&amp;L.  2 1 3 4</w:t>
      </w:r>
    </w:p>
    <w:p w:rsidR="00B11EB3" w:rsidRDefault="00B11EB3" w:rsidP="00B11EB3"/>
    <w:p w:rsidR="00B11EB3" w:rsidRDefault="00B11EB3" w:rsidP="00B11EB3">
      <w:pPr>
        <w:pStyle w:val="Minicrib"/>
      </w:pPr>
      <w:r>
        <w:t>EASY PEASY  (R8x32)  2C (4C set)</w:t>
      </w:r>
      <w:r>
        <w:tab/>
        <w:t>E Alsop+H Blair  2nd Bk Graded SCDs</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 dance down middle &amp; back</w:t>
      </w:r>
    </w:p>
    <w:p w:rsidR="00B11EB3" w:rsidRDefault="00B11EB3" w:rsidP="00B11EB3">
      <w:pPr>
        <w:pStyle w:val="DanceBody"/>
      </w:pPr>
      <w:r>
        <w:t>17-24</w:t>
      </w:r>
      <w:r>
        <w:tab/>
        <w:t>1s+2s Promenade round</w:t>
      </w:r>
    </w:p>
    <w:p w:rsidR="00B11EB3" w:rsidRDefault="00B11EB3" w:rsidP="00B11EB3">
      <w:pPr>
        <w:pStyle w:val="DanceBody"/>
        <w:keepNext w:val="0"/>
      </w:pPr>
      <w:r>
        <w:t>25-32</w:t>
      </w:r>
      <w:r>
        <w:tab/>
        <w:t>1s+2s dance R&amp;L for 6 bars &amp; set</w:t>
      </w:r>
    </w:p>
    <w:p w:rsidR="00B11EB3" w:rsidRDefault="00B11EB3" w:rsidP="00B11EB3"/>
    <w:p w:rsidR="00B11EB3" w:rsidRDefault="00B11EB3" w:rsidP="00B11EB3">
      <w:pPr>
        <w:pStyle w:val="Minicrib"/>
      </w:pPr>
      <w:r>
        <w:t>EASY PEASY RIGHTS &amp; LEFTS  (J4x32)  4C set</w:t>
      </w:r>
      <w:r>
        <w:tab/>
        <w:t>Gaye Collin  The Musicians' Wedding</w:t>
      </w:r>
    </w:p>
    <w:p w:rsidR="00B11EB3" w:rsidRDefault="00B11EB3" w:rsidP="00B11EB3">
      <w:pPr>
        <w:pStyle w:val="DanceBody"/>
      </w:pPr>
      <w:r>
        <w:t xml:space="preserve"> 1- 8</w:t>
      </w:r>
      <w:r>
        <w:tab/>
        <w:t>1L+2L+3L Adv+Ret, 1s+2s+3s turn RH</w:t>
      </w:r>
    </w:p>
    <w:p w:rsidR="00B11EB3" w:rsidRDefault="00B11EB3" w:rsidP="00B11EB3">
      <w:pPr>
        <w:pStyle w:val="DanceBody"/>
      </w:pPr>
      <w:r>
        <w:t xml:space="preserve"> 9-16</w:t>
      </w:r>
      <w:r>
        <w:tab/>
        <w:t>1M+2M+3M Adv+Ret, 1s+2s+3s turn LH, 1s finish facing out</w:t>
      </w:r>
    </w:p>
    <w:p w:rsidR="00B11EB3" w:rsidRDefault="00B11EB3" w:rsidP="00B11EB3">
      <w:pPr>
        <w:pStyle w:val="DanceBody"/>
      </w:pPr>
      <w:r>
        <w:t>17-24</w:t>
      </w:r>
      <w:r>
        <w:tab/>
        <w:t>1s cast behind lines (2s+3s step up bar 19-20). 1s meet below 4s, dance up one place &amp; cast round 4s to bottom (4s step up 23-24)</w:t>
      </w:r>
    </w:p>
    <w:p w:rsidR="00B11EB3" w:rsidRDefault="00B11EB3" w:rsidP="00B11EB3">
      <w:pPr>
        <w:pStyle w:val="DanceBody"/>
        <w:keepNext w:val="0"/>
      </w:pPr>
      <w:r>
        <w:t>25-32</w:t>
      </w:r>
      <w:r>
        <w:tab/>
        <w:t>4s+1s dance R&amp;L</w:t>
      </w:r>
    </w:p>
    <w:p w:rsidR="00B11EB3" w:rsidRDefault="00B11EB3" w:rsidP="00B11EB3"/>
    <w:p w:rsidR="00B11EB3" w:rsidRDefault="00B11EB3" w:rsidP="00B11EB3">
      <w:pPr>
        <w:pStyle w:val="Minicrib"/>
      </w:pPr>
      <w:r>
        <w:t>EBB &amp; FLOW  (S8x32)  3C (4C Set)</w:t>
      </w:r>
      <w:r>
        <w:tab/>
        <w:t>Kate Kok  New Friends</w:t>
      </w:r>
    </w:p>
    <w:p w:rsidR="00B11EB3" w:rsidRDefault="00B11EB3" w:rsidP="00B11EB3">
      <w:pPr>
        <w:pStyle w:val="DanceBody"/>
      </w:pPr>
      <w:r>
        <w:t xml:space="preserve"> 1- 8</w:t>
      </w:r>
      <w:r>
        <w:tab/>
        <w:t>1s dance in &amp; cast 1 place, 1s turn RH 1.1/2 times to opposite sides</w:t>
      </w:r>
    </w:p>
    <w:p w:rsidR="00B11EB3" w:rsidRDefault="00B11EB3" w:rsidP="00B11EB3">
      <w:pPr>
        <w:pStyle w:val="DanceBody"/>
      </w:pPr>
      <w:r>
        <w:t xml:space="preserve"> 9-16</w:t>
      </w:r>
      <w:r>
        <w:tab/>
        <w:t>1s dance reels of 3 on sides (RSh to 1</w:t>
      </w:r>
      <w:r w:rsidRPr="00972EEB">
        <w:t>st</w:t>
      </w:r>
      <w:r>
        <w:t xml:space="preserve"> corner to start)</w:t>
      </w:r>
    </w:p>
    <w:p w:rsidR="00B11EB3" w:rsidRDefault="00B11EB3" w:rsidP="00B11EB3">
      <w:pPr>
        <w:pStyle w:val="DanceBody"/>
      </w:pPr>
      <w:r>
        <w:t>17-20</w:t>
      </w:r>
      <w:r>
        <w:tab/>
        <w:t>1s dance RSh round 1</w:t>
      </w:r>
      <w:r w:rsidRPr="00972EEB">
        <w:t>st</w:t>
      </w:r>
      <w:r>
        <w:t xml:space="preserve"> crnrs to lines across (1L between 2s &amp; 1M between 3s)</w:t>
      </w:r>
      <w:r w:rsidRPr="00BA6B4D">
        <w:rPr>
          <w:b/>
        </w:rPr>
        <w:t xml:space="preserve"> while </w:t>
      </w:r>
      <w:r>
        <w:t>2s+3s dance RH across</w:t>
      </w:r>
    </w:p>
    <w:p w:rsidR="00B11EB3" w:rsidRDefault="00B11EB3" w:rsidP="00B11EB3">
      <w:pPr>
        <w:pStyle w:val="DanceBody"/>
      </w:pPr>
      <w:r>
        <w:t>21-24</w:t>
      </w:r>
      <w:r>
        <w:tab/>
        <w:t>2s+1s+3s Adv+Ret up/down (1 step each) &amp; set</w:t>
      </w:r>
    </w:p>
    <w:p w:rsidR="00B11EB3" w:rsidRDefault="00B11EB3" w:rsidP="00B11EB3">
      <w:pPr>
        <w:pStyle w:val="DanceBody"/>
      </w:pPr>
      <w:r>
        <w:t>25-28</w:t>
      </w:r>
      <w:r>
        <w:tab/>
        <w:t>1s cast to 2</w:t>
      </w:r>
      <w:r w:rsidRPr="00972EEB">
        <w:t>nd</w:t>
      </w:r>
      <w:r>
        <w:t xml:space="preserve"> place own sides</w:t>
      </w:r>
      <w:r w:rsidRPr="00BA6B4D">
        <w:rPr>
          <w:b/>
        </w:rPr>
        <w:t xml:space="preserve"> while </w:t>
      </w:r>
      <w:r>
        <w:t>2s+3s dance LH across,</w:t>
      </w:r>
    </w:p>
    <w:p w:rsidR="00B11EB3" w:rsidRDefault="00B11EB3" w:rsidP="00B11EB3">
      <w:pPr>
        <w:pStyle w:val="DanceBody"/>
        <w:keepNext w:val="0"/>
      </w:pPr>
      <w:r>
        <w:t>29-32</w:t>
      </w:r>
      <w:r>
        <w:tab/>
        <w:t>2s+1s+3s Adv+Ret (1 step each) &amp; set</w:t>
      </w:r>
    </w:p>
    <w:p w:rsidR="00B11EB3" w:rsidRDefault="00B11EB3" w:rsidP="00B11EB3"/>
    <w:p w:rsidR="00B11EB3" w:rsidRDefault="00B11EB3" w:rsidP="00B11EB3">
      <w:pPr>
        <w:pStyle w:val="Minicrib"/>
      </w:pPr>
      <w:r>
        <w:t>ECCLEFECHAN FELINE  (J8x32)  3C (4C set)</w:t>
      </w:r>
      <w:r>
        <w:tab/>
        <w:t>Bob McMurty  Le Petit Chat Celtique</w:t>
      </w:r>
    </w:p>
    <w:p w:rsidR="00B11EB3" w:rsidRPr="00EA7F69" w:rsidRDefault="00B11EB3" w:rsidP="00B11EB3">
      <w:pPr>
        <w:pStyle w:val="DanceBody"/>
      </w:pPr>
      <w:r w:rsidRPr="00EA7F69">
        <w:t xml:space="preserve"> 1- 8</w:t>
      </w:r>
      <w:r w:rsidRPr="00EA7F69">
        <w:tab/>
        <w:t>1s dance Fig. 8 on own sides (1s dance in/down to start), taking nearer hands where possible</w:t>
      </w:r>
    </w:p>
    <w:p w:rsidR="00B11EB3" w:rsidRPr="00EA7F69" w:rsidRDefault="00B11EB3" w:rsidP="00B11EB3">
      <w:pPr>
        <w:pStyle w:val="DanceBody"/>
      </w:pPr>
      <w:r w:rsidRPr="00EA7F69">
        <w:t xml:space="preserve"> 9-16</w:t>
      </w:r>
      <w:r w:rsidRPr="00EA7F69">
        <w:tab/>
        <w:t>1s+2s+3s mirror (reflection) reels on own sides (1s in/down, 2s out/up, 3s in/up to start)</w:t>
      </w:r>
    </w:p>
    <w:p w:rsidR="00B11EB3" w:rsidRPr="00EA7F69" w:rsidRDefault="00B11EB3" w:rsidP="00B11EB3">
      <w:pPr>
        <w:pStyle w:val="DanceBody"/>
      </w:pPr>
      <w:r w:rsidRPr="00EA7F69">
        <w:t>17-24</w:t>
      </w:r>
      <w:r w:rsidRPr="00EA7F69">
        <w:tab/>
        <w:t>1s lead down (3 bars), lead back up (3 bars) cast into 2</w:t>
      </w:r>
      <w:r w:rsidRPr="00972EEB">
        <w:t>nd</w:t>
      </w:r>
      <w:r w:rsidRPr="00EA7F69">
        <w:t xml:space="preserve"> place own sides</w:t>
      </w:r>
    </w:p>
    <w:p w:rsidR="00B11EB3" w:rsidRDefault="00B11EB3" w:rsidP="00B11EB3">
      <w:pPr>
        <w:pStyle w:val="DanceBody"/>
        <w:keepNext w:val="0"/>
      </w:pPr>
      <w:r w:rsidRPr="00EA7F69">
        <w:t>25-32</w:t>
      </w:r>
      <w:r w:rsidRPr="00EA7F69">
        <w:tab/>
        <w:t>1M with 3s, 1L with 2s, dance RH across, 1s pass RSh to dance LH across other end (1M with 2s, 1L with 3s)</w:t>
      </w:r>
    </w:p>
    <w:p w:rsidR="00B11EB3" w:rsidRDefault="00B11EB3" w:rsidP="00B11EB3"/>
    <w:p w:rsidR="00B11EB3" w:rsidRDefault="00B11EB3" w:rsidP="00B11EB3">
      <w:pPr>
        <w:pStyle w:val="Minicrib"/>
      </w:pPr>
      <w:r>
        <w:t>ECCLES' RANT  (S8x32)  3C (4C set)</w:t>
      </w:r>
      <w:r>
        <w:tab/>
        <w:t>18C Dances</w:t>
      </w:r>
    </w:p>
    <w:p w:rsidR="00B11EB3" w:rsidRDefault="00B11EB3" w:rsidP="00B11EB3">
      <w:pPr>
        <w:pStyle w:val="DanceBody"/>
      </w:pPr>
      <w:r>
        <w:t xml:space="preserve"> 1- 8</w:t>
      </w:r>
      <w:r>
        <w:tab/>
        <w:t>1s petronella turn into centre, turn on opposite sides, turn into centre &amp; turn back to places</w:t>
      </w:r>
    </w:p>
    <w:p w:rsidR="00B11EB3" w:rsidRDefault="00B11EB3" w:rsidP="00B11EB3">
      <w:pPr>
        <w:pStyle w:val="DanceBody"/>
      </w:pPr>
      <w:r>
        <w:t xml:space="preserve"> 9-16</w:t>
      </w:r>
      <w:r>
        <w:tab/>
        <w:t>1s cast 1 place, lead down below 3s, cast up to 2</w:t>
      </w:r>
      <w:r w:rsidRPr="00972EEB">
        <w:t>nd</w:t>
      </w:r>
      <w:r>
        <w:t xml:space="preserve"> place opposite sides &amp; turn 2H</w:t>
      </w:r>
    </w:p>
    <w:p w:rsidR="00B11EB3" w:rsidRDefault="00B11EB3" w:rsidP="00B11EB3">
      <w:pPr>
        <w:pStyle w:val="DanceBody"/>
      </w:pPr>
      <w:r>
        <w:t>17-24</w:t>
      </w:r>
      <w:r>
        <w:tab/>
        <w:t>2s+1s circle 4H round &amp; back</w:t>
      </w:r>
    </w:p>
    <w:p w:rsidR="00B11EB3" w:rsidRDefault="00B11EB3" w:rsidP="00B11EB3">
      <w:pPr>
        <w:pStyle w:val="DanceBody"/>
        <w:keepNext w:val="0"/>
      </w:pPr>
      <w:r>
        <w:t>25-32</w:t>
      </w:r>
      <w:r>
        <w:tab/>
        <w:t>1s+3s dance R&amp;L</w:t>
      </w:r>
    </w:p>
    <w:p w:rsidR="00B11EB3" w:rsidRDefault="00B11EB3" w:rsidP="00B11EB3"/>
    <w:p w:rsidR="00B11EB3" w:rsidRDefault="00B11EB3" w:rsidP="00B11EB3">
      <w:pPr>
        <w:pStyle w:val="Minicrib"/>
      </w:pPr>
      <w:r>
        <w:t>ECHOES OF STRATHGLASS  (S3x32)  3C set</w:t>
      </w:r>
      <w:r>
        <w:tab/>
        <w:t>Malcolm Brown  Many Happy Hours: Pretoria 35th</w:t>
      </w:r>
    </w:p>
    <w:p w:rsidR="00B11EB3" w:rsidRDefault="00B11EB3" w:rsidP="00B11EB3">
      <w:pPr>
        <w:pStyle w:val="DanceBody"/>
      </w:pPr>
      <w:r>
        <w:t xml:space="preserve"> 1- 8</w:t>
      </w:r>
      <w:r>
        <w:tab/>
        <w:t>1s+2s+3s set, circle 6H 1/2 round to left; 1L followed by 1M casts up 1 place &amp; dances down middle to end 1s BtoB between 2s (1L facing 2M, 1M facing 2L). 2s step down 7-8</w:t>
      </w:r>
    </w:p>
    <w:p w:rsidR="00B11EB3" w:rsidRDefault="00B11EB3" w:rsidP="00B11EB3">
      <w:pPr>
        <w:pStyle w:val="DanceBody"/>
      </w:pPr>
      <w:r>
        <w:t xml:space="preserve"> 9-16</w:t>
      </w:r>
      <w:r>
        <w:tab/>
        <w:t>1s+2s dance "Iso-Birl"</w:t>
      </w:r>
    </w:p>
    <w:p w:rsidR="00B11EB3" w:rsidRDefault="00B11EB3" w:rsidP="00B11EB3">
      <w:pPr>
        <w:pStyle w:val="DanceBody"/>
      </w:pPr>
      <w:r>
        <w:tab/>
        <w:t>9-10    All set advancing passing LSh</w:t>
      </w:r>
    </w:p>
    <w:p w:rsidR="00B11EB3" w:rsidRDefault="00B11EB3" w:rsidP="00B11EB3">
      <w:pPr>
        <w:pStyle w:val="DanceBody"/>
      </w:pPr>
      <w:r>
        <w:tab/>
        <w:t xml:space="preserve">11-12  1s (outside) chase 1/4 round clockwise </w:t>
      </w:r>
      <w:r>
        <w:rPr>
          <w:b/>
        </w:rPr>
        <w:t>while</w:t>
      </w:r>
      <w:r>
        <w:t xml:space="preserve"> 2s turn 3/4 2H &amp; pull back RSh</w:t>
      </w:r>
    </w:p>
    <w:p w:rsidR="00B11EB3" w:rsidRDefault="00B11EB3" w:rsidP="00B11EB3">
      <w:pPr>
        <w:pStyle w:val="DanceBody"/>
      </w:pPr>
      <w:r>
        <w:tab/>
        <w:t>13-16   Repeat 9-12 to end in original line of 4 across</w:t>
      </w:r>
    </w:p>
    <w:p w:rsidR="00B11EB3" w:rsidRDefault="00B11EB3" w:rsidP="00B11EB3">
      <w:pPr>
        <w:pStyle w:val="DanceBody"/>
      </w:pPr>
      <w:r>
        <w:t>17-24</w:t>
      </w:r>
      <w:r>
        <w:tab/>
        <w:t>1s+2s dance RSh reel of 4 across. 1s end joining LH facing up</w:t>
      </w:r>
    </w:p>
    <w:p w:rsidR="00B11EB3" w:rsidRDefault="00B11EB3" w:rsidP="00B11EB3">
      <w:pPr>
        <w:pStyle w:val="DanceBody"/>
        <w:keepNext w:val="0"/>
      </w:pPr>
      <w:r>
        <w:t>25-32</w:t>
      </w:r>
      <w:r>
        <w:tab/>
        <w:t>1s lead up, cross &amp; cast to 1st place opp sides (3s step down); All set, circle 6H 1/2 round to left.  2 3 1</w:t>
      </w:r>
    </w:p>
    <w:p w:rsidR="00B11EB3" w:rsidRDefault="00B11EB3" w:rsidP="00B11EB3"/>
    <w:p w:rsidR="00B11EB3" w:rsidRDefault="00B11EB3" w:rsidP="00B11EB3">
      <w:pPr>
        <w:pStyle w:val="Minicrib"/>
      </w:pPr>
      <w:r>
        <w:t>EDEN COURT  (J8x32)  3C (4C set)</w:t>
      </w:r>
      <w:r>
        <w:tab/>
        <w:t>John Drewry  Summer Coll 4</w:t>
      </w:r>
    </w:p>
    <w:p w:rsidR="00B11EB3" w:rsidRDefault="00B11EB3" w:rsidP="00B11EB3">
      <w:pPr>
        <w:pStyle w:val="DanceBody"/>
      </w:pPr>
      <w:r>
        <w:t xml:space="preserve"> 1- 8</w:t>
      </w:r>
      <w:r>
        <w:tab/>
        <w:t>1s+2s+3s set, petronella turn into centre, set &amp; 3/4 turn partners RH (to opposite sides)</w:t>
      </w:r>
    </w:p>
    <w:p w:rsidR="00B11EB3" w:rsidRDefault="00B11EB3" w:rsidP="00B11EB3">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rPr>
        <w:t xml:space="preserve"> while </w:t>
      </w:r>
      <w:r>
        <w:t>3L followed by 2L+1L cast up to top &amp; cross to form a line facing down</w:t>
      </w:r>
    </w:p>
    <w:p w:rsidR="00B11EB3" w:rsidRDefault="00B11EB3" w:rsidP="00B11EB3">
      <w:pPr>
        <w:pStyle w:val="DanceBody"/>
      </w:pPr>
      <w:r>
        <w:t>17-24</w:t>
      </w:r>
      <w:r>
        <w:tab/>
        <w:t>1s+2s+3s set in lines across, change places RH with partner &amp; dance 6H round to left back to original places</w:t>
      </w:r>
    </w:p>
    <w:p w:rsidR="00B11EB3" w:rsidRDefault="00B11EB3" w:rsidP="00B11EB3">
      <w:pPr>
        <w:pStyle w:val="DanceBody"/>
        <w:keepNext w:val="0"/>
      </w:pPr>
      <w:r>
        <w:t>25-32</w:t>
      </w:r>
      <w:r>
        <w:tab/>
        <w:t>1s &amp; 2s dance in, join RH with partner, dance clockwise to end 1s in 2</w:t>
      </w:r>
      <w:r w:rsidRPr="00972EEB">
        <w:t>nd</w:t>
      </w:r>
      <w:r>
        <w:t xml:space="preserve"> place &amp; 2s in top place &amp; dance RH across</w:t>
      </w:r>
    </w:p>
    <w:p w:rsidR="00B11EB3" w:rsidRDefault="00B11EB3" w:rsidP="00B11EB3"/>
    <w:p w:rsidR="00B11EB3" w:rsidRDefault="00B11EB3" w:rsidP="00B11EB3">
      <w:pPr>
        <w:pStyle w:val="Minicrib"/>
      </w:pPr>
      <w:r>
        <w:t>EDERLINE  (S3x32)  3C set</w:t>
      </w:r>
      <w:r>
        <w:tab/>
        <w:t>Alice McLean  Auchinellan Coll</w:t>
      </w:r>
    </w:p>
    <w:p w:rsidR="00B11EB3" w:rsidRDefault="00B11EB3" w:rsidP="00B11EB3">
      <w:pPr>
        <w:pStyle w:val="DanceBody"/>
      </w:pPr>
      <w:r>
        <w:t xml:space="preserve"> 1- 8</w:t>
      </w:r>
      <w:r>
        <w:tab/>
        <w:t>1s dance down the middle, divide cast up round 3s, dance up between 2s &amp; cast to 2</w:t>
      </w:r>
      <w:r w:rsidRPr="00972EEB">
        <w:t>nd</w:t>
      </w:r>
      <w:r>
        <w:t xml:space="preserve"> place</w:t>
      </w:r>
    </w:p>
    <w:p w:rsidR="00B11EB3" w:rsidRDefault="00B11EB3" w:rsidP="00B11EB3">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B11EB3" w:rsidRDefault="00B11EB3" w:rsidP="00B11EB3">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B11EB3" w:rsidRDefault="00B11EB3" w:rsidP="00B11EB3">
      <w:pPr>
        <w:pStyle w:val="DanceBody"/>
        <w:keepNext w:val="0"/>
      </w:pPr>
      <w:r>
        <w:t>25-32</w:t>
      </w:r>
      <w:r>
        <w:tab/>
        <w:t>1s+3s set &amp; dance 3/4 double Fig of 8  (1s cast to start) to end 2 3 1</w:t>
      </w:r>
    </w:p>
    <w:p w:rsidR="00B11EB3" w:rsidRDefault="00B11EB3" w:rsidP="00B11EB3"/>
    <w:p w:rsidR="00B11EB3" w:rsidRDefault="00B11EB3" w:rsidP="00B11EB3">
      <w:pPr>
        <w:pStyle w:val="Minicrib"/>
      </w:pPr>
      <w:r>
        <w:t>EDINA'S PRIDE  (S8x32)  3C (4C Set)</w:t>
      </w:r>
      <w:r>
        <w:tab/>
        <w:t>Alex Gray  Edinburgh Diamond Jubilee Dances</w:t>
      </w:r>
    </w:p>
    <w:p w:rsidR="00B11EB3" w:rsidRDefault="00B11EB3" w:rsidP="00B11EB3">
      <w:pPr>
        <w:pStyle w:val="DanceBody"/>
      </w:pPr>
      <w:r>
        <w:t xml:space="preserve"> 1- 8</w:t>
      </w:r>
      <w:r>
        <w:tab/>
        <w:t>1s cross down RH, cast down behind 3s &amp; turn RH</w:t>
      </w:r>
    </w:p>
    <w:p w:rsidR="00B11EB3" w:rsidRDefault="00B11EB3" w:rsidP="00B11EB3">
      <w:pPr>
        <w:pStyle w:val="DanceBody"/>
      </w:pPr>
      <w:r>
        <w:t xml:space="preserve"> 9-16</w:t>
      </w:r>
      <w:r>
        <w:tab/>
        <w:t>2s+3s+1s circle 6H round &amp; back</w:t>
      </w:r>
    </w:p>
    <w:p w:rsidR="00B11EB3" w:rsidRDefault="00B11EB3" w:rsidP="00B11EB3">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B11EB3" w:rsidRDefault="00B11EB3" w:rsidP="00B11EB3">
      <w:pPr>
        <w:pStyle w:val="DanceBody"/>
        <w:keepNext w:val="0"/>
      </w:pPr>
      <w:r>
        <w:t>25-32</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THE EDINBURGH CASTLE REEL  (R8x32)  3C (4C set)</w:t>
      </w:r>
      <w:r>
        <w:tab/>
        <w:t>SCDs for Children</w:t>
      </w:r>
    </w:p>
    <w:p w:rsidR="00B11EB3" w:rsidRPr="00CB33C9" w:rsidRDefault="00B11EB3" w:rsidP="00B11EB3">
      <w:pPr>
        <w:pStyle w:val="DanceBody"/>
      </w:pPr>
      <w:r w:rsidRPr="00CB33C9">
        <w:t xml:space="preserve"> 1- 8</w:t>
      </w:r>
      <w:r w:rsidRPr="00CB33C9">
        <w:tab/>
        <w:t>1s cast down behind own lines, turning out dance back to places</w:t>
      </w:r>
    </w:p>
    <w:p w:rsidR="00B11EB3" w:rsidRPr="00CB33C9" w:rsidRDefault="00B11EB3" w:rsidP="00B11EB3">
      <w:pPr>
        <w:pStyle w:val="DanceBody"/>
      </w:pPr>
      <w:r w:rsidRPr="00CB33C9">
        <w:t xml:space="preserve"> 9-16</w:t>
      </w:r>
      <w:r w:rsidRPr="00CB33C9">
        <w:tab/>
        <w:t>1s lead down for 3 steps, lead up to top &amp; cast 1 place to face 1st corners</w:t>
      </w:r>
    </w:p>
    <w:p w:rsidR="00B11EB3" w:rsidRPr="00CB33C9" w:rsidRDefault="00B11EB3" w:rsidP="00B11EB3">
      <w:pPr>
        <w:pStyle w:val="DanceBody"/>
      </w:pPr>
      <w:r w:rsidRPr="00CB33C9">
        <w:t>17-24</w:t>
      </w:r>
      <w:r w:rsidRPr="00CB33C9">
        <w:tab/>
        <w:t>1s turn 1st corner RH, partner LH, 2nd corner RH &amp; partner LH to end in middle facing out Ladies' side (Man below Lady)</w:t>
      </w:r>
    </w:p>
    <w:p w:rsidR="00B11EB3" w:rsidRPr="00CB33C9" w:rsidRDefault="00B11EB3" w:rsidP="00B11EB3">
      <w:pPr>
        <w:pStyle w:val="DanceBody"/>
        <w:keepNext w:val="0"/>
      </w:pPr>
      <w:r w:rsidRPr="00CB33C9">
        <w:t>25-32</w:t>
      </w:r>
      <w:r w:rsidRPr="00CB33C9">
        <w:tab/>
        <w:t>1s dance out between 2L+3L, divide &amp; cast up/down into middle, dance out between 2M+3M divide &amp; cast up/down to 2nd place own sides</w:t>
      </w:r>
    </w:p>
    <w:p w:rsidR="00B11EB3" w:rsidRDefault="00B11EB3" w:rsidP="00B11EB3"/>
    <w:p w:rsidR="00B11EB3" w:rsidRDefault="00B11EB3" w:rsidP="00B11EB3">
      <w:pPr>
        <w:pStyle w:val="Minicrib"/>
      </w:pPr>
      <w:r>
        <w:t>THE EDINBURGH EXILES  (R8x32)  3C (4C set)</w:t>
      </w:r>
      <w:r>
        <w:tab/>
        <w:t>Roy Goldring  G &amp; S Dances 2</w:t>
      </w:r>
    </w:p>
    <w:p w:rsidR="00B11EB3" w:rsidRDefault="00B11EB3" w:rsidP="00B11EB3">
      <w:pPr>
        <w:pStyle w:val="DanceBody"/>
      </w:pPr>
      <w:r>
        <w:t xml:space="preserve"> 1- 8</w:t>
      </w:r>
      <w:r>
        <w:tab/>
        <w:t>1s cross down to dance reflection reels of 3 on opposite sides (passing between 2s &amp; 3s) 1s end 1</w:t>
      </w:r>
      <w:r w:rsidRPr="00972EEB">
        <w:t>st</w:t>
      </w:r>
      <w:r>
        <w:t xml:space="preserve"> place opposite sides</w:t>
      </w:r>
    </w:p>
    <w:p w:rsidR="00B11EB3" w:rsidRDefault="00B11EB3" w:rsidP="00B11EB3">
      <w:pPr>
        <w:pStyle w:val="DanceBody"/>
      </w:pPr>
      <w:r>
        <w:t xml:space="preserve"> 9-12</w:t>
      </w:r>
      <w:r>
        <w:tab/>
        <w:t>1s dance down the middle below 3s &amp; cast up to 2</w:t>
      </w:r>
      <w:r w:rsidRPr="00972EEB">
        <w:t>nd</w:t>
      </w:r>
      <w:r>
        <w:t xml:space="preserve"> place opposite side</w:t>
      </w:r>
    </w:p>
    <w:p w:rsidR="00B11EB3" w:rsidRDefault="00B11EB3" w:rsidP="00B11EB3">
      <w:pPr>
        <w:pStyle w:val="DanceBody"/>
      </w:pPr>
      <w:r>
        <w:t>13-24</w:t>
      </w:r>
      <w:r>
        <w:tab/>
        <w:t>2s+1s+3s dance 3 couple R&amp;L, 1s end facing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B11EB3" w:rsidRDefault="00B11EB3" w:rsidP="00B11EB3"/>
    <w:p w:rsidR="00B11EB3" w:rsidRDefault="00B11EB3" w:rsidP="00B11EB3">
      <w:pPr>
        <w:pStyle w:val="Minicrib"/>
      </w:pPr>
      <w:r>
        <w:t>EDINBURGH JIGS  (J8x32)  3C (4C set)</w:t>
      </w:r>
      <w:r>
        <w:tab/>
        <w:t>MMM 2</w:t>
      </w:r>
    </w:p>
    <w:p w:rsidR="00B11EB3" w:rsidRDefault="00B11EB3" w:rsidP="00B11EB3">
      <w:pPr>
        <w:pStyle w:val="DanceBody"/>
      </w:pPr>
      <w:r>
        <w:t xml:space="preserve"> 1- 8</w:t>
      </w:r>
      <w:r>
        <w:tab/>
        <w:t>1s set, 1M casts 1 place &amp; turns 3L RH to end between 2L+3L</w:t>
      </w:r>
    </w:p>
    <w:p w:rsidR="00B11EB3" w:rsidRDefault="00B11EB3" w:rsidP="00B11EB3">
      <w:pPr>
        <w:pStyle w:val="DanceBody"/>
      </w:pPr>
      <w:r>
        <w:t xml:space="preserve"> 9-16</w:t>
      </w:r>
      <w:r>
        <w:tab/>
        <w:t>1L sets to 2M, casts 1 place, turns 3M RH &amp; 1s cross RH to own sides</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EDINBURGH MEDALIST  (M-4x(S16+J16))  4C set</w:t>
      </w:r>
      <w:r>
        <w:tab/>
        <w:t>Roy Goldring  12 more Social dances</w:t>
      </w:r>
    </w:p>
    <w:p w:rsidR="00B11EB3" w:rsidRDefault="00B11EB3" w:rsidP="00B11EB3">
      <w:pPr>
        <w:pStyle w:val="DanceBody"/>
      </w:pPr>
      <w:r>
        <w:t>Strathspey</w:t>
      </w:r>
    </w:p>
    <w:p w:rsidR="00B11EB3" w:rsidRDefault="00B11EB3" w:rsidP="00B11EB3">
      <w:pPr>
        <w:pStyle w:val="DanceBody"/>
      </w:pPr>
      <w:r>
        <w:t>1- 8</w:t>
      </w:r>
      <w:r>
        <w:tab/>
        <w:t>1s cross RH &amp; cast 1 place to meet in centre facing down, 1L dances RH across with 3M+4M</w:t>
      </w:r>
      <w:r w:rsidRPr="00BA6B4D">
        <w:rPr>
          <w:b/>
        </w:rPr>
        <w:t xml:space="preserve"> </w:t>
      </w:r>
      <w:r>
        <w:rPr>
          <w:b/>
        </w:rPr>
        <w:t xml:space="preserve">as </w:t>
      </w:r>
      <w:r>
        <w:t>1M dances LH across with 3L+4L</w:t>
      </w:r>
    </w:p>
    <w:p w:rsidR="00B11EB3" w:rsidRDefault="00B11EB3" w:rsidP="00B11EB3">
      <w:pPr>
        <w:pStyle w:val="DanceBody"/>
      </w:pPr>
      <w:r>
        <w:t xml:space="preserve"> 9-16</w:t>
      </w:r>
      <w:r>
        <w:tab/>
        <w:t>1s dance down between 4s &amp; cast up to 3</w:t>
      </w:r>
      <w:r w:rsidRPr="00972EEB">
        <w:t>rd</w:t>
      </w:r>
      <w:r>
        <w:t xml:space="preserve"> place in centre facing up, 1L dances LH across with 2M+3M &amp; 1M RH across with 2L+3L</w:t>
      </w:r>
    </w:p>
    <w:p w:rsidR="00B11EB3" w:rsidRDefault="00B11EB3" w:rsidP="00B11EB3">
      <w:pPr>
        <w:pStyle w:val="DanceBody"/>
      </w:pPr>
      <w:r>
        <w:t>Jig</w:t>
      </w:r>
    </w:p>
    <w:p w:rsidR="00B11EB3" w:rsidRDefault="00B11EB3" w:rsidP="00B11EB3">
      <w:pPr>
        <w:pStyle w:val="DanceBody"/>
      </w:pPr>
      <w:r>
        <w:t>17-24</w:t>
      </w:r>
      <w:r>
        <w:tab/>
        <w:t>1s with nearer hands joined set to 2s (on sidelines), 1s set to each other, set to 3s, 1s in prom hold dance down to face 4M</w:t>
      </w:r>
    </w:p>
    <w:p w:rsidR="00B11EB3" w:rsidRDefault="00B11EB3" w:rsidP="00B11EB3">
      <w:pPr>
        <w:pStyle w:val="DanceBody"/>
        <w:keepNext w:val="0"/>
      </w:pPr>
      <w:r>
        <w:t>25-32</w:t>
      </w:r>
      <w:r>
        <w:tab/>
        <w:t>1s in prom hold dance reel of 3 with 4s giving RSh to 4M, 1s end in 4</w:t>
      </w:r>
      <w:r w:rsidRPr="00972EEB">
        <w:t>th</w:t>
      </w:r>
      <w:r>
        <w:t xml:space="preserve"> place own sides</w:t>
      </w:r>
    </w:p>
    <w:p w:rsidR="00B11EB3" w:rsidRDefault="00B11EB3" w:rsidP="00B11EB3"/>
    <w:p w:rsidR="00B11EB3" w:rsidRDefault="00B11EB3" w:rsidP="00B11EB3">
      <w:pPr>
        <w:pStyle w:val="Minicrib"/>
      </w:pPr>
      <w:r>
        <w:t>THE EDINBURGH TOY SHOP  (J8x32)  3C (4C set)</w:t>
      </w:r>
      <w:r>
        <w:tab/>
        <w:t>Ethan Bailey  RSCDS Bk 51</w:t>
      </w:r>
    </w:p>
    <w:p w:rsidR="00B11EB3" w:rsidRDefault="00B11EB3" w:rsidP="00B11EB3">
      <w:pPr>
        <w:pStyle w:val="DanceBody"/>
      </w:pPr>
      <w:r>
        <w:t xml:space="preserve"> 1- 8</w:t>
      </w:r>
      <w:r>
        <w:tab/>
        <w:t>1s set, dance down &amp; cast up round 3s (2s step up 3-4), 2s+1s+3s set</w:t>
      </w:r>
    </w:p>
    <w:p w:rsidR="00B11EB3" w:rsidRDefault="00B11EB3" w:rsidP="00B11EB3">
      <w:pPr>
        <w:pStyle w:val="DanceBody"/>
      </w:pPr>
      <w:r>
        <w:t xml:space="preserve"> 9-16</w:t>
      </w:r>
      <w:r>
        <w:tab/>
        <w:t>1/2 Fig 8 (1L round 2M, 1M round 3L) to 2nd place opp sides, 2s+1s+3s set &amp; 1s turn LH to face 1st corners</w:t>
      </w:r>
    </w:p>
    <w:p w:rsidR="00B11EB3" w:rsidRDefault="00B11EB3" w:rsidP="00B11EB3">
      <w:pPr>
        <w:pStyle w:val="DanceBody"/>
      </w:pPr>
      <w:r>
        <w:t>17-24</w:t>
      </w:r>
      <w:r>
        <w:tab/>
        <w:t>1s turn 1st corner RH, pass partner RSh, turn 2nd corner RH, pass partner RSh to 2nd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EDINBURGH VOLUNTEERS  (S8x24)  3C (4C set)</w:t>
      </w:r>
      <w:r>
        <w:tab/>
        <w:t>Cooke  RSCDS Bk 6</w:t>
      </w:r>
    </w:p>
    <w:p w:rsidR="00B11EB3" w:rsidRDefault="00B11EB3" w:rsidP="00B11EB3">
      <w:pPr>
        <w:pStyle w:val="DanceBody"/>
      </w:pPr>
      <w:r>
        <w:t xml:space="preserve"> 1- 8</w:t>
      </w:r>
      <w:r>
        <w:tab/>
        <w:t>1L+2M turn RH, 1s turn RH (2 step up) ending in lines across (1L between 2s facing 1M between 3s)</w:t>
      </w:r>
    </w:p>
    <w:p w:rsidR="00B11EB3" w:rsidRDefault="00B11EB3" w:rsidP="00B11EB3">
      <w:pPr>
        <w:pStyle w:val="DanceBody"/>
      </w:pPr>
      <w:r>
        <w:t xml:space="preserve"> 9-16</w:t>
      </w:r>
      <w:r>
        <w:tab/>
        <w:t>2s+1s+3s set, 1s petronella turn to right, 2s+1s+3s set facing across &amp; 1s set &amp; turn 2H to 2</w:t>
      </w:r>
      <w:r w:rsidRPr="00972EEB">
        <w:t>nd</w:t>
      </w:r>
      <w:r>
        <w:t xml:space="preserve"> place own sides</w:t>
      </w:r>
    </w:p>
    <w:p w:rsidR="00B11EB3" w:rsidRDefault="00B11EB3" w:rsidP="00B11EB3">
      <w:pPr>
        <w:pStyle w:val="DanceBody"/>
        <w:keepNext w:val="0"/>
      </w:pPr>
      <w:r>
        <w:t>17-24</w:t>
      </w:r>
      <w:r>
        <w:tab/>
        <w:t>2s+1s+3s circle 6H round &amp; back</w:t>
      </w:r>
    </w:p>
    <w:p w:rsidR="00B11EB3" w:rsidRDefault="00B11EB3" w:rsidP="00B11EB3"/>
    <w:p w:rsidR="00B11EB3" w:rsidRDefault="00B11EB3" w:rsidP="00B11EB3">
      <w:pPr>
        <w:pStyle w:val="Minicrib"/>
      </w:pPr>
      <w:r>
        <w:t>THE EDMONTON SNOWBALL  (J4x32)  4C Set</w:t>
      </w:r>
      <w:r>
        <w:tab/>
        <w:t>Enid Fouler  Edmonton Workshop 1986</w:t>
      </w:r>
    </w:p>
    <w:p w:rsidR="00B11EB3" w:rsidRDefault="00B11EB3" w:rsidP="00B11EB3">
      <w:pPr>
        <w:pStyle w:val="DanceBody"/>
      </w:pPr>
      <w:r>
        <w:t xml:space="preserve"> 1- 8</w:t>
      </w:r>
      <w:r>
        <w:tab/>
        <w:t>1M+2L</w:t>
      </w:r>
      <w:r w:rsidRPr="007F0D5A">
        <w:rPr>
          <w:b/>
        </w:rPr>
        <w:t xml:space="preserve"> also </w:t>
      </w:r>
      <w:r>
        <w:t>3M+4L Adv+Ret diagonally &amp; dance DoSiDo diagonally</w:t>
      </w:r>
    </w:p>
    <w:p w:rsidR="00B11EB3" w:rsidRDefault="00B11EB3" w:rsidP="00B11EB3">
      <w:pPr>
        <w:pStyle w:val="DanceBody"/>
      </w:pPr>
      <w:r>
        <w:t xml:space="preserve"> 9-16</w:t>
      </w:r>
      <w:r>
        <w:tab/>
        <w:t>1L+2M</w:t>
      </w:r>
      <w:r w:rsidRPr="007F0D5A">
        <w:rPr>
          <w:b/>
        </w:rPr>
        <w:t xml:space="preserve"> also </w:t>
      </w:r>
      <w:r>
        <w:t>3L+4M repeat</w:t>
      </w:r>
    </w:p>
    <w:p w:rsidR="00B11EB3" w:rsidRDefault="00B11EB3" w:rsidP="00B11EB3">
      <w:pPr>
        <w:pStyle w:val="DanceBody"/>
      </w:pPr>
      <w:r>
        <w:t>17-20</w:t>
      </w:r>
      <w:r>
        <w:tab/>
        <w:t>1s 1/2 turn RH, 1s+2s dance 1/2 RH across</w:t>
      </w:r>
    </w:p>
    <w:p w:rsidR="00B11EB3" w:rsidRDefault="00B11EB3" w:rsidP="00B11EB3">
      <w:pPr>
        <w:pStyle w:val="DanceBody"/>
      </w:pPr>
      <w:r>
        <w:t>21-24</w:t>
      </w:r>
      <w:r>
        <w:tab/>
        <w:t xml:space="preserve">1s 1/2 turn RH, 1s+3s dance 1/2 RH across </w:t>
      </w:r>
      <w:r>
        <w:rPr>
          <w:b/>
        </w:rPr>
        <w:t>while</w:t>
      </w:r>
      <w:r>
        <w:t xml:space="preserve"> 2s turn RH once round (4 bars)</w:t>
      </w:r>
    </w:p>
    <w:p w:rsidR="00B11EB3" w:rsidRPr="009F4615" w:rsidRDefault="00B11EB3" w:rsidP="00B11EB3">
      <w:pPr>
        <w:pStyle w:val="DanceBody"/>
      </w:pPr>
      <w:r>
        <w:t>25-28</w:t>
      </w:r>
      <w:r>
        <w:tab/>
        <w:t xml:space="preserve">1s 1/2 turn RH, 1s+4s dance 1/2 RH across </w:t>
      </w:r>
      <w:r>
        <w:rPr>
          <w:b/>
        </w:rPr>
        <w:t>while</w:t>
      </w:r>
      <w:r>
        <w:t xml:space="preserve"> 2s+3s dance RH across once round</w:t>
      </w:r>
    </w:p>
    <w:p w:rsidR="00B11EB3" w:rsidRPr="009F4615" w:rsidRDefault="00B11EB3" w:rsidP="00B11EB3">
      <w:pPr>
        <w:pStyle w:val="DanceBody"/>
        <w:keepNext w:val="0"/>
      </w:pPr>
      <w:r>
        <w:t>29-32</w:t>
      </w:r>
      <w:r>
        <w:tab/>
        <w:t xml:space="preserve">1s set (4 bars) </w:t>
      </w:r>
      <w:r>
        <w:rPr>
          <w:b/>
        </w:rPr>
        <w:t>while</w:t>
      </w:r>
      <w:r>
        <w:t xml:space="preserve"> 2s+3s+4s set and cross RH    2 3 4 1</w:t>
      </w:r>
    </w:p>
    <w:p w:rsidR="00B11EB3" w:rsidRDefault="00B11EB3" w:rsidP="00B11EB3"/>
    <w:p w:rsidR="00B11EB3" w:rsidRDefault="00B11EB3" w:rsidP="00B11EB3">
      <w:pPr>
        <w:pStyle w:val="Minicrib"/>
      </w:pPr>
      <w:r>
        <w:t>EDNA'S FAREWELL  (J8x40)  3C (4C set)</w:t>
      </w:r>
      <w:r>
        <w:tab/>
        <w:t>D Lange</w:t>
      </w:r>
    </w:p>
    <w:p w:rsidR="00B11EB3" w:rsidRDefault="00B11EB3" w:rsidP="00B11EB3">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B11EB3" w:rsidRDefault="00B11EB3" w:rsidP="00B11EB3">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B11EB3" w:rsidRDefault="00B11EB3" w:rsidP="00B11EB3">
      <w:pPr>
        <w:pStyle w:val="DanceBody"/>
      </w:pPr>
      <w:r>
        <w:t>17-24</w:t>
      </w:r>
      <w:r>
        <w:tab/>
        <w:t>1s dance 'Hello-Goodbye' setting ending with petronella turn to 2</w:t>
      </w:r>
      <w:r w:rsidRPr="00972EEB">
        <w:t>nd</w:t>
      </w:r>
      <w:r>
        <w:t xml:space="preserve"> places</w:t>
      </w:r>
    </w:p>
    <w:p w:rsidR="00B11EB3" w:rsidRDefault="00B11EB3" w:rsidP="00B11EB3">
      <w:pPr>
        <w:pStyle w:val="DanceBody"/>
      </w:pPr>
      <w:r>
        <w:t>25-28</w:t>
      </w:r>
      <w:r>
        <w:tab/>
        <w:t>All three couples turn RH</w:t>
      </w:r>
    </w:p>
    <w:p w:rsidR="00B11EB3" w:rsidRDefault="00B11EB3" w:rsidP="00B11EB3">
      <w:pPr>
        <w:pStyle w:val="DanceBody"/>
        <w:keepNext w:val="0"/>
      </w:pPr>
      <w:r>
        <w:t>29-40</w:t>
      </w:r>
      <w:r>
        <w:tab/>
        <w:t>1s+2s+3s dance 3 couple R&amp;L</w:t>
      </w:r>
    </w:p>
    <w:p w:rsidR="00B11EB3" w:rsidRDefault="00B11EB3" w:rsidP="00B11EB3"/>
    <w:p w:rsidR="00B11EB3" w:rsidRDefault="00B11EB3" w:rsidP="00B11EB3">
      <w:pPr>
        <w:pStyle w:val="Minicrib"/>
      </w:pPr>
      <w:r>
        <w:t>THE EDZELL ARCH  (R8x32)  2C (4C Set)</w:t>
      </w:r>
      <w:r>
        <w:tab/>
        <w:t>John Drewry  Stoneywood Coll 1</w:t>
      </w:r>
    </w:p>
    <w:p w:rsidR="00B11EB3" w:rsidRPr="00CB33C9" w:rsidRDefault="00B11EB3" w:rsidP="00B11EB3">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B11EB3" w:rsidRPr="00CB33C9" w:rsidRDefault="00B11EB3" w:rsidP="00B11EB3">
      <w:pPr>
        <w:pStyle w:val="DanceBody"/>
      </w:pPr>
      <w:r w:rsidRPr="00CB33C9">
        <w:t xml:space="preserve"> 9-16</w:t>
      </w:r>
      <w:r w:rsidRPr="00CB33C9">
        <w:tab/>
        <w:t>1L dances up under arch, casts on Ladies' side, dances up under arch &amp; casts to 2nd place Men's side</w:t>
      </w:r>
      <w:r w:rsidRPr="00CB33C9">
        <w:rPr>
          <w:b/>
        </w:rPr>
        <w:t xml:space="preserve"> while </w:t>
      </w:r>
      <w:r w:rsidRPr="00CB33C9">
        <w:t>2L casts &amp; dances up under arch, casts on Men's side, dances up under arch to top place Ladies' side</w:t>
      </w:r>
    </w:p>
    <w:p w:rsidR="00B11EB3" w:rsidRPr="00CB33C9" w:rsidRDefault="00B11EB3" w:rsidP="00B11EB3">
      <w:pPr>
        <w:pStyle w:val="DanceBody"/>
      </w:pPr>
      <w:r w:rsidRPr="00CB33C9">
        <w:t>17-24</w:t>
      </w:r>
      <w:r w:rsidRPr="00CB33C9">
        <w:tab/>
        <w:t>1M+2M 1/2 turn 2H</w:t>
      </w:r>
      <w:r>
        <w:t xml:space="preserve"> (skip change)</w:t>
      </w:r>
      <w:r w:rsidRPr="00CB33C9">
        <w:t xml:space="preserve"> &amp; cast back to place, 1s dance 1/2 Fig of 8 round 2s</w:t>
      </w:r>
    </w:p>
    <w:p w:rsidR="00B11EB3" w:rsidRPr="00CB33C9" w:rsidRDefault="00B11EB3" w:rsidP="00B11EB3">
      <w:pPr>
        <w:pStyle w:val="DanceBody"/>
        <w:keepNext w:val="0"/>
      </w:pPr>
      <w:r w:rsidRPr="00CB33C9">
        <w:t>25-32</w:t>
      </w:r>
      <w:r w:rsidRPr="00CB33C9">
        <w:tab/>
        <w:t>2s+1s dance R&amp;L</w:t>
      </w:r>
    </w:p>
    <w:p w:rsidR="00B11EB3" w:rsidRDefault="00B11EB3" w:rsidP="00B11EB3"/>
    <w:p w:rsidR="00B11EB3" w:rsidRDefault="00B11EB3" w:rsidP="00B11EB3">
      <w:pPr>
        <w:pStyle w:val="Minicrib"/>
      </w:pPr>
      <w:r>
        <w:t>EE BA GUM BU'R'AM CAUD  (R8x32)  3C (4C set)</w:t>
      </w:r>
      <w:r>
        <w:tab/>
        <w:t>Teacher's Choice  David A Haynes</w:t>
      </w:r>
    </w:p>
    <w:p w:rsidR="00B11EB3" w:rsidRDefault="00B11EB3" w:rsidP="00B11EB3">
      <w:pPr>
        <w:pStyle w:val="DanceBody"/>
      </w:pPr>
      <w:r>
        <w:t xml:space="preserve"> 1- 8</w:t>
      </w:r>
      <w:r>
        <w:tab/>
        <w:t>1s cross RH &amp; cast 1 place, turn RH to opposite sides facing 1</w:t>
      </w:r>
      <w:r w:rsidRPr="00972EEB">
        <w:t>st</w:t>
      </w:r>
      <w:r>
        <w:t xml:space="preserve"> corner.  2 1 3</w:t>
      </w:r>
    </w:p>
    <w:p w:rsidR="00B11EB3" w:rsidRDefault="00B11EB3" w:rsidP="00B11EB3">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B11EB3" w:rsidRDefault="00B11EB3" w:rsidP="00B11EB3">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B11EB3" w:rsidRDefault="00B11EB3" w:rsidP="00B11EB3">
      <w:pPr>
        <w:pStyle w:val="DanceBody"/>
        <w:keepNext w:val="0"/>
      </w:pPr>
      <w:r>
        <w:t>25-32</w:t>
      </w:r>
      <w:r>
        <w:tab/>
        <w:t>1s dance LSh reel across (1M with 2s, 1L with 3s) &amp; cross RH to 2</w:t>
      </w:r>
      <w:r w:rsidRPr="00972EEB">
        <w:t>nd</w:t>
      </w:r>
      <w:r>
        <w:t xml:space="preserve"> places own sides</w:t>
      </w:r>
    </w:p>
    <w:p w:rsidR="00B11EB3" w:rsidRDefault="00B11EB3" w:rsidP="00B11EB3"/>
    <w:p w:rsidR="00B11EB3" w:rsidRDefault="00B11EB3" w:rsidP="00B11EB3">
      <w:pPr>
        <w:pStyle w:val="Minicrib"/>
      </w:pPr>
      <w:r>
        <w:t>EEEASY  (R4x32)  4C Set</w:t>
      </w:r>
      <w:r>
        <w:tab/>
        <w:t>Pat Charlton  Counting Sheep</w:t>
      </w:r>
    </w:p>
    <w:p w:rsidR="00B11EB3" w:rsidRDefault="00B11EB3" w:rsidP="00B11EB3">
      <w:pPr>
        <w:pStyle w:val="DanceBody"/>
      </w:pPr>
      <w:r>
        <w:t xml:space="preserve"> 1- 8</w:t>
      </w:r>
      <w:r>
        <w:tab/>
        <w:t>1s &amp; 4s cross RH, cast in 1 place (2s &amp; 3s step down/up); 1s+4s dance LH across, finish facing nearest corner</w:t>
      </w:r>
    </w:p>
    <w:p w:rsidR="00B11EB3" w:rsidRDefault="00B11EB3" w:rsidP="00B11EB3">
      <w:pPr>
        <w:pStyle w:val="DanceBody"/>
      </w:pPr>
      <w:r>
        <w:t xml:space="preserve"> 9-16</w:t>
      </w:r>
      <w:r>
        <w:tab/>
      </w:r>
      <w:r>
        <w:rPr>
          <w:noProof/>
        </w:rPr>
        <w:t>All dance double diag reels of 4 (LH across in middle)</w:t>
      </w:r>
    </w:p>
    <w:p w:rsidR="00B11EB3" w:rsidRDefault="00B11EB3" w:rsidP="00B11EB3">
      <w:pPr>
        <w:pStyle w:val="DanceBody"/>
      </w:pPr>
      <w:r>
        <w:t>17-24</w:t>
      </w:r>
      <w:r>
        <w:tab/>
        <w:t>1s+4s dance LH across to end in 2nd/3rd places opp sides; 1s+4s dance 1/2 R&amp;L (no polite turn). 2 4 1 3</w:t>
      </w:r>
    </w:p>
    <w:p w:rsidR="00B11EB3" w:rsidRDefault="00B11EB3" w:rsidP="00B11EB3">
      <w:pPr>
        <w:pStyle w:val="DanceBody"/>
        <w:keepNext w:val="0"/>
      </w:pPr>
      <w:r>
        <w:t>25-32</w:t>
      </w:r>
      <w:r>
        <w:tab/>
        <w:t xml:space="preserve">2s+4s </w:t>
      </w:r>
      <w:r>
        <w:rPr>
          <w:b/>
        </w:rPr>
        <w:t>also</w:t>
      </w:r>
      <w:r>
        <w:t xml:space="preserve"> 1s+3s circle 4H round to left; 4s+1s circle 4H round to right.  2 4 1 3</w:t>
      </w:r>
    </w:p>
    <w:p w:rsidR="00B11EB3" w:rsidRDefault="00B11EB3" w:rsidP="00B11EB3"/>
    <w:p w:rsidR="00B11EB3" w:rsidRDefault="00B11EB3" w:rsidP="00B11EB3">
      <w:pPr>
        <w:pStyle w:val="Minicrib"/>
      </w:pPr>
      <w:r>
        <w:t>THE EERIE SHORES  (J8x40)  3C (4C Set)</w:t>
      </w:r>
      <w:r>
        <w:tab/>
        <w:t>John Drewry  SCDs Vol 4  &amp;  Hamilton Silver Anniversary</w:t>
      </w:r>
    </w:p>
    <w:p w:rsidR="00B11EB3" w:rsidRPr="00EA7F69" w:rsidRDefault="00B11EB3" w:rsidP="00B11EB3">
      <w:pPr>
        <w:pStyle w:val="DanceBody"/>
      </w:pPr>
      <w:r w:rsidRPr="00EA7F69">
        <w:t xml:space="preserve"> 1- 8</w:t>
      </w:r>
      <w:r w:rsidRPr="00EA7F69">
        <w:tab/>
        <w:t>1s+2s set, 1s cross RH</w:t>
      </w:r>
      <w:r w:rsidRPr="00EA7F69">
        <w:rPr>
          <w:b/>
        </w:rPr>
        <w:t xml:space="preserve"> while </w:t>
      </w:r>
      <w:r w:rsidRPr="00EA7F69">
        <w:t>2s 3/4 turn RH, 1M set diag to 3M</w:t>
      </w:r>
      <w:r w:rsidRPr="00EA7F69">
        <w:rPr>
          <w:b/>
        </w:rPr>
        <w:t xml:space="preserve"> while </w:t>
      </w:r>
      <w:r w:rsidRPr="00EA7F69">
        <w:t>2s continue to turn RH (end 2L facing up, 2M down), 1M+2L</w:t>
      </w:r>
      <w:r w:rsidRPr="00EA7F69">
        <w:rPr>
          <w:b/>
        </w:rPr>
        <w:t xml:space="preserve"> also </w:t>
      </w:r>
      <w:r w:rsidRPr="00EA7F69">
        <w:t>2M+3M change places passing RSh with 1M+3M ending BtoB facing own partners</w:t>
      </w:r>
    </w:p>
    <w:p w:rsidR="00B11EB3" w:rsidRPr="00EA7F69" w:rsidRDefault="00B11EB3" w:rsidP="00B11EB3">
      <w:pPr>
        <w:pStyle w:val="DanceBody"/>
      </w:pPr>
      <w:r w:rsidRPr="00EA7F69">
        <w:t xml:space="preserve"> 9-16</w:t>
      </w:r>
      <w:r w:rsidRPr="00EA7F69">
        <w:tab/>
        <w:t>1s+3s set advancing to join RH, 1M+3M set</w:t>
      </w:r>
      <w:r w:rsidRPr="00EA7F69">
        <w:rPr>
          <w:b/>
        </w:rPr>
        <w:t xml:space="preserve"> while </w:t>
      </w:r>
      <w:r w:rsidRPr="00EA7F69">
        <w:t>1L &amp; 3L turn under partners</w:t>
      </w:r>
      <w:r>
        <w:t>'</w:t>
      </w:r>
      <w:r w:rsidRPr="00EA7F69">
        <w:t xml:space="preserve"> arms, 1s &amp; 3s turn partners RH back into diagonal line</w:t>
      </w:r>
    </w:p>
    <w:p w:rsidR="00B11EB3" w:rsidRPr="00EA7F69" w:rsidRDefault="00B11EB3" w:rsidP="00B11EB3">
      <w:pPr>
        <w:pStyle w:val="DanceBody"/>
      </w:pPr>
      <w:r w:rsidRPr="00EA7F69">
        <w:t>17-24</w:t>
      </w:r>
      <w:r w:rsidRPr="00EA7F69">
        <w:tab/>
        <w:t>1s+3s dance diagonal reel of 4</w:t>
      </w:r>
    </w:p>
    <w:p w:rsidR="00B11EB3" w:rsidRPr="00EA7F69" w:rsidRDefault="00B11EB3" w:rsidP="00B11EB3">
      <w:pPr>
        <w:pStyle w:val="DanceBody"/>
      </w:pPr>
      <w:r w:rsidRPr="00EA7F69">
        <w:t>25-32</w:t>
      </w:r>
      <w:r w:rsidRPr="00EA7F69">
        <w:tab/>
        <w:t>1s+2L</w:t>
      </w:r>
      <w:r w:rsidRPr="00EA7F69">
        <w:rPr>
          <w:b/>
        </w:rPr>
        <w:t xml:space="preserve"> also </w:t>
      </w:r>
      <w:r w:rsidRPr="00EA7F69">
        <w:t>3s+2M dance RH across to end 1 2(3), 1s+2s turn RH</w:t>
      </w:r>
      <w:r w:rsidRPr="00EA7F69">
        <w:rPr>
          <w:b/>
        </w:rPr>
        <w:t xml:space="preserve"> while </w:t>
      </w:r>
      <w:r w:rsidRPr="00EA7F69">
        <w:t>3s turn RH 1.1/2 times</w:t>
      </w:r>
    </w:p>
    <w:p w:rsidR="00B11EB3" w:rsidRPr="00EA7F69" w:rsidRDefault="00B11EB3" w:rsidP="00B11EB3">
      <w:pPr>
        <w:pStyle w:val="DanceBody"/>
        <w:keepNext w:val="0"/>
      </w:pPr>
      <w:r w:rsidRPr="00EA7F69">
        <w:t>33-40</w:t>
      </w:r>
      <w:r w:rsidRPr="00EA7F69">
        <w:tab/>
        <w:t>1s+2s dance Allemande</w:t>
      </w:r>
    </w:p>
    <w:p w:rsidR="00B11EB3" w:rsidRDefault="00B11EB3" w:rsidP="00B11EB3"/>
    <w:p w:rsidR="00B11EB3" w:rsidRDefault="00B11EB3" w:rsidP="00B11EB3">
      <w:pPr>
        <w:pStyle w:val="Minicrib"/>
      </w:pPr>
      <w:r>
        <w:t>EFFSIESSE  (R8x32)  3C (4C set)</w:t>
      </w:r>
      <w:r>
        <w:tab/>
        <w:t>Peter Beaumont  Second Canberra Bk</w:t>
      </w:r>
    </w:p>
    <w:p w:rsidR="00B11EB3" w:rsidRDefault="00B11EB3" w:rsidP="00B11EB3">
      <w:pPr>
        <w:pStyle w:val="DanceBody"/>
      </w:pPr>
      <w:r>
        <w:t xml:space="preserve"> 1- 8</w:t>
      </w:r>
      <w:r>
        <w:tab/>
        <w:t>1s+2s+3s dance RSh reels of 3 on sides.  1L ends facing out</w:t>
      </w:r>
    </w:p>
    <w:p w:rsidR="00B11EB3" w:rsidRDefault="00B11EB3" w:rsidP="00B11EB3">
      <w:pPr>
        <w:pStyle w:val="DanceBody"/>
      </w:pPr>
      <w:r>
        <w:t xml:space="preserve"> 9-16</w:t>
      </w:r>
      <w:r>
        <w:tab/>
        <w:t>1s dance The Chase:</w:t>
      </w:r>
    </w:p>
    <w:p w:rsidR="00B11EB3" w:rsidRDefault="00B11EB3" w:rsidP="00B11EB3">
      <w:pPr>
        <w:pStyle w:val="DanceBody"/>
      </w:pPr>
      <w:r>
        <w:tab/>
        <w:t xml:space="preserve">1L casts 2 places, crosses below 3s, cast up behind 3M, in front of 2M &amp; turns right about at top to face down </w:t>
      </w:r>
      <w:r>
        <w:rPr>
          <w:b/>
        </w:rPr>
        <w:t>while</w:t>
      </w:r>
    </w:p>
    <w:p w:rsidR="00B11EB3" w:rsidRDefault="00B11EB3" w:rsidP="00B11EB3">
      <w:pPr>
        <w:pStyle w:val="DanceBody"/>
      </w:pPr>
      <w:r>
        <w:tab/>
        <w:t>1M dances across, casts 2 places, dances round &amp; up in front of 3L, behind 2L to top &amp; faces down with partner in middle of set (Lady on Man's Right)</w:t>
      </w:r>
    </w:p>
    <w:p w:rsidR="00B11EB3" w:rsidRDefault="00B11EB3" w:rsidP="00B11EB3">
      <w:pPr>
        <w:pStyle w:val="DanceBody"/>
      </w:pPr>
      <w:r>
        <w:t>17-24</w:t>
      </w:r>
      <w:r>
        <w:tab/>
        <w:t>1s dance down; Bar 21: 1M dances below partner who turns under man's arm to change sides &amp; 1s dance up to 2nd place (2s step up 19-20)</w:t>
      </w:r>
    </w:p>
    <w:p w:rsidR="00B11EB3" w:rsidRDefault="00B11EB3" w:rsidP="00B11EB3">
      <w:pPr>
        <w:pStyle w:val="DanceBody"/>
        <w:keepNext w:val="0"/>
      </w:pPr>
      <w:r>
        <w:t>25-32</w:t>
      </w:r>
      <w:r>
        <w:tab/>
        <w:t>2s+1s+3s circle 6H round &amp; back.  End 2 1 3</w:t>
      </w:r>
    </w:p>
    <w:p w:rsidR="00B11EB3" w:rsidRDefault="00B11EB3" w:rsidP="00B11EB3"/>
    <w:p w:rsidR="00B11EB3" w:rsidRDefault="00B11EB3" w:rsidP="00B11EB3">
      <w:pPr>
        <w:pStyle w:val="Minicrib"/>
      </w:pPr>
      <w:r>
        <w:t>EH3 7AF  (J8x32)  3C (4C set)</w:t>
      </w:r>
      <w:r>
        <w:tab/>
        <w:t>Roy Goldring  RSCDS Bk 40</w:t>
      </w:r>
    </w:p>
    <w:p w:rsidR="00B11EB3" w:rsidRDefault="00B11EB3" w:rsidP="00B11EB3">
      <w:pPr>
        <w:pStyle w:val="DanceBody"/>
      </w:pPr>
      <w:r>
        <w:t xml:space="preserve"> 1- 8</w:t>
      </w:r>
      <w:r>
        <w:tab/>
        <w:t>1s lead down the middle &amp; back to top. 2s &amp; 3s step in on bar 8 ready for …</w:t>
      </w:r>
    </w:p>
    <w:p w:rsidR="00B11EB3" w:rsidRDefault="00B11EB3" w:rsidP="00B11EB3">
      <w:pPr>
        <w:pStyle w:val="DanceBody"/>
      </w:pPr>
      <w:r>
        <w:t xml:space="preserve"> 9-16</w:t>
      </w:r>
      <w:r>
        <w:tab/>
        <w:t>1s+2s+3s Promenade ending with 1s casting to 2</w:t>
      </w:r>
      <w:r w:rsidRPr="00972EEB">
        <w:t>nd</w:t>
      </w:r>
      <w:r>
        <w:t xml:space="preserve"> place</w:t>
      </w:r>
    </w:p>
    <w:p w:rsidR="00B11EB3" w:rsidRDefault="00B11EB3" w:rsidP="00B11EB3">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B11EB3" w:rsidRDefault="00B11EB3" w:rsidP="00B11EB3">
      <w:pPr>
        <w:pStyle w:val="DanceBody"/>
        <w:keepNext w:val="0"/>
      </w:pPr>
      <w:r>
        <w:t>25-32</w:t>
      </w:r>
      <w:r>
        <w:tab/>
        <w:t>1M dances RH across with 2s &amp; 1L with 3s, 1L dances up between 2s &amp; casts to 2</w:t>
      </w:r>
      <w:r w:rsidRPr="00972EEB">
        <w:t>nd</w:t>
      </w:r>
      <w:r>
        <w:t xml:space="preserve"> place own side</w:t>
      </w:r>
      <w:r w:rsidRPr="00BA6B4D">
        <w:rPr>
          <w:b/>
        </w:rPr>
        <w:t xml:space="preserve"> </w:t>
      </w:r>
      <w:r>
        <w:rPr>
          <w:b/>
        </w:rPr>
        <w:t xml:space="preserve">as </w:t>
      </w:r>
      <w:r>
        <w:t>1M dances between 3s &amp; casts up</w:t>
      </w:r>
    </w:p>
    <w:p w:rsidR="00B11EB3" w:rsidRDefault="00B11EB3" w:rsidP="00B11EB3"/>
    <w:p w:rsidR="00B11EB3" w:rsidRDefault="00B11EB3" w:rsidP="00B11EB3">
      <w:pPr>
        <w:pStyle w:val="Minicrib"/>
      </w:pPr>
      <w:r>
        <w:t>THE EIFEL WELCOME  (S8x32)  3C (4C set)</w:t>
      </w:r>
      <w:r>
        <w:tab/>
        <w:t>Spaegele</w:t>
      </w:r>
    </w:p>
    <w:p w:rsidR="00B11EB3" w:rsidRDefault="00B11EB3" w:rsidP="00B11EB3">
      <w:pPr>
        <w:pStyle w:val="DanceBody"/>
      </w:pPr>
      <w:r>
        <w:t xml:space="preserve"> 1- 8</w:t>
      </w:r>
      <w:r>
        <w:tab/>
        <w:t>1s cross RH &amp; cast 1 place, cross RH &amp; cast right (1M ends between 2s, 1L ends between 3s</w:t>
      </w:r>
    </w:p>
    <w:p w:rsidR="00B11EB3" w:rsidRDefault="00B11EB3" w:rsidP="00B11EB3">
      <w:pPr>
        <w:pStyle w:val="DanceBody"/>
      </w:pPr>
      <w:r>
        <w:t xml:space="preserve"> 9-12</w:t>
      </w:r>
      <w:r>
        <w:tab/>
        <w:t>1s in lines of 3 Adv+Ret (for 1 up/down) &amp; change places RH</w:t>
      </w:r>
    </w:p>
    <w:p w:rsidR="00B11EB3" w:rsidRDefault="00B11EB3" w:rsidP="00B11EB3">
      <w:pPr>
        <w:pStyle w:val="DanceBody"/>
      </w:pPr>
      <w:r>
        <w:t>13-16</w:t>
      </w:r>
      <w:r>
        <w:tab/>
        <w:t>All repeat bars 9-12</w:t>
      </w:r>
    </w:p>
    <w:p w:rsidR="00B11EB3" w:rsidRDefault="00B11EB3" w:rsidP="00B11EB3">
      <w:pPr>
        <w:pStyle w:val="DanceBody"/>
      </w:pPr>
      <w:r>
        <w:t>17-24</w:t>
      </w:r>
      <w:r>
        <w:tab/>
        <w:t>1s cross RH &amp; cast to 2</w:t>
      </w:r>
      <w:r w:rsidRPr="00972EEB">
        <w:t>nd</w:t>
      </w:r>
      <w:r>
        <w:t xml:space="preserve"> place own side, 1s turn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EIGHT MEN OF MOIDART  (R8x32)  4C set</w:t>
      </w:r>
      <w:r>
        <w:tab/>
        <w:t>Neil Stewart (1760s)  RSCDS Bk 3</w:t>
      </w:r>
    </w:p>
    <w:p w:rsidR="00B11EB3" w:rsidRDefault="00B11EB3" w:rsidP="00B11EB3">
      <w:pPr>
        <w:pStyle w:val="DanceBody"/>
      </w:pPr>
      <w:r>
        <w:t xml:space="preserve"> 1- 8</w:t>
      </w:r>
      <w:r>
        <w:tab/>
        <w:t>All couples set twice, cross passing RSh</w:t>
      </w:r>
    </w:p>
    <w:p w:rsidR="00B11EB3" w:rsidRDefault="00B11EB3" w:rsidP="00B11EB3">
      <w:pPr>
        <w:pStyle w:val="DanceBody"/>
      </w:pPr>
      <w:r>
        <w:t xml:space="preserve"> 9-16</w:t>
      </w:r>
      <w:r>
        <w:tab/>
        <w:t>All couples set twice again &amp; cross back passing RSh</w:t>
      </w:r>
    </w:p>
    <w:p w:rsidR="00B11EB3" w:rsidRDefault="00B11EB3" w:rsidP="00B11EB3">
      <w:pPr>
        <w:pStyle w:val="DanceBody"/>
      </w:pPr>
      <w:r>
        <w:t>17-24</w:t>
      </w:r>
      <w:r>
        <w:tab/>
        <w:t>All couples facing up Adv+Ret &amp; then give hands to turn partners RH</w:t>
      </w:r>
    </w:p>
    <w:p w:rsidR="00B11EB3" w:rsidRDefault="00B11EB3" w:rsidP="00B11EB3">
      <w:pPr>
        <w:pStyle w:val="DanceBody"/>
      </w:pPr>
      <w:r>
        <w:t>25-32</w:t>
      </w:r>
      <w:r>
        <w:tab/>
        <w:t>1s set, cast to 2</w:t>
      </w:r>
      <w:r w:rsidRPr="00972EEB">
        <w:t>nd</w:t>
      </w:r>
      <w:r>
        <w:t xml:space="preserve"> place (2s step up) &amp; turn RH</w:t>
      </w:r>
    </w:p>
    <w:p w:rsidR="00B11EB3" w:rsidRDefault="00B11EB3" w:rsidP="00B11EB3">
      <w:pPr>
        <w:pStyle w:val="DanceBody"/>
        <w:keepNext w:val="0"/>
      </w:pPr>
      <w:r>
        <w:t>Repeat with 1s in 2</w:t>
      </w:r>
      <w:r w:rsidRPr="00972EEB">
        <w:t>nd</w:t>
      </w:r>
      <w:r>
        <w:t xml:space="preserve"> place (all 4 couples dance bars 1-24 of each time through)</w:t>
      </w:r>
    </w:p>
    <w:p w:rsidR="00B11EB3" w:rsidRDefault="00B11EB3" w:rsidP="00B11EB3"/>
    <w:p w:rsidR="00B11EB3" w:rsidRDefault="00B11EB3" w:rsidP="00B11EB3">
      <w:pPr>
        <w:pStyle w:val="Minicrib"/>
      </w:pPr>
      <w:r>
        <w:t>THE EIGHT OF DIAMONDS  (R8x32)  8 Persons</w:t>
      </w:r>
      <w:r>
        <w:tab/>
        <w:t>Derek Haynes  Carnforth Coll 5</w:t>
      </w:r>
    </w:p>
    <w:p w:rsidR="00B11EB3" w:rsidRPr="00151D15" w:rsidRDefault="00B11EB3" w:rsidP="00B11EB3">
      <w:pPr>
        <w:pStyle w:val="DanceBody"/>
      </w:pPr>
      <w:r w:rsidRPr="00151D15">
        <w:t xml:space="preserve">8 Dancers in </w:t>
      </w:r>
      <w:r>
        <w:t>"</w:t>
      </w:r>
      <w:r w:rsidRPr="00151D15">
        <w:t>8 of Diamonds</w:t>
      </w:r>
      <w:r>
        <w:t>"</w:t>
      </w:r>
      <w:r w:rsidRPr="00151D15">
        <w:t xml:space="preserve"> formation</w:t>
      </w:r>
    </w:p>
    <w:p w:rsidR="00B11EB3" w:rsidRDefault="00B11EB3" w:rsidP="00B11EB3">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B11EB3" w:rsidRPr="00151D15" w:rsidRDefault="00B11EB3" w:rsidP="00B11EB3">
      <w:pPr>
        <w:pStyle w:val="DanceBody"/>
      </w:pPr>
      <w:r>
        <w:t xml:space="preserve">  </w:t>
      </w:r>
      <w:r w:rsidRPr="00151D15">
        <w:t>6</w:t>
      </w:r>
      <w:r>
        <w:t xml:space="preserve"> ······</w:t>
      </w:r>
      <w:r w:rsidRPr="00151D15">
        <w:t>7</w:t>
      </w:r>
    </w:p>
    <w:p w:rsidR="00B11EB3" w:rsidRPr="00151D15" w:rsidRDefault="00B11EB3" w:rsidP="00B11EB3">
      <w:pPr>
        <w:pStyle w:val="DanceBody"/>
      </w:pPr>
      <w:r>
        <w:t xml:space="preserve">  ····8</w:t>
      </w:r>
    </w:p>
    <w:p w:rsidR="00B11EB3" w:rsidRPr="00151D15" w:rsidRDefault="00B11EB3" w:rsidP="00B11EB3">
      <w:pPr>
        <w:pStyle w:val="DanceBody"/>
      </w:pPr>
      <w:r>
        <w:t xml:space="preserve">  </w:t>
      </w:r>
      <w:r w:rsidRPr="00151D15">
        <w:t>2</w:t>
      </w:r>
      <w:r>
        <w:t>·······</w:t>
      </w:r>
      <w:r w:rsidRPr="00151D15">
        <w:t>3</w:t>
      </w:r>
    </w:p>
    <w:p w:rsidR="00B11EB3" w:rsidRPr="00151D15" w:rsidRDefault="00B11EB3" w:rsidP="00B11EB3">
      <w:pPr>
        <w:pStyle w:val="DanceBody"/>
      </w:pPr>
      <w:r>
        <w:t xml:space="preserve">  ····</w:t>
      </w:r>
      <w:r w:rsidRPr="00151D15">
        <w:t>5</w:t>
      </w:r>
    </w:p>
    <w:p w:rsidR="00B11EB3" w:rsidRDefault="00B11EB3" w:rsidP="00B11EB3">
      <w:pPr>
        <w:pStyle w:val="DanceBody"/>
      </w:pPr>
      <w:r>
        <w:t xml:space="preserve">  </w:t>
      </w:r>
      <w:r w:rsidRPr="00151D15">
        <w:t xml:space="preserve">1 </w:t>
      </w:r>
      <w:r>
        <w:t>······</w:t>
      </w:r>
      <w:r w:rsidRPr="00151D15">
        <w:t>4</w:t>
      </w:r>
    </w:p>
    <w:p w:rsidR="00B11EB3" w:rsidRPr="00151D15" w:rsidRDefault="00B11EB3" w:rsidP="00B11EB3">
      <w:pPr>
        <w:pStyle w:val="DanceBody"/>
      </w:pPr>
      <w:r>
        <w:t xml:space="preserve">  ··</w:t>
      </w:r>
      <w:r w:rsidRPr="00151D15">
        <w:t>Top</w:t>
      </w:r>
    </w:p>
    <w:p w:rsidR="00B11EB3" w:rsidRPr="00151D15" w:rsidRDefault="00B11EB3" w:rsidP="00B11EB3">
      <w:pPr>
        <w:pStyle w:val="DanceBody"/>
      </w:pPr>
      <w:r w:rsidRPr="00151D15">
        <w:t xml:space="preserve"> 1- 8</w:t>
      </w:r>
      <w:r w:rsidRPr="00151D15">
        <w:tab/>
        <w:t>1+2+5</w:t>
      </w:r>
      <w:r w:rsidRPr="00151D15">
        <w:rPr>
          <w:b/>
        </w:rPr>
        <w:t xml:space="preserve"> also </w:t>
      </w:r>
      <w:r w:rsidRPr="00151D15">
        <w:t>7+3+8 dance RH across, 3+4+5</w:t>
      </w:r>
      <w:r w:rsidRPr="00151D15">
        <w:rPr>
          <w:b/>
        </w:rPr>
        <w:t xml:space="preserve"> also </w:t>
      </w:r>
      <w:r w:rsidRPr="00151D15">
        <w:t>2+6+8 dance LH across</w:t>
      </w:r>
    </w:p>
    <w:p w:rsidR="00B11EB3" w:rsidRPr="00151D15" w:rsidRDefault="00B11EB3" w:rsidP="00B11EB3">
      <w:pPr>
        <w:pStyle w:val="DanceBody"/>
      </w:pPr>
      <w:r w:rsidRPr="00151D15">
        <w:t xml:space="preserve"> 9-16</w:t>
      </w:r>
      <w:r w:rsidRPr="00151D15">
        <w:tab/>
        <w:t>1+5+3</w:t>
      </w:r>
      <w:r w:rsidRPr="00151D15">
        <w:rPr>
          <w:b/>
        </w:rPr>
        <w:t xml:space="preserve"> also </w:t>
      </w:r>
      <w:r w:rsidRPr="00151D15">
        <w:t>7+8+2 dance RSh diagonal reels of 3</w:t>
      </w:r>
    </w:p>
    <w:p w:rsidR="00B11EB3" w:rsidRPr="00151D15" w:rsidRDefault="00B11EB3" w:rsidP="00B11EB3">
      <w:pPr>
        <w:pStyle w:val="DanceBody"/>
      </w:pPr>
      <w:r w:rsidRPr="00151D15">
        <w:t>17-24</w:t>
      </w:r>
      <w:r w:rsidRPr="00151D15">
        <w:tab/>
        <w:t>4+5+2</w:t>
      </w:r>
      <w:r w:rsidRPr="00151D15">
        <w:rPr>
          <w:b/>
        </w:rPr>
        <w:t xml:space="preserve"> also </w:t>
      </w:r>
      <w:r w:rsidRPr="00151D15">
        <w:t>6+8+3 dance LSh diagonal reels of 3</w:t>
      </w:r>
    </w:p>
    <w:p w:rsidR="00B11EB3" w:rsidRPr="00151D15" w:rsidRDefault="00B11EB3" w:rsidP="00B11EB3">
      <w:pPr>
        <w:pStyle w:val="DanceBody"/>
      </w:pPr>
      <w:r w:rsidRPr="00151D15">
        <w:t>25-32</w:t>
      </w:r>
      <w:r w:rsidRPr="00151D15">
        <w:tab/>
        <w:t>Passing RSh 1 &amp; 5</w:t>
      </w:r>
      <w:r w:rsidRPr="00151D15">
        <w:rPr>
          <w:b/>
        </w:rPr>
        <w:t xml:space="preserve"> also </w:t>
      </w:r>
      <w:r w:rsidRPr="00151D15">
        <w:t>7 &amp; 8 change places, 1 &amp; 4</w:t>
      </w:r>
      <w:r w:rsidRPr="00151D15">
        <w:rPr>
          <w:b/>
        </w:rPr>
        <w:t xml:space="preserve"> also </w:t>
      </w:r>
      <w:r w:rsidRPr="00151D15">
        <w:t>6 &amp; 7 change places, 3 &amp; 4</w:t>
      </w:r>
      <w:r w:rsidRPr="00151D15">
        <w:rPr>
          <w:b/>
        </w:rPr>
        <w:t xml:space="preserve"> also </w:t>
      </w:r>
      <w:r w:rsidRPr="00151D15">
        <w:t>2 &amp; 6 change places ending with 4 &amp; 6 looping round to right then 4 &amp; 2</w:t>
      </w:r>
      <w:r w:rsidRPr="00151D15">
        <w:rPr>
          <w:b/>
        </w:rPr>
        <w:t xml:space="preserve"> also </w:t>
      </w:r>
      <w:r w:rsidRPr="00151D15">
        <w:t>6 &amp; 3 change places</w:t>
      </w:r>
    </w:p>
    <w:p w:rsidR="00B11EB3" w:rsidRPr="00151D15" w:rsidRDefault="00B11EB3" w:rsidP="00B11EB3">
      <w:pPr>
        <w:pStyle w:val="DanceBody"/>
        <w:keepNext w:val="0"/>
      </w:pPr>
      <w:r w:rsidRPr="00151D15">
        <w:t>Repeat with new centre dancers (6 &amp; 4)</w:t>
      </w:r>
    </w:p>
    <w:p w:rsidR="00B11EB3" w:rsidRDefault="00B11EB3" w:rsidP="00B11EB3"/>
    <w:p w:rsidR="00B11EB3" w:rsidRDefault="00B11EB3" w:rsidP="00B11EB3">
      <w:pPr>
        <w:pStyle w:val="Minicrib"/>
      </w:pPr>
      <w:r>
        <w:t>EIGHTEEN YEARS ON  (R8x32)  3C (4C set)</w:t>
      </w:r>
      <w:r>
        <w:tab/>
        <w:t>Puka &amp; Angus Henry,(2008)</w:t>
      </w:r>
    </w:p>
    <w:p w:rsidR="00B11EB3" w:rsidRDefault="00B11EB3" w:rsidP="00B11EB3">
      <w:pPr>
        <w:pStyle w:val="DanceBody"/>
      </w:pPr>
      <w:r>
        <w:t xml:space="preserve"> 1- 8</w:t>
      </w:r>
      <w:r>
        <w:tab/>
        <w:t>1s cross RH &amp; cast 1 place, 1s dance 1/2 Figs of 8 (1M round 2s, 1L round 3s) to end facing 1</w:t>
      </w:r>
      <w:r w:rsidRPr="00972EEB">
        <w:t>st</w:t>
      </w:r>
      <w:r>
        <w:t xml:space="preserve"> corners</w:t>
      </w:r>
    </w:p>
    <w:p w:rsidR="00B11EB3" w:rsidRDefault="00B11EB3" w:rsidP="00B11EB3">
      <w:pPr>
        <w:pStyle w:val="DanceBody"/>
      </w:pPr>
      <w:r>
        <w:t xml:space="preserve"> 9-14</w:t>
      </w:r>
      <w:r>
        <w:tab/>
        <w:t>Dance to Corners &amp; Set: (6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B11EB3" w:rsidRDefault="00B11EB3" w:rsidP="00B11EB3">
      <w:pPr>
        <w:pStyle w:val="DanceBody"/>
      </w:pPr>
      <w:r>
        <w:t>15-16</w:t>
      </w:r>
      <w:r>
        <w:tab/>
        <w:t>1s turn RH to BtoB position in middle (1M facing up 1L down)</w:t>
      </w:r>
      <w:r w:rsidRPr="00BA6B4D">
        <w:rPr>
          <w:b/>
        </w:rPr>
        <w:t xml:space="preserve"> while </w:t>
      </w:r>
      <w:r>
        <w:t>corners dance clockwise 1 corner to end 2s facing down &amp; 3s up</w:t>
      </w:r>
    </w:p>
    <w:p w:rsidR="00B11EB3" w:rsidRDefault="00B11EB3" w:rsidP="00B11EB3">
      <w:pPr>
        <w:pStyle w:val="DanceBody"/>
      </w:pPr>
      <w:r>
        <w:t>17-24</w:t>
      </w:r>
      <w:r>
        <w:tab/>
        <w:t>All dance Crown Triangles &amp; end 1s dancing RSh round partner to face out in 2</w:t>
      </w:r>
      <w:r w:rsidRPr="00972EEB">
        <w:t>nd</w:t>
      </w:r>
      <w:r>
        <w:t xml:space="preserve"> place opposite sides</w:t>
      </w:r>
    </w:p>
    <w:p w:rsidR="00B11EB3" w:rsidRDefault="00B11EB3" w:rsidP="00B11EB3">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B11EB3" w:rsidRDefault="00B11EB3" w:rsidP="00B11EB3"/>
    <w:p w:rsidR="00B11EB3" w:rsidRDefault="00B11EB3" w:rsidP="00B11EB3">
      <w:pPr>
        <w:pStyle w:val="Minicrib"/>
      </w:pPr>
      <w:r>
        <w:t>THE EIGHTSOME REEL  (R40+8x48+40)  Sq.Set</w:t>
      </w:r>
      <w:r>
        <w:tab/>
        <w:t>RSCDS Bk 2</w:t>
      </w:r>
    </w:p>
    <w:p w:rsidR="00B11EB3" w:rsidRDefault="00B11EB3" w:rsidP="00B11EB3">
      <w:pPr>
        <w:pStyle w:val="DanceBody"/>
      </w:pPr>
      <w:r>
        <w:t>Introduction: -</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dance RH across (partners on their left) in St Andrews Cross formation, change to Men dancing LH across in centre back to places</w:t>
      </w:r>
    </w:p>
    <w:p w:rsidR="00B11EB3" w:rsidRDefault="00B11EB3" w:rsidP="00B11EB3">
      <w:pPr>
        <w:pStyle w:val="DanceBody"/>
      </w:pPr>
      <w:r>
        <w:t>17-24</w:t>
      </w:r>
      <w:r>
        <w:tab/>
        <w:t>All set to partners twice &amp; turn 2H</w:t>
      </w:r>
    </w:p>
    <w:p w:rsidR="00B11EB3" w:rsidRDefault="00B11EB3" w:rsidP="00B11EB3">
      <w:pPr>
        <w:pStyle w:val="DanceBody"/>
      </w:pPr>
      <w:r>
        <w:t>25-40</w:t>
      </w:r>
      <w:r>
        <w:tab/>
        <w:t>All dance Grand Chain (2 bars per hand)</w:t>
      </w:r>
    </w:p>
    <w:p w:rsidR="00B11EB3" w:rsidRDefault="00B11EB3" w:rsidP="00B11EB3">
      <w:pPr>
        <w:pStyle w:val="DanceBody"/>
      </w:pPr>
      <w:r>
        <w:t>Dance:</w:t>
      </w:r>
      <w:r>
        <w:tab/>
        <w:t>8 times through firstly with 1L in centre, then 2L, 3L, 4L, 1M, 2M, 3M, 4M</w:t>
      </w:r>
    </w:p>
    <w:p w:rsidR="00B11EB3" w:rsidRDefault="00B11EB3" w:rsidP="00B11EB3">
      <w:pPr>
        <w:pStyle w:val="DanceBody"/>
      </w:pPr>
      <w:r>
        <w:t xml:space="preserve"> 1- 8</w:t>
      </w:r>
      <w:r>
        <w:tab/>
        <w:t xml:space="preserve">1L sets in centre (any suitable reel steps) </w:t>
      </w:r>
      <w:r w:rsidRPr="00C57164">
        <w:rPr>
          <w:b/>
        </w:rPr>
        <w:t>while</w:t>
      </w:r>
      <w:r>
        <w:t xml:space="preserve"> others dance 7H round &amp; back</w:t>
      </w:r>
    </w:p>
    <w:p w:rsidR="00B11EB3" w:rsidRDefault="00B11EB3" w:rsidP="00B11EB3">
      <w:pPr>
        <w:pStyle w:val="DanceBody"/>
      </w:pPr>
      <w:r>
        <w:t xml:space="preserve"> 9-16</w:t>
      </w:r>
      <w:r>
        <w:tab/>
        <w:t>1L sets to partner &amp; turns 2H, 1</w:t>
      </w:r>
      <w:r w:rsidRPr="00972EEB">
        <w:t>st</w:t>
      </w:r>
      <w:r>
        <w:t xml:space="preserve"> Lady sets &amp; turns 3</w:t>
      </w:r>
      <w:r w:rsidRPr="00972EEB">
        <w:t>rd</w:t>
      </w:r>
      <w:r>
        <w:t xml:space="preserve"> Man</w:t>
      </w:r>
    </w:p>
    <w:p w:rsidR="00B11EB3" w:rsidRDefault="00B11EB3" w:rsidP="00B11EB3">
      <w:pPr>
        <w:pStyle w:val="DanceBody"/>
      </w:pPr>
      <w:r>
        <w:t>17-24</w:t>
      </w:r>
      <w:r>
        <w:tab/>
        <w:t>1L dances reel of 3 with partner &amp; 3</w:t>
      </w:r>
      <w:r w:rsidRPr="00972EEB">
        <w:t>rd</w:t>
      </w:r>
      <w:r>
        <w:t xml:space="preserve"> Man passing partner LSh</w:t>
      </w:r>
    </w:p>
    <w:p w:rsidR="00B11EB3" w:rsidRDefault="00B11EB3" w:rsidP="00B11EB3">
      <w:pPr>
        <w:pStyle w:val="DanceBody"/>
      </w:pPr>
      <w:r>
        <w:t>25-32</w:t>
      </w:r>
      <w:r>
        <w:tab/>
        <w:t>1L sets in centre</w:t>
      </w:r>
      <w:r w:rsidRPr="00BA6B4D">
        <w:rPr>
          <w:b/>
        </w:rPr>
        <w:t xml:space="preserve"> while </w:t>
      </w:r>
      <w:r>
        <w:t>others circles 7H round &amp; back</w:t>
      </w:r>
    </w:p>
    <w:p w:rsidR="00B11EB3" w:rsidRDefault="00B11EB3" w:rsidP="00B11EB3">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B11EB3" w:rsidRDefault="00B11EB3" w:rsidP="00B11EB3">
      <w:pPr>
        <w:pStyle w:val="DanceBody"/>
      </w:pPr>
      <w:r>
        <w:t>41-48</w:t>
      </w:r>
      <w:r>
        <w:tab/>
        <w:t>1L dances a reel of 3 with 4M+2M across dance passing 4M LSh &amp; 1L retires to place</w:t>
      </w:r>
      <w:r w:rsidRPr="00BA6B4D">
        <w:rPr>
          <w:b/>
        </w:rPr>
        <w:t xml:space="preserve"> </w:t>
      </w:r>
      <w:r>
        <w:rPr>
          <w:b/>
        </w:rPr>
        <w:t xml:space="preserve">as </w:t>
      </w:r>
      <w:r>
        <w:t>2L goes into centre</w:t>
      </w:r>
    </w:p>
    <w:p w:rsidR="00B11EB3" w:rsidRDefault="00B11EB3" w:rsidP="00B11EB3">
      <w:pPr>
        <w:pStyle w:val="DanceBody"/>
      </w:pPr>
      <w:r>
        <w:t>Finale:</w:t>
      </w:r>
    </w:p>
    <w:p w:rsidR="00B11EB3" w:rsidRDefault="00B11EB3" w:rsidP="00B11EB3">
      <w:pPr>
        <w:pStyle w:val="DanceBody"/>
        <w:keepNext w:val="0"/>
      </w:pPr>
      <w:r>
        <w:t xml:space="preserve"> 1-40</w:t>
      </w:r>
      <w:r>
        <w:tab/>
        <w:t>Repeat Introduction</w:t>
      </w:r>
    </w:p>
    <w:p w:rsidR="00B11EB3" w:rsidRDefault="00B11EB3" w:rsidP="00B11EB3"/>
    <w:p w:rsidR="00B11EB3" w:rsidRDefault="00B11EB3" w:rsidP="00B11EB3">
      <w:pPr>
        <w:pStyle w:val="Minicrib"/>
      </w:pPr>
      <w:r>
        <w:t>EIGHTY NOT OUT  (M-(2xS32+2xJ32)  Sq.Set</w:t>
      </w:r>
      <w:r>
        <w:tab/>
        <w:t>Jim Haworth  ASHMERG SCD</w:t>
      </w:r>
    </w:p>
    <w:p w:rsidR="00B11EB3" w:rsidRPr="00096850" w:rsidRDefault="00B11EB3" w:rsidP="00B11EB3">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B11EB3" w:rsidRPr="00096850" w:rsidRDefault="00B11EB3" w:rsidP="00B11EB3">
      <w:pPr>
        <w:pStyle w:val="DanceBody"/>
      </w:pPr>
      <w:r>
        <w:t xml:space="preserve"> </w:t>
      </w:r>
      <w:r w:rsidRPr="00096850">
        <w:t>9-16</w:t>
      </w:r>
      <w:r w:rsidRPr="00096850">
        <w:tab/>
        <w:t xml:space="preserve">2s &amp; 4s </w:t>
      </w:r>
      <w:r>
        <w:t>dance 4H round and back</w:t>
      </w:r>
    </w:p>
    <w:p w:rsidR="00B11EB3" w:rsidRPr="00096850" w:rsidRDefault="00B11EB3" w:rsidP="00B11EB3">
      <w:pPr>
        <w:pStyle w:val="DanceBody"/>
      </w:pPr>
      <w:r>
        <w:t>17-24</w:t>
      </w:r>
      <w:r>
        <w:tab/>
        <w:t>All Set+Link with partner. All Set+</w:t>
      </w:r>
      <w:r w:rsidRPr="00096850">
        <w:t>Link with corner</w:t>
      </w:r>
    </w:p>
    <w:p w:rsidR="00B11EB3" w:rsidRPr="00096850" w:rsidRDefault="00B11EB3" w:rsidP="00B11EB3">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B11EB3" w:rsidRDefault="00B11EB3" w:rsidP="00B11EB3">
      <w:pPr>
        <w:pStyle w:val="DanceBody"/>
      </w:pPr>
      <w:r w:rsidRPr="00096850">
        <w:t>33-64</w:t>
      </w:r>
      <w:r w:rsidRPr="00096850">
        <w:tab/>
      </w:r>
      <w:r>
        <w:t>Repeat 1-32 in Strathspey time from new positions</w:t>
      </w:r>
    </w:p>
    <w:p w:rsidR="00B11EB3" w:rsidRPr="00297479" w:rsidRDefault="00B11EB3" w:rsidP="00B11EB3">
      <w:pPr>
        <w:pStyle w:val="DanceBody"/>
        <w:keepNext w:val="0"/>
        <w:rPr>
          <w:szCs w:val="16"/>
        </w:rPr>
      </w:pPr>
      <w:r>
        <w:tab/>
        <w:t>Repeat twice in Jig time but on bars 29-32 All turn RH or birl</w:t>
      </w:r>
    </w:p>
    <w:p w:rsidR="00B11EB3" w:rsidRDefault="00B11EB3" w:rsidP="00B11EB3"/>
    <w:p w:rsidR="00B11EB3" w:rsidRDefault="00B11EB3" w:rsidP="00B11EB3">
      <w:pPr>
        <w:pStyle w:val="Minicrib"/>
      </w:pPr>
      <w:r>
        <w:t>EILEAN BAN  (S4x32)  4C set</w:t>
      </w:r>
      <w:r>
        <w:tab/>
        <w:t>Pat Burnett  Skye Coll 2</w:t>
      </w:r>
    </w:p>
    <w:p w:rsidR="00B11EB3" w:rsidRPr="00CB33C9" w:rsidRDefault="00B11EB3" w:rsidP="00B11EB3">
      <w:pPr>
        <w:pStyle w:val="DanceBody"/>
      </w:pPr>
      <w:r w:rsidRPr="00CB33C9">
        <w:t xml:space="preserve"> 1- 8</w:t>
      </w:r>
      <w:r w:rsidRPr="00CB33C9">
        <w:tab/>
        <w:t>1s dance down the middle below 4s (4 bars), set passing LSh &amp; cast up to 3rd place opposite sides</w:t>
      </w:r>
    </w:p>
    <w:p w:rsidR="00B11EB3" w:rsidRDefault="00B11EB3" w:rsidP="00B11EB3">
      <w:pPr>
        <w:pStyle w:val="DanceBody"/>
      </w:pPr>
      <w:r w:rsidRPr="00CB33C9">
        <w:t xml:space="preserve"> 9-16</w:t>
      </w:r>
      <w:r w:rsidRPr="00CB33C9">
        <w:tab/>
        <w:t>1s dance 1/2 RSh reels of 3 across (1L with 3s &amp; 1M with 4s), 1s dance up to top, set passing LSh</w:t>
      </w:r>
    </w:p>
    <w:p w:rsidR="00B11EB3" w:rsidRPr="00CB33C9" w:rsidRDefault="00B11EB3" w:rsidP="00B11EB3">
      <w:pPr>
        <w:pStyle w:val="DanceBody"/>
      </w:pPr>
      <w:r w:rsidRPr="00CB33C9">
        <w:t>17-24</w:t>
      </w:r>
      <w:r w:rsidRPr="00CB33C9">
        <w:tab/>
        <w:t>1s+2s dance 3/4 double Fig of 8 (1s cast on opp sides to start) &amp; cross (2s RH &amp; 1s LH).  (2)(1)(3)(4)</w:t>
      </w:r>
    </w:p>
    <w:p w:rsidR="00B11EB3" w:rsidRPr="00CB33C9" w:rsidRDefault="00B11EB3" w:rsidP="00B11EB3">
      <w:pPr>
        <w:pStyle w:val="DanceBody"/>
        <w:keepNext w:val="0"/>
      </w:pPr>
      <w:r w:rsidRPr="00CB33C9">
        <w:t>25-32</w:t>
      </w:r>
      <w:r w:rsidRPr="00CB33C9">
        <w:tab/>
        <w:t>1s+3s change places on sides (RH Ladies' side &amp; LH Men's side), 1s+4s change places with other hand, all set &amp; cross RH.  2 3 4 1</w:t>
      </w:r>
    </w:p>
    <w:p w:rsidR="00B11EB3" w:rsidRDefault="00B11EB3" w:rsidP="00B11EB3"/>
    <w:p w:rsidR="00B11EB3" w:rsidRDefault="00B11EB3" w:rsidP="00B11EB3">
      <w:pPr>
        <w:pStyle w:val="Minicrib"/>
      </w:pPr>
      <w:r>
        <w:t>EILEAN DONAN CASTLE  (J3x48)  3C Triangular set</w:t>
      </w:r>
      <w:r>
        <w:tab/>
        <w:t>A Grimes  Tower Coll</w:t>
      </w:r>
    </w:p>
    <w:p w:rsidR="00B11EB3" w:rsidRDefault="00B11EB3" w:rsidP="00B11EB3">
      <w:pPr>
        <w:pStyle w:val="DanceBody"/>
      </w:pPr>
      <w:r>
        <w:t xml:space="preserve"> 1- 8</w:t>
      </w:r>
      <w:r>
        <w:tab/>
        <w:t>1s lead down between 2s &amp; 3s, cross &amp; cast back to top, pass RSh to face opposite couple (Man faces 2s &amp; Lady faces 3s), all set</w:t>
      </w:r>
    </w:p>
    <w:p w:rsidR="00B11EB3" w:rsidRDefault="00B11EB3" w:rsidP="00B11EB3">
      <w:pPr>
        <w:pStyle w:val="DanceBody"/>
      </w:pPr>
      <w:r>
        <w:t xml:space="preserve"> 9-16</w:t>
      </w:r>
      <w:r>
        <w:tab/>
        <w:t>1s dance under arches made by 2s/3s, 1s cast to meet at bottom, turn RH &amp; cast back to original places (Man behind 2s &amp; Lady behind 3s)</w:t>
      </w:r>
    </w:p>
    <w:p w:rsidR="00B11EB3" w:rsidRDefault="00B11EB3" w:rsidP="00B11EB3">
      <w:pPr>
        <w:pStyle w:val="DanceBody"/>
      </w:pPr>
      <w:r>
        <w:t>17-24</w:t>
      </w:r>
      <w:r>
        <w:tab/>
        <w:t>All petronella turn to face partner, set &amp; repeat to end in partner's place</w:t>
      </w:r>
    </w:p>
    <w:p w:rsidR="00B11EB3" w:rsidRDefault="00B11EB3" w:rsidP="00B11EB3">
      <w:pPr>
        <w:pStyle w:val="DanceBody"/>
      </w:pPr>
      <w:r>
        <w:t>25-32</w:t>
      </w:r>
      <w:r>
        <w:tab/>
        <w:t>All Men chase clockwise 1 place</w:t>
      </w:r>
      <w:r w:rsidRPr="00BA6B4D">
        <w:rPr>
          <w:b/>
        </w:rPr>
        <w:t xml:space="preserve"> while </w:t>
      </w:r>
      <w:r>
        <w:t>Ladies</w:t>
      </w:r>
      <w:r>
        <w:rPr>
          <w:b/>
        </w:rPr>
        <w:t xml:space="preserve"> </w:t>
      </w:r>
      <w:r>
        <w:t>LH across 2/3 to meet partner to form star &amp; Balance, all turn RH 1/2 way</w:t>
      </w:r>
    </w:p>
    <w:p w:rsidR="00B11EB3" w:rsidRDefault="00B11EB3" w:rsidP="00B11EB3">
      <w:pPr>
        <w:pStyle w:val="DanceBody"/>
      </w:pPr>
      <w:r>
        <w:t>33-40</w:t>
      </w:r>
      <w:r>
        <w:tab/>
        <w:t>All Ladies chase clockwise 1 place</w:t>
      </w:r>
      <w:r w:rsidRPr="00BA6B4D">
        <w:rPr>
          <w:b/>
        </w:rPr>
        <w:t xml:space="preserve"> while </w:t>
      </w:r>
      <w:r>
        <w:t>Men LH across 2/3 to meet partner to form star &amp; Balance, all 3/4 turn RH to end in new pstns</w:t>
      </w:r>
    </w:p>
    <w:p w:rsidR="00B11EB3" w:rsidRDefault="00B11EB3" w:rsidP="00B11EB3">
      <w:pPr>
        <w:pStyle w:val="DanceBody"/>
        <w:keepNext w:val="0"/>
      </w:pPr>
      <w:r>
        <w:t>41-48</w:t>
      </w:r>
      <w:r>
        <w:tab/>
        <w:t>All circle 6H round &amp; back</w:t>
      </w:r>
    </w:p>
    <w:p w:rsidR="00B11EB3" w:rsidRDefault="00B11EB3" w:rsidP="00B11EB3"/>
    <w:p w:rsidR="00B11EB3" w:rsidRDefault="00B11EB3" w:rsidP="00B11EB3">
      <w:pPr>
        <w:pStyle w:val="Minicrib"/>
      </w:pPr>
      <w:r>
        <w:t>EILEEN KIRK'S REEL  (R4x32)  4C set</w:t>
      </w:r>
      <w:r>
        <w:tab/>
        <w:t>Pat Clark  Corberry Collection 2</w:t>
      </w:r>
    </w:p>
    <w:p w:rsidR="00B11EB3" w:rsidRDefault="00B11EB3" w:rsidP="00B11EB3">
      <w:pPr>
        <w:pStyle w:val="DanceBody"/>
      </w:pPr>
      <w:r>
        <w:t xml:space="preserve"> 1- 8</w:t>
      </w:r>
      <w:r>
        <w:tab/>
        <w:t>1s &amp; 4s set, cast in to 2nd/3rd place (2s &amp; 3s step down/up).  1s+4s dance RH across</w:t>
      </w:r>
    </w:p>
    <w:p w:rsidR="00B11EB3" w:rsidRDefault="00B11EB3" w:rsidP="00B11EB3">
      <w:pPr>
        <w:pStyle w:val="DanceBody"/>
      </w:pPr>
      <w:r>
        <w:t xml:space="preserve"> 9-12</w:t>
      </w:r>
      <w:r>
        <w:tab/>
        <w:t xml:space="preserve">2s+1s </w:t>
      </w:r>
      <w:r w:rsidRPr="00E33551">
        <w:rPr>
          <w:b/>
        </w:rPr>
        <w:t>also</w:t>
      </w:r>
      <w:r>
        <w:t xml:space="preserve"> 4s+3s turn on sides once round (Ladies LH, Men RH)</w:t>
      </w:r>
    </w:p>
    <w:p w:rsidR="00B11EB3" w:rsidRDefault="00B11EB3" w:rsidP="00B11EB3">
      <w:pPr>
        <w:pStyle w:val="DanceBody"/>
      </w:pPr>
      <w:r>
        <w:t>13-16</w:t>
      </w:r>
      <w:r>
        <w:tab/>
        <w:t>2s+1s+4s+3s dance 1/2 reels of 4 on sides  (Men's side RSh, Ladies' side LSh).  3 4 1 2</w:t>
      </w:r>
    </w:p>
    <w:p w:rsidR="00B11EB3" w:rsidRDefault="00B11EB3" w:rsidP="00B11EB3">
      <w:pPr>
        <w:pStyle w:val="DanceBody"/>
      </w:pPr>
      <w:r>
        <w:t>17-24</w:t>
      </w:r>
      <w:r>
        <w:tab/>
        <w:t xml:space="preserve">1s dance down to 4th place </w:t>
      </w:r>
      <w:r>
        <w:rPr>
          <w:b/>
        </w:rPr>
        <w:t>while</w:t>
      </w:r>
      <w:r>
        <w:t xml:space="preserve"> 2s cast up to 3rd place; 2s cross LH, cast up to top &amp; cross RH to own sides (3s+4s step down 23-24)</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EILEEN RUMBLE MBE  (J4x64)  4C set</w:t>
      </w:r>
      <w:r>
        <w:tab/>
        <w:t>Michael McManamon  Fowlis SCD Group, 2014</w:t>
      </w:r>
    </w:p>
    <w:p w:rsidR="00B11EB3" w:rsidRPr="006D31DC" w:rsidRDefault="00B11EB3" w:rsidP="00B11EB3">
      <w:pPr>
        <w:pStyle w:val="DanceBody"/>
      </w:pPr>
      <w:r>
        <w:t xml:space="preserve"> </w:t>
      </w:r>
      <w:r w:rsidRPr="006D31DC">
        <w:rPr>
          <w:rStyle w:val="Strong"/>
          <w:color w:val="000000"/>
          <w:szCs w:val="16"/>
        </w:rPr>
        <w:t>1-</w:t>
      </w:r>
      <w:r>
        <w:rPr>
          <w:rStyle w:val="Strong"/>
          <w:color w:val="000000"/>
          <w:szCs w:val="16"/>
        </w:rPr>
        <w:t xml:space="preserve"> </w:t>
      </w:r>
      <w:r w:rsidRPr="006D31DC">
        <w:rPr>
          <w:rStyle w:val="Strong"/>
          <w:color w:val="000000"/>
          <w:szCs w:val="16"/>
        </w:rPr>
        <w:t>8</w:t>
      </w:r>
      <w:r>
        <w:rPr>
          <w:rStyle w:val="Strong"/>
          <w:color w:val="000000"/>
          <w:szCs w:val="16"/>
        </w:rPr>
        <w:tab/>
      </w:r>
      <w:r>
        <w:t>2s+3s dance Fig 8 around couples above/below</w:t>
      </w:r>
    </w:p>
    <w:p w:rsidR="00B11EB3" w:rsidRPr="006D31DC" w:rsidRDefault="00B11EB3" w:rsidP="00B11EB3">
      <w:pPr>
        <w:pStyle w:val="DanceBody"/>
      </w:pPr>
      <w:r>
        <w:t xml:space="preserve"> </w:t>
      </w:r>
      <w:r w:rsidRPr="006D31DC">
        <w:rPr>
          <w:rStyle w:val="Strong"/>
          <w:color w:val="000000"/>
          <w:szCs w:val="16"/>
        </w:rPr>
        <w:t>9-16</w:t>
      </w:r>
      <w:r>
        <w:tab/>
      </w:r>
      <w:r w:rsidRPr="006D31DC">
        <w:t xml:space="preserve">All set, </w:t>
      </w:r>
      <w:r>
        <w:t xml:space="preserve">all Adv+Ret, </w:t>
      </w:r>
      <w:r w:rsidRPr="006D31DC">
        <w:t>all set</w:t>
      </w:r>
    </w:p>
    <w:p w:rsidR="00B11EB3" w:rsidRDefault="00B11EB3" w:rsidP="00B11EB3">
      <w:pPr>
        <w:pStyle w:val="DanceBody"/>
      </w:pPr>
      <w:r w:rsidRPr="006D31DC">
        <w:rPr>
          <w:rStyle w:val="Strong"/>
          <w:color w:val="000000"/>
          <w:szCs w:val="16"/>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rPr>
        <w:t>while</w:t>
      </w:r>
    </w:p>
    <w:p w:rsidR="00B11EB3" w:rsidRPr="006D31DC" w:rsidRDefault="00B11EB3" w:rsidP="00B11EB3">
      <w:pPr>
        <w:pStyle w:val="DanceBody"/>
      </w:pPr>
      <w:r>
        <w:rPr>
          <w:rStyle w:val="Strong"/>
          <w:color w:val="000000"/>
          <w:szCs w:val="16"/>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B11EB3" w:rsidRPr="006D31DC" w:rsidRDefault="00B11EB3" w:rsidP="00B11EB3">
      <w:pPr>
        <w:pStyle w:val="DanceBody"/>
      </w:pPr>
      <w:r w:rsidRPr="006D31DC">
        <w:rPr>
          <w:rStyle w:val="Strong"/>
          <w:color w:val="000000"/>
          <w:szCs w:val="16"/>
        </w:rPr>
        <w:t>25-28</w:t>
      </w:r>
      <w:r>
        <w:tab/>
        <w:t>1s+</w:t>
      </w:r>
      <w:r w:rsidRPr="006D31DC">
        <w:t xml:space="preserve">4s dance </w:t>
      </w:r>
      <w:r>
        <w:t xml:space="preserve">1/2 LH across, 1s+2s dance 1/2 </w:t>
      </w:r>
      <w:r w:rsidRPr="006D31DC">
        <w:t>RH</w:t>
      </w:r>
      <w:r>
        <w:t xml:space="preserve"> across </w:t>
      </w:r>
      <w:r>
        <w:rPr>
          <w:b/>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B11EB3" w:rsidRPr="006D31DC" w:rsidRDefault="00B11EB3" w:rsidP="00B11EB3">
      <w:pPr>
        <w:pStyle w:val="DanceBody"/>
      </w:pPr>
      <w:r w:rsidRPr="006D31DC">
        <w:rPr>
          <w:rStyle w:val="Strong"/>
          <w:color w:val="000000"/>
          <w:szCs w:val="16"/>
        </w:rPr>
        <w:t>29-30</w:t>
      </w:r>
      <w:r>
        <w:tab/>
      </w:r>
      <w:r w:rsidRPr="006D31DC">
        <w:t>All set</w:t>
      </w:r>
    </w:p>
    <w:p w:rsidR="00B11EB3" w:rsidRPr="006D31DC" w:rsidRDefault="00B11EB3" w:rsidP="00B11EB3">
      <w:pPr>
        <w:pStyle w:val="DanceBody"/>
      </w:pPr>
      <w:r w:rsidRPr="006D31DC">
        <w:rPr>
          <w:rStyle w:val="Strong"/>
          <w:color w:val="000000"/>
          <w:szCs w:val="16"/>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B11EB3" w:rsidRPr="006D31DC" w:rsidRDefault="00B11EB3" w:rsidP="00B11EB3">
      <w:pPr>
        <w:pStyle w:val="DanceBody"/>
      </w:pPr>
      <w:r w:rsidRPr="006D31DC">
        <w:rPr>
          <w:rStyle w:val="Strong"/>
          <w:color w:val="000000"/>
          <w:szCs w:val="16"/>
        </w:rPr>
        <w:t>33-40</w:t>
      </w:r>
      <w:r>
        <w:tab/>
        <w:t>RSh reels of 4 across. 1s+4s finish the reel side-</w:t>
      </w:r>
      <w:r w:rsidRPr="006D31DC">
        <w:t>by</w:t>
      </w:r>
      <w:r>
        <w:t>-side facing down with Lady on Man's right</w:t>
      </w:r>
    </w:p>
    <w:p w:rsidR="00B11EB3" w:rsidRPr="006D31DC" w:rsidRDefault="00B11EB3" w:rsidP="00B11EB3">
      <w:pPr>
        <w:pStyle w:val="DanceBody"/>
      </w:pPr>
      <w:r w:rsidRPr="006D31DC">
        <w:rPr>
          <w:rStyle w:val="Strong"/>
          <w:color w:val="000000"/>
          <w:szCs w:val="16"/>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B11EB3" w:rsidRDefault="00B11EB3" w:rsidP="00B11EB3">
      <w:pPr>
        <w:pStyle w:val="DanceBody"/>
      </w:pPr>
      <w:r w:rsidRPr="006D31DC">
        <w:rPr>
          <w:rStyle w:val="Strong"/>
          <w:color w:val="000000"/>
          <w:szCs w:val="16"/>
        </w:rPr>
        <w:t>49-52</w:t>
      </w:r>
      <w:r>
        <w:tab/>
      </w:r>
      <w:r w:rsidRPr="006D31DC">
        <w:t>With nearer hands joined</w:t>
      </w:r>
      <w:r>
        <w:t>,</w:t>
      </w:r>
      <w:r w:rsidRPr="006D31DC">
        <w:t xml:space="preserve"> 1s and 4s set to corners and turn corners with free hand</w:t>
      </w:r>
      <w:r>
        <w:t xml:space="preserve"> finishing on sides.  2 (1) (4) 3</w:t>
      </w:r>
    </w:p>
    <w:p w:rsidR="00B11EB3" w:rsidRPr="006D31DC" w:rsidRDefault="00B11EB3" w:rsidP="00B11EB3">
      <w:pPr>
        <w:pStyle w:val="DanceBody"/>
      </w:pPr>
      <w:r w:rsidRPr="006D31DC">
        <w:rPr>
          <w:rStyle w:val="Strong"/>
          <w:color w:val="000000"/>
          <w:szCs w:val="16"/>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B11EB3" w:rsidRPr="006D31DC" w:rsidRDefault="00B11EB3" w:rsidP="00B11EB3">
      <w:pPr>
        <w:pStyle w:val="DanceBody"/>
        <w:keepNext w:val="0"/>
      </w:pPr>
      <w:r w:rsidRPr="006D31DC">
        <w:rPr>
          <w:rStyle w:val="Strong"/>
          <w:color w:val="000000"/>
          <w:szCs w:val="16"/>
        </w:rPr>
        <w:t>57-64</w:t>
      </w:r>
      <w:r>
        <w:tab/>
      </w:r>
      <w:r w:rsidRPr="006D31DC">
        <w:t>All circle left round and back.</w:t>
      </w:r>
      <w:r>
        <w:t xml:space="preserve"> End 2 4 1 3</w:t>
      </w:r>
    </w:p>
    <w:p w:rsidR="00B11EB3" w:rsidRDefault="00B11EB3" w:rsidP="00B11EB3"/>
    <w:p w:rsidR="00B11EB3" w:rsidRDefault="00B11EB3" w:rsidP="00B11EB3">
      <w:pPr>
        <w:pStyle w:val="Minicrib"/>
      </w:pPr>
      <w:r>
        <w:t>EILEEN WATT'S REEL  (R3x32)  3C set</w:t>
      </w:r>
      <w:r>
        <w:tab/>
        <w:t>John Wilkinson  Magazine Dances 2005-2009</w:t>
      </w:r>
    </w:p>
    <w:p w:rsidR="00B11EB3" w:rsidRDefault="00B11EB3" w:rsidP="00B11EB3">
      <w:pPr>
        <w:pStyle w:val="DanceBody"/>
      </w:pPr>
      <w:r>
        <w:t xml:space="preserve"> 1- 8</w:t>
      </w:r>
      <w:r>
        <w:tab/>
        <w:t>1s cross RH &amp; cast 1 place, lead down LH crossing below 3s &amp; cast up to 2</w:t>
      </w:r>
      <w:r w:rsidRPr="00972EEB">
        <w:t>nd</w:t>
      </w:r>
      <w:r>
        <w:t xml:space="preserve"> place own side</w:t>
      </w:r>
    </w:p>
    <w:p w:rsidR="00B11EB3" w:rsidRDefault="00B11EB3" w:rsidP="00B11EB3">
      <w:pPr>
        <w:pStyle w:val="DanceBody"/>
      </w:pPr>
      <w:r>
        <w:t xml:space="preserve"> 9-16</w:t>
      </w:r>
      <w:r>
        <w:tab/>
        <w:t>2s &amp; 3s petronella turn into middle &amp; set, 1s petronella turn into middle (1L between 2s &amp; 1M between 3s) &amp; all set</w:t>
      </w:r>
    </w:p>
    <w:p w:rsidR="00B11EB3" w:rsidRDefault="00B11EB3" w:rsidP="00B11EB3">
      <w:pPr>
        <w:pStyle w:val="DanceBody"/>
      </w:pPr>
      <w:r>
        <w:t>17-24</w:t>
      </w:r>
      <w:r>
        <w:tab/>
        <w:t>2L+1L &amp; 1M+3M (both couples dancing in tandem) dance an Alternating Tandem reel of 4 with 2M &amp; 3L up/down (2M &amp; 3L do not pass LSh at end of reel) &amp; end Men face down, Ladies up</w:t>
      </w:r>
    </w:p>
    <w:p w:rsidR="00B11EB3" w:rsidRDefault="00B11EB3" w:rsidP="00B11EB3">
      <w:pPr>
        <w:pStyle w:val="DanceBody"/>
        <w:keepNext w:val="0"/>
      </w:pPr>
      <w:r>
        <w:t>25-32</w:t>
      </w:r>
      <w:r>
        <w:tab/>
        <w:t>All chase clockwise 1/2 way to own sides &amp; turn RH.  3 1 2</w:t>
      </w:r>
    </w:p>
    <w:p w:rsidR="00B11EB3" w:rsidRDefault="00B11EB3" w:rsidP="00B11EB3"/>
    <w:p w:rsidR="00B11EB3" w:rsidRDefault="00B11EB3" w:rsidP="00B11EB3">
      <w:pPr>
        <w:pStyle w:val="Minicrib"/>
      </w:pPr>
      <w:r>
        <w:t>EILEEN WATT'S STRATHSPEY  (S3x32)  3C set</w:t>
      </w:r>
      <w:r>
        <w:tab/>
        <w:t>Lewis N Derrick  Magazine Dances 2005-2009</w:t>
      </w:r>
    </w:p>
    <w:p w:rsidR="00B11EB3" w:rsidRPr="00D9145A" w:rsidRDefault="00B11EB3" w:rsidP="00B11EB3">
      <w:pPr>
        <w:pStyle w:val="DanceBody"/>
      </w:pPr>
      <w:r w:rsidRPr="00D9145A">
        <w:t xml:space="preserve"> 1- 8</w:t>
      </w:r>
      <w:r w:rsidRPr="00D9145A">
        <w:tab/>
        <w:t>All set, 1s cast</w:t>
      </w:r>
      <w:r w:rsidRPr="00D9145A">
        <w:rPr>
          <w:b/>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B11EB3" w:rsidRPr="00D9145A" w:rsidRDefault="00B11EB3" w:rsidP="00B11EB3">
      <w:pPr>
        <w:pStyle w:val="DanceBody"/>
      </w:pPr>
      <w:r w:rsidRPr="00D9145A">
        <w:t xml:space="preserve"> 9-16</w:t>
      </w:r>
      <w:r w:rsidRPr="00D9145A">
        <w:tab/>
        <w:t>1s petronella turn into lines across (1L between 3s at top &amp; 1M between 2s) &amp; all set, 1s dance 1/2 Diag R&amp;L (up/down)</w:t>
      </w:r>
    </w:p>
    <w:p w:rsidR="00B11EB3" w:rsidRPr="00D9145A" w:rsidRDefault="00B11EB3" w:rsidP="00B11EB3">
      <w:pPr>
        <w:pStyle w:val="DanceBody"/>
      </w:pPr>
      <w:r w:rsidRPr="00D9145A">
        <w:t>17-24</w:t>
      </w:r>
      <w:r w:rsidRPr="00D9145A">
        <w:tab/>
        <w:t>1s petronella turn onto sides (1L between 2s on Ladies' side &amp; 1M between 3s Men's side) &amp; all set, 1s dance 1/2 Diag R&amp;L (across)  (2)(1)(3)</w:t>
      </w:r>
    </w:p>
    <w:p w:rsidR="00B11EB3" w:rsidRPr="00D9145A" w:rsidRDefault="00B11EB3" w:rsidP="00B11EB3">
      <w:pPr>
        <w:pStyle w:val="DanceBody"/>
        <w:keepNext w:val="0"/>
      </w:pPr>
      <w:r w:rsidRPr="00D9145A">
        <w:t>25-32</w:t>
      </w:r>
      <w:r w:rsidRPr="00D9145A">
        <w:tab/>
        <w:t>All set, turn partners RH &amp; chase clockwise 1/2 way.  3 1 2</w:t>
      </w:r>
    </w:p>
    <w:p w:rsidR="00B11EB3" w:rsidRDefault="00B11EB3" w:rsidP="00B11EB3"/>
    <w:p w:rsidR="00B11EB3" w:rsidRDefault="00B11EB3" w:rsidP="00B11EB3">
      <w:pPr>
        <w:pStyle w:val="Minicrib"/>
      </w:pPr>
      <w:r>
        <w:t>EIN TANZ MIT SUSANNE  (S8x32)  3C (4C set)</w:t>
      </w:r>
      <w:r>
        <w:tab/>
        <w:t>Kira Dowling, 2016</w:t>
      </w:r>
    </w:p>
    <w:p w:rsidR="00B11EB3" w:rsidRDefault="00B11EB3" w:rsidP="00B11EB3">
      <w:pPr>
        <w:pStyle w:val="DanceBody"/>
      </w:pPr>
      <w:r>
        <w:t xml:space="preserve"> 1- 8</w:t>
      </w:r>
      <w:r>
        <w:tab/>
        <w:t>1s dance down (2s step up), turn 2H; 1s cast (1M up, 1L down) to 1M between 2s, 1L between 3s</w:t>
      </w:r>
    </w:p>
    <w:p w:rsidR="00B11EB3" w:rsidRDefault="00B11EB3" w:rsidP="00B11EB3">
      <w:pPr>
        <w:pStyle w:val="DanceBody"/>
      </w:pPr>
      <w:r>
        <w:t xml:space="preserve"> 9-16</w:t>
      </w:r>
      <w:r>
        <w:tab/>
        <w:t>1/2 Reels of 3 across, 1s pass 2nd corner LSh to start; set in lines of 3 across &amp; 1s turn 3/4 LH to face 1st corner (pstn)</w:t>
      </w:r>
    </w:p>
    <w:p w:rsidR="00B11EB3" w:rsidRPr="00D723C3" w:rsidRDefault="00B11EB3" w:rsidP="00B11EB3">
      <w:pPr>
        <w:pStyle w:val="DanceBody"/>
      </w:pPr>
      <w:r>
        <w:t>17-20</w:t>
      </w:r>
      <w:r>
        <w:tab/>
        <w:t xml:space="preserve">1s+1st corners pass RSh, corners 1/2 turn 2H, pull back RSh &amp; dance out to opp corner </w:t>
      </w:r>
      <w:r>
        <w:rPr>
          <w:b/>
        </w:rPr>
        <w:t>while</w:t>
      </w:r>
      <w:r>
        <w:t xml:space="preserve"> 1s dance in, pass RSh to face 2nd corner (pstn)</w:t>
      </w:r>
    </w:p>
    <w:p w:rsidR="00B11EB3" w:rsidRDefault="00B11EB3" w:rsidP="00B11EB3">
      <w:pPr>
        <w:pStyle w:val="DanceBody"/>
      </w:pPr>
      <w:r>
        <w:t>21-24</w:t>
      </w:r>
      <w:r>
        <w:tab/>
        <w:t>Repeat with 2nd corners. 1s end 2nd place own side, facing out 3 1 2</w:t>
      </w:r>
    </w:p>
    <w:p w:rsidR="00B11EB3" w:rsidRPr="006B40B3" w:rsidRDefault="00B11EB3" w:rsidP="00B11EB3">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`25-26    3</w:t>
      </w:r>
      <w:r w:rsidRPr="006B40B3">
        <w:t xml:space="preserve">s &amp; </w:t>
      </w:r>
      <w:r>
        <w:t>2</w:t>
      </w:r>
      <w:r w:rsidRPr="006B40B3">
        <w:t xml:space="preserve">s 3/4 turn partner RH into middle </w:t>
      </w:r>
      <w:r w:rsidRPr="000C2E63">
        <w:rPr>
          <w:b/>
        </w:rPr>
        <w:t>while</w:t>
      </w:r>
      <w:r w:rsidRPr="006B40B3">
        <w:t xml:space="preserve"> 1s dance clockwise 1/4 round the set picking up 2L/3M …</w:t>
      </w:r>
    </w:p>
    <w:p w:rsidR="00B11EB3" w:rsidRDefault="00B11EB3" w:rsidP="00B11EB3">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B11EB3" w:rsidRPr="006B40B3" w:rsidRDefault="00B11EB3" w:rsidP="00B11EB3">
      <w:pPr>
        <w:pStyle w:val="DanceBody"/>
        <w:keepNext w:val="0"/>
      </w:pPr>
      <w:r>
        <w:tab/>
        <w:t xml:space="preserve">`31-32    </w:t>
      </w:r>
      <w:r w:rsidRPr="006B40B3">
        <w:t xml:space="preserve">2s &amp; 3s </w:t>
      </w:r>
      <w:r>
        <w:t xml:space="preserve">3/4 </w:t>
      </w:r>
      <w:r w:rsidRPr="006B40B3">
        <w:t xml:space="preserve">turn partner RH to own sides </w:t>
      </w:r>
      <w:r w:rsidRPr="00E14AEC">
        <w:rPr>
          <w:b/>
        </w:rPr>
        <w:t>while</w:t>
      </w:r>
      <w:r w:rsidRPr="006B40B3">
        <w:t xml:space="preserve"> 1s dance clockwise 1/4 round to end in 2nd place. </w:t>
      </w:r>
      <w:r>
        <w:t>2</w:t>
      </w:r>
      <w:r w:rsidRPr="006B40B3">
        <w:t xml:space="preserve"> 1 </w:t>
      </w:r>
      <w:r>
        <w:t>3</w:t>
      </w:r>
    </w:p>
    <w:p w:rsidR="00B11EB3" w:rsidRDefault="00B11EB3" w:rsidP="00B11EB3"/>
    <w:p w:rsidR="00B11EB3" w:rsidRDefault="00B11EB3" w:rsidP="00B11EB3">
      <w:pPr>
        <w:pStyle w:val="Minicrib"/>
      </w:pPr>
      <w:r>
        <w:t>EL VIENTO  (J4x32)  4C set</w:t>
      </w:r>
      <w:r>
        <w:tab/>
        <w:t>Fiona S Miller  Trestle Bridge Coll.</w:t>
      </w:r>
    </w:p>
    <w:p w:rsidR="00B11EB3" w:rsidRDefault="00B11EB3" w:rsidP="00B11EB3">
      <w:pPr>
        <w:pStyle w:val="DanceBody"/>
      </w:pPr>
      <w:r>
        <w:t xml:space="preserve"> 1- 8</w:t>
      </w:r>
      <w:r>
        <w:tab/>
        <w:t xml:space="preserve">1s+2s </w:t>
      </w:r>
      <w:r>
        <w:rPr>
          <w:b/>
        </w:rPr>
        <w:t>also</w:t>
      </w:r>
      <w:r>
        <w:t xml:space="preserve"> 3s+4s dance "Figure 8 With Turning":</w:t>
      </w:r>
    </w:p>
    <w:p w:rsidR="00B11EB3" w:rsidRDefault="00B11EB3" w:rsidP="00B11EB3">
      <w:pPr>
        <w:pStyle w:val="DanceBody"/>
      </w:pPr>
      <w:r>
        <w:tab/>
        <w:t xml:space="preserve">1-2   1s/3s cross to 2nd/4th place opp sides </w:t>
      </w:r>
      <w:r>
        <w:rPr>
          <w:b/>
        </w:rPr>
        <w:t>while</w:t>
      </w:r>
      <w:r>
        <w:t xml:space="preserve"> 2s &amp; 4s cast up</w:t>
      </w:r>
    </w:p>
    <w:p w:rsidR="00B11EB3" w:rsidRDefault="00B11EB3" w:rsidP="00B11EB3">
      <w:pPr>
        <w:pStyle w:val="DanceBody"/>
      </w:pPr>
      <w:r>
        <w:tab/>
        <w:t xml:space="preserve">3-4   1M+2L, 3M+4L 1/2 turn LH, </w:t>
      </w:r>
      <w:r>
        <w:rPr>
          <w:b/>
        </w:rPr>
        <w:t xml:space="preserve">while </w:t>
      </w:r>
      <w:r w:rsidRPr="0027210C">
        <w:t>1L</w:t>
      </w:r>
      <w:r>
        <w:t>+2M, 3L+4M 1/2 turn RH (i.e. turning corners)</w:t>
      </w:r>
    </w:p>
    <w:p w:rsidR="00B11EB3" w:rsidRDefault="00B11EB3" w:rsidP="00B11EB3">
      <w:pPr>
        <w:pStyle w:val="DanceBody"/>
      </w:pPr>
      <w:r>
        <w:tab/>
        <w:t xml:space="preserve">5-6   1s/3s cross to 2nd/4th place own side </w:t>
      </w:r>
      <w:r>
        <w:rPr>
          <w:b/>
        </w:rPr>
        <w:t>while</w:t>
      </w:r>
      <w:r>
        <w:t xml:space="preserve"> 2s &amp; 4s cast up</w:t>
      </w:r>
    </w:p>
    <w:p w:rsidR="00B11EB3" w:rsidRDefault="00B11EB3" w:rsidP="00B11EB3">
      <w:pPr>
        <w:pStyle w:val="DanceBody"/>
      </w:pPr>
      <w:r>
        <w:tab/>
        <w:t xml:space="preserve">7-8   1L+2L, 3L+4L 3/4 turn LH </w:t>
      </w:r>
      <w:r>
        <w:rPr>
          <w:b/>
        </w:rPr>
        <w:t>while</w:t>
      </w:r>
      <w:r>
        <w:t xml:space="preserve"> 1M+2M, 3M+4M 3/4 turn RH (i.e. turning corners)</w:t>
      </w:r>
    </w:p>
    <w:p w:rsidR="00B11EB3" w:rsidRDefault="00B11EB3" w:rsidP="00B11EB3">
      <w:pPr>
        <w:pStyle w:val="DanceBody"/>
      </w:pPr>
      <w:r>
        <w:tab/>
        <w:t>End 1s between 2s, 3s between 4s, all facing down</w:t>
      </w:r>
    </w:p>
    <w:p w:rsidR="00B11EB3" w:rsidRPr="0027210C" w:rsidRDefault="00B11EB3" w:rsidP="00B11EB3">
      <w:pPr>
        <w:pStyle w:val="DanceBody"/>
      </w:pPr>
      <w:r>
        <w:t xml:space="preserve"> 9-16</w:t>
      </w:r>
      <w:r>
        <w:tab/>
        <w:t>All dance down for 3 bars, 1s &amp; 3s form arches &amp; turn outer dancers in &amp; up under arches (order now 2 1 4 3) &amp; all dance up. 1s &amp; 3s remain in centre facing up.</w:t>
      </w:r>
    </w:p>
    <w:p w:rsidR="00B11EB3" w:rsidRDefault="00B11EB3" w:rsidP="00B11EB3">
      <w:pPr>
        <w:pStyle w:val="DanceBody"/>
      </w:pPr>
      <w:r>
        <w:t>17-24</w:t>
      </w:r>
      <w:r>
        <w:tab/>
        <w:t xml:space="preserve">1s &amp; 3s lead up to top &amp; cast, 1s to 4th place, 3s to 2nd place. 2 3 4 1. 2s+3s </w:t>
      </w:r>
      <w:r>
        <w:rPr>
          <w:b/>
        </w:rPr>
        <w:t>also</w:t>
      </w:r>
      <w:r>
        <w:t xml:space="preserve"> 4s+1s dance RH across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ELDERFLOWER CHAMPAGNE  (R8x40)  3C (4C set)</w:t>
      </w:r>
      <w:r>
        <w:tab/>
        <w:t>Linda Garside  New Scotland 60th Anniv</w:t>
      </w:r>
    </w:p>
    <w:p w:rsidR="00B11EB3" w:rsidRDefault="00B11EB3" w:rsidP="00B11EB3">
      <w:pPr>
        <w:pStyle w:val="DanceBody"/>
      </w:pPr>
      <w:r>
        <w:t xml:space="preserve"> 1- 8</w:t>
      </w:r>
      <w:r>
        <w:tab/>
        <w:t>1s turn RH, cast (2s step up); 1s turn 1.1/4 LH to face 1st corner</w:t>
      </w:r>
    </w:p>
    <w:p w:rsidR="00B11EB3" w:rsidRDefault="00B11EB3" w:rsidP="00B11EB3">
      <w:pPr>
        <w:pStyle w:val="DanceBody"/>
      </w:pPr>
      <w:r>
        <w:t xml:space="preserve"> 9-12</w:t>
      </w:r>
      <w:r>
        <w:tab/>
        <w:t>1s set to &amp; turn 1st corner 2H, pass LSh to face 2nd corner</w:t>
      </w:r>
    </w:p>
    <w:p w:rsidR="00B11EB3" w:rsidRDefault="00B11EB3" w:rsidP="00B11EB3">
      <w:pPr>
        <w:pStyle w:val="DanceBody"/>
      </w:pPr>
      <w:r>
        <w:t>13- 24</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B11EB3" w:rsidRDefault="00B11EB3" w:rsidP="00B11EB3">
      <w:pPr>
        <w:pStyle w:val="DanceBody"/>
      </w:pPr>
      <w:r>
        <w:t>25-32</w:t>
      </w:r>
      <w:r>
        <w:tab/>
        <w:t>1s+corners dance 1/2 diag reel of 4, pass RSh to face 1st corner (pstn) &amp; 1s+corners dance 1/2 diag reel of 4.  1s end in 2nd place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ELEANOR'S FIRST BIRTHDAY  (J8x40)  3C (4C set)</w:t>
      </w:r>
      <w:r>
        <w:tab/>
        <w:t>Lydia Hedge  Nova Scotia Collection 2017</w:t>
      </w:r>
    </w:p>
    <w:p w:rsidR="00B11EB3" w:rsidRDefault="00B11EB3" w:rsidP="00B11EB3">
      <w:pPr>
        <w:pStyle w:val="DanceBody"/>
      </w:pPr>
      <w:r>
        <w:t xml:space="preserve"> 1- 8</w:t>
      </w:r>
      <w:r>
        <w:tab/>
        <w:t>1s lead down &amp; back up, remain in centre facing up, 2s step in behind 1s ready for …</w:t>
      </w:r>
    </w:p>
    <w:p w:rsidR="00B11EB3" w:rsidRDefault="00B11EB3" w:rsidP="00B11EB3">
      <w:pPr>
        <w:pStyle w:val="DanceBody"/>
      </w:pPr>
      <w:r>
        <w:t xml:space="preserve"> 9-16</w:t>
      </w:r>
      <w:r>
        <w:tab/>
        <w:t>1s+2s dance allemande, 1s end facing 1st corners</w:t>
      </w:r>
    </w:p>
    <w:p w:rsidR="00B11EB3" w:rsidRDefault="00B11EB3" w:rsidP="00B11EB3">
      <w:pPr>
        <w:pStyle w:val="DanceBody"/>
      </w:pPr>
      <w:r>
        <w:t>17-32</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B11EB3" w:rsidRDefault="00B11EB3" w:rsidP="00B11EB3">
      <w:pPr>
        <w:pStyle w:val="DanceBody"/>
        <w:keepNext w:val="0"/>
      </w:pPr>
      <w:r>
        <w:t>33-40</w:t>
      </w:r>
      <w:r>
        <w:tab/>
        <w:t>1s dance up to top, cast, meet, dance down &amp; cast up to 2nd place own side.  2 1 3</w:t>
      </w:r>
    </w:p>
    <w:p w:rsidR="00B11EB3" w:rsidRDefault="00B11EB3" w:rsidP="00B11EB3"/>
    <w:p w:rsidR="00B11EB3" w:rsidRDefault="00B11EB3" w:rsidP="00B11EB3">
      <w:pPr>
        <w:pStyle w:val="Minicrib"/>
      </w:pPr>
      <w:r>
        <w:t>ELEANOR'S JIG  (J8x40)  3C (4C set)</w:t>
      </w:r>
      <w:r>
        <w:tab/>
        <w:t>A.Lyall</w:t>
      </w:r>
    </w:p>
    <w:p w:rsidR="00B11EB3" w:rsidRDefault="00B11EB3" w:rsidP="00B11EB3">
      <w:pPr>
        <w:pStyle w:val="DanceBody"/>
      </w:pPr>
      <w:r>
        <w:t xml:space="preserve"> 1- 8</w:t>
      </w:r>
      <w:r>
        <w:tab/>
        <w:t>1s set &amp;cast below 3s, 1s cross RH &amp; cast up to 2</w:t>
      </w:r>
      <w:r w:rsidRPr="00972EEB">
        <w:t>nd</w:t>
      </w:r>
      <w:r>
        <w:t xml:space="preserve"> place opposite sides</w:t>
      </w:r>
    </w:p>
    <w:p w:rsidR="00B11EB3" w:rsidRDefault="00B11EB3" w:rsidP="00B11EB3">
      <w:pPr>
        <w:pStyle w:val="DanceBody"/>
      </w:pPr>
      <w:r>
        <w:t xml:space="preserve"> 9-12</w:t>
      </w:r>
      <w:r>
        <w:tab/>
        <w:t>1s+2s dance RH across</w:t>
      </w:r>
    </w:p>
    <w:p w:rsidR="00B11EB3" w:rsidRDefault="00B11EB3" w:rsidP="00B11EB3">
      <w:pPr>
        <w:pStyle w:val="DanceBody"/>
      </w:pPr>
      <w:r>
        <w:t>13-20</w:t>
      </w:r>
      <w:r>
        <w:tab/>
        <w:t>1s dance reels of 3 on sides (1s give LSh to 3s to start)</w:t>
      </w:r>
    </w:p>
    <w:p w:rsidR="00B11EB3" w:rsidRDefault="00B11EB3" w:rsidP="00B11EB3">
      <w:pPr>
        <w:pStyle w:val="DanceBody"/>
      </w:pPr>
      <w:r>
        <w:t>21-24</w:t>
      </w:r>
      <w:r>
        <w:tab/>
        <w:t>1s+3s Dance LH across &amp; 1s end BtoB (1M facing up, 1L down) for…</w:t>
      </w:r>
    </w:p>
    <w:p w:rsidR="00B11EB3" w:rsidRDefault="00B11EB3" w:rsidP="00B11EB3">
      <w:pPr>
        <w:pStyle w:val="DanceBody"/>
      </w:pPr>
      <w:r>
        <w:t>25-32</w:t>
      </w:r>
      <w:r>
        <w:tab/>
        <w:t>1s dance Crown Triangles &amp; end facing out own side</w:t>
      </w:r>
    </w:p>
    <w:p w:rsidR="00B11EB3" w:rsidRDefault="00B11EB3" w:rsidP="00B11EB3">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B11EB3" w:rsidRDefault="00B11EB3" w:rsidP="00B11EB3"/>
    <w:p w:rsidR="00B11EB3" w:rsidRDefault="00B11EB3" w:rsidP="00B11EB3">
      <w:pPr>
        <w:pStyle w:val="Minicrib"/>
      </w:pPr>
      <w:r>
        <w:t>THE ELECTRIC BRAE  (S5x32)  5C set</w:t>
      </w:r>
      <w:r>
        <w:tab/>
        <w:t>Jill Burrows, 2018</w:t>
      </w:r>
    </w:p>
    <w:p w:rsidR="00B11EB3" w:rsidRDefault="00B11EB3" w:rsidP="00B11EB3">
      <w:pPr>
        <w:pStyle w:val="DanceBody"/>
      </w:pPr>
      <w:r>
        <w:t xml:space="preserve"> 1- 8</w:t>
      </w:r>
      <w:r>
        <w:tab/>
        <w:t xml:space="preserve">1s+2s dance double Fig 8 (1s cast, 2s cross up) </w:t>
      </w:r>
      <w:r>
        <w:rPr>
          <w:b/>
        </w:rPr>
        <w:t>while</w:t>
      </w:r>
      <w:r>
        <w:t xml:space="preserve"> 5s+4s+3s dance mirror reels of 3 giving hands (5s in/up). End 5s in centre NHJ between 4th/5th place, 4s in 5th place, 3s in 4th place</w:t>
      </w:r>
    </w:p>
    <w:p w:rsidR="00B11EB3" w:rsidRDefault="00B11EB3" w:rsidP="00B11EB3">
      <w:pPr>
        <w:pStyle w:val="DanceBody"/>
      </w:pPr>
      <w:r>
        <w:t xml:space="preserve"> 9-12</w:t>
      </w:r>
      <w:r>
        <w:tab/>
        <w:t xml:space="preserve">1s turn 2s (Ladies RH,  Men LH) 1s end in orig place, 2s NHJ face up </w:t>
      </w:r>
      <w:r>
        <w:rPr>
          <w:b/>
        </w:rPr>
        <w:t>while</w:t>
      </w:r>
      <w:r>
        <w:t xml:space="preserve"> 5s dance RH across on own sides with 4s+3s.  5s end facing up NHJ</w:t>
      </w:r>
    </w:p>
    <w:p w:rsidR="00B11EB3" w:rsidRDefault="00B11EB3" w:rsidP="00B11EB3">
      <w:pPr>
        <w:pStyle w:val="DanceBody"/>
      </w:pPr>
      <w:r>
        <w:t>13-16</w:t>
      </w:r>
      <w:r>
        <w:tab/>
        <w:t xml:space="preserve">2s followed by 5s dance up between 1s &amp; cast, 2s to 3rd place, 5s to 2nd place  </w:t>
      </w:r>
      <w:r>
        <w:rPr>
          <w:b/>
        </w:rPr>
        <w:t>while</w:t>
      </w:r>
      <w:r>
        <w:t xml:space="preserve"> 3s+4s Set+Link</w:t>
      </w:r>
    </w:p>
    <w:p w:rsidR="00B11EB3" w:rsidRDefault="00B11EB3" w:rsidP="00B11EB3">
      <w:pPr>
        <w:pStyle w:val="DanceBody"/>
      </w:pPr>
      <w:r>
        <w:t>17-20</w:t>
      </w:r>
      <w:r>
        <w:tab/>
        <w:t>1s+5s also 4s+3s turn partners 3/4 2H into line in centre facing partner (Men facing up, Ladies facing down) &amp; set</w:t>
      </w:r>
    </w:p>
    <w:p w:rsidR="00B11EB3" w:rsidRDefault="00B11EB3" w:rsidP="00B11EB3">
      <w:pPr>
        <w:pStyle w:val="DanceBody"/>
      </w:pPr>
      <w:r>
        <w:t>21-28</w:t>
      </w:r>
      <w:r>
        <w:tab/>
        <w:t>1s+5s also 4s+3s dance half a Celtic Reels (8 bars)</w:t>
      </w:r>
    </w:p>
    <w:p w:rsidR="00B11EB3" w:rsidRDefault="00B11EB3" w:rsidP="00B11EB3">
      <w:pPr>
        <w:pStyle w:val="DanceBody"/>
        <w:keepNext w:val="0"/>
      </w:pPr>
      <w:r>
        <w:t>29-32</w:t>
      </w:r>
      <w:r>
        <w:tab/>
        <w:t>1s+5s also 4s+3s turn partners 3/4 2H to own side and all set. Finish 5 1 2 3 4</w:t>
      </w:r>
    </w:p>
    <w:p w:rsidR="00B11EB3" w:rsidRDefault="00B11EB3" w:rsidP="00B11EB3"/>
    <w:p w:rsidR="00B11EB3" w:rsidRDefault="00B11EB3" w:rsidP="00B11EB3">
      <w:pPr>
        <w:pStyle w:val="Minicrib"/>
      </w:pPr>
      <w:r>
        <w:t>ELEGANT CRANES STRATHSPEY  (S3x32)  3C set</w:t>
      </w:r>
      <w:r>
        <w:tab/>
        <w:t>S Inagaki</w:t>
      </w:r>
    </w:p>
    <w:p w:rsidR="00B11EB3" w:rsidRDefault="00B11EB3" w:rsidP="00B11EB3">
      <w:pPr>
        <w:pStyle w:val="DanceBody"/>
      </w:pPr>
      <w:r>
        <w:t xml:space="preserve"> 1- 8</w:t>
      </w:r>
      <w:r>
        <w:tab/>
        <w:t>All dance 1/2 Grand Chain, set &amp; turn partners 2H.  (3)(2)(1)</w:t>
      </w:r>
    </w:p>
    <w:p w:rsidR="00B11EB3" w:rsidRDefault="00B11EB3" w:rsidP="00B11EB3">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B11EB3" w:rsidRDefault="00B11EB3" w:rsidP="00B11EB3">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B11EB3" w:rsidRDefault="00B11EB3" w:rsidP="00B11EB3">
      <w:pPr>
        <w:pStyle w:val="DanceBody"/>
        <w:keepNext w:val="0"/>
      </w:pPr>
      <w:r>
        <w:t>25-32</w:t>
      </w:r>
      <w:r>
        <w:tab/>
        <w:t>All Set+Link for 3 to 2 1 3 (all on opp sides), all chase clockwise 1/2 way to 3 1 2</w:t>
      </w:r>
    </w:p>
    <w:p w:rsidR="00B11EB3" w:rsidRDefault="00B11EB3" w:rsidP="00B11EB3"/>
    <w:p w:rsidR="00B11EB3" w:rsidRDefault="00B11EB3" w:rsidP="00B11EB3">
      <w:pPr>
        <w:pStyle w:val="Minicrib"/>
      </w:pPr>
      <w:r>
        <w:t>THE ELEGANT GENTLEMAN  (M(S4x32+R4x32))  3C (4C set)</w:t>
      </w:r>
      <w:r>
        <w:tab/>
      </w:r>
    </w:p>
    <w:p w:rsidR="00B11EB3" w:rsidRDefault="00B11EB3" w:rsidP="00B11EB3">
      <w:pPr>
        <w:pStyle w:val="DanceBody"/>
      </w:pPr>
      <w:r>
        <w:t xml:space="preserve"> 1- 8</w:t>
      </w:r>
      <w:r>
        <w:tab/>
        <w:t>1s+2s+3s dance Inveran reels (6 bars), 1s curve in/down to 2nd place, 2s curve out/up to 1st place.  2 1 3</w:t>
      </w:r>
    </w:p>
    <w:p w:rsidR="00B11EB3" w:rsidRDefault="00B11EB3" w:rsidP="00B11EB3">
      <w:pPr>
        <w:pStyle w:val="DanceBody"/>
      </w:pPr>
      <w:r>
        <w:t xml:space="preserve"> 9-16</w:t>
      </w:r>
      <w:r>
        <w:tab/>
        <w:t xml:space="preserve">2s+3s dance R&amp;L (no polite turn) </w:t>
      </w:r>
      <w:r>
        <w:rPr>
          <w:b/>
        </w:rPr>
        <w:t>while</w:t>
      </w:r>
      <w:r>
        <w:t xml:space="preserve"> 1s cross RH, cast right round 1st corner (pstn) to ends, dance through 2nd place own side &amp; cast right into lines of 3 across facing 2nd corners</w:t>
      </w:r>
    </w:p>
    <w:p w:rsidR="00B11EB3" w:rsidRDefault="00B11EB3" w:rsidP="00B11EB3">
      <w:pPr>
        <w:pStyle w:val="DanceBody"/>
      </w:pPr>
      <w:r>
        <w:t>17-24</w:t>
      </w:r>
      <w:r>
        <w:tab/>
        <w:t xml:space="preserve">1/2 reels of 3 across (1M+2L &amp; 1L+3M pass LSh); 1s turn LH (1.3/4 in Strathspey: 3/4 in reel) </w:t>
      </w:r>
      <w:r>
        <w:rPr>
          <w:b/>
        </w:rPr>
        <w:t>while</w:t>
      </w:r>
      <w:r>
        <w:t xml:space="preserve"> 2s+3s set up/down on sides &amp; change places RH (3) (1) (2)</w:t>
      </w:r>
    </w:p>
    <w:p w:rsidR="00B11EB3" w:rsidRDefault="00B11EB3" w:rsidP="00B11EB3">
      <w:pPr>
        <w:pStyle w:val="DanceBody"/>
        <w:keepNext w:val="0"/>
      </w:pPr>
      <w:r>
        <w:t>25-32</w:t>
      </w:r>
      <w:r>
        <w:tab/>
        <w:t>3s+1s+2s Set+Link for 3 twice.  2 1 3</w:t>
      </w:r>
    </w:p>
    <w:p w:rsidR="00B11EB3" w:rsidRDefault="00B11EB3" w:rsidP="00B11EB3"/>
    <w:p w:rsidR="00B11EB3" w:rsidRDefault="00B11EB3" w:rsidP="00B11EB3">
      <w:pPr>
        <w:pStyle w:val="Minicrib"/>
      </w:pPr>
      <w:r>
        <w:t>THE ELEGANT TERN  (S8x32)  3C (4C set)</w:t>
      </w:r>
      <w:r>
        <w:tab/>
        <w:t>Martha Morrison Veranth  Wasatch Mountain Coll</w:t>
      </w:r>
    </w:p>
    <w:p w:rsidR="00B11EB3" w:rsidRDefault="00B11EB3" w:rsidP="00B11EB3">
      <w:pPr>
        <w:pStyle w:val="DanceBody"/>
      </w:pPr>
      <w:r>
        <w:t xml:space="preserve"> 1- 8</w:t>
      </w:r>
      <w:r>
        <w:tab/>
        <w:t>1M+2L cross RH &amp; face out, 1s+2s chase clockwise 1 place; 2s+1s dance RH across.  2 1 3</w:t>
      </w:r>
    </w:p>
    <w:p w:rsidR="00B11EB3" w:rsidRDefault="00B11EB3" w:rsidP="00B11EB3">
      <w:pPr>
        <w:pStyle w:val="DanceBody"/>
      </w:pPr>
      <w:r>
        <w:t xml:space="preserve"> 9-16</w:t>
      </w:r>
      <w:r>
        <w:tab/>
        <w:t>1L+3M cross LH &amp; face out, 1s+3s chase anticlockwise 1 place; 3s+1s dance LH across.  2 3 1</w:t>
      </w:r>
    </w:p>
    <w:p w:rsidR="00B11EB3" w:rsidRDefault="00B11EB3" w:rsidP="00B11EB3">
      <w:pPr>
        <w:pStyle w:val="DanceBody"/>
      </w:pPr>
      <w:r>
        <w:t>17-24</w:t>
      </w:r>
      <w:r>
        <w:tab/>
        <w:t>1s set, lead up to top; 1s cross &amp; cast to 2nd place (3s step down 21-22).  2 (1) 3</w:t>
      </w:r>
    </w:p>
    <w:p w:rsidR="00B11EB3" w:rsidRPr="00440E02" w:rsidRDefault="00B11EB3" w:rsidP="00B11EB3">
      <w:pPr>
        <w:pStyle w:val="DanceBody"/>
        <w:keepNext w:val="0"/>
      </w:pPr>
      <w:r>
        <w:t>25-32</w:t>
      </w:r>
      <w:r>
        <w:tab/>
        <w:t xml:space="preserve">All Adv+Ret, 1s turn RH 1.1/2 </w:t>
      </w:r>
      <w:r w:rsidRPr="00415965">
        <w:rPr>
          <w:b/>
        </w:rPr>
        <w:t>while</w:t>
      </w:r>
      <w:r>
        <w:t xml:space="preserve"> 2s+3s turn partner 2H once round.  2 1 3</w:t>
      </w:r>
    </w:p>
    <w:p w:rsidR="00B11EB3" w:rsidRDefault="00B11EB3" w:rsidP="00B11EB3"/>
    <w:p w:rsidR="00B11EB3" w:rsidRDefault="00B11EB3" w:rsidP="00B11EB3">
      <w:pPr>
        <w:pStyle w:val="Minicrib"/>
      </w:pPr>
      <w:r>
        <w:t>THE ELEPHANT'S STAMPEDE  (J4x48)  Sq.Set</w:t>
      </w:r>
      <w:r>
        <w:tab/>
        <w:t>L MacDonald+G Mackintosh  Aurora 10th Anniv Bk</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advance NHJ &amp; with free hand join with 2s &amp; 4s,  retire into longwise set across the dance; all dance 1/2 parallel RSh reels of 4 across</w:t>
      </w:r>
    </w:p>
    <w:p w:rsidR="00B11EB3" w:rsidRDefault="00B11EB3" w:rsidP="00B11EB3">
      <w:pPr>
        <w:pStyle w:val="DanceBody"/>
      </w:pPr>
      <w:r>
        <w:t>17-24</w:t>
      </w:r>
      <w:r>
        <w:tab/>
        <w:t>All dance 1/2 R&amp;L at each end of set (across to start); end couples &amp; middle couples turn RH 1.1/2 times to form Sq.Set</w:t>
      </w:r>
    </w:p>
    <w:p w:rsidR="00B11EB3" w:rsidRDefault="00B11EB3" w:rsidP="00B11EB3">
      <w:pPr>
        <w:pStyle w:val="DanceBody"/>
      </w:pPr>
      <w:r>
        <w:t>25-32</w:t>
      </w:r>
      <w:r>
        <w:tab/>
        <w:t>All Ladies petronella turn to next Ladies' place to right &amp; set, repeat to meet partner (all have progressed 1 place to right), Ladies face out</w:t>
      </w:r>
    </w:p>
    <w:p w:rsidR="00B11EB3" w:rsidRDefault="00B11EB3" w:rsidP="00B11EB3">
      <w:pPr>
        <w:pStyle w:val="DanceBody"/>
        <w:keepNext w:val="0"/>
      </w:pPr>
      <w:r>
        <w:t>33-48</w:t>
      </w:r>
      <w:r>
        <w:tab/>
        <w:t>All dance full Schiehallion Reel.  2 3 4 1</w:t>
      </w:r>
    </w:p>
    <w:p w:rsidR="00B11EB3" w:rsidRDefault="00B11EB3" w:rsidP="00B11EB3"/>
    <w:p w:rsidR="00B11EB3" w:rsidRDefault="00B11EB3" w:rsidP="00B11EB3">
      <w:pPr>
        <w:pStyle w:val="Minicrib"/>
      </w:pPr>
      <w:r>
        <w:t>ELEPHANTS DANCING ON TIP-TOES  (R2x64)  Sq.Set</w:t>
      </w:r>
      <w:r>
        <w:tab/>
        <w:t>Andrew Hodgson  Fields of Gold</w:t>
      </w:r>
    </w:p>
    <w:p w:rsidR="00B11EB3" w:rsidRDefault="00B11EB3" w:rsidP="00B11EB3">
      <w:pPr>
        <w:pStyle w:val="DanceBody"/>
      </w:pPr>
      <w:r>
        <w:t xml:space="preserve"> 1- 8</w:t>
      </w:r>
      <w:r>
        <w:tab/>
        <w:t>1s+3s dance R&amp;L</w:t>
      </w:r>
    </w:p>
    <w:p w:rsidR="00B11EB3" w:rsidRDefault="00B11EB3" w:rsidP="00B11EB3">
      <w:pPr>
        <w:pStyle w:val="DanceBody"/>
      </w:pPr>
      <w:r>
        <w:t xml:space="preserve"> 9-16</w:t>
      </w:r>
      <w:r>
        <w:tab/>
        <w:t>All dance 8H round &amp; back</w:t>
      </w:r>
    </w:p>
    <w:p w:rsidR="00B11EB3" w:rsidRDefault="00B11EB3" w:rsidP="00B11EB3">
      <w:pPr>
        <w:pStyle w:val="DanceBody"/>
      </w:pPr>
      <w:r>
        <w:t>17-24</w:t>
      </w:r>
      <w:r>
        <w:tab/>
        <w:t>1s+3s dance Men's chain to finish 1L+3L facing out</w:t>
      </w:r>
    </w:p>
    <w:p w:rsidR="00B11EB3" w:rsidRDefault="00B11EB3" w:rsidP="00B11EB3">
      <w:pPr>
        <w:pStyle w:val="DanceBody"/>
      </w:pPr>
      <w:r>
        <w:t>25-40</w:t>
      </w:r>
      <w:r>
        <w:tab/>
        <w:t>All dance Schiehallion reels. 1M+3M finish facing clockwise</w:t>
      </w:r>
    </w:p>
    <w:p w:rsidR="00B11EB3" w:rsidRDefault="00B11EB3" w:rsidP="00B11EB3">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B11EB3" w:rsidRDefault="00B11EB3" w:rsidP="00B11EB3">
      <w:pPr>
        <w:pStyle w:val="DanceBody"/>
      </w:pPr>
      <w:r>
        <w:t>45-48</w:t>
      </w:r>
      <w:r>
        <w:tab/>
        <w:t xml:space="preserve">2s+1s </w:t>
      </w:r>
      <w:r>
        <w:rPr>
          <w:b/>
          <w:bCs/>
        </w:rPr>
        <w:t>also</w:t>
      </w:r>
      <w:r>
        <w:t xml:space="preserve"> 3s+4s circle 4H round to left</w:t>
      </w:r>
    </w:p>
    <w:p w:rsidR="00B11EB3" w:rsidRDefault="00B11EB3" w:rsidP="00B11EB3">
      <w:pPr>
        <w:pStyle w:val="DanceBody"/>
      </w:pPr>
      <w:r>
        <w:t>49-56</w:t>
      </w:r>
      <w:r>
        <w:tab/>
        <w:t>All dance parallel RSh reels of 4 across set.</w:t>
      </w:r>
    </w:p>
    <w:p w:rsidR="00B11EB3" w:rsidRPr="003647CB" w:rsidRDefault="00B11EB3" w:rsidP="00B11EB3">
      <w:pPr>
        <w:pStyle w:val="DanceBody"/>
      </w:pPr>
      <w:r>
        <w:t>57-60</w:t>
      </w:r>
      <w:r>
        <w:tab/>
        <w:t>1s &amp; 3s pass 2s/4s RSh &amp; chase 1/4 way clockwise (Men leading) to finish in 3rd/1st places</w:t>
      </w:r>
    </w:p>
    <w:p w:rsidR="00B11EB3" w:rsidRDefault="00B11EB3" w:rsidP="00B11EB3">
      <w:pPr>
        <w:pStyle w:val="DanceBody"/>
      </w:pPr>
      <w:r>
        <w:t>61-64</w:t>
      </w:r>
      <w:r>
        <w:tab/>
        <w:t>3s+1s dance 1/2 R&amp;L to finish in original positions 1 2 3 4</w:t>
      </w:r>
    </w:p>
    <w:p w:rsidR="00B11EB3" w:rsidRDefault="00B11EB3" w:rsidP="00B11EB3">
      <w:pPr>
        <w:pStyle w:val="DanceBody"/>
        <w:keepNext w:val="0"/>
      </w:pPr>
      <w:r>
        <w:tab/>
        <w:t>Repeat with 2s+4s starting</w:t>
      </w:r>
    </w:p>
    <w:p w:rsidR="00B11EB3" w:rsidRDefault="00B11EB3" w:rsidP="00B11EB3"/>
    <w:p w:rsidR="00B11EB3" w:rsidRDefault="00B11EB3" w:rsidP="00B11EB3">
      <w:pPr>
        <w:pStyle w:val="Minicrib"/>
      </w:pPr>
      <w:r>
        <w:t>ELEPHANTS DON'T FORGET  (S3x32)  3C set</w:t>
      </w:r>
      <w:r>
        <w:tab/>
        <w:t>Wouter Joubert  Forty Years On (Petroria Branch)</w:t>
      </w:r>
    </w:p>
    <w:p w:rsidR="00B11EB3" w:rsidRPr="00D9145A" w:rsidRDefault="00B11EB3" w:rsidP="00B11EB3">
      <w:pPr>
        <w:pStyle w:val="DanceBody"/>
      </w:pPr>
      <w:r w:rsidRPr="00D9145A">
        <w:t xml:space="preserve"> 1- 8</w:t>
      </w:r>
      <w:r w:rsidRPr="00D9145A">
        <w:tab/>
        <w:t>All set &amp; 1/2 turn RH, pull back RSh &amp; dance out to opposite sides &amp; set</w:t>
      </w:r>
    </w:p>
    <w:p w:rsidR="00B11EB3" w:rsidRPr="00D9145A" w:rsidRDefault="00B11EB3" w:rsidP="00B11EB3">
      <w:pPr>
        <w:pStyle w:val="DanceBody"/>
      </w:pPr>
      <w:r w:rsidRPr="00D9145A">
        <w:t xml:space="preserve"> 9-16</w:t>
      </w:r>
      <w:r w:rsidRPr="00D9145A">
        <w:tab/>
        <w:t>1s dance down to 2nd place &amp; 1/2 turn 2H, 1s cast round 3rd corner to meet in middle RSh to RSh 1M (facing down 1L up)</w:t>
      </w:r>
    </w:p>
    <w:p w:rsidR="00B11EB3" w:rsidRDefault="00B11EB3" w:rsidP="00B11EB3">
      <w:pPr>
        <w:pStyle w:val="DanceBody"/>
      </w:pPr>
      <w:r w:rsidRPr="00D9145A">
        <w:t>17-24</w:t>
      </w:r>
      <w:r w:rsidRPr="00D9145A">
        <w:tab/>
        <w:t>1s dance modified "Snake Pass":-</w:t>
      </w:r>
    </w:p>
    <w:p w:rsidR="00B11EB3" w:rsidRDefault="00B11EB3" w:rsidP="00B11EB3">
      <w:pPr>
        <w:pStyle w:val="DanceBody"/>
        <w:rPr>
          <w:b/>
        </w:rPr>
      </w:pPr>
      <w:r w:rsidRPr="00D9145A">
        <w:tab/>
        <w:t>1L+2L+3L &amp; 1M+2M+3M dance LH across, 1s pass RSh</w:t>
      </w:r>
      <w:r w:rsidRPr="00D9145A">
        <w:rPr>
          <w:b/>
        </w:rPr>
        <w:t xml:space="preserve"> as </w:t>
      </w:r>
      <w:r w:rsidRPr="00D9145A">
        <w:t>1L leads up followed by 3L+2L to 1L place &amp; down Ladies' side to end 1L between 3s in 3rd place</w:t>
      </w:r>
    </w:p>
    <w:p w:rsidR="00B11EB3" w:rsidRPr="00D9145A" w:rsidRDefault="00B11EB3" w:rsidP="00B11EB3">
      <w:pPr>
        <w:pStyle w:val="DanceBody"/>
      </w:pPr>
      <w:r w:rsidRPr="00D9145A">
        <w:rPr>
          <w:b/>
        </w:rPr>
        <w:tab/>
        <w:t xml:space="preserve">while </w:t>
      </w:r>
      <w:r w:rsidRPr="00D9145A">
        <w:t>1M followed by 2M+3M dance down to 3M place &amp; up Men's side to end 1M between 2s in 1st place</w:t>
      </w:r>
    </w:p>
    <w:p w:rsidR="00B11EB3" w:rsidRPr="00D9145A" w:rsidRDefault="00B11EB3" w:rsidP="00B11EB3">
      <w:pPr>
        <w:pStyle w:val="DanceBody"/>
        <w:keepNext w:val="0"/>
      </w:pPr>
      <w:r w:rsidRPr="00D9145A">
        <w:t>25-32</w:t>
      </w:r>
      <w:r w:rsidRPr="00D9145A">
        <w:tab/>
        <w:t>1s 1/2 turn 2H &amp; pull back RSH &amp; dance out ends &amp; cast into 2nd place own sides then 1s dance down to 3rd place</w:t>
      </w:r>
      <w:r w:rsidRPr="00D9145A">
        <w:rPr>
          <w:b/>
        </w:rPr>
        <w:t xml:space="preserve"> as </w:t>
      </w:r>
      <w:r w:rsidRPr="00D9145A">
        <w:t>3s step up</w:t>
      </w:r>
    </w:p>
    <w:p w:rsidR="00B11EB3" w:rsidRDefault="00B11EB3" w:rsidP="00B11EB3"/>
    <w:p w:rsidR="00B11EB3" w:rsidRDefault="00B11EB3" w:rsidP="00B11EB3">
      <w:pPr>
        <w:pStyle w:val="Minicrib"/>
      </w:pPr>
      <w:r>
        <w:t>THE ELGINHAUGH RANT  (R4x48)  4C Set</w:t>
      </w:r>
      <w:r>
        <w:tab/>
        <w:t>Ewan Galloway &amp; Friends  In Honour Of Volume 2</w:t>
      </w:r>
    </w:p>
    <w:p w:rsidR="00B11EB3" w:rsidRDefault="00B11EB3" w:rsidP="00B11EB3">
      <w:pPr>
        <w:pStyle w:val="DanceBody"/>
      </w:pPr>
      <w:r>
        <w:t xml:space="preserve"> 1- 4</w:t>
      </w:r>
      <w:r>
        <w:tab/>
        <w:t xml:space="preserve">1M+2L </w:t>
      </w:r>
      <w:r>
        <w:rPr>
          <w:b/>
        </w:rPr>
        <w:t>also</w:t>
      </w:r>
      <w:r>
        <w:t xml:space="preserve"> 3M+4L set advancing &amp; 1/2 turn 2H LH to change places</w:t>
      </w:r>
    </w:p>
    <w:p w:rsidR="00B11EB3" w:rsidRDefault="00B11EB3" w:rsidP="00B11EB3">
      <w:pPr>
        <w:pStyle w:val="DanceBody"/>
      </w:pPr>
      <w:r>
        <w:t xml:space="preserve"> 5- 8</w:t>
      </w:r>
      <w:r>
        <w:tab/>
        <w:t xml:space="preserve">1L+2M </w:t>
      </w:r>
      <w:r>
        <w:rPr>
          <w:b/>
        </w:rPr>
        <w:t>also</w:t>
      </w:r>
      <w:r>
        <w:t xml:space="preserve"> 3L+4M repeat.  (2) (1) (4) (3)</w:t>
      </w:r>
    </w:p>
    <w:p w:rsidR="00B11EB3" w:rsidRDefault="00B11EB3" w:rsidP="00B11EB3">
      <w:pPr>
        <w:pStyle w:val="DanceBody"/>
      </w:pPr>
      <w:r>
        <w:t xml:space="preserve"> 9-16</w:t>
      </w:r>
      <w:r>
        <w:tab/>
        <w:t>All dance RSh reels of 4 on opp sides</w:t>
      </w:r>
    </w:p>
    <w:p w:rsidR="00B11EB3" w:rsidRDefault="00B11EB3" w:rsidP="00B11EB3">
      <w:pPr>
        <w:pStyle w:val="DanceBody"/>
      </w:pPr>
      <w:r>
        <w:t>17-24</w:t>
      </w:r>
      <w:r>
        <w:tab/>
        <w:t xml:space="preserve">All set, 1/2 turn partner RH, retain hands; 2s+1s </w:t>
      </w:r>
      <w:r>
        <w:rPr>
          <w:b/>
        </w:rPr>
        <w:t>also</w:t>
      </w:r>
      <w:r>
        <w:t xml:space="preserve"> 4s+3s dance 1/2 RH across &amp; all cross RH with partner.  1 2 3 4</w:t>
      </w:r>
    </w:p>
    <w:p w:rsidR="00B11EB3" w:rsidRDefault="00B11EB3" w:rsidP="00B11EB3">
      <w:pPr>
        <w:pStyle w:val="DanceBody"/>
      </w:pPr>
      <w:r>
        <w:t>25-32</w:t>
      </w:r>
      <w:r>
        <w:tab/>
        <w:t>2s+1s dance 1/2 R&amp;L; 2s+1s turn partner 1.1/2 RH (or birl).  2 1 3 4</w:t>
      </w:r>
    </w:p>
    <w:p w:rsidR="00B11EB3" w:rsidRDefault="00B11EB3" w:rsidP="00B11EB3">
      <w:pPr>
        <w:pStyle w:val="DanceBody"/>
      </w:pPr>
      <w:r>
        <w:t>33-40</w:t>
      </w:r>
      <w:r>
        <w:tab/>
        <w:t>1s+3s Set+Link; 1s+4s Set+Link.  2 3 4 1</w:t>
      </w:r>
    </w:p>
    <w:p w:rsidR="00B11EB3" w:rsidRDefault="00B11EB3" w:rsidP="00B11EB3">
      <w:pPr>
        <w:pStyle w:val="DanceBody"/>
        <w:keepNext w:val="0"/>
      </w:pPr>
      <w:r>
        <w:t>41-48</w:t>
      </w:r>
      <w:r>
        <w:tab/>
        <w:t>All join 2H with partner &amp; slip step down middle &amp; back to place</w:t>
      </w:r>
    </w:p>
    <w:p w:rsidR="00B11EB3" w:rsidRDefault="00B11EB3" w:rsidP="00B11EB3"/>
    <w:p w:rsidR="00B11EB3" w:rsidRDefault="00B11EB3" w:rsidP="00B11EB3">
      <w:pPr>
        <w:pStyle w:val="Minicrib"/>
      </w:pPr>
      <w:r>
        <w:t>ELINOR OF BRIAR LEA  (J8x32)  2C (4C set)</w:t>
      </w:r>
      <w:r>
        <w:tab/>
        <w:t>John Roby  Houston &amp; District 30th Anniversary</w:t>
      </w:r>
    </w:p>
    <w:p w:rsidR="00B11EB3" w:rsidRDefault="00B11EB3" w:rsidP="00B11EB3">
      <w:pPr>
        <w:pStyle w:val="DanceBody"/>
      </w:pPr>
      <w:r>
        <w:t xml:space="preserve"> 1- 8</w:t>
      </w:r>
      <w:r>
        <w:tab/>
        <w:t>1s+2s dance 1/2 R&amp;L; 1s+2s turn partner 1.1/4 RH to face partner in line up/down centre, Men facing up, Ladies facing down</w:t>
      </w:r>
    </w:p>
    <w:p w:rsidR="00B11EB3" w:rsidRDefault="00B11EB3" w:rsidP="00B11EB3">
      <w:pPr>
        <w:pStyle w:val="DanceBody"/>
      </w:pPr>
      <w:r>
        <w:t xml:space="preserve"> 9-16</w:t>
      </w:r>
      <w:r>
        <w:tab/>
        <w:t xml:space="preserve">All set, dance 1/2 reel of 4, middle couple (2M+1L) turn 1.1/4 LH </w:t>
      </w:r>
      <w:r>
        <w:rPr>
          <w:b/>
        </w:rPr>
        <w:t>while</w:t>
      </w:r>
      <w:r>
        <w:t xml:space="preserve"> partners chase clockwise 1/4 round to face partner again in line across</w:t>
      </w:r>
    </w:p>
    <w:p w:rsidR="00B11EB3" w:rsidRDefault="00B11EB3" w:rsidP="00B11EB3">
      <w:pPr>
        <w:pStyle w:val="DanceBody"/>
      </w:pPr>
      <w:r>
        <w:t>17-24</w:t>
      </w:r>
      <w:r>
        <w:tab/>
        <w:t xml:space="preserve">All set, dance 1/2 reel of 4, middle couple (2M+1L) turn 1.1/4 LH </w:t>
      </w:r>
      <w:r>
        <w:rPr>
          <w:b/>
        </w:rPr>
        <w:t>while</w:t>
      </w:r>
      <w:r>
        <w:t xml:space="preserve"> partners chase clockwise 1/4 round to face partner again in line up/down centre</w:t>
      </w:r>
    </w:p>
    <w:p w:rsidR="00B11EB3" w:rsidRDefault="00B11EB3" w:rsidP="00B11EB3">
      <w:pPr>
        <w:pStyle w:val="DanceBody"/>
        <w:keepNext w:val="0"/>
      </w:pPr>
      <w:r>
        <w:t>25-32</w:t>
      </w:r>
      <w:r>
        <w:tab/>
        <w:t>1s+2s dance 1/2 reel of 4; all turn partner 1.1/4 RH to own side.  2 1</w:t>
      </w:r>
    </w:p>
    <w:p w:rsidR="00B11EB3" w:rsidRDefault="00B11EB3" w:rsidP="00B11EB3"/>
    <w:p w:rsidR="00B11EB3" w:rsidRDefault="00B11EB3" w:rsidP="00B11EB3">
      <w:pPr>
        <w:pStyle w:val="Minicrib"/>
      </w:pPr>
      <w:r>
        <w:t>ELISABETH HUNTER'S STRATHSPEY  (S3x32)  3C set</w:t>
      </w:r>
      <w:r>
        <w:tab/>
        <w:t>Roy Goldring  15 Social Dances</w:t>
      </w:r>
    </w:p>
    <w:p w:rsidR="00B11EB3" w:rsidRPr="00FF5E16" w:rsidRDefault="00B11EB3" w:rsidP="00B11EB3">
      <w:pPr>
        <w:pStyle w:val="DanceBody"/>
      </w:pPr>
      <w:r w:rsidRPr="00FF5E16">
        <w:t xml:space="preserve"> 1- 8</w:t>
      </w:r>
      <w:r w:rsidRPr="00FF5E16">
        <w:tab/>
      </w:r>
      <w:r w:rsidRPr="00E17254">
        <w:t xml:space="preserve">1s+2s dance </w:t>
      </w:r>
      <w:r>
        <w:t xml:space="preserve">Diamond </w:t>
      </w:r>
      <w:r w:rsidRPr="00E17254">
        <w:t>Poussette</w:t>
      </w:r>
    </w:p>
    <w:p w:rsidR="00B11EB3" w:rsidRPr="00FF5E16" w:rsidRDefault="00B11EB3" w:rsidP="00B11EB3">
      <w:pPr>
        <w:pStyle w:val="DanceBody"/>
      </w:pPr>
      <w:r>
        <w:t xml:space="preserve"> 9-16</w:t>
      </w:r>
      <w:r w:rsidRPr="00FF5E16">
        <w:tab/>
        <w:t>1</w:t>
      </w:r>
      <w:r>
        <w:t>L &amp; 3M set advcg to face prtnrs &amp; dance 1/2 diag reel then 3L &amp; 1M cross to own side</w:t>
      </w:r>
      <w:r w:rsidRPr="00BA6B4D">
        <w:rPr>
          <w:b/>
        </w:rPr>
        <w:t xml:space="preserve"> </w:t>
      </w:r>
      <w:r>
        <w:rPr>
          <w:b/>
        </w:rPr>
        <w:t xml:space="preserve">as </w:t>
      </w:r>
      <w:r>
        <w:t>1L &amp; 3M dance into 3</w:t>
      </w:r>
      <w:r w:rsidRPr="00972EEB">
        <w:t>rd</w:t>
      </w:r>
      <w:r>
        <w:t xml:space="preserve"> &amp; 1</w:t>
      </w:r>
      <w:r w:rsidRPr="00972EEB">
        <w:t>st</w:t>
      </w:r>
      <w:r>
        <w:t xml:space="preserve"> pls own side  3 2 1</w:t>
      </w:r>
    </w:p>
    <w:p w:rsidR="00B11EB3" w:rsidRDefault="00B11EB3" w:rsidP="00B11EB3">
      <w:pPr>
        <w:pStyle w:val="DanceBody"/>
      </w:pPr>
      <w:r>
        <w:t>17-24</w:t>
      </w:r>
      <w:r>
        <w:tab/>
        <w:t>2s+1s dance RH across &amp; end facing on own sides, 3s+2s+1s dance 1/2 Grand Chain  (1)(2)(3)</w:t>
      </w:r>
    </w:p>
    <w:p w:rsidR="00B11EB3" w:rsidRDefault="00B11EB3" w:rsidP="00B11EB3">
      <w:pPr>
        <w:pStyle w:val="DanceBody"/>
        <w:keepNext w:val="0"/>
      </w:pPr>
      <w:r>
        <w:t>25-32</w:t>
      </w:r>
      <w:r>
        <w:tab/>
        <w:t>All set &amp; 1s cast down</w:t>
      </w:r>
      <w:r w:rsidRPr="00BA6B4D">
        <w:rPr>
          <w:b/>
        </w:rPr>
        <w:t xml:space="preserve"> while </w:t>
      </w:r>
      <w:r>
        <w:t>2s cross up</w:t>
      </w:r>
      <w:r w:rsidRPr="00BA6B4D">
        <w:rPr>
          <w:b/>
        </w:rPr>
        <w:t xml:space="preserve"> </w:t>
      </w:r>
      <w:r>
        <w:rPr>
          <w:b/>
        </w:rPr>
        <w:t xml:space="preserve">as </w:t>
      </w:r>
      <w:r>
        <w:t>3s cross RH  2 (1) 3, 1s cross RH &amp; cast 1 place</w:t>
      </w:r>
      <w:r w:rsidRPr="00BA6B4D">
        <w:rPr>
          <w:b/>
        </w:rPr>
        <w:t xml:space="preserve"> </w:t>
      </w:r>
      <w:r>
        <w:rPr>
          <w:b/>
        </w:rPr>
        <w:t xml:space="preserve">as </w:t>
      </w:r>
      <w:r>
        <w:t>3s step up</w:t>
      </w:r>
    </w:p>
    <w:p w:rsidR="00B11EB3" w:rsidRDefault="00B11EB3" w:rsidP="00B11EB3"/>
    <w:p w:rsidR="00B11EB3" w:rsidRDefault="00B11EB3" w:rsidP="00B11EB3">
      <w:pPr>
        <w:pStyle w:val="Minicrib"/>
      </w:pPr>
      <w:r>
        <w:t>ELIZA EMILY'S REEL  (S3x32)  3C set</w:t>
      </w:r>
      <w:r>
        <w:tab/>
        <w:t>Gail Sibley  Katannuta Bk</w:t>
      </w:r>
    </w:p>
    <w:p w:rsidR="00B11EB3" w:rsidRDefault="00B11EB3" w:rsidP="00B11EB3">
      <w:pPr>
        <w:pStyle w:val="DanceBody"/>
      </w:pPr>
      <w:r>
        <w:t xml:space="preserve"> 1- 8</w:t>
      </w:r>
      <w:r>
        <w:tab/>
        <w:t>1s set &amp; turn RH, 1M followed by partner cast 1 place &amp; cross to opposite side</w:t>
      </w:r>
    </w:p>
    <w:p w:rsidR="00B11EB3" w:rsidRDefault="00B11EB3" w:rsidP="00B11EB3">
      <w:pPr>
        <w:pStyle w:val="DanceBody"/>
      </w:pPr>
      <w:r>
        <w:t xml:space="preserve"> 9-16</w:t>
      </w:r>
      <w:r>
        <w:tab/>
        <w:t>1s dance reels of 3 on opposite sides 2s+1s pass LSh to start</w:t>
      </w:r>
    </w:p>
    <w:p w:rsidR="00B11EB3" w:rsidRDefault="00B11EB3" w:rsidP="00B11EB3">
      <w:pPr>
        <w:pStyle w:val="DanceBody"/>
      </w:pPr>
      <w:r>
        <w:t>17-24</w:t>
      </w:r>
      <w:r>
        <w:tab/>
        <w:t>2s+1s dance Ladies' Chain</w:t>
      </w:r>
    </w:p>
    <w:p w:rsidR="00B11EB3" w:rsidRDefault="00B11EB3" w:rsidP="00B11EB3">
      <w:pPr>
        <w:pStyle w:val="DanceBody"/>
        <w:keepNext w:val="0"/>
      </w:pPr>
      <w:r>
        <w:t>25-32</w:t>
      </w:r>
      <w:r>
        <w:tab/>
        <w:t>1M followed by partner cast 1 place &amp; cross to own side. All turn 2H &amp; twirl out to own sides</w:t>
      </w:r>
    </w:p>
    <w:p w:rsidR="00B11EB3" w:rsidRDefault="00B11EB3" w:rsidP="00B11EB3"/>
    <w:p w:rsidR="00B11EB3" w:rsidRDefault="00B11EB3" w:rsidP="00B11EB3">
      <w:pPr>
        <w:pStyle w:val="Minicrib"/>
      </w:pPr>
      <w:r>
        <w:t>ELIZABETH II  (R8x32)  3C (4C set)</w:t>
      </w:r>
      <w:r>
        <w:tab/>
        <w:t>Lilian Miller  SCD Archives 1978</w:t>
      </w:r>
    </w:p>
    <w:p w:rsidR="00B11EB3" w:rsidRDefault="00B11EB3" w:rsidP="00B11EB3">
      <w:pPr>
        <w:pStyle w:val="DanceBody"/>
      </w:pPr>
      <w:r>
        <w:t xml:space="preserve"> 1- 8</w:t>
      </w:r>
      <w:r>
        <w:tab/>
        <w:t>1s turn RH, cast 1 place (2s step up 3-4); 1s turn LH once round &amp; cast to 3rd place (3s step up 7-8)</w:t>
      </w:r>
    </w:p>
    <w:p w:rsidR="00B11EB3" w:rsidRDefault="00B11EB3" w:rsidP="00B11EB3">
      <w:pPr>
        <w:pStyle w:val="DanceBody"/>
      </w:pPr>
      <w:r>
        <w:t xml:space="preserve"> 9-16</w:t>
      </w:r>
      <w:r>
        <w:tab/>
        <w:t>2s+3s+1s dance reflection reels of 3 on sides (1s cross up LH, 3s dance out/down, 2s in/up</w:t>
      </w:r>
      <w:r w:rsidRPr="00D14FCC">
        <w:t xml:space="preserve"> </w:t>
      </w:r>
      <w:r>
        <w:t>to start)</w:t>
      </w:r>
    </w:p>
    <w:p w:rsidR="00B11EB3" w:rsidRDefault="00B11EB3" w:rsidP="00B11EB3">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B11EB3" w:rsidRDefault="00B11EB3" w:rsidP="00B11EB3">
      <w:pPr>
        <w:pStyle w:val="DanceBody"/>
        <w:keepNext w:val="0"/>
      </w:pPr>
      <w:r>
        <w:t>25-32</w:t>
      </w:r>
      <w:r>
        <w:tab/>
        <w:t>1s dance out between 2s &amp; 3s, cast to right, across top/bottom of set &amp; cast to 2</w:t>
      </w:r>
      <w:r w:rsidRPr="00972EEB">
        <w:t>nd</w:t>
      </w:r>
      <w:r>
        <w:t xml:space="preserve"> place own sides, 2s+1s+3s Adv+Ret.  2 1 3</w:t>
      </w:r>
    </w:p>
    <w:p w:rsidR="00B11EB3" w:rsidRDefault="00B11EB3" w:rsidP="00B11EB3"/>
    <w:p w:rsidR="00B11EB3" w:rsidRDefault="00B11EB3" w:rsidP="00B11EB3">
      <w:pPr>
        <w:pStyle w:val="Minicrib"/>
      </w:pPr>
      <w:r>
        <w:t>ELIZABETH THOMSON OF ST ANDREWS  (S3x32)  3C set</w:t>
      </w:r>
      <w:r>
        <w:tab/>
        <w:t>St Andrews Demo Team  Golden Jubilee 87</w:t>
      </w:r>
    </w:p>
    <w:p w:rsidR="00B11EB3" w:rsidRPr="009B0A03" w:rsidRDefault="00B11EB3" w:rsidP="00B11EB3">
      <w:pPr>
        <w:pStyle w:val="DanceBody"/>
      </w:pPr>
      <w:r w:rsidRPr="009B0A03">
        <w:t> 1- 8</w:t>
      </w:r>
      <w:r w:rsidRPr="009B0A03">
        <w:tab/>
        <w:t>1s+2s RH across 1/2 way, 1s+3s LH across 1/2 way. 2s+3s RH across 1/2 way</w:t>
      </w:r>
      <w:r w:rsidRPr="009B0A03">
        <w:rPr>
          <w:b/>
        </w:rPr>
        <w:t xml:space="preserve"> while </w:t>
      </w:r>
      <w:r w:rsidRPr="009B0A03">
        <w:t>1s set, 1s dance up to top</w:t>
      </w:r>
      <w:r w:rsidRPr="009B0A03">
        <w:rPr>
          <w:b/>
          <w:bCs/>
        </w:rPr>
        <w:t xml:space="preserve"> while </w:t>
      </w:r>
      <w:r w:rsidRPr="009B0A03">
        <w:t>3s cast to bottom</w:t>
      </w:r>
    </w:p>
    <w:p w:rsidR="00B11EB3" w:rsidRPr="009B0A03" w:rsidRDefault="00B11EB3" w:rsidP="00B11EB3">
      <w:pPr>
        <w:pStyle w:val="DanceBody"/>
      </w:pPr>
      <w:r w:rsidRPr="009B0A03">
        <w:t xml:space="preserve"> 9-16</w:t>
      </w:r>
      <w:r w:rsidRPr="009B0A03">
        <w:tab/>
        <w:t>All set, top 2 Men change places diagonally RH with bottom 2 Ladies, all cross LH. Top 2 on Ladies' side cross diag RH with bottom 2 on Men's side</w:t>
      </w:r>
    </w:p>
    <w:p w:rsidR="00B11EB3" w:rsidRPr="009B0A03" w:rsidRDefault="00B11EB3" w:rsidP="00B11EB3">
      <w:pPr>
        <w:pStyle w:val="DanceBody"/>
      </w:pPr>
      <w:r w:rsidRPr="009B0A03">
        <w:t>17-24</w:t>
      </w:r>
      <w:r w:rsidRPr="009B0A03">
        <w:tab/>
        <w:t>All reel of 3 on sides with 2M dancing out &amp; up</w:t>
      </w:r>
      <w:r w:rsidRPr="009B0A03">
        <w:rPr>
          <w:b/>
        </w:rPr>
        <w:t xml:space="preserve"> while </w:t>
      </w:r>
      <w:r w:rsidRPr="009B0A03">
        <w:t>2L dances out &amp; down, 1s+2s turn RH (ready for Poussette)</w:t>
      </w:r>
      <w:r w:rsidRPr="009B0A03">
        <w:rPr>
          <w:b/>
        </w:rPr>
        <w:t xml:space="preserve"> while </w:t>
      </w:r>
      <w:r w:rsidRPr="009B0A03">
        <w:t>3s cross RH</w:t>
      </w:r>
    </w:p>
    <w:p w:rsidR="00B11EB3" w:rsidRPr="009B0A03" w:rsidRDefault="00B11EB3" w:rsidP="00B11EB3">
      <w:pPr>
        <w:pStyle w:val="DanceBody"/>
        <w:keepNext w:val="0"/>
      </w:pPr>
      <w:r w:rsidRPr="009B0A03">
        <w:t>25-32</w:t>
      </w:r>
      <w:r w:rsidRPr="009B0A03">
        <w:tab/>
        <w:t>1s+2s dance 1/2 Diamond Poussette, 1s+3s dance 1/2 Diamond Poussette</w:t>
      </w:r>
    </w:p>
    <w:p w:rsidR="00B11EB3" w:rsidRDefault="00B11EB3" w:rsidP="00B11EB3"/>
    <w:p w:rsidR="00B11EB3" w:rsidRDefault="00B11EB3" w:rsidP="00B11EB3">
      <w:pPr>
        <w:pStyle w:val="Minicrib"/>
      </w:pPr>
      <w:r>
        <w:t>ELIZABETH'S FANCY  (R8x32)  3C (4C set)</w:t>
      </w:r>
      <w:r>
        <w:tab/>
        <w:t>Flora Inglis  Herefordshire 40th Anniv</w:t>
      </w:r>
    </w:p>
    <w:p w:rsidR="00B11EB3" w:rsidRDefault="00B11EB3" w:rsidP="00B11EB3">
      <w:pPr>
        <w:pStyle w:val="DanceBody"/>
      </w:pPr>
      <w:r>
        <w:t xml:space="preserve"> 1- 8</w:t>
      </w:r>
      <w:r>
        <w:tab/>
        <w:t>1s dance RSh reels of 3 on own sides</w:t>
      </w:r>
    </w:p>
    <w:p w:rsidR="00B11EB3" w:rsidRDefault="00B11EB3" w:rsidP="00B11EB3">
      <w:pPr>
        <w:pStyle w:val="DanceBody"/>
      </w:pPr>
      <w:r>
        <w:t xml:space="preserve"> 9-16</w:t>
      </w:r>
      <w:r>
        <w:tab/>
        <w:t>1s+2s dance RH across, LH back</w:t>
      </w:r>
    </w:p>
    <w:p w:rsidR="00B11EB3" w:rsidRDefault="00B11EB3" w:rsidP="00B11EB3">
      <w:pPr>
        <w:pStyle w:val="DanceBody"/>
      </w:pPr>
      <w:r>
        <w:t>17-24</w:t>
      </w:r>
      <w:r>
        <w:tab/>
        <w:t>1s lead down the middle for 3 steps, back to top &amp; cast to 2</w:t>
      </w:r>
      <w:r w:rsidRPr="00972EEB">
        <w:t>nd</w:t>
      </w:r>
      <w:r>
        <w:t xml:space="preserve"> place</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ELIZABETH'S REQUEST  (R5x32)  5C Set</w:t>
      </w:r>
      <w:r>
        <w:tab/>
        <w:t>May Macfarlane  Tayside Collection 1983-2003</w:t>
      </w:r>
    </w:p>
    <w:p w:rsidR="00B11EB3" w:rsidRDefault="00B11EB3" w:rsidP="00B11EB3">
      <w:pPr>
        <w:pStyle w:val="DanceBody"/>
      </w:pPr>
      <w:r>
        <w:t xml:space="preserve"> 1- 4</w:t>
      </w:r>
      <w:r>
        <w:tab/>
        <w:t xml:space="preserve">1s &amp; 3s cross RH, 1s+2s </w:t>
      </w:r>
      <w:r w:rsidRPr="00286876">
        <w:rPr>
          <w:b/>
        </w:rPr>
        <w:t>also</w:t>
      </w:r>
      <w:r>
        <w:t xml:space="preserve"> 3s+4s change places LH on sides (all Men finish facing out)</w:t>
      </w:r>
    </w:p>
    <w:p w:rsidR="00B11EB3" w:rsidRDefault="00B11EB3" w:rsidP="00B11EB3">
      <w:pPr>
        <w:pStyle w:val="DanceBody"/>
      </w:pPr>
      <w:r>
        <w:t xml:space="preserve"> 5-12</w:t>
      </w:r>
      <w:r>
        <w:tab/>
        <w:t>2s+</w:t>
      </w:r>
      <w:r w:rsidRPr="00282CB9">
        <w:t xml:space="preserve">1s </w:t>
      </w:r>
      <w:r w:rsidRPr="00286876">
        <w:rPr>
          <w:b/>
        </w:rPr>
        <w:t>also</w:t>
      </w:r>
      <w:r w:rsidRPr="00282CB9">
        <w:t xml:space="preserve"> </w:t>
      </w:r>
      <w:r>
        <w:t>4s+</w:t>
      </w:r>
      <w:r w:rsidRPr="00282CB9">
        <w:t>3s dance Ladies</w:t>
      </w:r>
      <w:r>
        <w:t>'</w:t>
      </w:r>
      <w:r w:rsidRPr="00282CB9">
        <w:t xml:space="preserve"> Chain</w:t>
      </w:r>
      <w:r>
        <w:t>. 2 (1) 4 (3) 5</w:t>
      </w:r>
    </w:p>
    <w:p w:rsidR="00B11EB3" w:rsidRDefault="00B11EB3" w:rsidP="00B11EB3">
      <w:pPr>
        <w:pStyle w:val="DanceBody"/>
      </w:pPr>
      <w:r>
        <w:t>13-16</w:t>
      </w:r>
      <w:r>
        <w:tab/>
        <w:t>1s/3s  dance 1/2 Fig of 8 round 4s/5s then cross to face 1st corners</w:t>
      </w:r>
    </w:p>
    <w:p w:rsidR="00B11EB3" w:rsidRDefault="00B11EB3" w:rsidP="00B11EB3">
      <w:pPr>
        <w:pStyle w:val="DanceBody"/>
      </w:pPr>
      <w:r>
        <w:t>17-24</w:t>
      </w:r>
      <w:r>
        <w:tab/>
        <w:t>1s+3s set to &amp; turn corners 2H, set to &amp; turn 2nd corners 2H</w:t>
      </w:r>
    </w:p>
    <w:p w:rsidR="00B11EB3" w:rsidRDefault="00B11EB3" w:rsidP="00B11EB3">
      <w:pPr>
        <w:pStyle w:val="DanceBody"/>
        <w:keepNext w:val="0"/>
      </w:pPr>
      <w:r>
        <w:t>25-32</w:t>
      </w:r>
      <w:r>
        <w:tab/>
        <w:t>All set, 1s &amp; 3s turn partners 1.1/2 RH &amp; cast down 1 place. 2 4 1 5 3</w:t>
      </w:r>
    </w:p>
    <w:p w:rsidR="00B11EB3" w:rsidRDefault="00B11EB3" w:rsidP="00B11EB3"/>
    <w:p w:rsidR="00B11EB3" w:rsidRDefault="00B11EB3" w:rsidP="00B11EB3">
      <w:pPr>
        <w:pStyle w:val="Minicrib"/>
      </w:pPr>
      <w:r>
        <w:t>ELIZABETHAN JIG  (J4x32)  4C set</w:t>
      </w:r>
      <w:r>
        <w:tab/>
        <w:t>Ian Barbour  Set &amp; Cast Off Vol 1</w:t>
      </w:r>
    </w:p>
    <w:p w:rsidR="00B11EB3" w:rsidRDefault="00B11EB3" w:rsidP="00B11EB3">
      <w:pPr>
        <w:pStyle w:val="DanceBody"/>
      </w:pPr>
      <w:r>
        <w:t xml:space="preserve"> 1- 8</w:t>
      </w:r>
      <w:r>
        <w:tab/>
        <w:t>1s &amp; 4s set, 1s lead down under arch made by 4s who dance up, 1s cast up to 3rd place as 4s cast to 2nd place (2s/3s step up/down 5-6) &amp; all couples set.  2 4 1 3</w:t>
      </w:r>
    </w:p>
    <w:p w:rsidR="00B11EB3" w:rsidRDefault="00B11EB3" w:rsidP="00B11EB3">
      <w:pPr>
        <w:pStyle w:val="DanceBody"/>
      </w:pPr>
      <w:r>
        <w:t xml:space="preserve"> 9-16</w:t>
      </w:r>
      <w:r>
        <w:tab/>
        <w:t xml:space="preserve">2s+4s </w:t>
      </w:r>
      <w:r>
        <w:rPr>
          <w:b/>
        </w:rPr>
        <w:t>also</w:t>
      </w:r>
      <w:r>
        <w:t xml:space="preserve"> 1s+3s dance LH across &amp; RH across back to place</w:t>
      </w:r>
    </w:p>
    <w:p w:rsidR="00B11EB3" w:rsidRDefault="00B11EB3" w:rsidP="00B11EB3">
      <w:pPr>
        <w:pStyle w:val="DanceBody"/>
      </w:pPr>
      <w:r>
        <w:t>17-24</w:t>
      </w:r>
      <w:r>
        <w:tab/>
        <w:t xml:space="preserve">2s+4s </w:t>
      </w:r>
      <w:r>
        <w:rPr>
          <w:b/>
        </w:rPr>
        <w:t>also</w:t>
      </w:r>
      <w:r>
        <w:t xml:space="preserve"> 1s+3s dance reels of 4 across (2M+4L, 1M+3L pass LSh to start)</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ELIZABETHAN RANT  (J5x48)  5C Set</w:t>
      </w:r>
      <w:r>
        <w:tab/>
        <w:t>Lily Davison  Light's Vision</w:t>
      </w:r>
    </w:p>
    <w:p w:rsidR="00B11EB3" w:rsidRDefault="00B11EB3" w:rsidP="00B11EB3">
      <w:pPr>
        <w:pStyle w:val="DanceBody"/>
      </w:pPr>
      <w:r>
        <w:t xml:space="preserve"> 1- 4</w:t>
      </w:r>
      <w:r>
        <w:tab/>
        <w:t>1s+2s also 3s+4s dance 1/2 R&amp;L</w:t>
      </w:r>
    </w:p>
    <w:p w:rsidR="00B11EB3" w:rsidRDefault="00B11EB3" w:rsidP="00B11EB3">
      <w:pPr>
        <w:pStyle w:val="DanceBody"/>
      </w:pPr>
      <w:r>
        <w:t xml:space="preserve"> 5- 8</w:t>
      </w:r>
      <w:r>
        <w:tab/>
        <w:t xml:space="preserve">1s+3s turn RH to face 1st corners </w:t>
      </w:r>
      <w:r>
        <w:rPr>
          <w:b/>
        </w:rPr>
        <w:t>while</w:t>
      </w:r>
      <w:r>
        <w:t xml:space="preserve"> 2s+4s turn 1.1/2 RH to own side</w:t>
      </w:r>
    </w:p>
    <w:p w:rsidR="00B11EB3" w:rsidRDefault="00B11EB3" w:rsidP="00B11EB3">
      <w:pPr>
        <w:pStyle w:val="DanceBody"/>
      </w:pPr>
      <w:r>
        <w:t xml:space="preserve"> 9-14</w:t>
      </w:r>
      <w:r>
        <w:tab/>
        <w:t>1s+3s set &amp; turn 1st corners RH &amp; join LH with partner &amp; all set</w:t>
      </w:r>
    </w:p>
    <w:p w:rsidR="00B11EB3" w:rsidRDefault="00B11EB3" w:rsidP="00B11EB3">
      <w:pPr>
        <w:pStyle w:val="DanceBody"/>
      </w:pPr>
      <w:r>
        <w:t>15-16</w:t>
      </w:r>
      <w:r>
        <w:tab/>
        <w:t>1s+3s turn LH to face 2nd corners</w:t>
      </w:r>
    </w:p>
    <w:p w:rsidR="00B11EB3" w:rsidRDefault="00B11EB3" w:rsidP="00B11EB3">
      <w:pPr>
        <w:pStyle w:val="DanceBody"/>
      </w:pPr>
      <w:r>
        <w:t>17-24</w:t>
      </w:r>
      <w:r>
        <w:tab/>
        <w:t>1s+3s repeat bars 9-14 with 2nd corners &amp; turn LH to finish in the centre facing partner (Ladies facing down &amp; Men up)</w:t>
      </w:r>
    </w:p>
    <w:p w:rsidR="00B11EB3" w:rsidRDefault="00B11EB3" w:rsidP="00B11EB3">
      <w:pPr>
        <w:pStyle w:val="DanceBody"/>
      </w:pPr>
      <w:r>
        <w:t>25-32</w:t>
      </w:r>
      <w:r>
        <w:tab/>
        <w:t>1s+3s dance reel of 4</w:t>
      </w:r>
    </w:p>
    <w:p w:rsidR="00B11EB3" w:rsidRDefault="00B11EB3" w:rsidP="00B11EB3">
      <w:pPr>
        <w:pStyle w:val="DanceBody"/>
      </w:pPr>
      <w:r>
        <w:t>33-40</w:t>
      </w:r>
      <w:r>
        <w:tab/>
        <w:t>1s+3s turn left to own side, lead up 1 place, cast down 1 place, lead down 1 place to 3rd &amp; 5th positions. 4s+5s step up 2 4 1 5 3</w:t>
      </w:r>
    </w:p>
    <w:p w:rsidR="00B11EB3" w:rsidRDefault="00B11EB3" w:rsidP="00B11EB3">
      <w:pPr>
        <w:pStyle w:val="DanceBody"/>
      </w:pPr>
      <w:r>
        <w:t>41-44</w:t>
      </w:r>
      <w:r>
        <w:tab/>
        <w:t>All Adv+Ret</w:t>
      </w:r>
    </w:p>
    <w:p w:rsidR="00B11EB3" w:rsidRDefault="00B11EB3" w:rsidP="00B11EB3">
      <w:pPr>
        <w:pStyle w:val="DanceBody"/>
        <w:keepNext w:val="0"/>
      </w:pPr>
      <w:r>
        <w:t>45-48</w:t>
      </w:r>
      <w:r>
        <w:tab/>
        <w:t>All turn partners RH</w:t>
      </w:r>
    </w:p>
    <w:p w:rsidR="00B11EB3" w:rsidRDefault="00B11EB3" w:rsidP="00B11EB3"/>
    <w:p w:rsidR="00B11EB3" w:rsidRDefault="00B11EB3" w:rsidP="00B11EB3">
      <w:pPr>
        <w:pStyle w:val="Minicrib"/>
      </w:pPr>
      <w:r>
        <w:t>ELIZABETHAN REEL  (R8x40)  3C (4C set)</w:t>
      </w:r>
      <w:r>
        <w:tab/>
        <w:t>Ian Barbour  Set &amp; Cast Off Vol 1</w:t>
      </w:r>
    </w:p>
    <w:p w:rsidR="00B11EB3" w:rsidRDefault="00B11EB3" w:rsidP="00B11EB3">
      <w:pPr>
        <w:pStyle w:val="DanceBody"/>
      </w:pPr>
      <w:r>
        <w:t xml:space="preserve"> 1- 8</w:t>
      </w:r>
      <w:r>
        <w:tab/>
        <w:t>1s+2s+3s dance mirror reels of 3 on sides (1s in/down, 2s out/up to start), 2s &amp; 3s cross to opp side from top place to reel on opp side.  1 (2) (3)</w:t>
      </w:r>
    </w:p>
    <w:p w:rsidR="00B11EB3" w:rsidRDefault="00B11EB3" w:rsidP="00B11EB3">
      <w:pPr>
        <w:pStyle w:val="DanceBody"/>
      </w:pPr>
      <w:r>
        <w:t xml:space="preserve"> 9-16</w:t>
      </w:r>
      <w:r>
        <w:tab/>
        <w:t>1s lead down, cross below 2s, 1M cast down, 1L casts up, dance towards each other in middle &amp; turn LH to face 1st corners (pstn)</w:t>
      </w:r>
    </w:p>
    <w:p w:rsidR="00B11EB3" w:rsidRDefault="00B11EB3" w:rsidP="00B11EB3">
      <w:pPr>
        <w:pStyle w:val="DanceBody"/>
      </w:pPr>
      <w:r>
        <w:tab/>
      </w:r>
      <w:r>
        <w:rPr>
          <w:b/>
        </w:rPr>
        <w:t>while</w:t>
      </w:r>
      <w:r>
        <w:t xml:space="preserve"> 2s+3s set, cross RH, face on sides, set &amp; change places LH.  3 1 2</w:t>
      </w:r>
    </w:p>
    <w:p w:rsidR="00B11EB3" w:rsidRDefault="00B11EB3" w:rsidP="00B11EB3">
      <w:pPr>
        <w:pStyle w:val="DanceBody"/>
      </w:pPr>
      <w:r>
        <w:t>17-32</w:t>
      </w:r>
      <w:r>
        <w:tab/>
        <w:t>"Moving Corners":</w:t>
      </w:r>
    </w:p>
    <w:p w:rsidR="00B11EB3" w:rsidRDefault="00B11EB3" w:rsidP="00B11EB3">
      <w:pPr>
        <w:pStyle w:val="DanceBody"/>
      </w:pPr>
      <w:r>
        <w:tab/>
        <w:t>17-20   1s set to &amp; 1/2 turn corners 2H (1M+2L, 1L+3M). 1s end in corner place while corners face 2nd corner pstn (3s &amp; 2s facing partners)</w:t>
      </w:r>
    </w:p>
    <w:p w:rsidR="00B11EB3" w:rsidRDefault="00B11EB3" w:rsidP="00B11EB3">
      <w:pPr>
        <w:pStyle w:val="DanceBody"/>
      </w:pPr>
      <w:r>
        <w:tab/>
        <w:t>21-24   Repeat 17-20. End 3L &amp; 2M in centre on 1st corner diagonal, 3L facing 1M (3rd place Ladies' side), 2M facing 1L (1st place Men's side)</w:t>
      </w:r>
    </w:p>
    <w:p w:rsidR="00B11EB3" w:rsidRDefault="00B11EB3" w:rsidP="00B11EB3">
      <w:pPr>
        <w:pStyle w:val="DanceBody"/>
      </w:pPr>
      <w:r>
        <w:tab/>
        <w:t>25-28   Repeat 17-20. End 1s in centre on 2nd corner diagonal, 1M facing 2L (3rd place Men's side), 1L facing 3M (1st place Ladies' side)</w:t>
      </w:r>
    </w:p>
    <w:p w:rsidR="00B11EB3" w:rsidRDefault="00B11EB3" w:rsidP="00B11EB3">
      <w:pPr>
        <w:pStyle w:val="DanceBody"/>
      </w:pPr>
      <w:r>
        <w:tab/>
        <w:t>29-32   Repeat 17-20. End 3M facing 2L in centre on 1st corner diagonal</w:t>
      </w:r>
    </w:p>
    <w:p w:rsidR="00B11EB3" w:rsidRDefault="00B11EB3" w:rsidP="00B11EB3">
      <w:pPr>
        <w:pStyle w:val="DanceBody"/>
      </w:pPr>
      <w:r>
        <w:t>33-36</w:t>
      </w:r>
      <w:r>
        <w:tab/>
        <w:t xml:space="preserve">2L+3M set twice </w:t>
      </w:r>
      <w:r>
        <w:rPr>
          <w:b/>
        </w:rPr>
        <w:t>while</w:t>
      </w:r>
      <w:r>
        <w:t xml:space="preserve"> 1s (1L in top place, 1M in 3rd place) set advancing &amp; join hands with 2L+3M &amp; all set</w:t>
      </w:r>
    </w:p>
    <w:p w:rsidR="00B11EB3" w:rsidRDefault="00B11EB3" w:rsidP="00B11EB3">
      <w:pPr>
        <w:pStyle w:val="DanceBody"/>
        <w:keepNext w:val="0"/>
      </w:pPr>
      <w:r>
        <w:t>37-40</w:t>
      </w:r>
      <w:r>
        <w:tab/>
        <w:t>1s+2L+3M dance RH across 1.1/4 round to end 2 1 3</w:t>
      </w:r>
    </w:p>
    <w:p w:rsidR="00B11EB3" w:rsidRDefault="00B11EB3" w:rsidP="00B11EB3"/>
    <w:p w:rsidR="00B11EB3" w:rsidRDefault="00B11EB3" w:rsidP="00B11EB3">
      <w:pPr>
        <w:pStyle w:val="Minicrib"/>
      </w:pPr>
      <w:r>
        <w:t>ELIZABETHAN STRATHSPEY  (S8x32) 3C (4C set)</w:t>
      </w:r>
      <w:r>
        <w:tab/>
        <w:t>Ian Barbour  Set &amp; Cast Off Vol 1</w:t>
      </w:r>
    </w:p>
    <w:p w:rsidR="00B11EB3" w:rsidRDefault="00B11EB3" w:rsidP="00B11EB3">
      <w:pPr>
        <w:pStyle w:val="DanceBody"/>
      </w:pPr>
      <w:r>
        <w:t xml:space="preserve"> 1- 8</w:t>
      </w:r>
      <w:r>
        <w:tab/>
        <w:t>1s+2s+3s set, dance RSh round partner to finish in a line in centre facing partner (Men facing up, Ladies down) &amp; all set</w:t>
      </w:r>
    </w:p>
    <w:p w:rsidR="00B11EB3" w:rsidRDefault="00B11EB3" w:rsidP="00B11EB3">
      <w:pPr>
        <w:pStyle w:val="DanceBody"/>
      </w:pPr>
      <w:r>
        <w:t xml:space="preserve"> 9-16</w:t>
      </w:r>
      <w:r>
        <w:tab/>
        <w:t>1s+2s+3s dance reel of 6 (8 bars) passing partner RSh to start. End 3 2 1 in centre facing partner (Men facing up, Ladies down)</w:t>
      </w:r>
    </w:p>
    <w:p w:rsidR="00B11EB3" w:rsidRDefault="00B11EB3" w:rsidP="00B11EB3">
      <w:pPr>
        <w:pStyle w:val="DanceBody"/>
      </w:pPr>
      <w:r>
        <w:t>17-24</w:t>
      </w:r>
      <w:r>
        <w:tab/>
        <w:t>All turn partner 2H 1.1/4 to own side; 3s+2s+1s dance 4 bars Grand Chain (3s cross to start). End (2) (1) 3</w:t>
      </w:r>
    </w:p>
    <w:p w:rsidR="00B11EB3" w:rsidRDefault="00B11EB3" w:rsidP="00B11EB3">
      <w:pPr>
        <w:pStyle w:val="DanceBody"/>
        <w:keepNext w:val="0"/>
      </w:pPr>
      <w:r>
        <w:t>25-32</w:t>
      </w:r>
      <w:r>
        <w:tab/>
        <w:t xml:space="preserve">2s+1s dance 1/2 R&amp;L; 1s+2s turn partner RH, 1s lead down to 2nd place </w:t>
      </w:r>
      <w:r>
        <w:rPr>
          <w:b/>
        </w:rPr>
        <w:t>while</w:t>
      </w:r>
      <w:r>
        <w:t xml:space="preserve"> 2s cast up to top place.  2 1 3</w:t>
      </w:r>
    </w:p>
    <w:p w:rsidR="00B11EB3" w:rsidRDefault="00B11EB3" w:rsidP="00B11EB3"/>
    <w:p w:rsidR="00B11EB3" w:rsidRDefault="00B11EB3" w:rsidP="00B11EB3">
      <w:pPr>
        <w:pStyle w:val="Minicrib"/>
      </w:pPr>
      <w:r>
        <w:t>ELLIE'S JIG  (J8x32)  3C (4C set)</w:t>
      </w:r>
      <w:r>
        <w:tab/>
        <w:t>Mel Briscoe  Slip Knot Coll</w:t>
      </w:r>
    </w:p>
    <w:p w:rsidR="00B11EB3" w:rsidRDefault="00B11EB3" w:rsidP="00B11EB3">
      <w:pPr>
        <w:pStyle w:val="DanceBody"/>
      </w:pPr>
      <w:r>
        <w:t xml:space="preserve"> 1- 8</w:t>
      </w:r>
      <w:r>
        <w:tab/>
        <w:t>1L passes ptnr LSh &amp; dances down behind Men, cross below 3s &amp; dances up to pl</w:t>
      </w:r>
      <w:r w:rsidRPr="00BA6B4D">
        <w:rPr>
          <w:b/>
        </w:rPr>
        <w:t xml:space="preserve"> while </w:t>
      </w:r>
      <w:r>
        <w:t>2L (on bar 3) &amp; 3L (on bar 5) pass ptnr LSh &amp; follow to pl</w:t>
      </w:r>
    </w:p>
    <w:p w:rsidR="00B11EB3" w:rsidRDefault="00B11EB3" w:rsidP="00B11EB3">
      <w:pPr>
        <w:pStyle w:val="DanceBody"/>
      </w:pPr>
      <w:r>
        <w:t xml:space="preserve"> 9-16</w:t>
      </w:r>
      <w:r>
        <w:tab/>
        <w:t>Men repeat passing partners RSh</w:t>
      </w:r>
    </w:p>
    <w:p w:rsidR="00B11EB3" w:rsidRDefault="00B11EB3" w:rsidP="00B11EB3">
      <w:pPr>
        <w:pStyle w:val="DanceBody"/>
      </w:pPr>
      <w:r>
        <w:t>17-24</w:t>
      </w:r>
      <w:r>
        <w:tab/>
        <w:t>1s+2s dance the Slip Knot - as the Knot but end by passing Lady in front &amp; dancing 1/2 LH across back to own side, remaining in centre facing up, ready for …</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ELLISLAND  (S4x32)  Sq.Set</w:t>
      </w:r>
      <w:r>
        <w:tab/>
        <w:t>J Johnstone</w:t>
      </w:r>
    </w:p>
    <w:p w:rsidR="00B11EB3" w:rsidRDefault="00B11EB3" w:rsidP="00B11EB3">
      <w:pPr>
        <w:pStyle w:val="DanceBody"/>
      </w:pPr>
      <w:r>
        <w:t xml:space="preserve"> 1- 8</w:t>
      </w:r>
      <w:r>
        <w:tab/>
        <w:t>Men dance LH across 1/2 way, dance all the way round opposite Lady RSh &amp; dance anticlockwise round set to original places</w:t>
      </w:r>
    </w:p>
    <w:p w:rsidR="00B11EB3" w:rsidRDefault="00B11EB3" w:rsidP="00B11EB3">
      <w:pPr>
        <w:pStyle w:val="DanceBody"/>
      </w:pPr>
      <w:r>
        <w:t xml:space="preserve"> 9-16</w:t>
      </w:r>
      <w:r>
        <w:tab/>
        <w:t>All dance Pass+Turn Grand Chain [RH to Ptnr, LH to next Dancer, RH turn with next Dancer (opp Ptnr) &amp; back LH, turn Ptnr RH] to orig places</w:t>
      </w:r>
    </w:p>
    <w:p w:rsidR="00B11EB3" w:rsidRDefault="00B11EB3" w:rsidP="00B11EB3">
      <w:pPr>
        <w:pStyle w:val="DanceBody"/>
      </w:pPr>
      <w:r>
        <w:t>17-24</w:t>
      </w:r>
      <w:r>
        <w:tab/>
        <w:t>Join hands in circle &amp; set HS, Ladies cast clockwise behind partners &amp; turn next Man LH to end beside him on his right</w:t>
      </w:r>
    </w:p>
    <w:p w:rsidR="00B11EB3" w:rsidRDefault="00B11EB3" w:rsidP="00B11EB3">
      <w:pPr>
        <w:pStyle w:val="DanceBody"/>
      </w:pPr>
      <w:r>
        <w:t>25-32</w:t>
      </w:r>
      <w:r>
        <w:tab/>
        <w:t>All Set+Link with new Partner to end in corners with next Partner, Set+Link again to end in Sq.Set with another new Partner</w:t>
      </w:r>
    </w:p>
    <w:p w:rsidR="00B11EB3" w:rsidRDefault="00B11EB3" w:rsidP="00B11EB3">
      <w:pPr>
        <w:pStyle w:val="DanceBody"/>
        <w:keepNext w:val="0"/>
      </w:pPr>
      <w:r>
        <w:tab/>
        <w:t>(Ladies progress 2 places clockwise &amp; Men 1 place anticlockwise each 32 bars)</w:t>
      </w:r>
    </w:p>
    <w:p w:rsidR="00B11EB3" w:rsidRDefault="00B11EB3" w:rsidP="00B11EB3"/>
    <w:p w:rsidR="00B11EB3" w:rsidRDefault="00B11EB3" w:rsidP="00B11EB3">
      <w:pPr>
        <w:pStyle w:val="Minicrib"/>
      </w:pPr>
      <w:r>
        <w:t>ELLWYN STRATHSPEY  (S4x48)  4C set</w:t>
      </w:r>
      <w:r>
        <w:tab/>
        <w:t>J Duthie  8 SCDs</w:t>
      </w:r>
    </w:p>
    <w:p w:rsidR="00B11EB3" w:rsidRPr="00AC2DD8" w:rsidRDefault="00B11EB3" w:rsidP="00B11EB3">
      <w:pPr>
        <w:pStyle w:val="DanceBody"/>
      </w:pPr>
      <w:r w:rsidRPr="00AC2DD8">
        <w:t xml:space="preserve"> 1- 8</w:t>
      </w:r>
      <w:r w:rsidRPr="00AC2DD8">
        <w:tab/>
        <w:t>All set &amp; cross RH, set &amp; cross RH back to places</w:t>
      </w:r>
    </w:p>
    <w:p w:rsidR="00B11EB3" w:rsidRPr="00AC2DD8" w:rsidRDefault="00B11EB3" w:rsidP="00B11EB3">
      <w:pPr>
        <w:pStyle w:val="DanceBody"/>
      </w:pPr>
      <w:r w:rsidRPr="00AC2DD8">
        <w:t xml:space="preserve"> 9-16</w:t>
      </w:r>
      <w:r w:rsidRPr="00AC2DD8">
        <w:tab/>
        <w:t>1M+2L</w:t>
      </w:r>
      <w:r w:rsidRPr="007F0D5A">
        <w:rPr>
          <w:b/>
        </w:rPr>
        <w:t xml:space="preserve"> also </w:t>
      </w:r>
      <w:r w:rsidRPr="00AC2DD8">
        <w:t>3L+4M turn RH</w:t>
      </w:r>
      <w:r>
        <w:t xml:space="preserve"> 1.1/2 </w:t>
      </w:r>
      <w:r w:rsidRPr="00AC2DD8">
        <w:t>times, all set (HS) to partner on sides</w:t>
      </w:r>
    </w:p>
    <w:p w:rsidR="00B11EB3" w:rsidRPr="00AC2DD8" w:rsidRDefault="00B11EB3" w:rsidP="00B11EB3">
      <w:pPr>
        <w:pStyle w:val="DanceBody"/>
      </w:pPr>
      <w:r w:rsidRPr="00AC2DD8">
        <w:t>17-24</w:t>
      </w:r>
      <w:r w:rsidRPr="00AC2DD8">
        <w:tab/>
        <w:t>All dance reels of 4 on sides</w:t>
      </w:r>
    </w:p>
    <w:p w:rsidR="00B11EB3" w:rsidRPr="00AC2DD8" w:rsidRDefault="00B11EB3" w:rsidP="00B11EB3">
      <w:pPr>
        <w:pStyle w:val="DanceBody"/>
      </w:pPr>
      <w:r w:rsidRPr="00AC2DD8">
        <w:t>25-32</w:t>
      </w:r>
      <w:r w:rsidRPr="00AC2DD8">
        <w:tab/>
        <w:t>1L+2M</w:t>
      </w:r>
      <w:r w:rsidRPr="007F0D5A">
        <w:rPr>
          <w:b/>
        </w:rPr>
        <w:t xml:space="preserve"> also </w:t>
      </w:r>
      <w:r w:rsidRPr="00AC2DD8">
        <w:t>3M+4L turn RH</w:t>
      </w:r>
      <w:r>
        <w:t xml:space="preserve"> 1.1/2 </w:t>
      </w:r>
      <w:r w:rsidRPr="00AC2DD8">
        <w:t>times, 2s+1s</w:t>
      </w:r>
      <w:r w:rsidRPr="007F0D5A">
        <w:rPr>
          <w:b/>
        </w:rPr>
        <w:t xml:space="preserve"> also </w:t>
      </w:r>
      <w:r w:rsidRPr="00AC2DD8">
        <w:t>4s+3s dance</w:t>
      </w:r>
      <w:r>
        <w:t xml:space="preserve"> 1/2 </w:t>
      </w:r>
      <w:r w:rsidRPr="00AC2DD8">
        <w:t>R&amp;L</w:t>
      </w:r>
    </w:p>
    <w:p w:rsidR="00B11EB3" w:rsidRPr="00AC2DD8" w:rsidRDefault="00B11EB3" w:rsidP="00B11EB3">
      <w:pPr>
        <w:pStyle w:val="DanceBody"/>
      </w:pPr>
      <w:r w:rsidRPr="00AC2DD8">
        <w:t>33-40</w:t>
      </w:r>
      <w:r w:rsidRPr="00AC2DD8">
        <w:tab/>
        <w:t>All circle 8H round &amp; back</w:t>
      </w:r>
    </w:p>
    <w:p w:rsidR="00B11EB3" w:rsidRPr="00AC2DD8" w:rsidRDefault="00B11EB3" w:rsidP="00B11EB3">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B11EB3" w:rsidRDefault="00B11EB3" w:rsidP="00B11EB3"/>
    <w:p w:rsidR="00B11EB3" w:rsidRDefault="00B11EB3" w:rsidP="00B11EB3">
      <w:pPr>
        <w:pStyle w:val="Minicrib"/>
      </w:pPr>
      <w:r>
        <w:t>ELLWYN'S FAIRY GLEN  (R8x32)  3C (4C set)</w:t>
      </w:r>
      <w:r>
        <w:tab/>
        <w:t>John M Duthie  8 SCDs</w:t>
      </w:r>
    </w:p>
    <w:p w:rsidR="00B11EB3" w:rsidRPr="00521625" w:rsidRDefault="00B11EB3" w:rsidP="00B11EB3">
      <w:pPr>
        <w:pStyle w:val="DanceBody"/>
      </w:pPr>
      <w:r w:rsidRPr="00521625">
        <w:t xml:space="preserve"> 1- 8</w:t>
      </w:r>
      <w:r w:rsidRPr="00521625">
        <w:tab/>
        <w:t>1s+2s+3s set, DoSiDo &amp; set</w:t>
      </w:r>
    </w:p>
    <w:p w:rsidR="00B11EB3" w:rsidRPr="00521625" w:rsidRDefault="00B11EB3" w:rsidP="00B11EB3">
      <w:pPr>
        <w:pStyle w:val="DanceBody"/>
      </w:pPr>
      <w:r w:rsidRPr="00521625">
        <w:t xml:space="preserve"> 9-16</w:t>
      </w:r>
      <w:r w:rsidRPr="00521625">
        <w:tab/>
        <w:t>1s lead down, cross below 2s &amp; cast down round 3s.  1s lead up, cross &amp; 1M casts down round 3M while 1L casts round 2L to face 1st corners</w:t>
      </w:r>
    </w:p>
    <w:p w:rsidR="00B11EB3" w:rsidRPr="00521625" w:rsidRDefault="00B11EB3" w:rsidP="00B11EB3">
      <w:pPr>
        <w:pStyle w:val="DanceBody"/>
      </w:pPr>
      <w:r w:rsidRPr="00521625">
        <w:t>17-24</w:t>
      </w:r>
      <w:r w:rsidRPr="00521625">
        <w:tab/>
        <w:t>1s dance 1/2 reel of 4 with 1st corners &amp; 1/2 reel of 4 with 2nd corners</w:t>
      </w:r>
    </w:p>
    <w:p w:rsidR="00B11EB3" w:rsidRPr="00521625" w:rsidRDefault="00B11EB3" w:rsidP="00B11EB3">
      <w:pPr>
        <w:pStyle w:val="DanceBody"/>
        <w:keepNext w:val="0"/>
      </w:pPr>
      <w:r w:rsidRPr="00521625">
        <w:t>25-32</w:t>
      </w:r>
      <w:r w:rsidRPr="00521625">
        <w:tab/>
        <w:t>1s 1/2 turn partner LH (2 bars), turning inwards to turn partner RH (2 bars) to end in 2nd place opp sides. All circle 6H 1/2 round to left to places 2 1 3</w:t>
      </w:r>
    </w:p>
    <w:p w:rsidR="00B11EB3" w:rsidRDefault="00B11EB3" w:rsidP="00B11EB3"/>
    <w:p w:rsidR="00B11EB3" w:rsidRDefault="00B11EB3" w:rsidP="00B11EB3">
      <w:pPr>
        <w:pStyle w:val="Minicrib"/>
      </w:pPr>
      <w:r>
        <w:t>ELMA MCCAUSLAND MBE  (J4x40)  4C set</w:t>
      </w:r>
      <w:r>
        <w:tab/>
        <w:t>Lucy Mulholland  Dances to Honour Elma McCausland MBE</w:t>
      </w:r>
    </w:p>
    <w:p w:rsidR="00B11EB3" w:rsidRDefault="00B11EB3" w:rsidP="00B11EB3">
      <w:pPr>
        <w:pStyle w:val="DanceBody"/>
      </w:pPr>
      <w:r>
        <w:t xml:space="preserve"> 1- 8</w:t>
      </w:r>
      <w:r>
        <w:tab/>
        <w:t>1M+2L also 3M+4L set, cross RH; 1L+2M also 3L+4M set, cross LH.  (2) (1) (4) (3)</w:t>
      </w:r>
    </w:p>
    <w:p w:rsidR="00B11EB3" w:rsidRDefault="00B11EB3" w:rsidP="00B11EB3">
      <w:pPr>
        <w:pStyle w:val="DanceBody"/>
      </w:pPr>
      <w:r>
        <w:t xml:space="preserve"> 9-16</w:t>
      </w:r>
      <w:r>
        <w:tab/>
        <w:t xml:space="preserve">All set, all Adv+Ret; 2s+1s 1/2 turn partner RH to face up in centre </w:t>
      </w:r>
      <w:r>
        <w:rPr>
          <w:b/>
        </w:rPr>
        <w:t>while</w:t>
      </w:r>
      <w:r>
        <w:t xml:space="preserve"> 4s+3s turn partner RH &amp; face down ready for …</w:t>
      </w:r>
    </w:p>
    <w:p w:rsidR="00B11EB3" w:rsidRDefault="00B11EB3" w:rsidP="00B11EB3">
      <w:pPr>
        <w:pStyle w:val="DanceBody"/>
      </w:pPr>
      <w:r>
        <w:t>17-24</w:t>
      </w:r>
      <w:r>
        <w:tab/>
        <w:t>2s+1s Allemande up, 3s+4s Allemande down.  Bar 22: 3s+4s drop hands &amp; pass RSh to own side.  1 2 3 4</w:t>
      </w:r>
    </w:p>
    <w:p w:rsidR="00B11EB3" w:rsidRDefault="00B11EB3" w:rsidP="00B11EB3">
      <w:pPr>
        <w:pStyle w:val="DanceBody"/>
      </w:pPr>
      <w:r>
        <w:t>25-32</w:t>
      </w:r>
      <w:r>
        <w:tab/>
        <w:t>1s dance 1/2 Fig 8 down round 2s; 1s+2s change placeson side (dance between 2s), 1s+3s change places on side (dance between 3s)</w:t>
      </w:r>
    </w:p>
    <w:p w:rsidR="00B11EB3" w:rsidRPr="00414E18" w:rsidRDefault="00B11EB3" w:rsidP="00B11EB3">
      <w:pPr>
        <w:pStyle w:val="DanceBody"/>
        <w:keepNext w:val="0"/>
      </w:pPr>
      <w:r>
        <w:t>33-40</w:t>
      </w:r>
      <w:r>
        <w:tab/>
        <w:t xml:space="preserve">1s dance 1/2 Fig 8 down round 4s; 1s dance in/down &amp; loop into 4th place (4s step up) </w:t>
      </w:r>
      <w:r>
        <w:rPr>
          <w:b/>
        </w:rPr>
        <w:t>while</w:t>
      </w:r>
      <w:r>
        <w:t xml:space="preserve"> 2s dance in/down &amp; loop round 3s to 1st place. 2 3 4 1</w:t>
      </w:r>
    </w:p>
    <w:p w:rsidR="00B11EB3" w:rsidRDefault="00B11EB3" w:rsidP="00B11EB3"/>
    <w:p w:rsidR="00B11EB3" w:rsidRDefault="00B11EB3" w:rsidP="00B11EB3">
      <w:pPr>
        <w:pStyle w:val="Minicrib"/>
      </w:pPr>
      <w:r>
        <w:t>THE ELPHINSTONE JIG  (J8x32)  3C (4C set)</w:t>
      </w:r>
      <w:r>
        <w:tab/>
        <w:t>John Drewry  Deeside Bk 2</w:t>
      </w:r>
    </w:p>
    <w:p w:rsidR="00B11EB3" w:rsidRDefault="00B11EB3" w:rsidP="00B11EB3">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rPr>
        <w:t xml:space="preserve"> while </w:t>
      </w:r>
      <w:r>
        <w:t>2s advance &amp; about turn back to places</w:t>
      </w:r>
    </w:p>
    <w:p w:rsidR="00B11EB3" w:rsidRDefault="00B11EB3" w:rsidP="00B11EB3">
      <w:pPr>
        <w:pStyle w:val="DanceBody"/>
      </w:pPr>
      <w:r>
        <w:t xml:space="preserve"> 9-16</w:t>
      </w:r>
      <w:r>
        <w:tab/>
        <w:t>3s+2s+1s circle 6H round &amp; back</w:t>
      </w:r>
    </w:p>
    <w:p w:rsidR="00B11EB3" w:rsidRDefault="00B11EB3" w:rsidP="00B11EB3">
      <w:pPr>
        <w:pStyle w:val="DanceBody"/>
      </w:pPr>
      <w:r>
        <w:t>17-24</w:t>
      </w:r>
      <w:r>
        <w:tab/>
        <w:t>3s+1s set, dance RH across &amp; 3s cast to original places</w:t>
      </w:r>
      <w:r w:rsidRPr="00BA6B4D">
        <w:rPr>
          <w:b/>
        </w:rPr>
        <w:t xml:space="preserve"> while </w:t>
      </w:r>
      <w:r>
        <w:t>1s dance up to top</w:t>
      </w:r>
    </w:p>
    <w:p w:rsidR="00B11EB3" w:rsidRDefault="00B11EB3" w:rsidP="00B11EB3">
      <w:pPr>
        <w:pStyle w:val="DanceBody"/>
        <w:keepNext w:val="0"/>
      </w:pPr>
      <w:r>
        <w:t>25-32</w:t>
      </w:r>
      <w:r>
        <w:tab/>
        <w:t>1s+2s dance 3/4 double Fig of 8 (1s cast to start) &amp; 1s cross RH</w:t>
      </w:r>
    </w:p>
    <w:p w:rsidR="00B11EB3" w:rsidRDefault="00B11EB3" w:rsidP="00B11EB3"/>
    <w:p w:rsidR="00B11EB3" w:rsidRDefault="00B11EB3" w:rsidP="00B11EB3">
      <w:pPr>
        <w:pStyle w:val="Minicrib"/>
      </w:pPr>
      <w:r>
        <w:t>ELSPETH GRAY'S REEL  (R8x32)  3C (4C set)</w:t>
      </w:r>
      <w:r>
        <w:tab/>
        <w:t>Tom Toriyama  RSCDS Bk 53</w:t>
      </w:r>
    </w:p>
    <w:p w:rsidR="00B11EB3" w:rsidRDefault="00B11EB3" w:rsidP="00B11EB3">
      <w:pPr>
        <w:pStyle w:val="DanceBody"/>
      </w:pPr>
      <w:r>
        <w:t xml:space="preserve"> 1- 8</w:t>
      </w:r>
      <w:r>
        <w:tab/>
        <w:t>1s cross down RH to 2nd place opp side (2s step up) &amp; set to 1st corners; 1s 3/4 turn corners RH into lines of 3 across &amp; set (1L between 2s facing down, 1M between 3s facing up)</w:t>
      </w:r>
    </w:p>
    <w:p w:rsidR="00B11EB3" w:rsidRDefault="00B11EB3" w:rsidP="00B11EB3">
      <w:pPr>
        <w:pStyle w:val="DanceBody"/>
      </w:pPr>
      <w:r>
        <w:t xml:space="preserve"> 9-16</w:t>
      </w:r>
      <w:r>
        <w:tab/>
        <w:t>1s dance reels of 3 across, RSh to 1st corner to start. 1s end in 2nd place opp sides. 2 (1) 3</w:t>
      </w:r>
    </w:p>
    <w:p w:rsidR="00B11EB3" w:rsidRPr="00F55DBF" w:rsidRDefault="00B11EB3" w:rsidP="00B11EB3">
      <w:pPr>
        <w:pStyle w:val="DanceBody"/>
      </w:pPr>
      <w:r>
        <w:t>17-20</w:t>
      </w:r>
      <w:r>
        <w:tab/>
        <w:t xml:space="preserve">1M casts up &amp; 1L casts down (to 2nd corner places) </w:t>
      </w:r>
      <w:r>
        <w:rPr>
          <w:b/>
        </w:rPr>
        <w:t>while</w:t>
      </w:r>
      <w:r>
        <w:t xml:space="preserve"> 2L+3M turn </w:t>
      </w:r>
      <w:r w:rsidRPr="00193816">
        <w:t xml:space="preserve">3/4 </w:t>
      </w:r>
      <w:r>
        <w:t xml:space="preserve">RH, 1M+3M </w:t>
      </w:r>
      <w:r>
        <w:rPr>
          <w:b/>
        </w:rPr>
        <w:t>also</w:t>
      </w:r>
      <w:r>
        <w:t xml:space="preserve"> 2L+1L 1/2 turn LH</w:t>
      </w:r>
    </w:p>
    <w:p w:rsidR="00B11EB3" w:rsidRDefault="00B11EB3" w:rsidP="00B11EB3">
      <w:pPr>
        <w:pStyle w:val="DanceBody"/>
      </w:pPr>
      <w:r>
        <w:t>21-24</w:t>
      </w:r>
      <w:r>
        <w:tab/>
        <w:t xml:space="preserve">1M casts down &amp; 1L casts up (to 1st corner places) </w:t>
      </w:r>
      <w:r>
        <w:rPr>
          <w:b/>
        </w:rPr>
        <w:t>while</w:t>
      </w:r>
      <w:r>
        <w:t xml:space="preserve"> 2M+3L turn 3/4 LH, 2M+1M </w:t>
      </w:r>
      <w:r>
        <w:rPr>
          <w:b/>
        </w:rPr>
        <w:t>also</w:t>
      </w:r>
      <w:r>
        <w:t xml:space="preserve"> 1L+3L 1.2 turn RH. (3) (1) (2)</w:t>
      </w:r>
    </w:p>
    <w:p w:rsidR="00B11EB3" w:rsidRDefault="00B11EB3" w:rsidP="00B11EB3">
      <w:pPr>
        <w:pStyle w:val="DanceBody"/>
      </w:pPr>
      <w:r>
        <w:t>25-28</w:t>
      </w:r>
      <w:r>
        <w:tab/>
        <w:t xml:space="preserve">All set to partner, 2s+3s Set+Link on sides </w:t>
      </w:r>
      <w:r>
        <w:rPr>
          <w:b/>
        </w:rPr>
        <w:t>while</w:t>
      </w:r>
      <w:r>
        <w:t xml:space="preserve"> 1s Petronella turn (skip change) to lines of 3 across, 1M between 2s facing down, 1L between 3s facing up</w:t>
      </w:r>
    </w:p>
    <w:p w:rsidR="00B11EB3" w:rsidRDefault="00B11EB3" w:rsidP="00B11EB3">
      <w:pPr>
        <w:pStyle w:val="DanceBody"/>
        <w:keepNext w:val="0"/>
      </w:pPr>
      <w:r>
        <w:t>29-32</w:t>
      </w:r>
      <w:r>
        <w:tab/>
        <w:t xml:space="preserve">All set, 2s &amp; 3s Set+Link across to own side </w:t>
      </w:r>
      <w:r>
        <w:rPr>
          <w:b/>
        </w:rPr>
        <w:t>while</w:t>
      </w:r>
      <w:r>
        <w:t xml:space="preserve"> 1s Petronella turn to 2nd place own side. 2 1 3</w:t>
      </w:r>
    </w:p>
    <w:p w:rsidR="00B11EB3" w:rsidRDefault="00B11EB3" w:rsidP="00B11EB3"/>
    <w:p w:rsidR="00B11EB3" w:rsidRDefault="00B11EB3" w:rsidP="00B11EB3">
      <w:pPr>
        <w:pStyle w:val="Minicrib"/>
        <w:rPr>
          <w:lang w:val="en-US"/>
        </w:rPr>
      </w:pPr>
      <w:r>
        <w:rPr>
          <w:lang w:val="en-US"/>
        </w:rPr>
        <w:t>ELUSIVE MUSE  (J3x32)  3C set</w:t>
      </w:r>
      <w:r>
        <w:rPr>
          <w:lang w:val="en-US"/>
        </w:rPr>
        <w:tab/>
        <w:t>T Wilson</w:t>
      </w:r>
    </w:p>
    <w:p w:rsidR="00B11EB3" w:rsidRPr="00942A8E" w:rsidRDefault="00B11EB3" w:rsidP="00B11EB3">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B11EB3" w:rsidRPr="00942A8E" w:rsidRDefault="00B11EB3" w:rsidP="00B11EB3">
      <w:pPr>
        <w:pStyle w:val="DanceBody"/>
      </w:pPr>
      <w:r w:rsidRPr="00942A8E">
        <w:t xml:space="preserve"> 9-16</w:t>
      </w:r>
      <w:r w:rsidRPr="00942A8E">
        <w:tab/>
        <w:t>1s dance down (4 bars), Lady turns under Mans arm &amp; dance up to face 3L</w:t>
      </w:r>
    </w:p>
    <w:p w:rsidR="00B11EB3" w:rsidRPr="00942A8E" w:rsidRDefault="00B11EB3" w:rsidP="00B11EB3">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B11EB3" w:rsidRPr="00942A8E" w:rsidRDefault="00B11EB3" w:rsidP="00B11EB3">
      <w:pPr>
        <w:pStyle w:val="DanceBody"/>
        <w:keepNext w:val="0"/>
      </w:pPr>
      <w:r w:rsidRPr="00942A8E">
        <w:t>25-32</w:t>
      </w:r>
      <w:r w:rsidRPr="00942A8E">
        <w:tab/>
        <w:t>2s+1s+3s Set+Link for 3 twice to end 3 1 2</w:t>
      </w:r>
    </w:p>
    <w:p w:rsidR="00B11EB3" w:rsidRDefault="00B11EB3" w:rsidP="00B11EB3"/>
    <w:p w:rsidR="00B11EB3" w:rsidRDefault="00B11EB3" w:rsidP="00B11EB3">
      <w:pPr>
        <w:pStyle w:val="Minicrib"/>
      </w:pPr>
      <w:r>
        <w:t>AN ELVISH AFFAIR  (J4x32)  4C set</w:t>
      </w:r>
      <w:r>
        <w:tab/>
        <w:t>Liebet Joubert  Fields Of Gold</w:t>
      </w:r>
    </w:p>
    <w:p w:rsidR="00B11EB3" w:rsidRPr="00C74295" w:rsidRDefault="00B11EB3" w:rsidP="00B11EB3">
      <w:pPr>
        <w:pStyle w:val="DanceBody"/>
      </w:pPr>
      <w:r w:rsidRPr="00C74295">
        <w:t>2 chords – 2nd chord 3s &amp; 4s cross to opp sides</w:t>
      </w:r>
    </w:p>
    <w:p w:rsidR="00B11EB3" w:rsidRPr="00C74295" w:rsidRDefault="00B11EB3" w:rsidP="00B11EB3">
      <w:pPr>
        <w:pStyle w:val="DanceBody"/>
      </w:pPr>
      <w:r w:rsidRPr="00C74295">
        <w:t xml:space="preserve"> 1- 8</w:t>
      </w:r>
      <w:r w:rsidRPr="00C74295">
        <w:tab/>
        <w:t>1s &amp; 4s dance Figs of 8 1s round 2s, 4s round 3s 1 2 (3) (4)</w:t>
      </w:r>
    </w:p>
    <w:p w:rsidR="00B11EB3" w:rsidRPr="00C74295" w:rsidRDefault="00B11EB3" w:rsidP="00B11EB3">
      <w:pPr>
        <w:pStyle w:val="DanceBody"/>
      </w:pPr>
      <w:r w:rsidRPr="00C74295">
        <w:t xml:space="preserve"> 9-10</w:t>
      </w:r>
      <w:r w:rsidRPr="00C74295">
        <w:tab/>
        <w:t>1s+4s set (Men turn left about to face out) while 2s &amp; 3s 1/2 turn 2H (skip change) &amp; release inside hands</w:t>
      </w:r>
    </w:p>
    <w:p w:rsidR="00B11EB3" w:rsidRDefault="00B11EB3" w:rsidP="00B11EB3">
      <w:pPr>
        <w:pStyle w:val="DanceBody"/>
      </w:pPr>
      <w:r w:rsidRPr="00C74295">
        <w:t>11-14</w:t>
      </w:r>
      <w:r w:rsidRPr="00C74295">
        <w:tab/>
        <w:t>1s+4s chase 1/2 way anticlockwise to change places while 2s+3s dance 4H round to left &amp; release hands to join 2H with partner.</w:t>
      </w:r>
    </w:p>
    <w:p w:rsidR="00B11EB3" w:rsidRPr="00C74295" w:rsidRDefault="00B11EB3" w:rsidP="00B11EB3">
      <w:pPr>
        <w:pStyle w:val="DanceBody"/>
      </w:pPr>
      <w:r w:rsidRPr="00C74295">
        <w:t>15-16</w:t>
      </w:r>
      <w:r w:rsidRPr="00C74295">
        <w:tab/>
        <w:t>4s &amp; 1s set while 2s &amp; 3s 1/2 turn 2H using skip change to sides 4 2 (3) (1)</w:t>
      </w:r>
    </w:p>
    <w:p w:rsidR="00B11EB3" w:rsidRPr="00C74295" w:rsidRDefault="00B11EB3" w:rsidP="00B11EB3">
      <w:pPr>
        <w:pStyle w:val="DanceBody"/>
      </w:pPr>
      <w:r w:rsidRPr="00C74295">
        <w:t>17-24</w:t>
      </w:r>
      <w:r w:rsidRPr="00C74295">
        <w:tab/>
        <w:t>4s+1s cross RH &amp; cast. (2s+3s step up/down 19-20); 4s+1s Set+Link 2 1 (4) (3)</w:t>
      </w:r>
    </w:p>
    <w:p w:rsidR="00B11EB3" w:rsidRPr="00C74295" w:rsidRDefault="00B11EB3" w:rsidP="00B11EB3">
      <w:pPr>
        <w:pStyle w:val="DanceBody"/>
      </w:pPr>
      <w:r w:rsidRPr="00C74295">
        <w:t>25-32</w:t>
      </w:r>
      <w:r w:rsidRPr="00C74295">
        <w:tab/>
        <w:t>1s &amp; 4s dance the Spiral Progression to change places:</w:t>
      </w:r>
    </w:p>
    <w:p w:rsidR="00B11EB3" w:rsidRPr="00C74295" w:rsidRDefault="00B11EB3" w:rsidP="00B11EB3">
      <w:pPr>
        <w:pStyle w:val="DanceBody"/>
      </w:pPr>
      <w:r w:rsidRPr="00C74295">
        <w:tab/>
        <w:t>25-28 1L+4L turn 3/4 RH to give LH to prtnr &amp; Bal-in-Line, on 2nd setting step 1M &amp; 4M turn left about (face clockwise) &amp; join nearer hands with partner</w:t>
      </w:r>
    </w:p>
    <w:p w:rsidR="00B11EB3" w:rsidRPr="00C74295" w:rsidRDefault="00B11EB3" w:rsidP="00B11EB3">
      <w:pPr>
        <w:pStyle w:val="DanceBody"/>
      </w:pPr>
      <w:r w:rsidRPr="00C74295">
        <w:tab/>
        <w:t>29-30 1s+4s in a diagonal line rotate 1/4 way clockwise</w:t>
      </w:r>
    </w:p>
    <w:p w:rsidR="00B11EB3" w:rsidRDefault="00B11EB3" w:rsidP="00B11EB3">
      <w:pPr>
        <w:pStyle w:val="DanceBody"/>
        <w:keepNext w:val="0"/>
      </w:pPr>
      <w:r w:rsidRPr="00C74295">
        <w:tab/>
        <w:t>31-32 1M+4M drop hands &amp; dance to next position on side lines while 1L+4L continue turning RH to finish on sides 2 4 (1) (3)</w:t>
      </w:r>
    </w:p>
    <w:p w:rsidR="00B11EB3" w:rsidRDefault="00B11EB3" w:rsidP="00B11EB3"/>
    <w:p w:rsidR="00B11EB3" w:rsidRDefault="00B11EB3" w:rsidP="00B11EB3">
      <w:pPr>
        <w:pStyle w:val="Minicrib"/>
      </w:pPr>
      <w:r>
        <w:t>THE EMBROIDERER  (S3x32)  3C Set</w:t>
      </w:r>
      <w:r>
        <w:tab/>
        <w:t>Neville Miller  Inlet Road Dances</w:t>
      </w:r>
    </w:p>
    <w:p w:rsidR="00B11EB3" w:rsidRDefault="00B11EB3" w:rsidP="00B11EB3">
      <w:pPr>
        <w:pStyle w:val="DanceBody"/>
      </w:pPr>
      <w:r>
        <w:t xml:space="preserve"> 1- 8</w:t>
      </w:r>
      <w:r>
        <w:tab/>
        <w:t>1s cross down, cast round 3s; cross up, cast round 2s into 1st place</w:t>
      </w:r>
    </w:p>
    <w:p w:rsidR="00B11EB3" w:rsidRDefault="00B11EB3" w:rsidP="00B11EB3">
      <w:pPr>
        <w:pStyle w:val="DanceBody"/>
      </w:pPr>
      <w:r>
        <w:t xml:space="preserve"> 9-16</w:t>
      </w:r>
      <w:r>
        <w:tab/>
        <w:t>1s+2s Set+Link; 1s+3s Set+Link.  2 3 1</w:t>
      </w:r>
    </w:p>
    <w:p w:rsidR="00B11EB3" w:rsidRDefault="00B11EB3" w:rsidP="00B11EB3">
      <w:pPr>
        <w:pStyle w:val="DanceBody"/>
      </w:pPr>
      <w:r>
        <w:t>17-20</w:t>
      </w:r>
      <w:r>
        <w:tab/>
        <w:t>3s+1s change places on sides (Ladies RH, Men LH), 2s+1s change places on sides (Ladies LH, Men RH). 1s &amp; 2s join NH with partner, 1s facing down, 2s facing up</w:t>
      </w:r>
    </w:p>
    <w:p w:rsidR="00B11EB3" w:rsidRDefault="00B11EB3" w:rsidP="00B11EB3">
      <w:pPr>
        <w:pStyle w:val="DanceBody"/>
      </w:pPr>
      <w:r>
        <w:t>21-24</w:t>
      </w:r>
      <w:r>
        <w:tab/>
        <w:t>1s+2s set passing LSh, 1s+3s set passing LSh.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EMERALD ISLE  (R8x32)  2C (4C set)</w:t>
      </w:r>
      <w:r>
        <w:tab/>
        <w:t>Arthur Williamson  Annette Cameron Bk</w:t>
      </w:r>
    </w:p>
    <w:p w:rsidR="00B11EB3" w:rsidRDefault="00B11EB3" w:rsidP="00B11EB3">
      <w:pPr>
        <w:pStyle w:val="DanceBody"/>
      </w:pPr>
      <w:r>
        <w:t xml:space="preserve"> 1- 8</w:t>
      </w:r>
      <w:r>
        <w:tab/>
        <w:t>1s set to 2s on side &amp; change places RH; 1s set to 2s on sides &amp; change places LH</w:t>
      </w:r>
    </w:p>
    <w:p w:rsidR="00B11EB3" w:rsidRDefault="00B11EB3" w:rsidP="00B11EB3">
      <w:pPr>
        <w:pStyle w:val="DanceBody"/>
      </w:pPr>
      <w:r>
        <w:t xml:space="preserve"> 9-16</w:t>
      </w:r>
      <w:r>
        <w:tab/>
        <w:t>1s+2s dance DoSiDo on sides (1s dance down middle, 2s up sides to begin); 1s+2s repeat DoSiDo, 2s dancing up middle, 1s down sides</w:t>
      </w:r>
    </w:p>
    <w:p w:rsidR="00B11EB3" w:rsidRDefault="00B11EB3" w:rsidP="00B11EB3">
      <w:pPr>
        <w:pStyle w:val="DanceBody"/>
      </w:pPr>
      <w:r>
        <w:t>17-24</w:t>
      </w:r>
      <w:r>
        <w:tab/>
        <w:t>1s+2s dance R&amp;L up/down set ending in centre, 2H joined with partner</w:t>
      </w:r>
    </w:p>
    <w:p w:rsidR="00B11EB3" w:rsidRDefault="00B11EB3" w:rsidP="00B11EB3">
      <w:pPr>
        <w:pStyle w:val="DanceBody"/>
        <w:keepNext w:val="0"/>
      </w:pPr>
      <w:r>
        <w:t>25-32</w:t>
      </w:r>
      <w:r>
        <w:tab/>
        <w:t>1s+2s dance Poussette. End 2 1</w:t>
      </w:r>
    </w:p>
    <w:p w:rsidR="00B11EB3" w:rsidRDefault="00B11EB3" w:rsidP="00B11EB3"/>
    <w:p w:rsidR="00B11EB3" w:rsidRDefault="00B11EB3" w:rsidP="00B11EB3">
      <w:pPr>
        <w:pStyle w:val="Minicrib"/>
      </w:pPr>
      <w:r>
        <w:t>THE EMERALD ISLE  (S8x32)  3C (4C set)</w:t>
      </w:r>
      <w:r>
        <w:tab/>
        <w:t>Wesley Clindinning  Canada's Irish Rover</w:t>
      </w:r>
    </w:p>
    <w:p w:rsidR="00B11EB3" w:rsidRPr="00735C97" w:rsidRDefault="00B11EB3" w:rsidP="00B11EB3">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B11EB3" w:rsidRPr="00735C97" w:rsidRDefault="00B11EB3" w:rsidP="00B11EB3">
      <w:pPr>
        <w:pStyle w:val="DanceBody"/>
      </w:pPr>
      <w:r w:rsidRPr="00735C97">
        <w:t xml:space="preserve"> 9-16</w:t>
      </w:r>
      <w:r w:rsidRPr="00735C97">
        <w:tab/>
        <w:t xml:space="preserve">1s (taking hands where possible) dance Fig of 8 round 2s &amp; 3s, 1s cast one place to face 1st corners </w:t>
      </w:r>
      <w:r w:rsidRPr="00735C97">
        <w:rPr>
          <w:b/>
        </w:rPr>
        <w:t xml:space="preserve">while </w:t>
      </w:r>
      <w:r w:rsidRPr="00735C97">
        <w:t>2s NHJ dance up &amp; cast into 1st place</w:t>
      </w:r>
    </w:p>
    <w:p w:rsidR="00B11EB3" w:rsidRPr="00735C97" w:rsidRDefault="00B11EB3" w:rsidP="00B11EB3">
      <w:pPr>
        <w:pStyle w:val="DanceBody"/>
      </w:pPr>
      <w:r w:rsidRPr="00735C97">
        <w:t>17-24</w:t>
      </w:r>
      <w:r w:rsidRPr="00735C97">
        <w:tab/>
        <w:t>1s set &amp; turn 1st &amp; 2nd corners 2H ending b'tw'n corners</w:t>
      </w:r>
    </w:p>
    <w:p w:rsidR="00B11EB3" w:rsidRPr="00735C97" w:rsidRDefault="00B11EB3" w:rsidP="00B11EB3">
      <w:pPr>
        <w:pStyle w:val="DanceBody"/>
      </w:pPr>
      <w:r w:rsidRPr="00735C97">
        <w:t>25-28</w:t>
      </w:r>
      <w:r w:rsidRPr="00735C97">
        <w:tab/>
        <w:t>2s+1s+3s Adv+Ret 1 step twice</w:t>
      </w:r>
    </w:p>
    <w:p w:rsidR="00B11EB3" w:rsidRPr="00735C97" w:rsidRDefault="00B11EB3" w:rsidP="00B11EB3">
      <w:pPr>
        <w:pStyle w:val="DanceBody"/>
      </w:pPr>
      <w:r w:rsidRPr="00735C97">
        <w:t>29-32</w:t>
      </w:r>
      <w:r w:rsidRPr="00735C97">
        <w:tab/>
        <w:t xml:space="preserve">1s 1.1/2 turn 2H to 2nd place </w:t>
      </w:r>
      <w:r w:rsidRPr="00735C97">
        <w:rPr>
          <w:b/>
        </w:rPr>
        <w:t>while</w:t>
      </w:r>
      <w:r w:rsidRPr="00735C97">
        <w:t xml:space="preserve"> 2s turn RH &amp; 3s turn LH</w:t>
      </w:r>
    </w:p>
    <w:p w:rsidR="00B11EB3" w:rsidRPr="00735C97" w:rsidRDefault="00B11EB3" w:rsidP="00B11EB3">
      <w:pPr>
        <w:pStyle w:val="DanceBody"/>
        <w:keepNext w:val="0"/>
      </w:pPr>
      <w:r w:rsidRPr="00735C97">
        <w:t>On second repeat 1s turn &amp; cast to 4th place, 4s turn into 3rd place</w:t>
      </w:r>
    </w:p>
    <w:p w:rsidR="00B11EB3" w:rsidRDefault="00B11EB3" w:rsidP="00B11EB3"/>
    <w:p w:rsidR="00B11EB3" w:rsidRDefault="00B11EB3" w:rsidP="00B11EB3">
      <w:pPr>
        <w:pStyle w:val="Minicrib"/>
      </w:pPr>
      <w:r>
        <w:t>EMILY'S WEDDING  (J8x32)  3C (4C set)</w:t>
      </w:r>
      <w:r>
        <w:tab/>
        <w:t>Stuart Anderson, 2013</w:t>
      </w:r>
    </w:p>
    <w:p w:rsidR="00B11EB3" w:rsidRDefault="00B11EB3" w:rsidP="00B11EB3">
      <w:pPr>
        <w:pStyle w:val="DanceBody"/>
      </w:pPr>
      <w:r>
        <w:t xml:space="preserve"> 1- 8</w:t>
      </w:r>
      <w:r>
        <w:tab/>
        <w:t>1s dance Fig 8 down round 2s</w:t>
      </w:r>
    </w:p>
    <w:p w:rsidR="00B11EB3" w:rsidRDefault="00B11EB3" w:rsidP="00B11EB3">
      <w:pPr>
        <w:pStyle w:val="DanceBody"/>
      </w:pPr>
      <w:r>
        <w:t xml:space="preserve"> 9-16</w:t>
      </w:r>
      <w:r>
        <w:tab/>
        <w:t>1s with 2H joined slip down middle &amp; back into 2nd place (2s step up 11-12)</w:t>
      </w:r>
    </w:p>
    <w:p w:rsidR="00B11EB3" w:rsidRDefault="00B11EB3" w:rsidP="00B11EB3">
      <w:pPr>
        <w:pStyle w:val="DanceBody"/>
      </w:pPr>
      <w:r>
        <w:t>17-24</w:t>
      </w:r>
      <w:r>
        <w:tab/>
        <w:t>1s+2s dance LH across; 1s+3s dance RH across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EMMA &amp; DANIELLE'S JIG  (J4x32)  4C Set</w:t>
      </w:r>
      <w:r>
        <w:tab/>
        <w:t>Jim Haworth  ASHMERG SCD</w:t>
      </w:r>
    </w:p>
    <w:p w:rsidR="00B11EB3" w:rsidRDefault="00B11EB3" w:rsidP="00B11EB3">
      <w:pPr>
        <w:pStyle w:val="DanceBody"/>
      </w:pPr>
      <w:r w:rsidRPr="00297479">
        <w:t xml:space="preserve">3s &amp; 4s </w:t>
      </w:r>
      <w:r>
        <w:t xml:space="preserve">start </w:t>
      </w:r>
      <w:r w:rsidRPr="00297479">
        <w:t>on opposite sides</w:t>
      </w:r>
    </w:p>
    <w:p w:rsidR="00B11EB3" w:rsidRPr="00297479" w:rsidRDefault="00B11EB3" w:rsidP="00B11EB3">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B11EB3" w:rsidRPr="00297479" w:rsidRDefault="00B11EB3" w:rsidP="00B11EB3">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B11EB3" w:rsidRPr="00297479" w:rsidRDefault="00B11EB3" w:rsidP="00B11EB3">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B11EB3" w:rsidRPr="00297479" w:rsidRDefault="00B11EB3" w:rsidP="00B11EB3">
      <w:pPr>
        <w:pStyle w:val="DanceBody"/>
      </w:pPr>
      <w:r>
        <w:t>17-24</w:t>
      </w:r>
      <w:r>
        <w:tab/>
        <w:t>2s+4s &amp; 1s+</w:t>
      </w:r>
      <w:r w:rsidRPr="00297479">
        <w:t>3s dance RH across</w:t>
      </w:r>
      <w:r>
        <w:t xml:space="preserve">.  </w:t>
      </w:r>
      <w:r w:rsidRPr="00297479">
        <w:t>1s+ 4s set to partner and cross RH</w:t>
      </w:r>
    </w:p>
    <w:p w:rsidR="00B11EB3" w:rsidRPr="00297479" w:rsidRDefault="00B11EB3" w:rsidP="00B11EB3">
      <w:pPr>
        <w:pStyle w:val="DanceBody"/>
        <w:keepNext w:val="0"/>
      </w:pPr>
      <w:r>
        <w:t>25</w:t>
      </w:r>
      <w:r w:rsidRPr="00297479">
        <w:t>-32</w:t>
      </w:r>
      <w:r w:rsidRPr="00297479">
        <w:tab/>
      </w:r>
      <w:r>
        <w:t>All circle 8H</w:t>
      </w:r>
      <w:r w:rsidRPr="00297479">
        <w:t xml:space="preserve"> round &amp; back</w:t>
      </w:r>
    </w:p>
    <w:p w:rsidR="00B11EB3" w:rsidRDefault="00B11EB3" w:rsidP="00B11EB3"/>
    <w:p w:rsidR="00B11EB3" w:rsidRDefault="00B11EB3" w:rsidP="00B11EB3">
      <w:pPr>
        <w:pStyle w:val="Minicrib"/>
      </w:pPr>
      <w:r>
        <w:t>EMMA'S REEL  (R8x32)  3C (4C set)</w:t>
      </w:r>
      <w:r>
        <w:tab/>
        <w:t>Duncan Brown  Bovey Coll.</w:t>
      </w:r>
    </w:p>
    <w:p w:rsidR="00B11EB3" w:rsidRDefault="00B11EB3" w:rsidP="00B11EB3">
      <w:pPr>
        <w:pStyle w:val="DanceBody"/>
      </w:pPr>
      <w:r>
        <w:t xml:space="preserve"> 1- 8</w:t>
      </w:r>
      <w:r>
        <w:tab/>
        <w:t>1s turn RH, cast (2s step up); 1s turn LH 1.1/4 times to end 1L between 2s facing 2M, 1M between 3s facing 3L (1st corners)</w:t>
      </w:r>
    </w:p>
    <w:p w:rsidR="00B11EB3" w:rsidRDefault="00B11EB3" w:rsidP="00B11EB3">
      <w:pPr>
        <w:pStyle w:val="DanceBody"/>
      </w:pPr>
      <w:r>
        <w:t xml:space="preserve"> 9-16</w:t>
      </w:r>
      <w:r>
        <w:tab/>
        <w:t>Reels of 3 across (1s LSh to 1st corners), Bar 12: 1s 1/2 turn RH to continue reels with 2nd corners (RSh to 2nd corners), Bar 16: 1s turn 1/2 LH to face 1st corners</w:t>
      </w:r>
    </w:p>
    <w:p w:rsidR="00B11EB3" w:rsidRDefault="00B11EB3" w:rsidP="00B11EB3">
      <w:pPr>
        <w:pStyle w:val="DanceBody"/>
      </w:pPr>
      <w:r>
        <w:t>17-24</w:t>
      </w:r>
      <w:r>
        <w:tab/>
        <w:t>1s turn 1st corner RH, partner LH, 2nd corner RH, partner LH to face 1st corners again</w:t>
      </w:r>
    </w:p>
    <w:p w:rsidR="00B11EB3" w:rsidRDefault="00B11EB3" w:rsidP="00B11EB3">
      <w:pPr>
        <w:pStyle w:val="DanceBody"/>
        <w:keepNext w:val="0"/>
      </w:pPr>
      <w:r>
        <w:t>25-32</w:t>
      </w:r>
      <w:r>
        <w:tab/>
        <w:t>1s dance reels of 3 on opp sides (LSh to 1st corners) &amp; cross RH to 2nd place own side.  2 1 3</w:t>
      </w:r>
    </w:p>
    <w:p w:rsidR="00B11EB3" w:rsidRDefault="00B11EB3" w:rsidP="00B11EB3"/>
    <w:p w:rsidR="00B11EB3" w:rsidRDefault="00B11EB3" w:rsidP="00B11EB3">
      <w:pPr>
        <w:pStyle w:val="Minicrib"/>
      </w:pPr>
      <w:r>
        <w:t>EMMALIEN JIG  (J8x32)  3C (4C set)</w:t>
      </w:r>
      <w:r>
        <w:tab/>
        <w:t>Andrew Hodgson  Fields Of Gold</w:t>
      </w:r>
    </w:p>
    <w:p w:rsidR="00B11EB3" w:rsidRDefault="00B11EB3" w:rsidP="00B11EB3">
      <w:pPr>
        <w:pStyle w:val="DanceBody"/>
      </w:pPr>
      <w:r>
        <w:t xml:space="preserve"> 1- 8</w:t>
      </w:r>
      <w:r>
        <w:tab/>
        <w:t>1s dance down (2s step up), cast behind 3s to 3rd place (3s dance in &amp; up to 2nd place); 2s+3s+1s dance 1/2 mirror reels of 3 on the sides (3s out/up to start). 1 3 2</w:t>
      </w:r>
    </w:p>
    <w:p w:rsidR="00B11EB3" w:rsidRDefault="00B11EB3" w:rsidP="00B11EB3">
      <w:pPr>
        <w:pStyle w:val="DanceBody"/>
      </w:pPr>
      <w:r>
        <w:t xml:space="preserve"> 9-16</w:t>
      </w:r>
      <w:r>
        <w:tab/>
        <w:t>1s+3s dance double Fig of 8 (1s cross down, 3s dance up to start). 1 3 2</w:t>
      </w:r>
    </w:p>
    <w:p w:rsidR="00B11EB3" w:rsidRDefault="00B11EB3" w:rsidP="00B11EB3">
      <w:pPr>
        <w:pStyle w:val="DanceBody"/>
      </w:pPr>
      <w:r>
        <w:t>17-20</w:t>
      </w:r>
      <w:r>
        <w:tab/>
        <w:t>1s+3s+2s dance 1/2 mirror reels of 3 (3s dance out/up to start). 2 3 1</w:t>
      </w:r>
    </w:p>
    <w:p w:rsidR="00B11EB3" w:rsidRDefault="00B11EB3" w:rsidP="00B11EB3">
      <w:pPr>
        <w:pStyle w:val="DanceBody"/>
      </w:pPr>
      <w:r>
        <w:t>21-24</w:t>
      </w:r>
      <w:r>
        <w:tab/>
        <w:t>1s cross RH &amp; cast up to 2nd place (3s step down 23-24)</w:t>
      </w:r>
    </w:p>
    <w:p w:rsidR="00B11EB3" w:rsidRDefault="00B11EB3" w:rsidP="00B11EB3">
      <w:pPr>
        <w:pStyle w:val="DanceBody"/>
        <w:keepNext w:val="0"/>
      </w:pPr>
      <w:r>
        <w:t>25-32</w:t>
      </w:r>
      <w:r>
        <w:tab/>
        <w:t>1s dance 1/2 Fig of 8 (1M up between 2s, 1L down between 3s). All turn RH &amp; set.  2 1 3</w:t>
      </w:r>
    </w:p>
    <w:p w:rsidR="00B11EB3" w:rsidRDefault="00B11EB3" w:rsidP="00B11EB3"/>
    <w:p w:rsidR="00B11EB3" w:rsidRDefault="00B11EB3" w:rsidP="00B11EB3">
      <w:pPr>
        <w:pStyle w:val="Minicrib"/>
        <w:rPr>
          <w:lang w:eastAsia="en-GB"/>
        </w:rPr>
      </w:pPr>
      <w:r>
        <w:rPr>
          <w:lang w:eastAsia="en-GB"/>
        </w:rPr>
        <w:t>EMMETT'S CHASE  (J8x32) 3C (4C set)</w:t>
      </w:r>
      <w:r>
        <w:rPr>
          <w:lang w:eastAsia="en-GB"/>
        </w:rPr>
        <w:tab/>
        <w:t>John Brenchley  The Other Kangaroo Paw</w:t>
      </w:r>
    </w:p>
    <w:p w:rsidR="00B11EB3" w:rsidRDefault="00B11EB3" w:rsidP="00B11EB3">
      <w:pPr>
        <w:pStyle w:val="DanceBody"/>
      </w:pPr>
      <w:r>
        <w:t xml:space="preserve"> 1- 8</w:t>
      </w:r>
      <w:r>
        <w:tab/>
        <w:t>1L sets &amp; casts 1 place, 1L dances 1/2 Fig of 8 round 3s &amp; ends in middle while 1M stands for 2 bars &amp; sets then crosses &amp; casts to end behind 1L</w:t>
      </w:r>
    </w:p>
    <w:p w:rsidR="00B11EB3" w:rsidRDefault="00B11EB3" w:rsidP="00B11EB3">
      <w:pPr>
        <w:pStyle w:val="DanceBody"/>
      </w:pPr>
      <w:r>
        <w:t xml:space="preserve"> 9-16</w:t>
      </w:r>
      <w:r>
        <w:tab/>
        <w:t>1s+3L dance LH across &amp; end facing 2M, 1s dance (1L leading) 1/2 diagonal Tandem reel of 3 with 2M+3L passing 2M Rsh to start</w:t>
      </w:r>
    </w:p>
    <w:p w:rsidR="00B11EB3" w:rsidRDefault="00B11EB3" w:rsidP="00B11EB3">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B11EB3" w:rsidRDefault="00B11EB3" w:rsidP="00B11EB3">
      <w:pPr>
        <w:pStyle w:val="DanceBody"/>
      </w:pPr>
      <w:r>
        <w:t>25-32</w:t>
      </w:r>
      <w:r>
        <w:tab/>
        <w:t>All set &amp; pivot, 1s turn RH 1.1/4 to end in 2</w:t>
      </w:r>
      <w:r w:rsidRPr="00972EEB">
        <w:t>nd</w:t>
      </w:r>
      <w:r>
        <w:t xml:space="preserve"> place opposite sides while 2s+3s chase clockwise 1/2 way</w:t>
      </w:r>
    </w:p>
    <w:p w:rsidR="00B11EB3" w:rsidRDefault="00B11EB3" w:rsidP="00B11EB3">
      <w:pPr>
        <w:pStyle w:val="DanceBody"/>
        <w:keepNext w:val="0"/>
      </w:pPr>
      <w:r>
        <w:tab/>
        <w:t>Repeat from 2</w:t>
      </w:r>
      <w:r w:rsidRPr="00972EEB">
        <w:t>nd</w:t>
      </w:r>
      <w:r>
        <w:t xml:space="preserve"> place with1M starting &amp; dancing the track previously danced by 1L</w:t>
      </w:r>
    </w:p>
    <w:p w:rsidR="00B11EB3" w:rsidRDefault="00B11EB3" w:rsidP="00B11EB3"/>
    <w:p w:rsidR="00B11EB3" w:rsidRDefault="00B11EB3" w:rsidP="00B11EB3">
      <w:pPr>
        <w:pStyle w:val="Minicrib"/>
      </w:pPr>
      <w:r>
        <w:t>EMMIE'S DELIGHT  (J8x32)  3C (4C set)</w:t>
      </w:r>
      <w:r>
        <w:tab/>
        <w:t>G Swirls  Friendship Bk</w:t>
      </w:r>
    </w:p>
    <w:p w:rsidR="00B11EB3" w:rsidRDefault="00B11EB3" w:rsidP="00B11EB3">
      <w:pPr>
        <w:pStyle w:val="DanceBody"/>
      </w:pPr>
      <w:r>
        <w:t xml:space="preserve"> 1- 8</w:t>
      </w:r>
      <w:r>
        <w:tab/>
        <w:t>1s+2s dance RH across, 1s cast 1 place</w:t>
      </w:r>
      <w:r w:rsidRPr="00BA6B4D">
        <w:rPr>
          <w:b/>
        </w:rPr>
        <w:t xml:space="preserve"> </w:t>
      </w:r>
      <w:r>
        <w:rPr>
          <w:b/>
        </w:rPr>
        <w:t xml:space="preserve">as </w:t>
      </w:r>
      <w:r>
        <w:t>2s dance up, 2s+1s+3s set</w:t>
      </w:r>
    </w:p>
    <w:p w:rsidR="00B11EB3" w:rsidRDefault="00B11EB3" w:rsidP="00B11EB3">
      <w:pPr>
        <w:pStyle w:val="DanceBody"/>
      </w:pPr>
      <w:r>
        <w:t xml:space="preserve"> 9-16</w:t>
      </w:r>
      <w:r>
        <w:tab/>
        <w:t>1s+3s dance RH across, 1s cast 1 place</w:t>
      </w:r>
      <w:r w:rsidRPr="00BA6B4D">
        <w:rPr>
          <w:b/>
        </w:rPr>
        <w:t xml:space="preserve"> </w:t>
      </w:r>
      <w:r>
        <w:rPr>
          <w:b/>
        </w:rPr>
        <w:t xml:space="preserve">as </w:t>
      </w:r>
      <w:r>
        <w:t>3s dance up, 2s+3s+1s set</w:t>
      </w:r>
    </w:p>
    <w:p w:rsidR="00B11EB3" w:rsidRDefault="00B11EB3" w:rsidP="00B11EB3">
      <w:pPr>
        <w:pStyle w:val="DanceBody"/>
      </w:pPr>
      <w:r>
        <w:t>17-24</w:t>
      </w:r>
      <w:r>
        <w:tab/>
        <w:t>2s+3s+1s circle 6H round &amp; back</w:t>
      </w:r>
    </w:p>
    <w:p w:rsidR="00B11EB3" w:rsidRDefault="00B11EB3" w:rsidP="00B11EB3">
      <w:pPr>
        <w:pStyle w:val="DanceBody"/>
        <w:keepNext w:val="0"/>
      </w:pPr>
      <w:r>
        <w:t>25-32</w:t>
      </w:r>
      <w:r>
        <w:tab/>
        <w:t>1s dance up to top, cast to 2</w:t>
      </w:r>
      <w:r w:rsidRPr="00972EEB">
        <w:t>nd</w:t>
      </w:r>
      <w:r>
        <w:t xml:space="preserve"> places &amp; 2s+1s+3s set</w:t>
      </w:r>
    </w:p>
    <w:p w:rsidR="00B11EB3" w:rsidRDefault="00B11EB3" w:rsidP="00B11EB3"/>
    <w:p w:rsidR="00B11EB3" w:rsidRDefault="00B11EB3" w:rsidP="00B11EB3">
      <w:pPr>
        <w:pStyle w:val="Minicrib"/>
      </w:pPr>
      <w:r>
        <w:t>EN TOURNÉE AVEC IRIS  (S4x48)  4C set</w:t>
      </w:r>
      <w:r>
        <w:tab/>
        <w:t>Judith Kowalczik 2013</w:t>
      </w:r>
    </w:p>
    <w:p w:rsidR="00B11EB3" w:rsidRDefault="00B11EB3" w:rsidP="00B11EB3">
      <w:pPr>
        <w:pStyle w:val="DanceBody"/>
      </w:pPr>
      <w:r>
        <w:t>3s+4s start on opp sides</w:t>
      </w:r>
    </w:p>
    <w:p w:rsidR="00B11EB3" w:rsidRPr="00100329" w:rsidRDefault="00B11EB3" w:rsidP="00B11EB3">
      <w:pPr>
        <w:pStyle w:val="DanceBody"/>
      </w:pPr>
      <w:r w:rsidRPr="00100329">
        <w:t xml:space="preserve"> 1- 4</w:t>
      </w:r>
      <w:r w:rsidRPr="00100329">
        <w:tab/>
        <w:t>1s dance down, 4s dance up 1 place while 2s cast up, 3s cast down.  1s+4s circle 4H 1/2 round to Left</w:t>
      </w:r>
    </w:p>
    <w:p w:rsidR="00B11EB3" w:rsidRPr="00100329" w:rsidRDefault="00B11EB3" w:rsidP="00B11EB3">
      <w:pPr>
        <w:pStyle w:val="DanceBody"/>
      </w:pPr>
      <w:r w:rsidRPr="00100329">
        <w:t xml:space="preserve"> 5- 8</w:t>
      </w:r>
      <w:r w:rsidRPr="00100329">
        <w:tab/>
        <w:t>4s+1s turn partner 2H to finish NHJ 4s facing up, 1s facing down</w:t>
      </w:r>
    </w:p>
    <w:p w:rsidR="00B11EB3" w:rsidRPr="00100329" w:rsidRDefault="00B11EB3" w:rsidP="00B11EB3">
      <w:pPr>
        <w:pStyle w:val="DanceBody"/>
      </w:pPr>
      <w:r w:rsidRPr="00100329">
        <w:t xml:space="preserve"> 9-12</w:t>
      </w:r>
      <w:r w:rsidRPr="00100329">
        <w:tab/>
        <w:t>4s+1s take prom hold with partner &amp; dance 1/2 reels of 3 across (4s pass 2L RSh, 1s pass 3L RSh).  Drop hands bar 12, 1M+4L face up, 4M+1L down in prom hold</w:t>
      </w:r>
    </w:p>
    <w:p w:rsidR="00B11EB3" w:rsidRPr="00100329" w:rsidRDefault="00B11EB3" w:rsidP="00B11EB3">
      <w:pPr>
        <w:pStyle w:val="DanceBody"/>
      </w:pPr>
      <w:r w:rsidRPr="00100329">
        <w:t>13-16</w:t>
      </w:r>
      <w:r w:rsidRPr="00100329">
        <w:tab/>
        <w:t>1/2 reels of 3 across (1M+4L pass 2L LSh, 4M+1L pass 3L LSh).  Drop hands bar 16, join hands in prom hold with partner, 1s facing up 4s facing down</w:t>
      </w:r>
    </w:p>
    <w:p w:rsidR="00B11EB3" w:rsidRPr="00100329" w:rsidRDefault="00B11EB3" w:rsidP="00B11EB3">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B11EB3" w:rsidRPr="00100329" w:rsidRDefault="00B11EB3" w:rsidP="00B11EB3">
      <w:pPr>
        <w:pStyle w:val="DanceBody"/>
      </w:pPr>
      <w:r w:rsidRPr="00100329">
        <w:t>21-24</w:t>
      </w:r>
      <w:r w:rsidRPr="00100329">
        <w:tab/>
        <w:t>2M+1L &amp; 4L+3M turn RH while 2L+4M &amp; 1M+3L turn LH</w:t>
      </w:r>
    </w:p>
    <w:p w:rsidR="00B11EB3" w:rsidRPr="00100329" w:rsidRDefault="00B11EB3" w:rsidP="00B11EB3">
      <w:pPr>
        <w:pStyle w:val="DanceBody"/>
      </w:pPr>
      <w:r w:rsidRPr="00100329">
        <w:t>25-32</w:t>
      </w:r>
      <w:r w:rsidRPr="00100329">
        <w:tab/>
        <w:t>1s+4s dance the Tournée.  Begin bar 25 taking prom hold dancing into centre.  Finish on sidelines  2 4 1 3</w:t>
      </w:r>
    </w:p>
    <w:p w:rsidR="00B11EB3" w:rsidRPr="00100329" w:rsidRDefault="00B11EB3" w:rsidP="00B11EB3">
      <w:pPr>
        <w:pStyle w:val="DanceBody"/>
      </w:pPr>
      <w:r w:rsidRPr="00100329">
        <w:t>33-40</w:t>
      </w:r>
      <w:r w:rsidRPr="00100329">
        <w:tab/>
        <w:t>1s+4s dance 1/2 RH across while 1s+3s dance 1/2 LH across.  All set.  4s+2s dance 1/2 LH across while 3s+1s dance RH across.  All set</w:t>
      </w:r>
    </w:p>
    <w:p w:rsidR="00B11EB3" w:rsidRPr="00100329" w:rsidRDefault="00B11EB3" w:rsidP="00B11EB3">
      <w:pPr>
        <w:pStyle w:val="DanceBody"/>
      </w:pPr>
      <w:r w:rsidRPr="00100329">
        <w:t>41-44</w:t>
      </w:r>
      <w:r w:rsidRPr="00100329">
        <w:tab/>
        <w:t>2s dance 1/2 Fig 8 crossing down to start while 4s cast up one place &amp; dance down one place while 1s+3s dance 1/2 double Fig 8 (1s cast, 3s cross up to start)</w:t>
      </w:r>
    </w:p>
    <w:p w:rsidR="00B11EB3" w:rsidRPr="00100329" w:rsidRDefault="00B11EB3" w:rsidP="00B11EB3">
      <w:pPr>
        <w:pStyle w:val="DanceBody"/>
        <w:keepNext w:val="0"/>
      </w:pPr>
      <w:r w:rsidRPr="00100329">
        <w:t>45-48</w:t>
      </w:r>
      <w:r w:rsidRPr="00100329">
        <w:tab/>
        <w:t>2L+4L &amp; 1L+3L turn LH while 2M+4M &amp; 1M+3M turn RH</w:t>
      </w:r>
    </w:p>
    <w:p w:rsidR="00B11EB3" w:rsidRDefault="00B11EB3" w:rsidP="00B11EB3"/>
    <w:p w:rsidR="00B11EB3" w:rsidRDefault="00B11EB3" w:rsidP="00B11EB3">
      <w:pPr>
        <w:pStyle w:val="Minicrib"/>
      </w:pPr>
      <w:r>
        <w:t>ENA'S STRATHSPEY  (S3x32)  3C set</w:t>
      </w:r>
      <w:r>
        <w:tab/>
        <w:t>Heather Byers  Another Dookie Bookie</w:t>
      </w:r>
    </w:p>
    <w:p w:rsidR="00B11EB3" w:rsidRDefault="00B11EB3" w:rsidP="00B11EB3">
      <w:pPr>
        <w:pStyle w:val="DanceBody"/>
      </w:pPr>
      <w:r>
        <w:t xml:space="preserve"> 1- 8</w:t>
      </w:r>
      <w:r>
        <w:tab/>
        <w:t>1s+2s+3s set, turn RH once round (4bars) &amp; set</w:t>
      </w:r>
    </w:p>
    <w:p w:rsidR="00B11EB3" w:rsidRDefault="00B11EB3" w:rsidP="00B11EB3">
      <w:pPr>
        <w:pStyle w:val="DanceBody"/>
      </w:pPr>
      <w:r>
        <w:t xml:space="preserve"> 9-16</w:t>
      </w:r>
      <w:r>
        <w:tab/>
        <w:t>1s cross down between 2s &amp; cast down round 3s, cross up &amp; cast up round 2s to places</w:t>
      </w:r>
    </w:p>
    <w:p w:rsidR="00B11EB3" w:rsidRDefault="00B11EB3" w:rsidP="00B11EB3">
      <w:pPr>
        <w:pStyle w:val="DanceBody"/>
      </w:pPr>
      <w:r>
        <w:t>17-24</w:t>
      </w:r>
      <w:r>
        <w:tab/>
        <w:t>All set &amp; 1s cross RH</w:t>
      </w:r>
      <w:r w:rsidRPr="00BA6B4D">
        <w:rPr>
          <w:b/>
        </w:rPr>
        <w:t xml:space="preserve"> while </w:t>
      </w:r>
      <w:r>
        <w:t>2s+3s dance RH across 1/2 way, all set &amp; 1/2 turn RH ending in Prom hold</w:t>
      </w:r>
    </w:p>
    <w:p w:rsidR="00B11EB3" w:rsidRDefault="00B11EB3" w:rsidP="00B11EB3">
      <w:pPr>
        <w:pStyle w:val="DanceBody"/>
        <w:keepNext w:val="0"/>
      </w:pPr>
      <w:r>
        <w:t>25-32</w:t>
      </w:r>
      <w:r>
        <w:tab/>
        <w:t>All dance Allemande.  2 3 1</w:t>
      </w:r>
    </w:p>
    <w:p w:rsidR="00B11EB3" w:rsidRDefault="00B11EB3" w:rsidP="00B11EB3"/>
    <w:p w:rsidR="00B11EB3" w:rsidRDefault="00B11EB3" w:rsidP="00B11EB3">
      <w:pPr>
        <w:pStyle w:val="Minicrib"/>
      </w:pPr>
      <w:r>
        <w:t>THE ENCHANTED GARDEN  (S8x32)  3C (4C Set)</w:t>
      </w:r>
      <w:r>
        <w:tab/>
        <w:t>Iain Boyd  World Around the Corner</w:t>
      </w:r>
    </w:p>
    <w:p w:rsidR="00B11EB3" w:rsidRDefault="00B11EB3" w:rsidP="00B11EB3">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B11EB3" w:rsidRDefault="00B11EB3" w:rsidP="00B11EB3">
      <w:pPr>
        <w:pStyle w:val="DanceBody"/>
      </w:pPr>
      <w:r>
        <w:t xml:space="preserve"> 9-16</w:t>
      </w:r>
      <w:r>
        <w:tab/>
        <w:t>1L+2s dance</w:t>
      </w:r>
      <w:r w:rsidRPr="007F0D5A">
        <w:rPr>
          <w:b/>
        </w:rPr>
        <w:t xml:space="preserve"> also </w:t>
      </w:r>
      <w:r>
        <w:t>1M+3s dance RH across, 1s pass RSh &amp; dance LH across with other couple 1s end 2</w:t>
      </w:r>
      <w:r w:rsidRPr="00972EEB">
        <w:t>nd</w:t>
      </w:r>
      <w:r>
        <w:t xml:space="preserve"> place own sides</w:t>
      </w:r>
    </w:p>
    <w:p w:rsidR="00B11EB3" w:rsidRDefault="00B11EB3" w:rsidP="00B11EB3">
      <w:pPr>
        <w:pStyle w:val="DanceBody"/>
      </w:pPr>
      <w:r>
        <w:t>17-24</w:t>
      </w:r>
      <w:r>
        <w:tab/>
        <w:t>2s+1s+3s set, 1/2 turn 2H &amp; twirl to opposite sides &amp; cross back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ENCORE  (M-4x(R32+S32))  Sq.Set</w:t>
      </w:r>
      <w:r>
        <w:tab/>
        <w:t>Terry Glasspool  Itch to Dance</w:t>
      </w:r>
    </w:p>
    <w:p w:rsidR="00B11EB3" w:rsidRPr="00D02168" w:rsidRDefault="00B11EB3" w:rsidP="00B11EB3">
      <w:pPr>
        <w:pStyle w:val="DanceBody"/>
      </w:pPr>
      <w:r w:rsidRPr="00D02168">
        <w:t>Reel</w:t>
      </w:r>
    </w:p>
    <w:p w:rsidR="00B11EB3" w:rsidRPr="00D02168" w:rsidRDefault="00B11EB3" w:rsidP="00B11EB3">
      <w:pPr>
        <w:pStyle w:val="DanceBody"/>
      </w:pPr>
      <w:r w:rsidRPr="00D02168">
        <w:t xml:space="preserve"> 1- 8</w:t>
      </w:r>
      <w:r w:rsidRPr="00D02168">
        <w:tab/>
        <w:t>1s set to partner, petronella turn, set advancing to join RH, set moving (Lady backwards) into centre of set</w:t>
      </w:r>
    </w:p>
    <w:p w:rsidR="00B11EB3" w:rsidRPr="00D02168" w:rsidRDefault="00B11EB3" w:rsidP="00B11EB3">
      <w:pPr>
        <w:pStyle w:val="DanceBody"/>
      </w:pPr>
      <w:r w:rsidRPr="00D02168">
        <w:t xml:space="preserve"> 9-16</w:t>
      </w:r>
      <w:r w:rsidRPr="00D02168">
        <w:tab/>
        <w:t>1M+2s</w:t>
      </w:r>
      <w:r w:rsidRPr="007F0D5A">
        <w:rPr>
          <w:b/>
        </w:rPr>
        <w:t xml:space="preserve"> also </w:t>
      </w:r>
      <w:r w:rsidRPr="00D02168">
        <w:t>1L+4s dance reels of 3 on sides, 2s &amp; 4s pass partner RSh &amp; 1M passes 2L LSh</w:t>
      </w:r>
      <w:r w:rsidRPr="00BA6B4D">
        <w:rPr>
          <w:b/>
        </w:rPr>
        <w:t xml:space="preserve"> while </w:t>
      </w:r>
      <w:r w:rsidRPr="00D02168">
        <w:t>1L passes 4L LSh, 2s &amp; 4s continue reel to end in partners place</w:t>
      </w:r>
      <w:r w:rsidRPr="00BA6B4D">
        <w:rPr>
          <w:b/>
        </w:rPr>
        <w:t xml:space="preserve"> while </w:t>
      </w:r>
      <w:r w:rsidRPr="00D02168">
        <w:t>1s</w:t>
      </w:r>
      <w:r>
        <w:t xml:space="preserve"> 1/2 </w:t>
      </w:r>
      <w:r w:rsidRPr="00D02168">
        <w:t>turn RH end in centre facing 3s (M facing M)</w:t>
      </w:r>
    </w:p>
    <w:p w:rsidR="00B11EB3" w:rsidRPr="00D02168" w:rsidRDefault="00B11EB3" w:rsidP="00B11EB3">
      <w:pPr>
        <w:pStyle w:val="DanceBody"/>
      </w:pPr>
      <w:r w:rsidRPr="00D02168">
        <w:t>17-24</w:t>
      </w:r>
      <w:r w:rsidRPr="00D02168">
        <w:tab/>
        <w:t>1s+3s Set+Link &amp; circle 4H round to left</w:t>
      </w:r>
    </w:p>
    <w:p w:rsidR="00B11EB3" w:rsidRPr="00D02168" w:rsidRDefault="00B11EB3" w:rsidP="00B11EB3">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B11EB3" w:rsidRPr="00D02168" w:rsidRDefault="00B11EB3" w:rsidP="00B11EB3">
      <w:pPr>
        <w:pStyle w:val="DanceBody"/>
      </w:pPr>
      <w:r w:rsidRPr="00D02168">
        <w:t>Strathspey</w:t>
      </w:r>
    </w:p>
    <w:p w:rsidR="00B11EB3" w:rsidRPr="00D02168" w:rsidRDefault="00B11EB3" w:rsidP="00B11EB3">
      <w:pPr>
        <w:pStyle w:val="DanceBody"/>
      </w:pPr>
      <w:r w:rsidRPr="00D02168">
        <w:t xml:space="preserve"> 1- 8</w:t>
      </w:r>
      <w:r w:rsidRPr="00D02168">
        <w:tab/>
        <w:t>All set to partners, petronella turn (Lady facing in &amp; Man out) &amp; dance DoSiDo with partner</w:t>
      </w:r>
    </w:p>
    <w:p w:rsidR="00B11EB3" w:rsidRPr="00D02168" w:rsidRDefault="00B11EB3" w:rsidP="00B11EB3">
      <w:pPr>
        <w:pStyle w:val="DanceBody"/>
      </w:pPr>
      <w:r w:rsidRPr="00D02168">
        <w:t xml:space="preserve"> 9-16</w:t>
      </w:r>
      <w:r w:rsidRPr="00D02168">
        <w:tab/>
        <w:t>All dance double reels of 4 passing LSh in centre</w:t>
      </w:r>
    </w:p>
    <w:p w:rsidR="00B11EB3" w:rsidRPr="00D02168" w:rsidRDefault="00B11EB3" w:rsidP="00B11EB3">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B11EB3" w:rsidRPr="00D02168" w:rsidRDefault="00B11EB3" w:rsidP="00B11EB3">
      <w:pPr>
        <w:pStyle w:val="DanceBody"/>
        <w:keepNext w:val="0"/>
      </w:pPr>
      <w:r w:rsidRPr="00D02168">
        <w:t>25-32</w:t>
      </w:r>
      <w:r w:rsidRPr="00D02168">
        <w:tab/>
        <w:t>All dance interlocking reels of 4</w:t>
      </w:r>
    </w:p>
    <w:p w:rsidR="00B11EB3" w:rsidRDefault="00B11EB3" w:rsidP="00B11EB3"/>
    <w:p w:rsidR="00B11EB3" w:rsidRDefault="00B11EB3" w:rsidP="00B11EB3">
      <w:pPr>
        <w:pStyle w:val="Minicrib"/>
      </w:pPr>
      <w:r>
        <w:t>ENDLESS PROGRESS  (S4x32) 4C Set</w:t>
      </w:r>
      <w:r>
        <w:tab/>
        <w:t>Livia Kohn  Suncoast Collection</w:t>
      </w:r>
    </w:p>
    <w:p w:rsidR="00B11EB3" w:rsidRDefault="00B11EB3" w:rsidP="00B11EB3">
      <w:pPr>
        <w:pStyle w:val="DanceBody"/>
      </w:pPr>
      <w:r w:rsidRPr="00044D5B">
        <w:t xml:space="preserve"> 1- 8</w:t>
      </w:r>
      <w:r w:rsidRPr="00044D5B">
        <w:tab/>
        <w:t>1s+2s / 3s+4s dance the Bourrel;</w:t>
      </w:r>
    </w:p>
    <w:p w:rsidR="00B11EB3" w:rsidRPr="00044D5B" w:rsidRDefault="00B11EB3" w:rsidP="00B11EB3">
      <w:pPr>
        <w:pStyle w:val="DanceBody"/>
      </w:pPr>
      <w:r>
        <w:tab/>
        <w:t>` 1- 4   1M+2L &amp; 3M+4L</w:t>
      </w:r>
      <w:r w:rsidRPr="00044D5B">
        <w:t xml:space="preserve"> set advancing, 3/4 turn 2H &amp; twirl to end BtoB (Lady facing up &amp; Man down)</w:t>
      </w:r>
      <w:r w:rsidRPr="00044D5B">
        <w:rPr>
          <w:b/>
        </w:rPr>
        <w:t xml:space="preserve"> </w:t>
      </w:r>
      <w:r>
        <w:rPr>
          <w:b/>
        </w:rPr>
        <w:t>as</w:t>
      </w:r>
      <w:r w:rsidRPr="00044D5B">
        <w:rPr>
          <w:b/>
        </w:rPr>
        <w:t xml:space="preserve"> </w:t>
      </w:r>
      <w:r>
        <w:t>prtnrs</w:t>
      </w:r>
      <w:r w:rsidRPr="00044D5B">
        <w:t xml:space="preserve"> chase anticlockwise to face </w:t>
      </w:r>
      <w:r>
        <w:t>prtnr</w:t>
      </w:r>
    </w:p>
    <w:p w:rsidR="00B11EB3" w:rsidRPr="00044D5B" w:rsidRDefault="00B11EB3" w:rsidP="00B11EB3">
      <w:pPr>
        <w:pStyle w:val="DanceBody"/>
      </w:pPr>
      <w:r w:rsidRPr="00044D5B">
        <w:tab/>
        <w:t>` 5- 8</w:t>
      </w:r>
      <w:r>
        <w:t xml:space="preserve">   </w:t>
      </w:r>
      <w:r w:rsidRPr="00044D5B">
        <w:t xml:space="preserve">Set to partners &amp; turn 2H, 2s+3s ending on own sides having changed places </w:t>
      </w:r>
      <w:r w:rsidRPr="00044D5B">
        <w:rPr>
          <w:b/>
        </w:rPr>
        <w:t>while</w:t>
      </w:r>
    </w:p>
    <w:p w:rsidR="00B11EB3" w:rsidRPr="00044D5B" w:rsidRDefault="00B11EB3" w:rsidP="00B11EB3">
      <w:pPr>
        <w:pStyle w:val="DanceBody"/>
      </w:pPr>
      <w:r>
        <w:tab/>
        <w:t>`</w:t>
      </w:r>
      <w:r w:rsidRPr="00044D5B">
        <w:t>1s and 4s remain in the centre with both hands joined ready for</w:t>
      </w:r>
    </w:p>
    <w:p w:rsidR="00B11EB3" w:rsidRPr="00044D5B" w:rsidRDefault="00B11EB3" w:rsidP="00B11EB3">
      <w:pPr>
        <w:pStyle w:val="DanceBody"/>
      </w:pPr>
      <w:r>
        <w:t xml:space="preserve"> 9-16</w:t>
      </w:r>
      <w:r>
        <w:tab/>
        <w:t>1s+</w:t>
      </w:r>
      <w:r w:rsidRPr="00044D5B">
        <w:t xml:space="preserve">4s dance 1/2 Diamond Poussette to end on the sidelines; 2s+4s </w:t>
      </w:r>
      <w:r w:rsidRPr="00044D5B">
        <w:rPr>
          <w:b/>
        </w:rPr>
        <w:t>also</w:t>
      </w:r>
      <w:r w:rsidRPr="00044D5B">
        <w:t xml:space="preserve"> 1s+3s Set+Link, to 4 2 3 1</w:t>
      </w:r>
    </w:p>
    <w:p w:rsidR="00B11EB3" w:rsidRDefault="00B11EB3" w:rsidP="00B11EB3">
      <w:pPr>
        <w:pStyle w:val="DanceBody"/>
      </w:pPr>
      <w:r>
        <w:t>17-20</w:t>
      </w:r>
      <w:r w:rsidRPr="00044D5B">
        <w:tab/>
        <w:t>2s turn partner LH  1.1/2 times</w:t>
      </w:r>
      <w:r w:rsidRPr="00044D5B">
        <w:rPr>
          <w:b/>
        </w:rPr>
        <w:t xml:space="preserve"> while</w:t>
      </w:r>
      <w:r w:rsidRPr="00044D5B">
        <w:t xml:space="preserve"> 3s turn partner RH 1.1/2 times, </w:t>
      </w:r>
      <w:r w:rsidRPr="00044D5B">
        <w:rPr>
          <w:b/>
        </w:rPr>
        <w:t>as</w:t>
      </w:r>
      <w:r>
        <w:t xml:space="preserve"> 4s+</w:t>
      </w:r>
      <w:r w:rsidRPr="00044D5B">
        <w:t xml:space="preserve">1s chase clockwise </w:t>
      </w:r>
      <w:r>
        <w:t>1/2 way round (1) (2) (3) (4)</w:t>
      </w:r>
    </w:p>
    <w:p w:rsidR="00B11EB3" w:rsidRPr="00044D5B" w:rsidRDefault="00B11EB3" w:rsidP="00B11EB3">
      <w:pPr>
        <w:pStyle w:val="DanceBody"/>
      </w:pPr>
      <w:r>
        <w:t>21-24</w:t>
      </w:r>
      <w:r>
        <w:tab/>
      </w:r>
      <w:r w:rsidRPr="00044D5B">
        <w:t>1</w:t>
      </w:r>
      <w:r>
        <w:t xml:space="preserve">L+2M cross RH then 1M+2L cross </w:t>
      </w:r>
      <w:r w:rsidRPr="00044D5B">
        <w:t xml:space="preserve">LH </w:t>
      </w:r>
      <w:r w:rsidRPr="00044D5B">
        <w:rPr>
          <w:b/>
        </w:rPr>
        <w:t>as</w:t>
      </w:r>
      <w:r>
        <w:t xml:space="preserve"> 1L+</w:t>
      </w:r>
      <w:r w:rsidRPr="00044D5B">
        <w:t>3L cross LH</w:t>
      </w:r>
    </w:p>
    <w:p w:rsidR="00B11EB3" w:rsidRDefault="00B11EB3" w:rsidP="00B11EB3">
      <w:pPr>
        <w:pStyle w:val="DanceBody"/>
      </w:pPr>
      <w:r w:rsidRPr="00044D5B">
        <w:t>25-28</w:t>
      </w:r>
      <w:r w:rsidRPr="00044D5B">
        <w:tab/>
        <w:t>1M+3L also 1L+4M cross RH; 1M+4L cross LH</w:t>
      </w:r>
    </w:p>
    <w:p w:rsidR="00B11EB3" w:rsidRPr="00044D5B" w:rsidRDefault="00B11EB3" w:rsidP="00B11EB3">
      <w:pPr>
        <w:pStyle w:val="DanceBody"/>
        <w:keepNext w:val="0"/>
      </w:pPr>
      <w:r w:rsidRPr="00044D5B">
        <w:t>29-32</w:t>
      </w:r>
      <w:r w:rsidRPr="00044D5B">
        <w:tab/>
        <w:t>1s+4s &amp; 2s+3s dance LH across once ro</w:t>
      </w:r>
      <w:r>
        <w:t>und</w:t>
      </w:r>
    </w:p>
    <w:p w:rsidR="00B11EB3" w:rsidRDefault="00B11EB3" w:rsidP="00B11EB3"/>
    <w:p w:rsidR="00B11EB3" w:rsidRDefault="00B11EB3" w:rsidP="00B11EB3">
      <w:pPr>
        <w:pStyle w:val="Minicrib"/>
      </w:pPr>
      <w:r>
        <w:t>ENDLESS SUMMER  (R8x32)  3C (4C set)</w:t>
      </w:r>
      <w:r>
        <w:tab/>
        <w:t>Jens Heckmann  Freiburg Corona Collection</w:t>
      </w:r>
    </w:p>
    <w:p w:rsidR="00B11EB3" w:rsidRDefault="00B11EB3" w:rsidP="00B11EB3">
      <w:pPr>
        <w:pStyle w:val="DanceBody"/>
      </w:pPr>
      <w:r>
        <w:t xml:space="preserve"> 1- 8</w:t>
      </w:r>
      <w:r>
        <w:tab/>
        <w:t>1s+2s dance 1/2 Set &amp; Rotate (set, rotate singly &amp; dance on 1 place clockwise), 1s+2s dance 1/2 Set &amp; Rotate again (2) (1) 3</w:t>
      </w:r>
    </w:p>
    <w:p w:rsidR="00B11EB3" w:rsidRDefault="00B11EB3" w:rsidP="00B11EB3">
      <w:pPr>
        <w:pStyle w:val="DanceBody"/>
      </w:pPr>
      <w:r>
        <w:t xml:space="preserve"> 9-16</w:t>
      </w:r>
      <w:r>
        <w:tab/>
        <w:t>1s dance reels of 3 on opposite sides (1M down LSh to 1st corner, 1L up RSh to 1st corners)</w:t>
      </w:r>
    </w:p>
    <w:p w:rsidR="00B11EB3" w:rsidRDefault="00B11EB3" w:rsidP="00B11EB3">
      <w:pPr>
        <w:pStyle w:val="DanceBody"/>
      </w:pPr>
      <w:r>
        <w:t>17-24</w:t>
      </w:r>
      <w:r>
        <w:tab/>
        <w:t>2s+1s petronella in tandem (no hands) &amp; set &amp; repeat 1 2 3</w:t>
      </w:r>
    </w:p>
    <w:p w:rsidR="00B11EB3" w:rsidRDefault="00B11EB3" w:rsidP="00B11EB3">
      <w:pPr>
        <w:pStyle w:val="DanceBody"/>
      </w:pPr>
      <w:r>
        <w:t>25-28</w:t>
      </w:r>
      <w:r>
        <w:tab/>
        <w:t>1s+2s dance 1/2 Espagnole (no hands)</w:t>
      </w:r>
    </w:p>
    <w:p w:rsidR="00B11EB3" w:rsidRPr="003A22D6" w:rsidRDefault="00B11EB3" w:rsidP="00B11EB3">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B11EB3" w:rsidRDefault="00B11EB3" w:rsidP="00B11EB3">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B11EB3" w:rsidRDefault="00B11EB3" w:rsidP="00B11EB3">
      <w:pPr>
        <w:pStyle w:val="DanceBody"/>
        <w:keepNext w:val="0"/>
      </w:pPr>
      <w:r>
        <w:t>29-32</w:t>
      </w:r>
      <w:r>
        <w:tab/>
        <w:t xml:space="preserve">2s dance LSh DoSiDo </w:t>
      </w:r>
      <w:r w:rsidRPr="006C6E2A">
        <w:rPr>
          <w:b/>
        </w:rPr>
        <w:t>while</w:t>
      </w:r>
      <w:r>
        <w:rPr>
          <w:b/>
        </w:rPr>
        <w:t xml:space="preserve"> </w:t>
      </w:r>
      <w:r w:rsidRPr="006C6E2A">
        <w:t>1s</w:t>
      </w:r>
      <w:r>
        <w:t xml:space="preserve"> dance RSh DoSiDo.  2 1 3</w:t>
      </w:r>
    </w:p>
    <w:p w:rsidR="00B11EB3" w:rsidRDefault="00B11EB3" w:rsidP="00B11EB3"/>
    <w:p w:rsidR="00B11EB3" w:rsidRDefault="00B11EB3" w:rsidP="00B11EB3">
      <w:pPr>
        <w:pStyle w:val="Minicrib"/>
      </w:pPr>
      <w:r>
        <w:t>ENDRICK WATER  (S3x32)  3C Set</w:t>
      </w:r>
      <w:r>
        <w:tab/>
        <w:t>Alasdair Brown</w:t>
      </w:r>
    </w:p>
    <w:p w:rsidR="00B11EB3" w:rsidRPr="00B250AE" w:rsidRDefault="00B11EB3" w:rsidP="00B11EB3">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B11EB3" w:rsidRPr="00B250AE" w:rsidRDefault="00B11EB3" w:rsidP="00B11EB3">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B11EB3" w:rsidRPr="00B250AE" w:rsidRDefault="00B11EB3" w:rsidP="00B11EB3">
      <w:pPr>
        <w:pStyle w:val="DanceBody"/>
      </w:pPr>
      <w:r>
        <w:t>17-24</w:t>
      </w:r>
      <w:r w:rsidRPr="00B250AE">
        <w:tab/>
        <w:t>1s+2s+3s dance 3 couple Bourrel: -</w:t>
      </w:r>
    </w:p>
    <w:p w:rsidR="00B11EB3" w:rsidRPr="00B250AE" w:rsidRDefault="00B11EB3" w:rsidP="00B11EB3">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B11EB3" w:rsidRPr="00B250AE" w:rsidRDefault="00B11EB3" w:rsidP="00B11EB3">
      <w:pPr>
        <w:pStyle w:val="DanceBody"/>
      </w:pPr>
      <w:r>
        <w:tab/>
        <w:t xml:space="preserve">21-24    </w:t>
      </w:r>
      <w:r w:rsidRPr="00B250AE">
        <w:t>All set &amp; turn 2H to own sides.  2 1 3</w:t>
      </w:r>
    </w:p>
    <w:p w:rsidR="00B11EB3" w:rsidRPr="00B250AE" w:rsidRDefault="00B11EB3" w:rsidP="00B11EB3">
      <w:pPr>
        <w:pStyle w:val="DanceBody"/>
        <w:keepNext w:val="0"/>
      </w:pPr>
      <w:r w:rsidRPr="00B250AE">
        <w:t>25-32</w:t>
      </w:r>
      <w:r w:rsidRPr="00B250AE">
        <w:tab/>
        <w:t>1s+3s Set &amp; Rotate</w:t>
      </w:r>
    </w:p>
    <w:p w:rsidR="00B11EB3" w:rsidRDefault="00B11EB3" w:rsidP="00B11EB3"/>
    <w:p w:rsidR="00B11EB3" w:rsidRDefault="00B11EB3" w:rsidP="00B11EB3">
      <w:pPr>
        <w:pStyle w:val="Minicrib"/>
      </w:pPr>
      <w:r>
        <w:t>THE ENGAGEMENT RING  (S3x32)  3C Set</w:t>
      </w:r>
      <w:r>
        <w:tab/>
        <w:t>Wouter &amp; Liebet Joubert  Fields Of Gold</w:t>
      </w:r>
    </w:p>
    <w:p w:rsidR="00B11EB3" w:rsidRDefault="00B11EB3" w:rsidP="00B11EB3">
      <w:pPr>
        <w:pStyle w:val="DanceBody"/>
      </w:pPr>
      <w:r>
        <w:t xml:space="preserve"> 1- 4</w:t>
      </w:r>
      <w:r>
        <w:tab/>
        <w:t>1s dance LSh round each other &amp; cast to 2nd place own side (2s step up bars 3-4)</w:t>
      </w:r>
    </w:p>
    <w:p w:rsidR="00B11EB3" w:rsidRDefault="00B11EB3" w:rsidP="00B11EB3">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B11EB3" w:rsidRDefault="00B11EB3" w:rsidP="00B11EB3">
      <w:pPr>
        <w:pStyle w:val="DanceBody"/>
      </w:pPr>
      <w:r>
        <w:t xml:space="preserve"> 9-16</w:t>
      </w:r>
      <w:r>
        <w:tab/>
        <w:t>1s dance 1/2 diag R&amp;L (1M up, 1L down), 1s dance 1/2 diag R&amp;L (1M up, 1L down) (3) (1) (2)</w:t>
      </w:r>
    </w:p>
    <w:p w:rsidR="00B11EB3" w:rsidRDefault="00B11EB3" w:rsidP="00B11EB3">
      <w:pPr>
        <w:pStyle w:val="DanceBody"/>
      </w:pPr>
      <w:r>
        <w:t>17-20</w:t>
      </w:r>
      <w:r>
        <w:tab/>
        <w:t>1s dance 1/2 diagonal RSh reel of 4 with 3rd corners, 1s pass RSh to face 4th corners</w:t>
      </w:r>
    </w:p>
    <w:p w:rsidR="00B11EB3" w:rsidRDefault="00B11EB3" w:rsidP="00B11EB3">
      <w:pPr>
        <w:pStyle w:val="DanceBody"/>
      </w:pPr>
      <w:r>
        <w:t>21-24</w:t>
      </w:r>
      <w:r>
        <w:tab/>
        <w:t>1s dance 1/2 diagonal RSh reel of 4 with 4th corners 2 1 3</w:t>
      </w:r>
    </w:p>
    <w:p w:rsidR="00B11EB3" w:rsidRDefault="00B11EB3" w:rsidP="00B11EB3">
      <w:pPr>
        <w:pStyle w:val="DanceBody"/>
        <w:keepNext w:val="0"/>
      </w:pPr>
      <w:r>
        <w:t>25-32</w:t>
      </w:r>
      <w:r>
        <w:tab/>
        <w:t>2s+1s+3s dance the knot.  3 1 2</w:t>
      </w:r>
    </w:p>
    <w:p w:rsidR="00B11EB3" w:rsidRDefault="00B11EB3" w:rsidP="00B11EB3"/>
    <w:p w:rsidR="00B11EB3" w:rsidRDefault="00B11EB3" w:rsidP="00B11EB3">
      <w:pPr>
        <w:pStyle w:val="Minicrib"/>
      </w:pPr>
      <w:r>
        <w:t>ENGINE ROOM  (R8x32)  3C (4C set)</w:t>
      </w:r>
      <w:r>
        <w:tab/>
        <w:t>R Wallace+G Thomas  San Andreas Coll</w:t>
      </w:r>
    </w:p>
    <w:p w:rsidR="00B11EB3" w:rsidRPr="00645BBA" w:rsidRDefault="00B11EB3" w:rsidP="00B11EB3">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B11EB3" w:rsidRPr="00645BBA" w:rsidRDefault="00B11EB3" w:rsidP="00B11EB3">
      <w:pPr>
        <w:pStyle w:val="DanceBody"/>
      </w:pPr>
      <w:r>
        <w:t xml:space="preserve"> </w:t>
      </w:r>
      <w:r w:rsidRPr="00645BBA">
        <w:t>9-16</w:t>
      </w:r>
      <w:r w:rsidRPr="00645BBA">
        <w:tab/>
        <w:t xml:space="preserve">1s dance DoSiDo, 1s cast </w:t>
      </w:r>
      <w:r>
        <w:t>1 place &amp; cross RH</w:t>
      </w:r>
    </w:p>
    <w:p w:rsidR="00B11EB3" w:rsidRDefault="00B11EB3" w:rsidP="00B11EB3">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rPr>
        <w:t xml:space="preserve"> while </w:t>
      </w:r>
      <w:r w:rsidRPr="00645BBA">
        <w:t>1</w:t>
      </w:r>
      <w:r w:rsidRPr="00972EEB">
        <w:t>st</w:t>
      </w:r>
      <w:r>
        <w:t xml:space="preserve"> </w:t>
      </w:r>
      <w:r w:rsidRPr="00645BBA">
        <w:t>crns dance DoSiDo</w:t>
      </w:r>
    </w:p>
    <w:p w:rsidR="00B11EB3" w:rsidRPr="00645BBA" w:rsidRDefault="00B11EB3" w:rsidP="00B11EB3">
      <w:pPr>
        <w:pStyle w:val="DanceBody"/>
      </w:pPr>
      <w:r>
        <w:t>21-24</w:t>
      </w:r>
      <w:r>
        <w:tab/>
        <w:t>1s dance 1/2 Double Triangles</w:t>
      </w:r>
    </w:p>
    <w:p w:rsidR="00B11EB3" w:rsidRPr="00645BBA" w:rsidRDefault="00B11EB3" w:rsidP="00B11EB3">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rPr>
        <w:t xml:space="preserve"> while </w:t>
      </w:r>
      <w:r w:rsidRPr="00645BBA">
        <w:t>2</w:t>
      </w:r>
      <w:r w:rsidRPr="00972EEB">
        <w:t>nd</w:t>
      </w:r>
      <w:r>
        <w:t xml:space="preserve"> </w:t>
      </w:r>
      <w:r w:rsidRPr="00645BBA">
        <w:t>crns dance DoSiDo</w:t>
      </w:r>
    </w:p>
    <w:p w:rsidR="00B11EB3" w:rsidRPr="00645BBA" w:rsidRDefault="00B11EB3" w:rsidP="00B11EB3">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B11EB3" w:rsidRDefault="00B11EB3" w:rsidP="00B11EB3"/>
    <w:p w:rsidR="00B11EB3" w:rsidRDefault="00B11EB3" w:rsidP="00B11EB3">
      <w:pPr>
        <w:pStyle w:val="Minicrib"/>
      </w:pPr>
      <w:r>
        <w:t>ENID'S WELCOME  (S4x32)  Sq.Set</w:t>
      </w:r>
      <w:r>
        <w:tab/>
        <w:t>Wendy Mumford</w:t>
      </w:r>
    </w:p>
    <w:p w:rsidR="00B11EB3" w:rsidRDefault="00B11EB3" w:rsidP="00B11EB3">
      <w:pPr>
        <w:pStyle w:val="DanceBody"/>
      </w:pPr>
      <w:r>
        <w:t xml:space="preserve"> 1- 8</w:t>
      </w:r>
      <w:r>
        <w:tab/>
        <w:t>1s+3s dance 1/2 R&amp;L, 2s+4s dance 1/2 R&amp;L</w:t>
      </w:r>
    </w:p>
    <w:p w:rsidR="00B11EB3" w:rsidRDefault="00B11EB3" w:rsidP="00B11EB3">
      <w:pPr>
        <w:pStyle w:val="DanceBody"/>
      </w:pPr>
      <w:r>
        <w:t xml:space="preserve"> 9-16</w:t>
      </w:r>
      <w:r>
        <w:tab/>
        <w:t>All dance the Targe:-</w:t>
      </w:r>
    </w:p>
    <w:p w:rsidR="00B11EB3" w:rsidRDefault="00B11EB3" w:rsidP="00B11EB3">
      <w:pPr>
        <w:pStyle w:val="DanceBody"/>
      </w:pPr>
      <w:r>
        <w:tab/>
        <w:t>9-10    Ladies 3/4 turn RH</w:t>
      </w:r>
      <w:r w:rsidRPr="00BA6B4D">
        <w:rPr>
          <w:b/>
        </w:rPr>
        <w:t xml:space="preserve"> while </w:t>
      </w:r>
      <w:r>
        <w:t>Men dance 1/4 way round anticlockwise</w:t>
      </w:r>
    </w:p>
    <w:p w:rsidR="00B11EB3" w:rsidRDefault="00B11EB3" w:rsidP="00B11EB3">
      <w:pPr>
        <w:pStyle w:val="DanceBody"/>
      </w:pPr>
      <w:r>
        <w:tab/>
        <w:t>11-12  Men turn partners once round LH</w:t>
      </w:r>
    </w:p>
    <w:p w:rsidR="00B11EB3" w:rsidRDefault="00B11EB3" w:rsidP="00B11EB3">
      <w:pPr>
        <w:pStyle w:val="DanceBody"/>
      </w:pPr>
      <w:r>
        <w:tab/>
        <w:t>13-16  Repeat bars 9-12</w:t>
      </w:r>
    </w:p>
    <w:p w:rsidR="00B11EB3" w:rsidRDefault="00B11EB3" w:rsidP="00B11EB3">
      <w:pPr>
        <w:pStyle w:val="DanceBody"/>
      </w:pPr>
      <w:r>
        <w:t>17-24</w:t>
      </w:r>
      <w:r>
        <w:tab/>
        <w:t>Set to partner &amp; 1/2 turn 2H to face corners, all set &amp; 1/2 turn 2H</w:t>
      </w:r>
    </w:p>
    <w:p w:rsidR="00B11EB3" w:rsidRDefault="00B11EB3" w:rsidP="00B11EB3">
      <w:pPr>
        <w:pStyle w:val="DanceBody"/>
        <w:keepNext w:val="0"/>
      </w:pPr>
      <w:r>
        <w:t>25-32</w:t>
      </w:r>
      <w:r>
        <w:tab/>
        <w:t>2s+4s dance 1/2 Ladies' Chain, 1s+3s dance 1/2 Ladies' Chain.  2 3 4 1</w:t>
      </w:r>
    </w:p>
    <w:p w:rsidR="00B11EB3" w:rsidRDefault="00B11EB3" w:rsidP="00B11EB3"/>
    <w:p w:rsidR="00B11EB3" w:rsidRDefault="00B11EB3" w:rsidP="00B11EB3">
      <w:pPr>
        <w:pStyle w:val="Minicrib"/>
      </w:pPr>
      <w:r>
        <w:t>ENNISKILLEN DRAGOONS  (J4x32)  4C set</w:t>
      </w:r>
      <w:r>
        <w:tab/>
        <w:t>Tom Izbicki  Jean Patrick Collection</w:t>
      </w:r>
    </w:p>
    <w:p w:rsidR="00B11EB3" w:rsidRDefault="00B11EB3" w:rsidP="00B11EB3">
      <w:pPr>
        <w:pStyle w:val="DanceBody"/>
      </w:pPr>
      <w:r>
        <w:t xml:space="preserve"> 1- 8</w:t>
      </w:r>
      <w:r>
        <w:tab/>
        <w:t>1s lead down [3 bars], lead back to top &amp; cast to 2nd place</w:t>
      </w:r>
    </w:p>
    <w:p w:rsidR="00B11EB3" w:rsidRDefault="00B11EB3" w:rsidP="00B11EB3">
      <w:pPr>
        <w:pStyle w:val="DanceBody"/>
      </w:pPr>
      <w:r>
        <w:t xml:space="preserve"> 9-16</w:t>
      </w:r>
      <w:r>
        <w:tab/>
        <w:t>1s+3s turn prtnrs RH 1.1/2 times, 1s face up/3s face down,1s+3s set to end couple &amp; turn them  3/4 (nearer hands) to finish on sides   2 (1) (3) 4</w:t>
      </w:r>
    </w:p>
    <w:p w:rsidR="00B11EB3" w:rsidRDefault="00B11EB3" w:rsidP="00B11EB3">
      <w:pPr>
        <w:pStyle w:val="DanceBody"/>
      </w:pPr>
      <w:r>
        <w:t>17-24</w:t>
      </w:r>
      <w:r>
        <w:tab/>
        <w:t>1s+3s dance 1/2 R&amp;L, 1s+3s turn partner RH, 1s ending in centre, 3s on sides &amp; 4s coming in ready for …</w:t>
      </w:r>
    </w:p>
    <w:p w:rsidR="00B11EB3" w:rsidRDefault="00B11EB3" w:rsidP="00B11EB3">
      <w:pPr>
        <w:pStyle w:val="DanceBody"/>
        <w:keepNext w:val="0"/>
      </w:pPr>
      <w:r>
        <w:t>25-32</w:t>
      </w:r>
      <w:r>
        <w:tab/>
        <w:t>1s+4s Poussette   2 3 4 1</w:t>
      </w:r>
    </w:p>
    <w:p w:rsidR="00B11EB3" w:rsidRDefault="00B11EB3" w:rsidP="00B11EB3"/>
    <w:p w:rsidR="00B11EB3" w:rsidRDefault="00B11EB3" w:rsidP="00B11EB3">
      <w:pPr>
        <w:pStyle w:val="Minicrib"/>
      </w:pPr>
      <w:r>
        <w:t>THE ENNISMORE STRATHSPEY  (S4x32)  4C set</w:t>
      </w:r>
      <w:r>
        <w:tab/>
        <w:t>Ann Dix  London Jubilee Bk</w:t>
      </w:r>
    </w:p>
    <w:p w:rsidR="00B11EB3" w:rsidRPr="009B0A03" w:rsidRDefault="00B11EB3" w:rsidP="00B11EB3">
      <w:pPr>
        <w:pStyle w:val="DanceBody"/>
      </w:pPr>
      <w:r w:rsidRPr="009B0A03">
        <w:t xml:space="preserve"> 1- 8</w:t>
      </w:r>
      <w:r w:rsidRPr="009B0A03">
        <w:tab/>
        <w:t>All set &amp; turn 2H, all dance 1/2 reflection reels of 4 on sides (LSh on Ladies' side &amp; RSh on Men's side)</w:t>
      </w:r>
    </w:p>
    <w:p w:rsidR="00B11EB3" w:rsidRDefault="00B11EB3" w:rsidP="00B11EB3">
      <w:pPr>
        <w:pStyle w:val="DanceBody"/>
      </w:pPr>
      <w:r w:rsidRPr="009B0A03">
        <w:t xml:space="preserve"> 9-16</w:t>
      </w:r>
      <w:r w:rsidRPr="009B0A03">
        <w:tab/>
        <w:t>4s+3s &amp; 2s+1</w:t>
      </w:r>
      <w:r>
        <w:t>s</w:t>
      </w:r>
      <w:r w:rsidRPr="009B0A03">
        <w:t xml:space="preserve"> dance double Fig of 8</w:t>
      </w:r>
    </w:p>
    <w:p w:rsidR="00B11EB3" w:rsidRPr="009B0A03" w:rsidRDefault="00B11EB3" w:rsidP="00B11EB3">
      <w:pPr>
        <w:pStyle w:val="DanceBody"/>
      </w:pPr>
      <w:r w:rsidRPr="009B0A03">
        <w:t>17-24</w:t>
      </w:r>
      <w:r w:rsidRPr="009B0A03">
        <w:tab/>
        <w:t>4s &amp; 2s set to partners &amp; turn RH, 4s cast to 3rd place</w:t>
      </w:r>
      <w:r w:rsidRPr="009B0A03">
        <w:rPr>
          <w:b/>
        </w:rPr>
        <w:t xml:space="preserve"> while </w:t>
      </w:r>
      <w:r w:rsidRPr="009B0A03">
        <w:t>2s lead up to top</w:t>
      </w:r>
    </w:p>
    <w:p w:rsidR="00B11EB3" w:rsidRPr="009B0A03" w:rsidRDefault="00B11EB3" w:rsidP="00B11EB3">
      <w:pPr>
        <w:pStyle w:val="DanceBody"/>
        <w:keepNext w:val="0"/>
      </w:pPr>
      <w:r w:rsidRPr="009B0A03">
        <w:t>25-32</w:t>
      </w:r>
      <w:r w:rsidRPr="009B0A03">
        <w:tab/>
        <w:t>2s+3s &amp; 4s+1s dance R&amp;L</w:t>
      </w:r>
    </w:p>
    <w:p w:rsidR="00B11EB3" w:rsidRDefault="00B11EB3" w:rsidP="00B11EB3"/>
    <w:p w:rsidR="00B11EB3" w:rsidRDefault="00B11EB3" w:rsidP="00B11EB3">
      <w:pPr>
        <w:pStyle w:val="Minicrib"/>
      </w:pPr>
      <w:r>
        <w:t>ENTENTE FLORALE  (J5x48)  5C set</w:t>
      </w:r>
      <w:r>
        <w:tab/>
        <w:t>John Drewry  Bankhead Bk 4</w:t>
      </w:r>
    </w:p>
    <w:p w:rsidR="00B11EB3" w:rsidRDefault="00B11EB3" w:rsidP="00B11EB3">
      <w:pPr>
        <w:pStyle w:val="DanceBody"/>
      </w:pPr>
      <w:r>
        <w:t xml:space="preserve"> 1- 8</w:t>
      </w:r>
      <w:r>
        <w:tab/>
        <w:t>All set, 1s+2s</w:t>
      </w:r>
      <w:r w:rsidRPr="007F0D5A">
        <w:rPr>
          <w:b/>
        </w:rPr>
        <w:t xml:space="preserve"> also </w:t>
      </w:r>
      <w:r>
        <w:t>4s+5s Petronella-in-tandem (skip change steps) to opposite side</w:t>
      </w:r>
      <w:r w:rsidRPr="00BA6B4D">
        <w:rPr>
          <w:b/>
        </w:rPr>
        <w:t xml:space="preserve"> while </w:t>
      </w:r>
      <w:r>
        <w:t>3s cast &amp; dance clockwise thru end couples to opp side</w:t>
      </w:r>
    </w:p>
    <w:p w:rsidR="00B11EB3" w:rsidRDefault="00B11EB3" w:rsidP="00B11EB3">
      <w:pPr>
        <w:pStyle w:val="DanceBody"/>
      </w:pPr>
      <w:r>
        <w:t xml:space="preserve"> 9-16</w:t>
      </w:r>
      <w:r>
        <w:tab/>
        <w:t>All set, 2s+1s</w:t>
      </w:r>
      <w:r w:rsidRPr="007F0D5A">
        <w:rPr>
          <w:b/>
        </w:rPr>
        <w:t xml:space="preserve"> also </w:t>
      </w:r>
      <w:r>
        <w:t>5s+4s dance RH across 1/2 way</w:t>
      </w:r>
      <w:r w:rsidRPr="00BA6B4D">
        <w:rPr>
          <w:b/>
        </w:rPr>
        <w:t xml:space="preserve"> while </w:t>
      </w:r>
      <w:r>
        <w:t>3s cross RH &amp; all turn partner RH</w:t>
      </w:r>
    </w:p>
    <w:p w:rsidR="00B11EB3" w:rsidRDefault="00B11EB3" w:rsidP="00B11EB3">
      <w:pPr>
        <w:pStyle w:val="DanceBody"/>
      </w:pPr>
      <w:r>
        <w:t>17-24</w:t>
      </w:r>
      <w:r>
        <w:tab/>
        <w:t>1s &amp; 3s set, cross RH, cast down 1 place &amp; turn partner RH 1.1/4 times to face 1</w:t>
      </w:r>
      <w:r w:rsidRPr="00972EEB">
        <w:t>st</w:t>
      </w:r>
      <w:r>
        <w:t xml:space="preserve"> corner</w:t>
      </w:r>
    </w:p>
    <w:p w:rsidR="00B11EB3" w:rsidRDefault="00B11EB3" w:rsidP="00B11EB3">
      <w:pPr>
        <w:pStyle w:val="DanceBody"/>
      </w:pPr>
      <w:r>
        <w:t>25-28</w:t>
      </w:r>
      <w:r>
        <w:tab/>
        <w:t>1s &amp; 3s dance RSh round 1</w:t>
      </w:r>
      <w:r w:rsidRPr="00972EEB">
        <w:t>st</w:t>
      </w:r>
      <w:r>
        <w:t xml:space="preserve"> corner</w:t>
      </w:r>
      <w:r w:rsidRPr="00BA6B4D">
        <w:rPr>
          <w:b/>
        </w:rPr>
        <w:t xml:space="preserve"> while </w:t>
      </w:r>
      <w:r>
        <w:t>corners advance to hold RH</w:t>
      </w:r>
      <w:r w:rsidRPr="00BA6B4D">
        <w:rPr>
          <w:b/>
        </w:rPr>
        <w:t xml:space="preserve"> </w:t>
      </w:r>
      <w:r>
        <w:rPr>
          <w:b/>
        </w:rPr>
        <w:t xml:space="preserve">as </w:t>
      </w:r>
      <w:r>
        <w:t>Ladies dance under Men's arm &amp; retire to places, 1s &amp; 3s pass RSh to end in line in centre of set facing opposite sides (RSh to RSh)</w:t>
      </w:r>
    </w:p>
    <w:p w:rsidR="00B11EB3" w:rsidRDefault="00B11EB3" w:rsidP="00B11EB3">
      <w:pPr>
        <w:pStyle w:val="DanceBody"/>
      </w:pPr>
      <w:r>
        <w:t>29-32</w:t>
      </w:r>
      <w:r>
        <w:tab/>
        <w:t>1M+2s</w:t>
      </w:r>
      <w:r w:rsidRPr="007F0D5A">
        <w:rPr>
          <w:b/>
        </w:rPr>
        <w:t xml:space="preserve"> also </w:t>
      </w:r>
      <w:r>
        <w:t>3L+5s dance LH across</w:t>
      </w:r>
      <w:r w:rsidRPr="00BA6B4D">
        <w:rPr>
          <w:b/>
        </w:rPr>
        <w:t xml:space="preserve"> while </w:t>
      </w:r>
      <w:r>
        <w:t>1L+3M 3/4 turn LH to end between 4s &amp; Bal-in-Line across</w:t>
      </w:r>
    </w:p>
    <w:p w:rsidR="00B11EB3" w:rsidRDefault="00B11EB3" w:rsidP="00B11EB3">
      <w:pPr>
        <w:pStyle w:val="DanceBody"/>
      </w:pPr>
      <w:r>
        <w:t>33-40</w:t>
      </w:r>
      <w:r>
        <w:tab/>
        <w:t>1M followed by 2M+2L chase down behind 4L to bottom of set &amp; loop round</w:t>
      </w:r>
      <w:r w:rsidRPr="00BA6B4D">
        <w:rPr>
          <w:b/>
        </w:rPr>
        <w:t xml:space="preserve"> </w:t>
      </w:r>
      <w:r>
        <w:rPr>
          <w:b/>
        </w:rPr>
        <w:t xml:space="preserve">as </w:t>
      </w:r>
      <w:r>
        <w:t>3L followed by 5L+5M dance behind 4M to top &amp; loop round</w:t>
      </w:r>
      <w:r w:rsidRPr="00BA6B4D">
        <w:rPr>
          <w:b/>
        </w:rPr>
        <w:t xml:space="preserve"> while </w:t>
      </w:r>
      <w:r>
        <w:t>1L+4L</w:t>
      </w:r>
      <w:r w:rsidRPr="007F0D5A">
        <w:rPr>
          <w:b/>
        </w:rPr>
        <w:t xml:space="preserve"> also </w:t>
      </w:r>
      <w:r>
        <w:t>4M+3M turns RH &amp; join in chase (1L behind 2L &amp; 3M behind 5M) to form 1 large circle (5 3 4 1 2) &amp; all dance clockwise for 4 steps</w:t>
      </w:r>
    </w:p>
    <w:p w:rsidR="00B11EB3" w:rsidRDefault="00B11EB3" w:rsidP="00B11EB3">
      <w:pPr>
        <w:pStyle w:val="DanceBody"/>
        <w:keepNext w:val="0"/>
      </w:pPr>
      <w:r>
        <w:t>41-48</w:t>
      </w:r>
      <w:r>
        <w:tab/>
        <w:t>All circle 10H round to Left for 4 steps, set (retaining hands) &amp; 8 steps back to right.  (5 3 4 1 2)</w:t>
      </w:r>
    </w:p>
    <w:p w:rsidR="00B11EB3" w:rsidRDefault="00B11EB3" w:rsidP="00B11EB3"/>
    <w:p w:rsidR="00B11EB3" w:rsidRDefault="00B11EB3" w:rsidP="00B11EB3">
      <w:pPr>
        <w:pStyle w:val="Minicrib"/>
      </w:pPr>
      <w:r>
        <w:t>THE ENTERTAINER  (S4x32)  4C set</w:t>
      </w:r>
      <w:r>
        <w:tab/>
        <w:t>Ross MacDonald  A Gatineau Gathering</w:t>
      </w:r>
    </w:p>
    <w:p w:rsidR="00B11EB3" w:rsidRDefault="00B11EB3" w:rsidP="00B11EB3">
      <w:pPr>
        <w:pStyle w:val="DanceBody"/>
      </w:pPr>
      <w:r>
        <w:t xml:space="preserve"> 1- 8</w:t>
      </w:r>
      <w:r>
        <w:tab/>
        <w:t>All 4 couples set, cross RH, all chase clockwise 1/2 round</w:t>
      </w:r>
    </w:p>
    <w:p w:rsidR="00B11EB3" w:rsidRDefault="00B11EB3" w:rsidP="00B11EB3">
      <w:pPr>
        <w:pStyle w:val="DanceBody"/>
      </w:pPr>
      <w:r>
        <w:t xml:space="preserve"> 9-16</w:t>
      </w:r>
      <w:r>
        <w:tab/>
        <w:t>All turn partner 1.1/2 2H, all chase clockwise 1/2 round</w:t>
      </w:r>
    </w:p>
    <w:p w:rsidR="00B11EB3" w:rsidRDefault="00B11EB3" w:rsidP="00B11EB3">
      <w:pPr>
        <w:pStyle w:val="DanceBody"/>
      </w:pPr>
      <w:r>
        <w:t>17-24</w:t>
      </w:r>
      <w:r>
        <w:tab/>
        <w:t>All dance 1/2 reels of 4 on sides; 3s+2s+1s (bottom 3 couples) dance 1/2 reels of 3 on sides (1s+2s pass RSh to start)</w:t>
      </w:r>
    </w:p>
    <w:p w:rsidR="00B11EB3" w:rsidRDefault="00B11EB3" w:rsidP="00B11EB3">
      <w:pPr>
        <w:pStyle w:val="DanceBody"/>
        <w:keepNext w:val="0"/>
      </w:pPr>
      <w:r>
        <w:t>25-32</w:t>
      </w:r>
      <w:r>
        <w:tab/>
        <w:t xml:space="preserve">4s+1s </w:t>
      </w:r>
      <w:r>
        <w:rPr>
          <w:b/>
        </w:rPr>
        <w:t>also</w:t>
      </w:r>
      <w:r>
        <w:t xml:space="preserve"> 2s+3s dance "Slip Knot" (as Knot but bars 31-32:  4s+1s </w:t>
      </w:r>
      <w:r>
        <w:rPr>
          <w:b/>
        </w:rPr>
        <w:t>also</w:t>
      </w:r>
      <w:r>
        <w:t xml:space="preserve"> 2s+3s dance 1/2 LH across).  4 1 2 3</w:t>
      </w:r>
    </w:p>
    <w:p w:rsidR="00B11EB3" w:rsidRDefault="00B11EB3" w:rsidP="00B11EB3"/>
    <w:p w:rsidR="00B11EB3" w:rsidRDefault="00B11EB3" w:rsidP="00B11EB3">
      <w:pPr>
        <w:pStyle w:val="Minicrib"/>
      </w:pPr>
      <w:r>
        <w:t>EPPING HUNDRED  (R8x32)  3C (4C set)</w:t>
      </w:r>
      <w:r>
        <w:tab/>
        <w:t>John Drewry  Stoneywood Coll 1</w:t>
      </w:r>
    </w:p>
    <w:p w:rsidR="00B11EB3" w:rsidRDefault="00B11EB3" w:rsidP="00B11EB3">
      <w:pPr>
        <w:pStyle w:val="DanceBody"/>
      </w:pPr>
      <w:r>
        <w:t xml:space="preserve"> 1- 8</w:t>
      </w:r>
      <w:r>
        <w:tab/>
        <w:t>1s+2s set, 1M+2L change places RH, 1L+2M change places LH &amp; 2s+1s cross RH</w:t>
      </w:r>
    </w:p>
    <w:p w:rsidR="00B11EB3" w:rsidRDefault="00B11EB3" w:rsidP="00B11EB3">
      <w:pPr>
        <w:pStyle w:val="DanceBody"/>
      </w:pPr>
      <w:r>
        <w:t xml:space="preserve"> 9-16</w:t>
      </w:r>
      <w:r>
        <w:tab/>
        <w:t>2s+1s dance RH across, 1s+3s dance LH across</w:t>
      </w:r>
    </w:p>
    <w:p w:rsidR="00B11EB3" w:rsidRDefault="00B11EB3" w:rsidP="00B11EB3">
      <w:pPr>
        <w:pStyle w:val="DanceBody"/>
      </w:pPr>
      <w:r>
        <w:t>17-24</w:t>
      </w:r>
      <w:r>
        <w:tab/>
        <w:t>2s+1s+3s dance reels of 3 on sides (2s RSh to 1s to start)</w:t>
      </w:r>
    </w:p>
    <w:p w:rsidR="00B11EB3" w:rsidRDefault="00B11EB3" w:rsidP="00B11EB3">
      <w:pPr>
        <w:pStyle w:val="DanceBody"/>
        <w:keepNext w:val="0"/>
      </w:pPr>
      <w:r>
        <w:t>25-32</w:t>
      </w:r>
      <w:r>
        <w:tab/>
        <w:t>2s+1s+3s circle 6H round for 6 steps, pivot left &amp; chase back to place</w:t>
      </w:r>
    </w:p>
    <w:p w:rsidR="00B11EB3" w:rsidRDefault="00B11EB3" w:rsidP="00B11EB3"/>
    <w:p w:rsidR="00B11EB3" w:rsidRDefault="00B11EB3" w:rsidP="00B11EB3">
      <w:pPr>
        <w:pStyle w:val="Minicrib"/>
      </w:pPr>
      <w:r>
        <w:t>EPUNI STATION  (R4x32)  4C Set</w:t>
      </w:r>
      <w:r>
        <w:tab/>
        <w:t>G Machin  Morison's Bush Coll</w:t>
      </w:r>
    </w:p>
    <w:p w:rsidR="00B11EB3" w:rsidRDefault="00B11EB3" w:rsidP="00B11EB3">
      <w:pPr>
        <w:pStyle w:val="DanceBody"/>
      </w:pPr>
      <w:r>
        <w:t xml:space="preserve"> 1- 8</w:t>
      </w:r>
      <w:r>
        <w:tab/>
        <w:t>2s+3s+4s set, petronella turn into middle &amp; set twice with Ladies turning to face up on 2</w:t>
      </w:r>
      <w:r w:rsidRPr="00972EEB">
        <w:t>nd</w:t>
      </w:r>
      <w:r>
        <w:t xml:space="preserve"> setting</w:t>
      </w:r>
    </w:p>
    <w:p w:rsidR="00B11EB3" w:rsidRDefault="00B11EB3" w:rsidP="00B11EB3">
      <w:pPr>
        <w:pStyle w:val="DanceBody"/>
      </w:pPr>
      <w:r>
        <w:t xml:space="preserve"> 9-16</w:t>
      </w:r>
      <w:r>
        <w:tab/>
        <w:t>2s+3s+4s dance up between 1s, cast on opposite sides 1 place, dance down middle &amp; cast to places on opposite sides</w:t>
      </w:r>
    </w:p>
    <w:p w:rsidR="00B11EB3" w:rsidRDefault="00B11EB3" w:rsidP="00B11EB3">
      <w:pPr>
        <w:pStyle w:val="DanceBody"/>
      </w:pPr>
      <w:r>
        <w:t>17-24</w:t>
      </w:r>
      <w:r>
        <w:tab/>
        <w:t>1s set &amp; cast to bottom</w:t>
      </w:r>
      <w:r w:rsidRPr="00BA6B4D">
        <w:rPr>
          <w:b/>
        </w:rPr>
        <w:t xml:space="preserve"> while </w:t>
      </w:r>
      <w:r>
        <w:t>2s+3s+4s set &amp; cross up 1 place, all set &amp; cross RH</w:t>
      </w:r>
    </w:p>
    <w:p w:rsidR="00B11EB3" w:rsidRDefault="00B11EB3" w:rsidP="00B11EB3">
      <w:pPr>
        <w:pStyle w:val="DanceBody"/>
      </w:pPr>
      <w:r>
        <w:t>25-32</w:t>
      </w:r>
      <w:r>
        <w:tab/>
        <w:t>1s dance 1/2 Fig of 8 round 4s &amp; turn RH 1.1/2 times</w:t>
      </w:r>
    </w:p>
    <w:p w:rsidR="00B11EB3" w:rsidRDefault="00B11EB3" w:rsidP="00B11EB3">
      <w:pPr>
        <w:pStyle w:val="DanceBody"/>
        <w:keepNext w:val="0"/>
      </w:pPr>
      <w:r>
        <w:t>All end on opposite sides in order 2 3 4 1 &amp; repeat the dance with Men dancing Ladies part</w:t>
      </w:r>
    </w:p>
    <w:p w:rsidR="00B11EB3" w:rsidRDefault="00B11EB3" w:rsidP="00B11EB3"/>
    <w:p w:rsidR="00B11EB3" w:rsidRDefault="00B11EB3" w:rsidP="00B11EB3">
      <w:pPr>
        <w:pStyle w:val="Minicrib"/>
      </w:pPr>
      <w:r>
        <w:t>EQUILIBRIUM  (J8x32)  3C (4C set)</w:t>
      </w:r>
      <w:r>
        <w:tab/>
        <w:t>Ian Barbour  SCD Archives</w:t>
      </w:r>
    </w:p>
    <w:p w:rsidR="00B11EB3" w:rsidRDefault="00B11EB3" w:rsidP="00B11EB3">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B11EB3" w:rsidRDefault="00B11EB3" w:rsidP="00B11EB3">
      <w:pPr>
        <w:pStyle w:val="DanceBody"/>
      </w:pPr>
      <w:r>
        <w:t xml:space="preserve"> 9-16</w:t>
      </w:r>
      <w:r>
        <w:tab/>
        <w:t>1s dance reel of 3 on opposite sides passing 1</w:t>
      </w:r>
      <w:r w:rsidRPr="00972EEB">
        <w:t>st</w:t>
      </w:r>
      <w:r>
        <w:t xml:space="preserve"> corner RSh to start.  2 (1) 3</w:t>
      </w:r>
    </w:p>
    <w:p w:rsidR="00B11EB3" w:rsidRDefault="00B11EB3" w:rsidP="00B11EB3">
      <w:pPr>
        <w:pStyle w:val="DanceBody"/>
      </w:pPr>
      <w:r>
        <w:t>17-28</w:t>
      </w:r>
      <w:r>
        <w:tab/>
        <w:t>1s dance Fig of 8 Grand Chain:</w:t>
      </w:r>
    </w:p>
    <w:p w:rsidR="00B11EB3" w:rsidRDefault="00B11EB3" w:rsidP="00B11EB3">
      <w:pPr>
        <w:pStyle w:val="DanceBody"/>
      </w:pPr>
      <w:r>
        <w:tab/>
        <w:t>1s change places RH with 1</w:t>
      </w:r>
      <w:r w:rsidRPr="00972EEB">
        <w:t>st</w:t>
      </w:r>
      <w:r>
        <w:t xml:space="preserve"> crnrs on sides</w:t>
      </w:r>
      <w:r w:rsidRPr="00BA6B4D">
        <w:rPr>
          <w:b/>
        </w:rPr>
        <w:t xml:space="preserve"> </w:t>
      </w:r>
      <w:r>
        <w:rPr>
          <w:b/>
        </w:rPr>
        <w:t xml:space="preserve">as </w:t>
      </w:r>
      <w:r>
        <w:t>2</w:t>
      </w:r>
      <w:r w:rsidRPr="00972EEB">
        <w:t>nd</w:t>
      </w:r>
      <w:r>
        <w:t xml:space="preserve"> crnrs cross diag RH, 1s cross diag LH</w:t>
      </w:r>
      <w:r w:rsidRPr="00BA6B4D">
        <w:rPr>
          <w:b/>
        </w:rPr>
        <w:t xml:space="preserve"> </w:t>
      </w:r>
      <w:r>
        <w:rPr>
          <w:b/>
        </w:rPr>
        <w:t xml:space="preserve">as </w:t>
      </w:r>
      <w:r>
        <w:t>others change pl LH on sides, continue this Fig back to place (Each Lady in top pl always cross diag with Man in 3</w:t>
      </w:r>
      <w:r w:rsidRPr="00972EEB">
        <w:t>rd</w:t>
      </w:r>
      <w:r>
        <w:t xml:space="preserve"> pl</w:t>
      </w:r>
      <w:r w:rsidRPr="00BA6B4D">
        <w:rPr>
          <w:b/>
        </w:rPr>
        <w:t xml:space="preserve"> </w:t>
      </w:r>
      <w:r>
        <w:rPr>
          <w:b/>
        </w:rPr>
        <w:t xml:space="preserve">as </w:t>
      </w:r>
      <w:r>
        <w:t>others change pl on sides)</w:t>
      </w:r>
    </w:p>
    <w:p w:rsidR="00B11EB3" w:rsidRDefault="00B11EB3" w:rsidP="00B11EB3">
      <w:pPr>
        <w:pStyle w:val="DanceBody"/>
        <w:keepNext w:val="0"/>
      </w:pPr>
      <w:r>
        <w:t>29-32</w:t>
      </w:r>
      <w:r>
        <w:tab/>
        <w:t>1s set &amp; cross RH.  2 1 3</w:t>
      </w:r>
    </w:p>
    <w:p w:rsidR="00B11EB3" w:rsidRDefault="00B11EB3" w:rsidP="00B11EB3"/>
    <w:p w:rsidR="00B11EB3" w:rsidRDefault="00B11EB3" w:rsidP="00B11EB3">
      <w:pPr>
        <w:pStyle w:val="Minicrib"/>
      </w:pPr>
      <w:r>
        <w:t>ERIC HILL'S REEL  (R8x32)  3C (4C set)</w:t>
      </w:r>
      <w:r>
        <w:tab/>
        <w:t>Ian Barbour  Set &amp; Cast Off Vol 3</w:t>
      </w:r>
    </w:p>
    <w:p w:rsidR="00B11EB3" w:rsidRDefault="00B11EB3" w:rsidP="00B11EB3">
      <w:pPr>
        <w:pStyle w:val="DanceBody"/>
      </w:pPr>
      <w:r>
        <w:t xml:space="preserve"> 1- 8</w:t>
      </w:r>
      <w:r>
        <w:tab/>
        <w:t xml:space="preserve">1s lead down to 3rd place, cross, cast up to top &amp; cross LH </w:t>
      </w:r>
      <w:r>
        <w:rPr>
          <w:b/>
        </w:rPr>
        <w:t>while</w:t>
      </w:r>
      <w:r>
        <w:t xml:space="preserve"> 2s+3s dance R&amp;L starting up/down on sides</w:t>
      </w:r>
    </w:p>
    <w:p w:rsidR="00B11EB3" w:rsidRDefault="00B11EB3" w:rsidP="00B11EB3">
      <w:pPr>
        <w:pStyle w:val="DanceBody"/>
      </w:pPr>
      <w:r>
        <w:t xml:space="preserve"> 9-16</w:t>
      </w:r>
      <w:r>
        <w:tab/>
        <w:t>1s lead down (5 bars) &amp; back up to 2nd place in centre facing up (2s step up 11-12)</w:t>
      </w:r>
    </w:p>
    <w:p w:rsidR="00B11EB3" w:rsidRDefault="00B11EB3" w:rsidP="00B11EB3">
      <w:pPr>
        <w:pStyle w:val="DanceBody"/>
      </w:pPr>
      <w:r>
        <w:t>17-24</w:t>
      </w:r>
      <w:r>
        <w:tab/>
        <w:t>2s+1s+3s dance reels of 3 on sides (1s dance up to top &amp; cast, 2s in/down, 3s out/up to start)</w:t>
      </w:r>
    </w:p>
    <w:p w:rsidR="00B11EB3" w:rsidRDefault="00B11EB3" w:rsidP="00B11EB3">
      <w:pPr>
        <w:pStyle w:val="DanceBody"/>
        <w:keepNext w:val="0"/>
      </w:pPr>
      <w:r>
        <w:t>25-32</w:t>
      </w:r>
      <w:r>
        <w:tab/>
        <w:t>2s+1s dance R&amp;L.  2 1 3</w:t>
      </w:r>
    </w:p>
    <w:p w:rsidR="00B11EB3" w:rsidRDefault="00B11EB3" w:rsidP="00B11EB3"/>
    <w:p w:rsidR="00B11EB3" w:rsidRDefault="00B11EB3" w:rsidP="00B11EB3">
      <w:pPr>
        <w:pStyle w:val="Minicrib"/>
      </w:pPr>
      <w:r>
        <w:t>ERIC'S REEL  (R8x32)  3C (4C set)</w:t>
      </w:r>
      <w:r>
        <w:tab/>
        <w:t>Ian Brockbank  Edinburgh 90th Anniv</w:t>
      </w:r>
    </w:p>
    <w:p w:rsidR="00B11EB3" w:rsidRPr="00EA7F69" w:rsidRDefault="00B11EB3" w:rsidP="00B11EB3">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B11EB3" w:rsidRPr="00EA7F69" w:rsidRDefault="00B11EB3" w:rsidP="00B11EB3">
      <w:pPr>
        <w:pStyle w:val="DanceBody"/>
      </w:pPr>
      <w:r w:rsidRPr="00EA7F69">
        <w:t xml:space="preserve"> 9-16</w:t>
      </w:r>
      <w:r w:rsidRPr="00EA7F69">
        <w:tab/>
        <w:t>2s+1s+3s set twice, 1s turn RH 1.1/4 to finish 1L between 2s facing down, 1M between 3s facing up</w:t>
      </w:r>
    </w:p>
    <w:p w:rsidR="00B11EB3" w:rsidRPr="00EA7F69" w:rsidRDefault="00B11EB3" w:rsidP="00B11EB3">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B11EB3" w:rsidRPr="00EA7F69" w:rsidRDefault="00B11EB3" w:rsidP="00B11EB3">
      <w:pPr>
        <w:pStyle w:val="DanceBody"/>
        <w:keepNext w:val="0"/>
      </w:pPr>
      <w:r w:rsidRPr="00EA7F69">
        <w:t>25-32</w:t>
      </w:r>
      <w:r w:rsidRPr="00EA7F69">
        <w:tab/>
        <w:t>All dance clockwise once round set  Order:  2 1 3</w:t>
      </w:r>
      <w:r>
        <w:tab/>
      </w:r>
    </w:p>
    <w:p w:rsidR="00B11EB3" w:rsidRDefault="00B11EB3" w:rsidP="00B11EB3"/>
    <w:p w:rsidR="00B11EB3" w:rsidRDefault="00B11EB3" w:rsidP="00B11EB3">
      <w:pPr>
        <w:pStyle w:val="Minicrib"/>
      </w:pPr>
      <w:r>
        <w:t>ERIKA'S WAY  (J40)  Circle</w:t>
      </w:r>
      <w:r>
        <w:tab/>
        <w:t>Judith Kowalczik</w:t>
      </w:r>
    </w:p>
    <w:p w:rsidR="00B11EB3" w:rsidRPr="006B40B3" w:rsidRDefault="00B11EB3" w:rsidP="00B11EB3">
      <w:pPr>
        <w:pStyle w:val="DanceBody"/>
      </w:pPr>
      <w:r w:rsidRPr="006B40B3">
        <w:t>Circle, Man has Lady on his right</w:t>
      </w:r>
    </w:p>
    <w:p w:rsidR="00B11EB3" w:rsidRDefault="00B11EB3" w:rsidP="00B11EB3">
      <w:pPr>
        <w:pStyle w:val="DanceBody"/>
      </w:pPr>
      <w:r>
        <w:t xml:space="preserve"> 1- 8</w:t>
      </w:r>
      <w:r>
        <w:tab/>
        <w:t>All circle round to Left and back</w:t>
      </w:r>
    </w:p>
    <w:p w:rsidR="00B11EB3" w:rsidRDefault="00B11EB3" w:rsidP="00B11EB3">
      <w:pPr>
        <w:pStyle w:val="DanceBody"/>
      </w:pPr>
      <w:r>
        <w:t xml:space="preserve"> 9-16</w:t>
      </w:r>
      <w:r>
        <w:tab/>
        <w:t>All turn partner RH, dance LSh round corner back to place (Ladies polite turn)</w:t>
      </w:r>
    </w:p>
    <w:p w:rsidR="00B11EB3" w:rsidRDefault="00B11EB3" w:rsidP="00B11EB3">
      <w:pPr>
        <w:pStyle w:val="DanceBody"/>
      </w:pPr>
      <w:r>
        <w:t>17-24</w:t>
      </w:r>
      <w:r>
        <w:tab/>
        <w:t xml:space="preserve">Men Adv (2), Ret (2) twice </w:t>
      </w:r>
      <w:r>
        <w:rPr>
          <w:b/>
        </w:rPr>
        <w:t>while</w:t>
      </w:r>
      <w:r>
        <w:t xml:space="preserve"> Ladies stand (2), Adv (2), Ret (2), Adv (2)</w:t>
      </w:r>
    </w:p>
    <w:p w:rsidR="00B11EB3" w:rsidRDefault="00B11EB3" w:rsidP="00B11EB3">
      <w:pPr>
        <w:pStyle w:val="DanceBody"/>
      </w:pPr>
      <w:r>
        <w:t>25-32</w:t>
      </w:r>
      <w:r>
        <w:tab/>
        <w:t xml:space="preserve">Men circle round to Right, pivot (bar 28) &amp; chase back to place </w:t>
      </w:r>
      <w:r>
        <w:rPr>
          <w:b/>
        </w:rPr>
        <w:t>while</w:t>
      </w:r>
      <w:r>
        <w:t xml:space="preserve"> Ladies circle round to Left, pivot &amp; slip step to Right to finish facing partner</w:t>
      </w:r>
    </w:p>
    <w:p w:rsidR="00B11EB3" w:rsidRDefault="00B11EB3" w:rsidP="00B11EB3">
      <w:pPr>
        <w:pStyle w:val="DanceBody"/>
        <w:keepNext w:val="0"/>
      </w:pPr>
      <w:r>
        <w:t>33-40</w:t>
      </w:r>
      <w:r>
        <w:tab/>
        <w:t>All turn partner RH (4 bars) &amp; turn corner 1.1/4 LH to end in circle with new partner</w:t>
      </w:r>
    </w:p>
    <w:p w:rsidR="00B11EB3" w:rsidRDefault="00B11EB3" w:rsidP="00B11EB3"/>
    <w:p w:rsidR="00B11EB3" w:rsidRDefault="00B11EB3" w:rsidP="00B11EB3">
      <w:pPr>
        <w:pStyle w:val="Minicrib"/>
      </w:pPr>
      <w:r>
        <w:t>THE ERINDALE JIG  (J8x32)  3C (4C set)</w:t>
      </w:r>
      <w:r>
        <w:tab/>
        <w:t>Jimmie Hill</w:t>
      </w:r>
    </w:p>
    <w:p w:rsidR="00B11EB3" w:rsidRDefault="00B11EB3" w:rsidP="00B11EB3">
      <w:pPr>
        <w:pStyle w:val="DanceBody"/>
      </w:pPr>
      <w:r>
        <w:t xml:space="preserve"> 1- 8</w:t>
      </w:r>
      <w:r>
        <w:tab/>
        <w:t>1s set, join 2H &amp; slip down middle (4 steps),  drop hands, set &amp; cast up round 3s into 2nd place own side (2s step up 3-4)</w:t>
      </w:r>
    </w:p>
    <w:p w:rsidR="00B11EB3" w:rsidRDefault="00B11EB3" w:rsidP="00B11EB3">
      <w:pPr>
        <w:pStyle w:val="DanceBody"/>
      </w:pPr>
      <w:r>
        <w:t xml:space="preserve"> 9-16</w:t>
      </w:r>
      <w:r>
        <w:tab/>
        <w:t>1s dance reflection reels of 3 on own side giving hands as appropriate (1s in/up, 2s out down, 3s out up). 2s &amp; 3s dance "loops" at end of reel into place</w:t>
      </w:r>
    </w:p>
    <w:p w:rsidR="00B11EB3" w:rsidRDefault="00B11EB3" w:rsidP="00B11EB3">
      <w:pPr>
        <w:pStyle w:val="DanceBody"/>
      </w:pPr>
      <w:r>
        <w:t>17-24</w:t>
      </w:r>
      <w:r>
        <w:tab/>
        <w:t>1s turn 1st corner RH, pass RSh, turn 2nd corner RH, pass RSh into 2nd place own side (corners dance 4 bars)</w:t>
      </w:r>
    </w:p>
    <w:p w:rsidR="00B11EB3" w:rsidRDefault="00B11EB3" w:rsidP="00B11EB3">
      <w:pPr>
        <w:pStyle w:val="DanceBody"/>
      </w:pPr>
      <w:r>
        <w:t>25-28</w:t>
      </w:r>
      <w:r>
        <w:tab/>
        <w:t>2s+1s+3s circle 6H round to Left into lines across (Men in 3rd place facing up, Ladies in 1st place facing down)</w:t>
      </w:r>
    </w:p>
    <w:p w:rsidR="00B11EB3" w:rsidRDefault="00B11EB3" w:rsidP="00B11EB3">
      <w:pPr>
        <w:pStyle w:val="DanceBody"/>
        <w:keepNext w:val="0"/>
      </w:pPr>
      <w:r>
        <w:t>29-32</w:t>
      </w:r>
      <w:r>
        <w:tab/>
        <w:t>All set, pull back RSh &amp; cast to own sides  2 1 3</w:t>
      </w:r>
    </w:p>
    <w:p w:rsidR="00B11EB3" w:rsidRDefault="00B11EB3" w:rsidP="00B11EB3"/>
    <w:p w:rsidR="00B11EB3" w:rsidRDefault="00B11EB3" w:rsidP="00B11EB3">
      <w:pPr>
        <w:pStyle w:val="Minicrib"/>
      </w:pPr>
      <w:r>
        <w:t>THE ERLANGEN REEL  (R8x32)  3C (4C set)</w:t>
      </w:r>
      <w:r>
        <w:tab/>
        <w:t>Duncan Brown  Bovey Coll.</w:t>
      </w:r>
    </w:p>
    <w:p w:rsidR="00B11EB3" w:rsidRDefault="00B11EB3" w:rsidP="00B11EB3">
      <w:pPr>
        <w:pStyle w:val="DanceBody"/>
      </w:pPr>
      <w:r>
        <w:t xml:space="preserve"> 1- 8</w:t>
      </w:r>
      <w:r>
        <w:tab/>
        <w:t>1s turn RH, cast (2s step up); 1s turn LH &amp; cast, 1L up to finish between 2s facing 2M, 1M down to between 3s facing 3L</w:t>
      </w:r>
    </w:p>
    <w:p w:rsidR="00B11EB3" w:rsidRDefault="00B11EB3" w:rsidP="00B11EB3">
      <w:pPr>
        <w:pStyle w:val="DanceBody"/>
      </w:pPr>
      <w:r>
        <w:t xml:space="preserve"> 9-16</w:t>
      </w:r>
      <w:r>
        <w:tab/>
        <w:t>RSh reels of 3 across (1L+2M &amp; 1M+3L pass RSh). Bar 16: 1s 1/2 turn LH to face 3rd corners</w:t>
      </w:r>
    </w:p>
    <w:p w:rsidR="00B11EB3" w:rsidRDefault="00B11EB3" w:rsidP="00B11EB3">
      <w:pPr>
        <w:pStyle w:val="DanceBody"/>
      </w:pPr>
      <w:r>
        <w:t>17-24</w:t>
      </w:r>
      <w:r>
        <w:tab/>
        <w:t>RSh reels of 3 across (1M+2M &amp; 1L+3L pass RSh). Bar 24: 1s 1/2 turn LH to face 1st corners</w:t>
      </w:r>
    </w:p>
    <w:p w:rsidR="00B11EB3" w:rsidRDefault="00B11EB3" w:rsidP="00B11EB3">
      <w:pPr>
        <w:pStyle w:val="DanceBody"/>
        <w:keepNext w:val="0"/>
      </w:pPr>
      <w:r>
        <w:t>25-32</w:t>
      </w:r>
      <w:r>
        <w:tab/>
        <w:t>1s turn 1st corner RH, pass RSh; turn 2nd corner RH &amp; pass RSh to 2nd place own side.  (Corners turn 4 bars).  2 1 3</w:t>
      </w:r>
    </w:p>
    <w:p w:rsidR="00B11EB3" w:rsidRDefault="00B11EB3" w:rsidP="00B11EB3"/>
    <w:p w:rsidR="00B11EB3" w:rsidRDefault="00B11EB3" w:rsidP="00B11EB3">
      <w:pPr>
        <w:pStyle w:val="Minicrib"/>
      </w:pPr>
      <w:r>
        <w:t>ESPIE MCNABB  (J8x32)  3C (4C set)</w:t>
      </w:r>
      <w:r>
        <w:tab/>
        <w:t>MMM 1</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9-16</w:t>
      </w:r>
      <w:r>
        <w:tab/>
        <w:t>1s lead down the middle &amp; back to place</w:t>
      </w:r>
    </w:p>
    <w:p w:rsidR="00B11EB3" w:rsidRDefault="00B11EB3" w:rsidP="00B11EB3">
      <w:pPr>
        <w:pStyle w:val="DanceBody"/>
      </w:pPr>
      <w:r>
        <w:t>17-24</w:t>
      </w:r>
      <w:r>
        <w:tab/>
        <w:t>1s set, cast 1 place &amp; turn RH (long turn)</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ESSEX FARRIERS  (S3x32)  3C Set</w:t>
      </w:r>
      <w:r>
        <w:tab/>
        <w:t>Rob Sibthorpe</w:t>
      </w:r>
    </w:p>
    <w:p w:rsidR="00B11EB3" w:rsidRDefault="00B11EB3" w:rsidP="00B11EB3">
      <w:pPr>
        <w:pStyle w:val="DanceBody"/>
      </w:pPr>
      <w:r>
        <w:t xml:space="preserve"> 1- 8</w:t>
      </w:r>
      <w:r>
        <w:tab/>
        <w:t>1M+2L cross RH, 1M+3M cross LH; 1L+2M criss LH, 1L+3L cross RH.  (2) (3) 1</w:t>
      </w:r>
    </w:p>
    <w:p w:rsidR="00B11EB3" w:rsidRDefault="00B11EB3" w:rsidP="00B11EB3">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B11EB3" w:rsidRDefault="00B11EB3" w:rsidP="00B11EB3">
      <w:pPr>
        <w:pStyle w:val="DanceBody"/>
      </w:pPr>
      <w:r>
        <w:t>17-24</w:t>
      </w:r>
      <w:r>
        <w:tab/>
        <w:t>3s+1s dance RH across; 1s+2s dance LH across</w:t>
      </w:r>
    </w:p>
    <w:p w:rsidR="00B11EB3" w:rsidRDefault="00B11EB3" w:rsidP="00B11EB3">
      <w:pPr>
        <w:pStyle w:val="DanceBody"/>
      </w:pPr>
      <w:r>
        <w:t>25-32</w:t>
      </w:r>
      <w:r>
        <w:tab/>
        <w:t>All set, all cross RH; all set, all cross LH.  3 1 2</w:t>
      </w:r>
    </w:p>
    <w:p w:rsidR="00B11EB3" w:rsidRDefault="00B11EB3" w:rsidP="00B11EB3">
      <w:pPr>
        <w:pStyle w:val="DanceBody"/>
        <w:keepNext w:val="0"/>
      </w:pPr>
      <w:r>
        <w:rPr>
          <w:i/>
        </w:rPr>
        <w:t>Note: Devise</w:t>
      </w:r>
      <w:r w:rsidRPr="005B6340">
        <w:rPr>
          <w:i/>
        </w:rPr>
        <w:t>r states "Horseshoe Reel can be dance</w:t>
      </w:r>
      <w:r>
        <w:rPr>
          <w:i/>
        </w:rPr>
        <w:t>d</w:t>
      </w:r>
      <w:r w:rsidRPr="005B6340">
        <w:rPr>
          <w:i/>
        </w:rPr>
        <w:t xml:space="preserve"> giving hands"</w:t>
      </w:r>
    </w:p>
    <w:p w:rsidR="00B11EB3" w:rsidRDefault="00B11EB3" w:rsidP="00B11EB3"/>
    <w:p w:rsidR="00B11EB3" w:rsidRDefault="00B11EB3" w:rsidP="00B11EB3">
      <w:pPr>
        <w:pStyle w:val="Minicrib"/>
      </w:pPr>
      <w:r>
        <w:t>ESTHER'S REEL  (R8x32)  3C (4C Set)</w:t>
      </w:r>
      <w:r>
        <w:tab/>
        <w:t>May Macfarlane  Tayside Collection 1083-2003</w:t>
      </w:r>
    </w:p>
    <w:p w:rsidR="00B11EB3" w:rsidRDefault="00B11EB3" w:rsidP="00B11EB3">
      <w:pPr>
        <w:pStyle w:val="DanceBody"/>
      </w:pPr>
      <w:r>
        <w:t xml:space="preserve"> 1- 8</w:t>
      </w:r>
      <w:r>
        <w:tab/>
        <w:t>1s Adv+Ret, 1s dance 1/2 Fig of 8 round 2s. (1) 2 3</w:t>
      </w:r>
    </w:p>
    <w:p w:rsidR="00B11EB3" w:rsidRDefault="00B11EB3" w:rsidP="00B11EB3">
      <w:pPr>
        <w:pStyle w:val="DanceBody"/>
      </w:pPr>
      <w:r>
        <w:t xml:space="preserve"> 9-16</w:t>
      </w:r>
      <w:r>
        <w:tab/>
        <w:t>1s dance 1/2 reels of 3 on opposite sides (1s dance in &amp; down to start); 1s cross RH, cast up 1 place &amp; cross to face 1st corner (2s step down 15-16)</w:t>
      </w:r>
    </w:p>
    <w:p w:rsidR="00B11EB3" w:rsidRDefault="00B11EB3" w:rsidP="00B11EB3">
      <w:pPr>
        <w:pStyle w:val="DanceBody"/>
      </w:pPr>
      <w:r>
        <w:t>17-24</w:t>
      </w:r>
      <w:r>
        <w:tab/>
        <w:t>1s dance 1/2 diagonal RSh reel of 4; 1s pass RSh to dance 1/2 reel with 2nd corners &amp; finish on opp sides  (2) (1) (3)</w:t>
      </w:r>
    </w:p>
    <w:p w:rsidR="00B11EB3" w:rsidRDefault="00B11EB3" w:rsidP="00B11EB3">
      <w:pPr>
        <w:pStyle w:val="DanceBody"/>
        <w:keepNext w:val="0"/>
      </w:pPr>
      <w:r>
        <w:t>25-32</w:t>
      </w:r>
      <w:r>
        <w:tab/>
        <w:t>2s+1s+3s Adv+Ret; All turn partners 1.1/2 RH.  2 1 3</w:t>
      </w:r>
    </w:p>
    <w:p w:rsidR="00B11EB3" w:rsidRDefault="00B11EB3" w:rsidP="00B11EB3"/>
    <w:p w:rsidR="00B11EB3" w:rsidRDefault="00B11EB3" w:rsidP="00B11EB3">
      <w:pPr>
        <w:pStyle w:val="Minicrib"/>
      </w:pPr>
      <w:r>
        <w:t>THE ETERNAL FLAME (Perpetuum Mobile)  (R4x32)  4C set</w:t>
      </w:r>
      <w:r>
        <w:tab/>
        <w:t>John Drewry  Turkish Set</w:t>
      </w:r>
    </w:p>
    <w:p w:rsidR="00B11EB3" w:rsidRDefault="00B11EB3" w:rsidP="00B11EB3">
      <w:pPr>
        <w:pStyle w:val="DanceBody"/>
      </w:pPr>
      <w:r>
        <w:t xml:space="preserve"> 1- 8</w:t>
      </w:r>
      <w:r>
        <w:tab/>
        <w:t>1s+2s</w:t>
      </w:r>
      <w:r w:rsidRPr="007F0D5A">
        <w:rPr>
          <w:b/>
        </w:rPr>
        <w:t xml:space="preserve"> also </w:t>
      </w:r>
      <w:r>
        <w:t>3s+4s set, dance RH across 1/2 way, set, 1s+4s dance LH across 1/2 way</w:t>
      </w:r>
      <w:r w:rsidRPr="00BA6B4D">
        <w:rPr>
          <w:b/>
        </w:rPr>
        <w:t xml:space="preserve"> while </w:t>
      </w:r>
      <w:r>
        <w:t>end couples cross RH</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All set, cross RH &amp; chase clockwise to own side.  3 1 4 2</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rPr>
          <w:lang w:eastAsia="en-GB"/>
        </w:rPr>
      </w:pPr>
      <w:r>
        <w:rPr>
          <w:lang w:eastAsia="en-GB"/>
        </w:rPr>
        <w:t>ETERNAL FRIENDSHIP  (R4x32)  4C set</w:t>
      </w:r>
      <w:r>
        <w:rPr>
          <w:lang w:eastAsia="en-GB"/>
        </w:rPr>
        <w:tab/>
        <w:t>Carole Skinner  Leaflet</w:t>
      </w:r>
    </w:p>
    <w:p w:rsidR="00B11EB3" w:rsidRDefault="00B11EB3" w:rsidP="00B11EB3">
      <w:pPr>
        <w:pStyle w:val="DanceBody"/>
      </w:pPr>
      <w:r w:rsidRPr="00563716">
        <w:t xml:space="preserve"> </w:t>
      </w:r>
      <w:r>
        <w:t>1- 4</w:t>
      </w:r>
      <w:r>
        <w:tab/>
        <w:t xml:space="preserve">1s &amp; 4s cross RH &amp; cast </w:t>
      </w:r>
      <w:r w:rsidRPr="00563716">
        <w:t>in 1</w:t>
      </w:r>
      <w:r>
        <w:t xml:space="preserve"> place (2s+3s step up/down bars 3-4).</w:t>
      </w:r>
    </w:p>
    <w:p w:rsidR="00B11EB3" w:rsidRDefault="00B11EB3" w:rsidP="00B11EB3">
      <w:pPr>
        <w:pStyle w:val="DanceBody"/>
      </w:pPr>
      <w:r>
        <w:t xml:space="preserve"> 5-12</w:t>
      </w:r>
      <w:r>
        <w:tab/>
        <w:t>1s &amp; 4s dance Figs of 8 (1s round 2s, 4s round 3s)</w:t>
      </w:r>
    </w:p>
    <w:p w:rsidR="00B11EB3" w:rsidRDefault="00B11EB3" w:rsidP="00B11EB3">
      <w:pPr>
        <w:pStyle w:val="DanceBody"/>
      </w:pPr>
      <w:r>
        <w:t>13-16</w:t>
      </w:r>
      <w:r>
        <w:tab/>
        <w:t>1s dance up between 2s turning them with nearer hand while 4s dance down between 3s turning them with nearer hand to end 2 (1) (4) 3</w:t>
      </w:r>
    </w:p>
    <w:p w:rsidR="00B11EB3" w:rsidRDefault="00B11EB3" w:rsidP="00B11EB3">
      <w:pPr>
        <w:pStyle w:val="DanceBody"/>
      </w:pPr>
      <w:r>
        <w:t>17-24</w:t>
      </w:r>
      <w:r>
        <w:tab/>
        <w:t>All 4 couples set &amp; 1s+4s dance RH across 1/2 way, all turn partners RH (4 bars) &amp; end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ETHEL ENKEL'S 100TH BIRTHDAY  (M-(S64+R64))  Sq.Set</w:t>
      </w:r>
      <w:r>
        <w:tab/>
        <w:t>Holly Boyd  Oh, How We've Danced!</w:t>
      </w:r>
    </w:p>
    <w:p w:rsidR="00B11EB3" w:rsidRDefault="00B11EB3" w:rsidP="00B11EB3">
      <w:pPr>
        <w:pStyle w:val="DanceBody"/>
      </w:pPr>
      <w:r>
        <w:t xml:space="preserve"> 1- 6</w:t>
      </w:r>
      <w:r>
        <w:tab/>
        <w:t>All dance 1/2 Grand Chain to opp places</w:t>
      </w:r>
    </w:p>
    <w:p w:rsidR="00B11EB3" w:rsidRDefault="00B11EB3" w:rsidP="00B11EB3">
      <w:pPr>
        <w:pStyle w:val="DanceBody"/>
      </w:pPr>
      <w:r>
        <w:t xml:space="preserve"> 7- 8</w:t>
      </w:r>
      <w:r>
        <w:tab/>
        <w:t xml:space="preserve">3s &amp; 1s NHJ set facing in </w:t>
      </w:r>
      <w:r>
        <w:rPr>
          <w:b/>
        </w:rPr>
        <w:t>while</w:t>
      </w:r>
      <w:r>
        <w:t xml:space="preserve"> 4s &amp; 2s dance into middle, touch hands with opposite dance &amp; finish BtoB with partner, 2M+4L face up, 2L+4M face down</w:t>
      </w:r>
    </w:p>
    <w:p w:rsidR="00B11EB3" w:rsidRDefault="00B11EB3" w:rsidP="00B11EB3">
      <w:pPr>
        <w:pStyle w:val="DanceBody"/>
      </w:pPr>
      <w:r>
        <w:t xml:space="preserve"> 9-16</w:t>
      </w:r>
      <w:r>
        <w:tab/>
        <w:t>All dance RSh reels of 4 up/down the set</w:t>
      </w:r>
    </w:p>
    <w:p w:rsidR="00B11EB3" w:rsidRDefault="00B11EB3" w:rsidP="00B11EB3">
      <w:pPr>
        <w:pStyle w:val="DanceBody"/>
      </w:pPr>
      <w:r>
        <w:t>17-20</w:t>
      </w:r>
      <w:r>
        <w:tab/>
        <w:t xml:space="preserve">3s &amp; 1s (Men leading) dance clockwise back to original places </w:t>
      </w:r>
      <w:r>
        <w:rPr>
          <w:b/>
        </w:rPr>
        <w:t>while</w:t>
      </w:r>
      <w:r>
        <w:t xml:space="preserve"> 2s+4s pull back LSh &amp; dance 3/4 LH across to end 2s facing 1s, 4s facing 3s</w:t>
      </w:r>
    </w:p>
    <w:p w:rsidR="00B11EB3" w:rsidRDefault="00B11EB3" w:rsidP="00B11EB3">
      <w:pPr>
        <w:pStyle w:val="DanceBody"/>
      </w:pPr>
      <w:r>
        <w:t>21-24</w:t>
      </w:r>
      <w:r>
        <w:tab/>
        <w:t xml:space="preserve">1s+2s </w:t>
      </w:r>
      <w:r>
        <w:rPr>
          <w:b/>
        </w:rPr>
        <w:t>also</w:t>
      </w:r>
      <w:r>
        <w:t xml:space="preserve"> 3s+4s dance RH across</w:t>
      </w:r>
    </w:p>
    <w:p w:rsidR="00B11EB3" w:rsidRDefault="00B11EB3" w:rsidP="00B11EB3">
      <w:pPr>
        <w:pStyle w:val="DanceBody"/>
      </w:pPr>
      <w:r>
        <w:t>25-28</w:t>
      </w:r>
      <w:r>
        <w:tab/>
        <w:t>2s &amp; 4s dance out of top/bottom of set (passing facing dancer RSh) &amp; dance back to original place with Men leading</w:t>
      </w:r>
    </w:p>
    <w:p w:rsidR="00B11EB3" w:rsidRDefault="00B11EB3" w:rsidP="00B11EB3">
      <w:pPr>
        <w:pStyle w:val="DanceBody"/>
      </w:pPr>
      <w:r>
        <w:t>29-32</w:t>
      </w:r>
      <w:r>
        <w:tab/>
        <w:t>All set &amp; Petronella turn in Tandem 1 place anticlockwise.  2 3 4 1</w:t>
      </w:r>
    </w:p>
    <w:p w:rsidR="00B11EB3" w:rsidRDefault="00B11EB3" w:rsidP="00B11EB3">
      <w:pPr>
        <w:pStyle w:val="DanceBody"/>
        <w:keepNext w:val="0"/>
        <w:rPr>
          <w:i/>
        </w:rPr>
      </w:pPr>
      <w:r w:rsidRPr="00230ED4">
        <w:rPr>
          <w:i/>
        </w:rPr>
        <w:t>Repeat once in Strathspey time then twice in Reel time</w:t>
      </w:r>
    </w:p>
    <w:p w:rsidR="00B11EB3" w:rsidRDefault="00B11EB3" w:rsidP="00B11EB3"/>
    <w:p w:rsidR="00B11EB3" w:rsidRDefault="00B11EB3" w:rsidP="00B11EB3">
      <w:pPr>
        <w:pStyle w:val="Minicrib"/>
      </w:pPr>
      <w:r>
        <w:t>ETTA GIBSON'S STRATHSPEY  (S8x40)  3C (4C set)</w:t>
      </w:r>
      <w:r>
        <w:tab/>
        <w:t>John Drewry  Stoneywood Coll 1</w:t>
      </w:r>
    </w:p>
    <w:p w:rsidR="00B11EB3" w:rsidRDefault="00B11EB3" w:rsidP="00B11EB3">
      <w:pPr>
        <w:pStyle w:val="DanceBody"/>
      </w:pPr>
      <w:r>
        <w:t xml:space="preserve"> 1- 8</w:t>
      </w:r>
      <w:r>
        <w:tab/>
        <w:t>1s+2s circle 4H round to left (end 1s facing down &amp; 2s up), 1s+2s set, 2s turning inwards cast to 1</w:t>
      </w:r>
      <w:r w:rsidRPr="00972EEB">
        <w:t>st</w:t>
      </w:r>
      <w:r>
        <w:t xml:space="preserve"> places</w:t>
      </w:r>
      <w:r w:rsidRPr="00BA6B4D">
        <w:rPr>
          <w:b/>
        </w:rPr>
        <w:t xml:space="preserve"> while </w:t>
      </w:r>
      <w:r>
        <w:t>1s lead down to 2</w:t>
      </w:r>
      <w:r w:rsidRPr="00972EEB">
        <w:t>nd</w:t>
      </w:r>
      <w:r>
        <w:t xml:space="preserve"> places</w:t>
      </w:r>
    </w:p>
    <w:p w:rsidR="00B11EB3" w:rsidRDefault="00B11EB3" w:rsidP="00B11EB3">
      <w:pPr>
        <w:pStyle w:val="DanceBody"/>
      </w:pPr>
      <w:r>
        <w:t xml:space="preserve"> 9-16</w:t>
      </w:r>
      <w:r>
        <w:tab/>
        <w:t>1s dance down behind 3s &amp; 3/4 turn 2H, set &amp; 1L followed by partner dance up</w:t>
      </w:r>
    </w:p>
    <w:p w:rsidR="00B11EB3" w:rsidRDefault="00B11EB3" w:rsidP="00B11EB3">
      <w:pPr>
        <w:pStyle w:val="DanceBody"/>
      </w:pPr>
      <w:r>
        <w:t>17-24</w:t>
      </w:r>
      <w:r>
        <w:tab/>
        <w:t>1s dance RH across with 2L &amp; dance LH across with 3M 1s end facing 1</w:t>
      </w:r>
      <w:r w:rsidRPr="00972EEB">
        <w:t>st</w:t>
      </w:r>
      <w:r>
        <w:t xml:space="preserve"> corners</w:t>
      </w:r>
    </w:p>
    <w:p w:rsidR="00B11EB3" w:rsidRDefault="00B11EB3" w:rsidP="00B11EB3">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B11EB3" w:rsidRDefault="00B11EB3" w:rsidP="00B11EB3">
      <w:pPr>
        <w:pStyle w:val="DanceBody"/>
        <w:keepNext w:val="0"/>
      </w:pPr>
      <w:r>
        <w:t>33-40</w:t>
      </w:r>
      <w:r>
        <w:tab/>
        <w:t>1s dance diagonal reel of 4 with corners ending in 2</w:t>
      </w:r>
      <w:r w:rsidRPr="00972EEB">
        <w:t>nd</w:t>
      </w:r>
      <w:r>
        <w:t xml:space="preserve"> places own sides</w:t>
      </w:r>
    </w:p>
    <w:p w:rsidR="00B11EB3" w:rsidRDefault="00B11EB3" w:rsidP="00B11EB3"/>
    <w:p w:rsidR="00B11EB3" w:rsidRDefault="00B11EB3" w:rsidP="00B11EB3">
      <w:pPr>
        <w:pStyle w:val="Minicrib"/>
      </w:pPr>
      <w:r>
        <w:t>ETTA'S WALKABOUT  (S8x32)  3C (4C set)</w:t>
      </w:r>
      <w:r>
        <w:tab/>
        <w:t>Ruth Rintoul  Woodside Coll</w:t>
      </w:r>
    </w:p>
    <w:p w:rsidR="00B11EB3" w:rsidRDefault="00B11EB3" w:rsidP="00B11EB3">
      <w:pPr>
        <w:pStyle w:val="DanceBody"/>
      </w:pPr>
      <w:r>
        <w:t xml:space="preserve"> 1- 8</w:t>
      </w:r>
      <w:r>
        <w:tab/>
        <w:t>1s set, cast (2s step up); 1s turn LH to face 1st corners</w:t>
      </w:r>
    </w:p>
    <w:p w:rsidR="00B11EB3" w:rsidRDefault="00B11EB3" w:rsidP="00B11EB3">
      <w:pPr>
        <w:pStyle w:val="DanceBody"/>
      </w:pPr>
      <w:r>
        <w:t xml:space="preserve"> 9-16</w:t>
      </w:r>
      <w:r>
        <w:tab/>
        <w:t>1s turn 1st corner RH, turn 4th corner LH; turn 3rd corner RH, turn 2nd corner LH to end 1L between 3s facing up, 1M between 2s facing down</w:t>
      </w:r>
    </w:p>
    <w:p w:rsidR="00B11EB3" w:rsidRDefault="00B11EB3" w:rsidP="00B11EB3">
      <w:pPr>
        <w:pStyle w:val="DanceBody"/>
      </w:pPr>
      <w:r>
        <w:t>17-20</w:t>
      </w:r>
      <w:r>
        <w:tab/>
        <w:t xml:space="preserve">All set, corners set again facing diagonally in </w:t>
      </w:r>
      <w:r w:rsidRPr="003A1395">
        <w:rPr>
          <w:b/>
        </w:rPr>
        <w:t>while</w:t>
      </w:r>
      <w:r>
        <w:t xml:space="preserve"> 1s turn 3/4 2H to 2nd place own side</w:t>
      </w:r>
      <w:r>
        <w:tab/>
      </w:r>
    </w:p>
    <w:p w:rsidR="00B11EB3" w:rsidRDefault="00B11EB3" w:rsidP="00B11EB3">
      <w:pPr>
        <w:pStyle w:val="DanceBody"/>
      </w:pPr>
      <w:r>
        <w:t>21-24</w:t>
      </w:r>
      <w:r>
        <w:tab/>
        <w:t xml:space="preserve">All set on sides, corners set again facing diagonally in </w:t>
      </w:r>
      <w:r w:rsidRPr="003A1395">
        <w:rPr>
          <w:b/>
        </w:rPr>
        <w:t>while</w:t>
      </w:r>
      <w:r>
        <w:t xml:space="preserve"> 1s turn 2H to face 1st corners</w:t>
      </w:r>
    </w:p>
    <w:p w:rsidR="00B11EB3" w:rsidRDefault="00B11EB3" w:rsidP="00B11EB3">
      <w:pPr>
        <w:pStyle w:val="DanceBody"/>
        <w:keepNext w:val="0"/>
      </w:pPr>
      <w:r>
        <w:t>25-32</w:t>
      </w:r>
      <w:r>
        <w:tab/>
        <w:t>1s dance 'Hello-Goodbye' setting &amp; Petronella turn to 2nd place own side.  2 1 3</w:t>
      </w:r>
    </w:p>
    <w:p w:rsidR="00B11EB3" w:rsidRDefault="00B11EB3" w:rsidP="00B11EB3"/>
    <w:p w:rsidR="00B11EB3" w:rsidRDefault="00B11EB3" w:rsidP="00B11EB3">
      <w:pPr>
        <w:pStyle w:val="Minicrib"/>
      </w:pPr>
      <w:r>
        <w:t>ETTRICK WATER  (S8x32)  3C (4C set)</w:t>
      </w:r>
      <w:r>
        <w:tab/>
        <w:t>Roy Goldring  Wells House</w:t>
      </w:r>
    </w:p>
    <w:p w:rsidR="00B11EB3" w:rsidRDefault="00B11EB3" w:rsidP="00B11EB3">
      <w:pPr>
        <w:pStyle w:val="DanceBody"/>
      </w:pPr>
      <w:r>
        <w:t xml:space="preserve"> 1- 8</w:t>
      </w:r>
      <w:r>
        <w:tab/>
        <w:t>1s cross RH &amp; change places LH with 2s on sides, 1s cross RH &amp; change places LH with 3s on own sides</w:t>
      </w:r>
    </w:p>
    <w:p w:rsidR="00B11EB3" w:rsidRDefault="00B11EB3" w:rsidP="00B11EB3">
      <w:pPr>
        <w:pStyle w:val="DanceBody"/>
      </w:pPr>
      <w:r>
        <w:t xml:space="preserve"> 9-16</w:t>
      </w:r>
      <w:r>
        <w:tab/>
        <w:t>3s+1s set, cross RH, dance 1/2 Fig 8 round 2s, dancing up behind 2s (3s leading) &amp; crossing down to places own side    2 1 3</w:t>
      </w:r>
    </w:p>
    <w:p w:rsidR="00B11EB3" w:rsidRDefault="00B11EB3" w:rsidP="00B11EB3">
      <w:pPr>
        <w:pStyle w:val="DanceBody"/>
      </w:pPr>
      <w:r>
        <w:t>17-24</w:t>
      </w:r>
      <w:r>
        <w:tab/>
        <w:t>2s+1s set, cross RH, dance 1/2 Fig 8 round 3s, casting down behind 3s (1s leading) &amp; crossing up between 3s staying in the centre ready for…</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EUAN'S JIG  (J8x32)  2C (4C set)</w:t>
      </w:r>
      <w:r>
        <w:tab/>
        <w:t>RSCDS Bk 28</w:t>
      </w:r>
    </w:p>
    <w:p w:rsidR="00B11EB3" w:rsidRDefault="00B11EB3" w:rsidP="00B11EB3">
      <w:pPr>
        <w:pStyle w:val="DanceBody"/>
      </w:pPr>
      <w:r>
        <w:t xml:space="preserve"> 1- 8</w:t>
      </w:r>
      <w:r>
        <w:tab/>
        <w:t>1M+2L set &amp; turn RH, 1s set &amp; cast to 2</w:t>
      </w:r>
      <w:r w:rsidRPr="00972EEB">
        <w:t>nd</w:t>
      </w:r>
      <w:r>
        <w:t xml:space="preserve"> place</w:t>
      </w:r>
    </w:p>
    <w:p w:rsidR="00B11EB3" w:rsidRDefault="00B11EB3" w:rsidP="00B11EB3">
      <w:pPr>
        <w:pStyle w:val="DanceBody"/>
      </w:pPr>
      <w:r>
        <w:t xml:space="preserve"> 9-16</w:t>
      </w:r>
      <w:r>
        <w:tab/>
        <w:t>1L+2M repeat above Fig</w:t>
      </w:r>
    </w:p>
    <w:p w:rsidR="00B11EB3" w:rsidRDefault="00B11EB3" w:rsidP="00B11EB3">
      <w:pPr>
        <w:pStyle w:val="DanceBody"/>
      </w:pPr>
      <w:r>
        <w:t>17-24</w:t>
      </w:r>
      <w:r>
        <w:tab/>
        <w:t>1s &amp; 2s dance DoSiDo, 1M+2M &amp; 1L+2L dance DoSiDo on sides</w:t>
      </w:r>
    </w:p>
    <w:p w:rsidR="00B11EB3" w:rsidRDefault="00B11EB3" w:rsidP="00B11EB3">
      <w:pPr>
        <w:pStyle w:val="DanceBody"/>
        <w:keepNext w:val="0"/>
      </w:pPr>
      <w:r>
        <w:t>25-32</w:t>
      </w:r>
      <w:r>
        <w:tab/>
        <w:t>1s+2s dance double Fig of 8 (1s down between 2s) 1s dancing down to 2</w:t>
      </w:r>
      <w:r w:rsidRPr="00972EEB">
        <w:t>nd</w:t>
      </w:r>
      <w:r>
        <w:t xml:space="preserve"> place &amp; 2s up to top to end</w:t>
      </w:r>
    </w:p>
    <w:p w:rsidR="00B11EB3" w:rsidRDefault="00B11EB3" w:rsidP="00B11EB3"/>
    <w:p w:rsidR="00B11EB3" w:rsidRDefault="00B11EB3" w:rsidP="00B11EB3">
      <w:pPr>
        <w:pStyle w:val="Minicrib"/>
      </w:pPr>
      <w:r>
        <w:t>THE EUSTON HALL JIG  (J8x32)  3C (4C set)</w:t>
      </w:r>
      <w:r>
        <w:tab/>
        <w:t>Sylvia Edie  The Sylvan Dancers</w:t>
      </w:r>
    </w:p>
    <w:p w:rsidR="00B11EB3" w:rsidRDefault="00B11EB3" w:rsidP="00B11EB3">
      <w:pPr>
        <w:pStyle w:val="DanceBody"/>
      </w:pPr>
      <w:r>
        <w:t xml:space="preserve"> 1- 8</w:t>
      </w:r>
      <w:r>
        <w:tab/>
        <w:t xml:space="preserve">2L+1s </w:t>
      </w:r>
      <w:r>
        <w:rPr>
          <w:b/>
        </w:rPr>
        <w:t>also</w:t>
      </w:r>
      <w:r>
        <w:t xml:space="preserve"> 2M+3s dance LSh reels of 3 across (2s LSh to 1st corner to start).  1s pass RSh</w:t>
      </w:r>
    </w:p>
    <w:p w:rsidR="00B11EB3" w:rsidRDefault="00B11EB3" w:rsidP="00B11EB3">
      <w:pPr>
        <w:pStyle w:val="DanceBody"/>
      </w:pPr>
      <w:r>
        <w:t xml:space="preserve"> 9-16</w:t>
      </w:r>
      <w:r>
        <w:tab/>
        <w:t xml:space="preserve">2L+3s </w:t>
      </w:r>
      <w:r>
        <w:rPr>
          <w:b/>
        </w:rPr>
        <w:t>also</w:t>
      </w:r>
      <w:r>
        <w:t xml:space="preserve"> 2M+1s dance RSh reels of 3 across (2s RSh to 2nd corner to start)</w:t>
      </w:r>
    </w:p>
    <w:p w:rsidR="00B11EB3" w:rsidRDefault="00B11EB3" w:rsidP="00B11EB3">
      <w:pPr>
        <w:pStyle w:val="DanceBody"/>
      </w:pPr>
      <w:r>
        <w:t>17-24</w:t>
      </w:r>
      <w:r>
        <w:tab/>
        <w:t>1s NHJ dance down, cast behind 3s, meet &amp; dance up between 3s, cast up behind 2s to meet at top NHJ. (Bar 24: 2s step in to face 1s NHJ)</w:t>
      </w:r>
    </w:p>
    <w:p w:rsidR="00B11EB3" w:rsidRDefault="00B11EB3" w:rsidP="00B11EB3">
      <w:pPr>
        <w:pStyle w:val="DanceBody"/>
      </w:pPr>
      <w:r>
        <w:t>25-32</w:t>
      </w:r>
      <w:r>
        <w:tab/>
        <w:t>1s+2s dance 1/2 Rondel:</w:t>
      </w:r>
    </w:p>
    <w:p w:rsidR="00B11EB3" w:rsidRDefault="00B11EB3" w:rsidP="00B11EB3">
      <w:pPr>
        <w:pStyle w:val="DanceBody"/>
      </w:pPr>
      <w:r>
        <w:tab/>
        <w:t>25-28  1s dance down under the arch made by 2s who dance up, 2s+1s cross (Ladies cross in front of Men) &amp; all cast to meet other Lady/Man on the opposite side &amp; join nearer hands. (2) (1) 3</w:t>
      </w:r>
    </w:p>
    <w:p w:rsidR="00B11EB3" w:rsidRDefault="00B11EB3" w:rsidP="00B11EB3">
      <w:pPr>
        <w:pStyle w:val="DanceBody"/>
        <w:keepNext w:val="0"/>
      </w:pPr>
      <w:r>
        <w:tab/>
        <w:t>29-32  2s+1s set &amp; cross RH with partner, back to own sides. 2 1 3</w:t>
      </w:r>
    </w:p>
    <w:p w:rsidR="00B11EB3" w:rsidRDefault="00B11EB3" w:rsidP="00B11EB3"/>
    <w:p w:rsidR="00B11EB3" w:rsidRDefault="00B11EB3" w:rsidP="00B11EB3">
      <w:pPr>
        <w:pStyle w:val="Minicrib"/>
      </w:pPr>
      <w:r>
        <w:t>EVA THREE STEP  (16 bar March)  Round the Room</w:t>
      </w:r>
      <w:r>
        <w:tab/>
        <w:t>Sydney W Painter  Guide To SCD (ex-Collins)</w:t>
      </w:r>
    </w:p>
    <w:p w:rsidR="00B11EB3" w:rsidRDefault="00B11EB3" w:rsidP="00B11EB3">
      <w:pPr>
        <w:pStyle w:val="DanceBody"/>
      </w:pPr>
      <w:r>
        <w:t>Round the Room, Couples facing anticlockwise, Man with partner on Right NH joined.  Start on outside foot</w:t>
      </w:r>
    </w:p>
    <w:p w:rsidR="00B11EB3" w:rsidRDefault="00B11EB3" w:rsidP="00B11EB3">
      <w:pPr>
        <w:pStyle w:val="DanceBody"/>
      </w:pPr>
      <w:r>
        <w:t xml:space="preserve"> 1- 4</w:t>
      </w:r>
      <w:r>
        <w:tab/>
        <w:t>3 steps forward &amp; point (2 bars), partners change places Lady crossing in front of Man (3 steps &amp; point)</w:t>
      </w:r>
    </w:p>
    <w:p w:rsidR="00B11EB3" w:rsidRDefault="00B11EB3" w:rsidP="00B11EB3">
      <w:pPr>
        <w:pStyle w:val="DanceBody"/>
      </w:pPr>
      <w:r>
        <w:t xml:space="preserve"> 5- 8</w:t>
      </w:r>
      <w:r>
        <w:tab/>
        <w:t>Partners change places, Man crossing in front of Lady (3 steps &amp; point), 3 steps backwards &amp; point (2 bars)</w:t>
      </w:r>
    </w:p>
    <w:p w:rsidR="00B11EB3" w:rsidRDefault="00B11EB3" w:rsidP="00B11EB3">
      <w:pPr>
        <w:pStyle w:val="DanceBody"/>
      </w:pPr>
      <w:r>
        <w:t xml:space="preserve"> 9-12</w:t>
      </w:r>
      <w:r>
        <w:tab/>
        <w:t>Partners turn about (turn away from each other), take 2H &amp; step along line of dance, swing foot (Man R, Lady L), step back &amp; swing other foot</w:t>
      </w:r>
    </w:p>
    <w:p w:rsidR="00B11EB3" w:rsidRDefault="00B11EB3" w:rsidP="00B11EB3">
      <w:pPr>
        <w:pStyle w:val="DanceBody"/>
        <w:keepNext w:val="0"/>
      </w:pPr>
      <w:r>
        <w:t>13-16</w:t>
      </w:r>
      <w:r>
        <w:tab/>
        <w:t>Take ballroom hold &amp; waltz anticlockwise</w:t>
      </w:r>
      <w:r>
        <w:tab/>
      </w:r>
    </w:p>
    <w:p w:rsidR="00B11EB3" w:rsidRDefault="00B11EB3" w:rsidP="00B11EB3"/>
    <w:p w:rsidR="00B11EB3" w:rsidRDefault="00B11EB3" w:rsidP="00B11EB3">
      <w:pPr>
        <w:pStyle w:val="Minicrib"/>
      </w:pPr>
      <w:r>
        <w:t>EVELYN'S DANCE  (S3x32)  3C set</w:t>
      </w:r>
      <w:r>
        <w:tab/>
        <w:t>Roy Goldring  Social Dances 2002 (Leeds 40th Anniv)</w:t>
      </w:r>
    </w:p>
    <w:p w:rsidR="00B11EB3" w:rsidRDefault="00B11EB3" w:rsidP="00B11EB3">
      <w:pPr>
        <w:pStyle w:val="DanceBody"/>
      </w:pPr>
      <w:r>
        <w:t xml:space="preserve"> 1- 4</w:t>
      </w:r>
      <w:r>
        <w:tab/>
        <w:t>1s cross RH &amp; cast 1 place dancing in to face 2</w:t>
      </w:r>
      <w:r w:rsidRPr="00972EEB">
        <w:t>nd</w:t>
      </w:r>
      <w:r>
        <w:t xml:space="preserve"> corners</w:t>
      </w:r>
    </w:p>
    <w:p w:rsidR="00B11EB3" w:rsidRDefault="00B11EB3" w:rsidP="00B11EB3">
      <w:pPr>
        <w:pStyle w:val="DanceBody"/>
      </w:pPr>
      <w:r>
        <w:t xml:space="preserve"> 5-16</w:t>
      </w:r>
      <w:r>
        <w:tab/>
        <w:t>Dance to Corners &amp; Set:</w:t>
      </w:r>
    </w:p>
    <w:p w:rsidR="00B11EB3" w:rsidRPr="000347E2" w:rsidRDefault="00B11EB3" w:rsidP="00B11EB3">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shd w:val="clear" w:color="auto" w:fill="FFFFFF"/>
        </w:rPr>
        <w:t>while</w:t>
      </w:r>
      <w:r>
        <w:rPr>
          <w:shd w:val="clear" w:color="auto" w:fill="FFFFFF"/>
        </w:rPr>
        <w:t xml:space="preserve"> 2nd corner positions (3M &amp; 2L) set. (3) 1 (2)</w:t>
      </w:r>
    </w:p>
    <w:p w:rsidR="00B11EB3" w:rsidRPr="00663692" w:rsidRDefault="00B11EB3" w:rsidP="00B11EB3">
      <w:pPr>
        <w:pStyle w:val="DanceBody"/>
        <w:rPr>
          <w:szCs w:val="16"/>
        </w:rPr>
      </w:pPr>
      <w:r w:rsidRPr="00663692">
        <w:rPr>
          <w:szCs w:val="16"/>
        </w:rPr>
        <w:t>17-24</w:t>
      </w:r>
      <w:r>
        <w:rPr>
          <w:szCs w:val="16"/>
        </w:rPr>
        <w:tab/>
      </w:r>
      <w:r w:rsidRPr="00663692">
        <w:rPr>
          <w:szCs w:val="16"/>
        </w:rPr>
        <w:t xml:space="preserve">3L (followed by 1M) </w:t>
      </w:r>
      <w:r>
        <w:rPr>
          <w:szCs w:val="16"/>
        </w:rPr>
        <w:t xml:space="preserve">cross &amp; cast to 3rd/2nd place Ladies' side </w:t>
      </w:r>
      <w:r>
        <w:rPr>
          <w:b/>
          <w:szCs w:val="16"/>
        </w:rPr>
        <w:t>while</w:t>
      </w:r>
      <w:r>
        <w:rPr>
          <w:szCs w:val="16"/>
        </w:rPr>
        <w:t xml:space="preserve"> </w:t>
      </w:r>
      <w:r w:rsidRPr="00663692">
        <w:rPr>
          <w:szCs w:val="16"/>
        </w:rPr>
        <w:t>2M (followed by 1</w:t>
      </w:r>
      <w:r>
        <w:rPr>
          <w:szCs w:val="16"/>
        </w:rPr>
        <w:t>L) dance similar to 1st/2nd place Men's side</w:t>
      </w:r>
      <w:r w:rsidRPr="00663692">
        <w:rPr>
          <w:szCs w:val="16"/>
        </w:rPr>
        <w:t xml:space="preserve">, 1s turn </w:t>
      </w:r>
      <w:r>
        <w:rPr>
          <w:szCs w:val="16"/>
        </w:rPr>
        <w:t xml:space="preserve">1.1/2 </w:t>
      </w:r>
      <w:r w:rsidRPr="00663692">
        <w:rPr>
          <w:szCs w:val="16"/>
        </w:rPr>
        <w:t>LH</w:t>
      </w:r>
    </w:p>
    <w:p w:rsidR="00B11EB3" w:rsidRPr="00663692" w:rsidRDefault="00B11EB3" w:rsidP="00B11EB3">
      <w:pPr>
        <w:pStyle w:val="DanceBody"/>
        <w:keepNext w:val="0"/>
        <w:rPr>
          <w:szCs w:val="16"/>
        </w:rPr>
      </w:pPr>
      <w:r w:rsidRPr="00663692">
        <w:rPr>
          <w:szCs w:val="16"/>
        </w:rPr>
        <w:t>25-32</w:t>
      </w:r>
      <w:r>
        <w:rPr>
          <w:szCs w:val="16"/>
        </w:rPr>
        <w:tab/>
        <w:t>3</w:t>
      </w:r>
      <w:r w:rsidRPr="00663692">
        <w:rPr>
          <w:szCs w:val="16"/>
        </w:rPr>
        <w:t xml:space="preserve">M (followed by 1L) </w:t>
      </w:r>
      <w:r>
        <w:rPr>
          <w:szCs w:val="16"/>
        </w:rPr>
        <w:t>cross &amp; cast to</w:t>
      </w:r>
      <w:r w:rsidRPr="00663692">
        <w:rPr>
          <w:szCs w:val="16"/>
        </w:rPr>
        <w:t xml:space="preserve"> </w:t>
      </w:r>
      <w:r>
        <w:rPr>
          <w:szCs w:val="16"/>
        </w:rPr>
        <w:t xml:space="preserve">3rd/2nd place Men's side </w:t>
      </w:r>
      <w:r w:rsidRPr="00FC2E75">
        <w:rPr>
          <w:b/>
          <w:szCs w:val="16"/>
        </w:rPr>
        <w:t>while</w:t>
      </w:r>
      <w:r>
        <w:rPr>
          <w:szCs w:val="16"/>
        </w:rPr>
        <w:t xml:space="preserve"> </w:t>
      </w:r>
      <w:r w:rsidRPr="00663692">
        <w:rPr>
          <w:szCs w:val="16"/>
        </w:rPr>
        <w:t>2L</w:t>
      </w:r>
      <w:r>
        <w:rPr>
          <w:szCs w:val="16"/>
        </w:rPr>
        <w:t xml:space="preserve"> </w:t>
      </w:r>
      <w:r w:rsidRPr="00663692">
        <w:rPr>
          <w:szCs w:val="16"/>
        </w:rPr>
        <w:t xml:space="preserve">(followed by 1M) </w:t>
      </w:r>
      <w:r>
        <w:rPr>
          <w:szCs w:val="16"/>
        </w:rPr>
        <w:t>dance similar to</w:t>
      </w:r>
      <w:r w:rsidRPr="00663692">
        <w:rPr>
          <w:szCs w:val="16"/>
        </w:rPr>
        <w:t xml:space="preserve"> 1</w:t>
      </w:r>
      <w:r w:rsidRPr="00972EEB">
        <w:rPr>
          <w:szCs w:val="16"/>
        </w:rPr>
        <w:t>st</w:t>
      </w:r>
      <w:r w:rsidRPr="00663692">
        <w:rPr>
          <w:szCs w:val="16"/>
        </w:rPr>
        <w:t>/2</w:t>
      </w:r>
      <w:r w:rsidRPr="00972EEB">
        <w:rPr>
          <w:szCs w:val="16"/>
        </w:rPr>
        <w:t>nd</w:t>
      </w:r>
      <w:r>
        <w:rPr>
          <w:szCs w:val="16"/>
        </w:rPr>
        <w:t xml:space="preserve"> place Ladies' side</w:t>
      </w:r>
      <w:r w:rsidRPr="00663692">
        <w:rPr>
          <w:szCs w:val="16"/>
        </w:rPr>
        <w:t>, 1s cross LH &amp; cast to 3rd place</w:t>
      </w:r>
      <w:r>
        <w:rPr>
          <w:szCs w:val="16"/>
        </w:rPr>
        <w:t xml:space="preserve"> (3s step up) 2 3 1</w:t>
      </w:r>
    </w:p>
    <w:p w:rsidR="00B11EB3" w:rsidRDefault="00B11EB3" w:rsidP="00B11EB3"/>
    <w:p w:rsidR="00B11EB3" w:rsidRDefault="00B11EB3" w:rsidP="00B11EB3">
      <w:pPr>
        <w:pStyle w:val="Minicrib"/>
      </w:pPr>
      <w:r>
        <w:t>EVERGREEN FAIRS  (J8x32)  3C (4C set)</w:t>
      </w:r>
      <w:r>
        <w:tab/>
        <w:t>Gayle Graham  Washington State Centennial</w:t>
      </w:r>
    </w:p>
    <w:p w:rsidR="00B11EB3" w:rsidRDefault="00B11EB3" w:rsidP="00B11EB3">
      <w:pPr>
        <w:pStyle w:val="DanceBody"/>
      </w:pPr>
      <w:r>
        <w:t xml:space="preserve"> 1- 8</w:t>
      </w:r>
      <w:r>
        <w:tab/>
        <w:t>1s+2s set, dance 1/2 RH across; set, dance 1/2 LH across back to place</w:t>
      </w:r>
    </w:p>
    <w:p w:rsidR="00B11EB3" w:rsidRDefault="00B11EB3" w:rsidP="00B11EB3">
      <w:pPr>
        <w:pStyle w:val="DanceBody"/>
      </w:pPr>
      <w:r>
        <w:t xml:space="preserve"> 9-16</w:t>
      </w:r>
      <w:r>
        <w:tab/>
        <w:t>1s lead down (3 bars), lead up (3 bars) &amp; cast to 2nd place (2s step up)</w:t>
      </w:r>
    </w:p>
    <w:p w:rsidR="00B11EB3" w:rsidRPr="000A59DD" w:rsidRDefault="00B11EB3" w:rsidP="00B11EB3">
      <w:pPr>
        <w:pStyle w:val="DanceBody"/>
      </w:pPr>
      <w:r>
        <w:t>17-24</w:t>
      </w:r>
      <w:r>
        <w:tab/>
        <w:t>2s+1s+3s dance DoSiDo with partner passing RSh;  2s+1s+3s dance DoSiDo with partner passing LSh</w:t>
      </w:r>
    </w:p>
    <w:p w:rsidR="00B11EB3" w:rsidRDefault="00B11EB3" w:rsidP="00B11EB3">
      <w:pPr>
        <w:pStyle w:val="DanceBody"/>
        <w:keepNext w:val="0"/>
      </w:pPr>
      <w:r>
        <w:t>25-32</w:t>
      </w:r>
      <w:r>
        <w:tab/>
        <w:t>2s+1s+3s dance RH across, dance LH across</w:t>
      </w:r>
    </w:p>
    <w:p w:rsidR="00B11EB3" w:rsidRDefault="00B11EB3" w:rsidP="00B11EB3"/>
    <w:p w:rsidR="00B11EB3" w:rsidRDefault="00B11EB3" w:rsidP="00B11EB3">
      <w:pPr>
        <w:pStyle w:val="Minicrib"/>
      </w:pPr>
      <w:r>
        <w:t>THE EVERGREEN OAK  (R8x32)  2C (4C set)</w:t>
      </w:r>
      <w:r>
        <w:tab/>
        <w:t>Barry Skelton  Celtic Book</w:t>
      </w:r>
    </w:p>
    <w:p w:rsidR="00B11EB3" w:rsidRDefault="00B11EB3" w:rsidP="00B11EB3">
      <w:pPr>
        <w:pStyle w:val="DanceBody"/>
      </w:pPr>
      <w:r>
        <w:t xml:space="preserve"> 1- 8</w:t>
      </w:r>
      <w:r>
        <w:tab/>
        <w:t>1s set &amp; Petronella turn (2s step up 3-4); 1s set &amp; turn 3/4 RH to end 1L facing 2M, 1M facing 2L</w:t>
      </w:r>
    </w:p>
    <w:p w:rsidR="00B11EB3" w:rsidRPr="000F1045" w:rsidRDefault="00B11EB3" w:rsidP="00B11EB3">
      <w:pPr>
        <w:pStyle w:val="DanceBody"/>
      </w:pPr>
      <w:r>
        <w:t xml:space="preserve"> 9-12</w:t>
      </w:r>
      <w:r>
        <w:tab/>
        <w:t xml:space="preserve">1s+2s change places LH, 1s dance anticlockwise round to face 2s again </w:t>
      </w:r>
      <w:r>
        <w:rPr>
          <w:b/>
        </w:rPr>
        <w:t>while</w:t>
      </w:r>
      <w:r>
        <w:t xml:space="preserve"> 2s turn 3/4 RH</w:t>
      </w:r>
    </w:p>
    <w:p w:rsidR="00B11EB3" w:rsidRDefault="00B11EB3" w:rsidP="00B11EB3">
      <w:pPr>
        <w:pStyle w:val="DanceBody"/>
      </w:pPr>
      <w:r>
        <w:t>13-16</w:t>
      </w:r>
      <w:r>
        <w:tab/>
        <w:t xml:space="preserve">1s+2s change places LH, 2s dance anticlockwise round to face 1s again </w:t>
      </w:r>
      <w:r>
        <w:rPr>
          <w:b/>
        </w:rPr>
        <w:t>while</w:t>
      </w:r>
      <w:r>
        <w:t xml:space="preserve"> 1s turn 3/4 RH into line of 4 across</w:t>
      </w:r>
    </w:p>
    <w:p w:rsidR="00B11EB3" w:rsidRDefault="00B11EB3" w:rsidP="00B11EB3">
      <w:pPr>
        <w:pStyle w:val="DanceBody"/>
      </w:pPr>
      <w:r>
        <w:t>17-24</w:t>
      </w:r>
      <w:r>
        <w:tab/>
        <w:t>1s+2s dance LSh reel of 4 across. Bars 23-24: 1s turn LH</w:t>
      </w:r>
    </w:p>
    <w:p w:rsidR="00B11EB3" w:rsidRDefault="00B11EB3" w:rsidP="00B11EB3">
      <w:pPr>
        <w:pStyle w:val="DanceBody"/>
        <w:keepNext w:val="0"/>
      </w:pPr>
      <w:r>
        <w:t>25-32</w:t>
      </w:r>
      <w:r>
        <w:tab/>
        <w:t>1s cross up LH between 2s &amp; cast to 2nd place opp side; 2s+1s set &amp; cross RH.  2 1</w:t>
      </w:r>
    </w:p>
    <w:p w:rsidR="00B11EB3" w:rsidRDefault="00B11EB3" w:rsidP="00B11EB3"/>
    <w:p w:rsidR="00B11EB3" w:rsidRDefault="00B11EB3" w:rsidP="00B11EB3">
      <w:pPr>
        <w:pStyle w:val="Minicrib"/>
      </w:pPr>
      <w:r>
        <w:t>THE EVERLASTING FLOWER  (R4x40) 4C set</w:t>
      </w:r>
      <w:r>
        <w:tab/>
        <w:t>Gunnar Numeus  Scandinavian Dance Bk 1</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1s+2s &amp; 3s+4s set, dance RH across, 1s &amp; 4s cast out of ends to 2nd/3rd place (2s &amp; 3s lead up/down).  2 1 (4) (3)</w:t>
      </w:r>
    </w:p>
    <w:p w:rsidR="00B11EB3" w:rsidRDefault="00B11EB3" w:rsidP="00B11EB3">
      <w:pPr>
        <w:pStyle w:val="DanceBody"/>
      </w:pPr>
      <w:r>
        <w:t xml:space="preserve"> 9-16</w:t>
      </w:r>
      <w:r>
        <w:tab/>
        <w:t>1s+4s dance RH across. 1M+4L face up, 4M+1L face down &amp; dance 1/2 LSh Alternating Tandem reels of 3 on sides (2s &amp; 3s dance loops at end)</w:t>
      </w:r>
    </w:p>
    <w:p w:rsidR="00B11EB3" w:rsidRDefault="00B11EB3" w:rsidP="00B11EB3">
      <w:pPr>
        <w:pStyle w:val="DanceBody"/>
      </w:pPr>
      <w:r>
        <w:t>17-24</w:t>
      </w:r>
      <w:r>
        <w:tab/>
        <w:t>1s+4s repeat, dancing LH across &amp; 1/2 RSh Alternating Tandem reels of 3 on sides</w:t>
      </w:r>
    </w:p>
    <w:p w:rsidR="00B11EB3" w:rsidRDefault="00B11EB3" w:rsidP="00B11EB3">
      <w:pPr>
        <w:pStyle w:val="DanceBody"/>
      </w:pPr>
      <w:r>
        <w:t>25-32</w:t>
      </w:r>
      <w:r>
        <w:tab/>
        <w:t xml:space="preserve">Reels of 3 across, 1s &amp; 4s, in prom hold with partners (1s RSh to 2L, 4s RSh to 3L). 1s end on Men's side (1M in 2nd place, 1L in 3rd place) </w:t>
      </w:r>
      <w:r>
        <w:rPr>
          <w:b/>
        </w:rPr>
        <w:t>while</w:t>
      </w:r>
      <w:r>
        <w:t xml:space="preserve"> 4s end on Ladies' side (4M in 3rd place, 4L in 2nd place)</w:t>
      </w:r>
    </w:p>
    <w:p w:rsidR="00B11EB3" w:rsidRDefault="00B11EB3" w:rsidP="00B11EB3">
      <w:pPr>
        <w:pStyle w:val="DanceBody"/>
        <w:keepNext w:val="0"/>
      </w:pPr>
      <w:r>
        <w:t>33-40</w:t>
      </w:r>
      <w:r>
        <w:tab/>
        <w:t xml:space="preserve">1L+4L change places RH &amp; retain hands </w:t>
      </w:r>
      <w:r>
        <w:rPr>
          <w:b/>
        </w:rPr>
        <w:t>while</w:t>
      </w:r>
      <w:r>
        <w:t xml:space="preserve"> 1M &amp; 4M set, 1s+4s dance 1/2 RH across, 1s+4s turn partner RH (4 bars).  2 4 (1) (3)</w:t>
      </w:r>
    </w:p>
    <w:p w:rsidR="00B11EB3" w:rsidRDefault="00B11EB3" w:rsidP="00B11EB3"/>
    <w:p w:rsidR="00B11EB3" w:rsidRDefault="00B11EB3" w:rsidP="00B11EB3">
      <w:pPr>
        <w:pStyle w:val="Minicrib"/>
      </w:pPr>
      <w:r>
        <w:t>THE EVERLASTING FRIENDSHIP  (S4x48)  4C Set</w:t>
      </w:r>
      <w:r>
        <w:tab/>
        <w:t>K Whitworth</w:t>
      </w:r>
    </w:p>
    <w:p w:rsidR="00B11EB3" w:rsidRDefault="00B11EB3" w:rsidP="00B11EB3">
      <w:pPr>
        <w:pStyle w:val="DanceBody"/>
      </w:pPr>
      <w:r>
        <w:t xml:space="preserve"> 1- 8</w:t>
      </w:r>
      <w:r>
        <w:tab/>
        <w:t>1s turn RH, cast down to bottom &amp; dance up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&amp; turn 2H, set to 2</w:t>
      </w:r>
      <w:r w:rsidRPr="00972EEB">
        <w:t>nd</w:t>
      </w:r>
      <w:r>
        <w:t xml:space="preserve"> corner &amp; turn 2H</w:t>
      </w:r>
    </w:p>
    <w:p w:rsidR="00B11EB3" w:rsidRDefault="00B11EB3" w:rsidP="00B11EB3">
      <w:pPr>
        <w:pStyle w:val="DanceBody"/>
      </w:pPr>
      <w:r>
        <w:t>17-24</w:t>
      </w:r>
      <w:r>
        <w:tab/>
        <w:t>1s dance reels of 3 on opposite sides giving LSh to 1</w:t>
      </w:r>
      <w:r w:rsidRPr="00972EEB">
        <w:t>st</w:t>
      </w:r>
      <w:r>
        <w:t xml:space="preserve"> corner &amp; end turning LH to …</w:t>
      </w:r>
    </w:p>
    <w:p w:rsidR="00B11EB3" w:rsidRDefault="00B11EB3" w:rsidP="00B11EB3">
      <w:pPr>
        <w:pStyle w:val="DanceBody"/>
      </w:pPr>
      <w:r>
        <w:t>25-32</w:t>
      </w:r>
      <w:r>
        <w:tab/>
        <w:t>1s dance RH across (Lady with 2s &amp; Man with 3s, pass RSh &amp; dance LH across with other couple</w:t>
      </w:r>
    </w:p>
    <w:p w:rsidR="00B11EB3" w:rsidRDefault="00B11EB3" w:rsidP="00B11EB3">
      <w:pPr>
        <w:pStyle w:val="DanceBody"/>
      </w:pPr>
      <w:r>
        <w:t>33-40</w:t>
      </w:r>
      <w:r>
        <w:tab/>
        <w:t>1s+3s dance the Knot</w:t>
      </w:r>
    </w:p>
    <w:p w:rsidR="00B11EB3" w:rsidRDefault="00B11EB3" w:rsidP="00B11EB3">
      <w:pPr>
        <w:pStyle w:val="DanceBody"/>
        <w:keepNext w:val="0"/>
      </w:pPr>
      <w:r>
        <w:t>41-48</w:t>
      </w:r>
      <w:r>
        <w:tab/>
        <w:t>1s+4s dance 1/2 R&amp;L &amp; turn partners RH 1.1/2 times</w:t>
      </w:r>
    </w:p>
    <w:p w:rsidR="00B11EB3" w:rsidRDefault="00B11EB3" w:rsidP="00B11EB3"/>
    <w:p w:rsidR="00B11EB3" w:rsidRDefault="00B11EB3" w:rsidP="00B11EB3">
      <w:pPr>
        <w:pStyle w:val="Minicrib"/>
      </w:pPr>
      <w:r>
        <w:t>EVERY WITCH WAY  (S3x32)  Triangular Set</w:t>
      </w:r>
      <w:r>
        <w:tab/>
        <w:t>G Dale Birdsall</w:t>
      </w:r>
    </w:p>
    <w:p w:rsidR="00B11EB3" w:rsidRDefault="00B11EB3" w:rsidP="00B11EB3">
      <w:pPr>
        <w:pStyle w:val="DanceBody"/>
      </w:pPr>
      <w:r>
        <w:rPr>
          <w:b/>
        </w:rPr>
        <w:t xml:space="preserve"> </w:t>
      </w:r>
      <w:r>
        <w:t>1- 8</w:t>
      </w:r>
      <w:r>
        <w:tab/>
        <w:t>All circle 6H round to right &amp; back</w:t>
      </w:r>
    </w:p>
    <w:p w:rsidR="00B11EB3" w:rsidRDefault="00B11EB3" w:rsidP="00B11EB3">
      <w:pPr>
        <w:pStyle w:val="DanceBody"/>
      </w:pPr>
      <w:r>
        <w:t xml:space="preserve"> 9-16</w:t>
      </w:r>
      <w:r>
        <w:tab/>
        <w:t>All dance Ladies' Chain for 3 couples:</w:t>
      </w:r>
    </w:p>
    <w:p w:rsidR="00B11EB3" w:rsidRDefault="00B11EB3" w:rsidP="00B11EB3">
      <w:pPr>
        <w:pStyle w:val="DanceBody"/>
      </w:pPr>
      <w:r>
        <w:tab/>
        <w:t>9-12     Ladies dance RH across for 2 places</w:t>
      </w:r>
      <w:r w:rsidRPr="00BA6B4D">
        <w:rPr>
          <w:b/>
        </w:rPr>
        <w:t xml:space="preserve"> while </w:t>
      </w:r>
      <w:r>
        <w:t>Men chase anticlockwise 1 place, all turn partners LH.</w:t>
      </w:r>
    </w:p>
    <w:p w:rsidR="00B11EB3" w:rsidRDefault="00B11EB3" w:rsidP="00B11EB3">
      <w:pPr>
        <w:pStyle w:val="DanceBody"/>
      </w:pPr>
      <w:r>
        <w:tab/>
        <w:t>13-16   Repeat 9-12 ending new places in promenade hold facing in.  3 1 2</w:t>
      </w:r>
    </w:p>
    <w:p w:rsidR="00B11EB3" w:rsidRDefault="00B11EB3" w:rsidP="00B11EB3">
      <w:pPr>
        <w:pStyle w:val="DanceBody"/>
      </w:pPr>
      <w:r>
        <w:t>17-24</w:t>
      </w:r>
      <w:r>
        <w:tab/>
        <w:t>All dance Tournee for 3 couples:</w:t>
      </w:r>
    </w:p>
    <w:p w:rsidR="00B11EB3" w:rsidRDefault="00B11EB3" w:rsidP="00B11EB3">
      <w:pPr>
        <w:pStyle w:val="DanceBody"/>
      </w:pPr>
      <w:r>
        <w:tab/>
        <w:t>All dance in (Men LSh to LSh) facing anticlockwise &amp; dance on 2 places, drop RH &amp; turn to sidelines in new places, Ladies facing in, Men facing out.  All turn LH twice round (4 bars).  2 3 1</w:t>
      </w:r>
    </w:p>
    <w:p w:rsidR="00B11EB3" w:rsidRDefault="00B11EB3" w:rsidP="00B11EB3">
      <w:pPr>
        <w:pStyle w:val="DanceBody"/>
      </w:pPr>
      <w:r>
        <w:t>25-32</w:t>
      </w:r>
      <w:r>
        <w:tab/>
        <w:t xml:space="preserve">All dance </w:t>
      </w:r>
      <w:r w:rsidRPr="00AC52F6">
        <w:rPr>
          <w:b/>
        </w:rPr>
        <w:t>reverse</w:t>
      </w:r>
      <w:r>
        <w:t xml:space="preserve"> Schiehallion Reels for 8 bars</w:t>
      </w:r>
    </w:p>
    <w:p w:rsidR="00B11EB3" w:rsidRDefault="00B11EB3" w:rsidP="00B11EB3">
      <w:pPr>
        <w:pStyle w:val="DanceBody"/>
      </w:pPr>
      <w:r>
        <w:tab/>
        <w:t>25-26     Ladies dance 1 place clockwise to next Man's place (to left) facing out, Men dance into partner's place &amp; face in</w:t>
      </w:r>
    </w:p>
    <w:p w:rsidR="00B11EB3" w:rsidRDefault="00B11EB3" w:rsidP="00B11EB3">
      <w:pPr>
        <w:pStyle w:val="DanceBody"/>
      </w:pPr>
      <w:r>
        <w:tab/>
        <w:t>27-28     Ladies dance into Man's place facing in, Men dance 1 clockwise to next Ladies' place (to left) &amp; face out</w:t>
      </w:r>
    </w:p>
    <w:p w:rsidR="00B11EB3" w:rsidRDefault="00B11EB3" w:rsidP="00B11EB3">
      <w:pPr>
        <w:pStyle w:val="DanceBody"/>
        <w:keepNext w:val="0"/>
      </w:pPr>
      <w:r>
        <w:tab/>
        <w:t>29-32     Repeat 25-28 to end 1 place clockwise round set facing in   3 1 2</w:t>
      </w:r>
    </w:p>
    <w:p w:rsidR="00B11EB3" w:rsidRDefault="00B11EB3" w:rsidP="00B11EB3"/>
    <w:p w:rsidR="00B11EB3" w:rsidRDefault="00B11EB3" w:rsidP="00B11EB3">
      <w:pPr>
        <w:pStyle w:val="Minicrib"/>
      </w:pPr>
      <w:r>
        <w:t>EVERYONE IS DANCING!  (R8x32)  2C (3C set)</w:t>
      </w:r>
      <w:r>
        <w:tab/>
        <w:t>Holly Boyd  Célébrations</w:t>
      </w:r>
    </w:p>
    <w:p w:rsidR="00B11EB3" w:rsidRDefault="00B11EB3" w:rsidP="00B11EB3">
      <w:pPr>
        <w:pStyle w:val="DanceBody"/>
      </w:pPr>
      <w:r>
        <w:t xml:space="preserve"> 1- 8</w:t>
      </w:r>
      <w:r>
        <w:tab/>
        <w:t>1s+2s dance 1/2 R&amp;L (no polite turns); 1s followed by 2s lead down middle</w:t>
      </w:r>
    </w:p>
    <w:p w:rsidR="00B11EB3" w:rsidRDefault="00B11EB3" w:rsidP="00B11EB3">
      <w:pPr>
        <w:pStyle w:val="DanceBody"/>
      </w:pPr>
      <w:r>
        <w:t xml:space="preserve"> 9-16</w:t>
      </w:r>
      <w:r>
        <w:tab/>
        <w:t>2s followed by 1s lead up; 2s+1s set &amp; cross to own sides. 2 1</w:t>
      </w:r>
    </w:p>
    <w:p w:rsidR="00B11EB3" w:rsidRDefault="00B11EB3" w:rsidP="00B11EB3">
      <w:pPr>
        <w:pStyle w:val="DanceBody"/>
      </w:pPr>
      <w:r>
        <w:t>17-24</w:t>
      </w:r>
      <w:r>
        <w:tab/>
        <w:t>2s+1s dance RH across; 2s+1s chase clockwise back to place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EVERYTHING STOPS FOR TEA (London 1930-4PM  (S8x32)  3C (4C Set)</w:t>
      </w:r>
      <w:r>
        <w:tab/>
        <w:t>Ron MacKay</w:t>
      </w:r>
    </w:p>
    <w:p w:rsidR="00B11EB3" w:rsidRDefault="00B11EB3" w:rsidP="00B11EB3">
      <w:pPr>
        <w:pStyle w:val="DanceBody"/>
      </w:pPr>
      <w:r>
        <w:t xml:space="preserve"> 1- 8</w:t>
      </w:r>
      <w:r>
        <w:tab/>
        <w:t>2s followed by 1s lead down, 1s followed by 2s lead up to top &amp; 1s cast to 2</w:t>
      </w:r>
      <w:r w:rsidRPr="00972EEB">
        <w:t>nd</w:t>
      </w:r>
      <w:r>
        <w:t xml:space="preserve"> place</w:t>
      </w:r>
    </w:p>
    <w:p w:rsidR="00B11EB3" w:rsidRDefault="00B11EB3" w:rsidP="00B11EB3">
      <w:pPr>
        <w:pStyle w:val="DanceBody"/>
      </w:pPr>
      <w:r>
        <w:t xml:space="preserve"> 9-16</w:t>
      </w:r>
      <w:r>
        <w:tab/>
        <w:t>2s+1s+3s dance Grand Chain</w:t>
      </w:r>
    </w:p>
    <w:p w:rsidR="00B11EB3" w:rsidRDefault="00B11EB3" w:rsidP="00B11EB3">
      <w:pPr>
        <w:pStyle w:val="DanceBody"/>
      </w:pPr>
      <w:r>
        <w:t>17-24</w:t>
      </w:r>
      <w:r>
        <w:tab/>
        <w:t>1s dance 1/2 Fig of 8 round 3s (giving RH) &amp; 1/2 Fig of 8 round 2s (giving RH)</w:t>
      </w:r>
    </w:p>
    <w:p w:rsidR="00B11EB3" w:rsidRDefault="00B11EB3" w:rsidP="00B11EB3">
      <w:pPr>
        <w:pStyle w:val="DanceBody"/>
        <w:keepNext w:val="0"/>
      </w:pPr>
      <w:r>
        <w:t>25-32</w:t>
      </w:r>
      <w:r>
        <w:tab/>
        <w:t>1s dance RH across (Lady with 2s &amp; Man with 3s) &amp; dance LH across with other couple</w:t>
      </w:r>
    </w:p>
    <w:p w:rsidR="00B11EB3" w:rsidRDefault="00B11EB3" w:rsidP="00B11EB3"/>
    <w:p w:rsidR="00B11EB3" w:rsidRDefault="00B11EB3" w:rsidP="00B11EB3">
      <w:pPr>
        <w:pStyle w:val="Minicrib"/>
      </w:pPr>
      <w:r>
        <w:t>EWAN TELFORD'S STRATHSPEY  (S4x32)  4C set</w:t>
      </w:r>
      <w:r>
        <w:tab/>
        <w:t>A Telford  Blackadder Coll</w:t>
      </w:r>
    </w:p>
    <w:p w:rsidR="00B11EB3" w:rsidRDefault="00B11EB3" w:rsidP="00B11EB3">
      <w:pPr>
        <w:pStyle w:val="DanceBody"/>
      </w:pPr>
      <w:r>
        <w:t xml:space="preserve"> 1- 8</w:t>
      </w:r>
      <w:r>
        <w:tab/>
        <w:t>1s &amp; 4s cross RH, cast in 1 place &amp; dance LH across to end facing corners</w:t>
      </w:r>
    </w:p>
    <w:p w:rsidR="00B11EB3" w:rsidRDefault="00B11EB3" w:rsidP="00B11EB3">
      <w:pPr>
        <w:pStyle w:val="DanceBody"/>
      </w:pPr>
      <w:r>
        <w:t xml:space="preserve"> 9-16</w:t>
      </w:r>
      <w:r>
        <w:tab/>
        <w:t>1s &amp; 4s change places with corners RH, 2s+3s dance LH across</w:t>
      </w:r>
      <w:r w:rsidRPr="00BA6B4D">
        <w:rPr>
          <w:b/>
        </w:rPr>
        <w:t xml:space="preserve"> while </w:t>
      </w:r>
      <w:r>
        <w:t>1s+4s chase clockwise 1/2 way &amp; all set.  4 2 3 1</w:t>
      </w:r>
    </w:p>
    <w:p w:rsidR="00B11EB3" w:rsidRDefault="00B11EB3" w:rsidP="00B11EB3">
      <w:pPr>
        <w:pStyle w:val="DanceBody"/>
      </w:pPr>
      <w:r>
        <w:t>17-24</w:t>
      </w:r>
      <w:r>
        <w:tab/>
        <w:t>4s+2s</w:t>
      </w:r>
      <w:r w:rsidRPr="007F0D5A">
        <w:rPr>
          <w:b/>
        </w:rPr>
        <w:t xml:space="preserve"> also </w:t>
      </w:r>
      <w:r>
        <w:t>3s+1s turn 2H on sides into 4H round to left &amp; turn partners 2H in centre ready for…</w:t>
      </w:r>
    </w:p>
    <w:p w:rsidR="00B11EB3" w:rsidRDefault="00B11EB3" w:rsidP="00B11EB3">
      <w:pPr>
        <w:pStyle w:val="DanceBody"/>
        <w:keepNext w:val="0"/>
      </w:pPr>
      <w:r>
        <w:t>25-32</w:t>
      </w:r>
      <w:r>
        <w:tab/>
        <w:t>4s+2s</w:t>
      </w:r>
      <w:r w:rsidRPr="007F0D5A">
        <w:rPr>
          <w:b/>
        </w:rPr>
        <w:t xml:space="preserve"> also </w:t>
      </w:r>
      <w:r>
        <w:t>3s+1s dance 1/2 Diamond Poussette, 4s+1s dance out ends &amp; cast to places.  2 4 1 3</w:t>
      </w:r>
    </w:p>
    <w:p w:rsidR="00B11EB3" w:rsidRDefault="00B11EB3" w:rsidP="00B11EB3"/>
    <w:p w:rsidR="00B11EB3" w:rsidRDefault="00B11EB3" w:rsidP="00B11EB3">
      <w:pPr>
        <w:pStyle w:val="Minicrib"/>
      </w:pPr>
      <w:r>
        <w:t>EWAN'S MIDNIGHT MEDLEY  (M-(S64+R64))  Sq.Set</w:t>
      </w:r>
      <w:r>
        <w:tab/>
        <w:t>Amanda Peart  Stagger Inn</w:t>
      </w:r>
    </w:p>
    <w:p w:rsidR="00B11EB3" w:rsidRDefault="00B11EB3" w:rsidP="00B11EB3">
      <w:pPr>
        <w:pStyle w:val="DanceBody"/>
      </w:pPr>
      <w:r>
        <w:t>Strathspey:</w:t>
      </w:r>
    </w:p>
    <w:p w:rsidR="00B11EB3" w:rsidRDefault="00B11EB3" w:rsidP="00B11EB3">
      <w:pPr>
        <w:pStyle w:val="DanceBody"/>
      </w:pPr>
      <w:r>
        <w:t xml:space="preserve"> 1- 4</w:t>
      </w:r>
      <w:r>
        <w:tab/>
        <w:t>1s+3s dance 3/4 RH across finishing in centre, 1s with backs to 4s, 3s with backs to 2s</w:t>
      </w:r>
    </w:p>
    <w:p w:rsidR="00B11EB3" w:rsidRDefault="00B11EB3" w:rsidP="00B11EB3">
      <w:pPr>
        <w:pStyle w:val="DanceBody"/>
      </w:pPr>
      <w:r>
        <w:t xml:space="preserve"> 5- 8</w:t>
      </w:r>
      <w:r>
        <w:tab/>
        <w:t>All dance forward (2 steps) passing 2 people RSh &amp; turn about so 2s face 4s in centre, &amp; all set</w:t>
      </w:r>
    </w:p>
    <w:p w:rsidR="00B11EB3" w:rsidRDefault="00B11EB3" w:rsidP="00B11EB3">
      <w:pPr>
        <w:pStyle w:val="DanceBody"/>
      </w:pPr>
      <w:r>
        <w:t xml:space="preserve"> 9-16</w:t>
      </w:r>
      <w:r>
        <w:tab/>
        <w:t>4s+2s dance 3/4 LH across to finish in square set 2 1 4 3 (Ladies on partner's LH); All Set+Link, Ladies face out</w:t>
      </w:r>
    </w:p>
    <w:p w:rsidR="00B11EB3" w:rsidRDefault="00B11EB3" w:rsidP="00B11EB3">
      <w:pPr>
        <w:pStyle w:val="DanceBody"/>
      </w:pPr>
      <w:r>
        <w:t>17-24</w:t>
      </w:r>
      <w:r>
        <w:tab/>
        <w:t>All dance 8 bars of Schiehallion reels.  4 3 2 1</w:t>
      </w:r>
    </w:p>
    <w:p w:rsidR="00B11EB3" w:rsidRDefault="00B11EB3" w:rsidP="00B11EB3">
      <w:pPr>
        <w:pStyle w:val="DanceBody"/>
      </w:pPr>
      <w:r>
        <w:t>25-32</w:t>
      </w:r>
      <w:r>
        <w:tab/>
        <w:t>All circle 8H round &amp; back</w:t>
      </w:r>
    </w:p>
    <w:p w:rsidR="00B11EB3" w:rsidRDefault="00B11EB3" w:rsidP="00B11EB3">
      <w:pPr>
        <w:pStyle w:val="DanceBody"/>
      </w:pPr>
      <w:r>
        <w:t>33-64</w:t>
      </w:r>
      <w:r>
        <w:tab/>
        <w:t>Repeat 1-32</w:t>
      </w:r>
    </w:p>
    <w:p w:rsidR="00B11EB3" w:rsidRDefault="00B11EB3" w:rsidP="00B11EB3">
      <w:pPr>
        <w:pStyle w:val="DanceBody"/>
      </w:pPr>
      <w:r>
        <w:t>Reel:</w:t>
      </w:r>
    </w:p>
    <w:p w:rsidR="00B11EB3" w:rsidRDefault="00B11EB3" w:rsidP="00B11EB3">
      <w:pPr>
        <w:pStyle w:val="DanceBody"/>
        <w:keepNext w:val="0"/>
      </w:pPr>
      <w:r>
        <w:t>65-128</w:t>
      </w:r>
      <w:r>
        <w:tab/>
        <w:t>Repeat 1-64 in reel time</w:t>
      </w:r>
    </w:p>
    <w:p w:rsidR="00B11EB3" w:rsidRDefault="00B11EB3" w:rsidP="00B11EB3"/>
    <w:p w:rsidR="00B11EB3" w:rsidRDefault="00B11EB3" w:rsidP="00B11EB3">
      <w:pPr>
        <w:pStyle w:val="Minicrib"/>
        <w:rPr>
          <w:snapToGrid w:val="0"/>
        </w:rPr>
      </w:pPr>
      <w:r>
        <w:rPr>
          <w:snapToGrid w:val="0"/>
        </w:rPr>
        <w:t>THE EXCISEMAN  (J8x32)  3C (4C set)</w:t>
      </w:r>
      <w:r>
        <w:rPr>
          <w:snapToGrid w:val="0"/>
        </w:rPr>
        <w:tab/>
        <w:t>John Drewry  Bankhead Bk 6</w:t>
      </w:r>
    </w:p>
    <w:p w:rsidR="00B11EB3" w:rsidRPr="00854F60" w:rsidRDefault="00B11EB3" w:rsidP="00B11EB3">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snapToGrid w:val="0"/>
        </w:rPr>
        <w:t xml:space="preserve"> while </w:t>
      </w:r>
      <w:r w:rsidRPr="00854F60">
        <w:rPr>
          <w:snapToGrid w:val="0"/>
        </w:rPr>
        <w:t>3s cross up &amp; cast, 1s+2s change places on sides (RH Ladies' side &amp; LH Men's)</w:t>
      </w:r>
      <w:r w:rsidRPr="00854F60">
        <w:rPr>
          <w:b/>
          <w:snapToGrid w:val="0"/>
        </w:rPr>
        <w:t xml:space="preserve"> while </w:t>
      </w:r>
      <w:r w:rsidRPr="00854F60">
        <w:rPr>
          <w:snapToGrid w:val="0"/>
        </w:rPr>
        <w:t>3s 1/2 turn RH</w:t>
      </w:r>
    </w:p>
    <w:p w:rsidR="00B11EB3" w:rsidRPr="00854F60" w:rsidRDefault="00B11EB3" w:rsidP="00B11EB3">
      <w:pPr>
        <w:pStyle w:val="DanceBody"/>
        <w:rPr>
          <w:snapToGrid w:val="0"/>
        </w:rPr>
      </w:pPr>
      <w:r w:rsidRPr="00854F60">
        <w:rPr>
          <w:snapToGrid w:val="0"/>
        </w:rPr>
        <w:t xml:space="preserve"> 9-16</w:t>
      </w:r>
      <w:r w:rsidRPr="00854F60">
        <w:rPr>
          <w:snapToGrid w:val="0"/>
        </w:rPr>
        <w:tab/>
        <w:t>2s+1s+3s circle 6H round &amp; back</w:t>
      </w:r>
    </w:p>
    <w:p w:rsidR="00B11EB3" w:rsidRPr="00854F60" w:rsidRDefault="00B11EB3" w:rsidP="00B11EB3">
      <w:pPr>
        <w:pStyle w:val="DanceBody"/>
        <w:rPr>
          <w:snapToGrid w:val="0"/>
        </w:rPr>
      </w:pPr>
      <w:r w:rsidRPr="00854F60">
        <w:rPr>
          <w:snapToGrid w:val="0"/>
        </w:rPr>
        <w:t>17-24</w:t>
      </w:r>
      <w:r w:rsidRPr="00854F60">
        <w:rPr>
          <w:snapToGrid w:val="0"/>
        </w:rPr>
        <w:tab/>
        <w:t>2s+1s+3s set, cross RH, 2s+3s change places LH on sides &amp; set</w:t>
      </w:r>
      <w:r w:rsidRPr="00854F60">
        <w:rPr>
          <w:b/>
          <w:snapToGrid w:val="0"/>
        </w:rPr>
        <w:t xml:space="preserve"> while </w:t>
      </w:r>
      <w:r w:rsidRPr="00854F60">
        <w:rPr>
          <w:snapToGrid w:val="0"/>
        </w:rPr>
        <w:t>1s cast (Man down &amp; Lady up) into middle facing 1st corner (pstns)</w:t>
      </w:r>
    </w:p>
    <w:p w:rsidR="00B11EB3" w:rsidRPr="00854F60" w:rsidRDefault="00B11EB3" w:rsidP="00B11EB3">
      <w:pPr>
        <w:pStyle w:val="DanceBody"/>
        <w:keepNext w:val="0"/>
      </w:pPr>
      <w:r w:rsidRPr="00854F60">
        <w:rPr>
          <w:snapToGrid w:val="0"/>
        </w:rPr>
        <w:t>25-32</w:t>
      </w:r>
      <w:r w:rsidRPr="00854F60">
        <w:rPr>
          <w:snapToGrid w:val="0"/>
        </w:rPr>
        <w:tab/>
        <w:t>1s dance RSh round 1st corner &amp; pull back RSh to face 4th crnr (pstn)</w:t>
      </w:r>
      <w:r w:rsidRPr="00854F60">
        <w:rPr>
          <w:b/>
          <w:snapToGrid w:val="0"/>
        </w:rPr>
        <w:t xml:space="preserve"> while </w:t>
      </w:r>
      <w:r w:rsidRPr="00854F60">
        <w:rPr>
          <w:snapToGrid w:val="0"/>
        </w:rPr>
        <w:t>crnrs 1/2 turn, pull back RSh &amp; dance out to diag opp place. Repeat with 4th crnrs &amp; 1s end i</w:t>
      </w:r>
      <w:r w:rsidRPr="00854F60">
        <w:t>n 2nd place</w:t>
      </w:r>
    </w:p>
    <w:p w:rsidR="00B11EB3" w:rsidRDefault="00B11EB3" w:rsidP="00B11EB3"/>
    <w:p w:rsidR="00B11EB3" w:rsidRDefault="00B11EB3" w:rsidP="00B11EB3">
      <w:pPr>
        <w:pStyle w:val="Minicrib"/>
      </w:pPr>
      <w:r>
        <w:t>THE EXCISEMAN  (R5x32)  5C Sq.Set  (5s facing 1s)</w:t>
      </w:r>
      <w:r>
        <w:tab/>
        <w:t>Trevor Rayner  Skye Coll 1</w:t>
      </w:r>
    </w:p>
    <w:p w:rsidR="00B11EB3" w:rsidRDefault="00B11EB3" w:rsidP="00B11EB3">
      <w:pPr>
        <w:pStyle w:val="DanceBody"/>
      </w:pPr>
      <w:r>
        <w:t>1- 4.</w:t>
      </w:r>
      <w:r>
        <w:tab/>
        <w:t>5s dance LH across on sides (5L with 2s &amp; 5M with 4s)</w:t>
      </w:r>
    </w:p>
    <w:p w:rsidR="00B11EB3" w:rsidRDefault="00B11EB3" w:rsidP="00B11EB3">
      <w:pPr>
        <w:pStyle w:val="DanceBody"/>
      </w:pPr>
      <w:r>
        <w:t xml:space="preserve"> 5- 8.</w:t>
      </w:r>
      <w:r>
        <w:tab/>
        <w:t>5s dance 1/2 reels of 3 with Ladies [5L with 2L+3L (RSh to 3L) &amp; 5M with 1L+4L (RSh to 1L)] note - 5L dances behind 3M &amp; 5M behind 1M</w:t>
      </w:r>
      <w:r w:rsidRPr="007F0D5A">
        <w:rPr>
          <w:b/>
        </w:rPr>
        <w:t xml:space="preserve"> also </w:t>
      </w:r>
      <w:r>
        <w:t>3L dances behind 2M &amp; 1L behind 4M</w:t>
      </w:r>
    </w:p>
    <w:p w:rsidR="00B11EB3" w:rsidRDefault="00B11EB3" w:rsidP="00B11EB3">
      <w:pPr>
        <w:pStyle w:val="DanceBody"/>
      </w:pPr>
      <w:r>
        <w:t xml:space="preserve"> 9-12.</w:t>
      </w:r>
      <w:r>
        <w:tab/>
        <w:t>5s dance 1/2 reels of 3 with Men [5L with 2M+3M (LSh to 2M) &amp; 5M with 1M+4M (LSh to 4M)] note  - 5L dances behind 3L &amp; 5M behind 1L</w:t>
      </w:r>
      <w:r w:rsidRPr="007F0D5A">
        <w:rPr>
          <w:b/>
        </w:rPr>
        <w:t xml:space="preserve"> also </w:t>
      </w:r>
      <w:r>
        <w:t>2M &amp; 4M behind partners to end  4 3 2 1 with 5s in middle</w:t>
      </w:r>
    </w:p>
    <w:p w:rsidR="00B11EB3" w:rsidRDefault="00B11EB3" w:rsidP="00B11EB3">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B11EB3" w:rsidRDefault="00B11EB3" w:rsidP="00B11EB3">
      <w:pPr>
        <w:pStyle w:val="DanceBody"/>
      </w:pPr>
      <w:r>
        <w:t>17-24.</w:t>
      </w:r>
      <w:r>
        <w:tab/>
        <w:t>All set</w:t>
      </w:r>
      <w:r w:rsidRPr="00BA6B4D">
        <w:rPr>
          <w:b/>
        </w:rPr>
        <w:t xml:space="preserve"> </w:t>
      </w:r>
      <w:r>
        <w:rPr>
          <w:b/>
        </w:rPr>
        <w:t xml:space="preserve">as </w:t>
      </w:r>
      <w:r>
        <w:t>5s dance Crown Triangles around set to end 5L facing 2s (3</w:t>
      </w:r>
      <w:r w:rsidRPr="00972EEB">
        <w:t>rd</w:t>
      </w:r>
      <w:r>
        <w:t xml:space="preserve"> place) &amp; 5M facing 1s (4</w:t>
      </w:r>
      <w:r w:rsidRPr="00972EEB">
        <w:t>th</w:t>
      </w:r>
      <w:r>
        <w:t xml:space="preserve"> place)</w:t>
      </w:r>
    </w:p>
    <w:p w:rsidR="00B11EB3" w:rsidRDefault="00B11EB3" w:rsidP="00B11EB3">
      <w:pPr>
        <w:pStyle w:val="DanceBody"/>
        <w:keepNext w:val="0"/>
      </w:pPr>
      <w:r>
        <w:t>25-32.</w:t>
      </w:r>
      <w:r>
        <w:tab/>
        <w:t>5s dance out through facing couples dancing round to meet &amp; dance between 2s/1s to face top couple</w:t>
      </w:r>
      <w:r w:rsidRPr="00BA6B4D">
        <w:rPr>
          <w:b/>
        </w:rPr>
        <w:t xml:space="preserve"> while </w:t>
      </w:r>
      <w:r>
        <w:t>3s+4s dance 1/2 R&amp;L, 5s+3s dance 1/2 RH across &amp; all set</w:t>
      </w:r>
      <w:r w:rsidRPr="00BA6B4D">
        <w:rPr>
          <w:b/>
        </w:rPr>
        <w:t xml:space="preserve"> </w:t>
      </w:r>
      <w:r>
        <w:rPr>
          <w:b/>
        </w:rPr>
        <w:t xml:space="preserve">as </w:t>
      </w:r>
      <w:r>
        <w:t>3s set turning out ready to start again.  5.4.2.1 with 3s in middle</w:t>
      </w:r>
    </w:p>
    <w:p w:rsidR="00B11EB3" w:rsidRDefault="00B11EB3" w:rsidP="00B11EB3"/>
    <w:p w:rsidR="00B11EB3" w:rsidRDefault="00B11EB3" w:rsidP="00B11EB3">
      <w:pPr>
        <w:pStyle w:val="Minicrib"/>
      </w:pPr>
      <w:r>
        <w:t>EXETER 6919  (J8x32)  3C (4C set)</w:t>
      </w:r>
      <w:r>
        <w:tab/>
        <w:t>Caroline Howe  RSCDS Exeter 50th Anniversary</w:t>
      </w:r>
    </w:p>
    <w:p w:rsidR="00B11EB3" w:rsidRDefault="00B11EB3" w:rsidP="00B11EB3">
      <w:pPr>
        <w:pStyle w:val="DanceBody"/>
      </w:pPr>
      <w:r>
        <w:t xml:space="preserve"> 1- 8</w:t>
      </w:r>
      <w:r>
        <w:tab/>
        <w:t>1s dance in &amp; cast below 3s, dance up NHJ to finish BtoB (in middle 2nd place) facing own side (2s step up 5-6)</w:t>
      </w:r>
    </w:p>
    <w:p w:rsidR="00B11EB3" w:rsidRDefault="00B11EB3" w:rsidP="00B11EB3">
      <w:pPr>
        <w:pStyle w:val="DanceBody"/>
      </w:pPr>
      <w:r>
        <w:t xml:space="preserve"> 9-16</w:t>
      </w:r>
      <w:r>
        <w:tab/>
        <w:t>2s+1s+3s dance Double Triangles. 1s end dancing out to 2nd place opp side, pull back RSh ready for …</w:t>
      </w:r>
    </w:p>
    <w:p w:rsidR="00B11EB3" w:rsidRDefault="00B11EB3" w:rsidP="00B11EB3">
      <w:pPr>
        <w:pStyle w:val="DanceBody"/>
      </w:pPr>
      <w:r>
        <w:t>17-24</w:t>
      </w:r>
      <w:r>
        <w:tab/>
        <w:t>All dance 6 bar reels of 3 on side (1L+3M &amp; 1M+2L pass RSh), 1s cross RH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EXETER'S 50TH  (J8x32)  3C (4C set)</w:t>
      </w:r>
      <w:r>
        <w:tab/>
        <w:t>Pauline Beeson  RSCDS Exeter 50th Anniversary</w:t>
      </w:r>
    </w:p>
    <w:p w:rsidR="00B11EB3" w:rsidRDefault="00B11EB3" w:rsidP="00B11EB3">
      <w:pPr>
        <w:pStyle w:val="DanceBody"/>
      </w:pPr>
      <w:r>
        <w:t xml:space="preserve"> 1- 8</w:t>
      </w:r>
      <w:r>
        <w:tab/>
        <w:t>1s set, cast (2s step up); dance down between 3s &amp; cast up to finish LSh to LSh facing opp sides</w:t>
      </w:r>
    </w:p>
    <w:p w:rsidR="00B11EB3" w:rsidRDefault="00B11EB3" w:rsidP="00B11EB3">
      <w:pPr>
        <w:pStyle w:val="DanceBody"/>
      </w:pPr>
      <w:r>
        <w:t xml:space="preserve"> 9-12</w:t>
      </w:r>
      <w:r>
        <w:tab/>
        <w:t>1L+2s &amp; 1M+3s dance RH across &amp; finish facing 1st corners</w:t>
      </w:r>
    </w:p>
    <w:p w:rsidR="00B11EB3" w:rsidRDefault="00B11EB3" w:rsidP="00B11EB3">
      <w:pPr>
        <w:pStyle w:val="DanceBody"/>
      </w:pPr>
      <w:r>
        <w:t>13-16</w:t>
      </w:r>
      <w:r>
        <w:tab/>
        <w:t>1s dance 1/2 diag reel of 4 with 1st corners &amp; pass LSh to face 2nd corners</w:t>
      </w:r>
    </w:p>
    <w:p w:rsidR="00B11EB3" w:rsidRDefault="00B11EB3" w:rsidP="00B11EB3">
      <w:pPr>
        <w:pStyle w:val="DanceBody"/>
      </w:pPr>
      <w:r>
        <w:t>17-20</w:t>
      </w:r>
      <w:r>
        <w:tab/>
        <w:t>1s dance 1/2 diag reel of 4 with 2nd corners &amp; finish LSh to LSh facing own sides</w:t>
      </w:r>
    </w:p>
    <w:p w:rsidR="00B11EB3" w:rsidRDefault="00B11EB3" w:rsidP="00B11EB3">
      <w:pPr>
        <w:pStyle w:val="DanceBody"/>
      </w:pPr>
      <w:r>
        <w:t>21-24</w:t>
      </w:r>
      <w:r>
        <w:tab/>
        <w:t>1M+3s &amp; 1L +2s dance RH across. 1s finish in 2nd place opp sides &amp; all face clockwise.  (3) (1) (2)</w:t>
      </w:r>
    </w:p>
    <w:p w:rsidR="00B11EB3" w:rsidRDefault="00B11EB3" w:rsidP="00B11EB3">
      <w:pPr>
        <w:pStyle w:val="DanceBody"/>
        <w:keepNext w:val="0"/>
      </w:pPr>
      <w:r>
        <w:t>25-32</w:t>
      </w:r>
      <w:r>
        <w:tab/>
        <w:t>All chase clockwise round to own sides; all turn partner RH.  2 1 3</w:t>
      </w:r>
    </w:p>
    <w:p w:rsidR="00B11EB3" w:rsidRDefault="00B11EB3" w:rsidP="00B11EB3"/>
    <w:p w:rsidR="00B11EB3" w:rsidRDefault="00B11EB3" w:rsidP="00B11EB3">
      <w:pPr>
        <w:pStyle w:val="Minicrib"/>
      </w:pPr>
      <w:r>
        <w:t>EXETER'S RUBY  (J8x32)  3C (4C set)</w:t>
      </w:r>
      <w:r>
        <w:tab/>
        <w:t>Pauline Beeson  RSCDS Exeter 40th Anniversary</w:t>
      </w:r>
    </w:p>
    <w:p w:rsidR="00B11EB3" w:rsidRPr="0078537F" w:rsidRDefault="00B11EB3" w:rsidP="00B11EB3">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B11EB3" w:rsidRPr="0078537F" w:rsidRDefault="00B11EB3" w:rsidP="00B11EB3">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B11EB3" w:rsidRPr="0078537F" w:rsidRDefault="00B11EB3" w:rsidP="00B11EB3">
      <w:pPr>
        <w:pStyle w:val="DanceBody"/>
      </w:pPr>
      <w:r w:rsidRPr="0078537F">
        <w:t>17-24</w:t>
      </w:r>
      <w:r w:rsidRPr="0078537F">
        <w:tab/>
        <w:t>1s dance LSh reels of 3 on opp sides &amp; turn LH to face 1</w:t>
      </w:r>
      <w:r w:rsidRPr="00972EEB">
        <w:t>st</w:t>
      </w:r>
      <w:r w:rsidRPr="0078537F">
        <w:t xml:space="preserve"> corners</w:t>
      </w:r>
    </w:p>
    <w:p w:rsidR="00B11EB3" w:rsidRPr="0078537F" w:rsidRDefault="00B11EB3" w:rsidP="00B11EB3">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B11EB3" w:rsidRDefault="00B11EB3" w:rsidP="00B11EB3"/>
    <w:p w:rsidR="00B11EB3" w:rsidRDefault="00B11EB3" w:rsidP="00B11EB3">
      <w:pPr>
        <w:pStyle w:val="Minicrib"/>
      </w:pPr>
      <w:r>
        <w:t>EXPERT DANCER THE  (S8x32)  3C (4C set)</w:t>
      </w:r>
      <w:r>
        <w:tab/>
        <w:t>B Campbell  Farewell My Fancy</w:t>
      </w:r>
    </w:p>
    <w:p w:rsidR="00B11EB3" w:rsidRDefault="00B11EB3" w:rsidP="00B11EB3">
      <w:pPr>
        <w:pStyle w:val="DanceBody"/>
      </w:pPr>
      <w:r>
        <w:t xml:space="preserve"> 1- 8</w:t>
      </w:r>
      <w:r>
        <w:tab/>
        <w:t>1s+2s dance the Bourrel:-</w:t>
      </w:r>
    </w:p>
    <w:p w:rsidR="00B11EB3" w:rsidRDefault="00B11EB3" w:rsidP="00B11EB3">
      <w:pPr>
        <w:pStyle w:val="DanceBody"/>
      </w:pPr>
      <w:r>
        <w:tab/>
        <w:t>`1M+2L set advancing, 3/4 turn 2H &amp; twirl to end BtoB (Lady facing up &amp; Man down)</w:t>
      </w:r>
      <w:r w:rsidRPr="00BA6B4D">
        <w:rPr>
          <w:b/>
        </w:rPr>
        <w:t xml:space="preserve"> while </w:t>
      </w:r>
      <w:r>
        <w:t>partners chase anticlockwise 1/2 way</w:t>
      </w:r>
    </w:p>
    <w:p w:rsidR="00B11EB3" w:rsidRDefault="00B11EB3" w:rsidP="00B11EB3">
      <w:pPr>
        <w:pStyle w:val="DanceBody"/>
      </w:pPr>
      <w:r>
        <w:tab/>
        <w:t>`Set to partners &amp; turn 2H to own sides having changed places</w:t>
      </w:r>
    </w:p>
    <w:p w:rsidR="00B11EB3" w:rsidRDefault="00B11EB3" w:rsidP="00B11EB3">
      <w:pPr>
        <w:pStyle w:val="DanceBody"/>
      </w:pPr>
      <w:r>
        <w:t xml:space="preserve"> 9-16</w:t>
      </w:r>
      <w:r>
        <w:tab/>
        <w:t>1s cross down &amp; cast up behind 3s, dance up between 2s &amp; cast to face 2</w:t>
      </w:r>
      <w:r w:rsidRPr="00972EEB">
        <w:t>nd</w:t>
      </w:r>
      <w:r>
        <w:t xml:space="preserve"> corners</w:t>
      </w:r>
    </w:p>
    <w:p w:rsidR="00B11EB3" w:rsidRDefault="00B11EB3" w:rsidP="00B11EB3">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B11EB3" w:rsidRDefault="00B11EB3" w:rsidP="00B11EB3">
      <w:pPr>
        <w:pStyle w:val="DanceBody"/>
        <w:keepNext w:val="0"/>
      </w:pPr>
      <w:r>
        <w:t>25-32</w:t>
      </w:r>
      <w:r>
        <w:tab/>
        <w:t>1s dance RSh reels of 3 across &amp; cross LH to 2</w:t>
      </w:r>
      <w:r w:rsidRPr="00972EEB">
        <w:t>nd</w:t>
      </w:r>
      <w:r>
        <w:t xml:space="preserve"> place own side</w:t>
      </w:r>
    </w:p>
    <w:p w:rsidR="00B11EB3" w:rsidRDefault="00B11EB3" w:rsidP="00B11EB3"/>
    <w:p w:rsidR="00B11EB3" w:rsidRDefault="00B11EB3" w:rsidP="00B11EB3">
      <w:pPr>
        <w:pStyle w:val="Minicrib"/>
      </w:pPr>
      <w:r>
        <w:t>THE EXPRESS  (J8x40)  3C (4C set)</w:t>
      </w:r>
      <w:r>
        <w:tab/>
        <w:t>Button &amp; Whittaker  RSCDS Bk  20</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on own sides</w:t>
      </w:r>
    </w:p>
    <w:p w:rsidR="00B11EB3" w:rsidRDefault="00B11EB3" w:rsidP="00B11EB3">
      <w:pPr>
        <w:pStyle w:val="DanceBody"/>
      </w:pPr>
      <w:r>
        <w:t>17-24</w:t>
      </w:r>
      <w:r>
        <w:tab/>
        <w:t>1s lead down the middle &amp; back</w:t>
      </w:r>
    </w:p>
    <w:p w:rsidR="00B11EB3" w:rsidRDefault="00B11EB3" w:rsidP="00B11EB3">
      <w:pPr>
        <w:pStyle w:val="DanceBody"/>
      </w:pPr>
      <w:r>
        <w:t>25-32</w:t>
      </w:r>
      <w:r>
        <w:tab/>
        <w:t>1s+2s dance Allemande (1s ending in the centre in double triangle pstns)</w:t>
      </w:r>
    </w:p>
    <w:p w:rsidR="00B11EB3" w:rsidRDefault="00B11EB3" w:rsidP="00B11EB3">
      <w:pPr>
        <w:pStyle w:val="DanceBody"/>
        <w:keepNext w:val="0"/>
      </w:pPr>
      <w:r>
        <w:t>33-40</w:t>
      </w:r>
      <w:r>
        <w:tab/>
        <w:t>1s dance Double Triangles</w:t>
      </w:r>
    </w:p>
    <w:p w:rsidR="00B11EB3" w:rsidRDefault="00B11EB3" w:rsidP="00B11EB3"/>
    <w:p w:rsidR="00B11EB3" w:rsidRDefault="00B11EB3" w:rsidP="00B11EB3">
      <w:pPr>
        <w:pStyle w:val="Minicrib"/>
      </w:pPr>
      <w:r>
        <w:t>THE EXTENDING OF FINDON CROFT  (S4x32)  4C Set</w:t>
      </w:r>
      <w:r>
        <w:tab/>
        <w:t>Mike &amp; Frances Davidson  Stonehaven Platinum Anniv. Dances</w:t>
      </w:r>
    </w:p>
    <w:p w:rsidR="00B11EB3" w:rsidRDefault="00B11EB3" w:rsidP="00B11EB3">
      <w:pPr>
        <w:pStyle w:val="DanceBody"/>
      </w:pPr>
      <w:r>
        <w:t xml:space="preserve"> 1- 8</w:t>
      </w:r>
      <w:r>
        <w:tab/>
        <w:t>1s+2s+3s dance Grand Chain (1s cross, 2s+3s change places on side)</w:t>
      </w:r>
    </w:p>
    <w:p w:rsidR="00B11EB3" w:rsidRDefault="00B11EB3" w:rsidP="00B11EB3">
      <w:pPr>
        <w:pStyle w:val="DanceBody"/>
      </w:pPr>
      <w:r>
        <w:t xml:space="preserve"> 9-16</w:t>
      </w:r>
      <w:r>
        <w:tab/>
        <w:t>1s followed by 2s+3s cast, dance down behind own lines &amp; dance up under arch made by 4s to place</w:t>
      </w:r>
    </w:p>
    <w:p w:rsidR="00B11EB3" w:rsidRDefault="00B11EB3" w:rsidP="00B11EB3">
      <w:pPr>
        <w:pStyle w:val="DanceBody"/>
      </w:pPr>
      <w:r>
        <w:t>17-24</w:t>
      </w:r>
      <w:r>
        <w:tab/>
        <w:t>1s cross &amp; cast (2s step up); 1s cross &amp; cast to 4th place (3s+4s step up)</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EXTRA DAY  (J8x40 in 10 bar phrases)  3C (4C set)</w:t>
      </w:r>
      <w:r>
        <w:tab/>
        <w:t>Malcolm Frost, 2004</w:t>
      </w:r>
    </w:p>
    <w:p w:rsidR="00B11EB3" w:rsidRPr="004D1B23" w:rsidRDefault="00B11EB3" w:rsidP="00B11EB3">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B11EB3" w:rsidRPr="004D1B23" w:rsidRDefault="00B11EB3" w:rsidP="00B11EB3">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B11EB3" w:rsidRDefault="00B11EB3" w:rsidP="00B11EB3">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B11EB3" w:rsidRPr="004D1B23" w:rsidRDefault="00B11EB3" w:rsidP="00B11EB3">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B11EB3" w:rsidRPr="004D1B23" w:rsidRDefault="00B11EB3" w:rsidP="00B11EB3">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B11EB3" w:rsidRDefault="00B11EB3" w:rsidP="00B11EB3"/>
    <w:p w:rsidR="00B11EB3" w:rsidRDefault="00B11EB3" w:rsidP="00B11EB3">
      <w:pPr>
        <w:pStyle w:val="Minicrib"/>
      </w:pPr>
      <w:r>
        <w:t>THE EXTRA MILE  (J8x32)  3C (4C set)</w:t>
      </w:r>
      <w:r>
        <w:tab/>
        <w:t>Alasdair Brown  Cathkin Collection</w:t>
      </w:r>
    </w:p>
    <w:p w:rsidR="00B11EB3" w:rsidRDefault="00B11EB3" w:rsidP="00B11EB3">
      <w:pPr>
        <w:pStyle w:val="DanceBody"/>
      </w:pPr>
      <w:r>
        <w:t xml:space="preserve"> 1- 8</w:t>
      </w:r>
      <w:r>
        <w:tab/>
        <w:t>1s set, cast (2s step up); 2s+1s+3s dance 1/2 mirror reels of 3 on sides (2s out/down, 1s in/up, 3s out/up). 1s end NHJ facing down</w:t>
      </w:r>
    </w:p>
    <w:p w:rsidR="00B11EB3" w:rsidRDefault="00B11EB3" w:rsidP="00B11EB3">
      <w:pPr>
        <w:pStyle w:val="DanceBody"/>
      </w:pPr>
      <w:r>
        <w:t xml:space="preserve"> 9-16</w:t>
      </w:r>
      <w:r>
        <w:tab/>
        <w:t>1s dance down (3 bars), 1L dances under 1M's left arm to change sides; 1s dance up, cast up behind 2s to 2nd place &amp; turn LH to face 1st corner (pstn)</w:t>
      </w:r>
    </w:p>
    <w:p w:rsidR="00B11EB3" w:rsidRDefault="00B11EB3" w:rsidP="00B11EB3">
      <w:pPr>
        <w:pStyle w:val="DanceBody"/>
      </w:pPr>
      <w:r>
        <w:t>17-24</w:t>
      </w:r>
      <w:r>
        <w:tab/>
        <w:t>1s turn corner RH, partner LH, 2nd corner (pstn) RH &amp; partner LH to end 1L between 3s at top, 1M between 2s at bottom</w:t>
      </w:r>
    </w:p>
    <w:p w:rsidR="00B11EB3" w:rsidRDefault="00B11EB3" w:rsidP="00B11EB3">
      <w:pPr>
        <w:pStyle w:val="DanceBody"/>
        <w:keepNext w:val="0"/>
      </w:pPr>
      <w:r>
        <w:t>25-32</w:t>
      </w:r>
      <w:r>
        <w:tab/>
        <w:t xml:space="preserve">All Set+Link for 3; 1s turn RH to 2nd place own side </w:t>
      </w:r>
      <w:r>
        <w:rPr>
          <w:b/>
        </w:rPr>
        <w:t>while</w:t>
      </w:r>
      <w:r>
        <w:t xml:space="preserve"> 2s &amp; 3s chase clockwise 1/2 round to end 2 1 3</w:t>
      </w:r>
    </w:p>
    <w:p w:rsidR="00B11EB3" w:rsidRDefault="00B11EB3" w:rsidP="00B11EB3"/>
    <w:p w:rsidR="00B11EB3" w:rsidRDefault="00B11EB3" w:rsidP="00B11EB3">
      <w:pPr>
        <w:pStyle w:val="Minicrib"/>
      </w:pPr>
      <w:r>
        <w:t>THE EYEMOUTH HARBOUR REEL  (R8x32)  3C (4C set)</w:t>
      </w:r>
      <w:r>
        <w:tab/>
        <w:t>Ruary Laidlaw  St Abb's Collection</w:t>
      </w:r>
    </w:p>
    <w:p w:rsidR="00B11EB3" w:rsidRDefault="00B11EB3" w:rsidP="00B11EB3">
      <w:pPr>
        <w:pStyle w:val="DanceBody"/>
      </w:pPr>
      <w:r>
        <w:t xml:space="preserve"> 1- 8</w:t>
      </w:r>
      <w:r>
        <w:tab/>
        <w:t>1L casts, followed by 1M, crosses below 3s, casts up behind Men &amp; across to original place.  1s face down</w:t>
      </w:r>
    </w:p>
    <w:p w:rsidR="00B11EB3" w:rsidRDefault="00B11EB3" w:rsidP="00B11EB3">
      <w:pPr>
        <w:pStyle w:val="DanceBody"/>
      </w:pPr>
      <w:r>
        <w:t xml:space="preserve"> 9-16</w:t>
      </w:r>
      <w:r>
        <w:tab/>
        <w:t>RSh reels of 3 on sides</w:t>
      </w:r>
    </w:p>
    <w:p w:rsidR="00B11EB3" w:rsidRDefault="00B11EB3" w:rsidP="00B11EB3">
      <w:pPr>
        <w:pStyle w:val="DanceBody"/>
      </w:pPr>
      <w:r>
        <w:t>17-24</w:t>
      </w:r>
      <w:r>
        <w:tab/>
        <w:t>1s dance down NHJ (3 steps), dance up &amp; cast to 2</w:t>
      </w:r>
      <w:r w:rsidRPr="00162C62">
        <w:t>nd</w:t>
      </w:r>
      <w:r>
        <w:t xml:space="preserve"> place (2s step up 23-24)</w:t>
      </w:r>
    </w:p>
    <w:p w:rsidR="00B11EB3" w:rsidRDefault="00B11EB3" w:rsidP="00B11EB3">
      <w:pPr>
        <w:pStyle w:val="DanceBody"/>
        <w:keepNext w:val="0"/>
      </w:pPr>
      <w:r>
        <w:t>25-32</w:t>
      </w:r>
      <w:r>
        <w:tab/>
        <w:t>1s+3s dance RH across, 1s+2s dance LH across</w:t>
      </w:r>
    </w:p>
    <w:p w:rsidR="00B11EB3" w:rsidRDefault="00B11EB3" w:rsidP="00B11EB3"/>
    <w:p w:rsidR="00B11EB3" w:rsidRDefault="00B11EB3" w:rsidP="00B11EB3">
      <w:pPr>
        <w:pStyle w:val="Minicrib"/>
      </w:pPr>
      <w:r>
        <w:t>THE EYRIE IN THE GLEN  (J8x32)  3C (4C Set)</w:t>
      </w:r>
      <w:r>
        <w:tab/>
        <w:t>John Drewry  New Dances 2004</w:t>
      </w:r>
    </w:p>
    <w:p w:rsidR="00B11EB3" w:rsidRDefault="00B11EB3" w:rsidP="00B11EB3">
      <w:pPr>
        <w:pStyle w:val="DanceBody"/>
      </w:pPr>
      <w:r>
        <w:t xml:space="preserve"> 1- 8</w:t>
      </w:r>
      <w:r>
        <w:tab/>
        <w:t>1s+2s dance RH across, 1s+2s+3s dance 1/2 RSh reels of 3 on sides</w:t>
      </w:r>
    </w:p>
    <w:p w:rsidR="00B11EB3" w:rsidRDefault="00B11EB3" w:rsidP="00B11EB3">
      <w:pPr>
        <w:pStyle w:val="DanceBody"/>
      </w:pPr>
      <w:r>
        <w:t xml:space="preserve"> 9-16</w:t>
      </w:r>
      <w:r>
        <w:tab/>
        <w:t>2s+1s dance LH across, 3s+2s+1s dance 1/2 LSh reels of 3 on sides</w:t>
      </w:r>
    </w:p>
    <w:p w:rsidR="00B11EB3" w:rsidRDefault="00B11EB3" w:rsidP="00B11EB3">
      <w:pPr>
        <w:pStyle w:val="DanceBody"/>
      </w:pPr>
      <w:r>
        <w:t>17-24</w:t>
      </w:r>
      <w:r>
        <w:tab/>
        <w:t>1s cross RH, cast 1 place &amp; dance 1/2 Figs of 8 Lady round 2s &amp; Man round 3s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EZEKIEL'S WHEEL  (R88)  Sq.Set</w:t>
      </w:r>
      <w:r>
        <w:tab/>
        <w:t>James Mungall  Baton Rouge SCDs</w:t>
      </w:r>
    </w:p>
    <w:p w:rsidR="00B11EB3" w:rsidRDefault="00B11EB3" w:rsidP="00B11EB3">
      <w:pPr>
        <w:pStyle w:val="DanceBody"/>
      </w:pPr>
      <w:r>
        <w:t xml:space="preserve"> 1- 8</w:t>
      </w:r>
      <w:r>
        <w:tab/>
        <w:t>Ladies dance RH across &amp; keeping hold of RH in middle take partners LH &amp; Bal-in-Line then 1/2 turn partners LH into centre</w:t>
      </w:r>
    </w:p>
    <w:p w:rsidR="00B11EB3" w:rsidRDefault="00B11EB3" w:rsidP="00B11EB3">
      <w:pPr>
        <w:pStyle w:val="DanceBody"/>
      </w:pPr>
      <w:r>
        <w:t xml:space="preserve"> 9-16</w:t>
      </w:r>
      <w:r>
        <w:tab/>
        <w:t>Men dance RH across &amp; keeping hold of RH in middle take partners LH &amp; Bal-in-Line then 1/2 turn Ladies LH into centre &amp; face partners</w:t>
      </w:r>
    </w:p>
    <w:p w:rsidR="00B11EB3" w:rsidRDefault="00B11EB3" w:rsidP="00B11EB3">
      <w:pPr>
        <w:pStyle w:val="DanceBody"/>
      </w:pPr>
      <w:r>
        <w:t>17-32</w:t>
      </w:r>
      <w:r>
        <w:tab/>
        <w:t>All dance double Celtic Reel:-</w:t>
      </w:r>
    </w:p>
    <w:p w:rsidR="00B11EB3" w:rsidRDefault="00B11EB3" w:rsidP="00B11EB3">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B11EB3" w:rsidRDefault="00B11EB3" w:rsidP="00B11EB3">
      <w:pPr>
        <w:pStyle w:val="DanceBody"/>
      </w:pPr>
      <w:r>
        <w:tab/>
        <w:t>Repeat back to positions</w:t>
      </w:r>
    </w:p>
    <w:p w:rsidR="00B11EB3" w:rsidRDefault="00B11EB3" w:rsidP="00B11EB3">
      <w:pPr>
        <w:pStyle w:val="DanceBody"/>
      </w:pPr>
      <w:r>
        <w:t>33-48</w:t>
      </w:r>
      <w:r>
        <w:tab/>
        <w:t>All dance full Schiehallion reels</w:t>
      </w:r>
    </w:p>
    <w:p w:rsidR="00B11EB3" w:rsidRDefault="00B11EB3" w:rsidP="00B11EB3">
      <w:pPr>
        <w:pStyle w:val="DanceBody"/>
      </w:pPr>
      <w:r>
        <w:t>49-56</w:t>
      </w:r>
      <w:r>
        <w:tab/>
        <w:t>1s &amp; 3s take partners 2H &amp; slip step to the opposing position (Men pass BtoB) &amp; turn partners 2H, slip step back to original positions (Ladies pass BtoB) &amp; turn partners 2H to original positions.</w:t>
      </w:r>
    </w:p>
    <w:p w:rsidR="00B11EB3" w:rsidRDefault="00B11EB3" w:rsidP="00B11EB3">
      <w:pPr>
        <w:pStyle w:val="DanceBody"/>
      </w:pPr>
      <w:r>
        <w:t>57-64</w:t>
      </w:r>
      <w:r>
        <w:tab/>
        <w:t>2s &amp; 4s repeat bars 49-56</w:t>
      </w:r>
    </w:p>
    <w:p w:rsidR="00B11EB3" w:rsidRDefault="00B11EB3" w:rsidP="00B11EB3">
      <w:pPr>
        <w:pStyle w:val="DanceBody"/>
      </w:pPr>
      <w:r>
        <w:t>65-80</w:t>
      </w:r>
      <w:r>
        <w:tab/>
        <w:t>All dance 1/2 Grand Chain &amp; set to partner (bars 71-72); continue Grand Chain back to place &amp; set to partner (bars 79-80)</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THE FAA PATTERAN  (S8x32)  3C (4C Set)</w:t>
      </w:r>
      <w:r>
        <w:tab/>
        <w:t>Miss J Galloway  Ayr Branch Dances</w:t>
      </w:r>
    </w:p>
    <w:p w:rsidR="00B11EB3" w:rsidRPr="00595989" w:rsidRDefault="00B11EB3" w:rsidP="00B11EB3">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B11EB3" w:rsidRPr="00595989" w:rsidRDefault="00B11EB3" w:rsidP="00B11EB3">
      <w:pPr>
        <w:pStyle w:val="DanceBody"/>
      </w:pPr>
      <w:r w:rsidRPr="00595989">
        <w:t xml:space="preserve"> 9-16</w:t>
      </w:r>
      <w:r w:rsidRPr="00595989">
        <w:tab/>
        <w:t>2s+3s Adv+Ret diagonally; 1s dance DoSiDo</w:t>
      </w:r>
    </w:p>
    <w:p w:rsidR="00B11EB3" w:rsidRPr="00DD65CF" w:rsidRDefault="00B11EB3" w:rsidP="00B11EB3">
      <w:pPr>
        <w:pStyle w:val="DanceBody"/>
      </w:pPr>
      <w:r>
        <w:t>17-24</w:t>
      </w:r>
      <w:r w:rsidRPr="00595989">
        <w:tab/>
      </w:r>
      <w:r>
        <w:t xml:space="preserve">1s give LH to 1st corner (i.e.1L+2M </w:t>
      </w:r>
      <w:r>
        <w:rPr>
          <w:b/>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B11EB3" w:rsidRPr="00595989" w:rsidRDefault="00B11EB3" w:rsidP="00B11EB3">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B11EB3" w:rsidRDefault="00B11EB3" w:rsidP="00B11EB3"/>
    <w:p w:rsidR="00B11EB3" w:rsidRDefault="00B11EB3" w:rsidP="00B11EB3">
      <w:pPr>
        <w:pStyle w:val="Minicrib"/>
      </w:pPr>
      <w:r>
        <w:t>THE FACULTY OF ACTUARIES  (J4x32)  4C set</w:t>
      </w:r>
      <w:r>
        <w:tab/>
        <w:t>Ian Farr &amp; Jeremy Hill  Three Hands Across</w:t>
      </w:r>
    </w:p>
    <w:p w:rsidR="00B11EB3" w:rsidRDefault="00B11EB3" w:rsidP="00B11EB3">
      <w:pPr>
        <w:pStyle w:val="DanceBody"/>
      </w:pPr>
      <w:r>
        <w:t xml:space="preserve"> 1- 8</w:t>
      </w:r>
      <w:r>
        <w:tab/>
        <w:t>1s &amp; 4s set &amp; cast in 1 place, 2s+1s dance RH across while 4s+3s dance LH across.  2 1 4 3</w:t>
      </w:r>
    </w:p>
    <w:p w:rsidR="00B11EB3" w:rsidRDefault="00B11EB3" w:rsidP="00B11EB3">
      <w:pPr>
        <w:pStyle w:val="DanceBody"/>
      </w:pPr>
      <w:r>
        <w:t xml:space="preserve"> 9-16</w:t>
      </w:r>
      <w:r>
        <w:tab/>
        <w:t>1L followed by 2L+2M+1M cross down to 3M place &amp; chase round anticlockwise to 3L place while 4L followed by 3L+3M+4M cross up to 2M place &amp; chase round clockwise to 2L place.  3 4 1 2</w:t>
      </w:r>
    </w:p>
    <w:p w:rsidR="00B11EB3" w:rsidRDefault="00B11EB3" w:rsidP="00B11EB3">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FAERIE POOLS  (R3x48)  3C Set</w:t>
      </w:r>
      <w:r>
        <w:tab/>
        <w:t>Les Lambert  Glasgow 100th Anniversary</w:t>
      </w:r>
    </w:p>
    <w:p w:rsidR="00B11EB3" w:rsidRPr="00626456" w:rsidRDefault="00B11EB3" w:rsidP="00B11EB3">
      <w:pPr>
        <w:pStyle w:val="DanceBody"/>
      </w:pPr>
      <w:r w:rsidRPr="00626456">
        <w:t xml:space="preserve"> 1- 8</w:t>
      </w:r>
      <w:r w:rsidRPr="00626456">
        <w:tab/>
        <w:t>1s dance in &amp; cast to 2nd place. (2s step up 3-4). 2s+3s Petronella turn to form a line of 4 in the middle &amp; set</w:t>
      </w:r>
    </w:p>
    <w:p w:rsidR="00B11EB3" w:rsidRDefault="00B11EB3" w:rsidP="00B11EB3">
      <w:pPr>
        <w:pStyle w:val="DanceBody"/>
      </w:pPr>
      <w:r w:rsidRPr="00626456">
        <w:t xml:space="preserve"> 9-24</w:t>
      </w:r>
      <w:r w:rsidRPr="00626456">
        <w:tab/>
        <w:t>2s+3s dance a Celtic reel giving hands in the turns</w:t>
      </w:r>
    </w:p>
    <w:p w:rsidR="00B11EB3" w:rsidRPr="00626456" w:rsidRDefault="00B11EB3" w:rsidP="00B11EB3">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B11EB3" w:rsidRPr="00626456" w:rsidRDefault="00B11EB3" w:rsidP="00B11EB3">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B11EB3" w:rsidRPr="00626456" w:rsidRDefault="00B11EB3" w:rsidP="00B11EB3">
      <w:pPr>
        <w:pStyle w:val="DanceBody"/>
      </w:pPr>
      <w:r w:rsidRPr="00626456">
        <w:tab/>
        <w:t>13-24   bars 9-12 are repeated 3 more times to finish in same positions as at bar 9</w:t>
      </w:r>
    </w:p>
    <w:p w:rsidR="00B11EB3" w:rsidRPr="00626456" w:rsidRDefault="00B11EB3" w:rsidP="00B11EB3">
      <w:pPr>
        <w:pStyle w:val="DanceBody"/>
      </w:pPr>
      <w:r w:rsidRPr="00626456">
        <w:t>25-32</w:t>
      </w:r>
      <w:r w:rsidRPr="00626456">
        <w:tab/>
        <w:t>2s &amp; 3s set to partners, turn 3/4 RH (4 bars). All set (2) 1 (3)</w:t>
      </w:r>
    </w:p>
    <w:p w:rsidR="00B11EB3" w:rsidRPr="00626456" w:rsidRDefault="00B11EB3" w:rsidP="00B11EB3">
      <w:pPr>
        <w:pStyle w:val="DanceBody"/>
      </w:pPr>
      <w:r w:rsidRPr="00626456">
        <w:t>33-40</w:t>
      </w:r>
      <w:r w:rsidRPr="00626456">
        <w:tab/>
        <w:t>1s dance 1/2 diagonal R&amp;L with 1st corner positions then with 2nd corner positions</w:t>
      </w:r>
    </w:p>
    <w:p w:rsidR="00B11EB3" w:rsidRPr="00626456" w:rsidRDefault="00B11EB3" w:rsidP="00B11EB3">
      <w:pPr>
        <w:pStyle w:val="DanceBody"/>
        <w:keepNext w:val="0"/>
      </w:pPr>
      <w:r w:rsidRPr="00626456">
        <w:t>41-48</w:t>
      </w:r>
      <w:r w:rsidRPr="00626456">
        <w:tab/>
        <w:t>All circle 6H round &amp; back 3 1 2</w:t>
      </w:r>
    </w:p>
    <w:p w:rsidR="00B11EB3" w:rsidRDefault="00B11EB3" w:rsidP="00B11EB3"/>
    <w:p w:rsidR="00B11EB3" w:rsidRDefault="00B11EB3" w:rsidP="00B11EB3">
      <w:pPr>
        <w:pStyle w:val="Minicrib"/>
      </w:pPr>
      <w:r>
        <w:t>FAIR DONALD  (S8x32)  3C (4C set)</w:t>
      </w:r>
      <w:r>
        <w:tab/>
        <w:t>RSCDS Bk 29</w:t>
      </w:r>
    </w:p>
    <w:p w:rsidR="00B11EB3" w:rsidRDefault="00B11EB3" w:rsidP="00B11EB3">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B11EB3" w:rsidRDefault="00B11EB3" w:rsidP="00B11EB3">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B11EB3" w:rsidRDefault="00B11EB3" w:rsidP="00B11EB3">
      <w:pPr>
        <w:pStyle w:val="DanceBody"/>
      </w:pPr>
      <w:r>
        <w:t>17-24</w:t>
      </w:r>
      <w:r>
        <w:tab/>
        <w:t>1s dance full diagonal Reel of 4 with 2</w:t>
      </w:r>
      <w:r w:rsidRPr="00972EEB">
        <w:t>nd</w:t>
      </w:r>
      <w:r>
        <w:t xml:space="preserve"> corners &amp; end in centre facing up between 2s</w:t>
      </w:r>
    </w:p>
    <w:p w:rsidR="00B11EB3" w:rsidRDefault="00B11EB3" w:rsidP="00B11EB3">
      <w:pPr>
        <w:pStyle w:val="DanceBody"/>
        <w:keepNext w:val="0"/>
      </w:pPr>
      <w:r>
        <w:t>25-32</w:t>
      </w:r>
      <w:r>
        <w:tab/>
        <w:t>1s cast to 2</w:t>
      </w:r>
      <w:r w:rsidRPr="00972EEB">
        <w:t>nd</w:t>
      </w:r>
      <w:r>
        <w:t xml:space="preserve"> place &amp; 2s+1s+3s set, 2s+1s+3s turn partners 2H. End 2 1 3</w:t>
      </w:r>
    </w:p>
    <w:p w:rsidR="00B11EB3" w:rsidRDefault="00B11EB3" w:rsidP="00B11EB3"/>
    <w:p w:rsidR="00B11EB3" w:rsidRDefault="00B11EB3" w:rsidP="00B11EB3">
      <w:pPr>
        <w:pStyle w:val="Minicrib"/>
      </w:pPr>
      <w:r>
        <w:t>FAIR ENOUGH  (J4x32)  4C set</w:t>
      </w:r>
      <w:r>
        <w:tab/>
        <w:t>Liza Halpenny  RSCDS Bk 51</w:t>
      </w:r>
    </w:p>
    <w:p w:rsidR="00B11EB3" w:rsidRDefault="00B11EB3" w:rsidP="00B11EB3">
      <w:pPr>
        <w:pStyle w:val="DanceBody"/>
      </w:pPr>
      <w:r>
        <w:t xml:space="preserve"> 1- 8</w:t>
      </w:r>
      <w:r>
        <w:tab/>
        <w:t>All 4 couples DoSiDo.  All turn partners RH, 2s+3s end in middle facing up in allemande hold, 1s+4s end on sides</w:t>
      </w:r>
    </w:p>
    <w:p w:rsidR="00B11EB3" w:rsidRDefault="00B11EB3" w:rsidP="00B11EB3">
      <w:pPr>
        <w:pStyle w:val="DanceBody"/>
      </w:pPr>
      <w:r>
        <w:t xml:space="preserve"> 9-16</w:t>
      </w:r>
      <w:r>
        <w:tab/>
        <w:t>2s+3s dance allemande. 1 3 2 4</w:t>
      </w:r>
    </w:p>
    <w:p w:rsidR="00B11EB3" w:rsidRDefault="00B11EB3" w:rsidP="00B11EB3">
      <w:pPr>
        <w:pStyle w:val="DanceBody"/>
      </w:pPr>
      <w:r>
        <w:t>17-24</w:t>
      </w:r>
      <w:r>
        <w:tab/>
        <w:t>1s+4s cross RH, cast down/up (3s &amp; 2s step up/down) &amp; 1s+4s dance 1/2 Figs 8 round end couples (1s up round 3s, 4s down round 2s)</w:t>
      </w:r>
    </w:p>
    <w:p w:rsidR="00B11EB3" w:rsidRDefault="00B11EB3" w:rsidP="00B11EB3">
      <w:pPr>
        <w:pStyle w:val="DanceBody"/>
        <w:keepNext w:val="0"/>
      </w:pPr>
      <w:r>
        <w:t>25-32</w:t>
      </w:r>
      <w:r>
        <w:tab/>
        <w:t>All circle 8H round &amp; back.  3 1 4 2</w:t>
      </w:r>
    </w:p>
    <w:p w:rsidR="00B11EB3" w:rsidRDefault="00B11EB3" w:rsidP="00B11EB3"/>
    <w:p w:rsidR="00B11EB3" w:rsidRDefault="00B11EB3" w:rsidP="00B11EB3">
      <w:pPr>
        <w:pStyle w:val="Minicrib"/>
      </w:pPr>
      <w:r>
        <w:t>FAIR HELEN  (S4x32)  Sq.Set</w:t>
      </w:r>
      <w:r>
        <w:tab/>
        <w:t>Isabel Monteiro</w:t>
      </w:r>
    </w:p>
    <w:p w:rsidR="00B11EB3" w:rsidRDefault="00B11EB3" w:rsidP="00B11EB3">
      <w:pPr>
        <w:pStyle w:val="DanceBody"/>
      </w:pPr>
      <w:r>
        <w:t xml:space="preserve"> 1- 8</w:t>
      </w:r>
      <w:r>
        <w:tab/>
        <w:t xml:space="preserve">1s+3s dance RH across </w:t>
      </w:r>
      <w:r>
        <w:rPr>
          <w:b/>
        </w:rPr>
        <w:t>while</w:t>
      </w:r>
      <w:r>
        <w:t xml:space="preserve"> 2s+4s chase anticlockwise 1/2 round to opp side; 1s+3s chase clockwise 1/2 round </w:t>
      </w:r>
      <w:r>
        <w:rPr>
          <w:b/>
        </w:rPr>
        <w:t>while</w:t>
      </w:r>
      <w:r>
        <w:t xml:space="preserve"> 4s+2s dance LH across</w:t>
      </w:r>
    </w:p>
    <w:p w:rsidR="00B11EB3" w:rsidRDefault="00B11EB3" w:rsidP="00B11EB3">
      <w:pPr>
        <w:pStyle w:val="DanceBody"/>
      </w:pPr>
      <w:r>
        <w:t xml:space="preserve"> 9-12</w:t>
      </w:r>
      <w:r>
        <w:tab/>
        <w:t xml:space="preserve">1M+3M chase anticlockwise 1/2 round set </w:t>
      </w:r>
      <w:r>
        <w:rPr>
          <w:b/>
        </w:rPr>
        <w:t>while</w:t>
      </w:r>
      <w:r>
        <w:t xml:space="preserve"> 1L+3L set advancing, 1/2 turn 2H, pull back RSh to face partner up/down set</w:t>
      </w:r>
    </w:p>
    <w:p w:rsidR="00B11EB3" w:rsidRDefault="00B11EB3" w:rsidP="00B11EB3">
      <w:pPr>
        <w:pStyle w:val="DanceBody"/>
      </w:pPr>
      <w:r>
        <w:t>13-16</w:t>
      </w:r>
      <w:r>
        <w:tab/>
        <w:t>1s+3s set to partner &amp; turn 1.1/4 RH to reform square set</w:t>
      </w:r>
    </w:p>
    <w:p w:rsidR="00B11EB3" w:rsidRDefault="00B11EB3" w:rsidP="00B11EB3">
      <w:pPr>
        <w:pStyle w:val="DanceBody"/>
      </w:pPr>
      <w:r>
        <w:t>17-24</w:t>
      </w:r>
      <w:r>
        <w:tab/>
        <w:t>2s+4s repeat bars 9-16. All Ladies face out</w:t>
      </w:r>
    </w:p>
    <w:p w:rsidR="00B11EB3" w:rsidRDefault="00B11EB3" w:rsidP="00B11EB3">
      <w:pPr>
        <w:pStyle w:val="DanceBody"/>
        <w:keepNext w:val="0"/>
      </w:pPr>
      <w:r>
        <w:t>25-32</w:t>
      </w:r>
      <w:r>
        <w:tab/>
        <w:t>All dance 4 bars Schiehallion Reel (1 place round anticlockwise); set to partner (Ladies touch hands in centre) &amp; turn 2H.  2 3 4 1</w:t>
      </w:r>
    </w:p>
    <w:p w:rsidR="00B11EB3" w:rsidRDefault="00B11EB3" w:rsidP="00B11EB3"/>
    <w:p w:rsidR="00B11EB3" w:rsidRDefault="00B11EB3" w:rsidP="00B11EB3">
      <w:pPr>
        <w:pStyle w:val="Minicrib"/>
      </w:pPr>
      <w:r>
        <w:t>THE FAIR ISLE STACS  (S4x32)  4C set</w:t>
      </w:r>
      <w:r>
        <w:tab/>
        <w:t>Gale Cragg  Imperial 3</w:t>
      </w:r>
    </w:p>
    <w:p w:rsidR="00B11EB3" w:rsidRDefault="00B11EB3" w:rsidP="00B11EB3">
      <w:pPr>
        <w:pStyle w:val="DanceBody"/>
      </w:pPr>
      <w:r>
        <w:t xml:space="preserve"> 1- 8</w:t>
      </w:r>
      <w:r>
        <w:tab/>
        <w:t>All Adv+Ret 1 step, all dance DoSiDo with partner, all Adv+Ret 1 step</w:t>
      </w:r>
    </w:p>
    <w:p w:rsidR="00B11EB3" w:rsidRDefault="00B11EB3" w:rsidP="00B11EB3">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B11EB3" w:rsidRDefault="00B11EB3" w:rsidP="00B11EB3">
      <w:pPr>
        <w:pStyle w:val="DanceBody"/>
      </w:pPr>
      <w:r>
        <w:tab/>
      </w:r>
      <w:r w:rsidRPr="0088359F">
        <w:rPr>
          <w:b/>
        </w:rPr>
        <w:t>while</w:t>
      </w:r>
      <w:r>
        <w:t xml:space="preserve"> 3s+4s dance 1/2 RH across, 3s dance 1/2 Fig of 8 round couple in 3</w:t>
      </w:r>
      <w:r w:rsidRPr="00972EEB">
        <w:t>rd</w:t>
      </w:r>
      <w:r>
        <w:t xml:space="preserve"> place (4s) &amp; Adv+Ret 1 step.  (2) 1 (4) 3</w:t>
      </w:r>
    </w:p>
    <w:p w:rsidR="00B11EB3" w:rsidRDefault="00B11EB3" w:rsidP="00B11EB3">
      <w:pPr>
        <w:pStyle w:val="DanceBody"/>
      </w:pPr>
      <w:r>
        <w:t>17-24</w:t>
      </w:r>
      <w:r>
        <w:tab/>
        <w:t>2s+1s</w:t>
      </w:r>
      <w:r w:rsidRPr="007F0D5A">
        <w:rPr>
          <w:b/>
        </w:rPr>
        <w:t xml:space="preserve"> also </w:t>
      </w:r>
      <w:r>
        <w:t xml:space="preserve">4s+3s dance full Ladies' Chain. Bars 23-24 1s+4+3s turn partner LH to face up in centre </w:t>
      </w:r>
      <w:r>
        <w:rPr>
          <w:b/>
        </w:rPr>
        <w:t>while</w:t>
      </w:r>
      <w:r>
        <w:t xml:space="preserve"> 2s turn LH to 1</w:t>
      </w:r>
      <w:r w:rsidRPr="00972EEB">
        <w:t>st</w:t>
      </w:r>
      <w:r>
        <w:t xml:space="preserve"> place own sides</w:t>
      </w:r>
    </w:p>
    <w:p w:rsidR="00B11EB3" w:rsidRDefault="00B11EB3" w:rsidP="00B11EB3">
      <w:pPr>
        <w:pStyle w:val="DanceBody"/>
        <w:keepNext w:val="0"/>
      </w:pPr>
      <w:r>
        <w:t>25-32</w:t>
      </w:r>
      <w:r>
        <w:tab/>
        <w:t>1s+4s+3s dance Allemande. 2 3 4 1</w:t>
      </w:r>
    </w:p>
    <w:p w:rsidR="00B11EB3" w:rsidRDefault="00B11EB3" w:rsidP="00B11EB3"/>
    <w:p w:rsidR="00B11EB3" w:rsidRDefault="00B11EB3" w:rsidP="00B11EB3">
      <w:pPr>
        <w:pStyle w:val="Minicrib"/>
      </w:pPr>
      <w:r>
        <w:t>FAIR JENNIE'S JIG  (J8x32)  3C (4C set)</w:t>
      </w:r>
      <w:r>
        <w:tab/>
        <w:t>Jean Attwood  Alexander Bk 10</w:t>
      </w:r>
    </w:p>
    <w:p w:rsidR="00B11EB3" w:rsidRDefault="00B11EB3" w:rsidP="00B11EB3">
      <w:pPr>
        <w:pStyle w:val="DanceBody"/>
      </w:pPr>
      <w:r>
        <w:t xml:space="preserve"> 1- 8</w:t>
      </w:r>
      <w:r>
        <w:tab/>
        <w:t>1s set cast 1 place &amp; lead down between 3s &amp; cast up round 3s into middle</w:t>
      </w:r>
    </w:p>
    <w:p w:rsidR="00B11EB3" w:rsidRDefault="00B11EB3" w:rsidP="00B11EB3">
      <w:pPr>
        <w:pStyle w:val="DanceBody"/>
      </w:pPr>
      <w:r>
        <w:t xml:space="preserve"> 9-16</w:t>
      </w:r>
      <w:r>
        <w:tab/>
        <w:t>1s in prom hold dance diagonal reel of 3 with 2</w:t>
      </w:r>
      <w:r w:rsidRPr="00972EEB">
        <w:t>nd</w:t>
      </w:r>
      <w:r>
        <w:t xml:space="preserve"> corners (RSh to 2L)</w:t>
      </w:r>
    </w:p>
    <w:p w:rsidR="00B11EB3" w:rsidRDefault="00B11EB3" w:rsidP="00B11EB3">
      <w:pPr>
        <w:pStyle w:val="DanceBody"/>
      </w:pPr>
      <w:r>
        <w:t>17-24</w:t>
      </w:r>
      <w:r>
        <w:tab/>
        <w:t>1s dance reel of 3 with 1</w:t>
      </w:r>
      <w:r w:rsidRPr="00972EEB">
        <w:t>st</w:t>
      </w:r>
      <w:r>
        <w:t xml:space="preserve"> corners (LSh to 2M) &amp; end BtoB in 2</w:t>
      </w:r>
      <w:r w:rsidRPr="00972EEB">
        <w:t>nd</w:t>
      </w:r>
      <w:r>
        <w:t xml:space="preserve"> place facing own sides</w:t>
      </w:r>
    </w:p>
    <w:p w:rsidR="00B11EB3" w:rsidRDefault="00B11EB3" w:rsidP="00B11EB3">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B11EB3" w:rsidRDefault="00B11EB3" w:rsidP="00B11EB3"/>
    <w:p w:rsidR="00B11EB3" w:rsidRDefault="00B11EB3" w:rsidP="00B11EB3">
      <w:pPr>
        <w:pStyle w:val="Minicrib"/>
      </w:pPr>
      <w:r>
        <w:t>FAIR JENNY'S JIG  (J8x32)  3C (4C set)</w:t>
      </w:r>
      <w:r>
        <w:tab/>
        <w:t>Ron Wallace  From the Redwood Forest</w:t>
      </w:r>
    </w:p>
    <w:p w:rsidR="00B11EB3" w:rsidRDefault="00B11EB3" w:rsidP="00B11EB3">
      <w:pPr>
        <w:pStyle w:val="DanceBody"/>
      </w:pPr>
      <w:r>
        <w:t xml:space="preserve"> 1- 8</w:t>
      </w:r>
      <w:r>
        <w:tab/>
        <w:t>1s set, cast 1 place, set &amp; 1/2 turn RH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B11EB3" w:rsidRDefault="00B11EB3" w:rsidP="00B11EB3">
      <w:pPr>
        <w:pStyle w:val="DanceBody"/>
      </w:pPr>
      <w:r>
        <w:t>17-24</w:t>
      </w:r>
      <w:r>
        <w:tab/>
        <w:t>1s dance reels of 3 on sides (RSh to 3</w:t>
      </w:r>
      <w:r w:rsidRPr="00972EEB">
        <w:t>rd</w:t>
      </w:r>
      <w:r>
        <w:t xml:space="preserve"> corner to start) ending BtoB facing own sides</w:t>
      </w:r>
    </w:p>
    <w:p w:rsidR="00B11EB3" w:rsidRDefault="00B11EB3" w:rsidP="00B11EB3">
      <w:pPr>
        <w:pStyle w:val="DanceBody"/>
        <w:keepNext w:val="0"/>
      </w:pPr>
      <w:r>
        <w:t>25-32</w:t>
      </w:r>
      <w:r>
        <w:tab/>
        <w:t>1s dance Double Triangles ending 2</w:t>
      </w:r>
      <w:r w:rsidRPr="00972EEB">
        <w:t>nd</w:t>
      </w:r>
      <w:r>
        <w:t xml:space="preserve"> places</w:t>
      </w:r>
    </w:p>
    <w:p w:rsidR="00B11EB3" w:rsidRDefault="00B11EB3" w:rsidP="00B11EB3"/>
    <w:p w:rsidR="00B11EB3" w:rsidRDefault="00B11EB3" w:rsidP="00B11EB3">
      <w:pPr>
        <w:pStyle w:val="Minicrib"/>
      </w:pPr>
      <w:r>
        <w:t>THE FAIR MAID OF PERTH  (S4x32)  4C set</w:t>
      </w:r>
      <w:r>
        <w:tab/>
        <w:t>David M Robertson</w:t>
      </w:r>
    </w:p>
    <w:p w:rsidR="00B11EB3" w:rsidRDefault="00B11EB3" w:rsidP="00B11EB3">
      <w:pPr>
        <w:pStyle w:val="DanceBody"/>
      </w:pPr>
      <w:r>
        <w:t xml:space="preserve"> 1- 8</w:t>
      </w:r>
      <w:r>
        <w:tab/>
        <w:t xml:space="preserve">Reels of 4 on sides - start 1L &amp; 3L cross down to pass 2M &amp; 4M RSh </w:t>
      </w:r>
      <w:r>
        <w:rPr>
          <w:b/>
        </w:rPr>
        <w:t>while</w:t>
      </w:r>
      <w:r>
        <w:t xml:space="preserve"> 1M &amp; 3M cross up to pass 2L &amp; 4L RSh. End 2 (1) (3) 4</w:t>
      </w:r>
    </w:p>
    <w:p w:rsidR="00B11EB3" w:rsidRDefault="00B11EB3" w:rsidP="00B11EB3">
      <w:pPr>
        <w:pStyle w:val="DanceBody"/>
      </w:pPr>
      <w:r>
        <w:t xml:space="preserve"> 9-16</w:t>
      </w:r>
      <w:r>
        <w:tab/>
        <w:t xml:space="preserve">1s turn RH twice round to face 2nd corners </w:t>
      </w:r>
      <w:r>
        <w:rPr>
          <w:b/>
        </w:rPr>
        <w:t>while</w:t>
      </w:r>
      <w:r>
        <w:t xml:space="preserve"> 3s turn 1.1/2 RH to own sides; 1s set to 2nd corners &amp; set to 1st corners</w:t>
      </w:r>
    </w:p>
    <w:p w:rsidR="00B11EB3" w:rsidRDefault="00B11EB3" w:rsidP="00B11EB3">
      <w:pPr>
        <w:pStyle w:val="DanceBody"/>
      </w:pPr>
      <w:r>
        <w:t>17-24</w:t>
      </w:r>
      <w:r>
        <w:tab/>
        <w:t>1s dance RSh round each other &amp; dance 1/2 Fig 8 on opp sides (1M RSh round 2L, LSh round 3L, 1L RSh round 3M, LSh round 2M). 2 (1) 3 4</w:t>
      </w:r>
    </w:p>
    <w:p w:rsidR="00B11EB3" w:rsidRDefault="00B11EB3" w:rsidP="00B11EB3">
      <w:pPr>
        <w:pStyle w:val="DanceBody"/>
        <w:keepNext w:val="0"/>
      </w:pPr>
      <w:r>
        <w:t>25-32</w:t>
      </w:r>
      <w:r>
        <w:tab/>
        <w:t>2s+1s+3s Adv+Ret; 1s lead down &amp; cross to 4th place own sides (3s+4s step up 31-32).  2 3 41</w:t>
      </w:r>
    </w:p>
    <w:p w:rsidR="00B11EB3" w:rsidRDefault="00B11EB3" w:rsidP="00B11EB3"/>
    <w:p w:rsidR="00B11EB3" w:rsidRDefault="00B11EB3" w:rsidP="00B11EB3">
      <w:pPr>
        <w:pStyle w:val="Minicrib"/>
      </w:pPr>
      <w:r>
        <w:t>THE FAIR MAIDS OF LYON  (J4x48)  Sq.Set</w:t>
      </w:r>
      <w:r>
        <w:tab/>
        <w:t>S Schad</w:t>
      </w:r>
    </w:p>
    <w:p w:rsidR="00B11EB3" w:rsidRDefault="00B11EB3" w:rsidP="00B11EB3">
      <w:pPr>
        <w:pStyle w:val="DanceBody"/>
      </w:pPr>
      <w:r>
        <w:t xml:space="preserve"> 1- 8</w:t>
      </w:r>
      <w:r>
        <w:tab/>
        <w:t>Ladies dance RH across 1/2 way, turning to right dance to opposite place &amp; dance clockwise back to places</w:t>
      </w:r>
    </w:p>
    <w:p w:rsidR="00B11EB3" w:rsidRDefault="00B11EB3" w:rsidP="00B11EB3">
      <w:pPr>
        <w:pStyle w:val="DanceBody"/>
      </w:pPr>
      <w:r>
        <w:t xml:space="preserve"> 9-16</w:t>
      </w:r>
      <w:r>
        <w:tab/>
        <w:t>Men set advancing &amp; turn to right to face partner, set (high cuts), set moving 1 place clockwise to face next Lady &amp; set (high cuts)</w:t>
      </w:r>
    </w:p>
    <w:p w:rsidR="00B11EB3" w:rsidRDefault="00B11EB3" w:rsidP="00B11EB3">
      <w:pPr>
        <w:pStyle w:val="DanceBody"/>
      </w:pPr>
      <w:r>
        <w:t>17-24</w:t>
      </w:r>
      <w:r>
        <w:tab/>
        <w:t>All dance double reels of 4 (give LH in centre)</w:t>
      </w:r>
    </w:p>
    <w:p w:rsidR="00B11EB3" w:rsidRDefault="00B11EB3" w:rsidP="00B11EB3">
      <w:pPr>
        <w:pStyle w:val="DanceBody"/>
      </w:pPr>
      <w:r>
        <w:t>25-32</w:t>
      </w:r>
      <w:r>
        <w:tab/>
        <w:t>Men turn new ptnrs RH into allemande hold, Allemande anticl'wise once round &amp; end with Men passing Lady in front to Lady facing out, Men in</w:t>
      </w:r>
    </w:p>
    <w:p w:rsidR="00B11EB3" w:rsidRDefault="00B11EB3" w:rsidP="00B11EB3">
      <w:pPr>
        <w:pStyle w:val="DanceBody"/>
      </w:pPr>
      <w:r>
        <w:t>33-40</w:t>
      </w:r>
      <w:r>
        <w:tab/>
        <w:t>All dance 1/2 Schiehallion Reel (2 places)</w:t>
      </w:r>
    </w:p>
    <w:p w:rsidR="00B11EB3" w:rsidRDefault="00B11EB3" w:rsidP="00B11EB3">
      <w:pPr>
        <w:pStyle w:val="DanceBody"/>
      </w:pPr>
      <w:r>
        <w:t>41-48</w:t>
      </w:r>
      <w:r>
        <w:tab/>
        <w:t>All circle 8H round &amp; back</w:t>
      </w:r>
    </w:p>
    <w:p w:rsidR="00B11EB3" w:rsidRDefault="00B11EB3" w:rsidP="00B11EB3">
      <w:pPr>
        <w:pStyle w:val="DanceBody"/>
        <w:keepNext w:val="0"/>
      </w:pPr>
      <w:r>
        <w:t>Repeat with Men progressing 1 place anticlockwise each time &amp; Ladies swap ends/sides</w:t>
      </w:r>
    </w:p>
    <w:p w:rsidR="00B11EB3" w:rsidRDefault="00B11EB3" w:rsidP="00B11EB3"/>
    <w:p w:rsidR="00B11EB3" w:rsidRDefault="00B11EB3" w:rsidP="00B11EB3">
      <w:pPr>
        <w:pStyle w:val="Minicrib"/>
      </w:pPr>
      <w:r>
        <w:t>FAIR RONNY'S REEL  (R8x32)  3C (4C set)</w:t>
      </w:r>
      <w:r>
        <w:tab/>
        <w:t>Tim Wilson  Dunsmuir Dances</w:t>
      </w:r>
    </w:p>
    <w:p w:rsidR="00B11EB3" w:rsidRDefault="00B11EB3" w:rsidP="00B11EB3">
      <w:pPr>
        <w:pStyle w:val="DanceBody"/>
      </w:pPr>
      <w:r>
        <w:t xml:space="preserve"> 1- 8</w:t>
      </w:r>
      <w:r>
        <w:tab/>
        <w:t>1s lead down &amp; back remaining in middle, 2s step in ready for …</w:t>
      </w:r>
    </w:p>
    <w:p w:rsidR="00B11EB3" w:rsidRDefault="00B11EB3" w:rsidP="00B11EB3">
      <w:pPr>
        <w:pStyle w:val="DanceBody"/>
      </w:pPr>
      <w:r>
        <w:t xml:space="preserve"> 9-16</w:t>
      </w:r>
      <w:r>
        <w:tab/>
        <w:t>1s+2s dance Poussette, Bars 15-16: 1s dance additional 1/4 turn, pull back RSh , 1M facing up, 1L down</w:t>
      </w:r>
    </w:p>
    <w:p w:rsidR="00B11EB3" w:rsidRDefault="00B11EB3" w:rsidP="00B11EB3">
      <w:pPr>
        <w:pStyle w:val="DanceBody"/>
      </w:pPr>
      <w:r>
        <w:t>17-24</w:t>
      </w:r>
      <w:r>
        <w:tab/>
        <w:t xml:space="preserve">1M+2s </w:t>
      </w:r>
      <w:r>
        <w:rPr>
          <w:b/>
        </w:rPr>
        <w:t>also</w:t>
      </w:r>
      <w:r>
        <w:t xml:space="preserve"> 1L+3s dance reels of 3 across (RSh to 2nd corner to start), 1s turn RH to face 1st corners</w:t>
      </w:r>
    </w:p>
    <w:p w:rsidR="00B11EB3" w:rsidRPr="00FA1084" w:rsidRDefault="00B11EB3" w:rsidP="00B11EB3">
      <w:pPr>
        <w:pStyle w:val="DanceBody"/>
        <w:keepNext w:val="0"/>
      </w:pPr>
      <w:r>
        <w:t>25-32</w:t>
      </w:r>
      <w:r>
        <w:tab/>
        <w:t>1s turn 1st corner LH, partner RH, 2nd corner LH, partner RH, remaining in centre to repeat or lead down to 4th place at end of 2nd turn</w:t>
      </w:r>
    </w:p>
    <w:p w:rsidR="00B11EB3" w:rsidRDefault="00B11EB3" w:rsidP="00B11EB3"/>
    <w:p w:rsidR="00B11EB3" w:rsidRDefault="00B11EB3" w:rsidP="00B11EB3">
      <w:pPr>
        <w:pStyle w:val="Minicrib"/>
      </w:pPr>
      <w:r>
        <w:t>FAIR ROSAMUND  (S3x32) 3C Set</w:t>
      </w:r>
      <w:r>
        <w:tab/>
        <w:t>Jean Attwood  Alexander Leaflet 33</w:t>
      </w:r>
    </w:p>
    <w:p w:rsidR="00B11EB3" w:rsidRDefault="00B11EB3" w:rsidP="00B11EB3">
      <w:pPr>
        <w:pStyle w:val="DanceBody"/>
      </w:pPr>
      <w:r>
        <w:t xml:space="preserve"> 1- 8</w:t>
      </w:r>
      <w:r>
        <w:tab/>
        <w:t>1s dance reflection reels on opposite sides</w:t>
      </w:r>
    </w:p>
    <w:p w:rsidR="00B11EB3" w:rsidRDefault="00B11EB3" w:rsidP="00B11EB3">
      <w:pPr>
        <w:pStyle w:val="DanceBody"/>
      </w:pPr>
      <w:r>
        <w:t xml:space="preserve"> 9-16</w:t>
      </w:r>
      <w:r>
        <w:tab/>
        <w:t>1s dance down to end BtoB facing 3s, 1s+3s set, dance 1/2 reel of 4 &amp; 1s end turning RH to face up (on opp sides)</w:t>
      </w:r>
    </w:p>
    <w:p w:rsidR="00B11EB3" w:rsidRDefault="00B11EB3" w:rsidP="00B11EB3">
      <w:pPr>
        <w:pStyle w:val="DanceBody"/>
      </w:pPr>
      <w:r>
        <w:t>17-24</w:t>
      </w:r>
      <w:r>
        <w:tab/>
        <w:t>1s dance up to end BtoB facing 2s, 1s+2s set, dance 1/2 reel of 4 &amp; 1s end turning RH to 2</w:t>
      </w:r>
      <w:r w:rsidRPr="00972EEB">
        <w:t>nd</w:t>
      </w:r>
      <w:r>
        <w:t xml:space="preserve"> place opp sides</w:t>
      </w:r>
    </w:p>
    <w:p w:rsidR="00B11EB3" w:rsidRDefault="00B11EB3" w:rsidP="00B11EB3">
      <w:pPr>
        <w:pStyle w:val="DanceBody"/>
        <w:keepNext w:val="0"/>
      </w:pPr>
      <w:r>
        <w:t>25-32</w:t>
      </w:r>
      <w:r>
        <w:tab/>
        <w:t>1s cast round 1</w:t>
      </w:r>
      <w:r w:rsidRPr="00972EEB">
        <w:t>st</w:t>
      </w:r>
      <w:r>
        <w:t xml:space="preserve"> crnrs into lines across</w:t>
      </w:r>
      <w:r w:rsidRPr="00BA6B4D">
        <w:rPr>
          <w:b/>
        </w:rPr>
        <w:t xml:space="preserve"> while </w:t>
      </w:r>
      <w:r>
        <w:t>2s+3s cross RH, all set, 1s cast to 2</w:t>
      </w:r>
      <w:r w:rsidRPr="00972EEB">
        <w:t>nd</w:t>
      </w:r>
      <w:r>
        <w:t xml:space="preserve"> pl own side</w:t>
      </w:r>
      <w:r w:rsidRPr="00BA6B4D">
        <w:rPr>
          <w:b/>
        </w:rPr>
        <w:t xml:space="preserve"> while </w:t>
      </w:r>
      <w:r>
        <w:t>2s+3s change pl RH on sides &amp; all set. 3 1 2</w:t>
      </w:r>
    </w:p>
    <w:p w:rsidR="00B11EB3" w:rsidRDefault="00B11EB3" w:rsidP="00B11EB3"/>
    <w:p w:rsidR="00B11EB3" w:rsidRDefault="00B11EB3" w:rsidP="00B11EB3">
      <w:pPr>
        <w:pStyle w:val="Minicrib"/>
      </w:pPr>
      <w:r>
        <w:t>FAIR TO MIDDLIN'  (S8x32)  3C (4C set)</w:t>
      </w:r>
      <w:r>
        <w:tab/>
        <w:t>Polly Birdsall</w:t>
      </w:r>
    </w:p>
    <w:p w:rsidR="00B11EB3" w:rsidRDefault="00B11EB3" w:rsidP="00B11EB3">
      <w:pPr>
        <w:pStyle w:val="DanceBody"/>
      </w:pPr>
      <w:r>
        <w:t xml:space="preserve"> 1- 4</w:t>
      </w:r>
      <w:r>
        <w:tab/>
        <w:t xml:space="preserve">1M+2L cross RH </w:t>
      </w:r>
      <w:r>
        <w:rPr>
          <w:b/>
        </w:rPr>
        <w:t>while</w:t>
      </w:r>
      <w:r>
        <w:t xml:space="preserve"> 1L+2M set, 1M+2L set </w:t>
      </w:r>
      <w:r>
        <w:rPr>
          <w:b/>
        </w:rPr>
        <w:t>while</w:t>
      </w:r>
      <w:r>
        <w:t xml:space="preserve"> 1L+2M cross RH &amp; face out</w:t>
      </w:r>
    </w:p>
    <w:p w:rsidR="00B11EB3" w:rsidRDefault="00B11EB3" w:rsidP="00B11EB3">
      <w:pPr>
        <w:pStyle w:val="DanceBody"/>
      </w:pPr>
      <w:r>
        <w:t xml:space="preserve"> 5- 8</w:t>
      </w:r>
      <w:r>
        <w:tab/>
        <w:t>1L &amp; 2M, each followed by partner, chase clockwise 1/2 round to original places.  1L &amp; 2M face out</w:t>
      </w:r>
    </w:p>
    <w:p w:rsidR="00B11EB3" w:rsidRDefault="00B11EB3" w:rsidP="00B11EB3">
      <w:pPr>
        <w:pStyle w:val="DanceBody"/>
      </w:pPr>
      <w:r>
        <w:t xml:space="preserve"> 9-16</w:t>
      </w:r>
      <w:r>
        <w:tab/>
        <w:t>Reels of 3 on sides (1s+2s pass RSh)</w:t>
      </w:r>
    </w:p>
    <w:p w:rsidR="00B11EB3" w:rsidRDefault="00B11EB3" w:rsidP="00B11EB3">
      <w:pPr>
        <w:pStyle w:val="DanceBody"/>
      </w:pPr>
      <w:r>
        <w:t>17-24</w:t>
      </w:r>
      <w:r>
        <w:tab/>
        <w:t>1s dance down (2 bars), set; dance up to top &amp; cast to 2nd place own side (2s step up 23-24)</w:t>
      </w:r>
    </w:p>
    <w:p w:rsidR="00B11EB3" w:rsidRPr="00877155" w:rsidRDefault="00B11EB3" w:rsidP="00B11EB3">
      <w:pPr>
        <w:pStyle w:val="DanceBody"/>
        <w:keepNext w:val="0"/>
      </w:pPr>
      <w:r>
        <w:t>25-32</w:t>
      </w:r>
      <w:r>
        <w:tab/>
        <w:t>2s+1s dance Poussette.  2 1 3</w:t>
      </w:r>
    </w:p>
    <w:p w:rsidR="00B11EB3" w:rsidRDefault="00B11EB3" w:rsidP="00B11EB3"/>
    <w:p w:rsidR="00B11EB3" w:rsidRDefault="00B11EB3" w:rsidP="00B11EB3">
      <w:pPr>
        <w:pStyle w:val="Minicrib"/>
      </w:pPr>
      <w:r>
        <w:t>THE FAIRBRIDGE REEL  (R3x48)  3C Set</w:t>
      </w:r>
      <w:r>
        <w:tab/>
        <w:t>John Brenchley  RSCDS Bk 45</w:t>
      </w:r>
    </w:p>
    <w:p w:rsidR="00B11EB3" w:rsidRPr="006C3E6F" w:rsidRDefault="00B11EB3" w:rsidP="00B11EB3">
      <w:pPr>
        <w:pStyle w:val="DanceBody"/>
      </w:pPr>
      <w:r w:rsidRPr="006C3E6F">
        <w:t xml:space="preserve"> 1- 8</w:t>
      </w:r>
      <w:r w:rsidRPr="006C3E6F">
        <w:tab/>
        <w:t>2s petronella turn &amp; set, all petronella turn &amp; set</w:t>
      </w:r>
    </w:p>
    <w:p w:rsidR="00B11EB3" w:rsidRPr="006C3E6F" w:rsidRDefault="00B11EB3" w:rsidP="00B11EB3">
      <w:pPr>
        <w:pStyle w:val="DanceBody"/>
      </w:pPr>
      <w:r w:rsidRPr="006C3E6F">
        <w:t xml:space="preserve"> 9-16</w:t>
      </w:r>
      <w:r w:rsidRPr="006C3E6F">
        <w:tab/>
        <w:t>1s+3s dance RSh reel of 4 up/down ending with 1M+3L 1/2 turning RH to face opposite sides</w:t>
      </w:r>
    </w:p>
    <w:p w:rsidR="00B11EB3" w:rsidRPr="006C3E6F" w:rsidRDefault="00B11EB3" w:rsidP="00B11EB3">
      <w:pPr>
        <w:pStyle w:val="DanceBody"/>
      </w:pPr>
      <w:r w:rsidRPr="006C3E6F">
        <w:t>17-24</w:t>
      </w:r>
      <w:r w:rsidRPr="006C3E6F">
        <w:tab/>
        <w:t>2s+1M+3L set, dance RH across, 1M+3L 1/2 turn RH to face own sides</w:t>
      </w:r>
      <w:r w:rsidRPr="006C3E6F">
        <w:rPr>
          <w:b/>
        </w:rPr>
        <w:t xml:space="preserve"> while </w:t>
      </w:r>
      <w:r w:rsidRPr="006C3E6F">
        <w:t>2s set</w:t>
      </w:r>
    </w:p>
    <w:p w:rsidR="00B11EB3" w:rsidRPr="006C3E6F" w:rsidRDefault="00B11EB3" w:rsidP="00B11EB3">
      <w:pPr>
        <w:pStyle w:val="DanceBody"/>
      </w:pPr>
      <w:r w:rsidRPr="006C3E6F">
        <w:t>25-32</w:t>
      </w:r>
      <w:r w:rsidRPr="006C3E6F">
        <w:tab/>
        <w:t>2s+1M+3L dance RSh reel of 4 across, 1M+3L end in middle facing partners</w:t>
      </w:r>
    </w:p>
    <w:p w:rsidR="00B11EB3" w:rsidRPr="006C3E6F" w:rsidRDefault="00B11EB3" w:rsidP="00B11EB3">
      <w:pPr>
        <w:pStyle w:val="DanceBody"/>
      </w:pPr>
      <w:r w:rsidRPr="006C3E6F">
        <w:t>33-40</w:t>
      </w:r>
      <w:r w:rsidRPr="006C3E6F">
        <w:tab/>
        <w:t>1s &amp; 3s set &amp; 3/4 turn RH to 1s facing up &amp; 3s in 3rd pl opp sides, 1s lead up to top, cast on opp sides &amp; into middle 1M facing up &amp; 1L facing down</w:t>
      </w:r>
    </w:p>
    <w:p w:rsidR="00B11EB3" w:rsidRPr="006C3E6F" w:rsidRDefault="00B11EB3" w:rsidP="00B11EB3">
      <w:pPr>
        <w:pStyle w:val="DanceBody"/>
        <w:keepNext w:val="0"/>
      </w:pPr>
      <w:r w:rsidRPr="006C3E6F">
        <w:t>41-48</w:t>
      </w:r>
      <w:r w:rsidRPr="006C3E6F">
        <w:tab/>
        <w:t>1M+2s &amp; 1L+3s circle 3H round to Left, 1M leads 2s down Ladies' side</w:t>
      </w:r>
      <w:r w:rsidRPr="006C3E6F">
        <w:rPr>
          <w:b/>
        </w:rPr>
        <w:t xml:space="preserve"> as </w:t>
      </w:r>
      <w:r w:rsidRPr="006C3E6F">
        <w:t>1L leads 3s up Men's side, all circle 6H round to left 1/2 way to own sides &amp; set.  3 1 2</w:t>
      </w:r>
    </w:p>
    <w:p w:rsidR="00B11EB3" w:rsidRDefault="00B11EB3" w:rsidP="00B11EB3"/>
    <w:p w:rsidR="00B11EB3" w:rsidRDefault="00B11EB3" w:rsidP="00B11EB3">
      <w:pPr>
        <w:pStyle w:val="Minicrib"/>
      </w:pPr>
      <w:r>
        <w:t>THE FAIREST CAPE  (S8x32)  2C (4C set)</w:t>
      </w:r>
      <w:r>
        <w:tab/>
        <w:t>Terry Lynne-Harris  Many Happy Hours: Pretoria 35th</w:t>
      </w:r>
    </w:p>
    <w:p w:rsidR="00B11EB3" w:rsidRDefault="00B11EB3" w:rsidP="00B11EB3">
      <w:pPr>
        <w:pStyle w:val="DanceBody"/>
      </w:pPr>
      <w:r>
        <w:t xml:space="preserve"> 1- 8</w:t>
      </w:r>
      <w:r>
        <w:tab/>
        <w:t>1s dance 1/2 Fig 8 round 2s; 1s turn 2H remaining in centre facing each other, 1s+2s set with 1s advancing to end BtoB (2s step up 5-6)</w:t>
      </w:r>
    </w:p>
    <w:p w:rsidR="00B11EB3" w:rsidRDefault="00B11EB3" w:rsidP="00B11EB3">
      <w:pPr>
        <w:pStyle w:val="DanceBody"/>
      </w:pPr>
      <w:r>
        <w:t xml:space="preserve"> 9-16</w:t>
      </w:r>
      <w:r>
        <w:tab/>
        <w:t>RSh reels of 4 across, bars 15-16 1s dance across/down to 2nd place own sides</w:t>
      </w:r>
    </w:p>
    <w:p w:rsidR="00B11EB3" w:rsidRDefault="00B11EB3" w:rsidP="00B11EB3">
      <w:pPr>
        <w:pStyle w:val="DanceBody"/>
      </w:pPr>
      <w:r>
        <w:t>17-24</w:t>
      </w:r>
      <w:r>
        <w:tab/>
        <w:t>2s+1s dance Slip Knot (as Knot but bars 23-24 1s+2s dance 1/2 LH across)</w:t>
      </w:r>
    </w:p>
    <w:p w:rsidR="00B11EB3" w:rsidRDefault="00B11EB3" w:rsidP="00B11EB3">
      <w:pPr>
        <w:pStyle w:val="DanceBody"/>
        <w:keepNext w:val="0"/>
      </w:pPr>
      <w:r>
        <w:t>25-32</w:t>
      </w:r>
      <w:r>
        <w:tab/>
        <w:t>1s set, cross RH, cast up round 2s &amp; cross to 2nd place own side.  2 1</w:t>
      </w:r>
    </w:p>
    <w:p w:rsidR="00B11EB3" w:rsidRDefault="00B11EB3" w:rsidP="00B11EB3"/>
    <w:p w:rsidR="00B11EB3" w:rsidRDefault="00B11EB3" w:rsidP="00B11EB3">
      <w:pPr>
        <w:pStyle w:val="Minicrib"/>
      </w:pPr>
      <w:r>
        <w:t>FAIRFIELD BRIDGE  (R32)  Round the Room</w:t>
      </w:r>
      <w:r>
        <w:tab/>
        <w:t>Ruary Laidlaw  Dancing Feet</w:t>
      </w:r>
    </w:p>
    <w:p w:rsidR="00B11EB3" w:rsidRPr="0064240F" w:rsidRDefault="00B11EB3" w:rsidP="00B11EB3">
      <w:pPr>
        <w:pStyle w:val="DanceBody"/>
      </w:pPr>
      <w:r w:rsidRPr="0064240F">
        <w:t>2 facing 2 round room, Lady on Man</w:t>
      </w:r>
      <w:r>
        <w:t>'</w:t>
      </w:r>
      <w:r w:rsidRPr="0064240F">
        <w:t>s right</w:t>
      </w:r>
    </w:p>
    <w:p w:rsidR="00B11EB3" w:rsidRPr="0064240F" w:rsidRDefault="00B11EB3" w:rsidP="00B11EB3">
      <w:pPr>
        <w:pStyle w:val="DanceBody"/>
      </w:pPr>
      <w:r w:rsidRPr="0064240F">
        <w:t xml:space="preserve"> 1- 8</w:t>
      </w:r>
      <w:r w:rsidRPr="0064240F">
        <w:tab/>
        <w:t>All dance RH across &amp; LH across</w:t>
      </w:r>
    </w:p>
    <w:p w:rsidR="00B11EB3" w:rsidRPr="0064240F" w:rsidRDefault="00B11EB3" w:rsidP="00B11EB3">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B11EB3" w:rsidRPr="0064240F" w:rsidRDefault="00B11EB3" w:rsidP="00B11EB3">
      <w:pPr>
        <w:pStyle w:val="DanceBody"/>
      </w:pPr>
      <w:r w:rsidRPr="0064240F">
        <w:t>17-24</w:t>
      </w:r>
      <w:r w:rsidRPr="0064240F">
        <w:tab/>
        <w:t>2s repeat bars 9-16 dancing thro</w:t>
      </w:r>
      <w:r>
        <w:t>'</w:t>
      </w:r>
      <w:r w:rsidRPr="0064240F">
        <w:t xml:space="preserve"> 1s</w:t>
      </w:r>
    </w:p>
    <w:p w:rsidR="00B11EB3" w:rsidRPr="0064240F" w:rsidRDefault="00B11EB3" w:rsidP="00B11EB3">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B11EB3" w:rsidRDefault="00B11EB3" w:rsidP="00B11EB3"/>
    <w:p w:rsidR="00B11EB3" w:rsidRDefault="00B11EB3" w:rsidP="00B11EB3">
      <w:pPr>
        <w:pStyle w:val="Minicrib"/>
      </w:pPr>
      <w:r>
        <w:t>FAIRGRIEVE'S FANCY  (R4x40)  4C set</w:t>
      </w:r>
      <w:r>
        <w:tab/>
        <w:t>A MacMichael</w:t>
      </w:r>
    </w:p>
    <w:p w:rsidR="00B11EB3" w:rsidRDefault="00B11EB3" w:rsidP="00B11EB3">
      <w:pPr>
        <w:pStyle w:val="DanceBody"/>
      </w:pPr>
      <w:r>
        <w:t xml:space="preserve"> 1- 8</w:t>
      </w:r>
      <w:r>
        <w:tab/>
        <w:t>2s+3s dance RH across, giving LH to corners in St Andrews Cross set &amp; turn corners into centre</w:t>
      </w:r>
    </w:p>
    <w:p w:rsidR="00B11EB3" w:rsidRDefault="00B11EB3" w:rsidP="00B11EB3">
      <w:pPr>
        <w:pStyle w:val="DanceBody"/>
      </w:pPr>
      <w:r>
        <w:t xml:space="preserve"> 9-16</w:t>
      </w:r>
      <w:r>
        <w:tab/>
        <w:t>1s+4s dance RH across, giving LH to corners in St Andrews cross set &amp; turn to original places</w:t>
      </w:r>
    </w:p>
    <w:p w:rsidR="00B11EB3" w:rsidRDefault="00B11EB3" w:rsidP="00B11EB3">
      <w:pPr>
        <w:pStyle w:val="DanceBody"/>
      </w:pPr>
      <w:r>
        <w:t>17-24</w:t>
      </w:r>
      <w:r>
        <w:tab/>
        <w:t>1s+2s dance 1/2 R&amp;L, 1s+3s dance 1/2 R&amp;L</w:t>
      </w:r>
    </w:p>
    <w:p w:rsidR="00B11EB3" w:rsidRDefault="00B11EB3" w:rsidP="00B11EB3">
      <w:pPr>
        <w:pStyle w:val="DanceBody"/>
      </w:pPr>
      <w:r>
        <w:t>25-32</w:t>
      </w:r>
      <w:r>
        <w:tab/>
        <w:t>1s+4s dance 1/2 R&amp;L, all set &amp; cross RH</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FAIRLY SHOT O' HER  (J8x32)  3C (4C set)</w:t>
      </w:r>
      <w:r>
        <w:tab/>
        <w:t>RSCDS Bk 26</w:t>
      </w:r>
    </w:p>
    <w:p w:rsidR="00B11EB3" w:rsidRDefault="00B11EB3" w:rsidP="00B11EB3">
      <w:pPr>
        <w:pStyle w:val="DanceBody"/>
      </w:pPr>
      <w:r>
        <w:t xml:space="preserve"> 1- 8</w:t>
      </w:r>
      <w:r>
        <w:tab/>
        <w:t>1s turn RH, cast 1 place &amp; turn LH to end Lady between 2s facing down &amp; Man between 3s facing up</w:t>
      </w:r>
    </w:p>
    <w:p w:rsidR="00B11EB3" w:rsidRDefault="00B11EB3" w:rsidP="00B11EB3">
      <w:pPr>
        <w:pStyle w:val="DanceBody"/>
      </w:pPr>
      <w:r>
        <w:t xml:space="preserve"> 9-16</w:t>
      </w:r>
      <w:r>
        <w:tab/>
        <w:t>2s+1s+3s set twice &amp; 1s turn RH 1.1/4 times to end 2</w:t>
      </w:r>
      <w:r w:rsidRPr="00972EEB">
        <w:t>nd</w:t>
      </w:r>
      <w:r>
        <w:t xml:space="preserve"> place on own sides</w:t>
      </w:r>
    </w:p>
    <w:p w:rsidR="00B11EB3" w:rsidRDefault="00B11EB3" w:rsidP="00B11EB3">
      <w:pPr>
        <w:pStyle w:val="DanceBody"/>
      </w:pPr>
      <w:r>
        <w:t>17-24</w:t>
      </w:r>
      <w:r>
        <w:tab/>
        <w:t>2s+1s+3s set, cross RH, set &amp; cross back LH (1s end facing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B11EB3" w:rsidRDefault="00B11EB3" w:rsidP="00B11EB3"/>
    <w:p w:rsidR="00B11EB3" w:rsidRDefault="00B11EB3" w:rsidP="00B11EB3">
      <w:pPr>
        <w:pStyle w:val="Minicrib"/>
      </w:pPr>
      <w:r>
        <w:t>THE FAIRY DANCE  (R8x32)  3C (4C set)</w:t>
      </w:r>
      <w:r>
        <w:tab/>
        <w:t>RSCDS Bk 3</w:t>
      </w:r>
    </w:p>
    <w:p w:rsidR="00B11EB3" w:rsidRDefault="00B11EB3" w:rsidP="00B11EB3">
      <w:pPr>
        <w:pStyle w:val="DanceBody"/>
      </w:pPr>
      <w:r>
        <w:t xml:space="preserve"> 1- 8</w:t>
      </w:r>
      <w:r>
        <w:tab/>
        <w:t>1L+2L+3L circle 3H round to left on own sides, 1M+2M+3M circle 3H round to left</w:t>
      </w:r>
    </w:p>
    <w:p w:rsidR="00B11EB3" w:rsidRDefault="00B11EB3" w:rsidP="00B11EB3">
      <w:pPr>
        <w:pStyle w:val="DanceBody"/>
      </w:pPr>
      <w:r>
        <w:t xml:space="preserve"> 9-16</w:t>
      </w:r>
      <w:r>
        <w:tab/>
        <w:t>1s lead down the middle &amp; back ending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11EB3" w:rsidRDefault="00B11EB3" w:rsidP="00B11EB3">
      <w:pPr>
        <w:pStyle w:val="DanceBody"/>
        <w:keepNext w:val="0"/>
      </w:pPr>
      <w:r>
        <w:t>25-32</w:t>
      </w:r>
      <w:r>
        <w:tab/>
        <w:t>1s set twice &amp; turn RH 1.1/2 times to places</w:t>
      </w:r>
    </w:p>
    <w:p w:rsidR="00B11EB3" w:rsidRDefault="00B11EB3" w:rsidP="00B11EB3"/>
    <w:p w:rsidR="00B11EB3" w:rsidRDefault="00B11EB3" w:rsidP="00B11EB3">
      <w:pPr>
        <w:pStyle w:val="Minicrib"/>
      </w:pPr>
      <w:r>
        <w:t>THE FAIRY FEATHER  (R8x32)  3C (4C set)</w:t>
      </w:r>
      <w:r>
        <w:tab/>
        <w:t>Momo Yanagawa</w:t>
      </w:r>
    </w:p>
    <w:p w:rsidR="00B11EB3" w:rsidRPr="00827421" w:rsidRDefault="00B11EB3" w:rsidP="00B11EB3">
      <w:pPr>
        <w:pStyle w:val="DanceBody"/>
      </w:pPr>
      <w:r w:rsidRPr="00827421">
        <w:t xml:space="preserve"> 1- 4</w:t>
      </w:r>
      <w:r w:rsidRPr="00827421">
        <w:tab/>
        <w:t>1s dance 1/2 reels of 3 on own sides (1s in &amp; down to start) 3 2 1</w:t>
      </w:r>
    </w:p>
    <w:p w:rsidR="00B11EB3" w:rsidRPr="00827421" w:rsidRDefault="00B11EB3" w:rsidP="00B11EB3">
      <w:pPr>
        <w:pStyle w:val="DanceBody"/>
      </w:pPr>
      <w:r w:rsidRPr="00827421">
        <w:t xml:space="preserve"> 5- 8</w:t>
      </w:r>
      <w:r w:rsidRPr="00827421">
        <w:tab/>
        <w:t>1s cross up into 1/2 reels of 3 on opposite sides (1) 2 3</w:t>
      </w:r>
    </w:p>
    <w:p w:rsidR="00B11EB3" w:rsidRPr="00827421" w:rsidRDefault="00B11EB3" w:rsidP="00B11EB3">
      <w:pPr>
        <w:pStyle w:val="DanceBody"/>
      </w:pPr>
      <w:r w:rsidRPr="00827421">
        <w:t xml:space="preserve"> 9-16</w:t>
      </w:r>
      <w:r w:rsidRPr="00827421">
        <w:tab/>
        <w:t>1s+2s+3s dance reels of 3 on the sides (all cross down from top to 2nd places on opposite sides). 1 (2) (3)</w:t>
      </w:r>
    </w:p>
    <w:p w:rsidR="00B11EB3" w:rsidRPr="00827421" w:rsidRDefault="00B11EB3" w:rsidP="00B11EB3">
      <w:pPr>
        <w:pStyle w:val="DanceBody"/>
      </w:pPr>
      <w:r w:rsidRPr="00827421">
        <w:t>17-20</w:t>
      </w:r>
      <w:r w:rsidRPr="00827421">
        <w:tab/>
        <w:t>1s set, cast 1 place (2s step up bars 19-20) (2) 1 (3)</w:t>
      </w:r>
    </w:p>
    <w:p w:rsidR="00B11EB3" w:rsidRDefault="00B11EB3" w:rsidP="00B11EB3">
      <w:pPr>
        <w:pStyle w:val="DanceBody"/>
        <w:rPr>
          <w:lang w:eastAsia="en-GB"/>
        </w:rPr>
      </w:pPr>
      <w:r w:rsidRPr="00827421">
        <w:t>21-24</w:t>
      </w:r>
      <w:r w:rsidRPr="00827421">
        <w:tab/>
        <w:t xml:space="preserve">1L+2M also 1M+3L dance </w:t>
      </w:r>
      <w:r w:rsidRPr="00827421">
        <w:rPr>
          <w:lang w:eastAsia="en-GB"/>
        </w:rPr>
        <w:t>Modified Set+Link.</w:t>
      </w:r>
    </w:p>
    <w:p w:rsidR="00B11EB3" w:rsidRPr="00827421" w:rsidRDefault="00B11EB3" w:rsidP="00B11EB3">
      <w:pPr>
        <w:pStyle w:val="DanceBody"/>
      </w:pPr>
      <w:r w:rsidRPr="00827421">
        <w:tab/>
        <w:t>21-22</w:t>
      </w:r>
      <w:r w:rsidRPr="00827421">
        <w:tab/>
        <w:t>1L+2M also 1M+3L set</w:t>
      </w:r>
    </w:p>
    <w:p w:rsidR="00B11EB3" w:rsidRPr="00827421" w:rsidRDefault="00B11EB3" w:rsidP="00B11EB3">
      <w:pPr>
        <w:pStyle w:val="DanceBody"/>
      </w:pPr>
      <w:r w:rsidRPr="00827421">
        <w:tab/>
        <w:t>23-24</w:t>
      </w:r>
      <w:r w:rsidRPr="00827421">
        <w:tab/>
        <w:t xml:space="preserve">All dance diagonally right, pull back RSh to face up or down, then finish 1L between 2s facing down &amp; 1M between 3s facing up </w:t>
      </w:r>
      <w:r w:rsidRPr="00827421">
        <w:rPr>
          <w:b/>
        </w:rPr>
        <w:t>while</w:t>
      </w:r>
      <w:r w:rsidRPr="00827421">
        <w:t xml:space="preserve"> 2M &amp; 3L dance back to same places. (2M/3L facing down/up)</w:t>
      </w:r>
    </w:p>
    <w:p w:rsidR="00B11EB3" w:rsidRPr="00827421" w:rsidRDefault="00B11EB3" w:rsidP="00B11EB3">
      <w:pPr>
        <w:pStyle w:val="DanceBody"/>
        <w:keepNext w:val="0"/>
      </w:pPr>
      <w:r w:rsidRPr="00827421">
        <w:t>25-32</w:t>
      </w:r>
      <w:r w:rsidRPr="00827421">
        <w:tab/>
        <w:t>1L+2s &amp; 1M+3s Set+Link for 3. All turn RH. 2 1 3</w:t>
      </w:r>
    </w:p>
    <w:p w:rsidR="00B11EB3" w:rsidRDefault="00B11EB3" w:rsidP="00B11EB3"/>
    <w:p w:rsidR="00B11EB3" w:rsidRDefault="00B11EB3" w:rsidP="00B11EB3">
      <w:pPr>
        <w:pStyle w:val="Minicrib"/>
      </w:pPr>
      <w:r>
        <w:t>THE FAIRY FLAG  (R8x32)  3C (4C set)</w:t>
      </w:r>
      <w:r>
        <w:tab/>
        <w:t>John Drewry  Rondel Bk</w:t>
      </w:r>
    </w:p>
    <w:p w:rsidR="00B11EB3" w:rsidRDefault="00B11EB3" w:rsidP="00B11EB3">
      <w:pPr>
        <w:pStyle w:val="DanceBody"/>
      </w:pPr>
      <w:r>
        <w:t xml:space="preserve"> 1- 8</w:t>
      </w:r>
      <w:r>
        <w:tab/>
        <w:t>1s+2s+3s set, cross RH, 1s cast 1 place &amp; cross RH</w:t>
      </w:r>
    </w:p>
    <w:p w:rsidR="00B11EB3" w:rsidRDefault="00B11EB3" w:rsidP="00B11EB3">
      <w:pPr>
        <w:pStyle w:val="DanceBody"/>
      </w:pPr>
      <w:r>
        <w:t xml:space="preserve"> 9-16</w:t>
      </w:r>
      <w:r>
        <w:tab/>
        <w:t>1s+3s set, dance 1/2 RH across, set &amp; 1s cross up to 2</w:t>
      </w:r>
      <w:r w:rsidRPr="00972EEB">
        <w:t>nd</w:t>
      </w:r>
      <w:r>
        <w:t xml:space="preserve"> place</w:t>
      </w:r>
      <w:r w:rsidRPr="00BA6B4D">
        <w:rPr>
          <w:b/>
        </w:rPr>
        <w:t xml:space="preserve"> while </w:t>
      </w:r>
      <w:r>
        <w:t>3s cast to 3</w:t>
      </w:r>
      <w:r w:rsidRPr="00972EEB">
        <w:t>rd</w:t>
      </w:r>
      <w:r>
        <w:t xml:space="preserve"> place</w:t>
      </w:r>
    </w:p>
    <w:p w:rsidR="00B11EB3" w:rsidRDefault="00B11EB3" w:rsidP="00B11EB3">
      <w:pPr>
        <w:pStyle w:val="DanceBody"/>
      </w:pPr>
      <w:r>
        <w:t>17-24</w:t>
      </w:r>
      <w:r>
        <w:tab/>
        <w:t>2s+1s+3s dance reels of 3 on sides with 2s crossing down to start</w:t>
      </w:r>
    </w:p>
    <w:p w:rsidR="00B11EB3" w:rsidRDefault="00B11EB3" w:rsidP="00B11EB3">
      <w:pPr>
        <w:pStyle w:val="DanceBody"/>
        <w:keepNext w:val="0"/>
      </w:pPr>
      <w:r>
        <w:t>25-32</w:t>
      </w:r>
      <w:r>
        <w:tab/>
        <w:t>2s+1s dance double Fig of 8 (2s cross down to start)</w:t>
      </w:r>
    </w:p>
    <w:p w:rsidR="00B11EB3" w:rsidRDefault="00B11EB3" w:rsidP="00B11EB3"/>
    <w:p w:rsidR="00B11EB3" w:rsidRDefault="00B11EB3" w:rsidP="00B11EB3">
      <w:pPr>
        <w:pStyle w:val="Minicrib"/>
      </w:pPr>
      <w:r>
        <w:t>THE FAIRY RING  (J32)  Circle</w:t>
      </w:r>
      <w:r>
        <w:tab/>
        <w:t>Iain Boyd  Happy to Meet</w:t>
      </w:r>
    </w:p>
    <w:p w:rsidR="00B11EB3" w:rsidRDefault="00B11EB3" w:rsidP="00B11EB3">
      <w:pPr>
        <w:pStyle w:val="DanceBody"/>
      </w:pPr>
      <w:r>
        <w:t>Circle around the room with partner on Mans right</w:t>
      </w:r>
    </w:p>
    <w:p w:rsidR="00B11EB3" w:rsidRDefault="00B11EB3" w:rsidP="00B11EB3">
      <w:pPr>
        <w:pStyle w:val="DanceBody"/>
      </w:pPr>
      <w:r>
        <w:t xml:space="preserve"> 1- 8</w:t>
      </w:r>
      <w:r>
        <w:tab/>
        <w:t>All circle round to left &amp; back</w:t>
      </w:r>
    </w:p>
    <w:p w:rsidR="00B11EB3" w:rsidRDefault="00B11EB3" w:rsidP="00B11EB3">
      <w:pPr>
        <w:pStyle w:val="DanceBody"/>
      </w:pPr>
      <w:r>
        <w:t xml:space="preserve"> 9-16</w:t>
      </w:r>
      <w:r>
        <w:tab/>
        <w:t>Ladies dance Figs of 8 (in front &amp; round partner, in front of next Man &amp; round back to place)</w:t>
      </w:r>
    </w:p>
    <w:p w:rsidR="00B11EB3" w:rsidRDefault="00B11EB3" w:rsidP="00B11EB3">
      <w:pPr>
        <w:pStyle w:val="DanceBody"/>
      </w:pPr>
      <w:r>
        <w:t>17-24</w:t>
      </w:r>
      <w:r>
        <w:tab/>
        <w:t>Men dance Figs of 8 (in front &amp; round partner to start)</w:t>
      </w:r>
    </w:p>
    <w:p w:rsidR="00B11EB3" w:rsidRDefault="00B11EB3" w:rsidP="00B11EB3">
      <w:pPr>
        <w:pStyle w:val="DanceBody"/>
      </w:pPr>
      <w:r>
        <w:t>25-32</w:t>
      </w:r>
      <w:r>
        <w:tab/>
        <w:t>All dance Grand Chain</w:t>
      </w:r>
    </w:p>
    <w:p w:rsidR="00B11EB3" w:rsidRDefault="00B11EB3" w:rsidP="00B11EB3">
      <w:pPr>
        <w:pStyle w:val="DanceBody"/>
        <w:keepNext w:val="0"/>
      </w:pPr>
      <w:r>
        <w:t>Repeat with new partner</w:t>
      </w:r>
    </w:p>
    <w:p w:rsidR="00B11EB3" w:rsidRDefault="00B11EB3" w:rsidP="00B11EB3"/>
    <w:p w:rsidR="00B11EB3" w:rsidRDefault="00B11EB3" w:rsidP="00B11EB3">
      <w:pPr>
        <w:pStyle w:val="Minicrib"/>
        <w:rPr>
          <w:lang w:eastAsia="en-GB"/>
        </w:rPr>
      </w:pPr>
      <w:r>
        <w:rPr>
          <w:lang w:eastAsia="en-GB"/>
        </w:rPr>
        <w:t>FALCON SQUARE  (S4x40)  Sq.Set</w:t>
      </w:r>
      <w:r>
        <w:rPr>
          <w:lang w:eastAsia="en-GB"/>
        </w:rPr>
        <w:tab/>
        <w:t>M Hill  Inverness Diamond Jubilee Coll</w:t>
      </w:r>
    </w:p>
    <w:p w:rsidR="00B11EB3" w:rsidRDefault="00B11EB3" w:rsidP="00B11EB3">
      <w:pPr>
        <w:pStyle w:val="DanceBody"/>
      </w:pPr>
      <w:r>
        <w:t xml:space="preserve"> 1- 8</w:t>
      </w:r>
      <w:r>
        <w:tab/>
        <w:t>All Set+Link dancing on to meet next person in corner position, All Set+Link dancing on to meet next person in square formation</w:t>
      </w:r>
    </w:p>
    <w:p w:rsidR="00B11EB3" w:rsidRPr="002543F3" w:rsidRDefault="00B11EB3" w:rsidP="00B11EB3">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B11EB3" w:rsidRDefault="00B11EB3" w:rsidP="00B11EB3">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B11EB3" w:rsidRPr="00CF1E3E" w:rsidRDefault="00B11EB3" w:rsidP="00B11EB3">
      <w:pPr>
        <w:pStyle w:val="DanceBody"/>
      </w:pPr>
      <w:r>
        <w:t>17-24</w:t>
      </w:r>
      <w:r>
        <w:tab/>
      </w:r>
      <w:r w:rsidRPr="00CF1E3E">
        <w:t>Ladies dance RH across</w:t>
      </w:r>
      <w:r>
        <w:t xml:space="preserve"> 1/2 </w:t>
      </w:r>
      <w:r w:rsidRPr="00CF1E3E">
        <w:t>way</w:t>
      </w:r>
      <w:r w:rsidRPr="00BA6B4D">
        <w:rPr>
          <w:b/>
        </w:rPr>
        <w:t xml:space="preserve"> while </w:t>
      </w:r>
      <w:r w:rsidRPr="00CF1E3E">
        <w:t>Men dance 1 place anticlockwise &amp; turn new partner LH, repeat bars 17-20</w:t>
      </w:r>
    </w:p>
    <w:p w:rsidR="00B11EB3" w:rsidRPr="00CF1E3E" w:rsidRDefault="00B11EB3" w:rsidP="00B11EB3">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B11EB3" w:rsidRDefault="00B11EB3" w:rsidP="00B11EB3">
      <w:pPr>
        <w:pStyle w:val="DanceBody"/>
        <w:keepNext w:val="0"/>
      </w:pPr>
      <w:r>
        <w:t>33-40</w:t>
      </w:r>
      <w:r>
        <w:tab/>
        <w:t>All dance 8H once round to left (6 bars) &amp; turn right about to dance on 1 place clockwise to end 4 1 2 3</w:t>
      </w:r>
    </w:p>
    <w:p w:rsidR="00B11EB3" w:rsidRDefault="00B11EB3" w:rsidP="00B11EB3"/>
    <w:p w:rsidR="00B11EB3" w:rsidRDefault="00B11EB3" w:rsidP="00B11EB3">
      <w:pPr>
        <w:pStyle w:val="Minicrib"/>
      </w:pPr>
      <w:r>
        <w:t>THE FALCONER  (R8x32)  3C (4C set)</w:t>
      </w:r>
      <w:r>
        <w:tab/>
        <w:t>Richard Bennett  Katannuta Bk</w:t>
      </w:r>
    </w:p>
    <w:p w:rsidR="00B11EB3" w:rsidRPr="00B172F7" w:rsidRDefault="00B11EB3" w:rsidP="00B11EB3">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B11EB3" w:rsidRPr="00B172F7" w:rsidRDefault="00B11EB3" w:rsidP="00B11EB3">
      <w:pPr>
        <w:pStyle w:val="DanceBody"/>
      </w:pPr>
      <w:r w:rsidRPr="00B172F7">
        <w:t xml:space="preserve"> 9-16</w:t>
      </w:r>
      <w:r w:rsidRPr="00B172F7">
        <w:tab/>
        <w:t>1s dance DoSiDo with 3rd corners, 2s+1s+3s PdB Coupe</w:t>
      </w:r>
    </w:p>
    <w:p w:rsidR="00B11EB3" w:rsidRPr="00B172F7" w:rsidRDefault="00B11EB3" w:rsidP="00B11EB3">
      <w:pPr>
        <w:pStyle w:val="DanceBody"/>
      </w:pPr>
      <w:r w:rsidRPr="00B172F7">
        <w:t>17-24</w:t>
      </w:r>
      <w:r w:rsidRPr="00B172F7">
        <w:tab/>
        <w:t>1s slip step down &amp; back, remain in middle with both hands joined</w:t>
      </w:r>
    </w:p>
    <w:p w:rsidR="00B11EB3" w:rsidRDefault="00B11EB3" w:rsidP="00B11EB3">
      <w:pPr>
        <w:pStyle w:val="DanceBody"/>
        <w:keepNext w:val="0"/>
      </w:pPr>
      <w:r w:rsidRPr="00B172F7">
        <w:t>25-32</w:t>
      </w:r>
      <w:r w:rsidRPr="00B172F7">
        <w:tab/>
        <w:t xml:space="preserve">1s 1/2 turn 2H </w:t>
      </w:r>
      <w:r w:rsidRPr="00B172F7">
        <w:rPr>
          <w:b/>
        </w:rPr>
        <w:t>while</w:t>
      </w:r>
      <w:r>
        <w:t xml:space="preserve"> 2s+3s set advancing,</w:t>
      </w:r>
      <w:r w:rsidRPr="00B172F7">
        <w:t xml:space="preserve"> </w:t>
      </w:r>
      <w:r>
        <w:t>2s+1s+3s "Celtic Curve" (dance out 2 bars, pulling back RSh &amp; curve by right back to place).  A</w:t>
      </w:r>
      <w:r w:rsidRPr="00B172F7">
        <w:t>ll set</w:t>
      </w:r>
    </w:p>
    <w:p w:rsidR="00B11EB3" w:rsidRDefault="00B11EB3" w:rsidP="00B11EB3"/>
    <w:p w:rsidR="00B11EB3" w:rsidRDefault="00B11EB3" w:rsidP="00B11EB3">
      <w:pPr>
        <w:pStyle w:val="Minicrib"/>
      </w:pPr>
      <w:r>
        <w:t>FALCONER HALL  (J4x48)  4C Set</w:t>
      </w:r>
      <w:r>
        <w:tab/>
        <w:t>Peter McBryde  SCD Archives</w:t>
      </w:r>
    </w:p>
    <w:p w:rsidR="00B11EB3" w:rsidRDefault="00B11EB3" w:rsidP="00B11EB3">
      <w:pPr>
        <w:pStyle w:val="DanceBody"/>
      </w:pPr>
      <w:r>
        <w:t xml:space="preserve"> 1- 8</w:t>
      </w:r>
      <w:r>
        <w:tab/>
        <w:t>1s+2s+3s dance RSh reel of 3 on sides (1s+2s pass RSh to start)</w:t>
      </w:r>
    </w:p>
    <w:p w:rsidR="00B11EB3" w:rsidRDefault="00B11EB3" w:rsidP="00B11EB3">
      <w:pPr>
        <w:pStyle w:val="DanceBody"/>
      </w:pPr>
      <w:r>
        <w:t xml:space="preserve"> 9-16</w:t>
      </w:r>
      <w:r>
        <w:tab/>
        <w:t>2s+3s+4s dance RSh reel of 3 on sides (3s+4s pass RSh to start)</w:t>
      </w:r>
    </w:p>
    <w:p w:rsidR="00B11EB3" w:rsidRDefault="00B11EB3" w:rsidP="00B11EB3">
      <w:pPr>
        <w:pStyle w:val="DanceBody"/>
      </w:pPr>
      <w:r>
        <w:t>17-24</w:t>
      </w:r>
      <w:r>
        <w:tab/>
        <w:t>1s+2s</w:t>
      </w:r>
      <w:r w:rsidRPr="007F0D5A">
        <w:rPr>
          <w:b/>
        </w:rPr>
        <w:t xml:space="preserve"> also </w:t>
      </w:r>
      <w:r>
        <w:t>3s+4s dance RH across, all set &amp; cross RH</w:t>
      </w:r>
    </w:p>
    <w:p w:rsidR="00B11EB3" w:rsidRDefault="00B11EB3" w:rsidP="00B11EB3">
      <w:pPr>
        <w:pStyle w:val="DanceBody"/>
      </w:pPr>
      <w:r>
        <w:t>25-32</w:t>
      </w:r>
      <w:r>
        <w:tab/>
        <w:t>1s set, cast 1 place; 1s+2s dance 1/2 double Fig of 8 (2s cast to start)</w:t>
      </w:r>
    </w:p>
    <w:p w:rsidR="00B11EB3" w:rsidRDefault="00B11EB3" w:rsidP="00B11EB3">
      <w:pPr>
        <w:pStyle w:val="DanceBody"/>
      </w:pPr>
      <w:r>
        <w:t>33-40</w:t>
      </w:r>
      <w:r>
        <w:tab/>
        <w:t>1s set, cast 1 place; 1s+3s dance 1/2 double Fig of 8 (3s cast to start)</w:t>
      </w:r>
    </w:p>
    <w:p w:rsidR="00B11EB3" w:rsidRDefault="00B11EB3" w:rsidP="00B11EB3">
      <w:pPr>
        <w:pStyle w:val="DanceBody"/>
        <w:keepNext w:val="0"/>
      </w:pPr>
      <w:r>
        <w:t>41-48</w:t>
      </w:r>
      <w:r>
        <w:tab/>
        <w:t>1s set, cast 1 place; 1s+4s dance 1/2 double Fig of 8 (4s cast to start)</w:t>
      </w:r>
    </w:p>
    <w:p w:rsidR="00B11EB3" w:rsidRDefault="00B11EB3" w:rsidP="00B11EB3"/>
    <w:p w:rsidR="00B11EB3" w:rsidRDefault="00B11EB3" w:rsidP="00B11EB3">
      <w:pPr>
        <w:pStyle w:val="Minicrib"/>
      </w:pPr>
      <w:r>
        <w:t>THE FALKIRK BAIRN  (S4x32)  4C Set</w:t>
      </w:r>
      <w:r>
        <w:tab/>
        <w:t>C Hunter</w:t>
      </w:r>
    </w:p>
    <w:p w:rsidR="00B11EB3" w:rsidRDefault="00B11EB3" w:rsidP="00B11EB3">
      <w:pPr>
        <w:pStyle w:val="DanceBody"/>
      </w:pPr>
      <w:r>
        <w:t xml:space="preserve"> 1- 8</w:t>
      </w:r>
      <w:r>
        <w:tab/>
        <w:t>All Men cross &amp; dance RSh round partner into face them, all set, Men pivot to right &amp; dance back to place</w:t>
      </w:r>
      <w:r w:rsidRPr="00BA6B4D">
        <w:rPr>
          <w:b/>
        </w:rPr>
        <w:t xml:space="preserve"> while </w:t>
      </w:r>
      <w:r>
        <w:t>Ladies set</w:t>
      </w:r>
    </w:p>
    <w:p w:rsidR="00B11EB3" w:rsidRDefault="00B11EB3" w:rsidP="00B11EB3">
      <w:pPr>
        <w:pStyle w:val="DanceBody"/>
      </w:pPr>
      <w:r>
        <w:t xml:space="preserve"> 9-16</w:t>
      </w:r>
      <w:r>
        <w:tab/>
        <w:t>Repeat with Ladies crossing</w:t>
      </w:r>
    </w:p>
    <w:p w:rsidR="00B11EB3" w:rsidRDefault="00B11EB3" w:rsidP="00B11EB3">
      <w:pPr>
        <w:pStyle w:val="DanceBody"/>
      </w:pPr>
      <w:r>
        <w:t>17-24</w:t>
      </w:r>
      <w:r>
        <w:tab/>
        <w:t>2s followed by 1s dance down for 3 bars, cross &amp; dance up (2s leading) to top, 2s+1s set</w:t>
      </w:r>
      <w:r w:rsidRPr="00BA6B4D">
        <w:rPr>
          <w:b/>
        </w:rPr>
        <w:t xml:space="preserve"> while </w:t>
      </w:r>
      <w:r>
        <w:t>3s+4s cross RH.  (2)(1)(3)(4)</w:t>
      </w:r>
    </w:p>
    <w:p w:rsidR="00B11EB3" w:rsidRDefault="00B11EB3" w:rsidP="00B11EB3">
      <w:pPr>
        <w:pStyle w:val="DanceBody"/>
      </w:pPr>
      <w:r>
        <w:t>25-32</w:t>
      </w:r>
      <w:r>
        <w:tab/>
        <w:t>All dance Set+Link for 4 twice : -</w:t>
      </w:r>
    </w:p>
    <w:p w:rsidR="00B11EB3" w:rsidRDefault="00B11EB3" w:rsidP="00B11EB3">
      <w:pPr>
        <w:pStyle w:val="DanceBody"/>
        <w:keepNext w:val="0"/>
      </w:pPr>
      <w:r>
        <w:tab/>
        <w:t>All set, First corner pair (2 dancers at left end of lines) dance to the right &amp; curve round to face up/down</w:t>
      </w:r>
      <w:r w:rsidRPr="00BA6B4D">
        <w:rPr>
          <w:b/>
        </w:rPr>
        <w:t xml:space="preserve"> while </w:t>
      </w:r>
      <w:r>
        <w:t>the other 2 dancers cast &amp; chase clockwise to form lines across with the other 1</w:t>
      </w:r>
      <w:r w:rsidRPr="00972EEB">
        <w:t>st</w:t>
      </w:r>
      <w:r>
        <w:t xml:space="preserve"> corner pair, repeat to own sides</w:t>
      </w:r>
    </w:p>
    <w:p w:rsidR="00B11EB3" w:rsidRDefault="00B11EB3" w:rsidP="00B11EB3"/>
    <w:p w:rsidR="00B11EB3" w:rsidRDefault="00B11EB3" w:rsidP="00B11EB3">
      <w:pPr>
        <w:pStyle w:val="Minicrib"/>
      </w:pPr>
      <w:r>
        <w:t>THE FALKIRK LASS  (S8x32)  3C (4C set)</w:t>
      </w:r>
      <w:r>
        <w:tab/>
        <w:t>Elaine Brunken  Merse Coll (Moments in Time) &amp; RSCDS Bk 53</w:t>
      </w:r>
    </w:p>
    <w:p w:rsidR="00B11EB3" w:rsidRDefault="00B11EB3" w:rsidP="00B11EB3">
      <w:pPr>
        <w:pStyle w:val="DanceBody"/>
      </w:pPr>
      <w:r>
        <w:t xml:space="preserve"> 1- 8</w:t>
      </w:r>
      <w:r>
        <w:tab/>
        <w:t>1s turn RH, cast 1 place, cross LH &amp; cast round 2</w:t>
      </w:r>
      <w:r w:rsidRPr="00972EEB">
        <w:t>nd</w:t>
      </w:r>
      <w:r>
        <w:t xml:space="preserve"> corners to 1M between 2s facing down &amp; 1L between 3s facing up</w:t>
      </w:r>
    </w:p>
    <w:p w:rsidR="00B11EB3" w:rsidRDefault="00B11EB3" w:rsidP="00B11EB3">
      <w:pPr>
        <w:pStyle w:val="DanceBody"/>
      </w:pPr>
      <w:r>
        <w:t xml:space="preserve"> 9-16</w:t>
      </w:r>
      <w:r>
        <w:tab/>
        <w:t>All Adv+Ret (1 step), change places with opposite person RH, Adv+Ret again &amp; 2s+3s change places RH</w:t>
      </w:r>
      <w:r w:rsidRPr="00BA6B4D">
        <w:rPr>
          <w:b/>
        </w:rPr>
        <w:t xml:space="preserve"> while </w:t>
      </w:r>
      <w:r>
        <w:t>1s turn RH to face 1</w:t>
      </w:r>
      <w:r w:rsidRPr="00972EEB">
        <w:t>st</w:t>
      </w:r>
      <w:r>
        <w:t xml:space="preserve"> crnrs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FALKIRK MILLENNIUM WHEEL  (R96)  Sq.Set</w:t>
      </w:r>
      <w:r>
        <w:tab/>
        <w:t>Campbell Hunter  Reels and Wheels (CD booklet)</w:t>
      </w:r>
    </w:p>
    <w:p w:rsidR="00B11EB3" w:rsidRDefault="00B11EB3" w:rsidP="00B11EB3">
      <w:pPr>
        <w:pStyle w:val="DanceBody"/>
      </w:pPr>
      <w:r>
        <w:t xml:space="preserve"> 1- 8</w:t>
      </w:r>
      <w:r>
        <w:tab/>
        <w:t>All circle 8H round to left to places</w:t>
      </w:r>
    </w:p>
    <w:p w:rsidR="00B11EB3" w:rsidRDefault="00B11EB3" w:rsidP="00B11EB3">
      <w:pPr>
        <w:pStyle w:val="DanceBody"/>
      </w:pPr>
      <w:r>
        <w:t xml:space="preserve"> 9-16</w:t>
      </w:r>
      <w:r>
        <w:tab/>
        <w:t>All dance round in St Andrews Cross formation with Ladies in centre RH &amp; back with Men in centre LH</w:t>
      </w:r>
    </w:p>
    <w:p w:rsidR="00B11EB3" w:rsidRDefault="00B11EB3" w:rsidP="00B11EB3">
      <w:pPr>
        <w:pStyle w:val="DanceBody"/>
      </w:pPr>
      <w:r>
        <w:t>17-24</w:t>
      </w:r>
      <w:r>
        <w:tab/>
        <w:t>1s+3s dance RH across once round &amp; each couple dances out to chase clockwise (Men leading) to opposite side</w:t>
      </w:r>
    </w:p>
    <w:p w:rsidR="00B11EB3" w:rsidRDefault="00B11EB3" w:rsidP="00B11EB3">
      <w:pPr>
        <w:pStyle w:val="DanceBody"/>
      </w:pPr>
      <w:r>
        <w:t>25-32</w:t>
      </w:r>
      <w:r>
        <w:tab/>
        <w:t>2s+4s repeat</w:t>
      </w:r>
    </w:p>
    <w:p w:rsidR="00B11EB3" w:rsidRDefault="00B11EB3" w:rsidP="00B11EB3">
      <w:pPr>
        <w:pStyle w:val="DanceBody"/>
      </w:pPr>
      <w:r>
        <w:t>33-40</w:t>
      </w:r>
      <w:r>
        <w:tab/>
        <w:t>1s+3s repeat but LH across &amp; Ladies leading</w:t>
      </w:r>
    </w:p>
    <w:p w:rsidR="00B11EB3" w:rsidRDefault="00B11EB3" w:rsidP="00B11EB3">
      <w:pPr>
        <w:pStyle w:val="DanceBody"/>
      </w:pPr>
      <w:r>
        <w:t>41-48</w:t>
      </w:r>
      <w:r>
        <w:tab/>
        <w:t>2s+4s repeat</w:t>
      </w:r>
    </w:p>
    <w:p w:rsidR="00B11EB3" w:rsidRDefault="00B11EB3" w:rsidP="00B11EB3">
      <w:pPr>
        <w:pStyle w:val="DanceBody"/>
      </w:pPr>
      <w:r>
        <w:t>49-56</w:t>
      </w:r>
      <w:r>
        <w:tab/>
        <w:t>All Men dance R&amp;L (1M+4M &amp; 2M+3M to start)</w:t>
      </w:r>
    </w:p>
    <w:p w:rsidR="00B11EB3" w:rsidRDefault="00B11EB3" w:rsidP="00B11EB3">
      <w:pPr>
        <w:pStyle w:val="DanceBody"/>
      </w:pPr>
      <w:r>
        <w:t>57-64</w:t>
      </w:r>
      <w:r>
        <w:tab/>
        <w:t>All Ladies dance R&amp;L (1L+2L &amp; 3L+4L to start)</w:t>
      </w:r>
    </w:p>
    <w:p w:rsidR="00B11EB3" w:rsidRDefault="00B11EB3" w:rsidP="00B11EB3">
      <w:pPr>
        <w:pStyle w:val="DanceBody"/>
      </w:pPr>
      <w:r>
        <w:t>65-72</w:t>
      </w:r>
      <w:r>
        <w:tab/>
        <w:t>1s+3s in prom hold cross passing LSh &amp; turn to left &amp; cast back to own place</w:t>
      </w:r>
    </w:p>
    <w:p w:rsidR="00B11EB3" w:rsidRDefault="00B11EB3" w:rsidP="00B11EB3">
      <w:pPr>
        <w:pStyle w:val="DanceBody"/>
      </w:pPr>
      <w:r>
        <w:t>73-80</w:t>
      </w:r>
      <w:r>
        <w:tab/>
        <w:t>2s+4s repeat</w:t>
      </w:r>
    </w:p>
    <w:p w:rsidR="00B11EB3" w:rsidRDefault="00B11EB3" w:rsidP="00B11EB3">
      <w:pPr>
        <w:pStyle w:val="DanceBody"/>
      </w:pPr>
      <w:r>
        <w:t>81-88</w:t>
      </w:r>
      <w:r>
        <w:tab/>
        <w:t>All dance round in St Andrews Cross formation with Ladies in centre RH &amp; back with Men in centre LH</w:t>
      </w:r>
    </w:p>
    <w:p w:rsidR="00B11EB3" w:rsidRDefault="00B11EB3" w:rsidP="00B11EB3">
      <w:pPr>
        <w:pStyle w:val="DanceBody"/>
        <w:keepNext w:val="0"/>
      </w:pPr>
      <w:r>
        <w:t>89-96</w:t>
      </w:r>
      <w:r>
        <w:tab/>
        <w:t>All circle 8H round to right &amp; end advancing into centre with hands raised</w:t>
      </w:r>
    </w:p>
    <w:p w:rsidR="00B11EB3" w:rsidRDefault="00B11EB3" w:rsidP="00B11EB3"/>
    <w:p w:rsidR="00B11EB3" w:rsidRDefault="00B11EB3" w:rsidP="00B11EB3">
      <w:pPr>
        <w:pStyle w:val="Minicrib"/>
      </w:pPr>
      <w:r>
        <w:t>THE FALKIRK WHEEL  (S4x64)  Sq.Set</w:t>
      </w:r>
      <w:r>
        <w:tab/>
        <w:t>John Clack  Addlestone 80th</w:t>
      </w:r>
    </w:p>
    <w:p w:rsidR="00B11EB3" w:rsidRDefault="00B11EB3" w:rsidP="00B11EB3">
      <w:pPr>
        <w:pStyle w:val="DanceBody"/>
      </w:pPr>
      <w:r>
        <w:t xml:space="preserve"> 1- 8</w:t>
      </w:r>
      <w:r>
        <w:tab/>
        <w:t>2s+4s set then set Advancing &amp; dance RH across</w:t>
      </w:r>
    </w:p>
    <w:p w:rsidR="00B11EB3" w:rsidRDefault="00B11EB3" w:rsidP="00B11EB3">
      <w:pPr>
        <w:pStyle w:val="DanceBody"/>
      </w:pPr>
      <w:r>
        <w:t xml:space="preserve"> 9-12</w:t>
      </w:r>
      <w:r>
        <w:tab/>
        <w:t xml:space="preserve">1s+2L+4M </w:t>
      </w:r>
      <w:r>
        <w:rPr>
          <w:b/>
        </w:rPr>
        <w:t>also</w:t>
      </w:r>
      <w:r>
        <w:t xml:space="preserve"> 3s+2M+4L dance LH across</w:t>
      </w:r>
    </w:p>
    <w:p w:rsidR="00B11EB3" w:rsidRDefault="00B11EB3" w:rsidP="00B11EB3">
      <w:pPr>
        <w:pStyle w:val="DanceBody"/>
      </w:pPr>
      <w:r>
        <w:t>13-16</w:t>
      </w:r>
      <w:r>
        <w:tab/>
        <w:t xml:space="preserve">2s+4s dance RH across </w:t>
      </w:r>
      <w:r>
        <w:rPr>
          <w:b/>
        </w:rPr>
        <w:t>while</w:t>
      </w:r>
      <w:r>
        <w:t xml:space="preserve"> 1s &amp; 3s chase anti-clockwise 1/2 way round (Ladies leading)</w:t>
      </w:r>
    </w:p>
    <w:p w:rsidR="00B11EB3" w:rsidRDefault="00B11EB3" w:rsidP="00B11EB3">
      <w:pPr>
        <w:pStyle w:val="DanceBody"/>
      </w:pPr>
      <w:r>
        <w:t>17-20</w:t>
      </w:r>
      <w:r>
        <w:tab/>
        <w:t xml:space="preserve">3s+2L+4M </w:t>
      </w:r>
      <w:r>
        <w:rPr>
          <w:b/>
        </w:rPr>
        <w:t>also</w:t>
      </w:r>
      <w:r>
        <w:t xml:space="preserve"> 1s+2M+4L dance LH across to finish 2L+4M NHJ facing 3s </w:t>
      </w:r>
      <w:r w:rsidRPr="003661FC">
        <w:rPr>
          <w:b/>
        </w:rPr>
        <w:t>also</w:t>
      </w:r>
      <w:r>
        <w:t xml:space="preserve"> 2M+4L NHJ facing 1s</w:t>
      </w:r>
    </w:p>
    <w:p w:rsidR="00B11EB3" w:rsidRDefault="00B11EB3" w:rsidP="00B11EB3">
      <w:pPr>
        <w:pStyle w:val="DanceBody"/>
      </w:pPr>
      <w:r>
        <w:t>21-24</w:t>
      </w:r>
      <w:r>
        <w:tab/>
        <w:t xml:space="preserve">2L+4M set to 3s </w:t>
      </w:r>
      <w:r>
        <w:rPr>
          <w:b/>
        </w:rPr>
        <w:t>while</w:t>
      </w:r>
      <w:r>
        <w:t xml:space="preserve"> 2M+4L set to 1s. 2L+4M </w:t>
      </w:r>
      <w:r w:rsidRPr="003661FC">
        <w:rPr>
          <w:b/>
        </w:rPr>
        <w:t>also</w:t>
      </w:r>
      <w:r>
        <w:t xml:space="preserve"> 2M+4L turn inward, changing hands &amp; set to partners</w:t>
      </w:r>
    </w:p>
    <w:p w:rsidR="00B11EB3" w:rsidRDefault="00B11EB3" w:rsidP="00B11EB3">
      <w:pPr>
        <w:pStyle w:val="DanceBody"/>
      </w:pPr>
      <w:r>
        <w:t>25-28</w:t>
      </w:r>
      <w:r>
        <w:tab/>
        <w:t>2s+4s dance RH across &amp; dance out to original places</w:t>
      </w:r>
    </w:p>
    <w:p w:rsidR="00B11EB3" w:rsidRDefault="00B11EB3" w:rsidP="00B11EB3">
      <w:pPr>
        <w:pStyle w:val="DanceBody"/>
      </w:pPr>
      <w:r>
        <w:t>29-32</w:t>
      </w:r>
      <w:r>
        <w:tab/>
        <w:t>All set to partner. All turn partner 2H. All in square formation.  3 2 1 4</w:t>
      </w:r>
    </w:p>
    <w:p w:rsidR="00B11EB3" w:rsidRDefault="00B11EB3" w:rsidP="00B11EB3">
      <w:pPr>
        <w:pStyle w:val="DanceBody"/>
      </w:pPr>
      <w:r>
        <w:t>33-40</w:t>
      </w:r>
      <w:r>
        <w:tab/>
        <w:t>3s+1s set, 3s+1s set advancing &amp; dance RH across</w:t>
      </w:r>
    </w:p>
    <w:p w:rsidR="00B11EB3" w:rsidRDefault="00B11EB3" w:rsidP="00B11EB3">
      <w:pPr>
        <w:pStyle w:val="DanceBody"/>
      </w:pPr>
      <w:r>
        <w:t>41-44</w:t>
      </w:r>
      <w:r>
        <w:tab/>
        <w:t xml:space="preserve">2s+1L+3M </w:t>
      </w:r>
      <w:r>
        <w:rPr>
          <w:b/>
        </w:rPr>
        <w:t>also</w:t>
      </w:r>
      <w:r>
        <w:t xml:space="preserve"> 4s+1M+3L dance LH across</w:t>
      </w:r>
    </w:p>
    <w:p w:rsidR="00B11EB3" w:rsidRDefault="00B11EB3" w:rsidP="00B11EB3">
      <w:pPr>
        <w:pStyle w:val="DanceBody"/>
      </w:pPr>
      <w:r>
        <w:t>45-48</w:t>
      </w:r>
      <w:r>
        <w:tab/>
        <w:t xml:space="preserve">3s+1s dance RH across </w:t>
      </w:r>
      <w:r>
        <w:rPr>
          <w:b/>
        </w:rPr>
        <w:t>while</w:t>
      </w:r>
      <w:r>
        <w:t xml:space="preserve"> 2s+4s chase anti-clockwise round the set (Ladies leading)</w:t>
      </w:r>
    </w:p>
    <w:p w:rsidR="00B11EB3" w:rsidRDefault="00B11EB3" w:rsidP="00B11EB3">
      <w:pPr>
        <w:pStyle w:val="DanceBody"/>
      </w:pPr>
      <w:r>
        <w:t>49-52</w:t>
      </w:r>
      <w:r>
        <w:tab/>
        <w:t xml:space="preserve">4s+1L+3M </w:t>
      </w:r>
      <w:r>
        <w:rPr>
          <w:b/>
        </w:rPr>
        <w:t>also</w:t>
      </w:r>
      <w:r>
        <w:t xml:space="preserve"> 2s+1M+3L dance LH across to finish 1L+3M NHJ facing 4s also 1M+3L NHJ facing 2s</w:t>
      </w:r>
    </w:p>
    <w:p w:rsidR="00B11EB3" w:rsidRDefault="00B11EB3" w:rsidP="00B11EB3">
      <w:pPr>
        <w:pStyle w:val="DanceBody"/>
      </w:pPr>
      <w:r>
        <w:t>53-56</w:t>
      </w:r>
      <w:r>
        <w:tab/>
        <w:t xml:space="preserve">1L+3M set to 4s </w:t>
      </w:r>
      <w:r>
        <w:rPr>
          <w:b/>
        </w:rPr>
        <w:t>while</w:t>
      </w:r>
      <w:r>
        <w:t xml:space="preserve"> 1M+3L set to 2s. 1L+3M </w:t>
      </w:r>
      <w:r w:rsidRPr="003661FC">
        <w:rPr>
          <w:b/>
        </w:rPr>
        <w:t>also</w:t>
      </w:r>
      <w:r>
        <w:t xml:space="preserve"> 1M+3L turn inward, changing hands &amp; set to partners</w:t>
      </w:r>
    </w:p>
    <w:p w:rsidR="00B11EB3" w:rsidRDefault="00B11EB3" w:rsidP="00B11EB3">
      <w:pPr>
        <w:pStyle w:val="DanceBody"/>
      </w:pPr>
      <w:r>
        <w:t>57-60</w:t>
      </w:r>
      <w:r>
        <w:tab/>
        <w:t>3s+1s dance RH across &amp; dance out to places (1s in 3rd place &amp; 3s in 1st place). All in square formation.  3 4 1 2</w:t>
      </w:r>
    </w:p>
    <w:p w:rsidR="00B11EB3" w:rsidRPr="006324FE" w:rsidRDefault="00B11EB3" w:rsidP="00B11EB3">
      <w:pPr>
        <w:pStyle w:val="DanceBody"/>
        <w:keepNext w:val="0"/>
      </w:pPr>
      <w:r>
        <w:t>61-64</w:t>
      </w:r>
      <w:r>
        <w:tab/>
        <w:t>All circle left 1/2 way round to finish in original places</w:t>
      </w:r>
    </w:p>
    <w:p w:rsidR="00B11EB3" w:rsidRDefault="00B11EB3" w:rsidP="00B11EB3"/>
    <w:p w:rsidR="00B11EB3" w:rsidRDefault="00B11EB3" w:rsidP="00B11EB3">
      <w:pPr>
        <w:pStyle w:val="Minicrib"/>
      </w:pPr>
      <w:r>
        <w:t>THE FALKLAND BEAUTY  (J8x24)  3C (4C set)</w:t>
      </w:r>
      <w:r>
        <w:tab/>
        <w:t>RSCDS Bk 4</w:t>
      </w:r>
    </w:p>
    <w:p w:rsidR="00B11EB3" w:rsidRDefault="00B11EB3" w:rsidP="00B11EB3">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B11EB3" w:rsidRDefault="00B11EB3" w:rsidP="00B11EB3">
      <w:pPr>
        <w:pStyle w:val="DanceBody"/>
      </w:pPr>
      <w:r>
        <w:t xml:space="preserve"> 9-16</w:t>
      </w:r>
      <w:r>
        <w:tab/>
        <w:t>1M circle 3H round to left with 2L+3L</w:t>
      </w:r>
      <w:r w:rsidRPr="00BA6B4D">
        <w:rPr>
          <w:b/>
        </w:rPr>
        <w:t xml:space="preserve"> </w:t>
      </w:r>
      <w:r>
        <w:rPr>
          <w:b/>
        </w:rPr>
        <w:t xml:space="preserve">as </w:t>
      </w:r>
      <w:r>
        <w:t>1L circle round with 2M+3M, 1s 1/2 turn 2H to top of set for Poussette</w:t>
      </w:r>
    </w:p>
    <w:p w:rsidR="00B11EB3" w:rsidRDefault="00B11EB3" w:rsidP="00B11EB3">
      <w:pPr>
        <w:pStyle w:val="DanceBody"/>
        <w:keepNext w:val="0"/>
      </w:pPr>
      <w:r>
        <w:t>17-24</w:t>
      </w:r>
      <w:r>
        <w:tab/>
        <w:t>1s+2s dance Poussette.  2 1 3</w:t>
      </w:r>
    </w:p>
    <w:p w:rsidR="00B11EB3" w:rsidRDefault="00B11EB3" w:rsidP="00B11EB3"/>
    <w:p w:rsidR="00B11EB3" w:rsidRDefault="00B11EB3" w:rsidP="00B11EB3">
      <w:pPr>
        <w:pStyle w:val="Minicrib"/>
      </w:pPr>
      <w:r>
        <w:t>FALLING LEAVES  (S3x32) 3C (3C set)</w:t>
      </w:r>
      <w:r>
        <w:tab/>
        <w:t>Hans Prade  Snow Coll Strasbourg</w:t>
      </w:r>
    </w:p>
    <w:p w:rsidR="00B11EB3" w:rsidRPr="00D66B68" w:rsidRDefault="00B11EB3" w:rsidP="00B11EB3">
      <w:pPr>
        <w:pStyle w:val="DanceBody"/>
      </w:pPr>
      <w:r w:rsidRPr="00D66B68">
        <w:t xml:space="preserve"> 1- 4</w:t>
      </w:r>
      <w:r w:rsidRPr="00D66B68">
        <w:tab/>
        <w:t>1s cross down to 2nd place on opp. sides giving RH and face in (2s move up on [1-2]) and all set.</w:t>
      </w:r>
    </w:p>
    <w:p w:rsidR="00B11EB3" w:rsidRPr="00D66B68" w:rsidRDefault="00B11EB3" w:rsidP="00B11EB3">
      <w:pPr>
        <w:pStyle w:val="DanceBody"/>
      </w:pPr>
      <w:r w:rsidRPr="00D66B68">
        <w:t xml:space="preserve"> 5-16</w:t>
      </w:r>
      <w:r w:rsidRPr="00D66B68">
        <w:tab/>
        <w:t>R&amp;L for 3 couples</w:t>
      </w:r>
    </w:p>
    <w:p w:rsidR="00B11EB3" w:rsidRPr="00D66B68" w:rsidRDefault="00B11EB3" w:rsidP="00B11EB3">
      <w:pPr>
        <w:pStyle w:val="DanceBody"/>
      </w:pPr>
      <w:r w:rsidRPr="00D66B68">
        <w:t>17-20</w:t>
      </w:r>
      <w:r w:rsidRPr="00D66B68">
        <w:tab/>
        <w:t>1L dance half a diagonal Reel of 3 with 2M and 1M, giving LSh to 2M, she finishes where she started the reel.</w:t>
      </w:r>
    </w:p>
    <w:p w:rsidR="00B11EB3" w:rsidRPr="00D66B68" w:rsidRDefault="00B11EB3" w:rsidP="00B11EB3">
      <w:pPr>
        <w:pStyle w:val="DanceBody"/>
      </w:pPr>
      <w:r w:rsidRPr="00D66B68">
        <w:tab/>
        <w:t>Order is now:</w:t>
      </w:r>
      <w:r w:rsidRPr="00D66B68">
        <w:rPr>
          <w:i/>
          <w:iCs/>
        </w:rPr>
        <w:t xml:space="preserve">   Ladies' side:2L  2M  3L  Men's side: 1M  1L  3M</w:t>
      </w:r>
    </w:p>
    <w:p w:rsidR="00B11EB3" w:rsidRPr="00D66B68" w:rsidRDefault="00B11EB3" w:rsidP="00B11EB3">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B11EB3" w:rsidRPr="00D66B68" w:rsidRDefault="00B11EB3" w:rsidP="00B11EB3">
      <w:pPr>
        <w:pStyle w:val="DanceBody"/>
        <w:rPr>
          <w:i/>
          <w:iCs/>
        </w:rPr>
      </w:pPr>
      <w:r w:rsidRPr="00D66B68">
        <w:tab/>
        <w:t xml:space="preserve">Order: </w:t>
      </w:r>
      <w:r w:rsidRPr="00D66B68">
        <w:rPr>
          <w:i/>
        </w:rPr>
        <w:t>Ladies' side</w:t>
      </w:r>
      <w:r w:rsidRPr="00D66B68">
        <w:rPr>
          <w:i/>
          <w:iCs/>
        </w:rPr>
        <w:t>2L  3M  3L  Men's side:  1M  1L  2M</w:t>
      </w:r>
    </w:p>
    <w:p w:rsidR="00B11EB3" w:rsidRPr="00D66B68" w:rsidRDefault="00B11EB3" w:rsidP="00B11EB3">
      <w:pPr>
        <w:pStyle w:val="DanceBody"/>
      </w:pPr>
      <w:r w:rsidRPr="00D66B68">
        <w:t>25-28</w:t>
      </w:r>
      <w:r w:rsidRPr="00D66B68">
        <w:tab/>
        <w:t>1s change places diagonally with 3s RH, all set on the sidelines</w:t>
      </w:r>
    </w:p>
    <w:p w:rsidR="00B11EB3" w:rsidRPr="00D66B68" w:rsidRDefault="00B11EB3" w:rsidP="00B11EB3">
      <w:pPr>
        <w:pStyle w:val="DanceBody"/>
        <w:rPr>
          <w:i/>
          <w:iCs/>
        </w:rPr>
      </w:pPr>
      <w:r w:rsidRPr="00D66B68">
        <w:tab/>
        <w:t xml:space="preserve">Order: Ladies' side: </w:t>
      </w:r>
      <w:r w:rsidRPr="00D66B68">
        <w:rPr>
          <w:i/>
          <w:iCs/>
        </w:rPr>
        <w:t>2L  1M  1L  Men's side: 3M  3L  2M</w:t>
      </w:r>
    </w:p>
    <w:p w:rsidR="00B11EB3" w:rsidRPr="00D66B68" w:rsidRDefault="00B11EB3" w:rsidP="00B11EB3">
      <w:pPr>
        <w:pStyle w:val="DanceBody"/>
      </w:pPr>
      <w:r w:rsidRPr="00D66B68">
        <w:t>29-32</w:t>
      </w:r>
      <w:r w:rsidRPr="00D66B68">
        <w:tab/>
        <w:t>1M with 3L (middle places) change places LH, all set on the sidelines.</w:t>
      </w:r>
    </w:p>
    <w:p w:rsidR="00B11EB3" w:rsidRPr="00D66B68" w:rsidRDefault="00B11EB3" w:rsidP="00B11EB3">
      <w:pPr>
        <w:pStyle w:val="DanceBody"/>
        <w:rPr>
          <w:i/>
          <w:iCs/>
        </w:rPr>
      </w:pPr>
      <w:r w:rsidRPr="00D66B68">
        <w:tab/>
        <w:t xml:space="preserve">All have got now a new partner: Ladies' side: </w:t>
      </w:r>
      <w:r w:rsidRPr="00D66B68">
        <w:rPr>
          <w:i/>
          <w:iCs/>
        </w:rPr>
        <w:t>2L   3L   1L  Men's side:  3M  1M  2M</w:t>
      </w:r>
    </w:p>
    <w:p w:rsidR="00B11EB3" w:rsidRPr="00D66B68" w:rsidRDefault="00B11EB3" w:rsidP="00B11EB3">
      <w:pPr>
        <w:pStyle w:val="DanceBody"/>
        <w:rPr>
          <w:i/>
        </w:rPr>
      </w:pPr>
      <w:r w:rsidRPr="00D66B68">
        <w:rPr>
          <w:i/>
          <w:lang w:val="de-DE"/>
        </w:rPr>
        <w:t>Note:</w:t>
      </w:r>
      <w:r>
        <w:rPr>
          <w:i/>
          <w:lang w:val="de-DE"/>
        </w:rPr>
        <w:tab/>
      </w:r>
      <w:r w:rsidRPr="00D66B68">
        <w:rPr>
          <w:i/>
        </w:rPr>
        <w:t>Repeat the dance with new partners. After 3 times through all will be back with their original partners</w:t>
      </w:r>
    </w:p>
    <w:p w:rsidR="00B11EB3" w:rsidRPr="00D66B68" w:rsidRDefault="00B11EB3" w:rsidP="00B11EB3">
      <w:pPr>
        <w:pStyle w:val="DanceBody"/>
        <w:keepNext w:val="0"/>
        <w:rPr>
          <w:i/>
        </w:rPr>
      </w:pPr>
      <w:r w:rsidRPr="00D66B68">
        <w:rPr>
          <w:i/>
        </w:rPr>
        <w:tab/>
        <w:t>First lady in bars 17 – 24 actually dances the track of a complete reel of 3 on the men's sideline.</w:t>
      </w:r>
    </w:p>
    <w:p w:rsidR="00B11EB3" w:rsidRDefault="00B11EB3" w:rsidP="00B11EB3"/>
    <w:p w:rsidR="00B11EB3" w:rsidRDefault="00B11EB3" w:rsidP="00B11EB3">
      <w:pPr>
        <w:pStyle w:val="Minicrib"/>
      </w:pPr>
      <w:r>
        <w:t>FALLING LEAVES  (S8x32)  3C (4C set)</w:t>
      </w:r>
      <w:r>
        <w:tab/>
        <w:t>Avril Quarrie, 2007</w:t>
      </w:r>
    </w:p>
    <w:p w:rsidR="00B11EB3" w:rsidRDefault="00B11EB3" w:rsidP="00B11EB3">
      <w:pPr>
        <w:pStyle w:val="DanceBody"/>
      </w:pPr>
      <w:r>
        <w:t xml:space="preserve"> 1- 8</w:t>
      </w:r>
      <w:r>
        <w:tab/>
        <w:t>1s+2s set, turn partner 2H flowing into circle 4H round to left</w:t>
      </w:r>
    </w:p>
    <w:p w:rsidR="00B11EB3" w:rsidRDefault="00B11EB3" w:rsidP="00B11EB3">
      <w:pPr>
        <w:pStyle w:val="DanceBody"/>
      </w:pPr>
      <w:r>
        <w:t xml:space="preserve"> 9-16</w:t>
      </w:r>
      <w:r>
        <w:tab/>
        <w:t>1s set, cross RH &amp; cast (2s step up), 1s turn LH to face 1st corners</w:t>
      </w:r>
    </w:p>
    <w:p w:rsidR="00B11EB3" w:rsidRDefault="00B11EB3" w:rsidP="00B11EB3">
      <w:pPr>
        <w:pStyle w:val="DanceBody"/>
      </w:pPr>
      <w:r>
        <w:t>17-24</w:t>
      </w:r>
      <w:r>
        <w:tab/>
        <w:t>1s turn corner RH, partner LH, 2nd corner RH &amp; cross LH with partner to 2nd place own side</w:t>
      </w:r>
    </w:p>
    <w:p w:rsidR="00B11EB3" w:rsidRDefault="00B11EB3" w:rsidP="00B11EB3">
      <w:pPr>
        <w:pStyle w:val="DanceBody"/>
        <w:keepNext w:val="0"/>
      </w:pPr>
      <w:r>
        <w:t>25-32</w:t>
      </w:r>
      <w:r>
        <w:tab/>
        <w:t xml:space="preserve">1L+2s </w:t>
      </w:r>
      <w:r>
        <w:rPr>
          <w:b/>
        </w:rPr>
        <w:t>also</w:t>
      </w:r>
      <w:r>
        <w:t xml:space="preserve"> 1M+3s dance RH across, 1s pass RSh to dance LH across with other couple</w:t>
      </w:r>
    </w:p>
    <w:p w:rsidR="00B11EB3" w:rsidRDefault="00B11EB3" w:rsidP="00B11EB3"/>
    <w:p w:rsidR="00B11EB3" w:rsidRDefault="00B11EB3" w:rsidP="00B11EB3">
      <w:pPr>
        <w:pStyle w:val="Minicrib"/>
      </w:pPr>
      <w:r>
        <w:t>FALLINGBROOK STRATHSPEY  (S8x32)  3C (4C Set)</w:t>
      </w:r>
      <w:r>
        <w:tab/>
        <w:t>May Macfarlane  Tayside Collection 1983-2003</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9-12</w:t>
      </w:r>
      <w:r>
        <w:tab/>
        <w:t>1s NHJ dance down &amp; cast up round 3rd couple to 2nd place &amp; cross to face 1st corners (2s step down 11-12)</w:t>
      </w:r>
    </w:p>
    <w:p w:rsidR="00B11EB3" w:rsidRDefault="00B11EB3" w:rsidP="00B11EB3">
      <w:pPr>
        <w:pStyle w:val="DanceBody"/>
      </w:pPr>
      <w:r>
        <w:t>13-20</w:t>
      </w:r>
      <w:r>
        <w:tab/>
        <w:t>1s dance 1/2 diagonal reel; pass RSh to dance 1/2 reel with 2nd corners</w:t>
      </w:r>
    </w:p>
    <w:p w:rsidR="00B11EB3" w:rsidRDefault="00B11EB3" w:rsidP="00B11EB3">
      <w:pPr>
        <w:pStyle w:val="DanceBody"/>
      </w:pPr>
      <w:r>
        <w:t>21-24</w:t>
      </w:r>
      <w:r>
        <w:tab/>
        <w:t>3s+1s+2s set to partners &amp; turn RH into Allemande hold</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FALLS OF BRACKLINN  (S4x32)  4C set</w:t>
      </w:r>
      <w:r>
        <w:tab/>
        <w:t>Barry Priddey  Jacobite Bk</w:t>
      </w:r>
    </w:p>
    <w:p w:rsidR="00B11EB3" w:rsidRPr="006B40B3" w:rsidRDefault="00B11EB3" w:rsidP="00B11EB3">
      <w:pPr>
        <w:pStyle w:val="DanceBody"/>
      </w:pPr>
      <w:r w:rsidRPr="006B40B3">
        <w:t xml:space="preserve">2 chords - on 2nd chord </w:t>
      </w:r>
      <w:r>
        <w:t>1s &amp; 3s</w:t>
      </w:r>
      <w:r w:rsidRPr="006B40B3">
        <w:t xml:space="preserve"> cross to opp sides</w:t>
      </w:r>
    </w:p>
    <w:p w:rsidR="00B11EB3" w:rsidRPr="00282CB9" w:rsidRDefault="00B11EB3" w:rsidP="00B11EB3">
      <w:pPr>
        <w:pStyle w:val="DanceBody"/>
      </w:pPr>
      <w:r>
        <w:t xml:space="preserve"> 1- 8</w:t>
      </w:r>
      <w:r>
        <w:tab/>
        <w:t xml:space="preserve">All set &amp; </w:t>
      </w:r>
      <w:r w:rsidRPr="00282CB9">
        <w:t>turn</w:t>
      </w:r>
      <w:r>
        <w:t xml:space="preserve"> partner 2H;</w:t>
      </w:r>
      <w:r w:rsidRPr="00282CB9">
        <w:t xml:space="preserve"> 1s+2s </w:t>
      </w:r>
      <w:r w:rsidRPr="00E945B4">
        <w:rPr>
          <w:b/>
        </w:rPr>
        <w:t>also</w:t>
      </w:r>
      <w:r w:rsidRPr="00282CB9">
        <w:t xml:space="preserve"> 3s+4s circle </w:t>
      </w:r>
      <w:r>
        <w:t xml:space="preserve">4H round to </w:t>
      </w:r>
      <w:r w:rsidRPr="00282CB9">
        <w:t>left</w:t>
      </w:r>
    </w:p>
    <w:p w:rsidR="00B11EB3" w:rsidRPr="00282CB9" w:rsidRDefault="00B11EB3" w:rsidP="00B11EB3">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B11EB3" w:rsidRPr="00282CB9" w:rsidRDefault="00B11EB3" w:rsidP="00B11EB3">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B11EB3" w:rsidRPr="00282CB9" w:rsidRDefault="00B11EB3" w:rsidP="00B11EB3">
      <w:pPr>
        <w:pStyle w:val="DanceBody"/>
      </w:pPr>
      <w:r w:rsidRPr="00282CB9">
        <w:t>17-24</w:t>
      </w:r>
      <w:r w:rsidRPr="00282CB9">
        <w:tab/>
        <w:t>Repeat bars 9-16</w:t>
      </w:r>
    </w:p>
    <w:p w:rsidR="00B11EB3" w:rsidRPr="00282CB9" w:rsidRDefault="00B11EB3" w:rsidP="00B11EB3">
      <w:pPr>
        <w:pStyle w:val="DanceBody"/>
        <w:keepNext w:val="0"/>
      </w:pPr>
      <w:r w:rsidRPr="00282CB9">
        <w:t>25-32</w:t>
      </w:r>
      <w:r w:rsidRPr="00282CB9">
        <w:tab/>
        <w:t xml:space="preserve">1s+2s </w:t>
      </w:r>
      <w:r w:rsidRPr="00E945B4">
        <w:rPr>
          <w:b/>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B11EB3" w:rsidRDefault="00B11EB3" w:rsidP="00B11EB3"/>
    <w:p w:rsidR="00B11EB3" w:rsidRDefault="00B11EB3" w:rsidP="00B11EB3">
      <w:pPr>
        <w:pStyle w:val="Minicrib"/>
      </w:pPr>
      <w:r>
        <w:t>FALLS OF CLYDE  (M-(S64+R64))  Round the Room</w:t>
      </w:r>
      <w:r>
        <w:tab/>
        <w:t>Mary Shoolbraid Brandon  Honolulu Bk</w:t>
      </w:r>
    </w:p>
    <w:p w:rsidR="00B11EB3" w:rsidRPr="0064240F" w:rsidRDefault="00B11EB3" w:rsidP="00B11EB3">
      <w:pPr>
        <w:pStyle w:val="DanceBody"/>
      </w:pPr>
      <w:r w:rsidRPr="0064240F">
        <w:t>Round the Room 3 facing 3</w:t>
      </w:r>
    </w:p>
    <w:p w:rsidR="00B11EB3" w:rsidRPr="0064240F" w:rsidRDefault="00B11EB3" w:rsidP="00B11EB3">
      <w:pPr>
        <w:pStyle w:val="DanceBody"/>
      </w:pPr>
      <w:r w:rsidRPr="0064240F">
        <w:t>Strathspey</w:t>
      </w:r>
    </w:p>
    <w:p w:rsidR="00B11EB3" w:rsidRPr="0064240F" w:rsidRDefault="00B11EB3" w:rsidP="00B11EB3">
      <w:pPr>
        <w:pStyle w:val="DanceBody"/>
      </w:pPr>
      <w:r w:rsidRPr="0064240F">
        <w:t xml:space="preserve"> 1- 8</w:t>
      </w:r>
      <w:r w:rsidRPr="0064240F">
        <w:tab/>
        <w:t>All set HS, dance DoSiDo with opposite dancer</w:t>
      </w:r>
    </w:p>
    <w:p w:rsidR="00B11EB3" w:rsidRPr="0064240F" w:rsidRDefault="00B11EB3" w:rsidP="00B11EB3">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B11EB3" w:rsidRPr="0064240F" w:rsidRDefault="00B11EB3" w:rsidP="00B11EB3">
      <w:pPr>
        <w:pStyle w:val="DanceBody"/>
      </w:pPr>
      <w:r w:rsidRPr="0064240F">
        <w:t>17-24</w:t>
      </w:r>
      <w:r w:rsidRPr="0064240F">
        <w:tab/>
        <w:t>Middle dancers dance RH across with partner on their right &amp; opposite person. Repeat dancing LH across with partner on left &amp; opposite person</w:t>
      </w:r>
    </w:p>
    <w:p w:rsidR="00B11EB3" w:rsidRPr="0064240F" w:rsidRDefault="00B11EB3" w:rsidP="00B11EB3">
      <w:pPr>
        <w:pStyle w:val="DanceBody"/>
      </w:pPr>
      <w:r w:rsidRPr="0064240F">
        <w:t>25-32</w:t>
      </w:r>
      <w:r w:rsidRPr="0064240F">
        <w:tab/>
        <w:t>All circle 6H round 1/2 way to left (to original places), all advance passing other dancer RSh to meet next trio</w:t>
      </w:r>
    </w:p>
    <w:p w:rsidR="00B11EB3" w:rsidRPr="0064240F" w:rsidRDefault="00B11EB3" w:rsidP="00B11EB3">
      <w:pPr>
        <w:pStyle w:val="DanceBody"/>
      </w:pPr>
      <w:r w:rsidRPr="0064240F">
        <w:t>33-64</w:t>
      </w:r>
      <w:r w:rsidRPr="0064240F">
        <w:tab/>
        <w:t>Repeat bars 1-32 with next trio</w:t>
      </w:r>
    </w:p>
    <w:p w:rsidR="00B11EB3" w:rsidRPr="0064240F" w:rsidRDefault="00B11EB3" w:rsidP="00B11EB3">
      <w:pPr>
        <w:pStyle w:val="DanceBody"/>
      </w:pPr>
      <w:r w:rsidRPr="0064240F">
        <w:t>Reel</w:t>
      </w:r>
    </w:p>
    <w:p w:rsidR="00B11EB3" w:rsidRPr="0064240F" w:rsidRDefault="00B11EB3" w:rsidP="00B11EB3">
      <w:pPr>
        <w:pStyle w:val="DanceBody"/>
        <w:keepNext w:val="0"/>
      </w:pPr>
      <w:r w:rsidRPr="0064240F">
        <w:t xml:space="preserve"> 1-64</w:t>
      </w:r>
      <w:r>
        <w:tab/>
      </w:r>
      <w:r w:rsidRPr="0064240F">
        <w:t>Repeat above but set twice in place of HS &amp; end 6H round &amp; back</w:t>
      </w:r>
    </w:p>
    <w:p w:rsidR="00B11EB3" w:rsidRDefault="00B11EB3" w:rsidP="00B11EB3"/>
    <w:p w:rsidR="00B11EB3" w:rsidRDefault="00B11EB3" w:rsidP="00B11EB3">
      <w:pPr>
        <w:pStyle w:val="Minicrib"/>
        <w:rPr>
          <w:lang w:val="en-US"/>
        </w:rPr>
      </w:pPr>
      <w:r>
        <w:rPr>
          <w:lang w:val="en-US"/>
        </w:rPr>
        <w:t>FALLS OF FEUGH  (R3x32)  3C set</w:t>
      </w:r>
      <w:r>
        <w:rPr>
          <w:lang w:val="en-US"/>
        </w:rPr>
        <w:tab/>
        <w:t>Andrew Watt  9 for 90 Aberdeen 90th</w:t>
      </w:r>
    </w:p>
    <w:p w:rsidR="00B11EB3" w:rsidRPr="000D60D4" w:rsidRDefault="00B11EB3" w:rsidP="00B11EB3">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B11EB3" w:rsidRPr="000D60D4" w:rsidRDefault="00B11EB3" w:rsidP="00B11EB3">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lang w:val="en-US"/>
        </w:rPr>
        <w:t>while</w:t>
      </w:r>
      <w:r w:rsidRPr="000D60D4">
        <w:rPr>
          <w:lang w:val="en-US"/>
        </w:rPr>
        <w:t xml:space="preserve"> 1st corners 1/2 turn RH and pull back RSh to dance out to each other's places.</w:t>
      </w:r>
    </w:p>
    <w:p w:rsidR="00B11EB3" w:rsidRPr="000D60D4" w:rsidRDefault="00B11EB3" w:rsidP="00B11EB3">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B11EB3" w:rsidRPr="000D60D4" w:rsidRDefault="00B11EB3" w:rsidP="00B11EB3">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B11EB3" w:rsidRDefault="00B11EB3" w:rsidP="00B11EB3">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B11EB3" w:rsidRPr="000D60D4" w:rsidRDefault="00B11EB3" w:rsidP="00B11EB3">
      <w:pPr>
        <w:pStyle w:val="DanceBody"/>
        <w:keepNext w:val="0"/>
        <w:rPr>
          <w:lang w:val="en-US"/>
        </w:rPr>
      </w:pPr>
      <w:r w:rsidRPr="000D60D4">
        <w:rPr>
          <w:lang w:val="en-US"/>
        </w:rPr>
        <w:t>29-32</w:t>
      </w:r>
      <w:r w:rsidRPr="000D60D4">
        <w:rPr>
          <w:lang w:val="en-US"/>
        </w:rPr>
        <w:tab/>
        <w:t>1s turn RH 1.1/2 to finish in 2nd place own side.</w:t>
      </w:r>
    </w:p>
    <w:p w:rsidR="00B11EB3" w:rsidRDefault="00B11EB3" w:rsidP="00B11EB3"/>
    <w:p w:rsidR="00B11EB3" w:rsidRDefault="00B11EB3" w:rsidP="00B11EB3">
      <w:pPr>
        <w:pStyle w:val="Minicrib"/>
      </w:pPr>
      <w:r>
        <w:t>THE FALLS OF FOYERS  (R8x48)  3C (4C set)</w:t>
      </w:r>
      <w:r>
        <w:tab/>
        <w:t>Grampian Coll</w:t>
      </w:r>
    </w:p>
    <w:p w:rsidR="00B11EB3" w:rsidRDefault="00B11EB3" w:rsidP="00B11EB3">
      <w:pPr>
        <w:pStyle w:val="DanceBody"/>
      </w:pPr>
      <w:r>
        <w:t xml:space="preserve"> 1- 8</w:t>
      </w:r>
      <w:r>
        <w:tab/>
        <w:t>1s+2s set twice, set advancing to face up/down with nearer hands joined with partner &amp; set again</w:t>
      </w:r>
    </w:p>
    <w:p w:rsidR="00B11EB3" w:rsidRDefault="00B11EB3" w:rsidP="00B11EB3">
      <w:pPr>
        <w:pStyle w:val="DanceBody"/>
      </w:pPr>
      <w:r>
        <w:t xml:space="preserve"> 9-24</w:t>
      </w:r>
      <w:r>
        <w:tab/>
        <w:t>1s+2s dance 12 bar reel of 4 on 3 sides of a square (pass facing person RSh &amp; couple at top pass LSh</w:t>
      </w:r>
      <w:r w:rsidRPr="00BA6B4D">
        <w:rPr>
          <w:b/>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B11EB3" w:rsidRDefault="00B11EB3" w:rsidP="00B11EB3">
      <w:pPr>
        <w:pStyle w:val="DanceBody"/>
      </w:pPr>
      <w:r>
        <w:t>25-32</w:t>
      </w:r>
      <w:r>
        <w:tab/>
        <w:t>1s dance 'Hello-Goodbye' setting &amp; end facing 2</w:t>
      </w:r>
      <w:r w:rsidRPr="00972EEB">
        <w:t>nd</w:t>
      </w:r>
      <w:r>
        <w:t xml:space="preserve"> corners</w:t>
      </w:r>
    </w:p>
    <w:p w:rsidR="00B11EB3" w:rsidRDefault="00B11EB3" w:rsidP="00B11EB3">
      <w:pPr>
        <w:pStyle w:val="DanceBody"/>
      </w:pPr>
      <w:r>
        <w:t>33-40</w:t>
      </w:r>
      <w:r>
        <w:tab/>
        <w:t>1s dance RSh reels of 3 across (Lady with 2s &amp; Man with 3s) &amp; pass LSh to</w:t>
      </w:r>
    </w:p>
    <w:p w:rsidR="00B11EB3" w:rsidRDefault="00B11EB3" w:rsidP="00B11EB3">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B11EB3" w:rsidRDefault="00B11EB3" w:rsidP="00B11EB3"/>
    <w:p w:rsidR="00B11EB3" w:rsidRDefault="00B11EB3" w:rsidP="00B11EB3">
      <w:pPr>
        <w:pStyle w:val="Minicrib"/>
      </w:pPr>
      <w:r>
        <w:t>THE FALLS OF ROGIE  (R8x32)  3C (4C set)</w:t>
      </w:r>
      <w:r>
        <w:tab/>
        <w:t>Jean Attwood  Alexander Bk 1</w:t>
      </w:r>
    </w:p>
    <w:p w:rsidR="00B11EB3" w:rsidRDefault="00B11EB3" w:rsidP="00B11EB3">
      <w:pPr>
        <w:pStyle w:val="DanceBody"/>
      </w:pPr>
      <w:r>
        <w:t xml:space="preserve"> 1- 8</w:t>
      </w:r>
      <w:r>
        <w:tab/>
        <w:t>1s cross RH &amp; cast 1 place, 1s cross RH &amp; cast 1 place (Man up, Lady down)</w:t>
      </w:r>
    </w:p>
    <w:p w:rsidR="00B11EB3" w:rsidRDefault="00B11EB3" w:rsidP="00B11EB3">
      <w:pPr>
        <w:pStyle w:val="DanceBody"/>
      </w:pPr>
      <w:r>
        <w:t xml:space="preserve"> 9-16</w:t>
      </w:r>
      <w:r>
        <w:tab/>
        <w:t>1s dance 1/2 reels of 3 across (1M with 2s &amp; 1L with 3s), set in lines across &amp; change places RH with opposite person</w:t>
      </w:r>
    </w:p>
    <w:p w:rsidR="00B11EB3" w:rsidRDefault="00B11EB3" w:rsidP="00B11EB3">
      <w:pPr>
        <w:pStyle w:val="DanceBody"/>
      </w:pPr>
      <w:r>
        <w:t>17-24</w:t>
      </w:r>
      <w:r>
        <w:tab/>
        <w:t>2s+1s+3s chase clockwise 1/2 way, 1s dance in &amp; turn 1.1/4 RH to face 1</w:t>
      </w:r>
      <w:r w:rsidRPr="00972EEB">
        <w:t>st</w:t>
      </w:r>
      <w:r>
        <w:t xml:space="preserve"> corner positions</w:t>
      </w:r>
      <w:r w:rsidRPr="00BA6B4D">
        <w:rPr>
          <w:b/>
        </w:rPr>
        <w:t xml:space="preserve"> </w:t>
      </w:r>
      <w:r>
        <w:rPr>
          <w:b/>
        </w:rPr>
        <w:t xml:space="preserve">as </w:t>
      </w:r>
      <w:r>
        <w:t>2s &amp; 3s continue to chase on to places (</w:t>
      </w:r>
      <w:r w:rsidRPr="00BD473E">
        <w:rPr>
          <w:b/>
        </w:rPr>
        <w:t xml:space="preserve">as </w:t>
      </w:r>
      <w:r>
        <w:t>bar 16)</w:t>
      </w:r>
    </w:p>
    <w:p w:rsidR="00B11EB3" w:rsidRDefault="00B11EB3" w:rsidP="00B11EB3">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B11EB3" w:rsidRDefault="00B11EB3" w:rsidP="00B11EB3"/>
    <w:p w:rsidR="00B11EB3" w:rsidRDefault="00B11EB3" w:rsidP="00B11EB3">
      <w:pPr>
        <w:pStyle w:val="Minicrib"/>
      </w:pPr>
      <w:r>
        <w:t>THE FAMOUS GROUSE  (J8x32)  3C (4C set)</w:t>
      </w:r>
      <w:r>
        <w:tab/>
        <w:t>Derek Haynes  Carnforth Coll 4</w:t>
      </w:r>
    </w:p>
    <w:p w:rsidR="00B11EB3" w:rsidRDefault="00B11EB3" w:rsidP="00B11EB3">
      <w:pPr>
        <w:pStyle w:val="DanceBody"/>
      </w:pPr>
      <w:r>
        <w:t xml:space="preserve"> 1- 8</w:t>
      </w:r>
      <w:r>
        <w:tab/>
        <w:t>1s cast 1 place, dance 1/2 Fig of 8 round 2s &amp;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B11EB3" w:rsidRDefault="00B11EB3" w:rsidP="00B11EB3">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B11EB3" w:rsidRDefault="00B11EB3" w:rsidP="00B11EB3">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FANCY THAT - A HUNDRED YEARS  (R8x32)  3C (4C set)</w:t>
      </w:r>
      <w:r>
        <w:tab/>
        <w:t>Theresa MacVarish Clark   RSCDS Edinburgh Centenary</w:t>
      </w:r>
    </w:p>
    <w:p w:rsidR="00B11EB3" w:rsidRDefault="00B11EB3" w:rsidP="00B11EB3">
      <w:pPr>
        <w:pStyle w:val="DanceBody"/>
      </w:pPr>
      <w:r>
        <w:t xml:space="preserve"> 1- 8</w:t>
      </w:r>
      <w:r>
        <w:tab/>
        <w:t>1s+2s+3s dance Mirror reels of 3 on sides giving hands (1s in/down, 2s out/up)</w:t>
      </w:r>
    </w:p>
    <w:p w:rsidR="00B11EB3" w:rsidRDefault="00B11EB3" w:rsidP="00B11EB3">
      <w:pPr>
        <w:pStyle w:val="DanceBody"/>
      </w:pPr>
      <w:r>
        <w:t xml:space="preserve"> 9-16</w:t>
      </w:r>
      <w:r>
        <w:tab/>
        <w:t>1s+2s set &amp;  dance 1/2 RH across; 1s+3s set &amp; dance 1/2 LH across.  (2) (3) 1</w:t>
      </w:r>
    </w:p>
    <w:p w:rsidR="00B11EB3" w:rsidRDefault="00B11EB3" w:rsidP="00B11EB3">
      <w:pPr>
        <w:pStyle w:val="DanceBody"/>
      </w:pPr>
      <w:r>
        <w:t>17-20</w:t>
      </w:r>
      <w:r>
        <w:tab/>
        <w:t xml:space="preserve">1s cast up </w:t>
      </w:r>
      <w:r>
        <w:rPr>
          <w:b/>
        </w:rPr>
        <w:t>while</w:t>
      </w:r>
      <w:r>
        <w:t xml:space="preserve"> 3s cross down to 3rd place own side, 1s turn RH &amp; face up</w:t>
      </w:r>
      <w:r w:rsidRPr="00E67F6E">
        <w:rPr>
          <w:b/>
        </w:rPr>
        <w:t xml:space="preserve"> </w:t>
      </w:r>
      <w:r>
        <w:rPr>
          <w:b/>
        </w:rPr>
        <w:t xml:space="preserve">while </w:t>
      </w:r>
      <w:r>
        <w:t>2s cross RH</w:t>
      </w:r>
    </w:p>
    <w:p w:rsidR="00B11EB3" w:rsidRDefault="00B11EB3" w:rsidP="00B11EB3">
      <w:pPr>
        <w:pStyle w:val="DanceBody"/>
      </w:pPr>
      <w:r>
        <w:t>21-24</w:t>
      </w:r>
      <w:r>
        <w:tab/>
        <w:t>1s lead up to top &amp; cast to face 1st corners</w:t>
      </w:r>
    </w:p>
    <w:p w:rsidR="00B11EB3" w:rsidRDefault="00B11EB3" w:rsidP="00B11EB3">
      <w:pPr>
        <w:pStyle w:val="DanceBody"/>
        <w:keepNext w:val="0"/>
      </w:pPr>
      <w:r>
        <w:t>25-32</w:t>
      </w:r>
      <w:r>
        <w:tab/>
        <w:t>1s dance Corner Pass+Turn with 1st corners; dance Corner Pass+Turn with 2nd corners.  2 1 3</w:t>
      </w:r>
    </w:p>
    <w:p w:rsidR="00B11EB3" w:rsidRDefault="00B11EB3" w:rsidP="00B11EB3"/>
    <w:p w:rsidR="00B11EB3" w:rsidRDefault="00B11EB3" w:rsidP="00B11EB3">
      <w:pPr>
        <w:pStyle w:val="Minicrib"/>
      </w:pPr>
      <w:r>
        <w:t>THE FANKLE  (S3x32)  3C set</w:t>
      </w:r>
      <w:r>
        <w:tab/>
        <w:t>B Donald  SCD Archives</w:t>
      </w:r>
    </w:p>
    <w:p w:rsidR="00B11EB3" w:rsidRDefault="00B11EB3" w:rsidP="00B11EB3">
      <w:pPr>
        <w:pStyle w:val="DanceBody"/>
      </w:pPr>
      <w:r>
        <w:t xml:space="preserve"> 1- 8</w:t>
      </w:r>
      <w:r>
        <w:tab/>
        <w:t>1M+2L</w:t>
      </w:r>
      <w:r w:rsidRPr="007F0D5A">
        <w:rPr>
          <w:b/>
        </w:rPr>
        <w:t xml:space="preserve"> also </w:t>
      </w:r>
      <w:r>
        <w:t>2M+3L turn 2H, 1L+2M</w:t>
      </w:r>
      <w:r w:rsidRPr="007F0D5A">
        <w:rPr>
          <w:b/>
        </w:rPr>
        <w:t xml:space="preserve"> also </w:t>
      </w:r>
      <w:r>
        <w:t>2L+3M turn 2H</w:t>
      </w:r>
    </w:p>
    <w:p w:rsidR="00B11EB3" w:rsidRDefault="00B11EB3" w:rsidP="00B11EB3">
      <w:pPr>
        <w:pStyle w:val="DanceBody"/>
      </w:pPr>
      <w:r>
        <w:t xml:space="preserve"> 9-16</w:t>
      </w:r>
      <w:r>
        <w:tab/>
        <w:t>All petronella to opposite side but passing partner RSh in turns</w:t>
      </w:r>
    </w:p>
    <w:p w:rsidR="00B11EB3" w:rsidRDefault="00B11EB3" w:rsidP="00B11EB3">
      <w:pPr>
        <w:pStyle w:val="DanceBody"/>
      </w:pPr>
      <w:r>
        <w:t>17-24</w:t>
      </w:r>
      <w:r>
        <w:tab/>
        <w:t>2s &amp; 3s set to partners, 2s cross down LH to 3</w:t>
      </w:r>
      <w:r w:rsidRPr="00972EEB">
        <w:t>rd</w:t>
      </w:r>
      <w:r>
        <w:t xml:space="preserve"> place</w:t>
      </w:r>
      <w:r w:rsidRPr="00BA6B4D">
        <w:rPr>
          <w:b/>
        </w:rPr>
        <w:t xml:space="preserve"> while </w:t>
      </w:r>
      <w:r>
        <w:t>3s cast up 1 place, 3s lead up to top (opp side)</w:t>
      </w:r>
      <w:r w:rsidRPr="00BA6B4D">
        <w:rPr>
          <w:b/>
        </w:rPr>
        <w:t xml:space="preserve"> while </w:t>
      </w:r>
      <w:r>
        <w:t>1s cast 1 place &amp; all set</w:t>
      </w:r>
    </w:p>
    <w:p w:rsidR="00B11EB3" w:rsidRDefault="00B11EB3" w:rsidP="00B11EB3">
      <w:pPr>
        <w:pStyle w:val="DanceBody"/>
        <w:keepNext w:val="0"/>
      </w:pPr>
      <w:r>
        <w:t>25-32</w:t>
      </w:r>
      <w:r>
        <w:tab/>
        <w:t>All dance Grand Chain for 8 hands until all are back on owns sides  2 3 1</w:t>
      </w:r>
    </w:p>
    <w:p w:rsidR="00B11EB3" w:rsidRDefault="00B11EB3" w:rsidP="00B11EB3"/>
    <w:p w:rsidR="00B11EB3" w:rsidRDefault="00B11EB3" w:rsidP="00B11EB3">
      <w:pPr>
        <w:pStyle w:val="Minicrib"/>
        <w:rPr>
          <w:lang w:eastAsia="en-GB"/>
        </w:rPr>
      </w:pPr>
      <w:r>
        <w:rPr>
          <w:lang w:eastAsia="en-GB"/>
        </w:rPr>
        <w:t>THE FAR CUILLINS  (S4x32)  4C set</w:t>
      </w:r>
      <w:r>
        <w:rPr>
          <w:lang w:eastAsia="en-GB"/>
        </w:rPr>
        <w:tab/>
        <w:t>Barry Priddey  Lone Sheiling Bk</w:t>
      </w:r>
    </w:p>
    <w:p w:rsidR="00B11EB3" w:rsidRDefault="00B11EB3" w:rsidP="00B11EB3">
      <w:pPr>
        <w:pStyle w:val="DanceBody"/>
      </w:pPr>
      <w:r>
        <w:t>2 chords - 3s+4s cross to opp sides on 2nd chord</w:t>
      </w:r>
    </w:p>
    <w:p w:rsidR="00B11EB3" w:rsidRPr="00C92313" w:rsidRDefault="00B11EB3" w:rsidP="00B11EB3">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B11EB3" w:rsidRPr="00C92313" w:rsidRDefault="00B11EB3" w:rsidP="00B11EB3">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B11EB3" w:rsidRPr="00C92313" w:rsidRDefault="00B11EB3" w:rsidP="00B11EB3">
      <w:pPr>
        <w:pStyle w:val="DanceBody"/>
      </w:pPr>
      <w:r w:rsidRPr="00C92313">
        <w:t>17-24</w:t>
      </w:r>
      <w:r w:rsidRPr="00C92313">
        <w:tab/>
        <w:t xml:space="preserve">1s+4s dance </w:t>
      </w:r>
      <w:r>
        <w:t>'Hello G</w:t>
      </w:r>
      <w:r w:rsidRPr="00C92313">
        <w:t>oodbye</w:t>
      </w:r>
      <w:r>
        <w:t>'</w:t>
      </w:r>
      <w:r w:rsidRPr="00C92313">
        <w:t xml:space="preserve"> setting</w:t>
      </w:r>
    </w:p>
    <w:p w:rsidR="00B11EB3" w:rsidRDefault="00B11EB3" w:rsidP="00B11EB3">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B11EB3" w:rsidRDefault="00B11EB3" w:rsidP="00B11EB3"/>
    <w:p w:rsidR="00B11EB3" w:rsidRDefault="00B11EB3" w:rsidP="00B11EB3">
      <w:pPr>
        <w:pStyle w:val="Minicrib"/>
      </w:pPr>
      <w:r>
        <w:t>A FAR DISTANT LAND  (R8x48)  3C (4C set)</w:t>
      </w:r>
      <w:r>
        <w:tab/>
        <w:t>Stephen Brown  Ribble Valley Bk</w:t>
      </w:r>
    </w:p>
    <w:p w:rsidR="00B11EB3" w:rsidRDefault="00B11EB3" w:rsidP="00B11EB3">
      <w:pPr>
        <w:pStyle w:val="DanceBody"/>
      </w:pPr>
      <w:r>
        <w:t xml:space="preserve"> 1- 8</w:t>
      </w:r>
      <w:r>
        <w:tab/>
        <w:t>1s+2s+3s Adv+Ret, turn partners RH finishing in middle in prom hold, all facing up</w:t>
      </w:r>
    </w:p>
    <w:p w:rsidR="00B11EB3" w:rsidRDefault="00B11EB3" w:rsidP="00B11EB3">
      <w:pPr>
        <w:pStyle w:val="DanceBody"/>
      </w:pPr>
      <w:r>
        <w:t xml:space="preserve"> 9-16</w:t>
      </w:r>
      <w:r>
        <w:tab/>
        <w:t>1s+2s+3s Promenade, ending in original places</w:t>
      </w:r>
    </w:p>
    <w:p w:rsidR="00B11EB3" w:rsidRDefault="00B11EB3" w:rsidP="00B11EB3">
      <w:pPr>
        <w:pStyle w:val="DanceBody"/>
      </w:pPr>
      <w:r>
        <w:t>17-24</w:t>
      </w:r>
      <w:r>
        <w:tab/>
        <w:t>1s set, cast (2s step up), turn 1.1/4 RH into prom hold (1L on right of 1M) facing 3L</w:t>
      </w:r>
    </w:p>
    <w:p w:rsidR="00B11EB3" w:rsidRDefault="00B11EB3" w:rsidP="00B11EB3">
      <w:pPr>
        <w:pStyle w:val="DanceBody"/>
      </w:pPr>
      <w:r>
        <w:t>25-32</w:t>
      </w:r>
      <w:r>
        <w:tab/>
        <w:t>1s in prom hold dance RSh diag reel of 3 with 1st corners (3L+2M), 1s end curving round to face 2L</w:t>
      </w:r>
    </w:p>
    <w:p w:rsidR="00B11EB3" w:rsidRDefault="00B11EB3" w:rsidP="00B11EB3">
      <w:pPr>
        <w:pStyle w:val="DanceBody"/>
      </w:pPr>
      <w:r>
        <w:t>33-40</w:t>
      </w:r>
      <w:r>
        <w:tab/>
        <w:t>1s in prom hold dance 1/2 LSh diag reel of 3 with 2nd corners (2L+3M). W</w:t>
      </w:r>
      <w:r>
        <w:rPr>
          <w:b/>
        </w:rPr>
        <w:t>hile</w:t>
      </w:r>
      <w:r>
        <w:t xml:space="preserve"> 2L+3M continue reel (i.e. 8 bar reel for 2L+3M), 1s dance down, cross below 3rd place &amp; cast up to 2nd place own sides</w:t>
      </w:r>
    </w:p>
    <w:p w:rsidR="00B11EB3" w:rsidRDefault="00B11EB3" w:rsidP="00B11EB3">
      <w:pPr>
        <w:pStyle w:val="DanceBody"/>
        <w:keepNext w:val="0"/>
      </w:pPr>
      <w:r>
        <w:t>41-48</w:t>
      </w:r>
      <w:r>
        <w:tab/>
        <w:t>2s+1s+3s circle 6H round and back</w:t>
      </w:r>
    </w:p>
    <w:p w:rsidR="00B11EB3" w:rsidRDefault="00B11EB3" w:rsidP="00B11EB3"/>
    <w:p w:rsidR="00B11EB3" w:rsidRDefault="00B11EB3" w:rsidP="00B11EB3">
      <w:pPr>
        <w:pStyle w:val="Minicrib"/>
      </w:pPr>
      <w:r>
        <w:t>THE FAR ISLANDS  (S3x32)  3C Triangular Set</w:t>
      </w:r>
      <w:r>
        <w:tab/>
        <w:t>Rik de Vroome  Dances For Friends And Other People</w:t>
      </w:r>
    </w:p>
    <w:p w:rsidR="00B11EB3" w:rsidRDefault="00B11EB3" w:rsidP="00B11EB3">
      <w:pPr>
        <w:pStyle w:val="DanceBody"/>
      </w:pPr>
      <w:r>
        <w:t xml:space="preserve"> 1- 8</w:t>
      </w:r>
      <w:r>
        <w:tab/>
        <w:t xml:space="preserve">1s cross L, face side couples (1M+3s, 1L+2s) &amp; all set; 1M+3s </w:t>
      </w:r>
      <w:r>
        <w:rPr>
          <w:b/>
        </w:rPr>
        <w:t>also</w:t>
      </w:r>
      <w:r>
        <w:t xml:space="preserve"> 1L+2s dance RH across. All finish in original place in prom hold, 1s+2s facing</w:t>
      </w:r>
    </w:p>
    <w:p w:rsidR="00B11EB3" w:rsidRDefault="00B11EB3" w:rsidP="00B11EB3">
      <w:pPr>
        <w:pStyle w:val="DanceBody"/>
      </w:pPr>
      <w:r>
        <w:t xml:space="preserve"> 9-16</w:t>
      </w:r>
      <w:r>
        <w:tab/>
        <w:t>1s+2s+3s dance promenade reel of 3 (1s+2s pass RSh). All finish in partner's place facing partner</w:t>
      </w:r>
    </w:p>
    <w:p w:rsidR="00B11EB3" w:rsidRDefault="00B11EB3" w:rsidP="00B11EB3">
      <w:pPr>
        <w:pStyle w:val="DanceBody"/>
      </w:pPr>
      <w:r>
        <w:t>17-24</w:t>
      </w:r>
      <w:r>
        <w:tab/>
        <w:t>All set, pass partner RSh &amp; join NH with 'new partner' facing in; all Adv+Ret (1 step each) &amp; cast back to original place facing partner</w:t>
      </w:r>
    </w:p>
    <w:p w:rsidR="00B11EB3" w:rsidRDefault="00B11EB3" w:rsidP="00B11EB3">
      <w:pPr>
        <w:pStyle w:val="DanceBody"/>
      </w:pPr>
      <w:r>
        <w:t>25-32</w:t>
      </w:r>
      <w:r>
        <w:tab/>
        <w:t>"Triangular Knot":</w:t>
      </w:r>
    </w:p>
    <w:p w:rsidR="00B11EB3" w:rsidRDefault="00B11EB3" w:rsidP="00B11EB3">
      <w:pPr>
        <w:pStyle w:val="DanceBody"/>
      </w:pPr>
      <w:r>
        <w:tab/>
        <w:t>25-28   All turn partner 1/2 RH into Allemande hold facing out, dance 1 place anticlockwise</w:t>
      </w:r>
    </w:p>
    <w:p w:rsidR="00B11EB3" w:rsidRDefault="00B11EB3" w:rsidP="00B11EB3">
      <w:pPr>
        <w:pStyle w:val="DanceBody"/>
        <w:keepNext w:val="0"/>
      </w:pPr>
      <w:r>
        <w:tab/>
        <w:t>29-32   All turn Ladies into centre LH, all turn 3/4 LH to new place (1 place anticlockwise round).  2 3 1</w:t>
      </w:r>
    </w:p>
    <w:p w:rsidR="00B11EB3" w:rsidRDefault="00B11EB3" w:rsidP="00B11EB3"/>
    <w:p w:rsidR="00B11EB3" w:rsidRDefault="00B11EB3" w:rsidP="00B11EB3">
      <w:pPr>
        <w:pStyle w:val="Minicrib"/>
      </w:pPr>
      <w:r>
        <w:t>FAR NORTH QUEENSLAND  (S5x32)  5C set</w:t>
      </w:r>
      <w:r>
        <w:tab/>
        <w:t>John Brenchley  The Other Kangaroo Paw</w:t>
      </w:r>
    </w:p>
    <w:p w:rsidR="00B11EB3" w:rsidRPr="0064240F" w:rsidRDefault="00B11EB3" w:rsidP="00B11EB3">
      <w:pPr>
        <w:pStyle w:val="DanceBody"/>
      </w:pPr>
      <w:r w:rsidRPr="0064240F">
        <w:t xml:space="preserve"> 1- 4</w:t>
      </w:r>
      <w:r w:rsidRPr="0064240F">
        <w:tab/>
        <w:t>1s+ 5s cross RH &amp; cast down/up 1 place (2s+4s step up/down)</w:t>
      </w:r>
    </w:p>
    <w:p w:rsidR="00B11EB3" w:rsidRPr="0064240F" w:rsidRDefault="00B11EB3" w:rsidP="00B11EB3">
      <w:pPr>
        <w:pStyle w:val="DanceBody"/>
      </w:pPr>
      <w:r w:rsidRPr="0064240F">
        <w:t xml:space="preserve"> 5- 8</w:t>
      </w:r>
      <w:r w:rsidRPr="0064240F">
        <w:tab/>
        <w:t xml:space="preserve">1M+2s </w:t>
      </w:r>
      <w:r w:rsidRPr="0064240F">
        <w:rPr>
          <w:b/>
        </w:rPr>
        <w:t xml:space="preserve"> also</w:t>
      </w:r>
      <w:r w:rsidRPr="0064240F">
        <w:t xml:space="preserve"> 1L+3s+5M </w:t>
      </w:r>
      <w:r w:rsidRPr="0064240F">
        <w:rPr>
          <w:b/>
        </w:rPr>
        <w:t>also</w:t>
      </w:r>
      <w:r w:rsidRPr="0064240F">
        <w:t xml:space="preserve"> 5L+4s dance circles round to Left.  1s+5s end in middle facing partners (Men facing down, Ladies facing up)</w:t>
      </w:r>
    </w:p>
    <w:p w:rsidR="00B11EB3" w:rsidRPr="0064240F" w:rsidRDefault="00B11EB3" w:rsidP="00B11EB3">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B11EB3" w:rsidRPr="0064240F" w:rsidRDefault="00B11EB3" w:rsidP="00B11EB3">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B11EB3" w:rsidRPr="0064240F" w:rsidRDefault="00B11EB3" w:rsidP="00B11EB3">
      <w:pPr>
        <w:pStyle w:val="DanceBody"/>
        <w:keepNext w:val="0"/>
      </w:pPr>
      <w:r w:rsidRPr="0064240F">
        <w:t>25-32</w:t>
      </w:r>
      <w:r w:rsidRPr="0064240F">
        <w:tab/>
        <w:t>1s+5s dance 1/2 diag. reel of 4 with 4th corners, turn LH to face out on own sides, cast 1 place (3s</w:t>
      </w:r>
      <w:r>
        <w:t>+2s step up 31-32)    4 3 5 2 1</w:t>
      </w:r>
    </w:p>
    <w:p w:rsidR="00B11EB3" w:rsidRDefault="00B11EB3" w:rsidP="00B11EB3"/>
    <w:p w:rsidR="00B11EB3" w:rsidRDefault="00B11EB3" w:rsidP="00B11EB3">
      <w:pPr>
        <w:pStyle w:val="Minicrib"/>
      </w:pPr>
      <w:r>
        <w:t>FARADH NAM FIDHLEARAN  (R4x32)  4C Set</w:t>
      </w:r>
      <w:r>
        <w:tab/>
        <w:t>Wouter Joubert  Many Happy Hours: Pretoria 35th</w:t>
      </w:r>
    </w:p>
    <w:p w:rsidR="00B11EB3" w:rsidRDefault="00B11EB3" w:rsidP="00B11EB3">
      <w:pPr>
        <w:pStyle w:val="DanceBody"/>
      </w:pPr>
      <w:r>
        <w:t>3s &amp; 4s start on opposite sides</w:t>
      </w:r>
    </w:p>
    <w:p w:rsidR="00B11EB3" w:rsidRDefault="00B11EB3" w:rsidP="00B11EB3">
      <w:pPr>
        <w:pStyle w:val="DanceBody"/>
      </w:pPr>
      <w:r>
        <w:t xml:space="preserve"> 1- 8</w:t>
      </w:r>
      <w:r>
        <w:tab/>
        <w:t>1s &amp; 4s set, cast in 1 place (2s/3s step up/down); 1s+4s dance RH across 1.1/2 round to end 1M followed by 4L facing 3M &amp; 4M followed by 1L facing 2M</w:t>
      </w:r>
    </w:p>
    <w:p w:rsidR="00B11EB3" w:rsidRDefault="00B11EB3" w:rsidP="00B11EB3">
      <w:pPr>
        <w:pStyle w:val="DanceBody"/>
      </w:pPr>
      <w:r>
        <w:t xml:space="preserve"> 9-16</w:t>
      </w:r>
      <w:r>
        <w:tab/>
        <w:t>Tandem RSh reels of 3 on sides; ending with line of 4 across, 1M+4M BtoB (1M facing Men's side, 4M facing Ladies' side), Ladies facing partners</w:t>
      </w:r>
    </w:p>
    <w:p w:rsidR="00B11EB3" w:rsidRDefault="00B11EB3" w:rsidP="00B11EB3">
      <w:pPr>
        <w:pStyle w:val="DanceBody"/>
      </w:pPr>
      <w:r>
        <w:t>17-20</w:t>
      </w:r>
      <w:r>
        <w:tab/>
        <w:t>1s+4s dance 1/2 RSh reel of 4 across</w:t>
      </w:r>
    </w:p>
    <w:p w:rsidR="00B11EB3" w:rsidRDefault="00B11EB3" w:rsidP="00B11EB3">
      <w:pPr>
        <w:pStyle w:val="DanceBody"/>
      </w:pPr>
      <w:r>
        <w:t>21-24</w:t>
      </w:r>
      <w:r>
        <w:tab/>
        <w:t xml:space="preserve">1L dances across to 3rd place Men's side, 4L across to 2nd place Ladies' side </w:t>
      </w:r>
      <w:r>
        <w:rPr>
          <w:b/>
        </w:rPr>
        <w:t>while</w:t>
      </w:r>
    </w:p>
    <w:p w:rsidR="00B11EB3" w:rsidRDefault="00B11EB3" w:rsidP="00B11EB3">
      <w:pPr>
        <w:pStyle w:val="DanceBody"/>
      </w:pPr>
      <w:r>
        <w:tab/>
        <w:t>1M dances down to 3rd place Ladies' side, 4M dances up to 2nd place Men's side &amp; All set.  2 4 (1) (3)</w:t>
      </w:r>
    </w:p>
    <w:p w:rsidR="00B11EB3" w:rsidRDefault="00B11EB3" w:rsidP="00B11EB3">
      <w:pPr>
        <w:pStyle w:val="DanceBody"/>
        <w:keepNext w:val="0"/>
      </w:pPr>
      <w:r>
        <w:t>25-32</w:t>
      </w:r>
      <w:r>
        <w:tab/>
        <w:t>All dance DoSiDo with partner; 2s+4s &amp; 1s+3s circle 4H round to left</w:t>
      </w:r>
    </w:p>
    <w:p w:rsidR="00B11EB3" w:rsidRDefault="00B11EB3" w:rsidP="00B11EB3"/>
    <w:p w:rsidR="00B11EB3" w:rsidRDefault="00B11EB3" w:rsidP="00B11EB3">
      <w:pPr>
        <w:pStyle w:val="Minicrib"/>
      </w:pPr>
      <w:r>
        <w:t>THE FARAWAY ISLE  (J4x48)  4C set</w:t>
      </w:r>
      <w:r>
        <w:tab/>
        <w:t>John Drewry  Canadian Bk</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1s &amp; 4s cross RH, cast in 1 place &amp; dance 1/2 Fig of 8 round 2s/3s</w:t>
      </w:r>
    </w:p>
    <w:p w:rsidR="00B11EB3" w:rsidRPr="00282CB9" w:rsidRDefault="00B11EB3" w:rsidP="00B11EB3">
      <w:pPr>
        <w:pStyle w:val="DanceBody"/>
      </w:pPr>
      <w:r w:rsidRPr="00282CB9">
        <w:t xml:space="preserve"> 9-16</w:t>
      </w:r>
      <w:r w:rsidRPr="00282CB9">
        <w:tab/>
        <w:t>1s+4s dance RH across, Men loop round &amp; in behind ptnr to dance LH across back to face crnrs (1s face 2s &amp; 4s face 3s - Ladies facing Men)</w:t>
      </w:r>
    </w:p>
    <w:p w:rsidR="00B11EB3" w:rsidRPr="00282CB9" w:rsidRDefault="00B11EB3" w:rsidP="00B11EB3">
      <w:pPr>
        <w:pStyle w:val="DanceBody"/>
      </w:pPr>
      <w:r w:rsidRPr="00282CB9">
        <w:t>17-24</w:t>
      </w:r>
      <w:r w:rsidRPr="00282CB9">
        <w:tab/>
        <w:t>All dance double reels of 4 giving LH in centre 1s &amp; 4s do not complete reel but turn in to face other corners</w:t>
      </w:r>
    </w:p>
    <w:p w:rsidR="00B11EB3" w:rsidRPr="00282CB9" w:rsidRDefault="00B11EB3" w:rsidP="00B11EB3">
      <w:pPr>
        <w:pStyle w:val="DanceBody"/>
      </w:pPr>
      <w:r w:rsidRPr="00282CB9">
        <w:t>25-32</w:t>
      </w:r>
      <w:r w:rsidRPr="00282CB9">
        <w:tab/>
        <w:t>All set twice &amp; turn RH to form lines across</w:t>
      </w:r>
    </w:p>
    <w:p w:rsidR="00B11EB3" w:rsidRPr="00282CB9" w:rsidRDefault="00B11EB3" w:rsidP="00B11EB3">
      <w:pPr>
        <w:pStyle w:val="DanceBody"/>
      </w:pPr>
      <w:r w:rsidRPr="00282CB9">
        <w:t>33-40</w:t>
      </w:r>
      <w:r w:rsidRPr="00282CB9">
        <w:tab/>
        <w:t>All dance reels of 4 across</w:t>
      </w:r>
    </w:p>
    <w:p w:rsidR="00B11EB3" w:rsidRPr="00282CB9" w:rsidRDefault="00B11EB3" w:rsidP="00B11EB3">
      <w:pPr>
        <w:pStyle w:val="DanceBody"/>
        <w:keepNext w:val="0"/>
      </w:pPr>
      <w:r w:rsidRPr="00282CB9">
        <w:t>41-48</w:t>
      </w:r>
      <w:r w:rsidRPr="00282CB9">
        <w:tab/>
        <w:t>1s &amp; 4s lead up/down &amp; cross, cast in 1 place own sides &amp; all turn RH</w:t>
      </w:r>
    </w:p>
    <w:p w:rsidR="00B11EB3" w:rsidRDefault="00B11EB3" w:rsidP="00B11EB3"/>
    <w:p w:rsidR="00B11EB3" w:rsidRDefault="00B11EB3" w:rsidP="00B11EB3">
      <w:pPr>
        <w:pStyle w:val="Minicrib"/>
      </w:pPr>
      <w:r>
        <w:t>A FARE FROLIC  (J4x32)  4C Set</w:t>
      </w:r>
      <w:r>
        <w:tab/>
        <w:t>Lesley Terry  Bristol 40th Anniversary Bk</w:t>
      </w:r>
    </w:p>
    <w:p w:rsidR="00B11EB3" w:rsidRDefault="00B11EB3" w:rsidP="00B11EB3">
      <w:pPr>
        <w:pStyle w:val="DanceBody"/>
      </w:pPr>
      <w:r>
        <w:t xml:space="preserve"> 1- 8</w:t>
      </w:r>
      <w:r>
        <w:tab/>
        <w:t xml:space="preserve">1L+2M </w:t>
      </w:r>
      <w:r w:rsidRPr="008C5F77">
        <w:rPr>
          <w:b/>
        </w:rPr>
        <w:t>also</w:t>
      </w:r>
      <w:r>
        <w:t xml:space="preserve"> 3L+4M set &amp; turn RH into line up/down in the middle (Men facing up, Ladies facing down) &amp; dance 1/2 reel of 4 to finish 4M/3L/2M/1L (on middle) facing 2L/1M/4L/3M (on sides)</w:t>
      </w:r>
    </w:p>
    <w:p w:rsidR="00B11EB3" w:rsidRDefault="00B11EB3" w:rsidP="00B11EB3">
      <w:pPr>
        <w:pStyle w:val="DanceBody"/>
      </w:pPr>
      <w:r>
        <w:t xml:space="preserve"> 9-16</w:t>
      </w:r>
      <w:r>
        <w:tab/>
        <w:t xml:space="preserve">1M+3L+3M+1L </w:t>
      </w:r>
      <w:r w:rsidRPr="008C5F77">
        <w:rPr>
          <w:b/>
        </w:rPr>
        <w:t>also</w:t>
      </w:r>
      <w:r>
        <w:t xml:space="preserve"> 4M+2L+2M+4L dance RSh parallel reels of 4 on the Men/Ladies sides</w:t>
      </w:r>
    </w:p>
    <w:p w:rsidR="00B11EB3" w:rsidRDefault="00B11EB3" w:rsidP="00B11EB3">
      <w:pPr>
        <w:pStyle w:val="DanceBody"/>
      </w:pPr>
      <w:r>
        <w:t>17-24</w:t>
      </w:r>
      <w:r>
        <w:tab/>
        <w:t xml:space="preserve">1M+2L </w:t>
      </w:r>
      <w:r w:rsidRPr="008C5F77">
        <w:rPr>
          <w:b/>
        </w:rPr>
        <w:t>also</w:t>
      </w:r>
      <w:r>
        <w:t xml:space="preserve"> 3M+4L set &amp; turn LH into line up/down in the middle (Men facing down, Ladies facing up) &amp; dance 1/2 reel of 4. 4M &amp; 2M step down </w:t>
      </w:r>
      <w:r w:rsidRPr="00FF01BF">
        <w:rPr>
          <w:b/>
        </w:rPr>
        <w:t>while</w:t>
      </w:r>
      <w:r>
        <w:t xml:space="preserve"> 3L&amp;1L step up ready for …</w:t>
      </w:r>
    </w:p>
    <w:p w:rsidR="00B11EB3" w:rsidRDefault="00B11EB3" w:rsidP="00B11EB3">
      <w:pPr>
        <w:pStyle w:val="DanceBody"/>
      </w:pPr>
      <w:r>
        <w:t>25-28</w:t>
      </w:r>
      <w:r>
        <w:tab/>
        <w:t xml:space="preserve">4s+3s (4L facing 3M) </w:t>
      </w:r>
      <w:r w:rsidRPr="008C5F77">
        <w:rPr>
          <w:b/>
        </w:rPr>
        <w:t>also</w:t>
      </w:r>
      <w:r>
        <w:t xml:space="preserve"> 2s+1s (2L facing 1M) dance RH across to finish on opposite sides (4) (3) (2) (1)</w:t>
      </w:r>
    </w:p>
    <w:p w:rsidR="00B11EB3" w:rsidRDefault="00B11EB3" w:rsidP="00B11EB3">
      <w:pPr>
        <w:pStyle w:val="DanceBody"/>
        <w:keepNext w:val="0"/>
      </w:pPr>
      <w:r>
        <w:t>29-32</w:t>
      </w:r>
      <w:r>
        <w:tab/>
        <w:t xml:space="preserve">1s swing at the bottom </w:t>
      </w:r>
      <w:r>
        <w:rPr>
          <w:b/>
        </w:rPr>
        <w:t>while</w:t>
      </w:r>
      <w:r>
        <w:t xml:space="preserve"> 4s+3s+2s chase 1/2 way clockwise to finish on own sides 2 3 4 1</w:t>
      </w:r>
    </w:p>
    <w:p w:rsidR="00B11EB3" w:rsidRDefault="00B11EB3" w:rsidP="00B11EB3"/>
    <w:p w:rsidR="00B11EB3" w:rsidRDefault="00B11EB3" w:rsidP="00B11EB3">
      <w:pPr>
        <w:pStyle w:val="Minicrib"/>
      </w:pPr>
      <w:r>
        <w:t>FARE THEE WELL, KAY  (R8x32)  3C (4C set)</w:t>
      </w:r>
      <w:r>
        <w:tab/>
        <w:t>Ruth Taylor  In Honour Of Volume 3</w:t>
      </w:r>
    </w:p>
    <w:p w:rsidR="00B11EB3" w:rsidRDefault="00B11EB3" w:rsidP="00B11EB3">
      <w:pPr>
        <w:pStyle w:val="DanceBody"/>
      </w:pPr>
      <w:r>
        <w:t xml:space="preserve"> 1- 8</w:t>
      </w:r>
      <w:r>
        <w:tab/>
        <w:t>1s dance in &amp; cast (2s step up); 1s turn RH (or birl) finishing facing 1st corners</w:t>
      </w:r>
    </w:p>
    <w:p w:rsidR="00B11EB3" w:rsidRDefault="00B11EB3" w:rsidP="00B11EB3">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B11EB3" w:rsidRDefault="00B11EB3" w:rsidP="00B11EB3">
      <w:pPr>
        <w:pStyle w:val="DanceBody"/>
      </w:pPr>
      <w:r>
        <w:t>17-24</w:t>
      </w:r>
      <w:r>
        <w:tab/>
        <w:t>2s+1s+3s dance RSh reels of 3 on sides (1M up/out, 1L down/out)</w:t>
      </w:r>
    </w:p>
    <w:p w:rsidR="00B11EB3" w:rsidRDefault="00B11EB3" w:rsidP="00B11EB3">
      <w:pPr>
        <w:pStyle w:val="DanceBody"/>
        <w:keepNext w:val="0"/>
      </w:pPr>
      <w:r>
        <w:t>25-32</w:t>
      </w:r>
      <w:r>
        <w:tab/>
        <w:t>All circle 6H round to left (6 bars), pull back LSh &amp; chase anticlockwise to own sides.  2 1 3</w:t>
      </w:r>
    </w:p>
    <w:p w:rsidR="00B11EB3" w:rsidRDefault="00B11EB3" w:rsidP="00B11EB3"/>
    <w:p w:rsidR="00B11EB3" w:rsidRDefault="00B11EB3" w:rsidP="00B11EB3">
      <w:pPr>
        <w:pStyle w:val="Minicrib"/>
      </w:pPr>
      <w:r>
        <w:t>FAREWELL TO BALFOUR ROAD  (J1x96)  5C set</w:t>
      </w:r>
      <w:r>
        <w:tab/>
        <w:t>Andrew Buxton  RSCDS Bk 52</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Set+Link; 1s+3s Set+Link</w:t>
      </w:r>
    </w:p>
    <w:p w:rsidR="00B11EB3" w:rsidRDefault="00B11EB3" w:rsidP="00B11EB3">
      <w:pPr>
        <w:pStyle w:val="DanceBody"/>
      </w:pPr>
      <w:r>
        <w:t>17-24</w:t>
      </w:r>
      <w:r>
        <w:tab/>
      </w:r>
      <w:r>
        <w:rPr>
          <w:i/>
        </w:rPr>
        <w:t>*2s start*</w:t>
      </w:r>
      <w:r>
        <w:t xml:space="preserve"> </w:t>
      </w:r>
      <w:r>
        <w:rPr>
          <w:b/>
        </w:rPr>
        <w:t>while</w:t>
      </w:r>
      <w:r>
        <w:t xml:space="preserve"> 1s+4s+5s dance mirror reels of 3 on sides (1s in/down, 5s in/up to start)</w:t>
      </w:r>
    </w:p>
    <w:p w:rsidR="00B11EB3" w:rsidRDefault="00B11EB3" w:rsidP="00B11EB3">
      <w:pPr>
        <w:pStyle w:val="DanceBody"/>
      </w:pPr>
      <w:r>
        <w:t>25-32</w:t>
      </w:r>
      <w:r>
        <w:tab/>
        <w:t>1s set, cross down RH to 4th place (4s step up); 1s set, cross down LH to 5th place (5s step up)</w:t>
      </w:r>
    </w:p>
    <w:p w:rsidR="00B11EB3" w:rsidRPr="006B1961" w:rsidRDefault="00B11EB3" w:rsidP="00B11EB3">
      <w:pPr>
        <w:pStyle w:val="DanceBody"/>
        <w:keepNext w:val="0"/>
        <w:rPr>
          <w:i/>
        </w:rPr>
      </w:pPr>
      <w:r>
        <w:tab/>
      </w:r>
      <w:r w:rsidRPr="006B1961">
        <w:rPr>
          <w:i/>
        </w:rPr>
        <w:t>*New top couple start every 16 bars. Repeat until 1s back in 1st place, they stand for 16 bars while 5s continue bars 17-32 ending back in 5th place*</w:t>
      </w:r>
    </w:p>
    <w:p w:rsidR="00B11EB3" w:rsidRDefault="00B11EB3" w:rsidP="00B11EB3"/>
    <w:p w:rsidR="00B11EB3" w:rsidRDefault="00B11EB3" w:rsidP="00B11EB3">
      <w:pPr>
        <w:pStyle w:val="Minicrib"/>
        <w:rPr>
          <w:lang w:eastAsia="en-GB"/>
        </w:rPr>
      </w:pPr>
      <w:r>
        <w:rPr>
          <w:lang w:eastAsia="en-GB"/>
        </w:rPr>
        <w:t>FAREWELL TO BENBECULA  (S3x32)  3C set</w:t>
      </w:r>
      <w:r>
        <w:rPr>
          <w:lang w:eastAsia="en-GB"/>
        </w:rPr>
        <w:tab/>
        <w:t>Deirdrie MacCuish Bark  Peat Road &amp; Other Dances</w:t>
      </w:r>
    </w:p>
    <w:p w:rsidR="00B11EB3" w:rsidRDefault="00B11EB3" w:rsidP="00B11EB3">
      <w:pPr>
        <w:pStyle w:val="DanceBody"/>
        <w:rPr>
          <w:lang w:eastAsia="en-GB"/>
        </w:rPr>
      </w:pPr>
      <w:r>
        <w:rPr>
          <w:lang w:eastAsia="en-GB"/>
        </w:rPr>
        <w:t xml:space="preserve"> 1- 4</w:t>
      </w:r>
      <w:r>
        <w:rPr>
          <w:lang w:eastAsia="en-GB"/>
        </w:rPr>
        <w:tab/>
        <w:t>1s+2s set, 1s+2s 1/2 turn partner 2H, finishing in centre, 1s facing down, 2s facing up NHJ</w:t>
      </w:r>
    </w:p>
    <w:p w:rsidR="00B11EB3" w:rsidRDefault="00B11EB3" w:rsidP="00B11EB3">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B11EB3" w:rsidRDefault="00B11EB3" w:rsidP="00B11EB3">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B11EB3" w:rsidRDefault="00B11EB3" w:rsidP="00B11EB3">
      <w:pPr>
        <w:pStyle w:val="DanceBody"/>
        <w:rPr>
          <w:lang w:eastAsia="en-GB"/>
        </w:rPr>
      </w:pPr>
      <w:r>
        <w:rPr>
          <w:lang w:eastAsia="en-GB"/>
        </w:rPr>
        <w:t>17-24</w:t>
      </w:r>
      <w:r>
        <w:rPr>
          <w:lang w:eastAsia="en-GB"/>
        </w:rPr>
        <w:tab/>
        <w:t>1s Petronella turn &amp; set; 1s turn 1.1/4 RH to own sides facing in</w:t>
      </w:r>
    </w:p>
    <w:p w:rsidR="00B11EB3" w:rsidRDefault="00B11EB3" w:rsidP="00B11EB3">
      <w:pPr>
        <w:pStyle w:val="DanceBody"/>
      </w:pPr>
      <w:r>
        <w:rPr>
          <w:lang w:eastAsia="en-GB"/>
        </w:rPr>
        <w:t>25-32</w:t>
      </w:r>
      <w:r>
        <w:rPr>
          <w:lang w:eastAsia="en-GB"/>
        </w:rPr>
        <w:tab/>
      </w:r>
      <w:r>
        <w:t>1s+2s+3s dance the Slip Knot:</w:t>
      </w:r>
    </w:p>
    <w:p w:rsidR="00B11EB3" w:rsidRDefault="00B11EB3" w:rsidP="00B11EB3">
      <w:pPr>
        <w:pStyle w:val="DanceBody"/>
      </w:pPr>
      <w:r>
        <w:tab/>
        <w:t>25-30   All 3 couples dance first 6 bars of standard Knot.  (3) (2) (1)</w:t>
      </w:r>
    </w:p>
    <w:p w:rsidR="00B11EB3" w:rsidRDefault="00B11EB3" w:rsidP="00B11EB3">
      <w:pPr>
        <w:pStyle w:val="DanceBody"/>
        <w:keepNext w:val="0"/>
      </w:pPr>
      <w:r>
        <w:tab/>
        <w:t xml:space="preserve">31-32   1s (at bottom) turn LH to own side </w:t>
      </w:r>
      <w:r>
        <w:rPr>
          <w:b/>
        </w:rPr>
        <w:t>while</w:t>
      </w:r>
      <w:r>
        <w:t xml:space="preserve"> 3s+2s dance 1/2 LH across to end on own side.  2 3 1</w:t>
      </w:r>
    </w:p>
    <w:p w:rsidR="00B11EB3" w:rsidRDefault="00B11EB3" w:rsidP="00B11EB3"/>
    <w:p w:rsidR="00B11EB3" w:rsidRDefault="00B11EB3" w:rsidP="00B11EB3">
      <w:pPr>
        <w:pStyle w:val="Minicrib"/>
      </w:pPr>
      <w:r>
        <w:t>FAREWELL TO CRUMLIN  (J4x32)  4C set</w:t>
      </w:r>
      <w:r>
        <w:tab/>
        <w:t>Wilson Brown  RSCDS Bk 32</w:t>
      </w:r>
    </w:p>
    <w:p w:rsidR="00B11EB3" w:rsidRDefault="00B11EB3" w:rsidP="00B11EB3">
      <w:pPr>
        <w:pStyle w:val="DanceBody"/>
      </w:pPr>
      <w:r>
        <w:t xml:space="preserve"> 1- 8</w:t>
      </w:r>
      <w:r>
        <w:tab/>
        <w:t>1s+2s set, dance RH across 1/2 way &amp; 2s+1s+3s dance 1/2 reel of 3 (1s pass 2s RSh)</w:t>
      </w:r>
    </w:p>
    <w:p w:rsidR="00B11EB3" w:rsidRDefault="00B11EB3" w:rsidP="00B11EB3">
      <w:pPr>
        <w:pStyle w:val="DanceBody"/>
      </w:pPr>
      <w:r>
        <w:t xml:space="preserve"> 9-16</w:t>
      </w:r>
      <w:r>
        <w:tab/>
        <w:t>1s+2s (centre couples) dance LH across</w:t>
      </w:r>
      <w:r w:rsidRPr="00BA6B4D">
        <w:rPr>
          <w:b/>
        </w:rPr>
        <w:t xml:space="preserve"> </w:t>
      </w:r>
      <w:r>
        <w:rPr>
          <w:b/>
        </w:rPr>
        <w:t xml:space="preserve">as </w:t>
      </w:r>
      <w:r>
        <w:t>3s+4s chase 1/2 way clockwise all end on opp sides (4)(1)(2)(3), 1s+4s &amp; 2s+3s turn RH on sides</w:t>
      </w:r>
    </w:p>
    <w:p w:rsidR="00B11EB3" w:rsidRDefault="00B11EB3" w:rsidP="00B11EB3">
      <w:pPr>
        <w:pStyle w:val="DanceBody"/>
      </w:pPr>
      <w:r>
        <w:t>17-24</w:t>
      </w:r>
      <w:r>
        <w:tab/>
        <w:t>All dance full reels of 4 on sides</w:t>
      </w:r>
    </w:p>
    <w:p w:rsidR="00B11EB3" w:rsidRDefault="00B11EB3" w:rsidP="00B11EB3">
      <w:pPr>
        <w:pStyle w:val="DanceBody"/>
        <w:keepNext w:val="0"/>
      </w:pPr>
      <w:r>
        <w:t>25-32</w:t>
      </w:r>
      <w:r>
        <w:tab/>
        <w:t>All set, 4s &amp; 2s (in 1st &amp; 3rd places) cast 1 place (1s+3s step up) &amp; all circle 8H round 1/2 way to end 2 3 4 1</w:t>
      </w:r>
    </w:p>
    <w:p w:rsidR="00B11EB3" w:rsidRDefault="00B11EB3" w:rsidP="00B11EB3"/>
    <w:p w:rsidR="00B11EB3" w:rsidRDefault="00B11EB3" w:rsidP="00B11EB3">
      <w:pPr>
        <w:pStyle w:val="Minicrib"/>
      </w:pPr>
      <w:r>
        <w:t>FAREWELL TO FIFE  (J4x32)  4C set</w:t>
      </w:r>
      <w:r>
        <w:tab/>
        <w:t>A Holden  Birmingham 8 SCDs</w:t>
      </w:r>
    </w:p>
    <w:p w:rsidR="00B11EB3" w:rsidRDefault="00B11EB3" w:rsidP="00B11EB3">
      <w:pPr>
        <w:pStyle w:val="DanceBody"/>
      </w:pPr>
      <w:r>
        <w:t xml:space="preserve"> 1- 8</w:t>
      </w:r>
      <w:r>
        <w:tab/>
        <w:t>1s+2s Set+Link, 1s+3s Set+Link</w:t>
      </w:r>
    </w:p>
    <w:p w:rsidR="00B11EB3" w:rsidRDefault="00B11EB3" w:rsidP="00B11EB3">
      <w:pPr>
        <w:pStyle w:val="DanceBody"/>
      </w:pPr>
      <w:r>
        <w:t xml:space="preserve"> 9-16</w:t>
      </w:r>
      <w:r>
        <w:tab/>
        <w:t>2s+3s+1s reel of 3 on sides (1s pass 3s RSh to start)</w:t>
      </w:r>
    </w:p>
    <w:p w:rsidR="00B11EB3" w:rsidRDefault="00B11EB3" w:rsidP="00B11EB3">
      <w:pPr>
        <w:pStyle w:val="DanceBody"/>
      </w:pPr>
      <w:r>
        <w:t>17-24</w:t>
      </w:r>
      <w:r>
        <w:tab/>
        <w:t>3s+1s+4s reel of 3 on sides (1s pass 4s LSh to start) &amp; 1M+4M</w:t>
      </w:r>
      <w:r w:rsidRPr="007F0D5A">
        <w:rPr>
          <w:b/>
        </w:rPr>
        <w:t xml:space="preserve"> also </w:t>
      </w:r>
      <w:r>
        <w:t>1L+4L 1/2 turn LH to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FAREWELL TO FORTY-NINE  (R8x32)  3C (4C set)</w:t>
      </w:r>
      <w:r>
        <w:tab/>
        <w:t>Bonn &amp; Cologne SCD Groups 2014</w:t>
      </w:r>
    </w:p>
    <w:p w:rsidR="00B11EB3" w:rsidRDefault="00B11EB3" w:rsidP="00B11EB3">
      <w:pPr>
        <w:pStyle w:val="DanceBody"/>
      </w:pPr>
      <w:r>
        <w:t xml:space="preserve"> 1- 8</w:t>
      </w:r>
      <w:r>
        <w:tab/>
        <w:t>1s set, cast (2 step up). 1s turn RH, cast up (2s step down)</w:t>
      </w:r>
    </w:p>
    <w:p w:rsidR="00B11EB3" w:rsidRDefault="00B11EB3" w:rsidP="00B11EB3">
      <w:pPr>
        <w:pStyle w:val="DanceBody"/>
      </w:pPr>
      <w:r>
        <w:t xml:space="preserve"> 9-12</w:t>
      </w:r>
      <w:r>
        <w:tab/>
        <w:t>1s+2s change places on sides (Ladies LH, Men RH), 1s with polite turn to face partner &amp; 1s+2s set</w:t>
      </w:r>
    </w:p>
    <w:p w:rsidR="00B11EB3" w:rsidRDefault="00B11EB3" w:rsidP="00B11EB3">
      <w:pPr>
        <w:pStyle w:val="DanceBody"/>
      </w:pPr>
      <w:r>
        <w:t>13-16</w:t>
      </w:r>
      <w:r>
        <w:tab/>
        <w:t>1s+3s turn once round (Ladies LH, Men RH)  2 1 3</w:t>
      </w:r>
    </w:p>
    <w:p w:rsidR="00B11EB3" w:rsidRDefault="00B11EB3" w:rsidP="00B11EB3">
      <w:pPr>
        <w:pStyle w:val="DanceBody"/>
      </w:pPr>
      <w:r>
        <w:t>17-20</w:t>
      </w:r>
      <w:r>
        <w:tab/>
        <w:t>1s petronella turn to lines across, 1M between 3s, 1L between 2s &amp; all set</w:t>
      </w:r>
    </w:p>
    <w:p w:rsidR="00B11EB3" w:rsidRDefault="00B11EB3" w:rsidP="00B11EB3">
      <w:pPr>
        <w:pStyle w:val="DanceBody"/>
      </w:pPr>
      <w:r>
        <w:t>21-24</w:t>
      </w:r>
      <w:r>
        <w:tab/>
        <w:t>All 1/2 turn opposite dancer RH, pull back RSh (twirl) &amp; dance up/down to lines across, 1M+3s at top, 1L+2s in 3rd place</w:t>
      </w:r>
    </w:p>
    <w:p w:rsidR="00B11EB3" w:rsidRDefault="00B11EB3" w:rsidP="00B11EB3">
      <w:pPr>
        <w:pStyle w:val="DanceBody"/>
        <w:keepNext w:val="0"/>
      </w:pPr>
      <w:r>
        <w:t>25-32</w:t>
      </w:r>
      <w:r>
        <w:tab/>
        <w:t xml:space="preserve">All Set+Link for 3 ending (3)(1)(2).  1s birl (or RH turn 1.1/2) to own sides 2nd place </w:t>
      </w:r>
      <w:r>
        <w:rPr>
          <w:b/>
        </w:rPr>
        <w:t>while</w:t>
      </w:r>
      <w:r>
        <w:t xml:space="preserve"> 3s &amp; 2s chase clockwise 1/2 round.  2 1 3</w:t>
      </w:r>
    </w:p>
    <w:p w:rsidR="00B11EB3" w:rsidRDefault="00B11EB3" w:rsidP="00B11EB3"/>
    <w:p w:rsidR="00B11EB3" w:rsidRDefault="00B11EB3" w:rsidP="00B11EB3">
      <w:pPr>
        <w:pStyle w:val="Minicrib"/>
      </w:pPr>
      <w:r>
        <w:t>FAREWELL TO HELENSBURGH  (S8x32)  3C (4C set)</w:t>
      </w:r>
      <w:r>
        <w:tab/>
        <w:t>Brian Charlton  RSCDS Book 48</w:t>
      </w:r>
    </w:p>
    <w:p w:rsidR="00B11EB3" w:rsidRPr="000D60D4" w:rsidRDefault="00B11EB3" w:rsidP="00B11EB3">
      <w:pPr>
        <w:pStyle w:val="DanceBody"/>
      </w:pPr>
      <w:r w:rsidRPr="000D60D4">
        <w:t xml:space="preserve"> 1- 6</w:t>
      </w:r>
      <w:r w:rsidRPr="000D60D4">
        <w:tab/>
        <w:t>1M+2L set as 1L+2M 3/4 turn LH to finish 2M facing 1M, 1L facing 2L.  1s+2s dance 1/2 diagonal reel of 4</w:t>
      </w:r>
    </w:p>
    <w:p w:rsidR="00B11EB3" w:rsidRPr="000D60D4" w:rsidRDefault="00B11EB3" w:rsidP="00B11EB3">
      <w:pPr>
        <w:pStyle w:val="DanceBody"/>
      </w:pPr>
      <w:r w:rsidRPr="000D60D4">
        <w:t xml:space="preserve"> 7- 8</w:t>
      </w:r>
      <w:r w:rsidRPr="000D60D4">
        <w:tab/>
        <w:t>2L dances across to 1L place, 1L to 1M place, 2M to 2L place, 1M to 2M place (1s on men's side, 2s on ladies' side)</w:t>
      </w:r>
    </w:p>
    <w:p w:rsidR="00B11EB3" w:rsidRPr="000D60D4" w:rsidRDefault="00B11EB3" w:rsidP="00B11EB3">
      <w:pPr>
        <w:pStyle w:val="DanceBody"/>
      </w:pPr>
      <w:r w:rsidRPr="000D60D4">
        <w:t xml:space="preserve"> 9-12</w:t>
      </w:r>
      <w:r w:rsidRPr="000D60D4">
        <w:tab/>
        <w:t>1s+2s set, Petronella-in tandem to middle, 1s facing up, 2s facing down</w:t>
      </w:r>
    </w:p>
    <w:p w:rsidR="00B11EB3" w:rsidRPr="000D60D4" w:rsidRDefault="00B11EB3" w:rsidP="00B11EB3">
      <w:pPr>
        <w:pStyle w:val="DanceBody"/>
      </w:pPr>
      <w:r w:rsidRPr="000D60D4">
        <w:t>13-16</w:t>
      </w:r>
      <w:r w:rsidRPr="000D60D4">
        <w:tab/>
        <w:t>1s+2s Set+Link.  1s finish in 2nd place facing out, 2s in 1st place</w:t>
      </w:r>
    </w:p>
    <w:p w:rsidR="00B11EB3" w:rsidRPr="000D60D4" w:rsidRDefault="00B11EB3" w:rsidP="00B11EB3">
      <w:pPr>
        <w:pStyle w:val="DanceBody"/>
      </w:pPr>
      <w:r w:rsidRPr="000D60D4">
        <w:t>17-20</w:t>
      </w:r>
      <w:r w:rsidRPr="000D60D4">
        <w:tab/>
        <w:t>2s+1s+3s dance 1/2 reels of 3 on sides (1M+2M, 1L+3L pass RSh).  Bar 20 1s 3/4 turn LH to face opposite sides</w:t>
      </w:r>
    </w:p>
    <w:p w:rsidR="00B11EB3" w:rsidRPr="000D60D4" w:rsidRDefault="00B11EB3" w:rsidP="00B11EB3">
      <w:pPr>
        <w:pStyle w:val="DanceBody"/>
      </w:pPr>
      <w:r w:rsidRPr="000D60D4">
        <w:t>21-24</w:t>
      </w:r>
      <w:r w:rsidRPr="000D60D4">
        <w:tab/>
        <w:t>3s+1s+2s dance 1/2 reels of 3 on sides (1M+3L, 1L+2M pass LSh).  Bar 24 1s turn RH to own sides 2nd place</w:t>
      </w:r>
    </w:p>
    <w:p w:rsidR="00B11EB3" w:rsidRPr="000D60D4" w:rsidRDefault="00B11EB3" w:rsidP="00B11EB3">
      <w:pPr>
        <w:pStyle w:val="DanceBody"/>
        <w:keepNext w:val="0"/>
      </w:pPr>
      <w:r w:rsidRPr="000D60D4">
        <w:t>25-32</w:t>
      </w:r>
      <w:r w:rsidRPr="000D60D4">
        <w:tab/>
        <w:t>2s+1s+3s dance 6H round and back</w:t>
      </w:r>
    </w:p>
    <w:p w:rsidR="00B11EB3" w:rsidRDefault="00B11EB3" w:rsidP="00B11EB3"/>
    <w:p w:rsidR="00B11EB3" w:rsidRDefault="00B11EB3" w:rsidP="00B11EB3">
      <w:pPr>
        <w:pStyle w:val="Minicrib"/>
      </w:pPr>
      <w:r>
        <w:t>FAREWELL TO HUGH  (R8x32)  3C (4C set)</w:t>
      </w:r>
      <w:r>
        <w:tab/>
        <w:t>Ruary Laidlaw, 2020</w:t>
      </w:r>
    </w:p>
    <w:p w:rsidR="00B11EB3" w:rsidRDefault="00B11EB3" w:rsidP="00B11EB3">
      <w:pPr>
        <w:pStyle w:val="DanceBody"/>
      </w:pPr>
      <w:r>
        <w:t xml:space="preserve"> 1- 8</w:t>
      </w:r>
      <w:r>
        <w:tab/>
        <w:t>1s cross RH, cast (2s step up); 1s turn 1.1/2 LH to own side facing out/up</w:t>
      </w:r>
    </w:p>
    <w:p w:rsidR="00B11EB3" w:rsidRDefault="00B11EB3" w:rsidP="00B11EB3">
      <w:pPr>
        <w:pStyle w:val="DanceBody"/>
      </w:pPr>
      <w:r>
        <w:t xml:space="preserve"> 9-16</w:t>
      </w:r>
      <w:r>
        <w:tab/>
        <w:t>2s+1s+3s dance mirror reels of 3 on sides giving hands (2s in/down, 1s out/up to start).  All end in centre NHJ with partner facing up</w:t>
      </w:r>
    </w:p>
    <w:p w:rsidR="00B11EB3" w:rsidRDefault="00B11EB3" w:rsidP="00B11EB3">
      <w:pPr>
        <w:pStyle w:val="DanceBody"/>
      </w:pPr>
      <w:r>
        <w:t>17-24</w:t>
      </w:r>
      <w:r>
        <w:tab/>
        <w:t>All advance (2 steps) &amp; retire diagonally back down &amp; out to own side; all turn partners RH to end Men facing up, Ladies facing down</w:t>
      </w:r>
    </w:p>
    <w:p w:rsidR="00B11EB3" w:rsidRDefault="00B11EB3" w:rsidP="00B11EB3">
      <w:pPr>
        <w:pStyle w:val="DanceBody"/>
        <w:keepNext w:val="0"/>
      </w:pPr>
      <w:r>
        <w:t>25-32</w:t>
      </w:r>
      <w:r>
        <w:tab/>
        <w:t>All chase clockwise (3 steps), pull back RSh to turn all round &amp; continue chase clockwise to end 2 1 3</w:t>
      </w:r>
    </w:p>
    <w:p w:rsidR="00B11EB3" w:rsidRDefault="00B11EB3" w:rsidP="00B11EB3"/>
    <w:p w:rsidR="00B11EB3" w:rsidRDefault="00B11EB3" w:rsidP="00B11EB3">
      <w:pPr>
        <w:pStyle w:val="Minicrib"/>
      </w:pPr>
      <w:r>
        <w:t>FAREWELL TO MILLER'S FOREST  (S4x32)  4C set</w:t>
      </w:r>
      <w:r>
        <w:tab/>
        <w:t>H Duewell  Tighes Hill Dances</w:t>
      </w:r>
    </w:p>
    <w:p w:rsidR="00B11EB3" w:rsidRPr="00964718" w:rsidRDefault="00B11EB3" w:rsidP="00B11EB3">
      <w:pPr>
        <w:pStyle w:val="DanceBody"/>
      </w:pPr>
      <w:r w:rsidRPr="00964718">
        <w:t xml:space="preserve"> 1- 8</w:t>
      </w:r>
      <w:r w:rsidRPr="00964718">
        <w:tab/>
        <w:t>All cross RH &amp; set, 1s &amp; 3s petronella turn &amp; set</w:t>
      </w:r>
    </w:p>
    <w:p w:rsidR="00B11EB3" w:rsidRPr="00964718" w:rsidRDefault="00B11EB3" w:rsidP="00B11EB3">
      <w:pPr>
        <w:pStyle w:val="DanceBody"/>
      </w:pPr>
      <w:r w:rsidRPr="00964718">
        <w:t xml:space="preserve"> 9-16</w:t>
      </w:r>
      <w:r w:rsidRPr="00964718">
        <w:tab/>
        <w:t>1s+3s dance</w:t>
      </w:r>
      <w:r>
        <w:t xml:space="preserve"> 1/2 </w:t>
      </w:r>
      <w:r w:rsidRPr="00964718">
        <w:t>reel of 4 in middle, 3s &amp; 1s petronella turn &amp; set.  (3)(2)(1)(4)</w:t>
      </w:r>
    </w:p>
    <w:p w:rsidR="00B11EB3" w:rsidRPr="00964718" w:rsidRDefault="00B11EB3" w:rsidP="00B11EB3">
      <w:pPr>
        <w:pStyle w:val="DanceBody"/>
      </w:pPr>
      <w:r w:rsidRPr="00964718">
        <w:t>17-20</w:t>
      </w:r>
      <w:r w:rsidRPr="00964718">
        <w:tab/>
        <w:t>3s+2s also 1s+4s circle 4H round to left but 2M+3L/4M+1L turn RH when on own sides</w:t>
      </w:r>
      <w:r w:rsidRPr="00BA6B4D">
        <w:rPr>
          <w:b/>
        </w:rPr>
        <w:t xml:space="preserve"> </w:t>
      </w:r>
      <w:r>
        <w:rPr>
          <w:b/>
        </w:rPr>
        <w:t xml:space="preserve">as </w:t>
      </w:r>
      <w:r w:rsidRPr="00964718">
        <w:t>partners continue circle</w:t>
      </w:r>
    </w:p>
    <w:p w:rsidR="00B11EB3" w:rsidRPr="00964718" w:rsidRDefault="00B11EB3" w:rsidP="00B11EB3">
      <w:pPr>
        <w:pStyle w:val="DanceBody"/>
      </w:pPr>
      <w:r w:rsidRPr="00964718">
        <w:t>21-24</w:t>
      </w:r>
      <w:r w:rsidRPr="00964718">
        <w:tab/>
        <w:t>3s+2s also 1s+4s circle 4H round to left but 2L+3M/4L+1M turn RH when on own sides</w:t>
      </w:r>
      <w:r w:rsidRPr="00BA6B4D">
        <w:rPr>
          <w:b/>
        </w:rPr>
        <w:t xml:space="preserve"> </w:t>
      </w:r>
      <w:r>
        <w:rPr>
          <w:b/>
        </w:rPr>
        <w:t xml:space="preserve">as </w:t>
      </w:r>
      <w:r w:rsidRPr="00964718">
        <w:t>partners continue circle to end (3)(2)(1)(4)</w:t>
      </w:r>
    </w:p>
    <w:p w:rsidR="00B11EB3" w:rsidRDefault="00B11EB3" w:rsidP="00B11EB3">
      <w:pPr>
        <w:pStyle w:val="DanceBody"/>
        <w:keepNext w:val="0"/>
      </w:pPr>
      <w:r w:rsidRPr="00964718">
        <w:t>25-32</w:t>
      </w:r>
      <w:r w:rsidRPr="00964718">
        <w:tab/>
        <w:t>3s+2s also 1s+4s dance the Knot but start setting in to join partner in Allemande hold.  2 3 4 1</w:t>
      </w:r>
    </w:p>
    <w:p w:rsidR="00B11EB3" w:rsidRDefault="00B11EB3" w:rsidP="00B11EB3"/>
    <w:p w:rsidR="00B11EB3" w:rsidRDefault="00B11EB3" w:rsidP="00B11EB3">
      <w:pPr>
        <w:pStyle w:val="Minicrib"/>
      </w:pPr>
      <w:r>
        <w:t>FAREWELL TO PEEBLES  (J4x48)  4C set</w:t>
      </w:r>
      <w:r>
        <w:tab/>
        <w:t>Melvin Cannell  St Ronan's SCD Club</w:t>
      </w:r>
    </w:p>
    <w:p w:rsidR="00B11EB3" w:rsidRPr="00CE4273" w:rsidRDefault="00B11EB3" w:rsidP="00B11EB3">
      <w:pPr>
        <w:pStyle w:val="DanceBody"/>
      </w:pPr>
      <w:r w:rsidRPr="00CE4273">
        <w:t xml:space="preserve"> 1- 8</w:t>
      </w:r>
      <w:r w:rsidRPr="00CE4273">
        <w:tab/>
        <w:t>1s set &amp; cross RH, 1s cast 1 place &amp; cross down between 3s then cast behind 4s to bottom of set</w:t>
      </w:r>
    </w:p>
    <w:p w:rsidR="00B11EB3" w:rsidRPr="00CE4273" w:rsidRDefault="00B11EB3" w:rsidP="00B11EB3">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B11EB3" w:rsidRPr="00CE4273" w:rsidRDefault="00B11EB3" w:rsidP="00B11EB3">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B11EB3" w:rsidRPr="00CE4273" w:rsidRDefault="00B11EB3" w:rsidP="00B11EB3">
      <w:pPr>
        <w:pStyle w:val="DanceBody"/>
      </w:pPr>
      <w:r w:rsidRPr="00CE4273">
        <w:t>25-32</w:t>
      </w:r>
      <w:r>
        <w:tab/>
      </w:r>
      <w:r w:rsidRPr="00CE4273">
        <w:t>The new end couples repeat bars 17-24</w:t>
      </w:r>
    </w:p>
    <w:p w:rsidR="00B11EB3" w:rsidRPr="00CE4273" w:rsidRDefault="00B11EB3" w:rsidP="00B11EB3">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B11EB3" w:rsidRDefault="00B11EB3" w:rsidP="00B11EB3">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B11EB3" w:rsidRDefault="00B11EB3" w:rsidP="00B11EB3"/>
    <w:p w:rsidR="00B11EB3" w:rsidRDefault="00B11EB3" w:rsidP="00B11EB3">
      <w:pPr>
        <w:pStyle w:val="Minicrib"/>
      </w:pPr>
      <w:r>
        <w:t>FAREWELL TO PORTRUSH  (J8x32)  3C (4C set)</w:t>
      </w:r>
      <w:r>
        <w:tab/>
        <w:t>Lucy Mulholland  Belfast Platinum Anniv</w:t>
      </w:r>
    </w:p>
    <w:p w:rsidR="00B11EB3" w:rsidRDefault="00B11EB3" w:rsidP="00B11EB3">
      <w:pPr>
        <w:pStyle w:val="DanceBody"/>
      </w:pPr>
      <w:r>
        <w:t xml:space="preserve"> 1- 2</w:t>
      </w:r>
      <w:r>
        <w:tab/>
        <w:t>1s+2s turn 3/4 RH into line of 4 in middle, take prom hold, 1s facing Men's side, 2s facing Ladies' side</w:t>
      </w:r>
    </w:p>
    <w:p w:rsidR="00B11EB3" w:rsidRDefault="00B11EB3" w:rsidP="00B11EB3">
      <w:pPr>
        <w:pStyle w:val="DanceBody"/>
      </w:pPr>
      <w:r>
        <w:t xml:space="preserve"> 3- 4</w:t>
      </w:r>
      <w:r>
        <w:tab/>
        <w:t>1s+2s dance 1/2 round clockwise, Ladies face up, Men down, retaining RH</w:t>
      </w:r>
    </w:p>
    <w:p w:rsidR="00B11EB3" w:rsidRDefault="00B11EB3" w:rsidP="00B11EB3">
      <w:pPr>
        <w:pStyle w:val="DanceBody"/>
      </w:pPr>
      <w:r>
        <w:t xml:space="preserve"> 5- 8</w:t>
      </w:r>
      <w:r>
        <w:tab/>
        <w:t>1s+2s set, turn 3/4 RH to end 2s at top, 1s in 2nd place own sides</w:t>
      </w:r>
    </w:p>
    <w:p w:rsidR="00B11EB3" w:rsidRDefault="00B11EB3" w:rsidP="00B11EB3">
      <w:pPr>
        <w:pStyle w:val="DanceBody"/>
      </w:pPr>
      <w:r>
        <w:t xml:space="preserve"> 9-16</w:t>
      </w:r>
      <w:r>
        <w:tab/>
        <w:t>Reels of 3 across, 1s passing 2nd corner RSh to start. 1s pull back LSh to end 1M between 2s facing down, 1L between 3s facing up</w:t>
      </w:r>
    </w:p>
    <w:p w:rsidR="00B11EB3" w:rsidRDefault="00B11EB3" w:rsidP="00B11EB3">
      <w:pPr>
        <w:pStyle w:val="DanceBody"/>
      </w:pPr>
      <w:r>
        <w:t>17-24</w:t>
      </w:r>
      <w:r>
        <w:tab/>
        <w:t>All circle 6H round &amp; back</w:t>
      </w:r>
    </w:p>
    <w:p w:rsidR="00B11EB3" w:rsidRDefault="00B11EB3" w:rsidP="00B11EB3">
      <w:pPr>
        <w:pStyle w:val="DanceBody"/>
        <w:keepNext w:val="0"/>
      </w:pPr>
      <w:r>
        <w:t>25-32</w:t>
      </w:r>
      <w:r>
        <w:tab/>
        <w:t>1s petronella turn into centre BtoB, 1M facing up, 1L down &amp; all set (as Crown Triangles); 1s cast to Left round 3rd corners to end 2 1 3</w:t>
      </w:r>
    </w:p>
    <w:p w:rsidR="00B11EB3" w:rsidRDefault="00B11EB3" w:rsidP="00B11EB3"/>
    <w:p w:rsidR="00B11EB3" w:rsidRDefault="00B11EB3" w:rsidP="00B11EB3">
      <w:pPr>
        <w:pStyle w:val="Minicrib"/>
      </w:pPr>
      <w:r>
        <w:t>FAREWELL TO SCOTLAND  (S8x32)  3C (4C set)</w:t>
      </w:r>
      <w:r>
        <w:tab/>
        <w:t>John Drewry  Summer Coll 88</w:t>
      </w:r>
    </w:p>
    <w:p w:rsidR="00B11EB3" w:rsidRPr="00211F2F" w:rsidRDefault="00B11EB3" w:rsidP="00B11EB3">
      <w:pPr>
        <w:pStyle w:val="DanceBody"/>
      </w:pPr>
      <w:r w:rsidRPr="00211F2F">
        <w:t xml:space="preserve"> 1- 8</w:t>
      </w:r>
      <w:r w:rsidRPr="00211F2F">
        <w:tab/>
        <w:t>1L+2L+3L dance 1/2 reel of 3 on side (1L passes 2L LSh to start), 1s change places RH &amp; cast to 2nd place on opp sides (2s step up/down)</w:t>
      </w:r>
    </w:p>
    <w:p w:rsidR="00B11EB3" w:rsidRPr="00211F2F" w:rsidRDefault="00B11EB3" w:rsidP="00B11EB3">
      <w:pPr>
        <w:pStyle w:val="DanceBody"/>
      </w:pPr>
      <w:r w:rsidRPr="00211F2F">
        <w:t xml:space="preserve"> 9-16</w:t>
      </w:r>
      <w:r w:rsidRPr="00211F2F">
        <w:tab/>
        <w:t>3L+1L+2L dance RH across 1/2 way to face partner, dance round their partner LSh &amp; dance RH across 1/2 way back to places (</w:t>
      </w:r>
      <w:r w:rsidRPr="00211F2F">
        <w:rPr>
          <w:b/>
        </w:rPr>
        <w:t xml:space="preserve">as </w:t>
      </w:r>
      <w:r w:rsidRPr="00211F2F">
        <w:t>at bar 8)</w:t>
      </w:r>
    </w:p>
    <w:p w:rsidR="00B11EB3" w:rsidRPr="00211F2F" w:rsidRDefault="00B11EB3" w:rsidP="00B11EB3">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B11EB3" w:rsidRPr="00211F2F" w:rsidRDefault="00B11EB3" w:rsidP="00B11EB3">
      <w:pPr>
        <w:pStyle w:val="DanceBody"/>
        <w:keepNext w:val="0"/>
      </w:pPr>
      <w:r w:rsidRPr="00211F2F">
        <w:t>25-32</w:t>
      </w:r>
      <w:r w:rsidRPr="00211F2F">
        <w:tab/>
        <w:t>3s dance in &amp; down followed by 1s+2s &amp; cross to own side (Lady under partner's arm) on bar 4. 2s followed by 1s+3s lead up to end 2 1 3</w:t>
      </w:r>
    </w:p>
    <w:p w:rsidR="00B11EB3" w:rsidRDefault="00B11EB3" w:rsidP="00B11EB3"/>
    <w:p w:rsidR="00B11EB3" w:rsidRDefault="00B11EB3" w:rsidP="00B11EB3">
      <w:pPr>
        <w:pStyle w:val="Minicrib"/>
      </w:pPr>
      <w:r>
        <w:t>FAREWELL TO THE HIGHLANDS  (S4x32)  4C set</w:t>
      </w:r>
      <w:r>
        <w:tab/>
        <w:t>A Davis  Blackwater Coll</w:t>
      </w:r>
    </w:p>
    <w:p w:rsidR="00B11EB3" w:rsidRDefault="00B11EB3" w:rsidP="00B11EB3">
      <w:pPr>
        <w:pStyle w:val="DanceBody"/>
      </w:pPr>
      <w:r>
        <w:t xml:space="preserve"> 1- 8</w:t>
      </w:r>
      <w:r>
        <w:tab/>
        <w:t>All set &amp; cross RH, all chase clockwise 1/2 way</w:t>
      </w:r>
    </w:p>
    <w:p w:rsidR="00B11EB3" w:rsidRDefault="00B11EB3" w:rsidP="00B11EB3">
      <w:pPr>
        <w:pStyle w:val="DanceBody"/>
      </w:pPr>
      <w:r>
        <w:t xml:space="preserve"> 9-16</w:t>
      </w:r>
      <w:r>
        <w:tab/>
        <w:t>4s+3s</w:t>
      </w:r>
      <w:r w:rsidRPr="007F0D5A">
        <w:rPr>
          <w:b/>
        </w:rPr>
        <w:t xml:space="preserve"> also </w:t>
      </w:r>
      <w:r>
        <w:t>2s+1s dance RH across &amp; dance 1/2 reel of 4 on sides</w:t>
      </w:r>
    </w:p>
    <w:p w:rsidR="00B11EB3" w:rsidRDefault="00B11EB3" w:rsidP="00B11EB3">
      <w:pPr>
        <w:pStyle w:val="DanceBody"/>
      </w:pPr>
      <w:r>
        <w:t>17-24</w:t>
      </w:r>
      <w:r>
        <w:tab/>
        <w:t>1M+2L cross RH &amp; set</w:t>
      </w:r>
      <w:r w:rsidRPr="00BA6B4D">
        <w:rPr>
          <w:b/>
        </w:rPr>
        <w:t xml:space="preserve"> while </w:t>
      </w:r>
      <w:r>
        <w:t>partners set &amp; cross RH, 1M+3M cross RH &amp; set</w:t>
      </w:r>
      <w:r w:rsidRPr="00BA6B4D">
        <w:rPr>
          <w:b/>
        </w:rPr>
        <w:t xml:space="preserve"> while </w:t>
      </w:r>
      <w:r>
        <w:t>partners set &amp; cross RH</w:t>
      </w:r>
    </w:p>
    <w:p w:rsidR="00B11EB3" w:rsidRDefault="00B11EB3" w:rsidP="00B11EB3">
      <w:pPr>
        <w:pStyle w:val="DanceBody"/>
        <w:keepNext w:val="0"/>
      </w:pPr>
      <w:r>
        <w:t>25-32</w:t>
      </w:r>
      <w:r>
        <w:tab/>
        <w:t>1M+4L cross RH &amp; set</w:t>
      </w:r>
      <w:r w:rsidRPr="00BA6B4D">
        <w:rPr>
          <w:b/>
        </w:rPr>
        <w:t xml:space="preserve"> while </w:t>
      </w:r>
      <w:r>
        <w:t>partners set &amp; cross RH, all turn 2H 1.1/2 times to end 2 3 4 1</w:t>
      </w:r>
    </w:p>
    <w:p w:rsidR="00B11EB3" w:rsidRDefault="00B11EB3" w:rsidP="00B11EB3"/>
    <w:p w:rsidR="00B11EB3" w:rsidRDefault="00B11EB3" w:rsidP="00B11EB3">
      <w:pPr>
        <w:pStyle w:val="Minicrib"/>
      </w:pPr>
      <w:r>
        <w:t>FAREWELL TO THE IRWELL  (R8x32)  2C (4C Set)</w:t>
      </w:r>
      <w:r>
        <w:tab/>
        <w:t>Maureen Robson  From North to South</w:t>
      </w:r>
    </w:p>
    <w:p w:rsidR="00B11EB3" w:rsidRDefault="00B11EB3" w:rsidP="00B11EB3">
      <w:pPr>
        <w:pStyle w:val="DanceBody"/>
      </w:pPr>
      <w:r>
        <w:t xml:space="preserve"> 1- 8</w:t>
      </w:r>
      <w:r>
        <w:tab/>
        <w:t>1s+2s dance 4H round &amp; back</w:t>
      </w:r>
    </w:p>
    <w:p w:rsidR="00B11EB3" w:rsidRDefault="00B11EB3" w:rsidP="00B11EB3">
      <w:pPr>
        <w:pStyle w:val="DanceBody"/>
      </w:pPr>
      <w:r>
        <w:t xml:space="preserve"> 9-16</w:t>
      </w:r>
      <w:r>
        <w:tab/>
        <w:t>1s Petronella turn &amp; set &amp; repeat to 2nd place opposite sides (2s step up bars 11-12).  2 1</w:t>
      </w:r>
    </w:p>
    <w:p w:rsidR="00B11EB3" w:rsidRDefault="00B11EB3" w:rsidP="00B11EB3">
      <w:pPr>
        <w:pStyle w:val="DanceBody"/>
      </w:pPr>
      <w:r>
        <w:t>17-24</w:t>
      </w:r>
      <w:r>
        <w:tab/>
        <w:t>1s dance 1/2 Fig of 8 round 2s; 2s+1s turn partner RH into Promenade hold facing up</w:t>
      </w:r>
    </w:p>
    <w:p w:rsidR="00B11EB3" w:rsidRDefault="00B11EB3" w:rsidP="00B11EB3">
      <w:pPr>
        <w:pStyle w:val="DanceBody"/>
        <w:keepNext w:val="0"/>
      </w:pPr>
      <w:r>
        <w:t>25-32</w:t>
      </w:r>
      <w:r>
        <w:tab/>
        <w:t>2s+1s dance Promenade.  2 1</w:t>
      </w:r>
    </w:p>
    <w:p w:rsidR="00B11EB3" w:rsidRDefault="00B11EB3" w:rsidP="00B11EB3"/>
    <w:p w:rsidR="00B11EB3" w:rsidRDefault="00B11EB3" w:rsidP="00B11EB3">
      <w:pPr>
        <w:pStyle w:val="Minicrib"/>
      </w:pPr>
      <w:r>
        <w:t>FAREWELL TO THE ISLAND  (Braes of Balnabeen)  (S8x32)  3C (4C set)</w:t>
      </w:r>
      <w:r>
        <w:tab/>
        <w:t>Dr E Garvie  Skye Coll 1</w:t>
      </w:r>
    </w:p>
    <w:p w:rsidR="00B11EB3" w:rsidRDefault="00B11EB3" w:rsidP="00B11EB3">
      <w:pPr>
        <w:pStyle w:val="DanceBody"/>
      </w:pPr>
      <w:r>
        <w:t xml:space="preserve"> 1- 8</w:t>
      </w:r>
      <w:r>
        <w:tab/>
        <w:t>1s lead down the middle for 3, back to top &amp; cast to 2</w:t>
      </w:r>
      <w:r w:rsidRPr="00972EEB">
        <w:t>nd</w:t>
      </w:r>
      <w:r>
        <w:t xml:space="preserve"> place</w:t>
      </w:r>
    </w:p>
    <w:p w:rsidR="00B11EB3" w:rsidRDefault="00B11EB3" w:rsidP="00B11EB3">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B11EB3" w:rsidRDefault="00B11EB3" w:rsidP="00B11EB3">
      <w:pPr>
        <w:pStyle w:val="DanceBody"/>
      </w:pPr>
      <w:r>
        <w:t>17-24</w:t>
      </w:r>
      <w:r>
        <w:tab/>
        <w:t>1s dance 1/2 Diag R&amp;L &amp; circle 3H round to right part way (Man with Men at top, Lady with Ladies) with 2L &amp; 3M leading their circles anticlockwise up/down own sides to end 2 1 3</w:t>
      </w:r>
    </w:p>
    <w:p w:rsidR="00B11EB3" w:rsidRDefault="00B11EB3" w:rsidP="00B11EB3">
      <w:pPr>
        <w:pStyle w:val="DanceBody"/>
        <w:keepNext w:val="0"/>
      </w:pPr>
      <w:r>
        <w:t>25-32</w:t>
      </w:r>
      <w:r>
        <w:tab/>
        <w:t>2s+1s+3s set, turn partners 2H &amp; set</w:t>
      </w:r>
    </w:p>
    <w:p w:rsidR="00B11EB3" w:rsidRDefault="00B11EB3" w:rsidP="00B11EB3"/>
    <w:p w:rsidR="00B11EB3" w:rsidRDefault="00B11EB3" w:rsidP="00B11EB3">
      <w:pPr>
        <w:pStyle w:val="Minicrib"/>
      </w:pPr>
      <w:r>
        <w:t>FAREWELL TO THE NORTH  (M-(J32+S32+R32))  4C set</w:t>
      </w:r>
      <w:r>
        <w:tab/>
        <w:t>Ian Barbour  Set &amp; Cast Off Vol 1</w:t>
      </w:r>
    </w:p>
    <w:p w:rsidR="00B11EB3" w:rsidRPr="000727AD" w:rsidRDefault="00B11EB3" w:rsidP="00B11EB3">
      <w:pPr>
        <w:pStyle w:val="DanceBody"/>
      </w:pPr>
      <w:r w:rsidRPr="000727AD">
        <w:t>Jig</w:t>
      </w:r>
    </w:p>
    <w:p w:rsidR="00B11EB3" w:rsidRPr="000727AD" w:rsidRDefault="00B11EB3" w:rsidP="00B11EB3">
      <w:pPr>
        <w:pStyle w:val="DanceBody"/>
      </w:pPr>
      <w:r w:rsidRPr="000727AD">
        <w:t xml:space="preserve"> 1- 8</w:t>
      </w:r>
      <w:r w:rsidRPr="000727AD">
        <w:tab/>
        <w:t>1s+2s</w:t>
      </w:r>
      <w:r w:rsidRPr="000727AD">
        <w:rPr>
          <w:b/>
        </w:rPr>
        <w:t xml:space="preserve"> also </w:t>
      </w:r>
      <w:r>
        <w:t>3s+4s dance L</w:t>
      </w:r>
      <w:r w:rsidRPr="000727AD">
        <w:t xml:space="preserve">H across &amp; </w:t>
      </w:r>
      <w:r>
        <w:t>R</w:t>
      </w:r>
      <w:r w:rsidRPr="000727AD">
        <w:t>H back</w:t>
      </w:r>
    </w:p>
    <w:p w:rsidR="00B11EB3" w:rsidRPr="000727AD" w:rsidRDefault="00B11EB3" w:rsidP="00B11EB3">
      <w:pPr>
        <w:pStyle w:val="DanceBody"/>
      </w:pPr>
      <w:r>
        <w:t xml:space="preserve"> 9-16</w:t>
      </w:r>
      <w:r>
        <w:tab/>
        <w:t>All dance reels of 4</w:t>
      </w:r>
      <w:r w:rsidRPr="000727AD">
        <w:t xml:space="preserve"> on sides</w:t>
      </w:r>
    </w:p>
    <w:p w:rsidR="00B11EB3" w:rsidRPr="000727AD" w:rsidRDefault="00B11EB3" w:rsidP="00B11EB3">
      <w:pPr>
        <w:pStyle w:val="DanceBody"/>
      </w:pPr>
      <w:r w:rsidRPr="000727AD">
        <w:t>17-24</w:t>
      </w:r>
      <w:r w:rsidRPr="000727AD">
        <w:tab/>
        <w:t>1s+2s</w:t>
      </w:r>
      <w:r w:rsidRPr="000727AD">
        <w:rPr>
          <w:b/>
        </w:rPr>
        <w:t xml:space="preserve"> also </w:t>
      </w:r>
      <w:r w:rsidRPr="000727AD">
        <w:t>3s+4s dance Poussette</w:t>
      </w:r>
    </w:p>
    <w:p w:rsidR="00B11EB3" w:rsidRPr="000727AD" w:rsidRDefault="00B11EB3" w:rsidP="00B11EB3">
      <w:pPr>
        <w:pStyle w:val="DanceBody"/>
      </w:pPr>
      <w:r w:rsidRPr="000727AD">
        <w:t>25-32</w:t>
      </w:r>
      <w:r w:rsidRPr="000727AD">
        <w:tab/>
        <w:t>All circle 8H round &amp; back.  2 1 4 3</w:t>
      </w:r>
    </w:p>
    <w:p w:rsidR="00B11EB3" w:rsidRPr="000727AD" w:rsidRDefault="00B11EB3" w:rsidP="00B11EB3">
      <w:pPr>
        <w:pStyle w:val="DanceBody"/>
      </w:pPr>
      <w:r>
        <w:t>Strathspey</w:t>
      </w:r>
    </w:p>
    <w:p w:rsidR="00B11EB3" w:rsidRPr="000727AD" w:rsidRDefault="00B11EB3" w:rsidP="00B11EB3">
      <w:pPr>
        <w:pStyle w:val="DanceBody"/>
      </w:pPr>
      <w:r w:rsidRPr="000727AD">
        <w:t xml:space="preserve"> 1- 8</w:t>
      </w:r>
      <w:r w:rsidRPr="000727AD">
        <w:tab/>
        <w:t>1s &amp; 4s set, cross RH &amp; cast to ends, all set.  (1)2 3(4)</w:t>
      </w:r>
    </w:p>
    <w:p w:rsidR="00B11EB3" w:rsidRPr="000727AD" w:rsidRDefault="00B11EB3" w:rsidP="00B11EB3">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B11EB3" w:rsidRPr="000727AD" w:rsidRDefault="00B11EB3" w:rsidP="00B11EB3">
      <w:pPr>
        <w:pStyle w:val="DanceBody"/>
      </w:pPr>
      <w:r w:rsidRPr="000727AD">
        <w:t>17-24</w:t>
      </w:r>
      <w:r w:rsidRPr="000727AD">
        <w:tab/>
        <w:t xml:space="preserve">2s+3s dance </w:t>
      </w:r>
      <w:r>
        <w:t xml:space="preserve">1/2 </w:t>
      </w:r>
      <w:r w:rsidRPr="000727AD">
        <w:t>R&amp;L, all set &amp; cross RH.  4 2 3 1</w:t>
      </w:r>
    </w:p>
    <w:p w:rsidR="00B11EB3" w:rsidRPr="000727AD" w:rsidRDefault="00B11EB3" w:rsidP="00B11EB3">
      <w:pPr>
        <w:pStyle w:val="DanceBody"/>
      </w:pPr>
      <w:r w:rsidRPr="000727AD">
        <w:t>25-32</w:t>
      </w:r>
      <w:r w:rsidRPr="000727AD">
        <w:tab/>
        <w:t>All circle 8H round &amp; back.</w:t>
      </w:r>
    </w:p>
    <w:p w:rsidR="00B11EB3" w:rsidRPr="000727AD" w:rsidRDefault="00B11EB3" w:rsidP="00B11EB3">
      <w:pPr>
        <w:pStyle w:val="DanceBody"/>
      </w:pPr>
      <w:r w:rsidRPr="000727AD">
        <w:t>Reel</w:t>
      </w:r>
    </w:p>
    <w:p w:rsidR="00B11EB3" w:rsidRPr="000727AD" w:rsidRDefault="00B11EB3" w:rsidP="00B11EB3">
      <w:pPr>
        <w:pStyle w:val="DanceBody"/>
      </w:pPr>
      <w:r w:rsidRPr="000727AD">
        <w:t xml:space="preserve"> 1- 8</w:t>
      </w:r>
      <w:r w:rsidRPr="000727AD">
        <w:tab/>
        <w:t>4s+2s</w:t>
      </w:r>
      <w:r w:rsidRPr="000727AD">
        <w:rPr>
          <w:b/>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B11EB3" w:rsidRPr="000727AD" w:rsidRDefault="00B11EB3" w:rsidP="00B11EB3">
      <w:pPr>
        <w:pStyle w:val="DanceBody"/>
      </w:pPr>
      <w:r w:rsidRPr="000727AD">
        <w:t xml:space="preserve"> 9-16</w:t>
      </w:r>
      <w:r w:rsidRPr="000727AD">
        <w:tab/>
        <w:t>All dance Coupe PdB</w:t>
      </w:r>
    </w:p>
    <w:p w:rsidR="00B11EB3" w:rsidRPr="000727AD" w:rsidRDefault="00B11EB3" w:rsidP="00B11EB3">
      <w:pPr>
        <w:pStyle w:val="DanceBody"/>
      </w:pPr>
      <w:r w:rsidRPr="000727AD">
        <w:t>17-24</w:t>
      </w:r>
      <w:r w:rsidRPr="000727AD">
        <w:tab/>
        <w:t>1s+2s</w:t>
      </w:r>
      <w:r w:rsidRPr="000727AD">
        <w:rPr>
          <w:b/>
        </w:rPr>
        <w:t xml:space="preserve"> also </w:t>
      </w:r>
      <w:r w:rsidRPr="000727AD">
        <w:t>3s+4s</w:t>
      </w:r>
      <w:r>
        <w:t xml:space="preserve"> dance the Chain Progression:</w:t>
      </w:r>
    </w:p>
    <w:p w:rsidR="00B11EB3" w:rsidRPr="000727AD" w:rsidRDefault="00B11EB3" w:rsidP="00B11EB3">
      <w:pPr>
        <w:pStyle w:val="DanceBody"/>
      </w:pPr>
      <w:r w:rsidRPr="000727AD">
        <w:tab/>
        <w:t>`1s+2s</w:t>
      </w:r>
      <w:r w:rsidRPr="000727AD">
        <w:rPr>
          <w:b/>
        </w:rPr>
        <w:t xml:space="preserve"> also </w:t>
      </w:r>
      <w:r w:rsidRPr="000727AD">
        <w:t xml:space="preserve">3s+4s </w:t>
      </w:r>
      <w:r>
        <w:t xml:space="preserve">3/4 </w:t>
      </w:r>
      <w:r w:rsidRPr="000727AD">
        <w:t>turn RH, 1M+2L</w:t>
      </w:r>
      <w:r w:rsidRPr="000727AD">
        <w:rPr>
          <w:b/>
        </w:rPr>
        <w:t xml:space="preserve"> also </w:t>
      </w:r>
      <w:r w:rsidRPr="000727AD">
        <w:t xml:space="preserve">3L+4L turn LH </w:t>
      </w:r>
      <w:r>
        <w:t xml:space="preserve">1.1/2 </w:t>
      </w:r>
      <w:r w:rsidRPr="000727AD">
        <w:t>times</w:t>
      </w:r>
      <w:r w:rsidRPr="000727AD">
        <w:rPr>
          <w:b/>
        </w:rPr>
        <w:t xml:space="preserve"> as  </w:t>
      </w:r>
      <w:r w:rsidRPr="000727AD">
        <w:t>ptnrs chase cl</w:t>
      </w:r>
      <w:r>
        <w:t>'</w:t>
      </w:r>
      <w:r w:rsidRPr="000727AD">
        <w:t xml:space="preserve">wise </w:t>
      </w:r>
      <w:r>
        <w:t xml:space="preserve">1/2 </w:t>
      </w:r>
      <w:r w:rsidRPr="000727AD">
        <w:t>way, 2s+1s</w:t>
      </w:r>
      <w:r w:rsidRPr="000727AD">
        <w:rPr>
          <w:b/>
        </w:rPr>
        <w:t xml:space="preserve"> also </w:t>
      </w:r>
      <w:r w:rsidRPr="000727AD">
        <w:t>4s+3s turn RH</w:t>
      </w:r>
      <w:r w:rsidRPr="000727AD">
        <w:rPr>
          <w:b/>
        </w:rPr>
        <w:t xml:space="preserve"> </w:t>
      </w:r>
      <w:r w:rsidRPr="000727AD">
        <w:rPr>
          <w:bCs/>
        </w:rPr>
        <w:t>to…</w:t>
      </w:r>
    </w:p>
    <w:p w:rsidR="00B11EB3" w:rsidRPr="000727AD" w:rsidRDefault="00B11EB3" w:rsidP="00B11EB3">
      <w:pPr>
        <w:pStyle w:val="DanceBody"/>
        <w:keepNext w:val="0"/>
      </w:pPr>
      <w:r w:rsidRPr="000727AD">
        <w:t>25-32</w:t>
      </w:r>
      <w:r w:rsidRPr="000727AD">
        <w:tab/>
        <w:t>All circle 8H round &amp; back</w:t>
      </w:r>
    </w:p>
    <w:p w:rsidR="00B11EB3" w:rsidRDefault="00B11EB3" w:rsidP="00B11EB3"/>
    <w:p w:rsidR="00B11EB3" w:rsidRDefault="00B11EB3" w:rsidP="00B11EB3">
      <w:pPr>
        <w:pStyle w:val="Minicrib"/>
      </w:pPr>
      <w:r>
        <w:t>FAREWELL TO THE OTC  (R4x32)  4C Set</w:t>
      </w:r>
      <w:r>
        <w:tab/>
        <w:t>May Morrison</w:t>
      </w:r>
    </w:p>
    <w:p w:rsidR="00B11EB3" w:rsidRDefault="00B11EB3" w:rsidP="00B11EB3">
      <w:pPr>
        <w:pStyle w:val="DanceBody"/>
      </w:pPr>
      <w:r>
        <w:t xml:space="preserve"> 1- 8</w:t>
      </w:r>
      <w:r>
        <w:tab/>
        <w:t>1s &amp; 4s cross RH, cast in 1 place &amp; dance RH across</w:t>
      </w:r>
    </w:p>
    <w:p w:rsidR="00B11EB3" w:rsidRDefault="00B11EB3" w:rsidP="00B11EB3">
      <w:pPr>
        <w:pStyle w:val="DanceBody"/>
      </w:pPr>
      <w:r>
        <w:t xml:space="preserve"> 9-16</w:t>
      </w:r>
      <w:r>
        <w:tab/>
        <w:t>2s &amp; 3s cross RH, cast in 1 place &amp; dance LH across</w:t>
      </w:r>
    </w:p>
    <w:p w:rsidR="00B11EB3" w:rsidRDefault="00B11EB3" w:rsidP="00B11EB3">
      <w:pPr>
        <w:pStyle w:val="DanceBody"/>
      </w:pPr>
      <w:r>
        <w:t>17-24</w:t>
      </w:r>
      <w:r>
        <w:tab/>
        <w:t>All dance Tandem LSh reels of 3 on sides (2M+3M</w:t>
      </w:r>
      <w:r w:rsidRPr="007F0D5A">
        <w:rPr>
          <w:b/>
        </w:rPr>
        <w:t xml:space="preserve"> also </w:t>
      </w:r>
      <w:r>
        <w:t>3L+2L dance</w:t>
      </w:r>
      <w:r w:rsidRPr="00BA6B4D">
        <w:rPr>
          <w:b/>
        </w:rPr>
        <w:t xml:space="preserve"> </w:t>
      </w:r>
      <w:r>
        <w:rPr>
          <w:b/>
        </w:rPr>
        <w:t xml:space="preserve">as </w:t>
      </w:r>
      <w:r>
        <w:t>1 person, Men up &amp; Ladies down to start) ending 1 2 3 4 all on opp sides</w:t>
      </w:r>
    </w:p>
    <w:p w:rsidR="00B11EB3" w:rsidRDefault="00B11EB3" w:rsidP="00B11EB3">
      <w:pPr>
        <w:pStyle w:val="DanceBody"/>
        <w:keepNext w:val="0"/>
      </w:pPr>
      <w:r>
        <w:t>25-32</w:t>
      </w:r>
      <w:r>
        <w:tab/>
        <w:t>All set advg, 1/2 turn 2H, 2s+3s+4s end making arches facing up</w:t>
      </w:r>
      <w:r w:rsidRPr="00BA6B4D">
        <w:rPr>
          <w:b/>
        </w:rPr>
        <w:t xml:space="preserve"> </w:t>
      </w:r>
      <w:r>
        <w:rPr>
          <w:b/>
        </w:rPr>
        <w:t xml:space="preserve">as </w:t>
      </w:r>
      <w:r>
        <w:t>1s end facing dn, 1s dance dn under arches to 4</w:t>
      </w:r>
      <w:r w:rsidRPr="00972EEB">
        <w:t>th</w:t>
      </w:r>
      <w:r>
        <w:t xml:space="preserve"> pl</w:t>
      </w:r>
      <w:r w:rsidRPr="00BA6B4D">
        <w:rPr>
          <w:b/>
        </w:rPr>
        <w:t xml:space="preserve"> </w:t>
      </w:r>
      <w:r>
        <w:rPr>
          <w:b/>
        </w:rPr>
        <w:t xml:space="preserve">as </w:t>
      </w:r>
      <w:r>
        <w:t>others dance up 1 pl</w:t>
      </w:r>
    </w:p>
    <w:p w:rsidR="00B11EB3" w:rsidRDefault="00B11EB3" w:rsidP="00B11EB3"/>
    <w:p w:rsidR="00B11EB3" w:rsidRDefault="00B11EB3" w:rsidP="00B11EB3">
      <w:pPr>
        <w:pStyle w:val="Minicrib"/>
      </w:pPr>
      <w:r>
        <w:t>FAREWELL TO THE SOUTH  (J8x32)  3C (4C set)</w:t>
      </w:r>
      <w:r>
        <w:tab/>
        <w:t>H Steventon  SCD Archives</w:t>
      </w:r>
    </w:p>
    <w:p w:rsidR="00B11EB3" w:rsidRDefault="00B11EB3" w:rsidP="00B11EB3">
      <w:pPr>
        <w:pStyle w:val="DanceBody"/>
      </w:pPr>
      <w:r>
        <w:t xml:space="preserve"> 1- 8</w:t>
      </w:r>
      <w:r>
        <w:tab/>
        <w:t>1s set, turn RH, cast 1 place</w:t>
      </w:r>
      <w:r w:rsidRPr="00BA6B4D">
        <w:rPr>
          <w:b/>
        </w:rPr>
        <w:t xml:space="preserve"> while </w:t>
      </w:r>
      <w:r>
        <w:t>2s lead up, 1s+3s dance RH across 1/2 way</w:t>
      </w:r>
    </w:p>
    <w:p w:rsidR="00B11EB3" w:rsidRDefault="00B11EB3" w:rsidP="00B11EB3">
      <w:pPr>
        <w:pStyle w:val="DanceBody"/>
      </w:pPr>
      <w:r>
        <w:t xml:space="preserve"> 9-16</w:t>
      </w:r>
      <w:r>
        <w:tab/>
        <w:t>2s set, turn RH, cast 1 place</w:t>
      </w:r>
      <w:r w:rsidRPr="00BA6B4D">
        <w:rPr>
          <w:b/>
        </w:rPr>
        <w:t xml:space="preserve"> while </w:t>
      </w:r>
      <w:r>
        <w:t>3s lead up, 2s+1s dance RH across 1/2 way</w:t>
      </w:r>
    </w:p>
    <w:p w:rsidR="00B11EB3" w:rsidRDefault="00B11EB3" w:rsidP="00B11EB3">
      <w:pPr>
        <w:pStyle w:val="DanceBody"/>
      </w:pPr>
      <w:r>
        <w:t>17-24</w:t>
      </w:r>
      <w:r>
        <w:tab/>
        <w:t>3M+2L change places RH, 3L+2M change places RH, 1s 1/2 turn LH to face 1</w:t>
      </w:r>
      <w:r w:rsidRPr="00972EEB">
        <w:t>st</w:t>
      </w:r>
      <w:r>
        <w:t xml:space="preserve"> corners &amp; turn corners RH into prom hold facing in</w:t>
      </w:r>
    </w:p>
    <w:p w:rsidR="00B11EB3" w:rsidRDefault="00B11EB3" w:rsidP="00B11EB3">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B11EB3" w:rsidRDefault="00B11EB3" w:rsidP="00B11EB3"/>
    <w:p w:rsidR="00B11EB3" w:rsidRDefault="00B11EB3" w:rsidP="00B11EB3">
      <w:pPr>
        <w:pStyle w:val="Minicrib"/>
      </w:pPr>
      <w:r>
        <w:t>FAREWELL TO WISTON  (J8x32)  3C (4C set)</w:t>
      </w:r>
      <w:r>
        <w:tab/>
        <w:t>Ian Barbour  Reel Occasion</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B11EB3" w:rsidRDefault="00B11EB3" w:rsidP="00B11EB3">
      <w:pPr>
        <w:pStyle w:val="DanceBody"/>
      </w:pPr>
      <w:r>
        <w:t>17-24</w:t>
      </w:r>
      <w:r>
        <w:tab/>
        <w:t>1s dance RSh reel of 3 across with 3s, 1s end on own sides facing up &amp; out</w:t>
      </w:r>
    </w:p>
    <w:p w:rsidR="00B11EB3" w:rsidRDefault="00B11EB3" w:rsidP="00B11EB3">
      <w:pPr>
        <w:pStyle w:val="DanceBody"/>
        <w:keepNext w:val="0"/>
      </w:pPr>
      <w:r>
        <w:t>25-32</w:t>
      </w:r>
      <w:r>
        <w:tab/>
        <w:t>1s dance reels of 3 on sides 1s dancing out &amp; up to start</w:t>
      </w:r>
    </w:p>
    <w:p w:rsidR="00B11EB3" w:rsidRDefault="00B11EB3" w:rsidP="00B11EB3"/>
    <w:p w:rsidR="00B11EB3" w:rsidRDefault="00B11EB3" w:rsidP="00B11EB3">
      <w:pPr>
        <w:pStyle w:val="Minicrib"/>
      </w:pPr>
      <w:r>
        <w:t>FAREWELL TO ZAKOPANE  (J8x32)  3C (4C set)</w:t>
      </w:r>
      <w:r>
        <w:tab/>
        <w:t>Krzysztof Zamarski, 2019</w:t>
      </w:r>
    </w:p>
    <w:p w:rsidR="00B11EB3" w:rsidRDefault="00B11EB3" w:rsidP="00B11EB3">
      <w:pPr>
        <w:pStyle w:val="DanceBody"/>
      </w:pPr>
      <w:r>
        <w:t xml:space="preserve"> 1- 4</w:t>
      </w:r>
      <w:r>
        <w:tab/>
        <w:t>1s set turning away from each other (1M pull back LSh, 1L RSh), 1s+2s change places (Men LH, Ladies RH), 2s face out</w:t>
      </w:r>
    </w:p>
    <w:p w:rsidR="00B11EB3" w:rsidRDefault="00B11EB3" w:rsidP="00B11EB3">
      <w:pPr>
        <w:pStyle w:val="DanceBody"/>
      </w:pPr>
      <w:r>
        <w:t xml:space="preserve"> 5- 8</w:t>
      </w:r>
      <w:r>
        <w:tab/>
        <w:t>2s+1s+3s dance 1/2 mirror reels of 3 on sides (2s out/down,1s in/down, 3s out/up). 3s end with loop &amp; face in, 2s face out</w:t>
      </w:r>
    </w:p>
    <w:p w:rsidR="00B11EB3" w:rsidRDefault="00B11EB3" w:rsidP="00B11EB3">
      <w:pPr>
        <w:pStyle w:val="DanceBody"/>
      </w:pPr>
      <w:r>
        <w:t xml:space="preserve"> 9-16</w:t>
      </w:r>
      <w:r>
        <w:tab/>
        <w:t>3s+2s dance double Fig 8 round standing 1s (3s cross down, 2s dance up to start)</w:t>
      </w:r>
    </w:p>
    <w:p w:rsidR="00B11EB3" w:rsidRDefault="00B11EB3" w:rsidP="00B11EB3">
      <w:pPr>
        <w:pStyle w:val="DanceBody"/>
      </w:pPr>
      <w:r>
        <w:t>17-24</w:t>
      </w:r>
      <w:r>
        <w:tab/>
        <w:t>1s set advancing, 1/2 turn 2H &amp; pull back RSh to end BtoB facing opp sides; 3s+1s+2s set as in Double Triangles, 1s petronella turn to 2nd place opposite  side on bars 23-24</w:t>
      </w:r>
    </w:p>
    <w:p w:rsidR="00B11EB3" w:rsidRDefault="00B11EB3" w:rsidP="00B11EB3">
      <w:pPr>
        <w:pStyle w:val="DanceBody"/>
        <w:keepNext w:val="0"/>
      </w:pPr>
      <w:r>
        <w:t>25-32</w:t>
      </w:r>
      <w:r>
        <w:tab/>
        <w:t>1s cast (1M down, 1L up) change places LH up/down centre &amp; cast to left to 2nd place own side</w:t>
      </w:r>
      <w:r w:rsidRPr="00F6047A">
        <w:rPr>
          <w:b/>
        </w:rPr>
        <w:t xml:space="preserve"> </w:t>
      </w:r>
      <w:r>
        <w:rPr>
          <w:b/>
        </w:rPr>
        <w:t>while</w:t>
      </w:r>
      <w:r>
        <w:t xml:space="preserve"> 3s+2s dance 6 bars R&amp;L, all set.  2 1 3</w:t>
      </w:r>
    </w:p>
    <w:p w:rsidR="00B11EB3" w:rsidRDefault="00B11EB3" w:rsidP="00B11EB3"/>
    <w:p w:rsidR="00B11EB3" w:rsidRDefault="00B11EB3" w:rsidP="00B11EB3">
      <w:pPr>
        <w:pStyle w:val="Minicrib"/>
      </w:pPr>
      <w:r>
        <w:t>FARM BOY  (S4x32)  4C Set</w:t>
      </w:r>
      <w:r>
        <w:tab/>
        <w:t>Holly Gibson  Princess Bride Collection</w:t>
      </w:r>
    </w:p>
    <w:p w:rsidR="00B11EB3" w:rsidRDefault="00B11EB3" w:rsidP="00B11EB3">
      <w:pPr>
        <w:pStyle w:val="DanceBody"/>
      </w:pPr>
      <w:r>
        <w:t xml:space="preserve"> 1- 8</w:t>
      </w:r>
      <w:r>
        <w:tab/>
        <w:t>All set, 1/2 turn RH, twirl &amp; dance out to opposite side, all set (1) (2) (3) (4)</w:t>
      </w:r>
    </w:p>
    <w:p w:rsidR="00B11EB3" w:rsidRDefault="00B11EB3" w:rsidP="00B11EB3">
      <w:pPr>
        <w:pStyle w:val="DanceBody"/>
      </w:pPr>
      <w:r>
        <w:t xml:space="preserve"> 9-12</w:t>
      </w:r>
      <w:r>
        <w:tab/>
        <w:t xml:space="preserve">1s+3s (1s &amp; 3s pass outside 2s) dance 1/2 Strathspey Poussette to finish in a line in the middle, Ladies facing up, Men down </w:t>
      </w:r>
      <w:r>
        <w:rPr>
          <w:b/>
        </w:rPr>
        <w:t>while</w:t>
      </w:r>
      <w:r>
        <w:t xml:space="preserve"> 2s+4s advance for 1 bar, set &amp; retire for 1 bar</w:t>
      </w:r>
    </w:p>
    <w:p w:rsidR="00B11EB3" w:rsidRDefault="00B11EB3" w:rsidP="00B11EB3">
      <w:pPr>
        <w:pStyle w:val="DanceBody"/>
      </w:pPr>
      <w:r>
        <w:t>13-16</w:t>
      </w:r>
      <w:r>
        <w:tab/>
        <w:t xml:space="preserve">3s+1s dance DoSiDo </w:t>
      </w:r>
      <w:r>
        <w:rPr>
          <w:b/>
        </w:rPr>
        <w:t xml:space="preserve">while </w:t>
      </w:r>
      <w:r>
        <w:t xml:space="preserve">2s+4s change places RH on the sides, moving up one place to finish 4s in 1st place &amp; 2s in 3rd place. 4s+2s set </w:t>
      </w:r>
    </w:p>
    <w:p w:rsidR="00B11EB3" w:rsidRDefault="00B11EB3" w:rsidP="00B11EB3">
      <w:pPr>
        <w:pStyle w:val="DanceBody"/>
      </w:pPr>
      <w:r>
        <w:t>17-20</w:t>
      </w:r>
      <w:r>
        <w:tab/>
        <w:t xml:space="preserve">3s+1s set, turn 1/4 RH to opposite sides, pull back RSh to face out &amp; up </w:t>
      </w:r>
      <w:r>
        <w:rPr>
          <w:b/>
        </w:rPr>
        <w:t>while</w:t>
      </w:r>
      <w:r>
        <w:t xml:space="preserve"> 4s+2s dance 1/2 R&amp;L</w:t>
      </w:r>
    </w:p>
    <w:p w:rsidR="00B11EB3" w:rsidRDefault="00B11EB3" w:rsidP="00B11EB3">
      <w:pPr>
        <w:pStyle w:val="DanceBody"/>
      </w:pPr>
      <w:r>
        <w:t>21-24</w:t>
      </w:r>
      <w:r>
        <w:tab/>
        <w:t>1s+3s cast up round the person they are facing (3M round 2L, 3L round 2M, 1M round 4L &amp; 1L round 4M), cross RH to own sides to 2nd &amp; 4th places</w:t>
      </w:r>
    </w:p>
    <w:p w:rsidR="00B11EB3" w:rsidRDefault="00B11EB3" w:rsidP="00B11EB3">
      <w:pPr>
        <w:pStyle w:val="DanceBody"/>
        <w:keepNext w:val="0"/>
      </w:pPr>
      <w:r>
        <w:t>25-32</w:t>
      </w:r>
      <w:r>
        <w:tab/>
        <w:t>All set, turn partners 2H for 2 bars to open out. 2s+3s also 4s+1s dance 4H round to left. 2 3 4 1</w:t>
      </w:r>
    </w:p>
    <w:p w:rsidR="00B11EB3" w:rsidRDefault="00B11EB3" w:rsidP="00B11EB3"/>
    <w:p w:rsidR="00B11EB3" w:rsidRDefault="00B11EB3" w:rsidP="00B11EB3">
      <w:pPr>
        <w:pStyle w:val="Minicrib"/>
      </w:pPr>
      <w:r>
        <w:t>FARM HOUSE JIG  (J4x32)  4C set</w:t>
      </w:r>
      <w:r>
        <w:tab/>
        <w:t>Alice McLean  Auchinellan Coll</w:t>
      </w:r>
    </w:p>
    <w:p w:rsidR="00B11EB3" w:rsidRPr="000D60D4" w:rsidRDefault="00B11EB3" w:rsidP="00B11EB3">
      <w:pPr>
        <w:pStyle w:val="DanceBody"/>
      </w:pPr>
      <w:r w:rsidRPr="000D60D4">
        <w:t xml:space="preserve"> 1- 8</w:t>
      </w:r>
      <w:r w:rsidRPr="000D60D4">
        <w:tab/>
        <w:t>All circle 8H round &amp; back</w:t>
      </w:r>
    </w:p>
    <w:p w:rsidR="00B11EB3" w:rsidRPr="000D60D4" w:rsidRDefault="00B11EB3" w:rsidP="00B11EB3">
      <w:pPr>
        <w:pStyle w:val="DanceBody"/>
      </w:pPr>
      <w:r w:rsidRPr="000D60D4">
        <w:t xml:space="preserve"> 9-16</w:t>
      </w:r>
      <w:r w:rsidRPr="000D60D4">
        <w:tab/>
        <w:t>1s &amp; 4s turn RH, cast in 1 place, 1L+4L</w:t>
      </w:r>
      <w:r w:rsidRPr="000D60D4">
        <w:rPr>
          <w:b/>
        </w:rPr>
        <w:t xml:space="preserve"> also </w:t>
      </w:r>
      <w:r w:rsidRPr="000D60D4">
        <w:t>1M+4M change places RH on sides &amp; cross LH to face corner</w:t>
      </w:r>
    </w:p>
    <w:p w:rsidR="00B11EB3" w:rsidRPr="000D60D4" w:rsidRDefault="00B11EB3" w:rsidP="00B11EB3">
      <w:pPr>
        <w:pStyle w:val="DanceBody"/>
      </w:pPr>
      <w:r w:rsidRPr="000D60D4">
        <w:t>17-24</w:t>
      </w:r>
      <w:r w:rsidRPr="000D60D4">
        <w:tab/>
        <w:t>1L dances Fig of 8 round 3M+2M</w:t>
      </w:r>
      <w:r w:rsidRPr="000D60D4">
        <w:rPr>
          <w:b/>
        </w:rPr>
        <w:t xml:space="preserve"> while </w:t>
      </w:r>
      <w:r w:rsidRPr="000D60D4">
        <w:t>1M dances Fig of 8 round 3s</w:t>
      </w:r>
      <w:r w:rsidRPr="000D60D4">
        <w:rPr>
          <w:b/>
        </w:rPr>
        <w:t xml:space="preserve"> while </w:t>
      </w:r>
      <w:r w:rsidRPr="000D60D4">
        <w:t>4L dances round 2s</w:t>
      </w:r>
      <w:r w:rsidRPr="000D60D4">
        <w:rPr>
          <w:b/>
        </w:rPr>
        <w:t xml:space="preserve"> </w:t>
      </w:r>
      <w:r w:rsidRPr="000D60D4">
        <w:t>&amp;</w:t>
      </w:r>
      <w:r w:rsidRPr="000D60D4">
        <w:rPr>
          <w:b/>
        </w:rPr>
        <w:t xml:space="preserve"> </w:t>
      </w:r>
      <w:r w:rsidRPr="000D60D4">
        <w:t>4M dances round 2L+3L. All end on side lines</w:t>
      </w:r>
    </w:p>
    <w:p w:rsidR="00B11EB3" w:rsidRPr="000D60D4" w:rsidRDefault="00B11EB3" w:rsidP="00B11EB3">
      <w:pPr>
        <w:pStyle w:val="DanceBody"/>
        <w:keepNext w:val="0"/>
      </w:pPr>
      <w:r w:rsidRPr="000D60D4">
        <w:t>25-32</w:t>
      </w:r>
      <w:r w:rsidRPr="000D60D4">
        <w:tab/>
        <w:t>4s+1s dance LH across, set &amp; cross RH.  2 4 1 3</w:t>
      </w:r>
    </w:p>
    <w:p w:rsidR="00B11EB3" w:rsidRDefault="00B11EB3" w:rsidP="00B11EB3"/>
    <w:p w:rsidR="00B11EB3" w:rsidRDefault="00B11EB3" w:rsidP="00B11EB3">
      <w:pPr>
        <w:pStyle w:val="Minicrib"/>
      </w:pPr>
      <w:r>
        <w:t>THE FARNHAM MALTINGS  (R32)  Round the Room</w:t>
      </w:r>
      <w:r>
        <w:tab/>
        <w:t>Bob Beattie  Ness House 1</w:t>
      </w:r>
    </w:p>
    <w:p w:rsidR="00B11EB3" w:rsidRDefault="00B11EB3" w:rsidP="00B11EB3">
      <w:pPr>
        <w:pStyle w:val="DanceBody"/>
      </w:pPr>
      <w:r>
        <w:t>Round the Room Dance 3 facing 3</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Middle persons petronella turn &amp; set twice to change places</w:t>
      </w:r>
    </w:p>
    <w:p w:rsidR="00B11EB3" w:rsidRDefault="00B11EB3" w:rsidP="00B11EB3">
      <w:pPr>
        <w:pStyle w:val="DanceBody"/>
      </w:pPr>
      <w:r>
        <w:t>17-24</w:t>
      </w:r>
      <w:r>
        <w:tab/>
        <w:t>Middle persons turn their original partner to their right RH, pass each other RSh &amp; turn other partner LH</w:t>
      </w:r>
    </w:p>
    <w:p w:rsidR="00B11EB3" w:rsidRDefault="00B11EB3" w:rsidP="00B11EB3">
      <w:pPr>
        <w:pStyle w:val="DanceBody"/>
        <w:keepNext w:val="0"/>
      </w:pPr>
      <w:r>
        <w:t>25-32</w:t>
      </w:r>
      <w:r>
        <w:tab/>
        <w:t>Middle persons dance 1/2 reels of 3 giving RSh to their original partner to their right &amp; all chase 1/2 way round clockwise to meet new threesome</w:t>
      </w:r>
    </w:p>
    <w:p w:rsidR="00B11EB3" w:rsidRDefault="00B11EB3" w:rsidP="00B11EB3"/>
    <w:p w:rsidR="00B11EB3" w:rsidRDefault="00B11EB3" w:rsidP="00B11EB3">
      <w:pPr>
        <w:pStyle w:val="Minicrib"/>
      </w:pPr>
      <w:r>
        <w:t>FARQUHARSON FIFTY  (J3x32)  3C set</w:t>
      </w:r>
      <w:r>
        <w:tab/>
        <w:t>Irene van Maarseveen  Many Happy Hours: Pretoria 35th</w:t>
      </w:r>
    </w:p>
    <w:p w:rsidR="00B11EB3" w:rsidRDefault="00B11EB3" w:rsidP="00B11EB3">
      <w:pPr>
        <w:pStyle w:val="DanceBody"/>
      </w:pPr>
      <w:r>
        <w:t xml:space="preserve"> 1- 8</w:t>
      </w:r>
      <w:r>
        <w:tab/>
        <w:t>1s followed by 2s+3s lead down middle; 2s+3s divide &amp; 1s+2s+3s lead up remaining in middle</w:t>
      </w:r>
    </w:p>
    <w:p w:rsidR="00B11EB3" w:rsidRDefault="00B11EB3" w:rsidP="00B11EB3">
      <w:pPr>
        <w:pStyle w:val="DanceBody"/>
      </w:pPr>
      <w:r>
        <w:t xml:space="preserve"> 9-16</w:t>
      </w:r>
      <w:r>
        <w:tab/>
        <w:t>1s+2s+3s promenade</w:t>
      </w:r>
    </w:p>
    <w:p w:rsidR="00B11EB3" w:rsidRDefault="00B11EB3" w:rsidP="00B11EB3">
      <w:pPr>
        <w:pStyle w:val="DanceBody"/>
      </w:pPr>
      <w:r>
        <w:t>17-24</w:t>
      </w:r>
      <w:r>
        <w:tab/>
        <w:t>1s cross RH, cast (2s step up); 1s cross RH, cast (3s step up)</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FATHER CONNELLY'S JIG  (J4x64)  4C set</w:t>
      </w:r>
      <w:r>
        <w:tab/>
        <w:t>John Drewry  Donside Bk</w:t>
      </w:r>
    </w:p>
    <w:p w:rsidR="00B11EB3" w:rsidRDefault="00B11EB3" w:rsidP="00B11EB3">
      <w:pPr>
        <w:pStyle w:val="DanceBody"/>
      </w:pPr>
      <w:r>
        <w:t xml:space="preserve"> 1- 8</w:t>
      </w:r>
      <w:r>
        <w:tab/>
        <w:t>1s+2s Set &amp; Rotate:</w:t>
      </w:r>
    </w:p>
    <w:p w:rsidR="00B11EB3" w:rsidRDefault="00B11EB3" w:rsidP="00B11EB3">
      <w:pPr>
        <w:pStyle w:val="DanceBody"/>
      </w:pPr>
      <w:r>
        <w:tab/>
        <w:t>Set, rotate singly &amp; dance on 1 place clockwise, change places RH on sides &amp; dance on 1 place to own sides. Order 2 1 3 4</w:t>
      </w:r>
    </w:p>
    <w:p w:rsidR="00B11EB3" w:rsidRDefault="00B11EB3" w:rsidP="00B11EB3">
      <w:pPr>
        <w:pStyle w:val="DanceBody"/>
      </w:pPr>
      <w:r>
        <w:t xml:space="preserve"> 9-16</w:t>
      </w:r>
      <w:r>
        <w:tab/>
        <w:t>1s dance 1/2 diag R&amp;L with 1</w:t>
      </w:r>
      <w:r w:rsidRPr="00972EEB">
        <w:t>st</w:t>
      </w:r>
      <w:r>
        <w:t xml:space="preserve"> corners</w:t>
      </w:r>
      <w:r w:rsidRPr="00BA6B4D">
        <w:rPr>
          <w:b/>
        </w:rPr>
        <w:t xml:space="preserve"> while </w:t>
      </w:r>
      <w:r>
        <w:t>2</w:t>
      </w:r>
      <w:r w:rsidRPr="00972EEB">
        <w:t>nd</w:t>
      </w:r>
      <w:r>
        <w:t xml:space="preserve"> corners set &amp; change places diagonally RH, 1s dance 1/2 RSh reels of 3 on opposite sides (1M up, 1L down). (2)(1)(3) 4</w:t>
      </w:r>
    </w:p>
    <w:p w:rsidR="00B11EB3" w:rsidRDefault="00B11EB3" w:rsidP="00B11EB3">
      <w:pPr>
        <w:pStyle w:val="DanceBody"/>
      </w:pPr>
      <w:r>
        <w:t>17-24</w:t>
      </w:r>
      <w:r>
        <w:tab/>
        <w:t>1s dance 1/2 diag R&amp;L with 3</w:t>
      </w:r>
      <w:r w:rsidRPr="00972EEB">
        <w:t>rd</w:t>
      </w:r>
      <w:r>
        <w:t xml:space="preserve"> </w:t>
      </w:r>
      <w:r w:rsidRPr="003A1E55">
        <w:t>corner (pstn)</w:t>
      </w:r>
      <w:r w:rsidRPr="00BA6B4D">
        <w:rPr>
          <w:b/>
        </w:rPr>
        <w:t xml:space="preserve"> while </w:t>
      </w:r>
      <w:r>
        <w:t>2</w:t>
      </w:r>
      <w:r w:rsidRPr="00972EEB">
        <w:t>nd</w:t>
      </w:r>
      <w:r>
        <w:t xml:space="preserve"> corners (pstn) set &amp; change places diagonally, 1s dance 1/2 RSh reels of 3 on own sides (1M down, 1L up). 2 1 3 4</w:t>
      </w:r>
    </w:p>
    <w:p w:rsidR="00B11EB3" w:rsidRDefault="00B11EB3" w:rsidP="00B11EB3">
      <w:pPr>
        <w:pStyle w:val="DanceBody"/>
      </w:pPr>
      <w:r>
        <w:t>25-32</w:t>
      </w:r>
      <w:r>
        <w:tab/>
        <w:t>1s dance reels of 3 across Lady with 2s &amp; Man with 3s (LSh to 1st corner)</w:t>
      </w:r>
    </w:p>
    <w:p w:rsidR="00B11EB3" w:rsidRDefault="00B11EB3" w:rsidP="00B11EB3">
      <w:pPr>
        <w:pStyle w:val="DanceBody"/>
      </w:pPr>
      <w:r>
        <w:t>33-40</w:t>
      </w:r>
      <w:r>
        <w:tab/>
        <w:t>1s cross down between 3s, 1L casts up round 3M &amp; 1M casts down round 4L, 1s change places LH in centre &amp; cast to 3</w:t>
      </w:r>
      <w:r w:rsidRPr="00972EEB">
        <w:t>rd</w:t>
      </w:r>
      <w:r>
        <w:t xml:space="preserve"> place own sides</w:t>
      </w:r>
    </w:p>
    <w:p w:rsidR="00B11EB3" w:rsidRDefault="00B11EB3" w:rsidP="00B11EB3">
      <w:pPr>
        <w:pStyle w:val="DanceBody"/>
      </w:pPr>
      <w:r>
        <w:t>41-56</w:t>
      </w:r>
      <w:r>
        <w:tab/>
        <w:t>3s+1s+4s (bottom 3 couples) repeat bars 9-24. Order 2 3 1 4</w:t>
      </w:r>
    </w:p>
    <w:p w:rsidR="00B11EB3" w:rsidRDefault="00B11EB3" w:rsidP="00B11EB3">
      <w:pPr>
        <w:pStyle w:val="DanceBody"/>
        <w:keepNext w:val="0"/>
      </w:pPr>
      <w:r>
        <w:t>57-64</w:t>
      </w:r>
      <w:r>
        <w:tab/>
        <w:t>All (or bottom 3 couples only) circle 8(6)H round &amp; back. 1s step down to end 2 3 4 1</w:t>
      </w:r>
    </w:p>
    <w:p w:rsidR="00B11EB3" w:rsidRDefault="00B11EB3" w:rsidP="00B11EB3"/>
    <w:p w:rsidR="00B11EB3" w:rsidRDefault="00B11EB3" w:rsidP="00B11EB3">
      <w:pPr>
        <w:pStyle w:val="Minicrib"/>
      </w:pPr>
      <w:r>
        <w:t>FATHER TO SON  (R8x32)  3C (4C set)</w:t>
      </w:r>
      <w:r>
        <w:tab/>
        <w:t>Simon Scott  Coast To Coast</w:t>
      </w:r>
    </w:p>
    <w:p w:rsidR="00B11EB3" w:rsidRDefault="00B11EB3" w:rsidP="00B11EB3">
      <w:pPr>
        <w:pStyle w:val="DanceBody"/>
      </w:pPr>
      <w:r>
        <w:t xml:space="preserve"> 1- 8</w:t>
      </w:r>
      <w:r>
        <w:tab/>
        <w:t>1s+2s Set &amp; Rotate, 1s end facing up, 2s facing down</w:t>
      </w:r>
    </w:p>
    <w:p w:rsidR="00B11EB3" w:rsidRDefault="00B11EB3" w:rsidP="00B11EB3">
      <w:pPr>
        <w:pStyle w:val="DanceBody"/>
      </w:pPr>
      <w:r>
        <w:t xml:space="preserve"> 9-16</w:t>
      </w:r>
      <w:r>
        <w:tab/>
        <w:t>2s+1s+3s dance RSh reels of 3 on sides (1s RSh to 2s to start)</w:t>
      </w:r>
    </w:p>
    <w:p w:rsidR="00B11EB3" w:rsidRDefault="00B11EB3" w:rsidP="00B11EB3">
      <w:pPr>
        <w:pStyle w:val="DanceBody"/>
      </w:pPr>
      <w:r>
        <w:t>17-24</w:t>
      </w:r>
      <w:r>
        <w:tab/>
        <w:t>2s+1s+3s Set+Link for 3 couples twice to end on opp sides, Men facing down, Ladies facing up</w:t>
      </w:r>
    </w:p>
    <w:p w:rsidR="00B11EB3" w:rsidRDefault="00B11EB3" w:rsidP="00B11EB3">
      <w:pPr>
        <w:pStyle w:val="DanceBody"/>
        <w:keepNext w:val="0"/>
      </w:pPr>
      <w:r>
        <w:t>25-32</w:t>
      </w:r>
      <w:r>
        <w:tab/>
        <w:t>3s+1s+2s chase 1/2 round clockwise to own side (4 bars) &amp; all turn partners RH</w:t>
      </w:r>
    </w:p>
    <w:p w:rsidR="00B11EB3" w:rsidRDefault="00B11EB3" w:rsidP="00B11EB3"/>
    <w:p w:rsidR="00B11EB3" w:rsidRDefault="00B11EB3" w:rsidP="00B11EB3">
      <w:pPr>
        <w:pStyle w:val="Minicrib"/>
      </w:pPr>
      <w:r>
        <w:t>A FAVOURITE OF KAZUE  (R8x32)  3C (4C set)</w:t>
      </w:r>
      <w:r>
        <w:tab/>
        <w:t>Yoshiki &amp; Kaoru Oyama</w:t>
      </w:r>
    </w:p>
    <w:p w:rsidR="00B11EB3" w:rsidRPr="00051657" w:rsidRDefault="00B11EB3" w:rsidP="00B11EB3">
      <w:pPr>
        <w:pStyle w:val="DanceBody"/>
      </w:pPr>
      <w:r>
        <w:t xml:space="preserve"> 1- 8</w:t>
      </w:r>
      <w:r>
        <w:tab/>
        <w:t>1L sets advancing (1M sets), dances RSh round 1M, 1s join RH &amp; 1L pulls back RSh to turn under 1M's arm. Retaining hands 1L leads 1M following down to face 2M</w:t>
      </w:r>
    </w:p>
    <w:p w:rsidR="00B11EB3" w:rsidRDefault="00B11EB3" w:rsidP="00B11EB3">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B11EB3" w:rsidRDefault="00B11EB3" w:rsidP="00B11EB3">
      <w:pPr>
        <w:pStyle w:val="DanceBody"/>
      </w:pPr>
      <w:r>
        <w:t>17-24</w:t>
      </w:r>
      <w:r>
        <w:tab/>
        <w:t>1s dance 1/2 diag reel of 4 with 3rd corners (pstn), 1s pass RSh, 1s dance 1/2 diag reel of 4 with 4th corners (pstn). 1s end in 2nd place opp sides, 1M facing down, 1L facing up</w:t>
      </w:r>
    </w:p>
    <w:p w:rsidR="00B11EB3" w:rsidRDefault="00B11EB3" w:rsidP="00B11EB3">
      <w:pPr>
        <w:pStyle w:val="DanceBody"/>
        <w:keepNext w:val="0"/>
      </w:pPr>
      <w:r>
        <w:t>25-32</w:t>
      </w:r>
      <w:r>
        <w:tab/>
        <w:t>3s+1s+2s dance 1/2 RSh reel of 3 on sides; 1s turn 1.1/4 RH to 2nd place own side</w:t>
      </w:r>
    </w:p>
    <w:p w:rsidR="00B11EB3" w:rsidRDefault="00B11EB3" w:rsidP="00B11EB3"/>
    <w:p w:rsidR="00B11EB3" w:rsidRDefault="00B11EB3" w:rsidP="00B11EB3">
      <w:pPr>
        <w:pStyle w:val="Minicrib"/>
      </w:pPr>
      <w:r>
        <w:t>FAVOURITE PARTNERS  (S4x32)  4C set</w:t>
      </w:r>
      <w:r>
        <w:tab/>
        <w:t>Ute Hoppmann-Lacour</w:t>
      </w:r>
    </w:p>
    <w:p w:rsidR="00B11EB3" w:rsidRDefault="00B11EB3" w:rsidP="00B11EB3">
      <w:pPr>
        <w:pStyle w:val="DanceBody"/>
      </w:pPr>
      <w:r>
        <w:t xml:space="preserve"> 1- 8</w:t>
      </w:r>
      <w:r>
        <w:tab/>
        <w:t xml:space="preserve">1s+2s </w:t>
      </w:r>
      <w:r>
        <w:rPr>
          <w:b/>
        </w:rPr>
        <w:t>also</w:t>
      </w:r>
      <w:r>
        <w:t xml:space="preserve"> 3s+4s dance RH across, 2s+3s dance LH across</w:t>
      </w:r>
    </w:p>
    <w:p w:rsidR="00B11EB3" w:rsidRDefault="00B11EB3" w:rsidP="00B11EB3">
      <w:pPr>
        <w:pStyle w:val="DanceBody"/>
      </w:pPr>
      <w:r>
        <w:t xml:space="preserve"> 9-16</w:t>
      </w:r>
      <w:r>
        <w:tab/>
        <w:t xml:space="preserve">1s+2s </w:t>
      </w:r>
      <w:r>
        <w:rPr>
          <w:b/>
        </w:rPr>
        <w:t>also</w:t>
      </w:r>
      <w:r>
        <w:t xml:space="preserve"> 3s+4s dance Double Fig 8 (1s/4s cross down/up to start)</w:t>
      </w:r>
    </w:p>
    <w:p w:rsidR="00B11EB3" w:rsidRDefault="00B11EB3" w:rsidP="00B11EB3">
      <w:pPr>
        <w:pStyle w:val="DanceBody"/>
      </w:pPr>
      <w:r>
        <w:t>17-24</w:t>
      </w:r>
      <w:r>
        <w:tab/>
        <w:t>1s lead down &amp; 4s lead up 2 steps (2s cast up/3s cast down), 1s+4s dance 1/2 RH across; 1s &amp; 4s 1/2 turn partner RH, pull back RSh &amp; dance out to 2nd/3rd place own side</w:t>
      </w:r>
    </w:p>
    <w:p w:rsidR="00B11EB3" w:rsidRPr="006752EF" w:rsidRDefault="00B11EB3" w:rsidP="00B11EB3">
      <w:pPr>
        <w:pStyle w:val="DanceBody"/>
        <w:keepNext w:val="0"/>
      </w:pPr>
      <w:r>
        <w:t>25-32</w:t>
      </w:r>
      <w:r>
        <w:tab/>
        <w:t xml:space="preserve">2s+4s </w:t>
      </w:r>
      <w:r>
        <w:rPr>
          <w:b/>
        </w:rPr>
        <w:t>also</w:t>
      </w:r>
      <w:r>
        <w:t xml:space="preserve"> 1s+3s dance Poussette.  End 2 4 1 3</w:t>
      </w:r>
    </w:p>
    <w:p w:rsidR="00B11EB3" w:rsidRDefault="00B11EB3" w:rsidP="00B11EB3"/>
    <w:p w:rsidR="00B11EB3" w:rsidRDefault="00B11EB3" w:rsidP="00B11EB3">
      <w:pPr>
        <w:pStyle w:val="Minicrib"/>
      </w:pPr>
      <w:r>
        <w:t>FAVOURITE THINGS  (R8x32)  3C (4C set)</w:t>
      </w:r>
      <w:r>
        <w:tab/>
        <w:t>Peter Holmes, 2024</w:t>
      </w:r>
    </w:p>
    <w:p w:rsidR="00B11EB3" w:rsidRDefault="00B11EB3" w:rsidP="00B11EB3">
      <w:pPr>
        <w:pStyle w:val="DanceBody"/>
      </w:pPr>
      <w:r>
        <w:t xml:space="preserve"> 1- 8</w:t>
      </w:r>
      <w:r>
        <w:tab/>
        <w:t>1s+2s+3s dance Inveran reels</w:t>
      </w:r>
    </w:p>
    <w:p w:rsidR="00B11EB3" w:rsidRDefault="00B11EB3" w:rsidP="00B11EB3">
      <w:pPr>
        <w:pStyle w:val="DanceBody"/>
      </w:pPr>
      <w:r>
        <w:t xml:space="preserve"> 9-16</w:t>
      </w:r>
      <w:r>
        <w:tab/>
        <w:t>1s turn RH moving down (2s step up 11-12) to dance 4 bars of Double Triangles with 2s+3s</w:t>
      </w:r>
    </w:p>
    <w:p w:rsidR="00B11EB3" w:rsidRDefault="00B11EB3" w:rsidP="00B11EB3">
      <w:pPr>
        <w:pStyle w:val="DanceBody"/>
      </w:pPr>
      <w:r>
        <w:t>17-24</w:t>
      </w:r>
      <w:r>
        <w:tab/>
        <w:t>1s dance Corner Pass+Turn with 1st corners; dance Corner Pass+Turn with 2nd corners. 1s end in 2nd place opp side.  2 (1) 3</w:t>
      </w:r>
    </w:p>
    <w:p w:rsidR="00B11EB3" w:rsidRDefault="00B11EB3" w:rsidP="00B11EB3">
      <w:pPr>
        <w:pStyle w:val="DanceBody"/>
        <w:keepNext w:val="0"/>
      </w:pPr>
      <w:r>
        <w:t>25-32</w:t>
      </w:r>
      <w:r>
        <w:tab/>
        <w:t>1s dance 1/2 Fig 8 RSh round 4th corner (1L up/1M down); all turn RH (or birl).  2 1 3</w:t>
      </w:r>
    </w:p>
    <w:p w:rsidR="00B11EB3" w:rsidRDefault="00B11EB3" w:rsidP="00B11EB3"/>
    <w:p w:rsidR="00B11EB3" w:rsidRDefault="00B11EB3" w:rsidP="00B11EB3">
      <w:pPr>
        <w:pStyle w:val="Minicrib"/>
      </w:pPr>
      <w:r>
        <w:t>THE FEARSOME FIVESOME  (J5x40)  5C Set</w:t>
      </w:r>
      <w:r>
        <w:tab/>
        <w:t>Hugh Ferguson  Bristol 40th Anniversary Bk</w:t>
      </w:r>
    </w:p>
    <w:p w:rsidR="00B11EB3" w:rsidRDefault="00B11EB3" w:rsidP="00B11EB3">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B11EB3" w:rsidRDefault="00B11EB3" w:rsidP="00B11EB3">
      <w:pPr>
        <w:pStyle w:val="DanceBody"/>
      </w:pPr>
      <w:r>
        <w:t xml:space="preserve"> 5- 8</w:t>
      </w:r>
      <w:r>
        <w:tab/>
        <w:t>1s+3s set &amp; turn partner RH into prom hold facing 4L &amp; 5L</w:t>
      </w:r>
    </w:p>
    <w:p w:rsidR="00B11EB3" w:rsidRDefault="00B11EB3" w:rsidP="00B11EB3">
      <w:pPr>
        <w:pStyle w:val="DanceBody"/>
      </w:pPr>
      <w:r>
        <w:t xml:space="preserve"> 9-16</w:t>
      </w:r>
      <w:r>
        <w:tab/>
        <w:t>1s+3s dance diagonal reels of 3 with 1st corners (1s with 4L&amp;2M, 3s with 5L&amp;4M) &amp; finish in the middle facing down</w:t>
      </w:r>
    </w:p>
    <w:p w:rsidR="00B11EB3" w:rsidRDefault="00B11EB3" w:rsidP="00B11EB3">
      <w:pPr>
        <w:pStyle w:val="DanceBody"/>
      </w:pPr>
      <w:r>
        <w:t>17-20</w:t>
      </w:r>
      <w:r>
        <w:tab/>
        <w:t>1s+3s dance down between 4s &amp; 5s, separate &amp; cast up to 2nd/4th places (1s &amp; 3s are in 2nd &amp; 4th places on opp sides) 2 (1) 4 (3) 5</w:t>
      </w:r>
    </w:p>
    <w:p w:rsidR="00B11EB3" w:rsidRDefault="00B11EB3" w:rsidP="00B11EB3">
      <w:pPr>
        <w:pStyle w:val="DanceBody"/>
      </w:pPr>
      <w:r>
        <w:t>21-24</w:t>
      </w:r>
      <w:r>
        <w:tab/>
        <w:t>1s+3s set &amp; turn partner RH into prom hold facing 2L &amp; 4L</w:t>
      </w:r>
    </w:p>
    <w:p w:rsidR="00B11EB3" w:rsidRDefault="00B11EB3" w:rsidP="00B11EB3">
      <w:pPr>
        <w:pStyle w:val="DanceBody"/>
      </w:pPr>
      <w:r>
        <w:t>25-32</w:t>
      </w:r>
      <w:r>
        <w:tab/>
        <w:t>1s+3s dance diagonal reels of 3 with 2nd corners &amp; finish in 2nd &amp; 4th places own sides</w:t>
      </w:r>
    </w:p>
    <w:p w:rsidR="00B11EB3" w:rsidRDefault="00B11EB3" w:rsidP="00B11EB3">
      <w:pPr>
        <w:pStyle w:val="DanceBody"/>
      </w:pPr>
      <w:r>
        <w:t>33-40</w:t>
      </w:r>
      <w:r>
        <w:tab/>
        <w:t>1s+4s also 3s+5s dance Espagnole to change places:</w:t>
      </w:r>
    </w:p>
    <w:p w:rsidR="00B11EB3" w:rsidRDefault="00B11EB3" w:rsidP="00B11EB3">
      <w:pPr>
        <w:pStyle w:val="DanceBody"/>
      </w:pPr>
      <w:r>
        <w:tab/>
        <w:t>`1- 2  1s+4s also 3s+5s cross (Ladies lead across RH passing between Men) with Ladies changing places RH</w:t>
      </w:r>
    </w:p>
    <w:p w:rsidR="00B11EB3" w:rsidRDefault="00B11EB3" w:rsidP="00B11EB3">
      <w:pPr>
        <w:pStyle w:val="DanceBody"/>
      </w:pPr>
      <w:r>
        <w:tab/>
        <w:t>`3- 4  1s+4s also 3s+5s cross back (Men lead across RH between Ladies) with Men changing places RH</w:t>
      </w:r>
    </w:p>
    <w:p w:rsidR="00B11EB3" w:rsidRDefault="00B11EB3" w:rsidP="00B11EB3">
      <w:pPr>
        <w:pStyle w:val="DanceBody"/>
        <w:keepNext w:val="0"/>
      </w:pPr>
      <w:r>
        <w:tab/>
        <w:t>`5- 8  4s also 5s turn RH</w:t>
      </w:r>
      <w:r w:rsidRPr="00BA6B4D">
        <w:rPr>
          <w:b/>
        </w:rPr>
        <w:t xml:space="preserve"> </w:t>
      </w:r>
      <w:r>
        <w:rPr>
          <w:b/>
        </w:rPr>
        <w:t xml:space="preserve">as </w:t>
      </w:r>
      <w:r>
        <w:t>1s also 3s turn LH to change places.  2 4 1 5 3</w:t>
      </w:r>
    </w:p>
    <w:p w:rsidR="00B11EB3" w:rsidRDefault="00B11EB3" w:rsidP="00B11EB3"/>
    <w:p w:rsidR="00B11EB3" w:rsidRDefault="00B11EB3" w:rsidP="00B11EB3">
      <w:pPr>
        <w:pStyle w:val="Minicrib"/>
      </w:pPr>
      <w:r>
        <w:t>FEE FI FOH  (S3x32)  3C Set</w:t>
      </w:r>
      <w:r>
        <w:tab/>
        <w:t>Lydia Hedge  Fields of Gold</w:t>
      </w:r>
    </w:p>
    <w:p w:rsidR="00B11EB3" w:rsidRDefault="00B11EB3" w:rsidP="00B11EB3">
      <w:pPr>
        <w:pStyle w:val="DanceBody"/>
      </w:pPr>
      <w:r>
        <w:t xml:space="preserve"> 1- 8</w:t>
      </w:r>
      <w:r>
        <w:tab/>
        <w:t>1s+2s set to partners &amp; turn 2H; 1s+2s circle 4H round to left</w:t>
      </w:r>
    </w:p>
    <w:p w:rsidR="00B11EB3" w:rsidRDefault="00B11EB3" w:rsidP="00B11EB3">
      <w:pPr>
        <w:pStyle w:val="DanceBody"/>
      </w:pPr>
      <w:r>
        <w:t xml:space="preserve"> 9-16</w:t>
      </w:r>
      <w:r>
        <w:tab/>
        <w:t>1s cross down RH below 2s &amp; cast behind 3s; 1s cross up RH &amp; cast up behind 2s to finish in 1st place own side</w:t>
      </w:r>
    </w:p>
    <w:p w:rsidR="00B11EB3" w:rsidRDefault="00B11EB3" w:rsidP="00B11EB3">
      <w:pPr>
        <w:pStyle w:val="DanceBody"/>
      </w:pPr>
      <w:r>
        <w:t>17-24</w:t>
      </w:r>
      <w:r>
        <w:tab/>
        <w:t>1s+2s+3s dance mirror reels of 3 on the sides (1s dance in/down, 2s out/up to start)</w:t>
      </w:r>
    </w:p>
    <w:p w:rsidR="00B11EB3" w:rsidRDefault="00B11EB3" w:rsidP="00B11EB3">
      <w:pPr>
        <w:pStyle w:val="DanceBody"/>
        <w:keepNext w:val="0"/>
      </w:pPr>
      <w:r>
        <w:t>25-32</w:t>
      </w:r>
      <w:r>
        <w:tab/>
        <w:t>1s+2s Set+Link; 1s+3s Set+Link.  2 3 1</w:t>
      </w:r>
    </w:p>
    <w:p w:rsidR="00B11EB3" w:rsidRDefault="00B11EB3" w:rsidP="00B11EB3"/>
    <w:p w:rsidR="00B11EB3" w:rsidRDefault="00B11EB3" w:rsidP="00B11EB3">
      <w:pPr>
        <w:pStyle w:val="Minicrib"/>
      </w:pPr>
      <w:r>
        <w:t>FELICITY'S FROLIC  (R8x32)  3C (4C set)</w:t>
      </w:r>
      <w:r>
        <w:tab/>
        <w:t>Chris Ronald  Formation Foundations</w:t>
      </w:r>
    </w:p>
    <w:p w:rsidR="00B11EB3" w:rsidRDefault="00B11EB3" w:rsidP="00B11EB3">
      <w:pPr>
        <w:pStyle w:val="DanceBody"/>
      </w:pPr>
      <w:r>
        <w:t xml:space="preserve"> 1- 8</w:t>
      </w:r>
      <w:r>
        <w:tab/>
        <w:t>1s set, cast (2s step up), dance 1/2 Fig of 8 up round 2s</w:t>
      </w:r>
    </w:p>
    <w:p w:rsidR="00B11EB3" w:rsidRDefault="00B11EB3" w:rsidP="00B11EB3">
      <w:pPr>
        <w:pStyle w:val="DanceBody"/>
      </w:pPr>
      <w:r>
        <w:t xml:space="preserve"> 9-16</w:t>
      </w:r>
      <w:r>
        <w:tab/>
        <w:t>2s+1s+3s turn RH (4 bars), chase clockwise 1/2 way (3) 1 (2)</w:t>
      </w:r>
    </w:p>
    <w:p w:rsidR="00B11EB3" w:rsidRDefault="00B11EB3" w:rsidP="00B11EB3">
      <w:pPr>
        <w:pStyle w:val="DanceBody"/>
      </w:pPr>
      <w:r>
        <w:t>17-20</w:t>
      </w:r>
      <w:r>
        <w:tab/>
      </w:r>
      <w:bookmarkStart w:id="5" w:name="_Hlk164422372"/>
      <w:r>
        <w:t>1s 1/2 diagonal R&amp;L with 1st corners (Man down, Lady up) make polite turns</w:t>
      </w:r>
    </w:p>
    <w:bookmarkEnd w:id="5"/>
    <w:p w:rsidR="00B11EB3" w:rsidRDefault="00B11EB3" w:rsidP="00B11EB3">
      <w:pPr>
        <w:pStyle w:val="DanceBody"/>
      </w:pPr>
      <w:r>
        <w:t>21-24</w:t>
      </w:r>
      <w:r>
        <w:tab/>
        <w:t>1s 1/2 diagonal R&amp;L with 4th corners (Man down, Lady up) make polite turns</w:t>
      </w:r>
    </w:p>
    <w:p w:rsidR="00B11EB3" w:rsidRDefault="00B11EB3" w:rsidP="00B11EB3">
      <w:pPr>
        <w:pStyle w:val="DanceBody"/>
      </w:pPr>
      <w:r>
        <w:t>25-32</w:t>
      </w:r>
      <w:r>
        <w:tab/>
        <w:t>1s dance RH across (Lady up, Man down), pass RSh &amp; dance LH across with other couple.</w:t>
      </w:r>
    </w:p>
    <w:p w:rsidR="00B11EB3" w:rsidRDefault="00B11EB3" w:rsidP="00B11EB3">
      <w:pPr>
        <w:pStyle w:val="DanceBody"/>
        <w:keepNext w:val="0"/>
        <w:rPr>
          <w:i/>
        </w:rPr>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FELINE FRIENDS  (R32)  Circle</w:t>
      </w:r>
      <w:r>
        <w:tab/>
        <w:t>Judith Kowalczik</w:t>
      </w:r>
    </w:p>
    <w:p w:rsidR="00B11EB3" w:rsidRPr="006B40B3" w:rsidRDefault="00B11EB3" w:rsidP="00B11EB3">
      <w:pPr>
        <w:pStyle w:val="DanceBody"/>
      </w:pPr>
      <w:r w:rsidRPr="006B40B3">
        <w:t>Circle, Man has Lady on his right</w:t>
      </w:r>
    </w:p>
    <w:p w:rsidR="00B11EB3" w:rsidRDefault="00B11EB3" w:rsidP="00B11EB3">
      <w:pPr>
        <w:pStyle w:val="DanceBody"/>
      </w:pPr>
      <w:r>
        <w:t xml:space="preserve"> 1- 4</w:t>
      </w:r>
      <w:r>
        <w:tab/>
        <w:t>All circle Left (2 bars), Men dance in front of partner to finish on her right</w:t>
      </w:r>
    </w:p>
    <w:p w:rsidR="00B11EB3" w:rsidRDefault="00B11EB3" w:rsidP="00B11EB3">
      <w:pPr>
        <w:pStyle w:val="DanceBody"/>
      </w:pPr>
      <w:r>
        <w:t xml:space="preserve"> 5- 8</w:t>
      </w:r>
      <w:r>
        <w:tab/>
        <w:t>All circle Left (2 bars), Ladies dance in front of partner to finish on his right</w:t>
      </w:r>
    </w:p>
    <w:p w:rsidR="00B11EB3" w:rsidRDefault="00B11EB3" w:rsidP="00B11EB3">
      <w:pPr>
        <w:pStyle w:val="DanceBody"/>
      </w:pPr>
      <w:r>
        <w:t xml:space="preserve"> 9-16</w:t>
      </w:r>
      <w:r>
        <w:tab/>
        <w:t>With partner, all Set+Link.  All change places RH with partner, LH to next person to finish with Men behind Ladies, all facing anticlockwise</w:t>
      </w:r>
    </w:p>
    <w:p w:rsidR="00B11EB3" w:rsidRDefault="00B11EB3" w:rsidP="00B11EB3">
      <w:pPr>
        <w:pStyle w:val="DanceBody"/>
      </w:pPr>
      <w:r>
        <w:t>17-24</w:t>
      </w:r>
      <w:r>
        <w:tab/>
        <w:t>All chase round (4 bars), pull back RSh &amp; chase back (4 bars).  Bar 24 Men pull back RSh to join in ballroom hold with partner</w:t>
      </w:r>
    </w:p>
    <w:p w:rsidR="00B11EB3" w:rsidRDefault="00B11EB3" w:rsidP="00B11EB3">
      <w:pPr>
        <w:pStyle w:val="DanceBody"/>
        <w:keepNext w:val="0"/>
      </w:pPr>
      <w:r>
        <w:t>25-32</w:t>
      </w:r>
      <w:r>
        <w:tab/>
        <w:t>All dance (slip steps) in (2 bars), out (2 bars) &amp; then polka (4 bars)</w:t>
      </w:r>
    </w:p>
    <w:p w:rsidR="00B11EB3" w:rsidRDefault="00B11EB3" w:rsidP="00B11EB3"/>
    <w:p w:rsidR="00B11EB3" w:rsidRDefault="00B11EB3" w:rsidP="00B11EB3">
      <w:pPr>
        <w:pStyle w:val="Minicrib"/>
      </w:pPr>
      <w:r>
        <w:t>FELINE FRIENDS RELOADED  (R32)  Circle</w:t>
      </w:r>
      <w:r>
        <w:tab/>
        <w:t>Judith Kowalczik</w:t>
      </w:r>
    </w:p>
    <w:p w:rsidR="00B11EB3" w:rsidRPr="006B40B3" w:rsidRDefault="00B11EB3" w:rsidP="00B11EB3">
      <w:pPr>
        <w:pStyle w:val="DanceBody"/>
      </w:pPr>
      <w:r w:rsidRPr="006B40B3">
        <w:t>Circle, Man has Lady on his right</w:t>
      </w:r>
    </w:p>
    <w:p w:rsidR="00B11EB3" w:rsidRDefault="00B11EB3" w:rsidP="00B11EB3">
      <w:pPr>
        <w:pStyle w:val="DanceBody"/>
      </w:pPr>
      <w:r>
        <w:t xml:space="preserve"> 1- 8</w:t>
      </w:r>
      <w:r>
        <w:tab/>
        <w:t>All circle round to Left and back</w:t>
      </w:r>
      <w:r>
        <w:tab/>
      </w:r>
    </w:p>
    <w:p w:rsidR="00B11EB3" w:rsidRDefault="00B11EB3" w:rsidP="00B11EB3">
      <w:pPr>
        <w:pStyle w:val="DanceBody"/>
      </w:pPr>
      <w:r>
        <w:t xml:space="preserve"> 9-16</w:t>
      </w:r>
      <w:r>
        <w:tab/>
        <w:t>With partner, all Set+Link.  All change places RH with partner, LH to next person to finish with Men behind Ladies, all facing anticlockwise</w:t>
      </w:r>
    </w:p>
    <w:p w:rsidR="00B11EB3" w:rsidRDefault="00B11EB3" w:rsidP="00B11EB3">
      <w:pPr>
        <w:pStyle w:val="DanceBody"/>
      </w:pPr>
      <w:r>
        <w:t>17-24</w:t>
      </w:r>
      <w:r>
        <w:tab/>
        <w:t>All chase round (4 bars), pull back RSh &amp; chase back (4 bars).  Bar 24 Men pull back RSh to join in ballroom hold with partner</w:t>
      </w:r>
    </w:p>
    <w:p w:rsidR="00B11EB3" w:rsidRDefault="00B11EB3" w:rsidP="00B11EB3">
      <w:pPr>
        <w:pStyle w:val="DanceBody"/>
        <w:keepNext w:val="0"/>
      </w:pPr>
      <w:r>
        <w:t>25-32</w:t>
      </w:r>
      <w:r>
        <w:tab/>
        <w:t>All dance (slip steps) in (2 bars), out (2 bars) &amp; then polka (4 bars)</w:t>
      </w:r>
    </w:p>
    <w:p w:rsidR="00B11EB3" w:rsidRDefault="00B11EB3" w:rsidP="00B11EB3"/>
    <w:p w:rsidR="00B11EB3" w:rsidRDefault="00B11EB3" w:rsidP="00B11EB3">
      <w:pPr>
        <w:pStyle w:val="Minicrib"/>
      </w:pPr>
      <w:r>
        <w:t>THE FELLOWSHIP REEL  (R8x32)  3C (4C set)</w:t>
      </w:r>
      <w:r>
        <w:tab/>
        <w:t>Eddie Hutchins  Dartmoor Crib Bk</w:t>
      </w:r>
    </w:p>
    <w:p w:rsidR="00B11EB3" w:rsidRDefault="00B11EB3" w:rsidP="00B11EB3">
      <w:pPr>
        <w:pStyle w:val="DanceBody"/>
      </w:pPr>
      <w:r>
        <w:t>1- 8</w:t>
      </w:r>
      <w:r>
        <w:tab/>
        <w:t>1s turn RH, cast 1 place, 1s dance 1/2 Fig 8 round 3s</w:t>
      </w:r>
    </w:p>
    <w:p w:rsidR="00B11EB3" w:rsidRDefault="00B11EB3" w:rsidP="00B11EB3">
      <w:pPr>
        <w:pStyle w:val="DanceBody"/>
      </w:pPr>
      <w:r>
        <w:t>9-16</w:t>
      </w:r>
      <w:r>
        <w:tab/>
        <w:t>1s dance reel of 3 on opposite sides (up between 2s to start) ending double triangle position facing opposite sides</w:t>
      </w:r>
    </w:p>
    <w:p w:rsidR="00B11EB3" w:rsidRDefault="00B11EB3" w:rsidP="00B11EB3">
      <w:pPr>
        <w:pStyle w:val="DanceBody"/>
      </w:pPr>
      <w:r>
        <w:t>17-24</w:t>
      </w:r>
      <w:r>
        <w:tab/>
        <w:t>1s dance Crown Triangles, 1s dance out &amp; up to 1</w:t>
      </w:r>
      <w:r w:rsidRPr="00972EEB">
        <w:t>st</w:t>
      </w:r>
      <w:r>
        <w:t xml:space="preserve"> pl own side</w:t>
      </w:r>
    </w:p>
    <w:p w:rsidR="00B11EB3" w:rsidRDefault="00B11EB3" w:rsidP="00B11EB3">
      <w:pPr>
        <w:pStyle w:val="DanceBody"/>
      </w:pPr>
      <w:r>
        <w:t>25-32</w:t>
      </w:r>
      <w:r>
        <w:tab/>
        <w:t>1s+2s Set &amp; Rotate: -</w:t>
      </w:r>
    </w:p>
    <w:p w:rsidR="00B11EB3" w:rsidRDefault="00B11EB3" w:rsidP="00B11EB3">
      <w:pPr>
        <w:pStyle w:val="DanceBody"/>
        <w:keepNext w:val="0"/>
      </w:pPr>
      <w:r>
        <w:tab/>
        <w:t>` Set, rotate singly &amp; dance on 1 place clockwise, change places RH on sides &amp; dance on 1 place to own sides (1s in 2</w:t>
      </w:r>
      <w:r w:rsidRPr="00972EEB">
        <w:t>nd</w:t>
      </w:r>
      <w:r>
        <w:t xml:space="preserve"> pl)</w:t>
      </w:r>
    </w:p>
    <w:p w:rsidR="00B11EB3" w:rsidRDefault="00B11EB3" w:rsidP="00B11EB3"/>
    <w:p w:rsidR="00B11EB3" w:rsidRDefault="00B11EB3" w:rsidP="00B11EB3">
      <w:pPr>
        <w:pStyle w:val="Minicrib"/>
      </w:pPr>
      <w:r>
        <w:t>FELLSIDE RAMBLE  (J32)  Round the Room</w:t>
      </w:r>
      <w:r>
        <w:tab/>
        <w:t>Low Fell SCD Club  Another Newcastle Collection</w:t>
      </w:r>
    </w:p>
    <w:p w:rsidR="00B11EB3" w:rsidRPr="00735C97" w:rsidRDefault="00B11EB3" w:rsidP="00B11EB3">
      <w:pPr>
        <w:pStyle w:val="DanceBody"/>
      </w:pPr>
      <w:r w:rsidRPr="00735C97">
        <w:t>Round the Room 2 facing 2</w:t>
      </w:r>
    </w:p>
    <w:p w:rsidR="00B11EB3" w:rsidRPr="00735C97" w:rsidRDefault="00B11EB3" w:rsidP="00B11EB3">
      <w:pPr>
        <w:pStyle w:val="DanceBody"/>
      </w:pPr>
      <w:r w:rsidRPr="00735C97">
        <w:t xml:space="preserve"> 1- 8</w:t>
      </w:r>
      <w:r w:rsidRPr="00735C97">
        <w:tab/>
        <w:t>All circle 4H round &amp; back</w:t>
      </w:r>
    </w:p>
    <w:p w:rsidR="00B11EB3" w:rsidRPr="00735C97" w:rsidRDefault="00B11EB3" w:rsidP="00B11EB3">
      <w:pPr>
        <w:pStyle w:val="DanceBody"/>
      </w:pPr>
      <w:r w:rsidRPr="00735C97">
        <w:t xml:space="preserve"> 9-16</w:t>
      </w:r>
      <w:r w:rsidRPr="00735C97">
        <w:tab/>
        <w:t>All dance RH across &amp; LH across back to place</w:t>
      </w:r>
    </w:p>
    <w:p w:rsidR="00B11EB3" w:rsidRPr="00735C97" w:rsidRDefault="00B11EB3" w:rsidP="00B11EB3">
      <w:pPr>
        <w:pStyle w:val="DanceBody"/>
      </w:pPr>
      <w:r w:rsidRPr="00735C97">
        <w:t>17-24</w:t>
      </w:r>
      <w:r w:rsidRPr="00735C97">
        <w:tab/>
        <w:t>Ladies Chain</w:t>
      </w:r>
    </w:p>
    <w:p w:rsidR="00B11EB3" w:rsidRPr="00735C97" w:rsidRDefault="00B11EB3" w:rsidP="00B11EB3">
      <w:pPr>
        <w:pStyle w:val="DanceBody"/>
        <w:keepNext w:val="0"/>
      </w:pPr>
      <w:r w:rsidRPr="00735C97">
        <w:t>25-32</w:t>
      </w:r>
      <w:r w:rsidRPr="00735C97">
        <w:tab/>
        <w:t>Partners NHJ Adv+Ret; drop hands &amp; pass facing person RSh to meet new couple</w:t>
      </w:r>
    </w:p>
    <w:p w:rsidR="00B11EB3" w:rsidRDefault="00B11EB3" w:rsidP="00B11EB3"/>
    <w:p w:rsidR="00B11EB3" w:rsidRDefault="00B11EB3" w:rsidP="00B11EB3">
      <w:pPr>
        <w:pStyle w:val="Minicrib"/>
      </w:pPr>
      <w:r>
        <w:t>THE FENTHAM JIG  (J8x32)  3C (4C set)</w:t>
      </w:r>
      <w:r>
        <w:tab/>
        <w:t>Gillian Jennings  Birmingham Platinum Bk</w:t>
      </w:r>
    </w:p>
    <w:p w:rsidR="00B11EB3" w:rsidRPr="001E6253" w:rsidRDefault="00B11EB3" w:rsidP="00B11EB3">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B11EB3" w:rsidRPr="001E6253" w:rsidRDefault="00B11EB3" w:rsidP="00B11EB3">
      <w:pPr>
        <w:pStyle w:val="DanceBody"/>
      </w:pPr>
      <w:r w:rsidRPr="001E6253">
        <w:t xml:space="preserve"> 9-16</w:t>
      </w:r>
      <w:r w:rsidRPr="001E6253">
        <w:tab/>
        <w:t>1s dance Fig of 8 on sides, 1M dancing down behind 3M, 1L up behind 2L to start.  1s pass RSh to face 1st corners</w:t>
      </w:r>
    </w:p>
    <w:p w:rsidR="00B11EB3" w:rsidRPr="001E6253" w:rsidRDefault="00B11EB3" w:rsidP="00B11EB3">
      <w:pPr>
        <w:pStyle w:val="DanceBody"/>
      </w:pPr>
      <w:r w:rsidRPr="001E6253">
        <w:t>17-24</w:t>
      </w:r>
      <w:r w:rsidRPr="001E6253">
        <w:tab/>
        <w:t>1s turn 1st corners RH, pass RSh, turn 2nd corner RH, pass RSh to end 1M facing 3M, 1L facing 2L (corners dance 4 bars in turns)</w:t>
      </w:r>
    </w:p>
    <w:p w:rsidR="00B11EB3" w:rsidRPr="001E6253" w:rsidRDefault="00B11EB3" w:rsidP="00B11EB3">
      <w:pPr>
        <w:pStyle w:val="DanceBody"/>
        <w:keepNext w:val="0"/>
      </w:pPr>
      <w:r w:rsidRPr="001E6253">
        <w:t>25-32</w:t>
      </w:r>
      <w:r w:rsidRPr="001E6253">
        <w:tab/>
        <w:t>RSh reels of 3 across (6 bars) &amp; 1s cross RH (bars 31-32) with 1M polite turn to face down</w:t>
      </w:r>
    </w:p>
    <w:p w:rsidR="00B11EB3" w:rsidRDefault="00B11EB3" w:rsidP="00B11EB3"/>
    <w:p w:rsidR="00B11EB3" w:rsidRDefault="00B11EB3" w:rsidP="00B11EB3">
      <w:pPr>
        <w:pStyle w:val="Minicrib"/>
      </w:pPr>
      <w:r>
        <w:t>FERGUS AND HIS LADIES  (J3x40)  3C set</w:t>
      </w:r>
      <w:r>
        <w:tab/>
        <w:t>Kathy Jorgensen  Pandemic Set Of Dances</w:t>
      </w:r>
    </w:p>
    <w:p w:rsidR="00B11EB3" w:rsidRPr="00CC2BEB" w:rsidRDefault="00B11EB3" w:rsidP="00B11EB3">
      <w:pPr>
        <w:pStyle w:val="DanceBody"/>
      </w:pPr>
      <w:r>
        <w:t>No hands are given throughout the dance</w:t>
      </w:r>
    </w:p>
    <w:p w:rsidR="00B11EB3" w:rsidRDefault="00B11EB3" w:rsidP="00B11EB3">
      <w:pPr>
        <w:pStyle w:val="DanceBody"/>
      </w:pPr>
      <w:r>
        <w:t xml:space="preserve"> 1- 4</w:t>
      </w:r>
      <w:r>
        <w:tab/>
        <w:t>Men dance around partner LSh into middle of set facing down.</w:t>
      </w:r>
    </w:p>
    <w:p w:rsidR="00B11EB3" w:rsidRDefault="00B11EB3" w:rsidP="00B11EB3">
      <w:pPr>
        <w:pStyle w:val="DanceBody"/>
      </w:pPr>
      <w:r>
        <w:t xml:space="preserve"> 5- 8</w:t>
      </w:r>
      <w:r>
        <w:tab/>
        <w:t>Ladies move in behind their partners &amp; all dance down the middle in a single line (3s leading)</w:t>
      </w:r>
    </w:p>
    <w:p w:rsidR="00B11EB3" w:rsidRDefault="00B11EB3" w:rsidP="00B11EB3">
      <w:pPr>
        <w:pStyle w:val="DanceBody"/>
      </w:pPr>
      <w:r>
        <w:t xml:space="preserve"> 9-12</w:t>
      </w:r>
      <w:r>
        <w:tab/>
        <w:t xml:space="preserve">Ladies pull back RSh to turn to Men's side </w:t>
      </w:r>
      <w:r>
        <w:rPr>
          <w:b/>
        </w:rPr>
        <w:t>while</w:t>
      </w:r>
      <w:r>
        <w:t xml:space="preserve"> Men pull back LSh turn to ladies' side. 1s leading, all dance up the middle, side by side with partner (Lady on Man's left) to opposite sides.</w:t>
      </w:r>
    </w:p>
    <w:p w:rsidR="00B11EB3" w:rsidRDefault="00B11EB3" w:rsidP="00B11EB3">
      <w:pPr>
        <w:pStyle w:val="DanceBody"/>
      </w:pPr>
      <w:r>
        <w:t>13-16</w:t>
      </w:r>
      <w:r>
        <w:tab/>
        <w:t>1M &amp; 1L dance RSh round each other 1.1/2 times to own sides</w:t>
      </w:r>
    </w:p>
    <w:p w:rsidR="00B11EB3" w:rsidRDefault="00B11EB3" w:rsidP="00B11EB3">
      <w:pPr>
        <w:pStyle w:val="DanceBody"/>
      </w:pPr>
      <w:r>
        <w:t>17-32</w:t>
      </w:r>
      <w:r>
        <w:tab/>
        <w:t>All dance Sheeps Head Hey:</w:t>
      </w:r>
    </w:p>
    <w:p w:rsidR="00B11EB3" w:rsidRDefault="00B11EB3" w:rsidP="00B11EB3">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B11EB3" w:rsidRDefault="00B11EB3" w:rsidP="00B11EB3">
      <w:pPr>
        <w:pStyle w:val="DanceBody"/>
        <w:keepNext w:val="0"/>
      </w:pPr>
      <w:r>
        <w:t>33-40</w:t>
      </w:r>
      <w:r>
        <w:tab/>
        <w:t xml:space="preserve">All Adv+Ret; 1L casts to 3rd place </w:t>
      </w:r>
      <w:r>
        <w:rPr>
          <w:b/>
        </w:rPr>
        <w:t>while</w:t>
      </w:r>
      <w:r>
        <w:t xml:space="preserve"> 2L &amp; 3L dance across to their own side </w:t>
      </w:r>
      <w:r>
        <w:rPr>
          <w:b/>
        </w:rPr>
        <w:t>while</w:t>
      </w:r>
      <w:r>
        <w:t xml:space="preserve"> 2M &amp; 3M dance diagonally up to their own side, all pulling back RSh to face partner. All set. 2 3 1</w:t>
      </w:r>
    </w:p>
    <w:p w:rsidR="00B11EB3" w:rsidRDefault="00B11EB3" w:rsidP="00B11EB3"/>
    <w:p w:rsidR="00B11EB3" w:rsidRDefault="00B11EB3" w:rsidP="00B11EB3">
      <w:pPr>
        <w:pStyle w:val="Minicrib"/>
      </w:pPr>
      <w:r>
        <w:t>WAVERLEY (Fergus McIver)  (J8x48)  3C (4C set)</w:t>
      </w:r>
      <w:r>
        <w:tab/>
        <w:t>Button &amp; Whittaker  RSCDS Bk 15</w:t>
      </w:r>
    </w:p>
    <w:p w:rsidR="00B11EB3" w:rsidRDefault="00B11EB3" w:rsidP="00B11EB3">
      <w:pPr>
        <w:pStyle w:val="DanceBody"/>
      </w:pPr>
      <w:r>
        <w:t xml:space="preserve"> 1- 8</w:t>
      </w:r>
      <w:r>
        <w:tab/>
        <w:t>1L followed by 2L +3L cross &amp; dance down behind 1+2+3M cross &amp; dance back to places</w:t>
      </w:r>
    </w:p>
    <w:p w:rsidR="00B11EB3" w:rsidRDefault="00B11EB3" w:rsidP="00B11EB3">
      <w:pPr>
        <w:pStyle w:val="DanceBody"/>
      </w:pPr>
      <w:r>
        <w:t xml:space="preserve"> 9-16</w:t>
      </w:r>
      <w:r>
        <w:tab/>
        <w:t>1M+2M+3M repeat dancing round behind Ladies back to place</w:t>
      </w:r>
    </w:p>
    <w:p w:rsidR="00B11EB3" w:rsidRDefault="00B11EB3" w:rsidP="00B11EB3">
      <w:pPr>
        <w:pStyle w:val="DanceBody"/>
      </w:pPr>
      <w:r>
        <w:t>17-24</w:t>
      </w:r>
      <w:r>
        <w:tab/>
        <w:t>1M+2M</w:t>
      </w:r>
      <w:r>
        <w:rPr>
          <w:b/>
        </w:rPr>
        <w:t xml:space="preserve"> </w:t>
      </w:r>
      <w:r w:rsidRPr="00BD473E">
        <w:rPr>
          <w:b/>
        </w:rPr>
        <w:t xml:space="preserve">also </w:t>
      </w:r>
      <w:r>
        <w:t>1L+2L, set to each other &amp; change places RH, set &amp; change back LH</w:t>
      </w:r>
    </w:p>
    <w:p w:rsidR="00B11EB3" w:rsidRDefault="00B11EB3" w:rsidP="00B11EB3">
      <w:pPr>
        <w:pStyle w:val="DanceBody"/>
      </w:pPr>
      <w:r>
        <w:t>25-32</w:t>
      </w:r>
      <w:r>
        <w:tab/>
        <w:t>1s+2s dance Poussette, 1s end BtoB in centre facing own sides for Double Triangles</w:t>
      </w:r>
    </w:p>
    <w:p w:rsidR="00B11EB3" w:rsidRDefault="00B11EB3" w:rsidP="00B11EB3">
      <w:pPr>
        <w:pStyle w:val="DanceBody"/>
      </w:pPr>
      <w:r>
        <w:t>33-40</w:t>
      </w:r>
      <w:r>
        <w:tab/>
        <w:t>1s dance Double Triangles &amp; end side by side facing out on Ladies side between 2L+3L</w:t>
      </w:r>
    </w:p>
    <w:p w:rsidR="00B11EB3" w:rsidRDefault="00B11EB3" w:rsidP="00B11EB3">
      <w:pPr>
        <w:pStyle w:val="DanceBody"/>
        <w:keepNext w:val="0"/>
      </w:pPr>
      <w:r>
        <w:t>41-48</w:t>
      </w:r>
      <w:r>
        <w:tab/>
        <w:t>1s lead out between 2L+3L, cast L up &amp; M down, meet in middle &amp; lead out between 2M+3M, 1s cast</w:t>
      </w:r>
      <w:r>
        <w:rPr>
          <w:b/>
        </w:rPr>
        <w:t xml:space="preserve"> </w:t>
      </w:r>
      <w:r w:rsidRPr="00BD473E">
        <w:rPr>
          <w:b/>
        </w:rPr>
        <w:t xml:space="preserve">as </w:t>
      </w:r>
      <w:r>
        <w:t>before &amp; end in 2</w:t>
      </w:r>
      <w:r w:rsidRPr="00972EEB">
        <w:t>nd</w:t>
      </w:r>
      <w:r>
        <w:t xml:space="preserve"> place own sides</w:t>
      </w:r>
    </w:p>
    <w:p w:rsidR="00B11EB3" w:rsidRDefault="00B11EB3" w:rsidP="00B11EB3"/>
    <w:p w:rsidR="00B11EB3" w:rsidRDefault="00B11EB3" w:rsidP="00B11EB3">
      <w:pPr>
        <w:pStyle w:val="Minicrib"/>
      </w:pPr>
      <w:r>
        <w:t>FERGUSON'S FANCY  (M-8x(S16+R16))  3C (4C set)</w:t>
      </w:r>
      <w:r>
        <w:tab/>
        <w:t>G Dale Birdsall  Cup of Kindness</w:t>
      </w:r>
    </w:p>
    <w:p w:rsidR="00B11EB3" w:rsidRDefault="00B11EB3" w:rsidP="00B11EB3">
      <w:pPr>
        <w:pStyle w:val="DanceBody"/>
        <w:rPr>
          <w:noProof/>
        </w:rPr>
      </w:pPr>
      <w:r>
        <w:rPr>
          <w:noProof/>
        </w:rPr>
        <w:t>Strathspey</w:t>
      </w:r>
    </w:p>
    <w:p w:rsidR="00B11EB3" w:rsidRDefault="00B11EB3" w:rsidP="00B11EB3">
      <w:pPr>
        <w:pStyle w:val="DanceBody"/>
        <w:rPr>
          <w:noProof/>
        </w:rPr>
      </w:pPr>
      <w:r>
        <w:rPr>
          <w:noProof/>
        </w:rPr>
        <w:t xml:space="preserve"> 1- 8</w:t>
      </w:r>
      <w:r>
        <w:rPr>
          <w:noProof/>
        </w:rPr>
        <w:tab/>
        <w:t>1s cross RH &amp; cast 1 place, 2s+1s+3s 1/2 turn &amp; twirl out to partners place</w:t>
      </w:r>
    </w:p>
    <w:p w:rsidR="00B11EB3" w:rsidRDefault="00B11EB3" w:rsidP="00B11EB3">
      <w:pPr>
        <w:pStyle w:val="DanceBody"/>
      </w:pPr>
      <w:r>
        <w:rPr>
          <w:noProof/>
        </w:rPr>
        <w:t xml:space="preserve"> 9-16</w:t>
      </w:r>
      <w:r>
        <w:rPr>
          <w:noProof/>
        </w:rPr>
        <w:tab/>
        <w:t>1s cross RH &amp; cast to right to 1L between 2s facing 1M between 3s, all 1/2 turn &amp; twirl with opposite person (still in lines across)</w:t>
      </w:r>
    </w:p>
    <w:p w:rsidR="00B11EB3" w:rsidRDefault="00B11EB3" w:rsidP="00B11EB3">
      <w:pPr>
        <w:pStyle w:val="DanceBody"/>
      </w:pPr>
      <w:r>
        <w:t>Reel</w:t>
      </w:r>
    </w:p>
    <w:p w:rsidR="00B11EB3" w:rsidRDefault="00B11EB3" w:rsidP="00B11EB3">
      <w:pPr>
        <w:pStyle w:val="DanceBody"/>
      </w:pPr>
      <w:r>
        <w:t>17-24</w:t>
      </w:r>
      <w:r>
        <w:tab/>
        <w:t>All clap &amp; 1s dance LH across on opposite sides (1M with 2M+3M, 1L with 2L+3L), 1s turn RH 1.1/2 times</w:t>
      </w:r>
      <w:r w:rsidRPr="00BA6B4D">
        <w:rPr>
          <w:b/>
        </w:rPr>
        <w:t xml:space="preserve"> while </w:t>
      </w:r>
      <w:r>
        <w:t>2s+3s dance anticlockwise 1/2 way</w:t>
      </w:r>
    </w:p>
    <w:p w:rsidR="00B11EB3" w:rsidRDefault="00B11EB3" w:rsidP="00B11EB3">
      <w:pPr>
        <w:pStyle w:val="DanceBody"/>
        <w:keepNext w:val="0"/>
      </w:pPr>
      <w:r>
        <w:t>25-32</w:t>
      </w:r>
      <w:r>
        <w:tab/>
        <w:t>1s dance LH across on own sides (1M with 2M+3M, 1L with 2L+3L), 1s turn RH to 2</w:t>
      </w:r>
      <w:r w:rsidRPr="00972EEB">
        <w:t>nd</w:t>
      </w:r>
      <w:r>
        <w:t xml:space="preserve"> place own sides</w:t>
      </w:r>
    </w:p>
    <w:p w:rsidR="00B11EB3" w:rsidRDefault="00B11EB3" w:rsidP="00B11EB3"/>
    <w:p w:rsidR="00B11EB3" w:rsidRDefault="00B11EB3" w:rsidP="00B11EB3">
      <w:pPr>
        <w:pStyle w:val="Minicrib"/>
      </w:pPr>
      <w:r>
        <w:t>FERGUSSON STRATHSPEY  (S8x32)  3C (4C set)</w:t>
      </w:r>
      <w:r>
        <w:tab/>
        <w:t>M Jordan  Belfast bk</w:t>
      </w:r>
    </w:p>
    <w:p w:rsidR="00B11EB3" w:rsidRDefault="00B11EB3" w:rsidP="00B11EB3">
      <w:pPr>
        <w:pStyle w:val="DanceBody"/>
      </w:pPr>
      <w:r>
        <w:t xml:space="preserve"> 1- 8</w:t>
      </w:r>
      <w:r>
        <w:tab/>
        <w:t>1s+2s dance 1/2 RH across &amp; LH back, 1s set advancing &amp; pass LSh</w:t>
      </w:r>
    </w:p>
    <w:p w:rsidR="00B11EB3" w:rsidRDefault="00B11EB3" w:rsidP="00B11EB3">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B11EB3" w:rsidRDefault="00B11EB3" w:rsidP="00B11EB3">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B11EB3" w:rsidRDefault="00B11EB3" w:rsidP="00B11EB3">
      <w:pPr>
        <w:pStyle w:val="DanceBody"/>
        <w:keepNext w:val="0"/>
      </w:pPr>
      <w:r>
        <w:t>25-32</w:t>
      </w:r>
      <w:r>
        <w:tab/>
        <w:t>1s petronella turn &amp; set, petronella turn &amp; 2s+1s+3s set</w:t>
      </w:r>
    </w:p>
    <w:p w:rsidR="00B11EB3" w:rsidRDefault="00B11EB3" w:rsidP="00B11EB3"/>
    <w:p w:rsidR="00B11EB3" w:rsidRDefault="00B11EB3" w:rsidP="00B11EB3">
      <w:pPr>
        <w:pStyle w:val="Minicrib"/>
      </w:pPr>
      <w:r>
        <w:t>FERLA MOR  (R8x32)  3C (4C set)</w:t>
      </w:r>
      <w:r>
        <w:tab/>
        <w:t>John Drewry  Deeside Bk 1</w:t>
      </w:r>
    </w:p>
    <w:p w:rsidR="00B11EB3" w:rsidRPr="00F503A0" w:rsidRDefault="00B11EB3" w:rsidP="00B11EB3">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B11EB3" w:rsidRPr="00F503A0" w:rsidRDefault="00B11EB3" w:rsidP="00B11EB3">
      <w:pPr>
        <w:pStyle w:val="DanceBody"/>
      </w:pPr>
      <w:r w:rsidRPr="00F503A0">
        <w:t xml:space="preserve"> 9-16</w:t>
      </w:r>
      <w:r w:rsidRPr="00F503A0">
        <w:tab/>
        <w:t>1s dance RSh Tandem diagonal reel of 3 with 1st corners end facing 3M</w:t>
      </w:r>
    </w:p>
    <w:p w:rsidR="00B11EB3" w:rsidRPr="00F503A0" w:rsidRDefault="00B11EB3" w:rsidP="00B11EB3">
      <w:pPr>
        <w:pStyle w:val="DanceBody"/>
      </w:pPr>
      <w:r w:rsidRPr="00F503A0">
        <w:t>17-24</w:t>
      </w:r>
      <w:r w:rsidRPr="00F503A0">
        <w:tab/>
        <w:t>Repeat with 2nd corners 1s end by turning LH bars 23-24 to face own 1st corners</w:t>
      </w:r>
    </w:p>
    <w:p w:rsidR="00B11EB3" w:rsidRPr="00F503A0" w:rsidRDefault="00B11EB3" w:rsidP="00B11EB3">
      <w:pPr>
        <w:pStyle w:val="DanceBody"/>
        <w:keepNext w:val="0"/>
      </w:pPr>
      <w:r w:rsidRPr="00F503A0">
        <w:t>25-32</w:t>
      </w:r>
      <w:r w:rsidRPr="00F503A0">
        <w:tab/>
        <w:t>1s turn 1st corners RH (corners dance 4 bars), pass RSh to turn 2nd corners RH &amp; cross RSh to place own side</w:t>
      </w:r>
    </w:p>
    <w:p w:rsidR="00B11EB3" w:rsidRDefault="00B11EB3" w:rsidP="00B11EB3"/>
    <w:p w:rsidR="00B11EB3" w:rsidRDefault="00B11EB3" w:rsidP="00B11EB3">
      <w:pPr>
        <w:pStyle w:val="Minicrib"/>
      </w:pPr>
      <w:r>
        <w:t>FERMAT'S BICYCLE  (S4x40)  4C set</w:t>
      </w:r>
      <w:r>
        <w:tab/>
        <w:t>Alice Silverberg &amp; Karl Rubin  http://math.uci.edu/~asilverb/scd/fahrrad.html</w:t>
      </w:r>
    </w:p>
    <w:p w:rsidR="00B11EB3" w:rsidRPr="001A6CB8" w:rsidRDefault="00B11EB3" w:rsidP="00B11EB3">
      <w:pPr>
        <w:pStyle w:val="DanceBody"/>
      </w:pPr>
      <w:r w:rsidRPr="001A6CB8">
        <w:t xml:space="preserve"> 1- 8</w:t>
      </w:r>
      <w:r w:rsidRPr="001A6CB8">
        <w:tab/>
        <w:t>1s &amp; 3s petronella into centre as 2s &amp; 4s step up, all set.  2s &amp; 4s petronella into centre as 1s &amp; 3s petronella onto opposite sides, all set</w:t>
      </w:r>
    </w:p>
    <w:p w:rsidR="00B11EB3" w:rsidRPr="001A6CB8" w:rsidRDefault="00B11EB3" w:rsidP="00B11EB3">
      <w:pPr>
        <w:pStyle w:val="DanceBody"/>
      </w:pPr>
      <w:r w:rsidRPr="001A6CB8">
        <w:t xml:space="preserve"> 9-16</w:t>
      </w:r>
      <w:r w:rsidRPr="001A6CB8">
        <w:tab/>
        <w:t>2s+4s dance full reel of 4 up/down centre</w:t>
      </w:r>
    </w:p>
    <w:p w:rsidR="00B11EB3" w:rsidRPr="001A6CB8" w:rsidRDefault="00B11EB3" w:rsidP="00B11EB3">
      <w:pPr>
        <w:pStyle w:val="DanceBody"/>
      </w:pPr>
      <w:r w:rsidRPr="001A6CB8">
        <w:t>17-24</w:t>
      </w:r>
      <w:r w:rsidRPr="001A6CB8">
        <w:tab/>
        <w:t>1s+2s also 3s+4s dance RH across once round, 2L leads top couples down Ladies' side as 4M leads bottom couples up Men's side</w:t>
      </w:r>
    </w:p>
    <w:p w:rsidR="00B11EB3" w:rsidRPr="001A6CB8" w:rsidRDefault="00B11EB3" w:rsidP="00B11EB3">
      <w:pPr>
        <w:pStyle w:val="DanceBody"/>
      </w:pPr>
      <w:r w:rsidRPr="001A6CB8">
        <w:t>25-32</w:t>
      </w:r>
      <w:r w:rsidRPr="001A6CB8">
        <w:tab/>
        <w:t>All Men (at top) also all Ladies circle 4H round once round to left then centre 4 dancers dance 1/2 R&amp;L</w:t>
      </w:r>
    </w:p>
    <w:p w:rsidR="00B11EB3" w:rsidRPr="001A6CB8" w:rsidRDefault="00B11EB3" w:rsidP="00B11EB3">
      <w:pPr>
        <w:pStyle w:val="DanceBody"/>
      </w:pPr>
      <w:r w:rsidRPr="001A6CB8">
        <w:t>33-36</w:t>
      </w:r>
      <w:r w:rsidRPr="001A6CB8">
        <w:tab/>
        <w:t>1M+4L also 3M+2L (all on Ladies' side) lead across between opposite couple, cross &amp; cast back to Ladies' side (opposite their ptnrs)</w:t>
      </w:r>
    </w:p>
    <w:p w:rsidR="00B11EB3" w:rsidRPr="001A6CB8" w:rsidRDefault="00B11EB3" w:rsidP="00B11EB3">
      <w:pPr>
        <w:pStyle w:val="DanceBody"/>
        <w:keepNext w:val="0"/>
      </w:pPr>
      <w:r w:rsidRPr="001A6CB8">
        <w:t>37-40</w:t>
      </w:r>
      <w:r w:rsidRPr="001A6CB8">
        <w:tab/>
        <w:t>1s &amp; 3s (in 2nd &amp; 4th places) dance 1/2 Figs of 8 round couples above them to end 4 1 2 3</w:t>
      </w:r>
    </w:p>
    <w:p w:rsidR="00B11EB3" w:rsidRDefault="00B11EB3" w:rsidP="00B11EB3"/>
    <w:p w:rsidR="00B11EB3" w:rsidRDefault="00B11EB3" w:rsidP="00B11EB3">
      <w:pPr>
        <w:pStyle w:val="Minicrib"/>
      </w:pPr>
      <w:r>
        <w:t>FERRY BOATS ON THE MERSEY  (R3x40)  3C set</w:t>
      </w:r>
      <w:r>
        <w:tab/>
        <w:t>Douglas J Dean  Rodney Rooms Bk 2</w:t>
      </w:r>
    </w:p>
    <w:p w:rsidR="00B11EB3" w:rsidRDefault="00B11EB3" w:rsidP="00B11EB3">
      <w:pPr>
        <w:pStyle w:val="DanceBody"/>
      </w:pPr>
      <w:r>
        <w:t xml:space="preserve"> 1- 8</w:t>
      </w:r>
      <w:r>
        <w:tab/>
        <w:t>1s cross RH, cast to bottom, all set &amp; cross RH</w:t>
      </w:r>
    </w:p>
    <w:p w:rsidR="00B11EB3" w:rsidRDefault="00B11EB3" w:rsidP="00B11EB3">
      <w:pPr>
        <w:pStyle w:val="DanceBody"/>
      </w:pPr>
      <w:r>
        <w:t xml:space="preserve"> 9-16</w:t>
      </w:r>
      <w:r>
        <w:tab/>
        <w:t>All chase 1/2 way, 1s+2s continue chase</w:t>
      </w:r>
      <w:r w:rsidRPr="00BA6B4D">
        <w:rPr>
          <w:b/>
        </w:rPr>
        <w:t xml:space="preserve"> while </w:t>
      </w:r>
      <w:r>
        <w:t>3s stand &amp; end with 1M &amp; 2M followed by partner dance up/down middle, 2M+1M pass RSh &amp; 1/2 turn other Lady RH into a line of 4 up/down middle</w:t>
      </w:r>
    </w:p>
    <w:p w:rsidR="00B11EB3" w:rsidRDefault="00B11EB3" w:rsidP="00B11EB3">
      <w:pPr>
        <w:pStyle w:val="DanceBody"/>
      </w:pPr>
      <w:r>
        <w:t>17-24</w:t>
      </w:r>
      <w:r>
        <w:tab/>
        <w:t>1s+2s dance reel of 4</w:t>
      </w:r>
    </w:p>
    <w:p w:rsidR="00B11EB3" w:rsidRDefault="00B11EB3" w:rsidP="00B11EB3">
      <w:pPr>
        <w:pStyle w:val="DanceBody"/>
      </w:pPr>
      <w:r>
        <w:t>25-32</w:t>
      </w:r>
      <w:r>
        <w:tab/>
        <w:t>2M &amp; 1M change places with other Lady, Men change pl LH to meet own partner &amp; turn RH (4 bars) to sides.  (2)3 1</w:t>
      </w:r>
    </w:p>
    <w:p w:rsidR="00B11EB3" w:rsidRDefault="00B11EB3" w:rsidP="00B11EB3">
      <w:pPr>
        <w:pStyle w:val="DanceBody"/>
        <w:keepNext w:val="0"/>
      </w:pPr>
      <w:r>
        <w:t>33-40</w:t>
      </w:r>
      <w:r>
        <w:tab/>
        <w:t>2s cross down to dance reels of 3 on own sides to end 2 3 1</w:t>
      </w:r>
    </w:p>
    <w:p w:rsidR="00B11EB3" w:rsidRDefault="00B11EB3" w:rsidP="00B11EB3"/>
    <w:p w:rsidR="00B11EB3" w:rsidRDefault="00B11EB3" w:rsidP="00B11EB3">
      <w:pPr>
        <w:pStyle w:val="Minicrib"/>
      </w:pPr>
      <w:r>
        <w:t>THE FERRY LOUPER  (J8x32)  3C (4C set)</w:t>
      </w:r>
      <w:r>
        <w:tab/>
        <w:t>Roy Goldring  24 G &amp; S dances</w:t>
      </w:r>
    </w:p>
    <w:p w:rsidR="00B11EB3" w:rsidRDefault="00B11EB3" w:rsidP="00B11EB3">
      <w:pPr>
        <w:pStyle w:val="DanceBody"/>
      </w:pPr>
      <w:r>
        <w:t xml:space="preserve"> 1- 8</w:t>
      </w:r>
      <w:r>
        <w:tab/>
        <w:t>1s+2s+3s chase clockwise to places</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 cast below 3s, dance up to top &amp; cast to 2</w:t>
      </w:r>
      <w:r w:rsidRPr="00972EEB">
        <w:t>nd</w:t>
      </w:r>
      <w:r>
        <w:t xml:space="preserve"> place</w:t>
      </w:r>
    </w:p>
    <w:p w:rsidR="00B11EB3" w:rsidRDefault="00B11EB3" w:rsidP="00B11EB3">
      <w:pPr>
        <w:pStyle w:val="DanceBody"/>
        <w:keepNext w:val="0"/>
      </w:pPr>
      <w:r>
        <w:t>25-32</w:t>
      </w:r>
      <w:r>
        <w:tab/>
        <w:t>2s+1s+3s Adv+Ret &amp; turn partner RH</w:t>
      </w:r>
    </w:p>
    <w:p w:rsidR="00B11EB3" w:rsidRDefault="00B11EB3" w:rsidP="00B11EB3"/>
    <w:p w:rsidR="00B11EB3" w:rsidRDefault="00B11EB3" w:rsidP="00B11EB3">
      <w:pPr>
        <w:pStyle w:val="Minicrib"/>
      </w:pPr>
      <w:r>
        <w:t>THE FERRYBOAT  (R32)  Circle Dance</w:t>
      </w:r>
      <w:r>
        <w:tab/>
        <w:t>Carolyn Hunt  Let's All Dance</w:t>
      </w:r>
    </w:p>
    <w:p w:rsidR="00B11EB3" w:rsidRDefault="00B11EB3" w:rsidP="00B11EB3">
      <w:pPr>
        <w:pStyle w:val="DanceBody"/>
      </w:pPr>
      <w:r>
        <w:t xml:space="preserve"> Circle Dance - Ladies on Men's right</w:t>
      </w:r>
    </w:p>
    <w:p w:rsidR="00B11EB3" w:rsidRDefault="00B11EB3" w:rsidP="00B11EB3">
      <w:pPr>
        <w:pStyle w:val="DanceBody"/>
      </w:pPr>
      <w:r>
        <w:t xml:space="preserve"> 1- 8</w:t>
      </w:r>
      <w:r>
        <w:tab/>
        <w:t>All Men Adv+Ret &amp; all circle left</w:t>
      </w:r>
    </w:p>
    <w:p w:rsidR="00B11EB3" w:rsidRDefault="00B11EB3" w:rsidP="00B11EB3">
      <w:pPr>
        <w:pStyle w:val="DanceBody"/>
      </w:pPr>
      <w:r>
        <w:t xml:space="preserve"> 9-16</w:t>
      </w:r>
      <w:r>
        <w:tab/>
        <w:t>All Ladies Adv+Ret &amp; all circle right</w:t>
      </w:r>
    </w:p>
    <w:p w:rsidR="00B11EB3" w:rsidRDefault="00B11EB3" w:rsidP="00B11EB3">
      <w:pPr>
        <w:pStyle w:val="DanceBody"/>
      </w:pPr>
      <w:r>
        <w:t>17-24</w:t>
      </w:r>
      <w:r>
        <w:tab/>
        <w:t>All dance Grand Chain (pass partner RH to start) &amp; face 5</w:t>
      </w:r>
      <w:r w:rsidRPr="00972EEB">
        <w:t>th</w:t>
      </w:r>
      <w:r>
        <w:t xml:space="preserve"> person (new partner) joining both hands</w:t>
      </w:r>
    </w:p>
    <w:p w:rsidR="00B11EB3" w:rsidRDefault="00B11EB3" w:rsidP="00B11EB3">
      <w:pPr>
        <w:pStyle w:val="DanceBody"/>
        <w:keepNext w:val="0"/>
      </w:pPr>
      <w:r>
        <w:t>25-32</w:t>
      </w:r>
      <w:r>
        <w:tab/>
        <w:t>All Slip-Step into centre (2 bars) &amp; back, all turn new partners RH</w:t>
      </w:r>
    </w:p>
    <w:p w:rsidR="00B11EB3" w:rsidRDefault="00B11EB3" w:rsidP="00B11EB3"/>
    <w:p w:rsidR="00B11EB3" w:rsidRDefault="00B11EB3" w:rsidP="00B11EB3">
      <w:pPr>
        <w:pStyle w:val="Minicrib"/>
      </w:pPr>
      <w:r>
        <w:t>FESHIEBRIDGE  (S8x32)  2C (4C set)</w:t>
      </w:r>
      <w:r>
        <w:tab/>
        <w:t>G Morris  Morison's Bush Coll</w:t>
      </w:r>
    </w:p>
    <w:p w:rsidR="00B11EB3" w:rsidRDefault="00B11EB3" w:rsidP="00B11EB3">
      <w:pPr>
        <w:pStyle w:val="DanceBody"/>
      </w:pPr>
      <w:r>
        <w:t xml:space="preserve"> 1- 8</w:t>
      </w:r>
      <w:r>
        <w:tab/>
        <w:t>1s turn RH 1.1/2 times, 1s+2s dance 1/2 R&amp;L</w:t>
      </w:r>
    </w:p>
    <w:p w:rsidR="00B11EB3" w:rsidRDefault="00B11EB3" w:rsidP="00B11EB3">
      <w:pPr>
        <w:pStyle w:val="DanceBody"/>
      </w:pPr>
      <w:r>
        <w:t xml:space="preserve"> 9-16</w:t>
      </w:r>
      <w:r>
        <w:tab/>
        <w:t>1s followed by 2s lead down middle, 2s lead back to top to end in line across with Men BtoB facing partner</w:t>
      </w:r>
    </w:p>
    <w:p w:rsidR="00B11EB3" w:rsidRDefault="00B11EB3" w:rsidP="00B11EB3">
      <w:pPr>
        <w:pStyle w:val="DanceBody"/>
      </w:pPr>
      <w:r>
        <w:t>17-24</w:t>
      </w:r>
      <w:r>
        <w:tab/>
        <w:t>1s &amp; 2s set to partner, turn RH &amp; Men pass RSh to face other partner, set &amp; turn 1s end in orig places &amp; 2s in 2</w:t>
      </w:r>
      <w:r w:rsidRPr="00972EEB">
        <w:t>nd</w:t>
      </w:r>
      <w:r>
        <w:t xml:space="preserve"> place opp sides</w:t>
      </w:r>
    </w:p>
    <w:p w:rsidR="00B11EB3" w:rsidRDefault="00B11EB3" w:rsidP="00B11EB3">
      <w:pPr>
        <w:pStyle w:val="DanceBody"/>
        <w:keepNext w:val="0"/>
      </w:pPr>
      <w:r>
        <w:t>25-32</w:t>
      </w:r>
      <w:r>
        <w:tab/>
        <w:t>1M+2M change places RH, 1L+2L change places RH, 1s dance 1/2 Fig of 8 round 2s</w:t>
      </w:r>
    </w:p>
    <w:p w:rsidR="00B11EB3" w:rsidRDefault="00B11EB3" w:rsidP="00B11EB3"/>
    <w:p w:rsidR="00B11EB3" w:rsidRDefault="00B11EB3" w:rsidP="00B11EB3">
      <w:pPr>
        <w:pStyle w:val="Minicrib"/>
      </w:pPr>
      <w:r>
        <w:t>FESTIVAL FLING  (R8x32)  3C (4C Set)</w:t>
      </w:r>
      <w:r>
        <w:tab/>
        <w:t>Lily Davidson  RSCDS Bk 44</w:t>
      </w:r>
    </w:p>
    <w:p w:rsidR="00B11EB3" w:rsidRDefault="00B11EB3" w:rsidP="00B11EB3">
      <w:pPr>
        <w:pStyle w:val="DanceBody"/>
      </w:pPr>
      <w:r>
        <w:t xml:space="preserve"> 1- 8</w:t>
      </w:r>
      <w:r>
        <w:tab/>
        <w:t>1s set, cross RH, cast 2 places &amp; dance up to face 1</w:t>
      </w:r>
      <w:r w:rsidRPr="00972EEB">
        <w:t>st</w:t>
      </w:r>
      <w:r>
        <w:t xml:space="preserve"> corners</w:t>
      </w:r>
    </w:p>
    <w:p w:rsidR="00B11EB3" w:rsidRDefault="00B11EB3" w:rsidP="00B11EB3">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B11EB3" w:rsidRDefault="00B11EB3" w:rsidP="00B11EB3">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B11EB3" w:rsidRDefault="00B11EB3" w:rsidP="00B11EB3">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rPr>
        <w:t xml:space="preserve"> </w:t>
      </w:r>
      <w:r>
        <w:rPr>
          <w:b/>
        </w:rPr>
        <w:t xml:space="preserve">as </w:t>
      </w:r>
      <w:r>
        <w:t>for double triangles</w:t>
      </w:r>
    </w:p>
    <w:p w:rsidR="00B11EB3" w:rsidRDefault="00B11EB3" w:rsidP="00B11EB3">
      <w:pPr>
        <w:pStyle w:val="DanceBody"/>
      </w:pPr>
      <w:r>
        <w:t>21-24</w:t>
      </w:r>
      <w:r>
        <w:tab/>
        <w:t>All set as in double triangles, corner persons chase 1 place clockwise</w:t>
      </w:r>
      <w:r w:rsidRPr="00BA6B4D">
        <w:rPr>
          <w:b/>
        </w:rPr>
        <w:t xml:space="preserve"> while </w:t>
      </w:r>
      <w:r>
        <w:t>1s PdB round each other to face down (Man with partner on left)</w:t>
      </w:r>
    </w:p>
    <w:p w:rsidR="00B11EB3" w:rsidRDefault="00B11EB3" w:rsidP="00B11EB3">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B11EB3" w:rsidRDefault="00B11EB3" w:rsidP="00B11EB3"/>
    <w:p w:rsidR="00B11EB3" w:rsidRDefault="00B11EB3" w:rsidP="00B11EB3">
      <w:pPr>
        <w:pStyle w:val="Minicrib"/>
      </w:pPr>
      <w:r>
        <w:t>FESTIVAL FUN  (J4x32)  4C Set</w:t>
      </w:r>
      <w:r>
        <w:tab/>
        <w:t>Pat Harland  ASCDS Ruby Bk</w:t>
      </w:r>
    </w:p>
    <w:p w:rsidR="00B11EB3" w:rsidRDefault="00B11EB3" w:rsidP="00B11EB3">
      <w:pPr>
        <w:pStyle w:val="DanceBody"/>
      </w:pPr>
      <w:r>
        <w:t xml:space="preserve"> 1- 8</w:t>
      </w:r>
      <w:r>
        <w:tab/>
        <w:t>1s dance RH across with 2M (Lady leading); 1s dance LH across with 2L (2s finish in 1st place)</w:t>
      </w:r>
    </w:p>
    <w:p w:rsidR="00B11EB3" w:rsidRDefault="00B11EB3" w:rsidP="00B11EB3">
      <w:pPr>
        <w:pStyle w:val="DanceBody"/>
      </w:pPr>
      <w:r>
        <w:t xml:space="preserve"> 9-16</w:t>
      </w:r>
      <w:r>
        <w:tab/>
        <w:t>1s in Tandem (Lady leading) dance RSh reel of 3 with 3s (1s give RSh to 3M) to finish in 3rd place on own side, 3s finish in 2nd place 2 3 1 4</w:t>
      </w:r>
    </w:p>
    <w:p w:rsidR="00B11EB3" w:rsidRDefault="00B11EB3" w:rsidP="00B11EB3">
      <w:pPr>
        <w:pStyle w:val="DanceBody"/>
      </w:pPr>
      <w:r>
        <w:t>17-24</w:t>
      </w:r>
      <w:r>
        <w:tab/>
        <w:t>1s+4s dance Set &amp; Rotate.  2 3 4 1</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FESTIVAL FUN  (J4x32)  4C Set</w:t>
      </w:r>
      <w:r>
        <w:tab/>
        <w:t>Pat Harland  ASCDS Ruby Bk</w:t>
      </w:r>
    </w:p>
    <w:p w:rsidR="00B11EB3" w:rsidRDefault="00B11EB3" w:rsidP="00B11EB3">
      <w:pPr>
        <w:pStyle w:val="DanceBody"/>
      </w:pPr>
      <w:r>
        <w:t xml:space="preserve"> 1- 8</w:t>
      </w:r>
      <w:r>
        <w:tab/>
        <w:t>1s dance RH across with 2M (Lady leading); 1s dance LH across with 2L (2s finish in 1st place)</w:t>
      </w:r>
    </w:p>
    <w:p w:rsidR="00B11EB3" w:rsidRDefault="00B11EB3" w:rsidP="00B11EB3">
      <w:pPr>
        <w:pStyle w:val="DanceBody"/>
      </w:pPr>
      <w:r>
        <w:t xml:space="preserve"> 9-16</w:t>
      </w:r>
      <w:r>
        <w:tab/>
        <w:t>1s in Tandem (Lady leading) dance RSh reel of 3 with 3s (1s give RSh to 3M) to finish in 3rd place on own side, 3s finish in 2nd place 2 3 1 4</w:t>
      </w:r>
    </w:p>
    <w:p w:rsidR="00B11EB3" w:rsidRDefault="00B11EB3" w:rsidP="00B11EB3">
      <w:pPr>
        <w:pStyle w:val="DanceBody"/>
      </w:pPr>
      <w:r>
        <w:t>17-24</w:t>
      </w:r>
      <w:r>
        <w:tab/>
        <w:t>1s+4s dance Set &amp; Rotate.  2 3 4 1</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FESTIVAL INTERCELTIQUE  (R40)  Round the Room</w:t>
      </w:r>
      <w:r>
        <w:tab/>
        <w:t>Ian Brockbank  RSCDS Four Dances 2008</w:t>
      </w:r>
    </w:p>
    <w:p w:rsidR="00B11EB3" w:rsidRDefault="00B11EB3" w:rsidP="00B11EB3">
      <w:pPr>
        <w:pStyle w:val="DanceBody"/>
      </w:pPr>
      <w:r>
        <w:t>Circle around the room with partner on Man's right</w:t>
      </w:r>
    </w:p>
    <w:p w:rsidR="00B11EB3" w:rsidRPr="00FE7E35" w:rsidRDefault="00B11EB3" w:rsidP="00B11EB3">
      <w:pPr>
        <w:pStyle w:val="DanceBody"/>
      </w:pPr>
      <w:r w:rsidRPr="00FE7E35">
        <w:t xml:space="preserve"> 1- 8</w:t>
      </w:r>
      <w:r w:rsidRPr="00FE7E35">
        <w:tab/>
        <w:t>All circle left &amp; back</w:t>
      </w:r>
    </w:p>
    <w:p w:rsidR="00B11EB3" w:rsidRPr="00FE7E35" w:rsidRDefault="00B11EB3" w:rsidP="00B11EB3">
      <w:pPr>
        <w:pStyle w:val="DanceBody"/>
      </w:pPr>
      <w:r w:rsidRPr="00FE7E35">
        <w:t xml:space="preserve"> 9-16</w:t>
      </w:r>
      <w:r w:rsidRPr="00FE7E35">
        <w:tab/>
        <w:t>All couples with nearer hands raised</w:t>
      </w:r>
      <w:r w:rsidRPr="00BA6B4D">
        <w:rPr>
          <w:b/>
        </w:rPr>
        <w:t xml:space="preserve"> </w:t>
      </w:r>
      <w:r>
        <w:rPr>
          <w:b/>
        </w:rPr>
        <w:t xml:space="preserve">as </w:t>
      </w:r>
      <w:r w:rsidRPr="00FE7E35">
        <w:t>Ladies dance in front &amp; round partner (Men stand still), Men dance in front &amp; round partner</w:t>
      </w:r>
    </w:p>
    <w:p w:rsidR="00B11EB3" w:rsidRPr="00FE7E35" w:rsidRDefault="00B11EB3" w:rsidP="00B11EB3">
      <w:pPr>
        <w:pStyle w:val="DanceBody"/>
      </w:pPr>
      <w:r w:rsidRPr="00FE7E35">
        <w:t>17-24</w:t>
      </w:r>
      <w:r w:rsidRPr="00FE7E35">
        <w:tab/>
        <w:t>All in circle Adv+Ret twice</w:t>
      </w:r>
    </w:p>
    <w:p w:rsidR="00B11EB3" w:rsidRPr="00FE7E35" w:rsidRDefault="00B11EB3" w:rsidP="00B11EB3">
      <w:pPr>
        <w:pStyle w:val="DanceBody"/>
      </w:pPr>
      <w:r w:rsidRPr="00FE7E35">
        <w:t>25-32</w:t>
      </w:r>
      <w:r w:rsidRPr="00FE7E35">
        <w:tab/>
        <w:t>All turn partner RH, Men turn Lady on left LH into prom hold</w:t>
      </w:r>
    </w:p>
    <w:p w:rsidR="00B11EB3" w:rsidRDefault="00B11EB3" w:rsidP="00B11EB3">
      <w:pPr>
        <w:pStyle w:val="DanceBody"/>
      </w:pPr>
      <w:r w:rsidRPr="00FE7E35">
        <w:t>33-40</w:t>
      </w:r>
      <w:r w:rsidRPr="00FE7E35">
        <w:tab/>
        <w:t>All with new partners promenade round to reform circle with new partners</w:t>
      </w:r>
    </w:p>
    <w:p w:rsidR="00B11EB3" w:rsidRDefault="00B11EB3" w:rsidP="00B11EB3">
      <w:pPr>
        <w:pStyle w:val="DanceBody"/>
        <w:keepNext w:val="0"/>
        <w:rPr>
          <w:i/>
        </w:rPr>
      </w:pPr>
      <w:r w:rsidRPr="00CD0D51">
        <w:rPr>
          <w:i/>
        </w:rPr>
        <w:t xml:space="preserve">Note: </w:t>
      </w:r>
      <w:r>
        <w:rPr>
          <w:i/>
        </w:rPr>
        <w:t xml:space="preserve">Dance </w:t>
      </w:r>
      <w:r w:rsidRPr="00CD0D51">
        <w:rPr>
          <w:i/>
        </w:rPr>
        <w:t>was originally written for square(-ish) sets of 4, 5 or more couples around the room, with dancers changing sets during the final promenade.</w:t>
      </w:r>
    </w:p>
    <w:p w:rsidR="00B11EB3" w:rsidRDefault="00B11EB3" w:rsidP="00B11EB3"/>
    <w:p w:rsidR="00B11EB3" w:rsidRDefault="00B11EB3" w:rsidP="00B11EB3">
      <w:pPr>
        <w:pStyle w:val="Minicrib"/>
      </w:pPr>
      <w:r>
        <w:t>THE FESTIVAL MAN  (J8x32)  3C (4C set)</w:t>
      </w:r>
      <w:r>
        <w:tab/>
        <w:t>S Trafford  RSCDS Book 48</w:t>
      </w:r>
    </w:p>
    <w:p w:rsidR="00B11EB3" w:rsidRDefault="00B11EB3" w:rsidP="00B11EB3">
      <w:pPr>
        <w:pStyle w:val="DanceBody"/>
      </w:pPr>
      <w:r>
        <w:t xml:space="preserve"> 1- 8</w:t>
      </w:r>
      <w:r>
        <w:tab/>
        <w:t>1s set, cross down RH to 2nd place opposite sides, set, turn LH 3/4 to finish 1L between 2s, 1M between 3s, facing opposite sides</w:t>
      </w:r>
    </w:p>
    <w:p w:rsidR="00B11EB3" w:rsidRDefault="00B11EB3" w:rsidP="00B11EB3">
      <w:pPr>
        <w:pStyle w:val="DanceBody"/>
      </w:pPr>
      <w:r>
        <w:t xml:space="preserve"> 9-16</w:t>
      </w:r>
      <w:r>
        <w:tab/>
        <w:t>1L+2s, 1M+3s dance 1/2 LSh reels of 3 across.  Bar12 1s pass by Left to continue reels with other couples.  1s finish in middle 1L facing up, 1M facing down</w:t>
      </w:r>
    </w:p>
    <w:p w:rsidR="00B11EB3" w:rsidRPr="00F854C9" w:rsidRDefault="00B11EB3" w:rsidP="00B11EB3">
      <w:pPr>
        <w:pStyle w:val="DanceBody"/>
      </w:pPr>
      <w:r>
        <w:t>17-20</w:t>
      </w:r>
      <w:r>
        <w:tab/>
        <w:t xml:space="preserve">1L+2L+3L </w:t>
      </w:r>
      <w:r>
        <w:rPr>
          <w:b/>
        </w:rPr>
        <w:t>also</w:t>
      </w:r>
      <w:r>
        <w:t xml:space="preserve"> 1M+2M+3M dance RH across on own sides</w:t>
      </w:r>
    </w:p>
    <w:p w:rsidR="00B11EB3" w:rsidRDefault="00B11EB3" w:rsidP="00B11EB3">
      <w:pPr>
        <w:pStyle w:val="DanceBody"/>
      </w:pPr>
      <w:r>
        <w:t>21-24</w:t>
      </w:r>
      <w:r>
        <w:tab/>
        <w:t xml:space="preserve">1s dance out of end (1L up, 1M down) and cast to Right into 2nd place own sides </w:t>
      </w:r>
      <w:r>
        <w:rPr>
          <w:b/>
        </w:rPr>
        <w:t>while</w:t>
      </w:r>
      <w:r>
        <w:t xml:space="preserve"> 2M+3M also 2L+3L set and change place RH on sides</w:t>
      </w:r>
    </w:p>
    <w:p w:rsidR="00B11EB3" w:rsidRDefault="00B11EB3" w:rsidP="00B11EB3">
      <w:pPr>
        <w:pStyle w:val="DanceBody"/>
      </w:pPr>
      <w:r>
        <w:t>25-32</w:t>
      </w:r>
      <w:r>
        <w:tab/>
        <w:t>3s+1s+2s Set &amp; Rotate for 3 couples</w:t>
      </w:r>
    </w:p>
    <w:p w:rsidR="00B11EB3" w:rsidRDefault="00B11EB3" w:rsidP="00B11EB3">
      <w:pPr>
        <w:pStyle w:val="DanceBody"/>
        <w:keepNext w:val="0"/>
      </w:pPr>
      <w:r>
        <w:tab/>
      </w:r>
      <w:r w:rsidRPr="00D02168">
        <w:t xml:space="preserve">` </w:t>
      </w:r>
      <w:r>
        <w:t>Set &amp; rotate singly &amp; chase 1 place clockwise, all change places RH with opposite person &amp; chase clockwise to own sides.</w:t>
      </w:r>
    </w:p>
    <w:p w:rsidR="00B11EB3" w:rsidRDefault="00B11EB3" w:rsidP="00B11EB3"/>
    <w:p w:rsidR="00B11EB3" w:rsidRDefault="00B11EB3" w:rsidP="00B11EB3">
      <w:pPr>
        <w:pStyle w:val="Minicrib"/>
      </w:pPr>
      <w:r>
        <w:t>THE FETE  (S8x32)  3C (4C set)</w:t>
      </w:r>
      <w:r>
        <w:tab/>
        <w:t>RSCDS Bk 25</w:t>
      </w:r>
    </w:p>
    <w:p w:rsidR="00B11EB3" w:rsidRDefault="00B11EB3" w:rsidP="00B11EB3">
      <w:pPr>
        <w:pStyle w:val="DanceBody"/>
      </w:pPr>
      <w:r>
        <w:t xml:space="preserve"> 1- 8</w:t>
      </w:r>
      <w:r>
        <w:tab/>
        <w:t>1s+2s set, dance 1/2 R&amp;L, set &amp; dance 1/2 R&amp;L</w:t>
      </w:r>
    </w:p>
    <w:p w:rsidR="00B11EB3" w:rsidRDefault="00B11EB3" w:rsidP="00B11EB3">
      <w:pPr>
        <w:pStyle w:val="DanceBody"/>
      </w:pPr>
      <w:r>
        <w:t xml:space="preserve"> 9-16</w:t>
      </w:r>
      <w:r>
        <w:tab/>
        <w:t>1s dance down the middle &amp; back to 2</w:t>
      </w:r>
      <w:r w:rsidRPr="00972EEB">
        <w:t>nd</w:t>
      </w:r>
      <w:r>
        <w:t xml:space="preserve"> place own sides</w:t>
      </w:r>
    </w:p>
    <w:p w:rsidR="00B11EB3" w:rsidRDefault="00B11EB3" w:rsidP="00B11EB3">
      <w:pPr>
        <w:pStyle w:val="DanceBody"/>
      </w:pPr>
      <w:r>
        <w:t>17-24</w:t>
      </w:r>
      <w:r>
        <w:tab/>
        <w:t>1s+3L circle 3H round to left, 1s+3M circle 3H round to left</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FIDDLE FADDLE  (S8x32)  3C (4C set)</w:t>
      </w:r>
      <w:r>
        <w:tab/>
        <w:t>Johnson  RSCDS Bk 12</w:t>
      </w:r>
    </w:p>
    <w:p w:rsidR="00B11EB3" w:rsidRDefault="00B11EB3" w:rsidP="00B11EB3">
      <w:pPr>
        <w:pStyle w:val="DanceBody"/>
      </w:pPr>
      <w:r>
        <w:t xml:space="preserve"> 1- 8</w:t>
      </w:r>
      <w:r>
        <w:tab/>
        <w:t xml:space="preserve">1s set &amp; cast 1 place, set &amp; 1L casts </w:t>
      </w:r>
      <w:r w:rsidRPr="002C3E88">
        <w:t>up 1 place</w:t>
      </w:r>
      <w:r w:rsidRPr="00BA6B4D">
        <w:rPr>
          <w:b/>
        </w:rPr>
        <w:t xml:space="preserve"> while </w:t>
      </w:r>
      <w:r>
        <w:t>1M casts down 1 place</w:t>
      </w:r>
    </w:p>
    <w:p w:rsidR="00B11EB3" w:rsidRDefault="00B11EB3" w:rsidP="00B11EB3">
      <w:pPr>
        <w:pStyle w:val="DanceBody"/>
      </w:pPr>
      <w:r>
        <w:t xml:space="preserve"> 9-16</w:t>
      </w:r>
      <w:r>
        <w:tab/>
        <w:t>2M dances diagonal reel of 3 with 1L+3M (passing 1L RSh to start)</w:t>
      </w:r>
      <w:r w:rsidRPr="00BA6B4D">
        <w:rPr>
          <w:b/>
        </w:rPr>
        <w:t xml:space="preserve"> while </w:t>
      </w:r>
      <w:r>
        <w:t>3L dances a reel with 1M+2L (passing 1M RSh to start)</w:t>
      </w:r>
    </w:p>
    <w:p w:rsidR="00B11EB3" w:rsidRDefault="00B11EB3" w:rsidP="00B11EB3">
      <w:pPr>
        <w:pStyle w:val="DanceBody"/>
      </w:pPr>
      <w:r>
        <w:t>17-24</w:t>
      </w:r>
      <w:r>
        <w:tab/>
        <w:t>1s dance RSh reels of 3 on own sides to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B11EB3" w:rsidRDefault="00B11EB3" w:rsidP="00B11EB3"/>
    <w:p w:rsidR="00B11EB3" w:rsidRDefault="00B11EB3" w:rsidP="00B11EB3">
      <w:pPr>
        <w:pStyle w:val="Minicrib"/>
      </w:pPr>
      <w:r>
        <w:t>THE FIDDLE SOUND  (S8x32)  3C (4C set)</w:t>
      </w:r>
      <w:r>
        <w:tab/>
        <w:t>B McMurtry  Devil's Quandary</w:t>
      </w:r>
    </w:p>
    <w:p w:rsidR="00B11EB3" w:rsidRDefault="00B11EB3" w:rsidP="00B11EB3">
      <w:pPr>
        <w:pStyle w:val="DanceBody"/>
      </w:pPr>
      <w:r>
        <w:t xml:space="preserve"> 1- 8</w:t>
      </w:r>
      <w:r>
        <w:tab/>
        <w:t>1s set &amp; turn 2H, 1s+2s+3s set &amp; turn 2H</w:t>
      </w:r>
    </w:p>
    <w:p w:rsidR="00B11EB3" w:rsidRDefault="00B11EB3" w:rsidP="00B11EB3">
      <w:pPr>
        <w:pStyle w:val="DanceBody"/>
      </w:pPr>
      <w:r>
        <w:t xml:space="preserve"> 9-16</w:t>
      </w:r>
      <w:r>
        <w:tab/>
        <w:t>1s+2s+3s circle 6H round to left to places, 1s set &amp; cast to face 1</w:t>
      </w:r>
      <w:r w:rsidRPr="00972EEB">
        <w:t>st</w:t>
      </w:r>
      <w:r>
        <w:t xml:space="preserve"> corners</w:t>
      </w:r>
    </w:p>
    <w:p w:rsidR="00B11EB3" w:rsidRDefault="00B11EB3" w:rsidP="00B11EB3">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B11EB3" w:rsidRDefault="00B11EB3" w:rsidP="00B11EB3">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rPr>
        <w:t xml:space="preserve"> while </w:t>
      </w:r>
      <w:r>
        <w:t>2s &amp; 3s dance normal reels of 3 on sides</w:t>
      </w:r>
    </w:p>
    <w:p w:rsidR="00B11EB3" w:rsidRDefault="00B11EB3" w:rsidP="00B11EB3"/>
    <w:p w:rsidR="00B11EB3" w:rsidRDefault="00B11EB3" w:rsidP="00B11EB3">
      <w:pPr>
        <w:pStyle w:val="Minicrib"/>
      </w:pPr>
      <w:r>
        <w:t>THE FIDDLEHEAD  (S8x32)  2C (4C set)</w:t>
      </w:r>
      <w:r>
        <w:tab/>
        <w:t>Tom Winter  Dunsmuir Dances</w:t>
      </w:r>
    </w:p>
    <w:p w:rsidR="00B11EB3" w:rsidRDefault="00B11EB3" w:rsidP="00B11EB3">
      <w:pPr>
        <w:pStyle w:val="DanceBody"/>
      </w:pPr>
      <w:r>
        <w:t xml:space="preserve"> 1- 8</w:t>
      </w:r>
      <w:r>
        <w:tab/>
        <w:t>1s set, cross RH, 1s+2s set 1M casts down 1 place</w:t>
      </w:r>
      <w:r w:rsidRPr="00BA6B4D">
        <w:rPr>
          <w:b/>
        </w:rPr>
        <w:t xml:space="preserve"> </w:t>
      </w:r>
      <w:r>
        <w:rPr>
          <w:b/>
        </w:rPr>
        <w:t xml:space="preserve">as </w:t>
      </w:r>
      <w:r>
        <w:t>2M casts up</w:t>
      </w:r>
      <w:r w:rsidRPr="00BA6B4D">
        <w:rPr>
          <w:b/>
        </w:rPr>
        <w:t xml:space="preserve"> while </w:t>
      </w:r>
      <w:r>
        <w:t>1L+2L turn LH to face partner in diagonal line</w:t>
      </w:r>
    </w:p>
    <w:p w:rsidR="00B11EB3" w:rsidRDefault="00B11EB3" w:rsidP="00B11EB3">
      <w:pPr>
        <w:pStyle w:val="DanceBody"/>
      </w:pPr>
      <w:r>
        <w:t xml:space="preserve"> 9-16</w:t>
      </w:r>
      <w:r>
        <w:tab/>
        <w:t>1s+2s dance diagonal reel of 4 with Ladies ending opposite partners</w:t>
      </w:r>
    </w:p>
    <w:p w:rsidR="00B11EB3" w:rsidRDefault="00B11EB3" w:rsidP="00B11EB3">
      <w:pPr>
        <w:pStyle w:val="DanceBody"/>
      </w:pPr>
      <w:r>
        <w:t>17-24</w:t>
      </w:r>
      <w:r>
        <w:tab/>
        <w:t>1s+2s dance Ladies' Chain</w:t>
      </w:r>
    </w:p>
    <w:p w:rsidR="00B11EB3" w:rsidRDefault="00B11EB3" w:rsidP="00B11EB3">
      <w:pPr>
        <w:pStyle w:val="DanceBody"/>
        <w:keepNext w:val="0"/>
      </w:pPr>
      <w:r>
        <w:t>25-32</w:t>
      </w:r>
      <w:r>
        <w:tab/>
        <w:t>1s cross up RH, cast to 2</w:t>
      </w:r>
      <w:r w:rsidRPr="00972EEB">
        <w:t>nd</w:t>
      </w:r>
      <w:r>
        <w:t xml:space="preserve"> place &amp; turn RH</w:t>
      </w:r>
    </w:p>
    <w:p w:rsidR="00B11EB3" w:rsidRDefault="00B11EB3" w:rsidP="00B11EB3"/>
    <w:p w:rsidR="00B11EB3" w:rsidRDefault="00B11EB3" w:rsidP="00B11EB3">
      <w:pPr>
        <w:pStyle w:val="Minicrib"/>
      </w:pPr>
      <w:r>
        <w:t>FIDDLEHEAD FEAST  (R4x32)  4C set</w:t>
      </w:r>
      <w:r>
        <w:tab/>
        <w:t>G Cragg  New Brunswick Coll</w:t>
      </w:r>
    </w:p>
    <w:p w:rsidR="00B11EB3" w:rsidRDefault="00B11EB3" w:rsidP="00B11EB3">
      <w:pPr>
        <w:pStyle w:val="DanceBody"/>
      </w:pPr>
      <w:r>
        <w:t xml:space="preserve"> 1- 8</w:t>
      </w:r>
      <w:r>
        <w:tab/>
        <w:t>4s followed by 3s+2s+1s lead down &amp; back all crossing to partners place</w:t>
      </w:r>
    </w:p>
    <w:p w:rsidR="00B11EB3" w:rsidRDefault="00B11EB3" w:rsidP="00B11EB3">
      <w:pPr>
        <w:pStyle w:val="DanceBody"/>
      </w:pPr>
      <w:r>
        <w:t xml:space="preserve"> 9-16</w:t>
      </w:r>
      <w:r>
        <w:tab/>
        <w:t>1s cast 2 places on opposite sides, dances up to top, cast 1 place, dance up to top &amp; loop into place</w:t>
      </w:r>
    </w:p>
    <w:p w:rsidR="00B11EB3" w:rsidRDefault="00B11EB3" w:rsidP="00B11EB3">
      <w:pPr>
        <w:pStyle w:val="DanceBody"/>
      </w:pPr>
      <w:r>
        <w:t>17-24</w:t>
      </w:r>
      <w:r>
        <w:tab/>
        <w:t>1s+2s dance 1/2 R&amp;L, 1s+3s dance 1/2 R&amp;L</w:t>
      </w:r>
    </w:p>
    <w:p w:rsidR="00B11EB3" w:rsidRDefault="00B11EB3" w:rsidP="00B11EB3">
      <w:pPr>
        <w:pStyle w:val="DanceBody"/>
        <w:keepNext w:val="0"/>
      </w:pPr>
      <w:r>
        <w:t>25-32</w:t>
      </w:r>
      <w:r>
        <w:tab/>
        <w:t>1s+4s dance 1/2 R&amp;L &amp; all turn RH</w:t>
      </w:r>
    </w:p>
    <w:p w:rsidR="00B11EB3" w:rsidRDefault="00B11EB3" w:rsidP="00B11EB3"/>
    <w:p w:rsidR="00B11EB3" w:rsidRDefault="00B11EB3" w:rsidP="00B11EB3">
      <w:pPr>
        <w:pStyle w:val="Minicrib"/>
      </w:pPr>
      <w:r>
        <w:t>FIDDLER ON THE CAPSTAN  (R8x48)  3C (4C set)</w:t>
      </w:r>
      <w:r>
        <w:tab/>
        <w:t>John Drewry  SCDs Vol 4</w:t>
      </w:r>
    </w:p>
    <w:p w:rsidR="00B11EB3" w:rsidRDefault="00B11EB3" w:rsidP="00B11EB3">
      <w:pPr>
        <w:pStyle w:val="DanceBody"/>
      </w:pPr>
      <w:r>
        <w:t xml:space="preserve"> 1- 8</w:t>
      </w:r>
      <w:r>
        <w:tab/>
        <w:t>1s+3s 1/2 turn partners RH &amp; dance RH across 1/2 way, 3s &amp; 1s turn partners RH.  3 2 1</w:t>
      </w:r>
    </w:p>
    <w:p w:rsidR="00B11EB3" w:rsidRDefault="00B11EB3" w:rsidP="00B11EB3">
      <w:pPr>
        <w:pStyle w:val="DanceBody"/>
      </w:pPr>
      <w:r>
        <w:t xml:space="preserve"> 9-16</w:t>
      </w:r>
      <w:r>
        <w:tab/>
        <w:t>2s dance RSh reels of 3 on own sides with 3s+1s (2L up &amp; 2M down)</w:t>
      </w:r>
    </w:p>
    <w:p w:rsidR="00B11EB3" w:rsidRDefault="00B11EB3" w:rsidP="00B11EB3">
      <w:pPr>
        <w:pStyle w:val="DanceBody"/>
      </w:pPr>
      <w:r>
        <w:t>17-20</w:t>
      </w:r>
      <w:r>
        <w:tab/>
        <w:t>2s petronella turn into middle &amp; set</w:t>
      </w:r>
      <w:r w:rsidRPr="00BA6B4D">
        <w:rPr>
          <w:b/>
        </w:rPr>
        <w:t xml:space="preserve"> </w:t>
      </w:r>
      <w:r>
        <w:rPr>
          <w:b/>
        </w:rPr>
        <w:t xml:space="preserve">as </w:t>
      </w:r>
      <w:r>
        <w:t>3M+1M also 3L+1L 1/2 turn RH &amp; dance 1/2 RH across to end in lines across</w:t>
      </w:r>
    </w:p>
    <w:p w:rsidR="00B11EB3" w:rsidRDefault="00B11EB3" w:rsidP="00B11EB3">
      <w:pPr>
        <w:pStyle w:val="DanceBody"/>
      </w:pPr>
      <w:r>
        <w:t>21-24</w:t>
      </w:r>
      <w:r>
        <w:tab/>
        <w:t>All turn opposite person RH once round &amp; 2s end facing 3</w:t>
      </w:r>
      <w:r w:rsidRPr="00972EEB">
        <w:t>rd</w:t>
      </w:r>
      <w:r>
        <w:t xml:space="preserve"> corner (pstns)</w:t>
      </w:r>
    </w:p>
    <w:p w:rsidR="00B11EB3" w:rsidRDefault="00B11EB3" w:rsidP="00B11EB3">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B11EB3" w:rsidRDefault="00B11EB3" w:rsidP="00B11EB3">
      <w:pPr>
        <w:pStyle w:val="DanceBody"/>
      </w:pPr>
      <w:r>
        <w:t>33-40</w:t>
      </w:r>
      <w:r>
        <w:tab/>
        <w:t>1s+2s 1/2 turn partners RH &amp; dance RH across 1/2 way, 2s turn partners RH</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THE FIDDLER'S BAIRN  (J8x32)  3C (4C set)</w:t>
      </w:r>
      <w:r>
        <w:tab/>
        <w:t>H Lasnik</w:t>
      </w:r>
    </w:p>
    <w:p w:rsidR="00B11EB3" w:rsidRDefault="00B11EB3" w:rsidP="00B11EB3">
      <w:pPr>
        <w:pStyle w:val="DanceBody"/>
      </w:pPr>
      <w:r>
        <w:t xml:space="preserve"> 1- 8</w:t>
      </w:r>
      <w:r>
        <w:tab/>
        <w:t>1s+2s+3s turn RH, chase clockwise 1/2 way &amp; face down in prom hold</w:t>
      </w:r>
    </w:p>
    <w:p w:rsidR="00B11EB3" w:rsidRDefault="00B11EB3" w:rsidP="00B11EB3">
      <w:pPr>
        <w:pStyle w:val="DanceBody"/>
      </w:pPr>
      <w:r>
        <w:t xml:space="preserve"> 9-16</w:t>
      </w:r>
      <w:r>
        <w:tab/>
        <w:t>3s+2s+1s promenade down &amp; round to left, 1s cast 1 place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ending in original places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FIDDLER'S DELIGHT  (R6x32)  2C (3C set)</w:t>
      </w:r>
      <w:r>
        <w:tab/>
        <w:t>John S Trew  Martello Tower 5</w:t>
      </w:r>
    </w:p>
    <w:p w:rsidR="00B11EB3" w:rsidRDefault="00B11EB3" w:rsidP="00B11EB3">
      <w:pPr>
        <w:pStyle w:val="DanceBody"/>
      </w:pPr>
      <w:r>
        <w:t xml:space="preserve"> 1- 8</w:t>
      </w:r>
      <w:r>
        <w:tab/>
        <w:t>1s+2s set, cross to other side with Ladies dancing under Men's arch, set &amp; cross back Men under Ladies arch</w:t>
      </w:r>
    </w:p>
    <w:p w:rsidR="00B11EB3" w:rsidRDefault="00B11EB3" w:rsidP="00B11EB3">
      <w:pPr>
        <w:pStyle w:val="DanceBody"/>
      </w:pPr>
      <w:r>
        <w:t xml:space="preserve"> 9-16</w:t>
      </w:r>
      <w:r>
        <w:tab/>
        <w:t>1s followed by 2s dance down centre, 2s followed by 1s dance up to top</w:t>
      </w:r>
    </w:p>
    <w:p w:rsidR="00B11EB3" w:rsidRDefault="00B11EB3" w:rsidP="00B11EB3">
      <w:pPr>
        <w:pStyle w:val="DanceBody"/>
      </w:pPr>
      <w:r>
        <w:t>17-24</w:t>
      </w:r>
      <w:r>
        <w:tab/>
        <w:t>1s dance Fig of 8 round 2s above them</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FIDDLER'S JIG  (J8x32)  3C (4C set)</w:t>
      </w:r>
      <w:r>
        <w:tab/>
        <w:t>Alison Austin, 2024</w:t>
      </w:r>
    </w:p>
    <w:p w:rsidR="00B11EB3" w:rsidRDefault="00B11EB3" w:rsidP="00B11EB3">
      <w:pPr>
        <w:pStyle w:val="DanceBody"/>
      </w:pPr>
      <w:r>
        <w:t xml:space="preserve"> 1- 4</w:t>
      </w:r>
      <w:r>
        <w:tab/>
        <w:t xml:space="preserve">1s cross RH &amp; cast to 3rd place opp side </w:t>
      </w:r>
      <w:r>
        <w:rPr>
          <w:b/>
        </w:rPr>
        <w:t>while</w:t>
      </w:r>
      <w:r>
        <w:t xml:space="preserve"> 2s set &amp; dance up sides to 1st place &amp; 3s 1/2 turn RH &amp; lead up to 2nd place opp side.  2 (3) 1)</w:t>
      </w:r>
    </w:p>
    <w:p w:rsidR="00B11EB3" w:rsidRDefault="00B11EB3" w:rsidP="00B11EB3">
      <w:pPr>
        <w:pStyle w:val="DanceBody"/>
      </w:pPr>
      <w:r>
        <w:t xml:space="preserve"> 5- 8</w:t>
      </w:r>
      <w:r>
        <w:tab/>
        <w:t>2s+3s+1s repeat figure in bars 1-4 from new places.  (3) 1 (2)</w:t>
      </w:r>
    </w:p>
    <w:p w:rsidR="00B11EB3" w:rsidRDefault="00B11EB3" w:rsidP="00B11EB3">
      <w:pPr>
        <w:pStyle w:val="DanceBody"/>
      </w:pPr>
      <w:r>
        <w:t xml:space="preserve"> 9-12</w:t>
      </w:r>
      <w:r>
        <w:tab/>
        <w:t>3s+1s+2s repeat figure in bars 1-4 from new places.  1 2 3</w:t>
      </w:r>
    </w:p>
    <w:p w:rsidR="00B11EB3" w:rsidRDefault="00B11EB3" w:rsidP="00B11EB3">
      <w:pPr>
        <w:pStyle w:val="DanceBody"/>
      </w:pPr>
      <w:r>
        <w:t>13-16</w:t>
      </w:r>
      <w:r>
        <w:tab/>
        <w:t>All set, 1s cast to 2nd place (2s step up).  2 1 3</w:t>
      </w:r>
    </w:p>
    <w:p w:rsidR="00B11EB3" w:rsidRDefault="00B11EB3" w:rsidP="00B11EB3">
      <w:pPr>
        <w:pStyle w:val="DanceBody"/>
      </w:pPr>
      <w:r>
        <w:t>17-24</w:t>
      </w:r>
      <w:r>
        <w:tab/>
        <w:t>1s dance 1/2 diag reel of 4 with 1st corners; pass RSh to dance 1/2 diag reel of 4 with 2nd corners &amp; end in 2nd place opp sides.  (3) (1) (2)</w:t>
      </w:r>
    </w:p>
    <w:p w:rsidR="00B11EB3" w:rsidRDefault="00B11EB3" w:rsidP="00B11EB3">
      <w:pPr>
        <w:pStyle w:val="DanceBody"/>
        <w:keepNext w:val="0"/>
      </w:pPr>
      <w:r>
        <w:t>25-32</w:t>
      </w:r>
      <w:r>
        <w:tab/>
        <w:t>All turn partner RH; All chase clockwise 1/2 round.  2 1 3</w:t>
      </w:r>
    </w:p>
    <w:p w:rsidR="00B11EB3" w:rsidRDefault="00B11EB3" w:rsidP="00B11EB3"/>
    <w:p w:rsidR="00B11EB3" w:rsidRDefault="00B11EB3" w:rsidP="00B11EB3">
      <w:pPr>
        <w:pStyle w:val="Minicrib"/>
      </w:pPr>
      <w:r>
        <w:t>THE FIDDLER'S WIFE  (S8x32)  3C (4C set)</w:t>
      </w:r>
      <w:r>
        <w:tab/>
        <w:t>Barbara Anglin  Blackie Dances 2011</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1s dance 1/2 Fig 8 down round 3s; 2s+1s+3s turn partners RH into prom hold facing up</w:t>
      </w:r>
    </w:p>
    <w:p w:rsidR="00B11EB3" w:rsidRDefault="00B11EB3" w:rsidP="00B11EB3">
      <w:pPr>
        <w:pStyle w:val="DanceBody"/>
        <w:keepNext w:val="0"/>
      </w:pPr>
      <w:r>
        <w:t>25-32</w:t>
      </w:r>
      <w:r>
        <w:tab/>
        <w:t>2s+1s+3s promenade</w:t>
      </w:r>
    </w:p>
    <w:p w:rsidR="00B11EB3" w:rsidRDefault="00B11EB3" w:rsidP="00B11EB3"/>
    <w:p w:rsidR="00B11EB3" w:rsidRDefault="00B11EB3" w:rsidP="00B11EB3">
      <w:pPr>
        <w:pStyle w:val="Minicrib"/>
      </w:pPr>
      <w:r>
        <w:t>THE FIDDLERS OF DUNKELD  (S8x32)  3C (4C set)</w:t>
      </w:r>
      <w:r>
        <w:tab/>
        <w:t>R Arrowsmith  Doune Coll</w:t>
      </w:r>
    </w:p>
    <w:p w:rsidR="00B11EB3" w:rsidRDefault="00B11EB3" w:rsidP="00B11EB3">
      <w:pPr>
        <w:pStyle w:val="DanceBody"/>
      </w:pPr>
      <w:r>
        <w:t xml:space="preserve"> 1- 8</w:t>
      </w:r>
      <w:r>
        <w:tab/>
        <w:t>1s cast 1 place, 2s+1s+3s dance 1/2 reel of 3 on sides (1s in &amp; down to start), 1s turn 2H to diagonally face 3L (in top 1L place)</w:t>
      </w:r>
    </w:p>
    <w:p w:rsidR="00B11EB3" w:rsidRDefault="00B11EB3" w:rsidP="00B11EB3">
      <w:pPr>
        <w:pStyle w:val="DanceBody"/>
      </w:pPr>
      <w:r>
        <w:t xml:space="preserve"> 9-12</w:t>
      </w:r>
      <w:r>
        <w:tab/>
        <w:t>1s making an arch dance to corner</w:t>
      </w:r>
      <w:r w:rsidRPr="00BA6B4D">
        <w:rPr>
          <w:b/>
        </w:rPr>
        <w:t xml:space="preserve"> while </w:t>
      </w:r>
      <w:r>
        <w:t>3L dances under to centre, 1s 1/2 turn 2H to face in</w:t>
      </w:r>
      <w:r w:rsidRPr="00BA6B4D">
        <w:rPr>
          <w:b/>
        </w:rPr>
        <w:t xml:space="preserve"> while </w:t>
      </w:r>
      <w:r>
        <w:t>3L changes place RH with 2M (in 3M place)</w:t>
      </w:r>
    </w:p>
    <w:p w:rsidR="00B11EB3" w:rsidRDefault="00B11EB3" w:rsidP="00B11EB3">
      <w:pPr>
        <w:pStyle w:val="DanceBody"/>
      </w:pPr>
      <w:r>
        <w:t>13-16</w:t>
      </w:r>
      <w:r>
        <w:tab/>
        <w:t>1s (making arch) dance in</w:t>
      </w:r>
      <w:r w:rsidRPr="00BA6B4D">
        <w:rPr>
          <w:b/>
        </w:rPr>
        <w:t xml:space="preserve"> while </w:t>
      </w:r>
      <w:r>
        <w:t>2M dances out to 1L place &amp; 1s turn 2H to face 2L (in 3L place)</w:t>
      </w:r>
    </w:p>
    <w:p w:rsidR="00B11EB3" w:rsidRDefault="00B11EB3" w:rsidP="00B11EB3">
      <w:pPr>
        <w:pStyle w:val="DanceBody"/>
      </w:pPr>
      <w:r>
        <w:t>17-24</w:t>
      </w:r>
      <w:r>
        <w:tab/>
        <w:t>1s repeat this Fig with 2L+3M &amp; 1s end facing own sides Lady between 2s &amp; Man between 3s</w:t>
      </w:r>
    </w:p>
    <w:p w:rsidR="00B11EB3" w:rsidRDefault="00B11EB3" w:rsidP="00B11EB3">
      <w:pPr>
        <w:pStyle w:val="DanceBody"/>
        <w:keepNext w:val="0"/>
      </w:pPr>
      <w:r>
        <w:t>25-32</w:t>
      </w:r>
      <w:r>
        <w:tab/>
        <w:t>All dance 1/2 RSh reels of 3 across, 1s cast LSh round 2M/3L, cross to 2</w:t>
      </w:r>
      <w:r w:rsidRPr="00972EEB">
        <w:t>nd</w:t>
      </w:r>
      <w:r>
        <w:t xml:space="preserve"> place own side passing LSh</w:t>
      </w:r>
    </w:p>
    <w:p w:rsidR="00B11EB3" w:rsidRDefault="00B11EB3" w:rsidP="00B11EB3"/>
    <w:p w:rsidR="00B11EB3" w:rsidRDefault="00B11EB3" w:rsidP="00B11EB3">
      <w:pPr>
        <w:pStyle w:val="Minicrib"/>
      </w:pPr>
      <w:r>
        <w:t>FIDDLING IN THE PINEWOODS  (S8x32)  3C (4C set)</w:t>
      </w:r>
      <w:r>
        <w:tab/>
        <w:t>Amanda Peart 2017</w:t>
      </w:r>
    </w:p>
    <w:p w:rsidR="00B11EB3" w:rsidRPr="00DA45C6" w:rsidRDefault="00B11EB3" w:rsidP="00B11EB3">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B11EB3" w:rsidRPr="00DA45C6" w:rsidRDefault="00B11EB3" w:rsidP="00B11EB3">
      <w:pPr>
        <w:pStyle w:val="DanceBody"/>
      </w:pPr>
      <w:r>
        <w:t xml:space="preserve"> </w:t>
      </w:r>
      <w:r w:rsidRPr="00DA45C6">
        <w:t>9-1</w:t>
      </w:r>
      <w:r>
        <w:t>6</w:t>
      </w:r>
      <w:r w:rsidRPr="00DA45C6">
        <w:tab/>
      </w:r>
      <w:r>
        <w:t xml:space="preserve">1M+3s </w:t>
      </w:r>
      <w:r>
        <w:rPr>
          <w:b/>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B11EB3" w:rsidRPr="00DA45C6" w:rsidRDefault="00B11EB3" w:rsidP="00B11EB3">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B11EB3" w:rsidRPr="00DA45C6" w:rsidRDefault="00B11EB3" w:rsidP="00B11EB3">
      <w:pPr>
        <w:pStyle w:val="DanceBody"/>
      </w:pPr>
      <w:r w:rsidRPr="00DA45C6">
        <w:t>25-32</w:t>
      </w:r>
      <w:r w:rsidRPr="00DA45C6">
        <w:tab/>
        <w:t>1s+2s dance the Z-progression:</w:t>
      </w:r>
    </w:p>
    <w:p w:rsidR="00B11EB3" w:rsidRPr="00DA45C6" w:rsidRDefault="00B11EB3" w:rsidP="00B11EB3">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B11EB3" w:rsidRPr="00DA45C6" w:rsidRDefault="00B11EB3" w:rsidP="00B11EB3">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B11EB3" w:rsidRDefault="00B11EB3" w:rsidP="00B11EB3"/>
    <w:p w:rsidR="00B11EB3" w:rsidRDefault="00B11EB3" w:rsidP="00B11EB3">
      <w:pPr>
        <w:pStyle w:val="Minicrib"/>
      </w:pPr>
      <w:r>
        <w:t>FIDGET  (R8x32)  3C (4C set)</w:t>
      </w:r>
      <w:r>
        <w:tab/>
        <w:t>Button &amp; Whittaker  RSCDS Bk 16</w:t>
      </w:r>
    </w:p>
    <w:p w:rsidR="00B11EB3" w:rsidRDefault="00B11EB3" w:rsidP="00B11EB3">
      <w:pPr>
        <w:pStyle w:val="DanceBody"/>
      </w:pPr>
      <w:r>
        <w:t xml:space="preserve"> 1- 8</w:t>
      </w:r>
      <w:r>
        <w:tab/>
        <w:t>1s facing 2s set &amp; change places RH &amp; repeat back to places LH</w:t>
      </w:r>
    </w:p>
    <w:p w:rsidR="00B11EB3" w:rsidRDefault="00B11EB3" w:rsidP="00B11EB3">
      <w:pPr>
        <w:pStyle w:val="DanceBody"/>
      </w:pPr>
      <w:r>
        <w:t xml:space="preserve"> 9-16</w:t>
      </w:r>
      <w:r>
        <w:tab/>
        <w:t>1s+2s+3s Promenade (1s+2s remain in centre of dance)</w:t>
      </w:r>
    </w:p>
    <w:p w:rsidR="00B11EB3" w:rsidRDefault="00B11EB3" w:rsidP="00B11EB3">
      <w:pPr>
        <w:pStyle w:val="DanceBody"/>
      </w:pPr>
      <w:r>
        <w:t>17-24</w:t>
      </w:r>
      <w:r>
        <w:tab/>
        <w:t>1s+2s dance Poussette (1s end in double triangle position)</w:t>
      </w:r>
    </w:p>
    <w:p w:rsidR="00B11EB3" w:rsidRDefault="00B11EB3" w:rsidP="00B11EB3">
      <w:pPr>
        <w:pStyle w:val="DanceBody"/>
        <w:keepNext w:val="0"/>
      </w:pPr>
      <w:r>
        <w:t>25-32</w:t>
      </w:r>
      <w:r>
        <w:tab/>
        <w:t>2s+1s+3s dance Double Triangles</w:t>
      </w:r>
    </w:p>
    <w:p w:rsidR="00B11EB3" w:rsidRDefault="00B11EB3" w:rsidP="00B11EB3"/>
    <w:p w:rsidR="00B11EB3" w:rsidRDefault="00B11EB3" w:rsidP="00B11EB3">
      <w:pPr>
        <w:pStyle w:val="Minicrib"/>
      </w:pPr>
      <w:r>
        <w:t>FIELDS OF GOLD  (J8x32)  3C (4C set)</w:t>
      </w:r>
      <w:r>
        <w:tab/>
        <w:t>Liebet Joubet  Fields Of Gold</w:t>
      </w:r>
    </w:p>
    <w:p w:rsidR="00B11EB3" w:rsidRDefault="00B11EB3" w:rsidP="00B11EB3">
      <w:pPr>
        <w:pStyle w:val="DanceBody"/>
      </w:pPr>
      <w:r>
        <w:t xml:space="preserve"> 1- 4</w:t>
      </w:r>
      <w:r>
        <w:tab/>
        <w:t>1s+2s dance RH across</w:t>
      </w:r>
    </w:p>
    <w:p w:rsidR="00B11EB3" w:rsidRDefault="00B11EB3" w:rsidP="00B11EB3">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B11EB3" w:rsidRDefault="00B11EB3" w:rsidP="00B11EB3">
      <w:pPr>
        <w:pStyle w:val="DanceBody"/>
      </w:pPr>
      <w:r>
        <w:t xml:space="preserve"> 9-12</w:t>
      </w:r>
      <w:r>
        <w:tab/>
        <w:t>3M+1L (in 2nd place) 1/2 RH turn &amp; pull back RSh (twirl) dancing away to change places</w:t>
      </w:r>
    </w:p>
    <w:p w:rsidR="00B11EB3" w:rsidRDefault="00B11EB3" w:rsidP="00B11EB3">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B11EB3" w:rsidRDefault="00B11EB3" w:rsidP="00B11EB3">
      <w:pPr>
        <w:pStyle w:val="DanceBody"/>
      </w:pPr>
      <w:r>
        <w:t>17-20</w:t>
      </w:r>
      <w:r>
        <w:tab/>
        <w:t>2s cross passing RSh to opposite sides, 2s set Advancing to face 4th corners</w:t>
      </w:r>
    </w:p>
    <w:p w:rsidR="00B11EB3" w:rsidRDefault="00B11EB3" w:rsidP="00B11EB3">
      <w:pPr>
        <w:pStyle w:val="DanceBody"/>
      </w:pPr>
      <w:r>
        <w:t>21-24</w:t>
      </w:r>
      <w:r>
        <w:tab/>
        <w:t>2s dance 1/2 diagonal RSh reel of 4 with 4th corners</w:t>
      </w:r>
    </w:p>
    <w:p w:rsidR="00B11EB3" w:rsidRDefault="00B11EB3" w:rsidP="00B11EB3">
      <w:pPr>
        <w:pStyle w:val="DanceBody"/>
        <w:keepNext w:val="0"/>
      </w:pPr>
      <w:r>
        <w:t>25-32</w:t>
      </w:r>
      <w:r>
        <w:tab/>
        <w:t>1s+2s dance 6 bars R&amp;L, 2s+1s+3s set 2 1 3</w:t>
      </w:r>
    </w:p>
    <w:p w:rsidR="00B11EB3" w:rsidRDefault="00B11EB3" w:rsidP="00B11EB3"/>
    <w:p w:rsidR="00B11EB3" w:rsidRDefault="00B11EB3" w:rsidP="00B11EB3">
      <w:pPr>
        <w:pStyle w:val="Minicrib"/>
      </w:pPr>
      <w:r>
        <w:t>THE FIFE HUNT (WEDDERBURN'S REEL)  (R8x32)  3C (4C set)</w:t>
      </w:r>
      <w:r>
        <w:tab/>
        <w:t>MMM 1</w:t>
      </w:r>
    </w:p>
    <w:p w:rsidR="00B11EB3" w:rsidRPr="00136017" w:rsidRDefault="00B11EB3" w:rsidP="00B11EB3">
      <w:pPr>
        <w:pStyle w:val="DanceBody"/>
      </w:pPr>
      <w:r w:rsidRPr="00136017">
        <w:t xml:space="preserve"> 1- 8</w:t>
      </w:r>
      <w:r w:rsidRPr="00136017">
        <w:tab/>
        <w:t>1s cast down below 3s turn out &amp; cast back to top</w:t>
      </w:r>
    </w:p>
    <w:p w:rsidR="00B11EB3" w:rsidRPr="00136017" w:rsidRDefault="00B11EB3" w:rsidP="00B11EB3">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11EB3" w:rsidRPr="00136017" w:rsidRDefault="00B11EB3" w:rsidP="00B11EB3">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11EB3" w:rsidRPr="00136017" w:rsidRDefault="00B11EB3" w:rsidP="00B11EB3">
      <w:pPr>
        <w:pStyle w:val="DanceBody"/>
        <w:keepNext w:val="0"/>
      </w:pPr>
      <w:r w:rsidRPr="00136017">
        <w:t>25-32</w:t>
      </w:r>
      <w:r w:rsidRPr="00136017">
        <w:tab/>
        <w:t>2s+1s+3s Adv+Ret, 1s turn RH 1.1/2 times</w:t>
      </w:r>
    </w:p>
    <w:p w:rsidR="00B11EB3" w:rsidRDefault="00B11EB3" w:rsidP="00B11EB3"/>
    <w:p w:rsidR="00B11EB3" w:rsidRDefault="00B11EB3" w:rsidP="00B11EB3">
      <w:pPr>
        <w:pStyle w:val="Minicrib"/>
      </w:pPr>
      <w:r>
        <w:t>THE FIFE MEETING  (R8x32)  3C (4C set)</w:t>
      </w:r>
      <w:r>
        <w:tab/>
        <w:t>Roy Goldring  12 More Social Dances</w:t>
      </w:r>
    </w:p>
    <w:p w:rsidR="00B11EB3" w:rsidRPr="001A6CB8" w:rsidRDefault="00B11EB3" w:rsidP="00B11EB3">
      <w:pPr>
        <w:pStyle w:val="DanceBody"/>
      </w:pPr>
      <w:r w:rsidRPr="001A6CB8">
        <w:t xml:space="preserve"> 1- 8</w:t>
      </w:r>
      <w:r w:rsidRPr="001A6CB8">
        <w:tab/>
        <w:t>1s dance 1/2 reflection reels of 3 on own sides (1s dance in/down to start). 1s dance up to top &amp; cast to 2nd place own sides.  3 1 2</w:t>
      </w:r>
    </w:p>
    <w:p w:rsidR="00B11EB3" w:rsidRDefault="00B11EB3" w:rsidP="00B11EB3">
      <w:pPr>
        <w:pStyle w:val="DanceBody"/>
        <w:rPr>
          <w:b/>
        </w:rPr>
      </w:pPr>
      <w:r w:rsidRPr="001A6CB8">
        <w:t xml:space="preserve"> 9-12</w:t>
      </w:r>
      <w:r w:rsidRPr="001A6CB8">
        <w:tab/>
        <w:t>1L+3M 1/2 turn RH, 3M followed by 1L dances down through 2nd place to 3rd place Ladies' side</w:t>
      </w:r>
    </w:p>
    <w:p w:rsidR="00B11EB3" w:rsidRPr="001A6CB8" w:rsidRDefault="00B11EB3" w:rsidP="00B11EB3">
      <w:pPr>
        <w:pStyle w:val="DanceBody"/>
      </w:pPr>
      <w:r w:rsidRPr="001A6CB8">
        <w:rPr>
          <w:b/>
        </w:rPr>
        <w:tab/>
        <w:t xml:space="preserve">while </w:t>
      </w:r>
      <w:r w:rsidRPr="001A6CB8">
        <w:t>1M+2L 1/2 turn RH, 2L followed by 1M dances up through 2nd place to top place Man's side</w:t>
      </w:r>
    </w:p>
    <w:p w:rsidR="00B11EB3" w:rsidRPr="001A6CB8" w:rsidRDefault="00B11EB3" w:rsidP="00B11EB3">
      <w:pPr>
        <w:pStyle w:val="DanceBody"/>
      </w:pPr>
      <w:r w:rsidRPr="001A6CB8">
        <w:t>13-16</w:t>
      </w:r>
      <w:r w:rsidRPr="001A6CB8">
        <w:tab/>
        <w:t>1L+2M 1/2 turn RH, 2M followed by 1L dances up through 2nd place to top place Ladies' side</w:t>
      </w:r>
    </w:p>
    <w:p w:rsidR="00B11EB3" w:rsidRDefault="00B11EB3" w:rsidP="00B11EB3">
      <w:pPr>
        <w:pStyle w:val="DanceBody"/>
      </w:pPr>
      <w:r w:rsidRPr="001A6CB8">
        <w:tab/>
      </w:r>
      <w:r w:rsidRPr="001A6CB8">
        <w:rPr>
          <w:b/>
        </w:rPr>
        <w:t>while</w:t>
      </w:r>
      <w:r w:rsidRPr="001A6CB8">
        <w:t xml:space="preserve"> 1M+3L 1/2 turn RH, 3Lfollowed by 1M dances down through 2nd place to 3rd place Man's side</w:t>
      </w:r>
    </w:p>
    <w:p w:rsidR="00B11EB3" w:rsidRPr="001A6CB8" w:rsidRDefault="00B11EB3" w:rsidP="00B11EB3">
      <w:pPr>
        <w:pStyle w:val="DanceBody"/>
      </w:pPr>
      <w:r w:rsidRPr="001A6CB8">
        <w:t>17-24</w:t>
      </w:r>
      <w:r w:rsidRPr="001A6CB8">
        <w:tab/>
        <w:t>1s set &amp; cross RH, 2s+1s+3s set &amp; 1/2 turn RH into prom hold facing up.  2 1 3</w:t>
      </w:r>
    </w:p>
    <w:p w:rsidR="00B11EB3" w:rsidRPr="001A6CB8" w:rsidRDefault="00B11EB3" w:rsidP="00B11EB3">
      <w:pPr>
        <w:pStyle w:val="DanceBody"/>
        <w:keepNext w:val="0"/>
      </w:pPr>
      <w:r w:rsidRPr="001A6CB8">
        <w:t>25-32</w:t>
      </w:r>
      <w:r w:rsidRPr="001A6CB8">
        <w:tab/>
        <w:t>All dance 3 couples Promenade</w:t>
      </w:r>
    </w:p>
    <w:p w:rsidR="00B11EB3" w:rsidRDefault="00B11EB3" w:rsidP="00B11EB3"/>
    <w:p w:rsidR="00B11EB3" w:rsidRDefault="00B11EB3" w:rsidP="00B11EB3">
      <w:pPr>
        <w:pStyle w:val="Minicrib"/>
      </w:pPr>
      <w:r>
        <w:t>FIFE NESS  (R8x32)  3C (4C set)</w:t>
      </w:r>
      <w:r>
        <w:tab/>
        <w:t>Mary Shoolbraid Brandon  4 SCDs 1978</w:t>
      </w:r>
    </w:p>
    <w:p w:rsidR="00B11EB3" w:rsidRDefault="00B11EB3" w:rsidP="00B11EB3">
      <w:pPr>
        <w:pStyle w:val="DanceBody"/>
      </w:pPr>
      <w:r>
        <w:t xml:space="preserve"> 1- 8</w:t>
      </w:r>
      <w:r>
        <w:tab/>
        <w:t>1s 1/2 turn RH into prom hold &amp; dance down, cross LH &amp; cast up behind 3s on own sides to 2</w:t>
      </w:r>
      <w:r w:rsidRPr="00972EEB">
        <w:t>nd</w:t>
      </w:r>
      <w:r>
        <w:t xml:space="preserve"> place</w:t>
      </w:r>
    </w:p>
    <w:p w:rsidR="00B11EB3" w:rsidRDefault="00B11EB3" w:rsidP="00B11EB3">
      <w:pPr>
        <w:pStyle w:val="DanceBody"/>
      </w:pPr>
      <w:r>
        <w:t xml:space="preserve"> 9-16</w:t>
      </w:r>
      <w:r>
        <w:tab/>
        <w:t>1L &amp; 2M+3M set advancing to form triangle, 1L &amp; 2M+3M retire</w:t>
      </w:r>
      <w:r w:rsidRPr="00BA6B4D">
        <w:rPr>
          <w:b/>
        </w:rPr>
        <w:t xml:space="preserve"> </w:t>
      </w:r>
      <w:r>
        <w:rPr>
          <w:b/>
        </w:rPr>
        <w:t xml:space="preserve">as </w:t>
      </w:r>
      <w:r>
        <w:t>1M &amp; 2L+3L set advancing to form triangle, repeat this Fig (bars 9-12)</w:t>
      </w:r>
    </w:p>
    <w:p w:rsidR="00B11EB3" w:rsidRDefault="00B11EB3" w:rsidP="00B11EB3">
      <w:pPr>
        <w:pStyle w:val="DanceBody"/>
      </w:pPr>
      <w:r>
        <w:t>17-24</w:t>
      </w:r>
      <w:r>
        <w:tab/>
        <w:t>1s in prom hold dance 1/2 LSh reel of 3 with 2L+3L (in centre of set), 2L &amp; 3L pick up each others partner &amp; complete reel</w:t>
      </w:r>
    </w:p>
    <w:p w:rsidR="00B11EB3" w:rsidRDefault="00B11EB3" w:rsidP="00B11EB3">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B11EB3" w:rsidRDefault="00B11EB3" w:rsidP="00B11EB3"/>
    <w:p w:rsidR="00B11EB3" w:rsidRDefault="00B11EB3" w:rsidP="00B11EB3">
      <w:pPr>
        <w:pStyle w:val="Minicrib"/>
      </w:pPr>
      <w:r>
        <w:t>FIFTY AND A' THAT  (J8x32)  3C (4C set)</w:t>
      </w:r>
      <w:r>
        <w:tab/>
        <w:t>J Wevers  Don Mills Dances</w:t>
      </w:r>
    </w:p>
    <w:p w:rsidR="00B11EB3" w:rsidRDefault="00B11EB3" w:rsidP="00B11EB3">
      <w:pPr>
        <w:pStyle w:val="DanceBody"/>
      </w:pPr>
      <w:r>
        <w:t xml:space="preserve"> 1- 8</w:t>
      </w:r>
      <w:r>
        <w:tab/>
        <w:t>1s+2s circle 4H round to left, set facing up/down &amp; change places 2s making arch</w:t>
      </w:r>
    </w:p>
    <w:p w:rsidR="00B11EB3" w:rsidRDefault="00B11EB3" w:rsidP="00B11EB3">
      <w:pPr>
        <w:pStyle w:val="DanceBody"/>
      </w:pPr>
      <w:r>
        <w:t xml:space="preserve"> 9-16</w:t>
      </w:r>
      <w:r>
        <w:tab/>
        <w:t>2s+1s dance DoSiDo, 2M+1M turn RH</w:t>
      </w:r>
      <w:r w:rsidRPr="00BA6B4D">
        <w:rPr>
          <w:b/>
        </w:rPr>
        <w:t xml:space="preserve"> while </w:t>
      </w:r>
      <w:r>
        <w:t>2L+1L turn LH</w:t>
      </w:r>
    </w:p>
    <w:p w:rsidR="00B11EB3" w:rsidRDefault="00B11EB3" w:rsidP="00B11EB3">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FIFTY GLORIOUS YEARS  (J2x64)  Sq.Set</w:t>
      </w:r>
      <w:r>
        <w:tab/>
        <w:t>J Cook  Imperial 4</w:t>
      </w:r>
    </w:p>
    <w:p w:rsidR="00B11EB3" w:rsidRDefault="00B11EB3" w:rsidP="00B11EB3">
      <w:pPr>
        <w:pStyle w:val="DanceBody"/>
      </w:pPr>
      <w:r>
        <w:t xml:space="preserve"> 1- 8</w:t>
      </w:r>
      <w:r>
        <w:tab/>
        <w:t>1s+3s dance in &amp; dance out sides with opposite partner to stand between side couple (who separate to make room) facing out &amp; all set, 1s+3s cast back to own places</w:t>
      </w:r>
      <w:r w:rsidRPr="00BA6B4D">
        <w:rPr>
          <w:b/>
        </w:rPr>
        <w:t xml:space="preserve"> while </w:t>
      </w:r>
      <w:r>
        <w:t>2s &amp; 4s turn individually to stand alongside 1s/3s in lines of 4 across facing out &amp; all Bal-in-Line</w:t>
      </w:r>
    </w:p>
    <w:p w:rsidR="00B11EB3" w:rsidRDefault="00B11EB3" w:rsidP="00B11EB3">
      <w:pPr>
        <w:pStyle w:val="DanceBody"/>
      </w:pPr>
      <w:r>
        <w:t xml:space="preserve"> 9-16</w:t>
      </w:r>
      <w:r>
        <w:tab/>
        <w:t>1s+3s dance into centre &amp; face partner</w:t>
      </w:r>
      <w:r w:rsidRPr="00BA6B4D">
        <w:rPr>
          <w:b/>
        </w:rPr>
        <w:t xml:space="preserve"> while </w:t>
      </w:r>
      <w:r>
        <w:t>2s &amp; 4s turn on the spot to face in, all set &amp; 1s+3s dance 1/2 R&amp;L to end 1M+3L &amp; 1L+3M in prom hold facing out between 4s/2s</w:t>
      </w:r>
    </w:p>
    <w:p w:rsidR="00B11EB3" w:rsidRDefault="00B11EB3" w:rsidP="00B11EB3">
      <w:pPr>
        <w:pStyle w:val="DanceBody"/>
      </w:pPr>
      <w:r>
        <w:t>17-24</w:t>
      </w:r>
      <w:r>
        <w:tab/>
        <w:t>1s+3s dance 1/2 diagonal reel of 4 with 2M+4M</w:t>
      </w:r>
      <w:r w:rsidRPr="00BA6B4D">
        <w:rPr>
          <w:b/>
        </w:rPr>
        <w:t xml:space="preserve"> while </w:t>
      </w:r>
      <w:r>
        <w:t>2L &amp; 4L dance track of 1/2 reel of 4 giving LH to partners in centre, 1M+3L pass RSh round 4L pl</w:t>
      </w:r>
      <w:r w:rsidRPr="00BA6B4D">
        <w:rPr>
          <w:b/>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rPr>
        <w:t xml:space="preserve"> while </w:t>
      </w:r>
      <w:r>
        <w:t>4s &amp; 2s set twice</w:t>
      </w:r>
    </w:p>
    <w:p w:rsidR="00B11EB3" w:rsidRDefault="00B11EB3" w:rsidP="00B11EB3">
      <w:pPr>
        <w:pStyle w:val="DanceBody"/>
      </w:pPr>
      <w:r>
        <w:t>25-32</w:t>
      </w:r>
      <w:r>
        <w:tab/>
        <w:t>Repeat bars 17-24 to end with 1s facing 2M &amp; 3s facing 4M</w:t>
      </w:r>
    </w:p>
    <w:p w:rsidR="00B11EB3" w:rsidRDefault="00B11EB3" w:rsidP="00B11EB3">
      <w:pPr>
        <w:pStyle w:val="DanceBody"/>
      </w:pPr>
      <w:r>
        <w:t>33-40</w:t>
      </w:r>
      <w:r>
        <w:tab/>
        <w:t>1s &amp; 3s dance RSh reels of 3 across (1s with 2M+4L &amp; 3s with 4M+2L)</w:t>
      </w:r>
    </w:p>
    <w:p w:rsidR="00B11EB3" w:rsidRDefault="00B11EB3" w:rsidP="00B11EB3">
      <w:pPr>
        <w:pStyle w:val="DanceBody"/>
      </w:pPr>
      <w:r>
        <w:t>41-48</w:t>
      </w:r>
      <w:r>
        <w:tab/>
        <w:t>1s+3s Adv+Ret (PdB), 2s+4s Adv+Ret</w:t>
      </w:r>
    </w:p>
    <w:p w:rsidR="00B11EB3" w:rsidRDefault="00B11EB3" w:rsidP="00B11EB3">
      <w:pPr>
        <w:pStyle w:val="DanceBody"/>
      </w:pPr>
      <w:r>
        <w:t>49-56</w:t>
      </w:r>
      <w:r>
        <w:tab/>
        <w:t>2M+4L dance Fig of 8 round 1s</w:t>
      </w:r>
      <w:r w:rsidRPr="00BA6B4D">
        <w:rPr>
          <w:b/>
        </w:rPr>
        <w:t xml:space="preserve"> while </w:t>
      </w:r>
      <w:r>
        <w:t>2L+4M dance Fig of 8 round 3s</w:t>
      </w:r>
    </w:p>
    <w:p w:rsidR="00B11EB3" w:rsidRDefault="00B11EB3" w:rsidP="00B11EB3">
      <w:pPr>
        <w:pStyle w:val="DanceBody"/>
      </w:pPr>
      <w:r>
        <w:t>57-64</w:t>
      </w:r>
      <w:r>
        <w:tab/>
        <w:t>1M+3L dance 1/2 Fig of 8 round 4s</w:t>
      </w:r>
      <w:r w:rsidRPr="00BA6B4D">
        <w:rPr>
          <w:b/>
        </w:rPr>
        <w:t xml:space="preserve"> while </w:t>
      </w:r>
      <w:r>
        <w:t>1L+3M dance 1/2 Fig of 8 around 2s, 1s &amp; 3s turn partners RH 1.1/2 times to end in own places</w:t>
      </w:r>
    </w:p>
    <w:p w:rsidR="00B11EB3" w:rsidRDefault="00B11EB3" w:rsidP="00B11EB3">
      <w:pPr>
        <w:pStyle w:val="DanceBody"/>
        <w:keepNext w:val="0"/>
      </w:pPr>
      <w:r>
        <w:t>Repeat with 2s &amp; 4s</w:t>
      </w:r>
      <w:r w:rsidRPr="00BA6B4D">
        <w:rPr>
          <w:b/>
        </w:rPr>
        <w:t xml:space="preserve"> </w:t>
      </w:r>
      <w:r>
        <w:rPr>
          <w:b/>
        </w:rPr>
        <w:t xml:space="preserve">as </w:t>
      </w:r>
      <w:r>
        <w:t>main dancers etc</w:t>
      </w:r>
    </w:p>
    <w:p w:rsidR="00B11EB3" w:rsidRDefault="00B11EB3" w:rsidP="00B11EB3"/>
    <w:p w:rsidR="00B11EB3" w:rsidRDefault="00B11EB3" w:rsidP="00B11EB3">
      <w:pPr>
        <w:pStyle w:val="Minicrib"/>
      </w:pPr>
      <w:r>
        <w:t>FIFTY ROSES FOR EVA  (S8x32)  3C (4C set)</w:t>
      </w:r>
      <w:r>
        <w:tab/>
        <w:t>Geraldine and Holger Schuckelt  Borderland Dances</w:t>
      </w:r>
    </w:p>
    <w:p w:rsidR="00B11EB3" w:rsidRDefault="00B11EB3" w:rsidP="00B11EB3">
      <w:pPr>
        <w:pStyle w:val="DanceBody"/>
      </w:pPr>
      <w:r>
        <w:t xml:space="preserve"> 1- 8</w:t>
      </w:r>
      <w:r>
        <w:tab/>
        <w:t>1s cross RH, 1s+2s change places on sides (1M RH, 1L LH); 2s+1s dance Double Fig 8 (1s cross up, 2s dance out/down)</w:t>
      </w:r>
    </w:p>
    <w:p w:rsidR="00B11EB3" w:rsidRDefault="00B11EB3" w:rsidP="00B11EB3">
      <w:pPr>
        <w:pStyle w:val="DanceBody"/>
      </w:pPr>
      <w:r>
        <w:t xml:space="preserve"> 9-16</w:t>
      </w:r>
      <w:r>
        <w:tab/>
        <w:t>2s+1s+3s dance mirror reels of 3 (1s in/down) giving hands where possible</w:t>
      </w:r>
    </w:p>
    <w:p w:rsidR="00B11EB3" w:rsidRDefault="00B11EB3" w:rsidP="00B11EB3">
      <w:pPr>
        <w:pStyle w:val="DanceBody"/>
      </w:pPr>
      <w:r>
        <w:t>17-24</w:t>
      </w:r>
      <w:r>
        <w:tab/>
        <w:t>17-20   1s &amp; 3s moving clockwise, dance into centre, pull back RSh &amp; dance out to diagonally opposite place. (2) (3) (1)</w:t>
      </w:r>
    </w:p>
    <w:p w:rsidR="00B11EB3" w:rsidRDefault="00B11EB3" w:rsidP="00B11EB3">
      <w:pPr>
        <w:pStyle w:val="DanceBody"/>
      </w:pPr>
      <w:r>
        <w:tab/>
        <w:t>21-24   2s+3s+1s set, 1/2 turn partner 2H to own side</w:t>
      </w:r>
    </w:p>
    <w:p w:rsidR="00B11EB3" w:rsidRDefault="00B11EB3" w:rsidP="00B11EB3">
      <w:pPr>
        <w:pStyle w:val="DanceBody"/>
      </w:pPr>
      <w:r>
        <w:t>25-32</w:t>
      </w:r>
      <w:r>
        <w:tab/>
        <w:t>3s+1s dance Rose Progression:</w:t>
      </w:r>
    </w:p>
    <w:p w:rsidR="00B11EB3" w:rsidRPr="00343119" w:rsidRDefault="00B11EB3" w:rsidP="00B11EB3">
      <w:pPr>
        <w:pStyle w:val="DanceBody"/>
      </w:pPr>
      <w:r>
        <w:tab/>
        <w:t>25-26   1L+3M set as 1M+3L</w:t>
      </w:r>
      <w:r w:rsidRPr="00343119">
        <w:t xml:space="preserve"> change places RH</w:t>
      </w:r>
    </w:p>
    <w:p w:rsidR="00B11EB3" w:rsidRPr="00343119" w:rsidRDefault="00B11EB3" w:rsidP="00B11EB3">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B11EB3" w:rsidRPr="00343119" w:rsidRDefault="00B11EB3" w:rsidP="00B11EB3">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B11EB3" w:rsidRDefault="00B11EB3" w:rsidP="00B11EB3">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B11EB3" w:rsidRDefault="00B11EB3" w:rsidP="00B11EB3"/>
    <w:p w:rsidR="00B11EB3" w:rsidRDefault="00B11EB3" w:rsidP="00B11EB3">
      <w:pPr>
        <w:pStyle w:val="Minicrib"/>
      </w:pPr>
      <w:r>
        <w:t>FIFTY YEARS OF FRIENDSHIP  (S4x32)  Square set</w:t>
      </w:r>
      <w:r>
        <w:tab/>
        <w:t>Adrian Conrad  Odd Half-Dozen minicrib.org.uk/publish.html</w:t>
      </w:r>
    </w:p>
    <w:p w:rsidR="00B11EB3" w:rsidRPr="00A51BE8" w:rsidRDefault="00B11EB3" w:rsidP="00B11EB3">
      <w:pPr>
        <w:pStyle w:val="DanceBody"/>
      </w:pPr>
      <w:r w:rsidRPr="00586CE2">
        <w:t xml:space="preserve"> </w:t>
      </w:r>
      <w:r w:rsidRPr="00A51BE8">
        <w:t>1- 4</w:t>
      </w:r>
      <w:r w:rsidRPr="00A51BE8">
        <w:tab/>
        <w:t>1s &amp; 3s set &amp; 3/4 turn partners RH into line of 4 up/down</w:t>
      </w:r>
    </w:p>
    <w:p w:rsidR="00B11EB3" w:rsidRPr="00A51BE8" w:rsidRDefault="00B11EB3" w:rsidP="00B11EB3">
      <w:pPr>
        <w:pStyle w:val="DanceBody"/>
        <w:rPr>
          <w:b/>
        </w:rPr>
      </w:pPr>
      <w:r w:rsidRPr="00A51BE8">
        <w:t xml:space="preserve"> 5-</w:t>
      </w:r>
      <w:r>
        <w:t xml:space="preserve"> </w:t>
      </w:r>
      <w:r w:rsidRPr="00A51BE8">
        <w:t>8</w:t>
      </w:r>
      <w:r w:rsidRPr="00A51BE8">
        <w:tab/>
        <w:t xml:space="preserve">2s &amp; 4s set &amp; 3/4 turn partners RH </w:t>
      </w:r>
      <w:r w:rsidRPr="00A51BE8">
        <w:rPr>
          <w:b/>
        </w:rPr>
        <w:t>while</w:t>
      </w:r>
      <w:r w:rsidRPr="00A51BE8">
        <w:t xml:space="preserve"> 1s+3s dance 1/2 reel of 4. (All now in cross formation, Men at ends, 3 2 1 4 clockwise from top)</w:t>
      </w:r>
    </w:p>
    <w:p w:rsidR="00B11EB3" w:rsidRDefault="00B11EB3" w:rsidP="00B11EB3">
      <w:pPr>
        <w:pStyle w:val="DanceBody"/>
      </w:pPr>
      <w:r w:rsidRPr="00A51BE8">
        <w:t xml:space="preserve"> 9-12</w:t>
      </w:r>
      <w:r w:rsidRPr="00A51BE8">
        <w:tab/>
        <w:t xml:space="preserve">1s &amp; 3s continue reel of 4 </w:t>
      </w:r>
      <w:r w:rsidRPr="00A51BE8">
        <w:rPr>
          <w:b/>
        </w:rPr>
        <w:t>while</w:t>
      </w:r>
      <w:r w:rsidRPr="00A51BE8">
        <w:t xml:space="preserve"> 2s &amp; 4s dance 1/2 reel of 4 across (i.e. intersecting 1/2 reels; all Men touch LH on Bar 10, Ladies on Bar 12). End in cross formation, 1 4 3 2 clockwise</w:t>
      </w:r>
    </w:p>
    <w:p w:rsidR="00B11EB3" w:rsidRPr="00A51BE8" w:rsidRDefault="00B11EB3" w:rsidP="00B11EB3">
      <w:pPr>
        <w:pStyle w:val="DanceBody"/>
      </w:pPr>
      <w:r w:rsidRPr="00A51BE8">
        <w:t>13-16</w:t>
      </w:r>
      <w:r w:rsidRPr="00A51BE8">
        <w:tab/>
        <w:t>1s &amp; 3s set &amp; 3/4 turn RH to face in Ladies on left of partner</w:t>
      </w:r>
    </w:p>
    <w:p w:rsidR="00B11EB3" w:rsidRPr="00A51BE8" w:rsidRDefault="00B11EB3" w:rsidP="00B11EB3">
      <w:pPr>
        <w:pStyle w:val="DanceBody"/>
      </w:pPr>
      <w:r w:rsidRPr="00A51BE8">
        <w:tab/>
      </w:r>
      <w:r w:rsidRPr="00A51BE8">
        <w:rPr>
          <w:b/>
        </w:rPr>
        <w:t>while</w:t>
      </w:r>
      <w:r w:rsidRPr="00A51BE8">
        <w:t xml:space="preserve"> 2s &amp; 4s pass partners RSh (1 bar), 2M+4M turn LH (2 bars)</w:t>
      </w:r>
    </w:p>
    <w:p w:rsidR="00B11EB3" w:rsidRDefault="00B11EB3" w:rsidP="00B11EB3">
      <w:pPr>
        <w:pStyle w:val="DanceBody"/>
      </w:pPr>
      <w:r w:rsidRPr="00A51BE8">
        <w:rPr>
          <w:b/>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B11EB3" w:rsidRPr="00A51BE8" w:rsidRDefault="00B11EB3" w:rsidP="00B11EB3">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B11EB3" w:rsidRPr="00A51BE8" w:rsidRDefault="00B11EB3" w:rsidP="00B11EB3">
      <w:pPr>
        <w:pStyle w:val="DanceBody"/>
      </w:pPr>
      <w:r w:rsidRPr="00A51BE8">
        <w:tab/>
        <w:t xml:space="preserve">17      All </w:t>
      </w:r>
      <w:r>
        <w:t xml:space="preserve">couples </w:t>
      </w:r>
      <w:r w:rsidRPr="00A51BE8">
        <w:t xml:space="preserve">NHJ, 1s+4s </w:t>
      </w:r>
      <w:r w:rsidRPr="00A51BE8">
        <w:rPr>
          <w:b/>
        </w:rPr>
        <w:t>also</w:t>
      </w:r>
      <w:r w:rsidRPr="00A51BE8">
        <w:t xml:space="preserve"> 2s+3s change places, with 1s/3s making arches for 4s/2s</w:t>
      </w:r>
    </w:p>
    <w:p w:rsidR="00B11EB3" w:rsidRPr="00A51BE8" w:rsidRDefault="00B11EB3" w:rsidP="00B11EB3">
      <w:pPr>
        <w:pStyle w:val="DanceBody"/>
      </w:pPr>
      <w:r w:rsidRPr="00A51BE8">
        <w:tab/>
        <w:t>18-19 Facing out, 2L/4L pass in front of</w:t>
      </w:r>
      <w:r>
        <w:t xml:space="preserve"> 2M/4M &amp; dance </w:t>
      </w:r>
      <w:r w:rsidRPr="00A51BE8">
        <w:t xml:space="preserve">1/4 round set to form new pairs NHJ at sides facing in </w:t>
      </w:r>
      <w:r w:rsidRPr="00A51BE8">
        <w:rPr>
          <w:b/>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B11EB3" w:rsidRPr="00A51BE8" w:rsidRDefault="00B11EB3" w:rsidP="00B11EB3">
      <w:pPr>
        <w:pStyle w:val="DanceBody"/>
      </w:pPr>
      <w:r w:rsidRPr="00A51BE8">
        <w:tab/>
        <w:t>20-22 Repeat 17-19 but turned sideways, to end back with original partners NHJ in line up/down, 1s/3s (in original places) facing 2s/4s (with Ladies on left), so M-M, L-L again facing.</w:t>
      </w:r>
    </w:p>
    <w:p w:rsidR="00B11EB3" w:rsidRDefault="00B11EB3" w:rsidP="00B11EB3">
      <w:pPr>
        <w:pStyle w:val="DanceBody"/>
      </w:pPr>
      <w:r w:rsidRPr="00A51BE8">
        <w:tab/>
        <w:t xml:space="preserve">23-24 1s+2s </w:t>
      </w:r>
      <w:r w:rsidRPr="00A51BE8">
        <w:rPr>
          <w:b/>
        </w:rPr>
        <w:t>also</w:t>
      </w:r>
      <w:r w:rsidRPr="00A51BE8">
        <w:t xml:space="preserve"> 3s+4s change places with 1s/3s making arches, turn inward to face couple just passed</w:t>
      </w:r>
    </w:p>
    <w:p w:rsidR="00B11EB3" w:rsidRDefault="00B11EB3" w:rsidP="00B11EB3">
      <w:pPr>
        <w:pStyle w:val="DanceBody"/>
      </w:pPr>
      <w:r>
        <w:t>25-28</w:t>
      </w:r>
      <w:r w:rsidRPr="00A51BE8">
        <w:tab/>
        <w:t xml:space="preserve">2s+1s </w:t>
      </w:r>
      <w:r w:rsidRPr="00A51BE8">
        <w:rPr>
          <w:b/>
        </w:rPr>
        <w:t>also</w:t>
      </w:r>
      <w:r w:rsidRPr="00A51BE8">
        <w:t xml:space="preserve"> 3s+4s dance LH across</w:t>
      </w:r>
    </w:p>
    <w:p w:rsidR="00B11EB3" w:rsidRDefault="00B11EB3" w:rsidP="00B11EB3">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B11EB3" w:rsidRDefault="00B11EB3" w:rsidP="00B11EB3"/>
    <w:p w:rsidR="00B11EB3" w:rsidRDefault="00B11EB3" w:rsidP="00B11EB3">
      <w:pPr>
        <w:pStyle w:val="Minicrib"/>
      </w:pPr>
      <w:r>
        <w:t>FIFTY YEARS ON  (J4x40)  4C set</w:t>
      </w:r>
      <w:r>
        <w:tab/>
        <w:t>John Drewry  RSCDS Bk 43</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2s &amp; 3s set, 1/2 turn RH, 2s lead up, cross &amp; cast to original places while 3s lead down, cross &amp; cast to original places</w:t>
      </w:r>
    </w:p>
    <w:p w:rsidR="00B11EB3" w:rsidRPr="00282CB9" w:rsidRDefault="00B11EB3" w:rsidP="00B11EB3">
      <w:pPr>
        <w:pStyle w:val="DanceBody"/>
      </w:pPr>
      <w:r w:rsidRPr="00282CB9">
        <w:t xml:space="preserve"> 9-16</w:t>
      </w:r>
      <w:r w:rsidRPr="00282CB9">
        <w:tab/>
        <w:t>1s+2s also 3s+4s dance double Fig of 8 (2s &amp; 3s cross up/down to start)</w:t>
      </w:r>
    </w:p>
    <w:p w:rsidR="00B11EB3" w:rsidRPr="00282CB9" w:rsidRDefault="00B11EB3" w:rsidP="00B11EB3">
      <w:pPr>
        <w:pStyle w:val="DanceBody"/>
      </w:pPr>
      <w:r w:rsidRPr="00282CB9">
        <w:t>17-24</w:t>
      </w:r>
      <w:r w:rsidRPr="00282CB9">
        <w:tab/>
        <w:t>1M+2M also 3M+4M turn LH 1.1/2 times while their partners turn similarly RH, 1s+4s dance 1/2 R&amp;L (no polite turn)</w:t>
      </w:r>
    </w:p>
    <w:p w:rsidR="00B11EB3" w:rsidRPr="00282CB9" w:rsidRDefault="00B11EB3" w:rsidP="00B11EB3">
      <w:pPr>
        <w:pStyle w:val="DanceBody"/>
      </w:pPr>
      <w:r w:rsidRPr="00282CB9">
        <w:t>25-32</w:t>
      </w:r>
      <w:r w:rsidRPr="00282CB9">
        <w:tab/>
        <w:t>All dance RSh reels of 4 on sides with centre dancers ending with 1/2 turn 2H into…</w:t>
      </w:r>
    </w:p>
    <w:p w:rsidR="00B11EB3" w:rsidRDefault="00B11EB3" w:rsidP="00B11EB3">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B11EB3" w:rsidRDefault="00B11EB3" w:rsidP="00B11EB3"/>
    <w:p w:rsidR="00B11EB3" w:rsidRDefault="00B11EB3" w:rsidP="00B11EB3">
      <w:pPr>
        <w:pStyle w:val="Minicrib"/>
      </w:pPr>
      <w:r>
        <w:t>FIFTY-TWO SUMMERS  (M(S2x40+R2x40))  Sq.Set</w:t>
      </w:r>
      <w:r>
        <w:tab/>
        <w:t>Holger Schuckelt  Riverside Dances</w:t>
      </w:r>
    </w:p>
    <w:p w:rsidR="00B11EB3" w:rsidRDefault="00B11EB3" w:rsidP="00B11EB3">
      <w:pPr>
        <w:pStyle w:val="DanceBody"/>
      </w:pPr>
      <w:r>
        <w:t xml:space="preserve"> 1- 8</w:t>
      </w:r>
      <w:r>
        <w:tab/>
        <w:t>1s+3s take prom hold, dance RSh round each other; 1s dance behind 2s, 3s behind 4s to opp place</w:t>
      </w:r>
    </w:p>
    <w:p w:rsidR="00B11EB3" w:rsidRDefault="00B11EB3" w:rsidP="00B11EB3">
      <w:pPr>
        <w:pStyle w:val="DanceBody"/>
      </w:pPr>
      <w:r>
        <w:t xml:space="preserve"> 9-16</w:t>
      </w:r>
      <w:r>
        <w:tab/>
        <w:t>2s+4s repeat 1-8</w:t>
      </w:r>
    </w:p>
    <w:p w:rsidR="00B11EB3" w:rsidRDefault="00B11EB3" w:rsidP="00B11EB3">
      <w:pPr>
        <w:pStyle w:val="DanceBody"/>
      </w:pPr>
      <w:r>
        <w:t>17-24</w:t>
      </w:r>
      <w:r>
        <w:tab/>
        <w:t>All dance Grand Chain (1 bar/hand).  Ladies face out, Men face in</w:t>
      </w:r>
    </w:p>
    <w:p w:rsidR="00B11EB3" w:rsidRDefault="00B11EB3" w:rsidP="00B11EB3">
      <w:pPr>
        <w:pStyle w:val="DanceBody"/>
      </w:pPr>
      <w:r>
        <w:t>25-32</w:t>
      </w:r>
      <w:r>
        <w:tab/>
        <w:t>All dance Schiehallion reel 1/2 round back to original places</w:t>
      </w:r>
    </w:p>
    <w:p w:rsidR="00B11EB3" w:rsidRDefault="00B11EB3" w:rsidP="00B11EB3">
      <w:pPr>
        <w:pStyle w:val="DanceBody"/>
      </w:pPr>
      <w:r>
        <w:t>33-40</w:t>
      </w:r>
      <w:r>
        <w:tab/>
        <w:t xml:space="preserve">33-36   All turn partner 3/4 RH, Ladies dance LH across 1/2 way </w:t>
      </w:r>
      <w:r>
        <w:rPr>
          <w:b/>
        </w:rPr>
        <w:t>while</w:t>
      </w:r>
      <w:r>
        <w:t xml:space="preserve"> Men chase clockwise 1 place</w:t>
      </w:r>
    </w:p>
    <w:p w:rsidR="00B11EB3" w:rsidRDefault="00B11EB3" w:rsidP="00B11EB3">
      <w:pPr>
        <w:pStyle w:val="DanceBody"/>
      </w:pPr>
      <w:r>
        <w:tab/>
        <w:t xml:space="preserve">37-40  Ladies 1/2 RH turn nearest Man, Men dance LH across 1/2 way </w:t>
      </w:r>
      <w:r>
        <w:rPr>
          <w:b/>
        </w:rPr>
        <w:t>while</w:t>
      </w:r>
      <w:r>
        <w:t xml:space="preserve"> Ladies chase clockwise 1 place.  End 2 3 4 1</w:t>
      </w:r>
    </w:p>
    <w:p w:rsidR="00B11EB3" w:rsidRDefault="00B11EB3" w:rsidP="00B11EB3">
      <w:pPr>
        <w:pStyle w:val="DanceBody"/>
        <w:keepNext w:val="0"/>
      </w:pPr>
      <w:r>
        <w:t>Repeat from new places Strathspey then twice Reel</w:t>
      </w:r>
    </w:p>
    <w:p w:rsidR="00B11EB3" w:rsidRDefault="00B11EB3" w:rsidP="00B11EB3"/>
    <w:p w:rsidR="00B11EB3" w:rsidRDefault="00B11EB3" w:rsidP="00B11EB3">
      <w:pPr>
        <w:pStyle w:val="Minicrib"/>
      </w:pPr>
      <w:r>
        <w:t>FIG TREE BAY  (J4x32)  4C set</w:t>
      </w:r>
      <w:r>
        <w:tab/>
        <w:t>Charles Upton</w:t>
      </w:r>
    </w:p>
    <w:p w:rsidR="00B11EB3" w:rsidRDefault="00B11EB3" w:rsidP="00B11EB3">
      <w:pPr>
        <w:pStyle w:val="DanceBody"/>
      </w:pPr>
      <w:r>
        <w:t xml:space="preserve"> 1- 4</w:t>
      </w:r>
      <w:r>
        <w:tab/>
        <w:t>1M &amp; 3M cross &amp; cast 1 place into middle</w:t>
      </w:r>
      <w:r w:rsidRPr="00BA6B4D">
        <w:rPr>
          <w:b/>
        </w:rPr>
        <w:t xml:space="preserve"> while </w:t>
      </w:r>
      <w:r>
        <w:t>1L &amp; 3L cross down thru couple below &amp; cast up into middle (</w:t>
      </w:r>
      <w:r>
        <w:rPr>
          <w:b/>
        </w:rPr>
        <w:t xml:space="preserve">as </w:t>
      </w:r>
      <w:r>
        <w:t>Belle of Bon Accord)</w:t>
      </w:r>
    </w:p>
    <w:p w:rsidR="00B11EB3" w:rsidRDefault="00B11EB3" w:rsidP="00B11EB3">
      <w:pPr>
        <w:pStyle w:val="DanceBody"/>
      </w:pPr>
      <w:r>
        <w:t xml:space="preserve"> 5- 8</w:t>
      </w:r>
      <w:r>
        <w:tab/>
        <w:t>1s &amp; 3s dance 1/2 reel of 4 up/down middle</w:t>
      </w:r>
    </w:p>
    <w:p w:rsidR="00B11EB3" w:rsidRDefault="00B11EB3" w:rsidP="00B11EB3">
      <w:pPr>
        <w:pStyle w:val="DanceBody"/>
      </w:pPr>
      <w:r>
        <w:t xml:space="preserve"> 9-12</w:t>
      </w:r>
      <w:r>
        <w:tab/>
        <w:t>3s &amp; 1s turn partners RH 1.1/2 times &amp; twirl to face out to own sides</w:t>
      </w:r>
    </w:p>
    <w:p w:rsidR="00B11EB3" w:rsidRDefault="00B11EB3" w:rsidP="00B11EB3">
      <w:pPr>
        <w:pStyle w:val="DanceBody"/>
      </w:pPr>
      <w:r>
        <w:t>13-16</w:t>
      </w:r>
      <w:r>
        <w:tab/>
        <w:t>3s &amp; 1s dance out &amp; cast right then loop round to face 2s/4s for a reel of 4</w:t>
      </w:r>
      <w:r w:rsidRPr="00BA6B4D">
        <w:rPr>
          <w:b/>
        </w:rPr>
        <w:t xml:space="preserve"> while </w:t>
      </w:r>
      <w:r>
        <w:t>2s &amp; 4s turn partners RH 1.1/2 times to change places facing in</w:t>
      </w:r>
    </w:p>
    <w:p w:rsidR="00B11EB3" w:rsidRDefault="00B11EB3" w:rsidP="00B11EB3">
      <w:pPr>
        <w:pStyle w:val="DanceBody"/>
      </w:pPr>
      <w:r>
        <w:t>17-24</w:t>
      </w:r>
      <w:r>
        <w:tab/>
        <w:t>All dance full reels of 4 across</w:t>
      </w:r>
    </w:p>
    <w:p w:rsidR="00B11EB3" w:rsidRDefault="00B11EB3" w:rsidP="00B11EB3">
      <w:pPr>
        <w:pStyle w:val="DanceBody"/>
      </w:pPr>
      <w:r>
        <w:t>25-28</w:t>
      </w:r>
      <w:r>
        <w:tab/>
        <w:t>3s &amp; 1s cast RSh round the standing 2s/4s then 3M &amp; 1M cross to opp sides</w:t>
      </w:r>
      <w:r w:rsidRPr="00BA6B4D">
        <w:rPr>
          <w:b/>
        </w:rPr>
        <w:t xml:space="preserve"> while </w:t>
      </w:r>
      <w:r>
        <w:t>3L &amp; 1L cross up thru couple above. (3)(2)(1)(4)</w:t>
      </w:r>
    </w:p>
    <w:p w:rsidR="00B11EB3" w:rsidRDefault="00B11EB3" w:rsidP="00B11EB3">
      <w:pPr>
        <w:pStyle w:val="DanceBody"/>
        <w:keepNext w:val="0"/>
      </w:pPr>
      <w:r>
        <w:t>29-32</w:t>
      </w:r>
      <w:r>
        <w:tab/>
        <w:t>1s &amp; 3s cast down</w:t>
      </w:r>
      <w:r w:rsidRPr="00BA6B4D">
        <w:rPr>
          <w:b/>
        </w:rPr>
        <w:t xml:space="preserve"> </w:t>
      </w:r>
      <w:r>
        <w:rPr>
          <w:b/>
        </w:rPr>
        <w:t xml:space="preserve">as </w:t>
      </w:r>
      <w:r>
        <w:t>2s/4s step up, all cross RH. 2 3 4 1</w:t>
      </w:r>
    </w:p>
    <w:p w:rsidR="00B11EB3" w:rsidRDefault="00B11EB3" w:rsidP="00B11EB3"/>
    <w:p w:rsidR="00B11EB3" w:rsidRDefault="00B11EB3" w:rsidP="00B11EB3">
      <w:pPr>
        <w:pStyle w:val="Minicrib"/>
      </w:pPr>
      <w:r>
        <w:t>FIGHT ABOUT THE FIRESIDE  (R8x32)  3C (4C set)</w:t>
      </w:r>
      <w:r>
        <w:tab/>
        <w:t>N Gow  RSCDS Bk 1</w:t>
      </w:r>
    </w:p>
    <w:p w:rsidR="00B11EB3" w:rsidRDefault="00B11EB3" w:rsidP="00B11EB3">
      <w:pPr>
        <w:pStyle w:val="DanceBody"/>
      </w:pPr>
      <w:r>
        <w:t xml:space="preserve"> 1- 8</w:t>
      </w:r>
      <w:r>
        <w:tab/>
        <w:t>1s lead down the middle &amp; up to end facing 1</w:t>
      </w:r>
      <w:r w:rsidRPr="00972EEB">
        <w:t>st</w:t>
      </w:r>
      <w:r>
        <w:t xml:space="preserve"> corners</w:t>
      </w:r>
    </w:p>
    <w:p w:rsidR="00B11EB3" w:rsidRDefault="00B11EB3" w:rsidP="00B11EB3">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B11EB3" w:rsidRDefault="00B11EB3" w:rsidP="00B11EB3">
      <w:pPr>
        <w:pStyle w:val="DanceBody"/>
        <w:keepNext w:val="0"/>
      </w:pPr>
      <w:r>
        <w:t>25-32</w:t>
      </w:r>
      <w:r>
        <w:tab/>
        <w:t>1s set twice &amp; turn 2H 1.1/2 times</w:t>
      </w:r>
    </w:p>
    <w:p w:rsidR="00B11EB3" w:rsidRDefault="00B11EB3" w:rsidP="00B11EB3"/>
    <w:p w:rsidR="00B11EB3" w:rsidRDefault="00B11EB3" w:rsidP="00B11EB3">
      <w:pPr>
        <w:pStyle w:val="Minicrib"/>
      </w:pPr>
      <w:r>
        <w:t>FIGURE IT OUT  (R3x32)  3C set</w:t>
      </w:r>
      <w:r>
        <w:tab/>
        <w:t>Roy Goldring  G &amp; S Dances 3</w:t>
      </w:r>
    </w:p>
    <w:p w:rsidR="00B11EB3" w:rsidRDefault="00B11EB3" w:rsidP="00B11EB3">
      <w:pPr>
        <w:pStyle w:val="DanceBody"/>
      </w:pPr>
      <w:r>
        <w:t xml:space="preserve"> 1- 8</w:t>
      </w:r>
      <w:r>
        <w:tab/>
        <w:t>1s dance 1/2 Fig of 8 round 2s, 1M+2L turn LH 1.1/4 times</w:t>
      </w:r>
      <w:r w:rsidRPr="00BA6B4D">
        <w:rPr>
          <w:b/>
        </w:rPr>
        <w:t xml:space="preserve"> while </w:t>
      </w:r>
      <w:r>
        <w:t>1L+2M turn RH 1.1/4 times</w:t>
      </w:r>
    </w:p>
    <w:p w:rsidR="00B11EB3" w:rsidRDefault="00B11EB3" w:rsidP="00B11EB3">
      <w:pPr>
        <w:pStyle w:val="DanceBody"/>
      </w:pPr>
      <w:r>
        <w:t xml:space="preserve"> 9-16</w:t>
      </w:r>
      <w:r>
        <w:tab/>
        <w:t>1s in prom hold dance reel of 3 across with 2s (RSh to 2M to start) &amp; 1s end in middle facing down</w:t>
      </w:r>
    </w:p>
    <w:p w:rsidR="00B11EB3" w:rsidRDefault="00B11EB3" w:rsidP="00B11EB3">
      <w:pPr>
        <w:pStyle w:val="DanceBody"/>
      </w:pPr>
      <w:r>
        <w:t>17-24</w:t>
      </w:r>
      <w:r>
        <w:tab/>
        <w:t>1M dances LH &amp; RH across with 2L+3L</w:t>
      </w:r>
      <w:r w:rsidRPr="00BA6B4D">
        <w:rPr>
          <w:b/>
        </w:rPr>
        <w:t xml:space="preserve"> while </w:t>
      </w:r>
      <w:r>
        <w:t>1L dances RH &amp; LH across with 2M+3M 1s &amp; 3s ending in middle facing up</w:t>
      </w:r>
    </w:p>
    <w:p w:rsidR="00B11EB3" w:rsidRDefault="00B11EB3" w:rsidP="00B11EB3">
      <w:pPr>
        <w:pStyle w:val="DanceBody"/>
        <w:keepNext w:val="0"/>
      </w:pPr>
      <w:r>
        <w:t>25-32</w:t>
      </w:r>
      <w:r>
        <w:tab/>
        <w:t>1s followed by 3s dance up &amp; cast to 3</w:t>
      </w:r>
      <w:r w:rsidRPr="00972EEB">
        <w:t>rd</w:t>
      </w:r>
      <w:r>
        <w:t>/2</w:t>
      </w:r>
      <w:r w:rsidRPr="00972EEB">
        <w:t>nd</w:t>
      </w:r>
      <w:r>
        <w:t xml:space="preserve"> places &amp; 1s dance 1/2 Fig of 8 round 3s</w:t>
      </w:r>
    </w:p>
    <w:p w:rsidR="00B11EB3" w:rsidRDefault="00B11EB3" w:rsidP="00B11EB3"/>
    <w:p w:rsidR="00B11EB3" w:rsidRDefault="00B11EB3" w:rsidP="00B11EB3">
      <w:pPr>
        <w:pStyle w:val="Minicrib"/>
      </w:pPr>
      <w:r>
        <w:t>FILL THE FETTERS  (S4x32)  Sq.Set</w:t>
      </w:r>
      <w:r>
        <w:tab/>
        <w:t>Roberta &amp; Howard Lastnik  RSCDS Boston Celebrate 50yrs</w:t>
      </w:r>
    </w:p>
    <w:p w:rsidR="00B11EB3" w:rsidRDefault="00B11EB3" w:rsidP="00B11EB3">
      <w:pPr>
        <w:pStyle w:val="DanceBody"/>
      </w:pPr>
      <w:r>
        <w:t xml:space="preserve"> 1- 8</w:t>
      </w:r>
      <w:r>
        <w:tab/>
        <w:t>All set to partners, turn 2H &amp; circle 8H round to left 1/2 way</w:t>
      </w:r>
    </w:p>
    <w:p w:rsidR="00B11EB3" w:rsidRDefault="00B11EB3" w:rsidP="00B11EB3">
      <w:pPr>
        <w:pStyle w:val="DanceBody"/>
      </w:pPr>
      <w:r>
        <w:t xml:space="preserve"> 9-16</w:t>
      </w:r>
      <w:r>
        <w:tab/>
        <w:t>Turn partner RH 1.1/2 times, pass corner LSh, turn following person RH 1.1/2 times &amp; pass next person LSh back to original places</w:t>
      </w:r>
    </w:p>
    <w:p w:rsidR="00B11EB3" w:rsidRDefault="00B11EB3" w:rsidP="00B11EB3">
      <w:pPr>
        <w:pStyle w:val="DanceBody"/>
      </w:pPr>
      <w:r>
        <w:t>17-24</w:t>
      </w:r>
      <w:r>
        <w:tab/>
        <w:t>1s+3s change places RH with opposite person &amp; circle 4H round 1/2 way, 2s &amp; 4s repeat</w:t>
      </w:r>
    </w:p>
    <w:p w:rsidR="00B11EB3" w:rsidRDefault="00B11EB3" w:rsidP="00B11EB3">
      <w:pPr>
        <w:pStyle w:val="DanceBody"/>
        <w:keepNext w:val="0"/>
      </w:pPr>
      <w:r>
        <w:t>25-32</w:t>
      </w:r>
      <w:r>
        <w:tab/>
        <w:t>All set prom hold (Ladies on Men's left), advance setting, turning towards each other (prom hold) lead back to places &amp; dance 1 pl clockwise</w:t>
      </w:r>
    </w:p>
    <w:p w:rsidR="00B11EB3" w:rsidRDefault="00B11EB3" w:rsidP="00B11EB3"/>
    <w:p w:rsidR="00B11EB3" w:rsidRDefault="00B11EB3" w:rsidP="00B11EB3">
      <w:pPr>
        <w:pStyle w:val="Minicrib"/>
      </w:pPr>
      <w:r>
        <w:t>THE FILOLI GARDENS  (S3x40)  3C Set</w:t>
      </w:r>
      <w:r>
        <w:tab/>
        <w:t>Martha Morrison Veranth  Wasatch Mountain Coll</w:t>
      </w:r>
    </w:p>
    <w:p w:rsidR="00B11EB3" w:rsidRDefault="00B11EB3" w:rsidP="00B11EB3">
      <w:pPr>
        <w:pStyle w:val="DanceBody"/>
      </w:pPr>
      <w:r>
        <w:t xml:space="preserve"> 1- 8</w:t>
      </w:r>
      <w:r>
        <w:tab/>
        <w:t>1s lead down (3 bars), lead up (3 bars) &amp; cast (2s step up). 1s face down.  2 1 3</w:t>
      </w:r>
    </w:p>
    <w:p w:rsidR="00B11EB3" w:rsidRDefault="00B11EB3" w:rsidP="00B11EB3">
      <w:pPr>
        <w:pStyle w:val="DanceBody"/>
      </w:pPr>
      <w:r>
        <w:t xml:space="preserve"> 9-16</w:t>
      </w:r>
      <w:r>
        <w:tab/>
        <w:t>2s+1s+3s dance Grand Chain (2s cross to begin)</w:t>
      </w:r>
    </w:p>
    <w:p w:rsidR="00B11EB3" w:rsidRDefault="00B11EB3" w:rsidP="00B11EB3">
      <w:pPr>
        <w:pStyle w:val="DanceBody"/>
      </w:pPr>
      <w:r>
        <w:t>17-20</w:t>
      </w:r>
      <w:r>
        <w:tab/>
        <w:t>1s set advancing to 1st corners, turn 1st corner 2H into lines of 3 across (1L between 2s, 1M between 3s), facing 2nd corners</w:t>
      </w:r>
    </w:p>
    <w:p w:rsidR="00B11EB3" w:rsidRDefault="00B11EB3" w:rsidP="00B11EB3">
      <w:pPr>
        <w:pStyle w:val="DanceBody"/>
      </w:pPr>
      <w:r>
        <w:t>21-24</w:t>
      </w:r>
      <w:r>
        <w:tab/>
        <w:t>Repeat 17-20 with 2nd corners. 1s end in 2nd place opp side</w:t>
      </w:r>
    </w:p>
    <w:p w:rsidR="00B11EB3" w:rsidRDefault="00B11EB3" w:rsidP="00B11EB3">
      <w:pPr>
        <w:pStyle w:val="DanceBody"/>
      </w:pPr>
      <w:r>
        <w:t>25-32</w:t>
      </w:r>
      <w:r>
        <w:tab/>
        <w:t>1s repeat 17-24 with 3rd then 4th corners &amp; end in 2nd place own side</w:t>
      </w:r>
    </w:p>
    <w:p w:rsidR="00B11EB3" w:rsidRDefault="00B11EB3" w:rsidP="00B11EB3">
      <w:pPr>
        <w:pStyle w:val="DanceBody"/>
        <w:keepNext w:val="0"/>
      </w:pPr>
      <w:r>
        <w:t>33-40</w:t>
      </w:r>
      <w:r>
        <w:tab/>
        <w:t>1s cross up RH, cast round 2s, cross RH &amp; cast round 3s (3s step up) into 3rd place own side.  2 3 1</w:t>
      </w:r>
    </w:p>
    <w:p w:rsidR="00B11EB3" w:rsidRDefault="00B11EB3" w:rsidP="00B11EB3"/>
    <w:p w:rsidR="00B11EB3" w:rsidRDefault="00B11EB3" w:rsidP="00B11EB3">
      <w:pPr>
        <w:pStyle w:val="Minicrib"/>
      </w:pPr>
      <w:r>
        <w:t>THE FINAL CITY  (J8x32)  3C (4C set)</w:t>
      </w:r>
      <w:r>
        <w:tab/>
        <w:t>Malcolm Brown, 2015</w:t>
      </w:r>
    </w:p>
    <w:p w:rsidR="00B11EB3" w:rsidRDefault="00B11EB3" w:rsidP="00B11EB3">
      <w:pPr>
        <w:pStyle w:val="DanceBody"/>
      </w:pPr>
      <w:r>
        <w:t xml:space="preserve"> 1- 8</w:t>
      </w:r>
      <w:r>
        <w:tab/>
        <w:t>1s set, cross down RH, cast behind 3s, meet &amp; dance up to end BtoB facing opp sides</w:t>
      </w:r>
    </w:p>
    <w:p w:rsidR="00B11EB3" w:rsidRDefault="00B11EB3" w:rsidP="00B11EB3">
      <w:pPr>
        <w:pStyle w:val="DanceBody"/>
      </w:pPr>
      <w:r>
        <w:t xml:space="preserve"> 9-16</w:t>
      </w:r>
      <w:r>
        <w:tab/>
        <w:t>2s+1s+3s set as Double Triangles, all set advancing &amp; pull back RSh to invert triangle; 1s (outside set) dance RH across with corners</w:t>
      </w:r>
    </w:p>
    <w:p w:rsidR="00B11EB3" w:rsidRDefault="00B11EB3" w:rsidP="00B11EB3">
      <w:pPr>
        <w:pStyle w:val="DanceBody"/>
      </w:pPr>
      <w:r>
        <w:t>17-24</w:t>
      </w:r>
      <w:r>
        <w:tab/>
        <w:t>2s+1s+3s set in inverted Double Triangle, all set advancing &amp; pull back RSh to Double Triangle position; 1s (in centre) dance RH across with corners &amp; 1s pass RSh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FINAL FLING  (R8x32)  3C (4C set)</w:t>
      </w:r>
      <w:r>
        <w:tab/>
        <w:t>J Beylinson &amp; V Garbuzov, 2020</w:t>
      </w:r>
    </w:p>
    <w:p w:rsidR="00B11EB3" w:rsidRDefault="00B11EB3" w:rsidP="00B11EB3">
      <w:pPr>
        <w:pStyle w:val="DanceBody"/>
      </w:pPr>
      <w:r>
        <w:t xml:space="preserve"> 1- 8</w:t>
      </w:r>
      <w:r>
        <w:tab/>
        <w:t>1s cross down, cast behind 3s, meet &amp; dance up to 2nd place opp sides &amp; all 3 couples set.  2 (1) 3</w:t>
      </w:r>
    </w:p>
    <w:p w:rsidR="00B11EB3" w:rsidRDefault="00B11EB3" w:rsidP="00B11EB3">
      <w:pPr>
        <w:pStyle w:val="DanceBody"/>
      </w:pPr>
      <w:r>
        <w:t xml:space="preserve"> 9-16</w:t>
      </w:r>
      <w:r>
        <w:tab/>
        <w:t>2L+1s+3M Petronella turn &amp; set (1s turning Right about); 1M+2s &amp; 1L+3s dance RH across.  1s pull back RSh to end facing 1st corners</w:t>
      </w:r>
    </w:p>
    <w:p w:rsidR="00B11EB3" w:rsidRDefault="00B11EB3" w:rsidP="00B11EB3">
      <w:pPr>
        <w:pStyle w:val="DanceBody"/>
      </w:pPr>
      <w:r>
        <w:t>17-24</w:t>
      </w:r>
      <w:r>
        <w:tab/>
        <w:t>1s dance Corner Pass+Turn with 1st corners, dance Corner Pass+Turn with 2nd corners.  1s pass RSh to 2nd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FINAL REEL  (R8x32)  3C (4C set)</w:t>
      </w:r>
      <w:r>
        <w:tab/>
        <w:t>Ian Barbour</w:t>
      </w:r>
    </w:p>
    <w:p w:rsidR="00B11EB3" w:rsidRDefault="00B11EB3" w:rsidP="00B11EB3">
      <w:pPr>
        <w:pStyle w:val="DanceBody"/>
      </w:pPr>
      <w:r>
        <w:t xml:space="preserve"> 1- 8</w:t>
      </w:r>
      <w:r>
        <w:tab/>
        <w:t>1s cross RH, cast 1 place &amp; turn LH 1.1/4 times to end 1M between 2s &amp; 1L between 3s</w:t>
      </w:r>
    </w:p>
    <w:p w:rsidR="00B11EB3" w:rsidRDefault="00B11EB3" w:rsidP="00B11EB3">
      <w:pPr>
        <w:pStyle w:val="DanceBody"/>
      </w:pPr>
      <w:r>
        <w:t xml:space="preserve"> 9-16</w:t>
      </w:r>
      <w:r>
        <w:tab/>
        <w:t>2s+1s+3s Set+Link for 3 twice. 1s end facing 1</w:t>
      </w:r>
      <w:r w:rsidRPr="00972EEB">
        <w:t>st</w:t>
      </w:r>
      <w:r>
        <w:t xml:space="preserve"> corners pstns</w:t>
      </w:r>
    </w:p>
    <w:p w:rsidR="00B11EB3" w:rsidRDefault="00B11EB3" w:rsidP="00B11EB3">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FINDHORN BAY  (H8x32)  3C (4C set)</w:t>
      </w:r>
      <w:r>
        <w:tab/>
        <w:t>Rob Sargent  New Ruthven Winter Coll</w:t>
      </w:r>
    </w:p>
    <w:p w:rsidR="00B11EB3" w:rsidRDefault="00B11EB3" w:rsidP="00B11EB3">
      <w:pPr>
        <w:pStyle w:val="DanceBody"/>
      </w:pPr>
      <w:r>
        <w:t xml:space="preserve"> 1- 8</w:t>
      </w:r>
      <w:r>
        <w:tab/>
        <w:t>1s cross RH &amp; cast 1 place, cross RH &amp; cast (Man up &amp; Lady down) into lines of 3 across</w:t>
      </w:r>
    </w:p>
    <w:p w:rsidR="00B11EB3" w:rsidRDefault="00B11EB3" w:rsidP="00B11EB3">
      <w:pPr>
        <w:pStyle w:val="DanceBody"/>
      </w:pPr>
      <w:r>
        <w:t xml:space="preserve"> 9-16</w:t>
      </w:r>
      <w:r>
        <w:tab/>
        <w:t>2s+1s+3s Adv+Ret (up/down), 1s 3/4 turn LH to end 2</w:t>
      </w:r>
      <w:r w:rsidRPr="00972EEB">
        <w:t>nd</w:t>
      </w:r>
      <w:r>
        <w:t xml:space="preserve"> place opposite sides</w:t>
      </w:r>
    </w:p>
    <w:p w:rsidR="00B11EB3" w:rsidRDefault="00B11EB3" w:rsidP="00B11EB3">
      <w:pPr>
        <w:pStyle w:val="DanceBody"/>
      </w:pPr>
      <w:r>
        <w:t>17-24</w:t>
      </w:r>
      <w:r>
        <w:tab/>
        <w:t>2s+1s+3s Adv+Ret (across), 1s turn RH 1.1/2 times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FINDHORN IN FLOOD  (R4x48)  4C set</w:t>
      </w:r>
      <w:r>
        <w:tab/>
        <w:t>John Drewry  Canadian Bk</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2s+3s advance to form circle with hands crossed as in Auld Lang Syne &amp; set, circle L (hands crossed) end 2s facing up &amp; 3s facing down (NHJ)</w:t>
      </w:r>
    </w:p>
    <w:p w:rsidR="00B11EB3" w:rsidRPr="00282CB9" w:rsidRDefault="00B11EB3" w:rsidP="00B11EB3">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B11EB3" w:rsidRPr="00282CB9" w:rsidRDefault="00B11EB3" w:rsidP="00B11EB3">
      <w:pPr>
        <w:pStyle w:val="DanceBody"/>
      </w:pPr>
      <w:r w:rsidRPr="00282CB9">
        <w:t>17-24</w:t>
      </w:r>
      <w:r w:rsidRPr="00282CB9">
        <w:tab/>
        <w:t>1s dance LH across with 2M while 4s dance LH across with 3M, 1s+4s dance RH across &amp; on last step turn to right to face corners (1M facing 2M, 1L+2L, 4M+3M, 4L+3L)</w:t>
      </w:r>
    </w:p>
    <w:p w:rsidR="00B11EB3" w:rsidRPr="00282CB9" w:rsidRDefault="00B11EB3" w:rsidP="00B11EB3">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B11EB3" w:rsidRPr="00282CB9" w:rsidRDefault="00B11EB3" w:rsidP="00B11EB3">
      <w:pPr>
        <w:pStyle w:val="DanceBody"/>
      </w:pPr>
      <w:r w:rsidRPr="00282CB9">
        <w:t>33-40</w:t>
      </w:r>
      <w:r w:rsidRPr="00282CB9">
        <w:tab/>
        <w:t>All turn next corner RH onto sides, 4s+1s turn LH on side</w:t>
      </w:r>
    </w:p>
    <w:p w:rsidR="00B11EB3" w:rsidRPr="00282CB9" w:rsidRDefault="00B11EB3" w:rsidP="00B11EB3">
      <w:pPr>
        <w:pStyle w:val="DanceBody"/>
        <w:keepNext w:val="0"/>
      </w:pPr>
      <w:r w:rsidRPr="00282CB9">
        <w:t>41-48</w:t>
      </w:r>
      <w:r w:rsidRPr="00282CB9">
        <w:tab/>
        <w:t>All reel of 4 on sides ending 2 4 (1)(3)</w:t>
      </w:r>
    </w:p>
    <w:p w:rsidR="00B11EB3" w:rsidRDefault="00B11EB3" w:rsidP="00B11EB3"/>
    <w:p w:rsidR="00B11EB3" w:rsidRDefault="00B11EB3" w:rsidP="00B11EB3">
      <w:pPr>
        <w:pStyle w:val="Minicrib"/>
      </w:pPr>
      <w:r>
        <w:t>FINDHORN MEDLEY  (M-(J32+S32+R32))  3C set</w:t>
      </w:r>
      <w:r>
        <w:tab/>
        <w:t>R Clowes  Ormskirk 6</w:t>
      </w:r>
    </w:p>
    <w:p w:rsidR="00B11EB3" w:rsidRDefault="00B11EB3" w:rsidP="00B11EB3">
      <w:pPr>
        <w:pStyle w:val="DanceBody"/>
      </w:pPr>
      <w:r>
        <w:t>Jig</w:t>
      </w:r>
    </w:p>
    <w:p w:rsidR="00B11EB3" w:rsidRDefault="00B11EB3" w:rsidP="00B11EB3">
      <w:pPr>
        <w:pStyle w:val="DanceBody"/>
      </w:pPr>
      <w:r>
        <w:t xml:space="preserve"> 1- 8</w:t>
      </w:r>
      <w:r>
        <w:tab/>
        <w:t>Middle couple (2s) set, cross RH, set to 1</w:t>
      </w:r>
      <w:r w:rsidRPr="00972EEB">
        <w:t>st</w:t>
      </w:r>
      <w:r>
        <w:t xml:space="preserve"> corner &amp; change places LH on sides</w:t>
      </w:r>
    </w:p>
    <w:p w:rsidR="00B11EB3" w:rsidRDefault="00B11EB3" w:rsidP="00B11EB3">
      <w:pPr>
        <w:pStyle w:val="DanceBody"/>
      </w:pPr>
      <w:r>
        <w:t xml:space="preserve"> 9-16</w:t>
      </w:r>
      <w:r>
        <w:tab/>
        <w:t>New middle couple (3L+1M)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w:t>
      </w:r>
    </w:p>
    <w:p w:rsidR="00B11EB3" w:rsidRDefault="00B11EB3" w:rsidP="00B11EB3">
      <w:pPr>
        <w:pStyle w:val="DanceBody"/>
      </w:pPr>
      <w:r>
        <w:t>17-24</w:t>
      </w:r>
      <w:r>
        <w:tab/>
        <w:t>New middle couple (1L+3M) set</w:t>
      </w:r>
      <w:r w:rsidRPr="00BA6B4D">
        <w:rPr>
          <w:b/>
        </w:rPr>
        <w:t xml:space="preserve"> while </w:t>
      </w:r>
      <w:r>
        <w:t>corners chase anticlockwise 1 corner place, middle couple cross RH</w:t>
      </w:r>
      <w:r w:rsidRPr="00BA6B4D">
        <w:rPr>
          <w:b/>
        </w:rPr>
        <w:t xml:space="preserve"> while </w:t>
      </w:r>
      <w:r>
        <w:t>corners set, middle couple set to 1</w:t>
      </w:r>
      <w:r w:rsidRPr="00972EEB">
        <w:t>st</w:t>
      </w:r>
      <w:r>
        <w:t xml:space="preserve"> corners &amp; change places LH (2s now in original place)</w:t>
      </w:r>
    </w:p>
    <w:p w:rsidR="00B11EB3" w:rsidRDefault="00B11EB3" w:rsidP="00B11EB3">
      <w:pPr>
        <w:pStyle w:val="DanceBody"/>
      </w:pPr>
      <w:r>
        <w:t>25-32</w:t>
      </w:r>
      <w:r>
        <w:tab/>
        <w:t>2s stand</w:t>
      </w:r>
      <w:r w:rsidRPr="00BA6B4D">
        <w:rPr>
          <w:b/>
        </w:rPr>
        <w:t xml:space="preserve"> while </w:t>
      </w:r>
      <w:r>
        <w:t>corners chase anticlockwise 1 corner place (all now in original places), all set, petronella into centre to form line &amp; set to partner</w:t>
      </w:r>
    </w:p>
    <w:p w:rsidR="00B11EB3" w:rsidRDefault="00B11EB3" w:rsidP="00B11EB3">
      <w:pPr>
        <w:pStyle w:val="DanceBody"/>
      </w:pPr>
      <w:r>
        <w:t>Strathspey</w:t>
      </w:r>
    </w:p>
    <w:p w:rsidR="00B11EB3" w:rsidRDefault="00B11EB3" w:rsidP="00B11EB3">
      <w:pPr>
        <w:pStyle w:val="DanceBody"/>
      </w:pPr>
      <w:r>
        <w:t xml:space="preserve"> 1- 8</w:t>
      </w:r>
      <w:r>
        <w:tab/>
        <w:t>All dance 1/2 RSh reel of 6 &amp; set to partner</w:t>
      </w:r>
    </w:p>
    <w:p w:rsidR="00B11EB3" w:rsidRDefault="00B11EB3" w:rsidP="00B11EB3">
      <w:pPr>
        <w:pStyle w:val="DanceBody"/>
      </w:pPr>
      <w:r>
        <w:t xml:space="preserve"> 9-16</w:t>
      </w:r>
      <w:r>
        <w:tab/>
        <w:t>All Ladies dance RSh round partners &amp; turn partner RH</w:t>
      </w:r>
    </w:p>
    <w:p w:rsidR="00B11EB3" w:rsidRDefault="00B11EB3" w:rsidP="00B11EB3">
      <w:pPr>
        <w:pStyle w:val="DanceBody"/>
      </w:pPr>
      <w:r>
        <w:t>17-24</w:t>
      </w:r>
      <w:r>
        <w:tab/>
        <w:t>All dance 1/2 RSh reel of 6  &amp; set to partner</w:t>
      </w:r>
    </w:p>
    <w:p w:rsidR="00B11EB3" w:rsidRDefault="00B11EB3" w:rsidP="00B11EB3">
      <w:pPr>
        <w:pStyle w:val="DanceBody"/>
      </w:pPr>
      <w:r>
        <w:t>25-32</w:t>
      </w:r>
      <w:r>
        <w:tab/>
        <w:t>All Men dance RSh round partners &amp; turn partners RH to end in original places</w:t>
      </w:r>
    </w:p>
    <w:p w:rsidR="00B11EB3" w:rsidRDefault="00B11EB3" w:rsidP="00B11EB3">
      <w:pPr>
        <w:pStyle w:val="DanceBody"/>
      </w:pPr>
      <w:r>
        <w:t>Reel</w:t>
      </w:r>
    </w:p>
    <w:p w:rsidR="00B11EB3" w:rsidRDefault="00B11EB3" w:rsidP="00B11EB3">
      <w:pPr>
        <w:pStyle w:val="DanceBody"/>
      </w:pPr>
      <w:r>
        <w:t xml:space="preserve"> 1- 8</w:t>
      </w:r>
      <w:r>
        <w:tab/>
        <w:t>1L dances in front of 2L &amp; behind 3L into centre</w:t>
      </w:r>
      <w:r w:rsidRPr="00BA6B4D">
        <w:rPr>
          <w:b/>
        </w:rPr>
        <w:t xml:space="preserve"> while </w:t>
      </w:r>
      <w:r>
        <w:t>3M dances in front of 2M &amp; behind 1M into centre, 2M dances in front of 1M &amp; behind 3M to 1L place</w:t>
      </w:r>
      <w:r w:rsidRPr="00BA6B4D">
        <w:rPr>
          <w:b/>
        </w:rPr>
        <w:t xml:space="preserve"> while </w:t>
      </w:r>
      <w:r>
        <w:t>2L dances in front of 3L &amp; behind 1L to 3M place to form lines across</w:t>
      </w:r>
    </w:p>
    <w:p w:rsidR="00B11EB3" w:rsidRDefault="00B11EB3" w:rsidP="00B11EB3">
      <w:pPr>
        <w:pStyle w:val="DanceBody"/>
      </w:pPr>
      <w:r>
        <w:t xml:space="preserve"> 9-16</w:t>
      </w:r>
      <w:r>
        <w:tab/>
        <w:t>All turn opposite person RH, 1M dances in front of 3M &amp; behind 2M to 2L place</w:t>
      </w:r>
      <w:r w:rsidRPr="00BA6B4D">
        <w:rPr>
          <w:b/>
        </w:rPr>
        <w:t xml:space="preserve"> while </w:t>
      </w:r>
      <w:r>
        <w:t>3L dances in front of 1M &amp; behind 2L to 2M place</w:t>
      </w:r>
    </w:p>
    <w:p w:rsidR="00B11EB3" w:rsidRDefault="00B11EB3" w:rsidP="00B11EB3">
      <w:pPr>
        <w:pStyle w:val="DanceBody"/>
      </w:pPr>
      <w:r>
        <w:t>17-24</w:t>
      </w:r>
      <w:r>
        <w:tab/>
        <w:t>1L dances in front of 2L &amp; behind 3L to 1M place</w:t>
      </w:r>
      <w:r w:rsidRPr="00BA6B4D">
        <w:rPr>
          <w:b/>
        </w:rPr>
        <w:t xml:space="preserve"> while </w:t>
      </w:r>
      <w:r>
        <w:t>3M dances in front of 2M &amp; behind 1M to 3L place, all turn opposite person RH</w:t>
      </w:r>
    </w:p>
    <w:p w:rsidR="00B11EB3" w:rsidRDefault="00B11EB3" w:rsidP="00B11EB3">
      <w:pPr>
        <w:pStyle w:val="DanceBody"/>
        <w:keepNext w:val="0"/>
      </w:pPr>
      <w:r>
        <w:t>25-32</w:t>
      </w:r>
      <w:r>
        <w:tab/>
        <w:t>2s dance clockwise round to original places</w:t>
      </w:r>
      <w:r w:rsidRPr="00BA6B4D">
        <w:rPr>
          <w:b/>
        </w:rPr>
        <w:t xml:space="preserve"> while </w:t>
      </w:r>
      <w:r>
        <w:t>1s &amp; 3s turn partners RH 1.1/2 times to original places, all circle 6H round to left</w:t>
      </w:r>
    </w:p>
    <w:p w:rsidR="00B11EB3" w:rsidRDefault="00B11EB3" w:rsidP="00B11EB3"/>
    <w:p w:rsidR="00B11EB3" w:rsidRDefault="00B11EB3" w:rsidP="00B11EB3">
      <w:pPr>
        <w:pStyle w:val="Minicrib"/>
      </w:pPr>
      <w:r>
        <w:t>FINDING JO  (J8x32)  3C (4C set)</w:t>
      </w:r>
      <w:r>
        <w:tab/>
        <w:t>Susan Adams, 2022</w:t>
      </w:r>
    </w:p>
    <w:p w:rsidR="00B11EB3" w:rsidRDefault="00B11EB3" w:rsidP="00B11EB3">
      <w:pPr>
        <w:pStyle w:val="DanceBody"/>
      </w:pPr>
      <w:r>
        <w:t xml:space="preserve"> 1- 8</w:t>
      </w:r>
      <w:r>
        <w:tab/>
        <w:t>1s set, cast: dance 1/2 Fig 8 up round 2s (2s step up 7-8)</w:t>
      </w:r>
    </w:p>
    <w:p w:rsidR="00B11EB3" w:rsidRDefault="00B11EB3" w:rsidP="00B11EB3">
      <w:pPr>
        <w:pStyle w:val="DanceBody"/>
      </w:pPr>
      <w:r>
        <w:t xml:space="preserve"> 9-16</w:t>
      </w:r>
      <w:r>
        <w:tab/>
        <w:t>1M+2s &amp; 1L+3s dance RH across, 1s finishing BtoB in centre, 1M facing up, 1L facing down; all dance 4 bars of Double Triangles (1M now facing down, 1L facing up)</w:t>
      </w:r>
    </w:p>
    <w:p w:rsidR="00B11EB3" w:rsidRDefault="00B11EB3" w:rsidP="00B11EB3">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B11EB3" w:rsidRDefault="00B11EB3" w:rsidP="00B11EB3">
      <w:pPr>
        <w:pStyle w:val="DanceBody"/>
        <w:keepNext w:val="0"/>
      </w:pPr>
      <w:r>
        <w:t>25-32</w:t>
      </w:r>
      <w:r>
        <w:tab/>
        <w:t>2s+1s danve R&amp;L</w:t>
      </w:r>
    </w:p>
    <w:p w:rsidR="00B11EB3" w:rsidRDefault="00B11EB3" w:rsidP="00B11EB3"/>
    <w:p w:rsidR="00B11EB3" w:rsidRDefault="00B11EB3" w:rsidP="00B11EB3">
      <w:pPr>
        <w:pStyle w:val="Minicrib"/>
      </w:pPr>
      <w:r>
        <w:t>FINDLATER CASTLE  (R8x32)  3C (4C set)</w:t>
      </w:r>
      <w:r>
        <w:tab/>
        <w:t>Bill Forbes  Banffshire Jubilee Bk</w:t>
      </w:r>
    </w:p>
    <w:p w:rsidR="00B11EB3" w:rsidRDefault="00B11EB3" w:rsidP="00B11EB3">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B11EB3" w:rsidRDefault="00B11EB3" w:rsidP="00B11EB3">
      <w:pPr>
        <w:pStyle w:val="DanceBody"/>
      </w:pPr>
      <w:r>
        <w:t xml:space="preserve"> 9-16</w:t>
      </w:r>
      <w:r>
        <w:tab/>
        <w:t>1s dance reels of 3 on own sides (Man down, Lady up - 1M+3M &amp; 1L+2L pass LSh to start). End 1L at bottom facing up, 1M at top facing down, to cross LH ready for…</w:t>
      </w:r>
    </w:p>
    <w:p w:rsidR="00B11EB3" w:rsidRDefault="00B11EB3" w:rsidP="00B11EB3">
      <w:pPr>
        <w:pStyle w:val="DanceBody"/>
      </w:pPr>
      <w:r>
        <w:t>17-24</w:t>
      </w:r>
      <w:r>
        <w:tab/>
        <w:t>1s dance RH across (1L with 2s, 1M with 3s) into 2</w:t>
      </w:r>
      <w:r w:rsidRPr="00972EEB">
        <w:t>nd</w:t>
      </w:r>
      <w:r>
        <w:t xml:space="preserve"> place own sides &amp; 2s+1s+3s chase clockwise 1/2 way</w:t>
      </w:r>
    </w:p>
    <w:p w:rsidR="00B11EB3" w:rsidRDefault="00B11EB3" w:rsidP="00B11EB3">
      <w:pPr>
        <w:pStyle w:val="DanceBody"/>
        <w:keepNext w:val="0"/>
      </w:pPr>
      <w:r>
        <w:t>25-32</w:t>
      </w:r>
      <w:r>
        <w:tab/>
        <w:t>All Set+Link for 3 twice</w:t>
      </w:r>
    </w:p>
    <w:p w:rsidR="00B11EB3" w:rsidRDefault="00B11EB3" w:rsidP="00B11EB3"/>
    <w:p w:rsidR="00B11EB3" w:rsidRDefault="00B11EB3" w:rsidP="00B11EB3">
      <w:pPr>
        <w:pStyle w:val="Minicrib"/>
      </w:pPr>
      <w:r>
        <w:t>THE FINDLAYS' JIG  (J8x32)  3C (4C set)</w:t>
      </w:r>
      <w:r>
        <w:tab/>
        <w:t>Roy Goldring  14 Social Dances</w:t>
      </w:r>
    </w:p>
    <w:p w:rsidR="00B11EB3" w:rsidRDefault="00B11EB3" w:rsidP="00B11EB3">
      <w:pPr>
        <w:pStyle w:val="DanceBody"/>
      </w:pPr>
      <w:r>
        <w:t xml:space="preserve"> 1- 8</w:t>
      </w:r>
      <w:r>
        <w:tab/>
        <w:t>1s lead down the middle &amp; back</w:t>
      </w:r>
    </w:p>
    <w:p w:rsidR="00B11EB3" w:rsidRDefault="00B11EB3" w:rsidP="00B11EB3">
      <w:pPr>
        <w:pStyle w:val="DanceBody"/>
      </w:pPr>
      <w:r>
        <w:t xml:space="preserve"> 9-16</w:t>
      </w:r>
      <w:r>
        <w:tab/>
        <w:t>1s+2s+3s dance Allemande</w:t>
      </w:r>
    </w:p>
    <w:p w:rsidR="00B11EB3" w:rsidRDefault="00B11EB3" w:rsidP="00B11EB3">
      <w:pPr>
        <w:pStyle w:val="DanceBody"/>
      </w:pPr>
      <w:r>
        <w:t>17-24</w:t>
      </w:r>
      <w:r>
        <w:tab/>
        <w:t>1s dance in &amp; cast up to top, 2s dance in &amp; cast up to top</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FINE FETTLE  (J8x48)  3C (4C set)</w:t>
      </w:r>
      <w:r>
        <w:tab/>
        <w:t>Bill Hamilton  Glendarroch SD Sheets</w:t>
      </w:r>
    </w:p>
    <w:p w:rsidR="00B11EB3" w:rsidRDefault="00B11EB3" w:rsidP="00B11EB3">
      <w:pPr>
        <w:pStyle w:val="DanceBody"/>
      </w:pPr>
      <w:r>
        <w:t xml:space="preserve"> 1- 8</w:t>
      </w:r>
      <w:r>
        <w:tab/>
        <w:t>1s turn RH, cast 1 place (2s step up) &amp; 1s dance 1/2 Figs of 8 round 2s to end in 2</w:t>
      </w:r>
      <w:r w:rsidRPr="00972EEB">
        <w:t>nd</w:t>
      </w:r>
      <w:r>
        <w:t xml:space="preserve"> place opp sides</w:t>
      </w:r>
    </w:p>
    <w:p w:rsidR="00B11EB3" w:rsidRDefault="00B11EB3" w:rsidP="00B11EB3">
      <w:pPr>
        <w:pStyle w:val="DanceBody"/>
      </w:pPr>
      <w:r>
        <w:t xml:space="preserve"> 9-16</w:t>
      </w:r>
      <w:r>
        <w:tab/>
        <w:t>1s set, petronella turn to 1M facing 2M &amp; 1L facing 3L (3</w:t>
      </w:r>
      <w:r w:rsidRPr="00972EEB">
        <w:t>rd</w:t>
      </w:r>
      <w:r>
        <w:t xml:space="preserve"> corners), set to &amp; turn corners RH</w:t>
      </w:r>
    </w:p>
    <w:p w:rsidR="00B11EB3" w:rsidRDefault="00B11EB3" w:rsidP="00B11EB3">
      <w:pPr>
        <w:pStyle w:val="DanceBody"/>
      </w:pPr>
      <w:r>
        <w:t>17-24</w:t>
      </w:r>
      <w:r>
        <w:tab/>
        <w:t>1s dance 1/2 reels of 3 across (Man with 2s &amp; Lady with 3s), 1s end facing in centre &amp; turn RH to 2</w:t>
      </w:r>
      <w:r w:rsidRPr="00972EEB">
        <w:t>nd</w:t>
      </w:r>
      <w:r>
        <w:t xml:space="preserve"> place own sides</w:t>
      </w:r>
    </w:p>
    <w:p w:rsidR="00B11EB3" w:rsidRDefault="00B11EB3" w:rsidP="00B11EB3">
      <w:pPr>
        <w:pStyle w:val="DanceBody"/>
      </w:pPr>
      <w:r>
        <w:t>25-32</w:t>
      </w:r>
      <w:r>
        <w:tab/>
        <w:t>1s set, petronella turn to 1M facing 3M &amp; 1L facing 2L (1</w:t>
      </w:r>
      <w:r w:rsidRPr="00972EEB">
        <w:t>st</w:t>
      </w:r>
      <w:r>
        <w:t xml:space="preserve"> corner pstns), set to &amp; turn corners RH</w:t>
      </w:r>
    </w:p>
    <w:p w:rsidR="00B11EB3" w:rsidRDefault="00B11EB3" w:rsidP="00B11EB3">
      <w:pPr>
        <w:pStyle w:val="DanceBody"/>
      </w:pPr>
      <w:r>
        <w:t>33-40</w:t>
      </w:r>
      <w:r>
        <w:tab/>
        <w:t>1s dance 1/2 reels of 3 across (Lady with 2s &amp; Man with 3s), 1s end facing in centre &amp; turn LH to 2</w:t>
      </w:r>
      <w:r w:rsidRPr="00972EEB">
        <w:t>nd</w:t>
      </w:r>
      <w:r>
        <w:t xml:space="preserve"> place own sides</w:t>
      </w:r>
    </w:p>
    <w:p w:rsidR="00B11EB3" w:rsidRDefault="00B11EB3" w:rsidP="00B11EB3">
      <w:pPr>
        <w:pStyle w:val="DanceBody"/>
        <w:keepNext w:val="0"/>
      </w:pPr>
      <w:r>
        <w:t>41-48</w:t>
      </w:r>
      <w:r>
        <w:tab/>
        <w:t>1s dance RH across (Lady with 2s &amp; Man with 3s), pass RSh to dance LH across with other couple to end 2</w:t>
      </w:r>
      <w:r w:rsidRPr="00972EEB">
        <w:t>nd</w:t>
      </w:r>
      <w:r>
        <w:t xml:space="preserve"> place own sides</w:t>
      </w:r>
    </w:p>
    <w:p w:rsidR="00B11EB3" w:rsidRDefault="00B11EB3" w:rsidP="00B11EB3"/>
    <w:p w:rsidR="00B11EB3" w:rsidRDefault="00B11EB3" w:rsidP="00B11EB3">
      <w:pPr>
        <w:pStyle w:val="Minicrib"/>
      </w:pPr>
      <w:r>
        <w:t>FINGASK CASTLE  (J5x32)  5C</w:t>
      </w:r>
      <w:r>
        <w:tab/>
        <w:t>Heather Cowan  Glasgow 90th Anniv</w:t>
      </w:r>
    </w:p>
    <w:p w:rsidR="00B11EB3" w:rsidRDefault="00B11EB3" w:rsidP="00B11EB3">
      <w:pPr>
        <w:pStyle w:val="DanceBody"/>
      </w:pPr>
      <w:r>
        <w:t xml:space="preserve"> 1- 8</w:t>
      </w:r>
      <w:r>
        <w:tab/>
        <w:t xml:space="preserve">1s+2s </w:t>
      </w:r>
      <w:r>
        <w:rPr>
          <w:b/>
        </w:rPr>
        <w:t>also</w:t>
      </w:r>
      <w:r>
        <w:t xml:space="preserve"> 3s+4s Set &amp; Rotate   2 1 4 3 5</w:t>
      </w:r>
    </w:p>
    <w:p w:rsidR="00B11EB3" w:rsidRDefault="00B11EB3" w:rsidP="00B11EB3">
      <w:pPr>
        <w:pStyle w:val="DanceBody"/>
      </w:pPr>
      <w:r>
        <w:t xml:space="preserve"> 9-16</w:t>
      </w:r>
      <w:r>
        <w:tab/>
        <w:t>1s+3s pass partners RSh, turn 1st corners RH, pass partners RSh, and turn 2nd corners RH retaining hands</w:t>
      </w:r>
    </w:p>
    <w:p w:rsidR="00B11EB3" w:rsidRDefault="00B11EB3" w:rsidP="00B11EB3">
      <w:pPr>
        <w:pStyle w:val="DanceBody"/>
      </w:pPr>
      <w:r>
        <w:t>17-24</w:t>
      </w:r>
      <w:r>
        <w:tab/>
        <w:t>1M with 2s, 1L+3M with 4s &amp; 3L+5s dance RH across once round. 1s+3s join LH with partners, set facing own sides and cast 1 place (4s+5s step up bars 23-24)  2 4 1 5 3</w:t>
      </w:r>
    </w:p>
    <w:p w:rsidR="00B11EB3" w:rsidRDefault="00B11EB3" w:rsidP="00B11EB3">
      <w:pPr>
        <w:pStyle w:val="DanceBody"/>
        <w:keepNext w:val="0"/>
      </w:pPr>
      <w:r>
        <w:t>25-32</w:t>
      </w:r>
      <w:r>
        <w:tab/>
        <w:t>All circle 10H round and back</w:t>
      </w:r>
    </w:p>
    <w:p w:rsidR="00B11EB3" w:rsidRDefault="00B11EB3" w:rsidP="00B11EB3"/>
    <w:p w:rsidR="00B11EB3" w:rsidRDefault="00B11EB3" w:rsidP="00B11EB3">
      <w:pPr>
        <w:pStyle w:val="Minicrib"/>
      </w:pPr>
      <w:r>
        <w:t>FINLAY STEWART SKINNER  (S8x32)  3C (4C set)</w:t>
      </w:r>
      <w:r>
        <w:tab/>
        <w:t>Bill Zobel &amp; Muriel A Johnstone  Allanton Coll</w:t>
      </w:r>
    </w:p>
    <w:p w:rsidR="00B11EB3" w:rsidRDefault="00B11EB3" w:rsidP="00B11EB3">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B11EB3" w:rsidRDefault="00B11EB3" w:rsidP="00B11EB3">
      <w:pPr>
        <w:pStyle w:val="DanceBody"/>
      </w:pPr>
      <w:r>
        <w:t xml:space="preserve"> 9-16</w:t>
      </w:r>
      <w:r>
        <w:tab/>
        <w:t>1s dance 1/2 LSh reel of 3 on opposite sides; 1L followed by partner casts up behind Men &amp; 1L crosses to end in original places</w:t>
      </w:r>
    </w:p>
    <w:p w:rsidR="00B11EB3" w:rsidRDefault="00B11EB3" w:rsidP="00B11EB3">
      <w:pPr>
        <w:pStyle w:val="DanceBody"/>
      </w:pPr>
      <w:r>
        <w:t>17-24</w:t>
      </w:r>
      <w:r>
        <w:tab/>
        <w:t>3s followed by 2s &amp; 1s dance down middle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FINNAN HADDIES  (S4x32)  4C set</w:t>
      </w:r>
      <w:r>
        <w:tab/>
        <w:t>John Drewry  Bankhead Bk 4</w:t>
      </w:r>
    </w:p>
    <w:p w:rsidR="00B11EB3" w:rsidRPr="000D60D4" w:rsidRDefault="00B11EB3" w:rsidP="00B11EB3">
      <w:pPr>
        <w:pStyle w:val="DanceBody"/>
      </w:pPr>
      <w:r w:rsidRPr="000D60D4">
        <w:t>2 chords - on 2nd chord 3s+4s cross to opp sides</w:t>
      </w:r>
    </w:p>
    <w:p w:rsidR="00B11EB3" w:rsidRPr="000D60D4" w:rsidRDefault="00B11EB3" w:rsidP="00B11EB3">
      <w:pPr>
        <w:pStyle w:val="DanceBody"/>
      </w:pPr>
      <w:r w:rsidRPr="000D60D4">
        <w:t xml:space="preserve"> 1- 8</w:t>
      </w:r>
      <w:r w:rsidRPr="000D60D4">
        <w:tab/>
        <w:t>1s+2s also 3s+4s set, turn 2H &amp; open out to 4H round to end 1s &amp; 3s facing down &amp; 2s &amp; 4s facing up with nearer hands joined</w:t>
      </w:r>
    </w:p>
    <w:p w:rsidR="00B11EB3" w:rsidRPr="000D60D4" w:rsidRDefault="00B11EB3" w:rsidP="00B11EB3">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B11EB3" w:rsidRPr="000D60D4" w:rsidRDefault="00B11EB3" w:rsidP="00B11EB3">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B11EB3" w:rsidRPr="000D60D4" w:rsidRDefault="00B11EB3" w:rsidP="00B11EB3">
      <w:pPr>
        <w:pStyle w:val="DanceBody"/>
      </w:pPr>
      <w:r w:rsidRPr="000D60D4">
        <w:t>21-24</w:t>
      </w:r>
      <w:r w:rsidRPr="000D60D4">
        <w:tab/>
        <w:t>2s &amp; 3s dance Corner Pass+Turn with 1M &amp; 4M. 3s+2s meet in middle, drop LH ready for ...</w:t>
      </w:r>
      <w:r w:rsidRPr="000D60D4">
        <w:tab/>
      </w:r>
    </w:p>
    <w:p w:rsidR="00B11EB3" w:rsidRPr="000D60D4" w:rsidRDefault="00B11EB3" w:rsidP="00B11EB3">
      <w:pPr>
        <w:pStyle w:val="DanceBody"/>
        <w:keepNext w:val="0"/>
      </w:pPr>
      <w:r w:rsidRPr="000D60D4">
        <w:t>25-32</w:t>
      </w:r>
      <w:r w:rsidRPr="000D60D4">
        <w:tab/>
        <w:t>3s+2s dance RH across ending 1 (3) 2 (4).  3s &amp; 2s cross RH &amp; cast up/down to 1st/4th place.  3 1 (4) (2)</w:t>
      </w:r>
    </w:p>
    <w:p w:rsidR="00B11EB3" w:rsidRDefault="00B11EB3" w:rsidP="00B11EB3"/>
    <w:p w:rsidR="00B11EB3" w:rsidRDefault="00B11EB3" w:rsidP="00B11EB3">
      <w:pPr>
        <w:pStyle w:val="Minicrib"/>
      </w:pPr>
      <w:r>
        <w:t>FIONA'S FANCY  (R32)  Round the Room</w:t>
      </w:r>
      <w:r>
        <w:tab/>
        <w:t>Dorothy Bell  Campbell-Stewart Anniv Coll</w:t>
      </w:r>
    </w:p>
    <w:p w:rsidR="00B11EB3" w:rsidRDefault="00B11EB3" w:rsidP="00B11EB3">
      <w:pPr>
        <w:pStyle w:val="DanceBody"/>
      </w:pPr>
      <w:r>
        <w:t>Round the Room 2 facing 2</w:t>
      </w:r>
    </w:p>
    <w:p w:rsidR="00B11EB3" w:rsidRDefault="00B11EB3" w:rsidP="00B11EB3">
      <w:pPr>
        <w:pStyle w:val="DanceBody"/>
      </w:pPr>
      <w:r>
        <w:t xml:space="preserve"> 1- 8</w:t>
      </w:r>
      <w:r>
        <w:tab/>
        <w:t>All dance RH across, LH across back to places</w:t>
      </w:r>
    </w:p>
    <w:p w:rsidR="00B11EB3" w:rsidRDefault="00B11EB3" w:rsidP="00B11EB3">
      <w:pPr>
        <w:pStyle w:val="DanceBody"/>
      </w:pPr>
      <w:r>
        <w:t xml:space="preserve"> 9-16</w:t>
      </w:r>
      <w:r>
        <w:tab/>
        <w:t>All circle 4H round &amp; back</w:t>
      </w:r>
    </w:p>
    <w:p w:rsidR="00B11EB3" w:rsidRDefault="00B11EB3" w:rsidP="00B11EB3">
      <w:pPr>
        <w:pStyle w:val="DanceBody"/>
      </w:pPr>
      <w:r>
        <w:t>17-24</w:t>
      </w:r>
      <w:r>
        <w:tab/>
        <w:t>Ladies turn RH. Men turn LH</w:t>
      </w:r>
    </w:p>
    <w:p w:rsidR="00B11EB3" w:rsidRDefault="00B11EB3" w:rsidP="00B11EB3">
      <w:pPr>
        <w:pStyle w:val="DanceBody"/>
        <w:keepNext w:val="0"/>
      </w:pPr>
      <w:r>
        <w:t>25-32</w:t>
      </w:r>
      <w:r>
        <w:tab/>
        <w:t>All dance DoSiDo with Man/Lady opposite then NHJ with partner all slip step Left (3 step/close) advancing to pass opposites &amp; slip step Right (3 steps/close) to face new couple</w:t>
      </w:r>
    </w:p>
    <w:p w:rsidR="00B11EB3" w:rsidRDefault="00B11EB3" w:rsidP="00B11EB3"/>
    <w:p w:rsidR="00B11EB3" w:rsidRDefault="00B11EB3" w:rsidP="00B11EB3">
      <w:pPr>
        <w:pStyle w:val="Minicrib"/>
      </w:pPr>
      <w:r>
        <w:t>FIONA'S JIG  (J96)  Sq.Set</w:t>
      </w:r>
      <w:r>
        <w:tab/>
        <w:t>Margaret Rowe</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3/4 RH across, dance out LSh to facing person &amp; cast left to opposite places</w:t>
      </w:r>
    </w:p>
    <w:p w:rsidR="00B11EB3" w:rsidRDefault="00B11EB3" w:rsidP="00B11EB3">
      <w:pPr>
        <w:pStyle w:val="DanceBody"/>
      </w:pPr>
      <w:r>
        <w:t>17-24</w:t>
      </w:r>
      <w:r>
        <w:tab/>
        <w:t>2s+4s repeat bars 9-16</w:t>
      </w:r>
    </w:p>
    <w:p w:rsidR="00B11EB3" w:rsidRDefault="00B11EB3" w:rsidP="00B11EB3">
      <w:pPr>
        <w:pStyle w:val="DanceBody"/>
      </w:pPr>
      <w:r>
        <w:t>25-32</w:t>
      </w:r>
      <w:r>
        <w:tab/>
        <w:t>All face partners &amp; set, dance 1/2 Grand Chain back to places &amp; set to partners</w:t>
      </w:r>
    </w:p>
    <w:p w:rsidR="00B11EB3" w:rsidRDefault="00B11EB3" w:rsidP="00B11EB3">
      <w:pPr>
        <w:pStyle w:val="DanceBody"/>
      </w:pPr>
      <w:r>
        <w:t>33-40</w:t>
      </w:r>
      <w:r>
        <w:tab/>
        <w:t>1s+3s dance Ladies' Chain</w:t>
      </w:r>
    </w:p>
    <w:p w:rsidR="00B11EB3" w:rsidRDefault="00B11EB3" w:rsidP="00B11EB3">
      <w:pPr>
        <w:pStyle w:val="DanceBody"/>
      </w:pPr>
      <w:r>
        <w:t>41-48</w:t>
      </w:r>
      <w:r>
        <w:tab/>
        <w:t>2s+4s dance Ladies' Chain</w:t>
      </w:r>
    </w:p>
    <w:p w:rsidR="00B11EB3" w:rsidRDefault="00B11EB3" w:rsidP="00B11EB3">
      <w:pPr>
        <w:pStyle w:val="DanceBody"/>
      </w:pPr>
      <w:r>
        <w:t>49-56</w:t>
      </w:r>
      <w:r>
        <w:tab/>
        <w:t>All Set+Link chase clockwise to opposite places</w:t>
      </w:r>
    </w:p>
    <w:p w:rsidR="00B11EB3" w:rsidRDefault="00B11EB3" w:rsidP="00B11EB3">
      <w:pPr>
        <w:pStyle w:val="DanceBody"/>
      </w:pPr>
      <w:r>
        <w:t>57-64</w:t>
      </w:r>
      <w:r>
        <w:tab/>
        <w:t>1s+3s advance, turn opposite person RH (full turn) &amp; lead out through side couples, cross &amp; cast back to original places</w:t>
      </w:r>
    </w:p>
    <w:p w:rsidR="00B11EB3" w:rsidRDefault="00B11EB3" w:rsidP="00B11EB3">
      <w:pPr>
        <w:pStyle w:val="DanceBody"/>
      </w:pPr>
      <w:r>
        <w:t>65-72</w:t>
      </w:r>
      <w:r>
        <w:tab/>
        <w:t>2s+4s repeat bars 57-72</w:t>
      </w:r>
    </w:p>
    <w:p w:rsidR="00B11EB3" w:rsidRDefault="00B11EB3" w:rsidP="00B11EB3">
      <w:pPr>
        <w:pStyle w:val="DanceBody"/>
      </w:pPr>
      <w:r>
        <w:t>73-80</w:t>
      </w:r>
      <w:r>
        <w:tab/>
        <w:t>All set &amp; turn partner RH, set &amp; turn corner LH retaining nearer hands</w:t>
      </w:r>
    </w:p>
    <w:p w:rsidR="00B11EB3" w:rsidRDefault="00B11EB3" w:rsidP="00B11EB3">
      <w:pPr>
        <w:pStyle w:val="DanceBody"/>
      </w:pPr>
      <w:r>
        <w:t>81-88</w:t>
      </w:r>
      <w:r>
        <w:tab/>
        <w:t>All advance with corners to join hands in circle, set &amp; retire with partners &amp; all set</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FIONA'S STRATHSPEY  (S3x32)  3C set</w:t>
      </w:r>
      <w:r>
        <w:tab/>
        <w:t>M Watson  Stepping Out Pt 1</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2s dance Fig of 8 round 1s</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1s cross RH, cast 1 place, cross LH &amp; cast to bottom</w:t>
      </w:r>
    </w:p>
    <w:p w:rsidR="00B11EB3" w:rsidRDefault="00B11EB3" w:rsidP="00B11EB3"/>
    <w:p w:rsidR="00B11EB3" w:rsidRDefault="00B11EB3" w:rsidP="00B11EB3">
      <w:pPr>
        <w:pStyle w:val="Minicrib"/>
      </w:pPr>
      <w:r>
        <w:t>FIRE IN THE RYE  (R6x32)  6C set</w:t>
      </w:r>
      <w:r>
        <w:tab/>
        <w:t>Elizabeth Weiss Ozorak</w:t>
      </w:r>
    </w:p>
    <w:p w:rsidR="00B11EB3" w:rsidRDefault="00B11EB3" w:rsidP="00B11EB3">
      <w:pPr>
        <w:pStyle w:val="DanceBody"/>
      </w:pPr>
      <w:r>
        <w:t>4s &amp; 5s &amp; 6s start on opp sides</w:t>
      </w:r>
    </w:p>
    <w:p w:rsidR="00B11EB3" w:rsidRPr="00282CB9" w:rsidRDefault="00B11EB3" w:rsidP="00B11EB3">
      <w:pPr>
        <w:pStyle w:val="DanceBody"/>
      </w:pPr>
      <w:r w:rsidRPr="00282CB9">
        <w:t xml:space="preserve"> 1- 8</w:t>
      </w:r>
      <w:r w:rsidRPr="00282CB9">
        <w:tab/>
        <w:t>1s+2s+3s also 4s+5s+6s circle 6H round &amp; back</w:t>
      </w:r>
    </w:p>
    <w:p w:rsidR="00B11EB3" w:rsidRPr="00282CB9" w:rsidRDefault="00B11EB3" w:rsidP="00B11EB3">
      <w:pPr>
        <w:pStyle w:val="DanceBody"/>
      </w:pPr>
      <w:r w:rsidRPr="00282CB9">
        <w:t xml:space="preserve"> 9-16</w:t>
      </w:r>
      <w:r w:rsidRPr="00282CB9">
        <w:tab/>
        <w:t>All dance 1/2 Grand Chain (1s &amp; 6s cross to start) to end in reverse order 6 5 4 (3)(2)(1)</w:t>
      </w:r>
    </w:p>
    <w:p w:rsidR="00B11EB3" w:rsidRPr="00282CB9" w:rsidRDefault="00B11EB3" w:rsidP="00B11EB3">
      <w:pPr>
        <w:pStyle w:val="DanceBody"/>
      </w:pPr>
      <w:r w:rsidRPr="00282CB9">
        <w:t>17-24</w:t>
      </w:r>
      <w:r w:rsidRPr="00282CB9">
        <w:tab/>
        <w:t>6s+5s also 4s+3s also 2s+1s set &amp; dance RH across 1/2 way, end couples stand while 6s+3s also 4s+1s set &amp; dance LH across 1/2 way</w:t>
      </w:r>
    </w:p>
    <w:p w:rsidR="00B11EB3" w:rsidRPr="00282CB9" w:rsidRDefault="00B11EB3" w:rsidP="00B11EB3">
      <w:pPr>
        <w:pStyle w:val="DanceBody"/>
        <w:keepNext w:val="0"/>
      </w:pPr>
      <w:r w:rsidRPr="00282CB9">
        <w:t>25-32</w:t>
      </w:r>
      <w:r w:rsidRPr="00282CB9">
        <w:tab/>
        <w:t>Centre couples (1s+6s) set to each other on sides &amp; change places RH, all set &amp; cross RH.  5 3 1 (6)(4)(2)</w:t>
      </w:r>
    </w:p>
    <w:p w:rsidR="00B11EB3" w:rsidRDefault="00B11EB3" w:rsidP="00B11EB3"/>
    <w:p w:rsidR="00B11EB3" w:rsidRDefault="00B11EB3" w:rsidP="00B11EB3">
      <w:pPr>
        <w:pStyle w:val="Minicrib"/>
      </w:pPr>
      <w:r>
        <w:t>FIRECRACKER REEL  (R8x32)  3C (4C set)</w:t>
      </w:r>
      <w:r>
        <w:tab/>
        <w:t>Bob McMurtry  Devils Quandary</w:t>
      </w:r>
    </w:p>
    <w:p w:rsidR="00B11EB3" w:rsidRPr="00E161FD" w:rsidRDefault="00B11EB3" w:rsidP="00B11EB3">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B11EB3" w:rsidRPr="00E161FD" w:rsidRDefault="00B11EB3" w:rsidP="00B11EB3">
      <w:pPr>
        <w:pStyle w:val="DanceBody"/>
      </w:pPr>
      <w:r w:rsidRPr="00E161FD">
        <w:t xml:space="preserve"> 9-16</w:t>
      </w:r>
      <w:r w:rsidRPr="00E161FD">
        <w:tab/>
        <w:t>1s dance up to top &amp; cast to 2</w:t>
      </w:r>
      <w:r w:rsidRPr="00972EEB">
        <w:t>nd</w:t>
      </w:r>
      <w:r w:rsidRPr="00E161FD">
        <w:t xml:space="preserve"> place, all dance DoSiDo</w:t>
      </w:r>
    </w:p>
    <w:p w:rsidR="00B11EB3" w:rsidRDefault="00B11EB3" w:rsidP="00B11EB3">
      <w:pPr>
        <w:pStyle w:val="DanceBody"/>
      </w:pPr>
      <w:r w:rsidRPr="00E161FD">
        <w:t>17-24</w:t>
      </w:r>
      <w:r w:rsidRPr="00E161FD">
        <w:tab/>
        <w:t>1L+2s also 1M+3s dance RH across &amp; 1s pass RSh to dance LH across with other couple</w:t>
      </w:r>
    </w:p>
    <w:p w:rsidR="00B11EB3" w:rsidRDefault="00B11EB3" w:rsidP="00B11EB3">
      <w:pPr>
        <w:pStyle w:val="DanceBody"/>
        <w:keepNext w:val="0"/>
      </w:pPr>
      <w:r>
        <w:t>25-32</w:t>
      </w:r>
      <w:r>
        <w:tab/>
        <w:t>1s dance 1/2 Fig of 8 round3s, 1s dance 1/2 Fig of 8 round 2s</w:t>
      </w:r>
    </w:p>
    <w:p w:rsidR="00B11EB3" w:rsidRDefault="00B11EB3" w:rsidP="00B11EB3"/>
    <w:p w:rsidR="00B11EB3" w:rsidRDefault="00B11EB3" w:rsidP="00B11EB3">
      <w:pPr>
        <w:pStyle w:val="Minicrib"/>
      </w:pPr>
      <w:r>
        <w:t>THE FIRESIDE REEL  (R8x32)  3C (4C set)</w:t>
      </w:r>
      <w:r>
        <w:tab/>
        <w:t>18C Dances</w:t>
      </w:r>
    </w:p>
    <w:p w:rsidR="00B11EB3" w:rsidRDefault="00B11EB3" w:rsidP="00B11EB3">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B11EB3" w:rsidRDefault="00B11EB3" w:rsidP="00B11EB3">
      <w:pPr>
        <w:pStyle w:val="DanceBody"/>
      </w:pPr>
      <w:r>
        <w:t xml:space="preserve"> 9-16</w:t>
      </w:r>
      <w:r>
        <w:tab/>
        <w:t>1s lead down &amp; cast up round 3s, 2s+1s dance 1/2 R&amp;L (2s end 2</w:t>
      </w:r>
      <w:r w:rsidRPr="00972EEB">
        <w:t>nd</w:t>
      </w:r>
      <w:r>
        <w:t xml:space="preserve"> place opposite sides)  1 (2) 3</w:t>
      </w:r>
    </w:p>
    <w:p w:rsidR="00B11EB3" w:rsidRDefault="00B11EB3" w:rsidP="00B11EB3">
      <w:pPr>
        <w:pStyle w:val="DanceBody"/>
      </w:pPr>
      <w:r>
        <w:t>17-24</w:t>
      </w:r>
      <w:r>
        <w:tab/>
        <w:t>1s+2s set &amp; petronella turn moving anticl'wise to next position to Right, 1s+2s repeat     2 (1) 3</w:t>
      </w:r>
    </w:p>
    <w:p w:rsidR="00B11EB3" w:rsidRDefault="00B11EB3" w:rsidP="00B11EB3">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B11EB3" w:rsidRDefault="00B11EB3" w:rsidP="00B11EB3"/>
    <w:p w:rsidR="00B11EB3" w:rsidRDefault="00B11EB3" w:rsidP="00B11EB3">
      <w:pPr>
        <w:pStyle w:val="Minicrib"/>
      </w:pPr>
      <w:r>
        <w:t>THE FIRESIDE STRATHSPEY  (S8x32)  3C (4C set)</w:t>
      </w:r>
      <w:r>
        <w:tab/>
        <w:t>Derek Haynes  Carnforth Coll 3</w:t>
      </w:r>
    </w:p>
    <w:p w:rsidR="00B11EB3" w:rsidRDefault="00B11EB3" w:rsidP="00B11EB3">
      <w:pPr>
        <w:pStyle w:val="DanceBody"/>
      </w:pPr>
      <w:r>
        <w:t xml:space="preserve"> 1- 8</w:t>
      </w:r>
      <w:r>
        <w:tab/>
        <w:t>1s+2s dance Tournee : -</w:t>
      </w:r>
    </w:p>
    <w:p w:rsidR="00B11EB3" w:rsidRDefault="00B11EB3" w:rsidP="00B11EB3">
      <w:pPr>
        <w:pStyle w:val="DanceBody"/>
      </w:pPr>
      <w:r>
        <w:tab/>
        <w:t>``1s+2s dance into prom hold (Men with prtnr on right, 1s face M's side &amp; 2s L's side), couples 1/2 wheel anticl'wise &amp; Men turn Ladies into middle, both couples turn 1.1/2 times (2s RH, 1s LH) &amp; dance out to places</w:t>
      </w:r>
    </w:p>
    <w:p w:rsidR="00B11EB3" w:rsidRDefault="00B11EB3" w:rsidP="00B11EB3">
      <w:pPr>
        <w:pStyle w:val="DanceBody"/>
      </w:pPr>
      <w:r>
        <w:t xml:space="preserve"> 9-16</w:t>
      </w:r>
      <w:r>
        <w:tab/>
        <w:t>1s dance RH across (Lady with 2s &amp; Man with 3s), 1s turn LH 1.1/2 times to face 3</w:t>
      </w:r>
      <w:r w:rsidRPr="00972EEB">
        <w:t>rd</w:t>
      </w:r>
      <w:r>
        <w:t xml:space="preserve"> corner (pstn)</w:t>
      </w:r>
      <w:r w:rsidRPr="00BA6B4D">
        <w:rPr>
          <w:b/>
        </w:rPr>
        <w:t xml:space="preserve"> while </w:t>
      </w:r>
      <w:r>
        <w:t>2s+3s chase clockwise 1/2 way</w:t>
      </w:r>
    </w:p>
    <w:p w:rsidR="00B11EB3" w:rsidRDefault="00B11EB3" w:rsidP="00B11EB3">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FIREWORKS  (J8x40)  3C (4C set)</w:t>
      </w:r>
      <w:r>
        <w:tab/>
        <w:t>C Paris  Inverness Diamond Jubilee Coll</w:t>
      </w:r>
    </w:p>
    <w:p w:rsidR="00B11EB3" w:rsidRDefault="00B11EB3" w:rsidP="00B11EB3">
      <w:pPr>
        <w:pStyle w:val="DanceBody"/>
      </w:pPr>
      <w:r>
        <w:t xml:space="preserve"> 1- 8</w:t>
      </w:r>
      <w:r>
        <w:tab/>
        <w:t>1s turn RH &amp; cast 1 place, turn LH to face 1</w:t>
      </w:r>
      <w:r w:rsidRPr="00972EEB">
        <w:t>st</w:t>
      </w:r>
      <w:r>
        <w:t xml:space="preserve"> corner</w:t>
      </w:r>
    </w:p>
    <w:p w:rsidR="00B11EB3" w:rsidRDefault="00B11EB3" w:rsidP="00B11EB3">
      <w:pPr>
        <w:pStyle w:val="DanceBody"/>
      </w:pPr>
      <w:r>
        <w:t xml:space="preserve"> 9-16</w:t>
      </w:r>
      <w:r>
        <w:tab/>
        <w:t>1s 1/2 turn 1</w:t>
      </w:r>
      <w:r w:rsidRPr="00972EEB">
        <w:t>st</w:t>
      </w:r>
      <w:r>
        <w:t xml:space="preserve"> corner RH</w:t>
      </w:r>
      <w:r w:rsidRPr="00BA6B4D">
        <w:rPr>
          <w:b/>
        </w:rPr>
        <w:t xml:space="preserve"> </w:t>
      </w:r>
      <w:r>
        <w:rPr>
          <w:b/>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rPr>
        <w:t xml:space="preserve"> </w:t>
      </w:r>
      <w:r>
        <w:rPr>
          <w:b/>
        </w:rPr>
        <w:t xml:space="preserve">as </w:t>
      </w:r>
      <w:r>
        <w:t>2</w:t>
      </w:r>
      <w:r w:rsidRPr="00972EEB">
        <w:t>nd</w:t>
      </w:r>
      <w:r>
        <w:t xml:space="preserve"> corner persons dance clockwise back to place.</w:t>
      </w:r>
    </w:p>
    <w:p w:rsidR="00B11EB3" w:rsidRDefault="00B11EB3" w:rsidP="00B11EB3">
      <w:pPr>
        <w:pStyle w:val="DanceBody"/>
      </w:pPr>
      <w:r>
        <w:t>17-24</w:t>
      </w:r>
      <w:r w:rsidRPr="00886DD1">
        <w:tab/>
      </w:r>
      <w:r>
        <w:t>1s 1/2 turn 4</w:t>
      </w:r>
      <w:r w:rsidRPr="00972EEB">
        <w:t>th</w:t>
      </w:r>
      <w:r>
        <w:t xml:space="preserve"> corner RH</w:t>
      </w:r>
      <w:r w:rsidRPr="00BA6B4D">
        <w:rPr>
          <w:b/>
        </w:rPr>
        <w:t xml:space="preserve"> </w:t>
      </w:r>
      <w:r>
        <w:rPr>
          <w:b/>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rPr>
        <w:t xml:space="preserve"> </w:t>
      </w:r>
      <w:r>
        <w:rPr>
          <w:b/>
        </w:rPr>
        <w:t xml:space="preserve">as </w:t>
      </w:r>
      <w:r>
        <w:t>1</w:t>
      </w:r>
      <w:r w:rsidRPr="00972EEB">
        <w:t>st</w:t>
      </w:r>
      <w:r>
        <w:t xml:space="preserve"> corners dance clockwise to 3</w:t>
      </w:r>
      <w:r w:rsidRPr="00972EEB">
        <w:t>rd</w:t>
      </w:r>
      <w:r>
        <w:t xml:space="preserve"> corner position</w:t>
      </w:r>
    </w:p>
    <w:p w:rsidR="00B11EB3" w:rsidRDefault="00B11EB3" w:rsidP="00B11EB3">
      <w:pPr>
        <w:pStyle w:val="DanceBody"/>
      </w:pPr>
      <w:r>
        <w:t>25-32</w:t>
      </w:r>
      <w:r>
        <w:tab/>
        <w:t>1s dance double triangles up/down ending in 2</w:t>
      </w:r>
      <w:r w:rsidRPr="00972EEB">
        <w:t>nd</w:t>
      </w:r>
      <w:r>
        <w:t xml:space="preserve"> place own side</w:t>
      </w:r>
    </w:p>
    <w:p w:rsidR="00B11EB3" w:rsidRDefault="00B11EB3" w:rsidP="00B11EB3">
      <w:pPr>
        <w:pStyle w:val="DanceBody"/>
        <w:keepNext w:val="0"/>
      </w:pPr>
      <w:r>
        <w:t>33-40</w:t>
      </w:r>
      <w:r>
        <w:tab/>
        <w:t>1s dance Diag R&amp;L</w:t>
      </w:r>
    </w:p>
    <w:p w:rsidR="00B11EB3" w:rsidRDefault="00B11EB3" w:rsidP="00B11EB3"/>
    <w:p w:rsidR="00B11EB3" w:rsidRDefault="00B11EB3" w:rsidP="00B11EB3">
      <w:pPr>
        <w:pStyle w:val="Minicrib"/>
      </w:pPr>
      <w:r>
        <w:t>THE FIREWORKS REEL  (R8x32)  3C (4C set)</w:t>
      </w:r>
      <w:r>
        <w:tab/>
        <w:t>Anselm Lingnau  My Strathspey Dances</w:t>
      </w:r>
    </w:p>
    <w:p w:rsidR="00B11EB3" w:rsidRPr="00AD0FE1" w:rsidRDefault="00B11EB3" w:rsidP="00B11EB3">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B11EB3" w:rsidRDefault="00B11EB3" w:rsidP="00B11EB3">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B11EB3" w:rsidRPr="00AD0FE1" w:rsidRDefault="00B11EB3" w:rsidP="00B11EB3">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B11EB3" w:rsidRPr="00AD0FE1" w:rsidRDefault="00B11EB3" w:rsidP="00B11EB3">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B11EB3" w:rsidRPr="00AD0FE1" w:rsidRDefault="00B11EB3" w:rsidP="00B11EB3">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B11EB3" w:rsidRDefault="00B11EB3" w:rsidP="00B11EB3"/>
    <w:p w:rsidR="00B11EB3" w:rsidRDefault="00B11EB3" w:rsidP="00B11EB3">
      <w:pPr>
        <w:pStyle w:val="Minicrib"/>
      </w:pPr>
      <w:r>
        <w:t>FIRST LOVE  (S8x32)  3C (4C set)</w:t>
      </w:r>
      <w:r>
        <w:tab/>
        <w:t>Joan Baker  Let's All Dance Too</w:t>
      </w:r>
    </w:p>
    <w:p w:rsidR="00B11EB3" w:rsidRPr="00DB043B" w:rsidRDefault="00B11EB3" w:rsidP="00B11EB3">
      <w:pPr>
        <w:pStyle w:val="DanceBody"/>
      </w:pPr>
      <w:r>
        <w:t xml:space="preserve"> 1- 8</w:t>
      </w:r>
      <w:r>
        <w:tab/>
        <w:t>1s+2s+3s dance mirror reels of 3 on sides (1s in/down, 2s out/up)</w:t>
      </w:r>
    </w:p>
    <w:p w:rsidR="00B11EB3" w:rsidRDefault="00B11EB3" w:rsidP="00B11EB3">
      <w:pPr>
        <w:pStyle w:val="DanceBody"/>
      </w:pPr>
      <w:r>
        <w:t xml:space="preserve"> 9-16</w:t>
      </w:r>
      <w:r>
        <w:tab/>
        <w:t>1s turn RH, cast (2s step up); 1s dance Do-SiDo and end facing down</w:t>
      </w:r>
    </w:p>
    <w:p w:rsidR="00B11EB3" w:rsidRDefault="00B11EB3" w:rsidP="00B11EB3">
      <w:pPr>
        <w:pStyle w:val="DanceBody"/>
      </w:pPr>
      <w:r>
        <w:t>17-24</w:t>
      </w:r>
      <w:r>
        <w:tab/>
        <w:t>All dance Grand Chain (2s cross, 1s+3s change places on sides to start)</w:t>
      </w:r>
    </w:p>
    <w:p w:rsidR="00B11EB3" w:rsidRDefault="00B11EB3" w:rsidP="00B11EB3">
      <w:pPr>
        <w:pStyle w:val="DanceBody"/>
        <w:keepNext w:val="0"/>
      </w:pPr>
      <w:r>
        <w:t>25-32</w:t>
      </w:r>
      <w:r>
        <w:tab/>
        <w:t>All circle 6H round &amp; back.  2 1 3</w:t>
      </w:r>
    </w:p>
    <w:p w:rsidR="00B11EB3" w:rsidRDefault="00B11EB3" w:rsidP="00B11EB3"/>
    <w:p w:rsidR="00B11EB3" w:rsidRDefault="00B11EB3" w:rsidP="00B11EB3">
      <w:pPr>
        <w:pStyle w:val="Minicrib"/>
      </w:pPr>
      <w:r>
        <w:t>THE FIRST OF SEPTEMBER  (R4x32)  4C set</w:t>
      </w:r>
      <w:r>
        <w:tab/>
        <w:t>A Dix  Reel friends 3</w:t>
      </w:r>
    </w:p>
    <w:p w:rsidR="00B11EB3" w:rsidRDefault="00B11EB3" w:rsidP="00B11EB3">
      <w:pPr>
        <w:pStyle w:val="DanceBody"/>
      </w:pPr>
      <w:r>
        <w:t xml:space="preserve"> 1- 8</w:t>
      </w:r>
      <w:r>
        <w:tab/>
        <w:t>1s+2s</w:t>
      </w:r>
      <w:r w:rsidRPr="007F0D5A">
        <w:rPr>
          <w:b/>
        </w:rPr>
        <w:t xml:space="preserve"> also </w:t>
      </w:r>
      <w:r>
        <w:t>3s+4s circle 4H round to left, 1s+2s</w:t>
      </w:r>
      <w:r w:rsidRPr="007F0D5A">
        <w:rPr>
          <w:b/>
        </w:rPr>
        <w:t xml:space="preserve"> also </w:t>
      </w:r>
      <w:r>
        <w:t>3s+4s Set+Link.  2 1 4 3</w:t>
      </w:r>
    </w:p>
    <w:p w:rsidR="00B11EB3" w:rsidRDefault="00B11EB3" w:rsidP="00B11EB3">
      <w:pPr>
        <w:pStyle w:val="DanceBody"/>
      </w:pPr>
      <w:r>
        <w:t xml:space="preserve"> 9-16</w:t>
      </w:r>
      <w:r>
        <w:tab/>
        <w:t>2s+1s</w:t>
      </w:r>
      <w:r w:rsidRPr="007F0D5A">
        <w:rPr>
          <w:b/>
        </w:rPr>
        <w:t xml:space="preserve"> also </w:t>
      </w:r>
      <w:r>
        <w:t>4s+3s dance RH across, 1s+4s dance LH across</w:t>
      </w:r>
    </w:p>
    <w:p w:rsidR="00B11EB3" w:rsidRDefault="00B11EB3" w:rsidP="00B11EB3">
      <w:pPr>
        <w:pStyle w:val="DanceBody"/>
      </w:pPr>
      <w:r>
        <w:t>17-24</w:t>
      </w:r>
      <w:r>
        <w:tab/>
        <w:t>All dance RSh reels of 4 on sides but with 1s+4s 1/2 turning LH to end reel</w:t>
      </w:r>
    </w:p>
    <w:p w:rsidR="00B11EB3" w:rsidRDefault="00B11EB3" w:rsidP="00B11EB3">
      <w:pPr>
        <w:pStyle w:val="DanceBody"/>
        <w:keepNext w:val="0"/>
      </w:pPr>
      <w:r>
        <w:t>25-32</w:t>
      </w:r>
      <w:r>
        <w:tab/>
        <w:t>1s+4s continue with another 1/2 turn LH &amp; set to partner, all turn partners RH</w:t>
      </w:r>
    </w:p>
    <w:p w:rsidR="00B11EB3" w:rsidRDefault="00B11EB3" w:rsidP="00B11EB3"/>
    <w:p w:rsidR="00B11EB3" w:rsidRDefault="00B11EB3" w:rsidP="00B11EB3">
      <w:pPr>
        <w:pStyle w:val="Minicrib"/>
      </w:pPr>
      <w:r>
        <w:t>THE FIRST RAIN OF SPRING  (J3x32)  3C</w:t>
      </w:r>
      <w:r>
        <w:tab/>
        <w:t>Wouter Joubert  RSCDS Bk 49</w:t>
      </w:r>
    </w:p>
    <w:p w:rsidR="00B11EB3" w:rsidRPr="00343119" w:rsidRDefault="00B11EB3" w:rsidP="00B11EB3">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B11EB3" w:rsidRPr="00343119" w:rsidRDefault="00B11EB3" w:rsidP="00B11EB3">
      <w:pPr>
        <w:pStyle w:val="DanceBody"/>
      </w:pPr>
      <w:r w:rsidRPr="00343119">
        <w:t xml:space="preserve"> 9-16</w:t>
      </w:r>
      <w:r w:rsidRPr="00343119">
        <w:tab/>
        <w:t>2s+1s dance double Figs 8 (1s cross up, 2s cast to start)</w:t>
      </w:r>
    </w:p>
    <w:p w:rsidR="00B11EB3" w:rsidRPr="00343119" w:rsidRDefault="00B11EB3" w:rsidP="00B11EB3">
      <w:pPr>
        <w:pStyle w:val="DanceBody"/>
      </w:pPr>
      <w:r w:rsidRPr="00343119">
        <w:t>17-20</w:t>
      </w:r>
      <w:r w:rsidRPr="00343119">
        <w:tab/>
        <w:t>1s+3s 3/4 turn RH into line up/down in middle facing partner &amp; set</w:t>
      </w:r>
    </w:p>
    <w:p w:rsidR="00B11EB3" w:rsidRPr="00343119" w:rsidRDefault="00B11EB3" w:rsidP="00B11EB3">
      <w:pPr>
        <w:pStyle w:val="DanceBody"/>
      </w:pPr>
      <w:r w:rsidRPr="00343119">
        <w:t>21-28</w:t>
      </w:r>
      <w:r w:rsidRPr="00343119">
        <w:tab/>
        <w:t>1s+3s dance 1/2 Celtic Reel:-</w:t>
      </w:r>
    </w:p>
    <w:p w:rsidR="00B11EB3" w:rsidRPr="00343119" w:rsidRDefault="00B11EB3" w:rsidP="00B11EB3">
      <w:pPr>
        <w:pStyle w:val="DanceBody"/>
      </w:pPr>
      <w:r w:rsidRPr="00343119">
        <w:tab/>
        <w:t>21-22     1s+3s pass partner RSh</w:t>
      </w:r>
    </w:p>
    <w:p w:rsidR="00B11EB3" w:rsidRPr="00343119" w:rsidRDefault="00B11EB3" w:rsidP="00B11EB3">
      <w:pPr>
        <w:pStyle w:val="DanceBody"/>
      </w:pPr>
      <w:r w:rsidRPr="00343119">
        <w:tab/>
        <w:t xml:space="preserve">23-24     1M+3L dance clockwise </w:t>
      </w:r>
      <w:r w:rsidRPr="00343119">
        <w:rPr>
          <w:b/>
        </w:rPr>
        <w:t>while</w:t>
      </w:r>
      <w:r w:rsidRPr="00343119">
        <w:t xml:space="preserve"> 1L+3M dance 3/4 round each other LSh to face partners in line across</w:t>
      </w:r>
    </w:p>
    <w:p w:rsidR="00B11EB3" w:rsidRPr="00343119" w:rsidRDefault="00B11EB3" w:rsidP="00B11EB3">
      <w:pPr>
        <w:pStyle w:val="DanceBody"/>
      </w:pPr>
      <w:r w:rsidRPr="00343119">
        <w:tab/>
        <w:t>25-26     1s+3s pass partner RSh</w:t>
      </w:r>
    </w:p>
    <w:p w:rsidR="00B11EB3" w:rsidRPr="00343119" w:rsidRDefault="00B11EB3" w:rsidP="00B11EB3">
      <w:pPr>
        <w:pStyle w:val="DanceBody"/>
      </w:pPr>
      <w:r w:rsidRPr="00343119">
        <w:tab/>
        <w:t xml:space="preserve">27-28     1L+3M dance clockwise </w:t>
      </w:r>
      <w:r w:rsidRPr="00343119">
        <w:rPr>
          <w:b/>
        </w:rPr>
        <w:t>while</w:t>
      </w:r>
      <w:r w:rsidRPr="00343119">
        <w:t xml:space="preserve"> 1M+3L dance 3/4 round each other LSh to f</w:t>
      </w:r>
      <w:r>
        <w:t>ace partners in line up/down</w:t>
      </w:r>
    </w:p>
    <w:p w:rsidR="00B11EB3" w:rsidRPr="00343119" w:rsidRDefault="00B11EB3" w:rsidP="00B11EB3">
      <w:pPr>
        <w:pStyle w:val="DanceBody"/>
        <w:keepNext w:val="0"/>
      </w:pPr>
      <w:r w:rsidRPr="00343119">
        <w:t>29-32</w:t>
      </w:r>
      <w:r w:rsidRPr="00343119">
        <w:tab/>
        <w:t>3s+1s 3/4 turn partners RH to sidelines &amp; 2s+3s+1s set</w:t>
      </w:r>
    </w:p>
    <w:p w:rsidR="00B11EB3" w:rsidRDefault="00B11EB3" w:rsidP="00B11EB3"/>
    <w:p w:rsidR="00B11EB3" w:rsidRDefault="00B11EB3" w:rsidP="00B11EB3">
      <w:pPr>
        <w:pStyle w:val="Minicrib"/>
      </w:pPr>
      <w:r>
        <w:t>FIRST RAY OF THE SUN  (J8x32)  2C (4C set)</w:t>
      </w:r>
      <w:r>
        <w:tab/>
        <w:t>Zoltán Gräff  A Reel Goulash (Budapest SCD)</w:t>
      </w:r>
    </w:p>
    <w:p w:rsidR="00B11EB3" w:rsidRDefault="00B11EB3" w:rsidP="00B11EB3">
      <w:pPr>
        <w:pStyle w:val="DanceBody"/>
      </w:pPr>
      <w:r>
        <w:t xml:space="preserve"> 1- 8</w:t>
      </w:r>
      <w:r>
        <w:tab/>
        <w:t>1L+2M set, cast &amp; chase clockwise to change places &amp; set</w:t>
      </w:r>
      <w:r w:rsidRPr="00BA6B4D">
        <w:rPr>
          <w:b/>
        </w:rPr>
        <w:t xml:space="preserve"> while </w:t>
      </w:r>
      <w:r>
        <w:t>partners change places RH, set, cross back LH &amp; set</w:t>
      </w:r>
    </w:p>
    <w:p w:rsidR="00B11EB3" w:rsidRDefault="00B11EB3" w:rsidP="00B11EB3">
      <w:pPr>
        <w:pStyle w:val="DanceBody"/>
      </w:pPr>
      <w:r>
        <w:t xml:space="preserve"> 9-16</w:t>
      </w:r>
      <w:r>
        <w:tab/>
        <w:t>1s+2s dance R&amp;L</w:t>
      </w:r>
    </w:p>
    <w:p w:rsidR="00B11EB3" w:rsidRDefault="00B11EB3" w:rsidP="00B11EB3">
      <w:pPr>
        <w:pStyle w:val="DanceBody"/>
      </w:pPr>
      <w:r>
        <w:t>17-24</w:t>
      </w:r>
      <w:r>
        <w:tab/>
        <w:t>1M+2L set, cast &amp; chase anticlockwise to change places &amp; set</w:t>
      </w:r>
      <w:r w:rsidRPr="00BA6B4D">
        <w:rPr>
          <w:b/>
        </w:rPr>
        <w:t xml:space="preserve"> while </w:t>
      </w:r>
      <w:r>
        <w:t>partners change places RH, set, cross back LH &amp; set</w:t>
      </w:r>
    </w:p>
    <w:p w:rsidR="00B11EB3" w:rsidRDefault="00B11EB3" w:rsidP="00B11EB3">
      <w:pPr>
        <w:pStyle w:val="DanceBody"/>
        <w:keepNext w:val="0"/>
      </w:pPr>
      <w:r>
        <w:t>25-32</w:t>
      </w:r>
      <w:r>
        <w:tab/>
        <w:t>2s+1s dance RH across, 2s+1s set &amp; cross LH</w:t>
      </w:r>
    </w:p>
    <w:p w:rsidR="00B11EB3" w:rsidRDefault="00B11EB3" w:rsidP="00B11EB3"/>
    <w:p w:rsidR="00B11EB3" w:rsidRDefault="00B11EB3" w:rsidP="00B11EB3">
      <w:pPr>
        <w:pStyle w:val="Minicrib"/>
      </w:pPr>
      <w:r>
        <w:t>THE FIRST SNOW OF DECEMBER  (J8x32)  2C (4C set)</w:t>
      </w:r>
      <w:r>
        <w:tab/>
        <w:t>The November Knot  Anselm Lingnau</w:t>
      </w:r>
    </w:p>
    <w:p w:rsidR="00B11EB3" w:rsidRDefault="00B11EB3" w:rsidP="00B11EB3">
      <w:pPr>
        <w:pStyle w:val="DanceBody"/>
      </w:pPr>
      <w:r>
        <w:t xml:space="preserve"> 1- 4</w:t>
      </w:r>
      <w:r>
        <w:tab/>
        <w:t>1s+2s set twice</w:t>
      </w:r>
    </w:p>
    <w:p w:rsidR="00B11EB3" w:rsidRDefault="00B11EB3" w:rsidP="00B11EB3">
      <w:pPr>
        <w:pStyle w:val="DanceBody"/>
      </w:pPr>
      <w:r>
        <w:t xml:space="preserve"> 5- 8</w:t>
      </w:r>
      <w:r>
        <w:tab/>
        <w:t>1s+2s dance RH across to finish in middle NHJ, 1s facing down, 2s facing up</w:t>
      </w:r>
    </w:p>
    <w:p w:rsidR="00B11EB3" w:rsidRDefault="00B11EB3" w:rsidP="00B11EB3">
      <w:pPr>
        <w:pStyle w:val="DanceBody"/>
      </w:pPr>
      <w:r>
        <w:t xml:space="preserve"> 9-12</w:t>
      </w:r>
      <w:r>
        <w:tab/>
        <w:t>1s+2s set twice</w:t>
      </w:r>
    </w:p>
    <w:p w:rsidR="00B11EB3" w:rsidRDefault="00B11EB3" w:rsidP="00B11EB3">
      <w:pPr>
        <w:pStyle w:val="DanceBody"/>
      </w:pPr>
      <w:r>
        <w:t>13-16</w:t>
      </w:r>
      <w:r>
        <w:tab/>
        <w:t>1s+2s dance LH across to finish in original places</w:t>
      </w:r>
    </w:p>
    <w:p w:rsidR="00B11EB3" w:rsidRDefault="00B11EB3" w:rsidP="00B11EB3">
      <w:pPr>
        <w:pStyle w:val="DanceBody"/>
      </w:pPr>
      <w:r>
        <w:t>17-24</w:t>
      </w:r>
      <w:r>
        <w:tab/>
        <w:t>1s lead down for 3 steps, up for 3 steps &amp; cast to 2nd place (2s step up bars 23-24)</w:t>
      </w:r>
    </w:p>
    <w:p w:rsidR="00B11EB3" w:rsidRDefault="00B11EB3" w:rsidP="00B11EB3">
      <w:pPr>
        <w:pStyle w:val="DanceBody"/>
        <w:keepNext w:val="0"/>
      </w:pPr>
      <w:r>
        <w:t>25-32</w:t>
      </w:r>
      <w:r>
        <w:tab/>
        <w:t>2s+1s dance 4H round &amp; back</w:t>
      </w:r>
    </w:p>
    <w:p w:rsidR="00B11EB3" w:rsidRDefault="00B11EB3" w:rsidP="00B11EB3"/>
    <w:p w:rsidR="00B11EB3" w:rsidRDefault="00B11EB3" w:rsidP="00B11EB3">
      <w:pPr>
        <w:pStyle w:val="Minicrib"/>
      </w:pPr>
      <w:r>
        <w:t>FIRST SNOWDROPS  (J8x32)  2C (4C set)</w:t>
      </w:r>
      <w:r>
        <w:tab/>
        <w:t>Hans Prade  Snow Coll Strasbourg</w:t>
      </w:r>
    </w:p>
    <w:p w:rsidR="00B11EB3" w:rsidRDefault="00B11EB3" w:rsidP="00B11EB3">
      <w:pPr>
        <w:pStyle w:val="DanceBody"/>
      </w:pPr>
      <w:r>
        <w:t xml:space="preserve"> 1- 4</w:t>
      </w:r>
      <w:r w:rsidRPr="00C87575">
        <w:tab/>
        <w:t>1M and 2L turn RH once round, back to their places.</w:t>
      </w:r>
    </w:p>
    <w:p w:rsidR="00B11EB3" w:rsidRPr="00C87575" w:rsidRDefault="00B11EB3" w:rsidP="00B11EB3">
      <w:pPr>
        <w:pStyle w:val="DanceBody"/>
      </w:pPr>
      <w:r>
        <w:t xml:space="preserve"> 5- 8</w:t>
      </w:r>
      <w:r w:rsidRPr="00C87575">
        <w:tab/>
        <w:t>1L and 2M turn LH, to finish back to back in the middle, facing their partners.</w:t>
      </w:r>
    </w:p>
    <w:p w:rsidR="00B11EB3" w:rsidRDefault="00B11EB3" w:rsidP="00B11EB3">
      <w:pPr>
        <w:pStyle w:val="DanceBody"/>
      </w:pPr>
      <w:r>
        <w:t xml:space="preserve"> 9-16</w:t>
      </w:r>
      <w:r w:rsidRPr="00C87575">
        <w:tab/>
        <w:t>Diagonal Reel of 4.</w:t>
      </w:r>
    </w:p>
    <w:p w:rsidR="00B11EB3" w:rsidRPr="00C87575" w:rsidRDefault="00B11EB3" w:rsidP="00B11EB3">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B11EB3" w:rsidRDefault="00B11EB3" w:rsidP="00B11EB3">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B11EB3" w:rsidRDefault="00B11EB3" w:rsidP="00B11EB3">
      <w:pPr>
        <w:pStyle w:val="DanceBody"/>
        <w:keepNext w:val="0"/>
      </w:pPr>
      <w:r>
        <w:t>25-32</w:t>
      </w:r>
      <w:r w:rsidRPr="00C87575">
        <w:tab/>
        <w:t>Poussette.</w:t>
      </w:r>
    </w:p>
    <w:p w:rsidR="00B11EB3" w:rsidRDefault="00B11EB3" w:rsidP="00B11EB3"/>
    <w:p w:rsidR="00B11EB3" w:rsidRDefault="00B11EB3" w:rsidP="00B11EB3">
      <w:pPr>
        <w:pStyle w:val="Minicrib"/>
      </w:pPr>
      <w:r>
        <w:t>THE FIRST TRY  (S3x32) 3C set</w:t>
      </w:r>
      <w:r>
        <w:tab/>
        <w:t>Jennifer Kleine-Albers  Aurora 2nd Bk</w:t>
      </w:r>
    </w:p>
    <w:p w:rsidR="00B11EB3" w:rsidRPr="00B172F7" w:rsidRDefault="00B11EB3" w:rsidP="00B11EB3">
      <w:pPr>
        <w:pStyle w:val="DanceBody"/>
      </w:pPr>
      <w:r w:rsidRPr="00B172F7">
        <w:t xml:space="preserve"> 1- 8</w:t>
      </w:r>
      <w:r w:rsidRPr="00B172F7">
        <w:tab/>
        <w:t>1s set twice, 1s cross down (2s step up) &amp; dance round 1st corners to face 1st corners</w:t>
      </w:r>
    </w:p>
    <w:p w:rsidR="00B11EB3" w:rsidRPr="00B172F7" w:rsidRDefault="00B11EB3" w:rsidP="00B11EB3">
      <w:pPr>
        <w:pStyle w:val="DanceBody"/>
      </w:pPr>
      <w:r w:rsidRPr="00B172F7">
        <w:t xml:space="preserve"> 9-16</w:t>
      </w:r>
      <w:r w:rsidRPr="00B172F7">
        <w:tab/>
        <w:t>1s set (HS) to 1st corners, 1s turn 1st corners 2H, turn 2nd corners 2H &amp; finish facing 1st corners</w:t>
      </w:r>
    </w:p>
    <w:p w:rsidR="00B11EB3" w:rsidRPr="00B172F7" w:rsidRDefault="00B11EB3" w:rsidP="00B11EB3">
      <w:pPr>
        <w:pStyle w:val="DanceBody"/>
      </w:pPr>
      <w:r w:rsidRPr="00B172F7">
        <w:t>17-24</w:t>
      </w:r>
      <w:r w:rsidRPr="00B172F7">
        <w:tab/>
        <w:t>1s dance reels of 3 on opp sides, LSh to 1st corners</w:t>
      </w:r>
    </w:p>
    <w:p w:rsidR="00B11EB3" w:rsidRPr="00B172F7" w:rsidRDefault="00B11EB3" w:rsidP="00B11EB3">
      <w:pPr>
        <w:pStyle w:val="DanceBody"/>
      </w:pPr>
      <w:r w:rsidRPr="00B172F7">
        <w:t>25-28</w:t>
      </w:r>
      <w:r w:rsidRPr="00B172F7">
        <w:tab/>
        <w:t>1s petronella turn into centre, petronella turn to 2nd place own sides</w:t>
      </w:r>
    </w:p>
    <w:p w:rsidR="00B11EB3" w:rsidRPr="00B172F7" w:rsidRDefault="00B11EB3" w:rsidP="00B11EB3">
      <w:pPr>
        <w:pStyle w:val="DanceBody"/>
        <w:keepNext w:val="0"/>
      </w:pPr>
      <w:r w:rsidRPr="00B172F7">
        <w:t>29-32</w:t>
      </w:r>
      <w:r w:rsidRPr="00B172F7">
        <w:tab/>
        <w:t>1s+3s dance 1/2 Diamond Poussette    End  2 3 1</w:t>
      </w:r>
    </w:p>
    <w:p w:rsidR="00B11EB3" w:rsidRDefault="00B11EB3" w:rsidP="00B11EB3"/>
    <w:p w:rsidR="00B11EB3" w:rsidRDefault="00B11EB3" w:rsidP="00B11EB3">
      <w:pPr>
        <w:pStyle w:val="Minicrib"/>
      </w:pPr>
      <w:r>
        <w:t>FISHER BLUE  (S5x32)  5C set</w:t>
      </w:r>
      <w:r>
        <w:tab/>
        <w:t>John Drewry  Bankhead Bk 1</w:t>
      </w:r>
    </w:p>
    <w:p w:rsidR="00B11EB3" w:rsidRDefault="00B11EB3" w:rsidP="00B11EB3">
      <w:pPr>
        <w:pStyle w:val="DanceBody"/>
      </w:pPr>
      <w:r>
        <w:t xml:space="preserve"> 1- 4</w:t>
      </w:r>
      <w:r>
        <w:tab/>
        <w:t>3s set advancing to 1</w:t>
      </w:r>
      <w:r w:rsidRPr="00972EEB">
        <w:t>st</w:t>
      </w:r>
      <w:r>
        <w:t xml:space="preserve"> corner couples</w:t>
      </w:r>
      <w:r w:rsidRPr="00BA6B4D">
        <w:rPr>
          <w:b/>
        </w:rPr>
        <w:t xml:space="preserve"> </w:t>
      </w:r>
      <w:r>
        <w:rPr>
          <w:b/>
        </w:rPr>
        <w:t xml:space="preserve">as </w:t>
      </w:r>
      <w:r>
        <w:t>corner couples (nearer hands joined) set, 3s circle 3H round to left with corners &amp; end 3L between 1s facing down &amp; 3M between 5s facing up</w:t>
      </w:r>
    </w:p>
    <w:p w:rsidR="00B11EB3" w:rsidRDefault="00B11EB3" w:rsidP="00B11EB3">
      <w:pPr>
        <w:pStyle w:val="DanceBody"/>
      </w:pPr>
      <w:r>
        <w:t xml:space="preserve"> 5- 8</w:t>
      </w:r>
      <w:r>
        <w:tab/>
        <w:t>3s set advancing to 2</w:t>
      </w:r>
      <w:r w:rsidRPr="00972EEB">
        <w:t>nd</w:t>
      </w:r>
      <w:r>
        <w:t xml:space="preserve"> corner couple</w:t>
      </w:r>
      <w:r w:rsidRPr="00BA6B4D">
        <w:rPr>
          <w:b/>
        </w:rPr>
        <w:t xml:space="preserve"> </w:t>
      </w:r>
      <w:r>
        <w:rPr>
          <w:b/>
        </w:rPr>
        <w:t xml:space="preserve">as </w:t>
      </w:r>
      <w:r>
        <w:t>corners set, 3s circle 3H round to left with corners &amp; 3s end 3</w:t>
      </w:r>
      <w:r w:rsidRPr="00972EEB">
        <w:t>rd</w:t>
      </w:r>
      <w:r>
        <w:t xml:space="preserve"> place opposite sides</w:t>
      </w:r>
    </w:p>
    <w:p w:rsidR="00B11EB3" w:rsidRDefault="00B11EB3" w:rsidP="00B11EB3">
      <w:pPr>
        <w:pStyle w:val="DanceBody"/>
      </w:pPr>
      <w:r>
        <w:t xml:space="preserve"> 9-16</w:t>
      </w:r>
      <w:r>
        <w:tab/>
        <w:t>3s dance Figs of 8 round corner couples (LSh to 1</w:t>
      </w:r>
      <w:r w:rsidRPr="00972EEB">
        <w:t>st</w:t>
      </w:r>
      <w:r>
        <w:t xml:space="preserve"> corner to start)</w:t>
      </w:r>
      <w:r w:rsidRPr="00BA6B4D">
        <w:rPr>
          <w:b/>
        </w:rPr>
        <w:t xml:space="preserve"> while </w:t>
      </w:r>
      <w:r>
        <w:t>corners set, Advance (to form circle) &amp; Retire twice</w:t>
      </w:r>
    </w:p>
    <w:p w:rsidR="00B11EB3" w:rsidRDefault="00B11EB3" w:rsidP="00B11EB3">
      <w:pPr>
        <w:pStyle w:val="DanceBody"/>
      </w:pPr>
      <w:r>
        <w:t>17-24</w:t>
      </w:r>
      <w:r>
        <w:tab/>
        <w:t>3s petronella turn into centre, set to each other, turn 2H 1.3/4 times to face up</w:t>
      </w:r>
      <w:r w:rsidRPr="00BA6B4D">
        <w:rPr>
          <w:b/>
        </w:rPr>
        <w:t xml:space="preserve"> while </w:t>
      </w:r>
      <w:r>
        <w:t>others set, circle 8H round to left &amp; dance in to face up</w:t>
      </w:r>
    </w:p>
    <w:p w:rsidR="00B11EB3" w:rsidRDefault="00B11EB3" w:rsidP="00B11EB3">
      <w:pPr>
        <w:pStyle w:val="DanceBody"/>
        <w:keepNext w:val="0"/>
      </w:pPr>
      <w:r>
        <w:t>25-32</w:t>
      </w:r>
      <w:r>
        <w:tab/>
        <w:t>1s followed by others cast (on own sides) to bottom, dance up &amp; 1s cast to bottom</w:t>
      </w:r>
      <w:r w:rsidRPr="00BA6B4D">
        <w:rPr>
          <w:b/>
        </w:rPr>
        <w:t xml:space="preserve"> </w:t>
      </w:r>
      <w:r>
        <w:rPr>
          <w:b/>
        </w:rPr>
        <w:t xml:space="preserve">as </w:t>
      </w:r>
      <w:r>
        <w:t>others dance up 1 place.  2 3 4 5 1</w:t>
      </w:r>
    </w:p>
    <w:p w:rsidR="00B11EB3" w:rsidRDefault="00B11EB3" w:rsidP="00B11EB3"/>
    <w:p w:rsidR="00B11EB3" w:rsidRDefault="00B11EB3" w:rsidP="00B11EB3">
      <w:pPr>
        <w:pStyle w:val="Minicrib"/>
      </w:pPr>
      <w:r>
        <w:t>FISHERMAN GINGER'S REEL  (R8x32)  3C (4C set)</w:t>
      </w:r>
      <w:r>
        <w:tab/>
        <w:t>Gaye Collin  SCD Is All Around The World</w:t>
      </w:r>
    </w:p>
    <w:p w:rsidR="00B11EB3" w:rsidRDefault="00B11EB3" w:rsidP="00B11EB3">
      <w:pPr>
        <w:pStyle w:val="DanceBody"/>
      </w:pPr>
      <w:r>
        <w:t xml:space="preserve"> 1- 8</w:t>
      </w:r>
      <w:r>
        <w:tab/>
        <w:t>1s turn RH, cast (2s step up 3-4), dance down between 3s &amp; cast up to face 1st corners</w:t>
      </w:r>
    </w:p>
    <w:p w:rsidR="00B11EB3" w:rsidRDefault="00B11EB3" w:rsidP="00B11EB3">
      <w:pPr>
        <w:pStyle w:val="DanceBody"/>
      </w:pPr>
      <w:r>
        <w:t xml:space="preserve"> 9-12</w:t>
      </w:r>
      <w:r>
        <w:tab/>
        <w:t>1/2 "Rotating Reel of 4":</w:t>
      </w:r>
    </w:p>
    <w:p w:rsidR="00B11EB3" w:rsidRDefault="00B11EB3" w:rsidP="00B11EB3">
      <w:pPr>
        <w:pStyle w:val="DanceBody"/>
      </w:pPr>
      <w:r>
        <w:tab/>
        <w:t>1s+1st corners pass RSh, corners pass each other LSh in centre pulling back RSh to "twirl" &amp; dance out to opp corner passing 1s RSh</w:t>
      </w:r>
    </w:p>
    <w:p w:rsidR="00B11EB3" w:rsidRDefault="00B11EB3" w:rsidP="00B11EB3">
      <w:pPr>
        <w:pStyle w:val="DanceBody"/>
      </w:pPr>
      <w:r>
        <w:t>13-16</w:t>
      </w:r>
      <w:r>
        <w:tab/>
        <w:t xml:space="preserve">1s turn RH 1.1/2 to face 2nd corners </w:t>
      </w:r>
      <w:r>
        <w:rPr>
          <w:b/>
        </w:rPr>
        <w:t>while</w:t>
      </w:r>
      <w:r>
        <w:t xml:space="preserve"> 1st corners dance clockwise round set to original places</w:t>
      </w:r>
    </w:p>
    <w:p w:rsidR="00B11EB3" w:rsidRDefault="00B11EB3" w:rsidP="00B11EB3">
      <w:pPr>
        <w:pStyle w:val="DanceBody"/>
      </w:pPr>
      <w:r>
        <w:t>17-24</w:t>
      </w:r>
      <w:r>
        <w:tab/>
        <w:t>Repeat bars 9-16 with 2nd corners.  1s finish in 2nd place own sides</w:t>
      </w:r>
    </w:p>
    <w:p w:rsidR="00B11EB3" w:rsidRDefault="00B11EB3" w:rsidP="00B11EB3">
      <w:pPr>
        <w:pStyle w:val="DanceBody"/>
        <w:keepNext w:val="0"/>
      </w:pPr>
      <w:r>
        <w:t>25-32</w:t>
      </w:r>
      <w:r>
        <w:tab/>
        <w:t>2s+1s+3s circle 6H round to left (7 steps), cross R foot over L, pulling back LSh &amp; chase anticlockwise to place  2 1 3</w:t>
      </w:r>
    </w:p>
    <w:p w:rsidR="00B11EB3" w:rsidRDefault="00B11EB3" w:rsidP="00B11EB3"/>
    <w:p w:rsidR="00B11EB3" w:rsidRDefault="00B11EB3" w:rsidP="00B11EB3">
      <w:pPr>
        <w:pStyle w:val="Minicrib"/>
      </w:pPr>
      <w:r>
        <w:t>FISHERMAN'S REEL  (R5x32)  5C Sq.Set</w:t>
      </w:r>
      <w:r>
        <w:tab/>
        <w:t>Sue Petyt  Dunblane Holiday  https://suepetyt.e-cribs.org/</w:t>
      </w:r>
    </w:p>
    <w:p w:rsidR="00B11EB3" w:rsidRDefault="00B11EB3" w:rsidP="00B11EB3">
      <w:pPr>
        <w:pStyle w:val="DanceBody"/>
      </w:pPr>
      <w:r>
        <w:t>5 couple square set, 5s in centre facing, 5M back to 4s, 5L back to 2s</w:t>
      </w:r>
    </w:p>
    <w:p w:rsidR="00B11EB3" w:rsidRDefault="00B11EB3" w:rsidP="00B11EB3">
      <w:pPr>
        <w:pStyle w:val="DanceBody"/>
      </w:pPr>
      <w:r>
        <w:t xml:space="preserve"> 1- 8</w:t>
      </w:r>
      <w:r>
        <w:tab/>
        <w:t>1s+2s+3s+4s circle 8H round &amp; back</w:t>
      </w:r>
      <w:r w:rsidRPr="00BA6B4D">
        <w:rPr>
          <w:b/>
        </w:rPr>
        <w:t xml:space="preserve"> while </w:t>
      </w:r>
      <w:r>
        <w:t>5s turn RH once &amp; LH 1.1/2 times to end 5M facing 2s &amp; 5L facing 4s</w:t>
      </w:r>
    </w:p>
    <w:p w:rsidR="00B11EB3" w:rsidRDefault="00B11EB3" w:rsidP="00B11EB3">
      <w:pPr>
        <w:pStyle w:val="DanceBody"/>
      </w:pPr>
      <w:r>
        <w:t xml:space="preserve"> 9-16</w:t>
      </w:r>
      <w:r>
        <w:tab/>
        <w:t>5M+2s</w:t>
      </w:r>
      <w:r w:rsidRPr="007F0D5A">
        <w:rPr>
          <w:b/>
        </w:rPr>
        <w:t xml:space="preserve"> also </w:t>
      </w:r>
      <w:r>
        <w:t>5L+4s dance RH across, 5s pass LSh &amp; dance LH across with next couple anticlockwise (M with 1s &amp; L with 3s)</w:t>
      </w:r>
    </w:p>
    <w:p w:rsidR="00B11EB3" w:rsidRDefault="00B11EB3" w:rsidP="00B11EB3">
      <w:pPr>
        <w:pStyle w:val="DanceBody"/>
      </w:pPr>
      <w:r>
        <w:t>17-24</w:t>
      </w:r>
      <w:r>
        <w:tab/>
        <w:t>5M dances reel of 3 with 1s+2s (in prom hold) giving RSh to 2s</w:t>
      </w:r>
      <w:r w:rsidRPr="00BA6B4D">
        <w:rPr>
          <w:b/>
        </w:rPr>
        <w:t xml:space="preserve"> while </w:t>
      </w:r>
      <w:r>
        <w:t>5L reels with 3s+4s giving RSh to 4s</w:t>
      </w:r>
    </w:p>
    <w:p w:rsidR="00B11EB3" w:rsidRDefault="00B11EB3" w:rsidP="00B11EB3">
      <w:pPr>
        <w:pStyle w:val="DanceBody"/>
        <w:keepNext w:val="0"/>
      </w:pPr>
      <w:r>
        <w:t>25-32</w:t>
      </w:r>
      <w:r>
        <w:tab/>
        <w:t>All take ptnrs in prom hold, 5s change pl with 1s RSh, 1s pass 4s RSh, 4s pass 3s RSh, 3s pass 2s RSh &amp; 2s end in centre facing each other</w:t>
      </w:r>
    </w:p>
    <w:p w:rsidR="00B11EB3" w:rsidRDefault="00B11EB3" w:rsidP="00B11EB3"/>
    <w:p w:rsidR="00B11EB3" w:rsidRDefault="00B11EB3" w:rsidP="00B11EB3">
      <w:pPr>
        <w:pStyle w:val="Minicrib"/>
      </w:pPr>
      <w:r>
        <w:t>FITZROY FANCY  (M-2x(S32+R32))  Sq. Set</w:t>
      </w:r>
      <w:r>
        <w:tab/>
        <w:t>Brian Charlton  Waratah Coll</w:t>
      </w:r>
    </w:p>
    <w:p w:rsidR="00B11EB3" w:rsidRDefault="00B11EB3" w:rsidP="00B11EB3">
      <w:pPr>
        <w:pStyle w:val="DanceBody"/>
      </w:pPr>
      <w:r>
        <w:t>Strathspey</w:t>
      </w:r>
    </w:p>
    <w:p w:rsidR="00B11EB3" w:rsidRDefault="00B11EB3" w:rsidP="00B11EB3">
      <w:pPr>
        <w:pStyle w:val="DanceBody"/>
      </w:pPr>
      <w:r>
        <w:t xml:space="preserve"> 1- 4</w:t>
      </w:r>
      <w:r>
        <w:tab/>
        <w:t xml:space="preserve">Men dance clockwise 1/2 round set </w:t>
      </w:r>
      <w:r w:rsidRPr="00AA7561">
        <w:rPr>
          <w:b/>
        </w:rPr>
        <w:t>while</w:t>
      </w:r>
      <w:r>
        <w:t xml:space="preserve"> </w:t>
      </w:r>
      <w:r w:rsidRPr="00AA7561">
        <w:t>Ladies</w:t>
      </w:r>
      <w:r>
        <w:t xml:space="preserve"> set advancing, circle 4H 1/2 round to Left, pull back RSh to face partners</w:t>
      </w:r>
    </w:p>
    <w:p w:rsidR="00B11EB3" w:rsidRDefault="00B11EB3" w:rsidP="00B11EB3">
      <w:pPr>
        <w:pStyle w:val="DanceBody"/>
      </w:pPr>
      <w:r>
        <w:t xml:space="preserve"> 5- 8</w:t>
      </w:r>
      <w:r>
        <w:tab/>
        <w:t>All set to partners &amp; turn 2H to end in opp place to start position</w:t>
      </w:r>
    </w:p>
    <w:p w:rsidR="00B11EB3" w:rsidRDefault="00B11EB3" w:rsidP="00B11EB3">
      <w:pPr>
        <w:pStyle w:val="DanceBody"/>
      </w:pPr>
      <w:r>
        <w:t xml:space="preserve"> 9-16</w:t>
      </w:r>
      <w:r>
        <w:tab/>
        <w:t>All couples Set+Link, Ladies face in, Men face out &amp; all turn corners LH to end facing partners</w:t>
      </w:r>
    </w:p>
    <w:p w:rsidR="00B11EB3" w:rsidRDefault="00B11EB3" w:rsidP="00B11EB3">
      <w:pPr>
        <w:pStyle w:val="DanceBody"/>
      </w:pPr>
      <w:r>
        <w:t>17-24</w:t>
      </w:r>
      <w:r>
        <w:tab/>
        <w:t>All dance interlocking reels of 4 back to place, Ladies facing in, Men facing out</w:t>
      </w:r>
    </w:p>
    <w:p w:rsidR="00B11EB3" w:rsidRDefault="00B11EB3" w:rsidP="00B11EB3">
      <w:pPr>
        <w:pStyle w:val="DanceBody"/>
      </w:pPr>
      <w:r>
        <w:t>25-32</w:t>
      </w:r>
      <w:r>
        <w:tab/>
        <w:t>All dance 4 bars of Schiehallion reels &amp; all turn partners RH to end with Ladies on left of partner</w:t>
      </w:r>
    </w:p>
    <w:p w:rsidR="00B11EB3" w:rsidRDefault="00B11EB3" w:rsidP="00B11EB3">
      <w:pPr>
        <w:pStyle w:val="DanceBody"/>
      </w:pPr>
      <w:r>
        <w:t>Reel</w:t>
      </w:r>
    </w:p>
    <w:p w:rsidR="00B11EB3" w:rsidRDefault="00B11EB3" w:rsidP="00B11EB3">
      <w:pPr>
        <w:pStyle w:val="DanceBody"/>
      </w:pPr>
      <w:r>
        <w:t>33-64</w:t>
      </w:r>
      <w:r>
        <w:tab/>
        <w:t>Repeat bars 1-32 in Reel time - Men advancing &amp; Ladies dancing 1/2 round</w:t>
      </w:r>
    </w:p>
    <w:p w:rsidR="00B11EB3" w:rsidRDefault="00B11EB3" w:rsidP="00B11EB3">
      <w:pPr>
        <w:pStyle w:val="DanceBody"/>
        <w:keepNext w:val="0"/>
      </w:pPr>
      <w:r>
        <w:t>65-128</w:t>
      </w:r>
      <w:r>
        <w:tab/>
        <w:t>Repeat bars 1-64 (Strathspey &amp; Reel) to end with all dancers in original places</w:t>
      </w:r>
    </w:p>
    <w:p w:rsidR="00B11EB3" w:rsidRDefault="00B11EB3" w:rsidP="00B11EB3"/>
    <w:p w:rsidR="00B11EB3" w:rsidRDefault="00B11EB3" w:rsidP="00B11EB3">
      <w:pPr>
        <w:pStyle w:val="Minicrib"/>
      </w:pPr>
      <w:r>
        <w:t>FIVE ARROWS  (R10x48)  3C (5C set)</w:t>
      </w:r>
      <w:r>
        <w:tab/>
        <w:t>Arthur Williamson  Annette Cameron Bk</w:t>
      </w:r>
    </w:p>
    <w:p w:rsidR="00B11EB3" w:rsidRDefault="00B11EB3" w:rsidP="00B11EB3">
      <w:pPr>
        <w:pStyle w:val="DanceBody"/>
      </w:pPr>
      <w:r>
        <w:t xml:space="preserve"> 1- 8</w:t>
      </w:r>
      <w:r>
        <w:tab/>
        <w:t>1L followed by 2L+3L+3M+2M dance across, behind 1M, down Men's side, across below 3rd place &amp; up Ladies' side, all back to place</w:t>
      </w:r>
    </w:p>
    <w:p w:rsidR="00B11EB3" w:rsidRDefault="00B11EB3" w:rsidP="00B11EB3">
      <w:pPr>
        <w:pStyle w:val="DanceBody"/>
      </w:pPr>
      <w:r>
        <w:t xml:space="preserve"> 9-16</w:t>
      </w:r>
      <w:r>
        <w:tab/>
        <w:t>1M followed by 2M+3M+3L+2L dance across, behind 1L, down Ladies' side, across below 3rd place &amp; up Men's side, all back to place</w:t>
      </w:r>
    </w:p>
    <w:p w:rsidR="00B11EB3" w:rsidRDefault="00B11EB3" w:rsidP="00B11EB3">
      <w:pPr>
        <w:pStyle w:val="DanceBody"/>
      </w:pPr>
      <w:r>
        <w:t>17-24</w:t>
      </w:r>
      <w:r>
        <w:tab/>
        <w:t>1s set, cast (2s step up); 1s set, cross LH to face 1st corners</w:t>
      </w:r>
    </w:p>
    <w:p w:rsidR="00B11EB3" w:rsidRDefault="00B11EB3" w:rsidP="00B11EB3">
      <w:pPr>
        <w:pStyle w:val="DanceBody"/>
      </w:pPr>
      <w:r>
        <w:t>25-32</w:t>
      </w:r>
      <w:r>
        <w:tab/>
        <w:t>1s+1st corners dance diagonal reel of 4. Bar 32 1s dance round each other LSh to face 2nd corners</w:t>
      </w:r>
    </w:p>
    <w:p w:rsidR="00B11EB3" w:rsidRDefault="00B11EB3" w:rsidP="00B11EB3">
      <w:pPr>
        <w:pStyle w:val="DanceBody"/>
      </w:pPr>
      <w:r>
        <w:t>33-40</w:t>
      </w:r>
      <w:r>
        <w:tab/>
        <w:t>1s+2nd corners dance diagonal reel of 4. 1s end in 2nd place opp sides.  2 (1) 3 4 5</w:t>
      </w:r>
    </w:p>
    <w:p w:rsidR="00B11EB3" w:rsidRDefault="00B11EB3" w:rsidP="00B11EB3">
      <w:pPr>
        <w:pStyle w:val="DanceBody"/>
      </w:pPr>
      <w:r>
        <w:t>41-48</w:t>
      </w:r>
      <w:r>
        <w:tab/>
        <w:t>1s cast up to top, lead down between 2s crossing to own side, dance behind 3s, lead up between 3s &amp; cast to 3rd place (3s step up).  2 3 1 4 5</w:t>
      </w:r>
    </w:p>
    <w:p w:rsidR="00B11EB3" w:rsidRDefault="00B11EB3" w:rsidP="00B11EB3">
      <w:pPr>
        <w:pStyle w:val="DanceBody"/>
        <w:keepNext w:val="0"/>
      </w:pPr>
      <w:r>
        <w:tab/>
        <w:t>Repeat having passed 2 couples</w:t>
      </w:r>
    </w:p>
    <w:p w:rsidR="00B11EB3" w:rsidRDefault="00B11EB3" w:rsidP="00B11EB3"/>
    <w:p w:rsidR="00B11EB3" w:rsidRDefault="00B11EB3" w:rsidP="00B11EB3">
      <w:pPr>
        <w:pStyle w:val="Minicrib"/>
      </w:pPr>
      <w:r>
        <w:t>FIVE CROSSINGS FROM MALLAIG  (J5x32)  5C set</w:t>
      </w:r>
      <w:r>
        <w:tab/>
        <w:t>Holger Schuckelt  Borderland Dances</w:t>
      </w:r>
    </w:p>
    <w:p w:rsidR="00B11EB3" w:rsidRDefault="00B11EB3" w:rsidP="00B11EB3">
      <w:pPr>
        <w:pStyle w:val="DanceBody"/>
      </w:pPr>
      <w:r>
        <w:t xml:space="preserve"> 1- 2</w:t>
      </w:r>
      <w:r>
        <w:tab/>
        <w:t>All cross RH</w:t>
      </w:r>
    </w:p>
    <w:p w:rsidR="00B11EB3" w:rsidRDefault="00B11EB3" w:rsidP="00B11EB3">
      <w:pPr>
        <w:pStyle w:val="DanceBody"/>
      </w:pPr>
      <w:r>
        <w:t xml:space="preserve"> 3- 4</w:t>
      </w:r>
      <w:r>
        <w:tab/>
        <w:t xml:space="preserve">1s+2s &amp; 4s+5s change places LH on sides </w:t>
      </w:r>
      <w:r>
        <w:rPr>
          <w:b/>
          <w:bCs/>
        </w:rPr>
        <w:t>while</w:t>
      </w:r>
      <w:r>
        <w:t xml:space="preserve"> 3s set</w:t>
      </w:r>
    </w:p>
    <w:p w:rsidR="00B11EB3" w:rsidRDefault="00B11EB3" w:rsidP="00B11EB3">
      <w:pPr>
        <w:pStyle w:val="DanceBody"/>
      </w:pPr>
      <w:r>
        <w:t xml:space="preserve"> 5- 6</w:t>
      </w:r>
      <w:r>
        <w:tab/>
        <w:t xml:space="preserve">2s+3s+4s cross RH to own sides </w:t>
      </w:r>
      <w:r>
        <w:rPr>
          <w:b/>
          <w:bCs/>
        </w:rPr>
        <w:t>while</w:t>
      </w:r>
      <w:r>
        <w:t xml:space="preserve"> 1s+5s set</w:t>
      </w:r>
    </w:p>
    <w:p w:rsidR="00B11EB3" w:rsidRDefault="00B11EB3" w:rsidP="00B11EB3">
      <w:pPr>
        <w:pStyle w:val="DanceBody"/>
      </w:pPr>
      <w:r>
        <w:t xml:space="preserve"> 7- 8</w:t>
      </w:r>
      <w:r>
        <w:tab/>
        <w:t xml:space="preserve">2s+3s+4s set </w:t>
      </w:r>
      <w:r>
        <w:rPr>
          <w:b/>
          <w:bCs/>
        </w:rPr>
        <w:t>while</w:t>
      </w:r>
      <w:r>
        <w:t xml:space="preserve"> 1s+5s turn 3/4 RH to finish in middle of set, Men facing down, Ladies facing up</w:t>
      </w:r>
    </w:p>
    <w:p w:rsidR="00B11EB3" w:rsidRDefault="00B11EB3" w:rsidP="00B11EB3">
      <w:pPr>
        <w:pStyle w:val="DanceBody"/>
      </w:pPr>
      <w:r>
        <w:t xml:space="preserve"> 9-16</w:t>
      </w:r>
      <w:r>
        <w:tab/>
        <w:t>1s+5s dance reel of 4</w:t>
      </w:r>
    </w:p>
    <w:p w:rsidR="00B11EB3" w:rsidRDefault="00B11EB3" w:rsidP="00B11EB3">
      <w:pPr>
        <w:pStyle w:val="DanceBody"/>
      </w:pPr>
      <w:r>
        <w:t>17-24</w:t>
      </w:r>
      <w:r>
        <w:tab/>
        <w:t>1M+2s &amp; 1L+3s+5M &amp; 5L+4s dance LH across to finish on sidelines (2 1 3 5 4) , 2s+1s &amp; 5s+4s dance RH across</w:t>
      </w:r>
    </w:p>
    <w:p w:rsidR="00B11EB3" w:rsidRDefault="00B11EB3" w:rsidP="00B11EB3">
      <w:pPr>
        <w:pStyle w:val="DanceBody"/>
      </w:pPr>
      <w:r>
        <w:t>25-28</w:t>
      </w:r>
      <w:r>
        <w:tab/>
        <w:t>2s+1s+3s dance 1/2 RSh reels of 3 on the sides (2s &amp; 1s pass RSh to begin) 3 1 2 5 4</w:t>
      </w:r>
    </w:p>
    <w:p w:rsidR="00B11EB3" w:rsidRDefault="00B11EB3" w:rsidP="00B11EB3">
      <w:pPr>
        <w:pStyle w:val="DanceBody"/>
        <w:keepNext w:val="0"/>
      </w:pPr>
      <w:r>
        <w:t>29-32</w:t>
      </w:r>
      <w:r>
        <w:tab/>
        <w:t>2s+5s+4s dance 1/2 RSh reels of 3 on the sides (2s &amp; 5s pass RSh to begin) 3 1 4 5 2</w:t>
      </w:r>
    </w:p>
    <w:p w:rsidR="00B11EB3" w:rsidRDefault="00B11EB3" w:rsidP="00B11EB3"/>
    <w:p w:rsidR="00B11EB3" w:rsidRDefault="00B11EB3" w:rsidP="00B11EB3">
      <w:pPr>
        <w:pStyle w:val="Minicrib"/>
      </w:pPr>
      <w:r>
        <w:t>FIVE PENNY NESS  (J5x32)  5C set</w:t>
      </w:r>
      <w:r>
        <w:tab/>
        <w:t>Jean Attwood  Alexander Leaflet 34</w:t>
      </w:r>
    </w:p>
    <w:p w:rsidR="00B11EB3" w:rsidRDefault="00B11EB3" w:rsidP="00B11EB3">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B11EB3" w:rsidRDefault="00B11EB3" w:rsidP="00B11EB3">
      <w:pPr>
        <w:pStyle w:val="DanceBody"/>
      </w:pPr>
      <w:r>
        <w:t xml:space="preserve"> 9-16</w:t>
      </w:r>
      <w:r>
        <w:tab/>
        <w:t>1s+3s+5s circle 6H round &amp; back</w:t>
      </w:r>
      <w:r w:rsidRPr="00BA6B4D">
        <w:rPr>
          <w:b/>
        </w:rPr>
        <w:t xml:space="preserve"> while </w:t>
      </w:r>
      <w:r>
        <w:t>2s &amp; 4s turn partners 1/2 way &amp; chase clockwise to opposite end of set all on own sides</w:t>
      </w:r>
    </w:p>
    <w:p w:rsidR="00B11EB3" w:rsidRDefault="00B11EB3" w:rsidP="00B11EB3">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B11EB3" w:rsidRDefault="00B11EB3" w:rsidP="00B11EB3">
      <w:pPr>
        <w:pStyle w:val="DanceBody"/>
        <w:keepNext w:val="0"/>
      </w:pPr>
      <w:r>
        <w:t>25-32</w:t>
      </w:r>
      <w:r>
        <w:tab/>
        <w:t>1s cross between 2s, cast behind 3s, cross between 4s &amp; cast behind 5s to 5</w:t>
      </w:r>
      <w:r w:rsidRPr="00972EEB">
        <w:t>th</w:t>
      </w:r>
      <w:r>
        <w:t xml:space="preserve"> place</w:t>
      </w:r>
      <w:r w:rsidRPr="00BA6B4D">
        <w:rPr>
          <w:b/>
        </w:rPr>
        <w:t xml:space="preserve"> </w:t>
      </w:r>
      <w:r>
        <w:rPr>
          <w:b/>
        </w:rPr>
        <w:t xml:space="preserve">as </w:t>
      </w:r>
      <w:r>
        <w:t>others step up</w:t>
      </w:r>
    </w:p>
    <w:p w:rsidR="00B11EB3" w:rsidRDefault="00B11EB3" w:rsidP="00B11EB3"/>
    <w:p w:rsidR="00B11EB3" w:rsidRDefault="00B11EB3" w:rsidP="00B11EB3">
      <w:pPr>
        <w:pStyle w:val="Minicrib"/>
      </w:pPr>
      <w:r>
        <w:t>FIVE TIMES FIVE MAKES TWENTY FIVE  (R5x32)  5C set</w:t>
      </w:r>
      <w:r>
        <w:tab/>
        <w:t>E Brown  Ness House 2</w:t>
      </w:r>
    </w:p>
    <w:p w:rsidR="00B11EB3" w:rsidRDefault="00B11EB3" w:rsidP="00B11EB3">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11EB3" w:rsidRDefault="00B11EB3" w:rsidP="00B11EB3">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B11EB3" w:rsidRDefault="00B11EB3" w:rsidP="00B11EB3">
      <w:pPr>
        <w:pStyle w:val="DanceBody"/>
        <w:keepNext w:val="0"/>
      </w:pPr>
      <w:r>
        <w:t>25-32</w:t>
      </w:r>
      <w:r>
        <w:tab/>
        <w:t>1s+4s</w:t>
      </w:r>
      <w:r w:rsidRPr="007F0D5A">
        <w:rPr>
          <w:b/>
        </w:rPr>
        <w:t xml:space="preserve"> also </w:t>
      </w:r>
      <w:r>
        <w:t>3s+5s dance the Rondel to end 2 4 1 5 3</w:t>
      </w:r>
    </w:p>
    <w:p w:rsidR="00B11EB3" w:rsidRDefault="00B11EB3" w:rsidP="00B11EB3"/>
    <w:p w:rsidR="00B11EB3" w:rsidRDefault="00B11EB3" w:rsidP="00B11EB3">
      <w:pPr>
        <w:pStyle w:val="Minicrib"/>
      </w:pPr>
      <w:r>
        <w:t>FIVE TIMES FIVE MAKES TWENTY FIVE  (R5x32)  5C set</w:t>
      </w:r>
      <w:r>
        <w:tab/>
        <w:t>E Brown  Ness House 2</w:t>
      </w:r>
    </w:p>
    <w:p w:rsidR="00B11EB3" w:rsidRDefault="00B11EB3" w:rsidP="00B11EB3">
      <w:pPr>
        <w:pStyle w:val="DanceBody"/>
      </w:pPr>
      <w:r>
        <w:t xml:space="preserve"> 1- 8</w:t>
      </w:r>
      <w:r>
        <w:tab/>
        <w:t>1s+2s</w:t>
      </w:r>
      <w:r w:rsidRPr="007F0D5A">
        <w:rPr>
          <w:b/>
        </w:rPr>
        <w:t xml:space="preserve"> also </w:t>
      </w:r>
      <w:r>
        <w:t>3s+4s Set+Link, 1s &amp; 3s turn partners LH 1.1/2 times to end facing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11EB3" w:rsidRDefault="00B11EB3" w:rsidP="00B11EB3">
      <w:pPr>
        <w:pStyle w:val="DanceBody"/>
      </w:pPr>
      <w:r>
        <w:t>17-24</w:t>
      </w:r>
      <w:r>
        <w:tab/>
        <w:t>1L dances LSh reel of 3 with 2s</w:t>
      </w:r>
      <w:r w:rsidRPr="00BA6B4D">
        <w:rPr>
          <w:b/>
        </w:rPr>
        <w:t xml:space="preserve"> while </w:t>
      </w:r>
      <w:r>
        <w:t>1M+3L dance LSh reel of 4 with 4s</w:t>
      </w:r>
      <w:r w:rsidRPr="00BA6B4D">
        <w:rPr>
          <w:b/>
        </w:rPr>
        <w:t xml:space="preserve"> </w:t>
      </w:r>
      <w:r>
        <w:rPr>
          <w:b/>
        </w:rPr>
        <w:t xml:space="preserve">as </w:t>
      </w:r>
      <w:r>
        <w:t>3M dances LSh reel of 3 with 5s</w:t>
      </w:r>
    </w:p>
    <w:p w:rsidR="00B11EB3" w:rsidRDefault="00B11EB3" w:rsidP="00B11EB3">
      <w:pPr>
        <w:pStyle w:val="DanceBody"/>
        <w:keepNext w:val="0"/>
      </w:pPr>
      <w:r>
        <w:t>25-32</w:t>
      </w:r>
      <w:r>
        <w:tab/>
        <w:t>1s+4s</w:t>
      </w:r>
      <w:r w:rsidRPr="007F0D5A">
        <w:rPr>
          <w:b/>
        </w:rPr>
        <w:t xml:space="preserve"> also </w:t>
      </w:r>
      <w:r>
        <w:t>3s+5s dance the Rondel to end 2 4 1 5 3</w:t>
      </w:r>
    </w:p>
    <w:p w:rsidR="00B11EB3" w:rsidRDefault="00B11EB3" w:rsidP="00B11EB3"/>
    <w:p w:rsidR="00B11EB3" w:rsidRDefault="00B11EB3" w:rsidP="00B11EB3">
      <w:pPr>
        <w:pStyle w:val="Minicrib"/>
      </w:pPr>
      <w:r>
        <w:t>FIVE YEARS ON  (S5x32)  5C set</w:t>
      </w:r>
      <w:r>
        <w:tab/>
        <w:t>Pat Clark  Corberry Coll</w:t>
      </w:r>
    </w:p>
    <w:p w:rsidR="00B11EB3" w:rsidRDefault="00B11EB3" w:rsidP="00B11EB3">
      <w:pPr>
        <w:pStyle w:val="DanceBody"/>
      </w:pPr>
      <w:r>
        <w:t xml:space="preserve"> 1- 8</w:t>
      </w:r>
      <w:r>
        <w:tab/>
        <w:t>1s &amp; 5s cross RH, cast 1 place down/up, 1s+5s dance 1/2 RH across.  1s cast round 4s to 5th place, 5s cast up to 1st place</w:t>
      </w:r>
    </w:p>
    <w:p w:rsidR="00B11EB3" w:rsidRDefault="00B11EB3" w:rsidP="00B11EB3">
      <w:pPr>
        <w:pStyle w:val="DanceBody"/>
      </w:pPr>
      <w:r>
        <w:t xml:space="preserve"> 9-16</w:t>
      </w:r>
      <w:r>
        <w:tab/>
        <w:t xml:space="preserve">5s &amp; 1s dance DoSiDo with partners &amp; turn partners RH (4 bars) </w:t>
      </w:r>
      <w:r>
        <w:rPr>
          <w:b/>
        </w:rPr>
        <w:t>while</w:t>
      </w:r>
      <w:r>
        <w:t xml:space="preserve"> 2s+3s+4s dance Grand Chain</w:t>
      </w:r>
    </w:p>
    <w:p w:rsidR="00B11EB3" w:rsidRDefault="00B11EB3" w:rsidP="00B11EB3">
      <w:pPr>
        <w:pStyle w:val="DanceBody"/>
      </w:pPr>
      <w:r>
        <w:t>17-24</w:t>
      </w:r>
      <w:r>
        <w:tab/>
        <w:t>All circle 10H round &amp; back  5 2 3 4 1</w:t>
      </w:r>
    </w:p>
    <w:p w:rsidR="00B11EB3" w:rsidRDefault="00B11EB3" w:rsidP="00B11EB3">
      <w:pPr>
        <w:pStyle w:val="DanceBody"/>
        <w:keepNext w:val="0"/>
      </w:pPr>
      <w:r>
        <w:t>25-32</w:t>
      </w:r>
      <w:r>
        <w:tab/>
        <w:t>5s cast to 4th place (2s+3s+4s step up 27-28) &amp; all turn partners 2H (4 bars)  End 2 3 4 5 1</w:t>
      </w:r>
    </w:p>
    <w:p w:rsidR="00B11EB3" w:rsidRDefault="00B11EB3" w:rsidP="00B11EB3"/>
    <w:p w:rsidR="00B11EB3" w:rsidRDefault="00B11EB3" w:rsidP="00B11EB3">
      <w:pPr>
        <w:pStyle w:val="Minicrib"/>
      </w:pPr>
      <w:r>
        <w:t>FLAKES ON THE ROAD  (R8x32) 2C (4C set)</w:t>
      </w:r>
      <w:r>
        <w:tab/>
        <w:t>Hans Prade  Snow Coll Strasbourg</w:t>
      </w:r>
    </w:p>
    <w:p w:rsidR="00B11EB3" w:rsidRPr="00C87575" w:rsidRDefault="00B11EB3" w:rsidP="00B11EB3">
      <w:pPr>
        <w:pStyle w:val="DanceBody"/>
      </w:pPr>
      <w:r>
        <w:t xml:space="preserve"> 1- 4</w:t>
      </w:r>
      <w:r w:rsidRPr="00C87575">
        <w:tab/>
        <w:t>1s and 2s dance Back-to-Back.</w:t>
      </w:r>
    </w:p>
    <w:p w:rsidR="00B11EB3" w:rsidRDefault="00B11EB3" w:rsidP="00B11EB3">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B11EB3" w:rsidRDefault="00B11EB3" w:rsidP="00B11EB3">
      <w:pPr>
        <w:pStyle w:val="DanceBody"/>
      </w:pPr>
      <w:r>
        <w:t xml:space="preserve"> 9-12</w:t>
      </w:r>
      <w:r w:rsidRPr="00C87575">
        <w:tab/>
        <w:t>Bala</w:t>
      </w:r>
      <w:r>
        <w:t>nce-in-Line. 1L and 2M turn LH 3/4</w:t>
      </w:r>
      <w:r w:rsidRPr="00C87575">
        <w:t xml:space="preserve"> , </w:t>
      </w:r>
      <w:r w:rsidRPr="00886DD1">
        <w:rPr>
          <w:b/>
        </w:rPr>
        <w:t>while</w:t>
      </w:r>
      <w:r w:rsidRPr="00C87575">
        <w:t xml:space="preserve"> 1M and 2L chase</w:t>
      </w:r>
      <w:r>
        <w:t xml:space="preserve"> clockwise round a quarter, to </w:t>
      </w:r>
      <w:r w:rsidRPr="00C87575">
        <w:t>form a line of 4 across the set.</w:t>
      </w:r>
    </w:p>
    <w:p w:rsidR="00B11EB3" w:rsidRPr="00C87575" w:rsidRDefault="00B11EB3" w:rsidP="00B11EB3">
      <w:pPr>
        <w:pStyle w:val="DanceBody"/>
      </w:pPr>
      <w:r>
        <w:t>13-16</w:t>
      </w:r>
      <w:r w:rsidRPr="00C87575">
        <w:tab/>
        <w:t>Repeat bars 9 – 12, to finish again in a line up and down the set, joining RH with partner.</w:t>
      </w:r>
    </w:p>
    <w:p w:rsidR="00B11EB3" w:rsidRDefault="00B11EB3" w:rsidP="00B11EB3">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B11EB3" w:rsidRPr="0077421E" w:rsidRDefault="00B11EB3" w:rsidP="00B11EB3">
      <w:pPr>
        <w:pStyle w:val="DanceBody"/>
        <w:keepNext w:val="0"/>
      </w:pPr>
      <w:r>
        <w:t>25-32</w:t>
      </w:r>
      <w:r w:rsidRPr="00C87575">
        <w:tab/>
        <w:t>Allemande.</w:t>
      </w:r>
    </w:p>
    <w:p w:rsidR="00B11EB3" w:rsidRDefault="00B11EB3" w:rsidP="00B11EB3"/>
    <w:p w:rsidR="00B11EB3" w:rsidRDefault="00B11EB3" w:rsidP="00B11EB3">
      <w:pPr>
        <w:pStyle w:val="Minicrib"/>
      </w:pPr>
      <w:r>
        <w:t>THE FLIGHT OF THE FALCON  (J8x32)  3C (4C set)</w:t>
      </w:r>
      <w:r>
        <w:tab/>
        <w:t>Barry Priddey  Anniversary Tensome</w:t>
      </w:r>
    </w:p>
    <w:p w:rsidR="00B11EB3" w:rsidRDefault="00B11EB3" w:rsidP="00B11EB3">
      <w:pPr>
        <w:pStyle w:val="DanceBody"/>
      </w:pPr>
      <w:r>
        <w:t xml:space="preserve"> 1- 8</w:t>
      </w:r>
      <w:r>
        <w:tab/>
        <w:t>1s set, cast 1 place (2s step up)&amp; turn LH to 1M facing his 1</w:t>
      </w:r>
      <w:r w:rsidRPr="00972EEB">
        <w:t>st</w:t>
      </w:r>
      <w:r>
        <w:t xml:space="preserve"> corner (3L) with his partner behind him</w:t>
      </w:r>
    </w:p>
    <w:p w:rsidR="00B11EB3" w:rsidRDefault="00B11EB3" w:rsidP="00B11EB3">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B11EB3" w:rsidRDefault="00B11EB3" w:rsidP="00B11EB3">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B11EB3" w:rsidRDefault="00B11EB3" w:rsidP="00B11EB3"/>
    <w:p w:rsidR="00B11EB3" w:rsidRDefault="00B11EB3" w:rsidP="00B11EB3">
      <w:pPr>
        <w:pStyle w:val="Minicrib"/>
      </w:pPr>
      <w:r>
        <w:t>THE FLIGHT OF THE TEALE  (R8x32)  3C (4C set)</w:t>
      </w:r>
      <w:r>
        <w:tab/>
        <w:t>Stewart Adam  Dunedin 6</w:t>
      </w:r>
    </w:p>
    <w:p w:rsidR="00B11EB3" w:rsidRDefault="00B11EB3" w:rsidP="00B11EB3">
      <w:pPr>
        <w:pStyle w:val="DanceBody"/>
      </w:pPr>
      <w:r>
        <w:t xml:space="preserve"> 1- 8</w:t>
      </w:r>
      <w:r>
        <w:tab/>
        <w:t xml:space="preserve">1s+2s set, 1s cast </w:t>
      </w:r>
      <w:r>
        <w:rPr>
          <w:b/>
        </w:rPr>
        <w:t>while</w:t>
      </w:r>
      <w:r>
        <w:t xml:space="preserve"> 2s dance up; 1s dance 1/2 Fig 8 down round 3s</w:t>
      </w:r>
    </w:p>
    <w:p w:rsidR="00B11EB3" w:rsidRDefault="00B11EB3" w:rsidP="00B11EB3">
      <w:pPr>
        <w:pStyle w:val="DanceBody"/>
      </w:pPr>
      <w:r>
        <w:t xml:space="preserve"> 9-16</w:t>
      </w:r>
      <w:r>
        <w:tab/>
        <w:t xml:space="preserve">Mirror reels of 3 on sides (6 bars), 1s dance in/up, 2s out/down. Bars 15-16: 1s+2s change places RH on side </w:t>
      </w:r>
      <w:r>
        <w:rPr>
          <w:b/>
        </w:rPr>
        <w:t>while</w:t>
      </w:r>
      <w:r>
        <w:t xml:space="preserve"> 3s cross RH.  End (1) 2 (3) with Men facing out</w:t>
      </w:r>
    </w:p>
    <w:p w:rsidR="00B11EB3" w:rsidRDefault="00B11EB3" w:rsidP="00B11EB3">
      <w:pPr>
        <w:pStyle w:val="DanceBody"/>
      </w:pPr>
      <w:r>
        <w:t>17-28</w:t>
      </w:r>
      <w:r>
        <w:tab/>
        <w:t>1s+2s+3s dance path of 3 couple Schiehallion rreel:</w:t>
      </w:r>
    </w:p>
    <w:p w:rsidR="00B11EB3" w:rsidRDefault="00B11EB3" w:rsidP="00B11EB3">
      <w:pPr>
        <w:pStyle w:val="DanceBody"/>
      </w:pPr>
      <w:r>
        <w:tab/>
        <w:t xml:space="preserve">17-18   Ladies dance 1/2 way across touching RH, 1Lto 3L's place, 2L to 2M's place, 3L to 1L's place </w:t>
      </w:r>
      <w:r>
        <w:rPr>
          <w:b/>
        </w:rPr>
        <w:t>while</w:t>
      </w:r>
    </w:p>
    <w:p w:rsidR="00B11EB3" w:rsidRDefault="00B11EB3" w:rsidP="00B11EB3">
      <w:pPr>
        <w:pStyle w:val="DanceBody"/>
      </w:pPr>
      <w:r>
        <w:tab/>
        <w:t>Men loop out to 1 place clockwise round, 1M to 2L's place, 2M to 1M's place, 3M to 3M's place</w:t>
      </w:r>
    </w:p>
    <w:p w:rsidR="00B11EB3" w:rsidRDefault="00B11EB3" w:rsidP="00B11EB3">
      <w:pPr>
        <w:pStyle w:val="DanceBody"/>
      </w:pPr>
      <w:r>
        <w:tab/>
        <w:t xml:space="preserve">19-20   Men dance 1/2 way across touching RH, 1M to 2M's place, 2M to 3L's place, 3M to 1L's place </w:t>
      </w:r>
      <w:r>
        <w:rPr>
          <w:b/>
        </w:rPr>
        <w:t>while</w:t>
      </w:r>
    </w:p>
    <w:p w:rsidR="00B11EB3" w:rsidRDefault="00B11EB3" w:rsidP="00B11EB3">
      <w:pPr>
        <w:pStyle w:val="DanceBody"/>
      </w:pPr>
      <w:r>
        <w:tab/>
        <w:t>Ladies loop out to 1 place clockwise round, 1L to to 3M's place, 2L to 1M's place, 3L to 2L's place</w:t>
      </w:r>
    </w:p>
    <w:p w:rsidR="00B11EB3" w:rsidRDefault="00B11EB3" w:rsidP="00B11EB3">
      <w:pPr>
        <w:pStyle w:val="DanceBody"/>
      </w:pPr>
      <w:r>
        <w:tab/>
        <w:t>21-28   Repeat 17-20 twice more to end as in Bar 16  (1) 2 (3)</w:t>
      </w:r>
    </w:p>
    <w:p w:rsidR="00B11EB3" w:rsidRDefault="00B11EB3" w:rsidP="00B11EB3">
      <w:pPr>
        <w:pStyle w:val="DanceBody"/>
        <w:keepNext w:val="0"/>
      </w:pPr>
      <w:r>
        <w:t>29-32</w:t>
      </w:r>
      <w:r>
        <w:tab/>
        <w:t xml:space="preserve">1s+2s change places RH on side </w:t>
      </w:r>
      <w:r>
        <w:rPr>
          <w:b/>
        </w:rPr>
        <w:t>while</w:t>
      </w:r>
      <w:r>
        <w:t xml:space="preserve"> 3s cross to own side RH; 1s cross LH to 2nd place own side.  End 2 1 3</w:t>
      </w:r>
    </w:p>
    <w:p w:rsidR="00B11EB3" w:rsidRDefault="00B11EB3" w:rsidP="00B11EB3"/>
    <w:p w:rsidR="00B11EB3" w:rsidRDefault="00B11EB3" w:rsidP="00B11EB3">
      <w:pPr>
        <w:pStyle w:val="Minicrib"/>
      </w:pPr>
      <w:r>
        <w:t>FLIGHT TO MELBOURNE  (R4x32)  Sq.Set</w:t>
      </w:r>
      <w:r>
        <w:tab/>
        <w:t>Shirley Campbell  RSCDS Bk 47</w:t>
      </w:r>
    </w:p>
    <w:p w:rsidR="00B11EB3" w:rsidRPr="00B30B16" w:rsidRDefault="00B11EB3" w:rsidP="00B11EB3">
      <w:pPr>
        <w:pStyle w:val="DanceBody"/>
      </w:pPr>
      <w:r w:rsidRPr="00B30B16">
        <w:t xml:space="preserve"> 1- 8</w:t>
      </w:r>
      <w:r w:rsidRPr="00B30B16">
        <w:tab/>
        <w:t>1M+3L dance Fig of 8 round 2s while 1L+3M dance Fig of 8 round 4s</w:t>
      </w:r>
    </w:p>
    <w:p w:rsidR="00B11EB3" w:rsidRPr="00B30B16" w:rsidRDefault="00B11EB3" w:rsidP="00B11EB3">
      <w:pPr>
        <w:pStyle w:val="DanceBody"/>
      </w:pPr>
      <w:r w:rsidRPr="00B30B16">
        <w:t xml:space="preserve"> 9-16</w:t>
      </w:r>
      <w:r w:rsidRPr="00B30B16">
        <w:tab/>
        <w:t>1s in prom hold dance reel of 3 across with 4M+2L (RSh to 4M to start)</w:t>
      </w:r>
      <w:r w:rsidRPr="00B30B16">
        <w:rPr>
          <w:b/>
        </w:rPr>
        <w:t xml:space="preserve"> while </w:t>
      </w:r>
      <w:r w:rsidRPr="00B30B16">
        <w:t>3s dance reel of 3 with 2M+4L (RSh to 2M)</w:t>
      </w:r>
    </w:p>
    <w:p w:rsidR="00B11EB3" w:rsidRPr="00B30B16" w:rsidRDefault="00B11EB3" w:rsidP="00B11EB3">
      <w:pPr>
        <w:pStyle w:val="DanceBody"/>
      </w:pPr>
      <w:r w:rsidRPr="00B30B16">
        <w:t>17-24</w:t>
      </w:r>
      <w:r w:rsidRPr="00B30B16">
        <w:tab/>
        <w:t>All Set+Link, 1/2 turn partners RH &amp; all chase clockwise 1 place. 4 1 2 3</w:t>
      </w:r>
    </w:p>
    <w:p w:rsidR="00B11EB3" w:rsidRPr="00B30B16" w:rsidRDefault="00B11EB3" w:rsidP="00B11EB3">
      <w:pPr>
        <w:pStyle w:val="DanceBody"/>
        <w:keepNext w:val="0"/>
      </w:pPr>
      <w:r w:rsidRPr="00B30B16">
        <w:t>25-32</w:t>
      </w:r>
      <w:r w:rsidRPr="00B30B16">
        <w:tab/>
        <w:t>All circle 8H round &amp; back.  4 1 2 3</w:t>
      </w:r>
    </w:p>
    <w:p w:rsidR="00B11EB3" w:rsidRDefault="00B11EB3" w:rsidP="00B11EB3"/>
    <w:p w:rsidR="00B11EB3" w:rsidRDefault="00B11EB3" w:rsidP="00B11EB3">
      <w:pPr>
        <w:pStyle w:val="Minicrib"/>
      </w:pPr>
      <w:r>
        <w:t>FLIGHTS OF FANCY  (J8x32)  3C (4C set)</w:t>
      </w:r>
      <w:r>
        <w:tab/>
        <w:t>Jeanetta McColl  RSCDS Boston Celebrate 50yrs</w:t>
      </w:r>
    </w:p>
    <w:p w:rsidR="00B11EB3" w:rsidRPr="003E56AA" w:rsidRDefault="00B11EB3" w:rsidP="00B11EB3">
      <w:pPr>
        <w:pStyle w:val="DanceBody"/>
      </w:pPr>
      <w:r w:rsidRPr="003E56AA">
        <w:t xml:space="preserve"> 1- 8</w:t>
      </w:r>
      <w:r w:rsidRPr="003E56AA">
        <w:tab/>
        <w:t>1s &amp; 3s set, 3/4 turn ptnrs RH into middle (Man facing up &amp; Lady down), dance 1/2 reel of 4 end with 3M facing Ladies' side &amp; 1L facing Men's side</w:t>
      </w:r>
    </w:p>
    <w:p w:rsidR="00B11EB3" w:rsidRPr="003E56AA" w:rsidRDefault="00B11EB3" w:rsidP="00B11EB3">
      <w:pPr>
        <w:pStyle w:val="DanceBody"/>
      </w:pPr>
      <w:r w:rsidRPr="003E56AA">
        <w:t xml:space="preserve"> 9-16</w:t>
      </w:r>
      <w:r w:rsidRPr="003E56AA">
        <w:tab/>
        <w:t>1L &amp; 3M followed by partners chase clockwise (all the way round)</w:t>
      </w:r>
      <w:r w:rsidRPr="003E56AA">
        <w:rPr>
          <w:b/>
        </w:rPr>
        <w:t xml:space="preserve"> while </w:t>
      </w:r>
      <w:r w:rsidRPr="003E56AA">
        <w:t>2s turn RH &amp; join in chase to end all on opposite sides.  (3)(2)(1)</w:t>
      </w:r>
    </w:p>
    <w:p w:rsidR="00B11EB3" w:rsidRPr="003E56AA" w:rsidRDefault="00B11EB3" w:rsidP="00B11EB3">
      <w:pPr>
        <w:pStyle w:val="DanceBody"/>
      </w:pPr>
      <w:r w:rsidRPr="003E56AA">
        <w:t>17-24</w:t>
      </w:r>
      <w:r w:rsidRPr="003E56AA">
        <w:tab/>
        <w:t>3s+2s dance 1/2 R&amp;L, 3s+1s dance 1/2 R&amp;L</w:t>
      </w:r>
    </w:p>
    <w:p w:rsidR="00B11EB3" w:rsidRPr="003E56AA" w:rsidRDefault="00B11EB3" w:rsidP="00B11EB3">
      <w:pPr>
        <w:pStyle w:val="DanceBody"/>
        <w:keepNext w:val="0"/>
      </w:pPr>
      <w:r w:rsidRPr="003E56AA">
        <w:t>25-32</w:t>
      </w:r>
      <w:r w:rsidRPr="003E56AA">
        <w:tab/>
        <w:t>1s dance 1/2 Fig of 8 round 3s, 1s &amp; 3s set on sides &amp; cross to own sides</w:t>
      </w:r>
    </w:p>
    <w:p w:rsidR="00B11EB3" w:rsidRDefault="00B11EB3" w:rsidP="00B11EB3"/>
    <w:p w:rsidR="00B11EB3" w:rsidRDefault="00B11EB3" w:rsidP="00B11EB3">
      <w:pPr>
        <w:pStyle w:val="Minicrib"/>
      </w:pPr>
      <w:r>
        <w:t>C'EST L'AMOUR  (The Flirt)  (J8x32) 3C (4C set)</w:t>
      </w:r>
      <w:r>
        <w:tab/>
        <w:t>RSCDS Bk 34</w:t>
      </w:r>
    </w:p>
    <w:p w:rsidR="00B11EB3" w:rsidRDefault="00B11EB3" w:rsidP="00B11EB3">
      <w:pPr>
        <w:pStyle w:val="DanceBody"/>
      </w:pPr>
      <w:r>
        <w:t xml:space="preserve"> 1- 8</w:t>
      </w:r>
      <w:r>
        <w:tab/>
        <w:t>1L casts 1 place &amp; sets, casts to 3</w:t>
      </w:r>
      <w:r w:rsidRPr="00972EEB">
        <w:t>rd</w:t>
      </w:r>
      <w:r>
        <w:t xml:space="preserve"> place &amp; sets</w:t>
      </w:r>
    </w:p>
    <w:p w:rsidR="00B11EB3" w:rsidRDefault="00B11EB3" w:rsidP="00B11EB3">
      <w:pPr>
        <w:pStyle w:val="DanceBody"/>
      </w:pPr>
      <w:r>
        <w:t xml:space="preserve"> 9-16</w:t>
      </w:r>
      <w:r>
        <w:tab/>
        <w:t>1s cast up/down to 2</w:t>
      </w:r>
      <w:r w:rsidRPr="00972EEB">
        <w:t>nd</w:t>
      </w:r>
      <w:r>
        <w:t xml:space="preserve"> place &amp; set, 1L casts up into middle facing down</w:t>
      </w:r>
      <w:r>
        <w:rPr>
          <w:b/>
        </w:rPr>
        <w:t xml:space="preserve"> </w:t>
      </w:r>
      <w:r w:rsidRPr="00BD473E">
        <w:rPr>
          <w:b/>
        </w:rPr>
        <w:t>while</w:t>
      </w:r>
      <w:r>
        <w:rPr>
          <w:b/>
        </w:rPr>
        <w:t xml:space="preserve"> </w:t>
      </w:r>
      <w:r>
        <w:t>1M casts down 1 place into middle facing up &amp; both set</w:t>
      </w:r>
    </w:p>
    <w:p w:rsidR="00B11EB3" w:rsidRDefault="00B11EB3" w:rsidP="00B11EB3">
      <w:pPr>
        <w:pStyle w:val="DanceBody"/>
      </w:pPr>
      <w:r>
        <w:t>17-24</w:t>
      </w:r>
      <w:r>
        <w:tab/>
        <w:t>1s circle 3H round &amp; back (Lady with 2s &amp; Man with 3s) ending facing 2s/3s (2s facing up &amp; 3s down)</w:t>
      </w:r>
    </w:p>
    <w:p w:rsidR="00B11EB3" w:rsidRDefault="00B11EB3" w:rsidP="00B11EB3">
      <w:pPr>
        <w:pStyle w:val="DanceBody"/>
        <w:keepNext w:val="0"/>
      </w:pPr>
      <w:r>
        <w:t>25-32</w:t>
      </w:r>
      <w:r>
        <w:tab/>
        <w:t>1s+2s+3s set, 1s dance under arches made by 2s/3s to 2</w:t>
      </w:r>
      <w:r w:rsidRPr="00972EEB">
        <w:t>nd</w:t>
      </w:r>
      <w:r>
        <w:t xml:space="preserve"> place own sides &amp; 2s+1s+3s turn RH</w:t>
      </w:r>
    </w:p>
    <w:p w:rsidR="00B11EB3" w:rsidRDefault="00B11EB3" w:rsidP="00B11EB3"/>
    <w:p w:rsidR="00B11EB3" w:rsidRDefault="00B11EB3" w:rsidP="00B11EB3">
      <w:pPr>
        <w:pStyle w:val="Minicrib"/>
      </w:pPr>
      <w:r>
        <w:t>FLIRT IN ISOLATION  (S3x32)  3C set</w:t>
      </w:r>
      <w:r>
        <w:tab/>
        <w:t>Gaye Collin, 2020</w:t>
      </w:r>
    </w:p>
    <w:p w:rsidR="00B11EB3" w:rsidRDefault="00B11EB3" w:rsidP="00B11EB3">
      <w:pPr>
        <w:pStyle w:val="DanceBody"/>
      </w:pPr>
      <w:r>
        <w:t xml:space="preserve"> 1- 8</w:t>
      </w:r>
      <w:r>
        <w:tab/>
        <w:t>1s+2s+3s dance Inveran reels (1s cross down RH to start, cross RH to reel on own side from 3rd place)</w:t>
      </w:r>
    </w:p>
    <w:p w:rsidR="00B11EB3" w:rsidRDefault="00B11EB3" w:rsidP="00B11EB3">
      <w:pPr>
        <w:pStyle w:val="DanceBody"/>
      </w:pPr>
      <w:r>
        <w:t xml:space="preserve"> 9-12</w:t>
      </w:r>
      <w:r>
        <w:tab/>
        <w:t>"Flirt &amp; Cast":</w:t>
      </w:r>
    </w:p>
    <w:p w:rsidR="00B11EB3" w:rsidRDefault="00B11EB3" w:rsidP="00B11EB3">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11EB3" w:rsidRDefault="00B11EB3" w:rsidP="00B11EB3">
      <w:pPr>
        <w:pStyle w:val="DanceBody"/>
      </w:pPr>
      <w:r>
        <w:tab/>
        <w:t xml:space="preserve">11-12  1L+2M cast to Right (1L down, 2M up) </w:t>
      </w:r>
      <w:r>
        <w:rPr>
          <w:b/>
        </w:rPr>
        <w:t xml:space="preserve">while </w:t>
      </w:r>
      <w:r>
        <w:t>1M+2L dance towards the middle &amp; curve right (down/up) into their own sidelines 2 1 3</w:t>
      </w:r>
    </w:p>
    <w:p w:rsidR="00B11EB3" w:rsidRDefault="00B11EB3" w:rsidP="00B11EB3">
      <w:pPr>
        <w:pStyle w:val="DanceBody"/>
      </w:pPr>
      <w:r>
        <w:t>13-16</w:t>
      </w:r>
      <w:r>
        <w:tab/>
        <w:t>2s+1s+3s 1/2 turn partner RH, pull back RSh &amp; dance out to opp side</w:t>
      </w:r>
    </w:p>
    <w:p w:rsidR="00B11EB3" w:rsidRDefault="00B11EB3" w:rsidP="00B11EB3">
      <w:pPr>
        <w:pStyle w:val="DanceBody"/>
      </w:pPr>
      <w:r>
        <w:t>17-20</w:t>
      </w:r>
      <w:r>
        <w:tab/>
        <w:t>Repeat "Flirt &amp; Cast": 1M+3L</w:t>
      </w:r>
      <w:r w:rsidRPr="00324BE3">
        <w:t xml:space="preserve"> begin </w:t>
      </w:r>
      <w:r>
        <w:t>dancing towards one another &amp; 1L</w:t>
      </w:r>
      <w:r w:rsidRPr="00324BE3">
        <w:t>+3M curve through the middle</w:t>
      </w:r>
    </w:p>
    <w:p w:rsidR="00B11EB3" w:rsidRDefault="00B11EB3" w:rsidP="00B11EB3">
      <w:pPr>
        <w:pStyle w:val="DanceBody"/>
      </w:pPr>
      <w:r>
        <w:t>21-24</w:t>
      </w:r>
      <w:r>
        <w:tab/>
        <w:t>2s+3s+1s cross RH &amp; all set</w:t>
      </w:r>
    </w:p>
    <w:p w:rsidR="00B11EB3" w:rsidRPr="00324BE3" w:rsidRDefault="00B11EB3" w:rsidP="00B11EB3">
      <w:pPr>
        <w:pStyle w:val="DanceBody"/>
        <w:keepNext w:val="0"/>
      </w:pPr>
      <w:r>
        <w:t>25-32</w:t>
      </w:r>
      <w:r>
        <w:tab/>
        <w:t>2s+3s+1s circle 6H round to left (2 bars), retain hands &amp; all set; continue 6H round to left to own sides.  End 2 3 1</w:t>
      </w:r>
    </w:p>
    <w:p w:rsidR="00B11EB3" w:rsidRDefault="00B11EB3" w:rsidP="00B11EB3"/>
    <w:p w:rsidR="00B11EB3" w:rsidRDefault="00B11EB3" w:rsidP="00B11EB3">
      <w:pPr>
        <w:pStyle w:val="Minicrib"/>
      </w:pPr>
      <w:r>
        <w:t>THE FLIRTATION CHASE  (R8x32)  2C (4C set)</w:t>
      </w:r>
      <w:r>
        <w:tab/>
        <w:t>M Brown</w:t>
      </w:r>
    </w:p>
    <w:p w:rsidR="00B11EB3" w:rsidRDefault="00B11EB3" w:rsidP="00B11EB3">
      <w:pPr>
        <w:pStyle w:val="DanceBody"/>
      </w:pPr>
      <w:r>
        <w:t xml:space="preserve"> 1- 8</w:t>
      </w:r>
      <w:r>
        <w:tab/>
        <w:t>1L followed by 2M cast round 2L, dance up, cast down round 1M &amp; back to original places &amp; turn right about to…</w:t>
      </w:r>
    </w:p>
    <w:p w:rsidR="00B11EB3" w:rsidRDefault="00B11EB3" w:rsidP="00B11EB3">
      <w:pPr>
        <w:pStyle w:val="DanceBody"/>
      </w:pPr>
      <w:r>
        <w:t xml:space="preserve"> 9-16</w:t>
      </w:r>
      <w:r>
        <w:tab/>
        <w:t>2M followed by 1L cast round 1M, dance down, cast up round 2L &amp; back to original places (2M turning right about at the end)</w:t>
      </w:r>
    </w:p>
    <w:p w:rsidR="00B11EB3" w:rsidRDefault="00B11EB3" w:rsidP="00B11EB3">
      <w:pPr>
        <w:pStyle w:val="DanceBody"/>
      </w:pPr>
      <w:r>
        <w:t>17-24</w:t>
      </w:r>
      <w:r>
        <w:tab/>
        <w:t>1s set advancing, turn 2H, dance down between 2s &amp; cast up round 2s into middle</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FLIRTATION HORNPIPE  (R4x32)  4C set</w:t>
      </w:r>
      <w:r>
        <w:tab/>
        <w:t>Jane Wallace</w:t>
      </w:r>
    </w:p>
    <w:p w:rsidR="00B11EB3" w:rsidRDefault="00B11EB3" w:rsidP="00B11EB3">
      <w:pPr>
        <w:pStyle w:val="DanceBody"/>
      </w:pPr>
      <w:r>
        <w:t xml:space="preserve"> 1- 8</w:t>
      </w:r>
      <w:r>
        <w:tab/>
        <w:t>1M+2M+3M dance across, pass partner LSh, dance RSh round Lady below &amp; LSh round partner &amp; across back to place (i.e. Fig 8 on opp side)</w:t>
      </w:r>
    </w:p>
    <w:p w:rsidR="00B11EB3" w:rsidRDefault="00B11EB3" w:rsidP="00B11EB3">
      <w:pPr>
        <w:pStyle w:val="DanceBody"/>
      </w:pPr>
      <w:r>
        <w:t xml:space="preserve"> 9-16</w:t>
      </w:r>
      <w:r>
        <w:tab/>
        <w:t>1L+2L+3L repeat above Fig. passing partner RSh, LSh round Man below &amp; RSh round partner, back to place</w:t>
      </w:r>
    </w:p>
    <w:p w:rsidR="00B11EB3" w:rsidRDefault="00B11EB3" w:rsidP="00B11EB3">
      <w:pPr>
        <w:pStyle w:val="DanceBody"/>
      </w:pPr>
      <w:r>
        <w:t>17-24</w:t>
      </w:r>
      <w:r>
        <w:tab/>
        <w:t>1M+2L change places RH</w:t>
      </w:r>
    </w:p>
    <w:p w:rsidR="00B11EB3" w:rsidRDefault="00B11EB3" w:rsidP="00B11EB3">
      <w:pPr>
        <w:pStyle w:val="DanceBody"/>
      </w:pPr>
      <w:r>
        <w:tab/>
        <w:t>1L+2M</w:t>
      </w:r>
      <w:r w:rsidRPr="007F0D5A">
        <w:rPr>
          <w:b/>
        </w:rPr>
        <w:t xml:space="preserve"> also </w:t>
      </w:r>
      <w:r>
        <w:t>1M+3M change places LH</w:t>
      </w:r>
    </w:p>
    <w:p w:rsidR="00B11EB3" w:rsidRDefault="00B11EB3" w:rsidP="00B11EB3">
      <w:pPr>
        <w:pStyle w:val="DanceBody"/>
      </w:pPr>
      <w:r>
        <w:tab/>
        <w:t>1L+3L</w:t>
      </w:r>
      <w:r w:rsidRPr="007F0D5A">
        <w:rPr>
          <w:b/>
        </w:rPr>
        <w:t xml:space="preserve"> also </w:t>
      </w:r>
      <w:r>
        <w:t>1M+4L change places RH</w:t>
      </w:r>
    </w:p>
    <w:p w:rsidR="00B11EB3" w:rsidRDefault="00B11EB3" w:rsidP="00B11EB3">
      <w:pPr>
        <w:pStyle w:val="DanceBody"/>
      </w:pPr>
      <w:r>
        <w:tab/>
        <w:t>1L+4M change places LH</w:t>
      </w:r>
    </w:p>
    <w:p w:rsidR="00B11EB3" w:rsidRDefault="00B11EB3" w:rsidP="00B11EB3">
      <w:pPr>
        <w:pStyle w:val="DanceBody"/>
        <w:keepNext w:val="0"/>
      </w:pPr>
      <w:r>
        <w:t>25-32</w:t>
      </w:r>
      <w:r>
        <w:tab/>
        <w:t>All advance to pass partner RSh, turn to face partner &amp; retire to own sides; all turn partners RH to end 2 3 4 1</w:t>
      </w:r>
    </w:p>
    <w:p w:rsidR="00B11EB3" w:rsidRDefault="00B11EB3" w:rsidP="00B11EB3"/>
    <w:p w:rsidR="00B11EB3" w:rsidRDefault="00B11EB3" w:rsidP="00B11EB3">
      <w:pPr>
        <w:pStyle w:val="Minicrib"/>
        <w:rPr>
          <w:lang w:eastAsia="en-GB"/>
        </w:rPr>
      </w:pPr>
      <w:r>
        <w:rPr>
          <w:lang w:eastAsia="en-GB"/>
        </w:rPr>
        <w:t>FLITTING FOREVER  (J8x40)  3C (4C set)</w:t>
      </w:r>
      <w:r>
        <w:rPr>
          <w:lang w:eastAsia="en-GB"/>
        </w:rPr>
        <w:tab/>
        <w:t>Jill Burrows</w:t>
      </w:r>
    </w:p>
    <w:p w:rsidR="00B11EB3" w:rsidRPr="00CA5950" w:rsidRDefault="00B11EB3" w:rsidP="00B11EB3">
      <w:pPr>
        <w:pStyle w:val="DanceBody"/>
      </w:pPr>
      <w:r w:rsidRPr="00CA5950">
        <w:t xml:space="preserve"> 1- 8</w:t>
      </w:r>
      <w:r w:rsidRPr="00CA5950">
        <w:rPr>
          <w:b/>
        </w:rPr>
        <w:tab/>
        <w:t>1</w:t>
      </w:r>
      <w:r w:rsidRPr="00CA5950">
        <w:t>s+2s dance the Espagnole:-</w:t>
      </w:r>
    </w:p>
    <w:p w:rsidR="00B11EB3" w:rsidRPr="00CA5950" w:rsidRDefault="00B11EB3" w:rsidP="00B11EB3">
      <w:pPr>
        <w:pStyle w:val="DanceBody"/>
      </w:pPr>
      <w:r>
        <w:tab/>
      </w:r>
      <w:r w:rsidRPr="00CA5950">
        <w:t>1-2   1s+2s cross (Ladies lead across RH passing between Men) with Ladies changing places RH</w:t>
      </w:r>
    </w:p>
    <w:p w:rsidR="00B11EB3" w:rsidRPr="00CA5950" w:rsidRDefault="00B11EB3" w:rsidP="00B11EB3">
      <w:pPr>
        <w:pStyle w:val="DanceBody"/>
      </w:pPr>
      <w:r w:rsidRPr="00CA5950">
        <w:tab/>
        <w:t>3-4   1s+2s cross back (Men lead across RH between Ladies) with Men changing places RH</w:t>
      </w:r>
    </w:p>
    <w:p w:rsidR="00B11EB3" w:rsidRPr="00CA5950" w:rsidRDefault="00B11EB3" w:rsidP="00B11EB3">
      <w:pPr>
        <w:pStyle w:val="DanceBody"/>
      </w:pPr>
      <w:r w:rsidRPr="00CA5950">
        <w:tab/>
        <w:t>5-8   2s turn RH</w:t>
      </w:r>
      <w:r w:rsidRPr="00CA5950">
        <w:rPr>
          <w:b/>
        </w:rPr>
        <w:t xml:space="preserve"> as </w:t>
      </w:r>
      <w:r w:rsidRPr="00CA5950">
        <w:t>1s turn LH to face 1st corners</w:t>
      </w:r>
    </w:p>
    <w:p w:rsidR="00B11EB3" w:rsidRPr="00CA5950" w:rsidRDefault="00B11EB3" w:rsidP="00B11EB3">
      <w:pPr>
        <w:pStyle w:val="DanceBody"/>
      </w:pPr>
      <w:r w:rsidRPr="00CA5950">
        <w:t xml:space="preserve"> 9-12</w:t>
      </w:r>
      <w:r w:rsidRPr="00CA5950">
        <w:rPr>
          <w:b/>
        </w:rPr>
        <w:tab/>
      </w:r>
      <w:r w:rsidRPr="00CA5950">
        <w:t xml:space="preserve">1s with 1st cnrs in prom hold dance 1/2 way round set anticlockwise </w:t>
      </w:r>
      <w:r w:rsidRPr="00CA5950">
        <w:rPr>
          <w:b/>
          <w:iCs/>
        </w:rPr>
        <w:t>while</w:t>
      </w:r>
      <w:r w:rsidRPr="00CA5950">
        <w:t xml:space="preserve"> 2nd cnrs </w:t>
      </w:r>
      <w:r>
        <w:t>Adv+Ret</w:t>
      </w:r>
      <w:r w:rsidRPr="00CA5950">
        <w:t xml:space="preserve"> (1st cnrs stay in new pstn)</w:t>
      </w:r>
    </w:p>
    <w:p w:rsidR="00B11EB3" w:rsidRPr="00CA5950" w:rsidRDefault="00B11EB3" w:rsidP="00B11EB3">
      <w:pPr>
        <w:pStyle w:val="DanceBody"/>
      </w:pPr>
      <w:r w:rsidRPr="00CA5950">
        <w:t>13-16</w:t>
      </w:r>
      <w:r w:rsidRPr="00CA5950">
        <w:tab/>
        <w:t>1s pass LSh &amp; dance out ends of set (L up M down) &amp; cast to 2nd pl</w:t>
      </w:r>
    </w:p>
    <w:p w:rsidR="00B11EB3" w:rsidRPr="00CA5950" w:rsidRDefault="00B11EB3" w:rsidP="00B11EB3">
      <w:pPr>
        <w:pStyle w:val="DanceBody"/>
        <w:rPr>
          <w:b/>
        </w:rPr>
      </w:pPr>
      <w:r w:rsidRPr="00CA5950">
        <w:t>17-24</w:t>
      </w:r>
      <w:r w:rsidRPr="00CA5950">
        <w:rPr>
          <w:b/>
        </w:rPr>
        <w:tab/>
      </w:r>
      <w:r w:rsidRPr="00CA5950">
        <w:t xml:space="preserve">1s+2nd cnrs in prom hold dance 1/2 way round set anticlockwise </w:t>
      </w:r>
      <w:r w:rsidRPr="00CA5950">
        <w:rPr>
          <w:b/>
          <w:iCs/>
        </w:rPr>
        <w:t>while</w:t>
      </w:r>
      <w:r w:rsidRPr="00CA5950">
        <w:t xml:space="preserve"> 1st cnrs </w:t>
      </w:r>
      <w:r>
        <w:t>Adv+Ret</w:t>
      </w:r>
      <w:r w:rsidRPr="00CA5950">
        <w:t xml:space="preserve"> (2nd cnrs stay in new pstn), 1s turn LH to 2nd pl own side</w:t>
      </w:r>
    </w:p>
    <w:p w:rsidR="00B11EB3" w:rsidRPr="00CA5950" w:rsidRDefault="00B11EB3" w:rsidP="00B11EB3">
      <w:pPr>
        <w:pStyle w:val="DanceBody"/>
        <w:rPr>
          <w:b/>
        </w:rPr>
      </w:pPr>
      <w:r w:rsidRPr="00CA5950">
        <w:t>25-32</w:t>
      </w:r>
      <w:r w:rsidRPr="00CA5950">
        <w:rPr>
          <w:b/>
        </w:rPr>
        <w:tab/>
      </w:r>
      <w:r w:rsidRPr="00CA5950">
        <w:t>1s dance diag R&amp;L (L up</w:t>
      </w:r>
      <w:r>
        <w:t>,</w:t>
      </w:r>
      <w:r w:rsidRPr="00CA5950">
        <w:t xml:space="preserve"> M down)</w:t>
      </w:r>
    </w:p>
    <w:p w:rsidR="00B11EB3" w:rsidRPr="00CA5950" w:rsidRDefault="00B11EB3" w:rsidP="00B11EB3">
      <w:pPr>
        <w:pStyle w:val="DanceBody"/>
        <w:keepNext w:val="0"/>
      </w:pPr>
      <w:r w:rsidRPr="00CA5950">
        <w:t>33-40</w:t>
      </w:r>
      <w:r w:rsidRPr="00CA5950">
        <w:rPr>
          <w:b/>
        </w:rPr>
        <w:tab/>
      </w:r>
      <w:r w:rsidRPr="00CA5950">
        <w:t>2s+1s+3s circle round &amp; back.</w:t>
      </w:r>
    </w:p>
    <w:p w:rsidR="00B11EB3" w:rsidRDefault="00B11EB3" w:rsidP="00B11EB3"/>
    <w:p w:rsidR="00B11EB3" w:rsidRDefault="00B11EB3" w:rsidP="00B11EB3">
      <w:pPr>
        <w:pStyle w:val="Minicrib"/>
      </w:pPr>
      <w:r>
        <w:t>THE FLITTING OF LORN  (R4x32)  4C Set</w:t>
      </w:r>
      <w:r>
        <w:tab/>
        <w:t>Jean Attwood  Alexander Bk 8</w:t>
      </w:r>
    </w:p>
    <w:p w:rsidR="00B11EB3" w:rsidRDefault="00B11EB3" w:rsidP="00B11EB3">
      <w:pPr>
        <w:pStyle w:val="DanceBody"/>
      </w:pPr>
      <w:r>
        <w:t xml:space="preserve"> 1- 8</w:t>
      </w:r>
      <w:r>
        <w:tab/>
        <w:t xml:space="preserve">1s &amp; 4s set &amp; cast in 1 place (2s &amp; 3s step down/up); 1M &amp; 4L dance 1/2 Fig 8 round end couple (1M up, 4L down) </w:t>
      </w:r>
      <w:r>
        <w:rPr>
          <w:b/>
        </w:rPr>
        <w:t>while</w:t>
      </w:r>
      <w:r>
        <w:t xml:space="preserve"> 1L &amp; 4M dance across thru' partner's place &amp; cast Right  into lines across, 1L between 2s (top), 4M between 3s (bottom)</w:t>
      </w:r>
    </w:p>
    <w:p w:rsidR="00B11EB3" w:rsidRDefault="00B11EB3" w:rsidP="00B11EB3">
      <w:pPr>
        <w:pStyle w:val="DanceBody"/>
      </w:pPr>
      <w:r>
        <w:t xml:space="preserve"> 9-16</w:t>
      </w:r>
      <w:r>
        <w:tab/>
        <w:t xml:space="preserve">1M &amp; 4L dance LSh reels of 3 on opp sides (1M down, 4L up) </w:t>
      </w:r>
      <w:r>
        <w:rPr>
          <w:b/>
        </w:rPr>
        <w:t>while</w:t>
      </w:r>
      <w:r>
        <w:t xml:space="preserve"> 1L &amp; 4M set facing up/down, change places RH, set change places RH to 1L facing 2L (top), 4M facing 3M (bottom)</w:t>
      </w:r>
    </w:p>
    <w:p w:rsidR="00B11EB3" w:rsidRDefault="00B11EB3" w:rsidP="00B11EB3">
      <w:pPr>
        <w:pStyle w:val="DanceBody"/>
      </w:pPr>
      <w:r>
        <w:t>17-24</w:t>
      </w:r>
      <w:r>
        <w:tab/>
        <w:t xml:space="preserve">1L &amp; 4M dance RSh reels of 3 across (1L+2L &amp; 4M+3M pass RSh) </w:t>
      </w:r>
      <w:r>
        <w:rPr>
          <w:b/>
        </w:rPr>
        <w:t>while</w:t>
      </w:r>
      <w:r>
        <w:t xml:space="preserve"> 1M &amp; 4L set facing across, change places RH, set, turn 3/4 RH to end 4L behind 1L facing up, 1M behind 4M facing down</w:t>
      </w:r>
    </w:p>
    <w:p w:rsidR="00B11EB3" w:rsidRDefault="00B11EB3" w:rsidP="00B11EB3">
      <w:pPr>
        <w:pStyle w:val="DanceBody"/>
        <w:keepNext w:val="0"/>
      </w:pPr>
      <w:r>
        <w:t>25-32</w:t>
      </w:r>
      <w:r>
        <w:tab/>
        <w:t xml:space="preserve">1L followed by 4L chase out of top of set &amp; cast to Right </w:t>
      </w:r>
      <w:r>
        <w:rPr>
          <w:b/>
        </w:rPr>
        <w:t>while</w:t>
      </w:r>
      <w:r>
        <w:t xml:space="preserve"> 4M followed by 1M dance similar out of bottom of set to 2 4 1 3; All turn RH. 2 4 1 3</w:t>
      </w:r>
    </w:p>
    <w:p w:rsidR="00B11EB3" w:rsidRDefault="00B11EB3" w:rsidP="00B11EB3"/>
    <w:p w:rsidR="00B11EB3" w:rsidRDefault="00B11EB3" w:rsidP="00B11EB3">
      <w:pPr>
        <w:pStyle w:val="Minicrib"/>
      </w:pPr>
      <w:r>
        <w:t>FLOATING ON AIR  (S8x32)  3C (4C set)</w:t>
      </w:r>
      <w:r>
        <w:tab/>
        <w:t>John Drewry  Bankhead Bk 5</w:t>
      </w:r>
    </w:p>
    <w:p w:rsidR="00B11EB3" w:rsidRPr="00842206" w:rsidRDefault="00B11EB3" w:rsidP="00B11EB3">
      <w:pPr>
        <w:pStyle w:val="DanceBody"/>
      </w:pPr>
      <w:r w:rsidRPr="00842206">
        <w:t xml:space="preserve"> 1- 8</w:t>
      </w:r>
      <w:r w:rsidRPr="00842206">
        <w:tab/>
        <w:t>1s+2s set, petronella turn, set &amp; turn partners 2H</w:t>
      </w:r>
    </w:p>
    <w:p w:rsidR="00B11EB3" w:rsidRPr="00842206" w:rsidRDefault="00B11EB3" w:rsidP="00B11EB3">
      <w:pPr>
        <w:pStyle w:val="DanceBody"/>
      </w:pPr>
      <w:r w:rsidRPr="00842206">
        <w:t xml:space="preserve"> 9-16</w:t>
      </w:r>
      <w:r w:rsidRPr="00842206">
        <w:tab/>
        <w:t>1s+2s dance reel of 4 in middle</w:t>
      </w:r>
    </w:p>
    <w:p w:rsidR="00B11EB3" w:rsidRPr="00842206" w:rsidRDefault="00B11EB3" w:rsidP="00B11EB3">
      <w:pPr>
        <w:pStyle w:val="DanceBody"/>
      </w:pPr>
      <w:r w:rsidRPr="00842206">
        <w:t>17-24</w:t>
      </w:r>
      <w:r w:rsidRPr="00842206">
        <w:tab/>
        <w:t>1s+2s dance HS Poussette : -</w:t>
      </w:r>
    </w:p>
    <w:p w:rsidR="00B11EB3" w:rsidRPr="00842206" w:rsidRDefault="00B11EB3" w:rsidP="00B11EB3">
      <w:pPr>
        <w:pStyle w:val="DanceBody"/>
      </w:pPr>
      <w:r w:rsidRPr="00842206">
        <w:tab/>
        <w:t>`1s set HS step with both hands joined dance out to Men's side</w:t>
      </w:r>
      <w:r w:rsidRPr="00842206">
        <w:rPr>
          <w:b/>
        </w:rPr>
        <w:t xml:space="preserve"> while </w:t>
      </w:r>
      <w:r w:rsidRPr="00842206">
        <w:rPr>
          <w:bCs/>
        </w:rPr>
        <w:t>2</w:t>
      </w:r>
      <w:r w:rsidRPr="00842206">
        <w:t>s set &amp; dance out to Ladies' side. Both couples end with a 1/4 turn to right</w:t>
      </w:r>
    </w:p>
    <w:p w:rsidR="00B11EB3" w:rsidRPr="00842206" w:rsidRDefault="00B11EB3" w:rsidP="00B11EB3">
      <w:pPr>
        <w:pStyle w:val="DanceBody"/>
      </w:pPr>
      <w:r w:rsidRPr="00842206">
        <w:tab/>
        <w:t>`1s dance HS down Men's side</w:t>
      </w:r>
      <w:r w:rsidRPr="00842206">
        <w:rPr>
          <w:b/>
        </w:rPr>
        <w:t xml:space="preserve"> while </w:t>
      </w:r>
      <w:r w:rsidRPr="00842206">
        <w:rPr>
          <w:bCs/>
        </w:rPr>
        <w:t>2</w:t>
      </w:r>
      <w:r w:rsidRPr="00842206">
        <w:t>s dance up Ladies' side, both couples end with a 1/4 turn to right</w:t>
      </w:r>
    </w:p>
    <w:p w:rsidR="00B11EB3" w:rsidRPr="00842206" w:rsidRDefault="00B11EB3" w:rsidP="00B11EB3">
      <w:pPr>
        <w:pStyle w:val="DanceBody"/>
      </w:pPr>
      <w:r w:rsidRPr="00842206">
        <w:tab/>
        <w:t>`2s+1s dance HS into centre to reform line of 4 in middle</w:t>
      </w:r>
    </w:p>
    <w:p w:rsidR="00B11EB3" w:rsidRPr="00842206" w:rsidRDefault="00B11EB3" w:rsidP="00B11EB3">
      <w:pPr>
        <w:pStyle w:val="DanceBody"/>
      </w:pPr>
      <w:r w:rsidRPr="00842206">
        <w:tab/>
        <w:t>`2s+1s 3/4 turn partners with 2H, 2s to own sides &amp; 1s end facing 2nd corners</w:t>
      </w:r>
    </w:p>
    <w:p w:rsidR="00B11EB3" w:rsidRPr="00842206" w:rsidRDefault="00B11EB3" w:rsidP="00B11EB3">
      <w:pPr>
        <w:pStyle w:val="DanceBody"/>
        <w:keepNext w:val="0"/>
      </w:pPr>
      <w:r w:rsidRPr="00842206">
        <w:t>25-32</w:t>
      </w:r>
      <w:r w:rsidRPr="00842206">
        <w:tab/>
        <w:t>1s dance Pass+Turn with 2nd corners, turn RH &amp; dance Pass+Turn with 1st corners, 1s dance to 2nd place own sides</w:t>
      </w:r>
    </w:p>
    <w:p w:rsidR="00B11EB3" w:rsidRDefault="00B11EB3" w:rsidP="00B11EB3"/>
    <w:p w:rsidR="00B11EB3" w:rsidRDefault="00B11EB3" w:rsidP="00B11EB3">
      <w:pPr>
        <w:pStyle w:val="Minicrib"/>
      </w:pPr>
      <w:r>
        <w:t>A FLOCK OF GEESE  (J5x32)  5C set</w:t>
      </w:r>
      <w:r>
        <w:tab/>
        <w:t>M&amp;E Briscoe  Slip Knot Coll</w:t>
      </w:r>
    </w:p>
    <w:p w:rsidR="00B11EB3" w:rsidRDefault="00B11EB3" w:rsidP="00B11EB3">
      <w:pPr>
        <w:pStyle w:val="DanceBody"/>
      </w:pPr>
      <w:r>
        <w:t xml:space="preserve"> 1- 8</w:t>
      </w:r>
      <w:r>
        <w:tab/>
        <w:t>1s+3s+5s set advcg to join hands (RH to prtnrs) &amp; set, all turn RH &amp; 1s cast to 5</w:t>
      </w:r>
      <w:r w:rsidRPr="00972EEB">
        <w:t>th</w:t>
      </w:r>
      <w:r>
        <w:t xml:space="preserve"> pl</w:t>
      </w:r>
      <w:r w:rsidRPr="00BA6B4D">
        <w:rPr>
          <w:b/>
        </w:rPr>
        <w:t xml:space="preserve"> while </w:t>
      </w:r>
      <w:r>
        <w:t>3s lead up to 1</w:t>
      </w:r>
      <w:r w:rsidRPr="00972EEB">
        <w:t>st</w:t>
      </w:r>
      <w:r>
        <w:t xml:space="preserve"> pl</w:t>
      </w:r>
      <w:r w:rsidRPr="00BA6B4D">
        <w:rPr>
          <w:b/>
        </w:rPr>
        <w:t xml:space="preserve"> </w:t>
      </w:r>
      <w:r>
        <w:rPr>
          <w:b/>
        </w:rPr>
        <w:t xml:space="preserve">as </w:t>
      </w:r>
      <w:r>
        <w:t>5s lead up to 3</w:t>
      </w:r>
      <w:r w:rsidRPr="00972EEB">
        <w:t>rd</w:t>
      </w:r>
      <w:r>
        <w:t xml:space="preserve"> pl.  3 2 5 4 1</w:t>
      </w:r>
    </w:p>
    <w:p w:rsidR="00B11EB3" w:rsidRDefault="00B11EB3" w:rsidP="00B11EB3">
      <w:pPr>
        <w:pStyle w:val="DanceBody"/>
      </w:pPr>
      <w:r>
        <w:t xml:space="preserve"> 9-16</w:t>
      </w:r>
      <w:r>
        <w:tab/>
        <w:t>Repeat bars 1-8 to end 5 2 1 4 3</w:t>
      </w:r>
    </w:p>
    <w:p w:rsidR="00B11EB3" w:rsidRDefault="00B11EB3" w:rsidP="00B11EB3">
      <w:pPr>
        <w:pStyle w:val="DanceBody"/>
      </w:pPr>
      <w:r>
        <w:t>17-24</w:t>
      </w:r>
      <w:r>
        <w:tab/>
        <w:t>5s &amp; 1s lead down &amp; back to 2</w:t>
      </w:r>
      <w:r w:rsidRPr="00972EEB">
        <w:t>nd</w:t>
      </w:r>
      <w:r>
        <w:t xml:space="preserve"> &amp; 4</w:t>
      </w:r>
      <w:r w:rsidRPr="00972EEB">
        <w:t>th</w:t>
      </w:r>
      <w:r>
        <w:t xml:space="preserve"> places.  2 5 4 1 3</w:t>
      </w:r>
    </w:p>
    <w:p w:rsidR="00B11EB3" w:rsidRDefault="00B11EB3" w:rsidP="00B11EB3">
      <w:pPr>
        <w:pStyle w:val="DanceBody"/>
      </w:pPr>
      <w:r>
        <w:t>25-32</w:t>
      </w:r>
      <w:r>
        <w:tab/>
        <w:t>2s+5s</w:t>
      </w:r>
      <w:r w:rsidRPr="007F0D5A">
        <w:rPr>
          <w:b/>
        </w:rPr>
        <w:t xml:space="preserve"> also </w:t>
      </w:r>
      <w:r>
        <w:t>1s+3s dance R&amp;Ls</w:t>
      </w:r>
    </w:p>
    <w:p w:rsidR="00B11EB3" w:rsidRDefault="00B11EB3" w:rsidP="00B11EB3">
      <w:pPr>
        <w:pStyle w:val="DanceBody"/>
        <w:keepNext w:val="0"/>
      </w:pPr>
      <w:r>
        <w:t>(popular variation – in bars 4/5 1s do not turn but use 4 bars to cast )</w:t>
      </w:r>
    </w:p>
    <w:p w:rsidR="00B11EB3" w:rsidRDefault="00B11EB3" w:rsidP="00B11EB3"/>
    <w:p w:rsidR="00B11EB3" w:rsidRDefault="00B11EB3" w:rsidP="00B11EB3">
      <w:pPr>
        <w:pStyle w:val="Minicrib"/>
      </w:pPr>
      <w:r>
        <w:t>FLODIGARRY STRATHSPEY  (S3x40)  3C set</w:t>
      </w:r>
      <w:r>
        <w:tab/>
        <w:t>Bill Zobel  Whiteadder Coll</w:t>
      </w:r>
    </w:p>
    <w:p w:rsidR="00B11EB3" w:rsidRPr="00F12439" w:rsidRDefault="00B11EB3" w:rsidP="00B11EB3">
      <w:pPr>
        <w:pStyle w:val="DanceBody"/>
      </w:pPr>
      <w:r w:rsidRPr="00F12439">
        <w:t xml:space="preserve"> 1- 8</w:t>
      </w:r>
      <w:r w:rsidRPr="00F12439">
        <w:tab/>
        <w:t>1s dance down the middle, set facing each other with 2H joined, cast up behind 3s on own side &amp; cross LH</w:t>
      </w:r>
    </w:p>
    <w:p w:rsidR="00B11EB3" w:rsidRDefault="00B11EB3" w:rsidP="00B11EB3">
      <w:pPr>
        <w:pStyle w:val="DanceBody"/>
      </w:pPr>
      <w:r w:rsidRPr="00F12439">
        <w:t xml:space="preserve"> 9-16</w:t>
      </w:r>
      <w:r w:rsidRPr="00F12439">
        <w:tab/>
        <w:t>1s dance reels of 3 on sides giving LSh to 2nd corner &amp; 1s end turning LH to end 1M between 2s facing up &amp; 1L between 3s facing down</w:t>
      </w:r>
    </w:p>
    <w:p w:rsidR="00B11EB3" w:rsidRPr="00F12439" w:rsidRDefault="00B11EB3" w:rsidP="00B11EB3">
      <w:pPr>
        <w:pStyle w:val="DanceBody"/>
      </w:pPr>
      <w:r w:rsidRPr="00F12439">
        <w:t>17-20</w:t>
      </w:r>
      <w:r w:rsidRPr="00F12439">
        <w:tab/>
        <w:t>2s+3s dance 1/2 R&amp;L changing RH on sides to start</w:t>
      </w:r>
      <w:r w:rsidRPr="00F12439">
        <w:rPr>
          <w:b/>
        </w:rPr>
        <w:t xml:space="preserve"> while </w:t>
      </w:r>
      <w:r w:rsidRPr="00F12439">
        <w:t>1s cast to 2nd place opp sides &amp; cross LH back to own sides</w:t>
      </w:r>
    </w:p>
    <w:p w:rsidR="00B11EB3" w:rsidRPr="00F12439" w:rsidRDefault="00B11EB3" w:rsidP="00B11EB3">
      <w:pPr>
        <w:pStyle w:val="DanceBody"/>
      </w:pPr>
      <w:r w:rsidRPr="00F12439">
        <w:t>21-24</w:t>
      </w:r>
      <w:r w:rsidRPr="00F12439">
        <w:tab/>
        <w:t>3s+1s+2s set, 3s+1s turn 2H 1.1/4 times to end facing partner in middle</w:t>
      </w:r>
      <w:r w:rsidRPr="00F12439">
        <w:rPr>
          <w:b/>
        </w:rPr>
        <w:t xml:space="preserve"> while </w:t>
      </w:r>
      <w:r w:rsidRPr="00F12439">
        <w:t>2s cross RH</w:t>
      </w:r>
    </w:p>
    <w:p w:rsidR="00B11EB3" w:rsidRPr="00F12439" w:rsidRDefault="00B11EB3" w:rsidP="00B11EB3">
      <w:pPr>
        <w:pStyle w:val="DanceBody"/>
      </w:pPr>
      <w:r w:rsidRPr="00F12439">
        <w:t>25-32</w:t>
      </w:r>
      <w:r w:rsidRPr="00F12439">
        <w:tab/>
        <w:t>3s+1s dance HS Poussette : -</w:t>
      </w:r>
    </w:p>
    <w:p w:rsidR="00B11EB3" w:rsidRPr="00F12439" w:rsidRDefault="00B11EB3" w:rsidP="00B11EB3">
      <w:pPr>
        <w:pStyle w:val="DanceBody"/>
      </w:pPr>
      <w:r w:rsidRPr="00F12439">
        <w:tab/>
        <w:t>`3s set HS step with both hands joined dance out to Men's side</w:t>
      </w:r>
      <w:r w:rsidRPr="00F12439">
        <w:rPr>
          <w:b/>
        </w:rPr>
        <w:t xml:space="preserve"> while </w:t>
      </w:r>
      <w:r w:rsidRPr="00F12439">
        <w:t>1s set &amp; dance out to Ladies' side both couples end with a 1/4 turn to right</w:t>
      </w:r>
    </w:p>
    <w:p w:rsidR="00B11EB3" w:rsidRPr="00F12439" w:rsidRDefault="00B11EB3" w:rsidP="00B11EB3">
      <w:pPr>
        <w:pStyle w:val="DanceBody"/>
      </w:pPr>
      <w:r w:rsidRPr="00F12439">
        <w:tab/>
        <w:t>`3s dance HS down Men's side</w:t>
      </w:r>
      <w:r w:rsidRPr="00F12439">
        <w:rPr>
          <w:b/>
        </w:rPr>
        <w:t xml:space="preserve"> while </w:t>
      </w:r>
      <w:r w:rsidRPr="00F12439">
        <w:t>1s dance up Ladies' side both couples end with a 1/4 turn to right</w:t>
      </w:r>
    </w:p>
    <w:p w:rsidR="00B11EB3" w:rsidRPr="00F12439" w:rsidRDefault="00B11EB3" w:rsidP="00B11EB3">
      <w:pPr>
        <w:pStyle w:val="DanceBody"/>
      </w:pPr>
      <w:r w:rsidRPr="00F12439">
        <w:tab/>
        <w:t>`1s+3s dance HS into centre to reform line of 4 in middle</w:t>
      </w:r>
    </w:p>
    <w:p w:rsidR="00B11EB3" w:rsidRPr="00F12439" w:rsidRDefault="00B11EB3" w:rsidP="00B11EB3">
      <w:pPr>
        <w:pStyle w:val="DanceBody"/>
      </w:pPr>
      <w:r w:rsidRPr="00F12439">
        <w:tab/>
        <w:t>`1s+3s turn partners with 2H &amp; 1s+3s+2s end ready for Allemande</w:t>
      </w:r>
    </w:p>
    <w:p w:rsidR="00B11EB3" w:rsidRPr="00F12439" w:rsidRDefault="00B11EB3" w:rsidP="00B11EB3">
      <w:pPr>
        <w:pStyle w:val="DanceBody"/>
        <w:keepNext w:val="0"/>
      </w:pPr>
      <w:r w:rsidRPr="00F12439">
        <w:t>33-40</w:t>
      </w:r>
      <w:r w:rsidRPr="00F12439">
        <w:tab/>
        <w:t>1s+3s+2s dance Allemande</w:t>
      </w:r>
    </w:p>
    <w:p w:rsidR="00B11EB3" w:rsidRDefault="00B11EB3" w:rsidP="00B11EB3"/>
    <w:p w:rsidR="00B11EB3" w:rsidRDefault="00B11EB3" w:rsidP="00B11EB3">
      <w:pPr>
        <w:pStyle w:val="Minicrib"/>
      </w:pPr>
      <w:r>
        <w:t>FLOOSIE IN THE JACUZZI  (R2x48)  Sq.Set</w:t>
      </w:r>
      <w:r>
        <w:tab/>
        <w:t>Gillian Jennings  Birmingham Diamond Jubilee Bk</w:t>
      </w:r>
    </w:p>
    <w:p w:rsidR="00B11EB3" w:rsidRDefault="00B11EB3" w:rsidP="00B11EB3">
      <w:pPr>
        <w:pStyle w:val="DanceBody"/>
      </w:pPr>
      <w:r>
        <w:t xml:space="preserve"> 1- 8</w:t>
      </w:r>
      <w:r>
        <w:tab/>
        <w:t>All set &amp; 3/4 turn RH, Men chase clockwise 1/2 way</w:t>
      </w:r>
      <w:r w:rsidRPr="00BA6B4D">
        <w:rPr>
          <w:b/>
        </w:rPr>
        <w:t xml:space="preserve"> while </w:t>
      </w:r>
      <w:r>
        <w:t>Ladies dance LH across once round to face new partner</w:t>
      </w:r>
    </w:p>
    <w:p w:rsidR="00B11EB3" w:rsidRDefault="00B11EB3" w:rsidP="00B11EB3">
      <w:pPr>
        <w:pStyle w:val="DanceBody"/>
      </w:pPr>
      <w:r>
        <w:t xml:space="preserve"> 9-16</w:t>
      </w:r>
      <w:r>
        <w:tab/>
        <w:t>All set &amp; 1/2 turn new partner RH, Ladies chase clockwise 1/2 way</w:t>
      </w:r>
      <w:r w:rsidRPr="00BA6B4D">
        <w:rPr>
          <w:b/>
        </w:rPr>
        <w:t xml:space="preserve"> while </w:t>
      </w:r>
      <w:r>
        <w:t>Men dance LH across once round to face own partner</w:t>
      </w:r>
    </w:p>
    <w:p w:rsidR="00B11EB3" w:rsidRDefault="00B11EB3" w:rsidP="00B11EB3">
      <w:pPr>
        <w:pStyle w:val="DanceBody"/>
      </w:pPr>
      <w:r>
        <w:t>17-24</w:t>
      </w:r>
      <w:r>
        <w:tab/>
        <w:t>All dance 1/2 reverse Schiehallion reel (2 places to left &amp; Men follow Ladies) to end in original places</w:t>
      </w:r>
    </w:p>
    <w:p w:rsidR="00B11EB3" w:rsidRDefault="00B11EB3" w:rsidP="00B11EB3">
      <w:pPr>
        <w:pStyle w:val="DanceBody"/>
      </w:pPr>
      <w:r>
        <w:t>25-32</w:t>
      </w:r>
      <w:r>
        <w:tab/>
        <w:t>All set (facing in) &amp; set facing next couple (1s face 2s &amp; 3s face 4s), all dance 1/2 R&amp;L with next couple</w:t>
      </w:r>
    </w:p>
    <w:p w:rsidR="00B11EB3" w:rsidRDefault="00B11EB3" w:rsidP="00B11EB3">
      <w:pPr>
        <w:pStyle w:val="DanceBody"/>
      </w:pPr>
      <w:r>
        <w:t>33-40</w:t>
      </w:r>
      <w:r>
        <w:tab/>
        <w:t>All set (facing in) &amp; set facing other couple (1s face 4s &amp; 3s face 2s), all dance 1/2 R&amp;L with other couple</w:t>
      </w:r>
    </w:p>
    <w:p w:rsidR="00B11EB3" w:rsidRDefault="00B11EB3" w:rsidP="00B11EB3">
      <w:pPr>
        <w:pStyle w:val="DanceBody"/>
      </w:pPr>
      <w:r>
        <w:t>41-48</w:t>
      </w:r>
      <w:r>
        <w:tab/>
        <w:t>All circle 8H round &amp; back</w:t>
      </w:r>
    </w:p>
    <w:p w:rsidR="00B11EB3" w:rsidRDefault="00B11EB3" w:rsidP="00B11EB3">
      <w:pPr>
        <w:pStyle w:val="DanceBody"/>
        <w:keepNext w:val="0"/>
      </w:pPr>
      <w:r>
        <w:tab/>
        <w:t>Repeat back to original places</w:t>
      </w:r>
    </w:p>
    <w:p w:rsidR="00B11EB3" w:rsidRDefault="00B11EB3" w:rsidP="00B11EB3"/>
    <w:p w:rsidR="00B11EB3" w:rsidRDefault="00B11EB3" w:rsidP="00B11EB3">
      <w:pPr>
        <w:pStyle w:val="Minicrib"/>
      </w:pPr>
      <w:r>
        <w:t>LA FLORA  (J8x32)  3C (4C set)</w:t>
      </w:r>
      <w:r>
        <w:tab/>
        <w:t>Monro  RSCDS Bk 27</w:t>
      </w:r>
    </w:p>
    <w:p w:rsidR="00B11EB3" w:rsidRDefault="00B11EB3" w:rsidP="00B11EB3">
      <w:pPr>
        <w:pStyle w:val="DanceBody"/>
      </w:pPr>
      <w:r>
        <w:t xml:space="preserve"> 1- 8</w:t>
      </w:r>
      <w:r>
        <w:tab/>
        <w:t>1s+2s dance RH across 1/2 way, 1/2 turn RH, dance LH across 1/2 way &amp; turn LH to places</w:t>
      </w:r>
    </w:p>
    <w:p w:rsidR="00B11EB3" w:rsidRDefault="00B11EB3" w:rsidP="00B11EB3">
      <w:pPr>
        <w:pStyle w:val="DanceBody"/>
      </w:pPr>
      <w:r>
        <w:t xml:space="preserve"> 9-16</w:t>
      </w:r>
      <w:r>
        <w:tab/>
        <w:t>1s petronella to 2</w:t>
      </w:r>
      <w:r w:rsidRPr="00972EEB">
        <w:t>nd</w:t>
      </w:r>
      <w:r>
        <w:t xml:space="preserve"> place opposite sides</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 dance reels of 3 on opposite sides giving RSh to person on their right &amp; cross to 2</w:t>
      </w:r>
      <w:r w:rsidRPr="00972EEB">
        <w:t>nd</w:t>
      </w:r>
      <w:r>
        <w:t xml:space="preserve"> place own sides</w:t>
      </w:r>
    </w:p>
    <w:p w:rsidR="00B11EB3" w:rsidRDefault="00B11EB3" w:rsidP="00B11EB3"/>
    <w:p w:rsidR="00B11EB3" w:rsidRDefault="00B11EB3" w:rsidP="00B11EB3">
      <w:pPr>
        <w:pStyle w:val="Minicrib"/>
      </w:pPr>
      <w:r>
        <w:t>FLORA INGLIS' STRATHSPEY  (S4x32)  4C set</w:t>
      </w:r>
      <w:r>
        <w:tab/>
        <w:t>John Drewry  Greenburn Bk 2</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1s+2s also 3s+4s circle, all set, Ladies Link for 2 while Men set again</w:t>
      </w:r>
    </w:p>
    <w:p w:rsidR="00B11EB3" w:rsidRPr="00282CB9" w:rsidRDefault="00B11EB3" w:rsidP="00B11EB3">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B11EB3" w:rsidRPr="00282CB9" w:rsidRDefault="00B11EB3" w:rsidP="00B11EB3">
      <w:pPr>
        <w:pStyle w:val="DanceBody"/>
      </w:pPr>
      <w:r w:rsidRPr="00282CB9">
        <w:t>17-24</w:t>
      </w:r>
      <w:r w:rsidRPr="00282CB9">
        <w:tab/>
        <w:t>All dance reels of 4 across &amp; 2s/3s end in 1st/4th places while 1s face 4s in middle</w:t>
      </w:r>
    </w:p>
    <w:p w:rsidR="00B11EB3" w:rsidRPr="00282CB9" w:rsidRDefault="00B11EB3" w:rsidP="00B11EB3">
      <w:pPr>
        <w:pStyle w:val="DanceBody"/>
        <w:keepNext w:val="0"/>
      </w:pPr>
      <w:r w:rsidRPr="00282CB9">
        <w:t>25-32</w:t>
      </w:r>
      <w:r w:rsidRPr="00282CB9">
        <w:tab/>
        <w:t>1s+4s set, change places RH with other prtnr &amp; 4s lead up cross &amp; cast to 2nd pl own sides while 1s lead down cross &amp; cast up to 3rd pl opp side</w:t>
      </w:r>
    </w:p>
    <w:p w:rsidR="00B11EB3" w:rsidRDefault="00B11EB3" w:rsidP="00B11EB3"/>
    <w:p w:rsidR="00B11EB3" w:rsidRDefault="00B11EB3" w:rsidP="00B11EB3">
      <w:pPr>
        <w:pStyle w:val="Minicrib"/>
      </w:pPr>
      <w:r>
        <w:t>FLORA'S CROSS  (S8x32)  3C (4C set)</w:t>
      </w:r>
      <w:r>
        <w:tab/>
        <w:t>Holger Schuckelt  Riverside Dances</w:t>
      </w:r>
    </w:p>
    <w:p w:rsidR="00B11EB3" w:rsidRDefault="00B11EB3" w:rsidP="00B11EB3">
      <w:pPr>
        <w:pStyle w:val="DanceBody"/>
      </w:pPr>
      <w:r>
        <w:t xml:space="preserve"> 1- 4</w:t>
      </w:r>
      <w:r>
        <w:tab/>
        <w:t>1s+3s Petronella turn &amp; set to partners</w:t>
      </w:r>
    </w:p>
    <w:p w:rsidR="00B11EB3" w:rsidRDefault="00B11EB3" w:rsidP="00B11EB3">
      <w:pPr>
        <w:pStyle w:val="DanceBody"/>
      </w:pPr>
      <w:r>
        <w:t xml:space="preserve"> 5-8</w:t>
      </w:r>
      <w:r>
        <w:tab/>
        <w:t xml:space="preserve">1s+3s dance 1/4 reel of 4(i.e. pass RSh) </w:t>
      </w:r>
      <w:r>
        <w:rPr>
          <w:b/>
        </w:rPr>
        <w:t>while</w:t>
      </w:r>
      <w:r>
        <w:t xml:space="preserve"> 2s set, 1L+2s+3M dance 1/4 reel of 4 across </w:t>
      </w:r>
      <w:r>
        <w:rPr>
          <w:b/>
        </w:rPr>
        <w:t>while</w:t>
      </w:r>
      <w:r>
        <w:t xml:space="preserve"> 1M+3L set</w:t>
      </w:r>
    </w:p>
    <w:p w:rsidR="00B11EB3" w:rsidRDefault="00B11EB3" w:rsidP="00B11EB3">
      <w:pPr>
        <w:pStyle w:val="DanceBody"/>
      </w:pPr>
      <w:r>
        <w:t xml:space="preserve"> 9-16</w:t>
      </w:r>
      <w:r>
        <w:tab/>
        <w:t>Repeat 1/4 reel of 4 figure (bars 5-8) twice more from new places (End 3M+3L+1M+1L in line in centre, 2s in 2nd place opp sides)</w:t>
      </w:r>
    </w:p>
    <w:p w:rsidR="00B11EB3" w:rsidRDefault="00B11EB3" w:rsidP="00B11EB3">
      <w:pPr>
        <w:pStyle w:val="DanceBody"/>
      </w:pPr>
      <w:r>
        <w:t>17-20</w:t>
      </w:r>
      <w:r>
        <w:tab/>
        <w:t>1s+3s turn partners 3/4 RH to own sides &amp; 3s+2s+1s set</w:t>
      </w:r>
    </w:p>
    <w:p w:rsidR="00B11EB3" w:rsidRDefault="00B11EB3" w:rsidP="00B11EB3">
      <w:pPr>
        <w:pStyle w:val="DanceBody"/>
      </w:pPr>
      <w:r>
        <w:t>21-24</w:t>
      </w:r>
      <w:r>
        <w:tab/>
        <w:t>3s+2s dance 1/2 RH across, 3s+1s dance 1/2 LH across. 2 (1) 3</w:t>
      </w:r>
    </w:p>
    <w:p w:rsidR="00B11EB3" w:rsidRDefault="00B11EB3" w:rsidP="00B11EB3">
      <w:pPr>
        <w:pStyle w:val="DanceBody"/>
      </w:pPr>
      <w:r>
        <w:t>25-32</w:t>
      </w:r>
      <w:r>
        <w:tab/>
        <w:t>1s turn 2H 1.1/2 times; dance down &amp; cast up round 3s into 2nd place own side</w:t>
      </w:r>
    </w:p>
    <w:p w:rsidR="00B11EB3" w:rsidRDefault="00B11EB3" w:rsidP="00B11EB3">
      <w:pPr>
        <w:pStyle w:val="DanceBody"/>
        <w:keepNext w:val="0"/>
      </w:pPr>
      <w:r>
        <w:rPr>
          <w:i/>
        </w:rPr>
        <w:t>Note: Bars 31-32 of 2nd time through, 4s step up into 3rd place while 1s loop into 4th place instead of casting up.</w:t>
      </w:r>
    </w:p>
    <w:p w:rsidR="00B11EB3" w:rsidRDefault="00B11EB3" w:rsidP="00B11EB3"/>
    <w:p w:rsidR="00B11EB3" w:rsidRDefault="00B11EB3" w:rsidP="00B11EB3">
      <w:pPr>
        <w:pStyle w:val="Minicrib"/>
      </w:pPr>
      <w:r>
        <w:t>FLORA'S FANCY  (J8x32)  3C (4C set)</w:t>
      </w:r>
      <w:r>
        <w:tab/>
        <w:t>RSCDS Tucson &amp; 7 Pipers Scottish Soc.  RSCDS Bk 49</w:t>
      </w:r>
    </w:p>
    <w:p w:rsidR="00B11EB3" w:rsidRPr="00343119" w:rsidRDefault="00B11EB3" w:rsidP="00B11EB3">
      <w:pPr>
        <w:pStyle w:val="DanceBody"/>
      </w:pPr>
      <w:r w:rsidRPr="00343119">
        <w:t xml:space="preserve"> 1- 8</w:t>
      </w:r>
      <w:r w:rsidRPr="00343119">
        <w:tab/>
        <w:t xml:space="preserve">1s set, cast (2s step up).  1L+2s </w:t>
      </w:r>
      <w:r w:rsidRPr="00343119">
        <w:rPr>
          <w:b/>
        </w:rPr>
        <w:t>also</w:t>
      </w:r>
      <w:r w:rsidRPr="00343119">
        <w:t xml:space="preserve"> 1M+3s dance RH across.  1s finish in middle facing up, 1M following 1L</w:t>
      </w:r>
    </w:p>
    <w:p w:rsidR="00B11EB3" w:rsidRPr="00343119" w:rsidRDefault="00B11EB3" w:rsidP="00B11EB3">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B11EB3" w:rsidRPr="00343119" w:rsidRDefault="00B11EB3" w:rsidP="00B11EB3">
      <w:pPr>
        <w:pStyle w:val="DanceBody"/>
      </w:pPr>
      <w:r w:rsidRPr="00343119">
        <w:t>17-24</w:t>
      </w:r>
      <w:r w:rsidRPr="00343119">
        <w:tab/>
        <w:t xml:space="preserve">1s set, turn 3/4 RH to face own sides.  1L+2s </w:t>
      </w:r>
      <w:r w:rsidRPr="00343119">
        <w:rPr>
          <w:b/>
        </w:rPr>
        <w:t>also</w:t>
      </w:r>
      <w:r w:rsidRPr="00343119">
        <w:t xml:space="preserve"> 1M+3s dance LH across. 1s finish in middle facing down, 1L following 1M</w:t>
      </w:r>
    </w:p>
    <w:p w:rsidR="00B11EB3" w:rsidRPr="00343119" w:rsidRDefault="00B11EB3" w:rsidP="00B11EB3">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B11EB3" w:rsidRDefault="00B11EB3" w:rsidP="00B11EB3"/>
    <w:p w:rsidR="00B11EB3" w:rsidRDefault="00B11EB3" w:rsidP="00B11EB3">
      <w:pPr>
        <w:pStyle w:val="Minicrib"/>
      </w:pPr>
      <w:r>
        <w:t>FLORIDA CRACKERS  (R8x32)  3C (4C set)</w:t>
      </w:r>
      <w:r>
        <w:tab/>
        <w:t>Livia Kohn  Suncoast Collection</w:t>
      </w:r>
    </w:p>
    <w:p w:rsidR="00B11EB3" w:rsidRDefault="00B11EB3" w:rsidP="00B11EB3">
      <w:pPr>
        <w:pStyle w:val="DanceBody"/>
      </w:pPr>
      <w:r w:rsidRPr="000D60D4">
        <w:t xml:space="preserve"> 1- 4</w:t>
      </w:r>
      <w:r w:rsidRPr="000D60D4">
        <w:tab/>
        <w:t>1s+2s+3s set &amp; 1/2 turn 2H, 1s+3s retain nearer hands. 1s face down, 3s face up, 2s face out opp sides</w:t>
      </w:r>
    </w:p>
    <w:p w:rsidR="00B11EB3" w:rsidRPr="000D60D4" w:rsidRDefault="00B11EB3" w:rsidP="00B11EB3">
      <w:pPr>
        <w:pStyle w:val="DanceBody"/>
      </w:pPr>
      <w:r w:rsidRPr="000D60D4">
        <w:t xml:space="preserve"> 5- 8</w:t>
      </w:r>
      <w:r w:rsidRPr="000D60D4">
        <w:tab/>
        <w:t>1s+2s+3s dance 1/2 Reflection reels (1s down and in), 1s curve in to end BtoB facing opp. sides, 2s dance 'loop' to 3rd place (3) (1) (2)</w:t>
      </w:r>
    </w:p>
    <w:p w:rsidR="00B11EB3" w:rsidRPr="000D60D4" w:rsidRDefault="00B11EB3" w:rsidP="00B11EB3">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B11EB3" w:rsidRPr="000D60D4" w:rsidRDefault="00B11EB3" w:rsidP="00B11EB3">
      <w:pPr>
        <w:pStyle w:val="DanceBody"/>
      </w:pPr>
      <w:r w:rsidRPr="000D60D4">
        <w:t>17-24</w:t>
      </w:r>
      <w:r w:rsidRPr="000D60D4">
        <w:tab/>
        <w:t>1s dance Corners Pass &amp; DoSiDo (rather than turn):- as corners Pass+Turn but corners dance DoSiDo instead of turning, 1s pass RSh to finish in 2nd place own side</w:t>
      </w:r>
    </w:p>
    <w:p w:rsidR="00B11EB3" w:rsidRPr="000D60D4" w:rsidRDefault="00B11EB3" w:rsidP="00B11EB3">
      <w:pPr>
        <w:pStyle w:val="DanceBody"/>
        <w:keepNext w:val="0"/>
      </w:pPr>
      <w:r w:rsidRPr="000D60D4">
        <w:t>25-32</w:t>
      </w:r>
      <w:r w:rsidRPr="000D60D4">
        <w:tab/>
        <w:t>All circle 6H round and back</w:t>
      </w:r>
    </w:p>
    <w:p w:rsidR="00B11EB3" w:rsidRDefault="00B11EB3" w:rsidP="00B11EB3"/>
    <w:p w:rsidR="00B11EB3" w:rsidRDefault="00B11EB3" w:rsidP="00B11EB3">
      <w:pPr>
        <w:pStyle w:val="Minicrib"/>
      </w:pPr>
      <w:r>
        <w:t>FLORIDA STREET "CAMBIO CAMBIO"  (S8x32)  3C (4C set)</w:t>
      </w:r>
      <w:r>
        <w:tab/>
        <w:t>James Stott  Argentine Collection 2020</w:t>
      </w:r>
    </w:p>
    <w:p w:rsidR="00B11EB3" w:rsidRDefault="00B11EB3" w:rsidP="00B11EB3">
      <w:pPr>
        <w:pStyle w:val="DanceBody"/>
      </w:pPr>
      <w:r>
        <w:t xml:space="preserve"> 1- 4</w:t>
      </w:r>
      <w:r>
        <w:tab/>
        <w:t xml:space="preserve">1L+2M dance towards each other (1 step), pull back RSh &amp; cast </w:t>
      </w:r>
      <w:r>
        <w:rPr>
          <w:b/>
        </w:rPr>
        <w:t>while</w:t>
      </w:r>
      <w:r>
        <w:t xml:space="preserve"> 1M &amp; 2L dance towards each other (1 step), pass LSh &amp; dance out to sides. 2 1 3</w:t>
      </w:r>
    </w:p>
    <w:p w:rsidR="00B11EB3" w:rsidRDefault="00B11EB3" w:rsidP="00B11EB3">
      <w:pPr>
        <w:pStyle w:val="DanceBody"/>
      </w:pPr>
      <w:r>
        <w:t xml:space="preserve"> 5- 8</w:t>
      </w:r>
      <w:r>
        <w:tab/>
        <w:t>2s+1s circle 4H round to left</w:t>
      </w:r>
    </w:p>
    <w:p w:rsidR="00B11EB3" w:rsidRDefault="00B11EB3" w:rsidP="00B11EB3">
      <w:pPr>
        <w:pStyle w:val="DanceBody"/>
      </w:pPr>
      <w:r>
        <w:t xml:space="preserve"> 9-16</w:t>
      </w:r>
      <w:r>
        <w:tab/>
        <w:t>2s+1s+3s 1/2 turn partner RH, pull back RSh &amp; dance out to opp sides; 2s+1s+3s circle 1/2 round to left. Finish 3s at top in centre NHJ, 1s in 2nd place own side, 2s in centre at bottom NHJ</w:t>
      </w:r>
    </w:p>
    <w:p w:rsidR="00B11EB3" w:rsidRDefault="00B11EB3" w:rsidP="00B11EB3">
      <w:pPr>
        <w:pStyle w:val="DanceBody"/>
      </w:pPr>
      <w:r>
        <w:t>17-24</w:t>
      </w:r>
      <w:r>
        <w:tab/>
        <w:t xml:space="preserve">2s+3s dance 1/2 R&amp;L then Set+Link </w:t>
      </w:r>
      <w:r>
        <w:rPr>
          <w:b/>
        </w:rPr>
        <w:t>while</w:t>
      </w:r>
      <w:r>
        <w:t xml:space="preserve"> 1s set, dance DoSiDo &amp; set.  2 1 3</w:t>
      </w:r>
    </w:p>
    <w:p w:rsidR="00B11EB3" w:rsidRDefault="00B11EB3" w:rsidP="00B11EB3">
      <w:pPr>
        <w:pStyle w:val="DanceBody"/>
        <w:keepNext w:val="0"/>
      </w:pPr>
      <w:r>
        <w:t>25-32</w:t>
      </w:r>
      <w:r>
        <w:tab/>
        <w:t>2s+1s+3s dance Grand Chain (2s cross, 1s+3s change places RH on sides to start)</w:t>
      </w:r>
    </w:p>
    <w:p w:rsidR="00B11EB3" w:rsidRDefault="00B11EB3" w:rsidP="00B11EB3"/>
    <w:p w:rsidR="00B11EB3" w:rsidRDefault="00B11EB3" w:rsidP="00B11EB3">
      <w:pPr>
        <w:pStyle w:val="Minicrib"/>
      </w:pPr>
      <w:r>
        <w:t>FLORRIE'S FANCY  (J32)  3C, 4C or 5C set</w:t>
      </w:r>
      <w:r>
        <w:tab/>
        <w:t>Helen McGinley  www.dublin-scd.com/dances</w:t>
      </w:r>
    </w:p>
    <w:p w:rsidR="00B11EB3" w:rsidRDefault="00B11EB3" w:rsidP="00B11EB3">
      <w:pPr>
        <w:pStyle w:val="DanceBody"/>
      </w:pPr>
      <w:r>
        <w:t xml:space="preserve"> 1- 8</w:t>
      </w:r>
      <w:r>
        <w:tab/>
        <w:t>1s lead down &amp; back finishing facing out in place</w:t>
      </w:r>
    </w:p>
    <w:p w:rsidR="00B11EB3" w:rsidRDefault="00B11EB3" w:rsidP="00B11EB3">
      <w:pPr>
        <w:pStyle w:val="DanceBody"/>
      </w:pPr>
      <w:r>
        <w:t xml:space="preserve"> 9-16</w:t>
      </w:r>
      <w:r>
        <w:tab/>
        <w:t>1s dance Figs 8 on own sides, casting down to start</w:t>
      </w:r>
    </w:p>
    <w:p w:rsidR="00B11EB3" w:rsidRDefault="00B11EB3" w:rsidP="00B11EB3">
      <w:pPr>
        <w:pStyle w:val="DanceBody"/>
      </w:pPr>
      <w:r>
        <w:t>17-24</w:t>
      </w:r>
      <w:r>
        <w:tab/>
        <w:t>1s followed by other couples cast behind own lines.  1s make arch &amp; other couples dance up under</w:t>
      </w:r>
    </w:p>
    <w:p w:rsidR="00B11EB3" w:rsidRDefault="00B11EB3" w:rsidP="00B11EB3">
      <w:pPr>
        <w:pStyle w:val="DanceBody"/>
        <w:keepNext w:val="0"/>
      </w:pPr>
      <w:r>
        <w:t>25-32</w:t>
      </w:r>
      <w:r>
        <w:tab/>
        <w:t>All circle round &amp; back</w:t>
      </w:r>
    </w:p>
    <w:p w:rsidR="00B11EB3" w:rsidRDefault="00B11EB3" w:rsidP="00B11EB3"/>
    <w:p w:rsidR="00B11EB3" w:rsidRDefault="00B11EB3" w:rsidP="00B11EB3">
      <w:pPr>
        <w:pStyle w:val="Minicrib"/>
      </w:pPr>
      <w:r>
        <w:t>FLOUNDERING AROUND  (R6x32)  6 Couple Sq.Set</w:t>
      </w:r>
      <w:r>
        <w:tab/>
        <w:t>Rodney J Burrows</w:t>
      </w:r>
    </w:p>
    <w:p w:rsidR="00B11EB3" w:rsidRDefault="00B11EB3" w:rsidP="00B11EB3">
      <w:pPr>
        <w:pStyle w:val="DanceBody"/>
      </w:pPr>
      <w:r>
        <w:t>6 couple square set, 5s &amp; 6s in centre, 5s facing 1s, 6s facing 3s</w:t>
      </w:r>
    </w:p>
    <w:p w:rsidR="00B11EB3" w:rsidRDefault="00B11EB3" w:rsidP="00B11EB3">
      <w:pPr>
        <w:pStyle w:val="DanceBody"/>
      </w:pPr>
      <w:r>
        <w:t xml:space="preserve"> 1- 8</w:t>
      </w:r>
      <w:r>
        <w:tab/>
        <w:t>1s+5s+6s+3s dance RSh reels of 4 up/down set</w:t>
      </w:r>
    </w:p>
    <w:p w:rsidR="00B11EB3" w:rsidRDefault="00B11EB3" w:rsidP="00B11EB3">
      <w:pPr>
        <w:pStyle w:val="DanceBody"/>
      </w:pPr>
      <w:r>
        <w:t xml:space="preserve"> 9-12</w:t>
      </w:r>
      <w:r>
        <w:tab/>
        <w:t xml:space="preserve">1s+5s </w:t>
      </w:r>
      <w:r>
        <w:rPr>
          <w:b/>
        </w:rPr>
        <w:t>also</w:t>
      </w:r>
      <w:r>
        <w:t xml:space="preserve"> 6s+3s dance RH across </w:t>
      </w:r>
      <w:r>
        <w:rPr>
          <w:b/>
        </w:rPr>
        <w:t>while</w:t>
      </w:r>
      <w:r>
        <w:t xml:space="preserve"> 2s &amp; 4s 1/2 turn partner RH &amp; set</w:t>
      </w:r>
    </w:p>
    <w:p w:rsidR="00B11EB3" w:rsidRDefault="00B11EB3" w:rsidP="00B11EB3">
      <w:pPr>
        <w:pStyle w:val="DanceBody"/>
      </w:pPr>
      <w:r>
        <w:t>13-16</w:t>
      </w:r>
      <w:r>
        <w:tab/>
        <w:t xml:space="preserve">1s+5s </w:t>
      </w:r>
      <w:r>
        <w:rPr>
          <w:b/>
        </w:rPr>
        <w:t>also</w:t>
      </w:r>
      <w:r>
        <w:t xml:space="preserve"> 6s+3s dance 1/2 LH across </w:t>
      </w:r>
      <w:r>
        <w:rPr>
          <w:b/>
        </w:rPr>
        <w:t>while</w:t>
      </w:r>
      <w:r>
        <w:t xml:space="preserve"> 2s &amp; 4s 1/2 turn partner LH, 1s &amp; 3s (centre couples) chase clockwise 1/2 round in centre </w:t>
      </w:r>
      <w:r>
        <w:rPr>
          <w:b/>
        </w:rPr>
        <w:t>while</w:t>
      </w:r>
      <w:r>
        <w:t xml:space="preserve"> others chase anticlockwise 1 place</w:t>
      </w:r>
    </w:p>
    <w:p w:rsidR="00B11EB3" w:rsidRDefault="00B11EB3" w:rsidP="00B11EB3">
      <w:pPr>
        <w:pStyle w:val="DanceBody"/>
      </w:pPr>
      <w:r>
        <w:t>17-24</w:t>
      </w:r>
      <w:r>
        <w:tab/>
        <w:t>6s+3s+1s+5s dance LSh parallel reels of 4 across set</w:t>
      </w:r>
    </w:p>
    <w:p w:rsidR="00B11EB3" w:rsidRPr="00E552CC" w:rsidRDefault="00B11EB3" w:rsidP="00B11EB3">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B11EB3" w:rsidRDefault="00B11EB3" w:rsidP="00B11EB3"/>
    <w:p w:rsidR="00B11EB3" w:rsidRDefault="00B11EB3" w:rsidP="00B11EB3">
      <w:pPr>
        <w:pStyle w:val="Minicrib"/>
      </w:pPr>
      <w:r>
        <w:t>THE FLOWER LADY  (S3x32)  3C set</w:t>
      </w:r>
      <w:r>
        <w:tab/>
        <w:t>Avril Quarrie, 2016</w:t>
      </w:r>
    </w:p>
    <w:p w:rsidR="00B11EB3" w:rsidRPr="00735C97" w:rsidRDefault="00B11EB3" w:rsidP="00B11EB3">
      <w:pPr>
        <w:pStyle w:val="DanceBody"/>
      </w:pPr>
      <w:r w:rsidRPr="00735C97">
        <w:t xml:space="preserve"> 1- 8</w:t>
      </w:r>
      <w:r w:rsidRPr="00735C97">
        <w:tab/>
        <w:t>1s+3s dance Double Fig 8 round standing 2s (1s cross down, 3s dance up)</w:t>
      </w:r>
    </w:p>
    <w:p w:rsidR="00B11EB3" w:rsidRPr="00735C97" w:rsidRDefault="00B11EB3" w:rsidP="00B11EB3">
      <w:pPr>
        <w:pStyle w:val="DanceBody"/>
      </w:pPr>
      <w:r w:rsidRPr="00735C97">
        <w:t xml:space="preserve"> 9-16</w:t>
      </w:r>
      <w:r w:rsidRPr="00735C97">
        <w:tab/>
        <w:t>1s &amp; 2s dance Chain Progression:</w:t>
      </w:r>
    </w:p>
    <w:p w:rsidR="00B11EB3" w:rsidRPr="00735C97" w:rsidRDefault="00B11EB3" w:rsidP="00B11EB3">
      <w:pPr>
        <w:pStyle w:val="DanceBody"/>
      </w:pPr>
      <w:r w:rsidRPr="00735C97">
        <w:tab/>
        <w:t>`1s+2s 3/4 turn RH, 1M+2L turn LH 1.1/2 times as ptnrs chase cl'wise 1/2 way, 2s+1s 3/4 turn RH to end on sides in order 2 1, 1s facing out</w:t>
      </w:r>
    </w:p>
    <w:p w:rsidR="00B11EB3" w:rsidRPr="00735C97" w:rsidRDefault="00B11EB3" w:rsidP="00B11EB3">
      <w:pPr>
        <w:pStyle w:val="DanceBody"/>
      </w:pPr>
      <w:r w:rsidRPr="00735C97">
        <w:t>17-24</w:t>
      </w:r>
      <w:r w:rsidRPr="00735C97">
        <w:tab/>
        <w:t>1s cast (1M up, 1L down), meet in centre &amp; 1/2 turn RH, pull back RSh 1s cast to Right (1L up, 1M down) to end 2nd place own side</w:t>
      </w:r>
    </w:p>
    <w:p w:rsidR="00B11EB3" w:rsidRPr="00735C97" w:rsidRDefault="00B11EB3" w:rsidP="00B11EB3">
      <w:pPr>
        <w:pStyle w:val="DanceBody"/>
        <w:keepNext w:val="0"/>
      </w:pPr>
      <w:r w:rsidRPr="00735C97">
        <w:t>25-32</w:t>
      </w:r>
      <w:r w:rsidRPr="00735C97">
        <w:tab/>
        <w:t>1s+3s Mirror Set+Link (1s cast, 3s dance up), 1s turn 2H, dance down slightly &amp; cast up to 3rd place facing out</w:t>
      </w:r>
    </w:p>
    <w:p w:rsidR="00B11EB3" w:rsidRDefault="00B11EB3" w:rsidP="00B11EB3"/>
    <w:p w:rsidR="00B11EB3" w:rsidRDefault="00B11EB3" w:rsidP="00B11EB3">
      <w:pPr>
        <w:pStyle w:val="Minicrib"/>
      </w:pPr>
      <w:r>
        <w:t>THE FLOWER O' THE QUERN  (S4x32)  4C set</w:t>
      </w:r>
      <w:r>
        <w:tab/>
        <w:t>John Drewry  Canadian Bk</w:t>
      </w:r>
    </w:p>
    <w:p w:rsidR="00B11EB3" w:rsidRDefault="00B11EB3" w:rsidP="00B11EB3">
      <w:pPr>
        <w:pStyle w:val="DanceBody"/>
      </w:pPr>
      <w:r>
        <w:t>3s &amp; 4s start on opp sides</w:t>
      </w:r>
    </w:p>
    <w:p w:rsidR="00B11EB3" w:rsidRPr="00BD5F6D" w:rsidRDefault="00B11EB3" w:rsidP="00B11EB3">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rPr>
        <w:t>also</w:t>
      </w:r>
      <w:r>
        <w:t xml:space="preserve"> 1L+4M change places LH on sides  2 (4) 1 (3)</w:t>
      </w:r>
    </w:p>
    <w:p w:rsidR="00B11EB3" w:rsidRDefault="00B11EB3" w:rsidP="00B11EB3">
      <w:pPr>
        <w:pStyle w:val="DanceBody"/>
      </w:pPr>
      <w:r>
        <w:t xml:space="preserve"> 9-12</w:t>
      </w:r>
      <w:r w:rsidRPr="00282CB9">
        <w:tab/>
        <w:t xml:space="preserve">1s+4s </w:t>
      </w:r>
      <w:r>
        <w:t>lead out of ends, cross &amp; cast. 1s+4s change places LH on sides.</w:t>
      </w:r>
    </w:p>
    <w:p w:rsidR="00B11EB3" w:rsidRPr="00282CB9" w:rsidRDefault="00B11EB3" w:rsidP="00B11EB3">
      <w:pPr>
        <w:pStyle w:val="DanceBody"/>
      </w:pPr>
      <w:r>
        <w:t>13-16</w:t>
      </w:r>
      <w:r>
        <w:tab/>
        <w:t>1s &amp; 4s repeat 9-12, leading out other end, cross &amp; cast &amp; 1s+4s change places LH on side. 1s face down, 4s face up</w:t>
      </w:r>
    </w:p>
    <w:p w:rsidR="00B11EB3" w:rsidRPr="00282CB9" w:rsidRDefault="00B11EB3" w:rsidP="00B11EB3">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B11EB3" w:rsidRPr="00282CB9" w:rsidRDefault="00B11EB3" w:rsidP="00B11EB3">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B11EB3" w:rsidRDefault="00B11EB3" w:rsidP="00B11EB3"/>
    <w:p w:rsidR="00B11EB3" w:rsidRDefault="00B11EB3" w:rsidP="00B11EB3">
      <w:pPr>
        <w:pStyle w:val="Minicrib"/>
      </w:pPr>
      <w:r>
        <w:t>FLOWER OF FORFAR  (J4x32)  Sq.Set</w:t>
      </w:r>
      <w:r>
        <w:tab/>
        <w:t>Angus Book</w:t>
      </w:r>
    </w:p>
    <w:p w:rsidR="00B11EB3" w:rsidRDefault="00B11EB3" w:rsidP="00B11EB3">
      <w:pPr>
        <w:pStyle w:val="DanceBody"/>
      </w:pPr>
      <w:r>
        <w:t>4 Bar intro – Bow to partners, bow to centre</w:t>
      </w:r>
    </w:p>
    <w:p w:rsidR="00B11EB3" w:rsidRDefault="00B11EB3" w:rsidP="00B11EB3">
      <w:pPr>
        <w:pStyle w:val="DanceBody"/>
      </w:pPr>
      <w:r>
        <w:t xml:space="preserve"> 1- 4</w:t>
      </w:r>
      <w:r>
        <w:tab/>
        <w:t>Ladies dance RH across 3/4 way, Men dance RH across</w:t>
      </w:r>
      <w:r w:rsidRPr="00BA6B4D">
        <w:rPr>
          <w:b/>
        </w:rPr>
        <w:t xml:space="preserve"> while </w:t>
      </w:r>
      <w:r>
        <w:t>Ladies dance round facing positions</w:t>
      </w:r>
    </w:p>
    <w:p w:rsidR="00B11EB3" w:rsidRDefault="00B11EB3" w:rsidP="00B11EB3">
      <w:pPr>
        <w:pStyle w:val="DanceBody"/>
      </w:pPr>
      <w:r>
        <w:t xml:space="preserve"> 5- 8</w:t>
      </w:r>
      <w:r>
        <w:tab/>
        <w:t>Ladies dance RH across 3/4 way</w:t>
      </w:r>
      <w:r w:rsidRPr="00BA6B4D">
        <w:rPr>
          <w:b/>
        </w:rPr>
        <w:t xml:space="preserve"> while </w:t>
      </w:r>
      <w:r>
        <w:t>Men dance round facing pstns, Men dance RH across 3/4 way</w:t>
      </w:r>
      <w:r w:rsidRPr="00BA6B4D">
        <w:rPr>
          <w:b/>
        </w:rPr>
        <w:t xml:space="preserve"> while </w:t>
      </w:r>
      <w:r>
        <w:t>Ladies dance round facing pstns</w:t>
      </w:r>
    </w:p>
    <w:p w:rsidR="00B11EB3" w:rsidRDefault="00B11EB3" w:rsidP="00B11EB3">
      <w:pPr>
        <w:pStyle w:val="DanceBody"/>
      </w:pPr>
      <w:r>
        <w:t xml:space="preserve"> 9-16</w:t>
      </w:r>
      <w:r>
        <w:tab/>
        <w:t>Repeat bars 5-8 twice more &amp; Men end in centre facing partners</w:t>
      </w:r>
    </w:p>
    <w:p w:rsidR="00B11EB3" w:rsidRDefault="00B11EB3" w:rsidP="00B11EB3">
      <w:pPr>
        <w:pStyle w:val="DanceBody"/>
      </w:pPr>
      <w:r>
        <w:t>17-24</w:t>
      </w:r>
      <w:r>
        <w:tab/>
        <w:t>Ladies dance RH across 1/2 way</w:t>
      </w:r>
      <w:r w:rsidRPr="00BA6B4D">
        <w:rPr>
          <w:b/>
        </w:rPr>
        <w:t xml:space="preserve"> while </w:t>
      </w:r>
      <w:r>
        <w:t>Men dance round facing positions, Men dance RH across 1/2 way</w:t>
      </w:r>
      <w:r w:rsidRPr="00BA6B4D">
        <w:rPr>
          <w:b/>
        </w:rPr>
        <w:t xml:space="preserve"> while </w:t>
      </w:r>
      <w:r>
        <w:t>Ladies</w:t>
      </w:r>
      <w:r>
        <w:rPr>
          <w:b/>
        </w:rPr>
        <w:t xml:space="preserve"> </w:t>
      </w:r>
      <w:r>
        <w:t>dance round facing positions &amp; repeat 3 more times &amp; Men end in centre facing partners</w:t>
      </w:r>
    </w:p>
    <w:p w:rsidR="00B11EB3" w:rsidRDefault="00B11EB3" w:rsidP="00B11EB3">
      <w:pPr>
        <w:pStyle w:val="DanceBody"/>
      </w:pPr>
      <w:r>
        <w:t>25-28</w:t>
      </w:r>
      <w:r>
        <w:tab/>
        <w:t>Ladies change places RH with partners &amp; dance LH across 3/4 way</w:t>
      </w:r>
      <w:r w:rsidRPr="00BA6B4D">
        <w:rPr>
          <w:b/>
        </w:rPr>
        <w:t xml:space="preserve"> while </w:t>
      </w:r>
      <w:r>
        <w:t>Men dance clockwise 1 place round set</w:t>
      </w:r>
    </w:p>
    <w:p w:rsidR="00B11EB3" w:rsidRDefault="00B11EB3" w:rsidP="00B11EB3">
      <w:pPr>
        <w:pStyle w:val="DanceBody"/>
      </w:pPr>
      <w:r>
        <w:t>29-32</w:t>
      </w:r>
      <w:r>
        <w:tab/>
        <w:t>Ladies dance out to place beside partner &amp; all bow to centre</w:t>
      </w:r>
    </w:p>
    <w:p w:rsidR="00B11EB3" w:rsidRDefault="00B11EB3" w:rsidP="00B11EB3">
      <w:pPr>
        <w:pStyle w:val="DanceBody"/>
        <w:keepNext w:val="0"/>
      </w:pPr>
      <w:r>
        <w:t>Repeat from new places</w:t>
      </w:r>
    </w:p>
    <w:p w:rsidR="00B11EB3" w:rsidRDefault="00B11EB3" w:rsidP="00B11EB3"/>
    <w:p w:rsidR="00B11EB3" w:rsidRDefault="00B11EB3" w:rsidP="00B11EB3">
      <w:pPr>
        <w:pStyle w:val="Minicrib"/>
      </w:pPr>
      <w:r>
        <w:t>THE FLOWER OF GLASGOW  (S3x32)  3C set</w:t>
      </w:r>
      <w:r>
        <w:tab/>
        <w:t>Ruth Taylor  RSCDS Bk 46</w:t>
      </w:r>
    </w:p>
    <w:p w:rsidR="00B11EB3" w:rsidRPr="00164385" w:rsidRDefault="00B11EB3" w:rsidP="00B11EB3">
      <w:pPr>
        <w:pStyle w:val="DanceBody"/>
      </w:pPr>
      <w:r w:rsidRPr="00164385">
        <w:t>1- 8</w:t>
      </w:r>
      <w:r w:rsidRPr="00164385">
        <w:tab/>
        <w:t>1L followed by partner casts 2 places, 1L crosses &amp; casts up on Men's side to 2nd place</w:t>
      </w:r>
      <w:r w:rsidRPr="00164385">
        <w:rPr>
          <w:b/>
        </w:rPr>
        <w:t xml:space="preserve"> while </w:t>
      </w:r>
      <w:r w:rsidRPr="00164385">
        <w:t>1M dances up the middle to 2nd place Ladies' side. All set advancing into prom hold (2s &amp; 3s face up, 1s down) 2(1)3</w:t>
      </w:r>
    </w:p>
    <w:p w:rsidR="00B11EB3" w:rsidRPr="00164385" w:rsidRDefault="00B11EB3" w:rsidP="00B11EB3">
      <w:pPr>
        <w:pStyle w:val="DanceBody"/>
      </w:pPr>
      <w:r w:rsidRPr="00164385">
        <w:t xml:space="preserve"> 9-16</w:t>
      </w:r>
      <w:r w:rsidRPr="00164385">
        <w:tab/>
        <w:t>2s+1s+3s dance "Circulating Allemande":-</w:t>
      </w:r>
    </w:p>
    <w:p w:rsidR="00B11EB3" w:rsidRPr="00164385" w:rsidRDefault="00B11EB3" w:rsidP="00B11EB3">
      <w:pPr>
        <w:pStyle w:val="DanceBody"/>
      </w:pPr>
      <w:r w:rsidRPr="00164385">
        <w:tab/>
        <w:t>2s &amp; 3s dance normal Allemande but end in 3rd/1st place</w:t>
      </w:r>
      <w:r w:rsidRPr="00164385">
        <w:rPr>
          <w:b/>
        </w:rPr>
        <w:t xml:space="preserve"> as </w:t>
      </w:r>
      <w:r w:rsidRPr="00164385">
        <w:t>1s Allemande (down) &amp; up to 2nd place opposite sides.  3(1)2</w:t>
      </w:r>
    </w:p>
    <w:p w:rsidR="00B11EB3" w:rsidRPr="00164385" w:rsidRDefault="00B11EB3" w:rsidP="00B11EB3">
      <w:pPr>
        <w:pStyle w:val="DanceBody"/>
      </w:pPr>
      <w:r w:rsidRPr="00164385">
        <w:t>17-24</w:t>
      </w:r>
      <w:r w:rsidRPr="00164385">
        <w:tab/>
        <w:t>1s dance 1/2 Figs of 8 (1L up round 3s, 1M down round 2s), all turn partners 2H.  3 1 2</w:t>
      </w:r>
    </w:p>
    <w:p w:rsidR="00B11EB3" w:rsidRDefault="00B11EB3" w:rsidP="00B11EB3">
      <w:pPr>
        <w:pStyle w:val="DanceBody"/>
        <w:keepNext w:val="0"/>
      </w:pPr>
      <w:r>
        <w:t>25-32</w:t>
      </w:r>
      <w:r>
        <w:tab/>
        <w:t>1s+2s dance Diamond P</w:t>
      </w:r>
      <w:r w:rsidRPr="00164385">
        <w:t>oussette</w:t>
      </w:r>
    </w:p>
    <w:p w:rsidR="00B11EB3" w:rsidRDefault="00B11EB3" w:rsidP="00B11EB3"/>
    <w:p w:rsidR="00B11EB3" w:rsidRDefault="00B11EB3" w:rsidP="00B11EB3">
      <w:pPr>
        <w:pStyle w:val="Minicrib"/>
      </w:pPr>
      <w:r>
        <w:t>FLOWER OF PITLOCHRY: A DANCE FOR RUTH TAYLOR  (J8x48)  3C (4C set)</w:t>
      </w:r>
      <w:r>
        <w:tab/>
        <w:t>Holly Boyd  Célébrations</w:t>
      </w:r>
    </w:p>
    <w:p w:rsidR="00B11EB3" w:rsidRPr="00FF40EB" w:rsidRDefault="00B11EB3" w:rsidP="00B11EB3">
      <w:pPr>
        <w:pStyle w:val="DanceBody"/>
      </w:pPr>
      <w:r w:rsidRPr="00FF40EB">
        <w:t xml:space="preserve"> 1- 8</w:t>
      </w:r>
      <w:r w:rsidRPr="00FF40EB">
        <w:tab/>
        <w:t>1s dance 1/2 Fig round 2s; 1s dance down between 3s &amp; cast up into 3rd place opp sides (2s+3s step up 7-8)</w:t>
      </w:r>
    </w:p>
    <w:p w:rsidR="00B11EB3" w:rsidRPr="00FF40EB" w:rsidRDefault="00B11EB3" w:rsidP="00B11EB3">
      <w:pPr>
        <w:pStyle w:val="DanceBody"/>
      </w:pPr>
      <w:r w:rsidRPr="00FF40EB">
        <w:t xml:space="preserve"> 9-16</w:t>
      </w:r>
      <w:r w:rsidRPr="00FF40EB">
        <w:tab/>
        <w:t>1s dance 1/2 Fig 8 up round 3s; 1s dance up &amp; cast off (3s step down 13-14), passing LSh to BtoB in middle (1M facing down, 1L facing up)</w:t>
      </w:r>
    </w:p>
    <w:p w:rsidR="00B11EB3" w:rsidRPr="00FF40EB" w:rsidRDefault="00B11EB3" w:rsidP="00B11EB3">
      <w:pPr>
        <w:pStyle w:val="DanceBody"/>
      </w:pPr>
      <w:r w:rsidRPr="00FF40EB">
        <w:t>17-24</w:t>
      </w:r>
      <w:r w:rsidRPr="00FF40EB">
        <w:tab/>
        <w:t>All set as Double Triangles, 1s+1st corner turn LH &amp; join RH with partner; all Bal-in-Line, 1s turn RH to end BtoB in middle (1M facing up, 1L facing down)</w:t>
      </w:r>
    </w:p>
    <w:p w:rsidR="00B11EB3" w:rsidRPr="00FF40EB" w:rsidRDefault="00B11EB3" w:rsidP="00B11EB3">
      <w:pPr>
        <w:pStyle w:val="DanceBody"/>
      </w:pPr>
      <w:r w:rsidRPr="00FF40EB">
        <w:t>25-32</w:t>
      </w:r>
      <w:r w:rsidRPr="00FF40EB">
        <w:tab/>
        <w:t>All set as Double Triangles, 1s+2nd corner turn RH &amp; join LH with partner; all Bal-in-Line, 1s turn LH to 2nd place opp side facing out</w:t>
      </w:r>
    </w:p>
    <w:p w:rsidR="00B11EB3" w:rsidRPr="00FF40EB" w:rsidRDefault="00B11EB3" w:rsidP="00B11EB3">
      <w:pPr>
        <w:pStyle w:val="DanceBody"/>
      </w:pPr>
      <w:r w:rsidRPr="00FF40EB">
        <w:t>33-40</w:t>
      </w:r>
      <w:r w:rsidRPr="00FF40EB">
        <w:tab/>
        <w:t>Reels of 3 on sides, 1s+2nd corner pass LSh to start, Bars 39-40 1L crosses down between 2s, 1M crosses up between 3s to 2nd place own side</w:t>
      </w:r>
    </w:p>
    <w:p w:rsidR="00B11EB3" w:rsidRPr="00FF40EB" w:rsidRDefault="00B11EB3" w:rsidP="00B11EB3">
      <w:pPr>
        <w:pStyle w:val="DanceBody"/>
        <w:keepNext w:val="0"/>
      </w:pPr>
      <w:r w:rsidRPr="00FF40EB">
        <w:t>41-48</w:t>
      </w:r>
      <w:r w:rsidRPr="00FF40EB">
        <w:tab/>
        <w:t>2s+1s+3s circle 6H round &amp; back</w:t>
      </w:r>
    </w:p>
    <w:p w:rsidR="00B11EB3" w:rsidRDefault="00B11EB3" w:rsidP="00B11EB3"/>
    <w:p w:rsidR="00B11EB3" w:rsidRDefault="00B11EB3" w:rsidP="00B11EB3">
      <w:pPr>
        <w:pStyle w:val="Minicrib"/>
      </w:pPr>
      <w:r>
        <w:t>FLOWER OF PORTENCROSS  (S3x32)  3C set</w:t>
      </w:r>
      <w:r>
        <w:tab/>
        <w:t>Marlene Northrop  Cambridge Diamond Jubilee</w:t>
      </w:r>
    </w:p>
    <w:p w:rsidR="00B11EB3" w:rsidRPr="00D02168" w:rsidRDefault="00B11EB3" w:rsidP="00B11EB3">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B11EB3" w:rsidRPr="00D02168" w:rsidRDefault="00B11EB3" w:rsidP="00B11EB3">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B11EB3" w:rsidRPr="00D02168" w:rsidRDefault="00B11EB3" w:rsidP="00B11EB3">
      <w:pPr>
        <w:pStyle w:val="DanceBody"/>
      </w:pPr>
      <w:r w:rsidRPr="00D02168">
        <w:t>17-28</w:t>
      </w:r>
      <w:r w:rsidRPr="00D02168">
        <w:tab/>
        <w:t>3s+2s+1s dance 3 Couple R&amp;L</w:t>
      </w:r>
    </w:p>
    <w:p w:rsidR="00B11EB3" w:rsidRPr="00D02168" w:rsidRDefault="00B11EB3" w:rsidP="00B11EB3">
      <w:pPr>
        <w:pStyle w:val="DanceBody"/>
        <w:keepNext w:val="0"/>
      </w:pPr>
      <w:r w:rsidRPr="00D02168">
        <w:t>29-32</w:t>
      </w:r>
      <w:r w:rsidRPr="00D02168">
        <w:tab/>
        <w:t>2s turn RH &amp; cast to bottom</w:t>
      </w:r>
      <w:r w:rsidRPr="00BA6B4D">
        <w:rPr>
          <w:b/>
        </w:rPr>
        <w:t xml:space="preserve"> while </w:t>
      </w:r>
      <w:r w:rsidRPr="00D02168">
        <w:t>3s set &amp; cross RH &amp; 1s set &amp; cross up RH</w:t>
      </w:r>
    </w:p>
    <w:p w:rsidR="00B11EB3" w:rsidRDefault="00B11EB3" w:rsidP="00B11EB3"/>
    <w:p w:rsidR="00B11EB3" w:rsidRDefault="00B11EB3" w:rsidP="00B11EB3">
      <w:pPr>
        <w:pStyle w:val="Minicrib"/>
        <w:rPr>
          <w:snapToGrid w:val="0"/>
        </w:rPr>
      </w:pPr>
      <w:r>
        <w:rPr>
          <w:snapToGrid w:val="0"/>
        </w:rPr>
        <w:t>THE FLOWER OF THE QUERN (S8x32)  3C (4C set)</w:t>
      </w:r>
      <w:r>
        <w:rPr>
          <w:snapToGrid w:val="0"/>
        </w:rPr>
        <w:tab/>
        <w:t>Iain Boyd  Caidin' O't</w:t>
      </w:r>
    </w:p>
    <w:p w:rsidR="00B11EB3" w:rsidRDefault="00B11EB3" w:rsidP="00B11EB3">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B11EB3" w:rsidRDefault="00B11EB3" w:rsidP="00B11EB3">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snapToGrid w:val="0"/>
        </w:rPr>
        <w:t xml:space="preserve"> </w:t>
      </w:r>
      <w:r>
        <w:rPr>
          <w:b/>
          <w:snapToGrid w:val="0"/>
        </w:rPr>
        <w:t xml:space="preserve">as </w:t>
      </w:r>
      <w:r>
        <w:rPr>
          <w:snapToGrid w:val="0"/>
        </w:rPr>
        <w:t>2s follow dancing up to top &amp; casting into 1</w:t>
      </w:r>
      <w:r w:rsidRPr="00972EEB">
        <w:rPr>
          <w:snapToGrid w:val="0"/>
        </w:rPr>
        <w:t>st</w:t>
      </w:r>
      <w:r>
        <w:rPr>
          <w:snapToGrid w:val="0"/>
        </w:rPr>
        <w:t xml:space="preserve"> pl</w:t>
      </w:r>
    </w:p>
    <w:p w:rsidR="00B11EB3" w:rsidRDefault="00B11EB3" w:rsidP="00B11EB3">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B11EB3" w:rsidRDefault="00B11EB3" w:rsidP="00B11EB3">
      <w:pPr>
        <w:pStyle w:val="DanceBody"/>
        <w:keepNext w:val="0"/>
        <w:rPr>
          <w:snapToGrid w:val="0"/>
        </w:rPr>
      </w:pPr>
      <w:r>
        <w:rPr>
          <w:snapToGrid w:val="0"/>
        </w:rPr>
        <w:t>25-32</w:t>
      </w:r>
      <w:r>
        <w:rPr>
          <w:snapToGrid w:val="0"/>
        </w:rPr>
        <w:tab/>
        <w:t>1s+2s dance 1/2 R&amp;L &amp; turn RH 1.1/2 times</w:t>
      </w:r>
    </w:p>
    <w:p w:rsidR="00B11EB3" w:rsidRDefault="00B11EB3" w:rsidP="00B11EB3"/>
    <w:p w:rsidR="00B11EB3" w:rsidRDefault="00B11EB3" w:rsidP="00B11EB3">
      <w:pPr>
        <w:pStyle w:val="Minicrib"/>
      </w:pPr>
      <w:r>
        <w:t>THE FLOWERING HEATHER  (S3x32)  3C set</w:t>
      </w:r>
      <w:r>
        <w:tab/>
        <w:t>Gaye Collin  The Musicians' Wedding</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9-12</w:t>
      </w:r>
      <w:r>
        <w:tab/>
        <w:t>"Flirt &amp; Cast":</w:t>
      </w:r>
    </w:p>
    <w:p w:rsidR="00B11EB3" w:rsidRDefault="00B11EB3" w:rsidP="00B11EB3">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11EB3" w:rsidRDefault="00B11EB3" w:rsidP="00B11EB3">
      <w:pPr>
        <w:pStyle w:val="DanceBody"/>
      </w:pPr>
      <w:r>
        <w:tab/>
        <w:t xml:space="preserve">11-12 1L+2M cast to Right (1L down, 2M up) </w:t>
      </w:r>
      <w:r>
        <w:rPr>
          <w:b/>
        </w:rPr>
        <w:t xml:space="preserve">while </w:t>
      </w:r>
      <w:r>
        <w:t>1M+2L dance towards the middle &amp; curve into their own sidelines</w:t>
      </w:r>
    </w:p>
    <w:p w:rsidR="00B11EB3" w:rsidRDefault="00B11EB3" w:rsidP="00B11EB3">
      <w:pPr>
        <w:pStyle w:val="DanceBody"/>
      </w:pPr>
      <w:r>
        <w:t>13-16</w:t>
      </w:r>
      <w:r>
        <w:tab/>
        <w:t>2s+1s circle 4H round to the left</w:t>
      </w:r>
    </w:p>
    <w:p w:rsidR="00B11EB3" w:rsidRDefault="00B11EB3" w:rsidP="00B11EB3">
      <w:pPr>
        <w:pStyle w:val="DanceBody"/>
      </w:pPr>
      <w:r>
        <w:t>17-24</w:t>
      </w:r>
      <w:r>
        <w:tab/>
        <w:t>2s+1s+3s set, dance back to back (DoSiDo), all set</w:t>
      </w:r>
    </w:p>
    <w:p w:rsidR="00B11EB3" w:rsidRDefault="00B11EB3" w:rsidP="00B11EB3">
      <w:pPr>
        <w:pStyle w:val="DanceBody"/>
        <w:keepNext w:val="0"/>
      </w:pPr>
      <w:r>
        <w:t>25-32</w:t>
      </w:r>
      <w:r>
        <w:tab/>
        <w:t>1s cross RH &amp; cast to 3rd place (3s step up 27-28). 1s 1.1/2 turn 2H to finish in 3rd place</w:t>
      </w:r>
    </w:p>
    <w:p w:rsidR="00B11EB3" w:rsidRDefault="00B11EB3" w:rsidP="00B11EB3"/>
    <w:p w:rsidR="00B11EB3" w:rsidRDefault="00B11EB3" w:rsidP="00B11EB3">
      <w:pPr>
        <w:pStyle w:val="Minicrib"/>
      </w:pPr>
      <w:r>
        <w:t>FLOWERS AND FIELDS  (M-4x(S32+R32))  3C (4C set)</w:t>
      </w:r>
      <w:r>
        <w:tab/>
        <w:t>Judith Kowalczik</w:t>
      </w:r>
    </w:p>
    <w:p w:rsidR="00B11EB3" w:rsidRPr="000D60D4" w:rsidRDefault="00B11EB3" w:rsidP="00B11EB3">
      <w:pPr>
        <w:pStyle w:val="DanceBody"/>
      </w:pPr>
      <w:r w:rsidRPr="000D60D4">
        <w:t>Strathspey:</w:t>
      </w:r>
    </w:p>
    <w:p w:rsidR="00B11EB3" w:rsidRPr="000D60D4" w:rsidRDefault="00B11EB3" w:rsidP="00B11EB3">
      <w:pPr>
        <w:pStyle w:val="DanceBody"/>
      </w:pPr>
      <w:r w:rsidRPr="000D60D4">
        <w:t xml:space="preserve"> 1- 4</w:t>
      </w:r>
      <w:r w:rsidRPr="000D60D4">
        <w:tab/>
        <w:t xml:space="preserve">1s cross down (no hands) </w:t>
      </w:r>
      <w:r w:rsidRPr="000D60D4">
        <w:rPr>
          <w:b/>
        </w:rPr>
        <w:t>as</w:t>
      </w:r>
      <w:r w:rsidRPr="000D60D4">
        <w:t xml:space="preserve"> 2s cast up.  1s 1/2 turn 2s (1M+2L LH, 1L+2M RH)</w:t>
      </w:r>
    </w:p>
    <w:p w:rsidR="00B11EB3" w:rsidRPr="000D60D4" w:rsidRDefault="00B11EB3" w:rsidP="00B11EB3">
      <w:pPr>
        <w:pStyle w:val="DanceBody"/>
      </w:pPr>
      <w:r w:rsidRPr="000D60D4">
        <w:t xml:space="preserve"> 5- 8</w:t>
      </w:r>
      <w:r w:rsidRPr="000D60D4">
        <w:tab/>
        <w:t xml:space="preserve">1s cross down (no hands) to 2nd place own side &amp; cast up to top </w:t>
      </w:r>
      <w:r w:rsidRPr="000D60D4">
        <w:rPr>
          <w:b/>
        </w:rPr>
        <w:t>while</w:t>
      </w:r>
      <w:r w:rsidRPr="000D60D4">
        <w:t xml:space="preserve"> 2s cast up &amp; dance down to 2nd place</w:t>
      </w:r>
    </w:p>
    <w:p w:rsidR="00B11EB3" w:rsidRPr="000D60D4" w:rsidRDefault="00B11EB3" w:rsidP="00B11EB3">
      <w:pPr>
        <w:pStyle w:val="DanceBody"/>
      </w:pPr>
      <w:r w:rsidRPr="000D60D4">
        <w:t xml:space="preserve"> 9-16</w:t>
      </w:r>
      <w:r w:rsidRPr="000D60D4">
        <w:tab/>
        <w:t xml:space="preserve">2s cast up to top </w:t>
      </w:r>
      <w:r w:rsidRPr="000D60D4">
        <w:rPr>
          <w:b/>
        </w:rPr>
        <w:t>while</w:t>
      </w:r>
      <w:r w:rsidRPr="000D60D4">
        <w:t xml:space="preserve"> 1s dance down below 4s, then 1M followed by 1L cast up round 4M &amp; up 2 places, finishing in middle,  pulling back RSh to face 2M with 1M following 1L</w:t>
      </w:r>
    </w:p>
    <w:p w:rsidR="00B11EB3" w:rsidRPr="000D60D4" w:rsidRDefault="00B11EB3" w:rsidP="00B11EB3">
      <w:pPr>
        <w:pStyle w:val="DanceBody"/>
      </w:pPr>
      <w:r w:rsidRPr="000D60D4">
        <w:t>17-24</w:t>
      </w:r>
      <w:r w:rsidRPr="000D60D4">
        <w:tab/>
        <w:t>1s in tandem dance Corner Pass+Turn with 2M+3L, pull back RSh to face 2L (1L following 1M) &amp; dance Corner Pass+Turn with 2L+3M.  End in 2nd place own side</w:t>
      </w:r>
    </w:p>
    <w:p w:rsidR="00B11EB3" w:rsidRPr="000D60D4" w:rsidRDefault="00B11EB3" w:rsidP="00B11EB3">
      <w:pPr>
        <w:pStyle w:val="DanceBody"/>
      </w:pPr>
      <w:r w:rsidRPr="000D60D4">
        <w:t>25-32</w:t>
      </w:r>
      <w:r w:rsidRPr="000D60D4">
        <w:tab/>
        <w:t xml:space="preserve">2s+1s+3s circle 6H 1/2 round to Left, 1s turn 3/4 2H, petronella turn to 2nd place own side </w:t>
      </w:r>
      <w:r w:rsidRPr="000D60D4">
        <w:rPr>
          <w:b/>
        </w:rPr>
        <w:t>while</w:t>
      </w:r>
      <w:r w:rsidRPr="000D60D4">
        <w:t xml:space="preserve"> 2s+3s chase clockwise 1/2 round  2 1 3 4</w:t>
      </w:r>
    </w:p>
    <w:p w:rsidR="00B11EB3" w:rsidRPr="000D60D4" w:rsidRDefault="00B11EB3" w:rsidP="00B11EB3">
      <w:pPr>
        <w:pStyle w:val="DanceBody"/>
      </w:pPr>
      <w:r w:rsidRPr="000D60D4">
        <w:t>Reel:</w:t>
      </w:r>
    </w:p>
    <w:p w:rsidR="00B11EB3" w:rsidRPr="000D60D4" w:rsidRDefault="00B11EB3" w:rsidP="00B11EB3">
      <w:pPr>
        <w:pStyle w:val="DanceBody"/>
      </w:pPr>
      <w:r w:rsidRPr="000D60D4">
        <w:t xml:space="preserve"> 1- 4</w:t>
      </w:r>
      <w:r w:rsidRPr="000D60D4">
        <w:tab/>
        <w:t xml:space="preserve">1s cross down (no hands) </w:t>
      </w:r>
      <w:r w:rsidRPr="000D60D4">
        <w:rPr>
          <w:b/>
        </w:rPr>
        <w:t>as</w:t>
      </w:r>
      <w:r w:rsidRPr="000D60D4">
        <w:t xml:space="preserve"> 3s cast up.  1s 1/2 turn 3s (1M+3L LH, 1L+3M RH)</w:t>
      </w:r>
    </w:p>
    <w:p w:rsidR="00B11EB3" w:rsidRPr="000D60D4" w:rsidRDefault="00B11EB3" w:rsidP="00B11EB3">
      <w:pPr>
        <w:pStyle w:val="DanceBody"/>
      </w:pPr>
      <w:r w:rsidRPr="000D60D4">
        <w:t xml:space="preserve"> 5- 8</w:t>
      </w:r>
      <w:r w:rsidRPr="000D60D4">
        <w:tab/>
        <w:t xml:space="preserve">1s cross down (no hands) to 3rd place own side &amp; cast up to 2nd place </w:t>
      </w:r>
      <w:r w:rsidRPr="000D60D4">
        <w:rPr>
          <w:b/>
        </w:rPr>
        <w:t>while</w:t>
      </w:r>
      <w:r w:rsidRPr="000D60D4">
        <w:t xml:space="preserve"> 2s cast up &amp; dance down to 3rd place</w:t>
      </w:r>
    </w:p>
    <w:p w:rsidR="00B11EB3" w:rsidRPr="000D60D4" w:rsidRDefault="00B11EB3" w:rsidP="00B11EB3">
      <w:pPr>
        <w:pStyle w:val="DanceBody"/>
      </w:pPr>
      <w:r w:rsidRPr="000D60D4">
        <w:t xml:space="preserve"> 9-16</w:t>
      </w:r>
      <w:r w:rsidRPr="000D60D4">
        <w:tab/>
        <w:t xml:space="preserve">3s cast up to 2nd place </w:t>
      </w:r>
      <w:r w:rsidRPr="000D60D4">
        <w:rPr>
          <w:b/>
        </w:rPr>
        <w:t>while</w:t>
      </w:r>
      <w:r w:rsidRPr="000D60D4">
        <w:t xml:space="preserve"> 1s dance down, cast down round 4s, meet and dance up to 3rd place in middle facing each other joining 2H.  1s set, dropping hands, pulling back RSh to face own sides</w:t>
      </w:r>
    </w:p>
    <w:p w:rsidR="00B11EB3" w:rsidRPr="000D60D4" w:rsidRDefault="00B11EB3" w:rsidP="00B11EB3">
      <w:pPr>
        <w:pStyle w:val="DanceBody"/>
      </w:pPr>
      <w:r w:rsidRPr="000D60D4">
        <w:t>17-24</w:t>
      </w:r>
      <w:r w:rsidRPr="000D60D4">
        <w:tab/>
        <w:t>3s+1s+4s dance Double Triangles, 1s end in 3rd place own sides</w:t>
      </w:r>
    </w:p>
    <w:p w:rsidR="00B11EB3" w:rsidRPr="000D60D4" w:rsidRDefault="00B11EB3" w:rsidP="00B11EB3">
      <w:pPr>
        <w:pStyle w:val="DanceBody"/>
      </w:pPr>
      <w:r w:rsidRPr="000D60D4">
        <w:t>25-32</w:t>
      </w:r>
      <w:r w:rsidRPr="000D60D4">
        <w:tab/>
        <w:t xml:space="preserve">3s+1s+4s circle 6H 1/2 round to Left, 1s turn 1.1/2 RH to 3rd place own side </w:t>
      </w:r>
      <w:r w:rsidRPr="000D60D4">
        <w:rPr>
          <w:b/>
        </w:rPr>
        <w:t>while</w:t>
      </w:r>
      <w:r w:rsidRPr="000D60D4">
        <w:t xml:space="preserve"> 3s+</w:t>
      </w:r>
      <w:r>
        <w:t>4s chase clockwise 1/2 round to end 2 4 1 3</w:t>
      </w:r>
    </w:p>
    <w:p w:rsidR="00B11EB3" w:rsidRPr="00E9097E" w:rsidRDefault="00B11EB3" w:rsidP="00B11EB3">
      <w:pPr>
        <w:pStyle w:val="DanceBody"/>
        <w:keepNext w:val="0"/>
        <w:rPr>
          <w:i/>
        </w:rPr>
      </w:pPr>
      <w:r w:rsidRPr="00E9097E">
        <w:rPr>
          <w:i/>
        </w:rPr>
        <w:tab/>
        <w:t>1st couple step down to 4th place (4s step up) as new 1st couple start reel</w:t>
      </w:r>
    </w:p>
    <w:p w:rsidR="00B11EB3" w:rsidRDefault="00B11EB3" w:rsidP="00B11EB3"/>
    <w:p w:rsidR="00B11EB3" w:rsidRDefault="00B11EB3" w:rsidP="00B11EB3">
      <w:pPr>
        <w:pStyle w:val="Minicrib"/>
      </w:pPr>
      <w:r>
        <w:t>FLOWERS OF DUNBEG  (R5x32)  5C set</w:t>
      </w:r>
      <w:r>
        <w:tab/>
        <w:t>S Porter &amp; Primary 7, Dunbeg</w:t>
      </w:r>
    </w:p>
    <w:p w:rsidR="00B11EB3" w:rsidRPr="00974F05" w:rsidRDefault="00B11EB3" w:rsidP="00B11EB3">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B11EB3" w:rsidRPr="00886DD1" w:rsidRDefault="00B11EB3" w:rsidP="00B11EB3">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B11EB3" w:rsidRPr="00974F05" w:rsidRDefault="00B11EB3" w:rsidP="00B11EB3">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lang w:eastAsia="en-GB"/>
        </w:rPr>
        <w:t xml:space="preserve"> </w:t>
      </w:r>
      <w:r>
        <w:rPr>
          <w:b/>
          <w:lang w:eastAsia="en-GB"/>
        </w:rPr>
        <w:t xml:space="preserve">as </w:t>
      </w:r>
      <w:r w:rsidRPr="00974F05">
        <w:rPr>
          <w:lang w:eastAsia="en-GB"/>
        </w:rPr>
        <w:t>1</w:t>
      </w:r>
      <w:r>
        <w:rPr>
          <w:lang w:eastAsia="en-GB"/>
        </w:rPr>
        <w:t>s</w:t>
      </w:r>
      <w:r w:rsidRPr="00974F05">
        <w:rPr>
          <w:lang w:eastAsia="en-GB"/>
        </w:rPr>
        <w:t xml:space="preserve"> pass them</w:t>
      </w:r>
    </w:p>
    <w:p w:rsidR="00B11EB3" w:rsidRPr="00886DD1" w:rsidRDefault="00B11EB3" w:rsidP="00B11EB3">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B11EB3" w:rsidRDefault="00B11EB3" w:rsidP="00B11EB3"/>
    <w:p w:rsidR="00B11EB3" w:rsidRDefault="00B11EB3" w:rsidP="00B11EB3">
      <w:pPr>
        <w:pStyle w:val="Minicrib"/>
      </w:pPr>
      <w:r>
        <w:t>FLOWERS OF EDINBURGH  (R8x32)  3C (4C set)</w:t>
      </w:r>
      <w:r>
        <w:tab/>
        <w:t>RSCDS Bk 1</w:t>
      </w:r>
    </w:p>
    <w:p w:rsidR="00B11EB3" w:rsidRDefault="00B11EB3" w:rsidP="00B11EB3">
      <w:pPr>
        <w:pStyle w:val="DanceBody"/>
      </w:pPr>
      <w:r>
        <w:t xml:space="preserve"> 1- 8</w:t>
      </w:r>
      <w:r>
        <w:tab/>
        <w:t>1L followed by partner casts below 3s, 1L crosses &amp; dances up behind Men</w:t>
      </w:r>
      <w:r w:rsidRPr="00BA6B4D">
        <w:rPr>
          <w:b/>
        </w:rPr>
        <w:t xml:space="preserve"> </w:t>
      </w:r>
      <w:r>
        <w:rPr>
          <w:b/>
        </w:rPr>
        <w:t xml:space="preserve">as </w:t>
      </w:r>
      <w:r>
        <w:t>1M dances up centre to 1</w:t>
      </w:r>
      <w:r w:rsidRPr="00972EEB">
        <w:t>st</w:t>
      </w:r>
      <w:r>
        <w:t xml:space="preserve"> places on opposite side &amp; 1s set</w:t>
      </w:r>
    </w:p>
    <w:p w:rsidR="00B11EB3" w:rsidRDefault="00B11EB3" w:rsidP="00B11EB3">
      <w:pPr>
        <w:pStyle w:val="DanceBody"/>
      </w:pPr>
      <w:r>
        <w:t xml:space="preserve"> 9-16</w:t>
      </w:r>
      <w:r>
        <w:tab/>
        <w:t>1M followed by partner repeat above Fig &amp; set in own places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FLOWERS OF SCOTLAND  (J8x24)  2C (4C set)</w:t>
      </w:r>
      <w:r>
        <w:tab/>
        <w:t>Sheena MacQueen  Let's All Dance</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lead down the middle &amp; up to 2nd place (2s step up 3-4)</w:t>
      </w:r>
    </w:p>
    <w:p w:rsidR="00B11EB3" w:rsidRDefault="00B11EB3" w:rsidP="00B11EB3">
      <w:pPr>
        <w:pStyle w:val="DanceBody"/>
        <w:keepNext w:val="0"/>
      </w:pPr>
      <w:r>
        <w:t>17-24</w:t>
      </w:r>
      <w:r>
        <w:tab/>
        <w:t>1s turn RH &amp; 1s turn LH</w:t>
      </w:r>
    </w:p>
    <w:p w:rsidR="00B11EB3" w:rsidRDefault="00B11EB3" w:rsidP="00B11EB3"/>
    <w:p w:rsidR="00B11EB3" w:rsidRDefault="00B11EB3" w:rsidP="00B11EB3">
      <w:pPr>
        <w:pStyle w:val="Minicrib"/>
      </w:pPr>
      <w:r>
        <w:t>FLOWERS OF SYDNEY  (S3x32)  3C Set</w:t>
      </w:r>
      <w:r>
        <w:tab/>
        <w:t>Olivia Robertss  50th Anniv Bk Sydney</w:t>
      </w:r>
    </w:p>
    <w:p w:rsidR="00B11EB3" w:rsidRDefault="00B11EB3" w:rsidP="00B11EB3">
      <w:pPr>
        <w:pStyle w:val="DanceBody"/>
      </w:pPr>
      <w:r>
        <w:t xml:space="preserve"> 1- 8</w:t>
      </w:r>
      <w:r>
        <w:tab/>
      </w:r>
      <w:r w:rsidRPr="002F6E6D">
        <w:t>All set &amp; cross RH, set &amp; cross back RH</w:t>
      </w:r>
    </w:p>
    <w:p w:rsidR="00B11EB3" w:rsidRDefault="00B11EB3" w:rsidP="00B11EB3">
      <w:pPr>
        <w:pStyle w:val="DanceBody"/>
      </w:pPr>
      <w:r>
        <w:t xml:space="preserve"> 9-16</w:t>
      </w:r>
      <w:r>
        <w:tab/>
        <w:t>1s set, cast 1 place to face 1st corners (2s step up 11-12); 1s dance 1/2 reel of 4 with 1st corners &amp; do a quick 1/2 turn RH to end in centre in 2nd place NHJ facing down</w:t>
      </w:r>
    </w:p>
    <w:p w:rsidR="00B11EB3" w:rsidRDefault="00B11EB3" w:rsidP="00B11EB3">
      <w:pPr>
        <w:pStyle w:val="DanceBody"/>
      </w:pPr>
      <w:r>
        <w:t>17-24</w:t>
      </w:r>
      <w:r>
        <w:tab/>
        <w:t>1s dance down, cross below 3s &amp; cast up to face 2nd corners; 1s dance 1/2 reel of 4 with 2nd corners to finish back to back in centre in 2nd place facing opp side</w:t>
      </w:r>
    </w:p>
    <w:p w:rsidR="00B11EB3" w:rsidRDefault="00B11EB3" w:rsidP="00B11EB3">
      <w:pPr>
        <w:pStyle w:val="DanceBody"/>
      </w:pPr>
      <w:r>
        <w:t>25-28</w:t>
      </w:r>
      <w:r>
        <w:tab/>
      </w:r>
      <w:r w:rsidRPr="00160D5E">
        <w:t xml:space="preserve">3L+1L+2L dance </w:t>
      </w:r>
      <w:r>
        <w:t>R</w:t>
      </w:r>
      <w:r w:rsidRPr="00160D5E">
        <w:t>H across on M</w:t>
      </w:r>
      <w:r>
        <w:t xml:space="preserve">en's side </w:t>
      </w:r>
      <w:r w:rsidRPr="00FA5BD3">
        <w:rPr>
          <w:b/>
        </w:rPr>
        <w:t>while</w:t>
      </w:r>
      <w:r>
        <w:t xml:space="preserve"> 3M+1M+2M dance L</w:t>
      </w:r>
      <w:r w:rsidRPr="00160D5E">
        <w:t>H across on Ladies' side</w:t>
      </w:r>
    </w:p>
    <w:p w:rsidR="00B11EB3" w:rsidRPr="004D1999" w:rsidRDefault="00B11EB3" w:rsidP="00B11EB3">
      <w:pPr>
        <w:pStyle w:val="DanceBody"/>
        <w:keepNext w:val="0"/>
      </w:pPr>
      <w:r>
        <w:t>29-32</w:t>
      </w:r>
      <w:r>
        <w:tab/>
        <w:t xml:space="preserve">1s dance to top place on opposite side, cast down 2 places &amp; cross RH to finish in 3rd place </w:t>
      </w:r>
      <w:r>
        <w:rPr>
          <w:b/>
        </w:rPr>
        <w:t>while</w:t>
      </w:r>
      <w:r>
        <w:t xml:space="preserve"> 2s cross RH, retain hands, lead up middle &amp; curve into top place on bar 32 </w:t>
      </w:r>
      <w:r>
        <w:rPr>
          <w:b/>
        </w:rPr>
        <w:t>while</w:t>
      </w:r>
      <w:r>
        <w:t xml:space="preserve"> 3s dance down side, cross diagonally to giving RH curve up into 2nd place. End 2 3 1</w:t>
      </w:r>
    </w:p>
    <w:p w:rsidR="00B11EB3" w:rsidRDefault="00B11EB3" w:rsidP="00B11EB3"/>
    <w:p w:rsidR="00B11EB3" w:rsidRDefault="00B11EB3" w:rsidP="00B11EB3">
      <w:pPr>
        <w:pStyle w:val="Minicrib"/>
        <w:rPr>
          <w:lang w:eastAsia="en-GB"/>
        </w:rPr>
      </w:pPr>
      <w:r>
        <w:rPr>
          <w:lang w:eastAsia="en-GB"/>
        </w:rPr>
        <w:t>FLOWERS OF TEXAS  (R8x32)  3C (4C set)</w:t>
      </w:r>
      <w:r>
        <w:rPr>
          <w:lang w:eastAsia="en-GB"/>
        </w:rPr>
        <w:tab/>
        <w:t>Torf  Let's All Dance Too</w:t>
      </w:r>
    </w:p>
    <w:p w:rsidR="00B11EB3" w:rsidRDefault="00B11EB3" w:rsidP="00B11EB3">
      <w:pPr>
        <w:pStyle w:val="DanceBody"/>
      </w:pPr>
      <w:r>
        <w:t xml:space="preserve"> 1- 8</w:t>
      </w:r>
      <w:r>
        <w:tab/>
        <w:t>1L followed by 1M casts 2 places &amp; 1L crosses then casts up to 1M place as 1M dances up middle to 1L place &amp; 1s set</w:t>
      </w:r>
    </w:p>
    <w:p w:rsidR="00B11EB3" w:rsidRDefault="00B11EB3" w:rsidP="00B11EB3">
      <w:pPr>
        <w:pStyle w:val="DanceBody"/>
      </w:pPr>
      <w:r>
        <w:t xml:space="preserve"> 9-16</w:t>
      </w:r>
      <w:r>
        <w:tab/>
        <w:t>1s repeat bars 1-8 with 1M leading to end in original places</w:t>
      </w:r>
    </w:p>
    <w:p w:rsidR="00B11EB3" w:rsidRDefault="00B11EB3" w:rsidP="00B11EB3">
      <w:pPr>
        <w:pStyle w:val="DanceBody"/>
      </w:pPr>
      <w:r>
        <w:t>17-24</w:t>
      </w:r>
      <w:r>
        <w:tab/>
        <w:t>1s lead down middle &amp; up to top ready for…</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FLOWERS OF THE WEST  (S4x40)  4C set</w:t>
      </w:r>
      <w:r>
        <w:tab/>
        <w:t>John Brenchley  Swan River Coll</w:t>
      </w:r>
    </w:p>
    <w:p w:rsidR="00B11EB3" w:rsidRDefault="00B11EB3" w:rsidP="00B11EB3">
      <w:pPr>
        <w:pStyle w:val="DanceBody"/>
      </w:pPr>
      <w:r>
        <w:t>3s &amp; 4s start on opp sides</w:t>
      </w:r>
    </w:p>
    <w:p w:rsidR="00B11EB3" w:rsidRDefault="00B11EB3" w:rsidP="00B11EB3">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B11EB3" w:rsidRDefault="00B11EB3" w:rsidP="00B11EB3">
      <w:pPr>
        <w:pStyle w:val="DanceBody"/>
      </w:pPr>
      <w:r>
        <w:t xml:space="preserve"> </w:t>
      </w:r>
      <w:r w:rsidRPr="00282CB9">
        <w:t>9-16</w:t>
      </w:r>
      <w:r w:rsidRPr="00282CB9">
        <w:tab/>
        <w:t>4s+1s dance the Targe : -</w:t>
      </w:r>
    </w:p>
    <w:p w:rsidR="00B11EB3" w:rsidRDefault="00B11EB3" w:rsidP="00B11EB3">
      <w:pPr>
        <w:pStyle w:val="DanceBody"/>
      </w:pPr>
      <w:r>
        <w:tab/>
      </w:r>
      <w:r w:rsidRPr="00282CB9">
        <w:t>9-10  1st &amp; 4th Ladies  3/4 turn RH while Men dance 1/4 way round anticlockwise</w:t>
      </w:r>
    </w:p>
    <w:p w:rsidR="00B11EB3" w:rsidRPr="00282CB9" w:rsidRDefault="00B11EB3" w:rsidP="00B11EB3">
      <w:pPr>
        <w:pStyle w:val="DanceBody"/>
      </w:pPr>
      <w:r w:rsidRPr="00282CB9">
        <w:tab/>
        <w:t>11-12 1st Man with 4th Lady &amp; 1st Lady with 4th Man full turn LH</w:t>
      </w:r>
    </w:p>
    <w:p w:rsidR="00B11EB3" w:rsidRPr="00282CB9" w:rsidRDefault="00B11EB3" w:rsidP="00B11EB3">
      <w:pPr>
        <w:pStyle w:val="DanceBody"/>
      </w:pPr>
      <w:r w:rsidRPr="00282CB9">
        <w:tab/>
        <w:t>13-14 1st &amp; 4th Ladies  3/4 turn RH while Men dance 1/4 way round anticlockwise</w:t>
      </w:r>
    </w:p>
    <w:p w:rsidR="00B11EB3" w:rsidRPr="00282CB9" w:rsidRDefault="00B11EB3" w:rsidP="00B11EB3">
      <w:pPr>
        <w:pStyle w:val="DanceBody"/>
      </w:pPr>
      <w:r w:rsidRPr="00282CB9">
        <w:tab/>
        <w:t>15-16 1st Man with 4th Lady &amp; 1st Lady with 4</w:t>
      </w:r>
      <w:r>
        <w:t xml:space="preserve">th Man turn LH to end on sides </w:t>
      </w:r>
      <w:r w:rsidRPr="00282CB9">
        <w:t>2 1 (4)(3)</w:t>
      </w:r>
    </w:p>
    <w:p w:rsidR="00B11EB3" w:rsidRPr="00282CB9" w:rsidRDefault="00B11EB3" w:rsidP="00B11EB3">
      <w:pPr>
        <w:pStyle w:val="DanceBody"/>
      </w:pPr>
      <w:r w:rsidRPr="00282CB9">
        <w:t>17-24</w:t>
      </w:r>
      <w:r w:rsidRPr="00282CB9">
        <w:tab/>
        <w:t>All dance RSh parallel reels of 4 on sides</w:t>
      </w:r>
    </w:p>
    <w:p w:rsidR="00B11EB3" w:rsidRPr="00282CB9" w:rsidRDefault="00B11EB3" w:rsidP="00B11EB3">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B11EB3" w:rsidRPr="00282CB9" w:rsidRDefault="00B11EB3" w:rsidP="00B11EB3">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B11EB3" w:rsidRDefault="00B11EB3" w:rsidP="00B11EB3"/>
    <w:p w:rsidR="00B11EB3" w:rsidRDefault="00B11EB3" w:rsidP="00B11EB3">
      <w:pPr>
        <w:pStyle w:val="Minicrib"/>
      </w:pPr>
      <w:r>
        <w:t>FLUIN LANE  (S4x32)  Sq.Set</w:t>
      </w:r>
      <w:r>
        <w:tab/>
        <w:t>E Smart</w:t>
      </w:r>
    </w:p>
    <w:p w:rsidR="00B11EB3" w:rsidRDefault="00B11EB3" w:rsidP="00B11EB3">
      <w:pPr>
        <w:pStyle w:val="DanceBody"/>
      </w:pPr>
      <w:r>
        <w:t xml:space="preserve"> 1- 8</w:t>
      </w:r>
      <w:r>
        <w:tab/>
        <w:t>1s+3s dance RH across, turn partners RH to face corner &amp; set</w:t>
      </w:r>
    </w:p>
    <w:p w:rsidR="00B11EB3" w:rsidRDefault="00B11EB3" w:rsidP="00B11EB3">
      <w:pPr>
        <w:pStyle w:val="DanceBody"/>
      </w:pPr>
      <w:r>
        <w:t xml:space="preserve"> 9-16</w:t>
      </w:r>
      <w:r>
        <w:tab/>
        <w:t>1M+2s+3L</w:t>
      </w:r>
      <w:r w:rsidRPr="007F0D5A">
        <w:rPr>
          <w:b/>
        </w:rPr>
        <w:t xml:space="preserve"> also </w:t>
      </w:r>
      <w:r>
        <w:t>1L+4s+3M dance reels of 4 on sides</w:t>
      </w:r>
    </w:p>
    <w:p w:rsidR="00B11EB3" w:rsidRDefault="00B11EB3" w:rsidP="00B11EB3">
      <w:pPr>
        <w:pStyle w:val="DanceBody"/>
      </w:pPr>
      <w:r>
        <w:t>17-20</w:t>
      </w:r>
      <w:r>
        <w:tab/>
        <w:t>All Ladies dance in &amp; turn 90o to right to face next Man (Men stand for 2 bars), Ladies dance out</w:t>
      </w:r>
      <w:r w:rsidRPr="00BA6B4D">
        <w:rPr>
          <w:b/>
        </w:rPr>
        <w:t xml:space="preserve"> </w:t>
      </w:r>
      <w:r>
        <w:rPr>
          <w:b/>
        </w:rPr>
        <w:t xml:space="preserve">as </w:t>
      </w:r>
      <w:r>
        <w:t>Men dance in &amp; turn 90o to right</w:t>
      </w:r>
    </w:p>
    <w:p w:rsidR="00B11EB3" w:rsidRDefault="00B11EB3" w:rsidP="00B11EB3">
      <w:pPr>
        <w:pStyle w:val="DanceBody"/>
      </w:pPr>
      <w:r>
        <w:t>21-24</w:t>
      </w:r>
      <w:r>
        <w:tab/>
        <w:t>Men dance out to partner's side (Ladies stand for 2 bars) &amp; all set facing in</w:t>
      </w:r>
    </w:p>
    <w:p w:rsidR="00B11EB3" w:rsidRDefault="00B11EB3" w:rsidP="00B11EB3">
      <w:pPr>
        <w:pStyle w:val="DanceBody"/>
      </w:pPr>
      <w:r>
        <w:t>25-32</w:t>
      </w:r>
      <w:r>
        <w:tab/>
        <w:t>All circle 8H round &amp; back</w:t>
      </w:r>
    </w:p>
    <w:p w:rsidR="00B11EB3" w:rsidRDefault="00B11EB3" w:rsidP="00B11EB3">
      <w:pPr>
        <w:pStyle w:val="DanceBody"/>
        <w:keepNext w:val="0"/>
      </w:pPr>
      <w:r>
        <w:t>Repeat 3 more times moving 1 place anticlockwise each 32 bars</w:t>
      </w:r>
    </w:p>
    <w:p w:rsidR="00B11EB3" w:rsidRDefault="00B11EB3" w:rsidP="00B11EB3"/>
    <w:p w:rsidR="00B11EB3" w:rsidRDefault="00B11EB3" w:rsidP="00B11EB3">
      <w:pPr>
        <w:pStyle w:val="Minicrib"/>
      </w:pPr>
      <w:r>
        <w:t>THE FLY FISHERS' STRATHSPEY  (S3x32)  3C set</w:t>
      </w:r>
      <w:r>
        <w:tab/>
        <w:t>Rosemary Read</w:t>
      </w:r>
    </w:p>
    <w:p w:rsidR="00B11EB3" w:rsidRPr="0064240F" w:rsidRDefault="00B11EB3" w:rsidP="00B11EB3">
      <w:pPr>
        <w:pStyle w:val="DanceBody"/>
      </w:pPr>
      <w:r w:rsidRPr="0064240F">
        <w:t xml:space="preserve"> 1- 8</w:t>
      </w:r>
      <w:r w:rsidRPr="0064240F">
        <w:tab/>
        <w:t>1s set &amp; turn 2H, dance down NHJ &amp; cast up round 3s to 2nd place, own sides (2s step up 5-6)</w:t>
      </w:r>
    </w:p>
    <w:p w:rsidR="00B11EB3" w:rsidRPr="0064240F" w:rsidRDefault="00B11EB3" w:rsidP="00B11EB3">
      <w:pPr>
        <w:pStyle w:val="DanceBody"/>
      </w:pPr>
      <w:r w:rsidRPr="0064240F">
        <w:t xml:space="preserve"> 9-16</w:t>
      </w:r>
      <w:r w:rsidRPr="0064240F">
        <w:tab/>
        <w:t>1s dance reflection (mirror) reels of 3 on sides (1s dance in &amp; up to start), 1s end facing 1st corners, 2s &amp; 3s dance loops into place</w:t>
      </w:r>
    </w:p>
    <w:p w:rsidR="00B11EB3" w:rsidRPr="0064240F" w:rsidRDefault="00B11EB3" w:rsidP="00B11EB3">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B11EB3" w:rsidRPr="0064240F" w:rsidRDefault="00B11EB3" w:rsidP="00B11EB3">
      <w:pPr>
        <w:pStyle w:val="DanceBody"/>
        <w:keepNext w:val="0"/>
      </w:pPr>
      <w:r w:rsidRPr="0064240F">
        <w:t>25-32</w:t>
      </w:r>
      <w:r w:rsidRPr="0064240F">
        <w:tab/>
        <w:t>1s+3s dance the Knot with 2s also turning LH for last 4 bars</w:t>
      </w:r>
    </w:p>
    <w:p w:rsidR="00B11EB3" w:rsidRDefault="00B11EB3" w:rsidP="00B11EB3"/>
    <w:p w:rsidR="00B11EB3" w:rsidRDefault="00B11EB3" w:rsidP="00B11EB3">
      <w:pPr>
        <w:pStyle w:val="Minicrib"/>
      </w:pPr>
      <w:r>
        <w:t>FLY NOT YET  (J8x48)  2C (4C set)</w:t>
      </w:r>
      <w:r>
        <w:tab/>
        <w:t>RSCDS Bk 13</w:t>
      </w:r>
    </w:p>
    <w:p w:rsidR="00B11EB3" w:rsidRDefault="00B11EB3" w:rsidP="00B11EB3">
      <w:pPr>
        <w:pStyle w:val="DanceBody"/>
      </w:pPr>
      <w:r>
        <w:t xml:space="preserve"> 1- 8</w:t>
      </w:r>
      <w:r>
        <w:tab/>
        <w:t>1L followed by partner casts below 2s, lead up &amp; cross back to places</w:t>
      </w:r>
    </w:p>
    <w:p w:rsidR="00B11EB3" w:rsidRDefault="00B11EB3" w:rsidP="00B11EB3">
      <w:pPr>
        <w:pStyle w:val="DanceBody"/>
      </w:pPr>
      <w:r>
        <w:t xml:space="preserve"> 9-16</w:t>
      </w:r>
      <w:r>
        <w:tab/>
        <w:t>1L followed by partner dances down the middle, about turn &amp; lead back to places</w:t>
      </w:r>
    </w:p>
    <w:p w:rsidR="00B11EB3" w:rsidRDefault="00B11EB3" w:rsidP="00B11EB3">
      <w:pPr>
        <w:pStyle w:val="DanceBody"/>
      </w:pPr>
      <w:r>
        <w:t>17-24</w:t>
      </w:r>
      <w:r>
        <w:tab/>
        <w:t>1s+2s circle 4H round to left, 1s+2s Adv+Ret</w:t>
      </w:r>
    </w:p>
    <w:p w:rsidR="00B11EB3" w:rsidRDefault="00B11EB3" w:rsidP="00B11EB3">
      <w:pPr>
        <w:pStyle w:val="DanceBody"/>
      </w:pPr>
      <w:r>
        <w:t>25-32</w:t>
      </w:r>
      <w:r>
        <w:tab/>
        <w:t>1s+2s dance RH across &amp; LH back to places</w:t>
      </w:r>
    </w:p>
    <w:p w:rsidR="00B11EB3" w:rsidRDefault="00B11EB3" w:rsidP="00B11EB3">
      <w:pPr>
        <w:pStyle w:val="DanceBody"/>
      </w:pPr>
      <w:r>
        <w:t>33-40</w:t>
      </w:r>
      <w:r>
        <w:tab/>
        <w:t>1s+2s circle 4H round to left, 1s+2s Adv+Ret</w:t>
      </w:r>
    </w:p>
    <w:p w:rsidR="00B11EB3" w:rsidRDefault="00B11EB3" w:rsidP="00B11EB3">
      <w:pPr>
        <w:pStyle w:val="DanceBody"/>
        <w:keepNext w:val="0"/>
      </w:pPr>
      <w:r>
        <w:t>41-48</w:t>
      </w:r>
      <w:r>
        <w:tab/>
        <w:t>1s+2s dance Poussette.  2 1</w:t>
      </w:r>
    </w:p>
    <w:p w:rsidR="00B11EB3" w:rsidRDefault="00B11EB3" w:rsidP="00B11EB3"/>
    <w:p w:rsidR="00B11EB3" w:rsidRDefault="00B11EB3" w:rsidP="00B11EB3">
      <w:pPr>
        <w:pStyle w:val="Minicrib"/>
      </w:pPr>
      <w:r>
        <w:t>FLYING CLOUD  (R3x32)  3C set</w:t>
      </w:r>
      <w:r>
        <w:tab/>
        <w:t>Elizabeth Lee Barnes  Clipper Ship &amp; Other Dances</w:t>
      </w:r>
    </w:p>
    <w:p w:rsidR="00B11EB3" w:rsidRDefault="00B11EB3" w:rsidP="00B11EB3">
      <w:pPr>
        <w:pStyle w:val="DanceBody"/>
      </w:pPr>
      <w:r>
        <w:t xml:space="preserve"> 1- 8</w:t>
      </w:r>
      <w:r>
        <w:tab/>
        <w:t>1s cross RH &amp; cast 1 place (2s step up); 1s dance 1/2 Fig of 8 up round 2s</w:t>
      </w:r>
    </w:p>
    <w:p w:rsidR="00B11EB3" w:rsidRDefault="00B11EB3" w:rsidP="00B11EB3">
      <w:pPr>
        <w:pStyle w:val="DanceBody"/>
      </w:pPr>
      <w:r>
        <w:t xml:space="preserve"> 9-16</w:t>
      </w:r>
      <w:r>
        <w:tab/>
        <w:t>1s dance 1/2 Fig of 8 down round 3s; 1s cross RH &amp; cast to 3rd place (3s step up).  2 3 1</w:t>
      </w:r>
    </w:p>
    <w:p w:rsidR="00B11EB3" w:rsidRDefault="00B11EB3" w:rsidP="00B11EB3">
      <w:pPr>
        <w:pStyle w:val="DanceBody"/>
      </w:pPr>
      <w:r>
        <w:t>17-24</w:t>
      </w:r>
      <w:r>
        <w:tab/>
        <w:t>1s dance reels of 3 on opp sides (1s cross up, 2s dance in/down, 3s dance out/down to start), 1s end 3</w:t>
      </w:r>
      <w:r w:rsidRPr="00972EEB">
        <w:t>rd</w:t>
      </w:r>
      <w:r>
        <w:t xml:space="preserve"> place opposite side.  2 3(1)</w:t>
      </w:r>
    </w:p>
    <w:p w:rsidR="00B11EB3" w:rsidRDefault="00B11EB3" w:rsidP="00B11EB3">
      <w:pPr>
        <w:pStyle w:val="DanceBody"/>
        <w:keepNext w:val="0"/>
      </w:pPr>
      <w:r>
        <w:t>25-32</w:t>
      </w:r>
      <w:r>
        <w:tab/>
        <w:t>1s cross RH to face up NHJ (1L on 1M's right) &amp; 2s+3s+1s circle 6H round to left.  End 2 3 1</w:t>
      </w:r>
    </w:p>
    <w:p w:rsidR="00B11EB3" w:rsidRDefault="00B11EB3" w:rsidP="00B11EB3"/>
    <w:p w:rsidR="00B11EB3" w:rsidRDefault="00B11EB3" w:rsidP="00B11EB3">
      <w:pPr>
        <w:pStyle w:val="Minicrib"/>
        <w:rPr>
          <w:lang w:val="en-US"/>
        </w:rPr>
      </w:pPr>
      <w:r>
        <w:rPr>
          <w:lang w:val="en-US"/>
        </w:rPr>
        <w:t>THE FLYING DUTCHMAN  (S8x32)  3C (4C set)</w:t>
      </w:r>
      <w:r>
        <w:rPr>
          <w:lang w:val="en-US"/>
        </w:rPr>
        <w:tab/>
        <w:t>Livia Kohn  Suncoast Collection</w:t>
      </w:r>
    </w:p>
    <w:p w:rsidR="00B11EB3" w:rsidRPr="00C237FC" w:rsidRDefault="00B11EB3" w:rsidP="00B11EB3">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B11EB3" w:rsidRPr="00C237FC" w:rsidRDefault="00B11EB3" w:rsidP="00B11EB3">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B11EB3" w:rsidRPr="00C237FC" w:rsidRDefault="00B11EB3" w:rsidP="00B11EB3">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B11EB3" w:rsidRDefault="00B11EB3" w:rsidP="00B11EB3">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B11EB3" w:rsidRDefault="00B11EB3" w:rsidP="00B11EB3">
      <w:pPr>
        <w:pStyle w:val="DanceBody"/>
        <w:keepNext w:val="0"/>
        <w:rPr>
          <w:lang w:val="en-US"/>
        </w:rPr>
      </w:pPr>
      <w:r>
        <w:rPr>
          <w:lang w:val="en-US"/>
        </w:rPr>
        <w:t>29-32</w:t>
      </w:r>
      <w:r>
        <w:rPr>
          <w:lang w:val="en-US"/>
        </w:rPr>
        <w:tab/>
        <w:t>1s dance RSh around each other into 2nd place own side</w:t>
      </w:r>
    </w:p>
    <w:p w:rsidR="00B11EB3" w:rsidRDefault="00B11EB3" w:rsidP="00B11EB3"/>
    <w:p w:rsidR="00B11EB3" w:rsidRDefault="00B11EB3" w:rsidP="00B11EB3">
      <w:pPr>
        <w:pStyle w:val="Minicrib"/>
      </w:pPr>
      <w:r>
        <w:t>FLYING HIGH  (J8x32)  3C (4C set)</w:t>
      </w:r>
      <w:r>
        <w:tab/>
        <w:t>Heinz Duewell  Tighes Hill Dances</w:t>
      </w:r>
    </w:p>
    <w:p w:rsidR="00B11EB3" w:rsidRDefault="00B11EB3" w:rsidP="00B11EB3">
      <w:pPr>
        <w:pStyle w:val="DanceBody"/>
      </w:pPr>
      <w:r>
        <w:t xml:space="preserve"> 1- 8</w:t>
      </w:r>
      <w:r>
        <w:tab/>
        <w:t>1s+2s+3s dance bottom crossing 'U' Chain (</w:t>
      </w:r>
      <w:r w:rsidRPr="00BD473E">
        <w:rPr>
          <w:b/>
        </w:rPr>
        <w:t xml:space="preserve">As </w:t>
      </w:r>
      <w:r>
        <w:t>Grand Chain but 3s cross to start &amp; top couples set instead of crossing)</w:t>
      </w:r>
    </w:p>
    <w:p w:rsidR="00B11EB3" w:rsidRDefault="00B11EB3" w:rsidP="00B11EB3">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B11EB3" w:rsidRDefault="00B11EB3" w:rsidP="00B11EB3">
      <w:pPr>
        <w:pStyle w:val="DanceBody"/>
      </w:pPr>
      <w:r>
        <w:t>17-24</w:t>
      </w:r>
      <w:r>
        <w:tab/>
        <w:t>1s dance 1/2 reel of 4 with 3</w:t>
      </w:r>
      <w:r w:rsidRPr="00972EEB">
        <w:t>rd</w:t>
      </w:r>
      <w:r>
        <w:t xml:space="preserve"> corners, pass RSh &amp; dance 1/2 reel with 4</w:t>
      </w:r>
      <w:r w:rsidRPr="00972EEB">
        <w:t>th</w:t>
      </w:r>
      <w:r>
        <w:t xml:space="preserve"> corners</w:t>
      </w:r>
    </w:p>
    <w:p w:rsidR="00B11EB3" w:rsidRDefault="00B11EB3" w:rsidP="00B11EB3">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B11EB3" w:rsidRDefault="00B11EB3" w:rsidP="00B11EB3"/>
    <w:p w:rsidR="00B11EB3" w:rsidRDefault="00B11EB3" w:rsidP="00B11EB3">
      <w:pPr>
        <w:pStyle w:val="Minicrib"/>
        <w:rPr>
          <w:lang w:eastAsia="en-GB"/>
        </w:rPr>
      </w:pPr>
      <w:r>
        <w:rPr>
          <w:lang w:eastAsia="en-GB"/>
        </w:rPr>
        <w:t>FLYING HIGH  (J4x32)  4C set</w:t>
      </w:r>
      <w:r>
        <w:rPr>
          <w:lang w:eastAsia="en-GB"/>
        </w:rPr>
        <w:tab/>
        <w:t>Frank Cannonito, 2002</w:t>
      </w:r>
    </w:p>
    <w:p w:rsidR="00B11EB3" w:rsidRPr="00F05BF0" w:rsidRDefault="00B11EB3" w:rsidP="00B11EB3">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B11EB3" w:rsidRPr="00F05BF0" w:rsidRDefault="00B11EB3" w:rsidP="00B11EB3">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B11EB3" w:rsidRPr="00F05BF0" w:rsidRDefault="00B11EB3" w:rsidP="00B11EB3">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B11EB3" w:rsidRPr="00F05BF0" w:rsidRDefault="00B11EB3" w:rsidP="00B11EB3">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B11EB3" w:rsidRDefault="00B11EB3" w:rsidP="00B11EB3"/>
    <w:p w:rsidR="00B11EB3" w:rsidRDefault="00B11EB3" w:rsidP="00B11EB3">
      <w:pPr>
        <w:pStyle w:val="Minicrib"/>
      </w:pPr>
      <w:r>
        <w:t>THE FLYING SCOT   (R4x32)  4C set</w:t>
      </w:r>
      <w:r>
        <w:tab/>
        <w:t>Wendy Kellett</w:t>
      </w:r>
    </w:p>
    <w:p w:rsidR="00B11EB3" w:rsidRDefault="00B11EB3" w:rsidP="00B11EB3">
      <w:pPr>
        <w:pStyle w:val="DanceBody"/>
      </w:pPr>
      <w:r>
        <w:t xml:space="preserve"> 1- 8</w:t>
      </w:r>
      <w:r>
        <w:tab/>
        <w:t>1L followed by 2L+3L+4L chase anticlockwise behind Men's line back to places</w:t>
      </w:r>
    </w:p>
    <w:p w:rsidR="00B11EB3" w:rsidRDefault="00B11EB3" w:rsidP="00B11EB3">
      <w:pPr>
        <w:pStyle w:val="DanceBody"/>
      </w:pPr>
      <w:r>
        <w:t xml:space="preserve"> 9-16</w:t>
      </w:r>
      <w:r>
        <w:tab/>
        <w:t>1M followed by 2M+3M+4M chase clockwise behind Ladies' line back to places</w:t>
      </w:r>
    </w:p>
    <w:p w:rsidR="00B11EB3" w:rsidRDefault="00B11EB3" w:rsidP="00B11EB3">
      <w:pPr>
        <w:pStyle w:val="DanceBody"/>
      </w:pPr>
      <w:r>
        <w:t>17-24</w:t>
      </w:r>
      <w:r>
        <w:tab/>
        <w:t>1s slip step down the centre &amp; back</w:t>
      </w:r>
    </w:p>
    <w:p w:rsidR="00B11EB3" w:rsidRDefault="00B11EB3" w:rsidP="00B11EB3">
      <w:pPr>
        <w:pStyle w:val="DanceBody"/>
        <w:keepNext w:val="0"/>
      </w:pPr>
      <w:r>
        <w:t>25-32</w:t>
      </w:r>
      <w:r>
        <w:tab/>
        <w:t>All couples, both hands joined (4s leading) slip step down, 2s+3s+4s slip step up under arch made by 1s. End 2 3 4 1</w:t>
      </w:r>
    </w:p>
    <w:p w:rsidR="00B11EB3" w:rsidRDefault="00B11EB3" w:rsidP="00B11EB3"/>
    <w:p w:rsidR="00B11EB3" w:rsidRDefault="00B11EB3" w:rsidP="00B11EB3">
      <w:pPr>
        <w:pStyle w:val="Minicrib"/>
      </w:pPr>
      <w:r>
        <w:t>THE FLYING SCOTSMAN  (J8x32)  3C (4C Set)</w:t>
      </w:r>
      <w:r>
        <w:tab/>
        <w:t>Hugh A Thurston  16 SCDs &amp; Let's All Dance</w:t>
      </w:r>
    </w:p>
    <w:p w:rsidR="00B11EB3" w:rsidRDefault="00B11EB3" w:rsidP="00B11EB3">
      <w:pPr>
        <w:pStyle w:val="DanceBody"/>
      </w:pPr>
      <w:r>
        <w:t xml:space="preserve"> 1- 8</w:t>
      </w:r>
      <w:r>
        <w:tab/>
        <w:t>1L followed by 2L+3L cross, cast behind 1M, in front of 2M, behind 3M, cross &amp; dance up to places</w:t>
      </w:r>
    </w:p>
    <w:p w:rsidR="00B11EB3" w:rsidRDefault="00B11EB3" w:rsidP="00B11EB3">
      <w:pPr>
        <w:pStyle w:val="DanceBody"/>
      </w:pPr>
      <w:r>
        <w:t xml:space="preserve"> 9-16</w:t>
      </w:r>
      <w:r>
        <w:tab/>
        <w:t>1M followed by 2M+3M repeat around Ladies</w:t>
      </w:r>
    </w:p>
    <w:p w:rsidR="00B11EB3" w:rsidRDefault="00B11EB3" w:rsidP="00B11EB3">
      <w:pPr>
        <w:pStyle w:val="DanceBody"/>
      </w:pPr>
      <w:r>
        <w:t>17-24</w:t>
      </w:r>
      <w:r>
        <w:tab/>
        <w:t>1s slip step down the middle &amp; up to 2</w:t>
      </w:r>
      <w:r w:rsidRPr="00972EEB">
        <w:t>nd</w:t>
      </w:r>
      <w:r>
        <w:t xml:space="preserve"> place</w:t>
      </w:r>
    </w:p>
    <w:p w:rsidR="00B11EB3" w:rsidRDefault="00B11EB3" w:rsidP="00B11EB3">
      <w:pPr>
        <w:pStyle w:val="DanceBody"/>
        <w:keepNext w:val="0"/>
      </w:pPr>
      <w:r>
        <w:t>25-32</w:t>
      </w:r>
      <w:r>
        <w:tab/>
        <w:t>2s+1s+3s slip step down &amp; back</w:t>
      </w:r>
    </w:p>
    <w:p w:rsidR="00B11EB3" w:rsidRDefault="00B11EB3" w:rsidP="00B11EB3"/>
    <w:p w:rsidR="00B11EB3" w:rsidRDefault="00B11EB3" w:rsidP="00B11EB3">
      <w:pPr>
        <w:pStyle w:val="Minicrib"/>
      </w:pPr>
      <w:r>
        <w:t>FLYING SCOTSMAN CENTENARY REEL  (R8x32)  3C (4C set)</w:t>
      </w:r>
      <w:r>
        <w:tab/>
        <w:t>Ewan Galloway  In Honour Of Volume 3</w:t>
      </w:r>
    </w:p>
    <w:p w:rsidR="00B11EB3" w:rsidRDefault="00B11EB3" w:rsidP="00B11EB3">
      <w:pPr>
        <w:pStyle w:val="DanceBody"/>
      </w:pPr>
      <w:r>
        <w:t xml:space="preserve"> 1- 8</w:t>
      </w:r>
      <w:r>
        <w:tab/>
        <w:t>1s set, cross RH, dance down behind 2s &amp; 3s (2 bars), turn out &amp; dance back up to 1st place.  (1) 2 3</w:t>
      </w:r>
    </w:p>
    <w:p w:rsidR="00B11EB3" w:rsidRDefault="00B11EB3" w:rsidP="00B11EB3">
      <w:pPr>
        <w:pStyle w:val="DanceBody"/>
      </w:pPr>
      <w:r>
        <w:t xml:space="preserve"> 9-16</w:t>
      </w:r>
      <w:r>
        <w:tab/>
        <w:t>1s+2s dance LH across &amp; RH across back</w:t>
      </w:r>
    </w:p>
    <w:p w:rsidR="00B11EB3" w:rsidRDefault="00B11EB3" w:rsidP="00B11EB3">
      <w:pPr>
        <w:pStyle w:val="DanceBody"/>
      </w:pPr>
      <w:r>
        <w:t>17-24</w:t>
      </w:r>
      <w:r>
        <w:tab/>
        <w:t>1s+2s+3s dance reels of 3 on sides (1s RSh to 2s to start)</w:t>
      </w:r>
    </w:p>
    <w:p w:rsidR="00B11EB3" w:rsidRDefault="00B11EB3" w:rsidP="00B11EB3">
      <w:pPr>
        <w:pStyle w:val="DanceBody"/>
        <w:keepNext w:val="0"/>
      </w:pPr>
      <w:r>
        <w:t>25-32</w:t>
      </w:r>
      <w:r>
        <w:tab/>
        <w:t>1s cross down, 3/4 turn 3s (Ladies RH, Men LH), meet in centre; 1s dance up to top, &amp; cast to 2nd place (2s step up 31-32).  2 1 3</w:t>
      </w:r>
    </w:p>
    <w:p w:rsidR="00B11EB3" w:rsidRDefault="00B11EB3" w:rsidP="00B11EB3"/>
    <w:p w:rsidR="00B11EB3" w:rsidRDefault="00B11EB3" w:rsidP="00B11EB3">
      <w:pPr>
        <w:pStyle w:val="Minicrib"/>
      </w:pPr>
      <w:r>
        <w:t>THE FLYING SPUR  (J8x32)  3C (4C set)</w:t>
      </w:r>
      <w:r>
        <w:tab/>
        <w:t>John Drewry  Canadian Bk</w:t>
      </w:r>
    </w:p>
    <w:p w:rsidR="00B11EB3" w:rsidRDefault="00B11EB3" w:rsidP="00B11EB3">
      <w:pPr>
        <w:pStyle w:val="DanceBody"/>
      </w:pPr>
      <w:r>
        <w:t xml:space="preserve"> 1- 8</w:t>
      </w:r>
      <w:r>
        <w:tab/>
        <w:t>1s cross RH, cast 1 place (2s up), 1s dance 1/2 Figs of 8 (1M round 2s &amp; 1L round 3s)</w:t>
      </w:r>
      <w:r w:rsidRPr="00BA6B4D">
        <w:rPr>
          <w:b/>
        </w:rPr>
        <w:t xml:space="preserve"> while </w:t>
      </w:r>
      <w:r>
        <w:rPr>
          <w:bCs/>
        </w:rPr>
        <w:t>2s+3s set &amp; cross RH</w:t>
      </w:r>
    </w:p>
    <w:p w:rsidR="00B11EB3" w:rsidRDefault="00B11EB3" w:rsidP="00B11EB3">
      <w:pPr>
        <w:pStyle w:val="DanceBody"/>
      </w:pPr>
      <w:r>
        <w:t xml:space="preserve"> 9-16</w:t>
      </w:r>
      <w:r>
        <w:tab/>
        <w:t>1s dance reels of 3 own sides (RSh to 4</w:t>
      </w:r>
      <w:r w:rsidRPr="00972EEB">
        <w:t>th</w:t>
      </w:r>
      <w:r>
        <w:t xml:space="preserve"> corner pstns-3L/2M) 1s end in centre (1L above 2s &amp; 1M below 3s)</w:t>
      </w:r>
      <w:r w:rsidRPr="00BA6B4D">
        <w:rPr>
          <w:b/>
        </w:rPr>
        <w:t xml:space="preserve"> while </w:t>
      </w:r>
      <w:r>
        <w:t>2s+3s cast to meet on sides</w:t>
      </w:r>
    </w:p>
    <w:p w:rsidR="00B11EB3" w:rsidRDefault="00B11EB3" w:rsidP="00B11EB3">
      <w:pPr>
        <w:pStyle w:val="DanceBody"/>
      </w:pPr>
      <w:r>
        <w:t>17-24</w:t>
      </w:r>
      <w:r>
        <w:tab/>
        <w:t>1s set</w:t>
      </w:r>
      <w:r>
        <w:rPr>
          <w:b/>
        </w:rPr>
        <w:t xml:space="preserve"> &amp; </w:t>
      </w:r>
      <w:r>
        <w:t>petronella turn onto opposite sides</w:t>
      </w:r>
      <w:r w:rsidRPr="00BA6B4D">
        <w:rPr>
          <w:b/>
        </w:rPr>
        <w:t xml:space="preserve"> while </w:t>
      </w:r>
      <w:r>
        <w:t>2s+3s cross Ladies under Men's arch &amp; cast to 1</w:t>
      </w:r>
      <w:r w:rsidRPr="00972EEB">
        <w:t>st</w:t>
      </w:r>
      <w:r>
        <w:t>/3</w:t>
      </w:r>
      <w:r w:rsidRPr="00972EEB">
        <w:t>rd</w:t>
      </w:r>
      <w:r>
        <w:t xml:space="preserve"> places, 2s+1s+3s turn RH</w:t>
      </w:r>
    </w:p>
    <w:p w:rsidR="00B11EB3" w:rsidRDefault="00B11EB3" w:rsidP="00B11EB3">
      <w:pPr>
        <w:pStyle w:val="DanceBody"/>
        <w:keepNext w:val="0"/>
      </w:pPr>
      <w:r>
        <w:t>25-32</w:t>
      </w:r>
      <w:r>
        <w:tab/>
        <w:t>1s dance down below 3s &amp; cast up on opp sides to 2</w:t>
      </w:r>
      <w:r w:rsidRPr="00972EEB">
        <w:t>nd</w:t>
      </w:r>
      <w:r>
        <w:t xml:space="preserve"> place, 1s dance 1/2 Figs of 8 round 2s</w:t>
      </w:r>
      <w:r w:rsidRPr="00BA6B4D">
        <w:rPr>
          <w:b/>
        </w:rPr>
        <w:t xml:space="preserve"> while </w:t>
      </w:r>
      <w:r>
        <w:t>2s+3s dance R&amp;L (RH on sides to start)</w:t>
      </w:r>
    </w:p>
    <w:p w:rsidR="00B11EB3" w:rsidRDefault="00B11EB3" w:rsidP="00B11EB3"/>
    <w:p w:rsidR="00B11EB3" w:rsidRDefault="00B11EB3" w:rsidP="00B11EB3">
      <w:pPr>
        <w:pStyle w:val="Minicrib"/>
        <w:rPr>
          <w:lang w:val="en-US"/>
        </w:rPr>
      </w:pPr>
      <w:r>
        <w:rPr>
          <w:lang w:val="en-US"/>
        </w:rPr>
        <w:t>FOGGY RIVER REEL  (R8x40)  3C (4C set)</w:t>
      </w:r>
      <w:r>
        <w:rPr>
          <w:lang w:val="en-US"/>
        </w:rPr>
        <w:tab/>
        <w:t>J Blue</w:t>
      </w:r>
    </w:p>
    <w:p w:rsidR="00B11EB3" w:rsidRDefault="00B11EB3" w:rsidP="00B11EB3">
      <w:pPr>
        <w:pStyle w:val="DanceBody"/>
      </w:pPr>
      <w:r>
        <w:t xml:space="preserve"> 1- 8</w:t>
      </w:r>
      <w:r>
        <w:tab/>
        <w:t>1s turn RH &amp; cast 1 place, dance down between 3s &amp; cast up to 2</w:t>
      </w:r>
      <w:r w:rsidRPr="00972EEB">
        <w:t>nd</w:t>
      </w:r>
      <w:r>
        <w:t xml:space="preserve"> place</w:t>
      </w:r>
    </w:p>
    <w:p w:rsidR="00B11EB3" w:rsidRDefault="00B11EB3" w:rsidP="00B11EB3">
      <w:pPr>
        <w:pStyle w:val="DanceBody"/>
      </w:pPr>
      <w:r>
        <w:t xml:space="preserve"> 9-16</w:t>
      </w:r>
      <w:r>
        <w:tab/>
        <w:t>1s dance reels of 3 across (1L with 2s &amp; 1M with 3s)</w:t>
      </w:r>
    </w:p>
    <w:p w:rsidR="00B11EB3" w:rsidRDefault="00B11EB3" w:rsidP="00B11EB3">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B11EB3" w:rsidRDefault="00B11EB3" w:rsidP="00B11EB3">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FOLLOW BAHA  (R4x32)  4C set</w:t>
      </w:r>
      <w:r>
        <w:tab/>
        <w:t>John Drewry  Turkish Set</w:t>
      </w:r>
    </w:p>
    <w:p w:rsidR="00B11EB3" w:rsidRPr="002C2E06" w:rsidRDefault="00B11EB3" w:rsidP="00B11EB3">
      <w:pPr>
        <w:pStyle w:val="DanceBody"/>
      </w:pPr>
      <w:r w:rsidRPr="002C2E06">
        <w:t xml:space="preserve"> 1- 8</w:t>
      </w:r>
      <w:r w:rsidRPr="002C2E06">
        <w:tab/>
        <w:t>1M (RH hand raised for 2 bars) followed by 1L+2L+3L+4L cast behind 2M, in front of 3M, behind 4M, across &amp; up Ladies' side back to place</w:t>
      </w:r>
    </w:p>
    <w:p w:rsidR="00B11EB3" w:rsidRPr="002C2E06" w:rsidRDefault="00B11EB3" w:rsidP="00B11EB3">
      <w:pPr>
        <w:pStyle w:val="DanceBody"/>
      </w:pPr>
      <w:r w:rsidRPr="002C2E06">
        <w:t xml:space="preserve"> 9-16</w:t>
      </w:r>
      <w:r w:rsidRPr="002C2E06">
        <w:tab/>
        <w:t>1M followed by 2M+3M+4M cross down, out behind 2L, in front of 3L, behind 4L &amp; across &amp; up to places</w:t>
      </w:r>
    </w:p>
    <w:p w:rsidR="00B11EB3" w:rsidRPr="002C2E06" w:rsidRDefault="00B11EB3" w:rsidP="00B11EB3">
      <w:pPr>
        <w:pStyle w:val="DanceBody"/>
      </w:pPr>
      <w:r w:rsidRPr="002C2E06">
        <w:t>17-24</w:t>
      </w:r>
      <w:r w:rsidRPr="002C2E06">
        <w:tab/>
        <w:t>1s+2s dance RH across 1/2 way, 1s+3s dance LH across 1/2 way, 1s+4s dance RH across 1/2 way &amp; all cross RH to own side</w:t>
      </w:r>
    </w:p>
    <w:p w:rsidR="00B11EB3" w:rsidRPr="002C2E06" w:rsidRDefault="00B11EB3" w:rsidP="00B11EB3">
      <w:pPr>
        <w:pStyle w:val="DanceBody"/>
        <w:keepNext w:val="0"/>
      </w:pPr>
      <w:r w:rsidRPr="002C2E06">
        <w:t>25-32</w:t>
      </w:r>
      <w:r w:rsidRPr="002C2E06">
        <w:tab/>
        <w:t>All circle 8H round &amp; back</w:t>
      </w:r>
    </w:p>
    <w:p w:rsidR="00B11EB3" w:rsidRDefault="00B11EB3" w:rsidP="00B11EB3"/>
    <w:p w:rsidR="00B11EB3" w:rsidRDefault="00B11EB3" w:rsidP="00B11EB3">
      <w:pPr>
        <w:pStyle w:val="Minicrib"/>
      </w:pPr>
      <w:r>
        <w:t>OFF SHE GOES  (Follow Her Over the Border)  (J8x16)  2C (4C set)</w:t>
      </w:r>
      <w:r>
        <w:tab/>
        <w:t>W Campbell  RSCDS Bk 8</w:t>
      </w:r>
    </w:p>
    <w:p w:rsidR="00B11EB3" w:rsidRDefault="00B11EB3" w:rsidP="00B11EB3">
      <w:pPr>
        <w:pStyle w:val="DanceBody"/>
      </w:pPr>
      <w:r>
        <w:t xml:space="preserve"> 1- 8</w:t>
      </w:r>
      <w:r>
        <w:tab/>
        <w:t>1L sets twice to 2M, 1M sets twice to 2L</w:t>
      </w:r>
    </w:p>
    <w:p w:rsidR="00B11EB3" w:rsidRDefault="00B11EB3" w:rsidP="00B11EB3">
      <w:pPr>
        <w:pStyle w:val="DanceBody"/>
        <w:keepNext w:val="0"/>
      </w:pPr>
      <w:r>
        <w:t xml:space="preserve"> 9-16</w:t>
      </w:r>
      <w:r>
        <w:tab/>
        <w:t>1s lead down the middle, up &amp; cast to 2</w:t>
      </w:r>
      <w:r w:rsidRPr="00972EEB">
        <w:t>nd</w:t>
      </w:r>
      <w:r>
        <w:t xml:space="preserve"> place</w:t>
      </w:r>
    </w:p>
    <w:p w:rsidR="00B11EB3" w:rsidRDefault="00B11EB3" w:rsidP="00B11EB3"/>
    <w:p w:rsidR="00B11EB3" w:rsidRDefault="00B11EB3" w:rsidP="00B11EB3">
      <w:pPr>
        <w:pStyle w:val="Minicrib"/>
      </w:pPr>
      <w:r>
        <w:t>FOLLOW ME HOME  (J8x32)  3C (4C set)</w:t>
      </w:r>
      <w:r>
        <w:tab/>
        <w:t>Ellie Briscoe  RSCDS Bk 38</w:t>
      </w:r>
    </w:p>
    <w:p w:rsidR="00B11EB3" w:rsidRPr="000D60D4" w:rsidRDefault="00B11EB3" w:rsidP="00B11EB3">
      <w:pPr>
        <w:pStyle w:val="DanceBody"/>
      </w:pPr>
      <w:r w:rsidRPr="000D60D4">
        <w:t xml:space="preserve"> 1- 8</w:t>
      </w:r>
      <w:r w:rsidRPr="000D60D4">
        <w:tab/>
        <w:t>1s set &amp; cross RH, cast 1 place &amp; turn LH (ending in a diagonal line LH to partner &amp; RH with 1st corner)</w:t>
      </w:r>
    </w:p>
    <w:p w:rsidR="00B11EB3" w:rsidRDefault="00B11EB3" w:rsidP="00B11EB3">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B11EB3" w:rsidRPr="000D60D4" w:rsidRDefault="00B11EB3" w:rsidP="00B11EB3">
      <w:pPr>
        <w:pStyle w:val="DanceBody"/>
      </w:pPr>
      <w:r w:rsidRPr="000D60D4">
        <w:t>17-24</w:t>
      </w:r>
      <w:r w:rsidRPr="000D60D4">
        <w:tab/>
        <w:t>1s Bal-in-Line with 2nd crnrs, 1/2 turn crnrs &amp; 1s followed by crnrs chase anticl'wise to 4th crnr (pstn), 1s crossing LSh to 2nd pl opp sides facing out</w:t>
      </w:r>
    </w:p>
    <w:p w:rsidR="00B11EB3" w:rsidRPr="000D60D4" w:rsidRDefault="00B11EB3" w:rsidP="00B11EB3">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B11EB3" w:rsidRDefault="00B11EB3" w:rsidP="00B11EB3"/>
    <w:p w:rsidR="00B11EB3" w:rsidRDefault="00B11EB3" w:rsidP="00B11EB3">
      <w:pPr>
        <w:pStyle w:val="Minicrib"/>
      </w:pPr>
      <w:r>
        <w:t>FOLLOW MY LOVE  (J128)  Sq.Set</w:t>
      </w:r>
      <w:r>
        <w:tab/>
        <w:t>Freda Sattler  Imperial 3</w:t>
      </w:r>
    </w:p>
    <w:p w:rsidR="00B11EB3" w:rsidRDefault="00B11EB3" w:rsidP="00B11EB3">
      <w:pPr>
        <w:pStyle w:val="DanceBody"/>
      </w:pPr>
      <w:r>
        <w:t xml:space="preserve"> 1- 8</w:t>
      </w:r>
      <w:r>
        <w:tab/>
        <w:t>All Men dance clockwise &amp; RSh round next Lady to face her, continue to turn to right &amp; dance behind next Lady to opposite place</w:t>
      </w:r>
      <w:r w:rsidRPr="00BA6B4D">
        <w:rPr>
          <w:b/>
        </w:rPr>
        <w:t xml:space="preserve"> while </w:t>
      </w:r>
      <w:r>
        <w:t>all Ladies dance Coupé P</w:t>
      </w:r>
      <w:r w:rsidRPr="00BD473E">
        <w:rPr>
          <w:b/>
        </w:rPr>
        <w:t xml:space="preserve">as </w:t>
      </w:r>
      <w:r>
        <w:t>de Basque</w:t>
      </w:r>
    </w:p>
    <w:p w:rsidR="00B11EB3" w:rsidRDefault="00B11EB3" w:rsidP="00B11EB3">
      <w:pPr>
        <w:pStyle w:val="DanceBody"/>
      </w:pPr>
      <w:r>
        <w:t xml:space="preserve"> 9-16</w:t>
      </w:r>
      <w:r>
        <w:tab/>
        <w:t>All Ladies dance RSh behind &amp; round 'new' partner to face him, continue to turn to right &amp; dance behind next Man to opposite place</w:t>
      </w:r>
      <w:r w:rsidRPr="00BA6B4D">
        <w:rPr>
          <w:b/>
        </w:rPr>
        <w:t xml:space="preserve"> while </w:t>
      </w:r>
      <w:r>
        <w:t>all Men dance Coupé P</w:t>
      </w:r>
      <w:r w:rsidRPr="00BD473E">
        <w:rPr>
          <w:b/>
        </w:rPr>
        <w:t xml:space="preserve">as </w:t>
      </w:r>
      <w:r>
        <w:t>de Basque</w:t>
      </w:r>
    </w:p>
    <w:p w:rsidR="00B11EB3" w:rsidRDefault="00B11EB3" w:rsidP="00B11EB3">
      <w:pPr>
        <w:pStyle w:val="DanceBody"/>
      </w:pPr>
      <w:r>
        <w:t>17-32</w:t>
      </w:r>
      <w:r>
        <w:tab/>
        <w:t>All Promenade clockwise to original places &amp; dance in prom hold reel of 4 up/down (2s &amp; 4s pass LSh to give RSh to 1s/3s) ending in orig places</w:t>
      </w:r>
    </w:p>
    <w:p w:rsidR="00B11EB3" w:rsidRDefault="00B11EB3" w:rsidP="00B11EB3">
      <w:pPr>
        <w:pStyle w:val="DanceBody"/>
      </w:pPr>
      <w:r>
        <w:t>33-48</w:t>
      </w:r>
      <w:r>
        <w:tab/>
        <w:t>All dance Grand Chain</w:t>
      </w:r>
    </w:p>
    <w:p w:rsidR="00B11EB3" w:rsidRDefault="00B11EB3" w:rsidP="00B11EB3">
      <w:pPr>
        <w:pStyle w:val="DanceBody"/>
      </w:pPr>
      <w:r>
        <w:t>49-56</w:t>
      </w:r>
      <w:r>
        <w:tab/>
        <w:t>All dance Double Ladies Chain (all Ladies give RH in middle)</w:t>
      </w:r>
    </w:p>
    <w:p w:rsidR="00B11EB3" w:rsidRDefault="00B11EB3" w:rsidP="00B11EB3">
      <w:pPr>
        <w:pStyle w:val="DanceBody"/>
      </w:pPr>
      <w:r>
        <w:t>57-64</w:t>
      </w:r>
      <w:r>
        <w:tab/>
        <w:t>All Promenade anticlockwise (Men on inside)</w:t>
      </w:r>
    </w:p>
    <w:p w:rsidR="00B11EB3" w:rsidRDefault="00B11EB3" w:rsidP="00B11EB3">
      <w:pPr>
        <w:pStyle w:val="DanceBody"/>
      </w:pPr>
      <w:r>
        <w:t>65-72</w:t>
      </w:r>
      <w:r>
        <w:tab/>
        <w:t>All dance Coupé P</w:t>
      </w:r>
      <w:r w:rsidRPr="00BD473E">
        <w:rPr>
          <w:b/>
        </w:rPr>
        <w:t xml:space="preserve">as </w:t>
      </w:r>
      <w:r>
        <w:t>de Basque (facing in)</w:t>
      </w:r>
    </w:p>
    <w:p w:rsidR="00B11EB3" w:rsidRDefault="00B11EB3" w:rsidP="00B11EB3">
      <w:pPr>
        <w:pStyle w:val="DanceBody"/>
      </w:pPr>
      <w:r>
        <w:t>73-80</w:t>
      </w:r>
      <w:r>
        <w:tab/>
        <w:t>All set to corner &amp; turn RH, set to partner &amp; turn RH &amp; end Ladies facing out</w:t>
      </w:r>
    </w:p>
    <w:p w:rsidR="00B11EB3" w:rsidRDefault="00B11EB3" w:rsidP="00B11EB3">
      <w:pPr>
        <w:pStyle w:val="DanceBody"/>
      </w:pPr>
      <w:r>
        <w:t>81-96</w:t>
      </w:r>
      <w:r>
        <w:tab/>
        <w:t>All dance full Schiehallion Reel</w:t>
      </w:r>
    </w:p>
    <w:p w:rsidR="00B11EB3" w:rsidRDefault="00B11EB3" w:rsidP="00B11EB3">
      <w:pPr>
        <w:pStyle w:val="DanceBody"/>
      </w:pPr>
      <w:r>
        <w:t>97-104</w:t>
      </w:r>
      <w:r>
        <w:tab/>
        <w:t>All repeat bars 9-16 (Ladies dance clockwise etc)</w:t>
      </w:r>
    </w:p>
    <w:p w:rsidR="00B11EB3" w:rsidRDefault="00B11EB3" w:rsidP="00B11EB3">
      <w:pPr>
        <w:pStyle w:val="DanceBody"/>
      </w:pPr>
      <w:r>
        <w:t>105-112  All repeat bars 1- 8 (Men dance clockwise)</w:t>
      </w:r>
    </w:p>
    <w:p w:rsidR="00B11EB3" w:rsidRDefault="00B11EB3" w:rsidP="00B11EB3">
      <w:pPr>
        <w:pStyle w:val="DanceBody"/>
        <w:keepNext w:val="0"/>
      </w:pPr>
      <w:r>
        <w:t>113-128  All repeat bars 17-32 with reel of 4 across (1s &amp; 3s pass LSh to give RSh to 4s/2s) ending in original places</w:t>
      </w:r>
    </w:p>
    <w:p w:rsidR="00B11EB3" w:rsidRDefault="00B11EB3" w:rsidP="00B11EB3"/>
    <w:p w:rsidR="00B11EB3" w:rsidRDefault="00B11EB3" w:rsidP="00B11EB3">
      <w:pPr>
        <w:pStyle w:val="Minicrib"/>
      </w:pPr>
      <w:r>
        <w:t>FOLLOW THE PIPER  (R4x32)  4C set</w:t>
      </w:r>
      <w:r>
        <w:tab/>
        <w:t>M Rowe</w:t>
      </w:r>
    </w:p>
    <w:p w:rsidR="00B11EB3" w:rsidRDefault="00B11EB3" w:rsidP="00B11EB3">
      <w:pPr>
        <w:pStyle w:val="DanceBody"/>
      </w:pPr>
      <w:r>
        <w:t xml:space="preserve"> 1- 8</w:t>
      </w:r>
      <w:r>
        <w:tab/>
        <w:t>1s 1/2 turn RH, 1s+2s dance RH across 1/2 way, 1s+3s dance LH across 1/2 way &amp; 1s+4s dance RH across 1/2 way</w:t>
      </w:r>
    </w:p>
    <w:p w:rsidR="00B11EB3" w:rsidRDefault="00B11EB3" w:rsidP="00B11EB3">
      <w:pPr>
        <w:pStyle w:val="DanceBody"/>
      </w:pPr>
      <w:r>
        <w:t xml:space="preserve"> 9-16</w:t>
      </w:r>
      <w:r>
        <w:tab/>
        <w:t>1s cast to top on own sides, cross RH &amp; cast 1 place to face 3</w:t>
      </w:r>
      <w:r w:rsidRPr="00972EEB">
        <w:t>rd</w:t>
      </w:r>
      <w:r>
        <w:t xml:space="preserve"> corner (pstns)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B11EB3" w:rsidRDefault="00B11EB3" w:rsidP="00B11EB3">
      <w:pPr>
        <w:pStyle w:val="DanceBody"/>
        <w:keepNext w:val="0"/>
      </w:pPr>
      <w:r>
        <w:t>25-32</w:t>
      </w:r>
      <w:r>
        <w:tab/>
        <w:t>1M+3M change places RH on sides</w:t>
      </w:r>
      <w:r w:rsidRPr="00BA6B4D">
        <w:rPr>
          <w:b/>
        </w:rPr>
        <w:t xml:space="preserve"> </w:t>
      </w:r>
      <w:r>
        <w:rPr>
          <w:b/>
        </w:rPr>
        <w:t xml:space="preserve">as </w:t>
      </w:r>
      <w:r>
        <w:t>1L+3L change places LH, 1M+4M change places LH</w:t>
      </w:r>
      <w:r w:rsidRPr="00BA6B4D">
        <w:rPr>
          <w:b/>
        </w:rPr>
        <w:t xml:space="preserve"> </w:t>
      </w:r>
      <w:r>
        <w:rPr>
          <w:b/>
        </w:rPr>
        <w:t xml:space="preserve">as </w:t>
      </w:r>
      <w:r>
        <w:t>1L+4L change places RH, all set &amp; cross RH</w:t>
      </w:r>
    </w:p>
    <w:p w:rsidR="00B11EB3" w:rsidRDefault="00B11EB3" w:rsidP="00B11EB3"/>
    <w:p w:rsidR="00B11EB3" w:rsidRDefault="00B11EB3" w:rsidP="00B11EB3">
      <w:pPr>
        <w:pStyle w:val="Minicrib"/>
      </w:pPr>
      <w:r>
        <w:t>FOLLOW YOUR LOVE  (S3x32)  3C set</w:t>
      </w:r>
      <w:r>
        <w:tab/>
        <w:t>Dee Steed  Friendship Dances</w:t>
      </w:r>
    </w:p>
    <w:p w:rsidR="00B11EB3" w:rsidRDefault="00B11EB3" w:rsidP="00B11EB3">
      <w:pPr>
        <w:pStyle w:val="DanceBody"/>
      </w:pPr>
      <w:r>
        <w:t xml:space="preserve"> 1- 8</w:t>
      </w:r>
      <w:r>
        <w:tab/>
        <w:t>1L followed by partner cast to 3</w:t>
      </w:r>
      <w:r w:rsidRPr="00972EEB">
        <w:t>rd</w:t>
      </w:r>
      <w:r>
        <w:t xml:space="preserve"> place &amp; cross to opposite side, all set &amp; cross RH</w:t>
      </w:r>
    </w:p>
    <w:p w:rsidR="00B11EB3" w:rsidRDefault="00B11EB3" w:rsidP="00B11EB3">
      <w:pPr>
        <w:pStyle w:val="DanceBody"/>
      </w:pPr>
      <w:r>
        <w:t xml:space="preserve"> 9-16</w:t>
      </w:r>
      <w:r>
        <w:tab/>
        <w:t>1M followed by partner cast up to top &amp; cross to opposite side sides, all set &amp; cross LH</w:t>
      </w:r>
    </w:p>
    <w:p w:rsidR="00B11EB3" w:rsidRDefault="00B11EB3" w:rsidP="00B11EB3">
      <w:pPr>
        <w:pStyle w:val="DanceBody"/>
      </w:pPr>
      <w:r>
        <w:t>17-24</w:t>
      </w:r>
      <w:r>
        <w:tab/>
        <w:t>1s lead down for 2 steps, set, lead up &amp; turn 2H (2s dance in for…)</w:t>
      </w:r>
    </w:p>
    <w:p w:rsidR="00B11EB3" w:rsidRDefault="00B11EB3" w:rsidP="00B11EB3">
      <w:pPr>
        <w:pStyle w:val="DanceBody"/>
        <w:keepNext w:val="0"/>
      </w:pPr>
      <w:r>
        <w:t>25-32</w:t>
      </w:r>
      <w:r>
        <w:tab/>
        <w:t>1s+2s dance 1/2 Diamond Poussette, 1s+3s dance 1/2 Diamond Poussette</w:t>
      </w:r>
    </w:p>
    <w:p w:rsidR="00B11EB3" w:rsidRDefault="00B11EB3" w:rsidP="00B11EB3"/>
    <w:p w:rsidR="00B11EB3" w:rsidRDefault="00B11EB3" w:rsidP="00B11EB3">
      <w:pPr>
        <w:pStyle w:val="Minicrib"/>
      </w:pPr>
      <w:r>
        <w:t>FOLLOWING THE DEER  (R8x32)  3C (4C set)</w:t>
      </w:r>
      <w:r>
        <w:tab/>
        <w:t>Nancy Owen  Morley Dances</w:t>
      </w:r>
    </w:p>
    <w:p w:rsidR="00B11EB3" w:rsidRDefault="00B11EB3" w:rsidP="00B11EB3">
      <w:pPr>
        <w:pStyle w:val="DanceBody"/>
      </w:pPr>
      <w:r>
        <w:t xml:space="preserve"> 1- 8</w:t>
      </w:r>
      <w:r>
        <w:tab/>
        <w:t>1s lead down the middle &amp; up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B11EB3" w:rsidRDefault="00B11EB3" w:rsidP="00B11EB3">
      <w:pPr>
        <w:pStyle w:val="DanceBody"/>
      </w:pPr>
      <w:r>
        <w:t>17-24</w:t>
      </w:r>
      <w:r>
        <w:tab/>
        <w:t>1s dance LSh reels of 3 across (1L with 2s &amp; 1M with 3s)</w:t>
      </w:r>
    </w:p>
    <w:p w:rsidR="00B11EB3" w:rsidRDefault="00B11EB3" w:rsidP="00B11EB3">
      <w:pPr>
        <w:pStyle w:val="DanceBody"/>
        <w:keepNext w:val="0"/>
      </w:pPr>
      <w:r>
        <w:t>25-32</w:t>
      </w:r>
      <w:r>
        <w:tab/>
        <w:t>1s dance 1/2 Fig of 8 round 2s, 1s dance 1/2 Fig of 8 round 3s</w:t>
      </w:r>
    </w:p>
    <w:p w:rsidR="00B11EB3" w:rsidRDefault="00B11EB3" w:rsidP="00B11EB3"/>
    <w:p w:rsidR="00B11EB3" w:rsidRDefault="00B11EB3" w:rsidP="00B11EB3">
      <w:pPr>
        <w:pStyle w:val="Minicrib"/>
        <w:rPr>
          <w:lang w:eastAsia="en-GB"/>
        </w:rPr>
      </w:pPr>
      <w:r>
        <w:rPr>
          <w:lang w:eastAsia="en-GB"/>
        </w:rPr>
        <w:t>A FOND FAREWELL  (J4x32)  4C Set</w:t>
      </w:r>
      <w:r>
        <w:rPr>
          <w:lang w:eastAsia="en-GB"/>
        </w:rPr>
        <w:tab/>
        <w:t>Alice Archibald  Banffshire 90th Anniv.</w:t>
      </w:r>
    </w:p>
    <w:p w:rsidR="00B11EB3" w:rsidRPr="00F11878" w:rsidRDefault="00B11EB3" w:rsidP="00B11EB3">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B11EB3" w:rsidRPr="00F11878" w:rsidRDefault="00B11EB3" w:rsidP="00B11EB3">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B11EB3" w:rsidRPr="00F11878" w:rsidRDefault="00B11EB3" w:rsidP="00B11EB3">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B11EB3" w:rsidRDefault="00B11EB3" w:rsidP="00B11EB3"/>
    <w:p w:rsidR="00B11EB3" w:rsidRDefault="00B11EB3" w:rsidP="00B11EB3">
      <w:pPr>
        <w:pStyle w:val="Minicrib"/>
      </w:pPr>
      <w:r>
        <w:t>FOND MEMORIES  (J3x32)  3C set</w:t>
      </w:r>
      <w:r>
        <w:tab/>
        <w:t>Liebet Joubert  Fields of Gold</w:t>
      </w:r>
    </w:p>
    <w:p w:rsidR="00B11EB3" w:rsidRDefault="00B11EB3" w:rsidP="00B11EB3">
      <w:pPr>
        <w:pStyle w:val="DanceBody"/>
      </w:pPr>
      <w:r>
        <w:t xml:space="preserve"> 1- 8</w:t>
      </w:r>
      <w:r>
        <w:tab/>
        <w:t>1s cross RH &amp; cast to 2nd place (2s step up); 1s+3s Set+Link (1L faces out)</w:t>
      </w:r>
    </w:p>
    <w:p w:rsidR="00B11EB3" w:rsidRDefault="00B11EB3" w:rsidP="00B11EB3">
      <w:pPr>
        <w:pStyle w:val="DanceBody"/>
      </w:pPr>
      <w:r>
        <w:t xml:space="preserve"> 9-16</w:t>
      </w:r>
      <w:r>
        <w:tab/>
        <w:t>1L followed by 1M dance tandem Fig of 8 on the side round 3M+2M (RSh to 3M to start). Bars 15-16: 1L crosses to 2nd place own side facing out</w:t>
      </w:r>
    </w:p>
    <w:p w:rsidR="00B11EB3" w:rsidRDefault="00B11EB3" w:rsidP="00B11EB3">
      <w:pPr>
        <w:pStyle w:val="DanceBody"/>
      </w:pPr>
      <w:r>
        <w:tab/>
        <w:t>(3s step down). 2 1 3</w:t>
      </w:r>
    </w:p>
    <w:p w:rsidR="00B11EB3" w:rsidRDefault="00B11EB3" w:rsidP="00B11EB3">
      <w:pPr>
        <w:pStyle w:val="DanceBody"/>
      </w:pPr>
      <w:r>
        <w:t>17-24</w:t>
      </w:r>
      <w:r>
        <w:tab/>
        <w:t>2s+1s+3s dance parallel reels of 3 on own sides (1s pass 3s RSh)</w:t>
      </w:r>
    </w:p>
    <w:p w:rsidR="00B11EB3" w:rsidRDefault="00B11EB3" w:rsidP="00B11EB3">
      <w:pPr>
        <w:pStyle w:val="DanceBody"/>
        <w:keepNext w:val="0"/>
      </w:pPr>
      <w:r>
        <w:t>25-32</w:t>
      </w:r>
      <w:r>
        <w:tab/>
        <w:t>2s+1s+3s Set &amp; Rotate for 3 couples. 3 1 2</w:t>
      </w:r>
    </w:p>
    <w:p w:rsidR="00B11EB3" w:rsidRDefault="00B11EB3" w:rsidP="00B11EB3"/>
    <w:p w:rsidR="00B11EB3" w:rsidRDefault="00B11EB3" w:rsidP="00B11EB3">
      <w:pPr>
        <w:pStyle w:val="Minicrib"/>
      </w:pPr>
      <w:r>
        <w:t>FONTAINE-DE-VAUCLUSE  (J8x32)  3C (4C set)</w:t>
      </w:r>
      <w:r>
        <w:tab/>
        <w:t>Erika Ritzau, 2024</w:t>
      </w:r>
    </w:p>
    <w:p w:rsidR="00B11EB3" w:rsidRDefault="00B11EB3" w:rsidP="00B11EB3">
      <w:pPr>
        <w:pStyle w:val="DanceBody"/>
      </w:pPr>
      <w:r w:rsidRPr="004A3555">
        <w:t xml:space="preserve"> 1- 8</w:t>
      </w:r>
      <w:r>
        <w:tab/>
        <w:t>1s+2s Set+Rotate</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 followed by 1s dance down &amp; cast up round 3s, meet &amp; dance up. 2 1 3</w:t>
      </w:r>
    </w:p>
    <w:p w:rsidR="00B11EB3" w:rsidRDefault="00B11EB3" w:rsidP="00B11EB3">
      <w:pPr>
        <w:pStyle w:val="DanceBody"/>
        <w:keepNext w:val="0"/>
      </w:pPr>
      <w:r>
        <w:t>25-32</w:t>
      </w:r>
      <w:r>
        <w:tab/>
        <w:t>2s+1s+3s dance mirror reels of 3 on sides giving hands (1s in/up, 2s out/down).  End 2 1 3</w:t>
      </w:r>
    </w:p>
    <w:p w:rsidR="00B11EB3" w:rsidRDefault="00B11EB3" w:rsidP="00B11EB3"/>
    <w:p w:rsidR="00B11EB3" w:rsidRDefault="00B11EB3" w:rsidP="00B11EB3">
      <w:pPr>
        <w:pStyle w:val="Minicrib"/>
      </w:pPr>
      <w:r>
        <w:t>FOR A DREICH DAY (R4x32)  Sq.Set</w:t>
      </w:r>
      <w:r>
        <w:tab/>
        <w:t>Alison Austin  A Dunfermline Collection</w:t>
      </w:r>
    </w:p>
    <w:p w:rsidR="00B11EB3" w:rsidRPr="0035711B" w:rsidRDefault="00B11EB3" w:rsidP="00B11EB3">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B11EB3" w:rsidRPr="0035711B" w:rsidRDefault="00B11EB3" w:rsidP="00B11EB3">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rPr>
        <w:t>while</w:t>
      </w:r>
      <w:r>
        <w:t xml:space="preserve"> 1L</w:t>
      </w:r>
      <w:r w:rsidRPr="0035711B">
        <w:t xml:space="preserve">+3M turn </w:t>
      </w:r>
      <w:r>
        <w:t>3/4 LH</w:t>
      </w:r>
      <w:r w:rsidRPr="0035711B">
        <w:t xml:space="preserve">, 1s meet and dance back to place. All face </w:t>
      </w:r>
      <w:r>
        <w:t>partner</w:t>
      </w:r>
      <w:r w:rsidRPr="0035711B">
        <w:t>s.</w:t>
      </w:r>
    </w:p>
    <w:p w:rsidR="00B11EB3" w:rsidRPr="0035711B" w:rsidRDefault="00B11EB3" w:rsidP="00B11EB3">
      <w:pPr>
        <w:pStyle w:val="DanceBody"/>
      </w:pPr>
      <w:r>
        <w:t xml:space="preserve"> 9-12</w:t>
      </w:r>
      <w:r w:rsidRPr="0035711B">
        <w:tab/>
        <w:t xml:space="preserve">All dance grand chain 1/2 way </w:t>
      </w:r>
      <w:r>
        <w:t xml:space="preserve">round </w:t>
      </w:r>
      <w:r w:rsidRPr="0035711B">
        <w:t>(1 bar/hand).</w:t>
      </w:r>
    </w:p>
    <w:p w:rsidR="00B11EB3" w:rsidRPr="0035711B" w:rsidRDefault="00B11EB3" w:rsidP="00B11EB3">
      <w:pPr>
        <w:pStyle w:val="DanceBody"/>
      </w:pPr>
      <w:r w:rsidRPr="0035711B">
        <w:t>13-16</w:t>
      </w:r>
      <w:r w:rsidRPr="0035711B">
        <w:tab/>
        <w:t xml:space="preserve">All turn </w:t>
      </w:r>
      <w:r>
        <w:t>partner</w:t>
      </w:r>
      <w:r w:rsidRPr="0035711B">
        <w:t xml:space="preserve"> RH (or birl).</w:t>
      </w:r>
    </w:p>
    <w:p w:rsidR="00B11EB3" w:rsidRDefault="00B11EB3" w:rsidP="00B11EB3">
      <w:pPr>
        <w:pStyle w:val="DanceBody"/>
      </w:pPr>
      <w:r>
        <w:t>17-24</w:t>
      </w:r>
      <w:r>
        <w:tab/>
        <w:t>All dance double R</w:t>
      </w:r>
      <w:r w:rsidRPr="0035711B">
        <w:t>&amp;</w:t>
      </w:r>
      <w:r>
        <w:t>L:</w:t>
      </w:r>
    </w:p>
    <w:p w:rsidR="00B11EB3" w:rsidRDefault="00B11EB3" w:rsidP="00B11EB3">
      <w:pPr>
        <w:pStyle w:val="DanceBody"/>
      </w:pPr>
      <w:r>
        <w:tab/>
        <w:t xml:space="preserve">17-18  </w:t>
      </w:r>
      <w:r w:rsidRPr="0035711B">
        <w:t xml:space="preserve">1s+3s change RH with opp person while 2s+4s change RH with </w:t>
      </w:r>
      <w:r>
        <w:t>partner</w:t>
      </w:r>
      <w:r w:rsidRPr="0035711B">
        <w:t>.</w:t>
      </w:r>
    </w:p>
    <w:p w:rsidR="00B11EB3" w:rsidRPr="0035711B" w:rsidRDefault="00B11EB3" w:rsidP="00B11EB3">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B11EB3" w:rsidRPr="0035711B" w:rsidRDefault="00B11EB3" w:rsidP="00B11EB3">
      <w:pPr>
        <w:pStyle w:val="DanceBody"/>
      </w:pPr>
      <w:r>
        <w:tab/>
        <w:t>Repeat bars 17-20</w:t>
      </w:r>
    </w:p>
    <w:p w:rsidR="00B11EB3" w:rsidRPr="0035711B" w:rsidRDefault="00B11EB3" w:rsidP="00B11EB3">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B11EB3" w:rsidRDefault="00B11EB3" w:rsidP="00B11EB3"/>
    <w:p w:rsidR="00B11EB3" w:rsidRDefault="00B11EB3" w:rsidP="00B11EB3">
      <w:pPr>
        <w:pStyle w:val="Minicrib"/>
      </w:pPr>
      <w:r>
        <w:t>FOR A SPECIAL LADY  (S8x32)  3C (4C set)</w:t>
      </w:r>
      <w:r>
        <w:tab/>
        <w:t>Ute Hoppmann-Lacour</w:t>
      </w:r>
    </w:p>
    <w:p w:rsidR="00B11EB3" w:rsidRDefault="00B11EB3" w:rsidP="00B11EB3">
      <w:pPr>
        <w:pStyle w:val="DanceBody"/>
      </w:pPr>
      <w:r>
        <w:t xml:space="preserve"> 1- 8</w:t>
      </w:r>
      <w:r>
        <w:tab/>
        <w:t>1s+2s Set &amp; Rotate:</w:t>
      </w:r>
    </w:p>
    <w:p w:rsidR="00B11EB3" w:rsidRDefault="00B11EB3" w:rsidP="00B11EB3">
      <w:pPr>
        <w:pStyle w:val="DanceBody"/>
      </w:pPr>
      <w:r>
        <w:tab/>
      </w:r>
      <w:r w:rsidRPr="006B40B3">
        <w:t xml:space="preserve">Set, rotate singly &amp; dance on 1 place clockwise, change places RH on sides &amp; dance on 1 place </w:t>
      </w:r>
      <w:r>
        <w:t>to end 1M leading with 1L following facing 2M (1st place)</w:t>
      </w:r>
    </w:p>
    <w:p w:rsidR="00B11EB3" w:rsidRDefault="00B11EB3" w:rsidP="00B11EB3">
      <w:pPr>
        <w:pStyle w:val="DanceBody"/>
      </w:pPr>
      <w:r>
        <w:t xml:space="preserve"> 9-16</w:t>
      </w:r>
      <w:r>
        <w:tab/>
        <w:t>1s dance 1/2 Alternating Tandem Reel, 1M leading RSh to 2M  1s+2nd corners repeat, 1L leading RSh to 3M to start. 1s end in centre facing down (1L on 1M's right)</w:t>
      </w:r>
    </w:p>
    <w:p w:rsidR="00B11EB3" w:rsidRDefault="00B11EB3" w:rsidP="00B11EB3">
      <w:pPr>
        <w:pStyle w:val="DanceBody"/>
      </w:pPr>
      <w:r>
        <w:t>17-24</w:t>
      </w:r>
      <w:r>
        <w:tab/>
        <w:t xml:space="preserve">1s lead down , cast up, dance up to top &amp; cast to 2nd place opp sides </w:t>
      </w:r>
      <w:r>
        <w:rPr>
          <w:b/>
        </w:rPr>
        <w:t>while</w:t>
      </w:r>
      <w:r>
        <w:t xml:space="preserve"> 3s+2s dance R&amp;L up/down.  (3) (1) (2)</w:t>
      </w:r>
    </w:p>
    <w:p w:rsidR="00B11EB3" w:rsidRPr="009D033B" w:rsidRDefault="00B11EB3" w:rsidP="00B11EB3">
      <w:pPr>
        <w:pStyle w:val="DanceBody"/>
        <w:keepNext w:val="0"/>
      </w:pPr>
      <w:r>
        <w:t>25-32</w:t>
      </w:r>
      <w:r>
        <w:tab/>
        <w:t>3s+1s+2s Set+Link for 3 twice.  End 2 1 3</w:t>
      </w:r>
    </w:p>
    <w:p w:rsidR="00B11EB3" w:rsidRDefault="00B11EB3" w:rsidP="00B11EB3"/>
    <w:p w:rsidR="00B11EB3" w:rsidRDefault="00B11EB3" w:rsidP="00B11EB3">
      <w:pPr>
        <w:pStyle w:val="Minicrib"/>
      </w:pPr>
      <w:r>
        <w:t>FOR ALL THE LADIES  (S8x32)  3C (4C set)</w:t>
      </w:r>
      <w:r>
        <w:tab/>
        <w:t>Ian Barbour  Repeat Prescription</w:t>
      </w:r>
    </w:p>
    <w:p w:rsidR="00B11EB3" w:rsidRDefault="00B11EB3" w:rsidP="00B11EB3">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rPr>
        <w:t xml:space="preserve"> while </w:t>
      </w:r>
      <w:r>
        <w:t>2s set &amp; cross to 3</w:t>
      </w:r>
      <w:r w:rsidRPr="00972EEB">
        <w:t>rd</w:t>
      </w:r>
      <w:r>
        <w:t xml:space="preserve"> place</w:t>
      </w:r>
      <w:r w:rsidRPr="00BA6B4D">
        <w:rPr>
          <w:b/>
        </w:rPr>
        <w:t xml:space="preserve"> while </w:t>
      </w:r>
      <w:r>
        <w:t>3s cast to top &amp; cross RH (</w:t>
      </w:r>
      <w:r w:rsidRPr="00BD473E">
        <w:rPr>
          <w:b/>
        </w:rPr>
        <w:t xml:space="preserve">as </w:t>
      </w:r>
      <w:r>
        <w:t>Muirland Willie)</w:t>
      </w:r>
    </w:p>
    <w:p w:rsidR="00B11EB3" w:rsidRDefault="00B11EB3" w:rsidP="00B11EB3">
      <w:pPr>
        <w:pStyle w:val="DanceBody"/>
      </w:pPr>
      <w:r>
        <w:t xml:space="preserve"> 9-16</w:t>
      </w:r>
      <w:r>
        <w:tab/>
        <w:t>3s+1s+2s dance reels of 3 on sides (1s dance in &amp; up to start) ending with partner in centre facing down</w:t>
      </w:r>
    </w:p>
    <w:p w:rsidR="00B11EB3" w:rsidRDefault="00B11EB3" w:rsidP="00B11EB3">
      <w:pPr>
        <w:pStyle w:val="DanceBody"/>
      </w:pPr>
      <w:r>
        <w:t>17-24</w:t>
      </w:r>
      <w:r>
        <w:tab/>
        <w:t>2s followed by 1s+3s lead down &amp; 3s lead back to top</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FOR LACK OF GOLD  (R8x32)  3C (4C set)</w:t>
      </w:r>
      <w:r>
        <w:tab/>
        <w:t>Hugh Foss  Dances to Song Tunes</w:t>
      </w:r>
    </w:p>
    <w:p w:rsidR="00B11EB3" w:rsidRDefault="00B11EB3" w:rsidP="00B11EB3">
      <w:pPr>
        <w:pStyle w:val="DanceBody"/>
      </w:pPr>
      <w:r>
        <w:t xml:space="preserve"> 1- 8</w:t>
      </w:r>
      <w:r>
        <w:tab/>
        <w:t>1s turn RH moving down then lead down, cross below 3s, cast up thro' 2</w:t>
      </w:r>
      <w:r w:rsidRPr="00972EEB">
        <w:t>nd</w:t>
      </w:r>
      <w:r>
        <w:t xml:space="preserve"> place &amp; turn RH to finish in middle (1L facing down/1M up) </w:t>
      </w:r>
      <w:r>
        <w:rPr>
          <w:b/>
        </w:rPr>
        <w:t>while</w:t>
      </w:r>
    </w:p>
    <w:p w:rsidR="00B11EB3" w:rsidRDefault="00B11EB3" w:rsidP="00B11EB3">
      <w:pPr>
        <w:pStyle w:val="DanceBody"/>
      </w:pPr>
      <w:r>
        <w:tab/>
        <w:t>2s+3s dance up to top, lead down following 1s, cross, cast up to 1s/3</w:t>
      </w:r>
      <w:r w:rsidRPr="00972EEB">
        <w:t>rd</w:t>
      </w:r>
      <w:r>
        <w:t xml:space="preserve"> place opp. sides</w:t>
      </w:r>
    </w:p>
    <w:p w:rsidR="00B11EB3" w:rsidRDefault="00B11EB3" w:rsidP="00B11EB3">
      <w:pPr>
        <w:pStyle w:val="DanceBody"/>
      </w:pPr>
      <w:r>
        <w:t xml:space="preserve"> 9-16</w:t>
      </w:r>
      <w:r>
        <w:tab/>
        <w:t>1s dance Fig. 8 on opp. sides, 1M down &amp; in/1L up &amp; out to start (6 bars).  1s turn RH to 2</w:t>
      </w:r>
      <w:r w:rsidRPr="00972EEB">
        <w:t>nd</w:t>
      </w:r>
      <w:r>
        <w:t xml:space="preserve"> place own sides  (2) 1 (3)</w:t>
      </w:r>
    </w:p>
    <w:p w:rsidR="00B11EB3" w:rsidRDefault="00B11EB3" w:rsidP="00B11EB3">
      <w:pPr>
        <w:pStyle w:val="DanceBody"/>
      </w:pPr>
      <w:r>
        <w:t>17-24</w:t>
      </w:r>
      <w:r>
        <w:tab/>
        <w:t xml:space="preserve">2s+1s+3s RSh reels of 3 on sides 1M up/1L down to start (6 bars). 1s turn RH 1+ times </w:t>
      </w:r>
      <w:r>
        <w:rPr>
          <w:b/>
        </w:rPr>
        <w:t>while</w:t>
      </w:r>
      <w:r>
        <w:t xml:space="preserve"> 2s+3s cross to own sides passing RSh</w:t>
      </w:r>
    </w:p>
    <w:p w:rsidR="00B11EB3" w:rsidRDefault="00B11EB3" w:rsidP="00B11EB3">
      <w:pPr>
        <w:pStyle w:val="DanceBody"/>
        <w:keepNext w:val="0"/>
      </w:pPr>
      <w:r>
        <w:t>25-32</w:t>
      </w:r>
      <w:r>
        <w:tab/>
        <w:t>2s+1s+3s RSh reels of 3 on sides (1M+2L, 1L+3M pass RSh) in 6 bars.  1s cross RH to 2</w:t>
      </w:r>
      <w:r w:rsidRPr="00972EEB">
        <w:t>nd</w:t>
      </w:r>
      <w:r>
        <w:t xml:space="preserve"> place own side.</w:t>
      </w:r>
    </w:p>
    <w:p w:rsidR="00B11EB3" w:rsidRDefault="00B11EB3" w:rsidP="00B11EB3"/>
    <w:p w:rsidR="00B11EB3" w:rsidRDefault="00B11EB3" w:rsidP="00B11EB3">
      <w:pPr>
        <w:pStyle w:val="Minicrib"/>
      </w:pPr>
      <w:r>
        <w:t>FOR OLD TIMES' SAKE  (R8x32)  3C (4C set)</w:t>
      </w:r>
      <w:r>
        <w:tab/>
        <w:t>M Linklater-Shirras  Inverness Diamond Jubilee Coll</w:t>
      </w:r>
    </w:p>
    <w:p w:rsidR="00B11EB3" w:rsidRPr="00DC7895" w:rsidRDefault="00B11EB3" w:rsidP="00B11EB3">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B11EB3" w:rsidRPr="00DC7895" w:rsidRDefault="00B11EB3" w:rsidP="00B11EB3">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B11EB3" w:rsidRPr="00DC7895" w:rsidRDefault="00B11EB3" w:rsidP="00B11EB3">
      <w:pPr>
        <w:pStyle w:val="DanceBody"/>
      </w:pPr>
      <w:r w:rsidRPr="00DC7895">
        <w:t>17-24</w:t>
      </w:r>
      <w:r>
        <w:tab/>
        <w:t>1s cross LH &amp; cast LSh round 4</w:t>
      </w:r>
      <w:r w:rsidRPr="00972EEB">
        <w:t>th</w:t>
      </w:r>
      <w:r>
        <w:t xml:space="preserve"> corners into lines across (1L between 2s, 1M between 3s), all set twice</w:t>
      </w:r>
    </w:p>
    <w:p w:rsidR="00B11EB3" w:rsidRPr="00DC7895" w:rsidRDefault="00B11EB3" w:rsidP="00B11EB3">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B11EB3" w:rsidRDefault="00B11EB3" w:rsidP="00B11EB3"/>
    <w:p w:rsidR="00B11EB3" w:rsidRDefault="00B11EB3" w:rsidP="00B11EB3">
      <w:pPr>
        <w:pStyle w:val="Minicrib"/>
      </w:pPr>
      <w:r>
        <w:t>FOR PELS  (S4x32)  4C set</w:t>
      </w:r>
      <w:r>
        <w:tab/>
        <w:t>Andrew Hodgson, 2024</w:t>
      </w:r>
    </w:p>
    <w:p w:rsidR="00B11EB3" w:rsidRDefault="00B11EB3" w:rsidP="00B11EB3">
      <w:pPr>
        <w:pStyle w:val="DanceBody"/>
      </w:pPr>
      <w:r>
        <w:t xml:space="preserve"> 1- 8</w:t>
      </w:r>
      <w:r>
        <w:tab/>
        <w:t>1s+4s turn RH; 1s+2s also 3s+4s dance RH across</w:t>
      </w:r>
    </w:p>
    <w:p w:rsidR="00B11EB3" w:rsidRDefault="00B11EB3" w:rsidP="00B11EB3">
      <w:pPr>
        <w:pStyle w:val="DanceBody"/>
      </w:pPr>
      <w:r>
        <w:t xml:space="preserve"> 9-16</w:t>
      </w:r>
      <w:r>
        <w:tab/>
        <w:t>All dance 1/2 RSh reels of 4 on the sides; 4s+3s also 2s+1s dance 4H round to the left</w:t>
      </w:r>
    </w:p>
    <w:p w:rsidR="00B11EB3" w:rsidRDefault="00B11EB3" w:rsidP="00B11EB3">
      <w:pPr>
        <w:pStyle w:val="DanceBody"/>
      </w:pPr>
      <w:r>
        <w:t>17-24</w:t>
      </w:r>
      <w:r>
        <w:tab/>
        <w:t>All dance 1/2 RSh reels of 4 on the sides; 1s+2s also 3s+4s dance 4H round to the left</w:t>
      </w:r>
    </w:p>
    <w:p w:rsidR="00B11EB3" w:rsidRDefault="00B11EB3" w:rsidP="00B11EB3">
      <w:pPr>
        <w:pStyle w:val="DanceBody"/>
      </w:pPr>
      <w:r>
        <w:t>25-28</w:t>
      </w:r>
      <w:r>
        <w:tab/>
        <w:t xml:space="preserve">All cross RH, 1s+2s </w:t>
      </w:r>
      <w:r>
        <w:rPr>
          <w:b/>
        </w:rPr>
        <w:t>also</w:t>
      </w:r>
      <w:r>
        <w:t xml:space="preserve"> 3s+4s change places RH on sides; </w:t>
      </w:r>
    </w:p>
    <w:p w:rsidR="00B11EB3" w:rsidRDefault="00B11EB3" w:rsidP="00B11EB3">
      <w:pPr>
        <w:pStyle w:val="DanceBody"/>
        <w:keepNext w:val="0"/>
      </w:pPr>
      <w:r>
        <w:t>29-32</w:t>
      </w:r>
      <w:r>
        <w:tab/>
        <w:t xml:space="preserve">2s+3s cross RH &amp; set </w:t>
      </w:r>
      <w:r>
        <w:rPr>
          <w:b/>
        </w:rPr>
        <w:t>while</w:t>
      </w:r>
      <w:r>
        <w:t xml:space="preserve"> 1s+4s change places RH on the sides &amp; cross LH with partner.  2 4 1 3</w:t>
      </w:r>
    </w:p>
    <w:p w:rsidR="00B11EB3" w:rsidRDefault="00B11EB3" w:rsidP="00B11EB3"/>
    <w:p w:rsidR="00B11EB3" w:rsidRDefault="00B11EB3" w:rsidP="00B11EB3">
      <w:pPr>
        <w:pStyle w:val="Minicrib"/>
      </w:pPr>
      <w:r>
        <w:t>FOR THE LOVE OF SCOTTISH COUNTRY DANCING  (R8x32)  3C (4C set)</w:t>
      </w:r>
      <w:r>
        <w:tab/>
        <w:t>Jean Shaw</w:t>
      </w:r>
    </w:p>
    <w:p w:rsidR="00B11EB3" w:rsidRPr="004D5164" w:rsidRDefault="00B11EB3" w:rsidP="00B11EB3">
      <w:pPr>
        <w:pStyle w:val="DanceBody"/>
      </w:pPr>
      <w:r w:rsidRPr="004D5164">
        <w:t xml:space="preserve"> 1- 8</w:t>
      </w:r>
      <w:r w:rsidRPr="004D5164">
        <w:tab/>
        <w:t>1s cross down (2s step up 1-2), turn 3s (1M+3L RH, 1L+3M LH) to meet in middle NHJ.  1s dance up between 2s &amp; cast to 2nd place opp sides</w:t>
      </w:r>
    </w:p>
    <w:p w:rsidR="00B11EB3" w:rsidRPr="004D5164" w:rsidRDefault="00B11EB3" w:rsidP="00B11EB3">
      <w:pPr>
        <w:pStyle w:val="DanceBody"/>
      </w:pPr>
      <w:r w:rsidRPr="004D5164">
        <w:t xml:space="preserve"> 9-16</w:t>
      </w:r>
      <w:r w:rsidRPr="004D5164">
        <w:tab/>
        <w:t>Mirror reels of 3 on sides (2s out/down, 1s in/down, 3s out/up to start)</w:t>
      </w:r>
    </w:p>
    <w:p w:rsidR="00B11EB3" w:rsidRPr="004D5164" w:rsidRDefault="00B11EB3" w:rsidP="00B11EB3">
      <w:pPr>
        <w:pStyle w:val="DanceBody"/>
      </w:pPr>
      <w:r w:rsidRPr="004D5164">
        <w:t>17-24</w:t>
      </w:r>
      <w:r w:rsidRPr="004D5164">
        <w:tab/>
        <w:t>1s cross passing LSh, turn 3rd corner RH to face up/down; cross passing partner LSh, turn 4th corner RH to finish in 2nd place own side</w:t>
      </w:r>
    </w:p>
    <w:p w:rsidR="00B11EB3" w:rsidRDefault="00B11EB3" w:rsidP="00B11EB3">
      <w:pPr>
        <w:pStyle w:val="DanceBody"/>
        <w:keepNext w:val="0"/>
      </w:pPr>
      <w:r w:rsidRPr="004D5164">
        <w:t>25-32</w:t>
      </w:r>
      <w:r w:rsidRPr="004D5164">
        <w:tab/>
        <w:t>2s+1s+3s chase clockwise round back to place</w:t>
      </w:r>
    </w:p>
    <w:p w:rsidR="00B11EB3" w:rsidRDefault="00B11EB3" w:rsidP="00B11EB3"/>
    <w:p w:rsidR="00B11EB3" w:rsidRDefault="00B11EB3" w:rsidP="00B11EB3">
      <w:pPr>
        <w:pStyle w:val="Minicrib"/>
      </w:pPr>
      <w:r>
        <w:t>FOR THOSE IN THE CHEAP SEATS  (R8x32)  3C (4C set)</w:t>
      </w:r>
      <w:r>
        <w:tab/>
        <w:t>David Horsman  Cheshire 40th Anniversary</w:t>
      </w:r>
    </w:p>
    <w:p w:rsidR="00B11EB3" w:rsidRDefault="00B11EB3" w:rsidP="00B11EB3">
      <w:pPr>
        <w:pStyle w:val="DanceBody"/>
      </w:pPr>
      <w:r>
        <w:t xml:space="preserve"> 1- 8</w:t>
      </w:r>
      <w:r>
        <w:tab/>
        <w:t>1s set, set advancing &amp; cast to 2nd place (2s step up), Bar 8: 1s meet in centre, 2s &amp; 3s step in &amp; all take prom hold facing up</w:t>
      </w:r>
    </w:p>
    <w:p w:rsidR="00B11EB3" w:rsidRDefault="00B11EB3" w:rsidP="00B11EB3">
      <w:pPr>
        <w:pStyle w:val="DanceBody"/>
      </w:pPr>
      <w:r>
        <w:t xml:space="preserve"> 9-16</w:t>
      </w:r>
      <w:r>
        <w:tab/>
        <w:t>2s+1s+3s dance Promenade, 1s end facing 1st corner</w:t>
      </w:r>
    </w:p>
    <w:p w:rsidR="00B11EB3" w:rsidRDefault="00B11EB3" w:rsidP="00B11EB3">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FORBES RANT  (J8x32)  3C (4C set)</w:t>
      </w:r>
      <w:r>
        <w:tab/>
        <w:t>Ann Dix  Reel Friends 1</w:t>
      </w:r>
    </w:p>
    <w:p w:rsidR="00B11EB3" w:rsidRDefault="00B11EB3" w:rsidP="00B11EB3">
      <w:pPr>
        <w:pStyle w:val="DanceBody"/>
      </w:pPr>
      <w:r>
        <w:t xml:space="preserve"> 1- 8</w:t>
      </w:r>
      <w:r>
        <w:tab/>
        <w:t>1s turn RH, cast 1 place (2s step up); 1s dance up, cross &amp; cast into 2</w:t>
      </w:r>
      <w:r w:rsidRPr="00972EEB">
        <w:t>nd</w:t>
      </w:r>
      <w:r>
        <w:t xml:space="preserve"> place on opposite sides</w:t>
      </w:r>
    </w:p>
    <w:p w:rsidR="00B11EB3" w:rsidRDefault="00B11EB3" w:rsidP="00B11EB3">
      <w:pPr>
        <w:pStyle w:val="DanceBody"/>
      </w:pPr>
      <w:r>
        <w:t xml:space="preserve"> 9-16</w:t>
      </w:r>
      <w:r>
        <w:tab/>
        <w:t>2s &amp; 3s cross RH &amp; dance mirror reels of 3 on opposite sides with 1s (1s in/down, 2s out/down &amp; 3s out/up to start).  (2) (1) (3)</w:t>
      </w:r>
    </w:p>
    <w:p w:rsidR="00B11EB3" w:rsidRDefault="00B11EB3" w:rsidP="00B11EB3">
      <w:pPr>
        <w:pStyle w:val="DanceBody"/>
      </w:pPr>
      <w:r>
        <w:t>17-24</w:t>
      </w:r>
      <w:r>
        <w:tab/>
        <w:t>2s+1s+3s set &amp; 3/4 turn partner to line up/down centre (Men facing down, Ladies up retaining hands), set &amp; 3/4 turn to own sides.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FORD STRATHSPEY  (S3x32)  3C set</w:t>
      </w:r>
      <w:r>
        <w:tab/>
        <w:t>Alice McLean  Auchinellan Coll</w:t>
      </w:r>
    </w:p>
    <w:p w:rsidR="00B11EB3" w:rsidRDefault="00B11EB3" w:rsidP="00B11EB3">
      <w:pPr>
        <w:pStyle w:val="DanceBody"/>
      </w:pPr>
      <w:r>
        <w:t xml:space="preserve"> 1- 8</w:t>
      </w:r>
      <w:r>
        <w:tab/>
        <w:t>All circle 6H round &amp; back</w:t>
      </w:r>
    </w:p>
    <w:p w:rsidR="00B11EB3" w:rsidRPr="00864C05" w:rsidRDefault="00B11EB3" w:rsidP="00B11EB3">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11EB3" w:rsidRDefault="00B11EB3" w:rsidP="00B11EB3">
      <w:pPr>
        <w:pStyle w:val="DanceBody"/>
      </w:pPr>
      <w:r>
        <w:t>17-24</w:t>
      </w:r>
      <w:r>
        <w:tab/>
        <w:t>1s+2s dance LH across, 2s+3s dance RH across</w:t>
      </w:r>
    </w:p>
    <w:p w:rsidR="00B11EB3" w:rsidRDefault="00B11EB3" w:rsidP="00B11EB3">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B11EB3" w:rsidRDefault="00B11EB3" w:rsidP="00B11EB3"/>
    <w:p w:rsidR="00B11EB3" w:rsidRDefault="00B11EB3" w:rsidP="00B11EB3">
      <w:pPr>
        <w:pStyle w:val="Minicrib"/>
      </w:pPr>
      <w:r>
        <w:t>FOREVER FRIENDS  (R8x32)  3C (4C set)</w:t>
      </w:r>
      <w:r>
        <w:tab/>
        <w:t>Alan Davis  Blackwater Collection</w:t>
      </w:r>
    </w:p>
    <w:p w:rsidR="00B11EB3" w:rsidRDefault="00B11EB3" w:rsidP="00B11EB3">
      <w:pPr>
        <w:pStyle w:val="DanceBody"/>
      </w:pPr>
      <w:r>
        <w:t xml:space="preserve"> 1- 8</w:t>
      </w:r>
      <w:r>
        <w:tab/>
        <w:t>1s+2s petronella in tandem &amp; set &amp; repeat. (1) (2) 3 4</w:t>
      </w:r>
    </w:p>
    <w:p w:rsidR="00B11EB3" w:rsidRDefault="00B11EB3" w:rsidP="00B11EB3">
      <w:pPr>
        <w:pStyle w:val="DanceBody"/>
      </w:pPr>
      <w:r>
        <w:t xml:space="preserve"> 9-16</w:t>
      </w:r>
      <w:r>
        <w:tab/>
        <w:t xml:space="preserve">1s followed by 2s dance down (LH joined), cross  below 3s, cast up, meet &amp; dance up, 1s cast to 2nd place </w:t>
      </w:r>
      <w:r>
        <w:rPr>
          <w:b/>
        </w:rPr>
        <w:t>while</w:t>
      </w:r>
      <w:r>
        <w:t xml:space="preserve">  2s dance up &amp; cast  into 1st place</w:t>
      </w:r>
    </w:p>
    <w:p w:rsidR="00B11EB3" w:rsidRDefault="00B11EB3" w:rsidP="00B11EB3">
      <w:pPr>
        <w:pStyle w:val="DanceBody"/>
      </w:pPr>
      <w:r>
        <w:t>17-24</w:t>
      </w:r>
      <w:r>
        <w:tab/>
        <w:t>1s followed by 3s dance up, cast round 2s, meet, dance down &amp; cast up to end 2 1 3</w:t>
      </w:r>
    </w:p>
    <w:p w:rsidR="00B11EB3" w:rsidRDefault="00B11EB3" w:rsidP="00B11EB3">
      <w:pPr>
        <w:pStyle w:val="DanceBody"/>
        <w:keepNext w:val="0"/>
      </w:pPr>
      <w:r>
        <w:t>25-32</w:t>
      </w:r>
      <w:r>
        <w:tab/>
        <w:t>2s+1s+3s dance mirror reels of 3 on sides (1s cross up, 2s out/down, 3s out/up). Bar 29 1s cross LH (from 3rd place) to continue reel on own side.  2 1 3</w:t>
      </w:r>
    </w:p>
    <w:p w:rsidR="00B11EB3" w:rsidRDefault="00B11EB3" w:rsidP="00B11EB3"/>
    <w:p w:rsidR="00B11EB3" w:rsidRDefault="00B11EB3" w:rsidP="00B11EB3">
      <w:pPr>
        <w:pStyle w:val="Minicrib"/>
      </w:pPr>
      <w:r>
        <w:t>FORGET ME KNOT  (S3x32)  3C set</w:t>
      </w:r>
      <w:r>
        <w:tab/>
        <w:t>B Youngman</w:t>
      </w:r>
    </w:p>
    <w:p w:rsidR="00B11EB3" w:rsidRDefault="00B11EB3" w:rsidP="00B11EB3">
      <w:pPr>
        <w:pStyle w:val="DanceBody"/>
      </w:pPr>
      <w:r>
        <w:t xml:space="preserve"> 1- 8</w:t>
      </w:r>
      <w:r>
        <w:tab/>
        <w:t>1s set &amp; cross RH, 1s cast 1 place &amp; turn RH to face 1</w:t>
      </w:r>
      <w:r w:rsidRPr="00972EEB">
        <w:t>st</w:t>
      </w:r>
      <w:r>
        <w:t xml:space="preserve"> corners</w:t>
      </w:r>
    </w:p>
    <w:p w:rsidR="00B11EB3" w:rsidRPr="00886DD1" w:rsidRDefault="00B11EB3" w:rsidP="00B11EB3">
      <w:pPr>
        <w:pStyle w:val="DanceBody"/>
      </w:pPr>
      <w:r w:rsidRPr="00886DD1">
        <w:t xml:space="preserve"> 9-16</w:t>
      </w:r>
      <w:r w:rsidRPr="00886DD1">
        <w:tab/>
        <w:t>1s Pass+Turn with corners &amp; end 2nd pl own side (1L facing dn, 1M up), 1s dance 1/2 reels of 3 on sides &amp; 1s end turning LH to face 2nd crnr (pstn)</w:t>
      </w:r>
    </w:p>
    <w:p w:rsidR="00B11EB3" w:rsidRPr="00886DD1" w:rsidRDefault="00B11EB3" w:rsidP="00B11EB3">
      <w:pPr>
        <w:pStyle w:val="DanceBody"/>
      </w:pPr>
      <w:r w:rsidRPr="00886DD1">
        <w:t>17-24</w:t>
      </w:r>
      <w:r w:rsidRPr="00886DD1">
        <w:tab/>
        <w:t>1s LSh Pass+Turn with 2nd corners &amp; end in 2nd pl own side (1M facing dn, 1L up), 1s dance 1/2 LSh reels of 3 on sides &amp; turn RH to 2nd pl opp side</w:t>
      </w:r>
    </w:p>
    <w:p w:rsidR="00B11EB3" w:rsidRPr="00823983" w:rsidRDefault="00B11EB3" w:rsidP="00B11EB3">
      <w:pPr>
        <w:pStyle w:val="DanceBody"/>
        <w:keepNext w:val="0"/>
        <w:rPr>
          <w:szCs w:val="16"/>
        </w:rPr>
      </w:pPr>
      <w:r w:rsidRPr="00886DD1">
        <w:t>25-32</w:t>
      </w:r>
      <w:r w:rsidRPr="00886DD1">
        <w:tab/>
        <w:t>1s &amp; 3s dance 3/4 double Fig of 8 (1s cast down &amp; 3s cross up to start), 1s end turning 2H in 3rd place as 3s stand</w:t>
      </w:r>
    </w:p>
    <w:p w:rsidR="00B11EB3" w:rsidRDefault="00B11EB3" w:rsidP="00B11EB3"/>
    <w:p w:rsidR="00B11EB3" w:rsidRDefault="00B11EB3" w:rsidP="00B11EB3">
      <w:pPr>
        <w:pStyle w:val="Minicrib"/>
      </w:pPr>
      <w:r>
        <w:t>FORGET ME KNOT  (S3x32)  3C set</w:t>
      </w:r>
      <w:r>
        <w:tab/>
        <w:t>T Ibbotson</w:t>
      </w:r>
    </w:p>
    <w:p w:rsidR="00B11EB3" w:rsidRDefault="00B11EB3" w:rsidP="00B11EB3">
      <w:pPr>
        <w:pStyle w:val="DanceBody"/>
      </w:pPr>
      <w:r>
        <w:t xml:space="preserve"> 1- 8</w:t>
      </w:r>
      <w:r>
        <w:tab/>
        <w:t>1s set &amp; cast 1 place, 1s dance 1/2 Fig of 8 round 2s</w:t>
      </w:r>
    </w:p>
    <w:p w:rsidR="00B11EB3" w:rsidRDefault="00B11EB3" w:rsidP="00B11EB3">
      <w:pPr>
        <w:pStyle w:val="DanceBody"/>
      </w:pPr>
      <w:r>
        <w:t xml:space="preserve"> 9-16</w:t>
      </w:r>
      <w:r>
        <w:tab/>
        <w:t>1s dance 1/2 reels of 3 across (L with 2s, M with 3s), 1s dance 1/2 reels on own sides &amp;end facing 1</w:t>
      </w:r>
      <w:r w:rsidRPr="00972EEB">
        <w:t>st</w:t>
      </w:r>
      <w:r>
        <w:t xml:space="preserve"> corners</w:t>
      </w:r>
    </w:p>
    <w:p w:rsidR="00B11EB3" w:rsidRDefault="00B11EB3" w:rsidP="00B11EB3">
      <w:pPr>
        <w:pStyle w:val="DanceBody"/>
      </w:pPr>
      <w:r>
        <w:t>17-20</w:t>
      </w:r>
      <w:r>
        <w:tab/>
        <w:t>All set &amp; 1s dance RSh round each other to face 2</w:t>
      </w:r>
      <w:r w:rsidRPr="00972EEB">
        <w:t>nd</w:t>
      </w:r>
      <w:r>
        <w:t xml:space="preserve"> corner (pstns)</w:t>
      </w:r>
      <w:r w:rsidRPr="00BA6B4D">
        <w:rPr>
          <w:b/>
        </w:rPr>
        <w:t xml:space="preserve"> </w:t>
      </w:r>
      <w:r>
        <w:rPr>
          <w:b/>
        </w:rPr>
        <w:t xml:space="preserve">as </w:t>
      </w:r>
      <w:r>
        <w:t>2s+3s change places RH on sides</w:t>
      </w:r>
    </w:p>
    <w:p w:rsidR="00B11EB3" w:rsidRDefault="00B11EB3" w:rsidP="00B11EB3">
      <w:pPr>
        <w:pStyle w:val="DanceBody"/>
      </w:pPr>
      <w:r>
        <w:t>21-24</w:t>
      </w:r>
      <w:r>
        <w:tab/>
        <w:t>All set &amp; 1s dance RSh round to 2</w:t>
      </w:r>
      <w:r w:rsidRPr="00972EEB">
        <w:t>nd</w:t>
      </w:r>
      <w:r>
        <w:t xml:space="preserve"> place own sides</w:t>
      </w:r>
      <w:r w:rsidRPr="00BA6B4D">
        <w:rPr>
          <w:b/>
        </w:rPr>
        <w:t xml:space="preserve"> </w:t>
      </w:r>
      <w:r>
        <w:rPr>
          <w:b/>
        </w:rPr>
        <w:t xml:space="preserve">as </w:t>
      </w:r>
      <w:r>
        <w:t>2s &amp; 3s cross RH.  2 1 3</w:t>
      </w:r>
    </w:p>
    <w:p w:rsidR="00B11EB3" w:rsidRDefault="00B11EB3" w:rsidP="00B11EB3">
      <w:pPr>
        <w:pStyle w:val="DanceBody"/>
        <w:keepNext w:val="0"/>
      </w:pPr>
      <w:r>
        <w:t>25-32</w:t>
      </w:r>
      <w:r>
        <w:tab/>
        <w:t>All dance the Knot to end 3 1 2</w:t>
      </w:r>
    </w:p>
    <w:p w:rsidR="00B11EB3" w:rsidRDefault="00B11EB3" w:rsidP="00B11EB3"/>
    <w:p w:rsidR="00B11EB3" w:rsidRDefault="00B11EB3" w:rsidP="00B11EB3">
      <w:pPr>
        <w:pStyle w:val="Minicrib"/>
      </w:pPr>
      <w:r>
        <w:t>FORGET-ME-NOT REEL (R4x32)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B11EB3" w:rsidRPr="0035711B" w:rsidRDefault="00B11EB3" w:rsidP="00B11EB3">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B11EB3" w:rsidRPr="0035711B" w:rsidRDefault="00B11EB3" w:rsidP="00B11EB3">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B11EB3" w:rsidRPr="0035711B" w:rsidRDefault="00B11EB3" w:rsidP="00B11EB3">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B11EB3" w:rsidRPr="0035711B" w:rsidRDefault="00B11EB3" w:rsidP="00B11EB3">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B11EB3" w:rsidRPr="0035711B" w:rsidRDefault="00B11EB3" w:rsidP="00B11EB3">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B11EB3" w:rsidRPr="0035711B" w:rsidRDefault="00B11EB3" w:rsidP="00B11EB3">
      <w:pPr>
        <w:pStyle w:val="DanceBody"/>
      </w:pPr>
      <w:r w:rsidRPr="0035711B">
        <w:t>25-26</w:t>
      </w:r>
      <w:r w:rsidRPr="0035711B">
        <w:tab/>
        <w:t xml:space="preserve">1s+3s turn </w:t>
      </w:r>
      <w:r>
        <w:t>partner 3/4 RH</w:t>
      </w:r>
      <w:r w:rsidRPr="0035711B">
        <w:t xml:space="preserve"> to face up</w:t>
      </w:r>
    </w:p>
    <w:p w:rsidR="00B11EB3" w:rsidRPr="0035711B" w:rsidRDefault="00B11EB3" w:rsidP="00B11EB3">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B11EB3" w:rsidRDefault="00B11EB3" w:rsidP="00B11EB3"/>
    <w:p w:rsidR="00B11EB3" w:rsidRDefault="00B11EB3" w:rsidP="00B11EB3">
      <w:pPr>
        <w:pStyle w:val="Minicrib"/>
      </w:pPr>
      <w:r>
        <w:t>A FORRES FANCY  (S8x32)  3C (4C set)</w:t>
      </w:r>
      <w:r>
        <w:tab/>
        <w:t>John Drewry  Silver City Bk</w:t>
      </w:r>
    </w:p>
    <w:p w:rsidR="00B11EB3" w:rsidRPr="00A2096A" w:rsidRDefault="00B11EB3" w:rsidP="00B11EB3">
      <w:pPr>
        <w:pStyle w:val="DanceBody"/>
      </w:pPr>
      <w:r w:rsidRPr="00A2096A">
        <w:t xml:space="preserve"> 1- 8</w:t>
      </w:r>
      <w:r w:rsidRPr="00A2096A">
        <w:tab/>
        <w:t>1s+2s set, 1s cast 1 place, cross up &amp; cast to 2nd place opposite sides</w:t>
      </w:r>
      <w:r w:rsidRPr="00A2096A">
        <w:rPr>
          <w:b/>
        </w:rPr>
        <w:t xml:space="preserve"> while </w:t>
      </w:r>
      <w:r w:rsidRPr="00A2096A">
        <w:t>2s cross up, cast 1 place &amp; cross up to 1st place own sides</w:t>
      </w:r>
    </w:p>
    <w:p w:rsidR="00B11EB3" w:rsidRPr="00A2096A" w:rsidRDefault="00B11EB3" w:rsidP="00B11EB3">
      <w:pPr>
        <w:pStyle w:val="DanceBody"/>
      </w:pPr>
      <w:r w:rsidRPr="00A2096A">
        <w:t xml:space="preserve"> 9-16</w:t>
      </w:r>
      <w:r w:rsidRPr="00A2096A">
        <w:tab/>
        <w:t>2s+1s+3s set, cross RH &amp; circle 6H round to left to end 1L between 2M+3M at top facing down &amp; 1L between in 3rd place facing up</w:t>
      </w:r>
    </w:p>
    <w:p w:rsidR="00B11EB3" w:rsidRPr="00A2096A" w:rsidRDefault="00B11EB3" w:rsidP="00B11EB3">
      <w:pPr>
        <w:pStyle w:val="DanceBody"/>
      </w:pPr>
      <w:r w:rsidRPr="00A2096A">
        <w:t>17-24</w:t>
      </w:r>
      <w:r w:rsidRPr="00A2096A">
        <w:tab/>
        <w:t>All set in line across, change place LH with partners &amp; circle 6H round to right to end 1L between 2M+3M on Men's side &amp; 1M between 2L+3L on Ladies' side</w:t>
      </w:r>
    </w:p>
    <w:p w:rsidR="00B11EB3" w:rsidRPr="00A2096A" w:rsidRDefault="00B11EB3" w:rsidP="00B11EB3">
      <w:pPr>
        <w:pStyle w:val="DanceBody"/>
        <w:keepNext w:val="0"/>
      </w:pPr>
      <w:r w:rsidRPr="00A2096A">
        <w:t>25-32</w:t>
      </w:r>
      <w:r w:rsidRPr="00A2096A">
        <w:tab/>
        <w:t>2s+1L</w:t>
      </w:r>
      <w:r w:rsidRPr="00A2096A">
        <w:rPr>
          <w:b/>
        </w:rPr>
        <w:t xml:space="preserve"> also </w:t>
      </w:r>
      <w:r w:rsidRPr="00A2096A">
        <w:t>3s+1M dance reels of 3 across (2M LSh to 2L</w:t>
      </w:r>
      <w:r w:rsidRPr="00A2096A">
        <w:rPr>
          <w:b/>
        </w:rPr>
        <w:t xml:space="preserve"> as </w:t>
      </w:r>
      <w:r w:rsidRPr="00A2096A">
        <w:t>1L casts up &amp; 3L LSh to 3M</w:t>
      </w:r>
      <w:r w:rsidRPr="00A2096A">
        <w:rPr>
          <w:b/>
        </w:rPr>
        <w:t xml:space="preserve"> as </w:t>
      </w:r>
      <w:r w:rsidRPr="00A2096A">
        <w:t>1M casts down), 1s end turning LH to 2nd places</w:t>
      </w:r>
    </w:p>
    <w:p w:rsidR="00B11EB3" w:rsidRDefault="00B11EB3" w:rsidP="00B11EB3"/>
    <w:p w:rsidR="00B11EB3" w:rsidRDefault="00B11EB3" w:rsidP="00B11EB3">
      <w:pPr>
        <w:pStyle w:val="Minicrib"/>
      </w:pPr>
      <w:r>
        <w:t>THE FORREST LASSIES  (R4x32)  Sq.Set</w:t>
      </w:r>
      <w:r>
        <w:tab/>
        <w:t>M Forrest</w:t>
      </w:r>
    </w:p>
    <w:p w:rsidR="00B11EB3" w:rsidRDefault="00B11EB3" w:rsidP="00B11EB3">
      <w:pPr>
        <w:pStyle w:val="DanceBody"/>
      </w:pPr>
      <w:r>
        <w:t xml:space="preserve"> 1- 8</w:t>
      </w:r>
      <w:r>
        <w:tab/>
        <w:t>1s+3s dance 3/4 RH across, 1s+4s</w:t>
      </w:r>
      <w:r w:rsidRPr="007F0D5A">
        <w:rPr>
          <w:b/>
        </w:rPr>
        <w:t xml:space="preserve"> also </w:t>
      </w:r>
      <w:r>
        <w:t>2s+3s dance 1/2 LH across &amp; all 1/2 turn LH into lines of 4 on sides (3L+3M+2L+2M &amp; 4M+4L+1M+1L)</w:t>
      </w:r>
    </w:p>
    <w:p w:rsidR="00B11EB3" w:rsidRDefault="00B11EB3" w:rsidP="00B11EB3">
      <w:pPr>
        <w:pStyle w:val="DanceBody"/>
      </w:pPr>
      <w:r>
        <w:t xml:space="preserve"> 9-16</w:t>
      </w:r>
      <w:r>
        <w:tab/>
        <w:t>1s+4s</w:t>
      </w:r>
      <w:r w:rsidRPr="007F0D5A">
        <w:rPr>
          <w:b/>
        </w:rPr>
        <w:t xml:space="preserve"> also </w:t>
      </w:r>
      <w:r>
        <w:t>2s+3s dance 1/2 reel of 4 (pass partners LSh to start), all set &amp; turn partners RH Men ending in centre LH joined</w:t>
      </w:r>
    </w:p>
    <w:p w:rsidR="00B11EB3" w:rsidRDefault="00B11EB3" w:rsidP="00B11EB3">
      <w:pPr>
        <w:pStyle w:val="DanceBody"/>
      </w:pPr>
      <w:r>
        <w:t>17-24</w:t>
      </w:r>
      <w:r>
        <w:tab/>
        <w:t>Men dance LH across</w:t>
      </w:r>
      <w:r w:rsidRPr="00BA6B4D">
        <w:rPr>
          <w:b/>
        </w:rPr>
        <w:t xml:space="preserve"> while </w:t>
      </w:r>
      <w:r>
        <w:t>Ladies chase clockwise to meet partner (1 place clockwise from orig places) Men facing out to partner, all set &amp; turn RH into circle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FORT BEAUSEJOUR  (J8x40)  3C (4C set)</w:t>
      </w:r>
      <w:r>
        <w:tab/>
        <w:t>John Drewry  Donside Bk</w:t>
      </w:r>
    </w:p>
    <w:p w:rsidR="00B11EB3" w:rsidRPr="00FE7E35" w:rsidRDefault="00B11EB3" w:rsidP="00B11EB3">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B11EB3" w:rsidRPr="00FE7E35" w:rsidRDefault="00B11EB3" w:rsidP="00B11EB3">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B11EB3" w:rsidRPr="00FE7E35" w:rsidRDefault="00B11EB3" w:rsidP="00B11EB3">
      <w:pPr>
        <w:pStyle w:val="DanceBody"/>
      </w:pPr>
      <w:r w:rsidRPr="00FE7E35">
        <w:t>17-24</w:t>
      </w:r>
      <w:r w:rsidRPr="00FE7E35">
        <w:tab/>
        <w:t>2s+1s+3s chase clockwise into lines across &amp; set, all chase on to places.  (2)(1)(3)</w:t>
      </w:r>
    </w:p>
    <w:p w:rsidR="00B11EB3" w:rsidRPr="00FE7E35" w:rsidRDefault="00B11EB3" w:rsidP="00B11EB3">
      <w:pPr>
        <w:pStyle w:val="DanceBody"/>
      </w:pPr>
      <w:r w:rsidRPr="00FE7E35">
        <w:t>25-32</w:t>
      </w:r>
      <w:r w:rsidRPr="00FE7E35">
        <w:tab/>
        <w:t>1s dance</w:t>
      </w:r>
      <w:r>
        <w:t xml:space="preserve"> 1/2 </w:t>
      </w:r>
      <w:r w:rsidRPr="00FE7E35">
        <w:t>diag R&amp;L (M up)</w:t>
      </w:r>
      <w:r w:rsidRPr="00BA6B4D">
        <w:rPr>
          <w:b/>
        </w:rPr>
        <w:t xml:space="preserve"> while </w:t>
      </w:r>
      <w:r w:rsidRPr="00FE7E35">
        <w:t>2M+3L set &amp; change places RH</w:t>
      </w:r>
      <w:r w:rsidRPr="00FE7E35">
        <w:rPr>
          <w:b/>
        </w:rPr>
        <w:t xml:space="preserve">, </w:t>
      </w:r>
      <w:r w:rsidRPr="00FE7E35">
        <w:t>1s dance</w:t>
      </w:r>
      <w:r>
        <w:t xml:space="preserve"> 1/2 </w:t>
      </w:r>
      <w:r w:rsidRPr="00FE7E35">
        <w:t>RSh reels of 3 on sides (1M down &amp; 2M up).  2 1 3</w:t>
      </w:r>
    </w:p>
    <w:p w:rsidR="00B11EB3" w:rsidRPr="00FE7E35" w:rsidRDefault="00B11EB3" w:rsidP="00B11EB3">
      <w:pPr>
        <w:pStyle w:val="DanceBody"/>
        <w:keepNext w:val="0"/>
      </w:pPr>
      <w:r w:rsidRPr="00FE7E35">
        <w:t>33-40</w:t>
      </w:r>
      <w:r w:rsidRPr="00FE7E35">
        <w:tab/>
        <w:t>1s dance LSh reels of 3 across (1L with 2s, 1M with 3s)</w:t>
      </w:r>
    </w:p>
    <w:p w:rsidR="00B11EB3" w:rsidRDefault="00B11EB3" w:rsidP="00B11EB3"/>
    <w:p w:rsidR="00B11EB3" w:rsidRDefault="00B11EB3" w:rsidP="00B11EB3">
      <w:pPr>
        <w:pStyle w:val="Minicrib"/>
      </w:pPr>
      <w:r>
        <w:t>FORT LANGLEY HORNPIPE  (R4x32) 4C set</w:t>
      </w:r>
      <w:r>
        <w:tab/>
        <w:t>Wesley Clindinning  Canada's Irish Rover</w:t>
      </w:r>
    </w:p>
    <w:p w:rsidR="00B11EB3" w:rsidRDefault="00B11EB3" w:rsidP="00B11EB3">
      <w:pPr>
        <w:pStyle w:val="DanceBody"/>
      </w:pPr>
      <w:r>
        <w:t xml:space="preserve"> 1- 8</w:t>
      </w:r>
      <w:r>
        <w:tab/>
        <w:t>1s+2s &amp; 3s+4s dance R&amp;L</w:t>
      </w:r>
    </w:p>
    <w:p w:rsidR="00B11EB3" w:rsidRDefault="00B11EB3" w:rsidP="00B11EB3">
      <w:pPr>
        <w:pStyle w:val="DanceBody"/>
      </w:pPr>
      <w:r>
        <w:t xml:space="preserve"> 9-16</w:t>
      </w:r>
      <w:r>
        <w:tab/>
        <w:t>2s &amp; 4s slip step down middle &amp; back up to place</w:t>
      </w:r>
    </w:p>
    <w:p w:rsidR="00B11EB3" w:rsidRDefault="00B11EB3" w:rsidP="00B11EB3">
      <w:pPr>
        <w:pStyle w:val="DanceBody"/>
      </w:pPr>
      <w:r>
        <w:t>17-24</w:t>
      </w:r>
      <w:r>
        <w:tab/>
        <w:t>1s &amp; 3s dance Fig of 8 round couple below them crossing down to start</w:t>
      </w:r>
    </w:p>
    <w:p w:rsidR="00B11EB3" w:rsidRDefault="00B11EB3" w:rsidP="00B11EB3">
      <w:pPr>
        <w:pStyle w:val="DanceBody"/>
        <w:keepNext w:val="0"/>
      </w:pPr>
      <w:r>
        <w:t>25-32</w:t>
      </w:r>
      <w:r>
        <w:tab/>
        <w:t>1s+2s dance 1/2 RH across, 1s+3s dance 1/2 LH across, 1s+4s dance 1/2 RH across. All cross over RH 2 3 4 1</w:t>
      </w:r>
    </w:p>
    <w:p w:rsidR="00B11EB3" w:rsidRDefault="00B11EB3" w:rsidP="00B11EB3"/>
    <w:p w:rsidR="00B11EB3" w:rsidRDefault="00B11EB3" w:rsidP="00B11EB3">
      <w:pPr>
        <w:pStyle w:val="Minicrib"/>
      </w:pPr>
      <w:r>
        <w:t>FORTEVIOT JIG  (J8x32)  3C (4C set)</w:t>
      </w:r>
      <w:r>
        <w:tab/>
        <w:t>Hugh Foss  Angus Fitchet Album</w:t>
      </w:r>
    </w:p>
    <w:p w:rsidR="00B11EB3" w:rsidRPr="00FE7E35" w:rsidRDefault="00B11EB3" w:rsidP="00B11EB3">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B11EB3" w:rsidRPr="00FE7E35" w:rsidRDefault="00B11EB3" w:rsidP="00B11EB3">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rPr>
        <w:t xml:space="preserve"> </w:t>
      </w:r>
      <w:r>
        <w:rPr>
          <w:b/>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B11EB3" w:rsidRPr="00FE7E35" w:rsidRDefault="00B11EB3" w:rsidP="00B11EB3">
      <w:pPr>
        <w:pStyle w:val="DanceBody"/>
      </w:pPr>
      <w:r w:rsidRPr="00FE7E35">
        <w:t>17-24</w:t>
      </w:r>
      <w:r w:rsidRPr="00FE7E35">
        <w:tab/>
        <w:t>1s set,</w:t>
      </w:r>
      <w:r>
        <w:t xml:space="preserve"> 1/2 </w:t>
      </w:r>
      <w:r w:rsidRPr="00FE7E35">
        <w:t>turn 2H, 3s+1s+2s set &amp; cross RH</w:t>
      </w:r>
    </w:p>
    <w:p w:rsidR="00B11EB3" w:rsidRPr="00FE7E35" w:rsidRDefault="00B11EB3" w:rsidP="00B11EB3">
      <w:pPr>
        <w:pStyle w:val="DanceBody"/>
        <w:keepNext w:val="0"/>
      </w:pPr>
      <w:r w:rsidRPr="00FE7E35">
        <w:t>25-32</w:t>
      </w:r>
      <w:r w:rsidRPr="00FE7E35">
        <w:tab/>
        <w:t>3s+1s+2s circle 6H round</w:t>
      </w:r>
      <w:r>
        <w:t xml:space="preserve"> 1/2 </w:t>
      </w:r>
      <w:r w:rsidRPr="00FE7E35">
        <w:t>way, set &amp; cross RH</w:t>
      </w:r>
    </w:p>
    <w:p w:rsidR="00B11EB3" w:rsidRDefault="00B11EB3" w:rsidP="00B11EB3"/>
    <w:p w:rsidR="00B11EB3" w:rsidRDefault="00B11EB3" w:rsidP="00B11EB3">
      <w:pPr>
        <w:pStyle w:val="Minicrib"/>
      </w:pPr>
      <w:r>
        <w:t>THE FORTH BRIDGE  (R4x32)  4C set</w:t>
      </w:r>
      <w:r>
        <w:tab/>
        <w:t>J Stone  Imperial 3</w:t>
      </w:r>
    </w:p>
    <w:p w:rsidR="00B11EB3" w:rsidRDefault="00B11EB3" w:rsidP="00B11EB3">
      <w:pPr>
        <w:pStyle w:val="DanceBody"/>
      </w:pPr>
      <w:r>
        <w:t xml:space="preserve"> 1- 8</w:t>
      </w:r>
      <w:r>
        <w:tab/>
        <w:t>1s set to 2s on the sides both couples moving in, 1s dance under 2s arch to set to 3s, 1s dance under 3s arch</w:t>
      </w:r>
    </w:p>
    <w:p w:rsidR="00B11EB3" w:rsidRDefault="00B11EB3" w:rsidP="00B11EB3">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B11EB3" w:rsidRDefault="00B11EB3" w:rsidP="00B11EB3">
      <w:pPr>
        <w:pStyle w:val="DanceBody"/>
      </w:pPr>
      <w:r>
        <w:t>17-24</w:t>
      </w:r>
      <w:r>
        <w:tab/>
        <w:t>2s dance Figs of 8 round 1s</w:t>
      </w:r>
      <w:r w:rsidRPr="00BA6B4D">
        <w:rPr>
          <w:b/>
        </w:rPr>
        <w:t xml:space="preserve"> while </w:t>
      </w:r>
      <w:r>
        <w:t>4s dance Figs of 8 round 3s</w:t>
      </w:r>
    </w:p>
    <w:p w:rsidR="00B11EB3" w:rsidRDefault="00B11EB3" w:rsidP="00B11EB3">
      <w:pPr>
        <w:pStyle w:val="DanceBody"/>
        <w:keepNext w:val="0"/>
      </w:pPr>
      <w:r>
        <w:t>25-32</w:t>
      </w:r>
      <w:r>
        <w:tab/>
        <w:t>1s &amp; 3s dance DoSiDo with partners, 1s cast to 4</w:t>
      </w:r>
      <w:r w:rsidRPr="00972EEB">
        <w:t>th</w:t>
      </w:r>
      <w:r>
        <w:t xml:space="preserve"> places</w:t>
      </w:r>
    </w:p>
    <w:p w:rsidR="00B11EB3" w:rsidRDefault="00B11EB3" w:rsidP="00B11EB3"/>
    <w:p w:rsidR="00B11EB3" w:rsidRDefault="00B11EB3" w:rsidP="00B11EB3">
      <w:pPr>
        <w:pStyle w:val="Minicrib"/>
      </w:pPr>
      <w:r>
        <w:t>FORTH BRIDGE JIG  (J4x32)  4C set</w:t>
      </w:r>
      <w:r>
        <w:tab/>
        <w:t>H Knox  RSCDS Bk 40</w:t>
      </w:r>
    </w:p>
    <w:p w:rsidR="00B11EB3" w:rsidRDefault="00B11EB3" w:rsidP="00B11EB3">
      <w:pPr>
        <w:pStyle w:val="DanceBody"/>
      </w:pPr>
      <w:r>
        <w:t xml:space="preserve"> 1- 8</w:t>
      </w:r>
      <w:r>
        <w:tab/>
        <w:t>1s+2s form arches on the side &amp; set, 1s+2s+3s form arches &amp; set, 1s+2s+3s+4s form arches &amp; set twice</w:t>
      </w:r>
    </w:p>
    <w:p w:rsidR="00B11EB3" w:rsidRDefault="00B11EB3" w:rsidP="00B11EB3">
      <w:pPr>
        <w:pStyle w:val="DanceBody"/>
      </w:pPr>
      <w:r>
        <w:t xml:space="preserve"> 9-16</w:t>
      </w:r>
      <w:r>
        <w:tab/>
        <w:t>1s+2s dance RH across 1/2 way, 1s+3s dance LH across 1/2 way, 1s+4s dance RH across 1/2 way &amp; all cross to own sides LH</w:t>
      </w:r>
    </w:p>
    <w:p w:rsidR="00B11EB3" w:rsidRDefault="00B11EB3" w:rsidP="00B11EB3">
      <w:pPr>
        <w:pStyle w:val="DanceBody"/>
      </w:pPr>
      <w:r>
        <w:t>17-24</w:t>
      </w:r>
      <w:r>
        <w:tab/>
        <w:t>2s+3s+4s+1s set, 1s adv to ptnr &amp; set facing up with 2s+3s+4s setting &amp; forming arches, 1s lead up to top (under arches) all end on sides</w:t>
      </w:r>
    </w:p>
    <w:p w:rsidR="00B11EB3" w:rsidRDefault="00B11EB3" w:rsidP="00B11EB3">
      <w:pPr>
        <w:pStyle w:val="DanceBody"/>
        <w:keepNext w:val="0"/>
      </w:pPr>
      <w:r>
        <w:t>25-32</w:t>
      </w:r>
      <w:r>
        <w:tab/>
        <w:t>1s cast behind 2s, dance down in front of 3s, cast down behind 4s &amp; turn RH</w:t>
      </w:r>
    </w:p>
    <w:p w:rsidR="00B11EB3" w:rsidRDefault="00B11EB3" w:rsidP="00B11EB3"/>
    <w:p w:rsidR="00B11EB3" w:rsidRDefault="00B11EB3" w:rsidP="00B11EB3">
      <w:pPr>
        <w:pStyle w:val="Minicrib"/>
      </w:pPr>
      <w:r>
        <w:t>FORTH FROLICS  (J8x32)  3C (4C Set)</w:t>
      </w:r>
      <w:r>
        <w:tab/>
        <w:t>Bob Grant  Dunedin 1</w:t>
      </w:r>
    </w:p>
    <w:p w:rsidR="00B11EB3" w:rsidRDefault="00B11EB3" w:rsidP="00B11EB3">
      <w:pPr>
        <w:pStyle w:val="DanceBody"/>
      </w:pPr>
      <w:r>
        <w:t xml:space="preserve"> 1- 8</w:t>
      </w:r>
      <w:r>
        <w:tab/>
        <w:t>1s cross RH, cast 1 place &amp; turn LH 1.1/2 times</w:t>
      </w:r>
    </w:p>
    <w:p w:rsidR="00B11EB3" w:rsidRDefault="00B11EB3" w:rsidP="00B11EB3">
      <w:pPr>
        <w:pStyle w:val="DanceBody"/>
      </w:pPr>
      <w:r>
        <w:t xml:space="preserve"> 9-16</w:t>
      </w:r>
      <w:r>
        <w:tab/>
        <w:t>1s dance RH across on own sides (Man with 2M+3M &amp; Lady with 2LM+3L), 1s 1/2 turn LH to dance RH across on other side &amp; 1s 1/4 turn LSh to…</w:t>
      </w:r>
    </w:p>
    <w:p w:rsidR="00B11EB3" w:rsidRDefault="00B11EB3" w:rsidP="00B11EB3">
      <w:pPr>
        <w:pStyle w:val="DanceBody"/>
      </w:pPr>
      <w:r>
        <w:t>17-24</w:t>
      </w:r>
      <w:r>
        <w:tab/>
        <w:t>1s dance RH across (Man with 2s &amp; Lady with 3s), 1/2 turn LH to dance RH across with other couple &amp; 1s end 2</w:t>
      </w:r>
      <w:r w:rsidRPr="00972EEB">
        <w:t>nd</w:t>
      </w:r>
      <w:r>
        <w:t xml:space="preserve"> place own sides</w:t>
      </w:r>
    </w:p>
    <w:p w:rsidR="00B11EB3" w:rsidRDefault="00B11EB3" w:rsidP="00B11EB3">
      <w:pPr>
        <w:pStyle w:val="DanceBody"/>
        <w:keepNext w:val="0"/>
      </w:pPr>
      <w:r>
        <w:t>25-32</w:t>
      </w:r>
      <w:r>
        <w:tab/>
        <w:t>1L+2L</w:t>
      </w:r>
      <w:r w:rsidRPr="007F0D5A">
        <w:rPr>
          <w:b/>
        </w:rPr>
        <w:t xml:space="preserve"> also </w:t>
      </w:r>
      <w:r>
        <w:t>1M+3L change places RH, all cross RH, 1L+2M</w:t>
      </w:r>
      <w:r w:rsidRPr="007F0D5A">
        <w:rPr>
          <w:b/>
        </w:rPr>
        <w:t xml:space="preserve"> also </w:t>
      </w:r>
      <w:r>
        <w:t>1M+3L change places LH &amp; all cross LH</w:t>
      </w:r>
    </w:p>
    <w:p w:rsidR="00B11EB3" w:rsidRDefault="00B11EB3" w:rsidP="00B11EB3"/>
    <w:p w:rsidR="00B11EB3" w:rsidRDefault="00B11EB3" w:rsidP="00B11EB3">
      <w:pPr>
        <w:pStyle w:val="Minicrib"/>
      </w:pPr>
      <w:r>
        <w:t>THE FORTH RAILWAY BRIDGE CENTENARY REEL  (R4x32)  4C set</w:t>
      </w:r>
      <w:r>
        <w:tab/>
        <w:t>Roy Goldring  Auld Friends Meet</w:t>
      </w:r>
    </w:p>
    <w:p w:rsidR="00B11EB3" w:rsidRPr="00E069EE" w:rsidRDefault="00B11EB3" w:rsidP="00B11EB3">
      <w:pPr>
        <w:pStyle w:val="DanceBody"/>
      </w:pPr>
      <w:r w:rsidRPr="00E069EE">
        <w:t xml:space="preserve"> 1- 8</w:t>
      </w:r>
      <w:r w:rsidRPr="00E069EE">
        <w:tab/>
        <w:t>1s dance reflection reels of 3 on own sides with 2s+3s (1s in/down to start)</w:t>
      </w:r>
    </w:p>
    <w:p w:rsidR="00B11EB3" w:rsidRPr="00E069EE" w:rsidRDefault="00B11EB3" w:rsidP="00B11EB3">
      <w:pPr>
        <w:pStyle w:val="DanceBody"/>
      </w:pPr>
      <w:r w:rsidRPr="00E069EE">
        <w:t xml:space="preserve"> 9-16</w:t>
      </w:r>
      <w:r w:rsidRPr="00E069EE">
        <w:tab/>
        <w:t>1s followed by 2s lead down to bottom &amp; cast up own sides to 2nd place, lead up to top &amp; 1s cast to 2nd place</w:t>
      </w:r>
      <w:r w:rsidRPr="00E069EE">
        <w:rPr>
          <w:b/>
        </w:rPr>
        <w:t xml:space="preserve"> as </w:t>
      </w:r>
      <w:r w:rsidRPr="00E069EE">
        <w:t>2s follow but end in 1st place</w:t>
      </w:r>
    </w:p>
    <w:p w:rsidR="00B11EB3" w:rsidRPr="00E069EE" w:rsidRDefault="00B11EB3" w:rsidP="00B11EB3">
      <w:pPr>
        <w:pStyle w:val="DanceBody"/>
      </w:pPr>
      <w:r w:rsidRPr="00E069EE">
        <w:t>17-24</w:t>
      </w:r>
      <w:r w:rsidRPr="00E069EE">
        <w:tab/>
        <w:t>1s cross down to dance reflection reels of 3 on opposite sides with 3s+4s (1s cross down, 3s out/up, 4s in/up to start)</w:t>
      </w:r>
    </w:p>
    <w:p w:rsidR="00B11EB3" w:rsidRPr="00E069EE" w:rsidRDefault="00B11EB3" w:rsidP="00B11EB3">
      <w:pPr>
        <w:pStyle w:val="DanceBody"/>
        <w:keepNext w:val="0"/>
      </w:pPr>
      <w:r w:rsidRPr="00E069EE">
        <w:t>25-32</w:t>
      </w:r>
      <w:r w:rsidRPr="00E069EE">
        <w:tab/>
        <w:t>1s turn 3s 1.1/2 times (LH on Ladies' side &amp; RH on Men's), turn 4s 1/2 way (other hand) to 4th place &amp; cross RH</w:t>
      </w:r>
    </w:p>
    <w:p w:rsidR="00B11EB3" w:rsidRDefault="00B11EB3" w:rsidP="00B11EB3"/>
    <w:p w:rsidR="00B11EB3" w:rsidRDefault="00B11EB3" w:rsidP="00B11EB3">
      <w:pPr>
        <w:pStyle w:val="Minicrib"/>
      </w:pPr>
      <w:r>
        <w:t>FORTIETH ANNIVERSARY  (R5x32)  5C Set</w:t>
      </w:r>
      <w:r>
        <w:tab/>
        <w:t>unknown</w:t>
      </w:r>
    </w:p>
    <w:p w:rsidR="00B11EB3" w:rsidRDefault="00B11EB3" w:rsidP="00B11EB3">
      <w:pPr>
        <w:pStyle w:val="DanceBody"/>
      </w:pPr>
      <w:r>
        <w:t xml:space="preserve"> 1- 8</w:t>
      </w:r>
      <w:r>
        <w:tab/>
        <w:t xml:space="preserve">1s &amp; 3s cross down </w:t>
      </w:r>
      <w:r w:rsidRPr="00442E4D">
        <w:rPr>
          <w:b/>
        </w:rPr>
        <w:t>as</w:t>
      </w:r>
      <w:r>
        <w:t xml:space="preserve"> 2s &amp; 4s dance up 1 place &amp; 1s &amp; 3s turn 2s/4s on sides, 1s &amp; 3s dance down &amp; turn 4s/5s on sides with nearer hands. 2 (1) 4 (3) 5</w:t>
      </w:r>
    </w:p>
    <w:p w:rsidR="00B11EB3" w:rsidRDefault="00B11EB3" w:rsidP="00B11EB3">
      <w:pPr>
        <w:pStyle w:val="DanceBody"/>
      </w:pPr>
      <w:r>
        <w:t xml:space="preserve"> 9-16</w:t>
      </w:r>
      <w:r>
        <w:tab/>
        <w:t>1s &amp; 3s dance 1/2 Figs of 8 round 2s/4s above, 1s &amp; 3s dance 1/2 Figs of 8 round 4s/5s below &amp; end giving LH to partner &amp; RH to 2nd corner</w:t>
      </w:r>
    </w:p>
    <w:p w:rsidR="00B11EB3" w:rsidRDefault="00B11EB3" w:rsidP="00B11EB3">
      <w:pPr>
        <w:pStyle w:val="DanceBody"/>
      </w:pPr>
      <w:r>
        <w:t>17-24</w:t>
      </w:r>
      <w:r>
        <w:tab/>
        <w:t>Balance–in–Line with 2nd corners. 1s &amp; 3s turn LH to give RH to 1st corners, Balance–in–Line with 1st corners &amp; turn partner LH to…</w:t>
      </w:r>
    </w:p>
    <w:p w:rsidR="00B11EB3" w:rsidRDefault="00B11EB3" w:rsidP="00B11EB3">
      <w:pPr>
        <w:pStyle w:val="DanceBody"/>
        <w:keepNext w:val="0"/>
      </w:pPr>
      <w:r>
        <w:t>25-32</w:t>
      </w:r>
      <w:r>
        <w:tab/>
        <w:t>1s &amp; 3s dance RH across (1L with 2s, 1M+3L with 4s, 3M with 5s), 1s &amp; 3s turn LH cast 1 place. 2 4 1 5 3</w:t>
      </w:r>
    </w:p>
    <w:p w:rsidR="00B11EB3" w:rsidRDefault="00B11EB3" w:rsidP="00B11EB3"/>
    <w:p w:rsidR="00B11EB3" w:rsidRDefault="00B11EB3" w:rsidP="00B11EB3">
      <w:pPr>
        <w:pStyle w:val="Minicrib"/>
      </w:pPr>
      <w:r>
        <w:t>FORTROSE FROLIC  (R8x32)  3C (4C set)</w:t>
      </w:r>
      <w:r>
        <w:tab/>
      </w:r>
    </w:p>
    <w:p w:rsidR="00B11EB3" w:rsidRDefault="00B11EB3" w:rsidP="00B11EB3">
      <w:pPr>
        <w:pStyle w:val="DanceBody"/>
      </w:pPr>
      <w:r>
        <w:t xml:space="preserve"> 1- 8</w:t>
      </w:r>
      <w:r>
        <w:tab/>
        <w:t>1s turn RH, 2s turn LH</w:t>
      </w:r>
    </w:p>
    <w:p w:rsidR="00B11EB3" w:rsidRDefault="00B11EB3" w:rsidP="00B11EB3">
      <w:pPr>
        <w:pStyle w:val="DanceBody"/>
      </w:pPr>
      <w:r>
        <w:t xml:space="preserve"> 9-16</w:t>
      </w:r>
      <w:r>
        <w:tab/>
        <w:t>3s turn RH &amp; 1s+2s+3s chase clockwise 1/2 way</w:t>
      </w:r>
    </w:p>
    <w:p w:rsidR="00B11EB3" w:rsidRDefault="00B11EB3" w:rsidP="00B11EB3">
      <w:pPr>
        <w:pStyle w:val="DanceBody"/>
      </w:pPr>
      <w:r>
        <w:t>17-24</w:t>
      </w:r>
      <w:r>
        <w:tab/>
        <w:t>3s+2s dance 1/2 R&amp;L, 3s+1s dance 1/2 R&amp;L</w:t>
      </w:r>
    </w:p>
    <w:p w:rsidR="00B11EB3" w:rsidRDefault="00B11EB3" w:rsidP="00B11EB3">
      <w:pPr>
        <w:pStyle w:val="DanceBody"/>
        <w:keepNext w:val="0"/>
      </w:pPr>
      <w:r>
        <w:t>25-32</w:t>
      </w:r>
      <w:r>
        <w:tab/>
        <w:t>3s dance 1/2 Fig of 8 round 1s, 2s+1s+3s Adv+Ret</w:t>
      </w:r>
    </w:p>
    <w:p w:rsidR="00B11EB3" w:rsidRDefault="00B11EB3" w:rsidP="00B11EB3"/>
    <w:p w:rsidR="00B11EB3" w:rsidRDefault="00B11EB3" w:rsidP="00B11EB3">
      <w:pPr>
        <w:pStyle w:val="Minicrib"/>
      </w:pPr>
      <w:r>
        <w:t>FORTY AND COUNTING  (R8x40)  3C (4c set)</w:t>
      </w:r>
      <w:r>
        <w:tab/>
        <w:t>Malcolm Brown  Forty and Counting &amp; RSCDS Bk 52</w:t>
      </w:r>
    </w:p>
    <w:p w:rsidR="00B11EB3" w:rsidRDefault="00B11EB3" w:rsidP="00B11EB3">
      <w:pPr>
        <w:pStyle w:val="DanceBody"/>
      </w:pPr>
      <w:r>
        <w:t xml:space="preserve"> 1- 8</w:t>
      </w:r>
      <w:r>
        <w:tab/>
        <w:t>1s set, cast (2s step up) &amp; turn 1.1/4 LH to face 1st corners</w:t>
      </w:r>
    </w:p>
    <w:p w:rsidR="00B11EB3" w:rsidRDefault="00B11EB3" w:rsidP="00B11EB3">
      <w:pPr>
        <w:pStyle w:val="DanceBody"/>
      </w:pPr>
      <w:r>
        <w:t xml:space="preserve"> 9-16</w:t>
      </w:r>
      <w:r>
        <w:tab/>
        <w:t>1s dance Chain Progression for 3 couples on the diagonal:-</w:t>
      </w:r>
    </w:p>
    <w:p w:rsidR="00B11EB3" w:rsidRDefault="00B11EB3" w:rsidP="00B11EB3">
      <w:pPr>
        <w:pStyle w:val="DanceBody"/>
      </w:pPr>
      <w:r>
        <w:tab/>
        <w:t xml:space="preserve">9-10    1s change places RH with 1st corners </w:t>
      </w:r>
      <w:r>
        <w:rPr>
          <w:b/>
        </w:rPr>
        <w:t>while</w:t>
      </w:r>
      <w:r>
        <w:t xml:space="preserve"> 2nd corners chase 1 place clockwise</w:t>
      </w:r>
    </w:p>
    <w:p w:rsidR="00B11EB3" w:rsidRDefault="00B11EB3" w:rsidP="00B11EB3">
      <w:pPr>
        <w:pStyle w:val="DanceBody"/>
      </w:pPr>
      <w:r>
        <w:tab/>
        <w:t xml:space="preserve">11-14  1st corners turn 1.1/2 LH in centre </w:t>
      </w:r>
      <w:r>
        <w:rPr>
          <w:b/>
        </w:rPr>
        <w:t>while</w:t>
      </w:r>
      <w:r>
        <w:t xml:space="preserve"> 1s &amp; 2nd corners promenade 1/2 round (corners on outside)</w:t>
      </w:r>
    </w:p>
    <w:p w:rsidR="00B11EB3" w:rsidRDefault="00B11EB3" w:rsidP="00B11EB3">
      <w:pPr>
        <w:pStyle w:val="DanceBody"/>
      </w:pPr>
      <w:r>
        <w:tab/>
        <w:t xml:space="preserve">15-16  2nd corners chase 1 place back to place </w:t>
      </w:r>
      <w:r>
        <w:rPr>
          <w:b/>
        </w:rPr>
        <w:t>while</w:t>
      </w:r>
      <w:r>
        <w:t xml:space="preserve"> 1s change places RH with 1st corners.  1s end facing 4th corners</w:t>
      </w:r>
    </w:p>
    <w:p w:rsidR="00B11EB3" w:rsidRDefault="00B11EB3" w:rsidP="00B11EB3">
      <w:pPr>
        <w:pStyle w:val="DanceBody"/>
      </w:pPr>
      <w:r>
        <w:t>17-24</w:t>
      </w:r>
      <w:r>
        <w:tab/>
        <w:t>1s dance "Hello-Goodbye" setting ending facing 2nd corners</w:t>
      </w:r>
    </w:p>
    <w:p w:rsidR="00B11EB3" w:rsidRDefault="00B11EB3" w:rsidP="00B11EB3">
      <w:pPr>
        <w:pStyle w:val="DanceBody"/>
      </w:pPr>
      <w:r>
        <w:t>25-32</w:t>
      </w:r>
      <w:r>
        <w:tab/>
        <w:t>1s repeat Chain Progression for 3 couples with 2nd corners &amp; end facing 1st corner positions</w:t>
      </w:r>
    </w:p>
    <w:p w:rsidR="00B11EB3" w:rsidRDefault="00B11EB3" w:rsidP="00B11EB3">
      <w:pPr>
        <w:pStyle w:val="DanceBody"/>
        <w:keepNext w:val="0"/>
      </w:pPr>
      <w:r>
        <w:t>33-40</w:t>
      </w:r>
      <w:r>
        <w:tab/>
        <w:t>1s dance 1/2 diag reel of 4 with 1st corners, pass RSh &amp; dance 1/2 diag reel of 4 with 2nd corners ending in 2nd place own side</w:t>
      </w:r>
    </w:p>
    <w:p w:rsidR="00B11EB3" w:rsidRDefault="00B11EB3" w:rsidP="00B11EB3"/>
    <w:p w:rsidR="00B11EB3" w:rsidRDefault="00B11EB3" w:rsidP="00B11EB3">
      <w:pPr>
        <w:pStyle w:val="Minicrib"/>
      </w:pPr>
      <w:r>
        <w:t>FORTY SHADES OF GREY  (J3x40)  3C set</w:t>
      </w:r>
      <w:r>
        <w:tab/>
        <w:t>Moira Wood  Forty and Counting</w:t>
      </w:r>
    </w:p>
    <w:p w:rsidR="00B11EB3" w:rsidRDefault="00B11EB3" w:rsidP="00B11EB3">
      <w:pPr>
        <w:pStyle w:val="DanceBody"/>
      </w:pPr>
      <w:r>
        <w:t xml:space="preserve"> 1- 8</w:t>
      </w:r>
      <w:r>
        <w:tab/>
        <w:t>1s+2s dance 1/2 double Figs 8 (2s cross up, 1s dance down).  1s+2s turn 1.1/2 Ladies' side LH</w:t>
      </w:r>
      <w:r>
        <w:rPr>
          <w:b/>
        </w:rPr>
        <w:t xml:space="preserve"> </w:t>
      </w:r>
      <w:r>
        <w:t>Men's side RH</w:t>
      </w:r>
    </w:p>
    <w:p w:rsidR="00B11EB3" w:rsidRDefault="00B11EB3" w:rsidP="00B11EB3">
      <w:pPr>
        <w:pStyle w:val="DanceBody"/>
      </w:pPr>
      <w:r>
        <w:t xml:space="preserve"> 9-16</w:t>
      </w:r>
      <w:r>
        <w:tab/>
        <w:t>1s+3s dance 1/2 double Figs 8 (1s cross down, 3s dance up).  1s+3s turn 1.1/2, Ladies' side LH, Men's side RH</w:t>
      </w:r>
    </w:p>
    <w:p w:rsidR="00B11EB3" w:rsidRDefault="00B11EB3" w:rsidP="00B11EB3">
      <w:pPr>
        <w:pStyle w:val="DanceBody"/>
      </w:pPr>
      <w:r>
        <w:t>17-24</w:t>
      </w:r>
      <w:r>
        <w:tab/>
        <w:t xml:space="preserve">3s followed by 2s cross down below 1s (in 3rd place), dance up to top.  3s cast to 2nd place facing down </w:t>
      </w:r>
      <w:r>
        <w:rPr>
          <w:b/>
        </w:rPr>
        <w:t>while</w:t>
      </w:r>
      <w:r>
        <w:t xml:space="preserve"> 2s dance to top facing out</w:t>
      </w:r>
    </w:p>
    <w:p w:rsidR="00B11EB3" w:rsidRDefault="00B11EB3" w:rsidP="00B11EB3">
      <w:pPr>
        <w:pStyle w:val="DanceBody"/>
      </w:pPr>
      <w:r>
        <w:t>25-32</w:t>
      </w:r>
      <w:r>
        <w:tab/>
        <w:t>2s+3s+1s dance reflection reels of 3 on sides (2s out/down, 3s in/down, 1s out/up)</w:t>
      </w:r>
    </w:p>
    <w:p w:rsidR="00B11EB3" w:rsidRDefault="00B11EB3" w:rsidP="00B11EB3">
      <w:pPr>
        <w:pStyle w:val="DanceBody"/>
        <w:keepNext w:val="0"/>
      </w:pPr>
      <w:r>
        <w:t>33-40</w:t>
      </w:r>
      <w:r>
        <w:tab/>
        <w:t>All circle 6H round and back  2 3 1</w:t>
      </w:r>
    </w:p>
    <w:p w:rsidR="00B11EB3" w:rsidRDefault="00B11EB3" w:rsidP="00B11EB3"/>
    <w:p w:rsidR="00B11EB3" w:rsidRDefault="00B11EB3" w:rsidP="00B11EB3">
      <w:pPr>
        <w:pStyle w:val="Minicrib"/>
      </w:pPr>
      <w:r>
        <w:t>FORTY YEARS TOGETHER  (R8x40)  4C set</w:t>
      </w:r>
      <w:r>
        <w:tab/>
        <w:t>Ken Martlew</w:t>
      </w:r>
    </w:p>
    <w:p w:rsidR="00B11EB3" w:rsidRDefault="00B11EB3" w:rsidP="00B11EB3">
      <w:pPr>
        <w:pStyle w:val="DanceBody"/>
      </w:pPr>
      <w:r>
        <w:t xml:space="preserve"> 1- 4</w:t>
      </w:r>
      <w:r>
        <w:tab/>
        <w:t xml:space="preserve">1M+2L 1/2 turn RH, twirl &amp; dance out to opposite places </w:t>
      </w:r>
      <w:r>
        <w:rPr>
          <w:b/>
          <w:bCs/>
        </w:rPr>
        <w:t>while</w:t>
      </w:r>
      <w:r>
        <w:t xml:space="preserve"> 1L+2M chase clockwise 1/2 way</w:t>
      </w:r>
    </w:p>
    <w:p w:rsidR="00B11EB3" w:rsidRDefault="00B11EB3" w:rsidP="00B11EB3">
      <w:pPr>
        <w:pStyle w:val="DanceBody"/>
      </w:pPr>
      <w:r>
        <w:t xml:space="preserve"> 5- 8</w:t>
      </w:r>
      <w:r>
        <w:tab/>
        <w:t>2M+1L repeat bars 1-4</w:t>
      </w:r>
    </w:p>
    <w:p w:rsidR="00B11EB3" w:rsidRDefault="00B11EB3" w:rsidP="00B11EB3">
      <w:pPr>
        <w:pStyle w:val="DanceBody"/>
      </w:pPr>
      <w:r>
        <w:t xml:space="preserve"> 9-16</w:t>
      </w:r>
      <w:r>
        <w:tab/>
        <w:t>1s+2s dance RH across &amp; LH back to remain in the middle</w:t>
      </w:r>
    </w:p>
    <w:p w:rsidR="00B11EB3" w:rsidRDefault="00B11EB3" w:rsidP="00B11EB3">
      <w:pPr>
        <w:pStyle w:val="DanceBody"/>
      </w:pPr>
      <w:r>
        <w:t>17-24</w:t>
      </w:r>
      <w:r>
        <w:tab/>
        <w:t>1s, followed by 2s (who dance up), lead down, 2s followed by 1s lead up &amp; stay in the middle facing up. On bar 24 3s+4s step in ready for…</w:t>
      </w:r>
    </w:p>
    <w:p w:rsidR="00B11EB3" w:rsidRDefault="00B11EB3" w:rsidP="00B11EB3">
      <w:pPr>
        <w:pStyle w:val="DanceBody"/>
      </w:pPr>
      <w:r>
        <w:t>25-32</w:t>
      </w:r>
      <w:r>
        <w:tab/>
        <w:t>All dance 4 couple Allemande 4 3 1 2</w:t>
      </w:r>
    </w:p>
    <w:p w:rsidR="00B11EB3" w:rsidRDefault="00B11EB3" w:rsidP="00B11EB3">
      <w:pPr>
        <w:pStyle w:val="DanceBody"/>
        <w:keepNext w:val="0"/>
      </w:pPr>
      <w:r>
        <w:t>33-40</w:t>
      </w:r>
      <w:r>
        <w:tab/>
        <w:t>All 1/2 turn &amp; twirl partners, all circle left 1/2 way 2 1 3 4</w:t>
      </w:r>
    </w:p>
    <w:p w:rsidR="00B11EB3" w:rsidRDefault="00B11EB3" w:rsidP="00B11EB3"/>
    <w:p w:rsidR="00B11EB3" w:rsidRDefault="00B11EB3" w:rsidP="00B11EB3">
      <w:pPr>
        <w:pStyle w:val="Minicrib"/>
      </w:pPr>
      <w:r>
        <w:t>FORTY-FIVE YEARS ON  (R4x40)  4C set</w:t>
      </w:r>
      <w:r>
        <w:tab/>
        <w:t>Lorna Reid  RSCDS 5 Dances 2009</w:t>
      </w:r>
    </w:p>
    <w:p w:rsidR="00B11EB3" w:rsidRPr="004117C8" w:rsidRDefault="00B11EB3" w:rsidP="00B11EB3">
      <w:pPr>
        <w:pStyle w:val="DanceBody"/>
      </w:pPr>
      <w:r>
        <w:t xml:space="preserve"> 1- 8</w:t>
      </w:r>
      <w:r>
        <w:tab/>
        <w:t xml:space="preserve">1s dance down to 4th place </w:t>
      </w:r>
      <w:r>
        <w:rPr>
          <w:b/>
        </w:rPr>
        <w:t>as</w:t>
      </w:r>
      <w:r w:rsidRPr="004117C8">
        <w:t xml:space="preserve"> 4</w:t>
      </w:r>
      <w:r>
        <w:t>s cast up to 1st place;</w:t>
      </w:r>
      <w:r w:rsidRPr="004117C8">
        <w:t xml:space="preserve"> 1s cast up to 3rd pl</w:t>
      </w:r>
      <w:r>
        <w:t>ace</w:t>
      </w:r>
      <w:r w:rsidRPr="004117C8">
        <w:t xml:space="preserve"> </w:t>
      </w:r>
      <w:r w:rsidRPr="001B57FA">
        <w:rPr>
          <w:b/>
        </w:rPr>
        <w:t>as</w:t>
      </w:r>
      <w:r w:rsidRPr="004117C8">
        <w:t xml:space="preserve"> 4s dance down</w:t>
      </w:r>
      <w:r>
        <w:t xml:space="preserve"> to 2nd place, </w:t>
      </w:r>
      <w:r w:rsidRPr="004117C8">
        <w:t>1s+4s set.  2 4 1 3</w:t>
      </w:r>
    </w:p>
    <w:p w:rsidR="00B11EB3" w:rsidRDefault="00B11EB3" w:rsidP="00B11EB3">
      <w:pPr>
        <w:pStyle w:val="DanceBody"/>
      </w:pPr>
      <w:r>
        <w:t xml:space="preserve"> 9-16</w:t>
      </w:r>
      <w:r>
        <w:tab/>
        <w:t xml:space="preserve">1M followed by 4M </w:t>
      </w:r>
      <w:r w:rsidRPr="004117C8">
        <w:t>dance Alternating Tandem reel of 3 on sides</w:t>
      </w:r>
      <w:r>
        <w:t xml:space="preserve"> (RSh to 3M) </w:t>
      </w:r>
      <w:r>
        <w:rPr>
          <w:b/>
        </w:rPr>
        <w:t>as</w:t>
      </w:r>
      <w:r>
        <w:t xml:space="preserve"> </w:t>
      </w:r>
      <w:r w:rsidRPr="004117C8">
        <w:t>4L</w:t>
      </w:r>
      <w:r>
        <w:t xml:space="preserve"> followed by </w:t>
      </w:r>
      <w:r w:rsidRPr="004117C8">
        <w:t>1L dance Alternating Tandem reel of 3 (RSh to 2L)</w:t>
      </w:r>
    </w:p>
    <w:p w:rsidR="00B11EB3" w:rsidRPr="004117C8" w:rsidRDefault="00B11EB3" w:rsidP="00B11EB3">
      <w:pPr>
        <w:pStyle w:val="DanceBody"/>
      </w:pPr>
      <w:r w:rsidRPr="004117C8">
        <w:t>17-20</w:t>
      </w:r>
      <w:r w:rsidRPr="004117C8">
        <w:tab/>
        <w:t>1s+4s 1/2 turn RH then dance RH across 1/2 way</w:t>
      </w:r>
    </w:p>
    <w:p w:rsidR="00B11EB3" w:rsidRDefault="00B11EB3" w:rsidP="00B11EB3">
      <w:pPr>
        <w:pStyle w:val="DanceBody"/>
      </w:pPr>
      <w:r w:rsidRPr="004117C8">
        <w:t>21-24</w:t>
      </w:r>
      <w:r w:rsidRPr="004117C8">
        <w:tab/>
        <w:t xml:space="preserve">2s+1s </w:t>
      </w:r>
      <w:r w:rsidRPr="00F75A31">
        <w:rPr>
          <w:b/>
        </w:rPr>
        <w:t>also</w:t>
      </w:r>
      <w:r w:rsidRPr="004117C8">
        <w:t xml:space="preserve"> 4s+3s </w:t>
      </w:r>
      <w:r>
        <w:t>repeat 17-20</w:t>
      </w:r>
    </w:p>
    <w:p w:rsidR="00B11EB3" w:rsidRDefault="00B11EB3" w:rsidP="00B11EB3">
      <w:pPr>
        <w:pStyle w:val="DanceBody"/>
      </w:pPr>
      <w:r>
        <w:t>25-28</w:t>
      </w:r>
      <w:r w:rsidRPr="004117C8">
        <w:tab/>
      </w:r>
      <w:r>
        <w:t xml:space="preserve">1s+2M </w:t>
      </w:r>
      <w:r w:rsidRPr="004117C8">
        <w:t xml:space="preserve"> dance RH across</w:t>
      </w:r>
      <w:r>
        <w:t xml:space="preserve"> (2M ends in 1st place own side, 2L steps up 27-28)</w:t>
      </w:r>
    </w:p>
    <w:p w:rsidR="00B11EB3" w:rsidRPr="004117C8" w:rsidRDefault="00B11EB3" w:rsidP="00B11EB3">
      <w:pPr>
        <w:pStyle w:val="DanceBody"/>
      </w:pPr>
      <w:r>
        <w:t>29-32</w:t>
      </w:r>
      <w:r>
        <w:tab/>
        <w:t xml:space="preserve">1s+3L dance </w:t>
      </w:r>
      <w:r w:rsidRPr="004117C8">
        <w:t xml:space="preserve">LH across </w:t>
      </w:r>
      <w:r>
        <w:t>(3L ends in 2nd place own side, 3M steps up 31-32)</w:t>
      </w:r>
    </w:p>
    <w:p w:rsidR="00B11EB3" w:rsidRPr="004117C8" w:rsidRDefault="00B11EB3" w:rsidP="00B11EB3">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B11EB3" w:rsidRPr="004117C8" w:rsidRDefault="00B11EB3" w:rsidP="00B11EB3">
      <w:pPr>
        <w:pStyle w:val="DanceBody"/>
        <w:keepNext w:val="0"/>
      </w:pPr>
      <w:r w:rsidRPr="004117C8">
        <w:t>37-40</w:t>
      </w:r>
      <w:r w:rsidRPr="004117C8">
        <w:tab/>
        <w:t>1s set &amp; turn RH 3/4 into 4th place own sides</w:t>
      </w:r>
      <w:r>
        <w:t xml:space="preserve"> (facing out ready to repeat)</w:t>
      </w:r>
      <w:r w:rsidRPr="004117C8">
        <w:t>.  2 3 4 1</w:t>
      </w:r>
    </w:p>
    <w:p w:rsidR="00B11EB3" w:rsidRDefault="00B11EB3" w:rsidP="00B11EB3"/>
    <w:p w:rsidR="00B11EB3" w:rsidRDefault="00B11EB3" w:rsidP="00B11EB3">
      <w:pPr>
        <w:pStyle w:val="Minicrib"/>
      </w:pPr>
      <w:r>
        <w:t>FORTYPENCE WOOD  (R4x32)  4C set</w:t>
      </w:r>
      <w:r>
        <w:tab/>
        <w:t>A Routledge  Cleveland Coll</w:t>
      </w:r>
    </w:p>
    <w:p w:rsidR="00B11EB3" w:rsidRDefault="00B11EB3" w:rsidP="00B11EB3">
      <w:pPr>
        <w:pStyle w:val="DanceBody"/>
      </w:pPr>
      <w:r>
        <w:t xml:space="preserve"> 1- 8</w:t>
      </w:r>
      <w:r>
        <w:tab/>
        <w:t>1s &amp; 4s cast in 1 place, pass partner LSh to BtoB position facing 2s/3s, set &amp; change places RH with 2s/3s</w:t>
      </w:r>
    </w:p>
    <w:p w:rsidR="00B11EB3" w:rsidRDefault="00B11EB3" w:rsidP="00B11EB3">
      <w:pPr>
        <w:pStyle w:val="DanceBody"/>
      </w:pPr>
      <w:r>
        <w:t xml:space="preserve"> 9-16</w:t>
      </w:r>
      <w:r>
        <w:tab/>
        <w:t>2s+3s dance LH across &amp; end BtoB facing 1s/4s, all set &amp; 1/2 turn 1s/4s who end BtoB between 2s/3s</w:t>
      </w:r>
    </w:p>
    <w:p w:rsidR="00B11EB3" w:rsidRDefault="00B11EB3" w:rsidP="00B11EB3">
      <w:pPr>
        <w:pStyle w:val="DanceBody"/>
      </w:pPr>
      <w:r>
        <w:t>17-24</w:t>
      </w:r>
      <w:r>
        <w:tab/>
        <w:t>All dance reels of 4 across ending with 1s &amp; 4s in centre facing down</w:t>
      </w:r>
    </w:p>
    <w:p w:rsidR="00B11EB3" w:rsidRDefault="00B11EB3" w:rsidP="00B11EB3">
      <w:pPr>
        <w:pStyle w:val="DanceBody"/>
        <w:keepNext w:val="0"/>
      </w:pPr>
      <w:r>
        <w:t>25-32</w:t>
      </w:r>
      <w:r>
        <w:tab/>
        <w:t>4s cross down &amp; cast up to 2</w:t>
      </w:r>
      <w:r w:rsidRPr="00972EEB">
        <w:t>nd</w:t>
      </w:r>
      <w:r>
        <w:t xml:space="preserve"> pl</w:t>
      </w:r>
      <w:r w:rsidRPr="00BA6B4D">
        <w:rPr>
          <w:b/>
        </w:rPr>
        <w:t xml:space="preserve"> </w:t>
      </w:r>
      <w:r>
        <w:rPr>
          <w:b/>
        </w:rPr>
        <w:t xml:space="preserve">as </w:t>
      </w:r>
      <w:r>
        <w:t>1s lead down &amp; cross into 4</w:t>
      </w:r>
      <w:r w:rsidRPr="00972EEB">
        <w:t>th</w:t>
      </w:r>
      <w:r>
        <w:t xml:space="preserve"> pl, 1s+3s set on sides &amp; change pl (RH on M side, LH on L) to end 2 4 1 3</w:t>
      </w:r>
    </w:p>
    <w:p w:rsidR="00B11EB3" w:rsidRDefault="00B11EB3" w:rsidP="00B11EB3"/>
    <w:p w:rsidR="00B11EB3" w:rsidRDefault="00B11EB3" w:rsidP="00B11EB3">
      <w:pPr>
        <w:pStyle w:val="Minicrib"/>
      </w:pPr>
      <w:r>
        <w:t>FORWARD TO FRANKFURT  (R8x40)  3C (4C set)</w:t>
      </w:r>
      <w:r>
        <w:tab/>
        <w:t>Kenneth J Reid  Birmingham Platinum Bk</w:t>
      </w:r>
    </w:p>
    <w:p w:rsidR="00B11EB3" w:rsidRPr="00324E4E" w:rsidRDefault="00B11EB3" w:rsidP="00B11EB3">
      <w:pPr>
        <w:pStyle w:val="DanceBody"/>
      </w:pPr>
      <w:r w:rsidRPr="00324E4E">
        <w:t xml:space="preserve"> 1-8</w:t>
      </w:r>
      <w:r w:rsidRPr="00324E4E">
        <w:tab/>
        <w:t>1s turn RH moving down to 2nd places, 1L facing down, 1M facing up (2s step up 3-4). 2s+1s+3s chase clockwise 1/2 way</w:t>
      </w:r>
    </w:p>
    <w:p w:rsidR="00B11EB3" w:rsidRPr="00324E4E" w:rsidRDefault="00B11EB3" w:rsidP="00B11EB3">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B11EB3" w:rsidRPr="00324E4E" w:rsidRDefault="00B11EB3" w:rsidP="00B11EB3">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B11EB3" w:rsidRPr="00324E4E" w:rsidRDefault="00B11EB3" w:rsidP="00B11EB3">
      <w:pPr>
        <w:pStyle w:val="DanceBody"/>
      </w:pPr>
      <w:r>
        <w:tab/>
      </w:r>
      <w:r w:rsidRPr="00324E4E">
        <w:t xml:space="preserve">13-14     2M+1M &amp; 1L+3L pass RSh to change places, 2M+3L pass RSh with a 1/4 turn to right in centre to 3M facing 2M &amp; 3L facing 2L </w:t>
      </w:r>
      <w:r w:rsidRPr="00324E4E">
        <w:rPr>
          <w:b/>
        </w:rPr>
        <w:t>while</w:t>
      </w:r>
      <w:r w:rsidRPr="00324E4E">
        <w:t xml:space="preserve"> 3M+2L set</w:t>
      </w:r>
    </w:p>
    <w:p w:rsidR="00B11EB3" w:rsidRPr="00324E4E" w:rsidRDefault="00B11EB3" w:rsidP="00B11EB3">
      <w:pPr>
        <w:pStyle w:val="DanceBody"/>
      </w:pPr>
      <w:r w:rsidRPr="00324E4E">
        <w:tab/>
        <w:t xml:space="preserve">15-16     3M+2M &amp; 3L+2L pass RSh to change places, 3M+2L pass RSh with a 1/4 turn to right in centre to 3M facing 1L &amp; 2L facing 1M </w:t>
      </w:r>
      <w:r w:rsidRPr="00324E4E">
        <w:rPr>
          <w:b/>
        </w:rPr>
        <w:t xml:space="preserve">while </w:t>
      </w:r>
      <w:r w:rsidRPr="00324E4E">
        <w:t>1s set</w:t>
      </w:r>
    </w:p>
    <w:p w:rsidR="00B11EB3" w:rsidRPr="00324E4E" w:rsidRDefault="00B11EB3" w:rsidP="00B11EB3">
      <w:pPr>
        <w:pStyle w:val="DanceBody"/>
      </w:pPr>
      <w:r w:rsidRPr="00324E4E">
        <w:tab/>
        <w:t xml:space="preserve">17-18     1L+3M &amp; 2L+1M pass RSh to change places, 1s pass RSh with a 1/4 turn to right in centre to 1M facing 2M &amp; 1L facing 3L </w:t>
      </w:r>
      <w:r w:rsidRPr="00324E4E">
        <w:rPr>
          <w:b/>
        </w:rPr>
        <w:t xml:space="preserve">while </w:t>
      </w:r>
      <w:r w:rsidRPr="00324E4E">
        <w:t>3L+2M set</w:t>
      </w:r>
    </w:p>
    <w:p w:rsidR="00B11EB3" w:rsidRPr="00324E4E" w:rsidRDefault="00B11EB3" w:rsidP="00B11EB3">
      <w:pPr>
        <w:pStyle w:val="DanceBody"/>
      </w:pPr>
      <w:r w:rsidRPr="00324E4E">
        <w:tab/>
        <w:t xml:space="preserve">19-20      2M+1M &amp; 1L+3L pass RSh to change places, 2M+3L pass RSh with a 1/4 turn to right in centre to 2M facing 3M &amp; 3L facing 2L </w:t>
      </w:r>
      <w:r w:rsidRPr="00324E4E">
        <w:rPr>
          <w:b/>
        </w:rPr>
        <w:t xml:space="preserve">while </w:t>
      </w:r>
      <w:r w:rsidRPr="00324E4E">
        <w:t>2L+3M set</w:t>
      </w:r>
    </w:p>
    <w:p w:rsidR="00B11EB3" w:rsidRPr="00324E4E" w:rsidRDefault="00B11EB3" w:rsidP="00B11EB3">
      <w:pPr>
        <w:pStyle w:val="DanceBody"/>
      </w:pPr>
      <w:r w:rsidRPr="00324E4E">
        <w:tab/>
        <w:t xml:space="preserve">21-22      2M+3M &amp; 3L+2L pass RSh to change places, 2L+3M pass RSh with a 1/4 turn to right to centre to 2L facing 1M &amp; 3M facing 1L </w:t>
      </w:r>
      <w:r w:rsidRPr="00324E4E">
        <w:rPr>
          <w:b/>
        </w:rPr>
        <w:t xml:space="preserve">while </w:t>
      </w:r>
      <w:r w:rsidRPr="00324E4E">
        <w:t>1s set</w:t>
      </w:r>
    </w:p>
    <w:p w:rsidR="00B11EB3" w:rsidRPr="00324E4E" w:rsidRDefault="00B11EB3" w:rsidP="00B11EB3">
      <w:pPr>
        <w:pStyle w:val="DanceBody"/>
        <w:rPr>
          <w:b/>
        </w:rPr>
      </w:pPr>
      <w:r w:rsidRPr="00324E4E">
        <w:tab/>
        <w:t xml:space="preserve">23-24      1M+2L &amp; 1L+3M pass RSh to change places, 1s pass RSh with 1/4 turn to right in centre to 1M facing 2M &amp; 1L facing 3L </w:t>
      </w:r>
      <w:r w:rsidRPr="00324E4E">
        <w:rPr>
          <w:b/>
        </w:rPr>
        <w:t xml:space="preserve">while </w:t>
      </w:r>
      <w:r w:rsidRPr="00324E4E">
        <w:t>2M+3L set</w:t>
      </w:r>
    </w:p>
    <w:p w:rsidR="00B11EB3" w:rsidRPr="00324E4E" w:rsidRDefault="00B11EB3" w:rsidP="00B11EB3">
      <w:pPr>
        <w:pStyle w:val="DanceBody"/>
      </w:pPr>
      <w:r w:rsidRPr="00324E4E">
        <w:t>25-28</w:t>
      </w:r>
      <w:r w:rsidRPr="00324E4E">
        <w:tab/>
        <w:t>1s+2M+3L dance 1/2 reel of 4 across the set, 1s pass LSh to face up &amp; down the middle of the set</w:t>
      </w:r>
    </w:p>
    <w:p w:rsidR="00B11EB3" w:rsidRPr="00324E4E" w:rsidRDefault="00B11EB3" w:rsidP="00B11EB3">
      <w:pPr>
        <w:pStyle w:val="DanceBody"/>
      </w:pPr>
      <w:r w:rsidRPr="00324E4E">
        <w:t>29-32</w:t>
      </w:r>
      <w:r w:rsidRPr="00324E4E">
        <w:tab/>
        <w:t>1s+2L+3M dance 1/2 reel of 4 to finish 1s give RH &amp; 3M+2L face clockwise</w:t>
      </w:r>
    </w:p>
    <w:p w:rsidR="00B11EB3" w:rsidRPr="00324E4E" w:rsidRDefault="00B11EB3" w:rsidP="00B11EB3">
      <w:pPr>
        <w:pStyle w:val="DanceBody"/>
        <w:keepNext w:val="0"/>
      </w:pPr>
      <w:r w:rsidRPr="00324E4E">
        <w:t>33-40</w:t>
      </w:r>
      <w:r w:rsidRPr="00324E4E">
        <w:tab/>
        <w:t xml:space="preserve">1s turn to dance out 1L between 3L+2L 1M between 2M+3M </w:t>
      </w:r>
      <w:r w:rsidRPr="00324E4E">
        <w:rPr>
          <w:b/>
        </w:rPr>
        <w:t xml:space="preserve">while </w:t>
      </w:r>
      <w:r w:rsidRPr="00324E4E">
        <w:t>3s+2s dance clockwise (6 steps).  All set</w:t>
      </w:r>
      <w:r>
        <w:t>. 2 1 3</w:t>
      </w:r>
    </w:p>
    <w:p w:rsidR="00B11EB3" w:rsidRDefault="00B11EB3" w:rsidP="00B11EB3"/>
    <w:p w:rsidR="00B11EB3" w:rsidRDefault="00B11EB3" w:rsidP="00B11EB3">
      <w:pPr>
        <w:pStyle w:val="Minicrib"/>
      </w:pPr>
      <w:r>
        <w:t>THE FOULA REEL  (J4x48)  4C set</w:t>
      </w:r>
      <w:r>
        <w:tab/>
        <w:t>RSCDS Bk 4</w:t>
      </w:r>
    </w:p>
    <w:p w:rsidR="00B11EB3" w:rsidRPr="00CE1FAA" w:rsidRDefault="00B11EB3" w:rsidP="00B11EB3">
      <w:pPr>
        <w:pStyle w:val="DanceBody"/>
      </w:pPr>
      <w:r w:rsidRPr="00CE1FAA">
        <w:t>Running step, 2 steps per bar</w:t>
      </w:r>
    </w:p>
    <w:p w:rsidR="00B11EB3" w:rsidRPr="00CE1FAA" w:rsidRDefault="00B11EB3" w:rsidP="00B11EB3">
      <w:pPr>
        <w:pStyle w:val="DanceBody"/>
      </w:pPr>
      <w:r w:rsidRPr="00CE1FAA">
        <w:t xml:space="preserve"> 1- 8</w:t>
      </w:r>
      <w:r w:rsidRPr="00CE1FAA">
        <w:tab/>
        <w:t>1s lead down the middle &amp; back</w:t>
      </w:r>
    </w:p>
    <w:p w:rsidR="00B11EB3" w:rsidRPr="00CE1FAA" w:rsidRDefault="00B11EB3" w:rsidP="00B11EB3">
      <w:pPr>
        <w:pStyle w:val="DanceBody"/>
      </w:pPr>
      <w:r w:rsidRPr="00CE1FAA">
        <w:t xml:space="preserve"> 9-24</w:t>
      </w:r>
      <w:r w:rsidRPr="00CE1FAA">
        <w:tab/>
        <w:t>1s turn RH, 1M turns 2L LH</w:t>
      </w:r>
      <w:r w:rsidRPr="00CE1FAA">
        <w:rPr>
          <w:b/>
        </w:rPr>
        <w:t xml:space="preserve"> as </w:t>
      </w:r>
      <w:r w:rsidRPr="00CE1FAA">
        <w:t>1L turns 2M LH, turn partner, turn 3s, turn partner, turn 4s (</w:t>
      </w:r>
      <w:r w:rsidRPr="00CE1FAA">
        <w:rPr>
          <w:b/>
        </w:rPr>
        <w:t xml:space="preserve">as </w:t>
      </w:r>
      <w:r w:rsidRPr="00CE1FAA">
        <w:t>Strip the Willow) &amp; cast up own side to top</w:t>
      </w:r>
    </w:p>
    <w:p w:rsidR="00B11EB3" w:rsidRPr="00CE1FAA" w:rsidRDefault="00B11EB3" w:rsidP="00B11EB3">
      <w:pPr>
        <w:pStyle w:val="DanceBody"/>
      </w:pPr>
      <w:r w:rsidRPr="00CE1FAA">
        <w:t>25-32</w:t>
      </w:r>
      <w:r w:rsidRPr="00CE1FAA">
        <w:tab/>
        <w:t>2s+3s+4s kneel &amp; clap</w:t>
      </w:r>
      <w:r w:rsidRPr="00CE1FAA">
        <w:rPr>
          <w:b/>
        </w:rPr>
        <w:t xml:space="preserve"> as </w:t>
      </w:r>
      <w:r w:rsidRPr="00CE1FAA">
        <w:t>1s with nearer hands joined dance down Ladies' side &amp; up Men's side making arch over the kneeling dancers</w:t>
      </w:r>
    </w:p>
    <w:p w:rsidR="00B11EB3" w:rsidRPr="00CE1FAA" w:rsidRDefault="00B11EB3" w:rsidP="00B11EB3">
      <w:pPr>
        <w:pStyle w:val="DanceBody"/>
        <w:keepNext w:val="0"/>
      </w:pPr>
      <w:r w:rsidRPr="00CE1FAA">
        <w:t>33-48</w:t>
      </w:r>
      <w:r w:rsidRPr="00CE1FAA">
        <w:tab/>
        <w:t>All join 2H with partner &amp; 1s dance in &amp; out to bottom</w:t>
      </w:r>
      <w:r w:rsidRPr="00CE1FAA">
        <w:rPr>
          <w:b/>
        </w:rPr>
        <w:t xml:space="preserve"> as </w:t>
      </w:r>
      <w:r w:rsidRPr="00CE1FAA">
        <w:t>2s+3s+4s in unison shuttle first to Ladies' side &amp; back to Men's side moving up</w:t>
      </w:r>
      <w:r w:rsidRPr="00CE1FAA">
        <w:rPr>
          <w:b/>
        </w:rPr>
        <w:t xml:space="preserve"> as </w:t>
      </w:r>
      <w:r w:rsidRPr="00CE1FAA">
        <w:t>1s pass</w:t>
      </w:r>
    </w:p>
    <w:p w:rsidR="00B11EB3" w:rsidRDefault="00B11EB3" w:rsidP="00B11EB3"/>
    <w:p w:rsidR="00B11EB3" w:rsidRDefault="00B11EB3" w:rsidP="00B11EB3">
      <w:pPr>
        <w:pStyle w:val="Minicrib"/>
      </w:pPr>
      <w:r>
        <w:t>FOUNDER'S JIG  (J8x32)  2C (4C set)</w:t>
      </w:r>
      <w:r>
        <w:tab/>
        <w:t>Muriel A Johnstone  Ladies of Dunse</w:t>
      </w:r>
    </w:p>
    <w:p w:rsidR="00B11EB3" w:rsidRDefault="00B11EB3" w:rsidP="00B11EB3">
      <w:pPr>
        <w:pStyle w:val="DanceBody"/>
      </w:pPr>
      <w:r>
        <w:t xml:space="preserve"> 1- 8</w:t>
      </w:r>
      <w:r>
        <w:tab/>
        <w:t>1s+2s set, 1s cross RH</w:t>
      </w:r>
      <w:r w:rsidRPr="00BA6B4D">
        <w:rPr>
          <w:b/>
        </w:rPr>
        <w:t xml:space="preserve"> </w:t>
      </w:r>
      <w:r>
        <w:rPr>
          <w:b/>
        </w:rPr>
        <w:t xml:space="preserve">as </w:t>
      </w:r>
      <w:r>
        <w:t>2s cast up; 1s turn opp dancer LH  (1M+ 2L &amp; 1L+2M) into line across &amp; Bal-in-Line. Men turn to face down on last step</w:t>
      </w:r>
    </w:p>
    <w:p w:rsidR="00B11EB3" w:rsidRDefault="00B11EB3" w:rsidP="00B11EB3">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B11EB3" w:rsidRDefault="00B11EB3" w:rsidP="00B11EB3">
      <w:pPr>
        <w:pStyle w:val="DanceBody"/>
      </w:pPr>
      <w:r>
        <w:t>17-20</w:t>
      </w:r>
      <w:r>
        <w:tab/>
        <w:t>2M+1M change places RH, 2L+1L change places RH</w:t>
      </w:r>
    </w:p>
    <w:p w:rsidR="00B11EB3" w:rsidRDefault="00B11EB3" w:rsidP="00B11EB3">
      <w:pPr>
        <w:pStyle w:val="DanceBody"/>
      </w:pPr>
      <w:r>
        <w:t>21-24</w:t>
      </w:r>
      <w:r>
        <w:tab/>
        <w:t>All set to partner &amp; 1/2 turn partner RH to end 1s facing down &amp; 2s up, NHJ with partner.  (1) 2</w:t>
      </w:r>
    </w:p>
    <w:p w:rsidR="00B11EB3" w:rsidRDefault="00B11EB3" w:rsidP="00B11EB3">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B11EB3" w:rsidRDefault="00B11EB3" w:rsidP="00B11EB3"/>
    <w:p w:rsidR="00B11EB3" w:rsidRDefault="00B11EB3" w:rsidP="00B11EB3">
      <w:pPr>
        <w:pStyle w:val="Minicrib"/>
      </w:pPr>
      <w:r>
        <w:t>THE FOUNDERS' REEL  (R5x32)  5C Set</w:t>
      </w:r>
      <w:r>
        <w:tab/>
        <w:t>Niall Mitchell  Awa Tae the Borders</w:t>
      </w:r>
    </w:p>
    <w:p w:rsidR="00B11EB3" w:rsidRDefault="00B11EB3" w:rsidP="00B11EB3">
      <w:pPr>
        <w:pStyle w:val="DanceBody"/>
      </w:pPr>
      <w:r>
        <w:t xml:space="preserve"> 1- 8</w:t>
      </w:r>
      <w:r>
        <w:tab/>
        <w:t>1s &amp; 3s turn RH, cast 1 place (2s &amp; 4s step up 3-4). 1s &amp; 3s turn 1.1/4 LH to face 1</w:t>
      </w:r>
      <w:r w:rsidRPr="00972EEB">
        <w:t>st</w:t>
      </w:r>
      <w:r>
        <w:t xml:space="preserve"> corners</w:t>
      </w:r>
    </w:p>
    <w:p w:rsidR="00B11EB3" w:rsidRDefault="00B11EB3" w:rsidP="00B11EB3">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B11EB3" w:rsidRDefault="00B11EB3" w:rsidP="00B11EB3">
      <w:pPr>
        <w:pStyle w:val="DanceBody"/>
      </w:pPr>
      <w:r>
        <w:t>17-24</w:t>
      </w:r>
      <w:r>
        <w:tab/>
        <w:t>1s &amp; 3s dance RSh reels across (reels of 3 with top or bottom couple &amp; reel of 4 with middle couple)</w:t>
      </w:r>
    </w:p>
    <w:p w:rsidR="00B11EB3" w:rsidRDefault="00B11EB3" w:rsidP="00B11EB3">
      <w:pPr>
        <w:pStyle w:val="DanceBody"/>
        <w:keepNext w:val="0"/>
      </w:pPr>
      <w:r>
        <w:t>25-32</w:t>
      </w:r>
      <w:r>
        <w:tab/>
        <w:t>1s &amp; 3s dance RSh round 3</w:t>
      </w:r>
      <w:r w:rsidRPr="00972EEB">
        <w:t>rd</w:t>
      </w:r>
      <w:r>
        <w:t xml:space="preserve"> corners, meet &amp; turn partners 3/4 RH &amp; cast 1 place own sides (4s &amp; 5s step up 31-32)</w:t>
      </w:r>
    </w:p>
    <w:p w:rsidR="00B11EB3" w:rsidRDefault="00B11EB3" w:rsidP="00B11EB3"/>
    <w:p w:rsidR="00B11EB3" w:rsidRDefault="00B11EB3" w:rsidP="00B11EB3">
      <w:pPr>
        <w:pStyle w:val="Minicrib"/>
        <w:rPr>
          <w:snapToGrid w:val="0"/>
        </w:rPr>
      </w:pPr>
      <w:r>
        <w:rPr>
          <w:snapToGrid w:val="0"/>
        </w:rPr>
        <w:t>THE FOUNTAIN  (J4x32)  4C Set</w:t>
      </w:r>
      <w:r>
        <w:rPr>
          <w:snapToGrid w:val="0"/>
        </w:rPr>
        <w:tab/>
        <w:t>Hugh Foss  Glendarroch SD Sheets</w:t>
      </w:r>
    </w:p>
    <w:p w:rsidR="00B11EB3" w:rsidRDefault="00B11EB3" w:rsidP="00B11EB3">
      <w:pPr>
        <w:pStyle w:val="DanceBody"/>
        <w:rPr>
          <w:snapToGrid w:val="0"/>
        </w:rPr>
      </w:pPr>
      <w:r>
        <w:rPr>
          <w:snapToGrid w:val="0"/>
        </w:rPr>
        <w:t xml:space="preserve"> 1- 4</w:t>
      </w:r>
      <w:r>
        <w:rPr>
          <w:snapToGrid w:val="0"/>
        </w:rPr>
        <w:tab/>
        <w:t>1s cast 1 place</w:t>
      </w:r>
      <w:r w:rsidRPr="00BA6B4D">
        <w:rPr>
          <w:b/>
          <w:snapToGrid w:val="0"/>
        </w:rPr>
        <w:t xml:space="preserve"> while </w:t>
      </w:r>
      <w:r>
        <w:rPr>
          <w:snapToGrid w:val="0"/>
        </w:rPr>
        <w:t>2s step up, 1s dance up</w:t>
      </w:r>
      <w:r w:rsidRPr="00BA6B4D">
        <w:rPr>
          <w:b/>
          <w:snapToGrid w:val="0"/>
        </w:rPr>
        <w:t xml:space="preserve"> while </w:t>
      </w:r>
      <w:r>
        <w:rPr>
          <w:snapToGrid w:val="0"/>
        </w:rPr>
        <w:t>2s cast 1 place</w:t>
      </w:r>
    </w:p>
    <w:p w:rsidR="00B11EB3" w:rsidRDefault="00B11EB3" w:rsidP="00B11EB3">
      <w:pPr>
        <w:pStyle w:val="DanceBody"/>
        <w:rPr>
          <w:snapToGrid w:val="0"/>
        </w:rPr>
      </w:pPr>
      <w:r>
        <w:rPr>
          <w:snapToGrid w:val="0"/>
        </w:rPr>
        <w:t xml:space="preserve"> 5- 8</w:t>
      </w:r>
      <w:r>
        <w:rPr>
          <w:snapToGrid w:val="0"/>
        </w:rPr>
        <w:tab/>
        <w:t>1s cast 1 place &amp; dance up</w:t>
      </w:r>
      <w:r w:rsidRPr="00BA6B4D">
        <w:rPr>
          <w:b/>
          <w:snapToGrid w:val="0"/>
        </w:rPr>
        <w:t xml:space="preserve"> while </w:t>
      </w:r>
      <w:r>
        <w:rPr>
          <w:snapToGrid w:val="0"/>
        </w:rPr>
        <w:t>2s dance up &amp; cast 1 place</w:t>
      </w:r>
      <w:r w:rsidRPr="00BA6B4D">
        <w:rPr>
          <w:b/>
          <w:snapToGrid w:val="0"/>
        </w:rPr>
        <w:t xml:space="preserve"> while </w:t>
      </w:r>
      <w:r>
        <w:rPr>
          <w:snapToGrid w:val="0"/>
        </w:rPr>
        <w:t>3s cast 1 place &amp; dance up</w:t>
      </w:r>
      <w:r w:rsidRPr="00BA6B4D">
        <w:rPr>
          <w:b/>
          <w:snapToGrid w:val="0"/>
        </w:rPr>
        <w:t xml:space="preserve"> while </w:t>
      </w:r>
      <w:r>
        <w:rPr>
          <w:snapToGrid w:val="0"/>
        </w:rPr>
        <w:t>4s step up &amp; cast 1 place</w:t>
      </w:r>
    </w:p>
    <w:p w:rsidR="00B11EB3" w:rsidRDefault="00B11EB3" w:rsidP="00B11EB3">
      <w:pPr>
        <w:pStyle w:val="DanceBody"/>
        <w:rPr>
          <w:snapToGrid w:val="0"/>
        </w:rPr>
      </w:pPr>
      <w:r>
        <w:rPr>
          <w:snapToGrid w:val="0"/>
        </w:rPr>
        <w:t xml:space="preserve"> 9-16</w:t>
      </w:r>
      <w:r>
        <w:rPr>
          <w:snapToGrid w:val="0"/>
        </w:rPr>
        <w:tab/>
        <w:t>1s+2s</w:t>
      </w:r>
      <w:r w:rsidRPr="007F0D5A">
        <w:rPr>
          <w:b/>
          <w:snapToGrid w:val="0"/>
        </w:rPr>
        <w:t xml:space="preserve"> also </w:t>
      </w:r>
      <w:r>
        <w:rPr>
          <w:snapToGrid w:val="0"/>
        </w:rPr>
        <w:t>3s+4s dance double Fig of 8  (1s &amp; 3s cast to start)</w:t>
      </w:r>
    </w:p>
    <w:p w:rsidR="00B11EB3" w:rsidRDefault="00B11EB3" w:rsidP="00B11EB3">
      <w:pPr>
        <w:pStyle w:val="DanceBody"/>
        <w:rPr>
          <w:snapToGrid w:val="0"/>
        </w:rPr>
      </w:pPr>
      <w:r>
        <w:rPr>
          <w:snapToGrid w:val="0"/>
        </w:rPr>
        <w:t>17-24</w:t>
      </w:r>
      <w:r>
        <w:rPr>
          <w:snapToGrid w:val="0"/>
        </w:rPr>
        <w:tab/>
        <w:t>1s &amp; 3s set, turn LH, cross down &amp; cast back to places</w:t>
      </w:r>
      <w:r w:rsidRPr="00BA6B4D">
        <w:rPr>
          <w:b/>
          <w:snapToGrid w:val="0"/>
        </w:rPr>
        <w:t xml:space="preserve"> while </w:t>
      </w:r>
      <w:r>
        <w:rPr>
          <w:snapToGrid w:val="0"/>
        </w:rPr>
        <w:t>2s &amp; 4s continue with 1/2 Figs of 8, set &amp; cross RH.  1 2 3 4</w:t>
      </w:r>
    </w:p>
    <w:p w:rsidR="00B11EB3" w:rsidRDefault="00B11EB3" w:rsidP="00B11EB3">
      <w:pPr>
        <w:pStyle w:val="DanceBody"/>
        <w:rPr>
          <w:snapToGrid w:val="0"/>
        </w:rPr>
      </w:pPr>
      <w:r>
        <w:rPr>
          <w:snapToGrid w:val="0"/>
        </w:rPr>
        <w:t>25-28</w:t>
      </w:r>
      <w:r>
        <w:rPr>
          <w:snapToGrid w:val="0"/>
        </w:rPr>
        <w:tab/>
        <w:t>1s turn RH</w:t>
      </w:r>
      <w:r w:rsidRPr="00BA6B4D">
        <w:rPr>
          <w:b/>
          <w:snapToGrid w:val="0"/>
        </w:rPr>
        <w:t xml:space="preserve"> while </w:t>
      </w:r>
      <w:r>
        <w:rPr>
          <w:snapToGrid w:val="0"/>
        </w:rPr>
        <w:t>3s 1/2 turn RH &amp; lead up to top</w:t>
      </w:r>
    </w:p>
    <w:p w:rsidR="00B11EB3" w:rsidRDefault="00B11EB3" w:rsidP="00B11EB3">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snapToGrid w:val="0"/>
        </w:rPr>
        <w:t xml:space="preserve"> while </w:t>
      </w:r>
      <w:r>
        <w:rPr>
          <w:snapToGrid w:val="0"/>
        </w:rPr>
        <w:t>3s 1/2 turn RH &amp; lead up to top</w:t>
      </w:r>
      <w:r w:rsidRPr="00BA6B4D">
        <w:rPr>
          <w:b/>
          <w:snapToGrid w:val="0"/>
        </w:rPr>
        <w:t xml:space="preserve"> while </w:t>
      </w:r>
      <w:r>
        <w:rPr>
          <w:snapToGrid w:val="0"/>
        </w:rPr>
        <w:t>2s &amp; 4s 1/2 turn RH &amp; cross up.  2 3 4 1</w:t>
      </w:r>
    </w:p>
    <w:p w:rsidR="00B11EB3" w:rsidRDefault="00B11EB3" w:rsidP="00B11EB3"/>
    <w:p w:rsidR="00B11EB3" w:rsidRDefault="00B11EB3" w:rsidP="00B11EB3">
      <w:pPr>
        <w:pStyle w:val="Minicrib"/>
      </w:pPr>
      <w:r>
        <w:t>FOUR BAR PHRASING  (R8x32)  3C (4C set)</w:t>
      </w:r>
      <w:r>
        <w:tab/>
        <w:t>Gaye Collin  Dance Book 5</w:t>
      </w:r>
    </w:p>
    <w:p w:rsidR="00B11EB3" w:rsidRDefault="00B11EB3" w:rsidP="00B11EB3">
      <w:pPr>
        <w:pStyle w:val="DanceBody"/>
      </w:pPr>
      <w:r>
        <w:t xml:space="preserve"> 1- 8</w:t>
      </w:r>
      <w:r>
        <w:tab/>
        <w:t>1s turn RH, cast (2s step up); 1s dance down &amp; turn 3s (Ladies LH, Men RH)</w:t>
      </w:r>
    </w:p>
    <w:p w:rsidR="00B11EB3" w:rsidRDefault="00B11EB3" w:rsidP="00B11EB3">
      <w:pPr>
        <w:pStyle w:val="DanceBody"/>
      </w:pPr>
      <w:r>
        <w:t xml:space="preserve"> 9-16</w:t>
      </w:r>
      <w:r>
        <w:tab/>
        <w:t>2M+1M+3M Adv+Ret; 1s dance 1/2 Fig 8 (1L up round 2s, 1M down round 3s). 2 (1) 3</w:t>
      </w:r>
    </w:p>
    <w:p w:rsidR="00B11EB3" w:rsidRDefault="00B11EB3" w:rsidP="00B11EB3">
      <w:pPr>
        <w:pStyle w:val="DanceBody"/>
      </w:pPr>
      <w:r>
        <w:t>17-24</w:t>
      </w:r>
      <w:r>
        <w:tab/>
        <w:t>2L+1M+3L Adv+Ret; 1s dance 1/2 Fig 8 (1L down round 3s, 1M up round 2s)</w:t>
      </w:r>
    </w:p>
    <w:p w:rsidR="00B11EB3" w:rsidRDefault="00B11EB3" w:rsidP="00B11EB3">
      <w:pPr>
        <w:pStyle w:val="DanceBody"/>
        <w:keepNext w:val="0"/>
      </w:pPr>
      <w:r>
        <w:t>25-32</w:t>
      </w:r>
      <w:r>
        <w:tab/>
        <w:t>All Adv (1 step), face to right &amp; cast back to place; All turn partner RH</w:t>
      </w:r>
    </w:p>
    <w:p w:rsidR="00B11EB3" w:rsidRDefault="00B11EB3" w:rsidP="00B11EB3"/>
    <w:p w:rsidR="00B11EB3" w:rsidRDefault="00B11EB3" w:rsidP="00B11EB3">
      <w:pPr>
        <w:pStyle w:val="Minicrib"/>
        <w:rPr>
          <w:lang w:eastAsia="en-GB"/>
        </w:rPr>
      </w:pPr>
      <w:r>
        <w:rPr>
          <w:lang w:eastAsia="en-GB"/>
        </w:rPr>
        <w:t>FOUR DOUBLE SIX SIX FOUR (46664) Jig  (J4x64)  4C set</w:t>
      </w:r>
      <w:r>
        <w:rPr>
          <w:lang w:eastAsia="en-GB"/>
        </w:rPr>
        <w:tab/>
        <w:t>Andrew Hodgson &amp; Heather McBurnie 40 Years On</w:t>
      </w:r>
    </w:p>
    <w:p w:rsidR="00B11EB3" w:rsidRDefault="00B11EB3" w:rsidP="00B11EB3">
      <w:pPr>
        <w:pStyle w:val="DanceBody"/>
      </w:pPr>
      <w:r>
        <w:t xml:space="preserve"> </w:t>
      </w:r>
      <w:r w:rsidRPr="00DA4306">
        <w:t>1-</w:t>
      </w:r>
      <w:r>
        <w:t xml:space="preserve"> </w:t>
      </w:r>
      <w:r w:rsidRPr="00DA4306">
        <w:t>8</w:t>
      </w:r>
      <w:r>
        <w:tab/>
        <w:t>1s+2s circle 4H round &amp; back</w:t>
      </w:r>
    </w:p>
    <w:p w:rsidR="00B11EB3" w:rsidRDefault="00B11EB3" w:rsidP="00B11EB3">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B11EB3" w:rsidRDefault="00B11EB3" w:rsidP="00B11EB3">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B11EB3" w:rsidRPr="004117C8" w:rsidRDefault="00B11EB3" w:rsidP="00B11EB3">
      <w:pPr>
        <w:pStyle w:val="DanceBody"/>
      </w:pPr>
      <w:r w:rsidRPr="004117C8">
        <w:t>25-32</w:t>
      </w:r>
      <w:r w:rsidRPr="004117C8">
        <w:tab/>
        <w:t>1s set &amp; cast down to 4th place &amp; 2s+3s+4s step up on bars 27-28, 1s cross up &amp; face up between 2nd &amp; 3rd places</w:t>
      </w:r>
    </w:p>
    <w:p w:rsidR="00B11EB3" w:rsidRDefault="00B11EB3" w:rsidP="00B11EB3">
      <w:pPr>
        <w:pStyle w:val="DanceBody"/>
      </w:pPr>
      <w:r w:rsidRPr="00DA4306">
        <w:t>33-40</w:t>
      </w:r>
      <w:r>
        <w:tab/>
      </w:r>
      <w:r w:rsidRPr="00DA4306">
        <w:t xml:space="preserve">1L dances RH across with 4L+3L while 1M dances LH </w:t>
      </w:r>
      <w:r>
        <w:t>across with 4M+3M, 1s set twice</w:t>
      </w:r>
    </w:p>
    <w:p w:rsidR="00B11EB3" w:rsidRDefault="00B11EB3" w:rsidP="00B11EB3">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B11EB3" w:rsidRDefault="00B11EB3" w:rsidP="00B11EB3">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B11EB3" w:rsidRPr="00DA4306" w:rsidRDefault="00B11EB3" w:rsidP="00B11EB3">
      <w:pPr>
        <w:pStyle w:val="DanceBody"/>
        <w:keepNext w:val="0"/>
      </w:pPr>
      <w:r w:rsidRPr="00DA4306">
        <w:t>57-64</w:t>
      </w:r>
      <w:r>
        <w:tab/>
      </w:r>
      <w:r w:rsidRPr="00DA4306">
        <w:t>4s+1s circle 4H round &amp; back</w:t>
      </w:r>
    </w:p>
    <w:p w:rsidR="00B11EB3" w:rsidRDefault="00B11EB3" w:rsidP="00B11EB3"/>
    <w:p w:rsidR="00B11EB3" w:rsidRDefault="00B11EB3" w:rsidP="00B11EB3">
      <w:pPr>
        <w:pStyle w:val="Minicrib"/>
      </w:pPr>
      <w:r>
        <w:t>FOUR DUCKS IN A ROW  (R4x32)  4 Person set</w:t>
      </w:r>
      <w:r>
        <w:tab/>
        <w:t>Terry Glasspool</w:t>
      </w:r>
    </w:p>
    <w:p w:rsidR="00B11EB3" w:rsidRDefault="00B11EB3" w:rsidP="00B11EB3">
      <w:pPr>
        <w:pStyle w:val="DanceBody"/>
      </w:pPr>
      <w:r>
        <w:t>4 persons facing as for a reel of 4 up &amp; down the room</w:t>
      </w:r>
    </w:p>
    <w:p w:rsidR="00B11EB3" w:rsidRDefault="00B11EB3" w:rsidP="00B11EB3">
      <w:pPr>
        <w:pStyle w:val="DanceBody"/>
      </w:pPr>
      <w:r>
        <w:t xml:space="preserve"> 1- 8</w:t>
      </w:r>
      <w:r>
        <w:tab/>
        <w:t>All Petronella turn (the set is now square), 1+2 change places RH (across the set); 1+3 cross diagonally LH, 1+4 turn 1/2 RH to end NHJ facing up, &amp; 3+2 NHJ facing down</w:t>
      </w:r>
    </w:p>
    <w:p w:rsidR="00B11EB3" w:rsidRDefault="00B11EB3" w:rsidP="00B11EB3">
      <w:pPr>
        <w:pStyle w:val="DanceBody"/>
      </w:pPr>
      <w:r>
        <w:t xml:space="preserve"> 9-12</w:t>
      </w:r>
      <w:r>
        <w:tab/>
        <w:t xml:space="preserve">All dance modified Set+link: All set. LH ends (3 &amp; 4) turn 3/4 LH in centre </w:t>
      </w:r>
      <w:r>
        <w:rPr>
          <w:b/>
        </w:rPr>
        <w:t>while</w:t>
      </w:r>
      <w:r>
        <w:t xml:space="preserve"> RH ends (2 &amp; 1) cast 1/4 clockwise to form line across (L to R: 2 3 4 1).</w:t>
      </w:r>
    </w:p>
    <w:p w:rsidR="00B11EB3" w:rsidRDefault="00B11EB3" w:rsidP="00B11EB3">
      <w:pPr>
        <w:pStyle w:val="DanceBody"/>
      </w:pPr>
      <w:r>
        <w:t>13-16</w:t>
      </w:r>
      <w:r>
        <w:tab/>
        <w:t>All dance 1/2 RSh reel of 4 across</w:t>
      </w:r>
    </w:p>
    <w:p w:rsidR="00B11EB3" w:rsidRDefault="00B11EB3" w:rsidP="00B11EB3">
      <w:pPr>
        <w:pStyle w:val="DanceBody"/>
      </w:pPr>
      <w:r>
        <w:t>17-24</w:t>
      </w:r>
      <w:r>
        <w:tab/>
        <w:t>1+4 also 3+2 turn 3/4 RH, All set facing up/down, on bar 20 turn to face across NHJ (now in same formation as bar 9 rotated 1/4 clockwise). Repeat Modified Set+link to form line up/down 2 3 4 1</w:t>
      </w:r>
    </w:p>
    <w:p w:rsidR="00B11EB3" w:rsidRDefault="00B11EB3" w:rsidP="00B11EB3">
      <w:pPr>
        <w:pStyle w:val="DanceBody"/>
        <w:keepNext w:val="0"/>
      </w:pPr>
      <w:r>
        <w:t>25-32</w:t>
      </w:r>
      <w:r>
        <w:tab/>
        <w:t xml:space="preserve">All 1/2 RSh reel of 4 up/down; 1+4 </w:t>
      </w:r>
      <w:r w:rsidRPr="007162C1">
        <w:rPr>
          <w:b/>
        </w:rPr>
        <w:t>also</w:t>
      </w:r>
      <w:r>
        <w:t xml:space="preserve"> 3+2 turn 1/2 RH,  all set facing up/down 4 1 2 3</w:t>
      </w:r>
    </w:p>
    <w:p w:rsidR="00B11EB3" w:rsidRDefault="00B11EB3" w:rsidP="00B11EB3"/>
    <w:p w:rsidR="00B11EB3" w:rsidRDefault="00B11EB3" w:rsidP="00B11EB3">
      <w:pPr>
        <w:pStyle w:val="Minicrib"/>
      </w:pPr>
      <w:r>
        <w:t>THE FOUR MINUTE REEL  (R8x32)  3C (4C set)</w:t>
      </w:r>
      <w:r>
        <w:tab/>
        <w:t>Ian Barbour  Magic Medicine</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2s+1s+3s dance RSh reels of 3 on sides &amp; 1s end facing 1</w:t>
      </w:r>
      <w:r w:rsidRPr="00972EEB">
        <w:t>st</w:t>
      </w:r>
      <w:r>
        <w:t xml:space="preserve"> corner</w:t>
      </w:r>
    </w:p>
    <w:p w:rsidR="00B11EB3" w:rsidRDefault="00B11EB3" w:rsidP="00B11EB3">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B11EB3" w:rsidRDefault="00B11EB3" w:rsidP="00B11EB3">
      <w:pPr>
        <w:pStyle w:val="DanceBody"/>
        <w:keepNext w:val="0"/>
      </w:pPr>
      <w:r>
        <w:t>25-32</w:t>
      </w:r>
      <w:r>
        <w:tab/>
        <w:t>3s+1s+2s Set+Link for 3 twice</w:t>
      </w:r>
    </w:p>
    <w:p w:rsidR="00B11EB3" w:rsidRDefault="00B11EB3" w:rsidP="00B11EB3"/>
    <w:p w:rsidR="00B11EB3" w:rsidRDefault="00B11EB3" w:rsidP="00B11EB3">
      <w:pPr>
        <w:pStyle w:val="Minicrib"/>
      </w:pPr>
      <w:r>
        <w:t>FOUR SCORE SQUARE  (S80) Sq.Set</w:t>
      </w:r>
      <w:r>
        <w:tab/>
        <w:t>Irene van Maarseveen  Many Happy Hours: Pretoria 35th</w:t>
      </w:r>
    </w:p>
    <w:p w:rsidR="00B11EB3" w:rsidRDefault="00B11EB3" w:rsidP="00B11EB3">
      <w:pPr>
        <w:pStyle w:val="DanceBody"/>
      </w:pPr>
      <w:r>
        <w:t xml:space="preserve"> 1- 8</w:t>
      </w:r>
      <w:r>
        <w:tab/>
        <w:t xml:space="preserve">1M+3L dance Fig 8 round 2s </w:t>
      </w:r>
      <w:r>
        <w:rPr>
          <w:b/>
        </w:rPr>
        <w:t>while</w:t>
      </w:r>
      <w:r>
        <w:t xml:space="preserve"> 1L+3M dance Fig 8 round 4s</w:t>
      </w:r>
    </w:p>
    <w:p w:rsidR="00B11EB3" w:rsidRDefault="00B11EB3" w:rsidP="00B11EB3">
      <w:pPr>
        <w:pStyle w:val="DanceBody"/>
      </w:pPr>
      <w:r>
        <w:t xml:space="preserve"> 9-16</w:t>
      </w:r>
      <w:r>
        <w:tab/>
        <w:t>1s+3s in prom hold with partner dance 3/4 RSh round each other, 1s dance LSh round 4s, 3s LSh round 2s to opp sides.  3 2 1 4</w:t>
      </w:r>
    </w:p>
    <w:p w:rsidR="00B11EB3" w:rsidRDefault="00B11EB3" w:rsidP="00B11EB3">
      <w:pPr>
        <w:pStyle w:val="DanceBody"/>
      </w:pPr>
      <w:r>
        <w:t>17-24</w:t>
      </w:r>
      <w:r>
        <w:tab/>
        <w:t>2s+4s repeat 1-8 dancing Fig 8 round 3s/1s</w:t>
      </w:r>
    </w:p>
    <w:p w:rsidR="00B11EB3" w:rsidRDefault="00B11EB3" w:rsidP="00B11EB3">
      <w:pPr>
        <w:pStyle w:val="DanceBody"/>
      </w:pPr>
      <w:r>
        <w:t>25-32</w:t>
      </w:r>
      <w:r>
        <w:tab/>
        <w:t>2s+4s repeat 9-16 to end all opposite starting positions. 3 4 1 2</w:t>
      </w:r>
    </w:p>
    <w:p w:rsidR="00B11EB3" w:rsidRDefault="00B11EB3" w:rsidP="00B11EB3">
      <w:pPr>
        <w:pStyle w:val="DanceBody"/>
      </w:pPr>
      <w:r>
        <w:t>33-40</w:t>
      </w:r>
      <w:r>
        <w:tab/>
        <w:t>All circle 8H round &amp; back &amp; face partner</w:t>
      </w:r>
    </w:p>
    <w:p w:rsidR="00B11EB3" w:rsidRDefault="00B11EB3" w:rsidP="00B11EB3">
      <w:pPr>
        <w:pStyle w:val="DanceBody"/>
      </w:pPr>
      <w:r>
        <w:t>41-48</w:t>
      </w:r>
      <w:r>
        <w:tab/>
        <w:t>Interlocking reels of 4 (pass partner LSh to start), all turn partner 3/4 LH so Ladies in centre facing clockwise</w:t>
      </w:r>
    </w:p>
    <w:p w:rsidR="00B11EB3" w:rsidRDefault="00B11EB3" w:rsidP="00B11EB3">
      <w:pPr>
        <w:pStyle w:val="DanceBody"/>
      </w:pPr>
      <w:r>
        <w:t>49-56</w:t>
      </w:r>
      <w:r>
        <w:tab/>
        <w:t xml:space="preserve">Ladies dance 1/2 RH across </w:t>
      </w:r>
      <w:r>
        <w:rPr>
          <w:b/>
        </w:rPr>
        <w:t>while</w:t>
      </w:r>
      <w:r>
        <w:t xml:space="preserve"> Men dance anticlockwise 1/4 round, Ladies turn nearest Man 1/2 LH; Men in centre face clockwise &amp; dance 1/2 RH across </w:t>
      </w:r>
      <w:r>
        <w:rPr>
          <w:b/>
        </w:rPr>
        <w:t>while</w:t>
      </w:r>
      <w:r>
        <w:t xml:space="preserve"> Ladies dance anticlockwise 1/4 round &amp; all turn partner 1/2 LH (Ladies back in centre)</w:t>
      </w:r>
    </w:p>
    <w:p w:rsidR="00B11EB3" w:rsidRDefault="00B11EB3" w:rsidP="00B11EB3">
      <w:pPr>
        <w:pStyle w:val="DanceBody"/>
      </w:pPr>
      <w:r>
        <w:t>57-64</w:t>
      </w:r>
      <w:r>
        <w:tab/>
        <w:t>Repeat 49-56, finish with Ladies BtoB in centre facing partner (all Men in original places)</w:t>
      </w:r>
    </w:p>
    <w:p w:rsidR="00B11EB3" w:rsidRDefault="00B11EB3" w:rsidP="00B11EB3">
      <w:pPr>
        <w:pStyle w:val="DanceBody"/>
      </w:pPr>
      <w:r>
        <w:t>65-72</w:t>
      </w:r>
      <w:r>
        <w:tab/>
        <w:t>All petronella turn, 1/2 turn partner 2H; all petronella turn, 1/2 turn partner 2H to finish in prom hold facing anticlockwise</w:t>
      </w:r>
    </w:p>
    <w:p w:rsidR="00B11EB3" w:rsidRDefault="00B11EB3" w:rsidP="00B11EB3">
      <w:pPr>
        <w:pStyle w:val="DanceBody"/>
        <w:keepNext w:val="0"/>
      </w:pPr>
      <w:r>
        <w:t>73-80</w:t>
      </w:r>
      <w:r>
        <w:tab/>
        <w:t>All promenade round</w:t>
      </w:r>
    </w:p>
    <w:p w:rsidR="00B11EB3" w:rsidRDefault="00B11EB3" w:rsidP="00B11EB3"/>
    <w:p w:rsidR="00B11EB3" w:rsidRDefault="00B11EB3" w:rsidP="00B11EB3">
      <w:pPr>
        <w:pStyle w:val="Minicrib"/>
      </w:pPr>
      <w:r>
        <w:t>FOUR SCOTTISH MOONS  (J4x32)  4C Set</w:t>
      </w:r>
      <w:r>
        <w:tab/>
        <w:t>D Corps+D Roxburgh</w:t>
      </w:r>
    </w:p>
    <w:p w:rsidR="00B11EB3" w:rsidRDefault="00B11EB3" w:rsidP="00B11EB3">
      <w:pPr>
        <w:pStyle w:val="DanceBody"/>
      </w:pPr>
      <w:r>
        <w:t xml:space="preserve"> 1- 8</w:t>
      </w:r>
      <w:r>
        <w:tab/>
        <w:t>1s lead down the middle &amp; back</w:t>
      </w:r>
    </w:p>
    <w:p w:rsidR="00B11EB3" w:rsidRDefault="00B11EB3" w:rsidP="00B11EB3">
      <w:pPr>
        <w:pStyle w:val="DanceBody"/>
      </w:pPr>
      <w:r>
        <w:t xml:space="preserve"> 9-16</w:t>
      </w:r>
      <w:r>
        <w:tab/>
        <w:t>1s cast on own sides &amp; dance up back to places</w:t>
      </w:r>
    </w:p>
    <w:p w:rsidR="00B11EB3" w:rsidRDefault="00B11EB3" w:rsidP="00B11EB3">
      <w:pPr>
        <w:pStyle w:val="DanceBody"/>
      </w:pPr>
      <w:r>
        <w:t>17-24</w:t>
      </w:r>
      <w:r>
        <w:tab/>
        <w:t>1s+2s dance RH across &amp; LH back</w:t>
      </w:r>
    </w:p>
    <w:p w:rsidR="00B11EB3" w:rsidRDefault="00B11EB3" w:rsidP="00B11EB3">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2M+1L Adv+Ret</w:t>
      </w:r>
    </w:p>
    <w:p w:rsidR="00B11EB3" w:rsidRDefault="00B11EB3" w:rsidP="00B11EB3"/>
    <w:p w:rsidR="00B11EB3" w:rsidRDefault="00B11EB3" w:rsidP="00B11EB3">
      <w:pPr>
        <w:pStyle w:val="Minicrib"/>
      </w:pPr>
      <w:r>
        <w:t>THE FOUR SPOONS  (S4x32)  Sq.Set</w:t>
      </w:r>
      <w:r>
        <w:tab/>
        <w:t>James Stott  Argentine Collection 2020</w:t>
      </w:r>
    </w:p>
    <w:p w:rsidR="00B11EB3" w:rsidRDefault="00B11EB3" w:rsidP="00B11EB3">
      <w:pPr>
        <w:pStyle w:val="DanceBody"/>
      </w:pPr>
      <w:r>
        <w:t xml:space="preserve"> 1- 8</w:t>
      </w:r>
      <w:r>
        <w:tab/>
        <w:t>All face partner &amp; dance 1/2 Grand Chain (2 bars per hand) &amp; face partner again.  3 4 1 2</w:t>
      </w:r>
    </w:p>
    <w:p w:rsidR="00B11EB3" w:rsidRDefault="00B11EB3" w:rsidP="00B11EB3">
      <w:pPr>
        <w:pStyle w:val="DanceBody"/>
      </w:pPr>
      <w:r>
        <w:t xml:space="preserve"> 9-16</w:t>
      </w:r>
      <w:r>
        <w:tab/>
        <w:t>All dance interlocking reels of 4 (pass partner RSh to start). Bars 15-16: all 1/2 turn partner RH to Men facing in, Ladies facing out</w:t>
      </w:r>
    </w:p>
    <w:p w:rsidR="00B11EB3" w:rsidRDefault="00B11EB3" w:rsidP="00B11EB3">
      <w:pPr>
        <w:pStyle w:val="DanceBody"/>
      </w:pPr>
      <w:r>
        <w:t>17-24</w:t>
      </w:r>
      <w:r>
        <w:tab/>
        <w:t>All dance Double Men's Chain (Men LHA in centre).  Finish NHJ with partner.  3 4 1 2</w:t>
      </w:r>
    </w:p>
    <w:p w:rsidR="00B11EB3" w:rsidRDefault="00B11EB3" w:rsidP="00B11EB3">
      <w:pPr>
        <w:pStyle w:val="DanceBody"/>
        <w:keepNext w:val="0"/>
      </w:pPr>
      <w:r>
        <w:t>25-32</w:t>
      </w:r>
      <w:r>
        <w:tab/>
        <w:t>All set &amp; Petronella in Tandem 1 place anticlockwise, set &amp; turn partner 2H &amp; remain facing partner.  4 1 2 3</w:t>
      </w:r>
    </w:p>
    <w:p w:rsidR="00B11EB3" w:rsidRDefault="00B11EB3" w:rsidP="00B11EB3"/>
    <w:p w:rsidR="00B11EB3" w:rsidRDefault="00B11EB3" w:rsidP="00B11EB3">
      <w:pPr>
        <w:pStyle w:val="Minicrib"/>
      </w:pPr>
      <w:r>
        <w:t>FOUR THREE FIVE THREE  (S4x32)  Sq.Set</w:t>
      </w:r>
      <w:r>
        <w:tab/>
        <w:t>Ann &amp; Ian Jamieson</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9-16</w:t>
      </w:r>
      <w:r>
        <w:tab/>
        <w:t>All Set+Link with partner, 1M+4L &amp; 3M+2L dance 1/2 R&amp;L</w:t>
      </w:r>
    </w:p>
    <w:p w:rsidR="00B11EB3" w:rsidRDefault="00B11EB3" w:rsidP="00B11EB3">
      <w:pPr>
        <w:pStyle w:val="DanceBody"/>
      </w:pPr>
      <w:r>
        <w:t>17-24</w:t>
      </w:r>
      <w:r>
        <w:tab/>
        <w:t>All Set+Link with corners, 2s+4s (1</w:t>
      </w:r>
      <w:r w:rsidRPr="00972EEB">
        <w:t>st</w:t>
      </w:r>
      <w:r>
        <w:t xml:space="preserve"> &amp; 3</w:t>
      </w:r>
      <w:r w:rsidRPr="00972EEB">
        <w:t>rd</w:t>
      </w:r>
      <w:r>
        <w:t xml:space="preserve"> places) dance 1/2 R&amp;L.  4 1 2 3</w:t>
      </w:r>
    </w:p>
    <w:p w:rsidR="00B11EB3" w:rsidRDefault="00B11EB3" w:rsidP="00B11EB3">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rPr>
        <w:t xml:space="preserve"> </w:t>
      </w:r>
      <w:r>
        <w:rPr>
          <w:b/>
        </w:rPr>
        <w:t xml:space="preserve">as </w:t>
      </w:r>
      <w:r>
        <w:t>1M &amp; 3L dance down &amp; Ladies pass in front of Men)</w:t>
      </w:r>
    </w:p>
    <w:p w:rsidR="00B11EB3" w:rsidRDefault="00B11EB3" w:rsidP="00B11EB3"/>
    <w:p w:rsidR="00B11EB3" w:rsidRDefault="00B11EB3" w:rsidP="00B11EB3">
      <w:pPr>
        <w:pStyle w:val="Minicrib"/>
      </w:pPr>
      <w:r>
        <w:t>FOUR WHITE HORSES  (J4x32)  4C Set</w:t>
      </w:r>
      <w:r>
        <w:tab/>
        <w:t>Holly Gibson  Princess Bride Collection</w:t>
      </w:r>
    </w:p>
    <w:p w:rsidR="00B11EB3" w:rsidRDefault="00B11EB3" w:rsidP="00B11EB3">
      <w:pPr>
        <w:pStyle w:val="DanceBody"/>
      </w:pPr>
      <w:r>
        <w:t xml:space="preserve"> 1- 4</w:t>
      </w:r>
      <w:r>
        <w:tab/>
        <w:t xml:space="preserve">1s+2s </w:t>
      </w:r>
      <w:r w:rsidRPr="005E49D6">
        <w:rPr>
          <w:b/>
        </w:rPr>
        <w:t>also</w:t>
      </w:r>
      <w:r>
        <w:t xml:space="preserve"> 3s+4s set &amp; dance RH across 1/2 way.  2 (1) 4 (3)</w:t>
      </w:r>
    </w:p>
    <w:p w:rsidR="00B11EB3" w:rsidRDefault="00B11EB3" w:rsidP="00B11EB3">
      <w:pPr>
        <w:pStyle w:val="DanceBody"/>
      </w:pPr>
      <w:r>
        <w:t xml:space="preserve"> 5- 8</w:t>
      </w:r>
      <w:r>
        <w:tab/>
        <w:t>2s&amp;4s dance 1/2 fig of 8 down round 1s&amp;3s</w:t>
      </w:r>
    </w:p>
    <w:p w:rsidR="00B11EB3" w:rsidRDefault="00B11EB3" w:rsidP="00B11EB3">
      <w:pPr>
        <w:pStyle w:val="DanceBody"/>
      </w:pPr>
      <w:r>
        <w:t xml:space="preserve"> 9-16</w:t>
      </w:r>
      <w:r>
        <w:tab/>
        <w:t xml:space="preserve">2s+1s dance Ladies' chain </w:t>
      </w:r>
      <w:r>
        <w:rPr>
          <w:b/>
        </w:rPr>
        <w:t>while</w:t>
      </w:r>
      <w:r>
        <w:t xml:space="preserve"> 4s+3s dance Men's chain</w:t>
      </w:r>
    </w:p>
    <w:p w:rsidR="00B11EB3" w:rsidRDefault="00B11EB3" w:rsidP="00B11EB3">
      <w:pPr>
        <w:pStyle w:val="DanceBody"/>
      </w:pPr>
      <w:r>
        <w:t>17-24</w:t>
      </w:r>
      <w:r>
        <w:tab/>
        <w:t>1s+3s Petronella turn to face up/down &amp; set to partner, repeat to finish on own sides in 2nd/4th places.  2 1 4 3</w:t>
      </w:r>
    </w:p>
    <w:p w:rsidR="00B11EB3" w:rsidRPr="00F2515B" w:rsidRDefault="00B11EB3" w:rsidP="00B11EB3">
      <w:pPr>
        <w:pStyle w:val="DanceBody"/>
      </w:pPr>
      <w:r w:rsidRPr="00F2515B">
        <w:t>25-28</w:t>
      </w:r>
      <w:r w:rsidRPr="00F2515B">
        <w:tab/>
        <w:t>1s+3s dance 1/2 R&amp;L while 2s+4s set to partners &amp; cross RH</w:t>
      </w:r>
    </w:p>
    <w:p w:rsidR="00B11EB3" w:rsidRDefault="00B11EB3" w:rsidP="00B11EB3">
      <w:pPr>
        <w:pStyle w:val="DanceBody"/>
        <w:keepNext w:val="0"/>
      </w:pPr>
      <w:r w:rsidRPr="00F2515B">
        <w:t>29-32</w:t>
      </w:r>
      <w:r w:rsidRPr="00F2515B">
        <w:tab/>
      </w:r>
      <w:r>
        <w:t>All set &amp; cross RH.  2 3 4 1</w:t>
      </w:r>
    </w:p>
    <w:p w:rsidR="00B11EB3" w:rsidRDefault="00B11EB3" w:rsidP="00B11EB3"/>
    <w:p w:rsidR="00B11EB3" w:rsidRDefault="00B11EB3" w:rsidP="00B11EB3">
      <w:pPr>
        <w:pStyle w:val="Minicrib"/>
      </w:pPr>
      <w:r>
        <w:t>FOUR'S A SCORE  (R8x32)  3C (4C set)</w:t>
      </w:r>
      <w:r>
        <w:tab/>
        <w:t>Elaine Brunken  Moments in Time</w:t>
      </w:r>
    </w:p>
    <w:p w:rsidR="00B11EB3" w:rsidRPr="00C237FC" w:rsidRDefault="00B11EB3" w:rsidP="00B11EB3">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B11EB3" w:rsidRPr="00C237FC" w:rsidRDefault="00B11EB3" w:rsidP="00B11EB3">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B11EB3" w:rsidRPr="00C237FC" w:rsidRDefault="00B11EB3" w:rsidP="00B11EB3">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B11EB3" w:rsidRPr="00C237FC" w:rsidRDefault="00B11EB3" w:rsidP="00B11EB3">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B11EB3" w:rsidRDefault="00B11EB3" w:rsidP="00B11EB3"/>
    <w:p w:rsidR="00B11EB3" w:rsidRDefault="00B11EB3" w:rsidP="00B11EB3">
      <w:pPr>
        <w:pStyle w:val="Minicrib"/>
      </w:pPr>
      <w:r>
        <w:t>FOUR-HAND STAR  (R32)  Round the Room</w:t>
      </w:r>
      <w:r>
        <w:tab/>
        <w:t>Unknown</w:t>
      </w:r>
    </w:p>
    <w:p w:rsidR="00B11EB3" w:rsidRDefault="00B11EB3" w:rsidP="00B11EB3">
      <w:pPr>
        <w:pStyle w:val="DanceBody"/>
      </w:pPr>
      <w:r w:rsidRPr="00773F8D">
        <w:t>Round the room 2 facing 2</w:t>
      </w:r>
    </w:p>
    <w:p w:rsidR="00B11EB3" w:rsidRDefault="00B11EB3" w:rsidP="00B11EB3">
      <w:pPr>
        <w:pStyle w:val="DanceBody"/>
      </w:pPr>
      <w:r>
        <w:t xml:space="preserve"> 1- 8</w:t>
      </w:r>
      <w:r>
        <w:tab/>
        <w:t>All dance RH across &amp; LH across to places</w:t>
      </w:r>
    </w:p>
    <w:p w:rsidR="00B11EB3" w:rsidRDefault="00B11EB3" w:rsidP="00B11EB3">
      <w:pPr>
        <w:pStyle w:val="DanceBody"/>
      </w:pPr>
      <w:r>
        <w:t xml:space="preserve"> 9-16</w:t>
      </w:r>
      <w:r>
        <w:tab/>
        <w:t>Ladies' Chain</w:t>
      </w:r>
    </w:p>
    <w:p w:rsidR="00B11EB3" w:rsidRDefault="00B11EB3" w:rsidP="00B11EB3">
      <w:pPr>
        <w:pStyle w:val="DanceBody"/>
      </w:pPr>
      <w:r>
        <w:t>17-24</w:t>
      </w:r>
      <w:r>
        <w:tab/>
        <w:t>All dance back to back (DoSiDo) with person facing and DoSiDo with partner</w:t>
      </w:r>
    </w:p>
    <w:p w:rsidR="00B11EB3" w:rsidRDefault="00B11EB3" w:rsidP="00B11EB3">
      <w:pPr>
        <w:pStyle w:val="DanceBody"/>
        <w:keepNext w:val="0"/>
      </w:pPr>
      <w:r>
        <w:t>25-32</w:t>
      </w:r>
      <w:r>
        <w:tab/>
        <w:t>All Adv+Ret. All advance to meet next couple (anticlockwise facing couple make arch, other couple pass under)</w:t>
      </w:r>
    </w:p>
    <w:p w:rsidR="00B11EB3" w:rsidRDefault="00B11EB3" w:rsidP="00B11EB3"/>
    <w:p w:rsidR="00B11EB3" w:rsidRDefault="00B11EB3" w:rsidP="00B11EB3">
      <w:pPr>
        <w:pStyle w:val="Minicrib"/>
      </w:pPr>
      <w:r>
        <w:t>FOURS TO THE FORE  (R4x40)  4C set</w:t>
      </w:r>
      <w:r>
        <w:tab/>
        <w:t>J Stephen Gibson</w:t>
      </w:r>
    </w:p>
    <w:p w:rsidR="00B11EB3" w:rsidRDefault="00B11EB3" w:rsidP="00B11EB3">
      <w:pPr>
        <w:pStyle w:val="DanceBody"/>
      </w:pPr>
      <w:r>
        <w:t xml:space="preserve"> 1- 8</w:t>
      </w:r>
      <w:r>
        <w:tab/>
        <w:t>4 dance up to top (NHJ) 1s+2s+3s join hands &amp; step down bars 3-4, 4s set &amp; cast to 2</w:t>
      </w:r>
      <w:r w:rsidRPr="00972EEB">
        <w:t>nd</w:t>
      </w:r>
      <w:r>
        <w:t xml:space="preserve"> place (1s step up 7-8)</w:t>
      </w:r>
    </w:p>
    <w:p w:rsidR="00B11EB3" w:rsidRDefault="00B11EB3" w:rsidP="00B11EB3">
      <w:pPr>
        <w:pStyle w:val="DanceBody"/>
      </w:pPr>
      <w:r>
        <w:t xml:space="preserve"> 9-16</w:t>
      </w:r>
      <w:r>
        <w:tab/>
        <w:t>4s dance RH across (4M with 2s, 4L with 1s), 4s pass RSh &amp; dance LH across with other couple &amp; pass LSh to face 1</w:t>
      </w:r>
      <w:r w:rsidRPr="00972EEB">
        <w:t>st</w:t>
      </w:r>
      <w:r>
        <w:t xml:space="preserve"> corners</w:t>
      </w:r>
    </w:p>
    <w:p w:rsidR="00B11EB3" w:rsidRDefault="00B11EB3" w:rsidP="00B11EB3">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B11EB3" w:rsidRDefault="00B11EB3" w:rsidP="00B11EB3">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rPr>
        <w:t>as</w:t>
      </w:r>
      <w:r>
        <w:rPr>
          <w:b/>
        </w:rPr>
        <w:t xml:space="preserve"> </w:t>
      </w:r>
      <w:r>
        <w:t>1s step in</w:t>
      </w:r>
    </w:p>
    <w:p w:rsidR="00B11EB3" w:rsidRDefault="00B11EB3" w:rsidP="00B11EB3">
      <w:pPr>
        <w:pStyle w:val="DanceBody"/>
        <w:keepNext w:val="0"/>
      </w:pPr>
      <w:r>
        <w:t>33-40</w:t>
      </w:r>
      <w:r>
        <w:tab/>
        <w:t>4s+1s dance Allepousse:- 1s dance normal Allemande</w:t>
      </w:r>
      <w:r w:rsidRPr="00BA6B4D">
        <w:rPr>
          <w:b/>
        </w:rPr>
        <w:t xml:space="preserve"> </w:t>
      </w:r>
      <w:r>
        <w:rPr>
          <w:b/>
        </w:rPr>
        <w:t xml:space="preserve">as </w:t>
      </w:r>
      <w:r>
        <w:t>4s Poussette to change places   4 1 2 3</w:t>
      </w:r>
    </w:p>
    <w:p w:rsidR="00B11EB3" w:rsidRDefault="00B11EB3" w:rsidP="00B11EB3"/>
    <w:p w:rsidR="00B11EB3" w:rsidRDefault="00B11EB3" w:rsidP="00B11EB3">
      <w:pPr>
        <w:pStyle w:val="Minicrib"/>
      </w:pPr>
      <w:r>
        <w:t>FOURSOME REEL  (M-(S32+R32))  2C</w:t>
      </w:r>
      <w:r>
        <w:tab/>
        <w:t>RSCDS Bk 3</w:t>
      </w:r>
    </w:p>
    <w:p w:rsidR="00B11EB3" w:rsidRDefault="00B11EB3" w:rsidP="00B11EB3">
      <w:pPr>
        <w:pStyle w:val="DanceBody"/>
      </w:pPr>
      <w:r w:rsidRPr="0051248C">
        <w:t>2 Couples (facing).  Highland setting throughout</w:t>
      </w:r>
    </w:p>
    <w:p w:rsidR="00B11EB3" w:rsidRPr="0051248C" w:rsidRDefault="00B11EB3" w:rsidP="00B11EB3">
      <w:pPr>
        <w:pStyle w:val="DanceBody"/>
      </w:pPr>
      <w:r w:rsidRPr="0051248C">
        <w:t>Strathspey</w:t>
      </w:r>
    </w:p>
    <w:p w:rsidR="00B11EB3" w:rsidRPr="0051248C" w:rsidRDefault="00B11EB3" w:rsidP="00B11EB3">
      <w:pPr>
        <w:pStyle w:val="DanceBody"/>
      </w:pPr>
      <w:r w:rsidRPr="0051248C">
        <w:t xml:space="preserve"> 1- 8</w:t>
      </w:r>
      <w:r w:rsidRPr="0051248C">
        <w:tab/>
        <w:t>All dance reel of 4 across Ladies passing LSh in centre to start &amp; end with Men BtoB in the middle facing opposite partners</w:t>
      </w:r>
    </w:p>
    <w:p w:rsidR="00B11EB3" w:rsidRPr="0051248C" w:rsidRDefault="00B11EB3" w:rsidP="00B11EB3">
      <w:pPr>
        <w:pStyle w:val="DanceBody"/>
      </w:pPr>
      <w:r w:rsidRPr="0051248C">
        <w:t xml:space="preserve"> 9-16</w:t>
      </w:r>
      <w:r w:rsidRPr="0051248C">
        <w:tab/>
        <w:t>All set</w:t>
      </w:r>
    </w:p>
    <w:p w:rsidR="00B11EB3" w:rsidRPr="0051248C" w:rsidRDefault="00B11EB3" w:rsidP="00B11EB3">
      <w:pPr>
        <w:pStyle w:val="DanceBody"/>
      </w:pPr>
      <w:r w:rsidRPr="0051248C">
        <w:t>17-24</w:t>
      </w:r>
      <w:r w:rsidRPr="0051248C">
        <w:tab/>
        <w:t>All dance reel of 4 giving RSh to opposite partner &amp; end with Men in middle facing own partners</w:t>
      </w:r>
    </w:p>
    <w:p w:rsidR="00B11EB3" w:rsidRPr="0051248C" w:rsidRDefault="00B11EB3" w:rsidP="00B11EB3">
      <w:pPr>
        <w:pStyle w:val="DanceBody"/>
      </w:pPr>
      <w:r w:rsidRPr="0051248C">
        <w:t>25-32</w:t>
      </w:r>
      <w:r w:rsidRPr="0051248C">
        <w:tab/>
        <w:t>All set</w:t>
      </w:r>
    </w:p>
    <w:p w:rsidR="00B11EB3" w:rsidRPr="0051248C" w:rsidRDefault="00B11EB3" w:rsidP="00B11EB3">
      <w:pPr>
        <w:pStyle w:val="DanceBody"/>
      </w:pPr>
      <w:r w:rsidRPr="0051248C">
        <w:t>Reel</w:t>
      </w:r>
    </w:p>
    <w:p w:rsidR="00B11EB3" w:rsidRPr="0051248C" w:rsidRDefault="00B11EB3" w:rsidP="00B11EB3">
      <w:pPr>
        <w:pStyle w:val="DanceBody"/>
      </w:pPr>
      <w:r w:rsidRPr="0051248C">
        <w:t xml:space="preserve"> 1-32</w:t>
      </w:r>
      <w:r w:rsidRPr="0051248C">
        <w:tab/>
        <w:t>Repeat 1-32 above in reel time</w:t>
      </w:r>
    </w:p>
    <w:p w:rsidR="00B11EB3" w:rsidRPr="0051248C" w:rsidRDefault="00B11EB3" w:rsidP="00B11EB3">
      <w:pPr>
        <w:pStyle w:val="DanceBody"/>
        <w:rPr>
          <w:szCs w:val="72"/>
        </w:rPr>
      </w:pPr>
      <w:r w:rsidRPr="0051248C">
        <w:rPr>
          <w:szCs w:val="72"/>
        </w:rPr>
        <w:t>Dance an even number of times as Strathspey, then same number of times as Reel.</w:t>
      </w:r>
    </w:p>
    <w:p w:rsidR="00B11EB3" w:rsidRPr="0051248C" w:rsidRDefault="00B11EB3" w:rsidP="00B11EB3">
      <w:pPr>
        <w:pStyle w:val="DanceBody"/>
        <w:keepNext w:val="0"/>
        <w:rPr>
          <w:szCs w:val="72"/>
        </w:rPr>
      </w:pPr>
      <w:r w:rsidRPr="0051248C">
        <w:rPr>
          <w:szCs w:val="72"/>
        </w:rPr>
        <w:t>Often danced as Strathspey and Reel of Tulloch</w:t>
      </w:r>
    </w:p>
    <w:p w:rsidR="00B11EB3" w:rsidRDefault="00B11EB3" w:rsidP="00B11EB3"/>
    <w:p w:rsidR="00B11EB3" w:rsidRDefault="00B11EB3" w:rsidP="00B11EB3">
      <w:pPr>
        <w:pStyle w:val="Minicrib"/>
      </w:pPr>
      <w:r>
        <w:t>FOURSOME REEL (&amp; HALF REEL OF TULLOCH)  (M-(S48+R88))  2C</w:t>
      </w:r>
      <w:r>
        <w:tab/>
        <w:t>Scottish Reels are Fun  Edge Reels</w:t>
      </w:r>
    </w:p>
    <w:p w:rsidR="00B11EB3" w:rsidRDefault="00B11EB3" w:rsidP="00B11EB3">
      <w:pPr>
        <w:pStyle w:val="DanceBody"/>
      </w:pPr>
      <w:r>
        <w:t>2 Couples, Men back to back in centre facing partner.  Highland setting throughout</w:t>
      </w:r>
    </w:p>
    <w:p w:rsidR="00B11EB3" w:rsidRDefault="00B11EB3" w:rsidP="00B11EB3">
      <w:pPr>
        <w:pStyle w:val="DanceBody"/>
      </w:pPr>
      <w:r>
        <w:t>Strathspey</w:t>
      </w:r>
    </w:p>
    <w:p w:rsidR="00B11EB3" w:rsidRDefault="00B11EB3" w:rsidP="00B11EB3">
      <w:pPr>
        <w:pStyle w:val="DanceBody"/>
      </w:pPr>
      <w:r>
        <w:t xml:space="preserve"> 1- 8</w:t>
      </w:r>
      <w:r>
        <w:tab/>
        <w:t>All dance reel of 4 across Ladies pass partner RSh &amp; each other LSh in centre to start. End with Men BtoB in the middle facing opposite partners</w:t>
      </w:r>
    </w:p>
    <w:p w:rsidR="00B11EB3" w:rsidRDefault="00B11EB3" w:rsidP="00B11EB3">
      <w:pPr>
        <w:pStyle w:val="DanceBody"/>
      </w:pPr>
      <w:r>
        <w:t xml:space="preserve"> 9-16</w:t>
      </w:r>
      <w:r>
        <w:tab/>
        <w:t>All set</w:t>
      </w:r>
    </w:p>
    <w:p w:rsidR="00B11EB3" w:rsidRDefault="00B11EB3" w:rsidP="00B11EB3">
      <w:pPr>
        <w:pStyle w:val="DanceBody"/>
      </w:pPr>
      <w:r>
        <w:t>17-24</w:t>
      </w:r>
      <w:r>
        <w:tab/>
        <w:t>All dance reel of 4 giving RSh to opposite partner &amp; end with Men in middle facing own partners</w:t>
      </w:r>
    </w:p>
    <w:p w:rsidR="00B11EB3" w:rsidRDefault="00B11EB3" w:rsidP="00B11EB3">
      <w:pPr>
        <w:pStyle w:val="DanceBody"/>
      </w:pPr>
      <w:r>
        <w:t>25-32</w:t>
      </w:r>
      <w:r>
        <w:tab/>
        <w:t>All set</w:t>
      </w:r>
    </w:p>
    <w:p w:rsidR="00B11EB3" w:rsidRDefault="00B11EB3" w:rsidP="00B11EB3">
      <w:pPr>
        <w:pStyle w:val="DanceBody"/>
      </w:pPr>
      <w:r>
        <w:t>33-48</w:t>
      </w:r>
      <w:r>
        <w:tab/>
        <w:t>Repeat bars 1-16</w:t>
      </w:r>
    </w:p>
    <w:p w:rsidR="00B11EB3" w:rsidRDefault="00B11EB3" w:rsidP="00B11EB3">
      <w:pPr>
        <w:pStyle w:val="DanceBody"/>
      </w:pPr>
      <w:r>
        <w:t>Reel (Reel of Tulloch)</w:t>
      </w:r>
    </w:p>
    <w:p w:rsidR="00B11EB3" w:rsidRDefault="00B11EB3" w:rsidP="00B11EB3">
      <w:pPr>
        <w:pStyle w:val="DanceBody"/>
      </w:pPr>
      <w:r>
        <w:t xml:space="preserve"> 1- 8</w:t>
      </w:r>
      <w:r>
        <w:tab/>
        <w:t>All dance round to left (many variations) &amp; end with Men BtoB in centre facing own partners</w:t>
      </w:r>
    </w:p>
    <w:p w:rsidR="00B11EB3" w:rsidRDefault="00B11EB3" w:rsidP="00B11EB3">
      <w:pPr>
        <w:pStyle w:val="DanceBody"/>
      </w:pPr>
      <w:r>
        <w:t xml:space="preserve"> 9-16</w:t>
      </w:r>
      <w:r>
        <w:tab/>
        <w:t>All set</w:t>
      </w:r>
    </w:p>
    <w:p w:rsidR="00B11EB3" w:rsidRDefault="00B11EB3" w:rsidP="00B11EB3">
      <w:pPr>
        <w:pStyle w:val="DanceBody"/>
      </w:pPr>
      <w:r>
        <w:t>17-24</w:t>
      </w:r>
      <w:r>
        <w:tab/>
        <w:t>All Tulloch turn own partners &amp; end with Ladies facing each other in centre (with backs to own partner)</w:t>
      </w:r>
    </w:p>
    <w:p w:rsidR="00B11EB3" w:rsidRDefault="00B11EB3" w:rsidP="00B11EB3">
      <w:pPr>
        <w:pStyle w:val="DanceBody"/>
      </w:pPr>
      <w:r>
        <w:t>25-32</w:t>
      </w:r>
      <w:r>
        <w:tab/>
        <w:t>Ladies set</w:t>
      </w:r>
    </w:p>
    <w:p w:rsidR="00B11EB3" w:rsidRDefault="00B11EB3" w:rsidP="00B11EB3">
      <w:pPr>
        <w:pStyle w:val="DanceBody"/>
      </w:pPr>
      <w:r>
        <w:t>33-40</w:t>
      </w:r>
      <w:r>
        <w:tab/>
        <w:t>Ladies Tulloch turn &amp; end in centre facing opposite partners</w:t>
      </w:r>
    </w:p>
    <w:p w:rsidR="00B11EB3" w:rsidRDefault="00B11EB3" w:rsidP="00B11EB3">
      <w:pPr>
        <w:pStyle w:val="DanceBody"/>
      </w:pPr>
      <w:r>
        <w:t>41-48</w:t>
      </w:r>
      <w:r>
        <w:tab/>
        <w:t>All set</w:t>
      </w:r>
    </w:p>
    <w:p w:rsidR="00B11EB3" w:rsidRDefault="00B11EB3" w:rsidP="00B11EB3">
      <w:pPr>
        <w:pStyle w:val="DanceBody"/>
      </w:pPr>
      <w:r>
        <w:t>49-56</w:t>
      </w:r>
      <w:r>
        <w:tab/>
        <w:t>All Tulloch turn opposite partners &amp; end with Men in centre facing each other</w:t>
      </w:r>
    </w:p>
    <w:p w:rsidR="00B11EB3" w:rsidRDefault="00B11EB3" w:rsidP="00B11EB3">
      <w:pPr>
        <w:pStyle w:val="DanceBody"/>
      </w:pPr>
      <w:r>
        <w:t>57-64</w:t>
      </w:r>
      <w:r>
        <w:tab/>
        <w:t>Men set</w:t>
      </w:r>
    </w:p>
    <w:p w:rsidR="00B11EB3" w:rsidRDefault="00B11EB3" w:rsidP="00B11EB3">
      <w:pPr>
        <w:pStyle w:val="DanceBody"/>
      </w:pPr>
      <w:r>
        <w:t>65-72</w:t>
      </w:r>
      <w:r>
        <w:tab/>
        <w:t>Men Tulloch turn &amp; end facing own partners</w:t>
      </w:r>
    </w:p>
    <w:p w:rsidR="00B11EB3" w:rsidRDefault="00B11EB3" w:rsidP="00B11EB3">
      <w:pPr>
        <w:pStyle w:val="DanceBody"/>
      </w:pPr>
      <w:r>
        <w:t>73-80</w:t>
      </w:r>
      <w:r>
        <w:tab/>
        <w:t>All set to own partners</w:t>
      </w:r>
    </w:p>
    <w:p w:rsidR="00B11EB3" w:rsidRDefault="00B11EB3" w:rsidP="00B11EB3">
      <w:pPr>
        <w:pStyle w:val="DanceBody"/>
        <w:keepNext w:val="0"/>
      </w:pPr>
      <w:r>
        <w:t>81-88</w:t>
      </w:r>
      <w:r>
        <w:tab/>
        <w:t>All Tulloch turn own partners &amp; end beside partners on opposite sides</w:t>
      </w:r>
    </w:p>
    <w:p w:rsidR="00B11EB3" w:rsidRDefault="00B11EB3" w:rsidP="00B11EB3"/>
    <w:p w:rsidR="00B11EB3" w:rsidRDefault="00B11EB3" w:rsidP="00B11EB3">
      <w:pPr>
        <w:pStyle w:val="Minicrib"/>
      </w:pPr>
      <w:r>
        <w:t>FOURTEENTH OF JULY  (J8x32)  3C (4C set)</w:t>
      </w:r>
      <w:r>
        <w:tab/>
      </w:r>
    </w:p>
    <w:p w:rsidR="00B11EB3" w:rsidRPr="00FE7E35" w:rsidRDefault="00B11EB3" w:rsidP="00B11EB3">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B11EB3" w:rsidRPr="00FE7E35" w:rsidRDefault="00B11EB3" w:rsidP="00B11EB3">
      <w:pPr>
        <w:pStyle w:val="DanceBody"/>
      </w:pPr>
      <w:r w:rsidRPr="00FE7E35">
        <w:tab/>
        <w:t>2s set, cross down, cast up 1 place &amp; cross down to 3</w:t>
      </w:r>
      <w:r w:rsidRPr="00972EEB">
        <w:t>rd</w:t>
      </w:r>
      <w:r w:rsidRPr="00FE7E35">
        <w:t xml:space="preserve"> place own side </w:t>
      </w:r>
      <w:r w:rsidRPr="00FE7E35">
        <w:rPr>
          <w:b/>
          <w:bCs/>
        </w:rPr>
        <w:t>while</w:t>
      </w:r>
    </w:p>
    <w:p w:rsidR="00B11EB3" w:rsidRPr="00FE7E35" w:rsidRDefault="00B11EB3" w:rsidP="00B11EB3">
      <w:pPr>
        <w:pStyle w:val="DanceBody"/>
      </w:pPr>
      <w:r w:rsidRPr="00FE7E35">
        <w:rPr>
          <w:b/>
          <w:bCs/>
        </w:rPr>
        <w:tab/>
      </w:r>
      <w:r w:rsidRPr="00FE7E35">
        <w:t>3s lead up to top &amp; cast into 1</w:t>
      </w:r>
      <w:r w:rsidRPr="00972EEB">
        <w:t>st</w:t>
      </w:r>
      <w:r w:rsidRPr="00FE7E35">
        <w:t xml:space="preserve"> place, set &amp; turn individually.  3 1 2</w:t>
      </w:r>
    </w:p>
    <w:p w:rsidR="00B11EB3" w:rsidRPr="00FE7E35" w:rsidRDefault="00B11EB3" w:rsidP="00B11EB3">
      <w:pPr>
        <w:pStyle w:val="DanceBody"/>
      </w:pPr>
      <w:r w:rsidRPr="00FE7E35">
        <w:t xml:space="preserve"> 9-16</w:t>
      </w:r>
      <w:r w:rsidRPr="00FE7E35">
        <w:tab/>
        <w:t>Repeat bars 1-8.  2 3 1</w:t>
      </w:r>
    </w:p>
    <w:p w:rsidR="00B11EB3" w:rsidRPr="00FE7E35" w:rsidRDefault="00B11EB3" w:rsidP="00B11EB3">
      <w:pPr>
        <w:pStyle w:val="DanceBody"/>
      </w:pPr>
      <w:r w:rsidRPr="00FE7E35">
        <w:t>17-24</w:t>
      </w:r>
      <w:r w:rsidRPr="00FE7E35">
        <w:tab/>
        <w:t>Repeat bars 1-8 back to original places.  1 2 3</w:t>
      </w:r>
    </w:p>
    <w:p w:rsidR="00B11EB3" w:rsidRPr="00FE7E35" w:rsidRDefault="00B11EB3" w:rsidP="00B11EB3">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B11EB3" w:rsidRDefault="00B11EB3" w:rsidP="00B11EB3"/>
    <w:p w:rsidR="00B11EB3" w:rsidRDefault="00B11EB3" w:rsidP="00B11EB3">
      <w:pPr>
        <w:pStyle w:val="Minicrib"/>
      </w:pPr>
      <w:r>
        <w:t>FOXHILL COURT  (S8x32)  3C (4C set)</w:t>
      </w:r>
      <w:r>
        <w:tab/>
        <w:t>John Drewry  Canadian Bk</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face 1</w:t>
      </w:r>
      <w:r w:rsidRPr="00972EEB">
        <w:t>st</w:t>
      </w:r>
      <w:r>
        <w:t xml:space="preserve"> corners</w:t>
      </w:r>
    </w:p>
    <w:p w:rsidR="00B11EB3" w:rsidRDefault="00B11EB3" w:rsidP="00B11EB3">
      <w:pPr>
        <w:pStyle w:val="DanceBody"/>
      </w:pPr>
      <w:r>
        <w:t>9-20</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B11EB3" w:rsidRDefault="00B11EB3" w:rsidP="00B11EB3">
      <w:pPr>
        <w:pStyle w:val="DanceBody"/>
      </w:pPr>
      <w:r>
        <w:t>21-24</w:t>
      </w:r>
      <w:r>
        <w:tab/>
        <w:t>1s turn 3</w:t>
      </w:r>
      <w:r w:rsidRPr="00972EEB">
        <w:t>rd</w:t>
      </w:r>
      <w:r>
        <w:t xml:space="preserve"> corners 2H to face diagonally in (corners on 1s right) &amp; set</w:t>
      </w:r>
      <w:r w:rsidRPr="00BA6B4D">
        <w:rPr>
          <w:b/>
        </w:rPr>
        <w:t xml:space="preserve"> while </w:t>
      </w:r>
      <w:r>
        <w:t>2</w:t>
      </w:r>
      <w:r w:rsidRPr="00972EEB">
        <w:t>nd</w:t>
      </w:r>
      <w:r>
        <w:t xml:space="preserve"> corners set &amp; cross RH</w:t>
      </w:r>
    </w:p>
    <w:p w:rsidR="00B11EB3" w:rsidRDefault="00B11EB3" w:rsidP="00B11EB3">
      <w:pPr>
        <w:pStyle w:val="DanceBody"/>
        <w:keepNext w:val="0"/>
      </w:pPr>
      <w:r>
        <w:t>25-32</w:t>
      </w:r>
      <w:r>
        <w:tab/>
        <w:t>1s+3</w:t>
      </w:r>
      <w:r w:rsidRPr="00972EEB">
        <w:t>rd</w:t>
      </w:r>
      <w:r>
        <w:t xml:space="preserve"> corners Adv+Ret &amp; dance 3/4 RH across to end 2 1 3</w:t>
      </w:r>
    </w:p>
    <w:p w:rsidR="00B11EB3" w:rsidRDefault="00B11EB3" w:rsidP="00B11EB3"/>
    <w:p w:rsidR="00B11EB3" w:rsidRDefault="00B11EB3" w:rsidP="00B11EB3">
      <w:pPr>
        <w:pStyle w:val="Minicrib"/>
      </w:pPr>
      <w:r>
        <w:t>FOXTON FLIGHT  (J5x32)  5C Set</w:t>
      </w:r>
      <w:r>
        <w:tab/>
        <w:t>John Clack  Addlestone 80th</w:t>
      </w:r>
    </w:p>
    <w:p w:rsidR="00B11EB3" w:rsidRPr="0009521E" w:rsidRDefault="00B11EB3" w:rsidP="00B11EB3">
      <w:pPr>
        <w:pStyle w:val="DanceBody"/>
      </w:pPr>
      <w:r>
        <w:t xml:space="preserve"> 1- 8</w:t>
      </w:r>
      <w:r>
        <w:tab/>
        <w:t xml:space="preserve">1s+2s </w:t>
      </w:r>
      <w:r w:rsidRPr="00393706">
        <w:rPr>
          <w:b/>
        </w:rPr>
        <w:t>also</w:t>
      </w:r>
      <w:r>
        <w:t xml:space="preserve"> 3s+4s dance RH across, 2M &amp; 4M &amp; 3L finish facing out;  2s+3s </w:t>
      </w:r>
      <w:r w:rsidRPr="00393706">
        <w:rPr>
          <w:b/>
        </w:rPr>
        <w:t>also</w:t>
      </w:r>
      <w:r>
        <w:t xml:space="preserve"> 4s+5s dance LH across</w:t>
      </w:r>
    </w:p>
    <w:p w:rsidR="00B11EB3" w:rsidRDefault="00B11EB3" w:rsidP="00B11EB3">
      <w:pPr>
        <w:pStyle w:val="DanceBody"/>
      </w:pPr>
      <w:r>
        <w:t xml:space="preserve"> 9-16</w:t>
      </w:r>
      <w:r>
        <w:tab/>
        <w:t xml:space="preserve">1s &amp; 3s set, cast 1 place (2s &amp; 4s step up bars 11-12); 1s dance 1/2 Fig of 8 round 2s </w:t>
      </w:r>
      <w:r>
        <w:rPr>
          <w:b/>
        </w:rPr>
        <w:t>while</w:t>
      </w:r>
      <w:r>
        <w:t xml:space="preserve"> 3s dance 1/2 Fig of 8 round 4s. 1s &amp; 3s finish back to back with their partner, facing opposite sides ready for Double Triangles.</w:t>
      </w:r>
    </w:p>
    <w:p w:rsidR="00B11EB3" w:rsidRDefault="00B11EB3" w:rsidP="00B11EB3">
      <w:pPr>
        <w:pStyle w:val="DanceBody"/>
      </w:pPr>
      <w:r>
        <w:t>17-24</w:t>
      </w:r>
      <w:r>
        <w:tab/>
        <w:t xml:space="preserve">1s &amp; 3s dance Double Triangles. Bars 23-24: 1s &amp; 3s set turning on the spot ready for a Poussette </w:t>
      </w:r>
      <w:r>
        <w:rPr>
          <w:b/>
        </w:rPr>
        <w:t>while</w:t>
      </w:r>
      <w:r>
        <w:t xml:space="preserve"> 4s &amp; 5s set advancing for a Poussette</w:t>
      </w:r>
    </w:p>
    <w:p w:rsidR="00B11EB3" w:rsidRDefault="00B11EB3" w:rsidP="00B11EB3">
      <w:pPr>
        <w:pStyle w:val="DanceBody"/>
        <w:keepNext w:val="0"/>
      </w:pPr>
      <w:r>
        <w:t>25-32</w:t>
      </w:r>
      <w:r>
        <w:tab/>
        <w:t xml:space="preserve">1s+4s </w:t>
      </w:r>
      <w:r w:rsidRPr="00381060">
        <w:rPr>
          <w:b/>
        </w:rPr>
        <w:t>also</w:t>
      </w:r>
      <w:r>
        <w:t xml:space="preserve"> 3s+5s dance 2 couple Poussettes to change places 2 4 1 5 3</w:t>
      </w:r>
    </w:p>
    <w:p w:rsidR="00B11EB3" w:rsidRDefault="00B11EB3" w:rsidP="00B11EB3"/>
    <w:p w:rsidR="00B11EB3" w:rsidRDefault="00B11EB3" w:rsidP="00B11EB3">
      <w:pPr>
        <w:pStyle w:val="Minicrib"/>
      </w:pPr>
      <w:r>
        <w:t>FRAE A' THE AIRTS  (M-8x(S16+R16))  3C (4C set)</w:t>
      </w:r>
      <w:r>
        <w:tab/>
        <w:t>R Campbell  RSCDS Leaflet Dances 6</w:t>
      </w:r>
    </w:p>
    <w:p w:rsidR="00B11EB3" w:rsidRDefault="00B11EB3" w:rsidP="00B11EB3">
      <w:pPr>
        <w:pStyle w:val="DanceBody"/>
      </w:pPr>
      <w:r>
        <w:t>Strathspey</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dance the Bourrel : -</w:t>
      </w:r>
    </w:p>
    <w:p w:rsidR="00B11EB3" w:rsidRDefault="00B11EB3" w:rsidP="00B11EB3">
      <w:pPr>
        <w:pStyle w:val="DanceBody"/>
      </w:pPr>
      <w:r>
        <w:tab/>
        <w:t>`1M+2L set advancing, 3/4 turn 2H &amp; twirl to end BtoB (Lady facing up &amp; Man down)</w:t>
      </w:r>
      <w:r>
        <w:rPr>
          <w:b/>
        </w:rPr>
        <w:t xml:space="preserve"> while </w:t>
      </w:r>
      <w:r>
        <w:t>partners chase anticlockwise 3/4 way,</w:t>
      </w:r>
    </w:p>
    <w:p w:rsidR="00B11EB3" w:rsidRDefault="00B11EB3" w:rsidP="00B11EB3">
      <w:pPr>
        <w:pStyle w:val="DanceBody"/>
      </w:pPr>
      <w:r>
        <w:tab/>
        <w:t>`set to partners &amp; turn 2H to own sides having changed places</w:t>
      </w:r>
    </w:p>
    <w:p w:rsidR="00B11EB3" w:rsidRDefault="00B11EB3" w:rsidP="00B11EB3">
      <w:pPr>
        <w:pStyle w:val="DanceBody"/>
      </w:pPr>
      <w:r>
        <w:t>Reel</w:t>
      </w:r>
    </w:p>
    <w:p w:rsidR="00B11EB3" w:rsidRDefault="00B11EB3" w:rsidP="00B11EB3">
      <w:pPr>
        <w:pStyle w:val="DanceBody"/>
      </w:pPr>
      <w:r>
        <w:t xml:space="preserve"> 1- 8</w:t>
      </w:r>
      <w:r>
        <w:tab/>
        <w:t>1s petronella turn into centre (1L/1M b'tw'n 2s/3s)</w:t>
      </w:r>
      <w:r>
        <w:rPr>
          <w:b/>
        </w:rPr>
        <w:t xml:space="preserve"> as </w:t>
      </w:r>
      <w:r>
        <w:t>2s+3s set to partners, all set lines across, 1s petronella turn to opp side</w:t>
      </w:r>
      <w:r>
        <w:rPr>
          <w:b/>
        </w:rPr>
        <w:t xml:space="preserve"> as </w:t>
      </w:r>
      <w:r>
        <w:t>2s+3s set &amp; all set on side lines</w:t>
      </w:r>
    </w:p>
    <w:p w:rsidR="00B11EB3" w:rsidRDefault="00B11EB3" w:rsidP="00B11EB3">
      <w:pPr>
        <w:pStyle w:val="DanceBody"/>
        <w:keepNext w:val="0"/>
      </w:pPr>
      <w:r>
        <w:t xml:space="preserve"> 9-16</w:t>
      </w:r>
      <w:r>
        <w:tab/>
        <w:t>1s dance RSh Reels of 3 on opposite sides giving RSh to 2nd corner &amp; cross RH to places</w:t>
      </w:r>
    </w:p>
    <w:p w:rsidR="00B11EB3" w:rsidRDefault="00B11EB3" w:rsidP="00B11EB3"/>
    <w:p w:rsidR="00B11EB3" w:rsidRDefault="00B11EB3" w:rsidP="00B11EB3">
      <w:pPr>
        <w:pStyle w:val="Minicrib"/>
      </w:pPr>
      <w:r>
        <w:t>FRAE NEAR &amp; FAR  (R8x32)  3C (4C Set)</w:t>
      </w:r>
      <w:r>
        <w:tab/>
        <w:t>E Ramwell  Kirkbrae Coll 2</w:t>
      </w:r>
    </w:p>
    <w:p w:rsidR="00B11EB3" w:rsidRDefault="00B11EB3" w:rsidP="00B11EB3">
      <w:pPr>
        <w:pStyle w:val="DanceBody"/>
      </w:pPr>
      <w:r>
        <w:t xml:space="preserve"> 1- 8</w:t>
      </w:r>
      <w:r>
        <w:tab/>
        <w:t>1s cross RH &amp; cast 1 place, dance 1/2 Fig of 8 round couple to right (1M round 2s &amp; 1L round 3s) &amp; end facing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B11EB3" w:rsidRDefault="00B11EB3" w:rsidP="00B11EB3">
      <w:pPr>
        <w:pStyle w:val="DanceBody"/>
      </w:pPr>
      <w:r>
        <w:t>17-24</w:t>
      </w:r>
      <w:r>
        <w:tab/>
        <w:t>3s+1s+2s Set+Link for 3 once, turn opposite person (up/down) RH</w:t>
      </w:r>
    </w:p>
    <w:p w:rsidR="00B11EB3" w:rsidRDefault="00B11EB3" w:rsidP="00B11EB3">
      <w:pPr>
        <w:pStyle w:val="DanceBody"/>
        <w:keepNext w:val="0"/>
      </w:pPr>
      <w:r>
        <w:t>25-32</w:t>
      </w:r>
      <w:r>
        <w:tab/>
        <w:t>3s+1s+2s Set+Link for 3 once &amp; turn partner RH</w:t>
      </w:r>
    </w:p>
    <w:p w:rsidR="00B11EB3" w:rsidRDefault="00B11EB3" w:rsidP="00B11EB3"/>
    <w:p w:rsidR="00B11EB3" w:rsidRDefault="00B11EB3" w:rsidP="00B11EB3">
      <w:pPr>
        <w:pStyle w:val="Minicrib"/>
      </w:pPr>
      <w:r>
        <w:t>FRAN MACCULLOCH  (S4x32)  4C</w:t>
      </w:r>
      <w:r>
        <w:tab/>
        <w:t>John Bowie Dickson, 1985</w:t>
      </w:r>
    </w:p>
    <w:p w:rsidR="00B11EB3" w:rsidRDefault="00B11EB3" w:rsidP="00B11EB3">
      <w:pPr>
        <w:pStyle w:val="DanceBody"/>
      </w:pPr>
      <w:r>
        <w:t xml:space="preserve"> 1- 6</w:t>
      </w:r>
      <w:r>
        <w:tab/>
        <w:t>All set, 2s &amp; 3s cross RH &amp; cast, 2s above 1s, 3s below 4s</w:t>
      </w:r>
    </w:p>
    <w:p w:rsidR="00B11EB3" w:rsidRDefault="00B11EB3" w:rsidP="00B11EB3">
      <w:pPr>
        <w:pStyle w:val="DanceBody"/>
      </w:pPr>
      <w:r>
        <w:t xml:space="preserve"> 7- 8</w:t>
      </w:r>
      <w:r>
        <w:tab/>
        <w:t>2s &amp; 3s dance in, meet partner &amp; NHJ dance down/up to 2nd / 3rd place, remaining in centre, 2s facing 3s.  1 (2) (3) 4</w:t>
      </w:r>
    </w:p>
    <w:p w:rsidR="00B11EB3" w:rsidRDefault="00B11EB3" w:rsidP="00B11EB3">
      <w:pPr>
        <w:pStyle w:val="DanceBody"/>
      </w:pPr>
      <w:r>
        <w:t xml:space="preserve"> 9-12</w:t>
      </w:r>
      <w:r>
        <w:tab/>
        <w:t xml:space="preserve">2s+3s dance 1/2 LH across </w:t>
      </w:r>
      <w:r>
        <w:rPr>
          <w:b/>
        </w:rPr>
        <w:t>while</w:t>
      </w:r>
      <w:r>
        <w:t xml:space="preserve"> 1s &amp; 4s set facing in diagonally, 1s+3s </w:t>
      </w:r>
      <w:r>
        <w:rPr>
          <w:b/>
        </w:rPr>
        <w:t>also</w:t>
      </w:r>
      <w:r>
        <w:t xml:space="preserve"> 2s+4s change places RH. 3 1 4 2</w:t>
      </w:r>
    </w:p>
    <w:p w:rsidR="00B11EB3" w:rsidRDefault="00B11EB3" w:rsidP="00B11EB3">
      <w:pPr>
        <w:pStyle w:val="DanceBody"/>
      </w:pPr>
      <w:r>
        <w:t>13-16</w:t>
      </w:r>
      <w:r>
        <w:tab/>
        <w:t xml:space="preserve">1s+4s dance 1/2 LH across </w:t>
      </w:r>
      <w:r>
        <w:rPr>
          <w:b/>
        </w:rPr>
        <w:t>while</w:t>
      </w:r>
      <w:r>
        <w:t xml:space="preserve"> 2s &amp; 3s set facing in diagonally, 3s+4s </w:t>
      </w:r>
      <w:r>
        <w:rPr>
          <w:b/>
        </w:rPr>
        <w:t>also</w:t>
      </w:r>
      <w:r>
        <w:t xml:space="preserve"> 1s+2s change places RH. (4) 3 2 (1)</w:t>
      </w:r>
    </w:p>
    <w:p w:rsidR="00B11EB3" w:rsidRDefault="00B11EB3" w:rsidP="00B11EB3">
      <w:pPr>
        <w:pStyle w:val="DanceBody"/>
      </w:pPr>
      <w:r>
        <w:t>17-24</w:t>
      </w:r>
      <w:r>
        <w:tab/>
        <w:t>RSh reels of 4 on sides</w:t>
      </w:r>
    </w:p>
    <w:p w:rsidR="00B11EB3" w:rsidRPr="00F019CB" w:rsidRDefault="00B11EB3" w:rsidP="00B11EB3">
      <w:pPr>
        <w:pStyle w:val="DanceBody"/>
        <w:keepNext w:val="0"/>
      </w:pPr>
      <w:r>
        <w:t>25-32</w:t>
      </w:r>
      <w:r>
        <w:tab/>
        <w:t xml:space="preserve">3s+2s (middle couples) dance 1/2 R&amp;L (no polite turn);  4s+2s (top couples) </w:t>
      </w:r>
      <w:r>
        <w:rPr>
          <w:b/>
        </w:rPr>
        <w:t>also</w:t>
      </w:r>
      <w:r>
        <w:t xml:space="preserve"> 3s+1s (bottom couples) dance 1/2 R&amp;L.  End 2 4 1 3</w:t>
      </w:r>
    </w:p>
    <w:p w:rsidR="00B11EB3" w:rsidRDefault="00B11EB3" w:rsidP="00B11EB3"/>
    <w:p w:rsidR="00B11EB3" w:rsidRDefault="00B11EB3" w:rsidP="00B11EB3">
      <w:pPr>
        <w:pStyle w:val="Minicrib"/>
      </w:pPr>
      <w:r>
        <w:t>FRANCES' GOAT TRACK  (R4x32)  4C set</w:t>
      </w:r>
      <w:r>
        <w:tab/>
        <w:t>Gaye Collin, 2016</w:t>
      </w:r>
    </w:p>
    <w:p w:rsidR="00B11EB3" w:rsidRDefault="00B11EB3" w:rsidP="00B11EB3">
      <w:pPr>
        <w:pStyle w:val="DanceBody"/>
      </w:pPr>
      <w:r>
        <w:t xml:space="preserve"> 1-4</w:t>
      </w:r>
      <w:r>
        <w:tab/>
        <w:t xml:space="preserve">1L+2L dance diagonally across the set pass partner RSh 1L dances 1/2 Fig of 8 round 2M+3M </w:t>
      </w:r>
      <w:r w:rsidRPr="008814B5">
        <w:rPr>
          <w:b/>
        </w:rPr>
        <w:t>while</w:t>
      </w:r>
      <w:r>
        <w:t xml:space="preserve"> 2L dances 1/2 Fig of 8 round 3M+4M</w:t>
      </w:r>
    </w:p>
    <w:p w:rsidR="00B11EB3" w:rsidRDefault="00B11EB3" w:rsidP="00B11EB3">
      <w:pPr>
        <w:pStyle w:val="DanceBody"/>
      </w:pPr>
      <w:r>
        <w:t xml:space="preserve"> 5- 8</w:t>
      </w:r>
      <w:r>
        <w:tab/>
        <w:t xml:space="preserve">3L+4L step up twice </w:t>
      </w:r>
      <w:r w:rsidRPr="008814B5">
        <w:rPr>
          <w:b/>
        </w:rPr>
        <w:t>while</w:t>
      </w:r>
      <w:r>
        <w:t xml:space="preserve"> 1L+2L dance round 3M+4M then cross set to 3rd and 4th places on own side</w:t>
      </w:r>
    </w:p>
    <w:p w:rsidR="00B11EB3" w:rsidRDefault="00B11EB3" w:rsidP="00B11EB3">
      <w:pPr>
        <w:pStyle w:val="DanceBody"/>
      </w:pPr>
      <w:r>
        <w:t xml:space="preserve"> 9-16</w:t>
      </w:r>
      <w:r>
        <w:tab/>
        <w:t>1M+2M repeat bars 1-8 passing 4L+1L RSh (3M+4M step up twice)</w:t>
      </w:r>
    </w:p>
    <w:p w:rsidR="00B11EB3" w:rsidRDefault="00B11EB3" w:rsidP="00B11EB3">
      <w:pPr>
        <w:pStyle w:val="DanceBody"/>
      </w:pPr>
      <w:r>
        <w:t>17-24</w:t>
      </w:r>
      <w:r>
        <w:tab/>
        <w:t>3s+4s+1s+2s Adv+Ret, turn partner RH</w:t>
      </w:r>
    </w:p>
    <w:p w:rsidR="00B11EB3" w:rsidRDefault="00B11EB3" w:rsidP="00B11EB3">
      <w:pPr>
        <w:pStyle w:val="DanceBody"/>
        <w:keepNext w:val="0"/>
      </w:pPr>
      <w:r>
        <w:t>25-32</w:t>
      </w:r>
      <w:r>
        <w:tab/>
        <w:t>1s dance 1/2 Fig of 8 down round 2s, cross RH &amp; cast to bottom (2s step up bars 31-32). End  3 4 2 1</w:t>
      </w:r>
    </w:p>
    <w:p w:rsidR="00B11EB3" w:rsidRDefault="00B11EB3" w:rsidP="00B11EB3"/>
    <w:p w:rsidR="00B11EB3" w:rsidRDefault="00B11EB3" w:rsidP="00B11EB3">
      <w:pPr>
        <w:pStyle w:val="Minicrib"/>
      </w:pPr>
      <w:r>
        <w:t>FRANK BENNETT'S JIG  (J8x32)  3C (4C set)</w:t>
      </w:r>
      <w:r>
        <w:tab/>
        <w:t>Catriona Bennett, 2021</w:t>
      </w:r>
    </w:p>
    <w:p w:rsidR="00B11EB3" w:rsidRDefault="00B11EB3" w:rsidP="00B11EB3">
      <w:pPr>
        <w:pStyle w:val="DanceBody"/>
      </w:pPr>
      <w:r>
        <w:t xml:space="preserve"> 1- 4</w:t>
      </w:r>
      <w:r>
        <w:tab/>
        <w:t xml:space="preserve">1L dances down centre, casts up round 3L </w:t>
      </w:r>
      <w:r>
        <w:rPr>
          <w:b/>
        </w:rPr>
        <w:t>while</w:t>
      </w:r>
      <w:r>
        <w:t xml:space="preserve"> 1M dances behind Men's line, casts up round 3M, 1s end between 2s &amp; 3s, 1M facing out</w:t>
      </w:r>
    </w:p>
    <w:p w:rsidR="00B11EB3" w:rsidRDefault="00B11EB3" w:rsidP="00B11EB3">
      <w:pPr>
        <w:pStyle w:val="DanceBody"/>
      </w:pPr>
      <w:r>
        <w:t xml:space="preserve"> 5- 8</w:t>
      </w:r>
      <w:r>
        <w:tab/>
        <w:t>1M followed by 1L casts up round 2M &amp; crosses to 1st place opp side, 1M facing out.  (1) 2 3</w:t>
      </w:r>
    </w:p>
    <w:p w:rsidR="00B11EB3" w:rsidRDefault="00B11EB3" w:rsidP="00B11EB3">
      <w:pPr>
        <w:pStyle w:val="DanceBody"/>
      </w:pPr>
      <w:r>
        <w:t xml:space="preserve"> 9-16</w:t>
      </w:r>
      <w:r>
        <w:tab/>
        <w:t>1s+2s dance reel of 4 across (1L+2L pass LSh, 1M dances down, 2M dances up to start)</w:t>
      </w:r>
    </w:p>
    <w:p w:rsidR="00B11EB3" w:rsidRDefault="00B11EB3" w:rsidP="00B11EB3">
      <w:pPr>
        <w:pStyle w:val="DanceBody"/>
      </w:pPr>
      <w:r>
        <w:t>17-24</w:t>
      </w:r>
      <w:r>
        <w:tab/>
        <w:t xml:space="preserve">1s+3s set, 1s cast to 3rd place </w:t>
      </w:r>
      <w:r>
        <w:rPr>
          <w:b/>
        </w:rPr>
        <w:t>while</w:t>
      </w:r>
      <w:r w:rsidRPr="005E0491">
        <w:t xml:space="preserve"> 3s cross </w:t>
      </w:r>
      <w:r>
        <w:t>up to 2nd place, no hands (2s step up 19-20); 3s+1s set &amp; dance 1/2 RH across.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FRANK'S SCROLL  (R8x32)  3C (4C set)</w:t>
      </w:r>
      <w:r>
        <w:tab/>
        <w:t>Fred Moyes</w:t>
      </w:r>
    </w:p>
    <w:p w:rsidR="00B11EB3" w:rsidRDefault="00B11EB3" w:rsidP="00B11EB3">
      <w:pPr>
        <w:pStyle w:val="DanceBody"/>
      </w:pPr>
      <w:r>
        <w:t xml:space="preserve"> 1- 8</w:t>
      </w:r>
      <w:r>
        <w:tab/>
        <w:t xml:space="preserve">1s dance in &amp; cast to 3rd place </w:t>
      </w:r>
      <w:r>
        <w:rPr>
          <w:b/>
        </w:rPr>
        <w:t>while</w:t>
      </w:r>
      <w:r>
        <w:t xml:space="preserve"> 3s lead up &amp; cast into 1st place; 3s+2s+1s set twice</w:t>
      </w:r>
    </w:p>
    <w:p w:rsidR="00B11EB3" w:rsidRDefault="00B11EB3" w:rsidP="00B11EB3">
      <w:pPr>
        <w:pStyle w:val="DanceBody"/>
      </w:pPr>
      <w:r>
        <w:t xml:space="preserve"> 9-16</w:t>
      </w:r>
      <w:r>
        <w:tab/>
        <w:t>3s+2s+1s dance DoSiDo; all chase 1/2 round set to opp side.  (1) (2) (3)</w:t>
      </w:r>
    </w:p>
    <w:p w:rsidR="00B11EB3" w:rsidRDefault="00B11EB3" w:rsidP="00B11EB3">
      <w:pPr>
        <w:pStyle w:val="DanceBody"/>
      </w:pPr>
      <w:r>
        <w:t>17-24</w:t>
      </w:r>
      <w:r>
        <w:tab/>
        <w:t xml:space="preserve">1s+2s circle 4H 1/2 round to left </w:t>
      </w:r>
      <w:r>
        <w:rPr>
          <w:b/>
        </w:rPr>
        <w:t>while</w:t>
      </w:r>
      <w:r>
        <w:t xml:space="preserve"> 3s birl (turn RH) to own sides; all Adv+Ret.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FRANKFURT FANCY  (R4x32)  4C set</w:t>
      </w:r>
      <w:r>
        <w:tab/>
        <w:t>Anselm Lingnau  Merry Dancers</w:t>
      </w:r>
    </w:p>
    <w:p w:rsidR="00B11EB3" w:rsidRDefault="00B11EB3" w:rsidP="00B11EB3">
      <w:pPr>
        <w:pStyle w:val="DanceBody"/>
      </w:pPr>
      <w:r>
        <w:t>3s &amp; 4s start on opp sides</w:t>
      </w:r>
    </w:p>
    <w:p w:rsidR="00B11EB3" w:rsidRPr="00282CB9" w:rsidRDefault="00B11EB3" w:rsidP="00B11EB3">
      <w:pPr>
        <w:pStyle w:val="DanceBody"/>
      </w:pPr>
      <w:r w:rsidRPr="00282CB9">
        <w:t xml:space="preserve"> 1- 8</w:t>
      </w:r>
      <w:r w:rsidRPr="00282CB9">
        <w:tab/>
        <w:t>1s &amp; 4s cross RH &amp; cast 1 place, 1s+4s dance RH across &amp; end 1M+4L also 4M+1L in prom hold facing out to pass RH corner person RSh</w:t>
      </w:r>
    </w:p>
    <w:p w:rsidR="00B11EB3" w:rsidRPr="00282CB9" w:rsidRDefault="00B11EB3" w:rsidP="00B11EB3">
      <w:pPr>
        <w:pStyle w:val="DanceBody"/>
      </w:pPr>
      <w:r w:rsidRPr="00282CB9">
        <w:t xml:space="preserve"> 9-16</w:t>
      </w:r>
      <w:r w:rsidRPr="00282CB9">
        <w:tab/>
        <w:t>All dance 1/2 reels of 3 on sides, 1s+4s dance LH across &amp; end 1s also 4s in prom hold facing out to pass LH corner person LSh</w:t>
      </w:r>
    </w:p>
    <w:p w:rsidR="00B11EB3" w:rsidRPr="00282CB9" w:rsidRDefault="00B11EB3" w:rsidP="00B11EB3">
      <w:pPr>
        <w:pStyle w:val="DanceBody"/>
      </w:pPr>
      <w:r w:rsidRPr="00282CB9">
        <w:t>17-24</w:t>
      </w:r>
      <w:r w:rsidRPr="00282CB9">
        <w:tab/>
        <w:t>All dance 1/2 reels of 3 on sides, 1s dance up under arch made by 4s &amp; cast to 2nd place while 4s dance down &amp; cast up to 3rd place</w:t>
      </w:r>
    </w:p>
    <w:p w:rsidR="00B11EB3" w:rsidRPr="00282CB9" w:rsidRDefault="00B11EB3" w:rsidP="00B11EB3">
      <w:pPr>
        <w:pStyle w:val="DanceBody"/>
        <w:keepNext w:val="0"/>
      </w:pPr>
      <w:r w:rsidRPr="00282CB9">
        <w:t>25-32</w:t>
      </w:r>
      <w:r w:rsidRPr="00282CB9">
        <w:tab/>
        <w:t>1s+4s set advancing (form circle) &amp; retire while 2s+3s chase 1/2 way, all circle left 1/2 way.  2 4(1)(3)</w:t>
      </w:r>
    </w:p>
    <w:p w:rsidR="00B11EB3" w:rsidRDefault="00B11EB3" w:rsidP="00B11EB3"/>
    <w:p w:rsidR="00B11EB3" w:rsidRDefault="00B11EB3" w:rsidP="00B11EB3">
      <w:pPr>
        <w:pStyle w:val="Minicrib"/>
      </w:pPr>
      <w:r>
        <w:t>FRANÇOIS' FROLIC  (R8x32)  3C (4C set)</w:t>
      </w:r>
      <w:r>
        <w:tab/>
        <w:t>Alison Smith  Aurora 2nd Bk</w:t>
      </w:r>
    </w:p>
    <w:p w:rsidR="00B11EB3" w:rsidRDefault="00B11EB3" w:rsidP="00B11EB3">
      <w:pPr>
        <w:pStyle w:val="DanceBody"/>
      </w:pPr>
      <w:r>
        <w:t xml:space="preserve"> 1- 8</w:t>
      </w:r>
      <w:r>
        <w:tab/>
        <w:t>1s turn RH, cast (2s step up), turn LH 1.1/2 to end 1M between 3s, 1L between 2s, facing 1st corners</w:t>
      </w:r>
    </w:p>
    <w:p w:rsidR="00B11EB3" w:rsidRDefault="00B11EB3" w:rsidP="00B11EB3">
      <w:pPr>
        <w:pStyle w:val="DanceBody"/>
      </w:pPr>
      <w:r>
        <w:t xml:space="preserve"> 9-16</w:t>
      </w:r>
      <w:r>
        <w:tab/>
        <w:t>1s dance LSh reels of 3 across (4M follows 3M dancing in tandem).  1s end in 2nd place own side facing up</w:t>
      </w:r>
    </w:p>
    <w:p w:rsidR="00B11EB3" w:rsidRDefault="00B11EB3" w:rsidP="00B11EB3">
      <w:pPr>
        <w:pStyle w:val="DanceBody"/>
      </w:pPr>
      <w:r>
        <w:t>17-24</w:t>
      </w:r>
      <w:r>
        <w:tab/>
        <w:t>1s dance up (NHJ), cast, meet, dance down between 3s &amp; cast up to 2nd place while 2s+3s dance R&amp;L (start change places RH on side)</w:t>
      </w:r>
    </w:p>
    <w:p w:rsidR="00B11EB3" w:rsidRDefault="00B11EB3" w:rsidP="00B11EB3">
      <w:pPr>
        <w:pStyle w:val="DanceBody"/>
      </w:pPr>
      <w:r>
        <w:t>25-32</w:t>
      </w:r>
      <w:r>
        <w:tab/>
        <w:t>2s+1s+3s+4M circle 7H round &amp; back</w:t>
      </w:r>
    </w:p>
    <w:p w:rsidR="00B11EB3" w:rsidRDefault="00B11EB3" w:rsidP="00B11EB3">
      <w:pPr>
        <w:pStyle w:val="DanceBody"/>
        <w:keepNext w:val="0"/>
      </w:pPr>
      <w:r>
        <w:t>Note:   4M or original 2M join in the dance wherever possible!</w:t>
      </w:r>
    </w:p>
    <w:p w:rsidR="00B11EB3" w:rsidRDefault="00B11EB3" w:rsidP="00B11EB3"/>
    <w:p w:rsidR="00B11EB3" w:rsidRDefault="00B11EB3" w:rsidP="00B11EB3">
      <w:pPr>
        <w:pStyle w:val="Minicrib"/>
      </w:pPr>
      <w:r>
        <w:t>FRAOCH-BADAIN  (S3x32)  3C Set</w:t>
      </w:r>
      <w:r>
        <w:tab/>
        <w:t>Andrew Hodgson</w:t>
      </w:r>
    </w:p>
    <w:p w:rsidR="00B11EB3" w:rsidRDefault="00B11EB3" w:rsidP="00B11EB3">
      <w:pPr>
        <w:pStyle w:val="DanceBody"/>
      </w:pPr>
      <w:r>
        <w:t xml:space="preserve"> 1- 8</w:t>
      </w:r>
      <w:r>
        <w:tab/>
        <w:t>1s+3s dance double Fig 8 (1s cross down, 3s cast up to start)</w:t>
      </w:r>
    </w:p>
    <w:p w:rsidR="00B11EB3" w:rsidRDefault="00B11EB3" w:rsidP="00B11EB3">
      <w:pPr>
        <w:pStyle w:val="DanceBody"/>
      </w:pPr>
      <w:r>
        <w:t xml:space="preserve"> 9-16</w:t>
      </w:r>
      <w:r>
        <w:tab/>
        <w:t>1s+2s+3s set, cross RH, set, cross back RH</w:t>
      </w:r>
    </w:p>
    <w:p w:rsidR="00B11EB3" w:rsidRDefault="00B11EB3" w:rsidP="00B11EB3">
      <w:pPr>
        <w:pStyle w:val="DanceBody"/>
      </w:pPr>
      <w:r>
        <w:t>17-24</w:t>
      </w:r>
      <w:r>
        <w:tab/>
        <w:t>1s+2s+3s dance Set &amp; Rotate for 3 couples. 3 2 1</w:t>
      </w:r>
    </w:p>
    <w:p w:rsidR="00B11EB3" w:rsidRDefault="00B11EB3" w:rsidP="00B11EB3">
      <w:pPr>
        <w:pStyle w:val="DanceBody"/>
      </w:pPr>
      <w:r>
        <w:t>25-32</w:t>
      </w:r>
      <w:r>
        <w:tab/>
        <w:t>2s+1s dance the Tourbillon:-</w:t>
      </w:r>
    </w:p>
    <w:p w:rsidR="00B11EB3" w:rsidRDefault="00B11EB3" w:rsidP="00B11EB3">
      <w:pPr>
        <w:pStyle w:val="DanceBody"/>
      </w:pPr>
      <w:r>
        <w:tab/>
        <w:t>25-28   2s &amp; 1s 1/2 turn ptnrs 2H, 1M &amp; 2L lead ptnrs by nearer hand 1 place cl'wise to end 2s on Ladies side &amp; 1s Men's side, 1s set to 2s</w:t>
      </w:r>
    </w:p>
    <w:p w:rsidR="00B11EB3" w:rsidRDefault="00B11EB3" w:rsidP="00B11EB3">
      <w:pPr>
        <w:pStyle w:val="DanceBody"/>
        <w:keepNext w:val="0"/>
      </w:pPr>
      <w:r>
        <w:tab/>
        <w:t>29-32   2s &amp; 1s 1/2 turn ptnrs 2H &amp; lead ptnrs on 1 place clockwise &amp; 1s+2s cross RH to own sides.  End 3 1 2</w:t>
      </w:r>
    </w:p>
    <w:p w:rsidR="00B11EB3" w:rsidRDefault="00B11EB3" w:rsidP="00B11EB3"/>
    <w:p w:rsidR="00B11EB3" w:rsidRDefault="00B11EB3" w:rsidP="00B11EB3">
      <w:pPr>
        <w:pStyle w:val="Minicrib"/>
      </w:pPr>
      <w:r>
        <w:t>FRASER  (S4x32)  4C Set</w:t>
      </w:r>
      <w:r>
        <w:tab/>
        <w:t>Ron Arrowsmith  Doune Coll</w:t>
      </w:r>
    </w:p>
    <w:p w:rsidR="00B11EB3" w:rsidRPr="00E854A3" w:rsidRDefault="00B11EB3" w:rsidP="00B11EB3">
      <w:pPr>
        <w:pStyle w:val="DanceBody"/>
      </w:pPr>
      <w:r>
        <w:t>1- 8</w:t>
      </w:r>
      <w:r>
        <w:tab/>
        <w:t xml:space="preserve">1L followed by partner casts behind 2L, dances up between 2s &amp; casts behind 2M &amp; across to 2nd place own side </w:t>
      </w:r>
      <w:r>
        <w:rPr>
          <w:b/>
        </w:rPr>
        <w:t>while</w:t>
      </w:r>
      <w:r>
        <w:t xml:space="preserve"> 4s dance similar with 4M casting up round 3M to start (2s &amp; 3s step up/down bars 7-8).  End 2 1 4 3</w:t>
      </w:r>
    </w:p>
    <w:p w:rsidR="00B11EB3" w:rsidRPr="00E854A3" w:rsidRDefault="00B11EB3" w:rsidP="00B11EB3">
      <w:pPr>
        <w:pStyle w:val="DanceBody"/>
      </w:pPr>
      <w:r w:rsidRPr="00E854A3">
        <w:t xml:space="preserve"> 9-16</w:t>
      </w:r>
      <w:r w:rsidRPr="00E854A3">
        <w:tab/>
        <w:t>1s+4s dance RH across 1/2 way, 1M+4M</w:t>
      </w:r>
      <w:r w:rsidRPr="00E854A3">
        <w:rPr>
          <w:b/>
        </w:rPr>
        <w:t xml:space="preserve"> also </w:t>
      </w:r>
      <w:r w:rsidRPr="00E854A3">
        <w:t>1L+4L turn RH on sides, 1s face up, 4s face down</w:t>
      </w:r>
      <w:r>
        <w:t>; A</w:t>
      </w:r>
      <w:r w:rsidRPr="00E854A3">
        <w:t>ll dance 1/2 RSh reels of 4 on sides. 3L &amp; 2M face out</w:t>
      </w:r>
    </w:p>
    <w:p w:rsidR="00B11EB3" w:rsidRPr="00E854A3" w:rsidRDefault="00B11EB3" w:rsidP="00B11EB3">
      <w:pPr>
        <w:pStyle w:val="DanceBody"/>
      </w:pPr>
      <w:r w:rsidRPr="00E854A3">
        <w:t>17-24</w:t>
      </w:r>
      <w:r w:rsidRPr="00E854A3">
        <w:tab/>
        <w:t>3L &amp; 2M followed by partners (end couples) chase clockwise 1/2 way to end on opposite sides; bottom 3 couples dance 1/2 reels of 3 on sides</w:t>
      </w:r>
    </w:p>
    <w:p w:rsidR="00B11EB3" w:rsidRPr="00E854A3" w:rsidRDefault="00B11EB3" w:rsidP="00B11EB3">
      <w:pPr>
        <w:pStyle w:val="DanceBody"/>
        <w:keepNext w:val="0"/>
      </w:pPr>
      <w:r w:rsidRPr="00E854A3">
        <w:t>25-32</w:t>
      </w:r>
      <w:r w:rsidRPr="00E854A3">
        <w:tab/>
        <w:t>2s facing 3s &amp; 4s facing 1s Set+Link (with partners) to own sides, 2s+3s</w:t>
      </w:r>
      <w:r w:rsidRPr="00E854A3">
        <w:rPr>
          <w:b/>
        </w:rPr>
        <w:t xml:space="preserve"> also </w:t>
      </w:r>
      <w:r w:rsidRPr="00E854A3">
        <w:t>4s+1s dance RH across</w:t>
      </w:r>
    </w:p>
    <w:p w:rsidR="00B11EB3" w:rsidRDefault="00B11EB3" w:rsidP="00B11EB3"/>
    <w:p w:rsidR="00B11EB3" w:rsidRDefault="00B11EB3" w:rsidP="00B11EB3">
      <w:pPr>
        <w:pStyle w:val="Minicrib"/>
      </w:pPr>
      <w:r>
        <w:t>FRASER'S FAVOURITE  (R8x32)  3C (4C set)</w:t>
      </w:r>
      <w:r>
        <w:tab/>
        <w:t>J Laurie  RSCDS Leaflet Dances 7</w:t>
      </w:r>
    </w:p>
    <w:p w:rsidR="00B11EB3" w:rsidRPr="00EA7F69" w:rsidRDefault="00B11EB3" w:rsidP="00B11EB3">
      <w:pPr>
        <w:pStyle w:val="DanceBody"/>
      </w:pPr>
      <w:r w:rsidRPr="00EA7F69">
        <w:t xml:space="preserve"> 1- 8</w:t>
      </w:r>
      <w:r w:rsidRPr="00EA7F69">
        <w:tab/>
        <w:t>1M+2L turn RH, 2M+1L turn LH 1.1/2 times to end facing partners</w:t>
      </w:r>
    </w:p>
    <w:p w:rsidR="00B11EB3" w:rsidRPr="00EA7F69" w:rsidRDefault="00B11EB3" w:rsidP="00B11EB3">
      <w:pPr>
        <w:pStyle w:val="DanceBody"/>
      </w:pPr>
      <w:r w:rsidRPr="00EA7F69">
        <w:t xml:space="preserve"> 9-16</w:t>
      </w:r>
      <w:r w:rsidRPr="00EA7F69">
        <w:tab/>
        <w:t>1s+2s dance diagonal RSh reel of 4 (1s end in 2</w:t>
      </w:r>
      <w:r w:rsidRPr="00972EEB">
        <w:t>nd</w:t>
      </w:r>
      <w:r w:rsidRPr="00EA7F69">
        <w:t xml:space="preserve"> place)</w:t>
      </w:r>
    </w:p>
    <w:p w:rsidR="00B11EB3" w:rsidRPr="00EA7F69" w:rsidRDefault="00B11EB3" w:rsidP="00B11EB3">
      <w:pPr>
        <w:pStyle w:val="DanceBody"/>
      </w:pPr>
      <w:r w:rsidRPr="00EA7F69">
        <w:t>17-24</w:t>
      </w:r>
      <w:r w:rsidRPr="00EA7F69">
        <w:tab/>
        <w:t>1s set advancing to end BtoB Lady facing up Man down &amp; dance Crown Triangles</w:t>
      </w:r>
    </w:p>
    <w:p w:rsidR="00B11EB3" w:rsidRPr="00EA7F69" w:rsidRDefault="00B11EB3" w:rsidP="00B11EB3">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B11EB3" w:rsidRDefault="00B11EB3" w:rsidP="00B11EB3"/>
    <w:p w:rsidR="00B11EB3" w:rsidRDefault="00B11EB3" w:rsidP="00B11EB3">
      <w:pPr>
        <w:pStyle w:val="Minicrib"/>
      </w:pPr>
      <w:r>
        <w:t>FRASER'S FIDDLE  (R8x32)  3C (4C set)</w:t>
      </w:r>
      <w:r>
        <w:tab/>
        <w:t>W Zobel  Whiteadder Coll</w:t>
      </w:r>
    </w:p>
    <w:p w:rsidR="00B11EB3" w:rsidRDefault="00B11EB3" w:rsidP="00B11EB3">
      <w:pPr>
        <w:pStyle w:val="DanceBody"/>
      </w:pPr>
      <w:r>
        <w:t xml:space="preserve"> 1- 8</w:t>
      </w:r>
      <w:r>
        <w:tab/>
        <w:t>1s cross down &amp; dance 6 bars of Double Triangles to end facing own sides</w:t>
      </w:r>
    </w:p>
    <w:p w:rsidR="00B11EB3" w:rsidRDefault="00B11EB3" w:rsidP="00B11EB3">
      <w:pPr>
        <w:pStyle w:val="DanceBody"/>
      </w:pPr>
      <w:r>
        <w:t xml:space="preserve"> 9-16</w:t>
      </w:r>
      <w:r>
        <w:tab/>
        <w:t>1s cast 1 place, turn 2H, slip step to top &amp; cast to 2</w:t>
      </w:r>
      <w:r w:rsidRPr="00972EEB">
        <w:t>nd</w:t>
      </w:r>
      <w:r>
        <w:t xml:space="preserve"> place own sides</w:t>
      </w:r>
    </w:p>
    <w:p w:rsidR="00B11EB3" w:rsidRDefault="00B11EB3" w:rsidP="00B11EB3">
      <w:pPr>
        <w:pStyle w:val="DanceBody"/>
      </w:pPr>
      <w:r>
        <w:t>17-24</w:t>
      </w:r>
      <w:r>
        <w:tab/>
        <w:t>1s dance reels of 3 across giving LSh to 1</w:t>
      </w:r>
      <w:r w:rsidRPr="00972EEB">
        <w:t>st</w:t>
      </w:r>
      <w:r>
        <w:t xml:space="preserve"> corners</w:t>
      </w:r>
    </w:p>
    <w:p w:rsidR="00B11EB3" w:rsidRDefault="00B11EB3" w:rsidP="00B11EB3">
      <w:pPr>
        <w:pStyle w:val="DanceBody"/>
        <w:keepNext w:val="0"/>
      </w:pPr>
      <w:r>
        <w:t>25-32</w:t>
      </w:r>
      <w:r>
        <w:tab/>
        <w:t>2s+1s+3s set advancing, turn 2H &amp; turn RH</w:t>
      </w:r>
    </w:p>
    <w:p w:rsidR="00B11EB3" w:rsidRDefault="00B11EB3" w:rsidP="00B11EB3"/>
    <w:p w:rsidR="00B11EB3" w:rsidRDefault="00B11EB3" w:rsidP="00B11EB3">
      <w:pPr>
        <w:pStyle w:val="Minicrib"/>
      </w:pPr>
      <w:r>
        <w:t>FREDA'S FROLIC  (J4x32)  Sq.Set</w:t>
      </w:r>
      <w:r>
        <w:tab/>
        <w:t>Sheila Trafford  Newcastle 70th Anniversary</w:t>
      </w:r>
    </w:p>
    <w:p w:rsidR="00B11EB3" w:rsidRDefault="00B11EB3" w:rsidP="00B11EB3">
      <w:pPr>
        <w:pStyle w:val="DanceBody"/>
      </w:pPr>
      <w:r>
        <w:t xml:space="preserve"> 1- 8</w:t>
      </w:r>
      <w:r>
        <w:tab/>
        <w:t>1s dance down between 3s, separate &amp; cast up, dance out between side couples back to place</w:t>
      </w:r>
    </w:p>
    <w:p w:rsidR="00B11EB3" w:rsidRDefault="00B11EB3" w:rsidP="00B11EB3">
      <w:pPr>
        <w:pStyle w:val="DanceBody"/>
      </w:pPr>
      <w:r>
        <w:t xml:space="preserve"> 9-16</w:t>
      </w:r>
      <w:r>
        <w:tab/>
        <w:t>1s+3s take prom hold to dance "Inveran Reels":</w:t>
      </w:r>
    </w:p>
    <w:p w:rsidR="00B11EB3" w:rsidRDefault="00B11EB3" w:rsidP="00B11EB3">
      <w:pPr>
        <w:pStyle w:val="DanceBody"/>
      </w:pPr>
      <w:r>
        <w:tab/>
        <w:t xml:space="preserve">9-12    1s dance 1/2 LSh reel of 3 with 4s (LSh to 4L) </w:t>
      </w:r>
      <w:r>
        <w:rPr>
          <w:b/>
        </w:rPr>
        <w:t>while</w:t>
      </w:r>
      <w:r>
        <w:t xml:space="preserve"> 3s dance 1/2 LSh reel of 3 with 2s (LSh to 2L)</w:t>
      </w:r>
    </w:p>
    <w:p w:rsidR="00B11EB3" w:rsidRDefault="00B11EB3" w:rsidP="00B11EB3">
      <w:pPr>
        <w:pStyle w:val="DanceBody"/>
      </w:pPr>
      <w:r>
        <w:tab/>
        <w:t xml:space="preserve">13-16  1s dance 1/2 LSh reel of 3 with 2s (LSh to 2M) </w:t>
      </w:r>
      <w:r>
        <w:rPr>
          <w:b/>
        </w:rPr>
        <w:t>while</w:t>
      </w:r>
      <w:r>
        <w:t xml:space="preserve"> 3s dance 1/2 LSh reel of 3 with 4s (LSh to 4M). All end in original place</w:t>
      </w:r>
    </w:p>
    <w:p w:rsidR="00B11EB3" w:rsidRDefault="00B11EB3" w:rsidP="00B11EB3">
      <w:pPr>
        <w:pStyle w:val="DanceBody"/>
      </w:pPr>
      <w:r>
        <w:t>17-24</w:t>
      </w:r>
      <w:r>
        <w:tab/>
        <w:t>All dance Interlocking R&amp;L, all changing places RH up/down to start</w:t>
      </w:r>
    </w:p>
    <w:p w:rsidR="00B11EB3" w:rsidRPr="00F43916" w:rsidRDefault="00B11EB3" w:rsidP="00B11EB3">
      <w:pPr>
        <w:pStyle w:val="DanceBody"/>
        <w:keepNext w:val="0"/>
      </w:pPr>
      <w:r>
        <w:t>25-32</w:t>
      </w:r>
      <w:r>
        <w:tab/>
        <w:t>All set to partner, 3/4 turn RH into prom hold facing clockwise (Ladies on inside), promenade 1 place round &amp; set facing in.  4 1 2 3</w:t>
      </w:r>
    </w:p>
    <w:p w:rsidR="00B11EB3" w:rsidRDefault="00B11EB3" w:rsidP="00B11EB3"/>
    <w:p w:rsidR="00B11EB3" w:rsidRDefault="00B11EB3" w:rsidP="00B11EB3">
      <w:pPr>
        <w:pStyle w:val="Minicrib"/>
      </w:pPr>
      <w:r>
        <w:t>THE FREEDOM REEL  (R8x32)  3C (4C set)</w:t>
      </w:r>
      <w:r>
        <w:tab/>
        <w:t>Lyn Rankin  After The Rain</w:t>
      </w:r>
    </w:p>
    <w:p w:rsidR="00B11EB3" w:rsidRDefault="00B11EB3" w:rsidP="00B11EB3">
      <w:pPr>
        <w:pStyle w:val="DanceBody"/>
      </w:pPr>
      <w:r>
        <w:t xml:space="preserve"> 1- 8</w:t>
      </w:r>
      <w:r>
        <w:tab/>
        <w:t>1s+2s+3s dance RSh reels of 3 on the side. 1L finishes facing out.</w:t>
      </w:r>
    </w:p>
    <w:p w:rsidR="00B11EB3" w:rsidRDefault="00B11EB3" w:rsidP="00B11EB3">
      <w:pPr>
        <w:pStyle w:val="DanceBody"/>
      </w:pPr>
      <w:r>
        <w:t xml:space="preserve"> 9-16</w:t>
      </w:r>
      <w:r>
        <w:tab/>
        <w:t>1L followed by 1M dance behind 2L+3L to finish in 3rd place opposite sides facing up (2s+3s step up bars 11-12), 1s+3s set &amp; change places RH on sides (1s finish with polite turn)</w:t>
      </w:r>
    </w:p>
    <w:p w:rsidR="00B11EB3" w:rsidRDefault="00B11EB3" w:rsidP="00B11EB3">
      <w:pPr>
        <w:pStyle w:val="DanceBody"/>
      </w:pPr>
      <w:r>
        <w:t>17-20</w:t>
      </w:r>
      <w:r>
        <w:tab/>
        <w:t xml:space="preserve">1L dances 1/2 Fig of 8 round 2s </w:t>
      </w:r>
      <w:r>
        <w:rPr>
          <w:b/>
        </w:rPr>
        <w:t>while</w:t>
      </w:r>
      <w:r>
        <w:t xml:space="preserve"> 1M dances 1/2 Fig of 8 round 3s, to finish in middle shoulder to shoulder facing opposite sides</w:t>
      </w:r>
    </w:p>
    <w:p w:rsidR="00B11EB3" w:rsidRPr="00903FF3" w:rsidRDefault="00B11EB3" w:rsidP="00B11EB3">
      <w:pPr>
        <w:pStyle w:val="DanceBody"/>
      </w:pPr>
      <w:r>
        <w:t>21-24</w:t>
      </w:r>
      <w:r>
        <w:tab/>
        <w:t>1L+2s &amp; 1M+3s dance RH across, 1s finish facing 1st corners</w:t>
      </w:r>
    </w:p>
    <w:p w:rsidR="00B11EB3" w:rsidRDefault="00B11EB3" w:rsidP="00B11EB3">
      <w:pPr>
        <w:pStyle w:val="DanceBody"/>
        <w:keepNext w:val="0"/>
      </w:pPr>
      <w:r>
        <w:t>25-32</w:t>
      </w:r>
      <w:r>
        <w:tab/>
      </w:r>
      <w:r w:rsidRPr="004117C8">
        <w:t>1s dance Hello-Goodbye</w:t>
      </w:r>
      <w:r>
        <w:t xml:space="preserve"> setting (6 bars), all clap twice on last 2 bars 2 1 3</w:t>
      </w:r>
    </w:p>
    <w:p w:rsidR="00B11EB3" w:rsidRDefault="00B11EB3" w:rsidP="00B11EB3"/>
    <w:p w:rsidR="00B11EB3" w:rsidRDefault="00B11EB3" w:rsidP="00B11EB3">
      <w:pPr>
        <w:pStyle w:val="Minicrib"/>
        <w:rPr>
          <w:lang w:val="en-US"/>
        </w:rPr>
      </w:pPr>
      <w:r>
        <w:rPr>
          <w:lang w:val="en-US"/>
        </w:rPr>
        <w:t>THE FRENCH CONNECTION  (R4x32)  4C Set</w:t>
      </w:r>
      <w:r>
        <w:rPr>
          <w:lang w:val="en-US"/>
        </w:rPr>
        <w:tab/>
        <w:t>Barry Skelton  Beyond the Pale</w:t>
      </w:r>
    </w:p>
    <w:p w:rsidR="00B11EB3" w:rsidRDefault="00B11EB3" w:rsidP="00B11EB3">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B11EB3" w:rsidRDefault="00B11EB3" w:rsidP="00B11EB3">
      <w:pPr>
        <w:pStyle w:val="DanceBody"/>
        <w:rPr>
          <w:lang w:val="en-US"/>
        </w:rPr>
      </w:pPr>
      <w:r>
        <w:rPr>
          <w:lang w:val="en-US"/>
        </w:rPr>
        <w:t xml:space="preserve"> 9-16</w:t>
      </w:r>
      <w:r>
        <w:rPr>
          <w:lang w:val="en-US"/>
        </w:rPr>
        <w:tab/>
        <w:t>Interlocking Squares:-</w:t>
      </w:r>
    </w:p>
    <w:p w:rsidR="00B11EB3" w:rsidRDefault="00B11EB3" w:rsidP="00B11EB3">
      <w:pPr>
        <w:pStyle w:val="DanceBody"/>
        <w:rPr>
          <w:lang w:val="en-US"/>
        </w:rPr>
      </w:pPr>
      <w:r>
        <w:rPr>
          <w:lang w:val="en-US"/>
        </w:rPr>
        <w:tab/>
        <w:t xml:space="preserve">Couples in 1st &amp; 3rd places (2s+1M+4M) dance round in a square clockwise </w:t>
      </w:r>
      <w:r w:rsidRPr="00324EC2">
        <w:rPr>
          <w:b/>
          <w:lang w:val="en-US"/>
        </w:rPr>
        <w:t>while</w:t>
      </w:r>
    </w:p>
    <w:p w:rsidR="00B11EB3" w:rsidRDefault="00B11EB3" w:rsidP="00B11EB3">
      <w:pPr>
        <w:pStyle w:val="DanceBody"/>
        <w:rPr>
          <w:lang w:val="en-US"/>
        </w:rPr>
      </w:pPr>
      <w:r>
        <w:rPr>
          <w:lang w:val="en-US"/>
        </w:rPr>
        <w:tab/>
        <w:t>Couples in 2nd &amp; 4th places (3s+1L+4L) dance round in a square clockwise</w:t>
      </w:r>
    </w:p>
    <w:p w:rsidR="00B11EB3" w:rsidRDefault="00B11EB3" w:rsidP="00B11EB3">
      <w:pPr>
        <w:pStyle w:val="DanceBody"/>
        <w:rPr>
          <w:lang w:val="en-US"/>
        </w:rPr>
      </w:pPr>
      <w:r>
        <w:rPr>
          <w:lang w:val="en-US"/>
        </w:rPr>
        <w:tab/>
        <w:t>End - Ladies's side: 2L 1L 1M 3L,  Men's side: 2M 4L 4M 3M</w:t>
      </w:r>
    </w:p>
    <w:p w:rsidR="00B11EB3" w:rsidRDefault="00B11EB3" w:rsidP="00B11EB3">
      <w:pPr>
        <w:pStyle w:val="DanceBody"/>
        <w:rPr>
          <w:lang w:val="en-US"/>
        </w:rPr>
      </w:pPr>
      <w:r>
        <w:rPr>
          <w:lang w:val="en-US"/>
        </w:rPr>
        <w:t>17-20</w:t>
      </w:r>
      <w:r>
        <w:rPr>
          <w:lang w:val="en-US"/>
        </w:rPr>
        <w:tab/>
        <w:t>1s &amp; 4s (middle couples) dance 1/2 RH across &amp; 1/2 turn RH</w:t>
      </w:r>
    </w:p>
    <w:p w:rsidR="00B11EB3" w:rsidRDefault="00B11EB3" w:rsidP="00B11EB3">
      <w:pPr>
        <w:pStyle w:val="DanceBody"/>
        <w:rPr>
          <w:lang w:val="en-US"/>
        </w:rPr>
      </w:pPr>
      <w:r>
        <w:rPr>
          <w:lang w:val="en-US"/>
        </w:rPr>
        <w:t>21-24</w:t>
      </w:r>
      <w:r>
        <w:rPr>
          <w:lang w:val="en-US"/>
        </w:rPr>
        <w:tab/>
        <w:t>1s &amp; 4s dance 1/2 LH across &amp; 1/2 turn LH to face corner person</w:t>
      </w:r>
    </w:p>
    <w:p w:rsidR="00B11EB3" w:rsidRDefault="00B11EB3" w:rsidP="00B11EB3">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B11EB3" w:rsidRDefault="00B11EB3" w:rsidP="00B11EB3"/>
    <w:p w:rsidR="00B11EB3" w:rsidRDefault="00B11EB3" w:rsidP="00B11EB3">
      <w:pPr>
        <w:pStyle w:val="Minicrib"/>
      </w:pPr>
      <w:r>
        <w:t>A FRENCH DELIGHT  (R8x40)  3C (4C set)</w:t>
      </w:r>
      <w:r>
        <w:tab/>
        <w:t>Douglas J Dean  Rodney Rooms Bk 1</w:t>
      </w:r>
    </w:p>
    <w:p w:rsidR="00B11EB3" w:rsidRDefault="00B11EB3" w:rsidP="00B11EB3">
      <w:pPr>
        <w:pStyle w:val="DanceBody"/>
      </w:pPr>
      <w:r>
        <w:t xml:space="preserve"> 1- 8</w:t>
      </w:r>
      <w:r>
        <w:tab/>
        <w:t>1s+2s+3s set, cross RH, set &amp; 1/2 turn RH to face up</w:t>
      </w:r>
    </w:p>
    <w:p w:rsidR="00B11EB3" w:rsidRDefault="00B11EB3" w:rsidP="00B11EB3">
      <w:pPr>
        <w:pStyle w:val="DanceBody"/>
      </w:pPr>
      <w:r>
        <w:t xml:space="preserve"> 9-16</w:t>
      </w:r>
      <w:r>
        <w:tab/>
        <w:t>1s+2s+3s Promenade ending with 1s casting to 2</w:t>
      </w:r>
      <w:r w:rsidRPr="00972EEB">
        <w:t>nd</w:t>
      </w:r>
      <w:r>
        <w:t xml:space="preserve"> place</w:t>
      </w:r>
    </w:p>
    <w:p w:rsidR="00B11EB3" w:rsidRDefault="00B11EB3" w:rsidP="00B11EB3">
      <w:pPr>
        <w:pStyle w:val="DanceBody"/>
      </w:pPr>
      <w:r>
        <w:t>17-24</w:t>
      </w:r>
      <w:r>
        <w:tab/>
        <w:t>1s dance RH across (1L with 2s &amp; 1M with 3s), all chase clockwise 1/2 way &amp; end with 2s &amp; 3s turning left about</w:t>
      </w:r>
    </w:p>
    <w:p w:rsidR="00B11EB3" w:rsidRDefault="00B11EB3" w:rsidP="00B11EB3">
      <w:pPr>
        <w:pStyle w:val="DanceBody"/>
      </w:pPr>
      <w:r>
        <w:t>25-32</w:t>
      </w:r>
      <w:r>
        <w:tab/>
        <w:t>1s dance LH across (1L with 3s at top &amp; 1M with 2s), all chase anticlockwise 1/2 way &amp; end with 2s &amp; 3s turning right about</w:t>
      </w:r>
    </w:p>
    <w:p w:rsidR="00B11EB3" w:rsidRDefault="00B11EB3" w:rsidP="00B11EB3">
      <w:pPr>
        <w:pStyle w:val="DanceBody"/>
        <w:keepNext w:val="0"/>
      </w:pPr>
      <w:r>
        <w:t>33-40</w:t>
      </w:r>
      <w:r>
        <w:tab/>
        <w:t>1L dances up &amp; casts left</w:t>
      </w:r>
      <w:r w:rsidRPr="00BA6B4D">
        <w:rPr>
          <w:b/>
        </w:rPr>
        <w:t xml:space="preserve"> while </w:t>
      </w:r>
      <w:r>
        <w:t>1M dances down &amp; casts left into reels of 3 on opposite sides (2s give RSh to 3s to strart) 1s end crossing to 2</w:t>
      </w:r>
      <w:r w:rsidRPr="00972EEB">
        <w:t>nd</w:t>
      </w:r>
      <w:r>
        <w:t xml:space="preserve"> pl</w:t>
      </w:r>
    </w:p>
    <w:p w:rsidR="00B11EB3" w:rsidRDefault="00B11EB3" w:rsidP="00B11EB3"/>
    <w:p w:rsidR="00B11EB3" w:rsidRDefault="00B11EB3" w:rsidP="00B11EB3">
      <w:pPr>
        <w:pStyle w:val="Minicrib"/>
      </w:pPr>
      <w:r>
        <w:t>FRESHWATER BAY  (J3x32)  3C set</w:t>
      </w:r>
      <w:r>
        <w:tab/>
        <w:t>M Burns</w:t>
      </w:r>
    </w:p>
    <w:p w:rsidR="00B11EB3" w:rsidRDefault="00B11EB3" w:rsidP="00B11EB3">
      <w:pPr>
        <w:pStyle w:val="DanceBody"/>
      </w:pPr>
      <w:r>
        <w:t xml:space="preserve"> 1- 8</w:t>
      </w:r>
      <w:r>
        <w:tab/>
        <w:t>1s set &amp; cast 1 place, 1s dance 1/2 Fig of 8 round 2s</w:t>
      </w:r>
    </w:p>
    <w:p w:rsidR="00B11EB3" w:rsidRDefault="00B11EB3" w:rsidP="00B11EB3">
      <w:pPr>
        <w:pStyle w:val="DanceBody"/>
      </w:pPr>
      <w:r>
        <w:t xml:space="preserve"> 9-16</w:t>
      </w:r>
      <w:r>
        <w:tab/>
        <w:t>1s (prom hold) dance 1/2 diag reel of 3 with 3M+2L (RSh to 3M to start) &amp; 1/2 reel of 3 with 3L+2M (RSh to 3L)</w:t>
      </w:r>
    </w:p>
    <w:p w:rsidR="00B11EB3" w:rsidRDefault="00B11EB3" w:rsidP="00B11EB3">
      <w:pPr>
        <w:pStyle w:val="DanceBody"/>
      </w:pPr>
      <w:r>
        <w:t>17-24</w:t>
      </w:r>
      <w:r>
        <w:tab/>
        <w:t>1M LH across with 3L+2L (Mens side)</w:t>
      </w:r>
      <w:r w:rsidRPr="00BA6B4D">
        <w:rPr>
          <w:b/>
        </w:rPr>
        <w:t xml:space="preserve"> while </w:t>
      </w:r>
      <w:r>
        <w:t>1L dances RH across with 3M+2M, 1s cross up between 3s &amp; cast to 2</w:t>
      </w:r>
      <w:r w:rsidRPr="00972EEB">
        <w:t>nd</w:t>
      </w:r>
      <w:r>
        <w:t xml:space="preserve"> place opposite sides</w:t>
      </w:r>
    </w:p>
    <w:p w:rsidR="00B11EB3" w:rsidRDefault="00B11EB3" w:rsidP="00B11EB3">
      <w:pPr>
        <w:pStyle w:val="DanceBody"/>
      </w:pPr>
      <w:r>
        <w:t>25-28</w:t>
      </w:r>
      <w:r>
        <w:tab/>
        <w:t>All Ladies slip step right &amp; cross at bottom &amp; dance up own sides</w:t>
      </w:r>
      <w:r w:rsidRPr="00BA6B4D">
        <w:rPr>
          <w:b/>
        </w:rPr>
        <w:t xml:space="preserve"> while </w:t>
      </w:r>
      <w:r>
        <w:t>Men slip step left &amp; cross (below Ladies) at bottom &amp; up own side</w:t>
      </w:r>
    </w:p>
    <w:p w:rsidR="00B11EB3" w:rsidRDefault="00B11EB3" w:rsidP="00B11EB3">
      <w:pPr>
        <w:pStyle w:val="DanceBody"/>
        <w:keepNext w:val="0"/>
      </w:pPr>
      <w:r>
        <w:t>29-32</w:t>
      </w:r>
      <w:r>
        <w:tab/>
        <w:t>1s+3s set to each other on sides &amp; change places (Men RH &amp; Ladies LH).  2 3 1</w:t>
      </w:r>
    </w:p>
    <w:p w:rsidR="00B11EB3" w:rsidRDefault="00B11EB3" w:rsidP="00B11EB3"/>
    <w:p w:rsidR="00B11EB3" w:rsidRDefault="00B11EB3" w:rsidP="00B11EB3">
      <w:pPr>
        <w:pStyle w:val="Minicrib"/>
      </w:pPr>
      <w:r>
        <w:t>FRIARS REEL  (R8x32)  3C (4C set)</w:t>
      </w:r>
      <w:r>
        <w:tab/>
        <w:t>J Rhodes  Snowdon Bk 1</w:t>
      </w:r>
    </w:p>
    <w:p w:rsidR="00B11EB3" w:rsidRDefault="00B11EB3" w:rsidP="00B11EB3">
      <w:pPr>
        <w:pStyle w:val="DanceBody"/>
      </w:pPr>
      <w:r>
        <w:t xml:space="preserve"> 1- 8</w:t>
      </w:r>
      <w:r>
        <w:tab/>
        <w:t>1s cross RH &amp; cast 1 place, cross LH &amp; cast Lady up Man down</w:t>
      </w:r>
    </w:p>
    <w:p w:rsidR="00B11EB3" w:rsidRDefault="00B11EB3" w:rsidP="00B11EB3">
      <w:pPr>
        <w:pStyle w:val="DanceBody"/>
      </w:pPr>
      <w:r>
        <w:t xml:space="preserve"> 9-16</w:t>
      </w:r>
      <w:r>
        <w:tab/>
        <w:t>1s dance reels of 3 across Lady with 2s &amp; Man with 3s 1s end facing 1</w:t>
      </w:r>
      <w:r w:rsidRPr="00972EEB">
        <w:t>st</w:t>
      </w:r>
      <w:r>
        <w:t xml:space="preserve"> corners</w:t>
      </w:r>
    </w:p>
    <w:p w:rsidR="00B11EB3" w:rsidRDefault="00B11EB3" w:rsidP="00B11EB3">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FRIDAY FROLICS  (R8x32)  3C (4C set)</w:t>
      </w:r>
      <w:r>
        <w:tab/>
        <w:t>Catriona Bennett</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lead down (4 bars), lead up (2 bars), separate, dance out between 2s+3s own sides &amp; up behind 2s to original places</w:t>
      </w:r>
    </w:p>
    <w:p w:rsidR="00B11EB3" w:rsidRDefault="00B11EB3" w:rsidP="00B11EB3">
      <w:pPr>
        <w:pStyle w:val="DanceBody"/>
      </w:pPr>
      <w:r>
        <w:t>17-24</w:t>
      </w:r>
      <w:r>
        <w:tab/>
        <w:t>1s+2s+3s dance Mirror reels of 3 on sides (1s in/down, 2s out/up)</w:t>
      </w:r>
    </w:p>
    <w:p w:rsidR="00B11EB3" w:rsidRDefault="00B11EB3" w:rsidP="00B11EB3">
      <w:pPr>
        <w:pStyle w:val="DanceBody"/>
        <w:keepNext w:val="0"/>
      </w:pPr>
      <w:r>
        <w:t>25-32</w:t>
      </w:r>
      <w:r>
        <w:tab/>
        <w:t>1s set &amp; cast (2s step up 27-28); 2s+1s+3s turn RH</w:t>
      </w:r>
    </w:p>
    <w:p w:rsidR="00B11EB3" w:rsidRDefault="00B11EB3" w:rsidP="00B11EB3"/>
    <w:p w:rsidR="00B11EB3" w:rsidRDefault="00B11EB3" w:rsidP="00B11EB3">
      <w:pPr>
        <w:pStyle w:val="Minicrib"/>
      </w:pPr>
      <w:r>
        <w:t>FRIDAY NIGHT REEL  (R8x32)  3C (4C set)</w:t>
      </w:r>
      <w:r>
        <w:tab/>
        <w:t>Bob McMurty  Dragonfly</w:t>
      </w:r>
    </w:p>
    <w:p w:rsidR="00B11EB3" w:rsidRDefault="00B11EB3" w:rsidP="00B11EB3">
      <w:pPr>
        <w:pStyle w:val="DanceBody"/>
      </w:pPr>
      <w:r>
        <w:t xml:space="preserve"> 1- 8</w:t>
      </w:r>
      <w:r>
        <w:tab/>
        <w:t>1s lead down (3 steps), lead back up &amp; cast to 2nd place (2s step up 3-4)</w:t>
      </w:r>
    </w:p>
    <w:p w:rsidR="00B11EB3" w:rsidRDefault="00B11EB3" w:rsidP="00B11EB3">
      <w:pPr>
        <w:pStyle w:val="DanceBody"/>
      </w:pPr>
      <w:r>
        <w:t xml:space="preserve"> 9-16</w:t>
      </w:r>
      <w:r>
        <w:tab/>
        <w:t>1s+3s dance RH across &amp; LH across back to place</w:t>
      </w:r>
    </w:p>
    <w:p w:rsidR="00B11EB3" w:rsidRDefault="00B11EB3" w:rsidP="00B11EB3">
      <w:pPr>
        <w:pStyle w:val="DanceBody"/>
      </w:pPr>
      <w:r>
        <w:t>17-24</w:t>
      </w:r>
      <w:r>
        <w:tab/>
        <w:t>1s dance Fig 8 up round 2s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FRIDAY THE THIRTEENTH  (M-(S32+R32))  Sq.Set</w:t>
      </w:r>
      <w:r>
        <w:tab/>
        <w:t>Jim Rae  Dancing Tour</w:t>
      </w:r>
    </w:p>
    <w:p w:rsidR="00B11EB3" w:rsidRDefault="00B11EB3" w:rsidP="00B11EB3">
      <w:pPr>
        <w:pStyle w:val="DanceBody"/>
      </w:pPr>
      <w:r>
        <w:t>Man+2 Ladies per side</w:t>
      </w:r>
    </w:p>
    <w:p w:rsidR="00B11EB3" w:rsidRPr="001D7794" w:rsidRDefault="00B11EB3" w:rsidP="00B11EB3">
      <w:pPr>
        <w:pStyle w:val="DanceBody"/>
      </w:pPr>
      <w:r w:rsidRPr="001D7794">
        <w:t>Strathspey</w:t>
      </w:r>
    </w:p>
    <w:p w:rsidR="00B11EB3" w:rsidRPr="001D7794" w:rsidRDefault="00B11EB3" w:rsidP="00B11EB3">
      <w:pPr>
        <w:pStyle w:val="DanceBody"/>
      </w:pPr>
      <w:r w:rsidRPr="001D7794">
        <w:t xml:space="preserve"> 1- 8</w:t>
      </w:r>
      <w:r w:rsidRPr="001D7794">
        <w:tab/>
        <w:t>All circle 12H round &amp; back</w:t>
      </w:r>
    </w:p>
    <w:p w:rsidR="00B11EB3" w:rsidRPr="001D7794" w:rsidRDefault="00B11EB3" w:rsidP="00B11EB3">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B11EB3" w:rsidRPr="001D7794" w:rsidRDefault="00B11EB3" w:rsidP="00B11EB3">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B11EB3" w:rsidRPr="001D7794" w:rsidRDefault="00B11EB3" w:rsidP="00B11EB3">
      <w:pPr>
        <w:pStyle w:val="DanceBody"/>
      </w:pPr>
      <w:r w:rsidRPr="001D7794">
        <w:t>25-32</w:t>
      </w:r>
      <w:r w:rsidRPr="001D7794">
        <w:tab/>
        <w:t>2s &amp; 4s repeat 17-24</w:t>
      </w:r>
    </w:p>
    <w:p w:rsidR="00B11EB3" w:rsidRPr="001D7794" w:rsidRDefault="00B11EB3" w:rsidP="00B11EB3">
      <w:pPr>
        <w:pStyle w:val="DanceBody"/>
      </w:pPr>
      <w:r w:rsidRPr="001D7794">
        <w:t>Reel</w:t>
      </w:r>
    </w:p>
    <w:p w:rsidR="00B11EB3" w:rsidRPr="001D7794" w:rsidRDefault="00B11EB3" w:rsidP="00B11EB3">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rPr>
        <w:t xml:space="preserve"> as </w:t>
      </w:r>
      <w:r w:rsidRPr="001D7794">
        <w:t>Men dance into that Ladies place &amp; then Men change places LH with Lady on side</w:t>
      </w:r>
    </w:p>
    <w:p w:rsidR="00B11EB3" w:rsidRPr="001D7794" w:rsidRDefault="00B11EB3" w:rsidP="00B11EB3">
      <w:pPr>
        <w:pStyle w:val="DanceBody"/>
      </w:pPr>
      <w:r w:rsidRPr="001D7794">
        <w:t xml:space="preserve"> 5- 8</w:t>
      </w:r>
      <w:r w:rsidRPr="001D7794">
        <w:tab/>
        <w:t>Repeat with Ladies on left crossing LH</w:t>
      </w:r>
      <w:r w:rsidRPr="001D7794">
        <w:rPr>
          <w:b/>
        </w:rPr>
        <w:t xml:space="preserve"> as </w:t>
      </w:r>
      <w:r w:rsidRPr="001D7794">
        <w:t>the Men dance into their places &amp; then Men 3/4 turn opposite Lady RH (1s &amp; 3s have changed partners)</w:t>
      </w:r>
    </w:p>
    <w:p w:rsidR="00B11EB3" w:rsidRPr="001D7794" w:rsidRDefault="00B11EB3" w:rsidP="00B11EB3">
      <w:pPr>
        <w:pStyle w:val="DanceBody"/>
      </w:pPr>
      <w:r w:rsidRPr="001D7794">
        <w:t xml:space="preserve"> 9-16</w:t>
      </w:r>
      <w:r w:rsidRPr="001D7794">
        <w:tab/>
        <w:t>2s+4s repeat bars 1-8</w:t>
      </w:r>
    </w:p>
    <w:p w:rsidR="00B11EB3" w:rsidRPr="001D7794" w:rsidRDefault="00B11EB3" w:rsidP="00B11EB3">
      <w:pPr>
        <w:pStyle w:val="DanceBody"/>
      </w:pPr>
      <w:r w:rsidRPr="001D7794">
        <w:t>17-24</w:t>
      </w:r>
      <w:r w:rsidRPr="001D7794">
        <w:tab/>
      </w:r>
      <w:r>
        <w:t xml:space="preserve">Men set  </w:t>
      </w:r>
      <w:r w:rsidRPr="001D7794">
        <w:t>&amp; dance RH across 1.1/2 times</w:t>
      </w:r>
    </w:p>
    <w:p w:rsidR="00B11EB3" w:rsidRPr="001D7794" w:rsidRDefault="00B11EB3" w:rsidP="00B11EB3">
      <w:pPr>
        <w:pStyle w:val="DanceBody"/>
      </w:pPr>
      <w:r w:rsidRPr="001D7794">
        <w:t>25-32</w:t>
      </w:r>
      <w:r w:rsidRPr="001D7794">
        <w:tab/>
        <w:t>Men dance LH across with own partners &amp; all circle 12H round 1/2 way to right to original places</w:t>
      </w:r>
    </w:p>
    <w:p w:rsidR="00B11EB3" w:rsidRDefault="00B11EB3" w:rsidP="00B11EB3">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B11EB3" w:rsidRDefault="00B11EB3" w:rsidP="00B11EB3"/>
    <w:p w:rsidR="00B11EB3" w:rsidRDefault="00B11EB3" w:rsidP="00B11EB3">
      <w:pPr>
        <w:pStyle w:val="Minicrib"/>
      </w:pPr>
      <w:r>
        <w:t>FRIDAY'S CHILD  (J8x32)  3C (4C set)</w:t>
      </w:r>
      <w:r>
        <w:tab/>
        <w:t>Bill Forbes  Craigievar Bk 1</w:t>
      </w:r>
    </w:p>
    <w:p w:rsidR="00B11EB3" w:rsidRDefault="00B11EB3" w:rsidP="00B11EB3">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B11EB3" w:rsidRDefault="00B11EB3" w:rsidP="00B11EB3">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rPr>
        <w:t xml:space="preserve"> while </w:t>
      </w:r>
      <w:r>
        <w:t>2s+3s dance full R&amp;L</w:t>
      </w:r>
    </w:p>
    <w:p w:rsidR="00B11EB3" w:rsidRDefault="00B11EB3" w:rsidP="00B11EB3">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B11EB3" w:rsidRDefault="00B11EB3" w:rsidP="00B11EB3">
      <w:pPr>
        <w:pStyle w:val="DanceBody"/>
        <w:keepNext w:val="0"/>
      </w:pPr>
      <w:r>
        <w:t>25-32</w:t>
      </w:r>
      <w:r>
        <w:tab/>
        <w:t>1M+3s &amp; 1L+2s dance RH across (1s ending in 2</w:t>
      </w:r>
      <w:r w:rsidRPr="00972EEB">
        <w:t>nd</w:t>
      </w:r>
      <w:r>
        <w:t xml:space="preserve"> place opposite sides) &amp; 3s+1s+2s chase clockwise 1/2 way back to places</w:t>
      </w:r>
    </w:p>
    <w:p w:rsidR="00B11EB3" w:rsidRDefault="00B11EB3" w:rsidP="00B11EB3"/>
    <w:p w:rsidR="00B11EB3" w:rsidRDefault="00B11EB3" w:rsidP="00B11EB3">
      <w:pPr>
        <w:pStyle w:val="Minicrib"/>
      </w:pPr>
      <w:r>
        <w:t>FRIENDS ACROSS THE OCEAN  (S8x32)  3c (4C set)</w:t>
      </w:r>
      <w:r>
        <w:tab/>
        <w:t>Chris Harris  World Wide Weavings</w:t>
      </w:r>
    </w:p>
    <w:p w:rsidR="00B11EB3" w:rsidRDefault="00B11EB3" w:rsidP="00B11EB3">
      <w:pPr>
        <w:pStyle w:val="DanceBody"/>
      </w:pPr>
      <w:r>
        <w:t xml:space="preserve"> 1- 8</w:t>
      </w:r>
      <w:r>
        <w:tab/>
        <w:t>1L+2M cross RH &amp; turn partner 3/4 RH into line of 4 across; 1s+2s dance 1/2 reel of 4 across. End Men's side: 2L 2M 3M, Ladies' side: 1L 1M 3L</w:t>
      </w:r>
    </w:p>
    <w:p w:rsidR="00B11EB3" w:rsidRDefault="00B11EB3" w:rsidP="00B11EB3">
      <w:pPr>
        <w:pStyle w:val="DanceBody"/>
      </w:pPr>
      <w:r>
        <w:t xml:space="preserve"> 9-16</w:t>
      </w:r>
      <w:r>
        <w:tab/>
        <w:t>Reels of 3 on sides, 1M &amp; 2M (middle 'couple') LSh to 3s to start. 1L &amp; 2M face out</w:t>
      </w:r>
    </w:p>
    <w:p w:rsidR="00B11EB3" w:rsidRDefault="00B11EB3" w:rsidP="00B11EB3">
      <w:pPr>
        <w:pStyle w:val="DanceBody"/>
      </w:pPr>
      <w:r>
        <w:t>17-24</w:t>
      </w:r>
      <w:r>
        <w:tab/>
        <w:t>1s+2s dance RH across 1.1/4 round to end on own sides 2 1 3.  2s+1s+3s turn partner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FRIENDS AWA'  (R8x32)  3C (4C set)</w:t>
      </w:r>
      <w:r>
        <w:tab/>
        <w:t>Brian Charlton  Waratah Coll</w:t>
      </w:r>
    </w:p>
    <w:p w:rsidR="00B11EB3" w:rsidRDefault="00B11EB3" w:rsidP="00B11EB3">
      <w:pPr>
        <w:pStyle w:val="DanceBody"/>
      </w:pPr>
      <w:r>
        <w:t xml:space="preserve"> 1- 8</w:t>
      </w:r>
      <w:r>
        <w:tab/>
        <w:t>1s, followed by 2s, dance down below 3s, cast up, meet &amp; dance up.  1s cast to 2nd place own sides, 2s end in 1st place facing out</w:t>
      </w:r>
    </w:p>
    <w:p w:rsidR="00B11EB3" w:rsidRDefault="00B11EB3" w:rsidP="00B11EB3">
      <w:pPr>
        <w:pStyle w:val="DanceBody"/>
      </w:pPr>
      <w:r>
        <w:t xml:space="preserve"> 9-16</w:t>
      </w:r>
      <w:r>
        <w:tab/>
        <w:t>1s cross down RH through 3rd place to dance mirror reels of 3 on opp sides (3s out/up, 2s out/down).  All give hands in reels.  2s &amp; 3s curve into place at end of reel</w:t>
      </w:r>
    </w:p>
    <w:p w:rsidR="00B11EB3" w:rsidRDefault="00B11EB3" w:rsidP="00B11EB3">
      <w:pPr>
        <w:pStyle w:val="DanceBody"/>
      </w:pPr>
      <w:r>
        <w:t>17-24</w:t>
      </w:r>
      <w:r>
        <w:tab/>
        <w:t>1s dance 1/2 Figs 8 (1L round 2s, 1M round 3s).  2s+1s+3s turn partners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eastAsia="en-GB"/>
        </w:rPr>
      </w:pPr>
      <w:r>
        <w:rPr>
          <w:lang w:eastAsia="en-GB"/>
        </w:rPr>
        <w:t>FRIENDS FOR REEL  (R8x32)  3C (4C set)</w:t>
      </w:r>
      <w:r>
        <w:rPr>
          <w:lang w:eastAsia="en-GB"/>
        </w:rPr>
        <w:tab/>
        <w:t>Irene van Maarseveen  Many Happy Hours: Pretoria 35th</w:t>
      </w:r>
    </w:p>
    <w:p w:rsidR="00B11EB3" w:rsidRDefault="00B11EB3" w:rsidP="00B11EB3">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B11EB3" w:rsidRDefault="00B11EB3" w:rsidP="00B11EB3">
      <w:pPr>
        <w:pStyle w:val="DanceBody"/>
        <w:rPr>
          <w:lang w:eastAsia="en-GB"/>
        </w:rPr>
      </w:pPr>
      <w:r>
        <w:rPr>
          <w:lang w:eastAsia="en-GB"/>
        </w:rPr>
        <w:t xml:space="preserve"> 9-16</w:t>
      </w:r>
      <w:r>
        <w:rPr>
          <w:lang w:eastAsia="en-GB"/>
        </w:rPr>
        <w:tab/>
        <w:t>"Saltire Triangles":</w:t>
      </w:r>
    </w:p>
    <w:p w:rsidR="00B11EB3" w:rsidRDefault="00B11EB3" w:rsidP="00B11EB3">
      <w:pPr>
        <w:pStyle w:val="DanceBody"/>
        <w:rPr>
          <w:lang w:eastAsia="en-GB"/>
        </w:rPr>
      </w:pPr>
      <w:r>
        <w:rPr>
          <w:lang w:eastAsia="en-GB"/>
        </w:rPr>
        <w:tab/>
        <w:t>9-10    2s+1s+3s set (as Double Triangles), on 2nd PdeB release hands, 1s turn 1/4 Left 1M facing up, 1L down (as Crown Triangles)</w:t>
      </w:r>
    </w:p>
    <w:p w:rsidR="00B11EB3" w:rsidRDefault="00B11EB3" w:rsidP="00B11EB3">
      <w:pPr>
        <w:pStyle w:val="DanceBody"/>
        <w:rPr>
          <w:lang w:eastAsia="en-GB"/>
        </w:rPr>
      </w:pPr>
      <w:r>
        <w:rPr>
          <w:lang w:eastAsia="en-GB"/>
        </w:rPr>
        <w:tab/>
        <w:t>11-16  Repeat 9-10 3 more times (set, 1s rotate 1/4 Left) to end with 1s facing 4th corners</w:t>
      </w:r>
    </w:p>
    <w:p w:rsidR="00B11EB3" w:rsidRDefault="00B11EB3" w:rsidP="00B11EB3">
      <w:pPr>
        <w:pStyle w:val="DanceBody"/>
        <w:rPr>
          <w:lang w:eastAsia="en-GB"/>
        </w:rPr>
      </w:pPr>
      <w:r>
        <w:rPr>
          <w:lang w:eastAsia="en-GB"/>
        </w:rPr>
        <w:t>17-32</w:t>
      </w:r>
      <w:r>
        <w:rPr>
          <w:lang w:eastAsia="en-GB"/>
        </w:rPr>
        <w:tab/>
        <w:t>"Square Reel of 6":</w:t>
      </w:r>
    </w:p>
    <w:p w:rsidR="00B11EB3" w:rsidRDefault="00B11EB3" w:rsidP="00B11EB3">
      <w:pPr>
        <w:pStyle w:val="DanceBody"/>
        <w:rPr>
          <w:lang w:eastAsia="en-GB"/>
        </w:rPr>
      </w:pPr>
      <w:r>
        <w:rPr>
          <w:lang w:eastAsia="en-GB"/>
        </w:rPr>
        <w:tab/>
        <w:t>17-20   2s+1s+3s dance 1/2 reels of 3 on sides (1s RSh to 4th corner to start) 1s end in centre facing 1st corners</w:t>
      </w:r>
    </w:p>
    <w:p w:rsidR="00B11EB3" w:rsidRDefault="00B11EB3" w:rsidP="00B11EB3">
      <w:pPr>
        <w:pStyle w:val="DanceBody"/>
        <w:rPr>
          <w:lang w:eastAsia="en-GB"/>
        </w:rPr>
      </w:pPr>
      <w:r>
        <w:rPr>
          <w:lang w:eastAsia="en-GB"/>
        </w:rPr>
        <w:tab/>
        <w:t>21-24   1L+3s (at top) &amp; 1M+2s at bottom dance 1/2 reels of 3 across (1s LSh to 1st corners to start) 1s end facing 2nd corners</w:t>
      </w:r>
    </w:p>
    <w:p w:rsidR="00B11EB3" w:rsidRDefault="00B11EB3" w:rsidP="00B11EB3">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B11EB3" w:rsidRDefault="00B11EB3" w:rsidP="00B11EB3"/>
    <w:p w:rsidR="00B11EB3" w:rsidRDefault="00B11EB3" w:rsidP="00B11EB3">
      <w:pPr>
        <w:pStyle w:val="Minicrib"/>
      </w:pPr>
      <w:r>
        <w:t>FRIENDSHIP JIG  (J2x32)  Sq.Set</w:t>
      </w:r>
      <w:r>
        <w:tab/>
        <w:t>Laura Richards &amp; Hanah Gilchrist  Another Newcastle Coll</w:t>
      </w:r>
    </w:p>
    <w:p w:rsidR="00B11EB3" w:rsidRDefault="00B11EB3" w:rsidP="00B11EB3">
      <w:pPr>
        <w:pStyle w:val="DanceBody"/>
      </w:pPr>
      <w:r>
        <w:t xml:space="preserve"> 1- 8</w:t>
      </w:r>
      <w:r>
        <w:tab/>
        <w:t>All set twice to partner &amp; dance RSh round partner to face corners</w:t>
      </w:r>
    </w:p>
    <w:p w:rsidR="00B11EB3" w:rsidRDefault="00B11EB3" w:rsidP="00B11EB3">
      <w:pPr>
        <w:pStyle w:val="DanceBody"/>
      </w:pPr>
      <w:r>
        <w:t xml:space="preserve"> 9-16</w:t>
      </w:r>
      <w:r>
        <w:tab/>
        <w:t>All set twice to corners &amp; dance LSh round corner back to places</w:t>
      </w:r>
    </w:p>
    <w:p w:rsidR="00B11EB3" w:rsidRDefault="00B11EB3" w:rsidP="00B11EB3">
      <w:pPr>
        <w:pStyle w:val="DanceBody"/>
      </w:pPr>
      <w:r>
        <w:t>17-24</w:t>
      </w:r>
      <w:r>
        <w:tab/>
        <w:t>1s+3s advance (2 steps) &amp; set, 2s+4s advance (2 steps) &amp; set</w:t>
      </w:r>
    </w:p>
    <w:p w:rsidR="00B11EB3" w:rsidRDefault="00B11EB3" w:rsidP="00B11EB3">
      <w:pPr>
        <w:pStyle w:val="DanceBody"/>
      </w:pPr>
      <w:r>
        <w:t>25-32</w:t>
      </w:r>
      <w:r>
        <w:tab/>
        <w:t>All circle 8H round to left, gradually increasing size of circle until all in original places</w:t>
      </w:r>
    </w:p>
    <w:p w:rsidR="00B11EB3" w:rsidRDefault="00B11EB3" w:rsidP="00B11EB3">
      <w:pPr>
        <w:pStyle w:val="DanceBody"/>
        <w:keepNext w:val="0"/>
      </w:pPr>
      <w:r>
        <w:t>Repeat with 2s+4s advancing at bar 17</w:t>
      </w:r>
    </w:p>
    <w:p w:rsidR="00B11EB3" w:rsidRDefault="00B11EB3" w:rsidP="00B11EB3"/>
    <w:p w:rsidR="00B11EB3" w:rsidRDefault="00B11EB3" w:rsidP="00B11EB3">
      <w:pPr>
        <w:pStyle w:val="Minicrib"/>
      </w:pPr>
      <w:r>
        <w:t>FRIENDSHIPS  (S4x32)  4C set</w:t>
      </w:r>
      <w:r>
        <w:tab/>
        <w:t>Jennie Miller  RSCDS Graded 3</w:t>
      </w:r>
    </w:p>
    <w:p w:rsidR="00B11EB3" w:rsidRDefault="00B11EB3" w:rsidP="00B11EB3">
      <w:pPr>
        <w:pStyle w:val="DanceBody"/>
      </w:pPr>
      <w:r>
        <w:t xml:space="preserve"> 1- 8</w:t>
      </w:r>
      <w:r>
        <w:tab/>
        <w:t xml:space="preserve">1s+3s dance down between 2s/4s and cast back to places, 1s+2s </w:t>
      </w:r>
      <w:r>
        <w:rPr>
          <w:b/>
        </w:rPr>
        <w:t>also</w:t>
      </w:r>
      <w:r>
        <w:t xml:space="preserve"> 3s+4s dance circle 4H round to Left</w:t>
      </w:r>
    </w:p>
    <w:p w:rsidR="00B11EB3" w:rsidRDefault="00B11EB3" w:rsidP="00B11EB3">
      <w:pPr>
        <w:pStyle w:val="DanceBody"/>
      </w:pPr>
      <w:r>
        <w:t xml:space="preserve"> 9-16</w:t>
      </w:r>
      <w:r>
        <w:tab/>
        <w:t xml:space="preserve">2s+4s dance up between 1s/3s and cast back to places.   1s+2s </w:t>
      </w:r>
      <w:r>
        <w:rPr>
          <w:b/>
        </w:rPr>
        <w:t>also</w:t>
      </w:r>
      <w:r>
        <w:t xml:space="preserve"> 3s+4s dance circle 4H round to Right</w:t>
      </w:r>
    </w:p>
    <w:p w:rsidR="00B11EB3" w:rsidRDefault="00B11EB3" w:rsidP="00B11EB3">
      <w:pPr>
        <w:pStyle w:val="DanceBody"/>
      </w:pPr>
      <w:r>
        <w:t>17-24</w:t>
      </w:r>
      <w:r>
        <w:tab/>
        <w:t>1s+2s set, 1/2 RH across.  1s+3s set, 1/2 LH across</w:t>
      </w:r>
    </w:p>
    <w:p w:rsidR="00B11EB3" w:rsidRDefault="00B11EB3" w:rsidP="00B11EB3">
      <w:pPr>
        <w:pStyle w:val="DanceBody"/>
        <w:keepNext w:val="0"/>
      </w:pPr>
      <w:r>
        <w:t>25-32</w:t>
      </w:r>
      <w:r>
        <w:tab/>
        <w:t>1s+4s set, 1/2 RH across.  All 4 couples set and cross RH</w:t>
      </w:r>
    </w:p>
    <w:p w:rsidR="00B11EB3" w:rsidRDefault="00B11EB3" w:rsidP="00B11EB3"/>
    <w:p w:rsidR="00B11EB3" w:rsidRDefault="00B11EB3" w:rsidP="00B11EB3">
      <w:pPr>
        <w:pStyle w:val="Minicrib"/>
      </w:pPr>
      <w:r>
        <w:t>THE FRIMLEY GREEN REEL  (R8x32)  3C (4C set)</w:t>
      </w:r>
      <w:r>
        <w:tab/>
        <w:t>M Short  Three Hands Across</w:t>
      </w:r>
    </w:p>
    <w:p w:rsidR="00B11EB3" w:rsidRDefault="00B11EB3" w:rsidP="00B11EB3">
      <w:pPr>
        <w:pStyle w:val="DanceBody"/>
      </w:pPr>
      <w:r>
        <w:t xml:space="preserve"> 1- 8</w:t>
      </w:r>
      <w:r>
        <w:tab/>
        <w:t>1s cross RH &amp; cast 1 place, 1s turn RH</w:t>
      </w:r>
    </w:p>
    <w:p w:rsidR="00B11EB3" w:rsidRDefault="00B11EB3" w:rsidP="00B11EB3">
      <w:pPr>
        <w:pStyle w:val="DanceBody"/>
      </w:pPr>
      <w:r>
        <w:t xml:space="preserve"> 9-16</w:t>
      </w:r>
      <w:r>
        <w:tab/>
        <w:t>1s dance reels of 3 across (1L with 2s, 1M with 3s) &amp; 1s end in line with 1</w:t>
      </w:r>
      <w:r w:rsidRPr="00972EEB">
        <w:t>st</w:t>
      </w:r>
      <w:r>
        <w:t xml:space="preserve"> corners (LH to corner &amp; RH to partner)</w:t>
      </w:r>
    </w:p>
    <w:p w:rsidR="00B11EB3" w:rsidRDefault="00B11EB3" w:rsidP="00B11EB3">
      <w:pPr>
        <w:pStyle w:val="DanceBody"/>
      </w:pPr>
      <w:r>
        <w:t>17-24</w:t>
      </w:r>
      <w:r>
        <w:tab/>
        <w:t>1s dance clockwise Spoke:-</w:t>
      </w:r>
    </w:p>
    <w:p w:rsidR="00B11EB3" w:rsidRDefault="00B11EB3" w:rsidP="00B11EB3">
      <w:pPr>
        <w:pStyle w:val="DanceBody"/>
      </w:pPr>
      <w:r>
        <w:tab/>
        <w:t>17-18   Bal-in-Line, Drop LH &amp; dancing couple move clockwise to next corner</w:t>
      </w:r>
    </w:p>
    <w:p w:rsidR="00B11EB3" w:rsidRDefault="00B11EB3" w:rsidP="00B11EB3">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B11EB3" w:rsidRDefault="00B11EB3" w:rsidP="00B11EB3">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B11EB3" w:rsidRDefault="00B11EB3" w:rsidP="00B11EB3"/>
    <w:p w:rsidR="00B11EB3" w:rsidRDefault="00B11EB3" w:rsidP="00B11EB3">
      <w:pPr>
        <w:pStyle w:val="Minicrib"/>
      </w:pPr>
      <w:r>
        <w:t>FRIMLEY HALL  (S3x48)  3C Set</w:t>
      </w:r>
      <w:r>
        <w:tab/>
        <w:t>Kathy Lawmon, 2009</w:t>
      </w:r>
    </w:p>
    <w:p w:rsidR="00B11EB3" w:rsidRDefault="00B11EB3" w:rsidP="00B11EB3">
      <w:pPr>
        <w:pStyle w:val="DanceBody"/>
      </w:pPr>
      <w:r>
        <w:t xml:space="preserve"> 1- 8</w:t>
      </w:r>
      <w:r>
        <w:tab/>
        <w:t>1M+2s+3L dance diag reel of 4 (1M+3L pass LSh, 2s cast to enter reel from corners). At end 2s approach each other in centre</w:t>
      </w:r>
    </w:p>
    <w:p w:rsidR="00B11EB3" w:rsidRDefault="00B11EB3" w:rsidP="00B11EB3">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B11EB3" w:rsidRDefault="00B11EB3" w:rsidP="00B11EB3">
      <w:pPr>
        <w:pStyle w:val="DanceBody"/>
      </w:pPr>
      <w:r>
        <w:t>17-20</w:t>
      </w:r>
      <w:r>
        <w:tab/>
        <w:t xml:space="preserve">2L+1M+3M </w:t>
      </w:r>
      <w:r>
        <w:rPr>
          <w:b/>
        </w:rPr>
        <w:t>also</w:t>
      </w:r>
      <w:r>
        <w:t xml:space="preserve"> 2M+1L+3L circle 3H round to left. Bar 20: 2s pull back RSh to face one another</w:t>
      </w:r>
    </w:p>
    <w:p w:rsidR="00B11EB3" w:rsidRDefault="00B11EB3" w:rsidP="00B11EB3">
      <w:pPr>
        <w:pStyle w:val="DanceBody"/>
      </w:pPr>
      <w:r>
        <w:t>21-24</w:t>
      </w:r>
      <w:r>
        <w:tab/>
        <w:t>2s set, turn 2H once round &amp; open out to face down</w:t>
      </w:r>
    </w:p>
    <w:p w:rsidR="00B11EB3" w:rsidRDefault="00B11EB3" w:rsidP="00B11EB3">
      <w:pPr>
        <w:pStyle w:val="DanceBody"/>
      </w:pPr>
      <w:r>
        <w:t>25-28</w:t>
      </w:r>
      <w:r>
        <w:tab/>
        <w:t>2s LHJ cross down between 3s, cast up &amp; meet in centre facing up</w:t>
      </w:r>
    </w:p>
    <w:p w:rsidR="00B11EB3" w:rsidRDefault="00B11EB3" w:rsidP="00B11EB3">
      <w:pPr>
        <w:pStyle w:val="DanceBody"/>
      </w:pPr>
      <w:r>
        <w:t>29-32</w:t>
      </w:r>
      <w:r>
        <w:tab/>
        <w:t>2s NHJ followed by 3s dance up between 1s &amp; cast to 3rd place own side.  1 3 2</w:t>
      </w:r>
    </w:p>
    <w:p w:rsidR="00B11EB3" w:rsidRPr="00AC18E6" w:rsidRDefault="00B11EB3" w:rsidP="00B11EB3">
      <w:pPr>
        <w:pStyle w:val="DanceBody"/>
      </w:pPr>
      <w:r>
        <w:t>33-40</w:t>
      </w:r>
      <w:r>
        <w:tab/>
        <w:t>All dance 3 couple Knot flowing into …</w:t>
      </w:r>
    </w:p>
    <w:p w:rsidR="00B11EB3" w:rsidRDefault="00B11EB3" w:rsidP="00B11EB3">
      <w:pPr>
        <w:pStyle w:val="DanceBody"/>
        <w:keepNext w:val="0"/>
      </w:pPr>
      <w:r>
        <w:t>41-48</w:t>
      </w:r>
      <w:r>
        <w:tab/>
        <w:t>All circle 6H to right (2 steps), retain hands &amp; set, drop hands, pull back RSh &amp; cast to sides. End 2 3 1</w:t>
      </w:r>
    </w:p>
    <w:p w:rsidR="00B11EB3" w:rsidRDefault="00B11EB3" w:rsidP="00B11EB3"/>
    <w:p w:rsidR="00B11EB3" w:rsidRDefault="00B11EB3" w:rsidP="00B11EB3">
      <w:pPr>
        <w:pStyle w:val="Minicrib"/>
      </w:pPr>
      <w:r>
        <w:t>THE FRISKY  (J8x32)  3C (4C set)</w:t>
      </w:r>
      <w:r>
        <w:tab/>
        <w:t>Robert Bremner  RSCDS Bk 26</w:t>
      </w:r>
    </w:p>
    <w:p w:rsidR="00B11EB3" w:rsidRDefault="00B11EB3" w:rsidP="00B11EB3">
      <w:pPr>
        <w:pStyle w:val="DanceBody"/>
      </w:pPr>
      <w:r>
        <w:t xml:space="preserve"> 1- 8</w:t>
      </w:r>
      <w:r>
        <w:tab/>
        <w:t>1s turn RH &amp; cast 1 place, turn LH &amp; cast down 1 place</w:t>
      </w:r>
    </w:p>
    <w:p w:rsidR="00B11EB3" w:rsidRDefault="00B11EB3" w:rsidP="00B11EB3">
      <w:pPr>
        <w:pStyle w:val="DanceBody"/>
      </w:pPr>
      <w:r>
        <w:t xml:space="preserve"> 9-16</w:t>
      </w:r>
      <w:r>
        <w:tab/>
        <w:t>2s+3s+1s circle 6H round &amp; back</w:t>
      </w:r>
    </w:p>
    <w:p w:rsidR="00B11EB3" w:rsidRDefault="00B11EB3" w:rsidP="00B11EB3">
      <w:pPr>
        <w:pStyle w:val="DanceBody"/>
      </w:pPr>
      <w:r>
        <w:t>17-24</w:t>
      </w:r>
      <w:r>
        <w:tab/>
        <w:t>1s lead up to top &amp; 1s+2s set twice</w:t>
      </w:r>
    </w:p>
    <w:p w:rsidR="00B11EB3" w:rsidRDefault="00B11EB3" w:rsidP="00B11EB3">
      <w:pPr>
        <w:pStyle w:val="DanceBody"/>
        <w:keepNext w:val="0"/>
      </w:pPr>
      <w:r>
        <w:t>25-32</w:t>
      </w:r>
      <w:r>
        <w:tab/>
        <w:t>1s+2s dance 1/2 R&amp;L, set &amp; cross RH to own sides</w:t>
      </w:r>
    </w:p>
    <w:p w:rsidR="00B11EB3" w:rsidRDefault="00B11EB3" w:rsidP="00B11EB3"/>
    <w:p w:rsidR="00B11EB3" w:rsidRDefault="00B11EB3" w:rsidP="00B11EB3">
      <w:pPr>
        <w:pStyle w:val="Minicrib"/>
      </w:pPr>
      <w:r>
        <w:t>FRISKY TEN YEARS  (R4x32)  4C Set</w:t>
      </w:r>
      <w:r>
        <w:tab/>
        <w:t>Mitsuo Takemoto  Tokai Branch 25th Anniversary</w:t>
      </w:r>
    </w:p>
    <w:p w:rsidR="00B11EB3" w:rsidRDefault="00B11EB3" w:rsidP="00B11EB3">
      <w:pPr>
        <w:pStyle w:val="DanceBody"/>
      </w:pPr>
      <w:r>
        <w:t>2 chords - 2nd chord 3s &amp; 4s cross to oppo</w:t>
      </w:r>
      <w:r w:rsidRPr="002C01AA">
        <w:t>site</w:t>
      </w:r>
      <w:r>
        <w:t xml:space="preserve"> sides</w:t>
      </w:r>
    </w:p>
    <w:p w:rsidR="00B11EB3" w:rsidRDefault="00B11EB3" w:rsidP="00B11EB3">
      <w:pPr>
        <w:pStyle w:val="DanceBody"/>
      </w:pPr>
      <w:r>
        <w:t xml:space="preserve"> 1- 8</w:t>
      </w:r>
      <w:r>
        <w:tab/>
        <w:t>1s &amp; 4s cross RH, cast (2s/3s step up/down); 1s+4s dance 1/2 R&amp;L. 1L &amp; 4L face out</w:t>
      </w:r>
    </w:p>
    <w:p w:rsidR="00B11EB3" w:rsidRDefault="00B11EB3" w:rsidP="00B11EB3">
      <w:pPr>
        <w:pStyle w:val="DanceBody"/>
      </w:pPr>
      <w:r>
        <w:t xml:space="preserve"> 9-16</w:t>
      </w:r>
      <w:r>
        <w:tab/>
        <w:t xml:space="preserve">2s+4s </w:t>
      </w:r>
      <w:r w:rsidRPr="002C01AA">
        <w:rPr>
          <w:b/>
        </w:rPr>
        <w:t>also</w:t>
      </w:r>
      <w:r>
        <w:t xml:space="preserve"> 1s+3s dance Men's Chain</w:t>
      </w:r>
    </w:p>
    <w:p w:rsidR="00B11EB3" w:rsidRDefault="00B11EB3" w:rsidP="00B11EB3">
      <w:pPr>
        <w:pStyle w:val="DanceBody"/>
      </w:pPr>
      <w:r>
        <w:t>17-24</w:t>
      </w:r>
      <w:r>
        <w:tab/>
        <w:t>4s+1s dance LH across; 2s+3s turn RH (4 bars), while 4s+1s 1/2 turn RH, face each other, pull back RSh &amp; dance out to sides</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FROG IN THE MIDDLE  (J8x32)  3C (4C set)</w:t>
      </w:r>
      <w:r>
        <w:tab/>
        <w:t>MMM 2</w:t>
      </w:r>
    </w:p>
    <w:p w:rsidR="00B11EB3" w:rsidRDefault="00B11EB3" w:rsidP="00B11EB3">
      <w:pPr>
        <w:pStyle w:val="DanceBody"/>
      </w:pPr>
      <w:r>
        <w:t xml:space="preserve"> 1- 8</w:t>
      </w:r>
      <w:r>
        <w:tab/>
        <w:t>1s cast &amp; dance down behind own lines &amp; turning outwards dance back to top</w:t>
      </w:r>
    </w:p>
    <w:p w:rsidR="00B11EB3" w:rsidRDefault="00B11EB3" w:rsidP="00B11EB3">
      <w:pPr>
        <w:pStyle w:val="DanceBody"/>
      </w:pPr>
      <w:r>
        <w:t xml:space="preserve"> 9-16</w:t>
      </w:r>
      <w:r>
        <w:tab/>
        <w:t>1s turn RH, cast &amp; turn LH 1.1/4 times to end 1L between 2s in line across facing 1M between 3s</w:t>
      </w:r>
    </w:p>
    <w:p w:rsidR="00B11EB3" w:rsidRDefault="00B11EB3" w:rsidP="00B11EB3">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B11EB3" w:rsidRDefault="00B11EB3" w:rsidP="00B11EB3">
      <w:pPr>
        <w:pStyle w:val="DanceBody"/>
        <w:keepNext w:val="0"/>
      </w:pPr>
      <w:r>
        <w:t>25-32</w:t>
      </w:r>
      <w:r>
        <w:tab/>
        <w:t>1s dance Double Triangles with 2s+3s &amp; cross to 2</w:t>
      </w:r>
      <w:r w:rsidRPr="00972EEB">
        <w:t>nd</w:t>
      </w:r>
      <w:r>
        <w:t xml:space="preserve"> place own sides</w:t>
      </w:r>
    </w:p>
    <w:p w:rsidR="00B11EB3" w:rsidRDefault="00B11EB3" w:rsidP="00B11EB3"/>
    <w:p w:rsidR="00B11EB3" w:rsidRDefault="00B11EB3" w:rsidP="00B11EB3">
      <w:pPr>
        <w:pStyle w:val="Minicrib"/>
      </w:pPr>
      <w:r>
        <w:t>A FROLIC FOR FRED  (J4x40)  Sq.Set</w:t>
      </w:r>
      <w:r>
        <w:tab/>
        <w:t>Mary Howard</w:t>
      </w:r>
    </w:p>
    <w:p w:rsidR="00B11EB3" w:rsidRDefault="00B11EB3" w:rsidP="00B11EB3">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B11EB3" w:rsidRDefault="00B11EB3" w:rsidP="00B11EB3">
      <w:pPr>
        <w:pStyle w:val="DanceBody"/>
      </w:pPr>
      <w:r>
        <w:t xml:space="preserve"> 9-16</w:t>
      </w:r>
      <w:r>
        <w:tab/>
        <w:t>1M+4s dance LH across</w:t>
      </w:r>
      <w:r w:rsidRPr="00BA6B4D">
        <w:rPr>
          <w:b/>
        </w:rPr>
        <w:t xml:space="preserve"> while </w:t>
      </w:r>
      <w:r>
        <w:t>1L+2s dance RH across, 1s turn LH 1.1/2 times to end in original places</w:t>
      </w:r>
    </w:p>
    <w:p w:rsidR="00B11EB3" w:rsidRDefault="00B11EB3" w:rsidP="00B11EB3">
      <w:pPr>
        <w:pStyle w:val="DanceBody"/>
      </w:pPr>
      <w:r>
        <w:t>17-24</w:t>
      </w:r>
      <w:r>
        <w:tab/>
        <w:t>1s+3s Adv+Ret &amp; dance 1/2 Ladies' Chain</w:t>
      </w:r>
    </w:p>
    <w:p w:rsidR="00B11EB3" w:rsidRDefault="00B11EB3" w:rsidP="00B11EB3">
      <w:pPr>
        <w:pStyle w:val="DanceBody"/>
      </w:pPr>
      <w:r>
        <w:t>25-32</w:t>
      </w:r>
      <w:r>
        <w:tab/>
        <w:t>1s+3s Adv+Ret &amp; dance 1/2 Men's Chain</w:t>
      </w:r>
    </w:p>
    <w:p w:rsidR="00B11EB3" w:rsidRDefault="00B11EB3" w:rsidP="00B11EB3">
      <w:pPr>
        <w:pStyle w:val="DanceBody"/>
      </w:pPr>
      <w:r>
        <w:t>33-40</w:t>
      </w:r>
      <w:r>
        <w:tab/>
        <w:t>1s &amp; 3s chase clockwise (Men leading) 1/2 way round set to original places, all couples turn RH</w:t>
      </w:r>
    </w:p>
    <w:p w:rsidR="00B11EB3" w:rsidRDefault="00B11EB3" w:rsidP="00B11EB3">
      <w:pPr>
        <w:pStyle w:val="DanceBody"/>
        <w:keepNext w:val="0"/>
      </w:pPr>
      <w:r>
        <w:t>2s repeat (dancing with 4s), then 3s repeat (dancing with 1s) &amp; 4s repeat (dancing with 2s)</w:t>
      </w:r>
    </w:p>
    <w:p w:rsidR="00B11EB3" w:rsidRDefault="00B11EB3" w:rsidP="00B11EB3"/>
    <w:p w:rsidR="00B11EB3" w:rsidRDefault="00B11EB3" w:rsidP="00B11EB3">
      <w:pPr>
        <w:pStyle w:val="Minicrib"/>
      </w:pPr>
      <w:r>
        <w:t>A FROLIC IN THE POPPY FIELD  (R8x40)  3C (4C set)</w:t>
      </w:r>
      <w:r>
        <w:tab/>
        <w:t>Ayland  Big Birthday Bk</w:t>
      </w:r>
    </w:p>
    <w:p w:rsidR="00B11EB3" w:rsidRDefault="00B11EB3" w:rsidP="00B11EB3">
      <w:pPr>
        <w:pStyle w:val="DanceBody"/>
      </w:pPr>
      <w:r>
        <w:t xml:space="preserve"> 1- 8</w:t>
      </w:r>
      <w:r>
        <w:tab/>
        <w:t>1s turn RH &amp; cast 1 place, 1s dance 1/2 Figs of 8 (1L round 2s, 1M round 3s)</w:t>
      </w:r>
      <w:r w:rsidRPr="00BA6B4D">
        <w:rPr>
          <w:b/>
        </w:rPr>
        <w:t xml:space="preserve"> while </w:t>
      </w:r>
      <w:r>
        <w:t>2s+3s dance 1/2 R&amp;L (RH on sides to start)</w:t>
      </w:r>
    </w:p>
    <w:p w:rsidR="00B11EB3" w:rsidRDefault="00B11EB3" w:rsidP="00B11EB3">
      <w:pPr>
        <w:pStyle w:val="DanceBody"/>
      </w:pPr>
      <w:r>
        <w:t xml:space="preserve"> 9-16</w:t>
      </w:r>
      <w:r>
        <w:tab/>
        <w:t>1s dance LH across (1M with 2s, 1L with 3s), 1s 1/2 turn RH &amp; twirl to own sides</w:t>
      </w:r>
    </w:p>
    <w:p w:rsidR="00B11EB3" w:rsidRDefault="00B11EB3" w:rsidP="00B11EB3">
      <w:pPr>
        <w:pStyle w:val="DanceBody"/>
      </w:pPr>
      <w:r>
        <w:t>17-24</w:t>
      </w:r>
      <w:r>
        <w:tab/>
        <w:t>1s cast round 3</w:t>
      </w:r>
      <w:r w:rsidRPr="00972EEB">
        <w:t>rd</w:t>
      </w:r>
      <w:r>
        <w:t xml:space="preserve"> corners into middle BtoB (1M facing up, 1L down) &amp; set</w:t>
      </w:r>
      <w:r w:rsidRPr="00BA6B4D">
        <w:rPr>
          <w:b/>
        </w:rPr>
        <w:t xml:space="preserve"> </w:t>
      </w:r>
      <w:r>
        <w:rPr>
          <w:b/>
        </w:rPr>
        <w:t xml:space="preserve">as </w:t>
      </w:r>
      <w:r>
        <w:t>Crown Triangles, rotate 1/4 clockwise &amp; set ending facing 1</w:t>
      </w:r>
      <w:r w:rsidRPr="00972EEB">
        <w:t>st</w:t>
      </w:r>
      <w:r>
        <w:t xml:space="preserve"> corners</w:t>
      </w:r>
    </w:p>
    <w:p w:rsidR="00B11EB3" w:rsidRDefault="00B11EB3" w:rsidP="00B11EB3">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FROM OCHTERTYRE TO AMULREE  (S3x32)  3C set</w:t>
      </w:r>
      <w:r>
        <w:tab/>
        <w:t>Anna Holden  Birmingham 8 SCDs</w:t>
      </w:r>
    </w:p>
    <w:p w:rsidR="00B11EB3" w:rsidRPr="00FE7E35" w:rsidRDefault="00B11EB3" w:rsidP="00B11EB3">
      <w:pPr>
        <w:pStyle w:val="DanceBody"/>
      </w:pPr>
      <w:r w:rsidRPr="00FE7E35">
        <w:t xml:space="preserve"> 1</w:t>
      </w:r>
      <w:r>
        <w:t>- 8</w:t>
      </w:r>
      <w:r>
        <w:tab/>
        <w:t xml:space="preserve">All Men set, all Ladies set; Ladies </w:t>
      </w:r>
      <w:r w:rsidRPr="00FE7E35">
        <w:t xml:space="preserve"> dance RSh round partner back to place</w:t>
      </w:r>
    </w:p>
    <w:p w:rsidR="00B11EB3" w:rsidRPr="00FE7E35" w:rsidRDefault="00B11EB3" w:rsidP="00B11EB3">
      <w:pPr>
        <w:pStyle w:val="DanceBody"/>
      </w:pPr>
      <w:r w:rsidRPr="00FE7E35">
        <w:t xml:space="preserve"> 9-16</w:t>
      </w:r>
      <w:r w:rsidRPr="00FE7E35">
        <w:tab/>
        <w:t xml:space="preserve">All dance the Knot to end </w:t>
      </w:r>
      <w:r>
        <w:t>3 2 1</w:t>
      </w:r>
    </w:p>
    <w:p w:rsidR="00B11EB3" w:rsidRPr="00FE7E35" w:rsidRDefault="00B11EB3" w:rsidP="00B11EB3">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rPr>
        <w:t xml:space="preserve"> </w:t>
      </w:r>
      <w:r>
        <w:rPr>
          <w:b/>
        </w:rPr>
        <w:t xml:space="preserve">as </w:t>
      </w:r>
      <w:r w:rsidRPr="00FE7E35">
        <w:t>2s+1s turn in ready for…</w:t>
      </w:r>
    </w:p>
    <w:p w:rsidR="00B11EB3" w:rsidRPr="00FE7E35" w:rsidRDefault="00B11EB3" w:rsidP="00B11EB3">
      <w:pPr>
        <w:pStyle w:val="DanceBody"/>
        <w:keepNext w:val="0"/>
      </w:pPr>
      <w:r w:rsidRPr="00FE7E35">
        <w:t>25-32</w:t>
      </w:r>
      <w:r w:rsidRPr="00FE7E35">
        <w:tab/>
        <w:t>2s+1s+3s lead up &amp; 2s stand in top place</w:t>
      </w:r>
      <w:r w:rsidRPr="00BA6B4D">
        <w:rPr>
          <w:b/>
        </w:rPr>
        <w:t xml:space="preserve"> while </w:t>
      </w:r>
      <w:r w:rsidRPr="00FE7E35">
        <w:t>1s+3s dance</w:t>
      </w:r>
      <w:r>
        <w:t xml:space="preserve"> 1/2 </w:t>
      </w:r>
      <w:r w:rsidRPr="00FE7E35">
        <w:t>Diamond Poussette</w:t>
      </w:r>
      <w:r>
        <w:t>. End 2 3 1</w:t>
      </w:r>
    </w:p>
    <w:p w:rsidR="00B11EB3" w:rsidRDefault="00B11EB3" w:rsidP="00B11EB3"/>
    <w:p w:rsidR="00B11EB3" w:rsidRDefault="00B11EB3" w:rsidP="00B11EB3">
      <w:pPr>
        <w:pStyle w:val="Minicrib"/>
      </w:pPr>
      <w:r>
        <w:t>FROM PAPER TO PEARL  (S8x32)  3C (4C set)</w:t>
      </w:r>
      <w:r>
        <w:tab/>
        <w:t>Gaye Collin  From Paper To Pearl</w:t>
      </w:r>
    </w:p>
    <w:p w:rsidR="00B11EB3" w:rsidRDefault="00B11EB3" w:rsidP="00B11EB3">
      <w:pPr>
        <w:pStyle w:val="DanceBody"/>
      </w:pPr>
      <w:r w:rsidRPr="000D60D4">
        <w:t xml:space="preserve"> 1- 8</w:t>
      </w:r>
      <w:r w:rsidRPr="000D60D4">
        <w:tab/>
        <w:t>1s turn RH, cast (2s step up), dance towards each, dance down (NHJ) below 3s, cast up into 2nd place own side</w:t>
      </w:r>
    </w:p>
    <w:p w:rsidR="00B11EB3" w:rsidRPr="000D60D4" w:rsidRDefault="00B11EB3" w:rsidP="00B11EB3">
      <w:pPr>
        <w:pStyle w:val="DanceBody"/>
      </w:pPr>
      <w:r w:rsidRPr="000D60D4">
        <w:t xml:space="preserve"> 9-16</w:t>
      </w:r>
      <w:r w:rsidRPr="000D60D4">
        <w:tab/>
        <w:t>2s+1s+3s set, 3/4 turn partners 2H to finish in line in centre facing own sides, dance out (1 step) and circle 6H round to left to opp. sides (3) (1) (2)</w:t>
      </w:r>
    </w:p>
    <w:p w:rsidR="00B11EB3" w:rsidRDefault="00B11EB3" w:rsidP="00B11EB3">
      <w:pPr>
        <w:pStyle w:val="DanceBody"/>
      </w:pPr>
      <w:r w:rsidRPr="000D60D4">
        <w:t>17-24</w:t>
      </w:r>
      <w:r w:rsidRPr="000D60D4">
        <w:tab/>
        <w:t>3s+2s turn 3/4 RH into line in middle (M face down, L face up) &amp; set while 1s stand (2 bars), Adv+Ret (1 bar each). 3s+2s dance 1/2 reel of 4 finishing on own sides.  2 (1) 3</w:t>
      </w:r>
    </w:p>
    <w:p w:rsidR="00B11EB3" w:rsidRPr="000D60D4" w:rsidRDefault="00B11EB3" w:rsidP="00B11EB3">
      <w:pPr>
        <w:pStyle w:val="DanceBody"/>
        <w:keepNext w:val="0"/>
      </w:pPr>
      <w:r w:rsidRPr="000D60D4">
        <w:t>25-32</w:t>
      </w:r>
      <w:r w:rsidRPr="000D60D4">
        <w:tab/>
        <w:t>2s+1s+3s dance back to back (DoSiDo).  1s dance 1/2 Fig. 8 (1L up round 2s, 1M down round 3s) to 2nd place own side</w:t>
      </w:r>
    </w:p>
    <w:p w:rsidR="00B11EB3" w:rsidRDefault="00B11EB3" w:rsidP="00B11EB3"/>
    <w:p w:rsidR="00B11EB3" w:rsidRDefault="00B11EB3" w:rsidP="00B11EB3">
      <w:pPr>
        <w:pStyle w:val="Minicrib"/>
      </w:pPr>
      <w:r>
        <w:t>FROM SCOTIA'S SHORES WE'RE NOO AWA'  (S8x32)  3C (4C set)</w:t>
      </w:r>
      <w:r>
        <w:tab/>
        <w:t>R M Campbell  RSCDS Leaflet Dances 8</w:t>
      </w:r>
    </w:p>
    <w:p w:rsidR="00B11EB3" w:rsidRPr="00EA7F69" w:rsidRDefault="00B11EB3" w:rsidP="00B11EB3">
      <w:pPr>
        <w:pStyle w:val="DanceBody"/>
      </w:pPr>
      <w:r w:rsidRPr="00EA7F69">
        <w:t xml:space="preserve"> 1- 8</w:t>
      </w:r>
      <w:r w:rsidRPr="00EA7F69">
        <w:tab/>
        <w:t>1s turn RH, cast 1 place, 3/4 turn RH, 1L dances up &amp; casts round 2L</w:t>
      </w:r>
      <w:r w:rsidRPr="00EA7F69">
        <w:rPr>
          <w:b/>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B11EB3" w:rsidRPr="00EA7F69" w:rsidRDefault="00B11EB3" w:rsidP="00B11EB3">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B11EB3" w:rsidRPr="00EA7F69" w:rsidRDefault="00B11EB3" w:rsidP="00B11EB3">
      <w:pPr>
        <w:pStyle w:val="DanceBody"/>
      </w:pPr>
      <w:r w:rsidRPr="00EA7F69">
        <w:t>17-24</w:t>
      </w:r>
      <w:r w:rsidRPr="00EA7F69">
        <w:tab/>
        <w:t>1s dance reflection reels of 3 on own sides (1s dancing out &amp; up to start), 1s &amp; 2s continue reel with extra loop to end 1 2 3</w:t>
      </w:r>
    </w:p>
    <w:p w:rsidR="00B11EB3" w:rsidRPr="00EA7F69" w:rsidRDefault="00B11EB3" w:rsidP="00B11EB3">
      <w:pPr>
        <w:pStyle w:val="DanceBody"/>
      </w:pPr>
      <w:r w:rsidRPr="00EA7F69">
        <w:t>25-32</w:t>
      </w:r>
      <w:r w:rsidRPr="00EA7F69">
        <w:tab/>
        <w:t>1s+2s dance Tournee : -</w:t>
      </w:r>
    </w:p>
    <w:p w:rsidR="00B11EB3" w:rsidRPr="00EA7F69" w:rsidRDefault="00B11EB3" w:rsidP="00B11EB3">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B11EB3" w:rsidRDefault="00B11EB3" w:rsidP="00B11EB3"/>
    <w:p w:rsidR="00B11EB3" w:rsidRDefault="00B11EB3" w:rsidP="00B11EB3">
      <w:pPr>
        <w:pStyle w:val="Minicrib"/>
      </w:pPr>
      <w:r>
        <w:t>FROM SHORE TO SHORE  (J8x32)  3C (4C set)</w:t>
      </w:r>
      <w:r>
        <w:tab/>
        <w:t>Anne Thorn  Magic of Music</w:t>
      </w:r>
    </w:p>
    <w:p w:rsidR="00B11EB3" w:rsidRPr="0020144D" w:rsidRDefault="00B11EB3" w:rsidP="00B11EB3">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B11EB3" w:rsidRPr="0020144D" w:rsidRDefault="00B11EB3" w:rsidP="00B11EB3">
      <w:pPr>
        <w:pStyle w:val="DanceBody"/>
      </w:pPr>
      <w:r w:rsidRPr="0020144D">
        <w:t xml:space="preserve"> 9-16</w:t>
      </w:r>
      <w:r w:rsidRPr="0020144D">
        <w:tab/>
        <w:t>1s cross RH &amp; cast 1 place, 1s dance 1/2 Fig of 8 round 2s</w:t>
      </w:r>
    </w:p>
    <w:p w:rsidR="00B11EB3" w:rsidRPr="0020144D" w:rsidRDefault="00B11EB3" w:rsidP="00B11EB3">
      <w:pPr>
        <w:pStyle w:val="DanceBody"/>
      </w:pPr>
      <w:r w:rsidRPr="0020144D">
        <w:t>17-24</w:t>
      </w:r>
      <w:r w:rsidRPr="0020144D">
        <w:tab/>
        <w:t>1s dance Diag R&amp;L (1s omit polite turn &amp; end 1M facing up &amp; 1L facing down on own sides)</w:t>
      </w:r>
    </w:p>
    <w:p w:rsidR="00B11EB3" w:rsidRDefault="00B11EB3" w:rsidP="00B11EB3">
      <w:pPr>
        <w:pStyle w:val="DanceBody"/>
        <w:keepNext w:val="0"/>
      </w:pPr>
      <w:r w:rsidRPr="0020144D">
        <w:t>25-32</w:t>
      </w:r>
      <w:r w:rsidRPr="0020144D">
        <w:tab/>
        <w:t>1s dance 1/2 RSh reels of 3 on sides, all set then 2s &amp; 3s cross RH.  2 1 3</w:t>
      </w:r>
    </w:p>
    <w:p w:rsidR="00B11EB3" w:rsidRDefault="00B11EB3" w:rsidP="00B11EB3"/>
    <w:p w:rsidR="00B11EB3" w:rsidRDefault="00B11EB3" w:rsidP="00B11EB3">
      <w:pPr>
        <w:pStyle w:val="Minicrib"/>
      </w:pPr>
      <w:r>
        <w:t>FROM THE BLACK ISLE TO THE BLACK SEA  (R8x32)  3C (4C set)</w:t>
      </w:r>
      <w:r>
        <w:tab/>
        <w:t>John Drewry  Stoneywood Coll 1</w:t>
      </w:r>
    </w:p>
    <w:p w:rsidR="00B11EB3" w:rsidRDefault="00B11EB3" w:rsidP="00B11EB3">
      <w:pPr>
        <w:pStyle w:val="DanceBody"/>
      </w:pPr>
      <w:r>
        <w:t xml:space="preserve"> 1- 8</w:t>
      </w:r>
      <w:r>
        <w:tab/>
        <w:t>1M &amp; 2L change places by crossing &amp; casting RSh round partner, 1s+2s dance RH across 1.1/4 times round to end 2 1 on own sides</w:t>
      </w:r>
    </w:p>
    <w:p w:rsidR="00B11EB3" w:rsidRDefault="00B11EB3" w:rsidP="00B11EB3">
      <w:pPr>
        <w:pStyle w:val="DanceBody"/>
      </w:pPr>
      <w:r>
        <w:t xml:space="preserve"> 9-16</w:t>
      </w:r>
      <w:r>
        <w:tab/>
        <w:t>2s+1s+3s dance RSh reels of 3 on sides (2s+1s pass RSh to start)</w:t>
      </w:r>
    </w:p>
    <w:p w:rsidR="00B11EB3" w:rsidRDefault="00B11EB3" w:rsidP="00B11EB3">
      <w:pPr>
        <w:pStyle w:val="DanceBody"/>
      </w:pPr>
      <w:r>
        <w:t>17-24</w:t>
      </w:r>
      <w:r>
        <w:tab/>
        <w:t>1M casts up &amp; crosses down to 2</w:t>
      </w:r>
      <w:r w:rsidRPr="00972EEB">
        <w:t>nd</w:t>
      </w:r>
      <w:r>
        <w:t xml:space="preserve"> place</w:t>
      </w:r>
      <w:r w:rsidRPr="00BA6B4D">
        <w:rPr>
          <w:b/>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rPr>
        <w:t xml:space="preserve"> while </w:t>
      </w:r>
      <w:r>
        <w:t>1L casts up &amp; crosses down to 2</w:t>
      </w:r>
      <w:r w:rsidRPr="00972EEB">
        <w:t>nd</w:t>
      </w:r>
      <w:r>
        <w:t xml:space="preserve">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FROM THE BROOMIELAW  (S4x32)  4C Set</w:t>
      </w:r>
      <w:r>
        <w:tab/>
        <w:t>A Holden  TAC Silver Anniv Dances</w:t>
      </w:r>
    </w:p>
    <w:p w:rsidR="00B11EB3" w:rsidRDefault="00B11EB3" w:rsidP="00B11EB3">
      <w:pPr>
        <w:pStyle w:val="DanceBody"/>
      </w:pPr>
      <w:r>
        <w:t xml:space="preserve"> 1- 8</w:t>
      </w:r>
      <w:r>
        <w:tab/>
        <w:t>1L+2M</w:t>
      </w:r>
      <w:r w:rsidRPr="007F0D5A">
        <w:rPr>
          <w:b/>
        </w:rPr>
        <w:t xml:space="preserve"> also </w:t>
      </w:r>
      <w:r>
        <w:t>3L+4M change places RH, cast back to place passing behind partner, 1s+2s</w:t>
      </w:r>
      <w:r w:rsidRPr="007F0D5A">
        <w:rPr>
          <w:b/>
        </w:rPr>
        <w:t xml:space="preserve"> also </w:t>
      </w:r>
      <w:r>
        <w:t>3s+4s circle 4H round to left</w:t>
      </w:r>
    </w:p>
    <w:p w:rsidR="00B11EB3" w:rsidRDefault="00B11EB3" w:rsidP="00B11EB3">
      <w:pPr>
        <w:pStyle w:val="DanceBody"/>
      </w:pPr>
      <w:r>
        <w:t xml:space="preserve"> 9-16</w:t>
      </w:r>
      <w:r>
        <w:tab/>
        <w:t>1M+2L</w:t>
      </w:r>
      <w:r w:rsidRPr="007F0D5A">
        <w:rPr>
          <w:b/>
        </w:rPr>
        <w:t xml:space="preserve"> also </w:t>
      </w:r>
      <w:r>
        <w:t xml:space="preserve">3M+4L repeat but change </w:t>
      </w:r>
      <w:r>
        <w:rPr>
          <w:u w:val="single"/>
        </w:rPr>
        <w:t>places LH</w:t>
      </w:r>
      <w:r>
        <w:t xml:space="preserve"> &amp; circle round to </w:t>
      </w:r>
      <w:r>
        <w:rPr>
          <w:u w:val="single"/>
        </w:rPr>
        <w:t>round to right</w:t>
      </w:r>
    </w:p>
    <w:p w:rsidR="00B11EB3" w:rsidRDefault="00B11EB3" w:rsidP="00B11EB3">
      <w:pPr>
        <w:pStyle w:val="DanceBody"/>
      </w:pPr>
      <w:r>
        <w:t>17-24</w:t>
      </w:r>
      <w:r>
        <w:tab/>
        <w:t>1s lead down the middle for 4 steps, 1s followed by 4s+3s+2s dance up to top</w:t>
      </w:r>
    </w:p>
    <w:p w:rsidR="00B11EB3" w:rsidRDefault="00B11EB3" w:rsidP="00B11EB3">
      <w:pPr>
        <w:pStyle w:val="DanceBody"/>
        <w:keepNext w:val="0"/>
      </w:pPr>
      <w:r>
        <w:t>25-32</w:t>
      </w:r>
      <w:r>
        <w:tab/>
        <w:t>1s+4s+3s+2s dance Allemande</w:t>
      </w:r>
    </w:p>
    <w:p w:rsidR="00B11EB3" w:rsidRDefault="00B11EB3" w:rsidP="00B11EB3"/>
    <w:p w:rsidR="00B11EB3" w:rsidRDefault="00B11EB3" w:rsidP="00B11EB3">
      <w:pPr>
        <w:pStyle w:val="Minicrib"/>
      </w:pPr>
      <w:r>
        <w:t>FRONDS IN THE MIST  (S4x32)  4C Set</w:t>
      </w:r>
      <w:r>
        <w:tab/>
        <w:t>Barry Skelton  Brig O' Balgownie</w:t>
      </w:r>
    </w:p>
    <w:p w:rsidR="00B11EB3" w:rsidRDefault="00B11EB3" w:rsidP="00B11EB3">
      <w:pPr>
        <w:pStyle w:val="DanceBody"/>
      </w:pPr>
      <w:r>
        <w:t xml:space="preserve"> 1- 8</w:t>
      </w:r>
      <w:r>
        <w:tab/>
        <w:t>1s set &amp; cast 2 places (2s+3s step up 3-4); 1s set &amp; cast up 1 place (3s step down 7-8).  2 1 3 4</w:t>
      </w:r>
    </w:p>
    <w:p w:rsidR="00B11EB3" w:rsidRDefault="00B11EB3" w:rsidP="00B11EB3">
      <w:pPr>
        <w:pStyle w:val="DanceBody"/>
      </w:pPr>
      <w:r>
        <w:t xml:space="preserve"> 9-16</w:t>
      </w:r>
      <w:r>
        <w:tab/>
        <w:t xml:space="preserve">1s 1/2 turn RH (2 bars), 1s+2s dance 1/2 RH across (2 bars); 1s lead up above 1st place &amp; cast to 3rd place </w:t>
      </w:r>
      <w:r>
        <w:rPr>
          <w:b/>
        </w:rPr>
        <w:t>while</w:t>
      </w:r>
      <w:r>
        <w:t xml:space="preserve"> 2s 1/2 turn RH &amp; lead up to top (3s step up to 2nd place 15-16).  2 3 1 4</w:t>
      </w:r>
    </w:p>
    <w:p w:rsidR="00B11EB3" w:rsidRDefault="00B11EB3" w:rsidP="00B11EB3">
      <w:pPr>
        <w:pStyle w:val="DanceBody"/>
      </w:pPr>
      <w:r>
        <w:t>17-24</w:t>
      </w:r>
      <w:r>
        <w:tab/>
        <w:t xml:space="preserve">1s 1/2 turn RH (2 bars), 1s+3s dance 1/2 RH across (2 bars); 1s lead up above 2nd place &amp; cast to 4th place </w:t>
      </w:r>
      <w:r>
        <w:rPr>
          <w:b/>
        </w:rPr>
        <w:t>while</w:t>
      </w:r>
      <w:r>
        <w:t xml:space="preserve"> 3s 1/2 turn RH &amp; lead up to 2nd place (4s step up to 3rd place 15-16).  2 3 4 1</w:t>
      </w:r>
    </w:p>
    <w:p w:rsidR="00B11EB3" w:rsidRDefault="00B11EB3" w:rsidP="00B11EB3">
      <w:pPr>
        <w:pStyle w:val="DanceBody"/>
        <w:keepNext w:val="0"/>
      </w:pPr>
      <w:r>
        <w:t>25-32</w:t>
      </w:r>
      <w:r>
        <w:tab/>
        <w:t xml:space="preserve">1s set &amp; cast up 2 places (3s+4s step down 27-28); 1s+3s+4s (bottom 3 couples) set, 1s NHJ dance down &amp; cast into 4th place </w:t>
      </w:r>
      <w:r>
        <w:rPr>
          <w:b/>
        </w:rPr>
        <w:t>while</w:t>
      </w:r>
      <w:r>
        <w:t xml:space="preserve"> 3s &amp; 4s cast up 1 place.  2 3 4 1</w:t>
      </w:r>
    </w:p>
    <w:p w:rsidR="00B11EB3" w:rsidRDefault="00B11EB3" w:rsidP="00B11EB3"/>
    <w:p w:rsidR="00B11EB3" w:rsidRDefault="00B11EB3" w:rsidP="00B11EB3">
      <w:pPr>
        <w:pStyle w:val="Minicrib"/>
      </w:pPr>
      <w:r>
        <w:t>THE FRONTENAC STRATHSPEY  (S8x32)  3C (4C set)</w:t>
      </w:r>
      <w:r>
        <w:tab/>
        <w:t>Betty Bristol  Martello Tower 4</w:t>
      </w:r>
    </w:p>
    <w:p w:rsidR="00B11EB3" w:rsidRDefault="00B11EB3" w:rsidP="00B11EB3">
      <w:pPr>
        <w:pStyle w:val="DanceBody"/>
      </w:pPr>
      <w:r>
        <w:t xml:space="preserve"> 1- 8</w:t>
      </w:r>
      <w:r>
        <w:tab/>
        <w:t>1s+2s+3s dance RSh reels of 3 on own sides</w:t>
      </w:r>
    </w:p>
    <w:p w:rsidR="00B11EB3" w:rsidRDefault="00B11EB3" w:rsidP="00B11EB3">
      <w:pPr>
        <w:pStyle w:val="DanceBody"/>
      </w:pPr>
      <w:r>
        <w:t xml:space="preserve"> 9-16</w:t>
      </w:r>
      <w:r>
        <w:tab/>
        <w:t>1s dance down the middle &amp; back</w:t>
      </w:r>
    </w:p>
    <w:p w:rsidR="00B11EB3" w:rsidRDefault="00B11EB3" w:rsidP="00B11EB3">
      <w:pPr>
        <w:pStyle w:val="DanceBody"/>
      </w:pPr>
      <w:r>
        <w:t>17-24</w:t>
      </w:r>
      <w:r>
        <w:tab/>
        <w:t>1s set, cast 1 place (2s step up); 1s dance RH across (1L+2s &amp; 1M+3s),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B11EB3" w:rsidRDefault="00B11EB3" w:rsidP="00B11EB3"/>
    <w:p w:rsidR="00B11EB3" w:rsidRDefault="00B11EB3" w:rsidP="00B11EB3">
      <w:pPr>
        <w:pStyle w:val="Minicrib"/>
      </w:pPr>
      <w:r>
        <w:t>FROOME'S FANCY  (R5x32)  5C set</w:t>
      </w:r>
      <w:r>
        <w:tab/>
        <w:t>Alasdair Brown  Cathkin Collection</w:t>
      </w:r>
    </w:p>
    <w:p w:rsidR="00B11EB3" w:rsidRDefault="00B11EB3" w:rsidP="00B11EB3">
      <w:pPr>
        <w:pStyle w:val="DanceBody"/>
      </w:pPr>
      <w:r>
        <w:t xml:space="preserve"> 1- 8</w:t>
      </w:r>
      <w:r>
        <w:tab/>
        <w:t>1s &amp; 3s set, cast (2s &amp; 4s step up); 1s &amp; 3s dance LSh round 1st corners to end in 2nd/4th places opp sides (1M+3L pass RSh in middle)</w:t>
      </w:r>
    </w:p>
    <w:p w:rsidR="00B11EB3" w:rsidRDefault="00B11EB3" w:rsidP="00B11EB3">
      <w:pPr>
        <w:pStyle w:val="DanceBody"/>
      </w:pPr>
      <w:r>
        <w:t xml:space="preserve"> 9-16</w:t>
      </w:r>
      <w:r>
        <w:tab/>
        <w:t>1s+3s dance LSh reel of 4 up/down middle (LSh to partner to start). 1s &amp; 3s end joining LH with partner, RH with 1st corners</w:t>
      </w:r>
    </w:p>
    <w:p w:rsidR="00B11EB3" w:rsidRDefault="00B11EB3" w:rsidP="00B11EB3">
      <w:pPr>
        <w:pStyle w:val="DanceBody"/>
      </w:pPr>
      <w:r>
        <w:t>17-24</w:t>
      </w:r>
      <w:r>
        <w:tab/>
        <w:t>1s &amp; 3s dance the Spoke (4s dance in both Spokes)</w:t>
      </w:r>
    </w:p>
    <w:p w:rsidR="00B11EB3" w:rsidRDefault="00B11EB3" w:rsidP="00B11EB3">
      <w:pPr>
        <w:pStyle w:val="DanceBody"/>
        <w:keepNext w:val="0"/>
      </w:pPr>
      <w:r>
        <w:t>25-32</w:t>
      </w:r>
      <w:r>
        <w:tab/>
        <w:t>1L+2s, 1M+4s+3L, 3M+5s dance RH across; 1s &amp; 3s turn partner 3/4  LH &amp; cast 1 place (4s &amp; 5s step up 31-32). 2 4 1 5 3</w:t>
      </w:r>
    </w:p>
    <w:p w:rsidR="00B11EB3" w:rsidRDefault="00B11EB3" w:rsidP="00B11EB3"/>
    <w:p w:rsidR="00B11EB3" w:rsidRDefault="00B11EB3" w:rsidP="00B11EB3">
      <w:pPr>
        <w:pStyle w:val="Minicrib"/>
      </w:pPr>
      <w:r>
        <w:t>FROST &amp; SNOW  (S8x32)  2C (4C set)</w:t>
      </w:r>
      <w:r>
        <w:tab/>
        <w:t>RSCDS Leaflet Dances 9</w:t>
      </w:r>
    </w:p>
    <w:p w:rsidR="00B11EB3" w:rsidRPr="00EA7F69" w:rsidRDefault="00B11EB3" w:rsidP="00B11EB3">
      <w:pPr>
        <w:pStyle w:val="DanceBody"/>
      </w:pPr>
      <w:r w:rsidRPr="00EA7F69">
        <w:t xml:space="preserve"> 1- 8</w:t>
      </w:r>
      <w:r w:rsidRPr="00EA7F69">
        <w:tab/>
        <w:t>1s turn RH, cast to 2</w:t>
      </w:r>
      <w:r w:rsidRPr="00972EEB">
        <w:t>nd</w:t>
      </w:r>
      <w:r w:rsidRPr="00EA7F69">
        <w:t xml:space="preserve"> place, turn LH &amp; cast back to original places</w:t>
      </w:r>
    </w:p>
    <w:p w:rsidR="00B11EB3" w:rsidRPr="00EA7F69" w:rsidRDefault="00B11EB3" w:rsidP="00B11EB3">
      <w:pPr>
        <w:pStyle w:val="DanceBody"/>
      </w:pPr>
      <w:r w:rsidRPr="00EA7F69">
        <w:t xml:space="preserve"> 9-16</w:t>
      </w:r>
      <w:r w:rsidRPr="00EA7F69">
        <w:tab/>
        <w:t>1s+2s advance for 2 steps &amp; retire, 1s &amp; 2s cross RH</w:t>
      </w:r>
    </w:p>
    <w:p w:rsidR="00B11EB3" w:rsidRPr="00EA7F69" w:rsidRDefault="00B11EB3" w:rsidP="00B11EB3">
      <w:pPr>
        <w:pStyle w:val="DanceBody"/>
      </w:pPr>
      <w:r w:rsidRPr="00EA7F69">
        <w:t>17-24</w:t>
      </w:r>
      <w:r w:rsidRPr="00EA7F69">
        <w:tab/>
        <w:t>1M+2L set &amp; cross RH to change places, 1L+2M repeat</w:t>
      </w:r>
    </w:p>
    <w:p w:rsidR="00B11EB3" w:rsidRPr="00EA7F69" w:rsidRDefault="00B11EB3" w:rsidP="00B11EB3">
      <w:pPr>
        <w:pStyle w:val="DanceBody"/>
        <w:keepNext w:val="0"/>
      </w:pPr>
      <w:r w:rsidRPr="00EA7F69">
        <w:t>25-32</w:t>
      </w:r>
      <w:r w:rsidRPr="00EA7F69">
        <w:tab/>
        <w:t>2s+1s dance R&amp;L</w:t>
      </w:r>
    </w:p>
    <w:p w:rsidR="00B11EB3" w:rsidRDefault="00B11EB3" w:rsidP="00B11EB3"/>
    <w:p w:rsidR="00B11EB3" w:rsidRDefault="00B11EB3" w:rsidP="00B11EB3">
      <w:pPr>
        <w:pStyle w:val="Minicrib"/>
      </w:pPr>
      <w:r>
        <w:t>FROSTED CRANBERRIES  (R8x32)  3C (4C set)</w:t>
      </w:r>
      <w:r>
        <w:tab/>
        <w:t>Kathryn Lecocq</w:t>
      </w:r>
    </w:p>
    <w:p w:rsidR="00B11EB3" w:rsidRDefault="00B11EB3" w:rsidP="00B11EB3">
      <w:pPr>
        <w:pStyle w:val="DanceBody"/>
      </w:pPr>
      <w:r>
        <w:t xml:space="preserve"> 1- 8</w:t>
      </w:r>
      <w:r>
        <w:tab/>
        <w:t xml:space="preserve">1s lead down the middle &amp; </w:t>
      </w:r>
      <w:r w:rsidRPr="00DE3E8E">
        <w:t>back</w:t>
      </w:r>
      <w:r>
        <w:t xml:space="preserve"> to finish facing out</w:t>
      </w:r>
    </w:p>
    <w:p w:rsidR="00B11EB3" w:rsidRDefault="00B11EB3" w:rsidP="00B11EB3">
      <w:pPr>
        <w:pStyle w:val="DanceBody"/>
      </w:pPr>
      <w:r>
        <w:t xml:space="preserve"> 9-16</w:t>
      </w:r>
      <w:r>
        <w:tab/>
        <w:t xml:space="preserve">All dance mirror reels of 3 on the sides (1s dance out/down, 2s in/up, 3s out/up). 1s finish facing out </w:t>
      </w:r>
    </w:p>
    <w:p w:rsidR="00B11EB3" w:rsidRDefault="00B11EB3" w:rsidP="00B11EB3">
      <w:pPr>
        <w:pStyle w:val="DanceBody"/>
      </w:pPr>
      <w:r>
        <w:t>17-24</w:t>
      </w:r>
      <w:r>
        <w:tab/>
        <w:t>1s turn 2s 1.1/2 times (Ladies RH, Men LH);</w:t>
      </w:r>
      <w:r w:rsidRPr="00246775">
        <w:t xml:space="preserve"> </w:t>
      </w:r>
      <w:r>
        <w:t>1s turn 3s (Men RH, Ladies LH).  2 1 3</w:t>
      </w:r>
    </w:p>
    <w:p w:rsidR="00B11EB3" w:rsidRDefault="00B11EB3" w:rsidP="00B11EB3">
      <w:pPr>
        <w:pStyle w:val="DanceBody"/>
        <w:keepNext w:val="0"/>
      </w:pPr>
      <w:r>
        <w:t>25-32</w:t>
      </w:r>
      <w:r>
        <w:tab/>
        <w:t>All Adv+Ret; all turn partners RH</w:t>
      </w:r>
    </w:p>
    <w:p w:rsidR="00B11EB3" w:rsidRDefault="00B11EB3" w:rsidP="00B11EB3"/>
    <w:p w:rsidR="00B11EB3" w:rsidRDefault="00B11EB3" w:rsidP="00B11EB3">
      <w:pPr>
        <w:pStyle w:val="Minicrib"/>
      </w:pPr>
      <w:r>
        <w:t>FROZEN IN SCARBOROUGH  (S3x32)  3C Set</w:t>
      </w:r>
      <w:r>
        <w:tab/>
        <w:t>Veronica Hughes  Clifton Coll.</w:t>
      </w:r>
    </w:p>
    <w:p w:rsidR="00B11EB3" w:rsidRDefault="00B11EB3" w:rsidP="00B11EB3">
      <w:pPr>
        <w:pStyle w:val="DanceBody"/>
      </w:pPr>
      <w:r>
        <w:t xml:space="preserve"> 1- 8</w:t>
      </w:r>
      <w:r>
        <w:tab/>
        <w:t>1s+3s turn partner RH into Bal-in-Line position (Men above partners); 1s+3s set (HS setting changing hands as required)</w:t>
      </w:r>
    </w:p>
    <w:p w:rsidR="00B11EB3" w:rsidRDefault="00B11EB3" w:rsidP="00B11EB3">
      <w:pPr>
        <w:pStyle w:val="DanceBody"/>
      </w:pPr>
      <w:r>
        <w:t xml:space="preserve"> 9-12</w:t>
      </w:r>
      <w:r>
        <w:tab/>
        <w:t xml:space="preserve">1s &amp; 3s turn partner RH to opp sides </w:t>
      </w:r>
      <w:r>
        <w:rPr>
          <w:b/>
        </w:rPr>
        <w:t>while</w:t>
      </w:r>
      <w:r>
        <w:t xml:space="preserve"> 2M casts up to between 1s facing down &amp; 2L casts down to between 3s facing up</w:t>
      </w:r>
    </w:p>
    <w:p w:rsidR="00B11EB3" w:rsidRDefault="00B11EB3" w:rsidP="00B11EB3">
      <w:pPr>
        <w:pStyle w:val="DanceBody"/>
      </w:pPr>
      <w:r>
        <w:t>13-16</w:t>
      </w:r>
      <w:r>
        <w:tab/>
        <w:t>All set &amp; change places RH with person opposite</w:t>
      </w:r>
    </w:p>
    <w:p w:rsidR="00B11EB3" w:rsidRDefault="00B11EB3" w:rsidP="00B11EB3">
      <w:pPr>
        <w:pStyle w:val="DanceBody"/>
      </w:pPr>
      <w:r>
        <w:t>17-24</w:t>
      </w:r>
      <w:r>
        <w:tab/>
        <w:t>All set &amp; 2s Petronella turn to opp sides (3) (2) (1);  2s turn to right &amp; dance 1/2 RSh reels of 3 on sides</w:t>
      </w:r>
    </w:p>
    <w:p w:rsidR="00B11EB3" w:rsidRDefault="00B11EB3" w:rsidP="00B11EB3">
      <w:pPr>
        <w:pStyle w:val="DanceBody"/>
        <w:keepNext w:val="0"/>
      </w:pPr>
      <w:r>
        <w:t>25-32</w:t>
      </w:r>
      <w:r>
        <w:tab/>
        <w:t>All set &amp; cross RH with partner, 1s face out; 1s+2s change places (Men LH, Ladies RH), 1s+3s change places (Men RH, Ladies LH)  2 3 1</w:t>
      </w:r>
    </w:p>
    <w:p w:rsidR="00B11EB3" w:rsidRDefault="00B11EB3" w:rsidP="00B11EB3"/>
    <w:p w:rsidR="00B11EB3" w:rsidRDefault="00B11EB3" w:rsidP="00B11EB3">
      <w:pPr>
        <w:pStyle w:val="Minicrib"/>
      </w:pPr>
      <w:r>
        <w:t>FRUIT CAKE  (M-2x(S32+R32))  Sq.Set</w:t>
      </w:r>
      <w:r>
        <w:tab/>
        <w:t>Pat Charlton  Counting Sheep</w:t>
      </w:r>
    </w:p>
    <w:p w:rsidR="00B11EB3" w:rsidRDefault="00B11EB3" w:rsidP="00B11EB3">
      <w:pPr>
        <w:pStyle w:val="DanceBody"/>
      </w:pPr>
      <w:r>
        <w:t>Strathspey</w:t>
      </w:r>
    </w:p>
    <w:p w:rsidR="00B11EB3" w:rsidRDefault="00B11EB3" w:rsidP="00B11EB3">
      <w:pPr>
        <w:pStyle w:val="DanceBody"/>
      </w:pPr>
      <w:r>
        <w:t xml:space="preserve"> 1- 8</w:t>
      </w:r>
      <w:r>
        <w:tab/>
        <w:t>All dance interlocking RSh reels of 4 (RSh to partner to start). Ladies face out</w:t>
      </w:r>
    </w:p>
    <w:p w:rsidR="00B11EB3" w:rsidRDefault="00B11EB3" w:rsidP="00B11EB3">
      <w:pPr>
        <w:pStyle w:val="DanceBody"/>
      </w:pPr>
      <w:r>
        <w:t xml:space="preserve"> 9-16</w:t>
      </w:r>
      <w:r>
        <w:tab/>
        <w:t>All dance Schiehallion reels to end in opposite place.  3 4 1 2</w:t>
      </w:r>
    </w:p>
    <w:p w:rsidR="00B11EB3" w:rsidRDefault="00B11EB3" w:rsidP="00B11EB3">
      <w:pPr>
        <w:pStyle w:val="DanceBody"/>
      </w:pPr>
      <w:r>
        <w:t>17-24</w:t>
      </w:r>
      <w:r>
        <w:tab/>
        <w:t xml:space="preserve">Men turn partner RH into centre, Men dance 1 place clockwise round </w:t>
      </w:r>
      <w:r>
        <w:rPr>
          <w:b/>
        </w:rPr>
        <w:t>while</w:t>
      </w:r>
      <w:r>
        <w:t xml:space="preserve"> Ladies dance LH across 1/2 way; Ladies turn new partner into centre, Ladies dance 1 place clockwise round </w:t>
      </w:r>
      <w:r>
        <w:rPr>
          <w:b/>
        </w:rPr>
        <w:t>while</w:t>
      </w:r>
      <w:r>
        <w:t xml:space="preserve"> Men dance LH across 1/2 way.  4 1 2 3</w:t>
      </w:r>
    </w:p>
    <w:p w:rsidR="00B11EB3" w:rsidRDefault="00B11EB3" w:rsidP="00B11EB3">
      <w:pPr>
        <w:pStyle w:val="DanceBody"/>
      </w:pPr>
      <w:r>
        <w:t>25-32</w:t>
      </w:r>
      <w:r>
        <w:tab/>
        <w:t>All set to partner, turn RH into allemande hold facing anticlockwise &amp; all dance 2 places round anticlockwise.  2 3 4 1</w:t>
      </w:r>
    </w:p>
    <w:p w:rsidR="00B11EB3" w:rsidRPr="00951E22" w:rsidRDefault="00B11EB3" w:rsidP="00B11EB3">
      <w:pPr>
        <w:pStyle w:val="DanceBody"/>
        <w:keepNext w:val="0"/>
        <w:rPr>
          <w:i/>
        </w:rPr>
      </w:pPr>
      <w:r w:rsidRPr="00951E22">
        <w:rPr>
          <w:i/>
        </w:rPr>
        <w:t>Repeat once in Strathspey time then twice in Reel time</w:t>
      </w:r>
    </w:p>
    <w:p w:rsidR="00B11EB3" w:rsidRDefault="00B11EB3" w:rsidP="00B11EB3"/>
    <w:p w:rsidR="00B11EB3" w:rsidRDefault="00B11EB3" w:rsidP="00B11EB3">
      <w:pPr>
        <w:pStyle w:val="Minicrib"/>
      </w:pPr>
      <w:r>
        <w:t>THE FRUIT-CAKE  (J8x32)  3C (4C set)</w:t>
      </w:r>
      <w:r>
        <w:tab/>
        <w:t>John Drewry  Greenburn Bk 3</w:t>
      </w:r>
    </w:p>
    <w:p w:rsidR="00B11EB3" w:rsidRDefault="00B11EB3" w:rsidP="00B11EB3">
      <w:pPr>
        <w:pStyle w:val="DanceBody"/>
      </w:pPr>
      <w:r>
        <w:t xml:space="preserve"> 1- 8</w:t>
      </w:r>
      <w:r>
        <w:tab/>
        <w:t>2s dance RH across with 1s/3s (Lady up, Man down), 1s+3s chase clockwise 1/2 way to change places</w:t>
      </w:r>
    </w:p>
    <w:p w:rsidR="00B11EB3" w:rsidRDefault="00B11EB3" w:rsidP="00B11EB3">
      <w:pPr>
        <w:pStyle w:val="DanceBody"/>
      </w:pPr>
      <w:r>
        <w:t xml:space="preserve"> 9-16</w:t>
      </w:r>
      <w:r>
        <w:tab/>
        <w:t>2s dance LH across with 3s/1s (Man up, Lady down), 3s+1s chase anticlockwise 1/2 way back to places</w:t>
      </w:r>
    </w:p>
    <w:p w:rsidR="00B11EB3" w:rsidRDefault="00B11EB3" w:rsidP="00B11EB3">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FUGAL FERGUS  (J8x48)  3C (4C set)</w:t>
      </w:r>
      <w:r>
        <w:tab/>
        <w:t>Hugh Foss  Waverley Fugues</w:t>
      </w:r>
    </w:p>
    <w:p w:rsidR="00B11EB3" w:rsidRDefault="00B11EB3" w:rsidP="00B11EB3">
      <w:pPr>
        <w:pStyle w:val="DanceBody"/>
      </w:pPr>
      <w:r w:rsidRPr="00EF359C">
        <w:t>Fugue dance - Men copy Ladies 8 bars later</w:t>
      </w:r>
    </w:p>
    <w:p w:rsidR="00B11EB3" w:rsidRPr="00EF359C" w:rsidRDefault="00B11EB3" w:rsidP="00B11EB3">
      <w:pPr>
        <w:pStyle w:val="DanceBody"/>
      </w:pPr>
      <w:r w:rsidRPr="00EF359C">
        <w:t xml:space="preserve"> 1- 8</w:t>
      </w:r>
      <w:r w:rsidRPr="00EF359C">
        <w:tab/>
        <w:t>1L followed by 2L+3L dance anticlockwise round 1+2+3M &amp; back up to places (Men stand)</w:t>
      </w:r>
    </w:p>
    <w:p w:rsidR="00B11EB3" w:rsidRPr="00EF359C" w:rsidRDefault="00B11EB3" w:rsidP="00B11EB3">
      <w:pPr>
        <w:pStyle w:val="DanceBody"/>
      </w:pPr>
      <w:r w:rsidRPr="00EF359C">
        <w:t xml:space="preserve"> 9-16</w:t>
      </w:r>
      <w:r w:rsidRPr="00EF359C">
        <w:tab/>
        <w:t>1L+2L+3L set &amp; cross, set &amp; cross back (Men repeat Ladies Figs but 8 bars behind)</w:t>
      </w:r>
    </w:p>
    <w:p w:rsidR="00B11EB3" w:rsidRPr="00EF359C" w:rsidRDefault="00B11EB3" w:rsidP="00B11EB3">
      <w:pPr>
        <w:pStyle w:val="DanceBody"/>
      </w:pPr>
      <w:r w:rsidRPr="00EF359C">
        <w:t>17-24</w:t>
      </w:r>
      <w:r w:rsidRPr="00EF359C">
        <w:tab/>
        <w:t>1L+2L+3L set &amp; cross RH, turn to right &amp; 1L followed by 2L+3L dance clockwise &amp; down own side (Men Ditto)</w:t>
      </w:r>
    </w:p>
    <w:p w:rsidR="00B11EB3" w:rsidRPr="00EF359C" w:rsidRDefault="00B11EB3" w:rsidP="00B11EB3">
      <w:pPr>
        <w:pStyle w:val="DanceBody"/>
      </w:pPr>
      <w:r w:rsidRPr="00EF359C">
        <w:t>25-32</w:t>
      </w:r>
      <w:r w:rsidRPr="00EF359C">
        <w:tab/>
        <w:t>1L+2L+3L dance reel of 3 on own side (1L RSh to 2L to start)  (Men Ditto)</w:t>
      </w:r>
    </w:p>
    <w:p w:rsidR="00B11EB3" w:rsidRPr="00EF359C" w:rsidRDefault="00B11EB3" w:rsidP="00B11EB3">
      <w:pPr>
        <w:pStyle w:val="DanceBody"/>
      </w:pPr>
      <w:r w:rsidRPr="00EF359C">
        <w:t>33-40</w:t>
      </w:r>
      <w:r w:rsidRPr="00EF359C">
        <w:tab/>
        <w:t>1L+2L+3L dance 1/2 reel of 3 on own side, 1L+2L turn LH 1.1/2 times on side to change places</w:t>
      </w:r>
      <w:r>
        <w:tab/>
      </w:r>
      <w:r w:rsidRPr="00EF359C">
        <w:t>(Ditto but 1M &amp; 2M pass LSh)</w:t>
      </w:r>
    </w:p>
    <w:p w:rsidR="00B11EB3" w:rsidRPr="00EF359C" w:rsidRDefault="00B11EB3" w:rsidP="00B11EB3">
      <w:pPr>
        <w:pStyle w:val="DanceBody"/>
        <w:keepNext w:val="0"/>
      </w:pPr>
      <w:r w:rsidRPr="00EF359C">
        <w:t>41-48</w:t>
      </w:r>
      <w:r w:rsidRPr="00EF359C">
        <w:tab/>
        <w:t>All Ladies stand</w:t>
      </w:r>
      <w:r w:rsidRPr="00EF359C">
        <w:rPr>
          <w:b/>
        </w:rPr>
        <w:t xml:space="preserve"> while </w:t>
      </w:r>
      <w:r>
        <w:t>Men complete last Fig (</w:t>
      </w:r>
      <w:r w:rsidRPr="00EF359C">
        <w:t>Men Ditto &amp; end 1M+2M turning RH)</w:t>
      </w:r>
    </w:p>
    <w:p w:rsidR="00B11EB3" w:rsidRDefault="00B11EB3" w:rsidP="00B11EB3"/>
    <w:p w:rsidR="00B11EB3" w:rsidRDefault="00B11EB3" w:rsidP="00B11EB3">
      <w:pPr>
        <w:pStyle w:val="Minicrib"/>
      </w:pPr>
      <w:r>
        <w:t>FULGHUM'S FROLIC  (J3x32)  3C Set</w:t>
      </w:r>
      <w:r>
        <w:tab/>
        <w:t>Martha Morrison Veranth  Wasatch Mountain Coll</w:t>
      </w:r>
    </w:p>
    <w:p w:rsidR="00B11EB3" w:rsidRDefault="00B11EB3" w:rsidP="00B11EB3">
      <w:pPr>
        <w:pStyle w:val="DanceBody"/>
      </w:pPr>
      <w:r>
        <w:t xml:space="preserve"> 1- 8</w:t>
      </w:r>
      <w:r>
        <w:tab/>
        <w:t>1s cross RH, cast (2s step up); 1L+3s &amp; 1M+2s dance RH across ending in 2nd place opp side</w:t>
      </w:r>
    </w:p>
    <w:p w:rsidR="00B11EB3" w:rsidRDefault="00B11EB3" w:rsidP="00B11EB3">
      <w:pPr>
        <w:pStyle w:val="DanceBody"/>
      </w:pPr>
      <w:r>
        <w:t xml:space="preserve"> 9-16</w:t>
      </w:r>
      <w:r>
        <w:tab/>
        <w:t>1s turn 1.1/2 LH; 1L+2s &amp; 1M+3s dance RH across ending in 2nd place own side</w:t>
      </w:r>
    </w:p>
    <w:p w:rsidR="00B11EB3" w:rsidRDefault="00B11EB3" w:rsidP="00B11EB3">
      <w:pPr>
        <w:pStyle w:val="DanceBody"/>
      </w:pPr>
      <w:r>
        <w:t>17-24</w:t>
      </w:r>
      <w:r>
        <w:tab/>
        <w:t>1s dance Diag R&amp;L (Man down, Lady up).  (3) 1 (2)</w:t>
      </w:r>
    </w:p>
    <w:p w:rsidR="00B11EB3" w:rsidRDefault="00B11EB3" w:rsidP="00B11EB3">
      <w:pPr>
        <w:pStyle w:val="DanceBody"/>
      </w:pPr>
      <w:r>
        <w:t>25-28</w:t>
      </w:r>
      <w:r>
        <w:tab/>
        <w:t>3s+1s+2s circle 6H 1/2 round to left.  2 (1) 3</w:t>
      </w:r>
    </w:p>
    <w:p w:rsidR="00B11EB3" w:rsidRDefault="00B11EB3" w:rsidP="00B11EB3">
      <w:pPr>
        <w:pStyle w:val="DanceBody"/>
        <w:keepNext w:val="0"/>
      </w:pPr>
      <w:r>
        <w:t>29-32</w:t>
      </w:r>
      <w:r>
        <w:tab/>
        <w:t>All set, 1s cross down LH to 3rd place (3s step up).  2 3 1</w:t>
      </w:r>
    </w:p>
    <w:p w:rsidR="00B11EB3" w:rsidRDefault="00B11EB3" w:rsidP="00B11EB3"/>
    <w:p w:rsidR="00B11EB3" w:rsidRDefault="00B11EB3" w:rsidP="00B11EB3">
      <w:pPr>
        <w:pStyle w:val="Minicrib"/>
      </w:pPr>
      <w:r>
        <w:t>FULL CIRCLE  (J4x32)  4C set</w:t>
      </w:r>
      <w:r>
        <w:tab/>
        <w:t>Roy Goldring  A Reel For Alice</w:t>
      </w:r>
    </w:p>
    <w:p w:rsidR="00B11EB3" w:rsidRDefault="00B11EB3" w:rsidP="00B11EB3">
      <w:pPr>
        <w:pStyle w:val="DanceBody"/>
      </w:pPr>
      <w:r>
        <w:t xml:space="preserve"> 1- 8</w:t>
      </w:r>
      <w:r>
        <w:tab/>
        <w:t>1s+3s cross RH; 1M+3L change places LH; 1L+3M change places RH; 2s cross RH to face out/down</w:t>
      </w:r>
    </w:p>
    <w:p w:rsidR="00B11EB3" w:rsidRDefault="00B11EB3" w:rsidP="00B11EB3">
      <w:pPr>
        <w:pStyle w:val="DanceBody"/>
      </w:pPr>
      <w:r>
        <w:t xml:space="preserve"> 9-16</w:t>
      </w:r>
      <w:r>
        <w:tab/>
        <w:t>Mirror reels of 3 on sides (1s cross up, 2s out/down, 3s in/down to start)   3 (2) (1)</w:t>
      </w:r>
    </w:p>
    <w:p w:rsidR="00B11EB3" w:rsidRDefault="00B11EB3" w:rsidP="00B11EB3">
      <w:pPr>
        <w:pStyle w:val="DanceBody"/>
      </w:pPr>
      <w:r>
        <w:t>17-20</w:t>
      </w:r>
      <w:r>
        <w:tab/>
        <w:t>1s cross RH, cast up 2 places (3s+2s step down 19-20)  1 3 (2)</w:t>
      </w:r>
    </w:p>
    <w:p w:rsidR="00B11EB3" w:rsidRDefault="00B11EB3" w:rsidP="00B11EB3">
      <w:pPr>
        <w:pStyle w:val="DanceBody"/>
      </w:pPr>
      <w:r>
        <w:t>21-24</w:t>
      </w:r>
      <w:r>
        <w:tab/>
        <w:t>2s repeat bars 17-20 (1s+3s step down 23-24)  2 1 3</w:t>
      </w:r>
    </w:p>
    <w:p w:rsidR="00B11EB3" w:rsidRDefault="00B11EB3" w:rsidP="00B11EB3">
      <w:pPr>
        <w:pStyle w:val="DanceBody"/>
      </w:pPr>
      <w:r>
        <w:t>25-28</w:t>
      </w:r>
      <w:r>
        <w:tab/>
        <w:t xml:space="preserve">1L+2s </w:t>
      </w:r>
      <w:r>
        <w:rPr>
          <w:b/>
        </w:rPr>
        <w:t>also</w:t>
      </w:r>
      <w:r>
        <w:t xml:space="preserve"> 1M+3s dance RH across, 1s dance towards each other ready for …</w:t>
      </w:r>
    </w:p>
    <w:p w:rsidR="00B11EB3" w:rsidRDefault="00B11EB3" w:rsidP="00B11EB3">
      <w:pPr>
        <w:pStyle w:val="DanceBody"/>
        <w:keepNext w:val="0"/>
      </w:pPr>
      <w:r>
        <w:t>29-32</w:t>
      </w:r>
      <w:r>
        <w:tab/>
        <w:t>1s touch hands, cast 2 places (3s+4s step up 31-32)  2 3 4 1</w:t>
      </w:r>
    </w:p>
    <w:p w:rsidR="00B11EB3" w:rsidRDefault="00B11EB3" w:rsidP="00B11EB3"/>
    <w:p w:rsidR="00B11EB3" w:rsidRDefault="00B11EB3" w:rsidP="00B11EB3">
      <w:pPr>
        <w:pStyle w:val="Minicrib"/>
      </w:pPr>
      <w:r>
        <w:t>THE FULL MONTY  (R8x32)  3C (4C set)</w:t>
      </w:r>
      <w:r>
        <w:tab/>
        <w:t>John Drewry  Greenburn Bk 1</w:t>
      </w:r>
    </w:p>
    <w:p w:rsidR="00B11EB3" w:rsidRDefault="00B11EB3" w:rsidP="00B11EB3">
      <w:pPr>
        <w:pStyle w:val="DanceBody"/>
      </w:pPr>
      <w:r>
        <w:t xml:space="preserve"> 1- 8</w:t>
      </w:r>
      <w:r>
        <w:tab/>
        <w:t>1s+2s+3s dance reflection reels on own sides with 1s dancing out to start</w:t>
      </w:r>
    </w:p>
    <w:p w:rsidR="00B11EB3" w:rsidRDefault="00B11EB3" w:rsidP="00B11EB3">
      <w:pPr>
        <w:pStyle w:val="DanceBody"/>
      </w:pPr>
      <w:r>
        <w:t xml:space="preserve"> 9-16</w:t>
      </w:r>
      <w:r>
        <w:tab/>
        <w:t>1s cast 1 place</w:t>
      </w:r>
      <w:r w:rsidRPr="00BA6B4D">
        <w:rPr>
          <w:b/>
        </w:rPr>
        <w:t xml:space="preserve"> </w:t>
      </w:r>
      <w:r>
        <w:rPr>
          <w:b/>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B11EB3" w:rsidRDefault="00B11EB3" w:rsidP="00B11EB3">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B11EB3" w:rsidRDefault="00B11EB3" w:rsidP="00B11EB3">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B11EB3" w:rsidRDefault="00B11EB3" w:rsidP="00B11EB3"/>
    <w:p w:rsidR="00B11EB3" w:rsidRDefault="00B11EB3" w:rsidP="00B11EB3">
      <w:pPr>
        <w:pStyle w:val="Minicrib"/>
      </w:pPr>
      <w:r>
        <w:t>A FULWOOD FAVOURITE (J8x32)  3C (4C set)</w:t>
      </w:r>
      <w:r>
        <w:tab/>
        <w:t>L Morris  Ribble Valley Bk</w:t>
      </w:r>
    </w:p>
    <w:p w:rsidR="00B11EB3" w:rsidRPr="00993A3A" w:rsidRDefault="00B11EB3" w:rsidP="00B11EB3">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(L up round 2s, M down round 3s).  2 1 3</w:t>
      </w:r>
    </w:p>
    <w:p w:rsidR="00B11EB3" w:rsidRPr="00993A3A" w:rsidRDefault="00B11EB3" w:rsidP="00B11EB3">
      <w:pPr>
        <w:pStyle w:val="DanceBody"/>
      </w:pPr>
      <w:r w:rsidRPr="00993A3A">
        <w:t xml:space="preserve"> 9-16</w:t>
      </w:r>
      <w:r w:rsidRPr="00993A3A">
        <w:tab/>
        <w:t>1s dance RSh reels on opposite sides, (1M RSh to 2L, 1L RSh to 3M)</w:t>
      </w:r>
    </w:p>
    <w:p w:rsidR="00B11EB3" w:rsidRPr="00993A3A" w:rsidRDefault="00B11EB3" w:rsidP="00B11EB3">
      <w:pPr>
        <w:pStyle w:val="DanceBody"/>
      </w:pPr>
      <w:r w:rsidRPr="00993A3A">
        <w:t>17-24</w:t>
      </w:r>
      <w:r w:rsidRPr="00993A3A">
        <w:tab/>
        <w:t xml:space="preserve">1s dance </w:t>
      </w:r>
      <w:r>
        <w:t xml:space="preserve">1/2 </w:t>
      </w:r>
      <w:r w:rsidRPr="00993A3A">
        <w:t>Fig of 8 (</w:t>
      </w:r>
      <w:r>
        <w:t>1</w:t>
      </w:r>
      <w:r w:rsidRPr="00993A3A">
        <w:t xml:space="preserve">M round 2s, </w:t>
      </w:r>
      <w:r>
        <w:t>1</w:t>
      </w:r>
      <w:r w:rsidRPr="00993A3A">
        <w:t>L round 3s), 1s RH across (1L with 2s, 1M with 3s)</w:t>
      </w:r>
    </w:p>
    <w:p w:rsidR="00B11EB3" w:rsidRPr="00993A3A" w:rsidRDefault="00B11EB3" w:rsidP="00B11EB3">
      <w:pPr>
        <w:pStyle w:val="DanceBody"/>
        <w:keepNext w:val="0"/>
      </w:pPr>
      <w:r w:rsidRPr="00993A3A">
        <w:t>25-32</w:t>
      </w:r>
      <w:r w:rsidRPr="00993A3A">
        <w:tab/>
        <w:t>2s+1s+3s circle 6H round &amp; back</w:t>
      </w:r>
    </w:p>
    <w:p w:rsidR="00B11EB3" w:rsidRDefault="00B11EB3" w:rsidP="00B11EB3"/>
    <w:p w:rsidR="00B11EB3" w:rsidRDefault="00B11EB3" w:rsidP="00B11EB3">
      <w:pPr>
        <w:pStyle w:val="Minicrib"/>
      </w:pPr>
      <w:r>
        <w:t>FUN &amp; FLIRTATION  (S8x32)  3C (4C Set)</w:t>
      </w:r>
      <w:r>
        <w:tab/>
        <w:t>K Lavellee-Tente  Nutmeg Coll</w:t>
      </w:r>
    </w:p>
    <w:p w:rsidR="00B11EB3" w:rsidRDefault="00B11EB3" w:rsidP="00B11EB3">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B11EB3" w:rsidRDefault="00B11EB3" w:rsidP="00B11EB3">
      <w:pPr>
        <w:pStyle w:val="DanceBody"/>
      </w:pPr>
      <w:r>
        <w:t xml:space="preserve"> 9-16</w:t>
      </w:r>
      <w:r>
        <w:tab/>
        <w:t>1s dance reels of 3 on sides (RSh to 3</w:t>
      </w:r>
      <w:r w:rsidRPr="00972EEB">
        <w:t>rd</w:t>
      </w:r>
      <w:r>
        <w:t xml:space="preserve"> corners)</w:t>
      </w:r>
    </w:p>
    <w:p w:rsidR="00B11EB3" w:rsidRDefault="00B11EB3" w:rsidP="00B11EB3">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FUN AT FIFTY  (R5x32)  5C Set</w:t>
      </w:r>
      <w:r>
        <w:tab/>
        <w:t>Anne Thorn  Magic Of Music 2</w:t>
      </w:r>
    </w:p>
    <w:p w:rsidR="00B11EB3" w:rsidRDefault="00B11EB3" w:rsidP="00B11EB3">
      <w:pPr>
        <w:pStyle w:val="DanceBody"/>
      </w:pPr>
      <w:r>
        <w:t xml:space="preserve"> 1- 8</w:t>
      </w:r>
      <w:r>
        <w:tab/>
        <w:t>1s+3s set &amp; cast down 1 place (2s+4s step up bars 3-4). 1s+3s turn LH to face 1st corners</w:t>
      </w:r>
    </w:p>
    <w:p w:rsidR="00B11EB3" w:rsidRDefault="00B11EB3" w:rsidP="00B11EB3">
      <w:pPr>
        <w:pStyle w:val="DanceBody"/>
      </w:pPr>
      <w:r>
        <w:t xml:space="preserve"> 9-12</w:t>
      </w:r>
      <w:r>
        <w:tab/>
        <w:t>1s+3s dance 1/2 diagonal LSh reels of 4 with 1st corners &amp; pass LSh to face 4th corners (partner's 2nd corner)</w:t>
      </w:r>
    </w:p>
    <w:p w:rsidR="00B11EB3" w:rsidRDefault="00B11EB3" w:rsidP="00B11EB3">
      <w:pPr>
        <w:pStyle w:val="DanceBody"/>
      </w:pPr>
      <w:r>
        <w:t>13-16</w:t>
      </w:r>
      <w:r>
        <w:tab/>
        <w:t>1s+3s dance 1/2 diagonal LSh reels of 4 with 4th corners &amp; pass LSh to face 3rd corners (partner's 1st corner)</w:t>
      </w:r>
    </w:p>
    <w:p w:rsidR="00B11EB3" w:rsidRDefault="00B11EB3" w:rsidP="00B11EB3">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B11EB3" w:rsidRDefault="00B11EB3" w:rsidP="00B11EB3">
      <w:pPr>
        <w:pStyle w:val="DanceBody"/>
      </w:pPr>
      <w:r>
        <w:t>21-24</w:t>
      </w:r>
      <w:r>
        <w:tab/>
        <w:t>1s+3s dance 1/2 LSh reels of 4 up &amp; down middle of set</w:t>
      </w:r>
    </w:p>
    <w:p w:rsidR="00B11EB3" w:rsidRDefault="00B11EB3" w:rsidP="00B11EB3">
      <w:pPr>
        <w:pStyle w:val="DanceBody"/>
      </w:pPr>
      <w:r>
        <w:t>25-28</w:t>
      </w:r>
      <w:r>
        <w:tab/>
        <w:t xml:space="preserve">1L followed by partner dances up behind 2L into 4th place opposite sides </w:t>
      </w:r>
      <w:r>
        <w:rPr>
          <w:b/>
        </w:rPr>
        <w:t>while</w:t>
      </w:r>
      <w:r>
        <w:t xml:space="preserve"> 3M followed by partner dances down behind 5M into 2nd place opposite sides 5 (3) 4 (1) 2</w:t>
      </w:r>
    </w:p>
    <w:p w:rsidR="00B11EB3" w:rsidRDefault="00B11EB3" w:rsidP="00B11EB3">
      <w:pPr>
        <w:pStyle w:val="DanceBody"/>
        <w:keepNext w:val="0"/>
      </w:pPr>
      <w:r>
        <w:t>29-32</w:t>
      </w:r>
      <w:r>
        <w:tab/>
        <w:t xml:space="preserve">1L followed by partner dances down behind 2M into 5th place own sides </w:t>
      </w:r>
      <w:r>
        <w:rPr>
          <w:b/>
        </w:rPr>
        <w:t>while</w:t>
      </w:r>
      <w:r>
        <w:t xml:space="preserve"> 3M followed by partner dances up behind 5L &amp; into 1st place own sides.(5s step down &amp; 2s step up bars 31-32).  3 5 4 2 1</w:t>
      </w:r>
    </w:p>
    <w:p w:rsidR="00B11EB3" w:rsidRDefault="00B11EB3" w:rsidP="00B11EB3"/>
    <w:p w:rsidR="00B11EB3" w:rsidRDefault="00B11EB3" w:rsidP="00B11EB3">
      <w:pPr>
        <w:pStyle w:val="Minicrib"/>
      </w:pPr>
      <w:r>
        <w:t>FUN FOR THE YOUNG  (R5x32)  5C set</w:t>
      </w:r>
      <w:r>
        <w:tab/>
        <w:t>Bluebell Dancers  To Be A Wind</w:t>
      </w:r>
    </w:p>
    <w:p w:rsidR="00B11EB3" w:rsidRDefault="00B11EB3" w:rsidP="00B11EB3">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rPr>
        <w:t>while</w:t>
      </w:r>
      <w:r>
        <w:t xml:space="preserve"> 2s &amp; 5s cross RH</w:t>
      </w:r>
    </w:p>
    <w:p w:rsidR="00B11EB3" w:rsidRPr="00253BF3" w:rsidRDefault="00B11EB3" w:rsidP="00B11EB3">
      <w:pPr>
        <w:pStyle w:val="DanceBody"/>
      </w:pPr>
      <w:r>
        <w:t xml:space="preserve"> 5- 8</w:t>
      </w:r>
      <w:r>
        <w:tab/>
        <w:t xml:space="preserve">1s &amp; </w:t>
      </w:r>
      <w:r w:rsidRPr="00253BF3">
        <w:t xml:space="preserve">3s turn LH to face 1st corners </w:t>
      </w:r>
      <w:r w:rsidRPr="002F6E8D">
        <w:rPr>
          <w:b/>
        </w:rPr>
        <w:t>while</w:t>
      </w:r>
      <w:r>
        <w:t xml:space="preserve"> 2s &amp; </w:t>
      </w:r>
      <w:r w:rsidRPr="00253BF3">
        <w:t xml:space="preserve">5s chase </w:t>
      </w:r>
      <w:r>
        <w:t>clockwise 1/2</w:t>
      </w:r>
      <w:r w:rsidRPr="00253BF3">
        <w:t xml:space="preserve"> roun</w:t>
      </w:r>
      <w:r>
        <w:t>d the set (2M and 5L leading)</w:t>
      </w:r>
    </w:p>
    <w:p w:rsidR="00B11EB3" w:rsidRPr="00253BF3" w:rsidRDefault="00B11EB3" w:rsidP="00B11EB3">
      <w:pPr>
        <w:pStyle w:val="DanceBody"/>
      </w:pPr>
      <w:r>
        <w:t xml:space="preserve"> 9-16</w:t>
      </w:r>
      <w:r w:rsidRPr="00253BF3">
        <w:tab/>
        <w:t xml:space="preserve">1s &amp; 3s turn 1st corners RH &amp; partner LH, </w:t>
      </w:r>
      <w:r>
        <w:t>turn 2nd corner RH &amp; partner LH to face 1st corners again</w:t>
      </w:r>
    </w:p>
    <w:p w:rsidR="00B11EB3" w:rsidRDefault="00B11EB3" w:rsidP="00B11EB3">
      <w:pPr>
        <w:pStyle w:val="DanceBody"/>
      </w:pPr>
      <w:r>
        <w:t>17-20</w:t>
      </w:r>
      <w:r w:rsidRPr="00253BF3">
        <w:tab/>
        <w:t>1s &amp; 3s dance 1/2 diag reels of 4 wi</w:t>
      </w:r>
      <w:r>
        <w:t>th 1st corners, pass partner LSh</w:t>
      </w:r>
    </w:p>
    <w:p w:rsidR="00B11EB3" w:rsidRPr="00253BF3" w:rsidRDefault="00B11EB3" w:rsidP="00B11EB3">
      <w:pPr>
        <w:pStyle w:val="DanceBody"/>
      </w:pPr>
      <w:r>
        <w:t>21-24</w:t>
      </w:r>
      <w:r w:rsidRPr="00253BF3">
        <w:tab/>
        <w:t>1s &amp; 3s dance 1/2 diag reels of 4 with 2nd corners, pass par</w:t>
      </w:r>
      <w:r>
        <w:t>tner LSh</w:t>
      </w:r>
    </w:p>
    <w:p w:rsidR="00B11EB3" w:rsidRDefault="00B11EB3" w:rsidP="00B11EB3">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B11EB3" w:rsidRDefault="00B11EB3" w:rsidP="00B11EB3"/>
    <w:p w:rsidR="00B11EB3" w:rsidRDefault="00B11EB3" w:rsidP="00B11EB3">
      <w:pPr>
        <w:pStyle w:val="Minicrib"/>
      </w:pPr>
      <w:r>
        <w:t>FURTH O'CLYDE  (S3x32)  3C set</w:t>
      </w:r>
      <w:r>
        <w:tab/>
        <w:t>Anna C Holden  Birmingham Diamond Jubilee Bk</w:t>
      </w:r>
    </w:p>
    <w:p w:rsidR="00B11EB3" w:rsidRDefault="00B11EB3" w:rsidP="00B11EB3">
      <w:pPr>
        <w:pStyle w:val="DanceBody"/>
      </w:pPr>
      <w:r>
        <w:t xml:space="preserve"> 1- 8</w:t>
      </w:r>
      <w:r>
        <w:tab/>
        <w:t>1s set, cast &amp; dance down between 3s, cast up behind 3s</w:t>
      </w:r>
    </w:p>
    <w:p w:rsidR="00B11EB3" w:rsidRDefault="00B11EB3" w:rsidP="00B11EB3">
      <w:pPr>
        <w:pStyle w:val="DanceBody"/>
      </w:pPr>
      <w:r>
        <w:t xml:space="preserve"> 9-16</w:t>
      </w:r>
      <w:r>
        <w:tab/>
        <w:t>All dance Allemande</w:t>
      </w:r>
    </w:p>
    <w:p w:rsidR="00B11EB3" w:rsidRDefault="00B11EB3" w:rsidP="00B11EB3">
      <w:pPr>
        <w:pStyle w:val="DanceBody"/>
      </w:pPr>
      <w:r>
        <w:t>17-24</w:t>
      </w:r>
      <w:r>
        <w:tab/>
        <w:t>All Advance+ Retire for 1 step, cross RH &amp; circle 6H round to left 1/2 way.  2 1 3</w:t>
      </w:r>
    </w:p>
    <w:p w:rsidR="00B11EB3" w:rsidRDefault="00B11EB3" w:rsidP="00B11EB3">
      <w:pPr>
        <w:pStyle w:val="DanceBody"/>
        <w:keepNext w:val="0"/>
      </w:pPr>
      <w:r>
        <w:t>25-32</w:t>
      </w:r>
      <w:r>
        <w:tab/>
        <w:t>1s+3s 3/4 turn partners RH, dance 1/2 RSh reel of 4 up/down middle &amp; 3/4 turn partner to end on own sides.  2 3 1</w:t>
      </w:r>
    </w:p>
    <w:p w:rsidR="00B11EB3" w:rsidRDefault="00B11EB3" w:rsidP="00B11EB3"/>
    <w:p w:rsidR="00B11EB3" w:rsidRDefault="00B11EB3" w:rsidP="00B11EB3">
      <w:pPr>
        <w:pStyle w:val="Minicrib"/>
      </w:pPr>
      <w:r>
        <w:t>FURTHER ADO  (R8x32)  3C (4C set)</w:t>
      </w:r>
      <w:r>
        <w:tab/>
        <w:t>Lydia Hedge  Further Ado</w:t>
      </w:r>
    </w:p>
    <w:p w:rsidR="00B11EB3" w:rsidRDefault="00B11EB3" w:rsidP="00B11EB3">
      <w:pPr>
        <w:pStyle w:val="DanceBody"/>
      </w:pPr>
      <w:r>
        <w:t xml:space="preserve"> 1- 8</w:t>
      </w:r>
      <w:r>
        <w:tab/>
        <w:t>1s set, cross down (2s step up), dance down behind 3s &amp; dance up NHJ between 3s to 2nd place remaining in centre</w:t>
      </w:r>
    </w:p>
    <w:p w:rsidR="00B11EB3" w:rsidRDefault="00B11EB3" w:rsidP="00B11EB3">
      <w:pPr>
        <w:pStyle w:val="DanceBody"/>
      </w:pPr>
      <w:r>
        <w:t xml:space="preserve"> 9-16</w:t>
      </w:r>
      <w:r>
        <w:tab/>
        <w:t>2s+1s+3s dance mirror reels of 3 (1s out/up, 2s in/ down, 3s in/up). 1s end BtoB facing opp sides</w:t>
      </w:r>
    </w:p>
    <w:p w:rsidR="00B11EB3" w:rsidRDefault="00B11EB3" w:rsidP="00B11EB3">
      <w:pPr>
        <w:pStyle w:val="DanceBody"/>
      </w:pPr>
      <w:r>
        <w:t>17-24</w:t>
      </w:r>
      <w:r>
        <w:tab/>
        <w:t>1s dance 6 bars Double Triangles then Petronella Turn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FURTHERMORE  (J8x32)  3C (4C set)</w:t>
      </w:r>
      <w:r>
        <w:tab/>
      </w:r>
    </w:p>
    <w:p w:rsidR="00B11EB3" w:rsidRDefault="00B11EB3" w:rsidP="00B11EB3">
      <w:pPr>
        <w:pStyle w:val="DanceBody"/>
      </w:pPr>
      <w:r>
        <w:t xml:space="preserve"> 1- 8</w:t>
      </w:r>
      <w:r>
        <w:tab/>
        <w:t>1s set &amp; turn RH for 6 bars &amp; end 1M facing 1</w:t>
      </w:r>
      <w:r w:rsidRPr="00972EEB">
        <w:t>st</w:t>
      </w:r>
      <w:r>
        <w:t xml:space="preserve"> corner with partner behind him</w:t>
      </w:r>
    </w:p>
    <w:p w:rsidR="00B11EB3" w:rsidRDefault="00B11EB3" w:rsidP="00B11EB3">
      <w:pPr>
        <w:pStyle w:val="DanceBody"/>
      </w:pPr>
      <w:r>
        <w:t xml:space="preserve"> 9-16</w:t>
      </w:r>
      <w:r>
        <w:tab/>
        <w:t>1s (Man leading) dance an Alternating RSh diag reel of 3 with 1</w:t>
      </w:r>
      <w:r w:rsidRPr="00972EEB">
        <w:t>st</w:t>
      </w:r>
      <w:r>
        <w:t xml:space="preserve"> crnrs</w:t>
      </w:r>
    </w:p>
    <w:p w:rsidR="00B11EB3" w:rsidRDefault="00B11EB3" w:rsidP="00B11EB3">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B11EB3" w:rsidRDefault="00B11EB3" w:rsidP="00B11EB3"/>
    <w:p w:rsidR="00B11EB3" w:rsidRDefault="00B11EB3" w:rsidP="00B11EB3">
      <w:pPr>
        <w:pStyle w:val="Minicrib"/>
      </w:pPr>
      <w:r>
        <w:t>THE FUSILIER'S DREAM  (R8x40)  3C (4C set)</w:t>
      </w:r>
      <w:r>
        <w:tab/>
        <w:t>Carol McQuilling  Jean Patrick Coll</w:t>
      </w:r>
    </w:p>
    <w:p w:rsidR="00B11EB3" w:rsidRDefault="00B11EB3" w:rsidP="00B11EB3">
      <w:pPr>
        <w:pStyle w:val="DanceBody"/>
      </w:pPr>
      <w:r>
        <w:t xml:space="preserve"> 1- 8</w:t>
      </w:r>
      <w:r>
        <w:tab/>
        <w:t>1L &amp; 2L cross down below partner &amp; cast down 1 place, dance up the middle &amp; loop round to right to original places</w:t>
      </w:r>
    </w:p>
    <w:p w:rsidR="00B11EB3" w:rsidRDefault="00B11EB3" w:rsidP="00B11EB3">
      <w:pPr>
        <w:pStyle w:val="DanceBody"/>
      </w:pPr>
      <w:r>
        <w:t xml:space="preserve"> 9-16</w:t>
      </w:r>
      <w:r>
        <w:tab/>
        <w:t>1M &amp; 2M cross down below partner &amp; cast down 1 place, dance up the middle &amp; loop round to left to original places</w:t>
      </w:r>
    </w:p>
    <w:p w:rsidR="00B11EB3" w:rsidRDefault="00B11EB3" w:rsidP="00B11EB3">
      <w:pPr>
        <w:pStyle w:val="DanceBody"/>
      </w:pPr>
      <w:r>
        <w:t>17-24</w:t>
      </w:r>
      <w:r>
        <w:tab/>
        <w:t>1s+2s dance RH across; 2s followed by 1s lead down the middle</w:t>
      </w:r>
    </w:p>
    <w:p w:rsidR="00B11EB3" w:rsidRDefault="00B11EB3" w:rsidP="00B11EB3">
      <w:pPr>
        <w:pStyle w:val="DanceBody"/>
      </w:pPr>
      <w:r>
        <w:t>25-32</w:t>
      </w:r>
      <w:r>
        <w:tab/>
        <w:t>1s+2s dance RH across; 1s followed by 2s lead up to places</w:t>
      </w:r>
    </w:p>
    <w:p w:rsidR="00B11EB3" w:rsidRDefault="00B11EB3" w:rsidP="00B11EB3">
      <w:pPr>
        <w:pStyle w:val="DanceBody"/>
      </w:pPr>
      <w:r>
        <w:t>33-40</w:t>
      </w:r>
      <w:r>
        <w:tab/>
        <w:t>1s+2s dance Espagnole: -</w:t>
      </w:r>
    </w:p>
    <w:p w:rsidR="00B11EB3" w:rsidRDefault="00B11EB3" w:rsidP="00B11EB3">
      <w:pPr>
        <w:pStyle w:val="DanceBody"/>
      </w:pPr>
      <w:r>
        <w:tab/>
        <w:t>`33-34   1s+2s cross (Ladies lead across RH passing between Men) with Ladies changing places RH</w:t>
      </w:r>
    </w:p>
    <w:p w:rsidR="00B11EB3" w:rsidRDefault="00B11EB3" w:rsidP="00B11EB3">
      <w:pPr>
        <w:pStyle w:val="DanceBody"/>
      </w:pPr>
      <w:r>
        <w:tab/>
        <w:t>`35-36   1s+2s cross back (Men lead across RH between Ladies) with Men changing places RH</w:t>
      </w:r>
    </w:p>
    <w:p w:rsidR="00B11EB3" w:rsidRDefault="00B11EB3" w:rsidP="00B11EB3">
      <w:pPr>
        <w:pStyle w:val="DanceBody"/>
        <w:keepNext w:val="0"/>
      </w:pPr>
      <w:r>
        <w:tab/>
        <w:t>`37-40   2s turn RH</w:t>
      </w:r>
      <w:r w:rsidRPr="00BA6B4D">
        <w:rPr>
          <w:b/>
        </w:rPr>
        <w:t xml:space="preserve"> </w:t>
      </w:r>
      <w:r>
        <w:rPr>
          <w:b/>
        </w:rPr>
        <w:t xml:space="preserve">as </w:t>
      </w:r>
      <w:r>
        <w:t>1s turn LH</w:t>
      </w:r>
    </w:p>
    <w:p w:rsidR="00B11EB3" w:rsidRDefault="00B11EB3" w:rsidP="00B11EB3"/>
    <w:p w:rsidR="00B11EB3" w:rsidRDefault="00B11EB3" w:rsidP="00B11EB3">
      <w:pPr>
        <w:pStyle w:val="Minicrib"/>
      </w:pPr>
      <w:r>
        <w:t>THE FYKET  (J8x40)  3C (4C set)</w:t>
      </w:r>
      <w:r>
        <w:tab/>
        <w:t>5 Traditional SCDs 1965</w:t>
      </w:r>
    </w:p>
    <w:p w:rsidR="00B11EB3" w:rsidRDefault="00B11EB3" w:rsidP="00B11EB3">
      <w:pPr>
        <w:pStyle w:val="DanceBody"/>
      </w:pPr>
      <w:r>
        <w:t xml:space="preserve"> 1- 8</w:t>
      </w:r>
      <w:r>
        <w:tab/>
        <w:t>1L+2L dance across between 1M &amp; 2M, cast round partner back to places &amp; 1s+2s set</w:t>
      </w:r>
    </w:p>
    <w:p w:rsidR="00B11EB3" w:rsidRDefault="00B11EB3" w:rsidP="00B11EB3">
      <w:pPr>
        <w:pStyle w:val="DanceBody"/>
      </w:pPr>
      <w:r>
        <w:t xml:space="preserve"> 9-16</w:t>
      </w:r>
      <w:r>
        <w:tab/>
        <w:t>1s+2s+3s all chase round clockwise back to places</w:t>
      </w:r>
    </w:p>
    <w:p w:rsidR="00B11EB3" w:rsidRDefault="00B11EB3" w:rsidP="00B11EB3">
      <w:pPr>
        <w:pStyle w:val="DanceBody"/>
      </w:pPr>
      <w:r>
        <w:t>17-24</w:t>
      </w:r>
      <w:r>
        <w:tab/>
        <w:t>1s+2s+3s dance Allemande</w:t>
      </w:r>
    </w:p>
    <w:p w:rsidR="00B11EB3" w:rsidRDefault="00B11EB3" w:rsidP="00B11EB3">
      <w:pPr>
        <w:pStyle w:val="DanceBody"/>
      </w:pPr>
      <w:r>
        <w:t>25-32</w:t>
      </w:r>
      <w:r>
        <w:tab/>
        <w:t>3s cast down 2 places</w:t>
      </w:r>
      <w:r w:rsidRPr="00BA6B4D">
        <w:rPr>
          <w:b/>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B11EB3" w:rsidRDefault="00B11EB3" w:rsidP="00B11EB3">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B11EB3" w:rsidRDefault="00B11EB3" w:rsidP="00B11EB3"/>
    <w:p w:rsidR="00B11EB3" w:rsidRDefault="00B11EB3" w:rsidP="00B11EB3">
      <w:pPr>
        <w:pStyle w:val="Minicrib"/>
      </w:pPr>
      <w:r>
        <w:t>FÀILTE GU ALBA  (R8x40)  3C (4C set)</w:t>
      </w:r>
      <w:r>
        <w:tab/>
        <w:t>Joyce Porteous  Third Sheaf Coll</w:t>
      </w:r>
    </w:p>
    <w:p w:rsidR="00B11EB3" w:rsidRDefault="00B11EB3" w:rsidP="00B11EB3">
      <w:pPr>
        <w:pStyle w:val="DanceBody"/>
      </w:pPr>
      <w:r>
        <w:t xml:space="preserve"> 1- 8</w:t>
      </w:r>
      <w:r>
        <w:tab/>
        <w:t>1s dance down, cast up round 3s (2s step up 3-4).  2s+1s+3s turn partners RH. Finish in Allemande hold facing up</w:t>
      </w:r>
    </w:p>
    <w:p w:rsidR="00B11EB3" w:rsidRDefault="00B11EB3" w:rsidP="00B11EB3">
      <w:pPr>
        <w:pStyle w:val="DanceBody"/>
      </w:pPr>
      <w:r>
        <w:t xml:space="preserve"> 9-16</w:t>
      </w:r>
      <w:r>
        <w:tab/>
        <w:t>2s+1s+3s dance Allemande.  1s end facing 1st corner pstns</w:t>
      </w:r>
    </w:p>
    <w:p w:rsidR="00B11EB3" w:rsidRDefault="00B11EB3" w:rsidP="00B11EB3">
      <w:pPr>
        <w:pStyle w:val="DanceBody"/>
      </w:pPr>
      <w:r>
        <w:t>17-18</w:t>
      </w:r>
      <w:r>
        <w:tab/>
        <w:t xml:space="preserve">1L+3M </w:t>
      </w:r>
      <w:r>
        <w:rPr>
          <w:b/>
        </w:rPr>
        <w:t>also</w:t>
      </w:r>
      <w:r>
        <w:t xml:space="preserve"> 1M+2L pass RSh to change places </w:t>
      </w:r>
      <w:r>
        <w:rPr>
          <w:b/>
        </w:rPr>
        <w:t>while</w:t>
      </w:r>
      <w:r>
        <w:t xml:space="preserve"> 3L+2M set</w:t>
      </w:r>
    </w:p>
    <w:p w:rsidR="00B11EB3" w:rsidRDefault="00B11EB3" w:rsidP="00B11EB3">
      <w:pPr>
        <w:pStyle w:val="DanceBody"/>
      </w:pPr>
      <w:r>
        <w:t>19-20</w:t>
      </w:r>
      <w:r>
        <w:tab/>
        <w:t xml:space="preserve">3M+2L (in centre) turn LH once round </w:t>
      </w:r>
      <w:r w:rsidRPr="00302C7F">
        <w:rPr>
          <w:b/>
        </w:rPr>
        <w:t>while</w:t>
      </w:r>
      <w:r>
        <w:t xml:space="preserve"> others chase clockwise to next corner</w:t>
      </w:r>
    </w:p>
    <w:p w:rsidR="00B11EB3" w:rsidRDefault="00B11EB3" w:rsidP="00B11EB3">
      <w:pPr>
        <w:pStyle w:val="DanceBody"/>
      </w:pPr>
      <w:r>
        <w:t>21-24</w:t>
      </w:r>
      <w:r>
        <w:tab/>
        <w:t>Repeat bars 17-20 from new positions</w:t>
      </w:r>
    </w:p>
    <w:p w:rsidR="00B11EB3" w:rsidRDefault="00B11EB3" w:rsidP="00B11EB3">
      <w:pPr>
        <w:pStyle w:val="DanceBody"/>
      </w:pPr>
      <w:r>
        <w:t>25-28</w:t>
      </w:r>
      <w:r>
        <w:tab/>
        <w:t>Repeat bars 17-20 from new positions except bars 27-28 when 1s (in middle) turn LH to end 1M between 2s (at top) facing 2L, 1L between 3s facing 3M</w:t>
      </w:r>
    </w:p>
    <w:p w:rsidR="00B11EB3" w:rsidRDefault="00B11EB3" w:rsidP="00B11EB3">
      <w:pPr>
        <w:pStyle w:val="DanceBody"/>
      </w:pPr>
      <w:r>
        <w:t>29-32</w:t>
      </w:r>
      <w:r>
        <w:tab/>
        <w:t>1/2 LSh reels of 3 across (1M+2s &amp; 1L+3s).  Bar 32 - 1s dance towards each other, turn left about to face own sides</w:t>
      </w:r>
    </w:p>
    <w:p w:rsidR="00B11EB3" w:rsidRDefault="00B11EB3" w:rsidP="00B11EB3">
      <w:pPr>
        <w:pStyle w:val="DanceBody"/>
        <w:keepNext w:val="0"/>
      </w:pPr>
      <w:r>
        <w:t>33-40</w:t>
      </w:r>
      <w:r>
        <w:tab/>
        <w:t>2s+1s+3s dance Double Triangles</w:t>
      </w:r>
    </w:p>
    <w:p w:rsidR="00B11EB3" w:rsidRDefault="00B11EB3" w:rsidP="00B11EB3"/>
    <w:p w:rsidR="00B11EB3" w:rsidRDefault="00B11EB3" w:rsidP="00B11EB3">
      <w:pPr>
        <w:pStyle w:val="Minicrib"/>
      </w:pPr>
      <w:r>
        <w:t>GABOR'S WEDDING  (S3x40)  3C set</w:t>
      </w:r>
      <w:r>
        <w:tab/>
        <w:t>I Teke  Budapest SCDs</w:t>
      </w:r>
    </w:p>
    <w:p w:rsidR="00B11EB3" w:rsidRDefault="00B11EB3" w:rsidP="00B11EB3">
      <w:pPr>
        <w:pStyle w:val="DanceBody"/>
      </w:pPr>
      <w:r>
        <w:t xml:space="preserve"> 1- 8</w:t>
      </w:r>
      <w:r>
        <w:tab/>
        <w:t>1s cross down to dance reels of 3 on opposite sides</w:t>
      </w:r>
    </w:p>
    <w:p w:rsidR="00B11EB3" w:rsidRDefault="00B11EB3" w:rsidP="00B11EB3">
      <w:pPr>
        <w:pStyle w:val="DanceBody"/>
      </w:pPr>
      <w:r>
        <w:t xml:space="preserve"> 9-16</w:t>
      </w:r>
      <w:r>
        <w:tab/>
        <w:t>1s cross down to dance reels of 3 on own sides</w:t>
      </w:r>
    </w:p>
    <w:p w:rsidR="00B11EB3" w:rsidRDefault="00B11EB3" w:rsidP="00B11EB3">
      <w:pPr>
        <w:pStyle w:val="DanceBody"/>
      </w:pPr>
      <w:r>
        <w:t>17-24</w:t>
      </w:r>
      <w:r>
        <w:tab/>
        <w:t>1s+2s+3s set, Adv+Ret for 1 step, 1s turn 2H 1.1/2 times</w:t>
      </w:r>
      <w:r w:rsidRPr="00BA6B4D">
        <w:rPr>
          <w:b/>
        </w:rPr>
        <w:t xml:space="preserve"> while </w:t>
      </w:r>
      <w:r>
        <w:t>2s+3s dance 1/2 R&amp;L</w:t>
      </w:r>
    </w:p>
    <w:p w:rsidR="00B11EB3" w:rsidRDefault="00B11EB3" w:rsidP="00B11EB3">
      <w:pPr>
        <w:pStyle w:val="DanceBody"/>
      </w:pPr>
      <w:r>
        <w:t>25-32</w:t>
      </w:r>
      <w:r>
        <w:tab/>
        <w:t>1s+3s Set+Link, 3s+1s+2s Set+Link for 3 once</w:t>
      </w:r>
    </w:p>
    <w:p w:rsidR="00B11EB3" w:rsidRDefault="00B11EB3" w:rsidP="00B11EB3">
      <w:pPr>
        <w:pStyle w:val="DanceBody"/>
        <w:keepNext w:val="0"/>
      </w:pPr>
      <w:r>
        <w:t>33-40</w:t>
      </w:r>
      <w:r>
        <w:tab/>
        <w:t>2s+1s+3s Set+Link for 3 once &amp; 1s+3s Set+Link</w:t>
      </w:r>
    </w:p>
    <w:p w:rsidR="00B11EB3" w:rsidRDefault="00B11EB3" w:rsidP="00B11EB3"/>
    <w:p w:rsidR="00B11EB3" w:rsidRDefault="00B11EB3" w:rsidP="00B11EB3">
      <w:pPr>
        <w:pStyle w:val="Minicrib"/>
      </w:pPr>
      <w:r>
        <w:t>GAEL FORSE REEL  (R8x32)  3C (4C set)</w:t>
      </w:r>
      <w:r>
        <w:tab/>
        <w:t>Richard Francis  Class Of '13</w:t>
      </w:r>
    </w:p>
    <w:p w:rsidR="00B11EB3" w:rsidRDefault="00B11EB3" w:rsidP="00B11EB3">
      <w:pPr>
        <w:pStyle w:val="DanceBody"/>
      </w:pPr>
      <w:r>
        <w:t xml:space="preserve"> 1- 4</w:t>
      </w:r>
      <w:r>
        <w:tab/>
        <w:t xml:space="preserve">1s set &amp; cross down to 2nd place opp side </w:t>
      </w:r>
      <w:r>
        <w:rPr>
          <w:b/>
        </w:rPr>
        <w:t>while</w:t>
      </w:r>
      <w:r>
        <w:t xml:space="preserve"> 2s cross RH &amp; dance up to top.</w:t>
      </w:r>
    </w:p>
    <w:p w:rsidR="00B11EB3" w:rsidRDefault="00B11EB3" w:rsidP="00B11EB3">
      <w:pPr>
        <w:pStyle w:val="DanceBody"/>
      </w:pPr>
      <w:r>
        <w:t xml:space="preserve"> 5- 8</w:t>
      </w:r>
      <w:r>
        <w:tab/>
        <w:t xml:space="preserve">2s cross down LH to 2nd place &amp; dance up to top </w:t>
      </w:r>
      <w:r>
        <w:rPr>
          <w:b/>
        </w:rPr>
        <w:t>while</w:t>
      </w:r>
      <w:r>
        <w:t xml:space="preserve"> 1s dance up to top, cross down LH to 2nd place &amp; face out</w:t>
      </w:r>
    </w:p>
    <w:p w:rsidR="00B11EB3" w:rsidRDefault="00B11EB3" w:rsidP="00B11EB3">
      <w:pPr>
        <w:pStyle w:val="DanceBody"/>
      </w:pPr>
      <w:r>
        <w:t xml:space="preserve"> 9-16</w:t>
      </w:r>
      <w:r>
        <w:tab/>
        <w:t xml:space="preserve">1M turns 3M LH </w:t>
      </w:r>
      <w:r>
        <w:rPr>
          <w:b/>
        </w:rPr>
        <w:t>while</w:t>
      </w:r>
      <w:r>
        <w:t xml:space="preserve"> 1L turns 3L RH. 1s meet &amp; dance up NHJ.1M turns 2M LH </w:t>
      </w:r>
      <w:r>
        <w:rPr>
          <w:b/>
        </w:rPr>
        <w:t>while</w:t>
      </w:r>
      <w:r>
        <w:t xml:space="preserve"> 1L turns 2L RH. 1s finish facing 1st corners.</w:t>
      </w:r>
    </w:p>
    <w:p w:rsidR="00B11EB3" w:rsidRDefault="00B11EB3" w:rsidP="00B11EB3">
      <w:pPr>
        <w:pStyle w:val="DanceBody"/>
      </w:pPr>
      <w:r>
        <w:t>17-24</w:t>
      </w:r>
      <w:r>
        <w:tab/>
        <w:t>1s set to corners &amp; partner ("Hello-Goodbye") to finish facing 2nd corners.</w:t>
      </w:r>
    </w:p>
    <w:p w:rsidR="00B11EB3" w:rsidRDefault="00B11EB3" w:rsidP="00B11EB3">
      <w:pPr>
        <w:pStyle w:val="DanceBody"/>
        <w:keepNext w:val="0"/>
      </w:pPr>
      <w:r>
        <w:t>25-32</w:t>
      </w:r>
      <w:r>
        <w:tab/>
        <w:t>1s dance 6 bar RSh reels of 3 on opposite sides &amp; cross RH on last 2 bars.</w:t>
      </w:r>
    </w:p>
    <w:p w:rsidR="00B11EB3" w:rsidRDefault="00B11EB3" w:rsidP="00B11EB3"/>
    <w:p w:rsidR="00B11EB3" w:rsidRDefault="00B11EB3" w:rsidP="00B11EB3">
      <w:pPr>
        <w:pStyle w:val="Minicrib"/>
      </w:pPr>
      <w:r>
        <w:t>GAELFORCE WIND  (J8x32)  3C (4C set)</w:t>
      </w:r>
      <w:r>
        <w:tab/>
        <w:t>Derek Haynes  Carnforth Coll 3</w:t>
      </w:r>
    </w:p>
    <w:p w:rsidR="00B11EB3" w:rsidRDefault="00B11EB3" w:rsidP="00B11EB3">
      <w:pPr>
        <w:pStyle w:val="DanceBody"/>
      </w:pPr>
      <w:r>
        <w:t xml:space="preserve"> 1- 8</w:t>
      </w:r>
      <w:r>
        <w:tab/>
        <w:t>1s set, cross RH, 1s+2s Set+Link (Ladies face out)</w:t>
      </w:r>
    </w:p>
    <w:p w:rsidR="00B11EB3" w:rsidRDefault="00B11EB3" w:rsidP="00B11EB3">
      <w:pPr>
        <w:pStyle w:val="DanceBody"/>
      </w:pPr>
      <w:r>
        <w:t xml:space="preserve"> 9-16</w:t>
      </w:r>
      <w:r>
        <w:tab/>
        <w:t>2s+1s Men's Chain</w:t>
      </w:r>
    </w:p>
    <w:p w:rsidR="00B11EB3" w:rsidRDefault="00B11EB3" w:rsidP="00B11EB3">
      <w:pPr>
        <w:pStyle w:val="DanceBody"/>
      </w:pPr>
      <w:r>
        <w:t>17-24</w:t>
      </w:r>
      <w:r>
        <w:tab/>
        <w:t>1s 1/2 Figs of 8 (L round 2s &amp; M round 3s), 2s+1s+3s turn RH &amp; open into</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GAELIC MOD  (S8x32)  3C (4C set)</w:t>
      </w:r>
      <w:r>
        <w:tab/>
        <w:t>Gale Cragg  Imperial Bk 5</w:t>
      </w:r>
    </w:p>
    <w:p w:rsidR="00B11EB3" w:rsidRDefault="00B11EB3" w:rsidP="00B11EB3">
      <w:pPr>
        <w:pStyle w:val="DanceBody"/>
      </w:pPr>
      <w:r>
        <w:t xml:space="preserve"> 1- 8</w:t>
      </w:r>
      <w:r>
        <w:tab/>
        <w:t>1s+2s dance the Tournee.  2 1 3</w:t>
      </w:r>
    </w:p>
    <w:p w:rsidR="00B11EB3" w:rsidRDefault="00B11EB3" w:rsidP="00B11EB3">
      <w:pPr>
        <w:pStyle w:val="DanceBody"/>
      </w:pPr>
      <w:r>
        <w:t xml:space="preserve"> 9-12</w:t>
      </w:r>
      <w:r>
        <w:tab/>
        <w:t>2s+3s chase 1 place clockwise round as 1s Petronella turn finishing in lines of 3 across &amp; set (1L between Men at top, 1M between Ladies)</w:t>
      </w:r>
    </w:p>
    <w:p w:rsidR="00B11EB3" w:rsidRDefault="00B11EB3" w:rsidP="00B11EB3">
      <w:pPr>
        <w:pStyle w:val="DanceBody"/>
      </w:pPr>
      <w:r>
        <w:t>13-16</w:t>
      </w:r>
      <w:r>
        <w:tab/>
        <w:t>2s+3s chase 1 place clockwise round as 1s Petronella turn finishing all on opp sides &amp; set. (3)(1)(2)</w:t>
      </w:r>
    </w:p>
    <w:p w:rsidR="00B11EB3" w:rsidRDefault="00B11EB3" w:rsidP="00B11EB3">
      <w:pPr>
        <w:pStyle w:val="DanceBody"/>
      </w:pPr>
      <w:r>
        <w:t>17-24</w:t>
      </w:r>
      <w:r>
        <w:tab/>
        <w:t>3s+1s+2s dance 1/2 reels of 3 on the sides  (1s RSh to 2nd crnrs);  all dance reels of 3 across (1s RSh to 4th crnrs)  2 1 3</w:t>
      </w:r>
    </w:p>
    <w:p w:rsidR="00B11EB3" w:rsidRDefault="00B11EB3" w:rsidP="00B11EB3">
      <w:pPr>
        <w:pStyle w:val="DanceBody"/>
        <w:keepNext w:val="0"/>
      </w:pPr>
      <w:r>
        <w:t>25-32</w:t>
      </w:r>
      <w:r>
        <w:tab/>
        <w:t>All Men cross &amp; dance RSh round partner, Men dance back to own side followed by partners who dance RSh round partner and cross back to own side.  2 1 3</w:t>
      </w:r>
    </w:p>
    <w:p w:rsidR="00B11EB3" w:rsidRDefault="00B11EB3" w:rsidP="00B11EB3"/>
    <w:p w:rsidR="00B11EB3" w:rsidRDefault="00B11EB3" w:rsidP="00B11EB3">
      <w:pPr>
        <w:pStyle w:val="Minicrib"/>
      </w:pPr>
      <w:r>
        <w:t>GAGT'S REEL  (R8x32)  3C (4C set)</w:t>
      </w:r>
      <w:r>
        <w:tab/>
        <w:t>Gaye Collin  From Paper To Pearl</w:t>
      </w:r>
    </w:p>
    <w:p w:rsidR="00B11EB3" w:rsidRDefault="00B11EB3" w:rsidP="00B11EB3">
      <w:pPr>
        <w:pStyle w:val="DanceBody"/>
      </w:pPr>
      <w:r w:rsidRPr="00A1590E">
        <w:t xml:space="preserve"> 1- 8</w:t>
      </w:r>
      <w:r w:rsidRPr="00A1590E">
        <w:tab/>
      </w:r>
      <w:r>
        <w:rPr>
          <w:szCs w:val="28"/>
        </w:rPr>
        <w:t xml:space="preserve">1s cross RH &amp; cast </w:t>
      </w:r>
      <w:r>
        <w:t>(2s</w:t>
      </w:r>
      <w:r w:rsidRPr="00A1590E">
        <w:t xml:space="preserve"> step up 3-4) 1s dance </w:t>
      </w:r>
      <w:r>
        <w:t>1/2</w:t>
      </w:r>
      <w:r w:rsidRPr="00A1590E">
        <w:t xml:space="preserve"> fig of 8 down round 3s</w:t>
      </w:r>
    </w:p>
    <w:p w:rsidR="00B11EB3" w:rsidRPr="00A1590E" w:rsidRDefault="00B11EB3" w:rsidP="00B11EB3">
      <w:pPr>
        <w:pStyle w:val="DanceBody"/>
      </w:pPr>
      <w:r w:rsidRPr="00A1590E">
        <w:t xml:space="preserve"> 9-16</w:t>
      </w:r>
      <w:r w:rsidRPr="00A1590E">
        <w:tab/>
      </w:r>
      <w:r>
        <w:rPr>
          <w:szCs w:val="28"/>
        </w:rPr>
        <w:t xml:space="preserve">1s </w:t>
      </w:r>
      <w:r w:rsidRPr="00A1590E">
        <w:t>followed by</w:t>
      </w:r>
      <w:r>
        <w:rPr>
          <w:szCs w:val="28"/>
        </w:rPr>
        <w:t xml:space="preserve"> 2s </w:t>
      </w:r>
      <w:r w:rsidRPr="00A1590E">
        <w:t xml:space="preserve">lead down the middle </w:t>
      </w:r>
      <w:r>
        <w:rPr>
          <w:szCs w:val="28"/>
        </w:rPr>
        <w:t>(4bars) 2s divide to allow 1s to lead back to the top</w:t>
      </w:r>
      <w:r w:rsidRPr="00A1590E">
        <w:t>,</w:t>
      </w:r>
      <w:r>
        <w:rPr>
          <w:szCs w:val="28"/>
        </w:rPr>
        <w:t xml:space="preserve"> couples stay in the middle ready for…..</w:t>
      </w:r>
    </w:p>
    <w:p w:rsidR="00B11EB3" w:rsidRDefault="00B11EB3" w:rsidP="00B11EB3">
      <w:pPr>
        <w:pStyle w:val="DanceBody"/>
      </w:pPr>
      <w:r>
        <w:t>17-24</w:t>
      </w:r>
      <w:r>
        <w:rPr>
          <w:szCs w:val="28"/>
        </w:rPr>
        <w:tab/>
        <w:t>1s+2s dance the Allemande.</w:t>
      </w:r>
    </w:p>
    <w:p w:rsidR="00B11EB3" w:rsidRDefault="00B11EB3" w:rsidP="00B11EB3">
      <w:pPr>
        <w:pStyle w:val="DanceBody"/>
        <w:keepNext w:val="0"/>
        <w:rPr>
          <w:szCs w:val="28"/>
        </w:rPr>
      </w:pPr>
      <w:r>
        <w:t>25-32</w:t>
      </w:r>
      <w:r>
        <w:tab/>
      </w:r>
      <w:r>
        <w:rPr>
          <w:szCs w:val="28"/>
        </w:rPr>
        <w:t>2s+1s+3s circle 6H round and back.</w:t>
      </w:r>
    </w:p>
    <w:p w:rsidR="00B11EB3" w:rsidRDefault="00B11EB3" w:rsidP="00B11EB3"/>
    <w:p w:rsidR="00B11EB3" w:rsidRDefault="00B11EB3" w:rsidP="00B11EB3">
      <w:pPr>
        <w:pStyle w:val="Minicrib"/>
      </w:pPr>
      <w:r>
        <w:t>GAIL CORDY'S WELCOME TO UTAH  (R8x32)  3C (4C set)</w:t>
      </w:r>
      <w:r>
        <w:tab/>
        <w:t>Morag Abbot &amp; Charles Hocart  Wasatch Mountain Coll</w:t>
      </w:r>
    </w:p>
    <w:p w:rsidR="00B11EB3" w:rsidRDefault="00B11EB3" w:rsidP="00B11EB3">
      <w:pPr>
        <w:pStyle w:val="DanceBody"/>
      </w:pPr>
      <w:r>
        <w:t xml:space="preserve"> 1- 8</w:t>
      </w:r>
      <w:r>
        <w:tab/>
        <w:t>1s set, cast (2s step up); 1s cross RH to end BtoB facing opp sides &amp; all set as in Double Triangles</w:t>
      </w:r>
    </w:p>
    <w:p w:rsidR="00B11EB3" w:rsidRDefault="00B11EB3" w:rsidP="00B11EB3">
      <w:pPr>
        <w:pStyle w:val="DanceBody"/>
      </w:pPr>
      <w:r>
        <w:t xml:space="preserve"> 9-16</w:t>
      </w:r>
      <w:r>
        <w:tab/>
        <w:t>2s+1s+3s dance 6 bar reels of 3 on sides (1s RSh to 1st corner to start). Bars 15-16 1s turn 1.1/4 RH to face out between corners</w:t>
      </w:r>
    </w:p>
    <w:p w:rsidR="00B11EB3" w:rsidRDefault="00B11EB3" w:rsidP="00B11EB3">
      <w:pPr>
        <w:pStyle w:val="DanceBody"/>
      </w:pPr>
      <w:r>
        <w:t>17-22</w:t>
      </w:r>
      <w:r>
        <w:tab/>
        <w:t>1s dance RSh round 1st corner, turn RH in centre to finish BtoB (up/down), 1M facing 3s, 1L facing 2s &amp; all set as in Double Triangles</w:t>
      </w:r>
    </w:p>
    <w:p w:rsidR="00B11EB3" w:rsidRDefault="00B11EB3" w:rsidP="00B11EB3">
      <w:pPr>
        <w:pStyle w:val="DanceBody"/>
      </w:pPr>
      <w:r>
        <w:t>23-30</w:t>
      </w:r>
      <w:r>
        <w:tab/>
        <w:t>2s+1s+3s dance RSh reels of 3 across (1s pass 1st corner RSh to start). 1s end in 2nd place opp side</w:t>
      </w:r>
    </w:p>
    <w:p w:rsidR="00B11EB3" w:rsidRDefault="00B11EB3" w:rsidP="00B11EB3">
      <w:pPr>
        <w:pStyle w:val="DanceBody"/>
        <w:keepNext w:val="0"/>
      </w:pPr>
      <w:r>
        <w:t>31-32</w:t>
      </w:r>
      <w:r>
        <w:tab/>
        <w:t>1s cross RH to own side.  2 1 3</w:t>
      </w:r>
    </w:p>
    <w:p w:rsidR="00B11EB3" w:rsidRDefault="00B11EB3" w:rsidP="00B11EB3"/>
    <w:p w:rsidR="00B11EB3" w:rsidRDefault="00B11EB3" w:rsidP="00B11EB3">
      <w:pPr>
        <w:pStyle w:val="Minicrib"/>
      </w:pPr>
      <w:r>
        <w:t>GAIL'S DELIGHT  (S4x32)  4C set</w:t>
      </w:r>
      <w:r>
        <w:tab/>
        <w:t>John S Trew  Martello Tower 1</w:t>
      </w:r>
    </w:p>
    <w:p w:rsidR="00B11EB3" w:rsidRDefault="00B11EB3" w:rsidP="00B11EB3">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B11EB3" w:rsidRDefault="00B11EB3" w:rsidP="00B11EB3">
      <w:pPr>
        <w:pStyle w:val="DanceBody"/>
      </w:pPr>
      <w:r>
        <w:t xml:space="preserve"> 9-16</w:t>
      </w:r>
      <w:r>
        <w:tab/>
        <w:t>1s in prom hold dance to top, turn LH to face down on opposite sides, 1s+2s set on sides &amp; turn (RH on Men's side &amp; LH on Ladies)</w:t>
      </w:r>
    </w:p>
    <w:p w:rsidR="00B11EB3" w:rsidRDefault="00B11EB3" w:rsidP="00B11EB3">
      <w:pPr>
        <w:pStyle w:val="DanceBody"/>
      </w:pPr>
      <w:r>
        <w:t>17-24</w:t>
      </w:r>
      <w:r>
        <w:tab/>
        <w:t>1s+2s+3s dance reflection reels of 3 on opposite sides (1s in &amp; down to start), 1s crossing RH to 2</w:t>
      </w:r>
      <w:r w:rsidRPr="00972EEB">
        <w:t>nd</w:t>
      </w:r>
      <w:r>
        <w:t xml:space="preserve"> place own side</w:t>
      </w:r>
    </w:p>
    <w:p w:rsidR="00B11EB3" w:rsidRDefault="00B11EB3" w:rsidP="00B11EB3">
      <w:pPr>
        <w:pStyle w:val="DanceBody"/>
        <w:keepNext w:val="0"/>
      </w:pPr>
      <w:r>
        <w:t>25-32</w:t>
      </w:r>
      <w:r>
        <w:tab/>
        <w:t>1s change places RH on sides with 3s, cross LH, change places RH on sides with 4s &amp; cross LH to own sides</w:t>
      </w:r>
    </w:p>
    <w:p w:rsidR="00B11EB3" w:rsidRDefault="00B11EB3" w:rsidP="00B11EB3"/>
    <w:p w:rsidR="00B11EB3" w:rsidRDefault="00B11EB3" w:rsidP="00B11EB3">
      <w:pPr>
        <w:pStyle w:val="Minicrib"/>
      </w:pPr>
      <w:r>
        <w:t>GAIRIE BURN  (R3x48)  3C set</w:t>
      </w:r>
      <w:r>
        <w:tab/>
        <w:t>Mats Melin  Scandinavian Dance Bk 1</w:t>
      </w:r>
    </w:p>
    <w:p w:rsidR="00B11EB3" w:rsidRDefault="00B11EB3" w:rsidP="00B11EB3">
      <w:pPr>
        <w:pStyle w:val="DanceBody"/>
      </w:pPr>
      <w:r>
        <w:t xml:space="preserve"> 1- 8</w:t>
      </w:r>
      <w:r>
        <w:tab/>
        <w:t>1s set, cross RH; cast (2s step up) &amp; cross LH to face 3rd corners</w:t>
      </w:r>
    </w:p>
    <w:p w:rsidR="00B11EB3" w:rsidRDefault="00B11EB3" w:rsidP="00B11EB3">
      <w:pPr>
        <w:pStyle w:val="DanceBody"/>
      </w:pPr>
      <w:r>
        <w:t xml:space="preserve"> 9-16</w:t>
      </w:r>
      <w:r>
        <w:tab/>
        <w:t>1s dance 'Hello-Goodbye' setting to end facing 1st corners</w:t>
      </w:r>
    </w:p>
    <w:p w:rsidR="00B11EB3" w:rsidRDefault="00B11EB3" w:rsidP="00B11EB3">
      <w:pPr>
        <w:pStyle w:val="DanceBody"/>
      </w:pPr>
      <w:r>
        <w:t>17-24</w:t>
      </w:r>
      <w:r>
        <w:tab/>
        <w:t>Reels of 3 across, 1s pass 1st corners LSh to start.  1s end facing 1st corners again</w:t>
      </w:r>
    </w:p>
    <w:p w:rsidR="00B11EB3" w:rsidRDefault="00B11EB3" w:rsidP="00B11EB3">
      <w:pPr>
        <w:pStyle w:val="DanceBody"/>
      </w:pPr>
      <w:r>
        <w:t>25-32</w:t>
      </w:r>
      <w:r>
        <w:tab/>
        <w:t>1s turn 1st corner RH, partner LH, 2nd corner RH &amp; partner LH to finish in middle BtoB, 1M facing down, 1L facing up</w:t>
      </w:r>
    </w:p>
    <w:p w:rsidR="00B11EB3" w:rsidRDefault="00B11EB3" w:rsidP="00B11EB3">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B11EB3" w:rsidRDefault="00B11EB3" w:rsidP="00B11EB3">
      <w:pPr>
        <w:pStyle w:val="DanceBody"/>
      </w:pPr>
      <w:r>
        <w:tab/>
        <w:t xml:space="preserve">Bars 39-40: 1M (facing own side) sets 1 PdB then moves out to 2nd place own side pulling back LSh to face in </w:t>
      </w:r>
      <w:r>
        <w:rPr>
          <w:b/>
        </w:rPr>
        <w:t>while</w:t>
      </w:r>
      <w:r w:rsidRPr="00151601">
        <w:t xml:space="preserve"> 1L set</w:t>
      </w:r>
      <w:r>
        <w:t>s 2 PdB moving out to own side facing out</w:t>
      </w:r>
    </w:p>
    <w:p w:rsidR="00B11EB3" w:rsidRDefault="00B11EB3" w:rsidP="00B11EB3">
      <w:pPr>
        <w:pStyle w:val="DanceBody"/>
        <w:keepNext w:val="0"/>
      </w:pPr>
      <w:r>
        <w:t>41-48</w:t>
      </w:r>
      <w:r>
        <w:tab/>
        <w:t>1s+2s dance LH across; 1s+3s dance 1/2 RH across &amp; 1/2 turn partner RH to own side.  End 2 3 1</w:t>
      </w:r>
    </w:p>
    <w:p w:rsidR="00B11EB3" w:rsidRDefault="00B11EB3" w:rsidP="00B11EB3"/>
    <w:p w:rsidR="00B11EB3" w:rsidRDefault="00B11EB3" w:rsidP="00B11EB3">
      <w:pPr>
        <w:pStyle w:val="Minicrib"/>
      </w:pPr>
      <w:r>
        <w:t>THE GAIRLOCH HORNPIPE (R5x48)  5C set</w:t>
      </w:r>
      <w:r>
        <w:tab/>
        <w:t>Ian Brockbank  The Badger's Sett</w:t>
      </w:r>
    </w:p>
    <w:p w:rsidR="00B11EB3" w:rsidRDefault="00B11EB3" w:rsidP="00B11EB3">
      <w:pPr>
        <w:pStyle w:val="DanceBody"/>
      </w:pPr>
      <w:r>
        <w:t xml:space="preserve"> 1- 8</w:t>
      </w:r>
      <w:r>
        <w:tab/>
        <w:t xml:space="preserve">All set, 1s+2s </w:t>
      </w:r>
      <w:r>
        <w:rPr>
          <w:b/>
        </w:rPr>
        <w:t>also</w:t>
      </w:r>
      <w:r>
        <w:t xml:space="preserve"> 4s+5s dance 1/2 RH across </w:t>
      </w:r>
      <w:r>
        <w:rPr>
          <w:b/>
        </w:rPr>
        <w:t>while</w:t>
      </w:r>
      <w:r>
        <w:t xml:space="preserve"> 3s cross RH; all set &amp; cross LH</w:t>
      </w:r>
    </w:p>
    <w:p w:rsidR="00B11EB3" w:rsidRDefault="00B11EB3" w:rsidP="00B11EB3">
      <w:pPr>
        <w:pStyle w:val="DanceBody"/>
      </w:pPr>
      <w:r>
        <w:t xml:space="preserve"> 9-12</w:t>
      </w:r>
      <w:r>
        <w:tab/>
        <w:t>1s &amp; 5s turn partner RH, 1M &amp; 5L face out;</w:t>
      </w:r>
    </w:p>
    <w:p w:rsidR="00B11EB3" w:rsidRDefault="00B11EB3" w:rsidP="00B11EB3">
      <w:pPr>
        <w:pStyle w:val="DanceBody"/>
      </w:pPr>
      <w:r>
        <w:t>13-16</w:t>
      </w:r>
      <w:r>
        <w:tab/>
        <w:t xml:space="preserve">1M followed by 1L casts up, dances down middle to face 3M, 1L to face 2M </w:t>
      </w:r>
      <w:r>
        <w:rPr>
          <w:b/>
        </w:rPr>
        <w:t>while</w:t>
      </w:r>
      <w:r>
        <w:t xml:space="preserve"> 5L followed by 5M casts down, dances up middle to face 3L, 5L to face 3L</w:t>
      </w:r>
    </w:p>
    <w:p w:rsidR="00B11EB3" w:rsidRDefault="00B11EB3" w:rsidP="00B11EB3">
      <w:pPr>
        <w:pStyle w:val="DanceBody"/>
      </w:pPr>
      <w:r>
        <w:t>17-24</w:t>
      </w:r>
      <w:r>
        <w:tab/>
        <w:t>Reels across: 1L+2s reel of 3 (1L RSh to 2M), 1M+3s+5L RSh reel of 4, 5M+4s reel of 3 (5M RSh to 4L). 2s+3s+4s end on sides, 1s+5s in middle 1L+5L &amp; 1M+5M RSh to RSh (Order:1L 5L 1M 5M)</w:t>
      </w:r>
    </w:p>
    <w:p w:rsidR="00B11EB3" w:rsidRDefault="00B11EB3" w:rsidP="00B11EB3">
      <w:pPr>
        <w:pStyle w:val="DanceBody"/>
      </w:pPr>
      <w:r>
        <w:t>25-32</w:t>
      </w:r>
      <w:r>
        <w:tab/>
        <w:t xml:space="preserve">Middle couples Bal-in-Line, 1L+5L &amp; 1M+5M 1/2 turn LH; Bal-in-Line again, 5L &amp; 1M set </w:t>
      </w:r>
      <w:r>
        <w:rPr>
          <w:b/>
        </w:rPr>
        <w:t>while</w:t>
      </w:r>
      <w:r>
        <w:t xml:space="preserve"> 1L+5M 1/2 turn RH. 5s &amp; 1s join LH with partner, facing 2nd corners</w:t>
      </w:r>
    </w:p>
    <w:p w:rsidR="00B11EB3" w:rsidRDefault="00B11EB3" w:rsidP="00B11EB3">
      <w:pPr>
        <w:pStyle w:val="DanceBody"/>
      </w:pPr>
      <w:r>
        <w:t>33-36</w:t>
      </w:r>
      <w:r>
        <w:tab/>
        <w:t xml:space="preserve">5s &amp; 1s set to partner </w:t>
      </w:r>
      <w:r>
        <w:rPr>
          <w:b/>
        </w:rPr>
        <w:t>while</w:t>
      </w:r>
      <w:r>
        <w:t xml:space="preserve"> 2nd corners set advancing to join them to dance RH across 1/2 way. 1s &amp; 5s face 1st corners</w:t>
      </w:r>
    </w:p>
    <w:p w:rsidR="00B11EB3" w:rsidRPr="00722AC0" w:rsidRDefault="00B11EB3" w:rsidP="00B11EB3">
      <w:pPr>
        <w:pStyle w:val="DanceBody"/>
      </w:pPr>
      <w:r>
        <w:t>37-40</w:t>
      </w:r>
      <w:r>
        <w:tab/>
        <w:t>Repeat 33-36 with 1st corners (5s &amp; 1s RH joined, 1/2 LH across with corner.  1s end facing 2nd corner (pstn)</w:t>
      </w:r>
    </w:p>
    <w:p w:rsidR="00B11EB3" w:rsidRDefault="00B11EB3" w:rsidP="00B11EB3">
      <w:pPr>
        <w:pStyle w:val="DanceBody"/>
      </w:pPr>
      <w:r>
        <w:t>41-44</w:t>
      </w:r>
      <w:r>
        <w:tab/>
        <w:t>Repeat 33-36</w:t>
      </w:r>
    </w:p>
    <w:p w:rsidR="00B11EB3" w:rsidRPr="00722AC0" w:rsidRDefault="00B11EB3" w:rsidP="00B11EB3">
      <w:pPr>
        <w:pStyle w:val="DanceBody"/>
        <w:keepNext w:val="0"/>
      </w:pPr>
      <w:r>
        <w:t>45-48</w:t>
      </w:r>
      <w:r>
        <w:tab/>
        <w:t xml:space="preserve">5s set RH joined &amp; cross down LH to 3rd place </w:t>
      </w:r>
      <w:r>
        <w:rPr>
          <w:b/>
        </w:rPr>
        <w:t>while</w:t>
      </w:r>
      <w:r>
        <w:t xml:space="preserve"> 1s set RH joined &amp; cross down LH to 5th place (3s &amp; 2s step up 47-48).  4 3 5 2 1</w:t>
      </w:r>
    </w:p>
    <w:p w:rsidR="00B11EB3" w:rsidRDefault="00B11EB3" w:rsidP="00B11EB3"/>
    <w:p w:rsidR="00B11EB3" w:rsidRDefault="00B11EB3" w:rsidP="00B11EB3">
      <w:pPr>
        <w:pStyle w:val="Minicrib"/>
      </w:pPr>
      <w:r>
        <w:t>GALA WATER  (S8x32)  2C (4C set)</w:t>
      </w:r>
      <w:r>
        <w:tab/>
        <w:t>J Duthie  8Scottish Country Dances</w:t>
      </w:r>
    </w:p>
    <w:p w:rsidR="00B11EB3" w:rsidRPr="00B009AB" w:rsidRDefault="00B11EB3" w:rsidP="00B11EB3">
      <w:pPr>
        <w:pStyle w:val="DanceBody"/>
      </w:pPr>
      <w:r w:rsidRPr="00B009AB">
        <w:t xml:space="preserve"> 1- 8</w:t>
      </w:r>
      <w:r w:rsidRPr="00B009AB">
        <w:tab/>
        <w:t>1s+2s dance RH across &amp; LH back</w:t>
      </w:r>
    </w:p>
    <w:p w:rsidR="00B11EB3" w:rsidRPr="00B009AB" w:rsidRDefault="00B11EB3" w:rsidP="00B11EB3">
      <w:pPr>
        <w:pStyle w:val="DanceBody"/>
      </w:pPr>
      <w:r w:rsidRPr="00B009AB">
        <w:t xml:space="preserve"> 9-16</w:t>
      </w:r>
      <w:r w:rsidRPr="00B009AB">
        <w:tab/>
        <w:t>1M+2L turn 1.1/2 times to change places, 1L+2M repeat</w:t>
      </w:r>
    </w:p>
    <w:p w:rsidR="00B11EB3" w:rsidRPr="00B009AB" w:rsidRDefault="00B11EB3" w:rsidP="00B11EB3">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B11EB3" w:rsidRPr="00B009AB" w:rsidRDefault="00B11EB3" w:rsidP="00B11EB3">
      <w:pPr>
        <w:pStyle w:val="DanceBody"/>
        <w:keepNext w:val="0"/>
      </w:pPr>
      <w:r w:rsidRPr="00B009AB">
        <w:t>25-32</w:t>
      </w:r>
      <w:r w:rsidRPr="00B009AB">
        <w:tab/>
        <w:t>2s+1s set &amp; cross passing RSh, set again &amp; cross back to own side</w:t>
      </w:r>
    </w:p>
    <w:p w:rsidR="00B11EB3" w:rsidRDefault="00B11EB3" w:rsidP="00B11EB3"/>
    <w:p w:rsidR="00B11EB3" w:rsidRDefault="00B11EB3" w:rsidP="00B11EB3">
      <w:pPr>
        <w:pStyle w:val="Minicrib"/>
      </w:pPr>
      <w:r>
        <w:t>GALBRAITH GOLD  (R8x32)  3C (4C set)</w:t>
      </w:r>
      <w:r>
        <w:tab/>
        <w:t>Ken Martlew  Berkhamsted Diamond Coll</w:t>
      </w:r>
    </w:p>
    <w:p w:rsidR="00B11EB3" w:rsidRPr="00735C97" w:rsidRDefault="00B11EB3" w:rsidP="00B11EB3">
      <w:pPr>
        <w:pStyle w:val="DanceBody"/>
      </w:pPr>
      <w:r w:rsidRPr="00735C97">
        <w:t xml:space="preserve"> 1- 8</w:t>
      </w:r>
      <w:r w:rsidRPr="00735C97">
        <w:tab/>
        <w:t>1s lead down (2s step up 3-4); 1L dances under 1M's arm to change sides (1M dances below 1L) &amp; 1s lead up to 2nd place opp sides</w:t>
      </w:r>
    </w:p>
    <w:p w:rsidR="00B11EB3" w:rsidRPr="00735C97" w:rsidRDefault="00B11EB3" w:rsidP="00B11EB3">
      <w:pPr>
        <w:pStyle w:val="DanceBody"/>
      </w:pPr>
      <w:r w:rsidRPr="00735C97">
        <w:t xml:space="preserve"> 9-16</w:t>
      </w:r>
      <w:r w:rsidRPr="00735C97">
        <w:tab/>
        <w:t>1s NHJ dance up to top &amp; into mirror reels of 3 on sides giving hands where possible (2s in/down, 3s out/up). 1s end facing 1st corner</w:t>
      </w:r>
    </w:p>
    <w:p w:rsidR="00B11EB3" w:rsidRPr="00735C97" w:rsidRDefault="00B11EB3" w:rsidP="00B11EB3">
      <w:pPr>
        <w:pStyle w:val="DanceBody"/>
      </w:pPr>
      <w:r w:rsidRPr="00735C97">
        <w:t>17-24</w:t>
      </w:r>
      <w:r w:rsidRPr="00735C97">
        <w:tab/>
        <w:t xml:space="preserve">1s dance </w:t>
      </w:r>
      <w:r>
        <w:t>'</w:t>
      </w:r>
      <w:r w:rsidRPr="00735C97">
        <w:t>Hello-Goodbye' setting &amp; turn 3/4 RH to 2nd place own side</w:t>
      </w:r>
    </w:p>
    <w:p w:rsidR="00B11EB3" w:rsidRPr="00735C97" w:rsidRDefault="00B11EB3" w:rsidP="00B11EB3">
      <w:pPr>
        <w:pStyle w:val="DanceBody"/>
        <w:keepNext w:val="0"/>
      </w:pPr>
      <w:r w:rsidRPr="00735C97">
        <w:t>25-32</w:t>
      </w:r>
      <w:r w:rsidRPr="00735C97">
        <w:tab/>
        <w:t>2s+1s+3s circle 6H round &amp; back</w:t>
      </w:r>
    </w:p>
    <w:p w:rsidR="00B11EB3" w:rsidRDefault="00B11EB3" w:rsidP="00B11EB3"/>
    <w:p w:rsidR="00B11EB3" w:rsidRDefault="00B11EB3" w:rsidP="00B11EB3">
      <w:pPr>
        <w:pStyle w:val="Minicrib"/>
      </w:pPr>
      <w:r>
        <w:t>GALLAGHER'S RANT  (J4x40) 4C set</w:t>
      </w:r>
      <w:r>
        <w:tab/>
      </w:r>
    </w:p>
    <w:p w:rsidR="00B11EB3" w:rsidRPr="00A3683E" w:rsidRDefault="00B11EB3" w:rsidP="00B11EB3">
      <w:pPr>
        <w:pStyle w:val="DanceBody"/>
      </w:pPr>
      <w:r w:rsidRPr="00A3683E">
        <w:t xml:space="preserve"> 1- 8</w:t>
      </w:r>
      <w:r w:rsidRPr="00A3683E">
        <w:tab/>
        <w:t>1M+3L cast 2 places (1M down, 3L up), meet in centre &amp; turn LH to finish in each other</w:t>
      </w:r>
      <w:r>
        <w:t>'</w:t>
      </w:r>
      <w:r w:rsidRPr="00A3683E">
        <w:t>s place</w:t>
      </w:r>
    </w:p>
    <w:p w:rsidR="00B11EB3" w:rsidRPr="00A3683E" w:rsidRDefault="00B11EB3" w:rsidP="00B11EB3">
      <w:pPr>
        <w:pStyle w:val="DanceBody"/>
      </w:pPr>
      <w:r w:rsidRPr="00A3683E">
        <w:t xml:space="preserve"> 9-16</w:t>
      </w:r>
      <w:r w:rsidRPr="00A3683E">
        <w:tab/>
        <w:t>1L+3M repeat but turning RH</w:t>
      </w:r>
    </w:p>
    <w:p w:rsidR="00B11EB3" w:rsidRPr="00A3683E" w:rsidRDefault="00B11EB3" w:rsidP="00B11EB3">
      <w:pPr>
        <w:pStyle w:val="DanceBody"/>
      </w:pPr>
      <w:r w:rsidRPr="00A3683E">
        <w:t>17-32</w:t>
      </w:r>
      <w:r w:rsidRPr="00A3683E">
        <w:tab/>
        <w:t>2M+4L repeat turning LH, then 2L+4M repeat turning RH</w:t>
      </w:r>
    </w:p>
    <w:p w:rsidR="00B11EB3" w:rsidRPr="00A3683E" w:rsidRDefault="00B11EB3" w:rsidP="00B11EB3">
      <w:pPr>
        <w:pStyle w:val="DanceBody"/>
        <w:keepNext w:val="0"/>
      </w:pPr>
      <w:r w:rsidRPr="00A3683E">
        <w:t>33-40</w:t>
      </w:r>
      <w:r w:rsidRPr="00A3683E">
        <w:tab/>
        <w:t>3s+4s &amp; 1s+2s dance 1/2 R&amp;L, 1s turn RH while 4s+3s+2s dance 1/2 reels of 3 on sides</w:t>
      </w:r>
    </w:p>
    <w:p w:rsidR="00B11EB3" w:rsidRDefault="00B11EB3" w:rsidP="00B11EB3"/>
    <w:p w:rsidR="00B11EB3" w:rsidRDefault="00B11EB3" w:rsidP="00B11EB3">
      <w:pPr>
        <w:pStyle w:val="Minicrib"/>
      </w:pPr>
      <w:r>
        <w:t>THE GALLANT WEAVER  (R8x32)  3C (4C set)</w:t>
      </w:r>
      <w:r>
        <w:tab/>
        <w:t>Hugh Foss  Dances to Song Tunes</w:t>
      </w:r>
    </w:p>
    <w:p w:rsidR="00B11EB3" w:rsidRPr="003B1FAC" w:rsidRDefault="00B11EB3" w:rsidP="00B11EB3">
      <w:pPr>
        <w:pStyle w:val="DanceBody"/>
      </w:pPr>
      <w:r w:rsidRPr="003B1FAC">
        <w:t xml:space="preserve"> 1- 8</w:t>
      </w:r>
      <w:r w:rsidRPr="003B1FAC">
        <w:tab/>
        <w:t>1s set, cross RH, cast (2s step up), cross LH &amp; remain facing out</w:t>
      </w:r>
    </w:p>
    <w:p w:rsidR="00B11EB3" w:rsidRPr="003B1FAC" w:rsidRDefault="00B11EB3" w:rsidP="00B11EB3">
      <w:pPr>
        <w:pStyle w:val="DanceBody"/>
      </w:pPr>
      <w:r w:rsidRPr="003B1FAC">
        <w:t xml:space="preserve"> 9-12</w:t>
      </w:r>
      <w:r w:rsidRPr="003B1FAC">
        <w:tab/>
        <w:t>2s+3s dance RH across while 1s dance anticlockwise around them 1/2 way to 2nd place opp. sides   2 (1) 3</w:t>
      </w:r>
    </w:p>
    <w:p w:rsidR="00B11EB3" w:rsidRPr="003B1FAC" w:rsidRDefault="00B11EB3" w:rsidP="00B11EB3">
      <w:pPr>
        <w:pStyle w:val="DanceBody"/>
      </w:pPr>
      <w:r w:rsidRPr="003B1FAC">
        <w:t>13-16</w:t>
      </w:r>
      <w:r w:rsidRPr="003B1FAC">
        <w:tab/>
        <w:t>1s set advancing &amp; turn 2H once round</w:t>
      </w:r>
    </w:p>
    <w:p w:rsidR="00B11EB3" w:rsidRDefault="00B11EB3" w:rsidP="00B11EB3">
      <w:pPr>
        <w:pStyle w:val="DanceBody"/>
      </w:pPr>
      <w:r w:rsidRPr="003B1FAC">
        <w:t>17-20</w:t>
      </w:r>
      <w:r w:rsidRPr="003B1FAC">
        <w:tab/>
        <w:t>1M dances down, 1L up, out of ends, cast to Right while 2s+3s set to diag. opp. corner &amp; dance to corner on their right</w:t>
      </w:r>
    </w:p>
    <w:p w:rsidR="00B11EB3" w:rsidRPr="003B1FAC" w:rsidRDefault="00B11EB3" w:rsidP="00B11EB3">
      <w:pPr>
        <w:pStyle w:val="DanceBody"/>
      </w:pPr>
      <w:r w:rsidRPr="003B1FAC">
        <w:t>21-24</w:t>
      </w:r>
      <w:r w:rsidRPr="003B1FAC">
        <w:tab/>
        <w:t>1M dances up, 1L down, all repeat bars 17-20</w:t>
      </w:r>
    </w:p>
    <w:p w:rsidR="00B11EB3" w:rsidRPr="003B1FAC" w:rsidRDefault="00B11EB3" w:rsidP="00B11EB3">
      <w:pPr>
        <w:pStyle w:val="DanceBody"/>
      </w:pPr>
      <w:r w:rsidRPr="003B1FAC">
        <w:t>25-28</w:t>
      </w:r>
      <w:r w:rsidRPr="003B1FAC">
        <w:tab/>
        <w:t>Repeat bars 17-20 but corners do not set; instead they dance 2 corner places to Right</w:t>
      </w:r>
    </w:p>
    <w:p w:rsidR="00B11EB3" w:rsidRDefault="00B11EB3" w:rsidP="00B11EB3">
      <w:pPr>
        <w:pStyle w:val="DanceBody"/>
        <w:keepNext w:val="0"/>
      </w:pPr>
      <w:r w:rsidRPr="003B1FAC">
        <w:t>29-32</w:t>
      </w:r>
      <w:r w:rsidRPr="003B1FAC">
        <w:tab/>
        <w:t>1s set advancing, turn RH once round to 2nd place own sides      2 1 3</w:t>
      </w:r>
    </w:p>
    <w:p w:rsidR="00B11EB3" w:rsidRDefault="00B11EB3" w:rsidP="00B11EB3"/>
    <w:p w:rsidR="00B11EB3" w:rsidRDefault="00B11EB3" w:rsidP="00B11EB3">
      <w:pPr>
        <w:pStyle w:val="Minicrib"/>
      </w:pPr>
      <w:r>
        <w:t>THE GALLOPING CAROUSEL  (J4x32)  4C set</w:t>
      </w:r>
      <w:r>
        <w:tab/>
        <w:t>John de Chastelain  Ottawa 25 Dances &amp; RSCDS Bk 53</w:t>
      </w:r>
    </w:p>
    <w:p w:rsidR="00B11EB3" w:rsidRPr="00356659" w:rsidRDefault="00B11EB3" w:rsidP="00B11EB3">
      <w:pPr>
        <w:pStyle w:val="DanceBody"/>
      </w:pPr>
      <w:r w:rsidRPr="00356659">
        <w:t xml:space="preserve"> 1- 8</w:t>
      </w:r>
      <w:r w:rsidRPr="00356659">
        <w:tab/>
        <w:t>1s+2s</w:t>
      </w:r>
      <w:r w:rsidRPr="00356659">
        <w:rPr>
          <w:b/>
        </w:rPr>
        <w:t xml:space="preserve"> also </w:t>
      </w:r>
      <w:r w:rsidRPr="00356659">
        <w:t>3s+4s dance RH across, 1L</w:t>
      </w:r>
      <w:r w:rsidRPr="00356659">
        <w:rPr>
          <w:b/>
        </w:rPr>
        <w:t xml:space="preserve"> also </w:t>
      </w:r>
      <w:r w:rsidRPr="00356659">
        <w:t>4M followed by partner chase round clockwise to other end of dance</w:t>
      </w:r>
    </w:p>
    <w:p w:rsidR="00B11EB3" w:rsidRPr="00356659" w:rsidRDefault="00B11EB3" w:rsidP="00B11EB3">
      <w:pPr>
        <w:pStyle w:val="DanceBody"/>
      </w:pPr>
      <w:r w:rsidRPr="00356659">
        <w:t xml:space="preserve"> 9-16</w:t>
      </w:r>
      <w:r w:rsidRPr="00356659">
        <w:tab/>
        <w:t>4s+2s</w:t>
      </w:r>
      <w:r w:rsidRPr="00356659">
        <w:rPr>
          <w:b/>
        </w:rPr>
        <w:t xml:space="preserve"> also </w:t>
      </w:r>
      <w:r w:rsidRPr="00356659">
        <w:t>3s+1s dance RH across, 1L</w:t>
      </w:r>
      <w:r w:rsidRPr="00356659">
        <w:rPr>
          <w:b/>
        </w:rPr>
        <w:t xml:space="preserve"> also </w:t>
      </w:r>
      <w:r w:rsidRPr="00356659">
        <w:t>4M followed by partner chase round clockwise back to places</w:t>
      </w:r>
    </w:p>
    <w:p w:rsidR="00B11EB3" w:rsidRPr="00356659" w:rsidRDefault="00B11EB3" w:rsidP="00B11EB3">
      <w:pPr>
        <w:pStyle w:val="DanceBody"/>
      </w:pPr>
      <w:r w:rsidRPr="00356659">
        <w:t>17-24</w:t>
      </w:r>
      <w:r w:rsidRPr="00356659">
        <w:tab/>
        <w:t>1s+2s</w:t>
      </w:r>
      <w:r w:rsidRPr="00356659">
        <w:rPr>
          <w:b/>
        </w:rPr>
        <w:t xml:space="preserve"> also </w:t>
      </w:r>
      <w:r w:rsidRPr="00356659">
        <w:t>3s+4s set facing on sides &amp; change places RH, middle couples set facing on sides &amp; change places LH</w:t>
      </w:r>
    </w:p>
    <w:p w:rsidR="00B11EB3" w:rsidRPr="00356659" w:rsidRDefault="00B11EB3" w:rsidP="00B11EB3">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B11EB3" w:rsidRDefault="00B11EB3" w:rsidP="00B11EB3"/>
    <w:p w:rsidR="00B11EB3" w:rsidRDefault="00B11EB3" w:rsidP="00B11EB3">
      <w:pPr>
        <w:pStyle w:val="Minicrib"/>
      </w:pPr>
      <w:r>
        <w:t>GALLOPING GORDON  (R8x32)  3C (4C set)</w:t>
      </w:r>
      <w:r>
        <w:tab/>
        <w:t>Harry Rhodes  Snowdon Bk 2</w:t>
      </w:r>
    </w:p>
    <w:p w:rsidR="00B11EB3" w:rsidRDefault="00B11EB3" w:rsidP="00B11EB3">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B11EB3" w:rsidRDefault="00B11EB3" w:rsidP="00B11EB3">
      <w:pPr>
        <w:pStyle w:val="DanceBody"/>
      </w:pPr>
      <w:r>
        <w:t xml:space="preserve"> 9-20</w:t>
      </w:r>
      <w:r>
        <w:tab/>
        <w:t>1s dance Fig of 8 Grand Chain:</w:t>
      </w:r>
    </w:p>
    <w:p w:rsidR="00B11EB3" w:rsidRDefault="00B11EB3" w:rsidP="00B11EB3">
      <w:pPr>
        <w:pStyle w:val="DanceBody"/>
      </w:pPr>
      <w:r>
        <w:tab/>
        <w:t>9-10  1s change places RH with 1</w:t>
      </w:r>
      <w:r w:rsidRPr="00972EEB">
        <w:t>st</w:t>
      </w:r>
      <w:r>
        <w:t xml:space="preserve"> corners on sides (1L+3M, 1L+2M) </w:t>
      </w:r>
      <w:r w:rsidRPr="00BA6B4D">
        <w:rPr>
          <w:b/>
        </w:rPr>
        <w:t xml:space="preserve"> </w:t>
      </w:r>
      <w:r>
        <w:rPr>
          <w:b/>
        </w:rPr>
        <w:t xml:space="preserve">as </w:t>
      </w:r>
      <w:r>
        <w:t>dancers in 2</w:t>
      </w:r>
      <w:r w:rsidRPr="00972EEB">
        <w:t>nd</w:t>
      </w:r>
      <w:r>
        <w:t xml:space="preserve"> corner places cross diagonally RH</w:t>
      </w:r>
    </w:p>
    <w:p w:rsidR="00B11EB3" w:rsidRDefault="00B11EB3" w:rsidP="00B11EB3">
      <w:pPr>
        <w:pStyle w:val="DanceBody"/>
      </w:pPr>
      <w:r>
        <w:tab/>
        <w:t>11-12  1s (in 1st corner places) cross diagiagonally LH</w:t>
      </w:r>
      <w:r w:rsidRPr="00BA6B4D">
        <w:rPr>
          <w:b/>
        </w:rPr>
        <w:t xml:space="preserve"> </w:t>
      </w:r>
      <w:r>
        <w:rPr>
          <w:b/>
        </w:rPr>
        <w:t xml:space="preserve">as </w:t>
      </w:r>
      <w:r>
        <w:t>others change places LH on sides,</w:t>
      </w:r>
    </w:p>
    <w:p w:rsidR="00B11EB3" w:rsidRDefault="00B11EB3" w:rsidP="00B11EB3">
      <w:pPr>
        <w:pStyle w:val="DanceBody"/>
      </w:pPr>
      <w:r>
        <w:tab/>
        <w:t>13-20  Continue this Fig back to place (Each Lady in top place always crosses diagonally with Man in 3</w:t>
      </w:r>
      <w:r w:rsidRPr="00972EEB">
        <w:t>rd</w:t>
      </w:r>
      <w:r>
        <w:t xml:space="preserve"> place</w:t>
      </w:r>
      <w:r w:rsidRPr="00BA6B4D">
        <w:rPr>
          <w:b/>
        </w:rPr>
        <w:t xml:space="preserve"> </w:t>
      </w:r>
      <w:r>
        <w:rPr>
          <w:b/>
        </w:rPr>
        <w:t xml:space="preserve">as </w:t>
      </w:r>
      <w:r>
        <w:t>others change pl on sides)</w:t>
      </w:r>
    </w:p>
    <w:p w:rsidR="00B11EB3" w:rsidRDefault="00B11EB3" w:rsidP="00B11EB3">
      <w:pPr>
        <w:pStyle w:val="DanceBody"/>
      </w:pPr>
      <w:r>
        <w:t>21-24</w:t>
      </w:r>
      <w:r>
        <w:tab/>
        <w:t>1s dance 1/2 Fig of 8 (Man down round 3M &amp; Lady up round 2L)</w:t>
      </w:r>
    </w:p>
    <w:p w:rsidR="00B11EB3" w:rsidRDefault="00B11EB3" w:rsidP="00B11EB3">
      <w:pPr>
        <w:pStyle w:val="DanceBody"/>
        <w:keepNext w:val="0"/>
      </w:pPr>
      <w:r>
        <w:t>25-32</w:t>
      </w:r>
      <w:r>
        <w:tab/>
        <w:t>2s+1s+3s Adv+Ret &amp; turn RH once round.  2 1 3</w:t>
      </w:r>
    </w:p>
    <w:p w:rsidR="00B11EB3" w:rsidRDefault="00B11EB3" w:rsidP="00B11EB3"/>
    <w:p w:rsidR="00B11EB3" w:rsidRDefault="00B11EB3" w:rsidP="00B11EB3">
      <w:pPr>
        <w:pStyle w:val="Minicrib"/>
      </w:pPr>
      <w:r>
        <w:t>GALLOWAY HOUSE  (R8x32)  2C (4C set)</w:t>
      </w:r>
      <w:r>
        <w:tab/>
        <w:t>Bk of Graded SCDs</w:t>
      </w:r>
    </w:p>
    <w:p w:rsidR="00B11EB3" w:rsidRDefault="00B11EB3" w:rsidP="00B11EB3">
      <w:pPr>
        <w:pStyle w:val="DanceBody"/>
      </w:pPr>
      <w:r>
        <w:t xml:space="preserve"> 1- 8</w:t>
      </w:r>
      <w:r>
        <w:tab/>
        <w:t>1s cast down on own sides, turn out &amp; back to places</w:t>
      </w:r>
    </w:p>
    <w:p w:rsidR="00B11EB3" w:rsidRDefault="00B11EB3" w:rsidP="00B11EB3">
      <w:pPr>
        <w:pStyle w:val="DanceBody"/>
      </w:pPr>
      <w:r>
        <w:t xml:space="preserve"> 9-16</w:t>
      </w:r>
      <w:r>
        <w:tab/>
        <w:t>1s+2s circle 4H round &amp; back</w:t>
      </w:r>
    </w:p>
    <w:p w:rsidR="00B11EB3" w:rsidRDefault="00B11EB3" w:rsidP="00B11EB3">
      <w:pPr>
        <w:pStyle w:val="DanceBody"/>
      </w:pPr>
      <w:r>
        <w:t>17-24</w:t>
      </w:r>
      <w:r>
        <w:tab/>
        <w:t>1s turn RH, cast 1 place &amp; turn LH</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GANG THE SAME GATE  (S8x32)  3C (4C set)</w:t>
      </w:r>
      <w:r>
        <w:tab/>
        <w:t>Milton Levy  RSCDS Bk 36</w:t>
      </w:r>
    </w:p>
    <w:p w:rsidR="00B11EB3" w:rsidRDefault="00B11EB3" w:rsidP="00B11EB3">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B11EB3" w:rsidRDefault="00B11EB3" w:rsidP="00B11EB3">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B11EB3" w:rsidRDefault="00B11EB3" w:rsidP="00B11EB3">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B11EB3" w:rsidRDefault="00B11EB3" w:rsidP="00B11EB3">
      <w:pPr>
        <w:pStyle w:val="DanceBody"/>
        <w:keepNext w:val="0"/>
      </w:pPr>
      <w:r>
        <w:t>25-32</w:t>
      </w:r>
      <w:r>
        <w:tab/>
        <w:t>3s+1s+2s Set+Link for 3 twice</w:t>
      </w:r>
    </w:p>
    <w:p w:rsidR="00B11EB3" w:rsidRDefault="00B11EB3" w:rsidP="00B11EB3"/>
    <w:p w:rsidR="00B11EB3" w:rsidRDefault="00B11EB3" w:rsidP="00B11EB3">
      <w:pPr>
        <w:pStyle w:val="Minicrib"/>
      </w:pPr>
      <w:r>
        <w:t>THE GANNOCHY REEL  (R4x32)  4C Set</w:t>
      </w:r>
      <w:r>
        <w:tab/>
        <w:t>John Drewry  Bankhead Bk 4</w:t>
      </w:r>
    </w:p>
    <w:p w:rsidR="00B11EB3" w:rsidRPr="001632BD" w:rsidRDefault="00B11EB3" w:rsidP="00B11EB3">
      <w:pPr>
        <w:pStyle w:val="DanceBody"/>
      </w:pPr>
      <w:r w:rsidRPr="001632BD">
        <w:t xml:space="preserve"> 1- 8</w:t>
      </w:r>
      <w:r w:rsidRPr="001632BD">
        <w:tab/>
        <w:t>All dance RSh reels of 4 on sides</w:t>
      </w:r>
    </w:p>
    <w:p w:rsidR="00B11EB3" w:rsidRDefault="00B11EB3" w:rsidP="00B11EB3">
      <w:pPr>
        <w:pStyle w:val="DanceBody"/>
      </w:pPr>
      <w:r w:rsidRPr="001632BD">
        <w:t xml:space="preserve"> 9-16</w:t>
      </w:r>
      <w:r w:rsidRPr="001632BD">
        <w:tab/>
        <w:t xml:space="preserve">1M &amp; 2L </w:t>
      </w:r>
      <w:r>
        <w:rPr>
          <w:b/>
        </w:rPr>
        <w:t xml:space="preserve">also </w:t>
      </w:r>
      <w:r>
        <w:t>3M &amp; 4L pass</w:t>
      </w:r>
      <w:r w:rsidRPr="001632BD">
        <w:t xml:space="preserve"> RSh</w:t>
      </w:r>
      <w:r>
        <w:t>,</w:t>
      </w:r>
      <w:r w:rsidRPr="001632BD">
        <w:t xml:space="preserve"> dance LSh round partner, pass each other RSh back to original places</w:t>
      </w:r>
    </w:p>
    <w:p w:rsidR="00B11EB3" w:rsidRDefault="00B11EB3" w:rsidP="00B11EB3">
      <w:pPr>
        <w:pStyle w:val="DanceBody"/>
      </w:pPr>
      <w:r>
        <w:t>17-18</w:t>
      </w:r>
      <w:r>
        <w:tab/>
        <w:t>Top 3 on Men's side change places RH with bottom 3 on Ladies' side</w:t>
      </w:r>
    </w:p>
    <w:p w:rsidR="00B11EB3" w:rsidRDefault="00B11EB3" w:rsidP="00B11EB3">
      <w:pPr>
        <w:pStyle w:val="DanceBody"/>
      </w:pPr>
      <w:r>
        <w:t>19-20</w:t>
      </w:r>
      <w:r>
        <w:tab/>
        <w:t>Top 3 on Ladies' side change places LH with bottom 3 on Men's side</w:t>
      </w:r>
    </w:p>
    <w:p w:rsidR="00B11EB3" w:rsidRDefault="00B11EB3" w:rsidP="00B11EB3">
      <w:pPr>
        <w:pStyle w:val="DanceBody"/>
      </w:pPr>
      <w:r>
        <w:t>21-24</w:t>
      </w:r>
      <w:r>
        <w:tab/>
        <w:t>Repeat 17-20 to end (4) (3) (2) (1)</w:t>
      </w:r>
    </w:p>
    <w:p w:rsidR="00B11EB3" w:rsidRPr="001632BD" w:rsidRDefault="00B11EB3" w:rsidP="00B11EB3">
      <w:pPr>
        <w:pStyle w:val="DanceBody"/>
        <w:keepNext w:val="0"/>
      </w:pPr>
      <w:r>
        <w:t>25-32</w:t>
      </w:r>
      <w:r>
        <w:tab/>
        <w:t>3s+2s Set+Link;</w:t>
      </w:r>
      <w:r w:rsidRPr="001632BD">
        <w:t xml:space="preserve"> 4s+2s</w:t>
      </w:r>
      <w:r w:rsidRPr="001632BD">
        <w:rPr>
          <w:b/>
        </w:rPr>
        <w:t xml:space="preserve"> also </w:t>
      </w:r>
      <w:r>
        <w:t>3s+1s set &amp; dance 1/2 RH across.</w:t>
      </w:r>
      <w:r w:rsidRPr="001632BD">
        <w:t xml:space="preserve">  2 4 1 3</w:t>
      </w:r>
    </w:p>
    <w:p w:rsidR="00B11EB3" w:rsidRDefault="00B11EB3" w:rsidP="00B11EB3"/>
    <w:p w:rsidR="00B11EB3" w:rsidRDefault="00B11EB3" w:rsidP="00B11EB3">
      <w:pPr>
        <w:pStyle w:val="Minicrib"/>
      </w:pPr>
      <w:r>
        <w:t>THE GARDEN CITY JIG  (J8x32)  3C (4C set)</w:t>
      </w:r>
      <w:r>
        <w:tab/>
        <w:t>Lower Hutt SCD Club 60th Anniv</w:t>
      </w:r>
    </w:p>
    <w:p w:rsidR="00B11EB3" w:rsidRPr="000D60D4" w:rsidRDefault="00B11EB3" w:rsidP="00B11EB3">
      <w:pPr>
        <w:pStyle w:val="DanceBody"/>
      </w:pPr>
      <w:r w:rsidRPr="000D60D4">
        <w:t xml:space="preserve"> 1- 8</w:t>
      </w:r>
      <w:r w:rsidRPr="000D60D4">
        <w:tab/>
        <w:t>1s turn RH, cast off, dance down between 3s, cast up into 2nd place</w:t>
      </w:r>
    </w:p>
    <w:p w:rsidR="00B11EB3" w:rsidRPr="000D60D4" w:rsidRDefault="00B11EB3" w:rsidP="00B11EB3">
      <w:pPr>
        <w:pStyle w:val="DanceBody"/>
      </w:pPr>
      <w:r w:rsidRPr="000D60D4">
        <w:t xml:space="preserve"> 9-16</w:t>
      </w:r>
      <w:r w:rsidRPr="000D60D4">
        <w:tab/>
        <w:t>1L with 2s &amp; 1M with 3s dance RH across.  1s pass RSh, 1M with 2s &amp; 1L with 3s dance LH across.</w:t>
      </w:r>
    </w:p>
    <w:p w:rsidR="00B11EB3" w:rsidRPr="000D60D4" w:rsidRDefault="00B11EB3" w:rsidP="00B11EB3">
      <w:pPr>
        <w:pStyle w:val="DanceBody"/>
      </w:pPr>
      <w:r w:rsidRPr="000D60D4">
        <w:t>17-24</w:t>
      </w:r>
      <w:r w:rsidRPr="000D60D4">
        <w:tab/>
        <w:t>1s dance Corner Pass+Turn.  Finish passing RSh with 1L between 2s and 1M between 3s.</w:t>
      </w:r>
    </w:p>
    <w:p w:rsidR="00B11EB3" w:rsidRPr="000D60D4" w:rsidRDefault="00B11EB3" w:rsidP="00B11EB3">
      <w:pPr>
        <w:pStyle w:val="DanceBody"/>
        <w:keepNext w:val="0"/>
      </w:pPr>
      <w:r w:rsidRPr="000D60D4">
        <w:t>25-32</w:t>
      </w:r>
      <w:r w:rsidRPr="000D60D4">
        <w:tab/>
        <w:t>Reel of 3 across the dance (6 bars) 1M+3M, 1L+2L passing RSh to start.  1s cross RH bars 31-32</w:t>
      </w:r>
    </w:p>
    <w:p w:rsidR="00B11EB3" w:rsidRDefault="00B11EB3" w:rsidP="00B11EB3"/>
    <w:p w:rsidR="00B11EB3" w:rsidRDefault="00B11EB3" w:rsidP="00B11EB3">
      <w:pPr>
        <w:pStyle w:val="Minicrib"/>
      </w:pPr>
      <w:r>
        <w:t>THE GARDEN CITY JUBILEE  (S4x32)  4C set</w:t>
      </w:r>
      <w:r>
        <w:tab/>
        <w:t>Gary Hesler  Laurel Collection</w:t>
      </w:r>
    </w:p>
    <w:p w:rsidR="00B11EB3" w:rsidRDefault="00B11EB3" w:rsidP="00B11EB3">
      <w:pPr>
        <w:pStyle w:val="DanceBody"/>
      </w:pPr>
      <w:r>
        <w:t xml:space="preserve"> 1- 8</w:t>
      </w:r>
      <w:r>
        <w:tab/>
        <w:t>1s+2s also 3s+4s dance the Tournée:-</w:t>
      </w:r>
    </w:p>
    <w:p w:rsidR="00B11EB3" w:rsidRDefault="00B11EB3" w:rsidP="00B11EB3">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B11EB3" w:rsidRDefault="00B11EB3" w:rsidP="00B11EB3">
      <w:pPr>
        <w:pStyle w:val="DanceBody"/>
      </w:pPr>
      <w:r>
        <w:t xml:space="preserve"> 9-16</w:t>
      </w:r>
      <w:r>
        <w:tab/>
        <w:t xml:space="preserve">1s+4s+3s dance the Knot, to end in diagonal lines across the dance, 3L facing 2L, 4M facing 1M </w:t>
      </w:r>
      <w:r w:rsidRPr="001516C6">
        <w:rPr>
          <w:b/>
        </w:rPr>
        <w:t>also</w:t>
      </w:r>
      <w:r>
        <w:t xml:space="preserve"> 3M facing 2M, 4L facing 1L (3M +4L pull back LSh on bar 16)</w:t>
      </w:r>
    </w:p>
    <w:p w:rsidR="00B11EB3" w:rsidRDefault="00B11EB3" w:rsidP="00B11EB3">
      <w:pPr>
        <w:pStyle w:val="DanceBody"/>
      </w:pPr>
      <w:r>
        <w:t>17-24</w:t>
      </w:r>
      <w:r>
        <w:tab/>
        <w:t>All dance double diagonal reels of 4 (give LSh in centre)</w:t>
      </w:r>
    </w:p>
    <w:p w:rsidR="00B11EB3" w:rsidRDefault="00B11EB3" w:rsidP="00B11EB3">
      <w:pPr>
        <w:pStyle w:val="DanceBody"/>
        <w:keepNext w:val="0"/>
      </w:pPr>
      <w:r>
        <w:t>25-32</w:t>
      </w:r>
      <w:r>
        <w:tab/>
        <w:t>2s+3s also 4s+1s dance RH across &amp; LH back</w:t>
      </w:r>
    </w:p>
    <w:p w:rsidR="00B11EB3" w:rsidRDefault="00B11EB3" w:rsidP="00B11EB3"/>
    <w:p w:rsidR="00B11EB3" w:rsidRDefault="00B11EB3" w:rsidP="00B11EB3">
      <w:pPr>
        <w:pStyle w:val="Minicrib"/>
      </w:pPr>
      <w:r>
        <w:t>THE GARDEN PARTY  (R32)  Round the Room</w:t>
      </w:r>
      <w:r>
        <w:tab/>
        <w:t>Phyliss Garden Richardson &amp; Iain Richardson, 1998</w:t>
      </w:r>
    </w:p>
    <w:p w:rsidR="00B11EB3" w:rsidRDefault="00B11EB3" w:rsidP="00B11EB3">
      <w:pPr>
        <w:pStyle w:val="DanceBody"/>
      </w:pPr>
      <w:r>
        <w:t>Round the Room 3 facing 3</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All set to opposite person, cross RH &amp; chase clockwise 1/2 way</w:t>
      </w:r>
    </w:p>
    <w:p w:rsidR="00B11EB3" w:rsidRDefault="00B11EB3" w:rsidP="00B11EB3">
      <w:pPr>
        <w:pStyle w:val="DanceBody"/>
      </w:pPr>
      <w:r>
        <w:t>17-24</w:t>
      </w:r>
      <w:r>
        <w:tab/>
        <w:t>All set to opposite person, cross RH, centre persons turn RH</w:t>
      </w:r>
      <w:r w:rsidRPr="00BA6B4D">
        <w:rPr>
          <w:b/>
        </w:rPr>
        <w:t xml:space="preserve"> while </w:t>
      </w:r>
      <w:r>
        <w:t>others chase clockwise 1/2 way</w:t>
      </w:r>
    </w:p>
    <w:p w:rsidR="00B11EB3" w:rsidRDefault="00B11EB3" w:rsidP="00B11EB3">
      <w:pPr>
        <w:pStyle w:val="DanceBody"/>
      </w:pPr>
      <w:r>
        <w:t>25-32</w:t>
      </w:r>
      <w:r>
        <w:tab/>
        <w:t>All set, slip step to right for 2 bars advancing, all set &amp; slip step to left for 2 bars advancing to end facing new trio</w:t>
      </w:r>
    </w:p>
    <w:p w:rsidR="00B11EB3" w:rsidRDefault="00B11EB3" w:rsidP="00B11EB3">
      <w:pPr>
        <w:pStyle w:val="DanceBody"/>
        <w:keepNext w:val="0"/>
      </w:pPr>
      <w:r>
        <w:t>Repeat with new partners in new set</w:t>
      </w:r>
    </w:p>
    <w:p w:rsidR="00B11EB3" w:rsidRDefault="00B11EB3" w:rsidP="00B11EB3"/>
    <w:p w:rsidR="00B11EB3" w:rsidRDefault="00B11EB3" w:rsidP="00B11EB3">
      <w:pPr>
        <w:pStyle w:val="Minicrib"/>
      </w:pPr>
      <w:r>
        <w:t>THE GARDEN PARTY  (S8x32)  3C (4C set)</w:t>
      </w:r>
      <w:r>
        <w:tab/>
        <w:t>Frans Ligtmans  Two By Two</w:t>
      </w:r>
    </w:p>
    <w:p w:rsidR="00B11EB3" w:rsidRPr="00735C97" w:rsidRDefault="00B11EB3" w:rsidP="00B11EB3">
      <w:pPr>
        <w:pStyle w:val="DanceBody"/>
      </w:pPr>
      <w:r w:rsidRPr="00735C97">
        <w:t xml:space="preserve"> 1- 8</w:t>
      </w:r>
      <w:r w:rsidRPr="00735C97">
        <w:tab/>
        <w:t>1s set, cast behind 2s, down between 3s &amp; cast up to face 1st corners</w:t>
      </w:r>
    </w:p>
    <w:p w:rsidR="00B11EB3" w:rsidRPr="00735C97" w:rsidRDefault="00B11EB3" w:rsidP="00B11EB3">
      <w:pPr>
        <w:pStyle w:val="DanceBody"/>
      </w:pPr>
      <w:r w:rsidRPr="00735C97">
        <w:t xml:space="preserve"> 9-12</w:t>
      </w:r>
      <w:r w:rsidRPr="00735C97">
        <w:tab/>
        <w:t xml:space="preserve">1s turn corner RH </w:t>
      </w:r>
      <w:r w:rsidRPr="00735C97">
        <w:rPr>
          <w:b/>
        </w:rPr>
        <w:t>while</w:t>
      </w:r>
      <w:r w:rsidRPr="00735C97">
        <w:t xml:space="preserve"> 2nd corners set, 1s turn LH to face 1st corner (pstn) again </w:t>
      </w:r>
      <w:r w:rsidRPr="00735C97">
        <w:rPr>
          <w:b/>
        </w:rPr>
        <w:t>while</w:t>
      </w:r>
      <w:r w:rsidRPr="00735C97">
        <w:t xml:space="preserve"> corners chase clockwise 1 place</w:t>
      </w:r>
    </w:p>
    <w:p w:rsidR="00B11EB3" w:rsidRPr="00735C97" w:rsidRDefault="00B11EB3" w:rsidP="00B11EB3">
      <w:pPr>
        <w:pStyle w:val="DanceBody"/>
      </w:pPr>
      <w:r w:rsidRPr="00735C97">
        <w:t>13-16</w:t>
      </w:r>
      <w:r w:rsidRPr="00735C97">
        <w:tab/>
        <w:t>Repeat 9-12.  1s end BtoB in centre 1L facing up, 1M facing down</w:t>
      </w:r>
    </w:p>
    <w:p w:rsidR="00B11EB3" w:rsidRPr="00735C97" w:rsidRDefault="00B11EB3" w:rsidP="00B11EB3">
      <w:pPr>
        <w:pStyle w:val="DanceBody"/>
      </w:pPr>
      <w:r w:rsidRPr="00735C97">
        <w:t>17-24</w:t>
      </w:r>
      <w:r w:rsidRPr="00735C97">
        <w:tab/>
        <w:t>1L+3s (at top) &amp; 1M+2s (at bottom) circle 3H round to left opening out to circle 6H 1/2 round to left , 2s+1s+3s set</w:t>
      </w:r>
    </w:p>
    <w:p w:rsidR="00B11EB3" w:rsidRPr="00735C97" w:rsidRDefault="00B11EB3" w:rsidP="00B11EB3">
      <w:pPr>
        <w:pStyle w:val="DanceBody"/>
        <w:keepNext w:val="0"/>
      </w:pPr>
      <w:r w:rsidRPr="00735C97">
        <w:t>25-32</w:t>
      </w:r>
      <w:r w:rsidRPr="00735C97">
        <w:tab/>
        <w:t>1M+2s (at top) &amp; 1L+3s (at bottom) dance reels of 3 across (1s LSh to 3rd corner), 1s cross RH. End 2 1 3</w:t>
      </w:r>
    </w:p>
    <w:p w:rsidR="00B11EB3" w:rsidRDefault="00B11EB3" w:rsidP="00B11EB3"/>
    <w:p w:rsidR="00B11EB3" w:rsidRDefault="00B11EB3" w:rsidP="00B11EB3">
      <w:pPr>
        <w:pStyle w:val="Minicrib"/>
      </w:pPr>
      <w:r>
        <w:t>GARDENER'S DELIGHT  (J8x40)  3C (4C set)</w:t>
      </w:r>
      <w:r>
        <w:tab/>
        <w:t>Ann Gorman  New Forest SCD</w:t>
      </w:r>
    </w:p>
    <w:p w:rsidR="00B11EB3" w:rsidRDefault="00B11EB3" w:rsidP="00B11EB3">
      <w:pPr>
        <w:pStyle w:val="DanceBody"/>
      </w:pPr>
      <w:r>
        <w:t xml:space="preserve"> 1- 8</w:t>
      </w:r>
      <w:r>
        <w:tab/>
        <w:t>1s cross RH, cast 1 place, cross LH &amp; cast down 1 place</w:t>
      </w:r>
    </w:p>
    <w:p w:rsidR="00B11EB3" w:rsidRDefault="00B11EB3" w:rsidP="00B11EB3">
      <w:pPr>
        <w:pStyle w:val="DanceBody"/>
      </w:pPr>
      <w:r>
        <w:t xml:space="preserve"> 9-16</w:t>
      </w:r>
      <w:r>
        <w:tab/>
        <w:t>3s+1s circle 4H round to left, 1s cast up 1place &amp; 1/2 turn RH to face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B11EB3" w:rsidRDefault="00B11EB3" w:rsidP="00B11EB3">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B11EB3" w:rsidRDefault="00B11EB3" w:rsidP="00B11EB3">
      <w:pPr>
        <w:pStyle w:val="DanceBody"/>
        <w:keepNext w:val="0"/>
      </w:pPr>
      <w:r>
        <w:t>33-40</w:t>
      </w:r>
      <w:r>
        <w:tab/>
        <w:t>2s+1s+3s dance RH across, turn to right &amp; chase back to place</w:t>
      </w:r>
    </w:p>
    <w:p w:rsidR="00B11EB3" w:rsidRDefault="00B11EB3" w:rsidP="00B11EB3"/>
    <w:p w:rsidR="00B11EB3" w:rsidRDefault="00B11EB3" w:rsidP="00B11EB3">
      <w:pPr>
        <w:pStyle w:val="Minicrib"/>
      </w:pPr>
      <w:r>
        <w:t>THE GARDENER'S DELIGHT  (J8x40)  3C (4C set)</w:t>
      </w:r>
      <w:r>
        <w:tab/>
        <w:t>Gillian Jennings  Catherine de Barnes Coll</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1s+2s dance double Fig of 8 (1s cross down to start)</w:t>
      </w:r>
    </w:p>
    <w:p w:rsidR="00B11EB3" w:rsidRDefault="00B11EB3" w:rsidP="00B11EB3">
      <w:pPr>
        <w:pStyle w:val="DanceBody"/>
      </w:pPr>
      <w:r>
        <w:t>17-24</w:t>
      </w:r>
      <w:r>
        <w:tab/>
        <w:t>3s cross up to dance Inveran Reels</w:t>
      </w:r>
    </w:p>
    <w:p w:rsidR="00B11EB3" w:rsidRDefault="00B11EB3" w:rsidP="00B11EB3">
      <w:pPr>
        <w:pStyle w:val="DanceBody"/>
      </w:pPr>
      <w:r>
        <w:t>25-32</w:t>
      </w:r>
      <w:r>
        <w:tab/>
        <w:t>1s lead down the middle &amp; up to 2</w:t>
      </w:r>
      <w:r w:rsidRPr="00972EEB">
        <w:t>nd</w:t>
      </w:r>
      <w:r>
        <w:t xml:space="preserve"> place</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GARDENER'S RETREAT  (M-(S2x48+R2x48))  Sq.Set</w:t>
      </w:r>
      <w:r>
        <w:tab/>
        <w:t>Robert Atkinson  In Honour Of Volume 3</w:t>
      </w:r>
    </w:p>
    <w:p w:rsidR="00B11EB3" w:rsidRDefault="00B11EB3" w:rsidP="00B11EB3">
      <w:pPr>
        <w:pStyle w:val="DanceBody"/>
      </w:pPr>
      <w:r>
        <w:t xml:space="preserve"> 1- 8</w:t>
      </w:r>
      <w:r>
        <w:tab/>
        <w:t>1s+3s set &amp; turn partner RH into prom hold; 1s+3s dance RSh round each other &amp; back to place, Man dances in front to lady ready for …</w:t>
      </w:r>
    </w:p>
    <w:p w:rsidR="00B11EB3" w:rsidRDefault="00B11EB3" w:rsidP="00B11EB3">
      <w:pPr>
        <w:pStyle w:val="DanceBody"/>
      </w:pPr>
      <w:r>
        <w:t xml:space="preserve"> 9-16</w:t>
      </w:r>
      <w:r>
        <w:tab/>
        <w:t>Tandem reels of 3 across, 1s+2L+4M &amp; 3s+ 2M+4L.  All finish in place</w:t>
      </w:r>
    </w:p>
    <w:p w:rsidR="00B11EB3" w:rsidRDefault="00B11EB3" w:rsidP="00B11EB3">
      <w:pPr>
        <w:pStyle w:val="DanceBody"/>
      </w:pPr>
      <w:r>
        <w:t>17-32</w:t>
      </w:r>
      <w:r>
        <w:tab/>
        <w:t>2s+4s repeat 1-16 (reels up/down dance)</w:t>
      </w:r>
    </w:p>
    <w:p w:rsidR="00B11EB3" w:rsidRDefault="00B11EB3" w:rsidP="00B11EB3">
      <w:pPr>
        <w:pStyle w:val="DanceBody"/>
      </w:pPr>
      <w:r>
        <w:t>33-40</w:t>
      </w:r>
      <w:r>
        <w:tab/>
        <w:t>Ladies dance LSh round partner (in front of partner to start); Ladies dance 3/4 LH across to finish 1 place clockwise round set</w:t>
      </w:r>
    </w:p>
    <w:p w:rsidR="00B11EB3" w:rsidRDefault="00B11EB3" w:rsidP="00B11EB3">
      <w:pPr>
        <w:pStyle w:val="DanceBody"/>
        <w:keepNext w:val="0"/>
      </w:pPr>
      <w:r>
        <w:t>41-48</w:t>
      </w:r>
      <w:r>
        <w:tab/>
        <w:t>Men repeat dancing RSh round 'new' partner then dancing 3/4 LH across to finish beside partner.  4 1 2 3</w:t>
      </w:r>
    </w:p>
    <w:p w:rsidR="00B11EB3" w:rsidRDefault="00B11EB3" w:rsidP="00B11EB3"/>
    <w:p w:rsidR="00B11EB3" w:rsidRDefault="00B11EB3" w:rsidP="00B11EB3">
      <w:pPr>
        <w:pStyle w:val="Minicrib"/>
      </w:pPr>
      <w:r>
        <w:t>THE GARDENERS' FANTASIA  (S3x32)  3C set</w:t>
      </w:r>
      <w:r>
        <w:tab/>
        <w:t>Pamela Cook  RSCDS Bk 46</w:t>
      </w:r>
    </w:p>
    <w:p w:rsidR="00B11EB3" w:rsidRDefault="00B11EB3" w:rsidP="00B11EB3">
      <w:pPr>
        <w:pStyle w:val="DanceBody"/>
      </w:pPr>
      <w:r>
        <w:t xml:space="preserve"> 1- 8</w:t>
      </w:r>
      <w:r>
        <w:tab/>
        <w:t>1s+2s circle 4H round to left, 1s face 2s set &amp; 1s turn inwards cast 1 place to face 3s</w:t>
      </w:r>
    </w:p>
    <w:p w:rsidR="00B11EB3" w:rsidRDefault="00B11EB3" w:rsidP="00B11EB3">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B11EB3" w:rsidRDefault="00B11EB3" w:rsidP="00B11EB3">
      <w:pPr>
        <w:pStyle w:val="DanceBody"/>
      </w:pPr>
      <w:r>
        <w:t>17-24</w:t>
      </w:r>
      <w:r>
        <w:tab/>
        <w:t>3s set to &amp; turn 1st corners; set to &amp; turn 2nd corners.  3s end in 2</w:t>
      </w:r>
      <w:r w:rsidRPr="00972EEB">
        <w:t>nd</w:t>
      </w:r>
      <w:r>
        <w:t xml:space="preserve"> place opposite sides</w:t>
      </w:r>
    </w:p>
    <w:p w:rsidR="00B11EB3" w:rsidRDefault="00B11EB3" w:rsidP="00B11EB3">
      <w:pPr>
        <w:pStyle w:val="DanceBody"/>
        <w:keepNext w:val="0"/>
      </w:pPr>
      <w:r>
        <w:t>25-32</w:t>
      </w:r>
      <w:r>
        <w:tab/>
        <w:t>2s+1s dance R&amp;L (begin on sides)</w:t>
      </w:r>
      <w:r w:rsidRPr="00BA6B4D">
        <w:rPr>
          <w:b/>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B11EB3" w:rsidRDefault="00B11EB3" w:rsidP="00B11EB3"/>
    <w:p w:rsidR="00B11EB3" w:rsidRDefault="00B11EB3" w:rsidP="00B11EB3">
      <w:pPr>
        <w:pStyle w:val="Minicrib"/>
      </w:pPr>
      <w:r>
        <w:t>THE GARPLE BURN  (R8x32)  3C (4C set)</w:t>
      </w:r>
      <w:r>
        <w:tab/>
        <w:t>Hugh Foss  Kendoon dances</w:t>
      </w:r>
    </w:p>
    <w:p w:rsidR="00B11EB3" w:rsidRDefault="00B11EB3" w:rsidP="00B11EB3">
      <w:pPr>
        <w:pStyle w:val="DanceBody"/>
      </w:pPr>
      <w:r>
        <w:t xml:space="preserve"> 1- 8</w:t>
      </w:r>
      <w:r>
        <w:tab/>
        <w:t>1s+2s set, dance RH across 1/2 way, set &amp; dance LH across 1/2 way</w:t>
      </w:r>
    </w:p>
    <w:p w:rsidR="00B11EB3" w:rsidRDefault="00B11EB3" w:rsidP="00B11EB3">
      <w:pPr>
        <w:pStyle w:val="DanceBody"/>
      </w:pPr>
      <w:r>
        <w:t xml:space="preserve"> 9-16</w:t>
      </w:r>
      <w:r>
        <w:tab/>
        <w:t>1s+2s set, turn RH to end 1M &amp; 2L BtoB facing partners in diag line &amp; dance 1/2 reel of 4 (end on own sides with 1s in 2</w:t>
      </w:r>
      <w:r w:rsidRPr="00972EEB">
        <w:t>nd</w:t>
      </w:r>
      <w:r>
        <w:t xml:space="preserve"> place)</w:t>
      </w:r>
    </w:p>
    <w:p w:rsidR="00B11EB3" w:rsidRDefault="00B11EB3" w:rsidP="00B11EB3">
      <w:pPr>
        <w:pStyle w:val="DanceBody"/>
      </w:pPr>
      <w:r>
        <w:t>17-24</w:t>
      </w:r>
      <w:r>
        <w:tab/>
        <w:t>3s set advancing &amp; lead up to top, then 1s set &amp; turn 2H to face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B11EB3" w:rsidRDefault="00B11EB3" w:rsidP="00B11EB3"/>
    <w:p w:rsidR="00B11EB3" w:rsidRDefault="00B11EB3" w:rsidP="00B11EB3">
      <w:pPr>
        <w:pStyle w:val="Minicrib"/>
      </w:pPr>
      <w:r>
        <w:t>THE GARRY STRATHSPEY  (S4x32)  4C set</w:t>
      </w:r>
      <w:r>
        <w:tab/>
        <w:t>James B Cosh  22 SCDs</w:t>
      </w:r>
    </w:p>
    <w:p w:rsidR="00B11EB3" w:rsidRDefault="00B11EB3" w:rsidP="00B11EB3">
      <w:pPr>
        <w:pStyle w:val="DanceBody"/>
      </w:pPr>
      <w:r>
        <w:t xml:space="preserve"> 1- 8</w:t>
      </w:r>
      <w:r>
        <w:tab/>
        <w:t>1s+2s &amp; 3s+4s dance 1/2 R&amp;L, 1s+4s (middle couples) dance 1/2 R&amp;L</w:t>
      </w:r>
    </w:p>
    <w:p w:rsidR="00B11EB3" w:rsidRDefault="00B11EB3" w:rsidP="00B11EB3">
      <w:pPr>
        <w:pStyle w:val="DanceBody"/>
      </w:pPr>
      <w:r>
        <w:t xml:space="preserve"> 9-16</w:t>
      </w:r>
      <w:r>
        <w:tab/>
        <w:t>2s+4s &amp; 1s+3s circle 4H left 1/2 way, 2s+3s (middle couples) circle 4H right 1/2 way; 1s dance up to top (2s+3s+4s step down) &amp; all face</w:t>
      </w:r>
      <w:r w:rsidRPr="00BA6B4D">
        <w:rPr>
          <w:b/>
        </w:rPr>
        <w:t xml:space="preserve"> </w:t>
      </w:r>
      <w:r>
        <w:rPr>
          <w:b/>
        </w:rPr>
        <w:t xml:space="preserve">as </w:t>
      </w:r>
      <w:r>
        <w:t>for Reel of 4 on sides</w:t>
      </w:r>
    </w:p>
    <w:p w:rsidR="00B11EB3" w:rsidRDefault="00B11EB3" w:rsidP="00B11EB3">
      <w:pPr>
        <w:pStyle w:val="DanceBody"/>
      </w:pPr>
      <w:r>
        <w:t>17-24</w:t>
      </w:r>
      <w:r>
        <w:tab/>
        <w:t>All set HS &amp; dance 1/2 Grand Chain.  All end on own side 2 3 4 1</w:t>
      </w:r>
    </w:p>
    <w:p w:rsidR="00B11EB3" w:rsidRDefault="00B11EB3" w:rsidP="00B11EB3">
      <w:pPr>
        <w:pStyle w:val="DanceBody"/>
        <w:keepNext w:val="0"/>
      </w:pPr>
      <w:r>
        <w:t>25-32</w:t>
      </w:r>
      <w:r>
        <w:tab/>
        <w:t>All dance Reel of 4 on sides.  2 3 4 1</w:t>
      </w:r>
    </w:p>
    <w:p w:rsidR="00B11EB3" w:rsidRDefault="00B11EB3" w:rsidP="00B11EB3"/>
    <w:p w:rsidR="00B11EB3" w:rsidRDefault="00B11EB3" w:rsidP="00B11EB3">
      <w:pPr>
        <w:pStyle w:val="Minicrib"/>
      </w:pPr>
      <w:r>
        <w:t>GARTMORN WALK  (R4x40)  4C Set</w:t>
      </w:r>
      <w:r>
        <w:tab/>
        <w:t>Barry Skelton  Wee County Dances</w:t>
      </w:r>
    </w:p>
    <w:p w:rsidR="00B11EB3" w:rsidRPr="00042604" w:rsidRDefault="00B11EB3" w:rsidP="00B11EB3">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B11EB3" w:rsidRPr="00042604" w:rsidRDefault="00B11EB3" w:rsidP="00B11EB3">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B11EB3" w:rsidRPr="00042604" w:rsidRDefault="00B11EB3" w:rsidP="00B11EB3">
      <w:pPr>
        <w:pStyle w:val="DanceBody"/>
      </w:pPr>
      <w:r w:rsidRPr="00042604">
        <w:t>17-24</w:t>
      </w:r>
      <w:r w:rsidRPr="00042604">
        <w:tab/>
        <w:t>2s+3s set, cast in one place across the set,</w:t>
      </w:r>
      <w:r w:rsidRPr="00042604">
        <w:rPr>
          <w:b/>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B11EB3" w:rsidRDefault="00B11EB3" w:rsidP="00B11EB3">
      <w:pPr>
        <w:pStyle w:val="DanceBody"/>
      </w:pPr>
      <w:r w:rsidRPr="00042604">
        <w:t>25-32</w:t>
      </w:r>
      <w:r w:rsidRPr="00042604">
        <w:tab/>
        <w:t>All dance reels of 4 on the side passing RSh at the end (4) (3) (2) (1)</w:t>
      </w:r>
    </w:p>
    <w:p w:rsidR="00B11EB3" w:rsidRPr="00042604" w:rsidRDefault="00B11EB3" w:rsidP="00B11EB3">
      <w:pPr>
        <w:pStyle w:val="DanceBody"/>
        <w:keepNext w:val="0"/>
      </w:pPr>
      <w:r w:rsidRPr="00042604">
        <w:t>33-40</w:t>
      </w:r>
      <w:r w:rsidRPr="00042604">
        <w:tab/>
        <w:t>All set, cross RH. 3s+2s+1s dance 1/2 reel of 3 on sides. (1L+2L &amp; 1M+3M pass RSh to begin).  4 1 2 3</w:t>
      </w:r>
    </w:p>
    <w:p w:rsidR="00B11EB3" w:rsidRDefault="00B11EB3" w:rsidP="00B11EB3"/>
    <w:p w:rsidR="00B11EB3" w:rsidRDefault="00B11EB3" w:rsidP="00B11EB3">
      <w:pPr>
        <w:pStyle w:val="Minicrib"/>
        <w:rPr>
          <w:lang w:eastAsia="en-GB"/>
        </w:rPr>
      </w:pPr>
      <w:r>
        <w:rPr>
          <w:lang w:eastAsia="en-GB"/>
        </w:rPr>
        <w:t>GARY SCOT'S JIG  (J8x32)  3C (4C set)</w:t>
      </w:r>
      <w:r>
        <w:rPr>
          <w:lang w:eastAsia="en-GB"/>
        </w:rPr>
        <w:tab/>
        <w:t>T Wilson</w:t>
      </w:r>
    </w:p>
    <w:p w:rsidR="00B11EB3" w:rsidRPr="00730206" w:rsidRDefault="00B11EB3" w:rsidP="00B11EB3">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B11EB3" w:rsidRPr="00730206" w:rsidRDefault="00B11EB3" w:rsidP="00B11EB3">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B11EB3" w:rsidRPr="00730206" w:rsidRDefault="00B11EB3" w:rsidP="00B11EB3">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B11EB3" w:rsidRPr="00730206" w:rsidRDefault="00B11EB3" w:rsidP="00B11EB3">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B11EB3" w:rsidRDefault="00B11EB3" w:rsidP="00B11EB3"/>
    <w:p w:rsidR="00B11EB3" w:rsidRDefault="00B11EB3" w:rsidP="00B11EB3">
      <w:pPr>
        <w:pStyle w:val="Minicrib"/>
      </w:pPr>
      <w:r>
        <w:t>THE GATE OF DAFFODIL GARDEN  (S8x32)  3C (4C set)</w:t>
      </w:r>
      <w:r>
        <w:tab/>
        <w:t>Hiroko Higashikawa  Tokai Branch 25th Anniversary</w:t>
      </w:r>
    </w:p>
    <w:p w:rsidR="00B11EB3" w:rsidRDefault="00B11EB3" w:rsidP="00B11EB3">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B11EB3" w:rsidRDefault="00B11EB3" w:rsidP="00B11EB3">
      <w:pPr>
        <w:pStyle w:val="DanceBody"/>
      </w:pPr>
      <w:r>
        <w:t xml:space="preserve"> </w:t>
      </w:r>
      <w:r w:rsidRPr="006B40B3">
        <w:t>9-16</w:t>
      </w:r>
      <w:r w:rsidRPr="006B40B3">
        <w:tab/>
        <w:t xml:space="preserve">3s+2s+1s dance Reverse Snowball Grand Chain for 3 </w:t>
      </w:r>
      <w:r>
        <w:t>cpl</w:t>
      </w:r>
      <w:r w:rsidRPr="006B40B3">
        <w:t>s to end 1 (2) 3: -</w:t>
      </w:r>
    </w:p>
    <w:p w:rsidR="00B11EB3" w:rsidRPr="006B40B3" w:rsidRDefault="00B11EB3" w:rsidP="00B11EB3">
      <w:pPr>
        <w:pStyle w:val="DanceBody"/>
      </w:pPr>
      <w:r w:rsidRPr="006B40B3">
        <w:tab/>
        <w:t>`1s cross RH &amp; change places LH on side with 2s</w:t>
      </w:r>
    </w:p>
    <w:p w:rsidR="00B11EB3" w:rsidRPr="006B40B3" w:rsidRDefault="00B11EB3" w:rsidP="00B11EB3">
      <w:pPr>
        <w:pStyle w:val="DanceBody"/>
      </w:pPr>
      <w:r w:rsidRPr="006B40B3">
        <w:tab/>
        <w:t>`1s change places RH with 3s while 2s cross RH</w:t>
      </w:r>
    </w:p>
    <w:p w:rsidR="00B11EB3" w:rsidRPr="006B40B3" w:rsidRDefault="00B11EB3" w:rsidP="00B11EB3">
      <w:pPr>
        <w:pStyle w:val="DanceBody"/>
      </w:pPr>
      <w:r w:rsidRPr="006B40B3">
        <w:tab/>
        <w:t>`1s cross LH while 3s &amp; 2s change places LH.  1 (2) 3</w:t>
      </w:r>
    </w:p>
    <w:p w:rsidR="00B11EB3" w:rsidRPr="0056184F" w:rsidRDefault="00B11EB3" w:rsidP="00B11EB3">
      <w:pPr>
        <w:pStyle w:val="DanceBody"/>
      </w:pPr>
      <w:r>
        <w:t>17-24</w:t>
      </w:r>
      <w:r>
        <w:tab/>
        <w:t xml:space="preserve">1s cast, dance down between 3s &amp; cast up &amp; turn LH to face 1st corners </w:t>
      </w:r>
      <w:r>
        <w:rPr>
          <w:b/>
        </w:rPr>
        <w:t>while</w:t>
      </w:r>
      <w:r>
        <w:t xml:space="preserve"> bars 17-18: 2s cross up RH to 1st place own side</w:t>
      </w:r>
    </w:p>
    <w:p w:rsidR="00B11EB3" w:rsidRDefault="00B11EB3" w:rsidP="00B11EB3">
      <w:pPr>
        <w:pStyle w:val="DanceBody"/>
        <w:keepNext w:val="0"/>
      </w:pPr>
      <w:r>
        <w:t>25-32</w:t>
      </w:r>
      <w:r>
        <w:tab/>
        <w:t>1s dance corners Pass+Turn with 1st corners (corners turn 2H), pass RSh; Repeat with 2nd corners &amp; 1s pass RSh into 2nd place own sides</w:t>
      </w:r>
    </w:p>
    <w:p w:rsidR="00B11EB3" w:rsidRDefault="00B11EB3" w:rsidP="00B11EB3"/>
    <w:p w:rsidR="00B11EB3" w:rsidRDefault="00B11EB3" w:rsidP="00B11EB3">
      <w:pPr>
        <w:pStyle w:val="Minicrib"/>
      </w:pPr>
      <w:r>
        <w:t>THE GATES OF EDINBURGH  (R8x32)  3C (4C set)</w:t>
      </w:r>
      <w:r>
        <w:tab/>
        <w:t>Rutherford  RSCDS Bk 15</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on own sides ending in lines across 1L between 2s &amp; 1M between 3s</w:t>
      </w:r>
    </w:p>
    <w:p w:rsidR="00B11EB3" w:rsidRDefault="00B11EB3" w:rsidP="00B11EB3">
      <w:pPr>
        <w:pStyle w:val="DanceBody"/>
      </w:pPr>
      <w:r>
        <w:t>17-24</w:t>
      </w:r>
      <w:r>
        <w:tab/>
        <w:t>2s+1s+3s set twice, turn opposite person 2H, 1s end 2</w:t>
      </w:r>
      <w:r w:rsidRPr="00972EEB">
        <w:t>nd</w:t>
      </w:r>
      <w:r>
        <w:t xml:space="preserve"> place on own sides</w:t>
      </w:r>
    </w:p>
    <w:p w:rsidR="00B11EB3" w:rsidRDefault="00B11EB3" w:rsidP="00B11EB3">
      <w:pPr>
        <w:pStyle w:val="DanceBody"/>
        <w:keepNext w:val="0"/>
      </w:pPr>
      <w:r>
        <w:t>25-32</w:t>
      </w:r>
      <w:r>
        <w:tab/>
        <w:t>2s+1s+3s set twice &amp; turn RH</w:t>
      </w:r>
    </w:p>
    <w:p w:rsidR="00B11EB3" w:rsidRDefault="00B11EB3" w:rsidP="00B11EB3"/>
    <w:p w:rsidR="00B11EB3" w:rsidRDefault="00B11EB3" w:rsidP="00B11EB3">
      <w:pPr>
        <w:pStyle w:val="Minicrib"/>
      </w:pPr>
      <w:r>
        <w:t>GATEWAY TO NORTHLAND  (S4x32)  4C set</w:t>
      </w:r>
      <w:r>
        <w:tab/>
        <w:t>Elaine Goldthorpe  2020</w:t>
      </w:r>
    </w:p>
    <w:p w:rsidR="00B11EB3" w:rsidRDefault="00B11EB3" w:rsidP="00B11EB3">
      <w:pPr>
        <w:pStyle w:val="DanceBody"/>
      </w:pPr>
      <w:r>
        <w:t xml:space="preserve"> 1- 8</w:t>
      </w:r>
      <w:r>
        <w:tab/>
        <w:t xml:space="preserve">1L+2L dance across, pass partner RSh, chase up behind Men, across top &amp; down own side to change places </w:t>
      </w:r>
      <w:r>
        <w:rPr>
          <w:b/>
        </w:rPr>
        <w:t>while</w:t>
      </w:r>
    </w:p>
    <w:p w:rsidR="00B11EB3" w:rsidRDefault="00B11EB3" w:rsidP="00B11EB3">
      <w:pPr>
        <w:pStyle w:val="DanceBody"/>
      </w:pPr>
      <w:r>
        <w:tab/>
        <w:t>3M+4M dance across, pass partners RSh, chase down behind Ladies, across bottom &amp; up own side to change places</w:t>
      </w:r>
    </w:p>
    <w:p w:rsidR="00B11EB3" w:rsidRDefault="00B11EB3" w:rsidP="00B11EB3">
      <w:pPr>
        <w:pStyle w:val="DanceBody"/>
      </w:pPr>
      <w:r>
        <w:t xml:space="preserve"> 9-16</w:t>
      </w:r>
      <w:r>
        <w:tab/>
        <w:t xml:space="preserve">1M+2M dance across, pass opposite dancer LSh, chase up behind Ladies, across top &amp; down own side to change places </w:t>
      </w:r>
      <w:r>
        <w:rPr>
          <w:b/>
        </w:rPr>
        <w:t>while</w:t>
      </w:r>
    </w:p>
    <w:p w:rsidR="00B11EB3" w:rsidRDefault="00B11EB3" w:rsidP="00B11EB3">
      <w:pPr>
        <w:pStyle w:val="DanceBody"/>
      </w:pPr>
      <w:r>
        <w:tab/>
        <w:t>3L+4L dance across, pass opposite dancer LSh, chase down behind Men, across bottom &amp; up own side to change places</w:t>
      </w:r>
    </w:p>
    <w:p w:rsidR="00B11EB3" w:rsidRDefault="00B11EB3" w:rsidP="00B11EB3">
      <w:pPr>
        <w:pStyle w:val="DanceBody"/>
      </w:pPr>
      <w:r>
        <w:t>17-24</w:t>
      </w:r>
      <w:r>
        <w:tab/>
        <w:t xml:space="preserve">1s+3s (Ladies following partners) dance down, Bar 20: pull back RSh &amp; dance back up (Ladies leading).  3s dance into 2nd place own sides </w:t>
      </w:r>
      <w:r>
        <w:rPr>
          <w:b/>
        </w:rPr>
        <w:t>while</w:t>
      </w:r>
      <w:r>
        <w:t xml:space="preserve"> 1s end in </w:t>
      </w:r>
      <w:r w:rsidRPr="00697BFE">
        <w:rPr>
          <w:u w:val="single"/>
        </w:rPr>
        <w:t>middle</w:t>
      </w:r>
      <w:r>
        <w:t>, 1L above 1st place, 1M between 2s in 1st place, facing up</w:t>
      </w:r>
    </w:p>
    <w:p w:rsidR="00B11EB3" w:rsidRDefault="00B11EB3" w:rsidP="00B11EB3">
      <w:pPr>
        <w:pStyle w:val="DanceBody"/>
        <w:keepNext w:val="0"/>
      </w:pPr>
      <w:r>
        <w:t>25-32</w:t>
      </w:r>
      <w:r>
        <w:tab/>
        <w:t>1s cast round 2s down to 4th place (2s+3s+4s step up 27-28);  1s dance RSh round each other. End 2 3 4 1</w:t>
      </w:r>
    </w:p>
    <w:p w:rsidR="00B11EB3" w:rsidRDefault="00B11EB3" w:rsidP="00B11EB3"/>
    <w:p w:rsidR="00B11EB3" w:rsidRDefault="00B11EB3" w:rsidP="00B11EB3">
      <w:pPr>
        <w:pStyle w:val="Minicrib"/>
      </w:pPr>
      <w:r>
        <w:t>GATEWAY TO THE HIGHLANDS  (M-(S64+R64))  Sq.Set</w:t>
      </w:r>
      <w:r>
        <w:tab/>
        <w:t>Anne Thorn  Magic of Music</w:t>
      </w:r>
    </w:p>
    <w:p w:rsidR="00B11EB3" w:rsidRPr="0020144D" w:rsidRDefault="00B11EB3" w:rsidP="00B11EB3">
      <w:pPr>
        <w:pStyle w:val="DanceBody"/>
      </w:pPr>
      <w:r w:rsidRPr="0020144D">
        <w:t>Strathspey</w:t>
      </w:r>
    </w:p>
    <w:p w:rsidR="00B11EB3" w:rsidRPr="0020144D" w:rsidRDefault="00B11EB3" w:rsidP="00B11EB3">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B11EB3" w:rsidRPr="0020144D" w:rsidRDefault="00B11EB3" w:rsidP="00B11EB3">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B11EB3" w:rsidRPr="0020144D" w:rsidRDefault="00B11EB3" w:rsidP="00B11EB3">
      <w:pPr>
        <w:pStyle w:val="DanceBody"/>
      </w:pPr>
      <w:r w:rsidRPr="0020144D">
        <w:t>17-24</w:t>
      </w:r>
      <w:r w:rsidRPr="0020144D">
        <w:tab/>
        <w:t xml:space="preserve">All set &amp; advance with partners, retire diagonally with corners &amp; </w:t>
      </w:r>
      <w:r>
        <w:t xml:space="preserve">all </w:t>
      </w:r>
      <w:r w:rsidRPr="0020144D">
        <w:t>set</w:t>
      </w:r>
    </w:p>
    <w:p w:rsidR="00B11EB3" w:rsidRPr="0020144D" w:rsidRDefault="00B11EB3" w:rsidP="00B11EB3">
      <w:pPr>
        <w:pStyle w:val="DanceBody"/>
      </w:pPr>
      <w:r>
        <w:t>25-32</w:t>
      </w:r>
      <w:r>
        <w:tab/>
        <w:t>1L+4M+</w:t>
      </w:r>
      <w:r w:rsidRPr="0020144D">
        <w:t xml:space="preserve">2M+3L </w:t>
      </w:r>
      <w:bookmarkStart w:id="6" w:name="_Hlk108011720"/>
      <w:r w:rsidRPr="0020144D">
        <w:t>dance 1/2 R&amp;L followed by 1/2 Men</w:t>
      </w:r>
      <w:r>
        <w:t>'</w:t>
      </w:r>
      <w:r w:rsidRPr="0020144D">
        <w:t>s Chain (Men give RH to begin)</w:t>
      </w:r>
    </w:p>
    <w:bookmarkEnd w:id="6"/>
    <w:p w:rsidR="00B11EB3" w:rsidRPr="0020144D" w:rsidRDefault="00B11EB3" w:rsidP="00B11EB3">
      <w:pPr>
        <w:pStyle w:val="DanceBody"/>
      </w:pPr>
      <w:r>
        <w:t>33-40</w:t>
      </w:r>
      <w:r>
        <w:tab/>
        <w:t>1M+2L+</w:t>
      </w:r>
      <w:r w:rsidRPr="0020144D">
        <w:t>3M+4L dance 1/2 R&amp;L followed by 1/2 Men</w:t>
      </w:r>
      <w:r>
        <w:t>'</w:t>
      </w:r>
      <w:r w:rsidRPr="0020144D">
        <w:t>s Chain (Men give RH to begin)</w:t>
      </w:r>
    </w:p>
    <w:p w:rsidR="00B11EB3" w:rsidRPr="0020144D" w:rsidRDefault="00B11EB3" w:rsidP="00B11EB3">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B11EB3" w:rsidRPr="0020144D" w:rsidRDefault="00B11EB3" w:rsidP="00B11EB3">
      <w:pPr>
        <w:pStyle w:val="DanceBody"/>
      </w:pPr>
      <w:r w:rsidRPr="0020144D">
        <w:t>49-54</w:t>
      </w:r>
      <w:r w:rsidRPr="0020144D">
        <w:tab/>
        <w:t>All Men dance RH across &amp; chase clockwise 1/2 way round to pick up partners in promenade hold.</w:t>
      </w:r>
    </w:p>
    <w:p w:rsidR="00B11EB3" w:rsidRPr="0020144D" w:rsidRDefault="00B11EB3" w:rsidP="00B11EB3">
      <w:pPr>
        <w:pStyle w:val="DanceBody"/>
      </w:pPr>
      <w:r w:rsidRPr="0020144D">
        <w:t>57-64</w:t>
      </w:r>
      <w:r w:rsidRPr="0020144D">
        <w:tab/>
        <w:t>All promenade clockwise to position opposite from original place 3 4 1 2</w:t>
      </w:r>
    </w:p>
    <w:p w:rsidR="00B11EB3" w:rsidRPr="0020144D" w:rsidRDefault="00B11EB3" w:rsidP="00B11EB3">
      <w:pPr>
        <w:pStyle w:val="DanceBody"/>
        <w:keepNext w:val="0"/>
      </w:pPr>
      <w:r w:rsidRPr="0020144D">
        <w:t>Repeat in Reel time to finish in original positions</w:t>
      </w:r>
    </w:p>
    <w:p w:rsidR="00B11EB3" w:rsidRDefault="00B11EB3" w:rsidP="00B11EB3"/>
    <w:p w:rsidR="00B11EB3" w:rsidRDefault="00B11EB3" w:rsidP="00B11EB3">
      <w:pPr>
        <w:pStyle w:val="Minicrib"/>
      </w:pPr>
      <w:r>
        <w:t>GATEWAY TO THE WORLD  (R8x32)  3C (4C set)</w:t>
      </w:r>
      <w:r>
        <w:tab/>
        <w:t>Iain Boyd  Strathspey Anniv Coll</w:t>
      </w:r>
    </w:p>
    <w:p w:rsidR="00B11EB3" w:rsidRDefault="00B11EB3" w:rsidP="00B11EB3">
      <w:pPr>
        <w:pStyle w:val="DanceBody"/>
      </w:pPr>
      <w:r>
        <w:t xml:space="preserve"> 1- 8</w:t>
      </w:r>
      <w:r>
        <w:tab/>
        <w:t>1s dance reels of 3 on opposite sides (1s cross to 2nd place)</w:t>
      </w:r>
    </w:p>
    <w:p w:rsidR="00B11EB3" w:rsidRDefault="00B11EB3" w:rsidP="00B11EB3">
      <w:pPr>
        <w:pStyle w:val="DanceBody"/>
      </w:pPr>
      <w:r>
        <w:t xml:space="preserve"> 9-16</w:t>
      </w:r>
      <w:r>
        <w:tab/>
        <w:t>1s cross down to dance Figs of 8 round 2s (with 1s 1/2 turning 2s)</w:t>
      </w:r>
    </w:p>
    <w:p w:rsidR="00B11EB3" w:rsidRDefault="00B11EB3" w:rsidP="00B11EB3">
      <w:pPr>
        <w:pStyle w:val="DanceBody"/>
      </w:pPr>
      <w:r>
        <w:t>17-24</w:t>
      </w:r>
      <w:r>
        <w:tab/>
        <w:t>1s cross down to 2nd place &amp; set, 1s dance down between 3s &amp; cast up to 2nd place own side</w:t>
      </w:r>
    </w:p>
    <w:p w:rsidR="00B11EB3" w:rsidRDefault="00B11EB3" w:rsidP="00B11EB3">
      <w:pPr>
        <w:pStyle w:val="DanceBody"/>
        <w:keepNext w:val="0"/>
      </w:pPr>
      <w:r>
        <w:t>25-32</w:t>
      </w:r>
      <w:r>
        <w:tab/>
        <w:t>1s turn 2s (dancing between them to start), 1s turn 3s with opposite hands</w:t>
      </w:r>
    </w:p>
    <w:p w:rsidR="00B11EB3" w:rsidRDefault="00B11EB3" w:rsidP="00B11EB3"/>
    <w:p w:rsidR="00B11EB3" w:rsidRDefault="00B11EB3" w:rsidP="00B11EB3">
      <w:pPr>
        <w:pStyle w:val="Minicrib"/>
      </w:pPr>
      <w:r>
        <w:t>THE GATHERING  (R8x32)  3C (4C set)</w:t>
      </w:r>
      <w:r>
        <w:tab/>
        <w:t>MMM 1</w:t>
      </w:r>
    </w:p>
    <w:p w:rsidR="00B11EB3" w:rsidRDefault="00B11EB3" w:rsidP="00B11EB3">
      <w:pPr>
        <w:pStyle w:val="DanceBody"/>
      </w:pPr>
      <w:r>
        <w:t xml:space="preserve"> 1- 8</w:t>
      </w:r>
      <w:r>
        <w:tab/>
        <w:t>1s cross RH &amp; cast 1 place, 2s+1s+3s circle 6H round to left back to places</w:t>
      </w:r>
    </w:p>
    <w:p w:rsidR="00B11EB3" w:rsidRDefault="00B11EB3" w:rsidP="00B11EB3">
      <w:pPr>
        <w:pStyle w:val="DanceBody"/>
      </w:pPr>
      <w:r>
        <w:t xml:space="preserve"> 9-16</w:t>
      </w:r>
      <w:r>
        <w:tab/>
        <w:t>2s+1s+3s set, cross RH, set, 2s &amp; 3s cross back</w:t>
      </w:r>
      <w:r w:rsidRPr="00BA6B4D">
        <w:rPr>
          <w:b/>
        </w:rPr>
        <w:t xml:space="preserve"> while </w:t>
      </w:r>
      <w:r>
        <w:t>1s turn RH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B11EB3" w:rsidRDefault="00B11EB3" w:rsidP="00B11EB3"/>
    <w:p w:rsidR="00B11EB3" w:rsidRDefault="00B11EB3" w:rsidP="00B11EB3">
      <w:pPr>
        <w:pStyle w:val="Minicrib"/>
      </w:pPr>
      <w:r>
        <w:t>A GATHERING OF THE CLAN  (R4x32)  Sq.Set</w:t>
      </w:r>
      <w:r>
        <w:tab/>
        <w:t>David Croot  Ness House 2</w:t>
      </w:r>
    </w:p>
    <w:p w:rsidR="00B11EB3" w:rsidRDefault="00B11EB3" w:rsidP="00B11EB3">
      <w:pPr>
        <w:pStyle w:val="DanceBody"/>
      </w:pPr>
      <w:r>
        <w:t>Start 2s &amp; 4s with Lady on Mans left</w:t>
      </w:r>
    </w:p>
    <w:p w:rsidR="00B11EB3" w:rsidRDefault="00B11EB3" w:rsidP="00B11EB3">
      <w:pPr>
        <w:pStyle w:val="DanceBody"/>
      </w:pPr>
      <w:r>
        <w:t>1- 4</w:t>
      </w:r>
      <w:r>
        <w:tab/>
        <w:t>1s+3s change RH with opposite person, 1s &amp; 3s cast (away from partner) to sides</w:t>
      </w:r>
      <w:r w:rsidRPr="00BA6B4D">
        <w:rPr>
          <w:b/>
        </w:rPr>
        <w:t xml:space="preserve"> while </w:t>
      </w:r>
      <w:r>
        <w:t>2s &amp; 4s dance to their corners' pstns</w:t>
      </w:r>
    </w:p>
    <w:p w:rsidR="00B11EB3" w:rsidRDefault="00B11EB3" w:rsidP="00B11EB3">
      <w:pPr>
        <w:pStyle w:val="DanceBody"/>
      </w:pPr>
      <w:r>
        <w:t xml:space="preserve"> 5- 8</w:t>
      </w:r>
      <w:r>
        <w:tab/>
        <w:t>1s+3s dance 1/2 RH across, set across with nearer hands joined with 'new' partner (Everyone h</w:t>
      </w:r>
      <w:r w:rsidRPr="00BD473E">
        <w:rPr>
          <w:b/>
        </w:rPr>
        <w:t xml:space="preserve">as </w:t>
      </w:r>
      <w:r>
        <w:t>now changed places with their original corner)</w:t>
      </w:r>
    </w:p>
    <w:p w:rsidR="00B11EB3" w:rsidRDefault="00B11EB3" w:rsidP="00B11EB3">
      <w:pPr>
        <w:pStyle w:val="DanceBody"/>
      </w:pPr>
      <w:r>
        <w:t xml:space="preserve"> 9-16</w:t>
      </w:r>
      <w:r>
        <w:tab/>
        <w:t>All dance 1/2 Grand Chain giving RH to corner to start, retaining LH at end &amp; 1/2 turn into St Andrews cross formation &amp; set (1M, 2L, 3M ,4L in centre)</w:t>
      </w:r>
    </w:p>
    <w:p w:rsidR="00B11EB3" w:rsidRDefault="00B11EB3" w:rsidP="00B11EB3">
      <w:pPr>
        <w:pStyle w:val="DanceBody"/>
      </w:pPr>
      <w:r>
        <w:t>17-24</w:t>
      </w:r>
      <w:r>
        <w:tab/>
        <w:t>All dance Double Targe : - centre 4 dance 1/4 RH across</w:t>
      </w:r>
      <w:r w:rsidRPr="00BA6B4D">
        <w:rPr>
          <w:b/>
        </w:rPr>
        <w:t xml:space="preserve"> while </w:t>
      </w:r>
      <w:r>
        <w:t>others chase 1/4 anticl'wise, all turn ptnrs LH &amp; repeat all end on sides</w:t>
      </w:r>
      <w:r>
        <w:rPr>
          <w:b/>
        </w:rPr>
        <w:t xml:space="preserve"> </w:t>
      </w:r>
      <w:r>
        <w:rPr>
          <w:bCs/>
        </w:rPr>
        <w:t>(</w:t>
      </w:r>
      <w:r w:rsidRPr="00BD473E">
        <w:rPr>
          <w:b/>
          <w:bCs/>
        </w:rPr>
        <w:t xml:space="preserve">as </w:t>
      </w:r>
      <w:r>
        <w:t>bar 8)</w:t>
      </w:r>
    </w:p>
    <w:p w:rsidR="00B11EB3" w:rsidRDefault="00B11EB3" w:rsidP="00B11EB3">
      <w:pPr>
        <w:pStyle w:val="DanceBody"/>
        <w:keepNext w:val="0"/>
      </w:pPr>
      <w:r>
        <w:t>25-32</w:t>
      </w:r>
      <w:r>
        <w:tab/>
        <w:t>All set to 'new' ptnr, join hands &amp; set across, dancers in Men's places (2M, 3L, 4M ,1L) chase cl'wise 1/2 round to end 4 1 2 3  with 1L+3L on partner's Left</w:t>
      </w:r>
    </w:p>
    <w:p w:rsidR="00B11EB3" w:rsidRDefault="00B11EB3" w:rsidP="00B11EB3"/>
    <w:p w:rsidR="00B11EB3" w:rsidRDefault="00B11EB3" w:rsidP="00B11EB3">
      <w:pPr>
        <w:pStyle w:val="Minicrib"/>
      </w:pPr>
      <w:r>
        <w:t>GAVIN'S REEL  (R5x32)  5C Sq.Set</w:t>
      </w:r>
      <w:r>
        <w:tab/>
        <w:t>Bob Donald  Green Lochan</w:t>
      </w:r>
    </w:p>
    <w:p w:rsidR="00B11EB3" w:rsidRPr="000D60D4" w:rsidRDefault="00B11EB3" w:rsidP="00B11EB3">
      <w:pPr>
        <w:pStyle w:val="DanceBody"/>
      </w:pPr>
      <w:r w:rsidRPr="000D60D4">
        <w:t>5s in centre, 5M facing 2M, 5L facing 4M</w:t>
      </w:r>
    </w:p>
    <w:p w:rsidR="00B11EB3" w:rsidRPr="000D60D4" w:rsidRDefault="00B11EB3" w:rsidP="00B11EB3">
      <w:pPr>
        <w:pStyle w:val="DanceBody"/>
      </w:pPr>
      <w:r w:rsidRPr="000D60D4">
        <w:t xml:space="preserve"> 1- 4</w:t>
      </w:r>
      <w:r w:rsidRPr="000D60D4">
        <w:tab/>
        <w:t>5M+2s &amp; 5L+4s dance 1/2 RH across (2 bars). 5s end on sides (2nd/4th place) as 2s+4s meet in centre &amp; dance 1/2 LH across (2 bars)</w:t>
      </w:r>
    </w:p>
    <w:p w:rsidR="00B11EB3" w:rsidRPr="000D60D4" w:rsidRDefault="00B11EB3" w:rsidP="00B11EB3">
      <w:pPr>
        <w:pStyle w:val="DanceBody"/>
      </w:pPr>
      <w:r w:rsidRPr="000D60D4">
        <w:t xml:space="preserve"> 5- 8</w:t>
      </w:r>
      <w:r w:rsidRPr="000D60D4">
        <w:tab/>
        <w:t>5M+4s &amp; 5L+2s dance 1/2 RH across (2 bars) &amp; 5s turn 3/4 LH in centre to end 5M facing 3M &amp; 5L facing 1M</w:t>
      </w:r>
    </w:p>
    <w:p w:rsidR="00B11EB3" w:rsidRPr="000D60D4" w:rsidRDefault="00B11EB3" w:rsidP="00B11EB3">
      <w:pPr>
        <w:pStyle w:val="DanceBody"/>
      </w:pPr>
      <w:r w:rsidRPr="000D60D4">
        <w:t xml:space="preserve"> 9-16</w:t>
      </w:r>
      <w:r w:rsidRPr="000D60D4">
        <w:tab/>
        <w:t>5s turn corner, partner, corner, partner with 1st &amp; 3rd couples (turning 1M/3M first)</w:t>
      </w:r>
    </w:p>
    <w:p w:rsidR="00B11EB3" w:rsidRPr="000D60D4" w:rsidRDefault="00B11EB3" w:rsidP="00B11EB3">
      <w:pPr>
        <w:pStyle w:val="DanceBody"/>
      </w:pPr>
      <w:r w:rsidRPr="000D60D4">
        <w:t>17-20</w:t>
      </w:r>
      <w:r w:rsidRPr="000D60D4">
        <w:tab/>
        <w:t>5M dances 1/2 reel of 3 with Men in 4th+1st place</w:t>
      </w:r>
      <w:r w:rsidRPr="000D60D4">
        <w:rPr>
          <w:b/>
        </w:rPr>
        <w:t xml:space="preserve"> as </w:t>
      </w:r>
      <w:r w:rsidRPr="000D60D4">
        <w:t>5L dances 1/2 reel with Men in 2nd+3rd place (pass LSh to Men in 2nd &amp; 4th place)</w:t>
      </w:r>
    </w:p>
    <w:p w:rsidR="00B11EB3" w:rsidRDefault="00B11EB3" w:rsidP="00B11EB3">
      <w:pPr>
        <w:pStyle w:val="DanceBody"/>
      </w:pPr>
      <w:r w:rsidRPr="000D60D4">
        <w:t>21-24</w:t>
      </w:r>
      <w:r w:rsidRPr="000D60D4">
        <w:tab/>
        <w:t>5M dances 1/2 reel of 3 with Ladies 1st+4th place</w:t>
      </w:r>
      <w:r w:rsidRPr="000D60D4">
        <w:rPr>
          <w:b/>
        </w:rPr>
        <w:t xml:space="preserve"> as </w:t>
      </w:r>
      <w:r w:rsidRPr="000D60D4">
        <w:t>5L dances 1/2 reel with Ladies 3rd+2nd place end facing partner in centre</w:t>
      </w:r>
    </w:p>
    <w:p w:rsidR="00B11EB3" w:rsidRPr="000D60D4" w:rsidRDefault="00B11EB3" w:rsidP="00B11EB3">
      <w:pPr>
        <w:pStyle w:val="DanceBody"/>
        <w:keepNext w:val="0"/>
      </w:pPr>
      <w:r w:rsidRPr="000D60D4">
        <w:t>25-32</w:t>
      </w:r>
      <w:r w:rsidRPr="000D60D4">
        <w:tab/>
        <w:t>5s set &amp; 1/2 turn 2H to face 4th place (original 1st couple), 5s+1s dance 1/2 R&amp;L to change places</w:t>
      </w:r>
    </w:p>
    <w:p w:rsidR="00B11EB3" w:rsidRDefault="00B11EB3" w:rsidP="00B11EB3"/>
    <w:p w:rsidR="00B11EB3" w:rsidRDefault="00B11EB3" w:rsidP="00B11EB3">
      <w:pPr>
        <w:pStyle w:val="Minicrib"/>
      </w:pPr>
      <w:r>
        <w:t>GAY GORDONS  (M16)  Round the Room</w:t>
      </w:r>
      <w:r>
        <w:tab/>
      </w:r>
    </w:p>
    <w:p w:rsidR="00B11EB3" w:rsidRDefault="00B11EB3" w:rsidP="00B11EB3">
      <w:pPr>
        <w:pStyle w:val="DanceBody"/>
      </w:pPr>
      <w:r>
        <w:t>Couples facing anticlockwise around room</w:t>
      </w:r>
    </w:p>
    <w:p w:rsidR="00B11EB3" w:rsidRDefault="00B11EB3" w:rsidP="00B11EB3">
      <w:pPr>
        <w:pStyle w:val="DanceBody"/>
      </w:pPr>
      <w:r>
        <w:t xml:space="preserve"> 1- 4</w:t>
      </w:r>
      <w:r>
        <w:tab/>
        <w:t>All in Allemande hold walk anticlockwise 4 steps &amp; all turn about &amp; walk backwards (still anticlockwise) 4 steps</w:t>
      </w:r>
    </w:p>
    <w:p w:rsidR="00B11EB3" w:rsidRDefault="00B11EB3" w:rsidP="00B11EB3">
      <w:pPr>
        <w:pStyle w:val="DanceBody"/>
      </w:pPr>
      <w:r>
        <w:t xml:space="preserve"> 5- 8</w:t>
      </w:r>
      <w:r>
        <w:tab/>
        <w:t>Repeat clockwise</w:t>
      </w:r>
    </w:p>
    <w:p w:rsidR="00B11EB3" w:rsidRDefault="00B11EB3" w:rsidP="00B11EB3">
      <w:pPr>
        <w:pStyle w:val="DanceBody"/>
        <w:keepNext w:val="0"/>
      </w:pPr>
      <w:r>
        <w:t xml:space="preserve"> 9-16</w:t>
      </w:r>
      <w:r>
        <w:tab/>
        <w:t>All Men set (moving anticlockwise)</w:t>
      </w:r>
      <w:r w:rsidRPr="00BA6B4D">
        <w:rPr>
          <w:b/>
        </w:rPr>
        <w:t xml:space="preserve"> </w:t>
      </w:r>
      <w:r>
        <w:rPr>
          <w:b/>
        </w:rPr>
        <w:t xml:space="preserve">as </w:t>
      </w:r>
      <w:r>
        <w:t>Ladies dance under Mans right arm, all polka round the room</w:t>
      </w:r>
    </w:p>
    <w:p w:rsidR="00B11EB3" w:rsidRDefault="00B11EB3" w:rsidP="00B11EB3"/>
    <w:p w:rsidR="00B11EB3" w:rsidRDefault="00B11EB3" w:rsidP="00B11EB3">
      <w:pPr>
        <w:pStyle w:val="Minicrib"/>
      </w:pPr>
      <w:r>
        <w:t>GAY GORDONS TWO STEP  (M16)  Round the Room</w:t>
      </w:r>
      <w:r>
        <w:tab/>
        <w:t>Guide To SCD (ex-Collins)</w:t>
      </w:r>
    </w:p>
    <w:p w:rsidR="00B11EB3" w:rsidRDefault="00B11EB3" w:rsidP="00B11EB3">
      <w:pPr>
        <w:pStyle w:val="DanceBody"/>
      </w:pPr>
      <w:r w:rsidRPr="003479DD">
        <w:t>Round the Room, Couples facing anticlockwise, Man with partner on Right NH joined.  Start on outside foot</w:t>
      </w:r>
    </w:p>
    <w:p w:rsidR="00B11EB3" w:rsidRDefault="00B11EB3" w:rsidP="00B11EB3">
      <w:pPr>
        <w:pStyle w:val="DanceBody"/>
      </w:pPr>
      <w:r>
        <w:t xml:space="preserve"> 1- 8</w:t>
      </w:r>
      <w:r>
        <w:tab/>
        <w:t>1s travel forward (2 bars, 4 steps), Lady dances under Man's arm, couple now face clockwise; repeat to end facing anticlockwise again</w:t>
      </w:r>
    </w:p>
    <w:p w:rsidR="00B11EB3" w:rsidRDefault="00B11EB3" w:rsidP="00B11EB3">
      <w:pPr>
        <w:pStyle w:val="DanceBody"/>
        <w:keepNext w:val="0"/>
      </w:pPr>
      <w:r>
        <w:t xml:space="preserve"> 9-16</w:t>
      </w:r>
      <w:r>
        <w:tab/>
        <w:t>1s turn away from each other (Man pulls back LSh, Lady RSh) &amp; face again, set to partner &amp; dance DoSiDo with partner</w:t>
      </w:r>
    </w:p>
    <w:p w:rsidR="00B11EB3" w:rsidRDefault="00B11EB3" w:rsidP="00B11EB3"/>
    <w:p w:rsidR="00B11EB3" w:rsidRDefault="00B11EB3" w:rsidP="00B11EB3">
      <w:pPr>
        <w:pStyle w:val="Minicrib"/>
      </w:pPr>
      <w:r>
        <w:t>GEBURTSTAG IN WIEN (Birthday in Vienna)  (8x32)  3C (4C set)</w:t>
      </w:r>
      <w:r>
        <w:tab/>
        <w:t>David Hall, May 2018</w:t>
      </w:r>
    </w:p>
    <w:p w:rsidR="00B11EB3" w:rsidRDefault="00B11EB3" w:rsidP="00B11EB3">
      <w:pPr>
        <w:pStyle w:val="DanceBody"/>
      </w:pPr>
      <w:r>
        <w:t xml:space="preserve"> 1- 8</w:t>
      </w:r>
      <w:r>
        <w:tab/>
        <w:t>1s+2s+3s set, cross RH with partner; circle 6H 1/2 round to left.  3 2 1</w:t>
      </w:r>
    </w:p>
    <w:p w:rsidR="00B11EB3" w:rsidRDefault="00B11EB3" w:rsidP="00B11EB3">
      <w:pPr>
        <w:pStyle w:val="DanceBody"/>
      </w:pPr>
      <w:r>
        <w:t xml:space="preserve"> 9-16</w:t>
      </w:r>
      <w:r>
        <w:tab/>
        <w:t>2s+1s dance The Knot</w:t>
      </w:r>
    </w:p>
    <w:p w:rsidR="00B11EB3" w:rsidRDefault="00B11EB3" w:rsidP="00B11EB3">
      <w:pPr>
        <w:pStyle w:val="DanceBody"/>
      </w:pPr>
      <w:r>
        <w:t>17-24</w:t>
      </w:r>
      <w:r>
        <w:tab/>
        <w:t xml:space="preserve">3s+1s+2s Set+Link for 3 to end 1M between 2s facing down, 1L between 3s facing up; 2s &amp; 3s set twice </w:t>
      </w:r>
      <w:r>
        <w:rPr>
          <w:b/>
        </w:rPr>
        <w:t>while</w:t>
      </w:r>
      <w:r>
        <w:t xml:space="preserve"> 1s set &amp; Petronella turn to 2nd place own side</w:t>
      </w:r>
    </w:p>
    <w:p w:rsidR="00B11EB3" w:rsidRDefault="00B11EB3" w:rsidP="00B11EB3">
      <w:pPr>
        <w:pStyle w:val="DanceBody"/>
        <w:keepNext w:val="0"/>
      </w:pPr>
      <w:r>
        <w:t>25-32</w:t>
      </w:r>
      <w:r>
        <w:tab/>
        <w:t>2s+1s Poussette</w:t>
      </w:r>
    </w:p>
    <w:p w:rsidR="00B11EB3" w:rsidRDefault="00B11EB3" w:rsidP="00B11EB3"/>
    <w:p w:rsidR="00B11EB3" w:rsidRDefault="00B11EB3" w:rsidP="00B11EB3">
      <w:pPr>
        <w:pStyle w:val="Minicrib"/>
      </w:pPr>
      <w:r>
        <w:t>THE GEESE IN THE BOG  (J8x32)  3C (4C set)</w:t>
      </w:r>
      <w:r>
        <w:tab/>
        <w:t>Ian Brockbank  Dunedin 4</w:t>
      </w:r>
    </w:p>
    <w:p w:rsidR="00B11EB3" w:rsidRPr="00436002" w:rsidRDefault="00B11EB3" w:rsidP="00B11EB3">
      <w:pPr>
        <w:pStyle w:val="DanceBody"/>
      </w:pPr>
      <w:r w:rsidRPr="00436002">
        <w:t xml:space="preserve"> 1- 8</w:t>
      </w:r>
      <w:r w:rsidRPr="00436002">
        <w:tab/>
        <w:t>1s+2s dance</w:t>
      </w:r>
      <w:r>
        <w:t xml:space="preserve"> 1/2 </w:t>
      </w:r>
      <w:r w:rsidRPr="00436002">
        <w:t>R&amp;L &amp; 2s+1s set, 2s cross LH</w:t>
      </w:r>
      <w:r w:rsidRPr="00BA6B4D">
        <w:rPr>
          <w:b/>
        </w:rPr>
        <w:t xml:space="preserve"> while </w:t>
      </w:r>
      <w:r w:rsidRPr="00436002">
        <w:t>1s turn LH to face 1</w:t>
      </w:r>
      <w:r w:rsidRPr="00972EEB">
        <w:t>st</w:t>
      </w:r>
      <w:r w:rsidRPr="00436002">
        <w:t xml:space="preserve"> corner</w:t>
      </w:r>
    </w:p>
    <w:p w:rsidR="00B11EB3" w:rsidRPr="00436002" w:rsidRDefault="00B11EB3" w:rsidP="00B11EB3">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B11EB3" w:rsidRPr="00436002" w:rsidRDefault="00B11EB3" w:rsidP="00B11EB3">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rPr>
        <w:t xml:space="preserve"> while </w:t>
      </w:r>
      <w:r w:rsidRPr="00436002">
        <w:t>3s</w:t>
      </w:r>
      <w:r w:rsidRPr="00436002">
        <w:rPr>
          <w:b/>
        </w:rPr>
        <w:t>+</w:t>
      </w:r>
      <w:r w:rsidRPr="00436002">
        <w:t>2s dance LH across, 1s dance RH</w:t>
      </w:r>
      <w:r>
        <w:t xml:space="preserve"> 1/2 </w:t>
      </w:r>
      <w:r w:rsidRPr="00436002">
        <w:t>way across (1L+3s, 1M+2s)</w:t>
      </w:r>
    </w:p>
    <w:p w:rsidR="00B11EB3" w:rsidRDefault="00B11EB3" w:rsidP="00B11EB3">
      <w:pPr>
        <w:pStyle w:val="DanceBody"/>
      </w:pPr>
      <w:r w:rsidRPr="00436002">
        <w:t>25-32</w:t>
      </w:r>
      <w:r w:rsidRPr="00436002">
        <w:tab/>
      </w:r>
      <w:r>
        <w:t>All dance</w:t>
      </w:r>
      <w:r w:rsidRPr="00436002">
        <w:t xml:space="preserve"> the </w:t>
      </w:r>
      <w:r>
        <w:t>"</w:t>
      </w:r>
      <w:r w:rsidRPr="00436002">
        <w:t>Snake</w:t>
      </w:r>
      <w:r>
        <w:t>" (modified):</w:t>
      </w:r>
    </w:p>
    <w:p w:rsidR="00B11EB3" w:rsidRDefault="00B11EB3" w:rsidP="00B11EB3">
      <w:pPr>
        <w:pStyle w:val="DanceBody"/>
      </w:pPr>
      <w:r>
        <w:tab/>
        <w:t xml:space="preserve">25-28   </w:t>
      </w:r>
      <w:r w:rsidRPr="00436002">
        <w:t>3M followed by 3L+1L diagonally down</w:t>
      </w:r>
      <w:r>
        <w:t xml:space="preserve"> </w:t>
      </w:r>
      <w:r>
        <w:rPr>
          <w:b/>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B11EB3" w:rsidRPr="00436002" w:rsidRDefault="00B11EB3" w:rsidP="00B11EB3">
      <w:pPr>
        <w:pStyle w:val="DanceBody"/>
        <w:keepNext w:val="0"/>
      </w:pPr>
      <w:r>
        <w:tab/>
        <w:t>29-32   All set &amp;</w:t>
      </w:r>
      <w:r w:rsidRPr="00436002">
        <w:t xml:space="preserve"> cross RH</w:t>
      </w:r>
      <w:r>
        <w:t>.  2 1 3</w:t>
      </w:r>
    </w:p>
    <w:p w:rsidR="00B11EB3" w:rsidRDefault="00B11EB3" w:rsidP="00B11EB3"/>
    <w:p w:rsidR="00B11EB3" w:rsidRDefault="00B11EB3" w:rsidP="00B11EB3">
      <w:pPr>
        <w:pStyle w:val="Minicrib"/>
      </w:pPr>
      <w:r>
        <w:t>THE GEESTLAND JIG  (J8x32)  3C (4C set)</w:t>
      </w:r>
      <w:r>
        <w:tab/>
        <w:t>Avril &amp; David Quarrie, 2018</w:t>
      </w:r>
    </w:p>
    <w:p w:rsidR="00B11EB3" w:rsidRDefault="00B11EB3" w:rsidP="00B11EB3">
      <w:pPr>
        <w:pStyle w:val="DanceBody"/>
      </w:pPr>
      <w:r>
        <w:t xml:space="preserve"> 1- 8</w:t>
      </w:r>
      <w:r>
        <w:tab/>
        <w:t>1s cast behind own lines &amp; back to 1st place</w:t>
      </w:r>
    </w:p>
    <w:p w:rsidR="00B11EB3" w:rsidRDefault="00B11EB3" w:rsidP="00B11EB3">
      <w:pPr>
        <w:pStyle w:val="DanceBody"/>
      </w:pPr>
      <w:r>
        <w:t xml:space="preserve"> 9-16</w:t>
      </w:r>
      <w:r>
        <w:tab/>
        <w:t>1s cross RH, cast (2s step up);  1s dance 1/2 Fig 8 (1M up round 2s, 1L down round 3s). 1s end facing 1st corner</w:t>
      </w:r>
    </w:p>
    <w:p w:rsidR="00B11EB3" w:rsidRDefault="00B11EB3" w:rsidP="00B11EB3">
      <w:pPr>
        <w:pStyle w:val="DanceBody"/>
      </w:pPr>
      <w:r>
        <w:t>17-24</w:t>
      </w:r>
      <w:r>
        <w:tab/>
        <w:t>1s turn 1st corner RH, pass RSh, turn 2nd corner RH, pass RSh to 2nd place own sides (corners dance 4 bars)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GENERAL MURRAY'S REEL  (R8x32)  3C (4C set)</w:t>
      </w:r>
      <w:r>
        <w:tab/>
        <w:t>Aad L M Boode</w:t>
      </w:r>
    </w:p>
    <w:p w:rsidR="00B11EB3" w:rsidRPr="002A23C6" w:rsidRDefault="00B11EB3" w:rsidP="00B11EB3">
      <w:pPr>
        <w:pStyle w:val="DanceBody"/>
      </w:pPr>
      <w:r w:rsidRPr="002A23C6">
        <w:t xml:space="preserve"> 1- 8</w:t>
      </w:r>
      <w:r w:rsidRPr="002A23C6">
        <w:tab/>
        <w:t>1s set &amp; 1L followed by partner casts 2 places, 1L crosses &amp; dances up behind 3M to 2nd place</w:t>
      </w:r>
      <w:r w:rsidRPr="002A23C6">
        <w:rPr>
          <w:b/>
        </w:rPr>
        <w:t xml:space="preserve"> as </w:t>
      </w:r>
      <w:r w:rsidRPr="002A23C6">
        <w:t>1M dances up middle to 2nd place</w:t>
      </w:r>
    </w:p>
    <w:p w:rsidR="00B11EB3" w:rsidRPr="002A23C6" w:rsidRDefault="00B11EB3" w:rsidP="00B11EB3">
      <w:pPr>
        <w:pStyle w:val="DanceBody"/>
      </w:pPr>
      <w:r w:rsidRPr="002A23C6">
        <w:t xml:space="preserve"> 9-16</w:t>
      </w:r>
      <w:r w:rsidRPr="002A23C6">
        <w:tab/>
        <w:t>1s dance LSh reels of 3 on opposite sides (LSh to 2s) &amp; 1s end in centre facing Ladies' side (1L on left) 2M &amp; 3M loop into place</w:t>
      </w:r>
    </w:p>
    <w:p w:rsidR="00B11EB3" w:rsidRDefault="00B11EB3" w:rsidP="00B11EB3">
      <w:pPr>
        <w:pStyle w:val="DanceBody"/>
        <w:rPr>
          <w:b/>
        </w:rPr>
      </w:pPr>
      <w:r w:rsidRPr="002A23C6">
        <w:t>17-24</w:t>
      </w:r>
      <w:r w:rsidRPr="002A23C6">
        <w:tab/>
        <w:t>1s dance out &amp; cast (1L up, 1M down) into middle, dance out Men's side, cast</w:t>
      </w:r>
      <w:r w:rsidRPr="002A23C6">
        <w:rPr>
          <w:b/>
        </w:rPr>
        <w:t xml:space="preserve"> </w:t>
      </w:r>
      <w:r w:rsidRPr="002A23C6">
        <w:t>as</w:t>
      </w:r>
      <w:r w:rsidRPr="002A23C6">
        <w:rPr>
          <w:b/>
        </w:rPr>
        <w:t xml:space="preserve"> </w:t>
      </w:r>
      <w:r w:rsidRPr="002A23C6">
        <w:t>before to end in 2nd place own sides</w:t>
      </w:r>
    </w:p>
    <w:p w:rsidR="00B11EB3" w:rsidRPr="002A23C6" w:rsidRDefault="00B11EB3" w:rsidP="00B11EB3">
      <w:pPr>
        <w:pStyle w:val="DanceBody"/>
      </w:pPr>
      <w:r>
        <w:rPr>
          <w:b/>
        </w:rPr>
        <w:tab/>
      </w:r>
      <w:r w:rsidRPr="002A23C6">
        <w:rPr>
          <w:b/>
        </w:rPr>
        <w:t>while</w:t>
      </w:r>
      <w:r w:rsidRPr="002A23C6">
        <w:t xml:space="preserve"> 2s+3s cross RH &amp; set, cross back RH &amp; set</w:t>
      </w:r>
    </w:p>
    <w:p w:rsidR="00B11EB3" w:rsidRPr="002A23C6" w:rsidRDefault="00B11EB3" w:rsidP="00B11EB3">
      <w:pPr>
        <w:pStyle w:val="DanceBody"/>
        <w:keepNext w:val="0"/>
      </w:pPr>
      <w:r w:rsidRPr="002A23C6">
        <w:t>25-32</w:t>
      </w:r>
      <w:r w:rsidRPr="002A23C6">
        <w:tab/>
        <w:t>2s+1s+3s chase clockwise 1/2 way &amp; circle 6H 1/2 round to left, back to places</w:t>
      </w:r>
    </w:p>
    <w:p w:rsidR="00B11EB3" w:rsidRDefault="00B11EB3" w:rsidP="00B11EB3"/>
    <w:p w:rsidR="00B11EB3" w:rsidRDefault="00B11EB3" w:rsidP="00B11EB3">
      <w:pPr>
        <w:pStyle w:val="Minicrib"/>
      </w:pPr>
      <w:r>
        <w:t>GENERAL RITCHIE'S REEL (J8x32)  3C (4C set)</w:t>
      </w:r>
      <w:r>
        <w:tab/>
        <w:t>B Campbell  Glasgow Assembly &amp; Other SCDs</w:t>
      </w:r>
    </w:p>
    <w:p w:rsidR="00B11EB3" w:rsidRPr="000727AD" w:rsidRDefault="00B11EB3" w:rsidP="00B11EB3">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B11EB3" w:rsidRPr="000727AD" w:rsidRDefault="00B11EB3" w:rsidP="00B11EB3">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B11EB3" w:rsidRPr="000727AD" w:rsidRDefault="00B11EB3" w:rsidP="00B11EB3">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B11EB3" w:rsidRPr="000727AD" w:rsidRDefault="00B11EB3" w:rsidP="00B11EB3">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B11EB3" w:rsidRDefault="00B11EB3" w:rsidP="00B11EB3"/>
    <w:p w:rsidR="00B11EB3" w:rsidRDefault="00B11EB3" w:rsidP="00B11EB3">
      <w:pPr>
        <w:pStyle w:val="Minicrib"/>
      </w:pPr>
      <w:r>
        <w:t>GENERAL STUART'S REEL  (R8x32)  3C (4C set)</w:t>
      </w:r>
      <w:r>
        <w:tab/>
        <w:t>C Menzies  RSCDS Bk 10</w:t>
      </w:r>
    </w:p>
    <w:p w:rsidR="00B11EB3" w:rsidRDefault="00B11EB3" w:rsidP="00B11EB3">
      <w:pPr>
        <w:pStyle w:val="DanceBody"/>
      </w:pPr>
      <w:r>
        <w:t xml:space="preserve"> 1- 8</w:t>
      </w:r>
      <w:r>
        <w:tab/>
        <w:t>1M sets to 2L &amp; casts 1 place, 1L sets to 2M &amp; casts 1 place</w:t>
      </w:r>
    </w:p>
    <w:p w:rsidR="00B11EB3" w:rsidRDefault="00B11EB3" w:rsidP="00B11EB3">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B11EB3" w:rsidRDefault="00B11EB3" w:rsidP="00B11EB3">
      <w:pPr>
        <w:pStyle w:val="DanceBody"/>
      </w:pPr>
      <w:r>
        <w:t>17-24</w:t>
      </w:r>
      <w:r>
        <w:tab/>
        <w:t>1s dance 'Hello-Goodbye' setting &amp; end BtoB (1M facing up &amp; 1L facing down)</w:t>
      </w:r>
    </w:p>
    <w:p w:rsidR="00B11EB3" w:rsidRDefault="00B11EB3" w:rsidP="00B11EB3">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B11EB3" w:rsidRDefault="00B11EB3" w:rsidP="00B11EB3"/>
    <w:p w:rsidR="00B11EB3" w:rsidRDefault="00B11EB3" w:rsidP="00B11EB3">
      <w:pPr>
        <w:pStyle w:val="Minicrib"/>
      </w:pPr>
      <w:r>
        <w:t>THE GENEROUS TUNESMITH  (J8x32)  3C (4C set)</w:t>
      </w:r>
      <w:r>
        <w:tab/>
        <w:t>Murrough Landon  Fields Of Gold</w:t>
      </w:r>
    </w:p>
    <w:p w:rsidR="00B11EB3" w:rsidRDefault="00B11EB3" w:rsidP="00B11EB3">
      <w:pPr>
        <w:pStyle w:val="DanceBody"/>
      </w:pPr>
      <w:r>
        <w:t xml:space="preserve"> 1- 4</w:t>
      </w:r>
      <w:r>
        <w:tab/>
        <w:t>1s cross RH &amp; set to partner.</w:t>
      </w:r>
    </w:p>
    <w:p w:rsidR="00B11EB3" w:rsidRDefault="00B11EB3" w:rsidP="00B11EB3">
      <w:pPr>
        <w:pStyle w:val="DanceBody"/>
      </w:pPr>
      <w:r>
        <w:t xml:space="preserve"> 5- 8</w:t>
      </w:r>
      <w:r>
        <w:tab/>
        <w:t>1s++2s 1/2 turn (RH on Men's side, LH on Ladies' side) to finish BtoB in Double Triangle positions &amp; All set</w:t>
      </w:r>
    </w:p>
    <w:p w:rsidR="00B11EB3" w:rsidRDefault="00B11EB3" w:rsidP="00B11EB3">
      <w:pPr>
        <w:pStyle w:val="DanceBody"/>
      </w:pPr>
      <w:r>
        <w:t xml:space="preserve"> 9-12</w:t>
      </w:r>
      <w:r>
        <w:tab/>
        <w:t>1s dance 1/2 diagonal RSh reel of 4 with 1st corners, 1s pass RSh to 2nd place own sides</w:t>
      </w:r>
    </w:p>
    <w:p w:rsidR="00B11EB3" w:rsidRDefault="00B11EB3" w:rsidP="00B11EB3">
      <w:pPr>
        <w:pStyle w:val="DanceBody"/>
      </w:pPr>
      <w:r>
        <w:t>13-16</w:t>
      </w:r>
      <w:r>
        <w:tab/>
        <w:t>1L+2M &amp; 1M+3M Mirror Set+link (1s cast to 3rd place, 3M/2M dance up to 2nd place &amp; face out)</w:t>
      </w:r>
    </w:p>
    <w:p w:rsidR="00B11EB3" w:rsidRPr="00AF30BE" w:rsidRDefault="00B11EB3" w:rsidP="00B11EB3">
      <w:pPr>
        <w:pStyle w:val="DanceBody"/>
      </w:pPr>
      <w:r>
        <w:t>17-20</w:t>
      </w:r>
      <w:r>
        <w:tab/>
        <w:t xml:space="preserve">3s+2s 1/2 turn on sides (3s RH, 2s LH) </w:t>
      </w:r>
      <w:r>
        <w:rPr>
          <w:b/>
          <w:bCs/>
        </w:rPr>
        <w:t>while</w:t>
      </w:r>
      <w:r>
        <w:t xml:space="preserve"> 1s cross LH, All set facing in. 2L&amp;3L turn to face out.</w:t>
      </w:r>
    </w:p>
    <w:p w:rsidR="00B11EB3" w:rsidRDefault="00B11EB3" w:rsidP="00B11EB3">
      <w:pPr>
        <w:pStyle w:val="DanceBody"/>
      </w:pPr>
      <w:r>
        <w:t>21-24</w:t>
      </w:r>
      <w:r>
        <w:tab/>
        <w:t>1M+2L (Ladies' side) 1/2 turn RH as 1L+3L (Men's side) 1/2 turn LH to ewnd BtoB in Double Triangle position &amp; All set</w:t>
      </w:r>
    </w:p>
    <w:p w:rsidR="00B11EB3" w:rsidRDefault="00B11EB3" w:rsidP="00B11EB3">
      <w:pPr>
        <w:pStyle w:val="DanceBody"/>
      </w:pPr>
      <w:r>
        <w:t>25-28</w:t>
      </w:r>
      <w:r>
        <w:tab/>
        <w:t>1s turn 1st corners RH, pass RSh to finish in lines of 3 across (1M between 3M &amp; 2M at top, 1L between 3L &amp;2 L at bottom (corners dance for 4 bars).</w:t>
      </w:r>
    </w:p>
    <w:p w:rsidR="00B11EB3" w:rsidRDefault="00B11EB3" w:rsidP="00B11EB3">
      <w:pPr>
        <w:pStyle w:val="DanceBody"/>
        <w:keepNext w:val="0"/>
      </w:pPr>
      <w:r>
        <w:t>29-32</w:t>
      </w:r>
      <w:r>
        <w:tab/>
        <w:t>All chase 3/4 clockwise round to finish 2 1 3</w:t>
      </w:r>
    </w:p>
    <w:p w:rsidR="00B11EB3" w:rsidRDefault="00B11EB3" w:rsidP="00B11EB3"/>
    <w:p w:rsidR="00B11EB3" w:rsidRDefault="00B11EB3" w:rsidP="00B11EB3">
      <w:pPr>
        <w:pStyle w:val="Minicrib"/>
      </w:pPr>
      <w:r>
        <w:t>THE GENEVA DANCERS  (J8x32)  3C (4C set)</w:t>
      </w:r>
      <w:r>
        <w:tab/>
        <w:t>Colin Anderson, 2019</w:t>
      </w:r>
    </w:p>
    <w:p w:rsidR="00B11EB3" w:rsidRPr="006B40B3" w:rsidRDefault="00B11EB3" w:rsidP="00B11EB3">
      <w:pPr>
        <w:pStyle w:val="DanceBody"/>
      </w:pPr>
      <w:r>
        <w:t xml:space="preserve"> 1- 8</w:t>
      </w:r>
      <w:r>
        <w:tab/>
      </w:r>
      <w:r w:rsidRPr="006B40B3">
        <w:t>1s</w:t>
      </w:r>
      <w:r>
        <w:t xml:space="preserve"> &amp; 2s dance Chain Progression:</w:t>
      </w:r>
    </w:p>
    <w:p w:rsidR="00B11EB3" w:rsidRDefault="00B11EB3" w:rsidP="00B11EB3">
      <w:pPr>
        <w:pStyle w:val="DanceBody"/>
      </w:pPr>
      <w:r w:rsidRPr="006B40B3">
        <w:tab/>
        <w:t>`1s+2s 3/4 turn RH, 1M+2L turn LH 1.1/2 times as ptnrs chase cl</w:t>
      </w:r>
      <w:r>
        <w:t xml:space="preserve">'wise 1/2 way, 2s </w:t>
      </w:r>
      <w:r w:rsidRPr="006B40B3">
        <w:t xml:space="preserve">turn RH to end on sides </w:t>
      </w:r>
      <w:r>
        <w:rPr>
          <w:b/>
        </w:rPr>
        <w:t>while</w:t>
      </w:r>
      <w:r>
        <w:t xml:space="preserve"> 1s 1/2 turn RH, pull back RSh to face 1st corners</w:t>
      </w:r>
    </w:p>
    <w:p w:rsidR="00B11EB3" w:rsidRDefault="00B11EB3" w:rsidP="00B11EB3">
      <w:pPr>
        <w:pStyle w:val="DanceBody"/>
      </w:pPr>
      <w:r>
        <w:t xml:space="preserve"> 9-16</w:t>
      </w:r>
      <w:r>
        <w:tab/>
        <w:t>1s dance 1/2 diag reel of 4 with 1st corners, pass RSh &amp; dance 1/2 diag reel of 4 with 2nd corners.  1s end in 2nd place opp sides</w:t>
      </w:r>
    </w:p>
    <w:p w:rsidR="00B11EB3" w:rsidRDefault="00B11EB3" w:rsidP="00B11EB3">
      <w:pPr>
        <w:pStyle w:val="DanceBody"/>
      </w:pPr>
      <w:r>
        <w:t>17-24</w:t>
      </w:r>
      <w:r>
        <w:tab/>
        <w:t>3s+1s+2s dance Set+Link for 3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GENEVA PARK  (J4x40)  4C set</w:t>
      </w:r>
      <w:r>
        <w:tab/>
        <w:t>Bob M Campbell  Glasgow Assembly</w:t>
      </w:r>
    </w:p>
    <w:p w:rsidR="00B11EB3" w:rsidRDefault="00B11EB3" w:rsidP="00B11EB3">
      <w:pPr>
        <w:pStyle w:val="DanceBody"/>
      </w:pPr>
      <w:r>
        <w:t xml:space="preserve"> 1- 8</w:t>
      </w:r>
      <w:r>
        <w:tab/>
        <w:t>1s followed by 2s dance down below 3s, cast up round 3s, dance up to top &amp; 1s cast to 2</w:t>
      </w:r>
      <w:r w:rsidRPr="00972EEB">
        <w:t>nd</w:t>
      </w:r>
      <w:r>
        <w:t xml:space="preserve"> place</w:t>
      </w:r>
    </w:p>
    <w:p w:rsidR="00B11EB3" w:rsidRDefault="00B11EB3" w:rsidP="00B11EB3">
      <w:pPr>
        <w:pStyle w:val="DanceBody"/>
      </w:pPr>
      <w:r>
        <w:t xml:space="preserve"> 9-16</w:t>
      </w:r>
      <w:r>
        <w:tab/>
        <w:t>1s+2s dance double Fig of 8, 1s crossing up to start</w:t>
      </w:r>
    </w:p>
    <w:p w:rsidR="00B11EB3" w:rsidRDefault="00B11EB3" w:rsidP="00B11EB3">
      <w:pPr>
        <w:pStyle w:val="DanceBody"/>
      </w:pPr>
      <w:r>
        <w:t>17-24</w:t>
      </w:r>
      <w:r>
        <w:tab/>
        <w:t>1s cross RH, cast down 1 place, turn LH twice &amp; end between 3s facing opposite partners (1M facing 3l, 1L facing 3M)</w:t>
      </w:r>
    </w:p>
    <w:p w:rsidR="00B11EB3" w:rsidRDefault="00B11EB3" w:rsidP="00B11EB3">
      <w:pPr>
        <w:pStyle w:val="DanceBody"/>
      </w:pPr>
      <w:r>
        <w:t>25-32</w:t>
      </w:r>
      <w:r>
        <w:tab/>
        <w:t>1s+3s dance RSh reel of 4 across. 1s &amp; 3s end dancing in to meet partner (1s above 3s) facing up NHJ</w:t>
      </w:r>
    </w:p>
    <w:p w:rsidR="00B11EB3" w:rsidRDefault="00B11EB3" w:rsidP="00B11EB3">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B11EB3" w:rsidRDefault="00B11EB3" w:rsidP="00B11EB3"/>
    <w:p w:rsidR="00B11EB3" w:rsidRDefault="00B11EB3" w:rsidP="00B11EB3">
      <w:pPr>
        <w:pStyle w:val="Minicrib"/>
      </w:pPr>
      <w:r>
        <w:t>GENEVIEVE'S JIG  (J4x32)  4C set</w:t>
      </w:r>
      <w:r>
        <w:tab/>
        <w:t>Martin Sheffield  RSCDS Bk 32</w:t>
      </w:r>
    </w:p>
    <w:p w:rsidR="00B11EB3" w:rsidRDefault="00B11EB3" w:rsidP="00B11EB3">
      <w:pPr>
        <w:pStyle w:val="DanceBody"/>
      </w:pPr>
      <w:r>
        <w:t>Note: -</w:t>
      </w:r>
      <w:r>
        <w:tab/>
        <w:t>"Change under" means that the Lady holds partners right/left hand in her left/right hand &amp; dances under their raised arms</w:t>
      </w:r>
    </w:p>
    <w:p w:rsidR="00B11EB3" w:rsidRDefault="00B11EB3" w:rsidP="00B11EB3">
      <w:pPr>
        <w:pStyle w:val="DanceBody"/>
      </w:pPr>
      <w:r>
        <w:t xml:space="preserve"> 1- 8</w:t>
      </w:r>
      <w:r>
        <w:tab/>
        <w:t>1s set, "change under" to circle 4H all the way round to left with 2s</w:t>
      </w:r>
    </w:p>
    <w:p w:rsidR="00B11EB3" w:rsidRDefault="00B11EB3" w:rsidP="00B11EB3">
      <w:pPr>
        <w:pStyle w:val="DanceBody"/>
      </w:pPr>
      <w:r>
        <w:t xml:space="preserve"> 9-16</w:t>
      </w:r>
      <w:r>
        <w:tab/>
        <w:t>1s+2s+3s dance a special Progressive Chain – 1s+2s start by "changing under" on sides then "changing under" on sides with 3s</w:t>
      </w:r>
      <w:r w:rsidRPr="00BA6B4D">
        <w:rPr>
          <w:b/>
        </w:rPr>
        <w:t xml:space="preserve"> while </w:t>
      </w:r>
      <w:r>
        <w:t>2s "change under" across etc.  4 changes to end (3) 1 (2) 4</w:t>
      </w:r>
    </w:p>
    <w:p w:rsidR="00B11EB3" w:rsidRDefault="00B11EB3" w:rsidP="00B11EB3">
      <w:pPr>
        <w:pStyle w:val="DanceBody"/>
      </w:pPr>
      <w:r>
        <w:t>17-18</w:t>
      </w:r>
      <w:r>
        <w:tab/>
        <w:t>3s &amp; 4s (end couples) dance in to face up/down dance</w:t>
      </w:r>
      <w:r w:rsidRPr="00BA6B4D">
        <w:rPr>
          <w:b/>
        </w:rPr>
        <w:t xml:space="preserve"> while </w:t>
      </w:r>
      <w:r>
        <w:t>1s+2s cross (1L+2M dancing under arch made by 1M+2L)</w:t>
      </w:r>
    </w:p>
    <w:p w:rsidR="00B11EB3" w:rsidRDefault="00B11EB3" w:rsidP="00B11EB3">
      <w:pPr>
        <w:pStyle w:val="DanceBody"/>
      </w:pPr>
      <w:r>
        <w:t>19-20</w:t>
      </w:r>
      <w:r>
        <w:tab/>
        <w:t>1s &amp; 2s "change under" on sides</w:t>
      </w:r>
      <w:r w:rsidRPr="00BA6B4D">
        <w:rPr>
          <w:b/>
        </w:rPr>
        <w:t xml:space="preserve"> while </w:t>
      </w:r>
      <w:r>
        <w:t>3s+4s change places up/down dance (4s dancing under arch made by 3s)</w:t>
      </w:r>
    </w:p>
    <w:p w:rsidR="00B11EB3" w:rsidRDefault="00B11EB3" w:rsidP="00B11EB3">
      <w:pPr>
        <w:pStyle w:val="DanceBody"/>
      </w:pPr>
      <w:r>
        <w:t>21-22</w:t>
      </w:r>
      <w:r>
        <w:tab/>
        <w:t>3s &amp; 4s "change under" to other sides</w:t>
      </w:r>
      <w:r w:rsidRPr="00BA6B4D">
        <w:rPr>
          <w:b/>
        </w:rPr>
        <w:t xml:space="preserve"> while </w:t>
      </w:r>
      <w:r>
        <w:t>1s+2s cross (1M+2L dancing under arch made by 1L+2M)</w:t>
      </w:r>
    </w:p>
    <w:p w:rsidR="00B11EB3" w:rsidRDefault="00B11EB3" w:rsidP="00B11EB3">
      <w:pPr>
        <w:pStyle w:val="DanceBody"/>
      </w:pPr>
      <w:r>
        <w:t>23-24</w:t>
      </w:r>
      <w:r>
        <w:tab/>
        <w:t>1s &amp; 2s "change under" on sides</w:t>
      </w:r>
      <w:r w:rsidRPr="00BA6B4D">
        <w:rPr>
          <w:b/>
        </w:rPr>
        <w:t xml:space="preserve"> while </w:t>
      </w:r>
      <w:r>
        <w:t>3s+4s change places up/down dance (3s dancing under arch made by 4s)</w:t>
      </w:r>
    </w:p>
    <w:p w:rsidR="00B11EB3" w:rsidRDefault="00B11EB3" w:rsidP="00B11EB3">
      <w:pPr>
        <w:pStyle w:val="DanceBody"/>
      </w:pPr>
      <w:r>
        <w:t>25-26</w:t>
      </w:r>
      <w:r>
        <w:tab/>
        <w:t>3s &amp; 4s "change under" to other sides</w:t>
      </w:r>
      <w:r w:rsidRPr="00BA6B4D">
        <w:rPr>
          <w:b/>
        </w:rPr>
        <w:t xml:space="preserve"> while </w:t>
      </w:r>
      <w:r>
        <w:t>1s &amp; 2s advance towards partners</w:t>
      </w:r>
    </w:p>
    <w:p w:rsidR="00B11EB3" w:rsidRDefault="00B11EB3" w:rsidP="00B11EB3">
      <w:pPr>
        <w:pStyle w:val="DanceBody"/>
      </w:pPr>
      <w:r>
        <w:t>27-28</w:t>
      </w:r>
      <w:r>
        <w:tab/>
        <w:t>1s+2s dance RH across 1/2 way</w:t>
      </w:r>
      <w:r w:rsidRPr="00BA6B4D">
        <w:rPr>
          <w:b/>
        </w:rPr>
        <w:t xml:space="preserve"> while </w:t>
      </w:r>
      <w:r>
        <w:t>3s &amp; 4s set facing up/down</w:t>
      </w:r>
    </w:p>
    <w:p w:rsidR="00B11EB3" w:rsidRDefault="00B11EB3" w:rsidP="00B11EB3">
      <w:pPr>
        <w:pStyle w:val="DanceBody"/>
      </w:pPr>
      <w:r>
        <w:t>29-32</w:t>
      </w:r>
      <w:r>
        <w:tab/>
        <w:t>All dance the following simultaneously: -</w:t>
      </w:r>
    </w:p>
    <w:p w:rsidR="00B11EB3" w:rsidRDefault="00B11EB3" w:rsidP="00B11EB3">
      <w:pPr>
        <w:pStyle w:val="DanceBody"/>
      </w:pPr>
      <w:r>
        <w:tab/>
        <w:t>(a) 1s dance down under arch made by 4s &amp; "change under" to own sides</w:t>
      </w:r>
    </w:p>
    <w:p w:rsidR="00B11EB3" w:rsidRDefault="00B11EB3" w:rsidP="00B11EB3">
      <w:pPr>
        <w:pStyle w:val="DanceBody"/>
      </w:pPr>
      <w:r>
        <w:tab/>
        <w:t>(b) 4s dance to 3</w:t>
      </w:r>
      <w:r w:rsidRPr="00972EEB">
        <w:t>rd</w:t>
      </w:r>
      <w:r>
        <w:t xml:space="preserve"> place &amp; set</w:t>
      </w:r>
    </w:p>
    <w:p w:rsidR="00B11EB3" w:rsidRDefault="00B11EB3" w:rsidP="00B11EB3">
      <w:pPr>
        <w:pStyle w:val="DanceBody"/>
      </w:pPr>
      <w:r>
        <w:tab/>
        <w:t>(c) 2s dance up under arch made by 3s &amp; "change under" to own sides</w:t>
      </w:r>
    </w:p>
    <w:p w:rsidR="00B11EB3" w:rsidRDefault="00B11EB3" w:rsidP="00B11EB3">
      <w:pPr>
        <w:pStyle w:val="DanceBody"/>
        <w:keepNext w:val="0"/>
      </w:pPr>
      <w:r>
        <w:tab/>
        <w:t>(d) 3s dance to 2</w:t>
      </w:r>
      <w:r w:rsidRPr="00972EEB">
        <w:t>nd</w:t>
      </w:r>
      <w:r>
        <w:t xml:space="preserve"> place &amp; set</w:t>
      </w:r>
    </w:p>
    <w:p w:rsidR="00B11EB3" w:rsidRDefault="00B11EB3" w:rsidP="00B11EB3"/>
    <w:p w:rsidR="00B11EB3" w:rsidRDefault="00B11EB3" w:rsidP="00B11EB3">
      <w:pPr>
        <w:pStyle w:val="Minicrib"/>
      </w:pPr>
      <w:r>
        <w:t>THE GENTEEL WEASEL  (S8x32)  3C (4C set)</w:t>
      </w:r>
      <w:r>
        <w:tab/>
        <w:t>Gaye Collin, 2021</w:t>
      </w:r>
    </w:p>
    <w:p w:rsidR="00B11EB3" w:rsidRDefault="00B11EB3" w:rsidP="00B11EB3">
      <w:pPr>
        <w:pStyle w:val="DanceBody"/>
      </w:pPr>
      <w:r>
        <w:t xml:space="preserve"> 1- 4</w:t>
      </w:r>
      <w:r>
        <w:tab/>
        <w:t xml:space="preserve">1s 1/2 turn RH moving down to 2nd place opp side </w:t>
      </w:r>
      <w:r>
        <w:rPr>
          <w:b/>
        </w:rPr>
        <w:t>while</w:t>
      </w:r>
      <w:r>
        <w:t xml:space="preserve"> 2s step up, 1s set advancing, pass LSh to finish BtoB facing own side</w:t>
      </w:r>
    </w:p>
    <w:p w:rsidR="00B11EB3" w:rsidRDefault="00B11EB3" w:rsidP="00B11EB3">
      <w:pPr>
        <w:pStyle w:val="DanceBody"/>
      </w:pPr>
      <w:r>
        <w:t xml:space="preserve"> 5- 8</w:t>
      </w:r>
      <w:r>
        <w:tab/>
        <w:t xml:space="preserve">1s dance out, cast to right </w:t>
      </w:r>
      <w:r>
        <w:rPr>
          <w:b/>
        </w:rPr>
        <w:t>while</w:t>
      </w:r>
      <w:r>
        <w:t xml:space="preserve"> 2s &amp; 3s Petronella turn; 2s+3s set </w:t>
      </w:r>
      <w:r>
        <w:rPr>
          <w:b/>
        </w:rPr>
        <w:t>while</w:t>
      </w:r>
      <w:r>
        <w:t xml:space="preserve"> 1s dance between setting couples to 2nd place opp side &amp; face clockwise</w:t>
      </w:r>
    </w:p>
    <w:p w:rsidR="00B11EB3" w:rsidRPr="00140386" w:rsidRDefault="00B11EB3" w:rsidP="00B11EB3">
      <w:pPr>
        <w:pStyle w:val="DanceBody"/>
      </w:pPr>
      <w:r>
        <w:t xml:space="preserve"> 9-16</w:t>
      </w:r>
      <w:r>
        <w:tab/>
      </w:r>
      <w:r w:rsidRPr="00140386">
        <w:t>2s+1s+3s dance Weasel reels:-</w:t>
      </w:r>
    </w:p>
    <w:p w:rsidR="00B11EB3" w:rsidRDefault="00B11EB3" w:rsidP="00B11EB3">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1s facing across set</w:t>
      </w:r>
    </w:p>
    <w:p w:rsidR="00B11EB3" w:rsidRDefault="00B11EB3" w:rsidP="00B11EB3">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B11EB3" w:rsidRDefault="00B11EB3" w:rsidP="00B11EB3">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B11EB3" w:rsidRDefault="00B11EB3" w:rsidP="00B11EB3"/>
    <w:p w:rsidR="00B11EB3" w:rsidRDefault="00B11EB3" w:rsidP="00B11EB3">
      <w:pPr>
        <w:pStyle w:val="Minicrib"/>
      </w:pPr>
      <w:r>
        <w:t>THE GENTLE BREEZE  (S4x32)  4C set</w:t>
      </w:r>
      <w:r>
        <w:tab/>
        <w:t>D Ricketts  Belfast Bk</w:t>
      </w:r>
    </w:p>
    <w:p w:rsidR="00B11EB3" w:rsidRDefault="00B11EB3" w:rsidP="00B11EB3">
      <w:pPr>
        <w:pStyle w:val="DanceBody"/>
      </w:pPr>
      <w:r>
        <w:t xml:space="preserve"> 1- 8</w:t>
      </w:r>
      <w:r>
        <w:tab/>
        <w:t>All dance down 1 step, in 1 step to meet partner &amp; turn 2H, dance up 1 step, dance out 1 step &amp; 1s cast 1 place</w:t>
      </w:r>
      <w:r w:rsidRPr="00BA6B4D">
        <w:rPr>
          <w:b/>
        </w:rPr>
        <w:t xml:space="preserve"> while </w:t>
      </w:r>
      <w:r>
        <w:t>2s dance up</w:t>
      </w:r>
    </w:p>
    <w:p w:rsidR="00B11EB3" w:rsidRDefault="00B11EB3" w:rsidP="00B11EB3">
      <w:pPr>
        <w:pStyle w:val="DanceBody"/>
      </w:pPr>
      <w:r>
        <w:t xml:space="preserve"> 9-16</w:t>
      </w:r>
      <w:r>
        <w:tab/>
        <w:t>1s+3s dance 1/2 R&amp;L &amp; turn partners 2H 1.1/2 times</w:t>
      </w:r>
    </w:p>
    <w:p w:rsidR="00B11EB3" w:rsidRDefault="00B11EB3" w:rsidP="00B11EB3">
      <w:pPr>
        <w:pStyle w:val="DanceBody"/>
      </w:pPr>
      <w:r>
        <w:t>17-24</w:t>
      </w:r>
      <w:r>
        <w:tab/>
        <w:t>1s+4s dance 1/2 Diamond Poussette &amp; turn 2H to places</w:t>
      </w:r>
    </w:p>
    <w:p w:rsidR="00B11EB3" w:rsidRDefault="00B11EB3" w:rsidP="00B11EB3">
      <w:pPr>
        <w:pStyle w:val="DanceBody"/>
        <w:keepNext w:val="0"/>
      </w:pPr>
      <w:r>
        <w:t>25-32</w:t>
      </w:r>
      <w:r>
        <w:tab/>
        <w:t>2s+3s</w:t>
      </w:r>
      <w:r w:rsidRPr="007F0D5A">
        <w:rPr>
          <w:b/>
        </w:rPr>
        <w:t xml:space="preserve"> also </w:t>
      </w:r>
      <w:r>
        <w:t>4s+1s dance R&amp;L</w:t>
      </w:r>
    </w:p>
    <w:p w:rsidR="00B11EB3" w:rsidRDefault="00B11EB3" w:rsidP="00B11EB3"/>
    <w:p w:rsidR="00B11EB3" w:rsidRDefault="00B11EB3" w:rsidP="00B11EB3">
      <w:pPr>
        <w:pStyle w:val="Minicrib"/>
      </w:pPr>
      <w:r>
        <w:t>A GENTLE JIG  (J4x48)  4C Set</w:t>
      </w:r>
      <w:r>
        <w:tab/>
        <w:t>Hugh Ferguson  Bristol 40th Anniversary Bk</w:t>
      </w:r>
    </w:p>
    <w:p w:rsidR="00B11EB3" w:rsidRPr="00A72F50" w:rsidRDefault="00B11EB3" w:rsidP="00B11EB3">
      <w:pPr>
        <w:pStyle w:val="DanceBody"/>
      </w:pPr>
      <w:r>
        <w:t xml:space="preserve"> </w:t>
      </w:r>
      <w:r w:rsidRPr="00A72F50">
        <w:t>1- 8</w:t>
      </w:r>
      <w:r w:rsidRPr="00A72F50">
        <w:tab/>
        <w:t>1M+2L set &amp; change places RH</w:t>
      </w:r>
      <w:r>
        <w:t>;</w:t>
      </w:r>
      <w:r w:rsidRPr="00A72F50">
        <w:t xml:space="preserve"> 1L+2M set &amp; change places LH (2) (1) 3 4</w:t>
      </w:r>
    </w:p>
    <w:p w:rsidR="00B11EB3" w:rsidRDefault="00B11EB3" w:rsidP="00B11EB3">
      <w:pPr>
        <w:pStyle w:val="DanceBody"/>
      </w:pPr>
      <w:r w:rsidRPr="00A72F50">
        <w:t xml:space="preserve"> 9-16</w:t>
      </w:r>
      <w:r w:rsidRPr="00A72F50">
        <w:tab/>
        <w:t>1s+2s dance Set &amp; Rotate</w:t>
      </w:r>
      <w:r>
        <w:t>:</w:t>
      </w:r>
    </w:p>
    <w:p w:rsidR="00B11EB3" w:rsidRPr="00A72F50" w:rsidRDefault="00B11EB3" w:rsidP="00B11EB3">
      <w:pPr>
        <w:pStyle w:val="DanceBody"/>
      </w:pPr>
      <w:r>
        <w:tab/>
        <w:t>` Set, rotate singly &amp; dance on 1 place clockwise, change places RH on sides &amp; dance on 1 place to own sides</w:t>
      </w:r>
      <w:r w:rsidRPr="00A72F50">
        <w:t xml:space="preserve"> (1) (2) 3 4</w:t>
      </w:r>
    </w:p>
    <w:p w:rsidR="00B11EB3" w:rsidRPr="00A72F50" w:rsidRDefault="00B11EB3" w:rsidP="00B11EB3">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B11EB3" w:rsidRPr="00A72F50" w:rsidRDefault="00B11EB3" w:rsidP="00B11EB3">
      <w:pPr>
        <w:pStyle w:val="DanceBody"/>
      </w:pPr>
      <w:r w:rsidRPr="00A72F50">
        <w:t>25-32</w:t>
      </w:r>
      <w:r w:rsidRPr="00A72F50">
        <w:tab/>
        <w:t>All dance parallel RSh reels of 4 on the sides 2 (4) 1 (3)</w:t>
      </w:r>
    </w:p>
    <w:p w:rsidR="00B11EB3" w:rsidRPr="00A72F50" w:rsidRDefault="00B11EB3" w:rsidP="00B11EB3">
      <w:pPr>
        <w:pStyle w:val="DanceBody"/>
      </w:pPr>
      <w:r w:rsidRPr="00A72F50">
        <w:t>33-36</w:t>
      </w:r>
      <w:r w:rsidRPr="00A72F50">
        <w:tab/>
      </w:r>
      <w:r>
        <w:t>2</w:t>
      </w:r>
      <w:r w:rsidRPr="00A72F50">
        <w:t>s</w:t>
      </w:r>
      <w:r>
        <w:t xml:space="preserve"> &amp; 1</w:t>
      </w:r>
      <w:r w:rsidRPr="00A72F50">
        <w:t>s dance 1/2 Fig of 8 down round 3s &amp; 4s 2 4 1 3</w:t>
      </w:r>
    </w:p>
    <w:p w:rsidR="00B11EB3" w:rsidRPr="00A72F50" w:rsidRDefault="00B11EB3" w:rsidP="00B11EB3">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B11EB3" w:rsidRPr="00A72F50" w:rsidRDefault="00B11EB3" w:rsidP="00B11EB3">
      <w:pPr>
        <w:pStyle w:val="DanceBody"/>
      </w:pPr>
      <w:r w:rsidRPr="00A72F50">
        <w:t>41-48</w:t>
      </w:r>
      <w:r w:rsidRPr="00A72F50">
        <w:tab/>
        <w:t>1s+4s dance Half Rondel</w:t>
      </w:r>
      <w:r>
        <w:t>:</w:t>
      </w:r>
    </w:p>
    <w:p w:rsidR="00B11EB3" w:rsidRPr="00A72F50" w:rsidRDefault="00B11EB3" w:rsidP="00B11EB3">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B11EB3" w:rsidRDefault="00B11EB3" w:rsidP="00B11EB3"/>
    <w:p w:rsidR="00B11EB3" w:rsidRDefault="00B11EB3" w:rsidP="00B11EB3">
      <w:pPr>
        <w:pStyle w:val="Minicrib"/>
      </w:pPr>
      <w:r>
        <w:t>THE GENTLE SHEPHERD  (J4x32)  4C set</w:t>
      </w:r>
      <w:r>
        <w:tab/>
        <w:t>RSCDS Bk 17</w:t>
      </w:r>
    </w:p>
    <w:p w:rsidR="00B11EB3" w:rsidRDefault="00B11EB3" w:rsidP="00B11EB3">
      <w:pPr>
        <w:pStyle w:val="DanceBody"/>
      </w:pPr>
      <w:r>
        <w:t xml:space="preserve"> 1- 8</w:t>
      </w:r>
      <w:r>
        <w:tab/>
        <w:t>1s cross down,  set to 3s, 1M+3L lead up behind 2L &amp; into centre</w:t>
      </w:r>
      <w:r w:rsidRPr="00BA6B4D">
        <w:rPr>
          <w:b/>
        </w:rPr>
        <w:t xml:space="preserve"> </w:t>
      </w:r>
      <w:r>
        <w:rPr>
          <w:b/>
        </w:rPr>
        <w:t xml:space="preserve">as </w:t>
      </w:r>
      <w:r>
        <w:t>1L+3M lead down behind 4M into centre</w:t>
      </w:r>
    </w:p>
    <w:p w:rsidR="00B11EB3" w:rsidRDefault="00B11EB3" w:rsidP="00B11EB3">
      <w:pPr>
        <w:pStyle w:val="DanceBody"/>
      </w:pPr>
      <w:r>
        <w:t xml:space="preserve"> 9-16</w:t>
      </w:r>
      <w:r>
        <w:tab/>
        <w:t>1M+3L</w:t>
      </w:r>
      <w:r w:rsidRPr="007F0D5A">
        <w:rPr>
          <w:b/>
        </w:rPr>
        <w:t xml:space="preserve"> also </w:t>
      </w:r>
      <w:r>
        <w:t>3M+1L advance 2 steps down/up &amp; Men lead own partner to original places (by facing out turning round to left), 1s+2s+3s turn LH ready for ...</w:t>
      </w:r>
    </w:p>
    <w:p w:rsidR="00B11EB3" w:rsidRDefault="00B11EB3" w:rsidP="00B11EB3">
      <w:pPr>
        <w:pStyle w:val="DanceBody"/>
      </w:pPr>
      <w:r>
        <w:t>17-24</w:t>
      </w:r>
      <w:r>
        <w:tab/>
        <w:t>1s+2s+3s Promenade</w:t>
      </w:r>
    </w:p>
    <w:p w:rsidR="00B11EB3" w:rsidRDefault="00B11EB3" w:rsidP="00B11EB3">
      <w:pPr>
        <w:pStyle w:val="DanceBody"/>
        <w:keepNext w:val="0"/>
      </w:pPr>
      <w:r>
        <w:t>25-32</w:t>
      </w:r>
      <w:r>
        <w:tab/>
        <w:t>1s cast 2 places, lead up the middle to top &amp; cast to bottom</w:t>
      </w:r>
    </w:p>
    <w:p w:rsidR="00B11EB3" w:rsidRDefault="00B11EB3" w:rsidP="00B11EB3"/>
    <w:p w:rsidR="00B11EB3" w:rsidRDefault="00B11EB3" w:rsidP="00B11EB3">
      <w:pPr>
        <w:pStyle w:val="Minicrib"/>
      </w:pPr>
      <w:r>
        <w:t>THE GENTLEMAN  (S8x32)  3C (4C set)</w:t>
      </w:r>
      <w:r>
        <w:tab/>
        <w:t>Roz Scott Huxley  RSCDS Bk 35</w:t>
      </w:r>
    </w:p>
    <w:p w:rsidR="00B11EB3" w:rsidRDefault="00B11EB3" w:rsidP="00B11EB3">
      <w:pPr>
        <w:pStyle w:val="DanceBody"/>
      </w:pPr>
      <w:r>
        <w:t xml:space="preserve"> 1- 8</w:t>
      </w:r>
      <w:r>
        <w:tab/>
        <w:t>1s turn 2H &amp; remain in middle facing each other</w:t>
      </w:r>
      <w:r w:rsidRPr="00BA6B4D">
        <w:rPr>
          <w:b/>
        </w:rPr>
        <w:t xml:space="preserve"> </w:t>
      </w:r>
      <w:r>
        <w:rPr>
          <w:b/>
        </w:rPr>
        <w:t xml:space="preserve">as </w:t>
      </w:r>
      <w:r>
        <w:t>2s step up, 1s+2s set (1s advancing &amp; pass LSh to face opposite partner) &amp; dance 1/2 reel of 4 across with 2s with 1s ending reel giving LH to face down on own side between 2s</w:t>
      </w:r>
    </w:p>
    <w:p w:rsidR="00B11EB3" w:rsidRDefault="00B11EB3" w:rsidP="00B11EB3">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B11EB3" w:rsidRDefault="00B11EB3" w:rsidP="00B11EB3">
      <w:pPr>
        <w:pStyle w:val="DanceBody"/>
      </w:pPr>
      <w:r>
        <w:t>17-24</w:t>
      </w:r>
      <w:r>
        <w:tab/>
        <w:t>1s lead up to top, cross over &amp; cast to 2</w:t>
      </w:r>
      <w:r w:rsidRPr="00972EEB">
        <w:t>nd</w:t>
      </w:r>
      <w:r>
        <w:t xml:space="preserve"> place &amp; 1/2 reels of 3 across (L with 2s &amp; M with 3s)</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GEOFF OF MORLAND  (J4x32)  4C set</w:t>
      </w:r>
      <w:r>
        <w:tab/>
        <w:t>Ellerton</w:t>
      </w:r>
    </w:p>
    <w:p w:rsidR="00B11EB3" w:rsidRDefault="00B11EB3" w:rsidP="00B11EB3">
      <w:pPr>
        <w:pStyle w:val="DanceBody"/>
      </w:pPr>
      <w:r>
        <w:t>3s &amp; 4s start on opp sides</w:t>
      </w:r>
    </w:p>
    <w:p w:rsidR="00B11EB3" w:rsidRDefault="00B11EB3" w:rsidP="00B11EB3">
      <w:pPr>
        <w:pStyle w:val="DanceBody"/>
      </w:pPr>
      <w:r>
        <w:t>1- 8</w:t>
      </w:r>
      <w:r>
        <w:tab/>
        <w:t>1s set &amp; 1/2 turn into prom hold facing 2M while 4s set &amp; 1/2 turn to face 3M in prom hold, 1s &amp; 4s dance 1/2 RSh reels of 3 across set</w:t>
      </w:r>
    </w:p>
    <w:p w:rsidR="00B11EB3" w:rsidRDefault="00B11EB3" w:rsidP="00B11EB3">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B11EB3" w:rsidRDefault="00B11EB3" w:rsidP="00B11EB3">
      <w:pPr>
        <w:pStyle w:val="DanceBody"/>
      </w:pPr>
      <w:r>
        <w:t>17-28</w:t>
      </w:r>
      <w:r>
        <w:tab/>
        <w:t>1s &amp; 4s set to corners, set facing partner, repeat twice more</w:t>
      </w:r>
    </w:p>
    <w:p w:rsidR="00B11EB3" w:rsidRDefault="00B11EB3" w:rsidP="00B11EB3">
      <w:pPr>
        <w:pStyle w:val="DanceBody"/>
        <w:keepNext w:val="0"/>
      </w:pPr>
      <w:r>
        <w:t>29-32</w:t>
      </w:r>
      <w:r>
        <w:tab/>
        <w:t>1s+4s dance 3/4 LH across to end 3 1 (4) (2)</w:t>
      </w:r>
    </w:p>
    <w:p w:rsidR="00B11EB3" w:rsidRDefault="00B11EB3" w:rsidP="00B11EB3"/>
    <w:p w:rsidR="00B11EB3" w:rsidRDefault="00B11EB3" w:rsidP="00B11EB3">
      <w:pPr>
        <w:pStyle w:val="Minicrib"/>
      </w:pPr>
      <w:r>
        <w:t>GEORDIE'S TUNEBOOK  (R8x32)  3C (4C set)</w:t>
      </w:r>
      <w:r>
        <w:tab/>
        <w:t>Anselm Lingnau  Mainhatton Bk</w:t>
      </w:r>
    </w:p>
    <w:p w:rsidR="00B11EB3" w:rsidRDefault="00B11EB3" w:rsidP="00B11EB3">
      <w:pPr>
        <w:pStyle w:val="DanceBody"/>
      </w:pPr>
      <w:r>
        <w:t xml:space="preserve"> 1- 8</w:t>
      </w:r>
      <w:r>
        <w:tab/>
        <w:t>1s cross RH, cast (2s step up); 2s+1s turn (Ladies' side RH, Men's side LH)</w:t>
      </w:r>
    </w:p>
    <w:p w:rsidR="00B11EB3" w:rsidRDefault="00B11EB3" w:rsidP="00B11EB3">
      <w:pPr>
        <w:pStyle w:val="DanceBody"/>
      </w:pPr>
      <w:r>
        <w:t xml:space="preserve"> 9-16</w:t>
      </w:r>
      <w:r>
        <w:tab/>
        <w:t>Mirror reels of 3 on sides (1s in/down, 3s out/up, 2s out/down), bars 15-16: 1s cross RH to 2nd place own side</w:t>
      </w:r>
    </w:p>
    <w:p w:rsidR="00B11EB3" w:rsidRDefault="00B11EB3" w:rsidP="00B11EB3">
      <w:pPr>
        <w:pStyle w:val="DanceBody"/>
      </w:pPr>
      <w:r>
        <w:t>17-24</w:t>
      </w:r>
      <w:r>
        <w:tab/>
        <w:t xml:space="preserve">1s petronella turn &amp; set </w:t>
      </w:r>
      <w:r>
        <w:rPr>
          <w:b/>
        </w:rPr>
        <w:t>while</w:t>
      </w:r>
      <w:r>
        <w:t xml:space="preserve"> 2s &amp; 3s set &amp; cross RH up/down; 1s petronella turn &amp; set </w:t>
      </w:r>
      <w:r>
        <w:rPr>
          <w:b/>
        </w:rPr>
        <w:t>while</w:t>
      </w:r>
      <w:r>
        <w:t xml:space="preserve"> 2s &amp; 3s set &amp; cross LH with partner</w:t>
      </w:r>
    </w:p>
    <w:p w:rsidR="00B11EB3" w:rsidRDefault="00B11EB3" w:rsidP="00B11EB3">
      <w:pPr>
        <w:pStyle w:val="DanceBody"/>
        <w:keepNext w:val="0"/>
      </w:pPr>
      <w:r>
        <w:t>25-32</w:t>
      </w:r>
      <w:r>
        <w:tab/>
        <w:t xml:space="preserve">1s dance 1/2 Fig 8 (1L up between 3s, 1M down between 2s) </w:t>
      </w:r>
      <w:r>
        <w:rPr>
          <w:b/>
        </w:rPr>
        <w:t>while</w:t>
      </w:r>
      <w:r>
        <w:t xml:space="preserve"> 3s+2s dance 1/2 R&amp;L up/down; 2s+1s+3s circle 6H round to right.  2 1 3</w:t>
      </w:r>
    </w:p>
    <w:p w:rsidR="00B11EB3" w:rsidRDefault="00B11EB3" w:rsidP="00B11EB3"/>
    <w:p w:rsidR="00B11EB3" w:rsidRDefault="00B11EB3" w:rsidP="00B11EB3">
      <w:pPr>
        <w:pStyle w:val="Minicrib"/>
      </w:pPr>
      <w:r>
        <w:t>GEORDIES' DIAMOND REEL  (R8x32)  3C (4C set)</w:t>
      </w:r>
      <w:r>
        <w:tab/>
        <w:t>Roy Goldring  14 Social Dances</w:t>
      </w:r>
    </w:p>
    <w:p w:rsidR="00B11EB3" w:rsidRDefault="00B11EB3" w:rsidP="00B11EB3">
      <w:pPr>
        <w:pStyle w:val="DanceBody"/>
      </w:pPr>
      <w:r>
        <w:t xml:space="preserve"> 1- 8</w:t>
      </w:r>
      <w:r>
        <w:tab/>
        <w:t>1s cross down to 2</w:t>
      </w:r>
      <w:r w:rsidRPr="00972EEB">
        <w:t>nd</w:t>
      </w:r>
      <w:r>
        <w:t xml:space="preserve"> place (no hands) &amp; change places with 3s (LH Men's side, RH Ladies' side) into 1/2 reel of 3 (3s out &amp; down)</w:t>
      </w:r>
    </w:p>
    <w:p w:rsidR="00B11EB3" w:rsidRDefault="00B11EB3" w:rsidP="00B11EB3">
      <w:pPr>
        <w:pStyle w:val="DanceBody"/>
      </w:pPr>
      <w:r>
        <w:t xml:space="preserve"> 9-16</w:t>
      </w:r>
      <w:r>
        <w:tab/>
        <w:t>1s repeat bars 1-8 all ending in original places</w:t>
      </w:r>
    </w:p>
    <w:p w:rsidR="00B11EB3" w:rsidRDefault="00B11EB3" w:rsidP="00B11EB3">
      <w:pPr>
        <w:pStyle w:val="DanceBody"/>
      </w:pPr>
      <w:r>
        <w:t>17-24</w:t>
      </w:r>
      <w:r>
        <w:tab/>
        <w:t>1s followed by 2s dance down the middle 4 steps, set to partner &amp; dance up 2s leading &amp; 1s end ready for…</w:t>
      </w:r>
    </w:p>
    <w:p w:rsidR="00B11EB3" w:rsidRDefault="00B11EB3" w:rsidP="00B11EB3">
      <w:pPr>
        <w:pStyle w:val="DanceBody"/>
        <w:keepNext w:val="0"/>
      </w:pPr>
      <w:r>
        <w:t>25-32</w:t>
      </w:r>
      <w:r>
        <w:tab/>
        <w:t>1L dances RH across with 2L+3L &amp; 1M LH across with 2M+3M, 1s dance up to top &amp; cast to 2</w:t>
      </w:r>
      <w:r w:rsidRPr="00972EEB">
        <w:t>nd</w:t>
      </w:r>
      <w:r>
        <w:t xml:space="preserve"> place</w:t>
      </w:r>
    </w:p>
    <w:p w:rsidR="00B11EB3" w:rsidRDefault="00B11EB3" w:rsidP="00B11EB3"/>
    <w:p w:rsidR="00B11EB3" w:rsidRDefault="00B11EB3" w:rsidP="00B11EB3">
      <w:pPr>
        <w:pStyle w:val="Minicrib"/>
      </w:pPr>
      <w:r>
        <w:t>GEORGE FLEMING'S TRIBUTE TO THE TIMOR  (M-(S32+R32))  Sq.Set</w:t>
      </w:r>
      <w:r>
        <w:tab/>
        <w:t>John Moore &amp; Eric Finley  N Ayr 40th Anniv Coll</w:t>
      </w:r>
    </w:p>
    <w:p w:rsidR="00B11EB3" w:rsidRPr="004F64E3" w:rsidRDefault="00B11EB3" w:rsidP="00B11EB3">
      <w:pPr>
        <w:pStyle w:val="DanceBody"/>
      </w:pPr>
      <w:r w:rsidRPr="004F64E3">
        <w:t>Strathspey</w:t>
      </w:r>
    </w:p>
    <w:p w:rsidR="00B11EB3" w:rsidRPr="004F64E3" w:rsidRDefault="00B11EB3" w:rsidP="00B11EB3">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rPr>
        <w:t xml:space="preserve"> while </w:t>
      </w:r>
      <w:r w:rsidRPr="004F64E3">
        <w:t xml:space="preserve">Men dance </w:t>
      </w:r>
      <w:r>
        <w:t xml:space="preserve">1/2 </w:t>
      </w:r>
      <w:r w:rsidRPr="004F64E3">
        <w:t>way round clockwise to face opposite Lady</w:t>
      </w:r>
    </w:p>
    <w:p w:rsidR="00B11EB3" w:rsidRPr="004F64E3" w:rsidRDefault="00B11EB3" w:rsidP="00B11EB3">
      <w:pPr>
        <w:pStyle w:val="DanceBody"/>
      </w:pPr>
      <w:r w:rsidRPr="004F64E3">
        <w:t xml:space="preserve"> 9-</w:t>
      </w:r>
      <w:r>
        <w:t>16</w:t>
      </w:r>
      <w:r>
        <w:tab/>
        <w:t xml:space="preserve">All set &amp; 3/4 turn LH, Ladies </w:t>
      </w:r>
      <w:r w:rsidRPr="004F64E3">
        <w:t>dance RH across back to own place</w:t>
      </w:r>
      <w:r w:rsidRPr="00BA6B4D">
        <w:rPr>
          <w:b/>
        </w:rPr>
        <w:t xml:space="preserve"> while </w:t>
      </w:r>
      <w:r w:rsidRPr="004F64E3">
        <w:t xml:space="preserve">Men dance </w:t>
      </w:r>
      <w:r>
        <w:t xml:space="preserve">1/2 </w:t>
      </w:r>
      <w:r w:rsidRPr="004F64E3">
        <w:t>way round anticlockwise to meet partner</w:t>
      </w:r>
    </w:p>
    <w:p w:rsidR="00B11EB3" w:rsidRPr="004F64E3" w:rsidRDefault="00B11EB3" w:rsidP="00B11EB3">
      <w:pPr>
        <w:pStyle w:val="DanceBody"/>
      </w:pPr>
      <w:r w:rsidRPr="004F64E3">
        <w:t>17-24</w:t>
      </w:r>
      <w:r w:rsidRPr="004F64E3">
        <w:tab/>
        <w:t>1s &amp; 3s lead into centre &amp; taking opposite partners nearer hand, set to 2s/4s &amp; circle 4H round with 2s/4s</w:t>
      </w:r>
    </w:p>
    <w:p w:rsidR="00B11EB3" w:rsidRPr="004F64E3" w:rsidRDefault="00B11EB3" w:rsidP="00B11EB3">
      <w:pPr>
        <w:pStyle w:val="DanceBody"/>
      </w:pPr>
      <w:r w:rsidRPr="004F64E3">
        <w:t>25-32</w:t>
      </w:r>
      <w:r w:rsidRPr="004F64E3">
        <w:tab/>
        <w:t>1M+3L &amp; 1L+3M make arches &amp; dance out to sides, cross &amp; cast to opposite places, set to partner &amp; change place RH</w:t>
      </w:r>
      <w:r w:rsidRPr="00BA6B4D">
        <w:rPr>
          <w:b/>
        </w:rPr>
        <w:t xml:space="preserve"> while </w:t>
      </w:r>
      <w:r w:rsidRPr="004F64E3">
        <w:t>2s &amp; 4s dance in for 4H round to left, 2s &amp; 4s dance out to opposite places (4s making arch) Ladies passing in front of Men to places</w:t>
      </w:r>
    </w:p>
    <w:p w:rsidR="00B11EB3" w:rsidRPr="004F64E3" w:rsidRDefault="00B11EB3" w:rsidP="00B11EB3">
      <w:pPr>
        <w:pStyle w:val="DanceBody"/>
      </w:pPr>
      <w:r w:rsidRPr="004F64E3">
        <w:t>Reel</w:t>
      </w:r>
    </w:p>
    <w:p w:rsidR="00B11EB3" w:rsidRPr="004F64E3" w:rsidRDefault="00B11EB3" w:rsidP="00B11EB3">
      <w:pPr>
        <w:pStyle w:val="DanceBody"/>
      </w:pPr>
      <w:r w:rsidRPr="004F64E3">
        <w:t xml:space="preserve"> 1- 8</w:t>
      </w:r>
      <w:r w:rsidRPr="004F64E3">
        <w:tab/>
        <w:t>1s+3s advance &amp; turn opp prtnr 2H &amp; retire (PdB)</w:t>
      </w:r>
      <w:r w:rsidRPr="00BA6B4D">
        <w:rPr>
          <w:b/>
        </w:rPr>
        <w:t xml:space="preserve"> while </w:t>
      </w:r>
      <w:r w:rsidRPr="004F64E3">
        <w:t xml:space="preserve">2s &amp; 4s cast away from prtnr to dance round set passing opp ptnr LH &amp; </w:t>
      </w:r>
      <w:r>
        <w:t xml:space="preserve">1/2 </w:t>
      </w:r>
      <w:r w:rsidRPr="004F64E3">
        <w:t>turn prtnr RH</w:t>
      </w:r>
    </w:p>
    <w:p w:rsidR="00B11EB3" w:rsidRPr="004F64E3" w:rsidRDefault="00B11EB3" w:rsidP="00B11EB3">
      <w:pPr>
        <w:pStyle w:val="DanceBody"/>
      </w:pPr>
      <w:r w:rsidRPr="004F64E3">
        <w:t xml:space="preserve"> 9-16</w:t>
      </w:r>
      <w:r w:rsidRPr="004F64E3">
        <w:tab/>
        <w:t>Repeat with 2s &amp; 4s advancing &amp; 1s &amp; 3s casting</w:t>
      </w:r>
    </w:p>
    <w:p w:rsidR="00B11EB3" w:rsidRDefault="00B11EB3" w:rsidP="00B11EB3">
      <w:pPr>
        <w:pStyle w:val="DanceBody"/>
        <w:keepNext w:val="0"/>
      </w:pPr>
      <w:r w:rsidRPr="004F64E3">
        <w:t>17-32</w:t>
      </w:r>
      <w:r w:rsidRPr="004F64E3">
        <w:tab/>
        <w:t>All dance full Schiehallion reel</w:t>
      </w:r>
    </w:p>
    <w:p w:rsidR="00B11EB3" w:rsidRDefault="00B11EB3" w:rsidP="00B11EB3"/>
    <w:p w:rsidR="00B11EB3" w:rsidRDefault="00B11EB3" w:rsidP="00B11EB3">
      <w:pPr>
        <w:pStyle w:val="Minicrib"/>
      </w:pPr>
      <w:r>
        <w:t>GEORGE KEITH  (S8x32)  3C (4C set)</w:t>
      </w:r>
      <w:r>
        <w:tab/>
        <w:t>John Drewry  Quincentenary SCDs</w:t>
      </w:r>
    </w:p>
    <w:p w:rsidR="00B11EB3" w:rsidRDefault="00B11EB3" w:rsidP="00B11EB3">
      <w:pPr>
        <w:pStyle w:val="DanceBody"/>
      </w:pPr>
      <w:r>
        <w:t xml:space="preserve"> 1- 8</w:t>
      </w:r>
      <w:r>
        <w:tab/>
        <w:t>1s &amp; 2s dance reel of 4 across (1M &amp; 2L pass LSh)</w:t>
      </w:r>
    </w:p>
    <w:p w:rsidR="00B11EB3" w:rsidRDefault="00B11EB3" w:rsidP="00B11EB3">
      <w:pPr>
        <w:pStyle w:val="DanceBody"/>
      </w:pPr>
      <w:r>
        <w:t xml:space="preserve"> 9-16</w:t>
      </w:r>
      <w:r>
        <w:tab/>
        <w:t>1s+2s dance RH across, 1L casts below 3L</w:t>
      </w:r>
      <w:r w:rsidRPr="00BA6B4D">
        <w:rPr>
          <w:b/>
        </w:rPr>
        <w:t xml:space="preserve"> while </w:t>
      </w:r>
      <w:r>
        <w:t>1M crosses &amp; casts to 2</w:t>
      </w:r>
      <w:r w:rsidRPr="00972EEB">
        <w:t>nd</w:t>
      </w:r>
      <w:r>
        <w:t xml:space="preserve"> place (opp side) 2s step up</w:t>
      </w:r>
    </w:p>
    <w:p w:rsidR="00B11EB3" w:rsidRDefault="00B11EB3" w:rsidP="00B11EB3">
      <w:pPr>
        <w:pStyle w:val="DanceBody"/>
      </w:pPr>
      <w:r>
        <w:t>17-24</w:t>
      </w:r>
      <w:r>
        <w:tab/>
        <w:t>1M crosses, casts up above 1</w:t>
      </w:r>
      <w:r w:rsidRPr="00972EEB">
        <w:t>st</w:t>
      </w:r>
      <w:r>
        <w:t xml:space="preserve"> place &amp; into centre</w:t>
      </w:r>
      <w:r w:rsidRPr="00BA6B4D">
        <w:rPr>
          <w:b/>
        </w:rPr>
        <w:t xml:space="preserve"> while </w:t>
      </w:r>
      <w:r>
        <w:t>1L dances across set, casts up to 2</w:t>
      </w:r>
      <w:r w:rsidRPr="00972EEB">
        <w:t>nd</w:t>
      </w:r>
      <w:r>
        <w:t xml:space="preserve"> place &amp; into middle, 1s circle 3H round to left (Man with 2s &amp; Lady with3s) to end in lines of 3 facing down</w:t>
      </w:r>
    </w:p>
    <w:p w:rsidR="00B11EB3" w:rsidRDefault="00B11EB3" w:rsidP="00B11EB3">
      <w:pPr>
        <w:pStyle w:val="DanceBody"/>
        <w:keepNext w:val="0"/>
      </w:pPr>
      <w:r>
        <w:t>25-32</w:t>
      </w:r>
      <w:r>
        <w:tab/>
        <w:t>1M+2s</w:t>
      </w:r>
      <w:r w:rsidRPr="007F0D5A">
        <w:rPr>
          <w:b/>
        </w:rPr>
        <w:t xml:space="preserve"> also </w:t>
      </w:r>
      <w:r>
        <w:t>1L+3s dance down for 3 bars, 1s drop hands &amp; turn right about</w:t>
      </w:r>
      <w:r w:rsidRPr="00BA6B4D">
        <w:rPr>
          <w:b/>
        </w:rPr>
        <w:t xml:space="preserve"> </w:t>
      </w:r>
      <w:r>
        <w:rPr>
          <w:b/>
        </w:rPr>
        <w:t xml:space="preserve">as </w:t>
      </w:r>
      <w:r>
        <w:t>2s</w:t>
      </w:r>
      <w:r w:rsidRPr="007F0D5A">
        <w:rPr>
          <w:b/>
        </w:rPr>
        <w:t xml:space="preserve"> also </w:t>
      </w:r>
      <w:r>
        <w:t>3s turn to join hands &amp; dance up (order 1M 2s 1L 3s), 1M casts to 2</w:t>
      </w:r>
      <w:r w:rsidRPr="00972EEB">
        <w:t>nd</w:t>
      </w:r>
      <w:r>
        <w:t xml:space="preserve"> place</w:t>
      </w:r>
      <w:r w:rsidRPr="00BA6B4D">
        <w:rPr>
          <w:b/>
        </w:rPr>
        <w:t xml:space="preserve"> </w:t>
      </w:r>
      <w:r>
        <w:rPr>
          <w:b/>
        </w:rPr>
        <w:t xml:space="preserve">as </w:t>
      </w:r>
      <w:r>
        <w:t>1L dances to face him on Ladies' side</w:t>
      </w:r>
    </w:p>
    <w:p w:rsidR="00B11EB3" w:rsidRDefault="00B11EB3" w:rsidP="00B11EB3"/>
    <w:p w:rsidR="00B11EB3" w:rsidRDefault="00B11EB3" w:rsidP="00B11EB3">
      <w:pPr>
        <w:pStyle w:val="Minicrib"/>
      </w:pPr>
      <w:r>
        <w:t>GEORGE RENNIE'S RANT  (J8x32)  3C (4C set)</w:t>
      </w:r>
      <w:r>
        <w:tab/>
        <w:t>John MacCallum</w:t>
      </w:r>
    </w:p>
    <w:p w:rsidR="00B11EB3" w:rsidRDefault="00B11EB3" w:rsidP="00B11EB3">
      <w:pPr>
        <w:pStyle w:val="DanceBody"/>
      </w:pPr>
      <w:r>
        <w:t xml:space="preserve"> 1- 8</w:t>
      </w:r>
      <w:r>
        <w:tab/>
        <w:t>1s set &amp; cast 1 place (2s step up); 1s dance 1/2 Fig of 8 round 2s</w:t>
      </w:r>
    </w:p>
    <w:p w:rsidR="00B11EB3" w:rsidRDefault="00B11EB3" w:rsidP="00B11EB3">
      <w:pPr>
        <w:pStyle w:val="DanceBody"/>
      </w:pPr>
      <w:r>
        <w:t xml:space="preserve"> 9-16</w:t>
      </w:r>
      <w:r>
        <w:tab/>
        <w:t>1s+2s dance Men's Chain</w:t>
      </w:r>
    </w:p>
    <w:p w:rsidR="00B11EB3" w:rsidRDefault="00B11EB3" w:rsidP="00B11EB3">
      <w:pPr>
        <w:pStyle w:val="DanceBody"/>
        <w:rPr>
          <w:szCs w:val="16"/>
        </w:rPr>
      </w:pPr>
      <w:r>
        <w:rPr>
          <w:szCs w:val="16"/>
        </w:rPr>
        <w:t>17-24</w:t>
      </w:r>
      <w:r>
        <w:rPr>
          <w:szCs w:val="16"/>
        </w:rPr>
        <w:tab/>
        <w:t>Repeat chain with 1L+3L crossing LH &amp; turning partners RH</w:t>
      </w:r>
    </w:p>
    <w:p w:rsidR="00B11EB3" w:rsidRDefault="00B11EB3" w:rsidP="00B11EB3">
      <w:pPr>
        <w:pStyle w:val="DanceBody"/>
        <w:keepNext w:val="0"/>
      </w:pPr>
      <w:r>
        <w:t>25-32</w:t>
      </w:r>
      <w:r>
        <w:tab/>
        <w:t>1s Petronella turn &amp; set; 1s turn RH 1.3/4 times to own sides</w:t>
      </w:r>
    </w:p>
    <w:p w:rsidR="00B11EB3" w:rsidRDefault="00B11EB3" w:rsidP="00B11EB3"/>
    <w:p w:rsidR="00B11EB3" w:rsidRDefault="00B11EB3" w:rsidP="00B11EB3">
      <w:pPr>
        <w:pStyle w:val="Minicrib"/>
      </w:pPr>
      <w:r>
        <w:t>GEORGE STIRRAT'S RANT  (S4x32)  4C set</w:t>
      </w:r>
      <w:r>
        <w:tab/>
        <w:t>Roy Goldring  G &amp; S Dances 2</w:t>
      </w:r>
    </w:p>
    <w:p w:rsidR="00B11EB3" w:rsidRDefault="00B11EB3" w:rsidP="00B11EB3">
      <w:pPr>
        <w:pStyle w:val="DanceBody"/>
      </w:pPr>
      <w:r>
        <w:t xml:space="preserve"> 1- 8</w:t>
      </w:r>
      <w:r>
        <w:tab/>
        <w:t>1s+2s</w:t>
      </w:r>
      <w:r w:rsidRPr="007F0D5A">
        <w:rPr>
          <w:b/>
        </w:rPr>
        <w:t xml:space="preserve"> also </w:t>
      </w:r>
      <w:r>
        <w:t>3s+4s dance R&amp;L</w:t>
      </w:r>
    </w:p>
    <w:p w:rsidR="00B11EB3" w:rsidRDefault="00B11EB3" w:rsidP="00B11EB3">
      <w:pPr>
        <w:pStyle w:val="DanceBody"/>
      </w:pPr>
      <w:r>
        <w:t xml:space="preserve"> 9-16</w:t>
      </w:r>
      <w:r>
        <w:tab/>
        <w:t>1L+2M+3L+4M dance RSh reel of 4 up &amp; down the dance ending in the middle Ladies facing down &amp; Men up</w:t>
      </w:r>
    </w:p>
    <w:p w:rsidR="00B11EB3" w:rsidRDefault="00B11EB3" w:rsidP="00B11EB3">
      <w:pPr>
        <w:pStyle w:val="DanceBody"/>
      </w:pPr>
      <w:r>
        <w:t>17-20</w:t>
      </w:r>
      <w:r>
        <w:tab/>
        <w:t>1L+2M</w:t>
      </w:r>
      <w:r w:rsidRPr="007F0D5A">
        <w:rPr>
          <w:b/>
        </w:rPr>
        <w:t xml:space="preserve"> also </w:t>
      </w:r>
      <w:r>
        <w:t>3L+4M 1/2 turn RH to end in each others places on sides then 1M+2L</w:t>
      </w:r>
      <w:r w:rsidRPr="007F0D5A">
        <w:rPr>
          <w:b/>
        </w:rPr>
        <w:t xml:space="preserve"> also </w:t>
      </w:r>
      <w:r>
        <w:t>3M+4L change places RH</w:t>
      </w:r>
    </w:p>
    <w:p w:rsidR="00B11EB3" w:rsidRDefault="00B11EB3" w:rsidP="00B11EB3">
      <w:pPr>
        <w:pStyle w:val="DanceBody"/>
      </w:pPr>
      <w:r>
        <w:t>21-24</w:t>
      </w:r>
      <w:r>
        <w:tab/>
        <w:t>All set, 2s cross RH</w:t>
      </w:r>
      <w:r w:rsidRPr="00BA6B4D">
        <w:rPr>
          <w:b/>
        </w:rPr>
        <w:t xml:space="preserve"> </w:t>
      </w:r>
      <w:r>
        <w:rPr>
          <w:b/>
        </w:rPr>
        <w:t xml:space="preserve">as </w:t>
      </w:r>
      <w:r>
        <w:t>1s+4s+3s turn RH to end in middle for Allemande</w:t>
      </w:r>
    </w:p>
    <w:p w:rsidR="00B11EB3" w:rsidRDefault="00B11EB3" w:rsidP="00B11EB3">
      <w:pPr>
        <w:pStyle w:val="DanceBody"/>
        <w:keepNext w:val="0"/>
      </w:pPr>
      <w:r>
        <w:t>25-32</w:t>
      </w:r>
      <w:r>
        <w:tab/>
        <w:t>1s+4s+3s dance Allemande</w:t>
      </w:r>
    </w:p>
    <w:p w:rsidR="00B11EB3" w:rsidRDefault="00B11EB3" w:rsidP="00B11EB3"/>
    <w:p w:rsidR="00B11EB3" w:rsidRDefault="00B11EB3" w:rsidP="00B11EB3">
      <w:pPr>
        <w:pStyle w:val="Minicrib"/>
      </w:pPr>
      <w:r>
        <w:t>GEORGE WILL'S JIG  (J4x32)  Sq.Set</w:t>
      </w:r>
      <w:r>
        <w:tab/>
        <w:t>Alex Gray  Tweeddale Coll 1</w:t>
      </w:r>
    </w:p>
    <w:p w:rsidR="00B11EB3" w:rsidRDefault="00B11EB3" w:rsidP="00B11EB3">
      <w:pPr>
        <w:pStyle w:val="DanceBody"/>
      </w:pPr>
      <w:r>
        <w:t xml:space="preserve"> 1- 4</w:t>
      </w:r>
      <w:r>
        <w:tab/>
        <w:t>1s &amp; 3s turn RH, dance behind corner &amp; meet 'opposite partner' between 2s/4s &amp; join near hands</w:t>
      </w:r>
    </w:p>
    <w:p w:rsidR="00B11EB3" w:rsidRDefault="00B11EB3" w:rsidP="00B11EB3">
      <w:pPr>
        <w:pStyle w:val="DanceBody"/>
      </w:pPr>
      <w:r>
        <w:t xml:space="preserve"> 5- 8</w:t>
      </w:r>
      <w:r>
        <w:tab/>
        <w:t>1s &amp; 3s set advancing (between 2s/4s) to meet partner, Bar 6: join LH with partner &amp; Lady turns to right under partner's arm to end in prom hold, 1s facing 2L &amp; 3s facing 4L</w:t>
      </w:r>
    </w:p>
    <w:p w:rsidR="00B11EB3" w:rsidRDefault="00B11EB3" w:rsidP="00B11EB3">
      <w:pPr>
        <w:pStyle w:val="DanceBody"/>
      </w:pPr>
      <w:r>
        <w:t xml:space="preserve"> 9-16</w:t>
      </w:r>
      <w:r>
        <w:tab/>
        <w:t>1s dance reel of 3 across with 2L+4M</w:t>
      </w:r>
      <w:r w:rsidRPr="00BA6B4D">
        <w:rPr>
          <w:b/>
        </w:rPr>
        <w:t xml:space="preserve"> </w:t>
      </w:r>
      <w:r>
        <w:rPr>
          <w:b/>
        </w:rPr>
        <w:t xml:space="preserve">as </w:t>
      </w:r>
      <w:r>
        <w:t>3s reel with 4L+2M, 1s &amp; 3s drop hands &amp; pass 'opposite partner' RSh to face 2s/4s</w:t>
      </w:r>
    </w:p>
    <w:p w:rsidR="00B11EB3" w:rsidRDefault="00B11EB3" w:rsidP="00B11EB3">
      <w:pPr>
        <w:pStyle w:val="DanceBody"/>
      </w:pPr>
      <w:r>
        <w:t>17-24</w:t>
      </w:r>
      <w:r>
        <w:tab/>
        <w:t>1s+2s</w:t>
      </w:r>
      <w:r w:rsidRPr="007F0D5A">
        <w:rPr>
          <w:b/>
        </w:rPr>
        <w:t xml:space="preserve"> also </w:t>
      </w:r>
      <w:r>
        <w:t>3s+4s set, dance RH across; 2M leads partner to 3</w:t>
      </w:r>
      <w:r w:rsidRPr="00972EEB">
        <w:t>rd</w:t>
      </w:r>
      <w:r>
        <w:t xml:space="preserve"> place</w:t>
      </w:r>
      <w:r w:rsidRPr="00BA6B4D">
        <w:rPr>
          <w:b/>
        </w:rPr>
        <w:t xml:space="preserve"> </w:t>
      </w:r>
      <w:r>
        <w:rPr>
          <w:b/>
        </w:rPr>
        <w:t xml:space="preserve">as </w:t>
      </w:r>
      <w:r>
        <w:t>1M leads partner out to 2</w:t>
      </w:r>
      <w:r w:rsidRPr="00972EEB">
        <w:t>nd</w:t>
      </w:r>
      <w:r>
        <w:t xml:space="preserve"> place</w:t>
      </w:r>
      <w:r w:rsidRPr="00BA6B4D">
        <w:rPr>
          <w:b/>
        </w:rPr>
        <w:t xml:space="preserve"> while </w:t>
      </w:r>
      <w:r>
        <w:t>4M leads partner to 1</w:t>
      </w:r>
      <w:r w:rsidRPr="00972EEB">
        <w:t>st</w:t>
      </w:r>
      <w:r>
        <w:t xml:space="preserve"> place</w:t>
      </w:r>
      <w:r w:rsidRPr="00BA6B4D">
        <w:rPr>
          <w:b/>
        </w:rPr>
        <w:t xml:space="preserve"> </w:t>
      </w:r>
      <w:r>
        <w:rPr>
          <w:b/>
        </w:rPr>
        <w:t xml:space="preserve">as </w:t>
      </w:r>
      <w:r>
        <w:t>3M leads partner out to 4th place.  4 1 2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GEORGE'S STRATHSPEY  (S4x40)  4C set</w:t>
      </w:r>
      <w:r>
        <w:tab/>
        <w:t>Pam Robertson  Saint Catherine Book of SCD</w:t>
      </w:r>
    </w:p>
    <w:p w:rsidR="00B11EB3" w:rsidRPr="00735C97" w:rsidRDefault="00B11EB3" w:rsidP="00B11EB3">
      <w:pPr>
        <w:pStyle w:val="DanceBody"/>
      </w:pPr>
      <w:r w:rsidRPr="00735C97">
        <w:t>2 chords - 2nd chord 3s &amp; 4s cross to opp side</w:t>
      </w:r>
    </w:p>
    <w:p w:rsidR="00B11EB3" w:rsidRPr="00735C97" w:rsidRDefault="00B11EB3" w:rsidP="00B11EB3">
      <w:pPr>
        <w:pStyle w:val="DanceBody"/>
      </w:pPr>
      <w:r w:rsidRPr="00735C97">
        <w:t xml:space="preserve"> 1- 4</w:t>
      </w:r>
      <w:r w:rsidRPr="00735C97">
        <w:tab/>
        <w:t xml:space="preserve">1s+2s </w:t>
      </w:r>
      <w:r w:rsidRPr="00735C97">
        <w:rPr>
          <w:b/>
        </w:rPr>
        <w:t>also</w:t>
      </w:r>
      <w:r w:rsidRPr="00735C97">
        <w:t xml:space="preserve"> 3s+4s dance 1/2 reel of 4 across (1L+2M &amp; 3M+4L pass RSh</w:t>
      </w:r>
      <w:r>
        <w:t>, 1M &amp; 4M dance across &amp; cast down/up to join end of 1/2 reel</w:t>
      </w:r>
      <w:r w:rsidRPr="00735C97">
        <w:t>), 1s &amp; 4s 1/2 turn partner LH following into …</w:t>
      </w:r>
    </w:p>
    <w:p w:rsidR="00B11EB3" w:rsidRPr="00735C97" w:rsidRDefault="00B11EB3" w:rsidP="00B11EB3">
      <w:pPr>
        <w:pStyle w:val="DanceBody"/>
      </w:pPr>
      <w:r w:rsidRPr="00735C97">
        <w:t>5- 8</w:t>
      </w:r>
      <w:r w:rsidRPr="00735C97">
        <w:tab/>
        <w:t>1s+4s dance 1/2 LH across, 4s+1s turn LH on sides.  (2) 4 (1) 3</w:t>
      </w:r>
    </w:p>
    <w:p w:rsidR="00B11EB3" w:rsidRPr="00735C97" w:rsidRDefault="00B11EB3" w:rsidP="00B11EB3">
      <w:pPr>
        <w:pStyle w:val="DanceBody"/>
      </w:pPr>
      <w:r w:rsidRPr="00735C97">
        <w:t xml:space="preserve"> 9-16</w:t>
      </w:r>
      <w:r w:rsidRPr="00735C97">
        <w:tab/>
        <w:t>2s+4s+1s+3s dance RSh reels of 4 on sides</w:t>
      </w:r>
    </w:p>
    <w:p w:rsidR="00B11EB3" w:rsidRPr="00735C97" w:rsidRDefault="00B11EB3" w:rsidP="00B11EB3">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B11EB3" w:rsidRPr="00735C97" w:rsidRDefault="00B11EB3" w:rsidP="00B11EB3">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B11EB3" w:rsidRPr="00735C97" w:rsidRDefault="00B11EB3" w:rsidP="00B11EB3">
      <w:pPr>
        <w:pStyle w:val="DanceBody"/>
      </w:pPr>
      <w:r w:rsidRPr="00735C97">
        <w:t>33-36</w:t>
      </w:r>
      <w:r w:rsidRPr="00735C97">
        <w:tab/>
        <w:t>2s &amp; 3s dance up/down to 1st/4th place, separate, (1s &amp; 4s step down/up 35-36), 2s+3s turn partner 2H. 3 1 (4) (2)</w:t>
      </w:r>
    </w:p>
    <w:p w:rsidR="00B11EB3" w:rsidRPr="00735C97" w:rsidRDefault="00B11EB3" w:rsidP="00B11EB3">
      <w:pPr>
        <w:pStyle w:val="DanceBody"/>
        <w:keepNext w:val="0"/>
      </w:pPr>
      <w:r w:rsidRPr="00735C97">
        <w:t>37-40</w:t>
      </w:r>
      <w:r w:rsidRPr="00735C97">
        <w:tab/>
        <w:t>All circle 8H 1/2 round to left.  End 3 1 (4) (2)</w:t>
      </w:r>
    </w:p>
    <w:p w:rsidR="00B11EB3" w:rsidRDefault="00B11EB3" w:rsidP="00B11EB3"/>
    <w:p w:rsidR="00B11EB3" w:rsidRDefault="00B11EB3" w:rsidP="00B11EB3">
      <w:pPr>
        <w:pStyle w:val="Minicrib"/>
      </w:pPr>
      <w:r>
        <w:t>THE GEORGIAN EARRINGS  (S3x32)  3C set</w:t>
      </w:r>
      <w:r>
        <w:tab/>
        <w:t>Geraldine &amp; Holger Schuckelt  Borderland Dances</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9-10</w:t>
      </w:r>
      <w:r>
        <w:tab/>
        <w:t>1s+2s+3s set</w:t>
      </w:r>
    </w:p>
    <w:p w:rsidR="00B11EB3" w:rsidRPr="00F31F63" w:rsidRDefault="00B11EB3" w:rsidP="00B11EB3">
      <w:pPr>
        <w:pStyle w:val="DanceBody"/>
      </w:pPr>
      <w:r>
        <w:t>11-16</w:t>
      </w:r>
      <w:r>
        <w:tab/>
      </w:r>
      <w:r w:rsidRPr="00F31F63">
        <w:t>1s+2s dance La Girandole:</w:t>
      </w:r>
    </w:p>
    <w:p w:rsidR="00B11EB3" w:rsidRPr="00F31F63" w:rsidRDefault="00B11EB3" w:rsidP="00B11EB3">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B11EB3" w:rsidRDefault="00B11EB3" w:rsidP="00B11EB3">
      <w:pPr>
        <w:pStyle w:val="DanceBody"/>
      </w:pPr>
      <w:r w:rsidRPr="00F31F63">
        <w:tab/>
      </w:r>
      <w:r>
        <w:t>13-16</w:t>
      </w:r>
      <w:r w:rsidRPr="00F31F63">
        <w:t xml:space="preserve">  1s+2s dance RH across 3/4 way &amp; </w:t>
      </w:r>
      <w:r>
        <w:t>cross</w:t>
      </w:r>
      <w:r w:rsidRPr="00F31F63">
        <w:t xml:space="preserve"> RH to own sides</w:t>
      </w:r>
      <w:r>
        <w:t xml:space="preserve"> 2 1 3</w:t>
      </w:r>
    </w:p>
    <w:p w:rsidR="00B11EB3" w:rsidRDefault="00B11EB3" w:rsidP="00B11EB3">
      <w:pPr>
        <w:pStyle w:val="DanceBody"/>
      </w:pPr>
      <w:r>
        <w:t>17-24</w:t>
      </w:r>
      <w:r>
        <w:tab/>
        <w:t xml:space="preserve">1s dance </w:t>
      </w:r>
      <w:r w:rsidRPr="000D60D4">
        <w:t>Corner Pass+Turn</w:t>
      </w:r>
      <w:r>
        <w:t xml:space="preserve"> with 1st corners, pass RSh &amp; dance Corner Pass+Turn with 2nd corners, pass RSh to own sides</w:t>
      </w:r>
    </w:p>
    <w:p w:rsidR="00B11EB3" w:rsidRDefault="00B11EB3" w:rsidP="00B11EB3">
      <w:pPr>
        <w:pStyle w:val="DanceBody"/>
        <w:keepNext w:val="0"/>
      </w:pPr>
      <w:r>
        <w:t>25-32</w:t>
      </w:r>
      <w:r>
        <w:tab/>
        <w:t>1s+3s turn 3/4 2H in line in middle (M face up, L face down). 1s+3s dance 1/2 reel of 4, 3s+1s turn 3/4 2H to own sides 2 3 1</w:t>
      </w:r>
    </w:p>
    <w:p w:rsidR="00B11EB3" w:rsidRDefault="00B11EB3" w:rsidP="00B11EB3"/>
    <w:p w:rsidR="00B11EB3" w:rsidRDefault="00B11EB3" w:rsidP="00B11EB3">
      <w:pPr>
        <w:pStyle w:val="Minicrib"/>
      </w:pPr>
      <w:r>
        <w:t>THE GEORGIAN STRATHSPEY  (S4x32)  4C set</w:t>
      </w:r>
      <w:r>
        <w:tab/>
        <w:t>John Drewry  Cherry Blossom Bk</w:t>
      </w:r>
    </w:p>
    <w:p w:rsidR="00B11EB3" w:rsidRDefault="00B11EB3" w:rsidP="00B11EB3">
      <w:pPr>
        <w:pStyle w:val="DanceBody"/>
      </w:pPr>
      <w:r>
        <w:t>3s &amp; 4s start on opposite sides</w:t>
      </w:r>
    </w:p>
    <w:p w:rsidR="00B11EB3" w:rsidRDefault="00B11EB3" w:rsidP="00B11EB3">
      <w:pPr>
        <w:pStyle w:val="DanceBody"/>
      </w:pPr>
      <w:r>
        <w:t xml:space="preserve"> 1- 8</w:t>
      </w:r>
      <w:r>
        <w:tab/>
        <w:t xml:space="preserve">1s+2s also 3s+4s circle 4H round to left; 1s+2 </w:t>
      </w:r>
      <w:r w:rsidRPr="00325007">
        <w:rPr>
          <w:b/>
        </w:rPr>
        <w:t>also</w:t>
      </w:r>
      <w:r>
        <w:t xml:space="preserve"> 3s+4s set to each other on sides &amp; 1s+4s dance in  &amp; cast 1 place (2s &amp; 3s dance up/down to ends &amp; face out)</w:t>
      </w:r>
    </w:p>
    <w:p w:rsidR="00B11EB3" w:rsidRDefault="00B11EB3" w:rsidP="00B11EB3">
      <w:pPr>
        <w:pStyle w:val="DanceBody"/>
      </w:pPr>
      <w:r>
        <w:t xml:space="preserve"> 9-16</w:t>
      </w:r>
      <w:r>
        <w:tab/>
        <w:t xml:space="preserve">1M+4L </w:t>
      </w:r>
      <w:r w:rsidRPr="00325007">
        <w:rPr>
          <w:b/>
        </w:rPr>
        <w:t>also</w:t>
      </w:r>
      <w:r>
        <w:t xml:space="preserve"> 1L+4M in prom hold dance reels of 3 on sides (RSh to 3L/2L)</w:t>
      </w:r>
    </w:p>
    <w:p w:rsidR="00B11EB3" w:rsidRDefault="00B11EB3" w:rsidP="00B11EB3">
      <w:pPr>
        <w:pStyle w:val="DanceBody"/>
      </w:pPr>
      <w:r>
        <w:t>17-24</w:t>
      </w:r>
      <w:r>
        <w:tab/>
        <w:t xml:space="preserve">1M+4L </w:t>
      </w:r>
      <w:r w:rsidRPr="00325007">
        <w:rPr>
          <w:b/>
        </w:rPr>
        <w:t>also</w:t>
      </w:r>
      <w:r>
        <w:t xml:space="preserve"> 1L+4M in prom dance round each other LSh to change places &amp; 1s+4s dance LH across.  2 4(1)(3)</w:t>
      </w:r>
    </w:p>
    <w:p w:rsidR="00B11EB3" w:rsidRDefault="00B11EB3" w:rsidP="00B11EB3">
      <w:pPr>
        <w:pStyle w:val="DanceBody"/>
      </w:pPr>
      <w:r>
        <w:t>25-28</w:t>
      </w:r>
      <w:r>
        <w:tab/>
        <w:t>Dancing couples cross LH to give RH to partner, 1s cross up &amp; cast to 2nd place while 4s cross down &amp; cast to 3rd place opp side</w:t>
      </w:r>
    </w:p>
    <w:p w:rsidR="00B11EB3" w:rsidRDefault="00B11EB3" w:rsidP="00B11EB3">
      <w:pPr>
        <w:pStyle w:val="DanceBody"/>
        <w:keepNext w:val="0"/>
      </w:pPr>
      <w:r>
        <w:t>29-32</w:t>
      </w:r>
      <w:r>
        <w:tab/>
        <w:t>Dancing couples again cross LH to give RH to partner, 4s cross up &amp; cast to 2nd place while 1s cross down &amp; cast to 3rd place opp side ending 2 4(1)(3)</w:t>
      </w:r>
    </w:p>
    <w:p w:rsidR="00B11EB3" w:rsidRDefault="00B11EB3" w:rsidP="00B11EB3"/>
    <w:p w:rsidR="00B11EB3" w:rsidRDefault="00B11EB3" w:rsidP="00B11EB3">
      <w:pPr>
        <w:pStyle w:val="Minicrib"/>
      </w:pPr>
      <w:r>
        <w:t>GEORGIE'S JIG  (J4x32)  4C set</w:t>
      </w:r>
      <w:r>
        <w:tab/>
        <w:t>L Derrick  RSCDS Leaflet Dances 10</w:t>
      </w:r>
    </w:p>
    <w:p w:rsidR="00B11EB3" w:rsidRPr="00EA7F69" w:rsidRDefault="00B11EB3" w:rsidP="00B11EB3">
      <w:pPr>
        <w:pStyle w:val="DanceBody"/>
      </w:pPr>
      <w:r w:rsidRPr="00EA7F69">
        <w:t xml:space="preserve"> 1- 8</w:t>
      </w:r>
      <w:r w:rsidRPr="00EA7F69">
        <w:tab/>
        <w:t>1L+2M</w:t>
      </w:r>
      <w:r w:rsidRPr="00EA7F69">
        <w:rPr>
          <w:b/>
        </w:rPr>
        <w:t xml:space="preserve"> also </w:t>
      </w:r>
      <w:r w:rsidRPr="00EA7F69">
        <w:t>3L+4M set facing diagonally, Ladies cast 1 pl</w:t>
      </w:r>
      <w:r w:rsidRPr="00EA7F69">
        <w:rPr>
          <w:b/>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rPr>
        <w:t xml:space="preserve"> also </w:t>
      </w:r>
      <w:r w:rsidRPr="00EA7F69">
        <w:t>bottom 4 dance RH across</w:t>
      </w:r>
    </w:p>
    <w:p w:rsidR="00B11EB3" w:rsidRPr="00EA7F69" w:rsidRDefault="00B11EB3" w:rsidP="00B11EB3">
      <w:pPr>
        <w:pStyle w:val="DanceBody"/>
      </w:pPr>
      <w:r w:rsidRPr="00EA7F69">
        <w:t xml:space="preserve"> 9-16</w:t>
      </w:r>
      <w:r w:rsidRPr="00EA7F69">
        <w:tab/>
        <w:t>2M+1L+4M+3L dance 1/2 reel of 4 up/down centre, top 4 dancers</w:t>
      </w:r>
      <w:r w:rsidRPr="00EA7F69">
        <w:rPr>
          <w:b/>
        </w:rPr>
        <w:t xml:space="preserve"> also </w:t>
      </w:r>
      <w:r w:rsidRPr="00EA7F69">
        <w:t>bottom 4 dance RH across 1.1/4 times to bring other dancers into centre</w:t>
      </w:r>
    </w:p>
    <w:p w:rsidR="00B11EB3" w:rsidRPr="00EA7F69" w:rsidRDefault="00B11EB3" w:rsidP="00B11EB3">
      <w:pPr>
        <w:pStyle w:val="DanceBody"/>
      </w:pPr>
      <w:r w:rsidRPr="00EA7F69">
        <w:t>17-24</w:t>
      </w:r>
      <w:r w:rsidRPr="00EA7F69">
        <w:tab/>
        <w:t>1M+2L+3M+4L dance 1/2 reel of 4 in centre, top 4 dancers</w:t>
      </w:r>
      <w:r w:rsidRPr="00EA7F69">
        <w:rPr>
          <w:b/>
        </w:rPr>
        <w:t xml:space="preserve"> also </w:t>
      </w:r>
      <w:r w:rsidRPr="00EA7F69">
        <w:t>bottom 4 dancers dance RH across to end with 4s+3s+2s in centre for Allemande</w:t>
      </w:r>
    </w:p>
    <w:p w:rsidR="00B11EB3" w:rsidRPr="00EA7F69" w:rsidRDefault="00B11EB3" w:rsidP="00B11EB3">
      <w:pPr>
        <w:pStyle w:val="DanceBody"/>
        <w:keepNext w:val="0"/>
      </w:pPr>
      <w:r w:rsidRPr="00EA7F69">
        <w:t>25-32</w:t>
      </w:r>
      <w:r w:rsidRPr="00EA7F69">
        <w:tab/>
        <w:t>4s+3s+2s dance Allemande</w:t>
      </w:r>
    </w:p>
    <w:p w:rsidR="00B11EB3" w:rsidRDefault="00B11EB3" w:rsidP="00B11EB3"/>
    <w:p w:rsidR="00B11EB3" w:rsidRDefault="00B11EB3" w:rsidP="00B11EB3">
      <w:pPr>
        <w:pStyle w:val="Minicrib"/>
      </w:pPr>
      <w:r>
        <w:t>GERMAN FROLIC  (S8x32)  3C (4C set)</w:t>
      </w:r>
      <w:r>
        <w:tab/>
        <w:t>Isabel Neves  Iberian Commemorative Bk</w:t>
      </w:r>
    </w:p>
    <w:p w:rsidR="00B11EB3" w:rsidRDefault="00B11EB3" w:rsidP="00B11EB3">
      <w:pPr>
        <w:pStyle w:val="DanceBody"/>
      </w:pPr>
      <w:r>
        <w:t xml:space="preserve"> 1- 8</w:t>
      </w:r>
      <w:r>
        <w:tab/>
        <w:t>1s turn RH, cast (2s step up), turn LH to face 1st corners</w:t>
      </w:r>
    </w:p>
    <w:p w:rsidR="00B11EB3" w:rsidRDefault="00B11EB3" w:rsidP="00B11EB3">
      <w:pPr>
        <w:pStyle w:val="DanceBody"/>
      </w:pPr>
      <w:r>
        <w:t xml:space="preserve"> 9-16</w:t>
      </w:r>
      <w:r>
        <w:tab/>
        <w:t>1s turn corner RH, partner LH, 2nd corner RH &amp; cross LH to 2nd place own side</w:t>
      </w:r>
    </w:p>
    <w:p w:rsidR="00B11EB3" w:rsidRDefault="00B11EB3" w:rsidP="00B11EB3">
      <w:pPr>
        <w:pStyle w:val="DanceBody"/>
      </w:pPr>
      <w:r>
        <w:t>17-20</w:t>
      </w:r>
      <w:r>
        <w:tab/>
        <w:t>2s+3s turn partners 2H to end in middle NHJ, 2s facing down, 3s facing up</w:t>
      </w:r>
    </w:p>
    <w:p w:rsidR="00B11EB3" w:rsidRDefault="00B11EB3" w:rsidP="00B11EB3">
      <w:pPr>
        <w:pStyle w:val="DanceBody"/>
      </w:pPr>
      <w:r>
        <w:t>21-24</w:t>
      </w:r>
      <w:r>
        <w:tab/>
        <w:t>2s+3s set, 2s dance under arch made by 3s who dance up, 2s+3s remain in centre Bar 24: 2s face up, 1s Adv to centre facing up, ready for …</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GET KNOTTED  (J3x32)  3C Set</w:t>
      </w:r>
      <w:r>
        <w:tab/>
        <w:t>Ewan Galloway  Ship Ahoy!</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 dance double Fig 8 (1s cross down, 2s dance up to start)</w:t>
      </w:r>
    </w:p>
    <w:p w:rsidR="00B11EB3" w:rsidRDefault="00B11EB3" w:rsidP="00B11EB3">
      <w:pPr>
        <w:pStyle w:val="DanceBody"/>
      </w:pPr>
      <w:r>
        <w:t>17-24</w:t>
      </w:r>
      <w:r>
        <w:tab/>
        <w:t>1s set, cast (2s step up 19-20); 1s dance DoSiDo</w:t>
      </w:r>
    </w:p>
    <w:p w:rsidR="00B11EB3" w:rsidRDefault="00B11EB3" w:rsidP="00B11EB3">
      <w:pPr>
        <w:pStyle w:val="DanceBody"/>
        <w:keepNext w:val="0"/>
      </w:pPr>
      <w:r>
        <w:t>25-32</w:t>
      </w:r>
      <w:r>
        <w:tab/>
        <w:t>1s+3s dance the Knot.  2 3 1</w:t>
      </w:r>
    </w:p>
    <w:p w:rsidR="00B11EB3" w:rsidRDefault="00B11EB3" w:rsidP="00B11EB3"/>
    <w:p w:rsidR="00B11EB3" w:rsidRDefault="00B11EB3" w:rsidP="00B11EB3">
      <w:pPr>
        <w:pStyle w:val="Minicrib"/>
      </w:pPr>
      <w:r>
        <w:t>GET WEAVING  (J8x32)  3C (4C set)</w:t>
      </w:r>
      <w:r>
        <w:tab/>
        <w:t>John Drewry  Bankhead Bk 5</w:t>
      </w:r>
    </w:p>
    <w:p w:rsidR="00B11EB3" w:rsidRDefault="00B11EB3" w:rsidP="00B11EB3">
      <w:pPr>
        <w:pStyle w:val="DanceBody"/>
      </w:pPr>
      <w:r>
        <w:t xml:space="preserve"> 1- 8</w:t>
      </w:r>
      <w:r>
        <w:tab/>
        <w:t>1s 1/2 turn, twirl (pull back RSh) &amp; dance out to opposite sides, cast 1 place &amp; turn RH to face 1</w:t>
      </w:r>
      <w:r w:rsidRPr="00972EEB">
        <w:t>st</w:t>
      </w:r>
      <w:r>
        <w:t xml:space="preserve"> corners</w:t>
      </w:r>
    </w:p>
    <w:p w:rsidR="00B11EB3" w:rsidRDefault="00B11EB3" w:rsidP="00B11EB3">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rPr>
        <w:t xml:space="preserve"> while </w:t>
      </w:r>
      <w:r>
        <w:t>1</w:t>
      </w:r>
      <w:r w:rsidRPr="00972EEB">
        <w:t>st</w:t>
      </w:r>
      <w:r>
        <w:t xml:space="preserve"> corners 1/2 turn &amp; twirl opposite corner</w:t>
      </w:r>
    </w:p>
    <w:p w:rsidR="00B11EB3" w:rsidRDefault="00B11EB3" w:rsidP="00B11EB3">
      <w:pPr>
        <w:pStyle w:val="DanceBody"/>
      </w:pPr>
      <w:r>
        <w:tab/>
        <w:t>2</w:t>
      </w:r>
      <w:r w:rsidRPr="00972EEB">
        <w:t>nd</w:t>
      </w:r>
      <w:r>
        <w:t xml:space="preserve"> corners repeat, but then 2s+3s 1/2 turn partners &amp; twirl to opposite sides &amp; 2s+3s facing on sides 1/2 turn &amp; twirl to change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GET YOUR SKATES ON!  (R8x32)  3C (4C set)</w:t>
      </w:r>
      <w:r>
        <w:tab/>
        <w:t>John Drewry  Stoneywood Coll 1</w:t>
      </w:r>
    </w:p>
    <w:p w:rsidR="00B11EB3" w:rsidRDefault="00B11EB3" w:rsidP="00B11EB3">
      <w:pPr>
        <w:pStyle w:val="DanceBody"/>
      </w:pPr>
      <w:r>
        <w:t xml:space="preserve"> 1- 8</w:t>
      </w:r>
      <w:r>
        <w:tab/>
        <w:t>1s cross RH, cast 1 place &amp; turn LH 1.1/4 times to end in centre</w:t>
      </w:r>
    </w:p>
    <w:p w:rsidR="00B11EB3" w:rsidRDefault="00B11EB3" w:rsidP="00B11EB3">
      <w:pPr>
        <w:pStyle w:val="DanceBody"/>
      </w:pPr>
      <w:r>
        <w:t xml:space="preserve"> 9-16</w:t>
      </w:r>
      <w:r>
        <w:tab/>
        <w:t>1s dance RH across (Man with 2s &amp; Lady with 3s), pass LSh &amp; RH across on sides (Man with 2M+3M &amp; Lady with 2L+3L) &amp; pass LSh to…</w:t>
      </w:r>
    </w:p>
    <w:p w:rsidR="00B11EB3" w:rsidRDefault="00B11EB3" w:rsidP="00B11EB3">
      <w:pPr>
        <w:pStyle w:val="DanceBody"/>
      </w:pPr>
      <w:r>
        <w:t>17-24</w:t>
      </w:r>
      <w:r>
        <w:tab/>
        <w:t>1s dance RH across (1L with 2s &amp; 1M with 3s), pass LSh to dance RH across on sides (1L with 2M+3M &amp; 1M with 2L+3L) &amp; end facing 2</w:t>
      </w:r>
      <w:r w:rsidRPr="00972EEB">
        <w:t>nd</w:t>
      </w:r>
      <w:r>
        <w:t xml:space="preserve"> crnrs</w:t>
      </w:r>
    </w:p>
    <w:p w:rsidR="00B11EB3" w:rsidRDefault="00B11EB3" w:rsidP="00B11EB3">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B11EB3" w:rsidRDefault="00B11EB3" w:rsidP="00B11EB3"/>
    <w:p w:rsidR="00B11EB3" w:rsidRDefault="00B11EB3" w:rsidP="00B11EB3">
      <w:pPr>
        <w:pStyle w:val="Minicrib"/>
      </w:pPr>
      <w:r>
        <w:t>GET YOURSEL' A TOYBOY!  (J8x32)  3C (4C set)</w:t>
      </w:r>
      <w:r>
        <w:tab/>
        <w:t>John Drewry  Stoneywood Coll 1</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 dance LH across, 1L dances down between 2s &amp; casts up behind 2M to meet partner in Prom hold (Lady on Man's right)</w:t>
      </w:r>
    </w:p>
    <w:p w:rsidR="00B11EB3" w:rsidRDefault="00B11EB3" w:rsidP="00B11EB3">
      <w:pPr>
        <w:pStyle w:val="DanceBody"/>
      </w:pPr>
      <w:r>
        <w:t>17-24</w:t>
      </w:r>
      <w:r>
        <w:tab/>
        <w:t>1s dance reel of 3 across with 2s (LSh to 2L to start)</w:t>
      </w:r>
    </w:p>
    <w:p w:rsidR="00B11EB3" w:rsidRDefault="00B11EB3" w:rsidP="00B11EB3">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B11EB3" w:rsidRDefault="00B11EB3" w:rsidP="00B11EB3"/>
    <w:p w:rsidR="00B11EB3" w:rsidRDefault="00B11EB3" w:rsidP="00B11EB3">
      <w:pPr>
        <w:pStyle w:val="Minicrib"/>
      </w:pPr>
      <w:r>
        <w:t>GETTING TO KNOW YOU  (S4x32)  4C set</w:t>
      </w:r>
      <w:r>
        <w:tab/>
        <w:t>Shelagh Dempsey</w:t>
      </w:r>
    </w:p>
    <w:p w:rsidR="00B11EB3" w:rsidRDefault="00B11EB3" w:rsidP="00B11EB3">
      <w:pPr>
        <w:pStyle w:val="DanceBody"/>
      </w:pPr>
      <w:r>
        <w:t xml:space="preserve"> 1- 8</w:t>
      </w:r>
      <w:r>
        <w:tab/>
        <w:t>All advance for 1 step &amp; retire, 1s+2s</w:t>
      </w:r>
      <w:r w:rsidRPr="007F0D5A">
        <w:rPr>
          <w:b/>
        </w:rPr>
        <w:t xml:space="preserve"> also </w:t>
      </w:r>
      <w:r>
        <w:t>3s+4s dance RH across 1/2 way, 1/2 turn partners RH &amp; cast out to sides</w:t>
      </w:r>
    </w:p>
    <w:p w:rsidR="00B11EB3" w:rsidRDefault="00B11EB3" w:rsidP="00B11EB3">
      <w:pPr>
        <w:pStyle w:val="DanceBody"/>
      </w:pPr>
      <w:r>
        <w:t xml:space="preserve"> 9-16</w:t>
      </w:r>
      <w:r>
        <w:tab/>
        <w:t>1s+4s circle 4H round to left, 1s dance down under arch made by 4s &amp; cast round 3s to 3</w:t>
      </w:r>
      <w:r w:rsidRPr="00972EEB">
        <w:t>rd</w:t>
      </w:r>
      <w:r>
        <w:t xml:space="preserve"> place</w:t>
      </w:r>
      <w:r w:rsidRPr="00BA6B4D">
        <w:rPr>
          <w:b/>
        </w:rPr>
        <w:t xml:space="preserve"> while </w:t>
      </w:r>
      <w:r>
        <w:t>4s dance up &amp; cast round 2s to 2</w:t>
      </w:r>
      <w:r w:rsidRPr="00972EEB">
        <w:t>nd</w:t>
      </w:r>
      <w:r>
        <w:t xml:space="preserve"> place</w:t>
      </w:r>
    </w:p>
    <w:p w:rsidR="00B11EB3" w:rsidRDefault="00B11EB3" w:rsidP="00B11EB3">
      <w:pPr>
        <w:pStyle w:val="DanceBody"/>
      </w:pPr>
      <w:r>
        <w:t>17-24</w:t>
      </w:r>
      <w:r>
        <w:tab/>
        <w:t>2s+4s</w:t>
      </w:r>
      <w:r w:rsidRPr="007F0D5A">
        <w:rPr>
          <w:b/>
        </w:rPr>
        <w:t xml:space="preserve"> also </w:t>
      </w:r>
      <w:r>
        <w:t>1s+3s dance Diamond Poussette</w:t>
      </w:r>
    </w:p>
    <w:p w:rsidR="00B11EB3" w:rsidRDefault="00B11EB3" w:rsidP="00B11EB3">
      <w:pPr>
        <w:pStyle w:val="DanceBody"/>
        <w:keepNext w:val="0"/>
      </w:pPr>
      <w:r>
        <w:t>25-32</w:t>
      </w:r>
      <w:r>
        <w:tab/>
        <w:t>3s dance up 2 places (</w:t>
      </w:r>
      <w:r w:rsidRPr="00BD473E">
        <w:rPr>
          <w:b/>
        </w:rPr>
        <w:t xml:space="preserve">as </w:t>
      </w:r>
      <w:r>
        <w:t>4s+1s step down), 2s+3s+4s dance reel of 3 on sides (3s out &amp; up to start)</w:t>
      </w:r>
    </w:p>
    <w:p w:rsidR="00B11EB3" w:rsidRDefault="00B11EB3" w:rsidP="00B11EB3"/>
    <w:p w:rsidR="00B11EB3" w:rsidRDefault="00B11EB3" w:rsidP="00B11EB3">
      <w:pPr>
        <w:pStyle w:val="Minicrib"/>
      </w:pPr>
      <w:r>
        <w:t>GG'S MANOR  (S8x32)  3C (4C set)</w:t>
      </w:r>
      <w:r>
        <w:tab/>
        <w:t>Alasdair Brown  Glasgow 85th Anniv</w:t>
      </w:r>
    </w:p>
    <w:p w:rsidR="00B11EB3" w:rsidRPr="00FB0D36" w:rsidRDefault="00B11EB3" w:rsidP="00B11EB3">
      <w:pPr>
        <w:pStyle w:val="DanceBody"/>
      </w:pPr>
      <w:r w:rsidRPr="00FB0D36">
        <w:t xml:space="preserve"> 1- 8</w:t>
      </w:r>
      <w:r w:rsidRPr="00FB0D36">
        <w:tab/>
        <w:t>1s set, cross down, cast RSh round 1st corners &amp; 1s 1/2 turn LH remaining in middle facing own sides</w:t>
      </w:r>
    </w:p>
    <w:p w:rsidR="00B11EB3" w:rsidRPr="00FB0D36" w:rsidRDefault="00B11EB3" w:rsidP="00B11EB3">
      <w:pPr>
        <w:pStyle w:val="DanceBody"/>
      </w:pPr>
      <w:r w:rsidRPr="00FB0D36">
        <w:t xml:space="preserve"> 9-16</w:t>
      </w:r>
      <w:r w:rsidRPr="00FB0D36">
        <w:tab/>
        <w:t xml:space="preserve">1L+3s </w:t>
      </w:r>
      <w:r w:rsidRPr="00FB0D36">
        <w:rPr>
          <w:b/>
        </w:rPr>
        <w:t>also</w:t>
      </w:r>
      <w:r w:rsidRPr="00FB0D36">
        <w:t xml:space="preserve"> 1M+2s dance RH across.  1s pass RSh, dance LH across with other couple.  1s end in 2nd place opp sides facing 2nd corners</w:t>
      </w:r>
    </w:p>
    <w:p w:rsidR="00B11EB3" w:rsidRPr="00FB0D36" w:rsidRDefault="00B11EB3" w:rsidP="00B11EB3">
      <w:pPr>
        <w:pStyle w:val="DanceBody"/>
      </w:pPr>
      <w:r w:rsidRPr="00FB0D36">
        <w:t>17-24</w:t>
      </w:r>
      <w:r w:rsidRPr="00FB0D36">
        <w:tab/>
        <w:t>1s dance 6 bar reel of 3 on opp sides (RSh to 2nd corner)  1s cross RH bars 23-24</w:t>
      </w:r>
    </w:p>
    <w:p w:rsidR="00B11EB3" w:rsidRPr="00FB0D36" w:rsidRDefault="00B11EB3" w:rsidP="00B11EB3">
      <w:pPr>
        <w:pStyle w:val="DanceBody"/>
        <w:keepNext w:val="0"/>
      </w:pPr>
      <w:r w:rsidRPr="00FB0D36">
        <w:t>25-32</w:t>
      </w:r>
      <w:r w:rsidRPr="00FB0D36">
        <w:tab/>
        <w:t>2s+1s+3s circle 6H round and back</w:t>
      </w:r>
    </w:p>
    <w:p w:rsidR="00B11EB3" w:rsidRDefault="00B11EB3" w:rsidP="00B11EB3"/>
    <w:p w:rsidR="00B11EB3" w:rsidRDefault="00B11EB3" w:rsidP="00B11EB3">
      <w:pPr>
        <w:pStyle w:val="Minicrib"/>
      </w:pPr>
      <w:r>
        <w:t>THE GHOST AND MARY JO  (J5x32)  5 Person Set</w:t>
      </w:r>
      <w:r>
        <w:tab/>
        <w:t>Sue McKinnell</w:t>
      </w:r>
    </w:p>
    <w:p w:rsidR="00B11EB3" w:rsidRDefault="00B11EB3" w:rsidP="00B11EB3">
      <w:pPr>
        <w:pStyle w:val="DanceBody"/>
      </w:pPr>
      <w:r>
        <w:t>Start:</w:t>
      </w:r>
    </w:p>
    <w:p w:rsidR="00B11EB3" w:rsidRDefault="00B11EB3" w:rsidP="00B11EB3">
      <w:pPr>
        <w:pStyle w:val="DanceBody"/>
      </w:pPr>
      <w:r>
        <w:t xml:space="preserve">  ········3M</w:t>
      </w:r>
    </w:p>
    <w:p w:rsidR="00B11EB3" w:rsidRDefault="00B11EB3" w:rsidP="00B11EB3">
      <w:pPr>
        <w:pStyle w:val="DanceBody"/>
      </w:pPr>
      <w:r>
        <w:t xml:space="preserve">  2L·····2M</w:t>
      </w:r>
    </w:p>
    <w:p w:rsidR="00B11EB3" w:rsidRDefault="00B11EB3" w:rsidP="00B11EB3">
      <w:pPr>
        <w:pStyle w:val="DanceBody"/>
      </w:pPr>
      <w:r>
        <w:t xml:space="preserve">  1L·····1M</w:t>
      </w:r>
    </w:p>
    <w:p w:rsidR="00B11EB3" w:rsidRDefault="00B11EB3" w:rsidP="00B11EB3">
      <w:pPr>
        <w:pStyle w:val="DanceBody"/>
      </w:pPr>
      <w:r>
        <w:t xml:space="preserve">  ····Top</w:t>
      </w:r>
    </w:p>
    <w:p w:rsidR="00B11EB3" w:rsidRDefault="00B11EB3" w:rsidP="00B11EB3">
      <w:pPr>
        <w:pStyle w:val="DanceBody"/>
      </w:pPr>
      <w:r>
        <w:t xml:space="preserve"> 1- 8</w:t>
      </w:r>
      <w:r>
        <w:tab/>
        <w:t>1s set, cast (2s step up); 1s set &amp; turn LH to 1M facing 2L with 1L following</w:t>
      </w:r>
    </w:p>
    <w:p w:rsidR="00B11EB3" w:rsidRDefault="00B11EB3" w:rsidP="00B11EB3">
      <w:pPr>
        <w:pStyle w:val="DanceBody"/>
      </w:pPr>
      <w:r>
        <w:t xml:space="preserve"> 9-16</w:t>
      </w:r>
      <w:r>
        <w:tab/>
        <w:t>1s in tandem dance RSh reel of 3 across with 2s (RSh to 2L to start). At end of reel 1L takes lead &amp; faces 3M</w:t>
      </w:r>
    </w:p>
    <w:p w:rsidR="00B11EB3" w:rsidRDefault="00B11EB3" w:rsidP="00B11EB3">
      <w:pPr>
        <w:pStyle w:val="DanceBody"/>
      </w:pPr>
      <w:r>
        <w:t>17-24</w:t>
      </w:r>
      <w:r>
        <w:tab/>
        <w:t>1s in tandem dance RSh reel of 3 with 2M+3M (RSh to 3M to start). 1s end in 2nd place own side</w:t>
      </w:r>
    </w:p>
    <w:p w:rsidR="00B11EB3" w:rsidRPr="00AE55C7" w:rsidRDefault="00B11EB3" w:rsidP="00B11EB3">
      <w:pPr>
        <w:pStyle w:val="DanceBody"/>
        <w:keepNext w:val="0"/>
      </w:pPr>
      <w:r>
        <w:t>25-32</w:t>
      </w:r>
      <w:r>
        <w:tab/>
        <w:t xml:space="preserve">1s turn RH; All set, 1M cast to 3rd place </w:t>
      </w:r>
      <w:r>
        <w:rPr>
          <w:b/>
        </w:rPr>
        <w:t>while</w:t>
      </w:r>
      <w:r>
        <w:t xml:space="preserve"> 3M steps up</w:t>
      </w:r>
    </w:p>
    <w:p w:rsidR="00B11EB3" w:rsidRDefault="00B11EB3" w:rsidP="00B11EB3"/>
    <w:p w:rsidR="00B11EB3" w:rsidRDefault="00B11EB3" w:rsidP="00B11EB3">
      <w:pPr>
        <w:pStyle w:val="Minicrib"/>
      </w:pPr>
      <w:r>
        <w:t>GHOST DANCE  (S4x32)  4C set</w:t>
      </w:r>
      <w:r>
        <w:tab/>
        <w:t>A Girards</w:t>
      </w:r>
    </w:p>
    <w:p w:rsidR="00B11EB3" w:rsidRDefault="00B11EB3" w:rsidP="00B11EB3">
      <w:pPr>
        <w:pStyle w:val="DanceBody"/>
      </w:pPr>
      <w:r>
        <w:t xml:space="preserve"> 1- 8</w:t>
      </w:r>
      <w:r>
        <w:tab/>
        <w:t>1s lead down the middle &amp; up to 2</w:t>
      </w:r>
      <w:r w:rsidRPr="00972EEB">
        <w:t>nd</w:t>
      </w:r>
      <w:r>
        <w:t xml:space="preserve"> place</w:t>
      </w:r>
      <w:r w:rsidRPr="00BA6B4D">
        <w:rPr>
          <w:b/>
        </w:rPr>
        <w:t xml:space="preserve"> while </w:t>
      </w:r>
      <w:r>
        <w:t>2s (ghosts) follow 1s to bottom &amp; cast up on own sides to 1</w:t>
      </w:r>
      <w:r w:rsidRPr="00972EEB">
        <w:t>st</w:t>
      </w:r>
      <w:r>
        <w:t xml:space="preserve"> place</w:t>
      </w:r>
    </w:p>
    <w:p w:rsidR="00B11EB3" w:rsidRDefault="00B11EB3" w:rsidP="00B11EB3">
      <w:pPr>
        <w:pStyle w:val="DanceBody"/>
      </w:pPr>
      <w:r>
        <w:t xml:space="preserve"> 9-16</w:t>
      </w:r>
      <w:r>
        <w:tab/>
        <w:t>1s dance DoSiDo &amp; all turn partners RH (long turn)</w:t>
      </w:r>
    </w:p>
    <w:p w:rsidR="00B11EB3" w:rsidRDefault="00B11EB3" w:rsidP="00B11EB3">
      <w:pPr>
        <w:pStyle w:val="DanceBody"/>
      </w:pPr>
      <w:r>
        <w:t>17-24</w:t>
      </w:r>
      <w:r>
        <w:tab/>
        <w:t>1s+3s+4s dance reels of 3 on sides (1s in &amp; down to start)</w:t>
      </w:r>
      <w:r w:rsidRPr="00BA6B4D">
        <w:rPr>
          <w:b/>
        </w:rPr>
        <w:t xml:space="preserve"> while </w:t>
      </w:r>
      <w:r>
        <w:t>2s follow 1s</w:t>
      </w:r>
      <w:r w:rsidRPr="00BA6B4D">
        <w:rPr>
          <w:b/>
        </w:rPr>
        <w:t xml:space="preserve"> </w:t>
      </w:r>
      <w:r>
        <w:rPr>
          <w:b/>
        </w:rPr>
        <w:t xml:space="preserve">as </w:t>
      </w:r>
      <w:r>
        <w:t>ghosts</w:t>
      </w:r>
    </w:p>
    <w:p w:rsidR="00B11EB3" w:rsidRDefault="00B11EB3" w:rsidP="00B11EB3">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B11EB3" w:rsidRDefault="00B11EB3" w:rsidP="00B11EB3"/>
    <w:p w:rsidR="00B11EB3" w:rsidRDefault="00B11EB3" w:rsidP="00B11EB3">
      <w:pPr>
        <w:pStyle w:val="Minicrib"/>
      </w:pPr>
      <w:r>
        <w:t>THE GIANT'S CAUSEWAY  (S3x32)  Hexagonal Set</w:t>
      </w:r>
      <w:r>
        <w:tab/>
        <w:t>Linda Harley  After The Rain</w:t>
      </w:r>
    </w:p>
    <w:p w:rsidR="00B11EB3" w:rsidRDefault="00B11EB3" w:rsidP="00B11EB3">
      <w:pPr>
        <w:pStyle w:val="DanceBody"/>
      </w:pPr>
      <w:r>
        <w:t>6 person hexagonal set, 1st person facing down, 4th person facing up</w:t>
      </w:r>
    </w:p>
    <w:p w:rsidR="00B11EB3" w:rsidRDefault="00B11EB3" w:rsidP="00B11EB3">
      <w:pPr>
        <w:pStyle w:val="DanceBody"/>
      </w:pPr>
      <w:r>
        <w:t>Start:</w:t>
      </w:r>
    </w:p>
    <w:p w:rsidR="00B11EB3" w:rsidRDefault="00B11EB3" w:rsidP="00B11EB3">
      <w:pPr>
        <w:pStyle w:val="DanceBody"/>
      </w:pPr>
      <w:r>
        <w:t xml:space="preserve">  ·····4</w:t>
      </w:r>
    </w:p>
    <w:p w:rsidR="00B11EB3" w:rsidRDefault="00B11EB3" w:rsidP="00B11EB3">
      <w:pPr>
        <w:pStyle w:val="DanceBody"/>
      </w:pPr>
      <w:r>
        <w:t xml:space="preserve">  3········5</w:t>
      </w:r>
    </w:p>
    <w:p w:rsidR="00B11EB3" w:rsidRDefault="00B11EB3" w:rsidP="00B11EB3">
      <w:pPr>
        <w:pStyle w:val="DanceBody"/>
      </w:pPr>
      <w:r>
        <w:t xml:space="preserve">  2········6</w:t>
      </w:r>
    </w:p>
    <w:p w:rsidR="00B11EB3" w:rsidRDefault="00B11EB3" w:rsidP="00B11EB3">
      <w:pPr>
        <w:pStyle w:val="DanceBody"/>
      </w:pPr>
      <w:r>
        <w:t xml:space="preserve">  ·····1</w:t>
      </w:r>
    </w:p>
    <w:p w:rsidR="00B11EB3" w:rsidRDefault="00B11EB3" w:rsidP="00B11EB3">
      <w:pPr>
        <w:pStyle w:val="DanceBody"/>
      </w:pPr>
      <w:r>
        <w:t xml:space="preserve">  ···Top</w:t>
      </w:r>
    </w:p>
    <w:p w:rsidR="00B11EB3" w:rsidRDefault="00B11EB3" w:rsidP="00B11EB3">
      <w:pPr>
        <w:pStyle w:val="DanceBody"/>
      </w:pPr>
      <w:r>
        <w:t xml:space="preserve"> </w:t>
      </w:r>
      <w:r w:rsidRPr="009160F0">
        <w:t>1- 8</w:t>
      </w:r>
      <w:r w:rsidRPr="009160F0">
        <w:tab/>
      </w:r>
      <w:r>
        <w:t>1+4 dance Figs of 8 round 2 dancers on their right (1 &amp; 6+5, 4 &amp; 3+2)</w:t>
      </w:r>
    </w:p>
    <w:p w:rsidR="00B11EB3" w:rsidRPr="009160F0" w:rsidRDefault="00B11EB3" w:rsidP="00B11EB3">
      <w:pPr>
        <w:pStyle w:val="DanceBody"/>
      </w:pPr>
      <w:r w:rsidRPr="009160F0">
        <w:t xml:space="preserve"> 9-16</w:t>
      </w:r>
      <w:r w:rsidRPr="009160F0">
        <w:tab/>
      </w:r>
      <w:r>
        <w:t xml:space="preserve">3+6 dance Figs of 8 round 2 dancers on their right (3 &amp; 2+1, 6 &amp; 4+5). On bar 16, 2+6 dance into middle to face up </w:t>
      </w:r>
      <w:r>
        <w:rPr>
          <w:b/>
        </w:rPr>
        <w:t>whil</w:t>
      </w:r>
      <w:r>
        <w:t>e</w:t>
      </w:r>
      <w:r>
        <w:rPr>
          <w:b/>
        </w:rPr>
        <w:t xml:space="preserve"> </w:t>
      </w:r>
      <w:r w:rsidRPr="005E5122">
        <w:t>3+5 dance into middle to face down.</w:t>
      </w:r>
    </w:p>
    <w:p w:rsidR="00B11EB3" w:rsidRDefault="00B11EB3" w:rsidP="00B11EB3">
      <w:pPr>
        <w:pStyle w:val="DanceBody"/>
      </w:pPr>
      <w:r w:rsidRPr="009160F0">
        <w:t>17-24</w:t>
      </w:r>
      <w:r w:rsidRPr="009160F0">
        <w:tab/>
      </w:r>
      <w:r>
        <w:t xml:space="preserve">2+6 also 3+5 join hands to form arches. All set, 1 changes place with 2+6 by dancing under arch </w:t>
      </w:r>
      <w:r>
        <w:rPr>
          <w:b/>
        </w:rPr>
        <w:t>while</w:t>
      </w:r>
      <w:r>
        <w:t xml:space="preserve"> 4 changes place with 3+5. All repeat back to original places facing clockwise</w:t>
      </w:r>
    </w:p>
    <w:p w:rsidR="00B11EB3" w:rsidRPr="00256C08" w:rsidRDefault="00B11EB3" w:rsidP="00B11EB3">
      <w:pPr>
        <w:pStyle w:val="DanceBody"/>
        <w:keepNext w:val="0"/>
      </w:pPr>
      <w:r>
        <w:t>25-32</w:t>
      </w:r>
      <w:r>
        <w:tab/>
        <w:t>All chase clockwise 1/2 way for 4 bars, cross right foot over &amp; chase back to finish 1 place clockwise (1 is now in position 2 etc)</w:t>
      </w:r>
    </w:p>
    <w:p w:rsidR="00B11EB3" w:rsidRDefault="00B11EB3" w:rsidP="00B11EB3"/>
    <w:p w:rsidR="00B11EB3" w:rsidRDefault="00B11EB3" w:rsidP="00B11EB3">
      <w:pPr>
        <w:pStyle w:val="Minicrib"/>
      </w:pPr>
      <w:r>
        <w:t>THE GIANTS OF FOUDLAND  (R3x48)  3C Triangular Set</w:t>
      </w:r>
      <w:r>
        <w:tab/>
        <w:t>A. Smith  Aurora  10Th Anniv Bk</w:t>
      </w:r>
    </w:p>
    <w:p w:rsidR="00B11EB3" w:rsidRDefault="00B11EB3" w:rsidP="00B11EB3">
      <w:pPr>
        <w:pStyle w:val="DanceBody"/>
      </w:pPr>
      <w:r>
        <w:t xml:space="preserve"> 1- 8</w:t>
      </w:r>
      <w:r>
        <w:tab/>
        <w:t>1L dances RH across with 3s</w:t>
      </w:r>
      <w:r w:rsidRPr="00BA6B4D">
        <w:rPr>
          <w:b/>
        </w:rPr>
        <w:t xml:space="preserve"> while </w:t>
      </w:r>
      <w:r>
        <w:t>1M dances LH across with 2s, all set to partner &amp; turn RH</w:t>
      </w:r>
    </w:p>
    <w:p w:rsidR="00B11EB3" w:rsidRDefault="00B11EB3" w:rsidP="00B11EB3">
      <w:pPr>
        <w:pStyle w:val="DanceBody"/>
      </w:pPr>
      <w:r>
        <w:t xml:space="preserve"> 9-16</w:t>
      </w:r>
      <w:r>
        <w:tab/>
        <w:t>Men dance RSh round partners &amp; dance RH across back to place</w:t>
      </w:r>
    </w:p>
    <w:p w:rsidR="00B11EB3" w:rsidRDefault="00B11EB3" w:rsidP="00B11EB3">
      <w:pPr>
        <w:pStyle w:val="DanceBody"/>
      </w:pPr>
      <w:r>
        <w:t>17-24</w:t>
      </w:r>
      <w:r>
        <w:tab/>
        <w:t>Ladies dance LSh round partners &amp; dance LH across back to place &amp; face out</w:t>
      </w:r>
    </w:p>
    <w:p w:rsidR="00B11EB3" w:rsidRDefault="00B11EB3" w:rsidP="00B11EB3">
      <w:pPr>
        <w:pStyle w:val="DanceBody"/>
      </w:pPr>
      <w:r>
        <w:t>25-40</w:t>
      </w:r>
      <w:r>
        <w:tab/>
        <w:t>All dance full Schiehallion Reel (all end 1 place on round set)</w:t>
      </w:r>
    </w:p>
    <w:p w:rsidR="00B11EB3" w:rsidRDefault="00B11EB3" w:rsidP="00B11EB3">
      <w:pPr>
        <w:pStyle w:val="DanceBody"/>
        <w:keepNext w:val="0"/>
      </w:pPr>
      <w:r>
        <w:t>41-48</w:t>
      </w:r>
      <w:r>
        <w:tab/>
        <w:t>All circle 6H round &amp; back</w:t>
      </w:r>
    </w:p>
    <w:p w:rsidR="00B11EB3" w:rsidRDefault="00B11EB3" w:rsidP="00B11EB3"/>
    <w:p w:rsidR="00B11EB3" w:rsidRDefault="00B11EB3" w:rsidP="00B11EB3">
      <w:pPr>
        <w:pStyle w:val="Minicrib"/>
      </w:pPr>
      <w:r>
        <w:t>GIBBS' VALENTINE PARTY  (R4x32)  4C set</w:t>
      </w:r>
      <w:r>
        <w:tab/>
        <w:t>Phil Campbell  25 Dances for 25yrs</w:t>
      </w:r>
    </w:p>
    <w:p w:rsidR="00B11EB3" w:rsidRDefault="00B11EB3" w:rsidP="00B11EB3">
      <w:pPr>
        <w:pStyle w:val="DanceBody"/>
      </w:pPr>
      <w:r>
        <w:t xml:space="preserve"> 1- 8</w:t>
      </w:r>
      <w:r>
        <w:tab/>
        <w:t>All cross RH &amp; chase clockwise to own sides</w:t>
      </w:r>
    </w:p>
    <w:p w:rsidR="00B11EB3" w:rsidRDefault="00B11EB3" w:rsidP="00B11EB3">
      <w:pPr>
        <w:pStyle w:val="DanceBody"/>
      </w:pPr>
      <w:r>
        <w:t xml:space="preserve"> 9-16</w:t>
      </w:r>
      <w:r>
        <w:tab/>
        <w:t>4s+3s</w:t>
      </w:r>
      <w:r w:rsidRPr="007F0D5A">
        <w:rPr>
          <w:b/>
        </w:rPr>
        <w:t xml:space="preserve"> also </w:t>
      </w:r>
      <w:r>
        <w:t>2s+1s dance RH across &amp; LH back</w:t>
      </w:r>
    </w:p>
    <w:p w:rsidR="00B11EB3" w:rsidRDefault="00B11EB3" w:rsidP="00B11EB3">
      <w:pPr>
        <w:pStyle w:val="DanceBody"/>
      </w:pPr>
      <w:r>
        <w:t>17-24</w:t>
      </w:r>
      <w:r>
        <w:tab/>
        <w:t>1s dance up to top &amp; cast into 1</w:t>
      </w:r>
      <w:r w:rsidRPr="00972EEB">
        <w:t>st</w:t>
      </w:r>
      <w:r>
        <w:t xml:space="preserve"> place, all turn RH into allemande hold</w:t>
      </w:r>
    </w:p>
    <w:p w:rsidR="00B11EB3" w:rsidRDefault="00B11EB3" w:rsidP="00B11EB3">
      <w:pPr>
        <w:pStyle w:val="DanceBody"/>
        <w:keepNext w:val="0"/>
      </w:pPr>
      <w:r>
        <w:t>25-32</w:t>
      </w:r>
      <w:r>
        <w:tab/>
        <w:t>All dance 4 couple Allemande to end 2 3 4 1</w:t>
      </w:r>
    </w:p>
    <w:p w:rsidR="00B11EB3" w:rsidRDefault="00B11EB3" w:rsidP="00B11EB3"/>
    <w:p w:rsidR="00B11EB3" w:rsidRDefault="00B11EB3" w:rsidP="00B11EB3">
      <w:pPr>
        <w:pStyle w:val="Minicrib"/>
      </w:pPr>
      <w:r>
        <w:t>A GIFT FROM HEAVEN  (S4x32)  4C set</w:t>
      </w:r>
      <w:r>
        <w:tab/>
        <w:t>Norman Whitson  Harbour City</w:t>
      </w:r>
    </w:p>
    <w:p w:rsidR="00B11EB3" w:rsidRDefault="00B11EB3" w:rsidP="00B11EB3">
      <w:pPr>
        <w:pStyle w:val="DanceBody"/>
      </w:pPr>
      <w:r>
        <w:t xml:space="preserve"> 1- 8</w:t>
      </w:r>
      <w:r>
        <w:tab/>
        <w:t>1s &amp; 4s dance in &amp; cast to 2nd/ 3rd place (2s &amp; 3s step up/down); 1s+4s dance LH across</w:t>
      </w:r>
    </w:p>
    <w:p w:rsidR="00B11EB3" w:rsidRDefault="00B11EB3" w:rsidP="00B11EB3">
      <w:pPr>
        <w:pStyle w:val="DanceBody"/>
      </w:pPr>
      <w:r>
        <w:t xml:space="preserve"> 9-16</w:t>
      </w:r>
      <w:r>
        <w:tab/>
        <w:t>2s+1s</w:t>
      </w:r>
      <w:r w:rsidRPr="007F0D5A">
        <w:rPr>
          <w:b/>
        </w:rPr>
        <w:t xml:space="preserve"> also </w:t>
      </w:r>
      <w:r>
        <w:t>4s+3s dance double Figs of 8 (2s cross down &amp; 3s cross up, 1s dance up &amp; 4s dance down</w:t>
      </w:r>
      <w:r w:rsidRPr="009E5025">
        <w:t xml:space="preserve"> </w:t>
      </w:r>
      <w:r>
        <w:t>to start)</w:t>
      </w:r>
    </w:p>
    <w:p w:rsidR="00B11EB3" w:rsidRDefault="00B11EB3" w:rsidP="00B11EB3">
      <w:pPr>
        <w:pStyle w:val="DanceBody"/>
      </w:pPr>
      <w:r>
        <w:t>17-24</w:t>
      </w:r>
      <w:r>
        <w:tab/>
        <w:t>All set,  1s+4s dance RH across 1/2 way; all set,  4s &amp; 1s cross RH</w:t>
      </w:r>
    </w:p>
    <w:p w:rsidR="00B11EB3" w:rsidRPr="00A84650" w:rsidRDefault="00B11EB3" w:rsidP="00B11EB3">
      <w:pPr>
        <w:pStyle w:val="DanceBody"/>
        <w:keepNext w:val="0"/>
      </w:pPr>
      <w:r>
        <w:t>25-32</w:t>
      </w:r>
      <w:r>
        <w:tab/>
        <w:t>2s+4s</w:t>
      </w:r>
      <w:r w:rsidRPr="007F0D5A">
        <w:rPr>
          <w:b/>
        </w:rPr>
        <w:t xml:space="preserve"> also </w:t>
      </w:r>
      <w:r>
        <w:t>4s+3s dance Diamond Poussette.  2 4 1 3</w:t>
      </w:r>
    </w:p>
    <w:p w:rsidR="00B11EB3" w:rsidRDefault="00B11EB3" w:rsidP="00B11EB3"/>
    <w:p w:rsidR="00B11EB3" w:rsidRDefault="00B11EB3" w:rsidP="00B11EB3">
      <w:pPr>
        <w:pStyle w:val="Minicrib"/>
      </w:pPr>
      <w:r>
        <w:t>GIFTS  (S3x32)  3C set</w:t>
      </w:r>
      <w:r>
        <w:tab/>
        <w:t>I. van Maarseveen  Many Happy Hours</w:t>
      </w:r>
    </w:p>
    <w:p w:rsidR="00B11EB3" w:rsidRPr="001934AC" w:rsidRDefault="00B11EB3" w:rsidP="00B11EB3">
      <w:pPr>
        <w:pStyle w:val="DanceBody"/>
      </w:pPr>
      <w:r w:rsidRPr="001934AC">
        <w:t xml:space="preserve"> 1- 8</w:t>
      </w:r>
      <w:r w:rsidRPr="001934AC">
        <w:tab/>
        <w:t>1s dance Figs of 8 on own sides (in &amp; down to start)</w:t>
      </w:r>
    </w:p>
    <w:p w:rsidR="00B11EB3" w:rsidRPr="001934AC" w:rsidRDefault="00B11EB3" w:rsidP="00B11EB3">
      <w:pPr>
        <w:pStyle w:val="DanceBody"/>
      </w:pPr>
      <w:r w:rsidRPr="001934AC">
        <w:t xml:space="preserve"> 9-16</w:t>
      </w:r>
      <w:r w:rsidRPr="001934AC">
        <w:tab/>
        <w:t>All petronella turn &amp; set to opposite sides</w:t>
      </w:r>
    </w:p>
    <w:p w:rsidR="00B11EB3" w:rsidRPr="001934AC" w:rsidRDefault="00B11EB3" w:rsidP="00B11EB3">
      <w:pPr>
        <w:pStyle w:val="DanceBody"/>
      </w:pPr>
      <w:r w:rsidRPr="001934AC">
        <w:t>17-24</w:t>
      </w:r>
      <w:r w:rsidRPr="001934AC">
        <w:tab/>
        <w:t>All chase clockwise back to own sides, all turn RH</w:t>
      </w:r>
    </w:p>
    <w:p w:rsidR="00B11EB3" w:rsidRPr="001934AC" w:rsidRDefault="00B11EB3" w:rsidP="00B11EB3">
      <w:pPr>
        <w:pStyle w:val="DanceBody"/>
        <w:keepNext w:val="0"/>
      </w:pPr>
      <w:r w:rsidRPr="001934AC">
        <w:t>25-32</w:t>
      </w:r>
      <w:r w:rsidRPr="001934AC">
        <w:tab/>
        <w:t>3s+2s dance Allemande to end 2 3 1</w:t>
      </w:r>
    </w:p>
    <w:p w:rsidR="00B11EB3" w:rsidRDefault="00B11EB3" w:rsidP="00B11EB3"/>
    <w:p w:rsidR="00B11EB3" w:rsidRDefault="00B11EB3" w:rsidP="00B11EB3">
      <w:pPr>
        <w:pStyle w:val="Minicrib"/>
      </w:pPr>
      <w:r>
        <w:t>GIFTS  (R8x32)  3C (4C set)</w:t>
      </w:r>
      <w:r>
        <w:tab/>
        <w:t>Sue McKinnell  Sue McKinnell's SCDs</w:t>
      </w:r>
    </w:p>
    <w:p w:rsidR="00B11EB3" w:rsidRDefault="00B11EB3" w:rsidP="00B11EB3">
      <w:pPr>
        <w:pStyle w:val="DanceBody"/>
      </w:pPr>
      <w:r>
        <w:t>1- 8</w:t>
      </w:r>
      <w:r>
        <w:tab/>
        <w:t>1s+2s dance RH across, 1s cross down to &amp; set to 1</w:t>
      </w:r>
      <w:r w:rsidRPr="00972EEB">
        <w:t>st</w:t>
      </w:r>
      <w:r>
        <w:t xml:space="preserve"> corners while 2s cast up</w:t>
      </w:r>
    </w:p>
    <w:p w:rsidR="00B11EB3" w:rsidRDefault="00B11EB3" w:rsidP="00B11EB3">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B11EB3" w:rsidRDefault="00B11EB3" w:rsidP="00B11EB3">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B11EB3" w:rsidRDefault="00B11EB3" w:rsidP="00B11EB3">
      <w:pPr>
        <w:pStyle w:val="DanceBody"/>
      </w:pPr>
      <w:r>
        <w:t>17-20</w:t>
      </w:r>
      <w:r>
        <w:tab/>
        <w:t>1s+corner persons change places passing LSh &amp; 2L+3M turn RH to face 1</w:t>
      </w:r>
      <w:r w:rsidRPr="00972EEB">
        <w:t>st</w:t>
      </w:r>
      <w:r>
        <w:t xml:space="preserve"> corner pstns while all corner persons chase anticlockwise 1 place</w:t>
      </w:r>
    </w:p>
    <w:p w:rsidR="00B11EB3" w:rsidRDefault="00B11EB3" w:rsidP="00B11EB3">
      <w:pPr>
        <w:pStyle w:val="DanceBody"/>
      </w:pPr>
      <w:r>
        <w:t>21-24</w:t>
      </w:r>
      <w:r>
        <w:tab/>
        <w:t>1s+corner persons change places passing LSh &amp; turn RH to face 2</w:t>
      </w:r>
      <w:r w:rsidRPr="00972EEB">
        <w:t>nd</w:t>
      </w:r>
      <w:r>
        <w:t xml:space="preserve"> corner pstns while all corner persons chase anticlockwise 1 place (orig pls)</w:t>
      </w:r>
    </w:p>
    <w:p w:rsidR="00B11EB3" w:rsidRDefault="00B11EB3" w:rsidP="00B11EB3">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B11EB3" w:rsidRDefault="00B11EB3" w:rsidP="00B11EB3"/>
    <w:p w:rsidR="00B11EB3" w:rsidRDefault="00B11EB3" w:rsidP="00B11EB3">
      <w:pPr>
        <w:pStyle w:val="Minicrib"/>
      </w:pPr>
      <w:r>
        <w:t>GIGALUM  (R8x32)  3C (4C set)</w:t>
      </w:r>
      <w:r>
        <w:tab/>
        <w:t>Moira Stacey  Gigha Set</w:t>
      </w:r>
    </w:p>
    <w:p w:rsidR="00B11EB3" w:rsidRDefault="00B11EB3" w:rsidP="00B11EB3">
      <w:pPr>
        <w:pStyle w:val="DanceBody"/>
      </w:pPr>
      <w:r>
        <w:t xml:space="preserve"> 1- 8</w:t>
      </w:r>
      <w:r>
        <w:tab/>
        <w:t>1s+2s set, dance RH across, 1s cast &amp; 2s dance up to top &amp; face out</w:t>
      </w:r>
    </w:p>
    <w:p w:rsidR="00B11EB3" w:rsidRDefault="00B11EB3" w:rsidP="00B11EB3">
      <w:pPr>
        <w:pStyle w:val="DanceBody"/>
      </w:pPr>
      <w:r>
        <w:t xml:space="preserve"> 9-16</w:t>
      </w:r>
      <w:r>
        <w:tab/>
        <w:t>Reels of 3 on sides, 2s cast, 3s out/up, 1s in/down to start.  1s pass LSh to face 1st corners</w:t>
      </w:r>
    </w:p>
    <w:p w:rsidR="00B11EB3" w:rsidRDefault="00B11EB3" w:rsidP="00B11EB3">
      <w:pPr>
        <w:pStyle w:val="DanceBody"/>
      </w:pPr>
      <w:r>
        <w:t>17-24</w:t>
      </w:r>
      <w:r>
        <w:tab/>
        <w:t>'Hello-Goodbye' setting.  1s end BtoB, 1M facing 2s, 1L facing 3s</w:t>
      </w:r>
    </w:p>
    <w:p w:rsidR="00B11EB3" w:rsidRDefault="00B11EB3" w:rsidP="00B11EB3">
      <w:pPr>
        <w:pStyle w:val="DanceBody"/>
        <w:keepNext w:val="0"/>
      </w:pPr>
      <w:r>
        <w:t>25-32</w:t>
      </w:r>
      <w:r>
        <w:tab/>
        <w:t>1M+2s &amp; 1L+3s dance RH across. 1s end in 2nd place opp side; 1s turn RH 1.1/2 to 2nd place own side.  2 1 3</w:t>
      </w:r>
    </w:p>
    <w:p w:rsidR="00B11EB3" w:rsidRDefault="00B11EB3" w:rsidP="00B11EB3"/>
    <w:p w:rsidR="00B11EB3" w:rsidRDefault="00B11EB3" w:rsidP="00B11EB3">
      <w:pPr>
        <w:pStyle w:val="Minicrib"/>
      </w:pPr>
      <w:r>
        <w:t>GIGOLETTE  (J8x24)  3C (4C set)</w:t>
      </w:r>
      <w:r>
        <w:tab/>
      </w:r>
    </w:p>
    <w:p w:rsidR="00B11EB3" w:rsidRDefault="00B11EB3" w:rsidP="00B11EB3">
      <w:pPr>
        <w:pStyle w:val="DanceBody"/>
      </w:pPr>
      <w:r>
        <w:t xml:space="preserve"> 1-8</w:t>
      </w:r>
      <w:r>
        <w:tab/>
        <w:t>1s set &amp; cast 1 place, cross LH &amp; dance RSh round 1</w:t>
      </w:r>
      <w:r w:rsidRPr="00972EEB">
        <w:t>st</w:t>
      </w:r>
      <w:r>
        <w:t xml:space="preserve"> corner to end 1M between 3s facing up &amp; 1L between 2s facing down</w:t>
      </w:r>
    </w:p>
    <w:p w:rsidR="00B11EB3" w:rsidRDefault="00B11EB3" w:rsidP="00B11EB3">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B11EB3" w:rsidRDefault="00B11EB3" w:rsidP="00B11EB3">
      <w:pPr>
        <w:pStyle w:val="DanceBody"/>
        <w:keepNext w:val="0"/>
      </w:pPr>
      <w:r>
        <w:t>17-24</w:t>
      </w:r>
      <w:r>
        <w:tab/>
        <w:t>1s dance RH across (1M with 2s. 1L with 3s), 1s turn RH to own sides</w:t>
      </w:r>
    </w:p>
    <w:p w:rsidR="00B11EB3" w:rsidRDefault="00B11EB3" w:rsidP="00B11EB3"/>
    <w:p w:rsidR="00B11EB3" w:rsidRDefault="00B11EB3" w:rsidP="00B11EB3">
      <w:pPr>
        <w:pStyle w:val="Minicrib"/>
      </w:pPr>
      <w:r>
        <w:t>GILL WITH A ''G"  (S4x32)  4C Set</w:t>
      </w:r>
      <w:r>
        <w:tab/>
        <w:t>Richard Francis  Class Of '13</w:t>
      </w:r>
    </w:p>
    <w:p w:rsidR="00B11EB3" w:rsidRDefault="00B11EB3" w:rsidP="00B11EB3">
      <w:pPr>
        <w:pStyle w:val="DanceBody"/>
      </w:pPr>
      <w:r>
        <w:t xml:space="preserve"> 1- 8</w:t>
      </w:r>
      <w:r>
        <w:tab/>
        <w:t xml:space="preserve">1M+2L </w:t>
      </w:r>
      <w:r>
        <w:rPr>
          <w:b/>
        </w:rPr>
        <w:t>also</w:t>
      </w:r>
      <w:r>
        <w:t xml:space="preserve"> 3L+4M set &amp; cross RH. 1L+2M </w:t>
      </w:r>
      <w:r>
        <w:rPr>
          <w:b/>
        </w:rPr>
        <w:t>also</w:t>
      </w:r>
      <w:r>
        <w:t xml:space="preserve"> 3M+4L set &amp; cross RH to end facing out.</w:t>
      </w:r>
    </w:p>
    <w:p w:rsidR="00B11EB3" w:rsidRDefault="00B11EB3" w:rsidP="00B11EB3">
      <w:pPr>
        <w:pStyle w:val="DanceBody"/>
      </w:pPr>
      <w:r w:rsidRPr="00E40EC7">
        <w:t xml:space="preserve"> 9-16</w:t>
      </w:r>
      <w:r w:rsidRPr="00E40EC7">
        <w:tab/>
        <w:t xml:space="preserve">2s+1s </w:t>
      </w:r>
      <w:r w:rsidRPr="00E40EC7">
        <w:rPr>
          <w:b/>
        </w:rPr>
        <w:t>also</w:t>
      </w:r>
      <w:r>
        <w:t xml:space="preserve"> 4s+3s dance a Mixed Chain:</w:t>
      </w:r>
    </w:p>
    <w:p w:rsidR="00B11EB3" w:rsidRPr="00E40EC7" w:rsidRDefault="00B11EB3" w:rsidP="00B11EB3">
      <w:pPr>
        <w:pStyle w:val="DanceBody"/>
      </w:pPr>
      <w:r>
        <w:tab/>
        <w:t>1</w:t>
      </w:r>
      <w:r w:rsidRPr="00E40EC7">
        <w:t>s</w:t>
      </w:r>
      <w:r>
        <w:t xml:space="preserve"> </w:t>
      </w:r>
      <w:r w:rsidRPr="00E40EC7">
        <w:t>&amp;</w:t>
      </w:r>
      <w:r>
        <w:t xml:space="preserve"> 2s dance movements of a Men's C</w:t>
      </w:r>
      <w:r w:rsidRPr="00E40EC7">
        <w:t>hain</w:t>
      </w:r>
    </w:p>
    <w:p w:rsidR="00B11EB3" w:rsidRDefault="00B11EB3" w:rsidP="00B11EB3">
      <w:pPr>
        <w:pStyle w:val="DanceBody"/>
      </w:pPr>
      <w:r>
        <w:tab/>
      </w:r>
      <w:r w:rsidRPr="00E40EC7">
        <w:t xml:space="preserve">9-10 </w:t>
      </w:r>
      <w:r>
        <w:t xml:space="preserve"> </w:t>
      </w:r>
      <w:r w:rsidRPr="00E40EC7">
        <w:t xml:space="preserve">1M+2L cross LH </w:t>
      </w:r>
      <w:r w:rsidRPr="00E40EC7">
        <w:rPr>
          <w:b/>
        </w:rPr>
        <w:t>while</w:t>
      </w:r>
      <w:r w:rsidRPr="00E40EC7">
        <w:t xml:space="preserve"> 2M+1L curve to the right to dance to vacant place.</w:t>
      </w:r>
    </w:p>
    <w:p w:rsidR="00B11EB3" w:rsidRPr="00E40EC7" w:rsidRDefault="00B11EB3" w:rsidP="00B11EB3">
      <w:pPr>
        <w:pStyle w:val="DanceBody"/>
      </w:pPr>
      <w:r w:rsidRPr="00E40EC7">
        <w:tab/>
        <w:t xml:space="preserve">11-12 1s+2s turn RH (1M+2L finish diagonally opposite their starting place &amp; 2M+1L finish facing out as at bar </w:t>
      </w:r>
      <w:r>
        <w:t>9</w:t>
      </w:r>
      <w:r w:rsidRPr="00E40EC7">
        <w:t>)</w:t>
      </w:r>
    </w:p>
    <w:p w:rsidR="00B11EB3" w:rsidRDefault="00B11EB3" w:rsidP="00B11EB3">
      <w:pPr>
        <w:pStyle w:val="DanceBody"/>
      </w:pPr>
      <w:r w:rsidRPr="00E40EC7">
        <w:tab/>
        <w:t xml:space="preserve">13-14 </w:t>
      </w:r>
      <w:r>
        <w:t xml:space="preserve"> R</w:t>
      </w:r>
      <w:r w:rsidRPr="00E40EC7">
        <w:t>epeat bars 9-10</w:t>
      </w:r>
    </w:p>
    <w:p w:rsidR="00B11EB3" w:rsidRPr="00E40EC7" w:rsidRDefault="00B11EB3" w:rsidP="00B11EB3">
      <w:pPr>
        <w:pStyle w:val="DanceBody"/>
      </w:pPr>
      <w:r>
        <w:tab/>
        <w:t>15-16  1M turns 2M RH &amp; 2L turns 1L RH</w:t>
      </w:r>
      <w:r w:rsidRPr="00E40EC7">
        <w:tab/>
      </w:r>
    </w:p>
    <w:p w:rsidR="00B11EB3" w:rsidRDefault="00B11EB3" w:rsidP="00B11EB3">
      <w:pPr>
        <w:pStyle w:val="DanceBody"/>
        <w:rPr>
          <w:b/>
        </w:rPr>
      </w:pPr>
      <w:r w:rsidRPr="00E40EC7">
        <w:tab/>
      </w:r>
      <w:r w:rsidRPr="00E40EC7">
        <w:rPr>
          <w:b/>
        </w:rPr>
        <w:t>while</w:t>
      </w:r>
    </w:p>
    <w:p w:rsidR="00B11EB3" w:rsidRPr="00E40EC7" w:rsidRDefault="00B11EB3" w:rsidP="00B11EB3">
      <w:pPr>
        <w:pStyle w:val="DanceBody"/>
        <w:rPr>
          <w:b/>
        </w:rPr>
      </w:pPr>
      <w:r>
        <w:tab/>
      </w:r>
      <w:r w:rsidRPr="00243695">
        <w:t>3s</w:t>
      </w:r>
      <w:r>
        <w:t xml:space="preserve"> </w:t>
      </w:r>
      <w:r w:rsidRPr="00243695">
        <w:t>&amp;</w:t>
      </w:r>
      <w:r>
        <w:t xml:space="preserve"> </w:t>
      </w:r>
      <w:r w:rsidRPr="00243695">
        <w:t>4s dance movements of a Ladies</w:t>
      </w:r>
      <w:r>
        <w:t>'</w:t>
      </w:r>
      <w:r w:rsidRPr="00243695">
        <w:t xml:space="preserve"> chain</w:t>
      </w:r>
    </w:p>
    <w:p w:rsidR="00B11EB3" w:rsidRDefault="00B11EB3" w:rsidP="00B11EB3">
      <w:pPr>
        <w:pStyle w:val="DanceBody"/>
      </w:pPr>
      <w:r>
        <w:tab/>
      </w:r>
      <w:r w:rsidRPr="00E40EC7">
        <w:t>9</w:t>
      </w:r>
      <w:r>
        <w:t xml:space="preserve"> </w:t>
      </w:r>
      <w:r w:rsidRPr="00E40EC7">
        <w:t>-10</w:t>
      </w:r>
      <w:r>
        <w:t xml:space="preserve"> </w:t>
      </w:r>
      <w:r w:rsidRPr="00E40EC7">
        <w:t xml:space="preserve"> 4M+3L cross RH </w:t>
      </w:r>
      <w:r w:rsidRPr="00E40EC7">
        <w:rPr>
          <w:b/>
        </w:rPr>
        <w:t>also</w:t>
      </w:r>
      <w:r w:rsidRPr="00E40EC7">
        <w:t xml:space="preserve"> 4L+3M curve to their left to dance to vacant place</w:t>
      </w:r>
    </w:p>
    <w:p w:rsidR="00B11EB3" w:rsidRDefault="00B11EB3" w:rsidP="00B11EB3">
      <w:pPr>
        <w:pStyle w:val="DanceBody"/>
      </w:pPr>
      <w:r>
        <w:tab/>
        <w:t>11-12  3s+4s turn LH (4M+3L finish diagonally opposite their starting place &amp; 4L+3M finish facing out)</w:t>
      </w:r>
    </w:p>
    <w:p w:rsidR="00B11EB3" w:rsidRDefault="00B11EB3" w:rsidP="00B11EB3">
      <w:pPr>
        <w:pStyle w:val="DanceBody"/>
      </w:pPr>
      <w:r>
        <w:tab/>
        <w:t>13 -14 Repeat bars 9-10</w:t>
      </w:r>
    </w:p>
    <w:p w:rsidR="00B11EB3" w:rsidRDefault="00B11EB3" w:rsidP="00B11EB3">
      <w:pPr>
        <w:pStyle w:val="DanceBody"/>
      </w:pPr>
      <w:r>
        <w:tab/>
        <w:t>15 -16 4M turns 3M LH &amp; 4L turns 3L LH</w:t>
      </w:r>
    </w:p>
    <w:p w:rsidR="00B11EB3" w:rsidRDefault="00B11EB3" w:rsidP="00B11EB3">
      <w:pPr>
        <w:pStyle w:val="DanceBody"/>
      </w:pPr>
      <w:r>
        <w:t>17-24</w:t>
      </w:r>
      <w:r>
        <w:tab/>
        <w:t xml:space="preserve">1s+4s+3s Set+Link for 3 twice </w:t>
      </w:r>
      <w:r>
        <w:rPr>
          <w:b/>
        </w:rPr>
        <w:t>while</w:t>
      </w:r>
      <w:r>
        <w:t xml:space="preserve"> 2s stand for 4 bars, 2s cross RH &amp; set</w:t>
      </w:r>
    </w:p>
    <w:p w:rsidR="00B11EB3" w:rsidRPr="00F02D11"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GILL'S JIG (DANCING FINGERS)  (J4x32)  4C Set</w:t>
      </w:r>
      <w:r>
        <w:tab/>
        <w:t>Sheila Trafford  Newcastle 70th Anniversary</w:t>
      </w:r>
    </w:p>
    <w:p w:rsidR="00B11EB3" w:rsidRPr="00FB1D04" w:rsidRDefault="00B11EB3" w:rsidP="00B11EB3">
      <w:pPr>
        <w:pStyle w:val="DanceBody"/>
      </w:pPr>
      <w:r>
        <w:t xml:space="preserve"> 1- 4</w:t>
      </w:r>
      <w:r>
        <w:tab/>
        <w:t xml:space="preserve">1s+2s </w:t>
      </w:r>
      <w:r>
        <w:rPr>
          <w:b/>
        </w:rPr>
        <w:t>also</w:t>
      </w:r>
      <w:r>
        <w:t xml:space="preserve"> 3s+4s dance 1/2 R&amp;L (no polite turns), 2L &amp; 3M face out</w:t>
      </w:r>
    </w:p>
    <w:p w:rsidR="00B11EB3" w:rsidRDefault="00B11EB3" w:rsidP="00B11EB3">
      <w:pPr>
        <w:pStyle w:val="DanceBody"/>
      </w:pPr>
      <w:r>
        <w:t xml:space="preserve"> 5- 8</w:t>
      </w:r>
      <w:r>
        <w:tab/>
        <w:t xml:space="preserve">2L followed by 2M </w:t>
      </w:r>
      <w:r>
        <w:rPr>
          <w:b/>
        </w:rPr>
        <w:t>also</w:t>
      </w:r>
      <w:r>
        <w:t xml:space="preserve"> 3M followed by 3L chase anticlockwise 1/2 round to opp end </w:t>
      </w:r>
      <w:r>
        <w:rPr>
          <w:b/>
        </w:rPr>
        <w:t>while</w:t>
      </w:r>
      <w:r>
        <w:t xml:space="preserve"> 1s+4s dance RH across remaining in centre</w:t>
      </w:r>
    </w:p>
    <w:p w:rsidR="00B11EB3" w:rsidRDefault="00B11EB3" w:rsidP="00B11EB3">
      <w:pPr>
        <w:pStyle w:val="DanceBody"/>
      </w:pPr>
      <w:r>
        <w:t xml:space="preserve"> 9-16</w:t>
      </w:r>
      <w:r>
        <w:tab/>
        <w:t>1s+4s give LH to nearest corner &amp; dance Spoke moving clockwise once round &amp; remain in centre</w:t>
      </w:r>
    </w:p>
    <w:p w:rsidR="00B11EB3" w:rsidRDefault="00B11EB3" w:rsidP="00B11EB3">
      <w:pPr>
        <w:pStyle w:val="DanceBody"/>
      </w:pPr>
      <w:r>
        <w:t>17-24</w:t>
      </w:r>
      <w:r>
        <w:tab/>
        <w:t xml:space="preserve">1M followed by 1L </w:t>
      </w:r>
      <w:r>
        <w:rPr>
          <w:b/>
        </w:rPr>
        <w:t>also</w:t>
      </w:r>
      <w:r>
        <w:t xml:space="preserve"> 4L followed by 4M dance RSh Tandem reels on sides (1s out/ down Ladies' side, 4s out/up on Men's side).  End 1s between 3s at top facing down, 4s between 2s at bottom facing up</w:t>
      </w:r>
    </w:p>
    <w:p w:rsidR="00B11EB3" w:rsidRDefault="00B11EB3" w:rsidP="00B11EB3">
      <w:pPr>
        <w:pStyle w:val="DanceBody"/>
        <w:keepNext w:val="0"/>
      </w:pPr>
      <w:r>
        <w:t>25-32</w:t>
      </w:r>
      <w:r>
        <w:tab/>
        <w:t>1s dance down under arch made by 4s who dance up, turn corners with free hand &amp; change places RH on  side (polite turns), all 4 couples set.  End 3 1 4 2</w:t>
      </w:r>
    </w:p>
    <w:p w:rsidR="00B11EB3" w:rsidRDefault="00B11EB3" w:rsidP="00B11EB3"/>
    <w:p w:rsidR="00B11EB3" w:rsidRDefault="00B11EB3" w:rsidP="00B11EB3">
      <w:pPr>
        <w:pStyle w:val="Minicrib"/>
        <w:rPr>
          <w:lang w:val="en-US"/>
        </w:rPr>
      </w:pPr>
      <w:r>
        <w:rPr>
          <w:lang w:val="en-US"/>
        </w:rPr>
        <w:t>GILLIAN'S JIG  (J8x32)  3C (4C set)</w:t>
      </w:r>
      <w:r>
        <w:rPr>
          <w:lang w:val="en-US"/>
        </w:rPr>
        <w:tab/>
        <w:t>Ian Sandeman  Peterborough 2000 Collection</w:t>
      </w:r>
    </w:p>
    <w:p w:rsidR="00B11EB3" w:rsidRPr="00C72C13" w:rsidRDefault="00B11EB3" w:rsidP="00B11EB3">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B11EB3" w:rsidRPr="00C72C13" w:rsidRDefault="00B11EB3" w:rsidP="00B11EB3">
      <w:pPr>
        <w:pStyle w:val="DanceBody"/>
        <w:rPr>
          <w:lang w:val="en-US"/>
        </w:rPr>
      </w:pPr>
      <w:r w:rsidRPr="00C72C13">
        <w:rPr>
          <w:lang w:val="en-US"/>
        </w:rPr>
        <w:t xml:space="preserve"> 9-12</w:t>
      </w:r>
      <w:r w:rsidRPr="00C72C13">
        <w:rPr>
          <w:lang w:val="en-US"/>
        </w:rPr>
        <w:tab/>
        <w:t xml:space="preserve">1s turn LH (4 bars) </w:t>
      </w:r>
      <w:r w:rsidRPr="00C72C13">
        <w:rPr>
          <w:b/>
          <w:lang w:val="en-US"/>
        </w:rPr>
        <w:t>while</w:t>
      </w:r>
      <w:r w:rsidRPr="00C72C13">
        <w:rPr>
          <w:lang w:val="en-US"/>
        </w:rPr>
        <w:t xml:space="preserve"> 2L/3M followed by partner cast down/up 2 places &amp; cross to opposite sides (3) 1 (2)</w:t>
      </w:r>
    </w:p>
    <w:p w:rsidR="00B11EB3" w:rsidRPr="00C72C13" w:rsidRDefault="00B11EB3" w:rsidP="00B11EB3">
      <w:pPr>
        <w:pStyle w:val="DanceBody"/>
        <w:rPr>
          <w:lang w:val="en-US"/>
        </w:rPr>
      </w:pPr>
      <w:r w:rsidRPr="00C72C13">
        <w:rPr>
          <w:lang w:val="en-US"/>
        </w:rPr>
        <w:t>13-16</w:t>
      </w:r>
      <w:r w:rsidRPr="00C72C13">
        <w:rPr>
          <w:lang w:val="en-US"/>
        </w:rPr>
        <w:tab/>
        <w:t>1s dance RH across (1M with 2s &amp; 1L with 3s)</w:t>
      </w:r>
    </w:p>
    <w:p w:rsidR="00B11EB3" w:rsidRPr="00C72C13" w:rsidRDefault="00B11EB3" w:rsidP="00B11EB3">
      <w:pPr>
        <w:pStyle w:val="DanceBody"/>
        <w:rPr>
          <w:lang w:val="en-US"/>
        </w:rPr>
      </w:pPr>
      <w:r w:rsidRPr="00C72C13">
        <w:rPr>
          <w:lang w:val="en-US"/>
        </w:rPr>
        <w:t>17-24</w:t>
      </w:r>
      <w:r w:rsidRPr="00C72C13">
        <w:rPr>
          <w:lang w:val="en-US"/>
        </w:rPr>
        <w:tab/>
        <w:t xml:space="preserve">1s turn LH </w:t>
      </w:r>
      <w:r w:rsidRPr="00C72C13">
        <w:rPr>
          <w:b/>
          <w:lang w:val="en-US"/>
        </w:rPr>
        <w:t>while</w:t>
      </w:r>
      <w:r w:rsidRPr="00C72C13">
        <w:rPr>
          <w:lang w:val="en-US"/>
        </w:rPr>
        <w:t xml:space="preserve"> 2s+3s chase clockwise 1/2 way back to original places; 1s dance RH across (1L with 2s, 1M with 3s).  2 1 3</w:t>
      </w:r>
    </w:p>
    <w:p w:rsidR="00B11EB3" w:rsidRPr="00C72C13" w:rsidRDefault="00B11EB3" w:rsidP="00B11EB3">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lang w:val="en-US"/>
        </w:rPr>
        <w:t>while</w:t>
      </w:r>
      <w:r w:rsidRPr="00C72C13">
        <w:rPr>
          <w:lang w:val="en-US"/>
        </w:rPr>
        <w:t xml:space="preserve"> 1L crosses up from bottom to 2nd place. 2 1 3</w:t>
      </w:r>
    </w:p>
    <w:p w:rsidR="00B11EB3" w:rsidRDefault="00B11EB3" w:rsidP="00B11EB3"/>
    <w:p w:rsidR="00B11EB3" w:rsidRDefault="00B11EB3" w:rsidP="00B11EB3">
      <w:pPr>
        <w:pStyle w:val="Minicrib"/>
      </w:pPr>
      <w:r>
        <w:t>GILLIAN'S STRATHSPEY  (S4x40)  4C Set</w:t>
      </w:r>
      <w:r>
        <w:tab/>
        <w:t>Gordon Thomson  Gordons Dance Bk 1</w:t>
      </w:r>
    </w:p>
    <w:p w:rsidR="00B11EB3" w:rsidRDefault="00B11EB3" w:rsidP="00B11EB3">
      <w:pPr>
        <w:pStyle w:val="DanceBody"/>
      </w:pPr>
      <w:r>
        <w:t xml:space="preserve"> 1- 8</w:t>
      </w:r>
      <w:r>
        <w:tab/>
        <w:t>1s+2s</w:t>
      </w:r>
      <w:r w:rsidRPr="007F0D5A">
        <w:rPr>
          <w:b/>
        </w:rPr>
        <w:t xml:space="preserve"> also </w:t>
      </w:r>
      <w:r>
        <w:t>3s+4s dance Diamond Poussette</w:t>
      </w:r>
    </w:p>
    <w:p w:rsidR="00B11EB3" w:rsidRDefault="00B11EB3" w:rsidP="00B11EB3">
      <w:pPr>
        <w:pStyle w:val="DanceBody"/>
      </w:pPr>
      <w:r>
        <w:t xml:space="preserve"> 9-16</w:t>
      </w:r>
      <w:r>
        <w:tab/>
        <w:t>1s+2s</w:t>
      </w:r>
      <w:r w:rsidRPr="007F0D5A">
        <w:rPr>
          <w:b/>
        </w:rPr>
        <w:t xml:space="preserve"> also </w:t>
      </w:r>
      <w:r>
        <w:t>3s+4s set &amp; petronella-in-tandem 1 place (1s+3s on Men's side &amp; 2s+4s on Ladies), all dance 1/2 reels of 4 on sides</w:t>
      </w:r>
    </w:p>
    <w:p w:rsidR="00B11EB3" w:rsidRDefault="00B11EB3" w:rsidP="00B11EB3">
      <w:pPr>
        <w:pStyle w:val="DanceBody"/>
      </w:pPr>
      <w:r>
        <w:t>17-24</w:t>
      </w:r>
      <w:r>
        <w:tab/>
      </w:r>
      <w:r w:rsidRPr="00A46E71">
        <w:rPr>
          <w:szCs w:val="16"/>
        </w:rPr>
        <w:t xml:space="preserve">Repeat bars 9-12 but set across the set </w:t>
      </w:r>
      <w:r>
        <w:rPr>
          <w:szCs w:val="16"/>
        </w:rPr>
        <w:t>&amp;</w:t>
      </w:r>
      <w:r w:rsidRPr="00A46E71">
        <w:rPr>
          <w:szCs w:val="16"/>
        </w:rPr>
        <w:t xml:space="preserve"> </w:t>
      </w:r>
      <w:r>
        <w:rPr>
          <w:szCs w:val="16"/>
        </w:rPr>
        <w:t>petronella-in-tandem to end on sides,</w:t>
      </w:r>
      <w:r>
        <w:t xml:space="preserve"> all dance 1/2 reels of 4 on sides (back to original places)</w:t>
      </w:r>
    </w:p>
    <w:p w:rsidR="00B11EB3" w:rsidRDefault="00B11EB3" w:rsidP="00B11EB3">
      <w:pPr>
        <w:pStyle w:val="DanceBody"/>
      </w:pPr>
      <w:r>
        <w:t>25-32</w:t>
      </w:r>
      <w:r>
        <w:tab/>
        <w:t>1s+2s cross RH &amp; dance 1/2 RH across, 1s+3s cross RH &amp; dance 1/2 RH across</w:t>
      </w:r>
    </w:p>
    <w:p w:rsidR="00B11EB3" w:rsidRDefault="00B11EB3" w:rsidP="00B11EB3">
      <w:pPr>
        <w:pStyle w:val="DanceBody"/>
      </w:pPr>
      <w:r>
        <w:t>33-40</w:t>
      </w:r>
      <w:r>
        <w:tab/>
        <w:t>1s+4s dance Espagnole: -</w:t>
      </w:r>
    </w:p>
    <w:p w:rsidR="00B11EB3" w:rsidRDefault="00B11EB3" w:rsidP="00B11EB3">
      <w:pPr>
        <w:pStyle w:val="DanceBody"/>
      </w:pPr>
      <w:r>
        <w:tab/>
        <w:t>`33-34   1s+4s cross (Ladies lead across RH passing between Men) with Ladies changing places RH</w:t>
      </w:r>
    </w:p>
    <w:p w:rsidR="00B11EB3" w:rsidRDefault="00B11EB3" w:rsidP="00B11EB3">
      <w:pPr>
        <w:pStyle w:val="DanceBody"/>
      </w:pPr>
      <w:r>
        <w:tab/>
        <w:t>`35-36   1s+4s cross back (Men lead across RH between Ladies) with Men changing places RH</w:t>
      </w:r>
    </w:p>
    <w:p w:rsidR="00B11EB3" w:rsidRDefault="00B11EB3" w:rsidP="00B11EB3">
      <w:pPr>
        <w:pStyle w:val="DanceBody"/>
        <w:keepNext w:val="0"/>
      </w:pPr>
      <w:r>
        <w:tab/>
        <w:t>`37-40   4s turn RH</w:t>
      </w:r>
      <w:r w:rsidRPr="00BA6B4D">
        <w:rPr>
          <w:b/>
        </w:rPr>
        <w:t xml:space="preserve"> </w:t>
      </w:r>
      <w:r>
        <w:rPr>
          <w:b/>
        </w:rPr>
        <w:t xml:space="preserve">as </w:t>
      </w:r>
      <w:r>
        <w:t>1s turn LH</w:t>
      </w:r>
    </w:p>
    <w:p w:rsidR="00B11EB3" w:rsidRDefault="00B11EB3" w:rsidP="00B11EB3"/>
    <w:p w:rsidR="00B11EB3" w:rsidRDefault="00B11EB3" w:rsidP="00B11EB3">
      <w:pPr>
        <w:pStyle w:val="Minicrib"/>
      </w:pPr>
      <w:r>
        <w:t>GILLIE'S GARTERS  (S8x32)  3C (4C set)</w:t>
      </w:r>
      <w:r>
        <w:tab/>
        <w:t>Maurice Gilbert Hughes  Further Ado</w:t>
      </w:r>
    </w:p>
    <w:p w:rsidR="00B11EB3" w:rsidRDefault="00B11EB3" w:rsidP="00B11EB3">
      <w:pPr>
        <w:pStyle w:val="DanceBody"/>
      </w:pPr>
      <w:r>
        <w:t xml:space="preserve"> 1- 8</w:t>
      </w:r>
      <w:r>
        <w:tab/>
        <w:t>1s set, cast (2s step up); 1s dance down between 3s &amp; cast up to 2nd place own side</w:t>
      </w:r>
    </w:p>
    <w:p w:rsidR="00B11EB3" w:rsidRDefault="00B11EB3" w:rsidP="00B11EB3">
      <w:pPr>
        <w:pStyle w:val="DanceBody"/>
      </w:pPr>
      <w:r>
        <w:t xml:space="preserve"> 9-16</w:t>
      </w:r>
      <w:r>
        <w:tab/>
        <w:t xml:space="preserve">2s+1s+3s 1/2 turn partner RH, pull back RSh &amp; dance out to opp sides; 2s+3s repeat </w:t>
      </w:r>
      <w:r>
        <w:rPr>
          <w:b/>
        </w:rPr>
        <w:t>while</w:t>
      </w:r>
      <w:r>
        <w:t xml:space="preserve"> 1s turn RH twice round to face 1st corners</w:t>
      </w:r>
    </w:p>
    <w:p w:rsidR="00B11EB3" w:rsidRDefault="00B11EB3" w:rsidP="00B11EB3">
      <w:pPr>
        <w:pStyle w:val="DanceBody"/>
      </w:pPr>
      <w:r>
        <w:t>17-24</w:t>
      </w:r>
      <w:r>
        <w:tab/>
        <w:t>1s dance Corner Pass+Turn with 1st corners, dance Corner Pass+Turn with 2nd corners.  1s pass RSh to 2nd place own sides (corners turn 2H)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GILLY FLOWER  (J8x32)  3C (4C set)</w:t>
      </w:r>
      <w:r>
        <w:tab/>
        <w:t>P Roberts  RSCDS Bk 36</w:t>
      </w:r>
    </w:p>
    <w:p w:rsidR="00B11EB3" w:rsidRPr="006B40B3" w:rsidRDefault="00B11EB3" w:rsidP="00B11EB3">
      <w:pPr>
        <w:pStyle w:val="DanceBody"/>
      </w:pPr>
      <w:r>
        <w:t>1- 8</w:t>
      </w:r>
      <w:r>
        <w:tab/>
        <w:t>1s+2s Set &amp; Rotate:</w:t>
      </w:r>
    </w:p>
    <w:p w:rsidR="00B11EB3" w:rsidRPr="006B40B3" w:rsidRDefault="00B11EB3" w:rsidP="00B11EB3">
      <w:pPr>
        <w:pStyle w:val="DanceBody"/>
      </w:pPr>
      <w:r w:rsidRPr="006B40B3">
        <w:tab/>
        <w:t>` Set, rotate singly &amp; dance on 1 place clockwise, change places RH on sides &amp; dance on 1 place to own sides (1s in 2nd pl</w:t>
      </w:r>
      <w:r>
        <w:t>ace</w:t>
      </w:r>
      <w:r w:rsidRPr="006B40B3">
        <w:t>)</w:t>
      </w:r>
    </w:p>
    <w:p w:rsidR="00B11EB3" w:rsidRDefault="00B11EB3" w:rsidP="00B11EB3">
      <w:pPr>
        <w:pStyle w:val="DanceBody"/>
      </w:pPr>
      <w:r>
        <w:t xml:space="preserve"> 9-16</w:t>
      </w:r>
      <w:r>
        <w:tab/>
        <w:t>2s+1s+3s dance reels of 3 on sides (1s pass 3s by LSh to start). At end 2L &amp; 1M face out</w:t>
      </w:r>
    </w:p>
    <w:p w:rsidR="00B11EB3" w:rsidRDefault="00B11EB3" w:rsidP="00B11EB3">
      <w:pPr>
        <w:pStyle w:val="DanceBody"/>
      </w:pPr>
      <w:r>
        <w:t>17-24</w:t>
      </w:r>
      <w:r>
        <w:tab/>
        <w:t>2s+1s dance RH across, 1s+3s dance LH across</w:t>
      </w:r>
    </w:p>
    <w:p w:rsidR="00B11EB3" w:rsidRDefault="00B11EB3" w:rsidP="00B11EB3">
      <w:pPr>
        <w:pStyle w:val="DanceBody"/>
      </w:pPr>
      <w:r>
        <w:t>25-28</w:t>
      </w:r>
      <w:r>
        <w:tab/>
        <w:t>2s+1s+3s set advancing to form circle (no hands), set turning right about  on the spot</w:t>
      </w:r>
    </w:p>
    <w:p w:rsidR="00B11EB3" w:rsidRDefault="00B11EB3" w:rsidP="00B11EB3">
      <w:pPr>
        <w:pStyle w:val="DanceBody"/>
        <w:keepNext w:val="0"/>
      </w:pPr>
      <w:r>
        <w:t>29-32</w:t>
      </w:r>
      <w:r>
        <w:tab/>
        <w:t>All dance 1/2 RH across (2 bars), drop hands &amp; chase clockwise round to places</w:t>
      </w:r>
    </w:p>
    <w:p w:rsidR="00B11EB3" w:rsidRDefault="00B11EB3" w:rsidP="00B11EB3"/>
    <w:p w:rsidR="00B11EB3" w:rsidRDefault="00B11EB3" w:rsidP="00B11EB3">
      <w:pPr>
        <w:pStyle w:val="Minicrib"/>
      </w:pPr>
      <w:r>
        <w:t>GILLY-ANN  (R8x32)  3C (4C set)</w:t>
      </w:r>
      <w:r>
        <w:tab/>
        <w:t>Alasdair Brown  Cathkin Collection</w:t>
      </w:r>
    </w:p>
    <w:p w:rsidR="00B11EB3" w:rsidRDefault="00B11EB3" w:rsidP="00B11EB3">
      <w:pPr>
        <w:pStyle w:val="DanceBody"/>
      </w:pPr>
      <w:r>
        <w:t xml:space="preserve"> 1- 8</w:t>
      </w:r>
      <w:r>
        <w:tab/>
        <w:t>1s set, cross down RH, cast behind 3s, meet briefly taking NH &amp; dance up behind 2s to 1st place opp sides</w:t>
      </w:r>
    </w:p>
    <w:p w:rsidR="00B11EB3" w:rsidRDefault="00B11EB3" w:rsidP="00B11EB3">
      <w:pPr>
        <w:pStyle w:val="DanceBody"/>
      </w:pPr>
      <w:r>
        <w:t xml:space="preserve"> 9-16</w:t>
      </w:r>
      <w:r>
        <w:tab/>
        <w:t>1s+3s dances Ladies' Chain up/down centre finishing 1s full turn, 3s 1/2 turn to end in centre facing up, 2s step in &amp; all take prom hold</w:t>
      </w:r>
    </w:p>
    <w:p w:rsidR="00B11EB3" w:rsidRDefault="00B11EB3" w:rsidP="00B11EB3">
      <w:pPr>
        <w:pStyle w:val="DanceBody"/>
      </w:pPr>
      <w:r>
        <w:t>17-24</w:t>
      </w:r>
      <w:r>
        <w:tab/>
        <w:t>1s+2s+3s dance Promenade, ending with 1s casting to 2nd place to face 1st corners, 2s dancing up to 1st place.  2 1 3</w:t>
      </w:r>
    </w:p>
    <w:p w:rsidR="00B11EB3" w:rsidRDefault="00B11EB3" w:rsidP="00B11EB3">
      <w:pPr>
        <w:pStyle w:val="DanceBody"/>
        <w:keepNext w:val="0"/>
      </w:pPr>
      <w:r>
        <w:t>25-32</w:t>
      </w:r>
      <w:r>
        <w:tab/>
        <w:t>1s dance 'Hello-Goodbye' setting ending with Petronella turn to 2nd place own side</w:t>
      </w:r>
    </w:p>
    <w:p w:rsidR="00B11EB3" w:rsidRDefault="00B11EB3" w:rsidP="00B11EB3"/>
    <w:p w:rsidR="00B11EB3" w:rsidRDefault="00B11EB3" w:rsidP="00B11EB3">
      <w:pPr>
        <w:pStyle w:val="Minicrib"/>
      </w:pPr>
      <w:r>
        <w:t>GIMME A BREAK  (R3x32)  3C Set</w:t>
      </w:r>
      <w:r>
        <w:tab/>
        <w:t>R Arrowsmith  Doune Coll</w:t>
      </w:r>
    </w:p>
    <w:p w:rsidR="00B11EB3" w:rsidRDefault="00B11EB3" w:rsidP="00B11EB3">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rPr>
        <w:t xml:space="preserve"> while </w:t>
      </w:r>
      <w:r>
        <w:t>2s cast up, set &amp; cross RH down to 2</w:t>
      </w:r>
      <w:r w:rsidRPr="00972EEB">
        <w:t>nd</w:t>
      </w:r>
      <w:r>
        <w:t xml:space="preserve"> place</w:t>
      </w:r>
      <w:r w:rsidRPr="00BA6B4D">
        <w:rPr>
          <w:b/>
        </w:rPr>
        <w:t xml:space="preserve"> while </w:t>
      </w:r>
      <w:r>
        <w:t>3s set, cross LH up to 2</w:t>
      </w:r>
      <w:r w:rsidRPr="00972EEB">
        <w:t>nd</w:t>
      </w:r>
      <w:r>
        <w:t xml:space="preserve"> place &amp; dance up to top, all cross RH to own sides.  3 2 1</w:t>
      </w:r>
    </w:p>
    <w:p w:rsidR="00B11EB3" w:rsidRDefault="00B11EB3" w:rsidP="00B11EB3">
      <w:pPr>
        <w:pStyle w:val="DanceBody"/>
      </w:pPr>
      <w:r>
        <w:t xml:space="preserve"> 9-16</w:t>
      </w:r>
      <w:r>
        <w:tab/>
        <w:t>Repeat from new pstns back to original places</w:t>
      </w:r>
    </w:p>
    <w:p w:rsidR="00B11EB3" w:rsidRDefault="00B11EB3" w:rsidP="00B11EB3">
      <w:pPr>
        <w:pStyle w:val="DanceBody"/>
      </w:pPr>
      <w:r>
        <w:t>17-24</w:t>
      </w:r>
      <w:r>
        <w:tab/>
        <w:t>1s+2s+3s circle 6H round &amp; back</w:t>
      </w:r>
    </w:p>
    <w:p w:rsidR="00B11EB3" w:rsidRDefault="00B11EB3" w:rsidP="00B11EB3">
      <w:pPr>
        <w:pStyle w:val="DanceBody"/>
        <w:keepNext w:val="0"/>
      </w:pPr>
      <w:r>
        <w:t>25-32</w:t>
      </w:r>
      <w:r>
        <w:tab/>
        <w:t>1s+2s Set+Link, 1s+3s Set+Link</w:t>
      </w:r>
    </w:p>
    <w:p w:rsidR="00B11EB3" w:rsidRDefault="00B11EB3" w:rsidP="00B11EB3"/>
    <w:p w:rsidR="00B11EB3" w:rsidRDefault="00B11EB3" w:rsidP="00B11EB3">
      <w:pPr>
        <w:pStyle w:val="Minicrib"/>
      </w:pPr>
      <w:r>
        <w:t>A GIN AND TONIC  (M-(S96+R96))  3C set</w:t>
      </w:r>
      <w:r>
        <w:tab/>
        <w:t>Gordon Scott  Three Hands Across</w:t>
      </w:r>
    </w:p>
    <w:p w:rsidR="00B11EB3" w:rsidRPr="00765E18" w:rsidRDefault="00B11EB3" w:rsidP="00B11EB3">
      <w:pPr>
        <w:pStyle w:val="DanceBody"/>
      </w:pPr>
      <w:r>
        <w:t>Dance 3 times Strathspey &amp; 3 times Reel</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Pr>
          <w:b/>
        </w:rPr>
        <w:t xml:space="preserve"> as </w:t>
      </w:r>
      <w:r>
        <w:t>1s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partner, 2</w:t>
      </w:r>
      <w:r w:rsidRPr="00972EEB">
        <w:t>nd</w:t>
      </w:r>
      <w:r>
        <w:t xml:space="preserve"> corner &amp; partner</w:t>
      </w:r>
    </w:p>
    <w:p w:rsidR="00B11EB3" w:rsidRDefault="00B11EB3" w:rsidP="00B11EB3">
      <w:pPr>
        <w:pStyle w:val="DanceBody"/>
      </w:pPr>
      <w:r>
        <w:t>17-24</w:t>
      </w:r>
      <w:r>
        <w:tab/>
        <w:t>1s reels of 3 on opp sides, Lsh to 1</w:t>
      </w:r>
      <w:r w:rsidRPr="00972EEB">
        <w:t>st</w:t>
      </w:r>
      <w:r>
        <w:t xml:space="preserve"> corners to start</w:t>
      </w:r>
    </w:p>
    <w:p w:rsidR="00B11EB3" w:rsidRDefault="00B11EB3" w:rsidP="00B11EB3">
      <w:pPr>
        <w:pStyle w:val="DanceBody"/>
        <w:keepNext w:val="0"/>
      </w:pPr>
      <w:r>
        <w:t>25-32</w:t>
      </w:r>
      <w:r>
        <w:tab/>
        <w:t>1s turn RH, cast, 1/2 fig of 8 through 3s</w:t>
      </w:r>
    </w:p>
    <w:p w:rsidR="00B11EB3" w:rsidRDefault="00B11EB3" w:rsidP="00B11EB3"/>
    <w:p w:rsidR="00B11EB3" w:rsidRDefault="00B11EB3" w:rsidP="00B11EB3">
      <w:pPr>
        <w:pStyle w:val="Minicrib"/>
      </w:pPr>
      <w:r>
        <w:t>GINETTE D'HÉNONVILLE  (S4x32)  Sq.Set</w:t>
      </w:r>
      <w:r>
        <w:tab/>
        <w:t>Blair Gerrie, 2020  Set and Link</w:t>
      </w:r>
    </w:p>
    <w:p w:rsidR="00B11EB3" w:rsidRDefault="00B11EB3" w:rsidP="00B11EB3">
      <w:pPr>
        <w:pStyle w:val="DanceBody"/>
      </w:pPr>
      <w:r>
        <w:t xml:space="preserve"> 1- 8</w:t>
      </w:r>
      <w:r>
        <w:tab/>
        <w:t>All dance Interlocking R&amp;L (1s+3s cross RH, 2s+4s change places RH with partner on sides to start)</w:t>
      </w:r>
    </w:p>
    <w:p w:rsidR="00B11EB3" w:rsidRDefault="00B11EB3" w:rsidP="00B11EB3">
      <w:pPr>
        <w:pStyle w:val="DanceBody"/>
      </w:pPr>
      <w:r>
        <w:t xml:space="preserve"> 9-16</w:t>
      </w:r>
      <w:r>
        <w:tab/>
        <w:t>All chase 1 place clockwise (2 bars), turn partner 2H (2 bars); all turn corner RH (4 bars)</w:t>
      </w:r>
    </w:p>
    <w:p w:rsidR="00B11EB3" w:rsidRDefault="00B11EB3" w:rsidP="00B11EB3">
      <w:pPr>
        <w:pStyle w:val="DanceBody"/>
      </w:pPr>
      <w:r>
        <w:t>17-24</w:t>
      </w:r>
      <w:r>
        <w:tab/>
      </w:r>
      <w:r w:rsidRPr="00BB235B">
        <w:t>All</w:t>
      </w:r>
      <w:r w:rsidRPr="00BB235B">
        <w:rPr>
          <w:b/>
        </w:rPr>
        <w:t xml:space="preserve"> </w:t>
      </w:r>
      <w:r>
        <w:t>dance D</w:t>
      </w:r>
      <w:r w:rsidRPr="00BB235B">
        <w:t>ouble Ladies' Chain (Ladies dancing 1/2 RH across in centre)</w:t>
      </w:r>
    </w:p>
    <w:p w:rsidR="00B11EB3" w:rsidRDefault="00B11EB3" w:rsidP="00B11EB3">
      <w:pPr>
        <w:pStyle w:val="DanceBody"/>
        <w:keepNext w:val="0"/>
      </w:pPr>
      <w:r>
        <w:t>25-32</w:t>
      </w:r>
      <w:r>
        <w:tab/>
        <w:t>All circle 8H round to left (3 bars), pivot (pull back RSh); all chase anticlockwise back to end 4 1 2 3</w:t>
      </w:r>
    </w:p>
    <w:p w:rsidR="00B11EB3" w:rsidRDefault="00B11EB3" w:rsidP="00B11EB3"/>
    <w:p w:rsidR="00B11EB3" w:rsidRDefault="00B11EB3" w:rsidP="00B11EB3">
      <w:pPr>
        <w:pStyle w:val="Minicrib"/>
      </w:pPr>
      <w:r>
        <w:t>THE GINZTON FROLIC  (R3x40)  3C set</w:t>
      </w:r>
      <w:r>
        <w:tab/>
        <w:t>Jennifer Kelly  San Francisco Collection</w:t>
      </w:r>
    </w:p>
    <w:p w:rsidR="00B11EB3" w:rsidRPr="006C3110" w:rsidRDefault="00B11EB3" w:rsidP="00B11EB3">
      <w:pPr>
        <w:pStyle w:val="DanceBody"/>
      </w:pPr>
      <w:r w:rsidRPr="006C3110">
        <w:t>2s start on opposite sides</w:t>
      </w:r>
    </w:p>
    <w:p w:rsidR="00B11EB3" w:rsidRDefault="00B11EB3" w:rsidP="00B11EB3">
      <w:pPr>
        <w:pStyle w:val="DanceBody"/>
      </w:pPr>
      <w:r w:rsidRPr="00A16775">
        <w:t xml:space="preserve"> 1- 8</w:t>
      </w:r>
      <w:r w:rsidRPr="00A16775">
        <w:tab/>
        <w:t>All set on sides, dance Do-Si-Do with partners, all set</w:t>
      </w:r>
    </w:p>
    <w:p w:rsidR="00B11EB3" w:rsidRPr="00A16775" w:rsidRDefault="00B11EB3" w:rsidP="00B11EB3">
      <w:pPr>
        <w:pStyle w:val="DanceBody"/>
      </w:pPr>
      <w:r w:rsidRPr="00A16775">
        <w:t xml:space="preserve"> 9-12</w:t>
      </w:r>
      <w:r w:rsidRPr="00A16775">
        <w:tab/>
        <w:t>All Men dance RH Across</w:t>
      </w:r>
    </w:p>
    <w:p w:rsidR="00B11EB3" w:rsidRPr="00A16775" w:rsidRDefault="00B11EB3" w:rsidP="00B11EB3">
      <w:pPr>
        <w:pStyle w:val="DanceBody"/>
      </w:pPr>
      <w:r w:rsidRPr="00A16775">
        <w:t>13-16</w:t>
      </w:r>
      <w:r w:rsidRPr="00A16775">
        <w:tab/>
        <w:t>All Ladies dance LH Across, finishing facing out</w:t>
      </w:r>
    </w:p>
    <w:p w:rsidR="00B11EB3" w:rsidRPr="00A16775" w:rsidRDefault="00B11EB3" w:rsidP="00B11EB3">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B11EB3" w:rsidRPr="00A16775" w:rsidRDefault="00B11EB3" w:rsidP="00B11EB3">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B11EB3" w:rsidRPr="00A16775" w:rsidRDefault="00B11EB3" w:rsidP="00B11EB3">
      <w:pPr>
        <w:pStyle w:val="DanceBody"/>
        <w:keepNext w:val="0"/>
      </w:pPr>
      <w:r w:rsidRPr="00A16775">
        <w:t>33-40</w:t>
      </w:r>
      <w:r w:rsidRPr="00A16775">
        <w:tab/>
        <w:t>Circle 6H round &amp; back</w:t>
      </w:r>
    </w:p>
    <w:p w:rsidR="00B11EB3" w:rsidRDefault="00B11EB3" w:rsidP="00B11EB3"/>
    <w:p w:rsidR="00B11EB3" w:rsidRDefault="00B11EB3" w:rsidP="00B11EB3">
      <w:pPr>
        <w:pStyle w:val="Minicrib"/>
      </w:pPr>
      <w:r>
        <w:t>GIRADET HOUSE  (S4x32)  Sq.Set</w:t>
      </w:r>
      <w:r>
        <w:tab/>
        <w:t>Francis Carr  EMO 15th Anniv</w:t>
      </w:r>
    </w:p>
    <w:p w:rsidR="00B11EB3" w:rsidRDefault="00B11EB3" w:rsidP="00B11EB3">
      <w:pPr>
        <w:pStyle w:val="DanceBody"/>
      </w:pPr>
      <w:r>
        <w:t xml:space="preserve"> 1- 8</w:t>
      </w:r>
      <w:r>
        <w:tab/>
        <w:t>1s+3s dance 1/2 R&amp;L, 2s+4s dance 1/2 R&amp;L</w:t>
      </w:r>
    </w:p>
    <w:p w:rsidR="00B11EB3" w:rsidRDefault="00B11EB3" w:rsidP="00B11EB3">
      <w:pPr>
        <w:pStyle w:val="DanceBody"/>
      </w:pPr>
      <w:r>
        <w:t xml:space="preserve"> 9-16</w:t>
      </w:r>
      <w:r>
        <w:tab/>
        <w:t>All Men dance RH across finishing in places, all Ladies dance LH across finishing in middle facing partners</w:t>
      </w:r>
    </w:p>
    <w:p w:rsidR="00B11EB3" w:rsidRDefault="00B11EB3" w:rsidP="00B11EB3">
      <w:pPr>
        <w:pStyle w:val="DanceBody"/>
      </w:pPr>
      <w:r>
        <w:t>17-24</w:t>
      </w:r>
      <w:r>
        <w:tab/>
        <w:t xml:space="preserve">1s+3s </w:t>
      </w:r>
      <w:r w:rsidRPr="00A04E9D">
        <w:rPr>
          <w:b/>
        </w:rPr>
        <w:t>also</w:t>
      </w:r>
      <w:r>
        <w:t xml:space="preserve"> 2s+4s dance double reels of 4 (all give LH in centre)</w:t>
      </w:r>
    </w:p>
    <w:p w:rsidR="00B11EB3" w:rsidRDefault="00B11EB3" w:rsidP="00B11EB3">
      <w:pPr>
        <w:pStyle w:val="DanceBody"/>
      </w:pPr>
      <w:r>
        <w:t>25-32</w:t>
      </w:r>
      <w:r>
        <w:tab/>
        <w:t>All dance Circle Knot:-</w:t>
      </w:r>
    </w:p>
    <w:p w:rsidR="00B11EB3" w:rsidRDefault="00B11EB3" w:rsidP="00B11EB3">
      <w:pPr>
        <w:pStyle w:val="DanceBody"/>
      </w:pPr>
      <w:r>
        <w:tab/>
        <w:t>25-26  Couples turn ptnrs RH 1/2 way to end facing anticlockwise in Allemande position, the Lady having turned clockwise under her ptnrs arm</w:t>
      </w:r>
    </w:p>
    <w:p w:rsidR="00B11EB3" w:rsidRDefault="00B11EB3" w:rsidP="00B11EB3">
      <w:pPr>
        <w:pStyle w:val="DanceBody"/>
      </w:pPr>
      <w:r>
        <w:tab/>
        <w:t>27-28  All promenade anticlockwise 1 place round</w:t>
      </w:r>
    </w:p>
    <w:p w:rsidR="00B11EB3" w:rsidRDefault="00B11EB3" w:rsidP="00B11EB3">
      <w:pPr>
        <w:pStyle w:val="DanceBody"/>
      </w:pPr>
      <w:r>
        <w:tab/>
        <w:t>29-30  Couples drop Right hands, ladies dancing in to middle of set</w:t>
      </w:r>
    </w:p>
    <w:p w:rsidR="00B11EB3" w:rsidRDefault="00B11EB3" w:rsidP="00B11EB3">
      <w:pPr>
        <w:pStyle w:val="DanceBody"/>
        <w:keepNext w:val="0"/>
      </w:pPr>
      <w:r>
        <w:tab/>
        <w:t>31-32  All couples turn partners LH to new position facing in</w:t>
      </w:r>
    </w:p>
    <w:p w:rsidR="00B11EB3" w:rsidRDefault="00B11EB3" w:rsidP="00B11EB3"/>
    <w:p w:rsidR="00B11EB3" w:rsidRDefault="00B11EB3" w:rsidP="00B11EB3">
      <w:pPr>
        <w:pStyle w:val="Minicrib"/>
      </w:pPr>
      <w:r>
        <w:t>GIVE IT LARGE  (R8x32)  3C (4C set)</w:t>
      </w:r>
      <w:r>
        <w:tab/>
        <w:t>Peter Loveland, 2024</w:t>
      </w:r>
    </w:p>
    <w:p w:rsidR="00B11EB3" w:rsidRDefault="00B11EB3" w:rsidP="00B11EB3">
      <w:pPr>
        <w:pStyle w:val="DanceBody"/>
      </w:pPr>
      <w:r>
        <w:t xml:space="preserve"> 1- 8</w:t>
      </w:r>
      <w:r>
        <w:tab/>
        <w:t>1s+2s dance the Knot, 1s continue the turn to finish in 2nd place opp side facing out.  2 (1) 3</w:t>
      </w:r>
    </w:p>
    <w:p w:rsidR="00B11EB3" w:rsidRDefault="00B11EB3" w:rsidP="00B11EB3">
      <w:pPr>
        <w:pStyle w:val="DanceBody"/>
      </w:pPr>
      <w:r>
        <w:t xml:space="preserve"> 9-16</w:t>
      </w:r>
      <w:r>
        <w:tab/>
        <w:t>LSh reels of 3 on sides (1L+3M &amp; 1M+2L pass LSh to start - Man up/Lady down). 1s end reel crossing diagonally to 2nd place own side facing out</w:t>
      </w:r>
    </w:p>
    <w:p w:rsidR="00B11EB3" w:rsidRDefault="00B11EB3" w:rsidP="00B11EB3">
      <w:pPr>
        <w:pStyle w:val="DanceBody"/>
      </w:pPr>
      <w:r>
        <w:t>17-24</w:t>
      </w:r>
      <w:r>
        <w:tab/>
        <w:t>RSh reels of 3 on sides (1L+3L &amp; 1M+2M pass RSh to start - Man up/Lady down)</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GIVE ME FIVE  (R5x32)  5 person Sq.Set</w:t>
      </w:r>
      <w:r>
        <w:tab/>
        <w:t>Urisa Reungsuwan  Fields Of Gold</w:t>
      </w:r>
    </w:p>
    <w:p w:rsidR="00B11EB3" w:rsidRDefault="00B11EB3" w:rsidP="00B11EB3">
      <w:pPr>
        <w:pStyle w:val="DanceBody"/>
        <w:rPr>
          <w:noProof/>
        </w:rPr>
      </w:pPr>
      <w:r w:rsidRPr="00151D15">
        <w:rPr>
          <w:noProof/>
        </w:rPr>
        <w:t>5 person Sq.Set with 5th person in centre faci</w:t>
      </w:r>
      <w:r>
        <w:rPr>
          <w:noProof/>
        </w:rPr>
        <w:t>ng top</w:t>
      </w:r>
    </w:p>
    <w:p w:rsidR="00B11EB3" w:rsidRPr="00151D15" w:rsidRDefault="00B11EB3" w:rsidP="00B11EB3">
      <w:pPr>
        <w:pStyle w:val="DanceBody"/>
      </w:pPr>
      <w:r>
        <w:rPr>
          <w:noProof/>
        </w:rPr>
        <w:t>Start:</w:t>
      </w:r>
    </w:p>
    <w:p w:rsidR="00B11EB3" w:rsidRPr="00151D15" w:rsidRDefault="00B11EB3" w:rsidP="00B11EB3">
      <w:pPr>
        <w:pStyle w:val="DanceBody"/>
      </w:pPr>
      <w:r>
        <w:t xml:space="preserve">  3·····4</w:t>
      </w:r>
    </w:p>
    <w:p w:rsidR="00B11EB3" w:rsidRDefault="00B11EB3" w:rsidP="00B11EB3">
      <w:pPr>
        <w:pStyle w:val="DanceBody"/>
      </w:pPr>
      <w:r>
        <w:t xml:space="preserve">  ···5</w:t>
      </w:r>
    </w:p>
    <w:p w:rsidR="00B11EB3" w:rsidRPr="00151D15" w:rsidRDefault="00B11EB3" w:rsidP="00B11EB3">
      <w:pPr>
        <w:pStyle w:val="DanceBody"/>
      </w:pPr>
      <w:r>
        <w:t xml:space="preserve">  2·····1</w:t>
      </w:r>
    </w:p>
    <w:p w:rsidR="00B11EB3" w:rsidRPr="00151D15" w:rsidRDefault="00B11EB3" w:rsidP="00B11EB3">
      <w:pPr>
        <w:pStyle w:val="DanceBody"/>
      </w:pPr>
      <w:r>
        <w:t xml:space="preserve">  ··</w:t>
      </w:r>
      <w:r w:rsidRPr="00151D15">
        <w:t>T</w:t>
      </w:r>
      <w:r>
        <w:t>op</w:t>
      </w:r>
    </w:p>
    <w:p w:rsidR="00B11EB3" w:rsidRDefault="00B11EB3" w:rsidP="00B11EB3">
      <w:pPr>
        <w:pStyle w:val="DanceBody"/>
      </w:pPr>
      <w:r>
        <w:t xml:space="preserve"> 1- 2</w:t>
      </w:r>
      <w:r>
        <w:tab/>
        <w:t>Dancers 1+2+5 join hands in the triangle &amp; set</w:t>
      </w:r>
    </w:p>
    <w:p w:rsidR="00B11EB3" w:rsidRDefault="00B11EB3" w:rsidP="00B11EB3">
      <w:pPr>
        <w:pStyle w:val="DanceBody"/>
      </w:pPr>
      <w:r>
        <w:t xml:space="preserve"> 3- 4</w:t>
      </w:r>
      <w:r>
        <w:tab/>
        <w:t>Dancer 5 1/2 turns right about (2 PdeB) to face 3+4 dancers</w:t>
      </w:r>
    </w:p>
    <w:p w:rsidR="00B11EB3" w:rsidRDefault="00B11EB3" w:rsidP="00B11EB3">
      <w:pPr>
        <w:pStyle w:val="DanceBody"/>
      </w:pPr>
      <w:r>
        <w:t xml:space="preserve"> 5- 6</w:t>
      </w:r>
      <w:r>
        <w:tab/>
        <w:t>Joining hands 5+3+4 set</w:t>
      </w:r>
    </w:p>
    <w:p w:rsidR="00B11EB3" w:rsidRDefault="00B11EB3" w:rsidP="00B11EB3">
      <w:pPr>
        <w:pStyle w:val="DanceBody"/>
      </w:pPr>
      <w:r>
        <w:t xml:space="preserve"> 7- 8</w:t>
      </w:r>
      <w:r>
        <w:tab/>
        <w:t>Dancer 5 1/2 turns right about to face 1+2 dancers</w:t>
      </w:r>
    </w:p>
    <w:p w:rsidR="00B11EB3" w:rsidRDefault="00B11EB3" w:rsidP="00B11EB3">
      <w:pPr>
        <w:pStyle w:val="DanceBody"/>
      </w:pPr>
      <w:r>
        <w:t xml:space="preserve"> 9-16</w:t>
      </w:r>
      <w:r>
        <w:tab/>
        <w:t>Dancers 5+1+2 dance RH across; 5+3+4 dance LH across (5 retains LH with 3 &amp; joins RH with 1)</w:t>
      </w:r>
    </w:p>
    <w:p w:rsidR="00B11EB3" w:rsidRDefault="00B11EB3" w:rsidP="00B11EB3">
      <w:pPr>
        <w:pStyle w:val="DanceBody"/>
      </w:pPr>
      <w:r>
        <w:t>17-24</w:t>
      </w:r>
      <w:r>
        <w:tab/>
        <w:t>Dance the Spoke (</w:t>
      </w:r>
      <w:r w:rsidRPr="00CC17F6">
        <w:rPr>
          <w:i/>
          <w:iCs/>
        </w:rPr>
        <w:t>all 5 dancers dance 8 bars PdeB</w:t>
      </w:r>
      <w:r>
        <w:t>):-</w:t>
      </w:r>
    </w:p>
    <w:p w:rsidR="00B11EB3" w:rsidRDefault="00B11EB3" w:rsidP="00B11EB3">
      <w:pPr>
        <w:pStyle w:val="DanceBody"/>
      </w:pPr>
      <w:r>
        <w:tab/>
        <w:t>17-18  5 balances in line with 1+3, moves on to 4+2</w:t>
      </w:r>
    </w:p>
    <w:p w:rsidR="00B11EB3" w:rsidRDefault="00B11EB3" w:rsidP="00B11EB3">
      <w:pPr>
        <w:pStyle w:val="DanceBody"/>
      </w:pPr>
      <w:r>
        <w:tab/>
        <w:t>19-24  5 balance in line with 4+2, moves on to balance in line with 3+1, moves on to balance in line 2+4 to finish facing 1</w:t>
      </w:r>
    </w:p>
    <w:p w:rsidR="00B11EB3" w:rsidRDefault="00B11EB3" w:rsidP="00B11EB3">
      <w:pPr>
        <w:pStyle w:val="DanceBody"/>
      </w:pPr>
      <w:r>
        <w:t>25-26</w:t>
      </w:r>
      <w:r>
        <w:tab/>
        <w:t>5+1 change places RH</w:t>
      </w:r>
    </w:p>
    <w:p w:rsidR="00B11EB3" w:rsidRDefault="00B11EB3" w:rsidP="00B11EB3">
      <w:pPr>
        <w:pStyle w:val="DanceBody"/>
      </w:pPr>
      <w:r>
        <w:t>27-28</w:t>
      </w:r>
      <w:r>
        <w:tab/>
        <w:t>1+2 change places LH</w:t>
      </w:r>
    </w:p>
    <w:p w:rsidR="00B11EB3" w:rsidRDefault="00B11EB3" w:rsidP="00B11EB3">
      <w:pPr>
        <w:pStyle w:val="DanceBody"/>
      </w:pPr>
      <w:r>
        <w:t>29-30</w:t>
      </w:r>
      <w:r>
        <w:tab/>
        <w:t>2+3 change places RH</w:t>
      </w:r>
    </w:p>
    <w:p w:rsidR="00B11EB3" w:rsidRDefault="00B11EB3" w:rsidP="00B11EB3">
      <w:pPr>
        <w:pStyle w:val="DanceBody"/>
        <w:keepNext w:val="0"/>
      </w:pPr>
      <w:r>
        <w:t>31-32</w:t>
      </w:r>
      <w:r>
        <w:tab/>
        <w:t>3+4 change places LH. 4th dancer becomes the new 5th dancer</w:t>
      </w:r>
    </w:p>
    <w:p w:rsidR="00B11EB3" w:rsidRDefault="00B11EB3" w:rsidP="00B11EB3"/>
    <w:p w:rsidR="00B11EB3" w:rsidRDefault="00B11EB3" w:rsidP="00B11EB3">
      <w:pPr>
        <w:pStyle w:val="Minicrib"/>
      </w:pPr>
      <w:r>
        <w:t>THE GLACIER EXPRESS  (J8x32)  3C (4C set)</w:t>
      </w:r>
      <w:r>
        <w:tab/>
        <w:t>H Prade  Snow Coll Strasbourg</w:t>
      </w:r>
    </w:p>
    <w:p w:rsidR="00B11EB3" w:rsidRDefault="00B11EB3" w:rsidP="00B11EB3">
      <w:pPr>
        <w:pStyle w:val="DanceBody"/>
      </w:pPr>
      <w:r>
        <w:t xml:space="preserve"> 1- 8</w:t>
      </w:r>
      <w:r w:rsidRPr="00C87575">
        <w:tab/>
        <w:t>1s dance down the middle, cast up round 3s back to their places, and set to each other.</w:t>
      </w:r>
    </w:p>
    <w:p w:rsidR="00B11EB3" w:rsidRPr="00C87575" w:rsidRDefault="00B11EB3" w:rsidP="00B11EB3">
      <w:pPr>
        <w:pStyle w:val="DanceBody"/>
      </w:pPr>
      <w:r>
        <w:t xml:space="preserve"> 9-16</w:t>
      </w:r>
      <w:r w:rsidRPr="00C87575">
        <w:tab/>
        <w:t>1s, 2s and 3s dance mirror Reels of 3 on the sidelines, 1s starting in.</w:t>
      </w:r>
    </w:p>
    <w:p w:rsidR="00B11EB3" w:rsidRPr="00C87575" w:rsidRDefault="00B11EB3" w:rsidP="00B11EB3">
      <w:pPr>
        <w:pStyle w:val="DanceBody"/>
      </w:pPr>
      <w:r>
        <w:t>17-24</w:t>
      </w:r>
      <w:r w:rsidRPr="00C87575">
        <w:tab/>
        <w:t>1s and 3s turn partner RH ; repeat LH.</w:t>
      </w:r>
    </w:p>
    <w:p w:rsidR="00B11EB3" w:rsidRPr="00C87575" w:rsidRDefault="00B11EB3" w:rsidP="00B11EB3">
      <w:pPr>
        <w:pStyle w:val="DanceBody"/>
      </w:pPr>
      <w:r>
        <w:t>25-28</w:t>
      </w:r>
      <w:r w:rsidRPr="00C87575">
        <w:tab/>
        <w:t>1M and 2L change places, giving RH, 1L and 2M repeat ;</w:t>
      </w:r>
    </w:p>
    <w:p w:rsidR="00B11EB3" w:rsidRDefault="00B11EB3" w:rsidP="00B11EB3">
      <w:pPr>
        <w:pStyle w:val="DanceBody"/>
        <w:keepNext w:val="0"/>
      </w:pPr>
      <w:r>
        <w:t>29-32</w:t>
      </w:r>
      <w:r w:rsidRPr="00C87575">
        <w:tab/>
        <w:t>1s and 2s set and cross over RH</w:t>
      </w:r>
    </w:p>
    <w:p w:rsidR="00B11EB3" w:rsidRDefault="00B11EB3" w:rsidP="00B11EB3"/>
    <w:p w:rsidR="00B11EB3" w:rsidRDefault="00B11EB3" w:rsidP="00B11EB3">
      <w:pPr>
        <w:pStyle w:val="Minicrib"/>
      </w:pPr>
      <w:r>
        <w:t>GLADYS MCDONALD OF GLENCOE  (J8x40)  3C (4C set)</w:t>
      </w:r>
      <w:r>
        <w:tab/>
        <w:t>John Drewry  Aberdeen Coll</w:t>
      </w:r>
    </w:p>
    <w:p w:rsidR="00B11EB3" w:rsidRDefault="00B11EB3" w:rsidP="00B11EB3">
      <w:pPr>
        <w:pStyle w:val="DanceBody"/>
      </w:pPr>
      <w:r>
        <w:t xml:space="preserve"> 1- 8</w:t>
      </w:r>
      <w:r>
        <w:tab/>
        <w:t>2s set, 1/2 turn RH, lead up, cross &amp; cast to own places</w:t>
      </w:r>
    </w:p>
    <w:p w:rsidR="00B11EB3" w:rsidRDefault="00B11EB3" w:rsidP="00B11EB3">
      <w:pPr>
        <w:pStyle w:val="DanceBody"/>
      </w:pPr>
      <w:r>
        <w:t xml:space="preserve"> 9-16</w:t>
      </w:r>
      <w:r>
        <w:tab/>
        <w:t>2s followed by 1s dance Fig of 8 round 3s to end 2 1 3</w:t>
      </w:r>
    </w:p>
    <w:p w:rsidR="00B11EB3" w:rsidRDefault="00B11EB3" w:rsidP="00B11EB3">
      <w:pPr>
        <w:pStyle w:val="DanceBody"/>
      </w:pPr>
      <w:r>
        <w:t>17-24</w:t>
      </w:r>
      <w:r>
        <w:tab/>
        <w:t>1s dance RH across (Lady with 2s &amp; Man with 3s) &amp; pass RSh to dance LH across with other couple</w:t>
      </w:r>
    </w:p>
    <w:p w:rsidR="00B11EB3" w:rsidRDefault="00B11EB3" w:rsidP="00B11EB3">
      <w:pPr>
        <w:pStyle w:val="DanceBody"/>
      </w:pPr>
      <w:r>
        <w:t>25-32</w:t>
      </w:r>
      <w:r>
        <w:tab/>
        <w:t>1s dance reels of 3 across (Lady LSh to 2M &amp; Man LSh to 3L to start) &amp; end 2</w:t>
      </w:r>
      <w:r w:rsidRPr="00972EEB">
        <w:t>nd</w:t>
      </w:r>
      <w:r>
        <w:t xml:space="preserve"> place own sides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GLAIKIT GOWK (APRIL FOOL)  (J4x32)  4C set</w:t>
      </w:r>
      <w:r>
        <w:tab/>
        <w:t>Colin Anderson</w:t>
      </w:r>
    </w:p>
    <w:p w:rsidR="00B11EB3" w:rsidRDefault="00B11EB3" w:rsidP="00B11EB3">
      <w:pPr>
        <w:pStyle w:val="DanceBody"/>
      </w:pPr>
      <w:r>
        <w:t xml:space="preserve"> 1- 8</w:t>
      </w:r>
      <w:r>
        <w:tab/>
        <w:t>1L+2L, 3L+4L &amp; 2M+3M change places RH on sides &amp; all 4 couples set; top 2 couples &amp; bottom 2 couples dance RH across</w:t>
      </w:r>
    </w:p>
    <w:p w:rsidR="00B11EB3" w:rsidRDefault="00B11EB3" w:rsidP="00B11EB3">
      <w:pPr>
        <w:pStyle w:val="DanceBody"/>
      </w:pPr>
      <w:r>
        <w:t xml:space="preserve"> 9-16</w:t>
      </w:r>
      <w:r>
        <w:tab/>
        <w:t>Top 2 couples &amp; bottom 2 couples dance R&amp;L</w:t>
      </w:r>
    </w:p>
    <w:p w:rsidR="00B11EB3" w:rsidRDefault="00B11EB3" w:rsidP="00B11EB3">
      <w:pPr>
        <w:pStyle w:val="DanceBody"/>
      </w:pPr>
      <w:r>
        <w:t>17-24</w:t>
      </w:r>
      <w:r>
        <w:tab/>
        <w:t>Top 2 couples &amp; bottom 2 couples circle 4H round &amp; back, stay in middle facing up, ready for …</w:t>
      </w:r>
    </w:p>
    <w:p w:rsidR="00B11EB3" w:rsidRDefault="00B11EB3" w:rsidP="00B11EB3">
      <w:pPr>
        <w:pStyle w:val="DanceBody"/>
      </w:pPr>
      <w:r>
        <w:t>25-32</w:t>
      </w:r>
      <w:r>
        <w:tab/>
        <w:t>Top 2 couples &amp; bottom 2 couples dance Allemande</w:t>
      </w:r>
    </w:p>
    <w:p w:rsidR="00B11EB3" w:rsidRDefault="00B11EB3" w:rsidP="00B11EB3">
      <w:pPr>
        <w:pStyle w:val="DanceBody"/>
        <w:keepNext w:val="0"/>
      </w:pPr>
      <w:r>
        <w:t>Note:</w:t>
      </w:r>
      <w:r>
        <w:tab/>
        <w:t>All change partners after bar 2</w:t>
      </w:r>
    </w:p>
    <w:p w:rsidR="00B11EB3" w:rsidRDefault="00B11EB3" w:rsidP="00B11EB3"/>
    <w:p w:rsidR="00B11EB3" w:rsidRDefault="00B11EB3" w:rsidP="00B11EB3">
      <w:pPr>
        <w:pStyle w:val="Minicrib"/>
      </w:pPr>
      <w:r>
        <w:t>GLASGOW 1990  (J4x32)  4C set</w:t>
      </w:r>
      <w:r>
        <w:tab/>
        <w:t>James Cosh  Glenshee Coll</w:t>
      </w:r>
    </w:p>
    <w:p w:rsidR="00B11EB3" w:rsidRDefault="00B11EB3" w:rsidP="00B11EB3">
      <w:pPr>
        <w:pStyle w:val="DanceBody"/>
      </w:pPr>
      <w:r>
        <w:t xml:space="preserve"> 1- 8</w:t>
      </w:r>
      <w:r>
        <w:tab/>
        <w:t>1s &amp; 4s cross RH, 1s+2s</w:t>
      </w:r>
      <w:r w:rsidRPr="007F0D5A">
        <w:rPr>
          <w:b/>
        </w:rPr>
        <w:t xml:space="preserve"> also </w:t>
      </w:r>
      <w:r>
        <w:t>3s+4s dance 1/2 double Fig of 8  (1s &amp; 4s cast to start), 2s &amp; 3s cross RH.  1 2 3 4</w:t>
      </w:r>
    </w:p>
    <w:p w:rsidR="00B11EB3" w:rsidRDefault="00B11EB3" w:rsidP="00B11EB3">
      <w:pPr>
        <w:pStyle w:val="DanceBody"/>
      </w:pPr>
      <w:r>
        <w:t xml:space="preserve"> 9-16</w:t>
      </w:r>
      <w:r>
        <w:tab/>
        <w:t>1s+2s</w:t>
      </w:r>
      <w:r w:rsidRPr="007F0D5A">
        <w:rPr>
          <w:b/>
        </w:rPr>
        <w:t xml:space="preserve"> also </w:t>
      </w:r>
      <w:r>
        <w:t>3s+4s dance RH across, all dance 1/2 RSh reels of 4 on sides (2s+3s to end passing RSh).  4 3 2 1</w:t>
      </w:r>
    </w:p>
    <w:p w:rsidR="00B11EB3" w:rsidRDefault="00B11EB3" w:rsidP="00B11EB3">
      <w:pPr>
        <w:pStyle w:val="DanceBody"/>
      </w:pPr>
      <w:r>
        <w:t>17-24</w:t>
      </w:r>
      <w:r>
        <w:tab/>
        <w:t>3s dance Diag R&amp;L  (2)3(4)1</w:t>
      </w:r>
    </w:p>
    <w:p w:rsidR="00B11EB3" w:rsidRDefault="00B11EB3" w:rsidP="00B11EB3">
      <w:pPr>
        <w:pStyle w:val="DanceBody"/>
        <w:keepNext w:val="0"/>
      </w:pPr>
      <w:r>
        <w:t>25-32</w:t>
      </w:r>
      <w:r>
        <w:tab/>
        <w:t>2s &amp; 4s set &amp; 1/2 turn RH, 2s &amp; 4s dance NHJ down &amp; cast back to place  2 3 4 1</w:t>
      </w:r>
    </w:p>
    <w:p w:rsidR="00B11EB3" w:rsidRDefault="00B11EB3" w:rsidP="00B11EB3"/>
    <w:p w:rsidR="00B11EB3" w:rsidRDefault="00B11EB3" w:rsidP="00B11EB3">
      <w:pPr>
        <w:pStyle w:val="Minicrib"/>
      </w:pPr>
      <w:r>
        <w:t>GLASGOW ANNIVERSARY JIG  (J8x32)  3C (4C Set)</w:t>
      </w:r>
      <w:r>
        <w:tab/>
        <w:t>P Gillies  Glasgow 75th Anniv</w:t>
      </w:r>
    </w:p>
    <w:p w:rsidR="00B11EB3" w:rsidRDefault="00B11EB3" w:rsidP="00B11EB3">
      <w:pPr>
        <w:pStyle w:val="DanceBody"/>
      </w:pPr>
      <w:r>
        <w:t xml:space="preserve"> 1- 8</w:t>
      </w:r>
      <w:r>
        <w:tab/>
        <w:t>1L+2M change places RH, 1M+2L change places RH, 2s &amp; 1s cross RH &amp; 2s+1s+3s set</w:t>
      </w:r>
    </w:p>
    <w:p w:rsidR="00B11EB3" w:rsidRDefault="00B11EB3" w:rsidP="00B11EB3">
      <w:pPr>
        <w:pStyle w:val="DanceBody"/>
      </w:pPr>
      <w:r>
        <w:t xml:space="preserve"> 9-16</w:t>
      </w:r>
      <w:r>
        <w:tab/>
        <w:t>1s dance RH across (Lady with 2s &amp; Man with 3s) &amp; 1s turn LH 1.1/2 times to end facing out</w:t>
      </w:r>
    </w:p>
    <w:p w:rsidR="00B11EB3" w:rsidRDefault="00B11EB3" w:rsidP="00B11EB3">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eastAsia="en-GB"/>
        </w:rPr>
      </w:pPr>
      <w:r>
        <w:rPr>
          <w:lang w:eastAsia="en-GB"/>
        </w:rPr>
        <w:t>GLASGOW ASSEMBLY  (M-2x(S32+R32))  4C set</w:t>
      </w:r>
      <w:r>
        <w:rPr>
          <w:lang w:eastAsia="en-GB"/>
        </w:rPr>
        <w:tab/>
        <w:t>Glasgow Assembly &amp; Other Scottish Dances</w:t>
      </w:r>
    </w:p>
    <w:p w:rsidR="00B11EB3" w:rsidRDefault="00B11EB3" w:rsidP="00B11EB3">
      <w:pPr>
        <w:pStyle w:val="DanceBody"/>
      </w:pPr>
      <w:r>
        <w:t>Strathspey:-</w:t>
      </w:r>
    </w:p>
    <w:p w:rsidR="00B11EB3" w:rsidRDefault="00B11EB3" w:rsidP="00B11EB3">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B11EB3" w:rsidRDefault="00B11EB3" w:rsidP="00B11EB3">
      <w:pPr>
        <w:pStyle w:val="DanceBody"/>
      </w:pPr>
      <w:r>
        <w:t xml:space="preserve"> 9-16</w:t>
      </w:r>
      <w:r>
        <w:tab/>
        <w:t>All set &amp; turn corners RH, 3s+4s dance LH across to end on own sides  (2)3 4(1)</w:t>
      </w:r>
    </w:p>
    <w:p w:rsidR="00B11EB3" w:rsidRDefault="00B11EB3" w:rsidP="00B11EB3">
      <w:pPr>
        <w:pStyle w:val="DanceBody"/>
      </w:pPr>
      <w:r>
        <w:t>17-24</w:t>
      </w:r>
      <w:r>
        <w:tab/>
        <w:t>All dance reels of 4 on sides</w:t>
      </w:r>
    </w:p>
    <w:p w:rsidR="00B11EB3" w:rsidRDefault="00B11EB3" w:rsidP="00B11EB3">
      <w:pPr>
        <w:pStyle w:val="DanceBody"/>
      </w:pPr>
      <w:r>
        <w:t>25-28</w:t>
      </w:r>
      <w:r>
        <w:tab/>
        <w:t>2s &amp; 1s petronella turn into middle &amp; end 2L between 3s (facing up) as 1M ends between 4s (facing down) &amp; all set</w:t>
      </w:r>
    </w:p>
    <w:p w:rsidR="00B11EB3" w:rsidRDefault="00B11EB3" w:rsidP="00B11EB3">
      <w:pPr>
        <w:pStyle w:val="DanceBody"/>
      </w:pPr>
      <w:r>
        <w:t>29-32</w:t>
      </w:r>
      <w:r>
        <w:tab/>
        <w:t>2s &amp; 1s petronella turn to own sides &amp; all set  2 3 4 1</w:t>
      </w:r>
    </w:p>
    <w:p w:rsidR="00B11EB3" w:rsidRDefault="00B11EB3" w:rsidP="00B11EB3">
      <w:pPr>
        <w:pStyle w:val="DanceBody"/>
      </w:pPr>
      <w:r>
        <w:t>Reel:- with new top couple</w:t>
      </w:r>
    </w:p>
    <w:p w:rsidR="00B11EB3" w:rsidRDefault="00B11EB3" w:rsidP="00B11EB3">
      <w:pPr>
        <w:pStyle w:val="DanceBody"/>
      </w:pPr>
      <w:r>
        <w:t xml:space="preserve"> 1- 8</w:t>
      </w:r>
      <w:r>
        <w:tab/>
        <w:t>1s petronella turn &amp; set as 2s cast up, 1s+2s dance RH across with 1s ending between 2s facing opposite sides</w:t>
      </w:r>
    </w:p>
    <w:p w:rsidR="00B11EB3" w:rsidRDefault="00B11EB3" w:rsidP="00B11EB3">
      <w:pPr>
        <w:pStyle w:val="DanceBody"/>
      </w:pPr>
      <w:r>
        <w:t xml:space="preserve"> 9-16</w:t>
      </w:r>
      <w:r>
        <w:tab/>
        <w:t>1s+2s dance reel of 4 across &amp; 1s pass RSh to end in middle on opposite sides diagonally facing 3s</w:t>
      </w:r>
    </w:p>
    <w:p w:rsidR="00B11EB3" w:rsidRDefault="00B11EB3" w:rsidP="00B11EB3">
      <w:pPr>
        <w:pStyle w:val="DanceBody"/>
      </w:pPr>
      <w:r>
        <w:t>17-24</w:t>
      </w:r>
      <w:r>
        <w:tab/>
        <w:t>1L+3M turn LH as 1M+3L turn RH &amp; 1s dance round each other LSh to face 4s, 1s repeat bars 17-20 with 4s &amp; end on own sides</w:t>
      </w:r>
    </w:p>
    <w:p w:rsidR="00B11EB3" w:rsidRPr="00184563" w:rsidRDefault="00B11EB3" w:rsidP="00B11EB3">
      <w:pPr>
        <w:pStyle w:val="DanceBody"/>
        <w:keepNext w:val="0"/>
      </w:pPr>
      <w:r>
        <w:t>25-32</w:t>
      </w:r>
      <w:r>
        <w:tab/>
        <w:t>2s+3s also 4s+1s dance Figs of 8 across with 2s &amp; 4s crossing down as 3s &amp; 1s cross up  2 3 4 1</w:t>
      </w:r>
    </w:p>
    <w:p w:rsidR="00B11EB3" w:rsidRDefault="00B11EB3" w:rsidP="00B11EB3"/>
    <w:p w:rsidR="00B11EB3" w:rsidRDefault="00B11EB3" w:rsidP="00B11EB3">
      <w:pPr>
        <w:pStyle w:val="Minicrib"/>
      </w:pPr>
      <w:r>
        <w:t>GLASGOW CITY STRATHSPEY  (S8x32)  3C (4C set)</w:t>
      </w:r>
      <w:r>
        <w:tab/>
        <w:t>Anne Thorn  Glasgow 100th Anniversary</w:t>
      </w:r>
    </w:p>
    <w:p w:rsidR="00B11EB3" w:rsidRPr="00626456" w:rsidRDefault="00B11EB3" w:rsidP="00B11EB3">
      <w:pPr>
        <w:pStyle w:val="DanceBody"/>
      </w:pPr>
      <w:r w:rsidRPr="00626456">
        <w:t xml:space="preserve"> 1- 8</w:t>
      </w:r>
      <w:r w:rsidRPr="00626456">
        <w:tab/>
        <w:t>1s+2s dance the Knot. 1s finish facing 1st corners</w:t>
      </w:r>
    </w:p>
    <w:p w:rsidR="00B11EB3" w:rsidRPr="00626456" w:rsidRDefault="00B11EB3" w:rsidP="00B11EB3">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B11EB3" w:rsidRPr="00626456" w:rsidRDefault="00B11EB3" w:rsidP="00B11EB3">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B11EB3" w:rsidRPr="00626456" w:rsidRDefault="00B11EB3" w:rsidP="00B11EB3">
      <w:pPr>
        <w:pStyle w:val="DanceBody"/>
      </w:pPr>
      <w:r w:rsidRPr="00626456">
        <w:t>17-24</w:t>
      </w:r>
      <w:r w:rsidRPr="00626456">
        <w:tab/>
        <w:t>1s repeat bars 9-16 with 2nd corners &amp; pass RSh to finish in 2nd place on opposite sides</w:t>
      </w:r>
    </w:p>
    <w:p w:rsidR="00B11EB3" w:rsidRPr="00626456" w:rsidRDefault="00B11EB3" w:rsidP="00B11EB3">
      <w:pPr>
        <w:pStyle w:val="DanceBody"/>
        <w:keepNext w:val="0"/>
      </w:pPr>
      <w:r w:rsidRPr="00626456">
        <w:t>25-32</w:t>
      </w:r>
      <w:r w:rsidRPr="00626456">
        <w:tab/>
        <w:t>3s+1s+2s dance clockwise 1/2 way round set, all 2H turn.  2 1 3</w:t>
      </w:r>
    </w:p>
    <w:p w:rsidR="00B11EB3" w:rsidRDefault="00B11EB3" w:rsidP="00B11EB3"/>
    <w:p w:rsidR="00B11EB3" w:rsidRDefault="00B11EB3" w:rsidP="00B11EB3">
      <w:pPr>
        <w:pStyle w:val="Minicrib"/>
      </w:pPr>
      <w:r>
        <w:t>GLASGOW COUNTRY DANCE  (M-8x(S16+R16))  3C  (4C set)</w:t>
      </w:r>
      <w:r>
        <w:tab/>
        <w:t>R M Campbell  RSCDS Bk 23</w:t>
      </w:r>
    </w:p>
    <w:p w:rsidR="00B11EB3" w:rsidRDefault="00B11EB3" w:rsidP="00B11EB3">
      <w:pPr>
        <w:pStyle w:val="DanceBody"/>
      </w:pPr>
      <w:r>
        <w:t>Strathspey</w:t>
      </w:r>
    </w:p>
    <w:p w:rsidR="00B11EB3" w:rsidRDefault="00B11EB3" w:rsidP="00B11EB3">
      <w:pPr>
        <w:pStyle w:val="DanceBody"/>
      </w:pPr>
      <w:r>
        <w:t xml:space="preserve"> 1- 8</w:t>
      </w:r>
      <w:r>
        <w:tab/>
        <w:t>1s+2s 3/4 turn 2H, dance 1/2 reel of 4 in centre of dance, turn 2H end in lines across 1M between 2s &amp; 1L between 3s all facing down</w:t>
      </w:r>
    </w:p>
    <w:p w:rsidR="00B11EB3" w:rsidRDefault="00B11EB3" w:rsidP="00B11EB3">
      <w:pPr>
        <w:pStyle w:val="DanceBody"/>
      </w:pPr>
      <w:r>
        <w:t xml:space="preserve"> 9-16</w:t>
      </w:r>
      <w:r>
        <w:tab/>
        <w:t>All dance down, turn right about &amp; dance back &amp; 1M+2s turn to face 1L+3s</w:t>
      </w:r>
    </w:p>
    <w:p w:rsidR="00B11EB3" w:rsidRDefault="00B11EB3" w:rsidP="00B11EB3">
      <w:pPr>
        <w:pStyle w:val="DanceBody"/>
      </w:pPr>
      <w:r>
        <w:t>Reel</w:t>
      </w:r>
    </w:p>
    <w:p w:rsidR="00B11EB3" w:rsidRDefault="00B11EB3" w:rsidP="00B11EB3">
      <w:pPr>
        <w:pStyle w:val="DanceBody"/>
      </w:pPr>
      <w:r>
        <w:t xml:space="preserve"> 1- 8</w:t>
      </w:r>
      <w:r>
        <w:tab/>
        <w:t>All clap &amp; 1s dance 1/2 reels of 3 on opp sides (1M pass 3L RSh &amp; 1L passes 2M RSh), 1s turn RH to end 1M between 2s &amp; 1L between 3s</w:t>
      </w:r>
    </w:p>
    <w:p w:rsidR="00B11EB3" w:rsidRDefault="00B11EB3" w:rsidP="00B11EB3">
      <w:pPr>
        <w:pStyle w:val="DanceBody"/>
        <w:keepNext w:val="0"/>
      </w:pPr>
      <w:r>
        <w:t xml:space="preserve"> 9-16</w:t>
      </w:r>
      <w:r>
        <w:tab/>
        <w:t>All clap &amp; 1s dance 1/2 reels of 3 on opposite sides [1M passes 3L (3s at top) LSh &amp; 1L passes 2M LSh], 1s turn LH to places</w:t>
      </w:r>
    </w:p>
    <w:p w:rsidR="00B11EB3" w:rsidRDefault="00B11EB3" w:rsidP="00B11EB3"/>
    <w:p w:rsidR="00B11EB3" w:rsidRDefault="00B11EB3" w:rsidP="00B11EB3">
      <w:pPr>
        <w:pStyle w:val="Minicrib"/>
      </w:pPr>
      <w:r>
        <w:t>GLASGOW FLOURISH  (S8x32)  3C (4C set)</w:t>
      </w:r>
      <w:r>
        <w:tab/>
        <w:t>RSCDS Bk 11</w:t>
      </w:r>
    </w:p>
    <w:p w:rsidR="00B11EB3" w:rsidRDefault="00B11EB3" w:rsidP="00B11EB3">
      <w:pPr>
        <w:pStyle w:val="DanceBody"/>
      </w:pPr>
      <w:r>
        <w:t xml:space="preserve"> 1- 8</w:t>
      </w:r>
      <w:r>
        <w:tab/>
        <w:t>1s+2s dance RH across &amp; LH across back to places</w:t>
      </w:r>
    </w:p>
    <w:p w:rsidR="00B11EB3" w:rsidRDefault="00B11EB3" w:rsidP="00B11EB3">
      <w:pPr>
        <w:pStyle w:val="DanceBody"/>
      </w:pPr>
      <w:r>
        <w:t xml:space="preserve"> 9-16</w:t>
      </w:r>
      <w:r>
        <w:tab/>
        <w:t>1s+2s+3s dance RH across &amp; LH back to places</w:t>
      </w:r>
    </w:p>
    <w:p w:rsidR="00B11EB3" w:rsidRDefault="00B11EB3" w:rsidP="00B11EB3">
      <w:pPr>
        <w:pStyle w:val="DanceBody"/>
      </w:pPr>
      <w:r>
        <w:t>17-24</w:t>
      </w:r>
      <w:r>
        <w:tab/>
        <w:t>1s lead down the middle &amp; back to 2</w:t>
      </w:r>
      <w:r w:rsidRPr="00972EEB">
        <w:t>nd</w:t>
      </w:r>
      <w:r>
        <w:t xml:space="preserve"> place</w:t>
      </w:r>
    </w:p>
    <w:p w:rsidR="00B11EB3" w:rsidRDefault="00B11EB3" w:rsidP="00B11EB3">
      <w:pPr>
        <w:pStyle w:val="DanceBody"/>
        <w:keepNext w:val="0"/>
      </w:pPr>
      <w:r>
        <w:t>25-32</w:t>
      </w:r>
      <w:r>
        <w:tab/>
        <w:t>2s followed by 1s+3s lead down the middle &amp; cast back to places</w:t>
      </w:r>
    </w:p>
    <w:p w:rsidR="00B11EB3" w:rsidRDefault="00B11EB3" w:rsidP="00B11EB3"/>
    <w:p w:rsidR="00B11EB3" w:rsidRDefault="00B11EB3" w:rsidP="00B11EB3">
      <w:pPr>
        <w:pStyle w:val="Minicrib"/>
      </w:pPr>
      <w:r>
        <w:t>GLASGOW GARDENS  (S8x32)  3C (4C set)</w:t>
      </w:r>
      <w:r>
        <w:tab/>
        <w:t>John Drewry  Summer Coll 88</w:t>
      </w:r>
    </w:p>
    <w:p w:rsidR="00B11EB3" w:rsidRDefault="00B11EB3" w:rsidP="00B11EB3">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B11EB3" w:rsidRDefault="00B11EB3" w:rsidP="00B11EB3">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rPr>
        <w:t xml:space="preserve"> while </w:t>
      </w:r>
      <w:r>
        <w:t>1L followed by 2M dance between 3s divide &amp; cast 1L to 2</w:t>
      </w:r>
      <w:r w:rsidRPr="00972EEB">
        <w:t>nd</w:t>
      </w:r>
      <w:r>
        <w:t xml:space="preserve"> place opp sides &amp; 2M to 3L place</w:t>
      </w:r>
    </w:p>
    <w:p w:rsidR="00B11EB3" w:rsidRDefault="00B11EB3" w:rsidP="00B11EB3">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rPr>
        <w:t xml:space="preserve"> while </w:t>
      </w:r>
      <w:r>
        <w:t>1M followed by 2L dance between 3s divide &amp; cast 1M is in 2</w:t>
      </w:r>
      <w:r w:rsidRPr="00972EEB">
        <w:t>nd</w:t>
      </w:r>
      <w:r>
        <w:t xml:space="preserve"> place opp side &amp; 2L in 3M place</w:t>
      </w:r>
    </w:p>
    <w:p w:rsidR="00B11EB3" w:rsidRDefault="00B11EB3" w:rsidP="00B11EB3">
      <w:pPr>
        <w:pStyle w:val="DanceBody"/>
        <w:keepNext w:val="0"/>
      </w:pPr>
      <w:r>
        <w:t>25-32</w:t>
      </w:r>
      <w:r>
        <w:tab/>
        <w:t>3s+1s+2s dance 1/2 reel of 3 on sides (1s give RSh to person on their right to start) &amp; 1/2 reels of 3 across (1M with 2s &amp; 1L with 3s)</w:t>
      </w:r>
    </w:p>
    <w:p w:rsidR="00B11EB3" w:rsidRDefault="00B11EB3" w:rsidP="00B11EB3"/>
    <w:p w:rsidR="00B11EB3" w:rsidRDefault="00B11EB3" w:rsidP="00B11EB3">
      <w:pPr>
        <w:pStyle w:val="Minicrib"/>
      </w:pPr>
      <w:r>
        <w:t>GLASGOW GOLD  (M-(S96+R96))  Sq.Set</w:t>
      </w:r>
      <w:r>
        <w:tab/>
        <w:t>Joanna Royle, Glasgow University</w:t>
      </w:r>
    </w:p>
    <w:p w:rsidR="00B11EB3" w:rsidRDefault="00B11EB3" w:rsidP="00B11EB3">
      <w:pPr>
        <w:pStyle w:val="DanceBody"/>
      </w:pPr>
      <w:r>
        <w:t>2 Ch - Honour Partner &amp; Corner</w:t>
      </w:r>
    </w:p>
    <w:p w:rsidR="00B11EB3" w:rsidRDefault="00B11EB3" w:rsidP="00B11EB3">
      <w:pPr>
        <w:pStyle w:val="DanceBody"/>
      </w:pPr>
      <w:r>
        <w:t xml:space="preserve"> 1- 8</w:t>
      </w:r>
      <w:r>
        <w:tab/>
        <w:t>1L+3L dance 3/4 round each other LSh</w:t>
      </w:r>
      <w:r w:rsidRPr="00BA6B4D">
        <w:rPr>
          <w:b/>
        </w:rPr>
        <w:t xml:space="preserve"> while </w:t>
      </w:r>
      <w:r>
        <w:t>2L &amp; 4L cast round partners to face 1L/3L &amp; dance 1/2 reel of 4 across, Ladies 1/2 turn corner RH</w:t>
      </w:r>
    </w:p>
    <w:p w:rsidR="00B11EB3" w:rsidRDefault="00B11EB3" w:rsidP="00B11EB3">
      <w:pPr>
        <w:pStyle w:val="DanceBody"/>
      </w:pPr>
      <w:r>
        <w:t xml:space="preserve"> 9-12</w:t>
      </w:r>
      <w:r>
        <w:tab/>
        <w:t>All Men dance LH across 3/4 way</w:t>
      </w:r>
      <w:r w:rsidRPr="00BA6B4D">
        <w:rPr>
          <w:b/>
        </w:rPr>
        <w:t xml:space="preserve"> while </w:t>
      </w:r>
      <w:r>
        <w:t>Ladies dance clockwise 1/4 way &amp; 1/2 turn corner person RH</w:t>
      </w:r>
    </w:p>
    <w:p w:rsidR="00B11EB3" w:rsidRDefault="00B11EB3" w:rsidP="00B11EB3">
      <w:pPr>
        <w:pStyle w:val="DanceBody"/>
      </w:pPr>
      <w:r>
        <w:t>13-16</w:t>
      </w:r>
      <w:r>
        <w:tab/>
        <w:t>All Ladies dance LH across 3/4 way</w:t>
      </w:r>
      <w:r w:rsidRPr="00BA6B4D">
        <w:rPr>
          <w:b/>
        </w:rPr>
        <w:t xml:space="preserve"> while </w:t>
      </w:r>
      <w:r>
        <w:t>Men dance clockwise 1/4 way &amp; 1/2 turn corner person RH</w:t>
      </w:r>
    </w:p>
    <w:p w:rsidR="00B11EB3" w:rsidRDefault="00B11EB3" w:rsidP="00B11EB3">
      <w:pPr>
        <w:pStyle w:val="DanceBody"/>
      </w:pPr>
      <w:r>
        <w:t>17-24</w:t>
      </w:r>
      <w:r>
        <w:tab/>
        <w:t>Repeat bars 9-16 but end with 1/4 turn RH with Men in original places with corner person on their right</w:t>
      </w:r>
    </w:p>
    <w:p w:rsidR="00B11EB3" w:rsidRDefault="00B11EB3" w:rsidP="00B11EB3">
      <w:pPr>
        <w:pStyle w:val="DanceBody"/>
      </w:pPr>
      <w:r>
        <w:t>25-28</w:t>
      </w:r>
      <w:r>
        <w:tab/>
        <w:t>1M+3M 3/4 turn RH &amp; then 1M+4M &amp; 3M+2M 1/2 turn LH (1s &amp; 3s now on sides)</w:t>
      </w:r>
    </w:p>
    <w:p w:rsidR="00B11EB3" w:rsidRDefault="00B11EB3" w:rsidP="00B11EB3">
      <w:pPr>
        <w:pStyle w:val="DanceBody"/>
      </w:pPr>
      <w:r>
        <w:t>29-32</w:t>
      </w:r>
      <w:r>
        <w:tab/>
        <w:t>2M+4M 3/4 turn RH to all end beside partners (1 place to right of original places), all set (Ladies turning to face out)</w:t>
      </w:r>
    </w:p>
    <w:p w:rsidR="00B11EB3" w:rsidRDefault="00B11EB3" w:rsidP="00B11EB3">
      <w:pPr>
        <w:pStyle w:val="DanceBody"/>
      </w:pPr>
      <w:r>
        <w:t>33-48</w:t>
      </w:r>
      <w:r>
        <w:tab/>
        <w:t>Ladies dance Schiehallion Reel (casting into partner's place to start)</w:t>
      </w:r>
      <w:r w:rsidRPr="00BA6B4D">
        <w:rPr>
          <w:b/>
        </w:rPr>
        <w:t xml:space="preserve"> while </w:t>
      </w:r>
      <w:r>
        <w:t>Men dance full interlocking reels of 4 across twice (LH across in centre)</w:t>
      </w:r>
    </w:p>
    <w:p w:rsidR="00B11EB3" w:rsidRDefault="00B11EB3" w:rsidP="00B11EB3">
      <w:pPr>
        <w:pStyle w:val="DanceBody"/>
        <w:keepNext w:val="0"/>
        <w:rPr>
          <w:i/>
        </w:rPr>
      </w:pPr>
      <w:r w:rsidRPr="00667EAF">
        <w:rPr>
          <w:i/>
        </w:rPr>
        <w:t xml:space="preserve">Ladies pull back </w:t>
      </w:r>
      <w:r>
        <w:rPr>
          <w:i/>
        </w:rPr>
        <w:t>LSh</w:t>
      </w:r>
      <w:r w:rsidRPr="00667EAF">
        <w:rPr>
          <w:i/>
        </w:rPr>
        <w:t xml:space="preserve"> on bars 32 and 80 (into Schiehallion reels in strathspey time), and </w:t>
      </w:r>
      <w:r>
        <w:rPr>
          <w:i/>
        </w:rPr>
        <w:t xml:space="preserve">RSh </w:t>
      </w:r>
      <w:r w:rsidRPr="00667EAF">
        <w:rPr>
          <w:i/>
        </w:rPr>
        <w:t>on bars 128 and 176 (into S</w:t>
      </w:r>
      <w:r>
        <w:rPr>
          <w:i/>
        </w:rPr>
        <w:t>chiehallion reels in reel time)</w:t>
      </w:r>
    </w:p>
    <w:p w:rsidR="00B11EB3" w:rsidRDefault="00B11EB3" w:rsidP="00B11EB3"/>
    <w:p w:rsidR="00B11EB3" w:rsidRDefault="00B11EB3" w:rsidP="00B11EB3">
      <w:pPr>
        <w:pStyle w:val="Minicrib"/>
      </w:pPr>
      <w:r>
        <w:t>THE GLASGOW HIGHLANDERS  (S8x32)  2C (4C set)</w:t>
      </w:r>
      <w:r>
        <w:tab/>
        <w:t>RSCDS Bk 2</w:t>
      </w:r>
    </w:p>
    <w:p w:rsidR="00B11EB3" w:rsidRDefault="00B11EB3" w:rsidP="00B11EB3">
      <w:pPr>
        <w:pStyle w:val="DanceBody"/>
      </w:pPr>
      <w:r>
        <w:t>2 Ch - 1M stand</w:t>
      </w:r>
      <w:r w:rsidRPr="00BA6B4D">
        <w:rPr>
          <w:b/>
        </w:rPr>
        <w:t xml:space="preserve"> </w:t>
      </w:r>
      <w:r>
        <w:rPr>
          <w:b/>
        </w:rPr>
        <w:t xml:space="preserve">as </w:t>
      </w:r>
      <w:r>
        <w:t>1L crosses to 2M pl who crosses to ptnrs pl, 2L steps up</w:t>
      </w:r>
    </w:p>
    <w:p w:rsidR="00B11EB3" w:rsidRDefault="00B11EB3" w:rsidP="00B11EB3">
      <w:pPr>
        <w:pStyle w:val="DanceBody"/>
      </w:pPr>
      <w:r>
        <w:t xml:space="preserve"> 1- 8</w:t>
      </w:r>
      <w:r>
        <w:tab/>
        <w:t>1s+2s dance R&amp;L ending with 2M between 1L+2L facing down 1M directly behind 2M</w:t>
      </w:r>
    </w:p>
    <w:p w:rsidR="00B11EB3" w:rsidRDefault="00B11EB3" w:rsidP="00B11EB3">
      <w:pPr>
        <w:pStyle w:val="DanceBody"/>
      </w:pPr>
      <w:r>
        <w:t xml:space="preserve"> 9-16</w:t>
      </w:r>
      <w:r>
        <w:tab/>
        <w:t>All dance down middle, turn right about &amp; 1M dances Ladies back to top (2M follows) to form a line 4 across with Men BtoB facing partners</w:t>
      </w:r>
    </w:p>
    <w:p w:rsidR="00B11EB3" w:rsidRDefault="00B11EB3" w:rsidP="00B11EB3">
      <w:pPr>
        <w:pStyle w:val="DanceBody"/>
      </w:pPr>
      <w:r>
        <w:t>17-24</w:t>
      </w:r>
      <w:r>
        <w:tab/>
        <w:t>All set to partners with suitable step</w:t>
      </w:r>
    </w:p>
    <w:p w:rsidR="00B11EB3" w:rsidRDefault="00B11EB3" w:rsidP="00B11EB3">
      <w:pPr>
        <w:pStyle w:val="DanceBody"/>
      </w:pPr>
      <w:r>
        <w:t>25-32</w:t>
      </w:r>
      <w:r>
        <w:tab/>
        <w:t>All dance reel of 4 across ending in new pstns with each couple having moved 1 place anticlockwise round set</w:t>
      </w:r>
    </w:p>
    <w:p w:rsidR="00B11EB3" w:rsidRDefault="00B11EB3" w:rsidP="00B11EB3">
      <w:pPr>
        <w:pStyle w:val="DanceBody"/>
      </w:pPr>
      <w:r>
        <w:tab/>
        <w:t>On bars 31/32 3M crosses to partners place</w:t>
      </w:r>
      <w:r w:rsidRPr="00BA6B4D">
        <w:rPr>
          <w:b/>
        </w:rPr>
        <w:t xml:space="preserve"> </w:t>
      </w:r>
      <w:r>
        <w:rPr>
          <w:b/>
        </w:rPr>
        <w:t xml:space="preserve">as </w:t>
      </w:r>
      <w:r>
        <w:t>3L steps up to start next 32 bars</w:t>
      </w:r>
    </w:p>
    <w:p w:rsidR="00B11EB3" w:rsidRDefault="00B11EB3" w:rsidP="00B11EB3">
      <w:pPr>
        <w:pStyle w:val="DanceBody"/>
        <w:keepNext w:val="0"/>
      </w:pPr>
      <w:r>
        <w:tab/>
        <w:t>Similarly on bars 31/32 (2</w:t>
      </w:r>
      <w:r w:rsidRPr="00972EEB">
        <w:t>nd</w:t>
      </w:r>
      <w:r>
        <w:t xml:space="preserve"> time through) 4M crosses to partners places</w:t>
      </w:r>
      <w:r w:rsidRPr="00BA6B4D">
        <w:rPr>
          <w:b/>
        </w:rPr>
        <w:t xml:space="preserve"> </w:t>
      </w:r>
      <w:r>
        <w:rPr>
          <w:b/>
        </w:rPr>
        <w:t xml:space="preserve">as </w:t>
      </w:r>
      <w:r>
        <w:t>4L steps up</w:t>
      </w:r>
    </w:p>
    <w:p w:rsidR="00B11EB3" w:rsidRDefault="00B11EB3" w:rsidP="00B11EB3"/>
    <w:p w:rsidR="00B11EB3" w:rsidRDefault="00B11EB3" w:rsidP="00B11EB3">
      <w:pPr>
        <w:pStyle w:val="Minicrib"/>
      </w:pPr>
      <w:r>
        <w:t>GLASGOW JUBILEE  (S96)  Sq.Set</w:t>
      </w:r>
      <w:r>
        <w:tab/>
        <w:t>John Drewry</w:t>
      </w:r>
    </w:p>
    <w:p w:rsidR="00B11EB3" w:rsidRDefault="00B11EB3" w:rsidP="00B11EB3">
      <w:pPr>
        <w:pStyle w:val="DanceBody"/>
      </w:pPr>
      <w:r>
        <w:t xml:space="preserve"> 1- 8</w:t>
      </w:r>
      <w:r>
        <w:tab/>
        <w:t>1s+3s dance RH across 1.1/4 times to end BtoB facing side couples, 1s facing 2s, 3s facing 4s. 1s+2s also 3s+4s dance RH across</w:t>
      </w:r>
    </w:p>
    <w:p w:rsidR="00B11EB3" w:rsidRDefault="00B11EB3" w:rsidP="00B11EB3">
      <w:pPr>
        <w:pStyle w:val="DanceBody"/>
      </w:pPr>
      <w:r>
        <w:t xml:space="preserve"> 9-16</w:t>
      </w:r>
      <w:r>
        <w:tab/>
        <w:t>All dance parallel reels of 4 across</w:t>
      </w:r>
    </w:p>
    <w:p w:rsidR="00B11EB3" w:rsidRDefault="00B11EB3" w:rsidP="00B11EB3">
      <w:pPr>
        <w:pStyle w:val="DanceBody"/>
      </w:pPr>
      <w:r>
        <w:t>17-24</w:t>
      </w:r>
      <w:r>
        <w:tab/>
        <w:t>1s+2s also 3s+4s dance the Rondel to change places (2s &amp; 4s make arch) 1s end in 2nd place, 3s in 4th place, 2s facing 4s in centre</w:t>
      </w:r>
    </w:p>
    <w:p w:rsidR="00B11EB3" w:rsidRDefault="00B11EB3" w:rsidP="00B11EB3">
      <w:pPr>
        <w:pStyle w:val="DanceBody"/>
      </w:pPr>
      <w:r>
        <w:t>25-32</w:t>
      </w:r>
      <w:r>
        <w:tab/>
        <w:t>2s+4s circle 4H round to left 3/4 way to end 2s in 1st place &amp; 4s in 3rd place. All set to partners &amp; turn RH</w:t>
      </w:r>
    </w:p>
    <w:p w:rsidR="00B11EB3" w:rsidRDefault="00B11EB3" w:rsidP="00B11EB3">
      <w:pPr>
        <w:pStyle w:val="DanceBody"/>
      </w:pPr>
      <w:r>
        <w:t>33-64</w:t>
      </w:r>
      <w:r>
        <w:tab/>
        <w:t>Repeat bars 1-32 with 1s &amp; 2s also 3s &amp; 4s reversing roles to end all back in original places, facing partner</w:t>
      </w:r>
    </w:p>
    <w:p w:rsidR="00B11EB3" w:rsidRDefault="00B11EB3" w:rsidP="00B11EB3">
      <w:pPr>
        <w:pStyle w:val="DanceBody"/>
      </w:pPr>
      <w:r>
        <w:t>65-72</w:t>
      </w:r>
      <w:r>
        <w:tab/>
        <w:t>All dance interlocking RSh reels of 4 &amp; end turning partner 1/4 RH to bring Men into centre facing partners</w:t>
      </w:r>
    </w:p>
    <w:p w:rsidR="00B11EB3" w:rsidRDefault="00B11EB3" w:rsidP="00B11EB3">
      <w:pPr>
        <w:pStyle w:val="DanceBody"/>
      </w:pPr>
      <w:r>
        <w:t>73-80</w:t>
      </w:r>
      <w:r>
        <w:tab/>
        <w:t>All set, Ladies dance in as Men dance out passing LSh &amp; Ladies circle 4H round to left, pulling back RSh to face partners</w:t>
      </w:r>
    </w:p>
    <w:p w:rsidR="00B11EB3" w:rsidRDefault="00B11EB3" w:rsidP="00B11EB3">
      <w:pPr>
        <w:pStyle w:val="DanceBody"/>
      </w:pPr>
      <w:r>
        <w:t>81-88</w:t>
      </w:r>
      <w:r>
        <w:tab/>
        <w:t>All dance Double Reels of 4 across (1/2 LH across in centre). End Men on sides, Ladies in centre facing partner</w:t>
      </w:r>
    </w:p>
    <w:p w:rsidR="00B11EB3" w:rsidRDefault="00B11EB3" w:rsidP="00B11EB3">
      <w:pPr>
        <w:pStyle w:val="DanceBody"/>
        <w:keepNext w:val="0"/>
      </w:pPr>
      <w:r>
        <w:t>89-96</w:t>
      </w:r>
      <w:r>
        <w:tab/>
        <w:t>Men start circle Left with Ladies dancing out to join in circle (2 bars). All turn partners 2H &amp; then continue circle left to original places</w:t>
      </w:r>
    </w:p>
    <w:p w:rsidR="00B11EB3" w:rsidRDefault="00B11EB3" w:rsidP="00B11EB3"/>
    <w:p w:rsidR="00B11EB3" w:rsidRDefault="00B11EB3" w:rsidP="00B11EB3">
      <w:pPr>
        <w:pStyle w:val="Minicrib"/>
      </w:pPr>
      <w:r>
        <w:t>GLASGOW LASSES  (S8x32)  2C (4C set)</w:t>
      </w:r>
      <w:r>
        <w:tab/>
        <w:t>Walsh  RSCDS Bk 34</w:t>
      </w:r>
    </w:p>
    <w:p w:rsidR="00B11EB3" w:rsidRDefault="00B11EB3" w:rsidP="00B11EB3">
      <w:pPr>
        <w:pStyle w:val="DanceBody"/>
      </w:pPr>
      <w:r>
        <w:t xml:space="preserve"> 1- 8</w:t>
      </w:r>
      <w:r>
        <w:tab/>
        <w:t>1M sets to 2L &amp; casts to 2</w:t>
      </w:r>
      <w:r w:rsidRPr="00972EEB">
        <w:t>nd</w:t>
      </w:r>
      <w:r>
        <w:t xml:space="preserve"> place</w:t>
      </w:r>
      <w:r w:rsidRPr="00BA6B4D">
        <w:rPr>
          <w:b/>
        </w:rPr>
        <w:t xml:space="preserve"> while </w:t>
      </w:r>
      <w:r>
        <w:t>2L casts up to 1</w:t>
      </w:r>
      <w:r w:rsidRPr="00972EEB">
        <w:t>st</w:t>
      </w:r>
      <w:r>
        <w:t xml:space="preserve"> place (2M steps up</w:t>
      </w:r>
      <w:r w:rsidRPr="00BA6B4D">
        <w:rPr>
          <w:b/>
        </w:rPr>
        <w:t xml:space="preserve"> </w:t>
      </w:r>
      <w:r>
        <w:rPr>
          <w:b/>
        </w:rPr>
        <w:t xml:space="preserve">as </w:t>
      </w:r>
      <w:r>
        <w:t>1L steps down), 1M &amp; 2L turn 2H &amp; return to new places</w:t>
      </w:r>
    </w:p>
    <w:p w:rsidR="00B11EB3" w:rsidRDefault="00B11EB3" w:rsidP="00B11EB3">
      <w:pPr>
        <w:pStyle w:val="DanceBody"/>
      </w:pPr>
      <w:r>
        <w:t xml:space="preserve"> 9-16</w:t>
      </w:r>
      <w:r>
        <w:tab/>
        <w:t>2M &amp; 1L repeat above 8 bars</w:t>
      </w:r>
    </w:p>
    <w:p w:rsidR="00B11EB3" w:rsidRDefault="00B11EB3" w:rsidP="00B11EB3">
      <w:pPr>
        <w:pStyle w:val="DanceBody"/>
      </w:pPr>
      <w:r>
        <w:t>17-24</w:t>
      </w:r>
      <w:r>
        <w:tab/>
        <w:t>1s+2s set, 1s cross RH &amp; cast round 2s to join hands in line of 4 with 2s (facing up), dance up to top &amp; 1s end BtoB facing 2s on opposite sides</w:t>
      </w:r>
    </w:p>
    <w:p w:rsidR="00B11EB3" w:rsidRDefault="00B11EB3" w:rsidP="00B11EB3">
      <w:pPr>
        <w:pStyle w:val="DanceBody"/>
        <w:keepNext w:val="0"/>
      </w:pPr>
      <w:r>
        <w:t>25-32</w:t>
      </w:r>
      <w:r>
        <w:tab/>
        <w:t>1s+2s set, 1s petronella turn (L face down &amp; M up)</w:t>
      </w:r>
      <w:r w:rsidRPr="00BA6B4D">
        <w:rPr>
          <w:b/>
        </w:rPr>
        <w:t xml:space="preserve"> </w:t>
      </w:r>
      <w:r>
        <w:rPr>
          <w:b/>
        </w:rPr>
        <w:t xml:space="preserve">as </w:t>
      </w:r>
      <w:r>
        <w:t>2s set, 1s dance towards each other, lead up to top of set &amp; cast down to 2</w:t>
      </w:r>
      <w:r w:rsidRPr="00972EEB">
        <w:t>nd</w:t>
      </w:r>
      <w:r>
        <w:t xml:space="preserve"> place</w:t>
      </w:r>
    </w:p>
    <w:p w:rsidR="00B11EB3" w:rsidRDefault="00B11EB3" w:rsidP="00B11EB3"/>
    <w:p w:rsidR="00B11EB3" w:rsidRDefault="00B11EB3" w:rsidP="00B11EB3">
      <w:pPr>
        <w:pStyle w:val="Minicrib"/>
      </w:pPr>
      <w:r>
        <w:t>GLASGOW REEL  (R8x32)  3C (4C set)</w:t>
      </w:r>
      <w:r>
        <w:tab/>
        <w:t>Jen Wood  Dunedin 6</w:t>
      </w:r>
    </w:p>
    <w:p w:rsidR="00B11EB3" w:rsidRDefault="00B11EB3" w:rsidP="00B11EB3">
      <w:pPr>
        <w:pStyle w:val="DanceBody"/>
      </w:pPr>
      <w:r>
        <w:t xml:space="preserve"> 1- 8</w:t>
      </w:r>
      <w:r>
        <w:tab/>
        <w:t>1s cross RH, cast 1 place &amp; dance 1/2 Figs of 8 (Lady round2s &amp; Man round 3s) &amp; end facing 2</w:t>
      </w:r>
      <w:r w:rsidRPr="00972EEB">
        <w:t>nd</w:t>
      </w:r>
      <w:r>
        <w:t xml:space="preserve"> corners</w:t>
      </w:r>
    </w:p>
    <w:p w:rsidR="00B11EB3" w:rsidRDefault="00B11EB3" w:rsidP="00B11EB3">
      <w:pPr>
        <w:pStyle w:val="DanceBody"/>
      </w:pPr>
      <w:r>
        <w:t xml:space="preserve"> 9-16</w:t>
      </w:r>
      <w:r>
        <w:tab/>
        <w:t>1s dance 1/2 RSh reel of 3 across &amp; 1/2 reels of 3 on opposite sides &amp; end facing 3</w:t>
      </w:r>
      <w:r w:rsidRPr="00972EEB">
        <w:t>rd</w:t>
      </w:r>
      <w:r>
        <w:t xml:space="preserve"> corners (pstn)</w:t>
      </w:r>
    </w:p>
    <w:p w:rsidR="00B11EB3" w:rsidRDefault="00B11EB3" w:rsidP="00B11EB3">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GLASGOW REGATTA  (R8x32)  2C (4C set)</w:t>
      </w:r>
      <w:r>
        <w:tab/>
        <w:t>MMM 1</w:t>
      </w:r>
    </w:p>
    <w:p w:rsidR="00B11EB3" w:rsidRDefault="00B11EB3" w:rsidP="00B11EB3">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B11EB3" w:rsidRDefault="00B11EB3" w:rsidP="00B11EB3">
      <w:pPr>
        <w:pStyle w:val="DanceBody"/>
      </w:pPr>
      <w:r>
        <w:t xml:space="preserve"> 9-16</w:t>
      </w:r>
      <w:r>
        <w:tab/>
        <w:t>1s turn RH &amp; turn LH</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GLASGOW SKYE REEL  (R4x32)  4C Set</w:t>
      </w:r>
      <w:r>
        <w:tab/>
        <w:t>Alice McLean  Laurieston Coll 2</w:t>
      </w:r>
    </w:p>
    <w:p w:rsidR="00B11EB3" w:rsidRDefault="00B11EB3" w:rsidP="00B11EB3">
      <w:pPr>
        <w:pStyle w:val="DanceBody"/>
      </w:pPr>
      <w:r>
        <w:t>3s &amp; 4s start on opp sides</w:t>
      </w:r>
    </w:p>
    <w:p w:rsidR="00B11EB3" w:rsidRDefault="00B11EB3" w:rsidP="00B11EB3">
      <w:pPr>
        <w:pStyle w:val="DanceBody"/>
      </w:pPr>
      <w:r>
        <w:t xml:space="preserve"> 1- 8</w:t>
      </w:r>
      <w:r>
        <w:tab/>
        <w:t>1L+2L set, cross passing partner RSh &amp; chase clockwise to own sides to change places similarly 3L+4L dance likewise</w:t>
      </w:r>
    </w:p>
    <w:p w:rsidR="00B11EB3" w:rsidRDefault="00B11EB3" w:rsidP="00B11EB3">
      <w:pPr>
        <w:pStyle w:val="DanceBody"/>
      </w:pPr>
      <w:r>
        <w:t xml:space="preserve"> 9-16</w:t>
      </w:r>
      <w:r>
        <w:tab/>
        <w:t>1M+2M set, cross passing partner LSh &amp; chase anticlockwise to own sides to change places while 3M+4M dance likewise</w:t>
      </w:r>
    </w:p>
    <w:p w:rsidR="00B11EB3" w:rsidRDefault="00B11EB3" w:rsidP="00B11EB3">
      <w:pPr>
        <w:pStyle w:val="DanceBody"/>
      </w:pPr>
      <w:r>
        <w:t>17-20</w:t>
      </w:r>
      <w:r>
        <w:tab/>
        <w:t>2s+1s also 4s+3s dance LH across</w:t>
      </w:r>
    </w:p>
    <w:p w:rsidR="00B11EB3" w:rsidRDefault="00B11EB3" w:rsidP="00B11EB3">
      <w:pPr>
        <w:pStyle w:val="DanceBody"/>
      </w:pPr>
      <w:r>
        <w:t>21-22</w:t>
      </w:r>
      <w:r>
        <w:tab/>
        <w:t>1M+4M change places RH</w:t>
      </w:r>
    </w:p>
    <w:p w:rsidR="00B11EB3" w:rsidRDefault="00B11EB3" w:rsidP="00B11EB3">
      <w:pPr>
        <w:pStyle w:val="DanceBody"/>
      </w:pPr>
      <w:r>
        <w:t>23-24</w:t>
      </w:r>
      <w:r>
        <w:tab/>
        <w:t>1L+4L change places LH</w:t>
      </w:r>
    </w:p>
    <w:p w:rsidR="00B11EB3" w:rsidRDefault="00B11EB3" w:rsidP="00B11EB3">
      <w:pPr>
        <w:pStyle w:val="DanceBody"/>
        <w:keepNext w:val="0"/>
      </w:pPr>
      <w:r>
        <w:t>25-32</w:t>
      </w:r>
      <w:r>
        <w:tab/>
        <w:t>All dance RSh reels of 4 on sides (1s+4s pass RSh at end)</w:t>
      </w:r>
    </w:p>
    <w:p w:rsidR="00B11EB3" w:rsidRDefault="00B11EB3" w:rsidP="00B11EB3"/>
    <w:p w:rsidR="00B11EB3" w:rsidRDefault="00B11EB3" w:rsidP="00B11EB3">
      <w:pPr>
        <w:pStyle w:val="Minicrib"/>
      </w:pPr>
      <w:r>
        <w:t>A GLASGOW WELCOME  (J8x32)  3C (4C set)</w:t>
      </w:r>
      <w:r>
        <w:tab/>
        <w:t>Niall Bootland  Glasgow 100th Anniverary</w:t>
      </w:r>
    </w:p>
    <w:p w:rsidR="00B11EB3" w:rsidRPr="00626456" w:rsidRDefault="00B11EB3" w:rsidP="00B11EB3">
      <w:pPr>
        <w:pStyle w:val="DanceBody"/>
      </w:pPr>
      <w:r w:rsidRPr="00626456">
        <w:t xml:space="preserve"> 1- 8</w:t>
      </w:r>
      <w:r w:rsidRPr="00626456">
        <w:tab/>
        <w:t>1s set, cross down RH, cast down behind 3s &amp; dance up to finish back to back in the middle in 2nd place facing opposite sides (2s step up bars 3-4)</w:t>
      </w:r>
    </w:p>
    <w:p w:rsidR="00B11EB3" w:rsidRPr="00626456" w:rsidRDefault="00B11EB3" w:rsidP="00B11EB3">
      <w:pPr>
        <w:pStyle w:val="DanceBody"/>
      </w:pPr>
      <w:r w:rsidRPr="00626456">
        <w:t xml:space="preserve"> 9-16</w:t>
      </w:r>
      <w:r w:rsidRPr="00626456">
        <w:tab/>
        <w:t>Rotating Double Triangles:</w:t>
      </w:r>
    </w:p>
    <w:p w:rsidR="00B11EB3" w:rsidRPr="00626456" w:rsidRDefault="00B11EB3" w:rsidP="00B11EB3">
      <w:pPr>
        <w:pStyle w:val="DanceBody"/>
      </w:pPr>
      <w:r w:rsidRPr="00626456">
        <w:tab/>
        <w:t>9-10</w:t>
      </w:r>
      <w:r w:rsidRPr="00626456">
        <w:tab/>
      </w:r>
      <w:r w:rsidRPr="00626456">
        <w:tab/>
        <w:t>1s set as in Double Triangles</w:t>
      </w:r>
    </w:p>
    <w:p w:rsidR="00B11EB3" w:rsidRPr="00626456" w:rsidRDefault="00B11EB3" w:rsidP="00B11EB3">
      <w:pPr>
        <w:pStyle w:val="DanceBody"/>
      </w:pPr>
      <w:r w:rsidRPr="00626456">
        <w:tab/>
        <w:t>11-12</w:t>
      </w:r>
      <w:r w:rsidRPr="00626456">
        <w:tab/>
      </w:r>
      <w:bookmarkStart w:id="7"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7"/>
    <w:p w:rsidR="00B11EB3" w:rsidRPr="00626456" w:rsidRDefault="00B11EB3" w:rsidP="00B11EB3">
      <w:pPr>
        <w:pStyle w:val="DanceBody"/>
      </w:pPr>
      <w:r w:rsidRPr="00626456">
        <w:tab/>
        <w:t>13-14</w:t>
      </w:r>
      <w:r w:rsidRPr="00626456">
        <w:tab/>
        <w:t>1s with 1st &amp; 2nd corners set in Crown Triangles position</w:t>
      </w:r>
    </w:p>
    <w:p w:rsidR="00B11EB3" w:rsidRPr="00626456" w:rsidRDefault="00B11EB3" w:rsidP="00B11EB3">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B11EB3" w:rsidRPr="00626456" w:rsidRDefault="00B11EB3" w:rsidP="00B11EB3">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B11EB3" w:rsidRPr="00626456" w:rsidRDefault="00B11EB3" w:rsidP="00B11EB3">
      <w:pPr>
        <w:pStyle w:val="DanceBody"/>
      </w:pPr>
      <w:r w:rsidRPr="00626456">
        <w:t>25-28</w:t>
      </w:r>
      <w:r w:rsidRPr="00626456">
        <w:tab/>
        <w:t xml:space="preserve">1M+3s </w:t>
      </w:r>
      <w:r w:rsidRPr="00626456">
        <w:rPr>
          <w:b/>
          <w:bCs/>
        </w:rPr>
        <w:t xml:space="preserve">also </w:t>
      </w:r>
      <w:r w:rsidRPr="00626456">
        <w:t>1L+2s dance RH across</w:t>
      </w:r>
    </w:p>
    <w:p w:rsidR="00B11EB3" w:rsidRPr="00626456" w:rsidRDefault="00B11EB3" w:rsidP="00B11EB3">
      <w:pPr>
        <w:pStyle w:val="DanceBody"/>
        <w:keepNext w:val="0"/>
      </w:pPr>
      <w:r w:rsidRPr="00626456">
        <w:t>29-32</w:t>
      </w:r>
      <w:r w:rsidRPr="00626456">
        <w:tab/>
        <w:t>3s+1s+2s chase 1/2 clockwise to own sides.  2 1 3</w:t>
      </w:r>
    </w:p>
    <w:p w:rsidR="00B11EB3" w:rsidRDefault="00B11EB3" w:rsidP="00B11EB3"/>
    <w:p w:rsidR="00B11EB3" w:rsidRDefault="00B11EB3" w:rsidP="00B11EB3">
      <w:pPr>
        <w:pStyle w:val="Minicrib"/>
      </w:pPr>
      <w:r>
        <w:t>GLASTONBURY TOR  (R8x32)  3C (4C set)</w:t>
      </w:r>
      <w:r>
        <w:tab/>
        <w:t>Duncan Brown  RSCDS Bk 47</w:t>
      </w:r>
    </w:p>
    <w:p w:rsidR="00B11EB3" w:rsidRDefault="00B11EB3" w:rsidP="00B11EB3">
      <w:pPr>
        <w:pStyle w:val="DanceBody"/>
      </w:pPr>
      <w:r>
        <w:t xml:space="preserve"> 1- 8</w:t>
      </w:r>
      <w:r>
        <w:tab/>
        <w:t>1s+2s set &amp; dance 1/2 RH across, 1s+3s set &amp; dance 1/2 LH across</w:t>
      </w:r>
    </w:p>
    <w:p w:rsidR="00B11EB3" w:rsidRDefault="00B11EB3" w:rsidP="00B11EB3">
      <w:pPr>
        <w:pStyle w:val="DanceBody"/>
      </w:pPr>
      <w:r>
        <w:t xml:space="preserve"> 9-16</w:t>
      </w:r>
      <w:r>
        <w:tab/>
        <w:t>1s set &amp; cross RH, 1s cast up 1 place &amp; turn LH turn to face 1</w:t>
      </w:r>
      <w:r w:rsidRPr="00972EEB">
        <w:t>st</w:t>
      </w:r>
      <w:r>
        <w:t xml:space="preserve"> corners (pstns)</w:t>
      </w:r>
    </w:p>
    <w:p w:rsidR="00B11EB3" w:rsidRDefault="00B11EB3" w:rsidP="00B11EB3">
      <w:pPr>
        <w:pStyle w:val="DanceBody"/>
      </w:pPr>
      <w:r>
        <w:t>17-20</w:t>
      </w:r>
      <w:r>
        <w:tab/>
        <w:t>1s dance 1/2 reel of 4 with 1</w:t>
      </w:r>
      <w:r w:rsidRPr="00972EEB">
        <w:t>st</w:t>
      </w:r>
      <w:r>
        <w:t xml:space="preserve"> crnrs (pstns) &amp; pass left to face 2</w:t>
      </w:r>
      <w:r w:rsidRPr="00972EEB">
        <w:t>nd</w:t>
      </w:r>
      <w:r>
        <w:t xml:space="preserve"> crnrs (pstns)</w:t>
      </w:r>
    </w:p>
    <w:p w:rsidR="00B11EB3" w:rsidRDefault="00B11EB3" w:rsidP="00B11EB3">
      <w:pPr>
        <w:pStyle w:val="DanceBody"/>
      </w:pPr>
      <w:r>
        <w:t>21-24</w:t>
      </w:r>
      <w:r>
        <w:tab/>
        <w:t>1s dance 1/2 reel of 4 with 2</w:t>
      </w:r>
      <w:r w:rsidRPr="00972EEB">
        <w:t>nd</w:t>
      </w:r>
      <w:r>
        <w:t xml:space="preserve"> crnrs (pstns) &amp; curve right to end 1M between 3s facing down &amp; 1L btwn 2s facing up</w:t>
      </w:r>
    </w:p>
    <w:p w:rsidR="00B11EB3" w:rsidRDefault="00B11EB3" w:rsidP="00B11EB3">
      <w:pPr>
        <w:pStyle w:val="DanceBody"/>
        <w:keepNext w:val="0"/>
      </w:pPr>
      <w:r>
        <w:t>25-32</w:t>
      </w:r>
      <w:r>
        <w:tab/>
        <w:t>1M+3s also 1L +2s Set+Link for 3 once, 1s turn RH 1.1/2 times to 2</w:t>
      </w:r>
      <w:r w:rsidRPr="00972EEB">
        <w:t>nd</w:t>
      </w:r>
      <w:r>
        <w:t xml:space="preserve"> place as 2s &amp; 3s dance clockwise 1/2 way to places  2 1 3</w:t>
      </w:r>
    </w:p>
    <w:p w:rsidR="00B11EB3" w:rsidRDefault="00B11EB3" w:rsidP="00B11EB3"/>
    <w:p w:rsidR="00B11EB3" w:rsidRDefault="00B11EB3" w:rsidP="00B11EB3">
      <w:pPr>
        <w:pStyle w:val="Minicrib"/>
      </w:pPr>
      <w:r>
        <w:t>GLAYVA  (J8x32)  2C (4C set)</w:t>
      </w:r>
      <w:r>
        <w:tab/>
        <w:t>John Drewry  Canadian Bk</w:t>
      </w:r>
    </w:p>
    <w:p w:rsidR="00B11EB3" w:rsidRDefault="00B11EB3" w:rsidP="00B11EB3">
      <w:pPr>
        <w:pStyle w:val="DanceBody"/>
      </w:pPr>
      <w:r>
        <w:t xml:space="preserve"> 1- 8</w:t>
      </w:r>
      <w:r>
        <w:tab/>
        <w:t>1s+2s dance 1/2 double Fig of 8, 1L+2L &amp; 1M+2M turn on sides (Men LH Ladies RH)</w:t>
      </w:r>
    </w:p>
    <w:p w:rsidR="00B11EB3" w:rsidRDefault="00B11EB3" w:rsidP="00B11EB3">
      <w:pPr>
        <w:pStyle w:val="DanceBody"/>
      </w:pPr>
      <w:r>
        <w:t xml:space="preserve"> 9-16</w:t>
      </w:r>
      <w:r>
        <w:tab/>
        <w:t>1s+2s dance 1/2 double Fig of 8, 1L+2L &amp; 1M+2M turn on sides (Men RH Ladies LH)</w:t>
      </w:r>
    </w:p>
    <w:p w:rsidR="00B11EB3" w:rsidRDefault="00B11EB3" w:rsidP="00B11EB3">
      <w:pPr>
        <w:pStyle w:val="DanceBody"/>
      </w:pPr>
      <w:r>
        <w:t>17-24</w:t>
      </w:r>
      <w:r>
        <w:tab/>
        <w:t>1s+2s dance RH across ending with dancers turning (individually) by the right to places &amp; setting</w:t>
      </w:r>
    </w:p>
    <w:p w:rsidR="00B11EB3" w:rsidRDefault="00B11EB3" w:rsidP="00B11EB3">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B11EB3" w:rsidRDefault="00B11EB3" w:rsidP="00B11EB3"/>
    <w:p w:rsidR="00B11EB3" w:rsidRDefault="00B11EB3" w:rsidP="00B11EB3">
      <w:pPr>
        <w:pStyle w:val="Minicrib"/>
      </w:pPr>
      <w:r>
        <w:t>THE GLEN  (J8x32)  2C (4C set)</w:t>
      </w:r>
      <w:r>
        <w:tab/>
        <w:t>Susie Langdon Kass  Let's All Dance</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1s+2s turn RH &amp; LH</w:t>
      </w:r>
    </w:p>
    <w:p w:rsidR="00B11EB3" w:rsidRDefault="00B11EB3" w:rsidP="00B11EB3">
      <w:pPr>
        <w:pStyle w:val="DanceBody"/>
      </w:pPr>
      <w:r>
        <w:t>17-24</w:t>
      </w:r>
      <w:r>
        <w:tab/>
        <w:t>1s lead down &amp; back to 2</w:t>
      </w:r>
      <w:r w:rsidRPr="00972EEB">
        <w:t>nd</w:t>
      </w:r>
      <w:r>
        <w:t xml:space="preserve"> places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GLEN ALVA  (R8x32)  3C (4C set)</w:t>
      </w:r>
      <w:r>
        <w:tab/>
        <w:t>Bill Forbes  Craigievar Bk 3</w:t>
      </w:r>
    </w:p>
    <w:p w:rsidR="00B11EB3" w:rsidRDefault="00B11EB3" w:rsidP="00B11EB3">
      <w:pPr>
        <w:pStyle w:val="DanceBody"/>
      </w:pPr>
      <w:r>
        <w:t xml:space="preserve"> 1- 8</w:t>
      </w:r>
      <w:r>
        <w:tab/>
        <w:t>1s dance Inveran reels with 2s &amp; 3s, 1s end with nearer hands joined facing down</w:t>
      </w:r>
    </w:p>
    <w:p w:rsidR="00B11EB3" w:rsidRDefault="00B11EB3" w:rsidP="00B11EB3">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B11EB3" w:rsidRDefault="00B11EB3" w:rsidP="00B11EB3">
      <w:pPr>
        <w:pStyle w:val="DanceBody"/>
      </w:pPr>
      <w:r>
        <w:t>17-24</w:t>
      </w:r>
      <w:r>
        <w:tab/>
        <w:t>2s+1s dance 1/2 double Fig of 8 (2s crossing down to start), 1s+3s dance 1/2 double Fig of 8 (3s crossing up to start) &amp; 1s face 1</w:t>
      </w:r>
      <w:r w:rsidRPr="00972EEB">
        <w:t>st</w:t>
      </w:r>
      <w:r>
        <w:t xml:space="preserve"> crnrs</w:t>
      </w:r>
    </w:p>
    <w:p w:rsidR="00B11EB3" w:rsidRDefault="00B11EB3" w:rsidP="00B11EB3">
      <w:pPr>
        <w:pStyle w:val="DanceBody"/>
        <w:keepNext w:val="0"/>
      </w:pPr>
      <w:r>
        <w:t>25-32</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GLEN CAIRN  (S8x32)  3C (4C set)</w:t>
      </w:r>
      <w:r>
        <w:tab/>
        <w:t>S McKinnell SCDs</w:t>
      </w:r>
    </w:p>
    <w:p w:rsidR="00B11EB3" w:rsidRPr="00B30BF4" w:rsidRDefault="00B11EB3" w:rsidP="00B11EB3">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B11EB3" w:rsidRPr="00B30BF4" w:rsidRDefault="00B11EB3" w:rsidP="00B11EB3">
      <w:pPr>
        <w:pStyle w:val="DanceBody"/>
      </w:pPr>
      <w:r w:rsidRPr="00B30BF4">
        <w:t xml:space="preserve"> 9-16</w:t>
      </w:r>
      <w:r w:rsidRPr="00B30BF4">
        <w:tab/>
        <w:t>1s+2s dance Allemande &amp; 1s end facing 1</w:t>
      </w:r>
      <w:r w:rsidRPr="00972EEB">
        <w:t>st</w:t>
      </w:r>
      <w:r w:rsidRPr="00B30BF4">
        <w:t xml:space="preserve"> corners</w:t>
      </w:r>
    </w:p>
    <w:p w:rsidR="00B11EB3" w:rsidRPr="00B30BF4" w:rsidRDefault="00B11EB3" w:rsidP="00B11EB3">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B11EB3" w:rsidRPr="00B30BF4" w:rsidRDefault="00B11EB3" w:rsidP="00B11EB3">
      <w:pPr>
        <w:pStyle w:val="DanceBody"/>
        <w:keepNext w:val="0"/>
      </w:pPr>
      <w:r w:rsidRPr="00B30BF4">
        <w:t>25-32</w:t>
      </w:r>
      <w:r w:rsidRPr="00B30BF4">
        <w:tab/>
        <w:t xml:space="preserve">1s+3s dance </w:t>
      </w:r>
      <w:r>
        <w:t>Diamond Poussette</w:t>
      </w:r>
    </w:p>
    <w:p w:rsidR="00B11EB3" w:rsidRDefault="00B11EB3" w:rsidP="00B11EB3"/>
    <w:p w:rsidR="00B11EB3" w:rsidRDefault="00B11EB3" w:rsidP="00B11EB3">
      <w:pPr>
        <w:pStyle w:val="Minicrib"/>
      </w:pPr>
      <w:r>
        <w:t>GLEN CLOVA  (S4x32)  4C set</w:t>
      </w:r>
      <w:r>
        <w:tab/>
        <w:t>Sir John Herbecq SCD Archives</w:t>
      </w:r>
    </w:p>
    <w:p w:rsidR="00B11EB3" w:rsidRDefault="00B11EB3" w:rsidP="00B11EB3">
      <w:pPr>
        <w:pStyle w:val="DanceBody"/>
      </w:pPr>
      <w:r>
        <w:t xml:space="preserve"> 1- 8</w:t>
      </w:r>
      <w:r>
        <w:tab/>
        <w:t>1s+2s &amp; 3s+4s dance &amp; 1/2 R&amp;L then RH across 1/2 way &amp; all set</w:t>
      </w:r>
    </w:p>
    <w:p w:rsidR="00B11EB3" w:rsidRDefault="00B11EB3" w:rsidP="00B11EB3">
      <w:pPr>
        <w:pStyle w:val="DanceBody"/>
      </w:pPr>
      <w:r>
        <w:t xml:space="preserve"> 9-16</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B11EB3" w:rsidRDefault="00B11EB3" w:rsidP="00B11EB3">
      <w:pPr>
        <w:pStyle w:val="DanceBody"/>
      </w:pPr>
      <w:r>
        <w:t>17-20</w:t>
      </w:r>
      <w:r>
        <w:tab/>
        <w:t>1s+2s dance 1/2 double Fig of 8 (1s cross down while 2s cast up)</w:t>
      </w:r>
    </w:p>
    <w:p w:rsidR="00B11EB3" w:rsidRDefault="00B11EB3" w:rsidP="00B11EB3">
      <w:pPr>
        <w:pStyle w:val="DanceBody"/>
      </w:pPr>
      <w:r>
        <w:t>21-24</w:t>
      </w:r>
      <w:r>
        <w:tab/>
        <w:t>1s repeat bars 17-20 with 3s while 2s cast up &amp; cross to own side</w:t>
      </w:r>
    </w:p>
    <w:p w:rsidR="00B11EB3" w:rsidRDefault="00B11EB3" w:rsidP="00B11EB3">
      <w:pPr>
        <w:pStyle w:val="DanceBody"/>
      </w:pPr>
      <w:r>
        <w:t>25-28</w:t>
      </w:r>
      <w:r>
        <w:tab/>
        <w:t>1s repeat bars 17-20 with 4s while 3s cast up &amp; cross to own side</w:t>
      </w:r>
    </w:p>
    <w:p w:rsidR="00B11EB3" w:rsidRDefault="00B11EB3" w:rsidP="00B11EB3">
      <w:pPr>
        <w:pStyle w:val="DanceBody"/>
        <w:keepNext w:val="0"/>
      </w:pPr>
      <w:r>
        <w:t>29-32</w:t>
      </w:r>
      <w:r>
        <w:tab/>
        <w:t>1s turn LH 1.1/2 times while 4s cast up &amp; cross to own side</w:t>
      </w:r>
    </w:p>
    <w:p w:rsidR="00B11EB3" w:rsidRDefault="00B11EB3" w:rsidP="00B11EB3"/>
    <w:p w:rsidR="00B11EB3" w:rsidRDefault="00B11EB3" w:rsidP="00B11EB3">
      <w:pPr>
        <w:pStyle w:val="Minicrib"/>
      </w:pPr>
      <w:r>
        <w:t>GLEN COVA  (R8x32)  3C (4C set)</w:t>
      </w:r>
      <w:r>
        <w:tab/>
        <w:t>Shirley Veale  Centennial Coll</w:t>
      </w:r>
    </w:p>
    <w:p w:rsidR="00B11EB3" w:rsidRDefault="00B11EB3" w:rsidP="00B11EB3">
      <w:pPr>
        <w:pStyle w:val="DanceBody"/>
      </w:pPr>
      <w:r>
        <w:t xml:space="preserve"> 1- 8</w:t>
      </w:r>
      <w:r>
        <w:tab/>
        <w:t>1s lead down between 2s, cross, cast behind 3s, lead up, cross, cast behind 2s back to place</w:t>
      </w:r>
    </w:p>
    <w:p w:rsidR="00B11EB3" w:rsidRDefault="00B11EB3" w:rsidP="00B11EB3">
      <w:pPr>
        <w:pStyle w:val="DanceBody"/>
      </w:pPr>
      <w:r>
        <w:t xml:space="preserve"> 9-16</w:t>
      </w:r>
      <w:r>
        <w:tab/>
        <w:t>1s+2s dance Poussette, 1s end BtoB in centre facing own sides as for Double Triangles</w:t>
      </w:r>
    </w:p>
    <w:p w:rsidR="00B11EB3" w:rsidRDefault="00B11EB3" w:rsidP="00B11EB3">
      <w:pPr>
        <w:pStyle w:val="DanceBody"/>
      </w:pPr>
      <w:r>
        <w:t>17-18</w:t>
      </w:r>
      <w:r>
        <w:tab/>
        <w:t>2s+1s+3s set once, taking hands</w:t>
      </w:r>
    </w:p>
    <w:p w:rsidR="00B11EB3" w:rsidRDefault="00B11EB3" w:rsidP="00B11EB3">
      <w:pPr>
        <w:pStyle w:val="DanceBody"/>
      </w:pPr>
      <w:r>
        <w:t>19-20</w:t>
      </w:r>
      <w:r>
        <w:tab/>
        <w:t xml:space="preserve">1s dance out to sides turning to face in </w:t>
      </w:r>
      <w:r>
        <w:rPr>
          <w:b/>
        </w:rPr>
        <w:t>while</w:t>
      </w:r>
      <w:r>
        <w:t xml:space="preserve"> 2s+3s advance, pass LSh to end BtoB with partners in the centre still facing same way</w:t>
      </w:r>
    </w:p>
    <w:p w:rsidR="00B11EB3" w:rsidRDefault="00B11EB3" w:rsidP="00B11EB3">
      <w:pPr>
        <w:pStyle w:val="DanceBody"/>
      </w:pPr>
      <w:r>
        <w:t>21-22</w:t>
      </w:r>
      <w:r>
        <w:tab/>
        <w:t>2s+1s+3s set, joining hands in triangle</w:t>
      </w:r>
    </w:p>
    <w:p w:rsidR="00B11EB3" w:rsidRDefault="00B11EB3" w:rsidP="00B11EB3">
      <w:pPr>
        <w:pStyle w:val="DanceBody"/>
      </w:pPr>
      <w:r>
        <w:t>23-24</w:t>
      </w:r>
      <w:r>
        <w:tab/>
        <w:t>2s+1s+3s advance, 1s finish in centre facing up, 2s/3s on opposite sides facing down/up</w:t>
      </w:r>
    </w:p>
    <w:p w:rsidR="00B11EB3" w:rsidRPr="00DD08BD" w:rsidRDefault="00B11EB3" w:rsidP="00B11EB3">
      <w:pPr>
        <w:pStyle w:val="DanceBody"/>
        <w:keepNext w:val="0"/>
      </w:pPr>
      <w:r>
        <w:t>25-32</w:t>
      </w:r>
      <w:r>
        <w:tab/>
        <w:t>All dance 6 bar mirror reels of 3 on the sides, 1s lead up &amp; cross to start, 2s dance in &amp; down, 3s dance out &amp; up. All cross RH to own sides. 2 1 3</w:t>
      </w:r>
    </w:p>
    <w:p w:rsidR="00B11EB3" w:rsidRDefault="00B11EB3" w:rsidP="00B11EB3"/>
    <w:p w:rsidR="00B11EB3" w:rsidRDefault="00B11EB3" w:rsidP="00B11EB3">
      <w:pPr>
        <w:pStyle w:val="Minicrib"/>
      </w:pPr>
      <w:r>
        <w:t>GLEN DOCHART REEL  (R8x32)  2C (4C set)</w:t>
      </w:r>
      <w:r>
        <w:tab/>
        <w:t>A Holden  Birmingham 8 SCDs</w:t>
      </w:r>
    </w:p>
    <w:p w:rsidR="00B11EB3" w:rsidRDefault="00B11EB3" w:rsidP="00B11EB3">
      <w:pPr>
        <w:pStyle w:val="DanceBody"/>
      </w:pPr>
      <w:r>
        <w:t xml:space="preserve"> 1- 8</w:t>
      </w:r>
      <w:r>
        <w:tab/>
        <w:t>1s lead down the middle &amp; back to places</w:t>
      </w:r>
    </w:p>
    <w:p w:rsidR="00B11EB3" w:rsidRDefault="00B11EB3" w:rsidP="00B11EB3">
      <w:pPr>
        <w:pStyle w:val="DanceBody"/>
      </w:pPr>
      <w:r>
        <w:t xml:space="preserve"> 9-16</w:t>
      </w:r>
      <w:r>
        <w:tab/>
        <w:t>1s &amp; 2s Petronella turn &amp; set, turn partners 1.1/4 times RH to end with 1s facing down &amp; 2s facing up</w:t>
      </w:r>
    </w:p>
    <w:p w:rsidR="00B11EB3" w:rsidRDefault="00B11EB3" w:rsidP="00B11EB3">
      <w:pPr>
        <w:pStyle w:val="DanceBody"/>
      </w:pPr>
      <w:r>
        <w:t>17-24</w:t>
      </w:r>
      <w:r>
        <w:tab/>
        <w:t>1s+2s dance a Half Rondel : -</w:t>
      </w:r>
    </w:p>
    <w:p w:rsidR="00B11EB3" w:rsidRDefault="00B11EB3" w:rsidP="00B11EB3">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B11EB3" w:rsidRDefault="00B11EB3" w:rsidP="00B11EB3">
      <w:pPr>
        <w:pStyle w:val="DanceBody"/>
        <w:keepNext w:val="0"/>
      </w:pPr>
      <w:r>
        <w:t xml:space="preserve"> 25-32</w:t>
      </w:r>
      <w:r>
        <w:tab/>
        <w:t>2s+1s R&amp;L</w:t>
      </w:r>
    </w:p>
    <w:p w:rsidR="00B11EB3" w:rsidRDefault="00B11EB3" w:rsidP="00B11EB3"/>
    <w:p w:rsidR="00B11EB3" w:rsidRDefault="00B11EB3" w:rsidP="00B11EB3">
      <w:pPr>
        <w:pStyle w:val="Minicrib"/>
      </w:pPr>
      <w:r>
        <w:t>GLEN ERIN JIG  (J8x32)  3C (4C set)</w:t>
      </w:r>
      <w:r>
        <w:tab/>
        <w:t>Wesley Clindinning  West Toronto Ball Jigs</w:t>
      </w:r>
    </w:p>
    <w:p w:rsidR="00B11EB3" w:rsidRDefault="00B11EB3" w:rsidP="00B11EB3">
      <w:pPr>
        <w:pStyle w:val="DanceBody"/>
      </w:pPr>
      <w:r>
        <w:t xml:space="preserve"> 1- 8</w:t>
      </w:r>
      <w:r>
        <w:tab/>
        <w:t>1s lead down for 3 steps, lead up to top &amp; cast to face 1</w:t>
      </w:r>
      <w:r w:rsidRPr="00972EEB">
        <w:t>st</w:t>
      </w:r>
      <w:r>
        <w:t xml:space="preserve"> corners</w:t>
      </w:r>
    </w:p>
    <w:p w:rsidR="00B11EB3" w:rsidRDefault="00B11EB3" w:rsidP="00B11EB3">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B11EB3" w:rsidRDefault="00B11EB3" w:rsidP="00B11EB3">
      <w:pPr>
        <w:pStyle w:val="DanceBody"/>
      </w:pPr>
      <w:r>
        <w:t>17-24</w:t>
      </w:r>
      <w:r>
        <w:tab/>
        <w:t>2s+1s+3s Adv+Ret, 1s turn RH 1.1/2 times</w:t>
      </w:r>
      <w:r w:rsidRPr="00BA6B4D">
        <w:rPr>
          <w:b/>
        </w:rPr>
        <w:t xml:space="preserve"> while </w:t>
      </w:r>
      <w:r>
        <w:t>2s &amp; 3s turn RH to end in centre (2s facing down &amp; 3s up) to form circle</w:t>
      </w:r>
    </w:p>
    <w:p w:rsidR="00B11EB3" w:rsidRDefault="00B11EB3" w:rsidP="00B11EB3">
      <w:pPr>
        <w:pStyle w:val="DanceBody"/>
        <w:keepNext w:val="0"/>
      </w:pPr>
      <w:r>
        <w:t>25-32</w:t>
      </w:r>
      <w:r>
        <w:tab/>
        <w:t>2s+1s+3s set, dance RH across for 2 steps &amp; chase clockwise to places</w:t>
      </w:r>
    </w:p>
    <w:p w:rsidR="00B11EB3" w:rsidRDefault="00B11EB3" w:rsidP="00B11EB3"/>
    <w:p w:rsidR="00B11EB3" w:rsidRDefault="00B11EB3" w:rsidP="00B11EB3">
      <w:pPr>
        <w:pStyle w:val="Minicrib"/>
      </w:pPr>
      <w:r>
        <w:t>GLEN FALLOCH  (J8x32)  3C (4C set)</w:t>
      </w:r>
      <w:r>
        <w:tab/>
        <w:t>Jean Attwood  Alexander Bk 2</w:t>
      </w:r>
    </w:p>
    <w:p w:rsidR="00B11EB3" w:rsidRPr="006E4EDF" w:rsidRDefault="00B11EB3" w:rsidP="00B11EB3">
      <w:pPr>
        <w:pStyle w:val="DanceBody"/>
      </w:pPr>
      <w:r w:rsidRPr="006E4EDF">
        <w:t xml:space="preserve"> 1- 8</w:t>
      </w:r>
      <w:r w:rsidRPr="006E4EDF">
        <w:tab/>
        <w:t>1s cross RH &amp; cast 1 place</w:t>
      </w:r>
      <w:r>
        <w:t xml:space="preserve"> (2s step up 3-4);</w:t>
      </w:r>
      <w:r w:rsidRPr="006E4EDF">
        <w:t xml:space="preserve"> 1s turn RH &amp; face out</w:t>
      </w:r>
    </w:p>
    <w:p w:rsidR="00B11EB3" w:rsidRPr="006E4EDF" w:rsidRDefault="00B11EB3" w:rsidP="00B11EB3">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B11EB3" w:rsidRDefault="00B11EB3" w:rsidP="00B11EB3">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rPr>
        <w:t xml:space="preserve"> while </w:t>
      </w:r>
      <w:r>
        <w:t>2s+3s dance R&amp;L</w:t>
      </w:r>
    </w:p>
    <w:p w:rsidR="00B11EB3" w:rsidRDefault="00B11EB3" w:rsidP="00B11EB3">
      <w:pPr>
        <w:pStyle w:val="DanceBody"/>
        <w:keepNext w:val="0"/>
      </w:pPr>
      <w:r>
        <w:t>25-32</w:t>
      </w:r>
      <w:r>
        <w:tab/>
        <w:t>1s dance Double Triangles</w:t>
      </w:r>
    </w:p>
    <w:p w:rsidR="00B11EB3" w:rsidRDefault="00B11EB3" w:rsidP="00B11EB3"/>
    <w:p w:rsidR="00B11EB3" w:rsidRDefault="00B11EB3" w:rsidP="00B11EB3">
      <w:pPr>
        <w:pStyle w:val="Minicrib"/>
      </w:pPr>
      <w:r>
        <w:t>GLEN FALLOCH  (R8x32)  3C (4C set)</w:t>
      </w:r>
      <w:r>
        <w:tab/>
        <w:t>Iain Boyd  Lets all Dance Too</w:t>
      </w:r>
    </w:p>
    <w:p w:rsidR="00B11EB3" w:rsidRDefault="00B11EB3" w:rsidP="00B11EB3">
      <w:pPr>
        <w:pStyle w:val="DanceBody"/>
      </w:pPr>
      <w:r>
        <w:t xml:space="preserve"> 1- 8</w:t>
      </w:r>
      <w:r>
        <w:tab/>
        <w:t>1s set twice, dance down between 3s &amp; cast up to 2</w:t>
      </w:r>
      <w:r w:rsidRPr="00972EEB">
        <w:t>nd</w:t>
      </w:r>
      <w:r>
        <w:t xml:space="preserve"> places</w:t>
      </w:r>
    </w:p>
    <w:p w:rsidR="00B11EB3" w:rsidRDefault="00B11EB3" w:rsidP="00B11EB3">
      <w:pPr>
        <w:pStyle w:val="DanceBody"/>
      </w:pPr>
      <w:r>
        <w:t xml:space="preserve"> 9-16</w:t>
      </w:r>
      <w:r>
        <w:tab/>
        <w:t>1s cross down (each couple cross down as they reach top place) to dance reflection reels of 3 on sides</w:t>
      </w:r>
    </w:p>
    <w:p w:rsidR="00B11EB3" w:rsidRDefault="00B11EB3" w:rsidP="00B11EB3">
      <w:pPr>
        <w:pStyle w:val="DanceBody"/>
      </w:pPr>
      <w:r>
        <w:t>17-24</w:t>
      </w:r>
      <w:r>
        <w:tab/>
        <w:t>1s cross down (each couple cross down as they reach top place) to dance reflection reels of 3 on sides</w:t>
      </w:r>
    </w:p>
    <w:p w:rsidR="00B11EB3" w:rsidRDefault="00B11EB3" w:rsidP="00B11EB3">
      <w:pPr>
        <w:pStyle w:val="DanceBody"/>
        <w:keepNext w:val="0"/>
      </w:pPr>
      <w:r>
        <w:t>25-32</w:t>
      </w:r>
      <w:r>
        <w:tab/>
        <w:t>1s turn RH &amp; cast to 2</w:t>
      </w:r>
      <w:r w:rsidRPr="00972EEB">
        <w:t>nd</w:t>
      </w:r>
      <w:r>
        <w:t xml:space="preserve"> places, 2s+1s+3s turn RH</w:t>
      </w:r>
    </w:p>
    <w:p w:rsidR="00B11EB3" w:rsidRDefault="00B11EB3" w:rsidP="00B11EB3"/>
    <w:p w:rsidR="00B11EB3" w:rsidRDefault="00B11EB3" w:rsidP="00B11EB3">
      <w:pPr>
        <w:pStyle w:val="Minicrib"/>
      </w:pPr>
      <w:r>
        <w:t>GLEN FESHIE  (S8x32)  3C (4C set)</w:t>
      </w:r>
      <w:r>
        <w:tab/>
        <w:t>Grampian Coll</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followed by 2s lead down &amp; 2s led up 1s crossing at top to end between 2s ready for reel of 4</w:t>
      </w:r>
    </w:p>
    <w:p w:rsidR="00B11EB3" w:rsidRDefault="00B11EB3" w:rsidP="00B11EB3">
      <w:pPr>
        <w:pStyle w:val="DanceBody"/>
      </w:pPr>
      <w:r>
        <w:t>17-24</w:t>
      </w:r>
      <w:r>
        <w:tab/>
        <w:t>1s+2s dance RSh reel of 4 &amp;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to places</w:t>
      </w:r>
    </w:p>
    <w:p w:rsidR="00B11EB3" w:rsidRDefault="00B11EB3" w:rsidP="00B11EB3"/>
    <w:p w:rsidR="00B11EB3" w:rsidRDefault="00B11EB3" w:rsidP="00B11EB3">
      <w:pPr>
        <w:pStyle w:val="Minicrib"/>
      </w:pPr>
      <w:r>
        <w:t>GLEN GARRY MEDLEY  (M-4x(S16+R16))  4C set</w:t>
      </w:r>
      <w:r>
        <w:tab/>
        <w:t>N Beckett  SCD Archives</w:t>
      </w:r>
    </w:p>
    <w:p w:rsidR="00B11EB3" w:rsidRDefault="00B11EB3" w:rsidP="00B11EB3">
      <w:pPr>
        <w:pStyle w:val="DanceBody"/>
      </w:pPr>
      <w:r>
        <w:t>Strathspey</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1s+2s dance 1/2 R&amp;L, set &amp; cross RH</w:t>
      </w:r>
    </w:p>
    <w:p w:rsidR="00B11EB3" w:rsidRDefault="00B11EB3" w:rsidP="00B11EB3">
      <w:pPr>
        <w:pStyle w:val="DanceBody"/>
      </w:pPr>
      <w:r>
        <w:t>Reel</w:t>
      </w:r>
    </w:p>
    <w:p w:rsidR="00B11EB3" w:rsidRDefault="00B11EB3" w:rsidP="00B11EB3">
      <w:pPr>
        <w:pStyle w:val="DanceBody"/>
      </w:pPr>
      <w:r>
        <w:t xml:space="preserve"> 1- 8</w:t>
      </w:r>
      <w:r>
        <w:tab/>
        <w:t>1s petronella turn into middle, set advancing &amp; BtoB face opposite sides</w:t>
      </w:r>
      <w:r w:rsidRPr="00BA6B4D">
        <w:rPr>
          <w:b/>
        </w:rPr>
        <w:t xml:space="preserve"> </w:t>
      </w:r>
      <w:r>
        <w:rPr>
          <w:b/>
        </w:rPr>
        <w:t xml:space="preserve">as </w:t>
      </w:r>
      <w:r>
        <w:t>for double triangles, set &amp; turn 3s to end 3</w:t>
      </w:r>
      <w:r w:rsidRPr="00972EEB">
        <w:t>rd</w:t>
      </w:r>
      <w:r>
        <w:t xml:space="preserve"> place opp sides</w:t>
      </w:r>
    </w:p>
    <w:p w:rsidR="00B11EB3" w:rsidRDefault="00B11EB3" w:rsidP="00B11EB3">
      <w:pPr>
        <w:pStyle w:val="DanceBody"/>
        <w:keepNext w:val="0"/>
      </w:pPr>
      <w:r>
        <w:t xml:space="preserve"> 9-16</w:t>
      </w:r>
      <w:r>
        <w:tab/>
        <w:t>1s petronella turn into middle, set advancing &amp; BtoB face own sides</w:t>
      </w:r>
      <w:r w:rsidRPr="00BA6B4D">
        <w:rPr>
          <w:b/>
        </w:rPr>
        <w:t xml:space="preserve"> </w:t>
      </w:r>
      <w:r>
        <w:rPr>
          <w:b/>
        </w:rPr>
        <w:t xml:space="preserve">as </w:t>
      </w:r>
      <w:r>
        <w:t>for double triangles, set &amp; turn 4s to end 4</w:t>
      </w:r>
      <w:r w:rsidRPr="00972EEB">
        <w:t>th</w:t>
      </w:r>
      <w:r>
        <w:t xml:space="preserve"> place own sides</w:t>
      </w:r>
    </w:p>
    <w:p w:rsidR="00B11EB3" w:rsidRDefault="00B11EB3" w:rsidP="00B11EB3"/>
    <w:p w:rsidR="00B11EB3" w:rsidRDefault="00B11EB3" w:rsidP="00B11EB3">
      <w:pPr>
        <w:pStyle w:val="Minicrib"/>
      </w:pPr>
      <w:r>
        <w:t>GLEN GRANT  (J8x32)  3C (4C set)</w:t>
      </w:r>
      <w:r>
        <w:tab/>
        <w:t>Ian Barbour  Whisky Coll &amp; Set &amp; Cast Off Vol 3</w:t>
      </w:r>
    </w:p>
    <w:p w:rsidR="00B11EB3" w:rsidRDefault="00B11EB3" w:rsidP="00B11EB3">
      <w:pPr>
        <w:pStyle w:val="DanceBody"/>
      </w:pPr>
      <w:r>
        <w:t xml:space="preserve"> 1- 8</w:t>
      </w:r>
      <w:r>
        <w:tab/>
        <w:t>1s cast 1 place (2s step up)</w:t>
      </w:r>
      <w:r w:rsidRPr="00BA6B4D">
        <w:rPr>
          <w:b/>
        </w:rPr>
        <w:t xml:space="preserve"> while </w:t>
      </w:r>
      <w:r>
        <w:t>3s set, 1s+3s dance 3/4 L&amp;R (left hand start).  2 3 1</w:t>
      </w:r>
    </w:p>
    <w:p w:rsidR="00B11EB3" w:rsidRDefault="00B11EB3" w:rsidP="00B11EB3">
      <w:pPr>
        <w:pStyle w:val="DanceBody"/>
      </w:pPr>
      <w:r>
        <w:t xml:space="preserve"> 9-16</w:t>
      </w:r>
      <w:r>
        <w:tab/>
        <w:t>2s+3s+1s dance Grand Chain (2s across to start). 1s end in 3rd place facing out</w:t>
      </w:r>
    </w:p>
    <w:p w:rsidR="00B11EB3" w:rsidRDefault="00B11EB3" w:rsidP="00B11EB3">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B11EB3" w:rsidRDefault="00B11EB3" w:rsidP="00B11EB3">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B11EB3" w:rsidRDefault="00B11EB3" w:rsidP="00B11EB3"/>
    <w:p w:rsidR="00B11EB3" w:rsidRDefault="00B11EB3" w:rsidP="00B11EB3">
      <w:pPr>
        <w:pStyle w:val="Minicrib"/>
      </w:pPr>
      <w:r>
        <w:t>GLEN LYON  (S3x32)  3C set</w:t>
      </w:r>
      <w:r>
        <w:tab/>
        <w:t>Roy Goldring  15 Social Dances</w:t>
      </w:r>
    </w:p>
    <w:p w:rsidR="00B11EB3" w:rsidRDefault="00B11EB3" w:rsidP="00B11EB3">
      <w:pPr>
        <w:pStyle w:val="DanceBody"/>
      </w:pPr>
      <w:r>
        <w:t xml:space="preserve"> 1- 8</w:t>
      </w:r>
      <w:r>
        <w:tab/>
        <w:t>1s cross down to 3</w:t>
      </w:r>
      <w:r w:rsidRPr="00972EEB">
        <w:t>rd</w:t>
      </w:r>
      <w:r>
        <w:t xml:space="preserve"> place opp side (no hands) &amp; 1s+2s dance the Capstan : -</w:t>
      </w:r>
    </w:p>
    <w:p w:rsidR="00B11EB3" w:rsidRDefault="00B11EB3" w:rsidP="00B11EB3">
      <w:pPr>
        <w:pStyle w:val="DanceBody"/>
      </w:pPr>
      <w:r>
        <w:tab/>
        <w:t>1M &amp; 2L change places by dancing LSh 1.1/2 times round the standing 3L</w:t>
      </w:r>
      <w:r w:rsidRPr="00BA6B4D">
        <w:rPr>
          <w:b/>
        </w:rPr>
        <w:t xml:space="preserve"> while </w:t>
      </w:r>
      <w:r>
        <w:t>1L &amp; 2M dance RSh 1.1/2 times round 3M</w:t>
      </w:r>
    </w:p>
    <w:p w:rsidR="00B11EB3" w:rsidRDefault="00B11EB3" w:rsidP="00B11EB3">
      <w:pPr>
        <w:pStyle w:val="DanceBody"/>
      </w:pPr>
      <w:r>
        <w:t xml:space="preserve"> 9-16</w:t>
      </w:r>
      <w:r>
        <w:tab/>
        <w:t>1s repeat all ending in original places</w:t>
      </w:r>
    </w:p>
    <w:p w:rsidR="00B11EB3" w:rsidRDefault="00B11EB3" w:rsidP="00B11EB3">
      <w:pPr>
        <w:pStyle w:val="DanceBody"/>
      </w:pPr>
      <w:r>
        <w:t>17-24</w:t>
      </w:r>
      <w:r>
        <w:tab/>
        <w:t>1s+2s set, cross RH, set &amp; 1s cast to 2</w:t>
      </w:r>
      <w:r w:rsidRPr="00972EEB">
        <w:t>nd</w:t>
      </w:r>
      <w:r>
        <w:t xml:space="preserve"> place</w:t>
      </w:r>
      <w:r w:rsidRPr="00BA6B4D">
        <w:rPr>
          <w:b/>
        </w:rPr>
        <w:t xml:space="preserve"> while </w:t>
      </w:r>
      <w:r>
        <w:t>2s cross up (no hands)</w:t>
      </w:r>
    </w:p>
    <w:p w:rsidR="00B11EB3" w:rsidRDefault="00B11EB3" w:rsidP="00B11EB3">
      <w:pPr>
        <w:pStyle w:val="DanceBody"/>
        <w:keepNext w:val="0"/>
      </w:pPr>
      <w:r>
        <w:t>25-32</w:t>
      </w:r>
      <w:r>
        <w:tab/>
        <w:t>1s crossing down dance 1/2 Fig of 8 round 3s &amp; turn 3s 1.1/2 times on sides (Ladies LH &amp; Men RH)</w:t>
      </w:r>
    </w:p>
    <w:p w:rsidR="00B11EB3" w:rsidRDefault="00B11EB3" w:rsidP="00B11EB3"/>
    <w:p w:rsidR="00B11EB3" w:rsidRDefault="00B11EB3" w:rsidP="00B11EB3">
      <w:pPr>
        <w:pStyle w:val="Minicrib"/>
        <w:rPr>
          <w:lang w:val="de-DE"/>
        </w:rPr>
      </w:pPr>
      <w:r>
        <w:rPr>
          <w:lang w:val="de-DE"/>
        </w:rPr>
        <w:t>GLEN MOR  (J8x32)  3C (4C set)</w:t>
      </w:r>
      <w:r>
        <w:rPr>
          <w:lang w:val="de-DE"/>
        </w:rPr>
        <w:tab/>
        <w:t>E Forbes  SCDs</w:t>
      </w:r>
    </w:p>
    <w:p w:rsidR="00B11EB3" w:rsidRDefault="00B11EB3" w:rsidP="00B11EB3">
      <w:pPr>
        <w:pStyle w:val="DanceBody"/>
      </w:pPr>
      <w:r w:rsidRPr="00163FE0">
        <w:t xml:space="preserve"> </w:t>
      </w:r>
      <w:r>
        <w:t>1- 8</w:t>
      </w:r>
      <w:r>
        <w:tab/>
        <w:t>1s+2s set, dance 1/2 RH across, 1s+3s set, dance 1/2 LH across</w:t>
      </w:r>
    </w:p>
    <w:p w:rsidR="00B11EB3" w:rsidRDefault="00B11EB3" w:rsidP="00B11EB3">
      <w:pPr>
        <w:pStyle w:val="DanceBody"/>
      </w:pPr>
      <w:r>
        <w:t xml:space="preserve"> 9-16</w:t>
      </w:r>
      <w:r>
        <w:tab/>
        <w:t>1s set &amp; cast up 1 place</w:t>
      </w:r>
      <w:r w:rsidRPr="00BA6B4D">
        <w:rPr>
          <w:b/>
        </w:rPr>
        <w:t xml:space="preserve"> </w:t>
      </w:r>
      <w:r>
        <w:rPr>
          <w:b/>
        </w:rPr>
        <w:t xml:space="preserve">as </w:t>
      </w:r>
      <w:r>
        <w:t>3s stand &amp; cross back to places, 1s set &amp; cast up 1 place</w:t>
      </w:r>
      <w:r w:rsidRPr="00BA6B4D">
        <w:rPr>
          <w:b/>
        </w:rPr>
        <w:t xml:space="preserve"> </w:t>
      </w:r>
      <w:r>
        <w:rPr>
          <w:b/>
        </w:rPr>
        <w:t xml:space="preserve">as </w:t>
      </w:r>
      <w:r>
        <w:t>2s stand &amp; cross back to places</w:t>
      </w:r>
    </w:p>
    <w:p w:rsidR="00B11EB3" w:rsidRDefault="00B11EB3" w:rsidP="00B11EB3">
      <w:pPr>
        <w:pStyle w:val="DanceBody"/>
      </w:pPr>
      <w:r>
        <w:t>17-24</w:t>
      </w:r>
      <w:r>
        <w:tab/>
        <w:t>All dance reels of 3 on own sides (2s dancing out round 3s to start)</w:t>
      </w:r>
    </w:p>
    <w:p w:rsidR="00B11EB3" w:rsidRDefault="00B11EB3" w:rsidP="00B11EB3">
      <w:pPr>
        <w:pStyle w:val="DanceBody"/>
        <w:keepNext w:val="0"/>
      </w:pPr>
      <w:r>
        <w:t>25-32</w:t>
      </w:r>
      <w:r>
        <w:tab/>
        <w:t>1s+2s 3/4 turn RH, 1M+2L turn LH 1.1/2 times</w:t>
      </w:r>
      <w:r w:rsidRPr="00BA6B4D">
        <w:rPr>
          <w:b/>
        </w:rPr>
        <w:t xml:space="preserve"> while </w:t>
      </w:r>
      <w:r>
        <w:t>1L &amp; 2M chase clockwise to meet partner &amp; 3/4 turn partners RH to places</w:t>
      </w:r>
    </w:p>
    <w:p w:rsidR="00B11EB3" w:rsidRDefault="00B11EB3" w:rsidP="00B11EB3"/>
    <w:p w:rsidR="00B11EB3" w:rsidRDefault="00B11EB3" w:rsidP="00B11EB3">
      <w:pPr>
        <w:pStyle w:val="Minicrib"/>
        <w:rPr>
          <w:lang w:eastAsia="en-GB"/>
        </w:rPr>
      </w:pPr>
      <w:r>
        <w:rPr>
          <w:lang w:eastAsia="en-GB"/>
        </w:rPr>
        <w:t>GLEN NEVIS  (S4x32)  4C Set</w:t>
      </w:r>
      <w:r>
        <w:rPr>
          <w:lang w:eastAsia="en-GB"/>
        </w:rPr>
        <w:tab/>
        <w:t>Diane L Dow  Pinewoods Collection 2</w:t>
      </w:r>
    </w:p>
    <w:p w:rsidR="00B11EB3" w:rsidRPr="00F32D1F" w:rsidRDefault="00B11EB3" w:rsidP="00B11EB3">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B11EB3" w:rsidRPr="00F32D1F" w:rsidRDefault="00B11EB3" w:rsidP="00B11EB3">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B11EB3" w:rsidRPr="00F32D1F" w:rsidRDefault="00B11EB3" w:rsidP="00B11EB3">
      <w:pPr>
        <w:pStyle w:val="DanceBody"/>
        <w:rPr>
          <w:lang w:eastAsia="en-GB"/>
        </w:rPr>
      </w:pPr>
      <w:r w:rsidRPr="00F32D1F">
        <w:rPr>
          <w:lang w:eastAsia="en-GB"/>
        </w:rPr>
        <w:t>15-16</w:t>
      </w:r>
      <w:r w:rsidRPr="00F32D1F">
        <w:rPr>
          <w:lang w:eastAsia="en-GB"/>
        </w:rPr>
        <w:tab/>
        <w:t>1L+1M, 4L+4M, 2L+3L, &amp; 2M+3M change places with each other RH</w:t>
      </w:r>
    </w:p>
    <w:p w:rsidR="00B11EB3" w:rsidRDefault="00B11EB3" w:rsidP="00B11EB3">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B11EB3" w:rsidRPr="00F32D1F" w:rsidRDefault="00B11EB3" w:rsidP="00B11EB3">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B11EB3" w:rsidRDefault="00B11EB3" w:rsidP="00B11EB3">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B11EB3" w:rsidRPr="00F32D1F" w:rsidRDefault="00B11EB3" w:rsidP="00B11EB3">
      <w:pPr>
        <w:pStyle w:val="DanceBody"/>
        <w:keepNext w:val="0"/>
        <w:rPr>
          <w:lang w:eastAsia="en-GB"/>
        </w:rPr>
      </w:pPr>
      <w:r>
        <w:rPr>
          <w:lang w:eastAsia="en-GB"/>
        </w:rPr>
        <w:t>31-32</w:t>
      </w:r>
      <w:r>
        <w:rPr>
          <w:lang w:eastAsia="en-GB"/>
        </w:rPr>
        <w:tab/>
        <w:t xml:space="preserve">1M+3M </w:t>
      </w:r>
      <w:r>
        <w:rPr>
          <w:b/>
          <w:lang w:eastAsia="en-GB"/>
        </w:rPr>
        <w:t>also</w:t>
      </w:r>
      <w:r>
        <w:rPr>
          <w:lang w:eastAsia="en-GB"/>
        </w:rPr>
        <w:t xml:space="preserve"> 1L+3L change places LH </w:t>
      </w:r>
      <w:r>
        <w:rPr>
          <w:b/>
          <w:lang w:eastAsia="en-GB"/>
        </w:rPr>
        <w:t>while</w:t>
      </w:r>
      <w:r>
        <w:rPr>
          <w:lang w:eastAsia="en-GB"/>
        </w:rPr>
        <w:t xml:space="preserve"> others change places RH on sides.  End </w:t>
      </w:r>
      <w:r w:rsidRPr="00F32D1F">
        <w:rPr>
          <w:lang w:eastAsia="en-GB"/>
        </w:rPr>
        <w:t>2 4 1 3</w:t>
      </w:r>
    </w:p>
    <w:p w:rsidR="00B11EB3" w:rsidRDefault="00B11EB3" w:rsidP="00B11EB3"/>
    <w:p w:rsidR="00B11EB3" w:rsidRDefault="00B11EB3" w:rsidP="00B11EB3">
      <w:pPr>
        <w:pStyle w:val="Minicrib"/>
      </w:pPr>
      <w:r>
        <w:t>THE GLEN ORRIN MIXER  (J4x48)  Sq.Set</w:t>
      </w:r>
      <w:r>
        <w:tab/>
        <w:t>Terry Glasspool  Ithaca NY, USA</w:t>
      </w:r>
    </w:p>
    <w:p w:rsidR="00B11EB3" w:rsidRPr="00D02168" w:rsidRDefault="00B11EB3" w:rsidP="00B11EB3">
      <w:pPr>
        <w:pStyle w:val="DanceBody"/>
      </w:pPr>
      <w:r w:rsidRPr="00D02168">
        <w:t xml:space="preserve"> 1- 8</w:t>
      </w:r>
      <w:r w:rsidRPr="00D02168">
        <w:tab/>
        <w:t>All Ladies RH across &amp; return to places dancing LSh round own partners end facing corners</w:t>
      </w:r>
    </w:p>
    <w:p w:rsidR="00B11EB3" w:rsidRPr="00D02168" w:rsidRDefault="00B11EB3" w:rsidP="00B11EB3">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B11EB3" w:rsidRPr="00D02168" w:rsidRDefault="00B11EB3" w:rsidP="00B11EB3">
      <w:pPr>
        <w:pStyle w:val="DanceBody"/>
      </w:pPr>
      <w:r w:rsidRPr="00D02168">
        <w:t>17-24</w:t>
      </w:r>
      <w:r w:rsidRPr="00D02168">
        <w:tab/>
        <w:t>All couples (prom hold) advance to centre, release hands &amp; retire with corner, advance again &amp; retire with current partner</w:t>
      </w:r>
    </w:p>
    <w:p w:rsidR="00B11EB3" w:rsidRPr="00D02168" w:rsidRDefault="00B11EB3" w:rsidP="00B11EB3">
      <w:pPr>
        <w:pStyle w:val="DanceBody"/>
      </w:pPr>
      <w:r w:rsidRPr="00D02168">
        <w:t>25-32</w:t>
      </w:r>
      <w:r w:rsidRPr="00D02168">
        <w:tab/>
        <w:t>All Men LH across &amp; return to place dancing RSh round current partner &amp; end giving LH to corner facing in on diagonal</w:t>
      </w:r>
    </w:p>
    <w:p w:rsidR="00B11EB3" w:rsidRPr="00D02168" w:rsidRDefault="00B11EB3" w:rsidP="00B11EB3">
      <w:pPr>
        <w:pStyle w:val="DanceBody"/>
      </w:pPr>
      <w:r w:rsidRPr="00D02168">
        <w:t>33-40</w:t>
      </w:r>
      <w:r w:rsidRPr="00D02168">
        <w:tab/>
        <w:t>Corner couples Set+Link, Set+Link on sides</w:t>
      </w:r>
    </w:p>
    <w:p w:rsidR="00B11EB3" w:rsidRPr="00D02168" w:rsidRDefault="00B11EB3" w:rsidP="00B11EB3">
      <w:pPr>
        <w:pStyle w:val="DanceBody"/>
      </w:pPr>
      <w:r w:rsidRPr="00D02168">
        <w:t>41-48</w:t>
      </w:r>
      <w:r w:rsidRPr="00D02168">
        <w:tab/>
        <w:t>All circle 8H round &amp; back</w:t>
      </w:r>
    </w:p>
    <w:p w:rsidR="00B11EB3" w:rsidRPr="00D02168" w:rsidRDefault="00B11EB3" w:rsidP="00B11EB3">
      <w:pPr>
        <w:pStyle w:val="DanceBody"/>
        <w:keepNext w:val="0"/>
      </w:pPr>
      <w:r w:rsidRPr="00D02168">
        <w:t>NB Ladies are in original place but Men are 1 place anticlockwise</w:t>
      </w:r>
    </w:p>
    <w:p w:rsidR="00B11EB3" w:rsidRDefault="00B11EB3" w:rsidP="00B11EB3"/>
    <w:p w:rsidR="00B11EB3" w:rsidRDefault="00B11EB3" w:rsidP="00B11EB3">
      <w:pPr>
        <w:pStyle w:val="Minicrib"/>
      </w:pPr>
      <w:r>
        <w:t>GLEN ORRIN STRATHSPEY  (S4x32)  Sq.Set</w:t>
      </w:r>
      <w:r>
        <w:tab/>
        <w:t>A&amp;Ian Jamieson  Glen Orrin Coll 1</w:t>
      </w:r>
    </w:p>
    <w:p w:rsidR="00B11EB3" w:rsidRDefault="00B11EB3" w:rsidP="00B11EB3">
      <w:pPr>
        <w:pStyle w:val="DanceBody"/>
      </w:pPr>
      <w:r>
        <w:t xml:space="preserve"> 1- 8</w:t>
      </w:r>
      <w:r>
        <w:tab/>
        <w:t>1s+3s dance R&amp;L</w:t>
      </w:r>
      <w:r w:rsidRPr="00BA6B4D">
        <w:rPr>
          <w:b/>
        </w:rPr>
        <w:t xml:space="preserve"> while </w:t>
      </w:r>
      <w:r>
        <w:t>2s+4s set &amp; cross RH, set &amp; cross back RH all end facing corners</w:t>
      </w:r>
    </w:p>
    <w:p w:rsidR="00B11EB3" w:rsidRDefault="00B11EB3" w:rsidP="00B11EB3">
      <w:pPr>
        <w:pStyle w:val="DanceBody"/>
      </w:pPr>
      <w:r>
        <w:t xml:space="preserve"> 9-16</w:t>
      </w:r>
      <w:r>
        <w:tab/>
        <w:t>All set to corners, turn 2H, set to partners &amp; turn 2H</w:t>
      </w:r>
    </w:p>
    <w:p w:rsidR="00B11EB3" w:rsidRDefault="00B11EB3" w:rsidP="00B11EB3">
      <w:pPr>
        <w:pStyle w:val="DanceBody"/>
      </w:pPr>
      <w:r>
        <w:t>17-24</w:t>
      </w:r>
      <w:r>
        <w:tab/>
        <w:t>All Set+Link with partners, Set+Link with corners (all are now opposite partners)</w:t>
      </w:r>
    </w:p>
    <w:p w:rsidR="00B11EB3" w:rsidRDefault="00B11EB3" w:rsidP="00B11EB3">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B11EB3" w:rsidRDefault="00B11EB3" w:rsidP="00B11EB3"/>
    <w:p w:rsidR="00B11EB3" w:rsidRDefault="00B11EB3" w:rsidP="00B11EB3">
      <w:pPr>
        <w:pStyle w:val="Minicrib"/>
      </w:pPr>
      <w:r>
        <w:t>THE GLEN PAVILLION  (S4x32)  4C Set</w:t>
      </w:r>
      <w:r>
        <w:tab/>
        <w:t>Sandra Welch  RSCDS Dunfermline 90th Anniv</w:t>
      </w:r>
    </w:p>
    <w:p w:rsidR="00B11EB3" w:rsidRDefault="00B11EB3" w:rsidP="00B11EB3">
      <w:pPr>
        <w:pStyle w:val="DanceBody"/>
      </w:pPr>
      <w:r>
        <w:t>2 chords - 2nd chord 3s &amp; 4s cross to opp sides</w:t>
      </w:r>
    </w:p>
    <w:p w:rsidR="00B11EB3" w:rsidRDefault="00B11EB3" w:rsidP="00B11EB3">
      <w:pPr>
        <w:pStyle w:val="DanceBody"/>
      </w:pPr>
      <w:r>
        <w:t xml:space="preserve"> 1- 8</w:t>
      </w:r>
      <w:r>
        <w:tab/>
        <w:t>1s+2s &amp; 3s+4s Set+Link.  2s+1s &amp; 4s+3s dance RH across once round</w:t>
      </w:r>
    </w:p>
    <w:p w:rsidR="00B11EB3" w:rsidRDefault="00B11EB3" w:rsidP="00B11EB3">
      <w:pPr>
        <w:pStyle w:val="DanceBody"/>
      </w:pPr>
      <w:r>
        <w:t xml:space="preserve"> 9-16</w:t>
      </w:r>
      <w:r>
        <w:tab/>
        <w:t>1s+4s dance 1/2 LH across, 4M+1L &amp; 4L+1M retain hands to change places LH on sides;  2s+1s &amp; 4s+3s turn RH once round on sides. 2 (1) 4 (3)</w:t>
      </w:r>
    </w:p>
    <w:p w:rsidR="00B11EB3" w:rsidRDefault="00B11EB3" w:rsidP="00B11EB3">
      <w:pPr>
        <w:pStyle w:val="DanceBody"/>
      </w:pPr>
      <w:r>
        <w:t>17-24</w:t>
      </w:r>
      <w:r>
        <w:tab/>
        <w:t>Reels of 4 on sides.  Bar 24: 1L+4M &amp; 1M+4L 1/2 turn 2H on sides to change places</w:t>
      </w:r>
    </w:p>
    <w:p w:rsidR="00B11EB3" w:rsidRDefault="00B11EB3" w:rsidP="00B11EB3">
      <w:pPr>
        <w:pStyle w:val="DanceBody"/>
      </w:pPr>
      <w:r>
        <w:t>25-32</w:t>
      </w:r>
      <w:r>
        <w:tab/>
        <w:t>1s+4s dance Bourrel:</w:t>
      </w:r>
    </w:p>
    <w:p w:rsidR="00B11EB3" w:rsidRDefault="00B11EB3" w:rsidP="00B11EB3">
      <w:pPr>
        <w:pStyle w:val="DanceBody"/>
      </w:pPr>
      <w:r>
        <w:tab/>
        <w:t>25-28   1L+4L set advancing, 3/4 turn 2H &amp; twirl to end BtoB (4L facing up, 1L facing down)</w:t>
      </w:r>
      <w:r w:rsidRPr="00BA6B4D">
        <w:rPr>
          <w:b/>
        </w:rPr>
        <w:t xml:space="preserve"> while </w:t>
      </w:r>
      <w:r>
        <w:t>partners chase anticlockwise to face partner</w:t>
      </w:r>
    </w:p>
    <w:p w:rsidR="00B11EB3" w:rsidRDefault="00B11EB3" w:rsidP="00B11EB3">
      <w:pPr>
        <w:pStyle w:val="DanceBody"/>
        <w:keepNext w:val="0"/>
      </w:pPr>
      <w:r>
        <w:tab/>
        <w:t>29-32   Set to partners &amp; 3/4 turn 2H to own sides having changed places. 2 4 (1) (3)</w:t>
      </w:r>
    </w:p>
    <w:p w:rsidR="00B11EB3" w:rsidRDefault="00B11EB3" w:rsidP="00B11EB3"/>
    <w:p w:rsidR="00B11EB3" w:rsidRDefault="00B11EB3" w:rsidP="00B11EB3">
      <w:pPr>
        <w:pStyle w:val="Minicrib"/>
      </w:pPr>
      <w:r>
        <w:t>GLEN SHIRA  (R8x32)  3C (4C set)</w:t>
      </w:r>
      <w:r>
        <w:tab/>
        <w:t>Anne Thorn  Magic Of Music 2</w:t>
      </w:r>
    </w:p>
    <w:p w:rsidR="00B11EB3" w:rsidRDefault="00B11EB3" w:rsidP="00B11EB3">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B11EB3" w:rsidRDefault="00B11EB3" w:rsidP="00B11EB3">
      <w:pPr>
        <w:pStyle w:val="DanceBody"/>
      </w:pPr>
      <w:r>
        <w:t xml:space="preserve"> 9-16</w:t>
      </w:r>
      <w:r>
        <w:tab/>
        <w:t>1s dance Double Triangles to finish 1L facing 2L &amp; 1M facing 3M</w:t>
      </w:r>
    </w:p>
    <w:p w:rsidR="00B11EB3" w:rsidRDefault="00B11EB3" w:rsidP="00B11EB3">
      <w:pPr>
        <w:pStyle w:val="DanceBody"/>
      </w:pPr>
      <w:r>
        <w:t>17-24</w:t>
      </w:r>
      <w:r>
        <w:tab/>
        <w:t>1s dance RSh reels of 3 across (1L+2s, 1M+3s) 1s finish in 2nd place opposite sides</w:t>
      </w:r>
    </w:p>
    <w:p w:rsidR="00B11EB3" w:rsidRDefault="00B11EB3" w:rsidP="00B11EB3">
      <w:pPr>
        <w:pStyle w:val="DanceBody"/>
      </w:pPr>
      <w:r>
        <w:t>25-28</w:t>
      </w:r>
      <w:r>
        <w:tab/>
        <w:t>1s dance 1/2 Fig of 8 (1L up with 2s, 1M down with 3s) to finish in 2nd place own sides 2 1 3</w:t>
      </w:r>
    </w:p>
    <w:p w:rsidR="00B11EB3" w:rsidRDefault="00B11EB3" w:rsidP="00B11EB3">
      <w:pPr>
        <w:pStyle w:val="DanceBody"/>
        <w:keepNext w:val="0"/>
      </w:pPr>
      <w:r>
        <w:t>29-32</w:t>
      </w:r>
      <w:r>
        <w:tab/>
        <w:t>2s+1s+3s turn partner RH</w:t>
      </w:r>
    </w:p>
    <w:p w:rsidR="00B11EB3" w:rsidRDefault="00B11EB3" w:rsidP="00B11EB3"/>
    <w:p w:rsidR="00B11EB3" w:rsidRDefault="00B11EB3" w:rsidP="00B11EB3">
      <w:pPr>
        <w:pStyle w:val="Minicrib"/>
      </w:pPr>
      <w:r>
        <w:t>THE GLENALMOND GAMEKEEPER  (R8x40)  3C (4C set)</w:t>
      </w:r>
      <w:r>
        <w:tab/>
        <w:t>John Drewry  Bankhead Bk 6</w:t>
      </w:r>
    </w:p>
    <w:p w:rsidR="00B11EB3" w:rsidRPr="00EF359C" w:rsidRDefault="00B11EB3" w:rsidP="00B11EB3">
      <w:pPr>
        <w:pStyle w:val="DanceBody"/>
      </w:pPr>
      <w:r w:rsidRPr="00EF359C">
        <w:t xml:space="preserve"> 1- 8</w:t>
      </w:r>
      <w:r w:rsidRPr="00EF359C">
        <w:tab/>
        <w:t>1s cross down to dance reflection reels of 3 on opposite sides with 1s &amp; 3s ending in centre facing down/up</w:t>
      </w:r>
    </w:p>
    <w:p w:rsidR="00B11EB3" w:rsidRPr="00EF359C" w:rsidRDefault="00B11EB3" w:rsidP="00B11EB3">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B11EB3" w:rsidRPr="00EF359C" w:rsidRDefault="00B11EB3" w:rsidP="00B11EB3">
      <w:pPr>
        <w:pStyle w:val="DanceBody"/>
      </w:pPr>
      <w:r w:rsidRPr="00EF359C">
        <w:t>17-24</w:t>
      </w:r>
      <w:r w:rsidRPr="00EF359C">
        <w:tab/>
        <w:t>1M</w:t>
      </w:r>
      <w:r w:rsidRPr="00EF359C">
        <w:rPr>
          <w:b/>
        </w:rPr>
        <w:t xml:space="preserve"> also </w:t>
      </w:r>
      <w:r w:rsidRPr="00EF359C">
        <w:t>3M (followed by ptnrs &amp; cast to start) dance a Fig of 8 round standing 2s passing firstly LSh in middle &amp; then RSh to end back in middle</w:t>
      </w:r>
    </w:p>
    <w:p w:rsidR="00B11EB3" w:rsidRPr="00EF359C" w:rsidRDefault="00B11EB3" w:rsidP="00B11EB3">
      <w:pPr>
        <w:pStyle w:val="DanceBody"/>
      </w:pPr>
      <w:r w:rsidRPr="00EF359C">
        <w:t>25-32</w:t>
      </w:r>
      <w:r w:rsidRPr="00EF359C">
        <w:tab/>
        <w:t>1s+2s+3s circle 6H round &amp; back</w:t>
      </w:r>
    </w:p>
    <w:p w:rsidR="00B11EB3" w:rsidRPr="00EF359C" w:rsidRDefault="00B11EB3" w:rsidP="00B11EB3">
      <w:pPr>
        <w:pStyle w:val="DanceBody"/>
        <w:keepNext w:val="0"/>
      </w:pPr>
      <w:r w:rsidRPr="00EF359C">
        <w:t>33-40</w:t>
      </w:r>
      <w:r w:rsidRPr="00EF359C">
        <w:tab/>
        <w:t>1s+2s set &amp; dance 3/4 double Fig of 8 (1s cast to start) with 1s ending in 2nd place</w:t>
      </w:r>
    </w:p>
    <w:p w:rsidR="00B11EB3" w:rsidRDefault="00B11EB3" w:rsidP="00B11EB3"/>
    <w:p w:rsidR="00B11EB3" w:rsidRDefault="00B11EB3" w:rsidP="00B11EB3">
      <w:pPr>
        <w:pStyle w:val="Minicrib"/>
      </w:pPr>
      <w:r>
        <w:t>THE GLENBURN STRATHSPEY  (S8x32)  3C (4C set)</w:t>
      </w:r>
      <w:r>
        <w:tab/>
        <w:t>J McMillan</w:t>
      </w:r>
    </w:p>
    <w:p w:rsidR="00B11EB3" w:rsidRDefault="00B11EB3" w:rsidP="00B11EB3">
      <w:pPr>
        <w:pStyle w:val="DanceBody"/>
      </w:pPr>
      <w:r>
        <w:t xml:space="preserve"> 1- 8</w:t>
      </w:r>
      <w:r>
        <w:tab/>
        <w:t>1s+2s dance 1/2 double Fig of 8 (1s cross down), 1M+2M</w:t>
      </w:r>
      <w:r w:rsidRPr="007F0D5A">
        <w:rPr>
          <w:b/>
        </w:rPr>
        <w:t xml:space="preserve"> also </w:t>
      </w:r>
      <w:r>
        <w:t>1L+2L set advcg (across) to right (pass LSh), Men turn RH</w:t>
      </w:r>
      <w:r w:rsidRPr="00BA6B4D">
        <w:rPr>
          <w:b/>
        </w:rPr>
        <w:t xml:space="preserve"> </w:t>
      </w:r>
      <w:r>
        <w:rPr>
          <w:b/>
        </w:rPr>
        <w:t xml:space="preserve">as </w:t>
      </w:r>
      <w:r>
        <w:t>Ladies turn LH.  1 2 3</w:t>
      </w:r>
    </w:p>
    <w:p w:rsidR="00B11EB3" w:rsidRDefault="00B11EB3" w:rsidP="00B11EB3">
      <w:pPr>
        <w:pStyle w:val="DanceBody"/>
      </w:pPr>
      <w:r>
        <w:t xml:space="preserve"> 9-16</w:t>
      </w:r>
      <w:r>
        <w:tab/>
        <w:t>All dance reels of 3 on sides (1s down between 2s to start) with 2s crossing down from 1</w:t>
      </w:r>
      <w:r w:rsidRPr="00972EEB">
        <w:t>st</w:t>
      </w:r>
      <w:r>
        <w:t xml:space="preserve"> place.  1 (2) 3</w:t>
      </w:r>
    </w:p>
    <w:p w:rsidR="00B11EB3" w:rsidRDefault="00B11EB3" w:rsidP="00B11EB3">
      <w:pPr>
        <w:pStyle w:val="DanceBody"/>
      </w:pPr>
      <w:r>
        <w:t>17-20</w:t>
      </w:r>
      <w:r>
        <w:tab/>
        <w:t>1s+2s set advcg (up/down) &amp; pass LSh</w:t>
      </w:r>
      <w:r w:rsidRPr="00BA6B4D">
        <w:rPr>
          <w:b/>
        </w:rPr>
        <w:t xml:space="preserve"> while </w:t>
      </w:r>
      <w:r>
        <w:t>3s 1/2 turn 2H, 1s+3s set advcg &amp; pass LSh</w:t>
      </w:r>
      <w:r w:rsidRPr="00BA6B4D">
        <w:rPr>
          <w:b/>
        </w:rPr>
        <w:t xml:space="preserve"> while </w:t>
      </w:r>
      <w:r>
        <w:t>2s 1/2 turn 2H</w:t>
      </w:r>
    </w:p>
    <w:p w:rsidR="00B11EB3" w:rsidRDefault="00B11EB3" w:rsidP="00B11EB3">
      <w:pPr>
        <w:pStyle w:val="DanceBody"/>
      </w:pPr>
      <w:r>
        <w:t>21-24</w:t>
      </w:r>
      <w:r>
        <w:tab/>
        <w:t>2s+3s set advcg &amp; pass LSh</w:t>
      </w:r>
      <w:r w:rsidRPr="00BA6B4D">
        <w:rPr>
          <w:b/>
        </w:rPr>
        <w:t xml:space="preserve"> while </w:t>
      </w:r>
      <w:r>
        <w:t>1s turn 2H, 2s+1s set advcg &amp; pass LSh</w:t>
      </w:r>
      <w:r w:rsidRPr="00BA6B4D">
        <w:rPr>
          <w:b/>
        </w:rPr>
        <w:t xml:space="preserve"> while </w:t>
      </w:r>
      <w:r>
        <w:t>3s dance out to 1</w:t>
      </w:r>
      <w:r w:rsidRPr="00972EEB">
        <w:t>st</w:t>
      </w:r>
      <w:r>
        <w:t xml:space="preserve"> place opposite sides.  (3)(1) 2</w:t>
      </w:r>
    </w:p>
    <w:p w:rsidR="00B11EB3" w:rsidRDefault="00B11EB3" w:rsidP="00B11EB3">
      <w:pPr>
        <w:pStyle w:val="DanceBody"/>
        <w:keepNext w:val="0"/>
      </w:pPr>
      <w:r>
        <w:t>25-32</w:t>
      </w:r>
      <w:r>
        <w:tab/>
        <w:t>All dance 1/2 reels of 3 on sides (1s up between 3s to start), 1s+3s dance 1/2 double Fig of 8 (1s cross down).  2 1 3</w:t>
      </w:r>
    </w:p>
    <w:p w:rsidR="00B11EB3" w:rsidRDefault="00B11EB3" w:rsidP="00B11EB3"/>
    <w:p w:rsidR="00B11EB3" w:rsidRDefault="00B11EB3" w:rsidP="00B11EB3">
      <w:pPr>
        <w:pStyle w:val="Minicrib"/>
      </w:pPr>
      <w:r>
        <w:t>GLENBURN'S WELCOME  (J8x32)  3C (4C set)</w:t>
      </w:r>
      <w:r>
        <w:tab/>
        <w:t>James McMillan  SCDs by James McMillan</w:t>
      </w:r>
    </w:p>
    <w:p w:rsidR="00B11EB3" w:rsidRDefault="00B11EB3" w:rsidP="00B11EB3">
      <w:pPr>
        <w:pStyle w:val="DanceBody"/>
      </w:pPr>
      <w:r>
        <w:t xml:space="preserve"> 1- 8</w:t>
      </w:r>
      <w:r>
        <w:tab/>
        <w:t>1s cross RH, cast (2s step up), 1s dance 1/2 Fig 8 (1M up round 2s, 1L down round 3s) &amp; end facing 1st corners</w:t>
      </w:r>
    </w:p>
    <w:p w:rsidR="00B11EB3" w:rsidRDefault="00B11EB3" w:rsidP="00B11EB3">
      <w:pPr>
        <w:pStyle w:val="DanceBody"/>
      </w:pPr>
      <w:r>
        <w:t xml:space="preserve"> 9-12</w:t>
      </w:r>
      <w:r>
        <w:tab/>
        <w:t>Dance to Corners &amp; Set: (4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B11EB3" w:rsidRDefault="00B11EB3" w:rsidP="00B11EB3">
      <w:pPr>
        <w:pStyle w:val="DanceBody"/>
      </w:pPr>
      <w:r>
        <w:t>13-16</w:t>
      </w:r>
      <w:r>
        <w:tab/>
        <w:t>1s+2nd corners dance 1/2 diag reel of 4, 2nd corners pass RSh to face 1st corners (in 2nd corner pstn)</w:t>
      </w:r>
    </w:p>
    <w:p w:rsidR="00B11EB3" w:rsidRDefault="00B11EB3" w:rsidP="00B11EB3">
      <w:pPr>
        <w:pStyle w:val="DanceBody"/>
      </w:pPr>
      <w:r>
        <w:t>17-20</w:t>
      </w:r>
      <w:r>
        <w:tab/>
        <w:t>Repeat Dance to Corners &amp; Set: figure (bars 9-12). End 1s facing 2nd corners (in 3rd corner pstn)</w:t>
      </w:r>
    </w:p>
    <w:p w:rsidR="00B11EB3" w:rsidRDefault="00B11EB3" w:rsidP="00B11EB3">
      <w:pPr>
        <w:pStyle w:val="DanceBody"/>
      </w:pPr>
      <w:r>
        <w:t>21-24</w:t>
      </w:r>
      <w:r>
        <w:tab/>
        <w:t>1s+corners dance 1/2 diag reel of 4. 1s end facing 1st corner (pstn)</w:t>
      </w:r>
    </w:p>
    <w:p w:rsidR="00B11EB3" w:rsidRDefault="00B11EB3" w:rsidP="00B11EB3">
      <w:pPr>
        <w:pStyle w:val="DanceBody"/>
        <w:keepNext w:val="0"/>
      </w:pPr>
      <w:r>
        <w:t>25-32</w:t>
      </w:r>
      <w:r>
        <w:tab/>
        <w:t>1s+corners dance 1/2 diag reel of 4, 1s turn RH to 2nd place own side. 2 1 3</w:t>
      </w:r>
    </w:p>
    <w:p w:rsidR="00B11EB3" w:rsidRDefault="00B11EB3" w:rsidP="00B11EB3"/>
    <w:p w:rsidR="00B11EB3" w:rsidRDefault="00B11EB3" w:rsidP="00B11EB3">
      <w:pPr>
        <w:pStyle w:val="Minicrib"/>
      </w:pPr>
      <w:r>
        <w:t>GLENBURNIE RANT  (R4x32)  4C Set</w:t>
      </w:r>
      <w:r>
        <w:tab/>
        <w:t>John Bowie Dickson  Cockleroy Coll</w:t>
      </w:r>
    </w:p>
    <w:p w:rsidR="00B11EB3" w:rsidRDefault="00B11EB3" w:rsidP="00B11EB3">
      <w:pPr>
        <w:pStyle w:val="DanceBody"/>
      </w:pPr>
      <w:r>
        <w:t xml:space="preserve"> 1- 8</w:t>
      </w:r>
      <w:r>
        <w:tab/>
        <w:t>All set, cross RH &amp; chase 1/2 way</w:t>
      </w:r>
    </w:p>
    <w:p w:rsidR="00B11EB3" w:rsidRDefault="00B11EB3" w:rsidP="00B11EB3">
      <w:pPr>
        <w:pStyle w:val="DanceBody"/>
      </w:pPr>
      <w:r>
        <w:t xml:space="preserve"> 9-16</w:t>
      </w:r>
      <w:r>
        <w:tab/>
        <w:t>4s+3s</w:t>
      </w:r>
      <w:r w:rsidRPr="007F0D5A">
        <w:rPr>
          <w:b/>
        </w:rPr>
        <w:t xml:space="preserve"> also </w:t>
      </w:r>
      <w:r>
        <w:t>2s+1s dance 1/2 R&amp;L, 4s+1s cross RH &amp; turn LH on sides.  (3) 4 1 (2)</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3s+4s</w:t>
      </w:r>
      <w:r w:rsidRPr="007F0D5A">
        <w:rPr>
          <w:b/>
        </w:rPr>
        <w:t xml:space="preserve"> also </w:t>
      </w:r>
      <w:r>
        <w:t>1s+2s dance RH across, 4s+1s dance LH across</w:t>
      </w:r>
      <w:r w:rsidRPr="00BA6B4D">
        <w:rPr>
          <w:b/>
        </w:rPr>
        <w:t xml:space="preserve"> while </w:t>
      </w:r>
      <w:r>
        <w:t>3s+2s chase clockwise 1/2 way.  2 4 1 3</w:t>
      </w:r>
    </w:p>
    <w:p w:rsidR="00B11EB3" w:rsidRDefault="00B11EB3" w:rsidP="00B11EB3"/>
    <w:p w:rsidR="00B11EB3" w:rsidRDefault="00B11EB3" w:rsidP="00B11EB3">
      <w:pPr>
        <w:pStyle w:val="Minicrib"/>
      </w:pPr>
      <w:r>
        <w:t>GLENCOE  (S4x32)  4C Set</w:t>
      </w:r>
      <w:r>
        <w:tab/>
        <w:t>Barry Priddey  Tam O'Shanter Set</w:t>
      </w:r>
    </w:p>
    <w:p w:rsidR="00B11EB3" w:rsidRDefault="00B11EB3" w:rsidP="00B11EB3">
      <w:pPr>
        <w:pStyle w:val="DanceBody"/>
      </w:pPr>
      <w:r>
        <w:t xml:space="preserve"> 1- 4</w:t>
      </w:r>
      <w:r>
        <w:tab/>
        <w:t>All set, 1/2 turn partners 2H, 1M &amp; 2L</w:t>
      </w:r>
      <w:r w:rsidRPr="007F0D5A">
        <w:rPr>
          <w:b/>
        </w:rPr>
        <w:t xml:space="preserve"> also </w:t>
      </w:r>
      <w:r>
        <w:t>3M &amp; 4L drop LH &amp; circle left 1 place to end 1s &amp; 3s on Ladies' side &amp; 2s &amp; 4s on Men's side</w:t>
      </w:r>
    </w:p>
    <w:p w:rsidR="00B11EB3" w:rsidRDefault="00B11EB3" w:rsidP="00B11EB3">
      <w:pPr>
        <w:pStyle w:val="DanceBody"/>
      </w:pPr>
      <w:r>
        <w:t xml:space="preserve"> 5- 8</w:t>
      </w:r>
      <w:r>
        <w:tab/>
        <w:t>All couples Set+Link</w:t>
      </w:r>
    </w:p>
    <w:p w:rsidR="00B11EB3" w:rsidRDefault="00B11EB3" w:rsidP="00B11EB3">
      <w:pPr>
        <w:pStyle w:val="DanceBody"/>
      </w:pPr>
      <w:r>
        <w:t xml:space="preserve"> 9-16</w:t>
      </w:r>
      <w:r>
        <w:tab/>
        <w:t>2s &amp; 3s cross passing opposite person RSh &amp; dance to right to change places, 1s+3s</w:t>
      </w:r>
      <w:r w:rsidRPr="007F0D5A">
        <w:rPr>
          <w:b/>
        </w:rPr>
        <w:t xml:space="preserve"> also </w:t>
      </w:r>
      <w:r>
        <w:t>2s+4s dance RH across &amp; end facing partners on sides</w:t>
      </w:r>
    </w:p>
    <w:p w:rsidR="00B11EB3" w:rsidRDefault="00B11EB3" w:rsidP="00B11EB3">
      <w:pPr>
        <w:pStyle w:val="DanceBody"/>
      </w:pPr>
      <w:r>
        <w:t>17-24</w:t>
      </w:r>
      <w:r>
        <w:tab/>
        <w:t>All dance DoSiDo with partner &amp; dance 1/2 reels of 4 on sides</w:t>
      </w:r>
    </w:p>
    <w:p w:rsidR="00B11EB3" w:rsidRDefault="00B11EB3" w:rsidP="00B11EB3">
      <w:pPr>
        <w:pStyle w:val="DanceBody"/>
        <w:keepNext w:val="0"/>
      </w:pPr>
      <w:r>
        <w:t>25-32</w:t>
      </w:r>
      <w:r>
        <w:tab/>
        <w:t>2s+4s</w:t>
      </w:r>
      <w:r w:rsidRPr="007F0D5A">
        <w:rPr>
          <w:b/>
        </w:rPr>
        <w:t xml:space="preserve"> also </w:t>
      </w:r>
      <w:r>
        <w:t>3s+1s circle 4H round to left 1.1/4 times &amp; dance 1/2 diamond Poussette.  2 4 1 3</w:t>
      </w:r>
    </w:p>
    <w:p w:rsidR="00B11EB3" w:rsidRDefault="00B11EB3" w:rsidP="00B11EB3"/>
    <w:p w:rsidR="00B11EB3" w:rsidRDefault="00B11EB3" w:rsidP="00B11EB3">
      <w:pPr>
        <w:pStyle w:val="Minicrib"/>
      </w:pPr>
      <w:r>
        <w:t>THE GLENDALOUGH STRATHSPEY  (S3x32)  3C set</w:t>
      </w:r>
      <w:r>
        <w:tab/>
        <w:t>Wesley Clindinning  Canada's Irish Rover</w:t>
      </w:r>
    </w:p>
    <w:p w:rsidR="00B11EB3" w:rsidRDefault="00B11EB3" w:rsidP="00B11EB3">
      <w:pPr>
        <w:pStyle w:val="DanceBody"/>
      </w:pPr>
      <w:r>
        <w:t xml:space="preserve"> 1- 8</w:t>
      </w:r>
      <w:r>
        <w:tab/>
        <w:t xml:space="preserve">1s set, cross down RH to 2nd place </w:t>
      </w:r>
      <w:r>
        <w:rPr>
          <w:b/>
        </w:rPr>
        <w:t>while</w:t>
      </w:r>
      <w:r>
        <w:t xml:space="preserve"> 2s cast to top place on bars 3-4. 1s dance down behind 3s, cross RH &amp; cast up to 2nd place</w:t>
      </w:r>
    </w:p>
    <w:p w:rsidR="00B11EB3" w:rsidRDefault="00B11EB3" w:rsidP="00B11EB3">
      <w:pPr>
        <w:pStyle w:val="DanceBody"/>
      </w:pPr>
      <w:r>
        <w:t xml:space="preserve"> 9-14</w:t>
      </w:r>
      <w:r>
        <w:tab/>
        <w:t>All set. All 1/2 turn 2H, face partner, pull back RSh &amp; curve out to partner's place</w:t>
      </w:r>
    </w:p>
    <w:p w:rsidR="00B11EB3" w:rsidRPr="005836F5" w:rsidRDefault="00B11EB3" w:rsidP="00B11EB3">
      <w:pPr>
        <w:pStyle w:val="DanceBody"/>
      </w:pPr>
      <w:r>
        <w:t>15-16</w:t>
      </w:r>
      <w:r>
        <w:tab/>
        <w:t xml:space="preserve">2s+3s cross RH </w:t>
      </w:r>
      <w:r>
        <w:rPr>
          <w:b/>
        </w:rPr>
        <w:t>while</w:t>
      </w:r>
      <w:r>
        <w:t xml:space="preserve"> 1s dance RSh round each other to face 1st corners</w:t>
      </w:r>
    </w:p>
    <w:p w:rsidR="00B11EB3" w:rsidRDefault="00B11EB3" w:rsidP="00B11EB3">
      <w:pPr>
        <w:pStyle w:val="DanceBody"/>
      </w:pPr>
      <w:r>
        <w:t>17-24</w:t>
      </w:r>
      <w:r>
        <w:tab/>
        <w:t xml:space="preserve">1s dance </w:t>
      </w:r>
      <w:r w:rsidRPr="002E5D14">
        <w:t>Corner Pass+Turn</w:t>
      </w:r>
      <w:r>
        <w:t xml:space="preserve"> with 1st &amp; 2nd corners</w:t>
      </w:r>
    </w:p>
    <w:p w:rsidR="00B11EB3" w:rsidRDefault="00B11EB3" w:rsidP="00B11EB3">
      <w:pPr>
        <w:pStyle w:val="DanceBody"/>
        <w:keepNext w:val="0"/>
      </w:pPr>
      <w:r>
        <w:t>25-32</w:t>
      </w:r>
      <w:r>
        <w:tab/>
        <w:t xml:space="preserve">1s+3s dance </w:t>
      </w:r>
      <w:r w:rsidRPr="002E5D14">
        <w:t>Set+Link</w:t>
      </w:r>
      <w:r>
        <w:t>. All turn 2H</w:t>
      </w:r>
    </w:p>
    <w:p w:rsidR="00B11EB3" w:rsidRDefault="00B11EB3" w:rsidP="00B11EB3"/>
    <w:p w:rsidR="00B11EB3" w:rsidRDefault="00B11EB3" w:rsidP="00B11EB3">
      <w:pPr>
        <w:pStyle w:val="Minicrib"/>
      </w:pPr>
      <w:r>
        <w:t>THE GLENDYKE RANT  (R8x32)  3C (4C set)</w:t>
      </w:r>
      <w:r>
        <w:tab/>
        <w:t>R Ackers  Liverpool 40th Anniv</w:t>
      </w:r>
    </w:p>
    <w:p w:rsidR="00B11EB3" w:rsidRDefault="00B11EB3" w:rsidP="00B11EB3">
      <w:pPr>
        <w:pStyle w:val="DanceBody"/>
      </w:pPr>
      <w:r>
        <w:t xml:space="preserve"> 1- 8</w:t>
      </w:r>
      <w:r>
        <w:tab/>
        <w:t>1s set advancing &amp; dance down between 2s, cast down behind 3s &amp; lead up to face 1</w:t>
      </w:r>
      <w:r w:rsidRPr="00972EEB">
        <w:t>st</w:t>
      </w:r>
      <w:r>
        <w:t xml:space="preserve"> corner</w:t>
      </w:r>
    </w:p>
    <w:p w:rsidR="00B11EB3" w:rsidRDefault="00B11EB3" w:rsidP="00B11EB3">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rPr>
        <w:t xml:space="preserve"> </w:t>
      </w:r>
      <w:r>
        <w:rPr>
          <w:b/>
        </w:rPr>
        <w:t xml:space="preserve">as </w:t>
      </w:r>
      <w:r>
        <w:t>1</w:t>
      </w:r>
      <w:r w:rsidRPr="00972EEB">
        <w:t>st</w:t>
      </w:r>
      <w:r>
        <w:t xml:space="preserve"> corners set</w:t>
      </w:r>
    </w:p>
    <w:p w:rsidR="00B11EB3" w:rsidRDefault="00B11EB3" w:rsidP="00B11EB3">
      <w:pPr>
        <w:pStyle w:val="DanceBody"/>
      </w:pPr>
      <w:r>
        <w:t>17-24</w:t>
      </w:r>
      <w:r>
        <w:tab/>
        <w:t>1s+2</w:t>
      </w:r>
      <w:r w:rsidRPr="00972EEB">
        <w:t>nd</w:t>
      </w:r>
      <w:r>
        <w:t xml:space="preserve"> corners repeat bars 9-16 &amp; 1s end Lady facing down &amp; Man up</w:t>
      </w:r>
    </w:p>
    <w:p w:rsidR="00B11EB3" w:rsidRDefault="00B11EB3" w:rsidP="00B11EB3">
      <w:pPr>
        <w:pStyle w:val="DanceBody"/>
        <w:keepNext w:val="0"/>
      </w:pPr>
      <w:r>
        <w:t>25-32</w:t>
      </w:r>
      <w:r>
        <w:tab/>
        <w:t>1s dance RH across (1L with 3L+2L, 1M with 3M+2M), 1s turn RH to 2</w:t>
      </w:r>
      <w:r w:rsidRPr="00972EEB">
        <w:t>nd</w:t>
      </w:r>
      <w:r>
        <w:t xml:space="preserve"> place own sides</w:t>
      </w:r>
      <w:r w:rsidRPr="00BA6B4D">
        <w:rPr>
          <w:b/>
        </w:rPr>
        <w:t xml:space="preserve"> </w:t>
      </w:r>
      <w:r>
        <w:rPr>
          <w:b/>
        </w:rPr>
        <w:t xml:space="preserve">as </w:t>
      </w:r>
      <w:r>
        <w:t>corners dance clockwise 1/2 way</w:t>
      </w:r>
    </w:p>
    <w:p w:rsidR="00B11EB3" w:rsidRDefault="00B11EB3" w:rsidP="00B11EB3"/>
    <w:p w:rsidR="00B11EB3" w:rsidRDefault="00B11EB3" w:rsidP="00B11EB3">
      <w:pPr>
        <w:pStyle w:val="Minicrib"/>
      </w:pPr>
      <w:r>
        <w:t>GLENESK  (J4x32)  4C Set</w:t>
      </w:r>
      <w:r>
        <w:tab/>
        <w:t>Alice McLean  Laurieston Coll 2</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RH down/up &amp; cast to partners place, 2s &amp; 3s dance up/down &amp; cast back to place</w:t>
      </w:r>
    </w:p>
    <w:p w:rsidR="00B11EB3" w:rsidRDefault="00B11EB3" w:rsidP="00B11EB3">
      <w:pPr>
        <w:pStyle w:val="DanceBody"/>
      </w:pPr>
      <w:r>
        <w:t xml:space="preserve"> 9-16</w:t>
      </w:r>
      <w:r>
        <w:tab/>
        <w:t>1s &amp; 4s dance Figs of 8 (on own sides) round 2s/3s</w:t>
      </w:r>
    </w:p>
    <w:p w:rsidR="00B11EB3" w:rsidRDefault="00B11EB3" w:rsidP="00B11EB3">
      <w:pPr>
        <w:pStyle w:val="DanceBody"/>
      </w:pPr>
      <w:r>
        <w:t>17-24</w:t>
      </w:r>
      <w:r>
        <w:tab/>
        <w:t>1s+2s also 3s+4s dance RH across, 2s+3s dance LH across</w:t>
      </w:r>
    </w:p>
    <w:p w:rsidR="00B11EB3" w:rsidRDefault="00B11EB3" w:rsidP="00B11EB3">
      <w:pPr>
        <w:pStyle w:val="DanceBody"/>
        <w:keepNext w:val="0"/>
      </w:pPr>
      <w:r>
        <w:t>25-32</w:t>
      </w:r>
      <w:r>
        <w:tab/>
        <w:t>1s &amp; 4s set, cross RH, 1s+4s chase anticlockwise to end in 3rd/2nd places (2s &amp; 3s step down/up)  2 4(1)(3)</w:t>
      </w:r>
    </w:p>
    <w:p w:rsidR="00B11EB3" w:rsidRDefault="00B11EB3" w:rsidP="00B11EB3"/>
    <w:p w:rsidR="00B11EB3" w:rsidRDefault="00B11EB3" w:rsidP="00B11EB3">
      <w:pPr>
        <w:pStyle w:val="Minicrib"/>
      </w:pPr>
      <w:r>
        <w:t>GLENFESHIE  (J80)  Sq.Set</w:t>
      </w:r>
      <w:r>
        <w:tab/>
        <w:t>Lily Davison  Glenfeshie Bk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 xml:space="preserve">Ladies dance R&amp;L (1L+2L </w:t>
      </w:r>
      <w:r w:rsidRPr="00287E7E">
        <w:rPr>
          <w:b/>
        </w:rPr>
        <w:t>also</w:t>
      </w:r>
      <w:r>
        <w:t xml:space="preserve"> 3L+4L cross RH to start)</w:t>
      </w:r>
    </w:p>
    <w:p w:rsidR="00B11EB3" w:rsidRDefault="00B11EB3" w:rsidP="00B11EB3">
      <w:pPr>
        <w:pStyle w:val="DanceBody"/>
      </w:pPr>
      <w:r>
        <w:t>17-24</w:t>
      </w:r>
      <w:r>
        <w:tab/>
        <w:t>Men repeat 9-16</w:t>
      </w:r>
    </w:p>
    <w:p w:rsidR="00B11EB3" w:rsidRPr="00A124A2" w:rsidRDefault="00B11EB3" w:rsidP="00B11EB3">
      <w:pPr>
        <w:pStyle w:val="DanceBody"/>
      </w:pPr>
      <w:r w:rsidRPr="00A124A2">
        <w:t>25-40</w:t>
      </w:r>
      <w:r w:rsidRPr="00A124A2">
        <w:tab/>
        <w:t>Poussettes:</w:t>
      </w:r>
    </w:p>
    <w:p w:rsidR="00B11EB3" w:rsidRDefault="00B11EB3" w:rsidP="00B11EB3">
      <w:pPr>
        <w:pStyle w:val="DanceBody"/>
      </w:pPr>
      <w:r>
        <w:tab/>
        <w:t>25-32  1s+3s Poussette inside set to change places.  3 2 1 4</w:t>
      </w:r>
    </w:p>
    <w:p w:rsidR="00B11EB3" w:rsidRDefault="00B11EB3" w:rsidP="00B11EB3">
      <w:pPr>
        <w:pStyle w:val="DanceBody"/>
      </w:pPr>
      <w:r>
        <w:tab/>
        <w:t>33-40  2s+4s Poussette inside set to change places.  3 4 1 2</w:t>
      </w:r>
    </w:p>
    <w:p w:rsidR="00B11EB3" w:rsidRDefault="00B11EB3" w:rsidP="00B11EB3">
      <w:pPr>
        <w:pStyle w:val="DanceBody"/>
      </w:pPr>
      <w:r>
        <w:tab/>
        <w:t>(In Poussette Ladies dance backwards to start &amp; finish on partner's left)</w:t>
      </w:r>
    </w:p>
    <w:p w:rsidR="00B11EB3" w:rsidRDefault="00B11EB3" w:rsidP="00B11EB3">
      <w:pPr>
        <w:pStyle w:val="DanceBody"/>
      </w:pPr>
      <w:r>
        <w:t>41-44</w:t>
      </w:r>
      <w:r>
        <w:tab/>
        <w:t>1s+3s advance, join RH with opposite &amp; dance out through side couples (1L+3M between 2s in 4th place, 1M+3L between 4s in 2nd place)</w:t>
      </w:r>
    </w:p>
    <w:p w:rsidR="00B11EB3" w:rsidRDefault="00B11EB3" w:rsidP="00B11EB3">
      <w:pPr>
        <w:pStyle w:val="DanceBody"/>
      </w:pPr>
      <w:r>
        <w:t>45-48</w:t>
      </w:r>
      <w:r>
        <w:tab/>
        <w:t>1L &amp; 3L cross in front of 'new partner' &amp; cast back to original place.  1 4 3 2</w:t>
      </w:r>
    </w:p>
    <w:p w:rsidR="00B11EB3" w:rsidRDefault="00B11EB3" w:rsidP="00B11EB3">
      <w:pPr>
        <w:pStyle w:val="DanceBody"/>
      </w:pPr>
      <w:r>
        <w:t>49-56</w:t>
      </w:r>
      <w:r>
        <w:tab/>
        <w:t>2s &amp; 4s repeat 41-48 (2L+4M between 1s, 2M+4L between 3s).  1 2 3 4</w:t>
      </w:r>
    </w:p>
    <w:p w:rsidR="00B11EB3" w:rsidRDefault="00B11EB3" w:rsidP="00B11EB3">
      <w:pPr>
        <w:pStyle w:val="DanceBody"/>
      </w:pPr>
      <w:r>
        <w:t>57-64</w:t>
      </w:r>
      <w:r>
        <w:tab/>
        <w:t>All dance Grand Chain</w:t>
      </w:r>
    </w:p>
    <w:p w:rsidR="00B11EB3" w:rsidRDefault="00B11EB3" w:rsidP="00B11EB3">
      <w:pPr>
        <w:pStyle w:val="DanceBody"/>
      </w:pPr>
      <w:r>
        <w:t>65-72</w:t>
      </w:r>
      <w:r>
        <w:tab/>
        <w:t>Ladies join RH in centre, LH with partner &amp; all dance RH across once round.  Bar 72: all turn right about &amp; take prom hold with partner</w:t>
      </w:r>
    </w:p>
    <w:p w:rsidR="00B11EB3" w:rsidRDefault="00B11EB3" w:rsidP="00B11EB3">
      <w:pPr>
        <w:pStyle w:val="DanceBody"/>
        <w:keepNext w:val="0"/>
      </w:pPr>
      <w:r>
        <w:t>73-80</w:t>
      </w:r>
      <w:r>
        <w:tab/>
        <w:t>All promenade round anticlockwise. Ladies remain in centre for bow/curtsey</w:t>
      </w:r>
    </w:p>
    <w:p w:rsidR="00B11EB3" w:rsidRDefault="00B11EB3" w:rsidP="00B11EB3"/>
    <w:p w:rsidR="00B11EB3" w:rsidRDefault="00B11EB3" w:rsidP="00B11EB3">
      <w:pPr>
        <w:pStyle w:val="Minicrib"/>
      </w:pPr>
      <w:r>
        <w:t>GLENFIDDICH  (S8x32)  3C (4C set)</w:t>
      </w:r>
      <w:r>
        <w:tab/>
        <w:t>Hugh Foss  Rose Coll</w:t>
      </w:r>
    </w:p>
    <w:p w:rsidR="00B11EB3" w:rsidRDefault="00B11EB3" w:rsidP="00B11EB3">
      <w:pPr>
        <w:pStyle w:val="DanceBody"/>
      </w:pPr>
      <w:r>
        <w:t xml:space="preserve"> 1- 8</w:t>
      </w:r>
      <w:r>
        <w:tab/>
        <w:t>1s+2s set, cross RH; 1s face 2s on sides &amp; set, 1s+2s change places on side (Men RH, Ladies LH).</w:t>
      </w:r>
    </w:p>
    <w:p w:rsidR="00B11EB3" w:rsidRDefault="00B11EB3" w:rsidP="00B11EB3">
      <w:pPr>
        <w:pStyle w:val="DanceBody"/>
      </w:pPr>
      <w:r>
        <w:t xml:space="preserve"> 9-16</w:t>
      </w:r>
      <w:r>
        <w:tab/>
        <w:t>1s+3s dance 1/2 Double Fig 8 (1s cross down, 3s cast up); 2s+1s+3s dance 1/2 reels of 3 on sides (1s cross up, 2s out/down, 3s out/up to start) 2s &amp; 3s loop into place</w:t>
      </w:r>
    </w:p>
    <w:p w:rsidR="00B11EB3" w:rsidRDefault="00B11EB3" w:rsidP="00B11EB3">
      <w:pPr>
        <w:pStyle w:val="DanceBody"/>
      </w:pPr>
      <w:r>
        <w:t>17-24</w:t>
      </w:r>
      <w:r>
        <w:tab/>
        <w:t xml:space="preserve">3s+1s+2s Adv+Ret (1 step each), cross RH; Adv+Ret (1 step each) &amp; 1s turn LH to face 3rd corners (pstn) </w:t>
      </w:r>
      <w:r>
        <w:rPr>
          <w:b/>
        </w:rPr>
        <w:t>while</w:t>
      </w:r>
      <w:r>
        <w:t xml:space="preserve"> 3s &amp; 2s cross LH  (3) 1 (2)</w:t>
      </w:r>
    </w:p>
    <w:p w:rsidR="00B11EB3" w:rsidRDefault="00B11EB3" w:rsidP="00B11EB3">
      <w:pPr>
        <w:pStyle w:val="DanceBody"/>
        <w:keepNext w:val="0"/>
      </w:pPr>
      <w:r>
        <w:t>25-32</w:t>
      </w:r>
      <w:r>
        <w:tab/>
        <w:t>1s+corners dance 1/2 diag reel of 4; 1s pass LSh to face 4th corners (pstn) &amp; dance 1/2 diag reel of 4.  End 2 1 3</w:t>
      </w:r>
    </w:p>
    <w:p w:rsidR="00B11EB3" w:rsidRDefault="00B11EB3" w:rsidP="00B11EB3"/>
    <w:p w:rsidR="00B11EB3" w:rsidRDefault="00B11EB3" w:rsidP="00B11EB3">
      <w:pPr>
        <w:pStyle w:val="Minicrib"/>
      </w:pPr>
      <w:r>
        <w:t>GLENFINNAN GATHERING  (R3x32)  3 lines of 3 dancers</w:t>
      </w:r>
      <w:r>
        <w:tab/>
        <w:t>Roy Clowes  Green Lochan</w:t>
      </w:r>
    </w:p>
    <w:p w:rsidR="00B11EB3" w:rsidRDefault="00B11EB3" w:rsidP="00B11EB3">
      <w:pPr>
        <w:pStyle w:val="DanceBody"/>
      </w:pPr>
      <w:r>
        <w:t>This reel is danced with 3 Men &amp; 6 Ladies arranged</w:t>
      </w:r>
      <w:r w:rsidRPr="00BA6B4D">
        <w:rPr>
          <w:b/>
        </w:rPr>
        <w:t xml:space="preserve"> </w:t>
      </w:r>
      <w:r>
        <w:rPr>
          <w:b/>
        </w:rPr>
        <w:t xml:space="preserve">as </w:t>
      </w:r>
      <w:r>
        <w:t>3 lines of 3 up &amp; down room, Men in centre with Lady each side. All facing 2M in middle</w:t>
      </w:r>
    </w:p>
    <w:p w:rsidR="00B11EB3" w:rsidRDefault="00B11EB3" w:rsidP="00B11EB3">
      <w:pPr>
        <w:pStyle w:val="DanceBody"/>
      </w:pPr>
      <w:r>
        <w:t xml:space="preserve"> 1- 8</w:t>
      </w:r>
      <w:r>
        <w:tab/>
        <w:t>Centre Man sets with highland steps</w:t>
      </w:r>
      <w:r w:rsidRPr="00BA6B4D">
        <w:rPr>
          <w:b/>
        </w:rPr>
        <w:t xml:space="preserve"> while </w:t>
      </w:r>
      <w:r>
        <w:t>others circle 8H round &amp; back</w:t>
      </w:r>
    </w:p>
    <w:p w:rsidR="00B11EB3" w:rsidRDefault="00B11EB3" w:rsidP="00B11EB3">
      <w:pPr>
        <w:pStyle w:val="DanceBody"/>
      </w:pPr>
      <w:r>
        <w:t xml:space="preserve"> 9-16</w:t>
      </w:r>
      <w:r>
        <w:tab/>
        <w:t>Ladies on right (looking up the set) joining hands Adv+Ret</w:t>
      </w:r>
      <w:r w:rsidRPr="00BA6B4D">
        <w:rPr>
          <w:b/>
        </w:rPr>
        <w:t xml:space="preserve"> while </w:t>
      </w:r>
      <w:r>
        <w:t>Men dance RSh round Ladies, repeat with Ladies on left dancing LSh</w:t>
      </w:r>
    </w:p>
    <w:p w:rsidR="00B11EB3" w:rsidRDefault="00B11EB3" w:rsidP="00B11EB3">
      <w:pPr>
        <w:pStyle w:val="DanceBody"/>
      </w:pPr>
      <w:r>
        <w:t>17-24</w:t>
      </w:r>
      <w:r>
        <w:tab/>
        <w:t>Top &amp; bottom Men &amp; middle Ladies petronella on 1place &amp; dance anticlockwise round centre Man back to places</w:t>
      </w:r>
      <w:r w:rsidRPr="00BA6B4D">
        <w:rPr>
          <w:b/>
        </w:rPr>
        <w:t xml:space="preserve"> </w:t>
      </w:r>
      <w:r>
        <w:rPr>
          <w:b/>
        </w:rPr>
        <w:t xml:space="preserve">as </w:t>
      </w:r>
      <w:r>
        <w:t>centre Man sets bars 21-24</w:t>
      </w:r>
    </w:p>
    <w:p w:rsidR="00B11EB3" w:rsidRDefault="00B11EB3" w:rsidP="00B11EB3">
      <w:pPr>
        <w:pStyle w:val="DanceBody"/>
      </w:pPr>
      <w:r>
        <w:t>25-28</w:t>
      </w:r>
      <w:r>
        <w:tab/>
        <w:t>Top row change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B11EB3" w:rsidRDefault="00B11EB3" w:rsidP="00B11EB3">
      <w:pPr>
        <w:pStyle w:val="DanceBody"/>
        <w:keepNext w:val="0"/>
      </w:pPr>
      <w:r>
        <w:t>29-32</w:t>
      </w:r>
      <w:r>
        <w:tab/>
        <w:t>New top row changes places RH with middle row</w:t>
      </w:r>
      <w:r w:rsidRPr="00BA6B4D">
        <w:rPr>
          <w:b/>
        </w:rPr>
        <w:t xml:space="preserve"> while </w:t>
      </w:r>
      <w:r>
        <w:t>bottom row sets; new middle row changes places LH with bottom row</w:t>
      </w:r>
      <w:r w:rsidRPr="00BA6B4D">
        <w:rPr>
          <w:b/>
        </w:rPr>
        <w:t xml:space="preserve"> </w:t>
      </w:r>
      <w:r>
        <w:rPr>
          <w:b/>
        </w:rPr>
        <w:t xml:space="preserve">as </w:t>
      </w:r>
      <w:r>
        <w:t>top row sets</w:t>
      </w:r>
    </w:p>
    <w:p w:rsidR="00B11EB3" w:rsidRDefault="00B11EB3" w:rsidP="00B11EB3"/>
    <w:p w:rsidR="00B11EB3" w:rsidRDefault="00B11EB3" w:rsidP="00B11EB3">
      <w:pPr>
        <w:pStyle w:val="Minicrib"/>
      </w:pPr>
      <w:r>
        <w:t>GLENGARRY HOMESTEAD  (S4x32)  4C set</w:t>
      </w:r>
      <w:r>
        <w:tab/>
        <w:t>John Brenchley  Kangaroo Paw</w:t>
      </w:r>
    </w:p>
    <w:p w:rsidR="00B11EB3" w:rsidRDefault="00B11EB3" w:rsidP="00B11EB3">
      <w:pPr>
        <w:pStyle w:val="DanceBody"/>
      </w:pPr>
      <w:r>
        <w:t xml:space="preserve"> 1- 8</w:t>
      </w:r>
      <w:r>
        <w:tab/>
        <w:t>1s+3s dance 1/2 Figs of 8 round 2s/4s, 1s+3s dance down 1 place &amp; turn inwards face up</w:t>
      </w:r>
      <w:r w:rsidRPr="00BA6B4D">
        <w:rPr>
          <w:b/>
        </w:rPr>
        <w:t xml:space="preserve"> </w:t>
      </w:r>
      <w:r>
        <w:rPr>
          <w:b/>
        </w:rPr>
        <w:t xml:space="preserve">as </w:t>
      </w:r>
      <w:r>
        <w:t>2s</w:t>
      </w:r>
      <w:r w:rsidRPr="007F0D5A">
        <w:rPr>
          <w:b/>
        </w:rPr>
        <w:t xml:space="preserve"> also </w:t>
      </w:r>
      <w:r>
        <w:t>4s dance up 1 pl &amp; in to face 1s/3s &amp; all set</w:t>
      </w:r>
    </w:p>
    <w:p w:rsidR="00B11EB3" w:rsidRDefault="00B11EB3" w:rsidP="00B11EB3">
      <w:pPr>
        <w:pStyle w:val="DanceBody"/>
      </w:pPr>
      <w:r>
        <w:t xml:space="preserve"> 9-16</w:t>
      </w:r>
      <w:r>
        <w:tab/>
        <w:t>2s+1s</w:t>
      </w:r>
      <w:r w:rsidRPr="007F0D5A">
        <w:rPr>
          <w:b/>
        </w:rPr>
        <w:t xml:space="preserve"> also </w:t>
      </w:r>
      <w:r>
        <w:t>4s+3s circle 4H round to left, all dance 1/2 RSh reels of 4 on sides but end with 1s+4s 3/4 turning LH bringing Ladies into centre</w:t>
      </w:r>
    </w:p>
    <w:p w:rsidR="00B11EB3" w:rsidRDefault="00B11EB3" w:rsidP="00B11EB3">
      <w:pPr>
        <w:pStyle w:val="DanceBody"/>
      </w:pPr>
      <w:r>
        <w:t>17-24</w:t>
      </w:r>
      <w:r>
        <w:tab/>
        <w:t>1s+4s dance the Targe : -</w:t>
      </w:r>
    </w:p>
    <w:p w:rsidR="00B11EB3" w:rsidRDefault="00B11EB3" w:rsidP="00B11EB3">
      <w:pPr>
        <w:pStyle w:val="DanceBody"/>
      </w:pPr>
      <w:r>
        <w:tab/>
        <w:t>17-18  1</w:t>
      </w:r>
      <w:r w:rsidRPr="00972EEB">
        <w:t>st</w:t>
      </w:r>
      <w:r>
        <w:t xml:space="preserve"> &amp; 4</w:t>
      </w:r>
      <w:r w:rsidRPr="00972EEB">
        <w:t>th</w:t>
      </w:r>
      <w:r>
        <w:t xml:space="preserve"> Ladies  3/4 turn RH</w:t>
      </w:r>
      <w:r w:rsidRPr="00BA6B4D">
        <w:rPr>
          <w:b/>
        </w:rPr>
        <w:t xml:space="preserve"> while </w:t>
      </w:r>
      <w:r>
        <w:t>Men dance 1/4 way round anticlockwise</w:t>
      </w:r>
    </w:p>
    <w:p w:rsidR="00B11EB3" w:rsidRDefault="00B11EB3" w:rsidP="00B11EB3">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B11EB3" w:rsidRDefault="00B11EB3" w:rsidP="00B11EB3">
      <w:pPr>
        <w:pStyle w:val="DanceBody"/>
      </w:pPr>
      <w:r>
        <w:tab/>
        <w:t>21-22 1</w:t>
      </w:r>
      <w:r w:rsidRPr="00972EEB">
        <w:t>st</w:t>
      </w:r>
      <w:r>
        <w:t xml:space="preserve"> &amp; 4</w:t>
      </w:r>
      <w:r w:rsidRPr="00972EEB">
        <w:t>th</w:t>
      </w:r>
      <w:r>
        <w:t xml:space="preserve"> Ladies  3/4 turn RH</w:t>
      </w:r>
      <w:r w:rsidRPr="00BA6B4D">
        <w:rPr>
          <w:b/>
        </w:rPr>
        <w:t xml:space="preserve"> while </w:t>
      </w:r>
      <w:r>
        <w:t>Men dance 1/4 way round anticlockwise</w:t>
      </w:r>
    </w:p>
    <w:p w:rsidR="00B11EB3" w:rsidRDefault="00B11EB3" w:rsidP="00B11EB3">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B11EB3" w:rsidRDefault="00B11EB3" w:rsidP="00B11EB3">
      <w:pPr>
        <w:pStyle w:val="DanceBody"/>
        <w:keepNext w:val="0"/>
      </w:pPr>
      <w:r>
        <w:t>25-32</w:t>
      </w:r>
      <w:r>
        <w:tab/>
        <w:t>All dance 1/2 RSh reels of 4 on sides, all set &amp; 3s+4s cross to own sides.  End 2 4 1 3</w:t>
      </w:r>
    </w:p>
    <w:p w:rsidR="00B11EB3" w:rsidRDefault="00B11EB3" w:rsidP="00B11EB3"/>
    <w:p w:rsidR="00B11EB3" w:rsidRDefault="00B11EB3" w:rsidP="00B11EB3">
      <w:pPr>
        <w:pStyle w:val="Minicrib"/>
      </w:pPr>
      <w:r>
        <w:t>GLENGRANT  (S8x32)  2C (4C set)</w:t>
      </w:r>
      <w:r>
        <w:tab/>
        <w:t>Hugh Foss  Glendarroch Sh 46</w:t>
      </w:r>
    </w:p>
    <w:p w:rsidR="00B11EB3" w:rsidRDefault="00B11EB3" w:rsidP="00B11EB3">
      <w:pPr>
        <w:pStyle w:val="DanceBody"/>
      </w:pPr>
      <w:r>
        <w:t xml:space="preserve"> 1- 8</w:t>
      </w:r>
      <w:r>
        <w:tab/>
        <w:t>1s set advancing &amp; turn 2H, lead down crossing &amp; cast up to 1</w:t>
      </w:r>
      <w:r w:rsidRPr="00972EEB">
        <w:t>st</w:t>
      </w:r>
      <w:r>
        <w:t xml:space="preserve"> place opposite sides</w:t>
      </w:r>
    </w:p>
    <w:p w:rsidR="00B11EB3" w:rsidRDefault="00B11EB3" w:rsidP="00B11EB3">
      <w:pPr>
        <w:pStyle w:val="DanceBody"/>
      </w:pPr>
      <w:r>
        <w:t xml:space="preserve"> 9-16</w:t>
      </w:r>
      <w:r>
        <w:tab/>
        <w:t>1s+2s dance 3/4 R&amp;L, join hands on sides &amp; Adv (1 step) +Ret (1 step)</w:t>
      </w:r>
    </w:p>
    <w:p w:rsidR="00B11EB3" w:rsidRDefault="00B11EB3" w:rsidP="00B11EB3">
      <w:pPr>
        <w:pStyle w:val="DanceBody"/>
      </w:pPr>
      <w:r>
        <w:t>17-24</w:t>
      </w:r>
      <w:r>
        <w:tab/>
        <w:t>2s+1s set advancing to partner &amp; turn 2H, 1s cast up &amp; dance down to 2</w:t>
      </w:r>
      <w:r w:rsidRPr="00972EEB">
        <w:t>nd</w:t>
      </w:r>
      <w:r>
        <w:t xml:space="preserve"> place opp sides</w:t>
      </w:r>
      <w:r w:rsidRPr="00BA6B4D">
        <w:rPr>
          <w:b/>
        </w:rPr>
        <w:t xml:space="preserve"> while </w:t>
      </w:r>
      <w:r>
        <w:t>2s cross down &amp; cast up to top opp sides. (2) (1)</w:t>
      </w:r>
    </w:p>
    <w:p w:rsidR="00B11EB3" w:rsidRDefault="00B11EB3" w:rsidP="00B11EB3">
      <w:pPr>
        <w:pStyle w:val="DanceBody"/>
        <w:keepNext w:val="0"/>
      </w:pPr>
      <w:r>
        <w:t>25-32</w:t>
      </w:r>
      <w:r>
        <w:tab/>
        <w:t>2s+1s dance 3/4 R&amp;L &amp; circle left 1/2 way. End 2 1</w:t>
      </w:r>
    </w:p>
    <w:p w:rsidR="00B11EB3" w:rsidRDefault="00B11EB3" w:rsidP="00B11EB3"/>
    <w:p w:rsidR="00B11EB3" w:rsidRDefault="00B11EB3" w:rsidP="00B11EB3">
      <w:pPr>
        <w:pStyle w:val="Minicrib"/>
      </w:pPr>
      <w:r>
        <w:t>GLENIFFER CIRCLE  (R32)  Round the Room</w:t>
      </w:r>
      <w:r>
        <w:tab/>
        <w:t>Nan Lawson  The West Wynd</w:t>
      </w:r>
    </w:p>
    <w:p w:rsidR="00B11EB3" w:rsidRDefault="00B11EB3" w:rsidP="00B11EB3">
      <w:pPr>
        <w:pStyle w:val="DanceBody"/>
      </w:pPr>
      <w:r>
        <w:t>Round the Room, 3 facing 3</w:t>
      </w:r>
    </w:p>
    <w:p w:rsidR="00B11EB3" w:rsidRDefault="00B11EB3" w:rsidP="00B11EB3">
      <w:pPr>
        <w:pStyle w:val="DanceBody"/>
      </w:pPr>
      <w:r>
        <w:t xml:space="preserve"> 1- 8</w:t>
      </w:r>
      <w:r>
        <w:tab/>
        <w:t>Lines of 3 Adv+Ret &amp; circle 6H round to left, back to place</w:t>
      </w:r>
    </w:p>
    <w:p w:rsidR="00B11EB3" w:rsidRDefault="00B11EB3" w:rsidP="00B11EB3">
      <w:pPr>
        <w:pStyle w:val="DanceBody"/>
      </w:pPr>
      <w:r>
        <w:t xml:space="preserve"> 9-16</w:t>
      </w:r>
      <w:r>
        <w:tab/>
        <w:t>Centre dancers + partner to right + dancer opposite to right dance RH across; centre dancers pass RSh to dance LH across with other couple</w:t>
      </w:r>
    </w:p>
    <w:p w:rsidR="00B11EB3" w:rsidRDefault="00B11EB3" w:rsidP="00B11EB3">
      <w:pPr>
        <w:pStyle w:val="DanceBody"/>
      </w:pPr>
      <w:r>
        <w:t>17-24</w:t>
      </w:r>
      <w:r>
        <w:tab/>
        <w:t>Centre dancers dance Fig 8 round own partners (LSh to partner on right to begin)</w:t>
      </w:r>
    </w:p>
    <w:p w:rsidR="00B11EB3" w:rsidRDefault="00B11EB3" w:rsidP="00B11EB3">
      <w:pPr>
        <w:pStyle w:val="DanceBody"/>
      </w:pPr>
      <w:r>
        <w:t>25-28</w:t>
      </w:r>
      <w:r>
        <w:tab/>
        <w:t>Dancers on inside of circle change places RH, dancers on outside of circle change places RH</w:t>
      </w:r>
    </w:p>
    <w:p w:rsidR="00B11EB3" w:rsidRDefault="00B11EB3" w:rsidP="00B11EB3">
      <w:pPr>
        <w:pStyle w:val="DanceBody"/>
        <w:keepNext w:val="0"/>
      </w:pPr>
      <w:r>
        <w:t>29-32</w:t>
      </w:r>
      <w:r>
        <w:tab/>
        <w:t xml:space="preserve">Lines of 3 join hands &amp; set, centre dancers pass RSh to rejoin partners </w:t>
      </w:r>
      <w:r>
        <w:rPr>
          <w:b/>
        </w:rPr>
        <w:t>while</w:t>
      </w:r>
      <w:r>
        <w:t xml:space="preserve"> partners turn right about so lines of 3 face original direction facing a new group of 3 dancers</w:t>
      </w:r>
    </w:p>
    <w:p w:rsidR="00B11EB3" w:rsidRDefault="00B11EB3" w:rsidP="00B11EB3"/>
    <w:p w:rsidR="00B11EB3" w:rsidRDefault="00B11EB3" w:rsidP="00B11EB3">
      <w:pPr>
        <w:pStyle w:val="Minicrib"/>
      </w:pPr>
      <w:r>
        <w:t>GLENMORISTON CEILIDH SPECIAL  (J4x40)  4C set</w:t>
      </w:r>
      <w:r>
        <w:tab/>
        <w:t>J Varney</w:t>
      </w:r>
    </w:p>
    <w:p w:rsidR="00B11EB3" w:rsidRDefault="00B11EB3" w:rsidP="00B11EB3">
      <w:pPr>
        <w:pStyle w:val="DanceBody"/>
      </w:pPr>
      <w:r>
        <w:t xml:space="preserve"> 1- 8</w:t>
      </w:r>
      <w:r>
        <w:tab/>
        <w:t>All Adv+Ret &amp; dance DoSiDo</w:t>
      </w:r>
    </w:p>
    <w:p w:rsidR="00B11EB3" w:rsidRDefault="00B11EB3" w:rsidP="00B11EB3">
      <w:pPr>
        <w:pStyle w:val="DanceBody"/>
      </w:pPr>
      <w:r>
        <w:t xml:space="preserve"> 9-16</w:t>
      </w:r>
      <w:r>
        <w:tab/>
        <w:t>1s &amp; 3s set &amp; dance La Baratte with RH</w:t>
      </w:r>
      <w:r w:rsidRPr="00BA6B4D">
        <w:rPr>
          <w:b/>
        </w:rPr>
        <w:t xml:space="preserve"> while </w:t>
      </w:r>
      <w:r>
        <w:t>2s &amp; 4s set &amp; dance La Baratte with LH, all ending on opposite sides:-</w:t>
      </w:r>
    </w:p>
    <w:p w:rsidR="00B11EB3" w:rsidRDefault="00B11EB3" w:rsidP="00B11EB3">
      <w:pPr>
        <w:pStyle w:val="DanceBody"/>
      </w:pPr>
      <w:r>
        <w:tab/>
        <w:t>`Men 1/2 turn Lady RH/LH &amp; retains hand but at arm's length from each other</w:t>
      </w:r>
    </w:p>
    <w:p w:rsidR="00B11EB3" w:rsidRDefault="00B11EB3" w:rsidP="00B11EB3">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B11EB3" w:rsidRDefault="00B11EB3" w:rsidP="00B11EB3">
      <w:pPr>
        <w:pStyle w:val="DanceBody"/>
      </w:pPr>
      <w:r>
        <w:tab/>
        <w:t>`Couples change places LH/RH to opposite places</w:t>
      </w:r>
    </w:p>
    <w:p w:rsidR="00B11EB3" w:rsidRDefault="00B11EB3" w:rsidP="00B11EB3">
      <w:pPr>
        <w:pStyle w:val="DanceBody"/>
      </w:pPr>
      <w:r>
        <w:t>17-20</w:t>
      </w:r>
      <w:r>
        <w:tab/>
        <w:t>1L dances RSh round 2L to face her</w:t>
      </w:r>
      <w:r w:rsidRPr="00BA6B4D">
        <w:rPr>
          <w:b/>
        </w:rPr>
        <w:t xml:space="preserve"> while </w:t>
      </w:r>
      <w:r>
        <w:t>1M dances RSh round 2M to face him</w:t>
      </w:r>
    </w:p>
    <w:p w:rsidR="00B11EB3" w:rsidRDefault="00B11EB3" w:rsidP="00B11EB3">
      <w:pPr>
        <w:pStyle w:val="DanceBody"/>
      </w:pPr>
      <w:r>
        <w:t>21-24</w:t>
      </w:r>
      <w:r>
        <w:tab/>
        <w:t>1s dance 1/2 reel of 4 with 2s &amp; 1/2 turn partner RH to face 3s</w:t>
      </w:r>
    </w:p>
    <w:p w:rsidR="00B11EB3" w:rsidRDefault="00B11EB3" w:rsidP="00B11EB3">
      <w:pPr>
        <w:pStyle w:val="DanceBody"/>
      </w:pPr>
      <w:r>
        <w:t>25-32</w:t>
      </w:r>
      <w:r>
        <w:tab/>
        <w:t>1s dance 1/2 reel of 4 with 3s &amp; 1/2 turn partner RH to face 4s, 1s dance 1/2 reel of 4 with 4s &amp; 1/2 turn RH to end in 4</w:t>
      </w:r>
      <w:r w:rsidRPr="00972EEB">
        <w:t>th</w:t>
      </w:r>
      <w:r>
        <w:t xml:space="preserve"> place</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GLENOE  (S3x32)  3C set</w:t>
      </w:r>
      <w:r>
        <w:tab/>
        <w:t>Daphne Jones, 2017  Dances to Honour Elma McCausland MBE</w:t>
      </w:r>
    </w:p>
    <w:p w:rsidR="00B11EB3" w:rsidRPr="00735C97" w:rsidRDefault="00B11EB3" w:rsidP="00B11EB3">
      <w:pPr>
        <w:pStyle w:val="DanceBody"/>
      </w:pPr>
      <w:r w:rsidRPr="00735C97">
        <w:t xml:space="preserve"> 1- 8</w:t>
      </w:r>
      <w:r w:rsidRPr="00735C97">
        <w:tab/>
        <w:t>1s+2s dance RH across ending 2H joined with partner on 1st corner diagonal; 1s+2s dance 1/2 Poussette (4 bars). 2 1 3</w:t>
      </w:r>
    </w:p>
    <w:p w:rsidR="00B11EB3" w:rsidRPr="00735C97" w:rsidRDefault="00B11EB3" w:rsidP="00B11EB3">
      <w:pPr>
        <w:pStyle w:val="DanceBody"/>
      </w:pPr>
      <w:r w:rsidRPr="00735C97">
        <w:t xml:space="preserve"> 9-16</w:t>
      </w:r>
      <w:r w:rsidRPr="00735C97">
        <w:tab/>
        <w:t>1s+3s repeat bars 1-8.  2 3 1</w:t>
      </w:r>
    </w:p>
    <w:p w:rsidR="00B11EB3" w:rsidRPr="00735C97" w:rsidRDefault="00B11EB3" w:rsidP="00B11EB3">
      <w:pPr>
        <w:pStyle w:val="DanceBody"/>
      </w:pPr>
      <w:r w:rsidRPr="00735C97">
        <w:t>17-24</w:t>
      </w:r>
      <w:r w:rsidRPr="00735C97">
        <w:tab/>
        <w:t>1s dance in &amp; cast up to 1st place (2s+3s step down 21-22 &amp; retain hands) &amp; all join NH briefly &amp; dance DoSiDo with partner</w:t>
      </w:r>
    </w:p>
    <w:p w:rsidR="00B11EB3" w:rsidRDefault="00B11EB3" w:rsidP="00B11EB3">
      <w:pPr>
        <w:pStyle w:val="DanceBody"/>
      </w:pPr>
      <w:r w:rsidRPr="00735C97">
        <w:t>25-32</w:t>
      </w:r>
      <w:r w:rsidRPr="00735C97">
        <w:tab/>
        <w:t>All dance Progressive Grand Chain:-</w:t>
      </w:r>
    </w:p>
    <w:p w:rsidR="00B11EB3" w:rsidRDefault="00B11EB3" w:rsidP="00B11EB3">
      <w:pPr>
        <w:pStyle w:val="DanceBody"/>
      </w:pPr>
      <w:r w:rsidRPr="00735C97">
        <w:tab/>
        <w:t>25-26    1s (at top) turn once round RH as 2s+3s change places RH on sides,</w:t>
      </w:r>
    </w:p>
    <w:p w:rsidR="00B11EB3" w:rsidRPr="00735C97" w:rsidRDefault="00B11EB3" w:rsidP="00B11EB3">
      <w:pPr>
        <w:pStyle w:val="DanceBody"/>
      </w:pPr>
      <w:r w:rsidRPr="00735C97">
        <w:tab/>
        <w:t>27-28    2s (at bottom) turn once round LH as 1s+3s change places LH on sides,</w:t>
      </w:r>
    </w:p>
    <w:p w:rsidR="00B11EB3" w:rsidRPr="00735C97" w:rsidRDefault="00B11EB3" w:rsidP="00B11EB3">
      <w:pPr>
        <w:pStyle w:val="DanceBody"/>
      </w:pPr>
      <w:r w:rsidRPr="00735C97">
        <w:tab/>
        <w:t>29-30    3s (at top) turn once round RH as 1s+2s change places RH on sides,</w:t>
      </w:r>
    </w:p>
    <w:p w:rsidR="00B11EB3" w:rsidRPr="00735C97" w:rsidRDefault="00B11EB3" w:rsidP="00B11EB3">
      <w:pPr>
        <w:pStyle w:val="DanceBody"/>
        <w:keepNext w:val="0"/>
      </w:pPr>
      <w:r w:rsidRPr="00735C97">
        <w:tab/>
        <w:t>31-32    1s (at bottom) turn once round LH as 2s+3s change places LH on sides to end 2 3 1</w:t>
      </w:r>
    </w:p>
    <w:p w:rsidR="00B11EB3" w:rsidRDefault="00B11EB3" w:rsidP="00B11EB3"/>
    <w:p w:rsidR="00B11EB3" w:rsidRDefault="00B11EB3" w:rsidP="00B11EB3">
      <w:pPr>
        <w:pStyle w:val="Minicrib"/>
      </w:pPr>
      <w:r>
        <w:t>THE GLENORA FERRY  (J8x40)  3C (4C Set)</w:t>
      </w:r>
      <w:r>
        <w:tab/>
        <w:t>Terry Glasspool  Itch to Dance</w:t>
      </w:r>
    </w:p>
    <w:p w:rsidR="00B11EB3" w:rsidRDefault="00B11EB3" w:rsidP="00B11EB3">
      <w:pPr>
        <w:pStyle w:val="DanceBody"/>
      </w:pPr>
      <w:r>
        <w:t xml:space="preserve"> 1- 8</w:t>
      </w:r>
      <w:r>
        <w:tab/>
        <w:t>1s set, cast 1 place, 1s+3s dance 1/2 R&amp;L</w:t>
      </w:r>
    </w:p>
    <w:p w:rsidR="00B11EB3" w:rsidRDefault="00B11EB3" w:rsidP="00B11EB3">
      <w:pPr>
        <w:pStyle w:val="DanceBody"/>
      </w:pPr>
      <w:r>
        <w:t xml:space="preserve"> 9-16</w:t>
      </w:r>
      <w:r>
        <w:tab/>
        <w:t>2s set, cast 1 place, 2s+1s dance 1/2 R&amp;L</w:t>
      </w:r>
    </w:p>
    <w:p w:rsidR="00B11EB3" w:rsidRDefault="00B11EB3" w:rsidP="00B11EB3">
      <w:pPr>
        <w:pStyle w:val="DanceBody"/>
      </w:pPr>
      <w:r>
        <w:t>17-24</w:t>
      </w:r>
      <w:r>
        <w:tab/>
        <w:t>1s dance down the middle &amp; back to 2</w:t>
      </w:r>
      <w:r w:rsidRPr="00972EEB">
        <w:t>nd</w:t>
      </w:r>
      <w:r>
        <w:t xml:space="preserve"> place facing up in prom hold (3s &amp; 2s on opp sides step into prom hold facing down)</w:t>
      </w:r>
    </w:p>
    <w:p w:rsidR="00B11EB3" w:rsidRDefault="00B11EB3" w:rsidP="00B11EB3">
      <w:pPr>
        <w:pStyle w:val="DanceBody"/>
      </w:pPr>
      <w:r>
        <w:t>25-32</w:t>
      </w:r>
      <w:r>
        <w:tab/>
        <w:t>3s+1s+2s dance an Interlocking Allemandes:-</w:t>
      </w:r>
    </w:p>
    <w:p w:rsidR="00B11EB3" w:rsidRDefault="00B11EB3" w:rsidP="00B11EB3">
      <w:pPr>
        <w:pStyle w:val="DanceBody"/>
      </w:pPr>
      <w:r>
        <w:tab/>
        <w:t>1s dance normal Allemande ending in 2</w:t>
      </w:r>
      <w:r w:rsidRPr="00972EEB">
        <w:t>nd</w:t>
      </w:r>
      <w:r>
        <w:t xml:space="preserve"> place</w:t>
      </w:r>
      <w:r w:rsidRPr="00BA6B4D">
        <w:rPr>
          <w:b/>
        </w:rPr>
        <w:t xml:space="preserve"> while </w:t>
      </w:r>
      <w:r>
        <w:t>3s+2s Allemande (down) &amp; up to 3</w:t>
      </w:r>
      <w:r w:rsidRPr="00972EEB">
        <w:t>rd</w:t>
      </w:r>
      <w:r>
        <w:t>/1</w:t>
      </w:r>
      <w:r w:rsidRPr="00972EEB">
        <w:t>st</w:t>
      </w:r>
      <w:r>
        <w:t xml:space="preserve"> places.  (2)1(3)</w:t>
      </w:r>
    </w:p>
    <w:p w:rsidR="00B11EB3" w:rsidRDefault="00B11EB3" w:rsidP="00B11EB3">
      <w:pPr>
        <w:pStyle w:val="DanceBody"/>
        <w:keepNext w:val="0"/>
      </w:pPr>
      <w:r>
        <w:t>33-40</w:t>
      </w:r>
      <w:r>
        <w:tab/>
        <w:t>1s dance 1/2 Fig of 8 round 2s</w:t>
      </w:r>
      <w:r w:rsidRPr="00BA6B4D">
        <w:rPr>
          <w:b/>
        </w:rPr>
        <w:t xml:space="preserve"> while </w:t>
      </w:r>
      <w:r>
        <w:t>2s set &amp; cross RH, 1s dance 1/2 Fig of 8 round 3s</w:t>
      </w:r>
      <w:r w:rsidRPr="00BA6B4D">
        <w:rPr>
          <w:b/>
        </w:rPr>
        <w:t xml:space="preserve"> while </w:t>
      </w:r>
      <w:r>
        <w:t>3s set &amp; cross RH</w:t>
      </w:r>
    </w:p>
    <w:p w:rsidR="00B11EB3" w:rsidRDefault="00B11EB3" w:rsidP="00B11EB3"/>
    <w:p w:rsidR="00B11EB3" w:rsidRDefault="00B11EB3" w:rsidP="00B11EB3">
      <w:pPr>
        <w:pStyle w:val="Minicrib"/>
      </w:pPr>
      <w:r>
        <w:t>THE GLENROTHES  (J4x32) 4C set</w:t>
      </w:r>
      <w:r>
        <w:tab/>
        <w:t>A Taylor  2nd Bk Graded SCDs</w:t>
      </w:r>
    </w:p>
    <w:p w:rsidR="00B11EB3" w:rsidRDefault="00B11EB3" w:rsidP="00B11EB3">
      <w:pPr>
        <w:pStyle w:val="DanceBody"/>
      </w:pPr>
      <w:r>
        <w:t xml:space="preserve"> 1- 8</w:t>
      </w:r>
      <w:r>
        <w:tab/>
        <w:t>1s+2s dance 1/2 double Fig of 8, 1s+3s dance 1/2 double Fig of 8 (2s dance up to 1</w:t>
      </w:r>
      <w:r w:rsidRPr="00972EEB">
        <w:t>st</w:t>
      </w:r>
      <w:r>
        <w:t xml:space="preserve"> places)</w:t>
      </w:r>
    </w:p>
    <w:p w:rsidR="00B11EB3" w:rsidRDefault="00B11EB3" w:rsidP="00B11EB3">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B11EB3" w:rsidRDefault="00B11EB3" w:rsidP="00B11EB3">
      <w:pPr>
        <w:pStyle w:val="DanceBody"/>
      </w:pPr>
      <w:r>
        <w:t>17-24</w:t>
      </w:r>
      <w:r>
        <w:tab/>
        <w:t>4s+1s dance RH across 1/2 way &amp; set, 3s+1s dance LH across 1/2 way &amp; set</w:t>
      </w:r>
    </w:p>
    <w:p w:rsidR="00B11EB3" w:rsidRDefault="00B11EB3" w:rsidP="00B11EB3">
      <w:pPr>
        <w:pStyle w:val="DanceBody"/>
        <w:keepNext w:val="0"/>
      </w:pPr>
      <w:r>
        <w:t>25-32</w:t>
      </w:r>
      <w:r>
        <w:tab/>
        <w:t>2s+1s dance RH across 1/2 way &amp; set, 1s cast to 4</w:t>
      </w:r>
      <w:r w:rsidRPr="00972EEB">
        <w:t>th</w:t>
      </w:r>
      <w:r>
        <w:t xml:space="preserve"> places</w:t>
      </w:r>
      <w:r w:rsidRPr="00BA6B4D">
        <w:rPr>
          <w:b/>
        </w:rPr>
        <w:t xml:space="preserve"> </w:t>
      </w:r>
      <w:r>
        <w:rPr>
          <w:b/>
        </w:rPr>
        <w:t xml:space="preserve">as </w:t>
      </w:r>
      <w:r>
        <w:t>2s+3s+4s step up</w:t>
      </w:r>
    </w:p>
    <w:p w:rsidR="00B11EB3" w:rsidRDefault="00B11EB3" w:rsidP="00B11EB3"/>
    <w:p w:rsidR="00B11EB3" w:rsidRDefault="00B11EB3" w:rsidP="00B11EB3">
      <w:pPr>
        <w:pStyle w:val="Minicrib"/>
      </w:pPr>
      <w:r>
        <w:t>THE GLENS OF ANGUS  (R4x32)  4C set</w:t>
      </w:r>
      <w:r>
        <w:tab/>
        <w:t>Douglas Henderson  RSCDS Bk 23</w:t>
      </w:r>
    </w:p>
    <w:p w:rsidR="00B11EB3" w:rsidRPr="00D02168" w:rsidRDefault="00B11EB3" w:rsidP="00B11EB3">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B11EB3" w:rsidRPr="00D02168" w:rsidRDefault="00B11EB3" w:rsidP="00B11EB3">
      <w:pPr>
        <w:pStyle w:val="DanceBody"/>
      </w:pPr>
      <w:r w:rsidRPr="00D02168">
        <w:t xml:space="preserve"> 9-16</w:t>
      </w:r>
      <w:r w:rsidRPr="00D02168">
        <w:tab/>
        <w:t>All dance reels of 4 on sides (Ladies LSh &amp; Men RSh) with 1s crossing at bottom (1s end at top on opposite sides BtoB facing 2s)</w:t>
      </w:r>
    </w:p>
    <w:p w:rsidR="00B11EB3" w:rsidRPr="00D02168" w:rsidRDefault="00B11EB3" w:rsidP="00B11EB3">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11EB3" w:rsidRPr="00D02168" w:rsidRDefault="00B11EB3" w:rsidP="00B11EB3">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11EB3" w:rsidRDefault="00B11EB3" w:rsidP="00B11EB3"/>
    <w:p w:rsidR="00B11EB3" w:rsidRDefault="00B11EB3" w:rsidP="00B11EB3">
      <w:pPr>
        <w:pStyle w:val="Minicrib"/>
      </w:pPr>
      <w:r>
        <w:t>GLENS OF ANTRIM  (S8x32)  3C (4C set)</w:t>
      </w:r>
      <w:r>
        <w:tab/>
        <w:t>Betty Smith  Belfast Bk</w:t>
      </w:r>
    </w:p>
    <w:p w:rsidR="00B11EB3" w:rsidRDefault="00B11EB3" w:rsidP="00B11EB3">
      <w:pPr>
        <w:pStyle w:val="DanceBody"/>
      </w:pPr>
      <w:r>
        <w:t xml:space="preserve"> 1- 4</w:t>
      </w:r>
      <w:r>
        <w:tab/>
        <w:t>1s+3s set facing diagonally with 1L+3M advancing turning to face partner in a diagonal line &amp; turn partners 2H</w:t>
      </w:r>
    </w:p>
    <w:p w:rsidR="00B11EB3" w:rsidRDefault="00B11EB3" w:rsidP="00B11EB3">
      <w:pPr>
        <w:pStyle w:val="DanceBody"/>
      </w:pPr>
      <w:r>
        <w:t xml:space="preserve"> 5- 8</w:t>
      </w:r>
      <w:r>
        <w:tab/>
        <w:t>1s+3s dance 1/2 diagonal reel of 4 (1s+3s end in opp places)</w:t>
      </w:r>
    </w:p>
    <w:p w:rsidR="00B11EB3" w:rsidRDefault="00B11EB3" w:rsidP="00B11EB3">
      <w:pPr>
        <w:pStyle w:val="DanceBody"/>
      </w:pPr>
      <w:r>
        <w:t xml:space="preserve"> 9-16</w:t>
      </w:r>
      <w:r>
        <w:tab/>
        <w:t>3s+2s+1s circle 6H round &amp; back</w:t>
      </w:r>
    </w:p>
    <w:p w:rsidR="00B11EB3" w:rsidRDefault="00B11EB3" w:rsidP="00B11EB3">
      <w:pPr>
        <w:pStyle w:val="DanceBody"/>
      </w:pPr>
      <w:r>
        <w:t>17-24</w:t>
      </w:r>
      <w:r>
        <w:tab/>
        <w:t>1s &amp; 3s petronella turn into next place on right &amp; set, repeat to original places &amp; set</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THE GLENS OF ANTRIM  (J8x32)  3C (4C set)</w:t>
      </w:r>
      <w:r>
        <w:tab/>
        <w:t>Wesley Clindinning  Canada's Irish Rover</w:t>
      </w:r>
    </w:p>
    <w:p w:rsidR="00B11EB3" w:rsidRDefault="00B11EB3" w:rsidP="00B11EB3">
      <w:pPr>
        <w:pStyle w:val="DanceBody"/>
      </w:pPr>
      <w:r>
        <w:t xml:space="preserve"> 1- 8</w:t>
      </w:r>
      <w:r>
        <w:tab/>
        <w:t>1L followed by 1M casts, dance Fig of 8 round 2s. On bars 7-8, 1L curves left &amp; 1M loops left into place</w:t>
      </w:r>
    </w:p>
    <w:p w:rsidR="00B11EB3" w:rsidRDefault="00B11EB3" w:rsidP="00B11EB3">
      <w:pPr>
        <w:pStyle w:val="DanceBody"/>
      </w:pPr>
      <w:r>
        <w:t xml:space="preserve"> 9-16</w:t>
      </w:r>
      <w:r>
        <w:tab/>
        <w:t>3M followed by 3L casts up, dance Fig of 8 round 2s. On bars 7-8, 3M curves left &amp; 3L loops left into place</w:t>
      </w:r>
    </w:p>
    <w:p w:rsidR="00B11EB3" w:rsidRDefault="00B11EB3" w:rsidP="00B11EB3">
      <w:pPr>
        <w:pStyle w:val="DanceBody"/>
      </w:pPr>
      <w:r>
        <w:t>17-24</w:t>
      </w:r>
      <w:r>
        <w:tab/>
        <w:t>1s+2s Set+Link, 1s+3s Set+Link to end 1s curving right to face up, 2s+3s face down 2 3 1</w:t>
      </w:r>
    </w:p>
    <w:p w:rsidR="00B11EB3" w:rsidRDefault="00B11EB3" w:rsidP="00B11EB3">
      <w:pPr>
        <w:pStyle w:val="DanceBody"/>
      </w:pPr>
      <w:r>
        <w:t>25-32</w:t>
      </w:r>
      <w:r>
        <w:tab/>
        <w:t>2s+3s+1s dance reel of 3 on the sides (1s RSh to 3s) On bars 31-32, 3s+1s loop round each other. 1s finish in 2nd place, 1L facing out 2 1 3</w:t>
      </w:r>
    </w:p>
    <w:p w:rsidR="00B11EB3" w:rsidRDefault="00B11EB3" w:rsidP="00B11EB3">
      <w:pPr>
        <w:pStyle w:val="DanceBody"/>
        <w:keepNext w:val="0"/>
      </w:pPr>
      <w:r>
        <w:t>On second repeat 1s dance an 8 bar reel to finish in 4th place, 4th couple finish in 3rd place</w:t>
      </w:r>
    </w:p>
    <w:p w:rsidR="00B11EB3" w:rsidRDefault="00B11EB3" w:rsidP="00B11EB3"/>
    <w:p w:rsidR="00B11EB3" w:rsidRDefault="00B11EB3" w:rsidP="00B11EB3">
      <w:pPr>
        <w:pStyle w:val="Minicrib"/>
      </w:pPr>
      <w:r>
        <w:t>GLENSIDE WELCOME  (S32)  Round the Room</w:t>
      </w:r>
      <w:r>
        <w:tab/>
        <w:t>unknown</w:t>
      </w:r>
    </w:p>
    <w:p w:rsidR="00B11EB3" w:rsidRPr="00151D15" w:rsidRDefault="00B11EB3" w:rsidP="00B11EB3">
      <w:pPr>
        <w:pStyle w:val="DanceBody"/>
      </w:pPr>
      <w:r w:rsidRPr="00151D15">
        <w:t>Round the Room Dance 4 facing 4 (1s+2s face clockwise)</w:t>
      </w:r>
    </w:p>
    <w:p w:rsidR="00B11EB3" w:rsidRPr="00151D15" w:rsidRDefault="00B11EB3" w:rsidP="00B11EB3">
      <w:pPr>
        <w:pStyle w:val="DanceBody"/>
      </w:pPr>
      <w:r>
        <w:t>Start:</w:t>
      </w:r>
    </w:p>
    <w:p w:rsidR="00B11EB3" w:rsidRPr="00151D15" w:rsidRDefault="00B11EB3" w:rsidP="00B11EB3">
      <w:pPr>
        <w:pStyle w:val="DanceBody"/>
      </w:pPr>
      <w:r>
        <w:t xml:space="preserve">  </w:t>
      </w:r>
      <w:r w:rsidRPr="00151D15">
        <w:t>3L</w:t>
      </w:r>
      <w:r>
        <w:t>···</w:t>
      </w:r>
      <w:r w:rsidRPr="00151D15">
        <w:t>3M</w:t>
      </w:r>
      <w:r>
        <w:t>···</w:t>
      </w:r>
      <w:r w:rsidRPr="00151D15">
        <w:t xml:space="preserve"> 4L</w:t>
      </w:r>
      <w:r>
        <w:t>···</w:t>
      </w:r>
      <w:r w:rsidRPr="00151D15">
        <w:t>4M</w:t>
      </w:r>
    </w:p>
    <w:p w:rsidR="00B11EB3" w:rsidRPr="00151D15" w:rsidRDefault="00B11EB3" w:rsidP="00B11EB3">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B11EB3" w:rsidRPr="00151D15" w:rsidRDefault="00B11EB3" w:rsidP="00B11EB3">
      <w:pPr>
        <w:pStyle w:val="DanceBody"/>
      </w:pPr>
      <w:r w:rsidRPr="00151D15">
        <w:t xml:space="preserve"> 1- 8</w:t>
      </w:r>
      <w:r w:rsidRPr="00151D15">
        <w:tab/>
        <w:t>All circle 8H round &amp; back</w:t>
      </w:r>
    </w:p>
    <w:p w:rsidR="00B11EB3" w:rsidRPr="00151D15" w:rsidRDefault="00B11EB3" w:rsidP="00B11EB3">
      <w:pPr>
        <w:pStyle w:val="DanceBody"/>
      </w:pPr>
      <w:r w:rsidRPr="00151D15">
        <w:t xml:space="preserve"> 9-16</w:t>
      </w:r>
      <w:r w:rsidRPr="00151D15">
        <w:tab/>
        <w:t>Ladies dance reel of 4 up/down centre (1L+4L</w:t>
      </w:r>
      <w:r w:rsidRPr="00151D15">
        <w:rPr>
          <w:b/>
        </w:rPr>
        <w:t xml:space="preserve"> also </w:t>
      </w:r>
      <w:r w:rsidRPr="00151D15">
        <w:t>2L+3L LSh to start)</w:t>
      </w:r>
    </w:p>
    <w:p w:rsidR="00B11EB3" w:rsidRPr="00151D15" w:rsidRDefault="00B11EB3" w:rsidP="00B11EB3">
      <w:pPr>
        <w:pStyle w:val="DanceBody"/>
      </w:pPr>
      <w:r w:rsidRPr="00151D15">
        <w:t>17-24</w:t>
      </w:r>
      <w:r w:rsidRPr="00151D15">
        <w:tab/>
        <w:t>Men dance reel of 4 up/down centre (1M+4M</w:t>
      </w:r>
      <w:r w:rsidRPr="00151D15">
        <w:rPr>
          <w:b/>
        </w:rPr>
        <w:t xml:space="preserve"> also </w:t>
      </w:r>
      <w:r w:rsidRPr="00151D15">
        <w:t>2M+3M RSh to start)</w:t>
      </w:r>
    </w:p>
    <w:p w:rsidR="00B11EB3" w:rsidRPr="00151D15" w:rsidRDefault="00B11EB3" w:rsidP="00B11EB3">
      <w:pPr>
        <w:pStyle w:val="DanceBody"/>
        <w:keepNext w:val="0"/>
      </w:pPr>
      <w:r w:rsidRPr="00151D15">
        <w:t>25-32</w:t>
      </w:r>
      <w:r w:rsidRPr="00151D15">
        <w:tab/>
        <w:t>1s+4s</w:t>
      </w:r>
      <w:r w:rsidRPr="00151D15">
        <w:rPr>
          <w:b/>
        </w:rPr>
        <w:t xml:space="preserve"> also </w:t>
      </w:r>
      <w:r w:rsidRPr="00151D15">
        <w:t>2s+3s dance RH across, set &amp; cross RH to face next two couples</w:t>
      </w:r>
    </w:p>
    <w:p w:rsidR="00B11EB3" w:rsidRDefault="00B11EB3" w:rsidP="00B11EB3"/>
    <w:p w:rsidR="00B11EB3" w:rsidRDefault="00B11EB3" w:rsidP="00B11EB3">
      <w:pPr>
        <w:pStyle w:val="Minicrib"/>
      </w:pPr>
      <w:r>
        <w:t>GLENTRUIM  (S4x32) 4C set</w:t>
      </w:r>
      <w:r>
        <w:tab/>
        <w:t>John Drewry  Bankhead Bk 4</w:t>
      </w:r>
    </w:p>
    <w:p w:rsidR="00B11EB3" w:rsidRDefault="00B11EB3" w:rsidP="00B11EB3">
      <w:pPr>
        <w:pStyle w:val="DanceBody"/>
      </w:pPr>
      <w:r>
        <w:t>3s &amp; 4s start on opposite sides</w:t>
      </w:r>
    </w:p>
    <w:p w:rsidR="00B11EB3" w:rsidRDefault="00B11EB3" w:rsidP="00B11EB3">
      <w:pPr>
        <w:pStyle w:val="DanceBody"/>
      </w:pPr>
      <w:r>
        <w:t xml:space="preserve"> 1- 8</w:t>
      </w:r>
      <w:r>
        <w:tab/>
        <w:t>All 1/2 turn partners RH, 1s+2s</w:t>
      </w:r>
      <w:r w:rsidRPr="007F0D5A">
        <w:rPr>
          <w:b/>
        </w:rPr>
        <w:t xml:space="preserve"> also </w:t>
      </w:r>
      <w:r>
        <w:t>3s+4s dance 1/2 RH across, 2s &amp; 3s chase clockwise 1/2 way</w:t>
      </w:r>
      <w:r w:rsidRPr="00BA6B4D">
        <w:rPr>
          <w:b/>
        </w:rPr>
        <w:t xml:space="preserve"> while </w:t>
      </w:r>
      <w:r>
        <w:t>1s &amp; 4s dance LH across.  3 1 4 2</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1s+4s dance Western DoSiDo (note- opposite partner, not beside partner at start)</w:t>
      </w:r>
    </w:p>
    <w:p w:rsidR="00B11EB3" w:rsidRPr="006B40B3" w:rsidRDefault="00B11EB3" w:rsidP="00B11EB3">
      <w:pPr>
        <w:pStyle w:val="DanceBody"/>
      </w:pPr>
      <w:r>
        <w:tab/>
      </w:r>
      <w:r w:rsidRPr="006B40B3">
        <w:t>1</w:t>
      </w:r>
      <w:r>
        <w:t xml:space="preserve">7-18  </w:t>
      </w:r>
      <w:r w:rsidRPr="006B40B3">
        <w:t xml:space="preserve">Men set </w:t>
      </w:r>
      <w:r w:rsidRPr="001F59C2">
        <w:rPr>
          <w:b/>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B11EB3" w:rsidRPr="006B40B3" w:rsidRDefault="00B11EB3" w:rsidP="00B11EB3">
      <w:pPr>
        <w:pStyle w:val="DanceBody"/>
      </w:pPr>
      <w:r>
        <w:tab/>
        <w:t>19-20</w:t>
      </w:r>
      <w:r w:rsidRPr="006B40B3">
        <w:t xml:space="preserve">  All change places with </w:t>
      </w:r>
      <w:r>
        <w:t>"</w:t>
      </w:r>
      <w:r w:rsidRPr="006B40B3">
        <w:t>partner</w:t>
      </w:r>
      <w:r>
        <w:t>"</w:t>
      </w:r>
      <w:r w:rsidRPr="006B40B3">
        <w:t xml:space="preserve"> LH</w:t>
      </w:r>
    </w:p>
    <w:p w:rsidR="00B11EB3" w:rsidRPr="006B40B3" w:rsidRDefault="00B11EB3" w:rsidP="00B11EB3">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B11EB3" w:rsidRDefault="00B11EB3" w:rsidP="00B11EB3">
      <w:pPr>
        <w:pStyle w:val="DanceBody"/>
      </w:pPr>
      <w:r>
        <w:tab/>
        <w:t>23-24  All turn</w:t>
      </w:r>
      <w:r w:rsidRPr="006B40B3">
        <w:t xml:space="preserve"> RH </w:t>
      </w:r>
      <w:r>
        <w:t>into promenade hold</w:t>
      </w:r>
    </w:p>
    <w:p w:rsidR="00B11EB3" w:rsidRDefault="00B11EB3" w:rsidP="00B11EB3">
      <w:pPr>
        <w:pStyle w:val="DanceBody"/>
        <w:keepNext w:val="0"/>
      </w:pPr>
      <w:r>
        <w:t>25-32</w:t>
      </w:r>
      <w:r>
        <w:tab/>
        <w:t xml:space="preserve">1L+4M (prom hold) dance reel of 3 across dance with 3s (LSh to 3M to start) </w:t>
      </w:r>
      <w:r>
        <w:rPr>
          <w:b/>
        </w:rPr>
        <w:t>while</w:t>
      </w:r>
      <w:r>
        <w:t xml:space="preserve"> 1M+4L reel of 3 across dance with 2s (LSh to 2M).  3 1 (4) (2)</w:t>
      </w:r>
    </w:p>
    <w:p w:rsidR="00B11EB3" w:rsidRDefault="00B11EB3" w:rsidP="00B11EB3"/>
    <w:p w:rsidR="00B11EB3" w:rsidRDefault="00B11EB3" w:rsidP="00B11EB3">
      <w:pPr>
        <w:pStyle w:val="Minicrib"/>
      </w:pPr>
      <w:r>
        <w:t>GLENYS PEARCE'S STRATHSPEY  (S4x32)  4C set</w:t>
      </w:r>
      <w:r>
        <w:tab/>
        <w:t>Ruary Laidlaw  Lochiel Collection</w:t>
      </w:r>
    </w:p>
    <w:p w:rsidR="00B11EB3" w:rsidRDefault="00B11EB3" w:rsidP="00B11EB3">
      <w:pPr>
        <w:pStyle w:val="DanceBody"/>
      </w:pPr>
      <w:r>
        <w:t xml:space="preserve"> 1- 8</w:t>
      </w:r>
      <w:r>
        <w:tab/>
        <w:t xml:space="preserve">1s+3s turn prtnr 2H (4 bars), open out to 1s+2s </w:t>
      </w:r>
      <w:r>
        <w:rPr>
          <w:b/>
        </w:rPr>
        <w:t>also</w:t>
      </w:r>
      <w:r>
        <w:t xml:space="preserve"> 3s+4s circle 4H once round. All retain partner's hands, 1s face 2s, 3s face 4s</w:t>
      </w:r>
    </w:p>
    <w:p w:rsidR="00B11EB3" w:rsidRDefault="00B11EB3" w:rsidP="00B11EB3">
      <w:pPr>
        <w:pStyle w:val="DanceBody"/>
      </w:pPr>
      <w:r>
        <w:t xml:space="preserve"> 9-16</w:t>
      </w:r>
      <w:r>
        <w:tab/>
        <w:t>All set twice, turn facing person Men with RH, Ladies LH</w:t>
      </w:r>
    </w:p>
    <w:p w:rsidR="00B11EB3" w:rsidRDefault="00B11EB3" w:rsidP="00B11EB3">
      <w:pPr>
        <w:pStyle w:val="DanceBody"/>
      </w:pPr>
      <w:r>
        <w:t>17-24</w:t>
      </w:r>
      <w:r>
        <w:tab/>
        <w:t>1s+3s cross down RH &amp; dance Fig 8 round 2s / 4s</w:t>
      </w:r>
    </w:p>
    <w:p w:rsidR="00B11EB3" w:rsidRDefault="00B11EB3" w:rsidP="00B11EB3">
      <w:pPr>
        <w:pStyle w:val="DanceBody"/>
        <w:keepNext w:val="0"/>
      </w:pPr>
      <w:r>
        <w:t>25-32</w:t>
      </w:r>
      <w:r>
        <w:tab/>
        <w:t>1s+2s change places (Men RH, Ladies LH), 1s+3s change places other hand, 1s+4s change places other hand.  1M pulls back RSh,1L LSh to face &amp; turn RH to place</w:t>
      </w:r>
    </w:p>
    <w:p w:rsidR="00B11EB3" w:rsidRDefault="00B11EB3" w:rsidP="00B11EB3"/>
    <w:p w:rsidR="00B11EB3" w:rsidRDefault="00B11EB3" w:rsidP="00B11EB3">
      <w:pPr>
        <w:pStyle w:val="Minicrib"/>
      </w:pPr>
      <w:r>
        <w:t>GLIDING INTO THE SIXTIES  (S6x20+8)  6C set</w:t>
      </w:r>
      <w:r>
        <w:tab/>
        <w:t>Martin McWilliam  Potters Pairs</w:t>
      </w:r>
    </w:p>
    <w:p w:rsidR="00B11EB3" w:rsidRDefault="00B11EB3" w:rsidP="00B11EB3">
      <w:pPr>
        <w:pStyle w:val="DanceBody"/>
      </w:pPr>
      <w:r w:rsidRPr="00B172F7">
        <w:t xml:space="preserve"> 1- 8</w:t>
      </w:r>
      <w:r w:rsidRPr="00B172F7">
        <w:tab/>
        <w:t>1s+2s circle 4H round and back (3s+4s 4 bars later - then 5s+6s another 4 bars later)</w:t>
      </w:r>
    </w:p>
    <w:p w:rsidR="00B11EB3" w:rsidRDefault="00B11EB3" w:rsidP="00B11EB3">
      <w:pPr>
        <w:pStyle w:val="DanceBody"/>
      </w:pPr>
      <w:r w:rsidRPr="00B172F7">
        <w:t xml:space="preserve"> 9-12</w:t>
      </w:r>
      <w:r w:rsidRPr="00B172F7">
        <w:tab/>
        <w:t>1s+2s dance 1/2 RH across then 1/2 turn 2H ending with nearer hands joined facing up. (3s+4s 4 bars later - then 5s+6s another 4 bars later)</w:t>
      </w:r>
    </w:p>
    <w:p w:rsidR="00B11EB3" w:rsidRDefault="00B11EB3" w:rsidP="00B11EB3">
      <w:pPr>
        <w:pStyle w:val="DanceBody"/>
      </w:pPr>
      <w:r w:rsidRPr="00B172F7">
        <w:t>13-16</w:t>
      </w:r>
      <w:r w:rsidRPr="00B172F7">
        <w:tab/>
        <w:t>1s dance up and cast one place as 2s cast and dance up</w:t>
      </w:r>
    </w:p>
    <w:p w:rsidR="00B11EB3" w:rsidRDefault="00B11EB3" w:rsidP="00B11EB3">
      <w:pPr>
        <w:pStyle w:val="DanceBody"/>
      </w:pPr>
      <w:r w:rsidRPr="00B172F7">
        <w:t>17-20</w:t>
      </w:r>
      <w:r w:rsidRPr="00B172F7">
        <w:tab/>
        <w:t>1s+4s+3s dance 1/2 reels of 3 on the sides (1s in and down to start) joining hands where possible</w:t>
      </w:r>
    </w:p>
    <w:p w:rsidR="00B11EB3" w:rsidRDefault="00B11EB3" w:rsidP="00B11EB3">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B11EB3" w:rsidRPr="00B172F7" w:rsidRDefault="00B11EB3" w:rsidP="00B11EB3">
      <w:pPr>
        <w:pStyle w:val="DanceBody"/>
        <w:keepNext w:val="0"/>
      </w:pPr>
      <w:r w:rsidRPr="00B172F7">
        <w:t>Final 4 bars (125-128) all couples turn both hands</w:t>
      </w:r>
    </w:p>
    <w:p w:rsidR="00B11EB3" w:rsidRDefault="00B11EB3" w:rsidP="00B11EB3"/>
    <w:p w:rsidR="00B11EB3" w:rsidRDefault="00B11EB3" w:rsidP="00B11EB3">
      <w:pPr>
        <w:pStyle w:val="Minicrib"/>
      </w:pPr>
      <w:r>
        <w:t>A GLINT IN THE EYE  (J4x32)  4C set</w:t>
      </w:r>
      <w:r>
        <w:tab/>
        <w:t>Patrick Brunskill  Belfast Platinum Anniv</w:t>
      </w:r>
    </w:p>
    <w:p w:rsidR="00B11EB3" w:rsidRPr="00573731" w:rsidRDefault="00B11EB3" w:rsidP="00B11EB3">
      <w:pPr>
        <w:pStyle w:val="DanceBody"/>
      </w:pPr>
      <w:r w:rsidRPr="00573731">
        <w:t>2 chords – 2nd chord 3s+4s cross to opp sides</w:t>
      </w:r>
    </w:p>
    <w:p w:rsidR="00B11EB3" w:rsidRPr="00882BC7" w:rsidRDefault="00B11EB3" w:rsidP="00B11EB3">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B11EB3" w:rsidRPr="00882BC7" w:rsidRDefault="00B11EB3" w:rsidP="00B11EB3">
      <w:pPr>
        <w:pStyle w:val="DanceBody"/>
      </w:pPr>
      <w:r w:rsidRPr="00882BC7">
        <w:t xml:space="preserve"> 9-16</w:t>
      </w:r>
      <w:r w:rsidRPr="00882BC7">
        <w:tab/>
      </w:r>
      <w:r>
        <w:t>All set, cross RH 1s+4s face on sides, 1s+4s set, change LH on sides to flow into ..</w:t>
      </w:r>
    </w:p>
    <w:p w:rsidR="00B11EB3" w:rsidRPr="00882BC7" w:rsidRDefault="00B11EB3" w:rsidP="00B11EB3">
      <w:pPr>
        <w:pStyle w:val="DanceBody"/>
      </w:pPr>
      <w:r w:rsidRPr="00882BC7">
        <w:t>17-24</w:t>
      </w:r>
      <w:r w:rsidRPr="00882BC7">
        <w:tab/>
      </w:r>
      <w:r>
        <w:t>Reel of 4 on sides on bar 24 1s+4s pass RSh 2 (4) 1 (3)</w:t>
      </w:r>
    </w:p>
    <w:p w:rsidR="00B11EB3" w:rsidRPr="00882BC7" w:rsidRDefault="00B11EB3" w:rsidP="00B11EB3">
      <w:pPr>
        <w:pStyle w:val="DanceBody"/>
        <w:keepNext w:val="0"/>
      </w:pPr>
      <w:r w:rsidRPr="00882BC7">
        <w:t>25-32</w:t>
      </w:r>
      <w:r w:rsidRPr="00882BC7">
        <w:tab/>
      </w:r>
      <w:r>
        <w:t xml:space="preserve">All set, 2s+3s chase clockwise to other end of set </w:t>
      </w:r>
      <w:r w:rsidRPr="006A0A3C">
        <w:rPr>
          <w:b/>
        </w:rPr>
        <w:t>while</w:t>
      </w:r>
      <w:r>
        <w:t xml:space="preserve"> 1s+4s dance 3/4 R&amp;L 3 1 (4) (2)</w:t>
      </w:r>
    </w:p>
    <w:p w:rsidR="00B11EB3" w:rsidRDefault="00B11EB3" w:rsidP="00B11EB3"/>
    <w:p w:rsidR="00B11EB3" w:rsidRDefault="00B11EB3" w:rsidP="00B11EB3">
      <w:pPr>
        <w:pStyle w:val="Minicrib"/>
      </w:pPr>
      <w:r>
        <w:t>A GLINT OF GOLD  (S4x32)  4C set</w:t>
      </w:r>
      <w:r>
        <w:tab/>
        <w:t>Jim Stott  Banffshire Jubilee Bk</w:t>
      </w:r>
    </w:p>
    <w:p w:rsidR="00B11EB3" w:rsidRDefault="00B11EB3" w:rsidP="00B11EB3">
      <w:pPr>
        <w:pStyle w:val="DanceBody"/>
      </w:pPr>
      <w:r>
        <w:t xml:space="preserve"> 1- 8</w:t>
      </w:r>
      <w:r>
        <w:tab/>
        <w:t>1s &amp; 4s cross &amp; cast in 1 place, 1s+4s dance LH across</w:t>
      </w:r>
      <w:r w:rsidRPr="00BA6B4D">
        <w:rPr>
          <w:b/>
        </w:rPr>
        <w:t xml:space="preserve"> while </w:t>
      </w:r>
      <w:r>
        <w:t>2s+3s chase 1/2 way clockwise (2L &amp; 3M cast to start).  (3)(1)(4)(2)</w:t>
      </w:r>
    </w:p>
    <w:p w:rsidR="00B11EB3" w:rsidRDefault="00B11EB3" w:rsidP="00B11EB3">
      <w:pPr>
        <w:pStyle w:val="DanceBody"/>
      </w:pPr>
      <w:r>
        <w:t xml:space="preserve"> 9-12</w:t>
      </w:r>
      <w:r>
        <w:tab/>
        <w:t>3s facing 1s</w:t>
      </w:r>
      <w:r w:rsidRPr="007F0D5A">
        <w:rPr>
          <w:b/>
        </w:rPr>
        <w:t xml:space="preserve"> also </w:t>
      </w:r>
      <w:r>
        <w:t>4s facing 2s all set, top 2 Men</w:t>
      </w:r>
      <w:r w:rsidRPr="007F0D5A">
        <w:rPr>
          <w:b/>
        </w:rPr>
        <w:t xml:space="preserve"> also </w:t>
      </w:r>
      <w:r>
        <w:t>bottom 2 Ladies change places RH</w:t>
      </w:r>
      <w:r w:rsidRPr="00BA6B4D">
        <w:rPr>
          <w:b/>
        </w:rPr>
        <w:t xml:space="preserve"> while </w:t>
      </w:r>
      <w:r>
        <w:t>top 2 Ladies</w:t>
      </w:r>
      <w:r w:rsidRPr="007F0D5A">
        <w:rPr>
          <w:b/>
        </w:rPr>
        <w:t xml:space="preserve"> also </w:t>
      </w:r>
      <w:r>
        <w:t>bottom 2 Men change places LH</w:t>
      </w:r>
    </w:p>
    <w:p w:rsidR="00B11EB3" w:rsidRDefault="00B11EB3" w:rsidP="00B11EB3">
      <w:pPr>
        <w:pStyle w:val="DanceBody"/>
      </w:pPr>
      <w:r>
        <w:t>13-16</w:t>
      </w:r>
      <w:r>
        <w:tab/>
        <w:t>3s &amp; 2s dance 1/2 Figs of 8 round end couples.  (1)3 2(4)</w:t>
      </w:r>
    </w:p>
    <w:p w:rsidR="00B11EB3" w:rsidRDefault="00B11EB3" w:rsidP="00B11EB3">
      <w:pPr>
        <w:pStyle w:val="DanceBody"/>
      </w:pPr>
      <w:r>
        <w:t>17-20</w:t>
      </w:r>
      <w:r>
        <w:tab/>
        <w:t>3s+2s dance LH across</w:t>
      </w:r>
      <w:r w:rsidRPr="00BA6B4D">
        <w:rPr>
          <w:b/>
        </w:rPr>
        <w:t xml:space="preserve"> while </w:t>
      </w:r>
      <w:r>
        <w:t>1s+4s chase 1/2 way clockwise (4L &amp; 1M cast)</w:t>
      </w:r>
    </w:p>
    <w:p w:rsidR="00B11EB3" w:rsidRDefault="00B11EB3" w:rsidP="00B11EB3">
      <w:pPr>
        <w:pStyle w:val="DanceBody"/>
      </w:pPr>
      <w:r>
        <w:t>21-24</w:t>
      </w:r>
      <w:r>
        <w:tab/>
        <w:t>4s facing 3s</w:t>
      </w:r>
      <w:r w:rsidRPr="007F0D5A">
        <w:rPr>
          <w:b/>
        </w:rPr>
        <w:t xml:space="preserve"> also </w:t>
      </w:r>
      <w:r>
        <w:t>2s facing 1s set, top 2 Men</w:t>
      </w:r>
      <w:r w:rsidRPr="007F0D5A">
        <w:rPr>
          <w:b/>
        </w:rPr>
        <w:t xml:space="preserve"> also </w:t>
      </w:r>
      <w:r>
        <w:t>bottom 2 Ladies 1/2 turn RH</w:t>
      </w:r>
      <w:r w:rsidRPr="00BA6B4D">
        <w:rPr>
          <w:b/>
        </w:rPr>
        <w:t xml:space="preserve"> while </w:t>
      </w:r>
      <w:r>
        <w:t>top 2 Ladies</w:t>
      </w:r>
      <w:r w:rsidRPr="007F0D5A">
        <w:rPr>
          <w:b/>
        </w:rPr>
        <w:t xml:space="preserve"> also </w:t>
      </w:r>
      <w:r>
        <w:t>bottom 2 Men 1/2 turn LH.  3 4 1 2</w:t>
      </w:r>
    </w:p>
    <w:p w:rsidR="00B11EB3" w:rsidRDefault="00B11EB3" w:rsidP="00B11EB3">
      <w:pPr>
        <w:pStyle w:val="DanceBody"/>
        <w:keepNext w:val="0"/>
      </w:pPr>
      <w:r>
        <w:t>25-32</w:t>
      </w:r>
      <w:r>
        <w:tab/>
        <w:t>2s dance up &amp; out behind 4s to 1</w:t>
      </w:r>
      <w:r w:rsidRPr="00972EEB">
        <w:t>st</w:t>
      </w:r>
      <w:r>
        <w:t xml:space="preserve"> place</w:t>
      </w:r>
      <w:r w:rsidRPr="00BA6B4D">
        <w:rPr>
          <w:b/>
        </w:rPr>
        <w:t xml:space="preserve"> while </w:t>
      </w:r>
      <w:r>
        <w:t>3s dance down &amp; out (after 2s pass) behind 1s to 4</w:t>
      </w:r>
      <w:r w:rsidRPr="00972EEB">
        <w:t>th</w:t>
      </w:r>
      <w:r>
        <w:t xml:space="preserve"> place &amp; all turn 2H.  2 4 1 3</w:t>
      </w:r>
    </w:p>
    <w:p w:rsidR="00B11EB3" w:rsidRDefault="00B11EB3" w:rsidP="00B11EB3"/>
    <w:p w:rsidR="00B11EB3" w:rsidRDefault="00B11EB3" w:rsidP="00B11EB3">
      <w:pPr>
        <w:pStyle w:val="Minicrib"/>
      </w:pPr>
      <w:r>
        <w:t>THE GLITTERING CAVES  (M-8x(S16+R16))  3C (4C set)</w:t>
      </w:r>
      <w:r>
        <w:tab/>
        <w:t>Iain Boyd  Lord of the Rings Coll</w:t>
      </w:r>
    </w:p>
    <w:p w:rsidR="00B11EB3" w:rsidRDefault="00B11EB3" w:rsidP="00B11EB3">
      <w:pPr>
        <w:pStyle w:val="DanceBody"/>
      </w:pPr>
      <w:r>
        <w:t>Strathspey</w:t>
      </w:r>
    </w:p>
    <w:p w:rsidR="00B11EB3" w:rsidRDefault="00B11EB3" w:rsidP="00B11EB3">
      <w:pPr>
        <w:pStyle w:val="DanceBody"/>
      </w:pPr>
      <w:r>
        <w:t xml:space="preserve"> 1- 8</w:t>
      </w:r>
      <w:r>
        <w:tab/>
        <w:t>1s+2s set &amp; petronella turn to face partner in middle, turn 3/4 partners RH &amp; dance RH across 1/2 way</w:t>
      </w:r>
    </w:p>
    <w:p w:rsidR="00B11EB3" w:rsidRDefault="00B11EB3" w:rsidP="00B11EB3">
      <w:pPr>
        <w:pStyle w:val="DanceBody"/>
      </w:pPr>
      <w:r>
        <w:t xml:space="preserve"> 9-16</w:t>
      </w:r>
      <w:r>
        <w:tab/>
        <w:t>2s+1s+3s circle 6H round &amp; back</w:t>
      </w:r>
    </w:p>
    <w:p w:rsidR="00B11EB3" w:rsidRDefault="00B11EB3" w:rsidP="00B11EB3">
      <w:pPr>
        <w:pStyle w:val="DanceBody"/>
      </w:pPr>
      <w:r>
        <w:t>Reel</w:t>
      </w:r>
    </w:p>
    <w:p w:rsidR="00B11EB3" w:rsidRDefault="00B11EB3" w:rsidP="00B11EB3">
      <w:pPr>
        <w:pStyle w:val="DanceBody"/>
      </w:pPr>
      <w:r>
        <w:t xml:space="preserve"> 1- 4</w:t>
      </w:r>
      <w:r>
        <w:tab/>
        <w:t>1s set advancing to 1</w:t>
      </w:r>
      <w:r w:rsidRPr="00972EEB">
        <w:t>st</w:t>
      </w:r>
      <w:r>
        <w:t xml:space="preserve"> corner &amp; turn corners RH to end in lines across (1L between 2s, 1M between 3s)</w:t>
      </w:r>
    </w:p>
    <w:p w:rsidR="00B11EB3" w:rsidRDefault="00B11EB3" w:rsidP="00B11EB3">
      <w:pPr>
        <w:pStyle w:val="DanceBody"/>
      </w:pPr>
      <w:r>
        <w:t xml:space="preserve"> 5- 8</w:t>
      </w:r>
      <w:r>
        <w:tab/>
        <w:t>1s set advancing to 2</w:t>
      </w:r>
      <w:r w:rsidRPr="00972EEB">
        <w:t>nd</w:t>
      </w:r>
      <w:r>
        <w:t xml:space="preserve"> corners &amp; turn RH to 2</w:t>
      </w:r>
      <w:r w:rsidRPr="00972EEB">
        <w:t>nd</w:t>
      </w:r>
      <w:r>
        <w:t xml:space="preserve"> place opposite side</w:t>
      </w:r>
    </w:p>
    <w:p w:rsidR="00B11EB3" w:rsidRDefault="00B11EB3" w:rsidP="00B11EB3">
      <w:pPr>
        <w:pStyle w:val="DanceBody"/>
        <w:keepNext w:val="0"/>
      </w:pPr>
      <w:r>
        <w:t xml:space="preserve"> 9-16</w:t>
      </w:r>
      <w:r>
        <w:tab/>
        <w:t>1s dance reels of 3 on sides (LSh to 1</w:t>
      </w:r>
      <w:r w:rsidRPr="00972EEB">
        <w:t>st</w:t>
      </w:r>
      <w:r>
        <w:t xml:space="preserve"> corner) &amp; cross RH</w:t>
      </w:r>
    </w:p>
    <w:p w:rsidR="00B11EB3" w:rsidRDefault="00B11EB3" w:rsidP="00B11EB3"/>
    <w:p w:rsidR="00B11EB3" w:rsidRDefault="00B11EB3" w:rsidP="00B11EB3">
      <w:pPr>
        <w:pStyle w:val="Minicrib"/>
      </w:pPr>
      <w:r>
        <w:t>THE GLOBE INN  (J8x32)  3C (4C set)</w:t>
      </w:r>
      <w:r>
        <w:tab/>
        <w:t>Jackie Johnstone  Loreburn Dances Bk</w:t>
      </w:r>
    </w:p>
    <w:p w:rsidR="00B11EB3" w:rsidRDefault="00B11EB3" w:rsidP="00B11EB3">
      <w:pPr>
        <w:pStyle w:val="DanceBody"/>
      </w:pPr>
      <w:r>
        <w:t xml:space="preserve"> 1- 4</w:t>
      </w:r>
      <w:r>
        <w:tab/>
        <w:t>1s &amp; 3s 3/4 turn RH &amp; set to partner</w:t>
      </w:r>
    </w:p>
    <w:p w:rsidR="00B11EB3" w:rsidRDefault="00B11EB3" w:rsidP="00B11EB3">
      <w:pPr>
        <w:pStyle w:val="DanceBody"/>
      </w:pPr>
      <w:r>
        <w:t xml:space="preserve"> 5-16</w:t>
      </w:r>
      <w:r>
        <w:tab/>
        <w:t>1s+2s+3s Dance to each 'Corner' &amp; Set (diamond shaped square with corners on sides &amp; ends):</w:t>
      </w:r>
    </w:p>
    <w:p w:rsidR="00B11EB3" w:rsidRDefault="00B11EB3" w:rsidP="00B11EB3">
      <w:pPr>
        <w:pStyle w:val="DanceBody"/>
      </w:pPr>
      <w:r>
        <w:tab/>
        <w:t>2s set</w:t>
      </w:r>
      <w:r w:rsidRPr="00BA6B4D">
        <w:rPr>
          <w:b/>
        </w:rPr>
        <w:t xml:space="preserve"> while </w:t>
      </w:r>
      <w:r>
        <w:t>1s &amp; 3s change places with partners passing RSh &amp; 1L+3M pass RSh face side 'corners',</w:t>
      </w:r>
    </w:p>
    <w:p w:rsidR="00B11EB3" w:rsidRDefault="00B11EB3" w:rsidP="00B11EB3">
      <w:pPr>
        <w:pStyle w:val="DanceBody"/>
      </w:pPr>
      <w:r>
        <w:tab/>
        <w:t>1M &amp; 3L set</w:t>
      </w:r>
      <w:r w:rsidRPr="00BA6B4D">
        <w:rPr>
          <w:b/>
        </w:rPr>
        <w:t xml:space="preserve"> while </w:t>
      </w:r>
      <w:r>
        <w:t>1L+2M</w:t>
      </w:r>
      <w:r w:rsidRPr="007F0D5A">
        <w:rPr>
          <w:b/>
        </w:rPr>
        <w:t xml:space="preserve"> also </w:t>
      </w:r>
      <w:r>
        <w:t>3M+2L change places passing RSh &amp; 2s pass RSh to face end 'corners',</w:t>
      </w:r>
    </w:p>
    <w:p w:rsidR="00B11EB3" w:rsidRDefault="00B11EB3" w:rsidP="00B11EB3">
      <w:pPr>
        <w:pStyle w:val="DanceBody"/>
      </w:pPr>
      <w:r>
        <w:tab/>
        <w:t>1L &amp; 3M set</w:t>
      </w:r>
      <w:r w:rsidRPr="00BA6B4D">
        <w:rPr>
          <w:b/>
        </w:rPr>
        <w:t xml:space="preserve"> while </w:t>
      </w:r>
      <w:r>
        <w:t>1M+2L</w:t>
      </w:r>
      <w:r w:rsidRPr="007F0D5A">
        <w:rPr>
          <w:b/>
        </w:rPr>
        <w:t xml:space="preserve"> also </w:t>
      </w:r>
      <w:r>
        <w:t>2M+3L change places passing RSh &amp; 1L+3M pass RSh to face side corners (partners),</w:t>
      </w:r>
    </w:p>
    <w:p w:rsidR="00B11EB3" w:rsidRDefault="00B11EB3" w:rsidP="00B11EB3">
      <w:pPr>
        <w:pStyle w:val="DanceBody"/>
      </w:pPr>
      <w:r>
        <w:tab/>
        <w:t>1s &amp; 3s change places with partners passing RSh &amp; 1L+3M pass RSh to face end ' corners',</w:t>
      </w:r>
    </w:p>
    <w:p w:rsidR="00B11EB3" w:rsidRDefault="00B11EB3" w:rsidP="00B11EB3">
      <w:pPr>
        <w:pStyle w:val="DanceBody"/>
      </w:pPr>
      <w:r>
        <w:tab/>
        <w:t>1M &amp; 3L set on sides</w:t>
      </w:r>
      <w:r w:rsidRPr="00BA6B4D">
        <w:rPr>
          <w:b/>
        </w:rPr>
        <w:t xml:space="preserve"> while </w:t>
      </w:r>
      <w:r>
        <w:t>2L+3M</w:t>
      </w:r>
      <w:r w:rsidRPr="007F0D5A">
        <w:rPr>
          <w:b/>
        </w:rPr>
        <w:t xml:space="preserve"> also </w:t>
      </w:r>
      <w:r>
        <w:t>1L+2M change places passing RSh &amp; 2s pass RSh to face side 'corners',</w:t>
      </w:r>
    </w:p>
    <w:p w:rsidR="00B11EB3" w:rsidRDefault="00B11EB3" w:rsidP="00B11EB3">
      <w:pPr>
        <w:pStyle w:val="DanceBody"/>
      </w:pPr>
      <w:r>
        <w:tab/>
        <w:t>2L+1M</w:t>
      </w:r>
      <w:r w:rsidRPr="007F0D5A">
        <w:rPr>
          <w:b/>
        </w:rPr>
        <w:t xml:space="preserve"> also </w:t>
      </w:r>
      <w:r>
        <w:t>2M+3L change places passing RSh &amp; 1M+3L pass RSh to face partners (2s in places opposite sides &amp; 3s+1s in centre)</w:t>
      </w:r>
    </w:p>
    <w:p w:rsidR="00B11EB3" w:rsidRDefault="00B11EB3" w:rsidP="00B11EB3">
      <w:pPr>
        <w:pStyle w:val="DanceBody"/>
      </w:pPr>
      <w:r>
        <w:t>17-24</w:t>
      </w:r>
      <w:r>
        <w:tab/>
        <w:t>1s+3s dance 1/2 reel of 4 up/down centre, 1s+2s+3s set &amp; turn partners LH to end 1s+2s in centre for Poussette &amp; 3s in own places</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GLOOMY WINTER  (S8x32)  3C (4C set)</w:t>
      </w:r>
      <w:r>
        <w:tab/>
        <w:t>Ian Brockbank  The Badger's Set</w:t>
      </w:r>
    </w:p>
    <w:p w:rsidR="00B11EB3" w:rsidRDefault="00B11EB3" w:rsidP="00B11EB3">
      <w:pPr>
        <w:pStyle w:val="DanceBody"/>
      </w:pPr>
      <w:r>
        <w:t xml:space="preserve"> 1- 8</w:t>
      </w:r>
      <w:r>
        <w:tab/>
        <w:t>1L followed by 1M casts &amp; dances across to 2nd place opp side (2s step up 3-4); 1s turn 1.3/4 LH</w:t>
      </w:r>
    </w:p>
    <w:p w:rsidR="00B11EB3" w:rsidRDefault="00B11EB3" w:rsidP="00B11EB3">
      <w:pPr>
        <w:pStyle w:val="DanceBody"/>
      </w:pPr>
      <w:r>
        <w:t xml:space="preserve"> 9-12</w:t>
      </w:r>
      <w:r>
        <w:tab/>
        <w:t xml:space="preserve">1L+2s dance 1/2 RH across </w:t>
      </w:r>
      <w:r>
        <w:rPr>
          <w:b/>
        </w:rPr>
        <w:t>while</w:t>
      </w:r>
      <w:r>
        <w:t xml:space="preserve"> 1M casts up on Ladies' side, 1s pass LSh at top, 1M+2s dance 1/2 LH across </w:t>
      </w:r>
      <w:r w:rsidRPr="001340C7">
        <w:t>while</w:t>
      </w:r>
      <w:r>
        <w:t xml:space="preserve"> Ladies casts down on Ladies' side</w:t>
      </w:r>
    </w:p>
    <w:p w:rsidR="00B11EB3" w:rsidRDefault="00B11EB3" w:rsidP="00B11EB3">
      <w:pPr>
        <w:pStyle w:val="DanceBody"/>
      </w:pPr>
      <w:r>
        <w:t>13-16</w:t>
      </w:r>
      <w:r>
        <w:tab/>
        <w:t xml:space="preserve">1L+3s dance 1/2 LH across </w:t>
      </w:r>
      <w:r>
        <w:rPr>
          <w:b/>
        </w:rPr>
        <w:t>while</w:t>
      </w:r>
      <w:r>
        <w:t xml:space="preserve"> 1M casts down on Ladies' side, 1s pass RSh, 1M+3s dance 1/2 RH across </w:t>
      </w:r>
      <w:r>
        <w:rPr>
          <w:b/>
        </w:rPr>
        <w:t>while</w:t>
      </w:r>
      <w:r>
        <w:t xml:space="preserve"> 1L casts up Ladies' side</w:t>
      </w:r>
    </w:p>
    <w:p w:rsidR="00B11EB3" w:rsidRDefault="00B11EB3" w:rsidP="00B11EB3">
      <w:pPr>
        <w:pStyle w:val="DanceBody"/>
      </w:pPr>
      <w:r>
        <w:t>17-20</w:t>
      </w:r>
      <w:r>
        <w:tab/>
        <w:t>1s pass LSh into 1s+1st corners dance 1/2 diag reel of 4, 1s pass RSh  &amp; 1M curves round to follow 1L</w:t>
      </w:r>
    </w:p>
    <w:p w:rsidR="00B11EB3" w:rsidRDefault="00B11EB3" w:rsidP="00B11EB3">
      <w:pPr>
        <w:pStyle w:val="DanceBody"/>
      </w:pPr>
      <w:r>
        <w:t>21-24</w:t>
      </w:r>
      <w:r>
        <w:tab/>
        <w:t>2nd corners+1L+1M in tandem dance 1/2 diag reel of 3 (RSh to 3M)</w:t>
      </w:r>
    </w:p>
    <w:p w:rsidR="00B11EB3" w:rsidRDefault="00B11EB3" w:rsidP="00B11EB3">
      <w:pPr>
        <w:pStyle w:val="DanceBody"/>
      </w:pPr>
      <w:r>
        <w:t>25-28</w:t>
      </w:r>
      <w:r>
        <w:tab/>
        <w:t>1st corners (pstn)+1L+1M in tandem dance 1/2 diag reel of 3 (RSh to 3L place)</w:t>
      </w:r>
    </w:p>
    <w:p w:rsidR="00B11EB3" w:rsidRPr="001340C7" w:rsidRDefault="00B11EB3" w:rsidP="00B11EB3">
      <w:pPr>
        <w:pStyle w:val="DanceBody"/>
        <w:keepNext w:val="0"/>
      </w:pPr>
      <w:r>
        <w:t>29-32</w:t>
      </w:r>
      <w:r>
        <w:tab/>
        <w:t>1s separate, 1L curves right to face 2nd corner (pstn) &amp; 1s+2nd corners (pstn) dance 1/2 diag reel of 4.  1s end in 2nd place own side. 2 1 3</w:t>
      </w:r>
    </w:p>
    <w:p w:rsidR="00B11EB3" w:rsidRDefault="00B11EB3" w:rsidP="00B11EB3"/>
    <w:p w:rsidR="00B11EB3" w:rsidRDefault="00B11EB3" w:rsidP="00B11EB3">
      <w:pPr>
        <w:pStyle w:val="Minicrib"/>
      </w:pPr>
      <w:r>
        <w:t>GLOOMY WINTER'S NOO AWA'  (S8x32)  3C (4C set)</w:t>
      </w:r>
      <w:r>
        <w:tab/>
        <w:t>Ian Brockbank  New Scotland 60th Anniv</w:t>
      </w:r>
    </w:p>
    <w:p w:rsidR="00B11EB3" w:rsidRDefault="00B11EB3" w:rsidP="00B11EB3">
      <w:pPr>
        <w:pStyle w:val="DanceBody"/>
      </w:pPr>
      <w:r>
        <w:t xml:space="preserve"> 1- 8</w:t>
      </w:r>
      <w:r>
        <w:tab/>
        <w:t>1L followed by 1M casts &amp; dances across to 2nd place opp side (2s step up 3-4); 1s turn 1.3/4 LH</w:t>
      </w:r>
    </w:p>
    <w:p w:rsidR="00B11EB3" w:rsidRPr="002623FE" w:rsidRDefault="00B11EB3" w:rsidP="00B11EB3">
      <w:pPr>
        <w:pStyle w:val="DanceBody"/>
      </w:pPr>
      <w:r>
        <w:t xml:space="preserve"> 9-16</w:t>
      </w:r>
      <w:r>
        <w:tab/>
        <w:t xml:space="preserve">1L+2s </w:t>
      </w:r>
      <w:r>
        <w:rPr>
          <w:b/>
        </w:rPr>
        <w:t>also</w:t>
      </w:r>
      <w:r>
        <w:t xml:space="preserve"> 1M+3s dance RH across; 1s pass RSh to dance LH across with other couple</w:t>
      </w:r>
    </w:p>
    <w:p w:rsidR="00B11EB3" w:rsidRDefault="00B11EB3" w:rsidP="00B11EB3">
      <w:pPr>
        <w:pStyle w:val="DanceBody"/>
      </w:pPr>
      <w:r>
        <w:t>17-20</w:t>
      </w:r>
      <w:r>
        <w:tab/>
        <w:t>1s pass LSh into 1s+1st corners dance 1/2 diag reel of 4, 1s pass RSh  &amp; 1M curves round to follow 1L</w:t>
      </w:r>
    </w:p>
    <w:p w:rsidR="00B11EB3" w:rsidRDefault="00B11EB3" w:rsidP="00B11EB3">
      <w:pPr>
        <w:pStyle w:val="DanceBody"/>
      </w:pPr>
      <w:r>
        <w:t>21-24</w:t>
      </w:r>
      <w:r>
        <w:tab/>
        <w:t>2nd corners+1L+1M in tandem dance 1/2 diag reel of 3 (RSh to 3M)</w:t>
      </w:r>
    </w:p>
    <w:p w:rsidR="00B11EB3" w:rsidRDefault="00B11EB3" w:rsidP="00B11EB3">
      <w:pPr>
        <w:pStyle w:val="DanceBody"/>
      </w:pPr>
      <w:r>
        <w:t>25-28</w:t>
      </w:r>
      <w:r>
        <w:tab/>
        <w:t>1st corners (pstn)+1L+1M in tandem dance 1/2 diag reel of 3 (RSh to 3L place), 1s separate, 1L curves right to face 2nd corner (pstn)</w:t>
      </w:r>
    </w:p>
    <w:p w:rsidR="00B11EB3" w:rsidRDefault="00B11EB3" w:rsidP="00B11EB3">
      <w:pPr>
        <w:pStyle w:val="DanceBody"/>
      </w:pPr>
      <w:r>
        <w:t>29-32</w:t>
      </w:r>
      <w:r>
        <w:tab/>
        <w:t>1s+2nd corners (pstn) dance 1/2 diag reel of 4.  1s end in 2nd place own side. 2 1 3</w:t>
      </w:r>
    </w:p>
    <w:p w:rsidR="00B11EB3" w:rsidRDefault="00B11EB3" w:rsidP="00B11EB3">
      <w:pPr>
        <w:pStyle w:val="DanceBody"/>
        <w:keepNext w:val="0"/>
      </w:pPr>
      <w:r>
        <w:t>Note: Ian Brockbank devised this modified version of "The Gloomy Winter" (bars 9-16 amended)</w:t>
      </w:r>
    </w:p>
    <w:p w:rsidR="00B11EB3" w:rsidRDefault="00B11EB3" w:rsidP="00B11EB3"/>
    <w:p w:rsidR="00B11EB3" w:rsidRDefault="00B11EB3" w:rsidP="00B11EB3">
      <w:pPr>
        <w:pStyle w:val="Minicrib"/>
      </w:pPr>
      <w:r>
        <w:t>GLORIA'S WEE JIG  (J8x32)  2C (4C set)</w:t>
      </w:r>
      <w:r>
        <w:tab/>
        <w:t>Bob McMurtry  Devil's Quandary</w:t>
      </w:r>
    </w:p>
    <w:p w:rsidR="00B11EB3" w:rsidRPr="00826A5A" w:rsidRDefault="00B11EB3" w:rsidP="00B11EB3">
      <w:pPr>
        <w:pStyle w:val="DanceBody"/>
      </w:pPr>
      <w:r w:rsidRPr="00826A5A">
        <w:t xml:space="preserve"> 1- 8</w:t>
      </w:r>
      <w:r w:rsidRPr="00826A5A">
        <w:tab/>
        <w:t>1s lead down for 3 bars, up to top &amp; cast to 2</w:t>
      </w:r>
      <w:r w:rsidRPr="00972EEB">
        <w:t>nd</w:t>
      </w:r>
      <w:r w:rsidRPr="00826A5A">
        <w:t xml:space="preserve"> place</w:t>
      </w:r>
    </w:p>
    <w:p w:rsidR="00B11EB3" w:rsidRPr="00826A5A" w:rsidRDefault="00B11EB3" w:rsidP="00B11EB3">
      <w:pPr>
        <w:pStyle w:val="DanceBody"/>
      </w:pPr>
      <w:r w:rsidRPr="00826A5A">
        <w:t xml:space="preserve"> 9-16</w:t>
      </w:r>
      <w:r w:rsidRPr="00826A5A">
        <w:tab/>
        <w:t>1s dance</w:t>
      </w:r>
      <w:r>
        <w:t xml:space="preserve"> 1/2 </w:t>
      </w:r>
      <w:r w:rsidRPr="00826A5A">
        <w:t>Fig of 8 round 2s, 1M+2M turn LH</w:t>
      </w:r>
    </w:p>
    <w:p w:rsidR="00B11EB3" w:rsidRDefault="00B11EB3" w:rsidP="00B11EB3">
      <w:pPr>
        <w:pStyle w:val="DanceBody"/>
      </w:pPr>
      <w:r w:rsidRPr="00826A5A">
        <w:t>17-24</w:t>
      </w:r>
      <w:r w:rsidRPr="00826A5A">
        <w:tab/>
        <w:t xml:space="preserve">1s+2s </w:t>
      </w:r>
      <w:r>
        <w:t>dance Ladies' Chain</w:t>
      </w:r>
    </w:p>
    <w:p w:rsidR="00B11EB3" w:rsidRPr="00826A5A" w:rsidRDefault="00B11EB3" w:rsidP="00B11EB3">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B11EB3" w:rsidRDefault="00B11EB3" w:rsidP="00B11EB3"/>
    <w:p w:rsidR="00B11EB3" w:rsidRDefault="00B11EB3" w:rsidP="00B11EB3">
      <w:pPr>
        <w:pStyle w:val="Minicrib"/>
      </w:pPr>
      <w:r>
        <w:t>GLORIOUS TWELFTH  (J4x32)  4C set</w:t>
      </w:r>
      <w:r>
        <w:tab/>
        <w:t>B McGhee  Imperial 4</w:t>
      </w:r>
    </w:p>
    <w:p w:rsidR="00B11EB3" w:rsidRDefault="00B11EB3" w:rsidP="00B11EB3">
      <w:pPr>
        <w:pStyle w:val="DanceBody"/>
      </w:pPr>
      <w:r>
        <w:t xml:space="preserve"> 1- 8</w:t>
      </w:r>
      <w:r>
        <w:tab/>
        <w:t>1M &amp; 3M</w:t>
      </w:r>
      <w:r w:rsidRPr="007F0D5A">
        <w:rPr>
          <w:b/>
        </w:rPr>
        <w:t xml:space="preserve"> also </w:t>
      </w:r>
      <w:r>
        <w:t>2L &amp; 4L set twice turning to right on fourth step to face out &amp; all Bal-in-Line on sides</w:t>
      </w:r>
    </w:p>
    <w:p w:rsidR="00B11EB3" w:rsidRDefault="00B11EB3" w:rsidP="00B11EB3">
      <w:pPr>
        <w:pStyle w:val="DanceBody"/>
      </w:pPr>
      <w:r>
        <w:t xml:space="preserve"> 9-16</w:t>
      </w:r>
      <w:r>
        <w:tab/>
        <w:t>1L+2M</w:t>
      </w:r>
      <w:r w:rsidRPr="007F0D5A">
        <w:rPr>
          <w:b/>
        </w:rPr>
        <w:t xml:space="preserve"> also </w:t>
      </w:r>
      <w:r>
        <w:t>3L+4M turn twice</w:t>
      </w:r>
      <w:r w:rsidRPr="00BA6B4D">
        <w:rPr>
          <w:b/>
        </w:rPr>
        <w:t xml:space="preserve"> while </w:t>
      </w:r>
      <w:r>
        <w:t>partners dance clockwise round them back to place</w:t>
      </w:r>
    </w:p>
    <w:p w:rsidR="00B11EB3" w:rsidRDefault="00B11EB3" w:rsidP="00B11EB3">
      <w:pPr>
        <w:pStyle w:val="DanceBody"/>
      </w:pPr>
      <w:r>
        <w:t>17-24</w:t>
      </w:r>
      <w:r>
        <w:tab/>
        <w:t>1M+2L</w:t>
      </w:r>
      <w:r w:rsidRPr="007F0D5A">
        <w:rPr>
          <w:b/>
        </w:rPr>
        <w:t xml:space="preserve"> also </w:t>
      </w:r>
      <w:r>
        <w:t>3M+4L change places RH, 1M+4L change places LH, 2L+4L</w:t>
      </w:r>
      <w:r w:rsidRPr="007F0D5A">
        <w:rPr>
          <w:b/>
        </w:rPr>
        <w:t xml:space="preserve"> also </w:t>
      </w:r>
      <w:r>
        <w:t>1M+3M change places RH &amp; all set on sides</w:t>
      </w:r>
    </w:p>
    <w:p w:rsidR="00B11EB3" w:rsidRDefault="00B11EB3" w:rsidP="00B11EB3">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rPr>
        <w:t xml:space="preserve"> while </w:t>
      </w:r>
      <w:r>
        <w:t>4s dance out round 2M &amp; cross down to 2</w:t>
      </w:r>
      <w:r w:rsidRPr="00972EEB">
        <w:t>nd</w:t>
      </w:r>
      <w:r>
        <w:t xml:space="preserve"> places.   2 4 1 3</w:t>
      </w:r>
    </w:p>
    <w:p w:rsidR="00B11EB3" w:rsidRDefault="00B11EB3" w:rsidP="00B11EB3"/>
    <w:p w:rsidR="00B11EB3" w:rsidRDefault="00B11EB3" w:rsidP="00B11EB3">
      <w:pPr>
        <w:pStyle w:val="Minicrib"/>
      </w:pPr>
      <w:r>
        <w:t>THE GLOUCESTER REEL  (R8x32)  3C (4C set)</w:t>
      </w:r>
      <w:r>
        <w:tab/>
        <w:t>David Horwill</w:t>
      </w:r>
    </w:p>
    <w:p w:rsidR="00B11EB3" w:rsidRDefault="00B11EB3" w:rsidP="00B11EB3">
      <w:pPr>
        <w:pStyle w:val="DanceBody"/>
      </w:pPr>
      <w:r>
        <w:t xml:space="preserve"> 1- 8</w:t>
      </w:r>
      <w:r>
        <w:tab/>
        <w:t>1s cross down LH to face 1st corners (2s step up 1-2) &amp; turn corner 3/4 RH into lines of 3 across (1M betweens 3s, 1L between 2s) &amp; all circle 6H 1/2 round to left</w:t>
      </w:r>
    </w:p>
    <w:p w:rsidR="00B11EB3" w:rsidRDefault="00B11EB3" w:rsidP="00B11EB3">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B11EB3" w:rsidRDefault="00B11EB3" w:rsidP="00B11EB3">
      <w:pPr>
        <w:pStyle w:val="DanceBody"/>
      </w:pPr>
      <w:r>
        <w:t>17-24</w:t>
      </w:r>
      <w:r>
        <w:tab/>
        <w:t>All set, all cross RH up/down with person opposite; 1s dance 1/2 reeels of 3 across (1s RSh to person on right)</w:t>
      </w:r>
    </w:p>
    <w:p w:rsidR="00B11EB3" w:rsidRDefault="00B11EB3" w:rsidP="00B11EB3">
      <w:pPr>
        <w:pStyle w:val="DanceBody"/>
        <w:keepNext w:val="0"/>
      </w:pPr>
      <w:r>
        <w:t>25-32</w:t>
      </w:r>
      <w:r>
        <w:tab/>
        <w:t>1s pass LSh to dance 1/2 reel of 4 on 1st corner diagonal; 1s pass RSh to dance 1/2 reel of 4 on 2nd corner diagonal.  End 2 1 3</w:t>
      </w:r>
    </w:p>
    <w:p w:rsidR="00B11EB3" w:rsidRDefault="00B11EB3" w:rsidP="00B11EB3"/>
    <w:p w:rsidR="00B11EB3" w:rsidRDefault="00B11EB3" w:rsidP="00B11EB3">
      <w:pPr>
        <w:pStyle w:val="Minicrib"/>
      </w:pPr>
      <w:r>
        <w:t>THE GLOWERIN' COO  (J8x32)  3C (4C set)</w:t>
      </w:r>
      <w:r>
        <w:tab/>
        <w:t>John Drewry  Winter Coll 1988</w:t>
      </w:r>
    </w:p>
    <w:p w:rsidR="00B11EB3" w:rsidRDefault="00B11EB3" w:rsidP="00B11EB3">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B11EB3" w:rsidRDefault="00B11EB3" w:rsidP="00B11EB3">
      <w:pPr>
        <w:pStyle w:val="DanceBody"/>
      </w:pPr>
      <w:r>
        <w:t xml:space="preserve"> 9-16</w:t>
      </w:r>
      <w:r>
        <w:tab/>
        <w:t>Set twice</w:t>
      </w:r>
      <w:r w:rsidRPr="00BA6B4D">
        <w:rPr>
          <w:b/>
        </w:rPr>
        <w:t xml:space="preserve"> </w:t>
      </w:r>
      <w:r>
        <w:rPr>
          <w:b/>
        </w:rPr>
        <w:t xml:space="preserve">as </w:t>
      </w:r>
      <w:r>
        <w:t>in Double Triangles, turn 1</w:t>
      </w:r>
      <w:r w:rsidRPr="00972EEB">
        <w:t>st</w:t>
      </w:r>
      <w:r>
        <w:t xml:space="preserve"> corners RH &amp; end BtoB (in crown triangle pstns Man facing 2s)</w:t>
      </w:r>
    </w:p>
    <w:p w:rsidR="00B11EB3" w:rsidRDefault="00B11EB3" w:rsidP="00B11EB3">
      <w:pPr>
        <w:pStyle w:val="DanceBody"/>
      </w:pPr>
      <w:r>
        <w:t>17-24</w:t>
      </w:r>
      <w:r>
        <w:tab/>
        <w:t>Set twice, turn 2</w:t>
      </w:r>
      <w:r w:rsidRPr="00972EEB">
        <w:t>nd</w:t>
      </w:r>
      <w:r>
        <w:t xml:space="preserve"> corners RH &amp; 1s end facing down in centre</w:t>
      </w:r>
    </w:p>
    <w:p w:rsidR="00B11EB3" w:rsidRDefault="00B11EB3" w:rsidP="00B11EB3">
      <w:pPr>
        <w:pStyle w:val="DanceBody"/>
        <w:keepNext w:val="0"/>
      </w:pPr>
      <w:r>
        <w:t>25-32</w:t>
      </w:r>
      <w:r>
        <w:tab/>
        <w:t>1s dance down below 3s, cast up to 2</w:t>
      </w:r>
      <w:r w:rsidRPr="00972EEB">
        <w:t>nd</w:t>
      </w:r>
      <w:r>
        <w:t xml:space="preserve"> place &amp; 2s+1s+3s turn RH</w:t>
      </w:r>
    </w:p>
    <w:p w:rsidR="00B11EB3" w:rsidRDefault="00B11EB3" w:rsidP="00B11EB3"/>
    <w:p w:rsidR="00B11EB3" w:rsidRDefault="00B11EB3" w:rsidP="00B11EB3">
      <w:pPr>
        <w:pStyle w:val="Minicrib"/>
        <w:rPr>
          <w:lang w:eastAsia="en-GB"/>
        </w:rPr>
      </w:pPr>
      <w:r>
        <w:rPr>
          <w:lang w:eastAsia="en-GB"/>
        </w:rPr>
        <w:t>GO ON  (J8x32)  3C (4C set)</w:t>
      </w:r>
      <w:r>
        <w:rPr>
          <w:lang w:eastAsia="en-GB"/>
        </w:rPr>
        <w:tab/>
        <w:t>John Fletcher</w:t>
      </w:r>
    </w:p>
    <w:p w:rsidR="00B11EB3" w:rsidRDefault="00B11EB3" w:rsidP="00B11EB3">
      <w:pPr>
        <w:pStyle w:val="DanceBody"/>
        <w:rPr>
          <w:lang w:eastAsia="en-GB"/>
        </w:rPr>
      </w:pPr>
      <w:r>
        <w:rPr>
          <w:lang w:eastAsia="en-GB"/>
        </w:rPr>
        <w:t xml:space="preserve"> 1- 8</w:t>
      </w:r>
      <w:r>
        <w:rPr>
          <w:lang w:eastAsia="en-GB"/>
        </w:rPr>
        <w:tab/>
        <w:t>1-2  2s step up as 1s cross down to 2nd place opp sides (no hands) then...</w:t>
      </w:r>
    </w:p>
    <w:p w:rsidR="00B11EB3" w:rsidRDefault="00B11EB3" w:rsidP="00B11EB3">
      <w:pPr>
        <w:pStyle w:val="DanceBody"/>
        <w:rPr>
          <w:lang w:eastAsia="en-GB"/>
        </w:rPr>
      </w:pPr>
      <w:r>
        <w:rPr>
          <w:lang w:eastAsia="en-GB"/>
        </w:rPr>
        <w:tab/>
        <w:t>3-4  1s+3s turn 2 bars (1M+3L RH, 1L+3M LH), 1s end facing out and up in 2nd place opp sides</w:t>
      </w:r>
    </w:p>
    <w:p w:rsidR="00B11EB3" w:rsidRDefault="00B11EB3" w:rsidP="00B11EB3">
      <w:pPr>
        <w:pStyle w:val="DanceBody"/>
        <w:rPr>
          <w:lang w:eastAsia="en-GB"/>
        </w:rPr>
      </w:pPr>
      <w:r>
        <w:rPr>
          <w:lang w:eastAsia="en-GB"/>
        </w:rPr>
        <w:tab/>
        <w:t>5-8  1s+2s turn 4 bars (1M+2L LH, 1L+2M RH), 1s end facing out and down in 2nd place opp sides</w:t>
      </w:r>
    </w:p>
    <w:p w:rsidR="00B11EB3" w:rsidRDefault="00B11EB3" w:rsidP="00B11EB3">
      <w:pPr>
        <w:pStyle w:val="DanceBody"/>
        <w:rPr>
          <w:lang w:eastAsia="en-GB"/>
        </w:rPr>
      </w:pPr>
      <w:r>
        <w:rPr>
          <w:lang w:eastAsia="en-GB"/>
        </w:rPr>
        <w:t xml:space="preserve"> 9-16</w:t>
      </w:r>
      <w:r>
        <w:rPr>
          <w:lang w:eastAsia="en-GB"/>
        </w:rPr>
        <w:tab/>
        <w:t>2s+1s+3s dance mirror reels of 3 on sides (1s out/down, 3s in/up),1s end facing 1st corners ready for...</w:t>
      </w:r>
    </w:p>
    <w:p w:rsidR="00B11EB3" w:rsidRDefault="00B11EB3" w:rsidP="00B11EB3">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B11EB3" w:rsidRDefault="00B11EB3" w:rsidP="00B11EB3">
      <w:pPr>
        <w:pStyle w:val="DanceBody"/>
        <w:keepNext w:val="0"/>
        <w:rPr>
          <w:lang w:eastAsia="en-GB"/>
        </w:rPr>
      </w:pPr>
      <w:r>
        <w:rPr>
          <w:lang w:eastAsia="en-GB"/>
        </w:rPr>
        <w:t>25-32</w:t>
      </w:r>
      <w:r>
        <w:rPr>
          <w:lang w:eastAsia="en-GB"/>
        </w:rPr>
        <w:tab/>
        <w:t>2s+1s+3s circle 6H round &amp; back.  2 1 3</w:t>
      </w:r>
    </w:p>
    <w:p w:rsidR="00B11EB3" w:rsidRDefault="00B11EB3" w:rsidP="00B11EB3"/>
    <w:p w:rsidR="00B11EB3" w:rsidRDefault="00B11EB3" w:rsidP="00B11EB3">
      <w:pPr>
        <w:pStyle w:val="Minicrib"/>
      </w:pPr>
      <w:r>
        <w:t>GO WITH THE FLOW  (J8x32)  3C (4C set)</w:t>
      </w:r>
      <w:r>
        <w:tab/>
        <w:t>Trevor Rayner  Napier Diamond Anniv.</w:t>
      </w:r>
    </w:p>
    <w:p w:rsidR="00B11EB3" w:rsidRPr="00C237FC" w:rsidRDefault="00B11EB3" w:rsidP="00B11EB3">
      <w:pPr>
        <w:pStyle w:val="DanceBody"/>
      </w:pPr>
      <w:r w:rsidRPr="00C237FC">
        <w:t xml:space="preserve"> 1- 8</w:t>
      </w:r>
      <w:r w:rsidRPr="00C237FC">
        <w:tab/>
        <w:t>1s+2s dance RH across 1</w:t>
      </w:r>
      <w:r>
        <w:t xml:space="preserve">.1/4, </w:t>
      </w:r>
      <w:r w:rsidRPr="00C237FC">
        <w:t>change places with partners on sides, chase 1 place clockwise  2 1 3</w:t>
      </w:r>
    </w:p>
    <w:p w:rsidR="00B11EB3" w:rsidRPr="00C237FC" w:rsidRDefault="00B11EB3" w:rsidP="00B11EB3">
      <w:pPr>
        <w:pStyle w:val="DanceBody"/>
      </w:pPr>
      <w:r w:rsidRPr="00C237FC">
        <w:t xml:space="preserve"> 9-24</w:t>
      </w:r>
      <w:r w:rsidRPr="00C237FC">
        <w:tab/>
        <w:t xml:space="preserve">Progressive </w:t>
      </w:r>
      <w:r>
        <w:t xml:space="preserve">1/2 </w:t>
      </w:r>
      <w:r w:rsidRPr="00C237FC">
        <w:t>reels:</w:t>
      </w:r>
    </w:p>
    <w:p w:rsidR="00B11EB3" w:rsidRPr="00C237FC" w:rsidRDefault="00B11EB3" w:rsidP="00B11EB3">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B11EB3" w:rsidRPr="00C237FC" w:rsidRDefault="00B11EB3" w:rsidP="00B11EB3">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B11EB3" w:rsidRPr="00C237FC" w:rsidRDefault="00B11EB3" w:rsidP="00B11EB3">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B11EB3" w:rsidRPr="00C237FC" w:rsidRDefault="00B11EB3" w:rsidP="00B11EB3">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B11EB3" w:rsidRPr="00C237FC" w:rsidRDefault="00B11EB3" w:rsidP="00B11EB3">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B11EB3" w:rsidRDefault="00B11EB3" w:rsidP="00B11EB3"/>
    <w:p w:rsidR="00B11EB3" w:rsidRDefault="00B11EB3" w:rsidP="00B11EB3">
      <w:pPr>
        <w:pStyle w:val="Minicrib"/>
      </w:pPr>
      <w:r>
        <w:t>GO WITH THE RHYTHM  (J4x32)  4C Set</w:t>
      </w:r>
      <w:r>
        <w:tab/>
        <w:t>John Drewry  Stoneywood Coll 1</w:t>
      </w:r>
    </w:p>
    <w:p w:rsidR="00B11EB3" w:rsidRDefault="00B11EB3" w:rsidP="00B11EB3">
      <w:pPr>
        <w:pStyle w:val="DanceBody"/>
      </w:pPr>
      <w:r>
        <w:t xml:space="preserve"> 1- 8</w:t>
      </w:r>
      <w:r>
        <w:tab/>
        <w:t>1s+2s</w:t>
      </w:r>
      <w:r w:rsidRPr="007F0D5A">
        <w:rPr>
          <w:b/>
        </w:rPr>
        <w:t xml:space="preserve"> also </w:t>
      </w:r>
      <w:r>
        <w:t>3s+4s dance 1/2 double Fig of 8 (1s &amp; 4s crossing down/up to start), 1L+2L</w:t>
      </w:r>
      <w:r w:rsidRPr="007F0D5A">
        <w:rPr>
          <w:b/>
        </w:rPr>
        <w:t xml:space="preserve"> also </w:t>
      </w:r>
      <w:r>
        <w:t>3M+4M turn RH</w:t>
      </w:r>
      <w:r w:rsidRPr="00BA6B4D">
        <w:rPr>
          <w:b/>
        </w:rPr>
        <w:t xml:space="preserve"> while </w:t>
      </w:r>
      <w:r>
        <w:t>partners turn LH</w:t>
      </w:r>
    </w:p>
    <w:p w:rsidR="00B11EB3" w:rsidRDefault="00B11EB3" w:rsidP="00B11EB3">
      <w:pPr>
        <w:pStyle w:val="DanceBody"/>
      </w:pPr>
      <w:r>
        <w:t xml:space="preserve"> 9-16</w:t>
      </w:r>
      <w:r>
        <w:tab/>
        <w:t>Repeat but turning with other hand</w:t>
      </w:r>
    </w:p>
    <w:p w:rsidR="00B11EB3" w:rsidRDefault="00B11EB3" w:rsidP="00B11EB3">
      <w:pPr>
        <w:pStyle w:val="DanceBody"/>
      </w:pPr>
      <w:r>
        <w:t>17-24</w:t>
      </w:r>
      <w:r>
        <w:tab/>
        <w:t>1s &amp; 4s dance down/up</w:t>
      </w:r>
      <w:r w:rsidRPr="00BA6B4D">
        <w:rPr>
          <w:b/>
        </w:rPr>
        <w:t xml:space="preserve"> while </w:t>
      </w:r>
      <w:r>
        <w:t>2s &amp; 3s cast up/down, 1s+4s set &amp; circle 4H round to left</w:t>
      </w:r>
    </w:p>
    <w:p w:rsidR="00B11EB3" w:rsidRDefault="00B11EB3" w:rsidP="00B11EB3">
      <w:pPr>
        <w:pStyle w:val="DanceBody"/>
        <w:keepNext w:val="0"/>
      </w:pPr>
      <w:r>
        <w:t>25-32</w:t>
      </w:r>
      <w:r>
        <w:tab/>
        <w:t>1s+4s Set+Link, 2s+4s</w:t>
      </w:r>
      <w:r w:rsidRPr="007F0D5A">
        <w:rPr>
          <w:b/>
        </w:rPr>
        <w:t xml:space="preserve"> also </w:t>
      </w:r>
      <w:r>
        <w:t>1s+3s dance RH across to end 2 4 1 3</w:t>
      </w:r>
    </w:p>
    <w:p w:rsidR="00B11EB3" w:rsidRDefault="00B11EB3" w:rsidP="00B11EB3"/>
    <w:p w:rsidR="00B11EB3" w:rsidRDefault="00B11EB3" w:rsidP="00B11EB3">
      <w:pPr>
        <w:pStyle w:val="Minicrib"/>
      </w:pPr>
      <w:r>
        <w:t>THE GOAT FELL GALLOP  (J4x32)  4C set</w:t>
      </w:r>
      <w:r>
        <w:tab/>
        <w:t>Roy Goldring  G &amp; S Dances 2</w:t>
      </w:r>
    </w:p>
    <w:p w:rsidR="00B11EB3" w:rsidRDefault="00B11EB3" w:rsidP="00B11EB3">
      <w:pPr>
        <w:pStyle w:val="DanceBody"/>
      </w:pPr>
      <w:r>
        <w:t xml:space="preserve"> 1- 8</w:t>
      </w:r>
      <w:r>
        <w:tab/>
        <w:t>1L+2L</w:t>
      </w:r>
      <w:r w:rsidRPr="007F0D5A">
        <w:rPr>
          <w:b/>
        </w:rPr>
        <w:t xml:space="preserve"> also </w:t>
      </w:r>
      <w:r>
        <w:t>3M+4M cross passing partner by LSh &amp; cast (Ladies down &amp; Men up) to change places, repeat passing opposite person by the LSh</w:t>
      </w:r>
    </w:p>
    <w:p w:rsidR="00B11EB3" w:rsidRDefault="00B11EB3" w:rsidP="00B11EB3">
      <w:pPr>
        <w:pStyle w:val="DanceBody"/>
      </w:pPr>
      <w:r>
        <w:t xml:space="preserve"> 9-16</w:t>
      </w:r>
      <w:r>
        <w:tab/>
        <w:t>1M+2M</w:t>
      </w:r>
      <w:r w:rsidRPr="007F0D5A">
        <w:rPr>
          <w:b/>
        </w:rPr>
        <w:t xml:space="preserve"> also </w:t>
      </w:r>
      <w:r>
        <w:t>3L+4L repeat bars 1- 8 but passing by RSh</w:t>
      </w:r>
    </w:p>
    <w:p w:rsidR="00B11EB3" w:rsidRDefault="00B11EB3" w:rsidP="00B11EB3">
      <w:pPr>
        <w:pStyle w:val="DanceBody"/>
      </w:pPr>
      <w:r>
        <w:t>17-24</w:t>
      </w:r>
      <w:r>
        <w:tab/>
        <w:t>1s slip step down the middle &amp; up</w:t>
      </w:r>
    </w:p>
    <w:p w:rsidR="00B11EB3" w:rsidRDefault="00B11EB3" w:rsidP="00B11EB3">
      <w:pPr>
        <w:pStyle w:val="DanceBody"/>
        <w:keepNext w:val="0"/>
      </w:pPr>
      <w:r>
        <w:t>25-32</w:t>
      </w:r>
      <w:r>
        <w:tab/>
        <w:t>1s cast to 4</w:t>
      </w:r>
      <w:r w:rsidRPr="00972EEB">
        <w:t>th</w:t>
      </w:r>
      <w:r>
        <w:t xml:space="preserve"> place own sides &amp; all turn partners LH</w:t>
      </w:r>
    </w:p>
    <w:p w:rsidR="00B11EB3" w:rsidRDefault="00B11EB3" w:rsidP="00B11EB3"/>
    <w:p w:rsidR="00B11EB3" w:rsidRDefault="00B11EB3" w:rsidP="00B11EB3">
      <w:pPr>
        <w:pStyle w:val="Minicrib"/>
      </w:pPr>
      <w:r>
        <w:t>THE GOATHLAND ROAD  (R8x32)  3C (4C set)</w:t>
      </w:r>
      <w:r>
        <w:tab/>
        <w:t>Ian Barbour  Set &amp; Cast Off Vol 2</w:t>
      </w:r>
    </w:p>
    <w:p w:rsidR="00B11EB3" w:rsidRDefault="00B11EB3" w:rsidP="00B11EB3">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B11EB3" w:rsidRDefault="00B11EB3" w:rsidP="00B11EB3">
      <w:pPr>
        <w:pStyle w:val="DanceBody"/>
      </w:pPr>
      <w:r>
        <w:t xml:space="preserve"> 9-16</w:t>
      </w:r>
      <w:r>
        <w:tab/>
        <w:t>1s dance Diag R&amp;L</w:t>
      </w:r>
    </w:p>
    <w:p w:rsidR="00B11EB3" w:rsidRDefault="00B11EB3" w:rsidP="00B11EB3">
      <w:pPr>
        <w:pStyle w:val="DanceBody"/>
      </w:pPr>
      <w:r>
        <w:t>17-24</w:t>
      </w:r>
      <w:r>
        <w:tab/>
        <w:t>3s+1s+2s set, 1s set again</w:t>
      </w:r>
      <w:r w:rsidRPr="00BA6B4D">
        <w:rPr>
          <w:b/>
        </w:rPr>
        <w:t xml:space="preserve"> while </w:t>
      </w:r>
      <w:r>
        <w:t>2s &amp; 3s cross RH, 3s+1s+2s turn RH to face up</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GOING DUTCH  (S3x32)  3C set</w:t>
      </w:r>
      <w:r>
        <w:tab/>
        <w:t>Avril Quarrie</w:t>
      </w:r>
    </w:p>
    <w:p w:rsidR="00B11EB3" w:rsidRDefault="00B11EB3" w:rsidP="00B11EB3">
      <w:pPr>
        <w:pStyle w:val="DanceBody"/>
      </w:pPr>
      <w:r>
        <w:t xml:space="preserve"> 1- 8</w:t>
      </w:r>
      <w:r>
        <w:tab/>
        <w:t>1L+2M followed by 1M</w:t>
      </w:r>
      <w:r w:rsidRPr="00FB0634">
        <w:t xml:space="preserve"> </w:t>
      </w:r>
      <w:r>
        <w:t>lead down; 1s followed by 2M lead back remaining in centre facing up, 2L &amp; 3s step in ready for …</w:t>
      </w:r>
    </w:p>
    <w:p w:rsidR="00B11EB3" w:rsidRDefault="00B11EB3" w:rsidP="00B11EB3">
      <w:pPr>
        <w:pStyle w:val="DanceBody"/>
      </w:pPr>
      <w:r>
        <w:t xml:space="preserve"> 9-16</w:t>
      </w:r>
      <w:r>
        <w:tab/>
        <w:t>1s+2s+3s dance Allemande, 2s pull back RSh, dance out to own side &amp; face out</w:t>
      </w:r>
    </w:p>
    <w:p w:rsidR="00B11EB3" w:rsidRDefault="00B11EB3" w:rsidP="00B11EB3">
      <w:pPr>
        <w:pStyle w:val="DanceBody"/>
      </w:pPr>
      <w:r>
        <w:t>17-24</w:t>
      </w:r>
      <w:r>
        <w:tab/>
        <w:t>Promenade (Chaperoned) Chain Progression:</w:t>
      </w:r>
    </w:p>
    <w:p w:rsidR="00B11EB3" w:rsidRPr="006B40B3" w:rsidRDefault="00B11EB3" w:rsidP="00B11EB3">
      <w:pPr>
        <w:pStyle w:val="DanceBody"/>
      </w:pPr>
      <w:r>
        <w:tab/>
        <w:t>17-18    1</w:t>
      </w:r>
      <w:r w:rsidRPr="006B40B3">
        <w:t>s &amp; 3s 3/4 tur</w:t>
      </w:r>
      <w:r>
        <w:t xml:space="preserve">n partner RH into middle </w:t>
      </w:r>
      <w:r w:rsidRPr="00804EB2">
        <w:rPr>
          <w:b/>
        </w:rPr>
        <w:t>while</w:t>
      </w:r>
      <w:r>
        <w:t xml:space="preserve"> 2</w:t>
      </w:r>
      <w:r w:rsidRPr="006B40B3">
        <w:t>s dance clockwis</w:t>
      </w:r>
      <w:r>
        <w:t>e 1/4 round the set picking up 3L/1</w:t>
      </w:r>
      <w:r w:rsidRPr="006B40B3">
        <w:t>M …</w:t>
      </w:r>
    </w:p>
    <w:p w:rsidR="00B11EB3" w:rsidRDefault="00B11EB3" w:rsidP="00B11EB3">
      <w:pPr>
        <w:pStyle w:val="DanceBody"/>
      </w:pPr>
      <w:r>
        <w:tab/>
        <w:t xml:space="preserve">19-22    </w:t>
      </w:r>
      <w:r w:rsidRPr="006B40B3">
        <w:t xml:space="preserve">who promenade 1/2 way clockwise </w:t>
      </w:r>
      <w:r w:rsidRPr="00894AE8">
        <w:rPr>
          <w:b/>
        </w:rPr>
        <w:t>while</w:t>
      </w:r>
      <w:r>
        <w:t xml:space="preserve"> middle people (3M + 1</w:t>
      </w:r>
      <w:r w:rsidRPr="006B40B3">
        <w:t>L) turn LH 1.1/2.</w:t>
      </w:r>
    </w:p>
    <w:p w:rsidR="00B11EB3" w:rsidRDefault="00B11EB3" w:rsidP="00B11EB3">
      <w:pPr>
        <w:pStyle w:val="DanceBody"/>
      </w:pPr>
      <w:r>
        <w:tab/>
        <w:t>23-24    1</w:t>
      </w:r>
      <w:r w:rsidRPr="006B40B3">
        <w:t xml:space="preserve">s &amp; 3s turn partner RH 3/4 to own sides </w:t>
      </w:r>
      <w:r w:rsidRPr="00E14AEC">
        <w:rPr>
          <w:b/>
        </w:rPr>
        <w:t>while</w:t>
      </w:r>
      <w:r>
        <w:t xml:space="preserve"> 2</w:t>
      </w:r>
      <w:r w:rsidRPr="006B40B3">
        <w:t xml:space="preserve">s dance clockwise </w:t>
      </w:r>
      <w:r>
        <w:t>1/4 round to end in 2nd place. 1 2 3</w:t>
      </w:r>
    </w:p>
    <w:p w:rsidR="00B11EB3" w:rsidRDefault="00B11EB3" w:rsidP="00B11EB3">
      <w:pPr>
        <w:pStyle w:val="DanceBody"/>
        <w:keepNext w:val="0"/>
      </w:pPr>
      <w:r>
        <w:t>25-32</w:t>
      </w:r>
      <w:r>
        <w:tab/>
        <w:t>1s 1/2 turn RH, pull back RSh &amp; dance out to opp sides, set to each other &amp; cross down to 3rd place own side  (2s+3s step up). 2 3 1</w:t>
      </w:r>
    </w:p>
    <w:p w:rsidR="00B11EB3" w:rsidRDefault="00B11EB3" w:rsidP="00B11EB3"/>
    <w:p w:rsidR="00B11EB3" w:rsidRDefault="00B11EB3" w:rsidP="00B11EB3">
      <w:pPr>
        <w:pStyle w:val="Minicrib"/>
      </w:pPr>
      <w:r>
        <w:t>GOLD AND SILVER  (S8x32)  3C (4C set)</w:t>
      </w:r>
      <w:r>
        <w:tab/>
        <w:t>G Dale Birdsall  TAC 50th Anniv.</w:t>
      </w:r>
    </w:p>
    <w:p w:rsidR="00B11EB3" w:rsidRPr="0064240F" w:rsidRDefault="00B11EB3" w:rsidP="00B11EB3">
      <w:pPr>
        <w:pStyle w:val="DanceBody"/>
      </w:pPr>
      <w:r w:rsidRPr="00F32885">
        <w:t xml:space="preserve"> 1- 16</w:t>
      </w:r>
      <w:r w:rsidRPr="00F32885">
        <w:tab/>
      </w:r>
      <w:r w:rsidRPr="0064240F">
        <w:t>1s turn RH &amp; cast 1 place, 2s+1s+3s dance 3 couple R&amp;L    2 1 3</w:t>
      </w:r>
    </w:p>
    <w:p w:rsidR="00B11EB3" w:rsidRPr="0064240F" w:rsidRDefault="00B11EB3" w:rsidP="00B11EB3">
      <w:pPr>
        <w:pStyle w:val="DanceBody"/>
      </w:pPr>
      <w:r w:rsidRPr="00F32885">
        <w:t>17-24</w:t>
      </w:r>
      <w:r w:rsidRPr="0064240F">
        <w:tab/>
        <w:t>1s pass LSh &amp; dance 1/2 reel of 4 with 1st cnrs; 1s pass RSh, dance 1/2 reel of 4 with 2nd cnrs &amp; end 2nd place opp sides.  (3) (1) (2)</w:t>
      </w:r>
    </w:p>
    <w:p w:rsidR="00B11EB3" w:rsidRPr="0064240F" w:rsidRDefault="00B11EB3" w:rsidP="00B11EB3">
      <w:pPr>
        <w:pStyle w:val="DanceBody"/>
      </w:pPr>
      <w:r w:rsidRPr="00F32885">
        <w:t>25-32</w:t>
      </w:r>
      <w:r w:rsidRPr="0064240F">
        <w:tab/>
        <w:t>All dance the Serpentine:-</w:t>
      </w:r>
    </w:p>
    <w:p w:rsidR="00B11EB3" w:rsidRPr="0064240F" w:rsidRDefault="00B11EB3" w:rsidP="00B11EB3">
      <w:pPr>
        <w:pStyle w:val="DanceBody"/>
      </w:pPr>
      <w:r w:rsidRPr="0064240F">
        <w:tab/>
        <w:t>25-28  1M+2M change places LH</w:t>
      </w:r>
      <w:r w:rsidRPr="0064240F">
        <w:rPr>
          <w:b/>
        </w:rPr>
        <w:t xml:space="preserve"> as </w:t>
      </w:r>
      <w:r w:rsidRPr="0064240F">
        <w:t>1L+2L change RH, 3M+2M change places RH</w:t>
      </w:r>
      <w:r w:rsidRPr="0064240F">
        <w:rPr>
          <w:b/>
        </w:rPr>
        <w:t xml:space="preserve"> as </w:t>
      </w:r>
      <w:r w:rsidRPr="0064240F">
        <w:t>3L+2L change places LH</w:t>
      </w:r>
    </w:p>
    <w:p w:rsidR="00B11EB3" w:rsidRPr="0064240F" w:rsidRDefault="00B11EB3" w:rsidP="00B11EB3">
      <w:pPr>
        <w:pStyle w:val="DanceBody"/>
        <w:keepNext w:val="0"/>
      </w:pPr>
      <w:r w:rsidRPr="0064240F">
        <w:tab/>
        <w:t>29-32  3M+1M change places LH</w:t>
      </w:r>
      <w:r w:rsidRPr="0064240F">
        <w:rPr>
          <w:b/>
        </w:rPr>
        <w:t xml:space="preserve"> as </w:t>
      </w:r>
      <w:r w:rsidRPr="0064240F">
        <w:t>3L+1L change RH, 2s+1s+3s cross RH</w:t>
      </w:r>
    </w:p>
    <w:p w:rsidR="00B11EB3" w:rsidRDefault="00B11EB3" w:rsidP="00B11EB3"/>
    <w:p w:rsidR="00B11EB3" w:rsidRDefault="00B11EB3" w:rsidP="00B11EB3">
      <w:pPr>
        <w:pStyle w:val="Minicrib"/>
      </w:pPr>
      <w:r>
        <w:t>GOLD &amp; SILVER STRATHSPEY  (S4x32)  4C set</w:t>
      </w:r>
      <w:r>
        <w:tab/>
        <w:t>Lorna Reid  (devised for 75th anniv of RSCDS Kirkcaldy)</w:t>
      </w:r>
    </w:p>
    <w:p w:rsidR="00B11EB3" w:rsidRPr="00D81A3B" w:rsidRDefault="00B11EB3" w:rsidP="00B11EB3">
      <w:pPr>
        <w:pStyle w:val="DanceBody"/>
      </w:pPr>
      <w:r w:rsidRPr="00D81A3B">
        <w:t xml:space="preserve"> 1- 4</w:t>
      </w:r>
      <w:r w:rsidRPr="00D81A3B">
        <w:tab/>
        <w:t>1s+4s lead down/up towards each other RHJ, dance 1/2 RH across, finishing on sidelines. (2s+3s move up/down). 2  (4) (1) 3</w:t>
      </w:r>
    </w:p>
    <w:p w:rsidR="00B11EB3" w:rsidRPr="00D81A3B" w:rsidRDefault="00B11EB3" w:rsidP="00B11EB3">
      <w:pPr>
        <w:pStyle w:val="DanceBody"/>
      </w:pPr>
      <w:r w:rsidRPr="00D81A3B">
        <w:t xml:space="preserve"> 5- 8</w:t>
      </w:r>
      <w:r w:rsidRPr="00D81A3B">
        <w:tab/>
        <w:t>2s+3s repeat. All now on opp  sides (4) (3) (2) (1)</w:t>
      </w:r>
    </w:p>
    <w:p w:rsidR="00B11EB3" w:rsidRPr="00D81A3B" w:rsidRDefault="00B11EB3" w:rsidP="00B11EB3">
      <w:pPr>
        <w:pStyle w:val="DanceBody"/>
      </w:pPr>
      <w:r w:rsidRPr="00D81A3B">
        <w:t xml:space="preserve"> 9-16</w:t>
      </w:r>
      <w:r w:rsidRPr="00D81A3B">
        <w:tab/>
        <w:t>3L+2L dance Alternating Tandem reel of 3 on sides with 4L &amp; 1L, RSh to 4L to begin.</w:t>
      </w:r>
    </w:p>
    <w:p w:rsidR="00B11EB3" w:rsidRPr="00D81A3B" w:rsidRDefault="00B11EB3" w:rsidP="00B11EB3">
      <w:pPr>
        <w:pStyle w:val="DanceBody"/>
      </w:pPr>
      <w:r w:rsidRPr="00D81A3B">
        <w:tab/>
      </w:r>
      <w:r w:rsidRPr="00D81A3B">
        <w:rPr>
          <w:b/>
        </w:rPr>
        <w:t>while</w:t>
      </w:r>
      <w:r w:rsidRPr="00D81A3B">
        <w:t xml:space="preserve"> 2M+3M dance Alternating Tandem reel of 3 on sides with 1M and 4M, giving RSh to 1M to begin.</w:t>
      </w:r>
    </w:p>
    <w:p w:rsidR="00B11EB3" w:rsidRPr="00D81A3B" w:rsidRDefault="00B11EB3" w:rsidP="00B11EB3">
      <w:pPr>
        <w:pStyle w:val="DanceBody"/>
      </w:pPr>
      <w:r w:rsidRPr="00D81A3B">
        <w:tab/>
        <w:t>At end of reels 4L+1M face out</w:t>
      </w:r>
    </w:p>
    <w:p w:rsidR="00B11EB3" w:rsidRPr="00D81A3B" w:rsidRDefault="00B11EB3" w:rsidP="00B11EB3">
      <w:pPr>
        <w:pStyle w:val="DanceBody"/>
      </w:pPr>
      <w:r w:rsidRPr="00D81A3B">
        <w:t>17-20</w:t>
      </w:r>
      <w:r w:rsidRPr="00D81A3B">
        <w:tab/>
        <w:t>3s+2s circle 4H round to Left, finishing on side while 4s+1s chase anticlockwise 1/2 round set. 1 3 2 4</w:t>
      </w:r>
    </w:p>
    <w:p w:rsidR="00B11EB3" w:rsidRPr="00D81A3B" w:rsidRDefault="00B11EB3" w:rsidP="00B11EB3">
      <w:pPr>
        <w:pStyle w:val="DanceBody"/>
      </w:pPr>
      <w:r w:rsidRPr="00D81A3B">
        <w:t>21-24</w:t>
      </w:r>
      <w:r w:rsidRPr="00D81A3B">
        <w:tab/>
        <w:t>All set. All turn partners 2H, 2s+3s 1/2 turn, 1s+4s turn once round and stay in middle, opening out so that 1s face 3s, 2s face 4s</w:t>
      </w:r>
    </w:p>
    <w:p w:rsidR="00B11EB3" w:rsidRPr="00D81A3B" w:rsidRDefault="00B11EB3" w:rsidP="00B11EB3">
      <w:pPr>
        <w:pStyle w:val="DanceBody"/>
      </w:pPr>
      <w:r w:rsidRPr="00D81A3B">
        <w:t>25-32</w:t>
      </w:r>
      <w:r w:rsidRPr="00D81A3B">
        <w:tab/>
        <w:t>All dance mirrored Rondels:-</w:t>
      </w:r>
    </w:p>
    <w:p w:rsidR="00B11EB3" w:rsidRPr="00D81A3B" w:rsidRDefault="00B11EB3" w:rsidP="00B11EB3">
      <w:pPr>
        <w:pStyle w:val="DanceBody"/>
        <w:keepNext w:val="0"/>
      </w:pPr>
      <w:r w:rsidRPr="00D81A3B">
        <w:tab/>
        <w:t>(1s+3s dance normal Rondel, with 3s making arch bars 25-31;In other Rondel, 2s make arch on bars 25-31) 3 1 4 2</w:t>
      </w:r>
    </w:p>
    <w:p w:rsidR="00B11EB3" w:rsidRDefault="00B11EB3" w:rsidP="00B11EB3"/>
    <w:p w:rsidR="00B11EB3" w:rsidRDefault="00B11EB3" w:rsidP="00B11EB3">
      <w:pPr>
        <w:pStyle w:val="Minicrib"/>
      </w:pPr>
      <w:r>
        <w:t>THE GOLD COAST'S RUBY  (S4x32)  4C set</w:t>
      </w:r>
      <w:r>
        <w:tab/>
        <w:t>Francis Walduck</w:t>
      </w:r>
    </w:p>
    <w:p w:rsidR="00B11EB3" w:rsidRPr="007249F1" w:rsidRDefault="00B11EB3" w:rsidP="00B11EB3">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B11EB3" w:rsidRDefault="00B11EB3" w:rsidP="00B11EB3">
      <w:pPr>
        <w:pStyle w:val="DanceBody"/>
      </w:pPr>
      <w:r>
        <w:t xml:space="preserve"> 1- 4</w:t>
      </w:r>
      <w:r>
        <w:tab/>
        <w:t>1s+2s &amp; 3s+4s Set+</w:t>
      </w:r>
      <w:r w:rsidRPr="007249F1">
        <w:t>Link</w:t>
      </w:r>
    </w:p>
    <w:p w:rsidR="00B11EB3" w:rsidRDefault="00B11EB3" w:rsidP="00B11EB3">
      <w:pPr>
        <w:pStyle w:val="DanceBody"/>
      </w:pPr>
      <w:r w:rsidRPr="007249F1">
        <w:t xml:space="preserve"> 5- 8</w:t>
      </w:r>
      <w:r w:rsidRPr="007249F1">
        <w:tab/>
        <w:t>2s+1s &amp; 4s+3s Do-Si-Do</w:t>
      </w:r>
    </w:p>
    <w:p w:rsidR="00B11EB3" w:rsidRDefault="00B11EB3" w:rsidP="00B11EB3">
      <w:pPr>
        <w:pStyle w:val="DanceBody"/>
      </w:pPr>
      <w:r w:rsidRPr="007249F1">
        <w:t xml:space="preserve"> 9-16</w:t>
      </w:r>
      <w:r w:rsidRPr="007249F1">
        <w:tab/>
        <w:t>2s+1s+4s+3s dance RSh reels of 4 on si</w:t>
      </w:r>
      <w:r>
        <w:t>des, finishing 1s &amp; 4s turning 3/4</w:t>
      </w:r>
      <w:r w:rsidRPr="007249F1">
        <w:t xml:space="preserve"> LH for …</w:t>
      </w:r>
    </w:p>
    <w:p w:rsidR="00B11EB3" w:rsidRDefault="00B11EB3" w:rsidP="00B11EB3">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B11EB3" w:rsidRDefault="00B11EB3" w:rsidP="00B11EB3">
      <w:pPr>
        <w:pStyle w:val="DanceBody"/>
        <w:keepNext w:val="0"/>
      </w:pPr>
      <w:r w:rsidRPr="007249F1">
        <w:t>25-32</w:t>
      </w:r>
      <w:r w:rsidRPr="007249F1">
        <w:tab/>
        <w:t>2s</w:t>
      </w:r>
      <w:r>
        <w:t>+4s &amp; 1s+3s set on side &amp; turn 2</w:t>
      </w:r>
      <w:r w:rsidRPr="007249F1">
        <w:t>H, openin</w:t>
      </w:r>
      <w:r>
        <w:t>g out to 4H circle to Left</w:t>
      </w:r>
    </w:p>
    <w:p w:rsidR="00B11EB3" w:rsidRDefault="00B11EB3" w:rsidP="00B11EB3"/>
    <w:p w:rsidR="00B11EB3" w:rsidRDefault="00B11EB3" w:rsidP="00B11EB3">
      <w:pPr>
        <w:pStyle w:val="Minicrib"/>
      </w:pPr>
      <w:r>
        <w:t>GOLD IN MY POCKET  (J4x48)  4C set</w:t>
      </w:r>
      <w:r>
        <w:tab/>
        <w:t>The Gay Gordons  Further Ado</w:t>
      </w:r>
    </w:p>
    <w:p w:rsidR="00B11EB3" w:rsidRDefault="00B11EB3" w:rsidP="00B11EB3">
      <w:pPr>
        <w:pStyle w:val="DanceBody"/>
      </w:pPr>
      <w:r>
        <w:t xml:space="preserve"> 1- 8</w:t>
      </w:r>
      <w:r>
        <w:tab/>
        <w:t>1s &amp; 3s set &amp; dance 1/2 Fig 8 round couples below. All set (no hands), Ladies turning to face out on bar 8. (1) 2 (3) 4</w:t>
      </w:r>
    </w:p>
    <w:p w:rsidR="00B11EB3" w:rsidRDefault="00B11EB3" w:rsidP="00B11EB3">
      <w:pPr>
        <w:pStyle w:val="DanceBody"/>
      </w:pPr>
      <w:r>
        <w:t xml:space="preserve"> 9-16</w:t>
      </w:r>
      <w:r>
        <w:tab/>
        <w:t xml:space="preserve">1s+2s also 3s+4s dance Ladies' Chain </w:t>
      </w:r>
      <w:r>
        <w:rPr>
          <w:b/>
        </w:rPr>
        <w:t>but</w:t>
      </w:r>
      <w:r>
        <w:t xml:space="preserve"> </w:t>
      </w:r>
      <w:r w:rsidRPr="00A02662">
        <w:rPr>
          <w:u w:val="single"/>
        </w:rPr>
        <w:t>Men cross RH</w:t>
      </w:r>
      <w:r>
        <w:t xml:space="preserve"> &amp; turn Ladies LH on sides. Ladies end facing out</w:t>
      </w:r>
    </w:p>
    <w:p w:rsidR="00B11EB3" w:rsidRDefault="00B11EB3" w:rsidP="00B11EB3">
      <w:pPr>
        <w:pStyle w:val="DanceBody"/>
      </w:pPr>
      <w:r>
        <w:t>17-24</w:t>
      </w:r>
      <w:r>
        <w:tab/>
        <w:t>Ladies dance LSh round Man on their left, meet &amp; pass giving RH in centre &amp; dance RSh round partner (end beside partner)</w:t>
      </w:r>
    </w:p>
    <w:p w:rsidR="00B11EB3" w:rsidRDefault="00B11EB3" w:rsidP="00B11EB3">
      <w:pPr>
        <w:pStyle w:val="DanceBody"/>
      </w:pPr>
      <w:r>
        <w:t>25-32</w:t>
      </w:r>
      <w:r>
        <w:tab/>
        <w:t>Men repeat 17-24 casting behind partner, meet &amp; pass giving RH in centre &amp; dance LSh round Lady on left to end opposite partner. 3M &amp; 1M face out. (2) 1 (4) 3</w:t>
      </w:r>
    </w:p>
    <w:p w:rsidR="00B11EB3" w:rsidRDefault="00B11EB3" w:rsidP="00B11EB3">
      <w:pPr>
        <w:pStyle w:val="DanceBody"/>
      </w:pPr>
      <w:r>
        <w:t>33-40</w:t>
      </w:r>
      <w:r>
        <w:tab/>
        <w:t>1L followed by 1M &amp; 3M followed by 3L chase 1/4 clockwise to swap places; all set &amp; all cross RH with partner.  2 3 4 1</w:t>
      </w:r>
    </w:p>
    <w:p w:rsidR="00B11EB3" w:rsidRDefault="00B11EB3" w:rsidP="00B11EB3">
      <w:pPr>
        <w:pStyle w:val="DanceBody"/>
        <w:keepNext w:val="0"/>
      </w:pPr>
      <w:r>
        <w:t>41-48</w:t>
      </w:r>
      <w:r>
        <w:tab/>
        <w:t>2s+3s also 4s+1s circle 4H round &amp; back.  (Last time through circle 8H round &amp; back)</w:t>
      </w:r>
    </w:p>
    <w:p w:rsidR="00B11EB3" w:rsidRDefault="00B11EB3" w:rsidP="00B11EB3"/>
    <w:p w:rsidR="00B11EB3" w:rsidRDefault="00B11EB3" w:rsidP="00B11EB3">
      <w:pPr>
        <w:pStyle w:val="Minicrib"/>
      </w:pPr>
      <w:r>
        <w:t>GOLD IN SYDNEY  (R8x40)  3C (4C set)</w:t>
      </w:r>
      <w:r>
        <w:tab/>
        <w:t>Brian Charlton  Waratah Coll</w:t>
      </w:r>
    </w:p>
    <w:p w:rsidR="00B11EB3" w:rsidRDefault="00B11EB3" w:rsidP="00B11EB3">
      <w:pPr>
        <w:pStyle w:val="DanceBody"/>
      </w:pPr>
      <w:r>
        <w:t xml:space="preserve"> 1- 8</w:t>
      </w:r>
      <w:r>
        <w:tab/>
        <w:t>2s followed by 1s dance full Fig 8 round 3s ending 2s in top place, 1s in 2nd place</w:t>
      </w:r>
    </w:p>
    <w:p w:rsidR="00B11EB3" w:rsidRDefault="00B11EB3" w:rsidP="00B11EB3">
      <w:pPr>
        <w:pStyle w:val="DanceBody"/>
      </w:pPr>
      <w:r>
        <w:t xml:space="preserve"> 9-16</w:t>
      </w:r>
      <w:r>
        <w:tab/>
        <w:t>1s dance Petronella turn &amp; set (1L between 2s, 1M between 3s). 1s cross RH up/down &amp; cast to 2nd place opp sides</w:t>
      </w:r>
    </w:p>
    <w:p w:rsidR="00B11EB3" w:rsidRDefault="00B11EB3" w:rsidP="00B11EB3">
      <w:pPr>
        <w:pStyle w:val="DanceBody"/>
      </w:pPr>
      <w:r>
        <w:t>17-20</w:t>
      </w:r>
      <w:r>
        <w:tab/>
        <w:t>1s Allemande Right: 1s advance 2 steps, give RH to partner, Lady turns Right about under Man's arm &amp; dance out to place as Man retires</w:t>
      </w:r>
    </w:p>
    <w:p w:rsidR="00B11EB3" w:rsidRDefault="00B11EB3" w:rsidP="00B11EB3">
      <w:pPr>
        <w:pStyle w:val="DanceBody"/>
      </w:pPr>
      <w:r>
        <w:t>21-24</w:t>
      </w:r>
      <w:r>
        <w:tab/>
        <w:t>1s dance LH across (1L+2s &amp; 1M+3s)</w:t>
      </w:r>
    </w:p>
    <w:p w:rsidR="00B11EB3" w:rsidRDefault="00B11EB3" w:rsidP="00B11EB3">
      <w:pPr>
        <w:pStyle w:val="DanceBody"/>
      </w:pPr>
      <w:r>
        <w:t>25-28</w:t>
      </w:r>
      <w:r>
        <w:tab/>
        <w:t>1s Allemande Left: 1s advance 2 steps, give LH to partner, Lady turn Left about under Man's arm &amp; dance out to place as Man retires</w:t>
      </w:r>
    </w:p>
    <w:p w:rsidR="00B11EB3" w:rsidRDefault="00B11EB3" w:rsidP="00B11EB3">
      <w:pPr>
        <w:pStyle w:val="DanceBody"/>
      </w:pPr>
      <w:r>
        <w:t>29-32</w:t>
      </w:r>
      <w:r>
        <w:tab/>
        <w:t>1s dance RH across (1L+3s &amp;1M+2s).  1s end on sidelines facing 1st corners</w:t>
      </w:r>
    </w:p>
    <w:p w:rsidR="00B11EB3" w:rsidRDefault="00B11EB3" w:rsidP="00B11EB3">
      <w:pPr>
        <w:pStyle w:val="DanceBody"/>
        <w:keepNext w:val="0"/>
      </w:pPr>
      <w:r>
        <w:t>33-40</w:t>
      </w:r>
      <w:r>
        <w:tab/>
        <w:t>1s set to 1st corner, turn Right about to face 2nd corner &amp; set.  1s turn 1/4  Left about to face parner across dance &amp; 1s turn 1.1/2 RH to 2nd place</w:t>
      </w:r>
    </w:p>
    <w:p w:rsidR="00B11EB3" w:rsidRDefault="00B11EB3" w:rsidP="00B11EB3"/>
    <w:p w:rsidR="00B11EB3" w:rsidRDefault="00B11EB3" w:rsidP="00B11EB3">
      <w:pPr>
        <w:pStyle w:val="Minicrib"/>
      </w:pPr>
      <w:r>
        <w:t>GOLD IN TASSIE  (S4x32)  4C set</w:t>
      </w:r>
      <w:r>
        <w:tab/>
        <w:t>John Drewry  Australian Bk</w:t>
      </w:r>
    </w:p>
    <w:p w:rsidR="00B11EB3" w:rsidRDefault="00B11EB3" w:rsidP="00B11EB3">
      <w:pPr>
        <w:pStyle w:val="DanceBody"/>
      </w:pPr>
      <w:r>
        <w:t xml:space="preserve"> 1- 8</w:t>
      </w:r>
      <w:r>
        <w:tab/>
        <w:t>1s+2s+3s set, cross RH, set &amp; 1/2 turn LH into prom hold facing up</w:t>
      </w:r>
    </w:p>
    <w:p w:rsidR="00B11EB3" w:rsidRDefault="00B11EB3" w:rsidP="00B11EB3">
      <w:pPr>
        <w:pStyle w:val="DanceBody"/>
      </w:pPr>
      <w:r>
        <w:t xml:space="preserve"> 9-16</w:t>
      </w:r>
      <w:r>
        <w:tab/>
        <w:t>1s+2s+3s Promenade &amp; 1s end casting to 3</w:t>
      </w:r>
      <w:r w:rsidRPr="00972EEB">
        <w:t>rd</w:t>
      </w:r>
      <w:r>
        <w:t xml:space="preserve"> place</w:t>
      </w:r>
    </w:p>
    <w:p w:rsidR="00B11EB3" w:rsidRDefault="00B11EB3" w:rsidP="00B11EB3">
      <w:pPr>
        <w:pStyle w:val="DanceBody"/>
      </w:pPr>
      <w:r>
        <w:t>17-24</w:t>
      </w:r>
      <w:r>
        <w:tab/>
        <w:t>2s+1s dance double Fig of 8 round 3s (1s cross up to start)</w:t>
      </w:r>
    </w:p>
    <w:p w:rsidR="00B11EB3" w:rsidRDefault="00B11EB3" w:rsidP="00B11EB3">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B11EB3" w:rsidRDefault="00B11EB3" w:rsidP="00B11EB3"/>
    <w:p w:rsidR="00B11EB3" w:rsidRDefault="00B11EB3" w:rsidP="00B11EB3">
      <w:pPr>
        <w:pStyle w:val="Minicrib"/>
      </w:pPr>
      <w:r>
        <w:t>THE GOLDEN ANNINGS  (S3x40) 3C set</w:t>
      </w:r>
      <w:r>
        <w:tab/>
        <w:t>Catherine Smith  BHS 9 for 2015</w:t>
      </w:r>
    </w:p>
    <w:p w:rsidR="00B11EB3" w:rsidRDefault="00B11EB3" w:rsidP="00B11EB3">
      <w:pPr>
        <w:pStyle w:val="DanceBody"/>
      </w:pPr>
      <w:r>
        <w:t xml:space="preserve"> 1- 8</w:t>
      </w:r>
      <w:r>
        <w:tab/>
        <w:t>1s+2s+3s dance mirror (reflection) reels of 3 (1s in/down) taking hands where possible. 1s+3s finish in middle NHJ, 1s facing down, 3s facing up</w:t>
      </w:r>
    </w:p>
    <w:p w:rsidR="00B11EB3" w:rsidRDefault="00B11EB3" w:rsidP="00B11EB3">
      <w:pPr>
        <w:pStyle w:val="DanceBody"/>
      </w:pPr>
      <w:r>
        <w:t xml:space="preserve"> 9-16</w:t>
      </w:r>
      <w:r>
        <w:tab/>
        <w:t xml:space="preserve">1s+3s Set+Link </w:t>
      </w:r>
      <w:r>
        <w:rPr>
          <w:b/>
        </w:rPr>
        <w:t>as</w:t>
      </w:r>
      <w:r>
        <w:t xml:space="preserve"> 2s cross RH &amp; set. All chase clockwise 1/2 way. 1s+3s finish in middle facing up/down  3 2 1</w:t>
      </w:r>
    </w:p>
    <w:p w:rsidR="00B11EB3" w:rsidRDefault="00B11EB3" w:rsidP="00B11EB3">
      <w:pPr>
        <w:pStyle w:val="DanceBody"/>
      </w:pPr>
      <w:r>
        <w:t>17-24</w:t>
      </w:r>
      <w:r>
        <w:tab/>
        <w:t>Repeat bars 9-16</w:t>
      </w:r>
    </w:p>
    <w:p w:rsidR="00B11EB3" w:rsidRDefault="00B11EB3" w:rsidP="00B11EB3">
      <w:pPr>
        <w:pStyle w:val="DanceBody"/>
      </w:pPr>
      <w:r>
        <w:t>25-32</w:t>
      </w:r>
      <w:r>
        <w:tab/>
        <w:t>All set, all Advance to form circle, all Retire to sidelines; All set</w:t>
      </w:r>
    </w:p>
    <w:p w:rsidR="00B11EB3" w:rsidRDefault="00B11EB3" w:rsidP="00B11EB3">
      <w:pPr>
        <w:pStyle w:val="DanceBody"/>
        <w:keepNext w:val="0"/>
      </w:pPr>
      <w:r>
        <w:t>33-40</w:t>
      </w:r>
      <w:r>
        <w:tab/>
        <w:t>1s+2s change places (1L+2L LH,1M+2M RH); 1s+3s change places other hand. All couples turn 2H.  End  2 3 1</w:t>
      </w:r>
    </w:p>
    <w:p w:rsidR="00B11EB3" w:rsidRDefault="00B11EB3" w:rsidP="00B11EB3"/>
    <w:p w:rsidR="00B11EB3" w:rsidRDefault="00B11EB3" w:rsidP="00B11EB3">
      <w:pPr>
        <w:pStyle w:val="Minicrib"/>
      </w:pPr>
      <w:r>
        <w:t>GOLDEN ANNIVERSARY STRATHSPEY  (S4x32)  4C set</w:t>
      </w:r>
      <w:r>
        <w:tab/>
        <w:t>Bill Forbes  Craigievar Bk 4</w:t>
      </w:r>
    </w:p>
    <w:p w:rsidR="00B11EB3" w:rsidRDefault="00B11EB3" w:rsidP="00B11EB3">
      <w:pPr>
        <w:pStyle w:val="DanceBody"/>
      </w:pPr>
      <w:r>
        <w:t xml:space="preserve"> 1- 8</w:t>
      </w:r>
      <w:r>
        <w:tab/>
        <w:t>1s+2s</w:t>
      </w:r>
      <w:r w:rsidRPr="007F0D5A">
        <w:rPr>
          <w:b/>
        </w:rPr>
        <w:t xml:space="preserve"> also </w:t>
      </w:r>
      <w:r>
        <w:t>3s+4s dance RH across 1s/4s end in original places, 2s &amp; 3s cross out thru ends, cast &amp; change places LH on sides.  1 (3) (2) 4</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3s &amp; 2s dance 1/2 Figs of 8 round end couples, all turn partners 2H opening into…</w:t>
      </w:r>
    </w:p>
    <w:p w:rsidR="00B11EB3" w:rsidRDefault="00B11EB3" w:rsidP="00B11EB3">
      <w:pPr>
        <w:pStyle w:val="DanceBody"/>
        <w:keepNext w:val="0"/>
      </w:pPr>
      <w:r>
        <w:t>25-32</w:t>
      </w:r>
      <w:r>
        <w:tab/>
        <w:t>1s+3s</w:t>
      </w:r>
      <w:r w:rsidRPr="007F0D5A">
        <w:rPr>
          <w:b/>
        </w:rPr>
        <w:t xml:space="preserve"> also </w:t>
      </w:r>
      <w:r>
        <w:t>2s+4s circle 4H round to left &amp; dance 1/2 Diamond Poussette.  3 1 4 2</w:t>
      </w:r>
    </w:p>
    <w:p w:rsidR="00B11EB3" w:rsidRDefault="00B11EB3" w:rsidP="00B11EB3"/>
    <w:p w:rsidR="00B11EB3" w:rsidRDefault="00B11EB3" w:rsidP="00B11EB3">
      <w:pPr>
        <w:pStyle w:val="Minicrib"/>
      </w:pPr>
      <w:r>
        <w:t>THE GOLDEN APPLE JIG  (J8x40)  3C (4C set)</w:t>
      </w:r>
      <w:r>
        <w:tab/>
        <w:t>C Ronald  12 SCDs</w:t>
      </w:r>
    </w:p>
    <w:p w:rsidR="00B11EB3" w:rsidRDefault="00B11EB3" w:rsidP="00B11EB3">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B11EB3" w:rsidRDefault="00B11EB3" w:rsidP="00B11EB3">
      <w:pPr>
        <w:pStyle w:val="DanceBody"/>
      </w:pPr>
      <w:r>
        <w:t xml:space="preserve"> 9-16</w:t>
      </w:r>
      <w:r>
        <w:tab/>
      </w:r>
      <w:r w:rsidRPr="003F1441">
        <w:t>1s dance Hello-Goodbye setting &amp; end in centre facing 3</w:t>
      </w:r>
      <w:r w:rsidRPr="00972EEB">
        <w:t>rd</w:t>
      </w:r>
      <w:r>
        <w:t xml:space="preserve"> corners</w:t>
      </w:r>
    </w:p>
    <w:p w:rsidR="00B11EB3" w:rsidRDefault="00B11EB3" w:rsidP="00B11EB3">
      <w:pPr>
        <w:pStyle w:val="DanceBody"/>
      </w:pPr>
      <w:r>
        <w:t>17-24</w:t>
      </w:r>
      <w:r>
        <w:tab/>
      </w:r>
      <w:r w:rsidRPr="003F1441">
        <w:t>1s dance diagonal reel of 4 with 1st corners &amp; pass partner LSh to face own 2nd corners</w:t>
      </w:r>
    </w:p>
    <w:p w:rsidR="00B11EB3" w:rsidRDefault="00B11EB3" w:rsidP="00B11EB3">
      <w:pPr>
        <w:pStyle w:val="DanceBody"/>
        <w:rPr>
          <w:b/>
          <w:bCs/>
        </w:rPr>
      </w:pPr>
      <w:r>
        <w:t>25-32</w:t>
      </w:r>
      <w:r>
        <w:tab/>
      </w:r>
      <w:r w:rsidRPr="003F1441">
        <w:t>1s dance diagonal reel of 4 with 2nd corners &amp; end in 2nd place own side</w:t>
      </w:r>
    </w:p>
    <w:p w:rsidR="00B11EB3" w:rsidRDefault="00B11EB3" w:rsidP="00B11EB3">
      <w:pPr>
        <w:pStyle w:val="DanceBody"/>
        <w:keepNext w:val="0"/>
      </w:pPr>
      <w:r>
        <w:t>33-40</w:t>
      </w:r>
      <w:r>
        <w:tab/>
        <w:t>All c</w:t>
      </w:r>
      <w:r w:rsidRPr="003F1441">
        <w:t>ircle 6H round &amp; back.</w:t>
      </w:r>
    </w:p>
    <w:p w:rsidR="00B11EB3" w:rsidRDefault="00B11EB3" w:rsidP="00B11EB3"/>
    <w:p w:rsidR="00B11EB3" w:rsidRDefault="00B11EB3" w:rsidP="00B11EB3">
      <w:pPr>
        <w:pStyle w:val="Minicrib"/>
      </w:pPr>
      <w:r>
        <w:t>GOLDEN ARC  (R8x32)  3C (4C set)</w:t>
      </w:r>
      <w:r>
        <w:tab/>
        <w:t>Catherine Livsey  Leeds Golden Coll.</w:t>
      </w:r>
    </w:p>
    <w:p w:rsidR="00B11EB3" w:rsidRPr="00F90383" w:rsidRDefault="00B11EB3" w:rsidP="00B11EB3">
      <w:pPr>
        <w:pStyle w:val="DanceBody"/>
      </w:pPr>
      <w:r w:rsidRPr="00F90383">
        <w:t xml:space="preserve"> 1- 8</w:t>
      </w:r>
      <w:r w:rsidRPr="00F90383">
        <w:tab/>
        <w:t>1s c</w:t>
      </w:r>
      <w:r>
        <w:t xml:space="preserve">ross RH, cast 1 place, dance 1/2 </w:t>
      </w:r>
      <w:r w:rsidRPr="00F90383">
        <w:t>Fig 8 round 2s (2s step up on bars 3-4)</w:t>
      </w:r>
    </w:p>
    <w:p w:rsidR="00B11EB3" w:rsidRPr="00F90383" w:rsidRDefault="00B11EB3" w:rsidP="00B11EB3">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B11EB3" w:rsidRDefault="00B11EB3" w:rsidP="00B11EB3">
      <w:pPr>
        <w:pStyle w:val="DanceBody"/>
      </w:pPr>
      <w:r w:rsidRPr="00F90383">
        <w:t>11-12</w:t>
      </w:r>
      <w:r w:rsidRPr="00F90383">
        <w:tab/>
        <w:t>1s change places LH with 2</w:t>
      </w:r>
      <w:r w:rsidRPr="00972EEB">
        <w:t>nd</w:t>
      </w:r>
      <w:r w:rsidRPr="00F90383">
        <w:t xml:space="preserve"> corners </w:t>
      </w:r>
      <w:r w:rsidRPr="00F90383">
        <w:rPr>
          <w:b/>
        </w:rPr>
        <w:t>while</w:t>
      </w:r>
      <w:r w:rsidRPr="00F90383">
        <w:t xml:space="preserve"> 1</w:t>
      </w:r>
      <w:r w:rsidRPr="00972EEB">
        <w:t>st</w:t>
      </w:r>
      <w:r w:rsidRPr="00F90383">
        <w:t xml:space="preserve"> corners dance in to join hands in prom hold, with 1s (1L &amp; 2M, 1M &amp; 3L)</w:t>
      </w:r>
    </w:p>
    <w:p w:rsidR="00B11EB3" w:rsidRDefault="00B11EB3" w:rsidP="00B11EB3">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B11EB3" w:rsidRPr="00F90383" w:rsidRDefault="00B11EB3" w:rsidP="00B11EB3">
      <w:pPr>
        <w:pStyle w:val="DanceBody"/>
      </w:pPr>
      <w:r>
        <w:tab/>
        <w:t>(Position now Ladies' side: 2M 1L 2L 4L; Men's side: 3M 1M 3L 4M</w:t>
      </w:r>
    </w:p>
    <w:p w:rsidR="00B11EB3" w:rsidRDefault="00B11EB3" w:rsidP="00B11EB3">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B11EB3" w:rsidRDefault="00B11EB3" w:rsidP="00B11EB3">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B11EB3" w:rsidRDefault="00B11EB3" w:rsidP="00B11EB3"/>
    <w:p w:rsidR="00B11EB3" w:rsidRDefault="00B11EB3" w:rsidP="00B11EB3">
      <w:pPr>
        <w:pStyle w:val="Minicrib"/>
      </w:pPr>
      <w:r>
        <w:t>THE GOLDEN BOY  (J8x32)  3C (4C set)</w:t>
      </w:r>
      <w:r>
        <w:tab/>
        <w:t>John Drewry  Bankhead Bk 1</w:t>
      </w:r>
    </w:p>
    <w:p w:rsidR="00B11EB3" w:rsidRDefault="00B11EB3" w:rsidP="00B11EB3">
      <w:pPr>
        <w:pStyle w:val="DanceBody"/>
      </w:pPr>
      <w:r>
        <w:t xml:space="preserve"> 1- 8</w:t>
      </w:r>
      <w:r>
        <w:tab/>
        <w:t>1s+2s 1/2 turn RH, set (retaining hands), turn RH 1.1/2 times to original places</w:t>
      </w:r>
    </w:p>
    <w:p w:rsidR="00B11EB3" w:rsidRDefault="00B11EB3" w:rsidP="00B11EB3">
      <w:pPr>
        <w:pStyle w:val="DanceBody"/>
      </w:pPr>
      <w:r>
        <w:t xml:space="preserve"> 9-12</w:t>
      </w:r>
      <w:r>
        <w:tab/>
        <w:t>1M followed by 2M dance up into centre facing down</w:t>
      </w:r>
      <w:r w:rsidRPr="00BA6B4D">
        <w:rPr>
          <w:b/>
        </w:rPr>
        <w:t xml:space="preserve"> while </w:t>
      </w:r>
      <w:r>
        <w:t>2L followed by 1L dance down into centre to face up &amp; 1s+2s set to partners</w:t>
      </w:r>
    </w:p>
    <w:p w:rsidR="00B11EB3" w:rsidRDefault="00B11EB3" w:rsidP="00B11EB3">
      <w:pPr>
        <w:pStyle w:val="DanceBody"/>
      </w:pPr>
      <w:r>
        <w:t>13-16</w:t>
      </w:r>
      <w:r>
        <w:tab/>
        <w:t>1s+2s change places with partners RH &amp; chase clockwise to own sides 2 1</w:t>
      </w:r>
    </w:p>
    <w:p w:rsidR="00B11EB3" w:rsidRDefault="00B11EB3" w:rsidP="00B11EB3">
      <w:pPr>
        <w:pStyle w:val="DanceBody"/>
      </w:pPr>
      <w:r>
        <w:t>17-24</w:t>
      </w:r>
      <w:r>
        <w:tab/>
        <w:t>1s turn RH 1.1/4 times to dance LH across (Man with 2s &amp; Lady with 3s) 1s ending 2</w:t>
      </w:r>
      <w:r w:rsidRPr="00972EEB">
        <w:t>nd</w:t>
      </w:r>
      <w:r>
        <w:t xml:space="preserve"> place own side</w:t>
      </w:r>
    </w:p>
    <w:p w:rsidR="00B11EB3" w:rsidRDefault="00B11EB3" w:rsidP="00B11EB3">
      <w:pPr>
        <w:pStyle w:val="DanceBody"/>
        <w:keepNext w:val="0"/>
      </w:pPr>
      <w:r>
        <w:t>25-32</w:t>
      </w:r>
      <w:r>
        <w:tab/>
        <w:t>1s turn LH 1.1/4 times to dance RH across (Lady with 2s &amp; Man with 3s) 1s ending 2</w:t>
      </w:r>
      <w:r w:rsidRPr="00972EEB">
        <w:t>nd</w:t>
      </w:r>
      <w:r>
        <w:t xml:space="preserve"> place</w:t>
      </w:r>
    </w:p>
    <w:p w:rsidR="00B11EB3" w:rsidRDefault="00B11EB3" w:rsidP="00B11EB3"/>
    <w:p w:rsidR="00B11EB3" w:rsidRDefault="00B11EB3" w:rsidP="00B11EB3">
      <w:pPr>
        <w:pStyle w:val="Minicrib"/>
      </w:pPr>
      <w:r>
        <w:t>GOLDEN BRACKEN  (R8x32)  3C (4C set)</w:t>
      </w:r>
      <w:r>
        <w:tab/>
        <w:t>Marilyn Watson  2nd Bk Graded SCDs</w:t>
      </w:r>
    </w:p>
    <w:p w:rsidR="00B11EB3" w:rsidRDefault="00B11EB3" w:rsidP="00B11EB3">
      <w:pPr>
        <w:pStyle w:val="DanceBody"/>
      </w:pPr>
      <w:r>
        <w:t xml:space="preserve"> 1- 8</w:t>
      </w:r>
      <w:r>
        <w:tab/>
        <w:t>1s Slip step down middle, 1s lead up to face 1</w:t>
      </w:r>
      <w:r w:rsidRPr="00BA1615">
        <w:t>st</w:t>
      </w:r>
      <w:r>
        <w:t xml:space="preserve"> corners</w:t>
      </w:r>
    </w:p>
    <w:p w:rsidR="00B11EB3" w:rsidRDefault="00B11EB3" w:rsidP="00B11EB3">
      <w:pPr>
        <w:pStyle w:val="DanceBody"/>
      </w:pPr>
      <w:r>
        <w:t xml:space="preserve"> 9-16</w:t>
      </w:r>
      <w:r>
        <w:tab/>
        <w:t>1s set twice to 1</w:t>
      </w:r>
      <w:r w:rsidRPr="00BA1615">
        <w:t>st</w:t>
      </w:r>
      <w:r>
        <w:t xml:space="preserve"> corners &amp; set twice to 2</w:t>
      </w:r>
      <w:r w:rsidRPr="00BA1615">
        <w:t>nd</w:t>
      </w:r>
      <w:r>
        <w:t xml:space="preserve"> corners</w:t>
      </w:r>
    </w:p>
    <w:p w:rsidR="00B11EB3" w:rsidRDefault="00B11EB3" w:rsidP="00B11EB3">
      <w:pPr>
        <w:pStyle w:val="DanceBody"/>
      </w:pPr>
      <w:r>
        <w:t>17-24</w:t>
      </w:r>
      <w:r>
        <w:tab/>
        <w:t>1s dance reel of 3 on sides (RSh to 2</w:t>
      </w:r>
      <w:r w:rsidRPr="00BA1615">
        <w:t>nd</w:t>
      </w:r>
      <w:r>
        <w:t xml:space="preserve"> corners) &amp; cross RH to end 2</w:t>
      </w:r>
      <w:r w:rsidRPr="00BA1615">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GOLDEN BRANCH  (R4x32)  4C Set</w:t>
      </w:r>
      <w:r>
        <w:tab/>
        <w:t>Fiona S Miller  Trestle Bridge Coll.</w:t>
      </w:r>
    </w:p>
    <w:p w:rsidR="00B11EB3" w:rsidRDefault="00B11EB3" w:rsidP="00B11EB3">
      <w:pPr>
        <w:pStyle w:val="DanceBody"/>
      </w:pPr>
      <w:r>
        <w:t xml:space="preserve"> 1- 8</w:t>
      </w:r>
      <w:r>
        <w:tab/>
        <w:t>1M followed by partner casts to 3</w:t>
      </w:r>
      <w:r w:rsidRPr="00972EEB">
        <w:t>rd</w:t>
      </w:r>
      <w:r>
        <w:t xml:space="preserve"> place &amp; crosses to opposite side; 1s+4s dance RH across</w:t>
      </w:r>
    </w:p>
    <w:p w:rsidR="00B11EB3" w:rsidRDefault="00B11EB3" w:rsidP="00B11EB3">
      <w:pPr>
        <w:pStyle w:val="DanceBody"/>
      </w:pPr>
      <w:r>
        <w:t xml:space="preserve"> 9-16</w:t>
      </w:r>
      <w:r>
        <w:tab/>
        <w:t>All set &amp; turn partners 2H; 2s+3s</w:t>
      </w:r>
      <w:r w:rsidRPr="007F0D5A">
        <w:rPr>
          <w:b/>
        </w:rPr>
        <w:t xml:space="preserve"> also </w:t>
      </w:r>
      <w:r>
        <w:t>1s+4s circle 4H round to left. 3s &amp; 1s end in middle facing ends</w:t>
      </w:r>
    </w:p>
    <w:p w:rsidR="00B11EB3" w:rsidRDefault="00B11EB3" w:rsidP="00B11EB3">
      <w:pPr>
        <w:pStyle w:val="DanceBody"/>
      </w:pPr>
      <w:r>
        <w:t>17-24</w:t>
      </w:r>
      <w:r>
        <w:tab/>
        <w:t>3s &amp; 1s dance out ends &amp; cast in to meet partner in prom hold, 3s+1s dance RSh round each other to end 3s b'tw'n 2s, 1s b'tw'n 4s all facing down</w:t>
      </w:r>
    </w:p>
    <w:p w:rsidR="00B11EB3" w:rsidRDefault="00B11EB3" w:rsidP="00B11EB3">
      <w:pPr>
        <w:pStyle w:val="DanceBody"/>
      </w:pPr>
      <w:r>
        <w:t>25-32</w:t>
      </w:r>
      <w:r>
        <w:tab/>
        <w:t>All dance down for 3 bars, 3s &amp; 1s form arches &amp; turn outer dancers in &amp; up under arches (order now 2 3 4 1) &amp; all dance up to new places</w:t>
      </w:r>
    </w:p>
    <w:p w:rsidR="00B11EB3" w:rsidRPr="006F3D7A" w:rsidRDefault="00B11EB3" w:rsidP="00B11EB3">
      <w:pPr>
        <w:pStyle w:val="DanceBody"/>
        <w:keepNext w:val="0"/>
        <w:rPr>
          <w:i/>
          <w:szCs w:val="72"/>
        </w:rPr>
      </w:pPr>
      <w:r w:rsidRPr="006F3D7A">
        <w:rPr>
          <w:i/>
          <w:szCs w:val="72"/>
        </w:rPr>
        <w:t>Note:  May be danced as a Reel or Strathspey</w:t>
      </w:r>
    </w:p>
    <w:p w:rsidR="00B11EB3" w:rsidRDefault="00B11EB3" w:rsidP="00B11EB3"/>
    <w:p w:rsidR="00B11EB3" w:rsidRDefault="00B11EB3" w:rsidP="00B11EB3">
      <w:pPr>
        <w:pStyle w:val="Minicrib"/>
      </w:pPr>
      <w:r>
        <w:t>THE GOLDEN CASTLE OF GIFU  (R3x32)  3C set</w:t>
      </w:r>
      <w:r>
        <w:tab/>
        <w:t>Peter Marshall, September 2017</w:t>
      </w:r>
    </w:p>
    <w:p w:rsidR="00B11EB3" w:rsidRPr="00420FE7" w:rsidRDefault="00B11EB3" w:rsidP="00B11EB3">
      <w:pPr>
        <w:pStyle w:val="DanceBody"/>
      </w:pPr>
      <w:r w:rsidRPr="00420FE7">
        <w:t xml:space="preserve"> 1- 6</w:t>
      </w:r>
      <w:r w:rsidRPr="00420FE7">
        <w:tab/>
        <w:t>1s set, 1L followed by 1M, cast to below 3s in middle of set facing up.</w:t>
      </w:r>
    </w:p>
    <w:p w:rsidR="00B11EB3" w:rsidRPr="00420FE7" w:rsidRDefault="00B11EB3" w:rsidP="00B11EB3">
      <w:pPr>
        <w:pStyle w:val="DanceBody"/>
      </w:pPr>
      <w:r w:rsidRPr="00420FE7">
        <w:t xml:space="preserve"> 7- 8</w:t>
      </w:r>
      <w:r w:rsidRPr="00420FE7">
        <w:tab/>
        <w:t>1s dance up to 2nd place opp side facing out.</w:t>
      </w:r>
    </w:p>
    <w:p w:rsidR="00B11EB3" w:rsidRPr="00420FE7" w:rsidRDefault="00B11EB3" w:rsidP="00B11EB3">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B11EB3" w:rsidRPr="00420FE7" w:rsidRDefault="00B11EB3" w:rsidP="00B11EB3">
      <w:pPr>
        <w:pStyle w:val="DanceBody"/>
      </w:pPr>
      <w:r w:rsidRPr="00420FE7">
        <w:t>17-22</w:t>
      </w:r>
      <w:r w:rsidRPr="00420FE7">
        <w:tab/>
        <w:t>1s dance 6 bars of "Hello-Goodbye"</w:t>
      </w:r>
    </w:p>
    <w:p w:rsidR="00B11EB3" w:rsidRPr="00420FE7" w:rsidRDefault="00B11EB3" w:rsidP="00B11EB3">
      <w:pPr>
        <w:pStyle w:val="DanceBody"/>
      </w:pPr>
      <w:r w:rsidRPr="00420FE7">
        <w:t>23-24</w:t>
      </w:r>
      <w:r w:rsidRPr="00420FE7">
        <w:tab/>
        <w:t>1s turn RH to face up, 1M with partner on Right. Meanwhile 2s and 3s dance in and face up.</w:t>
      </w:r>
    </w:p>
    <w:p w:rsidR="00B11EB3" w:rsidRPr="00420FE7" w:rsidRDefault="00B11EB3" w:rsidP="00B11EB3">
      <w:pPr>
        <w:pStyle w:val="DanceBody"/>
        <w:keepNext w:val="0"/>
      </w:pPr>
      <w:r w:rsidRPr="00420FE7">
        <w:t>25-32</w:t>
      </w:r>
      <w:r w:rsidRPr="00420FE7">
        <w:tab/>
        <w:t>2s, 1s and 3s dance 3C allemande, finishing order 3 1 2</w:t>
      </w:r>
    </w:p>
    <w:p w:rsidR="00B11EB3" w:rsidRDefault="00B11EB3" w:rsidP="00B11EB3"/>
    <w:p w:rsidR="00B11EB3" w:rsidRDefault="00B11EB3" w:rsidP="00B11EB3">
      <w:pPr>
        <w:pStyle w:val="Minicrib"/>
      </w:pPr>
      <w:r>
        <w:t>GOLDEN CELEBRATION  (R4x40)  4C Set</w:t>
      </w:r>
      <w:r>
        <w:tab/>
        <w:t>Alan &amp; Anna Crawford  Addlestone 80th</w:t>
      </w:r>
    </w:p>
    <w:p w:rsidR="00B11EB3" w:rsidRDefault="00B11EB3" w:rsidP="00B11EB3">
      <w:pPr>
        <w:pStyle w:val="DanceBody"/>
      </w:pPr>
      <w:r>
        <w:t xml:space="preserve"> 1- 8</w:t>
      </w:r>
      <w:r>
        <w:tab/>
        <w:t xml:space="preserve">1s &amp; 4s cross RH, cast down/up (2s &amp; 3s step up/down on bars 3-4), 1s &amp; 4s dance 1/2 Fig of 8 round end couples (1s up round 2s, 4s down round 3s) </w:t>
      </w:r>
    </w:p>
    <w:p w:rsidR="00B11EB3" w:rsidRDefault="00B11EB3" w:rsidP="00B11EB3">
      <w:pPr>
        <w:pStyle w:val="DanceBody"/>
      </w:pPr>
      <w:r>
        <w:t xml:space="preserve"> 9-16</w:t>
      </w:r>
      <w:r>
        <w:tab/>
        <w:t>1s &amp; 4s Petronella turn into centre &amp; set; turn their partners RH</w:t>
      </w:r>
    </w:p>
    <w:p w:rsidR="00B11EB3" w:rsidRDefault="00B11EB3" w:rsidP="00B11EB3">
      <w:pPr>
        <w:pStyle w:val="DanceBody"/>
      </w:pPr>
      <w:r>
        <w:t>17-24</w:t>
      </w:r>
      <w:r>
        <w:tab/>
        <w:t>1s+4s dance reel of 4 up/down middle to finish beside partner facing up in promenade hold (1M &amp; 4L omit last LSh pass)</w:t>
      </w:r>
    </w:p>
    <w:p w:rsidR="00B11EB3" w:rsidRDefault="00B11EB3" w:rsidP="00B11EB3">
      <w:pPr>
        <w:pStyle w:val="DanceBody"/>
      </w:pPr>
      <w:r>
        <w:t>25-32</w:t>
      </w:r>
      <w:r>
        <w:tab/>
        <w:t>1s+4s dance Allemande to change places 2 4 1 3</w:t>
      </w:r>
    </w:p>
    <w:p w:rsidR="00B11EB3" w:rsidRDefault="00B11EB3" w:rsidP="00B11EB3">
      <w:pPr>
        <w:pStyle w:val="DanceBody"/>
        <w:keepNext w:val="0"/>
      </w:pPr>
      <w:r>
        <w:t>33-40</w:t>
      </w:r>
      <w:r>
        <w:tab/>
        <w:t>All Advance in to centre with 2 PdeB, all balance in line &amp; all turn partner RH</w:t>
      </w:r>
    </w:p>
    <w:p w:rsidR="00B11EB3" w:rsidRDefault="00B11EB3" w:rsidP="00B11EB3"/>
    <w:p w:rsidR="00B11EB3" w:rsidRDefault="00B11EB3" w:rsidP="00B11EB3">
      <w:pPr>
        <w:pStyle w:val="Minicrib"/>
      </w:pPr>
      <w:r>
        <w:t>A GOLDEN CELEBRATION  (R8x32)  3C (4C set)</w:t>
      </w:r>
      <w:r>
        <w:tab/>
        <w:t>Helen M Murray  Helensburgh 50th Anniv</w:t>
      </w:r>
    </w:p>
    <w:p w:rsidR="00B11EB3" w:rsidRDefault="00B11EB3" w:rsidP="00B11EB3">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B11EB3" w:rsidRDefault="00B11EB3" w:rsidP="00B11EB3">
      <w:pPr>
        <w:pStyle w:val="DanceBody"/>
      </w:pPr>
      <w:r>
        <w:t xml:space="preserve"> 9-24</w:t>
      </w:r>
      <w:r>
        <w:tab/>
        <w:t>3s+2s+1s dance 3 Couple R&amp;L &amp; end with 1s casting up to 2</w:t>
      </w:r>
      <w:r w:rsidRPr="00972EEB">
        <w:t>nd</w:t>
      </w:r>
      <w:r>
        <w:t xml:space="preserve"> place (opp sides) &amp; 3s+1s+2s set</w:t>
      </w:r>
    </w:p>
    <w:p w:rsidR="00B11EB3" w:rsidRDefault="00B11EB3" w:rsidP="00B11EB3">
      <w:pPr>
        <w:pStyle w:val="DanceBody"/>
        <w:keepNext w:val="0"/>
      </w:pPr>
      <w:r>
        <w:t>25-32</w:t>
      </w:r>
      <w:r>
        <w:tab/>
        <w:t>3s+1s+2s circle 6H round to left 1/2 way &amp; turn partners RH</w:t>
      </w:r>
    </w:p>
    <w:p w:rsidR="00B11EB3" w:rsidRDefault="00B11EB3" w:rsidP="00B11EB3"/>
    <w:p w:rsidR="00B11EB3" w:rsidRDefault="00B11EB3" w:rsidP="00B11EB3">
      <w:pPr>
        <w:pStyle w:val="Minicrib"/>
      </w:pPr>
      <w:r>
        <w:t>THE GOLDEN CHAIN  (S3x32)  3C set</w:t>
      </w:r>
      <w:r>
        <w:tab/>
        <w:t>Chris Ronald  Big Apple Collection</w:t>
      </w:r>
    </w:p>
    <w:p w:rsidR="00B11EB3" w:rsidRPr="007249F1" w:rsidRDefault="00B11EB3" w:rsidP="00B11EB3">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B11EB3" w:rsidRPr="007249F1" w:rsidRDefault="00B11EB3" w:rsidP="00B11EB3">
      <w:pPr>
        <w:pStyle w:val="DanceBody"/>
      </w:pPr>
      <w:r w:rsidRPr="007249F1">
        <w:t xml:space="preserve"> 9-12</w:t>
      </w:r>
      <w:r>
        <w:tab/>
        <w:t xml:space="preserve">2s+1s+3s 3/4 circle 6H </w:t>
      </w:r>
      <w:r w:rsidRPr="007249F1">
        <w:t>to</w:t>
      </w:r>
      <w:r>
        <w:t xml:space="preserve"> Left, Men pull back LSh to face anticlockwise</w:t>
      </w:r>
    </w:p>
    <w:p w:rsidR="00B11EB3" w:rsidRPr="007249F1" w:rsidRDefault="00B11EB3" w:rsidP="00B11EB3">
      <w:pPr>
        <w:pStyle w:val="DanceBody"/>
      </w:pPr>
      <w:r w:rsidRPr="007249F1">
        <w:t>13-24</w:t>
      </w:r>
      <w:r w:rsidRPr="007249F1">
        <w:tab/>
        <w:t xml:space="preserve">3 Couple </w:t>
      </w:r>
      <w:r>
        <w:t>Ladies' Chain:</w:t>
      </w:r>
    </w:p>
    <w:p w:rsidR="00B11EB3" w:rsidRPr="007249F1" w:rsidRDefault="00B11EB3" w:rsidP="00B11EB3">
      <w:pPr>
        <w:pStyle w:val="DanceBody"/>
      </w:pPr>
      <w:r w:rsidRPr="007249F1">
        <w:tab/>
        <w:t xml:space="preserve">`Ladies dance RH across one place </w:t>
      </w:r>
      <w:r>
        <w:t>while</w:t>
      </w:r>
      <w:r w:rsidRPr="007249F1">
        <w:t xml:space="preserve"> Men dance one place </w:t>
      </w:r>
      <w:r>
        <w:t>anticlockwise</w:t>
      </w:r>
    </w:p>
    <w:p w:rsidR="00B11EB3" w:rsidRPr="007249F1" w:rsidRDefault="00B11EB3" w:rsidP="00B11EB3">
      <w:pPr>
        <w:pStyle w:val="DanceBody"/>
      </w:pPr>
      <w:r w:rsidRPr="007249F1">
        <w:tab/>
        <w:t>`Men turn Ladies LH</w:t>
      </w:r>
    </w:p>
    <w:p w:rsidR="00B11EB3" w:rsidRPr="007249F1" w:rsidRDefault="00B11EB3" w:rsidP="00B11EB3">
      <w:pPr>
        <w:pStyle w:val="DanceBody"/>
      </w:pPr>
      <w:r>
        <w:tab/>
        <w:t>`Repeat twice more</w:t>
      </w:r>
    </w:p>
    <w:p w:rsidR="00B11EB3" w:rsidRPr="007249F1" w:rsidRDefault="00B11EB3" w:rsidP="00B11EB3">
      <w:pPr>
        <w:pStyle w:val="DanceBody"/>
      </w:pPr>
      <w:r w:rsidRPr="007249F1">
        <w:t>25-28</w:t>
      </w:r>
      <w:r>
        <w:tab/>
        <w:t>All 3/4 circle 6H to Right</w:t>
      </w:r>
    </w:p>
    <w:p w:rsidR="00B11EB3" w:rsidRPr="007249F1" w:rsidRDefault="00B11EB3" w:rsidP="00B11EB3">
      <w:pPr>
        <w:pStyle w:val="DanceBody"/>
        <w:keepNext w:val="0"/>
      </w:pPr>
      <w:r w:rsidRPr="007249F1">
        <w:t>29-32</w:t>
      </w:r>
      <w:r w:rsidRPr="007249F1">
        <w:tab/>
        <w:t>1s</w:t>
      </w:r>
      <w:r>
        <w:t xml:space="preserve"> cross LSh &amp; cast to 3rd place</w:t>
      </w:r>
    </w:p>
    <w:p w:rsidR="00B11EB3" w:rsidRDefault="00B11EB3" w:rsidP="00B11EB3"/>
    <w:p w:rsidR="00B11EB3" w:rsidRDefault="00B11EB3" w:rsidP="00B11EB3">
      <w:pPr>
        <w:pStyle w:val="Minicrib"/>
      </w:pPr>
      <w:r>
        <w:t>GOLDEN COMPANIONS  (S5x32)  5C set</w:t>
      </w:r>
      <w:r>
        <w:tab/>
        <w:t>N MacLellan</w:t>
      </w:r>
    </w:p>
    <w:p w:rsidR="00B11EB3" w:rsidRDefault="00B11EB3" w:rsidP="00B11EB3">
      <w:pPr>
        <w:pStyle w:val="DanceBody"/>
      </w:pPr>
      <w:r>
        <w:t xml:space="preserve"> 1- 8</w:t>
      </w:r>
      <w:r>
        <w:tab/>
        <w:t>1s+2s also 4s+5s dance RH across to left &amp; back as 3s set &amp; cross RH then 3L casts up to top in middle facing down as 3M casts to bottom in middle facing up &amp; set</w:t>
      </w:r>
    </w:p>
    <w:p w:rsidR="00B11EB3" w:rsidRDefault="00B11EB3" w:rsidP="00B11EB3">
      <w:pPr>
        <w:pStyle w:val="DanceBody"/>
      </w:pPr>
      <w:r>
        <w:t xml:space="preserve"> 9-16</w:t>
      </w:r>
      <w:r>
        <w:tab/>
        <w:t>1L+2L &amp; 1M+2M (both couples in Prom hold) dance LSh reel of 3 across with 3L while 4M+5M &amp; 4L+5L dances likewise with 3M</w:t>
      </w:r>
    </w:p>
    <w:p w:rsidR="00B11EB3" w:rsidRDefault="00B11EB3" w:rsidP="00B11EB3">
      <w:pPr>
        <w:pStyle w:val="DanceBody"/>
      </w:pPr>
      <w:r>
        <w:t>17-24</w:t>
      </w:r>
      <w:r>
        <w:tab/>
        <w:t>3s pass LSh &amp; reels of 3 across with other couples</w:t>
      </w:r>
    </w:p>
    <w:p w:rsidR="00B11EB3" w:rsidRDefault="00B11EB3" w:rsidP="00B11EB3">
      <w:pPr>
        <w:pStyle w:val="DanceBody"/>
        <w:keepNext w:val="0"/>
      </w:pPr>
      <w:r>
        <w:t>25-32</w:t>
      </w:r>
      <w:r>
        <w:tab/>
        <w:t>3s advance &amp; turn 2H while 1s+2s also 4s+5s Set+Link, 3s dance down &amp; turn 2H into 4</w:t>
      </w:r>
      <w:r w:rsidRPr="00972EEB">
        <w:t>th</w:t>
      </w:r>
      <w:r>
        <w:t xml:space="preserve"> places while 1s+5s Set+Link.  2 5 1 3 4</w:t>
      </w:r>
    </w:p>
    <w:p w:rsidR="00B11EB3" w:rsidRDefault="00B11EB3" w:rsidP="00B11EB3"/>
    <w:p w:rsidR="00B11EB3" w:rsidRDefault="00B11EB3" w:rsidP="00B11EB3">
      <w:pPr>
        <w:pStyle w:val="Minicrib"/>
      </w:pPr>
      <w:r>
        <w:t>GOLDEN CROYDON  (R8x32)  3C (4C Set)</w:t>
      </w:r>
      <w:r>
        <w:tab/>
        <w:t>C Bennett  Croydon 50th Anniv</w:t>
      </w:r>
    </w:p>
    <w:p w:rsidR="00B11EB3" w:rsidRDefault="00B11EB3" w:rsidP="00B11EB3">
      <w:pPr>
        <w:pStyle w:val="DanceBody"/>
      </w:pPr>
      <w:r>
        <w:t xml:space="preserve"> 1- 8</w:t>
      </w:r>
      <w:r>
        <w:tab/>
        <w:t>1s set advancing, dance down between 2s, behind 3s &amp; lead up to face 1</w:t>
      </w:r>
      <w:r w:rsidRPr="00972EEB">
        <w:t>st</w:t>
      </w:r>
      <w:r>
        <w:t xml:space="preserve"> corners</w:t>
      </w:r>
    </w:p>
    <w:p w:rsidR="00B11EB3" w:rsidRDefault="00B11EB3" w:rsidP="00B11EB3">
      <w:pPr>
        <w:pStyle w:val="DanceBody"/>
      </w:pPr>
      <w:r>
        <w:t xml:space="preserve"> 9-16</w:t>
      </w:r>
      <w:r>
        <w:tab/>
        <w:t>1s change places RH with corners, corners pass LH in centre, change places RH with 1s &amp; 1s turn LH to face 2</w:t>
      </w:r>
      <w:r w:rsidRPr="00972EEB">
        <w:t>nd</w:t>
      </w:r>
      <w:r>
        <w:t xml:space="preserve"> corners</w:t>
      </w:r>
    </w:p>
    <w:p w:rsidR="00B11EB3" w:rsidRDefault="00B11EB3" w:rsidP="00B11EB3">
      <w:pPr>
        <w:pStyle w:val="DanceBody"/>
      </w:pPr>
      <w:r>
        <w:t>17-24</w:t>
      </w:r>
      <w:r>
        <w:tab/>
        <w:t>Repeat above Fig with 2</w:t>
      </w:r>
      <w:r w:rsidRPr="00972EEB">
        <w:t>nd</w:t>
      </w:r>
      <w:r>
        <w:t xml:space="preserve"> corners with 1s ending 2</w:t>
      </w:r>
      <w:r w:rsidRPr="00972EEB">
        <w:t>nd</w:t>
      </w:r>
      <w:r>
        <w:t xml:space="preserve"> place opposite sides</w:t>
      </w:r>
    </w:p>
    <w:p w:rsidR="00B11EB3" w:rsidRDefault="00B11EB3" w:rsidP="00B11EB3">
      <w:pPr>
        <w:pStyle w:val="DanceBody"/>
        <w:keepNext w:val="0"/>
      </w:pPr>
      <w:r>
        <w:t>25-32</w:t>
      </w:r>
      <w:r>
        <w:tab/>
        <w:t>3s+1s+2s circle 6H round to right 1/2 way &amp; all turn RH</w:t>
      </w:r>
    </w:p>
    <w:p w:rsidR="00B11EB3" w:rsidRDefault="00B11EB3" w:rsidP="00B11EB3"/>
    <w:p w:rsidR="00B11EB3" w:rsidRDefault="00B11EB3" w:rsidP="00B11EB3">
      <w:pPr>
        <w:pStyle w:val="Minicrib"/>
      </w:pPr>
      <w:r>
        <w:t>THE GOLDEN EAGLE  (S8x32)  3C (4C set)</w:t>
      </w:r>
      <w:r>
        <w:tab/>
        <w:t>Jill Andrews  Edinburgh 90th Anniv</w:t>
      </w:r>
    </w:p>
    <w:p w:rsidR="00B11EB3" w:rsidRDefault="00B11EB3" w:rsidP="00B11EB3">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B11EB3" w:rsidRDefault="00B11EB3" w:rsidP="00B11EB3">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B11EB3" w:rsidRPr="00EA7F69" w:rsidRDefault="00B11EB3" w:rsidP="00B11EB3">
      <w:pPr>
        <w:pStyle w:val="DanceBody"/>
      </w:pPr>
      <w:r w:rsidRPr="00EA7F69">
        <w:t>17-24</w:t>
      </w:r>
      <w:r w:rsidRPr="00EA7F69">
        <w:tab/>
        <w:t>2s+1s+3s circle 6H round and back</w:t>
      </w:r>
    </w:p>
    <w:p w:rsidR="00B11EB3" w:rsidRPr="00EA7F69" w:rsidRDefault="00B11EB3" w:rsidP="00B11EB3">
      <w:pPr>
        <w:pStyle w:val="DanceBody"/>
        <w:keepNext w:val="0"/>
      </w:pPr>
      <w:r w:rsidRPr="00EA7F69">
        <w:t>25-32</w:t>
      </w:r>
      <w:r w:rsidRPr="00EA7F69">
        <w:tab/>
        <w:t>2s+1s dance all-round (diamond) Poussette</w:t>
      </w:r>
    </w:p>
    <w:p w:rsidR="00B11EB3" w:rsidRDefault="00B11EB3" w:rsidP="00B11EB3"/>
    <w:p w:rsidR="00B11EB3" w:rsidRDefault="00B11EB3" w:rsidP="00B11EB3">
      <w:pPr>
        <w:pStyle w:val="Minicrib"/>
      </w:pPr>
      <w:r>
        <w:t>GOLDEN ECCLES CAKES  (J8x32)  3C (4C set)</w:t>
      </w:r>
      <w:r>
        <w:tab/>
        <w:t>Brian Eckersley  ASHMERG SCD</w:t>
      </w:r>
    </w:p>
    <w:p w:rsidR="00B11EB3" w:rsidRDefault="00B11EB3" w:rsidP="00B11EB3">
      <w:pPr>
        <w:pStyle w:val="DanceBody"/>
      </w:pPr>
      <w:r>
        <w:t xml:space="preserve"> 1- 8</w:t>
      </w:r>
      <w:r>
        <w:tab/>
        <w:t>1s+2s dance Espagnole to finish 1L facing 2L (in 1st place) &amp; 1M facing 3M on sides</w:t>
      </w:r>
    </w:p>
    <w:p w:rsidR="00B11EB3" w:rsidRDefault="00B11EB3" w:rsidP="00B11EB3">
      <w:pPr>
        <w:pStyle w:val="DanceBody"/>
      </w:pPr>
      <w:r>
        <w:t xml:space="preserve"> 9-16</w:t>
      </w:r>
      <w:r>
        <w:tab/>
        <w:t>2s+1s+3s dance RSh reels of 3 on sides</w:t>
      </w:r>
    </w:p>
    <w:p w:rsidR="00B11EB3" w:rsidRDefault="00B11EB3" w:rsidP="00B11EB3">
      <w:pPr>
        <w:pStyle w:val="DanceBody"/>
      </w:pPr>
      <w:r>
        <w:t>17-24</w:t>
      </w:r>
      <w:r>
        <w:tab/>
        <w:t>1L+2s &amp; 1M+3s dance RH across, 1s pass RSh to dance LH across with other couple</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THE GOLDEN FANTAIL  (S5x32)  5C Set</w:t>
      </w:r>
      <w:r>
        <w:tab/>
        <w:t>Gaye Collin  Dance Book 5</w:t>
      </w:r>
    </w:p>
    <w:p w:rsidR="00B11EB3" w:rsidRDefault="00B11EB3" w:rsidP="00B11EB3">
      <w:pPr>
        <w:pStyle w:val="DanceBody"/>
      </w:pPr>
      <w:r>
        <w:t xml:space="preserve"> 1- 4</w:t>
      </w:r>
      <w:r>
        <w:tab/>
        <w:t>"Flirt &amp; Cast":</w:t>
      </w:r>
    </w:p>
    <w:p w:rsidR="00B11EB3" w:rsidRDefault="00B11EB3" w:rsidP="00B11EB3">
      <w:pPr>
        <w:pStyle w:val="DanceBody"/>
      </w:pPr>
      <w:r>
        <w:tab/>
        <w:t xml:space="preserve">1L+2M </w:t>
      </w:r>
      <w:r>
        <w:rPr>
          <w:b/>
        </w:rPr>
        <w:t>also</w:t>
      </w:r>
      <w:r>
        <w:t xml:space="preserve"> 4L+5M dance towards each other (1 step), pull back RSh, dance back to sides &amp; cast right as partners dance 1 place to right, pull back RSh to face in</w:t>
      </w:r>
    </w:p>
    <w:p w:rsidR="00B11EB3" w:rsidRDefault="00B11EB3" w:rsidP="00B11EB3">
      <w:pPr>
        <w:pStyle w:val="DanceBody"/>
      </w:pPr>
      <w:r>
        <w:t xml:space="preserve"> 5- 8</w:t>
      </w:r>
      <w:r>
        <w:tab/>
        <w:t xml:space="preserve">2s+1s </w:t>
      </w:r>
      <w:r>
        <w:rPr>
          <w:b/>
        </w:rPr>
        <w:t>also</w:t>
      </w:r>
      <w:r>
        <w:t xml:space="preserve"> 5s+4s dance RH across.  2 1 3 5 4</w:t>
      </w:r>
    </w:p>
    <w:p w:rsidR="00B11EB3" w:rsidRDefault="00B11EB3" w:rsidP="00B11EB3">
      <w:pPr>
        <w:pStyle w:val="DanceBody"/>
      </w:pPr>
      <w:r>
        <w:t xml:space="preserve"> 9-16</w:t>
      </w:r>
      <w:r>
        <w:tab/>
        <w:t xml:space="preserve">1s+5s dance 1/2 R&amp;L (omit polite turn) </w:t>
      </w:r>
      <w:r>
        <w:rPr>
          <w:b/>
        </w:rPr>
        <w:t>while</w:t>
      </w:r>
      <w:r>
        <w:t xml:space="preserve"> bars 11-12 3s Adv+Ret (1 step each); 1s+5s  turn partner 1.1/2 RH to end 2 5 3 1 4 (1s face out)</w:t>
      </w:r>
    </w:p>
    <w:p w:rsidR="00B11EB3" w:rsidRPr="00293FEF" w:rsidRDefault="00B11EB3" w:rsidP="00B11EB3">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B11EB3" w:rsidRPr="006B40B3" w:rsidRDefault="00B11EB3" w:rsidP="00B11EB3">
      <w:pPr>
        <w:pStyle w:val="DanceBody"/>
      </w:pPr>
      <w:r>
        <w:tab/>
        <w:t>17-18   3s &amp; 4</w:t>
      </w:r>
      <w:r w:rsidRPr="006B40B3">
        <w:t xml:space="preserve">s 3/4 turn partner RH into middle </w:t>
      </w:r>
      <w:r w:rsidRPr="00376382">
        <w:rPr>
          <w:b/>
        </w:rPr>
        <w:t>while</w:t>
      </w:r>
      <w:r w:rsidRPr="006B40B3">
        <w:t xml:space="preserve"> 1s dance clockwis</w:t>
      </w:r>
      <w:r>
        <w:t>e 1/4 round the set picking up 3L/4</w:t>
      </w:r>
      <w:r w:rsidRPr="006B40B3">
        <w:t>M …</w:t>
      </w:r>
    </w:p>
    <w:p w:rsidR="00B11EB3" w:rsidRDefault="00B11EB3" w:rsidP="00B11EB3">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B11EB3" w:rsidRDefault="00B11EB3" w:rsidP="00B11EB3">
      <w:pPr>
        <w:pStyle w:val="DanceBody"/>
      </w:pPr>
      <w:r>
        <w:tab/>
        <w:t>23-24   3s &amp; 4</w:t>
      </w:r>
      <w:r w:rsidRPr="006B40B3">
        <w:t xml:space="preserve">s turn partner RH 3/4 to own sides </w:t>
      </w:r>
      <w:r w:rsidRPr="00E14AEC">
        <w:rPr>
          <w:b/>
        </w:rPr>
        <w:t>while</w:t>
      </w:r>
      <w:r w:rsidRPr="006B40B3">
        <w:t xml:space="preserve"> 1s dance clockwise </w:t>
      </w:r>
      <w:r>
        <w:t>1/4 round to end in 2nd place. 2 5 4 1 3</w:t>
      </w:r>
    </w:p>
    <w:p w:rsidR="00B11EB3" w:rsidRDefault="00B11EB3" w:rsidP="00B11EB3">
      <w:pPr>
        <w:pStyle w:val="DanceBody"/>
        <w:keepNext w:val="0"/>
      </w:pPr>
      <w:r>
        <w:t>25-32</w:t>
      </w:r>
      <w:r>
        <w:tab/>
        <w:t xml:space="preserve">2s+5s+4L </w:t>
      </w:r>
      <w:r>
        <w:rPr>
          <w:b/>
        </w:rPr>
        <w:t>also</w:t>
      </w:r>
      <w:r>
        <w:t xml:space="preserve"> 4M+1s+3s circle 5H round to left (2 bars), all set; all continue 5H round to left to end 2 5 4 1 3</w:t>
      </w:r>
    </w:p>
    <w:p w:rsidR="00B11EB3" w:rsidRDefault="00B11EB3" w:rsidP="00B11EB3"/>
    <w:p w:rsidR="00B11EB3" w:rsidRDefault="00B11EB3" w:rsidP="00B11EB3">
      <w:pPr>
        <w:pStyle w:val="Minicrib"/>
      </w:pPr>
      <w:r>
        <w:t>THE GOLDEN GAELS REEL  (R8x32)  3C (4C set)</w:t>
      </w:r>
      <w:r>
        <w:tab/>
        <w:t>John S Trew  Martello Tower 3</w:t>
      </w:r>
    </w:p>
    <w:p w:rsidR="00B11EB3" w:rsidRDefault="00B11EB3" w:rsidP="00B11EB3">
      <w:pPr>
        <w:pStyle w:val="DanceBody"/>
      </w:pPr>
      <w:r>
        <w:t xml:space="preserve"> 1- 8</w:t>
      </w:r>
      <w:r>
        <w:tab/>
        <w:t>1s turn RH, cast 1 place &amp; turn RH to end facing out (Man up &amp; Lady down)</w:t>
      </w:r>
    </w:p>
    <w:p w:rsidR="00B11EB3" w:rsidRDefault="00B11EB3" w:rsidP="00B11EB3">
      <w:pPr>
        <w:pStyle w:val="DanceBody"/>
      </w:pPr>
      <w:r>
        <w:t xml:space="preserve"> 9-16</w:t>
      </w:r>
      <w:r>
        <w:tab/>
        <w:t>1s dance reels of 3 on own sides &amp; all 3 couples end in prom hold facing up</w:t>
      </w:r>
    </w:p>
    <w:p w:rsidR="00B11EB3" w:rsidRDefault="00B11EB3" w:rsidP="00B11EB3">
      <w:pPr>
        <w:pStyle w:val="DanceBody"/>
      </w:pPr>
      <w:r>
        <w:t>17-24</w:t>
      </w:r>
      <w:r>
        <w:tab/>
        <w:t>2s+1s+3s Promenade to end 1s facing up in middle (2</w:t>
      </w:r>
      <w:r w:rsidRPr="00972EEB">
        <w:t>nd</w:t>
      </w:r>
      <w:r>
        <w:t xml:space="preserve"> place) with 2s &amp; 3s facing each other on sides</w:t>
      </w:r>
    </w:p>
    <w:p w:rsidR="00B11EB3" w:rsidRDefault="00B11EB3" w:rsidP="00B11EB3">
      <w:pPr>
        <w:pStyle w:val="DanceBody"/>
        <w:keepNext w:val="0"/>
      </w:pPr>
      <w:r>
        <w:t>25-32</w:t>
      </w:r>
      <w:r>
        <w:tab/>
        <w:t>1s dance up between 2s &amp; dance a full Fig of 8 on sides</w:t>
      </w:r>
      <w:r w:rsidRPr="00BA6B4D">
        <w:rPr>
          <w:b/>
        </w:rPr>
        <w:t xml:space="preserve"> </w:t>
      </w:r>
      <w:r>
        <w:rPr>
          <w:b/>
        </w:rPr>
        <w:t xml:space="preserve">as </w:t>
      </w:r>
      <w:r>
        <w:t>2s+3s dance R&amp;L starting by changing places RH on sides</w:t>
      </w:r>
    </w:p>
    <w:p w:rsidR="00B11EB3" w:rsidRDefault="00B11EB3" w:rsidP="00B11EB3"/>
    <w:p w:rsidR="00B11EB3" w:rsidRDefault="00B11EB3" w:rsidP="00B11EB3">
      <w:pPr>
        <w:pStyle w:val="Minicrib"/>
      </w:pPr>
      <w:r>
        <w:t>GOLDEN GALA TANGLE  (S3x32)  3C Set</w:t>
      </w:r>
      <w:r>
        <w:tab/>
        <w:t>Holly Boyd  Célébrations</w:t>
      </w:r>
    </w:p>
    <w:p w:rsidR="00B11EB3" w:rsidRPr="00324E4E" w:rsidRDefault="00B11EB3" w:rsidP="00B11EB3">
      <w:pPr>
        <w:pStyle w:val="DanceBody"/>
      </w:pPr>
      <w:r>
        <w:t>1- 8</w:t>
      </w:r>
      <w:r>
        <w:tab/>
        <w:t>1s+2s dance Rose Progression:</w:t>
      </w:r>
    </w:p>
    <w:p w:rsidR="00B11EB3" w:rsidRPr="00324E4E" w:rsidRDefault="00B11EB3" w:rsidP="00B11EB3">
      <w:pPr>
        <w:pStyle w:val="DanceBody"/>
      </w:pPr>
      <w:r>
        <w:tab/>
        <w:t>1-2   1M+2</w:t>
      </w:r>
      <w:r w:rsidRPr="00324E4E">
        <w:t xml:space="preserve">L facing in diagonally set </w:t>
      </w:r>
      <w:r w:rsidRPr="00324E4E">
        <w:rPr>
          <w:b/>
        </w:rPr>
        <w:t xml:space="preserve">while </w:t>
      </w:r>
      <w:r>
        <w:t>2M+1L</w:t>
      </w:r>
      <w:r w:rsidRPr="00324E4E">
        <w:t xml:space="preserve"> change places RH to face out</w:t>
      </w:r>
    </w:p>
    <w:p w:rsidR="00B11EB3" w:rsidRPr="00324E4E" w:rsidRDefault="00B11EB3" w:rsidP="00B11EB3">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B11EB3" w:rsidRPr="00324E4E" w:rsidRDefault="00B11EB3" w:rsidP="00B11EB3">
      <w:pPr>
        <w:pStyle w:val="DanceBody"/>
      </w:pPr>
      <w:r>
        <w:tab/>
        <w:t>5-6</w:t>
      </w:r>
      <w:r w:rsidRPr="00324E4E">
        <w:t xml:space="preserve">   </w:t>
      </w:r>
      <w:r>
        <w:t>1M+2</w:t>
      </w:r>
      <w:r w:rsidRPr="00324E4E">
        <w:t xml:space="preserve">L </w:t>
      </w:r>
      <w:r>
        <w:t>cast into each others place as 1L+2</w:t>
      </w:r>
      <w:r w:rsidRPr="00324E4E">
        <w:t>M 1/2 turn 2H to face each other</w:t>
      </w:r>
    </w:p>
    <w:p w:rsidR="00B11EB3" w:rsidRDefault="00B11EB3" w:rsidP="00B11EB3">
      <w:pPr>
        <w:pStyle w:val="DanceBody"/>
      </w:pPr>
      <w:r>
        <w:tab/>
        <w:t xml:space="preserve">7-8   1M+2L dance into </w:t>
      </w:r>
      <w:r w:rsidRPr="00324E4E">
        <w:t>2nd</w:t>
      </w:r>
      <w:r>
        <w:t>/1st</w:t>
      </w:r>
      <w:r w:rsidRPr="00324E4E">
        <w:t xml:space="preserve"> place own side </w:t>
      </w:r>
      <w:r w:rsidRPr="00324E4E">
        <w:rPr>
          <w:b/>
        </w:rPr>
        <w:t xml:space="preserve">while </w:t>
      </w:r>
      <w:r w:rsidRPr="00324E4E">
        <w:t>2</w:t>
      </w:r>
      <w:r>
        <w:t>M+1L</w:t>
      </w:r>
      <w:r w:rsidRPr="00324E4E">
        <w:t xml:space="preserve"> cast to right to new places</w:t>
      </w:r>
      <w:r>
        <w:t>, 1M faces out.</w:t>
      </w:r>
      <w:r w:rsidRPr="00324E4E">
        <w:t xml:space="preserve">  </w:t>
      </w:r>
      <w:r>
        <w:t>2 1 3</w:t>
      </w:r>
    </w:p>
    <w:p w:rsidR="00B11EB3" w:rsidRDefault="00B11EB3" w:rsidP="00B11EB3">
      <w:pPr>
        <w:pStyle w:val="DanceBody"/>
      </w:pPr>
      <w:r>
        <w:t xml:space="preserve"> 9-16</w:t>
      </w:r>
      <w:r>
        <w:tab/>
        <w:t>Reels of 3 on sides, 1s RSh to 2s to start, 1s pass LSh to face 1st corners (1L through 2nd place, 1M from between 3s)</w:t>
      </w:r>
    </w:p>
    <w:p w:rsidR="00B11EB3" w:rsidRDefault="00B11EB3" w:rsidP="00B11EB3">
      <w:pPr>
        <w:pStyle w:val="DanceBody"/>
      </w:pPr>
      <w:r>
        <w:t>17-24</w:t>
      </w:r>
      <w:r>
        <w:tab/>
        <w:t>1s dance 'Hello-Goodbye' setting &amp; Petronella to 2nd place own side</w:t>
      </w:r>
    </w:p>
    <w:p w:rsidR="00B11EB3" w:rsidRPr="004117C8" w:rsidRDefault="00B11EB3" w:rsidP="00B11EB3">
      <w:pPr>
        <w:pStyle w:val="DanceBody"/>
      </w:pPr>
      <w:r>
        <w:t>25-32</w:t>
      </w:r>
      <w:r>
        <w:tab/>
        <w:t>1s+3s dance Tournee:</w:t>
      </w:r>
    </w:p>
    <w:p w:rsidR="00B11EB3" w:rsidRDefault="00B11EB3" w:rsidP="00B11EB3">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B11EB3" w:rsidRDefault="00B11EB3" w:rsidP="00B11EB3"/>
    <w:p w:rsidR="00B11EB3" w:rsidRDefault="00B11EB3" w:rsidP="00B11EB3">
      <w:pPr>
        <w:pStyle w:val="Minicrib"/>
      </w:pPr>
      <w:r>
        <w:t>GOLDEN GATEWAY REEL  (R8x32)  3C (4C Set)</w:t>
      </w:r>
      <w:r>
        <w:tab/>
        <w:t>B McMurtry  Devil's Quandary</w:t>
      </w:r>
    </w:p>
    <w:p w:rsidR="00B11EB3" w:rsidRDefault="00B11EB3" w:rsidP="00B11EB3">
      <w:pPr>
        <w:pStyle w:val="DanceBody"/>
      </w:pPr>
      <w:r>
        <w:t xml:space="preserve"> 1- 8</w:t>
      </w:r>
      <w:r>
        <w:tab/>
        <w:t>1M dance LSh reel of 3 with 2s &amp; 1M ends facing down between 3s</w:t>
      </w:r>
    </w:p>
    <w:p w:rsidR="00B11EB3" w:rsidRDefault="00B11EB3" w:rsidP="00B11EB3">
      <w:pPr>
        <w:pStyle w:val="DanceBody"/>
      </w:pPr>
      <w:r>
        <w:t xml:space="preserve"> 9-16</w:t>
      </w:r>
      <w:r>
        <w:tab/>
        <w:t>1L dances RSh reel of 3 with 2s</w:t>
      </w:r>
      <w:r w:rsidRPr="00BA6B4D">
        <w:rPr>
          <w:b/>
        </w:rPr>
        <w:t xml:space="preserve"> while </w:t>
      </w:r>
      <w:r>
        <w:t>1M dances RSh reel of 3 with 3s, 1L ends between 2s (1</w:t>
      </w:r>
      <w:r w:rsidRPr="00972EEB">
        <w:t>st</w:t>
      </w:r>
      <w:r>
        <w:t xml:space="preserve"> place) &amp; 1M between 3s facing down</w:t>
      </w:r>
    </w:p>
    <w:p w:rsidR="00B11EB3" w:rsidRDefault="00B11EB3" w:rsidP="00B11EB3">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B11EB3" w:rsidRDefault="00B11EB3" w:rsidP="00B11EB3">
      <w:pPr>
        <w:pStyle w:val="DanceBody"/>
        <w:keepNext w:val="0"/>
      </w:pPr>
      <w:r>
        <w:t>25-32</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THE GOLDEN GIRL REEL  (R4x32) Sq.Set</w:t>
      </w:r>
      <w:r>
        <w:tab/>
        <w:t>Peter Marshall</w:t>
      </w:r>
    </w:p>
    <w:p w:rsidR="00B11EB3" w:rsidRPr="003E389F" w:rsidRDefault="00B11EB3" w:rsidP="00B11EB3">
      <w:pPr>
        <w:pStyle w:val="DanceBody"/>
      </w:pPr>
      <w:r w:rsidRPr="003E389F">
        <w:t xml:space="preserve"> 1- 8</w:t>
      </w:r>
      <w:r w:rsidRPr="003E389F">
        <w:tab/>
        <w:t>All dance Interlocking reels of 4</w:t>
      </w:r>
    </w:p>
    <w:p w:rsidR="00B11EB3" w:rsidRPr="003E389F" w:rsidRDefault="00B11EB3" w:rsidP="00B11EB3">
      <w:pPr>
        <w:pStyle w:val="DanceBody"/>
      </w:pPr>
      <w:r w:rsidRPr="003E389F">
        <w:t xml:space="preserve"> 9-16</w:t>
      </w:r>
      <w:r w:rsidRPr="003E389F">
        <w:tab/>
        <w:t>Men dance RH across &amp; dance out to chase clockwise 1/2 way</w:t>
      </w:r>
      <w:r w:rsidRPr="003E389F">
        <w:rPr>
          <w:b/>
        </w:rPr>
        <w:t xml:space="preserve"> as </w:t>
      </w:r>
      <w:r w:rsidRPr="003E389F">
        <w:t>Ladies dance clockwise 1/2 way &amp; dance RH across to end by partner</w:t>
      </w:r>
    </w:p>
    <w:p w:rsidR="00B11EB3" w:rsidRPr="003E389F" w:rsidRDefault="00B11EB3" w:rsidP="00B11EB3">
      <w:pPr>
        <w:pStyle w:val="DanceBody"/>
      </w:pPr>
      <w:r w:rsidRPr="003E389F">
        <w:t>17-24</w:t>
      </w:r>
      <w:r w:rsidRPr="003E389F">
        <w:tab/>
        <w:t>1s+3s dance 1/2 Men's Chain, 2s+4s dance 1/2 Men's Chain</w:t>
      </w:r>
    </w:p>
    <w:p w:rsidR="00B11EB3" w:rsidRPr="003E389F" w:rsidRDefault="00B11EB3" w:rsidP="00B11EB3">
      <w:pPr>
        <w:pStyle w:val="DanceBody"/>
        <w:keepNext w:val="0"/>
      </w:pPr>
      <w:r w:rsidRPr="003E389F">
        <w:t>25-32</w:t>
      </w:r>
      <w:r w:rsidRPr="003E389F">
        <w:tab/>
        <w:t>All set &amp; Men dance anticlockwise to next Ladies' place</w:t>
      </w:r>
      <w:r w:rsidRPr="003E389F">
        <w:rPr>
          <w:b/>
        </w:rPr>
        <w:t xml:space="preserve"> while </w:t>
      </w:r>
      <w:r w:rsidRPr="003E389F">
        <w:t>Ladies cast clockwise to next Man's place, all turn partners RH ready to repeat</w:t>
      </w:r>
    </w:p>
    <w:p w:rsidR="00B11EB3" w:rsidRDefault="00B11EB3" w:rsidP="00B11EB3"/>
    <w:p w:rsidR="00B11EB3" w:rsidRDefault="00B11EB3" w:rsidP="00B11EB3">
      <w:pPr>
        <w:pStyle w:val="Minicrib"/>
      </w:pPr>
      <w:r>
        <w:t>THE GOLDEN HILLS OF GLEN ORRIN  (J4x32)  4C set</w:t>
      </w:r>
      <w:r>
        <w:tab/>
        <w:t>Derek Darnell  Glen Orrin Dancers</w:t>
      </w:r>
    </w:p>
    <w:p w:rsidR="00B11EB3" w:rsidRPr="00F6615D" w:rsidRDefault="00B11EB3" w:rsidP="00B11EB3">
      <w:pPr>
        <w:pStyle w:val="DanceBody"/>
      </w:pPr>
      <w:r w:rsidRPr="00F6615D">
        <w:t>3s &amp; 4s start on opp sides</w:t>
      </w:r>
    </w:p>
    <w:p w:rsidR="00B11EB3" w:rsidRPr="00F6615D" w:rsidRDefault="00B11EB3" w:rsidP="00B11EB3">
      <w:pPr>
        <w:pStyle w:val="DanceBody"/>
      </w:pPr>
      <w:r w:rsidRPr="00F6615D">
        <w:t xml:space="preserve"> 1- 8</w:t>
      </w:r>
      <w:r w:rsidRPr="00F6615D">
        <w:tab/>
        <w:t xml:space="preserve">1s+2s </w:t>
      </w:r>
      <w:r w:rsidRPr="00F6615D">
        <w:rPr>
          <w:b/>
        </w:rPr>
        <w:t>also</w:t>
      </w:r>
      <w:r w:rsidRPr="00F6615D">
        <w:t xml:space="preserve"> 3s+4s set &amp; dance 3/4 "Lefts &amp; Rights"</w:t>
      </w:r>
    </w:p>
    <w:p w:rsidR="00B11EB3" w:rsidRPr="00F6615D" w:rsidRDefault="00B11EB3" w:rsidP="00B11EB3">
      <w:pPr>
        <w:pStyle w:val="DanceBody"/>
      </w:pPr>
      <w:r w:rsidRPr="00F6615D">
        <w:t xml:space="preserve"> 9-16</w:t>
      </w:r>
      <w:r w:rsidRPr="00F6615D">
        <w:tab/>
        <w:t>1s+4s dance 1/2 RH across, retain RH with partner, dance out of ends of set, cross &amp; cast to face nearest corner on diagonals (4L+2M, 4M+2L, 1L+3M, 1M+3L)</w:t>
      </w:r>
    </w:p>
    <w:p w:rsidR="00B11EB3" w:rsidRPr="00F6615D" w:rsidRDefault="00B11EB3" w:rsidP="00B11EB3">
      <w:pPr>
        <w:pStyle w:val="DanceBody"/>
      </w:pPr>
      <w:r w:rsidRPr="00F6615D">
        <w:t>17-24</w:t>
      </w:r>
      <w:r w:rsidRPr="00F6615D">
        <w:tab/>
        <w:t>4s &amp; 1s dance double "Hello-Goodbye" setting, finishing in centre facing diagonally opposite corner</w:t>
      </w:r>
    </w:p>
    <w:p w:rsidR="00B11EB3" w:rsidRDefault="00B11EB3" w:rsidP="00B11EB3">
      <w:pPr>
        <w:pStyle w:val="DanceBody"/>
        <w:keepNext w:val="0"/>
      </w:pPr>
      <w:r w:rsidRPr="00F6615D">
        <w:t>25-32</w:t>
      </w:r>
      <w:r w:rsidRPr="00F6615D">
        <w:tab/>
        <w:t>1s &amp; 4s turn corners (1L+2M &amp; 4L+3M LH, 1M+2L &amp; 4M+3L RH) dancing out of ends of set to finish on sides.  1s+4s Set+Link   2 4 (1) (3)</w:t>
      </w:r>
    </w:p>
    <w:p w:rsidR="00B11EB3" w:rsidRDefault="00B11EB3" w:rsidP="00B11EB3"/>
    <w:p w:rsidR="00B11EB3" w:rsidRDefault="00B11EB3" w:rsidP="00B11EB3">
      <w:pPr>
        <w:pStyle w:val="Minicrib"/>
      </w:pPr>
      <w:r>
        <w:t>THE GOLDEN HIND  (S3x32)  3C set</w:t>
      </w:r>
      <w:r>
        <w:tab/>
        <w:t>Barry Priddey  Phantom Piper Set</w:t>
      </w:r>
    </w:p>
    <w:p w:rsidR="00B11EB3" w:rsidRDefault="00B11EB3" w:rsidP="00B11EB3">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rPr>
        <w:t xml:space="preserve"> while </w:t>
      </w:r>
      <w:r>
        <w:t>2s lead to top, cross &amp; cast to 3</w:t>
      </w:r>
      <w:r w:rsidRPr="00972EEB">
        <w:t>rd</w:t>
      </w:r>
      <w:r>
        <w:t xml:space="preserve"> place</w:t>
      </w:r>
      <w:r w:rsidRPr="00BA6B4D">
        <w:rPr>
          <w:b/>
        </w:rPr>
        <w:t xml:space="preserve"> while </w:t>
      </w:r>
      <w:r>
        <w:t>3s lead up to top, cross &amp; loop round to 1</w:t>
      </w:r>
      <w:r w:rsidRPr="00972EEB">
        <w:t>st</w:t>
      </w:r>
      <w:r>
        <w:t xml:space="preserve"> place.  3(1)2</w:t>
      </w:r>
    </w:p>
    <w:p w:rsidR="00B11EB3" w:rsidRDefault="00B11EB3" w:rsidP="00B11EB3">
      <w:pPr>
        <w:pStyle w:val="DanceBody"/>
      </w:pPr>
      <w:r>
        <w:t xml:space="preserve"> 9-16</w:t>
      </w:r>
      <w:r>
        <w:tab/>
        <w:t>1s dance 'Hello-Goodbye' setting &amp; 1s end facing own side LSh to LSh</w:t>
      </w:r>
    </w:p>
    <w:p w:rsidR="00B11EB3" w:rsidRDefault="00B11EB3" w:rsidP="00B11EB3">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B11EB3" w:rsidRDefault="00B11EB3" w:rsidP="00B11EB3">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B11EB3" w:rsidRDefault="00B11EB3" w:rsidP="00B11EB3"/>
    <w:p w:rsidR="00B11EB3" w:rsidRDefault="00B11EB3" w:rsidP="00B11EB3">
      <w:pPr>
        <w:pStyle w:val="Minicrib"/>
      </w:pPr>
      <w:r>
        <w:t>THE GOLDEN HORNPIPE  (R4x32)  4C set</w:t>
      </w:r>
      <w:r>
        <w:tab/>
        <w:t>Wesley Clindinning  Canada's Irish Rover</w:t>
      </w:r>
    </w:p>
    <w:p w:rsidR="00B11EB3" w:rsidRDefault="00B11EB3" w:rsidP="00B11EB3">
      <w:pPr>
        <w:pStyle w:val="DanceBody"/>
      </w:pPr>
      <w:r>
        <w:t xml:space="preserve"> 1- 4</w:t>
      </w:r>
      <w:r>
        <w:tab/>
        <w:t>1s &amp; 3s dance down between couple below them &amp; cast back to places</w:t>
      </w:r>
    </w:p>
    <w:p w:rsidR="00B11EB3" w:rsidRDefault="00B11EB3" w:rsidP="00B11EB3">
      <w:pPr>
        <w:pStyle w:val="DanceBody"/>
      </w:pPr>
      <w:r>
        <w:t xml:space="preserve"> 5- 8</w:t>
      </w:r>
      <w:r>
        <w:tab/>
        <w:t>All dance back to back with right arm over left (Hornpipe style)</w:t>
      </w:r>
    </w:p>
    <w:p w:rsidR="00B11EB3" w:rsidRDefault="00B11EB3" w:rsidP="00B11EB3">
      <w:pPr>
        <w:pStyle w:val="DanceBody"/>
      </w:pPr>
      <w:r>
        <w:t xml:space="preserve"> 9-12</w:t>
      </w:r>
      <w:r>
        <w:tab/>
        <w:t>2s &amp; 4s dance up between couple above them &amp; cast back to place.</w:t>
      </w:r>
    </w:p>
    <w:p w:rsidR="00B11EB3" w:rsidRPr="006D5FB1" w:rsidRDefault="00B11EB3" w:rsidP="00B11EB3">
      <w:pPr>
        <w:pStyle w:val="DanceBody"/>
      </w:pPr>
      <w:r>
        <w:t>13-16</w:t>
      </w:r>
      <w:r>
        <w:tab/>
        <w:t>Repeat bars 5-8</w:t>
      </w:r>
    </w:p>
    <w:p w:rsidR="00B11EB3" w:rsidRPr="005B5A54" w:rsidRDefault="00B11EB3" w:rsidP="00B11EB3">
      <w:pPr>
        <w:pStyle w:val="DanceBody"/>
      </w:pPr>
      <w:r w:rsidRPr="005B5A54">
        <w:t>17-20</w:t>
      </w:r>
      <w:r w:rsidRPr="005B5A54">
        <w:tab/>
        <w:t>1s slip step down for 2 bars, up for 2 bars, open up hands to face out for</w:t>
      </w:r>
    </w:p>
    <w:p w:rsidR="00B11EB3" w:rsidRPr="005B5A54" w:rsidRDefault="00B11EB3" w:rsidP="00B11EB3">
      <w:pPr>
        <w:pStyle w:val="DanceBody"/>
      </w:pPr>
      <w:r w:rsidRPr="005B5A54">
        <w:t>21-24</w:t>
      </w:r>
      <w:r w:rsidRPr="005B5A54">
        <w:tab/>
        <w:t>1s weave down to 4th place. 2s+3s+4s step up bars 23-24</w:t>
      </w:r>
    </w:p>
    <w:p w:rsidR="00B11EB3" w:rsidRPr="005B5A54" w:rsidRDefault="00B11EB3" w:rsidP="00B11EB3">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B11EB3" w:rsidRDefault="00B11EB3" w:rsidP="00B11EB3"/>
    <w:p w:rsidR="00B11EB3" w:rsidRDefault="00B11EB3" w:rsidP="00B11EB3">
      <w:pPr>
        <w:pStyle w:val="Minicrib"/>
      </w:pPr>
      <w:r>
        <w:t>THE GOLDEN JUBILEE REEL  (R1x192)  Sq.Set</w:t>
      </w:r>
      <w:r>
        <w:tab/>
        <w:t>Jean Polson  RSCDS Edinburgh Ladies Jubilee Bk</w:t>
      </w:r>
    </w:p>
    <w:p w:rsidR="00B11EB3" w:rsidRPr="00977A4D" w:rsidRDefault="00B11EB3" w:rsidP="00B11EB3">
      <w:pPr>
        <w:pStyle w:val="DanceBody"/>
      </w:pPr>
      <w:r w:rsidRPr="00977A4D">
        <w:t>Chorus:</w:t>
      </w:r>
    </w:p>
    <w:p w:rsidR="00B11EB3" w:rsidRPr="00977A4D" w:rsidRDefault="00B11EB3" w:rsidP="00B11EB3">
      <w:pPr>
        <w:pStyle w:val="DanceBody"/>
      </w:pPr>
      <w:r w:rsidRPr="00977A4D">
        <w:t xml:space="preserve"> 1-16</w:t>
      </w:r>
      <w:r w:rsidRPr="00977A4D">
        <w:tab/>
        <w:t>All set, all dance Grand Chain back to places. All turn partners RH (4 bars)</w:t>
      </w:r>
    </w:p>
    <w:p w:rsidR="00B11EB3" w:rsidRPr="00977A4D" w:rsidRDefault="00B11EB3" w:rsidP="00B11EB3">
      <w:pPr>
        <w:pStyle w:val="DanceBody"/>
      </w:pPr>
      <w:r w:rsidRPr="00977A4D">
        <w:t>17-24</w:t>
      </w:r>
      <w:r w:rsidRPr="00977A4D">
        <w:tab/>
        <w:t>1s &amp; 3s join 2H with p</w:t>
      </w:r>
      <w:r>
        <w:t>a</w:t>
      </w:r>
      <w:r w:rsidRPr="00977A4D">
        <w:t>rtn</w:t>
      </w:r>
      <w:r>
        <w:t>e</w:t>
      </w:r>
      <w:r w:rsidRPr="00977A4D">
        <w:t>r &amp; slip step across (Men pass BtoB) and back (Ladies BtoB)</w:t>
      </w:r>
    </w:p>
    <w:p w:rsidR="00B11EB3" w:rsidRPr="00977A4D" w:rsidRDefault="00B11EB3" w:rsidP="00B11EB3">
      <w:pPr>
        <w:pStyle w:val="DanceBody"/>
      </w:pPr>
      <w:r w:rsidRPr="00977A4D">
        <w:t>25-32</w:t>
      </w:r>
      <w:r w:rsidRPr="00977A4D">
        <w:tab/>
        <w:t>2s &amp; 4s repeat 17-24</w:t>
      </w:r>
    </w:p>
    <w:p w:rsidR="00B11EB3" w:rsidRPr="00CA00CC" w:rsidRDefault="00B11EB3" w:rsidP="00B11EB3">
      <w:pPr>
        <w:pStyle w:val="DanceBody"/>
      </w:pPr>
      <w:r w:rsidRPr="00CA00CC">
        <w:t>Dance:</w:t>
      </w:r>
    </w:p>
    <w:p w:rsidR="00B11EB3" w:rsidRPr="00CA00CC" w:rsidRDefault="00B11EB3" w:rsidP="00B11EB3">
      <w:pPr>
        <w:pStyle w:val="DanceBody"/>
      </w:pPr>
      <w:r w:rsidRPr="00CA00CC">
        <w:t>33-40</w:t>
      </w:r>
      <w:r w:rsidRPr="00CA00CC">
        <w:tab/>
        <w:t>1s &amp; 3s set twice and birl</w:t>
      </w:r>
    </w:p>
    <w:p w:rsidR="00B11EB3" w:rsidRPr="00CA00CC" w:rsidRDefault="00B11EB3" w:rsidP="00B11EB3">
      <w:pPr>
        <w:pStyle w:val="DanceBody"/>
      </w:pPr>
      <w:r w:rsidRPr="00CA00CC">
        <w:t>41-48</w:t>
      </w:r>
      <w:r w:rsidRPr="00CA00CC">
        <w:tab/>
        <w:t>2s &amp; 4s set twice &amp; birl</w:t>
      </w:r>
    </w:p>
    <w:p w:rsidR="00B11EB3" w:rsidRDefault="00B11EB3" w:rsidP="00B11EB3">
      <w:pPr>
        <w:pStyle w:val="DanceBody"/>
      </w:pPr>
      <w:r w:rsidRPr="00CA00CC">
        <w:t>49-64</w:t>
      </w:r>
      <w:r w:rsidRPr="00CA00CC">
        <w:tab/>
        <w:t>Tandem reel of 4 (Man follows Lady) with 1s passing 4s &amp; 2s passing 3s RSh to start</w:t>
      </w:r>
    </w:p>
    <w:p w:rsidR="00B11EB3" w:rsidRPr="00CA00CC" w:rsidRDefault="00B11EB3" w:rsidP="00B11EB3">
      <w:pPr>
        <w:pStyle w:val="DanceBody"/>
      </w:pPr>
      <w:r w:rsidRPr="00CA00CC">
        <w:t>65-96</w:t>
      </w:r>
      <w:r w:rsidRPr="00CA00CC">
        <w:tab/>
        <w:t>Chorus</w:t>
      </w:r>
    </w:p>
    <w:p w:rsidR="00B11EB3" w:rsidRPr="00CA00CC" w:rsidRDefault="00B11EB3" w:rsidP="00B11EB3">
      <w:pPr>
        <w:pStyle w:val="DanceBody"/>
      </w:pPr>
      <w:r w:rsidRPr="00CA00CC">
        <w:t>97-104</w:t>
      </w:r>
      <w:r w:rsidRPr="00CA00CC">
        <w:tab/>
        <w:t>1s+3s dance RH across, LH across</w:t>
      </w:r>
    </w:p>
    <w:p w:rsidR="00B11EB3" w:rsidRPr="00CA00CC" w:rsidRDefault="00B11EB3" w:rsidP="00B11EB3">
      <w:pPr>
        <w:pStyle w:val="DanceBody"/>
      </w:pPr>
      <w:r w:rsidRPr="00CA00CC">
        <w:t>105-112</w:t>
      </w:r>
      <w:r w:rsidRPr="00CA00CC">
        <w:tab/>
        <w:t>1M+2s+3L also 1L+4s+3M dance RH across, LH across</w:t>
      </w:r>
    </w:p>
    <w:p w:rsidR="00B11EB3" w:rsidRPr="00CA00CC" w:rsidRDefault="00B11EB3" w:rsidP="00B11EB3">
      <w:pPr>
        <w:pStyle w:val="DanceBody"/>
      </w:pPr>
      <w:r w:rsidRPr="00CA00CC">
        <w:t>113-120</w:t>
      </w:r>
      <w:r w:rsidRPr="00CA00CC">
        <w:tab/>
        <w:t>2s+4s dance RH across, LH across</w:t>
      </w:r>
    </w:p>
    <w:p w:rsidR="00B11EB3" w:rsidRPr="00CA00CC" w:rsidRDefault="00B11EB3" w:rsidP="00B11EB3">
      <w:pPr>
        <w:pStyle w:val="DanceBody"/>
      </w:pPr>
      <w:r w:rsidRPr="00CA00CC">
        <w:t>121-128</w:t>
      </w:r>
      <w:r w:rsidRPr="00CA00CC">
        <w:tab/>
        <w:t>2L+1s+4M also 2M+3s+4L dance RH across, LH across</w:t>
      </w:r>
    </w:p>
    <w:p w:rsidR="00B11EB3" w:rsidRPr="00CA00CC" w:rsidRDefault="00B11EB3" w:rsidP="00B11EB3">
      <w:pPr>
        <w:pStyle w:val="DanceBody"/>
      </w:pPr>
      <w:r w:rsidRPr="00CA00CC">
        <w:t>129-160</w:t>
      </w:r>
      <w:r w:rsidRPr="00CA00CC">
        <w:tab/>
        <w:t>Chorus</w:t>
      </w:r>
    </w:p>
    <w:p w:rsidR="00B11EB3" w:rsidRPr="00CA00CC" w:rsidRDefault="00B11EB3" w:rsidP="00B11EB3">
      <w:pPr>
        <w:pStyle w:val="DanceBody"/>
      </w:pPr>
      <w:r w:rsidRPr="00CA00CC">
        <w:t>161-168</w:t>
      </w:r>
      <w:r w:rsidRPr="00CA00CC">
        <w:tab/>
        <w:t>1s+3s change places (1s between 3s), turn out &amp; dance back to place as 3s dance across, meet &amp; dance back to place</w:t>
      </w:r>
    </w:p>
    <w:p w:rsidR="00B11EB3" w:rsidRPr="00CA00CC" w:rsidRDefault="00B11EB3" w:rsidP="00B11EB3">
      <w:pPr>
        <w:pStyle w:val="DanceBody"/>
      </w:pPr>
      <w:r w:rsidRPr="00CA00CC">
        <w:t>169-176</w:t>
      </w:r>
      <w:r w:rsidRPr="00CA00CC">
        <w:tab/>
        <w:t>All set &amp; turn corner 2H, set &amp; turn partner 2H (all PdeB)</w:t>
      </w:r>
    </w:p>
    <w:p w:rsidR="00B11EB3" w:rsidRDefault="00B11EB3" w:rsidP="00B11EB3">
      <w:pPr>
        <w:pStyle w:val="DanceBody"/>
      </w:pPr>
      <w:r w:rsidRPr="00CA00CC">
        <w:t>177-184</w:t>
      </w:r>
      <w:r w:rsidRPr="00CA00CC">
        <w:tab/>
        <w:t>2s+4s repeat bars 161-168</w:t>
      </w:r>
    </w:p>
    <w:p w:rsidR="00B11EB3" w:rsidRPr="00CA00CC" w:rsidRDefault="00B11EB3" w:rsidP="00B11EB3">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B11EB3" w:rsidRDefault="00B11EB3" w:rsidP="00B11EB3"/>
    <w:p w:rsidR="00B11EB3" w:rsidRDefault="00B11EB3" w:rsidP="00B11EB3">
      <w:pPr>
        <w:pStyle w:val="Minicrib"/>
      </w:pPr>
      <w:r>
        <w:t>THE GOLDEN KNOT  (S3x32)  3C Triangular set</w:t>
      </w:r>
      <w:r>
        <w:tab/>
        <w:t>M Rowe</w:t>
      </w:r>
    </w:p>
    <w:p w:rsidR="00B11EB3" w:rsidRDefault="00B11EB3" w:rsidP="00B11EB3">
      <w:pPr>
        <w:pStyle w:val="DanceBody"/>
      </w:pPr>
      <w:r>
        <w:t xml:space="preserve"> 1- 8</w:t>
      </w:r>
      <w:r>
        <w:tab/>
        <w:t>All Ladies dance RH across to end LSh to partner, 3/4 turn LH to original place &amp; set</w:t>
      </w:r>
    </w:p>
    <w:p w:rsidR="00B11EB3" w:rsidRDefault="00B11EB3" w:rsidP="00B11EB3">
      <w:pPr>
        <w:pStyle w:val="DanceBody"/>
      </w:pPr>
      <w:r>
        <w:t xml:space="preserve"> 9-16</w:t>
      </w:r>
      <w:r>
        <w:tab/>
        <w:t>All Men dance LH across to end RSh to partner, 3/4 turn RH to original place &amp; set</w:t>
      </w:r>
    </w:p>
    <w:p w:rsidR="00B11EB3" w:rsidRDefault="00B11EB3" w:rsidP="00B11EB3">
      <w:pPr>
        <w:pStyle w:val="DanceBody"/>
      </w:pPr>
      <w:r>
        <w:t>17-24</w:t>
      </w:r>
      <w:r>
        <w:tab/>
        <w:t>All petronella turn (Ladies BtoB in centre), set, petronella turn to partners place &amp; set</w:t>
      </w:r>
    </w:p>
    <w:p w:rsidR="00B11EB3" w:rsidRDefault="00B11EB3" w:rsidP="00B11EB3">
      <w:pPr>
        <w:pStyle w:val="DanceBody"/>
        <w:keepNext w:val="0"/>
      </w:pPr>
      <w:r>
        <w:t>25-32</w:t>
      </w:r>
      <w:r>
        <w:tab/>
        <w:t>All circle 6H round for 2 bars, turn partner RH 1.1/4 times into prom hold (Ladies on inside) &amp; travel on 1 place clockwise</w:t>
      </w:r>
    </w:p>
    <w:p w:rsidR="00B11EB3" w:rsidRDefault="00B11EB3" w:rsidP="00B11EB3"/>
    <w:p w:rsidR="00B11EB3" w:rsidRDefault="00B11EB3" w:rsidP="00B11EB3">
      <w:pPr>
        <w:pStyle w:val="Minicrib"/>
      </w:pPr>
      <w:r>
        <w:t>GOLDEN MEMORIES  (S3x32)  3C set</w:t>
      </w:r>
      <w:r>
        <w:tab/>
        <w:t>M MacLellan</w:t>
      </w:r>
    </w:p>
    <w:p w:rsidR="00B11EB3" w:rsidRDefault="00B11EB3" w:rsidP="00B11EB3">
      <w:pPr>
        <w:pStyle w:val="DanceBody"/>
      </w:pPr>
      <w:r>
        <w:t xml:space="preserve"> 1- 8</w:t>
      </w:r>
      <w:r>
        <w:tab/>
        <w:t>2s set, petronella turn into centre, set &amp; turn RH to face 1</w:t>
      </w:r>
      <w:r w:rsidRPr="00972EEB">
        <w:t>st</w:t>
      </w:r>
      <w:r>
        <w:t xml:space="preserve"> corners</w:t>
      </w:r>
    </w:p>
    <w:p w:rsidR="00B11EB3" w:rsidRDefault="00B11EB3" w:rsidP="00B11EB3">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B11EB3" w:rsidRDefault="00B11EB3" w:rsidP="00B11EB3">
      <w:pPr>
        <w:pStyle w:val="DanceBody"/>
      </w:pPr>
      <w:r>
        <w:t>17-20</w:t>
      </w:r>
      <w:r>
        <w:tab/>
        <w:t>Top two Men's side change places RH with bottom two on Ladies' side, top 2 Ladies' side change place LH with bottom two on Men's side</w:t>
      </w:r>
    </w:p>
    <w:p w:rsidR="00B11EB3" w:rsidRDefault="00B11EB3" w:rsidP="00B11EB3">
      <w:pPr>
        <w:pStyle w:val="DanceBody"/>
      </w:pPr>
      <w:r>
        <w:t>21-24</w:t>
      </w:r>
      <w:r>
        <w:tab/>
        <w:t>Top two Men's side change places RH with bottom two on Ladies' side &amp; all cross LH.  1 2 3</w:t>
      </w:r>
    </w:p>
    <w:p w:rsidR="00B11EB3" w:rsidRDefault="00B11EB3" w:rsidP="00B11EB3">
      <w:pPr>
        <w:pStyle w:val="DanceBody"/>
        <w:keepNext w:val="0"/>
      </w:pPr>
      <w:r>
        <w:t>25-32</w:t>
      </w:r>
      <w:r>
        <w:tab/>
        <w:t>1s+2s Set+Link, 1s+3s Set+Link.  2 3 1</w:t>
      </w:r>
    </w:p>
    <w:p w:rsidR="00B11EB3" w:rsidRDefault="00B11EB3" w:rsidP="00B11EB3"/>
    <w:p w:rsidR="00B11EB3" w:rsidRDefault="00B11EB3" w:rsidP="00B11EB3">
      <w:pPr>
        <w:pStyle w:val="Minicrib"/>
      </w:pPr>
      <w:r>
        <w:t>GOLDEN MOMENTS  (R5x32)  5C set</w:t>
      </w:r>
      <w:r>
        <w:tab/>
        <w:t>M Daniels  Norwich 50th Anniv Bk</w:t>
      </w:r>
    </w:p>
    <w:p w:rsidR="00B11EB3" w:rsidRDefault="00B11EB3" w:rsidP="00B11EB3">
      <w:pPr>
        <w:pStyle w:val="DanceBody"/>
      </w:pPr>
      <w:r>
        <w:t xml:space="preserve"> 1- 8</w:t>
      </w:r>
      <w:r>
        <w:tab/>
        <w:t>1s 1/2 turn 2s</w:t>
      </w:r>
      <w:r w:rsidRPr="00BA6B4D">
        <w:rPr>
          <w:b/>
        </w:rPr>
        <w:t xml:space="preserve"> </w:t>
      </w:r>
      <w:r>
        <w:rPr>
          <w:b/>
        </w:rPr>
        <w:t xml:space="preserve">as </w:t>
      </w:r>
      <w:r>
        <w:t>3s 1/2 turn 4s into double triangle positions (Ladies LH, Men RH), 1s 1/2 turn 4s</w:t>
      </w:r>
      <w:r w:rsidRPr="00BA6B4D">
        <w:rPr>
          <w:b/>
        </w:rPr>
        <w:t xml:space="preserve"> </w:t>
      </w:r>
      <w:r>
        <w:rPr>
          <w:b/>
        </w:rPr>
        <w:t xml:space="preserve">as </w:t>
      </w:r>
      <w:r>
        <w:t>3s 1/2 turn 5s into double triangle positions &amp; all set.  2 4 1 5 3</w:t>
      </w:r>
    </w:p>
    <w:p w:rsidR="00B11EB3" w:rsidRDefault="00B11EB3" w:rsidP="00B11EB3">
      <w:pPr>
        <w:pStyle w:val="DanceBody"/>
      </w:pPr>
      <w:r>
        <w:t xml:space="preserve"> 9-16</w:t>
      </w:r>
      <w:r>
        <w:tab/>
        <w:t>2s &amp; 3s cross RH &amp; cast in 1 place, 2s+3s dance RH across.  4(2)1(3)5</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All Adv+Ret, 4s &amp; 5s cast in 1 place</w:t>
      </w:r>
      <w:r w:rsidRPr="00BA6B4D">
        <w:rPr>
          <w:b/>
        </w:rPr>
        <w:t xml:space="preserve"> while </w:t>
      </w:r>
      <w:r>
        <w:t>2s &amp; 3s cross to ends.  2 4 1 5 3</w:t>
      </w:r>
    </w:p>
    <w:p w:rsidR="00B11EB3" w:rsidRDefault="00B11EB3" w:rsidP="00B11EB3"/>
    <w:p w:rsidR="00B11EB3" w:rsidRDefault="00B11EB3" w:rsidP="00B11EB3">
      <w:pPr>
        <w:pStyle w:val="Minicrib"/>
      </w:pPr>
      <w:r>
        <w:t>THE GOLDEN PHEASANT  (J8x40)  3C (4C set)</w:t>
      </w:r>
      <w:r>
        <w:tab/>
        <w:t>Button &amp; Whittaker  RSCDS Bk 16</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9-16</w:t>
      </w:r>
      <w:r>
        <w:tab/>
        <w:t>1s+2s dance Poussette.  2 1 3</w:t>
      </w:r>
    </w:p>
    <w:p w:rsidR="00B11EB3" w:rsidRDefault="00B11EB3" w:rsidP="00B11EB3">
      <w:pPr>
        <w:pStyle w:val="DanceBody"/>
      </w:pPr>
      <w:r>
        <w:t>17-24</w:t>
      </w:r>
      <w:r>
        <w:tab/>
        <w:t>2s+1s+3s circle 6H round &amp; back 1s ending facing 1</w:t>
      </w:r>
      <w:r w:rsidRPr="00972EEB">
        <w:t>st</w:t>
      </w:r>
      <w:r>
        <w:t xml:space="preserve"> corners</w:t>
      </w:r>
    </w:p>
    <w:p w:rsidR="00B11EB3" w:rsidRDefault="00B11EB3" w:rsidP="00B11EB3">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B11EB3" w:rsidRDefault="00B11EB3" w:rsidP="00B11EB3">
      <w:pPr>
        <w:pStyle w:val="DanceBody"/>
        <w:keepNext w:val="0"/>
      </w:pPr>
      <w:r>
        <w:t>33-40</w:t>
      </w:r>
      <w:r>
        <w:tab/>
        <w:t>1s dance Double Triangles</w:t>
      </w:r>
    </w:p>
    <w:p w:rsidR="00B11EB3" w:rsidRDefault="00B11EB3" w:rsidP="00B11EB3"/>
    <w:p w:rsidR="00B11EB3" w:rsidRDefault="00B11EB3" w:rsidP="00B11EB3">
      <w:pPr>
        <w:pStyle w:val="Minicrib"/>
      </w:pPr>
      <w:r>
        <w:t>THE GOLDEN RUSH  (S4x40)  4C set</w:t>
      </w:r>
      <w:r>
        <w:tab/>
        <w:t>Vladimir Garbuzov  Book Of Records</w:t>
      </w:r>
    </w:p>
    <w:p w:rsidR="00B11EB3" w:rsidRDefault="00B11EB3" w:rsidP="00B11EB3">
      <w:pPr>
        <w:pStyle w:val="DanceBody"/>
      </w:pPr>
      <w:r>
        <w:t xml:space="preserve"> 1- 8</w:t>
      </w:r>
      <w:r>
        <w:tab/>
        <w:t>All 4 couples Adv+Ret (1 step each), 1s+2s &amp; 3s+4s dance RH across, all 4 couples Adv+Ret (1 step each)</w:t>
      </w:r>
    </w:p>
    <w:p w:rsidR="00B11EB3" w:rsidRDefault="00B11EB3" w:rsidP="00B11EB3">
      <w:pPr>
        <w:pStyle w:val="DanceBody"/>
      </w:pPr>
      <w:r>
        <w:t xml:space="preserve"> 9-16</w:t>
      </w:r>
      <w:r>
        <w:tab/>
        <w:t>RSh reels of 4 on sides</w:t>
      </w:r>
    </w:p>
    <w:p w:rsidR="00B11EB3" w:rsidRDefault="00B11EB3" w:rsidP="00B11EB3">
      <w:pPr>
        <w:pStyle w:val="DanceBody"/>
      </w:pPr>
      <w:r>
        <w:t>17-20</w:t>
      </w:r>
      <w:r>
        <w:tab/>
        <w:t xml:space="preserve">1M+2L </w:t>
      </w:r>
      <w:r>
        <w:rPr>
          <w:b/>
        </w:rPr>
        <w:t>also</w:t>
      </w:r>
      <w:r>
        <w:t xml:space="preserve"> 3M+4L cross RH, middle couples (1M+2M+3L+4L) set</w:t>
      </w:r>
    </w:p>
    <w:p w:rsidR="00B11EB3" w:rsidRDefault="00B11EB3" w:rsidP="00B11EB3">
      <w:pPr>
        <w:pStyle w:val="DanceBody"/>
      </w:pPr>
      <w:r>
        <w:t>21-24</w:t>
      </w:r>
      <w:r>
        <w:tab/>
        <w:t xml:space="preserve">1L+2M </w:t>
      </w:r>
      <w:r>
        <w:rPr>
          <w:b/>
        </w:rPr>
        <w:t>also</w:t>
      </w:r>
      <w:r>
        <w:t xml:space="preserve"> 3L+4M cross LH, middle couples (1s+4s) set.  (2) (1) (4) (3)</w:t>
      </w:r>
    </w:p>
    <w:p w:rsidR="00B11EB3" w:rsidRDefault="00B11EB3" w:rsidP="00B11EB3">
      <w:pPr>
        <w:pStyle w:val="DanceBody"/>
      </w:pPr>
      <w:r>
        <w:t>25-32</w:t>
      </w:r>
      <w:r>
        <w:tab/>
        <w:t xml:space="preserve">1s+4s circle 4H round to left; 1L followed by 4L dance out of top &amp; cast to 3rd/2nd place own side </w:t>
      </w:r>
      <w:r>
        <w:rPr>
          <w:b/>
        </w:rPr>
        <w:t>while</w:t>
      </w:r>
      <w:r>
        <w:t xml:space="preserve"> 4M followed by 1M dance out of bottom, cast up to 2nd/3rd place own side. (2) 4 1 (3</w:t>
      </w:r>
    </w:p>
    <w:p w:rsidR="00B11EB3" w:rsidRDefault="00B11EB3" w:rsidP="00B11EB3">
      <w:pPr>
        <w:pStyle w:val="DanceBody"/>
        <w:keepNext w:val="0"/>
      </w:pPr>
      <w:r>
        <w:t>33-40</w:t>
      </w:r>
      <w:r>
        <w:tab/>
        <w:t>4s+1s turn partner 1.1/2 RH; 2s+4s+1s+3s circle 8H 1/2 round to left</w:t>
      </w:r>
    </w:p>
    <w:p w:rsidR="00B11EB3" w:rsidRDefault="00B11EB3" w:rsidP="00B11EB3"/>
    <w:p w:rsidR="00B11EB3" w:rsidRDefault="00B11EB3" w:rsidP="00B11EB3">
      <w:pPr>
        <w:pStyle w:val="Minicrib"/>
      </w:pPr>
      <w:r>
        <w:t>THE GOLDEN SNITCH  (J8x32)  3C (4C set)</w:t>
      </w:r>
      <w:r>
        <w:tab/>
        <w:t>Anselm Lingnau</w:t>
      </w:r>
    </w:p>
    <w:p w:rsidR="00B11EB3" w:rsidRDefault="00B11EB3" w:rsidP="00B11EB3">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B11EB3" w:rsidRDefault="00B11EB3" w:rsidP="00B11EB3">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B11EB3" w:rsidRDefault="00B11EB3" w:rsidP="00B11EB3">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B11EB3" w:rsidRDefault="00B11EB3" w:rsidP="00B11EB3">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rPr>
          <w:bCs/>
        </w:rPr>
        <w:t>2M+3L</w:t>
      </w:r>
      <w:r>
        <w:t xml:space="preserve"> having passed 1s 3/4 turn RH &amp; dance to original corner positions </w:t>
      </w:r>
      <w:r>
        <w:rPr>
          <w:b/>
          <w:bCs/>
        </w:rPr>
        <w:t>while</w:t>
      </w:r>
      <w:r>
        <w:t xml:space="preserve"> 2L+3M set &amp; dance on 1 place clockwise to original corner position  2 (1) 3</w:t>
      </w:r>
    </w:p>
    <w:p w:rsidR="00B11EB3" w:rsidRDefault="00B11EB3" w:rsidP="00B11EB3">
      <w:pPr>
        <w:pStyle w:val="DanceBody"/>
        <w:keepNext w:val="0"/>
      </w:pPr>
      <w:r>
        <w:t>25–32</w:t>
      </w:r>
      <w:r>
        <w:tab/>
        <w:t>1s dance Reels of 3 on opposite sides (LSh to 1</w:t>
      </w:r>
      <w:r w:rsidRPr="00972EEB">
        <w:t>st</w:t>
      </w:r>
      <w:r>
        <w:t xml:space="preserve"> corner) &amp; end crossing RH  2 1 3</w:t>
      </w:r>
    </w:p>
    <w:p w:rsidR="00B11EB3" w:rsidRDefault="00B11EB3" w:rsidP="00B11EB3"/>
    <w:p w:rsidR="00B11EB3" w:rsidRDefault="00B11EB3" w:rsidP="00B11EB3">
      <w:pPr>
        <w:pStyle w:val="Minicrib"/>
      </w:pPr>
      <w:r>
        <w:t>THE GOLDEN TRILIUM  (R128)  3C Triangular Set</w:t>
      </w:r>
      <w:r>
        <w:tab/>
        <w:t>Olivia Roberts  50th Anniv Bk Sydney</w:t>
      </w:r>
    </w:p>
    <w:p w:rsidR="00B11EB3" w:rsidRDefault="00B11EB3" w:rsidP="00B11EB3">
      <w:pPr>
        <w:pStyle w:val="DanceBody"/>
      </w:pPr>
      <w:r>
        <w:t>1st figure</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Men dance RH across back to places, men turn partner LH</w:t>
      </w:r>
    </w:p>
    <w:p w:rsidR="00B11EB3" w:rsidRDefault="00B11EB3" w:rsidP="00B11EB3">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B11EB3" w:rsidRDefault="00B11EB3" w:rsidP="00B11EB3">
      <w:pPr>
        <w:pStyle w:val="DanceBody"/>
      </w:pPr>
      <w:r>
        <w:t>25-32</w:t>
      </w:r>
      <w:r>
        <w:tab/>
        <w:t>All promenade round, on bar 30 drop RH to face partner. Turn partner 3/4 LH to places</w:t>
      </w:r>
    </w:p>
    <w:p w:rsidR="00B11EB3" w:rsidRPr="00903FF3" w:rsidRDefault="00B11EB3" w:rsidP="00B11EB3">
      <w:pPr>
        <w:pStyle w:val="DanceBody"/>
      </w:pPr>
      <w:r>
        <w:t>2nd figure</w:t>
      </w:r>
    </w:p>
    <w:p w:rsidR="00B11EB3" w:rsidRDefault="00B11EB3" w:rsidP="00B11EB3">
      <w:pPr>
        <w:pStyle w:val="DanceBody"/>
      </w:pPr>
      <w:r>
        <w:t xml:space="preserve"> 1-12</w:t>
      </w:r>
      <w:r>
        <w:tab/>
        <w:t>Ladies' Star Chain:</w:t>
      </w:r>
    </w:p>
    <w:p w:rsidR="00B11EB3" w:rsidRDefault="00B11EB3" w:rsidP="00B11EB3">
      <w:pPr>
        <w:pStyle w:val="DanceBody"/>
      </w:pPr>
      <w:r>
        <w:tab/>
        <w:t xml:space="preserve">Ladies pass in front of partners, dance RH across 2 places </w:t>
      </w:r>
      <w:r>
        <w:rPr>
          <w:b/>
        </w:rPr>
        <w:t>while</w:t>
      </w:r>
      <w:r>
        <w:t xml:space="preserve"> Men dance into their partner's place (bars1-2). Ladies 1/2 LH turn Man on their right. Repeat this movement twice more</w:t>
      </w:r>
    </w:p>
    <w:p w:rsidR="00B11EB3" w:rsidRDefault="00B11EB3" w:rsidP="00B11EB3">
      <w:pPr>
        <w:pStyle w:val="DanceBody"/>
      </w:pPr>
      <w:r>
        <w:t>13-16</w:t>
      </w:r>
      <w:r>
        <w:tab/>
        <w:t>All set to partners twice</w:t>
      </w:r>
    </w:p>
    <w:p w:rsidR="00B11EB3" w:rsidRDefault="00B11EB3" w:rsidP="00B11EB3">
      <w:pPr>
        <w:pStyle w:val="DanceBody"/>
      </w:pPr>
      <w:r>
        <w:t>17-28</w:t>
      </w:r>
      <w:r>
        <w:tab/>
        <w:t>Men's Star Chain:</w:t>
      </w:r>
    </w:p>
    <w:p w:rsidR="00B11EB3" w:rsidRDefault="00B11EB3" w:rsidP="00B11EB3">
      <w:pPr>
        <w:pStyle w:val="DanceBody"/>
      </w:pPr>
      <w:r>
        <w:tab/>
        <w:t>Men pass in front of partners, dance LH across 2 places, RH turn Lady on their left. Repeat this movement twice</w:t>
      </w:r>
    </w:p>
    <w:p w:rsidR="00B11EB3" w:rsidRDefault="00B11EB3" w:rsidP="00B11EB3">
      <w:pPr>
        <w:pStyle w:val="DanceBody"/>
      </w:pPr>
      <w:r>
        <w:t>29-32</w:t>
      </w:r>
      <w:r>
        <w:tab/>
        <w:t>All set to partners twice</w:t>
      </w:r>
    </w:p>
    <w:p w:rsidR="00B11EB3" w:rsidRDefault="00B11EB3" w:rsidP="00B11EB3">
      <w:pPr>
        <w:pStyle w:val="DanceBody"/>
      </w:pPr>
      <w:r>
        <w:t>3rd Figure</w:t>
      </w:r>
    </w:p>
    <w:p w:rsidR="00B11EB3" w:rsidRDefault="00B11EB3" w:rsidP="00B11EB3">
      <w:pPr>
        <w:pStyle w:val="DanceBody"/>
      </w:pPr>
      <w:r>
        <w:t xml:space="preserve"> 1-6</w:t>
      </w:r>
      <w:r>
        <w:tab/>
        <w:t>All dance Grand Chain</w:t>
      </w:r>
    </w:p>
    <w:p w:rsidR="00B11EB3" w:rsidRDefault="00B11EB3" w:rsidP="00B11EB3">
      <w:pPr>
        <w:pStyle w:val="DanceBody"/>
      </w:pPr>
      <w:r>
        <w:t xml:space="preserve"> 7- 8</w:t>
      </w:r>
      <w:r>
        <w:tab/>
        <w:t>All set to partners</w:t>
      </w:r>
    </w:p>
    <w:p w:rsidR="00B11EB3" w:rsidRDefault="00B11EB3" w:rsidP="00B11EB3">
      <w:pPr>
        <w:pStyle w:val="DanceBody"/>
      </w:pPr>
      <w:r>
        <w:t xml:space="preserve"> 9-16</w:t>
      </w:r>
      <w:r>
        <w:tab/>
        <w:t>Men dance reel of 3 (1M passes 3M RSh to start). At end Men pick up partner in promenade hold ready for...</w:t>
      </w:r>
    </w:p>
    <w:p w:rsidR="00B11EB3" w:rsidRDefault="00B11EB3" w:rsidP="00B11EB3">
      <w:pPr>
        <w:pStyle w:val="DanceBody"/>
      </w:pPr>
      <w:r>
        <w:t>17-24</w:t>
      </w:r>
      <w:r>
        <w:tab/>
        <w:t>All dance reel of 3 (1s pass 3s RSh to start)</w:t>
      </w:r>
    </w:p>
    <w:p w:rsidR="00B11EB3" w:rsidRDefault="00B11EB3" w:rsidP="00B11EB3">
      <w:pPr>
        <w:pStyle w:val="DanceBody"/>
      </w:pPr>
      <w:r>
        <w:t>25-32</w:t>
      </w:r>
      <w:r>
        <w:tab/>
        <w:t>Ladies dance reel of 3 (1L passes 2L LSh to start). At end Ladies pick up partners in promenade hold ready for...</w:t>
      </w:r>
    </w:p>
    <w:p w:rsidR="00B11EB3" w:rsidRDefault="00B11EB3" w:rsidP="00B11EB3">
      <w:pPr>
        <w:pStyle w:val="DanceBody"/>
      </w:pPr>
      <w:r>
        <w:t>4th Figure</w:t>
      </w:r>
    </w:p>
    <w:p w:rsidR="00B11EB3" w:rsidRDefault="00B11EB3" w:rsidP="00B11EB3">
      <w:pPr>
        <w:pStyle w:val="DanceBody"/>
      </w:pPr>
      <w:r>
        <w:t xml:space="preserve"> 1-6</w:t>
      </w:r>
      <w:r>
        <w:tab/>
        <w:t>All promenade round clockwise, on bar 6 drop right hands to face partners (Ladies with back to centre)</w:t>
      </w:r>
    </w:p>
    <w:p w:rsidR="00B11EB3" w:rsidRDefault="00B11EB3" w:rsidP="00B11EB3">
      <w:pPr>
        <w:pStyle w:val="DanceBody"/>
      </w:pPr>
      <w:r>
        <w:t xml:space="preserve"> 7- 8</w:t>
      </w:r>
      <w:r>
        <w:tab/>
        <w:t>All turn partner 3/4 LH to place</w:t>
      </w:r>
    </w:p>
    <w:p w:rsidR="00B11EB3" w:rsidRDefault="00B11EB3" w:rsidP="00B11EB3">
      <w:pPr>
        <w:pStyle w:val="DanceBody"/>
      </w:pPr>
      <w:r>
        <w:t xml:space="preserve"> 9-16</w:t>
      </w:r>
      <w:r>
        <w:tab/>
        <w:t>Ladies dance LH across back to places, turn partners RH</w:t>
      </w:r>
    </w:p>
    <w:p w:rsidR="00B11EB3" w:rsidRDefault="00B11EB3" w:rsidP="00B11EB3">
      <w:pPr>
        <w:pStyle w:val="DanceBody"/>
      </w:pPr>
      <w:r>
        <w:t>17-24</w:t>
      </w:r>
      <w:r>
        <w:tab/>
        <w:t>Men dance RH across back to places, turn partners LH</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GOLDEN WEDDING STRATHSPEY  (S4x40)  4C set</w:t>
      </w:r>
      <w:r>
        <w:tab/>
        <w:t>J Ashton  RSCDS Bk 33</w:t>
      </w:r>
    </w:p>
    <w:p w:rsidR="00B11EB3" w:rsidRPr="00D02168" w:rsidRDefault="00B11EB3" w:rsidP="00B11EB3">
      <w:pPr>
        <w:pStyle w:val="DanceBody"/>
      </w:pPr>
      <w:r w:rsidRPr="00D02168">
        <w:t xml:space="preserve"> 1- 8</w:t>
      </w:r>
      <w:r w:rsidRPr="00D02168">
        <w:tab/>
        <w:t>1s followed by 2s+3s+4s cast to bottom on own sides, dance up &amp; all curve out to original places</w:t>
      </w:r>
    </w:p>
    <w:p w:rsidR="00B11EB3" w:rsidRPr="00D02168" w:rsidRDefault="00B11EB3" w:rsidP="00B11EB3">
      <w:pPr>
        <w:pStyle w:val="DanceBody"/>
      </w:pPr>
      <w:r w:rsidRPr="00D02168">
        <w:t xml:space="preserve"> 9-16</w:t>
      </w:r>
      <w:r w:rsidRPr="00D02168">
        <w:tab/>
        <w:t>1s+2s &amp; 3s+4s Set+Link, 2s+1s &amp; 4s+3s circle 4H round to left</w:t>
      </w:r>
    </w:p>
    <w:p w:rsidR="00B11EB3" w:rsidRPr="00D02168" w:rsidRDefault="00B11EB3" w:rsidP="00B11EB3">
      <w:pPr>
        <w:pStyle w:val="DanceBody"/>
      </w:pPr>
      <w:r w:rsidRPr="00D02168">
        <w:t>17-24</w:t>
      </w:r>
      <w:r w:rsidRPr="00D02168">
        <w:tab/>
        <w:t>2s+1s &amp; 4s+3s dance the Knot, 1s end BtoB between 2s on opposite sides</w:t>
      </w:r>
    </w:p>
    <w:p w:rsidR="00B11EB3" w:rsidRPr="00D02168" w:rsidRDefault="00B11EB3" w:rsidP="00B11EB3">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B11EB3" w:rsidRPr="00D02168" w:rsidRDefault="00B11EB3" w:rsidP="00B11EB3">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B11EB3" w:rsidRDefault="00B11EB3" w:rsidP="00B11EB3"/>
    <w:p w:rsidR="00B11EB3" w:rsidRDefault="00B11EB3" w:rsidP="00B11EB3">
      <w:pPr>
        <w:pStyle w:val="Minicrib"/>
      </w:pPr>
      <w:r>
        <w:t>GOLDEN WISHES  (R5x32)  5C Set</w:t>
      </w:r>
      <w:r>
        <w:tab/>
        <w:t>Sheila Trafford  Newcastle 70th Anniversary</w:t>
      </w:r>
    </w:p>
    <w:p w:rsidR="00B11EB3" w:rsidRPr="00D83990" w:rsidRDefault="00B11EB3" w:rsidP="00B11EB3">
      <w:pPr>
        <w:pStyle w:val="DanceBody"/>
      </w:pPr>
      <w:r>
        <w:t xml:space="preserve"> 1- 8</w:t>
      </w:r>
      <w:r>
        <w:tab/>
        <w:t xml:space="preserve">1s &amp; 5s cross RH with partner &amp; cast in 1 place </w:t>
      </w:r>
      <w:r>
        <w:rPr>
          <w:b/>
        </w:rPr>
        <w:t>while</w:t>
      </w:r>
      <w:r>
        <w:t xml:space="preserve"> 2s &amp; 4s set &amp; cross up/down to ends; 1s &amp; 5s dance LH across &amp; face corners</w:t>
      </w:r>
    </w:p>
    <w:p w:rsidR="00B11EB3" w:rsidRPr="00E839F0" w:rsidRDefault="00B11EB3" w:rsidP="00B11EB3">
      <w:pPr>
        <w:pStyle w:val="DanceBody"/>
      </w:pPr>
      <w:r>
        <w:t xml:space="preserve"> 9-12</w:t>
      </w:r>
      <w:r>
        <w:tab/>
        <w:t xml:space="preserve">2L+1L+5M+4M dance 1/2 diag reel of 4 (on 1st corner diagonal) </w:t>
      </w:r>
      <w:r>
        <w:rPr>
          <w:b/>
        </w:rPr>
        <w:t>while</w:t>
      </w:r>
      <w:r>
        <w:t xml:space="preserve"> 2M+1M </w:t>
      </w:r>
      <w:r>
        <w:rPr>
          <w:b/>
        </w:rPr>
        <w:t>also</w:t>
      </w:r>
      <w:r>
        <w:t xml:space="preserve"> 5L+4L turn RH ending facing</w:t>
      </w:r>
    </w:p>
    <w:p w:rsidR="00B11EB3" w:rsidRDefault="00B11EB3" w:rsidP="00B11EB3">
      <w:pPr>
        <w:pStyle w:val="DanceBody"/>
      </w:pPr>
      <w:r>
        <w:t>13-16</w:t>
      </w:r>
      <w:r>
        <w:tab/>
        <w:t xml:space="preserve">2M+1M+5L+4L dance 1/2 diag reel of 4 (on 2nd corner diagonal) </w:t>
      </w:r>
      <w:r>
        <w:rPr>
          <w:b/>
        </w:rPr>
        <w:t>while</w:t>
      </w:r>
      <w:r>
        <w:t xml:space="preserve"> 2L+1L </w:t>
      </w:r>
      <w:r>
        <w:rPr>
          <w:b/>
        </w:rPr>
        <w:t>also</w:t>
      </w:r>
      <w:r>
        <w:t xml:space="preserve"> 5M+4M turn RH.  4 5 3 1 2</w:t>
      </w:r>
    </w:p>
    <w:p w:rsidR="00B11EB3" w:rsidRDefault="00B11EB3" w:rsidP="00B11EB3">
      <w:pPr>
        <w:pStyle w:val="DanceBody"/>
      </w:pPr>
      <w:r>
        <w:t>17-20</w:t>
      </w:r>
      <w:r>
        <w:tab/>
        <w:t>4s+5s+3s+1s Double Set+Link:</w:t>
      </w:r>
    </w:p>
    <w:p w:rsidR="00B11EB3" w:rsidRDefault="00B11EB3" w:rsidP="00B11EB3">
      <w:pPr>
        <w:pStyle w:val="DanceBody"/>
      </w:pPr>
      <w:r>
        <w:tab/>
        <w:t>17-18  All set in pairs</w:t>
      </w:r>
    </w:p>
    <w:p w:rsidR="00B11EB3" w:rsidRDefault="00B11EB3" w:rsidP="00B11EB3">
      <w:pPr>
        <w:pStyle w:val="DanceBody"/>
      </w:pPr>
      <w:r>
        <w:tab/>
        <w:t>19-20  4s &amp; 1s cast 2 places (passing each other RSh) while 5s &amp; 3s move to nearest end. 5 1 4 3 2</w:t>
      </w:r>
    </w:p>
    <w:p w:rsidR="00B11EB3" w:rsidRDefault="00B11EB3" w:rsidP="00B11EB3">
      <w:pPr>
        <w:pStyle w:val="DanceBody"/>
      </w:pPr>
      <w:r>
        <w:t>21-24</w:t>
      </w:r>
      <w:r>
        <w:tab/>
        <w:t>1s+4s+3s+2s Double Set+Link to end 5 4 2 1 3</w:t>
      </w:r>
    </w:p>
    <w:p w:rsidR="00B11EB3" w:rsidRDefault="00B11EB3" w:rsidP="00B11EB3">
      <w:pPr>
        <w:pStyle w:val="DanceBody"/>
        <w:keepNext w:val="0"/>
      </w:pPr>
      <w:r>
        <w:t>25-32</w:t>
      </w:r>
      <w:r>
        <w:tab/>
        <w:t>All circle 10H round to left (3 bars), pivot &amp; chase back.  5 4 2 1 3</w:t>
      </w:r>
    </w:p>
    <w:p w:rsidR="00B11EB3" w:rsidRDefault="00B11EB3" w:rsidP="00B11EB3"/>
    <w:p w:rsidR="00B11EB3" w:rsidRDefault="00B11EB3" w:rsidP="00B11EB3">
      <w:pPr>
        <w:pStyle w:val="Minicrib"/>
      </w:pPr>
      <w:r>
        <w:t>THE GOLDEN YEARS  (S4x48)  4C set</w:t>
      </w:r>
      <w:r>
        <w:tab/>
        <w:t>Ian Barbour  Magic Medicine</w:t>
      </w:r>
    </w:p>
    <w:p w:rsidR="00B11EB3" w:rsidRDefault="00B11EB3" w:rsidP="00B11EB3">
      <w:pPr>
        <w:pStyle w:val="DanceBody"/>
      </w:pPr>
      <w:r>
        <w:t>2s &amp; 4s start on opp sides</w:t>
      </w:r>
    </w:p>
    <w:p w:rsidR="00B11EB3" w:rsidRDefault="00B11EB3" w:rsidP="00B11EB3">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3L followed by 4M+1L+2M cast to other end of set while 2L followed 1M+4L+3M cast to other end (2) 1 (4) 3, 2s+1s also 4s+3s circle 4H to left</w:t>
      </w:r>
    </w:p>
    <w:p w:rsidR="00B11EB3" w:rsidRDefault="00B11EB3" w:rsidP="00B11EB3">
      <w:pPr>
        <w:pStyle w:val="DanceBody"/>
      </w:pPr>
      <w:r>
        <w:t>25-32</w:t>
      </w:r>
      <w:r>
        <w:tab/>
        <w:t>2s+1s also 4s+3s dance RH across for 3 bars, LH back &amp; end couples (2s &amp; 3s) cast in 1 place while 1s &amp; 4s cross to end places</w:t>
      </w:r>
    </w:p>
    <w:p w:rsidR="00B11EB3" w:rsidRDefault="00B11EB3" w:rsidP="00B11EB3">
      <w:pPr>
        <w:pStyle w:val="DanceBody"/>
      </w:pPr>
      <w:r>
        <w:t>33-40</w:t>
      </w:r>
      <w:r>
        <w:tab/>
        <w:t>1s+2s also 3s+4s turn on sides nearer hand (centre cpl between outer cpls), 1s+2s also 3+4s dance 1/2 double Fig of 8 (1s &amp; 4s casting to start)</w:t>
      </w:r>
    </w:p>
    <w:p w:rsidR="00B11EB3" w:rsidRDefault="00B11EB3" w:rsidP="00B11EB3">
      <w:pPr>
        <w:pStyle w:val="DanceBody"/>
      </w:pPr>
      <w:r>
        <w:t>41-48</w:t>
      </w:r>
      <w:r>
        <w:tab/>
        <w:t>All dance interlocking Allemandes-</w:t>
      </w:r>
    </w:p>
    <w:p w:rsidR="00B11EB3" w:rsidRDefault="00B11EB3" w:rsidP="00B11EB3">
      <w:pPr>
        <w:pStyle w:val="DanceBody"/>
        <w:keepNext w:val="0"/>
      </w:pPr>
      <w:r>
        <w:tab/>
        <w:t>1s &amp; 2s dance normal Allemande but end in 3rd/1st places while 3s+4s Allemande (down) up to 4th/2nd places to end 2(4)1(3)</w:t>
      </w:r>
    </w:p>
    <w:p w:rsidR="00B11EB3" w:rsidRDefault="00B11EB3" w:rsidP="00B11EB3"/>
    <w:p w:rsidR="00B11EB3" w:rsidRDefault="00B11EB3" w:rsidP="00B11EB3">
      <w:pPr>
        <w:pStyle w:val="Minicrib"/>
      </w:pPr>
      <w:r>
        <w:t>THE GOLDEN YEARS  (S4x32)  Sq.Set</w:t>
      </w:r>
      <w:r>
        <w:tab/>
        <w:t>E Brown</w:t>
      </w:r>
    </w:p>
    <w:p w:rsidR="00B11EB3" w:rsidRDefault="00B11EB3" w:rsidP="00B11EB3">
      <w:pPr>
        <w:pStyle w:val="DanceBody"/>
      </w:pPr>
      <w:r>
        <w:t xml:space="preserve"> 1- 8</w:t>
      </w:r>
      <w:r>
        <w:tab/>
        <w:t>1s+3s dance 1/2 R&amp;L, chase anticlockwise back to places</w:t>
      </w:r>
      <w:r w:rsidRPr="00BA6B4D">
        <w:rPr>
          <w:b/>
        </w:rPr>
        <w:t xml:space="preserve"> </w:t>
      </w:r>
      <w:r>
        <w:rPr>
          <w:b/>
        </w:rPr>
        <w:t xml:space="preserve">as </w:t>
      </w:r>
      <w:r>
        <w:t>2s+4s Adv+Ret</w:t>
      </w:r>
    </w:p>
    <w:p w:rsidR="00B11EB3" w:rsidRDefault="00B11EB3" w:rsidP="00B11EB3">
      <w:pPr>
        <w:pStyle w:val="DanceBody"/>
      </w:pPr>
      <w:r>
        <w:t xml:space="preserve"> 9-16</w:t>
      </w:r>
      <w:r>
        <w:tab/>
        <w:t>2s+4s repeat with 1s+3s Adv+Ret</w:t>
      </w:r>
    </w:p>
    <w:p w:rsidR="00B11EB3" w:rsidRDefault="00B11EB3" w:rsidP="00B11EB3">
      <w:pPr>
        <w:pStyle w:val="DanceBody"/>
      </w:pPr>
      <w:r>
        <w:t>17-24</w:t>
      </w:r>
      <w:r>
        <w:tab/>
        <w:t>All set, Petronella-in-tandem to next place to end BtoB with partner (facing corner), set to corner &amp; turn 2H.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GOLDEN YEARS  (S8x32)  3C (4C set)</w:t>
      </w:r>
      <w:r>
        <w:tab/>
        <w:t>Pat Kent  Nova Scotia Collection 2017</w:t>
      </w:r>
    </w:p>
    <w:p w:rsidR="00B11EB3" w:rsidRDefault="00B11EB3" w:rsidP="00B11EB3">
      <w:pPr>
        <w:pStyle w:val="DanceBody"/>
      </w:pPr>
      <w:r>
        <w:t xml:space="preserve"> 1- 8</w:t>
      </w:r>
      <w:r>
        <w:tab/>
        <w:t>1s lead down &amp; back up, remain in centre facing up</w:t>
      </w:r>
    </w:p>
    <w:p w:rsidR="00B11EB3" w:rsidRDefault="00B11EB3" w:rsidP="00B11EB3">
      <w:pPr>
        <w:pStyle w:val="DanceBody"/>
      </w:pPr>
      <w:r>
        <w:t xml:space="preserve"> 9-16</w:t>
      </w:r>
      <w:r>
        <w:tab/>
        <w:t>1s+2s+3s dance reels of 3 on sides giving hands (1s cast, 2s dance in/up, 3s out/up)</w:t>
      </w:r>
    </w:p>
    <w:p w:rsidR="00B11EB3" w:rsidRDefault="00B11EB3" w:rsidP="00B11EB3">
      <w:pPr>
        <w:pStyle w:val="DanceBody"/>
      </w:pPr>
      <w:r>
        <w:t>17-24</w:t>
      </w:r>
      <w:r>
        <w:tab/>
        <w:t xml:space="preserve">1s cast (2s step up), 1s dance RSh round each other 1L faces 2s (at top), 1M faces 3s; 1L+2s </w:t>
      </w:r>
      <w:r>
        <w:rPr>
          <w:b/>
        </w:rPr>
        <w:t>also</w:t>
      </w:r>
      <w:r>
        <w:t xml:space="preserve"> 1M+3s dance 3H round to left, flowing into …</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GOLDEN YEARS  (S8x32)  3C (4C set)</w:t>
      </w:r>
      <w:r>
        <w:tab/>
        <w:t>Nora Sutherland  RSCDS Bk 48</w:t>
      </w:r>
    </w:p>
    <w:p w:rsidR="00B11EB3" w:rsidRDefault="00B11EB3" w:rsidP="00B11EB3">
      <w:pPr>
        <w:pStyle w:val="DanceBody"/>
      </w:pPr>
      <w:r>
        <w:t>1- 8</w:t>
      </w:r>
      <w:r>
        <w:tab/>
        <w:t>1s cross RH, cast. 1s turn RH once round finishing in Allemande hold while 2s+3s set &amp; turn RH 1/2 way into Allemande hold, all couples facing down</w:t>
      </w:r>
    </w:p>
    <w:p w:rsidR="00B11EB3" w:rsidRDefault="00B11EB3" w:rsidP="00B11EB3">
      <w:pPr>
        <w:pStyle w:val="DanceBody"/>
      </w:pPr>
      <w:r>
        <w:t xml:space="preserve"> 9-16</w:t>
      </w:r>
      <w:r>
        <w:tab/>
        <w:t>2s+1s+3s dance Allemande finishing on opposite sides (3) (1) (2)</w:t>
      </w:r>
    </w:p>
    <w:p w:rsidR="00B11EB3" w:rsidRDefault="00B11EB3" w:rsidP="00B11EB3">
      <w:pPr>
        <w:pStyle w:val="DanceBody"/>
      </w:pPr>
      <w:r>
        <w:t>17-24</w:t>
      </w:r>
      <w:r>
        <w:tab/>
        <w:t>3s+1s+2s Set+Link finishing in lines across; All turn dancer opposite 2H once round</w:t>
      </w:r>
    </w:p>
    <w:p w:rsidR="00B11EB3" w:rsidRDefault="00B11EB3" w:rsidP="00B11EB3">
      <w:pPr>
        <w:pStyle w:val="DanceBody"/>
        <w:keepNext w:val="0"/>
      </w:pPr>
      <w:r>
        <w:t>25-32</w:t>
      </w:r>
      <w:r>
        <w:tab/>
        <w:t>2s+1s+3s Set+Link; 2s+1s+3s turn partners 2H once round</w:t>
      </w:r>
    </w:p>
    <w:p w:rsidR="00B11EB3" w:rsidRDefault="00B11EB3" w:rsidP="00B11EB3"/>
    <w:p w:rsidR="00B11EB3" w:rsidRDefault="00B11EB3" w:rsidP="00B11EB3">
      <w:pPr>
        <w:pStyle w:val="Minicrib"/>
        <w:rPr>
          <w:lang w:eastAsia="en-GB"/>
        </w:rPr>
      </w:pPr>
      <w:r>
        <w:rPr>
          <w:lang w:eastAsia="en-GB"/>
        </w:rPr>
        <w:t>GOMBEY-SAN  (J3x32)  3C Set</w:t>
      </w:r>
      <w:r>
        <w:rPr>
          <w:lang w:eastAsia="en-GB"/>
        </w:rPr>
        <w:tab/>
        <w:t>Hidehiko Inokuchi, 2020</w:t>
      </w:r>
    </w:p>
    <w:p w:rsidR="00B11EB3" w:rsidRPr="00DC48F7" w:rsidRDefault="00B11EB3" w:rsidP="00B11EB3">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B11EB3" w:rsidRDefault="00B11EB3" w:rsidP="00B11EB3">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B11EB3" w:rsidRPr="00DC48F7" w:rsidRDefault="00B11EB3" w:rsidP="00B11EB3">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B11EB3" w:rsidRPr="00DC48F7" w:rsidRDefault="00B11EB3" w:rsidP="00B11EB3">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B11EB3" w:rsidRDefault="00B11EB3" w:rsidP="00B11EB3"/>
    <w:p w:rsidR="00B11EB3" w:rsidRDefault="00B11EB3" w:rsidP="00B11EB3">
      <w:pPr>
        <w:pStyle w:val="Minicrib"/>
      </w:pPr>
      <w:r>
        <w:t>GONE FISHING  (S4x32)  4C set</w:t>
      </w:r>
      <w:r>
        <w:tab/>
        <w:t>Maggie &amp; Ducan Keppie  Gaelic College SCD Book 6: A Dozen Dances</w:t>
      </w:r>
    </w:p>
    <w:p w:rsidR="00B11EB3" w:rsidRDefault="00B11EB3" w:rsidP="00B11EB3">
      <w:pPr>
        <w:pStyle w:val="DanceBody"/>
      </w:pPr>
      <w:r>
        <w:t>Note:  can also be danced as S2x32 or 3x32 with 2 or 3 couple set</w:t>
      </w:r>
    </w:p>
    <w:p w:rsidR="00B11EB3" w:rsidRDefault="00B11EB3" w:rsidP="00B11EB3">
      <w:pPr>
        <w:pStyle w:val="DanceBody"/>
      </w:pPr>
      <w:r>
        <w:t xml:space="preserve"> 1- 8</w:t>
      </w:r>
      <w:r>
        <w:tab/>
        <w:t>All set, cross RH; all set, cross RH back to place</w:t>
      </w:r>
    </w:p>
    <w:p w:rsidR="00B11EB3" w:rsidRDefault="00B11EB3" w:rsidP="00B11EB3">
      <w:pPr>
        <w:pStyle w:val="DanceBody"/>
      </w:pPr>
      <w:r>
        <w:t xml:space="preserve"> 9-16</w:t>
      </w:r>
      <w:r>
        <w:tab/>
        <w:t>1s followed by 2s (who dance up to follow) dance down middle &amp; back (2s leading). 1s take prom hold while 2s separate &amp; cast out into …</w:t>
      </w:r>
    </w:p>
    <w:p w:rsidR="00B11EB3" w:rsidRDefault="00B11EB3" w:rsidP="00B11EB3">
      <w:pPr>
        <w:pStyle w:val="DanceBody"/>
      </w:pPr>
      <w:r>
        <w:t>17-24</w:t>
      </w:r>
      <w:r>
        <w:tab/>
        <w:t>1s in prom hold dance reel of 3 across with 2s, passing 2L by RSh to start.  1s end in middle facing up</w:t>
      </w:r>
    </w:p>
    <w:p w:rsidR="00B11EB3" w:rsidRDefault="00B11EB3" w:rsidP="00B11EB3">
      <w:pPr>
        <w:pStyle w:val="DanceBody"/>
        <w:keepNext w:val="0"/>
      </w:pPr>
      <w:r>
        <w:t>25-32</w:t>
      </w:r>
      <w:r>
        <w:tab/>
        <w:t>1s dance out of top of set, separate &amp; cast to bottom (others step up 27-28) &amp; 1s turn 2H once round</w:t>
      </w:r>
    </w:p>
    <w:p w:rsidR="00B11EB3" w:rsidRDefault="00B11EB3" w:rsidP="00B11EB3"/>
    <w:p w:rsidR="00B11EB3" w:rsidRDefault="00B11EB3" w:rsidP="00B11EB3">
      <w:pPr>
        <w:pStyle w:val="Minicrib"/>
        <w:rPr>
          <w:lang w:eastAsia="en-GB"/>
        </w:rPr>
      </w:pPr>
      <w:r>
        <w:rPr>
          <w:lang w:eastAsia="en-GB"/>
        </w:rPr>
        <w:t>THE GOOD DANCE  (R8x32)  3C (4C set)</w:t>
      </w:r>
      <w:r>
        <w:rPr>
          <w:lang w:eastAsia="en-GB"/>
        </w:rPr>
        <w:tab/>
        <w:t>Peter Wright</w:t>
      </w:r>
    </w:p>
    <w:p w:rsidR="00B11EB3" w:rsidRDefault="00B11EB3" w:rsidP="00B11EB3">
      <w:pPr>
        <w:pStyle w:val="DanceBody"/>
      </w:pPr>
      <w:r>
        <w:t xml:space="preserve"> 1- 8</w:t>
      </w:r>
      <w:r>
        <w:tab/>
        <w:t>1s lead down &amp; back to top</w:t>
      </w:r>
    </w:p>
    <w:p w:rsidR="00B11EB3" w:rsidRDefault="00B11EB3" w:rsidP="00B11EB3">
      <w:pPr>
        <w:pStyle w:val="DanceBody"/>
      </w:pPr>
      <w:r>
        <w:t xml:space="preserve"> 9-16</w:t>
      </w:r>
      <w:r>
        <w:tab/>
        <w:t xml:space="preserve">1s+2s dance Allemande &amp; 1s end facing </w:t>
      </w:r>
      <w:r w:rsidRPr="00DF1623">
        <w:t>1st</w:t>
      </w:r>
      <w:r>
        <w:t xml:space="preserve"> corners</w:t>
      </w:r>
    </w:p>
    <w:p w:rsidR="00B11EB3" w:rsidRDefault="00B11EB3" w:rsidP="00B11EB3">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GOOD FRIENDS  (J4x32)  4C set</w:t>
      </w:r>
      <w:r>
        <w:tab/>
        <w:t>Leslie Broughton  Highlander Coll vol 1</w:t>
      </w:r>
    </w:p>
    <w:p w:rsidR="00B11EB3" w:rsidRDefault="00B11EB3" w:rsidP="00B11EB3">
      <w:pPr>
        <w:pStyle w:val="DanceBody"/>
      </w:pPr>
      <w:r>
        <w:t>3s &amp; 4s start on opp sides</w:t>
      </w:r>
    </w:p>
    <w:p w:rsidR="00B11EB3" w:rsidRDefault="00B11EB3" w:rsidP="00B11EB3">
      <w:pPr>
        <w:pStyle w:val="DanceBody"/>
      </w:pPr>
      <w:r>
        <w:t xml:space="preserve"> 1- 8</w:t>
      </w:r>
      <w:r>
        <w:tab/>
        <w:t>1s+2s also 3s+4s dance 1/2 R&amp;L, 1s+4s advance &amp; 1/2 turn RH into prom hold to face out (1s facing Ladies' side &amp; 4s facing Men's side) while 2s &amp; 3s cross RH &amp; set to partner</w:t>
      </w:r>
    </w:p>
    <w:p w:rsidR="00B11EB3" w:rsidRDefault="00B11EB3" w:rsidP="00B11EB3">
      <w:pPr>
        <w:pStyle w:val="DanceBody"/>
      </w:pPr>
      <w:r>
        <w:t xml:space="preserve"> 9-16</w:t>
      </w:r>
      <w:r>
        <w:tab/>
        <w:t>1s &amp; 4s dance RSh reels of 3 on sides (1s RSh to 3M &amp; 4s RSh to 2L) &amp; end facing out</w:t>
      </w:r>
    </w:p>
    <w:p w:rsidR="00B11EB3" w:rsidRDefault="00B11EB3" w:rsidP="00B11EB3">
      <w:pPr>
        <w:pStyle w:val="DanceBody"/>
      </w:pPr>
      <w:r>
        <w:t>17-20</w:t>
      </w:r>
      <w:r>
        <w:tab/>
        <w:t>1s &amp; 4s separate &amp; cast to ends to meet other partner &amp; face down/up (between end couples) while end couples (2s+3s) cross RH &amp; set</w:t>
      </w:r>
    </w:p>
    <w:p w:rsidR="00B11EB3" w:rsidRDefault="00B11EB3" w:rsidP="00B11EB3">
      <w:pPr>
        <w:pStyle w:val="DanceBody"/>
      </w:pPr>
      <w:r>
        <w:t>21-24</w:t>
      </w:r>
      <w:r>
        <w:tab/>
        <w:t>1s+4s adv, turn ptnr 1.1/2 times to prom hold facing out side (as before) while 2s+3s turn RH 1.1/2 on sides</w:t>
      </w:r>
    </w:p>
    <w:p w:rsidR="00B11EB3" w:rsidRDefault="00B11EB3" w:rsidP="00B11EB3">
      <w:pPr>
        <w:pStyle w:val="DanceBody"/>
        <w:keepNext w:val="0"/>
      </w:pPr>
      <w:r>
        <w:t>25-32</w:t>
      </w:r>
      <w:r>
        <w:tab/>
        <w:t>1s &amp; 4s dance LSh reels of 3 on sides (1s LSh to 2L &amp; 4s LSh to 3L) &amp; end Men crossing partner over to other side.  2 4 (1)(3)</w:t>
      </w:r>
    </w:p>
    <w:p w:rsidR="00B11EB3" w:rsidRDefault="00B11EB3" w:rsidP="00B11EB3"/>
    <w:p w:rsidR="00B11EB3" w:rsidRDefault="00B11EB3" w:rsidP="00B11EB3">
      <w:pPr>
        <w:pStyle w:val="Minicrib"/>
      </w:pPr>
      <w:r>
        <w:t>GOOD HEARTED GLASGOW  (J8x32)  3C (4C set)</w:t>
      </w:r>
      <w:r>
        <w:tab/>
        <w:t>Peter Knapman  Guide To SCD (ex-Collins)</w:t>
      </w:r>
    </w:p>
    <w:p w:rsidR="00B11EB3" w:rsidRDefault="00B11EB3" w:rsidP="00B11EB3">
      <w:pPr>
        <w:pStyle w:val="DanceBody"/>
      </w:pPr>
      <w:r>
        <w:t xml:space="preserve"> 1- 8</w:t>
      </w:r>
      <w:r>
        <w:tab/>
        <w:t>1s turn RH &amp; cast to 2</w:t>
      </w:r>
      <w:r w:rsidRPr="00972EEB">
        <w:t>nd</w:t>
      </w:r>
      <w:r>
        <w:t xml:space="preserve"> place, turn partner LH 1.1/4 times</w:t>
      </w:r>
    </w:p>
    <w:p w:rsidR="00B11EB3" w:rsidRDefault="00B11EB3" w:rsidP="00B11EB3">
      <w:pPr>
        <w:pStyle w:val="DanceBody"/>
      </w:pPr>
      <w:r>
        <w:t xml:space="preserve"> 9-16</w:t>
      </w:r>
      <w:r>
        <w:tab/>
        <w:t>1s dance RH across (Lady with 2s at top &amp; Man with 3s); 1s pass RSh &amp; dance LH across with other couple</w:t>
      </w:r>
    </w:p>
    <w:p w:rsidR="00B11EB3" w:rsidRDefault="00B11EB3" w:rsidP="00B11EB3">
      <w:pPr>
        <w:pStyle w:val="DanceBody"/>
      </w:pPr>
      <w:r>
        <w:t>17-24</w:t>
      </w:r>
      <w:r>
        <w:tab/>
        <w:t>1s lead down the middle &amp; back to 2</w:t>
      </w:r>
      <w:r w:rsidRPr="00972EEB">
        <w:t>nd</w:t>
      </w:r>
      <w:r>
        <w:t xml:space="preserve">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GOOD LUCK TO THOMAS  (J8x32)  3C (4C set)</w:t>
      </w:r>
      <w:r>
        <w:tab/>
        <w:t>Rik de Vroome</w:t>
      </w:r>
    </w:p>
    <w:p w:rsidR="00B11EB3" w:rsidRPr="00B2016B" w:rsidRDefault="00B11EB3" w:rsidP="00B11EB3">
      <w:pPr>
        <w:pStyle w:val="DanceBody"/>
      </w:pPr>
      <w:r>
        <w:t xml:space="preserve"> 1- 4</w:t>
      </w:r>
      <w:r>
        <w:tab/>
        <w:t xml:space="preserve">1s+2s set, facing diagonally in Bar 2, 1M+2L cast into centre, 1M  above 1st place, 2L below 2nd place </w:t>
      </w:r>
      <w:r>
        <w:rPr>
          <w:b/>
        </w:rPr>
        <w:t>while</w:t>
      </w:r>
      <w:r>
        <w:t xml:space="preserve"> 1L+2M turn 3/4 RH to face partner</w:t>
      </w:r>
    </w:p>
    <w:p w:rsidR="00B11EB3" w:rsidRDefault="00B11EB3" w:rsidP="00B11EB3">
      <w:pPr>
        <w:pStyle w:val="DanceBody"/>
      </w:pPr>
      <w:r>
        <w:t xml:space="preserve"> 5- 8</w:t>
      </w:r>
      <w:r>
        <w:tab/>
        <w:t>1s+2s dance 1/2 reel of 4</w:t>
      </w:r>
    </w:p>
    <w:p w:rsidR="00B11EB3" w:rsidRDefault="00B11EB3" w:rsidP="00B11EB3">
      <w:pPr>
        <w:pStyle w:val="DanceBody"/>
      </w:pPr>
      <w:r>
        <w:t xml:space="preserve"> 9-16</w:t>
      </w:r>
      <w:r>
        <w:tab/>
        <w:t>2s+1s set &amp; petronella turn to  opp sides; 1s+2s dance 1/2 R&amp;L</w:t>
      </w:r>
    </w:p>
    <w:p w:rsidR="00B11EB3" w:rsidRDefault="00B11EB3" w:rsidP="00B11EB3">
      <w:pPr>
        <w:pStyle w:val="DanceBody"/>
      </w:pPr>
      <w:r>
        <w:t>17-24</w:t>
      </w:r>
      <w:r>
        <w:tab/>
        <w:t>1M followed by 1L casts &amp; crosses to 2L place (2s step up 19-20); 1s pull back LSh, 1L followed by 1M casts &amp; crosses to 3rd place own side (3s step up 23-24)</w:t>
      </w:r>
    </w:p>
    <w:p w:rsidR="00B11EB3" w:rsidRDefault="00B11EB3" w:rsidP="00B11EB3">
      <w:pPr>
        <w:pStyle w:val="DanceBody"/>
        <w:keepNext w:val="0"/>
      </w:pPr>
      <w:r>
        <w:t>25-32</w:t>
      </w:r>
      <w:r>
        <w:tab/>
        <w:t>1s followed by 3s dance up, cast round 2s, dance down &amp; cast up to 2nd/3rd place.  2 1 3</w:t>
      </w:r>
    </w:p>
    <w:p w:rsidR="00B11EB3" w:rsidRDefault="00B11EB3" w:rsidP="00B11EB3"/>
    <w:p w:rsidR="00B11EB3" w:rsidRDefault="00B11EB3" w:rsidP="00B11EB3">
      <w:pPr>
        <w:pStyle w:val="Minicrib"/>
      </w:pPr>
      <w:r>
        <w:t>GOOD TIMES  (S8x32)  3C (4C set)</w:t>
      </w:r>
      <w:r>
        <w:tab/>
        <w:t>Ute Hoppman-Lacour</w:t>
      </w:r>
    </w:p>
    <w:p w:rsidR="00B11EB3" w:rsidRDefault="00B11EB3" w:rsidP="00B11EB3">
      <w:pPr>
        <w:pStyle w:val="DanceBody"/>
      </w:pPr>
      <w:r>
        <w:t xml:space="preserve"> 1- 8</w:t>
      </w:r>
      <w:r>
        <w:tab/>
        <w:t>1s+2s dance the Tourbillon:-</w:t>
      </w:r>
    </w:p>
    <w:p w:rsidR="00B11EB3" w:rsidRDefault="00B11EB3" w:rsidP="00B11EB3">
      <w:pPr>
        <w:pStyle w:val="DanceBody"/>
      </w:pPr>
      <w:r>
        <w:tab/>
        <w:t>`1s &amp; 2s 1/2 turn ptnrs 2H, 1M &amp; 2L lead ptnrs by nearer hand 1 place cl'wise to end 1s on Ladies' side &amp; 2s Men's side, 1s set to 2s</w:t>
      </w:r>
    </w:p>
    <w:p w:rsidR="00B11EB3" w:rsidRDefault="00B11EB3" w:rsidP="00B11EB3">
      <w:pPr>
        <w:pStyle w:val="DanceBody"/>
      </w:pPr>
      <w:r>
        <w:tab/>
        <w:t>`1s &amp; 2s 1/2 turn ptnrs 2H &amp; lead ptnrs on 1 place clockwise &amp; 2s+1s cross RH (2s to own sides 1s into middle facing down)</w:t>
      </w:r>
    </w:p>
    <w:p w:rsidR="00B11EB3" w:rsidRDefault="00B11EB3" w:rsidP="00B11EB3">
      <w:pPr>
        <w:pStyle w:val="DanceBody"/>
      </w:pPr>
      <w:r>
        <w:t xml:space="preserve"> 9-16</w:t>
      </w:r>
      <w:r>
        <w:tab/>
        <w:t>1s dance reflection reels on own sides (1s down between 3s to start) &amp; end facing 1</w:t>
      </w:r>
      <w:r w:rsidRPr="00972EEB">
        <w:t>st</w:t>
      </w:r>
      <w:r>
        <w:t xml:space="preserve"> corners</w:t>
      </w:r>
    </w:p>
    <w:p w:rsidR="00B11EB3" w:rsidRDefault="00B11EB3" w:rsidP="00B11EB3">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GOODHIND REEL  (R8x32)  3C (4C set)</w:t>
      </w:r>
      <w:r>
        <w:tab/>
        <w:t>John Drewry  Donside Bk</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9-16</w:t>
      </w:r>
      <w:r>
        <w:tab/>
        <w:t>1s+3s dance Double Fig of 8 round 2s (1s cross down to start)</w:t>
      </w:r>
    </w:p>
    <w:p w:rsidR="00B11EB3" w:rsidRDefault="00B11EB3" w:rsidP="00B11EB3">
      <w:pPr>
        <w:pStyle w:val="DanceBody"/>
      </w:pPr>
      <w:r>
        <w:t>17-20</w:t>
      </w:r>
      <w:r>
        <w:tab/>
        <w:t>1s dance down middle, cross over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 &amp; cross RH (</w:t>
      </w:r>
      <w:r w:rsidRPr="00BD473E">
        <w:rPr>
          <w:b/>
        </w:rPr>
        <w:t xml:space="preserve">as </w:t>
      </w:r>
      <w:r>
        <w:t>Muirland W)</w:t>
      </w:r>
    </w:p>
    <w:p w:rsidR="00B11EB3" w:rsidRDefault="00B11EB3" w:rsidP="00B11EB3">
      <w:pPr>
        <w:pStyle w:val="DanceBody"/>
      </w:pPr>
      <w:r>
        <w:t>21-24</w:t>
      </w:r>
      <w:r>
        <w:tab/>
        <w:t>3s+1s+2s dance 1/2 reel of 3 on sides (3s out &amp; down &amp; 1s cross up to own sides to start).  (2) 1 (3)</w:t>
      </w:r>
    </w:p>
    <w:p w:rsidR="00B11EB3" w:rsidRDefault="00B11EB3" w:rsidP="00B11EB3">
      <w:pPr>
        <w:pStyle w:val="DanceBody"/>
      </w:pPr>
      <w:r>
        <w:t>25-28</w:t>
      </w:r>
      <w:r>
        <w:tab/>
        <w:t>1s+3s change places on sides (1s between 3s) &amp; 3s cross down to 3</w:t>
      </w:r>
      <w:r w:rsidRPr="00972EEB">
        <w:t>rd</w:t>
      </w:r>
      <w:r>
        <w:t xml:space="preserve"> place own side</w:t>
      </w:r>
      <w:r w:rsidRPr="00BA6B4D">
        <w:rPr>
          <w:b/>
        </w:rPr>
        <w:t xml:space="preserve"> while </w:t>
      </w:r>
      <w:r>
        <w:t>1s cast to 2</w:t>
      </w:r>
      <w:r w:rsidRPr="00972EEB">
        <w:t>nd</w:t>
      </w:r>
      <w:r>
        <w:t xml:space="preserve"> place</w:t>
      </w:r>
    </w:p>
    <w:p w:rsidR="00B11EB3" w:rsidRDefault="00B11EB3" w:rsidP="00B11EB3">
      <w:pPr>
        <w:pStyle w:val="DanceBody"/>
        <w:keepNext w:val="0"/>
      </w:pPr>
      <w:r>
        <w:t>29-32</w:t>
      </w:r>
      <w:r>
        <w:tab/>
        <w:t>2s+1s change places on sides (1s between 2s) &amp; 2s cross up to 1</w:t>
      </w:r>
      <w:r w:rsidRPr="00972EEB">
        <w:t>st</w:t>
      </w:r>
      <w:r>
        <w:t xml:space="preserve"> place own side</w:t>
      </w:r>
      <w:r w:rsidRPr="00BA6B4D">
        <w:rPr>
          <w:b/>
        </w:rPr>
        <w:t xml:space="preserve"> while </w:t>
      </w:r>
      <w:r>
        <w:t>1s cast to 2</w:t>
      </w:r>
      <w:r w:rsidRPr="00972EEB">
        <w:t>nd</w:t>
      </w:r>
      <w:r>
        <w:t xml:space="preserve"> place</w:t>
      </w:r>
    </w:p>
    <w:p w:rsidR="00B11EB3" w:rsidRDefault="00B11EB3" w:rsidP="00B11EB3"/>
    <w:p w:rsidR="00B11EB3" w:rsidRDefault="00B11EB3" w:rsidP="00B11EB3">
      <w:pPr>
        <w:pStyle w:val="Minicrib"/>
      </w:pPr>
      <w:r>
        <w:t>GOODNIGHT AND JOY BE WITH YOU  (R8x32)  3C (4C set)</w:t>
      </w:r>
      <w:r>
        <w:tab/>
        <w:t>Ian Barbour  Set &amp; Cast Off Vol 3</w:t>
      </w:r>
    </w:p>
    <w:p w:rsidR="00B11EB3" w:rsidRDefault="00B11EB3" w:rsidP="00B11EB3">
      <w:pPr>
        <w:pStyle w:val="DanceBody"/>
      </w:pPr>
      <w:r>
        <w:t xml:space="preserve"> 1- 8</w:t>
      </w:r>
      <w:r>
        <w:tab/>
        <w:t>1s lead down, cross &amp; cast up round 3s to 2nd place opp sides (2s step up 3-4); 1s turn 1.1/4 RH to end in centre facing 4th corner (1M+3M, 1L+2L)</w:t>
      </w:r>
    </w:p>
    <w:p w:rsidR="00B11EB3" w:rsidRDefault="00B11EB3" w:rsidP="00B11EB3">
      <w:pPr>
        <w:pStyle w:val="DanceBody"/>
      </w:pPr>
      <w:r>
        <w:t xml:space="preserve"> 9-16</w:t>
      </w:r>
      <w:r>
        <w:tab/>
        <w:t>1M+3s &amp; 1L+2s dance RSh reels of 3 across. Bars 15-16: 1s turn 1.1/4 RH to face 4th corner again</w:t>
      </w:r>
    </w:p>
    <w:p w:rsidR="00B11EB3" w:rsidRDefault="00B11EB3" w:rsidP="00B11EB3">
      <w:pPr>
        <w:pStyle w:val="DanceBody"/>
      </w:pPr>
      <w:r>
        <w:t>17-24</w:t>
      </w:r>
      <w:r>
        <w:tab/>
        <w:t>1s dance reels of 3 on own side (RSh to 4th corner to start). Bars 23-24: 1s turn 1.1/4 LH</w:t>
      </w:r>
    </w:p>
    <w:p w:rsidR="00B11EB3" w:rsidRDefault="00B11EB3" w:rsidP="00B11EB3">
      <w:pPr>
        <w:pStyle w:val="DanceBody"/>
        <w:keepNext w:val="0"/>
      </w:pPr>
      <w:r>
        <w:t>25-32</w:t>
      </w:r>
      <w:r>
        <w:tab/>
        <w:t>1M+3s &amp; 1L+2s dance RH across, 1s pass RSH to dance LH across with other couple.  (1s remain in middle to start 2nd turn)</w:t>
      </w:r>
    </w:p>
    <w:p w:rsidR="00B11EB3" w:rsidRDefault="00B11EB3" w:rsidP="00B11EB3"/>
    <w:p w:rsidR="00B11EB3" w:rsidRDefault="00B11EB3" w:rsidP="00B11EB3">
      <w:pPr>
        <w:pStyle w:val="Minicrib"/>
      </w:pPr>
      <w:r>
        <w:t>THE GOODTIME REEL  (R8x32)  3C (4C set)</w:t>
      </w:r>
      <w:r>
        <w:tab/>
        <w:t>T Antley-Olander  Let's All Dance Too</w:t>
      </w:r>
    </w:p>
    <w:p w:rsidR="00B11EB3" w:rsidRDefault="00B11EB3" w:rsidP="00B11EB3">
      <w:pPr>
        <w:pStyle w:val="DanceBody"/>
      </w:pPr>
      <w:r>
        <w:t xml:space="preserve"> 1- 8</w:t>
      </w:r>
      <w:r>
        <w:tab/>
        <w:t>1s turn RH, cast 1 place, turn RH (4 bars)</w:t>
      </w:r>
    </w:p>
    <w:p w:rsidR="00B11EB3" w:rsidRDefault="00B11EB3" w:rsidP="00B11EB3">
      <w:pPr>
        <w:pStyle w:val="DanceBody"/>
      </w:pPr>
      <w:r>
        <w:t xml:space="preserve"> 9-16</w:t>
      </w:r>
      <w:r>
        <w:tab/>
        <w:t>1s followed by 2s lead down &amp; 2s followed by 1s lead up to top having changed places</w:t>
      </w:r>
    </w:p>
    <w:p w:rsidR="00B11EB3" w:rsidRDefault="00B11EB3" w:rsidP="00B11EB3">
      <w:pPr>
        <w:pStyle w:val="DanceBody"/>
      </w:pPr>
      <w:r>
        <w:t>17-24</w:t>
      </w:r>
      <w:r>
        <w:tab/>
        <w:t>2s+1s+3s set, cross RH, set &amp; cross back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GOOSE BURN  (S4x32)  4C set</w:t>
      </w:r>
      <w:r>
        <w:tab/>
        <w:t>A&amp;Ian Jamieson</w:t>
      </w:r>
    </w:p>
    <w:p w:rsidR="00B11EB3" w:rsidRDefault="00B11EB3" w:rsidP="00B11EB3">
      <w:pPr>
        <w:pStyle w:val="DanceBody"/>
      </w:pPr>
      <w:r>
        <w:t xml:space="preserve"> 1- 8</w:t>
      </w:r>
      <w:r>
        <w:tab/>
        <w:t>2M followed by partners casts up &amp; dances down in front of Ladies to 3L place (partner to own place)</w:t>
      </w:r>
      <w:r w:rsidRPr="00BA6B4D">
        <w:rPr>
          <w:b/>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B11EB3" w:rsidRDefault="00B11EB3" w:rsidP="00B11EB3">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rPr>
        <w:t xml:space="preserve"> while </w:t>
      </w:r>
      <w:r>
        <w:t>2M followed by partner dances down &amp; casts up behind Men to 2</w:t>
      </w:r>
      <w:r w:rsidRPr="00972EEB">
        <w:t>nd</w:t>
      </w:r>
      <w:r>
        <w:t xml:space="preserve"> place &amp; crosses to opp side.  1 (2)(3) 4</w:t>
      </w:r>
    </w:p>
    <w:p w:rsidR="00B11EB3" w:rsidRDefault="00B11EB3" w:rsidP="00B11EB3">
      <w:pPr>
        <w:pStyle w:val="DanceBody"/>
      </w:pPr>
      <w:r>
        <w:t>17-24</w:t>
      </w:r>
      <w:r>
        <w:tab/>
        <w:t>1s+2s</w:t>
      </w:r>
      <w:r w:rsidRPr="007F0D5A">
        <w:rPr>
          <w:b/>
        </w:rPr>
        <w:t xml:space="preserve"> also </w:t>
      </w:r>
      <w:r>
        <w:t>3s+4s set &amp; dance RH across 1/2 way, 1s+4s set &amp; dance LH across 1/2 way.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GORDON CHASE  (S80)  Sq.Set</w:t>
      </w:r>
      <w:r>
        <w:tab/>
        <w:t>John Drewry  Summer Coll 88</w:t>
      </w:r>
    </w:p>
    <w:p w:rsidR="00B11EB3" w:rsidRDefault="00B11EB3" w:rsidP="00B11EB3">
      <w:pPr>
        <w:pStyle w:val="DanceBody"/>
      </w:pPr>
      <w:r>
        <w:t xml:space="preserve"> 1- 8</w:t>
      </w:r>
      <w:r>
        <w:tab/>
        <w:t>All set to partners &amp; cast 1 place (Men cl'wise &amp; Ladies Anticl'wise) &amp; repeat to end facing partner on opposite side of dance</w:t>
      </w:r>
    </w:p>
    <w:p w:rsidR="00B11EB3" w:rsidRDefault="00B11EB3" w:rsidP="00B11EB3">
      <w:pPr>
        <w:pStyle w:val="DanceBody"/>
      </w:pPr>
      <w:r>
        <w:t xml:space="preserve"> 9-16</w:t>
      </w:r>
      <w:r>
        <w:tab/>
        <w:t>1s+4s</w:t>
      </w:r>
      <w:r w:rsidRPr="007F0D5A">
        <w:rPr>
          <w:b/>
        </w:rPr>
        <w:t xml:space="preserve"> also </w:t>
      </w:r>
      <w:r>
        <w:t>2s+3s dance diagonal reels of 4 &amp; end in diagonal lines of 4 (facing)</w:t>
      </w:r>
    </w:p>
    <w:p w:rsidR="00B11EB3" w:rsidRDefault="00B11EB3" w:rsidP="00B11EB3">
      <w:pPr>
        <w:pStyle w:val="DanceBody"/>
      </w:pPr>
      <w:r>
        <w:t>17-24</w:t>
      </w:r>
      <w:r>
        <w:tab/>
        <w:t>All Adv+Ret, 1s &amp; 3s dance clockwise to just past their original place</w:t>
      </w:r>
      <w:r w:rsidRPr="00BA6B4D">
        <w:rPr>
          <w:b/>
        </w:rPr>
        <w:t xml:space="preserve"> while </w:t>
      </w:r>
      <w:r>
        <w:t>2s &amp; 4s dance in, 2s follow 1s to 4</w:t>
      </w:r>
      <w:r w:rsidRPr="00972EEB">
        <w:t>th</w:t>
      </w:r>
      <w:r>
        <w:t xml:space="preserve"> place</w:t>
      </w:r>
      <w:r w:rsidRPr="00BA6B4D">
        <w:rPr>
          <w:b/>
        </w:rPr>
        <w:t xml:space="preserve"> while </w:t>
      </w:r>
      <w:r>
        <w:t>4s follow 3s to 2</w:t>
      </w:r>
      <w:r w:rsidRPr="00972EEB">
        <w:t>nd</w:t>
      </w:r>
      <w:r>
        <w:t xml:space="preserve"> place &amp; all end in 2 diagonal, lines of 4 [1s on right of 4s, 3s on right of 2s (2s &amp; 4s dance small circles)]</w:t>
      </w:r>
    </w:p>
    <w:p w:rsidR="00B11EB3" w:rsidRDefault="00B11EB3" w:rsidP="00B11EB3">
      <w:pPr>
        <w:pStyle w:val="DanceBody"/>
      </w:pPr>
      <w:r>
        <w:t>25-32</w:t>
      </w:r>
      <w:r>
        <w:tab/>
        <w:t>All Adv+Ret, 2s &amp; 4s dance clockwise to their original places</w:t>
      </w:r>
      <w:r w:rsidRPr="00BA6B4D">
        <w:rPr>
          <w:b/>
        </w:rPr>
        <w:t xml:space="preserve"> while </w:t>
      </w:r>
      <w:r>
        <w:t>1s &amp; 3s dance in, 1s follow 2s &amp; 3s follow 4s to original places (1s &amp; 3s dance small circles)</w:t>
      </w:r>
    </w:p>
    <w:p w:rsidR="00B11EB3" w:rsidRDefault="00B11EB3" w:rsidP="00B11EB3">
      <w:pPr>
        <w:pStyle w:val="DanceBody"/>
      </w:pPr>
      <w:r>
        <w:t>33-40</w:t>
      </w:r>
      <w:r>
        <w:tab/>
        <w:t>1s+3s dance RH across</w:t>
      </w:r>
      <w:r w:rsidRPr="00BA6B4D">
        <w:rPr>
          <w:b/>
        </w:rPr>
        <w:t xml:space="preserve"> while </w:t>
      </w:r>
      <w:r>
        <w:t>2s &amp; 4s chase clockwise 1/2 way, 1s+4s dance RH across</w:t>
      </w:r>
      <w:r w:rsidRPr="00BA6B4D">
        <w:rPr>
          <w:b/>
        </w:rPr>
        <w:t xml:space="preserve"> while </w:t>
      </w:r>
      <w:r>
        <w:t>1s &amp; 3s chase clockwise 1/2 way</w:t>
      </w:r>
    </w:p>
    <w:p w:rsidR="00B11EB3" w:rsidRDefault="00B11EB3" w:rsidP="00B11EB3">
      <w:pPr>
        <w:pStyle w:val="DanceBody"/>
      </w:pPr>
      <w:r>
        <w:t>41-48</w:t>
      </w:r>
      <w:r>
        <w:tab/>
        <w:t>Repeat to original places</w:t>
      </w:r>
    </w:p>
    <w:p w:rsidR="00B11EB3" w:rsidRDefault="00B11EB3" w:rsidP="00B11EB3">
      <w:pPr>
        <w:pStyle w:val="DanceBody"/>
      </w:pPr>
      <w:r>
        <w:t>49-56</w:t>
      </w:r>
      <w:r>
        <w:tab/>
        <w:t>All circle 8H round &amp; back</w:t>
      </w:r>
    </w:p>
    <w:p w:rsidR="00B11EB3" w:rsidRDefault="00B11EB3" w:rsidP="00B11EB3">
      <w:pPr>
        <w:pStyle w:val="DanceBody"/>
      </w:pPr>
      <w:r>
        <w:t>57-64</w:t>
      </w:r>
      <w:r>
        <w:tab/>
        <w:t>With both hands joined with partner set HS into centre &amp; out, turn partner LH 1.1/4 times to end in double wheel with Ladies in middle giving RH</w:t>
      </w:r>
    </w:p>
    <w:p w:rsidR="00B11EB3" w:rsidRDefault="00B11EB3" w:rsidP="00B11EB3">
      <w:pPr>
        <w:pStyle w:val="DanceBody"/>
      </w:pPr>
      <w:r>
        <w:t>65-72</w:t>
      </w:r>
      <w:r>
        <w:tab/>
        <w:t>All dance round clockwise for 3 bars then Men cast to right &amp; Ladies cast left (L dance under partners arm) to form double wheel facing anticlockwise with Men in centre &amp; all dance round to places</w:t>
      </w:r>
    </w:p>
    <w:p w:rsidR="00B11EB3" w:rsidRDefault="00B11EB3" w:rsidP="00B11EB3">
      <w:pPr>
        <w:pStyle w:val="DanceBody"/>
        <w:keepNext w:val="0"/>
      </w:pPr>
      <w:r>
        <w:t>73-80</w:t>
      </w:r>
      <w:r>
        <w:tab/>
        <w:t>All Promenade round anticlockwise</w:t>
      </w:r>
    </w:p>
    <w:p w:rsidR="00B11EB3" w:rsidRDefault="00B11EB3" w:rsidP="00B11EB3"/>
    <w:p w:rsidR="00B11EB3" w:rsidRDefault="00B11EB3" w:rsidP="00B11EB3">
      <w:pPr>
        <w:pStyle w:val="Minicrib"/>
      </w:pPr>
      <w:r>
        <w:t>GORDON OF STRALOCH  (S8x32)  3C (4C set)</w:t>
      </w:r>
      <w:r>
        <w:tab/>
        <w:t>Peter Price</w:t>
      </w:r>
    </w:p>
    <w:p w:rsidR="00B11EB3" w:rsidRPr="009002E6" w:rsidRDefault="00B11EB3" w:rsidP="00B11EB3">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B11EB3" w:rsidRPr="009002E6" w:rsidRDefault="00B11EB3" w:rsidP="00B11EB3">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B11EB3" w:rsidRDefault="00B11EB3" w:rsidP="00B11EB3">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B11EB3" w:rsidRPr="009002E6" w:rsidRDefault="00B11EB3" w:rsidP="00B11EB3">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B11EB3" w:rsidRDefault="00B11EB3" w:rsidP="00B11EB3"/>
    <w:p w:rsidR="00B11EB3" w:rsidRDefault="00B11EB3" w:rsidP="00B11EB3">
      <w:pPr>
        <w:pStyle w:val="Minicrib"/>
      </w:pPr>
      <w:r>
        <w:t>GORDON STRATHSPEY  (S3x32)  3C set</w:t>
      </w:r>
      <w:r>
        <w:tab/>
        <w:t>Martin Sheffield  Scots in France</w:t>
      </w:r>
    </w:p>
    <w:p w:rsidR="00B11EB3" w:rsidRDefault="00B11EB3" w:rsidP="00B11EB3">
      <w:pPr>
        <w:pStyle w:val="DanceBody"/>
      </w:pPr>
      <w:r>
        <w:t xml:space="preserve"> 1- 4</w:t>
      </w:r>
      <w:r>
        <w:tab/>
        <w:t>1s+2s 1/2 turn partners 2H &amp; circle 4H round to left 1/2 way  2 1 3</w:t>
      </w:r>
    </w:p>
    <w:p w:rsidR="00B11EB3" w:rsidRDefault="00B11EB3" w:rsidP="00B11EB3">
      <w:pPr>
        <w:pStyle w:val="DanceBody"/>
      </w:pPr>
      <w:r>
        <w:t xml:space="preserve"> 5- 8</w:t>
      </w:r>
      <w:r>
        <w:tab/>
        <w:t>2M followed by 1M+3M dance up, across &amp; down Ladies' side</w:t>
      </w:r>
      <w:r w:rsidRPr="00BA6B4D">
        <w:rPr>
          <w:b/>
        </w:rPr>
        <w:t xml:space="preserve"> while </w:t>
      </w:r>
      <w:r>
        <w:t>Ladies</w:t>
      </w:r>
      <w:r>
        <w:rPr>
          <w:b/>
        </w:rPr>
        <w:t xml:space="preserve"> </w:t>
      </w:r>
      <w:r>
        <w:t>advance 1 step, set turning right about &amp; retire to Men's side</w:t>
      </w:r>
    </w:p>
    <w:p w:rsidR="00B11EB3" w:rsidRDefault="00B11EB3" w:rsidP="00B11EB3">
      <w:pPr>
        <w:pStyle w:val="DanceBody"/>
      </w:pPr>
      <w:r>
        <w:t xml:space="preserve"> 9-12</w:t>
      </w:r>
      <w:r>
        <w:tab/>
        <w:t>Top 2 Men &amp; bottom 2 Ladies cross diagonally LH</w:t>
      </w:r>
      <w:r w:rsidRPr="00BA6B4D">
        <w:rPr>
          <w:b/>
        </w:rPr>
        <w:t xml:space="preserve"> while </w:t>
      </w:r>
      <w:r>
        <w:t>2s set, all change places LH with opposite person</w:t>
      </w:r>
    </w:p>
    <w:p w:rsidR="00B11EB3" w:rsidRDefault="00B11EB3" w:rsidP="00B11EB3">
      <w:pPr>
        <w:pStyle w:val="DanceBody"/>
      </w:pPr>
      <w:r>
        <w:t>13-16</w:t>
      </w:r>
      <w:r>
        <w:tab/>
        <w:t>Same dancers cross diagonally RH</w:t>
      </w:r>
      <w:r w:rsidRPr="00BA6B4D">
        <w:rPr>
          <w:b/>
        </w:rPr>
        <w:t xml:space="preserve"> while </w:t>
      </w:r>
      <w:r>
        <w:t>2s set &amp; all 1/2 turn opposite person RH into allemande hold facing down</w:t>
      </w:r>
    </w:p>
    <w:p w:rsidR="00B11EB3" w:rsidRDefault="00B11EB3" w:rsidP="00B11EB3">
      <w:pPr>
        <w:pStyle w:val="DanceBody"/>
      </w:pPr>
      <w:r>
        <w:t>17-24</w:t>
      </w:r>
      <w:r>
        <w:tab/>
        <w:t>All dance down 2 steps, turn about &amp; dance backwards 2 steps, dance up 2 steps, turn about &amp; dance backwards (</w:t>
      </w:r>
      <w:r w:rsidRPr="00BD473E">
        <w:rPr>
          <w:b/>
        </w:rPr>
        <w:t xml:space="preserve">as </w:t>
      </w:r>
      <w:r>
        <w:t>Gay Gordons)</w:t>
      </w:r>
    </w:p>
    <w:p w:rsidR="00B11EB3" w:rsidRDefault="00B11EB3" w:rsidP="00B11EB3">
      <w:pPr>
        <w:pStyle w:val="DanceBody"/>
        <w:keepNext w:val="0"/>
      </w:pPr>
      <w:r>
        <w:t>25-32</w:t>
      </w:r>
      <w:r>
        <w:tab/>
        <w:t>All turn RH (4 bars), top Lady (2L) followed by 1L+3L dance up, across &amp; down own side</w:t>
      </w:r>
      <w:r w:rsidRPr="00BA6B4D">
        <w:rPr>
          <w:b/>
        </w:rPr>
        <w:t xml:space="preserve"> while </w:t>
      </w:r>
      <w:r>
        <w:t>Men advance 1 step, set turning right about &amp; retire to own side</w:t>
      </w:r>
    </w:p>
    <w:p w:rsidR="00B11EB3" w:rsidRDefault="00B11EB3" w:rsidP="00B11EB3"/>
    <w:p w:rsidR="00B11EB3" w:rsidRDefault="00B11EB3" w:rsidP="00B11EB3">
      <w:pPr>
        <w:pStyle w:val="Minicrib"/>
      </w:pPr>
      <w:r>
        <w:t>GORDON YOUNG'S REEL  (R8x32)  3C (4C set)</w:t>
      </w:r>
      <w:r>
        <w:tab/>
        <w:t>Ian Barbour  Magic Medicine</w:t>
      </w:r>
    </w:p>
    <w:p w:rsidR="00B11EB3" w:rsidRDefault="00B11EB3" w:rsidP="00B11EB3">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rPr>
        <w:t xml:space="preserve"> while </w:t>
      </w:r>
      <w:r>
        <w:t>2L followed by 3s dance up Men's side to top</w:t>
      </w:r>
    </w:p>
    <w:p w:rsidR="00B11EB3" w:rsidRDefault="00B11EB3" w:rsidP="00B11EB3">
      <w:pPr>
        <w:pStyle w:val="DanceBody"/>
      </w:pPr>
      <w:r>
        <w:t xml:space="preserve"> 9-16</w:t>
      </w:r>
      <w:r>
        <w:tab/>
        <w:t>1s+2s+3s dance 3 couple R&amp;L for 8 bars (2 bars per hand). End (3) 2 (1)</w:t>
      </w:r>
    </w:p>
    <w:p w:rsidR="00B11EB3" w:rsidRDefault="00B11EB3" w:rsidP="00B11EB3">
      <w:pPr>
        <w:pStyle w:val="DanceBody"/>
      </w:pPr>
      <w:r>
        <w:t>17-24</w:t>
      </w:r>
      <w:r>
        <w:tab/>
        <w:t>1s cross RH, cast to top (own sides)</w:t>
      </w:r>
      <w:r w:rsidRPr="00BA6B4D">
        <w:rPr>
          <w:b/>
        </w:rPr>
        <w:t xml:space="preserve"> while </w:t>
      </w:r>
      <w:r>
        <w:t>3s turn RH 1.1/2 times to face down in centre; 1s turn RH into 2</w:t>
      </w:r>
      <w:r w:rsidRPr="00972EEB">
        <w:t>nd</w:t>
      </w:r>
      <w:r>
        <w:t xml:space="preserve"> place (2s step up 21-22)</w:t>
      </w:r>
      <w:r w:rsidRPr="00BA6B4D">
        <w:rPr>
          <w:b/>
        </w:rPr>
        <w:t xml:space="preserve"> while </w:t>
      </w:r>
      <w:r>
        <w:t>3s dance down &amp; loop into original places</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GORDON'S CIDER PRESS  (R5x32)  5C Sq.Set</w:t>
      </w:r>
      <w:r>
        <w:tab/>
        <w:t>Irene Paterson</w:t>
      </w:r>
    </w:p>
    <w:p w:rsidR="00B11EB3" w:rsidRDefault="00B11EB3" w:rsidP="00B11EB3">
      <w:pPr>
        <w:pStyle w:val="DanceBody"/>
      </w:pPr>
      <w:r>
        <w:t>Square set, 5s in centre facing 1s</w:t>
      </w:r>
    </w:p>
    <w:p w:rsidR="00B11EB3" w:rsidRDefault="00B11EB3" w:rsidP="00B11EB3">
      <w:pPr>
        <w:pStyle w:val="DanceBody"/>
      </w:pPr>
      <w:r>
        <w:t xml:space="preserve"> 1- 8</w:t>
      </w:r>
      <w:r>
        <w:tab/>
        <w:t>1s+5s dance RH across, 5s+3s dance LH across</w:t>
      </w:r>
    </w:p>
    <w:p w:rsidR="00B11EB3" w:rsidRDefault="00B11EB3" w:rsidP="00B11EB3">
      <w:pPr>
        <w:pStyle w:val="DanceBody"/>
      </w:pPr>
      <w:r>
        <w:t xml:space="preserve"> 9-16</w:t>
      </w:r>
      <w:r>
        <w:tab/>
        <w:t>1s+5s+3s dance reels of 3 up/down set (5s RSh to 1s to start). 5s end facing 4s</w:t>
      </w:r>
    </w:p>
    <w:p w:rsidR="00B11EB3" w:rsidRDefault="00B11EB3" w:rsidP="00B11EB3">
      <w:pPr>
        <w:pStyle w:val="DanceBody"/>
      </w:pPr>
      <w:r>
        <w:t>17-24</w:t>
      </w:r>
      <w:r>
        <w:tab/>
        <w:t>2s+5s+4s dance reels of 3 across (5s LSh to 4s to start). 5M with 5L following faces 1L</w:t>
      </w:r>
    </w:p>
    <w:p w:rsidR="00B11EB3" w:rsidRDefault="00B11EB3" w:rsidP="00B11EB3">
      <w:pPr>
        <w:pStyle w:val="DanceBody"/>
        <w:keepNext w:val="0"/>
      </w:pPr>
      <w:r>
        <w:t>25-32</w:t>
      </w:r>
      <w:r>
        <w:tab/>
        <w:t>5s+1s change places passing RSh, 1s+4s repeat; 4s+3s repeat, 3s+2s repeat &amp; 2s face up</w:t>
      </w:r>
    </w:p>
    <w:p w:rsidR="00B11EB3" w:rsidRDefault="00B11EB3" w:rsidP="00B11EB3"/>
    <w:p w:rsidR="00B11EB3" w:rsidRDefault="00B11EB3" w:rsidP="00B11EB3">
      <w:pPr>
        <w:pStyle w:val="Minicrib"/>
      </w:pPr>
      <w:r>
        <w:t>THE GORDONIAN STRATHSPEY  (S3x32)  3C set</w:t>
      </w:r>
      <w:r>
        <w:tab/>
        <w:t>A Dix  Reel Friends 2</w:t>
      </w:r>
    </w:p>
    <w:p w:rsidR="00B11EB3" w:rsidRDefault="00B11EB3" w:rsidP="00B11EB3">
      <w:pPr>
        <w:pStyle w:val="DanceBody"/>
      </w:pPr>
      <w:r>
        <w:t xml:space="preserve"> 1- 8</w:t>
      </w:r>
      <w:r>
        <w:tab/>
        <w:t>1s+2s circle 4H round to left &amp; Set+Link</w:t>
      </w:r>
    </w:p>
    <w:p w:rsidR="00B11EB3" w:rsidRDefault="00B11EB3" w:rsidP="00B11EB3">
      <w:pPr>
        <w:pStyle w:val="DanceBody"/>
      </w:pPr>
      <w:r>
        <w:t xml:space="preserve"> 9-16</w:t>
      </w:r>
      <w:r>
        <w:tab/>
        <w:t>1s dance reels on own sides (LSh to 3</w:t>
      </w:r>
      <w:r w:rsidRPr="00972EEB">
        <w:t>rd</w:t>
      </w:r>
      <w:r>
        <w:t xml:space="preserve"> person</w:t>
      </w:r>
    </w:p>
    <w:p w:rsidR="00B11EB3" w:rsidRDefault="00B11EB3" w:rsidP="00B11EB3">
      <w:pPr>
        <w:pStyle w:val="DanceBody"/>
      </w:pPr>
      <w:r>
        <w:t>17-24</w:t>
      </w:r>
      <w:r>
        <w:tab/>
        <w:t>1s set, 3/4 turn 2H &amp; dance RH across (Lady with 2s &amp; Man with 3s)</w:t>
      </w:r>
    </w:p>
    <w:p w:rsidR="00B11EB3" w:rsidRDefault="00B11EB3" w:rsidP="00B11EB3">
      <w:pPr>
        <w:pStyle w:val="DanceBody"/>
        <w:keepNext w:val="0"/>
      </w:pPr>
      <w:r>
        <w:t>25-32</w:t>
      </w:r>
      <w:r>
        <w:tab/>
        <w:t>2s+1s+3s dance Allemande</w:t>
      </w:r>
    </w:p>
    <w:p w:rsidR="00B11EB3" w:rsidRDefault="00B11EB3" w:rsidP="00B11EB3"/>
    <w:p w:rsidR="00B11EB3" w:rsidRDefault="00B11EB3" w:rsidP="00B11EB3">
      <w:pPr>
        <w:pStyle w:val="Minicrib"/>
      </w:pPr>
      <w:r>
        <w:t>THE GOSPORT QUEEN  (J8x40)  3C (4C set)</w:t>
      </w:r>
      <w:r>
        <w:tab/>
        <w:t>Sue Chaney  Southsea 50</w:t>
      </w:r>
    </w:p>
    <w:p w:rsidR="00B11EB3" w:rsidRDefault="00B11EB3" w:rsidP="00B11EB3">
      <w:pPr>
        <w:pStyle w:val="DanceBody"/>
      </w:pPr>
      <w:r>
        <w:t xml:space="preserve"> 1- 8</w:t>
      </w:r>
      <w:r>
        <w:tab/>
        <w:t>1s set, dance 6 bars of Fig 8 round 2s, ending in 2nd place own side (2s step up 7-8)</w:t>
      </w:r>
    </w:p>
    <w:p w:rsidR="00B11EB3" w:rsidRDefault="00B11EB3" w:rsidP="00B11EB3">
      <w:pPr>
        <w:pStyle w:val="DanceBody"/>
      </w:pPr>
      <w:r>
        <w:t xml:space="preserve"> 9-20</w:t>
      </w:r>
      <w:r>
        <w:tab/>
        <w:t>2s+1s+3s dance R&amp;L for 3 couples</w:t>
      </w:r>
    </w:p>
    <w:p w:rsidR="00B11EB3" w:rsidRDefault="00B11EB3" w:rsidP="00B11EB3">
      <w:pPr>
        <w:pStyle w:val="DanceBody"/>
      </w:pPr>
      <w:r>
        <w:t>21-24</w:t>
      </w:r>
      <w:r>
        <w:tab/>
        <w:t>1s set, turn 1/4 LH ready for …</w:t>
      </w:r>
    </w:p>
    <w:p w:rsidR="00B11EB3" w:rsidRDefault="00B11EB3" w:rsidP="00B11EB3">
      <w:pPr>
        <w:pStyle w:val="DanceBody"/>
      </w:pPr>
      <w:r>
        <w:t>25-32</w:t>
      </w:r>
      <w:r>
        <w:tab/>
        <w:t>1L+2s &amp; 1M+3s dance RH across, 1s pass RSh to dance LH across with other couple. All end in prom hold facing up</w:t>
      </w:r>
    </w:p>
    <w:p w:rsidR="00B11EB3" w:rsidRDefault="00B11EB3" w:rsidP="00B11EB3">
      <w:pPr>
        <w:pStyle w:val="DanceBody"/>
        <w:keepNext w:val="0"/>
      </w:pPr>
      <w:r>
        <w:t>33-40</w:t>
      </w:r>
      <w:r>
        <w:tab/>
        <w:t>2s+1s+3s dance Promenade. 2 1 3</w:t>
      </w:r>
    </w:p>
    <w:p w:rsidR="00B11EB3" w:rsidRDefault="00B11EB3" w:rsidP="00B11EB3"/>
    <w:p w:rsidR="00B11EB3" w:rsidRDefault="00B11EB3" w:rsidP="00B11EB3">
      <w:pPr>
        <w:pStyle w:val="Minicrib"/>
      </w:pPr>
      <w:r>
        <w:t>GOTHENBURG'S WELCOME  (J8x32)  3C (4C set)</w:t>
      </w:r>
      <w:r>
        <w:tab/>
        <w:t>Bobby Munro  RSCDS Bk 37</w:t>
      </w:r>
    </w:p>
    <w:p w:rsidR="00B11EB3" w:rsidRDefault="00B11EB3" w:rsidP="00B11EB3">
      <w:pPr>
        <w:pStyle w:val="DanceBody"/>
      </w:pPr>
      <w:r>
        <w:t xml:space="preserve"> 1- 4</w:t>
      </w:r>
      <w:r>
        <w:tab/>
        <w:t>1s cast 1 place &amp; set advancing to 1</w:t>
      </w:r>
      <w:r w:rsidRPr="00972EEB">
        <w:t>st</w:t>
      </w:r>
      <w:r>
        <w:t xml:space="preserve"> corner</w:t>
      </w:r>
    </w:p>
    <w:p w:rsidR="00B11EB3" w:rsidRDefault="00B11EB3" w:rsidP="00B11EB3">
      <w:pPr>
        <w:pStyle w:val="DanceBody"/>
      </w:pPr>
      <w:r>
        <w:t xml:space="preserve"> 5-16</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B11EB3" w:rsidRDefault="00B11EB3" w:rsidP="00B11EB3">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B11EB3" w:rsidRDefault="00B11EB3" w:rsidP="00B11EB3">
      <w:pPr>
        <w:pStyle w:val="DanceBody"/>
        <w:keepNext w:val="0"/>
      </w:pPr>
      <w:r>
        <w:t>25-32</w:t>
      </w:r>
      <w:r>
        <w:tab/>
        <w:t>1s dance RH hands across (L with 2s &amp; M with 3s) &amp; 2s+1s+3s turn RH</w:t>
      </w:r>
    </w:p>
    <w:p w:rsidR="00B11EB3" w:rsidRDefault="00B11EB3" w:rsidP="00B11EB3"/>
    <w:p w:rsidR="00B11EB3" w:rsidRDefault="00B11EB3" w:rsidP="00B11EB3">
      <w:pPr>
        <w:pStyle w:val="Minicrib"/>
      </w:pPr>
      <w:r>
        <w:t>GOURDIEBURN  (S3x32)  3C set</w:t>
      </w:r>
      <w:r>
        <w:tab/>
        <w:t>M Cowie  Banffshire Bk</w:t>
      </w:r>
    </w:p>
    <w:p w:rsidR="00B11EB3" w:rsidRDefault="00B11EB3" w:rsidP="00B11EB3">
      <w:pPr>
        <w:pStyle w:val="DanceBody"/>
      </w:pPr>
      <w:r>
        <w:t xml:space="preserve"> 1- 8</w:t>
      </w:r>
      <w:r>
        <w:tab/>
        <w:t>1s turn RH &amp; cast 1 place, dance down between 3s &amp; cast back to 2</w:t>
      </w:r>
      <w:r w:rsidRPr="00972EEB">
        <w:t>nd</w:t>
      </w:r>
      <w:r>
        <w:t xml:space="preserve"> places</w:t>
      </w:r>
    </w:p>
    <w:p w:rsidR="00B11EB3" w:rsidRDefault="00B11EB3" w:rsidP="00B11EB3">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B11EB3" w:rsidRDefault="00B11EB3" w:rsidP="00B11EB3">
      <w:pPr>
        <w:pStyle w:val="DanceBody"/>
      </w:pPr>
      <w:r>
        <w:t>17-20</w:t>
      </w:r>
      <w:r>
        <w:tab/>
        <w:t>1s petronella turn</w:t>
      </w:r>
      <w:r w:rsidRPr="00BA6B4D">
        <w:rPr>
          <w:b/>
        </w:rPr>
        <w:t xml:space="preserve"> </w:t>
      </w:r>
      <w:r>
        <w:rPr>
          <w:b/>
        </w:rPr>
        <w:t xml:space="preserve">as </w:t>
      </w:r>
      <w:r>
        <w:t>3s+2s change places RH on sides into lines across &amp; all set down/up</w:t>
      </w:r>
    </w:p>
    <w:p w:rsidR="00B11EB3" w:rsidRDefault="00B11EB3" w:rsidP="00B11EB3">
      <w:pPr>
        <w:pStyle w:val="DanceBody"/>
      </w:pPr>
      <w:r>
        <w:t>21-24</w:t>
      </w:r>
      <w:r>
        <w:tab/>
        <w:t>1s petronella turn</w:t>
      </w:r>
      <w:r w:rsidRPr="00BA6B4D">
        <w:rPr>
          <w:b/>
        </w:rPr>
        <w:t xml:space="preserve"> </w:t>
      </w:r>
      <w:r>
        <w:rPr>
          <w:b/>
        </w:rPr>
        <w:t xml:space="preserve">as </w:t>
      </w:r>
      <w:r>
        <w:t>2s+3s cross RH to own sides &amp; all set</w:t>
      </w:r>
    </w:p>
    <w:p w:rsidR="00B11EB3" w:rsidRDefault="00B11EB3" w:rsidP="00B11EB3">
      <w:pPr>
        <w:pStyle w:val="DanceBody"/>
        <w:keepNext w:val="0"/>
      </w:pPr>
      <w:r>
        <w:t>25-32</w:t>
      </w:r>
      <w:r>
        <w:tab/>
        <w:t>1s dance up between 2s &amp; cast to 2</w:t>
      </w:r>
      <w:r w:rsidRPr="00972EEB">
        <w:t>nd</w:t>
      </w:r>
      <w:r>
        <w:t xml:space="preserve"> place, 1s+3s dance 1/2 Diamond Poussette.  2 3 1</w:t>
      </w:r>
    </w:p>
    <w:p w:rsidR="00B11EB3" w:rsidRDefault="00B11EB3" w:rsidP="00B11EB3"/>
    <w:p w:rsidR="00B11EB3" w:rsidRDefault="00B11EB3" w:rsidP="00B11EB3">
      <w:pPr>
        <w:pStyle w:val="Minicrib"/>
      </w:pPr>
      <w:r>
        <w:t>THE GOURDON GIRLS' DANCE  (R3x32)  3C Set</w:t>
      </w:r>
      <w:r>
        <w:tab/>
        <w:t>Katie Swan  Stonehaven Platinum Anniv. Dances</w:t>
      </w:r>
    </w:p>
    <w:p w:rsidR="00B11EB3" w:rsidRDefault="00B11EB3" w:rsidP="00B11EB3">
      <w:pPr>
        <w:pStyle w:val="DanceBody"/>
      </w:pPr>
      <w:r>
        <w:t xml:space="preserve"> 1- 8</w:t>
      </w:r>
      <w:r>
        <w:tab/>
        <w:t>1s cross down (no hands) between 2s &amp; 3s, dance round 3s, behind 2s to 1st place opp side</w:t>
      </w:r>
    </w:p>
    <w:p w:rsidR="00B11EB3" w:rsidRDefault="00B11EB3" w:rsidP="00B11EB3">
      <w:pPr>
        <w:pStyle w:val="DanceBody"/>
      </w:pPr>
      <w:r>
        <w:t xml:space="preserve"> 9-16</w:t>
      </w:r>
      <w:r>
        <w:tab/>
        <w:t>1s lead down &amp; lead back up crossing to own side Bar 16</w:t>
      </w:r>
    </w:p>
    <w:p w:rsidR="00B11EB3" w:rsidRDefault="00B11EB3" w:rsidP="00B11EB3">
      <w:pPr>
        <w:pStyle w:val="DanceBody"/>
      </w:pPr>
      <w:r>
        <w:t>17-20</w:t>
      </w:r>
      <w:r>
        <w:tab/>
        <w:t>1s, followed by 2s &amp; 3s cast behind own lines to bottom &amp; 1s make arch</w:t>
      </w:r>
    </w:p>
    <w:p w:rsidR="00B11EB3" w:rsidRDefault="00B11EB3" w:rsidP="00B11EB3">
      <w:pPr>
        <w:pStyle w:val="DanceBody"/>
      </w:pPr>
      <w:r>
        <w:t>21-24</w:t>
      </w:r>
      <w:r>
        <w:tab/>
        <w:t>2s &amp; 3s dance up under arch to 1st/2nd place &amp; 1s step back to side 3rd place</w:t>
      </w:r>
    </w:p>
    <w:p w:rsidR="00B11EB3" w:rsidRDefault="00B11EB3" w:rsidP="00B11EB3">
      <w:pPr>
        <w:pStyle w:val="DanceBody"/>
        <w:keepNext w:val="0"/>
      </w:pPr>
      <w:r>
        <w:t>25-32</w:t>
      </w:r>
      <w:r>
        <w:tab/>
        <w:t>All turn partner RH; All turn partner LH.  2 3 1</w:t>
      </w:r>
    </w:p>
    <w:p w:rsidR="00B11EB3" w:rsidRDefault="00B11EB3" w:rsidP="00B11EB3"/>
    <w:p w:rsidR="00B11EB3" w:rsidRDefault="00B11EB3" w:rsidP="00B11EB3">
      <w:pPr>
        <w:pStyle w:val="Minicrib"/>
        <w:rPr>
          <w:lang w:eastAsia="en-GB"/>
        </w:rPr>
      </w:pPr>
      <w:r>
        <w:rPr>
          <w:lang w:eastAsia="en-GB"/>
        </w:rPr>
        <w:t>GOWAN HILL  (J4x32)  4C set</w:t>
      </w:r>
      <w:r>
        <w:rPr>
          <w:lang w:eastAsia="en-GB"/>
        </w:rPr>
        <w:tab/>
        <w:t>Norma MacLeod  Stirling at 90</w:t>
      </w:r>
    </w:p>
    <w:p w:rsidR="00B11EB3" w:rsidRDefault="00B11EB3" w:rsidP="00B11EB3">
      <w:pPr>
        <w:pStyle w:val="DanceBody"/>
        <w:rPr>
          <w:lang w:eastAsia="en-GB"/>
        </w:rPr>
      </w:pPr>
      <w:r>
        <w:rPr>
          <w:lang w:eastAsia="en-GB"/>
        </w:rPr>
        <w:t>2s &amp; 3s start on opp sides</w:t>
      </w:r>
    </w:p>
    <w:p w:rsidR="00B11EB3" w:rsidRDefault="00B11EB3" w:rsidP="00B11EB3">
      <w:pPr>
        <w:pStyle w:val="DanceBody"/>
        <w:rPr>
          <w:lang w:eastAsia="en-GB"/>
        </w:rPr>
      </w:pPr>
      <w:r>
        <w:rPr>
          <w:lang w:eastAsia="en-GB"/>
        </w:rPr>
        <w:t xml:space="preserve"> 1- 4</w:t>
      </w:r>
      <w:r>
        <w:rPr>
          <w:lang w:eastAsia="en-GB"/>
        </w:rPr>
        <w:tab/>
        <w:t xml:space="preserve">1s cross down RH </w:t>
      </w:r>
      <w:r>
        <w:rPr>
          <w:b/>
          <w:lang w:eastAsia="en-GB"/>
        </w:rPr>
        <w:t>while</w:t>
      </w:r>
      <w:r>
        <w:rPr>
          <w:lang w:eastAsia="en-GB"/>
        </w:rPr>
        <w:t xml:space="preserve"> 4s cross up (2s/3s step down/up), 1s+4s change places LH on sides</w:t>
      </w:r>
    </w:p>
    <w:p w:rsidR="00B11EB3" w:rsidRDefault="00B11EB3" w:rsidP="00B11EB3">
      <w:pPr>
        <w:pStyle w:val="DanceBody"/>
        <w:rPr>
          <w:lang w:eastAsia="en-GB"/>
        </w:rPr>
      </w:pPr>
      <w:r>
        <w:rPr>
          <w:lang w:eastAsia="en-GB"/>
        </w:rPr>
        <w:t xml:space="preserve"> 5- 8</w:t>
      </w:r>
      <w:r>
        <w:rPr>
          <w:lang w:eastAsia="en-GB"/>
        </w:rPr>
        <w:tab/>
        <w:t xml:space="preserve">4s dance 1/2 Fig 8 up round 2s </w:t>
      </w:r>
      <w:r>
        <w:rPr>
          <w:b/>
          <w:lang w:eastAsia="en-GB"/>
        </w:rPr>
        <w:t>while</w:t>
      </w:r>
      <w:r>
        <w:rPr>
          <w:lang w:eastAsia="en-GB"/>
        </w:rPr>
        <w:t xml:space="preserve"> 1s dance 1/2 Fig 8 down round 3s.  (2) 4 1 (3)</w:t>
      </w:r>
    </w:p>
    <w:p w:rsidR="00B11EB3" w:rsidRDefault="00B11EB3" w:rsidP="00B11EB3">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B11EB3" w:rsidRDefault="00B11EB3" w:rsidP="00B11EB3">
      <w:pPr>
        <w:pStyle w:val="DanceBody"/>
        <w:rPr>
          <w:lang w:eastAsia="en-GB"/>
        </w:rPr>
      </w:pPr>
      <w:r>
        <w:rPr>
          <w:lang w:eastAsia="en-GB"/>
        </w:rPr>
        <w:t>17-24</w:t>
      </w:r>
      <w:r>
        <w:rPr>
          <w:lang w:eastAsia="en-GB"/>
        </w:rPr>
        <w:tab/>
        <w:t>All dance reels of 4 on sides (1s+2s &amp; 3s+4s pass LSh to start)</w:t>
      </w:r>
    </w:p>
    <w:p w:rsidR="00B11EB3" w:rsidRDefault="00B11EB3" w:rsidP="00B11EB3">
      <w:pPr>
        <w:pStyle w:val="DanceBody"/>
        <w:rPr>
          <w:lang w:eastAsia="en-GB"/>
        </w:rPr>
      </w:pPr>
      <w:r>
        <w:rPr>
          <w:lang w:eastAsia="en-GB"/>
        </w:rPr>
        <w:t>25-28</w:t>
      </w:r>
      <w:r>
        <w:rPr>
          <w:lang w:eastAsia="en-GB"/>
        </w:rPr>
        <w:tab/>
        <w:t>1s &amp; 4s cross RH with partner, 1s+2s &amp; 3s+4s change places LH on sides</w:t>
      </w:r>
    </w:p>
    <w:p w:rsidR="00B11EB3" w:rsidRDefault="00B11EB3" w:rsidP="00B11EB3">
      <w:pPr>
        <w:pStyle w:val="DanceBody"/>
        <w:keepNext w:val="0"/>
        <w:rPr>
          <w:lang w:eastAsia="en-GB"/>
        </w:rPr>
      </w:pPr>
      <w:r>
        <w:rPr>
          <w:lang w:eastAsia="en-GB"/>
        </w:rPr>
        <w:t>29-32</w:t>
      </w:r>
      <w:r>
        <w:rPr>
          <w:lang w:eastAsia="en-GB"/>
        </w:rPr>
        <w:tab/>
        <w:t xml:space="preserve">2s (top) &amp; 3s (bottom) turn partner RH </w:t>
      </w:r>
      <w:r>
        <w:rPr>
          <w:b/>
          <w:lang w:eastAsia="en-GB"/>
        </w:rPr>
        <w:t>while</w:t>
      </w:r>
      <w:r>
        <w:rPr>
          <w:lang w:eastAsia="en-GB"/>
        </w:rPr>
        <w:t xml:space="preserve"> 1s+4s turn 1.1/2 RH on sides.  End 2 (4) (1) 3</w:t>
      </w:r>
    </w:p>
    <w:p w:rsidR="00B11EB3" w:rsidRDefault="00B11EB3" w:rsidP="00B11EB3"/>
    <w:p w:rsidR="00B11EB3" w:rsidRDefault="00B11EB3" w:rsidP="00B11EB3">
      <w:pPr>
        <w:pStyle w:val="Minicrib"/>
      </w:pPr>
      <w:r>
        <w:t>GOWAN'S FAIR  (J8x32)  3C (4C set)</w:t>
      </w:r>
      <w:r>
        <w:tab/>
        <w:t>Gaye Collin  Dance Book 5</w:t>
      </w:r>
    </w:p>
    <w:p w:rsidR="00B11EB3" w:rsidRDefault="00B11EB3" w:rsidP="00B11EB3">
      <w:pPr>
        <w:pStyle w:val="DanceBody"/>
      </w:pPr>
      <w:r>
        <w:t xml:space="preserve"> 1- 8</w:t>
      </w:r>
      <w:r>
        <w:tab/>
        <w:t>1L+2L+3L Adv (2 steps) &amp; set; 1L followed by 2L+3L dances up &amp; casts to 3rd place own side.  3L 2L 1L</w:t>
      </w:r>
    </w:p>
    <w:p w:rsidR="00B11EB3" w:rsidRDefault="00B11EB3" w:rsidP="00B11EB3">
      <w:pPr>
        <w:pStyle w:val="DanceBody"/>
      </w:pPr>
      <w:r>
        <w:t xml:space="preserve"> 9-16</w:t>
      </w:r>
      <w:r>
        <w:tab/>
        <w:t>Men repeat but with 3M followed by 2M+1M dancing down &amp; casting up own side to end 3 2 1</w:t>
      </w:r>
    </w:p>
    <w:p w:rsidR="00B11EB3" w:rsidRDefault="00B11EB3" w:rsidP="00B11EB3">
      <w:pPr>
        <w:pStyle w:val="DanceBody"/>
      </w:pPr>
      <w:r>
        <w:t>17-24</w:t>
      </w:r>
      <w:r>
        <w:tab/>
        <w:t>1s cross RH, cast up (2s step down); 1s dance 1/2 Fig 8 up round 3s</w:t>
      </w:r>
    </w:p>
    <w:p w:rsidR="00B11EB3" w:rsidRDefault="00B11EB3" w:rsidP="00B11EB3">
      <w:pPr>
        <w:pStyle w:val="DanceBody"/>
        <w:keepNext w:val="0"/>
      </w:pPr>
      <w:r>
        <w:t>25-32</w:t>
      </w:r>
      <w:r>
        <w:tab/>
        <w:t>3s+s+2s dance 1/2 mirror reels of 3 on sides (1s in/dow, 2s out/up); 1s dance up to top &amp; cast to 2nd place own side.  2 1 3</w:t>
      </w:r>
    </w:p>
    <w:p w:rsidR="00B11EB3" w:rsidRDefault="00B11EB3" w:rsidP="00B11EB3"/>
    <w:p w:rsidR="00B11EB3" w:rsidRDefault="00B11EB3" w:rsidP="00B11EB3">
      <w:pPr>
        <w:pStyle w:val="Minicrib"/>
      </w:pPr>
      <w:r>
        <w:t>GRACEFULLY GLIDING  (S8x32)  3C (4C set)</w:t>
      </w:r>
      <w:r>
        <w:tab/>
        <w:t>Anne Thorn  Magic Of Music 2</w:t>
      </w:r>
    </w:p>
    <w:p w:rsidR="00B11EB3" w:rsidRDefault="00B11EB3" w:rsidP="00B11EB3">
      <w:pPr>
        <w:pStyle w:val="DanceBody"/>
      </w:pPr>
      <w:r>
        <w:t xml:space="preserve"> 1- 8</w:t>
      </w:r>
      <w:r>
        <w:tab/>
        <w:t>1s set, cast below 3s &amp; lead up to 1st corners.(2s step up bars 5-6)</w:t>
      </w:r>
    </w:p>
    <w:p w:rsidR="00B11EB3" w:rsidRDefault="00B11EB3" w:rsidP="00B11EB3">
      <w:pPr>
        <w:pStyle w:val="DanceBody"/>
      </w:pPr>
      <w:r>
        <w:t xml:space="preserve"> 9-16</w:t>
      </w:r>
      <w:r>
        <w:tab/>
        <w:t>1s dance 1/2 diagonal reel of 4 with 1st corners, pass RSh to dance 1/2 diagonal reel of 4 with 2nd corners &amp; finish in 2nd place opposite sides (3) (1) (2)</w:t>
      </w:r>
    </w:p>
    <w:p w:rsidR="00B11EB3" w:rsidRDefault="00B11EB3" w:rsidP="00B11EB3">
      <w:pPr>
        <w:pStyle w:val="DanceBody"/>
      </w:pPr>
      <w:r>
        <w:t>17-24</w:t>
      </w:r>
      <w:r>
        <w:tab/>
        <w:t>1s (centre couple) change places RH with person diagonally to Right (1M with 3L, 2M with 1L)</w:t>
      </w:r>
    </w:p>
    <w:p w:rsidR="00B11EB3" w:rsidRDefault="00B11EB3" w:rsidP="00B11EB3">
      <w:pPr>
        <w:pStyle w:val="DanceBody"/>
      </w:pPr>
      <w:r>
        <w:tab/>
      </w:r>
      <w:bookmarkStart w:id="8" w:name="_Hlk95464412"/>
      <w:r>
        <w:t>New centre couple change LH with person diagonally to</w:t>
      </w:r>
      <w:bookmarkEnd w:id="8"/>
      <w:r>
        <w:t xml:space="preserve"> Left (2M with 3M, 2L with 3L)</w:t>
      </w:r>
    </w:p>
    <w:p w:rsidR="00B11EB3" w:rsidRDefault="00B11EB3" w:rsidP="00B11EB3">
      <w:pPr>
        <w:pStyle w:val="DanceBody"/>
      </w:pPr>
      <w:r>
        <w:tab/>
        <w:t>New centre couple change RH with person diagonally to Right (2L with 1M, 3M with 1L)</w:t>
      </w:r>
    </w:p>
    <w:p w:rsidR="00B11EB3" w:rsidRDefault="00B11EB3" w:rsidP="00B11EB3">
      <w:pPr>
        <w:pStyle w:val="DanceBody"/>
      </w:pPr>
      <w:r>
        <w:tab/>
        <w:t>All cross LH to own sides 2 1 3</w:t>
      </w:r>
    </w:p>
    <w:p w:rsidR="00B11EB3" w:rsidRDefault="00B11EB3" w:rsidP="00B11EB3">
      <w:pPr>
        <w:pStyle w:val="DanceBody"/>
        <w:keepNext w:val="0"/>
      </w:pPr>
      <w:r>
        <w:t>25-32</w:t>
      </w:r>
      <w:r>
        <w:tab/>
        <w:t>2s+1s+3s dance 6H round &amp; back</w:t>
      </w:r>
    </w:p>
    <w:p w:rsidR="00B11EB3" w:rsidRDefault="00B11EB3" w:rsidP="00B11EB3"/>
    <w:p w:rsidR="00B11EB3" w:rsidRDefault="00B11EB3" w:rsidP="00B11EB3">
      <w:pPr>
        <w:pStyle w:val="Minicrib"/>
      </w:pPr>
      <w:r>
        <w:t>THE THREE BONNIE MAIDENS (The Graces)  (S8x32)  3C (4C set)</w:t>
      </w:r>
      <w:r>
        <w:tab/>
        <w:t>D Gracie  RSCDS Bk 25</w:t>
      </w:r>
    </w:p>
    <w:p w:rsidR="00B11EB3" w:rsidRDefault="00B11EB3" w:rsidP="00B11EB3">
      <w:pPr>
        <w:pStyle w:val="DanceBody"/>
      </w:pPr>
      <w:r>
        <w:t xml:space="preserve"> 1- 8</w:t>
      </w:r>
      <w:r>
        <w:tab/>
        <w:t>1s+2s+3s Adv+Ret 1 step twice, circle 6H round to left 1/2 way</w:t>
      </w:r>
    </w:p>
    <w:p w:rsidR="00B11EB3" w:rsidRDefault="00B11EB3" w:rsidP="00B11EB3">
      <w:pPr>
        <w:pStyle w:val="DanceBody"/>
      </w:pPr>
      <w:r>
        <w:t xml:space="preserve"> 9-16</w:t>
      </w:r>
      <w:r>
        <w:tab/>
        <w:t>3s+2s+1s Adv+Ret 1 step twice, circle 6H round to right 1/2 way back to places</w:t>
      </w:r>
    </w:p>
    <w:p w:rsidR="00B11EB3" w:rsidRDefault="00B11EB3" w:rsidP="00B11EB3">
      <w:pPr>
        <w:pStyle w:val="DanceBody"/>
      </w:pPr>
      <w:r>
        <w:t>17-24</w:t>
      </w:r>
      <w:r>
        <w:tab/>
        <w:t>1s+2s circle 4H round to left 1/2 way &amp; change places RH with partners, 1s+3s circle 4H round to left &amp; change places RH with partners</w:t>
      </w:r>
    </w:p>
    <w:p w:rsidR="00B11EB3" w:rsidRDefault="00B11EB3" w:rsidP="00B11EB3">
      <w:pPr>
        <w:pStyle w:val="DanceBody"/>
        <w:keepNext w:val="0"/>
      </w:pPr>
      <w:r>
        <w:t>25-32</w:t>
      </w:r>
      <w:r>
        <w:tab/>
        <w:t>1s set, cast up to 2</w:t>
      </w:r>
      <w:r w:rsidRPr="00972EEB">
        <w:t>nd</w:t>
      </w:r>
      <w:r>
        <w:t xml:space="preserve"> place, 2s+1s+3s turn RH</w:t>
      </w:r>
    </w:p>
    <w:p w:rsidR="00B11EB3" w:rsidRDefault="00B11EB3" w:rsidP="00B11EB3"/>
    <w:p w:rsidR="00B11EB3" w:rsidRDefault="00B11EB3" w:rsidP="00B11EB3">
      <w:pPr>
        <w:pStyle w:val="Minicrib"/>
      </w:pPr>
      <w:r>
        <w:t>GRAHAM PARK  (R8x32)  3C (4C set)</w:t>
      </w:r>
      <w:r>
        <w:tab/>
        <w:t>John Coleman  25 dances for 25 Yrs</w:t>
      </w:r>
    </w:p>
    <w:p w:rsidR="00B11EB3" w:rsidRDefault="00B11EB3" w:rsidP="00B11EB3">
      <w:pPr>
        <w:pStyle w:val="DanceBody"/>
      </w:pPr>
      <w:r>
        <w:t xml:space="preserve"> 1- 8</w:t>
      </w:r>
      <w:r>
        <w:tab/>
        <w:t>1s+2s 1/2 turn (Men RH, Ladies LH) into Double Triangle position &amp; 2s+1s+3s set; 1M+3M</w:t>
      </w:r>
      <w:r w:rsidRPr="007F0D5A">
        <w:rPr>
          <w:b/>
        </w:rPr>
        <w:t xml:space="preserve"> also </w:t>
      </w:r>
      <w:r>
        <w:t>1L+2L turn LH 1.1/2 times to end 1M between 3s, 1L between 2s facing 1st corner</w:t>
      </w:r>
    </w:p>
    <w:p w:rsidR="00B11EB3" w:rsidRDefault="00B11EB3" w:rsidP="00B11EB3">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B11EB3" w:rsidRDefault="00B11EB3" w:rsidP="00B11EB3">
      <w:pPr>
        <w:pStyle w:val="DanceBody"/>
      </w:pPr>
      <w:r>
        <w:t>17-24</w:t>
      </w:r>
      <w:r>
        <w:tab/>
        <w:t>1s dance LSh reels of 3 on opposite sides &amp; end in centre joining LH with partner, RH with 1st corner</w:t>
      </w:r>
    </w:p>
    <w:p w:rsidR="00B11EB3" w:rsidRDefault="00B11EB3" w:rsidP="00B11EB3">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B11EB3" w:rsidRDefault="00B11EB3" w:rsidP="00B11EB3"/>
    <w:p w:rsidR="00B11EB3" w:rsidRDefault="00B11EB3" w:rsidP="00B11EB3">
      <w:pPr>
        <w:pStyle w:val="Minicrib"/>
      </w:pPr>
      <w:r>
        <w:t>GRAMACHIE  (S8x32)  3C (4C set)</w:t>
      </w:r>
      <w:r>
        <w:tab/>
        <w:t>MMM 1</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B11EB3" w:rsidRDefault="00B11EB3" w:rsidP="00B11EB3">
      <w:pPr>
        <w:pStyle w:val="DanceBody"/>
        <w:keepNext w:val="0"/>
      </w:pPr>
      <w:r>
        <w:t>25-32</w:t>
      </w:r>
      <w:r>
        <w:tab/>
        <w:t>2s+1s+3s Adv+Ret, 1s turn 2H 1.1/2 times</w:t>
      </w:r>
    </w:p>
    <w:p w:rsidR="00B11EB3" w:rsidRDefault="00B11EB3" w:rsidP="00B11EB3"/>
    <w:p w:rsidR="00B11EB3" w:rsidRDefault="00B11EB3" w:rsidP="00B11EB3">
      <w:pPr>
        <w:pStyle w:val="Minicrib"/>
      </w:pPr>
      <w:r>
        <w:t>THE GRAMPIAN STRATHSPEY  (S4x32)  Sq.Set</w:t>
      </w:r>
      <w:r>
        <w:tab/>
        <w:t>Grampian Collection of SCDs</w:t>
      </w:r>
    </w:p>
    <w:p w:rsidR="00B11EB3" w:rsidRPr="00735C97" w:rsidRDefault="00B11EB3" w:rsidP="00B11EB3">
      <w:pPr>
        <w:pStyle w:val="DanceBody"/>
      </w:pPr>
      <w:r w:rsidRPr="00735C97">
        <w:t xml:space="preserve"> 1- 8</w:t>
      </w:r>
      <w:r w:rsidRPr="00735C97">
        <w:tab/>
        <w:t>All dance Grand Chain</w:t>
      </w:r>
    </w:p>
    <w:p w:rsidR="00B11EB3" w:rsidRPr="00735C97" w:rsidRDefault="00B11EB3" w:rsidP="00B11EB3">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B11EB3" w:rsidRPr="00735C97" w:rsidRDefault="00B11EB3" w:rsidP="00B11EB3">
      <w:pPr>
        <w:pStyle w:val="DanceBody"/>
      </w:pPr>
      <w:r w:rsidRPr="00735C97">
        <w:t>17-24</w:t>
      </w:r>
      <w:r w:rsidRPr="00735C97">
        <w:tab/>
        <w:t>All set to opposite person &amp; cross RH; all dance 1/2 reels of 4 on sides</w:t>
      </w:r>
    </w:p>
    <w:p w:rsidR="00B11EB3" w:rsidRDefault="00B11EB3" w:rsidP="00B11EB3">
      <w:pPr>
        <w:pStyle w:val="DanceBody"/>
      </w:pPr>
      <w:r w:rsidRPr="00735C97">
        <w:t>25-28</w:t>
      </w:r>
      <w:r w:rsidRPr="00735C97">
        <w:tab/>
        <w:t>In order from 1st place, pairs of couples - 3s face down, 2M+4L face up, 2L+4M face down, 1s face up - all couples take Allemande hold &amp; dance anticlockwise round to</w:t>
      </w:r>
    </w:p>
    <w:p w:rsidR="00B11EB3" w:rsidRDefault="00B11EB3" w:rsidP="00B11EB3">
      <w:pPr>
        <w:pStyle w:val="DanceBody"/>
      </w:pPr>
      <w:r w:rsidRPr="00735C97">
        <w:tab/>
        <w:t>`TOP...……2L+4M……1s</w:t>
      </w:r>
    </w:p>
    <w:p w:rsidR="00B11EB3" w:rsidRPr="00735C97" w:rsidRDefault="00B11EB3" w:rsidP="00B11EB3">
      <w:pPr>
        <w:pStyle w:val="DanceBody"/>
      </w:pPr>
      <w:r w:rsidRPr="00735C97">
        <w:tab/>
        <w:t>`………….3s…….2M+4L</w:t>
      </w:r>
    </w:p>
    <w:p w:rsidR="00B11EB3" w:rsidRPr="00735C97" w:rsidRDefault="00B11EB3" w:rsidP="00B11EB3">
      <w:pPr>
        <w:pStyle w:val="DanceBody"/>
      </w:pPr>
      <w:r w:rsidRPr="00735C97">
        <w:t>29-30</w:t>
      </w:r>
      <w:r w:rsidRPr="00735C97">
        <w:tab/>
        <w:t>Men turn Ladies into centre to form 2 lines up/down set all facing in</w:t>
      </w:r>
    </w:p>
    <w:p w:rsidR="00B11EB3" w:rsidRPr="00735C97" w:rsidRDefault="00B11EB3" w:rsidP="00B11EB3">
      <w:pPr>
        <w:pStyle w:val="DanceBody"/>
      </w:pPr>
      <w:r w:rsidRPr="00735C97">
        <w:t>31-32</w:t>
      </w:r>
      <w:r w:rsidRPr="00735C97">
        <w:tab/>
        <w:t>Each Man drops RH, passes the Lady he is with by left (Bar 31), passes next Lady by Right, all dancing into original places</w:t>
      </w:r>
    </w:p>
    <w:p w:rsidR="00B11EB3" w:rsidRPr="00735C97" w:rsidRDefault="00B11EB3" w:rsidP="00B11EB3">
      <w:pPr>
        <w:pStyle w:val="DanceBody"/>
        <w:keepNext w:val="0"/>
      </w:pPr>
      <w:r w:rsidRPr="00735C97">
        <w:t>Repeat with each couple in turn leading through the opposite place on bar 9 and dancing same figures on new alignment</w:t>
      </w:r>
    </w:p>
    <w:p w:rsidR="00B11EB3" w:rsidRDefault="00B11EB3" w:rsidP="00B11EB3"/>
    <w:p w:rsidR="00B11EB3" w:rsidRDefault="00B11EB3" w:rsidP="00B11EB3">
      <w:pPr>
        <w:pStyle w:val="Minicrib"/>
      </w:pPr>
      <w:r>
        <w:t>THE GRAND HALL  (S4x32)  4C Set</w:t>
      </w:r>
      <w:r>
        <w:tab/>
        <w:t>John A Johnston  minicrib.org.uk/publish.html</w:t>
      </w:r>
    </w:p>
    <w:p w:rsidR="00B11EB3" w:rsidRDefault="00B11EB3" w:rsidP="00B11EB3">
      <w:pPr>
        <w:pStyle w:val="DanceBody"/>
      </w:pPr>
      <w:r>
        <w:t xml:space="preserve"> 1- 8</w:t>
      </w:r>
      <w:r>
        <w:tab/>
        <w:t>1s+2s</w:t>
      </w:r>
      <w:r w:rsidRPr="007F0D5A">
        <w:rPr>
          <w:b/>
        </w:rPr>
        <w:t xml:space="preserve"> also </w:t>
      </w:r>
      <w:r>
        <w:t>3s+4s dance 1/2 double Fig of 8 (1s &amp; 3s cross down to start) &amp; dance 1/2 reel of 4 on sides (Ladies RSh &amp; Men LSh).  (4)(3)(2)(1)</w:t>
      </w:r>
    </w:p>
    <w:p w:rsidR="00B11EB3" w:rsidRDefault="00B11EB3" w:rsidP="00B11EB3">
      <w:pPr>
        <w:pStyle w:val="DanceBody"/>
      </w:pPr>
      <w:r>
        <w:t xml:space="preserve"> 9-16</w:t>
      </w:r>
      <w:r>
        <w:tab/>
        <w:t>4s+3s</w:t>
      </w:r>
      <w:r w:rsidRPr="007F0D5A">
        <w:rPr>
          <w:b/>
        </w:rPr>
        <w:t xml:space="preserve"> also </w:t>
      </w:r>
      <w:r>
        <w:t>2s+1s dance 1/2 double Fig of 8 (4s &amp; 2s cross down to start) &amp; dance 1/2 reel of 4 on sides (Men RSh &amp; Ladies LSh).  1 2 3 4</w:t>
      </w:r>
    </w:p>
    <w:p w:rsidR="00B11EB3" w:rsidRDefault="00B11EB3" w:rsidP="00B11EB3">
      <w:pPr>
        <w:pStyle w:val="DanceBody"/>
      </w:pPr>
      <w:r>
        <w:t>17-24</w:t>
      </w:r>
      <w:r>
        <w:tab/>
        <w:t>1s+2s</w:t>
      </w:r>
      <w:r w:rsidRPr="007F0D5A">
        <w:rPr>
          <w:b/>
        </w:rPr>
        <w:t xml:space="preserve"> also </w:t>
      </w:r>
      <w:r>
        <w:t>3s+4s Set+Link, 1s+4s Set+Link</w:t>
      </w:r>
    </w:p>
    <w:p w:rsidR="00B11EB3" w:rsidRDefault="00B11EB3" w:rsidP="00B11EB3">
      <w:pPr>
        <w:pStyle w:val="DanceBody"/>
        <w:keepNext w:val="0"/>
      </w:pPr>
      <w:r>
        <w:t>25-32</w:t>
      </w:r>
      <w:r>
        <w:tab/>
        <w:t>2s+4s</w:t>
      </w:r>
      <w:r w:rsidRPr="007F0D5A">
        <w:rPr>
          <w:b/>
        </w:rPr>
        <w:t xml:space="preserve"> also </w:t>
      </w:r>
      <w:r>
        <w:t>1s+3s dance R&amp;L but Men end changing places RH at end of R&amp;L (not LH), ready to start again.  2 4 1 3</w:t>
      </w:r>
    </w:p>
    <w:p w:rsidR="00B11EB3" w:rsidRDefault="00B11EB3" w:rsidP="00B11EB3"/>
    <w:p w:rsidR="00B11EB3" w:rsidRDefault="00B11EB3" w:rsidP="00B11EB3">
      <w:pPr>
        <w:pStyle w:val="Minicrib"/>
      </w:pPr>
      <w:r>
        <w:t>THE GRAND MACNISH  (S3x32)  3C set</w:t>
      </w:r>
      <w:r>
        <w:tab/>
        <w:t>W Ernst Eder  Martello Tower 2</w:t>
      </w:r>
    </w:p>
    <w:p w:rsidR="00B11EB3" w:rsidRDefault="00B11EB3" w:rsidP="00B11EB3">
      <w:pPr>
        <w:pStyle w:val="DanceBody"/>
      </w:pPr>
      <w:r>
        <w:t xml:space="preserve"> 1- 8</w:t>
      </w:r>
      <w:r>
        <w:tab/>
        <w:t>1s cross RH, cast 2 places (2s step up); 1s cross LH &amp; cast up to 2</w:t>
      </w:r>
      <w:r w:rsidRPr="00972EEB">
        <w:t>nd</w:t>
      </w:r>
      <w:r>
        <w:t xml:space="preserve"> place own side Lady facing up &amp; Man facing down</w:t>
      </w:r>
    </w:p>
    <w:p w:rsidR="00B11EB3" w:rsidRDefault="00B11EB3" w:rsidP="00B11EB3">
      <w:pPr>
        <w:pStyle w:val="DanceBody"/>
        <w:rPr>
          <w:b/>
        </w:rPr>
      </w:pPr>
      <w:r>
        <w:t xml:space="preserve"> 9-24</w:t>
      </w:r>
      <w:r>
        <w:tab/>
        <w:t xml:space="preserve">2s &amp; 3s dance 2 full reels of 3 on own sides </w:t>
      </w:r>
      <w:r w:rsidRPr="00B656EF">
        <w:rPr>
          <w:b/>
        </w:rPr>
        <w:t>while</w:t>
      </w:r>
    </w:p>
    <w:p w:rsidR="00B11EB3" w:rsidRDefault="00B11EB3" w:rsidP="00B11EB3">
      <w:pPr>
        <w:pStyle w:val="DanceBody"/>
      </w:pPr>
      <w:r>
        <w:tab/>
        <w:t>9-12   1s dance 1/2 RSh reel of 3 on own side (1L up, 1M down) back to 2nd place own side</w:t>
      </w:r>
    </w:p>
    <w:p w:rsidR="00B11EB3" w:rsidRDefault="00B11EB3" w:rsidP="00B11EB3">
      <w:pPr>
        <w:pStyle w:val="DanceBody"/>
      </w:pPr>
      <w:r>
        <w:tab/>
        <w:t>13-16 1L at top &amp; 1M at bottom dance 1/2 LSh reels of 3 across (LSh to 1st corner pstn) finishing in 2nd place opp side</w:t>
      </w:r>
    </w:p>
    <w:p w:rsidR="00B11EB3" w:rsidRDefault="00B11EB3" w:rsidP="00B11EB3">
      <w:pPr>
        <w:pStyle w:val="DanceBody"/>
      </w:pPr>
      <w:r>
        <w:tab/>
        <w:t>17-20 1s dance 1/2 RSh reel of 3 on opp sides (1M up, 1L down) back to 2nd place opp side</w:t>
      </w:r>
    </w:p>
    <w:p w:rsidR="00B11EB3" w:rsidRPr="00B656EF" w:rsidRDefault="00B11EB3" w:rsidP="00B11EB3">
      <w:pPr>
        <w:pStyle w:val="DanceBody"/>
      </w:pPr>
      <w:r>
        <w:tab/>
        <w:t>21-24 1M at top &amp; 1L at bottom dance 1/2 LSh reels of 3 across (LSh to 3rd corner pstn) finishing in 2nd place own side.  2 1 3</w:t>
      </w:r>
    </w:p>
    <w:p w:rsidR="00B11EB3" w:rsidRDefault="00B11EB3" w:rsidP="00B11EB3">
      <w:pPr>
        <w:pStyle w:val="DanceBody"/>
        <w:keepNext w:val="0"/>
      </w:pPr>
      <w:r>
        <w:t>25-32</w:t>
      </w:r>
      <w:r>
        <w:tab/>
        <w:t>1s+3s dance 1/2 R&amp;L; 1s+3s turn 2H 1.1/2 times to own sides.  2 3 1</w:t>
      </w:r>
    </w:p>
    <w:p w:rsidR="00B11EB3" w:rsidRDefault="00B11EB3" w:rsidP="00B11EB3"/>
    <w:p w:rsidR="00B11EB3" w:rsidRDefault="00B11EB3" w:rsidP="00B11EB3">
      <w:pPr>
        <w:pStyle w:val="Minicrib"/>
      </w:pPr>
      <w:r>
        <w:t>THE GRAND OLD DUKE  (R8x32)  3C (4C set)</w:t>
      </w:r>
      <w:r>
        <w:tab/>
        <w:t>Chris Ronald  Formation Foundations</w:t>
      </w:r>
    </w:p>
    <w:p w:rsidR="00B11EB3" w:rsidRDefault="00B11EB3" w:rsidP="00B11EB3">
      <w:pPr>
        <w:pStyle w:val="DanceBody"/>
      </w:pPr>
      <w:r>
        <w:t xml:space="preserve"> 1- 8</w:t>
      </w:r>
      <w:r>
        <w:tab/>
        <w:t>1s lead down &amp; back up to the top facing Ladies' side</w:t>
      </w:r>
    </w:p>
    <w:p w:rsidR="00B11EB3" w:rsidRDefault="00B11EB3" w:rsidP="00B11EB3">
      <w:pPr>
        <w:pStyle w:val="DanceBody"/>
      </w:pPr>
      <w:r>
        <w:t xml:space="preserve"> 9-16</w:t>
      </w:r>
      <w:r>
        <w:tab/>
        <w:t>1L followed by partner casts off 2 places, crosses below 3s, casts up to 2nd place, 1L crosses to own side, 1s finish facing down (2s step up 11-12).  2 1 3</w:t>
      </w:r>
    </w:p>
    <w:p w:rsidR="00B11EB3" w:rsidRDefault="00B11EB3" w:rsidP="00B11EB3">
      <w:pPr>
        <w:pStyle w:val="DanceBody"/>
      </w:pPr>
      <w:r>
        <w:t>17-24</w:t>
      </w:r>
      <w:r>
        <w:tab/>
        <w:t>All dance Grand Chain</w:t>
      </w:r>
    </w:p>
    <w:p w:rsidR="00B11EB3" w:rsidRDefault="00B11EB3" w:rsidP="00B11EB3">
      <w:pPr>
        <w:pStyle w:val="DanceBody"/>
      </w:pPr>
      <w:r>
        <w:t>25-32</w:t>
      </w:r>
      <w:r>
        <w:tab/>
        <w:t>2s+1s+3s dance 6H round &amp; back</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Jig</w:t>
      </w:r>
    </w:p>
    <w:p w:rsidR="00B11EB3" w:rsidRDefault="00B11EB3" w:rsidP="00B11EB3"/>
    <w:p w:rsidR="00B11EB3" w:rsidRDefault="00B11EB3" w:rsidP="00B11EB3">
      <w:pPr>
        <w:pStyle w:val="Minicrib"/>
      </w:pPr>
      <w:r>
        <w:t>GRANDMA'S MANDOLIN  (S8x32)  3C (4C set)</w:t>
      </w:r>
      <w:r>
        <w:tab/>
        <w:t>Ellen Ternes  StrathsBabes</w:t>
      </w:r>
    </w:p>
    <w:p w:rsidR="00B11EB3" w:rsidRDefault="00B11EB3" w:rsidP="00B11EB3">
      <w:pPr>
        <w:pStyle w:val="DanceBody"/>
      </w:pPr>
      <w:r>
        <w:t xml:space="preserve"> 1- 8</w:t>
      </w:r>
      <w:r>
        <w:tab/>
        <w:t>1s+2s Poussette</w:t>
      </w:r>
    </w:p>
    <w:p w:rsidR="00B11EB3" w:rsidRDefault="00B11EB3" w:rsidP="00B11EB3">
      <w:pPr>
        <w:pStyle w:val="DanceBody"/>
      </w:pPr>
      <w:r>
        <w:t xml:space="preserve"> 9-16</w:t>
      </w:r>
      <w:r>
        <w:tab/>
        <w:t>1s dance in &amp; cast (2s step up 11-12); meet, dance down between 3s &amp; cast up to face 1st corners</w:t>
      </w:r>
    </w:p>
    <w:p w:rsidR="00B11EB3" w:rsidRDefault="00B11EB3" w:rsidP="00B11EB3">
      <w:pPr>
        <w:pStyle w:val="DanceBody"/>
      </w:pPr>
      <w:r>
        <w:t>17-18</w:t>
      </w:r>
      <w:r>
        <w:tab/>
        <w:t>1s+1st corners set advancing passing LSh to change places. 1s pull back RSh to face across, corners finish in the centre facing each other.</w:t>
      </w:r>
    </w:p>
    <w:p w:rsidR="00B11EB3" w:rsidRDefault="00B11EB3" w:rsidP="00B11EB3">
      <w:pPr>
        <w:pStyle w:val="DanceBody"/>
      </w:pPr>
      <w:r>
        <w:t>19-20</w:t>
      </w:r>
      <w:r>
        <w:tab/>
        <w:t xml:space="preserve">1L+2L &amp; 3M+1M cross RH to opp side </w:t>
      </w:r>
      <w:r>
        <w:rPr>
          <w:b/>
        </w:rPr>
        <w:t>while</w:t>
      </w:r>
      <w:r>
        <w:t xml:space="preserve"> 2M+3L dance round each other RSh to face 2nd corner pstns</w:t>
      </w:r>
    </w:p>
    <w:p w:rsidR="00B11EB3" w:rsidRDefault="00B11EB3" w:rsidP="00B11EB3">
      <w:pPr>
        <w:pStyle w:val="DanceBody"/>
      </w:pPr>
      <w:r>
        <w:t>21-22</w:t>
      </w:r>
      <w:r>
        <w:tab/>
        <w:t>2M &amp; 3L set advancing to 2nd corners passing LSh to change places, 1s finish in centre facing each other</w:t>
      </w:r>
    </w:p>
    <w:p w:rsidR="00B11EB3" w:rsidRDefault="00B11EB3" w:rsidP="00B11EB3">
      <w:pPr>
        <w:pStyle w:val="DanceBody"/>
      </w:pPr>
      <w:r>
        <w:t>23-24</w:t>
      </w:r>
      <w:r>
        <w:tab/>
        <w:t>1s dance RSh round each other into 2nd place opp sides. (2) (1) (3)</w:t>
      </w:r>
    </w:p>
    <w:p w:rsidR="00B11EB3" w:rsidRDefault="00B11EB3" w:rsidP="00B11EB3">
      <w:pPr>
        <w:pStyle w:val="DanceBody"/>
        <w:keepNext w:val="0"/>
      </w:pPr>
      <w:r>
        <w:t>25-32</w:t>
      </w:r>
      <w:r>
        <w:tab/>
        <w:t>All set, all dance RSh 1.1/2 round partners &amp; out to own side. All set.  2 1 3</w:t>
      </w:r>
    </w:p>
    <w:p w:rsidR="00B11EB3" w:rsidRDefault="00B11EB3" w:rsidP="00B11EB3"/>
    <w:p w:rsidR="00B11EB3" w:rsidRDefault="00B11EB3" w:rsidP="00B11EB3">
      <w:pPr>
        <w:pStyle w:val="Minicrib"/>
      </w:pPr>
      <w:r>
        <w:t>THE GRANITE CITY REEL  (R32)  Round the Room</w:t>
      </w:r>
      <w:r>
        <w:tab/>
        <w:t>Emma Allsop &amp; Jullian Louis  Commonwealth Games Ceilidh Dances</w:t>
      </w:r>
    </w:p>
    <w:p w:rsidR="00B11EB3" w:rsidRDefault="00B11EB3" w:rsidP="00B11EB3">
      <w:pPr>
        <w:pStyle w:val="DanceBody"/>
      </w:pPr>
      <w:r>
        <w:t>Round the Room 3 facing 3</w:t>
      </w:r>
    </w:p>
    <w:p w:rsidR="00B11EB3" w:rsidRDefault="00B11EB3" w:rsidP="00B11EB3">
      <w:pPr>
        <w:pStyle w:val="DanceBody"/>
      </w:pPr>
      <w:r>
        <w:t xml:space="preserve"> 1- 8</w:t>
      </w:r>
      <w:r>
        <w:tab/>
        <w:t>All Adv+Ret, All Advance, end persons Retire, centre persons stand/set</w:t>
      </w:r>
    </w:p>
    <w:p w:rsidR="00B11EB3" w:rsidRDefault="00B11EB3" w:rsidP="00B11EB3">
      <w:pPr>
        <w:pStyle w:val="DanceBody"/>
      </w:pPr>
      <w:r>
        <w:t xml:space="preserve"> 9-16</w:t>
      </w:r>
      <w:r>
        <w:tab/>
        <w:t>Centres dance own choice/style while ends dance R&amp;L around them (RH to person opposite to start)</w:t>
      </w:r>
    </w:p>
    <w:p w:rsidR="00B11EB3" w:rsidRDefault="00B11EB3" w:rsidP="00B11EB3">
      <w:pPr>
        <w:pStyle w:val="DanceBody"/>
      </w:pPr>
      <w:r>
        <w:t>17-24</w:t>
      </w:r>
      <w:r>
        <w:tab/>
        <w:t>Centres turn person on Right (RH) and person on Left (LH)</w:t>
      </w:r>
    </w:p>
    <w:p w:rsidR="00B11EB3" w:rsidRDefault="00B11EB3" w:rsidP="00B11EB3">
      <w:pPr>
        <w:pStyle w:val="DanceBody"/>
      </w:pPr>
      <w:r>
        <w:tab/>
        <w:t>OR</w:t>
      </w:r>
    </w:p>
    <w:p w:rsidR="00B11EB3" w:rsidRDefault="00B11EB3" w:rsidP="00B11EB3">
      <w:pPr>
        <w:pStyle w:val="DanceBody"/>
      </w:pPr>
      <w:r>
        <w:tab/>
        <w:t>Reels of 3, centre person passes person on Right by RSh to start</w:t>
      </w:r>
    </w:p>
    <w:p w:rsidR="00B11EB3" w:rsidRDefault="00B11EB3" w:rsidP="00B11EB3">
      <w:pPr>
        <w:pStyle w:val="DanceBody"/>
        <w:keepNext w:val="0"/>
      </w:pPr>
      <w:r w:rsidRPr="008E6B9A">
        <w:t>25-32</w:t>
      </w:r>
      <w:r w:rsidRPr="008E6B9A">
        <w:tab/>
      </w:r>
      <w:r>
        <w:t>All turn opp. person RH 1.1/2 times to face new line 0f 3, all set, cross RH with person opposite to face new line of 3 dancers</w:t>
      </w:r>
    </w:p>
    <w:p w:rsidR="00B11EB3" w:rsidRDefault="00B11EB3" w:rsidP="00B11EB3"/>
    <w:p w:rsidR="00B11EB3" w:rsidRDefault="00B11EB3" w:rsidP="00B11EB3">
      <w:pPr>
        <w:pStyle w:val="Minicrib"/>
      </w:pPr>
      <w:r>
        <w:t>GRANNY KEMPOCK  (S8x32)  3C (4C set)</w:t>
      </w:r>
      <w:r>
        <w:tab/>
        <w:t>Margaret Gomersall  Montréal 60th Anniversary</w:t>
      </w:r>
    </w:p>
    <w:p w:rsidR="00B11EB3" w:rsidRDefault="00B11EB3" w:rsidP="00B11EB3">
      <w:pPr>
        <w:pStyle w:val="DanceBody"/>
      </w:pPr>
      <w:r>
        <w:t xml:space="preserve"> 1- 8</w:t>
      </w:r>
      <w:r>
        <w:tab/>
        <w:t>1s+2s Set+Link; 1s+3s Set+Link.  3s face down, 1s face up</w:t>
      </w:r>
    </w:p>
    <w:p w:rsidR="00B11EB3" w:rsidRDefault="00B11EB3" w:rsidP="00B11EB3">
      <w:pPr>
        <w:pStyle w:val="DanceBody"/>
      </w:pPr>
      <w:r>
        <w:t xml:space="preserve"> 9-16</w:t>
      </w:r>
      <w:r>
        <w:tab/>
        <w:t>2s+3s+1s dance RSh reels of 3 on sides (1s+3s pass RSh to start) 1M faces out</w:t>
      </w:r>
    </w:p>
    <w:p w:rsidR="00B11EB3" w:rsidRDefault="00B11EB3" w:rsidP="00B11EB3">
      <w:pPr>
        <w:pStyle w:val="DanceBody"/>
      </w:pPr>
      <w:r>
        <w:t>17-24</w:t>
      </w:r>
      <w:r>
        <w:tab/>
        <w:t xml:space="preserve">1M followed by 1L casts up, dances across to 2nd place opp side (3s step down); 1M+2s </w:t>
      </w:r>
      <w:r>
        <w:rPr>
          <w:b/>
        </w:rPr>
        <w:t>also</w:t>
      </w:r>
      <w:r>
        <w:t xml:space="preserve"> 1L+3s dance RH across.  1s end in centre facing each other</w:t>
      </w:r>
    </w:p>
    <w:p w:rsidR="00B11EB3" w:rsidRDefault="00B11EB3" w:rsidP="00B11EB3">
      <w:pPr>
        <w:pStyle w:val="DanceBody"/>
        <w:keepNext w:val="0"/>
      </w:pPr>
      <w:r>
        <w:t>25-32</w:t>
      </w:r>
      <w:r>
        <w:tab/>
        <w:t>1s set, petronella turn to own side; 2s+1s+3s turn partner 2H</w:t>
      </w:r>
    </w:p>
    <w:p w:rsidR="00B11EB3" w:rsidRDefault="00B11EB3" w:rsidP="00B11EB3"/>
    <w:p w:rsidR="00B11EB3" w:rsidRDefault="00B11EB3" w:rsidP="00B11EB3">
      <w:pPr>
        <w:pStyle w:val="Minicrib"/>
      </w:pPr>
      <w:r>
        <w:t>THE GRANNY KNOT  (R8x32)  3C (4C set)</w:t>
      </w:r>
      <w:r>
        <w:tab/>
        <w:t>Marie Boehmer  Cameo Coll 1</w:t>
      </w:r>
    </w:p>
    <w:p w:rsidR="00B11EB3" w:rsidRDefault="00B11EB3" w:rsidP="00B11EB3">
      <w:pPr>
        <w:pStyle w:val="DanceBody"/>
      </w:pPr>
      <w:r>
        <w:t xml:space="preserve"> 1- 8</w:t>
      </w:r>
      <w:r>
        <w:tab/>
        <w:t>1s+2s+3s set, cross RH, set &amp; cross back LH</w:t>
      </w:r>
    </w:p>
    <w:p w:rsidR="00B11EB3" w:rsidRDefault="00B11EB3" w:rsidP="00B11EB3">
      <w:pPr>
        <w:pStyle w:val="DanceBody"/>
      </w:pPr>
      <w:r>
        <w:t xml:space="preserve"> 9-16</w:t>
      </w:r>
      <w:r>
        <w:tab/>
        <w:t>2s followed by 1s lead down for 3, 1s followed by 2s lead up &amp; 1s (prom hold) cast to 2</w:t>
      </w:r>
      <w:r w:rsidRPr="00972EEB">
        <w:t>nd</w:t>
      </w:r>
      <w:r>
        <w:t xml:space="preserve"> place Men's side</w:t>
      </w:r>
      <w:r w:rsidRPr="00BA6B4D">
        <w:rPr>
          <w:b/>
        </w:rPr>
        <w:t xml:space="preserve"> while </w:t>
      </w:r>
      <w:r>
        <w:t>2s end at top</w:t>
      </w:r>
    </w:p>
    <w:p w:rsidR="00B11EB3" w:rsidRDefault="00B11EB3" w:rsidP="00B11EB3">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rPr>
        <w:t xml:space="preserve"> while </w:t>
      </w:r>
      <w:r>
        <w:t>1M dances 1/2 reel of 3 with 3s (RSh to 3L in 3M's place)</w:t>
      </w:r>
    </w:p>
    <w:p w:rsidR="00B11EB3" w:rsidRDefault="00B11EB3" w:rsidP="00B11EB3">
      <w:pPr>
        <w:pStyle w:val="DanceBody"/>
        <w:keepNext w:val="0"/>
      </w:pPr>
      <w:r>
        <w:t>25-32</w:t>
      </w:r>
      <w:r>
        <w:tab/>
        <w:t>1s (prom hold) dance 1/2 RSh reel of 3 across with 2s; 1s in centre turn RH to 2</w:t>
      </w:r>
      <w:r w:rsidRPr="00972EEB">
        <w:t>nd</w:t>
      </w:r>
      <w:r>
        <w:t xml:space="preserve"> place own side. 2 1 3</w:t>
      </w:r>
    </w:p>
    <w:p w:rsidR="00B11EB3" w:rsidRDefault="00B11EB3" w:rsidP="00B11EB3"/>
    <w:p w:rsidR="00B11EB3" w:rsidRDefault="00B11EB3" w:rsidP="00B11EB3">
      <w:pPr>
        <w:pStyle w:val="Minicrib"/>
      </w:pPr>
      <w:r>
        <w:t>THE GRANNY KNOT  (S3x48)  3C set</w:t>
      </w:r>
      <w:r>
        <w:tab/>
        <w:t>John Drewry  Greenburn Bk 3</w:t>
      </w:r>
    </w:p>
    <w:p w:rsidR="00B11EB3" w:rsidRDefault="00B11EB3" w:rsidP="00B11EB3">
      <w:pPr>
        <w:pStyle w:val="DanceBody"/>
      </w:pPr>
      <w:r>
        <w:t xml:space="preserve"> 1- 8</w:t>
      </w:r>
      <w:r>
        <w:tab/>
        <w:t>1s set, 1M casts 1 place, 1M+2L dance 1/2 Fig of 8 round 1L+2M to end beside partner (Lady on partners right)</w:t>
      </w:r>
    </w:p>
    <w:p w:rsidR="00B11EB3" w:rsidRDefault="00B11EB3" w:rsidP="00B11EB3">
      <w:pPr>
        <w:pStyle w:val="DanceBody"/>
      </w:pPr>
      <w:r>
        <w:t xml:space="preserve"> 9-16</w:t>
      </w:r>
      <w:r>
        <w:tab/>
        <w:t>1s+2s+3s set &amp; circle 6H round to left for 2 bars, turn partner 2H &amp; circle 6H round to left back to place (in circle formation)</w:t>
      </w:r>
    </w:p>
    <w:p w:rsidR="00B11EB3" w:rsidRDefault="00B11EB3" w:rsidP="00B11EB3">
      <w:pPr>
        <w:pStyle w:val="DanceBody"/>
      </w:pPr>
      <w:r>
        <w:t>17-24</w:t>
      </w:r>
      <w:r>
        <w:tab/>
        <w:t>1+2+3 Ladies set advancing, dance RH across &amp; dance round partners (LSh) to place (in circle formation)</w:t>
      </w:r>
    </w:p>
    <w:p w:rsidR="00B11EB3" w:rsidRDefault="00B11EB3" w:rsidP="00B11EB3">
      <w:pPr>
        <w:pStyle w:val="DanceBody"/>
      </w:pPr>
      <w:r>
        <w:t>25-32</w:t>
      </w:r>
      <w:r>
        <w:tab/>
        <w:t>1+2+3 Men set advancing, dance RH across &amp; turn partners LH to face anticl'wise with partner on right in prom hold</w:t>
      </w:r>
    </w:p>
    <w:p w:rsidR="00B11EB3" w:rsidRDefault="00B11EB3" w:rsidP="00B11EB3">
      <w:pPr>
        <w:pStyle w:val="DanceBody"/>
      </w:pPr>
      <w:r>
        <w:t>33-40</w:t>
      </w:r>
      <w:r>
        <w:tab/>
        <w:t>1s+2s+3s Promenade once round, 2s followed by 1s+3s dance down &amp; drop LH to face up</w:t>
      </w:r>
    </w:p>
    <w:p w:rsidR="00B11EB3" w:rsidRDefault="00B11EB3" w:rsidP="00B11EB3">
      <w:pPr>
        <w:pStyle w:val="DanceBody"/>
      </w:pPr>
      <w:r>
        <w:t>41-46</w:t>
      </w:r>
      <w:r>
        <w:tab/>
        <w:t>3s followed by 1s+2s lead up &amp; cast down on opp sides to (2) (1) (3)</w:t>
      </w:r>
    </w:p>
    <w:p w:rsidR="00B11EB3" w:rsidRDefault="00B11EB3" w:rsidP="00B11EB3">
      <w:pPr>
        <w:pStyle w:val="DanceBody"/>
        <w:keepNext w:val="0"/>
      </w:pPr>
      <w:r>
        <w:t>47-48</w:t>
      </w:r>
      <w:r>
        <w:tab/>
        <w:t>2s cross RH</w:t>
      </w:r>
      <w:r w:rsidRPr="00BA6B4D">
        <w:rPr>
          <w:b/>
        </w:rPr>
        <w:t xml:space="preserve"> while </w:t>
      </w:r>
      <w:r>
        <w:t>1s+3s dance 1/2 RH across      2 3 1</w:t>
      </w:r>
    </w:p>
    <w:p w:rsidR="00B11EB3" w:rsidRDefault="00B11EB3" w:rsidP="00B11EB3"/>
    <w:p w:rsidR="00B11EB3" w:rsidRDefault="00B11EB3" w:rsidP="00B11EB3">
      <w:pPr>
        <w:pStyle w:val="Minicrib"/>
      </w:pPr>
      <w:r>
        <w:t>GRANT'S RANT  (R8x48)  3C (4C set)</w:t>
      </w:r>
      <w:r>
        <w:tab/>
        <w:t>Rutherford  RSCDS Bk 12</w:t>
      </w:r>
    </w:p>
    <w:p w:rsidR="00B11EB3" w:rsidRDefault="00B11EB3" w:rsidP="00B11EB3">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B11EB3" w:rsidRDefault="00B11EB3" w:rsidP="00B11EB3">
      <w:pPr>
        <w:pStyle w:val="DanceBody"/>
      </w:pPr>
      <w:r>
        <w:t xml:space="preserve"> 9-16</w:t>
      </w:r>
      <w:r>
        <w:tab/>
        <w:t>2s repeat 1- 8 commencing by dancing behind 1M &amp; end in 2</w:t>
      </w:r>
      <w:r w:rsidRPr="00972EEB">
        <w:t>nd</w:t>
      </w:r>
      <w:r>
        <w:t xml:space="preserve"> places</w:t>
      </w:r>
    </w:p>
    <w:p w:rsidR="00B11EB3" w:rsidRDefault="00B11EB3" w:rsidP="00B11EB3">
      <w:pPr>
        <w:pStyle w:val="DanceBody"/>
      </w:pPr>
      <w:r>
        <w:t>17-24</w:t>
      </w:r>
      <w:r>
        <w:tab/>
        <w:t>1s cross RH &amp; cast (2s step up), dance down between 3s &amp; cast up to 2</w:t>
      </w:r>
      <w:r w:rsidRPr="00972EEB">
        <w:t>nd</w:t>
      </w:r>
      <w:r>
        <w:t xml:space="preserve"> place on opposite sides</w:t>
      </w:r>
    </w:p>
    <w:p w:rsidR="00B11EB3" w:rsidRDefault="00B11EB3" w:rsidP="00B11EB3">
      <w:pPr>
        <w:pStyle w:val="DanceBody"/>
      </w:pPr>
      <w:r>
        <w:t>25-32</w:t>
      </w:r>
      <w:r>
        <w:tab/>
        <w:t>2s+1s+3s circle 6H round &amp; back</w:t>
      </w:r>
    </w:p>
    <w:p w:rsidR="00B11EB3" w:rsidRDefault="00B11EB3" w:rsidP="00B11EB3">
      <w:pPr>
        <w:pStyle w:val="DanceBody"/>
      </w:pPr>
      <w:r>
        <w:t>33-40</w:t>
      </w:r>
      <w:r>
        <w:tab/>
        <w:t>1s set &amp; dance 1/2 Fig of 8 round 2s to end in 2</w:t>
      </w:r>
      <w:r w:rsidRPr="00972EEB">
        <w:t>nd</w:t>
      </w:r>
      <w:r>
        <w:t xml:space="preserve"> place on own sides</w:t>
      </w:r>
    </w:p>
    <w:p w:rsidR="00B11EB3" w:rsidRDefault="00B11EB3" w:rsidP="00B11EB3">
      <w:pPr>
        <w:pStyle w:val="DanceBody"/>
        <w:keepNext w:val="0"/>
      </w:pPr>
      <w:r>
        <w:t>41-48</w:t>
      </w:r>
      <w:r>
        <w:tab/>
        <w:t>2s+1s dance R&amp;L</w:t>
      </w:r>
    </w:p>
    <w:p w:rsidR="00B11EB3" w:rsidRDefault="00B11EB3" w:rsidP="00B11EB3"/>
    <w:p w:rsidR="00B11EB3" w:rsidRDefault="00B11EB3" w:rsidP="00B11EB3">
      <w:pPr>
        <w:pStyle w:val="Minicrib"/>
      </w:pPr>
      <w:r>
        <w:t>GRANT'S REEL  (S8x32)  2C (4C set)</w:t>
      </w:r>
      <w:r>
        <w:tab/>
        <w:t>Rutherford  RSCDS Bk 14</w:t>
      </w:r>
    </w:p>
    <w:p w:rsidR="00B11EB3" w:rsidRDefault="00B11EB3" w:rsidP="00B11EB3">
      <w:pPr>
        <w:pStyle w:val="DanceBody"/>
      </w:pPr>
      <w:r>
        <w:t xml:space="preserve"> 1- 8</w:t>
      </w:r>
      <w:r>
        <w:tab/>
        <w:t>1M+2L set &amp; turn 2H, 1L+2M repeat</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 set &amp; cast to 2</w:t>
      </w:r>
      <w:r w:rsidRPr="00972EEB">
        <w:t>nd</w:t>
      </w:r>
      <w:r>
        <w:t xml:space="preserve"> place (2s step up) &amp; 1s dance DoSiDo with partner</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GRANTS' NEW RANT  (S8x32)  3C (4C set)</w:t>
      </w:r>
      <w:r>
        <w:tab/>
        <w:t>Roy Goldring  15 Social Dances</w:t>
      </w:r>
    </w:p>
    <w:p w:rsidR="00B11EB3" w:rsidRDefault="00B11EB3" w:rsidP="00B11EB3">
      <w:pPr>
        <w:pStyle w:val="DanceBody"/>
      </w:pPr>
      <w:r>
        <w:t xml:space="preserve"> 1- 8</w:t>
      </w:r>
      <w:r>
        <w:tab/>
        <w:t>1s+2s set, dance 1/2 RH across, 1s+3s set &amp; dance 1/2 LH across</w:t>
      </w:r>
    </w:p>
    <w:p w:rsidR="00B11EB3" w:rsidRDefault="00B11EB3" w:rsidP="00B11EB3">
      <w:pPr>
        <w:pStyle w:val="DanceBody"/>
      </w:pPr>
      <w:r>
        <w:t xml:space="preserve"> 9-16</w:t>
      </w:r>
      <w:r>
        <w:tab/>
        <w:t>2s+1s dance Ladies Chain (up/down)</w:t>
      </w:r>
    </w:p>
    <w:p w:rsidR="00B11EB3" w:rsidRDefault="00B11EB3" w:rsidP="00B11EB3">
      <w:pPr>
        <w:pStyle w:val="DanceBody"/>
      </w:pPr>
      <w:r>
        <w:t>17-24</w:t>
      </w:r>
      <w:r>
        <w:tab/>
        <w:t>1L followed by partner casts up to 1</w:t>
      </w:r>
      <w:r w:rsidRPr="00972EEB">
        <w:t>st</w:t>
      </w:r>
      <w:r>
        <w:t xml:space="preserve"> place &amp; crosses to opposite side, 1s+2s+3s set &amp; 1/2 turn RH ready for…</w:t>
      </w:r>
    </w:p>
    <w:p w:rsidR="00B11EB3" w:rsidRDefault="00B11EB3" w:rsidP="00B11EB3">
      <w:pPr>
        <w:pStyle w:val="DanceBody"/>
        <w:keepNext w:val="0"/>
      </w:pPr>
      <w:r>
        <w:t>25-32</w:t>
      </w:r>
      <w:r>
        <w:tab/>
        <w:t>1s+2s+3s Promenade &amp; 1s end casting to 2</w:t>
      </w:r>
      <w:r w:rsidRPr="00972EEB">
        <w:t>nd</w:t>
      </w:r>
      <w:r>
        <w:t xml:space="preserve"> place</w:t>
      </w:r>
    </w:p>
    <w:p w:rsidR="00B11EB3" w:rsidRDefault="00B11EB3" w:rsidP="00B11EB3"/>
    <w:p w:rsidR="00B11EB3" w:rsidRDefault="00B11EB3" w:rsidP="00B11EB3">
      <w:pPr>
        <w:pStyle w:val="Minicrib"/>
      </w:pPr>
      <w:r>
        <w:t>GRANVILLE MARKET  (J8x32)  3C (4C set)</w:t>
      </w:r>
      <w:r>
        <w:tab/>
        <w:t>Elinor Vandegrift  2nd Graded Bk SCDs</w:t>
      </w:r>
    </w:p>
    <w:p w:rsidR="00B11EB3" w:rsidRPr="000D60D4" w:rsidRDefault="00B11EB3" w:rsidP="00B11EB3">
      <w:pPr>
        <w:pStyle w:val="DanceBody"/>
      </w:pPr>
      <w:r w:rsidRPr="000D60D4">
        <w:t xml:space="preserve"> 1- 8</w:t>
      </w:r>
      <w:r w:rsidRPr="000D60D4">
        <w:tab/>
        <w:t>1s+2s dance RH across &amp; LH back</w:t>
      </w:r>
    </w:p>
    <w:p w:rsidR="00B11EB3" w:rsidRPr="000D60D4" w:rsidRDefault="00B11EB3" w:rsidP="00B11EB3">
      <w:pPr>
        <w:pStyle w:val="DanceBody"/>
      </w:pPr>
      <w:r w:rsidRPr="000D60D4">
        <w:t xml:space="preserve"> 9-16</w:t>
      </w:r>
      <w:r w:rsidRPr="000D60D4">
        <w:tab/>
        <w:t>1s cross RH &amp; cast 1 place, 1s dance 1/2 Fig of 8 around 2s &amp; end facing 1st corner</w:t>
      </w:r>
    </w:p>
    <w:p w:rsidR="00B11EB3" w:rsidRPr="000D60D4" w:rsidRDefault="00B11EB3" w:rsidP="00B11EB3">
      <w:pPr>
        <w:pStyle w:val="DanceBody"/>
      </w:pPr>
      <w:r w:rsidRPr="000D60D4">
        <w:t>17-24</w:t>
      </w:r>
      <w:r w:rsidRPr="000D60D4">
        <w:tab/>
        <w:t>1s turn corners RH &amp; pass RSh to face 2nd corners, 1s turn 2nd corners RH &amp; pass RSh to end 2nd place own sides</w:t>
      </w:r>
    </w:p>
    <w:p w:rsidR="00B11EB3" w:rsidRPr="000D60D4" w:rsidRDefault="00B11EB3" w:rsidP="00B11EB3">
      <w:pPr>
        <w:pStyle w:val="DanceBody"/>
        <w:keepNext w:val="0"/>
      </w:pPr>
      <w:r w:rsidRPr="000D60D4">
        <w:t>25-32</w:t>
      </w:r>
      <w:r w:rsidRPr="000D60D4">
        <w:tab/>
        <w:t>2s+1s+3s circle 6H round &amp; back</w:t>
      </w:r>
    </w:p>
    <w:p w:rsidR="00B11EB3" w:rsidRDefault="00B11EB3" w:rsidP="00B11EB3"/>
    <w:p w:rsidR="00B11EB3" w:rsidRDefault="00B11EB3" w:rsidP="00B11EB3">
      <w:pPr>
        <w:pStyle w:val="Minicrib"/>
      </w:pPr>
      <w:r>
        <w:t>THE GRAPEFRUIT ON THE HILL  (R8x32)  3C (4C set)</w:t>
      </w:r>
      <w:r>
        <w:tab/>
        <w:t>Birgit Frie  Scandinavian Dance Bk 1</w:t>
      </w:r>
    </w:p>
    <w:p w:rsidR="00B11EB3" w:rsidRDefault="00B11EB3" w:rsidP="00B11EB3">
      <w:pPr>
        <w:pStyle w:val="DanceBody"/>
      </w:pPr>
      <w:r>
        <w:t xml:space="preserve"> 1- 8</w:t>
      </w:r>
      <w:r>
        <w:tab/>
        <w:t>1s cross RH, cast (2s step up); 2s+1s dance RH across.  1s end in middle facing down in prom hold</w:t>
      </w:r>
    </w:p>
    <w:p w:rsidR="00B11EB3" w:rsidRDefault="00B11EB3" w:rsidP="00B11EB3">
      <w:pPr>
        <w:pStyle w:val="DanceBody"/>
      </w:pPr>
      <w:r>
        <w:t xml:space="preserve"> 9-12</w:t>
      </w:r>
      <w:r>
        <w:tab/>
        <w:t>1s +1st corners dance 1/2 reel of 3 on 1st corner diagonal  (1s LSh to 3L to start)</w:t>
      </w:r>
    </w:p>
    <w:p w:rsidR="00B11EB3" w:rsidRDefault="00B11EB3" w:rsidP="00B11EB3">
      <w:pPr>
        <w:pStyle w:val="DanceBody"/>
      </w:pPr>
      <w:r>
        <w:t>13-16</w:t>
      </w:r>
      <w:r>
        <w:tab/>
        <w:t>1s+2nd corners dance 1/2 reel of 3 on 2nd corner diagonal (1s RSh to 3M to start).  1s end in middle, 2nd place, facing down</w:t>
      </w:r>
    </w:p>
    <w:p w:rsidR="00B11EB3" w:rsidRDefault="00B11EB3" w:rsidP="00B11EB3">
      <w:pPr>
        <w:pStyle w:val="DanceBody"/>
      </w:pPr>
      <w:r>
        <w:t>17-24</w:t>
      </w:r>
      <w:r>
        <w:tab/>
        <w:t>1s dance mirror reels of 3 on opp sides, 1M LSh to 2M (in 3L's place) &amp; 1L RSh to 2L (in 3M's place).  1s end in 2nd place opp sides. (3) (1) (2)</w:t>
      </w:r>
    </w:p>
    <w:p w:rsidR="00B11EB3" w:rsidRDefault="00B11EB3" w:rsidP="00B11EB3">
      <w:pPr>
        <w:pStyle w:val="DanceBody"/>
        <w:keepNext w:val="0"/>
      </w:pPr>
      <w:r>
        <w:t>25-32</w:t>
      </w:r>
      <w:r>
        <w:tab/>
        <w:t>3s+1s+2s dance Set+Link for 3 couples twice.  End 2 1 3</w:t>
      </w:r>
    </w:p>
    <w:p w:rsidR="00B11EB3" w:rsidRDefault="00B11EB3" w:rsidP="00B11EB3"/>
    <w:p w:rsidR="00B11EB3" w:rsidRDefault="00B11EB3" w:rsidP="00B11EB3">
      <w:pPr>
        <w:pStyle w:val="Minicrib"/>
      </w:pPr>
      <w:r>
        <w:t>THE GRASSMARKET REEL  (R32)  Round the Room</w:t>
      </w:r>
      <w:r>
        <w:tab/>
        <w:t>Tim Wilson  5 Dances 2009</w:t>
      </w:r>
    </w:p>
    <w:p w:rsidR="00B11EB3" w:rsidRDefault="00B11EB3" w:rsidP="00B11EB3">
      <w:pPr>
        <w:pStyle w:val="DanceBody"/>
      </w:pPr>
      <w:r>
        <w:t>Round the Room, 3 facing 3</w:t>
      </w:r>
    </w:p>
    <w:p w:rsidR="00B11EB3" w:rsidRDefault="00B11EB3" w:rsidP="00B11EB3">
      <w:pPr>
        <w:pStyle w:val="DanceBody"/>
      </w:pPr>
      <w:r>
        <w:t>1- 8</w:t>
      </w:r>
      <w:r>
        <w:tab/>
        <w:t>All circle 6H round &amp; back</w:t>
      </w:r>
    </w:p>
    <w:p w:rsidR="00B11EB3" w:rsidRDefault="00B11EB3" w:rsidP="00B11EB3">
      <w:pPr>
        <w:pStyle w:val="DanceBody"/>
      </w:pPr>
      <w:r>
        <w:t xml:space="preserve"> 9-16</w:t>
      </w:r>
      <w:r>
        <w:tab/>
        <w:t>Centre persons dance RH across with dancers on the right, LH across with dancers on left</w:t>
      </w:r>
    </w:p>
    <w:p w:rsidR="00B11EB3" w:rsidRDefault="00B11EB3" w:rsidP="00B11EB3">
      <w:pPr>
        <w:pStyle w:val="DanceBody"/>
      </w:pPr>
      <w:r>
        <w:t>17-24</w:t>
      </w:r>
      <w:r>
        <w:tab/>
        <w:t>Corner dancers Adv+Ret on diagonal, centre dancers dance DoSiDo</w:t>
      </w:r>
    </w:p>
    <w:p w:rsidR="00B11EB3" w:rsidRDefault="00B11EB3" w:rsidP="00B11EB3">
      <w:pPr>
        <w:pStyle w:val="DanceBody"/>
        <w:keepNext w:val="0"/>
      </w:pPr>
      <w:r>
        <w:t>25-32</w:t>
      </w:r>
      <w:r>
        <w:tab/>
        <w:t>All pass facing dancer RH &amp; pass next dancer LH, all turn facing dancer RH once round</w:t>
      </w:r>
    </w:p>
    <w:p w:rsidR="00B11EB3" w:rsidRDefault="00B11EB3" w:rsidP="00B11EB3"/>
    <w:p w:rsidR="00B11EB3" w:rsidRDefault="00B11EB3" w:rsidP="00B11EB3">
      <w:pPr>
        <w:pStyle w:val="Minicrib"/>
      </w:pPr>
      <w:r>
        <w:t>GRAVITATIONAL WAVES  (R8x32)  3C (4C set)</w:t>
      </w:r>
      <w:r>
        <w:tab/>
        <w:t>Murrough Landon, 2019</w:t>
      </w:r>
    </w:p>
    <w:p w:rsidR="00B11EB3" w:rsidRDefault="00B11EB3" w:rsidP="00B11EB3">
      <w:pPr>
        <w:pStyle w:val="DanceBody"/>
      </w:pPr>
      <w:r>
        <w:t xml:space="preserve"> 1- 4</w:t>
      </w:r>
      <w:r>
        <w:tab/>
        <w:t>1s set, 1M casts to 2nd place as 1L dances Petronella turn to centre top (2s step up 3-4)</w:t>
      </w:r>
    </w:p>
    <w:p w:rsidR="00B11EB3" w:rsidRDefault="00B11EB3" w:rsidP="00B11EB3">
      <w:pPr>
        <w:pStyle w:val="DanceBody"/>
      </w:pPr>
      <w:r>
        <w:t xml:space="preserve"> 5- 8</w:t>
      </w:r>
      <w:r>
        <w:tab/>
        <w:t>LIGO (L-shape) Set+Link:</w:t>
      </w:r>
    </w:p>
    <w:p w:rsidR="00B11EB3" w:rsidRDefault="00B11EB3" w:rsidP="00B11EB3">
      <w:pPr>
        <w:pStyle w:val="DanceBody"/>
      </w:pPr>
      <w:r>
        <w:tab/>
        <w:t xml:space="preserve">1L between 2s facing down &amp; 1M between 2M &amp; 3M on sides all join hands &amp; set (in "L" shape), 2L dances to 3M's place </w:t>
      </w:r>
      <w:r>
        <w:rPr>
          <w:b/>
        </w:rPr>
        <w:t>while</w:t>
      </w:r>
      <w:r>
        <w:t xml:space="preserve"> 1L+2M+1M+3M pull back RSh &amp; chase clockwise 2 places round to new "L" shape, 1M between 2M+3M at top, 1L between 2M+3L on Ladies' side</w:t>
      </w:r>
    </w:p>
    <w:p w:rsidR="00B11EB3" w:rsidRDefault="00B11EB3" w:rsidP="00B11EB3">
      <w:pPr>
        <w:pStyle w:val="DanceBody"/>
      </w:pPr>
      <w:r>
        <w:t xml:space="preserve">  9-12</w:t>
      </w:r>
      <w:r>
        <w:tab/>
        <w:t>Repeat LIGO Set+Link: 3L dances to 1M's place, others pull back RSh &amp; chase clockwise 2 places to end 3M, 1M, 2M on Ladies' side &amp; 1L between 2s in 3rd place facing up</w:t>
      </w:r>
    </w:p>
    <w:p w:rsidR="00B11EB3" w:rsidRDefault="00B11EB3" w:rsidP="00B11EB3">
      <w:pPr>
        <w:pStyle w:val="DanceBody"/>
      </w:pPr>
      <w:r>
        <w:t>13-16</w:t>
      </w:r>
      <w:r>
        <w:tab/>
        <w:t>1s dance RSh 1/2 round each other then birl (or turn 1.1/2 RH) to face 1st corners (pstn)</w:t>
      </w:r>
    </w:p>
    <w:p w:rsidR="00B11EB3" w:rsidRDefault="00B11EB3" w:rsidP="00B11EB3">
      <w:pPr>
        <w:pStyle w:val="DanceBody"/>
      </w:pPr>
      <w:r>
        <w:t>17-24</w:t>
      </w:r>
      <w:r>
        <w:tab/>
        <w:t>1s dance 1/2 diag reel of 4 with 1st corners, pass LSh to face 2nd corners (pstn) &amp; dance 1/2 diag reel of 4 with 2nd corners, 1s pass RSh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GRAVY TRAIN  (J8x40)  3C (4C set)</w:t>
      </w:r>
      <w:r>
        <w:tab/>
        <w:t>Douglas J Dean  Rodney Rooms Bk 1</w:t>
      </w:r>
    </w:p>
    <w:p w:rsidR="00B11EB3" w:rsidRDefault="00B11EB3" w:rsidP="00B11EB3">
      <w:pPr>
        <w:pStyle w:val="DanceBody"/>
      </w:pPr>
      <w:r>
        <w:t xml:space="preserve"> 1- 8</w:t>
      </w:r>
      <w:r>
        <w:tab/>
        <w:t>1s+2s dance double Fig of 8 (1s cross down)</w:t>
      </w:r>
    </w:p>
    <w:p w:rsidR="00B11EB3" w:rsidRDefault="00B11EB3" w:rsidP="00B11EB3">
      <w:pPr>
        <w:pStyle w:val="DanceBody"/>
      </w:pPr>
      <w:r>
        <w:t xml:space="preserve"> 9-16</w:t>
      </w:r>
      <w:r>
        <w:tab/>
        <w:t>1s+2s+3s dance reels of 3 on sides (1s down between 2s to start)</w:t>
      </w:r>
    </w:p>
    <w:p w:rsidR="00B11EB3" w:rsidRDefault="00B11EB3" w:rsidP="00B11EB3">
      <w:pPr>
        <w:pStyle w:val="DanceBody"/>
      </w:pPr>
      <w:r>
        <w:t>17-24</w:t>
      </w:r>
      <w:r>
        <w:tab/>
        <w:t>1s cross RH &amp; cast 1 place, 1s+3s turn RH on sides, 1s+2s turn LH on sides</w:t>
      </w:r>
    </w:p>
    <w:p w:rsidR="00B11EB3" w:rsidRDefault="00B11EB3" w:rsidP="00B11EB3">
      <w:pPr>
        <w:pStyle w:val="DanceBody"/>
      </w:pPr>
      <w:r>
        <w:t>25-32</w:t>
      </w:r>
      <w:r>
        <w:tab/>
        <w:t>1s+3s dance RH across 1/2 way, 2s+3s dance LH across 1/2 way, 2s+1s dance RH across 1/2 way &amp; all set.  3(1)2</w:t>
      </w:r>
    </w:p>
    <w:p w:rsidR="00B11EB3" w:rsidRDefault="00B11EB3" w:rsidP="00B11EB3">
      <w:pPr>
        <w:pStyle w:val="DanceBody"/>
      </w:pPr>
      <w:r>
        <w:t>33-40</w:t>
      </w:r>
      <w:r>
        <w:tab/>
        <w:t>3s+1s+2s dance Snowball Grand Chain for 3 cpls to end 2 1 3 : -</w:t>
      </w:r>
    </w:p>
    <w:p w:rsidR="00B11EB3" w:rsidRDefault="00B11EB3" w:rsidP="00B11EB3">
      <w:pPr>
        <w:pStyle w:val="DanceBody"/>
      </w:pPr>
      <w:r>
        <w:tab/>
        <w:t>`3s cross RH &amp; change places LH on side with 1s</w:t>
      </w:r>
    </w:p>
    <w:p w:rsidR="00B11EB3" w:rsidRDefault="00B11EB3" w:rsidP="00B11EB3">
      <w:pPr>
        <w:pStyle w:val="DanceBody"/>
      </w:pPr>
      <w:r>
        <w:tab/>
        <w:t>`3s change places RH with 2s</w:t>
      </w:r>
      <w:r w:rsidRPr="00BA6B4D">
        <w:rPr>
          <w:b/>
        </w:rPr>
        <w:t xml:space="preserve"> while </w:t>
      </w:r>
      <w:r>
        <w:rPr>
          <w:bCs/>
        </w:rPr>
        <w:t>1</w:t>
      </w:r>
      <w:r>
        <w:t>s cross RH</w:t>
      </w:r>
    </w:p>
    <w:p w:rsidR="00B11EB3" w:rsidRDefault="00B11EB3" w:rsidP="00B11EB3">
      <w:pPr>
        <w:pStyle w:val="DanceBody"/>
        <w:keepNext w:val="0"/>
      </w:pPr>
      <w:r>
        <w:tab/>
        <w:t>`3s cross LH</w:t>
      </w:r>
      <w:r w:rsidRPr="00BA6B4D">
        <w:rPr>
          <w:b/>
        </w:rPr>
        <w:t xml:space="preserve"> while </w:t>
      </w:r>
      <w:r>
        <w:rPr>
          <w:bCs/>
        </w:rPr>
        <w:t>1</w:t>
      </w:r>
      <w:r>
        <w:t>s &amp; 2s change places LH.  2 1 3</w:t>
      </w:r>
    </w:p>
    <w:p w:rsidR="00B11EB3" w:rsidRDefault="00B11EB3" w:rsidP="00B11EB3"/>
    <w:p w:rsidR="00B11EB3" w:rsidRDefault="00B11EB3" w:rsidP="00B11EB3">
      <w:pPr>
        <w:pStyle w:val="Minicrib"/>
      </w:pPr>
      <w:r>
        <w:t>GREAT EXPECTATIONS  (J8x32) 2C (4C set)</w:t>
      </w:r>
      <w:r>
        <w:tab/>
        <w:t>C Hunt  Let's All Dance</w:t>
      </w:r>
    </w:p>
    <w:p w:rsidR="00B11EB3" w:rsidRDefault="00B11EB3" w:rsidP="00B11EB3">
      <w:pPr>
        <w:pStyle w:val="DanceBody"/>
      </w:pPr>
      <w:r>
        <w:t xml:space="preserve"> 1- 8</w:t>
      </w:r>
      <w:r>
        <w:tab/>
        <w:t>1M+2L Adv+Ret &amp; turn RH</w:t>
      </w:r>
    </w:p>
    <w:p w:rsidR="00B11EB3" w:rsidRDefault="00B11EB3" w:rsidP="00B11EB3">
      <w:pPr>
        <w:pStyle w:val="DanceBody"/>
      </w:pPr>
      <w:r>
        <w:t xml:space="preserve"> 9-16</w:t>
      </w:r>
      <w:r>
        <w:tab/>
        <w:t>2M+1L Adv+Ret &amp; turn RH</w:t>
      </w:r>
    </w:p>
    <w:p w:rsidR="00B11EB3" w:rsidRDefault="00B11EB3" w:rsidP="00B11EB3">
      <w:pPr>
        <w:pStyle w:val="DanceBody"/>
      </w:pPr>
      <w:r>
        <w:t>17-24</w:t>
      </w:r>
      <w:r>
        <w:tab/>
        <w:t>1s cross RH &amp; cast 1 place, 1s dance 1/2 Fig of 8 round 2s (1s cross up)</w:t>
      </w:r>
    </w:p>
    <w:p w:rsidR="00B11EB3" w:rsidRPr="009811F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THE GREAT PERMIAN MASS EXTINCTION  (R5x40)  5C Set</w:t>
      </w:r>
      <w:r>
        <w:tab/>
        <w:t>Murrough Landon  Woodhall Book 2</w:t>
      </w:r>
    </w:p>
    <w:p w:rsidR="00B11EB3" w:rsidRPr="008B7C71" w:rsidRDefault="00B11EB3" w:rsidP="00B11EB3">
      <w:pPr>
        <w:pStyle w:val="DanceBody"/>
      </w:pPr>
      <w:r w:rsidRPr="008B7C71">
        <w:t xml:space="preserve"> 1- 8</w:t>
      </w:r>
      <w:r w:rsidRPr="008B7C71">
        <w:tab/>
        <w:t xml:space="preserve">1s+2s circle 4H round &amp; back </w:t>
      </w:r>
      <w:r w:rsidRPr="008B7C71">
        <w:rPr>
          <w:b/>
        </w:rPr>
        <w:t>while</w:t>
      </w:r>
      <w:r w:rsidRPr="008B7C71">
        <w:t xml:space="preserve"> 3s+4s+5s set with arms raised, cross RH, set with arms raised, cross LH</w:t>
      </w:r>
    </w:p>
    <w:p w:rsidR="00B11EB3" w:rsidRPr="008B7C71" w:rsidRDefault="00B11EB3" w:rsidP="00B11EB3">
      <w:pPr>
        <w:pStyle w:val="DanceBody"/>
      </w:pPr>
      <w:r w:rsidRPr="008B7C71">
        <w:t xml:space="preserve"> 9-12</w:t>
      </w:r>
      <w:r w:rsidRPr="008B7C71">
        <w:tab/>
        <w:t xml:space="preserve">2M+4L change places crossing over &amp; casting RSh round 3L/3M </w:t>
      </w:r>
      <w:r w:rsidRPr="008B7C71">
        <w:rPr>
          <w:b/>
        </w:rPr>
        <w:t>while</w:t>
      </w:r>
      <w:r w:rsidRPr="008B7C71">
        <w:t xml:space="preserve"> 1M+5L change places passing RSh between 3s</w:t>
      </w:r>
    </w:p>
    <w:p w:rsidR="00B11EB3" w:rsidRPr="008B7C71" w:rsidRDefault="00B11EB3" w:rsidP="00B11EB3">
      <w:pPr>
        <w:pStyle w:val="DanceBody"/>
      </w:pPr>
      <w:r w:rsidRPr="008B7C71">
        <w:t>13-16</w:t>
      </w:r>
      <w:r w:rsidRPr="008B7C71">
        <w:tab/>
        <w:t xml:space="preserve">5L+1L+2L+4L (at top) </w:t>
      </w:r>
      <w:r w:rsidRPr="008B7C71">
        <w:rPr>
          <w:b/>
        </w:rPr>
        <w:t>also</w:t>
      </w:r>
      <w:r w:rsidRPr="008B7C71">
        <w:t xml:space="preserve"> 4M+2M+1M+5M (at bottom) dance RH across </w:t>
      </w:r>
      <w:r w:rsidRPr="008B7C71">
        <w:rPr>
          <w:b/>
        </w:rPr>
        <w:t>while</w:t>
      </w:r>
      <w:r w:rsidRPr="008B7C71">
        <w:t xml:space="preserve"> 3s turn 1.1/4 LH remaining in centre</w:t>
      </w:r>
    </w:p>
    <w:p w:rsidR="00B11EB3" w:rsidRPr="008B7C71" w:rsidRDefault="00B11EB3" w:rsidP="00B11EB3">
      <w:pPr>
        <w:pStyle w:val="DanceBody"/>
      </w:pPr>
      <w:r w:rsidRPr="008B7C71">
        <w:t>17-24</w:t>
      </w:r>
      <w:r w:rsidRPr="008B7C71">
        <w:tab/>
        <w:t>All dance 'Snakestone Pass' (Snake Pass for 5 couples):</w:t>
      </w:r>
    </w:p>
    <w:p w:rsidR="00B11EB3" w:rsidRDefault="00B11EB3" w:rsidP="00B11EB3">
      <w:pPr>
        <w:pStyle w:val="DanceBody"/>
      </w:pPr>
      <w:r w:rsidRPr="008B7C71">
        <w:tab/>
        <w:t>3M followed by 4M,5M,1M,2M &amp; 3L followed by 2L,1L,5L,4L pass LSh in middle, dance out to opp side, down to 5th/up to 1st place, cross to own side &amp; dance up/down own side.</w:t>
      </w:r>
    </w:p>
    <w:p w:rsidR="00B11EB3" w:rsidRPr="008B7C71" w:rsidRDefault="00B11EB3" w:rsidP="00B11EB3">
      <w:pPr>
        <w:pStyle w:val="DanceBody"/>
      </w:pPr>
      <w:r w:rsidRPr="008B7C71">
        <w:tab/>
        <w:t>End: Mens' side 2M 1M 5M 4M 3M. Ladies' side 3L 2L 1L 5L 4L</w:t>
      </w:r>
    </w:p>
    <w:p w:rsidR="00B11EB3" w:rsidRDefault="00B11EB3" w:rsidP="00B11EB3">
      <w:pPr>
        <w:pStyle w:val="DanceBody"/>
      </w:pPr>
      <w:r w:rsidRPr="008B7C71">
        <w:t>25-32</w:t>
      </w:r>
      <w:r w:rsidRPr="008B7C71">
        <w:tab/>
        <w:t>All set on sides, all dance up NHJ with opp person to top &amp; cast down own side.</w:t>
      </w:r>
    </w:p>
    <w:p w:rsidR="00B11EB3" w:rsidRPr="008B7C71" w:rsidRDefault="00B11EB3" w:rsidP="00B11EB3">
      <w:pPr>
        <w:pStyle w:val="DanceBody"/>
      </w:pPr>
      <w:r w:rsidRPr="008B7C71">
        <w:tab/>
        <w:t>End: Men's side 3M 4M 5M 1M 2M. Ladies' side 4L 5L 1L 2L 3L</w:t>
      </w:r>
    </w:p>
    <w:p w:rsidR="00B11EB3" w:rsidRPr="008B7C71" w:rsidRDefault="00B11EB3" w:rsidP="00B11EB3">
      <w:pPr>
        <w:pStyle w:val="DanceBody"/>
        <w:keepNext w:val="0"/>
      </w:pPr>
      <w:r w:rsidRPr="008B7C71">
        <w:t>33-40</w:t>
      </w:r>
      <w:r w:rsidRPr="008B7C71">
        <w:tab/>
        <w:t>All set (2 bars), all stand; 3L (in 5th place) dances up solo to 1st place (other Ladies step down 39-40).  End 3 4 5 1 2</w:t>
      </w:r>
    </w:p>
    <w:p w:rsidR="00B11EB3" w:rsidRDefault="00B11EB3" w:rsidP="00B11EB3"/>
    <w:p w:rsidR="00B11EB3" w:rsidRDefault="00B11EB3" w:rsidP="00B11EB3">
      <w:pPr>
        <w:pStyle w:val="Minicrib"/>
      </w:pPr>
      <w:r>
        <w:t>GREEN AND GOLD  (J8x32)  3C (4C set)</w:t>
      </w:r>
      <w:r>
        <w:tab/>
        <w:t>Veronica Hughes  Clifton Coll.</w:t>
      </w:r>
    </w:p>
    <w:p w:rsidR="00B11EB3" w:rsidRDefault="00B11EB3" w:rsidP="00B11EB3">
      <w:pPr>
        <w:pStyle w:val="DanceBody"/>
      </w:pPr>
      <w:r>
        <w:t xml:space="preserve"> 1- 8</w:t>
      </w:r>
      <w:r>
        <w:tab/>
        <w:t>1s+2s Set &amp; Rotate</w:t>
      </w:r>
    </w:p>
    <w:p w:rsidR="00B11EB3" w:rsidRDefault="00B11EB3" w:rsidP="00B11EB3">
      <w:pPr>
        <w:pStyle w:val="DanceBody"/>
      </w:pPr>
      <w:r>
        <w:t xml:space="preserve"> 9-16</w:t>
      </w:r>
      <w:r>
        <w:tab/>
        <w:t>1s Petronella turn to 1M between 3s facing up, 1L between 2s facing down, 1s set pulling back RSh to face 1st corner; 1s dance 1/2 reels of 3 across (RSh to 1st corner)</w:t>
      </w:r>
    </w:p>
    <w:p w:rsidR="00B11EB3" w:rsidRDefault="00B11EB3" w:rsidP="00B11EB3">
      <w:pPr>
        <w:pStyle w:val="DanceBody"/>
      </w:pPr>
      <w:r>
        <w:t>17-24</w:t>
      </w:r>
      <w:r>
        <w:tab/>
        <w:t>1s Petronella turn to 2nd place opp sides, set pulling back RSh to face 2nd corner; 1s dance 1/2 reels of 3 across (RSh to 2nd corner). (3) (1) (2)</w:t>
      </w:r>
    </w:p>
    <w:p w:rsidR="00B11EB3" w:rsidRDefault="00B11EB3" w:rsidP="00B11EB3">
      <w:pPr>
        <w:pStyle w:val="DanceBody"/>
        <w:keepNext w:val="0"/>
      </w:pPr>
      <w:r>
        <w:t>25-32</w:t>
      </w:r>
      <w:r>
        <w:tab/>
        <w:t>3s+1s+2s Petronella turn into centre, all set with Men pulling back RSh to face up; all dance up &amp; cast to own sides.  2 1 3</w:t>
      </w:r>
    </w:p>
    <w:p w:rsidR="00B11EB3" w:rsidRDefault="00B11EB3" w:rsidP="00B11EB3"/>
    <w:p w:rsidR="00B11EB3" w:rsidRDefault="00B11EB3" w:rsidP="00B11EB3">
      <w:pPr>
        <w:pStyle w:val="Minicrib"/>
      </w:pPr>
      <w:r>
        <w:t>GREEN DIAMOND  (J4x64)  Sq.Set</w:t>
      </w:r>
      <w:r>
        <w:tab/>
        <w:t>Veronica Hughes  Clifton Coll.</w:t>
      </w:r>
    </w:p>
    <w:p w:rsidR="00B11EB3" w:rsidRDefault="00B11EB3" w:rsidP="00B11EB3">
      <w:pPr>
        <w:pStyle w:val="DanceBody"/>
      </w:pPr>
      <w:r>
        <w:t xml:space="preserve"> 1- 4</w:t>
      </w:r>
      <w:r>
        <w:tab/>
        <w:t>1s+3s Adv (2 step) &amp; set turning inwards to face out of set</w:t>
      </w:r>
    </w:p>
    <w:p w:rsidR="00B11EB3" w:rsidRDefault="00B11EB3" w:rsidP="00B11EB3">
      <w:pPr>
        <w:pStyle w:val="DanceBody"/>
      </w:pPr>
      <w:r>
        <w:t xml:space="preserve"> 5- 8</w:t>
      </w:r>
      <w:r>
        <w:tab/>
        <w:t>1s cast out to join side couples forming longways set - Men's side: 1L 4M 4L 3M, Ladies' side: 1M 2L 2M 3L</w:t>
      </w:r>
    </w:p>
    <w:p w:rsidR="00B11EB3" w:rsidRDefault="00B11EB3" w:rsidP="00B11EB3">
      <w:pPr>
        <w:pStyle w:val="DanceBody"/>
      </w:pPr>
      <w:r>
        <w:t xml:space="preserve"> 9-12</w:t>
      </w:r>
      <w:r>
        <w:tab/>
        <w:t>All dance 1/2 RSh reels of 4 on sides</w:t>
      </w:r>
    </w:p>
    <w:p w:rsidR="00B11EB3" w:rsidRDefault="00B11EB3" w:rsidP="00B11EB3">
      <w:pPr>
        <w:pStyle w:val="DanceBody"/>
      </w:pPr>
      <w:r>
        <w:t>13-16</w:t>
      </w:r>
      <w:r>
        <w:tab/>
        <w:t>3L+2M, 2L+1M, 3M+4L &amp; 4M+1L turn RH once round &amp; face in</w:t>
      </w:r>
    </w:p>
    <w:p w:rsidR="00B11EB3" w:rsidRDefault="00B11EB3" w:rsidP="00B11EB3">
      <w:pPr>
        <w:pStyle w:val="DanceBody"/>
      </w:pPr>
      <w:r>
        <w:t>17-20</w:t>
      </w:r>
      <w:r>
        <w:tab/>
        <w:t>All cross RH with person opposite &amp; chase clockwise to re-form square set.  2 3 4 1</w:t>
      </w:r>
    </w:p>
    <w:p w:rsidR="00B11EB3" w:rsidRDefault="00B11EB3" w:rsidP="00B11EB3">
      <w:pPr>
        <w:pStyle w:val="DanceBody"/>
      </w:pPr>
      <w:r>
        <w:t>21-24</w:t>
      </w:r>
      <w:r>
        <w:tab/>
        <w:t>All turn partner RH</w:t>
      </w:r>
    </w:p>
    <w:p w:rsidR="00B11EB3" w:rsidRDefault="00B11EB3" w:rsidP="00B11EB3">
      <w:pPr>
        <w:pStyle w:val="DanceBody"/>
      </w:pPr>
      <w:r>
        <w:t>25-32</w:t>
      </w:r>
      <w:r>
        <w:tab/>
        <w:t>All circle 8H round &amp; back</w:t>
      </w:r>
    </w:p>
    <w:p w:rsidR="00B11EB3" w:rsidRDefault="00B11EB3" w:rsidP="00B11EB3">
      <w:pPr>
        <w:pStyle w:val="DanceBody"/>
      </w:pPr>
      <w:r>
        <w:t>33-36</w:t>
      </w:r>
      <w:r>
        <w:tab/>
        <w:t>2s+4s dance "Pass &amp; Turn":</w:t>
      </w:r>
    </w:p>
    <w:p w:rsidR="00B11EB3" w:rsidRDefault="00B11EB3" w:rsidP="00B11EB3">
      <w:pPr>
        <w:pStyle w:val="DanceBody"/>
      </w:pPr>
      <w:r>
        <w:tab/>
        <w:t xml:space="preserve">Men dance straight across set &amp; curve into opposite Man's place </w:t>
      </w:r>
      <w:r>
        <w:rPr>
          <w:b/>
        </w:rPr>
        <w:t>while</w:t>
      </w:r>
      <w:r>
        <w:t xml:space="preserve"> Ladies dance in, turn RH &amp; dance back to place</w:t>
      </w:r>
    </w:p>
    <w:p w:rsidR="00B11EB3" w:rsidRDefault="00B11EB3" w:rsidP="00B11EB3">
      <w:pPr>
        <w:pStyle w:val="DanceBody"/>
      </w:pPr>
      <w:r>
        <w:t>37-40</w:t>
      </w:r>
      <w:r>
        <w:tab/>
        <w:t>1s+3s repeat 33-36</w:t>
      </w:r>
    </w:p>
    <w:p w:rsidR="00B11EB3" w:rsidRDefault="00B11EB3" w:rsidP="00B11EB3">
      <w:pPr>
        <w:pStyle w:val="DanceBody"/>
      </w:pPr>
      <w:r>
        <w:t>41-48</w:t>
      </w:r>
      <w:r>
        <w:tab/>
        <w:t>2s+4s dance 1/2 Ladies' Chain; 1s+3s dance 1/2 Ladies' Chain.  4 1 2 3</w:t>
      </w:r>
    </w:p>
    <w:p w:rsidR="00B11EB3" w:rsidRDefault="00B11EB3" w:rsidP="00B11EB3">
      <w:pPr>
        <w:pStyle w:val="DanceBody"/>
      </w:pPr>
      <w:r>
        <w:t>49- 52</w:t>
      </w:r>
      <w:r>
        <w:tab/>
        <w:t xml:space="preserve">All Men set </w:t>
      </w:r>
      <w:r>
        <w:rPr>
          <w:b/>
        </w:rPr>
        <w:t>while</w:t>
      </w:r>
      <w:r>
        <w:t xml:space="preserve"> Ladies Adv (2 steps) &amp; clap, Ladies Ret </w:t>
      </w:r>
      <w:r>
        <w:rPr>
          <w:b/>
        </w:rPr>
        <w:t>while</w:t>
      </w:r>
      <w:r>
        <w:t xml:space="preserve"> Men Adv (2 steps) &amp; clap</w:t>
      </w:r>
    </w:p>
    <w:p w:rsidR="00B11EB3" w:rsidRDefault="00B11EB3" w:rsidP="00B11EB3">
      <w:pPr>
        <w:pStyle w:val="DanceBody"/>
      </w:pPr>
      <w:r>
        <w:t>53-56</w:t>
      </w:r>
      <w:r>
        <w:tab/>
        <w:t>Men face out &amp; turn partner RH into promenade hold (Lady on Man's right) all facing anticlockwise</w:t>
      </w:r>
    </w:p>
    <w:p w:rsidR="00B11EB3" w:rsidRDefault="00B11EB3" w:rsidP="00B11EB3">
      <w:pPr>
        <w:pStyle w:val="DanceBody"/>
        <w:keepNext w:val="0"/>
      </w:pPr>
      <w:r>
        <w:t>57-64</w:t>
      </w:r>
      <w:r>
        <w:tab/>
        <w:t>All Promenade once round.  4 1 2 3</w:t>
      </w:r>
    </w:p>
    <w:p w:rsidR="00B11EB3" w:rsidRDefault="00B11EB3" w:rsidP="00B11EB3"/>
    <w:p w:rsidR="00B11EB3" w:rsidRDefault="00B11EB3" w:rsidP="00B11EB3">
      <w:pPr>
        <w:pStyle w:val="Minicrib"/>
      </w:pPr>
      <w:r>
        <w:t>THE GREEN DRAGON  (R8x32)  3C (4C set)</w:t>
      </w:r>
      <w:r>
        <w:tab/>
        <w:t>Peggy Hamilton The Middle Earth</w:t>
      </w:r>
    </w:p>
    <w:p w:rsidR="00B11EB3" w:rsidRDefault="00B11EB3" w:rsidP="00B11EB3">
      <w:pPr>
        <w:pStyle w:val="DanceBody"/>
      </w:pPr>
      <w:r>
        <w:t xml:space="preserve"> 1- 8</w:t>
      </w:r>
      <w:r>
        <w:tab/>
        <w:t>1s followed by 2s (who cast up) dance down between 3s, cast up, meet &amp; dance up to top. 1s cast to 2nd place, 2s at top face out</w:t>
      </w:r>
    </w:p>
    <w:p w:rsidR="00B11EB3" w:rsidRDefault="00B11EB3" w:rsidP="00B11EB3">
      <w:pPr>
        <w:pStyle w:val="DanceBody"/>
      </w:pPr>
      <w:r>
        <w:t xml:space="preserve"> 9-16</w:t>
      </w:r>
      <w:r>
        <w:tab/>
        <w:t>Mirror reels of 3 on sides giving hands (1s in down, 3s out/up, 2s out/down). 2s &amp; 3s dance loops at end</w:t>
      </w:r>
    </w:p>
    <w:p w:rsidR="00B11EB3" w:rsidRDefault="00B11EB3" w:rsidP="00B11EB3">
      <w:pPr>
        <w:pStyle w:val="DanceBody"/>
      </w:pPr>
      <w:r>
        <w:t>17-24</w:t>
      </w:r>
      <w:r>
        <w:tab/>
        <w:t>1s followed by 2s lead down, 2s divide then 1s followed by 2s lead up, remaining in middle ready for …</w:t>
      </w:r>
    </w:p>
    <w:p w:rsidR="00B11EB3" w:rsidRDefault="00B11EB3" w:rsidP="00B11EB3">
      <w:pPr>
        <w:pStyle w:val="DanceBody"/>
        <w:keepNext w:val="0"/>
      </w:pPr>
      <w:r>
        <w:t>25-32</w:t>
      </w:r>
      <w:r>
        <w:tab/>
        <w:t>1s+2s dance Allemande.  2 1 3</w:t>
      </w:r>
    </w:p>
    <w:p w:rsidR="00B11EB3" w:rsidRDefault="00B11EB3" w:rsidP="00B11EB3"/>
    <w:p w:rsidR="00B11EB3" w:rsidRDefault="00B11EB3" w:rsidP="00B11EB3">
      <w:pPr>
        <w:pStyle w:val="Minicrib"/>
      </w:pPr>
      <w:r>
        <w:t>THE GREEN GRANDPARENTS  (J2x64)  Sq.Set</w:t>
      </w:r>
      <w:r>
        <w:tab/>
        <w:t>Ian Jamieson</w:t>
      </w:r>
    </w:p>
    <w:p w:rsidR="00B11EB3" w:rsidRDefault="00B11EB3" w:rsidP="00B11EB3">
      <w:pPr>
        <w:pStyle w:val="DanceBody"/>
      </w:pPr>
      <w:r>
        <w:t xml:space="preserve"> 1- 8</w:t>
      </w:r>
      <w:r>
        <w:tab/>
        <w:t>All circle 8H round to left, slowing down</w:t>
      </w:r>
      <w:r w:rsidRPr="00BA6B4D">
        <w:rPr>
          <w:b/>
        </w:rPr>
        <w:t xml:space="preserve"> </w:t>
      </w:r>
      <w:r>
        <w:rPr>
          <w:b/>
        </w:rPr>
        <w:t xml:space="preserve">as </w:t>
      </w:r>
      <w:r>
        <w:t>though to dance back but then accelerating to keep dancing same direction to place</w:t>
      </w:r>
    </w:p>
    <w:p w:rsidR="00B11EB3" w:rsidRDefault="00B11EB3" w:rsidP="00B11EB3">
      <w:pPr>
        <w:pStyle w:val="DanceBody"/>
      </w:pPr>
      <w:r>
        <w:t xml:space="preserve"> 9-16</w:t>
      </w:r>
      <w:r>
        <w:tab/>
        <w:t>Double Ladies' Chain ending holding partner at arms length facing anticlockwise</w:t>
      </w:r>
    </w:p>
    <w:p w:rsidR="00B11EB3" w:rsidRDefault="00B11EB3" w:rsidP="00B11EB3">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B11EB3" w:rsidRDefault="00B11EB3" w:rsidP="00B11EB3">
      <w:pPr>
        <w:pStyle w:val="DanceBody"/>
      </w:pPr>
      <w:r>
        <w:t>25-32</w:t>
      </w:r>
      <w:r>
        <w:tab/>
        <w:t>All Promenade with new partner to Mans original place</w:t>
      </w:r>
    </w:p>
    <w:p w:rsidR="00B11EB3" w:rsidRDefault="00B11EB3" w:rsidP="00B11EB3">
      <w:pPr>
        <w:pStyle w:val="DanceBody"/>
      </w:pPr>
      <w:r>
        <w:t>33-40</w:t>
      </w:r>
      <w:r>
        <w:tab/>
        <w:t>Repeat bars 17-24</w:t>
      </w:r>
    </w:p>
    <w:p w:rsidR="00B11EB3" w:rsidRDefault="00B11EB3" w:rsidP="00B11EB3">
      <w:pPr>
        <w:pStyle w:val="DanceBody"/>
      </w:pPr>
      <w:r>
        <w:t>41-48</w:t>
      </w:r>
      <w:r>
        <w:tab/>
        <w:t>Repeat bars 25-32 but end facing new partner</w:t>
      </w:r>
    </w:p>
    <w:p w:rsidR="00B11EB3" w:rsidRDefault="00B11EB3" w:rsidP="00B11EB3">
      <w:pPr>
        <w:pStyle w:val="DanceBody"/>
      </w:pPr>
      <w:r>
        <w:t>49-56</w:t>
      </w:r>
      <w:r>
        <w:tab/>
        <w:t>All dance Grand 1/2 way but clapping alternate hands instead of holding hands, then set.</w:t>
      </w:r>
    </w:p>
    <w:p w:rsidR="00B11EB3" w:rsidRDefault="00B11EB3" w:rsidP="00B11EB3">
      <w:pPr>
        <w:pStyle w:val="DanceBody"/>
      </w:pPr>
      <w:r>
        <w:t>57-64</w:t>
      </w:r>
      <w:r>
        <w:tab/>
        <w:t>Continue 'clapping' Chain to place &amp; turn new partner</w:t>
      </w:r>
    </w:p>
    <w:p w:rsidR="00B11EB3" w:rsidRDefault="00B11EB3" w:rsidP="00B11EB3">
      <w:pPr>
        <w:pStyle w:val="DanceBody"/>
        <w:keepNext w:val="0"/>
        <w:rPr>
          <w:bCs/>
        </w:rPr>
      </w:pPr>
      <w:r>
        <w:rPr>
          <w:bCs/>
        </w:rPr>
        <w:t>Repeat with new partner</w:t>
      </w:r>
    </w:p>
    <w:p w:rsidR="00B11EB3" w:rsidRDefault="00B11EB3" w:rsidP="00B11EB3"/>
    <w:p w:rsidR="00B11EB3" w:rsidRDefault="00B11EB3" w:rsidP="00B11EB3">
      <w:pPr>
        <w:pStyle w:val="Minicrib"/>
      </w:pPr>
      <w:r>
        <w:t>GREEN GROW THE RASHES (John Black's Daughter)  (S8x32)  3C (4C set)</w:t>
      </w:r>
      <w:r>
        <w:tab/>
        <w:t>Johnson  RSCDS Bk 12</w:t>
      </w:r>
    </w:p>
    <w:p w:rsidR="00B11EB3" w:rsidRDefault="00B11EB3" w:rsidP="00B11EB3">
      <w:pPr>
        <w:pStyle w:val="DanceBody"/>
      </w:pPr>
      <w:r>
        <w:t xml:space="preserve"> 1- 8</w:t>
      </w:r>
      <w:r>
        <w:tab/>
        <w:t>1s dance parallel RSh reels of 3 on own sides</w:t>
      </w:r>
    </w:p>
    <w:p w:rsidR="00B11EB3" w:rsidRDefault="00B11EB3" w:rsidP="00B11EB3">
      <w:pPr>
        <w:pStyle w:val="DanceBody"/>
      </w:pPr>
      <w:r>
        <w:t xml:space="preserve"> 9-16</w:t>
      </w:r>
      <w:r>
        <w:tab/>
        <w:t>1s set, turn 2H, 1s facing 2s on sides set &amp; turn 2s with 2H 1.1/2 times</w:t>
      </w:r>
    </w:p>
    <w:p w:rsidR="00B11EB3" w:rsidRDefault="00B11EB3" w:rsidP="00B11EB3">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B11EB3" w:rsidRDefault="00B11EB3" w:rsidP="00B11EB3">
      <w:pPr>
        <w:pStyle w:val="DanceBody"/>
        <w:keepNext w:val="0"/>
      </w:pPr>
      <w:r>
        <w:t>25-32</w:t>
      </w:r>
      <w:r>
        <w:tab/>
        <w:t>1s set dance up to top, cast to 2</w:t>
      </w:r>
      <w:r w:rsidRPr="00972EEB">
        <w:t>nd</w:t>
      </w:r>
      <w:r>
        <w:t xml:space="preserve"> place &amp; turn 2H</w:t>
      </w:r>
    </w:p>
    <w:p w:rsidR="00B11EB3" w:rsidRDefault="00B11EB3" w:rsidP="00B11EB3"/>
    <w:p w:rsidR="00B11EB3" w:rsidRDefault="00B11EB3" w:rsidP="00B11EB3">
      <w:pPr>
        <w:pStyle w:val="Minicrib"/>
      </w:pPr>
      <w:r>
        <w:t>THE GREEN ISLE BRIDGE  (J8x32)  3C (4C set)</w:t>
      </w:r>
      <w:r>
        <w:tab/>
        <w:t>Bill Forbes  Craigievar Bk 4</w:t>
      </w:r>
    </w:p>
    <w:p w:rsidR="00B11EB3" w:rsidRDefault="00B11EB3" w:rsidP="00B11EB3">
      <w:pPr>
        <w:pStyle w:val="DanceBody"/>
      </w:pPr>
      <w:r>
        <w:t xml:space="preserve"> 1- 8</w:t>
      </w:r>
      <w:r>
        <w:tab/>
        <w:t>1s+2s+3s dance reel of 3 on sides (1s dance in &amp; down to start)</w:t>
      </w:r>
    </w:p>
    <w:p w:rsidR="00B11EB3" w:rsidRDefault="00B11EB3" w:rsidP="00B11EB3">
      <w:pPr>
        <w:pStyle w:val="DanceBody"/>
      </w:pPr>
      <w:r>
        <w:t xml:space="preserve"> 9-16</w:t>
      </w:r>
      <w:r>
        <w:tab/>
        <w:t>1s cross down RH to double triangle position, set, cast down behind 3s &amp; dance up to 2</w:t>
      </w:r>
      <w:r w:rsidRPr="00972EEB">
        <w:t>nd</w:t>
      </w:r>
      <w:r>
        <w:t xml:space="preserve"> place</w:t>
      </w:r>
    </w:p>
    <w:p w:rsidR="00B11EB3" w:rsidRDefault="00B11EB3" w:rsidP="00B11EB3">
      <w:pPr>
        <w:pStyle w:val="DanceBody"/>
      </w:pPr>
      <w:r>
        <w:t>17-24</w:t>
      </w:r>
      <w:r>
        <w:tab/>
        <w:t>1L dances LH across with 2M+3M</w:t>
      </w:r>
      <w:r w:rsidRPr="00BA6B4D">
        <w:rPr>
          <w:b/>
        </w:rPr>
        <w:t xml:space="preserve"> while </w:t>
      </w:r>
      <w:r>
        <w:t>1M dances RH across with 2L+3L, 1s cross to other side to continue the wheels</w:t>
      </w:r>
    </w:p>
    <w:p w:rsidR="00B11EB3" w:rsidRDefault="00B11EB3" w:rsidP="00B11EB3">
      <w:pPr>
        <w:pStyle w:val="DanceBody"/>
        <w:keepNext w:val="0"/>
      </w:pPr>
      <w:r>
        <w:t>25-32</w:t>
      </w:r>
      <w:r>
        <w:tab/>
        <w:t>1s+2s dance double Fig of 8 (1s crossing up to start)</w:t>
      </w:r>
    </w:p>
    <w:p w:rsidR="00B11EB3" w:rsidRDefault="00B11EB3" w:rsidP="00B11EB3"/>
    <w:p w:rsidR="00B11EB3" w:rsidRDefault="00B11EB3" w:rsidP="00B11EB3">
      <w:pPr>
        <w:pStyle w:val="Minicrib"/>
      </w:pPr>
      <w:r>
        <w:t>THE GREEN MAN  (R8x24)  3C (4C set)</w:t>
      </w:r>
      <w:r>
        <w:tab/>
        <w:t>Barry Skelton  Celtic Book</w:t>
      </w:r>
    </w:p>
    <w:p w:rsidR="00B11EB3" w:rsidRDefault="00B11EB3" w:rsidP="00B11EB3">
      <w:pPr>
        <w:pStyle w:val="DanceBody"/>
      </w:pPr>
      <w:r>
        <w:t xml:space="preserve"> 1- 8</w:t>
      </w:r>
      <w:r>
        <w:tab/>
        <w:t>1s+3s set advancing &amp; Bal-in-Line (Man above Lady); 1s+3s dance 1/2 RSh reel of 4 up/down centre (RSh to partner). End in line up/down centre, Lady above Man all facing own side</w:t>
      </w:r>
    </w:p>
    <w:p w:rsidR="00B11EB3" w:rsidRDefault="00B11EB3" w:rsidP="00B11EB3">
      <w:pPr>
        <w:pStyle w:val="DanceBody"/>
      </w:pPr>
      <w:r>
        <w:t xml:space="preserve"> 9-16</w:t>
      </w:r>
      <w:r>
        <w:tab/>
        <w:t>1s+3s Bal-in-Line &amp; dance out to own side  3 2 1; 3s+2s dance 1/2 RH across, retain partner's hand &amp; cross to own side.  2 3 1</w:t>
      </w:r>
    </w:p>
    <w:p w:rsidR="00B11EB3" w:rsidRDefault="00B11EB3" w:rsidP="00B11EB3">
      <w:pPr>
        <w:pStyle w:val="DanceBody"/>
        <w:keepNext w:val="0"/>
      </w:pPr>
      <w:r>
        <w:t>17-24</w:t>
      </w:r>
      <w:r>
        <w:tab/>
        <w:t>1s cross RH &amp; cast up to 2nd place opp side (3s step down 19-20); 1s dance 1/2 Fig 8 (1L up round 2s, 1M down round 3s).  2 1 3</w:t>
      </w:r>
    </w:p>
    <w:p w:rsidR="00B11EB3" w:rsidRDefault="00B11EB3" w:rsidP="00B11EB3"/>
    <w:p w:rsidR="00B11EB3" w:rsidRDefault="00B11EB3" w:rsidP="00B11EB3">
      <w:pPr>
        <w:pStyle w:val="Minicrib"/>
        <w:rPr>
          <w:lang w:eastAsia="en-GB"/>
        </w:rPr>
      </w:pPr>
      <w:r>
        <w:rPr>
          <w:lang w:eastAsia="en-GB"/>
        </w:rPr>
        <w:t>THE GREEN MOUNTAIN JIG  (J8x32)  2C (4C set)</w:t>
      </w:r>
      <w:r>
        <w:rPr>
          <w:lang w:eastAsia="en-GB"/>
        </w:rPr>
        <w:tab/>
        <w:t>Benjamin Stein  Pinewoods Collection 2</w:t>
      </w:r>
    </w:p>
    <w:p w:rsidR="00B11EB3" w:rsidRPr="00F32D1F" w:rsidRDefault="00B11EB3" w:rsidP="00B11EB3">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B11EB3" w:rsidRPr="00F32D1F" w:rsidRDefault="00B11EB3" w:rsidP="00B11EB3">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B11EB3" w:rsidRPr="00F32D1F" w:rsidRDefault="00B11EB3" w:rsidP="00B11EB3">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B11EB3" w:rsidRPr="00F32D1F" w:rsidRDefault="00B11EB3" w:rsidP="00B11EB3">
      <w:pPr>
        <w:pStyle w:val="DanceBody"/>
        <w:rPr>
          <w:lang w:eastAsia="en-GB"/>
        </w:rPr>
      </w:pPr>
      <w:r w:rsidRPr="00F32D1F">
        <w:rPr>
          <w:lang w:eastAsia="en-GB"/>
        </w:rPr>
        <w:t>17-24</w:t>
      </w:r>
      <w:r w:rsidRPr="00F32D1F">
        <w:rPr>
          <w:lang w:eastAsia="en-GB"/>
        </w:rPr>
        <w:tab/>
        <w:t>1L and 2s dance a reel of 3 across (begins 1L LSh to 2M and 2L casting)</w:t>
      </w:r>
    </w:p>
    <w:p w:rsidR="00B11EB3" w:rsidRPr="00F32D1F" w:rsidRDefault="00B11EB3" w:rsidP="00B11EB3">
      <w:pPr>
        <w:pStyle w:val="DanceBody"/>
        <w:keepNext w:val="0"/>
        <w:rPr>
          <w:lang w:eastAsia="en-GB"/>
        </w:rPr>
      </w:pPr>
      <w:r w:rsidRPr="00F32D1F">
        <w:rPr>
          <w:lang w:eastAsia="en-GB"/>
        </w:rPr>
        <w:t>25-32</w:t>
      </w:r>
      <w:r w:rsidRPr="00F32D1F">
        <w:rPr>
          <w:lang w:eastAsia="en-GB"/>
        </w:rPr>
        <w:tab/>
        <w:t>2s+1s dance R&amp;L</w:t>
      </w:r>
    </w:p>
    <w:p w:rsidR="00B11EB3" w:rsidRDefault="00B11EB3" w:rsidP="00B11EB3"/>
    <w:p w:rsidR="00B11EB3" w:rsidRDefault="00B11EB3" w:rsidP="00B11EB3">
      <w:pPr>
        <w:pStyle w:val="Minicrib"/>
      </w:pPr>
      <w:r>
        <w:t>GREEN STREET  (S3x40)  3C set</w:t>
      </w:r>
      <w:r>
        <w:tab/>
        <w:t>Chris Ronald  12 SCDs</w:t>
      </w:r>
    </w:p>
    <w:p w:rsidR="00B11EB3" w:rsidRDefault="00B11EB3" w:rsidP="00B11EB3">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B11EB3" w:rsidRDefault="00B11EB3" w:rsidP="00B11EB3">
      <w:pPr>
        <w:pStyle w:val="DanceBody"/>
      </w:pPr>
      <w:r>
        <w:t xml:space="preserve"> 9-16</w:t>
      </w:r>
      <w:r>
        <w:tab/>
        <w:t>Dance to Corners &amp; Set: (6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B11EB3" w:rsidRDefault="00B11EB3" w:rsidP="00B11EB3">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B11EB3" w:rsidRDefault="00B11EB3" w:rsidP="00B11EB3">
      <w:pPr>
        <w:pStyle w:val="DanceBody"/>
      </w:pPr>
      <w:r>
        <w:t>25-32</w:t>
      </w:r>
      <w:r>
        <w:tab/>
        <w:t>1s Dance to (3) Corners &amp; Set: -</w:t>
      </w:r>
    </w:p>
    <w:p w:rsidR="00B11EB3" w:rsidRDefault="00B11EB3" w:rsidP="00B11EB3">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rPr>
        <w:t xml:space="preserve"> </w:t>
      </w:r>
      <w:r>
        <w:rPr>
          <w:b/>
        </w:rPr>
        <w:t xml:space="preserve">as </w:t>
      </w:r>
      <w:r>
        <w:t>3</w:t>
      </w:r>
      <w:r w:rsidRPr="00972EEB">
        <w:t>rd</w:t>
      </w:r>
      <w:r>
        <w:t xml:space="preserve"> crnrs set</w:t>
      </w:r>
    </w:p>
    <w:p w:rsidR="00B11EB3" w:rsidRDefault="00B11EB3" w:rsidP="00B11EB3">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rPr>
        <w:t xml:space="preserve"> </w:t>
      </w:r>
      <w:r>
        <w:rPr>
          <w:b/>
        </w:rPr>
        <w:t xml:space="preserve">as </w:t>
      </w:r>
      <w:r>
        <w:t>1s set</w:t>
      </w:r>
    </w:p>
    <w:p w:rsidR="00B11EB3" w:rsidRDefault="00B11EB3" w:rsidP="00B11EB3">
      <w:pPr>
        <w:pStyle w:val="DanceBody"/>
      </w:pPr>
      <w:r>
        <w:tab/>
        <w:t>`29-32 Corners change places with 1s passing RSh</w:t>
      </w:r>
      <w:r w:rsidRPr="00BA6B4D">
        <w:rPr>
          <w:b/>
        </w:rPr>
        <w:t xml:space="preserve"> </w:t>
      </w:r>
      <w:r>
        <w:rPr>
          <w:b/>
        </w:rPr>
        <w:t xml:space="preserve">as </w:t>
      </w:r>
      <w:r>
        <w:t>1</w:t>
      </w:r>
      <w:r w:rsidRPr="00972EEB">
        <w:t>st</w:t>
      </w:r>
      <w:r>
        <w:t xml:space="preserve"> corners set &amp; 1s turn RH to 2</w:t>
      </w:r>
      <w:r w:rsidRPr="00972EEB">
        <w:t>nd</w:t>
      </w:r>
      <w:r>
        <w:t xml:space="preserve"> place opposite sides.  2(1)3</w:t>
      </w:r>
    </w:p>
    <w:p w:rsidR="00B11EB3" w:rsidRDefault="00B11EB3" w:rsidP="00B11EB3">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B11EB3" w:rsidRDefault="00B11EB3" w:rsidP="00B11EB3"/>
    <w:p w:rsidR="00B11EB3" w:rsidRDefault="00B11EB3" w:rsidP="00B11EB3">
      <w:pPr>
        <w:pStyle w:val="Minicrib"/>
      </w:pPr>
      <w:r>
        <w:t>THE GREENAN MILL  (R4x48)  4C Set</w:t>
      </w:r>
      <w:r>
        <w:tab/>
        <w:t>Catherine M Dewar  SCD Archives</w:t>
      </w:r>
    </w:p>
    <w:p w:rsidR="00B11EB3" w:rsidRDefault="00B11EB3" w:rsidP="00B11EB3">
      <w:pPr>
        <w:pStyle w:val="DanceBody"/>
      </w:pPr>
      <w:r>
        <w:t xml:space="preserve"> 1- 8</w:t>
      </w:r>
      <w:r>
        <w:tab/>
        <w:t xml:space="preserve">1M+2L+3M+4L advance into centre on diagonal (2 PdeB), join hands &amp; set; 1M+2L </w:t>
      </w:r>
      <w:r>
        <w:rPr>
          <w:b/>
        </w:rPr>
        <w:t>also</w:t>
      </w:r>
      <w:r>
        <w:t xml:space="preserve"> 3M+4L turn RH to finish facing partners on diagonal</w:t>
      </w:r>
    </w:p>
    <w:p w:rsidR="00B11EB3" w:rsidRDefault="00B11EB3" w:rsidP="00B11EB3">
      <w:pPr>
        <w:pStyle w:val="DanceBody"/>
      </w:pPr>
      <w:r>
        <w:t xml:space="preserve"> 9-16</w:t>
      </w:r>
      <w:r>
        <w:tab/>
        <w:t xml:space="preserve">1s+2s </w:t>
      </w:r>
      <w:r>
        <w:rPr>
          <w:b/>
        </w:rPr>
        <w:t>also</w:t>
      </w:r>
      <w:r>
        <w:t xml:space="preserve"> 3s+4s dance diagonal reels of 4 ending in original places</w:t>
      </w:r>
    </w:p>
    <w:p w:rsidR="00B11EB3" w:rsidRDefault="00B11EB3" w:rsidP="00B11EB3">
      <w:pPr>
        <w:pStyle w:val="DanceBody"/>
      </w:pPr>
      <w:r>
        <w:t>17-24</w:t>
      </w:r>
      <w:r>
        <w:tab/>
        <w:t xml:space="preserve">1L+2M+3L+4M advance into centre on diagonal (2 PdeB), join hands &amp; set; 1L+2M </w:t>
      </w:r>
      <w:r>
        <w:rPr>
          <w:b/>
        </w:rPr>
        <w:t>also</w:t>
      </w:r>
      <w:r>
        <w:t xml:space="preserve"> 3L+4M Tulloch turn to right (or turn RH)</w:t>
      </w:r>
    </w:p>
    <w:p w:rsidR="00B11EB3" w:rsidRDefault="00B11EB3" w:rsidP="00B11EB3">
      <w:pPr>
        <w:pStyle w:val="DanceBody"/>
      </w:pPr>
      <w:r>
        <w:t>25-32</w:t>
      </w:r>
      <w:r>
        <w:tab/>
        <w:t xml:space="preserve">1L+2M </w:t>
      </w:r>
      <w:r>
        <w:rPr>
          <w:b/>
        </w:rPr>
        <w:t>also</w:t>
      </w:r>
      <w:r>
        <w:t xml:space="preserve"> 3L+4M Tulloch turn to left (or turn LH); 1L+2M </w:t>
      </w:r>
      <w:r>
        <w:rPr>
          <w:b/>
        </w:rPr>
        <w:t>also</w:t>
      </w:r>
      <w:r>
        <w:t xml:space="preserve"> 3L+4M set to each other &amp; retire (2 PdeB) to place</w:t>
      </w:r>
    </w:p>
    <w:p w:rsidR="00B11EB3" w:rsidRDefault="00B11EB3" w:rsidP="00B11EB3">
      <w:pPr>
        <w:pStyle w:val="DanceBody"/>
      </w:pPr>
      <w:r>
        <w:t>33-40</w:t>
      </w:r>
      <w:r>
        <w:tab/>
        <w:t xml:space="preserve">1s+2s </w:t>
      </w:r>
      <w:r>
        <w:rPr>
          <w:b/>
        </w:rPr>
        <w:t>also</w:t>
      </w:r>
      <w:r>
        <w:t xml:space="preserve"> 3s+4s circle 4H round &amp; back</w:t>
      </w:r>
    </w:p>
    <w:p w:rsidR="00B11EB3" w:rsidRDefault="00B11EB3" w:rsidP="00B11EB3">
      <w:pPr>
        <w:pStyle w:val="DanceBody"/>
        <w:keepNext w:val="0"/>
      </w:pPr>
      <w:r>
        <w:t>41-48</w:t>
      </w:r>
      <w:r>
        <w:tab/>
        <w:t xml:space="preserve">2L+3L+4L </w:t>
      </w:r>
      <w:r>
        <w:rPr>
          <w:b/>
        </w:rPr>
        <w:t>also</w:t>
      </w:r>
      <w:r>
        <w:t xml:space="preserve"> 2M+3M+4M make arches, 1s cross down, dance out between 2s/3s &amp; beween 3s/4s &amp; cross to 4th place own side (2s+3s+4s step up 47-48).  2 3 4 1</w:t>
      </w:r>
    </w:p>
    <w:p w:rsidR="00B11EB3" w:rsidRDefault="00B11EB3" w:rsidP="00B11EB3"/>
    <w:p w:rsidR="00B11EB3" w:rsidRDefault="00B11EB3" w:rsidP="00B11EB3">
      <w:pPr>
        <w:pStyle w:val="Minicrib"/>
      </w:pPr>
      <w:r>
        <w:t>THE GREENBELT JIG  (J8x32)  3C (4C set)</w:t>
      </w:r>
      <w:r>
        <w:tab/>
        <w:t>Elaine Brunken  Moments in Time</w:t>
      </w:r>
    </w:p>
    <w:p w:rsidR="00B11EB3" w:rsidRDefault="00B11EB3" w:rsidP="00B11EB3">
      <w:pPr>
        <w:pStyle w:val="DanceBody"/>
      </w:pPr>
      <w:r>
        <w:t xml:space="preserve"> 1- 8</w:t>
      </w:r>
      <w:r>
        <w:tab/>
        <w:t>1L+2L+3L dance round partners RSh &amp; back to place (6 bars).  All cross RH with partners</w:t>
      </w:r>
    </w:p>
    <w:p w:rsidR="00B11EB3" w:rsidRDefault="00B11EB3" w:rsidP="00B11EB3">
      <w:pPr>
        <w:pStyle w:val="DanceBody"/>
      </w:pPr>
      <w:r>
        <w:t xml:space="preserve"> 9-16</w:t>
      </w:r>
      <w:r>
        <w:tab/>
        <w:t>1M+2M+3M repeat bars 1-8</w:t>
      </w:r>
    </w:p>
    <w:p w:rsidR="00B11EB3" w:rsidRDefault="00B11EB3" w:rsidP="00B11EB3">
      <w:pPr>
        <w:pStyle w:val="DanceBody"/>
      </w:pPr>
      <w:r>
        <w:t>17-24</w:t>
      </w:r>
      <w:r>
        <w:tab/>
        <w:t>1s cast 2 places, dance up middle &amp; cast to 2</w:t>
      </w:r>
      <w:r w:rsidRPr="00972EEB">
        <w:t>nd</w:t>
      </w:r>
      <w:r>
        <w:t xml:space="preserve"> place (2s step up 17-18)</w:t>
      </w:r>
    </w:p>
    <w:p w:rsidR="00B11EB3" w:rsidRDefault="00B11EB3" w:rsidP="00B11EB3">
      <w:pPr>
        <w:pStyle w:val="DanceBody"/>
        <w:keepNext w:val="0"/>
      </w:pPr>
      <w:r>
        <w:t>25-32</w:t>
      </w:r>
      <w:r>
        <w:tab/>
        <w:t>2s+1s+3s Adv+Ret &amp; all turn partners RH.  2 1 3</w:t>
      </w:r>
    </w:p>
    <w:p w:rsidR="00B11EB3" w:rsidRDefault="00B11EB3" w:rsidP="00B11EB3"/>
    <w:p w:rsidR="00B11EB3" w:rsidRDefault="00B11EB3" w:rsidP="00B11EB3">
      <w:pPr>
        <w:pStyle w:val="Minicrib"/>
      </w:pPr>
      <w:r>
        <w:t>THE GREENBURN REEL  (R8x32)  3C (4C set)</w:t>
      </w:r>
      <w:r>
        <w:tab/>
        <w:t>John Drewry  Brodie Bk</w:t>
      </w:r>
    </w:p>
    <w:p w:rsidR="00B11EB3" w:rsidRPr="004A6163" w:rsidRDefault="00B11EB3" w:rsidP="00B11EB3">
      <w:pPr>
        <w:pStyle w:val="DanceBody"/>
      </w:pPr>
      <w:r w:rsidRPr="004A6163">
        <w:t xml:space="preserve"> 1- 8</w:t>
      </w:r>
      <w:r w:rsidRPr="004A6163">
        <w:tab/>
        <w:t>1s cross down &amp; dance reflection reels of 3 on sides, 2s end facing out. (1) 2 3</w:t>
      </w:r>
    </w:p>
    <w:p w:rsidR="00B11EB3" w:rsidRPr="004A6163" w:rsidRDefault="00B11EB3" w:rsidP="00B11EB3">
      <w:pPr>
        <w:pStyle w:val="DanceBody"/>
      </w:pPr>
      <w:r w:rsidRPr="004A6163">
        <w:t xml:space="preserve"> 9-16</w:t>
      </w:r>
      <w:r w:rsidRPr="004A6163">
        <w:tab/>
        <w:t>1s 1/2 turn RH, lead down</w:t>
      </w:r>
      <w:r w:rsidRPr="004A6163">
        <w:rPr>
          <w:b/>
        </w:rPr>
        <w:t xml:space="preserve"> while </w:t>
      </w:r>
      <w:r w:rsidRPr="004A6163">
        <w:t>2s cast to top; 1L, closely followed by partner, casts up behind 3M &amp; crosses towards 2nd place Ladies' side</w:t>
      </w:r>
    </w:p>
    <w:p w:rsidR="00B11EB3" w:rsidRPr="004A6163" w:rsidRDefault="00B11EB3" w:rsidP="00B11EB3">
      <w:pPr>
        <w:pStyle w:val="DanceBody"/>
      </w:pPr>
      <w:r w:rsidRPr="004A6163">
        <w:t>17-24</w:t>
      </w:r>
      <w:r w:rsidRPr="004A6163">
        <w:tab/>
        <w:t>1s+3L dance RH across, 1s about turn &amp; with 1M leading, dance RH across with 2M, ending with 1s in prom hold facing 3M</w:t>
      </w:r>
    </w:p>
    <w:p w:rsidR="00B11EB3" w:rsidRPr="004A6163" w:rsidRDefault="00B11EB3" w:rsidP="00B11EB3">
      <w:pPr>
        <w:pStyle w:val="DanceBody"/>
        <w:keepNext w:val="0"/>
      </w:pPr>
      <w:r w:rsidRPr="004A6163">
        <w:t>25-32</w:t>
      </w:r>
      <w:r w:rsidRPr="004A6163">
        <w:tab/>
        <w:t>1s+3M+2L dance diagonal LSh reel of 3 (LSh to 3M). 1L completes reel to end 2nd place own side</w:t>
      </w:r>
      <w:r w:rsidRPr="004A6163">
        <w:rPr>
          <w:b/>
        </w:rPr>
        <w:t xml:space="preserve"> while </w:t>
      </w:r>
      <w:r w:rsidRPr="004A6163">
        <w:t>1M dances 3/4 reel &amp; casts round 2M to 2nd place own side. 2 1 3</w:t>
      </w:r>
    </w:p>
    <w:p w:rsidR="00B11EB3" w:rsidRDefault="00B11EB3" w:rsidP="00B11EB3"/>
    <w:p w:rsidR="00B11EB3" w:rsidRDefault="00B11EB3" w:rsidP="00B11EB3">
      <w:pPr>
        <w:pStyle w:val="Minicrib"/>
      </w:pPr>
      <w:r>
        <w:t>GREENCOURT REEL  (R3x32)  3C set</w:t>
      </w:r>
      <w:r>
        <w:tab/>
        <w:t>S Porter</w:t>
      </w:r>
    </w:p>
    <w:p w:rsidR="00B11EB3" w:rsidRDefault="00B11EB3" w:rsidP="00B11EB3">
      <w:pPr>
        <w:pStyle w:val="DanceBody"/>
      </w:pPr>
      <w:r>
        <w:t xml:space="preserve"> 1- 8</w:t>
      </w:r>
      <w:r>
        <w:tab/>
        <w:t>All dance RSh reels of 3 on sides</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All dance Poussette to end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GREENGATES OF FORTROSE  (S4x48)  4C set</w:t>
      </w:r>
      <w:r>
        <w:tab/>
      </w:r>
    </w:p>
    <w:p w:rsidR="00B11EB3" w:rsidRDefault="00B11EB3" w:rsidP="00B11EB3">
      <w:pPr>
        <w:pStyle w:val="DanceBody"/>
      </w:pPr>
      <w:r>
        <w:t xml:space="preserve"> 1- 8</w:t>
      </w:r>
      <w:r>
        <w:tab/>
        <w:t>2s+3s dance into centre &amp; dance out ends, turn RH</w:t>
      </w:r>
      <w:r w:rsidRPr="00BA6B4D">
        <w:rPr>
          <w:b/>
        </w:rPr>
        <w:t xml:space="preserve"> while </w:t>
      </w:r>
      <w:r>
        <w:t>1s &amp; 4s cast in 1 place &amp; turn RH</w:t>
      </w:r>
    </w:p>
    <w:p w:rsidR="00B11EB3" w:rsidRDefault="00B11EB3" w:rsidP="00B11EB3">
      <w:pPr>
        <w:pStyle w:val="DanceBody"/>
      </w:pPr>
      <w:r>
        <w:t xml:space="preserve"> 9-16</w:t>
      </w:r>
      <w:r>
        <w:tab/>
        <w:t>1s &amp; 4s repeat</w:t>
      </w:r>
    </w:p>
    <w:p w:rsidR="00B11EB3" w:rsidRDefault="00B11EB3" w:rsidP="00B11EB3">
      <w:pPr>
        <w:pStyle w:val="DanceBody"/>
      </w:pPr>
      <w:r>
        <w:t>17-24</w:t>
      </w:r>
      <w:r>
        <w:tab/>
        <w:t>1s cast &amp; face 3s, set &amp; turn with nearer hand &amp; lead to bottom</w:t>
      </w:r>
    </w:p>
    <w:p w:rsidR="00B11EB3" w:rsidRDefault="00B11EB3" w:rsidP="00B11EB3">
      <w:pPr>
        <w:pStyle w:val="DanceBody"/>
      </w:pPr>
      <w:r>
        <w:t>25-32</w:t>
      </w:r>
      <w:r>
        <w:tab/>
        <w:t>All dance Promenade</w:t>
      </w:r>
    </w:p>
    <w:p w:rsidR="00B11EB3" w:rsidRDefault="00B11EB3" w:rsidP="00B11EB3">
      <w:pPr>
        <w:pStyle w:val="DanceBody"/>
      </w:pPr>
      <w:r>
        <w:t>33-40</w:t>
      </w:r>
      <w:r>
        <w:tab/>
        <w:t>1s followed by 4s+3s+2s lead up to top &amp; cast back to places</w:t>
      </w:r>
    </w:p>
    <w:p w:rsidR="00B11EB3" w:rsidRDefault="00B11EB3" w:rsidP="00B11EB3">
      <w:pPr>
        <w:pStyle w:val="DanceBody"/>
        <w:keepNext w:val="0"/>
      </w:pPr>
      <w:r>
        <w:t>41-48</w:t>
      </w:r>
      <w:r>
        <w:tab/>
        <w:t>2s+3s</w:t>
      </w:r>
      <w:r w:rsidRPr="007F0D5A">
        <w:rPr>
          <w:b/>
        </w:rPr>
        <w:t xml:space="preserve"> also </w:t>
      </w:r>
      <w:r>
        <w:t>4s+1s dance Diamond Poussette</w:t>
      </w:r>
    </w:p>
    <w:p w:rsidR="00B11EB3" w:rsidRDefault="00B11EB3" w:rsidP="00B11EB3"/>
    <w:p w:rsidR="00B11EB3" w:rsidRDefault="00B11EB3" w:rsidP="00B11EB3">
      <w:pPr>
        <w:pStyle w:val="Minicrib"/>
      </w:pPr>
      <w:r>
        <w:t>GREENMANTLE  (S3x32)  3C set</w:t>
      </w:r>
      <w:r>
        <w:tab/>
        <w:t>John Wilkinson  Grenmantle Coll</w:t>
      </w:r>
    </w:p>
    <w:p w:rsidR="00B11EB3" w:rsidRDefault="00B11EB3" w:rsidP="00B11EB3">
      <w:pPr>
        <w:pStyle w:val="DanceBody"/>
      </w:pPr>
      <w:r>
        <w:t xml:space="preserve"> 1- 8</w:t>
      </w:r>
      <w:r>
        <w:tab/>
        <w:t>1s set, cross RH, cast 1 place &amp; turn LH to face 1</w:t>
      </w:r>
      <w:r w:rsidRPr="00972EEB">
        <w:t>st</w:t>
      </w:r>
      <w:r>
        <w:t xml:space="preserve"> corners</w:t>
      </w:r>
    </w:p>
    <w:p w:rsidR="00B11EB3" w:rsidRDefault="00B11EB3" w:rsidP="00B11EB3">
      <w:pPr>
        <w:pStyle w:val="DanceBody"/>
      </w:pPr>
      <w:r>
        <w:t xml:space="preserve"> 9-12</w:t>
      </w:r>
      <w:r>
        <w:tab/>
        <w:t>1s+1</w:t>
      </w:r>
      <w:r w:rsidRPr="00972EEB">
        <w:t>st</w:t>
      </w:r>
      <w:r>
        <w:t xml:space="preserve"> corner (prom hold) dance round anticlockwise 1/2 way</w:t>
      </w:r>
      <w:r w:rsidRPr="00BA6B4D">
        <w:rPr>
          <w:b/>
        </w:rPr>
        <w:t xml:space="preserve"> while </w:t>
      </w:r>
      <w:r>
        <w:t>2</w:t>
      </w:r>
      <w:r w:rsidRPr="00972EEB">
        <w:t>nd</w:t>
      </w:r>
      <w:r>
        <w:t xml:space="preserve"> corners dance in, turn LH &amp; dance back to place</w:t>
      </w:r>
    </w:p>
    <w:p w:rsidR="00B11EB3" w:rsidRDefault="00B11EB3" w:rsidP="00B11EB3">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rPr>
        <w:t xml:space="preserve"> </w:t>
      </w:r>
      <w:r>
        <w:t>1s dance round to face 2</w:t>
      </w:r>
      <w:r w:rsidRPr="00972EEB">
        <w:t>nd</w:t>
      </w:r>
      <w:r>
        <w:t xml:space="preserve"> crnrs as 1</w:t>
      </w:r>
      <w:r w:rsidRPr="00972EEB">
        <w:t>st</w:t>
      </w:r>
      <w:r>
        <w:t xml:space="preserve"> crnrs dance into places</w:t>
      </w:r>
    </w:p>
    <w:p w:rsidR="00B11EB3" w:rsidRDefault="00B11EB3" w:rsidP="00B11EB3">
      <w:pPr>
        <w:pStyle w:val="DanceBody"/>
      </w:pPr>
      <w:r>
        <w:t>17-20</w:t>
      </w:r>
      <w:r>
        <w:tab/>
        <w:t>1s+2</w:t>
      </w:r>
      <w:r w:rsidRPr="00972EEB">
        <w:t>nd</w:t>
      </w:r>
      <w:r>
        <w:t xml:space="preserve"> corner (prom hold) dance round anticlockwise 1/2 way</w:t>
      </w:r>
      <w:r w:rsidRPr="00BA6B4D">
        <w:rPr>
          <w:b/>
        </w:rPr>
        <w:t xml:space="preserve"> while </w:t>
      </w:r>
      <w:r>
        <w:t>1</w:t>
      </w:r>
      <w:r w:rsidRPr="00972EEB">
        <w:t>st</w:t>
      </w:r>
      <w:r>
        <w:t xml:space="preserve"> corners dance in, turn LH &amp; dance back to place</w:t>
      </w:r>
    </w:p>
    <w:p w:rsidR="00B11EB3" w:rsidRDefault="00B11EB3" w:rsidP="00B11EB3">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rPr>
        <w:t xml:space="preserve"> </w:t>
      </w:r>
      <w:r>
        <w:t>1s dance out 2</w:t>
      </w:r>
      <w:r w:rsidRPr="00972EEB">
        <w:t>nd</w:t>
      </w:r>
      <w:r>
        <w:t xml:space="preserve"> place own side as 2</w:t>
      </w:r>
      <w:r w:rsidRPr="00972EEB">
        <w:t>nd</w:t>
      </w:r>
      <w:r>
        <w:t xml:space="preserve"> crnrs dance into places</w:t>
      </w:r>
    </w:p>
    <w:p w:rsidR="00B11EB3" w:rsidRDefault="00B11EB3" w:rsidP="00B11EB3">
      <w:pPr>
        <w:pStyle w:val="DanceBody"/>
        <w:keepNext w:val="0"/>
      </w:pPr>
      <w:r>
        <w:t>25-32</w:t>
      </w:r>
      <w:r>
        <w:tab/>
        <w:t>1s dance LSh reels of 3 on own sides (LSh to 4</w:t>
      </w:r>
      <w:r w:rsidRPr="00972EEB">
        <w:t>th</w:t>
      </w:r>
      <w:r>
        <w:t xml:space="preserve"> corner), 1s dancing out 1/2 turn 3s to end 2 3 1</w:t>
      </w:r>
    </w:p>
    <w:p w:rsidR="00B11EB3" w:rsidRDefault="00B11EB3" w:rsidP="00B11EB3"/>
    <w:p w:rsidR="00B11EB3" w:rsidRDefault="00B11EB3" w:rsidP="00B11EB3">
      <w:pPr>
        <w:pStyle w:val="Minicrib"/>
        <w:rPr>
          <w:snapToGrid w:val="0"/>
        </w:rPr>
      </w:pPr>
      <w:r>
        <w:rPr>
          <w:snapToGrid w:val="0"/>
        </w:rPr>
        <w:t>GREENWICH HILL  (R8x32)  3C (4C set)</w:t>
      </w:r>
      <w:r>
        <w:rPr>
          <w:snapToGrid w:val="0"/>
        </w:rPr>
        <w:tab/>
        <w:t>Hugh Foss  Galloway Album</w:t>
      </w:r>
    </w:p>
    <w:p w:rsidR="00B11EB3" w:rsidRDefault="00B11EB3" w:rsidP="00B11EB3">
      <w:pPr>
        <w:pStyle w:val="DanceBody"/>
        <w:rPr>
          <w:snapToGrid w:val="0"/>
        </w:rPr>
      </w:pPr>
      <w:r>
        <w:rPr>
          <w:snapToGrid w:val="0"/>
        </w:rPr>
        <w:t xml:space="preserve"> 1- 8</w:t>
      </w:r>
      <w:r>
        <w:rPr>
          <w:snapToGrid w:val="0"/>
        </w:rPr>
        <w:tab/>
        <w:t>1s dance Figs of 8 on own sides (in &amp; down to start)</w:t>
      </w:r>
    </w:p>
    <w:p w:rsidR="00B11EB3" w:rsidRDefault="00B11EB3" w:rsidP="00B11EB3">
      <w:pPr>
        <w:pStyle w:val="DanceBody"/>
        <w:rPr>
          <w:snapToGrid w:val="0"/>
        </w:rPr>
      </w:pPr>
      <w:r>
        <w:rPr>
          <w:snapToGrid w:val="0"/>
        </w:rPr>
        <w:t xml:space="preserve"> 9-16</w:t>
      </w:r>
      <w:r>
        <w:rPr>
          <w:snapToGrid w:val="0"/>
        </w:rPr>
        <w:tab/>
        <w:t>1s dance reels of 3 on own sides (in &amp; down to start)</w:t>
      </w:r>
    </w:p>
    <w:p w:rsidR="00B11EB3" w:rsidRDefault="00B11EB3" w:rsidP="00B11EB3">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B11EB3" w:rsidRDefault="00B11EB3" w:rsidP="00B11EB3">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B11EB3" w:rsidRDefault="00B11EB3" w:rsidP="00B11EB3">
      <w:pPr>
        <w:pStyle w:val="DanceBody"/>
        <w:rPr>
          <w:snapToGrid w:val="0"/>
        </w:rPr>
      </w:pPr>
      <w:r>
        <w:rPr>
          <w:snapToGrid w:val="0"/>
        </w:rPr>
        <w:tab/>
      </w:r>
      <w:r w:rsidRPr="0088359F">
        <w:rPr>
          <w:b/>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B11EB3" w:rsidRDefault="00B11EB3" w:rsidP="00B11EB3">
      <w:pPr>
        <w:pStyle w:val="DanceBody"/>
        <w:keepNext w:val="0"/>
        <w:rPr>
          <w:snapToGrid w:val="0"/>
        </w:rPr>
      </w:pPr>
      <w:r>
        <w:rPr>
          <w:snapToGrid w:val="0"/>
        </w:rPr>
        <w:tab/>
      </w:r>
      <w:r w:rsidRPr="0088359F">
        <w:rPr>
          <w:b/>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B11EB3" w:rsidRDefault="00B11EB3" w:rsidP="00B11EB3"/>
    <w:p w:rsidR="00B11EB3" w:rsidRDefault="00B11EB3" w:rsidP="00B11EB3">
      <w:pPr>
        <w:pStyle w:val="Minicrib"/>
      </w:pPr>
      <w:r>
        <w:t>THE GREETING JIG  (J8x32)  3C (4C set)</w:t>
      </w:r>
      <w:r>
        <w:tab/>
        <w:t>M McLaughlin  Spring Creek Coll</w:t>
      </w:r>
    </w:p>
    <w:p w:rsidR="00B11EB3" w:rsidRDefault="00B11EB3" w:rsidP="00B11EB3">
      <w:pPr>
        <w:pStyle w:val="DanceBody"/>
      </w:pPr>
      <w:r>
        <w:t xml:space="preserve"> 1- 8</w:t>
      </w:r>
      <w:r>
        <w:tab/>
        <w:t>1s set &amp; cross RH, 1s set to 2s &amp; change places (RH Mens side, LH Ladies)</w:t>
      </w:r>
    </w:p>
    <w:p w:rsidR="00B11EB3" w:rsidRDefault="00B11EB3" w:rsidP="00B11EB3">
      <w:pPr>
        <w:pStyle w:val="DanceBody"/>
      </w:pPr>
      <w:r>
        <w:t xml:space="preserve"> 9-12</w:t>
      </w:r>
      <w:r>
        <w:tab/>
        <w:t>1s set to 3s &amp; change places with other hand (LH Mens side, RH Ladies)</w:t>
      </w:r>
    </w:p>
    <w:p w:rsidR="00B11EB3" w:rsidRDefault="00B11EB3" w:rsidP="00B11EB3">
      <w:pPr>
        <w:pStyle w:val="DanceBody"/>
      </w:pPr>
      <w:r>
        <w:t>13-20</w:t>
      </w:r>
      <w:r>
        <w:tab/>
        <w:t>1s dance Fig of 8 round 3s</w:t>
      </w:r>
    </w:p>
    <w:p w:rsidR="00B11EB3" w:rsidRDefault="00B11EB3" w:rsidP="00B11EB3">
      <w:pPr>
        <w:pStyle w:val="DanceBody"/>
      </w:pPr>
      <w:r>
        <w:t>21-24</w:t>
      </w:r>
      <w:r>
        <w:tab/>
        <w:t>1s lead up to top crossing &amp; cast to 2</w:t>
      </w:r>
      <w:r w:rsidRPr="00972EEB">
        <w:t>nd</w:t>
      </w:r>
      <w:r>
        <w:t xml:space="preserve"> place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GREETINGS FROM ST NINIANS  (R3x48)  3C set</w:t>
      </w:r>
      <w:r>
        <w:tab/>
      </w:r>
    </w:p>
    <w:p w:rsidR="00B11EB3" w:rsidRDefault="00B11EB3" w:rsidP="00B11EB3">
      <w:pPr>
        <w:pStyle w:val="DanceBody"/>
      </w:pPr>
      <w:r>
        <w:t xml:space="preserve"> 1- 8</w:t>
      </w:r>
      <w:r>
        <w:tab/>
        <w:t>1s+2s set, 1s cast to 2</w:t>
      </w:r>
      <w:r w:rsidRPr="00972EEB">
        <w:t>nd</w:t>
      </w:r>
      <w:r>
        <w:t xml:space="preserve"> place</w:t>
      </w:r>
      <w:r w:rsidRPr="00BA6B4D">
        <w:rPr>
          <w:b/>
        </w:rPr>
        <w:t xml:space="preserve"> while </w:t>
      </w:r>
      <w:r>
        <w:t>2s cross up, 1s+3s set, 1s cast to 3</w:t>
      </w:r>
      <w:r w:rsidRPr="00972EEB">
        <w:t>rd</w:t>
      </w:r>
      <w:r>
        <w:t xml:space="preserve"> place</w:t>
      </w:r>
      <w:r w:rsidRPr="00BA6B4D">
        <w:rPr>
          <w:b/>
        </w:rPr>
        <w:t xml:space="preserve"> while </w:t>
      </w:r>
      <w:r>
        <w:t>3s cross up to 2</w:t>
      </w:r>
      <w:r w:rsidRPr="00972EEB">
        <w:t>nd</w:t>
      </w:r>
      <w:r>
        <w:t xml:space="preserve"> place.  2 3 1</w:t>
      </w:r>
    </w:p>
    <w:p w:rsidR="00B11EB3" w:rsidRDefault="00B11EB3" w:rsidP="00B11EB3">
      <w:pPr>
        <w:pStyle w:val="DanceBody"/>
      </w:pPr>
      <w:r>
        <w:t xml:space="preserve"> 9-16</w:t>
      </w:r>
      <w:r>
        <w:tab/>
        <w:t>3s+1s dance R&amp;L 1/2 way, 2s+1s dance R&amp;L 1/2 way.  1 2 3</w:t>
      </w:r>
    </w:p>
    <w:p w:rsidR="00B11EB3" w:rsidRDefault="00B11EB3" w:rsidP="00B11EB3">
      <w:pPr>
        <w:pStyle w:val="DanceBody"/>
      </w:pPr>
      <w:r>
        <w:t>17-24</w:t>
      </w:r>
      <w:r>
        <w:tab/>
        <w:t>1M followed by partner casts to 2</w:t>
      </w:r>
      <w:r w:rsidRPr="00972EEB">
        <w:t>nd</w:t>
      </w:r>
      <w:r>
        <w:t xml:space="preserve"> place &amp; crosses into 1s+3s dancing RH across</w:t>
      </w:r>
    </w:p>
    <w:p w:rsidR="00B11EB3" w:rsidRDefault="00B11EB3" w:rsidP="00B11EB3">
      <w:pPr>
        <w:pStyle w:val="DanceBody"/>
      </w:pPr>
      <w:r>
        <w:t>25-32</w:t>
      </w:r>
      <w:r>
        <w:tab/>
        <w:t>2s+1s dance LH across, 1M followed by partner casts up to 1</w:t>
      </w:r>
      <w:r w:rsidRPr="00972EEB">
        <w:t>st</w:t>
      </w:r>
      <w:r>
        <w:t xml:space="preserve"> place &amp; crosses to own side</w:t>
      </w:r>
    </w:p>
    <w:p w:rsidR="00B11EB3" w:rsidRDefault="00B11EB3" w:rsidP="00B11EB3">
      <w:pPr>
        <w:pStyle w:val="DanceBody"/>
      </w:pPr>
      <w:r>
        <w:t>33-40</w:t>
      </w:r>
      <w:r>
        <w:tab/>
        <w:t>1s set to 2s &amp; 1/2 turn on sides (Men RH &amp; Ladies LH) into double triangle position, set &amp; 1/2 turn 3s by nearer hand.  2 3 1</w:t>
      </w:r>
    </w:p>
    <w:p w:rsidR="00B11EB3" w:rsidRDefault="00B11EB3" w:rsidP="00B11EB3">
      <w:pPr>
        <w:pStyle w:val="DanceBody"/>
        <w:keepNext w:val="0"/>
      </w:pPr>
      <w:r>
        <w:t>41-48</w:t>
      </w:r>
      <w:r>
        <w:tab/>
        <w:t>2s+3s+1s dance reels of 3 on sides with 2s dance down between 3s to start</w:t>
      </w:r>
    </w:p>
    <w:p w:rsidR="00B11EB3" w:rsidRDefault="00B11EB3" w:rsidP="00B11EB3"/>
    <w:p w:rsidR="00B11EB3" w:rsidRDefault="00B11EB3" w:rsidP="00B11EB3">
      <w:pPr>
        <w:pStyle w:val="Minicrib"/>
      </w:pPr>
      <w:r>
        <w:t>GREETINGS FROM VICTORIA  (R4x32)  4C set</w:t>
      </w:r>
      <w:r>
        <w:tab/>
        <w:t>Lawrie Bowlen  Ness House 2</w:t>
      </w:r>
    </w:p>
    <w:p w:rsidR="00B11EB3" w:rsidRDefault="00B11EB3" w:rsidP="00B11EB3">
      <w:pPr>
        <w:pStyle w:val="DanceBody"/>
      </w:pPr>
      <w:r>
        <w:t xml:space="preserve"> 1- 8</w:t>
      </w:r>
      <w:r>
        <w:tab/>
        <w:t>1s+2s</w:t>
      </w:r>
      <w:r w:rsidRPr="007F0D5A">
        <w:rPr>
          <w:b/>
        </w:rPr>
        <w:t xml:space="preserve"> also </w:t>
      </w:r>
      <w:r>
        <w:t>3s+4s set on sides &amp; dance 1/2 RH across, 1s+4s set on sides &amp; dance 1/2 LH across</w:t>
      </w:r>
    </w:p>
    <w:p w:rsidR="00B11EB3" w:rsidRDefault="00B11EB3" w:rsidP="00B11EB3">
      <w:pPr>
        <w:pStyle w:val="DanceBody"/>
      </w:pPr>
      <w:r>
        <w:t xml:space="preserve"> 9-16</w:t>
      </w:r>
      <w:r>
        <w:tab/>
        <w:t>2s+4s</w:t>
      </w:r>
      <w:r w:rsidRPr="007F0D5A">
        <w:rPr>
          <w:b/>
        </w:rPr>
        <w:t xml:space="preserve"> also </w:t>
      </w:r>
      <w:r>
        <w:t>1s+3s set &amp; dance 1/2 RH across, all dance 1/2 RSh reel of 4 on sides</w:t>
      </w:r>
    </w:p>
    <w:p w:rsidR="00B11EB3" w:rsidRDefault="00B11EB3" w:rsidP="00B11EB3">
      <w:pPr>
        <w:pStyle w:val="DanceBody"/>
      </w:pPr>
      <w:r>
        <w:t>17-24</w:t>
      </w:r>
      <w:r>
        <w:tab/>
        <w:t>1s+3s dance LSh diagonal reel of 4 across</w:t>
      </w:r>
      <w:r w:rsidRPr="00BA6B4D">
        <w:rPr>
          <w:b/>
        </w:rPr>
        <w:t xml:space="preserve"> while </w:t>
      </w:r>
      <w:r>
        <w:t>2s+4s dance RSh diagonal reel of 4 ending in lines across</w:t>
      </w:r>
    </w:p>
    <w:p w:rsidR="00B11EB3" w:rsidRDefault="00B11EB3" w:rsidP="00B11EB3">
      <w:pPr>
        <w:pStyle w:val="DanceBody"/>
        <w:keepNext w:val="0"/>
      </w:pPr>
      <w:r>
        <w:t>25-32</w:t>
      </w:r>
      <w:r>
        <w:tab/>
        <w:t>All turn facing dancer 1.1/2 times (1s+3s RH &amp; 2s+4s LH) to end on sides, 1s &amp; 4s dance 1/2 Figs of 8 round end couples.  3 1 4 2</w:t>
      </w:r>
    </w:p>
    <w:p w:rsidR="00B11EB3" w:rsidRDefault="00B11EB3" w:rsidP="00B11EB3"/>
    <w:p w:rsidR="00B11EB3" w:rsidRDefault="00B11EB3" w:rsidP="00B11EB3">
      <w:pPr>
        <w:pStyle w:val="Minicrib"/>
      </w:pPr>
      <w:r>
        <w:t>THE GREGORACH REEL  (R8x40)  3C (4C Set)</w:t>
      </w:r>
      <w:r>
        <w:tab/>
        <w:t>Nicola Howarth</w:t>
      </w:r>
    </w:p>
    <w:p w:rsidR="00B11EB3" w:rsidRDefault="00B11EB3" w:rsidP="00B11EB3">
      <w:pPr>
        <w:pStyle w:val="DanceBody"/>
      </w:pPr>
      <w:r>
        <w:t xml:space="preserve"> 1- 8</w:t>
      </w:r>
      <w:r>
        <w:tab/>
        <w:t>1s+2s turn partners 1/2 RH, stay in centre to dance 1/2 RH across, 1s+2s turn partner RH to finish on sides (1M facing out &amp; up, 1L facing out &amp; down)</w:t>
      </w:r>
    </w:p>
    <w:p w:rsidR="00B11EB3" w:rsidRDefault="00B11EB3" w:rsidP="00B11EB3">
      <w:pPr>
        <w:pStyle w:val="DanceBody"/>
      </w:pPr>
      <w:r>
        <w:t xml:space="preserve"> 9-16</w:t>
      </w:r>
      <w:r>
        <w:tab/>
        <w:t>2s+1s+3s dance reels of 3 on sides (1s giving RSh to 3rd corners, 2s dance in/down, 3s dance in/up)</w:t>
      </w:r>
    </w:p>
    <w:p w:rsidR="00B11EB3" w:rsidRDefault="00B11EB3" w:rsidP="00B11EB3">
      <w:pPr>
        <w:pStyle w:val="DanceBody"/>
      </w:pPr>
      <w:r>
        <w:t>17-24</w:t>
      </w:r>
      <w:r>
        <w:tab/>
        <w:t>2s+1s+3s Adv+Ret, 1s turn 2H (Pas de Basque) opening lower hands (1L RH, 1M LH) into BtoB facing 1st corners</w:t>
      </w:r>
    </w:p>
    <w:p w:rsidR="00B11EB3" w:rsidRDefault="00B11EB3" w:rsidP="00B11EB3">
      <w:pPr>
        <w:pStyle w:val="DanceBody"/>
      </w:pPr>
      <w:r>
        <w:t>25-32</w:t>
      </w:r>
      <w:r>
        <w:tab/>
        <w:t>1s dance 1/2 diagonal reel with 1st corners, pass LSh, 1s dance 1/2 diagonal reel with 2nd corners (3) (1) (2)</w:t>
      </w:r>
    </w:p>
    <w:p w:rsidR="00B11EB3" w:rsidRDefault="00B11EB3" w:rsidP="00B11EB3">
      <w:pPr>
        <w:pStyle w:val="DanceBody"/>
      </w:pPr>
      <w:r>
        <w:t>33-36</w:t>
      </w:r>
      <w:r>
        <w:tab/>
        <w:t xml:space="preserve">3s+2s change places RH on sides </w:t>
      </w:r>
      <w:r>
        <w:rPr>
          <w:b/>
          <w:bCs/>
        </w:rPr>
        <w:t>while</w:t>
      </w:r>
      <w:r>
        <w:t xml:space="preserve"> 1s Petronella turn into lines of 3 across (1L between 3s, 1M between 2s). All set</w:t>
      </w:r>
    </w:p>
    <w:p w:rsidR="00B11EB3" w:rsidRDefault="00B11EB3" w:rsidP="00B11EB3">
      <w:pPr>
        <w:pStyle w:val="DanceBody"/>
        <w:keepNext w:val="0"/>
      </w:pPr>
      <w:r>
        <w:t>37-40</w:t>
      </w:r>
      <w:r>
        <w:tab/>
        <w:t xml:space="preserve">2s+3s change places RH with partners </w:t>
      </w:r>
      <w:r>
        <w:rPr>
          <w:b/>
          <w:bCs/>
        </w:rPr>
        <w:t>while</w:t>
      </w:r>
      <w:r>
        <w:t xml:space="preserve"> 1s Petronella turn to 2nd place own sides. All set 2 1 3</w:t>
      </w:r>
    </w:p>
    <w:p w:rsidR="00B11EB3" w:rsidRDefault="00B11EB3" w:rsidP="00B11EB3"/>
    <w:p w:rsidR="00B11EB3" w:rsidRDefault="00B11EB3" w:rsidP="00B11EB3">
      <w:pPr>
        <w:pStyle w:val="Minicrib"/>
      </w:pPr>
      <w:r>
        <w:t>GREIG'S PIPES (Cameronian Rant)  (S8x32)  3C (4C set)</w:t>
      </w:r>
      <w:r>
        <w:tab/>
        <w:t>RSCDS Bk 2</w:t>
      </w:r>
    </w:p>
    <w:p w:rsidR="00B11EB3" w:rsidRPr="006B40B3" w:rsidRDefault="00B11EB3" w:rsidP="00B11EB3">
      <w:pPr>
        <w:pStyle w:val="DanceBody"/>
      </w:pPr>
      <w:r w:rsidRPr="006B40B3">
        <w:t xml:space="preserve"> 1- 8</w:t>
      </w:r>
      <w:r w:rsidRPr="006B40B3">
        <w:tab/>
        <w:t>1s 3/4 turn RH, full turn LH to end L between 2s &amp; M between 3s, 2s+1s+3s set twice</w:t>
      </w:r>
    </w:p>
    <w:p w:rsidR="00B11EB3" w:rsidRPr="006B40B3" w:rsidRDefault="00B11EB3" w:rsidP="00B11EB3">
      <w:pPr>
        <w:pStyle w:val="DanceBody"/>
      </w:pPr>
      <w:r w:rsidRPr="006B40B3">
        <w:t xml:space="preserve"> 9-16</w:t>
      </w:r>
      <w:r w:rsidRPr="006B40B3">
        <w:tab/>
        <w:t>1s turn 2H 1.3/4 times to end 2nd place on opposite sides, 2s+1s+3s set twice on sides 1s end facing 1st corners</w:t>
      </w:r>
    </w:p>
    <w:p w:rsidR="00B11EB3" w:rsidRPr="006B40B3" w:rsidRDefault="00B11EB3" w:rsidP="00B11EB3">
      <w:pPr>
        <w:pStyle w:val="DanceBody"/>
      </w:pPr>
      <w:r w:rsidRPr="006B40B3">
        <w:t>17-24</w:t>
      </w:r>
      <w:r w:rsidRPr="006B40B3">
        <w:tab/>
        <w:t>1s set &amp; turn 1st corners, set &amp; turn 2nd corners</w:t>
      </w:r>
    </w:p>
    <w:p w:rsidR="00B11EB3" w:rsidRPr="006B40B3" w:rsidRDefault="00B11EB3" w:rsidP="00B11EB3">
      <w:pPr>
        <w:pStyle w:val="DanceBody"/>
        <w:keepNext w:val="0"/>
      </w:pPr>
      <w:r w:rsidRPr="006B40B3">
        <w:t>25-32</w:t>
      </w:r>
      <w:r w:rsidRPr="006B40B3">
        <w:tab/>
        <w:t>1s dance reels of 3 on opposite sides giving LSh to 1st corners &amp; cross to 2nd place own sides</w:t>
      </w:r>
    </w:p>
    <w:p w:rsidR="00B11EB3" w:rsidRDefault="00B11EB3" w:rsidP="00B11EB3"/>
    <w:p w:rsidR="00B11EB3" w:rsidRDefault="00B11EB3" w:rsidP="00B11EB3">
      <w:pPr>
        <w:pStyle w:val="Minicrib"/>
        <w:rPr>
          <w:lang w:eastAsia="en-GB"/>
        </w:rPr>
      </w:pPr>
      <w:r>
        <w:rPr>
          <w:lang w:eastAsia="en-GB"/>
        </w:rPr>
        <w:t>GRENOBLE GEM  (S3x32)  3C Triangular Set</w:t>
      </w:r>
      <w:r>
        <w:rPr>
          <w:lang w:eastAsia="en-GB"/>
        </w:rPr>
        <w:tab/>
        <w:t>Terry Lynne Harris  Many Happy Hours: Pretoria 35th</w:t>
      </w:r>
    </w:p>
    <w:p w:rsidR="00B11EB3" w:rsidRDefault="00B11EB3" w:rsidP="00B11EB3">
      <w:pPr>
        <w:pStyle w:val="DanceBody"/>
        <w:rPr>
          <w:lang w:eastAsia="en-GB"/>
        </w:rPr>
      </w:pPr>
      <w:r>
        <w:rPr>
          <w:lang w:eastAsia="en-GB"/>
        </w:rPr>
        <w:t xml:space="preserve"> 1- 8</w:t>
      </w:r>
      <w:r>
        <w:rPr>
          <w:lang w:eastAsia="en-GB"/>
        </w:rPr>
        <w:tab/>
        <w:t>1M+2s &amp; 1L+3s dance mirror reels of 3 (1M RSh to 2M, 1L LSh to 3L to start)</w:t>
      </w:r>
    </w:p>
    <w:p w:rsidR="00B11EB3" w:rsidRDefault="00B11EB3" w:rsidP="00B11EB3">
      <w:pPr>
        <w:pStyle w:val="DanceBody"/>
        <w:rPr>
          <w:lang w:eastAsia="en-GB"/>
        </w:rPr>
      </w:pPr>
      <w:r>
        <w:rPr>
          <w:lang w:eastAsia="en-GB"/>
        </w:rPr>
        <w:t xml:space="preserve"> 9-16</w:t>
      </w:r>
      <w:r>
        <w:rPr>
          <w:lang w:eastAsia="en-GB"/>
        </w:rPr>
        <w:tab/>
        <w:t>1s dance "La Baratte":</w:t>
      </w:r>
    </w:p>
    <w:p w:rsidR="00B11EB3" w:rsidRDefault="00B11EB3" w:rsidP="00B11EB3">
      <w:pPr>
        <w:pStyle w:val="DanceBody"/>
      </w:pPr>
      <w:r>
        <w:rPr>
          <w:lang w:eastAsia="en-GB"/>
        </w:rPr>
        <w:tab/>
      </w:r>
      <w:r>
        <w:t>9-10    1s 1/2 turn RH &amp; retain hand but at arm's length from each other</w:t>
      </w:r>
    </w:p>
    <w:p w:rsidR="00B11EB3" w:rsidRDefault="00B11EB3" w:rsidP="00B11EB3">
      <w:pPr>
        <w:pStyle w:val="DanceBody"/>
      </w:pPr>
      <w:r>
        <w:tab/>
        <w:t>11-12  1M retraces steps with 1L turning right under Man's arm briefly into Allemande hold (Man behind Lady facing Lady's original place) &amp; releasing Lady's RH she turns under Man's left arm until almost in original places</w:t>
      </w:r>
    </w:p>
    <w:p w:rsidR="00B11EB3" w:rsidRDefault="00B11EB3" w:rsidP="00B11EB3">
      <w:pPr>
        <w:pStyle w:val="DanceBody"/>
      </w:pPr>
      <w:r>
        <w:tab/>
        <w:t>13-16  1s turn RH once round.. End 1 2 3</w:t>
      </w:r>
    </w:p>
    <w:p w:rsidR="00B11EB3" w:rsidRDefault="00B11EB3" w:rsidP="00B11EB3">
      <w:pPr>
        <w:pStyle w:val="DanceBody"/>
      </w:pPr>
      <w:r>
        <w:t>17-24</w:t>
      </w:r>
      <w:r>
        <w:tab/>
        <w:t xml:space="preserve">1s+2s+3s Set+Link; Ladies dance RH across to place &amp; face out </w:t>
      </w:r>
      <w:r>
        <w:rPr>
          <w:b/>
        </w:rPr>
        <w:t>while</w:t>
      </w:r>
      <w:r>
        <w:t xml:space="preserve"> Men set &amp; cast to Right to place &amp; face in</w:t>
      </w:r>
    </w:p>
    <w:p w:rsidR="00B11EB3" w:rsidRDefault="00B11EB3" w:rsidP="00B11EB3">
      <w:pPr>
        <w:pStyle w:val="DanceBody"/>
        <w:keepNext w:val="0"/>
      </w:pPr>
      <w:r>
        <w:t>25-32</w:t>
      </w:r>
      <w:r>
        <w:tab/>
        <w:t>1s+2s+3s dance 8 bars Schiehallion Reels to end 1 place to the left.  End 3 1 2</w:t>
      </w:r>
    </w:p>
    <w:p w:rsidR="00B11EB3" w:rsidRDefault="00B11EB3" w:rsidP="00B11EB3"/>
    <w:p w:rsidR="00B11EB3" w:rsidRDefault="00B11EB3" w:rsidP="00B11EB3">
      <w:pPr>
        <w:pStyle w:val="Minicrib"/>
      </w:pPr>
      <w:r>
        <w:t>GRENOBLE WALNUTS  (R8x32)  3C (4C set)</w:t>
      </w:r>
      <w:r>
        <w:tab/>
        <w:t>Anne Dejean  Walnut Book</w:t>
      </w:r>
    </w:p>
    <w:p w:rsidR="00B11EB3" w:rsidRDefault="00B11EB3" w:rsidP="00B11EB3">
      <w:pPr>
        <w:pStyle w:val="DanceBody"/>
      </w:pPr>
      <w:r>
        <w:t xml:space="preserve"> 1- 8</w:t>
      </w:r>
      <w:r>
        <w:tab/>
        <w:t>1s dance in &amp; cast (2s step up); 1s turn RH</w:t>
      </w:r>
    </w:p>
    <w:p w:rsidR="00B11EB3" w:rsidRDefault="00B11EB3" w:rsidP="00B11EB3">
      <w:pPr>
        <w:pStyle w:val="DanceBody"/>
      </w:pPr>
      <w:r>
        <w:t xml:space="preserve"> 9-16</w:t>
      </w:r>
      <w:r>
        <w:tab/>
        <w:t>2s+1s+3s dance Set+Link for 3 couples twice.  (3) (1) (2)</w:t>
      </w:r>
    </w:p>
    <w:p w:rsidR="00B11EB3" w:rsidRDefault="00B11EB3" w:rsidP="00B11EB3">
      <w:pPr>
        <w:pStyle w:val="DanceBody"/>
      </w:pPr>
      <w:r>
        <w:t>17-24</w:t>
      </w:r>
      <w:r>
        <w:tab/>
        <w:t>1s pass LSh to dance 1/2 diag reel of 4 with 1st corner person; pass RSh to dance 1/2 diag reel of 4 with 4th corner person. 2 1 3</w:t>
      </w:r>
    </w:p>
    <w:p w:rsidR="00B11EB3" w:rsidRDefault="00B11EB3" w:rsidP="00B11EB3">
      <w:pPr>
        <w:pStyle w:val="DanceBody"/>
        <w:keepNext w:val="0"/>
      </w:pPr>
      <w:r>
        <w:t>25-32</w:t>
      </w:r>
      <w:r>
        <w:tab/>
        <w:t>All Petronella Turn 4 times (no setting) back to place.  2 1 3</w:t>
      </w:r>
    </w:p>
    <w:p w:rsidR="00B11EB3" w:rsidRDefault="00B11EB3" w:rsidP="00B11EB3"/>
    <w:p w:rsidR="00B11EB3" w:rsidRDefault="00B11EB3" w:rsidP="00B11EB3">
      <w:pPr>
        <w:pStyle w:val="Minicrib"/>
      </w:pPr>
      <w:r>
        <w:t>GRETCHEN'S FANCY  (J8x32)  3C (4C set)</w:t>
      </w:r>
      <w:r>
        <w:tab/>
        <w:t>Marilyn Blaschke  Gretchen's Fancy</w:t>
      </w:r>
    </w:p>
    <w:p w:rsidR="00B11EB3" w:rsidRDefault="00B11EB3" w:rsidP="00B11EB3">
      <w:pPr>
        <w:pStyle w:val="DanceBody"/>
      </w:pPr>
      <w:r>
        <w:t xml:space="preserve"> 1- 8</w:t>
      </w:r>
      <w:r>
        <w:tab/>
        <w:t>1s &amp; 3s set &amp; dance La Baratte:</w:t>
      </w:r>
    </w:p>
    <w:p w:rsidR="00B11EB3" w:rsidRDefault="00B11EB3" w:rsidP="00B11EB3">
      <w:pPr>
        <w:pStyle w:val="DanceBody"/>
      </w:pPr>
      <w:r>
        <w:tab/>
        <w:t>`Man 1/2 turns Lady RH &amp; retains hand but at arm's length from each other</w:t>
      </w:r>
    </w:p>
    <w:p w:rsidR="00B11EB3" w:rsidRDefault="00B11EB3" w:rsidP="00B11EB3">
      <w:pPr>
        <w:pStyle w:val="DanceBody"/>
      </w:pPr>
      <w:r>
        <w:tab/>
        <w:t>`Man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 xml:space="preserve">`Couples change places LH to opposite </w:t>
      </w:r>
      <w:r w:rsidRPr="00B44DAC">
        <w:t>places  (1)</w:t>
      </w:r>
      <w:r>
        <w:t xml:space="preserve"> </w:t>
      </w:r>
      <w:r w:rsidRPr="00B44DAC">
        <w:t>2</w:t>
      </w:r>
      <w:r>
        <w:t xml:space="preserve"> </w:t>
      </w:r>
      <w:r w:rsidRPr="00B44DAC">
        <w:t>(3)</w:t>
      </w:r>
    </w:p>
    <w:p w:rsidR="00B11EB3" w:rsidRDefault="00B11EB3" w:rsidP="00B11EB3">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B11EB3" w:rsidRDefault="00B11EB3" w:rsidP="00B11EB3">
      <w:pPr>
        <w:pStyle w:val="DanceBody"/>
      </w:pPr>
      <w:r>
        <w:t>17-24</w:t>
      </w:r>
      <w:r>
        <w:tab/>
        <w:t>1s+3s dance 1/2 double Fig of 8 (1s cross down), 1s dance up between 2s &amp; cast back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rPr>
          <w:lang w:eastAsia="en-GB"/>
        </w:rPr>
      </w:pPr>
      <w:r>
        <w:rPr>
          <w:lang w:eastAsia="en-GB"/>
        </w:rPr>
        <w:t>GREY DAYLIGHT  (S8x32)  2C (4C set)</w:t>
      </w:r>
      <w:r>
        <w:rPr>
          <w:lang w:eastAsia="en-GB"/>
        </w:rPr>
        <w:tab/>
        <w:t>Hugh A Thurston  Let's All Dance Too</w:t>
      </w:r>
    </w:p>
    <w:p w:rsidR="00B11EB3" w:rsidRDefault="00B11EB3" w:rsidP="00B11EB3">
      <w:pPr>
        <w:pStyle w:val="DanceBody"/>
      </w:pPr>
      <w:r>
        <w:t xml:space="preserve"> 1- 8</w:t>
      </w:r>
      <w:r>
        <w:tab/>
        <w:t>1L followed by 1M casts &amp; crosses to opposite sides, 2s+1s circle left</w:t>
      </w:r>
    </w:p>
    <w:p w:rsidR="00B11EB3" w:rsidRDefault="00B11EB3" w:rsidP="00B11EB3">
      <w:pPr>
        <w:pStyle w:val="DanceBody"/>
      </w:pPr>
      <w:r>
        <w:t xml:space="preserve"> 9-16</w:t>
      </w:r>
      <w:r>
        <w:tab/>
        <w:t>2s+1s crcle right, 1M followed by 1L casts to 1</w:t>
      </w:r>
      <w:r w:rsidRPr="00972EEB">
        <w:t>st</w:t>
      </w:r>
      <w:r>
        <w:t xml:space="preserve"> place &amp; crosses to original place</w:t>
      </w:r>
    </w:p>
    <w:p w:rsidR="00B11EB3" w:rsidRDefault="00B11EB3" w:rsidP="00B11EB3">
      <w:pPr>
        <w:pStyle w:val="DanceBody"/>
      </w:pPr>
      <w:r>
        <w:t>17-24</w:t>
      </w:r>
      <w:r>
        <w:tab/>
        <w:t>1s lead down middle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GREY WANDERER  (S4x48)  4C set</w:t>
      </w:r>
      <w:r>
        <w:tab/>
        <w:t>Iain Boyd  Lord of the Rings</w:t>
      </w:r>
    </w:p>
    <w:p w:rsidR="00B11EB3" w:rsidRDefault="00B11EB3" w:rsidP="00B11EB3">
      <w:pPr>
        <w:pStyle w:val="DanceBody"/>
      </w:pPr>
      <w:r>
        <w:t>2s &amp; 4s start on opposite sides   1 (2) 3 (4)</w:t>
      </w:r>
    </w:p>
    <w:p w:rsidR="00B11EB3" w:rsidRDefault="00B11EB3" w:rsidP="00B11EB3">
      <w:pPr>
        <w:pStyle w:val="DanceBody"/>
      </w:pPr>
      <w:r>
        <w:t xml:space="preserve"> 1- 8</w:t>
      </w:r>
      <w:r>
        <w:tab/>
        <w:t>1s+2s also 3s+4s Set+Link, 2s+1s also 4s+3s Set+Link with Men ending in centre in line up/down in order 1 2 3 4</w:t>
      </w:r>
    </w:p>
    <w:p w:rsidR="00B11EB3" w:rsidRDefault="00B11EB3" w:rsidP="00B11EB3">
      <w:pPr>
        <w:pStyle w:val="DanceBody"/>
      </w:pPr>
      <w:r>
        <w:t xml:space="preserve"> 9-16</w:t>
      </w:r>
      <w:r>
        <w:tab/>
        <w:t>All Men dance RSh reel of 4 in middle</w:t>
      </w:r>
    </w:p>
    <w:p w:rsidR="00B11EB3" w:rsidRDefault="00B11EB3" w:rsidP="00B11EB3">
      <w:pPr>
        <w:pStyle w:val="DanceBody"/>
      </w:pPr>
      <w:r>
        <w:t>17-24</w:t>
      </w:r>
      <w:r>
        <w:tab/>
        <w:t>1M+2M also 3M+4M turn RH while Ladies set, 1s+2s also 3s+4s dance 1/2 RH across (2 bars); pull back LSh curving left &amp; dance 1/2 LH across back to original places</w:t>
      </w:r>
    </w:p>
    <w:p w:rsidR="00B11EB3" w:rsidRDefault="00B11EB3" w:rsidP="00B11EB3">
      <w:pPr>
        <w:pStyle w:val="DanceBody"/>
      </w:pPr>
      <w:r>
        <w:t>25-32</w:t>
      </w:r>
      <w:r>
        <w:tab/>
        <w:t>1s+4s chase anticlockwise 1/2 way while 2s+3s dance RH across, 4s+2s also 3s+1s turn LH on sides</w:t>
      </w:r>
    </w:p>
    <w:p w:rsidR="00B11EB3" w:rsidRDefault="00B11EB3" w:rsidP="00B11EB3">
      <w:pPr>
        <w:pStyle w:val="DanceBody"/>
      </w:pPr>
      <w:r>
        <w:t>33-40</w:t>
      </w:r>
      <w:r>
        <w:tab/>
        <w:t>4s+2s also 3s+1s dance the Bourrel : -</w:t>
      </w:r>
    </w:p>
    <w:p w:rsidR="00B11EB3" w:rsidRDefault="00B11EB3" w:rsidP="00B11EB3">
      <w:pPr>
        <w:pStyle w:val="DanceBody"/>
      </w:pPr>
      <w:r>
        <w:tab/>
        <w:t>`4M+2M also 3M+1M set advancing, 3/4 turn 2H &amp; twirl to end BtoB (2M/1M facing up &amp; 4M/3M down) while partners chase anticl' 1/2 way,</w:t>
      </w:r>
    </w:p>
    <w:p w:rsidR="00B11EB3" w:rsidRDefault="00B11EB3" w:rsidP="00B11EB3">
      <w:pPr>
        <w:pStyle w:val="DanceBody"/>
      </w:pPr>
      <w:r>
        <w:tab/>
        <w:t>`set to partners &amp; turn 2H to end (2) 4 (1) 3</w:t>
      </w:r>
    </w:p>
    <w:p w:rsidR="00B11EB3" w:rsidRDefault="00B11EB3" w:rsidP="00B11EB3">
      <w:pPr>
        <w:pStyle w:val="DanceBody"/>
      </w:pPr>
      <w:r>
        <w:t>41-48</w:t>
      </w:r>
      <w:r>
        <w:tab/>
        <w:t>All circle 8H round &amp; back</w:t>
      </w:r>
    </w:p>
    <w:p w:rsidR="00B11EB3" w:rsidRDefault="00B11EB3" w:rsidP="00B11EB3">
      <w:pPr>
        <w:pStyle w:val="DanceBody"/>
        <w:keepNext w:val="0"/>
      </w:pPr>
      <w:r>
        <w:t>Repeat from new positions with Ladies dancing reel of 4 &amp; Ladies setting in the Bourrel</w:t>
      </w:r>
    </w:p>
    <w:p w:rsidR="00B11EB3" w:rsidRDefault="00B11EB3" w:rsidP="00B11EB3"/>
    <w:p w:rsidR="00B11EB3" w:rsidRDefault="00B11EB3" w:rsidP="00B11EB3">
      <w:pPr>
        <w:pStyle w:val="Minicrib"/>
      </w:pPr>
      <w:r>
        <w:t>GREYFRIAR'S BOBBY  (S3x32)  3C set</w:t>
      </w:r>
      <w:r>
        <w:tab/>
        <w:t>Barry Priddey  Twelvesome Reel+4</w:t>
      </w:r>
    </w:p>
    <w:p w:rsidR="00B11EB3" w:rsidRDefault="00B11EB3" w:rsidP="00B11EB3">
      <w:pPr>
        <w:pStyle w:val="DanceBody"/>
      </w:pPr>
      <w:r>
        <w:t xml:space="preserve"> 1- 8</w:t>
      </w:r>
      <w:r>
        <w:tab/>
        <w:t>1s cross RH, cast 1 place &amp; turn LH</w:t>
      </w:r>
    </w:p>
    <w:p w:rsidR="00B11EB3" w:rsidRDefault="00B11EB3" w:rsidP="00B11EB3">
      <w:pPr>
        <w:pStyle w:val="DanceBody"/>
      </w:pPr>
      <w:r>
        <w:t xml:space="preserve"> 9-16</w:t>
      </w:r>
      <w:r>
        <w:tab/>
        <w:t>1s dance reels of 3 on opposite sides giving LSh to 1</w:t>
      </w:r>
      <w:r w:rsidRPr="00972EEB">
        <w:t>st</w:t>
      </w:r>
      <w:r>
        <w:t xml:space="preserve"> corner, 1s 1/2 turn RH</w:t>
      </w:r>
      <w:r w:rsidRPr="00BA6B4D">
        <w:rPr>
          <w:b/>
        </w:rPr>
        <w:t xml:space="preserve"> </w:t>
      </w:r>
      <w:r>
        <w:rPr>
          <w:b/>
        </w:rPr>
        <w:t xml:space="preserve">as </w:t>
      </w:r>
      <w:r>
        <w:t>2s &amp; 3s loop round into middle</w:t>
      </w:r>
    </w:p>
    <w:p w:rsidR="00B11EB3" w:rsidRDefault="00B11EB3" w:rsidP="00B11EB3">
      <w:pPr>
        <w:pStyle w:val="DanceBody"/>
      </w:pPr>
      <w:r>
        <w:t>17-24</w:t>
      </w:r>
      <w:r>
        <w:tab/>
        <w:t>2s+1s+3s dance Allemande &amp; end crossing LH to opposite sides</w:t>
      </w:r>
    </w:p>
    <w:p w:rsidR="00B11EB3" w:rsidRDefault="00B11EB3" w:rsidP="00B11EB3">
      <w:pPr>
        <w:pStyle w:val="DanceBody"/>
      </w:pPr>
      <w:r>
        <w:t>25-28</w:t>
      </w:r>
      <w:r>
        <w:tab/>
        <w:t>3s+1s+2s chase anticlockwise for 2 bars &amp; cast back to form lines across (Men at top &amp; Ladies at bottom)</w:t>
      </w:r>
    </w:p>
    <w:p w:rsidR="00B11EB3" w:rsidRDefault="00B11EB3" w:rsidP="00B11EB3">
      <w:pPr>
        <w:pStyle w:val="DanceBody"/>
        <w:keepNext w:val="0"/>
      </w:pPr>
      <w:r>
        <w:t>29-32</w:t>
      </w:r>
      <w:r>
        <w:tab/>
        <w:t>All change places with partner RH &amp; chase clockwise to own sides.  3 1 2</w:t>
      </w:r>
    </w:p>
    <w:p w:rsidR="00B11EB3" w:rsidRDefault="00B11EB3" w:rsidP="00B11EB3"/>
    <w:p w:rsidR="00B11EB3" w:rsidRDefault="00B11EB3" w:rsidP="00B11EB3">
      <w:pPr>
        <w:pStyle w:val="Minicrib"/>
      </w:pPr>
      <w:r>
        <w:t>GREYFRIARS STRATHSPEY  (S4x32)  4C set</w:t>
      </w:r>
      <w:r>
        <w:tab/>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1s+2s also 3s+4s dance R&amp;L</w:t>
      </w:r>
    </w:p>
    <w:p w:rsidR="00B11EB3" w:rsidRDefault="00B11EB3" w:rsidP="00B11EB3">
      <w:pPr>
        <w:pStyle w:val="DanceBody"/>
      </w:pPr>
      <w:r>
        <w:t>17-24</w:t>
      </w:r>
      <w:r>
        <w:tab/>
        <w:t>1M&amp;2L change places RH, 1M&amp;3M also 1L&amp;2M change places LH, 1M&amp;4L also 1L&amp;3L change places RH, 1L&amp;4M change places LH</w:t>
      </w:r>
    </w:p>
    <w:p w:rsidR="00B11EB3" w:rsidRDefault="00B11EB3" w:rsidP="00B11EB3">
      <w:pPr>
        <w:pStyle w:val="DanceBody"/>
        <w:keepNext w:val="0"/>
      </w:pPr>
      <w:r>
        <w:t>25-32</w:t>
      </w:r>
      <w:r>
        <w:tab/>
        <w:t>All set &amp; cross RH, 2s+3s also 4s+1s circle 4H round to left</w:t>
      </w:r>
    </w:p>
    <w:p w:rsidR="00B11EB3" w:rsidRDefault="00B11EB3" w:rsidP="00B11EB3"/>
    <w:p w:rsidR="00B11EB3" w:rsidRDefault="00B11EB3" w:rsidP="00B11EB3">
      <w:pPr>
        <w:pStyle w:val="Minicrib"/>
      </w:pPr>
      <w:r>
        <w:t>GREYFRIARS' TREASURER  (S4x32)  4C set</w:t>
      </w:r>
      <w:r>
        <w:tab/>
      </w:r>
    </w:p>
    <w:p w:rsidR="00B11EB3" w:rsidRDefault="00B11EB3" w:rsidP="00B11EB3">
      <w:pPr>
        <w:pStyle w:val="DanceBody"/>
      </w:pPr>
      <w:r>
        <w:t xml:space="preserve"> 1- 8</w:t>
      </w:r>
      <w:r>
        <w:tab/>
        <w:t>All set HS, 1s+2s</w:t>
      </w:r>
      <w:r w:rsidRPr="007F0D5A">
        <w:rPr>
          <w:b/>
        </w:rPr>
        <w:t xml:space="preserve"> also </w:t>
      </w:r>
      <w:r>
        <w:t>3s+4s circle 4H round to right</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1s+2s</w:t>
      </w:r>
      <w:r w:rsidRPr="007F0D5A">
        <w:rPr>
          <w:b/>
        </w:rPr>
        <w:t xml:space="preserve"> also </w:t>
      </w:r>
      <w:r>
        <w:t>3s+4s dance Diamond Poussette</w:t>
      </w:r>
    </w:p>
    <w:p w:rsidR="00B11EB3" w:rsidRDefault="00B11EB3" w:rsidP="00B11EB3">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B11EB3" w:rsidRDefault="00B11EB3" w:rsidP="00B11EB3"/>
    <w:p w:rsidR="00B11EB3" w:rsidRDefault="00B11EB3" w:rsidP="00B11EB3">
      <w:pPr>
        <w:pStyle w:val="Minicrib"/>
      </w:pPr>
      <w:r>
        <w:t>THE GRIFFIN'S FLIGHT  (J8x32)  3C (4C set)</w:t>
      </w:r>
      <w:r>
        <w:tab/>
        <w:t>Claudette Sigg  New World SC Dancers Coll Bk 1</w:t>
      </w:r>
    </w:p>
    <w:p w:rsidR="00B11EB3" w:rsidRDefault="00B11EB3" w:rsidP="00B11EB3">
      <w:pPr>
        <w:pStyle w:val="DanceBody"/>
      </w:pPr>
      <w:r>
        <w:t xml:space="preserve"> 1- 8</w:t>
      </w:r>
      <w:r>
        <w:tab/>
        <w:t>1s+2s+3s dance reflection (mirror) reels of 3 on sides giving hands (1s in/down, 2s out/up, 3s in/up)</w:t>
      </w:r>
    </w:p>
    <w:p w:rsidR="00B11EB3" w:rsidRDefault="00B11EB3" w:rsidP="00B11EB3">
      <w:pPr>
        <w:pStyle w:val="DanceBody"/>
      </w:pPr>
      <w:r>
        <w:t xml:space="preserve"> 9-16</w:t>
      </w:r>
      <w:r>
        <w:tab/>
        <w:t>1s followed by 2s (who dance up to top) dance down, cast round 3s, meet, dance up &amp; cast to 2nd place, 2s into 1st place</w:t>
      </w:r>
    </w:p>
    <w:p w:rsidR="00B11EB3" w:rsidRDefault="00B11EB3" w:rsidP="00B11EB3">
      <w:pPr>
        <w:pStyle w:val="DanceBody"/>
      </w:pPr>
      <w:r>
        <w:t>17-24</w:t>
      </w:r>
      <w:r>
        <w:tab/>
        <w:t>1s+1st corners turn RH, 1s pass RSh, 1s+2nd corners turn RH, 1s pass RSh to 2nd place own side, 1M facing up, 1L facing down</w:t>
      </w:r>
    </w:p>
    <w:p w:rsidR="00B11EB3" w:rsidRDefault="00B11EB3" w:rsidP="00B11EB3">
      <w:pPr>
        <w:pStyle w:val="DanceBody"/>
        <w:keepNext w:val="0"/>
      </w:pPr>
      <w:r>
        <w:t>25-32</w:t>
      </w:r>
      <w:r>
        <w:tab/>
        <w:t>1M+2s &amp; 1L+3s dance LH across, 1s pass LSh and dance RH across with other couple</w:t>
      </w:r>
    </w:p>
    <w:p w:rsidR="00B11EB3" w:rsidRDefault="00B11EB3" w:rsidP="00B11EB3"/>
    <w:p w:rsidR="00B11EB3" w:rsidRDefault="00B11EB3" w:rsidP="00B11EB3">
      <w:pPr>
        <w:pStyle w:val="Minicrib"/>
      </w:pPr>
      <w:r>
        <w:t>GRIMALDI 700  (R88)  Sq.Set</w:t>
      </w:r>
      <w:r>
        <w:tab/>
        <w:t>Roy Goldring</w:t>
      </w:r>
    </w:p>
    <w:p w:rsidR="00B11EB3" w:rsidRPr="00942A8E" w:rsidRDefault="00B11EB3" w:rsidP="00B11EB3">
      <w:pPr>
        <w:pStyle w:val="DanceBody"/>
      </w:pPr>
      <w:r w:rsidRPr="00942A8E">
        <w:t xml:space="preserve"> 1- 8</w:t>
      </w:r>
      <w:r w:rsidRPr="00942A8E">
        <w:tab/>
        <w:t>1s+3s dance R&amp;L</w:t>
      </w:r>
    </w:p>
    <w:p w:rsidR="00B11EB3" w:rsidRPr="00942A8E" w:rsidRDefault="00B11EB3" w:rsidP="00B11EB3">
      <w:pPr>
        <w:pStyle w:val="DanceBody"/>
      </w:pPr>
      <w:r w:rsidRPr="00942A8E">
        <w:t xml:space="preserve"> 9-16</w:t>
      </w:r>
      <w:r w:rsidRPr="00942A8E">
        <w:tab/>
        <w:t>2s &amp; 4s in prom hold dance reels of 3 on sides (start LSh to person on left)</w:t>
      </w:r>
    </w:p>
    <w:p w:rsidR="00B11EB3" w:rsidRPr="00942A8E" w:rsidRDefault="00B11EB3" w:rsidP="00B11EB3">
      <w:pPr>
        <w:pStyle w:val="DanceBody"/>
      </w:pPr>
      <w:r w:rsidRPr="00942A8E">
        <w:t>17-24</w:t>
      </w:r>
      <w:r w:rsidRPr="00942A8E">
        <w:tab/>
        <w:t>2s+4s dance R&amp;L</w:t>
      </w:r>
    </w:p>
    <w:p w:rsidR="00B11EB3" w:rsidRPr="00942A8E" w:rsidRDefault="00B11EB3" w:rsidP="00B11EB3">
      <w:pPr>
        <w:pStyle w:val="DanceBody"/>
      </w:pPr>
      <w:r w:rsidRPr="00942A8E">
        <w:t>25-32</w:t>
      </w:r>
      <w:r w:rsidRPr="00942A8E">
        <w:tab/>
        <w:t>1s &amp; 3s in prom hold dance reels of 3 across (start LSh to person on left)</w:t>
      </w:r>
    </w:p>
    <w:p w:rsidR="00B11EB3" w:rsidRPr="00942A8E" w:rsidRDefault="00B11EB3" w:rsidP="00B11EB3">
      <w:pPr>
        <w:pStyle w:val="DanceBody"/>
      </w:pPr>
      <w:r w:rsidRPr="00942A8E">
        <w:t>33-40</w:t>
      </w:r>
      <w:r w:rsidRPr="00942A8E">
        <w:tab/>
        <w:t>All set to partner &amp; change places RH, Ladies dance LH across ending in partner</w:t>
      </w:r>
      <w:r>
        <w:t>'</w:t>
      </w:r>
      <w:r w:rsidRPr="00942A8E">
        <w:t>s place facing out</w:t>
      </w:r>
    </w:p>
    <w:p w:rsidR="00B11EB3" w:rsidRPr="00942A8E" w:rsidRDefault="00B11EB3" w:rsidP="00B11EB3">
      <w:pPr>
        <w:pStyle w:val="DanceBody"/>
      </w:pPr>
      <w:r w:rsidRPr="00942A8E">
        <w:t>41-48</w:t>
      </w:r>
      <w:r w:rsidRPr="00942A8E">
        <w:tab/>
        <w:t>Ladies dance out behind partner &amp; loop LSh all the way round next Man to end in original opposite Mans position</w:t>
      </w:r>
    </w:p>
    <w:p w:rsidR="00B11EB3" w:rsidRPr="00942A8E" w:rsidRDefault="00B11EB3" w:rsidP="00B11EB3">
      <w:pPr>
        <w:pStyle w:val="DanceBody"/>
      </w:pPr>
      <w:r w:rsidRPr="00942A8E">
        <w:t>49-56</w:t>
      </w:r>
      <w:r w:rsidRPr="00942A8E">
        <w:tab/>
        <w:t>All set to new partner &amp; change places RH, Men dance LH across ending in own place facing out</w:t>
      </w:r>
    </w:p>
    <w:p w:rsidR="00B11EB3" w:rsidRPr="00942A8E" w:rsidRDefault="00B11EB3" w:rsidP="00B11EB3">
      <w:pPr>
        <w:pStyle w:val="DanceBody"/>
      </w:pPr>
      <w:r w:rsidRPr="00942A8E">
        <w:t>57-64</w:t>
      </w:r>
      <w:r w:rsidRPr="00942A8E">
        <w:tab/>
        <w:t>Men dance out behind new partner &amp; loop LSh all the way round next Lady to end in original opposite Mans position</w:t>
      </w:r>
    </w:p>
    <w:p w:rsidR="00B11EB3" w:rsidRDefault="00B11EB3" w:rsidP="00B11EB3">
      <w:pPr>
        <w:pStyle w:val="DanceBody"/>
      </w:pPr>
      <w:r w:rsidRPr="00942A8E">
        <w:t>65-72</w:t>
      </w:r>
      <w:r w:rsidRPr="00942A8E">
        <w:tab/>
        <w:t>1L+3M</w:t>
      </w:r>
      <w:r w:rsidRPr="007F0D5A">
        <w:rPr>
          <w:b/>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B11EB3" w:rsidRPr="00942A8E" w:rsidRDefault="00B11EB3" w:rsidP="00B11EB3">
      <w:pPr>
        <w:pStyle w:val="DanceBody"/>
      </w:pPr>
      <w:r w:rsidRPr="00942A8E">
        <w:t>73-80</w:t>
      </w:r>
      <w:r w:rsidRPr="00942A8E">
        <w:tab/>
        <w:t>2s &amp; 4s repeat above figure</w:t>
      </w:r>
    </w:p>
    <w:p w:rsidR="00B11EB3" w:rsidRPr="00942A8E" w:rsidRDefault="00B11EB3" w:rsidP="00B11EB3">
      <w:pPr>
        <w:pStyle w:val="DanceBody"/>
        <w:keepNext w:val="0"/>
      </w:pPr>
      <w:r w:rsidRPr="00942A8E">
        <w:t>81-88</w:t>
      </w:r>
      <w:r w:rsidRPr="00942A8E">
        <w:tab/>
        <w:t>All circle 8H round &amp; back</w:t>
      </w:r>
    </w:p>
    <w:p w:rsidR="00B11EB3" w:rsidRDefault="00B11EB3" w:rsidP="00B11EB3"/>
    <w:p w:rsidR="00B11EB3" w:rsidRDefault="00B11EB3" w:rsidP="00B11EB3">
      <w:pPr>
        <w:pStyle w:val="Minicrib"/>
      </w:pPr>
      <w:r>
        <w:t>GROAM HOUSE  (R4x40)  4C set</w:t>
      </w:r>
      <w:r>
        <w:tab/>
        <w:t>Niall Mitchell  Thistle Dubh 2</w:t>
      </w:r>
    </w:p>
    <w:p w:rsidR="00B11EB3" w:rsidRDefault="00B11EB3" w:rsidP="00B11EB3">
      <w:pPr>
        <w:pStyle w:val="DanceBody"/>
      </w:pPr>
      <w:r>
        <w:t xml:space="preserve"> 1- 8</w:t>
      </w:r>
      <w:r>
        <w:tab/>
        <w:t>Top 3 Ladies dance round partner RSh, dance down &amp; round next Man LSh &amp; back to places</w:t>
      </w:r>
    </w:p>
    <w:p w:rsidR="00B11EB3" w:rsidRDefault="00B11EB3" w:rsidP="00B11EB3">
      <w:pPr>
        <w:pStyle w:val="DanceBody"/>
      </w:pPr>
      <w:r>
        <w:t xml:space="preserve"> 9-16</w:t>
      </w:r>
      <w:r>
        <w:tab/>
        <w:t>Men repeat passing partner LSh</w:t>
      </w:r>
    </w:p>
    <w:p w:rsidR="00B11EB3" w:rsidRDefault="00B11EB3" w:rsidP="00B11EB3">
      <w:pPr>
        <w:pStyle w:val="DanceBody"/>
      </w:pPr>
      <w:r>
        <w:t>17-24</w:t>
      </w:r>
      <w:r>
        <w:tab/>
        <w:t>1s &amp; 3s petronella turn (2s * 4s step up), all 4 couples set; 1s/3s dance down to face 2s/4s &amp; all set</w:t>
      </w:r>
    </w:p>
    <w:p w:rsidR="00B11EB3" w:rsidRDefault="00B11EB3" w:rsidP="00B11EB3">
      <w:pPr>
        <w:pStyle w:val="DanceBody"/>
      </w:pPr>
      <w:r>
        <w:t>25-32</w:t>
      </w:r>
      <w:r>
        <w:tab/>
        <w:t>1s+2s</w:t>
      </w:r>
      <w:r w:rsidRPr="007F0D5A">
        <w:rPr>
          <w:b/>
        </w:rPr>
        <w:t xml:space="preserve"> also </w:t>
      </w:r>
      <w:r>
        <w:t>3s+4s dance reels of 4 across</w:t>
      </w:r>
    </w:p>
    <w:p w:rsidR="00B11EB3" w:rsidRDefault="00B11EB3" w:rsidP="00B11EB3">
      <w:pPr>
        <w:pStyle w:val="DanceBody"/>
        <w:keepNext w:val="0"/>
      </w:pPr>
      <w:r>
        <w:t>33-40</w:t>
      </w:r>
      <w:r>
        <w:tab/>
        <w:t>1s &amp; 3s cast to right round the facing person into centre &amp; dance 1/2 reel of 4 (up/down set) end passing partner LSh to own side.  2 3 4 1</w:t>
      </w:r>
    </w:p>
    <w:p w:rsidR="00B11EB3" w:rsidRDefault="00B11EB3" w:rsidP="00B11EB3"/>
    <w:p w:rsidR="00B11EB3" w:rsidRDefault="00B11EB3" w:rsidP="00B11EB3">
      <w:pPr>
        <w:pStyle w:val="Minicrib"/>
      </w:pPr>
      <w:r>
        <w:t>GROUNDHOG DAY  (S8x32)  3C (4C set)</w:t>
      </w:r>
      <w:r>
        <w:tab/>
        <w:t>Sergey Kargapoltsev  https://8x32.e-cribs.org/index.php/a/groundhog-day</w:t>
      </w:r>
    </w:p>
    <w:p w:rsidR="00B11EB3" w:rsidRPr="00263530" w:rsidRDefault="00B11EB3" w:rsidP="00B11EB3">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B11EB3" w:rsidRPr="00263530" w:rsidRDefault="00B11EB3" w:rsidP="00B11EB3">
      <w:pPr>
        <w:pStyle w:val="DanceBody"/>
      </w:pPr>
      <w:r w:rsidRPr="00263530">
        <w:t xml:space="preserve"> 9-16</w:t>
      </w:r>
      <w:r w:rsidRPr="00263530">
        <w:tab/>
        <w:t>1s+2s dance reel of 4 in the middle</w:t>
      </w:r>
      <w:r>
        <w:t>, remaining in middle facing partner</w:t>
      </w:r>
    </w:p>
    <w:p w:rsidR="00B11EB3" w:rsidRPr="00263530" w:rsidRDefault="00B11EB3" w:rsidP="00B11EB3">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B11EB3" w:rsidRPr="00263530" w:rsidRDefault="00B11EB3" w:rsidP="00B11EB3">
      <w:pPr>
        <w:pStyle w:val="DanceBody"/>
        <w:keepNext w:val="0"/>
      </w:pPr>
      <w:r w:rsidRPr="00263530">
        <w:t>25-32</w:t>
      </w:r>
      <w:r w:rsidRPr="00263530">
        <w:tab/>
        <w:t>1s+2s dance Allemande</w:t>
      </w:r>
    </w:p>
    <w:p w:rsidR="00B11EB3" w:rsidRDefault="00B11EB3" w:rsidP="00B11EB3"/>
    <w:p w:rsidR="00B11EB3" w:rsidRDefault="00B11EB3" w:rsidP="00B11EB3">
      <w:pPr>
        <w:pStyle w:val="Minicrib"/>
      </w:pPr>
      <w:r>
        <w:t>GROUNDHOG DAY  (R8x32)  3C (4C set)</w:t>
      </w:r>
      <w:r>
        <w:tab/>
        <w:t>Violaine Eysseric  Pandemic Set Of Dances</w:t>
      </w:r>
    </w:p>
    <w:p w:rsidR="00B11EB3" w:rsidRPr="00E941E7" w:rsidRDefault="00B11EB3" w:rsidP="00B11EB3">
      <w:pPr>
        <w:pStyle w:val="DanceBody"/>
      </w:pPr>
      <w:r>
        <w:t>No hands are given throughout the dance</w:t>
      </w:r>
    </w:p>
    <w:p w:rsidR="00B11EB3" w:rsidRDefault="00B11EB3" w:rsidP="00B11EB3">
      <w:pPr>
        <w:pStyle w:val="DanceBody"/>
      </w:pPr>
      <w:r>
        <w:t xml:space="preserve"> 1- 8</w:t>
      </w:r>
      <w:r>
        <w:tab/>
        <w:t>3s followed by 2s+1s dance down for 2 bars, set &amp; dance up backwards &amp; Petronella turn to original place (Ladies pull back RSh, Men LSh)</w:t>
      </w:r>
    </w:p>
    <w:p w:rsidR="00B11EB3" w:rsidRDefault="00B11EB3" w:rsidP="00B11EB3">
      <w:pPr>
        <w:pStyle w:val="DanceBody"/>
      </w:pPr>
      <w:r>
        <w:t xml:space="preserve"> 9-16</w:t>
      </w:r>
      <w:r>
        <w:tab/>
        <w:t>1s dance 1/2 Fig of 8 down round 2s, 1s cast 1 place (2s step up bar 13-14) &amp; cross up to their original place (2s step down 15-16)</w:t>
      </w:r>
    </w:p>
    <w:p w:rsidR="00B11EB3" w:rsidRDefault="00B11EB3" w:rsidP="00B11EB3">
      <w:pPr>
        <w:pStyle w:val="DanceBody"/>
      </w:pPr>
      <w:r>
        <w:t>17-24</w:t>
      </w:r>
      <w:r>
        <w:tab/>
        <w:t>1s+2s Set &amp; Rotate:-</w:t>
      </w:r>
    </w:p>
    <w:p w:rsidR="00B11EB3" w:rsidRDefault="00B11EB3" w:rsidP="00B11EB3">
      <w:pPr>
        <w:pStyle w:val="DanceBody"/>
      </w:pPr>
      <w:r>
        <w:tab/>
      </w:r>
      <w:r w:rsidRPr="00150AB0">
        <w:t>` Set, rotate singly &amp; dance on 1 place clockwise, change places R</w:t>
      </w:r>
      <w:r>
        <w:t>Sh</w:t>
      </w:r>
      <w:r w:rsidRPr="00150AB0">
        <w:t xml:space="preserve"> on sides &amp; dance on 1 plac</w:t>
      </w:r>
      <w:r>
        <w:t>e to own sides (1s in 2nd pl)</w:t>
      </w:r>
    </w:p>
    <w:p w:rsidR="00B11EB3" w:rsidRDefault="00B11EB3" w:rsidP="00B11EB3">
      <w:pPr>
        <w:pStyle w:val="DanceBody"/>
        <w:keepNext w:val="0"/>
      </w:pPr>
      <w:r>
        <w:t>25-32</w:t>
      </w:r>
      <w:r>
        <w:tab/>
        <w:t>2s+1s+3s circle left for 6 steps, pivot left &amp; chase back to places 2 1 3</w:t>
      </w:r>
    </w:p>
    <w:p w:rsidR="00B11EB3" w:rsidRDefault="00B11EB3" w:rsidP="00B11EB3"/>
    <w:p w:rsidR="00B11EB3" w:rsidRDefault="00B11EB3" w:rsidP="00B11EB3">
      <w:pPr>
        <w:pStyle w:val="Minicrib"/>
      </w:pPr>
      <w:r>
        <w:t>THE GRUMPY GENTLEMAN  (J8x32)  3C (4C set)</w:t>
      </w:r>
      <w:r>
        <w:tab/>
        <w:t>Gillian Jennings  Birmingham Diamond Jubilee Bk</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1s dance LSh round 3s &amp; dance 1/2 reel of 3 on sides (RSh to 2s to start) &amp; end facing 1</w:t>
      </w:r>
      <w:r w:rsidRPr="00972EEB">
        <w:t>st</w:t>
      </w:r>
      <w:r>
        <w:t xml:space="preserve"> corners (pstn)</w:t>
      </w:r>
    </w:p>
    <w:p w:rsidR="00B11EB3" w:rsidRDefault="00B11EB3" w:rsidP="00B11EB3">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B11EB3" w:rsidRDefault="00B11EB3" w:rsidP="00B11EB3">
      <w:pPr>
        <w:pStyle w:val="DanceBody"/>
        <w:keepNext w:val="0"/>
      </w:pPr>
      <w:r>
        <w:t>25-32</w:t>
      </w:r>
      <w:r>
        <w:tab/>
        <w:t>All set twice &amp; 1/2 turn partner, pull back RSh (twirl) &amp; dance out to places</w:t>
      </w:r>
    </w:p>
    <w:p w:rsidR="00B11EB3" w:rsidRDefault="00B11EB3" w:rsidP="00B11EB3"/>
    <w:p w:rsidR="00B11EB3" w:rsidRDefault="00B11EB3" w:rsidP="00B11EB3">
      <w:pPr>
        <w:pStyle w:val="Minicrib"/>
      </w:pPr>
      <w:r>
        <w:t>GRUMPY JOHN  (S4x48)  4C set</w:t>
      </w:r>
      <w:r>
        <w:tab/>
        <w:t>Joan F Bradbury  Vallin Coll 1</w:t>
      </w:r>
    </w:p>
    <w:p w:rsidR="00B11EB3" w:rsidRDefault="00B11EB3" w:rsidP="00B11EB3">
      <w:pPr>
        <w:pStyle w:val="DanceBody"/>
      </w:pPr>
      <w:r>
        <w:t xml:space="preserve"> 1- 8</w:t>
      </w:r>
      <w:r>
        <w:tab/>
        <w:t xml:space="preserve">1L sets to 1M (who does </w:t>
      </w:r>
      <w:r>
        <w:rPr>
          <w:b/>
        </w:rPr>
        <w:t>not</w:t>
      </w:r>
      <w:r>
        <w:t xml:space="preserve"> set) casts to 4th place (2L+3L+4L step up 5-6) 1L sets to 4M (who </w:t>
      </w:r>
      <w:r>
        <w:rPr>
          <w:b/>
        </w:rPr>
        <w:t>does</w:t>
      </w:r>
      <w:r>
        <w:t xml:space="preserve"> set)</w:t>
      </w:r>
    </w:p>
    <w:p w:rsidR="00B11EB3" w:rsidRDefault="00B11EB3" w:rsidP="00B11EB3">
      <w:pPr>
        <w:pStyle w:val="DanceBody"/>
      </w:pPr>
      <w:r>
        <w:t xml:space="preserve"> 9-16</w:t>
      </w:r>
      <w:r>
        <w:tab/>
        <w:t xml:space="preserve">Diagonal reels of 4 across (1M+3L </w:t>
      </w:r>
      <w:r>
        <w:rPr>
          <w:b/>
        </w:rPr>
        <w:t>also</w:t>
      </w:r>
      <w:r>
        <w:t xml:space="preserve"> 3M+1L pass LSh as 2M &amp; 4M dance up, 2L &amp; 4L dance down)</w:t>
      </w:r>
    </w:p>
    <w:p w:rsidR="00B11EB3" w:rsidRDefault="00B11EB3" w:rsidP="00B11EB3">
      <w:pPr>
        <w:pStyle w:val="DanceBody"/>
      </w:pPr>
      <w:r>
        <w:t>17-24</w:t>
      </w:r>
      <w:r>
        <w:tab/>
        <w:t>1M casts to 4th place (2M+3M+4M step up 19-20) &amp; 1M set to 1L &amp; they turn RH to face 4L (1L following partner)</w:t>
      </w:r>
    </w:p>
    <w:p w:rsidR="00B11EB3" w:rsidRDefault="00B11EB3" w:rsidP="00B11EB3">
      <w:pPr>
        <w:pStyle w:val="DanceBody"/>
      </w:pPr>
      <w:r>
        <w:t>25-36</w:t>
      </w:r>
      <w:r>
        <w:tab/>
        <w:t>1/2 RSh alternating tandem reels of 3 across:  1s with 4s, 1s with 3s, 1s with 2s</w:t>
      </w:r>
    </w:p>
    <w:p w:rsidR="00B11EB3" w:rsidRDefault="00B11EB3" w:rsidP="00B11EB3">
      <w:pPr>
        <w:pStyle w:val="DanceBody"/>
      </w:pPr>
      <w:r>
        <w:t>37-40</w:t>
      </w:r>
      <w:r>
        <w:tab/>
        <w:t xml:space="preserve">1L followed by 1M casts behind Men, cross at 4th place to own side </w:t>
      </w:r>
      <w:r>
        <w:rPr>
          <w:b/>
        </w:rPr>
        <w:t>as</w:t>
      </w:r>
      <w:r>
        <w:t xml:space="preserve"> 2s, 3s, &amp; 4s cross up (Lady in front of Man)</w:t>
      </w:r>
    </w:p>
    <w:p w:rsidR="00B11EB3" w:rsidRDefault="00B11EB3" w:rsidP="00B11EB3">
      <w:pPr>
        <w:pStyle w:val="DanceBody"/>
        <w:keepNext w:val="0"/>
      </w:pPr>
      <w:r>
        <w:t>41-48</w:t>
      </w:r>
      <w:r>
        <w:tab/>
        <w:t xml:space="preserve">2s+3s dance RH across </w:t>
      </w:r>
      <w:r>
        <w:rPr>
          <w:b/>
        </w:rPr>
        <w:t>as</w:t>
      </w:r>
      <w:r>
        <w:t xml:space="preserve"> 4s+1s dance LH across, 2s+3s dance LH across </w:t>
      </w:r>
      <w:r>
        <w:rPr>
          <w:b/>
        </w:rPr>
        <w:t>as</w:t>
      </w:r>
      <w:r>
        <w:t xml:space="preserve"> 4s+1s dance RH across</w:t>
      </w:r>
    </w:p>
    <w:p w:rsidR="00B11EB3" w:rsidRDefault="00B11EB3" w:rsidP="00B11EB3"/>
    <w:p w:rsidR="00B11EB3" w:rsidRDefault="00B11EB3" w:rsidP="00B11EB3">
      <w:pPr>
        <w:pStyle w:val="Minicrib"/>
      </w:pPr>
      <w:r>
        <w:t>THE GUESTS AT MAIRI'S WEDDING  (R5x40)  5C set</w:t>
      </w:r>
      <w:r>
        <w:tab/>
        <w:t>G Gaze  Dookie Bookie</w:t>
      </w:r>
    </w:p>
    <w:p w:rsidR="00B11EB3" w:rsidRPr="00286B56" w:rsidRDefault="00B11EB3" w:rsidP="00B11EB3">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B11EB3" w:rsidRPr="00286B56" w:rsidRDefault="00B11EB3" w:rsidP="00B11EB3">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B11EB3" w:rsidRPr="00286B56" w:rsidRDefault="00B11EB3" w:rsidP="00B11EB3">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B11EB3" w:rsidRPr="00286B56" w:rsidRDefault="00B11EB3" w:rsidP="00B11EB3">
      <w:pPr>
        <w:pStyle w:val="DanceBody"/>
      </w:pPr>
      <w:r w:rsidRPr="00286B56">
        <w:t>25-32</w:t>
      </w:r>
      <w:r w:rsidRPr="00286B56">
        <w:tab/>
        <w:t xml:space="preserve">1s </w:t>
      </w:r>
      <w:r>
        <w:t>also</w:t>
      </w:r>
      <w:r w:rsidRPr="00286B56">
        <w:t xml:space="preserve"> 3s dance </w:t>
      </w:r>
      <w:r>
        <w:t>Diag R&amp;L (M down</w:t>
      </w:r>
      <w:r w:rsidRPr="00286B56">
        <w:t>).  2 1 4 3 5</w:t>
      </w:r>
    </w:p>
    <w:p w:rsidR="00B11EB3" w:rsidRPr="00286B56" w:rsidRDefault="00B11EB3" w:rsidP="00B11EB3">
      <w:pPr>
        <w:pStyle w:val="DanceBody"/>
        <w:keepNext w:val="0"/>
      </w:pPr>
      <w:r w:rsidRPr="00286B56">
        <w:t>33-40</w:t>
      </w:r>
      <w:r w:rsidRPr="00286B56">
        <w:tab/>
        <w:t>1s dance down to 5</w:t>
      </w:r>
      <w:r w:rsidRPr="00972EEB">
        <w:t>th</w:t>
      </w:r>
      <w:r w:rsidRPr="00286B56">
        <w:t xml:space="preserve"> place</w:t>
      </w:r>
      <w:r w:rsidRPr="00BA6B4D">
        <w:rPr>
          <w:b/>
        </w:rPr>
        <w:t xml:space="preserve"> while </w:t>
      </w:r>
      <w:r w:rsidRPr="00286B56">
        <w:t>3s dance in &amp; cast up to 2</w:t>
      </w:r>
      <w:r w:rsidRPr="00972EEB">
        <w:t>nd</w:t>
      </w:r>
      <w:r w:rsidRPr="00286B56">
        <w:t xml:space="preserve"> place</w:t>
      </w:r>
      <w:r w:rsidRPr="00BA6B4D">
        <w:rPr>
          <w:b/>
        </w:rPr>
        <w:t xml:space="preserve"> </w:t>
      </w:r>
      <w:r>
        <w:rPr>
          <w:b/>
        </w:rPr>
        <w:t xml:space="preserve">as </w:t>
      </w:r>
      <w:r w:rsidRPr="00286B56">
        <w:t>5s step up, all turn RH.  2 3 4 5 1</w:t>
      </w:r>
    </w:p>
    <w:p w:rsidR="00B11EB3" w:rsidRDefault="00B11EB3" w:rsidP="00B11EB3"/>
    <w:p w:rsidR="00B11EB3" w:rsidRDefault="00B11EB3" w:rsidP="00B11EB3">
      <w:pPr>
        <w:pStyle w:val="Minicrib"/>
      </w:pPr>
      <w:r>
        <w:t>GUID FREENS  (R8x32)  3C (4C set)</w:t>
      </w:r>
      <w:r>
        <w:tab/>
        <w:t>Ingrid M Kendall  Chicago 10th Anniv Coll</w:t>
      </w:r>
    </w:p>
    <w:p w:rsidR="00B11EB3" w:rsidRDefault="00B11EB3" w:rsidP="00B11EB3">
      <w:pPr>
        <w:pStyle w:val="DanceBody"/>
      </w:pPr>
      <w:r>
        <w:t xml:space="preserve"> 1- 8</w:t>
      </w:r>
      <w:r>
        <w:tab/>
        <w:t>1s lead down and back to 1st place facing out</w:t>
      </w:r>
    </w:p>
    <w:p w:rsidR="00B11EB3" w:rsidRDefault="00B11EB3" w:rsidP="00B11EB3">
      <w:pPr>
        <w:pStyle w:val="DanceBody"/>
      </w:pPr>
      <w:r>
        <w:t xml:space="preserve"> 9-16</w:t>
      </w:r>
      <w:r>
        <w:tab/>
        <w:t>1s+2s+3s dance reflection reels of 3 on sides taking hands (1s out/down, 2s in/up, 3s out/up) 1s end casting into place to face down, 3s casting to face up</w:t>
      </w:r>
    </w:p>
    <w:p w:rsidR="00B11EB3" w:rsidRDefault="00B11EB3" w:rsidP="00B11EB3">
      <w:pPr>
        <w:pStyle w:val="DanceBody"/>
      </w:pPr>
      <w:r>
        <w:t>17-24</w:t>
      </w:r>
      <w:r>
        <w:tab/>
        <w:t xml:space="preserve">Passing RSh throughout, 1s dance behind 2s, cross in 3rd place, cast up behind 2s, cross to place </w:t>
      </w:r>
      <w:r>
        <w:rPr>
          <w:b/>
        </w:rPr>
        <w:t>as</w:t>
      </w:r>
      <w:r>
        <w:t xml:space="preserve"> 3s dance up behind 2s, cross in 1st place, cast behind 2s, cross to place</w:t>
      </w:r>
    </w:p>
    <w:p w:rsidR="00B11EB3" w:rsidRDefault="00B11EB3" w:rsidP="00B11EB3">
      <w:pPr>
        <w:pStyle w:val="DanceBody"/>
      </w:pPr>
      <w:r>
        <w:t>25-32</w:t>
      </w:r>
      <w:r>
        <w:tab/>
        <w:t>1s+2s dance "Le Carré"</w:t>
      </w:r>
    </w:p>
    <w:p w:rsidR="00B11EB3" w:rsidRDefault="00B11EB3" w:rsidP="00B11EB3">
      <w:pPr>
        <w:pStyle w:val="DanceBody"/>
      </w:pPr>
      <w:r>
        <w:tab/>
        <w:t>25-26    1s+2s set, 1M &amp; 2L turning 1/4 to right</w:t>
      </w:r>
    </w:p>
    <w:p w:rsidR="00B11EB3" w:rsidRDefault="00B11EB3" w:rsidP="00B11EB3">
      <w:pPr>
        <w:pStyle w:val="DanceBody"/>
      </w:pPr>
      <w:r>
        <w:tab/>
        <w:t>27-28    All dance 1 place round anticlockwise</w:t>
      </w:r>
    </w:p>
    <w:p w:rsidR="00B11EB3" w:rsidRDefault="00B11EB3" w:rsidP="00B11EB3">
      <w:pPr>
        <w:pStyle w:val="DanceBody"/>
        <w:keepNext w:val="0"/>
      </w:pPr>
      <w:r>
        <w:tab/>
        <w:t xml:space="preserve">29-32    1M+2L turn LH </w:t>
      </w:r>
      <w:r>
        <w:rPr>
          <w:b/>
        </w:rPr>
        <w:t>as</w:t>
      </w:r>
      <w:r>
        <w:t xml:space="preserve"> 1L+2M continue to dance round 1/2 way   End 2 1 3</w:t>
      </w:r>
    </w:p>
    <w:p w:rsidR="00B11EB3" w:rsidRDefault="00B11EB3" w:rsidP="00B11EB3"/>
    <w:p w:rsidR="00B11EB3" w:rsidRDefault="00B11EB3" w:rsidP="00B11EB3">
      <w:pPr>
        <w:pStyle w:val="Minicrib"/>
      </w:pPr>
      <w:r>
        <w:t>GUID TAE KEN YE  (March 32)  Round the Room</w:t>
      </w:r>
      <w:r>
        <w:tab/>
        <w:t>Pat Clark  Corberry Coll. 2</w:t>
      </w:r>
    </w:p>
    <w:p w:rsidR="00B11EB3" w:rsidRDefault="00B11EB3" w:rsidP="00B11EB3">
      <w:pPr>
        <w:pStyle w:val="DanceBody"/>
      </w:pPr>
      <w:r>
        <w:t>Round the Room Dance 2 facing 2</w:t>
      </w:r>
    </w:p>
    <w:p w:rsidR="00B11EB3" w:rsidRDefault="00B11EB3" w:rsidP="00B11EB3">
      <w:pPr>
        <w:pStyle w:val="DanceBody"/>
      </w:pPr>
      <w:r>
        <w:t xml:space="preserve"> 1- 8</w:t>
      </w:r>
      <w:r>
        <w:tab/>
        <w:t>Partners join NH &amp; set, pass opp person RH, set, pass next dancer LH</w:t>
      </w:r>
    </w:p>
    <w:p w:rsidR="00B11EB3" w:rsidRDefault="00B11EB3" w:rsidP="00B11EB3">
      <w:pPr>
        <w:pStyle w:val="DanceBody"/>
      </w:pPr>
      <w:r>
        <w:t xml:space="preserve"> 9-16</w:t>
      </w:r>
      <w:r>
        <w:tab/>
        <w:t>Facing couples dance RH across &amp; LH back</w:t>
      </w:r>
    </w:p>
    <w:p w:rsidR="00B11EB3" w:rsidRDefault="00B11EB3" w:rsidP="00B11EB3">
      <w:pPr>
        <w:pStyle w:val="DanceBody"/>
      </w:pPr>
      <w:r>
        <w:t>17-24</w:t>
      </w:r>
      <w:r>
        <w:tab/>
        <w:t>All dance RSh round person opposite &amp; back to place; All dance RSh round partner &amp; back to place</w:t>
      </w:r>
    </w:p>
    <w:p w:rsidR="00B11EB3" w:rsidRDefault="00B11EB3" w:rsidP="00B11EB3">
      <w:pPr>
        <w:pStyle w:val="DanceBody"/>
        <w:keepNext w:val="0"/>
      </w:pPr>
      <w:r>
        <w:t>25-32</w:t>
      </w:r>
      <w:r>
        <w:tab/>
        <w:t>Ladies change places RH, Men change places LH; face partner &amp; set, 1/2 turn partner RH to face new couple</w:t>
      </w:r>
    </w:p>
    <w:p w:rsidR="00B11EB3" w:rsidRDefault="00B11EB3" w:rsidP="00B11EB3"/>
    <w:p w:rsidR="00B11EB3" w:rsidRDefault="00B11EB3" w:rsidP="00B11EB3">
      <w:pPr>
        <w:pStyle w:val="Minicrib"/>
      </w:pPr>
      <w:r>
        <w:t>GUID TO KEN YE  (R32)  Round the Room</w:t>
      </w:r>
      <w:r>
        <w:tab/>
        <w:t>Lorraine Dyall  Hunter Valley Bk</w:t>
      </w:r>
    </w:p>
    <w:p w:rsidR="00B11EB3" w:rsidRPr="00193610" w:rsidRDefault="00B11EB3" w:rsidP="00B11EB3">
      <w:pPr>
        <w:pStyle w:val="DanceBody"/>
      </w:pPr>
      <w:r w:rsidRPr="00193610">
        <w:t>Round the Room Dance 2 facing 2</w:t>
      </w:r>
    </w:p>
    <w:p w:rsidR="00B11EB3" w:rsidRDefault="00B11EB3" w:rsidP="00B11EB3">
      <w:pPr>
        <w:pStyle w:val="DanceBody"/>
      </w:pPr>
      <w:r>
        <w:t xml:space="preserve"> 1- 8</w:t>
      </w:r>
      <w:r>
        <w:tab/>
        <w:t>All set to opp dancer &amp; change places RH to face new couple; all set to opp dancer &amp; change places LH to face another new couple</w:t>
      </w:r>
    </w:p>
    <w:p w:rsidR="00B11EB3" w:rsidRDefault="00B11EB3" w:rsidP="00B11EB3">
      <w:pPr>
        <w:pStyle w:val="DanceBody"/>
      </w:pPr>
      <w:r>
        <w:t xml:space="preserve"> 9-16</w:t>
      </w:r>
      <w:r>
        <w:tab/>
        <w:t>All dance RH across &amp; LH across</w:t>
      </w:r>
    </w:p>
    <w:p w:rsidR="00B11EB3" w:rsidRDefault="00B11EB3" w:rsidP="00B11EB3">
      <w:pPr>
        <w:pStyle w:val="DanceBody"/>
      </w:pPr>
      <w:r>
        <w:t>17-24</w:t>
      </w:r>
      <w:r>
        <w:tab/>
        <w:t>Ladies Adv+Ret; Men Adv+Ret</w:t>
      </w:r>
    </w:p>
    <w:p w:rsidR="00B11EB3" w:rsidRDefault="00B11EB3" w:rsidP="00B11EB3">
      <w:pPr>
        <w:pStyle w:val="DanceBody"/>
        <w:keepNext w:val="0"/>
      </w:pPr>
      <w:r>
        <w:t>25-32</w:t>
      </w:r>
      <w:r>
        <w:tab/>
        <w:t>Ladies change places RH, Men change places LH; All turn partners 1.1/2 RH to face new couple</w:t>
      </w:r>
    </w:p>
    <w:p w:rsidR="00B11EB3" w:rsidRDefault="00B11EB3" w:rsidP="00B11EB3"/>
    <w:p w:rsidR="00B11EB3" w:rsidRDefault="00B11EB3" w:rsidP="00B11EB3">
      <w:pPr>
        <w:pStyle w:val="Minicrib"/>
      </w:pPr>
      <w:r>
        <w:t>THE GUIDMAN OF BALANGIGH  (J8x32)  2C (4C set)</w:t>
      </w:r>
      <w:r>
        <w:tab/>
        <w:t>Playford  RSCDS Bk 30</w:t>
      </w:r>
    </w:p>
    <w:p w:rsidR="00B11EB3" w:rsidRDefault="00B11EB3" w:rsidP="00B11EB3">
      <w:pPr>
        <w:pStyle w:val="DanceBody"/>
      </w:pPr>
      <w:r>
        <w:t xml:space="preserve"> 1- 8</w:t>
      </w:r>
      <w:r>
        <w:tab/>
        <w:t>1s dance down between 2s &amp; cast back to places, 1M+2M nearer hands joined dance across between 1L &amp; 2L, divide &amp; dance back to places</w:t>
      </w:r>
    </w:p>
    <w:p w:rsidR="00B11EB3" w:rsidRDefault="00B11EB3" w:rsidP="00B11EB3">
      <w:pPr>
        <w:pStyle w:val="DanceBody"/>
      </w:pPr>
      <w:r>
        <w:t xml:space="preserve"> 9-16</w:t>
      </w:r>
      <w:r>
        <w:tab/>
        <w:t>1L+2L nearer hands joined dance across between 1M &amp; 2M, divide &amp; dance back to places, 2s dance up &amp; cast back to places</w:t>
      </w:r>
    </w:p>
    <w:p w:rsidR="00B11EB3" w:rsidRDefault="00B11EB3" w:rsidP="00B11EB3">
      <w:pPr>
        <w:pStyle w:val="DanceBody"/>
      </w:pPr>
      <w:r>
        <w:t>17-24</w:t>
      </w:r>
      <w:r>
        <w:tab/>
        <w:t>1M+2L set advancing, twirl &amp; dance back to places, 1L+2M repeat this Fig</w:t>
      </w:r>
    </w:p>
    <w:p w:rsidR="00B11EB3" w:rsidRDefault="00B11EB3" w:rsidP="00B11EB3">
      <w:pPr>
        <w:pStyle w:val="DanceBody"/>
        <w:keepNext w:val="0"/>
      </w:pPr>
      <w:r>
        <w:t>25-32</w:t>
      </w:r>
      <w:r>
        <w:tab/>
        <w:t>1s+2s dance 4H (skip change) round 1/2 way, set &amp; cross RH</w:t>
      </w:r>
    </w:p>
    <w:p w:rsidR="00B11EB3" w:rsidRDefault="00B11EB3" w:rsidP="00B11EB3"/>
    <w:p w:rsidR="00B11EB3" w:rsidRDefault="00B11EB3" w:rsidP="00B11EB3">
      <w:pPr>
        <w:pStyle w:val="Minicrib"/>
      </w:pPr>
      <w:r>
        <w:t>GUISBOROUGH LASSIES  (S4x32)  4C set</w:t>
      </w:r>
      <w:r>
        <w:tab/>
        <w:t>Frank Tranter  Cleveland Coll</w:t>
      </w:r>
    </w:p>
    <w:p w:rsidR="00B11EB3" w:rsidRDefault="00B11EB3" w:rsidP="00B11EB3">
      <w:pPr>
        <w:pStyle w:val="DanceBody"/>
      </w:pPr>
      <w:r>
        <w:t xml:space="preserve"> 1- 8</w:t>
      </w:r>
      <w:r>
        <w:tab/>
        <w:t>1s set, lead down middle, cross &amp; cast up behind 3s to 2</w:t>
      </w:r>
      <w:r w:rsidRPr="00972EEB">
        <w:t>nd</w:t>
      </w:r>
      <w:r>
        <w:t xml:space="preserve"> place (2s step up bars 5-6), 2s+1s set</w:t>
      </w:r>
    </w:p>
    <w:p w:rsidR="00B11EB3" w:rsidRDefault="00B11EB3" w:rsidP="00B11EB3">
      <w:pPr>
        <w:pStyle w:val="DanceBody"/>
      </w:pPr>
      <w:r>
        <w:t xml:space="preserve"> 9-16</w:t>
      </w:r>
      <w:r>
        <w:tab/>
        <w:t>1s+2s dance Ladies' Chain (Ladies cross RH)</w:t>
      </w:r>
    </w:p>
    <w:p w:rsidR="00B11EB3" w:rsidRDefault="00B11EB3" w:rsidP="00B11EB3">
      <w:pPr>
        <w:pStyle w:val="DanceBody"/>
      </w:pPr>
      <w:r>
        <w:t>17-24</w:t>
      </w:r>
      <w:r>
        <w:tab/>
        <w:t>1s+3s dance Ladies' Chain (Ladies cross LH)</w:t>
      </w:r>
    </w:p>
    <w:p w:rsidR="00B11EB3" w:rsidRDefault="00B11EB3" w:rsidP="00B11EB3">
      <w:pPr>
        <w:pStyle w:val="DanceBody"/>
        <w:keepNext w:val="0"/>
      </w:pPr>
      <w:r>
        <w:t>25-32</w:t>
      </w:r>
      <w:r>
        <w:tab/>
        <w:t>1s set, cross RH, change places LH with 3s on sides &amp; change places RH with 4s on sides.  End 2 3 4 1</w:t>
      </w:r>
    </w:p>
    <w:p w:rsidR="00B11EB3" w:rsidRDefault="00B11EB3" w:rsidP="00B11EB3"/>
    <w:p w:rsidR="00B11EB3" w:rsidRDefault="00B11EB3" w:rsidP="00B11EB3">
      <w:pPr>
        <w:pStyle w:val="Minicrib"/>
      </w:pPr>
      <w:r>
        <w:t>THE GUNNS' RANT  (R8x32)  3C (4C set)</w:t>
      </w:r>
      <w:r>
        <w:tab/>
        <w:t>Arthur Williamson  Annette Cameron Bk</w:t>
      </w:r>
    </w:p>
    <w:p w:rsidR="00B11EB3" w:rsidRDefault="00B11EB3" w:rsidP="00B11EB3">
      <w:pPr>
        <w:pStyle w:val="DanceBody"/>
      </w:pPr>
      <w:r>
        <w:t xml:space="preserve"> 1- 8</w:t>
      </w:r>
      <w:r>
        <w:tab/>
        <w:t>1s lead down (3 bars), lead back up (3 bars), cross &amp; cast to 2nd place opp sides</w:t>
      </w:r>
    </w:p>
    <w:p w:rsidR="00B11EB3" w:rsidRDefault="00B11EB3" w:rsidP="00B11EB3">
      <w:pPr>
        <w:pStyle w:val="DanceBody"/>
      </w:pPr>
      <w:r>
        <w:t xml:space="preserve"> 9-16</w:t>
      </w:r>
      <w:r>
        <w:tab/>
        <w:t>1s petronella turn to 1M between 2s facing down, 1L between 3s facing up &amp; 1s set; lines of 3 Adv+Ret up/down</w:t>
      </w:r>
    </w:p>
    <w:p w:rsidR="00B11EB3" w:rsidRDefault="00B11EB3" w:rsidP="00B11EB3">
      <w:pPr>
        <w:pStyle w:val="DanceBody"/>
      </w:pPr>
      <w:r>
        <w:t>17-24</w:t>
      </w:r>
      <w:r>
        <w:tab/>
        <w:t>1s petronella turn to own sides &amp; set; 1s cross RH &amp; dance RSh round 1st corners to end facing 1st corners</w:t>
      </w:r>
    </w:p>
    <w:p w:rsidR="00B11EB3" w:rsidRDefault="00B11EB3" w:rsidP="00B11EB3">
      <w:pPr>
        <w:pStyle w:val="DanceBody"/>
        <w:keepNext w:val="0"/>
      </w:pPr>
      <w:r>
        <w:t>25-32</w:t>
      </w:r>
      <w:r>
        <w:tab/>
        <w:t>1s turn 1st corner RH, partner LH, turn 2nd corner RH &amp; cross LH to 2nd place own side. 2 1 3</w:t>
      </w:r>
    </w:p>
    <w:p w:rsidR="00B11EB3" w:rsidRDefault="00B11EB3" w:rsidP="00B11EB3"/>
    <w:p w:rsidR="00B11EB3" w:rsidRDefault="00B11EB3" w:rsidP="00B11EB3">
      <w:pPr>
        <w:pStyle w:val="Minicrib"/>
      </w:pPr>
      <w:r>
        <w:t>GUS'S REEL  (R5x40)  5C Set</w:t>
      </w:r>
      <w:r>
        <w:tab/>
        <w:t>Rob Sargent  Tullich Collection</w:t>
      </w:r>
    </w:p>
    <w:p w:rsidR="00B11EB3" w:rsidRDefault="00B11EB3" w:rsidP="00B11EB3">
      <w:pPr>
        <w:pStyle w:val="DanceBody"/>
      </w:pPr>
      <w:r>
        <w:t xml:space="preserve"> 1- 8</w:t>
      </w:r>
      <w:r>
        <w:tab/>
        <w:t>1s &amp; 3s dance down (3 steps), back up (3s steps) &amp; cast to 2nd/4th place (2s &amp; 4s step up 7-8)</w:t>
      </w:r>
    </w:p>
    <w:p w:rsidR="00B11EB3" w:rsidRDefault="00B11EB3" w:rsidP="00B11EB3">
      <w:pPr>
        <w:pStyle w:val="DanceBody"/>
      </w:pPr>
      <w:r>
        <w:t xml:space="preserve"> 9-16</w:t>
      </w:r>
      <w:r>
        <w:tab/>
        <w:t>1s &amp; 3s dance Fig 8 round couple above (2s/4s).  2 1 4 3 5</w:t>
      </w:r>
    </w:p>
    <w:p w:rsidR="00B11EB3" w:rsidRDefault="00B11EB3" w:rsidP="00B11EB3">
      <w:pPr>
        <w:pStyle w:val="DanceBody"/>
        <w:rPr>
          <w:b/>
        </w:rPr>
      </w:pPr>
      <w:r>
        <w:t>17-24</w:t>
      </w:r>
      <w:r>
        <w:tab/>
        <w:t>1s+3s dance RH across flowing into 1s &amp; 3s turn RH, 1s end in 2nd place own side, 3s in 3rd place (4s step down 23-24). 2 1 3 4 5</w:t>
      </w:r>
      <w:r>
        <w:rPr>
          <w:b/>
        </w:rPr>
        <w:t xml:space="preserve"> </w:t>
      </w:r>
    </w:p>
    <w:p w:rsidR="00B11EB3" w:rsidRDefault="00B11EB3" w:rsidP="00B11EB3">
      <w:pPr>
        <w:pStyle w:val="DanceBody"/>
      </w:pPr>
      <w:r w:rsidRPr="00CE3914">
        <w:t>25-32</w:t>
      </w:r>
      <w:r w:rsidRPr="00CE3914">
        <w:tab/>
      </w:r>
      <w:r>
        <w:t xml:space="preserve">1L followed by 1M casts behind 3L (3s step up 27-28), dances across, behind 4th &amp; 5th Men &amp; across to 5th place own side </w:t>
      </w:r>
      <w:r>
        <w:rPr>
          <w:b/>
        </w:rPr>
        <w:t>while</w:t>
      </w:r>
      <w:r>
        <w:t xml:space="preserve"> Bars 27-32: 4s+5s dance RH across moving up to end in 3rd/4th place.  2 3 4 5 1</w:t>
      </w:r>
    </w:p>
    <w:p w:rsidR="00B11EB3" w:rsidRPr="002D77B6" w:rsidRDefault="00B11EB3" w:rsidP="00B11EB3">
      <w:pPr>
        <w:pStyle w:val="DanceBody"/>
        <w:keepNext w:val="0"/>
      </w:pPr>
      <w:r>
        <w:t>33- 40</w:t>
      </w:r>
      <w:r>
        <w:tab/>
        <w:t xml:space="preserve">Top 2 couples (2s+3s) circle 4H round &amp; back </w:t>
      </w:r>
      <w:r>
        <w:rPr>
          <w:b/>
        </w:rPr>
        <w:t>while</w:t>
      </w:r>
      <w:r>
        <w:t xml:space="preserve"> bottom 3 couples (4s+5s+1s) circle 6H round &amp; back (Last time through 10H round &amp; back)</w:t>
      </w:r>
    </w:p>
    <w:p w:rsidR="00B11EB3" w:rsidRDefault="00B11EB3" w:rsidP="00B11EB3"/>
    <w:p w:rsidR="00B11EB3" w:rsidRDefault="00B11EB3" w:rsidP="00B11EB3">
      <w:pPr>
        <w:pStyle w:val="Minicrib"/>
      </w:pPr>
      <w:r>
        <w:t>GUSHET NEUK  (J8x32)  3C (4C set)</w:t>
      </w:r>
      <w:r>
        <w:tab/>
        <w:t>Robert M Campbell  Campbell Glasgow Assembly</w:t>
      </w:r>
    </w:p>
    <w:p w:rsidR="00B11EB3" w:rsidRDefault="00B11EB3" w:rsidP="00B11EB3">
      <w:pPr>
        <w:pStyle w:val="DanceBody"/>
      </w:pPr>
      <w:r>
        <w:t xml:space="preserve"> 1- 8</w:t>
      </w:r>
      <w:r>
        <w:tab/>
        <w:t>1M+ 2L turn RH 1.1/2 times to end 1M in 2L place &amp; 2L in 2M place (2M up on bars 3/4), 1s &amp; 2s turn LH once round on sides</w:t>
      </w:r>
    </w:p>
    <w:p w:rsidR="00B11EB3" w:rsidRDefault="00B11EB3" w:rsidP="00B11EB3">
      <w:pPr>
        <w:pStyle w:val="DanceBody"/>
      </w:pPr>
      <w:r>
        <w:t xml:space="preserve"> 9-16</w:t>
      </w:r>
      <w:r>
        <w:tab/>
        <w:t>1L+2L change places RH &amp; 1s+2s facing set diagonally, 1s dance 1/2 Fig 8 up round 2s.  2 1 3</w:t>
      </w:r>
    </w:p>
    <w:p w:rsidR="00B11EB3" w:rsidRDefault="00B11EB3" w:rsidP="00B11EB3">
      <w:pPr>
        <w:pStyle w:val="DanceBody"/>
      </w:pPr>
      <w:r>
        <w:t>17-24</w:t>
      </w:r>
      <w:r>
        <w:tab/>
        <w:t>1s cross RH &amp; cast to right, change places RH up/down &amp; cast to 2</w:t>
      </w:r>
      <w:r w:rsidRPr="00972EEB">
        <w:t>nd</w:t>
      </w:r>
      <w:r>
        <w:t xml:space="preserve"> place opp side</w:t>
      </w:r>
      <w:r w:rsidRPr="00BA6B4D">
        <w:rPr>
          <w:b/>
        </w:rPr>
        <w:t xml:space="preserve"> while </w:t>
      </w:r>
      <w:r>
        <w:t>2s+3s set &amp; cross RH, set &amp; change places RH on sides</w:t>
      </w:r>
    </w:p>
    <w:p w:rsidR="00B11EB3" w:rsidRDefault="00B11EB3" w:rsidP="00B11EB3">
      <w:pPr>
        <w:pStyle w:val="DanceBody"/>
        <w:keepNext w:val="0"/>
      </w:pPr>
      <w:r>
        <w:t>25-32</w:t>
      </w:r>
      <w:r>
        <w:tab/>
        <w:t>All chase clockwise 1/2 way &amp; all turn RH</w:t>
      </w:r>
    </w:p>
    <w:p w:rsidR="00B11EB3" w:rsidRDefault="00B11EB3" w:rsidP="00B11EB3"/>
    <w:p w:rsidR="00B11EB3" w:rsidRDefault="00B11EB3" w:rsidP="00B11EB3">
      <w:pPr>
        <w:pStyle w:val="Minicrib"/>
      </w:pPr>
      <w:r>
        <w:t>GUSHIC NEUK  (R4x48)  4C Set</w:t>
      </w:r>
      <w:r>
        <w:tab/>
        <w:t>H &amp; D Bracewell  25 Dances for 25yrs</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on own sides ending in original pstns</w:t>
      </w:r>
    </w:p>
    <w:p w:rsidR="00B11EB3" w:rsidRDefault="00B11EB3" w:rsidP="00B11EB3">
      <w:pPr>
        <w:pStyle w:val="DanceBody"/>
      </w:pPr>
      <w:r>
        <w:t>17-24</w:t>
      </w:r>
      <w:r>
        <w:tab/>
        <w:t>1s dance down the middle &amp; back, ending in 2nd place in middle BtoB facing own sides</w:t>
      </w:r>
    </w:p>
    <w:p w:rsidR="00B11EB3" w:rsidRDefault="00B11EB3" w:rsidP="00B11EB3">
      <w:pPr>
        <w:pStyle w:val="DanceBody"/>
      </w:pPr>
      <w:r>
        <w:t>25-32</w:t>
      </w:r>
      <w:r>
        <w:tab/>
        <w:t>1s dance Double Triangles &amp; end facing out own sides</w:t>
      </w:r>
    </w:p>
    <w:p w:rsidR="00B11EB3" w:rsidRDefault="00B11EB3" w:rsidP="00B11EB3">
      <w:pPr>
        <w:pStyle w:val="DanceBody"/>
      </w:pPr>
      <w:r>
        <w:t>33-40</w:t>
      </w:r>
      <w:r>
        <w:tab/>
        <w:t>1s cast down behind 3s, cross RH, cast down to 4</w:t>
      </w:r>
      <w:r w:rsidRPr="00972EEB">
        <w:t>th</w:t>
      </w:r>
      <w:r>
        <w:t xml:space="preserve"> place &amp; cross LH</w:t>
      </w:r>
    </w:p>
    <w:p w:rsidR="00B11EB3" w:rsidRDefault="00B11EB3" w:rsidP="00B11EB3">
      <w:pPr>
        <w:pStyle w:val="DanceBody"/>
        <w:keepNext w:val="0"/>
      </w:pPr>
      <w:r>
        <w:t>41-48</w:t>
      </w:r>
      <w:r>
        <w:tab/>
        <w:t>2s+3s</w:t>
      </w:r>
      <w:r w:rsidRPr="007F0D5A">
        <w:rPr>
          <w:b/>
        </w:rPr>
        <w:t xml:space="preserve"> also </w:t>
      </w:r>
      <w:r>
        <w:t>4s+1s dance RH across &amp; LH back</w:t>
      </w:r>
    </w:p>
    <w:p w:rsidR="00B11EB3" w:rsidRDefault="00B11EB3" w:rsidP="00B11EB3"/>
    <w:p w:rsidR="00B11EB3" w:rsidRDefault="00B11EB3" w:rsidP="00B11EB3">
      <w:pPr>
        <w:pStyle w:val="Minicrib"/>
      </w:pPr>
      <w:r>
        <w:t>THE GYMNASTS' MEDLEY  (M-4x(S16+R16)  Sq.Set</w:t>
      </w:r>
      <w:r>
        <w:tab/>
        <w:t>Geraldine And Holger Schuckelt  Borderland Dances</w:t>
      </w:r>
    </w:p>
    <w:p w:rsidR="00B11EB3" w:rsidRDefault="00B11EB3" w:rsidP="00B11EB3">
      <w:pPr>
        <w:pStyle w:val="DanceBody"/>
      </w:pPr>
      <w:r>
        <w:t>Strathspey</w:t>
      </w:r>
    </w:p>
    <w:p w:rsidR="00B11EB3" w:rsidRDefault="00B11EB3" w:rsidP="00B11EB3">
      <w:pPr>
        <w:pStyle w:val="DanceBody"/>
      </w:pPr>
      <w:r>
        <w:t xml:space="preserve"> 1- 8</w:t>
      </w:r>
      <w:r>
        <w:tab/>
        <w:t xml:space="preserve">1s+3s dance 1/2 R&amp;L &amp; set, face in </w:t>
      </w:r>
      <w:r>
        <w:rPr>
          <w:b/>
        </w:rPr>
        <w:t>while</w:t>
      </w:r>
      <w:r>
        <w:t xml:space="preserve"> 2s+4s set, dance 1/2 R&amp;L, 2L+4L pull back LSh to face out. All 1/2 turn corner NH (all now opposite partner)</w:t>
      </w:r>
    </w:p>
    <w:p w:rsidR="00B11EB3" w:rsidRDefault="00B11EB3" w:rsidP="00B11EB3">
      <w:pPr>
        <w:pStyle w:val="DanceBody"/>
      </w:pPr>
      <w:r>
        <w:t xml:space="preserve"> 9-16</w:t>
      </w:r>
      <w:r>
        <w:tab/>
        <w:t>2s+4s dance in to meet partner, dance out between side couples, separate &amp; cast to form "longways set"  (Ladies' side: 4L 3M 1L 4M; Men's side: 2M 3L 1M 2L), all set</w:t>
      </w:r>
    </w:p>
    <w:p w:rsidR="00B11EB3" w:rsidRDefault="00B11EB3" w:rsidP="00B11EB3">
      <w:pPr>
        <w:pStyle w:val="DanceBody"/>
      </w:pPr>
      <w:r>
        <w:t>Reel</w:t>
      </w:r>
    </w:p>
    <w:p w:rsidR="00B11EB3" w:rsidRDefault="00B11EB3" w:rsidP="00B11EB3">
      <w:pPr>
        <w:pStyle w:val="DanceBody"/>
      </w:pPr>
      <w:r>
        <w:t xml:space="preserve"> 1- 8</w:t>
      </w:r>
      <w:r>
        <w:tab/>
        <w:t>Reels of 4 on sides.  1s &amp; 3s pass RSh, 2s &amp; 4s dance in slightly to form square set, all facing clockwise</w:t>
      </w:r>
    </w:p>
    <w:p w:rsidR="00B11EB3" w:rsidRDefault="00B11EB3" w:rsidP="00B11EB3">
      <w:pPr>
        <w:pStyle w:val="DanceBody"/>
      </w:pPr>
      <w:r>
        <w:t xml:space="preserve"> 9-16</w:t>
      </w:r>
      <w:r>
        <w:tab/>
        <w:t>Men chase 1/2 round clockwise, Ladies pull back RSh, loop round to follow Men.  End in square &amp; all set (All with new partner)</w:t>
      </w:r>
    </w:p>
    <w:p w:rsidR="00B11EB3" w:rsidRDefault="00B11EB3" w:rsidP="00B11EB3">
      <w:pPr>
        <w:pStyle w:val="DanceBody"/>
        <w:keepNext w:val="0"/>
      </w:pPr>
      <w:r>
        <w:t>Each repeat Men move 1 place clockwise, Ladies 1 place anticlockwise</w:t>
      </w:r>
    </w:p>
    <w:p w:rsidR="00B11EB3" w:rsidRDefault="00B11EB3" w:rsidP="00B11EB3"/>
    <w:p w:rsidR="00B11EB3" w:rsidRDefault="00B11EB3" w:rsidP="00B11EB3">
      <w:pPr>
        <w:pStyle w:val="Minicrib"/>
      </w:pPr>
      <w:r>
        <w:t>GYPSY DREAMS  (S8x32)  2C (4C set)</w:t>
      </w:r>
      <w:r>
        <w:tab/>
        <w:t>Terry  Glasspool  An Itch to Dance</w:t>
      </w:r>
    </w:p>
    <w:p w:rsidR="00B11EB3" w:rsidRDefault="00B11EB3" w:rsidP="00B11EB3">
      <w:pPr>
        <w:pStyle w:val="DanceBody"/>
      </w:pPr>
      <w:r>
        <w:t xml:space="preserve"> 1- 8</w:t>
      </w:r>
      <w:r>
        <w:tab/>
        <w:t>1s cross RH &amp; 1/2 turn 2s LH on sides, 2s+1s chase anticl'wise 1 pl &amp; 3/4 turn ptnrs LH into centre to a line of 4 across (Ladies BtoB facing ptnrs)</w:t>
      </w:r>
    </w:p>
    <w:p w:rsidR="00B11EB3" w:rsidRDefault="00B11EB3" w:rsidP="00B11EB3">
      <w:pPr>
        <w:pStyle w:val="DanceBody"/>
      </w:pPr>
      <w:r>
        <w:t xml:space="preserve"> 9-16</w:t>
      </w:r>
      <w:r>
        <w:tab/>
        <w:t>All dance Gypsy Poussette : -</w:t>
      </w:r>
    </w:p>
    <w:p w:rsidR="00B11EB3" w:rsidRDefault="00B11EB3" w:rsidP="00B11EB3">
      <w:pPr>
        <w:pStyle w:val="DanceBody"/>
      </w:pPr>
      <w:r>
        <w:tab/>
      </w:r>
      <w:r>
        <w:rPr>
          <w:b/>
          <w:bCs/>
        </w:rPr>
        <w:t>Box setting</w:t>
      </w:r>
      <w:r>
        <w:t>:</w:t>
      </w:r>
    </w:p>
    <w:p w:rsidR="00B11EB3" w:rsidRDefault="00B11EB3" w:rsidP="00B11EB3">
      <w:pPr>
        <w:pStyle w:val="DanceBody"/>
      </w:pPr>
      <w:r>
        <w:tab/>
        <w:t>9  All set to the right turning 1/4 turn to right</w:t>
      </w:r>
    </w:p>
    <w:p w:rsidR="00B11EB3" w:rsidRDefault="00B11EB3" w:rsidP="00B11EB3">
      <w:pPr>
        <w:pStyle w:val="DanceBody"/>
      </w:pPr>
      <w:r>
        <w:tab/>
        <w:t>10  All set to the left (facing away from partner) &amp; 1/4 turn to right</w:t>
      </w:r>
    </w:p>
    <w:p w:rsidR="00B11EB3" w:rsidRDefault="00B11EB3" w:rsidP="00B11EB3">
      <w:pPr>
        <w:pStyle w:val="DanceBody"/>
      </w:pPr>
      <w:r>
        <w:tab/>
        <w:t>11  All set to the right (facing partner, Men pass BtoB) &amp; 1/4 turn to right</w:t>
      </w:r>
    </w:p>
    <w:p w:rsidR="00B11EB3" w:rsidRDefault="00B11EB3" w:rsidP="00B11EB3">
      <w:pPr>
        <w:pStyle w:val="DanceBody"/>
      </w:pPr>
      <w:r>
        <w:tab/>
        <w:t>12  All set to the left (facing away from partner &amp; passing BtoB) &amp; no turn, partners now facing away from each other (but not lined up back to back)</w:t>
      </w:r>
    </w:p>
    <w:p w:rsidR="00B11EB3" w:rsidRDefault="00B11EB3" w:rsidP="00B11EB3">
      <w:pPr>
        <w:pStyle w:val="DanceBody"/>
      </w:pPr>
      <w:r>
        <w:rPr>
          <w:b/>
          <w:bCs/>
        </w:rPr>
        <w:tab/>
        <w:t>Gypsy turn</w:t>
      </w:r>
      <w:r>
        <w:t>:</w:t>
      </w:r>
    </w:p>
    <w:p w:rsidR="00B11EB3" w:rsidRDefault="00B11EB3" w:rsidP="00B11EB3">
      <w:pPr>
        <w:pStyle w:val="DanceBody"/>
      </w:pPr>
      <w:r>
        <w:tab/>
        <w:t>13-14  All cast to right &amp; dance around partners 1/2 way to face partners</w:t>
      </w:r>
    </w:p>
    <w:p w:rsidR="00B11EB3" w:rsidRDefault="00B11EB3" w:rsidP="00B11EB3">
      <w:pPr>
        <w:pStyle w:val="DanceBody"/>
      </w:pPr>
      <w:r>
        <w:tab/>
        <w:t>15-16  All 3/4 turn partners 2H into a line across, Men back to back in middle</w:t>
      </w:r>
      <w:r>
        <w:tab/>
      </w:r>
    </w:p>
    <w:p w:rsidR="00B11EB3" w:rsidRDefault="00B11EB3" w:rsidP="00B11EB3">
      <w:pPr>
        <w:pStyle w:val="DanceBody"/>
      </w:pPr>
      <w:r>
        <w:t>17-24</w:t>
      </w:r>
      <w:r>
        <w:tab/>
        <w:t>1s+2s dance reel of 4 across ending in prom hold, 2s facing down &amp; 1s facing up (Men with partner on their right)</w:t>
      </w:r>
    </w:p>
    <w:p w:rsidR="00B11EB3" w:rsidRDefault="00B11EB3" w:rsidP="00B11EB3">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B11EB3" w:rsidRDefault="00B11EB3" w:rsidP="00B11EB3"/>
    <w:p w:rsidR="00B11EB3" w:rsidRDefault="00B11EB3" w:rsidP="00B11EB3">
      <w:pPr>
        <w:pStyle w:val="Minicrib"/>
      </w:pPr>
      <w:r>
        <w:t>GYPSY GLEN  (S3x32)  3C set</w:t>
      </w:r>
      <w:r>
        <w:tab/>
        <w:t>John Bowie Dickson  Dunedin 2</w:t>
      </w:r>
    </w:p>
    <w:p w:rsidR="00B11EB3" w:rsidRDefault="00B11EB3" w:rsidP="00B11EB3">
      <w:pPr>
        <w:pStyle w:val="DanceBody"/>
      </w:pPr>
      <w:r>
        <w:t xml:space="preserve"> 1- 8</w:t>
      </w:r>
      <w:r>
        <w:tab/>
        <w:t>All set, 1s cross RH</w:t>
      </w:r>
      <w:r w:rsidRPr="00BA6B4D">
        <w:rPr>
          <w:b/>
        </w:rPr>
        <w:t xml:space="preserve"> while </w:t>
      </w:r>
      <w:r>
        <w:t>2s+3s dance RH across 1/2 way, all set &amp; 2s cross RH</w:t>
      </w:r>
      <w:r w:rsidRPr="00BA6B4D">
        <w:rPr>
          <w:b/>
        </w:rPr>
        <w:t xml:space="preserve"> while </w:t>
      </w:r>
      <w:r>
        <w:t>1s+3s dance RH across 1/2 way</w:t>
      </w:r>
    </w:p>
    <w:p w:rsidR="00B11EB3" w:rsidRDefault="00B11EB3" w:rsidP="00B11EB3">
      <w:pPr>
        <w:pStyle w:val="DanceBody"/>
      </w:pPr>
      <w:r>
        <w:t xml:space="preserve"> 9-16</w:t>
      </w:r>
      <w:r>
        <w:tab/>
        <w:t>1s petronella turn into centre, set, petronella turn &amp; set &amp; end facing 2</w:t>
      </w:r>
      <w:r w:rsidRPr="00972EEB">
        <w:t>nd</w:t>
      </w:r>
      <w:r>
        <w:t xml:space="preserve"> corner pstns</w:t>
      </w:r>
    </w:p>
    <w:p w:rsidR="00B11EB3" w:rsidRDefault="00B11EB3" w:rsidP="00B11EB3">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B11EB3" w:rsidRDefault="00B11EB3" w:rsidP="00B11EB3">
      <w:pPr>
        <w:pStyle w:val="DanceBody"/>
        <w:keepNext w:val="0"/>
      </w:pPr>
      <w:r>
        <w:t>25-32</w:t>
      </w:r>
      <w:r>
        <w:tab/>
        <w:t>1s dance reels of 3 across (Lady RSh to 3L &amp; Man RSh to 2M to start) &amp; 1s end passing LSh to 2</w:t>
      </w:r>
      <w:r w:rsidRPr="00972EEB">
        <w:t>nd</w:t>
      </w:r>
      <w:r>
        <w:t xml:space="preserve"> places.  3 1 2</w:t>
      </w:r>
    </w:p>
    <w:p w:rsidR="00B11EB3" w:rsidRDefault="00B11EB3" w:rsidP="00B11EB3"/>
    <w:p w:rsidR="00B11EB3" w:rsidRDefault="00B11EB3" w:rsidP="00B11EB3">
      <w:pPr>
        <w:pStyle w:val="Minicrib"/>
      </w:pPr>
      <w:r>
        <w:t>GYPSY WEAVER  (S8x32)  3C (4C set)</w:t>
      </w:r>
      <w:r>
        <w:tab/>
        <w:t>D Peet</w:t>
      </w:r>
    </w:p>
    <w:p w:rsidR="00B11EB3" w:rsidRDefault="00B11EB3" w:rsidP="00B11EB3">
      <w:pPr>
        <w:pStyle w:val="DanceBody"/>
      </w:pPr>
      <w:r>
        <w:t xml:space="preserve"> 1- 8</w:t>
      </w:r>
      <w:r>
        <w:tab/>
        <w:t>1s+3s dance RSh 3/4 round partner to end in line of four in middle (Ladies face down, Men up), 1/2 reel of 4, 1s+3s RSh 3/4 round prtnr to own sides</w:t>
      </w:r>
    </w:p>
    <w:p w:rsidR="00B11EB3" w:rsidRDefault="00B11EB3" w:rsidP="00B11EB3">
      <w:pPr>
        <w:pStyle w:val="DanceBody"/>
      </w:pPr>
      <w:r>
        <w:t xml:space="preserve"> 9-16</w:t>
      </w:r>
      <w:r>
        <w:tab/>
        <w:t>2s+1s Set+Link, 3s+1s Set+Link</w:t>
      </w:r>
    </w:p>
    <w:p w:rsidR="00B11EB3" w:rsidRDefault="00B11EB3" w:rsidP="00B11EB3">
      <w:pPr>
        <w:pStyle w:val="DanceBody"/>
      </w:pPr>
      <w:r>
        <w:t>17-24</w:t>
      </w:r>
      <w:r>
        <w:tab/>
        <w:t>1s+3s+2s 1/2 RSh reel of 3 on own sides, 1L followed by partner casts up 1 pl crossing to opp sides &amp; turning left turns prtnr LH to face 1</w:t>
      </w:r>
      <w:r w:rsidRPr="00972EEB">
        <w:t>st</w:t>
      </w:r>
      <w:r>
        <w:t xml:space="preserve"> crnrs</w:t>
      </w:r>
    </w:p>
    <w:p w:rsidR="00B11EB3" w:rsidRDefault="00B11EB3" w:rsidP="00B11EB3">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B11EB3" w:rsidRDefault="00B11EB3" w:rsidP="00B11EB3"/>
    <w:p w:rsidR="00B11EB3" w:rsidRDefault="00B11EB3" w:rsidP="00B11EB3">
      <w:pPr>
        <w:pStyle w:val="Minicrib"/>
      </w:pPr>
      <w:r>
        <w:t>HAPPINESS IS SCOTTISH COUNTRY DANCING  (R8x32)  3C (4C set)</w:t>
      </w:r>
      <w:r>
        <w:tab/>
      </w:r>
    </w:p>
    <w:p w:rsidR="00B11EB3" w:rsidRDefault="00B11EB3" w:rsidP="00B11EB3">
      <w:pPr>
        <w:pStyle w:val="DanceBody"/>
      </w:pPr>
      <w:r>
        <w:t xml:space="preserve"> 1- 8</w:t>
      </w:r>
      <w:r>
        <w:tab/>
        <w:t>1s turn RH (moving down) to end BtoB Lady facing up (2s step up), 2s+1s+3s set (Double Triangle formation), 1L+2L</w:t>
      </w:r>
      <w:r>
        <w:rPr>
          <w:b/>
        </w:rPr>
        <w:t xml:space="preserve"> </w:t>
      </w:r>
      <w:r w:rsidRPr="00BD473E">
        <w:rPr>
          <w:b/>
        </w:rPr>
        <w:t xml:space="preserve">also </w:t>
      </w:r>
      <w:r>
        <w:t>1M+3M turn RH &amp; 1s pass RSh to end facing 1</w:t>
      </w:r>
      <w:r w:rsidRPr="00972EEB">
        <w:t>st</w:t>
      </w:r>
      <w:r>
        <w:t xml:space="preserve"> corners</w:t>
      </w:r>
    </w:p>
    <w:p w:rsidR="00B11EB3" w:rsidRDefault="00B11EB3" w:rsidP="00B11EB3">
      <w:pPr>
        <w:pStyle w:val="DanceBody"/>
      </w:pPr>
      <w:r>
        <w:t xml:space="preserve"> 9-16</w:t>
      </w:r>
      <w:r>
        <w:tab/>
        <w:t>1s dance 'Hello-Goodbye' setting</w:t>
      </w:r>
    </w:p>
    <w:p w:rsidR="00B11EB3" w:rsidRDefault="00B11EB3" w:rsidP="00B11EB3">
      <w:pPr>
        <w:pStyle w:val="DanceBody"/>
      </w:pPr>
      <w:r>
        <w:t>17-24</w:t>
      </w:r>
      <w:r>
        <w:tab/>
        <w:t>1s turn RH to end BtoB Man facing up, 2s+1s+3s set (Double Triangle), 1M+2L</w:t>
      </w:r>
      <w:r>
        <w:rPr>
          <w:b/>
        </w:rPr>
        <w:t xml:space="preserve"> </w:t>
      </w:r>
      <w:r w:rsidRPr="00BD473E">
        <w:rPr>
          <w:b/>
        </w:rPr>
        <w:t xml:space="preserve">also </w:t>
      </w:r>
      <w:r>
        <w:t>1L+3M turn RH &amp; 1s pass RSh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H.M.S. VERONICA  (S8x32)  3C (4C set)</w:t>
      </w:r>
      <w:r>
        <w:tab/>
        <w:t>Allan Twort  Napier Diamond Anniv.</w:t>
      </w:r>
    </w:p>
    <w:p w:rsidR="00B11EB3" w:rsidRPr="00C237FC" w:rsidRDefault="00B11EB3" w:rsidP="00B11EB3">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B11EB3" w:rsidRPr="00C237FC" w:rsidRDefault="00B11EB3" w:rsidP="00B11EB3">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B11EB3" w:rsidRPr="00C237FC" w:rsidRDefault="00B11EB3" w:rsidP="00B11EB3">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B11EB3" w:rsidRPr="00C237FC" w:rsidRDefault="00B11EB3" w:rsidP="00B11EB3">
      <w:pPr>
        <w:pStyle w:val="DanceBody"/>
      </w:pPr>
      <w:r w:rsidRPr="00C237FC">
        <w:t>17-24</w:t>
      </w:r>
      <w:r w:rsidRPr="00C237FC">
        <w:tab/>
        <w:t xml:space="preserve">2s+1s+3s circle </w:t>
      </w:r>
      <w:r>
        <w:t xml:space="preserve">1/2 </w:t>
      </w:r>
      <w:r w:rsidRPr="00C237FC">
        <w:t>way round, set and cro</w:t>
      </w:r>
      <w:r>
        <w:t>ss RH to own side   3 1 2</w:t>
      </w:r>
    </w:p>
    <w:p w:rsidR="00B11EB3" w:rsidRPr="00C237FC" w:rsidRDefault="00B11EB3" w:rsidP="00B11EB3">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B11EB3" w:rsidRDefault="00B11EB3" w:rsidP="00B11EB3"/>
    <w:p w:rsidR="00B11EB3" w:rsidRDefault="00B11EB3" w:rsidP="00B11EB3">
      <w:pPr>
        <w:pStyle w:val="Minicrib"/>
      </w:pPr>
      <w:r>
        <w:t>HA! HA! THE WOOIN' O' IT  (R8x32)  2C (4C set)</w:t>
      </w:r>
      <w:r>
        <w:tab/>
        <w:t>MMM 1</w:t>
      </w:r>
    </w:p>
    <w:p w:rsidR="00B11EB3" w:rsidRDefault="00B11EB3" w:rsidP="00B11EB3">
      <w:pPr>
        <w:pStyle w:val="DanceBody"/>
      </w:pPr>
      <w:r>
        <w:t xml:space="preserve"> 1- 8</w:t>
      </w:r>
      <w:r>
        <w:tab/>
        <w:t>1L+2L advance towards partners &amp; set, retire &amp; set</w:t>
      </w:r>
    </w:p>
    <w:p w:rsidR="00B11EB3" w:rsidRDefault="00B11EB3" w:rsidP="00B11EB3">
      <w:pPr>
        <w:pStyle w:val="DanceBody"/>
      </w:pPr>
      <w:r>
        <w:t xml:space="preserve"> 9-16</w:t>
      </w:r>
      <w:r>
        <w:tab/>
        <w:t>1M+2M repeat bars 1- 8</w:t>
      </w:r>
    </w:p>
    <w:p w:rsidR="00B11EB3" w:rsidRDefault="00B11EB3" w:rsidP="00B11EB3">
      <w:pPr>
        <w:pStyle w:val="DanceBody"/>
      </w:pPr>
      <w:r>
        <w:t>17-24</w:t>
      </w:r>
      <w:r>
        <w:tab/>
        <w:t>1s lead down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HAAR ON SKYE  (S8x32)  3C (4C set)</w:t>
      </w:r>
      <w:r>
        <w:tab/>
        <w:t>Marilyn Watson  RSCDS Graded 3</w:t>
      </w:r>
    </w:p>
    <w:p w:rsidR="00B11EB3" w:rsidRDefault="00B11EB3" w:rsidP="00B11EB3">
      <w:pPr>
        <w:pStyle w:val="DanceBody"/>
      </w:pPr>
      <w:r>
        <w:t xml:space="preserve"> 1- 8</w:t>
      </w:r>
      <w:r>
        <w:tab/>
        <w:t>1s+2s circle 4H round and back</w:t>
      </w:r>
    </w:p>
    <w:p w:rsidR="00B11EB3" w:rsidRDefault="00B11EB3" w:rsidP="00B11EB3">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B11EB3" w:rsidRDefault="00B11EB3" w:rsidP="00B11EB3">
      <w:pPr>
        <w:pStyle w:val="DanceBody"/>
      </w:pPr>
      <w:r>
        <w:t>17-24</w:t>
      </w:r>
      <w:r>
        <w:tab/>
        <w:t>1s+2s dance the Rondel with 1s finishing in 2</w:t>
      </w:r>
      <w:r w:rsidRPr="00972EEB">
        <w:t>nd</w:t>
      </w:r>
      <w:r>
        <w:t xml:space="preserve"> place facing down</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THE HAAR ON THE HILL  (J8x32)  3C (4C set)</w:t>
      </w:r>
      <w:r>
        <w:tab/>
        <w:t>Rona McLeod  West Lothian Branch Bk</w:t>
      </w:r>
    </w:p>
    <w:p w:rsidR="00B11EB3" w:rsidRDefault="00B11EB3" w:rsidP="00B11EB3">
      <w:pPr>
        <w:pStyle w:val="DanceBody"/>
      </w:pPr>
      <w:r>
        <w:t xml:space="preserve"> 1- 8</w:t>
      </w:r>
      <w:r>
        <w:tab/>
        <w:t>1s cross down, dance out round 3s, meet &amp; dance up middle to end BtoB facing out on opp sides, join hands with corners &amp; set</w:t>
      </w:r>
    </w:p>
    <w:p w:rsidR="00B11EB3" w:rsidRDefault="00B11EB3" w:rsidP="00B11EB3">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B11EB3" w:rsidRDefault="00B11EB3" w:rsidP="00B11EB3">
      <w:pPr>
        <w:pStyle w:val="DanceBody"/>
      </w:pPr>
      <w:r>
        <w:t>17-24</w:t>
      </w:r>
      <w:r>
        <w:tab/>
        <w:t>1s dance RSh round 1</w:t>
      </w:r>
      <w:r w:rsidRPr="00972EEB">
        <w:t>st</w:t>
      </w:r>
      <w:r>
        <w:t xml:space="preserve"> corner (position) to meet in centre &amp; 2s+1s+3s turn partners RH, remaining in centre facing up ready for …</w:t>
      </w:r>
    </w:p>
    <w:p w:rsidR="00B11EB3" w:rsidRDefault="00B11EB3" w:rsidP="00B11EB3">
      <w:pPr>
        <w:pStyle w:val="DanceBody"/>
        <w:keepNext w:val="0"/>
      </w:pPr>
      <w:r>
        <w:t>25-32</w:t>
      </w:r>
      <w:r>
        <w:tab/>
        <w:t>2s+1s+3s dance Allemande</w:t>
      </w:r>
    </w:p>
    <w:p w:rsidR="00B11EB3" w:rsidRDefault="00B11EB3" w:rsidP="00B11EB3"/>
    <w:p w:rsidR="00B11EB3" w:rsidRDefault="00B11EB3" w:rsidP="00B11EB3">
      <w:pPr>
        <w:pStyle w:val="Minicrib"/>
      </w:pPr>
      <w:r>
        <w:t>HADDINGTON ASSEMBLY  (J8x32)  3C (4C set)</w:t>
      </w:r>
      <w:r>
        <w:tab/>
        <w:t>J Henderson</w:t>
      </w:r>
    </w:p>
    <w:p w:rsidR="00B11EB3" w:rsidRPr="00826A5A" w:rsidRDefault="00B11EB3" w:rsidP="00B11EB3">
      <w:pPr>
        <w:pStyle w:val="DanceBody"/>
      </w:pPr>
      <w:r w:rsidRPr="00826A5A">
        <w:t xml:space="preserve"> 1- 8</w:t>
      </w:r>
      <w:r w:rsidRPr="00826A5A">
        <w:tab/>
        <w:t>1s lead down &amp; cast up behind 3s, lead up between 2s &amp; cast down to end facing 2L nearer hands joined</w:t>
      </w:r>
    </w:p>
    <w:p w:rsidR="00B11EB3" w:rsidRPr="00826A5A" w:rsidRDefault="00B11EB3" w:rsidP="00B11EB3">
      <w:pPr>
        <w:pStyle w:val="DanceBody"/>
      </w:pPr>
      <w:r w:rsidRPr="00826A5A">
        <w:t xml:space="preserve"> 9-16</w:t>
      </w:r>
      <w:r w:rsidRPr="00826A5A">
        <w:tab/>
        <w:t>1s set to 2L, turn in to face 3M &amp; set, 1s lead out between 2M &amp; 3M &amp; cast round 3M to face 2M</w:t>
      </w:r>
    </w:p>
    <w:p w:rsidR="00B11EB3" w:rsidRPr="00826A5A" w:rsidRDefault="00B11EB3" w:rsidP="00B11EB3">
      <w:pPr>
        <w:pStyle w:val="DanceBody"/>
      </w:pPr>
      <w:r w:rsidRPr="00826A5A">
        <w:t>17-24</w:t>
      </w:r>
      <w:r w:rsidRPr="00826A5A">
        <w:tab/>
        <w:t>1s set to 2M, turn in to face 3L &amp; set, 1s lead out between 2L &amp; 3L &amp; cast round 2L</w:t>
      </w:r>
    </w:p>
    <w:p w:rsidR="00B11EB3" w:rsidRPr="00826A5A" w:rsidRDefault="00B11EB3" w:rsidP="00B11EB3">
      <w:pPr>
        <w:pStyle w:val="DanceBody"/>
        <w:keepNext w:val="0"/>
      </w:pPr>
      <w:r w:rsidRPr="00826A5A">
        <w:t>25-32</w:t>
      </w:r>
      <w:r w:rsidRPr="00826A5A">
        <w:tab/>
        <w:t>1s dance reels of 3 on opposite sides &amp; cross back to 2</w:t>
      </w:r>
      <w:r w:rsidRPr="00972EEB">
        <w:t>nd</w:t>
      </w:r>
      <w:r w:rsidRPr="00826A5A">
        <w:t xml:space="preserve"> place</w:t>
      </w:r>
    </w:p>
    <w:p w:rsidR="00B11EB3" w:rsidRDefault="00B11EB3" w:rsidP="00B11EB3"/>
    <w:p w:rsidR="00B11EB3" w:rsidRDefault="00B11EB3" w:rsidP="00B11EB3">
      <w:pPr>
        <w:pStyle w:val="Minicrib"/>
      </w:pPr>
      <w:r>
        <w:t>HADDO HOUSE  (J8x32)  3C (4C set)</w:t>
      </w:r>
      <w:r>
        <w:tab/>
        <w:t>Isobel Cramb  Aberdeen Coll</w:t>
      </w:r>
    </w:p>
    <w:p w:rsidR="00B11EB3" w:rsidRDefault="00B11EB3" w:rsidP="00B11EB3">
      <w:pPr>
        <w:pStyle w:val="DanceBody"/>
      </w:pPr>
      <w:r>
        <w:t xml:space="preserve"> 1- 8</w:t>
      </w:r>
      <w:r>
        <w:tab/>
        <w:t>1s set, cross down to 2nd place in centre facing 3s (2s step up 3-4); 1s set to 3s, rotate, turning inwards, to face 2s &amp; set to 2s</w:t>
      </w:r>
    </w:p>
    <w:p w:rsidR="00B11EB3" w:rsidRDefault="00B11EB3" w:rsidP="00B11EB3">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B11EB3" w:rsidRDefault="00B11EB3" w:rsidP="00B11EB3">
      <w:pPr>
        <w:pStyle w:val="DanceBody"/>
      </w:pPr>
      <w:r>
        <w:t>17-24</w:t>
      </w:r>
      <w:r>
        <w:tab/>
        <w:t>1s dance RSh reels of 3 across (Lady up RSh to 2L &amp; Man down RSh to 3M) &amp; 1s cross RH to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HADRIAN'S REEL  (R4x32)  4C set</w:t>
      </w:r>
      <w:r>
        <w:tab/>
        <w:t>J Killeen</w:t>
      </w:r>
    </w:p>
    <w:p w:rsidR="00B11EB3" w:rsidRDefault="00B11EB3" w:rsidP="00B11EB3">
      <w:pPr>
        <w:pStyle w:val="DanceBody"/>
      </w:pPr>
      <w:r>
        <w:t xml:space="preserve"> 1- 8</w:t>
      </w:r>
      <w:r>
        <w:tab/>
        <w:t>1s+4s dance RH across in centre (2s &amp; 3s step up/down), 1L &amp; 4M wait on own sides</w:t>
      </w:r>
      <w:r w:rsidRPr="00BA6B4D">
        <w:rPr>
          <w:b/>
        </w:rPr>
        <w:t xml:space="preserve"> </w:t>
      </w:r>
      <w:r>
        <w:rPr>
          <w:b/>
        </w:rPr>
        <w:t xml:space="preserve">as </w:t>
      </w:r>
      <w:r>
        <w:t>1M+4L retaining hands continue for another full turn to end beside partner on sides (1L on partners left &amp; 4L on partners right) in prom hold facing out</w:t>
      </w:r>
    </w:p>
    <w:p w:rsidR="00B11EB3" w:rsidRDefault="00B11EB3" w:rsidP="00B11EB3">
      <w:pPr>
        <w:pStyle w:val="DanceBody"/>
      </w:pPr>
      <w:r>
        <w:t xml:space="preserve"> 9-16</w:t>
      </w:r>
      <w:r>
        <w:tab/>
        <w:t>1s dance RSh reel of 3 on Ladies side</w:t>
      </w:r>
      <w:r w:rsidRPr="00BA6B4D">
        <w:rPr>
          <w:b/>
        </w:rPr>
        <w:t xml:space="preserve"> while </w:t>
      </w:r>
      <w:r>
        <w:t>4s RSh reel of 3 on Men's side &amp; end 1s+4s in circle (1s in 2</w:t>
      </w:r>
      <w:r w:rsidRPr="00972EEB">
        <w:t>nd</w:t>
      </w:r>
      <w:r>
        <w:t xml:space="preserve"> pl &amp; 4s in 3</w:t>
      </w:r>
      <w:r w:rsidRPr="00972EEB">
        <w:t>rd</w:t>
      </w:r>
      <w:r>
        <w:t xml:space="preserve"> pl all on own sides)</w:t>
      </w:r>
    </w:p>
    <w:p w:rsidR="00B11EB3" w:rsidRDefault="00B11EB3" w:rsidP="00B11EB3">
      <w:pPr>
        <w:pStyle w:val="DanceBody"/>
      </w:pPr>
      <w:r>
        <w:t>17-24</w:t>
      </w:r>
      <w:r>
        <w:tab/>
        <w:t>1s+4s set &amp; turn right about, set to nearest corner, turn corners with nearer hand (dancing out thru ends) to end 2 1 4 3 &amp; all set</w:t>
      </w:r>
    </w:p>
    <w:p w:rsidR="00B11EB3" w:rsidRDefault="00B11EB3" w:rsidP="00B11EB3">
      <w:pPr>
        <w:pStyle w:val="DanceBody"/>
        <w:keepNext w:val="0"/>
      </w:pPr>
      <w:r>
        <w:t>25-32</w:t>
      </w:r>
      <w:r>
        <w:tab/>
        <w:t>1s+4s dance 1/2 R&amp;L &amp; dance Figs of 8 round end couples to end 2 4 1 3</w:t>
      </w:r>
    </w:p>
    <w:p w:rsidR="00B11EB3" w:rsidRDefault="00B11EB3" w:rsidP="00B11EB3"/>
    <w:p w:rsidR="00B11EB3" w:rsidRDefault="00B11EB3" w:rsidP="00B11EB3">
      <w:pPr>
        <w:pStyle w:val="Minicrib"/>
      </w:pPr>
      <w:r>
        <w:t>HADRIAN'S WALL  (R3x40)  3C set</w:t>
      </w:r>
      <w:r>
        <w:tab/>
        <w:t>Derek Haynes</w:t>
      </w:r>
    </w:p>
    <w:p w:rsidR="00B11EB3" w:rsidRDefault="00B11EB3" w:rsidP="00B11EB3">
      <w:pPr>
        <w:pStyle w:val="DanceBody"/>
      </w:pPr>
      <w:r>
        <w:t xml:space="preserve"> 1- 8</w:t>
      </w:r>
      <w:r>
        <w:tab/>
        <w:t>1s cross RH, cast (2s step up); 1s dance 1/2 Fig 8 up round 2s &amp; end facing 1st corners</w:t>
      </w:r>
    </w:p>
    <w:p w:rsidR="00B11EB3" w:rsidRDefault="00B11EB3" w:rsidP="00B11EB3">
      <w:pPr>
        <w:pStyle w:val="DanceBody"/>
      </w:pPr>
      <w:r>
        <w:t xml:space="preserve"> 9-16</w:t>
      </w:r>
      <w:r>
        <w:tab/>
        <w:t>1s dance diag reel of 4 with 1st corners, 1s end in 2nd place opp sides</w:t>
      </w:r>
    </w:p>
    <w:p w:rsidR="00B11EB3" w:rsidRDefault="00B11EB3" w:rsidP="00B11EB3">
      <w:pPr>
        <w:pStyle w:val="DanceBody"/>
      </w:pPr>
      <w:r>
        <w:t>17-24</w:t>
      </w:r>
      <w:r>
        <w:tab/>
        <w:t>1s set, cast to 3rd place (3s step up); 1s dance 1/2 Fig 8 up round 3s 2 3 1</w:t>
      </w:r>
    </w:p>
    <w:p w:rsidR="00B11EB3" w:rsidRDefault="00B11EB3" w:rsidP="00B11EB3">
      <w:pPr>
        <w:pStyle w:val="DanceBody"/>
      </w:pPr>
      <w:r>
        <w:t>25-32</w:t>
      </w:r>
      <w:r>
        <w:tab/>
        <w:t>1s cross up to dance mirror reels of 3 on opp sides (3s out/down, 2s in/down to start)</w:t>
      </w:r>
    </w:p>
    <w:p w:rsidR="00B11EB3" w:rsidRDefault="00B11EB3" w:rsidP="00B11EB3">
      <w:pPr>
        <w:pStyle w:val="DanceBody"/>
      </w:pPr>
      <w:r>
        <w:t>33-40</w:t>
      </w:r>
      <w:r>
        <w:tab/>
        <w:t>1s cross up to dance mirror reels of 3 on own sides (3s out/down, 2s in/down to start).  End 2 3 1</w:t>
      </w:r>
    </w:p>
    <w:p w:rsidR="00B11EB3" w:rsidRDefault="00B11EB3" w:rsidP="00B11EB3">
      <w:pPr>
        <w:pStyle w:val="DanceBody"/>
        <w:keepNext w:val="0"/>
      </w:pPr>
      <w:r>
        <w:t>Note: Another version exists: R8x40 - Bars 33-40 mirror reels with 1s ending in 2nd place own side 2 1 3</w:t>
      </w:r>
    </w:p>
    <w:p w:rsidR="00B11EB3" w:rsidRDefault="00B11EB3" w:rsidP="00B11EB3"/>
    <w:p w:rsidR="00B11EB3" w:rsidRDefault="00B11EB3" w:rsidP="00B11EB3">
      <w:pPr>
        <w:pStyle w:val="Minicrib"/>
      </w:pPr>
      <w:r>
        <w:t>THE HADRON COLLIDER  (R8x32)  3C (4C set)</w:t>
      </w:r>
      <w:r>
        <w:tab/>
        <w:t>Bardill/Prince</w:t>
      </w:r>
    </w:p>
    <w:p w:rsidR="00B11EB3" w:rsidRPr="00344EF9" w:rsidRDefault="00B11EB3" w:rsidP="00B11EB3">
      <w:pPr>
        <w:pStyle w:val="DanceBody"/>
      </w:pPr>
      <w:r w:rsidRPr="00344EF9">
        <w:t xml:space="preserve"> 1- 8</w:t>
      </w:r>
      <w:r w:rsidRPr="00344EF9">
        <w:tab/>
        <w:t>1s+2L &amp; 3s+2M dance diagonal reels of 3 (1L &amp; 3M give RSh to partner to start) 2s end in original places, 1L+3M turn LH</w:t>
      </w:r>
      <w:r w:rsidRPr="00344EF9">
        <w:rPr>
          <w:b/>
        </w:rPr>
        <w:t xml:space="preserve"> as </w:t>
      </w:r>
      <w:r w:rsidRPr="00344EF9">
        <w:t>1M &amp; 3L dance in to face partner up/down middle (Men facing down)</w:t>
      </w:r>
    </w:p>
    <w:p w:rsidR="00B11EB3" w:rsidRPr="00344EF9" w:rsidRDefault="00B11EB3" w:rsidP="00B11EB3">
      <w:pPr>
        <w:pStyle w:val="DanceBody"/>
      </w:pPr>
      <w:r w:rsidRPr="00344EF9">
        <w:t xml:space="preserve"> 9-16</w:t>
      </w:r>
      <w:r w:rsidRPr="00344EF9">
        <w:tab/>
        <w:t>1s+3s dance 1/2 reel of 4, 1s/3s 1.1/4 turn partners RH to face down 1s crossing &amp; casting up to 2nd place</w:t>
      </w:r>
      <w:r w:rsidRPr="00344EF9">
        <w:rPr>
          <w:b/>
        </w:rPr>
        <w:t xml:space="preserve"> as </w:t>
      </w:r>
      <w:r w:rsidRPr="00344EF9">
        <w:t>3s dance to 3rd place.  2 (1) 3</w:t>
      </w:r>
    </w:p>
    <w:p w:rsidR="00B11EB3" w:rsidRPr="00344EF9" w:rsidRDefault="00B11EB3" w:rsidP="00B11EB3">
      <w:pPr>
        <w:pStyle w:val="DanceBody"/>
      </w:pPr>
      <w:r w:rsidRPr="00344EF9">
        <w:t>17-24</w:t>
      </w:r>
      <w:r w:rsidRPr="00344EF9">
        <w:tab/>
        <w:t>2s+3s dance 1/2 R&amp;L but setting back &amp; forward at each corner</w:t>
      </w:r>
      <w:r w:rsidRPr="00344EF9">
        <w:rPr>
          <w:b/>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B11EB3" w:rsidRPr="00344EF9" w:rsidRDefault="00B11EB3" w:rsidP="00B11EB3">
      <w:pPr>
        <w:pStyle w:val="DanceBody"/>
      </w:pPr>
      <w:r w:rsidRPr="00344EF9">
        <w:t>25-32</w:t>
      </w:r>
      <w:r w:rsidRPr="00344EF9">
        <w:tab/>
        <w:t>3s+2s dance 1/2 R&amp;L but set rotating at each corner</w:t>
      </w:r>
      <w:r w:rsidRPr="00344EF9">
        <w:rPr>
          <w:b/>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B11EB3" w:rsidRPr="00A24E49" w:rsidRDefault="00B11EB3" w:rsidP="00B11EB3">
      <w:pPr>
        <w:pStyle w:val="DanceBody"/>
        <w:keepNext w:val="0"/>
        <w:rPr>
          <w:i/>
        </w:rPr>
      </w:pPr>
      <w:r w:rsidRPr="00A24E49">
        <w:rPr>
          <w:i/>
        </w:rPr>
        <w:t>The dance repeats from the top a further 7 times</w:t>
      </w:r>
    </w:p>
    <w:p w:rsidR="00B11EB3" w:rsidRDefault="00B11EB3" w:rsidP="00B11EB3"/>
    <w:p w:rsidR="00B11EB3" w:rsidRDefault="00B11EB3" w:rsidP="00B11EB3">
      <w:pPr>
        <w:pStyle w:val="Minicrib"/>
      </w:pPr>
      <w:r>
        <w:t>HAGGARTY'S BRIG  (S4x32)  4C set</w:t>
      </w:r>
      <w:r>
        <w:tab/>
        <w:t>Elaine Brunken  Moments in Time</w:t>
      </w:r>
    </w:p>
    <w:p w:rsidR="00B11EB3" w:rsidRDefault="00B11EB3" w:rsidP="00B11EB3">
      <w:pPr>
        <w:pStyle w:val="DanceBody"/>
      </w:pPr>
      <w:r>
        <w:t xml:space="preserve"> 1- 8</w:t>
      </w:r>
      <w:r>
        <w:tab/>
        <w:t xml:space="preserve">1s+2s </w:t>
      </w:r>
      <w:r>
        <w:rPr>
          <w:b/>
        </w:rPr>
        <w:t>also</w:t>
      </w:r>
      <w:r>
        <w:t xml:space="preserve"> 3s+4s dance Progressive Fig 8:  1s (+3s) cross RH</w:t>
      </w:r>
      <w:r w:rsidRPr="00BA6B4D">
        <w:rPr>
          <w:b/>
        </w:rPr>
        <w:t xml:space="preserve"> </w:t>
      </w:r>
      <w:r>
        <w:rPr>
          <w:b/>
        </w:rPr>
        <w:t xml:space="preserve">as </w:t>
      </w:r>
      <w:r>
        <w:t xml:space="preserve">2s (+4s) set, 1s+2s </w:t>
      </w:r>
      <w:r>
        <w:rPr>
          <w:b/>
        </w:rPr>
        <w:t xml:space="preserve">also </w:t>
      </w:r>
      <w:r>
        <w:t>(3s+4s) dance 3/4 double Fig of 8 with 1s (+3s) casting &amp; 2s (+4s) crossing up to start. Finish  2 1 4 3</w:t>
      </w:r>
    </w:p>
    <w:p w:rsidR="00B11EB3" w:rsidRDefault="00B11EB3" w:rsidP="00B11EB3">
      <w:pPr>
        <w:pStyle w:val="DanceBody"/>
      </w:pPr>
      <w:r>
        <w:t xml:space="preserve"> 9-16</w:t>
      </w:r>
      <w:r>
        <w:tab/>
        <w:t>Mirror ("Reflection") reels of 4 on sides (Ladies pass RSh, Men LSh to start)</w:t>
      </w:r>
    </w:p>
    <w:p w:rsidR="00B11EB3" w:rsidRDefault="00B11EB3" w:rsidP="00B11EB3">
      <w:pPr>
        <w:pStyle w:val="DanceBody"/>
      </w:pPr>
      <w:r>
        <w:t>17-24</w:t>
      </w:r>
      <w:r>
        <w:tab/>
        <w:t xml:space="preserve">2s+1s </w:t>
      </w:r>
      <w:r>
        <w:rPr>
          <w:b/>
        </w:rPr>
        <w:t>also</w:t>
      </w:r>
      <w:r>
        <w:t xml:space="preserve"> 4s+3s Set+Link.  2s+3s (middle couples) Set+Link    1 3 2 4</w:t>
      </w:r>
    </w:p>
    <w:p w:rsidR="00B11EB3" w:rsidRDefault="00B11EB3" w:rsidP="00B11EB3">
      <w:pPr>
        <w:pStyle w:val="DanceBody"/>
        <w:keepNext w:val="0"/>
      </w:pPr>
      <w:r>
        <w:t>25-32</w:t>
      </w:r>
      <w:r>
        <w:tab/>
        <w:t xml:space="preserve">All set, all turn 2H twice round, finish in centre facing down. 1s+2s dance down 1 place </w:t>
      </w:r>
      <w:r>
        <w:rPr>
          <w:b/>
        </w:rPr>
        <w:t>while</w:t>
      </w:r>
      <w:r>
        <w:t xml:space="preserve"> 3s+4s cast up 1 place.  End 3 1 4 2</w:t>
      </w:r>
    </w:p>
    <w:p w:rsidR="00B11EB3" w:rsidRDefault="00B11EB3" w:rsidP="00B11EB3"/>
    <w:p w:rsidR="00B11EB3" w:rsidRDefault="00B11EB3" w:rsidP="00B11EB3">
      <w:pPr>
        <w:pStyle w:val="Minicrib"/>
      </w:pPr>
      <w:r>
        <w:t>THE HAGGIS HUNTERS  (M-(S64+R64))  Sq.Set</w:t>
      </w:r>
      <w:r>
        <w:tab/>
        <w:t>A Dix  Reel Friends 1</w:t>
      </w:r>
    </w:p>
    <w:p w:rsidR="00B11EB3" w:rsidRDefault="00B11EB3" w:rsidP="00B11EB3">
      <w:pPr>
        <w:pStyle w:val="DanceBody"/>
      </w:pPr>
      <w:r>
        <w:t>Chorus: -</w:t>
      </w:r>
    </w:p>
    <w:p w:rsidR="00B11EB3" w:rsidRDefault="00B11EB3" w:rsidP="00B11EB3">
      <w:pPr>
        <w:pStyle w:val="DanceBody"/>
      </w:pPr>
      <w:r>
        <w:t xml:space="preserve"> 1- 8</w:t>
      </w:r>
      <w:r>
        <w:tab/>
        <w:t>All set to partners, 3/4 turn RH to end with Men (on outside) facing clockwise &amp; Ladies facing anticlockwise, Ladies dance LH across &amp; end in partner's place</w:t>
      </w:r>
      <w:r w:rsidRPr="00BA6B4D">
        <w:rPr>
          <w:b/>
        </w:rPr>
        <w:t xml:space="preserve"> while </w:t>
      </w:r>
      <w:r>
        <w:t>Men dance round set 1/2 way to face new partner</w:t>
      </w:r>
    </w:p>
    <w:p w:rsidR="00B11EB3" w:rsidRDefault="00B11EB3" w:rsidP="00B11EB3">
      <w:pPr>
        <w:pStyle w:val="DanceBody"/>
      </w:pPr>
      <w:r>
        <w:t xml:space="preserve"> 9-16</w:t>
      </w:r>
      <w:r>
        <w:tab/>
        <w:t>All set to new partners, 3/4 turn RH to end with Ladies (on outside) facing clockwise &amp; Men facing anticlockwise, Men dance LH across</w:t>
      </w:r>
      <w:r w:rsidRPr="00BA6B4D">
        <w:rPr>
          <w:b/>
        </w:rPr>
        <w:t xml:space="preserve"> while </w:t>
      </w:r>
      <w:r>
        <w:t>Ladies</w:t>
      </w:r>
      <w:r>
        <w:rPr>
          <w:b/>
        </w:rPr>
        <w:t xml:space="preserve"> </w:t>
      </w:r>
      <w:r>
        <w:t>dance round set 1/2 way (all now opposite original places)</w:t>
      </w:r>
    </w:p>
    <w:p w:rsidR="00B11EB3" w:rsidRDefault="00B11EB3" w:rsidP="00B11EB3">
      <w:pPr>
        <w:pStyle w:val="DanceBody"/>
      </w:pPr>
      <w:r>
        <w:t>Fig 1</w:t>
      </w:r>
    </w:p>
    <w:p w:rsidR="00B11EB3" w:rsidRDefault="00B11EB3" w:rsidP="00B11EB3">
      <w:pPr>
        <w:pStyle w:val="DanceBody"/>
      </w:pPr>
      <w:r>
        <w:t xml:space="preserve"> 1- 8</w:t>
      </w:r>
      <w:r>
        <w:tab/>
        <w:t>1s+3s RH across &amp; end facing corners (1s &amp; 3s BtoB with ptnr), dancing couples dance out between side cpls &amp; cast back to pl (</w:t>
      </w:r>
      <w:r w:rsidRPr="00BD473E">
        <w:rPr>
          <w:b/>
        </w:rPr>
        <w:t xml:space="preserve">as </w:t>
      </w:r>
      <w:r>
        <w:t>at bar 16)</w:t>
      </w:r>
    </w:p>
    <w:p w:rsidR="00B11EB3" w:rsidRDefault="00B11EB3" w:rsidP="00B11EB3">
      <w:pPr>
        <w:pStyle w:val="DanceBody"/>
      </w:pPr>
      <w:r>
        <w:t xml:space="preserve"> 9-16</w:t>
      </w:r>
      <w:r>
        <w:tab/>
        <w:t>2s+4s repeat</w:t>
      </w:r>
    </w:p>
    <w:p w:rsidR="00B11EB3" w:rsidRDefault="00B11EB3" w:rsidP="00B11EB3">
      <w:pPr>
        <w:pStyle w:val="DanceBody"/>
      </w:pPr>
      <w:r>
        <w:t>Chorus</w:t>
      </w:r>
    </w:p>
    <w:p w:rsidR="00B11EB3" w:rsidRDefault="00B11EB3" w:rsidP="00B11EB3">
      <w:pPr>
        <w:pStyle w:val="DanceBody"/>
      </w:pPr>
      <w:r>
        <w:t>Fig 2</w:t>
      </w:r>
    </w:p>
    <w:p w:rsidR="00B11EB3" w:rsidRDefault="00B11EB3" w:rsidP="00B11EB3">
      <w:pPr>
        <w:pStyle w:val="DanceBody"/>
      </w:pPr>
      <w:r>
        <w:t xml:space="preserve"> 1- 8</w:t>
      </w:r>
      <w:r>
        <w:tab/>
        <w:t>All circle 8H round to left, set to partner &amp; turn RH to end facing corners</w:t>
      </w:r>
    </w:p>
    <w:p w:rsidR="00B11EB3" w:rsidRDefault="00B11EB3" w:rsidP="00B11EB3">
      <w:pPr>
        <w:pStyle w:val="DanceBody"/>
      </w:pPr>
      <w:r>
        <w:t xml:space="preserve"> 9-16</w:t>
      </w:r>
      <w:r>
        <w:tab/>
        <w:t>All set to corners &amp; turn LH &amp; circle 8H round to right</w:t>
      </w:r>
    </w:p>
    <w:p w:rsidR="00B11EB3" w:rsidRDefault="00B11EB3" w:rsidP="00B11EB3">
      <w:pPr>
        <w:pStyle w:val="DanceBody"/>
        <w:keepNext w:val="0"/>
      </w:pPr>
      <w:r>
        <w:t>Repeat in Reel time all ending in original places</w:t>
      </w:r>
    </w:p>
    <w:p w:rsidR="00B11EB3" w:rsidRDefault="00B11EB3" w:rsidP="00B11EB3"/>
    <w:p w:rsidR="00B11EB3" w:rsidRDefault="00B11EB3" w:rsidP="00B11EB3">
      <w:pPr>
        <w:pStyle w:val="Minicrib"/>
      </w:pPr>
      <w:r>
        <w:t>THE HAGGIS THRASH  (R8x32)  2C (4C set)</w:t>
      </w:r>
      <w:r>
        <w:tab/>
        <w:t>John Drewry  Grennburn Bk 2</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1s+2s Adv+Ret for 2 steps each &amp; turn partners 2H (skip change)</w:t>
      </w:r>
    </w:p>
    <w:p w:rsidR="00B11EB3" w:rsidRDefault="00B11EB3" w:rsidP="00B11EB3">
      <w:pPr>
        <w:pStyle w:val="DanceBody"/>
      </w:pPr>
      <w:r>
        <w:t>17-24</w:t>
      </w:r>
      <w:r>
        <w:tab/>
        <w:t>1s+2s dance RH across &amp; LH back. 2M &amp; 1L end on own sides, 1M &amp; 2L end BtoB  in centre, 1M facing 2M, 2L facing 1L</w:t>
      </w:r>
    </w:p>
    <w:p w:rsidR="00B11EB3" w:rsidRDefault="00B11EB3" w:rsidP="00B11EB3">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B11EB3" w:rsidRDefault="00B11EB3" w:rsidP="00B11EB3"/>
    <w:p w:rsidR="00B11EB3" w:rsidRDefault="00B11EB3" w:rsidP="00B11EB3">
      <w:pPr>
        <w:pStyle w:val="Minicrib"/>
      </w:pPr>
      <w:r>
        <w:t>THE HAGGIS TREE  (S8x32)  2C (4C Set)</w:t>
      </w:r>
      <w:r>
        <w:tab/>
        <w:t>John Drewry  Autumn Coll 83</w:t>
      </w:r>
    </w:p>
    <w:p w:rsidR="00B11EB3" w:rsidRDefault="00B11EB3" w:rsidP="00B11EB3">
      <w:pPr>
        <w:pStyle w:val="DanceBody"/>
      </w:pPr>
      <w:r>
        <w:t xml:space="preserve"> 1- 8</w:t>
      </w:r>
      <w:r>
        <w:tab/>
        <w:t>1s set &amp; cross RH, 1s+2s set &amp; 1L+2L cross to other sides</w:t>
      </w:r>
      <w:r w:rsidRPr="00BA6B4D">
        <w:rPr>
          <w:b/>
        </w:rPr>
        <w:t xml:space="preserve"> while </w:t>
      </w:r>
      <w:r>
        <w:t>1M casts down</w:t>
      </w:r>
      <w:r w:rsidRPr="00BA6B4D">
        <w:rPr>
          <w:b/>
        </w:rPr>
        <w:t xml:space="preserve"> </w:t>
      </w:r>
      <w:r>
        <w:rPr>
          <w:b/>
        </w:rPr>
        <w:t xml:space="preserve">as </w:t>
      </w:r>
      <w:r>
        <w:t>2M casts up (to right of other Lady)</w:t>
      </w:r>
    </w:p>
    <w:p w:rsidR="00B11EB3" w:rsidRDefault="00B11EB3" w:rsidP="00B11EB3">
      <w:pPr>
        <w:pStyle w:val="DanceBody"/>
      </w:pPr>
      <w:r>
        <w:t xml:space="preserve"> 9-16</w:t>
      </w:r>
      <w:r>
        <w:tab/>
        <w:t>1s+2s set &amp; dance La Baratte : -</w:t>
      </w:r>
    </w:p>
    <w:p w:rsidR="00B11EB3" w:rsidRDefault="00B11EB3" w:rsidP="00B11EB3">
      <w:pPr>
        <w:pStyle w:val="DanceBody"/>
      </w:pPr>
      <w:r>
        <w:tab/>
        <w:t>`Men 1/2 turn Lady RH &amp; retains hand but at arm's length from each other</w:t>
      </w:r>
    </w:p>
    <w:p w:rsidR="00B11EB3" w:rsidRDefault="00B11EB3" w:rsidP="00B11EB3">
      <w:pPr>
        <w:pStyle w:val="DanceBody"/>
      </w:pPr>
      <w:r>
        <w:tab/>
        <w:t>`Men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`Couples change places LH to opposite places</w:t>
      </w:r>
    </w:p>
    <w:p w:rsidR="00B11EB3" w:rsidRDefault="00B11EB3" w:rsidP="00B11EB3">
      <w:pPr>
        <w:pStyle w:val="DanceBody"/>
      </w:pPr>
      <w:r>
        <w:t>17-24</w:t>
      </w:r>
      <w:r>
        <w:tab/>
        <w:t>1s+2s set, dance RH across 1.1/4 times round (4 bars), 1s dance out thru orig place &amp; cast to 2</w:t>
      </w:r>
      <w:r w:rsidRPr="00972EEB">
        <w:t>nd</w:t>
      </w:r>
      <w:r>
        <w:t xml:space="preserve"> place</w:t>
      </w:r>
      <w:r w:rsidRPr="00BA6B4D">
        <w:rPr>
          <w:b/>
        </w:rPr>
        <w:t xml:space="preserve"> while </w:t>
      </w:r>
      <w:r>
        <w:t>2s 1/2 turn RH to end 1</w:t>
      </w:r>
      <w:r w:rsidRPr="00972EEB">
        <w:t>st</w:t>
      </w:r>
      <w:r>
        <w:t xml:space="preserve"> pl own side</w:t>
      </w:r>
    </w:p>
    <w:p w:rsidR="00B11EB3" w:rsidRDefault="00B11EB3" w:rsidP="00B11EB3">
      <w:pPr>
        <w:pStyle w:val="DanceBody"/>
        <w:keepNext w:val="0"/>
      </w:pPr>
      <w:r>
        <w:t>25-32</w:t>
      </w:r>
      <w:r>
        <w:tab/>
        <w:t>2s+1s set, circle 4H round to left 1/2 way, turn partners 2H, opening out into circle 4H round to left to finish on own sides</w:t>
      </w:r>
    </w:p>
    <w:p w:rsidR="00B11EB3" w:rsidRDefault="00B11EB3" w:rsidP="00B11EB3"/>
    <w:p w:rsidR="00B11EB3" w:rsidRDefault="00B11EB3" w:rsidP="00B11EB3">
      <w:pPr>
        <w:pStyle w:val="Minicrib"/>
      </w:pPr>
      <w:r>
        <w:t>HAIG OF BEMERSYDE  (S4x32)  4C set</w:t>
      </w:r>
      <w:r>
        <w:tab/>
        <w:t>W Miller  5 SCDs 1982</w:t>
      </w:r>
    </w:p>
    <w:p w:rsidR="00B11EB3" w:rsidRDefault="00B11EB3" w:rsidP="00B11EB3">
      <w:pPr>
        <w:pStyle w:val="DanceBody"/>
      </w:pPr>
      <w:r>
        <w:t xml:space="preserve"> 1- 8</w:t>
      </w:r>
      <w:r>
        <w:tab/>
        <w:t>All couples turn partners RH, dance 1/2 Grand Chain &amp; cross RH back to own sides</w:t>
      </w:r>
    </w:p>
    <w:p w:rsidR="00B11EB3" w:rsidRDefault="00B11EB3" w:rsidP="00B11EB3">
      <w:pPr>
        <w:pStyle w:val="DanceBody"/>
      </w:pPr>
      <w:r>
        <w:t xml:space="preserve"> 9-16</w:t>
      </w:r>
      <w:r>
        <w:tab/>
        <w:t>End couples (4s+1s) set, cast in 1 pl &amp; dance RH across</w:t>
      </w:r>
      <w:r w:rsidRPr="00BA6B4D">
        <w:rPr>
          <w:b/>
        </w:rPr>
        <w:t xml:space="preserve"> while </w:t>
      </w:r>
      <w:r>
        <w:t>2s+3s dance 1/2 RH across, dance out to ends, set &amp; cross back RH</w:t>
      </w:r>
    </w:p>
    <w:p w:rsidR="00B11EB3" w:rsidRDefault="00B11EB3" w:rsidP="00B11EB3">
      <w:pPr>
        <w:pStyle w:val="DanceBody"/>
      </w:pPr>
      <w:r>
        <w:t>17-24</w:t>
      </w:r>
      <w:r>
        <w:tab/>
        <w:t>4s+1s dance 1/2 Diamond Poussette, 2s+1s</w:t>
      </w:r>
      <w:r w:rsidRPr="007F0D5A">
        <w:rPr>
          <w:b/>
        </w:rPr>
        <w:t xml:space="preserve"> also </w:t>
      </w:r>
      <w:r>
        <w:t>4s+3s dance 1/2 Diamond Poussette back to original places</w:t>
      </w:r>
    </w:p>
    <w:p w:rsidR="00B11EB3" w:rsidRDefault="00B11EB3" w:rsidP="00B11EB3">
      <w:pPr>
        <w:pStyle w:val="DanceBody"/>
        <w:keepNext w:val="0"/>
      </w:pPr>
      <w:r>
        <w:t>25-32</w:t>
      </w:r>
      <w:r>
        <w:tab/>
        <w:t>All set &amp; turn RH, 1s cast to bottom</w:t>
      </w:r>
      <w:r w:rsidRPr="00BA6B4D">
        <w:rPr>
          <w:b/>
        </w:rPr>
        <w:t xml:space="preserve"> while </w:t>
      </w:r>
      <w:r>
        <w:t>2s+3s+4s lead up &amp; all set</w:t>
      </w:r>
    </w:p>
    <w:p w:rsidR="00B11EB3" w:rsidRDefault="00B11EB3" w:rsidP="00B11EB3"/>
    <w:p w:rsidR="00B11EB3" w:rsidRDefault="00B11EB3" w:rsidP="00B11EB3">
      <w:pPr>
        <w:pStyle w:val="Minicrib"/>
      </w:pPr>
      <w:r>
        <w:t>HAIRSTE'EN JIG  (J32)</w:t>
      </w:r>
      <w:r>
        <w:tab/>
      </w:r>
    </w:p>
    <w:p w:rsidR="00B11EB3" w:rsidRDefault="00B11EB3" w:rsidP="00B11EB3">
      <w:pPr>
        <w:pStyle w:val="DanceBody"/>
      </w:pPr>
      <w:r>
        <w:t>Round the Room Dance 3 facing 3</w:t>
      </w:r>
    </w:p>
    <w:p w:rsidR="00B11EB3" w:rsidRDefault="00B11EB3" w:rsidP="00B11EB3">
      <w:pPr>
        <w:pStyle w:val="DanceBody"/>
      </w:pPr>
      <w:r>
        <w:t>1- 8</w:t>
      </w:r>
      <w:r>
        <w:tab/>
        <w:t>All dance LH across &amp; RH back to places Men faces Lady on his left</w:t>
      </w:r>
    </w:p>
    <w:p w:rsidR="00B11EB3" w:rsidRDefault="00B11EB3" w:rsidP="00B11EB3">
      <w:pPr>
        <w:pStyle w:val="DanceBody"/>
      </w:pPr>
      <w:r>
        <w:t xml:space="preserve"> 9-16</w:t>
      </w:r>
      <w:r>
        <w:tab/>
        <w:t>Man &amp; Left Lady set twice &amp; turn 2H, Man faces Lady on his right</w:t>
      </w:r>
    </w:p>
    <w:p w:rsidR="00B11EB3" w:rsidRDefault="00B11EB3" w:rsidP="00B11EB3">
      <w:pPr>
        <w:pStyle w:val="DanceBody"/>
      </w:pPr>
      <w:r>
        <w:t>17-24</w:t>
      </w:r>
      <w:r>
        <w:tab/>
        <w:t>Man &amp; Right Lady set twice, turn 2H &amp; all return to lines of 3</w:t>
      </w:r>
    </w:p>
    <w:p w:rsidR="00B11EB3" w:rsidRDefault="00B11EB3" w:rsidP="00B11EB3">
      <w:pPr>
        <w:pStyle w:val="DanceBody"/>
        <w:keepNext w:val="0"/>
      </w:pPr>
      <w:r>
        <w:t>25-32</w:t>
      </w:r>
      <w:r>
        <w:tab/>
        <w:t>All Adv+Ret, advance to meet next group of 3 dancers (1 group passing under arches made by opposite group)</w:t>
      </w:r>
    </w:p>
    <w:p w:rsidR="00B11EB3" w:rsidRDefault="00B11EB3" w:rsidP="00B11EB3"/>
    <w:p w:rsidR="00B11EB3" w:rsidRDefault="00B11EB3" w:rsidP="00B11EB3">
      <w:pPr>
        <w:pStyle w:val="Minicrib"/>
      </w:pPr>
      <w:r>
        <w:t>HAIRY MARY  (R8x32)  3C (4C set)</w:t>
      </w:r>
      <w:r>
        <w:tab/>
        <w:t>P Burrage  Cross Country Capers</w:t>
      </w:r>
    </w:p>
    <w:p w:rsidR="00B11EB3" w:rsidRDefault="00B11EB3" w:rsidP="00B11EB3">
      <w:pPr>
        <w:pStyle w:val="DanceBody"/>
      </w:pPr>
      <w:r>
        <w:t xml:space="preserve"> 1- 8</w:t>
      </w:r>
      <w:r>
        <w:tab/>
        <w:t>1s set, lead down below 3s, cast up 1 place &amp; face 1</w:t>
      </w:r>
      <w:r w:rsidRPr="00972EEB">
        <w:t>st</w:t>
      </w:r>
      <w:r>
        <w:t xml:space="preserve"> corners</w:t>
      </w:r>
    </w:p>
    <w:p w:rsidR="00B11EB3" w:rsidRDefault="00B11EB3" w:rsidP="00B11EB3">
      <w:pPr>
        <w:pStyle w:val="DanceBody"/>
      </w:pPr>
      <w:r>
        <w:t xml:space="preserve"> 9-16</w:t>
      </w:r>
      <w:r>
        <w:tab/>
        <w:t>1s dance a full "Relay" reel of 4 thru 1</w:t>
      </w:r>
      <w:r w:rsidRPr="00972EEB">
        <w:t>st</w:t>
      </w:r>
      <w:r>
        <w:t xml:space="preserve"> corner pstns</w:t>
      </w:r>
      <w:r w:rsidRPr="00BA6B4D">
        <w:rPr>
          <w:b/>
        </w:rPr>
        <w:t xml:space="preserve"> </w:t>
      </w:r>
      <w:r>
        <w:rPr>
          <w:b/>
        </w:rPr>
        <w:t xml:space="preserve">as </w:t>
      </w:r>
      <w:r>
        <w:t>1</w:t>
      </w:r>
      <w:r w:rsidRPr="00972EEB">
        <w:t>st</w:t>
      </w:r>
      <w:r>
        <w:t xml:space="preserve"> corners dance 1/2 reel &amp; dance on clockwise to next corner &amp; set</w:t>
      </w:r>
      <w:r w:rsidRPr="00BA6B4D">
        <w:rPr>
          <w:b/>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B11EB3" w:rsidRDefault="00B11EB3" w:rsidP="00B11EB3">
      <w:pPr>
        <w:pStyle w:val="DanceBody"/>
      </w:pPr>
      <w:r>
        <w:t>17-24</w:t>
      </w:r>
      <w:r>
        <w:tab/>
        <w:t>1s dance similar "Relay" reel thru 2</w:t>
      </w:r>
      <w:r w:rsidRPr="00972EEB">
        <w:t>nd</w:t>
      </w:r>
      <w:r>
        <w:t xml:space="preserve"> corner pstns</w:t>
      </w:r>
      <w:r w:rsidRPr="00BA6B4D">
        <w:rPr>
          <w:b/>
        </w:rPr>
        <w:t xml:space="preserve"> while </w:t>
      </w:r>
      <w:r>
        <w:t>corners repeat above the moves, 1s end in 2</w:t>
      </w:r>
      <w:r w:rsidRPr="00972EEB">
        <w:t>nd</w:t>
      </w:r>
      <w:r>
        <w:t xml:space="preserve"> places own sides</w:t>
      </w:r>
    </w:p>
    <w:p w:rsidR="00B11EB3" w:rsidRDefault="00B11EB3" w:rsidP="00B11EB3">
      <w:pPr>
        <w:pStyle w:val="DanceBody"/>
        <w:keepNext w:val="0"/>
      </w:pPr>
      <w:r>
        <w:t>25-32</w:t>
      </w:r>
      <w:r>
        <w:tab/>
        <w:t>1s dance Diag R&amp;L (1M crossing diagonally down &amp; 1L crossing diagonally up to start)</w:t>
      </w:r>
    </w:p>
    <w:p w:rsidR="00B11EB3" w:rsidRDefault="00B11EB3" w:rsidP="00B11EB3"/>
    <w:p w:rsidR="00B11EB3" w:rsidRDefault="00B11EB3" w:rsidP="00B11EB3">
      <w:pPr>
        <w:pStyle w:val="Minicrib"/>
      </w:pPr>
      <w:r>
        <w:t>HAL ROBINSON'S RANT  (R5x40)  5C set</w:t>
      </w:r>
      <w:r>
        <w:tab/>
        <w:t>Barbara Russell  RSCDS Boston Celebrate 50yrs</w:t>
      </w:r>
    </w:p>
    <w:p w:rsidR="00B11EB3" w:rsidRDefault="00B11EB3" w:rsidP="00B11EB3">
      <w:pPr>
        <w:pStyle w:val="DanceBody"/>
      </w:pPr>
      <w:r>
        <w:t xml:space="preserve"> 1- 8</w:t>
      </w:r>
      <w:r>
        <w:tab/>
        <w:t>1s &amp; 3s set, cast 1place, dance 1/2 Fig of 8 round couples above them &amp; pass LSh to dance into centre ready for Double Triangles</w:t>
      </w:r>
    </w:p>
    <w:p w:rsidR="00B11EB3" w:rsidRDefault="00B11EB3" w:rsidP="00B11EB3">
      <w:pPr>
        <w:pStyle w:val="DanceBody"/>
      </w:pPr>
      <w:r>
        <w:t xml:space="preserve"> 9-16</w:t>
      </w:r>
      <w:r>
        <w:tab/>
        <w:t>"Petronella Quadruple Triangles" : -</w:t>
      </w:r>
    </w:p>
    <w:p w:rsidR="00B11EB3" w:rsidRDefault="00B11EB3" w:rsidP="00B11EB3">
      <w:pPr>
        <w:pStyle w:val="DanceBody"/>
      </w:pPr>
      <w:r>
        <w:tab/>
        <w:t>All set</w:t>
      </w:r>
      <w:r w:rsidRPr="00BA6B4D">
        <w:rPr>
          <w:b/>
        </w:rPr>
        <w:t xml:space="preserve"> </w:t>
      </w:r>
      <w:r>
        <w:rPr>
          <w:b/>
        </w:rPr>
        <w:t xml:space="preserve">as </w:t>
      </w:r>
      <w:r>
        <w:t>for Double Triangles, 1s &amp; 3s continue</w:t>
      </w:r>
      <w:r w:rsidRPr="00BA6B4D">
        <w:rPr>
          <w:b/>
        </w:rPr>
        <w:t xml:space="preserve"> </w:t>
      </w:r>
      <w:r>
        <w:rPr>
          <w:b/>
        </w:rPr>
        <w:t xml:space="preserve">as </w:t>
      </w:r>
      <w:r>
        <w:t>in Double Triangles</w:t>
      </w:r>
      <w:r w:rsidRPr="00BA6B4D">
        <w:rPr>
          <w:b/>
        </w:rPr>
        <w:t xml:space="preserve"> while </w:t>
      </w:r>
      <w:r>
        <w:t>standing couples all petronella turn one place to the right &amp; repeat, 1s &amp; 3s end in the middle BtoB with partners facing 3</w:t>
      </w:r>
      <w:r w:rsidRPr="00972EEB">
        <w:t>rd</w:t>
      </w:r>
      <w:r>
        <w:t xml:space="preserve"> corner (pstns)</w:t>
      </w:r>
    </w:p>
    <w:p w:rsidR="00B11EB3" w:rsidRDefault="00B11EB3" w:rsidP="00B11EB3">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B11EB3" w:rsidRDefault="00B11EB3" w:rsidP="00B11EB3">
      <w:pPr>
        <w:pStyle w:val="DanceBody"/>
      </w:pPr>
      <w:r>
        <w:t>25-32</w:t>
      </w:r>
      <w:r>
        <w:tab/>
        <w:t>1s &amp; 3s turn 1</w:t>
      </w:r>
      <w:r w:rsidRPr="00972EEB">
        <w:t>st</w:t>
      </w:r>
      <w:r>
        <w:t xml:space="preserve"> corners RH, partner LH, 2</w:t>
      </w:r>
      <w:r w:rsidRPr="00972EEB">
        <w:t>nd</w:t>
      </w:r>
      <w:r>
        <w:t xml:space="preserve"> corner RH &amp; partner LH to end on own sides</w:t>
      </w:r>
    </w:p>
    <w:p w:rsidR="00B11EB3" w:rsidRDefault="00B11EB3" w:rsidP="00B11EB3">
      <w:pPr>
        <w:pStyle w:val="DanceBody"/>
        <w:keepNext w:val="0"/>
      </w:pPr>
      <w:r>
        <w:t>33-40</w:t>
      </w:r>
      <w:r>
        <w:tab/>
        <w:t>5s cast to bottom</w:t>
      </w:r>
      <w:r w:rsidRPr="00BA6B4D">
        <w:rPr>
          <w:b/>
        </w:rPr>
        <w:t xml:space="preserve"> </w:t>
      </w:r>
      <w:r>
        <w:rPr>
          <w:b/>
        </w:rPr>
        <w:t xml:space="preserve">as </w:t>
      </w:r>
      <w:r>
        <w:t>2s dance up to top, 1s+3s set &amp; cast 1 place.  2 4 1 5 3</w:t>
      </w:r>
    </w:p>
    <w:p w:rsidR="00B11EB3" w:rsidRDefault="00B11EB3" w:rsidP="00B11EB3"/>
    <w:p w:rsidR="00B11EB3" w:rsidRDefault="00B11EB3" w:rsidP="00B11EB3">
      <w:pPr>
        <w:pStyle w:val="Minicrib"/>
      </w:pPr>
      <w:r>
        <w:t>HALF AND HALF  (J8x32)  3C (4C set)</w:t>
      </w:r>
      <w:r>
        <w:tab/>
        <w:t>John Riley  Hunter Valley Bk</w:t>
      </w:r>
    </w:p>
    <w:p w:rsidR="00B11EB3" w:rsidRDefault="00B11EB3" w:rsidP="00B11EB3">
      <w:pPr>
        <w:pStyle w:val="DanceBody"/>
        <w:rPr>
          <w:noProof/>
        </w:rPr>
      </w:pPr>
      <w:r>
        <w:rPr>
          <w:noProof/>
        </w:rPr>
        <w:t xml:space="preserve"> 1- 8</w:t>
      </w:r>
      <w:r>
        <w:rPr>
          <w:noProof/>
        </w:rPr>
        <w:tab/>
        <w:t>1M+2L set &amp; cross RH; 1L+2M set &amp; cross RH (2) (1) 3</w:t>
      </w:r>
    </w:p>
    <w:p w:rsidR="00B11EB3" w:rsidRDefault="00B11EB3" w:rsidP="00B11EB3">
      <w:pPr>
        <w:pStyle w:val="DanceBody"/>
        <w:rPr>
          <w:noProof/>
        </w:rPr>
      </w:pPr>
      <w:r>
        <w:rPr>
          <w:noProof/>
        </w:rPr>
        <w:t xml:space="preserve"> 9-16</w:t>
      </w:r>
      <w:r>
        <w:rPr>
          <w:noProof/>
        </w:rPr>
        <w:tab/>
        <w:t>1s+2s set &amp; cross RH with partner; 1s+2s dance RH across. 2 1 3</w:t>
      </w:r>
    </w:p>
    <w:p w:rsidR="00B11EB3" w:rsidRDefault="00B11EB3" w:rsidP="00B11EB3">
      <w:pPr>
        <w:pStyle w:val="DanceBody"/>
        <w:rPr>
          <w:noProof/>
        </w:rPr>
      </w:pPr>
      <w:r>
        <w:rPr>
          <w:noProof/>
        </w:rPr>
        <w:t>17-24</w:t>
      </w:r>
      <w:r>
        <w:rPr>
          <w:noProof/>
        </w:rPr>
        <w:tab/>
        <w:t>1s NHJ dance down between 3s, cast up, meet &amp; dance up to top &amp; cast to end facing 1st corners</w:t>
      </w:r>
    </w:p>
    <w:p w:rsidR="00B11EB3" w:rsidRDefault="00B11EB3" w:rsidP="00B11EB3">
      <w:pPr>
        <w:pStyle w:val="DanceBody"/>
        <w:keepNext w:val="0"/>
        <w:rPr>
          <w:noProof/>
        </w:rPr>
      </w:pPr>
      <w:r>
        <w:rPr>
          <w:noProof/>
        </w:rPr>
        <w:t>25-32</w:t>
      </w:r>
      <w:r>
        <w:rPr>
          <w:noProof/>
        </w:rPr>
        <w:tab/>
        <w:t>1s turn 1st corner RH, partner LH; turn 2nd corner RH &amp; cross LH to 2nd place own side.  2 1 3</w:t>
      </w:r>
    </w:p>
    <w:p w:rsidR="00B11EB3" w:rsidRDefault="00B11EB3" w:rsidP="00B11EB3"/>
    <w:p w:rsidR="00B11EB3" w:rsidRDefault="00B11EB3" w:rsidP="00B11EB3">
      <w:pPr>
        <w:pStyle w:val="Minicrib"/>
      </w:pPr>
      <w:r>
        <w:t>HALF CENTURY JIG  (J5x32)  5C Set</w:t>
      </w:r>
      <w:r>
        <w:tab/>
        <w:t>E Finley  North Ayrshire 50th Anniv</w:t>
      </w:r>
    </w:p>
    <w:p w:rsidR="00B11EB3" w:rsidRDefault="00B11EB3" w:rsidP="00B11EB3">
      <w:pPr>
        <w:pStyle w:val="DanceBody"/>
      </w:pPr>
      <w:r w:rsidRPr="00102F0D">
        <w:t xml:space="preserve"> 1- 4</w:t>
      </w:r>
      <w:r w:rsidRPr="00102F0D">
        <w:tab/>
        <w:t>All set, 1M &amp; 5L petronella into centre</w:t>
      </w:r>
      <w:r w:rsidRPr="00BA6B4D">
        <w:rPr>
          <w:b/>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rPr>
        <w:t xml:space="preserve"> while </w:t>
      </w:r>
      <w:r w:rsidRPr="00102F0D">
        <w:t>2s &amp; 4s dance to ends &amp; face down/up</w:t>
      </w:r>
    </w:p>
    <w:p w:rsidR="00B11EB3" w:rsidRPr="00102F0D" w:rsidRDefault="00B11EB3" w:rsidP="00B11EB3">
      <w:pPr>
        <w:pStyle w:val="DanceBody"/>
      </w:pPr>
      <w:r w:rsidRPr="00102F0D">
        <w:t xml:space="preserve"> 5- 8</w:t>
      </w:r>
      <w:r w:rsidRPr="00102F0D">
        <w:tab/>
        <w:t>Centre couples circle 4H round to left</w:t>
      </w:r>
      <w:r w:rsidRPr="00BA6B4D">
        <w:rPr>
          <w:b/>
        </w:rPr>
        <w:t xml:space="preserve"> while </w:t>
      </w:r>
      <w:r w:rsidRPr="00102F0D">
        <w:t>end trios set in double triangle formation &amp; advance to invert triangle</w:t>
      </w:r>
    </w:p>
    <w:p w:rsidR="00B11EB3" w:rsidRPr="00102F0D" w:rsidRDefault="00B11EB3" w:rsidP="00B11EB3">
      <w:pPr>
        <w:pStyle w:val="DanceBody"/>
      </w:pPr>
      <w:r w:rsidRPr="00102F0D">
        <w:t xml:space="preserve"> 9-12</w:t>
      </w:r>
      <w:r w:rsidRPr="00102F0D">
        <w:tab/>
        <w:t>Centre couples circle 4H round to right</w:t>
      </w:r>
      <w:r w:rsidRPr="00BA6B4D">
        <w:rPr>
          <w:b/>
        </w:rPr>
        <w:t xml:space="preserve"> while </w:t>
      </w:r>
      <w:r w:rsidRPr="00102F0D">
        <w:t>end trios set ending with 2s &amp; 4s dancing to top/bottom places</w:t>
      </w:r>
      <w:r w:rsidRPr="00BA6B4D">
        <w:rPr>
          <w:b/>
        </w:rPr>
        <w:t xml:space="preserve"> </w:t>
      </w:r>
      <w:r>
        <w:rPr>
          <w:b/>
        </w:rPr>
        <w:t xml:space="preserve">as </w:t>
      </w:r>
      <w:r w:rsidRPr="00102F0D">
        <w:t>1s &amp; 5s end in 2</w:t>
      </w:r>
      <w:r w:rsidRPr="00972EEB">
        <w:t>nd</w:t>
      </w:r>
      <w:r w:rsidRPr="00102F0D">
        <w:t>/4</w:t>
      </w:r>
      <w:r w:rsidRPr="00972EEB">
        <w:t>th</w:t>
      </w:r>
      <w:r w:rsidRPr="00102F0D">
        <w:t xml:space="preserve"> place &amp; 3s in own place.  2 1 3 5 4</w:t>
      </w:r>
    </w:p>
    <w:p w:rsidR="00B11EB3" w:rsidRPr="00102F0D" w:rsidRDefault="00B11EB3" w:rsidP="00B11EB3">
      <w:pPr>
        <w:pStyle w:val="DanceBody"/>
      </w:pPr>
      <w:r w:rsidRPr="00102F0D">
        <w:t>13-16</w:t>
      </w:r>
      <w:r w:rsidRPr="00102F0D">
        <w:tab/>
        <w:t>1s turn RH to face 1</w:t>
      </w:r>
      <w:r w:rsidRPr="00972EEB">
        <w:t>st</w:t>
      </w:r>
      <w:r w:rsidRPr="00102F0D">
        <w:t xml:space="preserve"> corners</w:t>
      </w:r>
      <w:r w:rsidRPr="00BA6B4D">
        <w:rPr>
          <w:b/>
        </w:rPr>
        <w:t xml:space="preserve"> while </w:t>
      </w:r>
      <w:r w:rsidRPr="00102F0D">
        <w:t>3s turn RH moving down to face 1</w:t>
      </w:r>
      <w:r w:rsidRPr="00972EEB">
        <w:t>st</w:t>
      </w:r>
      <w:r w:rsidRPr="00102F0D">
        <w:t xml:space="preserve"> corners</w:t>
      </w:r>
      <w:r w:rsidRPr="00BA6B4D">
        <w:rPr>
          <w:b/>
        </w:rPr>
        <w:t xml:space="preserve"> </w:t>
      </w:r>
      <w:r>
        <w:rPr>
          <w:b/>
        </w:rPr>
        <w:t xml:space="preserve">as </w:t>
      </w:r>
      <w:r w:rsidRPr="00102F0D">
        <w:t>4s cast to 3</w:t>
      </w:r>
      <w:r w:rsidRPr="00972EEB">
        <w:t>rd</w:t>
      </w:r>
      <w:r w:rsidRPr="00102F0D">
        <w:t xml:space="preserve"> place &amp; 5s step down</w:t>
      </w:r>
    </w:p>
    <w:p w:rsidR="00B11EB3" w:rsidRPr="00102F0D" w:rsidRDefault="00B11EB3" w:rsidP="00B11EB3">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B11EB3" w:rsidRPr="00102F0D" w:rsidRDefault="00B11EB3" w:rsidP="00B11EB3">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B11EB3" w:rsidRDefault="00B11EB3" w:rsidP="00B11EB3"/>
    <w:p w:rsidR="00B11EB3" w:rsidRDefault="00B11EB3" w:rsidP="00B11EB3">
      <w:pPr>
        <w:pStyle w:val="Minicrib"/>
      </w:pPr>
      <w:r>
        <w:t>HALF CROWN JIG  (J4x32)  8 Persons</w:t>
      </w:r>
      <w:r>
        <w:tab/>
        <w:t>Chris Walker</w:t>
      </w:r>
    </w:p>
    <w:p w:rsidR="00B11EB3" w:rsidRDefault="00B11EB3" w:rsidP="00B11EB3">
      <w:pPr>
        <w:pStyle w:val="DanceBody"/>
      </w:pPr>
      <w:r w:rsidRPr="00151D15">
        <w:t>Start:</w:t>
      </w:r>
    </w:p>
    <w:p w:rsidR="00B11EB3" w:rsidRDefault="00B11EB3" w:rsidP="00B11EB3">
      <w:pPr>
        <w:pStyle w:val="DanceBody"/>
      </w:pPr>
      <w:r>
        <w:t xml:space="preserve">  3······4</w:t>
      </w:r>
    </w:p>
    <w:p w:rsidR="00B11EB3" w:rsidRDefault="00B11EB3" w:rsidP="00B11EB3">
      <w:pPr>
        <w:pStyle w:val="DanceBody"/>
      </w:pPr>
      <w:r>
        <w:t xml:space="preserve">  ····8</w:t>
      </w:r>
    </w:p>
    <w:p w:rsidR="00B11EB3" w:rsidRDefault="00B11EB3" w:rsidP="00B11EB3">
      <w:pPr>
        <w:pStyle w:val="DanceBody"/>
      </w:pPr>
      <w:r>
        <w:t xml:space="preserve">  2·····5</w:t>
      </w:r>
    </w:p>
    <w:p w:rsidR="00B11EB3" w:rsidRDefault="00B11EB3" w:rsidP="00B11EB3">
      <w:pPr>
        <w:pStyle w:val="DanceBody"/>
      </w:pPr>
      <w:r>
        <w:t xml:space="preserve">  ····7</w:t>
      </w:r>
    </w:p>
    <w:p w:rsidR="00B11EB3" w:rsidRDefault="00B11EB3" w:rsidP="00B11EB3">
      <w:pPr>
        <w:pStyle w:val="DanceBody"/>
      </w:pPr>
      <w:r>
        <w:t xml:space="preserve">  1·····6</w:t>
      </w:r>
    </w:p>
    <w:p w:rsidR="00B11EB3" w:rsidRDefault="00B11EB3" w:rsidP="00B11EB3">
      <w:pPr>
        <w:pStyle w:val="DanceBody"/>
      </w:pPr>
      <w:r>
        <w:t xml:space="preserve">  ··Top</w:t>
      </w:r>
    </w:p>
    <w:p w:rsidR="00B11EB3" w:rsidRPr="00151D15" w:rsidRDefault="00B11EB3" w:rsidP="00B11EB3">
      <w:pPr>
        <w:pStyle w:val="DanceBody"/>
      </w:pPr>
      <w:r>
        <w:t xml:space="preserve"> </w:t>
      </w:r>
      <w:r w:rsidRPr="00151D15">
        <w:t>1- 8</w:t>
      </w:r>
      <w:r w:rsidRPr="00151D15">
        <w:tab/>
        <w:t>Middle 4 dancers (2 8 5 7) dance RH across, en</w:t>
      </w:r>
      <w:r>
        <w:t>d dancers (1+7+6 &amp; 3+8+4) dance</w:t>
      </w:r>
      <w:r w:rsidRPr="00151D15">
        <w:t xml:space="preserve"> LH across</w:t>
      </w:r>
    </w:p>
    <w:p w:rsidR="00B11EB3" w:rsidRPr="00151D15" w:rsidRDefault="00B11EB3" w:rsidP="00B11EB3">
      <w:pPr>
        <w:pStyle w:val="DanceBody"/>
      </w:pPr>
      <w:r w:rsidRPr="00151D15">
        <w:t xml:space="preserve"> 9-16</w:t>
      </w:r>
      <w:r w:rsidRPr="00151D15">
        <w:tab/>
        <w:t>2+7+6 &amp; 3+8+5 dance diagonal reels of 3 (7 giving RSh to 2 &amp; 8 giving RSh to 5 to start)</w:t>
      </w:r>
    </w:p>
    <w:p w:rsidR="00B11EB3" w:rsidRPr="00151D15" w:rsidRDefault="00B11EB3" w:rsidP="00B11EB3">
      <w:pPr>
        <w:pStyle w:val="DanceBody"/>
      </w:pPr>
      <w:r w:rsidRPr="00151D15">
        <w:t>17-24</w:t>
      </w:r>
      <w:r w:rsidRPr="00151D15">
        <w:tab/>
        <w:t>1+7+5 &amp; 2+8+4 dance diagonal reels of 3 (7 giving LSh to 1 &amp; 8 giving LSh to 4 to start)</w:t>
      </w:r>
    </w:p>
    <w:p w:rsidR="00B11EB3" w:rsidRDefault="00B11EB3" w:rsidP="00B11EB3">
      <w:pPr>
        <w:pStyle w:val="DanceBody"/>
      </w:pPr>
      <w:r w:rsidRPr="00151D15">
        <w:t>25-32</w:t>
      </w:r>
      <w:r w:rsidRPr="00151D15">
        <w:tab/>
        <w:t>7+8 turn RH, 7+1 &amp; 8+4 pass RSh to change places (no hands), 1+6 &amp; 4+3 pass RSh &amp; change place, 6+5 &amp; 3+2 pass RSh &amp; change place to:</w:t>
      </w:r>
    </w:p>
    <w:p w:rsidR="00B11EB3" w:rsidRDefault="00B11EB3" w:rsidP="00B11EB3">
      <w:pPr>
        <w:pStyle w:val="DanceBody"/>
      </w:pPr>
      <w:r>
        <w:t xml:space="preserve">  4······8</w:t>
      </w:r>
    </w:p>
    <w:p w:rsidR="00B11EB3" w:rsidRDefault="00B11EB3" w:rsidP="00B11EB3">
      <w:pPr>
        <w:pStyle w:val="DanceBody"/>
      </w:pPr>
      <w:r>
        <w:t xml:space="preserve">  ····2</w:t>
      </w:r>
    </w:p>
    <w:p w:rsidR="00B11EB3" w:rsidRDefault="00B11EB3" w:rsidP="00B11EB3">
      <w:pPr>
        <w:pStyle w:val="DanceBody"/>
      </w:pPr>
      <w:r>
        <w:t xml:space="preserve">  3······6</w:t>
      </w:r>
    </w:p>
    <w:p w:rsidR="00B11EB3" w:rsidRDefault="00B11EB3" w:rsidP="00B11EB3">
      <w:pPr>
        <w:pStyle w:val="DanceBody"/>
      </w:pPr>
      <w:r>
        <w:t xml:space="preserve">  ····5</w:t>
      </w:r>
    </w:p>
    <w:p w:rsidR="00B11EB3" w:rsidRPr="00151D15" w:rsidRDefault="00B11EB3" w:rsidP="00B11EB3">
      <w:pPr>
        <w:pStyle w:val="DanceBody"/>
      </w:pPr>
      <w:r>
        <w:t xml:space="preserve">  7······1</w:t>
      </w:r>
    </w:p>
    <w:p w:rsidR="00B11EB3" w:rsidRDefault="00B11EB3" w:rsidP="00B11EB3">
      <w:pPr>
        <w:pStyle w:val="DanceBody"/>
        <w:keepNext w:val="0"/>
      </w:pPr>
      <w:r w:rsidRPr="00151D15">
        <w:t>Repeat 3 more times to end in original places</w:t>
      </w:r>
    </w:p>
    <w:p w:rsidR="00B11EB3" w:rsidRDefault="00B11EB3" w:rsidP="00B11EB3"/>
    <w:p w:rsidR="00B11EB3" w:rsidRDefault="00B11EB3" w:rsidP="00B11EB3">
      <w:pPr>
        <w:pStyle w:val="Minicrib"/>
      </w:pPr>
      <w:r>
        <w:t>HALF RIGHT &amp; HALF LEFT  (R3x32)  3C Set</w:t>
      </w:r>
      <w:r>
        <w:tab/>
        <w:t>Vincent Broquié  The Walnut Bk 2</w:t>
      </w:r>
    </w:p>
    <w:p w:rsidR="00B11EB3" w:rsidRDefault="00B11EB3" w:rsidP="00B11EB3">
      <w:pPr>
        <w:pStyle w:val="DanceBody"/>
      </w:pPr>
      <w:r>
        <w:t xml:space="preserve"> 1- 8</w:t>
      </w:r>
      <w:r>
        <w:tab/>
        <w:t>1s+2s+3s set, cross RH &amp; chase clockwise 1/2 way.  3 2 1</w:t>
      </w:r>
    </w:p>
    <w:p w:rsidR="00B11EB3" w:rsidRDefault="00B11EB3" w:rsidP="00B11EB3">
      <w:pPr>
        <w:pStyle w:val="DanceBody"/>
      </w:pPr>
      <w:r>
        <w:t xml:space="preserve"> 9-16</w:t>
      </w:r>
      <w:r>
        <w:tab/>
        <w:t>1s set, cross RH, cast up one place (2s step down), cross RH again.  3 1 2</w:t>
      </w:r>
    </w:p>
    <w:p w:rsidR="00B11EB3" w:rsidRDefault="00B11EB3" w:rsidP="00B11EB3">
      <w:pPr>
        <w:pStyle w:val="DanceBody"/>
      </w:pPr>
      <w:r>
        <w:t>17-24</w:t>
      </w:r>
      <w:r>
        <w:tab/>
        <w:t>All set, cross LH &amp; chase anticlockwise 1/2 way.  2 1 3</w:t>
      </w:r>
    </w:p>
    <w:p w:rsidR="00B11EB3" w:rsidRDefault="00B11EB3" w:rsidP="00B11EB3">
      <w:pPr>
        <w:pStyle w:val="DanceBody"/>
        <w:keepNext w:val="0"/>
      </w:pPr>
      <w:r>
        <w:t>25-32</w:t>
      </w:r>
      <w:r>
        <w:tab/>
        <w:t>1s set, cross LH, cast (3s step up), cross LH.  2 3 1</w:t>
      </w:r>
    </w:p>
    <w:p w:rsidR="00B11EB3" w:rsidRDefault="00B11EB3" w:rsidP="00B11EB3"/>
    <w:p w:rsidR="00B11EB3" w:rsidRDefault="00B11EB3" w:rsidP="00B11EB3">
      <w:pPr>
        <w:pStyle w:val="Minicrib"/>
        <w:rPr>
          <w:lang w:eastAsia="en-GB"/>
        </w:rPr>
      </w:pPr>
      <w:r>
        <w:rPr>
          <w:lang w:eastAsia="en-GB"/>
        </w:rPr>
        <w:t>THE HALF-CENTURY  (J3x40)  3C set</w:t>
      </w:r>
      <w:r>
        <w:rPr>
          <w:lang w:eastAsia="en-GB"/>
        </w:rPr>
        <w:tab/>
        <w:t>Pat Stanaway  Harwell Caledonian Society 1948-1998</w:t>
      </w:r>
    </w:p>
    <w:p w:rsidR="00B11EB3" w:rsidRDefault="00B11EB3" w:rsidP="00B11EB3">
      <w:pPr>
        <w:pStyle w:val="DanceBody"/>
        <w:rPr>
          <w:lang w:eastAsia="en-GB"/>
        </w:rPr>
      </w:pPr>
      <w:r>
        <w:rPr>
          <w:lang w:eastAsia="en-GB"/>
        </w:rPr>
        <w:t xml:space="preserve"> 1- 8</w:t>
      </w:r>
      <w:r>
        <w:rPr>
          <w:lang w:eastAsia="en-GB"/>
        </w:rPr>
        <w:tab/>
        <w:t>1s+2s+3s dance Grand Chain</w:t>
      </w:r>
    </w:p>
    <w:p w:rsidR="00B11EB3" w:rsidRDefault="00B11EB3" w:rsidP="00B11EB3">
      <w:pPr>
        <w:pStyle w:val="DanceBody"/>
        <w:rPr>
          <w:lang w:eastAsia="en-GB"/>
        </w:rPr>
      </w:pPr>
      <w:r>
        <w:rPr>
          <w:lang w:eastAsia="en-GB"/>
        </w:rPr>
        <w:t xml:space="preserve"> 9-16</w:t>
      </w:r>
      <w:r>
        <w:rPr>
          <w:lang w:eastAsia="en-GB"/>
        </w:rPr>
        <w:tab/>
        <w:t>1L+2M cross RH, 1M+2L cross RH, 1L+3L cross RH, 1M+3M cross RH.  End (2) (3) (1)</w:t>
      </w:r>
    </w:p>
    <w:p w:rsidR="00B11EB3" w:rsidRDefault="00B11EB3" w:rsidP="00B11EB3">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B11EB3" w:rsidRDefault="00B11EB3" w:rsidP="00B11EB3">
      <w:pPr>
        <w:pStyle w:val="DanceBody"/>
        <w:rPr>
          <w:lang w:eastAsia="en-GB"/>
        </w:rPr>
      </w:pPr>
      <w:r>
        <w:rPr>
          <w:lang w:eastAsia="en-GB"/>
        </w:rPr>
        <w:t>25-32</w:t>
      </w:r>
      <w:r>
        <w:rPr>
          <w:lang w:eastAsia="en-GB"/>
        </w:rPr>
        <w:tab/>
        <w:t>1s+2s+3s circle 6H round &amp; back</w:t>
      </w:r>
    </w:p>
    <w:p w:rsidR="00B11EB3" w:rsidRDefault="00B11EB3" w:rsidP="00B11EB3">
      <w:pPr>
        <w:pStyle w:val="DanceBody"/>
        <w:keepNext w:val="0"/>
        <w:rPr>
          <w:lang w:eastAsia="en-GB"/>
        </w:rPr>
      </w:pPr>
      <w:r>
        <w:rPr>
          <w:lang w:eastAsia="en-GB"/>
        </w:rPr>
        <w:t>33-40</w:t>
      </w:r>
      <w:r>
        <w:rPr>
          <w:lang w:eastAsia="en-GB"/>
        </w:rPr>
        <w:tab/>
        <w:t>1s+2s dance 1/2 RH across &amp; set; 1s+3s dance 1/2 LH across &amp; set.  End 2 3 1</w:t>
      </w:r>
    </w:p>
    <w:p w:rsidR="00B11EB3" w:rsidRDefault="00B11EB3" w:rsidP="00B11EB3"/>
    <w:p w:rsidR="00B11EB3" w:rsidRDefault="00B11EB3" w:rsidP="00B11EB3">
      <w:pPr>
        <w:pStyle w:val="Minicrib"/>
      </w:pPr>
      <w:r>
        <w:t>HALIBURTON WELCOME  (J4x32)  4C Set</w:t>
      </w:r>
      <w:r>
        <w:tab/>
        <w:t>D Clarke  Haliburton Highlands</w:t>
      </w:r>
    </w:p>
    <w:p w:rsidR="00B11EB3" w:rsidRDefault="00B11EB3" w:rsidP="00B11EB3">
      <w:pPr>
        <w:pStyle w:val="DanceBody"/>
      </w:pPr>
      <w:r>
        <w:t xml:space="preserve"> 1- 8</w:t>
      </w:r>
      <w:r>
        <w:tab/>
        <w:t>1s dance down the middle &amp; back</w:t>
      </w:r>
    </w:p>
    <w:p w:rsidR="00B11EB3" w:rsidRDefault="00B11EB3" w:rsidP="00B11EB3">
      <w:pPr>
        <w:pStyle w:val="DanceBody"/>
      </w:pPr>
      <w:r>
        <w:t xml:space="preserve"> 9-16</w:t>
      </w:r>
      <w:r>
        <w:tab/>
        <w:t>1s followed by 2s+3s+4s cast on own sides to bottom, cross (Ladies inside Men) &amp; dance up opposite sides</w:t>
      </w:r>
    </w:p>
    <w:p w:rsidR="00B11EB3" w:rsidRDefault="00B11EB3" w:rsidP="00B11EB3">
      <w:pPr>
        <w:pStyle w:val="DanceBody"/>
      </w:pPr>
      <w:r>
        <w:t>17-24</w:t>
      </w:r>
      <w:r>
        <w:tab/>
        <w:t>1L+2M change places RH, 1M+2L change places RH, 1L+3L change places RH, 1M+3M change places RH</w:t>
      </w:r>
    </w:p>
    <w:p w:rsidR="00B11EB3" w:rsidRDefault="00B11EB3" w:rsidP="00B11EB3">
      <w:pPr>
        <w:pStyle w:val="DanceBody"/>
        <w:keepNext w:val="0"/>
      </w:pPr>
      <w:r>
        <w:t>25-32</w:t>
      </w:r>
      <w:r>
        <w:tab/>
        <w:t>1L+4M change places RH, 1M+4L change places RH, all Adv+Ret</w:t>
      </w:r>
    </w:p>
    <w:p w:rsidR="00B11EB3" w:rsidRDefault="00B11EB3" w:rsidP="00B11EB3"/>
    <w:p w:rsidR="00B11EB3" w:rsidRDefault="00B11EB3" w:rsidP="00B11EB3">
      <w:pPr>
        <w:pStyle w:val="Minicrib"/>
      </w:pPr>
      <w:r>
        <w:t>HALL CHANGE  (J4x32)  4C set</w:t>
      </w:r>
      <w:r>
        <w:tab/>
        <w:t>R Betsche  RSCDS Bk 42</w:t>
      </w:r>
    </w:p>
    <w:p w:rsidR="00B11EB3" w:rsidRDefault="00B11EB3" w:rsidP="00B11EB3">
      <w:pPr>
        <w:pStyle w:val="DanceBody"/>
      </w:pPr>
      <w:r>
        <w:t xml:space="preserve"> 1- 8</w:t>
      </w:r>
      <w:r>
        <w:tab/>
        <w:t>1s+2s dance RH across, 1s cast 1 place (2s up) &amp; 1s+3s dance LH across 1/2 way.  2 (3)(1) 4</w:t>
      </w:r>
    </w:p>
    <w:p w:rsidR="00B11EB3" w:rsidRDefault="00B11EB3" w:rsidP="00B11EB3">
      <w:pPr>
        <w:pStyle w:val="DanceBody"/>
      </w:pPr>
      <w:r>
        <w:t xml:space="preserve"> 9-16</w:t>
      </w:r>
      <w:r>
        <w:tab/>
        <w:t>1L+3L dance Alternating Tandem reel of 3 on side giving RSh to 4M</w:t>
      </w:r>
      <w:r w:rsidRPr="00BA6B4D">
        <w:rPr>
          <w:b/>
        </w:rPr>
        <w:t xml:space="preserve"> while </w:t>
      </w:r>
      <w:r>
        <w:t>3M+1M dance similarly giving RSh to 2L, 3s+1s end in circle</w:t>
      </w:r>
    </w:p>
    <w:p w:rsidR="00B11EB3" w:rsidRDefault="00B11EB3" w:rsidP="00B11EB3">
      <w:pPr>
        <w:pStyle w:val="DanceBody"/>
      </w:pPr>
      <w:r>
        <w:t>17-24</w:t>
      </w:r>
      <w:r>
        <w:tab/>
        <w:t>3s+1s change places by setting twice moving to left, 1s followed by 3s dance up between 2s &amp; cast 1s to 3</w:t>
      </w:r>
      <w:r w:rsidRPr="00972EEB">
        <w:t>rd</w:t>
      </w:r>
      <w:r>
        <w:t xml:space="preserve"> place.  2 3 1 4</w:t>
      </w:r>
    </w:p>
    <w:p w:rsidR="00B11EB3" w:rsidRDefault="00B11EB3" w:rsidP="00B11EB3">
      <w:pPr>
        <w:pStyle w:val="DanceBody"/>
        <w:keepNext w:val="0"/>
      </w:pPr>
      <w:r>
        <w:t>25-32</w:t>
      </w:r>
      <w:r>
        <w:tab/>
        <w:t>All set, 1s turn RH &amp; cast to 4</w:t>
      </w:r>
      <w:r w:rsidRPr="00972EEB">
        <w:t>th</w:t>
      </w:r>
      <w:r>
        <w:t xml:space="preserve"> place</w:t>
      </w:r>
      <w:r w:rsidRPr="00BA6B4D">
        <w:rPr>
          <w:b/>
        </w:rPr>
        <w:t xml:space="preserve"> while </w:t>
      </w:r>
      <w:r>
        <w:t>2s+3s+4s turn RH (4s moving up to 3</w:t>
      </w:r>
      <w:r w:rsidRPr="00972EEB">
        <w:t>rd</w:t>
      </w:r>
      <w:r>
        <w:t xml:space="preserve"> place) &amp; all set</w:t>
      </w:r>
    </w:p>
    <w:p w:rsidR="00B11EB3" w:rsidRDefault="00B11EB3" w:rsidP="00B11EB3"/>
    <w:p w:rsidR="00B11EB3" w:rsidRDefault="00B11EB3" w:rsidP="00B11EB3">
      <w:pPr>
        <w:pStyle w:val="Minicrib"/>
      </w:pPr>
      <w:r>
        <w:t>HALL OF THE SOUTH  (J8x32)  2C (4C set)</w:t>
      </w:r>
      <w:r>
        <w:tab/>
        <w:t>B McGhee  Imperial 4</w:t>
      </w:r>
    </w:p>
    <w:p w:rsidR="00B11EB3" w:rsidRDefault="00B11EB3" w:rsidP="00B11EB3">
      <w:pPr>
        <w:pStyle w:val="DanceBody"/>
      </w:pPr>
      <w:r>
        <w:t xml:space="preserve"> 1- 8</w:t>
      </w:r>
      <w:r>
        <w:tab/>
        <w:t>1M+2L change places RH, 2L+2M change places LH, 1s+2s circle 4H round to left</w:t>
      </w:r>
    </w:p>
    <w:p w:rsidR="00B11EB3" w:rsidRDefault="00B11EB3" w:rsidP="00B11EB3">
      <w:pPr>
        <w:pStyle w:val="DanceBody"/>
      </w:pPr>
      <w:r>
        <w:t xml:space="preserve"> 9-16</w:t>
      </w:r>
      <w:r>
        <w:tab/>
        <w:t>1s+2s dance Ladies Chain</w:t>
      </w:r>
    </w:p>
    <w:p w:rsidR="00B11EB3" w:rsidRDefault="00B11EB3" w:rsidP="00B11EB3">
      <w:pPr>
        <w:pStyle w:val="DanceBody"/>
      </w:pPr>
      <w:r>
        <w:t>17-24</w:t>
      </w:r>
      <w:r>
        <w:tab/>
        <w:t>1s+2s set, 2s followed by 1s lead down, 1/2 turn &amp; dance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HALLO HALLOWEEN  (R32)  Circle</w:t>
      </w:r>
      <w:r>
        <w:tab/>
        <w:t>Irene van Marseveen  Dancing Thistles</w:t>
      </w:r>
    </w:p>
    <w:p w:rsidR="00B11EB3" w:rsidRDefault="00B11EB3" w:rsidP="00B11EB3">
      <w:pPr>
        <w:pStyle w:val="DanceBody"/>
      </w:pPr>
      <w:r>
        <w:t>Circle, partner on Man's right</w:t>
      </w:r>
    </w:p>
    <w:p w:rsidR="00B11EB3" w:rsidRDefault="00B11EB3" w:rsidP="00B11EB3">
      <w:pPr>
        <w:pStyle w:val="DanceBody"/>
      </w:pPr>
      <w:r>
        <w:t xml:space="preserve"> 1- 8</w:t>
      </w:r>
      <w:r>
        <w:tab/>
        <w:t>All dance Grand Chain passing partner &amp; 3 persons</w:t>
      </w:r>
    </w:p>
    <w:p w:rsidR="00B11EB3" w:rsidRDefault="00B11EB3" w:rsidP="00B11EB3">
      <w:pPr>
        <w:pStyle w:val="DanceBody"/>
      </w:pPr>
      <w:r>
        <w:t xml:space="preserve"> 9-16</w:t>
      </w:r>
      <w:r>
        <w:tab/>
        <w:t>All turn new partner RH &amp; 3/4 turn LH to face anticlockwise</w:t>
      </w:r>
    </w:p>
    <w:p w:rsidR="00B11EB3" w:rsidRDefault="00B11EB3" w:rsidP="00B11EB3">
      <w:pPr>
        <w:pStyle w:val="DanceBody"/>
      </w:pPr>
      <w:r>
        <w:t>17-24</w:t>
      </w:r>
      <w:r>
        <w:tab/>
        <w:t>All dance anticlockwise 4 steps &amp; back 4 steps &amp; end facing in (Partner on Man's right)</w:t>
      </w:r>
    </w:p>
    <w:p w:rsidR="00B11EB3" w:rsidRDefault="00B11EB3" w:rsidP="00B11EB3">
      <w:pPr>
        <w:pStyle w:val="DanceBody"/>
        <w:keepNext w:val="0"/>
      </w:pPr>
      <w:r>
        <w:t>25-32</w:t>
      </w:r>
      <w:r>
        <w:tab/>
        <w:t>All Slip-Step to right &amp; back again</w:t>
      </w:r>
    </w:p>
    <w:p w:rsidR="00B11EB3" w:rsidRDefault="00B11EB3" w:rsidP="00B11EB3"/>
    <w:p w:rsidR="00B11EB3" w:rsidRDefault="00B11EB3" w:rsidP="00B11EB3">
      <w:pPr>
        <w:pStyle w:val="Minicrib"/>
      </w:pPr>
      <w:r>
        <w:t>HALLOWE'EN  (J8x32)  2C (4C set)</w:t>
      </w:r>
      <w:r>
        <w:tab/>
        <w:t>Dorothy Bell  Starters</w:t>
      </w:r>
    </w:p>
    <w:p w:rsidR="00B11EB3" w:rsidRDefault="00B11EB3" w:rsidP="00B11EB3">
      <w:pPr>
        <w:pStyle w:val="DanceBody"/>
      </w:pPr>
      <w:r>
        <w:t xml:space="preserve"> 1- 8</w:t>
      </w:r>
      <w:r>
        <w:tab/>
        <w:t>1s+2s set twice &amp; dance RH across</w:t>
      </w:r>
    </w:p>
    <w:p w:rsidR="00B11EB3" w:rsidRDefault="00B11EB3" w:rsidP="00B11EB3">
      <w:pPr>
        <w:pStyle w:val="DanceBody"/>
      </w:pPr>
      <w:r>
        <w:t xml:space="preserve"> 9-16</w:t>
      </w:r>
      <w:r>
        <w:tab/>
        <w:t>1s+2s set twice &amp; dance LH across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HALLOWE'EN JIG  (J8x32)  3C (4C set)</w:t>
      </w:r>
      <w:r>
        <w:tab/>
        <w:t>Lyn MacLeod  SCD Archives</w:t>
      </w:r>
    </w:p>
    <w:p w:rsidR="00B11EB3" w:rsidRDefault="00B11EB3" w:rsidP="00B11EB3">
      <w:pPr>
        <w:pStyle w:val="DanceBody"/>
      </w:pPr>
      <w:r>
        <w:t xml:space="preserve"> 1- 8</w:t>
      </w:r>
      <w:r>
        <w:tab/>
        <w:t>1s set, cast 1 place &amp; dance RH across (Lady with 2s &amp; Man with 3s)</w:t>
      </w:r>
    </w:p>
    <w:p w:rsidR="00B11EB3" w:rsidRDefault="00B11EB3" w:rsidP="00B11EB3">
      <w:pPr>
        <w:pStyle w:val="DanceBody"/>
      </w:pPr>
      <w:r>
        <w:t xml:space="preserve"> 9-16</w:t>
      </w:r>
      <w:r>
        <w:tab/>
        <w:t>1s dance LH across with other couple, 1s turn RH 1.1/2 times to face 1</w:t>
      </w:r>
      <w:r w:rsidRPr="00972EEB">
        <w:t>st</w:t>
      </w:r>
      <w:r>
        <w:t xml:space="preserve"> corners</w:t>
      </w:r>
    </w:p>
    <w:p w:rsidR="00B11EB3" w:rsidRDefault="00B11EB3" w:rsidP="00B11EB3">
      <w:pPr>
        <w:pStyle w:val="DanceBody"/>
      </w:pPr>
      <w:r>
        <w:t>17-24</w:t>
      </w:r>
      <w:r>
        <w:tab/>
        <w:t>1s dance 'Hello-Goodbye' setting ending between 2s/3s</w:t>
      </w:r>
    </w:p>
    <w:p w:rsidR="00B11EB3" w:rsidRDefault="00B11EB3" w:rsidP="00B11EB3">
      <w:pPr>
        <w:pStyle w:val="DanceBody"/>
        <w:keepNext w:val="0"/>
      </w:pPr>
      <w:r>
        <w:t>25-32</w:t>
      </w:r>
      <w:r>
        <w:tab/>
        <w:t>1s Adv+Ret down/up, change places RH &amp; cast to right to 2</w:t>
      </w:r>
      <w:r w:rsidRPr="00972EEB">
        <w:t>nd</w:t>
      </w:r>
      <w:r>
        <w:t xml:space="preserve"> places</w:t>
      </w:r>
      <w:r w:rsidRPr="00BA6B4D">
        <w:rPr>
          <w:b/>
        </w:rPr>
        <w:t xml:space="preserve"> while </w:t>
      </w:r>
      <w:r>
        <w:t>2s+3s dance R&amp;L</w:t>
      </w:r>
    </w:p>
    <w:p w:rsidR="00B11EB3" w:rsidRDefault="00B11EB3" w:rsidP="00B11EB3"/>
    <w:p w:rsidR="00B11EB3" w:rsidRDefault="00B11EB3" w:rsidP="00B11EB3">
      <w:pPr>
        <w:pStyle w:val="Minicrib"/>
      </w:pPr>
      <w:r>
        <w:t>THE HALLOWE'EN SHADOWS  (S3x32)  3C set</w:t>
      </w:r>
      <w:r>
        <w:tab/>
        <w:t>Pat Clark  Corberry Collection 2</w:t>
      </w:r>
    </w:p>
    <w:p w:rsidR="00B11EB3" w:rsidRDefault="00B11EB3" w:rsidP="00B11EB3">
      <w:pPr>
        <w:pStyle w:val="DanceBody"/>
      </w:pPr>
      <w:r>
        <w:t xml:space="preserve"> 1- 8</w:t>
      </w:r>
      <w:r>
        <w:tab/>
        <w:t xml:space="preserve">1s set, 1M followed by 1L dances down &amp; casts behind 3M; 1M crosses set &amp; casts up round 3L </w:t>
      </w:r>
      <w:r>
        <w:rPr>
          <w:b/>
        </w:rPr>
        <w:t>while</w:t>
      </w:r>
      <w:r>
        <w:t xml:space="preserve"> 1L casts up round 3M. 1s end facing 1st corners</w:t>
      </w:r>
    </w:p>
    <w:p w:rsidR="00B11EB3" w:rsidRDefault="00B11EB3" w:rsidP="00B11EB3">
      <w:pPr>
        <w:pStyle w:val="DanceBody"/>
      </w:pPr>
      <w:r>
        <w:t xml:space="preserve"> 9-12</w:t>
      </w:r>
      <w:r>
        <w:tab/>
        <w:t>1s dance "Corner Pass Left + Turn Left" with 1st corners (as Corner Pass+Turn but passing corner LSh, corners turning LH in centre);</w:t>
      </w:r>
    </w:p>
    <w:p w:rsidR="00B11EB3" w:rsidRDefault="00B11EB3" w:rsidP="00B11EB3">
      <w:pPr>
        <w:pStyle w:val="DanceBody"/>
      </w:pPr>
      <w:r>
        <w:t>13-16</w:t>
      </w:r>
      <w:r>
        <w:tab/>
        <w:t>1s pass LSh to face 4th corner &amp; repeat Corner Pass Left + Turn Left with 4th corners.  1s end approaching each other in centre</w:t>
      </w:r>
    </w:p>
    <w:p w:rsidR="00B11EB3" w:rsidRDefault="00B11EB3" w:rsidP="00B11EB3">
      <w:pPr>
        <w:pStyle w:val="DanceBody"/>
      </w:pPr>
      <w:r>
        <w:t>17-20</w:t>
      </w:r>
      <w:r>
        <w:tab/>
        <w:t>1s turn LH to end 1L, with 1M following, facing 2M, 1L followed by 1M dances up round 2M passing by RSh</w:t>
      </w:r>
    </w:p>
    <w:p w:rsidR="00B11EB3" w:rsidRPr="0010404B" w:rsidRDefault="00B11EB3" w:rsidP="00B11EB3">
      <w:pPr>
        <w:pStyle w:val="DanceBody"/>
      </w:pPr>
      <w:r>
        <w:t>21-24</w:t>
      </w:r>
      <w:r>
        <w:tab/>
        <w:t xml:space="preserve">1s dance down NHJ, divide , 1L dances behind 3L </w:t>
      </w:r>
      <w:r>
        <w:rPr>
          <w:b/>
        </w:rPr>
        <w:t>while</w:t>
      </w:r>
      <w:r>
        <w:t xml:space="preserve"> 1M dances behind 3M (3s step up 23-24). 2 3 1</w:t>
      </w:r>
    </w:p>
    <w:p w:rsidR="00B11EB3" w:rsidRDefault="00B11EB3" w:rsidP="00B11EB3">
      <w:pPr>
        <w:pStyle w:val="DanceBody"/>
        <w:keepNext w:val="0"/>
      </w:pPr>
      <w:r>
        <w:t>25-32</w:t>
      </w:r>
      <w:r>
        <w:tab/>
        <w:t>All circle 6H round to the right &amp; back to the left.  End 2 3 1</w:t>
      </w:r>
    </w:p>
    <w:p w:rsidR="00B11EB3" w:rsidRDefault="00B11EB3" w:rsidP="00B11EB3"/>
    <w:p w:rsidR="00B11EB3" w:rsidRDefault="00B11EB3" w:rsidP="00B11EB3">
      <w:pPr>
        <w:pStyle w:val="Minicrib"/>
      </w:pPr>
      <w:r>
        <w:t>HALLOWEEN  (J8x40)  3C (4C set)</w:t>
      </w:r>
      <w:r>
        <w:tab/>
        <w:t>John W Mitchell  Whetherly Bk 17</w:t>
      </w:r>
    </w:p>
    <w:p w:rsidR="00B11EB3" w:rsidRDefault="00B11EB3" w:rsidP="00B11EB3">
      <w:pPr>
        <w:pStyle w:val="DanceBody"/>
      </w:pPr>
      <w:r>
        <w:t xml:space="preserve"> 1- 8</w:t>
      </w:r>
      <w:r>
        <w:tab/>
        <w:t>1s set, turn RH, cast 1 place &amp; turn LH to face 2</w:t>
      </w:r>
      <w:r w:rsidRPr="00972EEB">
        <w:t>nd</w:t>
      </w:r>
      <w:r>
        <w:t xml:space="preserve"> corners</w:t>
      </w:r>
    </w:p>
    <w:p w:rsidR="00B11EB3" w:rsidRDefault="00B11EB3" w:rsidP="00B11EB3">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B11EB3" w:rsidRDefault="00B11EB3" w:rsidP="00B11EB3">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B11EB3" w:rsidRDefault="00B11EB3" w:rsidP="00B11EB3">
      <w:pPr>
        <w:pStyle w:val="DanceBody"/>
      </w:pPr>
      <w:r>
        <w:t>25-32</w:t>
      </w:r>
      <w:r>
        <w:tab/>
        <w:t>1s dance reel of 3 on opposite sides giving LSh to 2</w:t>
      </w:r>
      <w:r w:rsidRPr="00972EEB">
        <w:t>nd</w:t>
      </w:r>
      <w:r>
        <w:t xml:space="preserve"> corner (pstn) 1s end in lines across (1L between 3s (at top) &amp; 1M between 2s), all set</w:t>
      </w:r>
    </w:p>
    <w:p w:rsidR="00B11EB3" w:rsidRDefault="00B11EB3" w:rsidP="00B11EB3">
      <w:pPr>
        <w:pStyle w:val="DanceBody"/>
      </w:pPr>
      <w:r>
        <w:t>33-40</w:t>
      </w:r>
      <w:r>
        <w:tab/>
        <w:t>3s+1s+2s circle 6H round to left 1/2 way, 1s petronella into 2</w:t>
      </w:r>
      <w:r w:rsidRPr="00972EEB">
        <w:t>nd</w:t>
      </w:r>
      <w:r>
        <w:t xml:space="preserve"> places own sides &amp; set</w:t>
      </w:r>
    </w:p>
    <w:p w:rsidR="00B11EB3" w:rsidRPr="00B3461A" w:rsidRDefault="00B11EB3" w:rsidP="00B11EB3">
      <w:pPr>
        <w:pStyle w:val="DanceBody"/>
        <w:keepNext w:val="0"/>
        <w:rPr>
          <w:i/>
        </w:rPr>
      </w:pPr>
      <w:r w:rsidRPr="00B3461A">
        <w:rPr>
          <w:i/>
        </w:rPr>
        <w:t>2nd time through</w:t>
      </w:r>
      <w:r w:rsidRPr="00B3461A">
        <w:rPr>
          <w:b/>
          <w:i/>
        </w:rPr>
        <w:t xml:space="preserve"> as </w:t>
      </w:r>
      <w:r w:rsidRPr="00B3461A">
        <w:rPr>
          <w:i/>
        </w:rPr>
        <w:t>new 1s start</w:t>
      </w:r>
      <w:r>
        <w:rPr>
          <w:i/>
        </w:rPr>
        <w:t>,</w:t>
      </w:r>
      <w:r w:rsidRPr="00B3461A">
        <w:rPr>
          <w:i/>
        </w:rPr>
        <w:t xml:space="preserve"> original 1s</w:t>
      </w:r>
      <w:r w:rsidRPr="00B3461A">
        <w:rPr>
          <w:b/>
          <w:i/>
        </w:rPr>
        <w:t xml:space="preserve"> also </w:t>
      </w:r>
      <w:r w:rsidRPr="00B3461A">
        <w:rPr>
          <w:i/>
        </w:rPr>
        <w:t>set, turn RH and cast to bottom (i.e. repeat bars 1-6)</w:t>
      </w:r>
    </w:p>
    <w:p w:rsidR="00B11EB3" w:rsidRDefault="00B11EB3" w:rsidP="00B11EB3"/>
    <w:p w:rsidR="00B11EB3" w:rsidRDefault="00B11EB3" w:rsidP="00B11EB3">
      <w:pPr>
        <w:pStyle w:val="Minicrib"/>
      </w:pPr>
      <w:r>
        <w:t>HALSWAY ANNIVERSARY  (J8x40)  3C (4C set)</w:t>
      </w:r>
      <w:r>
        <w:tab/>
        <w:t>Peter Wright  Bristol 40th Anniversary Bk</w:t>
      </w:r>
    </w:p>
    <w:p w:rsidR="00B11EB3" w:rsidRDefault="00B11EB3" w:rsidP="00B11EB3">
      <w:pPr>
        <w:pStyle w:val="DanceBody"/>
      </w:pPr>
      <w:r>
        <w:t xml:space="preserve"> 1- 8</w:t>
      </w:r>
      <w:r>
        <w:tab/>
        <w:t>1s dance down (2s step up on bars 3-4); 1s set facing partner, dance up towards 3s</w:t>
      </w:r>
    </w:p>
    <w:p w:rsidR="00B11EB3" w:rsidRDefault="00B11EB3" w:rsidP="00B11EB3">
      <w:pPr>
        <w:pStyle w:val="DanceBody"/>
      </w:pPr>
      <w:r>
        <w:t xml:space="preserve"> 9-16</w:t>
      </w:r>
      <w:r>
        <w:tab/>
        <w:t>1s turn 3s with nearer hands &amp; dance up to 2nd place. 1s turn 2s with nearer hands &amp; finish in 2nd place in prom hold facing up, 3s step in on Bar 16</w:t>
      </w:r>
    </w:p>
    <w:p w:rsidR="00B11EB3" w:rsidRDefault="00B11EB3" w:rsidP="00B11EB3">
      <w:pPr>
        <w:pStyle w:val="DanceBody"/>
      </w:pPr>
      <w:r>
        <w:t>17-24</w:t>
      </w:r>
      <w:r>
        <w:tab/>
        <w:t>1s+3s dance Allemande. 2 3 1</w:t>
      </w:r>
    </w:p>
    <w:p w:rsidR="00B11EB3" w:rsidRDefault="00B11EB3" w:rsidP="00B11EB3">
      <w:pPr>
        <w:pStyle w:val="DanceBody"/>
      </w:pPr>
      <w:r>
        <w:t>25-32</w:t>
      </w:r>
      <w:r>
        <w:tab/>
        <w:t>1s+3s Set &amp; Rotate:</w:t>
      </w:r>
    </w:p>
    <w:p w:rsidR="00B11EB3" w:rsidRDefault="00B11EB3" w:rsidP="00B11EB3">
      <w:pPr>
        <w:pStyle w:val="DanceBody"/>
      </w:pPr>
      <w:r>
        <w:tab/>
        <w:t>Set, rotate singly &amp; dance on 1 place clockwise, change places RH on sides &amp; dance on 1 place to own sides 2 1 3</w:t>
      </w:r>
    </w:p>
    <w:p w:rsidR="00B11EB3" w:rsidRDefault="00B11EB3" w:rsidP="00B11EB3">
      <w:pPr>
        <w:pStyle w:val="DanceBody"/>
        <w:keepNext w:val="0"/>
      </w:pPr>
      <w:r>
        <w:t>33-40</w:t>
      </w:r>
      <w:r>
        <w:tab/>
        <w:t>2s+1s+3s dance 6H round &amp; back.  2 1 3</w:t>
      </w:r>
    </w:p>
    <w:p w:rsidR="00B11EB3" w:rsidRDefault="00B11EB3" w:rsidP="00B11EB3"/>
    <w:p w:rsidR="00B11EB3" w:rsidRDefault="00B11EB3" w:rsidP="00B11EB3">
      <w:pPr>
        <w:pStyle w:val="Minicrib"/>
      </w:pPr>
      <w:r>
        <w:t>HAMBA KAHLE  (J8x32)  3C (4C set)</w:t>
      </w:r>
      <w:r>
        <w:tab/>
        <w:t>Irene van Maarseveen  Many Happy Hours: Pretoria 35th</w:t>
      </w:r>
    </w:p>
    <w:p w:rsidR="00B11EB3" w:rsidRDefault="00B11EB3" w:rsidP="00B11EB3">
      <w:pPr>
        <w:pStyle w:val="DanceBody"/>
      </w:pPr>
      <w:r>
        <w:t xml:space="preserve"> 1- 8</w:t>
      </w:r>
      <w:r>
        <w:tab/>
        <w:t>1L+2M 1/2 turn RH to change places, 1s+2s dance RH across, 1M+2L 1/2 turn RH to change places.  (2) (1) 3</w:t>
      </w:r>
    </w:p>
    <w:p w:rsidR="00B11EB3" w:rsidRDefault="00B11EB3" w:rsidP="00B11EB3">
      <w:pPr>
        <w:pStyle w:val="DanceBody"/>
      </w:pPr>
      <w:r>
        <w:t xml:space="preserve"> 9-16</w:t>
      </w:r>
      <w:r>
        <w:tab/>
        <w:t>2s+1s dance R&amp;L  finishing 2s facing down, 1s facing up</w:t>
      </w:r>
    </w:p>
    <w:p w:rsidR="00B11EB3" w:rsidRDefault="00B11EB3" w:rsidP="00B11EB3">
      <w:pPr>
        <w:pStyle w:val="DanceBody"/>
      </w:pPr>
      <w:r>
        <w:t>17-24</w:t>
      </w:r>
      <w:r>
        <w:tab/>
        <w:t>2L+1L, 2M+1M &amp; 3s set &amp; dance mirror reels of 3 on sides (2s in/down, 1s out/up, 3s in/up). 1s end facing out</w:t>
      </w:r>
    </w:p>
    <w:p w:rsidR="00B11EB3" w:rsidRDefault="00B11EB3" w:rsidP="00B11EB3">
      <w:pPr>
        <w:pStyle w:val="DanceBody"/>
        <w:keepNext w:val="0"/>
      </w:pPr>
      <w:r>
        <w:t>25-32</w:t>
      </w:r>
      <w:r>
        <w:tab/>
        <w:t xml:space="preserve">2s cross down LH to 2nd place &amp; cast up to 1st place </w:t>
      </w:r>
      <w:r>
        <w:rPr>
          <w:b/>
        </w:rPr>
        <w:t>while</w:t>
      </w:r>
      <w:r>
        <w:t xml:space="preserve"> 1s cast up &amp; cross down LH to 2nd place; 1s+3s circle 4H round to left.  End 2 1 3</w:t>
      </w:r>
    </w:p>
    <w:p w:rsidR="00B11EB3" w:rsidRDefault="00B11EB3" w:rsidP="00B11EB3"/>
    <w:p w:rsidR="00B11EB3" w:rsidRDefault="00B11EB3" w:rsidP="00B11EB3">
      <w:pPr>
        <w:pStyle w:val="Minicrib"/>
      </w:pPr>
      <w:r>
        <w:t>HAME CAME OUR GUDEMAN  (S8x32)  3C (4C set)</w:t>
      </w:r>
      <w:r>
        <w:tab/>
        <w:t>Thomas Wilson  RSCDS Bk 30</w:t>
      </w:r>
    </w:p>
    <w:p w:rsidR="00B11EB3" w:rsidRDefault="00B11EB3" w:rsidP="00B11EB3">
      <w:pPr>
        <w:pStyle w:val="DanceBody"/>
      </w:pPr>
      <w:r>
        <w:t xml:space="preserve"> 1- 8</w:t>
      </w:r>
      <w:r>
        <w:tab/>
        <w:t>1s+2s set twice &amp; dance 1/2 R&amp;L</w:t>
      </w:r>
    </w:p>
    <w:p w:rsidR="00B11EB3" w:rsidRDefault="00B11EB3" w:rsidP="00B11EB3">
      <w:pPr>
        <w:pStyle w:val="DanceBody"/>
      </w:pPr>
      <w:r>
        <w:t xml:space="preserve"> 9-16</w:t>
      </w:r>
      <w:r>
        <w:tab/>
        <w:t>2s set twice on sides to 1s, change places RH &amp; LH with partner ready for Promenade</w:t>
      </w:r>
    </w:p>
    <w:p w:rsidR="00B11EB3" w:rsidRDefault="00B11EB3" w:rsidP="00B11EB3">
      <w:pPr>
        <w:pStyle w:val="DanceBody"/>
      </w:pPr>
      <w:r>
        <w:t>17-24</w:t>
      </w:r>
      <w:r>
        <w:tab/>
        <w:t>1s+2s+3s Promenade &amp; end with 1s casting to 2</w:t>
      </w:r>
      <w:r w:rsidRPr="00972EEB">
        <w:t>nd</w:t>
      </w:r>
      <w:r>
        <w:t xml:space="preserve"> place</w:t>
      </w:r>
    </w:p>
    <w:p w:rsidR="00B11EB3" w:rsidRDefault="00B11EB3" w:rsidP="00B11EB3">
      <w:pPr>
        <w:pStyle w:val="DanceBody"/>
        <w:keepNext w:val="0"/>
      </w:pPr>
      <w:r>
        <w:t>25-32</w:t>
      </w:r>
      <w:r>
        <w:tab/>
        <w:t>1s+3s dance Diamond Poussette</w:t>
      </w:r>
    </w:p>
    <w:p w:rsidR="00B11EB3" w:rsidRDefault="00B11EB3" w:rsidP="00B11EB3"/>
    <w:p w:rsidR="00B11EB3" w:rsidRDefault="00B11EB3" w:rsidP="00B11EB3">
      <w:pPr>
        <w:pStyle w:val="Minicrib"/>
      </w:pPr>
      <w:r>
        <w:t>HAME O' MINE  (M-2x(S32+R32))  4C set</w:t>
      </w:r>
      <w:r>
        <w:tab/>
        <w:t>Evelyn Watkins</w:t>
      </w:r>
    </w:p>
    <w:p w:rsidR="00B11EB3" w:rsidRDefault="00B11EB3" w:rsidP="00B11EB3">
      <w:pPr>
        <w:pStyle w:val="DanceBody"/>
      </w:pPr>
      <w:r>
        <w:t>Strathspey</w:t>
      </w:r>
    </w:p>
    <w:p w:rsidR="00B11EB3" w:rsidRDefault="00B11EB3" w:rsidP="00B11EB3">
      <w:pPr>
        <w:pStyle w:val="DanceBody"/>
      </w:pPr>
      <w:r>
        <w:t>1- 8</w:t>
      </w:r>
      <w:r>
        <w:tab/>
        <w:t>1s dance down below 2s &amp; cast back to place while 3s dance down below 4s &amp; cast back to place, all dance DoSiDo</w:t>
      </w:r>
    </w:p>
    <w:p w:rsidR="00B11EB3" w:rsidRDefault="00B11EB3" w:rsidP="00B11EB3">
      <w:pPr>
        <w:pStyle w:val="DanceBody"/>
      </w:pPr>
      <w:r>
        <w:t xml:space="preserve"> 9-16</w:t>
      </w:r>
      <w:r>
        <w:tab/>
        <w:t>2s dance up to top &amp; cast down to places while 4s dance up above 3s &amp; cast back to places, all dance DoSiDo</w:t>
      </w:r>
    </w:p>
    <w:p w:rsidR="00B11EB3" w:rsidRDefault="00B11EB3" w:rsidP="00B11EB3">
      <w:pPr>
        <w:pStyle w:val="DanceBody"/>
      </w:pPr>
      <w:r>
        <w:t>17-24</w:t>
      </w:r>
      <w:r>
        <w:tab/>
        <w:t>All set, cross RH &amp; circle 1/2 way to left</w:t>
      </w:r>
    </w:p>
    <w:p w:rsidR="00B11EB3" w:rsidRDefault="00B11EB3" w:rsidP="00B11EB3">
      <w:pPr>
        <w:pStyle w:val="DanceBody"/>
      </w:pPr>
      <w:r>
        <w:t>25-32</w:t>
      </w:r>
      <w:r>
        <w:tab/>
        <w:t>All set, cross LH &amp; circle 1/2 way to right</w:t>
      </w:r>
    </w:p>
    <w:p w:rsidR="00B11EB3" w:rsidRDefault="00B11EB3" w:rsidP="00B11EB3">
      <w:pPr>
        <w:pStyle w:val="DanceBody"/>
      </w:pPr>
      <w:r>
        <w:t>Reel</w:t>
      </w:r>
    </w:p>
    <w:p w:rsidR="00B11EB3" w:rsidRDefault="00B11EB3" w:rsidP="00B11EB3">
      <w:pPr>
        <w:pStyle w:val="DanceBody"/>
      </w:pPr>
      <w:r>
        <w:t xml:space="preserve"> 1- 4</w:t>
      </w:r>
      <w:r>
        <w:tab/>
        <w:t>All set twice</w:t>
      </w:r>
    </w:p>
    <w:p w:rsidR="00B11EB3" w:rsidRDefault="00B11EB3" w:rsidP="00B11EB3">
      <w:pPr>
        <w:pStyle w:val="DanceBody"/>
      </w:pPr>
      <w:r>
        <w:t xml:space="preserve"> 5-12</w:t>
      </w:r>
      <w:r>
        <w:tab/>
        <w:t>2s &amp; 4s dance Figs of 8 round couple above</w:t>
      </w:r>
    </w:p>
    <w:p w:rsidR="00B11EB3" w:rsidRDefault="00B11EB3" w:rsidP="00B11EB3">
      <w:pPr>
        <w:pStyle w:val="DanceBody"/>
      </w:pPr>
      <w:r>
        <w:t>13-16</w:t>
      </w:r>
      <w:r>
        <w:tab/>
        <w:t>1L+2L also 3L+4L turn RH on sides while 1M+2M also 3M+4M turn LH on sides</w:t>
      </w:r>
    </w:p>
    <w:p w:rsidR="00B11EB3" w:rsidRDefault="00B11EB3" w:rsidP="00B11EB3">
      <w:pPr>
        <w:pStyle w:val="DanceBody"/>
      </w:pPr>
      <w:r>
        <w:t>17-24</w:t>
      </w:r>
      <w:r>
        <w:tab/>
        <w:t>1s &amp; 3s cast 1 place &amp; lead down the middle, lead up &amp; cast up behind 2s/4s to places</w:t>
      </w:r>
    </w:p>
    <w:p w:rsidR="00B11EB3" w:rsidRDefault="00B11EB3" w:rsidP="00B11EB3">
      <w:pPr>
        <w:pStyle w:val="DanceBody"/>
        <w:keepNext w:val="0"/>
      </w:pPr>
      <w:r>
        <w:t>25-32</w:t>
      </w:r>
      <w:r>
        <w:tab/>
        <w:t>1s &amp; 3s advance setting into a line up/down &amp; set, 1s &amp; 3s turn RH &amp; cast down 1 place.  2 1 4 3</w:t>
      </w:r>
    </w:p>
    <w:p w:rsidR="00B11EB3" w:rsidRDefault="00B11EB3" w:rsidP="00B11EB3"/>
    <w:p w:rsidR="00B11EB3" w:rsidRDefault="00B11EB3" w:rsidP="00B11EB3">
      <w:pPr>
        <w:pStyle w:val="Minicrib"/>
      </w:pPr>
      <w:r>
        <w:t>A HAMILTON CEILIDH  (R4x40)  Sq.Set</w:t>
      </w:r>
      <w:r>
        <w:tab/>
        <w:t>Andrew Fallas  Golden Coll</w:t>
      </w:r>
    </w:p>
    <w:p w:rsidR="00B11EB3" w:rsidRDefault="00B11EB3" w:rsidP="00B11EB3">
      <w:pPr>
        <w:pStyle w:val="DanceBody"/>
      </w:pPr>
      <w:r>
        <w:t xml:space="preserve"> 1- 8</w:t>
      </w:r>
      <w:r>
        <w:tab/>
        <w:t>1M+3L &amp; 1L+3M turn 1/2 way RH &amp; turn about into opposite places, 1L &amp; 3L followed by partners dance clockwise around set to original sides</w:t>
      </w:r>
    </w:p>
    <w:p w:rsidR="00B11EB3" w:rsidRDefault="00B11EB3" w:rsidP="00B11EB3">
      <w:pPr>
        <w:pStyle w:val="DanceBody"/>
      </w:pPr>
      <w:r>
        <w:t xml:space="preserve"> 9-16</w:t>
      </w:r>
      <w:r>
        <w:tab/>
        <w:t>2s &amp; 4s repeat bars 1-8</w:t>
      </w:r>
    </w:p>
    <w:p w:rsidR="00B11EB3" w:rsidRDefault="00B11EB3" w:rsidP="00B11EB3">
      <w:pPr>
        <w:pStyle w:val="DanceBody"/>
      </w:pPr>
      <w:r>
        <w:t>17-20</w:t>
      </w:r>
      <w:r>
        <w:tab/>
        <w:t>All Set+Link with partner &amp; end Ladies facing out</w:t>
      </w:r>
    </w:p>
    <w:p w:rsidR="00B11EB3" w:rsidRDefault="00B11EB3" w:rsidP="00B11EB3">
      <w:pPr>
        <w:pStyle w:val="DanceBody"/>
      </w:pPr>
      <w:r>
        <w:t>21-32</w:t>
      </w:r>
      <w:r>
        <w:tab/>
        <w:t>All dance Schiehallion reel 3/4 way round</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HAMILTON HOSPITALITY  (R5x32)  5C set</w:t>
      </w:r>
      <w:r>
        <w:tab/>
        <w:t>Roy Goldring  Welcome to Hamilton</w:t>
      </w:r>
    </w:p>
    <w:p w:rsidR="00B11EB3" w:rsidRDefault="00B11EB3" w:rsidP="00B11EB3">
      <w:pPr>
        <w:pStyle w:val="DanceBody"/>
      </w:pPr>
      <w:r>
        <w:t xml:space="preserve"> 1- 8</w:t>
      </w:r>
      <w:r>
        <w:tab/>
        <w:t>1s cross RH, cast 2 places, 1s dance 1/2 reflection reels of 3 on own sides with 4s+5s (1s cross down to start).  2 3 5 4 1</w:t>
      </w:r>
    </w:p>
    <w:p w:rsidR="00B11EB3" w:rsidRDefault="00B11EB3" w:rsidP="00B11EB3">
      <w:pPr>
        <w:pStyle w:val="DanceBody"/>
      </w:pPr>
      <w:r>
        <w:t xml:space="preserve"> 9-16</w:t>
      </w:r>
      <w:r>
        <w:tab/>
        <w:t>1s cross LH, cast up 2 places, 1s dance 1/2 reflection reels of 3 on own sides with 3s+2s (1s cross up to start).  1 3 2 5 4</w:t>
      </w:r>
    </w:p>
    <w:p w:rsidR="00B11EB3" w:rsidRDefault="00B11EB3" w:rsidP="00B11EB3">
      <w:pPr>
        <w:pStyle w:val="DanceBody"/>
      </w:pPr>
      <w:r>
        <w:t>17-24</w:t>
      </w:r>
      <w:r>
        <w:tab/>
        <w:t>1s+2s set, 1/2 turn partner RH &amp; chase clockwise round 3s to change places.  2 3 1 5 4</w:t>
      </w:r>
    </w:p>
    <w:p w:rsidR="00B11EB3" w:rsidRDefault="00B11EB3" w:rsidP="00B11EB3">
      <w:pPr>
        <w:pStyle w:val="DanceBody"/>
        <w:keepNext w:val="0"/>
      </w:pPr>
      <w:r>
        <w:t>25-32</w:t>
      </w:r>
      <w:r>
        <w:tab/>
        <w:t>1s+4s set, 1/2 turn partner LH &amp; chase anticlockwise round 5s to change places.  2 3 4 5 1</w:t>
      </w:r>
    </w:p>
    <w:p w:rsidR="00B11EB3" w:rsidRDefault="00B11EB3" w:rsidP="00B11EB3"/>
    <w:p w:rsidR="00B11EB3" w:rsidRDefault="00B11EB3" w:rsidP="00B11EB3">
      <w:pPr>
        <w:pStyle w:val="Minicrib"/>
      </w:pPr>
      <w:r>
        <w:t>HAMILTON HOUSE  (J8x32)  3C (4C set)</w:t>
      </w:r>
      <w:r>
        <w:tab/>
        <w:t>W Campbell  RSCDS Bk 7</w:t>
      </w:r>
    </w:p>
    <w:p w:rsidR="00B11EB3" w:rsidRDefault="00B11EB3" w:rsidP="00B11EB3">
      <w:pPr>
        <w:pStyle w:val="DanceBody"/>
      </w:pPr>
      <w:r>
        <w:t xml:space="preserve"> 1- 8</w:t>
      </w:r>
      <w:r>
        <w:tab/>
        <w:t>1L sets to 2M &amp; turns 3M (2H) &amp; stands b'tw'n them, 1M sets to 2L &amp; turns 3L (2H) 1M ends b'tw'n 3s facing up</w:t>
      </w:r>
      <w:r w:rsidRPr="00BA6B4D">
        <w:rPr>
          <w:b/>
        </w:rPr>
        <w:t xml:space="preserve"> </w:t>
      </w:r>
      <w:r>
        <w:rPr>
          <w:b/>
        </w:rPr>
        <w:t xml:space="preserve">as </w:t>
      </w:r>
      <w:r>
        <w:t>1L up between 2s facing down</w:t>
      </w:r>
    </w:p>
    <w:p w:rsidR="00B11EB3" w:rsidRDefault="00B11EB3" w:rsidP="00B11EB3">
      <w:pPr>
        <w:pStyle w:val="DanceBody"/>
      </w:pPr>
      <w:r>
        <w:t xml:space="preserve"> 9-16</w:t>
      </w:r>
      <w:r>
        <w:tab/>
        <w:t>2s+1s+3s set twice &amp; 1s 3/4 turn 2H on to opposite sides</w:t>
      </w:r>
    </w:p>
    <w:p w:rsidR="00B11EB3" w:rsidRDefault="00B11EB3" w:rsidP="00B11EB3">
      <w:pPr>
        <w:pStyle w:val="DanceBody"/>
      </w:pPr>
      <w:r>
        <w:t>17-24</w:t>
      </w:r>
      <w:r>
        <w:tab/>
        <w:t>2s+1s+3s set twice on sides &amp; 1s 1/2 turn 2H to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HAMILTON RANT  (R8x48)  3C (4C set)</w:t>
      </w:r>
      <w:r>
        <w:tab/>
        <w:t>R M Campbell  RSCDS Bk 22</w:t>
      </w:r>
    </w:p>
    <w:p w:rsidR="00B11EB3" w:rsidRDefault="00B11EB3" w:rsidP="00B11EB3">
      <w:pPr>
        <w:pStyle w:val="DanceBody"/>
      </w:pPr>
      <w:r>
        <w:t xml:space="preserve"> 1- 8</w:t>
      </w:r>
      <w:r>
        <w:tab/>
        <w:t>1M+2L change places RH, 1L+2M change places, 1M+3M change places &amp; 1L+3L change places</w:t>
      </w:r>
    </w:p>
    <w:p w:rsidR="00B11EB3" w:rsidRDefault="00B11EB3" w:rsidP="00B11EB3">
      <w:pPr>
        <w:pStyle w:val="DanceBody"/>
      </w:pPr>
      <w:r>
        <w:t xml:space="preserve"> 9-16</w:t>
      </w:r>
      <w:r>
        <w:tab/>
        <w:t>3s+1s dance 1/2 R&amp;L, 2s+1s dance 1/2 R&amp;L</w:t>
      </w:r>
    </w:p>
    <w:p w:rsidR="00B11EB3" w:rsidRDefault="00B11EB3" w:rsidP="00B11EB3">
      <w:pPr>
        <w:pStyle w:val="DanceBody"/>
      </w:pPr>
      <w:r>
        <w:t>17-24</w:t>
      </w:r>
      <w:r>
        <w:tab/>
        <w:t>1s cross RH &amp; cast 1 place, 1s turn 1.3/4 LH to face 1</w:t>
      </w:r>
      <w:r w:rsidRPr="00972EEB">
        <w:t>st</w:t>
      </w:r>
      <w:r>
        <w:t xml:space="preserve"> corners</w:t>
      </w:r>
    </w:p>
    <w:p w:rsidR="00B11EB3" w:rsidRDefault="00B11EB3" w:rsidP="00B11EB3">
      <w:pPr>
        <w:pStyle w:val="DanceBody"/>
      </w:pPr>
      <w:r>
        <w:t>25-32</w:t>
      </w:r>
      <w:r>
        <w:tab/>
        <w:t>1s set &amp; turn corners 2H &amp; twirl to face partners, set to partners &amp; turn 2H &amp; twirl to face 2</w:t>
      </w:r>
      <w:r w:rsidRPr="00972EEB">
        <w:t>nd</w:t>
      </w:r>
      <w:r>
        <w:t xml:space="preserve"> corners</w:t>
      </w:r>
    </w:p>
    <w:p w:rsidR="00B11EB3" w:rsidRDefault="00B11EB3" w:rsidP="00B11EB3">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B11EB3" w:rsidRDefault="00B11EB3" w:rsidP="00B11EB3">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B11EB3" w:rsidRDefault="00B11EB3" w:rsidP="00B11EB3"/>
    <w:p w:rsidR="00B11EB3" w:rsidRDefault="00B11EB3" w:rsidP="00B11EB3">
      <w:pPr>
        <w:pStyle w:val="Minicrib"/>
      </w:pPr>
      <w:r>
        <w:t>HAMILTON WELCOME  (S5x32)  5C set</w:t>
      </w:r>
      <w:r>
        <w:tab/>
        <w:t>Roy Goldring  Welcome to Hamilton</w:t>
      </w:r>
    </w:p>
    <w:p w:rsidR="00B11EB3" w:rsidRDefault="00B11EB3" w:rsidP="00B11EB3">
      <w:pPr>
        <w:pStyle w:val="DanceBody"/>
      </w:pPr>
      <w:r>
        <w:t xml:space="preserve"> 1- 8</w:t>
      </w:r>
      <w:r>
        <w:tab/>
        <w:t xml:space="preserve">1s cross down also 3s+5s (each couple cross down from top place) to dance reflection reels of 3 on sides </w:t>
      </w:r>
      <w:r w:rsidRPr="00EF1161">
        <w:rPr>
          <w:b/>
        </w:rPr>
        <w:t>while</w:t>
      </w:r>
      <w:r w:rsidRPr="00BA6B4D">
        <w:rPr>
          <w:b/>
        </w:rPr>
        <w:t xml:space="preserve"> </w:t>
      </w:r>
      <w:r>
        <w:t>2s &amp; 4s stand to end (1)2(3)4(5)</w:t>
      </w:r>
    </w:p>
    <w:p w:rsidR="00B11EB3" w:rsidRDefault="00B11EB3" w:rsidP="00B11EB3">
      <w:pPr>
        <w:pStyle w:val="DanceBody"/>
      </w:pPr>
      <w:r>
        <w:t xml:space="preserve"> 9-16</w:t>
      </w:r>
      <w:r>
        <w:tab/>
        <w:t>Repeat from new pstns to end in original places</w:t>
      </w:r>
    </w:p>
    <w:p w:rsidR="00B11EB3" w:rsidRDefault="00B11EB3" w:rsidP="00B11EB3">
      <w:pPr>
        <w:pStyle w:val="DanceBody"/>
      </w:pPr>
      <w:r>
        <w:t>17-24</w:t>
      </w:r>
      <w:r>
        <w:tab/>
        <w:t>1s+2s dance RH across, 1s cross RH &amp; cast down 2 places</w:t>
      </w:r>
    </w:p>
    <w:p w:rsidR="00B11EB3" w:rsidRDefault="00B11EB3" w:rsidP="00B11EB3">
      <w:pPr>
        <w:pStyle w:val="DanceBody"/>
        <w:keepNext w:val="0"/>
      </w:pPr>
      <w:r>
        <w:t>25-32</w:t>
      </w:r>
      <w:r>
        <w:tab/>
        <w:t>1s+4s dance LH across, 1s cross LH &amp; cast to bottom to end 2 3 4 5 1</w:t>
      </w:r>
    </w:p>
    <w:p w:rsidR="00B11EB3" w:rsidRDefault="00B11EB3" w:rsidP="00B11EB3"/>
    <w:p w:rsidR="00B11EB3" w:rsidRDefault="00B11EB3" w:rsidP="00B11EB3">
      <w:pPr>
        <w:pStyle w:val="Minicrib"/>
      </w:pPr>
      <w:r>
        <w:t>HAMILTON'S STRATHSPEY  (S4x32)  4C set</w:t>
      </w:r>
      <w:r>
        <w:tab/>
        <w:t>John Drewry  Canadian Bk</w:t>
      </w:r>
    </w:p>
    <w:p w:rsidR="00B11EB3" w:rsidRDefault="00B11EB3" w:rsidP="00B11EB3">
      <w:pPr>
        <w:pStyle w:val="DanceBody"/>
      </w:pPr>
      <w:r>
        <w:t>3s &amp; 4s start on opp sides</w:t>
      </w:r>
    </w:p>
    <w:p w:rsidR="00B11EB3" w:rsidRDefault="00B11EB3" w:rsidP="00B11EB3">
      <w:pPr>
        <w:pStyle w:val="DanceBody"/>
      </w:pPr>
      <w:r>
        <w:t xml:space="preserve"> 1- 8</w:t>
      </w:r>
      <w:r>
        <w:tab/>
        <w:t>1s+2s also 3s+4s dance double Fig of 8 (1s crossing down &amp; 4s up to start)</w:t>
      </w:r>
    </w:p>
    <w:p w:rsidR="00B11EB3" w:rsidRDefault="00B11EB3" w:rsidP="00B11EB3">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B11EB3" w:rsidRDefault="00B11EB3" w:rsidP="00B11EB3">
      <w:pPr>
        <w:pStyle w:val="DanceBody"/>
      </w:pPr>
      <w:r>
        <w:t>17-24</w:t>
      </w:r>
      <w:r>
        <w:tab/>
        <w:t>1s &amp; 4s cast in 1 place &amp; dance RH across, dance up/down to original places while 2s+3s dance 1/2 RH across, dance out ends, cast up/down &amp; dance 1/2 RH across back to places</w:t>
      </w:r>
    </w:p>
    <w:p w:rsidR="00B11EB3" w:rsidRDefault="00B11EB3" w:rsidP="00B11EB3">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B11EB3" w:rsidRDefault="00B11EB3" w:rsidP="00B11EB3"/>
    <w:p w:rsidR="00B11EB3" w:rsidRDefault="00B11EB3" w:rsidP="00B11EB3">
      <w:pPr>
        <w:pStyle w:val="Minicrib"/>
      </w:pPr>
      <w:r>
        <w:t>HAMISH MCINTOSH  (J4x32)  4C Set</w:t>
      </w:r>
      <w:r>
        <w:tab/>
        <w:t>T Hall  3s, 4s &amp; 5s</w:t>
      </w:r>
    </w:p>
    <w:p w:rsidR="00B11EB3" w:rsidRDefault="00B11EB3" w:rsidP="00B11EB3">
      <w:pPr>
        <w:pStyle w:val="DanceBody"/>
      </w:pPr>
      <w:r>
        <w:t>2s &amp; 4s start on opp sides</w:t>
      </w:r>
    </w:p>
    <w:p w:rsidR="00B11EB3" w:rsidRDefault="00B11EB3" w:rsidP="00B11EB3">
      <w:pPr>
        <w:pStyle w:val="DanceBody"/>
      </w:pPr>
      <w:r>
        <w:t xml:space="preserve"> 1- 8</w:t>
      </w:r>
      <w:r>
        <w:tab/>
        <w:t>1s cast to bottom &amp; dance up between 3s &amp; out behind 2s to places</w:t>
      </w:r>
    </w:p>
    <w:p w:rsidR="00B11EB3" w:rsidRDefault="00B11EB3" w:rsidP="00B11EB3">
      <w:pPr>
        <w:pStyle w:val="DanceBody"/>
      </w:pPr>
      <w:r>
        <w:t xml:space="preserve"> 9-16</w:t>
      </w:r>
      <w:r>
        <w:tab/>
        <w:t>All Adv+Ret &amp; 2s+3s dance 1/2 R&amp;L</w:t>
      </w:r>
    </w:p>
    <w:p w:rsidR="00B11EB3" w:rsidRDefault="00B11EB3" w:rsidP="00B11EB3">
      <w:pPr>
        <w:pStyle w:val="DanceBody"/>
      </w:pPr>
      <w:r>
        <w:t>17-24</w:t>
      </w:r>
      <w:r>
        <w:tab/>
        <w:t>All set as Men advance to partner, turn RH to end all facing clockwise (Men in front of partner) &amp; chase 1/2 way</w:t>
      </w:r>
    </w:p>
    <w:p w:rsidR="00B11EB3" w:rsidRDefault="00B11EB3" w:rsidP="00B11EB3">
      <w:pPr>
        <w:pStyle w:val="DanceBody"/>
        <w:keepNext w:val="0"/>
      </w:pPr>
      <w:r>
        <w:t>25-32</w:t>
      </w:r>
      <w:r>
        <w:tab/>
        <w:t>All set as Ladies advance to opposite Man, turn LH to end facing anticlockwise (Ladies in front of Men) &amp; chase 1/2 way.  3(1)4(2)</w:t>
      </w:r>
    </w:p>
    <w:p w:rsidR="00B11EB3" w:rsidRDefault="00B11EB3" w:rsidP="00B11EB3"/>
    <w:p w:rsidR="00B11EB3" w:rsidRDefault="00B11EB3" w:rsidP="00B11EB3">
      <w:pPr>
        <w:pStyle w:val="Minicrib"/>
      </w:pPr>
      <w:r>
        <w:t>HAMISH MCTHISTLE  (R8x48)  3C (4C set)</w:t>
      </w:r>
      <w:r>
        <w:tab/>
        <w:t>Ros McKie  Hunter Valley Bk</w:t>
      </w:r>
    </w:p>
    <w:p w:rsidR="00B11EB3" w:rsidRDefault="00B11EB3" w:rsidP="00B11EB3">
      <w:pPr>
        <w:pStyle w:val="DanceBody"/>
        <w:rPr>
          <w:noProof/>
        </w:rPr>
      </w:pPr>
      <w:r>
        <w:rPr>
          <w:noProof/>
        </w:rPr>
        <w:t xml:space="preserve"> 1- 8</w:t>
      </w:r>
      <w:r>
        <w:rPr>
          <w:noProof/>
        </w:rPr>
        <w:tab/>
        <w:t>1s set, cast (2s step up); 1s cross RH &amp; cast (1M down, 1L up) to 1M between 3s facing up, 1L between 2s facing down</w:t>
      </w:r>
    </w:p>
    <w:p w:rsidR="00B11EB3" w:rsidRDefault="00B11EB3" w:rsidP="00B11EB3">
      <w:pPr>
        <w:pStyle w:val="DanceBody"/>
        <w:rPr>
          <w:noProof/>
        </w:rPr>
      </w:pPr>
      <w:r>
        <w:rPr>
          <w:noProof/>
        </w:rPr>
        <w:t xml:space="preserve"> 9-16</w:t>
      </w:r>
      <w:r>
        <w:rPr>
          <w:noProof/>
        </w:rPr>
        <w:tab/>
        <w:t>1s turn LH twice round to face 1st corners; 1s dance 1/2 diag reel of 4 with 1st corners</w:t>
      </w:r>
    </w:p>
    <w:p w:rsidR="00B11EB3" w:rsidRDefault="00B11EB3" w:rsidP="00B11EB3">
      <w:pPr>
        <w:pStyle w:val="DanceBody"/>
        <w:rPr>
          <w:noProof/>
        </w:rPr>
      </w:pPr>
      <w:r>
        <w:rPr>
          <w:noProof/>
        </w:rPr>
        <w:t>17-24</w:t>
      </w:r>
      <w:r>
        <w:rPr>
          <w:noProof/>
        </w:rPr>
        <w:tab/>
        <w:t>1s turn LH twice round to face 2nd corners; 1s dance 1/2 diag reel of 4 with 2nd corners, 1s end in 2nd place opp sides  (3) (1) (2)</w:t>
      </w:r>
    </w:p>
    <w:p w:rsidR="00B11EB3" w:rsidRDefault="00B11EB3" w:rsidP="00B11EB3">
      <w:pPr>
        <w:pStyle w:val="DanceBody"/>
        <w:rPr>
          <w:noProof/>
        </w:rPr>
      </w:pPr>
      <w:r>
        <w:rPr>
          <w:noProof/>
        </w:rPr>
        <w:t>25-32</w:t>
      </w:r>
      <w:r>
        <w:rPr>
          <w:noProof/>
        </w:rPr>
        <w:tab/>
        <w:t>Reels of 3 on sides, 1s LSh to dancer on left</w:t>
      </w:r>
    </w:p>
    <w:p w:rsidR="00B11EB3" w:rsidRDefault="00B11EB3" w:rsidP="00B11EB3">
      <w:pPr>
        <w:pStyle w:val="DanceBody"/>
        <w:rPr>
          <w:noProof/>
        </w:rPr>
      </w:pPr>
      <w:r>
        <w:rPr>
          <w:noProof/>
        </w:rPr>
        <w:t>33-40</w:t>
      </w:r>
      <w:r>
        <w:rPr>
          <w:noProof/>
        </w:rPr>
        <w:tab/>
        <w:t>1s dance diag R&amp;L (1M up, 1L down). 1s omit polite turn &amp; finish facing out. 2 (1) 3</w:t>
      </w:r>
    </w:p>
    <w:p w:rsidR="00B11EB3" w:rsidRDefault="00B11EB3" w:rsidP="00B11EB3">
      <w:pPr>
        <w:pStyle w:val="DanceBody"/>
        <w:keepNext w:val="0"/>
        <w:rPr>
          <w:noProof/>
        </w:rPr>
      </w:pPr>
      <w:r>
        <w:rPr>
          <w:noProof/>
        </w:rPr>
        <w:t>41-48</w:t>
      </w:r>
      <w:r>
        <w:rPr>
          <w:noProof/>
        </w:rPr>
        <w:tab/>
        <w:t>1s cast (1M down, 1L up), 1s cross RH up/down centre &amp; cast to 2nd place opp side, 1s cross RH to 2nd place own side</w:t>
      </w:r>
    </w:p>
    <w:p w:rsidR="00B11EB3" w:rsidRDefault="00B11EB3" w:rsidP="00B11EB3"/>
    <w:p w:rsidR="00B11EB3" w:rsidRDefault="00B11EB3" w:rsidP="00B11EB3">
      <w:pPr>
        <w:pStyle w:val="Minicrib"/>
        <w:rPr>
          <w:snapToGrid w:val="0"/>
        </w:rPr>
      </w:pPr>
      <w:r>
        <w:rPr>
          <w:snapToGrid w:val="0"/>
        </w:rPr>
        <w:t>HAMISH SMITH'S REEL  (R8x32)  3C (4C Set)</w:t>
      </w:r>
      <w:r>
        <w:rPr>
          <w:snapToGrid w:val="0"/>
        </w:rPr>
        <w:tab/>
        <w:t>Ian Barbour  Magic Medicine</w:t>
      </w:r>
    </w:p>
    <w:p w:rsidR="00B11EB3" w:rsidRDefault="00B11EB3" w:rsidP="00B11EB3">
      <w:pPr>
        <w:pStyle w:val="DanceBody"/>
        <w:rPr>
          <w:snapToGrid w:val="0"/>
        </w:rPr>
      </w:pPr>
      <w:r>
        <w:rPr>
          <w:snapToGrid w:val="0"/>
        </w:rPr>
        <w:t xml:space="preserve"> 1- 8</w:t>
      </w:r>
      <w:r>
        <w:rPr>
          <w:snapToGrid w:val="0"/>
        </w:rPr>
        <w:tab/>
        <w:t>1s+2s dance double Fig of 8 (1s cross down to start)</w:t>
      </w:r>
    </w:p>
    <w:p w:rsidR="00B11EB3" w:rsidRDefault="00B11EB3" w:rsidP="00B11EB3">
      <w:pPr>
        <w:pStyle w:val="DanceBody"/>
        <w:rPr>
          <w:snapToGrid w:val="0"/>
        </w:rPr>
      </w:pPr>
      <w:r>
        <w:rPr>
          <w:snapToGrid w:val="0"/>
        </w:rPr>
        <w:t xml:space="preserve"> 9-16</w:t>
      </w:r>
      <w:r>
        <w:rPr>
          <w:snapToGrid w:val="0"/>
        </w:rPr>
        <w:tab/>
        <w:t>1s+3s advance setting &amp; dance 1/2 RH across</w:t>
      </w:r>
      <w:r w:rsidRPr="00BA6B4D">
        <w:rPr>
          <w:b/>
          <w:snapToGrid w:val="0"/>
        </w:rPr>
        <w:t xml:space="preserve"> while </w:t>
      </w:r>
      <w:r>
        <w:rPr>
          <w:snapToGrid w:val="0"/>
        </w:rPr>
        <w:t>2s chase clockwise to opposite places, 3s+2s+1s set &amp; dance 1/2 LH across back to places</w:t>
      </w:r>
    </w:p>
    <w:p w:rsidR="00B11EB3" w:rsidRDefault="00B11EB3" w:rsidP="00B11EB3">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B11EB3" w:rsidRDefault="00B11EB3" w:rsidP="00B11EB3">
      <w:pPr>
        <w:pStyle w:val="DanceBody"/>
        <w:keepNext w:val="0"/>
      </w:pPr>
      <w:r>
        <w:rPr>
          <w:snapToGrid w:val="0"/>
        </w:rPr>
        <w:t>25-32</w:t>
      </w:r>
      <w:r>
        <w:rPr>
          <w:snapToGrid w:val="0"/>
        </w:rPr>
        <w:tab/>
        <w:t>2s+1s+3s circle 6H roun</w:t>
      </w:r>
      <w:r>
        <w:t>d &amp; back</w:t>
      </w:r>
    </w:p>
    <w:p w:rsidR="00B11EB3" w:rsidRDefault="00B11EB3" w:rsidP="00B11EB3"/>
    <w:p w:rsidR="00B11EB3" w:rsidRDefault="00B11EB3" w:rsidP="00B11EB3">
      <w:pPr>
        <w:pStyle w:val="Minicrib"/>
      </w:pPr>
      <w:r>
        <w:t>THE HAMMOCK JIG  (J3x32)  3C set</w:t>
      </w:r>
      <w:r>
        <w:tab/>
        <w:t>Richard Bennett  Katannuta Bk</w:t>
      </w:r>
    </w:p>
    <w:p w:rsidR="00B11EB3" w:rsidRDefault="00B11EB3" w:rsidP="00B11EB3">
      <w:pPr>
        <w:pStyle w:val="DanceBody"/>
      </w:pPr>
      <w:r>
        <w:t xml:space="preserve"> 1- 8</w:t>
      </w:r>
      <w:r>
        <w:tab/>
        <w:t>1s cross down to dance reels of 3 on opposite sides</w:t>
      </w:r>
    </w:p>
    <w:p w:rsidR="00B11EB3" w:rsidRDefault="00B11EB3" w:rsidP="00B11EB3">
      <w:pPr>
        <w:pStyle w:val="DanceBody"/>
      </w:pPr>
      <w:r>
        <w:t xml:space="preserve"> 9-16</w:t>
      </w:r>
      <w:r>
        <w:tab/>
        <w:t>1scross down to dance reels of 3 on own sides</w:t>
      </w:r>
    </w:p>
    <w:p w:rsidR="00B11EB3" w:rsidRDefault="00B11EB3" w:rsidP="00B11EB3">
      <w:pPr>
        <w:pStyle w:val="DanceBody"/>
      </w:pPr>
      <w:r>
        <w:t>17-24</w:t>
      </w:r>
      <w:r>
        <w:tab/>
        <w:t>1s lead down middle &amp; back</w:t>
      </w:r>
    </w:p>
    <w:p w:rsidR="00B11EB3" w:rsidRDefault="00B11EB3" w:rsidP="00B11EB3">
      <w:pPr>
        <w:pStyle w:val="DanceBody"/>
        <w:keepNext w:val="0"/>
      </w:pPr>
      <w:r>
        <w:t>25-32</w:t>
      </w:r>
      <w:r>
        <w:tab/>
        <w:t>All turn partner RH, 1s cast to 3</w:t>
      </w:r>
      <w:r w:rsidRPr="00972EEB">
        <w:t>rd</w:t>
      </w:r>
      <w:r>
        <w:t xml:space="preserve"> place.  End 2 3 1</w:t>
      </w:r>
    </w:p>
    <w:p w:rsidR="00B11EB3" w:rsidRDefault="00B11EB3" w:rsidP="00B11EB3"/>
    <w:p w:rsidR="00B11EB3" w:rsidRDefault="00B11EB3" w:rsidP="00B11EB3">
      <w:pPr>
        <w:pStyle w:val="Minicrib"/>
      </w:pPr>
      <w:r>
        <w:t>HANA  (S8x32)  3C (4C set)</w:t>
      </w:r>
      <w:r>
        <w:tab/>
        <w:t>Alex Gray  Tweeddale Coll 4</w:t>
      </w:r>
    </w:p>
    <w:p w:rsidR="00B11EB3" w:rsidRDefault="00B11EB3" w:rsidP="00B11EB3">
      <w:pPr>
        <w:pStyle w:val="DanceBody"/>
      </w:pPr>
      <w:r w:rsidRPr="00BE6543">
        <w:t xml:space="preserve"> 1- 8</w:t>
      </w:r>
      <w:r w:rsidRPr="00BE6543">
        <w:tab/>
        <w:t>1s cross down &amp; cast behind 3s to meet below 3s, 1s lead up crossing &amp; cast up behind 2s to original places</w:t>
      </w:r>
    </w:p>
    <w:p w:rsidR="00B11EB3" w:rsidRDefault="00B11EB3" w:rsidP="00B11EB3">
      <w:pPr>
        <w:pStyle w:val="DanceBody"/>
      </w:pPr>
      <w:r>
        <w:t xml:space="preserve"> </w:t>
      </w:r>
      <w:r w:rsidRPr="00BE6543">
        <w:t>9-16</w:t>
      </w:r>
      <w:r w:rsidRPr="00BE6543">
        <w:tab/>
      </w:r>
      <w:r>
        <w:t>1s+2s+3s</w:t>
      </w:r>
      <w:r w:rsidRPr="00BE6543">
        <w:t xml:space="preserve"> turn partners RH &amp; LH</w:t>
      </w:r>
    </w:p>
    <w:p w:rsidR="00B11EB3" w:rsidRDefault="00B11EB3" w:rsidP="00B11EB3">
      <w:pPr>
        <w:pStyle w:val="DanceBody"/>
      </w:pPr>
      <w:r>
        <w:t>17-24</w:t>
      </w:r>
      <w:r>
        <w:tab/>
        <w:t>1s+2s set passing partner LSh to dance the Helix:-</w:t>
      </w:r>
    </w:p>
    <w:p w:rsidR="00B11EB3" w:rsidRDefault="00B11EB3" w:rsidP="00B11EB3">
      <w:pPr>
        <w:pStyle w:val="DanceBody"/>
      </w:pPr>
      <w:r>
        <w:tab/>
        <w:t>Cast right to own sides, 1/2 turn partners RH &amp; dance 1/2 RH across</w:t>
      </w:r>
    </w:p>
    <w:p w:rsidR="00B11EB3" w:rsidRDefault="00B11EB3" w:rsidP="00B11EB3">
      <w:pPr>
        <w:pStyle w:val="DanceBody"/>
        <w:keepNext w:val="0"/>
      </w:pPr>
      <w:r w:rsidRPr="00BE6543">
        <w:t>25-32</w:t>
      </w:r>
      <w:r w:rsidRPr="00BE6543">
        <w:tab/>
        <w:t xml:space="preserve">All circle </w:t>
      </w:r>
      <w:r>
        <w:t xml:space="preserve">6H </w:t>
      </w:r>
      <w:r w:rsidRPr="00BE6543">
        <w:t>round &amp; back</w:t>
      </w:r>
      <w:r>
        <w:t>.  2 1 3</w:t>
      </w:r>
    </w:p>
    <w:p w:rsidR="00B11EB3" w:rsidRDefault="00B11EB3" w:rsidP="00B11EB3"/>
    <w:p w:rsidR="00B11EB3" w:rsidRDefault="00B11EB3" w:rsidP="00B11EB3">
      <w:pPr>
        <w:pStyle w:val="Minicrib"/>
      </w:pPr>
      <w:r>
        <w:t>HAND IN HAND  (R8x32)  3C (4C Set)</w:t>
      </w:r>
      <w:r>
        <w:tab/>
        <w:t>Minnie Bänninger  RSCDS Bk 44</w:t>
      </w:r>
    </w:p>
    <w:p w:rsidR="00B11EB3" w:rsidRDefault="00B11EB3" w:rsidP="00B11EB3">
      <w:pPr>
        <w:pStyle w:val="DanceBody"/>
      </w:pPr>
      <w:r>
        <w:t xml:space="preserve"> 1- 8</w:t>
      </w:r>
      <w:r>
        <w:tab/>
        <w:t>1s dance in (touch nearer hands) &amp; cast 1 place, dance down between 3s &amp; cast up to 2</w:t>
      </w:r>
      <w:r w:rsidRPr="00972EEB">
        <w:t>nd</w:t>
      </w:r>
      <w:r>
        <w:t xml:space="preserve"> places own sides (2s step up 3-4)</w:t>
      </w:r>
    </w:p>
    <w:p w:rsidR="00B11EB3" w:rsidRDefault="00B11EB3" w:rsidP="00B11EB3">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B11EB3" w:rsidRDefault="00B11EB3" w:rsidP="00B11EB3">
      <w:pPr>
        <w:pStyle w:val="DanceBody"/>
      </w:pPr>
      <w:r>
        <w:t>17-20</w:t>
      </w:r>
      <w:r>
        <w:tab/>
        <w:t>1M casts up into middle</w:t>
      </w:r>
      <w:r w:rsidRPr="00BA6B4D">
        <w:rPr>
          <w:b/>
        </w:rPr>
        <w:t xml:space="preserve"> while </w:t>
      </w:r>
      <w:r>
        <w:t>1L casts down into middle facing partner &amp; set</w:t>
      </w:r>
      <w:r w:rsidRPr="00BA6B4D">
        <w:rPr>
          <w:b/>
        </w:rPr>
        <w:t xml:space="preserve"> while </w:t>
      </w:r>
      <w:r>
        <w:t>2s+3s adv on diag to form circle &amp; set pulling back RSh to face out</w:t>
      </w:r>
    </w:p>
    <w:p w:rsidR="00B11EB3" w:rsidRDefault="00B11EB3" w:rsidP="00B11EB3">
      <w:pPr>
        <w:pStyle w:val="DanceBody"/>
      </w:pPr>
      <w:r>
        <w:t>21-24</w:t>
      </w:r>
      <w:r>
        <w:tab/>
        <w:t>2s+3s dance out to 1st/3rd places, face in &amp; set</w:t>
      </w:r>
      <w:r w:rsidRPr="00BA6B4D">
        <w:rPr>
          <w:b/>
        </w:rPr>
        <w:t xml:space="preserve"> while </w:t>
      </w:r>
      <w:r>
        <w:t>1s dance RSh round each other to end 1M between 2s &amp; 1L between 3s facing opposite sides</w:t>
      </w:r>
    </w:p>
    <w:p w:rsidR="00B11EB3" w:rsidRDefault="00B11EB3" w:rsidP="00B11EB3">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B11EB3" w:rsidRDefault="00B11EB3" w:rsidP="00B11EB3"/>
    <w:p w:rsidR="00B11EB3" w:rsidRDefault="00B11EB3" w:rsidP="00B11EB3">
      <w:pPr>
        <w:pStyle w:val="Minicrib"/>
      </w:pPr>
      <w:r>
        <w:t>THE HAND SANITIZER STRATHSPEY  (S3x32)  3C set</w:t>
      </w:r>
      <w:r>
        <w:tab/>
        <w:t>Shona Holmes  Pandemic Set Of Dances</w:t>
      </w:r>
    </w:p>
    <w:p w:rsidR="00B11EB3" w:rsidRDefault="00B11EB3" w:rsidP="00B11EB3">
      <w:pPr>
        <w:pStyle w:val="DanceBody"/>
      </w:pPr>
      <w:r>
        <w:t>Note: no hands are given throughout dance</w:t>
      </w:r>
    </w:p>
    <w:p w:rsidR="00B11EB3" w:rsidRDefault="00B11EB3" w:rsidP="00B11EB3">
      <w:pPr>
        <w:pStyle w:val="DanceBody"/>
      </w:pPr>
      <w:r>
        <w:t xml:space="preserve"> 1- 8</w:t>
      </w:r>
      <w:r>
        <w:tab/>
        <w:t>1s+2s chase clockwise 1/2 round; 1s+3s chase anticlockwise 1/2 round.  (2) (3) 1</w:t>
      </w:r>
    </w:p>
    <w:p w:rsidR="00B11EB3" w:rsidRDefault="00B11EB3" w:rsidP="00B11EB3">
      <w:pPr>
        <w:pStyle w:val="DanceBody"/>
      </w:pPr>
      <w:r>
        <w:t xml:space="preserve"> 9-16</w:t>
      </w:r>
      <w:r>
        <w:tab/>
        <w:t>1s cast up (3s step down) &amp; set advancing to 1st corners; 1s+1st corners dance 1/2 diag reel of 4. 1s pass LSh to face 2nd corners</w:t>
      </w:r>
    </w:p>
    <w:p w:rsidR="00B11EB3" w:rsidRDefault="00B11EB3" w:rsidP="00B11EB3">
      <w:pPr>
        <w:pStyle w:val="DanceBody"/>
      </w:pPr>
      <w:r>
        <w:t>17-24</w:t>
      </w:r>
      <w:r>
        <w:tab/>
        <w:t>1s+2nd corners dance 1/2 diag reel of 4; 1s dance RSh round each other 1.1/2 times to 2nd place own side. 3 1 2</w:t>
      </w:r>
    </w:p>
    <w:p w:rsidR="00B11EB3" w:rsidRDefault="00B11EB3" w:rsidP="00B11EB3">
      <w:pPr>
        <w:pStyle w:val="DanceBody"/>
        <w:keepNext w:val="0"/>
      </w:pPr>
      <w:r>
        <w:t>25-32</w:t>
      </w:r>
      <w:r>
        <w:tab/>
        <w:t>1s+2s (bottom couples) dance Poussette (no hands).  End 3 1 2</w:t>
      </w:r>
    </w:p>
    <w:p w:rsidR="00B11EB3" w:rsidRDefault="00B11EB3" w:rsidP="00B11EB3"/>
    <w:p w:rsidR="00B11EB3" w:rsidRDefault="00B11EB3" w:rsidP="00B11EB3">
      <w:pPr>
        <w:pStyle w:val="Minicrib"/>
      </w:pPr>
      <w:r>
        <w:t>HAND-IN-HAND WE'LL GO  (J8x32)  3C (4C set)</w:t>
      </w:r>
      <w:r>
        <w:tab/>
        <w:t>Maggie &amp; Duncan Keppie  Handy Dozen</w:t>
      </w:r>
    </w:p>
    <w:p w:rsidR="00B11EB3" w:rsidRDefault="00B11EB3" w:rsidP="00B11EB3">
      <w:pPr>
        <w:pStyle w:val="DanceBody"/>
      </w:pPr>
      <w:r>
        <w:t xml:space="preserve"> 1- 8</w:t>
      </w:r>
      <w:r>
        <w:tab/>
        <w:t>1s dance down, cast up round 3L (1L followed by 1M) &amp; dance into the middle, 1L+2s dance RH across</w:t>
      </w:r>
      <w:r w:rsidRPr="00BA6B4D">
        <w:rPr>
          <w:b/>
        </w:rPr>
        <w:t xml:space="preserve"> while </w:t>
      </w:r>
      <w:r>
        <w:t>1M+3s dance LH across</w:t>
      </w:r>
    </w:p>
    <w:p w:rsidR="00B11EB3" w:rsidRDefault="00B11EB3" w:rsidP="00B11EB3">
      <w:pPr>
        <w:pStyle w:val="DanceBody"/>
      </w:pPr>
      <w:r>
        <w:t xml:space="preserve"> 9-16</w:t>
      </w:r>
      <w:r>
        <w:tab/>
        <w:t>Hand-in-hand Tandem reel of 3, 1s giving RSh to 2s</w:t>
      </w:r>
    </w:p>
    <w:p w:rsidR="00B11EB3" w:rsidRDefault="00B11EB3" w:rsidP="00B11EB3">
      <w:pPr>
        <w:pStyle w:val="DanceBody"/>
      </w:pPr>
      <w:r>
        <w:tab/>
        <w:t>(2s &amp; 3s dance NHJ, changing hands at top or bottom, 1s dance with M following 1L to start &amp; changing leader at top or bottom)</w:t>
      </w:r>
    </w:p>
    <w:p w:rsidR="00B11EB3" w:rsidRDefault="00B11EB3" w:rsidP="00B11EB3">
      <w:pPr>
        <w:pStyle w:val="DanceBody"/>
      </w:pPr>
      <w:r>
        <w:t>17-24</w:t>
      </w:r>
      <w:r>
        <w:tab/>
        <w:t>1L+2s dance RH across</w:t>
      </w:r>
      <w:r w:rsidRPr="00BA6B4D">
        <w:rPr>
          <w:b/>
        </w:rPr>
        <w:t xml:space="preserve"> while </w:t>
      </w:r>
      <w:r>
        <w:t>1M+3s dance LH across, 1L casts up &amp; 2M casts down (both on M-side) &amp; end BtoB facing own sides</w:t>
      </w:r>
    </w:p>
    <w:p w:rsidR="00B11EB3" w:rsidRDefault="00B11EB3" w:rsidP="00B11EB3">
      <w:pPr>
        <w:pStyle w:val="DanceBody"/>
        <w:keepNext w:val="0"/>
      </w:pPr>
      <w:r>
        <w:t>25-32</w:t>
      </w:r>
      <w:r>
        <w:tab/>
        <w:t>1s dance Double Triangles &amp; end in 2</w:t>
      </w:r>
      <w:r w:rsidRPr="00972EEB">
        <w:t>nd</w:t>
      </w:r>
      <w:r>
        <w:t xml:space="preserve"> places</w:t>
      </w:r>
    </w:p>
    <w:p w:rsidR="00B11EB3" w:rsidRDefault="00B11EB3" w:rsidP="00B11EB3"/>
    <w:p w:rsidR="00B11EB3" w:rsidRDefault="00B11EB3" w:rsidP="00B11EB3">
      <w:pPr>
        <w:pStyle w:val="Minicrib"/>
      </w:pPr>
      <w:r>
        <w:t>HANDS ACROSS THE BORDER  (S4x32)  4C set</w:t>
      </w:r>
      <w:r>
        <w:tab/>
        <w:t>J Killeen  2 Dances</w:t>
      </w:r>
    </w:p>
    <w:p w:rsidR="00B11EB3" w:rsidRDefault="00B11EB3" w:rsidP="00B11EB3">
      <w:pPr>
        <w:pStyle w:val="DanceBody"/>
      </w:pPr>
      <w:r>
        <w:t xml:space="preserve"> 1- 8</w:t>
      </w:r>
      <w:r>
        <w:tab/>
        <w:t>All clap &amp; cross (passing RSh), set &amp; dance 1/2 reel of 4 on sides</w:t>
      </w:r>
    </w:p>
    <w:p w:rsidR="00B11EB3" w:rsidRDefault="00B11EB3" w:rsidP="00B11EB3">
      <w:pPr>
        <w:pStyle w:val="DanceBody"/>
      </w:pPr>
      <w:r>
        <w:t xml:space="preserve"> 9-16</w:t>
      </w:r>
      <w:r>
        <w:tab/>
        <w:t>Repeat &amp; at end of reel 2s+3s turn LH on sides</w:t>
      </w:r>
    </w:p>
    <w:p w:rsidR="00B11EB3" w:rsidRDefault="00B11EB3" w:rsidP="00B11EB3">
      <w:pPr>
        <w:pStyle w:val="DanceBody"/>
      </w:pPr>
      <w:r>
        <w:t>17-24</w:t>
      </w:r>
      <w:r>
        <w:tab/>
        <w:t>1s+2s+3s dance Grand Chain</w:t>
      </w:r>
    </w:p>
    <w:p w:rsidR="00B11EB3" w:rsidRDefault="00B11EB3" w:rsidP="00B11EB3">
      <w:pPr>
        <w:pStyle w:val="DanceBody"/>
        <w:keepNext w:val="0"/>
      </w:pPr>
      <w:r>
        <w:t>25-32</w:t>
      </w:r>
      <w:r>
        <w:tab/>
        <w:t>1s+2s turn 2H (end 1s facing 2s), 1s dance under arch made by 2s, 1s+3s+4s turn partners 2H (end 1s facing 3s with 4s behind them) &amp; 1s dance under arches made by 3s &amp; 4s to bottom</w:t>
      </w:r>
    </w:p>
    <w:p w:rsidR="00B11EB3" w:rsidRDefault="00B11EB3" w:rsidP="00B11EB3"/>
    <w:p w:rsidR="00B11EB3" w:rsidRDefault="00B11EB3" w:rsidP="00B11EB3">
      <w:pPr>
        <w:pStyle w:val="Minicrib"/>
      </w:pPr>
      <w:r>
        <w:t>HANDS ACROSS THE SEA  (R8x32)  3C (4C set)</w:t>
      </w:r>
      <w:r>
        <w:tab/>
        <w:t>Peter Foster  Second Canberra Bk</w:t>
      </w:r>
    </w:p>
    <w:p w:rsidR="00B11EB3" w:rsidRDefault="00B11EB3" w:rsidP="00B11EB3">
      <w:pPr>
        <w:pStyle w:val="DanceBody"/>
      </w:pPr>
      <w:r>
        <w:t xml:space="preserve"> 1- 4</w:t>
      </w:r>
      <w:r>
        <w:tab/>
        <w:t>1s+2s+3s dance 1/2 reels of 3 on sides, 1s then 2s crossing down from 1st place</w:t>
      </w:r>
    </w:p>
    <w:p w:rsidR="00B11EB3" w:rsidRDefault="00B11EB3" w:rsidP="00B11EB3">
      <w:pPr>
        <w:pStyle w:val="DanceBody"/>
      </w:pPr>
      <w:r>
        <w:t xml:space="preserve"> 5- 8</w:t>
      </w:r>
      <w:r>
        <w:tab/>
        <w:t>1s+3s turn partners RH, cast (3s down, 1s up). 1M+3L meet behind 2M, 1L+3M meet behind 2L</w:t>
      </w:r>
    </w:p>
    <w:p w:rsidR="00B11EB3" w:rsidRDefault="00B11EB3" w:rsidP="00B11EB3">
      <w:pPr>
        <w:pStyle w:val="DanceBody"/>
      </w:pPr>
      <w:r>
        <w:t xml:space="preserve"> 9-12</w:t>
      </w:r>
      <w:r>
        <w:tab/>
        <w:t xml:space="preserve">1M+3L </w:t>
      </w:r>
      <w:r>
        <w:rPr>
          <w:b/>
        </w:rPr>
        <w:t>also</w:t>
      </w:r>
      <w:r>
        <w:t xml:space="preserve"> 1L+3M turn once round RH &amp; face each other</w:t>
      </w:r>
    </w:p>
    <w:p w:rsidR="00B11EB3" w:rsidRDefault="00B11EB3" w:rsidP="00B11EB3">
      <w:pPr>
        <w:pStyle w:val="DanceBody"/>
      </w:pPr>
      <w:r>
        <w:t>13-16</w:t>
      </w:r>
      <w:r>
        <w:tab/>
        <w:t xml:space="preserve">1s+3s pass RSh, 1s dance through 1st place, pass partner RSh to own sides </w:t>
      </w:r>
      <w:r>
        <w:rPr>
          <w:b/>
        </w:rPr>
        <w:t>while</w:t>
      </w:r>
      <w:r>
        <w:t xml:space="preserve"> 3s dance similar through 3rd place, dancing RSh round each other to own side (1s facing out, 3s facing in). 1 (2) 3</w:t>
      </w:r>
    </w:p>
    <w:p w:rsidR="00B11EB3" w:rsidRDefault="00B11EB3" w:rsidP="00B11EB3">
      <w:pPr>
        <w:pStyle w:val="DanceBody"/>
      </w:pPr>
      <w:r>
        <w:t>17-20</w:t>
      </w:r>
      <w:r>
        <w:tab/>
        <w:t>1s+2s turn on sides 1.1/2 (LH on Men's side, RH on Ladies' side)</w:t>
      </w:r>
    </w:p>
    <w:p w:rsidR="00B11EB3" w:rsidRDefault="00B11EB3" w:rsidP="00B11EB3">
      <w:pPr>
        <w:pStyle w:val="DanceBody"/>
      </w:pPr>
      <w:r>
        <w:t>21-24</w:t>
      </w:r>
      <w:r>
        <w:tab/>
        <w:t xml:space="preserve">1L+2s </w:t>
      </w:r>
      <w:r w:rsidRPr="003324DC">
        <w:rPr>
          <w:b/>
        </w:rPr>
        <w:t>also</w:t>
      </w:r>
      <w:r>
        <w:t xml:space="preserve"> 1M+3s dance </w:t>
      </w:r>
      <w:r w:rsidRPr="003324DC">
        <w:t>1</w:t>
      </w:r>
      <w:r>
        <w:t>/2 reels of 3 across (1L LSh to 2L in 1M's place, 1M LSh to 3M in 3L's place)</w:t>
      </w:r>
    </w:p>
    <w:p w:rsidR="00B11EB3" w:rsidRDefault="00B11EB3" w:rsidP="00B11EB3">
      <w:pPr>
        <w:pStyle w:val="DanceBody"/>
      </w:pPr>
      <w:r>
        <w:t>25-32</w:t>
      </w:r>
      <w:r>
        <w:tab/>
        <w:t>1s dance down, cast up round 3s, cross up RH at top &amp; casy to 2nd place.  2 1 3</w:t>
      </w:r>
    </w:p>
    <w:p w:rsidR="00B11EB3" w:rsidRPr="003324DC" w:rsidRDefault="00B11EB3" w:rsidP="00B11EB3">
      <w:pPr>
        <w:pStyle w:val="DanceBody"/>
        <w:keepNext w:val="0"/>
        <w:rPr>
          <w:i/>
        </w:rPr>
      </w:pPr>
      <w:r w:rsidRPr="003324DC">
        <w:rPr>
          <w:i/>
        </w:rPr>
        <w:t>Note:</w:t>
      </w:r>
      <w:r w:rsidRPr="003324DC">
        <w:rPr>
          <w:i/>
        </w:rPr>
        <w:tab/>
        <w:t>2nd time through Bars 31-32: 1s cast to 4th place, 4s step up</w:t>
      </w:r>
    </w:p>
    <w:p w:rsidR="00B11EB3" w:rsidRDefault="00B11EB3" w:rsidP="00B11EB3"/>
    <w:p w:rsidR="00B11EB3" w:rsidRDefault="00B11EB3" w:rsidP="00B11EB3">
      <w:pPr>
        <w:pStyle w:val="Minicrib"/>
      </w:pPr>
      <w:r>
        <w:t>THE HANDSEL  (J8x32)  3c (4c set)</w:t>
      </w:r>
      <w:r>
        <w:tab/>
        <w:t>M Short  12 SCDs</w:t>
      </w:r>
    </w:p>
    <w:p w:rsidR="00B11EB3" w:rsidRPr="000727AD" w:rsidRDefault="00B11EB3" w:rsidP="00B11EB3">
      <w:pPr>
        <w:pStyle w:val="DanceBody"/>
      </w:pPr>
      <w:r w:rsidRPr="000727AD">
        <w:t xml:space="preserve"> 1- 8</w:t>
      </w:r>
      <w:r w:rsidRPr="000727AD">
        <w:tab/>
        <w:t>1L+2L turn LH</w:t>
      </w:r>
      <w:r w:rsidRPr="000727AD">
        <w:rPr>
          <w:b/>
        </w:rPr>
        <w:t xml:space="preserve"> while </w:t>
      </w:r>
      <w:r w:rsidRPr="000727AD">
        <w:t>1M+2M turn RH, 1s followed by 2s dance down between 3s &amp; cast to orig places.</w:t>
      </w:r>
    </w:p>
    <w:p w:rsidR="00B11EB3" w:rsidRPr="000727AD" w:rsidRDefault="00B11EB3" w:rsidP="00B11EB3">
      <w:pPr>
        <w:pStyle w:val="DanceBody"/>
      </w:pPr>
      <w:r w:rsidRPr="000727AD">
        <w:t xml:space="preserve"> 9-16</w:t>
      </w:r>
      <w:r w:rsidRPr="000727AD">
        <w:tab/>
        <w:t>1s+2s set &amp; 1s cross down RH to 2</w:t>
      </w:r>
      <w:r w:rsidRPr="00972EEB">
        <w:t>nd</w:t>
      </w:r>
      <w:r w:rsidRPr="000727AD">
        <w:t xml:space="preserve"> place to face out</w:t>
      </w:r>
      <w:r w:rsidRPr="000727AD">
        <w:rPr>
          <w:b/>
        </w:rPr>
        <w:t xml:space="preserve"> while </w:t>
      </w:r>
      <w:r w:rsidRPr="000727AD">
        <w:t>2c cast up to top. 1s cast right to end between 3s/2s facing opposite sides</w:t>
      </w:r>
    </w:p>
    <w:p w:rsidR="00B11EB3" w:rsidRPr="000727AD" w:rsidRDefault="00B11EB3" w:rsidP="00B11EB3">
      <w:pPr>
        <w:pStyle w:val="DanceBody"/>
      </w:pPr>
      <w:r w:rsidRPr="000727AD">
        <w:t>17-24</w:t>
      </w:r>
      <w:r w:rsidRPr="000727AD">
        <w:tab/>
        <w:t>1s dance RSh reels of 3 across</w:t>
      </w:r>
    </w:p>
    <w:p w:rsidR="00B11EB3" w:rsidRPr="000727AD" w:rsidRDefault="00B11EB3" w:rsidP="00B11EB3">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B11EB3" w:rsidRDefault="00B11EB3" w:rsidP="00B11EB3"/>
    <w:p w:rsidR="00B11EB3" w:rsidRDefault="00B11EB3" w:rsidP="00B11EB3">
      <w:pPr>
        <w:pStyle w:val="Minicrib"/>
      </w:pPr>
      <w:r>
        <w:t>HANK'S DANCE  (R6x32)  3C Set</w:t>
      </w:r>
      <w:r>
        <w:tab/>
      </w:r>
    </w:p>
    <w:p w:rsidR="00B11EB3" w:rsidRDefault="00B11EB3" w:rsidP="00B11EB3">
      <w:pPr>
        <w:pStyle w:val="DanceBody"/>
      </w:pPr>
      <w:r>
        <w:t xml:space="preserve"> 1- 8</w:t>
      </w:r>
      <w:r>
        <w:tab/>
        <w:t>1s dance Fig 8 on own sides, dancing in/down to start (in front of 2s, behind 3s). 1s end in middle at top, 2s step in bar 8</w:t>
      </w:r>
    </w:p>
    <w:p w:rsidR="00B11EB3" w:rsidRDefault="00B11EB3" w:rsidP="00B11EB3">
      <w:pPr>
        <w:pStyle w:val="DanceBody"/>
      </w:pPr>
      <w:r>
        <w:t xml:space="preserve"> 9-16</w:t>
      </w:r>
      <w:r>
        <w:tab/>
        <w:t>1s+2s dance Poussette.  2 1 3</w:t>
      </w:r>
      <w:r>
        <w:tab/>
      </w:r>
    </w:p>
    <w:p w:rsidR="00B11EB3" w:rsidRDefault="00B11EB3" w:rsidP="00B11EB3">
      <w:pPr>
        <w:pStyle w:val="DanceBody"/>
      </w:pPr>
      <w:r>
        <w:t>17-24</w:t>
      </w:r>
      <w:r>
        <w:tab/>
        <w:t>1s cross RH, cast 1 place (3s step up 19-20), 1s cross RH &amp; set</w:t>
      </w:r>
    </w:p>
    <w:p w:rsidR="00B11EB3" w:rsidRDefault="00B11EB3" w:rsidP="00B11EB3">
      <w:pPr>
        <w:pStyle w:val="DanceBody"/>
      </w:pPr>
      <w:r>
        <w:t>25-32</w:t>
      </w:r>
      <w:r>
        <w:tab/>
        <w:t>1s+3s dance LH across 1/2 way &amp; set; 1L+3M cross RH</w:t>
      </w:r>
      <w:r w:rsidRPr="00BA6B4D">
        <w:rPr>
          <w:b/>
        </w:rPr>
        <w:t xml:space="preserve"> while </w:t>
      </w:r>
      <w:r>
        <w:t>partners set, 1M+3L cross RH</w:t>
      </w:r>
      <w:r w:rsidRPr="00BA6B4D">
        <w:rPr>
          <w:b/>
        </w:rPr>
        <w:t xml:space="preserve"> while </w:t>
      </w:r>
      <w:r>
        <w:t>partners set.  2 3 1</w:t>
      </w:r>
    </w:p>
    <w:p w:rsidR="00B11EB3" w:rsidRDefault="00B11EB3" w:rsidP="00B11EB3">
      <w:pPr>
        <w:pStyle w:val="DanceBody"/>
        <w:keepNext w:val="0"/>
      </w:pPr>
      <w:r>
        <w:t>Note:  dance repeats after 3 times through</w:t>
      </w:r>
    </w:p>
    <w:p w:rsidR="00B11EB3" w:rsidRDefault="00B11EB3" w:rsidP="00B11EB3"/>
    <w:p w:rsidR="00B11EB3" w:rsidRDefault="00B11EB3" w:rsidP="00B11EB3">
      <w:pPr>
        <w:pStyle w:val="Minicrib"/>
      </w:pPr>
      <w:r>
        <w:t>HANNA'S PRIDE  (J8x32)  3C (4C set)</w:t>
      </w:r>
      <w:r>
        <w:tab/>
        <w:t>Avril &amp; David Quarrie  Dunsmuir Dances</w:t>
      </w:r>
    </w:p>
    <w:p w:rsidR="00B11EB3" w:rsidRDefault="00B11EB3" w:rsidP="00B11EB3">
      <w:pPr>
        <w:pStyle w:val="DanceBody"/>
      </w:pPr>
      <w:r>
        <w:t xml:space="preserve"> 1- 8</w:t>
      </w:r>
      <w:r>
        <w:tab/>
        <w:t>1s set, cast (2s step up), dance down between 3s &amp; cast up to end LSh to LSh in centre ready for …</w:t>
      </w:r>
    </w:p>
    <w:p w:rsidR="00B11EB3" w:rsidRDefault="00B11EB3" w:rsidP="00B11EB3">
      <w:pPr>
        <w:pStyle w:val="DanceBody"/>
      </w:pPr>
      <w:r>
        <w:t xml:space="preserve"> 9-12</w:t>
      </w:r>
      <w:r>
        <w:tab/>
        <w:t>1L+2s &amp; 1M+3s dance RH across, 1s end facing 1st corners</w:t>
      </w:r>
    </w:p>
    <w:p w:rsidR="00B11EB3" w:rsidRDefault="00B11EB3" w:rsidP="00B11EB3">
      <w:pPr>
        <w:pStyle w:val="DanceBody"/>
      </w:pPr>
      <w:r>
        <w:t>13-16</w:t>
      </w:r>
      <w:r>
        <w:tab/>
        <w:t xml:space="preserve">1s turn 1/2  RH with corners </w:t>
      </w:r>
      <w:r>
        <w:rPr>
          <w:b/>
        </w:rPr>
        <w:t>while</w:t>
      </w:r>
      <w:r>
        <w:t xml:space="preserve"> 2s set, 1st corners (in centre) 1/2 turn LH </w:t>
      </w:r>
      <w:r>
        <w:rPr>
          <w:b/>
        </w:rPr>
        <w:t>while</w:t>
      </w:r>
      <w:r>
        <w:t xml:space="preserve"> others dance clockwise 1 place round</w:t>
      </w:r>
    </w:p>
    <w:p w:rsidR="00B11EB3" w:rsidRDefault="00B11EB3" w:rsidP="00B11EB3">
      <w:pPr>
        <w:pStyle w:val="DanceBody"/>
      </w:pPr>
      <w:r>
        <w:t>17-24</w:t>
      </w:r>
      <w:r>
        <w:tab/>
        <w:t>Repeat 13-16 twice from new positions. 1s end facing 1st corners</w:t>
      </w:r>
    </w:p>
    <w:p w:rsidR="00B11EB3" w:rsidRPr="000D60D4" w:rsidRDefault="00B11EB3" w:rsidP="00B11EB3">
      <w:pPr>
        <w:pStyle w:val="DanceBody"/>
        <w:rPr>
          <w:lang w:val="en-US"/>
        </w:rPr>
      </w:pPr>
      <w:r w:rsidRPr="000D60D4">
        <w:rPr>
          <w:lang w:val="en-US"/>
        </w:rPr>
        <w:t>25-32</w:t>
      </w:r>
      <w:r w:rsidRPr="000D60D4">
        <w:rPr>
          <w:lang w:val="en-US"/>
        </w:rPr>
        <w:tab/>
        <w:t>In</w:t>
      </w:r>
      <w:r>
        <w:rPr>
          <w:lang w:val="en-US"/>
        </w:rPr>
        <w:t>terrupted Hello-Goodbye setting:</w:t>
      </w:r>
    </w:p>
    <w:p w:rsidR="00B11EB3" w:rsidRDefault="00B11EB3" w:rsidP="00B11EB3">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B11EB3" w:rsidRPr="000D60D4" w:rsidRDefault="00B11EB3" w:rsidP="00B11EB3">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B11EB3" w:rsidRDefault="00B11EB3" w:rsidP="00B11EB3"/>
    <w:p w:rsidR="00B11EB3" w:rsidRDefault="00B11EB3" w:rsidP="00B11EB3">
      <w:pPr>
        <w:pStyle w:val="Minicrib"/>
      </w:pPr>
      <w:r>
        <w:t>HAPPINESS IS SCOTTISH COUNTRY DANCING  (R8x32)  3C (4C set)</w:t>
      </w:r>
      <w:r>
        <w:tab/>
        <w:t>Lisbeth &amp; Douglas Henderson  SCD Archives</w:t>
      </w:r>
    </w:p>
    <w:p w:rsidR="00B11EB3" w:rsidRPr="00EF359C" w:rsidRDefault="00B11EB3" w:rsidP="00B11EB3">
      <w:pPr>
        <w:pStyle w:val="DanceBody"/>
      </w:pPr>
      <w:r w:rsidRPr="00EF359C">
        <w:t xml:space="preserve"> 1- 8</w:t>
      </w:r>
      <w:r w:rsidRPr="00EF359C">
        <w:tab/>
        <w:t>1s turn RH (moving down) to end BtoB Lady facing up (2s step up), 2s+1s+3s set (Double Triangle formation), 1L+2L</w:t>
      </w:r>
      <w:r w:rsidRPr="00EF359C">
        <w:rPr>
          <w:b/>
        </w:rPr>
        <w:t xml:space="preserve"> also </w:t>
      </w:r>
      <w:r w:rsidRPr="00EF359C">
        <w:t>1M+3M turn RH &amp; 1s pass RSh to end facing 1st corners</w:t>
      </w:r>
    </w:p>
    <w:p w:rsidR="00B11EB3" w:rsidRPr="00EF359C" w:rsidRDefault="00B11EB3" w:rsidP="00B11EB3">
      <w:pPr>
        <w:pStyle w:val="DanceBody"/>
      </w:pPr>
      <w:r w:rsidRPr="00EF359C">
        <w:t xml:space="preserve"> 9-16</w:t>
      </w:r>
      <w:r w:rsidRPr="00EF359C">
        <w:tab/>
        <w:t>1s dance 'Hello-Goodbye' setting ending by set advancing to partner</w:t>
      </w:r>
    </w:p>
    <w:p w:rsidR="00B11EB3" w:rsidRPr="00EF359C" w:rsidRDefault="00B11EB3" w:rsidP="00B11EB3">
      <w:pPr>
        <w:pStyle w:val="DanceBody"/>
      </w:pPr>
      <w:r w:rsidRPr="00EF359C">
        <w:t>17-24</w:t>
      </w:r>
      <w:r w:rsidRPr="00EF359C">
        <w:tab/>
        <w:t>1s turn RH to end BtoB Man facing up, 2s+1s+3s set (Double Triangle), 1M+2L</w:t>
      </w:r>
      <w:r w:rsidRPr="00EF359C">
        <w:rPr>
          <w:b/>
        </w:rPr>
        <w:t xml:space="preserve"> also </w:t>
      </w:r>
      <w:r w:rsidRPr="00EF359C">
        <w:t>1L+3M turn RH &amp; 1s pass RSh to 2nd place own sides</w:t>
      </w:r>
    </w:p>
    <w:p w:rsidR="00B11EB3" w:rsidRPr="00EF359C" w:rsidRDefault="00B11EB3" w:rsidP="00B11EB3">
      <w:pPr>
        <w:pStyle w:val="DanceBody"/>
        <w:keepNext w:val="0"/>
      </w:pPr>
      <w:r w:rsidRPr="00EF359C">
        <w:t>25-32</w:t>
      </w:r>
      <w:r w:rsidRPr="00EF359C">
        <w:tab/>
        <w:t>2s+1s+3s circle 6H round &amp; back</w:t>
      </w:r>
    </w:p>
    <w:p w:rsidR="00B11EB3" w:rsidRDefault="00B11EB3" w:rsidP="00B11EB3"/>
    <w:p w:rsidR="00B11EB3" w:rsidRDefault="00B11EB3" w:rsidP="00B11EB3">
      <w:pPr>
        <w:pStyle w:val="Minicrib"/>
      </w:pPr>
      <w:r>
        <w:t>HAPPY AND GLORIOUS  (S4x32)  4C set</w:t>
      </w:r>
      <w:r>
        <w:tab/>
        <w:t>Pauline Beeson  ISCA Royal Golden Jubilee Coll</w:t>
      </w:r>
    </w:p>
    <w:p w:rsidR="00B11EB3" w:rsidRDefault="00B11EB3" w:rsidP="00B11EB3">
      <w:pPr>
        <w:pStyle w:val="DanceBody"/>
      </w:pPr>
      <w:r>
        <w:t>3s &amp; 4s start on opposite sides</w:t>
      </w:r>
    </w:p>
    <w:p w:rsidR="00B11EB3" w:rsidRDefault="00B11EB3" w:rsidP="00B11EB3">
      <w:pPr>
        <w:pStyle w:val="DanceBody"/>
      </w:pPr>
      <w:r>
        <w:t xml:space="preserve"> 1- 4</w:t>
      </w:r>
      <w:r>
        <w:tab/>
        <w:t>1s+2s &amp; 3s+4s circle 4H round to left to end with 1s+3s facing down, 2s+4s facing up NHJ with partner</w:t>
      </w:r>
    </w:p>
    <w:p w:rsidR="00B11EB3" w:rsidRDefault="00B11EB3" w:rsidP="00B11EB3">
      <w:pPr>
        <w:pStyle w:val="DanceBody"/>
      </w:pPr>
      <w:r>
        <w:t xml:space="preserve"> 5- 8</w:t>
      </w:r>
      <w:r>
        <w:tab/>
        <w:t>All set, 1s &amp; 4s turning inwards to face up/down, 1s cast to 2nd place, 2s dance up &amp; cast into 1st place, 4s cast up to 3rd place, 3s dance down &amp; cast into 4th place</w:t>
      </w:r>
    </w:p>
    <w:p w:rsidR="00B11EB3" w:rsidRDefault="00B11EB3" w:rsidP="00B11EB3">
      <w:pPr>
        <w:pStyle w:val="DanceBody"/>
      </w:pPr>
      <w:r>
        <w:t xml:space="preserve"> 9-16</w:t>
      </w:r>
      <w:r>
        <w:tab/>
        <w:t>1s+4s dance 1/2 Ladies' Chain &amp; face partners; 1s+4s dance 1/2 Men's Chain</w:t>
      </w:r>
    </w:p>
    <w:p w:rsidR="00B11EB3" w:rsidRDefault="00B11EB3" w:rsidP="00B11EB3">
      <w:pPr>
        <w:pStyle w:val="DanceBody"/>
      </w:pPr>
      <w:r>
        <w:t>17-24</w:t>
      </w:r>
      <w:r>
        <w:tab/>
        <w:t>All set on sides, 2s+4s &amp; 1s+3s dance RH across, all set on sides</w:t>
      </w:r>
    </w:p>
    <w:p w:rsidR="00B11EB3" w:rsidRDefault="00B11EB3" w:rsidP="00B11EB3">
      <w:pPr>
        <w:pStyle w:val="DanceBody"/>
        <w:keepNext w:val="0"/>
      </w:pPr>
      <w:r>
        <w:t>25-32</w:t>
      </w:r>
      <w:r>
        <w:tab/>
        <w:t>2s+4s+1s+3s dance RSh reels of 4 on sides.  2 4 (1) (3)</w:t>
      </w:r>
    </w:p>
    <w:p w:rsidR="00B11EB3" w:rsidRDefault="00B11EB3" w:rsidP="00B11EB3"/>
    <w:p w:rsidR="00B11EB3" w:rsidRDefault="00B11EB3" w:rsidP="00B11EB3">
      <w:pPr>
        <w:pStyle w:val="Minicrib"/>
      </w:pPr>
      <w:r>
        <w:t>HAPPY 40, GAIL CORDY  (J8x40)  3C (4C set)</w:t>
      </w:r>
      <w:r>
        <w:tab/>
        <w:t>Martha Morrison Veranth  Wasatch Mountain Coll</w:t>
      </w:r>
    </w:p>
    <w:p w:rsidR="00B11EB3" w:rsidRDefault="00B11EB3" w:rsidP="00B11EB3">
      <w:pPr>
        <w:pStyle w:val="DanceBody"/>
      </w:pPr>
      <w:r>
        <w:t xml:space="preserve"> 1- 8</w:t>
      </w:r>
      <w:r>
        <w:tab/>
        <w:t>1s dance 1/2 Fig 8 round 2s; 1s+2s circle 4H round to left.  (1) 2 3</w:t>
      </w:r>
    </w:p>
    <w:p w:rsidR="00B11EB3" w:rsidRDefault="00B11EB3" w:rsidP="00B11EB3">
      <w:pPr>
        <w:pStyle w:val="DanceBody"/>
      </w:pPr>
      <w:r>
        <w:t xml:space="preserve"> 9-16</w:t>
      </w:r>
      <w:r>
        <w:tab/>
        <w:t>2s dance 1/2 Fig 8 round 1s; 1s+2s circle 4H round to right.  (1) (2) 3</w:t>
      </w:r>
    </w:p>
    <w:p w:rsidR="00B11EB3" w:rsidRDefault="00B11EB3" w:rsidP="00B11EB3">
      <w:pPr>
        <w:pStyle w:val="DanceBody"/>
      </w:pPr>
      <w:r>
        <w:t>17-24</w:t>
      </w:r>
      <w:r>
        <w:tab/>
        <w:t>1s+2s set, dance 1/2 RH across; 2s+1s dance LH across once round. 1s end facing 1st corners.  2 1 3</w:t>
      </w:r>
    </w:p>
    <w:p w:rsidR="00B11EB3" w:rsidRDefault="00B11EB3" w:rsidP="00B11EB3">
      <w:pPr>
        <w:pStyle w:val="DanceBody"/>
      </w:pPr>
      <w:r>
        <w:t>25-32</w:t>
      </w:r>
      <w:r>
        <w:tab/>
        <w:t>1s dance 'Hello-Goodbye' setting ending with Petronella turn to 2nd place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HAPPY 50TH ANNIVERSARY  (S8x32)  3C (4C Set)</w:t>
      </w:r>
      <w:r>
        <w:tab/>
        <w:t>May Macfarlane  Tayside Collection 1983-2003</w:t>
      </w:r>
    </w:p>
    <w:p w:rsidR="00B11EB3" w:rsidRDefault="00B11EB3" w:rsidP="00B11EB3">
      <w:pPr>
        <w:pStyle w:val="DanceBody"/>
      </w:pPr>
      <w:r>
        <w:t xml:space="preserve"> 1- 8</w:t>
      </w:r>
      <w:r>
        <w:tab/>
        <w:t>1s dance down the middle &amp; back up to top</w:t>
      </w:r>
    </w:p>
    <w:p w:rsidR="00B11EB3" w:rsidRDefault="00B11EB3" w:rsidP="00B11EB3">
      <w:pPr>
        <w:pStyle w:val="DanceBody"/>
      </w:pPr>
      <w:r>
        <w:t xml:space="preserve"> 9-16</w:t>
      </w:r>
      <w:r>
        <w:tab/>
        <w:t>1s+2s+3s Adv+Ret for 1 step twice; 1s set &amp; turn RH into promenade hold</w:t>
      </w:r>
    </w:p>
    <w:p w:rsidR="00B11EB3" w:rsidRDefault="00B11EB3" w:rsidP="00B11EB3">
      <w:pPr>
        <w:pStyle w:val="DanceBody"/>
      </w:pPr>
      <w:r>
        <w:t>17-24</w:t>
      </w:r>
      <w:r>
        <w:tab/>
        <w:t>1s dance 1/2 LSh reel of 3 across with 2s (1s give LSh to 2L to begin &amp; 2s finish in 1st place); 1s dance 1/2 reel with 3s (1s give RSh to 3M)</w:t>
      </w:r>
    </w:p>
    <w:p w:rsidR="00B11EB3" w:rsidRDefault="00B11EB3" w:rsidP="00B11EB3">
      <w:pPr>
        <w:pStyle w:val="DanceBody"/>
      </w:pPr>
      <w:r>
        <w:t>25-28</w:t>
      </w:r>
      <w:r>
        <w:tab/>
        <w:t xml:space="preserve">1s NHJ dance down &amp; cast up round 3s </w:t>
      </w:r>
      <w:r>
        <w:rPr>
          <w:b/>
        </w:rPr>
        <w:t>while</w:t>
      </w:r>
      <w:r>
        <w:t xml:space="preserve"> 3s set &amp; cross RH to own side</w:t>
      </w:r>
    </w:p>
    <w:p w:rsidR="00B11EB3" w:rsidRDefault="00B11EB3" w:rsidP="00B11EB3">
      <w:pPr>
        <w:pStyle w:val="DanceBody"/>
        <w:keepNext w:val="0"/>
      </w:pPr>
      <w:r>
        <w:t>29-32</w:t>
      </w:r>
      <w:r>
        <w:tab/>
        <w:t xml:space="preserve">1s NHJ dance up between 2s &amp; cast to 2nd place </w:t>
      </w:r>
      <w:r>
        <w:rPr>
          <w:b/>
        </w:rPr>
        <w:t>while</w:t>
      </w:r>
      <w:r>
        <w:t xml:space="preserve"> 2s set &amp; cross RH to own side 2 1 3</w:t>
      </w:r>
    </w:p>
    <w:p w:rsidR="00B11EB3" w:rsidRDefault="00B11EB3" w:rsidP="00B11EB3"/>
    <w:p w:rsidR="00B11EB3" w:rsidRDefault="00B11EB3" w:rsidP="00B11EB3">
      <w:pPr>
        <w:pStyle w:val="Minicrib"/>
      </w:pPr>
      <w:r>
        <w:t>HAPPY AGNES  (J4x32)  4C set</w:t>
      </w:r>
      <w:r>
        <w:tab/>
        <w:t>H Jones</w:t>
      </w:r>
    </w:p>
    <w:p w:rsidR="00B11EB3" w:rsidRDefault="00B11EB3" w:rsidP="00B11EB3">
      <w:pPr>
        <w:pStyle w:val="DanceBody"/>
      </w:pPr>
      <w:r>
        <w:t xml:space="preserve"> 1- 8</w:t>
      </w:r>
      <w:r>
        <w:tab/>
        <w:t>1s cross down &amp; cast down behind 3s, 1s+4s dance RH across</w:t>
      </w:r>
    </w:p>
    <w:p w:rsidR="00B11EB3" w:rsidRDefault="00B11EB3" w:rsidP="00B11EB3">
      <w:pPr>
        <w:pStyle w:val="DanceBody"/>
      </w:pPr>
      <w:r>
        <w:t xml:space="preserve"> 9-16</w:t>
      </w:r>
      <w:r>
        <w:tab/>
        <w:t>1s cross &amp; cast up 1 place, 2s+1s dance LH across</w:t>
      </w:r>
    </w:p>
    <w:p w:rsidR="00B11EB3" w:rsidRDefault="00B11EB3" w:rsidP="00B11EB3">
      <w:pPr>
        <w:pStyle w:val="DanceBody"/>
      </w:pPr>
      <w:r>
        <w:t>17-24</w:t>
      </w:r>
      <w:r>
        <w:tab/>
        <w:t>1s &amp; 3s set &amp; cross RH to face 2s/4s on sides, set &amp; change places with 2s/4s (RH on Ladies side &amp; LH Men's side)</w:t>
      </w:r>
    </w:p>
    <w:p w:rsidR="00B11EB3" w:rsidRDefault="00B11EB3" w:rsidP="00B11EB3">
      <w:pPr>
        <w:pStyle w:val="DanceBody"/>
        <w:keepNext w:val="0"/>
      </w:pPr>
      <w:r>
        <w:t>25-32</w:t>
      </w:r>
      <w:r>
        <w:tab/>
        <w:t>1s cast to bottom, cross RH, 3s lead up to top, cross, cast to 2</w:t>
      </w:r>
      <w:r w:rsidRPr="00972EEB">
        <w:t>nd</w:t>
      </w:r>
      <w:r>
        <w:t xml:space="preserve"> place &amp; all set.  2 3 4 1</w:t>
      </w:r>
    </w:p>
    <w:p w:rsidR="00B11EB3" w:rsidRDefault="00B11EB3" w:rsidP="00B11EB3"/>
    <w:p w:rsidR="00B11EB3" w:rsidRDefault="00B11EB3" w:rsidP="00B11EB3">
      <w:pPr>
        <w:pStyle w:val="Minicrib"/>
      </w:pPr>
      <w:r>
        <w:t>HAPPY ANNIVERSARY  (J8x32)  2C (4C set)</w:t>
      </w:r>
      <w:r>
        <w:tab/>
        <w:t>Irene van Maarseveen  Many Happy Hours: Pretoria 35th</w:t>
      </w:r>
    </w:p>
    <w:p w:rsidR="00B11EB3" w:rsidRPr="00CE2069" w:rsidRDefault="00B11EB3" w:rsidP="00B11EB3">
      <w:pPr>
        <w:pStyle w:val="DanceBody"/>
      </w:pPr>
      <w:r w:rsidRPr="00CE2069">
        <w:t xml:space="preserve"> 1- 8</w:t>
      </w:r>
      <w:r w:rsidRPr="00CE2069">
        <w:tab/>
        <w:t>1M+2L pass RSh &amp; dance 3/4 LSh round partner, 1M+2L pass LSh up/down &amp; cast Right round standing Man/Lady back to place</w:t>
      </w:r>
    </w:p>
    <w:p w:rsidR="00B11EB3" w:rsidRPr="00CE2069" w:rsidRDefault="00B11EB3" w:rsidP="00B11EB3">
      <w:pPr>
        <w:pStyle w:val="DanceBody"/>
      </w:pPr>
      <w:r w:rsidRPr="00CE2069">
        <w:t xml:space="preserve"> 9-16</w:t>
      </w:r>
      <w:r w:rsidRPr="00CE2069">
        <w:tab/>
        <w:t>1L+2M pass LSh &amp; dance 3/4 RSh round partner, 1L+2M pass RSh up/down &amp; cast Left round standing Man/Lady back to place</w:t>
      </w:r>
    </w:p>
    <w:p w:rsidR="00B11EB3" w:rsidRPr="00CE2069" w:rsidRDefault="00B11EB3" w:rsidP="00B11EB3">
      <w:pPr>
        <w:pStyle w:val="DanceBody"/>
      </w:pPr>
      <w:r w:rsidRPr="00CE2069">
        <w:t>17-24</w:t>
      </w:r>
      <w:r w:rsidRPr="00CE2069">
        <w:tab/>
        <w:t>1M followed by 1L casts off, dances across to 2nd place opp side, turns to Left to face up (2s step up 19-20);  2s+1s dance LH across, 2s face down, 1s face up</w:t>
      </w:r>
    </w:p>
    <w:p w:rsidR="00B11EB3" w:rsidRDefault="00B11EB3" w:rsidP="00B11EB3">
      <w:pPr>
        <w:pStyle w:val="DanceBody"/>
        <w:keepNext w:val="0"/>
      </w:pPr>
      <w:r w:rsidRPr="00CE2069">
        <w:t>25-32</w:t>
      </w:r>
      <w:r w:rsidRPr="00CE2069">
        <w:tab/>
        <w:t>2s+1s set, 2s turn 1s (LH on Ladies' side, RH on Men's side) &amp; 1s cross LH to end 2</w:t>
      </w:r>
      <w:r>
        <w:t xml:space="preserve"> 1</w:t>
      </w:r>
    </w:p>
    <w:p w:rsidR="00B11EB3" w:rsidRDefault="00B11EB3" w:rsidP="00B11EB3"/>
    <w:p w:rsidR="00B11EB3" w:rsidRDefault="00B11EB3" w:rsidP="00B11EB3">
      <w:pPr>
        <w:pStyle w:val="Minicrib"/>
      </w:pPr>
      <w:r>
        <w:t>THE HAPPY ANNIVERSARY JIG  (J8x32)  2C (4C Set)</w:t>
      </w:r>
      <w:r>
        <w:tab/>
        <w:t>May Macfarlane  Tayside Collection 1983-2003</w:t>
      </w:r>
    </w:p>
    <w:p w:rsidR="00B11EB3" w:rsidRDefault="00B11EB3" w:rsidP="00B11EB3">
      <w:pPr>
        <w:pStyle w:val="DanceBody"/>
      </w:pPr>
      <w:r>
        <w:t xml:space="preserve"> 1- 8</w:t>
      </w:r>
      <w:r>
        <w:tab/>
        <w:t>1s+2s set &amp; cross RH with partner; 1s+2s chase clockwise 1/2 way round.  2 1</w:t>
      </w:r>
    </w:p>
    <w:p w:rsidR="00B11EB3" w:rsidRDefault="00B11EB3" w:rsidP="00B11EB3">
      <w:pPr>
        <w:pStyle w:val="DanceBody"/>
      </w:pPr>
      <w:r>
        <w:t xml:space="preserve"> 9-16</w:t>
      </w:r>
      <w:r>
        <w:tab/>
        <w:t>2s+1s set facing on sides &amp; change places (1s in &amp; up, 2M+1M LH, 2L+1L RH); 1s cast, meet below 2s &amp; take promenade hold</w:t>
      </w:r>
    </w:p>
    <w:p w:rsidR="00B11EB3" w:rsidRDefault="00B11EB3" w:rsidP="00B11EB3">
      <w:pPr>
        <w:pStyle w:val="DanceBody"/>
      </w:pPr>
      <w:r>
        <w:t>17-24</w:t>
      </w:r>
      <w:r>
        <w:tab/>
        <w:t>1s dance reel of 3 across the dance giving RSh to 2L to begin &amp; finish in 1st place facing up with 2nd couple behind ready for …</w:t>
      </w:r>
    </w:p>
    <w:p w:rsidR="00B11EB3" w:rsidRDefault="00B11EB3" w:rsidP="00B11EB3">
      <w:pPr>
        <w:pStyle w:val="DanceBody"/>
        <w:keepNext w:val="0"/>
      </w:pPr>
      <w:r>
        <w:t>25-32</w:t>
      </w:r>
      <w:r>
        <w:tab/>
        <w:t>1s+2s dance Allemande.  2 1</w:t>
      </w:r>
    </w:p>
    <w:p w:rsidR="00B11EB3" w:rsidRDefault="00B11EB3" w:rsidP="00B11EB3"/>
    <w:p w:rsidR="00B11EB3" w:rsidRDefault="00B11EB3" w:rsidP="00B11EB3">
      <w:pPr>
        <w:pStyle w:val="Minicrib"/>
      </w:pPr>
      <w:r>
        <w:t>HAPPY ANNIVERSARY!  (J8x40)  3C (4C set)</w:t>
      </w:r>
      <w:r>
        <w:tab/>
        <w:t>Keiko Arai  Tokai Branch 25th Anniversary</w:t>
      </w:r>
    </w:p>
    <w:p w:rsidR="00B11EB3" w:rsidRDefault="00B11EB3" w:rsidP="00B11EB3">
      <w:pPr>
        <w:pStyle w:val="DanceBody"/>
      </w:pPr>
      <w:r>
        <w:t xml:space="preserve"> 1- 8</w:t>
      </w:r>
      <w:r>
        <w:tab/>
        <w:t>1s slip step down 2H joined (2 bars), 1/2 turn 2H, cast up round 3s &amp; cross RH to 2nd place, 1M facing up, 1L facing down (2s step up 1-2)</w:t>
      </w:r>
    </w:p>
    <w:p w:rsidR="00B11EB3" w:rsidRDefault="00B11EB3" w:rsidP="00B11EB3">
      <w:pPr>
        <w:pStyle w:val="DanceBody"/>
      </w:pPr>
      <w:r>
        <w:t xml:space="preserve"> 9-14</w:t>
      </w:r>
      <w:r>
        <w:tab/>
        <w:t>2s+1s+3s dance 6 bar reels of 3 on own sides (1s RSh to 3rd corners) finish 1M between 3s facing up, 1L between 2s facing down</w:t>
      </w:r>
    </w:p>
    <w:p w:rsidR="00B11EB3" w:rsidRDefault="00B11EB3" w:rsidP="00B11EB3">
      <w:pPr>
        <w:pStyle w:val="DanceBody"/>
      </w:pPr>
      <w:r>
        <w:t>15-16</w:t>
      </w:r>
      <w:r>
        <w:tab/>
        <w:t>1s 1/2 turn RH, pull back RSh to end BtoB, 1M facing up &amp; 1L facing down</w:t>
      </w:r>
    </w:p>
    <w:p w:rsidR="00B11EB3" w:rsidRDefault="00B11EB3" w:rsidP="00B11EB3">
      <w:pPr>
        <w:pStyle w:val="DanceBody"/>
      </w:pPr>
      <w:r>
        <w:t>17-24</w:t>
      </w:r>
      <w:r>
        <w:tab/>
        <w:t>2s+1s+3s dance Double Triangles</w:t>
      </w:r>
    </w:p>
    <w:p w:rsidR="00B11EB3" w:rsidRDefault="00B11EB3" w:rsidP="00B11EB3">
      <w:pPr>
        <w:pStyle w:val="DanceBody"/>
      </w:pPr>
      <w:r>
        <w:t>25-28</w:t>
      </w:r>
      <w:r>
        <w:tab/>
        <w:t xml:space="preserve">1s dance out (1M up, 1L down) cast round 2nd corners to 2nd place opp sides </w:t>
      </w:r>
      <w:r w:rsidRPr="004F0D64">
        <w:rPr>
          <w:b/>
        </w:rPr>
        <w:t>while</w:t>
      </w:r>
      <w:r>
        <w:t xml:space="preserve"> 2s+3s Adv+Ret diagonally</w:t>
      </w:r>
    </w:p>
    <w:p w:rsidR="00B11EB3" w:rsidRDefault="00B11EB3" w:rsidP="00B11EB3">
      <w:pPr>
        <w:pStyle w:val="DanceBody"/>
      </w:pPr>
      <w:r>
        <w:t>29-32</w:t>
      </w:r>
      <w:r>
        <w:tab/>
        <w:t>1s dance advance (1), 1/2 turn 2H skip change (1), retire (2), while 2s &amp; 3s Adv+Ret</w:t>
      </w:r>
    </w:p>
    <w:p w:rsidR="00B11EB3" w:rsidRDefault="00B11EB3" w:rsidP="00B11EB3">
      <w:pPr>
        <w:pStyle w:val="DanceBody"/>
        <w:keepNext w:val="0"/>
      </w:pPr>
      <w:r>
        <w:t>33-40</w:t>
      </w:r>
      <w:r>
        <w:tab/>
        <w:t>2s+1s+3s circle 6H round to the left for 6 steps, pivot pulling back LSh &amp; chase anticlockwise back to places</w:t>
      </w:r>
    </w:p>
    <w:p w:rsidR="00B11EB3" w:rsidRDefault="00B11EB3" w:rsidP="00B11EB3"/>
    <w:p w:rsidR="00B11EB3" w:rsidRDefault="00B11EB3" w:rsidP="00B11EB3">
      <w:pPr>
        <w:pStyle w:val="Minicrib"/>
      </w:pPr>
      <w:r>
        <w:t>HAPPY BIRTHDAY, DAVID  (R8x32)  3C (4C set)</w:t>
      </w:r>
      <w:r>
        <w:tab/>
        <w:t>Ann Campbell, 2022</w:t>
      </w:r>
    </w:p>
    <w:p w:rsidR="00B11EB3" w:rsidRDefault="00B11EB3" w:rsidP="00B11EB3">
      <w:pPr>
        <w:pStyle w:val="DanceBody"/>
      </w:pPr>
      <w:r>
        <w:t xml:space="preserve"> 1- 8</w:t>
      </w:r>
      <w:r>
        <w:tab/>
        <w:t>1s followed by 2s &amp; 3s lead down; 2s &amp; 3s separate, 1s followed by 2s &amp; 3s lead up. 3s dance into place, 1s &amp; 2s retain partner's hand</w:t>
      </w:r>
    </w:p>
    <w:p w:rsidR="00B11EB3" w:rsidRDefault="00B11EB3" w:rsidP="00B11EB3">
      <w:pPr>
        <w:pStyle w:val="DanceBody"/>
      </w:pPr>
      <w:r>
        <w:t xml:space="preserve"> 9-12</w:t>
      </w:r>
      <w:r>
        <w:tab/>
        <w:t xml:space="preserve">1s cast, 2s dance up to 1st place, 1s cross RH.  2 (1) 3 </w:t>
      </w:r>
    </w:p>
    <w:p w:rsidR="00B11EB3" w:rsidRDefault="00B11EB3" w:rsidP="00B11EB3">
      <w:pPr>
        <w:pStyle w:val="DanceBody"/>
      </w:pPr>
      <w:r>
        <w:t>13-16</w:t>
      </w:r>
      <w:r>
        <w:tab/>
        <w:t>2M+3L change places RH, 2L+3M change places LH.  (3) (1) (2)</w:t>
      </w:r>
    </w:p>
    <w:p w:rsidR="00B11EB3" w:rsidRDefault="00B11EB3" w:rsidP="00B11EB3">
      <w:pPr>
        <w:pStyle w:val="DanceBody"/>
      </w:pPr>
      <w:r>
        <w:t>17-24</w:t>
      </w:r>
      <w:r>
        <w:tab/>
        <w:t>3s+1s+2s Set+Link twice.  2 1 3</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HAPPY CHRISTMAS  (J8x32)  3C (4C set)</w:t>
      </w:r>
      <w:r>
        <w:tab/>
        <w:t>D Jones  Liverpool 40th Anniv Coll</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9-16</w:t>
      </w:r>
      <w:r>
        <w:tab/>
        <w:t>1s+2s+3s set, 1s followed by 2s+3s lead down, cross at 3</w:t>
      </w:r>
      <w:r w:rsidRPr="00972EEB">
        <w:t>rd</w:t>
      </w:r>
      <w:r>
        <w:t xml:space="preserve"> place &amp; dance up on opposite sides</w:t>
      </w:r>
    </w:p>
    <w:p w:rsidR="00B11EB3" w:rsidRDefault="00B11EB3" w:rsidP="00B11EB3">
      <w:pPr>
        <w:pStyle w:val="DanceBody"/>
      </w:pPr>
      <w:r>
        <w:t>17-24</w:t>
      </w:r>
      <w:r>
        <w:tab/>
        <w:t>1s+2s+3s Adv+Ret, turn partners RH 1.1/2 times 3s ending on sides</w:t>
      </w:r>
      <w:r w:rsidRPr="00BA6B4D">
        <w:rPr>
          <w:b/>
        </w:rPr>
        <w:t xml:space="preserve"> while </w:t>
      </w:r>
      <w:r>
        <w:t>1s+2s end in centre for Poussette</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HAPPY COUPLE  (J4x40)  4C set</w:t>
      </w:r>
      <w:r>
        <w:tab/>
        <w:t>J Mitchell  Thistle Dubh 2</w:t>
      </w:r>
    </w:p>
    <w:p w:rsidR="00B11EB3" w:rsidRDefault="00B11EB3" w:rsidP="00B11EB3">
      <w:pPr>
        <w:pStyle w:val="DanceBody"/>
      </w:pPr>
      <w:r>
        <w:t xml:space="preserve"> 1- 8</w:t>
      </w:r>
      <w:r>
        <w:tab/>
        <w:t>1L followed by 2L+3L dance across, down behind top 3 Men, cross &amp; dance back to places</w:t>
      </w:r>
    </w:p>
    <w:p w:rsidR="00B11EB3" w:rsidRDefault="00B11EB3" w:rsidP="00B11EB3">
      <w:pPr>
        <w:pStyle w:val="DanceBody"/>
      </w:pPr>
      <w:r>
        <w:t xml:space="preserve"> 9-16</w:t>
      </w:r>
      <w:r>
        <w:tab/>
        <w:t>1M followed by 2M+3M repeat round top 3 Ladies</w:t>
      </w:r>
    </w:p>
    <w:p w:rsidR="00B11EB3" w:rsidRDefault="00B11EB3" w:rsidP="00B11EB3">
      <w:pPr>
        <w:pStyle w:val="DanceBody"/>
      </w:pPr>
      <w:r>
        <w:t>17-24</w:t>
      </w:r>
      <w:r>
        <w:tab/>
        <w:t>1s followed by 2s+3s+4s lead down &amp; cast back to places</w:t>
      </w:r>
    </w:p>
    <w:p w:rsidR="00B11EB3" w:rsidRDefault="00B11EB3" w:rsidP="00B11EB3">
      <w:pPr>
        <w:pStyle w:val="DanceBody"/>
      </w:pPr>
      <w:r>
        <w:t>25-32</w:t>
      </w:r>
      <w:r>
        <w:tab/>
        <w:t>All turn 2H, 2s+3s+4s make arches &amp; 1s dance under arches to 4</w:t>
      </w:r>
      <w:r w:rsidRPr="00972EEB">
        <w:t>th</w:t>
      </w:r>
      <w:r>
        <w:t xml:space="preserve"> place</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HAPPY COUPLE  (J8x40)  3C (4C set)</w:t>
      </w:r>
      <w:r>
        <w:tab/>
        <w:t>Peter Avery  Newcastle Half Century Bk</w:t>
      </w:r>
    </w:p>
    <w:p w:rsidR="00B11EB3" w:rsidRPr="00273A35" w:rsidRDefault="00B11EB3" w:rsidP="00B11EB3">
      <w:pPr>
        <w:pStyle w:val="DanceBody"/>
      </w:pPr>
      <w:r w:rsidRPr="00273A35">
        <w:t xml:space="preserve"> 1- 8</w:t>
      </w:r>
      <w:r w:rsidRPr="00273A35">
        <w:tab/>
        <w:t>1s cross RH &amp; cast (2s step up), 1s dance 1/2 Fig of 8 up round 2s, finishing in prom hold facing 2L</w:t>
      </w:r>
    </w:p>
    <w:p w:rsidR="00B11EB3" w:rsidRPr="00273A35" w:rsidRDefault="00B11EB3" w:rsidP="00B11EB3">
      <w:pPr>
        <w:pStyle w:val="DanceBody"/>
      </w:pPr>
      <w:r w:rsidRPr="00273A35">
        <w:t xml:space="preserve"> 9-16</w:t>
      </w:r>
      <w:r w:rsidRPr="00273A35">
        <w:tab/>
        <w:t>1s+2s dance reel of 3 across (1s pass 2L RSh). 1s finish facing 3L</w:t>
      </w:r>
    </w:p>
    <w:p w:rsidR="00B11EB3" w:rsidRPr="00273A35" w:rsidRDefault="00B11EB3" w:rsidP="00B11EB3">
      <w:pPr>
        <w:pStyle w:val="DanceBody"/>
      </w:pPr>
      <w:r w:rsidRPr="00273A35">
        <w:t>17-24</w:t>
      </w:r>
      <w:r w:rsidRPr="00273A35">
        <w:tab/>
        <w:t xml:space="preserve">1s+3s dance reel of 3 across (1s pass 3L </w:t>
      </w:r>
      <w:r>
        <w:t>L</w:t>
      </w:r>
      <w:r w:rsidRPr="00273A35">
        <w:t>Sh), 1s finish in centre facing Ladies' side, drop RH</w:t>
      </w:r>
    </w:p>
    <w:p w:rsidR="00B11EB3" w:rsidRPr="00273A35" w:rsidRDefault="00B11EB3" w:rsidP="00B11EB3">
      <w:pPr>
        <w:pStyle w:val="DanceBody"/>
      </w:pPr>
      <w:r w:rsidRPr="00273A35">
        <w:t>25-32</w:t>
      </w:r>
      <w:r w:rsidRPr="00273A35">
        <w:tab/>
        <w:t xml:space="preserve">1s dance out between 2L &amp; 3L, cross LH, cast back into centre &amp; turn RH 1.1/4 to finish facing up NHJ </w:t>
      </w:r>
      <w:r w:rsidRPr="00273A35">
        <w:rPr>
          <w:b/>
        </w:rPr>
        <w:t>while</w:t>
      </w:r>
      <w:r w:rsidRPr="00273A35">
        <w:t xml:space="preserve"> 2s+3s set twice and turn partner RH, finishing 2HJ in centre making two arches</w:t>
      </w:r>
    </w:p>
    <w:p w:rsidR="00B11EB3" w:rsidRPr="00273A35" w:rsidRDefault="00B11EB3" w:rsidP="00B11EB3">
      <w:pPr>
        <w:pStyle w:val="DanceBody"/>
        <w:keepNext w:val="0"/>
      </w:pPr>
      <w:r w:rsidRPr="00273A35">
        <w:t>33-40</w:t>
      </w:r>
      <w:r w:rsidRPr="00273A35">
        <w:tab/>
        <w:t>1s dance up between 2s, cast, dance down between 3s and cast up to 2nd place. 2s and 3s step back to sidelines end bar 40.  End 2 1 3</w:t>
      </w:r>
    </w:p>
    <w:p w:rsidR="00B11EB3" w:rsidRDefault="00B11EB3" w:rsidP="00B11EB3"/>
    <w:p w:rsidR="00B11EB3" w:rsidRDefault="00B11EB3" w:rsidP="00B11EB3">
      <w:pPr>
        <w:pStyle w:val="Minicrib"/>
      </w:pPr>
      <w:r>
        <w:t>THE HAPPY DANCERS  (J8x32)  3C (4C set)</w:t>
      </w:r>
      <w:r>
        <w:tab/>
        <w:t>Roy Goldring  10 Social Dances</w:t>
      </w:r>
    </w:p>
    <w:p w:rsidR="00B11EB3" w:rsidRDefault="00B11EB3" w:rsidP="00B11EB3">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B11EB3" w:rsidRDefault="00B11EB3" w:rsidP="00B11EB3">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B11EB3" w:rsidRDefault="00B11EB3" w:rsidP="00B11EB3">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B11EB3" w:rsidRDefault="00B11EB3" w:rsidP="00B11EB3">
      <w:pPr>
        <w:pStyle w:val="DanceBody"/>
        <w:keepNext w:val="0"/>
      </w:pPr>
      <w:r>
        <w:t>25-32</w:t>
      </w:r>
      <w:r>
        <w:tab/>
        <w:t>1s dance 1/2 RSh reels of 3 across (1M with 2s &amp; 1L with 3s) &amp; 1s turn 1.1/2 times to end on own sides 2</w:t>
      </w:r>
      <w:r w:rsidRPr="00972EEB">
        <w:t>nd</w:t>
      </w:r>
      <w:r>
        <w:t xml:space="preserve"> place</w:t>
      </w:r>
    </w:p>
    <w:p w:rsidR="00B11EB3" w:rsidRDefault="00B11EB3" w:rsidP="00B11EB3"/>
    <w:p w:rsidR="00B11EB3" w:rsidRDefault="00B11EB3" w:rsidP="00B11EB3">
      <w:pPr>
        <w:pStyle w:val="Minicrib"/>
      </w:pPr>
      <w:r>
        <w:t>HAPPY DANCING  (J8x32)  3C (4C set)</w:t>
      </w:r>
      <w:r>
        <w:tab/>
        <w:t>Yoshie Kajino  Tokai Branch 25th Anniversary</w:t>
      </w:r>
    </w:p>
    <w:p w:rsidR="00B11EB3" w:rsidRDefault="00B11EB3" w:rsidP="00B11EB3">
      <w:pPr>
        <w:pStyle w:val="DanceBody"/>
      </w:pPr>
      <w:r w:rsidRPr="007E5694">
        <w:t xml:space="preserve"> </w:t>
      </w:r>
      <w:r>
        <w:t>1-</w:t>
      </w:r>
      <w:r w:rsidRPr="007E5694">
        <w:t xml:space="preserve"> </w:t>
      </w:r>
      <w:r>
        <w:t>4</w:t>
      </w:r>
      <w:r>
        <w:tab/>
        <w:t>All clap, 1s cross passing RSh &amp; cast (2s step up)</w:t>
      </w:r>
    </w:p>
    <w:p w:rsidR="00B11EB3" w:rsidRDefault="00B11EB3" w:rsidP="00B11EB3">
      <w:pPr>
        <w:pStyle w:val="DanceBody"/>
      </w:pPr>
      <w:r>
        <w:t xml:space="preserve"> 5- 8</w:t>
      </w:r>
      <w:r>
        <w:tab/>
        <w:t>1s pass RSh, pull back RSh and dance out to 2nd place own side, 1M facing up, 1L facing down 2 1 3</w:t>
      </w:r>
    </w:p>
    <w:p w:rsidR="00B11EB3" w:rsidRDefault="00B11EB3" w:rsidP="00B11EB3">
      <w:pPr>
        <w:pStyle w:val="DanceBody"/>
      </w:pPr>
      <w:r>
        <w:t xml:space="preserve"> 9-16</w:t>
      </w:r>
      <w:r>
        <w:tab/>
        <w:t>2s+1s+3s dance reels of 3 on own sides (1s RSh to 3rd corners)</w:t>
      </w:r>
    </w:p>
    <w:p w:rsidR="00B11EB3" w:rsidRDefault="00B11EB3" w:rsidP="00B11EB3">
      <w:pPr>
        <w:pStyle w:val="DanceBody"/>
      </w:pPr>
      <w:r>
        <w:t>17-24</w:t>
      </w:r>
      <w:r>
        <w:tab/>
        <w:t xml:space="preserve">1s dance out round 3rd corners, pass RSh &amp; curve into 2nd place own sides, </w:t>
      </w:r>
      <w:r w:rsidRPr="0029683C">
        <w:rPr>
          <w:b/>
        </w:rPr>
        <w:t>while</w:t>
      </w:r>
      <w:r>
        <w:t xml:space="preserve"> 2s+3s Adv+Ret diagonally &amp; set twice</w:t>
      </w:r>
    </w:p>
    <w:p w:rsidR="00B11EB3" w:rsidRDefault="00B11EB3" w:rsidP="00B11EB3">
      <w:pPr>
        <w:pStyle w:val="DanceBody"/>
        <w:keepNext w:val="0"/>
      </w:pPr>
      <w:r>
        <w:t>25-32</w:t>
      </w:r>
      <w:r>
        <w:tab/>
        <w:t>2s+1s+3s circle 6H round to the left for 6 steps, pivot &amp; chase back to places</w:t>
      </w:r>
    </w:p>
    <w:p w:rsidR="00B11EB3" w:rsidRDefault="00B11EB3" w:rsidP="00B11EB3"/>
    <w:p w:rsidR="00B11EB3" w:rsidRDefault="00B11EB3" w:rsidP="00B11EB3">
      <w:pPr>
        <w:pStyle w:val="Minicrib"/>
      </w:pPr>
      <w:r>
        <w:t>THE HAPPY FERRYMAN  (R4x32)  4C set</w:t>
      </w:r>
      <w:r>
        <w:tab/>
        <w:t>M Boehmer  Ness House 1</w:t>
      </w:r>
    </w:p>
    <w:p w:rsidR="00B11EB3" w:rsidRDefault="00B11EB3" w:rsidP="00B11EB3">
      <w:pPr>
        <w:pStyle w:val="DanceBody"/>
      </w:pPr>
      <w:r>
        <w:t xml:space="preserve"> 1- 8</w:t>
      </w:r>
      <w:r>
        <w:tab/>
        <w:t>1s &amp; 3s cast down behind own sides, turn outwards &amp; dance back to places</w:t>
      </w:r>
    </w:p>
    <w:p w:rsidR="00B11EB3" w:rsidRDefault="00B11EB3" w:rsidP="00B11EB3">
      <w:pPr>
        <w:pStyle w:val="DanceBody"/>
      </w:pPr>
      <w:r>
        <w:t xml:space="preserve"> 9-16</w:t>
      </w:r>
      <w:r>
        <w:tab/>
        <w:t>All dance reflection reels on own sides (1s &amp; 3s in &amp; down to start)</w:t>
      </w:r>
    </w:p>
    <w:p w:rsidR="00B11EB3" w:rsidRDefault="00B11EB3" w:rsidP="00B11EB3">
      <w:pPr>
        <w:pStyle w:val="DanceBody"/>
      </w:pPr>
      <w:r>
        <w:t>17-20</w:t>
      </w:r>
      <w:r>
        <w:tab/>
        <w:t>1s &amp; 3s cross down 1 place &amp; face out</w:t>
      </w:r>
      <w:r w:rsidRPr="00BA6B4D">
        <w:rPr>
          <w:b/>
        </w:rPr>
        <w:t xml:space="preserve"> while </w:t>
      </w:r>
      <w:r>
        <w:t>2s &amp; 4s dance up 1 place &amp; face in &amp; all Bal-in-Line on sides</w:t>
      </w:r>
    </w:p>
    <w:p w:rsidR="00B11EB3" w:rsidRDefault="00B11EB3" w:rsidP="00B11EB3">
      <w:pPr>
        <w:pStyle w:val="DanceBody"/>
      </w:pPr>
      <w:r>
        <w:t>21-24</w:t>
      </w:r>
      <w:r>
        <w:tab/>
        <w:t>1s &amp; 3s dance out &amp; about turn to face in</w:t>
      </w:r>
      <w:r w:rsidRPr="00BA6B4D">
        <w:rPr>
          <w:b/>
        </w:rPr>
        <w:t xml:space="preserve"> while </w:t>
      </w:r>
      <w:r>
        <w:t>2s &amp; 4s passing partner RSh face out on opposite sides &amp; all Bal-in-Line</w:t>
      </w:r>
    </w:p>
    <w:p w:rsidR="00B11EB3" w:rsidRDefault="00B11EB3" w:rsidP="00B11EB3">
      <w:pPr>
        <w:pStyle w:val="DanceBody"/>
      </w:pPr>
      <w:r>
        <w:t>25-28</w:t>
      </w:r>
      <w:r>
        <w:tab/>
        <w:t>2s+1s</w:t>
      </w:r>
      <w:r w:rsidRPr="007F0D5A">
        <w:rPr>
          <w:b/>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B11EB3" w:rsidRDefault="00B11EB3" w:rsidP="00B11EB3">
      <w:pPr>
        <w:pStyle w:val="DanceBody"/>
        <w:keepNext w:val="0"/>
      </w:pPr>
      <w:r>
        <w:t>29-32</w:t>
      </w:r>
      <w:r>
        <w:tab/>
        <w:t>1s continue to cast to bottom &amp; cross over</w:t>
      </w:r>
      <w:r w:rsidRPr="00BA6B4D">
        <w:rPr>
          <w:b/>
        </w:rPr>
        <w:t xml:space="preserve"> while </w:t>
      </w:r>
      <w:r>
        <w:t>2s &amp; 4s cross RH &amp; loop round in to 1</w:t>
      </w:r>
      <w:r w:rsidRPr="00972EEB">
        <w:t>st</w:t>
      </w:r>
      <w:r>
        <w:t xml:space="preserve"> &amp; 3</w:t>
      </w:r>
      <w:r w:rsidRPr="00972EEB">
        <w:t>rd</w:t>
      </w:r>
      <w:r>
        <w:t xml:space="preserve"> pl</w:t>
      </w:r>
      <w:r w:rsidRPr="00BA6B4D">
        <w:rPr>
          <w:b/>
        </w:rPr>
        <w:t xml:space="preserve"> while </w:t>
      </w:r>
      <w:r>
        <w:t>3s stand for 2 bars &amp; cross to end 2 3 4 1</w:t>
      </w:r>
    </w:p>
    <w:p w:rsidR="00B11EB3" w:rsidRDefault="00B11EB3" w:rsidP="00B11EB3"/>
    <w:p w:rsidR="00B11EB3" w:rsidRDefault="00B11EB3" w:rsidP="00B11EB3">
      <w:pPr>
        <w:pStyle w:val="Minicrib"/>
      </w:pPr>
      <w:r>
        <w:t>HAPPY FOURTY (OR LIFE BEGINS)  (R8x40)  3C (4C set)</w:t>
      </w:r>
      <w:r>
        <w:tab/>
        <w:t>Agne Hanson  Scandinavian Dance Bk 1</w:t>
      </w:r>
    </w:p>
    <w:p w:rsidR="00B11EB3" w:rsidRDefault="00B11EB3" w:rsidP="00B11EB3">
      <w:pPr>
        <w:pStyle w:val="DanceBody"/>
      </w:pPr>
      <w:r>
        <w:t xml:space="preserve"> 1- 8</w:t>
      </w:r>
      <w:r>
        <w:tab/>
        <w:t>1s set, cast (2s step up); 1s set, cast to 3rd place (3s step up)</w:t>
      </w:r>
    </w:p>
    <w:p w:rsidR="00B11EB3" w:rsidRDefault="00B11EB3" w:rsidP="00B11EB3">
      <w:pPr>
        <w:pStyle w:val="DanceBody"/>
      </w:pPr>
      <w:r>
        <w:t xml:space="preserve"> 9-16</w:t>
      </w:r>
      <w:r>
        <w:tab/>
        <w:t>1s cross, cast up (3s step down); 1s cross &amp; cast up to 1st place (2s step down)</w:t>
      </w:r>
    </w:p>
    <w:p w:rsidR="00B11EB3" w:rsidRDefault="00B11EB3" w:rsidP="00B11EB3">
      <w:pPr>
        <w:pStyle w:val="DanceBody"/>
      </w:pPr>
      <w:r>
        <w:t>17-20</w:t>
      </w:r>
      <w:r>
        <w:tab/>
        <w:t>1s+2s change places LH on side, 1s cross RH with partner;</w:t>
      </w:r>
    </w:p>
    <w:p w:rsidR="00B11EB3" w:rsidRDefault="00B11EB3" w:rsidP="00B11EB3">
      <w:pPr>
        <w:pStyle w:val="DanceBody"/>
      </w:pPr>
      <w:r>
        <w:t>21-24</w:t>
      </w:r>
      <w:r>
        <w:tab/>
        <w:t xml:space="preserve">1s+3s change places LH on sides, 3s dance down to 3rd place </w:t>
      </w:r>
      <w:r>
        <w:rPr>
          <w:b/>
        </w:rPr>
        <w:t xml:space="preserve">while </w:t>
      </w:r>
      <w:r w:rsidRPr="000C037B">
        <w:t>1s</w:t>
      </w:r>
      <w:r>
        <w:t xml:space="preserve"> lead up, retain RH &amp; join LH with 1st corners (1M swivels to face down)</w:t>
      </w:r>
    </w:p>
    <w:p w:rsidR="00B11EB3" w:rsidRDefault="00B11EB3" w:rsidP="00B11EB3">
      <w:pPr>
        <w:pStyle w:val="DanceBody"/>
      </w:pPr>
      <w:r>
        <w:t>25-32</w:t>
      </w:r>
      <w:r>
        <w:tab/>
        <w:t>1s+1st corner Bal-in-Line, 1s 3/4 turn RH to join LH with 2nd corners &amp; Bal-in-Line, 1s 1/2 turn RH to end BtoB facing own side</w:t>
      </w:r>
    </w:p>
    <w:p w:rsidR="00B11EB3" w:rsidRDefault="00B11EB3" w:rsidP="00B11EB3">
      <w:pPr>
        <w:pStyle w:val="DanceBody"/>
        <w:keepNext w:val="0"/>
      </w:pPr>
      <w:r>
        <w:t>33-40</w:t>
      </w:r>
      <w:r>
        <w:tab/>
        <w:t>2s+1s+3s dance Double Triangles</w:t>
      </w:r>
    </w:p>
    <w:p w:rsidR="00B11EB3" w:rsidRDefault="00B11EB3" w:rsidP="00B11EB3"/>
    <w:p w:rsidR="00B11EB3" w:rsidRDefault="00B11EB3" w:rsidP="00B11EB3">
      <w:pPr>
        <w:pStyle w:val="Minicrib"/>
      </w:pPr>
      <w:r>
        <w:t>THE HAPPY MEETING  (J8x32)  2C (4C set)</w:t>
      </w:r>
      <w:r>
        <w:tab/>
        <w:t>RSCDS Bk 29</w:t>
      </w:r>
    </w:p>
    <w:p w:rsidR="00B11EB3" w:rsidRDefault="00B11EB3" w:rsidP="00B11EB3">
      <w:pPr>
        <w:pStyle w:val="DanceBody"/>
      </w:pPr>
      <w:r>
        <w:t>1- 8</w:t>
      </w:r>
      <w:r>
        <w:tab/>
        <w:t>1M+2L cross passing RSh, dance LSh round partner, pass RSh up/down &amp; dance RSh round standing Man/Lady (1M round 2M, 2L round 1L)</w:t>
      </w:r>
    </w:p>
    <w:p w:rsidR="00B11EB3" w:rsidRDefault="00B11EB3" w:rsidP="00B11EB3">
      <w:pPr>
        <w:pStyle w:val="DanceBody"/>
      </w:pPr>
      <w:r>
        <w:t xml:space="preserve"> 9-16</w:t>
      </w:r>
      <w:r>
        <w:tab/>
        <w:t>1L+2M cross passing LSh, dance RSh round partner, pass LSh up/down &amp; dance LSh round standing Man/Lady (2M round 1M, 1L round 2L)</w:t>
      </w:r>
    </w:p>
    <w:p w:rsidR="00B11EB3" w:rsidRDefault="00B11EB3" w:rsidP="00B11EB3">
      <w:pPr>
        <w:pStyle w:val="DanceBody"/>
      </w:pPr>
      <w:r>
        <w:t>17-24</w:t>
      </w:r>
      <w:r>
        <w:tab/>
        <w:t>1s dance 4 slip step down middle, set to each other, slip step up to top &amp; cast to 2</w:t>
      </w:r>
      <w:r w:rsidRPr="00972EEB">
        <w:t>nd</w:t>
      </w:r>
      <w:r>
        <w:t xml:space="preserve"> place</w:t>
      </w:r>
    </w:p>
    <w:p w:rsidR="00B11EB3" w:rsidRDefault="00B11EB3" w:rsidP="00B11EB3">
      <w:pPr>
        <w:pStyle w:val="DanceBody"/>
        <w:keepNext w:val="0"/>
      </w:pPr>
      <w:r>
        <w:t>25-32</w:t>
      </w:r>
      <w:r>
        <w:tab/>
        <w:t>2s+1s Adv+Ret clapping on bar 28 &amp; turn partners RH</w:t>
      </w:r>
    </w:p>
    <w:p w:rsidR="00B11EB3" w:rsidRDefault="00B11EB3" w:rsidP="00B11EB3"/>
    <w:p w:rsidR="00B11EB3" w:rsidRDefault="00B11EB3" w:rsidP="00B11EB3">
      <w:pPr>
        <w:pStyle w:val="Minicrib"/>
      </w:pPr>
      <w:r>
        <w:t>THE HAPPY POTTER  (R8x32)  2C (4C set)</w:t>
      </w:r>
      <w:r>
        <w:tab/>
        <w:t>John Drewry  Canadian Bk</w:t>
      </w:r>
    </w:p>
    <w:p w:rsidR="00B11EB3" w:rsidRDefault="00B11EB3" w:rsidP="00B11EB3">
      <w:pPr>
        <w:pStyle w:val="DanceBody"/>
      </w:pPr>
      <w:r>
        <w:t xml:space="preserve"> 1- 8</w:t>
      </w:r>
      <w:r>
        <w:tab/>
        <w:t>1s lead down &amp; turn RH &amp; out to 2</w:t>
      </w:r>
      <w:r w:rsidRPr="00972EEB">
        <w:t>nd</w:t>
      </w:r>
      <w:r>
        <w:t xml:space="preserve"> place, cast up &amp; set</w:t>
      </w:r>
      <w:r w:rsidRPr="00BA6B4D">
        <w:rPr>
          <w:b/>
        </w:rPr>
        <w:t xml:space="preserve"> while </w:t>
      </w:r>
      <w:r>
        <w:t>2s cast up, set, lead down &amp; turn RH &amp; dance out to places</w:t>
      </w:r>
    </w:p>
    <w:p w:rsidR="00B11EB3" w:rsidRDefault="00B11EB3" w:rsidP="00B11EB3">
      <w:pPr>
        <w:pStyle w:val="DanceBody"/>
      </w:pPr>
      <w:r>
        <w:t xml:space="preserve"> 9-16</w:t>
      </w:r>
      <w:r>
        <w:tab/>
        <w:t>1s lead down for 4 steps, up for 2 &amp; cast up behind 2s back to places</w:t>
      </w:r>
    </w:p>
    <w:p w:rsidR="00B11EB3" w:rsidRDefault="00B11EB3" w:rsidP="00B11EB3">
      <w:pPr>
        <w:pStyle w:val="DanceBody"/>
      </w:pPr>
      <w:r>
        <w:t>17-24</w:t>
      </w:r>
      <w:r>
        <w:tab/>
        <w:t>1s+2s dance RH across, LH across for 2 steps &amp; 1M &amp; 2L keep turning to end in centre to end facing partners in line across</w:t>
      </w:r>
    </w:p>
    <w:p w:rsidR="00B11EB3" w:rsidRDefault="00B11EB3" w:rsidP="00B11EB3">
      <w:pPr>
        <w:pStyle w:val="DanceBody"/>
        <w:keepNext w:val="0"/>
      </w:pPr>
      <w:r>
        <w:t>25-32</w:t>
      </w:r>
      <w:r>
        <w:tab/>
        <w:t>1s+2s dance 1/2 reel of 4 across, 1s &amp; 2s turn RH on side to end 2 1</w:t>
      </w:r>
    </w:p>
    <w:p w:rsidR="00B11EB3" w:rsidRDefault="00B11EB3" w:rsidP="00B11EB3"/>
    <w:p w:rsidR="00B11EB3" w:rsidRDefault="00B11EB3" w:rsidP="00B11EB3">
      <w:pPr>
        <w:pStyle w:val="Minicrib"/>
      </w:pPr>
      <w:r>
        <w:t>HAPPY RETURNS  (R8x32)  3C (4C set)</w:t>
      </w:r>
      <w:r>
        <w:tab/>
        <w:t>MMM 2</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 of 3 on own sides</w:t>
      </w:r>
    </w:p>
    <w:p w:rsidR="00B11EB3" w:rsidRDefault="00B11EB3" w:rsidP="00B11EB3">
      <w:pPr>
        <w:pStyle w:val="DanceBody"/>
      </w:pPr>
      <w:r>
        <w:t>17-24</w:t>
      </w:r>
      <w:r>
        <w:tab/>
        <w:t>1s lead down the middle for 3 steps &amp; back, cast to 2</w:t>
      </w:r>
      <w:r w:rsidRPr="00972EEB">
        <w:t>nd</w:t>
      </w:r>
      <w:r>
        <w:t xml:space="preserve"> place</w:t>
      </w:r>
    </w:p>
    <w:p w:rsidR="00B11EB3" w:rsidRDefault="00B11EB3" w:rsidP="00B11EB3">
      <w:pPr>
        <w:pStyle w:val="DanceBody"/>
        <w:keepNext w:val="0"/>
      </w:pPr>
      <w:r>
        <w:t>25-32</w:t>
      </w:r>
      <w:r>
        <w:tab/>
        <w:t>1s dance RH across with 3s &amp; LH across with 2s</w:t>
      </w:r>
    </w:p>
    <w:p w:rsidR="00B11EB3" w:rsidRDefault="00B11EB3" w:rsidP="00B11EB3"/>
    <w:p w:rsidR="00B11EB3" w:rsidRDefault="00B11EB3" w:rsidP="00B11EB3">
      <w:pPr>
        <w:pStyle w:val="Minicrib"/>
      </w:pPr>
      <w:r>
        <w:t>HAPPY SMILE  (R8x32)  3C (4C set)</w:t>
      </w:r>
      <w:r>
        <w:tab/>
        <w:t>Mayumi Nagmine  Saitama 10th Ann. Coll</w:t>
      </w:r>
    </w:p>
    <w:p w:rsidR="00B11EB3" w:rsidRDefault="00B11EB3" w:rsidP="00B11EB3">
      <w:pPr>
        <w:pStyle w:val="DanceBody"/>
      </w:pPr>
      <w:r>
        <w:t xml:space="preserve"> 1- 4</w:t>
      </w:r>
      <w:r>
        <w:tab/>
        <w:t xml:space="preserve">1L+2M dance small clockwise loops in own place (left &amp; forward to start) passing LSh in middle &amp; 1L dances down to 2nd place, 2M up to 1st place </w:t>
      </w:r>
      <w:r>
        <w:rPr>
          <w:b/>
        </w:rPr>
        <w:t>while</w:t>
      </w:r>
      <w:r>
        <w:t xml:space="preserve"> 1M+2L set, turn 3/4 RH &amp; retain hands</w:t>
      </w:r>
    </w:p>
    <w:p w:rsidR="00B11EB3" w:rsidRDefault="00B11EB3" w:rsidP="00B11EB3">
      <w:pPr>
        <w:pStyle w:val="DanceBody"/>
      </w:pPr>
      <w:r>
        <w:t xml:space="preserve"> 5- 8</w:t>
      </w:r>
      <w:r>
        <w:tab/>
        <w:t>2s+1s dance RH across, 2s end in 1st place as 1s pull back RSh to end BtoB in middle facing own sides</w:t>
      </w:r>
    </w:p>
    <w:p w:rsidR="00B11EB3" w:rsidRDefault="00B11EB3" w:rsidP="00B11EB3">
      <w:pPr>
        <w:pStyle w:val="DanceBody"/>
      </w:pPr>
      <w:r>
        <w:t xml:space="preserve"> 9-16</w:t>
      </w:r>
      <w:r>
        <w:tab/>
        <w:t xml:space="preserve">2s+1s+3s dance Double Triangles </w:t>
      </w:r>
      <w:r w:rsidRPr="00550480">
        <w:rPr>
          <w:b/>
        </w:rPr>
        <w:t>but</w:t>
      </w:r>
      <w:r>
        <w:t xml:space="preserve"> bars 15-16 1M+2L &amp; 1L+3M turn LH into lines of 3 across</w:t>
      </w:r>
    </w:p>
    <w:p w:rsidR="00B11EB3" w:rsidRDefault="00B11EB3" w:rsidP="00B11EB3">
      <w:pPr>
        <w:pStyle w:val="DanceBody"/>
      </w:pPr>
      <w:r>
        <w:t>17-24</w:t>
      </w:r>
      <w:r>
        <w:tab/>
        <w:t>Reels of 3 across (1M+2M &amp; 1L+3L pass RSh) ending in lines of 3 across again, facing down/up</w:t>
      </w:r>
    </w:p>
    <w:p w:rsidR="00B11EB3" w:rsidRDefault="00B11EB3" w:rsidP="00B11EB3">
      <w:pPr>
        <w:pStyle w:val="DanceBody"/>
        <w:keepNext w:val="0"/>
      </w:pPr>
      <w:r>
        <w:t>25-32</w:t>
      </w:r>
      <w:r>
        <w:tab/>
        <w:t>Set+Link for 3. 2s+1s+3s set &amp; cross RH</w:t>
      </w:r>
    </w:p>
    <w:p w:rsidR="00B11EB3" w:rsidRDefault="00B11EB3" w:rsidP="00B11EB3"/>
    <w:p w:rsidR="00B11EB3" w:rsidRDefault="00B11EB3" w:rsidP="00B11EB3">
      <w:pPr>
        <w:pStyle w:val="Minicrib"/>
      </w:pPr>
      <w:r>
        <w:t>HAPPY TENTH  (R8x32)  3C (4C set)</w:t>
      </w:r>
      <w:r>
        <w:tab/>
        <w:t>M McLaughlin  Spring Creek Coll</w:t>
      </w:r>
    </w:p>
    <w:p w:rsidR="00B11EB3" w:rsidRDefault="00B11EB3" w:rsidP="00B11EB3">
      <w:pPr>
        <w:pStyle w:val="DanceBody"/>
      </w:pPr>
      <w:r>
        <w:t xml:space="preserve"> 1- 8</w:t>
      </w:r>
      <w:r>
        <w:tab/>
        <w:t>1s 1/2 turn &amp; twirl to change places, 1s cross LH down between 3s &amp; cast up to 2</w:t>
      </w:r>
      <w:r w:rsidRPr="00972EEB">
        <w:t>nd</w:t>
      </w:r>
      <w:r>
        <w:t xml:space="preserve"> place own sides</w:t>
      </w:r>
    </w:p>
    <w:p w:rsidR="00B11EB3" w:rsidRDefault="00B11EB3" w:rsidP="00B11EB3">
      <w:pPr>
        <w:pStyle w:val="DanceBody"/>
      </w:pPr>
      <w:r>
        <w:t xml:space="preserve"> 9-16</w:t>
      </w:r>
      <w:r>
        <w:tab/>
        <w:t>1s dance RH across (L up with 2s, M with 3s), 2s+1s+3s chase 1/2 way clockwise</w:t>
      </w:r>
    </w:p>
    <w:p w:rsidR="00B11EB3" w:rsidRDefault="00B11EB3" w:rsidP="00B11EB3">
      <w:pPr>
        <w:pStyle w:val="DanceBody"/>
      </w:pPr>
      <w:r>
        <w:t>17-24</w:t>
      </w:r>
      <w:r>
        <w:tab/>
        <w:t>1s dance LH across (L up with 3s, M with 2s), 3s+1s+2s chase 1/2 way anticlockwise</w:t>
      </w:r>
    </w:p>
    <w:p w:rsidR="00B11EB3" w:rsidRDefault="00B11EB3" w:rsidP="00B11EB3">
      <w:pPr>
        <w:pStyle w:val="DanceBody"/>
        <w:keepNext w:val="0"/>
      </w:pPr>
      <w:r>
        <w:t>25-32</w:t>
      </w:r>
      <w:r>
        <w:tab/>
        <w:t>1s dance reels of 3 across giving LSh to 1</w:t>
      </w:r>
      <w:r w:rsidRPr="00972EEB">
        <w:t>st</w:t>
      </w:r>
      <w:r>
        <w:t xml:space="preserve"> corners (L with 2s, M with 3s)</w:t>
      </w:r>
    </w:p>
    <w:p w:rsidR="00B11EB3" w:rsidRDefault="00B11EB3" w:rsidP="00B11EB3"/>
    <w:p w:rsidR="00B11EB3" w:rsidRDefault="00B11EB3" w:rsidP="00B11EB3">
      <w:pPr>
        <w:pStyle w:val="Minicrib"/>
      </w:pPr>
      <w:r>
        <w:t>HAPPY TO MEET  (J3x32)  3C set</w:t>
      </w:r>
      <w:r>
        <w:tab/>
        <w:t>Iain Boyd  Happy to Meet</w:t>
      </w:r>
    </w:p>
    <w:p w:rsidR="00B11EB3" w:rsidRDefault="00B11EB3" w:rsidP="00B11EB3">
      <w:pPr>
        <w:pStyle w:val="DanceBody"/>
      </w:pPr>
      <w:r>
        <w:t xml:space="preserve"> 1- 8</w:t>
      </w:r>
      <w:r>
        <w:tab/>
        <w:t>1L+2L+3L Adv+Ret, 1s+2s+3s dance DoSiDo</w:t>
      </w:r>
    </w:p>
    <w:p w:rsidR="00B11EB3" w:rsidRDefault="00B11EB3" w:rsidP="00B11EB3">
      <w:pPr>
        <w:pStyle w:val="DanceBody"/>
      </w:pPr>
      <w:r>
        <w:t xml:space="preserve"> 9-16</w:t>
      </w:r>
      <w:r>
        <w:tab/>
        <w:t>1M+2M+3M Adv+Ret, 1s+2s+3s dance DoSiDo</w:t>
      </w:r>
    </w:p>
    <w:p w:rsidR="00B11EB3" w:rsidRDefault="00B11EB3" w:rsidP="00B11EB3">
      <w:pPr>
        <w:pStyle w:val="DanceBody"/>
      </w:pPr>
      <w:r>
        <w:t>17-24</w:t>
      </w:r>
      <w:r>
        <w:tab/>
        <w:t>1s cross RH, cast to 2</w:t>
      </w:r>
      <w:r w:rsidRPr="00972EEB">
        <w:t>nd</w:t>
      </w:r>
      <w:r>
        <w:t xml:space="preserve"> place, cross LH &amp; cast to 3</w:t>
      </w:r>
      <w:r w:rsidRPr="00972EEB">
        <w:t>rd</w:t>
      </w:r>
      <w:r>
        <w:t xml:space="preserve"> place</w:t>
      </w:r>
    </w:p>
    <w:p w:rsidR="00B11EB3" w:rsidRDefault="00B11EB3" w:rsidP="00B11EB3">
      <w:pPr>
        <w:pStyle w:val="DanceBody"/>
        <w:keepNext w:val="0"/>
      </w:pPr>
      <w:r>
        <w:t>25-32</w:t>
      </w:r>
      <w:r>
        <w:tab/>
        <w:t>1s dance Fig of 8 round 3s</w:t>
      </w:r>
    </w:p>
    <w:p w:rsidR="00B11EB3" w:rsidRDefault="00B11EB3" w:rsidP="00B11EB3"/>
    <w:p w:rsidR="00B11EB3" w:rsidRDefault="00B11EB3" w:rsidP="00B11EB3">
      <w:pPr>
        <w:pStyle w:val="Minicrib"/>
      </w:pPr>
      <w:r>
        <w:t>HAPPY VALENTINE  (J8x32)  3C (4C Set)</w:t>
      </w:r>
      <w:r>
        <w:tab/>
        <w:t>May Macfarlane  Tayside Collection 1983-2003</w:t>
      </w:r>
    </w:p>
    <w:p w:rsidR="00B11EB3" w:rsidRDefault="00B11EB3" w:rsidP="00B11EB3">
      <w:pPr>
        <w:pStyle w:val="DanceBody"/>
      </w:pPr>
      <w:r>
        <w:t xml:space="preserve"> 1- 4</w:t>
      </w:r>
      <w:r>
        <w:tab/>
        <w:t>1s lead down &amp; cross to face 3s (2s step up 1-2), 1s turn 3s on sides (1L+3M LH, 1M+3L RH)</w:t>
      </w:r>
    </w:p>
    <w:p w:rsidR="00B11EB3" w:rsidRDefault="00B11EB3" w:rsidP="00B11EB3">
      <w:pPr>
        <w:pStyle w:val="DanceBody"/>
      </w:pPr>
      <w:r>
        <w:t xml:space="preserve"> 5- 8</w:t>
      </w:r>
      <w:r>
        <w:tab/>
        <w:t>1s NHJ dance up to 2nd place &amp; turn 2s on the sides (1M+2L RH, 1L+2M LH)</w:t>
      </w:r>
    </w:p>
    <w:p w:rsidR="00B11EB3" w:rsidRDefault="00B11EB3" w:rsidP="00B11EB3">
      <w:pPr>
        <w:pStyle w:val="DanceBody"/>
      </w:pPr>
      <w:r>
        <w:t xml:space="preserve"> 9-16</w:t>
      </w:r>
      <w:r>
        <w:tab/>
        <w:t>1s dance 6 bar reels of 3 on opposite sides (1s in/down, 2s out/down, 3s out/up to start), 1s turn LH to face 1st corners</w:t>
      </w:r>
    </w:p>
    <w:p w:rsidR="00B11EB3" w:rsidRDefault="00B11EB3" w:rsidP="00B11EB3">
      <w:pPr>
        <w:pStyle w:val="DanceBody"/>
      </w:pPr>
      <w:r>
        <w:t>17-24</w:t>
      </w:r>
      <w:r>
        <w:tab/>
        <w:t>1s turn 1st corner RH, partner LH, 2nd corner RH &amp; cross LH to own sides</w:t>
      </w:r>
    </w:p>
    <w:p w:rsidR="00B11EB3" w:rsidRDefault="00B11EB3" w:rsidP="00B11EB3">
      <w:pPr>
        <w:pStyle w:val="DanceBody"/>
        <w:keepNext w:val="0"/>
      </w:pPr>
      <w:r>
        <w:t>25-32</w:t>
      </w:r>
      <w:r>
        <w:tab/>
        <w:t>All circle 6H round &amp; back</w:t>
      </w:r>
    </w:p>
    <w:p w:rsidR="00B11EB3" w:rsidRDefault="00B11EB3" w:rsidP="00B11EB3"/>
    <w:p w:rsidR="00B11EB3" w:rsidRPr="00B11EB3" w:rsidRDefault="00B11EB3" w:rsidP="00B11EB3">
      <w:pPr>
        <w:pStyle w:val="DanceBody"/>
        <w:rPr>
          <w:rStyle w:val="MinicribChar"/>
        </w:rPr>
      </w:pPr>
      <w:r w:rsidRPr="00B11EB3">
        <w:rPr>
          <w:rStyle w:val="MinicribChar"/>
        </w:rPr>
        <w:t>THE HAPPY WEASEL  (J8x32)  3C (4C set)</w:t>
      </w:r>
      <w:r w:rsidRPr="00B11EB3">
        <w:rPr>
          <w:rStyle w:val="MinicribChar"/>
        </w:rPr>
        <w:tab/>
        <w:t>L Kohn  Suncoast Collection</w:t>
      </w:r>
    </w:p>
    <w:p w:rsidR="00B11EB3" w:rsidRPr="00140386" w:rsidRDefault="00B11EB3" w:rsidP="00B11EB3">
      <w:pPr>
        <w:pStyle w:val="DanceBody"/>
      </w:pPr>
      <w:r w:rsidRPr="00140386">
        <w:rPr>
          <w:b/>
        </w:rPr>
        <w:t xml:space="preserve"> </w:t>
      </w:r>
      <w:r w:rsidRPr="00140386">
        <w:t>1- 8</w:t>
      </w:r>
      <w:r w:rsidRPr="00140386">
        <w:tab/>
        <w:t>1s set &amp; cast 1 place, all set &amp; 2s also 3s petronella into middle</w:t>
      </w:r>
      <w:r w:rsidRPr="00140386">
        <w:rPr>
          <w:b/>
        </w:rPr>
        <w:t xml:space="preserve"> while </w:t>
      </w:r>
      <w:r w:rsidRPr="00140386">
        <w:t>1s cross RH end facing clockwise</w:t>
      </w:r>
    </w:p>
    <w:p w:rsidR="00B11EB3" w:rsidRPr="00140386" w:rsidRDefault="00B11EB3" w:rsidP="00B11EB3">
      <w:pPr>
        <w:pStyle w:val="DanceBody"/>
      </w:pPr>
      <w:r w:rsidRPr="00140386">
        <w:t xml:space="preserve"> 9-16</w:t>
      </w:r>
      <w:r w:rsidRPr="00140386">
        <w:tab/>
        <w:t>2s+1s+3s dance Weasel reels:-</w:t>
      </w:r>
    </w:p>
    <w:p w:rsidR="00B11EB3" w:rsidRPr="00140386" w:rsidRDefault="00B11EB3" w:rsidP="00B11EB3">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11EB3" w:rsidRPr="00140386" w:rsidRDefault="00B11EB3" w:rsidP="00B11EB3">
      <w:pPr>
        <w:pStyle w:val="DanceBody"/>
      </w:pPr>
      <w:r w:rsidRPr="00140386">
        <w:t>17-24</w:t>
      </w:r>
      <w:r w:rsidRPr="00140386">
        <w:tab/>
        <w:t>All set &amp; 1set again</w:t>
      </w:r>
      <w:r w:rsidRPr="00140386">
        <w:rPr>
          <w:b/>
        </w:rPr>
        <w:t xml:space="preserve"> while </w:t>
      </w:r>
      <w:r w:rsidRPr="00140386">
        <w:t>2s &amp; 3s petronella (all on</w:t>
      </w:r>
      <w:r>
        <w:t xml:space="preserve"> opposite sides) chase 1/2 way to own sides   3 1 2</w:t>
      </w:r>
    </w:p>
    <w:p w:rsidR="00B11EB3" w:rsidRPr="00140386" w:rsidRDefault="00B11EB3" w:rsidP="00B11EB3">
      <w:pPr>
        <w:pStyle w:val="DanceBody"/>
        <w:keepNext w:val="0"/>
      </w:pPr>
      <w:r w:rsidRPr="00140386">
        <w:t>25-32</w:t>
      </w:r>
      <w:r w:rsidRPr="00140386">
        <w:tab/>
        <w:t>All dance</w:t>
      </w:r>
      <w:r w:rsidRPr="00140386">
        <w:rPr>
          <w:b/>
        </w:rPr>
        <w:t xml:space="preserve"> </w:t>
      </w:r>
      <w:r w:rsidRPr="00140386">
        <w:t>3 couple Allemande.</w:t>
      </w:r>
    </w:p>
    <w:p w:rsidR="00B11EB3" w:rsidRDefault="00B11EB3" w:rsidP="00B11EB3"/>
    <w:p w:rsidR="00B11EB3" w:rsidRDefault="00B11EB3" w:rsidP="00B11EB3">
      <w:pPr>
        <w:pStyle w:val="Minicrib"/>
      </w:pPr>
      <w:r>
        <w:t>THE HAPPY WEEKEND  (J8x32)  3C (4C Set)</w:t>
      </w:r>
      <w:r>
        <w:tab/>
        <w:t>Pam Robertson  Croydon 50th Anniv</w:t>
      </w:r>
    </w:p>
    <w:p w:rsidR="00B11EB3" w:rsidRDefault="00B11EB3" w:rsidP="00B11EB3">
      <w:pPr>
        <w:pStyle w:val="DanceBody"/>
      </w:pPr>
      <w:r>
        <w:t xml:space="preserve"> 1- 4</w:t>
      </w:r>
      <w:r>
        <w:tab/>
        <w:t>1s+2s dance 1/2 R&amp;L (no polite turn)</w:t>
      </w:r>
    </w:p>
    <w:p w:rsidR="00B11EB3" w:rsidRDefault="00B11EB3" w:rsidP="00B11EB3">
      <w:pPr>
        <w:pStyle w:val="DanceBody"/>
      </w:pPr>
      <w:r>
        <w:t xml:space="preserve"> 5- 8</w:t>
      </w:r>
      <w:r>
        <w:tab/>
        <w:t>1M casts up</w:t>
      </w:r>
      <w:r w:rsidRPr="00BA6B4D">
        <w:rPr>
          <w:b/>
        </w:rPr>
        <w:t xml:space="preserve"> while </w:t>
      </w:r>
      <w:r>
        <w:t>2L casts down</w:t>
      </w:r>
      <w:r w:rsidRPr="00BA6B4D">
        <w:rPr>
          <w:b/>
        </w:rPr>
        <w:t xml:space="preserve"> while </w:t>
      </w:r>
      <w:r>
        <w:t>2M+1L cross RH &amp; 1/2 turn partner LH on sides (like 1/2 Ladies' Chain but with 2M+1L crossing)</w:t>
      </w:r>
    </w:p>
    <w:p w:rsidR="00B11EB3" w:rsidRDefault="00B11EB3" w:rsidP="00B11EB3">
      <w:pPr>
        <w:pStyle w:val="DanceBody"/>
      </w:pPr>
      <w:r>
        <w:t xml:space="preserve"> 9-16</w:t>
      </w:r>
      <w:r>
        <w:tab/>
        <w:t>1M dances reel of 3 on Ladies side passing 3L RSh</w:t>
      </w:r>
      <w:r w:rsidRPr="00BA6B4D">
        <w:rPr>
          <w:b/>
        </w:rPr>
        <w:t xml:space="preserve"> while </w:t>
      </w:r>
      <w:r>
        <w:t>2M dances reel of 3 on Men's side passing 3M RSh</w:t>
      </w:r>
    </w:p>
    <w:p w:rsidR="00B11EB3" w:rsidRDefault="00B11EB3" w:rsidP="00B11EB3">
      <w:pPr>
        <w:pStyle w:val="DanceBody"/>
      </w:pPr>
      <w:r>
        <w:t>17-20</w:t>
      </w:r>
      <w:r>
        <w:tab/>
        <w:t>1M dances down</w:t>
      </w:r>
      <w:r w:rsidRPr="00BA6B4D">
        <w:rPr>
          <w:b/>
        </w:rPr>
        <w:t xml:space="preserve"> while </w:t>
      </w:r>
      <w:r>
        <w:t>3M dances up</w:t>
      </w:r>
      <w:r w:rsidRPr="00BA6B4D">
        <w:rPr>
          <w:b/>
        </w:rPr>
        <w:t xml:space="preserve"> while </w:t>
      </w:r>
      <w:r>
        <w:t>2M+3L cross LH &amp; 1/2 turn 1M / 3M RH on sides (like 1/2 Men's Chain but with 2M+3L crossing)</w:t>
      </w:r>
    </w:p>
    <w:p w:rsidR="00B11EB3" w:rsidRDefault="00B11EB3" w:rsidP="00B11EB3">
      <w:pPr>
        <w:pStyle w:val="DanceBody"/>
      </w:pPr>
      <w:r>
        <w:t>21-24</w:t>
      </w:r>
      <w:r>
        <w:tab/>
        <w:t>3s+2M+1M</w:t>
      </w:r>
      <w:r w:rsidRPr="00084A97">
        <w:t xml:space="preserve"> </w:t>
      </w:r>
      <w:r>
        <w:t>(dancers in 2nd/3rd place) dance 1/2 R&amp;L</w:t>
      </w:r>
    </w:p>
    <w:p w:rsidR="00B11EB3" w:rsidRDefault="00B11EB3" w:rsidP="00B11EB3">
      <w:pPr>
        <w:pStyle w:val="DanceBody"/>
      </w:pPr>
      <w:r>
        <w:t>25-28</w:t>
      </w:r>
      <w:r>
        <w:tab/>
        <w:t>1L+2M</w:t>
      </w:r>
      <w:r w:rsidRPr="007F0D5A">
        <w:rPr>
          <w:b/>
        </w:rPr>
        <w:t xml:space="preserve"> also </w:t>
      </w:r>
      <w:r>
        <w:t>3M+1M cross diagonally (to left) to change places (2) (1) 3</w:t>
      </w:r>
    </w:p>
    <w:p w:rsidR="00B11EB3" w:rsidRDefault="00B11EB3" w:rsidP="00B11EB3">
      <w:pPr>
        <w:pStyle w:val="DanceBody"/>
        <w:keepNext w:val="0"/>
      </w:pPr>
      <w:r>
        <w:t>29-32</w:t>
      </w:r>
      <w:r>
        <w:tab/>
        <w:t>2s+1s set, cross RH &amp; 2s+1s+3s set. End 2 1 3</w:t>
      </w:r>
    </w:p>
    <w:p w:rsidR="00B11EB3" w:rsidRDefault="00B11EB3" w:rsidP="00B11EB3"/>
    <w:p w:rsidR="00B11EB3" w:rsidRDefault="00B11EB3" w:rsidP="00B11EB3">
      <w:pPr>
        <w:pStyle w:val="Minicrib"/>
      </w:pPr>
      <w:r>
        <w:t>THE HARBOUR CITY  (R4x40)  4C set</w:t>
      </w:r>
      <w:r>
        <w:tab/>
        <w:t>Ian Simmonds  Harbour City</w:t>
      </w:r>
    </w:p>
    <w:p w:rsidR="00B11EB3" w:rsidRDefault="00B11EB3" w:rsidP="00B11EB3">
      <w:pPr>
        <w:pStyle w:val="DanceBody"/>
      </w:pPr>
      <w:r>
        <w:t xml:space="preserve"> 1- 4</w:t>
      </w:r>
      <w:r>
        <w:tab/>
        <w:t>1s &amp; 3s petronella into centre &amp; set with centre pair (1M&amp;3L) rotating 1/2 turn clockwise BtoB to change pstns</w:t>
      </w:r>
    </w:p>
    <w:p w:rsidR="00B11EB3" w:rsidRDefault="00B11EB3" w:rsidP="00B11EB3">
      <w:pPr>
        <w:pStyle w:val="DanceBody"/>
      </w:pPr>
      <w:r>
        <w:t xml:space="preserve"> 5- 8</w:t>
      </w:r>
      <w:r>
        <w:tab/>
        <w:t>1s &amp; 3s petronella onto sides &amp; set. Order: - Ladies's side 3L 2L 3M 4L :  Men's side 1L 2M 1M 4M</w:t>
      </w:r>
    </w:p>
    <w:p w:rsidR="00B11EB3" w:rsidRDefault="00B11EB3" w:rsidP="00B11EB3">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B11EB3" w:rsidRDefault="00B11EB3" w:rsidP="00B11EB3">
      <w:pPr>
        <w:pStyle w:val="DanceBody"/>
      </w:pPr>
      <w:r>
        <w:t>13-16</w:t>
      </w:r>
      <w:r>
        <w:tab/>
        <w:t>These persons now petronella onto sides &amp; set    Order: - Ladies' side  3M 2L 1M 4L  :   Men's side 3L 2M 1L 4M</w:t>
      </w:r>
    </w:p>
    <w:p w:rsidR="00B11EB3" w:rsidRDefault="00B11EB3" w:rsidP="00B11EB3">
      <w:pPr>
        <w:pStyle w:val="DanceBody"/>
      </w:pPr>
      <w:r>
        <w:t>17-24</w:t>
      </w:r>
      <w:r>
        <w:tab/>
        <w:t>3s+2s</w:t>
      </w:r>
      <w:r w:rsidRPr="007F0D5A">
        <w:rPr>
          <w:b/>
        </w:rPr>
        <w:t xml:space="preserve"> also </w:t>
      </w:r>
      <w:r>
        <w:t>1s+4s dance Left Hand Ladies' Chain (Ladies cross LH &amp; turn Men RH)</w:t>
      </w:r>
    </w:p>
    <w:p w:rsidR="00B11EB3" w:rsidRDefault="00B11EB3" w:rsidP="00B11EB3">
      <w:pPr>
        <w:pStyle w:val="DanceBody"/>
      </w:pPr>
      <w:r>
        <w:t>25-32</w:t>
      </w:r>
      <w:r>
        <w:tab/>
        <w:t>1s &amp; 3s set to partners, cross RH cast down 1 place &amp; turn RH</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HARCOURT CROSSROADS  (R8x32)  3C (4C set)</w:t>
      </w:r>
      <w:r>
        <w:tab/>
        <w:t>R Baker</w:t>
      </w:r>
    </w:p>
    <w:p w:rsidR="00B11EB3" w:rsidRDefault="00B11EB3" w:rsidP="00B11EB3">
      <w:pPr>
        <w:pStyle w:val="DanceBody"/>
      </w:pPr>
      <w:r>
        <w:t xml:space="preserve"> 1- 8</w:t>
      </w:r>
      <w:r>
        <w:tab/>
        <w:t>1s cross down RH &amp; cast down behind 3s, lead up crossing to top &amp; cast to 2</w:t>
      </w:r>
      <w:r w:rsidRPr="00972EEB">
        <w:t>nd</w:t>
      </w:r>
      <w:r>
        <w:t xml:space="preserve"> place own sides</w:t>
      </w:r>
    </w:p>
    <w:p w:rsidR="00B11EB3" w:rsidRDefault="00B11EB3" w:rsidP="00B11EB3">
      <w:pPr>
        <w:pStyle w:val="DanceBody"/>
      </w:pPr>
      <w:r>
        <w:t xml:space="preserve"> 9-16</w:t>
      </w:r>
      <w:r>
        <w:tab/>
        <w:t>1M+3L</w:t>
      </w:r>
      <w:r w:rsidRPr="007F0D5A">
        <w:rPr>
          <w:b/>
        </w:rPr>
        <w:t xml:space="preserve"> also </w:t>
      </w:r>
      <w:r>
        <w:t>1L+2M set &amp; change places RH, set &amp; change back LH</w:t>
      </w:r>
    </w:p>
    <w:p w:rsidR="00B11EB3" w:rsidRDefault="00B11EB3" w:rsidP="00B11EB3">
      <w:pPr>
        <w:pStyle w:val="DanceBody"/>
      </w:pPr>
      <w:r>
        <w:t>17-24</w:t>
      </w:r>
      <w:r>
        <w:tab/>
        <w:t>1M+2L</w:t>
      </w:r>
      <w:r w:rsidRPr="007F0D5A">
        <w:rPr>
          <w:b/>
        </w:rPr>
        <w:t xml:space="preserve"> also </w:t>
      </w:r>
      <w:r>
        <w:t>1L+3M set &amp; change places RH, set &amp; change back LH</w:t>
      </w:r>
    </w:p>
    <w:p w:rsidR="00B11EB3" w:rsidRDefault="00B11EB3" w:rsidP="00B11EB3">
      <w:pPr>
        <w:pStyle w:val="DanceBody"/>
        <w:keepNext w:val="0"/>
      </w:pPr>
      <w:r>
        <w:t>25-32</w:t>
      </w:r>
      <w:r>
        <w:tab/>
        <w:t>1s dance RH across (Lady with 2s &amp; Man with 3s), pass RSh &amp; dance LH across with other couple</w:t>
      </w:r>
    </w:p>
    <w:p w:rsidR="00B11EB3" w:rsidRDefault="00B11EB3" w:rsidP="00B11EB3"/>
    <w:p w:rsidR="00B11EB3" w:rsidRDefault="00B11EB3" w:rsidP="00B11EB3">
      <w:pPr>
        <w:pStyle w:val="Minicrib"/>
      </w:pPr>
      <w:r>
        <w:t>THE HARD DRIVE  (R8x32)  3C (4C set)</w:t>
      </w:r>
      <w:r>
        <w:tab/>
        <w:t>C Ronald  12 SCDs</w:t>
      </w:r>
    </w:p>
    <w:p w:rsidR="00B11EB3" w:rsidRDefault="00B11EB3" w:rsidP="00B11EB3">
      <w:pPr>
        <w:pStyle w:val="DanceBody"/>
      </w:pPr>
      <w:r>
        <w:t xml:space="preserve"> 1- 8</w:t>
      </w:r>
      <w:r>
        <w:tab/>
        <w:t>1M+2M turn RH 1.1/2 times</w:t>
      </w:r>
      <w:r w:rsidRPr="00BA6B4D">
        <w:rPr>
          <w:b/>
        </w:rPr>
        <w:t xml:space="preserve"> while </w:t>
      </w:r>
      <w:r>
        <w:t>1L+2L turn LH 1.1/2 times, 1M+3M turn LH 1.1/2 times</w:t>
      </w:r>
      <w:r w:rsidRPr="00BA6B4D">
        <w:rPr>
          <w:b/>
        </w:rPr>
        <w:t xml:space="preserve"> while </w:t>
      </w:r>
      <w:r>
        <w:t>1L+3L turn RH 1.1/2 times</w:t>
      </w:r>
    </w:p>
    <w:p w:rsidR="00B11EB3" w:rsidRDefault="00B11EB3" w:rsidP="00B11EB3">
      <w:pPr>
        <w:pStyle w:val="DanceBody"/>
      </w:pPr>
      <w:r>
        <w:t xml:space="preserve"> 9-16</w:t>
      </w:r>
      <w:r>
        <w:tab/>
        <w:t>1s dance up to top &amp; cast to 2</w:t>
      </w:r>
      <w:r w:rsidRPr="00972EEB">
        <w:t>nd</w:t>
      </w:r>
      <w:r>
        <w:t xml:space="preserve"> place</w:t>
      </w:r>
      <w:r w:rsidRPr="00BA6B4D">
        <w:rPr>
          <w:b/>
        </w:rPr>
        <w:t xml:space="preserve"> while </w:t>
      </w:r>
      <w:r>
        <w:t>3s cast to 3</w:t>
      </w:r>
      <w:r w:rsidRPr="00972EEB">
        <w:t>rd</w:t>
      </w:r>
      <w:r>
        <w:t xml:space="preserve"> place, 1s turn RH twice to face 3</w:t>
      </w:r>
      <w:r w:rsidRPr="00972EEB">
        <w:t>rd</w:t>
      </w:r>
      <w:r>
        <w:t xml:space="preserve"> corners</w:t>
      </w:r>
    </w:p>
    <w:p w:rsidR="00B11EB3" w:rsidRDefault="00B11EB3" w:rsidP="00B11EB3">
      <w:pPr>
        <w:pStyle w:val="DanceBody"/>
      </w:pPr>
      <w:r>
        <w:t>17-24</w:t>
      </w:r>
      <w:r>
        <w:tab/>
        <w:t>1s dance reel of 4 with 3</w:t>
      </w:r>
      <w:r w:rsidRPr="00972EEB">
        <w:t>rd</w:t>
      </w:r>
      <w:r>
        <w:t xml:space="preserve"> corners &amp; pass LSh to face 2</w:t>
      </w:r>
      <w:r w:rsidRPr="00972EEB">
        <w:t>nd</w:t>
      </w:r>
      <w:r>
        <w:t xml:space="preserve"> corners</w:t>
      </w:r>
    </w:p>
    <w:p w:rsidR="00B11EB3" w:rsidRDefault="00B11EB3" w:rsidP="00B11EB3">
      <w:pPr>
        <w:pStyle w:val="DanceBody"/>
        <w:keepNext w:val="0"/>
      </w:pPr>
      <w:r>
        <w:t>25-32</w:t>
      </w:r>
      <w:r>
        <w:tab/>
        <w:t>1s dance reel of 4 with 2</w:t>
      </w:r>
      <w:r w:rsidRPr="00972EEB">
        <w:t>nd</w:t>
      </w:r>
      <w:r>
        <w:t xml:space="preserve"> corners &amp; end 2</w:t>
      </w:r>
      <w:r w:rsidRPr="00972EEB">
        <w:t>nd</w:t>
      </w:r>
      <w:r>
        <w:t xml:space="preserve"> place own sides</w:t>
      </w:r>
    </w:p>
    <w:p w:rsidR="00B11EB3" w:rsidRDefault="00B11EB3" w:rsidP="00B11EB3"/>
    <w:p w:rsidR="00B11EB3" w:rsidRDefault="00B11EB3" w:rsidP="00B11EB3">
      <w:pPr>
        <w:pStyle w:val="Minicrib"/>
      </w:pPr>
      <w:r>
        <w:t>THE HARE REEL  (R8x32)  3C (4C set)</w:t>
      </w:r>
      <w:r>
        <w:tab/>
        <w:t>John Roby  30th Anniversary Coll</w:t>
      </w:r>
    </w:p>
    <w:p w:rsidR="00B11EB3" w:rsidRPr="006D330B" w:rsidRDefault="00B11EB3" w:rsidP="00B11EB3">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rPr>
        <w:t xml:space="preserve"> while </w:t>
      </w:r>
      <w:r w:rsidRPr="006D330B">
        <w:t>3s fac</w:t>
      </w:r>
      <w:r>
        <w:t>ing</w:t>
      </w:r>
      <w:r w:rsidRPr="006D330B">
        <w:t xml:space="preserve"> partner set </w:t>
      </w:r>
      <w:r>
        <w:t>&amp; cross</w:t>
      </w:r>
      <w:r w:rsidRPr="006D330B">
        <w:t xml:space="preserve"> RH</w:t>
      </w:r>
    </w:p>
    <w:p w:rsidR="00B11EB3" w:rsidRPr="006D330B" w:rsidRDefault="00B11EB3" w:rsidP="00B11EB3">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rPr>
        <w:t xml:space="preserve"> while </w:t>
      </w:r>
      <w:r w:rsidRPr="006D330B">
        <w:t>2s fac</w:t>
      </w:r>
      <w:r>
        <w:t>ing</w:t>
      </w:r>
      <w:r w:rsidRPr="006D330B">
        <w:t xml:space="preserve"> partner set </w:t>
      </w:r>
      <w:r>
        <w:t>&amp; cross L</w:t>
      </w:r>
      <w:r w:rsidRPr="006D330B">
        <w:t>H</w:t>
      </w:r>
      <w:r>
        <w:t>.  (2)1(3)</w:t>
      </w:r>
    </w:p>
    <w:p w:rsidR="00B11EB3" w:rsidRPr="006D330B" w:rsidRDefault="00B11EB3" w:rsidP="00B11EB3">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B11EB3" w:rsidRPr="006D330B" w:rsidRDefault="00B11EB3" w:rsidP="00B11EB3">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B11EB3" w:rsidRPr="006D330B" w:rsidRDefault="00B11EB3" w:rsidP="00B11EB3">
      <w:pPr>
        <w:pStyle w:val="DanceBody"/>
        <w:keepNext w:val="0"/>
      </w:pPr>
      <w:r w:rsidRPr="006D330B">
        <w:t>25-32</w:t>
      </w:r>
      <w:r w:rsidRPr="006D330B">
        <w:tab/>
      </w:r>
      <w:r>
        <w:t>All circle 6H round &amp; back</w:t>
      </w:r>
    </w:p>
    <w:p w:rsidR="00B11EB3" w:rsidRDefault="00B11EB3" w:rsidP="00B11EB3"/>
    <w:p w:rsidR="00B11EB3" w:rsidRDefault="00B11EB3" w:rsidP="00B11EB3">
      <w:pPr>
        <w:pStyle w:val="Minicrib"/>
        <w:rPr>
          <w:lang w:eastAsia="en-GB"/>
        </w:rPr>
      </w:pPr>
      <w:r>
        <w:rPr>
          <w:lang w:eastAsia="en-GB"/>
        </w:rPr>
        <w:t>HARLEQUIN  (J8x40)  3C (4C set)</w:t>
      </w:r>
      <w:r>
        <w:rPr>
          <w:lang w:eastAsia="en-GB"/>
        </w:rPr>
        <w:tab/>
        <w:t>Pat Stanaway  Harwell Caledonian Society 1948-1998</w:t>
      </w:r>
    </w:p>
    <w:p w:rsidR="00B11EB3" w:rsidRDefault="00B11EB3" w:rsidP="00B11EB3">
      <w:pPr>
        <w:pStyle w:val="DanceBody"/>
        <w:rPr>
          <w:lang w:eastAsia="en-GB"/>
        </w:rPr>
      </w:pPr>
      <w:r>
        <w:rPr>
          <w:lang w:eastAsia="en-GB"/>
        </w:rPr>
        <w:t xml:space="preserve"> 1-12</w:t>
      </w:r>
      <w:r>
        <w:rPr>
          <w:lang w:eastAsia="en-GB"/>
        </w:rPr>
        <w:tab/>
        <w:t>1s+2s+3s dance R&amp;L for 3 couples</w:t>
      </w:r>
    </w:p>
    <w:p w:rsidR="00B11EB3" w:rsidRDefault="00B11EB3" w:rsidP="00B11EB3">
      <w:pPr>
        <w:pStyle w:val="DanceBody"/>
        <w:rPr>
          <w:lang w:eastAsia="en-GB"/>
        </w:rPr>
      </w:pPr>
      <w:r>
        <w:rPr>
          <w:lang w:eastAsia="en-GB"/>
        </w:rPr>
        <w:t>13-16</w:t>
      </w:r>
      <w:r>
        <w:rPr>
          <w:lang w:eastAsia="en-GB"/>
        </w:rPr>
        <w:tab/>
        <w:t>1s+2s+3s circle 6H 1/2 round to left.  (3) (2) (1)</w:t>
      </w:r>
    </w:p>
    <w:p w:rsidR="00B11EB3" w:rsidRDefault="00B11EB3" w:rsidP="00B11EB3">
      <w:pPr>
        <w:pStyle w:val="DanceBody"/>
        <w:rPr>
          <w:lang w:eastAsia="en-GB"/>
        </w:rPr>
      </w:pPr>
      <w:r>
        <w:rPr>
          <w:lang w:eastAsia="en-GB"/>
        </w:rPr>
        <w:t>17-24</w:t>
      </w:r>
      <w:r>
        <w:rPr>
          <w:lang w:eastAsia="en-GB"/>
        </w:rPr>
        <w:tab/>
        <w:t>2s+1s dance 1/2 R&amp;L; 3s+1s dance 1/2 R&amp;L</w:t>
      </w:r>
    </w:p>
    <w:p w:rsidR="00B11EB3" w:rsidRDefault="00B11EB3" w:rsidP="00B11EB3">
      <w:pPr>
        <w:pStyle w:val="DanceBody"/>
        <w:rPr>
          <w:lang w:eastAsia="en-GB"/>
        </w:rPr>
      </w:pPr>
      <w:r>
        <w:rPr>
          <w:lang w:eastAsia="en-GB"/>
        </w:rPr>
        <w:t>25-32</w:t>
      </w:r>
      <w:r>
        <w:rPr>
          <w:lang w:eastAsia="en-GB"/>
        </w:rPr>
        <w:tab/>
        <w:t>3s+2s dance 1/2 R&amp;L; 1s+2s dance 1/2 R&amp;L.  2 1 (3)</w:t>
      </w:r>
    </w:p>
    <w:p w:rsidR="00B11EB3" w:rsidRDefault="00B11EB3" w:rsidP="00B11EB3">
      <w:pPr>
        <w:pStyle w:val="DanceBody"/>
        <w:keepNext w:val="0"/>
        <w:rPr>
          <w:lang w:eastAsia="en-GB"/>
        </w:rPr>
      </w:pPr>
      <w:r>
        <w:rPr>
          <w:lang w:eastAsia="en-GB"/>
        </w:rPr>
        <w:t>33-40</w:t>
      </w:r>
      <w:r>
        <w:rPr>
          <w:lang w:eastAsia="en-GB"/>
        </w:rPr>
        <w:tab/>
        <w:t>2s+1s+3s dance mirror reels of 3 on sides (3s cross up, 1s out/down, 2s in down).  End 2 1 3</w:t>
      </w:r>
    </w:p>
    <w:p w:rsidR="00B11EB3" w:rsidRDefault="00B11EB3" w:rsidP="00B11EB3"/>
    <w:p w:rsidR="00B11EB3" w:rsidRDefault="00B11EB3" w:rsidP="00B11EB3">
      <w:pPr>
        <w:pStyle w:val="Minicrib"/>
      </w:pPr>
      <w:r>
        <w:t>THE HAROLD HOUSE JIG  (J8x32)  2C (4C set)</w:t>
      </w:r>
      <w:r>
        <w:tab/>
        <w:t>Douglas J Dean  Rodney Rooms Bk 1</w:t>
      </w:r>
    </w:p>
    <w:p w:rsidR="00B11EB3" w:rsidRDefault="00B11EB3" w:rsidP="00B11EB3">
      <w:pPr>
        <w:pStyle w:val="DanceBody"/>
      </w:pPr>
      <w:r>
        <w:t xml:space="preserve"> 1- 8</w:t>
      </w:r>
      <w:r>
        <w:tab/>
        <w:t>1s+2s set &amp; petronella turn into middle, set &amp; 1/2 turn partner RH</w:t>
      </w:r>
    </w:p>
    <w:p w:rsidR="00B11EB3" w:rsidRDefault="00B11EB3" w:rsidP="00B11EB3">
      <w:pPr>
        <w:pStyle w:val="DanceBody"/>
      </w:pPr>
      <w:r>
        <w:t xml:space="preserve"> 9-16</w:t>
      </w:r>
      <w:r>
        <w:tab/>
        <w:t>1s+2 dance reel of 4 up/down middle</w:t>
      </w:r>
    </w:p>
    <w:p w:rsidR="00B11EB3" w:rsidRDefault="00B11EB3" w:rsidP="00B11EB3">
      <w:pPr>
        <w:pStyle w:val="DanceBody"/>
      </w:pPr>
      <w:r>
        <w:t>17-24</w:t>
      </w:r>
      <w:r>
        <w:tab/>
        <w:t>1s+2s set &amp; petronella turn to places, set facing on sides &amp; change places (Men LH &amp; Ladies RH)</w:t>
      </w:r>
    </w:p>
    <w:p w:rsidR="00B11EB3" w:rsidRDefault="00B11EB3" w:rsidP="00B11EB3">
      <w:pPr>
        <w:pStyle w:val="DanceBody"/>
        <w:keepNext w:val="0"/>
      </w:pPr>
      <w:r>
        <w:t>25-32</w:t>
      </w:r>
      <w:r>
        <w:tab/>
        <w:t>2s+1s dance double Fig of 8 (1s cross up)</w:t>
      </w:r>
    </w:p>
    <w:p w:rsidR="00B11EB3" w:rsidRDefault="00B11EB3" w:rsidP="00B11EB3"/>
    <w:p w:rsidR="00B11EB3" w:rsidRDefault="00B11EB3" w:rsidP="00B11EB3">
      <w:pPr>
        <w:pStyle w:val="Minicrib"/>
      </w:pPr>
      <w:r>
        <w:t>HAROLD'S STRATHSPEY  (S8x32) 3C (4C set)</w:t>
      </w:r>
      <w:r>
        <w:tab/>
        <w:t>John Drewry  Greenburn Bk 1</w:t>
      </w:r>
    </w:p>
    <w:p w:rsidR="00B11EB3" w:rsidRDefault="00B11EB3" w:rsidP="00B11EB3">
      <w:pPr>
        <w:pStyle w:val="DanceBody"/>
      </w:pPr>
      <w:r>
        <w:t xml:space="preserve"> 1- 8</w:t>
      </w:r>
      <w:r>
        <w:tab/>
        <w:t>1s lead down below 2s &amp; cast back to places, 2s dance 1/2 Fig of 8 round 1s</w:t>
      </w:r>
    </w:p>
    <w:p w:rsidR="00B11EB3" w:rsidRDefault="00B11EB3" w:rsidP="00B11EB3">
      <w:pPr>
        <w:pStyle w:val="DanceBody"/>
      </w:pPr>
      <w:r>
        <w:t xml:space="preserve"> 9-16</w:t>
      </w:r>
      <w:r>
        <w:tab/>
        <w:t>1s+2s set, Petronella-in-tandem, set &amp; Petronella-in-tandem</w:t>
      </w:r>
    </w:p>
    <w:p w:rsidR="00B11EB3" w:rsidRDefault="00B11EB3" w:rsidP="00B11EB3">
      <w:pPr>
        <w:pStyle w:val="DanceBody"/>
      </w:pPr>
      <w:r>
        <w:t>17-24</w:t>
      </w:r>
      <w:r>
        <w:tab/>
        <w:t>2s+1s+3s set, circle 6H round left (2 bars), Men turn Lady on their right 2H &amp; circle left to places</w:t>
      </w:r>
    </w:p>
    <w:p w:rsidR="00B11EB3" w:rsidRDefault="00B11EB3" w:rsidP="00B11EB3">
      <w:pPr>
        <w:pStyle w:val="DanceBody"/>
        <w:keepNext w:val="0"/>
      </w:pPr>
      <w:r>
        <w:t>25-32</w:t>
      </w:r>
      <w:r>
        <w:tab/>
        <w:t>1s dance reels of 3 on sides passing 1st corners LSh (Man down, Lady up, 1st corners cast up into reels), 1s cross RH to places.  2 1 3</w:t>
      </w:r>
    </w:p>
    <w:p w:rsidR="00B11EB3" w:rsidRDefault="00B11EB3" w:rsidP="00B11EB3"/>
    <w:p w:rsidR="00B11EB3" w:rsidRDefault="00B11EB3" w:rsidP="00B11EB3">
      <w:pPr>
        <w:pStyle w:val="Minicrib"/>
      </w:pPr>
      <w:r>
        <w:t>HARRIS TWEED  (S4x32)  4C set</w:t>
      </w:r>
      <w:r>
        <w:tab/>
        <w:t>Cliff Fryer  Imperial Bk 5</w:t>
      </w:r>
    </w:p>
    <w:p w:rsidR="00B11EB3" w:rsidRDefault="00B11EB3" w:rsidP="00B11EB3">
      <w:pPr>
        <w:pStyle w:val="DanceBody"/>
      </w:pPr>
      <w:r>
        <w:t xml:space="preserve"> 1- 8</w:t>
      </w:r>
      <w:r>
        <w:tab/>
        <w:t>All 4 couples dance RSh reels of 4 on sides</w:t>
      </w:r>
    </w:p>
    <w:p w:rsidR="00B11EB3" w:rsidRDefault="00B11EB3" w:rsidP="00B11EB3">
      <w:pPr>
        <w:pStyle w:val="DanceBody"/>
      </w:pPr>
      <w:r>
        <w:t xml:space="preserve"> 9-12</w:t>
      </w:r>
      <w:r>
        <w:tab/>
        <w:t>All dance 1/2 Grand Chain (1 hand to each step), ending (4) (3) (2) (1).  1s &amp; 4s face out</w:t>
      </w:r>
    </w:p>
    <w:p w:rsidR="00B11EB3" w:rsidRDefault="00B11EB3" w:rsidP="00B11EB3">
      <w:pPr>
        <w:pStyle w:val="DanceBody"/>
      </w:pPr>
      <w:r>
        <w:t>13-16</w:t>
      </w:r>
      <w:r>
        <w:tab/>
        <w:t xml:space="preserve">4s+3s </w:t>
      </w:r>
      <w:r>
        <w:rPr>
          <w:b/>
        </w:rPr>
        <w:t>also</w:t>
      </w:r>
      <w:r>
        <w:t xml:space="preserve"> 2s+1s dance 1/2 Double Fig 8 (4s cast, 3s cross up, 1s cast up, 2s cross down).  4 3 2 1</w:t>
      </w:r>
    </w:p>
    <w:p w:rsidR="00B11EB3" w:rsidRDefault="00B11EB3" w:rsidP="00B11EB3">
      <w:pPr>
        <w:pStyle w:val="DanceBody"/>
      </w:pPr>
      <w:r>
        <w:t>17-20</w:t>
      </w:r>
      <w:r>
        <w:tab/>
        <w:t xml:space="preserve">4L (top) &amp; 1M (bottom) cast to opposite end own side </w:t>
      </w:r>
      <w:r>
        <w:rPr>
          <w:b/>
        </w:rPr>
        <w:t>while</w:t>
      </w:r>
      <w:r>
        <w:t xml:space="preserve"> others dance DoSiDo with person diagonally opposite to right, finishing having moved up 1 place on own side. [Ladies' side: 3 2 1 4; Men's side: 1 4 3 2]</w:t>
      </w:r>
    </w:p>
    <w:p w:rsidR="00B11EB3" w:rsidRDefault="00B11EB3" w:rsidP="00B11EB3">
      <w:pPr>
        <w:pStyle w:val="DanceBody"/>
      </w:pPr>
      <w:r>
        <w:t>21-24</w:t>
      </w:r>
      <w:r>
        <w:tab/>
        <w:t xml:space="preserve">Repeat 17-20 from new positions, Lady at top (3L) &amp; Man at bottom (2M) cast down/up </w:t>
      </w:r>
      <w:r>
        <w:rPr>
          <w:b/>
        </w:rPr>
        <w:t>while</w:t>
      </w:r>
      <w:r>
        <w:t xml:space="preserve"> others dance as bars 17-20 to end 2 1 4 3</w:t>
      </w:r>
    </w:p>
    <w:p w:rsidR="00B11EB3" w:rsidRDefault="00B11EB3" w:rsidP="00B11EB3">
      <w:pPr>
        <w:pStyle w:val="DanceBody"/>
        <w:keepNext w:val="0"/>
      </w:pPr>
      <w:r>
        <w:t>25-32</w:t>
      </w:r>
      <w:r>
        <w:tab/>
        <w:t>1s+4s+3s 1/2 turn partner RH &amp; 3 couples dance 1/2 RH across to own side; 3s+4s+1s turn partner RH.  End 2 3 4 1</w:t>
      </w:r>
    </w:p>
    <w:p w:rsidR="00B11EB3" w:rsidRDefault="00B11EB3" w:rsidP="00B11EB3"/>
    <w:p w:rsidR="00B11EB3" w:rsidRDefault="00B11EB3" w:rsidP="00B11EB3">
      <w:pPr>
        <w:pStyle w:val="Minicrib"/>
      </w:pPr>
      <w:r>
        <w:t>HARRY &amp; THE HAREM  (J3x32)  1 Man + 3 Ladies in Sq.Set</w:t>
      </w:r>
      <w:r>
        <w:tab/>
        <w:t>Bev Bayliss  Melbourne Dance Bk</w:t>
      </w:r>
    </w:p>
    <w:p w:rsidR="00B11EB3" w:rsidRDefault="00B11EB3" w:rsidP="00B11EB3">
      <w:pPr>
        <w:pStyle w:val="DanceBody"/>
      </w:pPr>
      <w:r>
        <w:t>1 Man +3 Ladies in Sq.Set</w:t>
      </w:r>
    </w:p>
    <w:p w:rsidR="00B11EB3" w:rsidRDefault="00B11EB3" w:rsidP="00B11EB3">
      <w:pPr>
        <w:pStyle w:val="DanceBody"/>
      </w:pPr>
      <w:r>
        <w:t>Start:</w:t>
      </w:r>
    </w:p>
    <w:p w:rsidR="00B11EB3" w:rsidRDefault="00B11EB3" w:rsidP="00B11EB3">
      <w:pPr>
        <w:pStyle w:val="DanceBody"/>
      </w:pPr>
      <w:r>
        <w:t xml:space="preserve">  1L······2L</w:t>
      </w:r>
    </w:p>
    <w:p w:rsidR="00B11EB3" w:rsidRDefault="00B11EB3" w:rsidP="00B11EB3">
      <w:pPr>
        <w:pStyle w:val="DanceBody"/>
      </w:pPr>
      <w:r>
        <w:t xml:space="preserve">  1M·····3L</w:t>
      </w:r>
    </w:p>
    <w:p w:rsidR="00B11EB3" w:rsidRDefault="00B11EB3" w:rsidP="00B11EB3">
      <w:pPr>
        <w:pStyle w:val="DanceBody"/>
      </w:pPr>
      <w:r>
        <w:t xml:space="preserve">  ····Top</w:t>
      </w:r>
    </w:p>
    <w:p w:rsidR="00B11EB3" w:rsidRPr="00151D15" w:rsidRDefault="00B11EB3" w:rsidP="00B11EB3">
      <w:pPr>
        <w:pStyle w:val="DanceBody"/>
      </w:pPr>
      <w:r>
        <w:t xml:space="preserve"> </w:t>
      </w:r>
      <w:r w:rsidRPr="00151D15">
        <w:t>1- 8</w:t>
      </w:r>
      <w:r w:rsidRPr="00151D15">
        <w:tab/>
        <w:t>1M+1L dance down the middle &amp; back</w:t>
      </w:r>
    </w:p>
    <w:p w:rsidR="00B11EB3" w:rsidRPr="00151D15" w:rsidRDefault="00B11EB3" w:rsidP="00B11EB3">
      <w:pPr>
        <w:pStyle w:val="DanceBody"/>
      </w:pPr>
      <w:r w:rsidRPr="00151D15">
        <w:t xml:space="preserve"> 9-16</w:t>
      </w:r>
      <w:r w:rsidRPr="00151D15">
        <w:tab/>
        <w:t>All dance RH across, turn right about, dance out &amp; chase clockwise 1 place</w:t>
      </w:r>
    </w:p>
    <w:p w:rsidR="00B11EB3" w:rsidRPr="00151D15" w:rsidRDefault="00B11EB3" w:rsidP="00B11EB3">
      <w:pPr>
        <w:pStyle w:val="DanceBody"/>
      </w:pPr>
      <w:r w:rsidRPr="00151D15">
        <w:t>17-24</w:t>
      </w:r>
      <w:r w:rsidRPr="00151D15">
        <w:tab/>
        <w:t>1M+3L in prom hold dance reel of 3 across (LSh to 1L), 1M leaves 3L in his original place &amp; dances to 2L place</w:t>
      </w:r>
      <w:r w:rsidRPr="00151D15">
        <w:rPr>
          <w:b/>
        </w:rPr>
        <w:t xml:space="preserve"> as </w:t>
      </w:r>
      <w:r w:rsidRPr="00151D15">
        <w:t>1L returns to orig pl</w:t>
      </w:r>
    </w:p>
    <w:p w:rsidR="00B11EB3" w:rsidRDefault="00B11EB3" w:rsidP="00B11EB3">
      <w:pPr>
        <w:pStyle w:val="DanceBody"/>
      </w:pPr>
      <w:r w:rsidRPr="00151D15">
        <w:t>25-32</w:t>
      </w:r>
      <w:r w:rsidRPr="00151D15">
        <w:tab/>
        <w:t>All dance 1/2 R&amp;L &amp;</w:t>
      </w:r>
      <w:r>
        <w:t xml:space="preserve"> turn opposite person RH</w:t>
      </w:r>
    </w:p>
    <w:p w:rsidR="00B11EB3" w:rsidRDefault="00B11EB3" w:rsidP="00B11EB3">
      <w:pPr>
        <w:pStyle w:val="DanceBody"/>
      </w:pPr>
      <w:r>
        <w:t>End:</w:t>
      </w:r>
    </w:p>
    <w:p w:rsidR="00B11EB3" w:rsidRDefault="00B11EB3" w:rsidP="00B11EB3">
      <w:pPr>
        <w:pStyle w:val="DanceBody"/>
      </w:pPr>
      <w:r>
        <w:t xml:space="preserve">  2L······3L</w:t>
      </w:r>
    </w:p>
    <w:p w:rsidR="00B11EB3" w:rsidRDefault="00B11EB3" w:rsidP="00B11EB3">
      <w:pPr>
        <w:pStyle w:val="DanceBody"/>
      </w:pPr>
      <w:r>
        <w:t xml:space="preserve">  1M·····1L</w:t>
      </w:r>
    </w:p>
    <w:p w:rsidR="00B11EB3" w:rsidRDefault="00B11EB3" w:rsidP="00B11EB3">
      <w:pPr>
        <w:pStyle w:val="DanceBody"/>
        <w:keepNext w:val="0"/>
      </w:pPr>
      <w:r>
        <w:t xml:space="preserve">  ····Top</w:t>
      </w:r>
    </w:p>
    <w:p w:rsidR="00B11EB3" w:rsidRDefault="00B11EB3" w:rsidP="00B11EB3"/>
    <w:p w:rsidR="00B11EB3" w:rsidRDefault="00B11EB3" w:rsidP="00B11EB3">
      <w:pPr>
        <w:pStyle w:val="Minicrib"/>
      </w:pPr>
      <w:r>
        <w:t>HARRY'S REEL  (R8x40)  3C (4C set)</w:t>
      </w:r>
      <w:r>
        <w:tab/>
        <w:t>Richard Francis  Class of '13</w:t>
      </w:r>
    </w:p>
    <w:p w:rsidR="00B11EB3" w:rsidRDefault="00B11EB3" w:rsidP="00B11EB3">
      <w:pPr>
        <w:pStyle w:val="DanceBody"/>
      </w:pPr>
      <w:r>
        <w:t xml:space="preserve"> 1- 8</w:t>
      </w:r>
      <w:r>
        <w:tab/>
        <w:t>1s+2s Set &amp; Mirror Link (1s cast, 2s dance up), 1s turn LH to face 1st corners</w:t>
      </w:r>
    </w:p>
    <w:p w:rsidR="00B11EB3" w:rsidRDefault="00B11EB3" w:rsidP="00B11EB3">
      <w:pPr>
        <w:pStyle w:val="DanceBody"/>
      </w:pPr>
      <w:r>
        <w:t xml:space="preserve"> 9-16</w:t>
      </w:r>
      <w:r>
        <w:tab/>
        <w:t>1s dance diagonal RSh reel of 4 with 1st corners, 1s 1/4 LH turn to face 2nd corners</w:t>
      </w:r>
    </w:p>
    <w:p w:rsidR="00B11EB3" w:rsidRDefault="00B11EB3" w:rsidP="00B11EB3">
      <w:pPr>
        <w:pStyle w:val="DanceBody"/>
      </w:pPr>
      <w:r>
        <w:t>17-24</w:t>
      </w:r>
      <w:r>
        <w:tab/>
        <w:t>1s dance diagonal RSh reel of 4 with 2nd corners to finish in 2nd place own sides 2 1 3</w:t>
      </w:r>
    </w:p>
    <w:p w:rsidR="00B11EB3" w:rsidRDefault="00B11EB3" w:rsidP="00B11EB3">
      <w:pPr>
        <w:pStyle w:val="DanceBody"/>
      </w:pPr>
      <w:r>
        <w:t>25-32</w:t>
      </w:r>
      <w:r>
        <w:tab/>
        <w:t>1s dances Fig of 8 on own side giving LSh to 4th corner to begin 2 1 3</w:t>
      </w:r>
    </w:p>
    <w:p w:rsidR="00B11EB3" w:rsidRDefault="00B11EB3" w:rsidP="00B11EB3">
      <w:pPr>
        <w:pStyle w:val="DanceBody"/>
        <w:keepNext w:val="0"/>
      </w:pPr>
      <w:r>
        <w:t>33-40</w:t>
      </w:r>
      <w:r>
        <w:tab/>
        <w:t>All dance 6H round &amp; back</w:t>
      </w:r>
    </w:p>
    <w:p w:rsidR="00B11EB3" w:rsidRDefault="00B11EB3" w:rsidP="00B11EB3"/>
    <w:p w:rsidR="00B11EB3" w:rsidRDefault="00B11EB3" w:rsidP="00B11EB3">
      <w:pPr>
        <w:pStyle w:val="Minicrib"/>
      </w:pPr>
      <w:r>
        <w:t>THE HARVEST MOON  (R8x32)  3C (4C set)</w:t>
      </w:r>
      <w:r>
        <w:tab/>
        <w:t>John Drewry  Bankhead Bk 4</w:t>
      </w:r>
    </w:p>
    <w:p w:rsidR="00B11EB3" w:rsidRDefault="00B11EB3" w:rsidP="00B11EB3">
      <w:pPr>
        <w:pStyle w:val="DanceBody"/>
      </w:pPr>
      <w:r>
        <w:t xml:space="preserve"> 1- 8</w:t>
      </w:r>
      <w:r>
        <w:tab/>
        <w:t>1s cross RH, cast 1 place (2s step up); 1s dance 1/2 Fig of 8 (1M round 2s &amp; 1L round 3s)</w:t>
      </w:r>
      <w:r w:rsidRPr="00BA6B4D">
        <w:rPr>
          <w:b/>
        </w:rPr>
        <w:t xml:space="preserve"> while </w:t>
      </w:r>
      <w:r>
        <w:t>2s &amp; 3s set &amp; cross RH to opp sides</w:t>
      </w:r>
    </w:p>
    <w:p w:rsidR="00B11EB3" w:rsidRDefault="00B11EB3" w:rsidP="00B11EB3">
      <w:pPr>
        <w:pStyle w:val="DanceBody"/>
      </w:pPr>
      <w:r>
        <w:t xml:space="preserve"> 9-16</w:t>
      </w:r>
      <w:r>
        <w:tab/>
        <w:t>1s cross RH, cast round 1</w:t>
      </w:r>
      <w:r w:rsidRPr="00972EEB">
        <w:t>st</w:t>
      </w:r>
      <w:r>
        <w:t xml:space="preserve"> corner (pstn) &amp; cross between 2s/3s to 2</w:t>
      </w:r>
      <w:r w:rsidRPr="00972EEB">
        <w:t>nd</w:t>
      </w:r>
      <w:r>
        <w:t xml:space="preserve"> pl</w:t>
      </w:r>
      <w:r>
        <w:rPr>
          <w:b/>
        </w:rPr>
        <w:t xml:space="preserve">, </w:t>
      </w:r>
      <w:r>
        <w:t>dance in &amp; take allemande hold facing up</w:t>
      </w:r>
      <w:r>
        <w:rPr>
          <w:b/>
        </w:rPr>
        <w:t xml:space="preserve"> while </w:t>
      </w:r>
      <w:r>
        <w:t>2s &amp; 3s set, petronella turn into centre (skip change) &amp; set, 2s+3s turn 3/4 RH ready for …</w:t>
      </w:r>
    </w:p>
    <w:p w:rsidR="00B11EB3" w:rsidRDefault="00B11EB3" w:rsidP="00B11EB3">
      <w:pPr>
        <w:pStyle w:val="DanceBody"/>
      </w:pPr>
      <w:r>
        <w:t>17-24</w:t>
      </w:r>
      <w:r>
        <w:tab/>
        <w:t>2s+1s+3s dance Allemande</w:t>
      </w:r>
    </w:p>
    <w:p w:rsidR="00B11EB3" w:rsidRDefault="00B11EB3" w:rsidP="00B11EB3">
      <w:pPr>
        <w:pStyle w:val="DanceBody"/>
        <w:keepNext w:val="0"/>
      </w:pPr>
      <w:r>
        <w:t>25-32</w:t>
      </w:r>
      <w:r>
        <w:tab/>
        <w:t>3s+1s+2s set, cross RH &amp; chase 1/2 way clockwise.  End 2 1 3</w:t>
      </w:r>
    </w:p>
    <w:p w:rsidR="00B11EB3" w:rsidRDefault="00B11EB3" w:rsidP="00B11EB3"/>
    <w:p w:rsidR="00B11EB3" w:rsidRDefault="00B11EB3" w:rsidP="00B11EB3">
      <w:pPr>
        <w:pStyle w:val="Minicrib"/>
        <w:rPr>
          <w:lang w:eastAsia="en-GB"/>
        </w:rPr>
      </w:pPr>
      <w:r>
        <w:rPr>
          <w:lang w:eastAsia="en-GB"/>
        </w:rPr>
        <w:t>HARWELL CALEDONIAN SOCIETY  (M-(S64+R64)  Sq.Set</w:t>
      </w:r>
      <w:r>
        <w:rPr>
          <w:lang w:eastAsia="en-GB"/>
        </w:rPr>
        <w:tab/>
        <w:t>Pat Stanaway  Harwell Caledonian Society 1948-1998</w:t>
      </w:r>
    </w:p>
    <w:p w:rsidR="00B11EB3" w:rsidRDefault="00B11EB3" w:rsidP="00B11EB3">
      <w:pPr>
        <w:pStyle w:val="DanceBody"/>
        <w:rPr>
          <w:lang w:eastAsia="en-GB"/>
        </w:rPr>
      </w:pPr>
      <w:r>
        <w:rPr>
          <w:lang w:eastAsia="en-GB"/>
        </w:rPr>
        <w:t xml:space="preserve"> 1- 8</w:t>
      </w:r>
      <w:r>
        <w:rPr>
          <w:lang w:eastAsia="en-GB"/>
        </w:rPr>
        <w:tab/>
        <w:t>1L+4s &amp; 3L+2s dance RH across; 1s+3s dance LH across</w:t>
      </w:r>
    </w:p>
    <w:p w:rsidR="00B11EB3" w:rsidRDefault="00B11EB3" w:rsidP="00B11EB3">
      <w:pPr>
        <w:pStyle w:val="DanceBody"/>
        <w:rPr>
          <w:lang w:eastAsia="en-GB"/>
        </w:rPr>
      </w:pPr>
      <w:r>
        <w:rPr>
          <w:lang w:eastAsia="en-GB"/>
        </w:rPr>
        <w:t xml:space="preserve"> 9-12</w:t>
      </w:r>
      <w:r>
        <w:rPr>
          <w:lang w:eastAsia="en-GB"/>
        </w:rPr>
        <w:tab/>
        <w:t>2L+3L(followed by 3M)+1L(followed by 1M)+4L dance 1/2 RSh Tandem reel of 4</w:t>
      </w:r>
    </w:p>
    <w:p w:rsidR="00B11EB3" w:rsidRDefault="00B11EB3" w:rsidP="00B11EB3">
      <w:pPr>
        <w:pStyle w:val="DanceBody"/>
        <w:rPr>
          <w:lang w:eastAsia="en-GB"/>
        </w:rPr>
      </w:pPr>
      <w:r>
        <w:rPr>
          <w:lang w:eastAsia="en-GB"/>
        </w:rPr>
        <w:t>13-16</w:t>
      </w:r>
      <w:r>
        <w:rPr>
          <w:lang w:eastAsia="en-GB"/>
        </w:rPr>
        <w:tab/>
        <w:t>2M+1L(followed by1M)+3L(followed by 3M)+4M dance 1/2 RSh Tandem reel of 4.  End 1 4 3 2</w:t>
      </w:r>
    </w:p>
    <w:p w:rsidR="00B11EB3" w:rsidRDefault="00B11EB3" w:rsidP="00B11EB3">
      <w:pPr>
        <w:pStyle w:val="DanceBody"/>
        <w:rPr>
          <w:lang w:eastAsia="en-GB"/>
        </w:rPr>
      </w:pPr>
      <w:r>
        <w:rPr>
          <w:lang w:eastAsia="en-GB"/>
        </w:rPr>
        <w:t>17-24</w:t>
      </w:r>
      <w:r>
        <w:rPr>
          <w:lang w:eastAsia="en-GB"/>
        </w:rPr>
        <w:tab/>
        <w:t>1s+3s set, 1s+3s dance 1/2 R&amp;L, 1s+3s set</w:t>
      </w:r>
    </w:p>
    <w:p w:rsidR="00B11EB3" w:rsidRDefault="00B11EB3" w:rsidP="00B11EB3">
      <w:pPr>
        <w:pStyle w:val="DanceBody"/>
        <w:rPr>
          <w:lang w:eastAsia="en-GB"/>
        </w:rPr>
      </w:pPr>
      <w:r>
        <w:rPr>
          <w:lang w:eastAsia="en-GB"/>
        </w:rPr>
        <w:t>25-32</w:t>
      </w:r>
      <w:r>
        <w:rPr>
          <w:lang w:eastAsia="en-GB"/>
        </w:rPr>
        <w:tab/>
        <w:t>All Ladies petronella one place anticlockwise &amp; set; All Men repeat.  End 4 3 2 1</w:t>
      </w:r>
    </w:p>
    <w:p w:rsidR="00B11EB3" w:rsidRDefault="00B11EB3" w:rsidP="00B11EB3">
      <w:pPr>
        <w:pStyle w:val="DanceBody"/>
        <w:keepNext w:val="0"/>
        <w:rPr>
          <w:lang w:eastAsia="en-GB"/>
        </w:rPr>
      </w:pPr>
      <w:r>
        <w:rPr>
          <w:lang w:eastAsia="en-GB"/>
        </w:rPr>
        <w:t>Repeat Strathspey then twice in Reel time</w:t>
      </w:r>
    </w:p>
    <w:p w:rsidR="00B11EB3" w:rsidRDefault="00B11EB3" w:rsidP="00B11EB3"/>
    <w:p w:rsidR="00B11EB3" w:rsidRDefault="00B11EB3" w:rsidP="00B11EB3">
      <w:pPr>
        <w:pStyle w:val="Minicrib"/>
      </w:pPr>
      <w:r>
        <w:t>HASTE TO HILLOCKHEAD  (J4x32)  4C set</w:t>
      </w:r>
      <w:r>
        <w:tab/>
        <w:t>N Mitchell  Thistle Dubh 2</w:t>
      </w:r>
    </w:p>
    <w:p w:rsidR="00B11EB3" w:rsidRDefault="00B11EB3" w:rsidP="00B11EB3">
      <w:pPr>
        <w:pStyle w:val="DanceBody"/>
      </w:pPr>
      <w:r>
        <w:t xml:space="preserve"> 1- 8</w:t>
      </w:r>
      <w:r>
        <w:tab/>
        <w:t>1s lead down the middle &amp; back to top</w:t>
      </w:r>
      <w:r w:rsidRPr="00BA6B4D">
        <w:rPr>
          <w:b/>
        </w:rPr>
        <w:t xml:space="preserve"> while </w:t>
      </w:r>
      <w:r>
        <w:t>4s cross RH, cast to top, cross RH &amp; cast back to place</w:t>
      </w:r>
    </w:p>
    <w:p w:rsidR="00B11EB3" w:rsidRDefault="00B11EB3" w:rsidP="00B11EB3">
      <w:pPr>
        <w:pStyle w:val="DanceBody"/>
      </w:pPr>
      <w:r>
        <w:t xml:space="preserve"> 9-16</w:t>
      </w:r>
      <w:r>
        <w:tab/>
        <w:t>All dance reels of 4 on sides (1s &amp; 3s dancing down &amp; out to start)</w:t>
      </w:r>
    </w:p>
    <w:p w:rsidR="00B11EB3" w:rsidRDefault="00B11EB3" w:rsidP="00B11EB3">
      <w:pPr>
        <w:pStyle w:val="DanceBody"/>
      </w:pPr>
      <w:r>
        <w:t>17-24</w:t>
      </w:r>
      <w:r>
        <w:tab/>
        <w:t>1s+2s</w:t>
      </w:r>
      <w:r w:rsidRPr="007F0D5A">
        <w:rPr>
          <w:b/>
        </w:rPr>
        <w:t xml:space="preserve"> also </w:t>
      </w:r>
      <w:r>
        <w:t>3s+4s dance RH across &amp; all chase clockwise 1/2 way</w:t>
      </w:r>
    </w:p>
    <w:p w:rsidR="00B11EB3" w:rsidRDefault="00B11EB3" w:rsidP="00B11EB3">
      <w:pPr>
        <w:pStyle w:val="DanceBody"/>
        <w:keepNext w:val="0"/>
      </w:pPr>
      <w:r>
        <w:t>25-32</w:t>
      </w:r>
      <w:r>
        <w:tab/>
        <w:t>All turn partner RH 1.1/2 times, 4s+3s+2s dance 1/2 RSh reels of 3 on sides.  2 3 4 1</w:t>
      </w:r>
    </w:p>
    <w:p w:rsidR="00B11EB3" w:rsidRDefault="00B11EB3" w:rsidP="00B11EB3"/>
    <w:p w:rsidR="00B11EB3" w:rsidRDefault="00B11EB3" w:rsidP="00B11EB3">
      <w:pPr>
        <w:pStyle w:val="Minicrib"/>
      </w:pPr>
      <w:r>
        <w:t>HASTE TO THE ROYAL WEDDING  (J4x32)  4C Set</w:t>
      </w:r>
      <w:r>
        <w:tab/>
        <w:t>Patrick Brunskill  After The Rain</w:t>
      </w:r>
    </w:p>
    <w:p w:rsidR="00B11EB3" w:rsidRDefault="00B11EB3" w:rsidP="00B11EB3">
      <w:pPr>
        <w:pStyle w:val="DanceBody"/>
      </w:pPr>
      <w:r>
        <w:t xml:space="preserve"> 1- 8</w:t>
      </w:r>
      <w:r>
        <w:tab/>
        <w:t>1s+3s 1/2 turn partners RH, lead down for 2 steps (2s+4s step up bars 3-4), 1/2 turn RH, lead up to finish 1s in 2nd place &amp; 3s in 4th place 2 1 4 3</w:t>
      </w:r>
    </w:p>
    <w:p w:rsidR="00B11EB3" w:rsidRDefault="00B11EB3" w:rsidP="00B11EB3">
      <w:pPr>
        <w:pStyle w:val="DanceBody"/>
      </w:pPr>
      <w:r>
        <w:t xml:space="preserve"> 9-16</w:t>
      </w:r>
      <w:r>
        <w:tab/>
        <w:t>2s+4s repeat bars 1-8 but finish in 1st &amp; 3rd places 2 1 4 3</w:t>
      </w:r>
    </w:p>
    <w:p w:rsidR="00B11EB3" w:rsidRPr="006B40B3" w:rsidRDefault="00B11EB3" w:rsidP="00B11EB3">
      <w:pPr>
        <w:pStyle w:val="DanceBody"/>
      </w:pPr>
      <w:r>
        <w:t>17-24</w:t>
      </w:r>
      <w:r>
        <w:tab/>
      </w:r>
      <w:r w:rsidRPr="006B40B3">
        <w:t>1s+</w:t>
      </w:r>
      <w:r>
        <w:t>4s dance Set &amp; Rotate:</w:t>
      </w:r>
    </w:p>
    <w:p w:rsidR="00B11EB3" w:rsidRDefault="00B11EB3" w:rsidP="00B11EB3">
      <w:pPr>
        <w:pStyle w:val="DanceBody"/>
      </w:pPr>
      <w:r>
        <w:tab/>
      </w:r>
      <w:r w:rsidRPr="006B40B3">
        <w:t>Set, Rotate singly &amp; dance on 1 place clockwise, change places RH on sides &amp; dance on 1 place to own sides</w:t>
      </w:r>
      <w:r>
        <w:t>.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HASTE TO THE WEDDING  (J8x32)  2C (4C set)</w:t>
      </w:r>
      <w:r>
        <w:tab/>
        <w:t>RSCDS Bk 25</w:t>
      </w:r>
    </w:p>
    <w:p w:rsidR="00B11EB3" w:rsidRDefault="00B11EB3" w:rsidP="00B11EB3">
      <w:pPr>
        <w:pStyle w:val="DanceBody"/>
      </w:pPr>
      <w:r>
        <w:t xml:space="preserve"> 1- 8</w:t>
      </w:r>
      <w:r>
        <w:tab/>
        <w:t>1s 1/2 turn RH, lead down for 2 steps, 1/2 turn RH &amp; lead up to places</w:t>
      </w:r>
    </w:p>
    <w:p w:rsidR="00B11EB3" w:rsidRDefault="00B11EB3" w:rsidP="00B11EB3">
      <w:pPr>
        <w:pStyle w:val="DanceBody"/>
      </w:pPr>
      <w:r>
        <w:t xml:space="preserve"> 9-16</w:t>
      </w:r>
      <w:r>
        <w:tab/>
        <w:t>2s 1/2 turn RH, lead down for 2 steps, 1/2 turn RH &amp; lead up to places</w:t>
      </w:r>
    </w:p>
    <w:p w:rsidR="00B11EB3" w:rsidRDefault="00B11EB3" w:rsidP="00B11EB3">
      <w:pPr>
        <w:pStyle w:val="DanceBody"/>
      </w:pPr>
      <w:r>
        <w:t>17-24</w:t>
      </w:r>
      <w:r>
        <w:tab/>
        <w:t>1s+2s set, dance 1/2 RH across, set, dance 1/2 LH across</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HASTE YE BACK  (R88)  Sq.Set</w:t>
      </w:r>
      <w:r>
        <w:tab/>
        <w:t>Roy Goldring  12 more Social Dances</w:t>
      </w:r>
    </w:p>
    <w:p w:rsidR="00B11EB3" w:rsidRDefault="00B11EB3" w:rsidP="00B11EB3">
      <w:pPr>
        <w:pStyle w:val="DanceBody"/>
      </w:pPr>
      <w:r>
        <w:t xml:space="preserve"> 1- 8</w:t>
      </w:r>
      <w:r>
        <w:tab/>
        <w:t>1s+3s circle 4H round to left, set to partners &amp; dance out to places ending BtoB</w:t>
      </w:r>
    </w:p>
    <w:p w:rsidR="00B11EB3" w:rsidRDefault="00B11EB3" w:rsidP="00B11EB3">
      <w:pPr>
        <w:pStyle w:val="DanceBody"/>
      </w:pPr>
      <w:r>
        <w:t xml:space="preserve"> 9-16</w:t>
      </w:r>
      <w:r>
        <w:tab/>
        <w:t>All dance RSh reels of 3 with 2s &amp; 4s (in prom hold) dancing to right</w:t>
      </w:r>
    </w:p>
    <w:p w:rsidR="00B11EB3" w:rsidRDefault="00B11EB3" w:rsidP="00B11EB3">
      <w:pPr>
        <w:pStyle w:val="DanceBody"/>
      </w:pPr>
      <w:r>
        <w:t>17-24</w:t>
      </w:r>
      <w:r>
        <w:tab/>
        <w:t>2s+4s dance RH across &amp; LH back ending in place facing anticlockwise</w:t>
      </w:r>
    </w:p>
    <w:p w:rsidR="00B11EB3" w:rsidRDefault="00B11EB3" w:rsidP="00B11EB3">
      <w:pPr>
        <w:pStyle w:val="DanceBody"/>
      </w:pPr>
      <w:r>
        <w:t>25-32</w:t>
      </w:r>
      <w:r>
        <w:tab/>
        <w:t>2s &amp; 4s chase anticlockwise (lady followed by partner) round to next couple &amp; L dances round L</w:t>
      </w:r>
      <w:r w:rsidRPr="00BA6B4D">
        <w:rPr>
          <w:b/>
        </w:rPr>
        <w:t xml:space="preserve"> </w:t>
      </w:r>
      <w:r>
        <w:rPr>
          <w:b/>
        </w:rPr>
        <w:t xml:space="preserve">as </w:t>
      </w:r>
      <w:r>
        <w:t>M dances round M to continue chase to opp sides</w:t>
      </w:r>
    </w:p>
    <w:p w:rsidR="00B11EB3" w:rsidRDefault="00B11EB3" w:rsidP="00B11EB3">
      <w:pPr>
        <w:pStyle w:val="DanceBody"/>
      </w:pPr>
      <w:r>
        <w:t>33-40</w:t>
      </w:r>
      <w:r>
        <w:tab/>
        <w:t>2s+4s circle 4H round to right, set to partners &amp; dance out to (new) places ending BtoB</w:t>
      </w:r>
    </w:p>
    <w:p w:rsidR="00B11EB3" w:rsidRDefault="00B11EB3" w:rsidP="00B11EB3">
      <w:pPr>
        <w:pStyle w:val="DanceBody"/>
      </w:pPr>
      <w:r>
        <w:t>41-48</w:t>
      </w:r>
      <w:r>
        <w:tab/>
        <w:t>All dance crescent RSh reels of 3 with 1s &amp; 3s (in prom hold) dancing to right</w:t>
      </w:r>
    </w:p>
    <w:p w:rsidR="00B11EB3" w:rsidRDefault="00B11EB3" w:rsidP="00B11EB3">
      <w:pPr>
        <w:pStyle w:val="DanceBody"/>
      </w:pPr>
      <w:r>
        <w:t>49-56</w:t>
      </w:r>
      <w:r>
        <w:tab/>
        <w:t>1s &amp; 3s repeat bars 17-24 ie dance RH across &amp; LH back ending in place facing anticlockwise</w:t>
      </w:r>
    </w:p>
    <w:p w:rsidR="00B11EB3" w:rsidRDefault="00B11EB3" w:rsidP="00B11EB3">
      <w:pPr>
        <w:pStyle w:val="DanceBody"/>
      </w:pPr>
      <w:r>
        <w:t>57-64</w:t>
      </w:r>
      <w:r>
        <w:tab/>
        <w:t>1s &amp; 3s repeat bars 25-32 ie chase anticlockwise round to next couple &amp; L dances round L</w:t>
      </w:r>
      <w:r w:rsidRPr="00BA6B4D">
        <w:rPr>
          <w:b/>
        </w:rPr>
        <w:t xml:space="preserve"> </w:t>
      </w:r>
      <w:r>
        <w:rPr>
          <w:b/>
        </w:rPr>
        <w:t xml:space="preserve">as </w:t>
      </w:r>
      <w:r>
        <w:t>M dances round M to continue chase to opp sides</w:t>
      </w:r>
    </w:p>
    <w:p w:rsidR="00B11EB3" w:rsidRDefault="00B11EB3" w:rsidP="00B11EB3">
      <w:pPr>
        <w:pStyle w:val="DanceBody"/>
      </w:pPr>
      <w:r>
        <w:t>65-72</w:t>
      </w:r>
      <w:r>
        <w:tab/>
        <w:t>1L &amp; 3L cross &amp; pass opposite Man LSh to original place, 1M &amp; 3M cross passing partner RSh to original place</w:t>
      </w:r>
    </w:p>
    <w:p w:rsidR="00B11EB3" w:rsidRDefault="00B11EB3" w:rsidP="00B11EB3">
      <w:pPr>
        <w:pStyle w:val="DanceBody"/>
      </w:pPr>
      <w:r>
        <w:t>73-80</w:t>
      </w:r>
      <w:r>
        <w:tab/>
        <w:t>2s &amp; 4s repeat bars 65-72 ie Ladies cross passing opposite Man LSh to original places &amp; Men cross passing partner RSh to original places</w:t>
      </w:r>
    </w:p>
    <w:p w:rsidR="00B11EB3" w:rsidRDefault="00B11EB3" w:rsidP="00B11EB3">
      <w:pPr>
        <w:pStyle w:val="DanceBody"/>
        <w:keepNext w:val="0"/>
      </w:pPr>
      <w:r>
        <w:t>81-88</w:t>
      </w:r>
      <w:r>
        <w:tab/>
        <w:t>All turn partners RH &amp; LH back to places (slow turns)</w:t>
      </w:r>
    </w:p>
    <w:p w:rsidR="00B11EB3" w:rsidRDefault="00B11EB3" w:rsidP="00B11EB3"/>
    <w:p w:rsidR="00B11EB3" w:rsidRDefault="00B11EB3" w:rsidP="00B11EB3">
      <w:pPr>
        <w:pStyle w:val="Minicrib"/>
      </w:pPr>
      <w:r>
        <w:t>HASTE YE BACK TO BONNIE SCOTLAND  (R4x32)  4C set</w:t>
      </w:r>
      <w:r>
        <w:tab/>
        <w:t>Jim W Fleming  Four Dances (S L Gordon)</w:t>
      </w:r>
    </w:p>
    <w:p w:rsidR="00B11EB3" w:rsidRDefault="00B11EB3" w:rsidP="00B11EB3">
      <w:pPr>
        <w:pStyle w:val="DanceBody"/>
      </w:pPr>
      <w:r>
        <w:t xml:space="preserve"> 1- 4</w:t>
      </w:r>
      <w:r>
        <w:tab/>
        <w:t xml:space="preserve">1s+4s dance 3/4 RH across in centre to end 1s on Men's side, 4s on Ladies' side in 2nd+3rd places </w:t>
      </w:r>
      <w:r>
        <w:rPr>
          <w:b/>
        </w:rPr>
        <w:t>while</w:t>
      </w:r>
      <w:r>
        <w:t xml:space="preserve"> 2s+3s set &amp; cast (2s to top, 3s to bottom)</w:t>
      </w:r>
    </w:p>
    <w:p w:rsidR="00B11EB3" w:rsidRDefault="00B11EB3" w:rsidP="00B11EB3">
      <w:pPr>
        <w:pStyle w:val="DanceBody"/>
      </w:pPr>
      <w:r>
        <w:t xml:space="preserve"> 5- 8</w:t>
      </w:r>
      <w:r>
        <w:tab/>
        <w:t xml:space="preserve">2s+3s dance 3/4 RH across in centre to end 2s on Men's side, 3s on Ladies' side in 2nd+3rd places </w:t>
      </w:r>
      <w:r>
        <w:rPr>
          <w:b/>
        </w:rPr>
        <w:t>while</w:t>
      </w:r>
      <w:r>
        <w:t xml:space="preserve"> 1s+4s set &amp; cast (1L+4L to top,  1M+4M to bottom)</w:t>
      </w:r>
    </w:p>
    <w:p w:rsidR="00B11EB3" w:rsidRDefault="00B11EB3" w:rsidP="00B11EB3">
      <w:pPr>
        <w:pStyle w:val="DanceBody"/>
      </w:pPr>
      <w:r>
        <w:t xml:space="preserve"> 9-12</w:t>
      </w:r>
      <w:r>
        <w:tab/>
        <w:t xml:space="preserve">1L+2L NHJ dance through opp couple &amp; cast down to face partners </w:t>
      </w:r>
      <w:r>
        <w:rPr>
          <w:b/>
        </w:rPr>
        <w:t>while</w:t>
      </w:r>
      <w:r>
        <w:t xml:space="preserve"> 3M+4M do same, casting up to face partners</w:t>
      </w:r>
    </w:p>
    <w:p w:rsidR="00B11EB3" w:rsidRDefault="00B11EB3" w:rsidP="00B11EB3">
      <w:pPr>
        <w:pStyle w:val="DanceBody"/>
      </w:pPr>
      <w:r>
        <w:t>13-16</w:t>
      </w:r>
      <w:r>
        <w:tab/>
        <w:t>All turn partners 2H to end on own sides, 4s &amp; 2s facing down, 3s &amp; 1s facing up</w:t>
      </w:r>
    </w:p>
    <w:p w:rsidR="00B11EB3" w:rsidRDefault="00B11EB3" w:rsidP="00B11EB3">
      <w:pPr>
        <w:pStyle w:val="DanceBody"/>
      </w:pPr>
      <w:r>
        <w:t>17-20</w:t>
      </w:r>
      <w:r>
        <w:tab/>
        <w:t>1/2 reels of 4 on sides (Ladies pass LSh, Men pass RSh to start)</w:t>
      </w:r>
    </w:p>
    <w:p w:rsidR="00B11EB3" w:rsidRDefault="00B11EB3" w:rsidP="00B11EB3">
      <w:pPr>
        <w:pStyle w:val="DanceBody"/>
      </w:pPr>
      <w:r>
        <w:t>21-24</w:t>
      </w:r>
      <w:r>
        <w:tab/>
        <w:t>1s+2s dance 1/2 RH across (2 bars), 1s+3s change places LH on sides</w:t>
      </w:r>
    </w:p>
    <w:p w:rsidR="00B11EB3" w:rsidRDefault="00B11EB3" w:rsidP="00B11EB3">
      <w:pPr>
        <w:pStyle w:val="DanceBody"/>
      </w:pPr>
      <w:r>
        <w:t>25-28</w:t>
      </w:r>
      <w:r>
        <w:tab/>
        <w:t>1s+3s cross RH with partner (2 bars), 1s+4s dance 1/2 LH across</w:t>
      </w:r>
    </w:p>
    <w:p w:rsidR="00B11EB3" w:rsidRDefault="00B11EB3" w:rsidP="00B11EB3">
      <w:pPr>
        <w:pStyle w:val="DanceBody"/>
        <w:keepNext w:val="0"/>
      </w:pPr>
      <w:r>
        <w:t>29-32</w:t>
      </w:r>
      <w:r>
        <w:tab/>
        <w:t>All set &amp; cross RH with partner</w:t>
      </w:r>
    </w:p>
    <w:p w:rsidR="00B11EB3" w:rsidRDefault="00B11EB3" w:rsidP="00B11EB3"/>
    <w:p w:rsidR="00B11EB3" w:rsidRDefault="00B11EB3" w:rsidP="00B11EB3">
      <w:pPr>
        <w:pStyle w:val="Minicrib"/>
      </w:pPr>
      <w:r>
        <w:t>HASTEN TO YOUR FEET  (J3x32)  3C set</w:t>
      </w:r>
      <w:r>
        <w:tab/>
        <w:t>D Schneider</w:t>
      </w:r>
    </w:p>
    <w:p w:rsidR="00B11EB3" w:rsidRDefault="00B11EB3" w:rsidP="00B11EB3">
      <w:pPr>
        <w:pStyle w:val="DanceBody"/>
      </w:pPr>
      <w:r>
        <w:t xml:space="preserve"> 1- 8</w:t>
      </w:r>
      <w:r>
        <w:tab/>
        <w:t>1s cross RH &amp; cast to 2</w:t>
      </w:r>
      <w:r w:rsidRPr="00972EEB">
        <w:t>nd</w:t>
      </w:r>
      <w:r>
        <w:t xml:space="preserve"> place</w:t>
      </w:r>
      <w:r w:rsidRPr="00BA6B4D">
        <w:rPr>
          <w:b/>
        </w:rPr>
        <w:t xml:space="preserve"> </w:t>
      </w:r>
      <w:r>
        <w:rPr>
          <w:b/>
        </w:rPr>
        <w:t xml:space="preserve">as </w:t>
      </w:r>
      <w:r>
        <w:t>2s step up, 1s dance 1/2 Fig of 8 round 2s</w:t>
      </w:r>
    </w:p>
    <w:p w:rsidR="00B11EB3" w:rsidRDefault="00B11EB3" w:rsidP="00B11EB3">
      <w:pPr>
        <w:pStyle w:val="DanceBody"/>
      </w:pPr>
      <w:r>
        <w:t xml:space="preserve"> 9-16</w:t>
      </w:r>
      <w:r>
        <w:tab/>
        <w:t>1s cross RH &amp; cast to 3</w:t>
      </w:r>
      <w:r w:rsidRPr="00972EEB">
        <w:t>rd</w:t>
      </w:r>
      <w:r>
        <w:t xml:space="preserve"> place</w:t>
      </w:r>
      <w:r w:rsidRPr="00BA6B4D">
        <w:rPr>
          <w:b/>
        </w:rPr>
        <w:t xml:space="preserve"> </w:t>
      </w:r>
      <w:r>
        <w:rPr>
          <w:b/>
        </w:rPr>
        <w:t>as 3</w:t>
      </w:r>
      <w:r>
        <w:t>s step up, 1s dance 1/2 Fig of 8 round 3s</w:t>
      </w:r>
    </w:p>
    <w:p w:rsidR="00B11EB3" w:rsidRDefault="00B11EB3" w:rsidP="00B11EB3">
      <w:pPr>
        <w:pStyle w:val="DanceBody"/>
      </w:pPr>
      <w:r>
        <w:t>17-24</w:t>
      </w:r>
      <w:r>
        <w:tab/>
        <w:t>2s+3s+1s Adv+Ret &amp; turn RH</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A HASTINGS WELCOME  (R4x32)  4C set</w:t>
      </w:r>
      <w:r>
        <w:tab/>
        <w:t>B Zobel &amp; Muriel A Johnstone</w:t>
      </w:r>
    </w:p>
    <w:p w:rsidR="00B11EB3" w:rsidRDefault="00B11EB3" w:rsidP="00B11EB3">
      <w:pPr>
        <w:pStyle w:val="DanceBody"/>
      </w:pPr>
      <w:r>
        <w:t xml:space="preserve"> 1- 8</w:t>
      </w:r>
      <w:r>
        <w:tab/>
        <w:t>1L+2L+3L set advancing to 2M+3M+4M (who</w:t>
      </w:r>
      <w:r w:rsidRPr="007F0D5A">
        <w:rPr>
          <w:b/>
        </w:rPr>
        <w:t xml:space="preserve"> also </w:t>
      </w:r>
      <w:r>
        <w:t>set), Ladies dance round Men RSh back to places &amp; all cross RH with partner</w:t>
      </w:r>
    </w:p>
    <w:p w:rsidR="00B11EB3" w:rsidRDefault="00B11EB3" w:rsidP="00B11EB3">
      <w:pPr>
        <w:pStyle w:val="DanceBody"/>
      </w:pPr>
      <w:r>
        <w:t xml:space="preserve"> 9-16</w:t>
      </w:r>
      <w:r>
        <w:tab/>
        <w:t>1M+2M+3M set advancing to 2L+3L+4L (who</w:t>
      </w:r>
      <w:r w:rsidRPr="007F0D5A">
        <w:rPr>
          <w:b/>
        </w:rPr>
        <w:t xml:space="preserve"> also </w:t>
      </w:r>
      <w:r>
        <w:t>set), Men dance round Ladies RSh back to places &amp; all 1/2 turn RH to face up in centre</w:t>
      </w:r>
    </w:p>
    <w:p w:rsidR="00B11EB3" w:rsidRDefault="00B11EB3" w:rsidP="00B11EB3">
      <w:pPr>
        <w:pStyle w:val="DanceBody"/>
      </w:pPr>
      <w:r>
        <w:t>17-24</w:t>
      </w:r>
      <w:r>
        <w:tab/>
        <w:t>1s+2s+3s dance Allemande</w:t>
      </w:r>
    </w:p>
    <w:p w:rsidR="00B11EB3" w:rsidRDefault="00B11EB3" w:rsidP="00B11EB3">
      <w:pPr>
        <w:pStyle w:val="DanceBody"/>
        <w:keepNext w:val="0"/>
      </w:pPr>
      <w:r>
        <w:t>25-32</w:t>
      </w:r>
      <w:r>
        <w:tab/>
        <w:t>3s+2s</w:t>
      </w:r>
      <w:r w:rsidRPr="007F0D5A">
        <w:rPr>
          <w:b/>
        </w:rPr>
        <w:t xml:space="preserve"> also </w:t>
      </w:r>
      <w:r>
        <w:t>1s+4s set to partners, dance RH across 1/2 way, set &amp; cross RH.  2 3 4 1</w:t>
      </w:r>
    </w:p>
    <w:p w:rsidR="00B11EB3" w:rsidRDefault="00B11EB3" w:rsidP="00B11EB3"/>
    <w:p w:rsidR="00B11EB3" w:rsidRDefault="00B11EB3" w:rsidP="00B11EB3">
      <w:pPr>
        <w:pStyle w:val="Minicrib"/>
      </w:pPr>
      <w:r>
        <w:t>HAUD YER WHEESHT!  (J8x32)  3C (4C set)</w:t>
      </w:r>
      <w:r>
        <w:tab/>
        <w:t>Anne Thorn, 2023</w:t>
      </w:r>
    </w:p>
    <w:p w:rsidR="00B11EB3" w:rsidRDefault="00B11EB3" w:rsidP="00B11EB3">
      <w:pPr>
        <w:pStyle w:val="DanceBody"/>
      </w:pPr>
      <w:r>
        <w:t xml:space="preserve"> 1- 8</w:t>
      </w:r>
      <w:r>
        <w:tab/>
        <w:t>1s set, cast (2s step up); 1s dance down between 3s &amp; cast up to 2nd place</w:t>
      </w:r>
    </w:p>
    <w:p w:rsidR="00B11EB3" w:rsidRDefault="00B11EB3" w:rsidP="00B11EB3">
      <w:pPr>
        <w:pStyle w:val="DanceBody"/>
      </w:pPr>
      <w:r>
        <w:t xml:space="preserve"> 9-16</w:t>
      </w:r>
      <w:r>
        <w:tab/>
        <w:t>1s pass RSh, turn 1st corner 3/4 RH to end 1L between 2s, 1M between 3s; 1s pass RSh, turn 2nd corner 3/4 RH to end in 2nd place opp side</w:t>
      </w:r>
    </w:p>
    <w:p w:rsidR="00B11EB3" w:rsidRDefault="00B11EB3" w:rsidP="00B11EB3">
      <w:pPr>
        <w:pStyle w:val="DanceBody"/>
      </w:pPr>
      <w:r>
        <w:t>17-24</w:t>
      </w:r>
      <w:r>
        <w:tab/>
        <w:t>1s dance 1/2 Fig 8 (1L up between 2s, 1M down between 3s) to 2nd place own side;   2s+1s+3s turn partner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eastAsia="en-GB"/>
        </w:rPr>
      </w:pPr>
      <w:r>
        <w:rPr>
          <w:lang w:eastAsia="en-GB"/>
        </w:rPr>
        <w:t>THE HAUDAGAIN ROUNDABOUT  (J4x32)  Sq.Set</w:t>
      </w:r>
      <w:r>
        <w:rPr>
          <w:lang w:eastAsia="en-GB"/>
        </w:rPr>
        <w:tab/>
        <w:t>Brian Smith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B11EB3" w:rsidRDefault="00B11EB3" w:rsidP="00B11EB3">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B11EB3" w:rsidRPr="00F11878" w:rsidRDefault="00B11EB3" w:rsidP="00B11EB3">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B11EB3" w:rsidRDefault="00B11EB3" w:rsidP="00B11EB3">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B11EB3" w:rsidRDefault="00B11EB3" w:rsidP="00B11EB3"/>
    <w:p w:rsidR="00B11EB3" w:rsidRDefault="00B11EB3" w:rsidP="00B11EB3">
      <w:pPr>
        <w:pStyle w:val="Minicrib"/>
      </w:pPr>
      <w:r>
        <w:t>HAUGHS O' CROMDALE  (S8x16)  2C (4C set)</w:t>
      </w:r>
      <w:r>
        <w:tab/>
        <w:t>RSCDS Bk 4</w:t>
      </w:r>
    </w:p>
    <w:p w:rsidR="00B11EB3" w:rsidRDefault="00B11EB3" w:rsidP="00B11EB3">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B11EB3" w:rsidRDefault="00B11EB3" w:rsidP="00B11EB3">
      <w:pPr>
        <w:pStyle w:val="DanceBody"/>
        <w:keepNext w:val="0"/>
      </w:pPr>
      <w:r>
        <w:t xml:space="preserve"> 9-16</w:t>
      </w:r>
      <w:r>
        <w:tab/>
        <w:t>1s+2s HS to other side &amp; back (1s pass below 2s to cross &amp; above 2s to return) into a 1/2 Diamond Poussette to change places</w:t>
      </w:r>
    </w:p>
    <w:p w:rsidR="00B11EB3" w:rsidRDefault="00B11EB3" w:rsidP="00B11EB3"/>
    <w:p w:rsidR="00B11EB3" w:rsidRDefault="00B11EB3" w:rsidP="00B11EB3">
      <w:pPr>
        <w:pStyle w:val="Minicrib"/>
      </w:pPr>
      <w:r>
        <w:t>THE HAUNT OF THE GNOMES  (S2x64)  Sq.Set</w:t>
      </w:r>
      <w:r>
        <w:tab/>
        <w:t>John Drewry  Canadian Bk</w:t>
      </w:r>
    </w:p>
    <w:p w:rsidR="00B11EB3" w:rsidRDefault="00B11EB3" w:rsidP="00B11EB3">
      <w:pPr>
        <w:pStyle w:val="DanceBody"/>
      </w:pPr>
      <w:r>
        <w:t xml:space="preserve"> 1- 8</w:t>
      </w:r>
      <w:r>
        <w:tab/>
        <w:t>All Men circle 4H round, face partners, turn RH &amp; set</w:t>
      </w:r>
    </w:p>
    <w:p w:rsidR="00B11EB3" w:rsidRDefault="00B11EB3" w:rsidP="00B11EB3">
      <w:pPr>
        <w:pStyle w:val="DanceBody"/>
      </w:pPr>
      <w:r>
        <w:t xml:space="preserve"> 9-16</w:t>
      </w:r>
      <w:r>
        <w:tab/>
        <w:t>1s+3s dance thru next couple (M to right &amp; L to left) to opposite pstns, 1s+3s in prom hold dance round each other (Men passing LSh)</w:t>
      </w:r>
    </w:p>
    <w:p w:rsidR="00B11EB3" w:rsidRDefault="00B11EB3" w:rsidP="00B11EB3">
      <w:pPr>
        <w:pStyle w:val="DanceBody"/>
      </w:pPr>
      <w:r>
        <w:t>17-24</w:t>
      </w:r>
      <w:r>
        <w:tab/>
        <w:t>1s dance reel of 3 across with 4M+2L (giving LSh to 4M)</w:t>
      </w:r>
      <w:r w:rsidRPr="00BA6B4D">
        <w:rPr>
          <w:b/>
        </w:rPr>
        <w:t xml:space="preserve"> while </w:t>
      </w:r>
      <w:r>
        <w:t>3s dance reel of 3 with 2M+4L (giving LSh to 2M) ending in longways set</w:t>
      </w:r>
    </w:p>
    <w:p w:rsidR="00B11EB3" w:rsidRDefault="00B11EB3" w:rsidP="00B11EB3">
      <w:pPr>
        <w:pStyle w:val="DanceBody"/>
      </w:pPr>
      <w:r>
        <w:t>25-32</w:t>
      </w:r>
      <w:r>
        <w:tab/>
        <w:t>2s &amp; 4s in prom hold dance reels of 3 on sides (2s gives LSh to 3M &amp; 4s LSh to 1M)</w:t>
      </w:r>
    </w:p>
    <w:p w:rsidR="00B11EB3" w:rsidRDefault="00B11EB3" w:rsidP="00B11EB3">
      <w:pPr>
        <w:pStyle w:val="DanceBody"/>
      </w:pPr>
      <w:r>
        <w:t>33-40</w:t>
      </w:r>
      <w:r>
        <w:tab/>
        <w:t>2L+4M dance 1/2 double Fig of 8 with 1s</w:t>
      </w:r>
      <w:r w:rsidRPr="00BA6B4D">
        <w:rPr>
          <w:b/>
        </w:rPr>
        <w:t xml:space="preserve"> </w:t>
      </w:r>
      <w:r>
        <w:rPr>
          <w:b/>
        </w:rPr>
        <w:t xml:space="preserve">as </w:t>
      </w:r>
      <w:r>
        <w:t>2M+4L dance similarly with 3s, all turn on sides by nearer hands (1s+3s to dancing outwards)</w:t>
      </w:r>
    </w:p>
    <w:p w:rsidR="00B11EB3" w:rsidRDefault="00B11EB3" w:rsidP="00B11EB3">
      <w:pPr>
        <w:pStyle w:val="DanceBody"/>
      </w:pPr>
      <w:r>
        <w:t>41-48</w:t>
      </w:r>
      <w:r>
        <w:tab/>
        <w:t>All repeat (Bars 33-40) from new places</w:t>
      </w:r>
    </w:p>
    <w:p w:rsidR="00B11EB3" w:rsidRDefault="00B11EB3" w:rsidP="00B11EB3">
      <w:pPr>
        <w:pStyle w:val="DanceBody"/>
      </w:pPr>
      <w:r>
        <w:t>49-56</w:t>
      </w:r>
      <w:r>
        <w:tab/>
        <w:t>1s+2L+4M</w:t>
      </w:r>
      <w:r w:rsidRPr="007F0D5A">
        <w:rPr>
          <w:b/>
        </w:rPr>
        <w:t xml:space="preserve"> also </w:t>
      </w:r>
      <w:r>
        <w:t>3s+2M+4L dance RH across, then dance 1/2 reels of 4 on sides</w:t>
      </w:r>
    </w:p>
    <w:p w:rsidR="00B11EB3" w:rsidRDefault="00B11EB3" w:rsidP="00B11EB3">
      <w:pPr>
        <w:pStyle w:val="DanceBody"/>
      </w:pPr>
      <w:r>
        <w:t>57-64</w:t>
      </w:r>
      <w:r>
        <w:tab/>
        <w:t>All repeat (Bars 49-56) from new places</w:t>
      </w:r>
    </w:p>
    <w:p w:rsidR="00B11EB3" w:rsidRDefault="00B11EB3" w:rsidP="00B11EB3">
      <w:pPr>
        <w:pStyle w:val="DanceBody"/>
        <w:keepNext w:val="0"/>
      </w:pPr>
      <w:r>
        <w:tab/>
        <w:t>Repeat with 2s &amp; 4s leading</w:t>
      </w:r>
    </w:p>
    <w:p w:rsidR="00B11EB3" w:rsidRDefault="00B11EB3" w:rsidP="00B11EB3"/>
    <w:p w:rsidR="00B11EB3" w:rsidRDefault="00B11EB3" w:rsidP="00B11EB3">
      <w:pPr>
        <w:pStyle w:val="Minicrib"/>
      </w:pPr>
      <w:r>
        <w:t>HAVE A BASHIE  (J4x32)  4C Set</w:t>
      </w:r>
      <w:r>
        <w:tab/>
        <w:t>John Drewry  Cherry Blossom Bk</w:t>
      </w:r>
    </w:p>
    <w:p w:rsidR="00B11EB3" w:rsidRDefault="00B11EB3" w:rsidP="00B11EB3">
      <w:pPr>
        <w:pStyle w:val="DanceBody"/>
      </w:pPr>
      <w:r>
        <w:t>3s &amp; 4s start on opp sides</w:t>
      </w:r>
    </w:p>
    <w:p w:rsidR="00B11EB3" w:rsidRDefault="00B11EB3" w:rsidP="00B11EB3">
      <w:pPr>
        <w:pStyle w:val="DanceBody"/>
      </w:pPr>
      <w:r>
        <w:t xml:space="preserve"> 1- 4</w:t>
      </w:r>
      <w:r>
        <w:tab/>
        <w:t>1s &amp; 4s petronella turn into centre, change places with partners RH while 2s &amp; 3s step up/down</w:t>
      </w:r>
    </w:p>
    <w:p w:rsidR="00B11EB3" w:rsidRDefault="00B11EB3" w:rsidP="00B11EB3">
      <w:pPr>
        <w:pStyle w:val="DanceBody"/>
      </w:pPr>
      <w:r>
        <w:t xml:space="preserve"> 5- 8</w:t>
      </w:r>
      <w:r>
        <w:tab/>
        <w:t>1L &amp; 4L followed by partner pass LSh to face corner (1L faces 3M, 1M - 3L, 4L - 2M &amp; 4M - 2L) &amp; change places RH into St Andrews cross</w:t>
      </w:r>
    </w:p>
    <w:p w:rsidR="00B11EB3" w:rsidRDefault="00B11EB3" w:rsidP="00B11EB3">
      <w:pPr>
        <w:pStyle w:val="DanceBody"/>
      </w:pPr>
      <w:r>
        <w:t xml:space="preserve"> 9-16</w:t>
      </w:r>
      <w:r>
        <w:tab/>
        <w:t>All Balance in cross formation, change place with corner RH &amp; 4s+1s dance LH across 1/2 way all end on sides  2(1)4(3)</w:t>
      </w:r>
    </w:p>
    <w:p w:rsidR="00B11EB3" w:rsidRDefault="00B11EB3" w:rsidP="00B11EB3">
      <w:pPr>
        <w:pStyle w:val="DanceBody"/>
      </w:pPr>
      <w:r>
        <w:t>17-24</w:t>
      </w:r>
      <w:r>
        <w:tab/>
        <w:t>All dance RSh reels of 4 on sides 1s &amp; 4s do not end passing LSh but turn about to face other corner  2 4(1)(3)</w:t>
      </w:r>
    </w:p>
    <w:p w:rsidR="00B11EB3" w:rsidRDefault="00B11EB3" w:rsidP="00B11EB3">
      <w:pPr>
        <w:pStyle w:val="DanceBody"/>
        <w:keepNext w:val="0"/>
      </w:pPr>
      <w:r>
        <w:t>25-32</w:t>
      </w:r>
      <w:r>
        <w:tab/>
        <w:t>4s &amp; 1s turn corner RH &amp; 2s+4s also 1s+3s circle 4H round to right</w:t>
      </w:r>
    </w:p>
    <w:p w:rsidR="00B11EB3" w:rsidRDefault="00B11EB3" w:rsidP="00B11EB3"/>
    <w:p w:rsidR="00B11EB3" w:rsidRDefault="00B11EB3" w:rsidP="00B11EB3">
      <w:pPr>
        <w:pStyle w:val="Minicrib"/>
      </w:pPr>
      <w:r>
        <w:t>THE HAWKESBURY RANT  (R4x32)  4C set</w:t>
      </w:r>
      <w:r>
        <w:tab/>
        <w:t>Bill Zobel  Blackadder Coll</w:t>
      </w:r>
    </w:p>
    <w:p w:rsidR="00B11EB3" w:rsidRDefault="00B11EB3" w:rsidP="00B11EB3">
      <w:pPr>
        <w:pStyle w:val="DanceBody"/>
      </w:pPr>
      <w:r>
        <w:t xml:space="preserve"> 1- 8</w:t>
      </w:r>
      <w:r>
        <w:tab/>
        <w:t>1s set &amp; dance Fig of 8 on own sides (between 2s to start)</w:t>
      </w:r>
    </w:p>
    <w:p w:rsidR="00B11EB3" w:rsidRDefault="00B11EB3" w:rsidP="00B11EB3">
      <w:pPr>
        <w:pStyle w:val="DanceBody"/>
      </w:pPr>
      <w:r>
        <w:t xml:space="preserve"> 9-16</w:t>
      </w:r>
      <w:r>
        <w:tab/>
        <w:t>1s+2s</w:t>
      </w:r>
      <w:r w:rsidRPr="007F0D5A">
        <w:rPr>
          <w:b/>
        </w:rPr>
        <w:t xml:space="preserve"> also </w:t>
      </w:r>
      <w:r>
        <w:t>3s+4s dance Chain Progression : -</w:t>
      </w:r>
    </w:p>
    <w:p w:rsidR="00B11EB3" w:rsidRDefault="00B11EB3" w:rsidP="00B11EB3">
      <w:pPr>
        <w:pStyle w:val="DanceBody"/>
      </w:pPr>
      <w:r>
        <w:tab/>
        <w:t>`1s+2s</w:t>
      </w:r>
      <w:r w:rsidRPr="007F0D5A">
        <w:rPr>
          <w:b/>
        </w:rPr>
        <w:t xml:space="preserve"> also </w:t>
      </w:r>
      <w:r>
        <w:t>3s+4s 3/4 turn RH, 1M+2L</w:t>
      </w:r>
      <w:r w:rsidRPr="007F0D5A">
        <w:rPr>
          <w:b/>
        </w:rPr>
        <w:t xml:space="preserve"> also </w:t>
      </w:r>
      <w:r>
        <w:t>3L+4L turn LH 1.1/2 times</w:t>
      </w:r>
      <w:r w:rsidRPr="00BA6B4D">
        <w:rPr>
          <w:b/>
        </w:rPr>
        <w:t xml:space="preserve"> </w:t>
      </w:r>
      <w:r>
        <w:rPr>
          <w:b/>
        </w:rPr>
        <w:t xml:space="preserve">as </w:t>
      </w:r>
      <w:r>
        <w:t>ptnrs chase cl'wise 1/2 way, 2s+1s</w:t>
      </w:r>
      <w:r w:rsidRPr="007F0D5A">
        <w:rPr>
          <w:b/>
        </w:rPr>
        <w:t xml:space="preserve"> also </w:t>
      </w:r>
      <w:r>
        <w:t>4s+3s turn RH</w:t>
      </w:r>
      <w:r>
        <w:rPr>
          <w:b/>
        </w:rPr>
        <w:t xml:space="preserve"> </w:t>
      </w:r>
      <w:r>
        <w:rPr>
          <w:bCs/>
        </w:rPr>
        <w:t xml:space="preserve">to </w:t>
      </w:r>
      <w:r>
        <w:t>…</w:t>
      </w:r>
    </w:p>
    <w:p w:rsidR="00B11EB3" w:rsidRDefault="00B11EB3" w:rsidP="00B11EB3">
      <w:pPr>
        <w:pStyle w:val="DanceBody"/>
      </w:pPr>
      <w:r>
        <w:t>17-24</w:t>
      </w:r>
      <w:r>
        <w:tab/>
        <w:t>1s+4s+3s dance Allemande</w:t>
      </w:r>
    </w:p>
    <w:p w:rsidR="00B11EB3" w:rsidRDefault="00B11EB3" w:rsidP="00B11EB3">
      <w:pPr>
        <w:pStyle w:val="DanceBody"/>
        <w:keepNext w:val="0"/>
      </w:pPr>
      <w:r>
        <w:t>25-32</w:t>
      </w:r>
      <w:r>
        <w:tab/>
        <w:t>All dance 'Banana Reels': - Interlocking reels around set (end dancers pass RSh across set)</w:t>
      </w:r>
    </w:p>
    <w:p w:rsidR="00B11EB3" w:rsidRDefault="00B11EB3" w:rsidP="00B11EB3"/>
    <w:p w:rsidR="00B11EB3" w:rsidRDefault="00B11EB3" w:rsidP="00B11EB3">
      <w:pPr>
        <w:pStyle w:val="Minicrib"/>
      </w:pPr>
      <w:r>
        <w:t>HAY'S AUSTRALIAN LADIES  (R4x32)  4C set</w:t>
      </w:r>
      <w:r>
        <w:tab/>
        <w:t>Alec Hay  Twenty SCDs Vol 1</w:t>
      </w:r>
    </w:p>
    <w:p w:rsidR="00B11EB3" w:rsidRDefault="00B11EB3" w:rsidP="00B11EB3">
      <w:pPr>
        <w:pStyle w:val="DanceBody"/>
      </w:pPr>
      <w:r>
        <w:t xml:space="preserve"> 1- 8</w:t>
      </w:r>
      <w:r>
        <w:tab/>
        <w:t>1s+2s &amp; 3s+4s Set+Link;  2s+1s &amp; 4s+3s Set+Link   1 2 3 4</w:t>
      </w:r>
    </w:p>
    <w:p w:rsidR="00B11EB3" w:rsidRDefault="00B11EB3" w:rsidP="00B11EB3">
      <w:pPr>
        <w:pStyle w:val="DanceBody"/>
      </w:pPr>
      <w:r>
        <w:t xml:space="preserve"> 9-16</w:t>
      </w:r>
      <w:r>
        <w:tab/>
        <w:t>1s &amp; 3s 1/2 Fig of 8 round couple below; 2s &amp; 4s 1/2 Fig of 8 round couple above [all now on opp sides (1) (2) (3) (4)]</w:t>
      </w:r>
    </w:p>
    <w:p w:rsidR="00B11EB3" w:rsidRDefault="00B11EB3" w:rsidP="00B11EB3">
      <w:pPr>
        <w:pStyle w:val="DanceBody"/>
      </w:pPr>
      <w:r>
        <w:t>17-24</w:t>
      </w:r>
      <w:r>
        <w:tab/>
        <w:t>All set, turning left on second step (Men face down, Ladies up), dance 2 slip steps to right passing partner (BtoB) &amp; turn right about (1PdB) (Men face up, Ladies down) &amp; repeat back to places on opp sides</w:t>
      </w:r>
    </w:p>
    <w:p w:rsidR="00B11EB3" w:rsidRDefault="00B11EB3" w:rsidP="00B11EB3">
      <w:pPr>
        <w:pStyle w:val="DanceBody"/>
        <w:keepNext w:val="0"/>
      </w:pPr>
      <w:r>
        <w:t>25-32</w:t>
      </w:r>
      <w:r>
        <w:tab/>
        <w:t>1s cross RH &amp; cast to 4</w:t>
      </w:r>
      <w:r w:rsidRPr="00972EEB">
        <w:t>th</w:t>
      </w:r>
      <w:r>
        <w:t xml:space="preserve"> place</w:t>
      </w:r>
      <w:r w:rsidRPr="00BA6B4D">
        <w:rPr>
          <w:b/>
        </w:rPr>
        <w:t xml:space="preserve"> while </w:t>
      </w:r>
      <w:r>
        <w:t>2s+3s+4s 1/2 turn RH, lead up &amp; out to next place [4 bars]. All couples turn LH  2 3 4 1</w:t>
      </w:r>
    </w:p>
    <w:p w:rsidR="00B11EB3" w:rsidRDefault="00B11EB3" w:rsidP="00B11EB3"/>
    <w:p w:rsidR="00B11EB3" w:rsidRDefault="00B11EB3" w:rsidP="00B11EB3">
      <w:pPr>
        <w:pStyle w:val="Minicrib"/>
      </w:pPr>
      <w:r>
        <w:t>THE HAYMAKERS  (J4x48)  4C set</w:t>
      </w:r>
      <w:r>
        <w:tab/>
        <w:t>RSCDS Bk 2</w:t>
      </w:r>
    </w:p>
    <w:p w:rsidR="00B11EB3" w:rsidRDefault="00B11EB3" w:rsidP="00B11EB3">
      <w:pPr>
        <w:pStyle w:val="DanceBody"/>
      </w:pPr>
      <w:r>
        <w:t xml:space="preserve"> 1- 8</w:t>
      </w:r>
      <w:r>
        <w:tab/>
        <w:t>1L+4M turn RH &amp; back to place, 1M+4L turn RH &amp; back to place</w:t>
      </w:r>
    </w:p>
    <w:p w:rsidR="00B11EB3" w:rsidRDefault="00B11EB3" w:rsidP="00B11EB3">
      <w:pPr>
        <w:pStyle w:val="DanceBody"/>
      </w:pPr>
      <w:r>
        <w:t xml:space="preserve"> 9-16</w:t>
      </w:r>
      <w:r>
        <w:tab/>
        <w:t>Repeat with LH turns</w:t>
      </w:r>
    </w:p>
    <w:p w:rsidR="00B11EB3" w:rsidRDefault="00B11EB3" w:rsidP="00B11EB3">
      <w:pPr>
        <w:pStyle w:val="DanceBody"/>
      </w:pPr>
      <w:r>
        <w:t>17-24</w:t>
      </w:r>
      <w:r>
        <w:tab/>
        <w:t>Repeat with 2 hand turns</w:t>
      </w:r>
    </w:p>
    <w:p w:rsidR="00B11EB3" w:rsidRDefault="00B11EB3" w:rsidP="00B11EB3">
      <w:pPr>
        <w:pStyle w:val="DanceBody"/>
      </w:pPr>
      <w:r>
        <w:t>25-32</w:t>
      </w:r>
      <w:r>
        <w:tab/>
        <w:t>Repeat with DoSiDo</w:t>
      </w:r>
    </w:p>
    <w:p w:rsidR="00B11EB3" w:rsidRDefault="00B11EB3" w:rsidP="00B11EB3">
      <w:pPr>
        <w:pStyle w:val="DanceBody"/>
      </w:pPr>
      <w:r>
        <w:t>33-40</w:t>
      </w:r>
      <w:r>
        <w:tab/>
        <w:t>Repeat with a bow &amp; courtesy</w:t>
      </w:r>
    </w:p>
    <w:p w:rsidR="00B11EB3" w:rsidRDefault="00B11EB3" w:rsidP="00B11EB3">
      <w:pPr>
        <w:pStyle w:val="DanceBody"/>
        <w:keepNext w:val="0"/>
      </w:pPr>
      <w:r>
        <w:t>41-48</w:t>
      </w:r>
      <w:r>
        <w:tab/>
        <w:t>1s cast to bottom on own sides followed by 2s+3s+4s, form an arch &amp; 2s+3s+4s dance under to new places</w:t>
      </w:r>
    </w:p>
    <w:p w:rsidR="00B11EB3" w:rsidRDefault="00B11EB3" w:rsidP="00B11EB3"/>
    <w:p w:rsidR="00B11EB3" w:rsidRDefault="00B11EB3" w:rsidP="00B11EB3">
      <w:pPr>
        <w:pStyle w:val="Minicrib"/>
      </w:pPr>
      <w:r>
        <w:t>HAYMAKING  (R8x40)  3C (4C set)</w:t>
      </w:r>
      <w:r>
        <w:tab/>
        <w:t>5 Traditional SCDs 1965</w:t>
      </w:r>
    </w:p>
    <w:p w:rsidR="00B11EB3" w:rsidRDefault="00B11EB3" w:rsidP="00B11EB3">
      <w:pPr>
        <w:pStyle w:val="DanceBody"/>
      </w:pPr>
      <w:r>
        <w:t xml:space="preserve"> 1- 8</w:t>
      </w:r>
      <w:r>
        <w:tab/>
        <w:t>1s+2L circle 3H round to left, 1M+2s circle 3H round to left 2s ending BtoB between 1s facing other partner</w:t>
      </w:r>
    </w:p>
    <w:p w:rsidR="00B11EB3" w:rsidRDefault="00B11EB3" w:rsidP="00B11EB3">
      <w:pPr>
        <w:pStyle w:val="DanceBody"/>
      </w:pPr>
      <w:r>
        <w:t xml:space="preserve"> 9-16</w:t>
      </w:r>
      <w:r>
        <w:tab/>
        <w:t>1s+2s dance RSh reel of 4 across</w:t>
      </w:r>
    </w:p>
    <w:p w:rsidR="00B11EB3" w:rsidRDefault="00B11EB3" w:rsidP="00B11EB3">
      <w:pPr>
        <w:pStyle w:val="DanceBody"/>
      </w:pPr>
      <w:r>
        <w:t>17-24</w:t>
      </w:r>
      <w:r>
        <w:tab/>
        <w:t>1s cast 2 places, lead up to top, cast to 2</w:t>
      </w:r>
      <w:r w:rsidRPr="00972EEB">
        <w:t>nd</w:t>
      </w:r>
      <w:r>
        <w:t xml:space="preserve"> place &amp; cross RH</w:t>
      </w:r>
    </w:p>
    <w:p w:rsidR="00B11EB3" w:rsidRDefault="00B11EB3" w:rsidP="00B11EB3">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B11EB3" w:rsidRDefault="00B11EB3" w:rsidP="00B11EB3">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B11EB3" w:rsidRDefault="00B11EB3" w:rsidP="00B11EB3"/>
    <w:p w:rsidR="00B11EB3" w:rsidRDefault="00B11EB3" w:rsidP="00B11EB3">
      <w:pPr>
        <w:pStyle w:val="Minicrib"/>
      </w:pPr>
      <w:r>
        <w:t>THE HAYTOR REEL  (R8x32)  3C (4C set)</w:t>
      </w:r>
      <w:r>
        <w:tab/>
        <w:t>Gillian Jennings  4th Catherine de Barnes Coll</w:t>
      </w:r>
    </w:p>
    <w:p w:rsidR="00B11EB3" w:rsidRPr="00947AD8" w:rsidRDefault="00B11EB3" w:rsidP="00B11EB3">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B11EB3" w:rsidRPr="00947AD8" w:rsidRDefault="00B11EB3" w:rsidP="00B11EB3">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B11EB3" w:rsidRPr="00947AD8" w:rsidRDefault="00B11EB3" w:rsidP="00B11EB3">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B11EB3" w:rsidRPr="00947AD8" w:rsidRDefault="00B11EB3" w:rsidP="00B11EB3">
      <w:pPr>
        <w:pStyle w:val="DanceBody"/>
        <w:keepNext w:val="0"/>
      </w:pPr>
      <w:r w:rsidRPr="00947AD8">
        <w:t>25-32</w:t>
      </w:r>
      <w:r w:rsidRPr="00947AD8">
        <w:tab/>
        <w:t>1s dance up &amp; cast to 2</w:t>
      </w:r>
      <w:r w:rsidRPr="00972EEB">
        <w:t>nd</w:t>
      </w:r>
      <w:r w:rsidRPr="00947AD8">
        <w:t xml:space="preserve"> place, all turn RH</w:t>
      </w:r>
    </w:p>
    <w:p w:rsidR="00B11EB3" w:rsidRDefault="00B11EB3" w:rsidP="00B11EB3"/>
    <w:p w:rsidR="00B11EB3" w:rsidRDefault="00B11EB3" w:rsidP="00B11EB3">
      <w:pPr>
        <w:pStyle w:val="Minicrib"/>
      </w:pPr>
      <w:r>
        <w:t>HAYWARDS HILL  (S3x32)  3C</w:t>
      </w:r>
      <w:r>
        <w:tab/>
        <w:t>Duncan McDonald  Lower Hutt SCD 60th Anniv</w:t>
      </w:r>
    </w:p>
    <w:p w:rsidR="00B11EB3" w:rsidRPr="00A3683E" w:rsidRDefault="00B11EB3" w:rsidP="00B11EB3">
      <w:pPr>
        <w:pStyle w:val="DanceBody"/>
      </w:pPr>
      <w:r w:rsidRPr="00A3683E">
        <w:t xml:space="preserve"> 1- 8</w:t>
      </w:r>
      <w:r w:rsidRPr="00A3683E">
        <w:tab/>
        <w:t>1s+2s Set &amp; Rotate</w:t>
      </w:r>
    </w:p>
    <w:p w:rsidR="00B11EB3" w:rsidRPr="00A3683E" w:rsidRDefault="00B11EB3" w:rsidP="00B11EB3">
      <w:pPr>
        <w:pStyle w:val="DanceBody"/>
      </w:pPr>
      <w:r w:rsidRPr="00A3683E">
        <w:t xml:space="preserve"> 9-16</w:t>
      </w:r>
      <w:r w:rsidRPr="00A3683E">
        <w:tab/>
        <w:t>1s+3s dance all-round (diamond) Poussette</w:t>
      </w:r>
    </w:p>
    <w:p w:rsidR="00B11EB3" w:rsidRPr="00A3683E" w:rsidRDefault="00B11EB3" w:rsidP="00B11EB3">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B11EB3" w:rsidRPr="00A3683E" w:rsidRDefault="00B11EB3" w:rsidP="00B11EB3">
      <w:pPr>
        <w:pStyle w:val="DanceBody"/>
        <w:keepNext w:val="0"/>
      </w:pPr>
      <w:r w:rsidRPr="00A3683E">
        <w:t>25-32</w:t>
      </w:r>
      <w:r w:rsidRPr="00A3683E">
        <w:tab/>
        <w:t>1s+3M dance RH across.  3M finish in 2nd place.  1s+3L dance LH across.  3L finish in 2nd place.    2 3 1</w:t>
      </w:r>
    </w:p>
    <w:p w:rsidR="00B11EB3" w:rsidRDefault="00B11EB3" w:rsidP="00B11EB3"/>
    <w:p w:rsidR="00B11EB3" w:rsidRDefault="00B11EB3" w:rsidP="00B11EB3">
      <w:pPr>
        <w:pStyle w:val="Minicrib"/>
      </w:pPr>
      <w:r>
        <w:t>THE HAZEL TREE  (J8x32)  3C (4C set)</w:t>
      </w:r>
      <w:r>
        <w:tab/>
        <w:t>John Drewry  Brodie Bk</w:t>
      </w:r>
    </w:p>
    <w:p w:rsidR="00B11EB3" w:rsidRDefault="00B11EB3" w:rsidP="00B11EB3">
      <w:pPr>
        <w:pStyle w:val="DanceBody"/>
      </w:pPr>
      <w:r>
        <w:t>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B11EB3" w:rsidRDefault="00B11EB3" w:rsidP="00B11EB3">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B11EB3" w:rsidRDefault="00B11EB3" w:rsidP="00B11EB3">
      <w:pPr>
        <w:pStyle w:val="DanceBody"/>
        <w:keepNext w:val="0"/>
      </w:pPr>
      <w:r>
        <w:t>25-32</w:t>
      </w:r>
      <w:r>
        <w:tab/>
        <w:t>1s lead down below 3s, cross, cast up to 2</w:t>
      </w:r>
      <w:r w:rsidRPr="00972EEB">
        <w:t>nd</w:t>
      </w:r>
      <w:r>
        <w:t xml:space="preserve"> place own sides, 2s+1s+3s turn RH</w:t>
      </w:r>
    </w:p>
    <w:p w:rsidR="00B11EB3" w:rsidRDefault="00B11EB3" w:rsidP="00B11EB3"/>
    <w:p w:rsidR="00B11EB3" w:rsidRDefault="00B11EB3" w:rsidP="00B11EB3">
      <w:pPr>
        <w:pStyle w:val="Minicrib"/>
      </w:pPr>
      <w:r>
        <w:t>HAZEL'S SALUTE TO THE SEVENTIES  (R8x32)  3C (4C set)</w:t>
      </w:r>
      <w:r>
        <w:tab/>
        <w:t>Helen McGinley  www.dublin-scd.com/dances</w:t>
      </w:r>
    </w:p>
    <w:p w:rsidR="00B11EB3" w:rsidRDefault="00B11EB3" w:rsidP="00B11EB3">
      <w:pPr>
        <w:pStyle w:val="DanceBody"/>
      </w:pPr>
      <w:r>
        <w:t xml:space="preserve"> 1- 8</w:t>
      </w:r>
      <w:r>
        <w:tab/>
        <w:t>1s set, cross RH.  1s+2s circle 4H round to Left</w:t>
      </w:r>
    </w:p>
    <w:p w:rsidR="00B11EB3" w:rsidRDefault="00B11EB3" w:rsidP="00B11EB3">
      <w:pPr>
        <w:pStyle w:val="DanceBody"/>
      </w:pPr>
      <w:r>
        <w:t xml:space="preserve"> 9-16</w:t>
      </w:r>
      <w:r>
        <w:tab/>
        <w:t>1s set, cast (2s step up 11-12); 1s dance 1/2 Fig 8 down round 3s</w:t>
      </w:r>
    </w:p>
    <w:p w:rsidR="00B11EB3" w:rsidRDefault="00B11EB3" w:rsidP="00B11EB3">
      <w:pPr>
        <w:pStyle w:val="DanceBody"/>
      </w:pPr>
      <w:r>
        <w:t>17-24</w:t>
      </w:r>
      <w:r>
        <w:tab/>
        <w:t>1s lead down &amp; back to 2nd place in centre, 2s &amp; 3s stepping in, 2s in front of 1s &amp; 3s behind 1s, on bar 24</w:t>
      </w:r>
    </w:p>
    <w:p w:rsidR="00B11EB3" w:rsidRDefault="00B11EB3" w:rsidP="00B11EB3">
      <w:pPr>
        <w:pStyle w:val="DanceBody"/>
        <w:keepNext w:val="0"/>
      </w:pPr>
      <w:r>
        <w:t>25-32</w:t>
      </w:r>
      <w:r>
        <w:tab/>
        <w:t>2s+1s+3s dance promenade</w:t>
      </w:r>
    </w:p>
    <w:p w:rsidR="00B11EB3" w:rsidRDefault="00B11EB3" w:rsidP="00B11EB3"/>
    <w:p w:rsidR="00B11EB3" w:rsidRDefault="00B11EB3" w:rsidP="00B11EB3">
      <w:pPr>
        <w:pStyle w:val="Minicrib"/>
      </w:pPr>
      <w:r>
        <w:t>HAZELBANK  (S4x40)  4C set</w:t>
      </w:r>
      <w:r>
        <w:tab/>
        <w:t>John Drewry  Rondel Bk</w:t>
      </w:r>
    </w:p>
    <w:p w:rsidR="00B11EB3" w:rsidRDefault="00B11EB3" w:rsidP="00B11EB3">
      <w:pPr>
        <w:pStyle w:val="DanceBody"/>
      </w:pPr>
      <w:r>
        <w:t xml:space="preserve"> 1- 8</w:t>
      </w:r>
      <w:r>
        <w:tab/>
        <w:t>1s &amp; 3s cross RH, 1s+2s</w:t>
      </w:r>
      <w:r w:rsidRPr="007F0D5A">
        <w:rPr>
          <w:b/>
        </w:rPr>
        <w:t xml:space="preserve"> also </w:t>
      </w:r>
      <w:r>
        <w:t>3s+4s change places LH on sides &amp; dance 1/2 R&amp;L</w:t>
      </w:r>
    </w:p>
    <w:p w:rsidR="00B11EB3" w:rsidRDefault="00B11EB3" w:rsidP="00B11EB3">
      <w:pPr>
        <w:pStyle w:val="DanceBody"/>
      </w:pPr>
      <w:r>
        <w:t xml:space="preserve"> 9-16</w:t>
      </w:r>
      <w:r>
        <w:tab/>
        <w:t>1s+2s</w:t>
      </w:r>
      <w:r w:rsidRPr="007F0D5A">
        <w:rPr>
          <w:b/>
        </w:rPr>
        <w:t xml:space="preserve"> also </w:t>
      </w:r>
      <w:r>
        <w:t>3s+4s dance reels of 4 across (Ladies pass LSh to start, Men stand for 2 bars) to end (2) 1 (4) 3 with 2s &amp; 4s on opposite sides</w:t>
      </w:r>
    </w:p>
    <w:p w:rsidR="00B11EB3" w:rsidRDefault="00B11EB3" w:rsidP="00B11EB3">
      <w:pPr>
        <w:pStyle w:val="DanceBody"/>
      </w:pPr>
      <w:r>
        <w:t>17-24</w:t>
      </w:r>
      <w:r>
        <w:tab/>
        <w:t>1s+4s dance Ladies' Chain</w:t>
      </w:r>
    </w:p>
    <w:p w:rsidR="00B11EB3" w:rsidRDefault="00B11EB3" w:rsidP="00B11EB3">
      <w:pPr>
        <w:pStyle w:val="DanceBody"/>
      </w:pPr>
      <w:r>
        <w:t>25-32</w:t>
      </w:r>
      <w:r>
        <w:tab/>
        <w:t>All dance RSh reels of 4 on sides</w:t>
      </w:r>
    </w:p>
    <w:p w:rsidR="00B11EB3" w:rsidRDefault="00B11EB3" w:rsidP="00B11EB3">
      <w:pPr>
        <w:pStyle w:val="DanceBody"/>
        <w:keepNext w:val="0"/>
      </w:pPr>
      <w:r>
        <w:t>33-40</w:t>
      </w:r>
      <w:r>
        <w:tab/>
        <w:t>1s set, 1/2 turn RH moving down to 4</w:t>
      </w:r>
      <w:r w:rsidRPr="00972EEB">
        <w:t>th</w:t>
      </w:r>
      <w:r>
        <w:t xml:space="preserve"> place opposite side</w:t>
      </w:r>
      <w:r w:rsidRPr="00BA6B4D">
        <w:rPr>
          <w:b/>
        </w:rPr>
        <w:t xml:space="preserve"> while </w:t>
      </w:r>
      <w:r>
        <w:t>3s cross &amp; cast up to 2</w:t>
      </w:r>
      <w:r w:rsidRPr="00972EEB">
        <w:t>nd</w:t>
      </w:r>
      <w:r>
        <w:t xml:space="preserve"> place on opposite side &amp; all turn partners 1.1/2 times 2H</w:t>
      </w:r>
    </w:p>
    <w:p w:rsidR="00B11EB3" w:rsidRDefault="00B11EB3" w:rsidP="00B11EB3"/>
    <w:p w:rsidR="00B11EB3" w:rsidRDefault="00B11EB3" w:rsidP="00B11EB3">
      <w:pPr>
        <w:pStyle w:val="Minicrib"/>
      </w:pPr>
      <w:r>
        <w:t>HE BUILT A CROOKED HOUSE  (R3x32)  3C set</w:t>
      </w:r>
      <w:r>
        <w:tab/>
        <w:t>B Kuipers  Yankee Sampler</w:t>
      </w:r>
    </w:p>
    <w:p w:rsidR="00B11EB3" w:rsidRDefault="00B11EB3" w:rsidP="00B11EB3">
      <w:pPr>
        <w:pStyle w:val="DanceBody"/>
      </w:pPr>
      <w:r>
        <w:t xml:space="preserve"> 1- 8</w:t>
      </w:r>
      <w:r>
        <w:tab/>
        <w:t>1s set, cast 1 place &amp; dance 1/2 Fig of 8 round 3s</w:t>
      </w:r>
    </w:p>
    <w:p w:rsidR="00B11EB3" w:rsidRDefault="00B11EB3" w:rsidP="00B11EB3">
      <w:pPr>
        <w:pStyle w:val="DanceBody"/>
      </w:pPr>
      <w:r>
        <w:t xml:space="preserve"> 9-16</w:t>
      </w:r>
      <w:r>
        <w:tab/>
        <w:t>3s set, cast up 1 place &amp; dance 1/2 Fig of 8 round 2s.  2(3)(1)</w:t>
      </w:r>
    </w:p>
    <w:p w:rsidR="00B11EB3" w:rsidRDefault="00B11EB3" w:rsidP="00B11EB3">
      <w:pPr>
        <w:pStyle w:val="DanceBody"/>
      </w:pPr>
      <w:r>
        <w:t>17-24</w:t>
      </w:r>
      <w:r>
        <w:tab/>
        <w:t>2s cross down below 3s, cast down to 3</w:t>
      </w:r>
      <w:r w:rsidRPr="00972EEB">
        <w:t>rd</w:t>
      </w:r>
      <w:r>
        <w:t xml:space="preserve"> place, lead up crossing &amp; cast up to 1</w:t>
      </w:r>
      <w:r w:rsidRPr="00972EEB">
        <w:t>st</w:t>
      </w:r>
      <w:r>
        <w:t xml:space="preserve"> place</w:t>
      </w:r>
    </w:p>
    <w:p w:rsidR="00B11EB3" w:rsidRDefault="00B11EB3" w:rsidP="00B11EB3">
      <w:pPr>
        <w:pStyle w:val="DanceBody"/>
        <w:keepNext w:val="0"/>
      </w:pPr>
      <w:r>
        <w:t>25-32</w:t>
      </w:r>
      <w:r>
        <w:tab/>
        <w:t>2s cross down (each couple cross down as they reach top place) to dance reflaction reels but with 2s also crossing at the bottom.  2 3 1</w:t>
      </w:r>
    </w:p>
    <w:p w:rsidR="00B11EB3" w:rsidRDefault="00B11EB3" w:rsidP="00B11EB3"/>
    <w:p w:rsidR="00B11EB3" w:rsidRDefault="00B11EB3" w:rsidP="00B11EB3">
      <w:pPr>
        <w:pStyle w:val="Minicrib"/>
      </w:pPr>
      <w:r>
        <w:t>HEADS AND TAILS  (R8x32)  3C (4C set)</w:t>
      </w:r>
      <w:r>
        <w:tab/>
        <w:t>Marion Willman  Imperial 4</w:t>
      </w:r>
    </w:p>
    <w:p w:rsidR="00B11EB3" w:rsidRDefault="00B11EB3" w:rsidP="00B11EB3">
      <w:pPr>
        <w:pStyle w:val="DanceBody"/>
      </w:pPr>
      <w:r>
        <w:t xml:space="preserve"> 1- 8</w:t>
      </w:r>
      <w:r>
        <w:tab/>
        <w:t>1s &amp; 3s set, cross RH; 1s &amp; 3s set &amp; 3/4 turn RH to end in line up/down centre with 1L+3M joining LH</w:t>
      </w:r>
    </w:p>
    <w:p w:rsidR="00B11EB3" w:rsidRDefault="00B11EB3" w:rsidP="00B11EB3">
      <w:pPr>
        <w:pStyle w:val="DanceBody"/>
      </w:pPr>
      <w:r>
        <w:t xml:space="preserve"> 9-12</w:t>
      </w:r>
      <w:r>
        <w:tab/>
        <w:t xml:space="preserve">1s &amp; 3s Bal-in-Line </w:t>
      </w:r>
      <w:r>
        <w:rPr>
          <w:b/>
        </w:rPr>
        <w:t>while</w:t>
      </w:r>
      <w:r>
        <w:t xml:space="preserve"> 2s set on sides, 1L+3M 1/2 turn LH</w:t>
      </w:r>
      <w:r w:rsidRPr="00BA6B4D">
        <w:rPr>
          <w:b/>
        </w:rPr>
        <w:t xml:space="preserve"> while </w:t>
      </w:r>
      <w:r>
        <w:t>1M followed by 2M+3L+2L chase clockwise 1 place</w:t>
      </w:r>
    </w:p>
    <w:p w:rsidR="00B11EB3" w:rsidRDefault="00B11EB3" w:rsidP="00B11EB3">
      <w:pPr>
        <w:pStyle w:val="DanceBody"/>
      </w:pPr>
      <w:r>
        <w:t>13-16</w:t>
      </w:r>
      <w:r>
        <w:tab/>
        <w:t>All set (2M+3M+1L+2L in Line &amp; 3L+1M facing in on sides), 1L+3M 1/2 turn LH</w:t>
      </w:r>
      <w:r w:rsidRPr="00BA6B4D">
        <w:rPr>
          <w:b/>
        </w:rPr>
        <w:t xml:space="preserve"> while </w:t>
      </w:r>
      <w:r>
        <w:t>1M followed by 2M+3L+2L chase clockwise 1 place</w:t>
      </w:r>
    </w:p>
    <w:p w:rsidR="00B11EB3" w:rsidRDefault="00B11EB3" w:rsidP="00B11EB3">
      <w:pPr>
        <w:pStyle w:val="DanceBody"/>
      </w:pPr>
      <w:r>
        <w:t>17-24</w:t>
      </w:r>
      <w:r>
        <w:tab/>
        <w:t>1M followed by 2M+3M dance clockwise up Men's side</w:t>
      </w:r>
      <w:r w:rsidRPr="00BA6B4D">
        <w:rPr>
          <w:b/>
        </w:rPr>
        <w:t xml:space="preserve"> while </w:t>
      </w:r>
      <w:r>
        <w:t>3L followed by 2L+1L dance down Ladies side to original places &amp; all turn partners RH</w:t>
      </w:r>
    </w:p>
    <w:p w:rsidR="00B11EB3" w:rsidRDefault="00B11EB3" w:rsidP="00B11EB3">
      <w:pPr>
        <w:pStyle w:val="DanceBody"/>
        <w:keepNext w:val="0"/>
      </w:pPr>
      <w:r>
        <w:t>25-32</w:t>
      </w:r>
      <w:r>
        <w:tab/>
        <w:t>1s cross RH, cast 1 place, dance 1/2 Fig of 8 across (1M round 2s &amp; 1L round 3s)</w:t>
      </w:r>
    </w:p>
    <w:p w:rsidR="00B11EB3" w:rsidRDefault="00B11EB3" w:rsidP="00B11EB3"/>
    <w:p w:rsidR="00B11EB3" w:rsidRDefault="00B11EB3" w:rsidP="00B11EB3">
      <w:pPr>
        <w:pStyle w:val="Minicrib"/>
      </w:pPr>
      <w:r>
        <w:t>HEART TO HEART  (S8x32)  3C (4C set)</w:t>
      </w:r>
      <w:r>
        <w:tab/>
        <w:t>Chennault 2009</w:t>
      </w:r>
    </w:p>
    <w:p w:rsidR="00B11EB3" w:rsidRPr="004A6357" w:rsidRDefault="00B11EB3" w:rsidP="00B11EB3">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B11EB3" w:rsidRPr="004A6357" w:rsidRDefault="00B11EB3" w:rsidP="00B11EB3">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B11EB3" w:rsidRPr="004A6357" w:rsidRDefault="00B11EB3" w:rsidP="00B11EB3">
      <w:pPr>
        <w:pStyle w:val="DanceBody"/>
      </w:pPr>
      <w:r w:rsidRPr="0049452D">
        <w:t>17-</w:t>
      </w:r>
      <w:r>
        <w:t>20</w:t>
      </w:r>
      <w:r w:rsidRPr="0049452D">
        <w:tab/>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B11EB3" w:rsidRDefault="00B11EB3" w:rsidP="00B11EB3">
      <w:pPr>
        <w:pStyle w:val="DanceBody"/>
      </w:pPr>
      <w:r w:rsidRPr="004A6357">
        <w:t>21-2</w:t>
      </w:r>
      <w:r>
        <w:t>4</w:t>
      </w:r>
      <w:r w:rsidRPr="004A6357">
        <w:tab/>
      </w:r>
      <w:r w:rsidRPr="0049452D">
        <w:t>1s</w:t>
      </w:r>
      <w:r>
        <w:t xml:space="preserve"> pass corners RSh</w:t>
      </w:r>
      <w:r w:rsidRPr="00BA6B4D">
        <w:rPr>
          <w:b/>
        </w:rPr>
        <w:t xml:space="preserve"> </w:t>
      </w:r>
      <w:r>
        <w:rPr>
          <w:b/>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B11EB3" w:rsidRPr="004A6357" w:rsidRDefault="00B11EB3" w:rsidP="00B11EB3">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B11EB3" w:rsidRDefault="00B11EB3" w:rsidP="00B11EB3"/>
    <w:p w:rsidR="00B11EB3" w:rsidRDefault="00B11EB3" w:rsidP="00B11EB3">
      <w:pPr>
        <w:pStyle w:val="Minicrib"/>
        <w:rPr>
          <w:snapToGrid w:val="0"/>
        </w:rPr>
      </w:pPr>
      <w:r>
        <w:rPr>
          <w:snapToGrid w:val="0"/>
        </w:rPr>
        <w:t>HEARTBEAT  (S3x32)  3C Set</w:t>
      </w:r>
      <w:r>
        <w:rPr>
          <w:snapToGrid w:val="0"/>
        </w:rPr>
        <w:tab/>
      </w:r>
    </w:p>
    <w:p w:rsidR="00B11EB3" w:rsidRDefault="00B11EB3" w:rsidP="00B11EB3">
      <w:pPr>
        <w:pStyle w:val="DanceBody"/>
        <w:rPr>
          <w:snapToGrid w:val="0"/>
        </w:rPr>
      </w:pPr>
      <w:r>
        <w:rPr>
          <w:snapToGrid w:val="0"/>
        </w:rPr>
        <w:t xml:space="preserve"> 1- 8</w:t>
      </w:r>
      <w:r>
        <w:rPr>
          <w:snapToGrid w:val="0"/>
        </w:rPr>
        <w:tab/>
        <w:t>1s+2s turn RH into Allemande hold &amp; dance Allemande</w:t>
      </w:r>
    </w:p>
    <w:p w:rsidR="00B11EB3" w:rsidRDefault="00B11EB3" w:rsidP="00B11EB3">
      <w:pPr>
        <w:pStyle w:val="DanceBody"/>
        <w:rPr>
          <w:snapToGrid w:val="0"/>
        </w:rPr>
      </w:pPr>
      <w:r>
        <w:rPr>
          <w:snapToGrid w:val="0"/>
        </w:rPr>
        <w:t xml:space="preserve"> 9-16</w:t>
      </w:r>
      <w:r>
        <w:rPr>
          <w:snapToGrid w:val="0"/>
        </w:rPr>
        <w:tab/>
        <w:t>2s+1s+3s dance reflection reels of 3 on sides (3s in &amp; up, 1s out &amp; down to start)</w:t>
      </w:r>
    </w:p>
    <w:p w:rsidR="00B11EB3" w:rsidRDefault="00B11EB3" w:rsidP="00B11EB3">
      <w:pPr>
        <w:pStyle w:val="DanceBody"/>
        <w:rPr>
          <w:snapToGrid w:val="0"/>
        </w:rPr>
      </w:pPr>
      <w:r>
        <w:rPr>
          <w:snapToGrid w:val="0"/>
        </w:rPr>
        <w:t>17-24</w:t>
      </w:r>
      <w:r>
        <w:rPr>
          <w:snapToGrid w:val="0"/>
        </w:rPr>
        <w:tab/>
        <w:t>1s+3s dance double Fig of 8 (in 6 bars) &amp; 1/2 turn on sides (Men LH &amp; Ladies RH)</w:t>
      </w:r>
    </w:p>
    <w:p w:rsidR="00B11EB3" w:rsidRDefault="00B11EB3" w:rsidP="00B11EB3">
      <w:pPr>
        <w:pStyle w:val="DanceBody"/>
        <w:keepNext w:val="0"/>
        <w:rPr>
          <w:snapToGrid w:val="0"/>
        </w:rPr>
      </w:pPr>
      <w:r>
        <w:rPr>
          <w:snapToGrid w:val="0"/>
        </w:rPr>
        <w:t>25-32</w:t>
      </w:r>
      <w:r>
        <w:rPr>
          <w:snapToGrid w:val="0"/>
        </w:rPr>
        <w:tab/>
        <w:t>All chase clockwise for 2 bars, circle left for 2 bars &amp; circle right back to own sides.  2 3 1</w:t>
      </w:r>
    </w:p>
    <w:p w:rsidR="00B11EB3" w:rsidRDefault="00B11EB3" w:rsidP="00B11EB3"/>
    <w:p w:rsidR="00B11EB3" w:rsidRDefault="00B11EB3" w:rsidP="00B11EB3">
      <w:pPr>
        <w:pStyle w:val="Minicrib"/>
      </w:pPr>
      <w:r>
        <w:t>HEARTS CONTENT  (R8x32)  3C (4C set)</w:t>
      </w:r>
      <w:r>
        <w:tab/>
        <w:t>S Fogg+M Turner</w:t>
      </w:r>
    </w:p>
    <w:p w:rsidR="00B11EB3" w:rsidRDefault="00B11EB3" w:rsidP="00B11EB3">
      <w:pPr>
        <w:pStyle w:val="DanceBody"/>
      </w:pPr>
      <w:r>
        <w:t xml:space="preserve"> 1- 8</w:t>
      </w:r>
      <w:r>
        <w:tab/>
        <w:t>1s dance Figs of 8 round 2s+3s on own sides (RSh to 2s to start)</w:t>
      </w:r>
    </w:p>
    <w:p w:rsidR="00B11EB3" w:rsidRDefault="00B11EB3" w:rsidP="00B11EB3">
      <w:pPr>
        <w:pStyle w:val="DanceBody"/>
      </w:pPr>
      <w:r>
        <w:t xml:space="preserve"> 9-12</w:t>
      </w:r>
      <w:r>
        <w:tab/>
        <w:t>1M+2M</w:t>
      </w:r>
      <w:r w:rsidRPr="007F0D5A">
        <w:rPr>
          <w:b/>
        </w:rPr>
        <w:t xml:space="preserve"> also </w:t>
      </w:r>
      <w:r>
        <w:t>1L+2L 1/2 turn RH, 2M+1L lead other Man/Lady 1 place clockwise (in middle), 1s set to 2s</w:t>
      </w:r>
    </w:p>
    <w:p w:rsidR="00B11EB3" w:rsidRDefault="00B11EB3" w:rsidP="00B11EB3">
      <w:pPr>
        <w:pStyle w:val="DanceBody"/>
      </w:pPr>
      <w:r>
        <w:t>13-16</w:t>
      </w:r>
      <w:r>
        <w:tab/>
        <w:t>1M+2M</w:t>
      </w:r>
      <w:r w:rsidRPr="007F0D5A">
        <w:rPr>
          <w:b/>
        </w:rPr>
        <w:t xml:space="preserve"> also </w:t>
      </w:r>
      <w:r>
        <w:t>1L+2L 1/2 turn RH, 2M+1L lead other Man/Lady 1 place clockwise (in middle), 1s+2s cross RH to own sides.  2 1 3</w:t>
      </w:r>
    </w:p>
    <w:p w:rsidR="00B11EB3" w:rsidRDefault="00B11EB3" w:rsidP="00B11EB3">
      <w:pPr>
        <w:pStyle w:val="DanceBody"/>
      </w:pPr>
      <w:r>
        <w:t>17-24</w:t>
      </w:r>
      <w:r>
        <w:tab/>
        <w:t>1s+3s</w:t>
      </w:r>
      <w:r>
        <w:rPr>
          <w:b/>
        </w:rPr>
        <w:t xml:space="preserve"> </w:t>
      </w:r>
      <w:r>
        <w:t>dance reels of 4 across</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HEATH, HILL AND HEATHER  (R8x32)  3C (4C set)</w:t>
      </w:r>
      <w:r>
        <w:tab/>
        <w:t>Jean Attwood  Alexander Leaflets</w:t>
      </w:r>
    </w:p>
    <w:p w:rsidR="00B11EB3" w:rsidRDefault="00B11EB3" w:rsidP="00B11EB3">
      <w:pPr>
        <w:pStyle w:val="DanceBody"/>
      </w:pPr>
      <w:r>
        <w:t xml:space="preserve"> 1- 8</w:t>
      </w:r>
      <w:r>
        <w:tab/>
        <w:t>1s cast, cross RH (2s step up); 1s dance RSh round 1st corner &amp; cross up/down LH</w:t>
      </w:r>
    </w:p>
    <w:p w:rsidR="00B11EB3" w:rsidRDefault="00B11EB3" w:rsidP="00B11EB3">
      <w:pPr>
        <w:pStyle w:val="DanceBody"/>
      </w:pPr>
      <w:r>
        <w:t xml:space="preserve"> 9-16</w:t>
      </w:r>
      <w:r>
        <w:tab/>
        <w:t xml:space="preserve">2s &amp; 3s dance reels of 3 across </w:t>
      </w:r>
      <w:r>
        <w:rPr>
          <w:b/>
        </w:rPr>
        <w:t>while</w:t>
      </w:r>
      <w:r>
        <w:t xml:space="preserve"> 1s dance reels of 3 up/down own sides (1M+2M, 1L+3L lass LSh to start). 1s end in centre BtoB, 1L facing up, 1M facing down, 2s &amp; 3s finish in place</w:t>
      </w:r>
    </w:p>
    <w:p w:rsidR="00B11EB3" w:rsidRDefault="00B11EB3" w:rsidP="00B11EB3">
      <w:pPr>
        <w:pStyle w:val="DanceBody"/>
      </w:pPr>
      <w:r>
        <w:t>17-18</w:t>
      </w:r>
      <w:r>
        <w:tab/>
        <w:t>All set as Double Triangles</w:t>
      </w:r>
    </w:p>
    <w:p w:rsidR="00B11EB3" w:rsidRDefault="00B11EB3" w:rsidP="00B11EB3">
      <w:pPr>
        <w:pStyle w:val="DanceBody"/>
      </w:pPr>
      <w:r>
        <w:t>19-20</w:t>
      </w:r>
      <w:r>
        <w:tab/>
        <w:t xml:space="preserve">2s+3s change places RH on sides </w:t>
      </w:r>
      <w:r>
        <w:rPr>
          <w:b/>
        </w:rPr>
        <w:t>while</w:t>
      </w:r>
      <w:r>
        <w:t xml:space="preserve"> 1s dance RSh round each other to end BtoB facing opp sides</w:t>
      </w:r>
    </w:p>
    <w:p w:rsidR="00B11EB3" w:rsidRDefault="00B11EB3" w:rsidP="00B11EB3">
      <w:pPr>
        <w:pStyle w:val="DanceBody"/>
      </w:pPr>
      <w:r>
        <w:t>21-22</w:t>
      </w:r>
      <w:r>
        <w:tab/>
        <w:t>All set as Double Triangles</w:t>
      </w:r>
    </w:p>
    <w:p w:rsidR="00B11EB3" w:rsidRDefault="00B11EB3" w:rsidP="00B11EB3">
      <w:pPr>
        <w:pStyle w:val="DanceBody"/>
      </w:pPr>
      <w:r>
        <w:t>23-24</w:t>
      </w:r>
      <w:r>
        <w:tab/>
        <w:t xml:space="preserve">2s+3s cross RH with partner </w:t>
      </w:r>
      <w:r>
        <w:rPr>
          <w:b/>
        </w:rPr>
        <w:t>while</w:t>
      </w:r>
      <w:r>
        <w:t xml:space="preserve"> 1s dance RSh round each other to end BtoB, 1M facing up, 1L facing down</w:t>
      </w:r>
    </w:p>
    <w:p w:rsidR="00B11EB3" w:rsidRDefault="00B11EB3" w:rsidP="00B11EB3">
      <w:pPr>
        <w:pStyle w:val="DanceBody"/>
      </w:pPr>
      <w:r>
        <w:t>25-28</w:t>
      </w:r>
      <w:r>
        <w:tab/>
        <w:t>1s dance 1/2 diag reel of 4 with 2nd corners, pull back RSh to face 1st corners</w:t>
      </w:r>
    </w:p>
    <w:p w:rsidR="00B11EB3" w:rsidRDefault="00B11EB3" w:rsidP="00B11EB3">
      <w:pPr>
        <w:pStyle w:val="DanceBody"/>
        <w:keepNext w:val="0"/>
      </w:pPr>
      <w:r>
        <w:t>29-32</w:t>
      </w:r>
      <w:r>
        <w:tab/>
        <w:t>1s dance 1/2 diag reel of 4 with 1st corners, crossing to finish in 2nd place own side facing out.  2 1 3</w:t>
      </w:r>
    </w:p>
    <w:p w:rsidR="00B11EB3" w:rsidRDefault="00B11EB3" w:rsidP="00B11EB3"/>
    <w:p w:rsidR="00B11EB3" w:rsidRDefault="00B11EB3" w:rsidP="00B11EB3">
      <w:pPr>
        <w:pStyle w:val="Minicrib"/>
      </w:pPr>
      <w:r>
        <w:t>HEATHCOTE HALL  (R8x32)  3C (4C set)</w:t>
      </w:r>
      <w:r>
        <w:tab/>
        <w:t>Brian Charlton  Waratah Coll</w:t>
      </w:r>
    </w:p>
    <w:p w:rsidR="00B11EB3" w:rsidRDefault="00B11EB3" w:rsidP="00B11EB3">
      <w:pPr>
        <w:pStyle w:val="DanceBody"/>
      </w:pPr>
      <w:r>
        <w:t xml:space="preserve"> 1- 4</w:t>
      </w:r>
      <w:r>
        <w:tab/>
        <w:t>1s+2s set advancing &amp; face up NHJ.  1s cast to 2nd place, 2s dance up to top &amp; face out</w:t>
      </w:r>
    </w:p>
    <w:p w:rsidR="00B11EB3" w:rsidRDefault="00B11EB3" w:rsidP="00B11EB3">
      <w:pPr>
        <w:pStyle w:val="DanceBody"/>
      </w:pPr>
      <w:r>
        <w:t xml:space="preserve"> 5- 8</w:t>
      </w:r>
      <w:r>
        <w:tab/>
        <w:t>2s+1s+3s dance 1/2 mirror reels of 3 on sides (1s in/down) in 3 bars, then all dance in ready for …</w:t>
      </w:r>
    </w:p>
    <w:p w:rsidR="00B11EB3" w:rsidRDefault="00B11EB3" w:rsidP="00B11EB3">
      <w:pPr>
        <w:pStyle w:val="DanceBody"/>
      </w:pPr>
      <w:r>
        <w:t xml:space="preserve"> 9-16</w:t>
      </w:r>
      <w:r>
        <w:tab/>
        <w:t>3s+1s+2s dance Allemande, 1s end BtoB facing 1st corners</w:t>
      </w:r>
    </w:p>
    <w:p w:rsidR="00B11EB3" w:rsidRDefault="00B11EB3" w:rsidP="00B11EB3">
      <w:pPr>
        <w:pStyle w:val="DanceBody"/>
      </w:pPr>
      <w:r>
        <w:t>17-24</w:t>
      </w:r>
      <w:r>
        <w:tab/>
      </w:r>
      <w:r w:rsidRPr="006B40B3">
        <w:t xml:space="preserve">1s dance </w:t>
      </w:r>
      <w:r>
        <w:t>'</w:t>
      </w:r>
      <w:r w:rsidRPr="006B40B3">
        <w:t>Hello-Goodbye setting</w:t>
      </w:r>
      <w:r>
        <w:t>, advancing on bar 24, pull back RSh to end BtoB, 1M facing up, 1L facing down</w:t>
      </w:r>
    </w:p>
    <w:p w:rsidR="00B11EB3" w:rsidRDefault="00B11EB3" w:rsidP="00B11EB3">
      <w:pPr>
        <w:pStyle w:val="DanceBody"/>
        <w:keepNext w:val="0"/>
      </w:pPr>
      <w:r>
        <w:t>25-32</w:t>
      </w:r>
      <w:r>
        <w:tab/>
        <w:t>LH across, 1L+3s &amp; 1M+2s.  1s pass LSh to dance RH across with other couple.  End 2 1 3 4</w:t>
      </w:r>
    </w:p>
    <w:p w:rsidR="00B11EB3" w:rsidRDefault="00B11EB3" w:rsidP="00B11EB3"/>
    <w:p w:rsidR="00B11EB3" w:rsidRDefault="00B11EB3" w:rsidP="00B11EB3">
      <w:pPr>
        <w:pStyle w:val="Minicrib"/>
      </w:pPr>
      <w:r>
        <w:t>HEATHER BANK JIG  (J4x32)  4C set</w:t>
      </w:r>
      <w:r>
        <w:tab/>
        <w:t>D Buchanan  Silver Coll</w:t>
      </w:r>
    </w:p>
    <w:p w:rsidR="00B11EB3" w:rsidRPr="009A411B" w:rsidRDefault="00B11EB3" w:rsidP="00B11EB3">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B11EB3" w:rsidRDefault="00B11EB3" w:rsidP="00B11EB3">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B11EB3" w:rsidRPr="009A411B" w:rsidRDefault="00B11EB3" w:rsidP="00B11EB3">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B11EB3" w:rsidRPr="009A411B" w:rsidRDefault="00B11EB3" w:rsidP="00B11EB3">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B11EB3" w:rsidRPr="009A411B" w:rsidRDefault="00B11EB3" w:rsidP="00B11EB3">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B11EB3" w:rsidRDefault="00B11EB3" w:rsidP="00B11EB3"/>
    <w:p w:rsidR="00B11EB3" w:rsidRDefault="00B11EB3" w:rsidP="00B11EB3">
      <w:pPr>
        <w:pStyle w:val="Minicrib"/>
      </w:pPr>
      <w:r>
        <w:t>HEATHER DEWAR  (S4x32)  4C set</w:t>
      </w:r>
      <w:r>
        <w:tab/>
        <w:t>Evelyn Ramwell  Kirkbrae Coll 2</w:t>
      </w:r>
    </w:p>
    <w:p w:rsidR="00B11EB3" w:rsidRDefault="00B11EB3" w:rsidP="00B11EB3">
      <w:pPr>
        <w:pStyle w:val="DanceBody"/>
      </w:pPr>
      <w:r>
        <w:t xml:space="preserve"> 1- 8</w:t>
      </w:r>
      <w:r>
        <w:tab/>
        <w:t>1s+2s Set &amp; Rotate</w:t>
      </w:r>
    </w:p>
    <w:p w:rsidR="00B11EB3" w:rsidRDefault="00B11EB3" w:rsidP="00B11EB3">
      <w:pPr>
        <w:pStyle w:val="DanceBody"/>
      </w:pPr>
      <w:r>
        <w:t>9-16</w:t>
      </w:r>
      <w:r>
        <w:tab/>
        <w:t>All 4 couples Adv(2)+Ret(2), middle couples (1s &amp; 3s) cross RH &amp; cast round corners (1s cast up, 3s cast down) to form lines of 4 across</w:t>
      </w:r>
    </w:p>
    <w:p w:rsidR="00B11EB3" w:rsidRDefault="00B11EB3" w:rsidP="00B11EB3">
      <w:pPr>
        <w:pStyle w:val="DanceBody"/>
      </w:pPr>
      <w:r>
        <w:t>17-24</w:t>
      </w:r>
      <w:r>
        <w:tab/>
        <w:t>All 4 Adv(2)+Ret(2); 1s &amp; 3s cross RH (down/up), dance out of ends &amp; cast round corners to 2nd/3rd places opp sides. 2 (3) (1) 4</w:t>
      </w:r>
    </w:p>
    <w:p w:rsidR="00B11EB3" w:rsidRDefault="00B11EB3" w:rsidP="00B11EB3">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B11EB3" w:rsidRDefault="00B11EB3" w:rsidP="00B11EB3"/>
    <w:p w:rsidR="00B11EB3" w:rsidRDefault="00B11EB3" w:rsidP="00B11EB3">
      <w:pPr>
        <w:pStyle w:val="Minicrib"/>
      </w:pPr>
      <w:r>
        <w:t>HEATHER HARVEST  (R4x40)  4C Set</w:t>
      </w:r>
      <w:r>
        <w:tab/>
        <w:t>Barry Skelton  Celtic Book</w:t>
      </w:r>
    </w:p>
    <w:p w:rsidR="00B11EB3" w:rsidRDefault="00B11EB3" w:rsidP="00B11EB3">
      <w:pPr>
        <w:pStyle w:val="DanceBody"/>
      </w:pPr>
      <w:r>
        <w:t xml:space="preserve"> 1- 8</w:t>
      </w:r>
      <w:r>
        <w:tab/>
        <w:t>1s cross down RH to 2nd place opp side (2s step up); 1s dance 1/2 Fig 8 up round 2s</w:t>
      </w:r>
    </w:p>
    <w:p w:rsidR="00B11EB3" w:rsidRDefault="00B11EB3" w:rsidP="00B11EB3">
      <w:pPr>
        <w:pStyle w:val="DanceBody"/>
      </w:pPr>
      <w:r>
        <w:t xml:space="preserve"> 9-16</w:t>
      </w:r>
      <w:r>
        <w:tab/>
        <w:t>1s dance diag R&amp;L (1M down, 1L up).  (3) 1 (2) 4</w:t>
      </w:r>
    </w:p>
    <w:p w:rsidR="00B11EB3" w:rsidRDefault="00B11EB3" w:rsidP="00B11EB3">
      <w:pPr>
        <w:pStyle w:val="DanceBody"/>
      </w:pPr>
      <w:r>
        <w:t>17-24</w:t>
      </w:r>
      <w:r>
        <w:tab/>
        <w:t>1s+2s set, dance 1/2 RH across; 1s cross RH, 1s+4s set.  (3) 2 1 4</w:t>
      </w:r>
    </w:p>
    <w:p w:rsidR="00B11EB3" w:rsidRDefault="00B11EB3" w:rsidP="00B11EB3">
      <w:pPr>
        <w:pStyle w:val="DanceBody"/>
      </w:pPr>
      <w:r>
        <w:t>25-32</w:t>
      </w:r>
      <w:r>
        <w:tab/>
        <w:t>1s dance diag R&amp;L (1M down, 1L up).  (3) (4) 1 (2)</w:t>
      </w:r>
    </w:p>
    <w:p w:rsidR="00B11EB3" w:rsidRDefault="00B11EB3" w:rsidP="00B11EB3">
      <w:pPr>
        <w:pStyle w:val="DanceBody"/>
      </w:pPr>
      <w:r>
        <w:t>33-36</w:t>
      </w:r>
      <w:r>
        <w:tab/>
        <w:t xml:space="preserve">3s+4s </w:t>
      </w:r>
      <w:r>
        <w:rPr>
          <w:b/>
        </w:rPr>
        <w:t>also 1s+2s</w:t>
      </w:r>
      <w:r>
        <w:t xml:space="preserve"> set &amp; dance 1/2 RH across.  3 4 2 (1)</w:t>
      </w:r>
    </w:p>
    <w:p w:rsidR="00B11EB3" w:rsidRDefault="00B11EB3" w:rsidP="00B11EB3">
      <w:pPr>
        <w:pStyle w:val="DanceBody"/>
        <w:keepNext w:val="0"/>
      </w:pPr>
      <w:r>
        <w:t>37-40</w:t>
      </w:r>
      <w:r>
        <w:tab/>
        <w:t xml:space="preserve">1s set, cross RH </w:t>
      </w:r>
      <w:r>
        <w:rPr>
          <w:b/>
        </w:rPr>
        <w:t>while</w:t>
      </w:r>
      <w:r>
        <w:t xml:space="preserve"> 4s+3s+2s dance 1/2 reel of 3 on sides (4s pass 3s RSh to start).  2 3 4 1</w:t>
      </w:r>
    </w:p>
    <w:p w:rsidR="00B11EB3" w:rsidRDefault="00B11EB3" w:rsidP="00B11EB3"/>
    <w:p w:rsidR="00B11EB3" w:rsidRDefault="00B11EB3" w:rsidP="00B11EB3">
      <w:pPr>
        <w:pStyle w:val="Minicrib"/>
      </w:pPr>
      <w:r>
        <w:t>HEATHER ON THE MOUNTAIN  (S3x32)  3C Set</w:t>
      </w:r>
      <w:r>
        <w:tab/>
        <w:t>Catharine Ward  Dunedin 1</w:t>
      </w:r>
    </w:p>
    <w:p w:rsidR="00B11EB3" w:rsidRDefault="00B11EB3" w:rsidP="00B11EB3">
      <w:pPr>
        <w:pStyle w:val="DanceBody"/>
      </w:pPr>
      <w:r>
        <w:t xml:space="preserve"> 1- 8</w:t>
      </w:r>
      <w:r>
        <w:tab/>
        <w:t>1L+2L+3L dance RSh round partners back to places; 1M+2M+3M repeat</w:t>
      </w:r>
    </w:p>
    <w:p w:rsidR="00B11EB3" w:rsidRDefault="00B11EB3" w:rsidP="00B11EB3">
      <w:pPr>
        <w:pStyle w:val="DanceBody"/>
      </w:pPr>
      <w:r>
        <w:t xml:space="preserve"> 9-16</w:t>
      </w:r>
      <w:r>
        <w:tab/>
        <w:t>1s+3s dance 1/2 Double Figs of 8 round 2s (1s cross down to start); 1L+2L cross RH diagonally, 1L+3L cross LH</w:t>
      </w:r>
    </w:p>
    <w:p w:rsidR="00B11EB3" w:rsidRDefault="00B11EB3" w:rsidP="00B11EB3">
      <w:pPr>
        <w:pStyle w:val="DanceBody"/>
      </w:pPr>
      <w:r>
        <w:t>17-20</w:t>
      </w:r>
      <w:r>
        <w:tab/>
        <w:t>All circle 6H round to left</w:t>
      </w:r>
    </w:p>
    <w:p w:rsidR="00B11EB3" w:rsidRDefault="00B11EB3" w:rsidP="00B11EB3">
      <w:pPr>
        <w:pStyle w:val="DanceBody"/>
      </w:pPr>
      <w:r>
        <w:t>21-24</w:t>
      </w:r>
      <w:r>
        <w:tab/>
        <w:t>Men dance round to right</w:t>
      </w:r>
      <w:r w:rsidRPr="00BA6B4D">
        <w:rPr>
          <w:b/>
        </w:rPr>
        <w:t xml:space="preserve"> </w:t>
      </w:r>
      <w:r>
        <w:rPr>
          <w:b/>
        </w:rPr>
        <w:t xml:space="preserve">as </w:t>
      </w:r>
      <w:r>
        <w:t>Ladies pull back RSh, cast round Man on left &amp; all circle 6H round to right to end (1) 2 (3)</w:t>
      </w:r>
    </w:p>
    <w:p w:rsidR="00B11EB3" w:rsidRDefault="00B11EB3" w:rsidP="00B11EB3">
      <w:pPr>
        <w:pStyle w:val="DanceBody"/>
        <w:keepNext w:val="0"/>
      </w:pPr>
      <w:r>
        <w:t>25-32</w:t>
      </w:r>
      <w:r>
        <w:tab/>
        <w:t>1s cross down to 2</w:t>
      </w:r>
      <w:r w:rsidRPr="00972EEB">
        <w:t>nd</w:t>
      </w:r>
      <w:r>
        <w:t xml:space="preserve"> place</w:t>
      </w:r>
      <w:r w:rsidRPr="00BA6B4D">
        <w:rPr>
          <w:b/>
        </w:rPr>
        <w:t xml:space="preserve"> while </w:t>
      </w:r>
      <w:r>
        <w:t>2s cast up, 1s cast to 3</w:t>
      </w:r>
      <w:r w:rsidRPr="00972EEB">
        <w:t>rd</w:t>
      </w:r>
      <w:r>
        <w:t xml:space="preserve"> places</w:t>
      </w:r>
      <w:r w:rsidRPr="00BA6B4D">
        <w:rPr>
          <w:b/>
        </w:rPr>
        <w:t xml:space="preserve"> </w:t>
      </w:r>
      <w:r>
        <w:rPr>
          <w:b/>
        </w:rPr>
        <w:t xml:space="preserve">as </w:t>
      </w:r>
      <w:r>
        <w:t>3s cross up; all turn partners 2H twice</w:t>
      </w:r>
    </w:p>
    <w:p w:rsidR="00B11EB3" w:rsidRDefault="00B11EB3" w:rsidP="00B11EB3"/>
    <w:p w:rsidR="00B11EB3" w:rsidRDefault="00B11EB3" w:rsidP="00B11EB3">
      <w:pPr>
        <w:pStyle w:val="Minicrib"/>
      </w:pPr>
      <w:r>
        <w:t>HEATHER'S STRATHSPEY  (S8x32)  2C (4C set)</w:t>
      </w:r>
      <w:r>
        <w:tab/>
        <w:t>Ann Campbell  Brampton Connections</w:t>
      </w:r>
    </w:p>
    <w:p w:rsidR="00B11EB3" w:rsidRDefault="00B11EB3" w:rsidP="00B11EB3">
      <w:pPr>
        <w:pStyle w:val="DanceBody"/>
      </w:pPr>
      <w:r>
        <w:t xml:space="preserve"> 1- 8</w:t>
      </w:r>
      <w:r>
        <w:tab/>
        <w:t>1s+2s Set+Link; 2s+1s chase clockwise 1/2 round.  (1) (2)</w:t>
      </w:r>
    </w:p>
    <w:p w:rsidR="00B11EB3" w:rsidRDefault="00B11EB3" w:rsidP="00B11EB3">
      <w:pPr>
        <w:pStyle w:val="DanceBody"/>
      </w:pPr>
      <w:r>
        <w:t xml:space="preserve"> 9-16</w:t>
      </w:r>
      <w:r>
        <w:tab/>
        <w:t>1s+2s dance RH across; all set &amp; cross RH with partner.  1s face out</w:t>
      </w:r>
    </w:p>
    <w:p w:rsidR="00B11EB3" w:rsidRDefault="00B11EB3" w:rsidP="00B11EB3">
      <w:pPr>
        <w:pStyle w:val="DanceBody"/>
      </w:pPr>
      <w:r>
        <w:t>17-24</w:t>
      </w:r>
      <w:r>
        <w:tab/>
        <w:t>1s dance down behind own sidelines, turn outwards &amp; dance back up to 2nd place (2s step up 19-20)</w:t>
      </w:r>
    </w:p>
    <w:p w:rsidR="00B11EB3" w:rsidRDefault="00B11EB3" w:rsidP="00B11EB3">
      <w:pPr>
        <w:pStyle w:val="DanceBody"/>
        <w:keepNext w:val="0"/>
      </w:pPr>
      <w:r>
        <w:t>25-32</w:t>
      </w:r>
      <w:r>
        <w:tab/>
        <w:t>2s+1s dance Poussette. 2 1</w:t>
      </w:r>
    </w:p>
    <w:p w:rsidR="00B11EB3" w:rsidRDefault="00B11EB3" w:rsidP="00B11EB3"/>
    <w:p w:rsidR="00B11EB3" w:rsidRDefault="00B11EB3" w:rsidP="00B11EB3">
      <w:pPr>
        <w:pStyle w:val="Minicrib"/>
      </w:pPr>
      <w:r>
        <w:t>HEATHERBRAE  (R88)  Sq.Set</w:t>
      </w:r>
      <w:r>
        <w:tab/>
        <w:t>Moira Stacey</w:t>
      </w:r>
    </w:p>
    <w:p w:rsidR="00B11EB3" w:rsidRDefault="00B11EB3" w:rsidP="00B11EB3">
      <w:pPr>
        <w:pStyle w:val="DanceBody"/>
      </w:pPr>
      <w:r>
        <w:t xml:space="preserve"> 1- 8</w:t>
      </w:r>
      <w:r>
        <w:tab/>
        <w:t>1s+3s dance 1/2 R&amp;L, turn corner RH &amp; all set to partners</w:t>
      </w:r>
    </w:p>
    <w:p w:rsidR="00B11EB3" w:rsidRDefault="00B11EB3" w:rsidP="00B11EB3">
      <w:pPr>
        <w:pStyle w:val="DanceBody"/>
      </w:pPr>
      <w:r>
        <w:t xml:space="preserve"> 9-16</w:t>
      </w:r>
      <w:r>
        <w:tab/>
        <w:t>1s+3s repeat back to places</w:t>
      </w:r>
    </w:p>
    <w:p w:rsidR="00B11EB3" w:rsidRDefault="00B11EB3" w:rsidP="00B11EB3">
      <w:pPr>
        <w:pStyle w:val="DanceBody"/>
      </w:pPr>
      <w:r>
        <w:t>17-24</w:t>
      </w:r>
      <w:r>
        <w:tab/>
        <w:t>All dance interlocking reels of 4 (RSh to partner) &amp; end facing corner person</w:t>
      </w:r>
    </w:p>
    <w:p w:rsidR="00B11EB3" w:rsidRDefault="00B11EB3" w:rsidP="00B11EB3">
      <w:pPr>
        <w:pStyle w:val="DanceBody"/>
      </w:pPr>
      <w:r>
        <w:t>25-32</w:t>
      </w:r>
      <w:r>
        <w:tab/>
        <w:t>All dance interlocking reels of 4 (LSh to corner) &amp; end in original places</w:t>
      </w:r>
    </w:p>
    <w:p w:rsidR="00B11EB3" w:rsidRDefault="00B11EB3" w:rsidP="00B11EB3">
      <w:pPr>
        <w:pStyle w:val="DanceBody"/>
      </w:pPr>
      <w:r>
        <w:t>33-48</w:t>
      </w:r>
      <w:r>
        <w:tab/>
        <w:t>2s+4s repeat bars 1-16</w:t>
      </w:r>
    </w:p>
    <w:p w:rsidR="00B11EB3" w:rsidRDefault="00B11EB3" w:rsidP="00B11EB3">
      <w:pPr>
        <w:pStyle w:val="DanceBody"/>
      </w:pPr>
      <w:r>
        <w:t>49-56</w:t>
      </w:r>
      <w:r>
        <w:tab/>
        <w:t>All Ladies dance RH across once round &amp; pass partner LSh &amp; dance round to place</w:t>
      </w:r>
    </w:p>
    <w:p w:rsidR="00B11EB3" w:rsidRDefault="00B11EB3" w:rsidP="00B11EB3">
      <w:pPr>
        <w:pStyle w:val="DanceBody"/>
      </w:pPr>
      <w:r>
        <w:t>57-64</w:t>
      </w:r>
      <w:r>
        <w:tab/>
        <w:t>1s+3s dance 1/2 Ladies Chain, 2s+4s dance 1/2 Ladies Chain</w:t>
      </w:r>
    </w:p>
    <w:p w:rsidR="00B11EB3" w:rsidRDefault="00B11EB3" w:rsidP="00B11EB3">
      <w:pPr>
        <w:pStyle w:val="DanceBody"/>
      </w:pPr>
      <w:r>
        <w:t>65-72</w:t>
      </w:r>
      <w:r>
        <w:tab/>
        <w:t>All Men dance RH across, pick up new partner &amp; RH wheel a further 1/2 way</w:t>
      </w:r>
    </w:p>
    <w:p w:rsidR="00B11EB3" w:rsidRDefault="00B11EB3" w:rsidP="00B11EB3">
      <w:pPr>
        <w:pStyle w:val="DanceBody"/>
      </w:pPr>
      <w:r>
        <w:t>73-80</w:t>
      </w:r>
      <w:r>
        <w:tab/>
        <w:t>Men face new partner set, turning to left Men dance LH across 1/2 way to face own partner, set &amp; 3/4 turn RH to place</w:t>
      </w:r>
    </w:p>
    <w:p w:rsidR="00B11EB3" w:rsidRDefault="00B11EB3" w:rsidP="00B11EB3">
      <w:pPr>
        <w:pStyle w:val="DanceBody"/>
        <w:keepNext w:val="0"/>
      </w:pPr>
      <w:r>
        <w:t>81-88</w:t>
      </w:r>
      <w:r>
        <w:tab/>
        <w:t>All dance 8H round &amp; back</w:t>
      </w:r>
    </w:p>
    <w:p w:rsidR="00B11EB3" w:rsidRDefault="00B11EB3" w:rsidP="00B11EB3"/>
    <w:p w:rsidR="00B11EB3" w:rsidRDefault="00B11EB3" w:rsidP="00B11EB3">
      <w:pPr>
        <w:pStyle w:val="Minicrib"/>
      </w:pPr>
      <w:r>
        <w:t>HEATHERY BREEZE  (S4x32)  4C set</w:t>
      </w:r>
      <w:r>
        <w:tab/>
        <w:t>B Davidson</w:t>
      </w:r>
    </w:p>
    <w:p w:rsidR="00B11EB3" w:rsidRDefault="00B11EB3" w:rsidP="00B11EB3">
      <w:pPr>
        <w:pStyle w:val="DanceBody"/>
      </w:pPr>
      <w:r>
        <w:t xml:space="preserve"> 1- 8</w:t>
      </w:r>
      <w:r>
        <w:tab/>
        <w:t>1s cross down to dance reflection reels of 3 on opposite sides ending 1</w:t>
      </w:r>
      <w:r w:rsidRPr="00972EEB">
        <w:t>st</w:t>
      </w:r>
      <w:r>
        <w:t xml:space="preserve"> place opposite sides</w:t>
      </w:r>
    </w:p>
    <w:p w:rsidR="00B11EB3" w:rsidRDefault="00B11EB3" w:rsidP="00B11EB3">
      <w:pPr>
        <w:pStyle w:val="DanceBody"/>
      </w:pPr>
      <w:r>
        <w:t xml:space="preserve"> 9-12</w:t>
      </w:r>
      <w:r>
        <w:tab/>
        <w:t>1s cross down to 2</w:t>
      </w:r>
      <w:r w:rsidRPr="00972EEB">
        <w:t>nd</w:t>
      </w:r>
      <w:r>
        <w:t xml:space="preserve"> place own sides &amp; dance out 1/2 turning 3s with nearer hand.  2 3 1 4</w:t>
      </w:r>
    </w:p>
    <w:p w:rsidR="00B11EB3" w:rsidRDefault="00B11EB3" w:rsidP="00B11EB3">
      <w:pPr>
        <w:pStyle w:val="DanceBody"/>
      </w:pPr>
      <w:r>
        <w:t>13-16</w:t>
      </w:r>
      <w:r>
        <w:tab/>
        <w:t>1L dances up b'tw'n 3s &amp; casts round 3M into middle facing 4s while 1M dances down b'tw'n 4s round 4L into middle facing 3s (BtoB with prtnr)</w:t>
      </w:r>
    </w:p>
    <w:p w:rsidR="00B11EB3" w:rsidRDefault="00B11EB3" w:rsidP="00B11EB3">
      <w:pPr>
        <w:pStyle w:val="DanceBody"/>
      </w:pPr>
      <w:r>
        <w:t>17-20</w:t>
      </w:r>
      <w:r>
        <w:tab/>
        <w:t>All dance 3H round to left (1L with 4s,1M with 3s)</w:t>
      </w:r>
    </w:p>
    <w:p w:rsidR="00B11EB3" w:rsidRDefault="00B11EB3" w:rsidP="00B11EB3">
      <w:pPr>
        <w:pStyle w:val="DanceBody"/>
      </w:pPr>
      <w:r>
        <w:t>21-24</w:t>
      </w:r>
      <w:r>
        <w:tab/>
        <w:t>1s change places to dance 3H round to right (1M with 4s,1L with 3s) &amp; end in 3</w:t>
      </w:r>
      <w:r w:rsidRPr="00972EEB">
        <w:t>rd</w:t>
      </w:r>
      <w:r>
        <w:t xml:space="preserve"> place opp sides 1L facing 4M &amp; 1M facing 3L</w:t>
      </w:r>
    </w:p>
    <w:p w:rsidR="00B11EB3" w:rsidRDefault="00B11EB3" w:rsidP="00B11EB3">
      <w:pPr>
        <w:pStyle w:val="DanceBody"/>
        <w:keepNext w:val="0"/>
      </w:pPr>
      <w:r>
        <w:t>25-32</w:t>
      </w:r>
      <w:r>
        <w:tab/>
        <w:t>1s dance reels of 3 on opposite sides giving RSh to 4M/3L &amp; 1s cross down to 4</w:t>
      </w:r>
      <w:r w:rsidRPr="00972EEB">
        <w:t>th</w:t>
      </w:r>
      <w:r>
        <w:t xml:space="preserve"> place own sides.  2 3 4 1</w:t>
      </w:r>
    </w:p>
    <w:p w:rsidR="00B11EB3" w:rsidRDefault="00B11EB3" w:rsidP="00B11EB3"/>
    <w:p w:rsidR="00B11EB3" w:rsidRDefault="00B11EB3" w:rsidP="00B11EB3">
      <w:pPr>
        <w:pStyle w:val="Minicrib"/>
      </w:pPr>
      <w:r>
        <w:t>HEDWIG'S REEL  (R8x32)  3C (4C set)</w:t>
      </w:r>
      <w:r>
        <w:tab/>
        <w:t>Stella Phillips  2nd Bk Graded SCDs</w:t>
      </w:r>
    </w:p>
    <w:p w:rsidR="00B11EB3" w:rsidRDefault="00B11EB3" w:rsidP="00B11EB3">
      <w:pPr>
        <w:pStyle w:val="DanceBody"/>
      </w:pPr>
      <w:r>
        <w:t xml:space="preserve"> 1- 8</w:t>
      </w:r>
      <w:r>
        <w:tab/>
        <w:t>1s dance Figs of 8 on own sides (RSh to 2s)</w:t>
      </w:r>
    </w:p>
    <w:p w:rsidR="00B11EB3" w:rsidRDefault="00B11EB3" w:rsidP="00B11EB3">
      <w:pPr>
        <w:pStyle w:val="DanceBody"/>
      </w:pPr>
      <w:r>
        <w:t xml:space="preserve"> 9-16</w:t>
      </w:r>
      <w:r>
        <w:tab/>
        <w:t>1s turn RH &amp; cast 1 place, 1s turn LH into 2</w:t>
      </w:r>
      <w:r w:rsidRPr="00972EEB">
        <w:t>nd</w:t>
      </w:r>
      <w:r>
        <w:t xml:space="preserve"> place facing down</w:t>
      </w:r>
    </w:p>
    <w:p w:rsidR="00B11EB3" w:rsidRDefault="00B11EB3" w:rsidP="00B11EB3">
      <w:pPr>
        <w:pStyle w:val="DanceBody"/>
      </w:pPr>
      <w:r>
        <w:t>17-24</w:t>
      </w:r>
      <w:r>
        <w:tab/>
        <w:t>2s+1s+3s dance Grand Chain</w:t>
      </w:r>
    </w:p>
    <w:p w:rsidR="00B11EB3" w:rsidRDefault="00B11EB3" w:rsidP="00B11EB3">
      <w:pPr>
        <w:pStyle w:val="DanceBody"/>
        <w:keepNext w:val="0"/>
      </w:pPr>
      <w:r>
        <w:t>25-32</w:t>
      </w:r>
      <w:r>
        <w:tab/>
        <w:t>2s+1s+3s Adv+Ret, 2s+1s+3s turn RH</w:t>
      </w:r>
    </w:p>
    <w:p w:rsidR="00B11EB3" w:rsidRDefault="00B11EB3" w:rsidP="00B11EB3"/>
    <w:p w:rsidR="00B11EB3" w:rsidRDefault="00B11EB3" w:rsidP="00B11EB3">
      <w:pPr>
        <w:pStyle w:val="Minicrib"/>
      </w:pPr>
      <w:r>
        <w:t>THE HEIDELBERG EXCHANGE  (R3x48)  3C Set</w:t>
      </w:r>
      <w:r>
        <w:tab/>
        <w:t>Kathryn Coles  Cambridge Scottish Society 75 Years</w:t>
      </w:r>
    </w:p>
    <w:p w:rsidR="00B11EB3" w:rsidRDefault="00B11EB3" w:rsidP="00B11EB3">
      <w:pPr>
        <w:pStyle w:val="DanceBody"/>
      </w:pPr>
      <w:r>
        <w:t xml:space="preserve"> 1- 8</w:t>
      </w:r>
      <w:r>
        <w:tab/>
        <w:t>1M+2L cross RH, 1L+2M cross RH; 1M+3M cross RH, 1L+3L cross RH.  (2) (3) 1</w:t>
      </w:r>
    </w:p>
    <w:p w:rsidR="00B11EB3" w:rsidRDefault="00B11EB3" w:rsidP="00B11EB3">
      <w:pPr>
        <w:pStyle w:val="DanceBody"/>
      </w:pPr>
      <w:r>
        <w:t xml:space="preserve"> 9-16</w:t>
      </w:r>
      <w:r>
        <w:tab/>
        <w:t>1s+3s dance 1/2 R&amp;L; 2s+1s dance 1/2 R&amp;L.  1 2 3</w:t>
      </w:r>
    </w:p>
    <w:p w:rsidR="00B11EB3" w:rsidRDefault="00B11EB3" w:rsidP="00B11EB3">
      <w:pPr>
        <w:pStyle w:val="DanceBody"/>
      </w:pPr>
      <w:r>
        <w:t>17-24</w:t>
      </w:r>
      <w:r>
        <w:tab/>
        <w:t>Mirror reels of 3 on sides (1s in/down, 2s out/up, 3s in/up)</w:t>
      </w:r>
    </w:p>
    <w:p w:rsidR="00B11EB3" w:rsidRDefault="00B11EB3" w:rsidP="00B11EB3">
      <w:pPr>
        <w:pStyle w:val="DanceBody"/>
      </w:pPr>
      <w:r>
        <w:t>25-32</w:t>
      </w:r>
      <w:r>
        <w:tab/>
        <w:t>1s+2s dance Rondel</w:t>
      </w:r>
    </w:p>
    <w:p w:rsidR="00B11EB3" w:rsidRDefault="00B11EB3" w:rsidP="00B11EB3">
      <w:pPr>
        <w:pStyle w:val="DanceBody"/>
      </w:pPr>
      <w:r>
        <w:t>33-40</w:t>
      </w:r>
      <w:r>
        <w:tab/>
        <w:t>1s+3s dance Rondel</w:t>
      </w:r>
    </w:p>
    <w:p w:rsidR="00B11EB3" w:rsidRDefault="00B11EB3" w:rsidP="00B11EB3">
      <w:pPr>
        <w:pStyle w:val="DanceBody"/>
        <w:keepNext w:val="0"/>
      </w:pPr>
      <w:r>
        <w:t>41-48</w:t>
      </w:r>
      <w:r>
        <w:tab/>
        <w:t>All circle 6H round &amp; back</w:t>
      </w:r>
    </w:p>
    <w:p w:rsidR="00B11EB3" w:rsidRDefault="00B11EB3" w:rsidP="00B11EB3"/>
    <w:p w:rsidR="00B11EB3" w:rsidRDefault="00B11EB3" w:rsidP="00B11EB3">
      <w:pPr>
        <w:pStyle w:val="Minicrib"/>
      </w:pPr>
      <w:r>
        <w:t>THE HEIGHTS OF RECHBERG  (R4x32)  4C set</w:t>
      </w:r>
      <w:r>
        <w:tab/>
        <w:t>Adrian Conrad  Odd Half-Dozen minicrib.org.uk/publish.html</w:t>
      </w:r>
    </w:p>
    <w:p w:rsidR="00B11EB3" w:rsidRPr="006525BF" w:rsidRDefault="00B11EB3" w:rsidP="00B11EB3">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B11EB3" w:rsidRDefault="00B11EB3" w:rsidP="00B11EB3">
      <w:pPr>
        <w:pStyle w:val="DanceBody"/>
      </w:pPr>
      <w:r w:rsidRPr="00714EBB">
        <w:t xml:space="preserve"> 9-16</w:t>
      </w:r>
      <w:r w:rsidRPr="00714EBB">
        <w:tab/>
      </w:r>
      <w:r>
        <w:t>"Spiral E</w:t>
      </w:r>
      <w:r w:rsidRPr="00714EBB">
        <w:t>xchange</w:t>
      </w:r>
      <w:r>
        <w:t>"</w:t>
      </w:r>
      <w:r w:rsidRPr="00714EBB">
        <w:t>:</w:t>
      </w:r>
    </w:p>
    <w:p w:rsidR="00B11EB3" w:rsidRDefault="00B11EB3" w:rsidP="00B11EB3">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B11EB3" w:rsidRDefault="00B11EB3" w:rsidP="00B11EB3">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B11EB3" w:rsidRPr="00714EBB" w:rsidRDefault="00B11EB3" w:rsidP="00B11EB3">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B11EB3" w:rsidRPr="00714EBB" w:rsidRDefault="00B11EB3" w:rsidP="00B11EB3">
      <w:pPr>
        <w:pStyle w:val="DanceBody"/>
      </w:pPr>
      <w:r w:rsidRPr="00714EBB">
        <w:t>17-24</w:t>
      </w:r>
      <w:r w:rsidRPr="00714EBB">
        <w:tab/>
      </w:r>
      <w:r>
        <w:t>Reels of 4 on sides, all ending on sidelines</w:t>
      </w:r>
    </w:p>
    <w:p w:rsidR="00B11EB3" w:rsidRDefault="00B11EB3" w:rsidP="00B11EB3">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B11EB3" w:rsidRDefault="00B11EB3" w:rsidP="00B11EB3"/>
    <w:p w:rsidR="00B11EB3" w:rsidRDefault="00B11EB3" w:rsidP="00B11EB3">
      <w:pPr>
        <w:pStyle w:val="Minicrib"/>
      </w:pPr>
      <w:r>
        <w:t>HELEN &amp; TOM SMITH'S JIG  (J4x32)  4C set</w:t>
      </w:r>
      <w:r>
        <w:tab/>
        <w:t>J Gibson</w:t>
      </w:r>
    </w:p>
    <w:p w:rsidR="00B11EB3" w:rsidRDefault="00B11EB3" w:rsidP="00B11EB3">
      <w:pPr>
        <w:pStyle w:val="DanceBody"/>
      </w:pPr>
      <w:r>
        <w:t xml:space="preserve"> 1- 8</w:t>
      </w:r>
      <w:r>
        <w:tab/>
        <w:t>1s &amp; 4s 1/2 turn partner RH, twirl &amp; 1M &amp; 4L dance out to opposite side followed by partner &amp; chase clockwise 1/2 way</w:t>
      </w:r>
      <w:r w:rsidRPr="00BA6B4D">
        <w:rPr>
          <w:b/>
        </w:rPr>
        <w:t xml:space="preserve"> while </w:t>
      </w:r>
      <w:r>
        <w:t>2s+3s set, set advancing &amp; turn to face other couple, set &amp; 2s dance under arch made by 3s</w:t>
      </w:r>
    </w:p>
    <w:p w:rsidR="00B11EB3" w:rsidRDefault="00B11EB3" w:rsidP="00B11EB3">
      <w:pPr>
        <w:pStyle w:val="DanceBody"/>
      </w:pPr>
      <w:r>
        <w:t xml:space="preserve"> 9-16</w:t>
      </w:r>
      <w:r>
        <w:tab/>
        <w:t>All dance RSh reels of 4 on sides.  4 3 2 1</w:t>
      </w:r>
    </w:p>
    <w:p w:rsidR="00B11EB3" w:rsidRDefault="00B11EB3" w:rsidP="00B11EB3">
      <w:pPr>
        <w:pStyle w:val="DanceBody"/>
      </w:pPr>
      <w:r>
        <w:t>17-24</w:t>
      </w:r>
      <w:r>
        <w:tab/>
        <w:t>3s+2s dance RH across &amp; LH back</w:t>
      </w:r>
      <w:r w:rsidRPr="00BA6B4D">
        <w:rPr>
          <w:b/>
        </w:rPr>
        <w:t xml:space="preserve"> while </w:t>
      </w:r>
      <w:r>
        <w:t>4s &amp; 1s 1/2 turn partner RH, twirl &amp; 4L &amp; 1M dance out to opposite side followed by partner &amp; chase clockwise 1/2 way.  1 3 2 4</w:t>
      </w:r>
    </w:p>
    <w:p w:rsidR="00B11EB3" w:rsidRDefault="00B11EB3" w:rsidP="00B11EB3">
      <w:pPr>
        <w:pStyle w:val="DanceBody"/>
        <w:keepNext w:val="0"/>
      </w:pPr>
      <w:r>
        <w:t>25-32</w:t>
      </w:r>
      <w:r>
        <w:tab/>
        <w:t>1s dance Allemande</w:t>
      </w:r>
      <w:r w:rsidRPr="00BA6B4D">
        <w:rPr>
          <w:b/>
        </w:rPr>
        <w:t xml:space="preserve"> while </w:t>
      </w:r>
      <w:r>
        <w:t>3s dance Poussette (to change places)</w:t>
      </w:r>
      <w:r w:rsidRPr="007F0D5A">
        <w:rPr>
          <w:b/>
        </w:rPr>
        <w:t xml:space="preserve"> also </w:t>
      </w:r>
      <w:r>
        <w:t>2s Allemande</w:t>
      </w:r>
      <w:r w:rsidRPr="00BA6B4D">
        <w:rPr>
          <w:b/>
        </w:rPr>
        <w:t xml:space="preserve"> </w:t>
      </w:r>
      <w:r>
        <w:rPr>
          <w:b/>
        </w:rPr>
        <w:t xml:space="preserve">as </w:t>
      </w:r>
      <w:r>
        <w:t>4s Poussette.  3 1 4 2</w:t>
      </w:r>
    </w:p>
    <w:p w:rsidR="00B11EB3" w:rsidRDefault="00B11EB3" w:rsidP="00B11EB3"/>
    <w:p w:rsidR="00B11EB3" w:rsidRDefault="00B11EB3" w:rsidP="00B11EB3">
      <w:pPr>
        <w:pStyle w:val="Minicrib"/>
      </w:pPr>
      <w:r>
        <w:t>HELEN'S DELIGHT  (S4x40)  4C Set</w:t>
      </w:r>
      <w:r>
        <w:tab/>
        <w:t>Ruary Laidlaw, 2024</w:t>
      </w:r>
    </w:p>
    <w:p w:rsidR="00B11EB3" w:rsidRDefault="00B11EB3" w:rsidP="00B11EB3">
      <w:pPr>
        <w:pStyle w:val="DanceBody"/>
      </w:pPr>
      <w:r>
        <w:t xml:space="preserve"> 1- 8</w:t>
      </w:r>
      <w:r>
        <w:tab/>
        <w:t>1s &amp; 3s turn partner RH, turn partner LH 1.1/2 to finish BtoB between 2s/4s</w:t>
      </w:r>
    </w:p>
    <w:p w:rsidR="00B11EB3" w:rsidRDefault="00B11EB3" w:rsidP="00B11EB3">
      <w:pPr>
        <w:pStyle w:val="DanceBody"/>
      </w:pPr>
      <w:r>
        <w:t xml:space="preserve"> 9-16</w:t>
      </w:r>
      <w:r>
        <w:tab/>
        <w:t>All dance RSh reels of 4 across (1s+2s &amp; 3s+4s). Bar 8: 1s &amp; 3s 1/2 turn partner LH to face down NHJ (Man with partner on Right) &amp; join hands with 2s/4s (lines of 4 facing down)</w:t>
      </w:r>
    </w:p>
    <w:p w:rsidR="00B11EB3" w:rsidRDefault="00B11EB3" w:rsidP="00B11EB3">
      <w:pPr>
        <w:pStyle w:val="DanceBody"/>
      </w:pPr>
      <w:r>
        <w:t>17-24</w:t>
      </w:r>
      <w:r>
        <w:tab/>
        <w:t>All dance down 3 steps, pull back RSh &amp; dance back up</w:t>
      </w:r>
    </w:p>
    <w:p w:rsidR="00B11EB3" w:rsidRDefault="00B11EB3" w:rsidP="00B11EB3">
      <w:pPr>
        <w:pStyle w:val="DanceBody"/>
      </w:pPr>
      <w:r>
        <w:tab/>
        <w:t>Bar 6: 1s &amp; 3s cross back to own sides to 1st/3rd places</w:t>
      </w:r>
    </w:p>
    <w:p w:rsidR="00B11EB3" w:rsidRDefault="00B11EB3" w:rsidP="00B11EB3">
      <w:pPr>
        <w:pStyle w:val="DanceBody"/>
      </w:pPr>
      <w:r>
        <w:tab/>
        <w:t xml:space="preserve">Bars 7-8: 1s &amp; 3s cast, dance in to join NH with partner in 2nd/4th place facing up </w:t>
      </w:r>
      <w:r>
        <w:rPr>
          <w:b/>
        </w:rPr>
        <w:t>while</w:t>
      </w:r>
      <w:r w:rsidRPr="00F94066">
        <w:t xml:space="preserve"> 2s</w:t>
      </w:r>
      <w:r>
        <w:t xml:space="preserve"> &amp; 4s dance in, join NH with partner in 1st/3rd place facing up</w:t>
      </w:r>
    </w:p>
    <w:p w:rsidR="00B11EB3" w:rsidRDefault="00B11EB3" w:rsidP="00B11EB3">
      <w:pPr>
        <w:pStyle w:val="DanceBody"/>
      </w:pPr>
      <w:r>
        <w:t>25-32</w:t>
      </w:r>
      <w:r>
        <w:tab/>
        <w:t>All Adv+Ret (2 steps each) finishing on sides (2 1 4 3); All turn partner 2H (1M &amp; 3L face out)</w:t>
      </w:r>
    </w:p>
    <w:p w:rsidR="00B11EB3" w:rsidRDefault="00B11EB3" w:rsidP="00B11EB3">
      <w:pPr>
        <w:pStyle w:val="DanceBody"/>
      </w:pPr>
      <w:r>
        <w:t>33-40</w:t>
      </w:r>
      <w:r>
        <w:tab/>
        <w:t>1s+3s dance "Selkirk Pass" (Tandem 1/2 Fig 8):</w:t>
      </w:r>
    </w:p>
    <w:p w:rsidR="00B11EB3" w:rsidRDefault="00B11EB3" w:rsidP="00B11EB3">
      <w:pPr>
        <w:pStyle w:val="DanceBody"/>
        <w:keepNext w:val="0"/>
      </w:pPr>
      <w:r>
        <w:tab/>
        <w:t xml:space="preserve">1M followed by 1L casts down to 4th place, dances up middle, casts down through 2nd place to 4th place and across to 3rd place own side </w:t>
      </w:r>
      <w:r>
        <w:rPr>
          <w:b/>
        </w:rPr>
        <w:t>while</w:t>
      </w:r>
      <w:r>
        <w:t xml:space="preserve"> 3s dance similar, casting up to 2nd place, down middle, cast up through 4th place to 2nd place own side. 2 3 4 1</w:t>
      </w:r>
    </w:p>
    <w:p w:rsidR="00B11EB3" w:rsidRDefault="00B11EB3" w:rsidP="00B11EB3"/>
    <w:p w:rsidR="00B11EB3" w:rsidRDefault="00B11EB3" w:rsidP="00B11EB3">
      <w:pPr>
        <w:pStyle w:val="Minicrib"/>
      </w:pPr>
      <w:r>
        <w:t>HELEN'S STRATHSPEY  (S8x32)  3C (4C set)</w:t>
      </w:r>
      <w:r>
        <w:tab/>
        <w:t>E Finley  N Ayr 40th Anniv Coll</w:t>
      </w:r>
    </w:p>
    <w:p w:rsidR="00B11EB3" w:rsidRDefault="00B11EB3" w:rsidP="00B11EB3">
      <w:pPr>
        <w:pStyle w:val="DanceBody"/>
      </w:pPr>
      <w:r>
        <w:t xml:space="preserve"> 1- 4</w:t>
      </w:r>
      <w:r>
        <w:tab/>
        <w:t>1M casts 2 places &amp; dances in to face 3L</w:t>
      </w:r>
      <w:r w:rsidRPr="00BA6B4D">
        <w:rPr>
          <w:b/>
        </w:rPr>
        <w:t xml:space="preserve"> while </w:t>
      </w:r>
      <w:r>
        <w:t>1L dances across, casts 1 place to face 2L</w:t>
      </w:r>
    </w:p>
    <w:p w:rsidR="00B11EB3" w:rsidRDefault="00B11EB3" w:rsidP="00B11EB3">
      <w:pPr>
        <w:pStyle w:val="DanceBody"/>
      </w:pPr>
      <w:r>
        <w:t xml:space="preserve"> 5-12</w:t>
      </w:r>
      <w:r>
        <w:tab/>
        <w:t>1s dance RSh reels of 3 across (1L with 2s &amp; 1M with 3s) ending in lines across facing down/up &amp; all set</w:t>
      </w:r>
    </w:p>
    <w:p w:rsidR="00B11EB3" w:rsidRDefault="00B11EB3" w:rsidP="00B11EB3">
      <w:pPr>
        <w:pStyle w:val="DanceBody"/>
      </w:pPr>
      <w:r>
        <w:t>13-16</w:t>
      </w:r>
      <w:r>
        <w:tab/>
        <w:t>All circle 6H round to left to end all on opposite sides</w:t>
      </w:r>
    </w:p>
    <w:p w:rsidR="00B11EB3" w:rsidRDefault="00B11EB3" w:rsidP="00B11EB3">
      <w:pPr>
        <w:pStyle w:val="DanceBody"/>
      </w:pPr>
      <w:r>
        <w:t>17-20</w:t>
      </w:r>
      <w:r>
        <w:tab/>
        <w:t>1s set advcg (diag) &amp; turn 2H</w:t>
      </w:r>
    </w:p>
    <w:p w:rsidR="00B11EB3" w:rsidRDefault="00B11EB3" w:rsidP="00B11EB3">
      <w:pPr>
        <w:pStyle w:val="DanceBody"/>
      </w:pPr>
      <w:r>
        <w:t>21-24</w:t>
      </w:r>
      <w:r>
        <w:tab/>
        <w:t>1s cast 2 places (M down, L up) behind Men/Ladies into middle</w:t>
      </w:r>
      <w:r w:rsidRPr="00BA6B4D">
        <w:rPr>
          <w:b/>
        </w:rPr>
        <w:t xml:space="preserve"> while </w:t>
      </w:r>
      <w:r>
        <w:t>3s+2s set &amp; turn partner 2H to 3s facing up &amp; 2s down</w:t>
      </w:r>
    </w:p>
    <w:p w:rsidR="00B11EB3" w:rsidRDefault="00B11EB3" w:rsidP="00B11EB3">
      <w:pPr>
        <w:pStyle w:val="DanceBody"/>
        <w:keepNext w:val="0"/>
      </w:pPr>
      <w:r>
        <w:t>25-32</w:t>
      </w:r>
      <w:r>
        <w:tab/>
        <w:t>1s dance under arches made by 3s/2s to end 2</w:t>
      </w:r>
      <w:r w:rsidRPr="00972EEB">
        <w:t>nd</w:t>
      </w:r>
      <w:r>
        <w:t xml:space="preserve"> place opposite side</w:t>
      </w:r>
      <w:r w:rsidRPr="00BA6B4D">
        <w:rPr>
          <w:b/>
        </w:rPr>
        <w:t xml:space="preserve"> while </w:t>
      </w:r>
      <w:r>
        <w:t>3s/2s dance up/down, all chase clockwise 1/2 way.  2 1 3</w:t>
      </w:r>
    </w:p>
    <w:p w:rsidR="00B11EB3" w:rsidRDefault="00B11EB3" w:rsidP="00B11EB3"/>
    <w:p w:rsidR="00B11EB3" w:rsidRDefault="00B11EB3" w:rsidP="00B11EB3">
      <w:pPr>
        <w:pStyle w:val="Minicrib"/>
      </w:pPr>
      <w:r>
        <w:t>HELEN'S WEDDING  (M-(S32+R32))  4C set</w:t>
      </w:r>
      <w:r>
        <w:tab/>
        <w:t>Harry Rhodes  Snowden Bk 1</w:t>
      </w:r>
    </w:p>
    <w:p w:rsidR="00B11EB3" w:rsidRDefault="00B11EB3" w:rsidP="00B11EB3">
      <w:pPr>
        <w:pStyle w:val="DanceBody"/>
      </w:pPr>
      <w:r>
        <w:t>Strathspey</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 cast to 4</w:t>
      </w:r>
      <w:r w:rsidRPr="00972EEB">
        <w:t>th</w:t>
      </w:r>
      <w:r>
        <w:t xml:space="preserve"> place &amp; dance RH across with 4s</w:t>
      </w:r>
    </w:p>
    <w:p w:rsidR="00B11EB3" w:rsidRDefault="00B11EB3" w:rsidP="00B11EB3">
      <w:pPr>
        <w:pStyle w:val="DanceBody"/>
      </w:pPr>
      <w:r>
        <w:t>17-24</w:t>
      </w:r>
      <w:r>
        <w:tab/>
        <w:t>4s+1s dance LH across &amp; 1s lead up to top</w:t>
      </w:r>
    </w:p>
    <w:p w:rsidR="00B11EB3" w:rsidRDefault="00B11EB3" w:rsidP="00B11EB3">
      <w:pPr>
        <w:pStyle w:val="DanceBody"/>
      </w:pPr>
      <w:r>
        <w:t>25-32</w:t>
      </w:r>
      <w:r>
        <w:tab/>
        <w:t>All set twice &amp; turn partners 2H twice</w:t>
      </w:r>
    </w:p>
    <w:p w:rsidR="00B11EB3" w:rsidRDefault="00B11EB3" w:rsidP="00B11EB3">
      <w:pPr>
        <w:pStyle w:val="DanceBody"/>
      </w:pPr>
      <w:r>
        <w:t>Reel</w:t>
      </w:r>
    </w:p>
    <w:p w:rsidR="00B11EB3" w:rsidRDefault="00B11EB3" w:rsidP="00B11EB3">
      <w:pPr>
        <w:pStyle w:val="DanceBody"/>
      </w:pPr>
      <w:r>
        <w:t>33-40</w:t>
      </w:r>
      <w:r>
        <w:tab/>
        <w:t>1s+2s</w:t>
      </w:r>
      <w:r w:rsidRPr="007F0D5A">
        <w:rPr>
          <w:b/>
        </w:rPr>
        <w:t xml:space="preserve"> also </w:t>
      </w:r>
      <w:r>
        <w:t>3s+4s dance 1/2 R&amp;L, 1s+4s dance 1/2 R&amp;L</w:t>
      </w:r>
    </w:p>
    <w:p w:rsidR="00B11EB3" w:rsidRDefault="00B11EB3" w:rsidP="00B11EB3">
      <w:pPr>
        <w:pStyle w:val="DanceBody"/>
      </w:pPr>
      <w:r>
        <w:t>41-48</w:t>
      </w:r>
      <w:r>
        <w:tab/>
        <w:t>2s+4s</w:t>
      </w:r>
      <w:r w:rsidRPr="007F0D5A">
        <w:rPr>
          <w:b/>
        </w:rPr>
        <w:t xml:space="preserve"> also </w:t>
      </w:r>
      <w:r>
        <w:t>1s+3s dance 1/2 R&amp;L, 2s+3s dance 1/2 R&amp;L.  (4 3 2 1 all on opposite sides)</w:t>
      </w:r>
    </w:p>
    <w:p w:rsidR="00B11EB3" w:rsidRDefault="00B11EB3" w:rsidP="00B11EB3">
      <w:pPr>
        <w:pStyle w:val="DanceBody"/>
      </w:pPr>
      <w:r>
        <w:t>49-56</w:t>
      </w:r>
      <w:r>
        <w:tab/>
        <w:t>4s+3s</w:t>
      </w:r>
      <w:r w:rsidRPr="007F0D5A">
        <w:rPr>
          <w:b/>
        </w:rPr>
        <w:t xml:space="preserve"> also </w:t>
      </w:r>
      <w:r>
        <w:t>2s+1s turn RH 1.1/2 times on sides &amp; all turn partners LH 1.1/2 times.  3 4 1 2</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HELLO IN JULY  (S8x32)  3C (4C set)</w:t>
      </w:r>
      <w:r>
        <w:tab/>
        <w:t>Jens Heckmann  Freiburg Corona Collection</w:t>
      </w:r>
    </w:p>
    <w:p w:rsidR="00B11EB3" w:rsidRDefault="00B11EB3" w:rsidP="00B11EB3">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B11EB3" w:rsidRDefault="00B11EB3" w:rsidP="00B11EB3">
      <w:pPr>
        <w:pStyle w:val="DanceBody"/>
      </w:pPr>
      <w:r>
        <w:t xml:space="preserve"> 9-16</w:t>
      </w:r>
      <w:r>
        <w:tab/>
        <w:t>1s dance RSh reels of 3 on opposite sides (1L up, 1M down), finish facing 1st corners</w:t>
      </w:r>
    </w:p>
    <w:p w:rsidR="00B11EB3" w:rsidRDefault="00B11EB3" w:rsidP="00B11EB3">
      <w:pPr>
        <w:pStyle w:val="DanceBody"/>
      </w:pPr>
      <w:r>
        <w:t>17-24</w:t>
      </w:r>
      <w:r>
        <w:tab/>
      </w:r>
      <w:r w:rsidRPr="00B404E3">
        <w:t>1s dance 'Hello-Goodbye' setting</w:t>
      </w:r>
      <w:r>
        <w:t xml:space="preserve"> ending with petronella turn to 2</w:t>
      </w:r>
      <w:r w:rsidRPr="00972EEB">
        <w:t>nd</w:t>
      </w:r>
      <w:r>
        <w:t xml:space="preserve"> place own sides</w:t>
      </w:r>
    </w:p>
    <w:p w:rsidR="00B11EB3" w:rsidRDefault="00B11EB3" w:rsidP="00B11EB3">
      <w:pPr>
        <w:pStyle w:val="DanceBody"/>
        <w:keepNext w:val="0"/>
      </w:pPr>
      <w:r>
        <w:t>25-32</w:t>
      </w:r>
      <w:r>
        <w:tab/>
        <w:t>1s dance Fig of 8 round 2s</w:t>
      </w:r>
    </w:p>
    <w:p w:rsidR="00B11EB3" w:rsidRDefault="00B11EB3" w:rsidP="00B11EB3"/>
    <w:p w:rsidR="00B11EB3" w:rsidRDefault="00B11EB3" w:rsidP="00B11EB3">
      <w:pPr>
        <w:pStyle w:val="Minicrib"/>
      </w:pPr>
      <w:r>
        <w:t>HELLO TO STRANRAER  (H4x32)  Round the Room</w:t>
      </w:r>
      <w:r>
        <w:tab/>
        <w:t>Jean Shaw</w:t>
      </w:r>
    </w:p>
    <w:p w:rsidR="00B11EB3" w:rsidRDefault="00B11EB3" w:rsidP="00B11EB3">
      <w:pPr>
        <w:pStyle w:val="DanceBody"/>
      </w:pPr>
      <w:r>
        <w:t>Round the Room Dance – 2 facing 2</w:t>
      </w:r>
    </w:p>
    <w:p w:rsidR="00B11EB3" w:rsidRDefault="00B11EB3" w:rsidP="00B11EB3">
      <w:pPr>
        <w:pStyle w:val="DanceBody"/>
      </w:pPr>
      <w:r>
        <w:t xml:space="preserve"> 1- 8</w:t>
      </w:r>
      <w:r>
        <w:tab/>
        <w:t>All set, dance 1/2 RH across; all set, dance 1/2 LH across</w:t>
      </w:r>
    </w:p>
    <w:p w:rsidR="00B11EB3" w:rsidRDefault="00B11EB3" w:rsidP="00B11EB3">
      <w:pPr>
        <w:pStyle w:val="DanceBody"/>
      </w:pPr>
      <w:r>
        <w:t xml:space="preserve"> 9-16</w:t>
      </w:r>
      <w:r>
        <w:tab/>
        <w:t>Ladies' Chain</w:t>
      </w:r>
    </w:p>
    <w:p w:rsidR="00B11EB3" w:rsidRDefault="00B11EB3" w:rsidP="00B11EB3">
      <w:pPr>
        <w:pStyle w:val="DanceBody"/>
      </w:pPr>
      <w:r>
        <w:t>17-24</w:t>
      </w:r>
      <w:r>
        <w:tab/>
        <w:t>All dance R&amp;L</w:t>
      </w:r>
    </w:p>
    <w:p w:rsidR="00B11EB3" w:rsidRDefault="00B11EB3" w:rsidP="00B11EB3">
      <w:pPr>
        <w:pStyle w:val="DanceBody"/>
        <w:keepNext w:val="0"/>
      </w:pPr>
      <w:r>
        <w:t>25-32</w:t>
      </w:r>
      <w:r>
        <w:tab/>
        <w:t>All Adv+Ret with partner; pass person opposite RSh to meet new couple</w:t>
      </w:r>
    </w:p>
    <w:p w:rsidR="00B11EB3" w:rsidRDefault="00B11EB3" w:rsidP="00B11EB3"/>
    <w:p w:rsidR="00B11EB3" w:rsidRDefault="00B11EB3" w:rsidP="00B11EB3">
      <w:pPr>
        <w:pStyle w:val="Minicrib"/>
      </w:pPr>
      <w:r>
        <w:t>HELLO-GOODBYE  (S8x32)  3C (4C set)</w:t>
      </w:r>
      <w:r>
        <w:tab/>
        <w:t>Chris Ronald  RSCDS Bk 51</w:t>
      </w:r>
    </w:p>
    <w:p w:rsidR="00B11EB3" w:rsidRDefault="00B11EB3" w:rsidP="00B11EB3">
      <w:pPr>
        <w:pStyle w:val="DanceBody"/>
      </w:pPr>
      <w:r>
        <w:t xml:space="preserve"> 1- 8</w:t>
      </w:r>
      <w:r>
        <w:tab/>
        <w:t>1s set cross RH, cast &amp; turn 3/4 RH to face opp sides (2s step up 5-6)</w:t>
      </w:r>
    </w:p>
    <w:p w:rsidR="00B11EB3" w:rsidRDefault="00B11EB3" w:rsidP="00B11EB3">
      <w:pPr>
        <w:pStyle w:val="DanceBody"/>
      </w:pPr>
      <w:r>
        <w:t xml:space="preserve"> 9-16</w:t>
      </w:r>
      <w:r>
        <w:tab/>
        <w:t xml:space="preserve">1M+2s </w:t>
      </w:r>
      <w:r>
        <w:rPr>
          <w:b/>
        </w:rPr>
        <w:t>also</w:t>
      </w:r>
      <w:r>
        <w:t xml:space="preserve"> 1L+3s dance LH across, 1s pass LSh to dance RH across with other couple.  1s end BtoB in middle facing 1st corners</w:t>
      </w:r>
    </w:p>
    <w:p w:rsidR="00B11EB3" w:rsidRDefault="00B11EB3" w:rsidP="00B11EB3">
      <w:pPr>
        <w:pStyle w:val="DanceBody"/>
      </w:pPr>
      <w:r>
        <w:t>17-24</w:t>
      </w:r>
      <w:r>
        <w:tab/>
      </w:r>
      <w:r w:rsidRPr="006B40B3">
        <w:t>1s dance 'Hello-Goodbye' setting</w:t>
      </w:r>
      <w:r>
        <w:t>, clap &amp; petronella turn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HELPFUL JIG  (J8x32)  2C (4C set)</w:t>
      </w:r>
      <w:r>
        <w:tab/>
        <w:t>Martha Morrison Veranth  Wasatch Mountain Coll</w:t>
      </w:r>
    </w:p>
    <w:p w:rsidR="00B11EB3" w:rsidRDefault="00B11EB3" w:rsidP="00B11EB3">
      <w:pPr>
        <w:pStyle w:val="DanceBody"/>
      </w:pPr>
      <w:r>
        <w:t xml:space="preserve"> 1- 8</w:t>
      </w:r>
      <w:r>
        <w:tab/>
        <w:t>Ladies dance round behind Men &amp; back to place</w:t>
      </w:r>
    </w:p>
    <w:p w:rsidR="00B11EB3" w:rsidRDefault="00B11EB3" w:rsidP="00B11EB3">
      <w:pPr>
        <w:pStyle w:val="DanceBody"/>
      </w:pPr>
      <w:r>
        <w:t xml:space="preserve"> 9-16</w:t>
      </w:r>
      <w:r>
        <w:tab/>
        <w:t>Men repeat</w:t>
      </w:r>
    </w:p>
    <w:p w:rsidR="00B11EB3" w:rsidRDefault="00B11EB3" w:rsidP="00B11EB3">
      <w:pPr>
        <w:pStyle w:val="DanceBody"/>
      </w:pPr>
      <w:r>
        <w:t>17-24</w:t>
      </w:r>
      <w:r>
        <w:tab/>
        <w:t>1s lead down middle &amp; back up</w:t>
      </w:r>
    </w:p>
    <w:p w:rsidR="00B11EB3" w:rsidRDefault="00B11EB3" w:rsidP="00B11EB3">
      <w:pPr>
        <w:pStyle w:val="DanceBody"/>
      </w:pPr>
      <w:r>
        <w:t>25-28</w:t>
      </w:r>
      <w:r>
        <w:tab/>
        <w:t>2s make arch &amp; dance up as 1s dance down under arch</w:t>
      </w:r>
    </w:p>
    <w:p w:rsidR="00B11EB3" w:rsidRDefault="00B11EB3" w:rsidP="00B11EB3">
      <w:pPr>
        <w:pStyle w:val="DanceBody"/>
        <w:keepNext w:val="0"/>
      </w:pPr>
      <w:r>
        <w:t>29-32</w:t>
      </w:r>
      <w:r>
        <w:tab/>
        <w:t>2s+1s circle 4H round &amp; back</w:t>
      </w:r>
    </w:p>
    <w:p w:rsidR="00B11EB3" w:rsidRDefault="00B11EB3" w:rsidP="00B11EB3"/>
    <w:p w:rsidR="00B11EB3" w:rsidRDefault="00B11EB3" w:rsidP="00B11EB3">
      <w:pPr>
        <w:pStyle w:val="Minicrib"/>
      </w:pPr>
      <w:r>
        <w:t>HEMMAN LANE JIG  (J8x32)  3C (4C set)</w:t>
      </w:r>
      <w:r>
        <w:tab/>
        <w:t>B Stokes</w:t>
      </w:r>
    </w:p>
    <w:p w:rsidR="00B11EB3" w:rsidRDefault="00B11EB3" w:rsidP="00B11EB3">
      <w:pPr>
        <w:pStyle w:val="DanceBody"/>
      </w:pPr>
      <w:r>
        <w:t xml:space="preserve"> 1- 8</w:t>
      </w:r>
      <w:r>
        <w:tab/>
        <w:t>1s+2s+3s dance reels of 3 all crossing down when at top ending on opposite sides facing up</w:t>
      </w:r>
    </w:p>
    <w:p w:rsidR="00B11EB3" w:rsidRDefault="00B11EB3" w:rsidP="00B11EB3">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rPr>
        <w:t xml:space="preserve"> while </w:t>
      </w:r>
      <w:r>
        <w:t>2s end at top &amp; 3s in 3</w:t>
      </w:r>
      <w:r w:rsidRPr="00972EEB">
        <w:t>rd</w:t>
      </w:r>
      <w:r>
        <w:t xml:space="preserve"> pl</w:t>
      </w:r>
    </w:p>
    <w:p w:rsidR="00B11EB3" w:rsidRDefault="00B11EB3" w:rsidP="00B11EB3">
      <w:pPr>
        <w:pStyle w:val="DanceBody"/>
      </w:pPr>
      <w:r>
        <w:t>17-24</w:t>
      </w:r>
      <w:r>
        <w:tab/>
        <w:t>1s dance 'Hello-Goodbye' ending with petronella turn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HEN HOUSE  (R8x32)  3C (4C set)</w:t>
      </w:r>
      <w:r>
        <w:tab/>
        <w:t>John S Trew  Martello Tower 2</w:t>
      </w:r>
    </w:p>
    <w:p w:rsidR="00B11EB3" w:rsidRDefault="00B11EB3" w:rsidP="00B11EB3">
      <w:pPr>
        <w:pStyle w:val="DanceBody"/>
      </w:pPr>
      <w:r>
        <w:t xml:space="preserve"> 1- 8</w:t>
      </w:r>
      <w:r>
        <w:tab/>
        <w:t>1s+2s+3s chase clockwise 1/2 way, set &amp; cross RH to own sides</w:t>
      </w:r>
    </w:p>
    <w:p w:rsidR="00B11EB3" w:rsidRDefault="00B11EB3" w:rsidP="00B11EB3">
      <w:pPr>
        <w:pStyle w:val="DanceBody"/>
      </w:pPr>
      <w:r>
        <w:t xml:space="preserve"> 9-16</w:t>
      </w:r>
      <w:r>
        <w:tab/>
        <w:t>3s+1s+2s set, cross RH &amp; chase clockwise 1/2 way to original places</w:t>
      </w:r>
    </w:p>
    <w:p w:rsidR="00B11EB3" w:rsidRDefault="00B11EB3" w:rsidP="00B11EB3">
      <w:pPr>
        <w:pStyle w:val="DanceBody"/>
      </w:pPr>
      <w:r>
        <w:t>17-24</w:t>
      </w:r>
      <w:r>
        <w:tab/>
        <w:t>1M set</w:t>
      </w:r>
      <w:r w:rsidRPr="00BA6B4D">
        <w:rPr>
          <w:b/>
        </w:rPr>
        <w:t xml:space="preserve"> </w:t>
      </w:r>
      <w:r>
        <w:rPr>
          <w:b/>
        </w:rPr>
        <w:t xml:space="preserve">as </w:t>
      </w:r>
      <w:r>
        <w:t>1L dances towards him, 1L turns to right &amp; followed by partner casts behind 2L &amp; 1L crosses to Men's side, 1s set</w:t>
      </w:r>
      <w:r w:rsidRPr="00BA6B4D">
        <w:rPr>
          <w:b/>
        </w:rPr>
        <w:t xml:space="preserve"> </w:t>
      </w:r>
      <w:r>
        <w:rPr>
          <w:b/>
        </w:rPr>
        <w:t xml:space="preserve">as </w:t>
      </w:r>
      <w:r>
        <w:t>1L turns in</w:t>
      </w:r>
    </w:p>
    <w:p w:rsidR="00B11EB3" w:rsidRDefault="00B11EB3" w:rsidP="00B11EB3">
      <w:pPr>
        <w:pStyle w:val="DanceBody"/>
        <w:keepNext w:val="0"/>
      </w:pPr>
      <w:r>
        <w:t>25-32</w:t>
      </w:r>
      <w:r>
        <w:tab/>
        <w:t>2s+1s+3s Adv+Ret for 2 steps &amp; 1s turn RH 1.1/2 times to own side</w:t>
      </w:r>
    </w:p>
    <w:p w:rsidR="00B11EB3" w:rsidRDefault="00B11EB3" w:rsidP="00B11EB3"/>
    <w:p w:rsidR="00B11EB3" w:rsidRDefault="00B11EB3" w:rsidP="00B11EB3">
      <w:pPr>
        <w:pStyle w:val="Minicrib"/>
      </w:pPr>
      <w:r>
        <w:t>HENDERSON IN HEREFORD  (R8x32)  3C (4C set)</w:t>
      </w:r>
      <w:r>
        <w:tab/>
        <w:t>John Drewry  Winter Coll 1988</w:t>
      </w:r>
    </w:p>
    <w:p w:rsidR="00B11EB3" w:rsidRDefault="00B11EB3" w:rsidP="00B11EB3">
      <w:pPr>
        <w:pStyle w:val="DanceBody"/>
      </w:pPr>
      <w:r>
        <w:t xml:space="preserve"> 1- 8</w:t>
      </w:r>
      <w:r>
        <w:tab/>
        <w:t>1s cross down to dance reflection reels of 3 on opposite sides &amp; end in middle BtoB in 2</w:t>
      </w:r>
      <w:r w:rsidRPr="00972EEB">
        <w:t>nd</w:t>
      </w:r>
      <w:r>
        <w:t xml:space="preserve"> place facing opposite sides</w:t>
      </w:r>
    </w:p>
    <w:p w:rsidR="00B11EB3" w:rsidRDefault="00B11EB3" w:rsidP="00B11EB3">
      <w:pPr>
        <w:pStyle w:val="DanceBody"/>
      </w:pPr>
      <w:r>
        <w:t xml:space="preserve"> 9-16</w:t>
      </w:r>
      <w:r>
        <w:tab/>
        <w:t>1s dance Crown Triangles (Man sets with 2L+3L, 3L+3M, 2M+3L &amp; Lady with 2M+3M, 2M+3L, 2L+3L, 3L+3M)</w:t>
      </w:r>
    </w:p>
    <w:p w:rsidR="00B11EB3" w:rsidRDefault="00B11EB3" w:rsidP="00B11EB3">
      <w:pPr>
        <w:pStyle w:val="DanceBody"/>
      </w:pPr>
      <w:r>
        <w:t>17-24</w:t>
      </w:r>
      <w:r>
        <w:tab/>
        <w:t>1s Figs of 8 (Man round 2s giving RSh to 2L &amp; 1L round 3s)</w:t>
      </w:r>
      <w:r w:rsidRPr="00BA6B4D">
        <w:rPr>
          <w:b/>
        </w:rPr>
        <w:t xml:space="preserve"> while </w:t>
      </w:r>
      <w:r>
        <w:t>corners dance into centre &amp; touch hands twice, 1s end in 2</w:t>
      </w:r>
      <w:r w:rsidRPr="00972EEB">
        <w:t>nd</w:t>
      </w:r>
      <w:r>
        <w:t xml:space="preserve"> place own side</w:t>
      </w:r>
    </w:p>
    <w:p w:rsidR="00B11EB3" w:rsidRDefault="00B11EB3" w:rsidP="00B11EB3">
      <w:pPr>
        <w:pStyle w:val="DanceBody"/>
        <w:keepNext w:val="0"/>
      </w:pPr>
      <w:r>
        <w:t>25-32</w:t>
      </w:r>
      <w:r>
        <w:tab/>
        <w:t>1s reel of 3 across (Lady with 2s &amp; Man with 3s</w:t>
      </w:r>
    </w:p>
    <w:p w:rsidR="00B11EB3" w:rsidRDefault="00B11EB3" w:rsidP="00B11EB3"/>
    <w:p w:rsidR="00B11EB3" w:rsidRDefault="00B11EB3" w:rsidP="00B11EB3">
      <w:pPr>
        <w:pStyle w:val="Minicrib"/>
      </w:pPr>
      <w:r>
        <w:t>THE HEPTATHLON JIG  (J7x32)  7 Person Set</w:t>
      </w:r>
      <w:r>
        <w:tab/>
        <w:t>Alan W White  St. Andrew Society (London)</w:t>
      </w:r>
    </w:p>
    <w:p w:rsidR="00B11EB3" w:rsidRPr="00414A8D" w:rsidRDefault="00B11EB3" w:rsidP="00B11EB3">
      <w:pPr>
        <w:pStyle w:val="DanceBody"/>
      </w:pPr>
      <w:r w:rsidRPr="00414A8D">
        <w:t>A set of 7 dancers, 2 lines of 3 on the sides &amp; with number 1 in the middle facing up</w:t>
      </w:r>
    </w:p>
    <w:p w:rsidR="00B11EB3" w:rsidRDefault="00B11EB3" w:rsidP="00B11EB3">
      <w:pPr>
        <w:pStyle w:val="DanceBody"/>
      </w:pPr>
      <w:r>
        <w:t>Start:</w:t>
      </w:r>
      <w:r w:rsidRPr="00414A8D">
        <w:tab/>
      </w:r>
    </w:p>
    <w:p w:rsidR="00B11EB3" w:rsidRDefault="00B11EB3" w:rsidP="00B11EB3">
      <w:pPr>
        <w:pStyle w:val="DanceBody"/>
      </w:pPr>
      <w:r>
        <w:t xml:space="preserve">  4······5</w:t>
      </w:r>
    </w:p>
    <w:p w:rsidR="00B11EB3" w:rsidRDefault="00B11EB3" w:rsidP="00B11EB3">
      <w:pPr>
        <w:pStyle w:val="DanceBody"/>
      </w:pPr>
      <w:r>
        <w:t xml:space="preserve">  3··1··6</w:t>
      </w:r>
    </w:p>
    <w:p w:rsidR="00B11EB3" w:rsidRDefault="00B11EB3" w:rsidP="00B11EB3">
      <w:pPr>
        <w:pStyle w:val="DanceBody"/>
      </w:pPr>
      <w:r>
        <w:t xml:space="preserve">  2······7</w:t>
      </w:r>
    </w:p>
    <w:p w:rsidR="00B11EB3" w:rsidRDefault="00B11EB3" w:rsidP="00B11EB3">
      <w:pPr>
        <w:pStyle w:val="DanceBody"/>
      </w:pPr>
      <w:r>
        <w:t xml:space="preserve">  ···Top</w:t>
      </w:r>
    </w:p>
    <w:p w:rsidR="00B11EB3" w:rsidRPr="00414A8D" w:rsidRDefault="00B11EB3" w:rsidP="00B11EB3">
      <w:pPr>
        <w:pStyle w:val="DanceBody"/>
      </w:pPr>
      <w:r w:rsidRPr="00414A8D">
        <w:t>1– 8</w:t>
      </w:r>
      <w:r w:rsidRPr="00414A8D">
        <w:tab/>
        <w:t>1+2+3 dance RH across; 1+6+7 dance LH across</w:t>
      </w:r>
    </w:p>
    <w:p w:rsidR="00B11EB3" w:rsidRPr="00414A8D" w:rsidRDefault="00B11EB3" w:rsidP="00B11EB3">
      <w:pPr>
        <w:pStyle w:val="DanceBody"/>
      </w:pPr>
      <w:r w:rsidRPr="00414A8D">
        <w:t xml:space="preserve"> 9-16</w:t>
      </w:r>
      <w:r w:rsidRPr="00414A8D">
        <w:tab/>
        <w:t>1+3+4 dance RH across; 1+6+5 dance LH across</w:t>
      </w:r>
    </w:p>
    <w:p w:rsidR="00B11EB3" w:rsidRPr="00414A8D" w:rsidRDefault="00B11EB3" w:rsidP="00B11EB3">
      <w:pPr>
        <w:pStyle w:val="DanceBody"/>
      </w:pPr>
      <w:r w:rsidRPr="00414A8D">
        <w:t>17-24</w:t>
      </w:r>
      <w:r w:rsidRPr="00414A8D">
        <w:tab/>
        <w:t>1+3+6 reel of 3 across (1+3 pass RSh to start)</w:t>
      </w:r>
    </w:p>
    <w:p w:rsidR="00B11EB3" w:rsidRDefault="00B11EB3" w:rsidP="00B11EB3">
      <w:pPr>
        <w:pStyle w:val="DanceBody"/>
      </w:pPr>
      <w:r w:rsidRPr="00414A8D">
        <w:t>25-28</w:t>
      </w:r>
      <w:r w:rsidRPr="00414A8D">
        <w:tab/>
        <w:t>1+2 turn RH 1.1/2 times to change places, ending with dancer 2 in centre facing down</w:t>
      </w:r>
    </w:p>
    <w:p w:rsidR="00B11EB3" w:rsidRPr="00414A8D" w:rsidRDefault="00B11EB3" w:rsidP="00B11EB3">
      <w:pPr>
        <w:pStyle w:val="DanceBody"/>
      </w:pPr>
      <w:r w:rsidRPr="00414A8D">
        <w:t>29-32</w:t>
      </w:r>
      <w:r w:rsidRPr="00414A8D">
        <w:tab/>
        <w:t xml:space="preserve">Dancer 2 sets, pulling back RSh to set again facing up </w:t>
      </w:r>
      <w:r w:rsidRPr="00414A8D">
        <w:rPr>
          <w:b/>
        </w:rPr>
        <w:t xml:space="preserve">while </w:t>
      </w:r>
      <w:r w:rsidRPr="00414A8D">
        <w:t>1+3+4+5+6+7 set, turn to left &amp; chase 1 place clockwise to end:</w:t>
      </w:r>
    </w:p>
    <w:p w:rsidR="00B11EB3" w:rsidRDefault="00B11EB3" w:rsidP="00B11EB3">
      <w:pPr>
        <w:pStyle w:val="DanceBody"/>
      </w:pPr>
      <w:r>
        <w:t xml:space="preserve">  3······4</w:t>
      </w:r>
    </w:p>
    <w:p w:rsidR="00B11EB3" w:rsidRDefault="00B11EB3" w:rsidP="00B11EB3">
      <w:pPr>
        <w:pStyle w:val="DanceBody"/>
      </w:pPr>
      <w:r>
        <w:t xml:space="preserve">  1··2··5</w:t>
      </w:r>
    </w:p>
    <w:p w:rsidR="00B11EB3" w:rsidRPr="00414A8D" w:rsidRDefault="00B11EB3" w:rsidP="00B11EB3">
      <w:pPr>
        <w:pStyle w:val="DanceBody"/>
      </w:pPr>
      <w:r>
        <w:t xml:space="preserve">  7······6</w:t>
      </w:r>
    </w:p>
    <w:p w:rsidR="00B11EB3" w:rsidRDefault="00B11EB3" w:rsidP="00B11EB3">
      <w:pPr>
        <w:pStyle w:val="DanceBody"/>
        <w:keepNext w:val="0"/>
        <w:rPr>
          <w:i/>
        </w:rPr>
      </w:pPr>
      <w:r w:rsidRPr="00414A8D">
        <w:rPr>
          <w:i/>
        </w:rPr>
        <w:t>Repeat 6 more times</w:t>
      </w:r>
    </w:p>
    <w:p w:rsidR="00B11EB3" w:rsidRDefault="00B11EB3" w:rsidP="00B11EB3"/>
    <w:p w:rsidR="00B11EB3" w:rsidRDefault="00B11EB3" w:rsidP="00B11EB3">
      <w:pPr>
        <w:pStyle w:val="Minicrib"/>
      </w:pPr>
      <w:r>
        <w:t>HER MAJESTY IS WELCOME  (M-4x(S32+R32))  4C set</w:t>
      </w:r>
      <w:r>
        <w:tab/>
        <w:t>Iain Stuart Robertson  4 SCDs 1978</w:t>
      </w:r>
    </w:p>
    <w:p w:rsidR="00B11EB3" w:rsidRDefault="00B11EB3" w:rsidP="00B11EB3">
      <w:pPr>
        <w:pStyle w:val="DanceBody"/>
      </w:pPr>
      <w:r>
        <w:t>Strathspey</w:t>
      </w:r>
    </w:p>
    <w:p w:rsidR="00B11EB3" w:rsidRDefault="00B11EB3" w:rsidP="00B11EB3">
      <w:pPr>
        <w:pStyle w:val="DanceBody"/>
      </w:pPr>
      <w:r>
        <w:t xml:space="preserve"> 1- 8</w:t>
      </w:r>
      <w:r>
        <w:tab/>
        <w:t>All Adv+Ret 1 step twice, 1s cross &amp; cast 1 pl</w:t>
      </w:r>
      <w:r w:rsidRPr="00BA6B4D">
        <w:rPr>
          <w:b/>
        </w:rPr>
        <w:t xml:space="preserve"> </w:t>
      </w:r>
      <w:r>
        <w:rPr>
          <w:b/>
        </w:rPr>
        <w:t xml:space="preserve">as </w:t>
      </w:r>
      <w:r>
        <w:t>2s turn 1/2 way RH &amp; lead up 1 pl &amp; cross RH</w:t>
      </w:r>
      <w:r w:rsidRPr="00BA6B4D">
        <w:rPr>
          <w:b/>
        </w:rPr>
        <w:t xml:space="preserve"> </w:t>
      </w:r>
      <w:r>
        <w:rPr>
          <w:b/>
        </w:rPr>
        <w:t xml:space="preserve">as </w:t>
      </w:r>
      <w:r>
        <w:t>3s+4s 1/2 turn RH &amp; 1/2 turn LH</w:t>
      </w:r>
    </w:p>
    <w:p w:rsidR="00B11EB3" w:rsidRDefault="00B11EB3" w:rsidP="00B11EB3">
      <w:pPr>
        <w:pStyle w:val="DanceBody"/>
      </w:pPr>
      <w:r>
        <w:t xml:space="preserve"> 9-16</w:t>
      </w:r>
      <w:r>
        <w:tab/>
        <w:t>All dance Grand Chain</w:t>
      </w:r>
    </w:p>
    <w:p w:rsidR="00B11EB3" w:rsidRDefault="00B11EB3" w:rsidP="00B11EB3">
      <w:pPr>
        <w:pStyle w:val="DanceBody"/>
      </w:pPr>
      <w:r>
        <w:t>17-24</w:t>
      </w:r>
      <w:r>
        <w:tab/>
        <w:t>1s+3s dance RH across &amp; LH back</w:t>
      </w:r>
    </w:p>
    <w:p w:rsidR="00B11EB3" w:rsidRDefault="00B11EB3" w:rsidP="00B11EB3">
      <w:pPr>
        <w:pStyle w:val="DanceBody"/>
      </w:pPr>
      <w:r>
        <w:t>25-32</w:t>
      </w:r>
      <w:r>
        <w:tab/>
        <w:t>2s+1s dance R&amp;L 1s end facing 1</w:t>
      </w:r>
      <w:r w:rsidRPr="00972EEB">
        <w:t>st</w:t>
      </w:r>
      <w:r>
        <w:t xml:space="preserve"> corners</w:t>
      </w:r>
    </w:p>
    <w:p w:rsidR="00B11EB3" w:rsidRDefault="00B11EB3" w:rsidP="00B11EB3">
      <w:pPr>
        <w:pStyle w:val="DanceBody"/>
      </w:pPr>
      <w:r>
        <w:t>Reel</w:t>
      </w:r>
    </w:p>
    <w:p w:rsidR="00B11EB3" w:rsidRDefault="00B11EB3" w:rsidP="00B11EB3">
      <w:pPr>
        <w:pStyle w:val="DanceBody"/>
      </w:pPr>
      <w:r>
        <w:t xml:space="preserve"> 1- 8</w:t>
      </w:r>
      <w:r>
        <w:tab/>
        <w:t>1s dance 'Hello-Goodbye' setting, set to each other ending BtoB (1M facing up &amp; 1L down)</w:t>
      </w:r>
    </w:p>
    <w:p w:rsidR="00B11EB3" w:rsidRDefault="00B11EB3" w:rsidP="00B11EB3">
      <w:pPr>
        <w:pStyle w:val="DanceBody"/>
      </w:pPr>
      <w:r>
        <w:t xml:space="preserve"> 9-16</w:t>
      </w:r>
      <w:r>
        <w:tab/>
        <w:t>1s dance reels of 3 on opposite sides giving RSh to 2</w:t>
      </w:r>
      <w:r w:rsidRPr="00972EEB">
        <w:t>nd</w:t>
      </w:r>
      <w:r>
        <w:t xml:space="preserve"> corner &amp; cross back to own sides</w:t>
      </w:r>
    </w:p>
    <w:p w:rsidR="00B11EB3" w:rsidRDefault="00B11EB3" w:rsidP="00B11EB3">
      <w:pPr>
        <w:pStyle w:val="DanceBody"/>
      </w:pPr>
      <w:r>
        <w:t>17-24</w:t>
      </w:r>
      <w:r>
        <w:tab/>
        <w:t>1s+3s Adv+Ret, 1s+3s Adv+Ret up &amp; down &amp; 1s dance between 3s to 3</w:t>
      </w:r>
      <w:r w:rsidRPr="00972EEB">
        <w:t>rd</w:t>
      </w:r>
      <w:r>
        <w:t xml:space="preserve"> place</w:t>
      </w:r>
      <w:r w:rsidRPr="00BA6B4D">
        <w:rPr>
          <w:b/>
        </w:rPr>
        <w:t xml:space="preserve"> while </w:t>
      </w:r>
      <w:r>
        <w:t>3s dance up to 2</w:t>
      </w:r>
      <w:r w:rsidRPr="00972EEB">
        <w:t>nd</w:t>
      </w:r>
      <w:r>
        <w:t xml:space="preserve"> place</w:t>
      </w:r>
    </w:p>
    <w:p w:rsidR="00B11EB3" w:rsidRDefault="00B11EB3" w:rsidP="00B11EB3">
      <w:pPr>
        <w:pStyle w:val="DanceBody"/>
        <w:keepNext w:val="0"/>
      </w:pPr>
      <w:r>
        <w:t>25-32</w:t>
      </w:r>
      <w:r>
        <w:tab/>
        <w:t>1s+4s repeat bars 17-24</w:t>
      </w:r>
    </w:p>
    <w:p w:rsidR="00B11EB3" w:rsidRDefault="00B11EB3" w:rsidP="00B11EB3"/>
    <w:p w:rsidR="00B11EB3" w:rsidRDefault="00B11EB3" w:rsidP="00B11EB3">
      <w:pPr>
        <w:pStyle w:val="Minicrib"/>
      </w:pPr>
      <w:r>
        <w:t>HERE BE DRAGONS  (J8x32)  3C (4C set)</w:t>
      </w:r>
      <w:r>
        <w:tab/>
        <w:t>Terry Lynne Harris  Fields Of Gold</w:t>
      </w:r>
    </w:p>
    <w:p w:rsidR="00B11EB3" w:rsidRDefault="00B11EB3" w:rsidP="00B11EB3">
      <w:pPr>
        <w:pStyle w:val="DanceBody"/>
      </w:pPr>
      <w:r>
        <w:t xml:space="preserve"> 1- 4</w:t>
      </w:r>
      <w:r>
        <w:tab/>
        <w:t xml:space="preserve">1s Petronella turn into middle </w:t>
      </w:r>
      <w:r>
        <w:rPr>
          <w:b/>
          <w:bCs/>
        </w:rPr>
        <w:t>while</w:t>
      </w:r>
      <w:r>
        <w:t xml:space="preserve"> 2s cast up to 1st place, 1s+2s set</w:t>
      </w:r>
    </w:p>
    <w:p w:rsidR="00B11EB3" w:rsidRDefault="00B11EB3" w:rsidP="00B11EB3">
      <w:pPr>
        <w:pStyle w:val="DanceBody"/>
      </w:pPr>
      <w:r>
        <w:t xml:space="preserve"> 5- 8</w:t>
      </w:r>
      <w:r>
        <w:tab/>
        <w:t>1s+2s Adv+Ret (1 step each) &amp; set</w:t>
      </w:r>
    </w:p>
    <w:p w:rsidR="00B11EB3" w:rsidRDefault="00B11EB3" w:rsidP="00B11EB3">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B11EB3" w:rsidRDefault="00B11EB3" w:rsidP="00B11EB3">
      <w:pPr>
        <w:pStyle w:val="DanceBody"/>
      </w:pPr>
      <w:r>
        <w:t>13-16</w:t>
      </w:r>
      <w:r>
        <w:tab/>
        <w:t>1s cross RH, cast to 2nd place on own sides (2s step up 15-16)</w:t>
      </w:r>
    </w:p>
    <w:p w:rsidR="00B11EB3" w:rsidRDefault="00B11EB3" w:rsidP="00B11EB3">
      <w:pPr>
        <w:pStyle w:val="DanceBody"/>
      </w:pPr>
      <w:r>
        <w:t>17-20</w:t>
      </w:r>
      <w:r>
        <w:tab/>
        <w:t>1s pass dance 1/2 diagonal R&amp;L with 1st corners (Man down, Lady up)</w:t>
      </w:r>
    </w:p>
    <w:p w:rsidR="00B11EB3" w:rsidRDefault="00B11EB3" w:rsidP="00B11EB3">
      <w:pPr>
        <w:pStyle w:val="DanceBody"/>
      </w:pPr>
      <w:r>
        <w:t>21-24</w:t>
      </w:r>
      <w:r>
        <w:tab/>
        <w:t>1s dance 1/2 diagonal R&amp;L with 4th corners (Man down, Lady up).  (3) 1 (2)</w:t>
      </w:r>
    </w:p>
    <w:p w:rsidR="00B11EB3" w:rsidRDefault="00B11EB3" w:rsidP="00B11EB3">
      <w:pPr>
        <w:pStyle w:val="DanceBody"/>
        <w:keepNext w:val="0"/>
      </w:pPr>
      <w:r>
        <w:t>25-32</w:t>
      </w:r>
      <w:r>
        <w:tab/>
        <w:t>1s cross for 1/2 LSh reels of 3 on opposite sides (1M+3M &amp; 1L+2L pass LSH);  All cross RSh &amp; All set.  2 1 3</w:t>
      </w:r>
    </w:p>
    <w:p w:rsidR="00B11EB3" w:rsidRDefault="00B11EB3" w:rsidP="00B11EB3"/>
    <w:p w:rsidR="00B11EB3" w:rsidRDefault="00B11EB3" w:rsidP="00B11EB3">
      <w:pPr>
        <w:pStyle w:val="Minicrib"/>
      </w:pPr>
      <w:r>
        <w:t>HERE COMES SANTA CLAUS  (R8x32)  3C (4C set)</w:t>
      </w:r>
      <w:r>
        <w:tab/>
        <w:t>Joyce &amp; Gary Lindsey, Patty Lindsay and Lee Fuell  Flying Ghillies Collection Vol 3</w:t>
      </w:r>
    </w:p>
    <w:p w:rsidR="00B11EB3" w:rsidRDefault="00B11EB3" w:rsidP="00B11EB3">
      <w:pPr>
        <w:pStyle w:val="DanceBody"/>
      </w:pPr>
      <w:r>
        <w:t xml:space="preserve"> 1- 8</w:t>
      </w:r>
      <w:r>
        <w:tab/>
        <w:t>1s lead down the middle &amp; back to 1st place facing out</w:t>
      </w:r>
    </w:p>
    <w:p w:rsidR="00B11EB3" w:rsidRDefault="00B11EB3" w:rsidP="00B11EB3">
      <w:pPr>
        <w:pStyle w:val="DanceBody"/>
      </w:pPr>
      <w:r>
        <w:t xml:space="preserve"> 9-16</w:t>
      </w:r>
      <w:r>
        <w:tab/>
        <w:t>1s+2s+3s dance mirror reels of 3 on sides (1s out/down, 2s in/up, 3s out/up to start)</w:t>
      </w:r>
    </w:p>
    <w:p w:rsidR="00B11EB3" w:rsidRDefault="00B11EB3" w:rsidP="00B11EB3">
      <w:pPr>
        <w:pStyle w:val="DanceBody"/>
      </w:pPr>
      <w:r>
        <w:t>17-24</w:t>
      </w:r>
      <w:r>
        <w:tab/>
        <w:t>1s cast to 2nd place as 2s dance up &amp; curve into 1st place, all set; 2s+1s+3s turn partner RH</w:t>
      </w:r>
    </w:p>
    <w:p w:rsidR="00B11EB3" w:rsidRDefault="00B11EB3" w:rsidP="00B11EB3">
      <w:pPr>
        <w:pStyle w:val="DanceBody"/>
      </w:pPr>
      <w:r>
        <w:t>25-32</w:t>
      </w:r>
      <w:r>
        <w:tab/>
        <w:t>2s+1s+3s circle 6H round &amp; back.  2 1 3</w:t>
      </w:r>
    </w:p>
    <w:p w:rsidR="00B11EB3" w:rsidRPr="00A93EEF" w:rsidRDefault="00B11EB3" w:rsidP="00B11EB3">
      <w:pPr>
        <w:pStyle w:val="DanceBody"/>
        <w:keepNext w:val="0"/>
        <w:rPr>
          <w:i/>
        </w:rPr>
      </w:pPr>
      <w:r w:rsidRPr="00A93EEF">
        <w:rPr>
          <w:i/>
        </w:rPr>
        <w:t>Note:  last time through all 4 couples set, turn partners RH (19-24) &amp; all circle 8H round and back (2</w:t>
      </w:r>
      <w:r>
        <w:rPr>
          <w:i/>
        </w:rPr>
        <w:t>5</w:t>
      </w:r>
      <w:r w:rsidRPr="00A93EEF">
        <w:rPr>
          <w:i/>
        </w:rPr>
        <w:t>-32)</w:t>
      </w:r>
    </w:p>
    <w:p w:rsidR="00B11EB3" w:rsidRDefault="00B11EB3" w:rsidP="00B11EB3"/>
    <w:p w:rsidR="00B11EB3" w:rsidRDefault="00B11EB3" w:rsidP="00B11EB3">
      <w:pPr>
        <w:pStyle w:val="Minicrib"/>
      </w:pPr>
      <w:r>
        <w:t>HERE WE GO  (S8x32)  3C (4C set)</w:t>
      </w:r>
      <w:r>
        <w:tab/>
        <w:t>Holly V Sherman</w:t>
      </w:r>
    </w:p>
    <w:p w:rsidR="00B11EB3" w:rsidRDefault="00B11EB3" w:rsidP="00B11EB3">
      <w:pPr>
        <w:pStyle w:val="DanceBody"/>
      </w:pPr>
      <w:r>
        <w:t xml:space="preserve"> 1- 8</w:t>
      </w:r>
      <w:r>
        <w:tab/>
        <w:t>1s+2s+3s dance allemande.  Bars 7-8: 1s remain in middle, dancing up in prom hold to between 3s at top</w:t>
      </w:r>
    </w:p>
    <w:p w:rsidR="00B11EB3" w:rsidRDefault="00B11EB3" w:rsidP="00B11EB3">
      <w:pPr>
        <w:pStyle w:val="DanceBody"/>
      </w:pPr>
      <w:r>
        <w:t xml:space="preserve"> 9-16</w:t>
      </w:r>
      <w:r>
        <w:tab/>
        <w:t>1s, in prom hold, dance reel of 3 across with 3s, RSh to 3L to start</w:t>
      </w:r>
    </w:p>
    <w:p w:rsidR="00B11EB3" w:rsidRDefault="00B11EB3" w:rsidP="00B11EB3">
      <w:pPr>
        <w:pStyle w:val="DanceBody"/>
      </w:pPr>
      <w:r>
        <w:t>17-24</w:t>
      </w:r>
      <w:r>
        <w:tab/>
        <w:t>1s, in prom hold, dance reel of 3 across with 2s, RSh to 2L to start.  1s end in 2nd place in middle facing own side</w:t>
      </w:r>
    </w:p>
    <w:p w:rsidR="00B11EB3" w:rsidRPr="006B40B3" w:rsidRDefault="00B11EB3" w:rsidP="00B11EB3">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`25-26    3</w:t>
      </w:r>
      <w:r w:rsidRPr="006B40B3">
        <w:t xml:space="preserve">s &amp; </w:t>
      </w:r>
      <w:r>
        <w:t>2</w:t>
      </w:r>
      <w:r w:rsidRPr="006B40B3">
        <w:t xml:space="preserve">s 3/4 turn partner RH into middle </w:t>
      </w:r>
      <w:r w:rsidRPr="000C5980">
        <w:rPr>
          <w:b/>
        </w:rPr>
        <w:t>while</w:t>
      </w:r>
      <w:r w:rsidRPr="006B40B3">
        <w:t xml:space="preserve"> 1s dance clockwise 1/4 round the set picking up </w:t>
      </w:r>
      <w:r>
        <w:t>3</w:t>
      </w:r>
      <w:r w:rsidRPr="006B40B3">
        <w:t>L/</w:t>
      </w:r>
      <w:r>
        <w:t>2</w:t>
      </w:r>
      <w:r w:rsidRPr="006B40B3">
        <w:t>M …</w:t>
      </w:r>
    </w:p>
    <w:p w:rsidR="00B11EB3" w:rsidRDefault="00B11EB3" w:rsidP="00B11EB3">
      <w:pPr>
        <w:pStyle w:val="DanceBody"/>
      </w:pPr>
      <w:r>
        <w:tab/>
        <w:t xml:space="preserve">`27-30    </w:t>
      </w:r>
      <w:r w:rsidRPr="006B40B3">
        <w:t xml:space="preserve">who promenade 1/2 way clockwise </w:t>
      </w:r>
      <w:r w:rsidRPr="00894AE8">
        <w:rPr>
          <w:b/>
        </w:rPr>
        <w:t>while</w:t>
      </w:r>
      <w:r w:rsidRPr="006B40B3">
        <w:t xml:space="preserve"> middle people (2</w:t>
      </w:r>
      <w:r>
        <w:t>L</w:t>
      </w:r>
      <w:r w:rsidRPr="006B40B3">
        <w:t xml:space="preserve"> + 3</w:t>
      </w:r>
      <w:r>
        <w:t>M</w:t>
      </w:r>
      <w:r w:rsidRPr="006B40B3">
        <w:t>) turn LH 1.1/2.</w:t>
      </w:r>
    </w:p>
    <w:p w:rsidR="00B11EB3" w:rsidRDefault="00B11EB3" w:rsidP="00B11EB3">
      <w:pPr>
        <w:pStyle w:val="DanceBody"/>
        <w:keepNext w:val="0"/>
      </w:pPr>
      <w:r>
        <w:tab/>
        <w:t xml:space="preserve">`31-32    </w:t>
      </w:r>
      <w:r w:rsidRPr="006B40B3">
        <w:t xml:space="preserve">2s &amp; 3s turn partner RH 3/4 to own sides </w:t>
      </w:r>
      <w:r w:rsidRPr="00E14AEC">
        <w:rPr>
          <w:b/>
        </w:rPr>
        <w:t>while</w:t>
      </w:r>
      <w:r w:rsidRPr="006B40B3">
        <w:t xml:space="preserve"> 1s dance clockwis</w:t>
      </w:r>
      <w:r>
        <w:t>e 1/4 round to end in 2nd place own side.  2 1 3</w:t>
      </w:r>
    </w:p>
    <w:p w:rsidR="00B11EB3" w:rsidRDefault="00B11EB3" w:rsidP="00B11EB3"/>
    <w:p w:rsidR="00B11EB3" w:rsidRDefault="00B11EB3" w:rsidP="00B11EB3">
      <w:pPr>
        <w:pStyle w:val="Minicrib"/>
      </w:pPr>
      <w:r>
        <w:t>HERE'S A HAND  (J4x32)  4C Set</w:t>
      </w:r>
      <w:r>
        <w:tab/>
        <w:t>S Firth  SCD Archives</w:t>
      </w:r>
    </w:p>
    <w:p w:rsidR="00B11EB3" w:rsidRDefault="00B11EB3" w:rsidP="00B11EB3">
      <w:pPr>
        <w:pStyle w:val="DanceBody"/>
      </w:pPr>
      <w:r>
        <w:t>1s &amp; 3s start on opp sides</w:t>
      </w:r>
    </w:p>
    <w:p w:rsidR="00B11EB3" w:rsidRDefault="00B11EB3" w:rsidP="00B11EB3">
      <w:pPr>
        <w:pStyle w:val="DanceBody"/>
      </w:pPr>
      <w:r>
        <w:t xml:space="preserve"> 1- 8</w:t>
      </w:r>
      <w:r>
        <w:tab/>
        <w:t>1s also 4s in prom hold dance reel of 3 with 2s/3s (RSh to 2M/3M to start) &amp; 1s+4s end in middle</w:t>
      </w:r>
    </w:p>
    <w:p w:rsidR="00B11EB3" w:rsidRDefault="00B11EB3" w:rsidP="00B11EB3">
      <w:pPr>
        <w:pStyle w:val="DanceBody"/>
      </w:pPr>
      <w:r>
        <w:t xml:space="preserve"> 9-16</w:t>
      </w:r>
      <w:r>
        <w:tab/>
        <w:t>1s+4s dance RH across, 1s &amp; 4s change places with corner persons RH &amp; set to them</w:t>
      </w:r>
    </w:p>
    <w:p w:rsidR="00B11EB3" w:rsidRDefault="00B11EB3" w:rsidP="00B11EB3">
      <w:pPr>
        <w:pStyle w:val="DanceBody"/>
      </w:pPr>
      <w:r>
        <w:t>17-24</w:t>
      </w:r>
      <w:r>
        <w:tab/>
        <w:t>All dance 3/4 double diagonal reel of 4 giving LH in centre (end with 3s in 1st pl, 4s &amp; 1s in middle &amp; 2s in 4th pl opp sides)</w:t>
      </w:r>
    </w:p>
    <w:p w:rsidR="00B11EB3" w:rsidRDefault="00B11EB3" w:rsidP="00B11EB3">
      <w:pPr>
        <w:pStyle w:val="DanceBody"/>
        <w:keepNext w:val="0"/>
      </w:pPr>
      <w:r>
        <w:t>25-32</w:t>
      </w:r>
      <w:r>
        <w:tab/>
        <w:t>4s+1s dance LH across while 3s+2s chase clockwise 1/2 way &amp; all on sides set to partner &amp; change places RH.  (2)4(1)3</w:t>
      </w:r>
    </w:p>
    <w:p w:rsidR="00B11EB3" w:rsidRDefault="00B11EB3" w:rsidP="00B11EB3"/>
    <w:p w:rsidR="00B11EB3" w:rsidRDefault="00B11EB3" w:rsidP="00B11EB3">
      <w:pPr>
        <w:pStyle w:val="Minicrib"/>
      </w:pPr>
      <w:r>
        <w:t>HERE'S A HAND  (M-(2xS32+2xR32))  4C Set</w:t>
      </w:r>
      <w:r>
        <w:tab/>
        <w:t>Jill Ackerley  South African SCDs</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1s+2s+3s circle 6H round &amp; back</w:t>
      </w:r>
    </w:p>
    <w:p w:rsidR="00B11EB3" w:rsidRDefault="00B11EB3" w:rsidP="00B11EB3">
      <w:pPr>
        <w:pStyle w:val="DanceBody"/>
      </w:pPr>
      <w:r>
        <w:t>17-24</w:t>
      </w:r>
      <w:r>
        <w:tab/>
        <w:t>All set, dance DoSiDo &amp; set</w:t>
      </w:r>
    </w:p>
    <w:p w:rsidR="00B11EB3" w:rsidRDefault="00B11EB3" w:rsidP="00B11EB3">
      <w:pPr>
        <w:pStyle w:val="DanceBody"/>
        <w:keepNext w:val="0"/>
      </w:pPr>
      <w:r>
        <w:t>25-32</w:t>
      </w:r>
      <w:r>
        <w:tab/>
        <w:t>1s cast to 4</w:t>
      </w:r>
      <w:r w:rsidRPr="00972EEB">
        <w:t>th</w:t>
      </w:r>
      <w:r>
        <w:t xml:space="preserve"> place (2s+3s+4s step up) &amp; all turn RH</w:t>
      </w:r>
    </w:p>
    <w:p w:rsidR="00B11EB3" w:rsidRDefault="00B11EB3" w:rsidP="00B11EB3"/>
    <w:p w:rsidR="00B11EB3" w:rsidRDefault="00B11EB3" w:rsidP="00B11EB3">
      <w:pPr>
        <w:pStyle w:val="Minicrib"/>
      </w:pPr>
      <w:r>
        <w:t>HERE'S A HAND MY TRUSTY FIERE  (S4x32)  4C Set</w:t>
      </w:r>
      <w:r>
        <w:tab/>
        <w:t>Maggie &amp; Duncan Keppie  Handy Dozen</w:t>
      </w:r>
    </w:p>
    <w:p w:rsidR="00B11EB3" w:rsidRDefault="00B11EB3" w:rsidP="00B11EB3">
      <w:pPr>
        <w:pStyle w:val="DanceBody"/>
      </w:pPr>
      <w:r>
        <w:t xml:space="preserve"> 1- 8</w:t>
      </w:r>
      <w:r>
        <w:tab/>
        <w:t>1s &amp; 4s cross RH &amp; cast in 1 place; 2s+1s</w:t>
      </w:r>
      <w:r w:rsidRPr="007F0D5A">
        <w:rPr>
          <w:b/>
        </w:rPr>
        <w:t xml:space="preserve"> also </w:t>
      </w:r>
      <w:r>
        <w:t>4s+3s dance RH across &amp; 1s &amp; 4s (nearer hands joined with partner) end 1s facing 2M &amp; 4s facing 3L on 1st corner diagonal</w:t>
      </w:r>
    </w:p>
    <w:p w:rsidR="00B11EB3" w:rsidRDefault="00B11EB3" w:rsidP="00B11EB3">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B11EB3" w:rsidRDefault="00B11EB3" w:rsidP="00B11EB3">
      <w:pPr>
        <w:pStyle w:val="DanceBody"/>
        <w:keepNext w:val="0"/>
      </w:pPr>
      <w:r>
        <w:t>25-32</w:t>
      </w:r>
      <w:r>
        <w:tab/>
        <w:t>4s+1s dance RH across; 1s &amp; 4s cross RH with partner &amp; set. End 2 4 1 3</w:t>
      </w:r>
    </w:p>
    <w:p w:rsidR="00B11EB3" w:rsidRDefault="00B11EB3" w:rsidP="00B11EB3"/>
    <w:p w:rsidR="00B11EB3" w:rsidRDefault="00B11EB3" w:rsidP="00B11EB3">
      <w:pPr>
        <w:pStyle w:val="Minicrib"/>
      </w:pPr>
      <w:r>
        <w:t>HERE'S TAE US  (R8x32)  3C (4C set)</w:t>
      </w:r>
      <w:r>
        <w:tab/>
        <w:t>Jean Attwood  Alexander Bk 9</w:t>
      </w:r>
    </w:p>
    <w:p w:rsidR="00B11EB3" w:rsidRDefault="00B11EB3" w:rsidP="00B11EB3">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B11EB3" w:rsidRDefault="00B11EB3" w:rsidP="00B11EB3">
      <w:pPr>
        <w:pStyle w:val="DanceBody"/>
      </w:pPr>
      <w:r>
        <w:t xml:space="preserve"> 9-16</w:t>
      </w:r>
      <w:r>
        <w:tab/>
        <w:t>1s dance reels of 3 on opposite sides giving LSh to 2s</w:t>
      </w:r>
    </w:p>
    <w:p w:rsidR="00B11EB3" w:rsidRDefault="00B11EB3" w:rsidP="00B11EB3">
      <w:pPr>
        <w:pStyle w:val="DanceBody"/>
      </w:pPr>
      <w:r>
        <w:t>17-24</w:t>
      </w:r>
      <w:r>
        <w:tab/>
        <w:t>1s+3s dance RH across, 1s cross up between 2s &amp; cast to 2</w:t>
      </w:r>
      <w:r w:rsidRPr="00972EEB">
        <w:t>nd</w:t>
      </w:r>
      <w:r>
        <w:t xml:space="preserve"> place own sides</w:t>
      </w:r>
    </w:p>
    <w:p w:rsidR="00B11EB3" w:rsidRDefault="00B11EB3" w:rsidP="00B11EB3">
      <w:pPr>
        <w:pStyle w:val="DanceBody"/>
        <w:keepNext w:val="0"/>
      </w:pPr>
      <w:r>
        <w:t>25-32</w:t>
      </w:r>
      <w:r>
        <w:tab/>
        <w:t>1L dances Fig of 8 round 2s</w:t>
      </w:r>
      <w:r w:rsidRPr="00BA6B4D">
        <w:rPr>
          <w:b/>
        </w:rPr>
        <w:t xml:space="preserve"> while </w:t>
      </w:r>
      <w:r>
        <w:t>1M dances Fig of 8 round 3s</w:t>
      </w:r>
      <w:r w:rsidRPr="00BA6B4D">
        <w:rPr>
          <w:b/>
        </w:rPr>
        <w:t xml:space="preserve"> while </w:t>
      </w:r>
      <w:r>
        <w:t>2s+3s set, cross RH set &amp; cross back RH</w:t>
      </w:r>
    </w:p>
    <w:p w:rsidR="00B11EB3" w:rsidRDefault="00B11EB3" w:rsidP="00B11EB3"/>
    <w:p w:rsidR="00B11EB3" w:rsidRDefault="00B11EB3" w:rsidP="00B11EB3">
      <w:pPr>
        <w:pStyle w:val="Minicrib"/>
      </w:pPr>
      <w:r>
        <w:t>THE HEREFORD SILVER JUBILEE  (R8x32)  3C (4C set)</w:t>
      </w:r>
      <w:r>
        <w:tab/>
        <w:t>Douglas Henderson  SCD Archives</w:t>
      </w:r>
    </w:p>
    <w:p w:rsidR="00B11EB3" w:rsidRDefault="00B11EB3" w:rsidP="00B11EB3">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B11EB3" w:rsidRDefault="00B11EB3" w:rsidP="00B11EB3">
      <w:pPr>
        <w:pStyle w:val="DanceBody"/>
      </w:pPr>
      <w:r>
        <w:t xml:space="preserve"> 9-16</w:t>
      </w:r>
      <w:r>
        <w:tab/>
        <w:t>1s dance reels of 3 across 1L with 2s &amp; 1M with 3s</w:t>
      </w:r>
    </w:p>
    <w:p w:rsidR="00B11EB3" w:rsidRDefault="00B11EB3" w:rsidP="00B11EB3">
      <w:pPr>
        <w:pStyle w:val="DanceBody"/>
      </w:pPr>
      <w:r>
        <w:t>17-24</w:t>
      </w:r>
      <w:r>
        <w:tab/>
        <w:t>1s cross down &amp; cast up round 3s on opposite sides to meet in centre facing 2s, turn 2s by nearer hand end facing 3s</w:t>
      </w:r>
    </w:p>
    <w:p w:rsidR="00B11EB3" w:rsidRDefault="00B11EB3" w:rsidP="00B11EB3">
      <w:pPr>
        <w:pStyle w:val="DanceBody"/>
        <w:keepNext w:val="0"/>
      </w:pPr>
      <w:r>
        <w:t>25-32</w:t>
      </w:r>
      <w:r>
        <w:tab/>
        <w:t>1s turn 3s by nearer hand, cross up &amp; cast down to 2</w:t>
      </w:r>
      <w:r w:rsidRPr="00972EEB">
        <w:t>nd</w:t>
      </w:r>
      <w:r>
        <w:t xml:space="preserve"> place on own sides</w:t>
      </w:r>
    </w:p>
    <w:p w:rsidR="00B11EB3" w:rsidRDefault="00B11EB3" w:rsidP="00B11EB3"/>
    <w:p w:rsidR="00B11EB3" w:rsidRDefault="00B11EB3" w:rsidP="00B11EB3">
      <w:pPr>
        <w:pStyle w:val="Minicrib"/>
      </w:pPr>
      <w:r>
        <w:t>HERMITAGE OF BRAID  (R8x40)  3C (4C set)</w:t>
      </w:r>
      <w:r>
        <w:tab/>
        <w:t>Unknown</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1s+2s dance RH across &amp; LH across.  Bars 15-16: 1s cast to 2nd place, 2s dance up to top</w:t>
      </w:r>
    </w:p>
    <w:p w:rsidR="00B11EB3" w:rsidRDefault="00B11EB3" w:rsidP="00B11EB3">
      <w:pPr>
        <w:pStyle w:val="DanceBody"/>
      </w:pPr>
      <w:r>
        <w:t>17-24</w:t>
      </w:r>
      <w:r>
        <w:tab/>
        <w:t>LSh reels of 3 across (1s LSh to 1st corner). 1s end facing 1st corner</w:t>
      </w:r>
    </w:p>
    <w:p w:rsidR="00B11EB3" w:rsidRDefault="00B11EB3" w:rsidP="00B11EB3">
      <w:pPr>
        <w:pStyle w:val="DanceBody"/>
      </w:pPr>
      <w:r>
        <w:t>25-32</w:t>
      </w:r>
      <w:r>
        <w:tab/>
        <w:t>1s turn 1st corner RH, partner LH; turn 2nd corner RH &amp; cross LH to 2nd place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HERSELF  (S3x32)  2 couples + Lady ("Herself")</w:t>
      </w:r>
      <w:r>
        <w:tab/>
        <w:t>Elizabeth Lee Barnes  Kaleidoscope</w:t>
      </w:r>
    </w:p>
    <w:p w:rsidR="00B11EB3" w:rsidRDefault="00B11EB3" w:rsidP="00B11EB3">
      <w:pPr>
        <w:pStyle w:val="DanceBody"/>
      </w:pPr>
      <w:r>
        <w:t>2 couple set with an additional Lady in centre &amp; 2nd cpl on opp sides</w:t>
      </w:r>
    </w:p>
    <w:p w:rsidR="00B11EB3" w:rsidRDefault="00B11EB3" w:rsidP="00B11EB3">
      <w:pPr>
        <w:pStyle w:val="DanceBody"/>
      </w:pPr>
      <w:r>
        <w:t>On opening chord all bow or curtsey toward the centre Lady ("Herself") who curtsies toward top of the set.</w:t>
      </w:r>
    </w:p>
    <w:p w:rsidR="00B11EB3" w:rsidRDefault="00B11EB3" w:rsidP="00B11EB3">
      <w:pPr>
        <w:pStyle w:val="DanceBody"/>
      </w:pPr>
      <w:r>
        <w:t xml:space="preserve"> 1-16</w:t>
      </w:r>
      <w:r>
        <w:tab/>
        <w:t>Herself dances 4x1/2 diagonal reels of 3 giving RSh to 1L to start</w:t>
      </w:r>
    </w:p>
    <w:p w:rsidR="00B11EB3" w:rsidRDefault="00B11EB3" w:rsidP="00B11EB3">
      <w:pPr>
        <w:pStyle w:val="DanceBody"/>
      </w:pPr>
      <w:r>
        <w:t>17-24</w:t>
      </w:r>
      <w:r>
        <w:tab/>
        <w:t>Herself dances RH across with 1s &amp; then LH across with 2s &amp; end joining nearer hand with 1M facing down &amp; 2M on her left (no hands)</w:t>
      </w:r>
    </w:p>
    <w:p w:rsidR="00B11EB3" w:rsidRDefault="00B11EB3" w:rsidP="00B11EB3">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B11EB3" w:rsidRDefault="00B11EB3" w:rsidP="00B11EB3"/>
    <w:p w:rsidR="00B11EB3" w:rsidRDefault="00B11EB3" w:rsidP="00B11EB3">
      <w:pPr>
        <w:pStyle w:val="Minicrib"/>
      </w:pPr>
      <w:r>
        <w:t>HERSTMONCEUX  CASTLE  (S3x32)  3C set</w:t>
      </w:r>
      <w:r>
        <w:tab/>
        <w:t>G Sparks  Martello Tower 5</w:t>
      </w:r>
    </w:p>
    <w:p w:rsidR="00B11EB3" w:rsidRDefault="00B11EB3" w:rsidP="00B11EB3">
      <w:pPr>
        <w:pStyle w:val="DanceBody"/>
      </w:pPr>
      <w:r>
        <w:t xml:space="preserve"> 1- 8</w:t>
      </w:r>
      <w:r>
        <w:tab/>
        <w:t>1s+2s circle 4H round to left, 1s facing 2s set, 1s facing up cast 1 place</w:t>
      </w:r>
      <w:r w:rsidRPr="00BA6B4D">
        <w:rPr>
          <w:b/>
        </w:rPr>
        <w:t xml:space="preserve"> </w:t>
      </w:r>
      <w:r>
        <w:rPr>
          <w:b/>
        </w:rPr>
        <w:t xml:space="preserve">as </w:t>
      </w:r>
      <w:r>
        <w:t>2s dance up</w:t>
      </w:r>
    </w:p>
    <w:p w:rsidR="00B11EB3" w:rsidRDefault="00B11EB3" w:rsidP="00B11EB3">
      <w:pPr>
        <w:pStyle w:val="DanceBody"/>
      </w:pPr>
      <w:r>
        <w:t xml:space="preserve"> 9-16</w:t>
      </w:r>
      <w:r>
        <w:tab/>
        <w:t>1s+3s repeat above Fig</w:t>
      </w:r>
    </w:p>
    <w:p w:rsidR="00B11EB3" w:rsidRDefault="00B11EB3" w:rsidP="00B11EB3">
      <w:pPr>
        <w:pStyle w:val="DanceBody"/>
      </w:pPr>
      <w:r>
        <w:t>17-24</w:t>
      </w:r>
      <w:r>
        <w:tab/>
        <w:t>2s+3s+1s dance reflection reels of 3 on sides 1s dancing in &amp; up to start end with 1s (at bottom) facing up &amp; 3s down</w:t>
      </w:r>
    </w:p>
    <w:p w:rsidR="00B11EB3" w:rsidRDefault="00B11EB3" w:rsidP="00B11EB3">
      <w:pPr>
        <w:pStyle w:val="DanceBody"/>
        <w:keepNext w:val="0"/>
      </w:pPr>
      <w:r>
        <w:t>25-32</w:t>
      </w:r>
      <w:r>
        <w:tab/>
        <w:t>All set, 1s+2s face partners &amp; turn 2H to face up/down</w:t>
      </w:r>
      <w:r w:rsidRPr="00BA6B4D">
        <w:rPr>
          <w:b/>
        </w:rPr>
        <w:t xml:space="preserve"> while </w:t>
      </w:r>
      <w:r>
        <w:t>3s form an arch, 2s dance under arch &amp; cast back to top</w:t>
      </w:r>
      <w:r w:rsidRPr="00BA6B4D">
        <w:rPr>
          <w:b/>
        </w:rPr>
        <w:t xml:space="preserve"> </w:t>
      </w:r>
      <w:r>
        <w:rPr>
          <w:b/>
        </w:rPr>
        <w:t xml:space="preserve">as </w:t>
      </w:r>
      <w:r>
        <w:t>1s cast to top &amp; dance under arch to 3</w:t>
      </w:r>
      <w:r w:rsidRPr="00972EEB">
        <w:t>rd</w:t>
      </w:r>
      <w:r>
        <w:t xml:space="preserve"> place</w:t>
      </w:r>
    </w:p>
    <w:p w:rsidR="00B11EB3" w:rsidRDefault="00B11EB3" w:rsidP="00B11EB3"/>
    <w:p w:rsidR="00B11EB3" w:rsidRDefault="00B11EB3" w:rsidP="00B11EB3">
      <w:pPr>
        <w:pStyle w:val="Minicrib"/>
      </w:pPr>
      <w:r>
        <w:t>HERTFORD CASTLE  (S4x32)  4C Set</w:t>
      </w:r>
      <w:r>
        <w:tab/>
        <w:t>Donald Liggatt  SEHSCDS Diamond Jubilee Strathspey Coll.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 xml:space="preserve">1s+2s </w:t>
      </w:r>
      <w:r>
        <w:rPr>
          <w:b/>
        </w:rPr>
        <w:t>also</w:t>
      </w:r>
      <w:r>
        <w:t xml:space="preserve"> 3s+4s dance 1/2 RH across, 1s+4s circle 4H round to left (4 bars), 2s+1s </w:t>
      </w:r>
      <w:r>
        <w:rPr>
          <w:b/>
        </w:rPr>
        <w:t>also</w:t>
      </w:r>
      <w:r>
        <w:t xml:space="preserve"> 4s+3s dance 1/2 RH across.  1 2 3 4</w:t>
      </w:r>
    </w:p>
    <w:p w:rsidR="00B11EB3" w:rsidRDefault="00B11EB3" w:rsidP="00B11EB3">
      <w:pPr>
        <w:pStyle w:val="DanceBody"/>
      </w:pPr>
      <w:r>
        <w:t>17-24</w:t>
      </w:r>
      <w:r>
        <w:tab/>
        <w:t>1s &amp; 3s dance Fig 8 round 2s/4s</w:t>
      </w:r>
    </w:p>
    <w:p w:rsidR="00B11EB3" w:rsidRDefault="00B11EB3" w:rsidP="00B11EB3">
      <w:pPr>
        <w:pStyle w:val="DanceBody"/>
      </w:pPr>
      <w:r>
        <w:t>25-28</w:t>
      </w:r>
      <w:r>
        <w:tab/>
        <w:t xml:space="preserve">2s &amp; 4s set, 4s lead up to 2nd place </w:t>
      </w:r>
      <w:r>
        <w:rPr>
          <w:b/>
        </w:rPr>
        <w:t>while</w:t>
      </w:r>
      <w:r>
        <w:t xml:space="preserve"> 2s cast to 4th place</w:t>
      </w:r>
    </w:p>
    <w:p w:rsidR="00B11EB3" w:rsidRDefault="00B11EB3" w:rsidP="00B11EB3">
      <w:pPr>
        <w:pStyle w:val="DanceBody"/>
        <w:keepNext w:val="0"/>
      </w:pPr>
      <w:r>
        <w:t>29-32</w:t>
      </w:r>
      <w:r>
        <w:tab/>
        <w:t>2s make arch &amp; dance up to top as 1s followed by 4s &amp; 3s dance down under arch to end 2 3 4 1</w:t>
      </w:r>
    </w:p>
    <w:p w:rsidR="00B11EB3" w:rsidRDefault="00B11EB3" w:rsidP="00B11EB3"/>
    <w:p w:rsidR="00B11EB3" w:rsidRDefault="00B11EB3" w:rsidP="00B11EB3">
      <w:pPr>
        <w:pStyle w:val="Minicrib"/>
      </w:pPr>
      <w:r>
        <w:t>HERTFORD EXCHANGE  (S3x32)  3C Set</w:t>
      </w:r>
      <w:r>
        <w:tab/>
        <w:t>Jenny Buckingham  SEHSCDS Diamond Jubilee Strathspey Coll.</w:t>
      </w:r>
    </w:p>
    <w:p w:rsidR="00B11EB3" w:rsidRDefault="00B11EB3" w:rsidP="00B11EB3">
      <w:pPr>
        <w:pStyle w:val="DanceBody"/>
      </w:pPr>
      <w:r>
        <w:t xml:space="preserve"> 1- 8</w:t>
      </w:r>
      <w:r>
        <w:tab/>
        <w:t>1s+2s dance RH across; 2s+3s dance LH across</w:t>
      </w:r>
    </w:p>
    <w:p w:rsidR="00B11EB3" w:rsidRDefault="00B11EB3" w:rsidP="00B11EB3">
      <w:pPr>
        <w:pStyle w:val="DanceBody"/>
      </w:pPr>
      <w:r>
        <w:t xml:space="preserve"> 9-16</w:t>
      </w:r>
      <w:r>
        <w:tab/>
        <w:t>Reels of 3 on sides, 1s+2s pass RSh</w:t>
      </w:r>
    </w:p>
    <w:p w:rsidR="00B11EB3" w:rsidRDefault="00B11EB3" w:rsidP="00B11EB3">
      <w:pPr>
        <w:pStyle w:val="DanceBody"/>
      </w:pPr>
      <w:r>
        <w:t>17-24</w:t>
      </w:r>
      <w:r>
        <w:tab/>
        <w:t>All dance "The Exchange":</w:t>
      </w:r>
    </w:p>
    <w:p w:rsidR="00B11EB3" w:rsidRDefault="00B11EB3" w:rsidP="00B11EB3">
      <w:pPr>
        <w:pStyle w:val="DanceBody"/>
      </w:pPr>
      <w:r>
        <w:tab/>
        <w:t>17-18   All cross RH with partner</w:t>
      </w:r>
    </w:p>
    <w:p w:rsidR="00B11EB3" w:rsidRDefault="00B11EB3" w:rsidP="00B11EB3">
      <w:pPr>
        <w:pStyle w:val="DanceBody"/>
      </w:pPr>
      <w:r>
        <w:tab/>
        <w:t xml:space="preserve">19-20   Centre dancers change places LH with dancer in 2nd corner pstn (2M+1M, 2L+3L) </w:t>
      </w:r>
      <w:r>
        <w:rPr>
          <w:b/>
        </w:rPr>
        <w:t>while</w:t>
      </w:r>
      <w:r>
        <w:t xml:space="preserve"> dancers in 1st corner pstn (3M &amp; 1L) set</w:t>
      </w:r>
    </w:p>
    <w:p w:rsidR="00B11EB3" w:rsidRDefault="00B11EB3" w:rsidP="00B11EB3">
      <w:pPr>
        <w:pStyle w:val="DanceBody"/>
      </w:pPr>
      <w:r>
        <w:tab/>
        <w:t>21-22   All cross RH with dancer opposite</w:t>
      </w:r>
    </w:p>
    <w:p w:rsidR="00B11EB3" w:rsidRPr="00F45BB2" w:rsidRDefault="00B11EB3" w:rsidP="00B11EB3">
      <w:pPr>
        <w:pStyle w:val="DanceBody"/>
      </w:pPr>
      <w:r>
        <w:tab/>
        <w:t xml:space="preserve">23-24   Centre dancers change places LH with dancer in 2nd corner pstn (3L+1L, 1M+3M) </w:t>
      </w:r>
      <w:r>
        <w:rPr>
          <w:b/>
        </w:rPr>
        <w:t>while</w:t>
      </w:r>
      <w:r>
        <w:t xml:space="preserve"> dancers in 1st corner pstn (2L &amp; 2M) set.  3 2 1</w:t>
      </w:r>
    </w:p>
    <w:p w:rsidR="00B11EB3" w:rsidRDefault="00B11EB3" w:rsidP="00B11EB3">
      <w:pPr>
        <w:pStyle w:val="DanceBody"/>
        <w:keepNext w:val="0"/>
      </w:pPr>
      <w:r>
        <w:t>25-32</w:t>
      </w:r>
      <w:r>
        <w:tab/>
        <w:t>All circle 6H round &amp; back.  2 3 1</w:t>
      </w:r>
    </w:p>
    <w:p w:rsidR="00B11EB3" w:rsidRDefault="00B11EB3" w:rsidP="00B11EB3"/>
    <w:p w:rsidR="00B11EB3" w:rsidRDefault="00B11EB3" w:rsidP="00B11EB3">
      <w:pPr>
        <w:pStyle w:val="Minicrib"/>
      </w:pPr>
      <w:r>
        <w:t>THE HESTON JIG  (J4x32)  Sq.Set</w:t>
      </w:r>
      <w:r>
        <w:tab/>
        <w:t>N Mitchell  Thistle Dubh 2</w:t>
      </w:r>
    </w:p>
    <w:p w:rsidR="00B11EB3" w:rsidRDefault="00B11EB3" w:rsidP="00B11EB3">
      <w:pPr>
        <w:pStyle w:val="DanceBody"/>
      </w:pPr>
      <w:r>
        <w:t xml:space="preserve"> 1- 8</w:t>
      </w:r>
      <w:r>
        <w:tab/>
        <w:t>1s+3s cross RH, 1/2 turn new corner LH to Bal-in-Line on sides (3L+2L+2M+1M &amp; 3M+4M+4L+1L) &amp; all 1/2 turn LH into square</w:t>
      </w:r>
    </w:p>
    <w:p w:rsidR="00B11EB3" w:rsidRDefault="00B11EB3" w:rsidP="00B11EB3">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B11EB3" w:rsidRDefault="00B11EB3" w:rsidP="00B11EB3">
      <w:pPr>
        <w:pStyle w:val="DanceBody"/>
      </w:pPr>
      <w:r>
        <w:t>17-24</w:t>
      </w:r>
      <w:r>
        <w:tab/>
        <w:t>Ladies dance LSh reel of 4 to end with 1L &amp; 3L on their partner's right</w:t>
      </w:r>
    </w:p>
    <w:p w:rsidR="00B11EB3" w:rsidRDefault="00B11EB3" w:rsidP="00B11EB3">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B11EB3" w:rsidRDefault="00B11EB3" w:rsidP="00B11EB3"/>
    <w:p w:rsidR="00B11EB3" w:rsidRDefault="00B11EB3" w:rsidP="00B11EB3">
      <w:pPr>
        <w:pStyle w:val="Minicrib"/>
      </w:pPr>
      <w:r>
        <w:t>HEY, JOHNNIE COPE  (R8x32)  3C (4C set)</w:t>
      </w:r>
      <w:r>
        <w:tab/>
        <w:t>Hugh Foss  Dances to Song Tunes</w:t>
      </w:r>
    </w:p>
    <w:p w:rsidR="00B11EB3" w:rsidRDefault="00B11EB3" w:rsidP="00B11EB3">
      <w:pPr>
        <w:pStyle w:val="DanceBody"/>
      </w:pPr>
      <w:r>
        <w:t xml:space="preserve"> 1- 8</w:t>
      </w:r>
      <w:r>
        <w:tab/>
        <w:t>1s set, turn 2H, lead down, cross below 3s, cast up to face 1</w:t>
      </w:r>
      <w:r w:rsidRPr="00972EEB">
        <w:t>st</w:t>
      </w:r>
      <w:r>
        <w:t xml:space="preserve"> corners</w:t>
      </w:r>
    </w:p>
    <w:p w:rsidR="00B11EB3" w:rsidRDefault="00B11EB3" w:rsidP="00B11EB3">
      <w:pPr>
        <w:pStyle w:val="DanceBody"/>
      </w:pPr>
      <w:r>
        <w:t xml:space="preserve"> 9-16</w:t>
      </w:r>
      <w:r>
        <w:tab/>
        <w:t>1s dance 'Hello-Goodbye' setting ending with petronella turn (pas-de-bas) to 2</w:t>
      </w:r>
      <w:r w:rsidRPr="00972EEB">
        <w:t>nd</w:t>
      </w:r>
      <w:r>
        <w:t xml:space="preserve"> places own sides </w:t>
      </w:r>
      <w:r>
        <w:rPr>
          <w:b/>
        </w:rPr>
        <w:t>while</w:t>
      </w:r>
      <w:r>
        <w:t xml:space="preserve"> 2s+3s cross RH (bars 15-16)</w:t>
      </w:r>
    </w:p>
    <w:p w:rsidR="00B11EB3" w:rsidRDefault="00B11EB3" w:rsidP="00B11EB3">
      <w:pPr>
        <w:pStyle w:val="DanceBody"/>
      </w:pPr>
      <w:r>
        <w:t>17-20</w:t>
      </w:r>
      <w:r>
        <w:tab/>
        <w:t xml:space="preserve">1s cast (1M down/1L up) to meet in centre </w:t>
      </w:r>
      <w:r>
        <w:rPr>
          <w:b/>
        </w:rPr>
        <w:t>while</w:t>
      </w:r>
      <w:r>
        <w:t xml:space="preserve"> 2M+3M and 2L+3L set, change places RH</w:t>
      </w:r>
    </w:p>
    <w:p w:rsidR="00B11EB3" w:rsidRDefault="00B11EB3" w:rsidP="00B11EB3">
      <w:pPr>
        <w:pStyle w:val="DanceBody"/>
      </w:pPr>
      <w:r>
        <w:t>21-24</w:t>
      </w:r>
      <w:r>
        <w:tab/>
        <w:t xml:space="preserve">1s turn LH </w:t>
      </w:r>
      <w:r>
        <w:rPr>
          <w:b/>
        </w:rPr>
        <w:t>while</w:t>
      </w:r>
      <w:r>
        <w:t xml:space="preserve"> 2s+3s chase 1/2 way round them clockwise.  1s finish facing 1</w:t>
      </w:r>
      <w:r w:rsidRPr="00972EEB">
        <w:t>st</w:t>
      </w:r>
      <w:r>
        <w:t xml:space="preserve"> corners</w:t>
      </w:r>
    </w:p>
    <w:p w:rsidR="00B11EB3" w:rsidRDefault="00B11EB3" w:rsidP="00B11EB3">
      <w:pPr>
        <w:pStyle w:val="DanceBody"/>
        <w:keepNext w:val="0"/>
      </w:pPr>
      <w:r>
        <w:t>25-32</w:t>
      </w:r>
      <w:r>
        <w:tab/>
        <w:t>1s turn corner, partner, corner and cross LH to 2</w:t>
      </w:r>
      <w:r w:rsidRPr="00972EEB">
        <w:t>nd</w:t>
      </w:r>
      <w:r>
        <w:t xml:space="preserve"> place own sides   2 1 3</w:t>
      </w:r>
    </w:p>
    <w:p w:rsidR="00B11EB3" w:rsidRDefault="00B11EB3" w:rsidP="00B11EB3"/>
    <w:p w:rsidR="00B11EB3" w:rsidRDefault="00B11EB3" w:rsidP="00B11EB3">
      <w:pPr>
        <w:pStyle w:val="Minicrib"/>
      </w:pPr>
      <w:r>
        <w:t>HEY CHARLIE  (S4x48)  4C Set</w:t>
      </w:r>
      <w:r>
        <w:tab/>
      </w:r>
    </w:p>
    <w:p w:rsidR="00B11EB3" w:rsidRPr="00023FE9" w:rsidRDefault="00B11EB3" w:rsidP="00B11EB3">
      <w:pPr>
        <w:pStyle w:val="DanceBody"/>
      </w:pPr>
      <w:r w:rsidRPr="00023FE9">
        <w:t xml:space="preserve"> 1- 8</w:t>
      </w:r>
      <w:r w:rsidRPr="00023FE9">
        <w:tab/>
        <w:t>1L+2M also 3L+4M Adv+Ret for 2 steps, dance DoSiDo</w:t>
      </w:r>
    </w:p>
    <w:p w:rsidR="00B11EB3" w:rsidRPr="00023FE9" w:rsidRDefault="00B11EB3" w:rsidP="00B11EB3">
      <w:pPr>
        <w:pStyle w:val="DanceBody"/>
      </w:pPr>
      <w:r w:rsidRPr="00023FE9">
        <w:t xml:space="preserve"> 9-16</w:t>
      </w:r>
      <w:r w:rsidRPr="00023FE9">
        <w:tab/>
        <w:t>1M+2L also, 3M+4L repeat</w:t>
      </w:r>
    </w:p>
    <w:p w:rsidR="00B11EB3" w:rsidRPr="00023FE9" w:rsidRDefault="00B11EB3" w:rsidP="00B11EB3">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B11EB3" w:rsidRPr="00023FE9" w:rsidRDefault="00B11EB3" w:rsidP="00B11EB3">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B11EB3" w:rsidRPr="00023FE9" w:rsidRDefault="00B11EB3" w:rsidP="00B11EB3">
      <w:pPr>
        <w:pStyle w:val="DanceBody"/>
      </w:pPr>
      <w:r w:rsidRPr="00023FE9">
        <w:t>33-40</w:t>
      </w:r>
      <w:r w:rsidRPr="00023FE9">
        <w:tab/>
        <w:t>1s dance RSh reel with 2</w:t>
      </w:r>
      <w:r w:rsidRPr="00972EEB">
        <w:t>nd</w:t>
      </w:r>
      <w:r w:rsidRPr="00023FE9">
        <w:t xml:space="preserve"> crns</w:t>
      </w:r>
      <w:r>
        <w:t>, following into…</w:t>
      </w:r>
    </w:p>
    <w:p w:rsidR="00B11EB3" w:rsidRDefault="00B11EB3" w:rsidP="00B11EB3">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B11EB3" w:rsidRDefault="00B11EB3" w:rsidP="00B11EB3"/>
    <w:p w:rsidR="00B11EB3" w:rsidRDefault="00B11EB3" w:rsidP="00B11EB3">
      <w:pPr>
        <w:pStyle w:val="Minicrib"/>
      </w:pPr>
      <w:r>
        <w:t>HEY JOHNNY COPE  (J3x32)  3C set</w:t>
      </w:r>
      <w:r>
        <w:tab/>
        <w:t>Roy Clowes  Ormskirk Book 1</w:t>
      </w:r>
    </w:p>
    <w:p w:rsidR="00B11EB3" w:rsidRPr="00EA7F69" w:rsidRDefault="00B11EB3" w:rsidP="00B11EB3">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B11EB3" w:rsidRPr="00EA7F69" w:rsidRDefault="00B11EB3" w:rsidP="00B11EB3">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B11EB3" w:rsidRPr="00EA7F69" w:rsidRDefault="00B11EB3" w:rsidP="00B11EB3">
      <w:pPr>
        <w:pStyle w:val="DanceBody"/>
      </w:pPr>
      <w:r w:rsidRPr="00EA7F69">
        <w:t>17-24</w:t>
      </w:r>
      <w:r w:rsidRPr="00EA7F69">
        <w:tab/>
        <w:t>1M followed by 1L casts up behind 3M and into 1</w:t>
      </w:r>
      <w:r w:rsidRPr="00972EEB">
        <w:t>st</w:t>
      </w:r>
      <w:r w:rsidRPr="00EA7F69">
        <w:t xml:space="preserve"> place opp. sides </w:t>
      </w:r>
      <w:r w:rsidRPr="00EA7F69">
        <w:rPr>
          <w:b/>
        </w:rPr>
        <w:t>while</w:t>
      </w:r>
      <w:r w:rsidRPr="00EA7F69">
        <w:t xml:space="preserve"> 2L</w:t>
      </w:r>
      <w:r>
        <w:t xml:space="preserve"> followed by 2M</w:t>
      </w:r>
      <w:r w:rsidRPr="00EA7F69">
        <w:t xml:space="preserve"> casts behind 3L and into 3</w:t>
      </w:r>
      <w:r w:rsidRPr="00972EEB">
        <w:t>rd</w:t>
      </w:r>
      <w:r w:rsidRPr="00EA7F69">
        <w:t xml:space="preserve"> place opp. sides.  1s+3s+2s circle 6H round to left  (1) 3 (2)</w:t>
      </w:r>
    </w:p>
    <w:p w:rsidR="00B11EB3" w:rsidRDefault="00B11EB3" w:rsidP="00B11EB3">
      <w:pPr>
        <w:pStyle w:val="DanceBody"/>
        <w:keepNext w:val="0"/>
      </w:pPr>
      <w:r>
        <w:t>25-32</w:t>
      </w:r>
      <w:r>
        <w:tab/>
        <w:t>1s+2</w:t>
      </w:r>
      <w:r w:rsidRPr="00EA7F69">
        <w:t>s repeat bars 17-24 in opposite direction  2 3 1</w:t>
      </w:r>
    </w:p>
    <w:p w:rsidR="00B11EB3" w:rsidRDefault="00B11EB3" w:rsidP="00B11EB3"/>
    <w:p w:rsidR="00B11EB3" w:rsidRDefault="00B11EB3" w:rsidP="00B11EB3">
      <w:pPr>
        <w:pStyle w:val="Minicrib"/>
      </w:pPr>
      <w:r>
        <w:t>HEY! JENNY, COME DOWN TO JOCK  (J8x24)  2C (4C set)</w:t>
      </w:r>
      <w:r>
        <w:tab/>
        <w:t>RSCDS Bk 3</w:t>
      </w:r>
    </w:p>
    <w:p w:rsidR="00B11EB3" w:rsidRDefault="00B11EB3" w:rsidP="00B11EB3">
      <w:pPr>
        <w:pStyle w:val="DanceBody"/>
      </w:pPr>
      <w:r>
        <w:t xml:space="preserve"> 1- 8</w:t>
      </w:r>
      <w:r>
        <w:tab/>
        <w:t>1s+2s Adv+Ret &amp; circle 4H round 1/2 way to left</w:t>
      </w:r>
    </w:p>
    <w:p w:rsidR="00B11EB3" w:rsidRDefault="00B11EB3" w:rsidP="00B11EB3">
      <w:pPr>
        <w:pStyle w:val="DanceBody"/>
      </w:pPr>
      <w:r>
        <w:t xml:space="preserve"> 9-16</w:t>
      </w:r>
      <w:r>
        <w:tab/>
        <w:t>1M turns 2L RH back to places, 1L turns 2M repeat</w:t>
      </w:r>
    </w:p>
    <w:p w:rsidR="00B11EB3" w:rsidRDefault="00B11EB3" w:rsidP="00B11EB3">
      <w:pPr>
        <w:pStyle w:val="DanceBody"/>
        <w:keepNext w:val="0"/>
      </w:pPr>
      <w:r>
        <w:t>17-24</w:t>
      </w:r>
      <w:r>
        <w:tab/>
        <w:t>1s+2s dance Poussette.  2 1</w:t>
      </w:r>
    </w:p>
    <w:p w:rsidR="00B11EB3" w:rsidRDefault="00B11EB3" w:rsidP="00B11EB3"/>
    <w:p w:rsidR="00B11EB3" w:rsidRDefault="00B11EB3" w:rsidP="00B11EB3">
      <w:pPr>
        <w:pStyle w:val="Minicrib"/>
      </w:pPr>
      <w:r>
        <w:t>THE HIDDEN VALLEY  (S8x32)  2C (4C Set)</w:t>
      </w:r>
      <w:r>
        <w:tab/>
        <w:t>Derek Haynes  Carnforth Coll 4</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 dance Fig of 8 round 2s (cross down to start)</w:t>
      </w:r>
    </w:p>
    <w:p w:rsidR="00B11EB3" w:rsidRDefault="00B11EB3" w:rsidP="00B11EB3">
      <w:pPr>
        <w:pStyle w:val="DanceBody"/>
      </w:pPr>
      <w:r>
        <w:t>17-24</w:t>
      </w:r>
      <w:r>
        <w:tab/>
        <w:t>1s dance down for 2 bars, set, dance up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HIDEMI'S WEDDING  (R4x40)  4C set</w:t>
      </w:r>
      <w:r>
        <w:tab/>
        <w:t>Masako Okada Naitoh  To Be A Wind</w:t>
      </w:r>
    </w:p>
    <w:p w:rsidR="00B11EB3" w:rsidRPr="00253BF3" w:rsidRDefault="00B11EB3" w:rsidP="00B11EB3">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B11EB3" w:rsidRPr="00253BF3" w:rsidRDefault="00B11EB3" w:rsidP="00B11EB3">
      <w:pPr>
        <w:pStyle w:val="DanceBody"/>
      </w:pPr>
      <w:r>
        <w:t xml:space="preserve"> </w:t>
      </w:r>
      <w:r w:rsidRPr="00253BF3">
        <w:t>5-</w:t>
      </w:r>
      <w:r>
        <w:t xml:space="preserve"> </w:t>
      </w:r>
      <w:r w:rsidRPr="00253BF3">
        <w:t>8</w:t>
      </w:r>
      <w:r w:rsidRPr="00253BF3">
        <w:tab/>
      </w:r>
      <w:r>
        <w:t xml:space="preserve">1L&amp;4L turn LH </w:t>
      </w:r>
      <w:r w:rsidRPr="00D04631">
        <w:rPr>
          <w:b/>
        </w:rPr>
        <w:t>while</w:t>
      </w:r>
      <w:r>
        <w:t xml:space="preserve"> 1M&amp;4M turn 1.1/2 LH, </w:t>
      </w:r>
      <w:r w:rsidRPr="00253BF3">
        <w:t>1s+4s finish BtoB in the centre facing corners.</w:t>
      </w:r>
    </w:p>
    <w:p w:rsidR="00B11EB3" w:rsidRPr="00253BF3" w:rsidRDefault="00B11EB3" w:rsidP="00B11EB3">
      <w:pPr>
        <w:pStyle w:val="DanceBody"/>
      </w:pPr>
      <w:r>
        <w:t xml:space="preserve"> </w:t>
      </w:r>
      <w:r w:rsidRPr="00253BF3">
        <w:t>9-24</w:t>
      </w:r>
      <w:r w:rsidRPr="00253BF3">
        <w:tab/>
        <w:t>Rotating four-leaf clover:</w:t>
      </w:r>
    </w:p>
    <w:p w:rsidR="00B11EB3" w:rsidRPr="00253BF3" w:rsidRDefault="00B11EB3" w:rsidP="00B11EB3">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B11EB3" w:rsidRPr="00253BF3" w:rsidRDefault="00B11EB3" w:rsidP="00B11EB3">
      <w:pPr>
        <w:pStyle w:val="DanceBody"/>
      </w:pPr>
      <w:r>
        <w:tab/>
        <w:t xml:space="preserve">13-24  </w:t>
      </w:r>
      <w:r w:rsidRPr="00253BF3">
        <w:t>All repeat bars 9-12 3 more times.</w:t>
      </w:r>
    </w:p>
    <w:p w:rsidR="00B11EB3" w:rsidRPr="00253BF3" w:rsidRDefault="00B11EB3" w:rsidP="00B11EB3">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B11EB3" w:rsidRDefault="00B11EB3" w:rsidP="00B11EB3">
      <w:pPr>
        <w:pStyle w:val="DanceBody"/>
      </w:pPr>
      <w:r>
        <w:t>25-32</w:t>
      </w:r>
      <w:r w:rsidRPr="00253BF3">
        <w:tab/>
        <w:t>1s+4s</w:t>
      </w:r>
      <w:r>
        <w:t xml:space="preserve"> dance reel of 4 across the set. 1s do not pass LSh at end but finish facing each other on 1st corner diagonal</w:t>
      </w:r>
    </w:p>
    <w:p w:rsidR="00B11EB3" w:rsidRPr="00253BF3" w:rsidRDefault="00B11EB3" w:rsidP="00B11EB3">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B11EB3" w:rsidRDefault="00B11EB3" w:rsidP="00B11EB3"/>
    <w:p w:rsidR="00B11EB3" w:rsidRDefault="00B11EB3" w:rsidP="00B11EB3">
      <w:pPr>
        <w:pStyle w:val="Minicrib"/>
      </w:pPr>
      <w:r>
        <w:t>THE HIGH BRIDGE O'KEN  (S4x32)  4C set</w:t>
      </w:r>
      <w:r>
        <w:tab/>
        <w:t>R Campbell  Farewell my Fancy</w:t>
      </w:r>
    </w:p>
    <w:p w:rsidR="00B11EB3" w:rsidRDefault="00B11EB3" w:rsidP="00B11EB3">
      <w:pPr>
        <w:pStyle w:val="DanceBody"/>
      </w:pPr>
      <w:r>
        <w:t xml:space="preserve"> 1- 8</w:t>
      </w:r>
      <w:r>
        <w:tab/>
        <w:t>1s+2s dance 1/2 R&amp;L, 1s dance down middle &amp; loop round to 4</w:t>
      </w:r>
      <w:r w:rsidRPr="00972EEB">
        <w:t>th</w:t>
      </w:r>
      <w:r>
        <w:t xml:space="preserve"> place opp sides</w:t>
      </w:r>
      <w:r w:rsidRPr="00BA6B4D">
        <w:rPr>
          <w:b/>
        </w:rPr>
        <w:t xml:space="preserve"> while </w:t>
      </w:r>
      <w:r>
        <w:t>3s+4s cast up 1 place &amp; dance in to face corner persons</w:t>
      </w:r>
    </w:p>
    <w:p w:rsidR="00B11EB3" w:rsidRDefault="00B11EB3" w:rsidP="00B11EB3">
      <w:pPr>
        <w:pStyle w:val="DanceBody"/>
      </w:pPr>
      <w:r>
        <w:t xml:space="preserve"> 9-16</w:t>
      </w:r>
      <w:r>
        <w:tab/>
        <w:t>All set &amp; 3s+4s turn corners RH, 3s+4s dance LH across &amp; end on sides</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2s &amp; 1s petronella turn into middle &amp; all set, 2s &amp; 1s petronella turn to own sides &amp; all set</w:t>
      </w:r>
    </w:p>
    <w:p w:rsidR="00B11EB3" w:rsidRDefault="00B11EB3" w:rsidP="00B11EB3"/>
    <w:p w:rsidR="00B11EB3" w:rsidRDefault="00B11EB3" w:rsidP="00B11EB3">
      <w:pPr>
        <w:pStyle w:val="Minicrib"/>
      </w:pPr>
      <w:r>
        <w:t>HIGH CLOSE LASSIES  (R4x40)  4C set</w:t>
      </w:r>
      <w:r>
        <w:tab/>
        <w:t>Bill Forbes  Craigievar Bk 1</w:t>
      </w:r>
    </w:p>
    <w:p w:rsidR="00B11EB3" w:rsidRDefault="00B11EB3" w:rsidP="00B11EB3">
      <w:pPr>
        <w:pStyle w:val="DanceBody"/>
      </w:pPr>
      <w:r>
        <w:t xml:space="preserve"> 1- 8</w:t>
      </w:r>
      <w:r>
        <w:tab/>
        <w:t>All four Men dance across &amp; pass RSh round partners, dance down to bottom &amp; up on own sides to new places (reverse order)</w:t>
      </w:r>
    </w:p>
    <w:p w:rsidR="00B11EB3" w:rsidRDefault="00B11EB3" w:rsidP="00B11EB3">
      <w:pPr>
        <w:pStyle w:val="DanceBody"/>
      </w:pPr>
      <w:r>
        <w:t xml:space="preserve"> 9-16</w:t>
      </w:r>
      <w:r>
        <w:tab/>
        <w:t>4M+1L 1/2 turn RH, lead down to bottom &amp; cast on opp sides to top, cross RH to pl</w:t>
      </w:r>
      <w:r w:rsidRPr="00BA6B4D">
        <w:rPr>
          <w:b/>
        </w:rPr>
        <w:t xml:space="preserve"> </w:t>
      </w:r>
      <w:r>
        <w:rPr>
          <w:b/>
        </w:rPr>
        <w:t xml:space="preserve">as </w:t>
      </w:r>
      <w:r>
        <w:t>1M+4L cross, cast to top, lead down &amp; cross to pl</w:t>
      </w:r>
    </w:p>
    <w:p w:rsidR="00B11EB3" w:rsidRDefault="00B11EB3" w:rsidP="00B11EB3">
      <w:pPr>
        <w:pStyle w:val="DanceBody"/>
      </w:pPr>
      <w:r>
        <w:t>17-24</w:t>
      </w:r>
      <w:r>
        <w:tab/>
        <w:t>All circle 8H round &amp; back</w:t>
      </w:r>
    </w:p>
    <w:p w:rsidR="00B11EB3" w:rsidRDefault="00B11EB3" w:rsidP="00B11EB3">
      <w:pPr>
        <w:pStyle w:val="DanceBody"/>
      </w:pPr>
      <w:r>
        <w:t>25-32</w:t>
      </w:r>
      <w:r>
        <w:tab/>
        <w:t>1L+2L, 3L+4L, 4M+3M, 2M+1M set &amp; 1/2 turn 2H, centre dancers (1s+4s) turn right about to face each other on sides, set &amp; 1/2 turn 2H</w:t>
      </w:r>
    </w:p>
    <w:p w:rsidR="00B11EB3" w:rsidRDefault="00B11EB3" w:rsidP="00B11EB3">
      <w:pPr>
        <w:pStyle w:val="DanceBody"/>
        <w:keepNext w:val="0"/>
      </w:pPr>
      <w:r>
        <w:t>33-40</w:t>
      </w:r>
      <w:r>
        <w:tab/>
        <w:t>All four Ladies dance across &amp; pass RSh round opposite Man, cast up, cross &amp; dance down own sides to end 3 1 4 2</w:t>
      </w:r>
    </w:p>
    <w:p w:rsidR="00B11EB3" w:rsidRDefault="00B11EB3" w:rsidP="00B11EB3"/>
    <w:p w:rsidR="00B11EB3" w:rsidRDefault="00B11EB3" w:rsidP="00B11EB3">
      <w:pPr>
        <w:pStyle w:val="Minicrib"/>
      </w:pPr>
      <w:r>
        <w:t>THE HIGH LODGE  (J8x32)  3C (4C set)</w:t>
      </w:r>
      <w:r>
        <w:tab/>
        <w:t>B Zobel &amp; Muriel A Johnstone  Allanton Coll</w:t>
      </w:r>
    </w:p>
    <w:p w:rsidR="00B11EB3" w:rsidRDefault="00B11EB3" w:rsidP="00B11EB3">
      <w:pPr>
        <w:pStyle w:val="DanceBody"/>
      </w:pPr>
      <w:r>
        <w:t xml:space="preserve"> 1- 8</w:t>
      </w:r>
      <w:r>
        <w:tab/>
        <w:t>1s set advancing &amp; dancing down turn out to face 2s who set twice, 1M+2M turn RH</w:t>
      </w:r>
      <w:r w:rsidRPr="00BA6B4D">
        <w:rPr>
          <w:b/>
        </w:rPr>
        <w:t xml:space="preserve"> </w:t>
      </w:r>
      <w:r>
        <w:rPr>
          <w:b/>
        </w:rPr>
        <w:t xml:space="preserve">as </w:t>
      </w:r>
      <w:r>
        <w:t>1L+2L turn LH to end 1s facing down &amp; 2s in 1</w:t>
      </w:r>
      <w:r w:rsidRPr="00972EEB">
        <w:t>st</w:t>
      </w:r>
      <w:r>
        <w:t xml:space="preserve"> place</w:t>
      </w:r>
    </w:p>
    <w:p w:rsidR="00B11EB3" w:rsidRDefault="00B11EB3" w:rsidP="00B11EB3">
      <w:pPr>
        <w:pStyle w:val="DanceBody"/>
      </w:pPr>
      <w:r>
        <w:t xml:space="preserve"> 9-16</w:t>
      </w:r>
      <w:r>
        <w:tab/>
        <w:t>1s circle 4H round to left with 3s, 1s turn to face up &amp; circle 4H round to right with 2s</w:t>
      </w:r>
    </w:p>
    <w:p w:rsidR="00B11EB3" w:rsidRDefault="00B11EB3" w:rsidP="00B11EB3">
      <w:pPr>
        <w:pStyle w:val="DanceBody"/>
      </w:pPr>
      <w:r>
        <w:t>17-24</w:t>
      </w:r>
      <w:r>
        <w:tab/>
        <w:t>1s dance up, cast to 3</w:t>
      </w:r>
      <w:r w:rsidRPr="00972EEB">
        <w:t>rd</w:t>
      </w:r>
      <w:r>
        <w:t xml:space="preserve"> place &amp; 2s+3s+1s turn RH</w:t>
      </w:r>
    </w:p>
    <w:p w:rsidR="00B11EB3" w:rsidRDefault="00B11EB3" w:rsidP="00B11EB3">
      <w:pPr>
        <w:pStyle w:val="DanceBody"/>
        <w:keepNext w:val="0"/>
      </w:pPr>
      <w:r>
        <w:t>25-32</w:t>
      </w:r>
      <w:r>
        <w:tab/>
        <w:t>3s+1s dance Poussette.  2 1 3</w:t>
      </w:r>
    </w:p>
    <w:p w:rsidR="00B11EB3" w:rsidRDefault="00B11EB3" w:rsidP="00B11EB3"/>
    <w:p w:rsidR="00B11EB3" w:rsidRDefault="00B11EB3" w:rsidP="00B11EB3">
      <w:pPr>
        <w:pStyle w:val="Minicrib"/>
      </w:pPr>
      <w:r>
        <w:t>HIGH ROAD TO WIGTON  (R8x32)  2C (4C set)</w:t>
      </w:r>
      <w:r>
        <w:tab/>
        <w:t>MMM 1</w:t>
      </w:r>
    </w:p>
    <w:p w:rsidR="00B11EB3" w:rsidRDefault="00B11EB3" w:rsidP="00B11EB3">
      <w:pPr>
        <w:pStyle w:val="DanceBody"/>
      </w:pPr>
      <w:r>
        <w:t xml:space="preserve"> 1- 8</w:t>
      </w:r>
      <w:r>
        <w:tab/>
        <w:t>1s+2s cross Men dancing between Ladies, cross back Ladies dance between Men</w:t>
      </w:r>
    </w:p>
    <w:p w:rsidR="00B11EB3" w:rsidRDefault="00B11EB3" w:rsidP="00B11EB3">
      <w:pPr>
        <w:pStyle w:val="DanceBody"/>
      </w:pPr>
      <w:r>
        <w:t xml:space="preserve"> 9-16</w:t>
      </w:r>
      <w:r>
        <w:tab/>
        <w:t>1s+2s dance RH across &amp; dance LH back</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HIGH SOCIETY  (R4x40)  4C set</w:t>
      </w:r>
      <w:r>
        <w:tab/>
        <w:t>John Brenchley  RSCDS Bk 46</w:t>
      </w:r>
    </w:p>
    <w:p w:rsidR="00B11EB3" w:rsidRDefault="00B11EB3" w:rsidP="00B11EB3">
      <w:pPr>
        <w:pStyle w:val="DanceBody"/>
      </w:pPr>
      <w:r>
        <w:t>2s &amp; 4s start on opp sides</w:t>
      </w:r>
    </w:p>
    <w:p w:rsidR="00B11EB3" w:rsidRDefault="00B11EB3" w:rsidP="00B11EB3">
      <w:pPr>
        <w:pStyle w:val="DanceBody"/>
      </w:pPr>
      <w:r>
        <w:t xml:space="preserve"> 1- 8</w:t>
      </w:r>
      <w:r>
        <w:tab/>
        <w:t>All dance reels of 4 on sides but middle couples do not pass LSh &amp; end turning about to face corners.  1 3(2)(4)</w:t>
      </w:r>
    </w:p>
    <w:p w:rsidR="00B11EB3" w:rsidRDefault="00B11EB3" w:rsidP="00B11EB3">
      <w:pPr>
        <w:pStyle w:val="DanceBody"/>
      </w:pPr>
      <w:r>
        <w:t xml:space="preserve"> 9-16</w:t>
      </w:r>
      <w:r>
        <w:tab/>
        <w:t>1s+3s also 2s+4s dance R&amp;L starting RH on sides.  At end 3s &amp; 2s remain in centre facing partners joining 2H ready for …</w:t>
      </w:r>
    </w:p>
    <w:p w:rsidR="00B11EB3" w:rsidRDefault="00B11EB3" w:rsidP="00B11EB3">
      <w:pPr>
        <w:pStyle w:val="DanceBody"/>
      </w:pPr>
      <w:r>
        <w:t>17-24</w:t>
      </w:r>
      <w:r>
        <w:tab/>
        <w:t>3s+2s dance poussette</w:t>
      </w:r>
    </w:p>
    <w:p w:rsidR="00B11EB3" w:rsidRDefault="00B11EB3" w:rsidP="00B11EB3">
      <w:pPr>
        <w:pStyle w:val="DanceBody"/>
      </w:pPr>
      <w:r>
        <w:t>25-32</w:t>
      </w:r>
      <w:r>
        <w:tab/>
        <w:t>2s &amp; 3s dance 1/2 Figs of 8 round end couples, all turn partners RH &amp; end in middle 1s+2s facing up 3s+4s down.  1 2(3)(4)</w:t>
      </w:r>
    </w:p>
    <w:p w:rsidR="00B11EB3" w:rsidRDefault="00B11EB3" w:rsidP="00B11EB3">
      <w:pPr>
        <w:pStyle w:val="DanceBody"/>
      </w:pPr>
      <w:r>
        <w:t>33-40</w:t>
      </w:r>
      <w:r>
        <w:tab/>
        <w:t>All dance interlocking Allemandes:-</w:t>
      </w:r>
    </w:p>
    <w:p w:rsidR="00B11EB3" w:rsidRDefault="00B11EB3" w:rsidP="00B11EB3">
      <w:pPr>
        <w:pStyle w:val="DanceBody"/>
        <w:keepNext w:val="0"/>
      </w:pPr>
      <w:r>
        <w:tab/>
        <w:t>1s &amp; 2s dance normal Allemande but end in 3rd/1st places while 3s+4s Allemande (down) &amp; up to 4th/2nd places to end 2(4)1(3)</w:t>
      </w:r>
    </w:p>
    <w:p w:rsidR="00B11EB3" w:rsidRDefault="00B11EB3" w:rsidP="00B11EB3"/>
    <w:p w:rsidR="00B11EB3" w:rsidRDefault="00B11EB3" w:rsidP="00B11EB3">
      <w:pPr>
        <w:pStyle w:val="Minicrib"/>
      </w:pPr>
      <w:r>
        <w:t>HIGHCLIFF JIG  (J4x32)  4C set</w:t>
      </w:r>
      <w:r>
        <w:tab/>
        <w:t>John Scott  Cleveland Coll</w:t>
      </w:r>
    </w:p>
    <w:p w:rsidR="00B11EB3" w:rsidRDefault="00B11EB3" w:rsidP="00B11EB3">
      <w:pPr>
        <w:pStyle w:val="DanceBody"/>
      </w:pPr>
      <w:r>
        <w:t xml:space="preserve"> 1- 8</w:t>
      </w:r>
      <w:r>
        <w:tab/>
        <w:t>1s &amp; 4s set, cross RH, cast in 1 place &amp; turn LH on sides (2s &amp; 3s step up/down bars 5-6)</w:t>
      </w:r>
    </w:p>
    <w:p w:rsidR="00B11EB3" w:rsidRDefault="00B11EB3" w:rsidP="00B11EB3">
      <w:pPr>
        <w:pStyle w:val="DanceBody"/>
      </w:pPr>
      <w:r>
        <w:t xml:space="preserve"> 9-16</w:t>
      </w:r>
      <w:r>
        <w:tab/>
        <w:t>2s+1s</w:t>
      </w:r>
      <w:r w:rsidRPr="007F0D5A">
        <w:rPr>
          <w:b/>
        </w:rPr>
        <w:t xml:space="preserve"> also </w:t>
      </w:r>
      <w:r>
        <w:t>4s+3s dance RH across; 1s+4s dance 1/2 R&amp;L</w:t>
      </w:r>
    </w:p>
    <w:p w:rsidR="00B11EB3" w:rsidRDefault="00B11EB3" w:rsidP="00B11EB3">
      <w:pPr>
        <w:pStyle w:val="DanceBody"/>
      </w:pPr>
      <w:r>
        <w:t>17-24</w:t>
      </w:r>
      <w:r>
        <w:tab/>
        <w:t>2M+4L</w:t>
      </w:r>
      <w:r w:rsidRPr="007F0D5A">
        <w:rPr>
          <w:b/>
        </w:rPr>
        <w:t xml:space="preserve"> also </w:t>
      </w:r>
      <w:r>
        <w:t>1M+3L join RH &amp; set to partners, turning right about set to other's partner; 2s+4s</w:t>
      </w:r>
      <w:r w:rsidRPr="007F0D5A">
        <w:rPr>
          <w:b/>
        </w:rPr>
        <w:t xml:space="preserve"> also </w:t>
      </w:r>
      <w:r>
        <w:t>1s+3s dance LH across</w:t>
      </w:r>
    </w:p>
    <w:p w:rsidR="00B11EB3" w:rsidRDefault="00B11EB3" w:rsidP="00B11EB3">
      <w:pPr>
        <w:pStyle w:val="DanceBody"/>
        <w:keepNext w:val="0"/>
      </w:pPr>
      <w:r>
        <w:t>25-32</w:t>
      </w:r>
      <w:r>
        <w:tab/>
        <w:t>2L+4M</w:t>
      </w:r>
      <w:r w:rsidRPr="007F0D5A">
        <w:rPr>
          <w:b/>
        </w:rPr>
        <w:t xml:space="preserve"> also </w:t>
      </w:r>
      <w:r>
        <w:t>1L+3M retain LH &amp; repeat setting to partner &amp; other's partner; 2s+4s</w:t>
      </w:r>
      <w:r w:rsidRPr="007F0D5A">
        <w:rPr>
          <w:b/>
        </w:rPr>
        <w:t xml:space="preserve"> also </w:t>
      </w:r>
      <w:r>
        <w:t>1s+3s dance RH across. End 2 4 1 3</w:t>
      </w:r>
    </w:p>
    <w:p w:rsidR="00B11EB3" w:rsidRDefault="00B11EB3" w:rsidP="00B11EB3"/>
    <w:p w:rsidR="00B11EB3" w:rsidRDefault="00B11EB3" w:rsidP="00B11EB3">
      <w:pPr>
        <w:pStyle w:val="Minicrib"/>
      </w:pPr>
      <w:r>
        <w:t>THE HIGHLAND BRIGADE  (J8x32)  3C (4C Set)</w:t>
      </w:r>
      <w:r>
        <w:tab/>
        <w:t>L Davidson  Glenfeshie Bk</w:t>
      </w:r>
    </w:p>
    <w:p w:rsidR="00B11EB3" w:rsidRDefault="00B11EB3" w:rsidP="00B11EB3">
      <w:pPr>
        <w:pStyle w:val="DanceBody"/>
      </w:pPr>
      <w:r>
        <w:t xml:space="preserve"> 1- 8</w:t>
      </w:r>
      <w:r>
        <w:tab/>
        <w:t>1s dance Fig of 8 on own side round 2s+3s (dance between 2s to start) &amp; end facing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B11EB3" w:rsidRDefault="00B11EB3" w:rsidP="00B11EB3">
      <w:pPr>
        <w:pStyle w:val="DanceBody"/>
      </w:pPr>
      <w:r>
        <w:t>17-24</w:t>
      </w:r>
      <w:r>
        <w:tab/>
        <w:t>1s dance Double Triangles</w:t>
      </w:r>
    </w:p>
    <w:p w:rsidR="00B11EB3" w:rsidRDefault="00B11EB3" w:rsidP="00B11EB3">
      <w:pPr>
        <w:pStyle w:val="DanceBody"/>
        <w:keepNext w:val="0"/>
      </w:pPr>
      <w:r>
        <w:t>25-32</w:t>
      </w:r>
      <w:r>
        <w:tab/>
        <w:t>2s+1s+3s dance Grand Chain (2s cross RH to start)</w:t>
      </w:r>
    </w:p>
    <w:p w:rsidR="00B11EB3" w:rsidRDefault="00B11EB3" w:rsidP="00B11EB3"/>
    <w:p w:rsidR="00B11EB3" w:rsidRDefault="00B11EB3" w:rsidP="00B11EB3">
      <w:pPr>
        <w:pStyle w:val="Minicrib"/>
      </w:pPr>
      <w:r>
        <w:t>THE HIGHLAND FAIR  (J8x32)  2C (4C set)</w:t>
      </w:r>
      <w:r>
        <w:tab/>
        <w:t>Bk of Graded SCDs</w:t>
      </w:r>
    </w:p>
    <w:p w:rsidR="00B11EB3" w:rsidRDefault="00B11EB3" w:rsidP="00B11EB3">
      <w:pPr>
        <w:pStyle w:val="DanceBody"/>
      </w:pPr>
      <w:r>
        <w:t xml:space="preserve"> 1- 8</w:t>
      </w:r>
      <w:r>
        <w:tab/>
        <w:t>1s cast, dance down behind own lines, turn outwards &amp; dance back to place</w:t>
      </w:r>
    </w:p>
    <w:p w:rsidR="00B11EB3" w:rsidRDefault="00B11EB3" w:rsidP="00B11EB3">
      <w:pPr>
        <w:pStyle w:val="DanceBody"/>
      </w:pPr>
      <w:r>
        <w:t xml:space="preserve"> 9-16</w:t>
      </w:r>
      <w:r>
        <w:tab/>
        <w:t>1s+2s turn partners RH back to place &amp; then turn LH</w:t>
      </w:r>
    </w:p>
    <w:p w:rsidR="00B11EB3" w:rsidRDefault="00B11EB3" w:rsidP="00B11EB3">
      <w:pPr>
        <w:pStyle w:val="DanceBody"/>
      </w:pPr>
      <w:r>
        <w:t>17-24</w:t>
      </w:r>
      <w:r>
        <w:tab/>
        <w:t>1s followed by 2s, lead down the middle &amp; 2s lead back to the top</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HIGHLAND GAMES  (M-(S32+R64))  4C set</w:t>
      </w:r>
      <w:r>
        <w:tab/>
        <w:t>Bluebell Dances  To Be A Wind</w:t>
      </w:r>
    </w:p>
    <w:p w:rsidR="00B11EB3" w:rsidRDefault="00B11EB3" w:rsidP="00B11EB3">
      <w:pPr>
        <w:pStyle w:val="DanceBody"/>
      </w:pPr>
      <w:r>
        <w:t>Special set: 1s+4s on Men's side &amp; 2s+3s on Ladies' side,</w:t>
      </w:r>
    </w:p>
    <w:p w:rsidR="00B11EB3" w:rsidRDefault="00B11EB3" w:rsidP="00B11EB3">
      <w:pPr>
        <w:pStyle w:val="DanceBody"/>
      </w:pPr>
      <w:r>
        <w:t>`</w:t>
      </w:r>
      <w:r>
        <w:tab/>
        <w:t>1M with 4M &amp; 2M with 3M BtoB in centre on Mens/Ladies' side, all Ladies facing partners. Order: 1L 1M 4M 4L on Men's side, 2L 2M 3M 3L on Ladies' side</w:t>
      </w:r>
    </w:p>
    <w:p w:rsidR="00B11EB3" w:rsidRDefault="00B11EB3" w:rsidP="00B11EB3">
      <w:pPr>
        <w:pStyle w:val="DanceBody"/>
      </w:pPr>
      <w:r>
        <w:t>Part A - Strathspey:</w:t>
      </w:r>
    </w:p>
    <w:p w:rsidR="00B11EB3" w:rsidRDefault="00B11EB3" w:rsidP="00B11EB3">
      <w:pPr>
        <w:pStyle w:val="DanceBody"/>
      </w:pPr>
      <w:r>
        <w:t xml:space="preserve"> 1- 8</w:t>
      </w:r>
      <w:r>
        <w:tab/>
        <w:t>All set to partners with suitable Highland Strathspey steps</w:t>
      </w:r>
    </w:p>
    <w:p w:rsidR="00B11EB3" w:rsidRDefault="00B11EB3" w:rsidP="00B11EB3">
      <w:pPr>
        <w:pStyle w:val="DanceBody"/>
      </w:pPr>
      <w:r>
        <w:t xml:space="preserve"> 9-16</w:t>
      </w:r>
      <w:r>
        <w:tab/>
      </w:r>
      <w:r w:rsidRPr="00583C58">
        <w:t>All dance</w:t>
      </w:r>
      <w:r>
        <w:t xml:space="preserve"> halfway</w:t>
      </w:r>
      <w:r w:rsidRPr="00583C58">
        <w:t xml:space="preserve"> *Axum Reel*</w:t>
      </w:r>
    </w:p>
    <w:p w:rsidR="00B11EB3" w:rsidRDefault="00B11EB3" w:rsidP="00B11EB3">
      <w:pPr>
        <w:pStyle w:val="DanceBody"/>
      </w:pPr>
      <w:r>
        <w:tab/>
        <w:t>9-10 All couples pass LSh, Men to partner's "outer" positions, 1L/3L veering left to 2M/4M positions, 2L/4L straight ahead to 3M/1M positions.</w:t>
      </w:r>
    </w:p>
    <w:p w:rsidR="00B11EB3" w:rsidRDefault="00B11EB3" w:rsidP="00B11EB3">
      <w:pPr>
        <w:pStyle w:val="DanceBody"/>
      </w:pPr>
      <w:r>
        <w:tab/>
        <w:t>11-16 Repeat 3 times from new positions all ending diagonally opposite starting positions.</w:t>
      </w:r>
    </w:p>
    <w:p w:rsidR="00B11EB3" w:rsidRDefault="00B11EB3" w:rsidP="00B11EB3">
      <w:pPr>
        <w:pStyle w:val="DanceBody"/>
      </w:pPr>
      <w:r>
        <w:t>17-24</w:t>
      </w:r>
      <w:r>
        <w:tab/>
        <w:t>All set to partners with suitable Highland Strathspey steps</w:t>
      </w:r>
    </w:p>
    <w:p w:rsidR="00B11EB3" w:rsidRDefault="00B11EB3" w:rsidP="00B11EB3">
      <w:pPr>
        <w:pStyle w:val="DanceBody"/>
      </w:pPr>
      <w:r>
        <w:t>25-32</w:t>
      </w:r>
      <w:r>
        <w:tab/>
        <w:t>Repeat bars 9-16 to dance back to original positions</w:t>
      </w:r>
    </w:p>
    <w:p w:rsidR="00B11EB3" w:rsidRPr="00583C58" w:rsidRDefault="00B11EB3" w:rsidP="00B11EB3">
      <w:pPr>
        <w:pStyle w:val="DanceBody"/>
      </w:pPr>
      <w:r>
        <w:t>Part B – Reel:</w:t>
      </w:r>
    </w:p>
    <w:p w:rsidR="00B11EB3" w:rsidRDefault="00B11EB3" w:rsidP="00B11EB3">
      <w:pPr>
        <w:pStyle w:val="DanceBody"/>
      </w:pPr>
      <w:r>
        <w:t xml:space="preserve"> 1- 2</w:t>
      </w:r>
      <w:r>
        <w:tab/>
        <w:t xml:space="preserve">1M+2L also 4L+3M set advancing </w:t>
      </w:r>
      <w:r>
        <w:rPr>
          <w:b/>
        </w:rPr>
        <w:t>while</w:t>
      </w:r>
      <w:r>
        <w:t xml:space="preserve"> 1L+2M also 4M+3L step back diagonally right. 1s+2s also 3s+4s finish in lines of 4 across the dance</w:t>
      </w:r>
    </w:p>
    <w:p w:rsidR="00B11EB3" w:rsidRDefault="00B11EB3" w:rsidP="00B11EB3">
      <w:pPr>
        <w:pStyle w:val="DanceBody"/>
      </w:pPr>
      <w:r>
        <w:t xml:space="preserve"> 3- 4</w:t>
      </w:r>
      <w:r>
        <w:tab/>
        <w:t>1M+2L also 4L+3M set turning on spot (pulling back RSh)</w:t>
      </w:r>
    </w:p>
    <w:p w:rsidR="00B11EB3" w:rsidRDefault="00B11EB3" w:rsidP="00B11EB3">
      <w:pPr>
        <w:pStyle w:val="DanceBody"/>
      </w:pPr>
      <w:r>
        <w:t xml:space="preserve"> 5- 8</w:t>
      </w:r>
      <w:r>
        <w:tab/>
        <w:t>1M+2L also 4L+3M set &amp; 4 spring points to finish facing each other across the dance.</w:t>
      </w:r>
    </w:p>
    <w:p w:rsidR="00B11EB3" w:rsidRDefault="00B11EB3" w:rsidP="00B11EB3">
      <w:pPr>
        <w:pStyle w:val="DanceBody"/>
      </w:pPr>
      <w:r>
        <w:t xml:space="preserve"> 9-11</w:t>
      </w:r>
      <w:r>
        <w:tab/>
      </w:r>
      <w:bookmarkStart w:id="9" w:name="_Hlk64547721"/>
      <w:r>
        <w:t>1M+2L also 4L+3M Tulloch turn 1.1/2 times with right arms linked</w:t>
      </w:r>
      <w:bookmarkEnd w:id="9"/>
    </w:p>
    <w:p w:rsidR="00B11EB3" w:rsidRDefault="00B11EB3" w:rsidP="00B11EB3">
      <w:pPr>
        <w:pStyle w:val="DanceBody"/>
      </w:pPr>
      <w:r>
        <w:t>12</w:t>
      </w:r>
      <w:r>
        <w:tab/>
        <w:t>1M+2L also 3M+4L do assemble (jump on the spot landing with right foot in front, 3rd position) &amp; change (jump on the spot landing with left foot in front)</w:t>
      </w:r>
    </w:p>
    <w:p w:rsidR="00B11EB3" w:rsidRDefault="00B11EB3" w:rsidP="00B11EB3">
      <w:pPr>
        <w:pStyle w:val="DanceBody"/>
      </w:pPr>
      <w:r>
        <w:t>13-16</w:t>
      </w:r>
      <w:r>
        <w:tab/>
        <w:t>1M+2L also 4L+3M Tulloch turn 2 times with left arms linked to finish facing outside person</w:t>
      </w:r>
    </w:p>
    <w:p w:rsidR="00B11EB3" w:rsidRDefault="00B11EB3" w:rsidP="00B11EB3">
      <w:pPr>
        <w:pStyle w:val="DanceBody"/>
      </w:pPr>
      <w:r>
        <w:t>17-24</w:t>
      </w:r>
      <w:r>
        <w:tab/>
        <w:t>All set to person facing with suitable Highland reel steps (2M+1M, 2L+1L, 3L+4L, 3M+4M)</w:t>
      </w:r>
    </w:p>
    <w:p w:rsidR="00B11EB3" w:rsidRDefault="00B11EB3" w:rsidP="00B11EB3">
      <w:pPr>
        <w:pStyle w:val="DanceBody"/>
      </w:pPr>
      <w:r>
        <w:t>25-32</w:t>
      </w:r>
      <w:r>
        <w:tab/>
        <w:t>1L+2L+3M+4M also 1M+2M+3L+4L dance RH across &amp; LH back</w:t>
      </w:r>
    </w:p>
    <w:p w:rsidR="00B11EB3" w:rsidRDefault="00B11EB3" w:rsidP="00B11EB3">
      <w:pPr>
        <w:pStyle w:val="DanceBody"/>
      </w:pPr>
      <w:r>
        <w:t>33-40</w:t>
      </w:r>
      <w:r>
        <w:tab/>
        <w:t>Centre dancers 1L+2M also 4M+3L set with suitable Highland reel steps</w:t>
      </w:r>
    </w:p>
    <w:p w:rsidR="00B11EB3" w:rsidRDefault="00B11EB3" w:rsidP="00B11EB3">
      <w:pPr>
        <w:pStyle w:val="DanceBody"/>
      </w:pPr>
      <w:r>
        <w:t>41-48</w:t>
      </w:r>
      <w:r>
        <w:tab/>
        <w:t>1L+2M also 4M+3L repeat Part B bars 9-16</w:t>
      </w:r>
    </w:p>
    <w:p w:rsidR="00B11EB3" w:rsidRDefault="00B11EB3" w:rsidP="00B11EB3">
      <w:pPr>
        <w:pStyle w:val="DanceBody"/>
      </w:pPr>
      <w:r>
        <w:t>49-56</w:t>
      </w:r>
      <w:r>
        <w:tab/>
        <w:t>All set to partners with suitable Highland reel steps</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HIGHLAND GATEWAY  (J8x32)  3C (4C set)</w:t>
      </w:r>
      <w:r>
        <w:tab/>
        <w:t>Rhoda Purcell  Perth 95th Anniv.</w:t>
      </w:r>
    </w:p>
    <w:p w:rsidR="00B11EB3" w:rsidRDefault="00B11EB3" w:rsidP="00B11EB3">
      <w:pPr>
        <w:pStyle w:val="DanceBody"/>
      </w:pPr>
      <w:r>
        <w:t xml:space="preserve"> 1- 8</w:t>
      </w:r>
      <w:r>
        <w:tab/>
        <w:t>1s clap &amp; cross passing RSh, cast (2s step up);  1s dance 1/2 Fig 8 down round 3s</w:t>
      </w:r>
    </w:p>
    <w:p w:rsidR="00B11EB3" w:rsidRDefault="00B11EB3" w:rsidP="00B11EB3">
      <w:pPr>
        <w:pStyle w:val="DanceBody"/>
      </w:pPr>
      <w:r>
        <w:t xml:space="preserve"> 9-16</w:t>
      </w:r>
      <w:r>
        <w:tab/>
        <w:t>2s+1s+3s dance mirror reels of 3 on sides (1s in/up, 2s out/down, 3s out/up) 2s &amp; 3s curve into place</w:t>
      </w:r>
    </w:p>
    <w:p w:rsidR="00B11EB3" w:rsidRDefault="00B11EB3" w:rsidP="00B11EB3">
      <w:pPr>
        <w:pStyle w:val="DanceBody"/>
      </w:pPr>
      <w:r>
        <w:t>17-24</w:t>
      </w:r>
      <w:r>
        <w:tab/>
        <w:t>1s dance DoSiDo; 2s+1s+3s dance RSh round partners &amp; back to place</w:t>
      </w:r>
    </w:p>
    <w:p w:rsidR="00B11EB3" w:rsidRDefault="00B11EB3" w:rsidP="00B11EB3">
      <w:pPr>
        <w:pStyle w:val="DanceBody"/>
      </w:pPr>
      <w:r>
        <w:t>25-28</w:t>
      </w:r>
      <w:r>
        <w:tab/>
        <w:t>All chase clockwise into lines of 3 across, all change places RH with partner</w:t>
      </w:r>
    </w:p>
    <w:p w:rsidR="00B11EB3" w:rsidRDefault="00B11EB3" w:rsidP="00B11EB3">
      <w:pPr>
        <w:pStyle w:val="DanceBody"/>
        <w:keepNext w:val="0"/>
      </w:pPr>
      <w:r>
        <w:t>29-32</w:t>
      </w:r>
      <w:r>
        <w:tab/>
        <w:t xml:space="preserve">All chase clockwise to own sides, 2L followed by 1L &amp; 3L cast up </w:t>
      </w:r>
      <w:r>
        <w:rPr>
          <w:b/>
        </w:rPr>
        <w:t>while</w:t>
      </w:r>
      <w:r>
        <w:t xml:space="preserve"> 3M followed by 1M &amp; 2M cast off to end 2 1 3</w:t>
      </w:r>
    </w:p>
    <w:p w:rsidR="00B11EB3" w:rsidRDefault="00B11EB3" w:rsidP="00B11EB3"/>
    <w:p w:rsidR="00B11EB3" w:rsidRDefault="00B11EB3" w:rsidP="00B11EB3">
      <w:pPr>
        <w:pStyle w:val="Minicrib"/>
      </w:pPr>
      <w:r>
        <w:t>HIGHLAND GATHERING  (S4x32)  Sq.Set</w:t>
      </w:r>
      <w:r>
        <w:tab/>
        <w:t>B Martin/R Wood  SCD Archives</w:t>
      </w:r>
    </w:p>
    <w:p w:rsidR="00B11EB3" w:rsidRDefault="00B11EB3" w:rsidP="00B11EB3">
      <w:pPr>
        <w:pStyle w:val="DanceBody"/>
      </w:pPr>
      <w:r>
        <w:t xml:space="preserve"> 1- 8</w:t>
      </w:r>
      <w:r>
        <w:tab/>
        <w:t>All set HS, 1s+3s advance &amp; 1/2 turn opposite person 2H to face side couples (M facing M)</w:t>
      </w:r>
    </w:p>
    <w:p w:rsidR="00B11EB3" w:rsidRDefault="00B11EB3" w:rsidP="00B11EB3">
      <w:pPr>
        <w:pStyle w:val="DanceBody"/>
      </w:pPr>
      <w:r>
        <w:t xml:space="preserve"> 9-16</w:t>
      </w:r>
      <w:r>
        <w:tab/>
        <w:t>All set HS, 1s &amp; 3s dance out between side couple &amp; face in</w:t>
      </w:r>
      <w:r w:rsidRPr="00BA6B4D">
        <w:rPr>
          <w:b/>
        </w:rPr>
        <w:t xml:space="preserve"> while </w:t>
      </w:r>
      <w:r>
        <w:t>2s &amp; 4s dance in &amp; 1/2 turn opp person 2H to face side couples (M facing L)</w:t>
      </w:r>
    </w:p>
    <w:p w:rsidR="00B11EB3" w:rsidRDefault="00B11EB3" w:rsidP="00B11EB3">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B11EB3" w:rsidRDefault="00B11EB3" w:rsidP="00B11EB3">
      <w:pPr>
        <w:pStyle w:val="DanceBody"/>
        <w:keepNext w:val="0"/>
      </w:pPr>
      <w:r>
        <w:t>25-32</w:t>
      </w:r>
      <w:r>
        <w:tab/>
        <w:t>1s+3s dance 1/2 Ladies Chain, 2s+4s dance 1/2 Ladies Chain (all now with own partners 1 place clockwise)</w:t>
      </w:r>
    </w:p>
    <w:p w:rsidR="00B11EB3" w:rsidRDefault="00B11EB3" w:rsidP="00B11EB3"/>
    <w:p w:rsidR="00B11EB3" w:rsidRDefault="00B11EB3" w:rsidP="00B11EB3">
      <w:pPr>
        <w:pStyle w:val="Minicrib"/>
      </w:pPr>
      <w:r>
        <w:t>HIGHLAND HEATHER HONEY  (M-(S64+R64))  Sq.Set</w:t>
      </w:r>
      <w:r>
        <w:tab/>
        <w:t>Bill Forbes  Craigievar Bk 1</w:t>
      </w:r>
    </w:p>
    <w:p w:rsidR="00B11EB3" w:rsidRDefault="00B11EB3" w:rsidP="00B11EB3">
      <w:pPr>
        <w:pStyle w:val="DanceBody"/>
      </w:pPr>
      <w:r>
        <w:t>1- 8</w:t>
      </w:r>
      <w:r>
        <w:tab/>
        <w:t>All set to partner &amp; turn RH to face corner, set to corner &amp; turn LH</w:t>
      </w:r>
    </w:p>
    <w:p w:rsidR="00B11EB3" w:rsidRDefault="00B11EB3" w:rsidP="00B11EB3">
      <w:pPr>
        <w:pStyle w:val="DanceBody"/>
      </w:pPr>
      <w:r>
        <w:t xml:space="preserve"> 9-16</w:t>
      </w:r>
      <w:r>
        <w:tab/>
        <w:t>1s+3s dance RH across &amp; end facing 2s/4s, all set HS</w:t>
      </w:r>
    </w:p>
    <w:p w:rsidR="00B11EB3" w:rsidRDefault="00B11EB3" w:rsidP="00B11EB3">
      <w:pPr>
        <w:pStyle w:val="DanceBody"/>
      </w:pPr>
      <w:r>
        <w:t>17-24</w:t>
      </w:r>
      <w:r>
        <w:tab/>
        <w:t>2s+1s+3s+4s dance reels of 4 across &amp; at end 1s &amp; 3s do not pass each other but turn right about</w:t>
      </w:r>
    </w:p>
    <w:p w:rsidR="00B11EB3" w:rsidRDefault="00B11EB3" w:rsidP="00B11EB3">
      <w:pPr>
        <w:pStyle w:val="DanceBody"/>
      </w:pPr>
      <w:r>
        <w:t>25-32</w:t>
      </w:r>
      <w:r>
        <w:tab/>
        <w:t>1L+3M &amp; 1M+3L lead out between 2s/4s cross &amp; dance round to opposite sides, All dance Grand Chain 1/2 way</w:t>
      </w:r>
    </w:p>
    <w:p w:rsidR="00B11EB3" w:rsidRDefault="00B11EB3" w:rsidP="00B11EB3">
      <w:pPr>
        <w:pStyle w:val="DanceBody"/>
      </w:pPr>
      <w:r>
        <w:t>33-56</w:t>
      </w:r>
      <w:r>
        <w:tab/>
        <w:t>2s+4s repeat bars 9-32 but up/down set</w:t>
      </w:r>
    </w:p>
    <w:p w:rsidR="00B11EB3" w:rsidRDefault="00B11EB3" w:rsidP="00B11EB3">
      <w:pPr>
        <w:pStyle w:val="DanceBody"/>
      </w:pPr>
      <w:r>
        <w:t>57-64</w:t>
      </w:r>
      <w:r>
        <w:tab/>
        <w:t>All circle 8H round &amp; back</w:t>
      </w:r>
    </w:p>
    <w:p w:rsidR="00B11EB3" w:rsidRDefault="00B11EB3" w:rsidP="00B11EB3">
      <w:pPr>
        <w:pStyle w:val="DanceBody"/>
        <w:keepNext w:val="0"/>
      </w:pPr>
      <w:r>
        <w:t>Repeat in reel time but the HS is replaced by any Highland Step</w:t>
      </w:r>
    </w:p>
    <w:p w:rsidR="00B11EB3" w:rsidRDefault="00B11EB3" w:rsidP="00B11EB3"/>
    <w:p w:rsidR="00B11EB3" w:rsidRDefault="00B11EB3" w:rsidP="00B11EB3">
      <w:pPr>
        <w:pStyle w:val="Minicrib"/>
      </w:pPr>
      <w:r>
        <w:t>HIGHLAND LADDIE  (R8x32)  3C (4C set)</w:t>
      </w:r>
      <w:r>
        <w:tab/>
        <w:t>RSCDS Bk 4</w:t>
      </w:r>
    </w:p>
    <w:p w:rsidR="00B11EB3" w:rsidRDefault="00B11EB3" w:rsidP="00B11EB3">
      <w:pPr>
        <w:pStyle w:val="DanceBody"/>
      </w:pPr>
      <w:r>
        <w:t xml:space="preserve"> 1- 8</w:t>
      </w:r>
      <w:r>
        <w:tab/>
        <w:t>1s set, cast to 3</w:t>
      </w:r>
      <w:r w:rsidRPr="00972EEB">
        <w:t>rd</w:t>
      </w:r>
      <w:r>
        <w:t xml:space="preserve"> place (2s+3s step up), 2s+3s cross RH</w:t>
      </w:r>
    </w:p>
    <w:p w:rsidR="00B11EB3" w:rsidRDefault="00B11EB3" w:rsidP="00B11EB3">
      <w:pPr>
        <w:pStyle w:val="DanceBody"/>
      </w:pPr>
      <w:r>
        <w:t xml:space="preserve"> 9-16</w:t>
      </w:r>
      <w:r>
        <w:tab/>
        <w:t>1s lead up to top (2s+3s step down), set, cast down 1 place to face 3</w:t>
      </w:r>
      <w:r w:rsidRPr="00972EEB">
        <w:t>rd</w:t>
      </w:r>
      <w:r>
        <w:t xml:space="preserve"> corner pstns (2s step up)</w:t>
      </w:r>
    </w:p>
    <w:p w:rsidR="00B11EB3" w:rsidRDefault="00B11EB3" w:rsidP="00B11EB3">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B11EB3" w:rsidRDefault="00B11EB3" w:rsidP="00B11EB3">
      <w:pPr>
        <w:pStyle w:val="DanceBody"/>
        <w:keepNext w:val="0"/>
      </w:pPr>
      <w:r>
        <w:t>25-32</w:t>
      </w:r>
      <w:r>
        <w:tab/>
        <w:t>2s+1s+3s Bal-in-Line twice &amp; turn RH back to places (2s &amp; 3s turn 1.1/2 times)</w:t>
      </w:r>
    </w:p>
    <w:p w:rsidR="00B11EB3" w:rsidRDefault="00B11EB3" w:rsidP="00B11EB3"/>
    <w:p w:rsidR="00B11EB3" w:rsidRDefault="00B11EB3" w:rsidP="00B11EB3">
      <w:pPr>
        <w:pStyle w:val="Minicrib"/>
      </w:pPr>
      <w:r>
        <w:t>HIGHLAND LADIES  (S8x32)  3C (4C set)</w:t>
      </w:r>
      <w:r>
        <w:tab/>
        <w:t>Rob Sargent  Ruthven Coll</w:t>
      </w:r>
    </w:p>
    <w:p w:rsidR="00B11EB3" w:rsidRDefault="00B11EB3" w:rsidP="00B11EB3">
      <w:pPr>
        <w:pStyle w:val="DanceBody"/>
      </w:pPr>
      <w:r>
        <w:t xml:space="preserve"> 1- 8</w:t>
      </w:r>
      <w:r>
        <w:tab/>
        <w:t>1s+2s set twice, circle 4H round to left &amp; end in centre facing up, ready for …</w:t>
      </w:r>
    </w:p>
    <w:p w:rsidR="00B11EB3" w:rsidRDefault="00B11EB3" w:rsidP="00B11EB3">
      <w:pPr>
        <w:pStyle w:val="DanceBody"/>
      </w:pPr>
      <w:r>
        <w:t xml:space="preserve"> 9-16</w:t>
      </w:r>
      <w:r>
        <w:tab/>
        <w:t>1s+2s dance Allemande, 1s pass partner with setting step to end facing 1st corners</w:t>
      </w:r>
    </w:p>
    <w:p w:rsidR="00B11EB3" w:rsidRDefault="00B11EB3" w:rsidP="00B11EB3">
      <w:pPr>
        <w:pStyle w:val="DanceBody"/>
      </w:pPr>
      <w:r>
        <w:t>17-24</w:t>
      </w:r>
      <w:r>
        <w:tab/>
        <w:t>1s turn 1st corners RH, dance round each other passing LSh to turn 4th corners RH &amp; dance round each other LSh to…</w:t>
      </w:r>
    </w:p>
    <w:p w:rsidR="00B11EB3" w:rsidRDefault="00B11EB3" w:rsidP="00B11EB3">
      <w:pPr>
        <w:pStyle w:val="DanceBody"/>
        <w:keepNext w:val="0"/>
      </w:pPr>
      <w:r>
        <w:t>25-32</w:t>
      </w:r>
      <w:r>
        <w:tab/>
        <w:t>1s turn 3rd corners RH, dance round each other LSh to turn 2nd corners RH &amp; 1s cross LH to 2nd places</w:t>
      </w:r>
    </w:p>
    <w:p w:rsidR="00B11EB3" w:rsidRDefault="00B11EB3" w:rsidP="00B11EB3"/>
    <w:p w:rsidR="00B11EB3" w:rsidRDefault="00B11EB3" w:rsidP="00B11EB3">
      <w:pPr>
        <w:pStyle w:val="Minicrib"/>
      </w:pPr>
      <w:r>
        <w:t>THE HIGHLAND LASS  (R8x32)  3C (4C set)</w:t>
      </w:r>
      <w:r>
        <w:tab/>
        <w:t>RSCDS Bk 30</w:t>
      </w:r>
    </w:p>
    <w:p w:rsidR="00B11EB3" w:rsidRDefault="00B11EB3" w:rsidP="00B11EB3">
      <w:pPr>
        <w:pStyle w:val="DanceBody"/>
      </w:pPr>
      <w:r>
        <w:t xml:space="preserve"> 1- 8</w:t>
      </w:r>
      <w:r>
        <w:tab/>
        <w:t>1s dance in &amp; cast 1 place, 1s dance 1/2 reels of 3 across (Lady with 2s &amp; Man with 3s)</w:t>
      </w:r>
    </w:p>
    <w:p w:rsidR="00B11EB3" w:rsidRDefault="00B11EB3" w:rsidP="00B11EB3">
      <w:pPr>
        <w:pStyle w:val="DanceBody"/>
      </w:pPr>
      <w:r>
        <w:t xml:space="preserve"> 9-16</w:t>
      </w:r>
      <w:r>
        <w:tab/>
        <w:t>1s dance down between 3s, cast up to 2</w:t>
      </w:r>
      <w:r w:rsidRPr="00972EEB">
        <w:t>nd</w:t>
      </w:r>
      <w:r>
        <w:t xml:space="preserve"> place opposite sides &amp; dance 1/2 reels of 3 across (Man with 2s &amp; Lady with 3s)</w:t>
      </w:r>
    </w:p>
    <w:p w:rsidR="00B11EB3" w:rsidRDefault="00B11EB3" w:rsidP="00B11EB3">
      <w:pPr>
        <w:pStyle w:val="DanceBody"/>
      </w:pPr>
      <w:r>
        <w:t>17-24</w:t>
      </w:r>
      <w:r>
        <w:tab/>
        <w:t>2s+1s dance R&amp;L</w:t>
      </w:r>
    </w:p>
    <w:p w:rsidR="00B11EB3" w:rsidRDefault="00B11EB3" w:rsidP="00B11EB3">
      <w:pPr>
        <w:pStyle w:val="DanceBody"/>
        <w:keepNext w:val="0"/>
      </w:pPr>
      <w:r>
        <w:t>25-32</w:t>
      </w:r>
      <w:r>
        <w:tab/>
        <w:t>1s dance down between 3s, cast up to 2</w:t>
      </w:r>
      <w:r w:rsidRPr="00972EEB">
        <w:t>nd</w:t>
      </w:r>
      <w:r>
        <w:t xml:space="preserve"> place &amp; 2s+1s+3s turn RH</w:t>
      </w:r>
    </w:p>
    <w:p w:rsidR="00B11EB3" w:rsidRDefault="00B11EB3" w:rsidP="00B11EB3"/>
    <w:p w:rsidR="00B11EB3" w:rsidRDefault="00B11EB3" w:rsidP="00B11EB3">
      <w:pPr>
        <w:pStyle w:val="Minicrib"/>
        <w:rPr>
          <w:lang w:val="en-US"/>
        </w:rPr>
      </w:pPr>
      <w:r>
        <w:rPr>
          <w:lang w:val="en-US"/>
        </w:rPr>
        <w:t>HIGHLAND MARY  (S8x32)  3C (4C Set)</w:t>
      </w:r>
      <w:r>
        <w:rPr>
          <w:lang w:val="en-US"/>
        </w:rPr>
        <w:tab/>
        <w:t>Jo Hamilton  Let's All Dance Too</w:t>
      </w:r>
    </w:p>
    <w:p w:rsidR="00B11EB3" w:rsidRPr="00202E23" w:rsidRDefault="00B11EB3" w:rsidP="00B11EB3">
      <w:pPr>
        <w:pStyle w:val="DanceBody"/>
      </w:pPr>
      <w:r>
        <w:t xml:space="preserve"> </w:t>
      </w:r>
      <w:r w:rsidRPr="00202E23">
        <w:t>1- 8</w:t>
      </w:r>
      <w:r>
        <w:tab/>
      </w:r>
      <w:r w:rsidRPr="00202E23">
        <w:t>1s+2s set twice</w:t>
      </w:r>
      <w:r>
        <w:t>,</w:t>
      </w:r>
      <w:r w:rsidRPr="00202E23">
        <w:t xml:space="preserve"> 1s+2s </w:t>
      </w:r>
      <w:r>
        <w:t>dance RH across</w:t>
      </w:r>
    </w:p>
    <w:p w:rsidR="00B11EB3" w:rsidRDefault="00B11EB3" w:rsidP="00B11EB3">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B11EB3" w:rsidRPr="00202E23" w:rsidRDefault="00B11EB3" w:rsidP="00B11EB3">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B11EB3" w:rsidRPr="00202E23" w:rsidRDefault="00B11EB3" w:rsidP="00B11EB3">
      <w:pPr>
        <w:pStyle w:val="DanceBody"/>
      </w:pPr>
      <w:r w:rsidRPr="00202E23">
        <w:t>25-32</w:t>
      </w:r>
      <w:r>
        <w:tab/>
      </w:r>
      <w:r w:rsidRPr="00202E23">
        <w:t xml:space="preserve">1s+3s </w:t>
      </w:r>
      <w:r>
        <w:t>dance R&amp;L</w:t>
      </w:r>
    </w:p>
    <w:p w:rsidR="00B11EB3" w:rsidRPr="00EF0FBB" w:rsidRDefault="00B11EB3" w:rsidP="00B11EB3">
      <w:pPr>
        <w:pStyle w:val="DanceBody"/>
        <w:keepNext w:val="0"/>
        <w:rPr>
          <w:i/>
          <w:szCs w:val="72"/>
        </w:rPr>
      </w:pPr>
      <w:r w:rsidRPr="00EF0FBB">
        <w:rPr>
          <w:i/>
          <w:szCs w:val="72"/>
        </w:rPr>
        <w:t>Note: May be danced as a Strathspey or Jig</w:t>
      </w:r>
    </w:p>
    <w:p w:rsidR="00B11EB3" w:rsidRDefault="00B11EB3" w:rsidP="00B11EB3"/>
    <w:p w:rsidR="00B11EB3" w:rsidRDefault="00B11EB3" w:rsidP="00B11EB3">
      <w:pPr>
        <w:pStyle w:val="Minicrib"/>
      </w:pPr>
      <w:r>
        <w:t>THE HIGHLAND MIDGE  (J4x32)  4C set</w:t>
      </w:r>
      <w:r>
        <w:tab/>
        <w:t>John Bowie Dickson  Dunedin Bk 5</w:t>
      </w:r>
    </w:p>
    <w:p w:rsidR="00B11EB3" w:rsidRDefault="00B11EB3" w:rsidP="00B11EB3">
      <w:pPr>
        <w:pStyle w:val="DanceBody"/>
      </w:pPr>
      <w:r>
        <w:t>3s &amp; 4s start on opp sides</w:t>
      </w:r>
    </w:p>
    <w:p w:rsidR="00B11EB3" w:rsidRDefault="00B11EB3" w:rsidP="00B11EB3">
      <w:pPr>
        <w:pStyle w:val="DanceBody"/>
      </w:pPr>
      <w:r>
        <w:t xml:space="preserve"> 1- 8</w:t>
      </w:r>
      <w:r>
        <w:tab/>
        <w:t>All clap as 1s &amp; 4s cross RH &amp; cast in 1 place, 1s+4s set &amp; dance RH across 1/2 way</w:t>
      </w:r>
    </w:p>
    <w:p w:rsidR="00B11EB3" w:rsidRDefault="00B11EB3" w:rsidP="00B11EB3">
      <w:pPr>
        <w:pStyle w:val="DanceBody"/>
      </w:pPr>
      <w:r>
        <w:t xml:space="preserve"> 9-16</w:t>
      </w:r>
      <w:r>
        <w:tab/>
        <w:t>All clap as 4s &amp; 1s cross RH &amp; cast to ends, 4s+2s also 3s+1s set &amp; dance RH across 1/2 way to end 2s facing 4s &amp; 1s facing 3s</w:t>
      </w:r>
    </w:p>
    <w:p w:rsidR="00B11EB3" w:rsidRDefault="00B11EB3" w:rsidP="00B11EB3">
      <w:pPr>
        <w:pStyle w:val="DanceBody"/>
      </w:pPr>
      <w:r>
        <w:t>17-24</w:t>
      </w:r>
      <w:r>
        <w:tab/>
        <w:t>All set &amp; petronella turn into lines of 4 across (Man facing Man etc) &amp; dance 1/2 reel of 4 across</w:t>
      </w:r>
    </w:p>
    <w:p w:rsidR="00B11EB3" w:rsidRDefault="00B11EB3" w:rsidP="00B11EB3">
      <w:pPr>
        <w:pStyle w:val="DanceBody"/>
        <w:keepNext w:val="0"/>
      </w:pPr>
      <w:r>
        <w:t>25-32</w:t>
      </w:r>
      <w:r>
        <w:tab/>
        <w:t>All set &amp; 3/4 turn RH facing person all onto sides &amp; chase clockwise 1/2 way to end 3 1 (4)(2)</w:t>
      </w:r>
    </w:p>
    <w:p w:rsidR="00B11EB3" w:rsidRDefault="00B11EB3" w:rsidP="00B11EB3"/>
    <w:p w:rsidR="00B11EB3" w:rsidRDefault="00B11EB3" w:rsidP="00B11EB3">
      <w:pPr>
        <w:pStyle w:val="Minicrib"/>
      </w:pPr>
      <w:r>
        <w:t>THE HIGHLAND PLAID (Tartan Plaidie)  (S8x32)  2C (4C set)</w:t>
      </w:r>
      <w:r>
        <w:tab/>
        <w:t>W Campbell  RSCDS Bk 7</w:t>
      </w:r>
    </w:p>
    <w:p w:rsidR="00B11EB3" w:rsidRDefault="00B11EB3" w:rsidP="00B11EB3">
      <w:pPr>
        <w:pStyle w:val="DanceBody"/>
      </w:pPr>
      <w:r>
        <w:t xml:space="preserve"> 1- 8</w:t>
      </w:r>
      <w:r>
        <w:tab/>
        <w:t>1s+2s cross RH &amp; cross back RH</w:t>
      </w:r>
    </w:p>
    <w:p w:rsidR="00B11EB3" w:rsidRDefault="00B11EB3" w:rsidP="00B11EB3">
      <w:pPr>
        <w:pStyle w:val="DanceBody"/>
      </w:pPr>
      <w:r>
        <w:t xml:space="preserve"> 9-16</w:t>
      </w:r>
      <w:r>
        <w:tab/>
        <w:t>1s+2s dance RH across &amp; LH across back to places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HIGHLAND RAMBLER  (R8x40)  3C (4C set)</w:t>
      </w:r>
      <w:r>
        <w:tab/>
        <w:t>Roy Goldring  Leeds Silver Jubilee</w:t>
      </w:r>
    </w:p>
    <w:p w:rsidR="00B11EB3" w:rsidRDefault="00B11EB3" w:rsidP="00B11EB3">
      <w:pPr>
        <w:pStyle w:val="DanceBody"/>
      </w:pPr>
      <w:r>
        <w:t xml:space="preserve"> 1- 8</w:t>
      </w:r>
      <w:r>
        <w:tab/>
        <w:t>1s dance in &amp; cast to 2</w:t>
      </w:r>
      <w:r w:rsidRPr="00972EEB">
        <w:t>nd</w:t>
      </w:r>
      <w:r>
        <w:t xml:space="preserve"> place, dance RH across with 3s</w:t>
      </w:r>
    </w:p>
    <w:p w:rsidR="00B11EB3" w:rsidRDefault="00B11EB3" w:rsidP="00B11EB3">
      <w:pPr>
        <w:pStyle w:val="DanceBody"/>
      </w:pPr>
      <w:r>
        <w:t xml:space="preserve"> 9-16</w:t>
      </w:r>
      <w:r>
        <w:tab/>
        <w:t>2s+1s dance LH across, 1L followed by partner cast up round 2L &amp; dance down middle to 1L between 3s &amp; 1M between 2s</w:t>
      </w:r>
    </w:p>
    <w:p w:rsidR="00B11EB3" w:rsidRDefault="00B11EB3" w:rsidP="00B11EB3">
      <w:pPr>
        <w:pStyle w:val="DanceBody"/>
      </w:pPr>
      <w:r>
        <w:t>17-24</w:t>
      </w:r>
      <w:r>
        <w:tab/>
        <w:t>1s+2s+3s dance down the middle &amp; back</w:t>
      </w:r>
    </w:p>
    <w:p w:rsidR="00B11EB3" w:rsidRDefault="00B11EB3" w:rsidP="00B11EB3">
      <w:pPr>
        <w:pStyle w:val="DanceBody"/>
      </w:pPr>
      <w:r>
        <w:t>25-32</w:t>
      </w:r>
      <w:r>
        <w:tab/>
        <w:t>1M followed by partner dance up, cast down round 2L to 2</w:t>
      </w:r>
      <w:r w:rsidRPr="00972EEB">
        <w:t>nd</w:t>
      </w:r>
      <w:r>
        <w:t xml:space="preserve"> places on own side &amp; turn RH</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HIGHLAND REEL  (R32)  Round the Room</w:t>
      </w:r>
      <w:r>
        <w:tab/>
        <w:t>RSCDS Bk 13</w:t>
      </w:r>
    </w:p>
    <w:p w:rsidR="00B11EB3" w:rsidRDefault="00B11EB3" w:rsidP="00B11EB3">
      <w:pPr>
        <w:pStyle w:val="DanceBody"/>
      </w:pPr>
      <w:r>
        <w:t xml:space="preserve">Round the Room </w:t>
      </w:r>
      <w:r w:rsidRPr="00154BA3">
        <w:rPr>
          <w:noProof/>
        </w:rPr>
        <w:t>3 facing 3</w:t>
      </w:r>
    </w:p>
    <w:p w:rsidR="00B11EB3" w:rsidRDefault="00B11EB3" w:rsidP="00B11EB3">
      <w:pPr>
        <w:pStyle w:val="DanceBody"/>
      </w:pPr>
      <w:r>
        <w:t>1- 8</w:t>
      </w:r>
      <w:r>
        <w:tab/>
        <w:t>All Adv+Ret twice</w:t>
      </w:r>
    </w:p>
    <w:p w:rsidR="00B11EB3" w:rsidRDefault="00B11EB3" w:rsidP="00B11EB3">
      <w:pPr>
        <w:pStyle w:val="DanceBody"/>
      </w:pPr>
      <w:r>
        <w:t xml:space="preserve"> 9-16</w:t>
      </w:r>
      <w:r>
        <w:tab/>
        <w:t>Men reel of 3 across with Lady on right &amp; opposite Lady starting by passing opposite Lady LSh</w:t>
      </w:r>
    </w:p>
    <w:p w:rsidR="00B11EB3" w:rsidRDefault="00B11EB3" w:rsidP="00B11EB3">
      <w:pPr>
        <w:pStyle w:val="DanceBody"/>
      </w:pPr>
      <w:r>
        <w:t>17-24</w:t>
      </w:r>
      <w:r>
        <w:tab/>
        <w:t>Men with same Ladies 3H round &amp; back</w:t>
      </w:r>
    </w:p>
    <w:p w:rsidR="00B11EB3" w:rsidRDefault="00B11EB3" w:rsidP="00B11EB3">
      <w:pPr>
        <w:pStyle w:val="DanceBody"/>
        <w:keepNext w:val="0"/>
      </w:pPr>
      <w:r>
        <w:t>25-32</w:t>
      </w:r>
      <w:r>
        <w:tab/>
        <w:t>All Adv+Ret &amp; lead thru passing opposite person RSh</w:t>
      </w:r>
    </w:p>
    <w:p w:rsidR="00B11EB3" w:rsidRDefault="00B11EB3" w:rsidP="00B11EB3"/>
    <w:p w:rsidR="00B11EB3" w:rsidRDefault="00B11EB3" w:rsidP="00B11EB3">
      <w:pPr>
        <w:pStyle w:val="Minicrib"/>
      </w:pPr>
      <w:r>
        <w:t>THE HIGHLAND ROSE  (S8x32)  3C (4C set)</w:t>
      </w:r>
      <w:r>
        <w:tab/>
        <w:t>John Drewry  Summer Collection, Set 5</w:t>
      </w:r>
    </w:p>
    <w:p w:rsidR="00B11EB3" w:rsidRDefault="00B11EB3" w:rsidP="00B11EB3">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B11EB3" w:rsidRDefault="00B11EB3" w:rsidP="00B11EB3">
      <w:pPr>
        <w:pStyle w:val="DanceBody"/>
      </w:pPr>
      <w:r>
        <w:t xml:space="preserve"> </w:t>
      </w:r>
      <w:r w:rsidRPr="00EA7F69">
        <w:t>9-10</w:t>
      </w:r>
      <w:r w:rsidRPr="00EA7F69">
        <w:tab/>
        <w:t>All turn person opposite 2H to end with 2s &amp; 3s facing across, 1L facing up and 1M facing down, ready for…</w:t>
      </w:r>
    </w:p>
    <w:p w:rsidR="00B11EB3" w:rsidRPr="00EA7F69" w:rsidRDefault="00B11EB3" w:rsidP="00B11EB3">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B11EB3" w:rsidRPr="00EA7F69" w:rsidRDefault="00B11EB3" w:rsidP="00B11EB3">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B11EB3" w:rsidRPr="00EA7F69" w:rsidRDefault="00B11EB3" w:rsidP="00B11EB3">
      <w:pPr>
        <w:pStyle w:val="DanceBody"/>
      </w:pPr>
      <w:r w:rsidRPr="00EA7F69">
        <w:t>25-26</w:t>
      </w:r>
      <w:r w:rsidRPr="00EA7F69">
        <w:tab/>
        <w:t>All turn partners 2H to end with 2s facing down, 3s facing up and 1s facing out, ready for …</w:t>
      </w:r>
    </w:p>
    <w:p w:rsidR="00B11EB3" w:rsidRPr="00EA7F69" w:rsidRDefault="00B11EB3" w:rsidP="00B11EB3">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B11EB3" w:rsidRDefault="00B11EB3" w:rsidP="00B11EB3"/>
    <w:p w:rsidR="00B11EB3" w:rsidRDefault="00B11EB3" w:rsidP="00B11EB3">
      <w:pPr>
        <w:pStyle w:val="Minicrib"/>
      </w:pPr>
      <w:r>
        <w:t>HIGHLAND TOUR  (R8x32)  3C (4C set)</w:t>
      </w:r>
      <w:r>
        <w:tab/>
        <w:t>J Martin</w:t>
      </w:r>
    </w:p>
    <w:p w:rsidR="00B11EB3" w:rsidRDefault="00B11EB3" w:rsidP="00B11EB3">
      <w:pPr>
        <w:pStyle w:val="DanceBody"/>
      </w:pPr>
      <w:r>
        <w:t xml:space="preserve"> 1- 8</w:t>
      </w:r>
      <w:r>
        <w:tab/>
        <w:t>1s set &amp; cross RH, 1s cast 1 place &amp; turn LH to face 1</w:t>
      </w:r>
      <w:r w:rsidRPr="00972EEB">
        <w:t>st</w:t>
      </w:r>
      <w:r>
        <w:t xml:space="preserve"> corners</w:t>
      </w:r>
    </w:p>
    <w:p w:rsidR="00B11EB3" w:rsidRDefault="00B11EB3" w:rsidP="00B11EB3">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B11EB3" w:rsidRDefault="00B11EB3" w:rsidP="00B11EB3">
      <w:pPr>
        <w:pStyle w:val="DanceBody"/>
      </w:pPr>
      <w:r>
        <w:t>17-24</w:t>
      </w:r>
      <w:r>
        <w:tab/>
        <w:t>1s dance reels of 3 on sides (RSh to 3</w:t>
      </w:r>
      <w:r w:rsidRPr="00972EEB">
        <w:t>rd</w:t>
      </w:r>
      <w:r>
        <w:t xml:space="preserve"> corner) &amp; turn LH to…</w:t>
      </w:r>
    </w:p>
    <w:p w:rsidR="00B11EB3" w:rsidRDefault="00B11EB3" w:rsidP="00B11EB3">
      <w:pPr>
        <w:pStyle w:val="DanceBody"/>
        <w:keepNext w:val="0"/>
      </w:pPr>
      <w:r>
        <w:t>25-32</w:t>
      </w:r>
      <w:r>
        <w:tab/>
        <w:t>1s dance RH across (1L with 2s, 1M with 3s) &amp; LH across with other couple ending 2</w:t>
      </w:r>
      <w:r w:rsidRPr="00972EEB">
        <w:t>nd</w:t>
      </w:r>
      <w:r>
        <w:t xml:space="preserve"> place own sides</w:t>
      </w:r>
    </w:p>
    <w:p w:rsidR="00B11EB3" w:rsidRDefault="00B11EB3" w:rsidP="00B11EB3"/>
    <w:p w:rsidR="00B11EB3" w:rsidRDefault="00B11EB3" w:rsidP="00B11EB3">
      <w:pPr>
        <w:pStyle w:val="Minicrib"/>
      </w:pPr>
      <w:r>
        <w:t>A HIGHLAND WELCOME  (R32)  Round the Room</w:t>
      </w:r>
      <w:r>
        <w:tab/>
        <w:t>Bill Forbes  Craigievar Bk 1</w:t>
      </w:r>
    </w:p>
    <w:p w:rsidR="00B11EB3" w:rsidRDefault="00B11EB3" w:rsidP="00B11EB3">
      <w:pPr>
        <w:pStyle w:val="DanceBody"/>
      </w:pPr>
      <w:r>
        <w:t>Round the Room 2 facing 2</w:t>
      </w:r>
    </w:p>
    <w:p w:rsidR="00B11EB3" w:rsidRDefault="00B11EB3" w:rsidP="00B11EB3">
      <w:pPr>
        <w:pStyle w:val="DanceBody"/>
      </w:pPr>
      <w:r>
        <w:t xml:space="preserve"> 1- 8</w:t>
      </w:r>
      <w:r>
        <w:tab/>
        <w:t>Both couples circle to left &amp; back again</w:t>
      </w:r>
    </w:p>
    <w:p w:rsidR="00B11EB3" w:rsidRDefault="00B11EB3" w:rsidP="00B11EB3">
      <w:pPr>
        <w:pStyle w:val="DanceBody"/>
      </w:pPr>
      <w:r>
        <w:t xml:space="preserve"> 9-16</w:t>
      </w:r>
      <w:r>
        <w:tab/>
        <w:t>Both couples dance RH across &amp; LH back to places</w:t>
      </w:r>
    </w:p>
    <w:p w:rsidR="00B11EB3" w:rsidRDefault="00B11EB3" w:rsidP="00B11EB3">
      <w:pPr>
        <w:pStyle w:val="DanceBody"/>
      </w:pPr>
      <w:r>
        <w:t>17-24</w:t>
      </w:r>
      <w:r>
        <w:tab/>
        <w:t>All turn opposite partner LH &amp; face own partner, turn partner RH &amp; end facing other couple</w:t>
      </w:r>
    </w:p>
    <w:p w:rsidR="00B11EB3" w:rsidRDefault="00B11EB3" w:rsidP="00B11EB3">
      <w:pPr>
        <w:pStyle w:val="DanceBody"/>
        <w:keepNext w:val="0"/>
      </w:pPr>
      <w:r>
        <w:t>25-32</w:t>
      </w:r>
      <w:r>
        <w:tab/>
        <w:t>All Adv+Ret, all couples advance (couples facing clockwise round the room make arches) &amp; pass to meet new couple</w:t>
      </w:r>
    </w:p>
    <w:p w:rsidR="00B11EB3" w:rsidRDefault="00B11EB3" w:rsidP="00B11EB3"/>
    <w:p w:rsidR="00B11EB3" w:rsidRDefault="00B11EB3" w:rsidP="00B11EB3">
      <w:pPr>
        <w:pStyle w:val="Minicrib"/>
      </w:pPr>
      <w:r>
        <w:t>A HIGHLAND WELCOME IN SWITZERLAND  (S1x64)  Sq.Set</w:t>
      </w:r>
      <w:r>
        <w:tab/>
        <w:t>Rosi Betsche  Merse Coll</w:t>
      </w:r>
    </w:p>
    <w:p w:rsidR="00B11EB3" w:rsidRDefault="00B11EB3" w:rsidP="00B11EB3">
      <w:pPr>
        <w:pStyle w:val="DanceBody"/>
      </w:pPr>
      <w:r>
        <w:t xml:space="preserve"> 1- 2</w:t>
      </w:r>
      <w:r>
        <w:tab/>
        <w:t>1s+3s advance towards each other</w:t>
      </w:r>
    </w:p>
    <w:p w:rsidR="00B11EB3" w:rsidRDefault="00B11EB3" w:rsidP="00B11EB3">
      <w:pPr>
        <w:pStyle w:val="DanceBody"/>
      </w:pPr>
      <w:r>
        <w:t xml:space="preserve"> 3- 4</w:t>
      </w:r>
      <w:r>
        <w:tab/>
        <w:t>1M &amp; 3M turn opposite Lady 3/4 RH</w:t>
      </w:r>
    </w:p>
    <w:p w:rsidR="00B11EB3" w:rsidRDefault="00B11EB3" w:rsidP="00B11EB3">
      <w:pPr>
        <w:pStyle w:val="DanceBody"/>
      </w:pPr>
      <w:r>
        <w:t xml:space="preserve"> 5- 6</w:t>
      </w:r>
      <w:r>
        <w:tab/>
        <w:t xml:space="preserve">1M+3M turn 3/4 LH </w:t>
      </w:r>
      <w:r>
        <w:rPr>
          <w:b/>
        </w:rPr>
        <w:t>while</w:t>
      </w:r>
      <w:r>
        <w:t xml:space="preserve"> 1L &amp; 3L dance on a 1/4 way clockwise</w:t>
      </w:r>
    </w:p>
    <w:p w:rsidR="00B11EB3" w:rsidRDefault="00B11EB3" w:rsidP="00B11EB3">
      <w:pPr>
        <w:pStyle w:val="DanceBody"/>
      </w:pPr>
      <w:r>
        <w:t xml:space="preserve"> 7- 8</w:t>
      </w:r>
      <w:r>
        <w:tab/>
        <w:t>1M+3L also 3M+1L turn under Man's Right arm into Allemande hold facing diagonally out to the right.</w:t>
      </w:r>
    </w:p>
    <w:p w:rsidR="00B11EB3" w:rsidRDefault="00B11EB3" w:rsidP="00B11EB3">
      <w:pPr>
        <w:pStyle w:val="DanceBody"/>
      </w:pPr>
      <w:r>
        <w:t xml:space="preserve"> 9-16</w:t>
      </w:r>
      <w:r>
        <w:tab/>
        <w:t xml:space="preserve">1M+3L dance round 2s </w:t>
      </w:r>
      <w:r>
        <w:rPr>
          <w:b/>
        </w:rPr>
        <w:t>while</w:t>
      </w:r>
      <w:r>
        <w:t xml:space="preserve"> 3M+1L dance round 4s for 4 steps. On 5th step they dance towards the middle of the set, as though to pass RSh. On 6th step Men turn the Lady to face (like Allemande). On 7th &amp; 8th steps 1s &amp; 3s retire to original places.</w:t>
      </w:r>
    </w:p>
    <w:p w:rsidR="00B11EB3" w:rsidRDefault="00B11EB3" w:rsidP="00B11EB3">
      <w:pPr>
        <w:pStyle w:val="DanceBody"/>
      </w:pPr>
      <w:r>
        <w:t>17-32</w:t>
      </w:r>
      <w:r>
        <w:tab/>
        <w:t>2s+4s repeat bars 1 to 16</w:t>
      </w:r>
    </w:p>
    <w:p w:rsidR="00B11EB3" w:rsidRDefault="00B11EB3" w:rsidP="00B11EB3">
      <w:pPr>
        <w:pStyle w:val="DanceBody"/>
      </w:pPr>
      <w:r>
        <w:t>33-36</w:t>
      </w:r>
      <w:r>
        <w:tab/>
        <w:t>All Ladies dance RH across</w:t>
      </w:r>
    </w:p>
    <w:p w:rsidR="00B11EB3" w:rsidRDefault="00B11EB3" w:rsidP="00B11EB3">
      <w:pPr>
        <w:pStyle w:val="DanceBody"/>
      </w:pPr>
      <w:r>
        <w:t>37-40</w:t>
      </w:r>
      <w:r>
        <w:tab/>
        <w:t>Ladies retain hold of RH to pick up partners to dance "double wheel" 1/2 way clockwise. On bars 39-40, Men dance out to side lines with partners to finish facing partners.</w:t>
      </w:r>
    </w:p>
    <w:p w:rsidR="00B11EB3" w:rsidRDefault="00B11EB3" w:rsidP="00B11EB3">
      <w:pPr>
        <w:pStyle w:val="DanceBody"/>
      </w:pPr>
      <w:r>
        <w:t>41-48</w:t>
      </w:r>
      <w:r>
        <w:tab/>
        <w:t>All set &amp; turn partners 2H opening out to circle 8H 1/2 round</w:t>
      </w:r>
    </w:p>
    <w:p w:rsidR="00B11EB3" w:rsidRDefault="00B11EB3" w:rsidP="00B11EB3">
      <w:pPr>
        <w:pStyle w:val="DanceBody"/>
      </w:pPr>
      <w:r>
        <w:t>49-52</w:t>
      </w:r>
      <w:r>
        <w:tab/>
        <w:t>All Men dance LH across</w:t>
      </w:r>
    </w:p>
    <w:p w:rsidR="00B11EB3" w:rsidRDefault="00B11EB3" w:rsidP="00B11EB3">
      <w:pPr>
        <w:pStyle w:val="DanceBody"/>
      </w:pPr>
      <w:r>
        <w:t>53-56</w:t>
      </w:r>
      <w:r>
        <w:tab/>
        <w:t>Men retain hold of LH to pick up partners to dance "double wheel" 1/2 way anti-clockwise. On bars 55-56 the Ladies dance out to side lines with their partners to finish facing partners.</w:t>
      </w:r>
    </w:p>
    <w:p w:rsidR="00B11EB3" w:rsidRDefault="00B11EB3" w:rsidP="00B11EB3">
      <w:pPr>
        <w:pStyle w:val="DanceBody"/>
        <w:keepNext w:val="0"/>
      </w:pPr>
      <w:r>
        <w:t>57-64</w:t>
      </w:r>
      <w:r>
        <w:tab/>
        <w:t>All repeat bars 41-48.</w:t>
      </w:r>
    </w:p>
    <w:p w:rsidR="00B11EB3" w:rsidRDefault="00B11EB3" w:rsidP="00B11EB3"/>
    <w:p w:rsidR="00B11EB3" w:rsidRDefault="00B11EB3" w:rsidP="00B11EB3">
      <w:pPr>
        <w:pStyle w:val="Minicrib"/>
      </w:pPr>
      <w:r>
        <w:t>A HIGHLANDER IN GLASGOW  (S4x32)  4C set</w:t>
      </w:r>
      <w:r>
        <w:tab/>
        <w:t>John Brenchley  The Other Kangaroo Paw</w:t>
      </w:r>
    </w:p>
    <w:p w:rsidR="00B11EB3" w:rsidRDefault="00B11EB3" w:rsidP="00B11EB3">
      <w:pPr>
        <w:pStyle w:val="DanceBody"/>
      </w:pPr>
      <w:r>
        <w:t>2s &amp; 4s start on opposite sides</w:t>
      </w:r>
    </w:p>
    <w:p w:rsidR="00B11EB3" w:rsidRDefault="00B11EB3" w:rsidP="00B11EB3">
      <w:pPr>
        <w:pStyle w:val="DanceBody"/>
      </w:pPr>
      <w:r>
        <w:t xml:space="preserve"> 1- 8</w:t>
      </w:r>
      <w:r>
        <w:tab/>
        <w:t>2s+3s dance 1/2 R&amp;L, 1s+3s also 2s+4s dance 1/2 R&amp;L</w:t>
      </w:r>
    </w:p>
    <w:p w:rsidR="00B11EB3" w:rsidRDefault="00B11EB3" w:rsidP="00B11EB3">
      <w:pPr>
        <w:pStyle w:val="DanceBody"/>
      </w:pPr>
      <w:r>
        <w:t xml:space="preserve"> 9-16</w:t>
      </w:r>
      <w:r>
        <w:tab/>
        <w:t>All set, all turn ptnrs 2H once round. 3s+1s also 4s+2s circle 4H round to Left finish on sides with 1s+2s facing up, 3s+4s facing down</w:t>
      </w:r>
    </w:p>
    <w:p w:rsidR="00B11EB3" w:rsidRDefault="00B11EB3" w:rsidP="00B11EB3">
      <w:pPr>
        <w:pStyle w:val="DanceBody"/>
      </w:pPr>
      <w:r>
        <w:t>17-24</w:t>
      </w:r>
      <w:r>
        <w:tab/>
        <w:t>All set (Glasgow Highlanders) to facing person.  All dance 1/2 LSh reels of 4 on sides</w:t>
      </w:r>
    </w:p>
    <w:p w:rsidR="00B11EB3" w:rsidRDefault="00B11EB3" w:rsidP="00B11EB3">
      <w:pPr>
        <w:pStyle w:val="DanceBody"/>
      </w:pPr>
      <w:r>
        <w:t>25-32</w:t>
      </w:r>
      <w:r>
        <w:tab/>
        <w:t>All dance modified "Chain Progression"</w:t>
      </w:r>
    </w:p>
    <w:p w:rsidR="00B11EB3" w:rsidRDefault="00B11EB3" w:rsidP="00B11EB3">
      <w:pPr>
        <w:pStyle w:val="DanceBody"/>
      </w:pPr>
      <w:r>
        <w:tab/>
        <w:t>`25-26   Facing couples (2M+4L, 1M+3L, 2L+4M, 1L+3M) 3/4 turn LH</w:t>
      </w:r>
    </w:p>
    <w:p w:rsidR="00B11EB3" w:rsidRDefault="00B11EB3" w:rsidP="00B11EB3">
      <w:pPr>
        <w:pStyle w:val="DanceBody"/>
      </w:pPr>
      <w:r>
        <w:tab/>
        <w:t>`27-30   1L+3L also 2L+4L turn RH 1.1/2 times while ptnrs dance antioclockwise 1/2 way round them</w:t>
      </w:r>
    </w:p>
    <w:p w:rsidR="00B11EB3" w:rsidRDefault="00B11EB3" w:rsidP="00B11EB3">
      <w:pPr>
        <w:pStyle w:val="DanceBody"/>
        <w:keepNext w:val="0"/>
      </w:pPr>
      <w:r>
        <w:tab/>
        <w:t>`31-32   Facing couples (2M+4L, 1M+3L, 2L+4M, 1L+3M) 3/4 turn LH  to sides  2 (4) 1 (3)</w:t>
      </w:r>
    </w:p>
    <w:p w:rsidR="00B11EB3" w:rsidRDefault="00B11EB3" w:rsidP="00B11EB3"/>
    <w:p w:rsidR="00B11EB3" w:rsidRDefault="00B11EB3" w:rsidP="00B11EB3">
      <w:pPr>
        <w:pStyle w:val="Minicrib"/>
      </w:pPr>
      <w:r>
        <w:t>HIGHLANDER'S FAREWELL (They Stole My Wife Last Night)  (R8x32)  3C (4C set)</w:t>
      </w:r>
      <w:r>
        <w:tab/>
        <w:t>R. Downey</w:t>
      </w:r>
    </w:p>
    <w:p w:rsidR="00B11EB3" w:rsidRPr="00EB7F79" w:rsidRDefault="00B11EB3" w:rsidP="00B11EB3">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B11EB3" w:rsidRPr="00EB7F79" w:rsidRDefault="00B11EB3" w:rsidP="00B11EB3">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B11EB3" w:rsidRPr="00EB7F79" w:rsidRDefault="00B11EB3" w:rsidP="00B11EB3">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B11EB3" w:rsidRPr="00EB7F79" w:rsidRDefault="00B11EB3" w:rsidP="00B11EB3">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B11EB3" w:rsidRDefault="00B11EB3" w:rsidP="00B11EB3"/>
    <w:p w:rsidR="00B11EB3" w:rsidRDefault="00B11EB3" w:rsidP="00B11EB3">
      <w:pPr>
        <w:pStyle w:val="Minicrib"/>
      </w:pPr>
      <w:r>
        <w:t>THE HIGHLANDER'S JIG  (J8x32)  3C (4C Set)</w:t>
      </w:r>
      <w:r>
        <w:tab/>
        <w:t>John Bowie Dickson  Dunedin 3</w:t>
      </w:r>
    </w:p>
    <w:p w:rsidR="00B11EB3" w:rsidRPr="00EA7F69" w:rsidRDefault="00B11EB3" w:rsidP="00B11EB3">
      <w:pPr>
        <w:pStyle w:val="DanceBody"/>
      </w:pPr>
      <w:r w:rsidRPr="00EA7F69">
        <w:t xml:space="preserve"> 1- 8</w:t>
      </w:r>
      <w:r w:rsidRPr="00EA7F69">
        <w:tab/>
        <w:t>1s &amp; 3s, passing partner RSh (similar to turn 3/4 RH), dance 1/2 reel of 4 up/down middle; 3s+1s  turn partners RH 1.1/4 times to own sides</w:t>
      </w:r>
    </w:p>
    <w:p w:rsidR="00B11EB3" w:rsidRPr="00EA7F69" w:rsidRDefault="00B11EB3" w:rsidP="00B11EB3">
      <w:pPr>
        <w:pStyle w:val="DanceBody"/>
      </w:pPr>
      <w:r w:rsidRPr="00EA7F69">
        <w:t xml:space="preserve"> 9-16</w:t>
      </w:r>
      <w:r w:rsidRPr="00EA7F69">
        <w:tab/>
        <w:t>3s+2s+1s set, cross RH &amp; chase clockwise to original places</w:t>
      </w:r>
    </w:p>
    <w:p w:rsidR="00B11EB3" w:rsidRPr="00EA7F69" w:rsidRDefault="00B11EB3" w:rsidP="00B11EB3">
      <w:pPr>
        <w:pStyle w:val="DanceBody"/>
      </w:pPr>
      <w:r w:rsidRPr="00EA7F69">
        <w:t>17-24</w:t>
      </w:r>
      <w:r w:rsidRPr="00EA7F69">
        <w:tab/>
        <w:t>1s+2s dance RH across 1/2 way &amp; set, 1s+3s dance LH across 1/2 way &amp; set</w:t>
      </w:r>
    </w:p>
    <w:p w:rsidR="00B11EB3" w:rsidRPr="00EA7F69" w:rsidRDefault="00B11EB3" w:rsidP="00B11EB3">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B11EB3" w:rsidRDefault="00B11EB3" w:rsidP="00B11EB3"/>
    <w:p w:rsidR="00B11EB3" w:rsidRDefault="00B11EB3" w:rsidP="00B11EB3">
      <w:pPr>
        <w:pStyle w:val="Minicrib"/>
      </w:pPr>
      <w:r>
        <w:t>THE HIGHLANDMAN KISSED HIS MOTHER  (R8x32)  3C (4C set)</w:t>
      </w:r>
      <w:r>
        <w:tab/>
        <w:t>MMM  1</w:t>
      </w:r>
    </w:p>
    <w:p w:rsidR="00B11EB3" w:rsidRDefault="00B11EB3" w:rsidP="00B11EB3">
      <w:pPr>
        <w:pStyle w:val="DanceBody"/>
      </w:pPr>
      <w:r>
        <w:t xml:space="preserve"> 1- 8</w:t>
      </w:r>
      <w:r>
        <w:tab/>
        <w:t>1s turn RH, cast 1 place &amp; turn LH 1.1/2 times to end facing 1</w:t>
      </w:r>
      <w:r w:rsidRPr="00972EEB">
        <w:t>st</w:t>
      </w:r>
      <w:r>
        <w:t xml:space="preserve"> corners</w:t>
      </w:r>
    </w:p>
    <w:p w:rsidR="00B11EB3" w:rsidRDefault="00B11EB3" w:rsidP="00B11EB3">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B11EB3" w:rsidRDefault="00B11EB3" w:rsidP="00B11EB3">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HIGHLANDMAN KISSED HIS MOTHER  (R8x32)  3C (4C set)</w:t>
      </w:r>
      <w:r>
        <w:tab/>
        <w:t>Border Dance Bk 9</w:t>
      </w:r>
    </w:p>
    <w:p w:rsidR="00B11EB3" w:rsidRDefault="00B11EB3" w:rsidP="00B11EB3">
      <w:pPr>
        <w:pStyle w:val="DanceBody"/>
      </w:pPr>
      <w:r>
        <w:t xml:space="preserve"> 1- 8</w:t>
      </w:r>
      <w:r>
        <w:tab/>
        <w:t>1s set twice, cross RH &amp; cast down to 3</w:t>
      </w:r>
      <w:r w:rsidRPr="00972EEB">
        <w:t>rd</w:t>
      </w:r>
      <w:r>
        <w:t xml:space="preserve"> place</w:t>
      </w:r>
    </w:p>
    <w:p w:rsidR="00B11EB3" w:rsidRDefault="00B11EB3" w:rsidP="00B11EB3">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 &amp; cross RH to own sides</w:t>
      </w:r>
    </w:p>
    <w:p w:rsidR="00B11EB3" w:rsidRDefault="00B11EB3" w:rsidP="00B11EB3"/>
    <w:p w:rsidR="00B11EB3" w:rsidRDefault="00B11EB3" w:rsidP="00B11EB3">
      <w:pPr>
        <w:pStyle w:val="Minicrib"/>
      </w:pPr>
      <w:r>
        <w:t>THE HIGHLANDMAN'S UMBRELLA  (R4x32)  Sq.Set</w:t>
      </w:r>
      <w:r>
        <w:tab/>
        <w:t>Anna Holden  Glasgow Diamond Jubilee</w:t>
      </w:r>
    </w:p>
    <w:p w:rsidR="00B11EB3" w:rsidRDefault="00B11EB3" w:rsidP="00B11EB3">
      <w:pPr>
        <w:pStyle w:val="DanceBody"/>
      </w:pPr>
      <w:r>
        <w:t xml:space="preserve"> 1- 8</w:t>
      </w:r>
      <w:r>
        <w:tab/>
        <w:t>All 4 couples in prom hold advance 2 steps to centre &amp; retire, all Ladies cast 1 place clockwise</w:t>
      </w:r>
    </w:p>
    <w:p w:rsidR="00B11EB3" w:rsidRDefault="00B11EB3" w:rsidP="00B11EB3">
      <w:pPr>
        <w:pStyle w:val="DanceBody"/>
      </w:pPr>
      <w:r>
        <w:t xml:space="preserve"> 9-16</w:t>
      </w:r>
      <w:r>
        <w:tab/>
        <w:t>All with new partners Adv+Ret, all Men cast 1 place anticlockwise</w:t>
      </w:r>
    </w:p>
    <w:p w:rsidR="00B11EB3" w:rsidRDefault="00B11EB3" w:rsidP="00B11EB3">
      <w:pPr>
        <w:pStyle w:val="DanceBody"/>
      </w:pPr>
      <w:r>
        <w:t>17-24</w:t>
      </w:r>
      <w:r>
        <w:tab/>
        <w:t>All set to new partners, 1M+3M change places LH (across set), 2M+4M change places LH (up/down set) &amp; all set to own partners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HIGHVELD STORM  (R4x32)  4C set</w:t>
      </w:r>
      <w:r>
        <w:tab/>
        <w:t>Roy Goldring  Many Happy Hours</w:t>
      </w:r>
    </w:p>
    <w:p w:rsidR="00B11EB3" w:rsidRDefault="00B11EB3" w:rsidP="00B11EB3">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B11EB3" w:rsidRDefault="00B11EB3" w:rsidP="00B11EB3">
      <w:pPr>
        <w:pStyle w:val="DanceBody"/>
      </w:pPr>
      <w:r>
        <w:t xml:space="preserve"> 9-16</w:t>
      </w:r>
      <w:r>
        <w:tab/>
        <w:t>1s+3s dance diagonal reel of 4 (pass prtnr RSh), 3M &amp; 1L cast (1L from 3L place, 3M from top) back to place on bars 15/16.  1 2 3 4</w:t>
      </w:r>
    </w:p>
    <w:p w:rsidR="00B11EB3" w:rsidRDefault="00B11EB3" w:rsidP="00B11EB3">
      <w:pPr>
        <w:pStyle w:val="DanceBody"/>
      </w:pPr>
      <w:r>
        <w:t>17-22</w:t>
      </w:r>
      <w:r>
        <w:tab/>
        <w:t>1s+2s dance 3/4 double Fig of 8 (1s cross down, 3s dance up to start). 1s end facing out  (2)1 3 4</w:t>
      </w:r>
    </w:p>
    <w:p w:rsidR="00B11EB3" w:rsidRDefault="00B11EB3" w:rsidP="00B11EB3">
      <w:pPr>
        <w:pStyle w:val="DanceBody"/>
      </w:pPr>
      <w:r>
        <w:t>23-24</w:t>
      </w:r>
      <w:r>
        <w:tab/>
        <w:t>2s cross RH</w:t>
      </w:r>
      <w:r w:rsidRPr="00BA6B4D">
        <w:rPr>
          <w:b/>
        </w:rPr>
        <w:t xml:space="preserve"> while </w:t>
      </w:r>
      <w:r>
        <w:t>1s cast 1 place</w:t>
      </w:r>
      <w:r w:rsidRPr="00BA6B4D">
        <w:rPr>
          <w:b/>
        </w:rPr>
        <w:t xml:space="preserve"> </w:t>
      </w:r>
      <w:r>
        <w:rPr>
          <w:b/>
        </w:rPr>
        <w:t xml:space="preserve">as </w:t>
      </w:r>
      <w:r>
        <w:t>3s step up.  2 3 1 4</w:t>
      </w:r>
    </w:p>
    <w:p w:rsidR="00B11EB3" w:rsidRDefault="00B11EB3" w:rsidP="00B11EB3">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B11EB3" w:rsidRDefault="00B11EB3" w:rsidP="00B11EB3"/>
    <w:p w:rsidR="00B11EB3" w:rsidRDefault="00B11EB3" w:rsidP="00B11EB3">
      <w:pPr>
        <w:pStyle w:val="Minicrib"/>
      </w:pPr>
      <w:r>
        <w:t>HILLBROOK HOUSE  (S3x32)  3C set</w:t>
      </w:r>
      <w:r>
        <w:tab/>
        <w:t>Anne Thorn  Magic Of Music 2</w:t>
      </w:r>
    </w:p>
    <w:p w:rsidR="00B11EB3" w:rsidRDefault="00B11EB3" w:rsidP="00B11EB3">
      <w:pPr>
        <w:pStyle w:val="DanceBody"/>
      </w:pPr>
      <w:r>
        <w:t xml:space="preserve"> 1- 8</w:t>
      </w:r>
      <w:r>
        <w:tab/>
        <w:t>All dance reels of 3 on sides (1s in/down, 2s out/up, 3s in/up)</w:t>
      </w:r>
    </w:p>
    <w:p w:rsidR="00B11EB3" w:rsidRDefault="00B11EB3" w:rsidP="00B11EB3">
      <w:pPr>
        <w:pStyle w:val="DanceBody"/>
      </w:pPr>
      <w:r>
        <w:t xml:space="preserve"> 9-12</w:t>
      </w:r>
      <w:r>
        <w:tab/>
        <w:t>1s dance 1/2 Fig of 8 round 2s</w:t>
      </w:r>
    </w:p>
    <w:p w:rsidR="00B11EB3" w:rsidRDefault="00B11EB3" w:rsidP="00B11EB3">
      <w:pPr>
        <w:pStyle w:val="DanceBody"/>
      </w:pPr>
      <w:r>
        <w:t>13-16</w:t>
      </w:r>
      <w:r>
        <w:tab/>
        <w:t>1s turn 2s 1.1/4 on sides (1M LH, 1L RH) to face 2s BtoB in middle of 2nd place (1M facing 2L, 1L facing 2M)</w:t>
      </w:r>
    </w:p>
    <w:p w:rsidR="00B11EB3" w:rsidRDefault="00B11EB3" w:rsidP="00B11EB3">
      <w:pPr>
        <w:pStyle w:val="DanceBody"/>
      </w:pPr>
      <w:r>
        <w:t>17-24</w:t>
      </w:r>
      <w:r>
        <w:tab/>
        <w:t>1s dance the Spurtle:- 1s dance 1/2 RSh reel of 4 with 2s &amp; turn RH to face 3s, 1s dance 1/2 RSh reel of 4 with 3s &amp; turn RH to 3rd place opposite sides (2) (3) (1)</w:t>
      </w:r>
    </w:p>
    <w:p w:rsidR="00B11EB3" w:rsidRDefault="00B11EB3" w:rsidP="00B11EB3">
      <w:pPr>
        <w:pStyle w:val="DanceBody"/>
        <w:keepNext w:val="0"/>
      </w:pPr>
      <w:r>
        <w:t>25-32</w:t>
      </w:r>
      <w:r>
        <w:tab/>
        <w:t>2s+3s+1s set, turn 2H 1.1/2 times to finish on own sides. All set.  2 3 1</w:t>
      </w:r>
    </w:p>
    <w:p w:rsidR="00B11EB3" w:rsidRDefault="00B11EB3" w:rsidP="00B11EB3"/>
    <w:p w:rsidR="00B11EB3" w:rsidRDefault="00B11EB3" w:rsidP="00B11EB3">
      <w:pPr>
        <w:pStyle w:val="Minicrib"/>
      </w:pPr>
      <w:r>
        <w:t>HILLCREST'S RUBY GEM  (S4x32)  Sq.Set</w:t>
      </w:r>
      <w:r>
        <w:tab/>
        <w:t>Carole Skinner  Set And Link (Toronto)</w:t>
      </w:r>
    </w:p>
    <w:p w:rsidR="00B11EB3" w:rsidRDefault="00B11EB3" w:rsidP="00B11EB3">
      <w:pPr>
        <w:pStyle w:val="DanceBody"/>
      </w:pPr>
      <w:r>
        <w:t xml:space="preserve"> 1- 8</w:t>
      </w:r>
      <w:r>
        <w:tab/>
        <w:t>All 1/2 turn corner RH, turn next LH once round, 1/2 turn corner RH &amp; turn partner LH.  Men face out</w:t>
      </w:r>
    </w:p>
    <w:p w:rsidR="00B11EB3" w:rsidRDefault="00B11EB3" w:rsidP="00B11EB3">
      <w:pPr>
        <w:pStyle w:val="DanceBody"/>
      </w:pPr>
      <w:r>
        <w:t xml:space="preserve"> 9-16</w:t>
      </w:r>
      <w:r>
        <w:tab/>
        <w:t>Interlocking Ladies' Chain (Ladies 1/2 RH across in centre)</w:t>
      </w:r>
    </w:p>
    <w:p w:rsidR="00B11EB3" w:rsidRDefault="00B11EB3" w:rsidP="00B11EB3">
      <w:pPr>
        <w:pStyle w:val="DanceBody"/>
      </w:pPr>
      <w:r>
        <w:t>17-24</w:t>
      </w:r>
      <w:r>
        <w:tab/>
        <w:t>Set, Link &amp; Progress:</w:t>
      </w:r>
    </w:p>
    <w:p w:rsidR="00B11EB3" w:rsidRDefault="00B11EB3" w:rsidP="00B11EB3">
      <w:pPr>
        <w:pStyle w:val="DanceBody"/>
      </w:pPr>
      <w:r>
        <w:tab/>
        <w:t>17-20   All Set+Link with partner, Men moving in &amp; to right to BtoB in centre facing next place anticlockwise, Ladies outside original place facing in</w:t>
      </w:r>
    </w:p>
    <w:p w:rsidR="00B11EB3" w:rsidRDefault="00B11EB3" w:rsidP="00B11EB3">
      <w:pPr>
        <w:pStyle w:val="DanceBody"/>
      </w:pPr>
      <w:r>
        <w:tab/>
        <w:t>21-24   All set to 'new partner' &amp; turn 1.1/4 2H (Ladies now in partner's place, 'new partner' on right)</w:t>
      </w:r>
    </w:p>
    <w:p w:rsidR="00B11EB3" w:rsidRDefault="00B11EB3" w:rsidP="00B11EB3">
      <w:pPr>
        <w:pStyle w:val="DanceBody"/>
      </w:pPr>
      <w:r>
        <w:t>25-32</w:t>
      </w:r>
      <w:r>
        <w:tab/>
        <w:t>Set, Link &amp; Progress:</w:t>
      </w:r>
    </w:p>
    <w:p w:rsidR="00B11EB3" w:rsidRDefault="00B11EB3" w:rsidP="00B11EB3">
      <w:pPr>
        <w:pStyle w:val="DanceBody"/>
      </w:pPr>
      <w:r>
        <w:tab/>
        <w:t>25-28   All Set+Link with partner, Ladies moving in &amp; to right to BtoB in centre facing next place anticlockwise (original partner), Men outside place facing in</w:t>
      </w:r>
    </w:p>
    <w:p w:rsidR="00B11EB3" w:rsidRDefault="00B11EB3" w:rsidP="00B11EB3">
      <w:pPr>
        <w:pStyle w:val="DanceBody"/>
        <w:keepNext w:val="0"/>
      </w:pPr>
      <w:r>
        <w:tab/>
        <w:t>29-32   All set to partner &amp; turn 1.1/4 2H.  End 2 3 4 1</w:t>
      </w:r>
    </w:p>
    <w:p w:rsidR="00B11EB3" w:rsidRDefault="00B11EB3" w:rsidP="00B11EB3"/>
    <w:p w:rsidR="00B11EB3" w:rsidRDefault="00B11EB3" w:rsidP="00B11EB3">
      <w:pPr>
        <w:pStyle w:val="Minicrib"/>
      </w:pPr>
      <w:r>
        <w:t>HILLPARK  (S4x40)  4C set</w:t>
      </w:r>
      <w:r>
        <w:tab/>
        <w:t>James McMillan  SCDs by James McMillan</w:t>
      </w:r>
    </w:p>
    <w:p w:rsidR="00B11EB3" w:rsidRDefault="00B11EB3" w:rsidP="00B11EB3">
      <w:pPr>
        <w:pStyle w:val="DanceBody"/>
      </w:pPr>
      <w:r>
        <w:t>2 chords - 2nd chord 3s &amp; 4s cross to opp side</w:t>
      </w:r>
    </w:p>
    <w:p w:rsidR="00B11EB3" w:rsidRDefault="00B11EB3" w:rsidP="00B11EB3">
      <w:pPr>
        <w:pStyle w:val="DanceBody"/>
      </w:pPr>
      <w:r>
        <w:t xml:space="preserve"> 1- 4</w:t>
      </w:r>
      <w:r>
        <w:tab/>
        <w:t xml:space="preserve">1s+2s </w:t>
      </w:r>
      <w:r>
        <w:rPr>
          <w:b/>
        </w:rPr>
        <w:t>also</w:t>
      </w:r>
      <w:r>
        <w:t xml:space="preserve"> 3s+4s dance 1/2 Double Fig 8 (1s/4s cross down/up, 2s/3s dance up/down)</w:t>
      </w:r>
    </w:p>
    <w:p w:rsidR="00B11EB3" w:rsidRDefault="00B11EB3" w:rsidP="00B11EB3">
      <w:pPr>
        <w:pStyle w:val="DanceBody"/>
      </w:pPr>
      <w:r>
        <w:t xml:space="preserve"> 5- 8</w:t>
      </w:r>
      <w:r>
        <w:tab/>
        <w:t xml:space="preserve">1s &amp; 4s turn partner 1.1/2 RH </w:t>
      </w:r>
      <w:r>
        <w:rPr>
          <w:b/>
        </w:rPr>
        <w:t>while</w:t>
      </w:r>
      <w:r>
        <w:t xml:space="preserve"> 2s+3s change places on side turning 1.1/2 LH</w:t>
      </w:r>
    </w:p>
    <w:p w:rsidR="00B11EB3" w:rsidRDefault="00B11EB3" w:rsidP="00B11EB3">
      <w:pPr>
        <w:pStyle w:val="DanceBody"/>
      </w:pPr>
      <w:r>
        <w:t xml:space="preserve"> 9-12</w:t>
      </w:r>
      <w:r>
        <w:tab/>
        <w:t xml:space="preserve">1s+3s </w:t>
      </w:r>
      <w:r>
        <w:rPr>
          <w:b/>
        </w:rPr>
        <w:t>also</w:t>
      </w:r>
      <w:r>
        <w:t xml:space="preserve"> 2s+4s dance 1/2 Double Fig 8(1s/4s cross down/up, 2s/3s dance up/down)</w:t>
      </w:r>
    </w:p>
    <w:p w:rsidR="00B11EB3" w:rsidRDefault="00B11EB3" w:rsidP="00B11EB3">
      <w:pPr>
        <w:pStyle w:val="DanceBody"/>
      </w:pPr>
      <w:r>
        <w:t>13-16</w:t>
      </w:r>
      <w:r>
        <w:tab/>
        <w:t xml:space="preserve">1s &amp; 4s turn partner 1.1/2 RH </w:t>
      </w:r>
      <w:r>
        <w:rPr>
          <w:b/>
        </w:rPr>
        <w:t>while</w:t>
      </w:r>
      <w:r>
        <w:t xml:space="preserve"> 3s+2s change places on side turning 1.1/2 LH</w:t>
      </w:r>
    </w:p>
    <w:p w:rsidR="00B11EB3" w:rsidRDefault="00B11EB3" w:rsidP="00B11EB3">
      <w:pPr>
        <w:pStyle w:val="DanceBody"/>
      </w:pPr>
      <w:r>
        <w:t>17-24</w:t>
      </w:r>
      <w:r>
        <w:tab/>
        <w:t>All dance Grand Chain, 1s &amp; 4s cross, 2s+3s change places on side to start.  Omit polite turns</w:t>
      </w:r>
    </w:p>
    <w:p w:rsidR="00B11EB3" w:rsidRDefault="00B11EB3" w:rsidP="00B11EB3">
      <w:pPr>
        <w:pStyle w:val="DanceBody"/>
      </w:pPr>
      <w:r>
        <w:t>25-28</w:t>
      </w:r>
      <w:r>
        <w:tab/>
        <w:t xml:space="preserve">All 1/2 turn partner RH flowing into 2s+1s </w:t>
      </w:r>
      <w:r>
        <w:rPr>
          <w:b/>
        </w:rPr>
        <w:t>also</w:t>
      </w:r>
      <w:r>
        <w:t xml:space="preserve"> 4s+3s dance 1/2 RH across;</w:t>
      </w:r>
    </w:p>
    <w:p w:rsidR="00B11EB3" w:rsidRDefault="00B11EB3" w:rsidP="00B11EB3">
      <w:pPr>
        <w:pStyle w:val="DanceBody"/>
      </w:pPr>
      <w:r>
        <w:t>29-32</w:t>
      </w:r>
      <w:r>
        <w:tab/>
        <w:t xml:space="preserve">2s+1s </w:t>
      </w:r>
      <w:r>
        <w:rPr>
          <w:b/>
        </w:rPr>
        <w:t>also</w:t>
      </w:r>
      <w:r>
        <w:t xml:space="preserve"> 4s+3s dance 1/2 LH across, all chase 2 places round anticlockwise</w:t>
      </w:r>
    </w:p>
    <w:p w:rsidR="00B11EB3" w:rsidRDefault="00B11EB3" w:rsidP="00B11EB3">
      <w:pPr>
        <w:pStyle w:val="DanceBody"/>
        <w:keepNext w:val="0"/>
      </w:pPr>
      <w:r>
        <w:t>33-40</w:t>
      </w:r>
      <w:r>
        <w:tab/>
        <w:t>1s+4s set, petronella in tandem; 1s+4s Set+Link across to end 2 4 (1) (3)</w:t>
      </w:r>
    </w:p>
    <w:p w:rsidR="00B11EB3" w:rsidRDefault="00B11EB3" w:rsidP="00B11EB3"/>
    <w:p w:rsidR="00B11EB3" w:rsidRDefault="00B11EB3" w:rsidP="00B11EB3">
      <w:pPr>
        <w:pStyle w:val="Minicrib"/>
      </w:pPr>
      <w:r>
        <w:t>THE HILLS OF ALBA  (R4x32)  4C set</w:t>
      </w:r>
      <w:r>
        <w:tab/>
        <w:t>B Taylor  Banffshire Jubilee Bk</w:t>
      </w:r>
    </w:p>
    <w:p w:rsidR="00B11EB3" w:rsidRDefault="00B11EB3" w:rsidP="00B11EB3">
      <w:pPr>
        <w:pStyle w:val="DanceBody"/>
      </w:pPr>
      <w:r>
        <w:t>3s &amp; 4s start on opp sides</w:t>
      </w:r>
    </w:p>
    <w:p w:rsidR="00B11EB3" w:rsidRDefault="00B11EB3" w:rsidP="00B11EB3">
      <w:pPr>
        <w:pStyle w:val="DanceBody"/>
      </w:pPr>
      <w:r>
        <w:t xml:space="preserve"> 1- 8</w:t>
      </w:r>
      <w:r>
        <w:tab/>
        <w:t>1s &amp; 4s set &amp; cross RH, cast in 1 place &amp; 1M+4M petronella turn into centre while partners turn LH to end BtoB facing partners</w:t>
      </w:r>
    </w:p>
    <w:p w:rsidR="00B11EB3" w:rsidRDefault="00B11EB3" w:rsidP="00B11EB3">
      <w:pPr>
        <w:pStyle w:val="DanceBody"/>
      </w:pPr>
      <w:r>
        <w:t xml:space="preserve"> 9-16</w:t>
      </w:r>
      <w:r>
        <w:tab/>
        <w:t>1s+4s dance reel of 4 in centre</w:t>
      </w:r>
    </w:p>
    <w:p w:rsidR="00B11EB3" w:rsidRDefault="00B11EB3" w:rsidP="00B11EB3">
      <w:pPr>
        <w:pStyle w:val="DanceBody"/>
      </w:pPr>
      <w:r>
        <w:t>17-24</w:t>
      </w:r>
      <w:r>
        <w:tab/>
        <w:t>1M followed by partner dance reel of 3 with 2s (RSh to 2L) while 4M followed by partner reel of 3 with 3s (RSh to 3L) &amp; end 2(1)4(3)</w:t>
      </w:r>
    </w:p>
    <w:p w:rsidR="00B11EB3" w:rsidRDefault="00B11EB3" w:rsidP="00B11EB3">
      <w:pPr>
        <w:pStyle w:val="DanceBody"/>
        <w:keepNext w:val="0"/>
      </w:pPr>
      <w:r>
        <w:t>25-32</w:t>
      </w:r>
      <w:r>
        <w:tab/>
        <w:t>1s+4s dance RH across, 1s+4s set facing &amp; change places RH on sides to end 2 4(1)(3)</w:t>
      </w:r>
    </w:p>
    <w:p w:rsidR="00B11EB3" w:rsidRDefault="00B11EB3" w:rsidP="00B11EB3"/>
    <w:p w:rsidR="00B11EB3" w:rsidRDefault="00B11EB3" w:rsidP="00B11EB3">
      <w:pPr>
        <w:pStyle w:val="Minicrib"/>
      </w:pPr>
      <w:r>
        <w:t>THE HILLS OF LANGHOLM  (J8x32)  3C (4C set)</w:t>
      </w:r>
      <w:r>
        <w:tab/>
        <w:t>Roy Goldring  10 Social Dances</w:t>
      </w:r>
    </w:p>
    <w:p w:rsidR="00B11EB3" w:rsidRDefault="00B11EB3" w:rsidP="00B11EB3">
      <w:pPr>
        <w:pStyle w:val="DanceBody"/>
      </w:pPr>
      <w:r>
        <w:t xml:space="preserve"> 1- 8</w:t>
      </w:r>
      <w:r>
        <w:tab/>
        <w:t>1s+2s set &amp; 1M turns left about &amp; changes place LH with 2M, 1M+3M set to 2L+3L &amp; 1M turns out &amp; change place LH with 3M.</w:t>
      </w:r>
    </w:p>
    <w:p w:rsidR="00B11EB3" w:rsidRDefault="00B11EB3" w:rsidP="00B11EB3">
      <w:pPr>
        <w:pStyle w:val="DanceBody"/>
      </w:pPr>
      <w:r>
        <w:t xml:space="preserve"> 9-16</w:t>
      </w:r>
      <w:r>
        <w:tab/>
        <w:t>Reels of 3 on sides, 1L+2L &amp; 3M+1M pass LSh to start. Bars 15-16: 1s cross to 2</w:t>
      </w:r>
      <w:r w:rsidRPr="00972EEB">
        <w:t>nd</w:t>
      </w:r>
      <w:r>
        <w:t xml:space="preserve"> place on opposite sides facing out</w:t>
      </w:r>
      <w:r w:rsidRPr="00BA6B4D">
        <w:rPr>
          <w:b/>
        </w:rPr>
        <w:t xml:space="preserve"> </w:t>
      </w:r>
      <w:r>
        <w:rPr>
          <w:b/>
        </w:rPr>
        <w:t xml:space="preserve">as </w:t>
      </w:r>
      <w:r>
        <w:t>2L dances to top &amp; 3M to 3rd place own sides</w:t>
      </w:r>
    </w:p>
    <w:p w:rsidR="00B11EB3" w:rsidRDefault="00B11EB3" w:rsidP="00B11EB3">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B11EB3" w:rsidRDefault="00B11EB3" w:rsidP="00B11EB3">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B11EB3" w:rsidRDefault="00B11EB3" w:rsidP="00B11EB3"/>
    <w:p w:rsidR="00B11EB3" w:rsidRDefault="00B11EB3" w:rsidP="00B11EB3">
      <w:pPr>
        <w:pStyle w:val="Minicrib"/>
      </w:pPr>
      <w:r>
        <w:t>THE HILLS OF NOVA SCOTIA  (S4x32)  4C Set</w:t>
      </w:r>
      <w:r>
        <w:tab/>
        <w:t>T MacLachlan+V Harris  SCD Archives</w:t>
      </w:r>
    </w:p>
    <w:p w:rsidR="00B11EB3" w:rsidRDefault="00B11EB3" w:rsidP="00B11EB3">
      <w:pPr>
        <w:pStyle w:val="DanceBody"/>
      </w:pPr>
      <w:r>
        <w:t xml:space="preserve"> 1- 4</w:t>
      </w:r>
      <w:r>
        <w:tab/>
        <w:t>1s &amp; 4s cross down/up RH</w:t>
      </w:r>
      <w:r w:rsidRPr="00BA6B4D">
        <w:rPr>
          <w:b/>
        </w:rPr>
        <w:t xml:space="preserve"> while </w:t>
      </w:r>
      <w:r>
        <w:t>2s &amp; 3s cast to ends, 2s &amp; 3s (end cpls) set</w:t>
      </w:r>
      <w:r w:rsidRPr="00BA6B4D">
        <w:rPr>
          <w:b/>
        </w:rPr>
        <w:t xml:space="preserve"> while </w:t>
      </w:r>
      <w:r>
        <w:t>1s+4s (middle cpls) set to each other on sides</w:t>
      </w:r>
    </w:p>
    <w:p w:rsidR="00B11EB3" w:rsidRDefault="00B11EB3" w:rsidP="00B11EB3">
      <w:pPr>
        <w:pStyle w:val="DanceBody"/>
      </w:pPr>
      <w:r>
        <w:t xml:space="preserve"> 5- 8</w:t>
      </w:r>
      <w:r>
        <w:tab/>
        <w:t>2s &amp; 3s (end cpls) cross RH</w:t>
      </w:r>
      <w:r w:rsidRPr="00BA6B4D">
        <w:rPr>
          <w:b/>
        </w:rPr>
        <w:t xml:space="preserve"> while </w:t>
      </w:r>
      <w:r>
        <w:t>1s+4s (middle cpls) change pl on sides RH, 1s &amp; 4s (middle cpls change pl with end persons LH.  (4)(2)(3)(1)</w:t>
      </w:r>
    </w:p>
    <w:p w:rsidR="00B11EB3" w:rsidRDefault="00B11EB3" w:rsidP="00B11EB3">
      <w:pPr>
        <w:pStyle w:val="DanceBody"/>
      </w:pPr>
      <w:r>
        <w:t xml:space="preserve"> 9-16</w:t>
      </w:r>
      <w:r>
        <w:tab/>
        <w:t>4s+2s</w:t>
      </w:r>
      <w:r w:rsidRPr="007F0D5A">
        <w:rPr>
          <w:b/>
        </w:rPr>
        <w:t xml:space="preserve"> also </w:t>
      </w:r>
      <w:r>
        <w:t>3s+1s (top &amp; bottom 2 cpls) circle 4H round to left, 2s+3s (middle cpls) dance 1/2 diamond Poussette.  (4)(3)(2)(1)</w:t>
      </w:r>
    </w:p>
    <w:p w:rsidR="00B11EB3" w:rsidRDefault="00B11EB3" w:rsidP="00B11EB3">
      <w:pPr>
        <w:pStyle w:val="DanceBody"/>
      </w:pPr>
      <w:r>
        <w:t>17-24</w:t>
      </w:r>
      <w:r>
        <w:tab/>
        <w:t>2s+1s (bottom 2 cpls) dance RH across 1/2 way &amp; cross RH with partner, 3s+1s (middle cpls) dance LH across 1/2 way &amp; cross LH with partner</w:t>
      </w:r>
    </w:p>
    <w:p w:rsidR="00B11EB3" w:rsidRDefault="00B11EB3" w:rsidP="00B11EB3">
      <w:pPr>
        <w:pStyle w:val="DanceBody"/>
        <w:keepNext w:val="0"/>
      </w:pPr>
      <w:r>
        <w:t>25-32</w:t>
      </w:r>
      <w:r>
        <w:tab/>
        <w:t>4s+1s (Top 2 cpls) dance RH across 1/2 way &amp; cross RH with partner, all circle 8H round to left 1/2 way to end 2 3 4 1</w:t>
      </w:r>
    </w:p>
    <w:p w:rsidR="00B11EB3" w:rsidRDefault="00B11EB3" w:rsidP="00B11EB3"/>
    <w:p w:rsidR="00B11EB3" w:rsidRDefault="00B11EB3" w:rsidP="00B11EB3">
      <w:pPr>
        <w:pStyle w:val="Minicrib"/>
      </w:pPr>
      <w:r>
        <w:t>HIP HIP HOORAY!  (J8x32)  3C (4C set)</w:t>
      </w:r>
      <w:r>
        <w:tab/>
        <w:t>Helen McGinley  www.dublin-scd.com/dances</w:t>
      </w:r>
    </w:p>
    <w:p w:rsidR="00B11EB3" w:rsidRDefault="00B11EB3" w:rsidP="00B11EB3">
      <w:pPr>
        <w:pStyle w:val="DanceBody"/>
      </w:pPr>
      <w:r>
        <w:t xml:space="preserve"> 1- 8</w:t>
      </w:r>
      <w:r>
        <w:tab/>
        <w:t>1s dance in, cast (2s step up).  1s turn LH to face 1st corners</w:t>
      </w:r>
    </w:p>
    <w:p w:rsidR="00B11EB3" w:rsidRDefault="00B11EB3" w:rsidP="00B11EB3">
      <w:pPr>
        <w:pStyle w:val="DanceBody"/>
      </w:pPr>
      <w:r>
        <w:t xml:space="preserve"> 9-16</w:t>
      </w:r>
      <w:r>
        <w:tab/>
        <w:t>1s dance 1/2 diag reel of 4, pass RSh to face 2nd corners.  1s+2nd corners turn RH, 1s pass RSh to face 3rd corners</w:t>
      </w:r>
    </w:p>
    <w:p w:rsidR="00B11EB3" w:rsidRDefault="00B11EB3" w:rsidP="00B11EB3">
      <w:pPr>
        <w:pStyle w:val="DanceBody"/>
      </w:pPr>
      <w:r>
        <w:t>17-24</w:t>
      </w:r>
      <w:r>
        <w:tab/>
        <w:t>1s dance 1/2 diag reel of 4, pass RSh to face 4th corners.  1s+4th corners turn RH.  1s end in 2nd place own sides</w:t>
      </w:r>
    </w:p>
    <w:p w:rsidR="00B11EB3" w:rsidRDefault="00B11EB3" w:rsidP="00B11EB3">
      <w:pPr>
        <w:pStyle w:val="DanceBody"/>
        <w:keepNext w:val="0"/>
      </w:pPr>
      <w:r>
        <w:t>25-32</w:t>
      </w:r>
      <w:r>
        <w:tab/>
        <w:t>1/2 Figs 8, 1M round 2s &amp; 1L round 3s, then 1M round 3s &amp; 1L round 2s</w:t>
      </w:r>
    </w:p>
    <w:p w:rsidR="00B11EB3" w:rsidRDefault="00B11EB3" w:rsidP="00B11EB3"/>
    <w:p w:rsidR="00B11EB3" w:rsidRDefault="00B11EB3" w:rsidP="00B11EB3">
      <w:pPr>
        <w:pStyle w:val="Minicrib"/>
      </w:pPr>
      <w:r>
        <w:t>HIS OTHER WIFE  (R8x32)  3C (4C set)</w:t>
      </w:r>
      <w:r>
        <w:tab/>
        <w:t>Ian Jamieson  Glen Orrin Coll 2</w:t>
      </w:r>
    </w:p>
    <w:p w:rsidR="00B11EB3" w:rsidRDefault="00B11EB3" w:rsidP="00B11EB3">
      <w:pPr>
        <w:pStyle w:val="DanceBody"/>
      </w:pPr>
      <w:r>
        <w:t xml:space="preserve"> 1- 8</w:t>
      </w:r>
      <w:r>
        <w:tab/>
        <w:t>1s+2s+3s 1/2 turn RH, twirl &amp; dance out to partner's place &amp; chase clockwise 1/2 way ending with 2s facing 1</w:t>
      </w:r>
      <w:r w:rsidRPr="00972EEB">
        <w:t>st</w:t>
      </w:r>
      <w:r>
        <w:t xml:space="preserve"> corner pstns</w:t>
      </w:r>
    </w:p>
    <w:p w:rsidR="00B11EB3" w:rsidRDefault="00B11EB3" w:rsidP="00B11EB3">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B11EB3" w:rsidRDefault="00B11EB3" w:rsidP="00B11EB3">
      <w:pPr>
        <w:pStyle w:val="DanceBody"/>
      </w:pPr>
      <w:r>
        <w:t>17-24</w:t>
      </w:r>
      <w:r>
        <w:tab/>
        <w:t>2s change places RH with person diag to right, new centre couple LH with person diag left, new centre cpl RH diag to right, all cross LH (</w:t>
      </w:r>
      <w:r w:rsidRPr="00BD473E">
        <w:rPr>
          <w:b/>
        </w:rPr>
        <w:t xml:space="preserve">as </w:t>
      </w:r>
      <w:r>
        <w:rPr>
          <w:b/>
        </w:rPr>
        <w:t>"</w:t>
      </w:r>
      <w:r>
        <w:t>Cashmere Shawl")</w:t>
      </w:r>
    </w:p>
    <w:p w:rsidR="00B11EB3" w:rsidRDefault="00B11EB3" w:rsidP="00B11EB3">
      <w:pPr>
        <w:pStyle w:val="DanceBody"/>
        <w:keepNext w:val="0"/>
      </w:pPr>
      <w:r>
        <w:t>25-32</w:t>
      </w:r>
      <w:r>
        <w:tab/>
        <w:t>1s+2s turn 1.1/2 times on sides (LH Men's side &amp; RH Ladies side), 1s+3s dance 1/2 double Fig of 8 (1s in &amp; down to start)</w:t>
      </w:r>
    </w:p>
    <w:p w:rsidR="00B11EB3" w:rsidRDefault="00B11EB3" w:rsidP="00B11EB3"/>
    <w:p w:rsidR="00B11EB3" w:rsidRDefault="00B11EB3" w:rsidP="00B11EB3">
      <w:pPr>
        <w:pStyle w:val="Minicrib"/>
      </w:pPr>
      <w:r>
        <w:t>HISTORY IN THE MAKING  (R3x32)  3C set</w:t>
      </w:r>
      <w:r>
        <w:tab/>
        <w:t>Amanda Peart  The Sunday Class 1</w:t>
      </w:r>
    </w:p>
    <w:p w:rsidR="00B11EB3" w:rsidRDefault="00B11EB3" w:rsidP="00B11EB3">
      <w:pPr>
        <w:pStyle w:val="DanceBody"/>
      </w:pPr>
      <w:r>
        <w:t>1s start on opposite sides</w:t>
      </w:r>
    </w:p>
    <w:p w:rsidR="00B11EB3" w:rsidRDefault="00B11EB3" w:rsidP="00B11EB3">
      <w:pPr>
        <w:pStyle w:val="DanceBody"/>
      </w:pPr>
      <w:r>
        <w:t>1- 8</w:t>
      </w:r>
      <w:r>
        <w:tab/>
        <w:t>1M followed by 2L+3L dances across top of set, behind Men's side and back up to places</w:t>
      </w:r>
    </w:p>
    <w:p w:rsidR="00B11EB3" w:rsidRDefault="00B11EB3" w:rsidP="00B11EB3">
      <w:pPr>
        <w:pStyle w:val="DanceBody"/>
      </w:pPr>
      <w:r>
        <w:t xml:space="preserve"> 9-16</w:t>
      </w:r>
      <w:r>
        <w:tab/>
        <w:t>1s cross down to dance reflection reels of 3 on own sides; finish 2s in 1</w:t>
      </w:r>
      <w:r w:rsidRPr="00972EEB">
        <w:t>st</w:t>
      </w:r>
      <w:r>
        <w:t xml:space="preserve"> place, 1s in centre facing down</w:t>
      </w:r>
    </w:p>
    <w:p w:rsidR="00B11EB3" w:rsidRDefault="00B11EB3" w:rsidP="00B11EB3">
      <w:pPr>
        <w:pStyle w:val="DanceBody"/>
      </w:pPr>
      <w:r>
        <w:t>17-24</w:t>
      </w:r>
      <w:r>
        <w:tab/>
      </w:r>
      <w:r w:rsidRPr="002C4FAE">
        <w:t>1L</w:t>
      </w:r>
      <w:r>
        <w:t xml:space="preserve">+2L+3L dance LH across </w:t>
      </w:r>
      <w:r>
        <w:rPr>
          <w:b/>
        </w:rPr>
        <w:t>as</w:t>
      </w:r>
      <w:r>
        <w:t xml:space="preserve"> 1M+2M+3M dance RH across, 1s cross to dance 1L+2M+3M RH across </w:t>
      </w:r>
      <w:r>
        <w:rPr>
          <w:b/>
        </w:rPr>
        <w:t>as</w:t>
      </w:r>
      <w:r>
        <w:t xml:space="preserve"> 1M+2L+3L dance</w:t>
      </w:r>
      <w:r w:rsidRPr="002C4FAE">
        <w:t xml:space="preserve"> LH</w:t>
      </w:r>
      <w:r>
        <w:t xml:space="preserve"> across</w:t>
      </w:r>
    </w:p>
    <w:p w:rsidR="00B11EB3" w:rsidRDefault="00B11EB3" w:rsidP="00B11EB3">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B11EB3" w:rsidRDefault="00B11EB3" w:rsidP="00B11EB3"/>
    <w:p w:rsidR="00B11EB3" w:rsidRDefault="00B11EB3" w:rsidP="00B11EB3">
      <w:pPr>
        <w:pStyle w:val="Minicrib"/>
      </w:pPr>
      <w:r>
        <w:t>HO! TOM BOMBADIL  (R3x32)  3C Set</w:t>
      </w:r>
      <w:r>
        <w:tab/>
        <w:t>Wouter Joubert  Fields Of Gold</w:t>
      </w:r>
    </w:p>
    <w:p w:rsidR="00B11EB3" w:rsidRDefault="00B11EB3" w:rsidP="00B11EB3">
      <w:pPr>
        <w:pStyle w:val="DanceBody"/>
      </w:pPr>
      <w:r>
        <w:t xml:space="preserve"> 1- 4</w:t>
      </w:r>
      <w:r>
        <w:tab/>
        <w:t>1s set, dance "Tom Bombadil" turn:</w:t>
      </w:r>
    </w:p>
    <w:p w:rsidR="00B11EB3" w:rsidRDefault="00B11EB3" w:rsidP="00B11EB3">
      <w:pPr>
        <w:pStyle w:val="DanceBody"/>
      </w:pPr>
      <w:r>
        <w:tab/>
        <w:t>1s 1/2 turn RH (1M dances above 1L while lady dances under arch made by the joined hands, 1M curves clockwise while 1L curves anticlockwise to finish next to each other in middle in 1st place facing up</w:t>
      </w:r>
    </w:p>
    <w:p w:rsidR="00B11EB3" w:rsidRDefault="00B11EB3" w:rsidP="00B11EB3">
      <w:pPr>
        <w:pStyle w:val="DanceBody"/>
      </w:pPr>
      <w:r>
        <w:t xml:space="preserve"> 5- 8</w:t>
      </w:r>
      <w:r>
        <w:tab/>
        <w:t>1s cast &amp; turn 3/4 LH to face 1st corners (2s step up 5-6)</w:t>
      </w:r>
    </w:p>
    <w:p w:rsidR="00B11EB3" w:rsidRDefault="00B11EB3" w:rsidP="00B11EB3">
      <w:pPr>
        <w:pStyle w:val="DanceBody"/>
      </w:pPr>
      <w:r>
        <w:t xml:space="preserve"> 9-16</w:t>
      </w:r>
      <w:r>
        <w:tab/>
        <w:t>1s dance "Hello-Goodbye" setting. Bar 15-16: 1s 3/4 turn RH to finish RHJ in middle in 2nd place facing down</w:t>
      </w:r>
    </w:p>
    <w:p w:rsidR="00B11EB3" w:rsidRDefault="00B11EB3" w:rsidP="00B11EB3">
      <w:pPr>
        <w:pStyle w:val="DanceBody"/>
      </w:pPr>
      <w:r>
        <w:t>17-24</w:t>
      </w:r>
      <w:r>
        <w:tab/>
        <w:t>1s cross down between 3s, cast up to 2nd place in centre RHJ facing up. 1s cross up between 2s, cast to 2nd place in centre 2H joined. 3s step in on bar 24</w:t>
      </w:r>
    </w:p>
    <w:p w:rsidR="00B11EB3" w:rsidRDefault="00B11EB3" w:rsidP="00B11EB3">
      <w:pPr>
        <w:pStyle w:val="DanceBody"/>
        <w:keepNext w:val="0"/>
      </w:pPr>
      <w:r>
        <w:t>25-32</w:t>
      </w:r>
      <w:r>
        <w:tab/>
        <w:t>1s+3s dance Poussette 2 3 1</w:t>
      </w:r>
    </w:p>
    <w:p w:rsidR="00B11EB3" w:rsidRDefault="00B11EB3" w:rsidP="00B11EB3"/>
    <w:p w:rsidR="00B11EB3" w:rsidRDefault="00B11EB3" w:rsidP="00B11EB3">
      <w:pPr>
        <w:pStyle w:val="Minicrib"/>
      </w:pPr>
      <w:r>
        <w:t>HOBSON'S CHOICE  (R8x32)  3C (4C set)</w:t>
      </w:r>
      <w:r>
        <w:tab/>
        <w:t>Bill Forbes  Craigievar Bk 4</w:t>
      </w:r>
    </w:p>
    <w:p w:rsidR="00B11EB3" w:rsidRDefault="00B11EB3" w:rsidP="00B11EB3">
      <w:pPr>
        <w:pStyle w:val="DanceBody"/>
      </w:pPr>
      <w:r>
        <w:t xml:space="preserve"> 1- 8</w:t>
      </w:r>
      <w:r>
        <w:tab/>
        <w:t>1s cross, cast &amp; dance RH across (1M with 2s &amp; 1L with 3s)</w:t>
      </w:r>
    </w:p>
    <w:p w:rsidR="00B11EB3" w:rsidRDefault="00B11EB3" w:rsidP="00B11EB3">
      <w:pPr>
        <w:pStyle w:val="DanceBody"/>
      </w:pPr>
      <w:r>
        <w:t xml:space="preserve"> 9-16</w:t>
      </w:r>
      <w:r>
        <w:tab/>
        <w:t>1s dance RSh reels of 3 across (1L with 2s &amp; 1M with 3s) 1s end with 1/2 RH turn to BtoB Man facing up &amp; Lady down</w:t>
      </w:r>
    </w:p>
    <w:p w:rsidR="00B11EB3" w:rsidRDefault="00B11EB3" w:rsidP="00B11EB3">
      <w:pPr>
        <w:pStyle w:val="DanceBody"/>
      </w:pPr>
      <w:r>
        <w:t>17-24</w:t>
      </w:r>
      <w:r>
        <w:tab/>
        <w:t>2s+3s dance R&amp;L (starting on sides)</w:t>
      </w:r>
      <w:r w:rsidRPr="00BA6B4D">
        <w:rPr>
          <w:b/>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B11EB3" w:rsidRDefault="00B11EB3" w:rsidP="00B11EB3">
      <w:pPr>
        <w:pStyle w:val="DanceBody"/>
        <w:keepNext w:val="0"/>
      </w:pPr>
      <w:r>
        <w:t>25-32</w:t>
      </w:r>
      <w:r>
        <w:tab/>
        <w:t>2s+1s+3s set, 1s petronella turn into lines across, set &amp; 1s petronella turn to 2</w:t>
      </w:r>
      <w:r w:rsidRPr="00972EEB">
        <w:t>nd</w:t>
      </w:r>
      <w:r>
        <w:t xml:space="preserve"> place own sides</w:t>
      </w:r>
    </w:p>
    <w:p w:rsidR="00B11EB3" w:rsidRDefault="00B11EB3" w:rsidP="00B11EB3"/>
    <w:p w:rsidR="00B11EB3" w:rsidRDefault="00B11EB3" w:rsidP="00B11EB3">
      <w:pPr>
        <w:pStyle w:val="Minicrib"/>
      </w:pPr>
      <w:r>
        <w:t>HOGMANAY JIG  (J8x32)  3C (4C set)</w:t>
      </w:r>
      <w:r>
        <w:tab/>
        <w:t>Christopher Blair  2 SCDs</w:t>
      </w:r>
    </w:p>
    <w:p w:rsidR="00B11EB3" w:rsidRDefault="00B11EB3" w:rsidP="00B11EB3">
      <w:pPr>
        <w:pStyle w:val="DanceBody"/>
      </w:pPr>
      <w:r>
        <w:t xml:space="preserve"> 1- 8</w:t>
      </w:r>
      <w:r>
        <w:tab/>
        <w:t>1s+2s+3s set, cross RH, all chase clockwise to own sides</w:t>
      </w:r>
    </w:p>
    <w:p w:rsidR="00B11EB3" w:rsidRDefault="00B11EB3" w:rsidP="00B11EB3">
      <w:pPr>
        <w:pStyle w:val="DanceBody"/>
      </w:pPr>
      <w:r>
        <w:t xml:space="preserve"> 9-16</w:t>
      </w:r>
      <w:r>
        <w:tab/>
        <w:t>1s+2s+3s set, cross LH, all chase anticlockwise to own sides</w:t>
      </w:r>
    </w:p>
    <w:p w:rsidR="00B11EB3" w:rsidRDefault="00B11EB3" w:rsidP="00B11EB3">
      <w:pPr>
        <w:pStyle w:val="DanceBody"/>
      </w:pPr>
      <w:r>
        <w:t>17-24</w:t>
      </w:r>
      <w:r>
        <w:tab/>
        <w:t>1M+3L change places RH, 1L+3M change places RH, 2s cross RH &amp; 3s+2s+1s set.  (3)(2)(1)</w:t>
      </w:r>
    </w:p>
    <w:p w:rsidR="00B11EB3" w:rsidRDefault="00B11EB3" w:rsidP="00B11EB3">
      <w:pPr>
        <w:pStyle w:val="DanceBody"/>
      </w:pPr>
      <w:r>
        <w:t>25-32</w:t>
      </w:r>
      <w:r>
        <w:tab/>
        <w:t>3s+2s+1s dance "Horse-shoe Chain" for 3 couples:</w:t>
      </w:r>
    </w:p>
    <w:p w:rsidR="00B11EB3" w:rsidRDefault="00B11EB3" w:rsidP="00B11EB3">
      <w:pPr>
        <w:pStyle w:val="DanceBody"/>
      </w:pPr>
      <w:r>
        <w:tab/>
        <w:t xml:space="preserve">25   1s cross </w:t>
      </w:r>
      <w:r>
        <w:rPr>
          <w:b/>
          <w:bCs/>
        </w:rPr>
        <w:t>LH</w:t>
      </w:r>
    </w:p>
    <w:p w:rsidR="00B11EB3" w:rsidRDefault="00B11EB3" w:rsidP="00B11EB3">
      <w:pPr>
        <w:pStyle w:val="DanceBody"/>
      </w:pPr>
      <w:r>
        <w:tab/>
        <w:t xml:space="preserve">26   1s+2s change places </w:t>
      </w:r>
      <w:r>
        <w:rPr>
          <w:b/>
          <w:bCs/>
        </w:rPr>
        <w:t>RH</w:t>
      </w:r>
      <w:r>
        <w:t xml:space="preserve"> on side</w:t>
      </w:r>
    </w:p>
    <w:p w:rsidR="00B11EB3" w:rsidRDefault="00B11EB3" w:rsidP="00B11EB3">
      <w:pPr>
        <w:pStyle w:val="DanceBody"/>
      </w:pPr>
      <w:r>
        <w:tab/>
        <w:t>27-28  1s change places LH with 3s</w:t>
      </w:r>
      <w:r w:rsidRPr="00BA6B4D">
        <w:rPr>
          <w:b/>
        </w:rPr>
        <w:t xml:space="preserve"> while </w:t>
      </w:r>
      <w:r w:rsidRPr="008B7CA5">
        <w:t>2</w:t>
      </w:r>
      <w:r>
        <w:t>s cross LH</w:t>
      </w:r>
    </w:p>
    <w:p w:rsidR="00B11EB3" w:rsidRPr="00AD4C5B" w:rsidRDefault="00B11EB3" w:rsidP="00B11EB3">
      <w:pPr>
        <w:pStyle w:val="DanceBody"/>
      </w:pPr>
      <w:r>
        <w:tab/>
        <w:t xml:space="preserve">29-32  1s turn </w:t>
      </w:r>
      <w:r>
        <w:rPr>
          <w:b/>
          <w:bCs/>
        </w:rPr>
        <w:t>RH</w:t>
      </w:r>
      <w:r>
        <w:rPr>
          <w:b/>
        </w:rPr>
        <w:t xml:space="preserve"> </w:t>
      </w:r>
      <w:r>
        <w:rPr>
          <w:bCs/>
        </w:rPr>
        <w:t>into 2nd place (4 bars)</w:t>
      </w:r>
      <w:r w:rsidRPr="00BA6B4D">
        <w:rPr>
          <w:b/>
        </w:rPr>
        <w:t xml:space="preserve"> </w:t>
      </w:r>
      <w:r>
        <w:rPr>
          <w:b/>
        </w:rPr>
        <w:t>as</w:t>
      </w:r>
      <w:r>
        <w:t xml:space="preserve"> 2s+3s change places RH on side (2 bars), 2s dance up to 1st place (2 bars) </w:t>
      </w:r>
      <w:r>
        <w:rPr>
          <w:b/>
        </w:rPr>
        <w:t>while</w:t>
      </w:r>
      <w:r>
        <w:t xml:space="preserve"> 3s cross LH to 3rd place own side. 2 1 3</w:t>
      </w:r>
    </w:p>
    <w:p w:rsidR="00B11EB3" w:rsidRDefault="00B11EB3" w:rsidP="00B11EB3">
      <w:pPr>
        <w:pStyle w:val="DanceBody"/>
        <w:keepNext w:val="0"/>
        <w:rPr>
          <w:i/>
        </w:rPr>
      </w:pPr>
      <w:r w:rsidRPr="00DA7A05">
        <w:rPr>
          <w:i/>
        </w:rPr>
        <w:t>Note: Deviser states all 3 couples dance 8 bars (25-32)</w:t>
      </w:r>
      <w:r>
        <w:rPr>
          <w:i/>
        </w:rPr>
        <w:t>, 2s &amp; 3s dancing</w:t>
      </w:r>
      <w:r w:rsidRPr="00DA7A05">
        <w:rPr>
          <w:i/>
        </w:rPr>
        <w:t xml:space="preserve"> small skip change steps</w:t>
      </w:r>
      <w:r>
        <w:rPr>
          <w:i/>
        </w:rPr>
        <w:t xml:space="preserve"> down sides</w:t>
      </w:r>
      <w:r w:rsidRPr="00DA7A05">
        <w:rPr>
          <w:i/>
        </w:rPr>
        <w:t xml:space="preserve"> at start of chain</w:t>
      </w:r>
      <w:r>
        <w:rPr>
          <w:i/>
        </w:rPr>
        <w:t>.</w:t>
      </w:r>
    </w:p>
    <w:p w:rsidR="00B11EB3" w:rsidRDefault="00B11EB3" w:rsidP="00B11EB3"/>
    <w:p w:rsidR="00B11EB3" w:rsidRDefault="00B11EB3" w:rsidP="00B11EB3">
      <w:pPr>
        <w:pStyle w:val="Minicrib"/>
      </w:pPr>
      <w:r>
        <w:t>HOGMANAY REBELS  (R40)  Round the Room</w:t>
      </w:r>
      <w:r>
        <w:tab/>
        <w:t>Judith Kowalczik</w:t>
      </w:r>
    </w:p>
    <w:p w:rsidR="00B11EB3" w:rsidRDefault="00B11EB3" w:rsidP="00B11EB3">
      <w:pPr>
        <w:pStyle w:val="DanceBody"/>
      </w:pPr>
      <w:r>
        <w:t>Round the Room, 2 facing 2</w:t>
      </w:r>
    </w:p>
    <w:p w:rsidR="00B11EB3" w:rsidRDefault="00B11EB3" w:rsidP="00B11EB3">
      <w:pPr>
        <w:pStyle w:val="DanceBody"/>
      </w:pPr>
      <w:r>
        <w:t xml:space="preserve"> 1- 8</w:t>
      </w:r>
      <w:r>
        <w:tab/>
        <w:t>All Adv (2) Ret (2) Couples facing clockwise dance between facing couple, turning them with NH back to place</w:t>
      </w:r>
    </w:p>
    <w:p w:rsidR="00B11EB3" w:rsidRDefault="00B11EB3" w:rsidP="00B11EB3">
      <w:pPr>
        <w:pStyle w:val="DanceBody"/>
      </w:pPr>
      <w:r>
        <w:t xml:space="preserve"> 9-16</w:t>
      </w:r>
      <w:r>
        <w:tab/>
        <w:t>Couples facing clockwise join 2H &amp; slip step between facing couple (4 bars) &amp; slip step back to place</w:t>
      </w:r>
    </w:p>
    <w:p w:rsidR="00B11EB3" w:rsidRDefault="00B11EB3" w:rsidP="00B11EB3">
      <w:pPr>
        <w:pStyle w:val="DanceBody"/>
      </w:pPr>
      <w:r>
        <w:t>17-32</w:t>
      </w:r>
      <w:r>
        <w:tab/>
        <w:t>Repeat bars 1-16 with anticlockwise couples as dancing couple</w:t>
      </w:r>
    </w:p>
    <w:p w:rsidR="00B11EB3" w:rsidRDefault="00B11EB3" w:rsidP="00B11EB3">
      <w:pPr>
        <w:pStyle w:val="DanceBody"/>
        <w:keepNext w:val="0"/>
      </w:pPr>
      <w:r>
        <w:t>33-40</w:t>
      </w:r>
      <w:r>
        <w:tab/>
        <w:t>All set, pass opp person LSh to meet new couples &amp; all circle 4H round to Left</w:t>
      </w:r>
    </w:p>
    <w:p w:rsidR="00B11EB3" w:rsidRDefault="00B11EB3" w:rsidP="00B11EB3"/>
    <w:p w:rsidR="00B11EB3" w:rsidRDefault="00B11EB3" w:rsidP="00B11EB3">
      <w:pPr>
        <w:pStyle w:val="Minicrib"/>
      </w:pPr>
      <w:r>
        <w:t>HOGMANAY STRATHSPEY  (S3x32)  3C set</w:t>
      </w:r>
      <w:r>
        <w:tab/>
        <w:t>Mats Melin  Scandinavian Dance Bk 1</w:t>
      </w:r>
    </w:p>
    <w:p w:rsidR="00B11EB3" w:rsidRDefault="00B11EB3" w:rsidP="00B11EB3">
      <w:pPr>
        <w:pStyle w:val="DanceBody"/>
      </w:pPr>
      <w:r>
        <w:t xml:space="preserve"> 1- 4</w:t>
      </w:r>
      <w:r>
        <w:tab/>
        <w:t>1s turn 3/4 2H, dance out through own place &amp; cast (2s step up (3-4)</w:t>
      </w:r>
    </w:p>
    <w:p w:rsidR="00B11EB3" w:rsidRDefault="00B11EB3" w:rsidP="00B11EB3">
      <w:pPr>
        <w:pStyle w:val="DanceBody"/>
      </w:pPr>
      <w:r>
        <w:t xml:space="preserve"> 5- 8</w:t>
      </w:r>
      <w:r>
        <w:tab/>
        <w:t>1s join hands briefly (1L RH+1M LH) &amp; 1L dances under 1M's arm as 1s cross up &amp; cast to 2nd place opp sides</w:t>
      </w:r>
    </w:p>
    <w:p w:rsidR="00B11EB3" w:rsidRDefault="00B11EB3" w:rsidP="00B11EB3">
      <w:pPr>
        <w:pStyle w:val="DanceBody"/>
      </w:pPr>
      <w:r>
        <w:t xml:space="preserve"> 9-16</w:t>
      </w:r>
      <w:r>
        <w:tab/>
        <w:t>1s Petronella turn (touch hands briefly) into lines of 3 across &amp; all set; 1s repeat to 2nd place own side &amp; all set</w:t>
      </w:r>
    </w:p>
    <w:p w:rsidR="00B11EB3" w:rsidRDefault="00B11EB3" w:rsidP="00B11EB3">
      <w:pPr>
        <w:pStyle w:val="DanceBody"/>
      </w:pPr>
      <w:r>
        <w:t>17-24</w:t>
      </w:r>
      <w:r>
        <w:tab/>
        <w:t>1s 1/2 turn 2H (1 step), open out &amp; dance down NHJ (2 steps), 1s 1/2 turn 2H (1 step), open out &amp; dance up NHJ (2s step down) &amp; 1s turn 2H remaining in centre, 2s step in ready for …</w:t>
      </w:r>
    </w:p>
    <w:p w:rsidR="00B11EB3" w:rsidRDefault="00B11EB3" w:rsidP="00B11EB3">
      <w:pPr>
        <w:pStyle w:val="DanceBody"/>
        <w:keepNext w:val="0"/>
      </w:pPr>
      <w:r>
        <w:t>25-32</w:t>
      </w:r>
      <w:r>
        <w:tab/>
        <w:t>1s+2s dance 1/2 Poussette, 1s remain in centre, 2s retire to 1st place; 1s+3s dance 1/2 Poussette.  End 2 3 1</w:t>
      </w:r>
    </w:p>
    <w:p w:rsidR="00B11EB3" w:rsidRDefault="00B11EB3" w:rsidP="00B11EB3"/>
    <w:p w:rsidR="00B11EB3" w:rsidRDefault="00B11EB3" w:rsidP="00B11EB3">
      <w:pPr>
        <w:pStyle w:val="Minicrib"/>
      </w:pPr>
      <w:r>
        <w:t>HOLDEN LANE  (R8x32)  3C (4C set)</w:t>
      </w:r>
      <w:r>
        <w:tab/>
        <w:t>Anna Holden  Brock Summer Celebration</w:t>
      </w:r>
    </w:p>
    <w:p w:rsidR="00B11EB3" w:rsidRDefault="00B11EB3" w:rsidP="00B11EB3">
      <w:pPr>
        <w:pStyle w:val="DanceBody"/>
      </w:pPr>
      <w:r>
        <w:t xml:space="preserve"> 1- 8</w:t>
      </w:r>
      <w:r>
        <w:tab/>
        <w:t>1s cross down below 2s, cast down round 3s, 1/2 turn RH &amp; lead up to BtoB position for double triangles</w:t>
      </w:r>
    </w:p>
    <w:p w:rsidR="00B11EB3" w:rsidRDefault="00B11EB3" w:rsidP="00B11EB3">
      <w:pPr>
        <w:pStyle w:val="DanceBody"/>
      </w:pPr>
      <w:r>
        <w:t xml:space="preserve"> 9-16</w:t>
      </w:r>
      <w:r>
        <w:tab/>
        <w:t>1s dance Double Triangles ending 2</w:t>
      </w:r>
      <w:r w:rsidRPr="00972EEB">
        <w:t>nd</w:t>
      </w:r>
      <w:r>
        <w:t xml:space="preserve"> place own sides</w:t>
      </w:r>
    </w:p>
    <w:p w:rsidR="00B11EB3" w:rsidRDefault="00B11EB3" w:rsidP="00B11EB3">
      <w:pPr>
        <w:pStyle w:val="DanceBody"/>
      </w:pPr>
      <w:r>
        <w:t>17-24</w:t>
      </w:r>
      <w:r>
        <w:tab/>
        <w:t>1M followed by partner casts up round 2M &amp; dances down centre, 1M between 3s &amp; 1L between 2s all dance down in lines of 3 &amp; turn right about</w:t>
      </w:r>
    </w:p>
    <w:p w:rsidR="00B11EB3" w:rsidRDefault="00B11EB3" w:rsidP="00B11EB3">
      <w:pPr>
        <w:pStyle w:val="DanceBody"/>
        <w:keepNext w:val="0"/>
      </w:pPr>
      <w:r>
        <w:t>25-32</w:t>
      </w:r>
      <w:r>
        <w:tab/>
        <w:t>All dance up 1L turning to face down to partner, 1s turn RH 1.1/4 times to 2</w:t>
      </w:r>
      <w:r w:rsidRPr="00972EEB">
        <w:t>nd</w:t>
      </w:r>
      <w:r>
        <w:t xml:space="preserve"> places</w:t>
      </w:r>
    </w:p>
    <w:p w:rsidR="00B11EB3" w:rsidRDefault="00B11EB3" w:rsidP="00B11EB3"/>
    <w:p w:rsidR="00B11EB3" w:rsidRDefault="00B11EB3" w:rsidP="00B11EB3">
      <w:pPr>
        <w:pStyle w:val="Minicrib"/>
      </w:pPr>
      <w:r>
        <w:t>HOLDEN MY OWN  (J8x32)  3C (4C set)</w:t>
      </w:r>
      <w:r>
        <w:tab/>
        <w:t>P Stephens  Between the Rivers</w:t>
      </w:r>
    </w:p>
    <w:p w:rsidR="00B11EB3" w:rsidRDefault="00B11EB3" w:rsidP="00B11EB3">
      <w:pPr>
        <w:pStyle w:val="DanceBody"/>
      </w:pPr>
      <w:r>
        <w:t xml:space="preserve"> 1- 8</w:t>
      </w:r>
      <w:r>
        <w:tab/>
        <w:t>1s dance 1/2 Fig of 8 round 2s, 1s+3s full turn LH into…</w:t>
      </w:r>
    </w:p>
    <w:p w:rsidR="00B11EB3" w:rsidRDefault="00B11EB3" w:rsidP="00B11EB3">
      <w:pPr>
        <w:pStyle w:val="DanceBody"/>
      </w:pPr>
      <w:r>
        <w:t xml:space="preserve"> 9-16</w:t>
      </w:r>
      <w:r>
        <w:tab/>
        <w:t>1s+3s dance Ladies Chain (up/down)</w:t>
      </w:r>
    </w:p>
    <w:p w:rsidR="00B11EB3" w:rsidRDefault="00B11EB3" w:rsidP="00B11EB3">
      <w:pPr>
        <w:pStyle w:val="DanceBody"/>
      </w:pPr>
      <w:r>
        <w:t>17-24</w:t>
      </w:r>
      <w:r>
        <w:tab/>
        <w:t>1s dance reflection reels on opposite sides (1s out &amp; down to start)</w:t>
      </w:r>
    </w:p>
    <w:p w:rsidR="00B11EB3" w:rsidRDefault="00B11EB3" w:rsidP="00B11EB3">
      <w:pPr>
        <w:pStyle w:val="DanceBody"/>
        <w:keepNext w:val="0"/>
      </w:pPr>
      <w:r>
        <w:t>25-32</w:t>
      </w:r>
      <w:r>
        <w:tab/>
        <w:t>1s cast down 2 places &amp; lead up to top, cross &amp; cast to 2</w:t>
      </w:r>
      <w:r w:rsidRPr="00972EEB">
        <w:t>nd</w:t>
      </w:r>
      <w:r>
        <w:t xml:space="preserve"> places</w:t>
      </w:r>
    </w:p>
    <w:p w:rsidR="00B11EB3" w:rsidRDefault="00B11EB3" w:rsidP="00B11EB3"/>
    <w:p w:rsidR="00B11EB3" w:rsidRDefault="00B11EB3" w:rsidP="00B11EB3">
      <w:pPr>
        <w:pStyle w:val="Minicrib"/>
        <w:rPr>
          <w:lang w:eastAsia="en-GB"/>
        </w:rPr>
      </w:pPr>
      <w:r>
        <w:rPr>
          <w:lang w:eastAsia="en-GB"/>
        </w:rPr>
        <w:t>THE HOLE IN ONE  (R8x32)  3C (4C set)</w:t>
      </w:r>
      <w:r>
        <w:rPr>
          <w:lang w:eastAsia="en-GB"/>
        </w:rPr>
        <w:tab/>
        <w:t>Pat Stanaway  Harwell Caledonian Society 1948-1998</w:t>
      </w:r>
    </w:p>
    <w:p w:rsidR="00B11EB3" w:rsidRDefault="00B11EB3" w:rsidP="00B11EB3">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B11EB3" w:rsidRDefault="00B11EB3" w:rsidP="00B11EB3">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B11EB3" w:rsidRDefault="00B11EB3" w:rsidP="00B11EB3">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B11EB3" w:rsidRDefault="00B11EB3" w:rsidP="00B11EB3">
      <w:pPr>
        <w:pStyle w:val="DanceBody"/>
        <w:keepNext w:val="0"/>
        <w:rPr>
          <w:lang w:eastAsia="en-GB"/>
        </w:rPr>
      </w:pPr>
      <w:r>
        <w:rPr>
          <w:lang w:eastAsia="en-GB"/>
        </w:rPr>
        <w:t>25-32</w:t>
      </w:r>
      <w:r>
        <w:rPr>
          <w:lang w:eastAsia="en-GB"/>
        </w:rPr>
        <w:tab/>
        <w:t>2s+1s+3s circle 6H round &amp; back. End 2 1 3</w:t>
      </w:r>
    </w:p>
    <w:p w:rsidR="00B11EB3" w:rsidRDefault="00B11EB3" w:rsidP="00B11EB3"/>
    <w:p w:rsidR="00B11EB3" w:rsidRDefault="00B11EB3" w:rsidP="00B11EB3">
      <w:pPr>
        <w:pStyle w:val="Minicrib"/>
      </w:pPr>
      <w:r>
        <w:t>THE HOLE IN THE WA'  (R8x32)  3C (4C set)</w:t>
      </w:r>
      <w:r>
        <w:tab/>
        <w:t>John Bowie Dickson  Dunedin 3</w:t>
      </w:r>
    </w:p>
    <w:p w:rsidR="00B11EB3" w:rsidRDefault="00B11EB3" w:rsidP="00B11EB3">
      <w:pPr>
        <w:pStyle w:val="DanceBody"/>
      </w:pPr>
      <w:r>
        <w:t xml:space="preserve"> 1- 8</w:t>
      </w:r>
      <w:r>
        <w:tab/>
        <w:t>1s cast 1 place, cross RH, cast to right into centre, dance towards each other &amp; turn right about to face up/down</w:t>
      </w:r>
    </w:p>
    <w:p w:rsidR="00B11EB3" w:rsidRDefault="00B11EB3" w:rsidP="00B11EB3">
      <w:pPr>
        <w:pStyle w:val="DanceBody"/>
      </w:pPr>
      <w:r>
        <w:t xml:space="preserve"> 9-16</w:t>
      </w:r>
      <w:r>
        <w:tab/>
        <w:t>2s+1s+3s set &amp; petronella twice (in diamond formation with 'a hole in the wa') to end 1L facing down, 1M facing up &amp; 2s+3s on opp sides</w:t>
      </w:r>
    </w:p>
    <w:p w:rsidR="00B11EB3" w:rsidRDefault="00B11EB3" w:rsidP="00B11EB3">
      <w:pPr>
        <w:pStyle w:val="DanceBody"/>
      </w:pPr>
      <w:r>
        <w:t>17-24</w:t>
      </w:r>
      <w:r>
        <w:tab/>
        <w:t>2s+1s+3s set, dance RH across 1/2 way (1L+2s &amp; 1M+3s), 1s turn LH 1.1/2 times to face 2</w:t>
      </w:r>
      <w:r w:rsidRPr="00972EEB">
        <w:t>nd</w:t>
      </w:r>
      <w:r>
        <w:t xml:space="preserve"> corner</w:t>
      </w:r>
    </w:p>
    <w:p w:rsidR="00B11EB3" w:rsidRDefault="00B11EB3" w:rsidP="00B11EB3">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B11EB3" w:rsidRDefault="00B11EB3" w:rsidP="00B11EB3"/>
    <w:p w:rsidR="00B11EB3" w:rsidRDefault="00B11EB3" w:rsidP="00B11EB3">
      <w:pPr>
        <w:pStyle w:val="Minicrib"/>
      </w:pPr>
      <w:r>
        <w:t>HOLLAND PARK  (J8x32)  3C (4C set)</w:t>
      </w:r>
      <w:r>
        <w:tab/>
        <w:t>Alex Westwood  Let's All Dance</w:t>
      </w:r>
    </w:p>
    <w:p w:rsidR="00B11EB3" w:rsidRDefault="00B11EB3" w:rsidP="00B11EB3">
      <w:pPr>
        <w:pStyle w:val="DanceBody"/>
      </w:pPr>
      <w:r>
        <w:t xml:space="preserve"> 1- 8</w:t>
      </w:r>
      <w:r>
        <w:tab/>
        <w:t>1s+2s circle 4H round and back</w:t>
      </w:r>
    </w:p>
    <w:p w:rsidR="00B11EB3" w:rsidRDefault="00B11EB3" w:rsidP="00B11EB3">
      <w:pPr>
        <w:pStyle w:val="DanceBody"/>
      </w:pPr>
      <w:r>
        <w:t xml:space="preserve"> 9-16</w:t>
      </w:r>
      <w:r>
        <w:tab/>
        <w:t>1s+2s dance RH across &amp; LH across</w:t>
      </w:r>
    </w:p>
    <w:p w:rsidR="00B11EB3" w:rsidRDefault="00B11EB3" w:rsidP="00B11EB3">
      <w:pPr>
        <w:pStyle w:val="DanceBody"/>
      </w:pPr>
      <w:r>
        <w:t>17-24</w:t>
      </w:r>
      <w:r>
        <w:tab/>
        <w:t>1s lead down (2s step up 3-4) &amp; lead back up to end 1L between 2s facing 2M, 1M between 3s facing 3L</w:t>
      </w:r>
    </w:p>
    <w:p w:rsidR="00B11EB3" w:rsidRDefault="00B11EB3" w:rsidP="00B11EB3">
      <w:pPr>
        <w:pStyle w:val="DanceBody"/>
        <w:keepNext w:val="0"/>
      </w:pPr>
      <w:r>
        <w:t>25-32</w:t>
      </w:r>
      <w:r>
        <w:tab/>
        <w:t>LSh reels of 3 across (LSh to 1st corner).  1s end in 2nd place own side</w:t>
      </w:r>
    </w:p>
    <w:p w:rsidR="00B11EB3" w:rsidRDefault="00B11EB3" w:rsidP="00B11EB3"/>
    <w:p w:rsidR="00B11EB3" w:rsidRDefault="00B11EB3" w:rsidP="00B11EB3">
      <w:pPr>
        <w:pStyle w:val="Minicrib"/>
      </w:pPr>
      <w:r>
        <w:t>THE HOLLIN BUSS  (J8x32)  2C (4C set)</w:t>
      </w:r>
      <w:r>
        <w:tab/>
        <w:t>RSCDS Bk 24</w:t>
      </w:r>
    </w:p>
    <w:p w:rsidR="00B11EB3" w:rsidRDefault="00B11EB3" w:rsidP="00B11EB3">
      <w:pPr>
        <w:pStyle w:val="DanceBody"/>
      </w:pPr>
      <w:r>
        <w:t xml:space="preserve"> 1- 8</w:t>
      </w:r>
      <w:r>
        <w:tab/>
        <w:t>1s+2s Adv+Ret; cross RH &amp; dance RH across 1/2 way</w:t>
      </w:r>
    </w:p>
    <w:p w:rsidR="00B11EB3" w:rsidRDefault="00B11EB3" w:rsidP="00B11EB3">
      <w:pPr>
        <w:pStyle w:val="DanceBody"/>
      </w:pPr>
      <w:r>
        <w:t xml:space="preserve"> 9-16</w:t>
      </w:r>
      <w:r>
        <w:tab/>
        <w:t>2s+1s Adv+Ret; cross LH &amp; dance LH across 1/2 way</w:t>
      </w:r>
    </w:p>
    <w:p w:rsidR="00B11EB3" w:rsidRDefault="00B11EB3" w:rsidP="00B11EB3">
      <w:pPr>
        <w:pStyle w:val="DanceBody"/>
      </w:pPr>
      <w:r>
        <w:t>17-24</w:t>
      </w:r>
      <w:r>
        <w:tab/>
        <w:t>1s slip step down middle for 4 bars &amp; back up to top</w:t>
      </w:r>
    </w:p>
    <w:p w:rsidR="00B11EB3" w:rsidRDefault="00B11EB3" w:rsidP="00B11EB3">
      <w:pPr>
        <w:pStyle w:val="DanceBody"/>
        <w:keepNext w:val="0"/>
      </w:pPr>
      <w:r>
        <w:t>25-32</w:t>
      </w:r>
      <w:r>
        <w:tab/>
        <w:t>1s set, cast 1 place (2s step up); 2s+1s turn RH</w:t>
      </w:r>
    </w:p>
    <w:p w:rsidR="00B11EB3" w:rsidRDefault="00B11EB3" w:rsidP="00B11EB3"/>
    <w:p w:rsidR="00B11EB3" w:rsidRDefault="00B11EB3" w:rsidP="00B11EB3">
      <w:pPr>
        <w:pStyle w:val="Minicrib"/>
      </w:pPr>
      <w:r>
        <w:t>THE HOLLY BUSH  (J8x48)  3C (4C set)</w:t>
      </w:r>
      <w:r>
        <w:tab/>
        <w:t>18C Dances</w:t>
      </w:r>
    </w:p>
    <w:p w:rsidR="00B11EB3" w:rsidRDefault="00B11EB3" w:rsidP="00B11EB3">
      <w:pPr>
        <w:pStyle w:val="DanceBody"/>
      </w:pPr>
      <w:r>
        <w:t xml:space="preserve"> 1- 8</w:t>
      </w:r>
      <w:r>
        <w:tab/>
        <w:t>1s facing 2s set &amp;1s cross RH to opposite sides, facing 2s again set &amp; 1s cross back to own sides RH</w:t>
      </w:r>
    </w:p>
    <w:p w:rsidR="00B11EB3" w:rsidRDefault="00B11EB3" w:rsidP="00B11EB3">
      <w:pPr>
        <w:pStyle w:val="DanceBody"/>
      </w:pPr>
      <w:r>
        <w:t xml:space="preserve"> 9-16</w:t>
      </w:r>
      <w:r>
        <w:tab/>
        <w:t>1s cross RH &amp; cast to 2</w:t>
      </w:r>
      <w:r w:rsidRPr="00972EEB">
        <w:t>nd</w:t>
      </w:r>
      <w:r>
        <w:t xml:space="preserve"> place, dance 1/2 Figs of 8 round 2s</w:t>
      </w:r>
    </w:p>
    <w:p w:rsidR="00B11EB3" w:rsidRDefault="00B11EB3" w:rsidP="00B11EB3">
      <w:pPr>
        <w:pStyle w:val="DanceBody"/>
      </w:pPr>
      <w:r>
        <w:t>17-24</w:t>
      </w:r>
      <w:r>
        <w:tab/>
        <w:t>1s dance down below 3s &amp; cast up 1 place, dance up between 2s &amp; cast back to 2</w:t>
      </w:r>
      <w:r w:rsidRPr="00972EEB">
        <w:t>nd</w:t>
      </w:r>
      <w:r>
        <w:t xml:space="preserve"> place</w:t>
      </w:r>
    </w:p>
    <w:p w:rsidR="00B11EB3" w:rsidRDefault="00B11EB3" w:rsidP="00B11EB3">
      <w:pPr>
        <w:pStyle w:val="DanceBody"/>
      </w:pPr>
      <w:r>
        <w:t>25-32</w:t>
      </w:r>
      <w:r>
        <w:tab/>
        <w:t>2s+1s dance R&amp;L</w:t>
      </w:r>
    </w:p>
    <w:p w:rsidR="00B11EB3" w:rsidRDefault="00B11EB3" w:rsidP="00B11EB3">
      <w:pPr>
        <w:pStyle w:val="DanceBody"/>
      </w:pPr>
      <w:r>
        <w:t>33-40</w:t>
      </w:r>
      <w:r>
        <w:tab/>
        <w:t>1s dance reels of 3 across (Lady with 2s &amp; Man with 3s)</w:t>
      </w:r>
    </w:p>
    <w:p w:rsidR="00B11EB3" w:rsidRDefault="00B11EB3" w:rsidP="00B11EB3">
      <w:pPr>
        <w:pStyle w:val="DanceBody"/>
        <w:keepNext w:val="0"/>
      </w:pPr>
      <w:r>
        <w:t>41-48</w:t>
      </w:r>
      <w:r>
        <w:tab/>
        <w:t>1s dance reels of 3 across (Lady with 3s &amp; Man with 2s)</w:t>
      </w:r>
    </w:p>
    <w:p w:rsidR="00B11EB3" w:rsidRDefault="00B11EB3" w:rsidP="00B11EB3"/>
    <w:p w:rsidR="00B11EB3" w:rsidRDefault="00B11EB3" w:rsidP="00B11EB3">
      <w:pPr>
        <w:pStyle w:val="Minicrib"/>
      </w:pPr>
      <w:r>
        <w:t>HOLLY, WOULD YOU PICK THE MUSIC?  (R3x32)  3C Set</w:t>
      </w:r>
      <w:r>
        <w:tab/>
        <w:t>Beth Birdsall  Oh, How We've Danced!</w:t>
      </w:r>
    </w:p>
    <w:p w:rsidR="00B11EB3" w:rsidRDefault="00B11EB3" w:rsidP="00B11EB3">
      <w:pPr>
        <w:pStyle w:val="DanceBody"/>
      </w:pPr>
      <w:r>
        <w:t xml:space="preserve"> 1- 8</w:t>
      </w:r>
      <w:r>
        <w:tab/>
        <w:t>1s cast (2s step up) &amp; dance 1/2 Fig 8 (1M down round 3L, 1L up round 2M), 1s pass LSh to 1M between 2s, 1L between 3s facing 3rd corners</w:t>
      </w:r>
    </w:p>
    <w:p w:rsidR="00B11EB3" w:rsidRDefault="00B11EB3" w:rsidP="00B11EB3">
      <w:pPr>
        <w:pStyle w:val="DanceBody"/>
      </w:pPr>
      <w:r>
        <w:t xml:space="preserve"> 9-16</w:t>
      </w:r>
      <w:r>
        <w:tab/>
        <w:t>1M+2s &amp; 1L+3s dance reels of 3 across (1s LSh to 3rd corner).  1s end in centre LSh to LSh facing own side ready for …</w:t>
      </w:r>
    </w:p>
    <w:p w:rsidR="00B11EB3" w:rsidRDefault="00B11EB3" w:rsidP="00B11EB3">
      <w:pPr>
        <w:pStyle w:val="DanceBody"/>
      </w:pPr>
      <w:r>
        <w:t>17-24</w:t>
      </w:r>
      <w:r>
        <w:tab/>
        <w:t>1M+2s &amp; 1L+3s dance RH across, 1s pass RSh; 1M+3s &amp; 1L+2s dance LH across.  1s end in 2nd place opp side</w:t>
      </w:r>
    </w:p>
    <w:p w:rsidR="00B11EB3" w:rsidRDefault="00B11EB3" w:rsidP="00B11EB3">
      <w:pPr>
        <w:pStyle w:val="DanceBody"/>
        <w:keepNext w:val="0"/>
      </w:pPr>
      <w:r>
        <w:t>25-32</w:t>
      </w:r>
      <w:r>
        <w:tab/>
        <w:t>1s cross LH, cast (3s step up); All 3 couples turn RH</w:t>
      </w:r>
    </w:p>
    <w:p w:rsidR="00B11EB3" w:rsidRDefault="00B11EB3" w:rsidP="00B11EB3"/>
    <w:p w:rsidR="00B11EB3" w:rsidRDefault="00B11EB3" w:rsidP="00B11EB3">
      <w:pPr>
        <w:pStyle w:val="Minicrib"/>
      </w:pPr>
      <w:r>
        <w:t>THE HOLMENKOLLEN STRATHSPEY  (S4x32)  4C set</w:t>
      </w:r>
      <w:r>
        <w:tab/>
        <w:t>Bobby Munro  Scandinavian Dance Bk 1</w:t>
      </w:r>
    </w:p>
    <w:p w:rsidR="00B11EB3" w:rsidRDefault="00B11EB3" w:rsidP="00B11EB3">
      <w:pPr>
        <w:pStyle w:val="DanceBody"/>
      </w:pPr>
      <w:r>
        <w:t xml:space="preserve"> 1- 4</w:t>
      </w:r>
      <w:r>
        <w:tab/>
        <w:t>1s &amp; 4s cross RH, cast in (2s &amp; 3s step up/down)</w:t>
      </w:r>
    </w:p>
    <w:p w:rsidR="00B11EB3" w:rsidRPr="00042C80" w:rsidRDefault="00B11EB3" w:rsidP="00B11EB3">
      <w:pPr>
        <w:pStyle w:val="DanceBody"/>
      </w:pPr>
      <w:r>
        <w:t xml:space="preserve"> 5- 8</w:t>
      </w:r>
      <w:r>
        <w:tab/>
        <w:t xml:space="preserve">2L+1M+4L+3M dance 1/2 diag RSh reel of 4 on 1st corner diagonal (top 2 Ladies' side &amp; bottom 2 Men's side ) </w:t>
      </w:r>
      <w:r>
        <w:rPr>
          <w:b/>
        </w:rPr>
        <w:t>while</w:t>
      </w:r>
      <w:r>
        <w:t xml:space="preserve"> 2M+1L &amp; 4M+3L set &amp; turn 2H</w:t>
      </w:r>
    </w:p>
    <w:p w:rsidR="00B11EB3" w:rsidRDefault="00B11EB3" w:rsidP="00B11EB3">
      <w:pPr>
        <w:pStyle w:val="DanceBody"/>
      </w:pPr>
      <w:r>
        <w:t xml:space="preserve"> 9-12</w:t>
      </w:r>
      <w:r>
        <w:tab/>
        <w:t xml:space="preserve">2M+1L+4M+3L dance 1/2 diag RSh reel of 4 on other diagonal (top 2 Men's side, bottom 2 Ladies' side), </w:t>
      </w:r>
      <w:r>
        <w:rPr>
          <w:b/>
        </w:rPr>
        <w:t>while</w:t>
      </w:r>
      <w:r>
        <w:t xml:space="preserve"> 3M+4L &amp; 1M+2L set &amp; turn 2H</w:t>
      </w:r>
    </w:p>
    <w:p w:rsidR="00B11EB3" w:rsidRDefault="00B11EB3" w:rsidP="00B11EB3">
      <w:pPr>
        <w:pStyle w:val="DanceBody"/>
      </w:pPr>
      <w:r>
        <w:t>13-16</w:t>
      </w:r>
      <w:r>
        <w:tab/>
        <w:t xml:space="preserve">1s lead down below 2s (in 4th place) cross &amp; cast up to 3rd place opp sides </w:t>
      </w:r>
      <w:r>
        <w:rPr>
          <w:b/>
        </w:rPr>
        <w:t>while</w:t>
      </w:r>
      <w:r>
        <w:t xml:space="preserve"> 4s lead up, cross &amp; cast to 2nd place opp sides. (3) (4) (1) (2)</w:t>
      </w:r>
    </w:p>
    <w:p w:rsidR="00B11EB3" w:rsidRDefault="00B11EB3" w:rsidP="00B11EB3">
      <w:pPr>
        <w:pStyle w:val="DanceBody"/>
      </w:pPr>
      <w:r>
        <w:t>17-24</w:t>
      </w:r>
      <w:r>
        <w:tab/>
        <w:t>1s lead down (2 steps), lead up to top (4 steps) &amp; cast into 2nd place opp sides (4s step down 19-20).  (3) (1) (4) (2)</w:t>
      </w:r>
    </w:p>
    <w:p w:rsidR="00B11EB3" w:rsidRDefault="00B11EB3" w:rsidP="00B11EB3">
      <w:pPr>
        <w:pStyle w:val="DanceBody"/>
        <w:keepNext w:val="0"/>
      </w:pPr>
      <w:r>
        <w:t>25-32</w:t>
      </w:r>
      <w:r>
        <w:tab/>
        <w:t>All circle 8H 1/2 round to left to own side; 4s+1s circle 4H round to right.  End 2 4 1 3</w:t>
      </w:r>
    </w:p>
    <w:p w:rsidR="00B11EB3" w:rsidRDefault="00B11EB3" w:rsidP="00B11EB3"/>
    <w:p w:rsidR="00B11EB3" w:rsidRDefault="00B11EB3" w:rsidP="00B11EB3">
      <w:pPr>
        <w:pStyle w:val="Minicrib"/>
      </w:pPr>
      <w:r>
        <w:t>HOLY COW!!!  (J8x32)  2C (4C Set)</w:t>
      </w:r>
      <w:r>
        <w:tab/>
        <w:t>John Drewry  Stoneywood Coll 1</w:t>
      </w:r>
    </w:p>
    <w:p w:rsidR="00B11EB3" w:rsidRDefault="00B11EB3" w:rsidP="00B11EB3">
      <w:pPr>
        <w:pStyle w:val="DanceBody"/>
      </w:pPr>
      <w:r>
        <w:t xml:space="preserve"> 1- 8</w:t>
      </w:r>
      <w:r>
        <w:tab/>
        <w:t>1s+2s dance RH across, 1M+2L 3/4 turn RH &amp; dance out own side RSh round 2M/1L back to places</w:t>
      </w:r>
    </w:p>
    <w:p w:rsidR="00B11EB3" w:rsidRDefault="00B11EB3" w:rsidP="00B11EB3">
      <w:pPr>
        <w:pStyle w:val="DanceBody"/>
      </w:pPr>
      <w:r>
        <w:t xml:space="preserve"> 9-16</w:t>
      </w:r>
      <w:r>
        <w:tab/>
        <w:t>1s+2s dance LH across, 1L+2M 3/4 turn LH &amp; dance out own side LSh round 2L/1M back to places</w:t>
      </w:r>
    </w:p>
    <w:p w:rsidR="00B11EB3" w:rsidRDefault="00B11EB3" w:rsidP="00B11EB3">
      <w:pPr>
        <w:pStyle w:val="DanceBody"/>
      </w:pPr>
      <w:r>
        <w:t>17-24</w:t>
      </w:r>
      <w:r>
        <w:tab/>
        <w:t>1s+2s set, 1M+2L change places RH, 1L+2M change places LH, 2s+1s 1/2 turn partners 2H to end facing down/up</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HOLYROOD HOUSE  (J4x48)  4C set</w:t>
      </w:r>
      <w:r>
        <w:tab/>
        <w:t>RSCDS Bk 22</w:t>
      </w:r>
    </w:p>
    <w:p w:rsidR="00B11EB3" w:rsidRDefault="00B11EB3" w:rsidP="00B11EB3">
      <w:pPr>
        <w:pStyle w:val="DanceBody"/>
      </w:pPr>
      <w:r>
        <w:t xml:space="preserve"> 1- 8</w:t>
      </w:r>
      <w:r>
        <w:tab/>
        <w:t>1L casts to bottom</w:t>
      </w:r>
      <w:r w:rsidRPr="00BA6B4D">
        <w:rPr>
          <w:b/>
        </w:rPr>
        <w:t xml:space="preserve"> </w:t>
      </w:r>
      <w:r>
        <w:rPr>
          <w:b/>
        </w:rPr>
        <w:t xml:space="preserve">as </w:t>
      </w:r>
      <w:r>
        <w:t>4M casts up to top to meet in centre of dance, 1M+4L do the same</w:t>
      </w:r>
      <w:r w:rsidRPr="00BA6B4D">
        <w:rPr>
          <w:b/>
        </w:rPr>
        <w:t xml:space="preserve"> while </w:t>
      </w:r>
      <w:r>
        <w:t>1L+4M turn 3/4 RH</w:t>
      </w:r>
    </w:p>
    <w:p w:rsidR="00B11EB3" w:rsidRDefault="00B11EB3" w:rsidP="00B11EB3">
      <w:pPr>
        <w:pStyle w:val="DanceBody"/>
      </w:pPr>
      <w:r>
        <w:t xml:space="preserve"> 9-16</w:t>
      </w:r>
      <w:r>
        <w:tab/>
        <w:t>1s+4s dance LH across in centre 1s end in 4</w:t>
      </w:r>
      <w:r w:rsidRPr="00972EEB">
        <w:t>th</w:t>
      </w:r>
      <w:r>
        <w:t xml:space="preserve"> place</w:t>
      </w:r>
      <w:r w:rsidRPr="00BA6B4D">
        <w:rPr>
          <w:b/>
        </w:rPr>
        <w:t xml:space="preserve"> </w:t>
      </w:r>
      <w:r>
        <w:rPr>
          <w:b/>
        </w:rPr>
        <w:t xml:space="preserve">as </w:t>
      </w:r>
      <w:r>
        <w:t>4s end at top, all 4 couples turn RH</w:t>
      </w:r>
    </w:p>
    <w:p w:rsidR="00B11EB3" w:rsidRDefault="00B11EB3" w:rsidP="00B11EB3">
      <w:pPr>
        <w:pStyle w:val="DanceBody"/>
      </w:pPr>
      <w:r>
        <w:t>17-32</w:t>
      </w:r>
      <w:r>
        <w:tab/>
        <w:t>Repeat bars 1-16 with 4L+1M starting</w:t>
      </w:r>
    </w:p>
    <w:p w:rsidR="00B11EB3" w:rsidRDefault="00B11EB3" w:rsidP="00B11EB3">
      <w:pPr>
        <w:pStyle w:val="DanceBody"/>
      </w:pPr>
      <w:r>
        <w:t>33-40</w:t>
      </w:r>
      <w:r>
        <w:tab/>
        <w:t>All in prom hold dance 1/2 RSh reel of 4 in centre of set &amp; end with 4s/1s casting into top/bottom places</w:t>
      </w:r>
      <w:r w:rsidRPr="00BA6B4D">
        <w:rPr>
          <w:b/>
        </w:rPr>
        <w:t xml:space="preserve"> </w:t>
      </w:r>
      <w:r>
        <w:rPr>
          <w:b/>
        </w:rPr>
        <w:t xml:space="preserve">as </w:t>
      </w:r>
      <w:r>
        <w:t>3s &amp; 2s cross LH to own sides.  4 3 2 1</w:t>
      </w:r>
    </w:p>
    <w:p w:rsidR="00B11EB3" w:rsidRDefault="00B11EB3" w:rsidP="00B11EB3">
      <w:pPr>
        <w:pStyle w:val="DanceBody"/>
        <w:keepNext w:val="0"/>
      </w:pPr>
      <w:r>
        <w:t>41-48</w:t>
      </w:r>
      <w:r>
        <w:tab/>
        <w:t>4s+3s+2s dance 1/2 RSh reels of 3 on sides 4s (4s RSh to 3s), all turn RH</w:t>
      </w:r>
    </w:p>
    <w:p w:rsidR="00B11EB3" w:rsidRDefault="00B11EB3" w:rsidP="00B11EB3"/>
    <w:p w:rsidR="00B11EB3" w:rsidRDefault="00B11EB3" w:rsidP="00B11EB3">
      <w:pPr>
        <w:pStyle w:val="Minicrib"/>
      </w:pPr>
      <w:r>
        <w:t>HOLYROOD STRATHSPEY  (S8x32)  3C (4C set)</w:t>
      </w:r>
      <w:r>
        <w:tab/>
        <w:t>Mervyn Short  RSCDS Bk 51</w:t>
      </w:r>
    </w:p>
    <w:p w:rsidR="00B11EB3" w:rsidRPr="000D60D4" w:rsidRDefault="00B11EB3" w:rsidP="00B11EB3">
      <w:pPr>
        <w:pStyle w:val="DanceBody"/>
      </w:pPr>
      <w:r w:rsidRPr="000D60D4">
        <w:t xml:space="preserve"> 1- 8</w:t>
      </w:r>
      <w:r w:rsidRPr="000D60D4">
        <w:tab/>
        <w:t>1s set, turn RH to face out &amp; cast (2s step up 5-6), 1s turn RH to face out in 2nd place</w:t>
      </w:r>
    </w:p>
    <w:p w:rsidR="00B11EB3" w:rsidRPr="000D60D4" w:rsidRDefault="00B11EB3" w:rsidP="00B11EB3">
      <w:pPr>
        <w:pStyle w:val="DanceBody"/>
      </w:pPr>
      <w:r w:rsidRPr="000D60D4">
        <w:t xml:space="preserve"> 9-16</w:t>
      </w:r>
      <w:r w:rsidRPr="000D60D4">
        <w:tab/>
        <w:t>Reels of 3 on sides (Man up, RSh to 2M, Lady down, RSh to 3L).  1s end BtoB in centre facing 1st corners</w:t>
      </w:r>
    </w:p>
    <w:p w:rsidR="00B11EB3" w:rsidRPr="000D60D4" w:rsidRDefault="00B11EB3" w:rsidP="00B11EB3">
      <w:pPr>
        <w:pStyle w:val="DanceBody"/>
      </w:pPr>
      <w:r w:rsidRPr="000D60D4">
        <w:t>17-24</w:t>
      </w:r>
      <w:r w:rsidRPr="000D60D4">
        <w:tab/>
        <w:t>1s+1st corners dance Corner Pass+Turn, 1s pass RSh &amp; dance Corner Pass+Turn with 2nd corners ending in 2nd place own side</w:t>
      </w:r>
    </w:p>
    <w:p w:rsidR="00B11EB3" w:rsidRPr="000D60D4" w:rsidRDefault="00B11EB3" w:rsidP="00B11EB3">
      <w:pPr>
        <w:pStyle w:val="DanceBody"/>
        <w:keepNext w:val="0"/>
      </w:pPr>
      <w:r w:rsidRPr="000D60D4">
        <w:t>25-32</w:t>
      </w:r>
      <w:r w:rsidRPr="000D60D4">
        <w:tab/>
        <w:t>2s+1s+3s circle 6H round &amp; back</w:t>
      </w:r>
    </w:p>
    <w:p w:rsidR="00B11EB3" w:rsidRDefault="00B11EB3" w:rsidP="00B11EB3"/>
    <w:p w:rsidR="00B11EB3" w:rsidRDefault="00B11EB3" w:rsidP="00B11EB3">
      <w:pPr>
        <w:pStyle w:val="Minicrib"/>
      </w:pPr>
      <w:r>
        <w:t>THE HOLYWOOD ROMANCE  (S4x32)  Sq.Set</w:t>
      </w:r>
      <w:r>
        <w:tab/>
        <w:t>Campbell Hunter  Reels and Wheels (CD booklet)</w:t>
      </w:r>
    </w:p>
    <w:p w:rsidR="00B11EB3" w:rsidRDefault="00B11EB3" w:rsidP="00B11EB3">
      <w:pPr>
        <w:pStyle w:val="DanceBody"/>
      </w:pPr>
      <w:r>
        <w:t xml:space="preserve"> 1- 8</w:t>
      </w:r>
      <w:r>
        <w:tab/>
        <w:t>1s &amp; 3s dance in, join nearer hands with opposite dancers, dance out through side couples, separate &amp; cast back to place &amp; turn partner 2H</w:t>
      </w:r>
    </w:p>
    <w:p w:rsidR="00B11EB3" w:rsidRDefault="00B11EB3" w:rsidP="00B11EB3">
      <w:pPr>
        <w:pStyle w:val="DanceBody"/>
      </w:pPr>
      <w:r>
        <w:t xml:space="preserve"> 9-16</w:t>
      </w:r>
      <w:r>
        <w:tab/>
        <w:t>2s &amp; 4s repeat 1-8</w:t>
      </w:r>
    </w:p>
    <w:p w:rsidR="00B11EB3" w:rsidRDefault="00B11EB3" w:rsidP="00B11EB3">
      <w:pPr>
        <w:pStyle w:val="DanceBody"/>
      </w:pPr>
      <w:r>
        <w:t>17-24</w:t>
      </w:r>
      <w:r>
        <w:tab/>
        <w:t>All dance interlocking reels of 4 (RSh to partner to start)  back to place (Men polite turn)</w:t>
      </w:r>
    </w:p>
    <w:p w:rsidR="00B11EB3" w:rsidRDefault="00B11EB3" w:rsidP="00B11EB3">
      <w:pPr>
        <w:pStyle w:val="DanceBody"/>
        <w:keepNext w:val="0"/>
      </w:pPr>
      <w:r>
        <w:t>25-32</w:t>
      </w:r>
      <w:r>
        <w:tab/>
        <w:t>All circle 8H 1/2 round to right; turn partner 3/4 RH &amp; all promenade clockwise 1 place. 4 1 2 3</w:t>
      </w:r>
    </w:p>
    <w:p w:rsidR="00B11EB3" w:rsidRDefault="00B11EB3" w:rsidP="00B11EB3"/>
    <w:p w:rsidR="00B11EB3" w:rsidRDefault="00B11EB3" w:rsidP="00B11EB3">
      <w:pPr>
        <w:pStyle w:val="Minicrib"/>
      </w:pPr>
      <w:r>
        <w:t>HOME AND AWAY  (J8x32)  3C (4C set)</w:t>
      </w:r>
      <w:r>
        <w:tab/>
        <w:t>John Wilkinson</w:t>
      </w:r>
    </w:p>
    <w:p w:rsidR="00B11EB3" w:rsidRPr="007561B9" w:rsidRDefault="00B11EB3" w:rsidP="00B11EB3">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B11EB3" w:rsidRDefault="00B11EB3" w:rsidP="00B11EB3">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B11EB3" w:rsidRDefault="00B11EB3" w:rsidP="00B11EB3">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B11EB3" w:rsidRPr="007561B9" w:rsidRDefault="00B11EB3" w:rsidP="00B11EB3">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rPr>
        <w:t>while</w:t>
      </w:r>
      <w:r w:rsidRPr="007561B9">
        <w:t xml:space="preserve"> 2s &amp; 3s set facing on sidelines and change </w:t>
      </w:r>
      <w:r>
        <w:t xml:space="preserve">places </w:t>
      </w:r>
      <w:r w:rsidRPr="007561B9">
        <w:t>RH</w:t>
      </w:r>
    </w:p>
    <w:p w:rsidR="00B11EB3" w:rsidRDefault="00B11EB3" w:rsidP="00B11EB3">
      <w:pPr>
        <w:pStyle w:val="DanceBody"/>
        <w:keepNext w:val="0"/>
      </w:pPr>
      <w:r>
        <w:t>29-32</w:t>
      </w:r>
      <w:r>
        <w:tab/>
        <w:t>2s+1s+3s set and cross RH. End 2 1 3</w:t>
      </w:r>
    </w:p>
    <w:p w:rsidR="00B11EB3" w:rsidRDefault="00B11EB3" w:rsidP="00B11EB3"/>
    <w:p w:rsidR="00B11EB3" w:rsidRDefault="00B11EB3" w:rsidP="00B11EB3">
      <w:pPr>
        <w:pStyle w:val="Minicrib"/>
      </w:pPr>
      <w:r>
        <w:t>HOME AND AWAY  (R8x32)  3C (4C set)</w:t>
      </w:r>
      <w:r>
        <w:tab/>
        <w:t>Barry Skelton  Celtic Book</w:t>
      </w:r>
    </w:p>
    <w:p w:rsidR="00B11EB3" w:rsidRDefault="00B11EB3" w:rsidP="00B11EB3">
      <w:pPr>
        <w:pStyle w:val="DanceBody"/>
      </w:pPr>
      <w:r>
        <w:t xml:space="preserve"> 1- 8</w:t>
      </w:r>
      <w:r>
        <w:tab/>
        <w:t>1s cross RH &amp; cast (2s step up); 1s dance 1/2 Fig 8 (1L up round 2s, 1M down round 3s). 1s end facing 1st corners</w:t>
      </w:r>
    </w:p>
    <w:p w:rsidR="00B11EB3" w:rsidRDefault="00B11EB3" w:rsidP="00B11EB3">
      <w:pPr>
        <w:pStyle w:val="DanceBody"/>
      </w:pPr>
      <w:r>
        <w:t xml:space="preserve"> 9-24</w:t>
      </w:r>
      <w:r>
        <w:tab/>
        <w:t>"Best Set in the Hall" figure:</w:t>
      </w:r>
    </w:p>
    <w:p w:rsidR="00B11EB3" w:rsidRPr="006B40B3" w:rsidRDefault="00B11EB3" w:rsidP="00B11EB3">
      <w:pPr>
        <w:pStyle w:val="DanceBody"/>
      </w:pPr>
      <w:r>
        <w:tab/>
        <w:t>9-12    1</w:t>
      </w:r>
      <w:r w:rsidRPr="006B40B3">
        <w:t xml:space="preserve">s set to 1st corners &amp; dance RSh round each other into 3rd corner (pstn) </w:t>
      </w:r>
      <w:r w:rsidRPr="00EB1AB9">
        <w:rPr>
          <w:b/>
        </w:rPr>
        <w:t>while</w:t>
      </w:r>
      <w:r w:rsidRPr="006B40B3">
        <w:t xml:space="preserve"> 1st corners dance in &amp; turn right about to face their original position</w:t>
      </w:r>
    </w:p>
    <w:p w:rsidR="00B11EB3" w:rsidRPr="006B40B3" w:rsidRDefault="00B11EB3" w:rsidP="00B11EB3">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B11EB3" w:rsidRDefault="00B11EB3" w:rsidP="00B11EB3">
      <w:pPr>
        <w:pStyle w:val="DanceBody"/>
      </w:pPr>
      <w:r>
        <w:tab/>
      </w:r>
      <w:r w:rsidRPr="006B40B3">
        <w:t>17-24</w:t>
      </w:r>
      <w:r>
        <w:t xml:space="preserve">  </w:t>
      </w:r>
      <w:r w:rsidRPr="006B40B3">
        <w:t>1s repeat bars 9-16 with 2nd corners &amp;</w:t>
      </w:r>
      <w:r>
        <w:t xml:space="preserve"> end 1M followed by 1L facing 1st corner pstn.  (3) (1) (2)</w:t>
      </w:r>
    </w:p>
    <w:p w:rsidR="00B11EB3" w:rsidRDefault="00B11EB3" w:rsidP="00B11EB3">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B11EB3" w:rsidRDefault="00B11EB3" w:rsidP="00B11EB3"/>
    <w:p w:rsidR="00B11EB3" w:rsidRDefault="00B11EB3" w:rsidP="00B11EB3">
      <w:pPr>
        <w:pStyle w:val="Minicrib"/>
      </w:pPr>
      <w:r>
        <w:t>HOME FARM JIG  (J8x32)  3C (4C set)</w:t>
      </w:r>
      <w:r>
        <w:tab/>
        <w:t>Graham Howell</w:t>
      </w:r>
    </w:p>
    <w:p w:rsidR="00B11EB3" w:rsidRDefault="00B11EB3" w:rsidP="00B11EB3">
      <w:pPr>
        <w:pStyle w:val="DanceBody"/>
      </w:pPr>
      <w:r>
        <w:t xml:space="preserve"> 1- 4</w:t>
      </w:r>
      <w:r>
        <w:tab/>
        <w:t>1s+2s dance 1/2 double Fig of 8 (1s cast, 2s cross up)</w:t>
      </w:r>
    </w:p>
    <w:p w:rsidR="00B11EB3" w:rsidRDefault="00B11EB3" w:rsidP="00B11EB3">
      <w:pPr>
        <w:pStyle w:val="DanceBody"/>
      </w:pPr>
      <w:r>
        <w:t xml:space="preserve"> 5- 8</w:t>
      </w:r>
      <w:r>
        <w:tab/>
        <w:t xml:space="preserve">1s cast, dance in to centre, set pulling back RSh to end BtoB facing opp sides </w:t>
      </w:r>
      <w:r>
        <w:rPr>
          <w:b/>
        </w:rPr>
        <w:t>while</w:t>
      </w:r>
      <w:r>
        <w:t xml:space="preserve"> 2s cross up &amp; set pulling back RSh to face in</w:t>
      </w:r>
    </w:p>
    <w:p w:rsidR="00B11EB3" w:rsidRDefault="00B11EB3" w:rsidP="00B11EB3">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11EB3" w:rsidRDefault="00B11EB3" w:rsidP="00B11EB3">
      <w:pPr>
        <w:pStyle w:val="DanceBody"/>
      </w:pPr>
      <w:r>
        <w:t>13-16</w:t>
      </w:r>
      <w:r>
        <w:tab/>
        <w:t>2s+1s+3s set (Inverted Double Triangle formation), 1s PdB in &amp; face down</w:t>
      </w:r>
      <w:r w:rsidRPr="00BA6B4D">
        <w:rPr>
          <w:b/>
        </w:rPr>
        <w:t xml:space="preserve"> while </w:t>
      </w:r>
      <w:r>
        <w:t>2s &amp; 3s PdB out to places</w:t>
      </w:r>
    </w:p>
    <w:p w:rsidR="00B11EB3" w:rsidRDefault="00B11EB3" w:rsidP="00B11EB3">
      <w:pPr>
        <w:pStyle w:val="DanceBody"/>
      </w:pPr>
      <w:r>
        <w:t>17-24</w:t>
      </w:r>
      <w:r>
        <w:tab/>
        <w:t>1s lead down (4 bars) &amp; back up to 2nd place opp side</w:t>
      </w:r>
    </w:p>
    <w:p w:rsidR="00B11EB3" w:rsidRDefault="00B11EB3" w:rsidP="00B11EB3">
      <w:pPr>
        <w:pStyle w:val="DanceBody"/>
        <w:keepNext w:val="0"/>
      </w:pPr>
      <w:r>
        <w:t>25-32</w:t>
      </w:r>
      <w:r>
        <w:tab/>
        <w:t>Mirror reels of 3 on sides (2s down/in, 1s up/out, 3s up/in to start), 1s end crossing to 2nd place own side</w:t>
      </w:r>
    </w:p>
    <w:p w:rsidR="00B11EB3" w:rsidRDefault="00B11EB3" w:rsidP="00B11EB3"/>
    <w:p w:rsidR="00B11EB3" w:rsidRDefault="00B11EB3" w:rsidP="00B11EB3">
      <w:pPr>
        <w:pStyle w:val="Minicrib"/>
      </w:pPr>
      <w:r>
        <w:t>THE HOME FARM TRUST REEL  (R8x32)  3C (4C set)</w:t>
      </w:r>
      <w:r>
        <w:tab/>
        <w:t>Bill Forbes  Craigievar Bk 4</w:t>
      </w:r>
    </w:p>
    <w:p w:rsidR="00B11EB3" w:rsidRDefault="00B11EB3" w:rsidP="00B11EB3">
      <w:pPr>
        <w:pStyle w:val="DanceBody"/>
      </w:pPr>
      <w:r>
        <w:t xml:space="preserve"> 1- 8</w:t>
      </w:r>
      <w:r>
        <w:tab/>
        <w:t>1s cast 1 place, cross down between 3s, cast up 1 place &amp; turn RH to face 2L in prom hold</w:t>
      </w:r>
    </w:p>
    <w:p w:rsidR="00B11EB3" w:rsidRDefault="00B11EB3" w:rsidP="00B11EB3">
      <w:pPr>
        <w:pStyle w:val="DanceBody"/>
      </w:pPr>
      <w:r>
        <w:t xml:space="preserve"> 9-16</w:t>
      </w:r>
      <w:r>
        <w:tab/>
        <w:t>1s dance RSh reel of 3 with 2s &amp; end facing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pass RSh &amp;repeat with 2</w:t>
      </w:r>
      <w:r w:rsidRPr="00972EEB">
        <w:t>nd</w:t>
      </w:r>
      <w:r>
        <w:t xml:space="preserve"> corners</w:t>
      </w:r>
    </w:p>
    <w:p w:rsidR="00B11EB3" w:rsidRDefault="00B11EB3" w:rsidP="00B11EB3">
      <w:pPr>
        <w:pStyle w:val="DanceBody"/>
        <w:keepNext w:val="0"/>
      </w:pPr>
      <w:r>
        <w:t>25-32</w:t>
      </w:r>
      <w:r>
        <w:tab/>
        <w:t>1s dance RH across (Lady with 2s &amp; Man with 3s) opening out into circle &amp; chase clockwise back to own sides</w:t>
      </w:r>
    </w:p>
    <w:p w:rsidR="00B11EB3" w:rsidRDefault="00B11EB3" w:rsidP="00B11EB3"/>
    <w:p w:rsidR="00B11EB3" w:rsidRDefault="00B11EB3" w:rsidP="00B11EB3">
      <w:pPr>
        <w:pStyle w:val="Minicrib"/>
      </w:pPr>
      <w:r>
        <w:t>HOME TO HELENSBURGH  (R4x40)  4C Set</w:t>
      </w:r>
      <w:r>
        <w:tab/>
        <w:t>Anne Thorn  Magic of Music</w:t>
      </w:r>
    </w:p>
    <w:p w:rsidR="00B11EB3" w:rsidRPr="0020144D" w:rsidRDefault="00B11EB3" w:rsidP="00B11EB3">
      <w:pPr>
        <w:pStyle w:val="DanceBody"/>
      </w:pPr>
      <w:r w:rsidRPr="0020144D">
        <w:t xml:space="preserve"> 1- 8</w:t>
      </w:r>
      <w:r w:rsidRPr="0020144D">
        <w:tab/>
        <w:t>1s set, cast to 2nd place (2s step up 3-4); 1s cross RH &amp; cast to 3rd place (3s step up 7-8)</w:t>
      </w:r>
    </w:p>
    <w:p w:rsidR="00B11EB3" w:rsidRPr="0020144D" w:rsidRDefault="00B11EB3" w:rsidP="00B11EB3">
      <w:pPr>
        <w:pStyle w:val="DanceBody"/>
      </w:pPr>
      <w:r w:rsidRPr="0020144D">
        <w:t xml:space="preserve"> 9-16</w:t>
      </w:r>
      <w:r w:rsidRPr="0020144D">
        <w:tab/>
        <w:t>1s &amp; 3s dance Ladies</w:t>
      </w:r>
      <w:r>
        <w:t>'</w:t>
      </w:r>
      <w:r w:rsidRPr="0020144D">
        <w:t xml:space="preserve"> Chain to finish middle couples facing ends 2 3 (1) 4</w:t>
      </w:r>
    </w:p>
    <w:p w:rsidR="00B11EB3" w:rsidRPr="0020144D" w:rsidRDefault="00B11EB3" w:rsidP="00B11EB3">
      <w:pPr>
        <w:pStyle w:val="DanceBody"/>
      </w:pPr>
      <w:r w:rsidRPr="0020144D">
        <w:t>17-24</w:t>
      </w:r>
      <w:r w:rsidRPr="0020144D">
        <w:tab/>
        <w:t>All dance RSh reels of 4 on the sides</w:t>
      </w:r>
    </w:p>
    <w:p w:rsidR="00B11EB3" w:rsidRPr="0020144D" w:rsidRDefault="00B11EB3" w:rsidP="00B11EB3">
      <w:pPr>
        <w:pStyle w:val="DanceBody"/>
      </w:pPr>
      <w:r w:rsidRPr="0020144D">
        <w:t>25-32</w:t>
      </w:r>
      <w:r w:rsidRPr="0020144D">
        <w:tab/>
        <w:t>1s turn 4s 1.1/2 RH on the sides 2 3 4 (1); 1s set &amp; cross RH 2 3 4 1</w:t>
      </w:r>
    </w:p>
    <w:p w:rsidR="00B11EB3" w:rsidRPr="0020144D" w:rsidRDefault="00B11EB3" w:rsidP="00B11EB3">
      <w:pPr>
        <w:pStyle w:val="DanceBody"/>
        <w:keepNext w:val="0"/>
      </w:pPr>
      <w:r w:rsidRPr="0020144D">
        <w:t>33-40</w:t>
      </w:r>
      <w:r w:rsidRPr="0020144D">
        <w:tab/>
        <w:t>All circle 8H round &amp; back</w:t>
      </w:r>
    </w:p>
    <w:p w:rsidR="00B11EB3" w:rsidRDefault="00B11EB3" w:rsidP="00B11EB3"/>
    <w:p w:rsidR="00B11EB3" w:rsidRDefault="00B11EB3" w:rsidP="00B11EB3">
      <w:pPr>
        <w:pStyle w:val="Minicrib"/>
      </w:pPr>
      <w:r>
        <w:t>THE HOMECOMING 2009  (R4x32)  4C set</w:t>
      </w:r>
      <w:r>
        <w:tab/>
        <w:t>R Sargent</w:t>
      </w:r>
    </w:p>
    <w:p w:rsidR="00B11EB3" w:rsidRDefault="00B11EB3" w:rsidP="00B11EB3">
      <w:pPr>
        <w:pStyle w:val="DanceBody"/>
      </w:pPr>
      <w:r>
        <w:t xml:space="preserve"> 1- 8</w:t>
      </w:r>
      <w:r>
        <w:tab/>
        <w:t>1s dance down to 4</w:t>
      </w:r>
      <w:r w:rsidRPr="00972EEB">
        <w:t>th</w:t>
      </w:r>
      <w:r>
        <w:t xml:space="preserve"> place, all turn partners LH</w:t>
      </w:r>
    </w:p>
    <w:p w:rsidR="00B11EB3" w:rsidRDefault="00B11EB3" w:rsidP="00B11EB3">
      <w:pPr>
        <w:pStyle w:val="DanceBody"/>
      </w:pPr>
      <w:r>
        <w:t xml:space="preserve"> 9-16</w:t>
      </w:r>
      <w:r>
        <w:tab/>
        <w:t>2s+3s</w:t>
      </w:r>
      <w:r w:rsidRPr="007F0D5A">
        <w:rPr>
          <w:b/>
        </w:rPr>
        <w:t xml:space="preserve"> also </w:t>
      </w:r>
      <w:r>
        <w:t>4s+1s dance LH across &amp; back RH</w:t>
      </w:r>
    </w:p>
    <w:p w:rsidR="00B11EB3" w:rsidRDefault="00B11EB3" w:rsidP="00B11EB3">
      <w:pPr>
        <w:pStyle w:val="DanceBody"/>
      </w:pPr>
      <w:r>
        <w:t>17-24</w:t>
      </w:r>
      <w:r>
        <w:tab/>
        <w:t>2s+3s</w:t>
      </w:r>
      <w:r w:rsidRPr="007F0D5A">
        <w:rPr>
          <w:b/>
        </w:rPr>
        <w:t xml:space="preserve"> also </w:t>
      </w:r>
      <w:r>
        <w:t>4s+1s dance double Fig of 8  (2s &amp; 4s cross down)</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HOMECOMING DANCE  (R4x32)  4C set</w:t>
      </w:r>
      <w:r>
        <w:tab/>
        <w:t>Anne Thorn  5 Dances 2009</w:t>
      </w:r>
    </w:p>
    <w:p w:rsidR="00B11EB3" w:rsidRPr="00CE2069" w:rsidRDefault="00B11EB3" w:rsidP="00B11EB3">
      <w:pPr>
        <w:pStyle w:val="DanceBody"/>
      </w:pPr>
      <w:r w:rsidRPr="00CE2069">
        <w:t xml:space="preserve"> 1- 8</w:t>
      </w:r>
      <w:r w:rsidRPr="00CE2069">
        <w:tab/>
        <w:t>1s set &amp; cast to meet below 4s &amp; dance up between 4s+3s</w:t>
      </w:r>
    </w:p>
    <w:p w:rsidR="00B11EB3" w:rsidRPr="00CE2069" w:rsidRDefault="00B11EB3" w:rsidP="00B11EB3">
      <w:pPr>
        <w:pStyle w:val="DanceBody"/>
      </w:pPr>
      <w:r w:rsidRPr="00CE2069">
        <w:t xml:space="preserve"> 9-16</w:t>
      </w:r>
      <w:r w:rsidRPr="00CE2069">
        <w:tab/>
        <w:t>1M dances LH across with 2M+3M as 1L dances RH across with 2L+3L, 1s dance up between 2s &amp; cast to meet in middle &amp; dance down b'tw'n 3s</w:t>
      </w:r>
    </w:p>
    <w:p w:rsidR="00B11EB3" w:rsidRPr="00CE2069" w:rsidRDefault="00B11EB3" w:rsidP="00B11EB3">
      <w:pPr>
        <w:pStyle w:val="DanceBody"/>
      </w:pPr>
      <w:r w:rsidRPr="00CE2069">
        <w:t>17-24</w:t>
      </w:r>
      <w:r w:rsidRPr="00CE2069">
        <w:tab/>
        <w:t>1M dances RH across with 3M+4M as 1L dances LH across with 3L+4L &amp; 1s end 2nd place, 1s set &amp; cast to 4th place</w:t>
      </w:r>
    </w:p>
    <w:p w:rsidR="00B11EB3" w:rsidRPr="00CE2069" w:rsidRDefault="00B11EB3" w:rsidP="00B11EB3">
      <w:pPr>
        <w:pStyle w:val="DanceBody"/>
        <w:keepNext w:val="0"/>
      </w:pPr>
      <w:r w:rsidRPr="00CE2069">
        <w:t>25-32</w:t>
      </w:r>
      <w:r w:rsidRPr="00CE2069">
        <w:tab/>
        <w:t>All circle 8H round &amp; back.  2 3 4 1</w:t>
      </w:r>
    </w:p>
    <w:p w:rsidR="00B11EB3" w:rsidRDefault="00B11EB3" w:rsidP="00B11EB3"/>
    <w:p w:rsidR="00B11EB3" w:rsidRDefault="00B11EB3" w:rsidP="00B11EB3">
      <w:pPr>
        <w:pStyle w:val="Minicrib"/>
      </w:pPr>
      <w:r>
        <w:t>HOMEMADE JAM  (S4x32)  4C set</w:t>
      </w:r>
      <w:r>
        <w:tab/>
        <w:t>Murrough Landon  my.strathspey.org/u/murrough/HomemadeJam.pdf</w:t>
      </w:r>
    </w:p>
    <w:p w:rsidR="00B11EB3" w:rsidRDefault="00B11EB3" w:rsidP="00B11EB3">
      <w:pPr>
        <w:pStyle w:val="DanceBody"/>
      </w:pPr>
      <w:r>
        <w:t>1s &amp; 2s start on opposite sides</w:t>
      </w:r>
    </w:p>
    <w:p w:rsidR="00B11EB3" w:rsidRDefault="00B11EB3" w:rsidP="00B11EB3">
      <w:pPr>
        <w:pStyle w:val="DanceBody"/>
      </w:pPr>
      <w:r>
        <w:t xml:space="preserve"> 1- 8</w:t>
      </w:r>
      <w:r>
        <w:tab/>
        <w:t xml:space="preserve">1s+2s </w:t>
      </w:r>
      <w:r>
        <w:rPr>
          <w:b/>
        </w:rPr>
        <w:t>also</w:t>
      </w:r>
      <w:r>
        <w:t xml:space="preserve"> 3s+4s Set &amp; Rotate, 1L &amp; 4L end facing out</w:t>
      </w:r>
    </w:p>
    <w:p w:rsidR="00B11EB3" w:rsidRDefault="00B11EB3" w:rsidP="00B11EB3">
      <w:pPr>
        <w:pStyle w:val="DanceBody"/>
      </w:pPr>
      <w:r>
        <w:t xml:space="preserve"> 9-16</w:t>
      </w:r>
      <w:r>
        <w:tab/>
        <w:t>1s+4s dance LH across, finish 1M+4L (facing up/out Ladies' side) &amp; 4M+1L (facing down/out Men's side) in prom hold; All dance 1/2 LSh reels of 3 on the sides</w:t>
      </w:r>
    </w:p>
    <w:p w:rsidR="00B11EB3" w:rsidRDefault="00B11EB3" w:rsidP="00B11EB3">
      <w:pPr>
        <w:pStyle w:val="DanceBody"/>
      </w:pPr>
      <w:r>
        <w:t>17-20</w:t>
      </w:r>
      <w:r>
        <w:tab/>
        <w:t xml:space="preserve">1s+4s dance RH across, finish in prom hold with partner, 1s facing down/out on Ladies' side, 4s up/out Men's side </w:t>
      </w:r>
      <w:r w:rsidRPr="00AB574B">
        <w:rPr>
          <w:b/>
        </w:rPr>
        <w:t>while</w:t>
      </w:r>
      <w:r>
        <w:t xml:space="preserve"> 3s &amp; 2s cross RH and set</w:t>
      </w:r>
    </w:p>
    <w:p w:rsidR="00B11EB3" w:rsidRDefault="00B11EB3" w:rsidP="00B11EB3">
      <w:pPr>
        <w:pStyle w:val="DanceBody"/>
      </w:pPr>
      <w:r>
        <w:t>21-24</w:t>
      </w:r>
      <w:r>
        <w:tab/>
        <w:t>All dance 1/2 RSh Reels of 3 on sides, 4s &amp; 1s separate and face down/up</w:t>
      </w:r>
    </w:p>
    <w:p w:rsidR="00B11EB3" w:rsidRDefault="00B11EB3" w:rsidP="00B11EB3">
      <w:pPr>
        <w:pStyle w:val="DanceBody"/>
        <w:keepNext w:val="0"/>
      </w:pPr>
      <w:r>
        <w:t>25-32</w:t>
      </w:r>
      <w:r>
        <w:tab/>
        <w:t xml:space="preserve">4s+1s turn 2H on sides </w:t>
      </w:r>
      <w:r w:rsidRPr="00A96D52">
        <w:rPr>
          <w:b/>
        </w:rPr>
        <w:t>while</w:t>
      </w:r>
      <w:r>
        <w:t xml:space="preserve"> 2s &amp; 3s cross RH, all set on sides;  All circle 8H left 1/2 way (3)(1) 4 2</w:t>
      </w:r>
    </w:p>
    <w:p w:rsidR="00B11EB3" w:rsidRDefault="00B11EB3" w:rsidP="00B11EB3"/>
    <w:p w:rsidR="00B11EB3" w:rsidRDefault="00B11EB3" w:rsidP="00B11EB3">
      <w:pPr>
        <w:pStyle w:val="Minicrib"/>
      </w:pPr>
      <w:r>
        <w:t>HOMEWARD BOUND  (R8x32)  3C (4C set)</w:t>
      </w:r>
      <w:r>
        <w:tab/>
        <w:t>J Michell  Whetherly Bk</w:t>
      </w:r>
    </w:p>
    <w:p w:rsidR="00B11EB3" w:rsidRDefault="00B11EB3" w:rsidP="00B11EB3">
      <w:pPr>
        <w:pStyle w:val="DanceBody"/>
      </w:pPr>
      <w:r>
        <w:t xml:space="preserve"> 1- 8</w:t>
      </w:r>
      <w:r>
        <w:tab/>
        <w:t>1s+2s+3s all dance "Inveran" reels (all cross down at top &amp; cross up at bottom) 3s ending on opposite sides</w:t>
      </w:r>
    </w:p>
    <w:p w:rsidR="00B11EB3" w:rsidRDefault="00B11EB3" w:rsidP="00B11EB3">
      <w:pPr>
        <w:pStyle w:val="DanceBody"/>
      </w:pPr>
      <w:r>
        <w:t xml:space="preserve"> 9-16</w:t>
      </w:r>
      <w:r>
        <w:tab/>
        <w:t>1s lead down under 2s arch &amp; both couples cross to opposite sides, 2s+1s+3s set &amp; cross to own sides</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HOMEWARD BOUND  (R8x32)  3C (4C set)</w:t>
      </w:r>
      <w:r>
        <w:tab/>
        <w:t>Iain Boyd  World Around the Corner</w:t>
      </w:r>
    </w:p>
    <w:p w:rsidR="00B11EB3" w:rsidRPr="0064240F" w:rsidRDefault="00B11EB3" w:rsidP="00B11EB3">
      <w:pPr>
        <w:pStyle w:val="DanceBody"/>
      </w:pPr>
      <w:r w:rsidRPr="0064240F">
        <w:t xml:space="preserve"> 1- 8</w:t>
      </w:r>
      <w:r w:rsidRPr="0064240F">
        <w:tab/>
        <w:t>1s set, cross RH, cast below 3s &amp; dance up middle (1L followed by 1M) to face 2L (2s step up 5-6)</w:t>
      </w:r>
    </w:p>
    <w:p w:rsidR="00B11EB3" w:rsidRPr="0064240F" w:rsidRDefault="00B11EB3" w:rsidP="00B11EB3">
      <w:pPr>
        <w:pStyle w:val="DanceBody"/>
      </w:pPr>
      <w:r w:rsidRPr="0064240F">
        <w:t xml:space="preserve"> 9-16</w:t>
      </w:r>
      <w:r w:rsidRPr="0064240F">
        <w:tab/>
        <w:t>1s dance RSh Semi-Alternating Tandem reel with 2nd corners, passing 2L RSh (alternate once at bar 10) &amp; end facing 2M (1M followed by 1L)</w:t>
      </w:r>
    </w:p>
    <w:p w:rsidR="00B11EB3" w:rsidRPr="0064240F" w:rsidRDefault="00B11EB3" w:rsidP="00B11EB3">
      <w:pPr>
        <w:pStyle w:val="DanceBody"/>
      </w:pPr>
      <w:r w:rsidRPr="0064240F">
        <w:t>17-24</w:t>
      </w:r>
      <w:r w:rsidRPr="0064240F">
        <w:tab/>
        <w:t>1s dance LSh Semi-Alternating Tandem reel with 1st corners, passing 2M LSh (alternate once at bar 18) &amp; end facing up (1L followed by 1M)</w:t>
      </w:r>
    </w:p>
    <w:p w:rsidR="00B11EB3" w:rsidRPr="0064240F" w:rsidRDefault="00B11EB3" w:rsidP="00B11EB3">
      <w:pPr>
        <w:pStyle w:val="DanceBody"/>
        <w:keepNext w:val="0"/>
      </w:pPr>
      <w:r w:rsidRPr="0064240F">
        <w:t>25-32</w:t>
      </w:r>
      <w:r w:rsidRPr="0064240F">
        <w:tab/>
        <w:t>1s dance RH across with 2L &amp; LH across with 2M ending 2nd place own sides</w:t>
      </w:r>
    </w:p>
    <w:p w:rsidR="00B11EB3" w:rsidRDefault="00B11EB3" w:rsidP="00B11EB3"/>
    <w:p w:rsidR="00B11EB3" w:rsidRDefault="00B11EB3" w:rsidP="00B11EB3">
      <w:pPr>
        <w:pStyle w:val="Minicrib"/>
      </w:pPr>
      <w:r>
        <w:t>HOMEWARD BOUND  (R8x32)  3C (4C set)</w:t>
      </w:r>
      <w:r>
        <w:tab/>
        <w:t>Bill Forbes  Craigievar Bk 3</w:t>
      </w:r>
    </w:p>
    <w:p w:rsidR="00B11EB3" w:rsidRDefault="00B11EB3" w:rsidP="00B11EB3">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rPr>
        <w:t xml:space="preserve"> </w:t>
      </w:r>
      <w:r>
        <w:rPr>
          <w:b/>
        </w:rPr>
        <w:t xml:space="preserve">as </w:t>
      </w:r>
      <w:r>
        <w:t>1L+2M cast, 2s+1s+3s set</w:t>
      </w:r>
    </w:p>
    <w:p w:rsidR="00B11EB3" w:rsidRDefault="00B11EB3" w:rsidP="00B11EB3">
      <w:pPr>
        <w:pStyle w:val="DanceBody"/>
      </w:pPr>
      <w:r>
        <w:t xml:space="preserve"> 9-16</w:t>
      </w:r>
      <w:r>
        <w:tab/>
        <w:t>1L+2s</w:t>
      </w:r>
      <w:r w:rsidRPr="007F0D5A">
        <w:rPr>
          <w:b/>
        </w:rPr>
        <w:t xml:space="preserve"> also </w:t>
      </w:r>
      <w:r>
        <w:t>1M+3s dance RH across, 1s turn LH &amp; cast on own sides (L up &amp; M down) to end L between 2s &amp; between 3s facing 1</w:t>
      </w:r>
      <w:r w:rsidRPr="00972EEB">
        <w:t>st</w:t>
      </w:r>
      <w:r>
        <w:t xml:space="preserve"> corners</w:t>
      </w:r>
    </w:p>
    <w:p w:rsidR="00B11EB3" w:rsidRDefault="00B11EB3" w:rsidP="00B11EB3">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B11EB3" w:rsidRDefault="00B11EB3" w:rsidP="00B11EB3">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B11EB3" w:rsidRDefault="00B11EB3" w:rsidP="00B11EB3"/>
    <w:p w:rsidR="00B11EB3" w:rsidRDefault="00B11EB3" w:rsidP="00B11EB3">
      <w:pPr>
        <w:pStyle w:val="Minicrib"/>
      </w:pPr>
      <w:r>
        <w:t>HONEST MEN &amp; BONNIE LASSIES  (S3x32)  Man+2 Ladies in triangular set</w:t>
      </w:r>
      <w:r>
        <w:tab/>
        <w:t>P Robertson  Croydon Ruby Anniv</w:t>
      </w:r>
    </w:p>
    <w:p w:rsidR="00B11EB3" w:rsidRDefault="00B11EB3" w:rsidP="00B11EB3">
      <w:pPr>
        <w:pStyle w:val="DanceBody"/>
      </w:pPr>
      <w:r>
        <w:t xml:space="preserve"> 1- 8</w:t>
      </w:r>
      <w:r>
        <w:tab/>
        <w:t>Each trio dance reels of 3 (Man RSh to Lady on right)</w:t>
      </w:r>
    </w:p>
    <w:p w:rsidR="00B11EB3" w:rsidRDefault="00B11EB3" w:rsidP="00B11EB3">
      <w:pPr>
        <w:pStyle w:val="DanceBody"/>
      </w:pPr>
      <w:r>
        <w:t xml:space="preserve"> 9-16</w:t>
      </w:r>
      <w:r>
        <w:tab/>
        <w:t>All Men dance RH across &amp; LH back</w:t>
      </w:r>
      <w:r w:rsidRPr="00BA6B4D">
        <w:rPr>
          <w:b/>
        </w:rPr>
        <w:t xml:space="preserve"> while </w:t>
      </w:r>
      <w:r>
        <w:t>corner Ladies turn RH &amp; LH</w:t>
      </w:r>
    </w:p>
    <w:p w:rsidR="00B11EB3" w:rsidRDefault="00B11EB3" w:rsidP="00B11EB3">
      <w:pPr>
        <w:pStyle w:val="DanceBody"/>
      </w:pPr>
      <w:r>
        <w:t>17-24</w:t>
      </w:r>
      <w:r>
        <w:tab/>
        <w:t>All set, Men petronella turn left into centre to face out between Partner &amp; her corner Lady, all set, Men petronella turn into next Mans pl to left</w:t>
      </w:r>
    </w:p>
    <w:p w:rsidR="00B11EB3" w:rsidRDefault="00B11EB3" w:rsidP="00B11EB3">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B11EB3" w:rsidRDefault="00B11EB3" w:rsidP="00B11EB3"/>
    <w:p w:rsidR="00B11EB3" w:rsidRDefault="00B11EB3" w:rsidP="00B11EB3">
      <w:pPr>
        <w:pStyle w:val="Minicrib"/>
      </w:pPr>
      <w:r>
        <w:t>THE HONEY MOON  (J8x32)  3C (4C set)</w:t>
      </w:r>
      <w:r>
        <w:tab/>
        <w:t>MMM 1</w:t>
      </w:r>
    </w:p>
    <w:p w:rsidR="00B11EB3" w:rsidRDefault="00B11EB3" w:rsidP="00B11EB3">
      <w:pPr>
        <w:pStyle w:val="DanceBody"/>
      </w:pPr>
      <w:r>
        <w:t xml:space="preserve"> 1- 8</w:t>
      </w:r>
      <w:r>
        <w:tab/>
        <w:t>1L+2L+3L circle 3H round to left, 1M+2M+3M circle 3H round to left</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dance Poussette.  2 1 3</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HONEYBEE HORNPIPE  (R8x32)  2C (4C set)</w:t>
      </w:r>
      <w:r>
        <w:tab/>
        <w:t>B S Green  Homemade Dances Vol 1</w:t>
      </w:r>
    </w:p>
    <w:p w:rsidR="00B11EB3" w:rsidRDefault="00B11EB3" w:rsidP="00B11EB3">
      <w:pPr>
        <w:pStyle w:val="DanceBody"/>
      </w:pPr>
      <w:r>
        <w:t xml:space="preserve"> 1- 8</w:t>
      </w:r>
      <w:r>
        <w:tab/>
        <w:t>1s set &amp; dance down below 2s, cast back to place &amp; cross RH</w:t>
      </w:r>
    </w:p>
    <w:p w:rsidR="00B11EB3" w:rsidRDefault="00B11EB3" w:rsidP="00B11EB3">
      <w:pPr>
        <w:pStyle w:val="DanceBody"/>
      </w:pPr>
      <w:r>
        <w:t xml:space="preserve"> 9-16</w:t>
      </w:r>
      <w:r>
        <w:tab/>
        <w:t>1L+2M set to each other &amp; dance out between 1M+2L, cast away from each other back to Men's side &amp; change places LH</w:t>
      </w:r>
    </w:p>
    <w:p w:rsidR="00B11EB3" w:rsidRDefault="00B11EB3" w:rsidP="00B11EB3">
      <w:pPr>
        <w:pStyle w:val="DanceBody"/>
      </w:pPr>
      <w:r>
        <w:t>17-24</w:t>
      </w:r>
      <w:r>
        <w:tab/>
        <w:t>1s cross diagonally RH &amp; chase clockwise once round</w:t>
      </w:r>
    </w:p>
    <w:p w:rsidR="00B11EB3" w:rsidRDefault="00B11EB3" w:rsidP="00B11EB3">
      <w:pPr>
        <w:pStyle w:val="DanceBody"/>
        <w:keepNext w:val="0"/>
      </w:pPr>
      <w:r>
        <w:t>25-32</w:t>
      </w:r>
      <w:r>
        <w:tab/>
        <w:t>1L+2L set to each other &amp; dance out between 2M+1M, cast away from each other back to Ladies side &amp; change places LH</w:t>
      </w:r>
    </w:p>
    <w:p w:rsidR="00B11EB3" w:rsidRDefault="00B11EB3" w:rsidP="00B11EB3"/>
    <w:p w:rsidR="00B11EB3" w:rsidRDefault="00B11EB3" w:rsidP="00B11EB3">
      <w:pPr>
        <w:pStyle w:val="Minicrib"/>
      </w:pPr>
      <w:r>
        <w:t>THE HONEYCOMB  (R4x40)  4C set</w:t>
      </w:r>
      <w:r>
        <w:tab/>
        <w:t>John Drewry  Greenburn Bk 1</w:t>
      </w:r>
    </w:p>
    <w:p w:rsidR="00B11EB3" w:rsidRDefault="00B11EB3" w:rsidP="00B11EB3">
      <w:pPr>
        <w:pStyle w:val="DanceBody"/>
      </w:pPr>
      <w:r>
        <w:t xml:space="preserve"> 1- 4</w:t>
      </w:r>
      <w:r>
        <w:tab/>
        <w:t>1s set, cast 1 place,</w:t>
      </w:r>
      <w:r w:rsidRPr="00BA6B4D">
        <w:rPr>
          <w:b/>
        </w:rPr>
        <w:t xml:space="preserve"> while </w:t>
      </w:r>
      <w:r>
        <w:t>2s step up</w:t>
      </w:r>
    </w:p>
    <w:p w:rsidR="00B11EB3" w:rsidRDefault="00B11EB3" w:rsidP="00B11EB3">
      <w:pPr>
        <w:pStyle w:val="DanceBody"/>
      </w:pPr>
      <w:r>
        <w:t xml:space="preserve"> 5- 8</w:t>
      </w:r>
      <w:r>
        <w:tab/>
        <w:t>1s turn LH 1.1/2 times to face 1</w:t>
      </w:r>
      <w:r w:rsidRPr="00972EEB">
        <w:t>st</w:t>
      </w:r>
      <w:r>
        <w:t xml:space="preserve"> corners &amp; on bars 7/8</w:t>
      </w:r>
      <w:r>
        <w:rPr>
          <w:b/>
        </w:rPr>
        <w:t xml:space="preserve"> </w:t>
      </w:r>
      <w:r>
        <w:t>2L</w:t>
      </w:r>
      <w:r>
        <w:rPr>
          <w:b/>
        </w:rPr>
        <w:t>+</w:t>
      </w:r>
      <w:r>
        <w:t>4M petronella turn into centre</w:t>
      </w:r>
      <w:r w:rsidRPr="00BA6B4D">
        <w:rPr>
          <w:b/>
        </w:rPr>
        <w:t xml:space="preserve"> while </w:t>
      </w:r>
      <w:r>
        <w:t>2M steps down &amp; 3L+4L step up (to hexagon shape with 1s facing 2M &amp; 4L)</w:t>
      </w:r>
    </w:p>
    <w:p w:rsidR="00B11EB3" w:rsidRDefault="00B11EB3" w:rsidP="00B11EB3">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B11EB3" w:rsidRDefault="00B11EB3" w:rsidP="00B11EB3">
      <w:pPr>
        <w:pStyle w:val="DanceBody"/>
      </w:pPr>
      <w:r>
        <w:t>17-24</w:t>
      </w:r>
      <w:r>
        <w:tab/>
        <w:t>1s dance 1/2 reel of 4 up/down (1s end in centre Lady facing down &amp; Man up), 1s set twice</w:t>
      </w:r>
      <w:r w:rsidRPr="00BA6B4D">
        <w:rPr>
          <w:b/>
        </w:rPr>
        <w:t xml:space="preserve"> </w:t>
      </w:r>
      <w:r>
        <w:rPr>
          <w:b/>
        </w:rPr>
        <w:t xml:space="preserve">as </w:t>
      </w:r>
      <w:r>
        <w:t>2s+3s+4s chase clockwise 1/2 way (pstns</w:t>
      </w:r>
      <w:r w:rsidRPr="00BA6B4D">
        <w:rPr>
          <w:b/>
        </w:rPr>
        <w:t xml:space="preserve"> </w:t>
      </w:r>
      <w:r>
        <w:rPr>
          <w:b/>
        </w:rPr>
        <w:t xml:space="preserve">as </w:t>
      </w:r>
      <w:r>
        <w:t>at bar 8)</w:t>
      </w:r>
    </w:p>
    <w:p w:rsidR="00B11EB3" w:rsidRDefault="00B11EB3" w:rsidP="00B11EB3">
      <w:pPr>
        <w:pStyle w:val="DanceBody"/>
      </w:pPr>
      <w:r>
        <w:t>25-32</w:t>
      </w:r>
      <w:r>
        <w:tab/>
        <w:t>2s+3s+4s circle 6H round &amp; back to end on sides in original places</w:t>
      </w:r>
      <w:r w:rsidRPr="00BA6B4D">
        <w:rPr>
          <w:b/>
        </w:rPr>
        <w:t xml:space="preserve"> while </w:t>
      </w:r>
      <w:r>
        <w:t>1s turn RH &amp; LH to end facing up (Lady on Mans right)</w:t>
      </w:r>
    </w:p>
    <w:p w:rsidR="00B11EB3" w:rsidRDefault="00B11EB3" w:rsidP="00B11EB3">
      <w:pPr>
        <w:pStyle w:val="DanceBody"/>
        <w:keepNext w:val="0"/>
      </w:pPr>
      <w:r>
        <w:t>33-40</w:t>
      </w:r>
      <w:r>
        <w:tab/>
        <w:t>1s dance up to top, cast (on own sides) behind 2s, in front of 3s &amp; behind 4s to 4</w:t>
      </w:r>
      <w:r w:rsidRPr="00972EEB">
        <w:t>th</w:t>
      </w:r>
      <w:r>
        <w:t xml:space="preserve"> place (others step up on bars 39/40)</w:t>
      </w:r>
    </w:p>
    <w:p w:rsidR="00B11EB3" w:rsidRDefault="00B11EB3" w:rsidP="00B11EB3"/>
    <w:p w:rsidR="00B11EB3" w:rsidRDefault="00B11EB3" w:rsidP="00B11EB3">
      <w:pPr>
        <w:pStyle w:val="Minicrib"/>
      </w:pPr>
      <w:r>
        <w:t>THE HONEYMOON  (R8x32)  3C (4C set)</w:t>
      </w:r>
      <w:r>
        <w:tab/>
        <w:t>Bk of Graded SCDs</w:t>
      </w:r>
    </w:p>
    <w:p w:rsidR="00B11EB3" w:rsidRDefault="00B11EB3" w:rsidP="00B11EB3">
      <w:pPr>
        <w:pStyle w:val="DanceBody"/>
      </w:pPr>
      <w:r>
        <w:t xml:space="preserve"> 1- 8</w:t>
      </w:r>
      <w:r>
        <w:tab/>
        <w:t>1s cast to bottom, turning outwards dance back to places</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 cross RH, cast 1 place, cross LH &amp; cast down round 3s &amp; lead up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HONEYMOON IN SCOTLAND  (M-4x(S16+R16)  Sq.set</w:t>
      </w:r>
      <w:r>
        <w:tab/>
        <w:t>Jim Rae  To Be A Wind</w:t>
      </w:r>
    </w:p>
    <w:p w:rsidR="00B11EB3" w:rsidRPr="00253BF3" w:rsidRDefault="00B11EB3" w:rsidP="00B11EB3">
      <w:pPr>
        <w:pStyle w:val="DanceBody"/>
      </w:pPr>
      <w:r w:rsidRPr="00253BF3">
        <w:t>Strathspey:</w:t>
      </w:r>
    </w:p>
    <w:p w:rsidR="00B11EB3" w:rsidRDefault="00B11EB3" w:rsidP="00B11EB3">
      <w:pPr>
        <w:pStyle w:val="DanceBody"/>
      </w:pPr>
      <w:r>
        <w:t xml:space="preserve"> </w:t>
      </w:r>
      <w:r w:rsidRPr="00253BF3">
        <w:t>1-</w:t>
      </w:r>
      <w:r>
        <w:t xml:space="preserve"> 4</w:t>
      </w:r>
      <w:r w:rsidRPr="00253BF3">
        <w:tab/>
        <w:t>1s dance towards each other, cast off to below 3s</w:t>
      </w:r>
      <w:r>
        <w:t xml:space="preserve"> </w:t>
      </w:r>
      <w:r>
        <w:rPr>
          <w:b/>
        </w:rPr>
        <w:t>while</w:t>
      </w:r>
      <w:r>
        <w:t xml:space="preserve"> 4s+2s dance RH across &amp;</w:t>
      </w:r>
      <w:r w:rsidRPr="00253BF3">
        <w:t xml:space="preserve"> </w:t>
      </w:r>
      <w:r>
        <w:t>3s set twice</w:t>
      </w:r>
    </w:p>
    <w:p w:rsidR="00B11EB3" w:rsidRDefault="00B11EB3" w:rsidP="00B11EB3">
      <w:pPr>
        <w:pStyle w:val="DanceBody"/>
      </w:pPr>
      <w:r>
        <w:t xml:space="preserve"> 5- 8</w:t>
      </w:r>
      <w:r>
        <w:tab/>
        <w:t>4s+2s circle 4H round to left</w:t>
      </w:r>
      <w:r w:rsidRPr="00253BF3">
        <w:t xml:space="preserve"> </w:t>
      </w:r>
      <w:r w:rsidRPr="009C39BA">
        <w:rPr>
          <w:b/>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B11EB3" w:rsidRPr="00253BF3" w:rsidRDefault="00B11EB3" w:rsidP="00B11EB3">
      <w:pPr>
        <w:pStyle w:val="DanceBody"/>
      </w:pPr>
      <w:r>
        <w:t xml:space="preserve"> 9-10</w:t>
      </w:r>
      <w:r w:rsidRPr="00253BF3">
        <w:tab/>
        <w:t xml:space="preserve">1s </w:t>
      </w:r>
      <w:r>
        <w:t xml:space="preserve">lead </w:t>
      </w:r>
      <w:r w:rsidRPr="00253BF3">
        <w:t xml:space="preserve"> up </w:t>
      </w:r>
      <w:r>
        <w:t>to top</w:t>
      </w:r>
    </w:p>
    <w:p w:rsidR="00B11EB3" w:rsidRPr="00253BF3" w:rsidRDefault="00B11EB3" w:rsidP="00B11EB3">
      <w:pPr>
        <w:pStyle w:val="DanceBody"/>
      </w:pPr>
      <w:r>
        <w:t>11-12</w:t>
      </w:r>
      <w:r w:rsidRPr="00253BF3">
        <w:tab/>
        <w:t xml:space="preserve">1s turn </w:t>
      </w:r>
      <w:r>
        <w:t xml:space="preserve">1/2 </w:t>
      </w:r>
      <w:r w:rsidRPr="00253BF3">
        <w:t>RH</w:t>
      </w:r>
      <w:r>
        <w:t xml:space="preserve">, </w:t>
      </w:r>
      <w:r w:rsidRPr="00953C8F">
        <w:rPr>
          <w:b/>
        </w:rPr>
        <w:t>while</w:t>
      </w:r>
      <w:r w:rsidRPr="00253BF3">
        <w:t xml:space="preserve"> 2s dance towards each other, separate, cast to the side </w:t>
      </w:r>
      <w:r>
        <w:t>of square, 4s &amp; 3s dance similar.  All now in original places</w:t>
      </w:r>
    </w:p>
    <w:p w:rsidR="00B11EB3" w:rsidRPr="00253BF3" w:rsidRDefault="00B11EB3" w:rsidP="00B11EB3">
      <w:pPr>
        <w:pStyle w:val="DanceBody"/>
      </w:pPr>
      <w:r w:rsidRPr="00253BF3">
        <w:t>13-16</w:t>
      </w:r>
      <w:r>
        <w:tab/>
        <w:t xml:space="preserve">All set to partner, all joined NH with partner &amp; </w:t>
      </w:r>
      <w:r w:rsidRPr="00253BF3">
        <w:t>set</w:t>
      </w:r>
      <w:r>
        <w:t xml:space="preserve"> facing in</w:t>
      </w:r>
    </w:p>
    <w:p w:rsidR="00B11EB3" w:rsidRPr="00253BF3" w:rsidRDefault="00B11EB3" w:rsidP="00B11EB3">
      <w:pPr>
        <w:pStyle w:val="DanceBody"/>
      </w:pPr>
      <w:r w:rsidRPr="00253BF3">
        <w:t>Reel:</w:t>
      </w:r>
    </w:p>
    <w:p w:rsidR="00B11EB3" w:rsidRPr="00253BF3" w:rsidRDefault="00B11EB3" w:rsidP="00B11EB3">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B11EB3" w:rsidRPr="00253BF3" w:rsidRDefault="00B11EB3" w:rsidP="00B11EB3">
      <w:pPr>
        <w:pStyle w:val="DanceBody"/>
      </w:pPr>
      <w:r w:rsidRPr="00253BF3">
        <w:t>19-20</w:t>
      </w:r>
      <w:r w:rsidRPr="00253BF3">
        <w:tab/>
      </w:r>
      <w:r>
        <w:t>Ladies join LH in centre &amp; RH to corner &amp; all set in St Andrews cross</w:t>
      </w:r>
    </w:p>
    <w:p w:rsidR="00B11EB3" w:rsidRPr="00253BF3" w:rsidRDefault="00B11EB3" w:rsidP="00B11EB3">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rPr>
        <w:t>while</w:t>
      </w:r>
      <w:r>
        <w:t xml:space="preserve"> Ladies dance LH across</w:t>
      </w:r>
    </w:p>
    <w:p w:rsidR="00B11EB3" w:rsidRDefault="00B11EB3" w:rsidP="00B11EB3">
      <w:pPr>
        <w:pStyle w:val="DanceBody"/>
      </w:pPr>
      <w:r w:rsidRPr="00253BF3">
        <w:t>25-28</w:t>
      </w:r>
      <w:r w:rsidRPr="00253BF3">
        <w:tab/>
        <w:t xml:space="preserve">All turn </w:t>
      </w:r>
      <w:r>
        <w:t xml:space="preserve">partner </w:t>
      </w:r>
      <w:r w:rsidRPr="00253BF3">
        <w:t>RH 1.1/2</w:t>
      </w:r>
    </w:p>
    <w:p w:rsidR="00B11EB3" w:rsidRDefault="00B11EB3" w:rsidP="00B11EB3">
      <w:pPr>
        <w:pStyle w:val="DanceBody"/>
        <w:keepNext w:val="0"/>
      </w:pPr>
      <w:r>
        <w:t>29</w:t>
      </w:r>
      <w:r w:rsidRPr="00253BF3">
        <w:t>-32</w:t>
      </w:r>
      <w:r w:rsidRPr="00253BF3">
        <w:tab/>
        <w:t xml:space="preserve">All circle 8H </w:t>
      </w:r>
      <w:r>
        <w:t xml:space="preserve">1/2 </w:t>
      </w:r>
      <w:r w:rsidRPr="00253BF3">
        <w:t>round to left</w:t>
      </w:r>
      <w:r>
        <w:t>.  End 4 1 2 3</w:t>
      </w:r>
    </w:p>
    <w:p w:rsidR="00B11EB3" w:rsidRDefault="00B11EB3" w:rsidP="00B11EB3"/>
    <w:p w:rsidR="00B11EB3" w:rsidRDefault="00B11EB3" w:rsidP="00B11EB3">
      <w:pPr>
        <w:pStyle w:val="Minicrib"/>
      </w:pPr>
      <w:r>
        <w:t>THE HONEYPOT  (S4x32)  4C set</w:t>
      </w:r>
      <w:r>
        <w:tab/>
        <w:t>E Cornet  Silver Jubilee Miscellany</w:t>
      </w:r>
    </w:p>
    <w:p w:rsidR="00B11EB3" w:rsidRDefault="00B11EB3" w:rsidP="00B11EB3">
      <w:pPr>
        <w:pStyle w:val="DanceBody"/>
      </w:pPr>
      <w:r>
        <w:t xml:space="preserve"> 1- 8</w:t>
      </w:r>
      <w:r>
        <w:tab/>
        <w:t>1s &amp; 3s 3/4 turn 2H, dance 1/2 reel of 4 up/down middle &amp; turn 2H to own sides</w:t>
      </w:r>
    </w:p>
    <w:p w:rsidR="00B11EB3" w:rsidRDefault="00B11EB3" w:rsidP="00B11EB3">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B11EB3" w:rsidRDefault="00B11EB3" w:rsidP="00B11EB3">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B11EB3" w:rsidRDefault="00B11EB3" w:rsidP="00B11EB3">
      <w:pPr>
        <w:pStyle w:val="DanceBody"/>
        <w:keepNext w:val="0"/>
      </w:pPr>
      <w:r>
        <w:t>25-32</w:t>
      </w:r>
      <w:r>
        <w:tab/>
        <w:t>3s+2s</w:t>
      </w:r>
      <w:r w:rsidRPr="007F0D5A">
        <w:rPr>
          <w:b/>
        </w:rPr>
        <w:t xml:space="preserve"> also </w:t>
      </w:r>
      <w:r>
        <w:t>1s+4s dance the Knot</w:t>
      </w:r>
    </w:p>
    <w:p w:rsidR="00B11EB3" w:rsidRDefault="00B11EB3" w:rsidP="00B11EB3"/>
    <w:p w:rsidR="00B11EB3" w:rsidRDefault="00B11EB3" w:rsidP="00B11EB3">
      <w:pPr>
        <w:pStyle w:val="Minicrib"/>
      </w:pPr>
      <w:r>
        <w:t>THE HONEYSUCKLE &amp; THE BINDWEED  (S4x32)  4C Set</w:t>
      </w:r>
      <w:r>
        <w:tab/>
        <w:t>Jenny Bradley  Nottingham 10.30</w:t>
      </w:r>
    </w:p>
    <w:p w:rsidR="00B11EB3" w:rsidRDefault="00B11EB3" w:rsidP="00B11EB3">
      <w:pPr>
        <w:pStyle w:val="DanceBody"/>
      </w:pPr>
      <w:r w:rsidRPr="00B730AB">
        <w:rPr>
          <w:noProof/>
        </w:rPr>
        <w:t xml:space="preserve">3s &amp; 4s </w:t>
      </w:r>
      <w:r>
        <w:rPr>
          <w:noProof/>
        </w:rPr>
        <w:t xml:space="preserve">start </w:t>
      </w:r>
      <w:r w:rsidRPr="00B730AB">
        <w:rPr>
          <w:noProof/>
        </w:rPr>
        <w:t>on opp sides</w:t>
      </w:r>
    </w:p>
    <w:p w:rsidR="00B11EB3" w:rsidRDefault="00B11EB3" w:rsidP="00B11EB3">
      <w:pPr>
        <w:pStyle w:val="DanceBody"/>
      </w:pPr>
      <w:r>
        <w:t xml:space="preserve"> 1- 4</w:t>
      </w:r>
      <w:r>
        <w:tab/>
        <w:t>1s cross down</w:t>
      </w:r>
      <w:r w:rsidRPr="00BA6B4D">
        <w:rPr>
          <w:b/>
        </w:rPr>
        <w:t xml:space="preserve"> while </w:t>
      </w:r>
      <w:r>
        <w:t>4s cross up, 1M+4L</w:t>
      </w:r>
      <w:r w:rsidRPr="007F0D5A">
        <w:rPr>
          <w:b/>
        </w:rPr>
        <w:t xml:space="preserve"> also </w:t>
      </w:r>
      <w:r>
        <w:t>1L+4M in prom hold dance out to right &amp; into centre facing own partner</w:t>
      </w:r>
    </w:p>
    <w:p w:rsidR="00B11EB3" w:rsidRDefault="00B11EB3" w:rsidP="00B11EB3">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B11EB3" w:rsidRDefault="00B11EB3" w:rsidP="00B11EB3">
      <w:pPr>
        <w:pStyle w:val="DanceBody"/>
      </w:pPr>
      <w:r>
        <w:t xml:space="preserve"> 9-12</w:t>
      </w:r>
      <w:r>
        <w:tab/>
        <w:t>2s cross down</w:t>
      </w:r>
      <w:r w:rsidRPr="00BA6B4D">
        <w:rPr>
          <w:b/>
        </w:rPr>
        <w:t xml:space="preserve"> while </w:t>
      </w:r>
      <w:r>
        <w:t>3s cross up, 2M+3L</w:t>
      </w:r>
      <w:r w:rsidRPr="007F0D5A">
        <w:rPr>
          <w:b/>
        </w:rPr>
        <w:t xml:space="preserve"> also </w:t>
      </w:r>
      <w:r>
        <w:t>2L+3M in prom hold dance out to left &amp; into centre facing own partner</w:t>
      </w:r>
    </w:p>
    <w:p w:rsidR="00B11EB3" w:rsidRDefault="00B11EB3" w:rsidP="00B11EB3">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B11EB3" w:rsidRDefault="00B11EB3" w:rsidP="00B11EB3">
      <w:pPr>
        <w:pStyle w:val="DanceBody"/>
      </w:pPr>
      <w:r>
        <w:t>17-24</w:t>
      </w:r>
      <w:r>
        <w:tab/>
        <w:t>1s+2s Set+Link, 1s+3s set &amp; dance RH across 1/2 way</w:t>
      </w:r>
    </w:p>
    <w:p w:rsidR="00B11EB3" w:rsidRDefault="00B11EB3" w:rsidP="00B11EB3">
      <w:pPr>
        <w:pStyle w:val="DanceBody"/>
        <w:keepNext w:val="0"/>
      </w:pPr>
      <w:r>
        <w:t>25-32</w:t>
      </w:r>
      <w:r>
        <w:tab/>
        <w:t>1s+4s Set+Link, all set &amp; cross RH.  2 3(4)(1)</w:t>
      </w:r>
    </w:p>
    <w:p w:rsidR="00B11EB3" w:rsidRDefault="00B11EB3" w:rsidP="00B11EB3"/>
    <w:p w:rsidR="00B11EB3" w:rsidRDefault="00B11EB3" w:rsidP="00B11EB3">
      <w:pPr>
        <w:pStyle w:val="Minicrib"/>
      </w:pPr>
      <w:r>
        <w:t>THE HONEYSUCKLE (&amp; The Bindweed)  (S8x32)  3C (4C set)</w:t>
      </w:r>
      <w:r>
        <w:tab/>
        <w:t>Donald Wilson  Cambridge Diamond Jubilee</w:t>
      </w:r>
    </w:p>
    <w:p w:rsidR="00B11EB3" w:rsidRDefault="00B11EB3" w:rsidP="00B11EB3">
      <w:pPr>
        <w:pStyle w:val="DanceBody"/>
      </w:pPr>
      <w:r>
        <w:t xml:space="preserve"> 1- 8</w:t>
      </w:r>
      <w:r>
        <w:tab/>
        <w:t>1s+2s Adv+Ret 1 step, 1s cast 1 pl</w:t>
      </w:r>
      <w:r w:rsidRPr="00BA6B4D">
        <w:rPr>
          <w:b/>
        </w:rPr>
        <w:t xml:space="preserve"> </w:t>
      </w:r>
      <w:r>
        <w:rPr>
          <w:b/>
        </w:rPr>
        <w:t xml:space="preserve">as </w:t>
      </w:r>
      <w:r>
        <w:t>2s dance up, 1s turn LH to face 2</w:t>
      </w:r>
      <w:r w:rsidRPr="00972EEB">
        <w:t>nd</w:t>
      </w:r>
      <w:r>
        <w:t xml:space="preserve"> corners &amp; turn corners RH into prom hold (corners on 1s right)</w:t>
      </w:r>
    </w:p>
    <w:p w:rsidR="00B11EB3" w:rsidRDefault="00B11EB3" w:rsidP="00B11EB3">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rPr>
        <w:t xml:space="preserve"> while </w:t>
      </w:r>
      <w:r>
        <w:t>3</w:t>
      </w:r>
      <w:r w:rsidRPr="00972EEB">
        <w:t>rd</w:t>
      </w:r>
      <w:r>
        <w:t xml:space="preserve"> crnrs dance in &amp; turn LH in centre to dance out to 2</w:t>
      </w:r>
      <w:r w:rsidRPr="00972EEB">
        <w:t>nd</w:t>
      </w:r>
      <w:r>
        <w:t xml:space="preserve"> crnrs (opp sides)</w:t>
      </w:r>
    </w:p>
    <w:p w:rsidR="00B11EB3" w:rsidRDefault="00B11EB3" w:rsidP="00B11EB3">
      <w:pPr>
        <w:pStyle w:val="DanceBody"/>
      </w:pPr>
      <w:r>
        <w:t>13-16</w:t>
      </w:r>
      <w:r>
        <w:tab/>
        <w:t>1s turn LH to face 2</w:t>
      </w:r>
      <w:r w:rsidRPr="00972EEB">
        <w:t>nd</w:t>
      </w:r>
      <w:r>
        <w:t xml:space="preserve"> corner (pstns) &amp; turn RH into prom hold</w:t>
      </w:r>
      <w:r w:rsidRPr="00BA6B4D">
        <w:rPr>
          <w:b/>
        </w:rPr>
        <w:t xml:space="preserve"> while </w:t>
      </w:r>
      <w:r>
        <w:t>original 2</w:t>
      </w:r>
      <w:r w:rsidRPr="00972EEB">
        <w:t>nd</w:t>
      </w:r>
      <w:r>
        <w:t xml:space="preserve"> corner persons dance out to other corner on own sides</w:t>
      </w:r>
    </w:p>
    <w:p w:rsidR="00B11EB3" w:rsidRDefault="00B11EB3" w:rsidP="00B11EB3">
      <w:pPr>
        <w:pStyle w:val="DanceBody"/>
      </w:pPr>
      <w:r>
        <w:t>17-24</w:t>
      </w:r>
      <w:r>
        <w:tab/>
        <w:t>1s repeat with bars 9-16 with 'new' corners but 1s end turning LH to 2</w:t>
      </w:r>
      <w:r w:rsidRPr="00972EEB">
        <w:t>nd</w:t>
      </w:r>
      <w:r>
        <w:t xml:space="preserve"> place own sides</w:t>
      </w:r>
    </w:p>
    <w:p w:rsidR="00B11EB3" w:rsidRDefault="00B11EB3" w:rsidP="00B11EB3">
      <w:pPr>
        <w:pStyle w:val="DanceBody"/>
      </w:pPr>
      <w:r>
        <w:t>25-32</w:t>
      </w:r>
      <w:r>
        <w:tab/>
        <w:t>1s dance Diag R&amp;L</w:t>
      </w:r>
    </w:p>
    <w:p w:rsidR="00B11EB3" w:rsidRDefault="00B11EB3" w:rsidP="00B11EB3">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B11EB3" w:rsidRDefault="00B11EB3" w:rsidP="00B11EB3">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B11EB3" w:rsidRDefault="00B11EB3" w:rsidP="00B11EB3"/>
    <w:p w:rsidR="00B11EB3" w:rsidRDefault="00B11EB3" w:rsidP="00B11EB3">
      <w:pPr>
        <w:pStyle w:val="Minicrib"/>
      </w:pPr>
      <w:r>
        <w:t>HONOUR YOUR PARTNER  (S4x32)  4C set</w:t>
      </w:r>
      <w:r>
        <w:tab/>
        <w:t>E Ramwell  Kirkbrae Coll 1</w:t>
      </w:r>
    </w:p>
    <w:p w:rsidR="00B11EB3" w:rsidRDefault="00B11EB3" w:rsidP="00B11EB3">
      <w:pPr>
        <w:pStyle w:val="DanceBody"/>
      </w:pPr>
      <w:r>
        <w:t xml:space="preserve"> 1- 8</w:t>
      </w:r>
      <w:r>
        <w:tab/>
        <w:t>All set, 1s+2s &amp; 3s+4s dance RH across, 1s &amp; 4s cast into centre of dance</w:t>
      </w:r>
      <w:r w:rsidRPr="00BA6B4D">
        <w:rPr>
          <w:b/>
        </w:rPr>
        <w:t xml:space="preserve"> </w:t>
      </w:r>
      <w:r>
        <w:rPr>
          <w:b/>
        </w:rPr>
        <w:t xml:space="preserve">as </w:t>
      </w:r>
      <w:r>
        <w:t>2s &amp; 3s dance up or down</w:t>
      </w:r>
    </w:p>
    <w:p w:rsidR="00B11EB3" w:rsidRDefault="00B11EB3" w:rsidP="00B11EB3">
      <w:pPr>
        <w:pStyle w:val="DanceBody"/>
      </w:pPr>
      <w:r>
        <w:t xml:space="preserve"> 9-16</w:t>
      </w:r>
      <w:r>
        <w:tab/>
        <w:t>1M+4M &amp; 1L+4L dance Petronella-in-tandem to opposite sides</w:t>
      </w:r>
    </w:p>
    <w:p w:rsidR="00B11EB3" w:rsidRDefault="00B11EB3" w:rsidP="00B11EB3">
      <w:pPr>
        <w:pStyle w:val="DanceBody"/>
      </w:pPr>
      <w:r>
        <w:t>17-24</w:t>
      </w:r>
      <w:r>
        <w:tab/>
        <w:t>4s dance 1/2 Fig of 8 round 2s</w:t>
      </w:r>
      <w:r w:rsidRPr="00BA6B4D">
        <w:rPr>
          <w:b/>
        </w:rPr>
        <w:t xml:space="preserve"> </w:t>
      </w:r>
      <w:r>
        <w:rPr>
          <w:b/>
        </w:rPr>
        <w:t xml:space="preserve">as </w:t>
      </w:r>
      <w:r>
        <w:t>1s dance 1/2 Fig of 8 round 3s, all turn partners 2H &amp; each dancer turns round to right to flow into…</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HOOKED ON BELLS  (J4x32)  4C set</w:t>
      </w:r>
      <w:r>
        <w:tab/>
        <w:t>Irene Paterson</w:t>
      </w:r>
    </w:p>
    <w:p w:rsidR="00B11EB3" w:rsidRDefault="00B11EB3" w:rsidP="00B11EB3">
      <w:pPr>
        <w:pStyle w:val="DanceBody"/>
      </w:pPr>
      <w:r>
        <w:t xml:space="preserve"> 1- 8</w:t>
      </w:r>
      <w:r>
        <w:tab/>
        <w:t>1L &amp; 4M followed by partners cast down/up (2s &amp; 3s step up/down), across set to 2nd/3rd place opp sides; 1s+4s dance LH across</w:t>
      </w:r>
    </w:p>
    <w:p w:rsidR="00B11EB3" w:rsidRDefault="00B11EB3" w:rsidP="00B11EB3">
      <w:pPr>
        <w:pStyle w:val="DanceBody"/>
      </w:pPr>
      <w:r>
        <w:t xml:space="preserve"> 9-12</w:t>
      </w:r>
      <w:r>
        <w:tab/>
        <w:t xml:space="preserve">1s &amp; 4s dance out (1M &amp; 4L out of end, 1L &amp; 4M out of sides) &amp; cast right (round 1 person), pull back RSh to face out </w:t>
      </w:r>
      <w:r>
        <w:rPr>
          <w:b/>
        </w:rPr>
        <w:t>while</w:t>
      </w:r>
      <w:r>
        <w:t xml:space="preserve"> 2s+3s Adv+Ret diagonally</w:t>
      </w:r>
    </w:p>
    <w:p w:rsidR="00B11EB3" w:rsidRDefault="00B11EB3" w:rsidP="00B11EB3">
      <w:pPr>
        <w:pStyle w:val="DanceBody"/>
      </w:pPr>
      <w:r>
        <w:t>13-16</w:t>
      </w:r>
      <w:r>
        <w:tab/>
        <w:t>Repeat 9-16 from new places.  1s+4s end towards centre, Men face down, Ladies face up. 2 4 1 3</w:t>
      </w:r>
    </w:p>
    <w:p w:rsidR="00B11EB3" w:rsidRDefault="00B11EB3" w:rsidP="00B11EB3">
      <w:pPr>
        <w:pStyle w:val="DanceBody"/>
      </w:pPr>
      <w:r>
        <w:t>17-24</w:t>
      </w:r>
      <w:r>
        <w:tab/>
        <w:t>Alternating tandem reels of 3 on sides (4L+1L RSh to 2L, 1M+4M RSh to 3M to start)</w:t>
      </w:r>
    </w:p>
    <w:p w:rsidR="00B11EB3" w:rsidRDefault="00B11EB3" w:rsidP="00B11EB3">
      <w:pPr>
        <w:pStyle w:val="DanceBody"/>
        <w:keepNext w:val="0"/>
      </w:pPr>
      <w:r>
        <w:t>25-32</w:t>
      </w:r>
      <w:r>
        <w:tab/>
        <w:t>4s+1s dance Slip Knot (as usual Knot but end by passing Lady in front &amp; dancing 1/2 LH across back to same places). 2 4 1 3</w:t>
      </w:r>
    </w:p>
    <w:p w:rsidR="00B11EB3" w:rsidRDefault="00B11EB3" w:rsidP="00B11EB3"/>
    <w:p w:rsidR="00B11EB3" w:rsidRDefault="00B11EB3" w:rsidP="00B11EB3">
      <w:pPr>
        <w:pStyle w:val="Minicrib"/>
      </w:pPr>
      <w:r>
        <w:t>THE HOOLET  (R4x32)  4C Set</w:t>
      </w:r>
      <w:r>
        <w:tab/>
        <w:t>John Bowie Dickson  Dunedin 5</w:t>
      </w:r>
    </w:p>
    <w:p w:rsidR="00B11EB3" w:rsidRDefault="00B11EB3" w:rsidP="00B11EB3">
      <w:pPr>
        <w:pStyle w:val="DanceBody"/>
      </w:pPr>
      <w:r>
        <w:t>2 chords: 2nd chord 3s &amp; 4s cross to opp sides</w:t>
      </w:r>
    </w:p>
    <w:p w:rsidR="00B11EB3" w:rsidRDefault="00B11EB3" w:rsidP="00B11EB3">
      <w:pPr>
        <w:pStyle w:val="DanceBody"/>
      </w:pPr>
      <w:r>
        <w:t xml:space="preserve"> 1- 8</w:t>
      </w:r>
      <w:r>
        <w:tab/>
        <w:t xml:space="preserve">1s+2s </w:t>
      </w:r>
      <w:r w:rsidRPr="00133E2E">
        <w:rPr>
          <w:b/>
        </w:rPr>
        <w:t>also</w:t>
      </w:r>
      <w:r>
        <w:t xml:space="preserve"> 3s+4s set facing up/down on sides &amp; Petronella turn into lines of 4 across; all dance 1/2 reels of 4 across</w:t>
      </w:r>
    </w:p>
    <w:p w:rsidR="00B11EB3" w:rsidRDefault="00B11EB3" w:rsidP="00B11EB3">
      <w:pPr>
        <w:pStyle w:val="DanceBody"/>
      </w:pPr>
      <w:r>
        <w:t xml:space="preserve"> 9-16</w:t>
      </w:r>
      <w:r>
        <w:tab/>
        <w:t xml:space="preserve">1s+2s </w:t>
      </w:r>
      <w:r w:rsidRPr="00133E2E">
        <w:rPr>
          <w:b/>
        </w:rPr>
        <w:t>also</w:t>
      </w:r>
      <w:r>
        <w:t xml:space="preserve"> 3s+4s </w:t>
      </w:r>
      <w:r w:rsidRPr="00133E2E">
        <w:t>set</w:t>
      </w:r>
      <w:r>
        <w:t xml:space="preserve"> facing across &amp; Petronella turn to other sides (1) (2) 3 4; all dance 1/2 reels of 4 on sides.  4 3 (2) (1)</w:t>
      </w:r>
    </w:p>
    <w:p w:rsidR="00B11EB3" w:rsidRDefault="00B11EB3" w:rsidP="00B11EB3">
      <w:pPr>
        <w:pStyle w:val="DanceBody"/>
      </w:pPr>
      <w:r>
        <w:t>17-24</w:t>
      </w:r>
      <w:r>
        <w:tab/>
        <w:t>4s+1s (end couples) chase clockwise 1/2 way to opposite ends; 1s &amp; 4s birl giving RH (elbow grip).  1 3 (2) (4)</w:t>
      </w:r>
    </w:p>
    <w:p w:rsidR="00B11EB3" w:rsidRDefault="00B11EB3" w:rsidP="00B11EB3">
      <w:pPr>
        <w:pStyle w:val="DanceBody"/>
        <w:keepNext w:val="0"/>
      </w:pPr>
      <w:r>
        <w:t>25-32</w:t>
      </w:r>
      <w:r>
        <w:tab/>
        <w:t xml:space="preserve">All set, 1s+3s (at top) </w:t>
      </w:r>
      <w:r w:rsidRPr="00133E2E">
        <w:rPr>
          <w:b/>
        </w:rPr>
        <w:t>also</w:t>
      </w:r>
      <w:r>
        <w:t xml:space="preserve"> 2s+4s (at bottom) dance 1/2 RH across; all set &amp; cross RH with partner.  3 1 (4) (2)</w:t>
      </w:r>
    </w:p>
    <w:p w:rsidR="00B11EB3" w:rsidRDefault="00B11EB3" w:rsidP="00B11EB3"/>
    <w:p w:rsidR="00B11EB3" w:rsidRDefault="00B11EB3" w:rsidP="00B11EB3">
      <w:pPr>
        <w:pStyle w:val="Minicrib"/>
      </w:pPr>
      <w:r>
        <w:t>HOOP HER &amp; GIRD HER  (R8x32)  3C (4C set)</w:t>
      </w:r>
      <w:r>
        <w:tab/>
        <w:t>Border Bk</w:t>
      </w:r>
    </w:p>
    <w:p w:rsidR="00B11EB3" w:rsidRDefault="00B11EB3" w:rsidP="00B11EB3">
      <w:pPr>
        <w:pStyle w:val="DanceBody"/>
      </w:pPr>
      <w:r>
        <w:t xml:space="preserve"> 1- 8</w:t>
      </w:r>
      <w:r>
        <w:tab/>
        <w:t>1s set, turn RH, lead down below 2s, 1L casts up &amp; 1M casts down on own sides to end 1L between 2s &amp; 1M between 3s</w:t>
      </w:r>
    </w:p>
    <w:p w:rsidR="00B11EB3" w:rsidRDefault="00B11EB3" w:rsidP="00B11EB3">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B11EB3" w:rsidRDefault="00B11EB3" w:rsidP="00B11EB3">
      <w:pPr>
        <w:pStyle w:val="DanceBody"/>
        <w:keepNext w:val="0"/>
      </w:pPr>
      <w:r>
        <w:t>25-32</w:t>
      </w:r>
      <w:r>
        <w:tab/>
        <w:t>2s+1s+3s Adv+Ret, 1s cross back to places</w:t>
      </w:r>
    </w:p>
    <w:p w:rsidR="00B11EB3" w:rsidRDefault="00B11EB3" w:rsidP="00B11EB3"/>
    <w:p w:rsidR="00B11EB3" w:rsidRDefault="00B11EB3" w:rsidP="00B11EB3">
      <w:pPr>
        <w:pStyle w:val="Minicrib"/>
      </w:pPr>
      <w:r>
        <w:t>HOOPER'S DOUBLE JIG  (J4x32)  4C set</w:t>
      </w:r>
      <w:r>
        <w:tab/>
        <w:t>Iain MacLennan-Brown</w:t>
      </w:r>
    </w:p>
    <w:p w:rsidR="00B11EB3" w:rsidRDefault="00B11EB3" w:rsidP="00B11EB3">
      <w:pPr>
        <w:pStyle w:val="DanceBody"/>
      </w:pPr>
      <w:r>
        <w:t xml:space="preserve"> 1- 8</w:t>
      </w:r>
      <w:r>
        <w:tab/>
        <w:t>All clap</w:t>
      </w:r>
      <w:r w:rsidRPr="00BA6B4D">
        <w:rPr>
          <w:b/>
        </w:rPr>
        <w:t xml:space="preserve"> </w:t>
      </w:r>
      <w:r>
        <w:rPr>
          <w:b/>
        </w:rPr>
        <w:t xml:space="preserve">as </w:t>
      </w:r>
      <w:r>
        <w:t>1s &amp; 4s cross passing RSh &amp; cast in, 1s+4s dance RH across</w:t>
      </w:r>
    </w:p>
    <w:p w:rsidR="00B11EB3" w:rsidRDefault="00B11EB3" w:rsidP="00B11EB3">
      <w:pPr>
        <w:pStyle w:val="DanceBody"/>
      </w:pPr>
      <w:r>
        <w:t xml:space="preserve"> 9-16</w:t>
      </w:r>
      <w:r>
        <w:tab/>
        <w:t>All clap</w:t>
      </w:r>
      <w:r w:rsidRPr="00BA6B4D">
        <w:rPr>
          <w:b/>
        </w:rPr>
        <w:t xml:space="preserve"> </w:t>
      </w:r>
      <w:r>
        <w:rPr>
          <w:b/>
        </w:rPr>
        <w:t xml:space="preserve">as </w:t>
      </w:r>
      <w:r>
        <w:t>1s &amp; 4s cross passing RSh &amp; cast back to original places, 1s+2s also 3s+4s dance LH across.  1 2 3 4</w:t>
      </w:r>
    </w:p>
    <w:p w:rsidR="00B11EB3" w:rsidRDefault="00B11EB3" w:rsidP="00B11EB3">
      <w:pPr>
        <w:pStyle w:val="DanceBody"/>
      </w:pPr>
      <w:r>
        <w:t>17-20</w:t>
      </w:r>
      <w:r>
        <w:tab/>
        <w:t>1M+3L also 2M+4L change places RH &amp; 1L+3M also 2L+4M change places RH</w:t>
      </w:r>
    </w:p>
    <w:p w:rsidR="00B11EB3" w:rsidRDefault="00B11EB3" w:rsidP="00B11EB3">
      <w:pPr>
        <w:pStyle w:val="DanceBody"/>
      </w:pPr>
      <w:r>
        <w:t>21-24</w:t>
      </w:r>
      <w:r>
        <w:tab/>
        <w:t>1M+3L also 2M+4L change places RH &amp; 1L+4M change places LH</w:t>
      </w:r>
      <w:r w:rsidRPr="00BA6B4D">
        <w:rPr>
          <w:b/>
        </w:rPr>
        <w:t xml:space="preserve"> while </w:t>
      </w:r>
      <w:r>
        <w:t>others dance anticlockwise to next vacant place (ignoring 2L &amp; 3M pls)</w:t>
      </w:r>
    </w:p>
    <w:p w:rsidR="00B11EB3" w:rsidRDefault="00B11EB3" w:rsidP="00B11EB3">
      <w:pPr>
        <w:pStyle w:val="DanceBody"/>
        <w:keepNext w:val="0"/>
      </w:pPr>
      <w:r>
        <w:t>25-32</w:t>
      </w:r>
      <w:r>
        <w:tab/>
        <w:t>3s+1s also 4s+2s dance R&amp;L.  3 1 4 2</w:t>
      </w:r>
    </w:p>
    <w:p w:rsidR="00B11EB3" w:rsidRDefault="00B11EB3" w:rsidP="00B11EB3"/>
    <w:p w:rsidR="00B11EB3" w:rsidRDefault="00B11EB3" w:rsidP="00B11EB3">
      <w:pPr>
        <w:pStyle w:val="Minicrib"/>
      </w:pPr>
      <w:r>
        <w:t>HOOPER'S JIG  (J8x32)  3C (4C set)</w:t>
      </w:r>
      <w:r>
        <w:tab/>
        <w:t>MMM 2</w:t>
      </w:r>
    </w:p>
    <w:p w:rsidR="00B11EB3" w:rsidRPr="00190406" w:rsidRDefault="00B11EB3" w:rsidP="00B11EB3">
      <w:pPr>
        <w:pStyle w:val="DanceBody"/>
      </w:pPr>
      <w:r w:rsidRPr="00190406">
        <w:t xml:space="preserve"> 1- 8</w:t>
      </w:r>
      <w:r w:rsidRPr="00190406">
        <w:tab/>
        <w:t>All clap &amp; 1s cross passing RSh, cast to 2nd place &amp; dance RH across with 3s</w:t>
      </w:r>
    </w:p>
    <w:p w:rsidR="00B11EB3" w:rsidRPr="00190406" w:rsidRDefault="00B11EB3" w:rsidP="00B11EB3">
      <w:pPr>
        <w:pStyle w:val="DanceBody"/>
      </w:pPr>
      <w:r w:rsidRPr="00190406">
        <w:t xml:space="preserve"> 9-16</w:t>
      </w:r>
      <w:r w:rsidRPr="00190406">
        <w:tab/>
        <w:t>All clap &amp; 1s cross passing RSh, cast to 1st place &amp; dance LH across with 2s</w:t>
      </w:r>
    </w:p>
    <w:p w:rsidR="00B11EB3" w:rsidRPr="00190406" w:rsidRDefault="00B11EB3" w:rsidP="00B11EB3">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B11EB3" w:rsidRPr="00190406" w:rsidRDefault="00B11EB3" w:rsidP="00B11EB3">
      <w:pPr>
        <w:pStyle w:val="DanceBody"/>
        <w:keepNext w:val="0"/>
      </w:pPr>
      <w:r w:rsidRPr="00190406">
        <w:t>25-32</w:t>
      </w:r>
      <w:r w:rsidRPr="00190406">
        <w:tab/>
        <w:t>2s+1s dance R&amp;L</w:t>
      </w:r>
      <w:r>
        <w:t>.  2 1 3</w:t>
      </w:r>
    </w:p>
    <w:p w:rsidR="00B11EB3" w:rsidRDefault="00B11EB3" w:rsidP="00B11EB3"/>
    <w:p w:rsidR="00B11EB3" w:rsidRDefault="00B11EB3" w:rsidP="00B11EB3">
      <w:pPr>
        <w:pStyle w:val="Minicrib"/>
      </w:pPr>
      <w:r>
        <w:t>HOPE LITTLE'S STRATHSPEY  (S3x32)  3C set</w:t>
      </w:r>
      <w:r>
        <w:tab/>
        <w:t>Roy Goldring  G &amp; S Dances 2</w:t>
      </w:r>
    </w:p>
    <w:p w:rsidR="00B11EB3" w:rsidRDefault="00B11EB3" w:rsidP="00B11EB3">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B11EB3" w:rsidRDefault="00B11EB3" w:rsidP="00B11EB3">
      <w:pPr>
        <w:pStyle w:val="DanceBody"/>
      </w:pPr>
      <w:r>
        <w:t xml:space="preserve"> 9-16</w:t>
      </w:r>
      <w:r>
        <w:tab/>
        <w:t>All dance Grand Chain</w:t>
      </w:r>
    </w:p>
    <w:p w:rsidR="00B11EB3" w:rsidRDefault="00B11EB3" w:rsidP="00B11EB3">
      <w:pPr>
        <w:pStyle w:val="DanceBody"/>
      </w:pPr>
      <w:r>
        <w:t>17-24</w:t>
      </w:r>
      <w:r>
        <w:tab/>
        <w:t>1s set, turn 2H 1/2 way &amp; dance up to top &amp; cast to 3</w:t>
      </w:r>
      <w:r w:rsidRPr="00972EEB">
        <w:t>rd</w:t>
      </w:r>
      <w:r>
        <w:t xml:space="preserve"> place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HOPE VALLEY REEL  (R8x40)  3C (4C set)</w:t>
      </w:r>
      <w:r>
        <w:tab/>
        <w:t>Jane Harries  Third Sheaf Coll</w:t>
      </w:r>
    </w:p>
    <w:p w:rsidR="00B11EB3" w:rsidRDefault="00B11EB3" w:rsidP="00B11EB3">
      <w:pPr>
        <w:pStyle w:val="DanceBody"/>
      </w:pPr>
      <w:r>
        <w:t>1- 8</w:t>
      </w:r>
      <w:r>
        <w:tab/>
        <w:t>1s+2s+3s set, Adv+Ret, set</w:t>
      </w:r>
    </w:p>
    <w:p w:rsidR="00B11EB3" w:rsidRDefault="00B11EB3" w:rsidP="00B11EB3">
      <w:pPr>
        <w:pStyle w:val="DanceBody"/>
      </w:pPr>
      <w:r>
        <w:t xml:space="preserve"> 9-16</w:t>
      </w:r>
      <w:r>
        <w:tab/>
        <w:t>1s cast (2s step up), dance down between 3s, cast up to 2nd place own sides.  All set</w:t>
      </w:r>
    </w:p>
    <w:p w:rsidR="00B11EB3" w:rsidRDefault="00B11EB3" w:rsidP="00B11EB3">
      <w:pPr>
        <w:pStyle w:val="DanceBody"/>
      </w:pPr>
      <w:r>
        <w:t>17-24</w:t>
      </w:r>
      <w:r>
        <w:tab/>
        <w:t>1s+3s dance double Fig 8 (1s cross down, 3s dance up)</w:t>
      </w:r>
    </w:p>
    <w:p w:rsidR="00B11EB3" w:rsidRDefault="00B11EB3" w:rsidP="00B11EB3">
      <w:pPr>
        <w:pStyle w:val="DanceBody"/>
      </w:pPr>
      <w:r>
        <w:t>25-32</w:t>
      </w:r>
      <w:r>
        <w:tab/>
        <w:t>2s+1s+3s dance mirror reels of 3 on sides (1s in/up to start). End with 2s+3s curving into place</w:t>
      </w:r>
    </w:p>
    <w:p w:rsidR="00B11EB3" w:rsidRDefault="00B11EB3" w:rsidP="00B11EB3">
      <w:pPr>
        <w:pStyle w:val="DanceBody"/>
        <w:keepNext w:val="0"/>
      </w:pPr>
      <w:r>
        <w:t>33-40</w:t>
      </w:r>
      <w:r>
        <w:tab/>
        <w:t>2s+1s+3s circle 6H round and back</w:t>
      </w:r>
    </w:p>
    <w:p w:rsidR="00B11EB3" w:rsidRDefault="00B11EB3" w:rsidP="00B11EB3"/>
    <w:p w:rsidR="00B11EB3" w:rsidRDefault="00B11EB3" w:rsidP="00B11EB3">
      <w:pPr>
        <w:pStyle w:val="Minicrib"/>
      </w:pPr>
      <w:r>
        <w:t>THE HOPEFUL LOVERS  (R8x40)  3C (4C set)</w:t>
      </w:r>
      <w:r>
        <w:tab/>
        <w:t>Iain Boyd  Cairdin O't</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 turn RH, cast (2s step up 11-12) &amp; 1/2 turn 2H (PdeB), pull back RSh to end BtoB facing opposite sides</w:t>
      </w:r>
    </w:p>
    <w:p w:rsidR="00B11EB3" w:rsidRDefault="00B11EB3" w:rsidP="00B11EB3">
      <w:pPr>
        <w:pStyle w:val="DanceBody"/>
      </w:pPr>
      <w:r>
        <w:t>17-24</w:t>
      </w:r>
      <w:r>
        <w:tab/>
        <w:t>1s dance RSh reels of 3 across (Lady with 2s &amp; Man with 3s), 1s pass LSh to face 2</w:t>
      </w:r>
      <w:r w:rsidRPr="00972EEB">
        <w:t>nd</w:t>
      </w:r>
      <w:r>
        <w:t xml:space="preserve"> corners on sides</w:t>
      </w:r>
    </w:p>
    <w:p w:rsidR="00B11EB3" w:rsidRDefault="00B11EB3" w:rsidP="00B11EB3">
      <w:pPr>
        <w:pStyle w:val="DanceBody"/>
      </w:pPr>
      <w:r>
        <w:t>25-32</w:t>
      </w:r>
      <w:r>
        <w:tab/>
        <w:t>1s dance LSh reels of 3 on sides ending with 1s BtoB facing opposite sides</w:t>
      </w:r>
    </w:p>
    <w:p w:rsidR="00B11EB3" w:rsidRDefault="00B11EB3" w:rsidP="00B11EB3">
      <w:pPr>
        <w:pStyle w:val="DanceBody"/>
      </w:pPr>
      <w:r>
        <w:t>33-36</w:t>
      </w:r>
      <w:r>
        <w:tab/>
        <w:t>1s set (</w:t>
      </w:r>
      <w:r w:rsidRPr="00BD473E">
        <w:rPr>
          <w:b/>
        </w:rPr>
        <w:t xml:space="preserve">as </w:t>
      </w:r>
      <w:r>
        <w:t xml:space="preserve">Double Triangles) &amp; dance round each other (PdeB) to end 1M facing up &amp; 1L facing down </w:t>
      </w:r>
      <w:r>
        <w:rPr>
          <w:b/>
        </w:rPr>
        <w:t>while</w:t>
      </w:r>
      <w:r>
        <w:t xml:space="preserve"> </w:t>
      </w:r>
      <w:r w:rsidRPr="00237433">
        <w:t xml:space="preserve">2s+3s continue setting, ending facing </w:t>
      </w:r>
      <w:r>
        <w:t>down/up</w:t>
      </w:r>
    </w:p>
    <w:p w:rsidR="00B11EB3" w:rsidRDefault="00B11EB3" w:rsidP="00B11EB3">
      <w:pPr>
        <w:pStyle w:val="DanceBody"/>
        <w:keepNext w:val="0"/>
      </w:pPr>
      <w:r>
        <w:t>37-40</w:t>
      </w:r>
      <w:r>
        <w:tab/>
        <w:t>Repeat bars 33-36, 1s end in 2</w:t>
      </w:r>
      <w:r w:rsidRPr="00972EEB">
        <w:t>nd</w:t>
      </w:r>
      <w:r>
        <w:t xml:space="preserve"> place own side </w:t>
      </w:r>
      <w:r>
        <w:rPr>
          <w:b/>
        </w:rPr>
        <w:t>while</w:t>
      </w:r>
      <w:r>
        <w:t xml:space="preserve"> </w:t>
      </w:r>
      <w:r w:rsidRPr="00237433">
        <w:t xml:space="preserve">2s+3s continue setting, ending facing </w:t>
      </w:r>
      <w:r>
        <w:t>partners</w:t>
      </w:r>
    </w:p>
    <w:p w:rsidR="00B11EB3" w:rsidRDefault="00B11EB3" w:rsidP="00B11EB3"/>
    <w:p w:rsidR="00B11EB3" w:rsidRDefault="00B11EB3" w:rsidP="00B11EB3">
      <w:pPr>
        <w:pStyle w:val="Minicrib"/>
      </w:pPr>
      <w:r>
        <w:t>HOPETOUN HOUSE  (J8x32)  3C (4C set)</w:t>
      </w:r>
      <w:r>
        <w:tab/>
        <w:t>Marjorie Duffield  Hopetoun Suite</w:t>
      </w:r>
    </w:p>
    <w:p w:rsidR="00B11EB3" w:rsidRDefault="00B11EB3" w:rsidP="00B11EB3">
      <w:pPr>
        <w:pStyle w:val="DanceBody"/>
      </w:pPr>
      <w:r>
        <w:t xml:space="preserve"> 1- 8</w:t>
      </w:r>
      <w:r>
        <w:tab/>
        <w:t>1s lead down below 3s &amp; cast up round 3s, lead up to top &amp; cast to 2</w:t>
      </w:r>
      <w:r w:rsidRPr="00972EEB">
        <w:t>nd</w:t>
      </w:r>
      <w:r>
        <w:t xml:space="preserve"> place</w:t>
      </w:r>
    </w:p>
    <w:p w:rsidR="00B11EB3" w:rsidRDefault="00B11EB3" w:rsidP="00B11EB3">
      <w:pPr>
        <w:pStyle w:val="DanceBody"/>
      </w:pPr>
      <w:r>
        <w:t xml:space="preserve"> 9-16</w:t>
      </w:r>
      <w:r>
        <w:tab/>
        <w:t>1s dance RH across (Lady with 2s &amp; Man with 3s), pass RSh &amp; dance LH across with other couple</w:t>
      </w:r>
    </w:p>
    <w:p w:rsidR="00B11EB3" w:rsidRDefault="00B11EB3" w:rsidP="00B11EB3">
      <w:pPr>
        <w:pStyle w:val="DanceBody"/>
      </w:pPr>
      <w:r>
        <w:t>17-24</w:t>
      </w:r>
      <w:r>
        <w:tab/>
        <w:t>2s+1s dance 1/2 R&amp;L, 1s+2s turn RH</w:t>
      </w:r>
    </w:p>
    <w:p w:rsidR="00B11EB3" w:rsidRDefault="00B11EB3" w:rsidP="00B11EB3">
      <w:pPr>
        <w:pStyle w:val="DanceBody"/>
        <w:keepNext w:val="0"/>
      </w:pPr>
      <w:r>
        <w:t>25-32</w:t>
      </w:r>
      <w:r>
        <w:tab/>
        <w:t>1s+2s circle 4H round 1/2 way, 2s+1s+3s circle 6H round to left</w:t>
      </w:r>
    </w:p>
    <w:p w:rsidR="00B11EB3" w:rsidRDefault="00B11EB3" w:rsidP="00B11EB3"/>
    <w:p w:rsidR="00B11EB3" w:rsidRDefault="00B11EB3" w:rsidP="00B11EB3">
      <w:pPr>
        <w:pStyle w:val="Minicrib"/>
      </w:pPr>
      <w:r>
        <w:t>THE HOROLOGIST  (J8x32)  3C (4C set)</w:t>
      </w:r>
      <w:r>
        <w:tab/>
        <w:t>R McLeod  W Lothian 70th Bk</w:t>
      </w:r>
    </w:p>
    <w:p w:rsidR="00B11EB3" w:rsidRDefault="00B11EB3" w:rsidP="00B11EB3">
      <w:pPr>
        <w:pStyle w:val="DanceBody"/>
      </w:pPr>
      <w:r>
        <w:t xml:space="preserve"> 1- 8</w:t>
      </w:r>
      <w:r>
        <w:tab/>
        <w:t>1s lead down the middle, back to top &amp; cast to 2</w:t>
      </w:r>
      <w:r w:rsidRPr="00972EEB">
        <w:t>nd</w:t>
      </w:r>
      <w:r>
        <w:t xml:space="preserve"> place</w:t>
      </w:r>
    </w:p>
    <w:p w:rsidR="00B11EB3" w:rsidRDefault="00B11EB3" w:rsidP="00B11EB3">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B11EB3" w:rsidRDefault="00B11EB3" w:rsidP="00B11EB3">
      <w:pPr>
        <w:pStyle w:val="DanceBody"/>
      </w:pPr>
      <w:r>
        <w:t>17-24</w:t>
      </w:r>
      <w:r>
        <w:tab/>
        <w:t>1s dance down between 3s &amp; cast back to 2</w:t>
      </w:r>
      <w:r w:rsidRPr="00972EEB">
        <w:t>nd</w:t>
      </w:r>
      <w:r>
        <w:t xml:space="preserve"> place</w:t>
      </w:r>
      <w:r w:rsidRPr="00BA6B4D">
        <w:rPr>
          <w:b/>
        </w:rPr>
        <w:t xml:space="preserve"> while </w:t>
      </w:r>
      <w:r>
        <w:t>3s set &amp; cross RH, 1s cross up &amp; cast to 2</w:t>
      </w:r>
      <w:r w:rsidRPr="00972EEB">
        <w:t>nd</w:t>
      </w:r>
      <w:r>
        <w:t xml:space="preserve"> pl own side</w:t>
      </w:r>
      <w:r w:rsidRPr="00BA6B4D">
        <w:rPr>
          <w:b/>
        </w:rPr>
        <w:t xml:space="preserve"> while </w:t>
      </w:r>
      <w:r>
        <w:t>2s set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HORSE ISLE  (S3x32)  3C set</w:t>
      </w:r>
      <w:r>
        <w:tab/>
        <w:t>John A Johnston  Jig Time 1</w:t>
      </w:r>
    </w:p>
    <w:p w:rsidR="00B11EB3" w:rsidRDefault="00B11EB3" w:rsidP="00B11EB3">
      <w:pPr>
        <w:pStyle w:val="DanceBody"/>
      </w:pPr>
      <w:r>
        <w:t xml:space="preserve"> 1- 4</w:t>
      </w:r>
      <w:r>
        <w:tab/>
        <w:t>2s pass LSh to dance 1/2 diag RSh reel of 4 with 1M+3L (1st corner pstns), 2s end in middle (2L at top, 2M in 3rd place)</w:t>
      </w:r>
    </w:p>
    <w:p w:rsidR="00B11EB3" w:rsidRDefault="00B11EB3" w:rsidP="00B11EB3">
      <w:pPr>
        <w:pStyle w:val="DanceBody"/>
      </w:pPr>
      <w:r>
        <w:t xml:space="preserve"> 5- 8</w:t>
      </w:r>
      <w:r>
        <w:tab/>
        <w:t>2s pass LSh to dance 1/2 diag RSh reel of 4 with 2nd corner pstns, 2s end in 2nd place opp sides  (3) (2) (1)</w:t>
      </w:r>
    </w:p>
    <w:p w:rsidR="00B11EB3" w:rsidRDefault="00B11EB3" w:rsidP="00B11EB3">
      <w:pPr>
        <w:pStyle w:val="DanceBody"/>
      </w:pPr>
      <w:r>
        <w:t xml:space="preserve"> 9-16</w:t>
      </w:r>
      <w:r>
        <w:tab/>
        <w:t>All set, all triple petronella into lines across, set &amp; triple petronella back to original places</w:t>
      </w:r>
    </w:p>
    <w:p w:rsidR="00B11EB3" w:rsidRDefault="00B11EB3" w:rsidP="00B11EB3">
      <w:pPr>
        <w:pStyle w:val="DanceBody"/>
      </w:pPr>
      <w:r>
        <w:t>17-24</w:t>
      </w:r>
      <w:r>
        <w:tab/>
        <w:t>1s+2L &amp; 2M+3s circle 3H once round to left opening out to circle 6H 1/2 round to left, ending (3) (2) (1)</w:t>
      </w:r>
    </w:p>
    <w:p w:rsidR="00B11EB3" w:rsidRDefault="00B11EB3" w:rsidP="00B11EB3">
      <w:pPr>
        <w:pStyle w:val="DanceBody"/>
        <w:keepNext w:val="0"/>
      </w:pPr>
      <w:r>
        <w:t>25-32</w:t>
      </w:r>
      <w:r>
        <w:tab/>
        <w:t>All turn partners 2H 1.1/2 times; 2s followed by 1s dance up &amp; cast round 3s to end 3 1 2</w:t>
      </w:r>
    </w:p>
    <w:p w:rsidR="00B11EB3" w:rsidRDefault="00B11EB3" w:rsidP="00B11EB3"/>
    <w:p w:rsidR="00B11EB3" w:rsidRDefault="00B11EB3" w:rsidP="00B11EB3">
      <w:pPr>
        <w:pStyle w:val="Minicrib"/>
      </w:pPr>
      <w:r>
        <w:t>HORSEWELLS JIG  (J8x32)  3C (4C set)</w:t>
      </w:r>
      <w:r>
        <w:tab/>
        <w:t>Moira Stacey  Footnotes</w:t>
      </w:r>
    </w:p>
    <w:p w:rsidR="00B11EB3" w:rsidRDefault="00B11EB3" w:rsidP="00B11EB3">
      <w:pPr>
        <w:pStyle w:val="DanceBody"/>
      </w:pPr>
      <w:r>
        <w:t xml:space="preserve"> 1- 8</w:t>
      </w:r>
      <w:r>
        <w:tab/>
        <w:t>1s set &amp; cast 1 place, 1s+3s dance 1/2 R&amp;L</w:t>
      </w:r>
    </w:p>
    <w:p w:rsidR="00B11EB3" w:rsidRDefault="00B11EB3" w:rsidP="00B11EB3">
      <w:pPr>
        <w:pStyle w:val="DanceBody"/>
      </w:pPr>
      <w:r>
        <w:t xml:space="preserve"> 9-16</w:t>
      </w:r>
      <w:r>
        <w:tab/>
        <w:t>2s set &amp; cast 1 place, 2s+1s dance 1/2 R&amp;L</w:t>
      </w:r>
    </w:p>
    <w:p w:rsidR="00B11EB3" w:rsidRDefault="00B11EB3" w:rsidP="00B11EB3">
      <w:pPr>
        <w:pStyle w:val="DanceBody"/>
      </w:pPr>
      <w:r>
        <w:t>17-24</w:t>
      </w:r>
      <w:r>
        <w:tab/>
        <w:t>1s cross RH cast round 1</w:t>
      </w:r>
      <w:r w:rsidRPr="00972EEB">
        <w:t>st</w:t>
      </w:r>
      <w:r>
        <w:t xml:space="preserve"> corners (pstn) into lines of 3 across (1L between 3s at top &amp; 1M between 2s), all Adv+Ret (up/down)</w:t>
      </w:r>
    </w:p>
    <w:p w:rsidR="00B11EB3" w:rsidRDefault="00B11EB3" w:rsidP="00B11EB3">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rPr>
        <w:t xml:space="preserve"> while </w:t>
      </w:r>
      <w:r>
        <w:t>3s+2s set facing diagonally &amp; dance 1/2 RH across</w:t>
      </w:r>
    </w:p>
    <w:p w:rsidR="00B11EB3" w:rsidRDefault="00B11EB3" w:rsidP="00B11EB3">
      <w:pPr>
        <w:pStyle w:val="DanceBody"/>
        <w:keepNext w:val="0"/>
      </w:pPr>
      <w:r>
        <w:t>29-32</w:t>
      </w:r>
      <w:r>
        <w:tab/>
        <w:t>All set &amp; 1s cross RH</w:t>
      </w:r>
    </w:p>
    <w:p w:rsidR="00B11EB3" w:rsidRDefault="00B11EB3" w:rsidP="00B11EB3"/>
    <w:p w:rsidR="00B11EB3" w:rsidRDefault="00B11EB3" w:rsidP="00B11EB3">
      <w:pPr>
        <w:pStyle w:val="Minicrib"/>
      </w:pPr>
      <w:r>
        <w:t>HORTON'S FANCY  (R4x48)  4C set</w:t>
      </w:r>
      <w:r>
        <w:tab/>
        <w:t>Bill Forbes  Craigievar Bk 3</w:t>
      </w:r>
    </w:p>
    <w:p w:rsidR="00B11EB3" w:rsidRDefault="00B11EB3" w:rsidP="00B11EB3">
      <w:pPr>
        <w:pStyle w:val="DanceBody"/>
      </w:pPr>
      <w:r>
        <w:t xml:space="preserve"> 1- 8</w:t>
      </w:r>
      <w:r>
        <w:tab/>
        <w:t>All set, 1s &amp; 4s cross RH &amp; cast in 1 place, 1L+4L</w:t>
      </w:r>
      <w:r w:rsidRPr="007F0D5A">
        <w:rPr>
          <w:b/>
        </w:rPr>
        <w:t xml:space="preserve"> also </w:t>
      </w:r>
      <w:r>
        <w:t>1M+4M turn LH on sides</w:t>
      </w:r>
    </w:p>
    <w:p w:rsidR="00B11EB3" w:rsidRDefault="00B11EB3" w:rsidP="00B11EB3">
      <w:pPr>
        <w:pStyle w:val="DanceBody"/>
      </w:pPr>
      <w:r>
        <w:t xml:space="preserve"> 9-16</w:t>
      </w:r>
      <w:r>
        <w:tab/>
        <w:t>All dance RSh reels of 4 on sides, 1L+4L &amp; 1M+4M end by turning LH to join with corners RH</w:t>
      </w:r>
    </w:p>
    <w:p w:rsidR="00B11EB3" w:rsidRDefault="00B11EB3" w:rsidP="00B11EB3">
      <w:pPr>
        <w:pStyle w:val="DanceBody"/>
      </w:pPr>
      <w:r>
        <w:t>17-24</w:t>
      </w:r>
      <w:r>
        <w:tab/>
        <w:t>All Bal-in-Line on sides, 1s &amp; 4s 1/2 turn corners RH &amp; Bal-in-Line again, 1s &amp; 4s 1/2 turn corners RH</w:t>
      </w:r>
    </w:p>
    <w:p w:rsidR="00B11EB3" w:rsidRDefault="00B11EB3" w:rsidP="00B11EB3">
      <w:pPr>
        <w:pStyle w:val="DanceBody"/>
      </w:pPr>
      <w:r>
        <w:t>25-26</w:t>
      </w:r>
      <w:r>
        <w:tab/>
        <w:t>1s+4s dance LH across 1/2 way</w:t>
      </w:r>
      <w:r w:rsidRPr="00BA6B4D">
        <w:rPr>
          <w:b/>
        </w:rPr>
        <w:t xml:space="preserve"> </w:t>
      </w:r>
      <w:r>
        <w:rPr>
          <w:b/>
        </w:rPr>
        <w:t xml:space="preserve">as </w:t>
      </w:r>
      <w:r>
        <w:t>2s &amp; 3s set</w:t>
      </w:r>
    </w:p>
    <w:p w:rsidR="00B11EB3" w:rsidRDefault="00B11EB3" w:rsidP="00B11EB3">
      <w:pPr>
        <w:pStyle w:val="DanceBody"/>
      </w:pPr>
      <w:r>
        <w:t>27-36</w:t>
      </w:r>
      <w:r>
        <w:tab/>
        <w:t>All dance intersecting diagonal reels of 4 giving RSh in corner &amp; LH in centre</w:t>
      </w:r>
    </w:p>
    <w:p w:rsidR="00B11EB3" w:rsidRDefault="00B11EB3" w:rsidP="00B11EB3">
      <w:pPr>
        <w:pStyle w:val="DanceBody"/>
      </w:pPr>
      <w:r>
        <w:t>37-40</w:t>
      </w:r>
      <w:r>
        <w:tab/>
        <w:t>1s+4s circle 4H round to left, end with 4s (facing up to 1s) making an arch</w:t>
      </w:r>
    </w:p>
    <w:p w:rsidR="00B11EB3" w:rsidRDefault="00B11EB3" w:rsidP="00B11EB3">
      <w:pPr>
        <w:pStyle w:val="DanceBody"/>
        <w:keepNext w:val="0"/>
      </w:pPr>
      <w:r>
        <w:t>41-48</w:t>
      </w:r>
      <w:r>
        <w:tab/>
        <w:t>4s dance up &amp; turn corners RH</w:t>
      </w:r>
      <w:r w:rsidRPr="00BA6B4D">
        <w:rPr>
          <w:b/>
        </w:rPr>
        <w:t xml:space="preserve"> </w:t>
      </w:r>
      <w:r>
        <w:rPr>
          <w:b/>
        </w:rPr>
        <w:t xml:space="preserve">as </w:t>
      </w:r>
      <w:r>
        <w:t>1s dance down to turn corners RH onto side lines, 4s &amp; 1s dance 1/2 Figs of 8 to end 2 4 1 3</w:t>
      </w:r>
    </w:p>
    <w:p w:rsidR="00B11EB3" w:rsidRDefault="00B11EB3" w:rsidP="00B11EB3"/>
    <w:p w:rsidR="00B11EB3" w:rsidRDefault="00B11EB3" w:rsidP="00B11EB3">
      <w:pPr>
        <w:pStyle w:val="Minicrib"/>
        <w:rPr>
          <w:lang w:val="en-US"/>
        </w:rPr>
      </w:pPr>
      <w:r>
        <w:rPr>
          <w:lang w:val="en-US"/>
        </w:rPr>
        <w:t>THE HOSPITALITY CIRCLE  (J32)  Round the Room</w:t>
      </w:r>
      <w:r>
        <w:rPr>
          <w:lang w:val="en-US"/>
        </w:rPr>
        <w:tab/>
        <w:t>Marge van Nus  Lets All Dance Too</w:t>
      </w:r>
    </w:p>
    <w:p w:rsidR="00B11EB3" w:rsidRDefault="00B11EB3" w:rsidP="00B11EB3">
      <w:pPr>
        <w:pStyle w:val="DanceBody"/>
      </w:pPr>
      <w:r>
        <w:t>Round the Room 2 facing 2</w:t>
      </w:r>
    </w:p>
    <w:p w:rsidR="00B11EB3" w:rsidRPr="008011DE" w:rsidRDefault="00B11EB3" w:rsidP="00B11EB3">
      <w:pPr>
        <w:pStyle w:val="DanceBody"/>
      </w:pPr>
      <w:r w:rsidRPr="008011DE">
        <w:t xml:space="preserve"> 1- 8</w:t>
      </w:r>
      <w:r w:rsidRPr="008011DE">
        <w:tab/>
        <w:t xml:space="preserve">Ladies </w:t>
      </w:r>
      <w:r>
        <w:t>Adv+Ret &amp;</w:t>
      </w:r>
      <w:r w:rsidRPr="008011DE">
        <w:t xml:space="preserve"> dance DoSiDo</w:t>
      </w:r>
    </w:p>
    <w:p w:rsidR="00B11EB3" w:rsidRPr="008011DE" w:rsidRDefault="00B11EB3" w:rsidP="00B11EB3">
      <w:pPr>
        <w:pStyle w:val="DanceBody"/>
      </w:pPr>
      <w:r>
        <w:t xml:space="preserve"> </w:t>
      </w:r>
      <w:r w:rsidRPr="008011DE">
        <w:t>9-16</w:t>
      </w:r>
      <w:r>
        <w:tab/>
      </w:r>
      <w:r w:rsidRPr="008011DE">
        <w:t xml:space="preserve">Men </w:t>
      </w:r>
      <w:r>
        <w:t>Adv+Ret &amp;</w:t>
      </w:r>
      <w:r w:rsidRPr="008011DE">
        <w:t xml:space="preserve"> dance </w:t>
      </w:r>
      <w:r>
        <w:t>DoSiDo</w:t>
      </w:r>
    </w:p>
    <w:p w:rsidR="00B11EB3" w:rsidRPr="008011DE" w:rsidRDefault="00B11EB3" w:rsidP="00B11EB3">
      <w:pPr>
        <w:pStyle w:val="DanceBody"/>
      </w:pPr>
      <w:r>
        <w:t>17-24</w:t>
      </w:r>
      <w:r>
        <w:tab/>
      </w:r>
      <w:r w:rsidRPr="008011DE">
        <w:t xml:space="preserve">All dance </w:t>
      </w:r>
      <w:r>
        <w:t>RH</w:t>
      </w:r>
      <w:r w:rsidRPr="008011DE">
        <w:t xml:space="preserve"> across, </w:t>
      </w:r>
      <w:r>
        <w:t>LH</w:t>
      </w:r>
      <w:r w:rsidRPr="008011DE">
        <w:t xml:space="preserve"> back</w:t>
      </w:r>
    </w:p>
    <w:p w:rsidR="00B11EB3" w:rsidRDefault="00B11EB3" w:rsidP="00B11EB3">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B11EB3" w:rsidRDefault="00B11EB3" w:rsidP="00B11EB3"/>
    <w:p w:rsidR="00B11EB3" w:rsidRDefault="00B11EB3" w:rsidP="00B11EB3">
      <w:pPr>
        <w:pStyle w:val="Minicrib"/>
      </w:pPr>
      <w:r>
        <w:t>THE HOT CROSS BUN  (R3x32)  3C set</w:t>
      </w:r>
      <w:r>
        <w:tab/>
        <w:t>Remco Knooihuizen  Dunedin 6</w:t>
      </w:r>
    </w:p>
    <w:p w:rsidR="00B11EB3" w:rsidRDefault="00B11EB3" w:rsidP="00B11EB3">
      <w:pPr>
        <w:pStyle w:val="DanceBody"/>
      </w:pPr>
      <w:r>
        <w:t xml:space="preserve"> 1- 8</w:t>
      </w:r>
      <w:r>
        <w:tab/>
        <w:t>1s cross RH, cast (2s step up); 1s turn 3/4 LH to face 1st corners</w:t>
      </w:r>
    </w:p>
    <w:p w:rsidR="00B11EB3" w:rsidRDefault="00B11EB3" w:rsidP="00B11EB3">
      <w:pPr>
        <w:pStyle w:val="DanceBody"/>
      </w:pPr>
      <w:r>
        <w:t xml:space="preserve"> 9-16</w:t>
      </w:r>
      <w:r>
        <w:tab/>
        <w:t>1s set to 1st corners &amp; change places with corners RH (corners end BtoB facing 1s); 1s+1st corners dance 1/2 diag reel of 4. Corners pass RSh to face 2nd corners (3L facing 2L, 2M facing 3M)</w:t>
      </w:r>
    </w:p>
    <w:p w:rsidR="00B11EB3" w:rsidRDefault="00B11EB3" w:rsidP="00B11EB3">
      <w:pPr>
        <w:pStyle w:val="DanceBody"/>
      </w:pPr>
      <w:r>
        <w:t>17-20</w:t>
      </w:r>
      <w:r>
        <w:tab/>
        <w:t>1/2 diag reel of 4. 1st corners pass LSH to face 1s again (in 3rd corner pstns, 3L facing 1M, 2M facing 1L)</w:t>
      </w:r>
    </w:p>
    <w:p w:rsidR="00B11EB3" w:rsidRDefault="00B11EB3" w:rsidP="00B11EB3">
      <w:pPr>
        <w:pStyle w:val="DanceBody"/>
      </w:pPr>
      <w:r>
        <w:t>21-24</w:t>
      </w:r>
      <w:r>
        <w:tab/>
        <w:t>1st corners set to 1s &amp; change places RH</w:t>
      </w:r>
    </w:p>
    <w:p w:rsidR="00B11EB3" w:rsidRDefault="00B11EB3" w:rsidP="00B11EB3">
      <w:pPr>
        <w:pStyle w:val="DanceBody"/>
      </w:pPr>
      <w:r>
        <w:t>25-32</w:t>
      </w:r>
      <w:r>
        <w:tab/>
        <w:t>1s turn 3/4 LH to 2nd place opp side;  3s+1s+2s set &amp; cross RH with partner.  End 3 1 2</w:t>
      </w:r>
    </w:p>
    <w:p w:rsidR="00B11EB3" w:rsidRDefault="00B11EB3" w:rsidP="00B11EB3">
      <w:pPr>
        <w:pStyle w:val="DanceBody"/>
        <w:keepNext w:val="0"/>
        <w:rPr>
          <w:i/>
        </w:rPr>
      </w:pPr>
      <w:r w:rsidRPr="007A2F78">
        <w:rPr>
          <w:i/>
        </w:rPr>
        <w:t>Note:</w:t>
      </w:r>
      <w:r w:rsidRPr="007A2F78">
        <w:rPr>
          <w:i/>
        </w:rPr>
        <w:tab/>
        <w:t>If preferred, LH turns Bars 5-8 &amp; 25-28 can be 1.3/4 turn.  May also be dance as R8x32 (4C set)</w:t>
      </w:r>
    </w:p>
    <w:p w:rsidR="00B11EB3" w:rsidRDefault="00B11EB3" w:rsidP="00B11EB3"/>
    <w:p w:rsidR="00B11EB3" w:rsidRDefault="00B11EB3" w:rsidP="00B11EB3">
      <w:pPr>
        <w:pStyle w:val="Minicrib"/>
      </w:pPr>
      <w:r>
        <w:t>HOT CROSS BUNS  (M-1x(S48+R48))  Sq.Set</w:t>
      </w:r>
      <w:r>
        <w:tab/>
        <w:t>Geraldine &amp; Holger Schuckelt  Borderland Dances</w:t>
      </w:r>
    </w:p>
    <w:p w:rsidR="00B11EB3" w:rsidRDefault="00B11EB3" w:rsidP="00B11EB3">
      <w:pPr>
        <w:pStyle w:val="DanceBody"/>
      </w:pPr>
      <w:r>
        <w:t>Strathspey</w:t>
      </w:r>
    </w:p>
    <w:p w:rsidR="00B11EB3" w:rsidRDefault="00B11EB3" w:rsidP="00B11EB3">
      <w:pPr>
        <w:pStyle w:val="DanceBody"/>
      </w:pPr>
      <w:r>
        <w:t xml:space="preserve"> 1- 8</w:t>
      </w:r>
      <w:r>
        <w:tab/>
        <w:t>All set, Adv+Ret (1 step), turn 2H &amp; circle 8H round for 2 bars</w:t>
      </w:r>
    </w:p>
    <w:p w:rsidR="00B11EB3" w:rsidRPr="000E66F2" w:rsidRDefault="00B11EB3" w:rsidP="00B11EB3">
      <w:pPr>
        <w:pStyle w:val="DanceBody"/>
      </w:pPr>
      <w:r>
        <w:t xml:space="preserve"> 9-16</w:t>
      </w:r>
      <w:r>
        <w:tab/>
      </w:r>
      <w:r w:rsidRPr="000E66F2">
        <w:t>All set to corners &amp; dance La Baratte</w:t>
      </w:r>
      <w:r>
        <w:t xml:space="preserve"> to form new couples</w:t>
      </w:r>
    </w:p>
    <w:p w:rsidR="00B11EB3" w:rsidRDefault="00B11EB3" w:rsidP="00B11EB3">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B11EB3" w:rsidRDefault="00B11EB3" w:rsidP="00B11EB3">
      <w:pPr>
        <w:pStyle w:val="DanceBody"/>
      </w:pPr>
      <w:r>
        <w:t>17-24</w:t>
      </w:r>
      <w:r>
        <w:tab/>
        <w:t>Couples in 1st &amp; 3rd positions dance a variation of the Swirl:</w:t>
      </w:r>
    </w:p>
    <w:p w:rsidR="00B11EB3" w:rsidRDefault="00B11EB3" w:rsidP="00B11EB3">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B11EB3" w:rsidRDefault="00B11EB3" w:rsidP="00B11EB3">
      <w:pPr>
        <w:pStyle w:val="DanceBody"/>
      </w:pPr>
      <w:r>
        <w:t>25-32</w:t>
      </w:r>
      <w:r>
        <w:tab/>
        <w:t>All dance reels of 4. On bars 31-32 1s+3s loop into square set formation (Ladies on partner's right)</w:t>
      </w:r>
    </w:p>
    <w:p w:rsidR="00B11EB3" w:rsidRDefault="00B11EB3" w:rsidP="00B11EB3">
      <w:pPr>
        <w:pStyle w:val="DanceBody"/>
      </w:pPr>
      <w:r>
        <w:t>33-48</w:t>
      </w:r>
      <w:r>
        <w:tab/>
        <w:t>New couples in 2nd &amp; 4th positions repeat bars 17-32 3 4 1 2</w:t>
      </w:r>
    </w:p>
    <w:p w:rsidR="00B11EB3" w:rsidRDefault="00B11EB3" w:rsidP="00B11EB3">
      <w:pPr>
        <w:pStyle w:val="DanceBody"/>
      </w:pPr>
      <w:r>
        <w:t>Reel</w:t>
      </w:r>
    </w:p>
    <w:p w:rsidR="00B11EB3" w:rsidRDefault="00B11EB3" w:rsidP="00B11EB3">
      <w:pPr>
        <w:pStyle w:val="DanceBody"/>
      </w:pPr>
      <w:r>
        <w:t>49-64</w:t>
      </w:r>
      <w:r>
        <w:tab/>
        <w:t>All dance full Schiehallion Reel</w:t>
      </w:r>
    </w:p>
    <w:p w:rsidR="00B11EB3" w:rsidRDefault="00B11EB3" w:rsidP="00B11EB3">
      <w:pPr>
        <w:pStyle w:val="DanceBody"/>
      </w:pPr>
      <w:r>
        <w:t>65-80</w:t>
      </w:r>
      <w:r>
        <w:tab/>
        <w:t>All dance Grand Chain (2 bars per hand)</w:t>
      </w:r>
    </w:p>
    <w:p w:rsidR="00B11EB3" w:rsidRDefault="00B11EB3" w:rsidP="00B11EB3">
      <w:pPr>
        <w:pStyle w:val="DanceBody"/>
      </w:pPr>
      <w:r>
        <w:t>81-88</w:t>
      </w:r>
      <w:r>
        <w:tab/>
        <w:t>All turn partner RH, turn corner LH to finish passing partner RSh</w:t>
      </w:r>
    </w:p>
    <w:p w:rsidR="00B11EB3" w:rsidRDefault="00B11EB3" w:rsidP="00B11EB3">
      <w:pPr>
        <w:pStyle w:val="DanceBody"/>
      </w:pPr>
      <w:r>
        <w:t>89-92</w:t>
      </w:r>
      <w:r>
        <w:tab/>
        <w:t xml:space="preserve">All Men dance LH across </w:t>
      </w:r>
      <w:r>
        <w:rPr>
          <w:b/>
          <w:bCs/>
        </w:rPr>
        <w:t>while</w:t>
      </w:r>
      <w:r>
        <w:t xml:space="preserve"> all Ladies chase clockwise 1/2 way round (Ladies pass Men LSh)</w:t>
      </w:r>
    </w:p>
    <w:p w:rsidR="00B11EB3" w:rsidRDefault="00B11EB3" w:rsidP="00B11EB3">
      <w:pPr>
        <w:pStyle w:val="DanceBody"/>
        <w:keepNext w:val="0"/>
      </w:pPr>
      <w:r>
        <w:t>93-96</w:t>
      </w:r>
      <w:r>
        <w:tab/>
        <w:t xml:space="preserve">All Ladies dance RH across </w:t>
      </w:r>
      <w:r>
        <w:rPr>
          <w:b/>
          <w:bCs/>
        </w:rPr>
        <w:t>while</w:t>
      </w:r>
      <w:r>
        <w:t xml:space="preserve"> all Men chase anticlockwise 1/2 way round to meet own partner</w:t>
      </w:r>
    </w:p>
    <w:p w:rsidR="00B11EB3" w:rsidRDefault="00B11EB3" w:rsidP="00B11EB3"/>
    <w:p w:rsidR="00B11EB3" w:rsidRDefault="00B11EB3" w:rsidP="00B11EB3">
      <w:pPr>
        <w:pStyle w:val="Minicrib"/>
      </w:pPr>
      <w:r>
        <w:t>HOT LINKS  (R8x40)  3C (4C set)</w:t>
      </w:r>
      <w:r>
        <w:tab/>
        <w:t>Terry Glasspool  7 year Itch</w:t>
      </w:r>
    </w:p>
    <w:p w:rsidR="00B11EB3" w:rsidRDefault="00B11EB3" w:rsidP="00B11EB3">
      <w:pPr>
        <w:pStyle w:val="DanceBody"/>
      </w:pPr>
      <w:r>
        <w:t xml:space="preserve"> 1- 8</w:t>
      </w:r>
      <w:r>
        <w:tab/>
        <w:t>1s set, cast 2 places, cross up through 3s &amp; dance up behind 2s to partner's place</w:t>
      </w:r>
    </w:p>
    <w:p w:rsidR="00B11EB3" w:rsidRDefault="00B11EB3" w:rsidP="00B11EB3">
      <w:pPr>
        <w:pStyle w:val="DanceBody"/>
      </w:pPr>
      <w:r>
        <w:t xml:space="preserve"> 9-16</w:t>
      </w:r>
      <w:r>
        <w:tab/>
        <w:t>1s dance Fig of 8 round 2s</w:t>
      </w:r>
      <w:r w:rsidRPr="00BA6B4D">
        <w:rPr>
          <w:b/>
        </w:rPr>
        <w:t xml:space="preserve"> while </w:t>
      </w:r>
      <w:r>
        <w:t>2s set, cross RH, set &amp; cross back</w:t>
      </w:r>
    </w:p>
    <w:p w:rsidR="00B11EB3" w:rsidRDefault="00B11EB3" w:rsidP="00B11EB3">
      <w:pPr>
        <w:pStyle w:val="DanceBody"/>
      </w:pPr>
      <w:r>
        <w:t>17-24</w:t>
      </w:r>
      <w:r>
        <w:tab/>
        <w:t>1s+2s Set+Link, 2s+1s+3s Set+Link for 3 once to end in lines of 3 across set</w:t>
      </w:r>
    </w:p>
    <w:p w:rsidR="00B11EB3" w:rsidRDefault="00B11EB3" w:rsidP="00B11EB3">
      <w:pPr>
        <w:pStyle w:val="DanceBody"/>
      </w:pPr>
      <w:r>
        <w:t>25-32</w:t>
      </w:r>
      <w:r>
        <w:tab/>
        <w:t>2s+1s+3s set twice, cast</w:t>
      </w:r>
      <w:r w:rsidRPr="00BA6B4D">
        <w:rPr>
          <w:b/>
        </w:rPr>
        <w:t xml:space="preserve"> </w:t>
      </w:r>
      <w:r>
        <w:rPr>
          <w:b/>
        </w:rPr>
        <w:t xml:space="preserve">as </w:t>
      </w:r>
      <w:r>
        <w:t>in Set+Link for 3, 1s meet in prom hold</w:t>
      </w:r>
      <w:r w:rsidRPr="00BA6B4D">
        <w:rPr>
          <w:b/>
        </w:rPr>
        <w:t xml:space="preserve"> while </w:t>
      </w:r>
      <w:r>
        <w:t>2s &amp; 3s 1/2 turn RH into prom hold - all facing up</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HOT PUNCH  (J8x32)  3C (4C set)</w:t>
      </w:r>
      <w:r>
        <w:tab/>
        <w:t>John Drewry  Bon Accord Bk</w:t>
      </w:r>
    </w:p>
    <w:p w:rsidR="00B11EB3" w:rsidRDefault="00B11EB3" w:rsidP="00B11EB3">
      <w:pPr>
        <w:pStyle w:val="DanceBody"/>
      </w:pPr>
      <w:r>
        <w:t xml:space="preserve"> 1- 8</w:t>
      </w:r>
      <w:r>
        <w:tab/>
        <w:t>1s+2s set &amp; circle left 1.1/2 times round. (2) (1) 3</w:t>
      </w:r>
    </w:p>
    <w:p w:rsidR="00B11EB3" w:rsidRDefault="00B11EB3" w:rsidP="00B11EB3">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B11EB3" w:rsidRDefault="00B11EB3" w:rsidP="00B11EB3">
      <w:pPr>
        <w:pStyle w:val="DanceBody"/>
      </w:pPr>
      <w:r>
        <w:t>17-24</w:t>
      </w:r>
      <w:r>
        <w:tab/>
        <w:t>1s turn 1</w:t>
      </w:r>
      <w:r w:rsidRPr="00972EEB">
        <w:t>st</w:t>
      </w:r>
      <w:r>
        <w:t xml:space="preserve"> corners LH, partner RH, 2</w:t>
      </w:r>
      <w:r w:rsidRPr="00972EEB">
        <w:t>nd</w:t>
      </w:r>
      <w:r>
        <w:t xml:space="preserve"> corner LH &amp; partner RH</w:t>
      </w:r>
    </w:p>
    <w:p w:rsidR="00B11EB3" w:rsidRDefault="00B11EB3" w:rsidP="00B11EB3">
      <w:pPr>
        <w:pStyle w:val="DanceBody"/>
      </w:pPr>
      <w:r>
        <w:t>25-32</w:t>
      </w:r>
      <w:r>
        <w:tab/>
        <w:t>2s+1s+3s dance "reels of 3 on sides with crossing":</w:t>
      </w:r>
    </w:p>
    <w:p w:rsidR="00B11EB3" w:rsidRDefault="00B11EB3" w:rsidP="00B11EB3">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rPr>
        <w:t>while</w:t>
      </w:r>
    </w:p>
    <w:p w:rsidR="00B11EB3" w:rsidRDefault="00B11EB3" w:rsidP="00B11EB3">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rPr>
        <w:t>while</w:t>
      </w:r>
    </w:p>
    <w:p w:rsidR="00B11EB3" w:rsidRDefault="00B11EB3" w:rsidP="00B11EB3">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B11EB3" w:rsidRDefault="00B11EB3" w:rsidP="00B11EB3"/>
    <w:p w:rsidR="00B11EB3" w:rsidRDefault="00B11EB3" w:rsidP="00B11EB3">
      <w:pPr>
        <w:pStyle w:val="Minicrib"/>
      </w:pPr>
      <w:r>
        <w:t>HOT PUNCH  (J4x32)  4C Set</w:t>
      </w:r>
      <w:r>
        <w:tab/>
        <w:t>John W Mitchell  Whetherly Dance Sheet 21</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All set,  1s &amp; 4s cast in 1 place (2s &amp; 3s step up/down); 1s &amp; 4s cross RH &amp; cast up/down into lines across (1s between 2s, 4s between 3s)</w:t>
      </w:r>
    </w:p>
    <w:p w:rsidR="00B11EB3" w:rsidRDefault="00B11EB3" w:rsidP="00B11EB3">
      <w:pPr>
        <w:pStyle w:val="DanceBody"/>
      </w:pPr>
      <w:r>
        <w:t xml:space="preserve"> 9-16</w:t>
      </w:r>
      <w:r>
        <w:tab/>
        <w:t>All Adv+Ret up/down set; 1s+4s dance 1/2 R&amp;L (4s now between 2s, 1s between 3s, Man facing Lady)</w:t>
      </w:r>
    </w:p>
    <w:p w:rsidR="00B11EB3" w:rsidRDefault="00B11EB3" w:rsidP="00B11EB3">
      <w:pPr>
        <w:pStyle w:val="DanceBody"/>
      </w:pPr>
      <w:r>
        <w:t>17-24</w:t>
      </w:r>
      <w:r>
        <w:tab/>
        <w:t xml:space="preserve">4s+2s </w:t>
      </w:r>
      <w:r>
        <w:rPr>
          <w:b/>
        </w:rPr>
        <w:t>also</w:t>
      </w:r>
      <w:r>
        <w:t xml:space="preserve"> 1s+3s dance reels of 4 across.  At end 4s &amp; 1s start turning partner LH</w:t>
      </w:r>
    </w:p>
    <w:p w:rsidR="00B11EB3" w:rsidRPr="00BE1E37" w:rsidRDefault="00B11EB3" w:rsidP="00B11EB3">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B11EB3" w:rsidRDefault="00B11EB3" w:rsidP="00B11EB3"/>
    <w:p w:rsidR="00B11EB3" w:rsidRDefault="00B11EB3" w:rsidP="00B11EB3">
      <w:pPr>
        <w:pStyle w:val="Minicrib"/>
      </w:pPr>
      <w:r>
        <w:t>A HOT TODDY  (J8x32)  3C (4C set)</w:t>
      </w:r>
      <w:r>
        <w:tab/>
        <w:t>W Adams  Glasgow Diamond Jubilee</w:t>
      </w:r>
    </w:p>
    <w:p w:rsidR="00B11EB3" w:rsidRDefault="00B11EB3" w:rsidP="00B11EB3">
      <w:pPr>
        <w:pStyle w:val="DanceBody"/>
      </w:pPr>
      <w:r>
        <w:t xml:space="preserve"> 1- 8</w:t>
      </w:r>
      <w:r>
        <w:tab/>
        <w:t>1s cross RH &amp; cast down 1 place, 1s dance 1/2 RSh reels of 3 across (1L with 2s &amp; 1M with 3s)</w:t>
      </w:r>
    </w:p>
    <w:p w:rsidR="00B11EB3" w:rsidRDefault="00B11EB3" w:rsidP="00B11EB3">
      <w:pPr>
        <w:pStyle w:val="DanceBody"/>
      </w:pPr>
      <w:r>
        <w:t xml:space="preserve"> 9-16</w:t>
      </w:r>
      <w:r>
        <w:tab/>
        <w:t>1s cross RH &amp; cast right (1M down 1L up), 1s dance into centre &amp; turn about to BtoB</w:t>
      </w:r>
      <w:r w:rsidRPr="002901AE">
        <w:rPr>
          <w:b/>
        </w:rPr>
        <w:t xml:space="preserve"> </w:t>
      </w:r>
      <w:r w:rsidRPr="00F1676F">
        <w:t>with partner</w:t>
      </w:r>
      <w:r>
        <w:t xml:space="preserve"> &amp; set</w:t>
      </w:r>
      <w:r w:rsidRPr="00BA6B4D">
        <w:rPr>
          <w:b/>
        </w:rPr>
        <w:t xml:space="preserve"> while </w:t>
      </w:r>
      <w:r>
        <w:t>2s+3s set &amp; dance in, retire &amp; set</w:t>
      </w:r>
    </w:p>
    <w:p w:rsidR="00B11EB3" w:rsidRDefault="00B11EB3" w:rsidP="00B11EB3">
      <w:pPr>
        <w:pStyle w:val="DanceBody"/>
      </w:pPr>
      <w:r>
        <w:t>17-24</w:t>
      </w:r>
      <w:r>
        <w:tab/>
        <w:t>1s dance RH across (1L with 2s &amp; 1M with 3s) 1s ending 2</w:t>
      </w:r>
      <w:r w:rsidRPr="00972EEB">
        <w:t>nd</w:t>
      </w:r>
      <w:r>
        <w:t xml:space="preserve"> place own sides, 1s dance 1/2 reel of 3 across (1M with 2s &amp; 1L with 3s)</w:t>
      </w:r>
    </w:p>
    <w:p w:rsidR="00B11EB3" w:rsidRDefault="00B11EB3" w:rsidP="00B11EB3">
      <w:pPr>
        <w:pStyle w:val="DanceBody"/>
        <w:keepNext w:val="0"/>
      </w:pPr>
      <w:r>
        <w:t>25-32</w:t>
      </w:r>
      <w:r>
        <w:tab/>
        <w:t>1s cross RH &amp; 2s+1s+3s set, all turn partners RH</w:t>
      </w:r>
    </w:p>
    <w:p w:rsidR="00B11EB3" w:rsidRDefault="00B11EB3" w:rsidP="00B11EB3"/>
    <w:p w:rsidR="00B11EB3" w:rsidRDefault="00B11EB3" w:rsidP="00B11EB3">
      <w:pPr>
        <w:pStyle w:val="Minicrib"/>
      </w:pPr>
      <w:r>
        <w:t>THE HOT TROD  (R4x40)  4C set</w:t>
      </w:r>
      <w:r>
        <w:tab/>
        <w:t>Border Reiver</w:t>
      </w:r>
    </w:p>
    <w:p w:rsidR="00B11EB3" w:rsidRDefault="00B11EB3" w:rsidP="00B11EB3">
      <w:pPr>
        <w:pStyle w:val="DanceBody"/>
      </w:pPr>
      <w:r>
        <w:t xml:space="preserve"> 1- 8</w:t>
      </w:r>
      <w:r>
        <w:tab/>
        <w:t>2s+3s dance 1/2 R&amp;L, 3s+2s dance RH across</w:t>
      </w:r>
      <w:r w:rsidRPr="00BA6B4D">
        <w:rPr>
          <w:b/>
        </w:rPr>
        <w:t xml:space="preserve"> while </w:t>
      </w:r>
      <w:r>
        <w:t>1s &amp; 4s chase clockwise 1/2 way.  (4)(3)(2)(1)</w:t>
      </w:r>
    </w:p>
    <w:p w:rsidR="00B11EB3" w:rsidRDefault="00B11EB3" w:rsidP="00B11EB3">
      <w:pPr>
        <w:pStyle w:val="DanceBody"/>
      </w:pPr>
      <w:r>
        <w:t xml:space="preserve"> 9-12</w:t>
      </w:r>
      <w:r>
        <w:tab/>
        <w:t>4M followed by prtnr casts 1 place &amp; crosses to face 3M (3s step up)</w:t>
      </w:r>
      <w:r w:rsidRPr="00BA6B4D">
        <w:rPr>
          <w:b/>
        </w:rPr>
        <w:t xml:space="preserve"> while </w:t>
      </w:r>
      <w:r>
        <w:t>1L followed by prtnr casts &amp; crosses to face 2M (2s step down)</w:t>
      </w:r>
    </w:p>
    <w:p w:rsidR="00B11EB3" w:rsidRDefault="00B11EB3" w:rsidP="00B11EB3">
      <w:pPr>
        <w:pStyle w:val="DanceBody"/>
      </w:pPr>
      <w:r>
        <w:t>13-16</w:t>
      </w:r>
      <w:r>
        <w:tab/>
        <w:t>4s+1s dance Alternating Tandem 1/2 reel of 4 with 1</w:t>
      </w:r>
      <w:r w:rsidRPr="00972EEB">
        <w:t>st</w:t>
      </w:r>
      <w:r>
        <w:t xml:space="preserve"> corners</w:t>
      </w:r>
    </w:p>
    <w:p w:rsidR="00B11EB3" w:rsidRDefault="00B11EB3" w:rsidP="00B11EB3">
      <w:pPr>
        <w:pStyle w:val="DanceBody"/>
      </w:pPr>
      <w:r>
        <w:t>17-24</w:t>
      </w:r>
      <w:r>
        <w:tab/>
        <w:t>Repeat Alternating Tandem 1/2 reels with next 2</w:t>
      </w:r>
      <w:r w:rsidRPr="00972EEB">
        <w:t>nd</w:t>
      </w:r>
      <w:r>
        <w:t xml:space="preserve"> &amp; 3</w:t>
      </w:r>
      <w:r w:rsidRPr="00972EEB">
        <w:t>rd</w:t>
      </w:r>
      <w:r>
        <w:t xml:space="preserve"> corners</w:t>
      </w:r>
    </w:p>
    <w:p w:rsidR="00B11EB3" w:rsidRDefault="00B11EB3" w:rsidP="00B11EB3">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rPr>
        <w:t xml:space="preserve"> while </w:t>
      </w:r>
      <w:r>
        <w:t>3s+2s chase clockwise 1/2 way.  2 4 1 3</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HOUSE KEYS OF LISBON  (S3x32)  3C Triangular Set</w:t>
      </w:r>
      <w:r>
        <w:tab/>
        <w:t>Murrough Landon, 2020</w:t>
      </w:r>
    </w:p>
    <w:p w:rsidR="00B11EB3" w:rsidRDefault="00B11EB3" w:rsidP="00B11EB3">
      <w:pPr>
        <w:pStyle w:val="DanceBody"/>
      </w:pPr>
      <w:r>
        <w:t xml:space="preserve"> 1- 8</w:t>
      </w:r>
      <w:r>
        <w:tab/>
        <w:t>Men dance LH across back to place; all Set+Link</w:t>
      </w:r>
    </w:p>
    <w:p w:rsidR="00B11EB3" w:rsidRDefault="00B11EB3" w:rsidP="00B11EB3">
      <w:pPr>
        <w:pStyle w:val="DanceBody"/>
      </w:pPr>
      <w:r>
        <w:t xml:space="preserve"> 9-16</w:t>
      </w:r>
      <w:r>
        <w:tab/>
        <w:t>Ladies dance LH across back to partner's place; all Set+Link to original places, Ladies face out</w:t>
      </w:r>
    </w:p>
    <w:p w:rsidR="00B11EB3" w:rsidRDefault="00B11EB3" w:rsidP="00B11EB3">
      <w:pPr>
        <w:pStyle w:val="DanceBody"/>
      </w:pPr>
      <w:r>
        <w:t>17-20</w:t>
      </w:r>
      <w:r>
        <w:tab/>
        <w:t>All dance 4 bars of Schiehallion reels (pass LSh in centre). Ladies face out (all have progressed 1 place anticlockwise)</w:t>
      </w:r>
    </w:p>
    <w:p w:rsidR="00B11EB3" w:rsidRDefault="00B11EB3" w:rsidP="00B11EB3">
      <w:pPr>
        <w:pStyle w:val="DanceBody"/>
      </w:pPr>
      <w:r>
        <w:t>21-24</w:t>
      </w:r>
      <w:r>
        <w:tab/>
        <w:t>All turn corner LH , face partner &amp; turn partner 2H once round, opening out ready to …</w:t>
      </w:r>
    </w:p>
    <w:p w:rsidR="00B11EB3" w:rsidRDefault="00B11EB3" w:rsidP="00B11EB3">
      <w:pPr>
        <w:pStyle w:val="DanceBody"/>
        <w:keepNext w:val="0"/>
      </w:pPr>
      <w:r>
        <w:t>25-32</w:t>
      </w:r>
      <w:r>
        <w:tab/>
        <w:t>All circle 6H round &amp; back.  2 3 1</w:t>
      </w:r>
    </w:p>
    <w:p w:rsidR="00B11EB3" w:rsidRDefault="00B11EB3" w:rsidP="00B11EB3"/>
    <w:p w:rsidR="00B11EB3" w:rsidRDefault="00B11EB3" w:rsidP="00B11EB3">
      <w:pPr>
        <w:pStyle w:val="Minicrib"/>
      </w:pPr>
      <w:r>
        <w:t>HOW DOES IT GO?  (J8x32)  3C (4C set)</w:t>
      </w:r>
      <w:r>
        <w:tab/>
        <w:t>M Adams  SCD Archives</w:t>
      </w:r>
    </w:p>
    <w:p w:rsidR="00B11EB3" w:rsidRDefault="00B11EB3" w:rsidP="00B11EB3">
      <w:pPr>
        <w:pStyle w:val="DanceBody"/>
      </w:pPr>
      <w:r>
        <w:t xml:space="preserve"> 1- 8</w:t>
      </w:r>
      <w:r>
        <w:tab/>
        <w:t>1s set &amp; cast 1 place, dance 1/2 Fig of 8 round 2s &amp; end in 2</w:t>
      </w:r>
      <w:r w:rsidRPr="00972EEB">
        <w:t>nd</w:t>
      </w:r>
      <w:r>
        <w:t xml:space="preserve"> place opposite sides facing down</w:t>
      </w:r>
    </w:p>
    <w:p w:rsidR="00B11EB3" w:rsidRDefault="00B11EB3" w:rsidP="00B11EB3">
      <w:pPr>
        <w:pStyle w:val="DanceBody"/>
      </w:pPr>
      <w:r>
        <w:t xml:space="preserve"> 9-16</w:t>
      </w:r>
      <w:r>
        <w:tab/>
        <w:t>1s turn 3s (with nearer hand -1s dancing in) into 1/2 Fig of 8 round 3s &amp; end facing 1</w:t>
      </w:r>
      <w:r w:rsidRPr="00972EEB">
        <w:t>st</w:t>
      </w:r>
      <w:r>
        <w:t xml:space="preserve"> corners</w:t>
      </w:r>
    </w:p>
    <w:p w:rsidR="00B11EB3" w:rsidRDefault="00B11EB3" w:rsidP="00B11EB3">
      <w:pPr>
        <w:pStyle w:val="DanceBody"/>
      </w:pPr>
      <w:r>
        <w:t>17-24</w:t>
      </w:r>
      <w:r>
        <w:tab/>
        <w:t>1s dance Hello-Goodbye setting ending BtoB (Man facing up)</w:t>
      </w:r>
    </w:p>
    <w:p w:rsidR="00B11EB3" w:rsidRDefault="00B11EB3" w:rsidP="00B11EB3">
      <w:pPr>
        <w:pStyle w:val="DanceBody"/>
        <w:keepNext w:val="0"/>
      </w:pPr>
      <w:r>
        <w:t>25-32</w:t>
      </w:r>
      <w:r>
        <w:tab/>
        <w:t>1s dance reels of 3 across (Man with 2s &amp; Lady with 3s) giving RSh to 2</w:t>
      </w:r>
      <w:r w:rsidRPr="00972EEB">
        <w:t>nd</w:t>
      </w:r>
      <w:r>
        <w:t xml:space="preserve"> corner</w:t>
      </w:r>
    </w:p>
    <w:p w:rsidR="00B11EB3" w:rsidRDefault="00B11EB3" w:rsidP="00B11EB3"/>
    <w:p w:rsidR="00B11EB3" w:rsidRDefault="00B11EB3" w:rsidP="00B11EB3">
      <w:pPr>
        <w:pStyle w:val="Minicrib"/>
      </w:pPr>
      <w:r>
        <w:t>HOW DOES IT START  (J4x64)  4C set</w:t>
      </w:r>
      <w:r>
        <w:tab/>
        <w:t>W Mumford</w:t>
      </w:r>
    </w:p>
    <w:p w:rsidR="00B11EB3" w:rsidRPr="0019135F" w:rsidRDefault="00B11EB3" w:rsidP="00B11EB3">
      <w:pPr>
        <w:pStyle w:val="DanceBody"/>
      </w:pPr>
      <w:r w:rsidRPr="0019135F">
        <w:t xml:space="preserve"> 1- 8</w:t>
      </w:r>
      <w:r w:rsidRPr="0019135F">
        <w:tab/>
        <w:t>1s cross RH &amp; cast to 2</w:t>
      </w:r>
      <w:r w:rsidRPr="00972EEB">
        <w:t>nd</w:t>
      </w:r>
      <w:r w:rsidRPr="0019135F">
        <w:t xml:space="preserve"> place, 2s+1s Set+Link</w:t>
      </w:r>
    </w:p>
    <w:p w:rsidR="00B11EB3" w:rsidRPr="0019135F" w:rsidRDefault="00B11EB3" w:rsidP="00B11EB3">
      <w:pPr>
        <w:pStyle w:val="DanceBody"/>
      </w:pPr>
      <w:r w:rsidRPr="0019135F">
        <w:t xml:space="preserve"> 9-16</w:t>
      </w:r>
      <w:r w:rsidRPr="0019135F">
        <w:tab/>
        <w:t xml:space="preserve">1s dance RSh reels of 3 on </w:t>
      </w:r>
      <w:r>
        <w:t>opposite sides</w:t>
      </w:r>
    </w:p>
    <w:p w:rsidR="00B11EB3" w:rsidRPr="0019135F" w:rsidRDefault="00B11EB3" w:rsidP="00B11EB3">
      <w:pPr>
        <w:pStyle w:val="DanceBody"/>
      </w:pPr>
      <w:r w:rsidRPr="0019135F">
        <w:t>17-24</w:t>
      </w:r>
      <w:r w:rsidRPr="0019135F">
        <w:tab/>
        <w:t>1M followed by partner cast to 2</w:t>
      </w:r>
      <w:r w:rsidRPr="00972EEB">
        <w:t>nd</w:t>
      </w:r>
      <w:r w:rsidRPr="0019135F">
        <w:t xml:space="preserve"> place &amp; crosses to own sides to dance LH across with 3s</w:t>
      </w:r>
    </w:p>
    <w:p w:rsidR="00B11EB3" w:rsidRPr="0019135F" w:rsidRDefault="00B11EB3" w:rsidP="00B11EB3">
      <w:pPr>
        <w:pStyle w:val="DanceBody"/>
      </w:pPr>
      <w:r w:rsidRPr="0019135F">
        <w:t>25-32</w:t>
      </w:r>
      <w:r w:rsidRPr="0019135F">
        <w:tab/>
        <w:t>1s dance reels of 3 on own sides (RSh to 2s to start)</w:t>
      </w:r>
    </w:p>
    <w:p w:rsidR="00B11EB3" w:rsidRPr="0019135F" w:rsidRDefault="00B11EB3" w:rsidP="00B11EB3">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rPr>
        <w:t xml:space="preserve"> </w:t>
      </w:r>
      <w:r>
        <w:rPr>
          <w:b/>
        </w:rPr>
        <w:t xml:space="preserve">as </w:t>
      </w:r>
      <w:r w:rsidRPr="0019135F">
        <w:t>1M dances up to 2</w:t>
      </w:r>
      <w:r w:rsidRPr="00972EEB">
        <w:t>nd</w:t>
      </w:r>
      <w:r w:rsidRPr="0019135F">
        <w:t xml:space="preserve"> place opposite sides</w:t>
      </w:r>
    </w:p>
    <w:p w:rsidR="00B11EB3" w:rsidRPr="0019135F" w:rsidRDefault="00B11EB3" w:rsidP="00B11EB3">
      <w:pPr>
        <w:pStyle w:val="DanceBody"/>
        <w:keepNext w:val="0"/>
      </w:pPr>
      <w:r w:rsidRPr="0019135F">
        <w:t>41-64</w:t>
      </w:r>
      <w:r w:rsidRPr="0019135F">
        <w:tab/>
        <w:t>1s repeat bars 9-32 with 3s+4s</w:t>
      </w:r>
    </w:p>
    <w:p w:rsidR="00B11EB3" w:rsidRDefault="00B11EB3" w:rsidP="00B11EB3"/>
    <w:p w:rsidR="00B11EB3" w:rsidRDefault="00B11EB3" w:rsidP="00B11EB3">
      <w:pPr>
        <w:pStyle w:val="Minicrib"/>
      </w:pPr>
      <w:r>
        <w:t>HOW MANY ARE THERE TONIGHT, DAVID?  (S3x32)  3C Set</w:t>
      </w:r>
      <w:r>
        <w:tab/>
        <w:t>Barbara Handley  RSCDS Manchester 75th Anniv</w:t>
      </w:r>
    </w:p>
    <w:p w:rsidR="00B11EB3" w:rsidRDefault="00B11EB3" w:rsidP="00B11EB3">
      <w:pPr>
        <w:pStyle w:val="DanceBody"/>
      </w:pPr>
      <w:r>
        <w:t xml:space="preserve"> 1- 8</w:t>
      </w:r>
      <w:r>
        <w:tab/>
        <w:t>1s+3s dance double Fig 8 round 2s (1s cross down, 3s cast up to start)</w:t>
      </w:r>
    </w:p>
    <w:p w:rsidR="00B11EB3" w:rsidRDefault="00B11EB3" w:rsidP="00B11EB3">
      <w:pPr>
        <w:pStyle w:val="DanceBody"/>
      </w:pPr>
      <w:r>
        <w:t xml:space="preserve"> 9-16</w:t>
      </w:r>
      <w:r>
        <w:tab/>
        <w:t>2L+1s &amp; 2M+3s dance RH across. 2s pass RSh to dance LH across with other couple</w:t>
      </w:r>
    </w:p>
    <w:p w:rsidR="00B11EB3" w:rsidRDefault="00B11EB3" w:rsidP="00B11EB3">
      <w:pPr>
        <w:pStyle w:val="DanceBody"/>
      </w:pPr>
      <w:r>
        <w:t>17-24</w:t>
      </w:r>
      <w:r>
        <w:tab/>
        <w:t>1s+2s set facing on sides, 1s cross down as 2s dance up.  1s+3s set facing on sides, 1s cross down as 3s dance up</w:t>
      </w:r>
    </w:p>
    <w:p w:rsidR="00B11EB3" w:rsidRDefault="00B11EB3" w:rsidP="00B11EB3">
      <w:pPr>
        <w:pStyle w:val="DanceBody"/>
        <w:keepNext w:val="0"/>
      </w:pPr>
      <w:r>
        <w:t>25-32</w:t>
      </w:r>
      <w:r>
        <w:tab/>
        <w:t>2s+3s+1s circle 6H round and back</w:t>
      </w:r>
    </w:p>
    <w:p w:rsidR="00B11EB3" w:rsidRDefault="00B11EB3" w:rsidP="00B11EB3"/>
    <w:p w:rsidR="00B11EB3" w:rsidRDefault="00B11EB3" w:rsidP="00B11EB3">
      <w:pPr>
        <w:pStyle w:val="Minicrib"/>
      </w:pPr>
      <w:r>
        <w:t>HOWARD MCNALLY'S FAVOURITE  (S4x32)  4C</w:t>
      </w:r>
      <w:r>
        <w:tab/>
        <w:t>Ruary Laidlaw  One Step At A Time</w:t>
      </w:r>
    </w:p>
    <w:p w:rsidR="00B11EB3" w:rsidRPr="000D60D4" w:rsidRDefault="00B11EB3" w:rsidP="00B11EB3">
      <w:pPr>
        <w:pStyle w:val="DanceBody"/>
      </w:pPr>
      <w:r w:rsidRPr="000D60D4">
        <w:t xml:space="preserve"> 1- 8</w:t>
      </w:r>
      <w:r w:rsidRPr="000D60D4">
        <w:tab/>
        <w:t>All join hands on side, set twice &amp; turn partner RH 1.1/2 times to finish on opp sides</w:t>
      </w:r>
    </w:p>
    <w:p w:rsidR="00B11EB3" w:rsidRPr="000D60D4" w:rsidRDefault="00B11EB3" w:rsidP="00B11EB3">
      <w:pPr>
        <w:pStyle w:val="DanceBody"/>
      </w:pPr>
      <w:r w:rsidRPr="000D60D4">
        <w:t xml:space="preserve"> 9-16</w:t>
      </w:r>
      <w:r w:rsidRPr="000D60D4">
        <w:tab/>
        <w:t>Repeat bars 1-8 back to places</w:t>
      </w:r>
    </w:p>
    <w:p w:rsidR="00B11EB3" w:rsidRPr="000D60D4" w:rsidRDefault="00B11EB3" w:rsidP="00B11EB3">
      <w:pPr>
        <w:pStyle w:val="DanceBody"/>
      </w:pPr>
      <w:r w:rsidRPr="000D60D4">
        <w:t>17-24</w:t>
      </w:r>
      <w:r w:rsidRPr="000D60D4">
        <w:tab/>
        <w:t xml:space="preserve">1s+2s </w:t>
      </w:r>
      <w:r w:rsidRPr="000D60D4">
        <w:rPr>
          <w:b/>
        </w:rPr>
        <w:t>also</w:t>
      </w:r>
      <w:r w:rsidRPr="000D60D4">
        <w:t xml:space="preserve"> 3s+4s dance RH across, LH across</w:t>
      </w:r>
    </w:p>
    <w:p w:rsidR="00B11EB3" w:rsidRPr="000D60D4" w:rsidRDefault="00B11EB3" w:rsidP="00B11EB3">
      <w:pPr>
        <w:pStyle w:val="DanceBody"/>
        <w:keepNext w:val="0"/>
      </w:pPr>
      <w:r w:rsidRPr="000D60D4">
        <w:t>25-32</w:t>
      </w:r>
      <w:r w:rsidRPr="000D60D4">
        <w:tab/>
        <w:t>1L, followed by 1M, casts, crosses below 4s into 4M place (2s+3s+4s step up bars 27-28). 1s turn 1.1/2 times to own side in 4th place</w:t>
      </w:r>
    </w:p>
    <w:p w:rsidR="00B11EB3" w:rsidRDefault="00B11EB3" w:rsidP="00B11EB3"/>
    <w:p w:rsidR="00B11EB3" w:rsidRDefault="00B11EB3" w:rsidP="00B11EB3">
      <w:pPr>
        <w:pStyle w:val="Minicrib"/>
      </w:pPr>
      <w:r>
        <w:t>THE HOWGATE REEL  (R8x32)  3C (4C set)</w:t>
      </w:r>
      <w:r>
        <w:tab/>
        <w:t>T Carpenter</w:t>
      </w:r>
    </w:p>
    <w:p w:rsidR="00B11EB3" w:rsidRPr="00FE7E35" w:rsidRDefault="00B11EB3" w:rsidP="00B11EB3">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B11EB3" w:rsidRPr="00FE7E35" w:rsidRDefault="00B11EB3" w:rsidP="00B11EB3">
      <w:pPr>
        <w:pStyle w:val="DanceBody"/>
      </w:pPr>
      <w:r w:rsidRPr="00FE7E35">
        <w:t xml:space="preserve"> 9-12</w:t>
      </w:r>
      <w:r w:rsidRPr="00FE7E35">
        <w:tab/>
        <w:t>1M+2L</w:t>
      </w:r>
      <w:r w:rsidRPr="007F0D5A">
        <w:rPr>
          <w:b/>
        </w:rPr>
        <w:t xml:space="preserve"> also </w:t>
      </w:r>
      <w:r w:rsidRPr="00FE7E35">
        <w:t>1L+3M turn LH</w:t>
      </w:r>
      <w:r>
        <w:t xml:space="preserve"> 1.1/2 </w:t>
      </w:r>
      <w:r w:rsidRPr="00FE7E35">
        <w:t>times to change places</w:t>
      </w:r>
      <w:r w:rsidRPr="00BA6B4D">
        <w:rPr>
          <w:b/>
        </w:rPr>
        <w:t xml:space="preserve"> while </w:t>
      </w:r>
      <w:r w:rsidRPr="00FE7E35">
        <w:t>2M &amp; 3L chase anticlockwise to each others place</w:t>
      </w:r>
    </w:p>
    <w:p w:rsidR="00B11EB3" w:rsidRPr="00FE7E35" w:rsidRDefault="00B11EB3" w:rsidP="00B11EB3">
      <w:pPr>
        <w:pStyle w:val="DanceBody"/>
      </w:pPr>
      <w:r w:rsidRPr="00FE7E35">
        <w:t>13-16</w:t>
      </w:r>
      <w:r w:rsidRPr="00FE7E35">
        <w:tab/>
        <w:t>3L+3M</w:t>
      </w:r>
      <w:r w:rsidRPr="007F0D5A">
        <w:rPr>
          <w:b/>
        </w:rPr>
        <w:t xml:space="preserve"> also </w:t>
      </w:r>
      <w:r w:rsidRPr="00FE7E35">
        <w:t>2L+2M turn RH</w:t>
      </w:r>
      <w:r>
        <w:t xml:space="preserve"> 1.1/2 </w:t>
      </w:r>
      <w:r w:rsidRPr="00FE7E35">
        <w:t>times to change places</w:t>
      </w:r>
      <w:r w:rsidRPr="00BA6B4D">
        <w:rPr>
          <w:b/>
        </w:rPr>
        <w:t xml:space="preserve"> while </w:t>
      </w:r>
      <w:r w:rsidRPr="00FE7E35">
        <w:t>1M &amp; 1L chase anticlockwise to each others place</w:t>
      </w:r>
    </w:p>
    <w:p w:rsidR="00B11EB3" w:rsidRPr="00FE7E35" w:rsidRDefault="00B11EB3" w:rsidP="00B11EB3">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B11EB3" w:rsidRPr="00FE7E35" w:rsidRDefault="00B11EB3" w:rsidP="00B11EB3">
      <w:pPr>
        <w:pStyle w:val="DanceBody"/>
        <w:keepNext w:val="0"/>
      </w:pPr>
      <w:r w:rsidRPr="00FE7E35">
        <w:t>25-32</w:t>
      </w:r>
      <w:r w:rsidRPr="00FE7E35">
        <w:tab/>
        <w:t>2s+1s+3s circle left &amp; back</w:t>
      </w:r>
    </w:p>
    <w:p w:rsidR="00B11EB3" w:rsidRDefault="00B11EB3" w:rsidP="00B11EB3"/>
    <w:p w:rsidR="00B11EB3" w:rsidRDefault="00B11EB3" w:rsidP="00B11EB3">
      <w:pPr>
        <w:pStyle w:val="Minicrib"/>
      </w:pPr>
      <w:r>
        <w:t>THE HOY HEAD  (R5x32)  5C set</w:t>
      </w:r>
      <w:r>
        <w:tab/>
        <w:t>Jessie Stuart</w:t>
      </w:r>
    </w:p>
    <w:p w:rsidR="00B11EB3" w:rsidRPr="000C24FE" w:rsidRDefault="00B11EB3" w:rsidP="00B11EB3">
      <w:pPr>
        <w:pStyle w:val="DanceBody"/>
      </w:pPr>
      <w:r w:rsidRPr="000C24FE">
        <w:t xml:space="preserve"> 1- 8</w:t>
      </w:r>
      <w:r w:rsidRPr="000C24FE">
        <w:tab/>
        <w:t xml:space="preserve">1s &amp; 3s lead down (2s &amp; 4s step up </w:t>
      </w:r>
      <w:r w:rsidRPr="000C24FE">
        <w:rPr>
          <w:rStyle w:val="Strong"/>
        </w:rPr>
        <w:t>on 3 &amp; 4)</w:t>
      </w:r>
      <w:r w:rsidRPr="000C24FE">
        <w:t xml:space="preserve"> and lead back up, finish in promenade hold, 1s facing 2L, 3s facing 4L</w:t>
      </w:r>
    </w:p>
    <w:p w:rsidR="00B11EB3" w:rsidRPr="000C24FE" w:rsidRDefault="00B11EB3" w:rsidP="00B11EB3">
      <w:pPr>
        <w:pStyle w:val="DanceBody"/>
      </w:pPr>
      <w:r w:rsidRPr="000C24FE">
        <w:t xml:space="preserve"> 9-16</w:t>
      </w:r>
      <w:r w:rsidRPr="000C24FE">
        <w:tab/>
        <w:t xml:space="preserve">1s &amp; 3s dance RSh reels of 3 across, </w:t>
      </w:r>
      <w:r w:rsidRPr="000C24FE">
        <w:rPr>
          <w:rStyle w:val="Strong"/>
        </w:rPr>
        <w:t>dropping RH at end and turn 1/4 LH to</w:t>
      </w:r>
      <w:r w:rsidRPr="000C24FE">
        <w:t xml:space="preserve"> face 1st corners</w:t>
      </w:r>
    </w:p>
    <w:p w:rsidR="00B11EB3" w:rsidRPr="000C24FE" w:rsidRDefault="00B11EB3" w:rsidP="00B11EB3">
      <w:pPr>
        <w:pStyle w:val="DanceBody"/>
      </w:pPr>
      <w:r w:rsidRPr="000C24FE">
        <w:t>17-24</w:t>
      </w:r>
      <w:r w:rsidRPr="000C24FE">
        <w:tab/>
        <w:t>1s &amp; 3s turn 1st corner RH, pass RSh, turn 2nd corner RH, pass RSh to finish in 2nd/4th places own sides</w:t>
      </w:r>
    </w:p>
    <w:p w:rsidR="00B11EB3" w:rsidRDefault="00B11EB3" w:rsidP="00B11EB3">
      <w:pPr>
        <w:pStyle w:val="DanceBody"/>
        <w:keepNext w:val="0"/>
      </w:pPr>
      <w:r w:rsidRPr="000C24FE">
        <w:t>25-32</w:t>
      </w:r>
      <w:r w:rsidRPr="000C24FE">
        <w:tab/>
        <w:t>1s &amp; 3s set, cast 1 place (4s &amp; 5s step up).  All 5 cou</w:t>
      </w:r>
      <w:r>
        <w:t>ples turn RH (birl)   2 4 1 5 3</w:t>
      </w:r>
    </w:p>
    <w:p w:rsidR="00B11EB3" w:rsidRDefault="00B11EB3" w:rsidP="00B11EB3"/>
    <w:p w:rsidR="00B11EB3" w:rsidRDefault="00B11EB3" w:rsidP="00B11EB3">
      <w:pPr>
        <w:pStyle w:val="Minicrib"/>
      </w:pPr>
      <w:r>
        <w:t>THE HOY TENSOME  (R5x40)  5C Sq.Set</w:t>
      </w:r>
      <w:r>
        <w:tab/>
        <w:t>Jessie Stuart</w:t>
      </w:r>
    </w:p>
    <w:p w:rsidR="00B11EB3" w:rsidRPr="003D54AB" w:rsidRDefault="00B11EB3" w:rsidP="00B11EB3">
      <w:pPr>
        <w:pStyle w:val="DanceBody"/>
      </w:pPr>
      <w:r w:rsidRPr="003D54AB">
        <w:t>Square set - 5s in centre facing 1s</w:t>
      </w:r>
    </w:p>
    <w:p w:rsidR="00B11EB3" w:rsidRDefault="00B11EB3" w:rsidP="00B11EB3">
      <w:pPr>
        <w:pStyle w:val="DanceBody"/>
      </w:pPr>
      <w:r>
        <w:t xml:space="preserve"> 1- 8</w:t>
      </w:r>
      <w:r>
        <w:tab/>
        <w:t>1s+5s+3s dance parallel RSh reels of 3 up/down set (1s+5s pass RSh to start)</w:t>
      </w:r>
    </w:p>
    <w:p w:rsidR="00B11EB3" w:rsidRDefault="00B11EB3" w:rsidP="00B11EB3">
      <w:pPr>
        <w:pStyle w:val="DanceBody"/>
      </w:pPr>
      <w:r>
        <w:t xml:space="preserve"> 9-16</w:t>
      </w:r>
      <w:r>
        <w:tab/>
        <w:t>5s dance up between 1s, divide &amp; cast round 1s to meet in centre &amp; turn 1.1/4 RH (or birl) to face 2s</w:t>
      </w:r>
    </w:p>
    <w:p w:rsidR="00B11EB3" w:rsidRDefault="00B11EB3" w:rsidP="00B11EB3">
      <w:pPr>
        <w:pStyle w:val="DanceBody"/>
      </w:pPr>
      <w:r>
        <w:t>17-24</w:t>
      </w:r>
      <w:r>
        <w:tab/>
        <w:t>2s+5s+4s dance parallel RSh reels across (2s+5s pass RSh to start)</w:t>
      </w:r>
    </w:p>
    <w:p w:rsidR="00B11EB3" w:rsidRDefault="00B11EB3" w:rsidP="00B11EB3">
      <w:pPr>
        <w:pStyle w:val="DanceBody"/>
      </w:pPr>
      <w:r>
        <w:t>25-32</w:t>
      </w:r>
      <w:r>
        <w:tab/>
        <w:t>5s dance out between 2s, divide &amp; cast round 2s to meet in centre &amp; turn 1.3/4 RH (or birl) to face 1s</w:t>
      </w:r>
    </w:p>
    <w:p w:rsidR="00B11EB3" w:rsidRDefault="00B11EB3" w:rsidP="00B11EB3">
      <w:pPr>
        <w:pStyle w:val="DanceBody"/>
        <w:keepNext w:val="0"/>
      </w:pPr>
      <w:r>
        <w:t>33-40</w:t>
      </w:r>
      <w:r>
        <w:tab/>
        <w:t>5s+1s dance 1/2 RH across, 1s+4s repeat, 4s+3s repeat, 3s+2s repeat. 2s now in centre facing new 1s ready to repeat</w:t>
      </w:r>
    </w:p>
    <w:p w:rsidR="00B11EB3" w:rsidRDefault="00B11EB3" w:rsidP="00B11EB3"/>
    <w:p w:rsidR="00B11EB3" w:rsidRDefault="00B11EB3" w:rsidP="00B11EB3">
      <w:pPr>
        <w:pStyle w:val="Minicrib"/>
      </w:pPr>
      <w:r>
        <w:t>HUDELN!  (R32 or J32)  Round the Room</w:t>
      </w:r>
      <w:r>
        <w:tab/>
        <w:t>Judith Kowalczik</w:t>
      </w:r>
    </w:p>
    <w:p w:rsidR="00B11EB3" w:rsidRDefault="00B11EB3" w:rsidP="00B11EB3">
      <w:pPr>
        <w:pStyle w:val="DanceBody"/>
      </w:pPr>
      <w:r>
        <w:t>Round the Room, 2 facing 2</w:t>
      </w:r>
    </w:p>
    <w:p w:rsidR="00B11EB3" w:rsidRDefault="00B11EB3" w:rsidP="00B11EB3">
      <w:pPr>
        <w:pStyle w:val="DanceBody"/>
      </w:pPr>
      <w:r>
        <w:t xml:space="preserve"> 1- 8</w:t>
      </w:r>
      <w:r>
        <w:tab/>
        <w:t>All Adv+Ret, pass opp person RSh &amp; chase 1 place clockwise (now facing partner)</w:t>
      </w:r>
    </w:p>
    <w:p w:rsidR="00B11EB3" w:rsidRDefault="00B11EB3" w:rsidP="00B11EB3">
      <w:pPr>
        <w:pStyle w:val="DanceBody"/>
      </w:pPr>
      <w:r>
        <w:t xml:space="preserve"> 9-16</w:t>
      </w:r>
      <w:r>
        <w:tab/>
        <w:t>All Adv+Ret, pass partner LSh &amp; chase 1 place anticlockwise (now back with partner on "opposite" side)</w:t>
      </w:r>
    </w:p>
    <w:p w:rsidR="00B11EB3" w:rsidRDefault="00B11EB3" w:rsidP="00B11EB3">
      <w:pPr>
        <w:pStyle w:val="DanceBody"/>
      </w:pPr>
      <w:r>
        <w:t>17-24</w:t>
      </w:r>
      <w:r>
        <w:tab/>
        <w:t>All dance LH across &amp; RH across</w:t>
      </w:r>
    </w:p>
    <w:p w:rsidR="00B11EB3" w:rsidRDefault="00B11EB3" w:rsidP="00B11EB3">
      <w:pPr>
        <w:pStyle w:val="DanceBody"/>
        <w:keepNext w:val="0"/>
      </w:pPr>
      <w:r>
        <w:t>25-32</w:t>
      </w:r>
      <w:r>
        <w:tab/>
        <w:t>All circle 4H round to Left &amp; back but bar 32 Man dances in front of partner &amp; Lady turns under his Right arm to finish facing new couple</w:t>
      </w:r>
    </w:p>
    <w:p w:rsidR="00B11EB3" w:rsidRDefault="00B11EB3" w:rsidP="00B11EB3"/>
    <w:p w:rsidR="00B11EB3" w:rsidRDefault="00B11EB3" w:rsidP="00B11EB3">
      <w:pPr>
        <w:pStyle w:val="Minicrib"/>
      </w:pPr>
      <w:r>
        <w:t>HUDSON LANDING  (R8x32)  3C (4C set)</w:t>
      </w:r>
      <w:r>
        <w:tab/>
        <w:t>Chris Ronald  Big Apple Coll</w:t>
      </w:r>
    </w:p>
    <w:p w:rsidR="00B11EB3" w:rsidRPr="00EA7F69" w:rsidRDefault="00B11EB3" w:rsidP="00B11EB3">
      <w:pPr>
        <w:pStyle w:val="DanceBody"/>
      </w:pPr>
      <w:r w:rsidRPr="00EA7F69">
        <w:t xml:space="preserve"> 1- 8</w:t>
      </w:r>
      <w:r w:rsidRPr="00EA7F69">
        <w:tab/>
        <w:t>1s cross RH &amp; cast 1 p</w:t>
      </w:r>
      <w:r>
        <w:t>lace, 1s dance 1/2 Figs of 8 (1M with 2s, 1L</w:t>
      </w:r>
      <w:r w:rsidRPr="00EA7F69">
        <w:t xml:space="preserve"> with 3s)</w:t>
      </w:r>
    </w:p>
    <w:p w:rsidR="00B11EB3" w:rsidRPr="00EA7F69" w:rsidRDefault="00B11EB3" w:rsidP="00B11EB3">
      <w:pPr>
        <w:pStyle w:val="DanceBody"/>
      </w:pPr>
      <w:r w:rsidRPr="00EA7F69">
        <w:t xml:space="preserve"> 9-12</w:t>
      </w:r>
      <w:r w:rsidRPr="00EA7F69">
        <w:tab/>
        <w:t>1s turn LH to face 3</w:t>
      </w:r>
      <w:r w:rsidRPr="00972EEB">
        <w:t>rd</w:t>
      </w:r>
      <w:r w:rsidRPr="00EA7F69">
        <w:t xml:space="preserve"> corners (pstn)</w:t>
      </w:r>
      <w:r w:rsidRPr="00EA7F69">
        <w:rPr>
          <w:b/>
        </w:rPr>
        <w:t xml:space="preserve"> while </w:t>
      </w:r>
      <w:r w:rsidRPr="00EA7F69">
        <w:t>corners dance 1 place clockwise, 1s turn 3</w:t>
      </w:r>
      <w:r w:rsidRPr="00972EEB">
        <w:t>rd</w:t>
      </w:r>
      <w:r w:rsidRPr="00EA7F69">
        <w:t xml:space="preserve"> corners RH</w:t>
      </w:r>
      <w:r w:rsidRPr="00EA7F69">
        <w:rPr>
          <w:b/>
        </w:rPr>
        <w:t xml:space="preserve"> while 2</w:t>
      </w:r>
      <w:r w:rsidRPr="00972EEB">
        <w:rPr>
          <w:b/>
        </w:rPr>
        <w:t>nd</w:t>
      </w:r>
      <w:r w:rsidRPr="00EA7F69">
        <w:rPr>
          <w:b/>
        </w:rPr>
        <w:t xml:space="preserve"> </w:t>
      </w:r>
      <w:r w:rsidRPr="00EA7F69">
        <w:t>corners (pstn) set</w:t>
      </w:r>
    </w:p>
    <w:p w:rsidR="00B11EB3" w:rsidRPr="00EA7F69" w:rsidRDefault="00B11EB3" w:rsidP="00B11EB3">
      <w:pPr>
        <w:pStyle w:val="DanceBody"/>
      </w:pPr>
      <w:r w:rsidRPr="00EA7F69">
        <w:t>13-16</w:t>
      </w:r>
      <w:r w:rsidRPr="00EA7F69">
        <w:tab/>
        <w:t>1s turn LH to face 2</w:t>
      </w:r>
      <w:r w:rsidRPr="00972EEB">
        <w:t>nd</w:t>
      </w:r>
      <w:r w:rsidRPr="00EA7F69">
        <w:t xml:space="preserve"> corner (pstns)</w:t>
      </w:r>
      <w:r w:rsidRPr="00EA7F69">
        <w:rPr>
          <w:b/>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rPr>
        <w:t xml:space="preserve"> while 1</w:t>
      </w:r>
      <w:r w:rsidRPr="00972EEB">
        <w:rPr>
          <w:b/>
        </w:rPr>
        <w:t>st</w:t>
      </w:r>
      <w:r w:rsidRPr="00EA7F69">
        <w:rPr>
          <w:b/>
        </w:rPr>
        <w:t xml:space="preserve"> </w:t>
      </w:r>
      <w:r w:rsidRPr="00EA7F69">
        <w:t>corners set</w:t>
      </w:r>
    </w:p>
    <w:p w:rsidR="00B11EB3" w:rsidRPr="00EA7F69" w:rsidRDefault="00B11EB3" w:rsidP="00B11EB3">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B11EB3" w:rsidRPr="00EA7F69" w:rsidRDefault="00B11EB3" w:rsidP="00B11EB3">
      <w:pPr>
        <w:pStyle w:val="DanceBody"/>
        <w:keepNext w:val="0"/>
      </w:pPr>
      <w:r w:rsidRPr="00EA7F69">
        <w:t>25-32</w:t>
      </w:r>
      <w:r w:rsidRPr="00EA7F69">
        <w:tab/>
        <w:t>All dance 6H round &amp; back</w:t>
      </w:r>
    </w:p>
    <w:p w:rsidR="00B11EB3" w:rsidRDefault="00B11EB3" w:rsidP="00B11EB3"/>
    <w:p w:rsidR="00B11EB3" w:rsidRDefault="00B11EB3" w:rsidP="00B11EB3">
      <w:pPr>
        <w:pStyle w:val="Minicrib"/>
      </w:pPr>
      <w:r>
        <w:t>HUGH MORRISON'S DELIGHT  (J8x32)  3C (4C set)</w:t>
      </w:r>
      <w:r>
        <w:tab/>
        <w:t>Ian Barbour  Magic Medicine</w:t>
      </w:r>
    </w:p>
    <w:p w:rsidR="00B11EB3" w:rsidRPr="00B172F7" w:rsidRDefault="00B11EB3" w:rsidP="00B11EB3">
      <w:pPr>
        <w:pStyle w:val="DanceBody"/>
      </w:pPr>
      <w:r w:rsidRPr="00B172F7">
        <w:t xml:space="preserve"> 1- 8</w:t>
      </w:r>
      <w:r w:rsidRPr="00B172F7">
        <w:tab/>
        <w:t>1s turn RH, cast, dance down between 3s &amp; cast up into 2nd place own side</w:t>
      </w:r>
    </w:p>
    <w:p w:rsidR="00B11EB3" w:rsidRPr="00B172F7" w:rsidRDefault="00B11EB3" w:rsidP="00B11EB3">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B11EB3" w:rsidRPr="00B172F7" w:rsidRDefault="00B11EB3" w:rsidP="00B11EB3">
      <w:pPr>
        <w:pStyle w:val="DanceBody"/>
      </w:pPr>
      <w:r w:rsidRPr="00B172F7">
        <w:t>17-24</w:t>
      </w:r>
      <w:r w:rsidRPr="00B172F7">
        <w:tab/>
        <w:t xml:space="preserve">1M+3L+2L </w:t>
      </w:r>
      <w:r w:rsidRPr="00B172F7">
        <w:rPr>
          <w:b/>
        </w:rPr>
        <w:t>also</w:t>
      </w:r>
      <w:r w:rsidRPr="00B172F7">
        <w:t xml:space="preserve"> 1L+2M+3M dance RSh reel of 3 on sides (6 bars) &amp; 1s turn 3/4 RH into 2nd place opp sides</w:t>
      </w:r>
    </w:p>
    <w:p w:rsidR="00B11EB3" w:rsidRPr="00B172F7" w:rsidRDefault="00B11EB3" w:rsidP="00B11EB3">
      <w:pPr>
        <w:pStyle w:val="DanceBody"/>
      </w:pPr>
      <w:r w:rsidRPr="00B172F7">
        <w:t>25-28</w:t>
      </w:r>
      <w:r w:rsidRPr="00B172F7">
        <w:tab/>
        <w:t>3s+1s+2s cross RH with partner &amp; chase clockwise into lines across (1M between 3L+2L facing up, 1L between 3M+2M facing down)</w:t>
      </w:r>
    </w:p>
    <w:p w:rsidR="00B11EB3" w:rsidRDefault="00B11EB3" w:rsidP="00B11EB3">
      <w:pPr>
        <w:pStyle w:val="DanceBody"/>
        <w:keepNext w:val="0"/>
      </w:pPr>
      <w:r w:rsidRPr="00B172F7">
        <w:t>29-32</w:t>
      </w:r>
      <w:r w:rsidRPr="00B172F7">
        <w:tab/>
        <w:t>All cross RH up/down with partner &amp; chase clockwise to own sides  2 1 3</w:t>
      </w:r>
    </w:p>
    <w:p w:rsidR="00B11EB3" w:rsidRDefault="00B11EB3" w:rsidP="00B11EB3"/>
    <w:p w:rsidR="00B11EB3" w:rsidRDefault="00B11EB3" w:rsidP="00B11EB3">
      <w:pPr>
        <w:pStyle w:val="Minicrib"/>
      </w:pPr>
      <w:r>
        <w:t>HUGH ROBERTS' STRATHSPEY  (S8x32)  3C (4C set)</w:t>
      </w:r>
      <w:r>
        <w:tab/>
        <w:t>John Wilkinson  RSCDS East Lothian Diamond Jubilee</w:t>
      </w:r>
    </w:p>
    <w:p w:rsidR="00B11EB3" w:rsidRPr="00273A35" w:rsidRDefault="00B11EB3" w:rsidP="00B11EB3">
      <w:pPr>
        <w:pStyle w:val="DanceBody"/>
      </w:pPr>
      <w:r>
        <w:t xml:space="preserve"> 1- 8</w:t>
      </w:r>
      <w:r w:rsidRPr="00273A35">
        <w:tab/>
        <w:t>1s set &amp; cross down RH  into 2nd place opp side (2s step up 3-4); 2s+1s+3s set &amp; cross RH. 1s face out</w:t>
      </w:r>
    </w:p>
    <w:p w:rsidR="00B11EB3" w:rsidRPr="00273A35" w:rsidRDefault="00B11EB3" w:rsidP="00B11EB3">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B11EB3" w:rsidRPr="00273A35" w:rsidRDefault="00B11EB3" w:rsidP="00B11EB3">
      <w:pPr>
        <w:pStyle w:val="DanceBody"/>
      </w:pPr>
      <w:r w:rsidRPr="00273A35">
        <w:t>17-20</w:t>
      </w:r>
      <w:r w:rsidRPr="00273A35">
        <w:tab/>
        <w:t xml:space="preserve">All set. 1s dance out to 2nd place opp side &amp; face in </w:t>
      </w:r>
      <w:r w:rsidRPr="00273A35">
        <w:rPr>
          <w:b/>
        </w:rPr>
        <w:t>while</w:t>
      </w:r>
      <w:r w:rsidRPr="00273A35">
        <w:t xml:space="preserve"> 2s+3s 1/2 turn 2H staying in middle facing prtnrs</w:t>
      </w:r>
    </w:p>
    <w:p w:rsidR="00B11EB3" w:rsidRPr="00273A35" w:rsidRDefault="00B11EB3" w:rsidP="00B11EB3">
      <w:pPr>
        <w:pStyle w:val="DanceBody"/>
      </w:pPr>
      <w:r w:rsidRPr="00273A35">
        <w:t>21-24</w:t>
      </w:r>
      <w:r w:rsidRPr="00273A35">
        <w:tab/>
        <w:t>All set. 1s cross RH to own sides while 2s+3s pull back RSh and dance out to own sides. 2 1 3</w:t>
      </w:r>
    </w:p>
    <w:p w:rsidR="00B11EB3" w:rsidRPr="00273A35" w:rsidRDefault="00B11EB3" w:rsidP="00B11EB3">
      <w:pPr>
        <w:pStyle w:val="DanceBody"/>
      </w:pPr>
      <w:r w:rsidRPr="00273A35">
        <w:t>25-32</w:t>
      </w:r>
      <w:r w:rsidRPr="00273A35">
        <w:tab/>
        <w:t>2s+1s+3s circle 6H round and back. End 2 1 3</w:t>
      </w:r>
    </w:p>
    <w:p w:rsidR="00B11EB3" w:rsidRDefault="00B11EB3" w:rsidP="00B11EB3">
      <w:pPr>
        <w:pStyle w:val="DanceBody"/>
        <w:keepNext w:val="0"/>
      </w:pPr>
      <w:r>
        <w:t>Repeat from 2</w:t>
      </w:r>
      <w:r w:rsidRPr="005F03DB">
        <w:t>nd</w:t>
      </w:r>
      <w:r>
        <w:t xml:space="preserve"> place</w:t>
      </w:r>
    </w:p>
    <w:p w:rsidR="00B11EB3" w:rsidRDefault="00B11EB3" w:rsidP="00B11EB3"/>
    <w:p w:rsidR="00B11EB3" w:rsidRDefault="00B11EB3" w:rsidP="00B11EB3">
      <w:pPr>
        <w:pStyle w:val="Minicrib"/>
      </w:pPr>
      <w:r>
        <w:t>HUMBERSTONE'S MAGIC PIANO  (S4x32)  4C set</w:t>
      </w:r>
      <w:r>
        <w:tab/>
        <w:t>John W Mitchell  Whetherly Bk 23</w:t>
      </w:r>
    </w:p>
    <w:p w:rsidR="00B11EB3" w:rsidRDefault="00B11EB3" w:rsidP="00B11EB3">
      <w:pPr>
        <w:pStyle w:val="DanceBody"/>
      </w:pPr>
      <w:r>
        <w:t xml:space="preserve"> 1- 8</w:t>
      </w:r>
      <w:r>
        <w:tab/>
        <w:t>1s &amp; 4s cross RH, cast in 1 place (2s &amp; 3s step up/down) &amp; 1s+4s dance LH across to face corner (person they cast round)</w:t>
      </w:r>
    </w:p>
    <w:p w:rsidR="00B11EB3" w:rsidRDefault="00B11EB3" w:rsidP="00B11EB3">
      <w:pPr>
        <w:pStyle w:val="DanceBody"/>
      </w:pPr>
      <w:r>
        <w:t xml:space="preserve"> 9-16</w:t>
      </w:r>
      <w:r>
        <w:tab/>
        <w:t>"Double turn Corner, Partner, Corner, Partner":</w:t>
      </w:r>
    </w:p>
    <w:p w:rsidR="00B11EB3" w:rsidRDefault="00B11EB3" w:rsidP="00B11EB3">
      <w:pPr>
        <w:pStyle w:val="DanceBody"/>
      </w:pPr>
      <w:r>
        <w:tab/>
        <w:t>9-10     1s+4s turn corner RH,</w:t>
      </w:r>
    </w:p>
    <w:p w:rsidR="00B11EB3" w:rsidRDefault="00B11EB3" w:rsidP="00B11EB3">
      <w:pPr>
        <w:pStyle w:val="DanceBody"/>
      </w:pPr>
      <w:r>
        <w:tab/>
        <w:t>11-12   1s+4s dance LH across 1/2 way to face diagonally opposite corners,</w:t>
      </w:r>
    </w:p>
    <w:p w:rsidR="00B11EB3" w:rsidRDefault="00B11EB3" w:rsidP="00B11EB3">
      <w:pPr>
        <w:pStyle w:val="DanceBody"/>
      </w:pPr>
      <w:r>
        <w:tab/>
        <w:t>13-14   1s+4s turn corner RH,</w:t>
      </w:r>
    </w:p>
    <w:p w:rsidR="00B11EB3" w:rsidRDefault="00B11EB3" w:rsidP="00B11EB3">
      <w:pPr>
        <w:pStyle w:val="DanceBody"/>
      </w:pPr>
      <w:r>
        <w:tab/>
        <w:t>15-16   1s+4s dance LH across 1/2 way to face original corner</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All join hands on sides &amp; set (HS); 1s+4s dance 1/2 R&amp;L</w:t>
      </w:r>
    </w:p>
    <w:p w:rsidR="00B11EB3" w:rsidRDefault="00B11EB3" w:rsidP="00B11EB3"/>
    <w:p w:rsidR="00B11EB3" w:rsidRDefault="00B11EB3" w:rsidP="00B11EB3">
      <w:pPr>
        <w:pStyle w:val="Minicrib"/>
      </w:pPr>
      <w:r>
        <w:t>THE HUMMING BIRD  (J5x32)  5C set</w:t>
      </w:r>
      <w:r>
        <w:tab/>
        <w:t>Tim Eyres  Oxford Silver Jubilee</w:t>
      </w:r>
    </w:p>
    <w:p w:rsidR="00B11EB3" w:rsidRPr="00C56108" w:rsidRDefault="00B11EB3" w:rsidP="00B11EB3">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B11EB3" w:rsidRPr="00C56108" w:rsidRDefault="00B11EB3" w:rsidP="00B11EB3">
      <w:pPr>
        <w:pStyle w:val="DanceBody"/>
      </w:pPr>
      <w:r w:rsidRPr="00C56108">
        <w:t xml:space="preserve"> 5- 8</w:t>
      </w:r>
      <w:r w:rsidRPr="00C56108">
        <w:tab/>
        <w:t>2s &amp; 4s turn 1st corners RH into lines of 3 or 4 across (4M between 5s</w:t>
      </w:r>
      <w:r>
        <w:t>, 2M+4L with 3s, 2L with 1s) &amp; A</w:t>
      </w:r>
      <w:r w:rsidRPr="00C56108">
        <w:t>ll set</w:t>
      </w:r>
    </w:p>
    <w:p w:rsidR="00B11EB3" w:rsidRPr="00C56108" w:rsidRDefault="00B11EB3" w:rsidP="00B11EB3">
      <w:pPr>
        <w:pStyle w:val="DanceBody"/>
      </w:pPr>
      <w:r w:rsidRPr="00C56108">
        <w:t xml:space="preserve"> 9-16</w:t>
      </w:r>
      <w:r w:rsidRPr="00C56108">
        <w:tab/>
        <w:t>2L</w:t>
      </w:r>
      <w:r>
        <w:t>+</w:t>
      </w:r>
      <w:r w:rsidRPr="00C56108">
        <w:t xml:space="preserve">1s </w:t>
      </w:r>
      <w:r>
        <w:rPr>
          <w:b/>
        </w:rPr>
        <w:t>also</w:t>
      </w:r>
      <w:r>
        <w:t xml:space="preserve"> 4M+</w:t>
      </w:r>
      <w:r w:rsidRPr="00C56108">
        <w:t xml:space="preserve">5s dance RSh reels of 3 across (RSh to 1st corner) </w:t>
      </w:r>
      <w:r w:rsidRPr="00C56108">
        <w:rPr>
          <w:b/>
        </w:rPr>
        <w:t>while</w:t>
      </w:r>
      <w:r w:rsidRPr="00C56108">
        <w:t xml:space="preserve"> 2M+</w:t>
      </w:r>
      <w:r>
        <w:t>3s+</w:t>
      </w:r>
      <w:r w:rsidRPr="00C56108">
        <w:t>4L dance RSh reel of 4 across</w:t>
      </w:r>
    </w:p>
    <w:p w:rsidR="00B11EB3" w:rsidRPr="00C56108" w:rsidRDefault="00B11EB3" w:rsidP="00B11EB3">
      <w:pPr>
        <w:pStyle w:val="DanceBody"/>
      </w:pPr>
      <w:r>
        <w:t>17-20</w:t>
      </w:r>
      <w:r w:rsidRPr="00C56108">
        <w:tab/>
        <w:t>2s &amp; 4s join LH, dance up/down to join RH with 2nd corners &amp; Bal-in-Line with corners</w:t>
      </w:r>
    </w:p>
    <w:p w:rsidR="00B11EB3" w:rsidRPr="00C56108" w:rsidRDefault="00B11EB3" w:rsidP="00B11EB3">
      <w:pPr>
        <w:pStyle w:val="DanceBody"/>
      </w:pPr>
      <w:r w:rsidRPr="00C56108">
        <w:t>21-24</w:t>
      </w:r>
      <w:r w:rsidRPr="00C56108">
        <w:tab/>
        <w:t>2s &amp; 4s turn corner</w:t>
      </w:r>
      <w:r>
        <w:t>s RH ending on opp sides, all join hands B</w:t>
      </w:r>
      <w:r w:rsidRPr="00C56108">
        <w:t>al-in-Line on sides 1s, 3s &amp; 5s remain facing out</w:t>
      </w:r>
    </w:p>
    <w:p w:rsidR="00B11EB3" w:rsidRDefault="00B11EB3" w:rsidP="00B11EB3">
      <w:pPr>
        <w:pStyle w:val="DanceBody"/>
      </w:pPr>
      <w:r>
        <w:t>25-28</w:t>
      </w:r>
      <w:r w:rsidRPr="00C56108">
        <w:tab/>
        <w:t>1s cast 1 place as 2s cross up, 1s cross d</w:t>
      </w:r>
      <w:r>
        <w:t>own to 3rd place as 3s cast up</w:t>
      </w:r>
    </w:p>
    <w:p w:rsidR="00B11EB3" w:rsidRPr="00C56108" w:rsidRDefault="00B11EB3" w:rsidP="00B11EB3">
      <w:pPr>
        <w:pStyle w:val="DanceBody"/>
        <w:keepNext w:val="0"/>
      </w:pPr>
      <w:r>
        <w:t>29-32</w:t>
      </w:r>
      <w:r>
        <w:tab/>
      </w:r>
      <w:r w:rsidRPr="00C56108">
        <w:t>1s cast down as 4s cross up &amp; 1s cross down as 5s cast up (hands are not given during crossings).  2 3 4 5 1</w:t>
      </w:r>
    </w:p>
    <w:p w:rsidR="00B11EB3" w:rsidRDefault="00B11EB3" w:rsidP="00B11EB3"/>
    <w:p w:rsidR="00B11EB3" w:rsidRDefault="00B11EB3" w:rsidP="00B11EB3">
      <w:pPr>
        <w:pStyle w:val="Minicrib"/>
      </w:pPr>
      <w:r>
        <w:t>HUMMINGBIRDS IN OLDENBURG  (J40)  Circle</w:t>
      </w:r>
      <w:r>
        <w:tab/>
        <w:t>Judith Kowalczik  Potters Pairs</w:t>
      </w:r>
    </w:p>
    <w:p w:rsidR="00B11EB3" w:rsidRPr="006B40B3" w:rsidRDefault="00B11EB3" w:rsidP="00B11EB3">
      <w:pPr>
        <w:pStyle w:val="DanceBody"/>
      </w:pPr>
      <w:r w:rsidRPr="006B40B3">
        <w:t>Circle, Man has Lady on his right</w:t>
      </w:r>
    </w:p>
    <w:p w:rsidR="00B11EB3" w:rsidRPr="00814289" w:rsidRDefault="00B11EB3" w:rsidP="00B11EB3">
      <w:pPr>
        <w:pStyle w:val="DanceBody"/>
      </w:pPr>
      <w:r>
        <w:t xml:space="preserve"> 1- 8</w:t>
      </w:r>
      <w:r>
        <w:tab/>
        <w:t>Ladies dance in front &amp; round partner, back to place (4 bars).  Men repeat.</w:t>
      </w:r>
    </w:p>
    <w:p w:rsidR="00B11EB3" w:rsidRDefault="00B11EB3" w:rsidP="00B11EB3">
      <w:pPr>
        <w:pStyle w:val="DanceBody"/>
      </w:pPr>
      <w:r>
        <w:t xml:space="preserve"> 9-12</w:t>
      </w:r>
      <w:r>
        <w:tab/>
        <w:t>All turn partners RH, Ladies face out</w:t>
      </w:r>
    </w:p>
    <w:p w:rsidR="00B11EB3" w:rsidRDefault="00B11EB3" w:rsidP="00B11EB3">
      <w:pPr>
        <w:pStyle w:val="DanceBody"/>
      </w:pPr>
      <w:r>
        <w:t>13-16</w:t>
      </w:r>
      <w:r>
        <w:tab/>
        <w:t xml:space="preserve">Ladies dance out, cast to Right, dance in through next Lady's place (2 steps) pulling back RSh to face out </w:t>
      </w:r>
      <w:r>
        <w:rPr>
          <w:b/>
        </w:rPr>
        <w:t>while</w:t>
      </w:r>
      <w:r>
        <w:t xml:space="preserve"> Men Adv+Ret</w:t>
      </w:r>
    </w:p>
    <w:p w:rsidR="00B11EB3" w:rsidRDefault="00B11EB3" w:rsidP="00B11EB3">
      <w:pPr>
        <w:pStyle w:val="DanceBody"/>
      </w:pPr>
      <w:r>
        <w:t>17-20</w:t>
      </w:r>
      <w:r>
        <w:tab/>
        <w:t>Repeat bars 13-16 finishing Ladies in middle, between 2 Men, facing out</w:t>
      </w:r>
    </w:p>
    <w:p w:rsidR="00B11EB3" w:rsidRDefault="00B11EB3" w:rsidP="00B11EB3">
      <w:pPr>
        <w:pStyle w:val="DanceBody"/>
      </w:pPr>
      <w:r>
        <w:t>21-24</w:t>
      </w:r>
      <w:r>
        <w:tab/>
        <w:t>All set as in Triangles, drop Left hands &amp; all turn RH so Men are in middle, between 2 Ladies, facing out</w:t>
      </w:r>
    </w:p>
    <w:p w:rsidR="00B11EB3" w:rsidRDefault="00B11EB3" w:rsidP="00B11EB3">
      <w:pPr>
        <w:pStyle w:val="DanceBody"/>
      </w:pPr>
      <w:r>
        <w:t>25-32</w:t>
      </w:r>
      <w:r>
        <w:tab/>
        <w:t>Men repeat bars 13-20</w:t>
      </w:r>
    </w:p>
    <w:p w:rsidR="00B11EB3" w:rsidRPr="00DA0A47" w:rsidRDefault="00B11EB3" w:rsidP="00B11EB3">
      <w:pPr>
        <w:pStyle w:val="DanceBody"/>
        <w:keepNext w:val="0"/>
      </w:pPr>
      <w:r>
        <w:t>33-40</w:t>
      </w:r>
      <w:r>
        <w:tab/>
        <w:t>All set as in Triangles, drop Left hands &amp; all turn RH (3 bars) then Men turn next Lady LH (3 bars) to form circle again</w:t>
      </w:r>
    </w:p>
    <w:p w:rsidR="00B11EB3" w:rsidRDefault="00B11EB3" w:rsidP="00B11EB3"/>
    <w:p w:rsidR="00B11EB3" w:rsidRDefault="00B11EB3" w:rsidP="00B11EB3">
      <w:pPr>
        <w:pStyle w:val="Minicrib"/>
        <w:rPr>
          <w:lang w:eastAsia="en-GB"/>
        </w:rPr>
      </w:pPr>
      <w:r>
        <w:rPr>
          <w:lang w:eastAsia="en-GB"/>
        </w:rPr>
        <w:t>HUMMLE DODDIES  (R8x32)  2C (4C set)</w:t>
      </w:r>
      <w:r>
        <w:rPr>
          <w:lang w:eastAsia="en-GB"/>
        </w:rPr>
        <w:tab/>
        <w:t>Rosemary Legge</w:t>
      </w:r>
    </w:p>
    <w:p w:rsidR="00B11EB3" w:rsidRPr="00187C43" w:rsidRDefault="00B11EB3" w:rsidP="00B11EB3">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B11EB3" w:rsidRPr="00187C43" w:rsidRDefault="00B11EB3" w:rsidP="00B11EB3">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B11EB3" w:rsidRPr="00187C43" w:rsidRDefault="00B11EB3" w:rsidP="00B11EB3">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B11EB3" w:rsidRPr="00187C43" w:rsidRDefault="00B11EB3" w:rsidP="00B11EB3">
      <w:pPr>
        <w:pStyle w:val="DanceBody"/>
        <w:keepNext w:val="0"/>
        <w:rPr>
          <w:lang w:eastAsia="en-GB"/>
        </w:rPr>
      </w:pPr>
      <w:r w:rsidRPr="00187C43">
        <w:rPr>
          <w:lang w:eastAsia="en-GB"/>
        </w:rPr>
        <w:t>25-32</w:t>
      </w:r>
      <w:r>
        <w:rPr>
          <w:lang w:eastAsia="en-GB"/>
        </w:rPr>
        <w:tab/>
        <w:t>2s+1s dance R&amp;L</w:t>
      </w:r>
    </w:p>
    <w:p w:rsidR="00B11EB3" w:rsidRDefault="00B11EB3" w:rsidP="00B11EB3"/>
    <w:p w:rsidR="00B11EB3" w:rsidRDefault="00B11EB3" w:rsidP="00B11EB3">
      <w:pPr>
        <w:pStyle w:val="Minicrib"/>
      </w:pPr>
      <w:r>
        <w:t>HUMOURS OF CALIFORNIA  (S8x32)  3C (4C set)</w:t>
      </w:r>
      <w:r>
        <w:tab/>
        <w:t>John Wilkinson  Belfast Platinum Anniv</w:t>
      </w:r>
    </w:p>
    <w:p w:rsidR="00B11EB3" w:rsidRDefault="00B11EB3" w:rsidP="00B11EB3">
      <w:pPr>
        <w:pStyle w:val="DanceBody"/>
      </w:pPr>
      <w:r>
        <w:t xml:space="preserve"> 1- 8</w:t>
      </w:r>
      <w:r>
        <w:tab/>
        <w:t>1s set, cast 2 places, dance up between 3s, divide &amp; dance out &amp; up behind 2s to original place</w:t>
      </w:r>
    </w:p>
    <w:p w:rsidR="00B11EB3" w:rsidRDefault="00B11EB3" w:rsidP="00B11EB3">
      <w:pPr>
        <w:pStyle w:val="DanceBody"/>
      </w:pPr>
      <w:r>
        <w:t xml:space="preserve"> 9-16</w:t>
      </w:r>
      <w:r>
        <w:tab/>
        <w:t>"Reel/Jig Poussette like figure":</w:t>
      </w:r>
    </w:p>
    <w:p w:rsidR="00B11EB3" w:rsidRDefault="00B11EB3" w:rsidP="00B11EB3">
      <w:pPr>
        <w:pStyle w:val="DanceBody"/>
      </w:pPr>
      <w:r>
        <w:tab/>
        <w:t>9-10   1s+2s turn 3/4 2H to line up/down middle (Ladies face down, Men up)</w:t>
      </w:r>
    </w:p>
    <w:p w:rsidR="00B11EB3" w:rsidRDefault="00B11EB3" w:rsidP="00B11EB3">
      <w:pPr>
        <w:pStyle w:val="DanceBody"/>
      </w:pPr>
      <w:r>
        <w:tab/>
        <w:t>11      1s set out to Men's side, pull back RSh on hop to 1/4 turn, 2s set out to Ladies' side &amp; 1/4 turn</w:t>
      </w:r>
    </w:p>
    <w:p w:rsidR="00B11EB3" w:rsidRDefault="00B11EB3" w:rsidP="00B11EB3">
      <w:pPr>
        <w:pStyle w:val="DanceBody"/>
      </w:pPr>
      <w:r>
        <w:tab/>
        <w:t>12      1s set moving down &amp; pull back RSh on hop to 1/4 turn, 2s set moving up &amp; 1/4 turn</w:t>
      </w:r>
    </w:p>
    <w:p w:rsidR="00B11EB3" w:rsidRDefault="00B11EB3" w:rsidP="00B11EB3">
      <w:pPr>
        <w:pStyle w:val="DanceBody"/>
      </w:pPr>
      <w:r>
        <w:tab/>
        <w:t>13-14 1s+2s set moving towards centre &amp; turn 3/4 2H, finishing in middle retaining hands</w:t>
      </w:r>
    </w:p>
    <w:p w:rsidR="00B11EB3" w:rsidRDefault="00B11EB3" w:rsidP="00B11EB3">
      <w:pPr>
        <w:pStyle w:val="DanceBody"/>
      </w:pPr>
      <w:r>
        <w:tab/>
        <w:t>15-16 1s+2s retire to sides</w:t>
      </w:r>
    </w:p>
    <w:p w:rsidR="00B11EB3" w:rsidRDefault="00B11EB3" w:rsidP="00B11EB3">
      <w:pPr>
        <w:pStyle w:val="DanceBody"/>
      </w:pPr>
      <w:r>
        <w:t>17-20</w:t>
      </w:r>
      <w:r>
        <w:tab/>
        <w:t xml:space="preserve">1s cross RH, cast round 1st corners to end 1M facing 3M at bottom, 1L facing 2L at top </w:t>
      </w:r>
      <w:r>
        <w:rPr>
          <w:b/>
        </w:rPr>
        <w:t>while</w:t>
      </w:r>
      <w:r>
        <w:t xml:space="preserve"> 1st corners stand (2 bars) then change places RH</w:t>
      </w:r>
    </w:p>
    <w:p w:rsidR="00B11EB3" w:rsidRDefault="00B11EB3" w:rsidP="00B11EB3">
      <w:pPr>
        <w:pStyle w:val="DanceBody"/>
      </w:pPr>
      <w:r>
        <w:t>21-24</w:t>
      </w:r>
      <w:r>
        <w:tab/>
        <w:t>1/2 LSh reels of 3 across (1M with couple in 3rd place, 1L with couple in top place)</w:t>
      </w:r>
    </w:p>
    <w:p w:rsidR="00B11EB3" w:rsidRDefault="00B11EB3" w:rsidP="00B11EB3">
      <w:pPr>
        <w:pStyle w:val="DanceBody"/>
      </w:pPr>
      <w:r>
        <w:t>25-28</w:t>
      </w:r>
      <w:r>
        <w:tab/>
        <w:t xml:space="preserve">1s cross up/down LH, cast round 3rd corner position to finish 1M facing down, 1L facing up on own sides </w:t>
      </w:r>
      <w:r>
        <w:rPr>
          <w:b/>
        </w:rPr>
        <w:t>while</w:t>
      </w:r>
      <w:r>
        <w:t xml:space="preserve"> 3rd corner (pstn) dancers stand (2 bars) then change places LH</w:t>
      </w:r>
    </w:p>
    <w:p w:rsidR="00B11EB3" w:rsidRDefault="00B11EB3" w:rsidP="00B11EB3">
      <w:pPr>
        <w:pStyle w:val="DanceBody"/>
        <w:keepNext w:val="0"/>
      </w:pPr>
      <w:r>
        <w:t>29-32</w:t>
      </w:r>
      <w:r>
        <w:tab/>
        <w:t>1/2 RSh reels of 3 on own sides (1M down, 1L up). 2 1 3</w:t>
      </w:r>
    </w:p>
    <w:p w:rsidR="00B11EB3" w:rsidRDefault="00B11EB3" w:rsidP="00B11EB3"/>
    <w:p w:rsidR="00B11EB3" w:rsidRDefault="00B11EB3" w:rsidP="00B11EB3">
      <w:pPr>
        <w:pStyle w:val="Minicrib"/>
      </w:pPr>
      <w:r>
        <w:t>HUNCOTE JIG  (J3x32)  3C set</w:t>
      </w:r>
      <w:r>
        <w:tab/>
        <w:t>S Campbell  Silver Coll</w:t>
      </w:r>
    </w:p>
    <w:p w:rsidR="00B11EB3" w:rsidRPr="005172CB" w:rsidRDefault="00B11EB3" w:rsidP="00B11EB3">
      <w:pPr>
        <w:pStyle w:val="DanceBody"/>
      </w:pPr>
      <w:r w:rsidRPr="005172CB">
        <w:t xml:space="preserve"> 1- 4</w:t>
      </w:r>
      <w:r w:rsidRPr="005172CB">
        <w:tab/>
        <w:t>1s cross RH &amp; cast to 2</w:t>
      </w:r>
      <w:r w:rsidRPr="00972EEB">
        <w:t>nd</w:t>
      </w:r>
      <w:r w:rsidRPr="005172CB">
        <w:t xml:space="preserve"> places</w:t>
      </w:r>
    </w:p>
    <w:p w:rsidR="00B11EB3" w:rsidRPr="005172CB" w:rsidRDefault="00B11EB3" w:rsidP="00B11EB3">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B11EB3" w:rsidRPr="005172CB" w:rsidRDefault="00B11EB3" w:rsidP="00B11EB3">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B11EB3" w:rsidRPr="005172CB" w:rsidRDefault="00B11EB3" w:rsidP="00B11EB3">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B11EB3" w:rsidRDefault="00B11EB3" w:rsidP="00B11EB3"/>
    <w:p w:rsidR="00B11EB3" w:rsidRDefault="00B11EB3" w:rsidP="00B11EB3">
      <w:pPr>
        <w:pStyle w:val="Minicrib"/>
      </w:pPr>
      <w:r>
        <w:t>A HUNDRED YEARS SINCE  (R8x32)  3C (4C set)</w:t>
      </w:r>
      <w:r>
        <w:tab/>
        <w:t>Peter Knapman  Glasgow 100th Anniversary</w:t>
      </w:r>
    </w:p>
    <w:p w:rsidR="00B11EB3" w:rsidRPr="00626456" w:rsidRDefault="00B11EB3" w:rsidP="00B11EB3">
      <w:pPr>
        <w:pStyle w:val="DanceBody"/>
      </w:pPr>
      <w:r w:rsidRPr="00626456">
        <w:t xml:space="preserve"> 1- 8</w:t>
      </w:r>
      <w:r w:rsidRPr="00626456">
        <w:tab/>
        <w:t xml:space="preserve">1s </w:t>
      </w:r>
      <w:r w:rsidRPr="00626456">
        <w:rPr>
          <w:b/>
          <w:bCs/>
        </w:rPr>
        <w:t>also</w:t>
      </w:r>
      <w:r w:rsidRPr="00626456">
        <w:t xml:space="preserve"> 3s dance Petronella turn into the middle &amp; set, dance a Petronella turn to the opposite side &amp; set (1) 2 (3)</w:t>
      </w:r>
    </w:p>
    <w:p w:rsidR="00B11EB3" w:rsidRPr="00626456" w:rsidRDefault="00B11EB3" w:rsidP="00B11EB3">
      <w:pPr>
        <w:pStyle w:val="DanceBody"/>
      </w:pPr>
      <w:r w:rsidRPr="00626456">
        <w:t xml:space="preserve"> 9-12</w:t>
      </w:r>
      <w:r w:rsidRPr="00626456">
        <w:tab/>
        <w:t>1s+2s dance 1/2 double Fig of 8 (1s cast &amp; 2s cross up to begin). 1s finish facing out 1 (2) (3)</w:t>
      </w:r>
    </w:p>
    <w:p w:rsidR="00B11EB3" w:rsidRPr="00626456" w:rsidRDefault="00B11EB3" w:rsidP="00B11EB3">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B11EB3" w:rsidRPr="00626456" w:rsidRDefault="00B11EB3" w:rsidP="00B11EB3">
      <w:pPr>
        <w:pStyle w:val="DanceBody"/>
      </w:pPr>
      <w:r w:rsidRPr="00626456">
        <w:t>17-22</w:t>
      </w:r>
      <w:r w:rsidRPr="00626456">
        <w:tab/>
        <w:t>All dance 6 bar RSh reels of 3 across (1M &amp; 3L also 1L &amp; 2M pass RSh to begin).1s finish in 2nd place on opposite side (2) (1) (3)</w:t>
      </w:r>
    </w:p>
    <w:p w:rsidR="00B11EB3" w:rsidRPr="00626456" w:rsidRDefault="00B11EB3" w:rsidP="00B11EB3">
      <w:pPr>
        <w:pStyle w:val="DanceBody"/>
      </w:pPr>
      <w:r w:rsidRPr="00626456">
        <w:t>23-24</w:t>
      </w:r>
      <w:r w:rsidRPr="00626456">
        <w:tab/>
        <w:t>2s+1s+3s cross RH to own sides 2 1 3</w:t>
      </w:r>
    </w:p>
    <w:p w:rsidR="00B11EB3" w:rsidRPr="00626456" w:rsidRDefault="00B11EB3" w:rsidP="00B11EB3">
      <w:pPr>
        <w:pStyle w:val="DanceBody"/>
        <w:keepNext w:val="0"/>
      </w:pPr>
      <w:r w:rsidRPr="00626456">
        <w:t>25-32</w:t>
      </w:r>
      <w:r w:rsidRPr="00626456">
        <w:tab/>
        <w:t>All circle 6H round &amp; back</w:t>
      </w:r>
    </w:p>
    <w:p w:rsidR="00B11EB3" w:rsidRDefault="00B11EB3" w:rsidP="00B11EB3"/>
    <w:p w:rsidR="00B11EB3" w:rsidRDefault="00B11EB3" w:rsidP="00B11EB3">
      <w:pPr>
        <w:pStyle w:val="Minicrib"/>
      </w:pPr>
      <w:r>
        <w:t>HUNDREDS OF WILD GEESE  (J8x32)  3C (4C set)</w:t>
      </w:r>
      <w:r>
        <w:tab/>
        <w:t>Holly Boyd  Oh, How We've Danced!</w:t>
      </w:r>
    </w:p>
    <w:p w:rsidR="00B11EB3" w:rsidRDefault="00B11EB3" w:rsidP="00B11EB3">
      <w:pPr>
        <w:pStyle w:val="DanceBody"/>
      </w:pPr>
      <w:r>
        <w:t xml:space="preserve"> 1- 4</w:t>
      </w:r>
      <w:r>
        <w:tab/>
        <w:t>1M followed by 1L casts &amp; crosses towards 2nd place opp side (2s step up 3-4), Bar 4: 1s pull back RSh to finish BtoB in middle facing opp sides</w:t>
      </w:r>
    </w:p>
    <w:p w:rsidR="00B11EB3" w:rsidRDefault="00B11EB3" w:rsidP="00B11EB3">
      <w:pPr>
        <w:pStyle w:val="DanceBody"/>
      </w:pPr>
      <w:r>
        <w:t xml:space="preserve"> 5- 8</w:t>
      </w:r>
      <w:r>
        <w:tab/>
        <w:t>All set as in Double Triangles &amp; change places RH with 1st corners</w:t>
      </w:r>
    </w:p>
    <w:p w:rsidR="00B11EB3" w:rsidRDefault="00B11EB3" w:rsidP="00B11EB3">
      <w:pPr>
        <w:pStyle w:val="DanceBody"/>
      </w:pPr>
      <w:r>
        <w:t xml:space="preserve"> 9-12</w:t>
      </w:r>
      <w:r>
        <w:tab/>
        <w:t xml:space="preserve">2nd corners Adv+Ret (2 bars each) on diagonal </w:t>
      </w:r>
      <w:r>
        <w:rPr>
          <w:b/>
        </w:rPr>
        <w:t>while</w:t>
      </w:r>
      <w:r>
        <w:t xml:space="preserve"> 1s followed by 1st corners dance clockwise 1/2 round.  1st corners end in opposite corner place </w:t>
      </w:r>
      <w:r>
        <w:rPr>
          <w:b/>
        </w:rPr>
        <w:t>while</w:t>
      </w:r>
      <w:r>
        <w:t xml:space="preserve"> 1s end in middle BtoB, 1M facing up, 1L facing down</w:t>
      </w:r>
    </w:p>
    <w:p w:rsidR="00B11EB3" w:rsidRDefault="00B11EB3" w:rsidP="00B11EB3">
      <w:pPr>
        <w:pStyle w:val="DanceBody"/>
      </w:pPr>
      <w:r>
        <w:t>13-16</w:t>
      </w:r>
      <w:r>
        <w:tab/>
        <w:t>All set as in Double Triangles &amp; change places RH with 2nd corners</w:t>
      </w:r>
    </w:p>
    <w:p w:rsidR="00B11EB3" w:rsidRDefault="00B11EB3" w:rsidP="00B11EB3">
      <w:pPr>
        <w:pStyle w:val="DanceBody"/>
      </w:pPr>
      <w:r>
        <w:t>17-20</w:t>
      </w:r>
      <w:r>
        <w:tab/>
        <w:t xml:space="preserve">1st corners Adv+Ret (2 bars each) on diagonal </w:t>
      </w:r>
      <w:r>
        <w:rPr>
          <w:b/>
        </w:rPr>
        <w:t>while</w:t>
      </w:r>
      <w:r>
        <w:t xml:space="preserve"> 1s followed by 2nd corners dance clockwise 1/2 round.  2nd corners end in opposite corner place </w:t>
      </w:r>
      <w:r>
        <w:rPr>
          <w:b/>
        </w:rPr>
        <w:t>while</w:t>
      </w:r>
      <w:r>
        <w:t xml:space="preserve"> 1s end in 2nd place opp side.  (3) 1 (2)</w:t>
      </w:r>
    </w:p>
    <w:p w:rsidR="00B11EB3" w:rsidRDefault="00B11EB3" w:rsidP="00B11EB3">
      <w:pPr>
        <w:pStyle w:val="DanceBody"/>
      </w:pPr>
      <w:r>
        <w:t>21-24</w:t>
      </w:r>
      <w:r>
        <w:tab/>
        <w:t>1s turn 1.1/2 RH to 2nd place opp side.  (3) (1) (2)</w:t>
      </w:r>
    </w:p>
    <w:p w:rsidR="00B11EB3" w:rsidRDefault="00B11EB3" w:rsidP="00B11EB3">
      <w:pPr>
        <w:pStyle w:val="DanceBody"/>
        <w:keepNext w:val="0"/>
      </w:pPr>
      <w:r>
        <w:t>25-32</w:t>
      </w:r>
      <w:r>
        <w:tab/>
        <w:t>3s+1s+2s dance Set+Link for 3 couples to end 2 1 3</w:t>
      </w:r>
    </w:p>
    <w:p w:rsidR="00B11EB3" w:rsidRDefault="00B11EB3" w:rsidP="00B11EB3"/>
    <w:p w:rsidR="00B11EB3" w:rsidRDefault="00B11EB3" w:rsidP="00B11EB3">
      <w:pPr>
        <w:pStyle w:val="Minicrib"/>
      </w:pPr>
      <w:r>
        <w:t>HUNTER VALLEY STRATHSPEY  (S8x32)  2C (4C set)</w:t>
      </w:r>
      <w:r>
        <w:tab/>
        <w:t>Heinz Duewell  Hunter Valley Bk</w:t>
      </w:r>
    </w:p>
    <w:p w:rsidR="00B11EB3" w:rsidRPr="003964B5" w:rsidRDefault="00B11EB3" w:rsidP="00B11EB3">
      <w:pPr>
        <w:pStyle w:val="DanceBody"/>
      </w:pPr>
      <w:r w:rsidRPr="003964B5">
        <w:t xml:space="preserve"> 1- 4</w:t>
      </w:r>
      <w:r w:rsidRPr="003964B5">
        <w:tab/>
        <w:t>1s lead down, cross below 2s &amp; cast up into partner</w:t>
      </w:r>
      <w:r>
        <w:t>'</w:t>
      </w:r>
      <w:r w:rsidRPr="003964B5">
        <w:t>s place</w:t>
      </w:r>
    </w:p>
    <w:p w:rsidR="00B11EB3" w:rsidRPr="003964B5" w:rsidRDefault="00B11EB3" w:rsidP="00B11EB3">
      <w:pPr>
        <w:pStyle w:val="DanceBody"/>
      </w:pPr>
      <w:r w:rsidRPr="003964B5">
        <w:t xml:space="preserve"> 5- 8</w:t>
      </w:r>
      <w:r w:rsidRPr="003964B5">
        <w:tab/>
        <w:t xml:space="preserve">1M+2L lead across between partners, cross, 2L casts up </w:t>
      </w:r>
      <w:r w:rsidRPr="003964B5">
        <w:rPr>
          <w:b/>
        </w:rPr>
        <w:t>while</w:t>
      </w:r>
      <w:r w:rsidRPr="003964B5">
        <w:t xml:space="preserve"> 1M casts down &amp; they dance across to Ladies</w:t>
      </w:r>
      <w:r>
        <w:t>'</w:t>
      </w:r>
      <w:r w:rsidRPr="003964B5">
        <w:t xml:space="preserve"> side &amp; face partner</w:t>
      </w:r>
    </w:p>
    <w:p w:rsidR="00B11EB3" w:rsidRPr="003964B5" w:rsidRDefault="00B11EB3" w:rsidP="00B11EB3">
      <w:pPr>
        <w:pStyle w:val="DanceBody"/>
      </w:pPr>
      <w:r w:rsidRPr="003964B5">
        <w:t xml:space="preserve"> 9-12</w:t>
      </w:r>
      <w:r w:rsidRPr="003964B5">
        <w:tab/>
        <w:t>1s+2s set to partners (diagonally) &amp; Petronella turn 1 place to right</w:t>
      </w:r>
    </w:p>
    <w:p w:rsidR="00B11EB3" w:rsidRPr="003964B5" w:rsidRDefault="00B11EB3" w:rsidP="00B11EB3">
      <w:pPr>
        <w:pStyle w:val="DanceBody"/>
      </w:pPr>
      <w:r w:rsidRPr="003964B5">
        <w:t>13-16</w:t>
      </w:r>
      <w:r w:rsidRPr="003964B5">
        <w:tab/>
        <w:t>1s+2s set to partners (diagonally) &amp; dance 1/2 RH across. End facing down, 1M+2L RHJ followed by 2M+1L</w:t>
      </w:r>
    </w:p>
    <w:p w:rsidR="00B11EB3" w:rsidRPr="003964B5" w:rsidRDefault="00B11EB3" w:rsidP="00B11EB3">
      <w:pPr>
        <w:pStyle w:val="DanceBody"/>
      </w:pPr>
      <w:r w:rsidRPr="003964B5">
        <w:t>17-24</w:t>
      </w:r>
      <w:r w:rsidRPr="003964B5">
        <w:tab/>
        <w:t>All dance down (4 bars); Men pass LSh to meet partner &amp; all dance up finishing ready for …</w:t>
      </w:r>
    </w:p>
    <w:p w:rsidR="00B11EB3" w:rsidRPr="003964B5" w:rsidRDefault="00B11EB3" w:rsidP="00B11EB3">
      <w:pPr>
        <w:pStyle w:val="DanceBody"/>
        <w:keepNext w:val="0"/>
      </w:pPr>
      <w:r w:rsidRPr="003964B5">
        <w:t>25-32</w:t>
      </w:r>
      <w:r w:rsidRPr="003964B5">
        <w:tab/>
        <w:t>1s+2s dance Allemande</w:t>
      </w:r>
    </w:p>
    <w:p w:rsidR="00B11EB3" w:rsidRDefault="00B11EB3" w:rsidP="00B11EB3"/>
    <w:p w:rsidR="00B11EB3" w:rsidRDefault="00B11EB3" w:rsidP="00B11EB3">
      <w:pPr>
        <w:pStyle w:val="Minicrib"/>
      </w:pPr>
      <w:r>
        <w:t>THE HUNTER'S DRIFT  (R8x32)  3C (4C set)</w:t>
      </w:r>
      <w:r>
        <w:tab/>
        <w:t>Remco Knooihuizen, 2012</w:t>
      </w:r>
    </w:p>
    <w:p w:rsidR="00B11EB3" w:rsidRDefault="00B11EB3" w:rsidP="00B11EB3">
      <w:pPr>
        <w:pStyle w:val="DanceBody"/>
      </w:pPr>
      <w:r>
        <w:t xml:space="preserve"> 1- 8</w:t>
      </w:r>
      <w:r>
        <w:tab/>
        <w:t>1s cross RH &amp; cast 2 places (2s step up); meet below 3s &amp; lead up to face 1st corners</w:t>
      </w:r>
    </w:p>
    <w:p w:rsidR="00B11EB3" w:rsidRDefault="00B11EB3" w:rsidP="00B11EB3">
      <w:pPr>
        <w:pStyle w:val="DanceBody"/>
      </w:pPr>
      <w:r>
        <w:t xml:space="preserve"> 9-12</w:t>
      </w:r>
      <w:r>
        <w:tab/>
        <w:t>1s dance 1/2 diag reel of 4 with 1st corners &amp; face 2nd corners</w:t>
      </w:r>
    </w:p>
    <w:p w:rsidR="00B11EB3" w:rsidRDefault="00B11EB3" w:rsidP="00B11EB3">
      <w:pPr>
        <w:pStyle w:val="DanceBody"/>
      </w:pPr>
      <w:r>
        <w:t>13-16</w:t>
      </w:r>
      <w:r>
        <w:tab/>
        <w:t xml:space="preserve">1s dance Corner Pass+Turn with 2nd corners (corners only turn 3/4 RH &amp; dance out to opp corner) </w:t>
      </w:r>
      <w:r>
        <w:rPr>
          <w:b/>
        </w:rPr>
        <w:t>while</w:t>
      </w:r>
      <w:r>
        <w:t xml:space="preserve"> 1s set &amp; dance across  to face 2nd corner person again in 3rd corner (pstn)</w:t>
      </w:r>
    </w:p>
    <w:p w:rsidR="00B11EB3" w:rsidRDefault="00B11EB3" w:rsidP="00B11EB3">
      <w:pPr>
        <w:pStyle w:val="DanceBody"/>
      </w:pPr>
      <w:r>
        <w:t>17-20</w:t>
      </w:r>
      <w:r>
        <w:tab/>
        <w:t>1s dance normal Corner Pass+Turn with corner. 1s finish facing 4th corner (pstn)</w:t>
      </w:r>
    </w:p>
    <w:p w:rsidR="00B11EB3" w:rsidRDefault="00B11EB3" w:rsidP="00B11EB3">
      <w:pPr>
        <w:pStyle w:val="DanceBody"/>
      </w:pPr>
      <w:r>
        <w:t>21-24</w:t>
      </w:r>
      <w:r>
        <w:tab/>
        <w:t>1s dance 1/2 diag reel of 4 with corners. 1s end in 2nd place opp side.  (2) (1) (3)</w:t>
      </w:r>
    </w:p>
    <w:p w:rsidR="00B11EB3" w:rsidRDefault="00B11EB3" w:rsidP="00B11EB3">
      <w:pPr>
        <w:pStyle w:val="DanceBody"/>
        <w:keepNext w:val="0"/>
      </w:pPr>
      <w:r>
        <w:t>25-32</w:t>
      </w:r>
      <w:r>
        <w:tab/>
        <w:t>All chase clockwise 1/2 round; 1s turn partner RH.  3 1 2</w:t>
      </w:r>
    </w:p>
    <w:p w:rsidR="00B11EB3" w:rsidRDefault="00B11EB3" w:rsidP="00B11EB3"/>
    <w:p w:rsidR="00B11EB3" w:rsidRDefault="00B11EB3" w:rsidP="00B11EB3">
      <w:pPr>
        <w:pStyle w:val="Minicrib"/>
      </w:pPr>
      <w:r>
        <w:t>HUNTER'S HILL  (M-(S32+R32))  4C set</w:t>
      </w:r>
      <w:r>
        <w:tab/>
        <w:t>Ian Barbour  SCD Archives &amp; Set &amp; Cast Off Vol 3</w:t>
      </w:r>
    </w:p>
    <w:p w:rsidR="00B11EB3" w:rsidRDefault="00B11EB3" w:rsidP="00B11EB3">
      <w:pPr>
        <w:pStyle w:val="DanceBody"/>
      </w:pPr>
      <w:r>
        <w:t>Strathspey</w:t>
      </w:r>
    </w:p>
    <w:p w:rsidR="00B11EB3" w:rsidRDefault="00B11EB3" w:rsidP="00B11EB3">
      <w:pPr>
        <w:pStyle w:val="DanceBody"/>
      </w:pPr>
      <w:r>
        <w:t xml:space="preserve"> 1- 8</w:t>
      </w:r>
      <w:r>
        <w:tab/>
        <w:t>1s &amp; 3s cast, dance down behind own side, turn out &amp; dance back to places</w:t>
      </w:r>
    </w:p>
    <w:p w:rsidR="00B11EB3" w:rsidRDefault="00B11EB3" w:rsidP="00B11EB3">
      <w:pPr>
        <w:pStyle w:val="DanceBody"/>
      </w:pPr>
      <w:r>
        <w:t xml:space="preserve"> 9-16</w:t>
      </w:r>
      <w:r>
        <w:tab/>
        <w:t>All dance reflection reels of 4 on sides (1s &amp; 3s in &amp; down to start)</w:t>
      </w:r>
    </w:p>
    <w:p w:rsidR="00B11EB3" w:rsidRDefault="00B11EB3" w:rsidP="00B11EB3">
      <w:pPr>
        <w:pStyle w:val="DanceBody"/>
      </w:pPr>
      <w:r>
        <w:t>17-24</w:t>
      </w:r>
      <w:r>
        <w:tab/>
        <w:t>1s</w:t>
      </w:r>
      <w:r w:rsidRPr="007F0D5A">
        <w:rPr>
          <w:b/>
        </w:rPr>
        <w:t xml:space="preserve"> also </w:t>
      </w:r>
      <w:r>
        <w:t>3s dance 1/2 Fig of 8 round couples below them &amp; all turn partners RH</w:t>
      </w:r>
    </w:p>
    <w:p w:rsidR="00B11EB3" w:rsidRDefault="00B11EB3" w:rsidP="00B11EB3">
      <w:pPr>
        <w:pStyle w:val="DanceBody"/>
      </w:pPr>
      <w:r>
        <w:t>25-32</w:t>
      </w:r>
      <w:r>
        <w:tab/>
        <w:t>1s+2s</w:t>
      </w:r>
      <w:r w:rsidRPr="007F0D5A">
        <w:rPr>
          <w:b/>
        </w:rPr>
        <w:t xml:space="preserve"> also </w:t>
      </w:r>
      <w:r>
        <w:t>3s+4s dance RH across, 1M &amp; 4M (others in wheel follow) chase clockwise 1/2 way to form square set with 4s at top &amp; 1s at bottom</w:t>
      </w:r>
    </w:p>
    <w:p w:rsidR="00B11EB3" w:rsidRDefault="00B11EB3" w:rsidP="00B11EB3">
      <w:pPr>
        <w:pStyle w:val="DanceBody"/>
      </w:pPr>
      <w:r>
        <w:t>Reel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turn partner RH 1.1/2 times, dance 1/2 reel of 4 (pass partner RSh &amp; 2 others &amp; turn about to face person just passed)</w:t>
      </w:r>
    </w:p>
    <w:p w:rsidR="00B11EB3" w:rsidRDefault="00B11EB3" w:rsidP="00B11EB3">
      <w:pPr>
        <w:pStyle w:val="DanceBody"/>
      </w:pPr>
      <w:r>
        <w:t>17-24</w:t>
      </w:r>
      <w:r>
        <w:tab/>
        <w:t>All turn person just passed RH 1.1/2 times, dance 1/2 RSh reel of 4 (end by passing partner to face original corners)</w:t>
      </w:r>
    </w:p>
    <w:p w:rsidR="00B11EB3" w:rsidRDefault="00B11EB3" w:rsidP="00B11EB3">
      <w:pPr>
        <w:pStyle w:val="DanceBody"/>
        <w:keepNext w:val="0"/>
      </w:pPr>
      <w:r>
        <w:t>25-32</w:t>
      </w:r>
      <w:r>
        <w:tab/>
        <w:t>Turn corner RH, partner LH, corner RH &amp; partner LH</w:t>
      </w:r>
    </w:p>
    <w:p w:rsidR="00B11EB3" w:rsidRDefault="00B11EB3" w:rsidP="00B11EB3"/>
    <w:p w:rsidR="00B11EB3" w:rsidRDefault="00B11EB3" w:rsidP="00B11EB3">
      <w:pPr>
        <w:pStyle w:val="Minicrib"/>
      </w:pPr>
      <w:r>
        <w:t>HUNTER'S MOON  (J4x32)  4C set</w:t>
      </w:r>
      <w:r>
        <w:tab/>
        <w:t>John Drewry  Bankhead Bk 4</w:t>
      </w:r>
    </w:p>
    <w:p w:rsidR="00B11EB3" w:rsidRDefault="00B11EB3" w:rsidP="00B11EB3">
      <w:pPr>
        <w:pStyle w:val="DanceBody"/>
      </w:pPr>
      <w:r>
        <w:t>3s &amp; 4s start on opp sides</w:t>
      </w:r>
    </w:p>
    <w:p w:rsidR="00B11EB3" w:rsidRDefault="00B11EB3" w:rsidP="00B11EB3">
      <w:pPr>
        <w:pStyle w:val="DanceBody"/>
      </w:pPr>
      <w:r>
        <w:t xml:space="preserve"> 1- 8</w:t>
      </w:r>
      <w:r>
        <w:tab/>
        <w:t>2s+3s set &amp; dance "La Baratte" with partners : -</w:t>
      </w:r>
    </w:p>
    <w:p w:rsidR="00B11EB3" w:rsidRDefault="00B11EB3" w:rsidP="00B11EB3">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B11EB3" w:rsidRDefault="00B11EB3" w:rsidP="00B11EB3">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B11EB3" w:rsidRDefault="00B11EB3" w:rsidP="00B11EB3">
      <w:pPr>
        <w:pStyle w:val="DanceBody"/>
      </w:pPr>
      <w:r>
        <w:t>17-24</w:t>
      </w:r>
      <w:r>
        <w:tab/>
        <w:t>3s+2s dance RH across, 3s lead up crossing &amp; cast 1 place as 2s lead down crossing &amp; cast 1 place.  1 3 2 4</w:t>
      </w:r>
    </w:p>
    <w:p w:rsidR="00B11EB3" w:rsidRDefault="00B11EB3" w:rsidP="00B11EB3">
      <w:pPr>
        <w:pStyle w:val="DanceBody"/>
        <w:keepNext w:val="0"/>
      </w:pPr>
      <w:r>
        <w:t>25-32</w:t>
      </w:r>
      <w:r>
        <w:tab/>
        <w:t>1s+3s also 2s+4s Set+Link &amp; all chase 1/2 way to end 2 4 (1) (3)</w:t>
      </w:r>
    </w:p>
    <w:p w:rsidR="00B11EB3" w:rsidRDefault="00B11EB3" w:rsidP="00B11EB3"/>
    <w:p w:rsidR="00B11EB3" w:rsidRDefault="00B11EB3" w:rsidP="00B11EB3">
      <w:pPr>
        <w:pStyle w:val="Minicrib"/>
      </w:pPr>
      <w:r>
        <w:t>THE HUNTER'S RUN  (J4x32)  4C set</w:t>
      </w:r>
      <w:r>
        <w:tab/>
        <w:t>Kerr Johnston  Hunter Valley Bk</w:t>
      </w:r>
    </w:p>
    <w:p w:rsidR="00B11EB3" w:rsidRDefault="00B11EB3" w:rsidP="00B11EB3">
      <w:pPr>
        <w:pStyle w:val="DanceBody"/>
        <w:rPr>
          <w:noProof/>
        </w:rPr>
      </w:pPr>
      <w:r>
        <w:rPr>
          <w:noProof/>
        </w:rPr>
        <w:t xml:space="preserve"> 1- 8</w:t>
      </w:r>
      <w:r>
        <w:rPr>
          <w:noProof/>
        </w:rPr>
        <w:tab/>
        <w:t xml:space="preserve">1L followed by 1M &amp; 4M followed by 4L chase clockwise round set back to place </w:t>
      </w:r>
      <w:r>
        <w:rPr>
          <w:b/>
          <w:noProof/>
        </w:rPr>
        <w:t>while</w:t>
      </w:r>
      <w:r>
        <w:rPr>
          <w:noProof/>
        </w:rPr>
        <w:t xml:space="preserve"> 2s+3s circle 4H round &amp; back</w:t>
      </w:r>
    </w:p>
    <w:p w:rsidR="00B11EB3" w:rsidRDefault="00B11EB3" w:rsidP="00B11EB3">
      <w:pPr>
        <w:pStyle w:val="DanceBody"/>
        <w:rPr>
          <w:noProof/>
        </w:rPr>
      </w:pPr>
      <w:r>
        <w:rPr>
          <w:noProof/>
        </w:rPr>
        <w:t xml:space="preserve"> 9-12</w:t>
      </w:r>
      <w:r>
        <w:rPr>
          <w:noProof/>
        </w:rPr>
        <w:tab/>
        <w:t>4M cast up to top (1M+2M+3M step down 9-10)</w:t>
      </w:r>
      <w:r>
        <w:rPr>
          <w:b/>
          <w:noProof/>
        </w:rPr>
        <w:t xml:space="preserve"> while</w:t>
      </w:r>
      <w:r>
        <w:rPr>
          <w:noProof/>
        </w:rPr>
        <w:t xml:space="preserve"> 1L casts to 4th place (2L+3L+4L step up 9-10)</w:t>
      </w:r>
    </w:p>
    <w:p w:rsidR="00B11EB3" w:rsidRDefault="00B11EB3" w:rsidP="00B11EB3">
      <w:pPr>
        <w:pStyle w:val="DanceBody"/>
        <w:rPr>
          <w:noProof/>
        </w:rPr>
      </w:pPr>
      <w:r>
        <w:rPr>
          <w:noProof/>
        </w:rPr>
        <w:t>13-16</w:t>
      </w:r>
      <w:r>
        <w:rPr>
          <w:noProof/>
        </w:rPr>
        <w:tab/>
        <w:t>4M+2L &amp; 3M+1L (end couples) set &amp; turn 2H</w:t>
      </w:r>
    </w:p>
    <w:p w:rsidR="00B11EB3" w:rsidRDefault="00B11EB3" w:rsidP="00B11EB3">
      <w:pPr>
        <w:pStyle w:val="DanceBody"/>
        <w:rPr>
          <w:noProof/>
        </w:rPr>
      </w:pPr>
      <w:r>
        <w:rPr>
          <w:noProof/>
        </w:rPr>
        <w:t>17-20</w:t>
      </w:r>
      <w:r>
        <w:rPr>
          <w:noProof/>
        </w:rPr>
        <w:tab/>
        <w:t>2L (at top) &amp; 3M (at bottom) repeat 9-12.  3 4 1 2</w:t>
      </w:r>
    </w:p>
    <w:p w:rsidR="00B11EB3" w:rsidRDefault="00B11EB3" w:rsidP="00B11EB3">
      <w:pPr>
        <w:pStyle w:val="DanceBody"/>
        <w:rPr>
          <w:noProof/>
        </w:rPr>
      </w:pPr>
      <w:r>
        <w:rPr>
          <w:noProof/>
        </w:rPr>
        <w:t>21-24</w:t>
      </w:r>
      <w:r>
        <w:rPr>
          <w:noProof/>
        </w:rPr>
        <w:tab/>
        <w:t>3s &amp; 1s set &amp; turn partner RH</w:t>
      </w:r>
    </w:p>
    <w:p w:rsidR="00B11EB3" w:rsidRDefault="00B11EB3" w:rsidP="00B11EB3">
      <w:pPr>
        <w:pStyle w:val="DanceBody"/>
        <w:rPr>
          <w:noProof/>
        </w:rPr>
      </w:pPr>
      <w:r>
        <w:rPr>
          <w:noProof/>
        </w:rPr>
        <w:t>25-28</w:t>
      </w:r>
      <w:r>
        <w:rPr>
          <w:noProof/>
        </w:rPr>
        <w:tab/>
        <w:t xml:space="preserve">3s lead down to 4th place </w:t>
      </w:r>
      <w:r>
        <w:rPr>
          <w:b/>
          <w:noProof/>
        </w:rPr>
        <w:t>while</w:t>
      </w:r>
      <w:r>
        <w:rPr>
          <w:noProof/>
        </w:rPr>
        <w:t xml:space="preserve"> 4s+1s+2s clap 3 times (2 bars) &amp; step up 27-28</w:t>
      </w:r>
    </w:p>
    <w:p w:rsidR="00B11EB3" w:rsidRDefault="00B11EB3" w:rsidP="00B11EB3">
      <w:pPr>
        <w:pStyle w:val="DanceBody"/>
        <w:keepNext w:val="0"/>
        <w:rPr>
          <w:noProof/>
        </w:rPr>
      </w:pPr>
      <w:r>
        <w:rPr>
          <w:noProof/>
        </w:rPr>
        <w:t>29-32</w:t>
      </w:r>
      <w:r>
        <w:rPr>
          <w:noProof/>
        </w:rPr>
        <w:tab/>
        <w:t xml:space="preserve">3s turn (Right Elbow grip) </w:t>
      </w:r>
      <w:r>
        <w:rPr>
          <w:b/>
          <w:noProof/>
        </w:rPr>
        <w:t>while</w:t>
      </w:r>
      <w:r>
        <w:rPr>
          <w:noProof/>
        </w:rPr>
        <w:t xml:space="preserve"> 4s+1s+2s Adv+Ret.  End 4 1 2 3</w:t>
      </w:r>
    </w:p>
    <w:p w:rsidR="00B11EB3" w:rsidRDefault="00B11EB3" w:rsidP="00B11EB3"/>
    <w:p w:rsidR="00B11EB3" w:rsidRDefault="00B11EB3" w:rsidP="00B11EB3">
      <w:pPr>
        <w:pStyle w:val="Minicrib"/>
      </w:pPr>
      <w:r>
        <w:t>THE HUNTERSTON BROOCH  (J4x32)  4C Set</w:t>
      </w:r>
      <w:r>
        <w:tab/>
        <w:t>Peter Hastings  Acme Coll</w:t>
      </w:r>
    </w:p>
    <w:p w:rsidR="00B11EB3" w:rsidRDefault="00B11EB3" w:rsidP="00B11EB3">
      <w:pPr>
        <w:pStyle w:val="DanceBody"/>
      </w:pPr>
      <w:r>
        <w:t xml:space="preserve"> 1- 8</w:t>
      </w:r>
      <w:r>
        <w:tab/>
        <w:t>1s (Lady on left) &amp; 4s (Lady on right) in prom hold dance reel of 3 across with 2s/3s (RSh to 2M/3L) 1s &amp; 4s end passing LSh to…</w:t>
      </w:r>
    </w:p>
    <w:p w:rsidR="00B11EB3" w:rsidRDefault="00B11EB3" w:rsidP="00B11EB3">
      <w:pPr>
        <w:pStyle w:val="DanceBody"/>
      </w:pPr>
      <w:r>
        <w:t xml:space="preserve"> 9-16</w:t>
      </w:r>
      <w:r>
        <w:tab/>
        <w:t>1s &amp; 4s dance reels of 3 with other couples ending with 1s+4s passing LSh to face out between 2s+3s (1s on Men's side &amp; 4s on Ladies side)</w:t>
      </w:r>
    </w:p>
    <w:p w:rsidR="00B11EB3" w:rsidRDefault="00B11EB3" w:rsidP="00B11EB3">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rPr>
        <w:t xml:space="preserve"> while </w:t>
      </w:r>
      <w:r>
        <w:t>2s+3s dance R&amp;L ending 1M+4M between 2s facing down &amp; 1L+4L between 3s facing up</w:t>
      </w:r>
    </w:p>
    <w:p w:rsidR="00B11EB3" w:rsidRDefault="00B11EB3" w:rsidP="00B11EB3">
      <w:pPr>
        <w:pStyle w:val="DanceBody"/>
        <w:keepNext w:val="0"/>
      </w:pPr>
      <w:r>
        <w:t>25-32</w:t>
      </w:r>
      <w:r>
        <w:tab/>
        <w:t>All set twice, 1s+4s chase clockwise 3/4 way to own sides &amp; end 2 4 1 3</w:t>
      </w:r>
    </w:p>
    <w:p w:rsidR="00B11EB3" w:rsidRDefault="00B11EB3" w:rsidP="00B11EB3"/>
    <w:p w:rsidR="00B11EB3" w:rsidRDefault="00B11EB3" w:rsidP="00B11EB3">
      <w:pPr>
        <w:pStyle w:val="Minicrib"/>
      </w:pPr>
      <w:r>
        <w:t>HUNTING BOB  (R96)  4C Set</w:t>
      </w:r>
      <w:r>
        <w:tab/>
        <w:t>Stafford &amp; District Caledonian Society</w:t>
      </w:r>
    </w:p>
    <w:p w:rsidR="00B11EB3" w:rsidRDefault="00B11EB3" w:rsidP="00B11EB3">
      <w:pPr>
        <w:pStyle w:val="DanceBody"/>
      </w:pPr>
      <w:r>
        <w:t xml:space="preserve"> 1- 4</w:t>
      </w:r>
      <w:r>
        <w:tab/>
        <w:t xml:space="preserve">1s+2s </w:t>
      </w:r>
      <w:r>
        <w:rPr>
          <w:b/>
        </w:rPr>
        <w:t>also</w:t>
      </w:r>
      <w:r>
        <w:t xml:space="preserve"> 3s+4s dance 1/2 RH across; 1s+4s dance 1/2 LH across</w:t>
      </w:r>
    </w:p>
    <w:p w:rsidR="00B11EB3" w:rsidRDefault="00B11EB3" w:rsidP="00B11EB3">
      <w:pPr>
        <w:pStyle w:val="DanceBody"/>
      </w:pPr>
      <w:r>
        <w:t xml:space="preserve"> 5- 16</w:t>
      </w:r>
      <w:r>
        <w:tab/>
        <w:t>Sequence 1-4 repeated 3 more times: Top &amp; bottom 2 couples 1/2 RH across; Middle Couples 1/2 LH across. End in original places</w:t>
      </w:r>
    </w:p>
    <w:p w:rsidR="00B11EB3" w:rsidRDefault="00B11EB3" w:rsidP="00B11EB3">
      <w:pPr>
        <w:pStyle w:val="DanceBody"/>
      </w:pPr>
      <w:r>
        <w:t>17-24</w:t>
      </w:r>
      <w:r>
        <w:tab/>
        <w:t>1s+2s (top couples) dance Poussette.  2 1 3 4</w:t>
      </w:r>
    </w:p>
    <w:p w:rsidR="00B11EB3" w:rsidRDefault="00B11EB3" w:rsidP="00B11EB3">
      <w:pPr>
        <w:pStyle w:val="DanceBody"/>
      </w:pPr>
      <w:r>
        <w:t>25-32</w:t>
      </w:r>
      <w:r>
        <w:tab/>
        <w:t>All circle 8H round &amp; back</w:t>
      </w:r>
    </w:p>
    <w:p w:rsidR="00B11EB3" w:rsidRDefault="00B11EB3" w:rsidP="00B11EB3">
      <w:pPr>
        <w:pStyle w:val="DanceBody"/>
      </w:pPr>
      <w:r>
        <w:t>33-48</w:t>
      </w:r>
      <w:r>
        <w:tab/>
        <w:t>Repeat 1-16 to end 2 1 3 4</w:t>
      </w:r>
    </w:p>
    <w:p w:rsidR="00B11EB3" w:rsidRDefault="00B11EB3" w:rsidP="00B11EB3">
      <w:pPr>
        <w:pStyle w:val="DanceBody"/>
      </w:pPr>
      <w:r>
        <w:t>49-56</w:t>
      </w:r>
      <w:r>
        <w:tab/>
        <w:t xml:space="preserve">2s (top)+3s (3rd place) dance Poussette around 1s (in 2nd place) </w:t>
      </w:r>
      <w:r>
        <w:rPr>
          <w:b/>
        </w:rPr>
        <w:t>while</w:t>
      </w:r>
      <w:r>
        <w:t xml:space="preserve"> 1s Adv+Ret. (2s+3s move 2 places down/up sides in Poussette).  3 1 2 4</w:t>
      </w:r>
    </w:p>
    <w:p w:rsidR="00B11EB3" w:rsidRDefault="00B11EB3" w:rsidP="00B11EB3">
      <w:pPr>
        <w:pStyle w:val="DanceBody"/>
      </w:pPr>
      <w:r>
        <w:t>57-64</w:t>
      </w:r>
      <w:r>
        <w:tab/>
        <w:t>All circle 8H round &amp; back</w:t>
      </w:r>
    </w:p>
    <w:p w:rsidR="00B11EB3" w:rsidRDefault="00B11EB3" w:rsidP="00B11EB3">
      <w:pPr>
        <w:pStyle w:val="DanceBody"/>
      </w:pPr>
      <w:r>
        <w:t>65-80</w:t>
      </w:r>
      <w:r>
        <w:tab/>
        <w:t>Repeat 1-16 to end 3 1 2 4</w:t>
      </w:r>
    </w:p>
    <w:p w:rsidR="00B11EB3" w:rsidRDefault="00B11EB3" w:rsidP="00B11EB3">
      <w:pPr>
        <w:pStyle w:val="DanceBody"/>
      </w:pPr>
      <w:r>
        <w:t>81-88</w:t>
      </w:r>
      <w:r>
        <w:tab/>
        <w:t>3s+1s+2s dance 3 couple Poussette.  1 2 3 4</w:t>
      </w:r>
    </w:p>
    <w:p w:rsidR="00B11EB3" w:rsidRPr="008771F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THE HUNTING HORN  (J8x32)  3C (4C set)</w:t>
      </w:r>
      <w:r>
        <w:tab/>
        <w:t>Peter McBride  SCD Archives</w:t>
      </w:r>
    </w:p>
    <w:p w:rsidR="00B11EB3" w:rsidRDefault="00B11EB3" w:rsidP="00B11EB3">
      <w:pPr>
        <w:pStyle w:val="DanceBody"/>
      </w:pPr>
      <w:r>
        <w:t xml:space="preserve"> 1- 8</w:t>
      </w:r>
      <w:r>
        <w:tab/>
        <w:t>1s cast 1 place, cross RH, cast below 3s &amp; dance up middle to 2</w:t>
      </w:r>
      <w:r w:rsidRPr="00972EEB">
        <w:t>nd</w:t>
      </w:r>
      <w:r>
        <w:t xml:space="preserve"> place BtoB in centre facing opp sides for Double Triangles</w:t>
      </w:r>
    </w:p>
    <w:p w:rsidR="00B11EB3" w:rsidRDefault="00B11EB3" w:rsidP="00B11EB3">
      <w:pPr>
        <w:pStyle w:val="DanceBody"/>
      </w:pPr>
      <w:r>
        <w:t xml:space="preserve"> 9-16</w:t>
      </w:r>
      <w:r>
        <w:tab/>
        <w:t>1s dance Double Triangles &amp; end facing 2</w:t>
      </w:r>
      <w:r w:rsidRPr="00972EEB">
        <w:t>nd</w:t>
      </w:r>
      <w:r>
        <w:t xml:space="preserve"> corners</w:t>
      </w:r>
    </w:p>
    <w:p w:rsidR="00B11EB3" w:rsidRDefault="00B11EB3" w:rsidP="00B11EB3">
      <w:pPr>
        <w:pStyle w:val="DanceBody"/>
      </w:pPr>
      <w:r>
        <w:t>17-24</w:t>
      </w:r>
      <w:r>
        <w:tab/>
        <w:t>1s dance diagonal reels of 4 with 2</w:t>
      </w:r>
      <w:r w:rsidRPr="00972EEB">
        <w:t>nd</w:t>
      </w:r>
      <w:r>
        <w:t xml:space="preserve"> corners, pass partner LSh to face 1</w:t>
      </w:r>
      <w:r w:rsidRPr="00972EEB">
        <w:t>st</w:t>
      </w:r>
      <w:r>
        <w:t xml:space="preserve"> corners</w:t>
      </w:r>
    </w:p>
    <w:p w:rsidR="00B11EB3" w:rsidRDefault="00B11EB3" w:rsidP="00B11EB3">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B11EB3" w:rsidRDefault="00B11EB3" w:rsidP="00B11EB3"/>
    <w:p w:rsidR="00B11EB3" w:rsidRDefault="00B11EB3" w:rsidP="00B11EB3">
      <w:pPr>
        <w:pStyle w:val="Minicrib"/>
      </w:pPr>
      <w:r>
        <w:t>HUNTLY CASTLE  (S8x32)  3C (4C set)</w:t>
      </w:r>
      <w:r>
        <w:tab/>
        <w:t>John Drewry  Canadian Bk</w:t>
      </w:r>
    </w:p>
    <w:p w:rsidR="00B11EB3" w:rsidRDefault="00B11EB3" w:rsidP="00B11EB3">
      <w:pPr>
        <w:pStyle w:val="DanceBody"/>
      </w:pPr>
      <w:r>
        <w:t xml:space="preserve"> 1- 8</w:t>
      </w:r>
      <w:r>
        <w:tab/>
        <w:t>1s+2s set, circle 4H round to the left &amp; set</w:t>
      </w:r>
    </w:p>
    <w:p w:rsidR="00B11EB3" w:rsidRDefault="00B11EB3" w:rsidP="00B11EB3">
      <w:pPr>
        <w:pStyle w:val="DanceBody"/>
      </w:pPr>
      <w:r>
        <w:t xml:space="preserve"> 9-16</w:t>
      </w:r>
      <w:r>
        <w:tab/>
        <w:t>1s+2s dance the Rondel</w:t>
      </w:r>
    </w:p>
    <w:p w:rsidR="00B11EB3" w:rsidRDefault="00B11EB3" w:rsidP="00B11EB3">
      <w:pPr>
        <w:pStyle w:val="DanceBody"/>
      </w:pPr>
      <w:r>
        <w:t>17-24</w:t>
      </w:r>
      <w:r>
        <w:tab/>
        <w:t>1s dance reflection reels of 3 on sides (1s start by dancing out round 3s) to end with 2s facing down 3s facing up the set</w:t>
      </w:r>
    </w:p>
    <w:p w:rsidR="00B11EB3" w:rsidRDefault="00B11EB3" w:rsidP="00B11EB3">
      <w:pPr>
        <w:pStyle w:val="DanceBody"/>
        <w:keepNext w:val="0"/>
      </w:pPr>
      <w:r>
        <w:t>25-32</w:t>
      </w:r>
      <w:r>
        <w:tab/>
        <w:t>2s+1s+3s set (in circle), circle 6H round to the left, dance in, turn singly to right &amp; chase clockwise to places</w:t>
      </w:r>
    </w:p>
    <w:p w:rsidR="00B11EB3" w:rsidRDefault="00B11EB3" w:rsidP="00B11EB3"/>
    <w:p w:rsidR="00B11EB3" w:rsidRDefault="00B11EB3" w:rsidP="00B11EB3">
      <w:pPr>
        <w:pStyle w:val="Minicrib"/>
      </w:pPr>
      <w:r>
        <w:t>THE HUNTSMAN  (J4x40)  4C set</w:t>
      </w:r>
      <w:r>
        <w:tab/>
        <w:t>Ian Barbour  Music Makers</w:t>
      </w:r>
    </w:p>
    <w:p w:rsidR="00B11EB3" w:rsidRDefault="00B11EB3" w:rsidP="00B11EB3">
      <w:pPr>
        <w:pStyle w:val="DanceBody"/>
      </w:pPr>
      <w:r>
        <w:t xml:space="preserve"> 1- 8</w:t>
      </w:r>
      <w:r>
        <w:tab/>
        <w:t>1s cross RH, cast 1 place &amp; dance RH across with 3s</w:t>
      </w:r>
    </w:p>
    <w:p w:rsidR="00B11EB3" w:rsidRDefault="00B11EB3" w:rsidP="00B11EB3">
      <w:pPr>
        <w:pStyle w:val="DanceBody"/>
      </w:pPr>
      <w:r>
        <w:t xml:space="preserve"> 9-16</w:t>
      </w:r>
      <w:r>
        <w:tab/>
        <w:t>1L followed by 3M dance Tandem reel of 3 across with 2s (RSh to 2L)</w:t>
      </w:r>
      <w:r w:rsidRPr="00BA6B4D">
        <w:rPr>
          <w:b/>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B11EB3" w:rsidRDefault="00B11EB3" w:rsidP="00B11EB3">
      <w:pPr>
        <w:pStyle w:val="DanceBody"/>
      </w:pPr>
      <w:r>
        <w:t>17-24</w:t>
      </w:r>
      <w:r>
        <w:tab/>
        <w:t>1s cross RH, cast to bottom &amp; turn RH (long turn) to end 2 3 4 1</w:t>
      </w:r>
    </w:p>
    <w:p w:rsidR="00B11EB3" w:rsidRDefault="00B11EB3" w:rsidP="00B11EB3">
      <w:pPr>
        <w:pStyle w:val="DanceBody"/>
      </w:pPr>
      <w:r>
        <w:t>25-40</w:t>
      </w:r>
      <w:r>
        <w:tab/>
        <w:t>All dance special R&amp;L for 4 couples: -</w:t>
      </w:r>
    </w:p>
    <w:p w:rsidR="00B11EB3" w:rsidRDefault="00B11EB3" w:rsidP="00B11EB3">
      <w:pPr>
        <w:pStyle w:val="DanceBody"/>
      </w:pPr>
      <w:r>
        <w:tab/>
        <w:t>The following 4 bar moves are all danced simultaneously &amp; all the terms used refer to pstns not persons: -</w:t>
      </w:r>
    </w:p>
    <w:p w:rsidR="00B11EB3" w:rsidRDefault="00B11EB3" w:rsidP="00B11EB3">
      <w:pPr>
        <w:pStyle w:val="DanceBody"/>
      </w:pPr>
      <w:r>
        <w:tab/>
        <w:t>{1L casts to 4L,</w:t>
      </w:r>
    </w:p>
    <w:p w:rsidR="00B11EB3" w:rsidRDefault="00B11EB3" w:rsidP="00B11EB3">
      <w:pPr>
        <w:pStyle w:val="DanceBody"/>
      </w:pPr>
      <w:r>
        <w:tab/>
        <w:t>{4M casts to 1M,</w:t>
      </w:r>
    </w:p>
    <w:p w:rsidR="00B11EB3" w:rsidRDefault="00B11EB3" w:rsidP="00B11EB3">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rPr>
        <w:t xml:space="preserve"> while </w:t>
      </w:r>
      <w:r>
        <w:t>those ending at 1M &amp; 4L positions cross over to other side</w:t>
      </w:r>
    </w:p>
    <w:p w:rsidR="00B11EB3" w:rsidRDefault="00B11EB3" w:rsidP="00B11EB3">
      <w:pPr>
        <w:pStyle w:val="DanceBody"/>
        <w:keepNext w:val="0"/>
      </w:pPr>
      <w:r>
        <w:tab/>
        <w:t>Repeat a further 3 times to end 2 3 4 1</w:t>
      </w:r>
    </w:p>
    <w:p w:rsidR="00B11EB3" w:rsidRDefault="00B11EB3" w:rsidP="00B11EB3"/>
    <w:p w:rsidR="00B11EB3" w:rsidRDefault="00B11EB3" w:rsidP="00B11EB3">
      <w:pPr>
        <w:pStyle w:val="Minicrib"/>
      </w:pPr>
      <w:r>
        <w:t>THE HURLINGHAM QUADRANGLE  (M-(S64+R64))  Sq.Set</w:t>
      </w:r>
      <w:r>
        <w:tab/>
        <w:t>Peter Knight</w:t>
      </w:r>
    </w:p>
    <w:p w:rsidR="00B11EB3" w:rsidRDefault="00B11EB3" w:rsidP="00B11EB3">
      <w:pPr>
        <w:pStyle w:val="DanceBody"/>
      </w:pPr>
      <w:r>
        <w:t xml:space="preserve"> 1- 8</w:t>
      </w:r>
      <w:r>
        <w:tab/>
        <w:t>All dance Grand Chain 1/2 way, set to &amp; turn partners 2H</w:t>
      </w:r>
    </w:p>
    <w:p w:rsidR="00B11EB3" w:rsidRDefault="00B11EB3" w:rsidP="00B11EB3">
      <w:pPr>
        <w:pStyle w:val="DanceBody"/>
      </w:pPr>
      <w:r>
        <w:t xml:space="preserve"> 9-16</w:t>
      </w:r>
      <w:r>
        <w:tab/>
        <w:t>1s+3s dance RH across, 1s+3s, with Men, leading chase clockwise back to places</w:t>
      </w:r>
    </w:p>
    <w:p w:rsidR="00B11EB3" w:rsidRDefault="00B11EB3" w:rsidP="00B11EB3">
      <w:pPr>
        <w:pStyle w:val="DanceBody"/>
      </w:pPr>
      <w:r>
        <w:t>17-24</w:t>
      </w:r>
      <w:r>
        <w:tab/>
        <w:t>2s+4s repeat bars 9-16</w:t>
      </w:r>
    </w:p>
    <w:p w:rsidR="00B11EB3" w:rsidRDefault="00B11EB3" w:rsidP="00B11EB3">
      <w:pPr>
        <w:pStyle w:val="DanceBody"/>
      </w:pPr>
      <w:r>
        <w:t>25-32</w:t>
      </w:r>
      <w:r>
        <w:tab/>
        <w:t>All dance interlocking reels (Ladies leading) of 4 across giving LH in middle, Men end BtoB in centre facing opposite partner</w:t>
      </w:r>
    </w:p>
    <w:p w:rsidR="00B11EB3" w:rsidRDefault="00B11EB3" w:rsidP="00B11EB3">
      <w:pPr>
        <w:pStyle w:val="DanceBody"/>
      </w:pPr>
      <w:r>
        <w:t>33-40</w:t>
      </w:r>
      <w:r>
        <w:tab/>
        <w:t>All set &amp; turn 3/4 RH into prom hold &amp; all promenade anticlockwise 1/2 way (Men end in original places beside opp partner)</w:t>
      </w:r>
    </w:p>
    <w:p w:rsidR="00B11EB3" w:rsidRDefault="00B11EB3" w:rsidP="00B11EB3">
      <w:pPr>
        <w:pStyle w:val="DanceBody"/>
      </w:pPr>
      <w:r>
        <w:t>41-48</w:t>
      </w:r>
      <w:r>
        <w:tab/>
        <w:t>All dance interlocking reels (Ladies leading) of 4 across giving LH in middle, Men end BtoB in centre facing own partner</w:t>
      </w:r>
    </w:p>
    <w:p w:rsidR="00B11EB3" w:rsidRDefault="00B11EB3" w:rsidP="00B11EB3">
      <w:pPr>
        <w:pStyle w:val="DanceBody"/>
      </w:pPr>
      <w:r>
        <w:t>49-56</w:t>
      </w:r>
      <w:r>
        <w:tab/>
        <w:t>All set &amp; turn 3/4 RH into prom hold, &amp; all promenade anticlockwise 1/2 way to original places</w:t>
      </w:r>
    </w:p>
    <w:p w:rsidR="00B11EB3" w:rsidRDefault="00B11EB3" w:rsidP="00B11EB3">
      <w:pPr>
        <w:pStyle w:val="DanceBody"/>
      </w:pPr>
      <w:r>
        <w:t>57-64</w:t>
      </w:r>
      <w:r>
        <w:tab/>
        <w:t>All circle 8H round &amp; back</w:t>
      </w:r>
    </w:p>
    <w:p w:rsidR="00B11EB3" w:rsidRDefault="00B11EB3" w:rsidP="00B11EB3">
      <w:pPr>
        <w:pStyle w:val="DanceBody"/>
      </w:pPr>
      <w:r>
        <w:t>Repeat 1-64 in reel time</w:t>
      </w:r>
    </w:p>
    <w:p w:rsidR="00B11EB3" w:rsidRDefault="00B11EB3" w:rsidP="00B11EB3">
      <w:pPr>
        <w:pStyle w:val="DanceBody"/>
        <w:keepNext w:val="0"/>
        <w:rPr>
          <w:i/>
        </w:rPr>
      </w:pPr>
      <w:r w:rsidRPr="00B5081B">
        <w:rPr>
          <w:i/>
        </w:rPr>
        <w:t xml:space="preserve">Note:   Interlocking reels start with Ladies dancing 1/2 LH across </w:t>
      </w:r>
      <w:r w:rsidRPr="00B5081B">
        <w:rPr>
          <w:b/>
          <w:i/>
        </w:rPr>
        <w:t>while</w:t>
      </w:r>
      <w:r w:rsidRPr="00B5081B">
        <w:rPr>
          <w:i/>
        </w:rPr>
        <w:t xml:space="preserve"> Men set (2 bars). Then Men dance 1/2 LH across </w:t>
      </w:r>
      <w:r w:rsidRPr="00B5081B">
        <w:rPr>
          <w:b/>
          <w:i/>
        </w:rPr>
        <w:t>while</w:t>
      </w:r>
      <w:r w:rsidRPr="00B5081B">
        <w:rPr>
          <w:i/>
        </w:rPr>
        <w:t xml:space="preserve"> Ladies continue reel</w:t>
      </w:r>
    </w:p>
    <w:p w:rsidR="00B11EB3" w:rsidRDefault="00B11EB3" w:rsidP="00B11EB3"/>
    <w:p w:rsidR="00B11EB3" w:rsidRDefault="00B11EB3" w:rsidP="00B11EB3">
      <w:pPr>
        <w:pStyle w:val="Minicrib"/>
      </w:pPr>
      <w:r>
        <w:t>HURLYGUSH  (J4x32)  4C set</w:t>
      </w:r>
      <w:r>
        <w:tab/>
        <w:t>John Bowie Dickson  Dunedin 5</w:t>
      </w:r>
    </w:p>
    <w:p w:rsidR="00B11EB3" w:rsidRDefault="00B11EB3" w:rsidP="00B11EB3">
      <w:pPr>
        <w:pStyle w:val="DanceBody"/>
      </w:pPr>
      <w:r>
        <w:t xml:space="preserve"> 1- 8</w:t>
      </w:r>
      <w:r>
        <w:tab/>
        <w:t>1s &amp; 4s turn RH, cast in 1 place &amp; turn partner LH 1.1/2 to end in lines of 4 across (1s between 2s &amp; 4s between 3s)</w:t>
      </w:r>
    </w:p>
    <w:p w:rsidR="00B11EB3" w:rsidRDefault="00B11EB3" w:rsidP="00B11EB3">
      <w:pPr>
        <w:pStyle w:val="DanceBody"/>
      </w:pPr>
      <w:r>
        <w:t xml:space="preserve"> 9-16</w:t>
      </w:r>
      <w:r>
        <w:tab/>
        <w:t>All dance reels of 4 across ending with 1s &amp; 4s passing partners RH &amp; all facing down/up to other line of 4</w:t>
      </w:r>
    </w:p>
    <w:p w:rsidR="00B11EB3" w:rsidRDefault="00B11EB3" w:rsidP="00B11EB3">
      <w:pPr>
        <w:pStyle w:val="DanceBody"/>
      </w:pPr>
      <w:r>
        <w:t>17-24</w:t>
      </w:r>
      <w:r>
        <w:tab/>
        <w:t>All set &amp; change place RH with opposite person, 2s &amp; 3s set</w:t>
      </w:r>
      <w:r w:rsidRPr="00BA6B4D">
        <w:rPr>
          <w:b/>
        </w:rPr>
        <w:t xml:space="preserve"> while </w:t>
      </w:r>
      <w:r>
        <w:t>4s &amp; 1s cast in to 2</w:t>
      </w:r>
      <w:r w:rsidRPr="00972EEB">
        <w:t>nd</w:t>
      </w:r>
      <w:r>
        <w:t>/3</w:t>
      </w:r>
      <w:r w:rsidRPr="00972EEB">
        <w:t>rd</w:t>
      </w:r>
      <w:r>
        <w:t xml:space="preserve"> place on opp side, all cross LH with ptnr</w:t>
      </w:r>
    </w:p>
    <w:p w:rsidR="00B11EB3" w:rsidRDefault="00B11EB3" w:rsidP="00B11EB3">
      <w:pPr>
        <w:pStyle w:val="DanceBody"/>
        <w:keepNext w:val="0"/>
      </w:pPr>
      <w:r>
        <w:t>25-32</w:t>
      </w:r>
      <w:r>
        <w:tab/>
        <w:t>All chase anticlockwise 1/2 way, 1s+4s dance 1/2 LH across &amp; all set.  2 4 1 3</w:t>
      </w:r>
    </w:p>
    <w:p w:rsidR="00B11EB3" w:rsidRDefault="00B11EB3" w:rsidP="00B11EB3"/>
    <w:p w:rsidR="00B11EB3" w:rsidRDefault="00B11EB3" w:rsidP="00B11EB3">
      <w:pPr>
        <w:pStyle w:val="Minicrib"/>
      </w:pPr>
      <w:r>
        <w:t>HURRICANE WATCH  (R6x32)  2C (3C set)</w:t>
      </w:r>
      <w:r>
        <w:tab/>
        <w:t>C Beadell  Eight Dances for Anne Hueser</w:t>
      </w:r>
    </w:p>
    <w:p w:rsidR="00B11EB3" w:rsidRDefault="00B11EB3" w:rsidP="00B11EB3">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B11EB3" w:rsidRPr="00C237FC" w:rsidRDefault="00B11EB3" w:rsidP="00B11EB3">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B11EB3" w:rsidRDefault="00B11EB3" w:rsidP="00B11EB3">
      <w:pPr>
        <w:pStyle w:val="DanceBody"/>
        <w:rPr>
          <w:lang w:val="en-US"/>
        </w:rPr>
      </w:pPr>
      <w:r w:rsidRPr="00C237FC">
        <w:rPr>
          <w:lang w:val="en-US"/>
        </w:rPr>
        <w:t>17-24</w:t>
      </w:r>
      <w:r w:rsidRPr="00C237FC">
        <w:rPr>
          <w:lang w:val="en-US"/>
        </w:rPr>
        <w:tab/>
        <w:t>All petronella into center in succession (2 bars each): 1M then 1L, 2M, 2L</w:t>
      </w:r>
    </w:p>
    <w:p w:rsidR="00B11EB3" w:rsidRPr="00C237FC" w:rsidRDefault="00B11EB3" w:rsidP="00B11EB3">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B11EB3" w:rsidRDefault="00B11EB3" w:rsidP="00B11EB3"/>
    <w:p w:rsidR="00B11EB3" w:rsidRDefault="00B11EB3" w:rsidP="00B11EB3">
      <w:pPr>
        <w:pStyle w:val="Minicrib"/>
      </w:pPr>
      <w:r>
        <w:t>THE HURRIER YOU GO THE BEHINDER YOU GET  (J4x32)  4C set</w:t>
      </w:r>
      <w:r>
        <w:tab/>
        <w:t>John Drewry  Summer Collection 5</w:t>
      </w:r>
    </w:p>
    <w:p w:rsidR="00B11EB3" w:rsidRDefault="00B11EB3" w:rsidP="00B11EB3">
      <w:pPr>
        <w:pStyle w:val="DanceBody"/>
      </w:pPr>
      <w:r>
        <w:t xml:space="preserve"> 1- 8</w:t>
      </w:r>
      <w:r>
        <w:tab/>
        <w:t>3s followed by 2s &amp; 1s slip step 2H joined down centre, 1s+2s+3s slip step back up &amp; out to original places</w:t>
      </w:r>
    </w:p>
    <w:p w:rsidR="00B11EB3" w:rsidRDefault="00B11EB3" w:rsidP="00B11EB3">
      <w:pPr>
        <w:pStyle w:val="DanceBody"/>
      </w:pPr>
      <w:r>
        <w:t xml:space="preserve"> 9-12</w:t>
      </w:r>
      <w:r>
        <w:tab/>
        <w:t xml:space="preserve">1s+2s set, 1s cross down to 2nd place opp sides facing out </w:t>
      </w:r>
      <w:r>
        <w:rPr>
          <w:b/>
        </w:rPr>
        <w:t>while</w:t>
      </w:r>
      <w:r>
        <w:t xml:space="preserve"> 2s cast up to 1st place own side</w:t>
      </w:r>
    </w:p>
    <w:p w:rsidR="00B11EB3" w:rsidRDefault="00B11EB3" w:rsidP="00B11EB3">
      <w:pPr>
        <w:pStyle w:val="DanceBody"/>
      </w:pPr>
      <w:r>
        <w:t>13-16</w:t>
      </w:r>
      <w:r>
        <w:tab/>
        <w:t xml:space="preserve">1s turn 3s (1L+3M LH, 1M+3L RH) to end 1M+3L </w:t>
      </w:r>
      <w:r>
        <w:rPr>
          <w:b/>
        </w:rPr>
        <w:t>also</w:t>
      </w:r>
      <w:r>
        <w:t xml:space="preserve"> 1L+3M in prom hold facing out</w:t>
      </w:r>
    </w:p>
    <w:p w:rsidR="00B11EB3" w:rsidRPr="00B93D78" w:rsidRDefault="00B11EB3" w:rsidP="00B11EB3">
      <w:pPr>
        <w:pStyle w:val="DanceBody"/>
      </w:pPr>
      <w:r>
        <w:t>17-24</w:t>
      </w:r>
      <w:r>
        <w:tab/>
        <w:t xml:space="preserve">Reels of 3 on sides (2s in/down, 1L+3M </w:t>
      </w:r>
      <w:r>
        <w:rPr>
          <w:b/>
        </w:rPr>
        <w:t>also</w:t>
      </w:r>
      <w:r>
        <w:t xml:space="preserve"> 1M+3L out/up, 4s in/up). 1s leave 3s in 3rd place facing in &amp; 1s finish in 2nd place opp sides facing out</w:t>
      </w:r>
    </w:p>
    <w:p w:rsidR="00B11EB3" w:rsidRDefault="00B11EB3" w:rsidP="00B11EB3">
      <w:pPr>
        <w:pStyle w:val="DanceBody"/>
      </w:pPr>
      <w:r>
        <w:t>25-28</w:t>
      </w:r>
      <w:r>
        <w:tab/>
        <w:t xml:space="preserve">1s 1/2 turn 2s (1M+2L LH, 1L+2M RH), 1s cross down (1L in front of 1M) to just above 3s </w:t>
      </w:r>
      <w:r>
        <w:rPr>
          <w:b/>
        </w:rPr>
        <w:t>while</w:t>
      </w:r>
      <w:r>
        <w:t xml:space="preserve"> 2s dance out/up to 1st place own side</w:t>
      </w:r>
    </w:p>
    <w:p w:rsidR="00B11EB3" w:rsidRDefault="00B11EB3" w:rsidP="00B11EB3">
      <w:pPr>
        <w:pStyle w:val="DanceBody"/>
        <w:keepNext w:val="0"/>
      </w:pPr>
      <w:r>
        <w:t>29-32</w:t>
      </w:r>
      <w:r>
        <w:tab/>
        <w:t xml:space="preserve">1L+3L+4L dance LH across </w:t>
      </w:r>
      <w:r>
        <w:rPr>
          <w:b/>
        </w:rPr>
        <w:t xml:space="preserve"> while</w:t>
      </w:r>
      <w:r>
        <w:t xml:space="preserve"> 1M+3M+4M dance RH across, 3s dancing up to end in 2nd place, 4s in 3rd place, 1s in 4th place. 2 3 4 1</w:t>
      </w:r>
    </w:p>
    <w:p w:rsidR="00B11EB3" w:rsidRDefault="00B11EB3" w:rsidP="00B11EB3"/>
    <w:p w:rsidR="00B11EB3" w:rsidRDefault="00B11EB3" w:rsidP="00B11EB3">
      <w:pPr>
        <w:pStyle w:val="Minicrib"/>
        <w:rPr>
          <w:lang w:val="en-US"/>
        </w:rPr>
      </w:pPr>
      <w:r>
        <w:rPr>
          <w:lang w:val="en-US"/>
        </w:rPr>
        <w:t>HUTCHISON HOUSE  (S8x32)  2C (4C set)</w:t>
      </w:r>
      <w:r>
        <w:rPr>
          <w:lang w:val="en-US"/>
        </w:rPr>
        <w:tab/>
        <w:t>Ian Sandeman  Peterborough 2000 Collection</w:t>
      </w:r>
    </w:p>
    <w:p w:rsidR="00B11EB3" w:rsidRDefault="00B11EB3" w:rsidP="00B11EB3">
      <w:pPr>
        <w:pStyle w:val="DanceBody"/>
        <w:rPr>
          <w:lang w:val="en-US"/>
        </w:rPr>
      </w:pPr>
      <w:r w:rsidRPr="00C72C13">
        <w:rPr>
          <w:lang w:val="en-US"/>
        </w:rPr>
        <w:t xml:space="preserve"> 1- 4</w:t>
      </w:r>
      <w:r w:rsidRPr="00C72C13">
        <w:rPr>
          <w:lang w:val="en-US"/>
        </w:rPr>
        <w:tab/>
        <w:t>1s dance 1/2 Fig of 8 round 2s.</w:t>
      </w:r>
    </w:p>
    <w:p w:rsidR="00B11EB3" w:rsidRPr="00C72C13" w:rsidRDefault="00B11EB3" w:rsidP="00B11EB3">
      <w:pPr>
        <w:pStyle w:val="DanceBody"/>
        <w:rPr>
          <w:lang w:val="en-US"/>
        </w:rPr>
      </w:pPr>
      <w:r w:rsidRPr="00C72C13">
        <w:rPr>
          <w:lang w:val="en-US"/>
        </w:rPr>
        <w:t xml:space="preserve"> 5- 8</w:t>
      </w:r>
      <w:r w:rsidRPr="00C72C13">
        <w:rPr>
          <w:lang w:val="en-US"/>
        </w:rPr>
        <w:tab/>
        <w:t>1s &amp; 2s turn 1.1/2 RH to finish in centre, 1s facing up, 2s facing down</w:t>
      </w:r>
    </w:p>
    <w:p w:rsidR="00B11EB3" w:rsidRPr="00C72C13" w:rsidRDefault="00B11EB3" w:rsidP="00B11EB3">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B11EB3" w:rsidRDefault="00B11EB3" w:rsidP="00B11EB3">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B11EB3" w:rsidRPr="00C72C13" w:rsidRDefault="00B11EB3" w:rsidP="00B11EB3">
      <w:pPr>
        <w:pStyle w:val="DanceBody"/>
        <w:keepNext w:val="0"/>
        <w:rPr>
          <w:lang w:val="en-US"/>
        </w:rPr>
      </w:pPr>
      <w:r w:rsidRPr="00C72C13">
        <w:rPr>
          <w:lang w:val="en-US"/>
        </w:rPr>
        <w:t>25-32</w:t>
      </w:r>
      <w:r w:rsidRPr="00C72C13">
        <w:rPr>
          <w:lang w:val="en-US"/>
        </w:rPr>
        <w:tab/>
        <w:t>2s dance 1/2 Fig of 8 round 1s. 2s &amp; 1s turn 2H.  2 1</w:t>
      </w:r>
    </w:p>
    <w:p w:rsidR="00B11EB3" w:rsidRDefault="00B11EB3" w:rsidP="00B11EB3"/>
    <w:p w:rsidR="00B11EB3" w:rsidRDefault="00B11EB3" w:rsidP="00B11EB3">
      <w:pPr>
        <w:pStyle w:val="Minicrib"/>
      </w:pPr>
      <w:r>
        <w:t>HUTTON CASTLE  (S4x32)  4C set</w:t>
      </w:r>
      <w:r>
        <w:tab/>
        <w:t>Roy Goldring  14 Social Dances</w:t>
      </w:r>
    </w:p>
    <w:p w:rsidR="00B11EB3" w:rsidRDefault="00B11EB3" w:rsidP="00B11EB3">
      <w:pPr>
        <w:pStyle w:val="DanceBody"/>
      </w:pPr>
      <w:r>
        <w:t xml:space="preserve"> 1- 8</w:t>
      </w:r>
      <w:r>
        <w:tab/>
        <w:t>1s &amp; 3s cross down to dance reflection reels of 4 on sides</w:t>
      </w:r>
    </w:p>
    <w:p w:rsidR="00B11EB3" w:rsidRDefault="00B11EB3" w:rsidP="00B11EB3">
      <w:pPr>
        <w:pStyle w:val="DanceBody"/>
      </w:pPr>
      <w:r>
        <w:t xml:space="preserve"> 9-16</w:t>
      </w:r>
      <w:r>
        <w:tab/>
        <w:t>1s &amp; 3s (crossing down to start) dance 1/2 Fig of 8 round 2s/4s, 2s &amp; 4s (crossing up to start) dance 1/2 Fig of 8 round 1s/3s</w:t>
      </w:r>
    </w:p>
    <w:p w:rsidR="00B11EB3" w:rsidRDefault="00B11EB3" w:rsidP="00B11EB3">
      <w:pPr>
        <w:pStyle w:val="DanceBody"/>
      </w:pPr>
      <w:r>
        <w:t>17-24</w:t>
      </w:r>
      <w:r>
        <w:tab/>
        <w:t>1s &amp; 3s set to partners, cross RH, 1M+3L change places LH &amp; 1L+3M change RH</w:t>
      </w:r>
    </w:p>
    <w:p w:rsidR="00B11EB3" w:rsidRDefault="00B11EB3" w:rsidP="00B11EB3">
      <w:pPr>
        <w:pStyle w:val="DanceBody"/>
        <w:keepNext w:val="0"/>
      </w:pPr>
      <w:r>
        <w:t>25-32</w:t>
      </w:r>
      <w:r>
        <w:tab/>
        <w:t>3s+2s</w:t>
      </w:r>
      <w:r w:rsidRPr="007F0D5A">
        <w:rPr>
          <w:b/>
        </w:rPr>
        <w:t xml:space="preserve"> also </w:t>
      </w:r>
      <w:r>
        <w:t>1s+4s set &amp; dance RH across 1/2 way, 3s &amp; 1s turn 2H 1.1/2 times to end 2 3 4 1</w:t>
      </w:r>
    </w:p>
    <w:p w:rsidR="00B11EB3" w:rsidRDefault="00B11EB3" w:rsidP="00B11EB3"/>
    <w:p w:rsidR="00B11EB3" w:rsidRDefault="00B11EB3" w:rsidP="00B11EB3">
      <w:pPr>
        <w:pStyle w:val="Minicrib"/>
      </w:pPr>
      <w:r>
        <w:t>HUTTON'S UNCONFORMITY  (S4x32)  4C Set</w:t>
      </w:r>
      <w:r>
        <w:tab/>
        <w:t>Murrough Landon, 2022</w:t>
      </w:r>
    </w:p>
    <w:p w:rsidR="00B11EB3" w:rsidRDefault="00B11EB3" w:rsidP="00B11EB3">
      <w:pPr>
        <w:pStyle w:val="DanceBody"/>
      </w:pPr>
      <w:r>
        <w:t>2 chords: 2nd chord 3L &amp; 4M change places to be beside partner</w:t>
      </w:r>
    </w:p>
    <w:p w:rsidR="00B11EB3" w:rsidRDefault="00B11EB3" w:rsidP="00B11EB3">
      <w:pPr>
        <w:pStyle w:val="DanceBody"/>
      </w:pPr>
      <w:r>
        <w:t xml:space="preserve"> 1- 8</w:t>
      </w:r>
      <w:r>
        <w:tab/>
        <w:t xml:space="preserve">1s cross RH &amp; cast (2s step up); 1s dance down between 3M+4M (who step up), cast behind 3L+4L (who step up) to 4th place opp side </w:t>
      </w:r>
      <w:r>
        <w:rPr>
          <w:b/>
        </w:rPr>
        <w:t>while</w:t>
      </w:r>
      <w:r>
        <w:t xml:space="preserve"> 2s cross RH &amp; cast to 2nd place as 3M+4M step up.  [Men's side: 3M,2L,3L,1L; Ladies' side: 4M,2M,4L,1M]</w:t>
      </w:r>
    </w:p>
    <w:p w:rsidR="00B11EB3" w:rsidRDefault="00B11EB3" w:rsidP="00B11EB3">
      <w:pPr>
        <w:pStyle w:val="DanceBody"/>
      </w:pPr>
      <w:r>
        <w:t xml:space="preserve"> 9-16</w:t>
      </w:r>
      <w:r>
        <w:tab/>
        <w:t>1s followed by 2s dance down (3L+4L step up 11-12); 2s followed by 1s dance up to 3rd/4th place</w:t>
      </w:r>
    </w:p>
    <w:p w:rsidR="00B11EB3" w:rsidRDefault="00B11EB3" w:rsidP="00B11EB3">
      <w:pPr>
        <w:pStyle w:val="DanceBody"/>
      </w:pPr>
      <w:r>
        <w:t>17-20</w:t>
      </w:r>
      <w:r>
        <w:tab/>
        <w:t xml:space="preserve">3s+4s </w:t>
      </w:r>
      <w:r>
        <w:rPr>
          <w:b/>
        </w:rPr>
        <w:t>also</w:t>
      </w:r>
      <w:r>
        <w:t xml:space="preserve"> 2s+1s circle 4H 1/2 round to left (2 bars), turn partner 2H [Men's side: 4L,4M,1M,2M; Ladies' side: 3L,3M,1L,2L]</w:t>
      </w:r>
    </w:p>
    <w:p w:rsidR="00B11EB3" w:rsidRDefault="00B11EB3" w:rsidP="00B11EB3">
      <w:pPr>
        <w:pStyle w:val="DanceBody"/>
      </w:pPr>
      <w:r>
        <w:t>21-24</w:t>
      </w:r>
      <w:r>
        <w:tab/>
        <w:t xml:space="preserve">3s+4s </w:t>
      </w:r>
      <w:r>
        <w:rPr>
          <w:b/>
        </w:rPr>
        <w:t>also</w:t>
      </w:r>
      <w:r>
        <w:t xml:space="preserve"> 2s+1s circle 4H 3/4 round to right, retain hands with neighbour &amp; face partner, 4s+3s at top, 1s+2s Men facing down Ladies facing up</w:t>
      </w:r>
      <w:r>
        <w:tab/>
      </w:r>
    </w:p>
    <w:p w:rsidR="00B11EB3" w:rsidRDefault="00B11EB3" w:rsidP="00B11EB3">
      <w:pPr>
        <w:pStyle w:val="DanceBody"/>
      </w:pPr>
      <w:r>
        <w:t>25-28</w:t>
      </w:r>
      <w:r>
        <w:tab/>
        <w:t xml:space="preserve">4s cross passing RSh, cast &amp; face up NHJ </w:t>
      </w:r>
      <w:r>
        <w:rPr>
          <w:b/>
        </w:rPr>
        <w:t>while</w:t>
      </w:r>
    </w:p>
    <w:p w:rsidR="00B11EB3" w:rsidRDefault="00B11EB3" w:rsidP="00B11EB3">
      <w:pPr>
        <w:pStyle w:val="DanceBody"/>
      </w:pPr>
      <w:r>
        <w:tab/>
        <w:t xml:space="preserve">3s Adv+Ret (1 bar each), cross up passing LSh &amp; face down NHJ </w:t>
      </w:r>
      <w:r>
        <w:rPr>
          <w:b/>
        </w:rPr>
        <w:t>while</w:t>
      </w:r>
    </w:p>
    <w:p w:rsidR="00B11EB3" w:rsidRDefault="00B11EB3" w:rsidP="00B11EB3">
      <w:pPr>
        <w:pStyle w:val="DanceBody"/>
      </w:pPr>
      <w:r>
        <w:tab/>
        <w:t>1s+2s Adv+Ret up/down (1 bar each) &amp; 1/2 turn partner 2H, retain NH facing in</w:t>
      </w:r>
    </w:p>
    <w:p w:rsidR="00B11EB3" w:rsidRDefault="00B11EB3" w:rsidP="00B11EB3">
      <w:pPr>
        <w:pStyle w:val="DanceBody"/>
        <w:keepNext w:val="0"/>
      </w:pPr>
      <w:r>
        <w:t>29-32</w:t>
      </w:r>
      <w:r>
        <w:tab/>
        <w:t xml:space="preserve">3s+4s Set+Link across back to own sides </w:t>
      </w:r>
      <w:r>
        <w:rPr>
          <w:b/>
        </w:rPr>
        <w:t>while</w:t>
      </w:r>
      <w:r>
        <w:t xml:space="preserve"> 1s+2s Set+Link on sides [Men's side: 3M,4M,2M,2L; Ladies' side: 3L,4L,1M,1L]</w:t>
      </w:r>
    </w:p>
    <w:p w:rsidR="00B11EB3" w:rsidRDefault="00B11EB3" w:rsidP="00B11EB3"/>
    <w:p w:rsidR="00B11EB3" w:rsidRDefault="00B11EB3" w:rsidP="00B11EB3">
      <w:pPr>
        <w:pStyle w:val="Minicrib"/>
      </w:pPr>
      <w:r>
        <w:t>THE HYPERACTIVE REEL  (R8x32)  3C (4C Set)</w:t>
      </w:r>
      <w:r>
        <w:tab/>
        <w:t>R Stoddard+J Garrett  2nd Bk Graded SCDs</w:t>
      </w:r>
    </w:p>
    <w:p w:rsidR="00B11EB3" w:rsidRDefault="00B11EB3" w:rsidP="00B11EB3">
      <w:pPr>
        <w:pStyle w:val="DanceBody"/>
      </w:pPr>
      <w:r>
        <w:t xml:space="preserve"> 1- 8</w:t>
      </w:r>
      <w:r>
        <w:tab/>
        <w:t>1s lead down the middle &amp; back</w:t>
      </w:r>
    </w:p>
    <w:p w:rsidR="00B11EB3" w:rsidRDefault="00B11EB3" w:rsidP="00B11EB3">
      <w:pPr>
        <w:pStyle w:val="DanceBody"/>
      </w:pPr>
      <w:r>
        <w:t xml:space="preserve"> 9-16</w:t>
      </w:r>
      <w:r>
        <w:tab/>
        <w:t>1s+2s dance Poussette with 1s ending BtoB ready for double triangles</w:t>
      </w:r>
    </w:p>
    <w:p w:rsidR="00B11EB3" w:rsidRDefault="00B11EB3" w:rsidP="00B11EB3">
      <w:pPr>
        <w:pStyle w:val="DanceBody"/>
      </w:pPr>
      <w:r>
        <w:t>17-24</w:t>
      </w:r>
      <w:r>
        <w:tab/>
        <w:t>All dance Double Triangles &amp; 1s end facing out on own sides</w:t>
      </w:r>
    </w:p>
    <w:p w:rsidR="00B11EB3" w:rsidRDefault="00B11EB3" w:rsidP="00B11EB3">
      <w:pPr>
        <w:pStyle w:val="DanceBody"/>
        <w:keepNext w:val="0"/>
      </w:pPr>
      <w:r>
        <w:t>25-32</w:t>
      </w:r>
      <w:r>
        <w:tab/>
        <w:t>1s cast to right &amp; dance Figs of 8 across</w:t>
      </w:r>
      <w:r w:rsidRPr="00BA6B4D">
        <w:rPr>
          <w:b/>
        </w:rPr>
        <w:t xml:space="preserve"> while </w:t>
      </w:r>
      <w:r>
        <w:t>2s+3s dance reels of 3 on sides (1s interacting with 2s+3s in reel)</w:t>
      </w:r>
    </w:p>
    <w:p w:rsidR="00B11EB3" w:rsidRDefault="00B11EB3" w:rsidP="00B11EB3"/>
    <w:p w:rsidR="00B11EB3" w:rsidRDefault="00B11EB3" w:rsidP="00B11EB3">
      <w:pPr>
        <w:pStyle w:val="Minicrib"/>
      </w:pPr>
      <w:r>
        <w:t>THE HYPOCHONDRIAC'S DELIGHT  (S8x32)  3C (4C set)</w:t>
      </w:r>
      <w:r>
        <w:tab/>
        <w:t>Claudette Sigg  California Gold</w:t>
      </w:r>
    </w:p>
    <w:p w:rsidR="00B11EB3" w:rsidRPr="00BF77BB" w:rsidRDefault="00B11EB3" w:rsidP="00B11EB3">
      <w:pPr>
        <w:pStyle w:val="DanceBody"/>
      </w:pPr>
      <w:r w:rsidRPr="00BF77BB">
        <w:t xml:space="preserve"> 1- 8</w:t>
      </w:r>
      <w:r w:rsidRPr="00BF77BB">
        <w:tab/>
        <w:t>1s cast (2s step up) &amp; dance 1/2 Fig 8 up round 2s, 1s dance LSh round each other to face 1st corners</w:t>
      </w:r>
    </w:p>
    <w:p w:rsidR="00B11EB3" w:rsidRPr="00BF77BB" w:rsidRDefault="00B11EB3" w:rsidP="00B11EB3">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B11EB3" w:rsidRPr="00BF77BB" w:rsidRDefault="00B11EB3" w:rsidP="00B11EB3">
      <w:pPr>
        <w:pStyle w:val="DanceBody"/>
      </w:pPr>
      <w:r w:rsidRPr="00BF77BB">
        <w:t>17-24</w:t>
      </w:r>
      <w:r w:rsidRPr="00BF77BB">
        <w:tab/>
        <w:t>1s dance 1/2 RSh reel of 3 on opp sides (RSh to 2nd corner); while 2s+3s continue reel, 1M crosses down,1L crosses up &amp; dance RSh round 4th corner into 2nd place own side</w:t>
      </w:r>
    </w:p>
    <w:p w:rsidR="00B11EB3" w:rsidRPr="00BF77BB" w:rsidRDefault="00B11EB3" w:rsidP="00B11EB3">
      <w:pPr>
        <w:pStyle w:val="DanceBody"/>
        <w:keepNext w:val="0"/>
      </w:pPr>
      <w:r w:rsidRPr="00BF77BB">
        <w:t>25-32</w:t>
      </w:r>
      <w:r w:rsidRPr="00BF77BB">
        <w:tab/>
        <w:t xml:space="preserve">1s dance DoSiDo </w:t>
      </w:r>
      <w:r w:rsidRPr="00BF77BB">
        <w:rPr>
          <w:b/>
        </w:rPr>
        <w:t>while</w:t>
      </w:r>
      <w:r w:rsidRPr="00BF77BB">
        <w:t xml:space="preserve"> 2s+3s set twice; 1s set twice </w:t>
      </w:r>
      <w:r w:rsidRPr="00BF77BB">
        <w:rPr>
          <w:b/>
        </w:rPr>
        <w:t>while</w:t>
      </w:r>
      <w:r w:rsidRPr="00BF77BB">
        <w:t xml:space="preserve"> 2s+3s dance DoSiDo.  2 1 3</w:t>
      </w:r>
    </w:p>
    <w:p w:rsidR="00B11EB3" w:rsidRDefault="00B11EB3" w:rsidP="00B11EB3"/>
    <w:p w:rsidR="00B11EB3" w:rsidRDefault="00B11EB3" w:rsidP="00B11EB3">
      <w:pPr>
        <w:pStyle w:val="Minicrib"/>
      </w:pPr>
      <w:r>
        <w:t>I BELIEVE IN A BETTER TOMORROW  (M-(S2x32+R2x32))  4C Set</w:t>
      </w:r>
      <w:r>
        <w:tab/>
        <w:t>Wouter Joubert  Fields Of Gold</w:t>
      </w:r>
    </w:p>
    <w:p w:rsidR="00B11EB3" w:rsidRDefault="00B11EB3" w:rsidP="00B11EB3">
      <w:pPr>
        <w:pStyle w:val="DanceBody"/>
      </w:pPr>
      <w:r>
        <w:t>3s &amp; 4s start on opposite sides</w:t>
      </w:r>
    </w:p>
    <w:p w:rsidR="00B11EB3" w:rsidRDefault="00B11EB3" w:rsidP="00B11EB3">
      <w:pPr>
        <w:pStyle w:val="DanceBody"/>
      </w:pPr>
      <w:r>
        <w:t xml:space="preserve"> 1- 4</w:t>
      </w:r>
      <w:r>
        <w:tab/>
        <w:t>1s &amp; 4s dance 1/2 Figs of 8 round end couples</w:t>
      </w:r>
    </w:p>
    <w:p w:rsidR="00B11EB3" w:rsidRDefault="00B11EB3" w:rsidP="00B11EB3">
      <w:pPr>
        <w:pStyle w:val="DanceBody"/>
      </w:pPr>
      <w:r>
        <w:t xml:space="preserve"> 5- 8</w:t>
      </w:r>
      <w:r>
        <w:tab/>
        <w:t xml:space="preserve">1s+2s </w:t>
      </w:r>
      <w:r w:rsidRPr="005840DF">
        <w:rPr>
          <w:b/>
          <w:bCs/>
        </w:rPr>
        <w:t>also</w:t>
      </w:r>
      <w:r>
        <w:t xml:space="preserve"> 3s+4s Set+Link.  2 (1) 4 (3)</w:t>
      </w:r>
    </w:p>
    <w:p w:rsidR="00B11EB3" w:rsidRDefault="00B11EB3" w:rsidP="00B11EB3">
      <w:pPr>
        <w:pStyle w:val="DanceBody"/>
      </w:pPr>
      <w:r>
        <w:t xml:space="preserve"> 9-16</w:t>
      </w:r>
      <w:r>
        <w:tab/>
        <w:t>All dance RSh reels of 4 on the sides (1L &amp; 4L finish facing out)</w:t>
      </w:r>
    </w:p>
    <w:p w:rsidR="00B11EB3" w:rsidRDefault="00B11EB3" w:rsidP="00B11EB3">
      <w:pPr>
        <w:pStyle w:val="DanceBody"/>
      </w:pPr>
      <w:r>
        <w:t>17-20</w:t>
      </w:r>
      <w:r>
        <w:tab/>
        <w:t>1s+4s dance RSh round the end couples (as if continuing the reel)</w:t>
      </w:r>
    </w:p>
    <w:p w:rsidR="00B11EB3" w:rsidRDefault="00B11EB3" w:rsidP="00B11EB3">
      <w:pPr>
        <w:pStyle w:val="DanceBody"/>
      </w:pPr>
      <w:r>
        <w:t>21-24</w:t>
      </w:r>
      <w:r>
        <w:tab/>
        <w:t>1L+4M also 1M+4L turn LH to end in tandem with Man leading</w:t>
      </w:r>
    </w:p>
    <w:p w:rsidR="00B11EB3" w:rsidRDefault="00B11EB3" w:rsidP="00B11EB3">
      <w:pPr>
        <w:pStyle w:val="DanceBody"/>
      </w:pPr>
      <w:r>
        <w:t>25-32</w:t>
      </w:r>
      <w:r>
        <w:tab/>
        <w:t>1M+4L &amp; 4M+1L dance Tandem LSh reels of 3 across with end couples (2s/3s). Bars: 31-32 1s &amp; 4s dance down/up sides to 2 4 (1) (3)</w:t>
      </w:r>
    </w:p>
    <w:p w:rsidR="00B11EB3" w:rsidRPr="0030600B" w:rsidRDefault="00B11EB3" w:rsidP="00B11EB3">
      <w:pPr>
        <w:pStyle w:val="DanceBody"/>
        <w:keepNext w:val="0"/>
        <w:rPr>
          <w:i/>
        </w:rPr>
      </w:pPr>
      <w:r>
        <w:tab/>
      </w:r>
      <w:r>
        <w:rPr>
          <w:i/>
        </w:rPr>
        <w:t>Repeat Strathspey then twice as Ree</w:t>
      </w:r>
    </w:p>
    <w:p w:rsidR="00B11EB3" w:rsidRDefault="00B11EB3" w:rsidP="00B11EB3"/>
    <w:p w:rsidR="00B11EB3" w:rsidRDefault="00B11EB3" w:rsidP="00B11EB3">
      <w:pPr>
        <w:pStyle w:val="Minicrib"/>
      </w:pPr>
      <w:r>
        <w:t>I CAN'T MAKE IT ANY EASIER  (S8x32)  3C (4C set)</w:t>
      </w:r>
      <w:r>
        <w:tab/>
        <w:t>John Fletcher  The Buckie Lad</w:t>
      </w:r>
    </w:p>
    <w:p w:rsidR="00B11EB3" w:rsidRDefault="00B11EB3" w:rsidP="00B11EB3">
      <w:pPr>
        <w:pStyle w:val="DanceBody"/>
      </w:pPr>
      <w:r>
        <w:t xml:space="preserve"> 1- 8</w:t>
      </w:r>
      <w:r>
        <w:tab/>
        <w:t>1s+2s dance RH across. 1s+2s Set+Link but 1s end 2nd place facing Men's side, 2s in 1st place facing Ladies' side (no polite turns)</w:t>
      </w:r>
    </w:p>
    <w:p w:rsidR="00B11EB3" w:rsidRDefault="00B11EB3" w:rsidP="00B11EB3">
      <w:pPr>
        <w:pStyle w:val="DanceBody"/>
      </w:pPr>
      <w:r>
        <w:t xml:space="preserve"> 9-16</w:t>
      </w:r>
      <w:r>
        <w:tab/>
        <w:t>2s+1s+3s dance reels of 3 on sides (1s+3s pass LSh)</w:t>
      </w:r>
    </w:p>
    <w:p w:rsidR="00B11EB3" w:rsidRDefault="00B11EB3" w:rsidP="00B11EB3">
      <w:pPr>
        <w:pStyle w:val="DanceBody"/>
      </w:pPr>
      <w:r>
        <w:t>17-24</w:t>
      </w:r>
      <w:r>
        <w:tab/>
        <w:t>1M followed by 1L casts round 3M, up middle, finishing between 2s facing down &amp; 1L between 3s facing up.  Lines of 3 across set</w:t>
      </w:r>
    </w:p>
    <w:p w:rsidR="00B11EB3" w:rsidRDefault="00B11EB3" w:rsidP="00B11EB3">
      <w:pPr>
        <w:pStyle w:val="DanceBody"/>
        <w:keepNext w:val="0"/>
      </w:pPr>
      <w:r>
        <w:t>25-32</w:t>
      </w:r>
      <w:r>
        <w:tab/>
        <w:t xml:space="preserve">1M+2s </w:t>
      </w:r>
      <w:r>
        <w:rPr>
          <w:b/>
        </w:rPr>
        <w:t>also</w:t>
      </w:r>
      <w:r>
        <w:t xml:space="preserve"> 1L+3s dance Set+Link for 3 couples (2)(1)(3).  All set &amp; cross RH to own sides</w:t>
      </w:r>
    </w:p>
    <w:p w:rsidR="00B11EB3" w:rsidRDefault="00B11EB3" w:rsidP="00B11EB3"/>
    <w:p w:rsidR="00B11EB3" w:rsidRDefault="00B11EB3" w:rsidP="00B11EB3">
      <w:pPr>
        <w:pStyle w:val="Minicrib"/>
      </w:pPr>
      <w:r>
        <w:t>I CANNA BUCKLE TO  (S8x32)  3C (4C set)</w:t>
      </w:r>
      <w:r>
        <w:tab/>
        <w:t>RSCDS Bk 24</w:t>
      </w:r>
    </w:p>
    <w:p w:rsidR="00B11EB3" w:rsidRDefault="00B11EB3" w:rsidP="00B11EB3">
      <w:pPr>
        <w:pStyle w:val="DanceBody"/>
      </w:pPr>
      <w:r>
        <w:t xml:space="preserve"> 1- 8</w:t>
      </w:r>
      <w:r>
        <w:tab/>
        <w:t>1s followed by 2s cast to bottom, 1s+2s turn out &amp; 2s followed by 1s dance back to top, 2s casting to 2</w:t>
      </w:r>
      <w:r w:rsidRPr="00972EEB">
        <w:t>nd</w:t>
      </w:r>
      <w:r>
        <w:t xml:space="preserve"> places</w:t>
      </w:r>
    </w:p>
    <w:p w:rsidR="00B11EB3" w:rsidRDefault="00B11EB3" w:rsidP="00B11EB3">
      <w:pPr>
        <w:pStyle w:val="DanceBody"/>
      </w:pPr>
      <w:r>
        <w:t xml:space="preserve"> 9-16</w:t>
      </w:r>
      <w:r>
        <w:tab/>
        <w:t>1s lead down, cross dance out between 2s+3s opposite sides, cast round 3s, lead up to top, cross &amp; cast on own sides to 2</w:t>
      </w:r>
      <w:r w:rsidRPr="00972EEB">
        <w:t>nd</w:t>
      </w:r>
      <w:r>
        <w:t xml:space="preserve"> places</w:t>
      </w:r>
    </w:p>
    <w:p w:rsidR="00B11EB3" w:rsidRDefault="00B11EB3" w:rsidP="00B11EB3">
      <w:pPr>
        <w:pStyle w:val="DanceBody"/>
      </w:pPr>
      <w:r>
        <w:t>17-24</w:t>
      </w:r>
      <w:r>
        <w:tab/>
        <w:t>1s+3s circle 4H round to left, 2s+1s circle 4H round to left</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I DON'T WANT TO BE ONE  (J4x32)  4C set</w:t>
      </w:r>
      <w:r>
        <w:tab/>
        <w:t>A Rintoul</w:t>
      </w:r>
    </w:p>
    <w:p w:rsidR="00B11EB3" w:rsidRDefault="00B11EB3" w:rsidP="00B11EB3">
      <w:pPr>
        <w:pStyle w:val="DanceBody"/>
      </w:pPr>
      <w:r>
        <w:t xml:space="preserve"> 1- 8</w:t>
      </w:r>
      <w:r>
        <w:tab/>
        <w:t>4s set, cross LH to face 3s who step down, 3s+4s dance 1/2 reel of 4 across 4s end in middle facing up</w:t>
      </w:r>
    </w:p>
    <w:p w:rsidR="00B11EB3" w:rsidRDefault="00B11EB3" w:rsidP="00B11EB3">
      <w:pPr>
        <w:pStyle w:val="DanceBody"/>
      </w:pPr>
      <w:r>
        <w:t xml:space="preserve"> 9-16</w:t>
      </w:r>
      <w:r>
        <w:tab/>
        <w:t>4s dance up &amp; turn 2s with nearer hand into 3</w:t>
      </w:r>
      <w:r w:rsidRPr="00972EEB">
        <w:t>rd</w:t>
      </w:r>
      <w:r>
        <w:t xml:space="preserve"> place own sides, 2s+4s dance 1/2 R&amp;L  1 (4)(2)(3)</w:t>
      </w:r>
    </w:p>
    <w:p w:rsidR="00B11EB3" w:rsidRDefault="00B11EB3" w:rsidP="00B11EB3">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B11EB3" w:rsidRDefault="00B11EB3" w:rsidP="00B11EB3">
      <w:pPr>
        <w:pStyle w:val="DanceBody"/>
        <w:keepNext w:val="0"/>
      </w:pPr>
      <w:r>
        <w:t>25-32</w:t>
      </w:r>
      <w:r>
        <w:tab/>
        <w:t>1s+4s set &amp; dance 1/2 RH across, all set &amp; cross RH.  4 1 2 3</w:t>
      </w:r>
    </w:p>
    <w:p w:rsidR="00B11EB3" w:rsidRDefault="00B11EB3" w:rsidP="00B11EB3"/>
    <w:p w:rsidR="00B11EB3" w:rsidRDefault="00B11EB3" w:rsidP="00B11EB3">
      <w:pPr>
        <w:pStyle w:val="Minicrib"/>
      </w:pPr>
      <w:r>
        <w:t>I LOVE TO WEAR THE KILT  (J8x32)  3C (4C set)</w:t>
      </w:r>
      <w:r>
        <w:tab/>
        <w:t>Harry Rhodes</w:t>
      </w:r>
    </w:p>
    <w:p w:rsidR="00B11EB3" w:rsidRDefault="00B11EB3" w:rsidP="00B11EB3">
      <w:pPr>
        <w:pStyle w:val="DanceBody"/>
      </w:pPr>
      <w:r>
        <w:t xml:space="preserve"> 1- 8</w:t>
      </w:r>
      <w:r>
        <w:tab/>
        <w:t>1s+2s+3s set &amp; cross RH, set &amp; cross back RH</w:t>
      </w:r>
    </w:p>
    <w:p w:rsidR="00B11EB3" w:rsidRDefault="00B11EB3" w:rsidP="00B11EB3">
      <w:pPr>
        <w:pStyle w:val="DanceBody"/>
      </w:pPr>
      <w:r>
        <w:t xml:space="preserve"> 9-16</w:t>
      </w:r>
      <w:r>
        <w:tab/>
        <w:t>1s cross RH, cast 1 place, cross LH &amp; cast (Lady up to end between 2s facing down &amp; Man down to end between 3s facing up)</w:t>
      </w:r>
    </w:p>
    <w:p w:rsidR="00B11EB3" w:rsidRDefault="00B11EB3" w:rsidP="00B11EB3">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rPr>
        <w:t xml:space="preserve"> while </w:t>
      </w:r>
      <w:r>
        <w:t>2s &amp; 3s set &amp; cross RH</w:t>
      </w:r>
    </w:p>
    <w:p w:rsidR="00B11EB3" w:rsidRDefault="00B11EB3" w:rsidP="00B11EB3">
      <w:pPr>
        <w:pStyle w:val="DanceBody"/>
        <w:keepNext w:val="0"/>
      </w:pPr>
      <w:r>
        <w:t>25-32</w:t>
      </w:r>
      <w:r>
        <w:tab/>
        <w:t>1s change places RH &amp; cast to 2</w:t>
      </w:r>
      <w:r w:rsidRPr="00972EEB">
        <w:t>nd</w:t>
      </w:r>
      <w:r>
        <w:t xml:space="preserve"> place own sides</w:t>
      </w:r>
      <w:r w:rsidRPr="00BA6B4D">
        <w:rPr>
          <w:b/>
        </w:rPr>
        <w:t xml:space="preserve"> while </w:t>
      </w:r>
      <w:r>
        <w:t>2s &amp; 3s set to partners &amp; cross RH, 1s turn RH twice</w:t>
      </w:r>
      <w:r w:rsidRPr="00BA6B4D">
        <w:rPr>
          <w:b/>
        </w:rPr>
        <w:t xml:space="preserve"> while </w:t>
      </w:r>
      <w:r>
        <w:t>2s+3s set to each other on sides &amp; change places RH on sides  End 3 1 2</w:t>
      </w:r>
    </w:p>
    <w:p w:rsidR="00B11EB3" w:rsidRDefault="00B11EB3" w:rsidP="00B11EB3"/>
    <w:p w:rsidR="00B11EB3" w:rsidRDefault="00B11EB3" w:rsidP="00B11EB3">
      <w:pPr>
        <w:pStyle w:val="Minicrib"/>
      </w:pPr>
      <w:r>
        <w:t>I'LL AYE FOLLOW YE  (J4x32)  4C Set</w:t>
      </w:r>
      <w:r>
        <w:tab/>
        <w:t>Anne Thorn  Magic of Music</w:t>
      </w:r>
    </w:p>
    <w:p w:rsidR="00B11EB3" w:rsidRPr="0020144D" w:rsidRDefault="00B11EB3" w:rsidP="00B11EB3">
      <w:pPr>
        <w:pStyle w:val="DanceBody"/>
      </w:pPr>
      <w:r w:rsidRPr="0020144D">
        <w:t xml:space="preserve"> 1- 8</w:t>
      </w:r>
      <w:r w:rsidRPr="0020144D">
        <w:tab/>
        <w:t>1M sets to 1L &amp; casts to 2nd place (2M steps up on bars 3-4), 1M+3s dance RH across</w:t>
      </w:r>
    </w:p>
    <w:p w:rsidR="00B11EB3" w:rsidRPr="0020144D" w:rsidRDefault="00B11EB3" w:rsidP="00B11EB3">
      <w:pPr>
        <w:pStyle w:val="DanceBody"/>
      </w:pPr>
      <w:r w:rsidRPr="0020144D">
        <w:t xml:space="preserve"> 9-12</w:t>
      </w:r>
      <w:r w:rsidRPr="0020144D">
        <w:tab/>
        <w:t>1M sets to 2L &amp; casts to 3rd place (3M steps up on bars 11-12)</w:t>
      </w:r>
      <w:r w:rsidRPr="0020144D">
        <w:rPr>
          <w:b/>
        </w:rPr>
        <w:t xml:space="preserve"> while</w:t>
      </w:r>
      <w:r w:rsidRPr="0020144D">
        <w:t xml:space="preserve"> 1L sets to 2M &amp; casts to 2nd place (2L steps up on bars 11-12)</w:t>
      </w:r>
    </w:p>
    <w:p w:rsidR="00B11EB3" w:rsidRPr="0020144D" w:rsidRDefault="00B11EB3" w:rsidP="00B11EB3">
      <w:pPr>
        <w:pStyle w:val="DanceBody"/>
      </w:pPr>
      <w:r w:rsidRPr="0020144D">
        <w:t>13-16</w:t>
      </w:r>
      <w:r w:rsidRPr="0020144D">
        <w:tab/>
        <w:t xml:space="preserve">1M+4s </w:t>
      </w:r>
      <w:r w:rsidRPr="0020144D">
        <w:rPr>
          <w:b/>
        </w:rPr>
        <w:t>also</w:t>
      </w:r>
      <w:r w:rsidRPr="0020144D">
        <w:t xml:space="preserve"> 1L+2s dance RH across</w:t>
      </w:r>
    </w:p>
    <w:p w:rsidR="00B11EB3" w:rsidRPr="0020144D" w:rsidRDefault="00B11EB3" w:rsidP="00B11EB3">
      <w:pPr>
        <w:pStyle w:val="DanceBody"/>
      </w:pPr>
      <w:r w:rsidRPr="0020144D">
        <w:t>17-20</w:t>
      </w:r>
      <w:r w:rsidRPr="0020144D">
        <w:tab/>
        <w:t>1L sets to 3M &amp; casts to 3rd place (3L steps up bars 19-20)</w:t>
      </w:r>
    </w:p>
    <w:p w:rsidR="00B11EB3" w:rsidRPr="0020144D" w:rsidRDefault="00B11EB3" w:rsidP="00B11EB3">
      <w:pPr>
        <w:pStyle w:val="DanceBody"/>
      </w:pPr>
      <w:r w:rsidRPr="0020144D">
        <w:t>21-24</w:t>
      </w:r>
      <w:r w:rsidRPr="0020144D">
        <w:tab/>
        <w:t>1s+4s Set+Link 2 3 4 1</w:t>
      </w:r>
    </w:p>
    <w:p w:rsidR="00B11EB3" w:rsidRPr="0020144D" w:rsidRDefault="00B11EB3" w:rsidP="00B11EB3">
      <w:pPr>
        <w:pStyle w:val="DanceBody"/>
        <w:keepNext w:val="0"/>
      </w:pPr>
      <w:r w:rsidRPr="0020144D">
        <w:t>25-32</w:t>
      </w:r>
      <w:r w:rsidRPr="0020144D">
        <w:tab/>
        <w:t>All dance RSh reels of 4 on the sides</w:t>
      </w:r>
      <w:r>
        <w:t xml:space="preserve">. </w:t>
      </w:r>
      <w:r w:rsidRPr="0020144D">
        <w:t xml:space="preserve"> 2 3 4 1</w:t>
      </w:r>
    </w:p>
    <w:p w:rsidR="00B11EB3" w:rsidRDefault="00B11EB3" w:rsidP="00B11EB3"/>
    <w:p w:rsidR="00B11EB3" w:rsidRDefault="00B11EB3" w:rsidP="00B11EB3">
      <w:pPr>
        <w:pStyle w:val="Minicrib"/>
      </w:pPr>
      <w:r>
        <w:t>I'LL GANG NAE MAIR TAE YON TOON  (S8x40)  3C (4C set)</w:t>
      </w:r>
      <w:r>
        <w:tab/>
        <w:t>RSCDS Bk 15</w:t>
      </w:r>
    </w:p>
    <w:p w:rsidR="00B11EB3" w:rsidRDefault="00B11EB3" w:rsidP="00B11EB3">
      <w:pPr>
        <w:pStyle w:val="DanceBody"/>
      </w:pPr>
      <w:r>
        <w:t xml:space="preserve"> 1- 8</w:t>
      </w:r>
      <w:r>
        <w:tab/>
        <w:t>1s+2s dance RH across &amp; LH across back to places</w:t>
      </w:r>
    </w:p>
    <w:p w:rsidR="00B11EB3" w:rsidRDefault="00B11EB3" w:rsidP="00B11EB3">
      <w:pPr>
        <w:pStyle w:val="DanceBody"/>
      </w:pPr>
      <w:r>
        <w:t xml:space="preserve"> 9-16</w:t>
      </w:r>
      <w:r>
        <w:tab/>
        <w:t>1s lead down for 3 steps, back to top &amp; turn RH</w:t>
      </w:r>
    </w:p>
    <w:p w:rsidR="00B11EB3" w:rsidRDefault="00B11EB3" w:rsidP="00B11EB3">
      <w:pPr>
        <w:pStyle w:val="DanceBody"/>
      </w:pPr>
      <w:r>
        <w:t>17-24</w:t>
      </w:r>
      <w:r>
        <w:tab/>
        <w:t>1s+2s+3s dance the Grand Chain</w:t>
      </w:r>
    </w:p>
    <w:p w:rsidR="00B11EB3" w:rsidRDefault="00B11EB3" w:rsidP="00B11EB3">
      <w:pPr>
        <w:pStyle w:val="DanceBody"/>
      </w:pPr>
      <w:r>
        <w:t>25-32</w:t>
      </w:r>
      <w:r>
        <w:tab/>
        <w:t>1s+2s+3s set, cross RH, set &amp; cross back RH</w:t>
      </w:r>
    </w:p>
    <w:p w:rsidR="00B11EB3" w:rsidRDefault="00B11EB3" w:rsidP="00B11EB3">
      <w:pPr>
        <w:pStyle w:val="DanceBody"/>
        <w:keepNext w:val="0"/>
      </w:pPr>
      <w:r>
        <w:t>33-40</w:t>
      </w:r>
      <w:r>
        <w:tab/>
        <w:t>1s+2s set twice &amp; dance 1/2 Diamond Poussette</w:t>
      </w:r>
    </w:p>
    <w:p w:rsidR="00B11EB3" w:rsidRDefault="00B11EB3" w:rsidP="00B11EB3"/>
    <w:p w:rsidR="00B11EB3" w:rsidRDefault="00B11EB3" w:rsidP="00B11EB3">
      <w:pPr>
        <w:pStyle w:val="Minicrib"/>
      </w:pPr>
      <w:r>
        <w:t>I'LL MAK' YE FAIN TO FOLLOW ME  (J8x32)  3C (4C set)</w:t>
      </w:r>
      <w:r>
        <w:tab/>
        <w:t>Boag  RSCDS Bk 6</w:t>
      </w:r>
    </w:p>
    <w:p w:rsidR="00B11EB3" w:rsidRDefault="00B11EB3" w:rsidP="00B11EB3">
      <w:pPr>
        <w:pStyle w:val="DanceBody"/>
      </w:pPr>
      <w:r>
        <w:t xml:space="preserve"> 1- 8</w:t>
      </w:r>
      <w:r>
        <w:tab/>
        <w:t>1L followed by 1M cast to 3</w:t>
      </w:r>
      <w:r w:rsidRPr="00972EEB">
        <w:t>rd</w:t>
      </w:r>
      <w:r>
        <w:t xml:space="preserve"> place opposite sides, 1M followed by 1L dance back to places</w:t>
      </w:r>
    </w:p>
    <w:p w:rsidR="00B11EB3" w:rsidRDefault="00B11EB3" w:rsidP="00B11EB3">
      <w:pPr>
        <w:pStyle w:val="DanceBody"/>
      </w:pPr>
      <w:r>
        <w:t xml:space="preserve"> 9-16</w:t>
      </w:r>
      <w:r>
        <w:tab/>
        <w:t>1s cross RH, cast 1 place, cross LH, cast down round 3s &amp; lead up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I'LL NE'ER LEAVE THEE  (R8x32)  3C (4C Set)</w:t>
      </w:r>
      <w:r>
        <w:tab/>
        <w:t>Jack McConachie  SCDs of 18C</w:t>
      </w:r>
    </w:p>
    <w:p w:rsidR="00B11EB3" w:rsidRDefault="00B11EB3" w:rsidP="00B11EB3">
      <w:pPr>
        <w:pStyle w:val="DanceBody"/>
      </w:pPr>
      <w:r>
        <w:t xml:space="preserve"> 1- 8</w:t>
      </w:r>
      <w:r>
        <w:tab/>
        <w:t>1s lead down between 2s, cross &amp; cast behind 3s (2s+3s step up 3-4).  2s+3s+1s turn partners RH</w:t>
      </w:r>
    </w:p>
    <w:p w:rsidR="00B11EB3" w:rsidRDefault="00B11EB3" w:rsidP="00B11EB3">
      <w:pPr>
        <w:pStyle w:val="DanceBody"/>
      </w:pPr>
      <w:r>
        <w:t xml:space="preserve"> 9-16</w:t>
      </w:r>
      <w:r>
        <w:tab/>
        <w:t>1s lead up between 3s, cross &amp; cast up behind 2s (2s+3s step down 11-12). 1s+2s+3s turn partners RH</w:t>
      </w:r>
    </w:p>
    <w:p w:rsidR="00B11EB3" w:rsidRDefault="00B11EB3" w:rsidP="00B11EB3">
      <w:pPr>
        <w:pStyle w:val="DanceBody"/>
      </w:pPr>
      <w:r>
        <w:t>17-24</w:t>
      </w:r>
      <w:r>
        <w:tab/>
        <w:t>1s+2s circle 4H round to left, 1s cross RH &amp; change places on sides with 2s giving LH</w:t>
      </w:r>
    </w:p>
    <w:p w:rsidR="00B11EB3" w:rsidRDefault="00B11EB3" w:rsidP="00B11EB3">
      <w:pPr>
        <w:pStyle w:val="DanceBody"/>
        <w:keepNext w:val="0"/>
      </w:pPr>
      <w:r>
        <w:t>25-32</w:t>
      </w:r>
      <w:r>
        <w:tab/>
        <w:t xml:space="preserve">2s+1s+3s Adv, 2s+3s Ret </w:t>
      </w:r>
      <w:r w:rsidRPr="00AA05DA">
        <w:rPr>
          <w:b/>
        </w:rPr>
        <w:t>while</w:t>
      </w:r>
      <w:r>
        <w:t xml:space="preserve"> </w:t>
      </w:r>
      <w:r w:rsidRPr="00AA05DA">
        <w:t>1s</w:t>
      </w:r>
      <w:r>
        <w:t xml:space="preserve"> release hands &amp; turn to left (1L between 2s, 1M between 3s).  Lines of 3 Adv (up/down), 2s+3s Ret </w:t>
      </w:r>
      <w:r>
        <w:rPr>
          <w:b/>
        </w:rPr>
        <w:t>while</w:t>
      </w:r>
      <w:r>
        <w:t xml:space="preserve"> 1s release hands to turn to left to 2</w:t>
      </w:r>
      <w:r w:rsidRPr="00972EEB">
        <w:t>nd</w:t>
      </w:r>
      <w:r>
        <w:t xml:space="preserve"> place own sides</w:t>
      </w:r>
    </w:p>
    <w:p w:rsidR="00B11EB3" w:rsidRDefault="00B11EB3" w:rsidP="00B11EB3"/>
    <w:p w:rsidR="00B11EB3" w:rsidRDefault="00B11EB3" w:rsidP="00B11EB3">
      <w:pPr>
        <w:pStyle w:val="Minicrib"/>
      </w:pPr>
      <w:r>
        <w:t>IAIN CAMPBELL'S JIG  (J4x32)  Sq. Set</w:t>
      </w:r>
      <w:r>
        <w:tab/>
        <w:t>Alison Robertson</w:t>
      </w:r>
    </w:p>
    <w:p w:rsidR="00B11EB3" w:rsidRPr="000735F5" w:rsidRDefault="00B11EB3" w:rsidP="00B11EB3">
      <w:pPr>
        <w:pStyle w:val="DanceBody"/>
      </w:pPr>
      <w:r w:rsidRPr="000735F5">
        <w:t xml:space="preserve"> 1- 8</w:t>
      </w:r>
      <w:r w:rsidRPr="000735F5">
        <w:tab/>
        <w:t>1L+3M also 1M+3L turn RH &amp; face out; 1s &amp; 3s chase 1/2 round clockwise, Men leading while 2M+4L &amp; 2L+4M turn RH &amp; face out. 3 2 1 4</w:t>
      </w:r>
    </w:p>
    <w:p w:rsidR="00B11EB3" w:rsidRPr="000735F5" w:rsidRDefault="00B11EB3" w:rsidP="00B11EB3">
      <w:pPr>
        <w:pStyle w:val="DanceBody"/>
      </w:pPr>
      <w:r w:rsidRPr="000735F5">
        <w:t xml:space="preserve"> 9-12</w:t>
      </w:r>
      <w:r w:rsidRPr="000735F5">
        <w:tab/>
        <w:t>2s &amp; 4s chase 1/2 round clockwise, Men leading while 3s &amp; 1s NHJ with partner Adv+Ret up/down set;</w:t>
      </w:r>
    </w:p>
    <w:p w:rsidR="00B11EB3" w:rsidRPr="000735F5" w:rsidRDefault="00B11EB3" w:rsidP="00B11EB3">
      <w:pPr>
        <w:pStyle w:val="DanceBody"/>
      </w:pPr>
      <w:r w:rsidRPr="000735F5">
        <w:t>13-16</w:t>
      </w:r>
      <w:r w:rsidRPr="000735F5">
        <w:tab/>
        <w:t>1s &amp; 3s stand (4 bars) while 2s &amp; 4s NHJ with partner Adv+Ret across set. 3 4 1 2</w:t>
      </w:r>
    </w:p>
    <w:p w:rsidR="00B11EB3" w:rsidRPr="000735F5" w:rsidRDefault="00B11EB3" w:rsidP="00B11EB3">
      <w:pPr>
        <w:pStyle w:val="DanceBody"/>
      </w:pPr>
      <w:r w:rsidRPr="000735F5">
        <w:t>17-24</w:t>
      </w:r>
      <w:r w:rsidRPr="000735F5">
        <w:tab/>
        <w:t>3s+1s dance 1/2 Ladies' Chain (up/down); 4s+2s dance 1/2 Ladies' Chain across set.  All with new partners, Ladies in original places</w:t>
      </w:r>
    </w:p>
    <w:p w:rsidR="00B11EB3" w:rsidRPr="000735F5" w:rsidRDefault="00B11EB3" w:rsidP="00B11EB3">
      <w:pPr>
        <w:pStyle w:val="DanceBody"/>
      </w:pPr>
      <w:r w:rsidRPr="000735F5">
        <w:t>25-32</w:t>
      </w:r>
      <w:r w:rsidRPr="000735F5">
        <w:tab/>
        <w:t>All face new partner, set &amp; turn RH (4 bars) into prom hold facing clockwise (Lady on Man's right). All promenade 1 place &amp; face in</w:t>
      </w:r>
    </w:p>
    <w:p w:rsidR="00B11EB3" w:rsidRPr="0008508B" w:rsidRDefault="00B11EB3" w:rsidP="00B11EB3">
      <w:pPr>
        <w:pStyle w:val="DanceBody"/>
        <w:keepNext w:val="0"/>
        <w:rPr>
          <w:i/>
        </w:rPr>
      </w:pPr>
      <w:r w:rsidRPr="0008508B">
        <w:rPr>
          <w:i/>
        </w:rPr>
        <w:t>2nd time, all back with original partner opposite starting position.  Repeat 2 more times when all will be back in original places</w:t>
      </w:r>
    </w:p>
    <w:p w:rsidR="00B11EB3" w:rsidRDefault="00B11EB3" w:rsidP="00B11EB3"/>
    <w:p w:rsidR="00B11EB3" w:rsidRDefault="00B11EB3" w:rsidP="00B11EB3">
      <w:pPr>
        <w:pStyle w:val="Minicrib"/>
      </w:pPr>
      <w:r>
        <w:t>IAIN D MACPHAIL  (R5x32)  5C set</w:t>
      </w:r>
      <w:r>
        <w:tab/>
        <w:t>Ian Barbour  Set &amp; Cast Off Vol 2</w:t>
      </w:r>
    </w:p>
    <w:p w:rsidR="00B11EB3" w:rsidRPr="00746A14" w:rsidRDefault="00B11EB3" w:rsidP="00B11EB3">
      <w:pPr>
        <w:pStyle w:val="DanceBody"/>
      </w:pPr>
      <w:r w:rsidRPr="00746A14">
        <w:t xml:space="preserve"> 1- 8</w:t>
      </w:r>
      <w:r w:rsidRPr="00746A14">
        <w:tab/>
        <w:t xml:space="preserve">1s+3s dance R&amp;L (across to start) </w:t>
      </w:r>
      <w:r w:rsidRPr="00C17D56">
        <w:rPr>
          <w:b/>
        </w:rPr>
        <w:t>while</w:t>
      </w:r>
      <w:r w:rsidRPr="00746A14">
        <w:t xml:space="preserve"> 2s+4s dance R&amp;L up/down (start facing up/down)</w:t>
      </w:r>
    </w:p>
    <w:p w:rsidR="00B11EB3" w:rsidRPr="00746A14" w:rsidRDefault="00B11EB3" w:rsidP="00B11EB3">
      <w:pPr>
        <w:pStyle w:val="DanceBody"/>
      </w:pPr>
      <w:r w:rsidRPr="00746A14">
        <w:t xml:space="preserve"> 9-16</w:t>
      </w:r>
      <w:r w:rsidRPr="00746A14">
        <w:tab/>
        <w:t>1s &amp; 3s cross RH, cast 1 place (2s &amp; 4s step up); 1s &amp; 3s turn partner LH to face 1st corners)</w:t>
      </w:r>
    </w:p>
    <w:p w:rsidR="00B11EB3" w:rsidRDefault="00B11EB3" w:rsidP="00B11EB3">
      <w:pPr>
        <w:pStyle w:val="DanceBody"/>
      </w:pPr>
      <w:r w:rsidRPr="00746A14">
        <w:t>17-24</w:t>
      </w:r>
      <w:r w:rsidRPr="00746A14">
        <w:tab/>
        <w:t>RSh reels across:  1L+2s, 1M+4s+3L (reel of 4) &amp; 3M+5s. End 1L between 2s facing down, 1M between 4s facing up, 3L between 4s facing down, 3M between 5s facing up</w:t>
      </w:r>
    </w:p>
    <w:p w:rsidR="00B11EB3" w:rsidRDefault="00B11EB3" w:rsidP="00B11EB3">
      <w:pPr>
        <w:pStyle w:val="DanceBody"/>
        <w:keepNext w:val="0"/>
      </w:pPr>
      <w:r>
        <w:t>25-32</w:t>
      </w:r>
      <w:r>
        <w:tab/>
        <w:t>1s &amp; 3s petronella turn to opp side &amp; set; 1s &amp; 3s cross down 1 place to own side &amp; set (4s &amp; 5s step up 31-32).  End 2 4 1 5 3</w:t>
      </w:r>
    </w:p>
    <w:p w:rsidR="00B11EB3" w:rsidRDefault="00B11EB3" w:rsidP="00B11EB3"/>
    <w:p w:rsidR="00B11EB3" w:rsidRDefault="00B11EB3" w:rsidP="00B11EB3">
      <w:pPr>
        <w:pStyle w:val="Minicrib"/>
      </w:pPr>
      <w:r>
        <w:t>IAIN MACPHAIL'S JIG  (J4x32)  4C set</w:t>
      </w:r>
      <w:r>
        <w:tab/>
        <w:t>Ian Barbour  Set &amp; Cast Off Vol 2</w:t>
      </w:r>
    </w:p>
    <w:p w:rsidR="00B11EB3" w:rsidRDefault="00B11EB3" w:rsidP="00B11EB3">
      <w:pPr>
        <w:pStyle w:val="DanceBody"/>
      </w:pPr>
      <w:r>
        <w:t xml:space="preserve"> 1- 8</w:t>
      </w:r>
      <w:r>
        <w:tab/>
        <w:t xml:space="preserve">1s+2s </w:t>
      </w:r>
      <w:r>
        <w:rPr>
          <w:b/>
        </w:rPr>
        <w:t>also</w:t>
      </w:r>
      <w:r>
        <w:t xml:space="preserve"> 3s+4s face on sides, set &amp; change places RH; 2s+1s &amp; 4s+3s dance RH across</w:t>
      </w:r>
    </w:p>
    <w:p w:rsidR="00B11EB3" w:rsidRPr="00ED7399" w:rsidRDefault="00B11EB3" w:rsidP="00B11EB3">
      <w:pPr>
        <w:pStyle w:val="DanceBody"/>
      </w:pPr>
      <w:r>
        <w:t xml:space="preserve"> 9-16</w:t>
      </w:r>
      <w:r>
        <w:tab/>
        <w:t>2s+1s+4s+3s dance RSh reels of 4 on sides</w:t>
      </w:r>
    </w:p>
    <w:p w:rsidR="00B11EB3" w:rsidRDefault="00B11EB3" w:rsidP="00B11EB3">
      <w:pPr>
        <w:pStyle w:val="DanceBody"/>
      </w:pPr>
      <w:r>
        <w:t>17-24</w:t>
      </w:r>
      <w:r>
        <w:tab/>
        <w:t xml:space="preserve">2s+1s </w:t>
      </w:r>
      <w:r>
        <w:rPr>
          <w:b/>
        </w:rPr>
        <w:t>also</w:t>
      </w:r>
      <w:r>
        <w:t xml:space="preserve"> 4s+3s dance reels of 4 across (1L+2M &amp; 3L+4M pass LSh to start)</w:t>
      </w:r>
    </w:p>
    <w:p w:rsidR="00B11EB3" w:rsidRDefault="00B11EB3" w:rsidP="00B11EB3">
      <w:pPr>
        <w:pStyle w:val="DanceBody"/>
        <w:keepNext w:val="0"/>
      </w:pPr>
      <w:r>
        <w:t>25-32</w:t>
      </w:r>
      <w:r>
        <w:tab/>
        <w:t>1s+4s dance LH across, face out; 4s cast to bottom followed by 1s (3s step up 29-30), 1s continue down to 4th place as 3s+4s step up. 2 3 4 1</w:t>
      </w:r>
    </w:p>
    <w:p w:rsidR="00B11EB3" w:rsidRDefault="00B11EB3" w:rsidP="00B11EB3"/>
    <w:p w:rsidR="00B11EB3" w:rsidRDefault="00B11EB3" w:rsidP="00B11EB3">
      <w:pPr>
        <w:pStyle w:val="Minicrib"/>
      </w:pPr>
      <w:r>
        <w:t>IAIN NIXON'S REEL  (R8x32)  3C (4C set)</w:t>
      </w:r>
      <w:r>
        <w:tab/>
        <w:t>Ian Barbour  Repeat Prescription</w:t>
      </w:r>
    </w:p>
    <w:p w:rsidR="00B11EB3" w:rsidRDefault="00B11EB3" w:rsidP="00B11EB3">
      <w:pPr>
        <w:pStyle w:val="DanceBody"/>
      </w:pPr>
      <w:r>
        <w:t xml:space="preserve"> 1- 8</w:t>
      </w:r>
      <w:r>
        <w:tab/>
        <w:t>1s+2s dance 1/2 double Fig of 8 (1s cross down, 2s dance up); 1s+2s change places on sides (LH Ladies' side &amp; RH Men's side), 1s+3s change places on sides (RH Ladies' side &amp; LH Men's side)</w:t>
      </w:r>
    </w:p>
    <w:p w:rsidR="00B11EB3" w:rsidRDefault="00B11EB3" w:rsidP="00B11EB3">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B11EB3" w:rsidRDefault="00B11EB3" w:rsidP="00B11EB3">
      <w:pPr>
        <w:pStyle w:val="DanceBody"/>
      </w:pPr>
      <w:r>
        <w:t>17-24</w:t>
      </w:r>
      <w:r>
        <w:tab/>
        <w:t>1s dance reflection reels 3 on own sides (1s dance in to start) with 2s &amp; 3s crossing at top to own sides. 1s end 2</w:t>
      </w:r>
      <w:r w:rsidRPr="00972EEB">
        <w:t>nd</w:t>
      </w:r>
      <w:r>
        <w:t xml:space="preserve"> place</w:t>
      </w:r>
    </w:p>
    <w:p w:rsidR="00B11EB3" w:rsidRDefault="00B11EB3" w:rsidP="00B11EB3">
      <w:pPr>
        <w:pStyle w:val="DanceBody"/>
        <w:keepNext w:val="0"/>
      </w:pPr>
      <w:r>
        <w:t>25-32</w:t>
      </w:r>
      <w:r>
        <w:tab/>
        <w:t>1s+3s dance LH across once round; 2s+1s dance RH across once round</w:t>
      </w:r>
    </w:p>
    <w:p w:rsidR="00B11EB3" w:rsidRDefault="00B11EB3" w:rsidP="00B11EB3"/>
    <w:p w:rsidR="00B11EB3" w:rsidRDefault="00B11EB3" w:rsidP="00B11EB3">
      <w:pPr>
        <w:pStyle w:val="Minicrib"/>
      </w:pPr>
      <w:r>
        <w:t>IAIN'S OBSESSION  (J8x40)  3C (4C set)</w:t>
      </w:r>
      <w:r>
        <w:tab/>
        <w:t>Sue Petyt  Caledonian Capers  https://suepetyt.e-cribs.org/</w:t>
      </w:r>
    </w:p>
    <w:p w:rsidR="00B11EB3" w:rsidRDefault="00B11EB3" w:rsidP="00B11EB3">
      <w:pPr>
        <w:pStyle w:val="DanceBody"/>
      </w:pPr>
      <w:r>
        <w:t xml:space="preserve"> 1- 8</w:t>
      </w:r>
      <w:r>
        <w:tab/>
        <w:t>1s turn RH, cast 1 place, turn LH to face 1</w:t>
      </w:r>
      <w:r w:rsidRPr="00972EEB">
        <w:t>st</w:t>
      </w:r>
      <w:r>
        <w:t xml:space="preserve"> corners</w:t>
      </w:r>
    </w:p>
    <w:p w:rsidR="00B11EB3" w:rsidRDefault="00B11EB3" w:rsidP="00B11EB3">
      <w:pPr>
        <w:pStyle w:val="DanceBody"/>
      </w:pPr>
      <w:r>
        <w:t xml:space="preserve"> 9-16</w:t>
      </w:r>
      <w:r>
        <w:tab/>
        <w:t>1s dance 'Hello-Goodbye' setting &amp; end 1L facing Mans 1</w:t>
      </w:r>
      <w:r w:rsidRPr="00972EEB">
        <w:t>st</w:t>
      </w:r>
      <w:r>
        <w:t xml:space="preserve"> corner with partner behind</w:t>
      </w:r>
    </w:p>
    <w:p w:rsidR="00B11EB3" w:rsidRDefault="00B11EB3" w:rsidP="00B11EB3">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B11EB3" w:rsidRDefault="00B11EB3" w:rsidP="00B11EB3">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B11EB3" w:rsidRDefault="00B11EB3" w:rsidP="00B11EB3">
      <w:pPr>
        <w:pStyle w:val="DanceBody"/>
        <w:keepNext w:val="0"/>
      </w:pPr>
      <w:r>
        <w:t>33-40</w:t>
      </w:r>
      <w:r>
        <w:tab/>
        <w:t>1s dance Figs of 8 on own sides dancing up between 2s to start</w:t>
      </w:r>
      <w:r w:rsidRPr="00AB3688">
        <w:rPr>
          <w:b/>
        </w:rPr>
        <w:t xml:space="preserve"> </w:t>
      </w:r>
      <w:r w:rsidRPr="00C94FEA">
        <w:t>(giving hands where possible</w:t>
      </w:r>
      <w:r>
        <w:rPr>
          <w:b/>
        </w:rPr>
        <w:t>)</w:t>
      </w:r>
      <w:r w:rsidRPr="00BA6B4D">
        <w:rPr>
          <w:b/>
        </w:rPr>
        <w:t xml:space="preserve"> while </w:t>
      </w:r>
      <w:r>
        <w:t>2s+3s dance R&amp;L changing places RH on sides to start</w:t>
      </w:r>
    </w:p>
    <w:p w:rsidR="00B11EB3" w:rsidRDefault="00B11EB3" w:rsidP="00B11EB3"/>
    <w:p w:rsidR="00B11EB3" w:rsidRDefault="00B11EB3" w:rsidP="00B11EB3">
      <w:pPr>
        <w:pStyle w:val="Minicrib"/>
      </w:pPr>
      <w:r>
        <w:t>IAN &amp; JOAN MCKENZIE'S STRATHSPEY  (S3x40)  3C set</w:t>
      </w:r>
      <w:r>
        <w:tab/>
        <w:t>Sue Petyt  Lochmaben Coll  https://suepetyt.e-cribs.org/</w:t>
      </w:r>
    </w:p>
    <w:p w:rsidR="00B11EB3" w:rsidRPr="008830B8" w:rsidRDefault="00B11EB3" w:rsidP="00B11EB3">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B11EB3" w:rsidRPr="008830B8" w:rsidRDefault="00B11EB3" w:rsidP="00B11EB3">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B11EB3" w:rsidRDefault="00B11EB3" w:rsidP="00B11EB3">
      <w:pPr>
        <w:pStyle w:val="DanceBody"/>
      </w:pPr>
      <w:r w:rsidRPr="008830B8">
        <w:t>17-28</w:t>
      </w:r>
      <w:r w:rsidRPr="008830B8">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B11EB3" w:rsidRPr="008830B8" w:rsidRDefault="00B11EB3" w:rsidP="00B11EB3">
      <w:pPr>
        <w:pStyle w:val="DanceBody"/>
      </w:pPr>
      <w:r w:rsidRPr="008830B8">
        <w:t>29-32</w:t>
      </w:r>
      <w:r w:rsidRPr="008830B8">
        <w:tab/>
        <w:t>2s dance up &amp; cast to 2</w:t>
      </w:r>
      <w:r w:rsidRPr="00972EEB">
        <w:t>nd</w:t>
      </w:r>
      <w:r w:rsidRPr="008830B8">
        <w:t xml:space="preserve"> place own sides.  1 2 3</w:t>
      </w:r>
    </w:p>
    <w:p w:rsidR="00B11EB3" w:rsidRPr="008830B8" w:rsidRDefault="00B11EB3" w:rsidP="00B11EB3">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rPr>
        <w:t xml:space="preserve"> while </w:t>
      </w:r>
      <w:r w:rsidRPr="008830B8">
        <w:t>1s cross RH &amp; all set.  2 3 1</w:t>
      </w:r>
    </w:p>
    <w:p w:rsidR="00B11EB3" w:rsidRDefault="00B11EB3" w:rsidP="00B11EB3"/>
    <w:p w:rsidR="00B11EB3" w:rsidRDefault="00B11EB3" w:rsidP="00B11EB3">
      <w:pPr>
        <w:pStyle w:val="Minicrib"/>
      </w:pPr>
      <w:r>
        <w:t>IAN ALEXANDER'S REEL  (R8x32)  3C (4C Set)</w:t>
      </w:r>
      <w:r>
        <w:tab/>
        <w:t>Peter Hastings  Acme Coll</w:t>
      </w:r>
    </w:p>
    <w:p w:rsidR="00B11EB3" w:rsidRPr="004117C8" w:rsidRDefault="00B11EB3" w:rsidP="00B11EB3">
      <w:pPr>
        <w:pStyle w:val="DanceBody"/>
      </w:pPr>
      <w:r w:rsidRPr="004117C8">
        <w:t xml:space="preserve"> 1- 8</w:t>
      </w:r>
      <w:r w:rsidRPr="004117C8">
        <w:tab/>
        <w:t>1s+2s dance RH across 1/2 way &amp; set, cross RH &amp; set</w:t>
      </w:r>
    </w:p>
    <w:p w:rsidR="00B11EB3" w:rsidRPr="004117C8" w:rsidRDefault="00B11EB3" w:rsidP="00B11EB3">
      <w:pPr>
        <w:pStyle w:val="DanceBody"/>
      </w:pPr>
      <w:r w:rsidRPr="004117C8">
        <w:t xml:space="preserve"> 9-16</w:t>
      </w:r>
      <w:r w:rsidRPr="004117C8">
        <w:tab/>
        <w:t>1s dance down &amp; back to face 1st corners</w:t>
      </w:r>
    </w:p>
    <w:p w:rsidR="00B11EB3" w:rsidRPr="004117C8" w:rsidRDefault="00B11EB3" w:rsidP="00B11EB3">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B11EB3" w:rsidRPr="004117C8" w:rsidRDefault="00B11EB3" w:rsidP="00B11EB3">
      <w:pPr>
        <w:pStyle w:val="DanceBody"/>
        <w:keepNext w:val="0"/>
      </w:pPr>
      <w:r w:rsidRPr="004117C8">
        <w:t>25-32</w:t>
      </w:r>
      <w:r w:rsidRPr="004117C8">
        <w:tab/>
        <w:t>1s+3s dance R&amp;L</w:t>
      </w:r>
    </w:p>
    <w:p w:rsidR="00B11EB3" w:rsidRDefault="00B11EB3" w:rsidP="00B11EB3"/>
    <w:p w:rsidR="00B11EB3" w:rsidRDefault="00B11EB3" w:rsidP="00B11EB3">
      <w:pPr>
        <w:pStyle w:val="Minicrib"/>
      </w:pPr>
      <w:r>
        <w:t>IAN CRUICKSHANKS OF KIRRIEMUIR  (S4x40)  4C set</w:t>
      </w:r>
      <w:r>
        <w:tab/>
        <w:t>Melvin Cannell  Innerleithen</w:t>
      </w:r>
    </w:p>
    <w:p w:rsidR="00B11EB3" w:rsidRPr="00E61B86" w:rsidRDefault="00B11EB3" w:rsidP="00B11EB3">
      <w:pPr>
        <w:pStyle w:val="DanceBody"/>
      </w:pPr>
      <w:r w:rsidRPr="00E61B86">
        <w:t xml:space="preserve"> 1- 8</w:t>
      </w:r>
      <w:r w:rsidRPr="00E61B86">
        <w:tab/>
        <w:t>1s set, cast, 1s followed by 3s lead to top, cross and cast, ending with 1s in 3rd place and 3s in 2nd place on opposite sides</w:t>
      </w:r>
    </w:p>
    <w:p w:rsidR="00B11EB3" w:rsidRPr="00E61B86" w:rsidRDefault="00B11EB3" w:rsidP="00B11EB3">
      <w:pPr>
        <w:pStyle w:val="DanceBody"/>
      </w:pPr>
      <w:r w:rsidRPr="00E61B86">
        <w:t xml:space="preserve"> 9-16</w:t>
      </w:r>
      <w:r w:rsidRPr="00E61B86">
        <w:tab/>
        <w:t>All set. 1s+3s dance 1/2 RH across while 2s &amp; 4s cross LH</w:t>
      </w:r>
    </w:p>
    <w:p w:rsidR="00B11EB3" w:rsidRPr="00E61B86" w:rsidRDefault="00B11EB3" w:rsidP="00B11EB3">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B11EB3" w:rsidRPr="00E61B86" w:rsidRDefault="00B11EB3" w:rsidP="00B11EB3">
      <w:pPr>
        <w:pStyle w:val="DanceBody"/>
      </w:pPr>
      <w:r w:rsidRPr="00E61B86">
        <w:t>17-24</w:t>
      </w:r>
      <w:r w:rsidRPr="00E61B86">
        <w:tab/>
        <w:t>All set. 1s+3s dance 1/2 RH across while 2s &amp; 4s cross LH</w:t>
      </w:r>
    </w:p>
    <w:p w:rsidR="00B11EB3" w:rsidRPr="00E61B86" w:rsidRDefault="00B11EB3" w:rsidP="00B11EB3">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B11EB3" w:rsidRPr="00E61B86" w:rsidRDefault="00B11EB3" w:rsidP="00B11EB3">
      <w:pPr>
        <w:pStyle w:val="DanceBody"/>
      </w:pPr>
      <w:r w:rsidRPr="00E61B86">
        <w:t>25-32</w:t>
      </w:r>
      <w:r w:rsidRPr="00E61B86">
        <w:tab/>
        <w:t>All set. 1s+3s dance 1/2 RH across, ending with 1L facing out on Ladies</w:t>
      </w:r>
      <w:r>
        <w:t>'</w:t>
      </w:r>
      <w:r w:rsidRPr="00E61B86">
        <w:t xml:space="preserve"> side</w:t>
      </w:r>
    </w:p>
    <w:p w:rsidR="00B11EB3" w:rsidRPr="00E61B86" w:rsidRDefault="00B11EB3" w:rsidP="00B11EB3">
      <w:pPr>
        <w:pStyle w:val="DanceBody"/>
      </w:pPr>
      <w:r w:rsidRPr="00E61B86">
        <w:tab/>
        <w:t>1L followed by 1M dance out and down to end in 4th place on opposite sides (3s+4s step up)</w:t>
      </w:r>
    </w:p>
    <w:p w:rsidR="00B11EB3" w:rsidRPr="00E61B86" w:rsidRDefault="00B11EB3" w:rsidP="00B11EB3">
      <w:pPr>
        <w:pStyle w:val="DanceBody"/>
        <w:keepNext w:val="0"/>
      </w:pPr>
      <w:r w:rsidRPr="00E61B86">
        <w:t>33-40</w:t>
      </w:r>
      <w:r w:rsidRPr="00E61B86">
        <w:tab/>
        <w:t>1s dance 6 bar mirror reels of three with 4s and 3s on sides (1s dance in and up to begin) &amp; 1s cross RH</w:t>
      </w:r>
    </w:p>
    <w:p w:rsidR="00B11EB3" w:rsidRDefault="00B11EB3" w:rsidP="00B11EB3"/>
    <w:p w:rsidR="00B11EB3" w:rsidRDefault="00B11EB3" w:rsidP="00B11EB3">
      <w:pPr>
        <w:pStyle w:val="Minicrib"/>
      </w:pPr>
      <w:r>
        <w:t>IAN GAYLOR'S ENTRANCE TO MATRIMONY  (R4x32)  Sq set</w:t>
      </w:r>
      <w:r>
        <w:tab/>
        <w:t>Todd McCall  Madison SCD</w:t>
      </w:r>
    </w:p>
    <w:p w:rsidR="00B11EB3" w:rsidRPr="00A92105" w:rsidRDefault="00B11EB3" w:rsidP="00B11EB3">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B11EB3" w:rsidRPr="00A92105" w:rsidRDefault="00B11EB3" w:rsidP="00B11EB3">
      <w:pPr>
        <w:pStyle w:val="DanceBody"/>
      </w:pPr>
      <w:r w:rsidRPr="00A92105">
        <w:t xml:space="preserve"> 9-16</w:t>
      </w:r>
      <w:r w:rsidRPr="00A92105">
        <w:tab/>
        <w:t>All circle 8H round &amp; back retaining hands at end</w:t>
      </w:r>
      <w:r>
        <w:t>.</w:t>
      </w:r>
      <w:r w:rsidRPr="00A92105">
        <w:t xml:space="preserve"> 1 2 3 4</w:t>
      </w:r>
    </w:p>
    <w:p w:rsidR="00B11EB3" w:rsidRPr="00A92105" w:rsidRDefault="00B11EB3" w:rsidP="00B11EB3">
      <w:pPr>
        <w:pStyle w:val="DanceBody"/>
      </w:pPr>
      <w:r w:rsidRPr="00A92105">
        <w:t>17-20</w:t>
      </w:r>
      <w:r w:rsidRPr="00A92105">
        <w:tab/>
        <w:t>All Adv+Ret dropping hands at end</w:t>
      </w:r>
    </w:p>
    <w:p w:rsidR="00B11EB3" w:rsidRPr="00A92105" w:rsidRDefault="00B11EB3" w:rsidP="00B11EB3">
      <w:pPr>
        <w:pStyle w:val="DanceBody"/>
      </w:pPr>
      <w:r w:rsidRPr="00A92105">
        <w:t>21-24</w:t>
      </w:r>
      <w:r w:rsidRPr="00A92105">
        <w:tab/>
        <w:t>1M followed by 2L, 2M &amp; 3L also 1L followed by 4M, 4L &amp; 3M dance across the set into facing line of 4 up/down</w:t>
      </w:r>
    </w:p>
    <w:p w:rsidR="00B11EB3" w:rsidRPr="00A92105" w:rsidRDefault="00B11EB3" w:rsidP="00B11EB3">
      <w:pPr>
        <w:pStyle w:val="DanceBody"/>
      </w:pPr>
      <w:r w:rsidRPr="00A92105">
        <w:t>25-28</w:t>
      </w:r>
      <w:r w:rsidRPr="00A92105">
        <w:tab/>
        <w:t>All Adv+Ret</w:t>
      </w:r>
    </w:p>
    <w:p w:rsidR="00B11EB3" w:rsidRPr="00A92105" w:rsidRDefault="00B11EB3" w:rsidP="00B11EB3">
      <w:pPr>
        <w:pStyle w:val="DanceBody"/>
      </w:pPr>
      <w:r w:rsidRPr="00A92105">
        <w:t>29-32</w:t>
      </w:r>
      <w:r w:rsidRPr="00A92105">
        <w:tab/>
        <w:t>All 1/2 turn opposite person 2H (pas de basque) to reform square set. 3 4 1 2</w:t>
      </w:r>
    </w:p>
    <w:p w:rsidR="00B11EB3" w:rsidRPr="00A92105" w:rsidRDefault="00B11EB3" w:rsidP="00B11EB3">
      <w:pPr>
        <w:pStyle w:val="DanceBody"/>
        <w:keepNext w:val="0"/>
        <w:rPr>
          <w:i/>
        </w:rPr>
      </w:pPr>
      <w:r w:rsidRPr="00A92105">
        <w:rPr>
          <w:i/>
        </w:rPr>
        <w:t>Note: Repeat 3 more times with new 1st couples each time (original 2nd couple, then original 3rd couple, then original 4th)</w:t>
      </w:r>
    </w:p>
    <w:p w:rsidR="00B11EB3" w:rsidRDefault="00B11EB3" w:rsidP="00B11EB3"/>
    <w:p w:rsidR="00B11EB3" w:rsidRDefault="00B11EB3" w:rsidP="00B11EB3">
      <w:pPr>
        <w:pStyle w:val="Minicrib"/>
      </w:pPr>
      <w:r>
        <w:t>IAN HASNAE CROSSED THE BRAES  (R8x32)  3C (4C set)</w:t>
      </w:r>
      <w:r>
        <w:tab/>
        <w:t>Ken Martlew  Berkhamsted Golden Jubilee</w:t>
      </w:r>
    </w:p>
    <w:p w:rsidR="00B11EB3" w:rsidRDefault="00B11EB3" w:rsidP="00B11EB3">
      <w:pPr>
        <w:pStyle w:val="DanceBody"/>
      </w:pPr>
      <w:r>
        <w:t xml:space="preserve"> 1- 8</w:t>
      </w:r>
      <w:r>
        <w:tab/>
        <w:t>1s cross down to dance reels of 3 on opp sides</w:t>
      </w:r>
    </w:p>
    <w:p w:rsidR="00B11EB3" w:rsidRDefault="00B11EB3" w:rsidP="00B11EB3">
      <w:pPr>
        <w:pStyle w:val="DanceBody"/>
      </w:pPr>
      <w:r>
        <w:t xml:space="preserve"> 9-16</w:t>
      </w:r>
      <w:r>
        <w:tab/>
        <w:t>1s cross down to dance reels of 3 on own sides</w:t>
      </w:r>
    </w:p>
    <w:p w:rsidR="00B11EB3" w:rsidRDefault="00B11EB3" w:rsidP="00B11EB3">
      <w:pPr>
        <w:pStyle w:val="DanceBody"/>
      </w:pPr>
      <w:r>
        <w:t>17-20</w:t>
      </w:r>
      <w:r>
        <w:tab/>
        <w:t>1s NHJ dance down under arch made by 3s who dance up.  Repeat, 3s dancing under arch made by 1s</w:t>
      </w:r>
    </w:p>
    <w:p w:rsidR="00B11EB3" w:rsidRDefault="00B11EB3" w:rsidP="00B11EB3">
      <w:pPr>
        <w:pStyle w:val="DanceBody"/>
      </w:pPr>
      <w:r>
        <w:t>21-24</w:t>
      </w:r>
      <w:r>
        <w:tab/>
        <w:t>Repeat bars 17-20.  1s remain in centre, 2s step in ready for ...</w:t>
      </w:r>
    </w:p>
    <w:p w:rsidR="00B11EB3" w:rsidRDefault="00B11EB3" w:rsidP="00B11EB3">
      <w:pPr>
        <w:pStyle w:val="DanceBody"/>
        <w:keepNext w:val="0"/>
      </w:pPr>
      <w:r>
        <w:t>25-32</w:t>
      </w:r>
      <w:r>
        <w:tab/>
        <w:t>1s+2s poussette</w:t>
      </w:r>
    </w:p>
    <w:p w:rsidR="00B11EB3" w:rsidRDefault="00B11EB3" w:rsidP="00B11EB3"/>
    <w:p w:rsidR="00B11EB3" w:rsidRDefault="00B11EB3" w:rsidP="00B11EB3">
      <w:pPr>
        <w:pStyle w:val="Minicrib"/>
      </w:pPr>
      <w:r>
        <w:t>IAN POWRIE'S FAREWELL TO AUCHTERARDER  (J128)  Sq.Set</w:t>
      </w:r>
      <w:r>
        <w:tab/>
        <w:t>Bill Hamilton</w:t>
      </w:r>
    </w:p>
    <w:p w:rsidR="00B11EB3" w:rsidRDefault="00B11EB3" w:rsidP="00B11EB3">
      <w:pPr>
        <w:pStyle w:val="DanceBody"/>
      </w:pPr>
      <w:r>
        <w:t xml:space="preserve"> 1- 8</w:t>
      </w:r>
      <w:r>
        <w:tab/>
        <w:t>All circle 8H round to the left &amp; back (popular variation - 8 hands all the way round to left)</w:t>
      </w:r>
    </w:p>
    <w:p w:rsidR="00B11EB3" w:rsidRDefault="00B11EB3" w:rsidP="00B11EB3">
      <w:pPr>
        <w:pStyle w:val="DanceBody"/>
      </w:pPr>
      <w:r>
        <w:t xml:space="preserve"> 9-24</w:t>
      </w:r>
      <w:r>
        <w:tab/>
        <w:t>Ladies dance in front of ptnr &amp; behind next Man, into RH across, in front of Man opp own ptnr &amp; behind next Man, into RH across &amp; back to place</w:t>
      </w:r>
    </w:p>
    <w:p w:rsidR="00B11EB3" w:rsidRDefault="00B11EB3" w:rsidP="00B11EB3">
      <w:pPr>
        <w:pStyle w:val="DanceBody"/>
      </w:pPr>
      <w:r>
        <w:t>25-32</w:t>
      </w:r>
      <w:r>
        <w:tab/>
        <w:t>All Promenade clockwise</w:t>
      </w:r>
    </w:p>
    <w:p w:rsidR="00B11EB3" w:rsidRDefault="00B11EB3" w:rsidP="00B11EB3">
      <w:pPr>
        <w:pStyle w:val="DanceBody"/>
      </w:pPr>
      <w:r>
        <w:t>33-40</w:t>
      </w:r>
      <w:r>
        <w:tab/>
        <w:t>1s &amp; 3s dance cl'wise behind next couple &amp; Men dance past cpl</w:t>
      </w:r>
      <w:r w:rsidRPr="00BA6B4D">
        <w:rPr>
          <w:b/>
        </w:rPr>
        <w:t xml:space="preserve"> </w:t>
      </w:r>
      <w:r>
        <w:rPr>
          <w:b/>
        </w:rPr>
        <w:t xml:space="preserve">as </w:t>
      </w:r>
      <w:r>
        <w:t>Ladies dance in between cpl &amp; both turn R to face cpl, all set &amp; turn RH</w:t>
      </w:r>
    </w:p>
    <w:p w:rsidR="00B11EB3" w:rsidRDefault="00B11EB3" w:rsidP="00B11EB3">
      <w:pPr>
        <w:pStyle w:val="DanceBody"/>
      </w:pPr>
      <w:r>
        <w:t>41-48</w:t>
      </w:r>
      <w:r>
        <w:tab/>
        <w:t>All dance parallel reels of 4</w:t>
      </w:r>
    </w:p>
    <w:p w:rsidR="00B11EB3" w:rsidRDefault="00B11EB3" w:rsidP="00B11EB3">
      <w:pPr>
        <w:pStyle w:val="DanceBody"/>
      </w:pPr>
      <w:r>
        <w:t>49-56</w:t>
      </w:r>
      <w:r>
        <w:tab/>
        <w:t>1s &amp; 3s dance a full Fig of 8 round the standing 2s/4s</w:t>
      </w:r>
    </w:p>
    <w:p w:rsidR="00B11EB3" w:rsidRDefault="00B11EB3" w:rsidP="00B11EB3">
      <w:pPr>
        <w:pStyle w:val="DanceBody"/>
      </w:pPr>
      <w:r>
        <w:t>57-64</w:t>
      </w:r>
      <w:r>
        <w:tab/>
        <w:t>1s &amp; 3s dance LH across, 1s &amp; 3s dance back to places (Men round &amp; Ladies through the standing 2s &amp; 4s)</w:t>
      </w:r>
    </w:p>
    <w:p w:rsidR="00B11EB3" w:rsidRDefault="00B11EB3" w:rsidP="00B11EB3">
      <w:pPr>
        <w:pStyle w:val="DanceBody"/>
      </w:pPr>
      <w:r>
        <w:t>65-96</w:t>
      </w:r>
      <w:r>
        <w:tab/>
        <w:t>2s &amp; 4s repeat 33-64</w:t>
      </w:r>
    </w:p>
    <w:p w:rsidR="00B11EB3" w:rsidRDefault="00B11EB3" w:rsidP="00B11EB3">
      <w:pPr>
        <w:pStyle w:val="DanceBody"/>
      </w:pPr>
      <w:r>
        <w:t>97-104</w:t>
      </w:r>
      <w:r>
        <w:tab/>
        <w:t>All Promenade anticlockwise</w:t>
      </w:r>
    </w:p>
    <w:p w:rsidR="00B11EB3" w:rsidRDefault="00B11EB3" w:rsidP="00B11EB3">
      <w:pPr>
        <w:pStyle w:val="DanceBody"/>
      </w:pPr>
      <w:r>
        <w:t>105-120</w:t>
      </w:r>
      <w:r>
        <w:tab/>
        <w:t>Men dance in front of ptnr &amp; behind next Lady, into LH across, dance in front of Lady opp own partner &amp; behind next L into LH across &amp; back to pl</w:t>
      </w:r>
    </w:p>
    <w:p w:rsidR="00B11EB3" w:rsidRDefault="00B11EB3" w:rsidP="00B11EB3">
      <w:pPr>
        <w:pStyle w:val="DanceBody"/>
        <w:keepNext w:val="0"/>
      </w:pPr>
      <w:r>
        <w:t>121-128</w:t>
      </w:r>
      <w:r>
        <w:tab/>
        <w:t>All circle 8H round to the right &amp; back (popular variation - 8 hands all the way round to right)</w:t>
      </w:r>
    </w:p>
    <w:p w:rsidR="00B11EB3" w:rsidRDefault="00B11EB3" w:rsidP="00B11EB3"/>
    <w:p w:rsidR="00B11EB3" w:rsidRDefault="00B11EB3" w:rsidP="00B11EB3">
      <w:pPr>
        <w:pStyle w:val="Minicrib"/>
      </w:pPr>
      <w:r>
        <w:t>IAN POWRIE'S FAREWELL TO SCOTLAND  (S1x64)  4C Set</w:t>
      </w:r>
      <w:r>
        <w:tab/>
        <w:t>Margaret P A Thomson</w:t>
      </w:r>
    </w:p>
    <w:p w:rsidR="00B11EB3" w:rsidRDefault="00B11EB3" w:rsidP="00B11EB3">
      <w:pPr>
        <w:pStyle w:val="DanceBody"/>
      </w:pPr>
      <w:r>
        <w:t xml:space="preserve"> 1- 8</w:t>
      </w:r>
      <w:r>
        <w:tab/>
        <w:t>1s &amp; 4s turn RH &amp; cast in 1 place (2s &amp; 3s step up/down), 1s+2s circle 4H to left</w:t>
      </w:r>
    </w:p>
    <w:p w:rsidR="00B11EB3" w:rsidRDefault="00B11EB3" w:rsidP="00B11EB3">
      <w:pPr>
        <w:pStyle w:val="DanceBody"/>
      </w:pPr>
      <w:r>
        <w:t xml:space="preserve"> 9-16</w:t>
      </w:r>
      <w:r>
        <w:tab/>
        <w:t>9-10    1M turns 4L LH so 4L in centre facing 3M</w:t>
      </w:r>
    </w:p>
    <w:p w:rsidR="00B11EB3" w:rsidRDefault="00B11EB3" w:rsidP="00B11EB3">
      <w:pPr>
        <w:pStyle w:val="DanceBody"/>
      </w:pPr>
      <w:r>
        <w:tab/>
        <w:t>11-12  1M turns 1L RH so 1L in centre facing 2M</w:t>
      </w:r>
    </w:p>
    <w:p w:rsidR="00B11EB3" w:rsidRDefault="00B11EB3" w:rsidP="00B11EB3">
      <w:pPr>
        <w:pStyle w:val="DanceBody"/>
      </w:pPr>
      <w:r>
        <w:tab/>
        <w:t>13-16  1M turns 4M LH (4 bars) so 4M in centre facing 3L &amp; 1M ends in centre facing  2L</w:t>
      </w:r>
    </w:p>
    <w:p w:rsidR="00B11EB3" w:rsidRDefault="00B11EB3" w:rsidP="00B11EB3">
      <w:pPr>
        <w:pStyle w:val="DanceBody"/>
      </w:pPr>
      <w:r>
        <w:t>17-24</w:t>
      </w:r>
      <w:r>
        <w:tab/>
        <w:t>All set (HS) to 'corners' &amp; turn facing person 2H into St Andrews Cross with Ladies giving RH in centre &amp; retaining LH with Men</w:t>
      </w:r>
    </w:p>
    <w:p w:rsidR="00B11EB3" w:rsidRDefault="00B11EB3" w:rsidP="00B11EB3">
      <w:pPr>
        <w:pStyle w:val="DanceBody"/>
      </w:pPr>
      <w:r>
        <w:t>25-32</w:t>
      </w:r>
      <w:r>
        <w:tab/>
        <w:t>All dance once round clockwise to end in longwise set with Man at each corner (Man's side: 2M 1L 4L 3M : Ladies' side: 1M 2L 3L 4M)</w:t>
      </w:r>
    </w:p>
    <w:p w:rsidR="00B11EB3" w:rsidRDefault="00B11EB3" w:rsidP="00B11EB3">
      <w:pPr>
        <w:pStyle w:val="DanceBody"/>
      </w:pPr>
      <w:r>
        <w:t>33-40</w:t>
      </w:r>
      <w:r>
        <w:tab/>
        <w:t>All circle 8H round to right</w:t>
      </w:r>
    </w:p>
    <w:p w:rsidR="00B11EB3" w:rsidRDefault="00B11EB3" w:rsidP="00B11EB3">
      <w:pPr>
        <w:pStyle w:val="DanceBody"/>
      </w:pPr>
      <w:r>
        <w:t>41-48</w:t>
      </w:r>
      <w:r>
        <w:tab/>
        <w:t>All dance Grand Chain (Men cross to start, Ladies change places on sides)</w:t>
      </w:r>
    </w:p>
    <w:p w:rsidR="00B11EB3" w:rsidRDefault="00B11EB3" w:rsidP="00B11EB3">
      <w:pPr>
        <w:pStyle w:val="DanceBody"/>
      </w:pPr>
      <w:r>
        <w:t>49-56</w:t>
      </w:r>
      <w:r>
        <w:tab/>
        <w:t>1s+2s</w:t>
      </w:r>
      <w:r w:rsidRPr="007F0D5A">
        <w:rPr>
          <w:b/>
        </w:rPr>
        <w:t xml:space="preserve"> also </w:t>
      </w:r>
      <w:r>
        <w:t>3s+4s Adv+Ret (Diagonally) &amp; turn own partner RH to end in original places</w:t>
      </w:r>
    </w:p>
    <w:p w:rsidR="00B11EB3" w:rsidRDefault="00B11EB3" w:rsidP="00B11EB3">
      <w:pPr>
        <w:pStyle w:val="DanceBody"/>
        <w:keepNext w:val="0"/>
      </w:pPr>
      <w:r>
        <w:t>57-64</w:t>
      </w:r>
      <w:r>
        <w:tab/>
        <w:t>1s dance down to bottom (2 steps) &amp; make an arch, 2s+3s+4s dance through arch &amp; lead off (1M waving farewell)</w:t>
      </w:r>
    </w:p>
    <w:p w:rsidR="00B11EB3" w:rsidRDefault="00B11EB3" w:rsidP="00B11EB3"/>
    <w:p w:rsidR="00B11EB3" w:rsidRDefault="00B11EB3" w:rsidP="00B11EB3">
      <w:pPr>
        <w:pStyle w:val="Minicrib"/>
      </w:pPr>
      <w:r>
        <w:t>THE ICE CAP  (S1x96)  Sq.Set</w:t>
      </w:r>
      <w:r>
        <w:tab/>
        <w:t>Roy Goldring  Scotia Suite</w:t>
      </w:r>
    </w:p>
    <w:p w:rsidR="00B11EB3" w:rsidRDefault="00B11EB3" w:rsidP="00B11EB3">
      <w:pPr>
        <w:pStyle w:val="DanceBody"/>
      </w:pPr>
      <w:r>
        <w:t xml:space="preserve"> 1- 8</w:t>
      </w:r>
      <w:r>
        <w:tab/>
        <w:t>1s+3s cross RH</w:t>
      </w:r>
      <w:r w:rsidRPr="00BA6B4D">
        <w:rPr>
          <w:b/>
        </w:rPr>
        <w:t xml:space="preserve"> while </w:t>
      </w:r>
      <w:r>
        <w:t>2s &amp; 4s 1/2 turn partners RH &amp; all chase 1 place cl'wise, 2s+4s cross RH</w:t>
      </w:r>
      <w:r w:rsidRPr="00BA6B4D">
        <w:rPr>
          <w:b/>
        </w:rPr>
        <w:t xml:space="preserve"> </w:t>
      </w:r>
      <w:r>
        <w:rPr>
          <w:b/>
        </w:rPr>
        <w:t xml:space="preserve">as </w:t>
      </w:r>
      <w:r>
        <w:t>1s &amp; 3s 1/2 turn prtnr RH &amp; all chase back to pl</w:t>
      </w:r>
    </w:p>
    <w:p w:rsidR="00B11EB3" w:rsidRDefault="00B11EB3" w:rsidP="00B11EB3">
      <w:pPr>
        <w:pStyle w:val="DanceBody"/>
      </w:pPr>
      <w:r>
        <w:t xml:space="preserve"> 9-16</w:t>
      </w:r>
      <w:r>
        <w:tab/>
        <w:t>Ladies dance RH across 1/2 way, dance out through opposite Ladies place to dance clockwise 1 place &amp; repeat (Ladies now in opp places)</w:t>
      </w:r>
    </w:p>
    <w:p w:rsidR="00B11EB3" w:rsidRDefault="00B11EB3" w:rsidP="00B11EB3">
      <w:pPr>
        <w:pStyle w:val="DanceBody"/>
      </w:pPr>
      <w:r>
        <w:t>17-24</w:t>
      </w:r>
      <w:r>
        <w:tab/>
        <w:t>Repeat bars 1-8 but using LH &amp; chase anticlockwise 1 place</w:t>
      </w:r>
    </w:p>
    <w:p w:rsidR="00B11EB3" w:rsidRDefault="00B11EB3" w:rsidP="00B11EB3">
      <w:pPr>
        <w:pStyle w:val="DanceBody"/>
      </w:pPr>
      <w:r>
        <w:t>25-32</w:t>
      </w:r>
      <w:r>
        <w:tab/>
        <w:t>Men dance LH across 1/2 way, dance out through opposite Mans place to dance anticlockwise 1 place &amp; repeat to meet partner.  3 4 1 2</w:t>
      </w:r>
    </w:p>
    <w:p w:rsidR="00B11EB3" w:rsidRDefault="00B11EB3" w:rsidP="00B11EB3">
      <w:pPr>
        <w:pStyle w:val="DanceBody"/>
      </w:pPr>
      <w:r>
        <w:t>33-40</w:t>
      </w:r>
      <w:r>
        <w:tab/>
        <w:t>1s &amp; 3s 1/2 turn partner RH into reel of 4 ending with Men BtoB facing partner.</w:t>
      </w:r>
    </w:p>
    <w:p w:rsidR="00B11EB3" w:rsidRDefault="00B11EB3" w:rsidP="00B11EB3">
      <w:pPr>
        <w:pStyle w:val="DanceBody"/>
      </w:pPr>
      <w:r>
        <w:t>41-48</w:t>
      </w:r>
      <w:r>
        <w:tab/>
        <w:t>1s+3s set advancing, taking prom hold dance all round each other by LSh to end 1s in 3</w:t>
      </w:r>
      <w:r w:rsidRPr="00972EEB">
        <w:t>rd</w:t>
      </w:r>
      <w:r>
        <w:t xml:space="preserve"> place, 3s in 1st place</w:t>
      </w:r>
    </w:p>
    <w:p w:rsidR="00B11EB3" w:rsidRDefault="00B11EB3" w:rsidP="00B11EB3">
      <w:pPr>
        <w:pStyle w:val="DanceBody"/>
      </w:pPr>
      <w:r>
        <w:t>49-64</w:t>
      </w:r>
      <w:r>
        <w:tab/>
        <w:t>2s+4s repeat bars 33-48.  1 2 3 4</w:t>
      </w:r>
    </w:p>
    <w:p w:rsidR="00B11EB3" w:rsidRDefault="00B11EB3" w:rsidP="00B11EB3">
      <w:pPr>
        <w:pStyle w:val="DanceBody"/>
      </w:pPr>
      <w:r>
        <w:t>65-72</w:t>
      </w:r>
      <w:r>
        <w:tab/>
        <w:t>1s+3s RH across, turning right about couples dance RSh round each other &amp; out between 2s/4s (Men leading) &amp; cast to original places</w:t>
      </w:r>
    </w:p>
    <w:p w:rsidR="00B11EB3" w:rsidRDefault="00B11EB3" w:rsidP="00B11EB3">
      <w:pPr>
        <w:pStyle w:val="DanceBody"/>
      </w:pPr>
      <w:r>
        <w:t>73-80</w:t>
      </w:r>
      <w:r>
        <w:tab/>
        <w:t>2s+4s repeat bars 65-72</w:t>
      </w:r>
    </w:p>
    <w:p w:rsidR="00B11EB3" w:rsidRDefault="00B11EB3" w:rsidP="00B11EB3">
      <w:pPr>
        <w:pStyle w:val="DanceBody"/>
      </w:pPr>
      <w:r>
        <w:t>81-88</w:t>
      </w:r>
      <w:r>
        <w:tab/>
        <w:t>All dance Grand Chain BUT no hands</w:t>
      </w:r>
    </w:p>
    <w:p w:rsidR="00B11EB3" w:rsidRDefault="00B11EB3" w:rsidP="00B11EB3">
      <w:pPr>
        <w:pStyle w:val="DanceBody"/>
        <w:keepNext w:val="0"/>
      </w:pPr>
      <w:r>
        <w:t>89-96</w:t>
      </w:r>
      <w:r>
        <w:tab/>
        <w:t>All turn partners 1.1/4 times RH, set &amp; turn RH to bring Ladies in centre for bow/curtsey</w:t>
      </w:r>
    </w:p>
    <w:p w:rsidR="00B11EB3" w:rsidRDefault="00B11EB3" w:rsidP="00B11EB3"/>
    <w:p w:rsidR="00B11EB3" w:rsidRDefault="00B11EB3" w:rsidP="00B11EB3">
      <w:pPr>
        <w:pStyle w:val="Minicrib"/>
      </w:pPr>
      <w:r>
        <w:t>ICE CREAM WITH CHOPSTICKS  (J8x32)  3C (4C set)</w:t>
      </w:r>
      <w:r>
        <w:tab/>
        <w:t>Pat Clark  Corberry Coll</w:t>
      </w:r>
    </w:p>
    <w:p w:rsidR="00B11EB3" w:rsidRDefault="00B11EB3" w:rsidP="00B11EB3">
      <w:pPr>
        <w:pStyle w:val="DanceBody"/>
      </w:pPr>
      <w:r>
        <w:t xml:space="preserve"> 1- 8</w:t>
      </w:r>
      <w:r>
        <w:tab/>
        <w:t xml:space="preserve">1L dances in &amp; casts to 2nd place (2L steps up).  1L dances down, cast up round 3M to 2nd place opp side </w:t>
      </w:r>
      <w:r>
        <w:rPr>
          <w:b/>
        </w:rPr>
        <w:t>while</w:t>
      </w:r>
      <w:r>
        <w:t xml:space="preserve"> 1M casts &amp; crosses to 2nd place opp side (2M step up 5-6)</w:t>
      </w:r>
    </w:p>
    <w:p w:rsidR="00B11EB3" w:rsidRDefault="00B11EB3" w:rsidP="00B11EB3">
      <w:pPr>
        <w:pStyle w:val="DanceBody"/>
      </w:pPr>
      <w:r>
        <w:t xml:space="preserve"> 9-16</w:t>
      </w:r>
      <w:r>
        <w:tab/>
        <w:t>1s dance reels of 3 on opp sides, 1L+2M pass LSh &amp; 1M+3L pass RSh. 1s end in middle, opp sides, facing down</w:t>
      </w:r>
    </w:p>
    <w:p w:rsidR="00B11EB3" w:rsidRDefault="00B11EB3" w:rsidP="00B11EB3">
      <w:pPr>
        <w:pStyle w:val="DanceBody"/>
      </w:pPr>
      <w:r>
        <w:t>17-24</w:t>
      </w:r>
      <w:r>
        <w:tab/>
        <w:t>1s lead down (3 steps), 1L dances under 1M's Right arm to change sides &amp; 1s dance up, divide &amp; dance up behind 3s, cross passing LSh to face 1st corners</w:t>
      </w:r>
    </w:p>
    <w:p w:rsidR="00B11EB3" w:rsidRDefault="00B11EB3" w:rsidP="00B11EB3">
      <w:pPr>
        <w:pStyle w:val="DanceBody"/>
        <w:keepNext w:val="0"/>
      </w:pPr>
      <w:r>
        <w:t>25-32</w:t>
      </w:r>
      <w:r>
        <w:tab/>
        <w:t>1s dancer 'Corner Pass+Turn' with 1st then 2nd corners to end in 2nd place own sides</w:t>
      </w:r>
    </w:p>
    <w:p w:rsidR="00B11EB3" w:rsidRDefault="00B11EB3" w:rsidP="00B11EB3"/>
    <w:p w:rsidR="00B11EB3" w:rsidRDefault="00B11EB3" w:rsidP="00B11EB3">
      <w:pPr>
        <w:pStyle w:val="Minicrib"/>
      </w:pPr>
      <w:r>
        <w:t>ICE CRYSTALS  (S8x32)  3C (4C Set)</w:t>
      </w:r>
      <w:r>
        <w:tab/>
        <w:t>John de Chastelain  Ottawa 25 Dances</w:t>
      </w:r>
    </w:p>
    <w:p w:rsidR="00B11EB3" w:rsidRPr="00356659" w:rsidRDefault="00B11EB3" w:rsidP="00B11EB3">
      <w:pPr>
        <w:pStyle w:val="DanceBody"/>
      </w:pPr>
      <w:r w:rsidRPr="00356659">
        <w:t xml:space="preserve"> 1- 8</w:t>
      </w:r>
      <w:r w:rsidRPr="00356659">
        <w:tab/>
        <w:t>1s set, cast 1 place &amp; face 1st corners, dance 1/2 diagonal RSh reel of 4 with 1st corners &amp; pass LSh to face 2nd corners</w:t>
      </w:r>
    </w:p>
    <w:p w:rsidR="00B11EB3" w:rsidRPr="00356659" w:rsidRDefault="00B11EB3" w:rsidP="00B11EB3">
      <w:pPr>
        <w:pStyle w:val="DanceBody"/>
      </w:pPr>
      <w:r w:rsidRPr="00356659">
        <w:t xml:space="preserve"> 9-16</w:t>
      </w:r>
      <w:r w:rsidRPr="00356659">
        <w:tab/>
        <w:t>1s dance 1/2 reel of 4 with 2nd corners &amp; end curving into 2nd place opposite sides, 3s+1s+2s turn 2H 1.1/2 times to own sides</w:t>
      </w:r>
    </w:p>
    <w:p w:rsidR="00B11EB3" w:rsidRPr="00356659" w:rsidRDefault="00B11EB3" w:rsidP="00B11EB3">
      <w:pPr>
        <w:pStyle w:val="DanceBody"/>
      </w:pPr>
      <w:r w:rsidRPr="00356659">
        <w:t>17-24</w:t>
      </w:r>
      <w:r w:rsidRPr="00356659">
        <w:tab/>
        <w:t>3s+1s set, dance 1/2 RH across, 3s+2s set &amp; dance 1/2 LH across</w:t>
      </w:r>
    </w:p>
    <w:p w:rsidR="00B11EB3" w:rsidRDefault="00B11EB3" w:rsidP="00B11EB3">
      <w:pPr>
        <w:pStyle w:val="DanceBody"/>
        <w:keepNext w:val="0"/>
      </w:pPr>
      <w:r w:rsidRPr="00356659">
        <w:t>25-32</w:t>
      </w:r>
      <w:r w:rsidRPr="00356659">
        <w:tab/>
        <w:t>1L+2M dance DoSiDo</w:t>
      </w:r>
      <w:r w:rsidRPr="00356659">
        <w:rPr>
          <w:b/>
        </w:rPr>
        <w:t xml:space="preserve"> while </w:t>
      </w:r>
      <w:r w:rsidRPr="00356659">
        <w:t>partners chase clockwise 1/2 way, 2L+1M dance DoSiDo</w:t>
      </w:r>
      <w:r w:rsidRPr="00356659">
        <w:rPr>
          <w:b/>
        </w:rPr>
        <w:t xml:space="preserve"> while </w:t>
      </w:r>
      <w:r w:rsidRPr="00356659">
        <w:t>partners chase clockwise 1/2 way</w:t>
      </w:r>
      <w:r>
        <w:t>. 2 1 3</w:t>
      </w:r>
    </w:p>
    <w:p w:rsidR="00B11EB3" w:rsidRDefault="00B11EB3" w:rsidP="00B11EB3"/>
    <w:p w:rsidR="00B11EB3" w:rsidRDefault="00B11EB3" w:rsidP="00B11EB3">
      <w:pPr>
        <w:pStyle w:val="Minicrib"/>
      </w:pPr>
      <w:r>
        <w:t>THE ICEBREAKER  (J8x32)  3C (4C set)</w:t>
      </w:r>
      <w:r>
        <w:tab/>
        <w:t>P Burrage  Cross Country Capers</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9-12</w:t>
      </w:r>
      <w:r>
        <w:tab/>
        <w:t>1s dance down under an arch made by 2s, 1s dance down &amp; make an arch for 3s (who dance up to 2</w:t>
      </w:r>
      <w:r w:rsidRPr="00972EEB">
        <w:t>nd</w:t>
      </w:r>
      <w:r>
        <w:t xml:space="preserve"> place)</w:t>
      </w:r>
    </w:p>
    <w:p w:rsidR="00B11EB3" w:rsidRDefault="00B11EB3" w:rsidP="00B11EB3">
      <w:pPr>
        <w:pStyle w:val="DanceBody"/>
      </w:pPr>
      <w:r>
        <w:t>13-16</w:t>
      </w:r>
      <w:r>
        <w:tab/>
        <w:t>1s dance up under arch made by 3s, 1s dance up &amp; make an arch for 2s (who dance down to 2</w:t>
      </w:r>
      <w:r w:rsidRPr="00972EEB">
        <w:t>nd</w:t>
      </w:r>
      <w:r>
        <w:t xml:space="preserve"> place)</w:t>
      </w:r>
    </w:p>
    <w:p w:rsidR="00B11EB3" w:rsidRDefault="00B11EB3" w:rsidP="00B11EB3">
      <w:pPr>
        <w:pStyle w:val="DanceBody"/>
      </w:pPr>
      <w:r>
        <w:t>17-24</w:t>
      </w:r>
      <w:r>
        <w:tab/>
        <w:t>1M+2L change places diagonally RH, 1M+3M change places diagonally LH, 1L repeats with 2M &amp; 3L</w:t>
      </w:r>
    </w:p>
    <w:p w:rsidR="00B11EB3" w:rsidRDefault="00B11EB3" w:rsidP="00B11EB3">
      <w:pPr>
        <w:pStyle w:val="DanceBody"/>
        <w:keepNext w:val="0"/>
      </w:pPr>
      <w:r>
        <w:t>25-32</w:t>
      </w:r>
      <w:r>
        <w:tab/>
        <w:t>1L followed by partner casts to 2</w:t>
      </w:r>
      <w:r w:rsidRPr="00972EEB">
        <w:t>nd</w:t>
      </w:r>
      <w:r>
        <w:t xml:space="preserve"> place (1L crosses to Men's side), 2s+1s+3s set &amp; cross RH to own sides</w:t>
      </w:r>
    </w:p>
    <w:p w:rsidR="00B11EB3" w:rsidRDefault="00B11EB3" w:rsidP="00B11EB3"/>
    <w:p w:rsidR="00B11EB3" w:rsidRDefault="00B11EB3" w:rsidP="00B11EB3">
      <w:pPr>
        <w:pStyle w:val="Minicrib"/>
      </w:pPr>
      <w:r>
        <w:t>IF ALL THE SNOW GOES UP IN FLAMES ITS ASHES YET REMAIN  (J8x32)  3C (4C set)</w:t>
      </w:r>
      <w:r>
        <w:tab/>
        <w:t>Jens Heckmann  Freiburg Corona Collection</w:t>
      </w:r>
    </w:p>
    <w:p w:rsidR="00B11EB3" w:rsidRDefault="00B11EB3" w:rsidP="00B11EB3">
      <w:pPr>
        <w:pStyle w:val="DanceBody"/>
      </w:pPr>
      <w:r>
        <w:t xml:space="preserve"> 1- 8</w:t>
      </w:r>
      <w:r>
        <w:tab/>
        <w:t>1s cross down to dance reflection reels of 3 on opposite sides, 1s end facing 1st corners</w:t>
      </w:r>
    </w:p>
    <w:p w:rsidR="00B11EB3" w:rsidRDefault="00B11EB3" w:rsidP="00B11EB3">
      <w:pPr>
        <w:pStyle w:val="DanceBody"/>
      </w:pPr>
      <w:r>
        <w:t xml:space="preserve"> 9-20</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B11EB3" w:rsidRDefault="00B11EB3" w:rsidP="00B11EB3">
      <w:pPr>
        <w:pStyle w:val="DanceBody"/>
      </w:pPr>
      <w:r>
        <w:t>21-24</w:t>
      </w:r>
      <w:r>
        <w:tab/>
        <w:t xml:space="preserve">1s dance 3/4 RSh turn (no hands) to 2nd place facing out </w:t>
      </w:r>
      <w:r>
        <w:rPr>
          <w:b/>
        </w:rPr>
        <w:t>while</w:t>
      </w:r>
      <w:r>
        <w:t xml:space="preserve"> 3s+2s chase clockwise 1/2 way 2 1 3</w:t>
      </w:r>
    </w:p>
    <w:p w:rsidR="00B11EB3" w:rsidRDefault="00B11EB3" w:rsidP="00B11EB3">
      <w:pPr>
        <w:pStyle w:val="DanceBody"/>
        <w:keepNext w:val="0"/>
      </w:pPr>
      <w:r>
        <w:t>25-32</w:t>
      </w:r>
      <w:r>
        <w:tab/>
        <w:t xml:space="preserve">1s chase clockwise 1/2 round to 2nd place </w:t>
      </w:r>
      <w:r>
        <w:rPr>
          <w:b/>
        </w:rPr>
        <w:t>while</w:t>
      </w:r>
      <w:r>
        <w:t xml:space="preserve"> 2s+3s Adv+Ret diagonally. 1s dance 1/2 Fig of 8 (lady up, man down round 4th corner)</w:t>
      </w:r>
    </w:p>
    <w:p w:rsidR="00B11EB3" w:rsidRDefault="00B11EB3" w:rsidP="00B11EB3"/>
    <w:p w:rsidR="00B11EB3" w:rsidRDefault="00B11EB3" w:rsidP="00B11EB3">
      <w:pPr>
        <w:pStyle w:val="Minicrib"/>
      </w:pPr>
      <w:r>
        <w:t>IF AT FIRST….  (S3x32)  3C set</w:t>
      </w:r>
      <w:r>
        <w:tab/>
        <w:t>Valerie Weynberg  Leicester Silver Collection</w:t>
      </w:r>
    </w:p>
    <w:p w:rsidR="00B11EB3" w:rsidRDefault="00B11EB3" w:rsidP="00B11EB3">
      <w:pPr>
        <w:pStyle w:val="DanceBody"/>
      </w:pPr>
      <w:r>
        <w:t xml:space="preserve"> 1- 8</w:t>
      </w:r>
      <w:r>
        <w:tab/>
        <w:t>1s+2s dance Poussette</w:t>
      </w:r>
    </w:p>
    <w:p w:rsidR="00B11EB3" w:rsidRDefault="00B11EB3" w:rsidP="00B11EB3">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B11EB3" w:rsidRDefault="00B11EB3" w:rsidP="00B11EB3">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B11EB3" w:rsidRDefault="00B11EB3" w:rsidP="00B11EB3">
      <w:pPr>
        <w:pStyle w:val="DanceBody"/>
        <w:keepNext w:val="0"/>
      </w:pPr>
      <w:r>
        <w:t>25-32</w:t>
      </w:r>
      <w:r>
        <w:tab/>
        <w:t>All set HS, all cross RH &amp; 1s cast to 3</w:t>
      </w:r>
      <w:r w:rsidRPr="00972EEB">
        <w:t>rd</w:t>
      </w:r>
      <w:r>
        <w:t xml:space="preserve"> place while 2s+3s change places on sides (Ladies RH, Men LH) 2 3 1</w:t>
      </w:r>
    </w:p>
    <w:p w:rsidR="00B11EB3" w:rsidRDefault="00B11EB3" w:rsidP="00B11EB3"/>
    <w:p w:rsidR="00B11EB3" w:rsidRDefault="00B11EB3" w:rsidP="00B11EB3">
      <w:pPr>
        <w:pStyle w:val="Minicrib"/>
      </w:pPr>
      <w:r>
        <w:t>THE IGUAZÚ FALLS  (R8x32)  3C (4C set)</w:t>
      </w:r>
      <w:r>
        <w:tab/>
        <w:t>James Stott  Argentine Collection 2020</w:t>
      </w:r>
    </w:p>
    <w:p w:rsidR="00B11EB3" w:rsidRDefault="00B11EB3" w:rsidP="00B11EB3">
      <w:pPr>
        <w:pStyle w:val="DanceBody"/>
      </w:pPr>
      <w:r>
        <w:t xml:space="preserve"> 1- 8</w:t>
      </w:r>
      <w:r>
        <w:tab/>
        <w:t xml:space="preserve">1s+2s dance 6 bars Double Fig 8 (1s dance down, 2s cross up); 1s 1/2 turn LH remaining in centre </w:t>
      </w:r>
      <w:r>
        <w:rPr>
          <w:b/>
        </w:rPr>
        <w:t>while</w:t>
      </w:r>
      <w:r>
        <w:t xml:space="preserve"> 2s &amp; 3s set</w:t>
      </w:r>
    </w:p>
    <w:p w:rsidR="00B11EB3" w:rsidRDefault="00B11EB3" w:rsidP="00B11EB3">
      <w:pPr>
        <w:pStyle w:val="DanceBody"/>
      </w:pPr>
      <w:r>
        <w:t xml:space="preserve"> 9-16</w:t>
      </w:r>
      <w:r>
        <w:tab/>
        <w:t xml:space="preserve">1L+2L+3L </w:t>
      </w:r>
      <w:r>
        <w:rPr>
          <w:b/>
        </w:rPr>
        <w:t>also</w:t>
      </w:r>
      <w:r>
        <w:t xml:space="preserve"> 1M+2M+3M dance RH across; 1s pass RSh to dance LH across, 1L+2M+3M, 1M+2L+3L. 1s end BtoB in centre facing opp sides</w:t>
      </w:r>
    </w:p>
    <w:p w:rsidR="00B11EB3" w:rsidRDefault="00B11EB3" w:rsidP="00B11EB3">
      <w:pPr>
        <w:pStyle w:val="DanceBody"/>
      </w:pPr>
      <w:r>
        <w:t>17-24</w:t>
      </w:r>
      <w:r>
        <w:tab/>
        <w:t>2s+1s+3s set as Double Triangles, all set advancing &amp; pull back RSh to invert triangle</w:t>
      </w:r>
    </w:p>
    <w:p w:rsidR="00B11EB3" w:rsidRDefault="00B11EB3" w:rsidP="00B11EB3">
      <w:pPr>
        <w:pStyle w:val="DanceBody"/>
      </w:pPr>
      <w:r>
        <w:tab/>
        <w:t xml:space="preserve">2s+1s+3s set in inverted Double Triangles, 2s &amp; 3s pull back RSh &amp; dance out to own side (PdeB) </w:t>
      </w:r>
      <w:r>
        <w:rPr>
          <w:b/>
        </w:rPr>
        <w:t>while</w:t>
      </w:r>
      <w:r>
        <w:t xml:space="preserve"> 1s cross RH to own side.  2 1 3</w:t>
      </w:r>
    </w:p>
    <w:p w:rsidR="00B11EB3" w:rsidRDefault="00B11EB3" w:rsidP="00B11EB3">
      <w:pPr>
        <w:pStyle w:val="DanceBody"/>
      </w:pPr>
      <w:r>
        <w:t>25-32</w:t>
      </w:r>
      <w:r>
        <w:tab/>
        <w:t xml:space="preserve">25   2s  Allemande Right: advance to take partner's RH, </w:t>
      </w:r>
      <w:r w:rsidRPr="00253BF3">
        <w:t xml:space="preserve"> </w:t>
      </w:r>
      <w:r>
        <w:t>Lady dances under Man's arm. Lady curves out to place as Man retires</w:t>
      </w:r>
    </w:p>
    <w:p w:rsidR="00B11EB3" w:rsidRDefault="00B11EB3" w:rsidP="00B11EB3">
      <w:pPr>
        <w:pStyle w:val="DanceBody"/>
      </w:pPr>
      <w:r>
        <w:tab/>
        <w:t>27   1s repeat</w:t>
      </w:r>
    </w:p>
    <w:p w:rsidR="00B11EB3" w:rsidRDefault="00B11EB3" w:rsidP="00B11EB3">
      <w:pPr>
        <w:pStyle w:val="DanceBody"/>
        <w:keepNext w:val="0"/>
      </w:pPr>
      <w:r>
        <w:tab/>
        <w:t>29   3s repeat</w:t>
      </w:r>
    </w:p>
    <w:p w:rsidR="00B11EB3" w:rsidRDefault="00B11EB3" w:rsidP="00B11EB3"/>
    <w:p w:rsidR="00B11EB3" w:rsidRDefault="00B11EB3" w:rsidP="00B11EB3">
      <w:pPr>
        <w:pStyle w:val="Minicrib"/>
      </w:pPr>
      <w:r>
        <w:t>ILKA JOY  (R4x32)  4C set</w:t>
      </w:r>
      <w:r>
        <w:tab/>
        <w:t>Alex Gray  Tweedale Coll 3</w:t>
      </w:r>
    </w:p>
    <w:p w:rsidR="00B11EB3" w:rsidRDefault="00B11EB3" w:rsidP="00B11EB3">
      <w:pPr>
        <w:pStyle w:val="DanceBody"/>
      </w:pPr>
      <w:r>
        <w:t>3s &amp; 4s start on opp sides</w:t>
      </w:r>
    </w:p>
    <w:p w:rsidR="00B11EB3" w:rsidRDefault="00B11EB3" w:rsidP="00B11EB3">
      <w:pPr>
        <w:pStyle w:val="DanceBody"/>
      </w:pPr>
      <w:r>
        <w:t xml:space="preserve"> 1- 8</w:t>
      </w:r>
      <w:r>
        <w:tab/>
        <w:t>1s &amp; 4s set &amp; turn RH, cast in 1 place &amp; dance LH across 1/2 way</w:t>
      </w:r>
    </w:p>
    <w:p w:rsidR="00B11EB3" w:rsidRDefault="00B11EB3" w:rsidP="00B11EB3">
      <w:pPr>
        <w:pStyle w:val="DanceBody"/>
      </w:pPr>
      <w:r>
        <w:t xml:space="preserve"> 9-16</w:t>
      </w:r>
      <w:r>
        <w:tab/>
        <w:t>1s+4s retain LH give RH to corner &amp; Bal-in-Line, 1/2 turn corner, Bal-in-Line &amp; 1/2 turn corner to end on sides.  2 4(1)(3)</w:t>
      </w:r>
    </w:p>
    <w:p w:rsidR="00B11EB3" w:rsidRDefault="00B11EB3" w:rsidP="00B11EB3">
      <w:pPr>
        <w:pStyle w:val="DanceBody"/>
      </w:pPr>
      <w:r>
        <w:t>17-24</w:t>
      </w:r>
      <w:r>
        <w:tab/>
        <w:t>All dance 1/2 4 Couple Rights &amp; Lefts: -</w:t>
      </w:r>
    </w:p>
    <w:p w:rsidR="00B11EB3" w:rsidRDefault="00B11EB3" w:rsidP="00B11EB3">
      <w:pPr>
        <w:pStyle w:val="DanceBody"/>
      </w:pPr>
      <w:r>
        <w:tab/>
        <w:t>17-18     All cross RH</w:t>
      </w:r>
    </w:p>
    <w:p w:rsidR="00B11EB3" w:rsidRDefault="00B11EB3" w:rsidP="00B11EB3">
      <w:pPr>
        <w:pStyle w:val="DanceBody"/>
      </w:pPr>
      <w:r>
        <w:tab/>
        <w:t xml:space="preserve">19-20    Dancers in 1M &amp; 2M pstns also 3L &amp; 4L pstns change places LH on sides </w:t>
      </w:r>
      <w:r w:rsidRPr="00D82BAB">
        <w:rPr>
          <w:b/>
        </w:rPr>
        <w:t>while</w:t>
      </w:r>
      <w:r>
        <w:t xml:space="preserve"> dancers in 1L place &amp; 3M place cross diagonally LH </w:t>
      </w:r>
      <w:r w:rsidRPr="00D82BAB">
        <w:rPr>
          <w:b/>
        </w:rPr>
        <w:t>as</w:t>
      </w:r>
      <w:r>
        <w:t xml:space="preserve"> dancers in 2L &amp; 4M pstns cross diagonally LH,</w:t>
      </w:r>
    </w:p>
    <w:p w:rsidR="00B11EB3" w:rsidRDefault="00B11EB3" w:rsidP="00B11EB3">
      <w:pPr>
        <w:pStyle w:val="DanceBody"/>
      </w:pPr>
      <w:r>
        <w:tab/>
        <w:t>21-24    Repeat Bars 17-20 to end facing own partner.  3 1 (4)(2)</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AN ILKLEY GIFT  (S8x32)  3C (4C set)</w:t>
      </w:r>
      <w:r>
        <w:tab/>
        <w:t>Roy Goldring  Many Happy Hours</w:t>
      </w:r>
    </w:p>
    <w:p w:rsidR="00B11EB3" w:rsidRDefault="00B11EB3" w:rsidP="00B11EB3">
      <w:pPr>
        <w:pStyle w:val="DanceBody"/>
      </w:pPr>
      <w:r>
        <w:t xml:space="preserve"> 1- 8</w:t>
      </w:r>
      <w:r>
        <w:tab/>
        <w:t>1s+2s+3s set &amp; 2s+3s dance up</w:t>
      </w:r>
      <w:r w:rsidRPr="00BA6B4D">
        <w:rPr>
          <w:b/>
        </w:rPr>
        <w:t xml:space="preserve"> </w:t>
      </w:r>
      <w:r>
        <w:rPr>
          <w:b/>
        </w:rPr>
        <w:t xml:space="preserve">as </w:t>
      </w:r>
      <w:r>
        <w:t>1s dance down between 2s+3s to 3</w:t>
      </w:r>
      <w:r w:rsidRPr="00972EEB">
        <w:t>rd</w:t>
      </w:r>
      <w:r>
        <w:t xml:space="preserve"> pl, 3s+1s turn on sides 1.1/2 times (Men RH, Ladies LH) to change pl.  2 1 3</w:t>
      </w:r>
    </w:p>
    <w:p w:rsidR="00B11EB3" w:rsidRDefault="00B11EB3" w:rsidP="00B11EB3">
      <w:pPr>
        <w:pStyle w:val="DanceBody"/>
      </w:pPr>
      <w:r>
        <w:t xml:space="preserve"> 9-16</w:t>
      </w:r>
      <w:r>
        <w:tab/>
        <w:t>1s followed by 3s dance double Fig of 8 s round 2s with 1s ending in 3</w:t>
      </w:r>
      <w:r w:rsidRPr="00972EEB">
        <w:t>rd</w:t>
      </w:r>
      <w:r>
        <w:t xml:space="preserve"> place</w:t>
      </w:r>
    </w:p>
    <w:p w:rsidR="00B11EB3" w:rsidRDefault="00B11EB3" w:rsidP="00B11EB3">
      <w:pPr>
        <w:pStyle w:val="DanceBody"/>
      </w:pPr>
      <w:r>
        <w:t>17-24</w:t>
      </w:r>
      <w:r>
        <w:tab/>
        <w:t>2s+3s+1s set &amp; 2s+3s dance down</w:t>
      </w:r>
      <w:r w:rsidRPr="00BA6B4D">
        <w:rPr>
          <w:b/>
        </w:rPr>
        <w:t xml:space="preserve"> </w:t>
      </w:r>
      <w:r>
        <w:rPr>
          <w:b/>
        </w:rPr>
        <w:t xml:space="preserve">as </w:t>
      </w:r>
      <w:r>
        <w:t>1s dance up between 2s+3s to 1</w:t>
      </w:r>
      <w:r w:rsidRPr="00972EEB">
        <w:t>st</w:t>
      </w:r>
      <w:r>
        <w:t xml:space="preserve"> place, 1s+2s turn on sides 1.1/2 times (Men LH, Ladies RH) to change pl</w:t>
      </w:r>
    </w:p>
    <w:p w:rsidR="00B11EB3" w:rsidRDefault="00B11EB3" w:rsidP="00B11EB3">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B11EB3" w:rsidRDefault="00B11EB3" w:rsidP="00B11EB3"/>
    <w:p w:rsidR="00B11EB3" w:rsidRDefault="00B11EB3" w:rsidP="00B11EB3">
      <w:pPr>
        <w:pStyle w:val="Minicrib"/>
      </w:pPr>
      <w:r>
        <w:t>THE ILLABO RANT  (R2x64)  Sq.Set</w:t>
      </w:r>
      <w:r>
        <w:tab/>
        <w:t>Sheila Gradon  Beyond the Black Stump</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join 2H with partner &amp; slip step past each other (Men pass BtoB); slip step back (Ladies BtoB)</w:t>
      </w:r>
    </w:p>
    <w:p w:rsidR="00B11EB3" w:rsidRDefault="00B11EB3" w:rsidP="00B11EB3">
      <w:pPr>
        <w:pStyle w:val="DanceBody"/>
      </w:pPr>
      <w:r>
        <w:t>17-24</w:t>
      </w:r>
      <w:r>
        <w:tab/>
        <w:t>2s+4s repeat 9-16</w:t>
      </w:r>
    </w:p>
    <w:p w:rsidR="00B11EB3" w:rsidRDefault="00B11EB3" w:rsidP="00B11EB3">
      <w:pPr>
        <w:pStyle w:val="DanceBody"/>
      </w:pPr>
      <w:r>
        <w:t>25-32</w:t>
      </w:r>
      <w:r>
        <w:tab/>
        <w:t>All Ladies dance RH across &amp; LH across back to place facing corner</w:t>
      </w:r>
    </w:p>
    <w:p w:rsidR="00B11EB3" w:rsidRDefault="00B11EB3" w:rsidP="00B11EB3">
      <w:pPr>
        <w:pStyle w:val="DanceBody"/>
      </w:pPr>
      <w:r>
        <w:t>33-40</w:t>
      </w:r>
      <w:r>
        <w:tab/>
        <w:t>All turn corner RH, turn partner LH</w:t>
      </w:r>
    </w:p>
    <w:p w:rsidR="00B11EB3" w:rsidRDefault="00B11EB3" w:rsidP="00B11EB3">
      <w:pPr>
        <w:pStyle w:val="DanceBody"/>
      </w:pPr>
      <w:r>
        <w:t>41-48</w:t>
      </w:r>
      <w:r>
        <w:tab/>
        <w:t>All Men dance RH across &amp; LH across back to place facing partner</w:t>
      </w:r>
    </w:p>
    <w:p w:rsidR="00B11EB3" w:rsidRDefault="00B11EB3" w:rsidP="00B11EB3">
      <w:pPr>
        <w:pStyle w:val="DanceBody"/>
      </w:pPr>
      <w:r>
        <w:t>49-64</w:t>
      </w:r>
      <w:r>
        <w:tab/>
        <w:t>Change places RH with partner (2 bars) &amp; set (or clap); change places with next person LH &amp; set (clap); repeat twice more to end in opposite place from start place. 3 4 1 2</w:t>
      </w:r>
    </w:p>
    <w:p w:rsidR="00B11EB3" w:rsidRDefault="00B11EB3" w:rsidP="00B11EB3">
      <w:pPr>
        <w:pStyle w:val="DanceBody"/>
        <w:keepNext w:val="0"/>
      </w:pPr>
      <w:r>
        <w:t>Repeat from new place</w:t>
      </w:r>
    </w:p>
    <w:p w:rsidR="00B11EB3" w:rsidRDefault="00B11EB3" w:rsidP="00B11EB3"/>
    <w:p w:rsidR="00B11EB3" w:rsidRDefault="00B11EB3" w:rsidP="00B11EB3">
      <w:pPr>
        <w:pStyle w:val="Minicrib"/>
      </w:pPr>
      <w:r>
        <w:t>THE ILLAWARRA STRATHSPEY  (S3x32)  3C Set</w:t>
      </w:r>
      <w:r>
        <w:tab/>
        <w:t>Illawarra Scottish Country Dancers  Sydney Down Under</w:t>
      </w:r>
    </w:p>
    <w:p w:rsidR="00B11EB3" w:rsidRDefault="00B11EB3" w:rsidP="00B11EB3">
      <w:pPr>
        <w:pStyle w:val="DanceBody"/>
      </w:pPr>
      <w:r>
        <w:t xml:space="preserve"> 1- 8</w:t>
      </w:r>
      <w:r>
        <w:tab/>
        <w:t>1s set &amp; cast (2s step up); 1s dance 1/2 Fig 8 up round 2s</w:t>
      </w:r>
    </w:p>
    <w:p w:rsidR="00B11EB3" w:rsidRDefault="00B11EB3" w:rsidP="00B11EB3">
      <w:pPr>
        <w:pStyle w:val="DanceBody"/>
      </w:pPr>
      <w:r>
        <w:t xml:space="preserve"> 9-16</w:t>
      </w:r>
      <w:r>
        <w:tab/>
        <w:t>2s+1s+3s dance mirror reels of 3 on sides, 1s NHJ dance in/down, 2s &amp; 3s touch NH before casting down/up into reel.  2 (1) 3</w:t>
      </w:r>
    </w:p>
    <w:p w:rsidR="00B11EB3" w:rsidRDefault="00B11EB3" w:rsidP="00B11EB3">
      <w:pPr>
        <w:pStyle w:val="DanceBody"/>
      </w:pPr>
      <w:r>
        <w:t>17-24</w:t>
      </w:r>
      <w:r>
        <w:tab/>
        <w:t>1s lead down; 1L turns under 1M's arm &amp; 1s lead back up to 2nd place.  2 1 3</w:t>
      </w:r>
    </w:p>
    <w:p w:rsidR="00B11EB3" w:rsidRDefault="00B11EB3" w:rsidP="00B11EB3">
      <w:pPr>
        <w:pStyle w:val="DanceBody"/>
        <w:keepNext w:val="0"/>
      </w:pPr>
      <w:r>
        <w:t>25-32</w:t>
      </w:r>
      <w:r>
        <w:tab/>
        <w:t xml:space="preserve">1s+3s set, dance 1/2 RH across; 2s turn 2H </w:t>
      </w:r>
      <w:r>
        <w:rPr>
          <w:b/>
        </w:rPr>
        <w:t>while</w:t>
      </w:r>
      <w:r>
        <w:t xml:space="preserve"> 3s &amp; 1s 1.1/2 turn 2H.  2 3 1</w:t>
      </w:r>
    </w:p>
    <w:p w:rsidR="00B11EB3" w:rsidRDefault="00B11EB3" w:rsidP="00B11EB3"/>
    <w:p w:rsidR="00B11EB3" w:rsidRDefault="00B11EB3" w:rsidP="00B11EB3">
      <w:pPr>
        <w:pStyle w:val="Minicrib"/>
        <w:rPr>
          <w:lang w:eastAsia="en-GB"/>
        </w:rPr>
      </w:pPr>
      <w:r>
        <w:rPr>
          <w:lang w:eastAsia="en-GB"/>
        </w:rPr>
        <w:t>ILLUSIVE ECLIPSE  (J8x32)  3C (4C set)</w:t>
      </w:r>
      <w:r>
        <w:rPr>
          <w:lang w:eastAsia="en-GB"/>
        </w:rPr>
        <w:tab/>
        <w:t>Terry Lynne Harris  Many Happy Hours: Pretoria 35th</w:t>
      </w:r>
    </w:p>
    <w:p w:rsidR="00B11EB3" w:rsidRDefault="00B11EB3" w:rsidP="00B11EB3">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B11EB3" w:rsidRDefault="00B11EB3" w:rsidP="00B11EB3">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B11EB3" w:rsidRDefault="00B11EB3" w:rsidP="00B11EB3">
      <w:pPr>
        <w:pStyle w:val="DanceBody"/>
        <w:rPr>
          <w:lang w:eastAsia="en-GB"/>
        </w:rPr>
      </w:pPr>
      <w:r>
        <w:rPr>
          <w:lang w:eastAsia="en-GB"/>
        </w:rPr>
        <w:t>17-24</w:t>
      </w:r>
      <w:r>
        <w:rPr>
          <w:lang w:eastAsia="en-GB"/>
        </w:rPr>
        <w:tab/>
        <w:t>1L+3s (at top) &amp; 1M+2s (at bottom) dance LH across; 1s pass LSh &amp; dance RH across with other couple</w:t>
      </w:r>
    </w:p>
    <w:p w:rsidR="00B11EB3" w:rsidRDefault="00B11EB3" w:rsidP="00B11EB3">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B11EB3" w:rsidRDefault="00B11EB3" w:rsidP="00B11EB3"/>
    <w:p w:rsidR="00B11EB3" w:rsidRDefault="00B11EB3" w:rsidP="00B11EB3">
      <w:pPr>
        <w:pStyle w:val="Minicrib"/>
      </w:pPr>
      <w:r>
        <w:t>THE IMMIGRANT LASS  (J4x32)  4C set</w:t>
      </w:r>
      <w:r>
        <w:tab/>
        <w:t>Morton Jay  RSCDS Bk 39</w:t>
      </w:r>
    </w:p>
    <w:p w:rsidR="00B11EB3" w:rsidRDefault="00B11EB3" w:rsidP="00B11EB3">
      <w:pPr>
        <w:pStyle w:val="DanceBody"/>
      </w:pPr>
      <w:r>
        <w:t xml:space="preserve"> 1- 8</w:t>
      </w:r>
      <w:r>
        <w:tab/>
        <w:t>1s+2s turn 1.1/2 times RH, 1s+2s dance RH across to end opp sides</w:t>
      </w:r>
      <w:r w:rsidRPr="00BA6B4D">
        <w:rPr>
          <w:b/>
        </w:rPr>
        <w:t xml:space="preserve"> while </w:t>
      </w:r>
      <w:r>
        <w:t>3s+4s now turn 1.1/2 times RH (3s+4s start 4 bars behind 1s+2s)</w:t>
      </w:r>
    </w:p>
    <w:p w:rsidR="00B11EB3" w:rsidRDefault="00B11EB3" w:rsidP="00B11EB3">
      <w:pPr>
        <w:pStyle w:val="DanceBody"/>
      </w:pPr>
      <w:r>
        <w:t xml:space="preserve"> 9-16</w:t>
      </w:r>
      <w:r>
        <w:tab/>
        <w:t>1s+2s dance 1/2 R&amp;L</w:t>
      </w:r>
      <w:r w:rsidRPr="00BA6B4D">
        <w:rPr>
          <w:b/>
        </w:rPr>
        <w:t xml:space="preserve"> while </w:t>
      </w:r>
      <w:r>
        <w:t>3s+4s dance RH across, 1s+3s (centre couples) dance 1/2 R&amp;L</w:t>
      </w:r>
    </w:p>
    <w:p w:rsidR="00B11EB3" w:rsidRDefault="00B11EB3" w:rsidP="00B11EB3">
      <w:pPr>
        <w:pStyle w:val="DanceBody"/>
      </w:pPr>
      <w:r>
        <w:t>17-24</w:t>
      </w:r>
      <w:r>
        <w:tab/>
        <w:t>3s+1s dance full Ladies' Chain</w:t>
      </w:r>
    </w:p>
    <w:p w:rsidR="00B11EB3" w:rsidRDefault="00B11EB3" w:rsidP="00B11EB3">
      <w:pPr>
        <w:pStyle w:val="DanceBody"/>
        <w:keepNext w:val="0"/>
      </w:pPr>
      <w:r>
        <w:t>25-32</w:t>
      </w:r>
      <w:r>
        <w:tab/>
        <w:t>1s+4s lead up for 3 bars &amp; 1/2 turn partner (Lady under Man's arm), 4s lead down to bottom &amp; cast to 3</w:t>
      </w:r>
      <w:r w:rsidRPr="00972EEB">
        <w:t>rd</w:t>
      </w:r>
      <w:r>
        <w:t xml:space="preserve"> place</w:t>
      </w:r>
      <w:r w:rsidRPr="00BA6B4D">
        <w:rPr>
          <w:b/>
        </w:rPr>
        <w:t xml:space="preserve"> </w:t>
      </w:r>
      <w:r>
        <w:rPr>
          <w:b/>
        </w:rPr>
        <w:t xml:space="preserve">as </w:t>
      </w:r>
      <w:r>
        <w:t>1s dance down to bottom</w:t>
      </w:r>
    </w:p>
    <w:p w:rsidR="00B11EB3" w:rsidRDefault="00B11EB3" w:rsidP="00B11EB3"/>
    <w:p w:rsidR="00B11EB3" w:rsidRDefault="00B11EB3" w:rsidP="00B11EB3">
      <w:pPr>
        <w:pStyle w:val="Minicrib"/>
      </w:pPr>
      <w:r>
        <w:t>THE IMMINENT EMMINENT VET  (R6x32)  3C set</w:t>
      </w:r>
      <w:r>
        <w:tab/>
        <w:t>P Marshall</w:t>
      </w:r>
    </w:p>
    <w:p w:rsidR="00B11EB3" w:rsidRDefault="00B11EB3" w:rsidP="00B11EB3">
      <w:pPr>
        <w:pStyle w:val="DanceBody"/>
      </w:pPr>
      <w:r>
        <w:t xml:space="preserve"> 1- 8</w:t>
      </w:r>
      <w:r>
        <w:tab/>
        <w:t>1s+2s Set+Link, 2s face 1s for dance 1/2 RSh reel of 3 on sides with 1s ending in middle (1M facing down to partner who faces up)</w:t>
      </w:r>
    </w:p>
    <w:p w:rsidR="00B11EB3" w:rsidRDefault="00B11EB3" w:rsidP="00B11EB3">
      <w:pPr>
        <w:pStyle w:val="DanceBody"/>
      </w:pPr>
      <w:r>
        <w:t xml:space="preserve"> 9-16</w:t>
      </w:r>
      <w:r>
        <w:tab/>
        <w:t>1s turn RH &amp; LH to face 1</w:t>
      </w:r>
      <w:r w:rsidRPr="00972EEB">
        <w:t>st</w:t>
      </w:r>
      <w:r>
        <w:t xml:space="preserve"> corner (pstn)</w:t>
      </w:r>
      <w:r w:rsidRPr="00BA6B4D">
        <w:rPr>
          <w:b/>
        </w:rPr>
        <w:t xml:space="preserve"> while </w:t>
      </w:r>
      <w:r>
        <w:t>3s+2s dance R&amp;L (RH on sides to start)</w:t>
      </w:r>
    </w:p>
    <w:p w:rsidR="00B11EB3" w:rsidRDefault="00B11EB3" w:rsidP="00B11EB3">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B11EB3" w:rsidRDefault="00B11EB3" w:rsidP="00B11EB3">
      <w:pPr>
        <w:pStyle w:val="DanceBody"/>
      </w:pPr>
      <w:r>
        <w:t>25-32</w:t>
      </w:r>
      <w:r>
        <w:tab/>
        <w:t>2s+1s+3s circle 6H round &amp; back</w:t>
      </w:r>
    </w:p>
    <w:p w:rsidR="00B11EB3" w:rsidRDefault="00B11EB3" w:rsidP="00B11EB3">
      <w:pPr>
        <w:pStyle w:val="DanceBody"/>
        <w:keepNext w:val="0"/>
      </w:pPr>
      <w:r>
        <w:t>Repeat the dance in reverse with top of dance at other end (3s</w:t>
      </w:r>
      <w:r w:rsidRPr="00BA6B4D">
        <w:rPr>
          <w:b/>
        </w:rPr>
        <w:t xml:space="preserve"> </w:t>
      </w:r>
      <w:r>
        <w:rPr>
          <w:b/>
        </w:rPr>
        <w:t xml:space="preserve">as </w:t>
      </w:r>
      <w:r>
        <w:t>the dancing couple) to end 2 3 1 on own sides</w:t>
      </w:r>
    </w:p>
    <w:p w:rsidR="00B11EB3" w:rsidRDefault="00B11EB3" w:rsidP="00B11EB3"/>
    <w:p w:rsidR="00B11EB3" w:rsidRDefault="00B11EB3" w:rsidP="00B11EB3">
      <w:pPr>
        <w:pStyle w:val="Minicrib"/>
      </w:pPr>
      <w:r>
        <w:t>THE IMPRESSIVE CLERGYMAN  (S8x32)  3C (4C set)</w:t>
      </w:r>
      <w:r>
        <w:tab/>
        <w:t>Holly Gibson  Princess Bride Collection</w:t>
      </w:r>
    </w:p>
    <w:p w:rsidR="00B11EB3" w:rsidRDefault="00B11EB3" w:rsidP="00B11EB3">
      <w:pPr>
        <w:pStyle w:val="DanceBody"/>
      </w:pPr>
      <w:r>
        <w:t xml:space="preserve"> 1- 8</w:t>
      </w:r>
      <w:r>
        <w:tab/>
        <w:t>1s turn RH, cast, cross LH, cast to left into lines of 3 across (1L between 3s facing up, 1M between 2s facing down)</w:t>
      </w:r>
    </w:p>
    <w:p w:rsidR="00B11EB3" w:rsidRDefault="00B11EB3" w:rsidP="00B11EB3">
      <w:pPr>
        <w:pStyle w:val="DanceBody"/>
      </w:pPr>
      <w:r>
        <w:t xml:space="preserve"> 9-12</w:t>
      </w:r>
      <w:r>
        <w:tab/>
        <w:t>All Set+Link for 3</w:t>
      </w:r>
    </w:p>
    <w:p w:rsidR="00B11EB3" w:rsidRDefault="00B11EB3" w:rsidP="00B11EB3">
      <w:pPr>
        <w:pStyle w:val="DanceBody"/>
      </w:pPr>
      <w:r>
        <w:t>13-16</w:t>
      </w:r>
      <w:r>
        <w:tab/>
        <w:t xml:space="preserve">1s cross RH &amp; cast to right </w:t>
      </w:r>
      <w:r>
        <w:rPr>
          <w:b/>
        </w:rPr>
        <w:t>while</w:t>
      </w:r>
      <w:r>
        <w:t xml:space="preserve"> 2s+3s set &amp; cross RH</w:t>
      </w:r>
    </w:p>
    <w:p w:rsidR="00B11EB3" w:rsidRDefault="00B11EB3" w:rsidP="00B11EB3">
      <w:pPr>
        <w:pStyle w:val="DanceBody"/>
      </w:pPr>
      <w:r>
        <w:t>17-24</w:t>
      </w:r>
      <w:r>
        <w:tab/>
        <w:t>All dance LSh reels of 3 across (1s pass 2nd corner LSh to begin) to finish in lines of 3 across as at bar 8</w:t>
      </w:r>
    </w:p>
    <w:p w:rsidR="00B11EB3" w:rsidRDefault="00B11EB3" w:rsidP="00B11EB3">
      <w:pPr>
        <w:pStyle w:val="DanceBody"/>
      </w:pPr>
      <w:r>
        <w:t>25-28</w:t>
      </w:r>
      <w:r>
        <w:tab/>
        <w:t>All Set+Link for 3</w:t>
      </w:r>
    </w:p>
    <w:p w:rsidR="00B11EB3" w:rsidRDefault="00B11EB3" w:rsidP="00B11EB3">
      <w:pPr>
        <w:pStyle w:val="DanceBody"/>
        <w:keepNext w:val="0"/>
      </w:pPr>
      <w:r>
        <w:t>29-32</w:t>
      </w:r>
      <w:r>
        <w:tab/>
        <w:t>2s+1s+3s set &amp; cross RH</w:t>
      </w:r>
    </w:p>
    <w:p w:rsidR="00B11EB3" w:rsidRDefault="00B11EB3" w:rsidP="00B11EB3"/>
    <w:p w:rsidR="00B11EB3" w:rsidRDefault="00B11EB3" w:rsidP="00B11EB3">
      <w:pPr>
        <w:pStyle w:val="Minicrib"/>
      </w:pPr>
      <w:r>
        <w:t>IN BALANCE  (R8x32)  3C (4C set)</w:t>
      </w:r>
      <w:r>
        <w:tab/>
        <w:t>Roy Goldring  A Reel For Alice</w:t>
      </w:r>
    </w:p>
    <w:p w:rsidR="00B11EB3" w:rsidRDefault="00B11EB3" w:rsidP="00B11EB3">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B11EB3" w:rsidRDefault="00B11EB3" w:rsidP="00B11EB3">
      <w:pPr>
        <w:pStyle w:val="DanceBody"/>
      </w:pPr>
      <w:r>
        <w:t xml:space="preserve"> 9-12</w:t>
      </w:r>
      <w:r>
        <w:tab/>
        <w:t>1s pass 2</w:t>
      </w:r>
      <w:r w:rsidRPr="00972EEB">
        <w:t>nd</w:t>
      </w:r>
      <w:r>
        <w:t xml:space="preserve"> cnrs by Left, curve in to join RH to ptnr &amp; LH to 2</w:t>
      </w:r>
      <w:r w:rsidRPr="00972EEB">
        <w:t>nd</w:t>
      </w:r>
      <w:r>
        <w:t xml:space="preserve"> cnrs </w:t>
      </w:r>
      <w:r>
        <w:rPr>
          <w:b/>
        </w:rPr>
        <w:t xml:space="preserve">while </w:t>
      </w:r>
      <w:r w:rsidRPr="008578F0">
        <w:t>1</w:t>
      </w:r>
      <w:r w:rsidRPr="00972EEB">
        <w:t>st</w:t>
      </w:r>
      <w:r w:rsidRPr="008578F0">
        <w:t xml:space="preserve"> cnrs set, pass by Right &amp; dance out to opp. corner place</w:t>
      </w:r>
    </w:p>
    <w:p w:rsidR="00B11EB3" w:rsidRDefault="00B11EB3" w:rsidP="00B11EB3">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B11EB3" w:rsidRDefault="00B11EB3" w:rsidP="00B11EB3">
      <w:pPr>
        <w:pStyle w:val="DanceBody"/>
      </w:pPr>
      <w:r>
        <w:t>17-20</w:t>
      </w:r>
      <w:r>
        <w:tab/>
        <w:t>1s pass 1</w:t>
      </w:r>
      <w:r w:rsidRPr="00972EEB">
        <w:t>st</w:t>
      </w:r>
      <w:r>
        <w:t xml:space="preserve"> cnrs person (3</w:t>
      </w:r>
      <w:r w:rsidRPr="00972EEB">
        <w:t>rd</w:t>
      </w:r>
      <w:r>
        <w:t xml:space="preserve"> cnr pstn) LSh, cast into centre to join LH facing opp sides </w:t>
      </w:r>
      <w:r>
        <w:rPr>
          <w:b/>
        </w:rPr>
        <w:t>while</w:t>
      </w:r>
      <w:r>
        <w:t xml:space="preserve"> 2</w:t>
      </w:r>
      <w:r w:rsidRPr="00972EEB">
        <w:t>nd</w:t>
      </w:r>
      <w:r>
        <w:t xml:space="preserve"> cnrs set &amp; dance to opp corner place</w:t>
      </w:r>
    </w:p>
    <w:p w:rsidR="00B11EB3" w:rsidRDefault="00B11EB3" w:rsidP="00B11EB3">
      <w:pPr>
        <w:pStyle w:val="DanceBody"/>
      </w:pPr>
      <w:r>
        <w:t>21-28</w:t>
      </w:r>
      <w:r>
        <w:tab/>
        <w:t>All set, 1s turn 1/2 LH, 1M+3s (at top) &amp;1L+2s (3</w:t>
      </w:r>
      <w:r w:rsidRPr="00972EEB">
        <w:t>rd</w:t>
      </w:r>
      <w:r>
        <w:t xml:space="preserve"> place) dance RH across.  1s finish on opp sides facing clockwise</w:t>
      </w:r>
    </w:p>
    <w:p w:rsidR="00B11EB3" w:rsidRDefault="00B11EB3" w:rsidP="00B11EB3">
      <w:pPr>
        <w:pStyle w:val="DanceBody"/>
        <w:keepNext w:val="0"/>
      </w:pPr>
      <w:r>
        <w:t>29-32</w:t>
      </w:r>
      <w:r>
        <w:tab/>
        <w:t>1M followed by 3M+3L &amp; 1L followed by 2L+2M chase clockwise 1/2 way round to end all on own sides   2 1 3</w:t>
      </w:r>
    </w:p>
    <w:p w:rsidR="00B11EB3" w:rsidRDefault="00B11EB3" w:rsidP="00B11EB3"/>
    <w:p w:rsidR="00B11EB3" w:rsidRDefault="00B11EB3" w:rsidP="00B11EB3">
      <w:pPr>
        <w:pStyle w:val="Minicrib"/>
      </w:pPr>
      <w:r>
        <w:t>IN CAMPBELL COUNTRY  (S4x32)  4C set</w:t>
      </w:r>
      <w:r>
        <w:tab/>
        <w:t>Roy Goldring  Social Dances 2002 (Leeds 40th Anniv)</w:t>
      </w:r>
    </w:p>
    <w:p w:rsidR="00B11EB3" w:rsidRDefault="00B11EB3" w:rsidP="00B11EB3">
      <w:pPr>
        <w:pStyle w:val="DanceBody"/>
      </w:pPr>
      <w:r>
        <w:t xml:space="preserve"> 1- 8</w:t>
      </w:r>
      <w:r>
        <w:tab/>
        <w:t>1s+2s+3s set advancing &amp; 1s followed by 2s+3s cast to 3</w:t>
      </w:r>
      <w:r w:rsidRPr="00972EEB">
        <w:t>rd</w:t>
      </w:r>
      <w:r>
        <w:t xml:space="preserve"> place, meet &amp; dance up to top (2s end in 2pl middle)</w:t>
      </w:r>
    </w:p>
    <w:p w:rsidR="00B11EB3" w:rsidRDefault="00B11EB3" w:rsidP="00B11EB3">
      <w:pPr>
        <w:pStyle w:val="DanceBody"/>
      </w:pPr>
      <w:r>
        <w:t xml:space="preserve"> 9-16</w:t>
      </w:r>
      <w:r>
        <w:tab/>
        <w:t>1L+2L 1.1/2 turn RH as 1M+2M 1.1/2 turn LH, 1s dance 1/2 Fig of 8 (1L up, 1M down) ending 2</w:t>
      </w:r>
      <w:r w:rsidRPr="00972EEB">
        <w:t>nd</w:t>
      </w:r>
      <w:r>
        <w:t xml:space="preserve"> place opposite sides</w:t>
      </w:r>
    </w:p>
    <w:p w:rsidR="00B11EB3" w:rsidRDefault="00B11EB3" w:rsidP="00B11EB3">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B11EB3" w:rsidRDefault="00B11EB3" w:rsidP="00B11EB3">
      <w:pPr>
        <w:pStyle w:val="DanceBody"/>
        <w:keepNext w:val="0"/>
      </w:pPr>
      <w:r>
        <w:t>25-32</w:t>
      </w:r>
      <w:r>
        <w:tab/>
        <w:t>2s+1M also 1L+3s dance reels of 3 across &amp; end with 1s dancing down to 4</w:t>
      </w:r>
      <w:r w:rsidRPr="00972EEB">
        <w:t>th</w:t>
      </w:r>
      <w:r>
        <w:t xml:space="preserve"> place  2 3 4 1</w:t>
      </w:r>
    </w:p>
    <w:p w:rsidR="00B11EB3" w:rsidRDefault="00B11EB3" w:rsidP="00B11EB3"/>
    <w:p w:rsidR="00B11EB3" w:rsidRDefault="00B11EB3" w:rsidP="00B11EB3">
      <w:pPr>
        <w:pStyle w:val="Minicrib"/>
      </w:pPr>
      <w:r>
        <w:t>IN CELEBRATION OF GLASGOW BRANCH  (J4x32)  4C Set</w:t>
      </w:r>
      <w:r>
        <w:tab/>
        <w:t>Margaret Sanders  Glasgow 100th Anniversary</w:t>
      </w:r>
    </w:p>
    <w:p w:rsidR="00B11EB3" w:rsidRPr="00626456" w:rsidRDefault="00B11EB3" w:rsidP="00B11EB3">
      <w:pPr>
        <w:pStyle w:val="DanceBody"/>
      </w:pPr>
      <w:r w:rsidRPr="00626456">
        <w:t>2 chords - 2nd chord 3s &amp; 4s cross to opp sides</w:t>
      </w:r>
    </w:p>
    <w:p w:rsidR="00B11EB3" w:rsidRPr="00626456" w:rsidRDefault="00B11EB3" w:rsidP="00B11EB3">
      <w:pPr>
        <w:pStyle w:val="DanceBody"/>
      </w:pPr>
      <w:r w:rsidRPr="00626456">
        <w:t xml:space="preserve"> 1- 8</w:t>
      </w:r>
      <w:r w:rsidRPr="00626456">
        <w:tab/>
        <w:t xml:space="preserve">1s+2s </w:t>
      </w:r>
      <w:r w:rsidRPr="00626456">
        <w:rPr>
          <w:b/>
          <w:bCs/>
        </w:rPr>
        <w:t>also</w:t>
      </w:r>
      <w:r w:rsidRPr="00626456">
        <w:t xml:space="preserve"> 3s+4s Set &amp; Rotate:</w:t>
      </w:r>
    </w:p>
    <w:p w:rsidR="00B11EB3" w:rsidRPr="00626456" w:rsidRDefault="00B11EB3" w:rsidP="00B11EB3">
      <w:pPr>
        <w:pStyle w:val="DanceBody"/>
      </w:pPr>
      <w:r w:rsidRPr="00626456">
        <w:tab/>
        <w:t>` Set, rotate singly &amp; dance on 1 place clockwise, change places RH on sides &amp; dance on 1 place to own sides (1s in 2nd pl &amp; 3s in 4th place)` 2 1 (4) (3)</w:t>
      </w:r>
    </w:p>
    <w:p w:rsidR="00B11EB3" w:rsidRPr="00626456" w:rsidRDefault="00B11EB3" w:rsidP="00B11EB3">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B11EB3" w:rsidRPr="00626456" w:rsidRDefault="00B11EB3" w:rsidP="00B11EB3">
      <w:pPr>
        <w:pStyle w:val="DanceBody"/>
      </w:pPr>
      <w:r w:rsidRPr="00626456">
        <w:t>17-22</w:t>
      </w:r>
      <w:r w:rsidRPr="00626456">
        <w:tab/>
        <w:t>1s+4s+3s dance 1/2 way round clockwise, all set 2 3 4 (1)</w:t>
      </w:r>
    </w:p>
    <w:p w:rsidR="00B11EB3" w:rsidRPr="00626456" w:rsidRDefault="00B11EB3" w:rsidP="00B11EB3">
      <w:pPr>
        <w:pStyle w:val="DanceBody"/>
      </w:pPr>
      <w:r w:rsidRPr="00626456">
        <w:t>23-24</w:t>
      </w:r>
      <w:r w:rsidRPr="00626456">
        <w:tab/>
        <w:t>4s cross RH 2 3 (4) (1)</w:t>
      </w:r>
    </w:p>
    <w:p w:rsidR="00B11EB3" w:rsidRPr="00626456" w:rsidRDefault="00B11EB3" w:rsidP="00B11EB3">
      <w:pPr>
        <w:pStyle w:val="DanceBody"/>
        <w:keepNext w:val="0"/>
      </w:pPr>
      <w:r w:rsidRPr="00626456">
        <w:t>25-32</w:t>
      </w:r>
      <w:r w:rsidRPr="00626456">
        <w:tab/>
        <w:t xml:space="preserve">2s+3s </w:t>
      </w:r>
      <w:r w:rsidRPr="00626456">
        <w:rPr>
          <w:b/>
          <w:bCs/>
        </w:rPr>
        <w:t>also</w:t>
      </w:r>
      <w:r w:rsidRPr="00626456">
        <w:t xml:space="preserve"> 4s+1s circle 4H round &amp; back</w:t>
      </w:r>
    </w:p>
    <w:p w:rsidR="00B11EB3" w:rsidRDefault="00B11EB3" w:rsidP="00B11EB3"/>
    <w:p w:rsidR="00B11EB3" w:rsidRDefault="00B11EB3" w:rsidP="00B11EB3">
      <w:pPr>
        <w:pStyle w:val="Minicrib"/>
      </w:pPr>
      <w:r>
        <w:t>IN DUTHIE PARK  (R8x32)  3C (4C set)</w:t>
      </w:r>
      <w:r>
        <w:tab/>
        <w:t>Barry Skelton  Brig O' Balgownie</w:t>
      </w:r>
    </w:p>
    <w:p w:rsidR="00B11EB3" w:rsidRDefault="00B11EB3" w:rsidP="00B11EB3">
      <w:pPr>
        <w:pStyle w:val="DanceBody"/>
      </w:pPr>
      <w:r>
        <w:t xml:space="preserve"> 1- 8</w:t>
      </w:r>
      <w:r>
        <w:tab/>
        <w:t>1s lead down 4 bars (2s step up 3-4); 1/2 turn RH &amp; lead up to 2nd place in centre, turn RH to finish 1M followed by partner facing 3L</w:t>
      </w:r>
    </w:p>
    <w:p w:rsidR="00B11EB3" w:rsidRDefault="00B11EB3" w:rsidP="00B11EB3">
      <w:pPr>
        <w:pStyle w:val="DanceBody"/>
      </w:pPr>
      <w:r>
        <w:t xml:space="preserve"> 9-12</w:t>
      </w:r>
      <w:r>
        <w:tab/>
        <w:t>1s dance 1/2 Alternating Tandem diagonal RSh reel with 1st corners. 1s end in 2nd place Ladies' side</w:t>
      </w:r>
    </w:p>
    <w:p w:rsidR="00B11EB3" w:rsidRDefault="00B11EB3" w:rsidP="00B11EB3">
      <w:pPr>
        <w:pStyle w:val="DanceBody"/>
      </w:pPr>
      <w:r>
        <w:t>13-16</w:t>
      </w:r>
      <w:r>
        <w:tab/>
        <w:t>1L followed by 1M dance 1/2 Alternating Tandem LSh reel on Ladies' side (LSh to 2L in 3rd place to start). 1s end facing 3M</w:t>
      </w:r>
    </w:p>
    <w:p w:rsidR="00B11EB3" w:rsidRDefault="00B11EB3" w:rsidP="00B11EB3">
      <w:pPr>
        <w:pStyle w:val="DanceBody"/>
      </w:pPr>
      <w:r>
        <w:t>17-20</w:t>
      </w:r>
      <w:r>
        <w:tab/>
        <w:t>1M followed by 1L dance 1/2 Alternating Tandem diagonal RSh reel with dancers in 2nd corners (pstn), 1s face Ladies' side.  (3) 1 2</w:t>
      </w:r>
    </w:p>
    <w:p w:rsidR="00B11EB3" w:rsidRDefault="00B11EB3" w:rsidP="00B11EB3">
      <w:pPr>
        <w:pStyle w:val="DanceBody"/>
      </w:pPr>
      <w:r>
        <w:t>21-24</w:t>
      </w:r>
      <w:r>
        <w:tab/>
        <w:t>1L followed by 1M dance 1/2 Alternating Tandem LSh reel across with 2s. 1s end in 2nd place own side.  (3) 1 (2)</w:t>
      </w:r>
    </w:p>
    <w:p w:rsidR="00B11EB3" w:rsidRDefault="00B11EB3" w:rsidP="00B11EB3">
      <w:pPr>
        <w:pStyle w:val="DanceBody"/>
      </w:pPr>
      <w:r>
        <w:t>25-28</w:t>
      </w:r>
      <w:r>
        <w:tab/>
        <w:t xml:space="preserve">All set, 1s cast (1M up, 1L down) </w:t>
      </w:r>
      <w:r>
        <w:rPr>
          <w:b/>
        </w:rPr>
        <w:t>while</w:t>
      </w:r>
      <w:r>
        <w:t xml:space="preserve"> 2s+3s dance 1/2 RH across into lines of 3 across (1M between 2s at top, 1L between 3s at bottom)</w:t>
      </w:r>
    </w:p>
    <w:p w:rsidR="00B11EB3" w:rsidRDefault="00B11EB3" w:rsidP="00B11EB3">
      <w:pPr>
        <w:pStyle w:val="DanceBody"/>
        <w:keepNext w:val="0"/>
      </w:pPr>
      <w:r>
        <w:t>29-32</w:t>
      </w:r>
      <w:r>
        <w:tab/>
        <w:t>All set, 1s turn 3/4 RH to 2nd place own side.  2 1 3</w:t>
      </w:r>
    </w:p>
    <w:p w:rsidR="00B11EB3" w:rsidRDefault="00B11EB3" w:rsidP="00B11EB3"/>
    <w:p w:rsidR="00B11EB3" w:rsidRDefault="00B11EB3" w:rsidP="00B11EB3">
      <w:pPr>
        <w:pStyle w:val="Minicrib"/>
      </w:pPr>
      <w:r>
        <w:t>IN GARB OF OLD GAUL  (S8x32)  3C (4C set)</w:t>
      </w:r>
      <w:r>
        <w:tab/>
        <w:t>Hugh Foss  Dances to Song Tunes</w:t>
      </w:r>
    </w:p>
    <w:p w:rsidR="00B11EB3" w:rsidRDefault="00B11EB3" w:rsidP="00B11EB3">
      <w:pPr>
        <w:pStyle w:val="DanceBody"/>
      </w:pPr>
      <w:r>
        <w:t xml:space="preserve"> 1- 8</w:t>
      </w:r>
      <w:r>
        <w:tab/>
        <w:t>1s turn RH, cast (2s step up), dance 1/2 Fig. 8 round 2s</w:t>
      </w:r>
    </w:p>
    <w:p w:rsidR="00B11EB3" w:rsidRDefault="00B11EB3" w:rsidP="00B11EB3">
      <w:pPr>
        <w:pStyle w:val="DanceBody"/>
      </w:pPr>
      <w:r>
        <w:t>9-16</w:t>
      </w:r>
      <w:r>
        <w:tab/>
        <w:t>1s turn 2H, dance down, cast up round 3s, lead up to 1</w:t>
      </w:r>
      <w:r w:rsidRPr="00972EEB">
        <w:t>st</w:t>
      </w:r>
      <w:r>
        <w:t xml:space="preserve"> place opp. sides (2s step down 15-16)</w:t>
      </w:r>
    </w:p>
    <w:p w:rsidR="00B11EB3" w:rsidRDefault="00B11EB3" w:rsidP="00B11EB3">
      <w:pPr>
        <w:pStyle w:val="DanceBody"/>
      </w:pPr>
      <w:r>
        <w:t>17-20</w:t>
      </w:r>
      <w:r>
        <w:tab/>
        <w:t xml:space="preserve">1s turn RH, cast </w:t>
      </w:r>
      <w:r>
        <w:rPr>
          <w:b/>
        </w:rPr>
        <w:t>while</w:t>
      </w:r>
      <w:r>
        <w:t xml:space="preserve"> 2s set, turn RH moving up to 1</w:t>
      </w:r>
      <w:r w:rsidRPr="00972EEB">
        <w:t>st</w:t>
      </w:r>
      <w:r>
        <w:t xml:space="preserve"> place</w:t>
      </w:r>
    </w:p>
    <w:p w:rsidR="00B11EB3" w:rsidRDefault="00B11EB3" w:rsidP="00B11EB3">
      <w:pPr>
        <w:pStyle w:val="DanceBody"/>
      </w:pPr>
      <w:r>
        <w:t>21-24</w:t>
      </w:r>
      <w:r>
        <w:tab/>
        <w:t>1s+2s dance 1/2 double Fig. 8 (1s cross up, 2s cast to start)</w:t>
      </w:r>
    </w:p>
    <w:p w:rsidR="00B11EB3" w:rsidRDefault="00B11EB3" w:rsidP="00B11EB3">
      <w:pPr>
        <w:pStyle w:val="DanceBody"/>
      </w:pPr>
      <w:r>
        <w:t>25-28</w:t>
      </w:r>
      <w:r>
        <w:tab/>
        <w:t>1s turn 2H moving up to 1</w:t>
      </w:r>
      <w:r w:rsidRPr="00972EEB">
        <w:t>st</w:t>
      </w:r>
      <w:r>
        <w:t xml:space="preserve"> place, opening out to cast to 2</w:t>
      </w:r>
      <w:r w:rsidRPr="00972EEB">
        <w:t>nd</w:t>
      </w:r>
      <w:r>
        <w:t xml:space="preserve"> place own sides </w:t>
      </w:r>
      <w:r>
        <w:rPr>
          <w:b/>
        </w:rPr>
        <w:t>while</w:t>
      </w:r>
      <w:r>
        <w:t xml:space="preserve"> 2s cast to 3</w:t>
      </w:r>
      <w:r w:rsidRPr="00972EEB">
        <w:t>rd</w:t>
      </w:r>
      <w:r>
        <w:t xml:space="preserve"> place &amp; cross RH </w:t>
      </w:r>
      <w:r>
        <w:rPr>
          <w:b/>
        </w:rPr>
        <w:t>also</w:t>
      </w:r>
      <w:r>
        <w:t xml:space="preserve"> 3s (NHJ) dance up to 2</w:t>
      </w:r>
      <w:r w:rsidRPr="00972EEB">
        <w:t>nd</w:t>
      </w:r>
      <w:r>
        <w:t xml:space="preserve"> place (bars 25-26) and turn 2H moving up to 1</w:t>
      </w:r>
      <w:r w:rsidRPr="00972EEB">
        <w:t>st</w:t>
      </w:r>
      <w:r>
        <w:t xml:space="preserve"> place  3 1 2</w:t>
      </w:r>
    </w:p>
    <w:p w:rsidR="00B11EB3" w:rsidRDefault="00B11EB3" w:rsidP="00B11EB3">
      <w:pPr>
        <w:pStyle w:val="DanceBody"/>
        <w:keepNext w:val="0"/>
      </w:pPr>
      <w:r>
        <w:t>29-32</w:t>
      </w:r>
      <w:r>
        <w:tab/>
        <w:t>3s+1s+2s dance 1/2 reels of 3 on sides (3s cast, 1s down &amp; in, 2s out &amp; up to start)   2 1 3</w:t>
      </w:r>
    </w:p>
    <w:p w:rsidR="00B11EB3" w:rsidRDefault="00B11EB3" w:rsidP="00B11EB3"/>
    <w:p w:rsidR="00B11EB3" w:rsidRDefault="00B11EB3" w:rsidP="00B11EB3">
      <w:pPr>
        <w:pStyle w:val="Minicrib"/>
      </w:pPr>
      <w:r>
        <w:t>IN HONOUR OF DEREK HAMILTON  (R3x32)  3C Set</w:t>
      </w:r>
      <w:r>
        <w:tab/>
        <w:t>Susan Power  In Honour Of Volume 2</w:t>
      </w:r>
    </w:p>
    <w:p w:rsidR="00B11EB3" w:rsidRDefault="00B11EB3" w:rsidP="00B11EB3">
      <w:pPr>
        <w:pStyle w:val="DanceBody"/>
      </w:pPr>
      <w:r>
        <w:t xml:space="preserve"> 1- 8</w:t>
      </w:r>
      <w:r>
        <w:tab/>
        <w:t>1L+3M turn 1.1/2 RH to change places; 1M+3L turn 1.1/2 LH remaining in the middle ready for …</w:t>
      </w:r>
    </w:p>
    <w:p w:rsidR="00B11EB3" w:rsidRDefault="00B11EB3" w:rsidP="00B11EB3">
      <w:pPr>
        <w:pStyle w:val="DanceBody"/>
      </w:pPr>
      <w:r>
        <w:t xml:space="preserve"> 9-16</w:t>
      </w:r>
      <w:r>
        <w:tab/>
        <w:t xml:space="preserve">1s+2M </w:t>
      </w:r>
      <w:r>
        <w:rPr>
          <w:b/>
        </w:rPr>
        <w:t>also</w:t>
      </w:r>
      <w:r>
        <w:t xml:space="preserve"> 3s+2L dance RH across; 2s stand </w:t>
      </w:r>
      <w:r>
        <w:rPr>
          <w:b/>
        </w:rPr>
        <w:t>while</w:t>
      </w:r>
      <w:r>
        <w:t xml:space="preserve"> 1s &amp; 3s chase clockwise round to original places. 1 2 3</w:t>
      </w:r>
    </w:p>
    <w:p w:rsidR="00B11EB3" w:rsidRPr="00B20657" w:rsidRDefault="00B11EB3" w:rsidP="00B11EB3">
      <w:pPr>
        <w:pStyle w:val="DanceBody"/>
      </w:pPr>
      <w:r>
        <w:t>17-24</w:t>
      </w:r>
      <w:r>
        <w:tab/>
        <w:t>All cross RH with partner, chase clockwise 1/2 round &amp; set.  3 2 1</w:t>
      </w:r>
    </w:p>
    <w:p w:rsidR="00B11EB3" w:rsidRDefault="00B11EB3" w:rsidP="00B11EB3">
      <w:pPr>
        <w:pStyle w:val="DanceBody"/>
        <w:keepNext w:val="0"/>
      </w:pPr>
      <w:r>
        <w:t>25-32</w:t>
      </w:r>
      <w:r>
        <w:tab/>
        <w:t>1s cross RH &amp; cast up 1 place (2s step down); 1s turn 1.1/2 RH (or birl). 3 1 2</w:t>
      </w:r>
    </w:p>
    <w:p w:rsidR="00B11EB3" w:rsidRDefault="00B11EB3" w:rsidP="00B11EB3"/>
    <w:p w:rsidR="00B11EB3" w:rsidRDefault="00B11EB3" w:rsidP="00B11EB3">
      <w:pPr>
        <w:pStyle w:val="Minicrib"/>
      </w:pPr>
      <w:r>
        <w:t>IN HONOUR OF EWAN GALLOWAY  (R5x32)  5C Set</w:t>
      </w:r>
      <w:r>
        <w:tab/>
        <w:t>Sheila Bain  In Honour Of Volume 1</w:t>
      </w:r>
    </w:p>
    <w:p w:rsidR="00B11EB3" w:rsidRDefault="00B11EB3" w:rsidP="00B11EB3">
      <w:pPr>
        <w:pStyle w:val="DanceBody"/>
      </w:pPr>
      <w:r>
        <w:t xml:space="preserve"> 1- 6</w:t>
      </w:r>
      <w:r>
        <w:tab/>
        <w:t xml:space="preserve">1s+2s </w:t>
      </w:r>
      <w:r>
        <w:rPr>
          <w:b/>
        </w:rPr>
        <w:t>also</w:t>
      </w:r>
      <w:r>
        <w:t xml:space="preserve"> 4s+5s set &amp; dance RH across</w:t>
      </w:r>
    </w:p>
    <w:p w:rsidR="00B11EB3" w:rsidRDefault="00B11EB3" w:rsidP="00B11EB3">
      <w:pPr>
        <w:pStyle w:val="DanceBody"/>
      </w:pPr>
      <w:r>
        <w:t xml:space="preserve"> 7- 8</w:t>
      </w:r>
      <w:r>
        <w:tab/>
        <w:t xml:space="preserve">1s cast 1 place to face 1st corners, 2s dance in/up to 1st place </w:t>
      </w:r>
      <w:r>
        <w:rPr>
          <w:b/>
        </w:rPr>
        <w:t>while</w:t>
      </w:r>
      <w:r>
        <w:t xml:space="preserve"> 5s cast up 1 place to face 1st corners, 4s dance in/down to 5th place</w:t>
      </w:r>
    </w:p>
    <w:p w:rsidR="00B11EB3" w:rsidRDefault="00B11EB3" w:rsidP="00B11EB3">
      <w:pPr>
        <w:pStyle w:val="DanceBody"/>
      </w:pPr>
      <w:r>
        <w:t xml:space="preserve"> 9-16</w:t>
      </w:r>
      <w:r>
        <w:tab/>
        <w:t>1s &amp; 5s dance Corner Pass+Turn with 1st corners, pass RSh to repeat with 2nd corners. End passing RSh to 2 1 3 5 4</w:t>
      </w:r>
    </w:p>
    <w:p w:rsidR="00B11EB3" w:rsidRDefault="00B11EB3" w:rsidP="00B11EB3">
      <w:pPr>
        <w:pStyle w:val="DanceBody"/>
      </w:pPr>
      <w:r>
        <w:t>17-24</w:t>
      </w:r>
      <w:r>
        <w:tab/>
        <w:t>2s+1s+3s (top couples) dance Set &amp; Rotate for 3 couples into lines across, set &amp; cross RH with partner</w:t>
      </w:r>
    </w:p>
    <w:p w:rsidR="00B11EB3" w:rsidRDefault="00B11EB3" w:rsidP="00B11EB3">
      <w:pPr>
        <w:pStyle w:val="DanceBody"/>
      </w:pPr>
      <w:r>
        <w:tab/>
      </w:r>
      <w:r>
        <w:rPr>
          <w:b/>
        </w:rPr>
        <w:t>while</w:t>
      </w:r>
      <w:r>
        <w:t xml:space="preserve"> 5s+4s (bottom couples) dance the Knot. End 3 1 2 4 5</w:t>
      </w:r>
    </w:p>
    <w:p w:rsidR="00B11EB3" w:rsidRDefault="00B11EB3" w:rsidP="00B11EB3">
      <w:pPr>
        <w:pStyle w:val="DanceBody"/>
      </w:pPr>
      <w:r w:rsidRPr="002921FC">
        <w:t>25-28</w:t>
      </w:r>
      <w:r w:rsidRPr="002921FC">
        <w:tab/>
      </w:r>
      <w:r>
        <w:t>All set &amp; cross RH</w:t>
      </w:r>
    </w:p>
    <w:p w:rsidR="00B11EB3" w:rsidRDefault="00B11EB3" w:rsidP="00B11EB3">
      <w:pPr>
        <w:pStyle w:val="DanceBody"/>
        <w:keepNext w:val="0"/>
      </w:pPr>
      <w:r>
        <w:t>29-32</w:t>
      </w:r>
      <w:r>
        <w:tab/>
        <w:t>All chase clockwise 1/2 round to finish 5 4 2 1 3</w:t>
      </w:r>
    </w:p>
    <w:p w:rsidR="00B11EB3" w:rsidRDefault="00B11EB3" w:rsidP="00B11EB3"/>
    <w:p w:rsidR="00B11EB3" w:rsidRDefault="00B11EB3" w:rsidP="00B11EB3">
      <w:pPr>
        <w:pStyle w:val="Minicrib"/>
      </w:pPr>
      <w:r>
        <w:t>IN MEMORY OF MARJORIE  (S8x32)  3C (4C set)</w:t>
      </w:r>
      <w:r>
        <w:tab/>
        <w:t>Ann Campbell  Brampton Connections</w:t>
      </w:r>
    </w:p>
    <w:p w:rsidR="00B11EB3" w:rsidRDefault="00B11EB3" w:rsidP="00B11EB3">
      <w:pPr>
        <w:pStyle w:val="DanceBody"/>
      </w:pPr>
      <w:r>
        <w:t xml:space="preserve"> 1- 8</w:t>
      </w:r>
      <w:r>
        <w:tab/>
        <w:t>1s+2s+3s dance mirror reels of 3 on sides (1s in/down, 2s out/up, 3s in/up to start)</w:t>
      </w:r>
    </w:p>
    <w:p w:rsidR="00B11EB3" w:rsidRDefault="00B11EB3" w:rsidP="00B11EB3">
      <w:pPr>
        <w:pStyle w:val="DanceBody"/>
      </w:pPr>
      <w:r>
        <w:t xml:space="preserve"> 9-16</w:t>
      </w:r>
      <w:r>
        <w:tab/>
        <w:t>1s set, cast (2s step up); 1s turn RH &amp; face out</w:t>
      </w:r>
    </w:p>
    <w:p w:rsidR="00B11EB3" w:rsidRPr="006B40B3" w:rsidRDefault="00B11EB3" w:rsidP="00B11EB3">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17-18    2s &amp; 3</w:t>
      </w:r>
      <w:r w:rsidRPr="006B40B3">
        <w:t xml:space="preserve">s 3/4 turn partner RH into middle </w:t>
      </w:r>
      <w:r w:rsidRPr="00B044DD">
        <w:rPr>
          <w:b/>
        </w:rPr>
        <w:t>while</w:t>
      </w:r>
      <w:r w:rsidRPr="006B40B3">
        <w:t xml:space="preserve"> 1s dance clockwise 1/4 round the set picking up </w:t>
      </w:r>
      <w:r>
        <w:t>2L/3M</w:t>
      </w:r>
      <w:r w:rsidRPr="006B40B3">
        <w:t xml:space="preserve"> …</w:t>
      </w:r>
    </w:p>
    <w:p w:rsidR="00B11EB3" w:rsidRPr="006B40B3" w:rsidRDefault="00B11EB3" w:rsidP="00B11EB3">
      <w:pPr>
        <w:pStyle w:val="DanceBody"/>
      </w:pPr>
      <w:r>
        <w:tab/>
        <w:t xml:space="preserve">19-22   </w:t>
      </w:r>
      <w:r w:rsidRPr="006B40B3">
        <w:t xml:space="preserve">who promenade 1/2 way clockwise </w:t>
      </w:r>
      <w:r w:rsidRPr="00894AE8">
        <w:rPr>
          <w:b/>
        </w:rPr>
        <w:t>while</w:t>
      </w:r>
      <w:r>
        <w:t xml:space="preserve"> middle people (2M+3L) turn LH 1.1/2</w:t>
      </w:r>
    </w:p>
    <w:p w:rsidR="00B11EB3" w:rsidRDefault="00B11EB3" w:rsidP="00B11EB3">
      <w:pPr>
        <w:pStyle w:val="DanceBody"/>
      </w:pPr>
      <w:r>
        <w:tab/>
        <w:t>23-24   3s &amp; 2</w:t>
      </w:r>
      <w:r w:rsidRPr="006B40B3">
        <w:t xml:space="preserve">s turn partner RH 3/4 to own sides </w:t>
      </w:r>
      <w:r w:rsidRPr="00E14AEC">
        <w:rPr>
          <w:b/>
        </w:rPr>
        <w:t>while</w:t>
      </w:r>
      <w:r w:rsidRPr="006B40B3">
        <w:t xml:space="preserve"> 1s dance clockwise 1/4 </w:t>
      </w:r>
      <w:r>
        <w:t>round to end in 2nd place. 3 1 2</w:t>
      </w:r>
    </w:p>
    <w:p w:rsidR="00B11EB3" w:rsidRDefault="00B11EB3" w:rsidP="00B11EB3">
      <w:pPr>
        <w:pStyle w:val="DanceBody"/>
        <w:keepNext w:val="0"/>
      </w:pPr>
      <w:r>
        <w:t>25-32</w:t>
      </w:r>
      <w:r>
        <w:tab/>
        <w:t>3s+1s+2s dance the Knot.  2 1 3</w:t>
      </w:r>
    </w:p>
    <w:p w:rsidR="00B11EB3" w:rsidRDefault="00B11EB3" w:rsidP="00B11EB3"/>
    <w:p w:rsidR="00B11EB3" w:rsidRDefault="00B11EB3" w:rsidP="00B11EB3">
      <w:pPr>
        <w:pStyle w:val="Minicrib"/>
      </w:pPr>
      <w:r>
        <w:t>IN MR MCGREGOR'S GARDEN  (R8x32)  3C (4C set)</w:t>
      </w:r>
      <w:r>
        <w:tab/>
        <w:t>Audrey Ramsay Prest  Celebrating 50 Years (Los Angeles)</w:t>
      </w:r>
    </w:p>
    <w:p w:rsidR="00B11EB3" w:rsidRDefault="00B11EB3" w:rsidP="00B11EB3">
      <w:pPr>
        <w:pStyle w:val="DanceBody"/>
      </w:pPr>
      <w:r>
        <w:t xml:space="preserve"> 1- 8</w:t>
      </w:r>
      <w:r>
        <w:tab/>
        <w:t>1s+3s set, Petronella turn to middle; 1s+3s set to partner &amp; Petronella turn to opp side</w:t>
      </w:r>
    </w:p>
    <w:p w:rsidR="00B11EB3" w:rsidRDefault="00B11EB3" w:rsidP="00B11EB3">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B11EB3" w:rsidRDefault="00B11EB3" w:rsidP="00B11EB3">
      <w:pPr>
        <w:pStyle w:val="DanceBody"/>
      </w:pPr>
      <w:r>
        <w:t>17-24</w:t>
      </w:r>
      <w:r>
        <w:tab/>
        <w:t>1s dance Alternating Tandem reel of 3 across with 2s (RSh to 2L to start). 1s end facing 1st corners</w:t>
      </w:r>
    </w:p>
    <w:p w:rsidR="00B11EB3" w:rsidRDefault="00B11EB3" w:rsidP="00B11EB3">
      <w:pPr>
        <w:pStyle w:val="DanceBody"/>
      </w:pPr>
      <w:r>
        <w:t>25-32</w:t>
      </w:r>
      <w:r>
        <w:tab/>
        <w:t>1s turn 1st corner RH, pass RSh, turn 2nd corner RH &amp; pass RSh to 2nd place own side</w:t>
      </w:r>
    </w:p>
    <w:p w:rsidR="00B11EB3" w:rsidRPr="006E4D56" w:rsidRDefault="00B11EB3" w:rsidP="00B11EB3">
      <w:pPr>
        <w:pStyle w:val="DanceBody"/>
        <w:keepNext w:val="0"/>
        <w:rPr>
          <w:i/>
        </w:rPr>
      </w:pPr>
      <w:r w:rsidRPr="006E4D56">
        <w:rPr>
          <w:i/>
        </w:rPr>
        <w:tab/>
        <w:t>2nd time through</w:t>
      </w:r>
      <w:r>
        <w:rPr>
          <w:i/>
        </w:rPr>
        <w:t>,</w:t>
      </w:r>
      <w:r w:rsidRPr="006E4D56">
        <w:rPr>
          <w:i/>
        </w:rPr>
        <w:t xml:space="preserve"> Bars 31-32: 1s cross LH to 4th place (4s step up)</w:t>
      </w:r>
    </w:p>
    <w:p w:rsidR="00B11EB3" w:rsidRDefault="00B11EB3" w:rsidP="00B11EB3"/>
    <w:p w:rsidR="00B11EB3" w:rsidRDefault="00B11EB3" w:rsidP="00B11EB3">
      <w:pPr>
        <w:pStyle w:val="Minicrib"/>
      </w:pPr>
      <w:r>
        <w:t>IN MY LIVERPOOL HOME  (J2x48)  4C Set</w:t>
      </w:r>
      <w:r>
        <w:tab/>
        <w:t>Sally Sharp  Liverrpool at 70</w:t>
      </w:r>
    </w:p>
    <w:p w:rsidR="00B11EB3" w:rsidRDefault="00B11EB3" w:rsidP="00B11EB3">
      <w:pPr>
        <w:pStyle w:val="DanceBody"/>
      </w:pPr>
      <w:r>
        <w:t xml:space="preserve"> 1- 8</w:t>
      </w:r>
      <w:r>
        <w:tab/>
        <w:t>All set, all Adv+Ret, all set</w:t>
      </w:r>
    </w:p>
    <w:p w:rsidR="00B11EB3" w:rsidRDefault="00B11EB3" w:rsidP="00B11EB3">
      <w:pPr>
        <w:pStyle w:val="DanceBody"/>
      </w:pPr>
      <w:r>
        <w:t xml:space="preserve"> 9-16</w:t>
      </w:r>
      <w:r>
        <w:tab/>
        <w:t>2s+3s dance 1/2 RH across, join LH with corners, all set &amp; change places with corners</w:t>
      </w:r>
    </w:p>
    <w:p w:rsidR="00B11EB3" w:rsidRDefault="00B11EB3" w:rsidP="00B11EB3">
      <w:pPr>
        <w:pStyle w:val="DanceBody"/>
      </w:pPr>
      <w:r>
        <w:t>17-24</w:t>
      </w:r>
      <w:r>
        <w:tab/>
        <w:t>1s+4s dance 1/2 RH across, join LH with corners, all set. All cross RH to own sides, 4s+1s change places 3 1 4 2</w:t>
      </w:r>
    </w:p>
    <w:p w:rsidR="00B11EB3" w:rsidRDefault="00B11EB3" w:rsidP="00B11EB3">
      <w:pPr>
        <w:pStyle w:val="DanceBody"/>
      </w:pPr>
      <w:r>
        <w:t>25-32</w:t>
      </w:r>
      <w:r>
        <w:tab/>
        <w:t>All dance Grand Chain</w:t>
      </w:r>
    </w:p>
    <w:p w:rsidR="00B11EB3" w:rsidRDefault="00B11EB3" w:rsidP="00B11EB3">
      <w:pPr>
        <w:pStyle w:val="DanceBody"/>
      </w:pPr>
      <w:r>
        <w:t>33-40</w:t>
      </w:r>
      <w:r>
        <w:tab/>
        <w:t>4s+1s dance 4H round &amp; RH across back to place</w:t>
      </w:r>
    </w:p>
    <w:p w:rsidR="00B11EB3" w:rsidRDefault="00B11EB3" w:rsidP="00B11EB3">
      <w:pPr>
        <w:pStyle w:val="DanceBody"/>
      </w:pPr>
      <w:r>
        <w:t>41-44</w:t>
      </w:r>
      <w:r>
        <w:tab/>
        <w:t>3s+2s turn RH, stay in centre to form an arch, 3s facing down, 2s up</w:t>
      </w:r>
    </w:p>
    <w:p w:rsidR="00B11EB3" w:rsidRDefault="00B11EB3" w:rsidP="00B11EB3">
      <w:pPr>
        <w:pStyle w:val="DanceBody"/>
      </w:pPr>
      <w:r>
        <w:t>45-48</w:t>
      </w:r>
      <w:r>
        <w:tab/>
        <w:t xml:space="preserve">1s, NHJ, dance up under 3s arch &amp; cast to 2nd place </w:t>
      </w:r>
      <w:r>
        <w:rPr>
          <w:b/>
        </w:rPr>
        <w:t>while</w:t>
      </w:r>
      <w:r>
        <w:t xml:space="preserve"> 4s, NHJ, dance down under 2s arch &amp; cast to 3rd place.  3 1 4 2</w:t>
      </w:r>
    </w:p>
    <w:p w:rsidR="00B11EB3" w:rsidRPr="00321D1E" w:rsidRDefault="00B11EB3" w:rsidP="00B11EB3">
      <w:pPr>
        <w:pStyle w:val="DanceBody"/>
        <w:keepNext w:val="0"/>
        <w:rPr>
          <w:i/>
        </w:rPr>
      </w:pPr>
      <w:r>
        <w:rPr>
          <w:i/>
        </w:rPr>
        <w:tab/>
      </w:r>
      <w:r w:rsidRPr="00321D1E">
        <w:rPr>
          <w:i/>
        </w:rPr>
        <w:t>Repeat once from new positions</w:t>
      </w:r>
    </w:p>
    <w:p w:rsidR="00B11EB3" w:rsidRDefault="00B11EB3" w:rsidP="00B11EB3"/>
    <w:p w:rsidR="00B11EB3" w:rsidRDefault="00B11EB3" w:rsidP="00B11EB3">
      <w:pPr>
        <w:pStyle w:val="Minicrib"/>
      </w:pPr>
      <w:r>
        <w:t>IN SICKNESS &amp; IN HEALTH  (R4x32)  4C set</w:t>
      </w:r>
      <w:r>
        <w:tab/>
        <w:t>Gaye Collin  SCD Is All Around The World</w:t>
      </w:r>
    </w:p>
    <w:p w:rsidR="00B11EB3" w:rsidRDefault="00B11EB3" w:rsidP="00B11EB3">
      <w:pPr>
        <w:pStyle w:val="DanceBody"/>
      </w:pPr>
      <w:r>
        <w:t xml:space="preserve"> 1- 8</w:t>
      </w:r>
      <w:r>
        <w:tab/>
        <w:t>1s+2s Adv+Ret, pass partner RSh &amp; curve round them, 1s into 1st place facing down, 2s facing up, all on own sides</w:t>
      </w:r>
    </w:p>
    <w:p w:rsidR="00B11EB3" w:rsidRDefault="00B11EB3" w:rsidP="00B11EB3">
      <w:pPr>
        <w:pStyle w:val="DanceBody"/>
      </w:pPr>
      <w:r>
        <w:t xml:space="preserve"> 9-16</w:t>
      </w:r>
      <w:r>
        <w:tab/>
        <w:t>1s+2s Adv+Ret.  1s+2s turn 1.1/2 (Men LH, Ladies RH) and face down</w:t>
      </w:r>
    </w:p>
    <w:p w:rsidR="00B11EB3" w:rsidRDefault="00B11EB3" w:rsidP="00B11EB3">
      <w:pPr>
        <w:pStyle w:val="DanceBody"/>
      </w:pPr>
      <w:r>
        <w:t>17-24</w:t>
      </w:r>
      <w:r>
        <w:tab/>
        <w:t>2s+1s+3s dance mirror (reflection) reels on sides, 1s in/down, 2s out/down to start</w:t>
      </w:r>
    </w:p>
    <w:p w:rsidR="00B11EB3" w:rsidRDefault="00B11EB3" w:rsidP="00B11EB3">
      <w:pPr>
        <w:pStyle w:val="DanceBody"/>
        <w:keepNext w:val="0"/>
      </w:pPr>
      <w:r>
        <w:t>25-32</w:t>
      </w:r>
      <w:r>
        <w:tab/>
        <w:t xml:space="preserve">2s+1s+3s Advance setting (2 bars).  2s cast up to 1st place, 1s cast to 3rd place </w:t>
      </w:r>
      <w:r>
        <w:rPr>
          <w:b/>
        </w:rPr>
        <w:t>while</w:t>
      </w:r>
      <w:r>
        <w:t xml:space="preserve"> 3s NHJ dance up into 2nd place.  1s+4s turn 1.1/2 (Men RH, Ladies LH)  2 3 4 1</w:t>
      </w:r>
    </w:p>
    <w:p w:rsidR="00B11EB3" w:rsidRDefault="00B11EB3" w:rsidP="00B11EB3"/>
    <w:p w:rsidR="00B11EB3" w:rsidRDefault="00B11EB3" w:rsidP="00B11EB3">
      <w:pPr>
        <w:pStyle w:val="Minicrib"/>
      </w:pPr>
      <w:r>
        <w:t>IN THE FRAME  (M-(S64+R64))  Sq.Set</w:t>
      </w:r>
      <w:r>
        <w:tab/>
        <w:t>Anne Thorn  Magic Of Music 2</w:t>
      </w:r>
    </w:p>
    <w:p w:rsidR="00B11EB3" w:rsidRDefault="00B11EB3" w:rsidP="00B11EB3">
      <w:pPr>
        <w:pStyle w:val="DanceBody"/>
      </w:pPr>
      <w:r>
        <w:t>Strathspey</w:t>
      </w:r>
    </w:p>
    <w:p w:rsidR="00B11EB3" w:rsidRDefault="00B11EB3" w:rsidP="00B11EB3">
      <w:pPr>
        <w:pStyle w:val="DanceBody"/>
      </w:pPr>
      <w:r>
        <w:t xml:space="preserve"> 1- 8</w:t>
      </w:r>
      <w:r>
        <w:tab/>
        <w:t>1s+3s dance 1/2 R&amp;L, 2s+4s dance 1/2 R&amp;L</w:t>
      </w:r>
    </w:p>
    <w:p w:rsidR="00B11EB3" w:rsidRDefault="00B11EB3" w:rsidP="00B11EB3">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rPr>
        <w:t>while</w:t>
      </w:r>
      <w:r>
        <w:t xml:space="preserve"> 4M advances to 2L in 3rd place, 4s+2s set. Finish with Men on Ladies' right</w:t>
      </w:r>
    </w:p>
    <w:p w:rsidR="00B11EB3" w:rsidRDefault="00B11EB3" w:rsidP="00B11EB3">
      <w:pPr>
        <w:pStyle w:val="DanceBody"/>
      </w:pPr>
      <w:r>
        <w:t>17-20</w:t>
      </w:r>
      <w:r>
        <w:tab/>
        <w:t>All Ladies dance 1/2 Ladies' Chain (Ladies dance LH across in middle &amp; turn partner RH into promenade hold facing clockwise, Ladies on partner's right)</w:t>
      </w:r>
    </w:p>
    <w:p w:rsidR="00B11EB3" w:rsidRDefault="00B11EB3" w:rsidP="00B11EB3">
      <w:pPr>
        <w:pStyle w:val="DanceBody"/>
      </w:pPr>
      <w:r>
        <w:t>21-24</w:t>
      </w:r>
      <w:r>
        <w:tab/>
        <w:t>All promenade clockwise 1/2 way round 4 1 2 3</w:t>
      </w:r>
    </w:p>
    <w:p w:rsidR="00B11EB3" w:rsidRDefault="00B11EB3" w:rsidP="00B11EB3">
      <w:pPr>
        <w:pStyle w:val="DanceBody"/>
      </w:pPr>
      <w:r>
        <w:t>25-32</w:t>
      </w:r>
      <w:r>
        <w:tab/>
        <w:t>All dance 8H round &amp; back</w:t>
      </w:r>
    </w:p>
    <w:p w:rsidR="00B11EB3" w:rsidRDefault="00B11EB3" w:rsidP="00B11EB3">
      <w:pPr>
        <w:pStyle w:val="DanceBody"/>
      </w:pPr>
      <w:r>
        <w:t>33-64</w:t>
      </w:r>
      <w:r>
        <w:tab/>
        <w:t>Repeat bars 1-32</w:t>
      </w:r>
    </w:p>
    <w:p w:rsidR="00B11EB3" w:rsidRDefault="00B11EB3" w:rsidP="00B11EB3">
      <w:pPr>
        <w:pStyle w:val="DanceBody"/>
        <w:keepNext w:val="0"/>
      </w:pPr>
      <w:r>
        <w:t>Repeat bars 1-64 in Reel time to finish in original places</w:t>
      </w:r>
    </w:p>
    <w:p w:rsidR="00B11EB3" w:rsidRDefault="00B11EB3" w:rsidP="00B11EB3"/>
    <w:p w:rsidR="00B11EB3" w:rsidRDefault="00B11EB3" w:rsidP="00B11EB3">
      <w:pPr>
        <w:pStyle w:val="Minicrib"/>
      </w:pPr>
      <w:r>
        <w:t>IN TRADITIONAL MODE  (S8x32)  3C (4C set)</w:t>
      </w:r>
      <w:r>
        <w:tab/>
        <w:t>Roy Goldring  G &amp; S Dances 3</w:t>
      </w:r>
    </w:p>
    <w:p w:rsidR="00B11EB3" w:rsidRPr="002E2A33" w:rsidRDefault="00B11EB3" w:rsidP="00B11EB3">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B11EB3" w:rsidRPr="002E2A33" w:rsidRDefault="00B11EB3" w:rsidP="00B11EB3">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B11EB3" w:rsidRPr="002E2A33" w:rsidRDefault="00B11EB3" w:rsidP="00B11EB3">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B11EB3" w:rsidRDefault="00B11EB3" w:rsidP="00B11EB3">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B11EB3" w:rsidRPr="002E2A33" w:rsidRDefault="00B11EB3" w:rsidP="00B11EB3">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B11EB3" w:rsidRDefault="00B11EB3" w:rsidP="00B11EB3"/>
    <w:p w:rsidR="00B11EB3" w:rsidRDefault="00B11EB3" w:rsidP="00B11EB3">
      <w:pPr>
        <w:pStyle w:val="Minicrib"/>
      </w:pPr>
      <w:r>
        <w:t>INCH OF PERTH  (S8x32)  3C (4C set)</w:t>
      </w:r>
      <w:r>
        <w:tab/>
        <w:t>A Bowman  RSCDS Bk 11</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to 3</w:t>
      </w:r>
      <w:r w:rsidRPr="00972EEB">
        <w:t>rd</w:t>
      </w:r>
      <w:r>
        <w:t xml:space="preserve"> place, 3s+1s circle 4H round to left</w:t>
      </w:r>
    </w:p>
    <w:p w:rsidR="00B11EB3" w:rsidRDefault="00B11EB3" w:rsidP="00B11EB3">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B11EB3" w:rsidRDefault="00B11EB3" w:rsidP="00B11EB3">
      <w:pPr>
        <w:pStyle w:val="DanceBody"/>
        <w:keepNext w:val="0"/>
      </w:pPr>
      <w:r>
        <w:t>25-32</w:t>
      </w:r>
      <w:r>
        <w:tab/>
        <w:t>1s dance reels of 3 on sides giving RSh to 2</w:t>
      </w:r>
      <w:r w:rsidRPr="00972EEB">
        <w:t>nd</w:t>
      </w:r>
      <w:r>
        <w:t xml:space="preserve"> corners &amp; cross to places</w:t>
      </w:r>
    </w:p>
    <w:p w:rsidR="00B11EB3" w:rsidRDefault="00B11EB3" w:rsidP="00B11EB3"/>
    <w:p w:rsidR="00B11EB3" w:rsidRDefault="00B11EB3" w:rsidP="00B11EB3">
      <w:pPr>
        <w:pStyle w:val="Minicrib"/>
      </w:pPr>
      <w:r>
        <w:t>INCHMICKERY  (J5x32)  5C set</w:t>
      </w:r>
      <w:r>
        <w:tab/>
        <w:t>Roy Goldring  14 Social Dances &amp; RSCDS Bk 53</w:t>
      </w:r>
    </w:p>
    <w:p w:rsidR="00B11EB3" w:rsidRPr="00EF359C" w:rsidRDefault="00B11EB3" w:rsidP="00B11EB3">
      <w:pPr>
        <w:pStyle w:val="DanceBody"/>
      </w:pPr>
      <w:r w:rsidRPr="00EF359C">
        <w:t xml:space="preserve"> 1- 8</w:t>
      </w:r>
      <w:r w:rsidRPr="00EF359C">
        <w:tab/>
        <w:t>1s+2s circle 4H round to left, 1s dance in &amp; cast to 3rd place</w:t>
      </w:r>
    </w:p>
    <w:p w:rsidR="00B11EB3" w:rsidRPr="00EF359C" w:rsidRDefault="00B11EB3" w:rsidP="00B11EB3">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B11EB3" w:rsidRPr="00EF359C" w:rsidRDefault="00B11EB3" w:rsidP="00B11EB3">
      <w:pPr>
        <w:pStyle w:val="DanceBody"/>
      </w:pPr>
      <w:r w:rsidRPr="00EF359C">
        <w:t>17-24</w:t>
      </w:r>
      <w:r w:rsidRPr="00EF359C">
        <w:tab/>
        <w:t>1L+2M (at top)</w:t>
      </w:r>
      <w:r w:rsidRPr="00EF359C">
        <w:rPr>
          <w:b/>
        </w:rPr>
        <w:t xml:space="preserve"> also </w:t>
      </w:r>
      <w:r w:rsidRPr="00EF359C">
        <w:t xml:space="preserve">1M+5L (at bottom) turn RH, </w:t>
      </w:r>
      <w:r>
        <w:t xml:space="preserve">1s pass RSh &amp; </w:t>
      </w:r>
      <w:r w:rsidRPr="00EF359C">
        <w:t xml:space="preserve">1L+5M (at bottom) </w:t>
      </w:r>
      <w:r w:rsidRPr="00EF359C">
        <w:rPr>
          <w:b/>
        </w:rPr>
        <w:t xml:space="preserve"> also </w:t>
      </w:r>
      <w:r w:rsidRPr="00EF359C">
        <w:t>1M+2L (at top) turn LH (</w:t>
      </w:r>
      <w:r w:rsidRPr="00EF359C">
        <w:rPr>
          <w:color w:val="003366"/>
        </w:rPr>
        <w:t xml:space="preserve">1s </w:t>
      </w:r>
      <w:r w:rsidRPr="00EF359C">
        <w:t>end 3rd place own side)</w:t>
      </w:r>
    </w:p>
    <w:p w:rsidR="00B11EB3" w:rsidRPr="00EF359C" w:rsidRDefault="00B11EB3" w:rsidP="00B11EB3">
      <w:pPr>
        <w:pStyle w:val="DanceBody"/>
        <w:keepNext w:val="0"/>
      </w:pPr>
      <w:r w:rsidRPr="00EF359C">
        <w:t>25-32</w:t>
      </w:r>
      <w:r w:rsidRPr="00EF359C">
        <w:tab/>
        <w:t>1s dance in &amp; cast to 5th place, 5s+1s circle 4H round to right.  2 3 4 5 1</w:t>
      </w:r>
    </w:p>
    <w:p w:rsidR="00B11EB3" w:rsidRDefault="00B11EB3" w:rsidP="00B11EB3"/>
    <w:p w:rsidR="00B11EB3" w:rsidRDefault="00B11EB3" w:rsidP="00B11EB3">
      <w:pPr>
        <w:pStyle w:val="Minicrib"/>
      </w:pPr>
      <w:r>
        <w:t>AN INCURSION OF WEASELS  (J8x32)  3C (4C set)</w:t>
      </w:r>
      <w:r>
        <w:tab/>
        <w:t>Murrough Landon, 2022</w:t>
      </w:r>
    </w:p>
    <w:p w:rsidR="00B11EB3" w:rsidRDefault="00B11EB3" w:rsidP="00B11EB3">
      <w:pPr>
        <w:pStyle w:val="DanceBody"/>
      </w:pPr>
      <w:r>
        <w:t xml:space="preserve"> 1- 8</w:t>
      </w:r>
      <w:r>
        <w:tab/>
        <w:t>1s cast (2s step up), 1s turn RH remain in centre facing own side; 1s dance 1/2 Fig 8 (1M down round 3M, 1L up round 2L) &amp; face 1st corners</w:t>
      </w:r>
    </w:p>
    <w:p w:rsidR="00B11EB3" w:rsidRDefault="00B11EB3" w:rsidP="00B11EB3">
      <w:pPr>
        <w:pStyle w:val="DanceBody"/>
      </w:pPr>
      <w:r>
        <w:t xml:space="preserve"> 9-16</w:t>
      </w:r>
      <w:r>
        <w:tab/>
        <w:t>1s+1st corners dance diagonal RSh Weasel Reel:</w:t>
      </w:r>
    </w:p>
    <w:p w:rsidR="00B11EB3" w:rsidRDefault="00B11EB3" w:rsidP="00B11EB3">
      <w:pPr>
        <w:pStyle w:val="DanceBody"/>
      </w:pPr>
      <w:r>
        <w:tab/>
        <w:t>All dance part reel of 4 on 1st corner diagonal but when reaching either end they chase clockwise to other end to re-enter reel.</w:t>
      </w:r>
    </w:p>
    <w:p w:rsidR="00B11EB3" w:rsidRDefault="00B11EB3" w:rsidP="00B11EB3">
      <w:pPr>
        <w:pStyle w:val="DanceBody"/>
      </w:pPr>
      <w:r>
        <w:tab/>
        <w:t>Corners end in original places, 1s end in centre facing opp sides, 1M below 1L</w:t>
      </w:r>
    </w:p>
    <w:p w:rsidR="00B11EB3" w:rsidRDefault="00B11EB3" w:rsidP="00B11EB3">
      <w:pPr>
        <w:pStyle w:val="DanceBody"/>
      </w:pPr>
      <w:r>
        <w:t>17-24</w:t>
      </w:r>
      <w:r>
        <w:tab/>
        <w:t>1L+2s &amp; 1M+3s dance RH across;1s pass RSh to dance LH across with other couple. 1s end facing 2nd corner</w:t>
      </w:r>
    </w:p>
    <w:p w:rsidR="00B11EB3" w:rsidRDefault="00B11EB3" w:rsidP="00B11EB3">
      <w:pPr>
        <w:pStyle w:val="DanceBody"/>
      </w:pPr>
      <w:r>
        <w:t>25-32</w:t>
      </w:r>
      <w:r>
        <w:tab/>
        <w:t>1s+2nd corners dance diagonal RSh Weasel Reel:</w:t>
      </w:r>
    </w:p>
    <w:p w:rsidR="00B11EB3" w:rsidRDefault="00B11EB3" w:rsidP="00B11EB3">
      <w:pPr>
        <w:pStyle w:val="DanceBody"/>
      </w:pPr>
      <w:r>
        <w:tab/>
        <w:t>Reel as bars 9-16 on 2nd corner diagonal, but bar 32: 1s do not pass RSh but curve left to face out in 2nd place own side.  2 1 3</w:t>
      </w:r>
    </w:p>
    <w:p w:rsidR="00B11EB3" w:rsidRDefault="00B11EB3" w:rsidP="00B11EB3">
      <w:pPr>
        <w:pStyle w:val="DanceBody"/>
        <w:keepNext w:val="0"/>
        <w:rPr>
          <w:i/>
        </w:rPr>
      </w:pPr>
      <w:r w:rsidRPr="008A1575">
        <w:rPr>
          <w:i/>
        </w:rPr>
        <w:t>Note:</w:t>
      </w:r>
      <w:r w:rsidRPr="008A1575">
        <w:rPr>
          <w:i/>
        </w:rPr>
        <w:tab/>
        <w:t>After 2nd turn 1s cast to 4th place as 4s step up bars 1-2 of next repeat</w:t>
      </w:r>
    </w:p>
    <w:p w:rsidR="00B11EB3" w:rsidRDefault="00B11EB3" w:rsidP="00B11EB3"/>
    <w:p w:rsidR="00B11EB3" w:rsidRDefault="00B11EB3" w:rsidP="00B11EB3">
      <w:pPr>
        <w:pStyle w:val="Minicrib"/>
      </w:pPr>
      <w:r>
        <w:t>INDIAN PETER'S REEL  (R8x32)  3C (4C set)</w:t>
      </w:r>
      <w:r>
        <w:tab/>
        <w:t>John Bowie Dickson  Dunedin 3</w:t>
      </w:r>
    </w:p>
    <w:p w:rsidR="00B11EB3" w:rsidRDefault="00B11EB3" w:rsidP="00B11EB3">
      <w:pPr>
        <w:pStyle w:val="DanceBody"/>
      </w:pPr>
      <w:r>
        <w:t xml:space="preserve"> 1- 8</w:t>
      </w:r>
      <w:r>
        <w:tab/>
        <w:t>1s cross RH, cast (2s step up); 2s+1s+3s turn partners RH &amp; face clockwise</w:t>
      </w:r>
    </w:p>
    <w:p w:rsidR="00B11EB3" w:rsidRDefault="00B11EB3" w:rsidP="00B11EB3">
      <w:pPr>
        <w:pStyle w:val="DanceBody"/>
      </w:pPr>
      <w:r>
        <w:t xml:space="preserve"> 9-16</w:t>
      </w:r>
      <w:r>
        <w:tab/>
        <w:t xml:space="preserve">All dance clockwise 1/2 roun; 1s turn 1.1/4 RH to opp sides </w:t>
      </w:r>
      <w:r>
        <w:rPr>
          <w:b/>
        </w:rPr>
        <w:t>while</w:t>
      </w:r>
      <w:r>
        <w:t xml:space="preserve"> 2s+3s continue dancing round.  End 2 (1) 3</w:t>
      </w:r>
    </w:p>
    <w:p w:rsidR="00B11EB3" w:rsidRDefault="00B11EB3" w:rsidP="00B11EB3">
      <w:pPr>
        <w:pStyle w:val="DanceBody"/>
      </w:pPr>
      <w:r>
        <w:t>17-24</w:t>
      </w:r>
      <w:r>
        <w:tab/>
        <w:t>1s cast RSh round 1st corners, pass RSh &amp; cast RSh round 2nd corners. 2 (1) 3</w:t>
      </w:r>
    </w:p>
    <w:p w:rsidR="00B11EB3" w:rsidRDefault="00B11EB3" w:rsidP="00B11EB3">
      <w:pPr>
        <w:pStyle w:val="DanceBody"/>
        <w:keepNext w:val="0"/>
      </w:pPr>
      <w:r>
        <w:t>25-32</w:t>
      </w:r>
      <w:r>
        <w:tab/>
        <w:t>Reels of 3 on sides, 1s+1st corners pass LSh to start (6 bars), 1s cross RH to 2nd place own side.  2 1 3</w:t>
      </w:r>
    </w:p>
    <w:p w:rsidR="00B11EB3" w:rsidRDefault="00B11EB3" w:rsidP="00B11EB3"/>
    <w:p w:rsidR="00B11EB3" w:rsidRDefault="00B11EB3" w:rsidP="00B11EB3">
      <w:pPr>
        <w:pStyle w:val="Minicrib"/>
      </w:pPr>
      <w:r>
        <w:t>INDIAN RIVER STRATHSPEY  (S3x32)  3C Triangular set</w:t>
      </w:r>
      <w:r>
        <w:tab/>
        <w:t>George Senyk</w:t>
      </w:r>
    </w:p>
    <w:p w:rsidR="00B11EB3" w:rsidRDefault="00B11EB3" w:rsidP="00B11EB3">
      <w:pPr>
        <w:pStyle w:val="DanceBody"/>
      </w:pPr>
      <w:r>
        <w:t xml:space="preserve"> 1- 8</w:t>
      </w:r>
      <w:r>
        <w:tab/>
        <w:t>1s+2s+3s in prom hold dance a reel of 3 across the set, 1s passing 3s RSh to start</w:t>
      </w:r>
    </w:p>
    <w:p w:rsidR="00B11EB3" w:rsidRDefault="00B11EB3" w:rsidP="00B11EB3">
      <w:pPr>
        <w:pStyle w:val="DanceBody"/>
      </w:pPr>
      <w:r>
        <w:t xml:space="preserve"> 9-16</w:t>
      </w:r>
      <w:r>
        <w:tab/>
        <w:t>1s (with Lady leading) dance RH across with 3s &amp; dance LH across with 2s</w:t>
      </w:r>
    </w:p>
    <w:p w:rsidR="00B11EB3" w:rsidRDefault="00B11EB3" w:rsidP="00B11EB3">
      <w:pPr>
        <w:pStyle w:val="DanceBody"/>
      </w:pPr>
      <w:r>
        <w:t>17-24</w:t>
      </w:r>
      <w:r>
        <w:tab/>
        <w:t>2s+3s dance Ladies Chain across the set</w:t>
      </w:r>
      <w:r w:rsidRPr="00BA6B4D">
        <w:rPr>
          <w:b/>
        </w:rPr>
        <w:t xml:space="preserve"> while </w:t>
      </w:r>
      <w:r>
        <w:t>1s set (2 bars) &amp; then dance between 2s+3s &amp; cast individually back to places</w:t>
      </w:r>
    </w:p>
    <w:p w:rsidR="00B11EB3" w:rsidRDefault="00B11EB3" w:rsidP="00B11EB3">
      <w:pPr>
        <w:pStyle w:val="DanceBody"/>
        <w:keepNext w:val="0"/>
      </w:pPr>
      <w:r>
        <w:t>25-32</w:t>
      </w:r>
      <w:r>
        <w:tab/>
        <w:t>1s+3s dance 1/2 R&amp;L, 1s+2s dance 1/2 R&amp;L to end 3 1 2</w:t>
      </w:r>
    </w:p>
    <w:p w:rsidR="00B11EB3" w:rsidRDefault="00B11EB3" w:rsidP="00B11EB3"/>
    <w:p w:rsidR="00B11EB3" w:rsidRDefault="00B11EB3" w:rsidP="00B11EB3">
      <w:pPr>
        <w:pStyle w:val="Minicrib"/>
      </w:pPr>
      <w:r>
        <w:t>INDICATE THROUGH MOMENTUM  (J4x32)  4C Set</w:t>
      </w:r>
      <w:r>
        <w:tab/>
        <w:t>Gaye Collin  Dance Book 5</w:t>
      </w:r>
    </w:p>
    <w:p w:rsidR="00B11EB3" w:rsidRDefault="00B11EB3" w:rsidP="00B11EB3">
      <w:pPr>
        <w:pStyle w:val="DanceBody"/>
      </w:pPr>
      <w:r>
        <w:t xml:space="preserve"> 1 - 8</w:t>
      </w:r>
      <w:r>
        <w:tab/>
        <w:t>1s turn RH &amp; cast (2s step up); 1s dance 1/2 Fig 8 down round 3s ending in centre Lsh to LSh (1M facing up, 1L down).  2 (1) 3 4</w:t>
      </w:r>
    </w:p>
    <w:p w:rsidR="00B11EB3" w:rsidRDefault="00B11EB3" w:rsidP="00B11EB3">
      <w:pPr>
        <w:pStyle w:val="DanceBody"/>
      </w:pPr>
      <w:r>
        <w:t xml:space="preserve"> 9-16</w:t>
      </w:r>
      <w:r>
        <w:tab/>
        <w:t>1M+2s &amp; 1L+3s dance RH across, pass RSh to dance LH across with other couple. 1s end in centre facing down.  2 (1) 3 4</w:t>
      </w:r>
    </w:p>
    <w:p w:rsidR="00B11EB3" w:rsidRDefault="00B11EB3" w:rsidP="00B11EB3">
      <w:pPr>
        <w:pStyle w:val="DanceBody"/>
      </w:pPr>
      <w:r>
        <w:t>17-20</w:t>
      </w:r>
      <w:r>
        <w:tab/>
        <w:t>1s cross down LH &amp; dance 1/2 Fig 8 round 4s (3s step up19-20).  2 3 1 4</w:t>
      </w:r>
    </w:p>
    <w:p w:rsidR="00B11EB3" w:rsidRDefault="00B11EB3" w:rsidP="00B11EB3">
      <w:pPr>
        <w:pStyle w:val="DanceBody"/>
      </w:pPr>
      <w:r>
        <w:t>21-24</w:t>
      </w:r>
      <w:r>
        <w:tab/>
        <w:t>1s set, 1s+4s change places on side (Men RH, Ladies LH).  2 3 4 1</w:t>
      </w:r>
    </w:p>
    <w:p w:rsidR="00B11EB3" w:rsidRDefault="00B11EB3" w:rsidP="00B11EB3">
      <w:pPr>
        <w:pStyle w:val="DanceBody"/>
        <w:keepNext w:val="0"/>
      </w:pPr>
      <w:r>
        <w:t>25-32</w:t>
      </w:r>
      <w:r>
        <w:tab/>
        <w:t>1s followed by 4s cast up 2 places, meet partner above 2nd place &amp; dance down curving 1s into 4th place, 4s into 3rd place.  2 3 4 1</w:t>
      </w:r>
    </w:p>
    <w:p w:rsidR="00B11EB3" w:rsidRDefault="00B11EB3" w:rsidP="00B11EB3"/>
    <w:p w:rsidR="00B11EB3" w:rsidRDefault="00B11EB3" w:rsidP="00B11EB3">
      <w:pPr>
        <w:pStyle w:val="Minicrib"/>
      </w:pPr>
      <w:r>
        <w:t>THE INFARE (Will Ye Go &amp; Marry Ketty)  (S8x16)  3C (4C set)</w:t>
      </w:r>
      <w:r>
        <w:tab/>
        <w:t>RSCDS Bk 10</w:t>
      </w:r>
    </w:p>
    <w:p w:rsidR="00B11EB3" w:rsidRDefault="00B11EB3" w:rsidP="00B11EB3">
      <w:pPr>
        <w:pStyle w:val="DanceBody"/>
      </w:pPr>
      <w:r>
        <w:t xml:space="preserve"> 1- 8</w:t>
      </w:r>
      <w:r>
        <w:tab/>
        <w:t>1M sets to 2L, 1s turn 2H (crossed), 1L sets to 2M &amp; 1s turn again</w:t>
      </w:r>
    </w:p>
    <w:p w:rsidR="00B11EB3" w:rsidRDefault="00B11EB3" w:rsidP="00B11EB3">
      <w:pPr>
        <w:pStyle w:val="DanceBody"/>
        <w:keepNext w:val="0"/>
      </w:pPr>
      <w:r>
        <w:t xml:space="preserve"> 9-16</w:t>
      </w:r>
      <w:r>
        <w:tab/>
        <w:t>1s cast 1 place, turn 2H (crossed), dance down between 3s &amp; cast up to 2</w:t>
      </w:r>
      <w:r w:rsidRPr="00972EEB">
        <w:t>nd</w:t>
      </w:r>
      <w:r>
        <w:t xml:space="preserve"> places</w:t>
      </w:r>
    </w:p>
    <w:p w:rsidR="00B11EB3" w:rsidRDefault="00B11EB3" w:rsidP="00B11EB3"/>
    <w:p w:rsidR="00B11EB3" w:rsidRDefault="00B11EB3" w:rsidP="00B11EB3">
      <w:pPr>
        <w:pStyle w:val="Minicrib"/>
        <w:rPr>
          <w:lang w:eastAsia="en-GB"/>
        </w:rPr>
      </w:pPr>
      <w:r>
        <w:rPr>
          <w:lang w:eastAsia="en-GB"/>
        </w:rPr>
        <w:t>THE INGLE NEUK  (J8x32)  3C (4C set)</w:t>
      </w:r>
      <w:r>
        <w:rPr>
          <w:lang w:eastAsia="en-GB"/>
        </w:rPr>
        <w:tab/>
        <w:t>Rosemary Legge</w:t>
      </w:r>
    </w:p>
    <w:p w:rsidR="00B11EB3" w:rsidRPr="00187C43" w:rsidRDefault="00B11EB3" w:rsidP="00B11EB3">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B11EB3" w:rsidRPr="00187C43" w:rsidRDefault="00B11EB3" w:rsidP="00B11EB3">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B11EB3" w:rsidRPr="00187C43" w:rsidRDefault="00B11EB3" w:rsidP="00B11EB3">
      <w:pPr>
        <w:pStyle w:val="DanceBody"/>
        <w:rPr>
          <w:lang w:eastAsia="en-GB"/>
        </w:rPr>
      </w:pPr>
      <w:r w:rsidRPr="00187C43">
        <w:rPr>
          <w:lang w:eastAsia="en-GB"/>
        </w:rPr>
        <w:t>17-24</w:t>
      </w:r>
      <w:r>
        <w:rPr>
          <w:lang w:eastAsia="en-GB"/>
        </w:rPr>
        <w:tab/>
        <w:t>1s+2nd corners Adv+Ret &amp; turn RH back to place</w:t>
      </w:r>
    </w:p>
    <w:p w:rsidR="00B11EB3" w:rsidRDefault="00B11EB3" w:rsidP="00B11EB3">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B11EB3" w:rsidRDefault="00B11EB3" w:rsidP="00B11EB3"/>
    <w:p w:rsidR="00B11EB3" w:rsidRDefault="00B11EB3" w:rsidP="00B11EB3">
      <w:pPr>
        <w:pStyle w:val="Minicrib"/>
      </w:pPr>
      <w:r>
        <w:t>INGLESMALDIE STRATHSPEY  (S4x48)  4C Set</w:t>
      </w:r>
      <w:r>
        <w:tab/>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All set HS &amp; turn partners 2H</w:t>
      </w:r>
    </w:p>
    <w:p w:rsidR="00B11EB3" w:rsidRDefault="00B11EB3" w:rsidP="00B11EB3">
      <w:pPr>
        <w:pStyle w:val="DanceBody"/>
      </w:pPr>
      <w:r>
        <w:t>17-24</w:t>
      </w:r>
      <w:r>
        <w:tab/>
        <w:t>1M+2L set, 1M casts down</w:t>
      </w:r>
      <w:r w:rsidRPr="00BA6B4D">
        <w:rPr>
          <w:b/>
        </w:rPr>
        <w:t xml:space="preserve"> </w:t>
      </w:r>
      <w:r>
        <w:rPr>
          <w:b/>
        </w:rPr>
        <w:t xml:space="preserve">as </w:t>
      </w:r>
      <w:r>
        <w:t>2L casts up (partners step down/up), 2L+1M turn 2H</w:t>
      </w:r>
    </w:p>
    <w:p w:rsidR="00B11EB3" w:rsidRDefault="00B11EB3" w:rsidP="00B11EB3">
      <w:pPr>
        <w:pStyle w:val="DanceBody"/>
      </w:pPr>
      <w:r>
        <w:t>25-32</w:t>
      </w:r>
      <w:r>
        <w:tab/>
        <w:t>2M+1L set, 2M casts down</w:t>
      </w:r>
      <w:r w:rsidRPr="00BA6B4D">
        <w:rPr>
          <w:b/>
        </w:rPr>
        <w:t xml:space="preserve"> </w:t>
      </w:r>
      <w:r>
        <w:rPr>
          <w:b/>
        </w:rPr>
        <w:t xml:space="preserve">as </w:t>
      </w:r>
      <w:r>
        <w:t>1L casts up &amp; turn 2H</w:t>
      </w:r>
    </w:p>
    <w:p w:rsidR="00B11EB3" w:rsidRDefault="00B11EB3" w:rsidP="00B11EB3">
      <w:pPr>
        <w:pStyle w:val="DanceBody"/>
      </w:pPr>
      <w:r>
        <w:t>33-40</w:t>
      </w:r>
      <w:r>
        <w:tab/>
        <w:t>1s lead down for 2 steps, set, lead up to top, cross &amp; cast to 2</w:t>
      </w:r>
      <w:r w:rsidRPr="00972EEB">
        <w:t>nd</w:t>
      </w:r>
      <w:r>
        <w:t xml:space="preserve"> place</w:t>
      </w:r>
    </w:p>
    <w:p w:rsidR="00B11EB3" w:rsidRDefault="00B11EB3" w:rsidP="00B11EB3">
      <w:pPr>
        <w:pStyle w:val="DanceBody"/>
        <w:keepNext w:val="0"/>
      </w:pPr>
      <w:r>
        <w:t>41-48</w:t>
      </w:r>
      <w:r>
        <w:tab/>
        <w:t>1s change places RH with 3s on sides, change places with 4s LH &amp; turn RH 1.1/2 times to 4</w:t>
      </w:r>
      <w:r w:rsidRPr="00972EEB">
        <w:t>th</w:t>
      </w:r>
      <w:r>
        <w:t xml:space="preserve"> place</w:t>
      </w:r>
    </w:p>
    <w:p w:rsidR="00B11EB3" w:rsidRDefault="00B11EB3" w:rsidP="00B11EB3"/>
    <w:p w:rsidR="00B11EB3" w:rsidRDefault="00B11EB3" w:rsidP="00B11EB3">
      <w:pPr>
        <w:pStyle w:val="Minicrib"/>
      </w:pPr>
      <w:r>
        <w:t>INGLETON RANT  (R8x32)  3C (4C set)</w:t>
      </w:r>
      <w:r>
        <w:tab/>
        <w:t>Arthur C Boswell</w:t>
      </w:r>
    </w:p>
    <w:p w:rsidR="00B11EB3" w:rsidRDefault="00B11EB3" w:rsidP="00B11EB3">
      <w:pPr>
        <w:pStyle w:val="DanceBody"/>
      </w:pPr>
      <w:r>
        <w:t xml:space="preserve"> 1- 8</w:t>
      </w:r>
      <w:r>
        <w:tab/>
        <w:t>1s followed by 2s dance down below 3s, cast up &amp; dance up to top 1s casting to face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B11EB3" w:rsidRDefault="00B11EB3" w:rsidP="00B11EB3">
      <w:pPr>
        <w:pStyle w:val="DanceBody"/>
      </w:pPr>
      <w:r>
        <w:t>17-24</w:t>
      </w:r>
      <w:r>
        <w:tab/>
        <w:t>1s dance LSh Pass+Turn with 2</w:t>
      </w:r>
      <w:r w:rsidRPr="00972EEB">
        <w:t>nd</w:t>
      </w:r>
      <w:r>
        <w:t xml:space="preserve"> corners, turn partners LH to face 1</w:t>
      </w:r>
      <w:r w:rsidRPr="00972EEB">
        <w:t>st</w:t>
      </w:r>
      <w:r>
        <w:t xml:space="preserve"> corners</w:t>
      </w:r>
    </w:p>
    <w:p w:rsidR="00B11EB3" w:rsidRDefault="00B11EB3" w:rsidP="00B11EB3">
      <w:pPr>
        <w:pStyle w:val="DanceBody"/>
        <w:keepNext w:val="0"/>
      </w:pPr>
      <w:r>
        <w:t>25-32</w:t>
      </w:r>
      <w:r>
        <w:tab/>
        <w:t>1s dance 1/2 LSh reels of 3 across (Lady with 2s &amp; Man with 3s) &amp; 1/2 LSh reels with other couple</w:t>
      </w:r>
    </w:p>
    <w:p w:rsidR="00B11EB3" w:rsidRDefault="00B11EB3" w:rsidP="00B11EB3"/>
    <w:p w:rsidR="00B11EB3" w:rsidRDefault="00B11EB3" w:rsidP="00B11EB3">
      <w:pPr>
        <w:pStyle w:val="Minicrib"/>
      </w:pPr>
      <w:r>
        <w:t>THE INIMITABLE DEREK  (R8x32)  3C (4C set)</w:t>
      </w:r>
      <w:r>
        <w:tab/>
        <w:t>Roy Goldring</w:t>
      </w:r>
    </w:p>
    <w:p w:rsidR="00B11EB3" w:rsidRDefault="00B11EB3" w:rsidP="00B11EB3">
      <w:pPr>
        <w:pStyle w:val="DanceBody"/>
      </w:pPr>
      <w:r>
        <w:t xml:space="preserve"> 1- 8</w:t>
      </w:r>
      <w:r>
        <w:tab/>
        <w:t>1s+2s turn 1.1/4 times on sides (Ladies LH, Men RH) to end in line across 1s BtoB, 1s+2s set, Ladies  3/4 turn RH</w:t>
      </w:r>
      <w:r>
        <w:rPr>
          <w:b/>
        </w:rPr>
        <w:t xml:space="preserve"> while </w:t>
      </w:r>
      <w:r>
        <w:t>Men turn 3/4 LH.  2 1 3</w:t>
      </w:r>
    </w:p>
    <w:p w:rsidR="00B11EB3" w:rsidRDefault="00B11EB3" w:rsidP="00B11EB3">
      <w:pPr>
        <w:pStyle w:val="DanceBody"/>
      </w:pPr>
      <w:r>
        <w:t xml:space="preserve"> 9-16</w:t>
      </w:r>
      <w:r>
        <w:tab/>
        <w:t>1s dance 1/2 reels of 3 on sides (1L in &amp; up, 1M in &amp; down), 2s+3s continue reel</w:t>
      </w:r>
      <w:r>
        <w:rPr>
          <w:b/>
        </w:rPr>
        <w:t xml:space="preserve"> while </w:t>
      </w:r>
      <w:r>
        <w:t>1s cross to join other reel (1L crosses down to 3rd place Men's side</w:t>
      </w:r>
      <w:r>
        <w:rPr>
          <w:b/>
        </w:rPr>
        <w:t xml:space="preserve"> while </w:t>
      </w:r>
      <w:r>
        <w:t>1M crosses up to 1st place Ladies side) &amp; 1s turn 3M/2L RH to end in a diagonal line between 2nd corners</w:t>
      </w:r>
    </w:p>
    <w:p w:rsidR="00B11EB3" w:rsidRDefault="00B11EB3" w:rsidP="00B11EB3">
      <w:pPr>
        <w:pStyle w:val="DanceBody"/>
      </w:pPr>
      <w:r>
        <w:t>17-24</w:t>
      </w:r>
      <w:r>
        <w:tab/>
        <w:t>1s Bal-in-Line with 2nd corners, 1s turn LH &amp; Bal-in-Line with 1st corners, 1s turn LH to…</w:t>
      </w:r>
    </w:p>
    <w:p w:rsidR="00B11EB3" w:rsidRDefault="00B11EB3" w:rsidP="00B11EB3">
      <w:pPr>
        <w:pStyle w:val="DanceBody"/>
        <w:keepNext w:val="0"/>
      </w:pPr>
      <w:r>
        <w:t>25-32</w:t>
      </w:r>
      <w:r>
        <w:tab/>
        <w:t>1s dance RH across on sides (1L with 2L+3L, 1M with 2M+3M), 1L dances up &amp; casts to 2nd pl own side</w:t>
      </w:r>
      <w:r>
        <w:rPr>
          <w:b/>
        </w:rPr>
        <w:t xml:space="preserve"> while </w:t>
      </w:r>
      <w:r>
        <w:t>1M dances down &amp; casts up to 2nd pl</w:t>
      </w:r>
    </w:p>
    <w:p w:rsidR="00B11EB3" w:rsidRDefault="00B11EB3" w:rsidP="00B11EB3"/>
    <w:p w:rsidR="00B11EB3" w:rsidRDefault="00B11EB3" w:rsidP="00B11EB3">
      <w:pPr>
        <w:pStyle w:val="Minicrib"/>
      </w:pPr>
      <w:r>
        <w:t>INN ON THE MOOR  (S3x32)  3C set</w:t>
      </w:r>
      <w:r>
        <w:tab/>
        <w:t>Ian Barbour  Magic Medicine</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B11EB3" w:rsidRDefault="00B11EB3" w:rsidP="00B11EB3">
      <w:pPr>
        <w:pStyle w:val="DanceBody"/>
      </w:pPr>
      <w:r>
        <w:t>17-24</w:t>
      </w:r>
      <w:r>
        <w:tab/>
        <w:t>1s+2s+3s dance reels of 3 on sides, 2s dancing up to top &amp; casting to start.</w:t>
      </w:r>
    </w:p>
    <w:p w:rsidR="00B11EB3" w:rsidRDefault="00B11EB3" w:rsidP="00B11EB3">
      <w:pPr>
        <w:pStyle w:val="DanceBody"/>
      </w:pPr>
      <w:r>
        <w:tab/>
        <w:t>End 1s casting into 2nd place, 2s dancing up to top &amp; 3s in 3rd place, all in centre facing up ready for …</w:t>
      </w:r>
    </w:p>
    <w:p w:rsidR="00B11EB3" w:rsidRDefault="00B11EB3" w:rsidP="00B11EB3">
      <w:pPr>
        <w:pStyle w:val="DanceBody"/>
        <w:keepNext w:val="0"/>
      </w:pPr>
      <w:r>
        <w:t>25-32</w:t>
      </w:r>
      <w:r>
        <w:tab/>
        <w:t>2s+1s+3s dance Allemande. End 3 1 2</w:t>
      </w:r>
    </w:p>
    <w:p w:rsidR="00B11EB3" w:rsidRDefault="00B11EB3" w:rsidP="00B11EB3"/>
    <w:p w:rsidR="00B11EB3" w:rsidRDefault="00B11EB3" w:rsidP="00B11EB3">
      <w:pPr>
        <w:pStyle w:val="Minicrib"/>
      </w:pPr>
      <w:r>
        <w:t>THE 'INN' STRATHSPEY  (S3x32)  3C set</w:t>
      </w:r>
      <w:r>
        <w:tab/>
        <w:t>Lucy Mullholland  Stagger Inn</w:t>
      </w:r>
    </w:p>
    <w:p w:rsidR="00B11EB3" w:rsidRDefault="00B11EB3" w:rsidP="00B11EB3">
      <w:pPr>
        <w:pStyle w:val="DanceBody"/>
      </w:pPr>
      <w:r>
        <w:t xml:space="preserve"> 1- 8</w:t>
      </w:r>
      <w:r>
        <w:tab/>
        <w:t>1s dance in, cast to 3rd place (2s+3s step up 3-4); 2s+3s+1s set &amp; cross RH</w:t>
      </w:r>
    </w:p>
    <w:p w:rsidR="00B11EB3" w:rsidRDefault="00B11EB3" w:rsidP="00B11EB3">
      <w:pPr>
        <w:pStyle w:val="DanceBody"/>
      </w:pPr>
      <w:r>
        <w:t xml:space="preserve"> 9-12</w:t>
      </w:r>
      <w:r>
        <w:tab/>
        <w:t>All dance 4 bars of Bourrel:</w:t>
      </w:r>
    </w:p>
    <w:p w:rsidR="00B11EB3" w:rsidRDefault="00B11EB3" w:rsidP="00B11EB3">
      <w:pPr>
        <w:pStyle w:val="DanceBody"/>
      </w:pPr>
      <w:r>
        <w:tab/>
        <w:t xml:space="preserve">2L+3M </w:t>
      </w:r>
      <w:r>
        <w:rPr>
          <w:b/>
        </w:rPr>
        <w:t>also</w:t>
      </w:r>
      <w:r>
        <w:t xml:space="preserve"> 3L+1M set advancing, 3/4 turn 2H to line up/down middle, pull back RSh to BtoB in centre </w:t>
      </w:r>
      <w:r>
        <w:rPr>
          <w:b/>
        </w:rPr>
        <w:t>while</w:t>
      </w:r>
    </w:p>
    <w:p w:rsidR="00B11EB3" w:rsidRDefault="00B11EB3" w:rsidP="00B11EB3">
      <w:pPr>
        <w:pStyle w:val="DanceBody"/>
      </w:pPr>
      <w:r>
        <w:tab/>
        <w:t>2M+1L chase clockwise 1/2 round to end 1L 3M 2L 1M 3L 2M (Ladies facing down, Men facing up)</w:t>
      </w:r>
    </w:p>
    <w:p w:rsidR="00B11EB3" w:rsidRDefault="00B11EB3" w:rsidP="00B11EB3">
      <w:pPr>
        <w:pStyle w:val="DanceBody"/>
      </w:pPr>
      <w:r>
        <w:t>13-16</w:t>
      </w:r>
      <w:r>
        <w:tab/>
        <w:t>All set &amp; turn opp person RH once round. 1L, 3M &amp; 2L face up, 2M, 3L &amp; 1M facing down</w:t>
      </w:r>
    </w:p>
    <w:p w:rsidR="00B11EB3" w:rsidRDefault="00B11EB3" w:rsidP="00B11EB3">
      <w:pPr>
        <w:pStyle w:val="DanceBody"/>
      </w:pPr>
      <w:r>
        <w:t>17-20</w:t>
      </w:r>
      <w:r>
        <w:tab/>
        <w:t xml:space="preserve">1L followed by 3M+2L dance down Ladies' side </w:t>
      </w:r>
      <w:r>
        <w:rPr>
          <w:b/>
        </w:rPr>
        <w:t>while</w:t>
      </w:r>
      <w:r>
        <w:t xml:space="preserve"> 2M followed by 3L+1M dance up Men's side.  2 (3) 1</w:t>
      </w:r>
    </w:p>
    <w:p w:rsidR="00B11EB3" w:rsidRDefault="00B11EB3" w:rsidP="00B11EB3">
      <w:pPr>
        <w:pStyle w:val="DanceBody"/>
      </w:pPr>
      <w:r>
        <w:t>21-24</w:t>
      </w:r>
      <w:r>
        <w:tab/>
        <w:t>3s dance 1/2 Fig 8 (3L up round 2s, 3M down round 1s).  2 3 1</w:t>
      </w:r>
    </w:p>
    <w:p w:rsidR="00B11EB3" w:rsidRDefault="00B11EB3" w:rsidP="00B11EB3">
      <w:pPr>
        <w:pStyle w:val="DanceBody"/>
        <w:keepNext w:val="0"/>
      </w:pPr>
      <w:r>
        <w:t>25-32</w:t>
      </w:r>
      <w:r>
        <w:tab/>
        <w:t>All Adv+Ret (1 step each), dance DoSiDo with partner &amp; set.  2 3 1</w:t>
      </w:r>
    </w:p>
    <w:p w:rsidR="00B11EB3" w:rsidRDefault="00B11EB3" w:rsidP="00B11EB3"/>
    <w:p w:rsidR="00B11EB3" w:rsidRDefault="00B11EB3" w:rsidP="00B11EB3">
      <w:pPr>
        <w:pStyle w:val="Minicrib"/>
      </w:pPr>
      <w:r>
        <w:t>THE INNES DANCERS' REEL  (R4x32)  4C set</w:t>
      </w:r>
      <w:r>
        <w:tab/>
        <w:t>Roy Goldring  A Reel For Alice</w:t>
      </w:r>
    </w:p>
    <w:p w:rsidR="00B11EB3" w:rsidRDefault="00B11EB3" w:rsidP="00B11EB3">
      <w:pPr>
        <w:pStyle w:val="DanceBody"/>
      </w:pPr>
      <w:r>
        <w:t xml:space="preserve"> 1- 8</w:t>
      </w:r>
      <w:r>
        <w:tab/>
        <w:t>1s+2s dance RH across (1L face out). 1L casts 2 places, dances up middle to 2</w:t>
      </w:r>
      <w:r w:rsidRPr="00972EEB">
        <w:t>nd</w:t>
      </w:r>
      <w:r>
        <w:t xml:space="preserve"> place </w:t>
      </w:r>
      <w:r>
        <w:rPr>
          <w:b/>
        </w:rPr>
        <w:t>while</w:t>
      </w:r>
      <w:r>
        <w:t xml:space="preserve"> 1M dances down middle, casts up to 2</w:t>
      </w:r>
      <w:r w:rsidRPr="00972EEB">
        <w:t>nd</w:t>
      </w:r>
      <w:r>
        <w:t xml:space="preserve"> place (2s step up 7-8)</w:t>
      </w:r>
    </w:p>
    <w:p w:rsidR="00B11EB3" w:rsidRDefault="00B11EB3" w:rsidP="00B11EB3">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rPr>
        <w:t>while</w:t>
      </w:r>
      <w:r>
        <w:t xml:space="preserve"> 1M dances up middle to 1</w:t>
      </w:r>
      <w:r w:rsidRPr="00972EEB">
        <w:t>st</w:t>
      </w:r>
      <w:r>
        <w:t xml:space="preserve"> place &amp; casts to 3</w:t>
      </w:r>
      <w:r w:rsidRPr="00972EEB">
        <w:t>rd</w:t>
      </w:r>
      <w:r>
        <w:t xml:space="preserve"> place facing in/down (3s step up 15-16)</w:t>
      </w:r>
    </w:p>
    <w:p w:rsidR="00B11EB3" w:rsidRDefault="00B11EB3" w:rsidP="00B11EB3">
      <w:pPr>
        <w:pStyle w:val="DanceBody"/>
      </w:pPr>
      <w:r>
        <w:t>17-24</w:t>
      </w:r>
      <w:r>
        <w:tab/>
        <w:t>3s+1s+4s dance reels of 3 on sides (1s+4s pass RSh). Finish 1L facing out/down, 1M in/down</w:t>
      </w:r>
    </w:p>
    <w:p w:rsidR="00B11EB3" w:rsidRDefault="00B11EB3" w:rsidP="00B11EB3">
      <w:pPr>
        <w:pStyle w:val="DanceBody"/>
      </w:pPr>
      <w:r>
        <w:t>25-28</w:t>
      </w:r>
      <w:r>
        <w:tab/>
        <w:t xml:space="preserve">1L+4L </w:t>
      </w:r>
      <w:r>
        <w:rPr>
          <w:b/>
        </w:rPr>
        <w:t>also</w:t>
      </w:r>
      <w:r>
        <w:t xml:space="preserve"> 1M+4M turn RH 1.1/4 into line of 4 across</w:t>
      </w:r>
    </w:p>
    <w:p w:rsidR="00B11EB3" w:rsidRDefault="00B11EB3" w:rsidP="00B11EB3">
      <w:pPr>
        <w:pStyle w:val="DanceBody"/>
        <w:keepNext w:val="0"/>
      </w:pPr>
      <w:r>
        <w:t>29-32</w:t>
      </w:r>
      <w:r>
        <w:tab/>
        <w:t xml:space="preserve">1L+4L </w:t>
      </w:r>
      <w:r>
        <w:rPr>
          <w:b/>
        </w:rPr>
        <w:t>also</w:t>
      </w:r>
      <w:r>
        <w:t xml:space="preserve"> 1M+4M set to each other, turn 3/4 LH to finish 2 3 4 1</w:t>
      </w:r>
    </w:p>
    <w:p w:rsidR="00B11EB3" w:rsidRDefault="00B11EB3" w:rsidP="00B11EB3"/>
    <w:p w:rsidR="00B11EB3" w:rsidRDefault="00B11EB3" w:rsidP="00B11EB3">
      <w:pPr>
        <w:pStyle w:val="Minicrib"/>
      </w:pPr>
      <w:r>
        <w:t>THE INSIDE OOT FISH EATER  (R5x32)  5C set</w:t>
      </w:r>
      <w:r>
        <w:tab/>
        <w:t>Caroline Bradshaw &amp; Ian Brockbank  The Badgers Sett</w:t>
      </w:r>
    </w:p>
    <w:p w:rsidR="00B11EB3" w:rsidRDefault="00B11EB3" w:rsidP="00B11EB3">
      <w:pPr>
        <w:pStyle w:val="DanceBody"/>
      </w:pPr>
      <w:r>
        <w:t xml:space="preserve"> 1- 8</w:t>
      </w:r>
      <w:r>
        <w:tab/>
        <w:t>1s &amp; 3s lead down &amp; back to face 1st corners (2s &amp; 4s step up 3-4)</w:t>
      </w:r>
    </w:p>
    <w:p w:rsidR="00B11EB3" w:rsidRDefault="00B11EB3" w:rsidP="00B11EB3">
      <w:pPr>
        <w:pStyle w:val="DanceBody"/>
      </w:pPr>
      <w:r>
        <w:t xml:space="preserve"> 9-12</w:t>
      </w:r>
      <w:r>
        <w:tab/>
        <w:t>1s &amp; 3s dance Corner Pass+Turn with 1st corners; on approaching partners pull back RSh to face 4th corners</w:t>
      </w:r>
    </w:p>
    <w:p w:rsidR="00B11EB3" w:rsidRDefault="00B11EB3" w:rsidP="00B11EB3">
      <w:pPr>
        <w:pStyle w:val="DanceBody"/>
      </w:pPr>
      <w:r>
        <w:t>13-16</w:t>
      </w:r>
      <w:r>
        <w:tab/>
        <w:t>Repeat 9-12 with 4th corners, pulling back RSh to face out on own side</w:t>
      </w:r>
    </w:p>
    <w:p w:rsidR="00B11EB3" w:rsidRDefault="00B11EB3" w:rsidP="00B11EB3">
      <w:pPr>
        <w:pStyle w:val="DanceBody"/>
      </w:pPr>
      <w:r>
        <w:t>17-24</w:t>
      </w:r>
      <w:r>
        <w:tab/>
        <w:t xml:space="preserve">2s, 4s &amp; 5s dance Petronella turn &amp; set twice </w:t>
      </w:r>
      <w:r>
        <w:rPr>
          <w:b/>
        </w:rPr>
        <w:t>while</w:t>
      </w:r>
      <w:r>
        <w:t xml:space="preserve"> 1s &amp; 3s dance out, cast Right, cross between setting couples, out &amp; cast Right to end 1s in 2nd place, 3s in 4th place (End with all couples on opp sides, so all set bars 23-24)  (2)(1)(4)(3)(5)</w:t>
      </w:r>
    </w:p>
    <w:p w:rsidR="00B11EB3" w:rsidRDefault="00B11EB3" w:rsidP="00B11EB3">
      <w:pPr>
        <w:pStyle w:val="DanceBody"/>
      </w:pPr>
      <w:r>
        <w:t>25-28</w:t>
      </w:r>
      <w:r>
        <w:tab/>
        <w:t xml:space="preserve">2s 1/2 turn RH </w:t>
      </w:r>
      <w:r>
        <w:rPr>
          <w:b/>
        </w:rPr>
        <w:t>while</w:t>
      </w:r>
      <w:r>
        <w:t xml:space="preserve"> 1s+4s </w:t>
      </w:r>
      <w:r>
        <w:rPr>
          <w:b/>
        </w:rPr>
        <w:t>also</w:t>
      </w:r>
      <w:r>
        <w:t xml:space="preserve"> 3s+5s dance 1/2 RH across; All set</w:t>
      </w:r>
    </w:p>
    <w:p w:rsidR="00B11EB3" w:rsidRDefault="00B11EB3" w:rsidP="00B11EB3">
      <w:pPr>
        <w:pStyle w:val="DanceBody"/>
        <w:keepNext w:val="0"/>
      </w:pPr>
      <w:r>
        <w:t>29-32</w:t>
      </w:r>
      <w:r>
        <w:tab/>
        <w:t>All turn RH (or birl) to end 2 4 1 5 3</w:t>
      </w:r>
    </w:p>
    <w:p w:rsidR="00B11EB3" w:rsidRDefault="00B11EB3" w:rsidP="00B11EB3"/>
    <w:p w:rsidR="00B11EB3" w:rsidRDefault="00B11EB3" w:rsidP="00B11EB3">
      <w:pPr>
        <w:pStyle w:val="Minicrib"/>
      </w:pPr>
      <w:r>
        <w:t>INSOMNIA  (J8x32) 3C (4C set)</w:t>
      </w:r>
      <w:r>
        <w:tab/>
        <w:t>Joan Tuffery  From North Cape to the Bluff</w:t>
      </w:r>
    </w:p>
    <w:p w:rsidR="00B11EB3" w:rsidRDefault="00B11EB3" w:rsidP="00B11EB3">
      <w:pPr>
        <w:pStyle w:val="DanceBody"/>
      </w:pPr>
      <w:r>
        <w:t xml:space="preserve"> 1- 8</w:t>
      </w:r>
      <w:r>
        <w:tab/>
        <w:t>1s set, dance down below 3s (2s step up 3-4); 1s cast up &amp; turn 3/4 LH, remaining in centre for …</w:t>
      </w:r>
    </w:p>
    <w:p w:rsidR="00B11EB3" w:rsidRDefault="00B11EB3" w:rsidP="00B11EB3">
      <w:pPr>
        <w:pStyle w:val="DanceBody"/>
      </w:pPr>
      <w:r>
        <w:t xml:space="preserve"> 9-16</w:t>
      </w:r>
      <w:r>
        <w:tab/>
        <w:t xml:space="preserve">1M+2s </w:t>
      </w:r>
      <w:r>
        <w:rPr>
          <w:b/>
        </w:rPr>
        <w:t>also</w:t>
      </w:r>
      <w:r>
        <w:t xml:space="preserve"> 1L+3s dance RH across, 1s end 2nd place opp side; 2s+1s+3s chase clockwise 1/2 round</w:t>
      </w:r>
    </w:p>
    <w:p w:rsidR="00B11EB3" w:rsidRDefault="00B11EB3" w:rsidP="00B11EB3">
      <w:pPr>
        <w:pStyle w:val="DanceBody"/>
      </w:pPr>
      <w:r>
        <w:t>17-24</w:t>
      </w:r>
      <w:r>
        <w:tab/>
        <w:t>1s dance 1/2 Fig 8 (1M up round 2s, 1L down round 3s); all set &amp; 1/2 turn partner RH remaining in centre for …</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INSPIRED BY DIAMONDS  (S8x32)  3C (4C set)</w:t>
      </w:r>
      <w:r>
        <w:tab/>
        <w:t>Wouter Joubert  Fields of Gold</w:t>
      </w:r>
    </w:p>
    <w:p w:rsidR="00B11EB3" w:rsidRDefault="00B11EB3" w:rsidP="00B11EB3">
      <w:pPr>
        <w:pStyle w:val="DanceBody"/>
      </w:pPr>
      <w:r>
        <w:t xml:space="preserve"> 1- 4</w:t>
      </w:r>
      <w:r>
        <w:tab/>
        <w:t>1s turn RH &amp; cast 1 place (2s step up 3-4)</w:t>
      </w:r>
    </w:p>
    <w:p w:rsidR="00B11EB3" w:rsidRDefault="00B11EB3" w:rsidP="00B11EB3">
      <w:pPr>
        <w:pStyle w:val="DanceBody"/>
      </w:pPr>
      <w:r>
        <w:t xml:space="preserve"> 5- 8</w:t>
      </w:r>
      <w:r>
        <w:tab/>
        <w:t>1s dance 1/2 diagonal R&amp;L with 1st corners (Man down, Lady up)</w:t>
      </w:r>
    </w:p>
    <w:p w:rsidR="00B11EB3" w:rsidRDefault="00B11EB3" w:rsidP="00B11EB3">
      <w:pPr>
        <w:pStyle w:val="DanceBody"/>
      </w:pPr>
      <w:r>
        <w:t xml:space="preserve"> 9-12</w:t>
      </w:r>
      <w:r>
        <w:tab/>
        <w:t>1s dance 1/2 diagonal R&amp;L with 4th corners (Man down, Lady up). (3) 1 (2)</w:t>
      </w:r>
    </w:p>
    <w:p w:rsidR="00B11EB3" w:rsidRDefault="00B11EB3" w:rsidP="00B11EB3">
      <w:pPr>
        <w:pStyle w:val="DanceBody"/>
      </w:pPr>
      <w:r>
        <w:t>13-16</w:t>
      </w:r>
      <w:r>
        <w:tab/>
        <w:t>1s Petronella turn  into centre &amp; set moving on bar 16 to face 1st corners</w:t>
      </w:r>
    </w:p>
    <w:p w:rsidR="00B11EB3" w:rsidRDefault="00B11EB3" w:rsidP="00B11EB3">
      <w:pPr>
        <w:pStyle w:val="DanceBody"/>
      </w:pPr>
      <w:r>
        <w:t>17-24</w:t>
      </w:r>
      <w:r>
        <w:tab/>
        <w:t>1s &amp; 1st corners dance 1/2 diamond reel of 4:</w:t>
      </w:r>
    </w:p>
    <w:p w:rsidR="00B11EB3" w:rsidRDefault="00B11EB3" w:rsidP="00B11EB3">
      <w:pPr>
        <w:pStyle w:val="DanceBody"/>
      </w:pPr>
      <w:r>
        <w:tab/>
        <w:t>17-18  1s dance out (pass RSh) as 1st corners pass LSh &amp; turn to face each other on the 2nd corners diagonal (Long steps) into diamond formation</w:t>
      </w:r>
    </w:p>
    <w:p w:rsidR="00B11EB3" w:rsidRDefault="00B11EB3" w:rsidP="00B11EB3">
      <w:pPr>
        <w:pStyle w:val="DanceBody"/>
      </w:pPr>
      <w:r>
        <w:tab/>
        <w:t>19-20  1s &amp; 1st corners set, on bar 20 1st corners move in to finish BtoB in centre facing 3rd corner positions</w:t>
      </w:r>
    </w:p>
    <w:p w:rsidR="00B11EB3" w:rsidRDefault="00B11EB3" w:rsidP="00B11EB3">
      <w:pPr>
        <w:pStyle w:val="DanceBody"/>
      </w:pPr>
      <w:r>
        <w:tab/>
        <w:t>21-22  1st corners dance out as 1s dance in (long step) &amp; Petronella turn to 2nd place on opposite sides</w:t>
      </w:r>
    </w:p>
    <w:p w:rsidR="00B11EB3" w:rsidRDefault="00B11EB3" w:rsidP="00B11EB3">
      <w:pPr>
        <w:pStyle w:val="DanceBody"/>
      </w:pPr>
      <w:r>
        <w:tab/>
        <w:t>23-24  1s set &amp; move on bar 24 to finish BtoB facing 2nd corners</w:t>
      </w:r>
    </w:p>
    <w:p w:rsidR="00B11EB3" w:rsidRDefault="00B11EB3" w:rsidP="00B11EB3">
      <w:pPr>
        <w:pStyle w:val="DanceBody"/>
        <w:keepNext w:val="0"/>
      </w:pPr>
      <w:r>
        <w:t>25-32</w:t>
      </w:r>
      <w:r>
        <w:tab/>
        <w:t>Repeat bars 17-22 with 2nd corners, 1s end facing partner up/down set &amp; Petronella to own sides.   2 1 3</w:t>
      </w:r>
    </w:p>
    <w:p w:rsidR="00B11EB3" w:rsidRDefault="00B11EB3" w:rsidP="00B11EB3"/>
    <w:p w:rsidR="00B11EB3" w:rsidRDefault="00B11EB3" w:rsidP="00B11EB3">
      <w:pPr>
        <w:pStyle w:val="Minicrib"/>
      </w:pPr>
      <w:r>
        <w:t>THE INSURANCE MAN FROM BA  (R8x32)  3C (4C set)</w:t>
      </w:r>
      <w:r>
        <w:tab/>
        <w:t>James Stott  Argentine Collection 2020</w:t>
      </w:r>
    </w:p>
    <w:p w:rsidR="00B11EB3" w:rsidRDefault="00B11EB3" w:rsidP="00B11EB3">
      <w:pPr>
        <w:pStyle w:val="DanceBody"/>
      </w:pPr>
      <w:r>
        <w:t xml:space="preserve"> 1- 8</w:t>
      </w:r>
      <w:r>
        <w:tab/>
        <w:t>1s+2s Set &amp; Rotate</w:t>
      </w:r>
    </w:p>
    <w:p w:rsidR="00B11EB3" w:rsidRDefault="00B11EB3" w:rsidP="00B11EB3">
      <w:pPr>
        <w:pStyle w:val="DanceBody"/>
      </w:pPr>
      <w:r>
        <w:t xml:space="preserve"> 9-12</w:t>
      </w:r>
      <w:r>
        <w:tab/>
        <w:t>2s+1s+3s join hands on sides, set advancing, turn to right to Ladies facing up, Men facing down</w:t>
      </w:r>
    </w:p>
    <w:p w:rsidR="00B11EB3" w:rsidRDefault="00B11EB3" w:rsidP="00B11EB3">
      <w:pPr>
        <w:pStyle w:val="DanceBody"/>
      </w:pPr>
      <w:r>
        <w:t>13-16</w:t>
      </w:r>
      <w:r>
        <w:tab/>
        <w:t xml:space="preserve">2L followed by 1L+3L dance up &amp; cast down Ladies's side </w:t>
      </w:r>
      <w:r>
        <w:rPr>
          <w:b/>
        </w:rPr>
        <w:t>while</w:t>
      </w:r>
      <w:r>
        <w:t xml:space="preserve"> Men dance down &amp; cast up Men's side. 3s &amp; 2s end in 1st/3rd place, 1s pass LSh to face 1st corners (pstn)</w:t>
      </w:r>
    </w:p>
    <w:p w:rsidR="00B11EB3" w:rsidRDefault="00B11EB3" w:rsidP="00B11EB3">
      <w:pPr>
        <w:pStyle w:val="DanceBody"/>
      </w:pPr>
      <w:r>
        <w:t>17-20</w:t>
      </w:r>
      <w:r>
        <w:tab/>
        <w:t>1s dance 1/2 diag reel of 4 with 1st corners, pass RSh to face 2nd corners (pstn)</w:t>
      </w:r>
    </w:p>
    <w:p w:rsidR="00B11EB3" w:rsidRDefault="00B11EB3" w:rsidP="00B11EB3">
      <w:pPr>
        <w:pStyle w:val="DanceBody"/>
      </w:pPr>
      <w:r>
        <w:t>21-24</w:t>
      </w:r>
      <w:r>
        <w:tab/>
        <w:t>1s dance 1/2 diag reel of 4 with 2nd corners, 1s end in centre, LHJ with partner RHJ with 2nd corner (pstn)</w:t>
      </w:r>
    </w:p>
    <w:p w:rsidR="00B11EB3" w:rsidRPr="008A51F1" w:rsidRDefault="00B11EB3" w:rsidP="00B11EB3">
      <w:pPr>
        <w:pStyle w:val="DanceBody"/>
      </w:pPr>
      <w:r>
        <w:t>25-28</w:t>
      </w:r>
      <w:r>
        <w:tab/>
        <w:t>1s+corners Bal-in-Line, retain LH &amp; rotate 1/4 anticloclwise to join RH with 3rd corners (pstn) &amp; Bal-in-Line</w:t>
      </w:r>
    </w:p>
    <w:p w:rsidR="00B11EB3" w:rsidRPr="002B7422" w:rsidRDefault="00B11EB3" w:rsidP="00B11EB3">
      <w:pPr>
        <w:pStyle w:val="DanceBody"/>
        <w:keepNext w:val="0"/>
      </w:pPr>
      <w:r>
        <w:t>29-32</w:t>
      </w:r>
      <w:r>
        <w:tab/>
        <w:t xml:space="preserve">1s turn LH 1.1/4 to end in 2nd place own side </w:t>
      </w:r>
      <w:r>
        <w:rPr>
          <w:b/>
        </w:rPr>
        <w:t>while</w:t>
      </w:r>
      <w:r>
        <w:t xml:space="preserve"> 2s+3s set &amp; cross RH to own sides.  2 1 3</w:t>
      </w:r>
    </w:p>
    <w:p w:rsidR="00B11EB3" w:rsidRDefault="00B11EB3" w:rsidP="00B11EB3"/>
    <w:p w:rsidR="00B11EB3" w:rsidRDefault="00B11EB3" w:rsidP="00B11EB3">
      <w:pPr>
        <w:pStyle w:val="Minicrib"/>
      </w:pPr>
      <w:r>
        <w:t>AN INTELLECTUAL INTERLUDE  (R5x32)  5C set</w:t>
      </w:r>
      <w:r>
        <w:tab/>
        <w:t>Ian Shepherd, 2007</w:t>
      </w:r>
    </w:p>
    <w:p w:rsidR="00B11EB3" w:rsidRDefault="00B11EB3" w:rsidP="00B11EB3">
      <w:pPr>
        <w:pStyle w:val="DanceBody"/>
      </w:pPr>
      <w:r>
        <w:t xml:space="preserve"> 1- 8</w:t>
      </w:r>
      <w:r>
        <w:tab/>
        <w:t>1s &amp; 3s set, cast 1 place (2s &amp; 4s step  up); 1s &amp; 3s turn partner 1.1/4 LH to face up/down in centre ready for ..</w:t>
      </w:r>
    </w:p>
    <w:p w:rsidR="00B11EB3" w:rsidRDefault="00B11EB3" w:rsidP="00B11EB3">
      <w:pPr>
        <w:pStyle w:val="DanceBody"/>
      </w:pPr>
      <w:r>
        <w:t xml:space="preserve"> 9-16</w:t>
      </w:r>
      <w:r>
        <w:tab/>
        <w:t>1s &amp; 3s dance Double Triangles (1L+2s, 1M+3L+4s, 3M+5s to start), 1s &amp; 3s finish in centre facing partner (Men face up, Ladies face down)</w:t>
      </w:r>
    </w:p>
    <w:p w:rsidR="00B11EB3" w:rsidRDefault="00B11EB3" w:rsidP="00B11EB3">
      <w:pPr>
        <w:pStyle w:val="DanceBody"/>
      </w:pPr>
      <w:r>
        <w:t>17-24</w:t>
      </w:r>
      <w:r>
        <w:tab/>
        <w:t>1s+3s dance RSh reel of 4 finishing on sides in 2nd/4th place</w:t>
      </w:r>
    </w:p>
    <w:p w:rsidR="00B11EB3" w:rsidRDefault="00B11EB3" w:rsidP="00B11EB3">
      <w:pPr>
        <w:pStyle w:val="DanceBody"/>
        <w:keepNext w:val="0"/>
      </w:pPr>
      <w:r>
        <w:t>25-32</w:t>
      </w:r>
      <w:r>
        <w:tab/>
        <w:t>1s &amp; 3s cross RH, cast to 3rd/5th place (4s &amp; 5s step up); 1s &amp; 3s 1/2 Fig 8 (1s up round 4s, 3s up round 5s). End 2 4 1 5 3</w:t>
      </w:r>
    </w:p>
    <w:p w:rsidR="00B11EB3" w:rsidRDefault="00B11EB3" w:rsidP="00B11EB3"/>
    <w:p w:rsidR="00B11EB3" w:rsidRDefault="00B11EB3" w:rsidP="00B11EB3">
      <w:pPr>
        <w:pStyle w:val="Minicrib"/>
      </w:pPr>
      <w:r>
        <w:t>INTERESTING TIMES  (M-(2xS32+2xR32)  Sq.Set</w:t>
      </w:r>
      <w:r>
        <w:tab/>
        <w:t>Holly Boyd, 2020</w:t>
      </w:r>
    </w:p>
    <w:p w:rsidR="00B11EB3" w:rsidRDefault="00B11EB3" w:rsidP="00B11EB3">
      <w:pPr>
        <w:pStyle w:val="DanceBody"/>
      </w:pPr>
      <w:r>
        <w:t>Strathspey</w:t>
      </w:r>
    </w:p>
    <w:p w:rsidR="00B11EB3" w:rsidRDefault="00B11EB3" w:rsidP="00B11EB3">
      <w:pPr>
        <w:pStyle w:val="DanceBody"/>
      </w:pPr>
      <w:r>
        <w:t xml:space="preserve"> 1- 8</w:t>
      </w:r>
      <w:r>
        <w:tab/>
        <w:t>All pass partner RSh to dance interlocking reels of 4</w:t>
      </w:r>
    </w:p>
    <w:p w:rsidR="00B11EB3" w:rsidRDefault="00B11EB3" w:rsidP="00B11EB3">
      <w:pPr>
        <w:pStyle w:val="DanceBody"/>
      </w:pPr>
      <w:r>
        <w:t xml:space="preserve"> 9-16</w:t>
      </w:r>
      <w:r>
        <w:tab/>
        <w:t xml:space="preserve">1s &amp; 3s change places passing opposite dancer RSh, cast away from partner &amp; dance behind sides back to place (pass other dancer RSh behind sides) </w:t>
      </w:r>
      <w:r>
        <w:rPr>
          <w:b/>
        </w:rPr>
        <w:t>while</w:t>
      </w:r>
      <w:r>
        <w:t xml:space="preserve"> 2s &amp; 4s set, Adv (2), set, Ret (2)</w:t>
      </w:r>
    </w:p>
    <w:p w:rsidR="00B11EB3" w:rsidRDefault="00B11EB3" w:rsidP="00B11EB3">
      <w:pPr>
        <w:pStyle w:val="DanceBody"/>
      </w:pPr>
      <w:r>
        <w:t>17-24</w:t>
      </w:r>
      <w:r>
        <w:tab/>
        <w:t>2s &amp; 4s repeat 9-16</w:t>
      </w:r>
    </w:p>
    <w:p w:rsidR="00B11EB3" w:rsidRDefault="00B11EB3" w:rsidP="00B11EB3">
      <w:pPr>
        <w:pStyle w:val="DanceBody"/>
      </w:pPr>
      <w:r>
        <w:t>25-32</w:t>
      </w:r>
      <w:r>
        <w:tab/>
        <w:t xml:space="preserve">1s+2s </w:t>
      </w:r>
      <w:r>
        <w:rPr>
          <w:b/>
        </w:rPr>
        <w:t>also</w:t>
      </w:r>
      <w:r>
        <w:t xml:space="preserve"> 3s+4s change places passing opp dancer RSh &amp; chase clockwise 1 place;  1s+2s </w:t>
      </w:r>
      <w:r>
        <w:rPr>
          <w:b/>
        </w:rPr>
        <w:t>also</w:t>
      </w:r>
      <w:r>
        <w:t xml:space="preserve"> 3s+4s change places passing opp dancer RSh, face in &amp; set. 4 1 2 3</w:t>
      </w:r>
    </w:p>
    <w:p w:rsidR="00B11EB3" w:rsidRDefault="00B11EB3" w:rsidP="00B11EB3">
      <w:pPr>
        <w:pStyle w:val="DanceBody"/>
      </w:pPr>
      <w:r>
        <w:t>33-64</w:t>
      </w:r>
      <w:r>
        <w:tab/>
        <w:t>Repeat 1-32 from new places.  3 4 1 2</w:t>
      </w:r>
    </w:p>
    <w:p w:rsidR="00B11EB3" w:rsidRDefault="00B11EB3" w:rsidP="00B11EB3">
      <w:pPr>
        <w:pStyle w:val="DanceBody"/>
      </w:pPr>
      <w:r>
        <w:t>Reel</w:t>
      </w:r>
    </w:p>
    <w:p w:rsidR="00B11EB3" w:rsidRDefault="00B11EB3" w:rsidP="00B11EB3">
      <w:pPr>
        <w:pStyle w:val="DanceBody"/>
        <w:keepNext w:val="0"/>
      </w:pPr>
      <w:r>
        <w:t xml:space="preserve"> 1-64</w:t>
      </w:r>
      <w:r>
        <w:tab/>
        <w:t>Repeat in Reel time</w:t>
      </w:r>
    </w:p>
    <w:p w:rsidR="00B11EB3" w:rsidRDefault="00B11EB3" w:rsidP="00B11EB3"/>
    <w:p w:rsidR="00B11EB3" w:rsidRDefault="00B11EB3" w:rsidP="00B11EB3">
      <w:pPr>
        <w:pStyle w:val="Minicrib"/>
      </w:pPr>
      <w:r>
        <w:t>INVERAN BRIDGE  (R8x32)  3C (4C set)</w:t>
      </w:r>
      <w:r>
        <w:tab/>
        <w:t>Jean Attwood  Alexander Leaflet</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followed by 2s dance down middle &amp; set to partners, 2s followed by 1s dance up 2s to1st place &amp; 1s in middle facing up</w:t>
      </w:r>
    </w:p>
    <w:p w:rsidR="00B11EB3" w:rsidRDefault="00B11EB3" w:rsidP="00B11EB3">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B11EB3" w:rsidRDefault="00B11EB3" w:rsidP="00B11EB3">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B11EB3" w:rsidRDefault="00B11EB3" w:rsidP="00B11EB3"/>
    <w:p w:rsidR="00B11EB3" w:rsidRDefault="00B11EB3" w:rsidP="00B11EB3">
      <w:pPr>
        <w:pStyle w:val="Minicrib"/>
      </w:pPr>
      <w:r>
        <w:t>INVERARAY  (S8x32)  3C (4C set)</w:t>
      </w:r>
      <w:r>
        <w:tab/>
        <w:t>MMM 1</w:t>
      </w:r>
    </w:p>
    <w:p w:rsidR="00B11EB3" w:rsidRDefault="00B11EB3" w:rsidP="00B11EB3">
      <w:pPr>
        <w:pStyle w:val="DanceBody"/>
      </w:pPr>
      <w:r>
        <w:t xml:space="preserve"> 1- 8</w:t>
      </w:r>
      <w:r>
        <w:tab/>
        <w:t>1s+3s dance double Fig of 8 round 2s (1s cross down to start)</w:t>
      </w:r>
    </w:p>
    <w:p w:rsidR="00B11EB3" w:rsidRDefault="00B11EB3" w:rsidP="00B11EB3">
      <w:pPr>
        <w:pStyle w:val="DanceBody"/>
      </w:pPr>
      <w:r>
        <w:t xml:space="preserve"> 9-16</w:t>
      </w:r>
      <w:r>
        <w:tab/>
        <w:t>1s turn RH, cast 1 place, turn LH to form lines across 1L between 2s &amp; 1M between 3s</w:t>
      </w:r>
    </w:p>
    <w:p w:rsidR="00B11EB3" w:rsidRDefault="00B11EB3" w:rsidP="00B11EB3">
      <w:pPr>
        <w:pStyle w:val="DanceBody"/>
      </w:pPr>
      <w:r>
        <w:t>17-24</w:t>
      </w:r>
      <w:r>
        <w:tab/>
        <w:t>2s+1s+3s Adv+Ret 1 step twice, turn opposite person 2H &amp; 1s+2s end in centre for Allemande</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INVERCAULD'S REEL  (S8x32)  3C (4C set)</w:t>
      </w:r>
      <w:r>
        <w:tab/>
        <w:t>Alexander Bowman  RSCDS Bk 11</w:t>
      </w:r>
    </w:p>
    <w:p w:rsidR="00B11EB3" w:rsidRDefault="00B11EB3" w:rsidP="00B11EB3">
      <w:pPr>
        <w:pStyle w:val="DanceBody"/>
      </w:pPr>
      <w:r>
        <w:t xml:space="preserve"> 1- 8</w:t>
      </w:r>
      <w:r>
        <w:tab/>
        <w:t>1s set, cast 1 place (2s step up 3-4) &amp; dance 1/2 Fig 8 down round 3s</w:t>
      </w:r>
    </w:p>
    <w:p w:rsidR="00B11EB3" w:rsidRDefault="00B11EB3" w:rsidP="00B11EB3">
      <w:pPr>
        <w:pStyle w:val="DanceBody"/>
      </w:pPr>
      <w:r>
        <w:t xml:space="preserve"> 9-16</w:t>
      </w:r>
      <w:r>
        <w:tab/>
        <w:t>2s+1s dance R&amp;L, 1s end facing 1</w:t>
      </w:r>
      <w:r w:rsidRPr="00972EEB">
        <w:t>st</w:t>
      </w:r>
      <w:r>
        <w:t xml:space="preserve"> corners</w:t>
      </w:r>
    </w:p>
    <w:p w:rsidR="00B11EB3" w:rsidRDefault="00B11EB3" w:rsidP="00B11EB3">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B11EB3" w:rsidRDefault="00B11EB3" w:rsidP="00B11EB3">
      <w:pPr>
        <w:pStyle w:val="DanceBody"/>
        <w:keepNext w:val="0"/>
      </w:pPr>
      <w:r>
        <w:t>25-32</w:t>
      </w:r>
      <w:r>
        <w:tab/>
        <w:t>1s dance 6 bar reels of 3 on sides giving LSh to 1</w:t>
      </w:r>
      <w:r w:rsidRPr="00972EEB">
        <w:t>st</w:t>
      </w:r>
      <w:r>
        <w:t xml:space="preserve"> corners &amp; cross to 2nd place own side bars 31-32</w:t>
      </w:r>
    </w:p>
    <w:p w:rsidR="00B11EB3" w:rsidRDefault="00B11EB3" w:rsidP="00B11EB3"/>
    <w:p w:rsidR="00B11EB3" w:rsidRDefault="00B11EB3" w:rsidP="00B11EB3">
      <w:pPr>
        <w:pStyle w:val="Minicrib"/>
      </w:pPr>
      <w:r>
        <w:t>INVERKEITHING INVENTION  (R4x32)  4C Set</w:t>
      </w:r>
      <w:r>
        <w:tab/>
        <w:t>Alison Austin  A Dunfermline Collection</w:t>
      </w:r>
    </w:p>
    <w:p w:rsidR="00B11EB3" w:rsidRPr="00832DB8" w:rsidRDefault="00B11EB3" w:rsidP="00B11EB3">
      <w:pPr>
        <w:pStyle w:val="DanceBody"/>
      </w:pPr>
      <w:r>
        <w:t xml:space="preserve"> </w:t>
      </w:r>
      <w:r w:rsidRPr="00832DB8">
        <w:t>1-</w:t>
      </w:r>
      <w:r>
        <w:t xml:space="preserve"> </w:t>
      </w:r>
      <w:r w:rsidRPr="00832DB8">
        <w:t>4</w:t>
      </w:r>
      <w:r w:rsidRPr="00832DB8">
        <w:tab/>
        <w:t xml:space="preserve">1s cross RH and cast </w:t>
      </w:r>
      <w:r>
        <w:t>(2s step up 3-4)</w:t>
      </w:r>
    </w:p>
    <w:p w:rsidR="00B11EB3" w:rsidRPr="00832DB8" w:rsidRDefault="00B11EB3" w:rsidP="00B11EB3">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B11EB3" w:rsidRPr="00832DB8" w:rsidRDefault="00B11EB3" w:rsidP="00B11EB3">
      <w:pPr>
        <w:pStyle w:val="DanceBody"/>
      </w:pPr>
      <w:r>
        <w:t xml:space="preserve"> </w:t>
      </w:r>
      <w:r w:rsidRPr="00832DB8">
        <w:t>9-12</w:t>
      </w:r>
      <w:r w:rsidRPr="00832DB8">
        <w:tab/>
        <w:t xml:space="preserve">3s+4s </w:t>
      </w:r>
      <w:r>
        <w:t>dance RH across</w:t>
      </w:r>
    </w:p>
    <w:p w:rsidR="00B11EB3" w:rsidRPr="00832DB8" w:rsidRDefault="00B11EB3" w:rsidP="00B11EB3">
      <w:pPr>
        <w:pStyle w:val="DanceBody"/>
      </w:pPr>
      <w:r>
        <w:t>13-16</w:t>
      </w:r>
      <w:r>
        <w:tab/>
        <w:t>2s+3s &amp; 4s+1s dance LH across</w:t>
      </w:r>
    </w:p>
    <w:p w:rsidR="00B11EB3" w:rsidRPr="00832DB8" w:rsidRDefault="00B11EB3" w:rsidP="00B11EB3">
      <w:pPr>
        <w:pStyle w:val="DanceBody"/>
      </w:pPr>
      <w:r>
        <w:t>17-20</w:t>
      </w:r>
      <w:r>
        <w:tab/>
        <w:t>3s+4s dance 1/2 R&amp;</w:t>
      </w:r>
      <w:r w:rsidRPr="00832DB8">
        <w:t>L.  2 (4) (3) 1</w:t>
      </w:r>
    </w:p>
    <w:p w:rsidR="00B11EB3" w:rsidRPr="00832DB8" w:rsidRDefault="00B11EB3" w:rsidP="00B11EB3">
      <w:pPr>
        <w:pStyle w:val="DanceBody"/>
      </w:pPr>
      <w:r>
        <w:t>21-24</w:t>
      </w:r>
      <w:r>
        <w:tab/>
        <w:t>2s+4s &amp; 3s+1s dance 1/2 R&amp;</w:t>
      </w:r>
      <w:r w:rsidRPr="00832DB8">
        <w:t>L. 4 (2) (1) 3</w:t>
      </w:r>
    </w:p>
    <w:p w:rsidR="00B11EB3" w:rsidRPr="00832DB8" w:rsidRDefault="00B11EB3" w:rsidP="00B11EB3">
      <w:pPr>
        <w:pStyle w:val="DanceBody"/>
      </w:pPr>
      <w:r>
        <w:t>25-28</w:t>
      </w:r>
      <w:r>
        <w:tab/>
        <w:t xml:space="preserve">2s+1s dance </w:t>
      </w:r>
      <w:r w:rsidRPr="00832DB8">
        <w:t>1/2 R</w:t>
      </w:r>
      <w:r>
        <w:t>&amp;</w:t>
      </w:r>
      <w:r w:rsidRPr="00832DB8">
        <w:t>L. 4 1 2 3</w:t>
      </w:r>
    </w:p>
    <w:p w:rsidR="00B11EB3" w:rsidRPr="00832DB8" w:rsidRDefault="00B11EB3" w:rsidP="00B11EB3">
      <w:pPr>
        <w:pStyle w:val="DanceBody"/>
        <w:keepNext w:val="0"/>
      </w:pPr>
      <w:r w:rsidRPr="00832DB8">
        <w:t>29-32</w:t>
      </w:r>
      <w:r w:rsidRPr="00832DB8">
        <w:tab/>
        <w:t>All turn partner RH (or birl). 4 1 2 3</w:t>
      </w:r>
    </w:p>
    <w:p w:rsidR="00B11EB3" w:rsidRDefault="00B11EB3" w:rsidP="00B11EB3"/>
    <w:p w:rsidR="00B11EB3" w:rsidRDefault="00B11EB3" w:rsidP="00B11EB3">
      <w:pPr>
        <w:pStyle w:val="Minicrib"/>
        <w:rPr>
          <w:lang w:eastAsia="en-GB"/>
        </w:rPr>
      </w:pPr>
      <w:r>
        <w:rPr>
          <w:lang w:eastAsia="en-GB"/>
        </w:rPr>
        <w:t>INVERNEILL HOUSE  (R8x32)  3C (4C set)</w:t>
      </w:r>
      <w:r>
        <w:rPr>
          <w:lang w:eastAsia="en-GB"/>
        </w:rPr>
        <w:tab/>
        <w:t>John Drewry  RSCDS Bk 35</w:t>
      </w:r>
    </w:p>
    <w:p w:rsidR="00B11EB3" w:rsidRPr="00B2480D" w:rsidRDefault="00B11EB3" w:rsidP="00B11EB3">
      <w:pPr>
        <w:pStyle w:val="DanceBody"/>
      </w:pPr>
      <w:r w:rsidRPr="00B2480D">
        <w:t xml:space="preserve"> 1- 8</w:t>
      </w:r>
      <w:r w:rsidRPr="00B2480D">
        <w:tab/>
        <w:t>1s+2s dance</w:t>
      </w:r>
      <w:r>
        <w:t xml:space="preserve"> 1/2 </w:t>
      </w:r>
      <w:r w:rsidRPr="00B2480D">
        <w:t>double Fig of 8 (1s cross down), 1s dance down between 3s</w:t>
      </w:r>
      <w:r w:rsidRPr="00BA6B4D">
        <w:rPr>
          <w:b/>
        </w:rPr>
        <w:t xml:space="preserve"> </w:t>
      </w:r>
      <w:r>
        <w:rPr>
          <w:b/>
        </w:rPr>
        <w:t xml:space="preserve">as </w:t>
      </w:r>
      <w:r w:rsidRPr="00B2480D">
        <w:t>2s dance out &amp; up then 1s cast up to 2</w:t>
      </w:r>
      <w:r w:rsidRPr="00972EEB">
        <w:t>nd</w:t>
      </w:r>
      <w:r w:rsidRPr="00B2480D">
        <w:t xml:space="preserve"> place opp sides</w:t>
      </w:r>
    </w:p>
    <w:p w:rsidR="00B11EB3" w:rsidRPr="00B2480D" w:rsidRDefault="00B11EB3" w:rsidP="00B11EB3">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B11EB3" w:rsidRPr="00B2480D" w:rsidRDefault="00B11EB3" w:rsidP="00B11EB3">
      <w:pPr>
        <w:pStyle w:val="DanceBody"/>
      </w:pPr>
      <w:r w:rsidRPr="00B2480D">
        <w:t>17-24</w:t>
      </w:r>
      <w:r w:rsidRPr="00B2480D">
        <w:tab/>
        <w:t>1s Petronella to opposite sides</w:t>
      </w:r>
    </w:p>
    <w:p w:rsidR="00B11EB3" w:rsidRPr="00B2480D" w:rsidRDefault="00B11EB3" w:rsidP="00B11EB3">
      <w:pPr>
        <w:pStyle w:val="DanceBody"/>
        <w:keepNext w:val="0"/>
      </w:pPr>
      <w:r w:rsidRPr="00B2480D">
        <w:t>25-32</w:t>
      </w:r>
      <w:r w:rsidRPr="00B2480D">
        <w:tab/>
        <w:t>2s &amp; 3s Petronella</w:t>
      </w:r>
      <w:r w:rsidRPr="00B2480D">
        <w:rPr>
          <w:b/>
        </w:rPr>
        <w:t xml:space="preserve"> </w:t>
      </w:r>
      <w:r w:rsidRPr="00B2480D">
        <w:rPr>
          <w:bCs/>
        </w:rPr>
        <w:t>to own sides</w:t>
      </w:r>
      <w:r w:rsidRPr="00BA6B4D">
        <w:rPr>
          <w:b/>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B11EB3" w:rsidRDefault="00B11EB3" w:rsidP="00B11EB3"/>
    <w:p w:rsidR="00B11EB3" w:rsidRDefault="00B11EB3" w:rsidP="00B11EB3">
      <w:pPr>
        <w:pStyle w:val="Minicrib"/>
      </w:pPr>
      <w:r>
        <w:t>INVERNESS (Sixsome) REEL  (R128)  3 facing 3</w:t>
      </w:r>
      <w:r>
        <w:tab/>
        <w:t>Hugh A Thurston</w:t>
      </w:r>
    </w:p>
    <w:p w:rsidR="00B11EB3" w:rsidRPr="00D02168" w:rsidRDefault="00B11EB3" w:rsidP="00B11EB3">
      <w:pPr>
        <w:pStyle w:val="DanceBody"/>
      </w:pPr>
      <w:r w:rsidRPr="00D02168">
        <w:t xml:space="preserve"> 1- 8</w:t>
      </w:r>
      <w:r w:rsidRPr="00D02168">
        <w:tab/>
        <w:t>All set, Men turn Lady on right RH &amp; Lady on left LH</w:t>
      </w:r>
    </w:p>
    <w:p w:rsidR="00B11EB3" w:rsidRPr="00D02168" w:rsidRDefault="00B11EB3" w:rsidP="00B11EB3">
      <w:pPr>
        <w:pStyle w:val="DanceBody"/>
      </w:pPr>
      <w:r w:rsidRPr="00D02168">
        <w:t xml:space="preserve"> 9-16</w:t>
      </w:r>
      <w:r w:rsidRPr="00D02168">
        <w:tab/>
        <w:t>All dance reels of 3 (RSh to Lady on right to start)</w:t>
      </w:r>
    </w:p>
    <w:p w:rsidR="00B11EB3" w:rsidRPr="00D02168" w:rsidRDefault="00B11EB3" w:rsidP="00B11EB3">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11EB3" w:rsidRPr="00D02168" w:rsidRDefault="00B11EB3" w:rsidP="00B11EB3">
      <w:pPr>
        <w:pStyle w:val="DanceBody"/>
      </w:pPr>
      <w:r w:rsidRPr="00D02168">
        <w:t>33-48</w:t>
      </w:r>
      <w:r w:rsidRPr="00D02168">
        <w:tab/>
        <w:t>Repeat bars 1-16</w:t>
      </w:r>
    </w:p>
    <w:p w:rsidR="00B11EB3" w:rsidRPr="00D02168" w:rsidRDefault="00B11EB3" w:rsidP="00B11EB3">
      <w:pPr>
        <w:pStyle w:val="DanceBody"/>
      </w:pPr>
      <w:r w:rsidRPr="00D02168">
        <w:t>49-64</w:t>
      </w:r>
      <w:r w:rsidRPr="00D02168">
        <w:tab/>
        <w:t>Men dance 'Hello-Goodbye' setting all round ending in original places</w:t>
      </w:r>
    </w:p>
    <w:p w:rsidR="00B11EB3" w:rsidRPr="00D02168" w:rsidRDefault="00B11EB3" w:rsidP="00B11EB3">
      <w:pPr>
        <w:pStyle w:val="DanceBody"/>
      </w:pPr>
      <w:r w:rsidRPr="00D02168">
        <w:t>65-80</w:t>
      </w:r>
      <w:r w:rsidRPr="00D02168">
        <w:tab/>
        <w:t>Repeat bars 1-16</w:t>
      </w:r>
    </w:p>
    <w:p w:rsidR="00B11EB3" w:rsidRPr="00D02168" w:rsidRDefault="00B11EB3" w:rsidP="00B11EB3">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11EB3" w:rsidRPr="00D02168" w:rsidRDefault="00B11EB3" w:rsidP="00B11EB3">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11EB3" w:rsidRPr="00D02168" w:rsidRDefault="00B11EB3" w:rsidP="00B11EB3">
      <w:pPr>
        <w:pStyle w:val="DanceBody"/>
      </w:pPr>
      <w:r w:rsidRPr="00D02168">
        <w:t>97-112</w:t>
      </w:r>
      <w:r w:rsidRPr="00D02168">
        <w:tab/>
        <w:t>repeat bars 1-16</w:t>
      </w:r>
    </w:p>
    <w:p w:rsidR="00B11EB3" w:rsidRPr="00D02168" w:rsidRDefault="00B11EB3" w:rsidP="00B11EB3">
      <w:pPr>
        <w:pStyle w:val="DanceBody"/>
      </w:pPr>
      <w:r w:rsidRPr="00D02168">
        <w:t>113-128</w:t>
      </w:r>
      <w:r w:rsidRPr="00D02168">
        <w:tab/>
        <w:t>Men petronella turn to right to join hands with Lady+opposite Lady &amp; set in lines across, repeat 3 more times back to places</w:t>
      </w:r>
    </w:p>
    <w:p w:rsidR="00B11EB3" w:rsidRPr="00464EBF" w:rsidRDefault="00B11EB3" w:rsidP="00B11EB3">
      <w:pPr>
        <w:pStyle w:val="DanceBody"/>
        <w:keepNext w:val="0"/>
        <w:rPr>
          <w:i/>
        </w:rPr>
      </w:pPr>
      <w:r w:rsidRPr="00464EBF">
        <w:rPr>
          <w:i/>
        </w:rPr>
        <w:t>Optional: 129-144 Repeat bars 1-16 (total bars 144)</w:t>
      </w:r>
    </w:p>
    <w:p w:rsidR="00B11EB3" w:rsidRDefault="00B11EB3" w:rsidP="00B11EB3"/>
    <w:p w:rsidR="00B11EB3" w:rsidRDefault="00B11EB3" w:rsidP="00B11EB3">
      <w:pPr>
        <w:pStyle w:val="Minicrib"/>
      </w:pPr>
      <w:r>
        <w:t>INVERNESS (Sixsome) REEL  (R128)  3 facing 3</w:t>
      </w:r>
      <w:r>
        <w:tab/>
        <w:t>Hugh A Thurston</w:t>
      </w:r>
    </w:p>
    <w:p w:rsidR="00B11EB3" w:rsidRPr="00D02168" w:rsidRDefault="00B11EB3" w:rsidP="00B11EB3">
      <w:pPr>
        <w:pStyle w:val="DanceBody"/>
      </w:pPr>
      <w:r w:rsidRPr="00D02168">
        <w:t xml:space="preserve"> 1- 8</w:t>
      </w:r>
      <w:r w:rsidRPr="00D02168">
        <w:tab/>
        <w:t>All set, Men turn Lady on right RH &amp; Lady on left LH</w:t>
      </w:r>
    </w:p>
    <w:p w:rsidR="00B11EB3" w:rsidRPr="00D02168" w:rsidRDefault="00B11EB3" w:rsidP="00B11EB3">
      <w:pPr>
        <w:pStyle w:val="DanceBody"/>
      </w:pPr>
      <w:r w:rsidRPr="00D02168">
        <w:t xml:space="preserve"> 9-16</w:t>
      </w:r>
      <w:r w:rsidRPr="00D02168">
        <w:tab/>
        <w:t>All dance reels of 3 (RSh to Lady on right to start)</w:t>
      </w:r>
    </w:p>
    <w:p w:rsidR="00B11EB3" w:rsidRPr="00D02168" w:rsidRDefault="00B11EB3" w:rsidP="00B11EB3">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B11EB3" w:rsidRPr="00D02168" w:rsidRDefault="00B11EB3" w:rsidP="00B11EB3">
      <w:pPr>
        <w:pStyle w:val="DanceBody"/>
      </w:pPr>
      <w:r w:rsidRPr="00D02168">
        <w:t>33-48</w:t>
      </w:r>
      <w:r w:rsidRPr="00D02168">
        <w:tab/>
        <w:t>Repeat bars 1-16</w:t>
      </w:r>
    </w:p>
    <w:p w:rsidR="00B11EB3" w:rsidRPr="00D02168" w:rsidRDefault="00B11EB3" w:rsidP="00B11EB3">
      <w:pPr>
        <w:pStyle w:val="DanceBody"/>
      </w:pPr>
      <w:r w:rsidRPr="00D02168">
        <w:t>49-64</w:t>
      </w:r>
      <w:r w:rsidRPr="00D02168">
        <w:tab/>
        <w:t>Men dance 'Hello-Goodbye' setting all round ending in original places</w:t>
      </w:r>
    </w:p>
    <w:p w:rsidR="00B11EB3" w:rsidRPr="00D02168" w:rsidRDefault="00B11EB3" w:rsidP="00B11EB3">
      <w:pPr>
        <w:pStyle w:val="DanceBody"/>
      </w:pPr>
      <w:r w:rsidRPr="00D02168">
        <w:t>65-80</w:t>
      </w:r>
      <w:r w:rsidRPr="00D02168">
        <w:tab/>
        <w:t>Repeat bars 1-16</w:t>
      </w:r>
    </w:p>
    <w:p w:rsidR="00B11EB3" w:rsidRPr="00D02168" w:rsidRDefault="00B11EB3" w:rsidP="00B11EB3">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B11EB3" w:rsidRPr="00D02168" w:rsidRDefault="00B11EB3" w:rsidP="00B11EB3">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B11EB3" w:rsidRPr="00D02168" w:rsidRDefault="00B11EB3" w:rsidP="00B11EB3">
      <w:pPr>
        <w:pStyle w:val="DanceBody"/>
      </w:pPr>
      <w:r w:rsidRPr="00D02168">
        <w:t>97-112</w:t>
      </w:r>
      <w:r w:rsidRPr="00D02168">
        <w:tab/>
        <w:t>repeat bars 1-16</w:t>
      </w:r>
    </w:p>
    <w:p w:rsidR="00B11EB3" w:rsidRPr="00D02168" w:rsidRDefault="00B11EB3" w:rsidP="00B11EB3">
      <w:pPr>
        <w:pStyle w:val="DanceBody"/>
        <w:keepNext w:val="0"/>
      </w:pPr>
      <w:r w:rsidRPr="00D02168">
        <w:t>113-128</w:t>
      </w:r>
      <w:r w:rsidRPr="00D02168">
        <w:tab/>
        <w:t>Men petronella turn to right to join hands with Lady+opposite Lady &amp; set in lines across, repeat 3 more times back to places</w:t>
      </w:r>
    </w:p>
    <w:p w:rsidR="00B11EB3" w:rsidRDefault="00B11EB3" w:rsidP="00B11EB3"/>
    <w:p w:rsidR="00B11EB3" w:rsidRDefault="00B11EB3" w:rsidP="00B11EB3">
      <w:pPr>
        <w:pStyle w:val="Minicrib"/>
      </w:pPr>
      <w:r>
        <w:t>SPEED THE PLOUGH  (Inverness Country Dance) (R8x32)  3C (4C set)</w:t>
      </w:r>
      <w:r>
        <w:tab/>
        <w:t>RSCDS Bk 2</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the middle &amp; back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11EB3" w:rsidRDefault="00B11EB3" w:rsidP="00B11EB3">
      <w:pPr>
        <w:pStyle w:val="DanceBody"/>
        <w:keepNext w:val="0"/>
      </w:pPr>
      <w:r>
        <w:t>25-32</w:t>
      </w:r>
      <w:r>
        <w:tab/>
        <w:t>1s set twice &amp; turn 2H 1.1/4 times to own sides</w:t>
      </w:r>
    </w:p>
    <w:p w:rsidR="00B11EB3" w:rsidRDefault="00B11EB3" w:rsidP="00B11EB3"/>
    <w:p w:rsidR="00B11EB3" w:rsidRDefault="00B11EB3" w:rsidP="00B11EB3">
      <w:pPr>
        <w:pStyle w:val="Minicrib"/>
      </w:pPr>
      <w:r>
        <w:t>THE INVERNESS REEL  (R8x32)  2C (4C set)</w:t>
      </w:r>
      <w:r>
        <w:tab/>
        <w:t>MMM 1</w:t>
      </w:r>
    </w:p>
    <w:p w:rsidR="00B11EB3" w:rsidRDefault="00B11EB3" w:rsidP="00B11EB3">
      <w:pPr>
        <w:pStyle w:val="DanceBody"/>
      </w:pPr>
      <w:r>
        <w:t xml:space="preserve"> 1- 8</w:t>
      </w:r>
      <w:r>
        <w:tab/>
        <w:t>1s turn RH 1.1/2 times, turn 2s on sides nearer hands joined (passing between 2s) to end in a line of 4 across with 1s in middle all facing down</w:t>
      </w:r>
    </w:p>
    <w:p w:rsidR="00B11EB3" w:rsidRDefault="00B11EB3" w:rsidP="00B11EB3">
      <w:pPr>
        <w:pStyle w:val="DanceBody"/>
      </w:pPr>
      <w:r>
        <w:t xml:space="preserve"> 9-16</w:t>
      </w:r>
      <w:r>
        <w:tab/>
        <w:t>1s+2s dance down centre &amp; back to places</w:t>
      </w:r>
    </w:p>
    <w:p w:rsidR="00B11EB3" w:rsidRDefault="00B11EB3" w:rsidP="00B11EB3">
      <w:pPr>
        <w:pStyle w:val="DanceBody"/>
      </w:pPr>
      <w:r>
        <w:t>17-24</w:t>
      </w:r>
      <w:r>
        <w:tab/>
        <w:t>1s+2s dance RH across &amp; LH across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INVERSNAID REEL  (R8x32)  3C (4C set)</w:t>
      </w:r>
      <w:r>
        <w:tab/>
        <w:t>Bernard Harris  Second Sheaf Coll</w:t>
      </w:r>
    </w:p>
    <w:p w:rsidR="00B11EB3" w:rsidRDefault="00B11EB3" w:rsidP="00B11EB3">
      <w:pPr>
        <w:pStyle w:val="DanceBody"/>
      </w:pPr>
      <w:r>
        <w:t xml:space="preserve"> 1- 8</w:t>
      </w:r>
      <w:r>
        <w:tab/>
        <w:t>1s cross down to dance reels of 3 on opp sides (2s out/up, 3s in/up)</w:t>
      </w:r>
    </w:p>
    <w:p w:rsidR="00B11EB3" w:rsidRDefault="00B11EB3" w:rsidP="00B11EB3">
      <w:pPr>
        <w:pStyle w:val="DanceBody"/>
      </w:pPr>
      <w:r>
        <w:t xml:space="preserve"> 9-16</w:t>
      </w:r>
      <w:r>
        <w:tab/>
        <w:t>1s cross RH, cast (2s step up) dance down NHJ &amp; cast up round 3s to face 1st corners</w:t>
      </w:r>
    </w:p>
    <w:p w:rsidR="00B11EB3" w:rsidRDefault="00B11EB3" w:rsidP="00B11EB3">
      <w:pPr>
        <w:pStyle w:val="DanceBody"/>
      </w:pPr>
      <w:r>
        <w:t>17-24</w:t>
      </w:r>
      <w:r>
        <w:tab/>
        <w:t>1s dance Corner Pass + Turn with 1st corners, pass RSh; repeat with 2nd corners &amp; pass RSh to 2nd place own side</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INVERUGIE CASTLE  (S4x32)  4C set</w:t>
      </w:r>
      <w:r>
        <w:tab/>
        <w:t>John Drewry  Bankhead Bk 1</w:t>
      </w:r>
    </w:p>
    <w:p w:rsidR="00B11EB3" w:rsidRDefault="00B11EB3" w:rsidP="00B11EB3">
      <w:pPr>
        <w:pStyle w:val="DanceBody"/>
      </w:pPr>
      <w:r>
        <w:t>3s &amp; 4s start on opp sides</w:t>
      </w:r>
    </w:p>
    <w:p w:rsidR="00B11EB3" w:rsidRDefault="00B11EB3" w:rsidP="00B11EB3">
      <w:pPr>
        <w:pStyle w:val="DanceBody"/>
      </w:pPr>
      <w:r>
        <w:t xml:space="preserve"> 1- 8</w:t>
      </w:r>
      <w:r>
        <w:tab/>
        <w:t>All set, 1s+2s also 3s+4s dance 1/2 double Fig of 8 (1s &amp; 4s crossing down/up to start), 1s &amp; 4s turn 2H</w:t>
      </w:r>
    </w:p>
    <w:p w:rsidR="00B11EB3" w:rsidRDefault="00B11EB3" w:rsidP="00B11EB3">
      <w:pPr>
        <w:pStyle w:val="DanceBody"/>
      </w:pPr>
      <w:r>
        <w:t xml:space="preserve"> 9-16</w:t>
      </w:r>
      <w:r>
        <w:tab/>
        <w:t>1s &amp; 4s dance 1/2 Figs of 8 on sides (out between 2s+3s) &amp; loop round to face 2s/3s in lines across, all set &amp; turn 2H</w:t>
      </w:r>
    </w:p>
    <w:p w:rsidR="00B11EB3" w:rsidRDefault="00B11EB3" w:rsidP="00B11EB3">
      <w:pPr>
        <w:pStyle w:val="DanceBody"/>
      </w:pPr>
      <w:r>
        <w:t>17-24</w:t>
      </w:r>
      <w:r>
        <w:tab/>
        <w:t>1s &amp; 4s dance 1/2 reel of 4 across with 2s/3s, all set, 1s &amp; 4s petronella turn into centre while 2s &amp; 3s set</w:t>
      </w:r>
    </w:p>
    <w:p w:rsidR="00B11EB3" w:rsidRDefault="00B11EB3" w:rsidP="00B11EB3">
      <w:pPr>
        <w:pStyle w:val="DanceBody"/>
        <w:keepNext w:val="0"/>
      </w:pPr>
      <w:r>
        <w:t>25-32</w:t>
      </w:r>
      <w:r>
        <w:tab/>
        <w:t>1s+2s also 3s+4s circle 4H round to left, 1s &amp; 4s advance towards partner &amp; dance out ends &amp; cast to 2nd/3rd places to end 2 4 (1)(3)</w:t>
      </w:r>
    </w:p>
    <w:p w:rsidR="00B11EB3" w:rsidRDefault="00B11EB3" w:rsidP="00B11EB3"/>
    <w:p w:rsidR="00B11EB3" w:rsidRDefault="00B11EB3" w:rsidP="00B11EB3">
      <w:pPr>
        <w:pStyle w:val="Minicrib"/>
      </w:pPr>
      <w:r>
        <w:t>INVERUGLAS WATER  (R8x32)  3C (4C set)</w:t>
      </w:r>
      <w:r>
        <w:tab/>
        <w:t>David G Queen  Southport 1</w:t>
      </w:r>
    </w:p>
    <w:p w:rsidR="00B11EB3" w:rsidRDefault="00B11EB3" w:rsidP="00B11EB3">
      <w:pPr>
        <w:pStyle w:val="DanceBody"/>
      </w:pPr>
      <w:r>
        <w:t xml:space="preserve"> 1- 8</w:t>
      </w:r>
      <w:r>
        <w:tab/>
        <w:t>1s dance Fig of 8 on own sides dancing between 2s to start</w:t>
      </w:r>
    </w:p>
    <w:p w:rsidR="00B11EB3" w:rsidRDefault="00B11EB3" w:rsidP="00B11EB3">
      <w:pPr>
        <w:pStyle w:val="DanceBody"/>
      </w:pPr>
      <w:r>
        <w:t xml:space="preserve"> 9-16</w:t>
      </w:r>
      <w:r>
        <w:tab/>
        <w:t>1s (dancing between 2s giving nearer hand) into double triangle position &amp; dance Double Triangles</w:t>
      </w:r>
    </w:p>
    <w:p w:rsidR="00B11EB3" w:rsidRDefault="00B11EB3" w:rsidP="00B11EB3">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B11EB3" w:rsidRDefault="00B11EB3" w:rsidP="00B11EB3">
      <w:pPr>
        <w:pStyle w:val="DanceBody"/>
        <w:keepNext w:val="0"/>
      </w:pPr>
      <w:r>
        <w:t>25-32</w:t>
      </w:r>
      <w:r>
        <w:tab/>
        <w:t>1s dance 1/2 LSh reel of 3 across (Man with 3s &amp; Lady with 2s) into a 1/2 reel 3 on own sides giving RSh to 4</w:t>
      </w:r>
      <w:r w:rsidRPr="00972EEB">
        <w:t>th</w:t>
      </w:r>
      <w:r>
        <w:t xml:space="preserve"> corner</w:t>
      </w:r>
    </w:p>
    <w:p w:rsidR="00B11EB3" w:rsidRDefault="00B11EB3" w:rsidP="00B11EB3"/>
    <w:p w:rsidR="00B11EB3" w:rsidRDefault="00B11EB3" w:rsidP="00B11EB3">
      <w:pPr>
        <w:pStyle w:val="Minicrib"/>
      </w:pPr>
      <w:r>
        <w:t>THE INVIGILATOR  (R5x40)  5C Set</w:t>
      </w:r>
      <w:r>
        <w:tab/>
        <w:t>Hugh Ferguson  Bristol 40th Anniversary Bk</w:t>
      </w:r>
    </w:p>
    <w:p w:rsidR="00B11EB3" w:rsidRDefault="00B11EB3" w:rsidP="00B11EB3">
      <w:pPr>
        <w:pStyle w:val="DanceBody"/>
      </w:pPr>
      <w:r>
        <w:t xml:space="preserve"> 1- 8</w:t>
      </w:r>
      <w:r>
        <w:tab/>
        <w:t>1s+3s set, cross RH &amp; cast (2s &amp; 4s remain in place). 1s+3s turn partner RH to finish BtoB in the middle facing 2s &amp; 4s (1M+3M facing 2L &amp; 4L, 1L+3L facing 2M+4M)</w:t>
      </w:r>
    </w:p>
    <w:p w:rsidR="00B11EB3" w:rsidRDefault="00B11EB3" w:rsidP="00B11EB3">
      <w:pPr>
        <w:pStyle w:val="DanceBody"/>
      </w:pPr>
      <w:r>
        <w:t xml:space="preserve"> 9-12</w:t>
      </w:r>
      <w:r>
        <w:tab/>
        <w:t xml:space="preserve">1s+3s dance 4 bars of the Spurtle with the 2s+4s (2s finish in 1st, 4s in 3rd place </w:t>
      </w:r>
      <w:r w:rsidRPr="00E048B3">
        <w:rPr>
          <w:b/>
        </w:rPr>
        <w:t>while</w:t>
      </w:r>
      <w:r>
        <w:t xml:space="preserve"> 1s+3s move down to 3rd &amp; 5th places) Finish 1L+1M facing 4L+4M, 3L+3M facing 5L+5M)</w:t>
      </w:r>
    </w:p>
    <w:p w:rsidR="00B11EB3" w:rsidRDefault="00B11EB3" w:rsidP="00B11EB3">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B11EB3" w:rsidRDefault="00B11EB3" w:rsidP="00B11EB3">
      <w:pPr>
        <w:pStyle w:val="DanceBody"/>
      </w:pPr>
      <w:r>
        <w:t>17-24</w:t>
      </w:r>
      <w:r>
        <w:tab/>
        <w:t>1M+3M followed by partners dance full RSh diagonal Alternating Tandem reels of 3 with 1st corners &amp; end facing Ladies 2nd corner position</w:t>
      </w:r>
    </w:p>
    <w:p w:rsidR="00B11EB3" w:rsidRDefault="00B11EB3" w:rsidP="00B11EB3">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rPr>
        <w:t>while</w:t>
      </w:r>
      <w:r>
        <w:t xml:space="preserve"> men face couples above (2s &amp; 4s)</w:t>
      </w:r>
    </w:p>
    <w:p w:rsidR="00B11EB3" w:rsidRDefault="00B11EB3" w:rsidP="00B11EB3">
      <w:pPr>
        <w:pStyle w:val="DanceBody"/>
      </w:pPr>
      <w:r>
        <w:t>33-36</w:t>
      </w:r>
      <w:r>
        <w:tab/>
        <w:t xml:space="preserve">1M+2s dance 1/2 RH across &amp; 1M casts to 2nd place on Ladies' side </w:t>
      </w:r>
      <w:r>
        <w:rPr>
          <w:b/>
        </w:rPr>
        <w:t>while</w:t>
      </w:r>
    </w:p>
    <w:p w:rsidR="00B11EB3" w:rsidRDefault="00B11EB3" w:rsidP="00B11EB3">
      <w:pPr>
        <w:pStyle w:val="DanceBody"/>
      </w:pPr>
      <w:r>
        <w:tab/>
        <w:t>3L+5s dance 1/2 RH &amp; 3L casts up to 4th place</w:t>
      </w:r>
    </w:p>
    <w:p w:rsidR="00B11EB3" w:rsidRDefault="00B11EB3" w:rsidP="00B11EB3">
      <w:pPr>
        <w:pStyle w:val="DanceBody"/>
      </w:pPr>
      <w:r>
        <w:tab/>
      </w:r>
      <w:r>
        <w:rPr>
          <w:b/>
        </w:rPr>
        <w:t>while</w:t>
      </w:r>
      <w:r>
        <w:t xml:space="preserve"> 1L+3M+4s dance RH across once round. End: 1L dances out to 2nd place Men' side, 4s dance back to 3rd place on own side, 3M to 4th place opp side</w:t>
      </w:r>
    </w:p>
    <w:p w:rsidR="00B11EB3" w:rsidRDefault="00B11EB3" w:rsidP="00B11EB3">
      <w:pPr>
        <w:pStyle w:val="DanceBody"/>
        <w:keepNext w:val="0"/>
      </w:pPr>
      <w:r>
        <w:t>37-40</w:t>
      </w:r>
      <w:r>
        <w:tab/>
        <w:t>1s+3s cross LH &amp; cast to 3rd/5th places 2 4 1 5 3</w:t>
      </w:r>
    </w:p>
    <w:p w:rsidR="00B11EB3" w:rsidRDefault="00B11EB3" w:rsidP="00B11EB3"/>
    <w:p w:rsidR="00B11EB3" w:rsidRDefault="00B11EB3" w:rsidP="00B11EB3">
      <w:pPr>
        <w:pStyle w:val="Minicrib"/>
      </w:pPr>
      <w:r>
        <w:t>THE INVITATION DANCE  (J8x32)  3C (4C set)</w:t>
      </w:r>
      <w:r>
        <w:tab/>
        <w:t>Roy Goldring</w:t>
      </w:r>
    </w:p>
    <w:p w:rsidR="00B11EB3" w:rsidRDefault="00B11EB3" w:rsidP="00B11EB3">
      <w:pPr>
        <w:pStyle w:val="DanceBody"/>
      </w:pPr>
      <w:r>
        <w:t xml:space="preserve"> 1- 4</w:t>
      </w:r>
      <w:r>
        <w:tab/>
        <w:t>1M crosses (passing partner RSh) &amp; casts 1 place</w:t>
      </w:r>
      <w:r w:rsidRPr="00BA6B4D">
        <w:rPr>
          <w:b/>
        </w:rPr>
        <w:t xml:space="preserve"> </w:t>
      </w:r>
      <w:r>
        <w:rPr>
          <w:b/>
        </w:rPr>
        <w:t xml:space="preserve">as </w:t>
      </w:r>
      <w:r>
        <w:t>1L dances in &amp; follows partner to end side by side in 2</w:t>
      </w:r>
      <w:r w:rsidRPr="00972EEB">
        <w:t>nd</w:t>
      </w:r>
      <w:r>
        <w:t xml:space="preserve"> place</w:t>
      </w:r>
    </w:p>
    <w:p w:rsidR="00B11EB3" w:rsidRDefault="00B11EB3" w:rsidP="00B11EB3">
      <w:pPr>
        <w:pStyle w:val="DanceBody"/>
      </w:pPr>
      <w:r>
        <w:t xml:space="preserve"> 5- 8</w:t>
      </w:r>
      <w:r>
        <w:tab/>
        <w:t>1L dances RH across with 2s</w:t>
      </w:r>
      <w:r w:rsidRPr="00BA6B4D">
        <w:rPr>
          <w:b/>
        </w:rPr>
        <w:t xml:space="preserve"> while </w:t>
      </w:r>
      <w:r>
        <w:t>1M dances LH across with 3s</w:t>
      </w:r>
    </w:p>
    <w:p w:rsidR="00B11EB3" w:rsidRDefault="00B11EB3" w:rsidP="00B11EB3">
      <w:pPr>
        <w:pStyle w:val="DanceBody"/>
      </w:pPr>
      <w:r>
        <w:t xml:space="preserve"> 9-16</w:t>
      </w:r>
      <w:r>
        <w:tab/>
        <w:t>1s in prom hold dance diagonal reel of 3 with 1</w:t>
      </w:r>
      <w:r w:rsidRPr="00972EEB">
        <w:t>st</w:t>
      </w:r>
      <w:r>
        <w:t xml:space="preserve"> corners (start RSh to 2M)</w:t>
      </w:r>
    </w:p>
    <w:p w:rsidR="00B11EB3" w:rsidRDefault="00B11EB3" w:rsidP="00B11EB3">
      <w:pPr>
        <w:pStyle w:val="DanceBody"/>
      </w:pPr>
      <w:r>
        <w:t>17-24</w:t>
      </w:r>
      <w:r>
        <w:tab/>
        <w:t>1s in prom hold dance diagonal reel of 3 with 2</w:t>
      </w:r>
      <w:r w:rsidRPr="00972EEB">
        <w:t>nd</w:t>
      </w:r>
      <w:r>
        <w:t xml:space="preserve"> corners (start LSh to 3M) ending in middle dancing down</w:t>
      </w:r>
    </w:p>
    <w:p w:rsidR="00B11EB3" w:rsidRDefault="00B11EB3" w:rsidP="00B11EB3">
      <w:pPr>
        <w:pStyle w:val="DanceBody"/>
        <w:keepNext w:val="0"/>
      </w:pPr>
      <w:r>
        <w:t>25-32</w:t>
      </w:r>
      <w:r>
        <w:tab/>
        <w:t>1s lead down &amp; cross below 3s &amp; cast up to 2</w:t>
      </w:r>
      <w:r w:rsidRPr="00972EEB">
        <w:t>nd</w:t>
      </w:r>
      <w:r>
        <w:t xml:space="preserve"> places, 2s+1s+3s turn partners RH</w:t>
      </w:r>
    </w:p>
    <w:p w:rsidR="00B11EB3" w:rsidRDefault="00B11EB3" w:rsidP="00B11EB3"/>
    <w:p w:rsidR="00B11EB3" w:rsidRDefault="00B11EB3" w:rsidP="00B11EB3">
      <w:pPr>
        <w:pStyle w:val="Minicrib"/>
      </w:pPr>
      <w:r>
        <w:t>IONA (S8x32)  2C (4C Set)</w:t>
      </w:r>
      <w:r>
        <w:tab/>
        <w:t>John Wood  Four Other Dances</w:t>
      </w:r>
    </w:p>
    <w:p w:rsidR="00B11EB3" w:rsidRDefault="00B11EB3" w:rsidP="00B11EB3">
      <w:pPr>
        <w:pStyle w:val="DanceBody"/>
      </w:pPr>
      <w:r>
        <w:t xml:space="preserve"> 1- 8</w:t>
      </w:r>
      <w:r>
        <w:tab/>
        <w:t>1s set, cross RH, 1s+2s set, 1L casts to 2</w:t>
      </w:r>
      <w:r w:rsidRPr="00972EEB">
        <w:t>nd</w:t>
      </w:r>
      <w:r>
        <w:t xml:space="preserve"> place opposite side</w:t>
      </w:r>
      <w:r w:rsidRPr="00BA6B4D">
        <w:rPr>
          <w:b/>
        </w:rPr>
        <w:t xml:space="preserve"> while </w:t>
      </w:r>
      <w:r>
        <w:t>2L cast up to top own side</w:t>
      </w:r>
      <w:r w:rsidRPr="00BA6B4D">
        <w:rPr>
          <w:b/>
        </w:rPr>
        <w:t xml:space="preserve"> while </w:t>
      </w:r>
      <w:r>
        <w:t>1M+2M cross to ptnrs pl facing out</w:t>
      </w:r>
    </w:p>
    <w:p w:rsidR="00B11EB3" w:rsidRDefault="00B11EB3" w:rsidP="00B11EB3">
      <w:pPr>
        <w:pStyle w:val="DanceBody"/>
      </w:pPr>
      <w:r>
        <w:t xml:space="preserve"> 9-16</w:t>
      </w:r>
      <w:r>
        <w:tab/>
        <w:t>1s+2s dance Ladies Chain &amp; end facing diagonally in</w:t>
      </w:r>
    </w:p>
    <w:p w:rsidR="00B11EB3" w:rsidRDefault="00B11EB3" w:rsidP="00B11EB3">
      <w:pPr>
        <w:pStyle w:val="DanceBody"/>
      </w:pPr>
      <w:r>
        <w:t>17-24</w:t>
      </w:r>
      <w:r>
        <w:tab/>
        <w:t>1s+2s petronella turn to 1 place to right &amp; join hands with partner set facing up/down, 2s dance 1/2 Fig of 8 round 1s</w:t>
      </w:r>
    </w:p>
    <w:p w:rsidR="00B11EB3" w:rsidRDefault="00B11EB3" w:rsidP="00B11EB3">
      <w:pPr>
        <w:pStyle w:val="DanceBody"/>
        <w:keepNext w:val="0"/>
      </w:pPr>
      <w:r>
        <w:t>25-32</w:t>
      </w:r>
      <w:r>
        <w:tab/>
        <w:t>2s+1s Adv+Ret 1 step twice &amp; turn partners 2H.  2 1</w:t>
      </w:r>
    </w:p>
    <w:p w:rsidR="00B11EB3" w:rsidRDefault="00B11EB3" w:rsidP="00B11EB3"/>
    <w:p w:rsidR="00B11EB3" w:rsidRDefault="00B11EB3" w:rsidP="00B11EB3">
      <w:pPr>
        <w:pStyle w:val="Minicrib"/>
      </w:pPr>
      <w:r>
        <w:t>THE IONA CROSS  (M-S3x32+3xR32)  6C Sq.Set</w:t>
      </w:r>
      <w:r>
        <w:tab/>
        <w:t>John W Mitchell  Whetherly Bk 17</w:t>
      </w:r>
    </w:p>
    <w:p w:rsidR="00B11EB3" w:rsidRDefault="00B11EB3" w:rsidP="00B11EB3">
      <w:pPr>
        <w:pStyle w:val="DanceBody"/>
      </w:pPr>
      <w:r>
        <w:t>Square set 5s face 1s &amp; 6s face 3s.  Dance 3 times Strathspey &amp; 3 times Reel</w:t>
      </w:r>
    </w:p>
    <w:p w:rsidR="00B11EB3" w:rsidRDefault="00B11EB3" w:rsidP="00B11EB3">
      <w:pPr>
        <w:pStyle w:val="DanceBody"/>
      </w:pPr>
      <w:r>
        <w:t xml:space="preserve"> 1- 8</w:t>
      </w:r>
      <w:r>
        <w:tab/>
        <w:t>1s+5s+6s+3s dance parallel RSh reels of 4 up/down set</w:t>
      </w:r>
    </w:p>
    <w:p w:rsidR="00B11EB3" w:rsidRDefault="00B11EB3" w:rsidP="00B11EB3">
      <w:pPr>
        <w:pStyle w:val="DanceBody"/>
      </w:pPr>
      <w:r>
        <w:t xml:space="preserve"> 9-16</w:t>
      </w:r>
      <w:r>
        <w:tab/>
        <w:t>1s+5s &amp; 6s+3s dance DoSiDo</w:t>
      </w:r>
      <w:r w:rsidRPr="00BA6B4D">
        <w:rPr>
          <w:b/>
        </w:rPr>
        <w:t xml:space="preserve"> </w:t>
      </w:r>
      <w:r>
        <w:rPr>
          <w:b/>
        </w:rPr>
        <w:t xml:space="preserve">as </w:t>
      </w:r>
      <w:r>
        <w:t>2s &amp; 4s Adv+Ret, 1s+5s &amp; 6s+3s dance 1/2 R&amp;L (1s &amp; 3s end facing side couples)</w:t>
      </w:r>
    </w:p>
    <w:p w:rsidR="00B11EB3" w:rsidRDefault="00B11EB3" w:rsidP="00B11EB3">
      <w:pPr>
        <w:pStyle w:val="DanceBody"/>
      </w:pPr>
      <w:r>
        <w:t>17-24</w:t>
      </w:r>
      <w:r>
        <w:tab/>
        <w:t>2s &amp; facing couple (1L+3M) with 4s &amp; facing couple (1M+3L) dance parallel RSh reels of 4 across set</w:t>
      </w:r>
    </w:p>
    <w:p w:rsidR="00B11EB3" w:rsidRDefault="00B11EB3" w:rsidP="00B11EB3">
      <w:pPr>
        <w:pStyle w:val="DanceBody"/>
        <w:keepNext w:val="0"/>
      </w:pPr>
      <w:r>
        <w:t>25-32</w:t>
      </w:r>
      <w:r>
        <w:tab/>
        <w:t>Each centre dancer (1s &amp; 3s) dances RH across with nearest 2 corner dancers, centre dancers dance LH across once round in centre</w:t>
      </w:r>
      <w:r w:rsidRPr="00BA6B4D">
        <w:rPr>
          <w:b/>
        </w:rPr>
        <w:t xml:space="preserve"> </w:t>
      </w:r>
      <w:r>
        <w:rPr>
          <w:b/>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B11EB3" w:rsidRDefault="00B11EB3" w:rsidP="00B11EB3"/>
    <w:p w:rsidR="00B11EB3" w:rsidRDefault="00B11EB3" w:rsidP="00B11EB3">
      <w:pPr>
        <w:pStyle w:val="Minicrib"/>
      </w:pPr>
      <w:r>
        <w:t>IONA REEL  (R8x32)  3C (4C set)</w:t>
      </w:r>
      <w:r>
        <w:tab/>
        <w:t>Pearl Nelson  Aotearoa Coll</w:t>
      </w:r>
    </w:p>
    <w:p w:rsidR="00B11EB3" w:rsidRDefault="00B11EB3" w:rsidP="00B11EB3">
      <w:pPr>
        <w:pStyle w:val="DanceBody"/>
      </w:pPr>
      <w:r>
        <w:t xml:space="preserve"> 1- 8</w:t>
      </w:r>
      <w:r>
        <w:tab/>
        <w:t>1s+2s set &amp; dance 1/2 RH across, 1s+3s set &amp; dance 1/2 LH across (2) (3) 1</w:t>
      </w:r>
    </w:p>
    <w:p w:rsidR="00B11EB3" w:rsidRDefault="00B11EB3" w:rsidP="00B11EB3">
      <w:pPr>
        <w:pStyle w:val="DanceBody"/>
      </w:pPr>
      <w:r>
        <w:t xml:space="preserve"> 9-16</w:t>
      </w:r>
      <w:r>
        <w:tab/>
        <w:t>1s dance Fig 8 round 3s</w:t>
      </w:r>
    </w:p>
    <w:p w:rsidR="00B11EB3" w:rsidRDefault="00B11EB3" w:rsidP="00B11EB3">
      <w:pPr>
        <w:pStyle w:val="DanceBody"/>
      </w:pPr>
      <w:r>
        <w:t>17-24</w:t>
      </w:r>
      <w:r>
        <w:tab/>
        <w:t>1s lead up between 3s &amp; behind 2s to top (2s+3s step down), 1s+2s+3s set, 1s cast to 2</w:t>
      </w:r>
      <w:r w:rsidRPr="00972EEB">
        <w:t>nd</w:t>
      </w:r>
      <w:r>
        <w:t xml:space="preserve"> place</w:t>
      </w:r>
      <w:r w:rsidRPr="00BA6B4D">
        <w:rPr>
          <w:b/>
        </w:rPr>
        <w:t xml:space="preserve"> while </w:t>
      </w:r>
      <w:r>
        <w:t>2s cross up &amp; 3s cross RH</w:t>
      </w:r>
    </w:p>
    <w:p w:rsidR="00B11EB3" w:rsidRDefault="00B11EB3" w:rsidP="00B11EB3">
      <w:pPr>
        <w:pStyle w:val="DanceBody"/>
        <w:keepNext w:val="0"/>
      </w:pPr>
      <w:r>
        <w:t>25-32</w:t>
      </w:r>
      <w:r>
        <w:tab/>
        <w:t>2s+1s+3s dance reels of 3 on sides (1s in &amp; down to start)</w:t>
      </w:r>
    </w:p>
    <w:p w:rsidR="00B11EB3" w:rsidRDefault="00B11EB3" w:rsidP="00B11EB3"/>
    <w:p w:rsidR="00B11EB3" w:rsidRDefault="00B11EB3" w:rsidP="00B11EB3">
      <w:pPr>
        <w:pStyle w:val="Minicrib"/>
      </w:pPr>
      <w:r>
        <w:t>IRENE BENNETT'S STRATHSPEY  (S8x32)  3C (4C set)</w:t>
      </w:r>
      <w:r>
        <w:tab/>
        <w:t>Lewis N Derrick  75 Years Dancing St Andrews</w:t>
      </w:r>
    </w:p>
    <w:p w:rsidR="00B11EB3" w:rsidRDefault="00B11EB3" w:rsidP="00B11EB3">
      <w:pPr>
        <w:pStyle w:val="DanceBody"/>
      </w:pPr>
      <w:r>
        <w:t xml:space="preserve"> 1- 8</w:t>
      </w:r>
      <w:r>
        <w:tab/>
        <w:t>1s cross RH &amp; cast 1 place, 1s cross LH &amp; cast left into lines across (1L between 2s &amp; 1M between 3s)</w:t>
      </w:r>
    </w:p>
    <w:p w:rsidR="00B11EB3" w:rsidRDefault="00B11EB3" w:rsidP="00B11EB3">
      <w:pPr>
        <w:pStyle w:val="DanceBody"/>
      </w:pPr>
      <w:r>
        <w:t xml:space="preserve"> 9-16</w:t>
      </w:r>
      <w:r>
        <w:tab/>
        <w:t>2s+1s+3s Adv+Ret (up/down) &amp; circle 6H round to left 1/2 way</w:t>
      </w:r>
    </w:p>
    <w:p w:rsidR="00B11EB3" w:rsidRDefault="00B11EB3" w:rsidP="00B11EB3">
      <w:pPr>
        <w:pStyle w:val="DanceBody"/>
      </w:pPr>
      <w:r>
        <w:t>17-20</w:t>
      </w:r>
      <w:r>
        <w:tab/>
        <w:t>1s dance 1/2 diag R&amp;L (up/down)  with 3M &amp; 2L</w:t>
      </w:r>
    </w:p>
    <w:p w:rsidR="00B11EB3" w:rsidRDefault="00B11EB3" w:rsidP="00B11EB3">
      <w:pPr>
        <w:pStyle w:val="DanceBody"/>
      </w:pPr>
      <w:r>
        <w:t>21-24</w:t>
      </w:r>
      <w:r>
        <w:tab/>
        <w:t>1s dance 1/2 diag R&amp;L (up/down)  with 3L &amp; 2M &amp; end omitting polite turn</w:t>
      </w:r>
    </w:p>
    <w:p w:rsidR="00B11EB3" w:rsidRDefault="00B11EB3" w:rsidP="00B11EB3">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B11EB3" w:rsidRDefault="00B11EB3" w:rsidP="00B11EB3"/>
    <w:p w:rsidR="00B11EB3" w:rsidRDefault="00B11EB3" w:rsidP="00B11EB3">
      <w:pPr>
        <w:pStyle w:val="Minicrib"/>
      </w:pPr>
      <w:r>
        <w:t>IRENE MCLEAN OF DUNS  (R4x32)  4C Set</w:t>
      </w:r>
      <w:r>
        <w:tab/>
        <w:t>Muriel Johnstone  Merse Coll</w:t>
      </w:r>
    </w:p>
    <w:p w:rsidR="00B11EB3" w:rsidRDefault="00B11EB3" w:rsidP="00B11EB3">
      <w:pPr>
        <w:pStyle w:val="DanceBody"/>
      </w:pPr>
      <w:r>
        <w:t xml:space="preserve"> 1- 8</w:t>
      </w:r>
      <w:r>
        <w:tab/>
        <w:t xml:space="preserve">1s followed by 2s lead down (3 bars), 2s divide as 1s lead up to the top &amp; cast to 2nd place </w:t>
      </w:r>
      <w:r>
        <w:rPr>
          <w:b/>
        </w:rPr>
        <w:t>while</w:t>
      </w:r>
      <w:r>
        <w:t xml:space="preserve"> 2s lead up to top place. 1s finish in centre of the set NHJ. 3s &amp; 4s step in on bars 7-8 ready for Poussette</w:t>
      </w:r>
    </w:p>
    <w:p w:rsidR="00B11EB3" w:rsidRDefault="00B11EB3" w:rsidP="00B11EB3">
      <w:pPr>
        <w:pStyle w:val="DanceBody"/>
      </w:pPr>
      <w:r>
        <w:t xml:space="preserve"> 9-16</w:t>
      </w:r>
      <w:r>
        <w:tab/>
        <w:t>1s+3s+4s dance Poussette.  2 3 4 1</w:t>
      </w:r>
    </w:p>
    <w:p w:rsidR="00B11EB3" w:rsidRDefault="00B11EB3" w:rsidP="00B11EB3">
      <w:pPr>
        <w:pStyle w:val="DanceBody"/>
      </w:pPr>
      <w:r>
        <w:t>17-20</w:t>
      </w:r>
      <w:r>
        <w:tab/>
        <w:t>2s+1s dance in to meet partners &amp; dance down/up the set (2 bars) &amp; dance 1/2 LH across &amp; stay facing out (3s &amp; 4s step up/down to ends of set on bars 17-18).  3 (1) (2) 4</w:t>
      </w:r>
    </w:p>
    <w:p w:rsidR="00B11EB3" w:rsidRDefault="00B11EB3" w:rsidP="00B11EB3">
      <w:pPr>
        <w:pStyle w:val="DanceBody"/>
      </w:pPr>
      <w:r>
        <w:t>21-24</w:t>
      </w:r>
      <w:r>
        <w:tab/>
        <w:t>1s+2s cast out round ends &amp; cross to own sides. 3 1 2 4</w:t>
      </w:r>
    </w:p>
    <w:p w:rsidR="00B11EB3" w:rsidRDefault="00B11EB3" w:rsidP="00B11EB3">
      <w:pPr>
        <w:pStyle w:val="DanceBody"/>
      </w:pPr>
      <w:r>
        <w:t>25-28</w:t>
      </w:r>
      <w:r>
        <w:tab/>
        <w:t>All join hands on sides &amp; dance PdB Coupé (4 bars)</w:t>
      </w:r>
    </w:p>
    <w:p w:rsidR="00B11EB3" w:rsidRDefault="00B11EB3" w:rsidP="00B11EB3">
      <w:pPr>
        <w:pStyle w:val="DanceBody"/>
      </w:pPr>
      <w:r>
        <w:t>29-30</w:t>
      </w:r>
      <w:r>
        <w:tab/>
        <w:t xml:space="preserve">1s+2s "Link" </w:t>
      </w:r>
      <w:r>
        <w:rPr>
          <w:b/>
        </w:rPr>
        <w:t>while</w:t>
      </w:r>
      <w:r>
        <w:t xml:space="preserve"> 3s+4s Set, turning to face up/down</w:t>
      </w:r>
    </w:p>
    <w:p w:rsidR="00B11EB3" w:rsidRDefault="00B11EB3" w:rsidP="00B11EB3">
      <w:pPr>
        <w:pStyle w:val="DanceBody"/>
        <w:keepNext w:val="0"/>
      </w:pPr>
      <w:r>
        <w:t>31-32</w:t>
      </w:r>
      <w:r>
        <w:tab/>
        <w:t>3s+2s also 1s+4s change places LH on the sides 2 3 4 1</w:t>
      </w:r>
    </w:p>
    <w:p w:rsidR="00B11EB3" w:rsidRDefault="00B11EB3" w:rsidP="00B11EB3"/>
    <w:p w:rsidR="00B11EB3" w:rsidRDefault="00B11EB3" w:rsidP="00B11EB3">
      <w:pPr>
        <w:pStyle w:val="Minicrib"/>
      </w:pPr>
      <w:r>
        <w:t>IRENE'S STRATHSPEY  (S3x32)  3C Set</w:t>
      </w:r>
      <w:r>
        <w:tab/>
        <w:t>D Steed  Beechwood coll</w:t>
      </w:r>
    </w:p>
    <w:p w:rsidR="00B11EB3" w:rsidRDefault="00B11EB3" w:rsidP="00B11EB3">
      <w:pPr>
        <w:pStyle w:val="DanceBody"/>
      </w:pPr>
      <w:r>
        <w:t xml:space="preserve"> 1- 8</w:t>
      </w:r>
      <w:r>
        <w:tab/>
        <w:t>1s set, cross RH &amp; turn 2s LH on sides 1.1/2 times</w:t>
      </w:r>
    </w:p>
    <w:p w:rsidR="00B11EB3" w:rsidRDefault="00B11EB3" w:rsidP="00B11EB3">
      <w:pPr>
        <w:pStyle w:val="DanceBody"/>
      </w:pPr>
      <w:r>
        <w:t xml:space="preserve"> 9-16</w:t>
      </w:r>
      <w:r>
        <w:tab/>
        <w:t>1s+2s dance Ladies Chain</w:t>
      </w:r>
    </w:p>
    <w:p w:rsidR="00B11EB3" w:rsidRDefault="00B11EB3" w:rsidP="00B11EB3">
      <w:pPr>
        <w:pStyle w:val="DanceBody"/>
      </w:pPr>
      <w:r>
        <w:t>17-24</w:t>
      </w:r>
      <w:r>
        <w:tab/>
        <w:t>1s+2s+3s dance reels of 3 on sides (1s cross down LH to dance reels on own sides &amp; end 2</w:t>
      </w:r>
      <w:r w:rsidRPr="00972EEB">
        <w:t>nd</w:t>
      </w:r>
      <w:r>
        <w:t xml:space="preserve"> place own sides)</w:t>
      </w:r>
    </w:p>
    <w:p w:rsidR="00B11EB3" w:rsidRDefault="00B11EB3" w:rsidP="00B11EB3">
      <w:pPr>
        <w:pStyle w:val="DanceBody"/>
        <w:keepNext w:val="0"/>
      </w:pPr>
      <w:r>
        <w:t>25-32</w:t>
      </w:r>
      <w:r>
        <w:tab/>
        <w:t>1s+3s dance RH across, 1s set advancing &amp; cast to 3</w:t>
      </w:r>
      <w:r w:rsidRPr="00972EEB">
        <w:t>rd</w:t>
      </w:r>
      <w:r>
        <w:t xml:space="preserve"> place</w:t>
      </w:r>
    </w:p>
    <w:p w:rsidR="00B11EB3" w:rsidRDefault="00B11EB3" w:rsidP="00B11EB3"/>
    <w:p w:rsidR="00B11EB3" w:rsidRDefault="00B11EB3" w:rsidP="00B11EB3">
      <w:pPr>
        <w:pStyle w:val="Minicrib"/>
      </w:pPr>
      <w:r>
        <w:t>IRISH IN THE RAIN  (J8x32)  3C (4C set)</w:t>
      </w:r>
      <w:r>
        <w:tab/>
        <w:t>Moira Turner  A World's End Book of 13 SCDs - Vol 1</w:t>
      </w:r>
    </w:p>
    <w:p w:rsidR="00B11EB3" w:rsidRDefault="00B11EB3" w:rsidP="00B11EB3">
      <w:pPr>
        <w:pStyle w:val="DanceBody"/>
      </w:pPr>
      <w:r>
        <w:t xml:space="preserve"> 1- 8</w:t>
      </w:r>
      <w:r>
        <w:tab/>
        <w:t>1s set cross down (no hands, 2s step up 3-4); dance LSh round 2nd corner (1M up, 1L down) to 2nd place opp sides facing out</w:t>
      </w:r>
    </w:p>
    <w:p w:rsidR="00B11EB3" w:rsidRDefault="00B11EB3" w:rsidP="00B11EB3">
      <w:pPr>
        <w:pStyle w:val="DanceBody"/>
      </w:pPr>
      <w:r>
        <w:t xml:space="preserve"> 9-16</w:t>
      </w:r>
      <w:r>
        <w:tab/>
        <w:t>1s+1st corners turn 3/4 RH, retain RH with corner &amp; join LH with partner, 1s dance 4 bars of "Spoke" (balance with 1st corner &amp; 2nd corner) &amp; 1s turn 3rd corners 3/4 RH</w:t>
      </w:r>
    </w:p>
    <w:p w:rsidR="00B11EB3" w:rsidRDefault="00B11EB3" w:rsidP="00B11EB3">
      <w:pPr>
        <w:pStyle w:val="DanceBody"/>
      </w:pPr>
      <w:r>
        <w:t>17-24</w:t>
      </w:r>
      <w:r>
        <w:tab/>
        <w:t xml:space="preserve">1M+2s </w:t>
      </w:r>
      <w:r>
        <w:rPr>
          <w:b/>
        </w:rPr>
        <w:t>also</w:t>
      </w:r>
      <w:r>
        <w:t xml:space="preserve"> 1L+3s dance LSh reels of 3 across (LSh to 2nd corner to start), 1s end facing 2nd corners</w:t>
      </w:r>
    </w:p>
    <w:p w:rsidR="00B11EB3" w:rsidRPr="00383EA8" w:rsidRDefault="00B11EB3" w:rsidP="00B11EB3">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B11EB3" w:rsidRDefault="00B11EB3" w:rsidP="00B11EB3"/>
    <w:p w:rsidR="00B11EB3" w:rsidRDefault="00B11EB3" w:rsidP="00B11EB3">
      <w:pPr>
        <w:pStyle w:val="Minicrib"/>
      </w:pPr>
      <w:r>
        <w:t>AN IRISH MAID  (S3x32)  3C Set</w:t>
      </w:r>
      <w:r>
        <w:tab/>
        <w:t>Douglas J Dean  Rodney Rooms Bk 1</w:t>
      </w:r>
    </w:p>
    <w:p w:rsidR="00B11EB3" w:rsidRDefault="00B11EB3" w:rsidP="00B11EB3">
      <w:pPr>
        <w:pStyle w:val="DanceBody"/>
      </w:pPr>
      <w:r>
        <w:t xml:space="preserve"> 1- 8</w:t>
      </w:r>
      <w:r>
        <w:tab/>
        <w:t>1s cross down to dance Fig of 8 on opposite sides &amp; end 1</w:t>
      </w:r>
      <w:r w:rsidRPr="00972EEB">
        <w:t>st</w:t>
      </w:r>
      <w:r>
        <w:t xml:space="preserve"> pl opposite sides</w:t>
      </w:r>
    </w:p>
    <w:p w:rsidR="00B11EB3" w:rsidRDefault="00B11EB3" w:rsidP="00B11EB3">
      <w:pPr>
        <w:pStyle w:val="DanceBody"/>
      </w:pPr>
      <w:r>
        <w:t xml:space="preserve"> 9-16</w:t>
      </w:r>
      <w:r>
        <w:tab/>
        <w:t>1s+2s dance 1/2 R&amp;L, 1s+3s dance 1/2 R&amp;L.  (2)(3)(1)</w:t>
      </w:r>
    </w:p>
    <w:p w:rsidR="00B11EB3" w:rsidRDefault="00B11EB3" w:rsidP="00B11EB3">
      <w:pPr>
        <w:pStyle w:val="DanceBody"/>
      </w:pPr>
      <w:r>
        <w:t>17-24</w:t>
      </w:r>
      <w:r>
        <w:tab/>
        <w:t>All dance 1/2 reel of 3 on sides (2s give RSh to 3s), all set &amp; 1/2 turn partner into…</w:t>
      </w:r>
    </w:p>
    <w:p w:rsidR="00B11EB3" w:rsidRDefault="00B11EB3" w:rsidP="00B11EB3">
      <w:pPr>
        <w:pStyle w:val="DanceBody"/>
        <w:keepNext w:val="0"/>
      </w:pPr>
      <w:r>
        <w:t>25-32</w:t>
      </w:r>
      <w:r>
        <w:tab/>
        <w:t>All dance Allemande</w:t>
      </w:r>
    </w:p>
    <w:p w:rsidR="00B11EB3" w:rsidRDefault="00B11EB3" w:rsidP="00B11EB3"/>
    <w:p w:rsidR="00B11EB3" w:rsidRDefault="00B11EB3" w:rsidP="00B11EB3">
      <w:pPr>
        <w:pStyle w:val="Minicrib"/>
      </w:pPr>
      <w:r>
        <w:t>IRISH ROSE  (J8x48)  3C (4C set)</w:t>
      </w:r>
      <w:r>
        <w:tab/>
        <w:t>Muriel Boal</w:t>
      </w:r>
    </w:p>
    <w:p w:rsidR="00B11EB3" w:rsidRDefault="00B11EB3" w:rsidP="00B11EB3">
      <w:pPr>
        <w:pStyle w:val="DanceBody"/>
      </w:pPr>
      <w:r>
        <w:t xml:space="preserve"> 1- 8</w:t>
      </w:r>
      <w:r>
        <w:tab/>
        <w:t>1s cross RH, cast (2s step up), turn LH to 2nd place opp sides</w:t>
      </w:r>
    </w:p>
    <w:p w:rsidR="00B11EB3" w:rsidRDefault="00B11EB3" w:rsidP="00B11EB3">
      <w:pPr>
        <w:pStyle w:val="DanceBody"/>
      </w:pPr>
      <w:r>
        <w:t xml:space="preserve"> 9-16</w:t>
      </w:r>
      <w:r>
        <w:tab/>
        <w:t>1M+2s &amp; 1L+3s dance RH across; 1s pass RSh to dance LH across with other couple</w:t>
      </w:r>
    </w:p>
    <w:p w:rsidR="00B11EB3" w:rsidRDefault="00B11EB3" w:rsidP="00B11EB3">
      <w:pPr>
        <w:pStyle w:val="DanceBody"/>
      </w:pPr>
      <w:r>
        <w:t>17-24</w:t>
      </w:r>
      <w:r>
        <w:tab/>
        <w:t>1/2 LSh reels of 3 across, 1M at top, 1L at bottom (1M+2M &amp; 1L+3L pass LSh); 1s pass LSh &amp; dance 1/2 LSh reels of 3s across with other couple</w:t>
      </w:r>
    </w:p>
    <w:p w:rsidR="00B11EB3" w:rsidRDefault="00B11EB3" w:rsidP="00B11EB3">
      <w:pPr>
        <w:pStyle w:val="DanceBody"/>
      </w:pPr>
      <w:r>
        <w:t>25-32</w:t>
      </w:r>
      <w:r>
        <w:tab/>
        <w:t>1s dance diag R&amp;L (1M up/ 1L down)</w:t>
      </w:r>
    </w:p>
    <w:p w:rsidR="00B11EB3" w:rsidRDefault="00B11EB3" w:rsidP="00B11EB3">
      <w:pPr>
        <w:pStyle w:val="DanceBody"/>
      </w:pPr>
      <w:r>
        <w:t>33-40</w:t>
      </w:r>
      <w:r>
        <w:tab/>
        <w:t>3s+1s+2s turn RH (4 bars) &amp; all chase clockwise 1/2 round to own side</w:t>
      </w:r>
    </w:p>
    <w:p w:rsidR="00B11EB3" w:rsidRDefault="00B11EB3" w:rsidP="00B11EB3">
      <w:pPr>
        <w:pStyle w:val="DanceBody"/>
        <w:keepNext w:val="0"/>
      </w:pPr>
      <w:r>
        <w:t>41-48</w:t>
      </w:r>
      <w:r>
        <w:tab/>
        <w:t>2s+1s+3s circle 6H round &amp; back.  2 1 3</w:t>
      </w:r>
    </w:p>
    <w:p w:rsidR="00B11EB3" w:rsidRDefault="00B11EB3" w:rsidP="00B11EB3"/>
    <w:p w:rsidR="00B11EB3" w:rsidRDefault="00B11EB3" w:rsidP="00B11EB3">
      <w:pPr>
        <w:pStyle w:val="Minicrib"/>
      </w:pPr>
      <w:r>
        <w:t>THE IRISH ROVER  (R8x32)  3C (4C set)</w:t>
      </w:r>
      <w:r>
        <w:tab/>
        <w:t>James Cosh  22 SCDs</w:t>
      </w:r>
    </w:p>
    <w:p w:rsidR="00B11EB3" w:rsidRDefault="00B11EB3" w:rsidP="00B11EB3">
      <w:pPr>
        <w:pStyle w:val="DanceBody"/>
      </w:pPr>
      <w:r>
        <w:t xml:space="preserve"> 1- 8</w:t>
      </w:r>
      <w:r>
        <w:tab/>
        <w:t>1s dance down below 3s &amp; cast up to 2</w:t>
      </w:r>
      <w:r w:rsidRPr="00972EEB">
        <w:t>nd</w:t>
      </w:r>
      <w:r>
        <w:t xml:space="preserve"> place own sides, 1L dances RH across with 2s</w:t>
      </w:r>
      <w:r w:rsidRPr="00BA6B4D">
        <w:rPr>
          <w:b/>
        </w:rPr>
        <w:t xml:space="preserve"> while </w:t>
      </w:r>
      <w:r>
        <w:t>1M dances RH across with 3s</w:t>
      </w:r>
    </w:p>
    <w:p w:rsidR="00B11EB3" w:rsidRDefault="00B11EB3" w:rsidP="00B11EB3">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B11EB3" w:rsidRDefault="00B11EB3" w:rsidP="00B11EB3">
      <w:pPr>
        <w:pStyle w:val="DanceBody"/>
      </w:pPr>
      <w:r>
        <w:t>17-24</w:t>
      </w:r>
      <w:r>
        <w:tab/>
        <w:t>1s dance reels of 3 across giving LSh to 1</w:t>
      </w:r>
      <w:r w:rsidRPr="00972EEB">
        <w:t>st</w:t>
      </w:r>
      <w:r>
        <w:t xml:space="preserve"> corners ending in 2</w:t>
      </w:r>
      <w:r w:rsidRPr="00972EEB">
        <w:t>nd</w:t>
      </w:r>
      <w:r>
        <w:t xml:space="preserve"> place own sides</w:t>
      </w:r>
    </w:p>
    <w:p w:rsidR="00B11EB3" w:rsidRDefault="00B11EB3" w:rsidP="00B11EB3">
      <w:pPr>
        <w:pStyle w:val="DanceBody"/>
        <w:keepNext w:val="0"/>
      </w:pPr>
      <w:r>
        <w:t>25-32</w:t>
      </w:r>
      <w:r>
        <w:tab/>
        <w:t>1s dance Diag R&amp;L (1M crossing down &amp; 1L crossing up to start)</w:t>
      </w:r>
    </w:p>
    <w:p w:rsidR="00B11EB3" w:rsidRDefault="00B11EB3" w:rsidP="00B11EB3"/>
    <w:p w:rsidR="00B11EB3" w:rsidRDefault="00B11EB3" w:rsidP="00B11EB3">
      <w:pPr>
        <w:pStyle w:val="Minicrib"/>
      </w:pPr>
      <w:r>
        <w:t>IRON HORSE REEL  (R4x32)  4C set</w:t>
      </w:r>
      <w:r>
        <w:tab/>
        <w:t>Jacob Steel</w:t>
      </w:r>
    </w:p>
    <w:p w:rsidR="00B11EB3" w:rsidRDefault="00B11EB3" w:rsidP="00B11EB3">
      <w:pPr>
        <w:pStyle w:val="DanceBody"/>
      </w:pPr>
      <w:r>
        <w:t>2s &amp; 4s start on opp sides</w:t>
      </w:r>
    </w:p>
    <w:p w:rsidR="00B11EB3" w:rsidRDefault="00B11EB3" w:rsidP="00B11EB3">
      <w:pPr>
        <w:pStyle w:val="DanceBody"/>
      </w:pPr>
      <w:r>
        <w:t xml:space="preserve"> 1- 8</w:t>
      </w:r>
      <w:r>
        <w:tab/>
        <w:t xml:space="preserve">1s+2s </w:t>
      </w:r>
      <w:r>
        <w:rPr>
          <w:b/>
        </w:rPr>
        <w:t>also</w:t>
      </w:r>
      <w:r>
        <w:t xml:space="preserve"> 3s+4s dance RH across; 1s &amp; 4s chase clockwise 1/2 round </w:t>
      </w:r>
      <w:r>
        <w:rPr>
          <w:b/>
        </w:rPr>
        <w:t>while</w:t>
      </w:r>
      <w:r>
        <w:t xml:space="preserve"> 2s+3s dance LH across. 4 (2) 3 (1)</w:t>
      </w:r>
    </w:p>
    <w:p w:rsidR="00B11EB3" w:rsidRDefault="00B11EB3" w:rsidP="00B11EB3">
      <w:pPr>
        <w:pStyle w:val="DanceBody"/>
      </w:pPr>
      <w:r>
        <w:t xml:space="preserve"> 9-12</w:t>
      </w:r>
      <w:r>
        <w:tab/>
        <w:t xml:space="preserve">4s+2s </w:t>
      </w:r>
      <w:r>
        <w:rPr>
          <w:b/>
        </w:rPr>
        <w:t>also</w:t>
      </w:r>
      <w:r>
        <w:t xml:space="preserve"> 3s+1s pass each other RSh on sides (2 bars), 2s &amp; 3s chase clockwise 1/2 round (2 bars) </w:t>
      </w:r>
      <w:r>
        <w:rPr>
          <w:b/>
        </w:rPr>
        <w:t>while</w:t>
      </w:r>
      <w:r>
        <w:t xml:space="preserve"> 4s+1s dance LH across (2 bars) &amp; cross LH with partner to form 2 lines of 4 across set</w:t>
      </w:r>
    </w:p>
    <w:p w:rsidR="00B11EB3" w:rsidRDefault="00B11EB3" w:rsidP="00B11EB3">
      <w:pPr>
        <w:pStyle w:val="DanceBody"/>
      </w:pPr>
      <w:r>
        <w:t>13-16</w:t>
      </w:r>
      <w:r>
        <w:tab/>
        <w:t>Repeat 9-12 from new positions to form lines up/down</w:t>
      </w:r>
    </w:p>
    <w:p w:rsidR="00B11EB3" w:rsidRDefault="00B11EB3" w:rsidP="00B11EB3">
      <w:pPr>
        <w:pStyle w:val="DanceBody"/>
      </w:pPr>
      <w:r>
        <w:t>17-20</w:t>
      </w:r>
      <w:r>
        <w:tab/>
        <w:t>Repeat 9-12 from new positions to form lines across</w:t>
      </w:r>
    </w:p>
    <w:p w:rsidR="00B11EB3" w:rsidRDefault="00B11EB3" w:rsidP="00B11EB3">
      <w:pPr>
        <w:pStyle w:val="DanceBody"/>
      </w:pPr>
      <w:r>
        <w:t>21-24</w:t>
      </w:r>
      <w:r>
        <w:tab/>
        <w:t>Repeat 9-12 from new positions to form lines up/down. 4 (2) 3 (1)</w:t>
      </w:r>
    </w:p>
    <w:p w:rsidR="00B11EB3" w:rsidRPr="00446666" w:rsidRDefault="00B11EB3" w:rsidP="00B11EB3">
      <w:pPr>
        <w:pStyle w:val="DanceBody"/>
        <w:keepNext w:val="0"/>
      </w:pPr>
      <w:r>
        <w:t>25-32</w:t>
      </w:r>
      <w:r>
        <w:tab/>
        <w:t xml:space="preserve">4s+2s </w:t>
      </w:r>
      <w:r>
        <w:rPr>
          <w:b/>
        </w:rPr>
        <w:t>also</w:t>
      </w:r>
      <w:r>
        <w:t xml:space="preserve"> 3s+1s turn 1.1/2 RH to change places; 2s+4s+1s+3s dance 1/2 RSh reels of 3 on sides.  3 (1) 4 (2)</w:t>
      </w:r>
    </w:p>
    <w:p w:rsidR="00B11EB3" w:rsidRDefault="00B11EB3" w:rsidP="00B11EB3"/>
    <w:p w:rsidR="00B11EB3" w:rsidRDefault="00B11EB3" w:rsidP="00B11EB3">
      <w:pPr>
        <w:pStyle w:val="Minicrib"/>
      </w:pPr>
      <w:r>
        <w:t>THE IRON MAN  (S8x32)  2C (4C set)</w:t>
      </w:r>
      <w:r>
        <w:tab/>
        <w:t>John W Mitchell  Whetherly Bk 2</w:t>
      </w:r>
    </w:p>
    <w:p w:rsidR="00B11EB3" w:rsidRDefault="00B11EB3" w:rsidP="00B11EB3">
      <w:pPr>
        <w:pStyle w:val="DanceBody"/>
      </w:pPr>
      <w:r>
        <w:t xml:space="preserve"> 1- 8</w:t>
      </w:r>
      <w:r>
        <w:tab/>
        <w:t>1s cross RH, cast (2s step up); 2s+1s dance 1/2 R&amp;L</w:t>
      </w:r>
    </w:p>
    <w:p w:rsidR="00B11EB3" w:rsidRDefault="00B11EB3" w:rsidP="00B11EB3">
      <w:pPr>
        <w:pStyle w:val="DanceBody"/>
      </w:pPr>
      <w:r>
        <w:t xml:space="preserve"> 9-16</w:t>
      </w:r>
      <w:r>
        <w:tab/>
        <w:t>1s+2s dance Ladies' Chain. End facing in diagonally</w:t>
      </w:r>
    </w:p>
    <w:p w:rsidR="00B11EB3" w:rsidRDefault="00B11EB3" w:rsidP="00B11EB3">
      <w:pPr>
        <w:pStyle w:val="DanceBody"/>
      </w:pPr>
      <w:r>
        <w:t>17-24</w:t>
      </w:r>
      <w:r>
        <w:tab/>
        <w:t>Highland Schottische Petronella:</w:t>
      </w:r>
    </w:p>
    <w:p w:rsidR="00B11EB3" w:rsidRDefault="00B11EB3" w:rsidP="00B11EB3">
      <w:pPr>
        <w:pStyle w:val="DanceBody"/>
      </w:pPr>
      <w:r>
        <w:tab/>
        <w:t>17-20   Set right (HS) then pivot to right to face out &amp; set left (HS) &amp; pivot right to face in again having moved 1 place anticlockwise round</w:t>
      </w:r>
    </w:p>
    <w:p w:rsidR="00B11EB3" w:rsidRDefault="00B11EB3" w:rsidP="00B11EB3">
      <w:pPr>
        <w:pStyle w:val="DanceBody"/>
      </w:pPr>
      <w:r>
        <w:tab/>
        <w:t>21-24   Repeat 17-20 to end on sides. 2 (1)</w:t>
      </w:r>
    </w:p>
    <w:p w:rsidR="00B11EB3" w:rsidRDefault="00B11EB3" w:rsidP="00B11EB3">
      <w:pPr>
        <w:pStyle w:val="DanceBody"/>
        <w:keepNext w:val="0"/>
      </w:pPr>
      <w:r>
        <w:t>25-32</w:t>
      </w:r>
      <w:r>
        <w:tab/>
        <w:t>1s lead down (2 bars), lead up, cross &amp; cast.  2 1</w:t>
      </w:r>
    </w:p>
    <w:p w:rsidR="00B11EB3" w:rsidRDefault="00B11EB3" w:rsidP="00B11EB3"/>
    <w:p w:rsidR="00B11EB3" w:rsidRDefault="00B11EB3" w:rsidP="00B11EB3">
      <w:pPr>
        <w:pStyle w:val="Minicrib"/>
      </w:pPr>
      <w:r>
        <w:t>THE IRON MAN  (S3x32)  3C set</w:t>
      </w:r>
      <w:r>
        <w:tab/>
        <w:t>John Roby</w:t>
      </w:r>
    </w:p>
    <w:p w:rsidR="00B11EB3" w:rsidRDefault="00B11EB3" w:rsidP="00B11EB3">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B11EB3" w:rsidRPr="00576B7B" w:rsidRDefault="00B11EB3" w:rsidP="00B11EB3">
      <w:pPr>
        <w:pStyle w:val="DanceBody"/>
      </w:pPr>
      <w:r>
        <w:t xml:space="preserve"> 9-16</w:t>
      </w:r>
      <w:r>
        <w:tab/>
        <w:t>3 couple allemande, 2s end facing 1st corners (pstn)</w:t>
      </w:r>
    </w:p>
    <w:p w:rsidR="00B11EB3" w:rsidRDefault="00B11EB3" w:rsidP="00B11EB3">
      <w:pPr>
        <w:pStyle w:val="DanceBody"/>
      </w:pPr>
      <w:r w:rsidRPr="00576B7B">
        <w:t>17-24</w:t>
      </w:r>
      <w:r w:rsidRPr="00576B7B">
        <w:tab/>
        <w:t>2s+1st corners dance 1/2 diag reel of 4, pass RSh, 2s+2nd corners dance</w:t>
      </w:r>
      <w:r>
        <w:t xml:space="preserve"> 1/2 diag reel of 4. 2s pass RSh to 2nd place own side (1) 2 (3)</w:t>
      </w:r>
    </w:p>
    <w:p w:rsidR="00B11EB3" w:rsidRDefault="00B11EB3" w:rsidP="00B11EB3">
      <w:pPr>
        <w:pStyle w:val="DanceBody"/>
      </w:pPr>
      <w:r>
        <w:t>25-28</w:t>
      </w:r>
      <w:r>
        <w:tab/>
        <w:t xml:space="preserve">All set, 1s+2s dance 1/2 RH across </w:t>
      </w:r>
      <w:r>
        <w:rPr>
          <w:b/>
        </w:rPr>
        <w:t>while</w:t>
      </w:r>
      <w:r>
        <w:t xml:space="preserve"> 3s cross RH</w:t>
      </w:r>
    </w:p>
    <w:p w:rsidR="00B11EB3" w:rsidRPr="00331158" w:rsidRDefault="00B11EB3" w:rsidP="00B11EB3">
      <w:pPr>
        <w:pStyle w:val="DanceBody"/>
        <w:keepNext w:val="0"/>
      </w:pPr>
      <w:r>
        <w:t>29-32</w:t>
      </w:r>
      <w:r>
        <w:tab/>
        <w:t xml:space="preserve">All set, 1s+3s Link </w:t>
      </w:r>
      <w:r>
        <w:rPr>
          <w:b/>
        </w:rPr>
        <w:t>while</w:t>
      </w:r>
      <w:r>
        <w:t xml:space="preserve"> 2s cross RH.  2 3 1</w:t>
      </w:r>
    </w:p>
    <w:p w:rsidR="00B11EB3" w:rsidRDefault="00B11EB3" w:rsidP="00B11EB3"/>
    <w:p w:rsidR="00B11EB3" w:rsidRDefault="00B11EB3" w:rsidP="00B11EB3">
      <w:pPr>
        <w:pStyle w:val="Minicrib"/>
      </w:pPr>
      <w:r>
        <w:t>THE IRON PIPER  (R8x32)  2C (4C set)</w:t>
      </w:r>
      <w:r>
        <w:tab/>
        <w:t>Geraldine &amp; Holger Schuckelt  Borderland Dances</w:t>
      </w:r>
    </w:p>
    <w:p w:rsidR="00B11EB3" w:rsidRDefault="00B11EB3" w:rsidP="00B11EB3">
      <w:pPr>
        <w:pStyle w:val="DanceBody"/>
      </w:pPr>
      <w:r>
        <w:t xml:space="preserve"> 1- 8</w:t>
      </w:r>
      <w:r>
        <w:tab/>
        <w:t>1s+2s dance R&amp;L</w:t>
      </w:r>
    </w:p>
    <w:p w:rsidR="00B11EB3" w:rsidRDefault="00B11EB3" w:rsidP="00B11EB3">
      <w:pPr>
        <w:pStyle w:val="DanceBody"/>
      </w:pPr>
      <w:r>
        <w:t xml:space="preserve"> 9-10</w:t>
      </w:r>
      <w:r>
        <w:tab/>
        <w:t>1s dance into promenade hold (Man with partner on right) to face Men's side.</w:t>
      </w:r>
    </w:p>
    <w:p w:rsidR="00B11EB3" w:rsidRDefault="00B11EB3" w:rsidP="00B11EB3">
      <w:pPr>
        <w:pStyle w:val="DanceBody"/>
      </w:pPr>
      <w:r>
        <w:t>11-12</w:t>
      </w:r>
      <w:r>
        <w:tab/>
        <w:t>1s dance to 2nd place on Men's side (2M steps up 11-12). On bar 12 Man turns partner to his left into 2M's place</w:t>
      </w:r>
    </w:p>
    <w:p w:rsidR="00B11EB3" w:rsidRDefault="00B11EB3" w:rsidP="00B11EB3">
      <w:pPr>
        <w:pStyle w:val="DanceBody"/>
      </w:pPr>
      <w:r>
        <w:t>13-14</w:t>
      </w:r>
      <w:r>
        <w:tab/>
        <w:t>1M dances over to 1st place on Ladies' side</w:t>
      </w:r>
    </w:p>
    <w:p w:rsidR="00B11EB3" w:rsidRDefault="00B11EB3" w:rsidP="00B11EB3">
      <w:pPr>
        <w:pStyle w:val="DanceBody"/>
      </w:pPr>
      <w:r>
        <w:t>15-16</w:t>
      </w:r>
      <w:r>
        <w:tab/>
        <w:t>1M &amp; 2L change places RH on the side.  2 (1)</w:t>
      </w:r>
    </w:p>
    <w:p w:rsidR="00B11EB3" w:rsidRDefault="00B11EB3" w:rsidP="00B11EB3">
      <w:pPr>
        <w:pStyle w:val="DanceBody"/>
      </w:pPr>
      <w:r>
        <w:t>17-24</w:t>
      </w:r>
      <w:r>
        <w:tab/>
        <w:t>2s+1s dance Men's chain</w:t>
      </w:r>
    </w:p>
    <w:p w:rsidR="00B11EB3" w:rsidRDefault="00B11EB3" w:rsidP="00B11EB3">
      <w:pPr>
        <w:pStyle w:val="DanceBody"/>
      </w:pPr>
      <w:r>
        <w:t>25-28</w:t>
      </w:r>
      <w:r>
        <w:tab/>
        <w:t>1s dance 1/2 Fig of 8 round 2s.  2 1</w:t>
      </w:r>
    </w:p>
    <w:p w:rsidR="00B11EB3" w:rsidRDefault="00B11EB3" w:rsidP="00B11EB3">
      <w:pPr>
        <w:pStyle w:val="DanceBody"/>
      </w:pPr>
      <w:r>
        <w:t>29-32</w:t>
      </w:r>
      <w:r>
        <w:tab/>
        <w:t>2s+1s dance Allemande Turn to the Right:</w:t>
      </w:r>
    </w:p>
    <w:p w:rsidR="00B11EB3" w:rsidRDefault="00B11EB3" w:rsidP="00B11EB3">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B11EB3" w:rsidRDefault="00B11EB3" w:rsidP="00B11EB3"/>
    <w:p w:rsidR="00B11EB3" w:rsidRDefault="00B11EB3" w:rsidP="00B11EB3">
      <w:pPr>
        <w:pStyle w:val="Minicrib"/>
      </w:pPr>
      <w:r>
        <w:t>THE IRON POT  (R8x32)  3C (4C set)</w:t>
      </w:r>
      <w:r>
        <w:tab/>
        <w:t>A Twort  Napier Diamond Anniv</w:t>
      </w:r>
    </w:p>
    <w:p w:rsidR="00B11EB3" w:rsidRPr="00044D5B" w:rsidRDefault="00B11EB3" w:rsidP="00B11EB3">
      <w:pPr>
        <w:pStyle w:val="DanceBody"/>
      </w:pPr>
      <w:r w:rsidRPr="00044D5B">
        <w:t xml:space="preserve"> 1- 8</w:t>
      </w:r>
      <w:r w:rsidRPr="00044D5B">
        <w:tab/>
        <w:t>1s+2s dance the Knot</w:t>
      </w:r>
    </w:p>
    <w:p w:rsidR="00B11EB3" w:rsidRPr="00044D5B" w:rsidRDefault="00B11EB3" w:rsidP="00B11EB3">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B11EB3" w:rsidRPr="00044D5B" w:rsidRDefault="00B11EB3" w:rsidP="00B11EB3">
      <w:pPr>
        <w:pStyle w:val="DanceBody"/>
      </w:pPr>
      <w:r w:rsidRPr="00044D5B">
        <w:t>17-32</w:t>
      </w:r>
      <w:r w:rsidRPr="00044D5B">
        <w:tab/>
        <w:t>Corner Chain</w:t>
      </w:r>
    </w:p>
    <w:p w:rsidR="00B11EB3" w:rsidRPr="00044D5B" w:rsidRDefault="00B11EB3" w:rsidP="00B11EB3">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B11EB3" w:rsidRDefault="00B11EB3" w:rsidP="00B11EB3">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B11EB3" w:rsidRDefault="00B11EB3" w:rsidP="00B11EB3"/>
    <w:p w:rsidR="00B11EB3" w:rsidRDefault="00B11EB3" w:rsidP="00B11EB3">
      <w:pPr>
        <w:pStyle w:val="Minicrib"/>
      </w:pPr>
      <w:r>
        <w:t>IRWIN REEL  (R6x32)  3C Set</w:t>
      </w:r>
      <w:r>
        <w:tab/>
        <w:t>Chicago Branch</w:t>
      </w:r>
    </w:p>
    <w:p w:rsidR="00B11EB3" w:rsidRDefault="00B11EB3" w:rsidP="00B11EB3">
      <w:pPr>
        <w:pStyle w:val="DanceBody"/>
      </w:pPr>
      <w:r>
        <w:t>Danced twice through</w:t>
      </w:r>
    </w:p>
    <w:p w:rsidR="00B11EB3" w:rsidRDefault="00B11EB3" w:rsidP="00B11EB3">
      <w:pPr>
        <w:pStyle w:val="DanceBody"/>
      </w:pPr>
      <w:r>
        <w:t xml:space="preserve"> 1- 8</w:t>
      </w:r>
      <w:r>
        <w:tab/>
        <w:t>All dance reels of 3 on sides (1s give RSh to 2s to start)</w:t>
      </w:r>
    </w:p>
    <w:p w:rsidR="00B11EB3" w:rsidRDefault="00B11EB3" w:rsidP="00B11EB3">
      <w:pPr>
        <w:pStyle w:val="DanceBody"/>
      </w:pPr>
      <w:r>
        <w:t xml:space="preserve"> 9-16</w:t>
      </w:r>
      <w:r>
        <w:tab/>
        <w:t>All Promenade</w:t>
      </w:r>
    </w:p>
    <w:p w:rsidR="00B11EB3" w:rsidRDefault="00B11EB3" w:rsidP="00B11EB3">
      <w:pPr>
        <w:pStyle w:val="DanceBody"/>
      </w:pPr>
      <w:r>
        <w:t>17-24</w:t>
      </w:r>
      <w:r>
        <w:tab/>
        <w:t>All set, 1s cast to bottom</w:t>
      </w:r>
      <w:r w:rsidRPr="00BA6B4D">
        <w:rPr>
          <w:b/>
        </w:rPr>
        <w:t xml:space="preserve"> while </w:t>
      </w:r>
      <w:r>
        <w:t>2s+3s set &amp; dance up 1 place, all set</w:t>
      </w:r>
    </w:p>
    <w:p w:rsidR="00B11EB3" w:rsidRDefault="00B11EB3" w:rsidP="00B11EB3">
      <w:pPr>
        <w:pStyle w:val="DanceBody"/>
        <w:keepNext w:val="0"/>
      </w:pPr>
      <w:r>
        <w:t>25-32</w:t>
      </w:r>
      <w:r>
        <w:tab/>
        <w:t>All Adv+Ret &amp; turn RH</w:t>
      </w:r>
    </w:p>
    <w:p w:rsidR="00B11EB3" w:rsidRDefault="00B11EB3" w:rsidP="00B11EB3"/>
    <w:p w:rsidR="00B11EB3" w:rsidRDefault="00B11EB3" w:rsidP="00B11EB3">
      <w:pPr>
        <w:pStyle w:val="Minicrib"/>
      </w:pPr>
      <w:r>
        <w:t>THE ISLAND STRATHSPEY  (S8x32)  3C (4C set)</w:t>
      </w:r>
      <w:r>
        <w:tab/>
        <w:t>Bernard Harris  Second Sheaf Coll</w:t>
      </w:r>
    </w:p>
    <w:p w:rsidR="00B11EB3" w:rsidRDefault="00B11EB3" w:rsidP="00B11EB3">
      <w:pPr>
        <w:pStyle w:val="DanceBody"/>
      </w:pPr>
      <w:r>
        <w:t xml:space="preserve"> 1- 8</w:t>
      </w:r>
      <w:r>
        <w:tab/>
        <w:t>1s cross RH, cast (2s step up), lead down LHJ, cross &amp; cast up round 3s to 2nd place own side</w:t>
      </w:r>
    </w:p>
    <w:p w:rsidR="00B11EB3" w:rsidRDefault="00B11EB3" w:rsidP="00B11EB3">
      <w:pPr>
        <w:pStyle w:val="DanceBody"/>
      </w:pPr>
      <w:r>
        <w:t xml:space="preserve"> 9-16</w:t>
      </w:r>
      <w:r>
        <w:tab/>
        <w:t xml:space="preserve">1L+2s </w:t>
      </w:r>
      <w:r>
        <w:rPr>
          <w:b/>
        </w:rPr>
        <w:t>also</w:t>
      </w:r>
      <w:r>
        <w:t xml:space="preserve"> 1M+3s dance RH across; 1s pass RSh to dance LH across with other couple</w:t>
      </w:r>
    </w:p>
    <w:p w:rsidR="00B11EB3" w:rsidRDefault="00B11EB3" w:rsidP="00B11EB3">
      <w:pPr>
        <w:pStyle w:val="DanceBody"/>
      </w:pPr>
      <w:r>
        <w:t>17-24</w:t>
      </w:r>
      <w:r>
        <w:tab/>
        <w:t xml:space="preserve">1L+2s </w:t>
      </w:r>
      <w:r>
        <w:rPr>
          <w:b/>
        </w:rPr>
        <w:t>also</w:t>
      </w:r>
      <w:r>
        <w:t xml:space="preserve"> 1M+3s dance LSh reels of 3 across (1s LSh to 1st corner)</w:t>
      </w:r>
    </w:p>
    <w:p w:rsidR="00B11EB3" w:rsidRDefault="00B11EB3" w:rsidP="00B11EB3">
      <w:pPr>
        <w:pStyle w:val="DanceBody"/>
        <w:keepNext w:val="0"/>
      </w:pPr>
      <w:r>
        <w:t>25-32</w:t>
      </w:r>
      <w:r>
        <w:tab/>
        <w:t>All Adv+Ret; All turn partner RH.  2 1 3</w:t>
      </w:r>
    </w:p>
    <w:p w:rsidR="00B11EB3" w:rsidRDefault="00B11EB3" w:rsidP="00B11EB3"/>
    <w:p w:rsidR="00B11EB3" w:rsidRDefault="00B11EB3" w:rsidP="00B11EB3">
      <w:pPr>
        <w:pStyle w:val="Minicrib"/>
      </w:pPr>
      <w:r>
        <w:t>ISLAY  (S5x40)  5C set</w:t>
      </w:r>
      <w:r>
        <w:tab/>
        <w:t>Jean Shaw  1992</w:t>
      </w:r>
    </w:p>
    <w:p w:rsidR="00B11EB3" w:rsidRPr="009712B8" w:rsidRDefault="00B11EB3" w:rsidP="00B11EB3">
      <w:pPr>
        <w:pStyle w:val="DanceBody"/>
      </w:pPr>
      <w:r w:rsidRPr="009712B8">
        <w:t xml:space="preserve"> 1- 8</w:t>
      </w:r>
      <w:r w:rsidRPr="009712B8">
        <w:tab/>
        <w:t>All circle 10H round &amp; back</w:t>
      </w:r>
    </w:p>
    <w:p w:rsidR="00B11EB3" w:rsidRPr="009712B8" w:rsidRDefault="00B11EB3" w:rsidP="00B11EB3">
      <w:pPr>
        <w:pStyle w:val="DanceBody"/>
      </w:pPr>
      <w:r w:rsidRPr="009712B8">
        <w:t xml:space="preserve"> 9-16</w:t>
      </w:r>
      <w:r w:rsidRPr="009712B8">
        <w:tab/>
        <w:t>1s+2s</w:t>
      </w:r>
      <w:r w:rsidRPr="009712B8">
        <w:rPr>
          <w:b/>
        </w:rPr>
        <w:t xml:space="preserve"> also </w:t>
      </w:r>
      <w:r w:rsidRPr="009712B8">
        <w:t xml:space="preserve">4s+5s dance LH across &amp; RH back to end NHJ 1s+2s &amp; 4s+5s facing each other </w:t>
      </w:r>
      <w:r w:rsidRPr="009712B8">
        <w:rPr>
          <w:b/>
        </w:rPr>
        <w:t xml:space="preserve">while </w:t>
      </w:r>
      <w:r w:rsidRPr="009712B8">
        <w:t>3s set &amp; cross RH, set &amp; cross RH to own side &amp; face out</w:t>
      </w:r>
    </w:p>
    <w:p w:rsidR="00B11EB3" w:rsidRPr="009712B8" w:rsidRDefault="00B11EB3" w:rsidP="00B11EB3">
      <w:pPr>
        <w:pStyle w:val="DanceBody"/>
      </w:pPr>
      <w:r w:rsidRPr="009712B8">
        <w:t>17-24</w:t>
      </w:r>
      <w:r w:rsidRPr="009712B8">
        <w:tab/>
        <w:t>1s+2s</w:t>
      </w:r>
      <w:r w:rsidRPr="009712B8">
        <w:rPr>
          <w:b/>
        </w:rPr>
        <w:t xml:space="preserve"> also </w:t>
      </w:r>
      <w:r w:rsidRPr="009712B8">
        <w:t>4s+5s dance "Mirror" Rondels (1s/5s make arches to start)</w:t>
      </w:r>
      <w:r w:rsidRPr="009712B8">
        <w:rPr>
          <w:b/>
        </w:rPr>
        <w:t xml:space="preserve"> as </w:t>
      </w:r>
      <w:r w:rsidRPr="009712B8">
        <w:t>3s dance round clockwise round set to prtnrs place (6 bars) &amp; cross over LH to face out on own side</w:t>
      </w:r>
    </w:p>
    <w:p w:rsidR="00B11EB3" w:rsidRDefault="00B11EB3" w:rsidP="00B11EB3">
      <w:pPr>
        <w:pStyle w:val="DanceBody"/>
        <w:rPr>
          <w:b/>
        </w:rPr>
      </w:pPr>
      <w:r w:rsidRPr="009712B8">
        <w:t>25-32</w:t>
      </w:r>
      <w:r w:rsidRPr="009712B8">
        <w:tab/>
        <w:t>1s+3s+5s (centre 3 couples) dance Reels of 3 on own sides (3s pass person on left by LSh), end 1s &amp; 5s facing in, 3s facing out</w:t>
      </w:r>
    </w:p>
    <w:p w:rsidR="00B11EB3" w:rsidRDefault="00B11EB3" w:rsidP="00B11EB3">
      <w:pPr>
        <w:pStyle w:val="DanceBody"/>
      </w:pPr>
      <w:r w:rsidRPr="009712B8">
        <w:rPr>
          <w:b/>
        </w:rPr>
        <w:tab/>
        <w:t xml:space="preserve">while </w:t>
      </w:r>
      <w:r w:rsidRPr="009712B8">
        <w:t>2s &amp; 4s set, turn partner RH (4 bars), set</w:t>
      </w:r>
    </w:p>
    <w:p w:rsidR="00B11EB3" w:rsidRPr="009712B8" w:rsidRDefault="00B11EB3" w:rsidP="00B11EB3">
      <w:pPr>
        <w:pStyle w:val="DanceBody"/>
      </w:pPr>
      <w:r w:rsidRPr="009712B8">
        <w:t>33-40</w:t>
      </w:r>
      <w:r w:rsidRPr="009712B8">
        <w:tab/>
        <w:t>1s progression to 5th place:-</w:t>
      </w:r>
    </w:p>
    <w:p w:rsidR="00B11EB3" w:rsidRPr="009712B8" w:rsidRDefault="00B11EB3" w:rsidP="00B11EB3">
      <w:pPr>
        <w:pStyle w:val="DanceBody"/>
      </w:pPr>
      <w:r w:rsidRPr="009712B8">
        <w:tab/>
        <w:t xml:space="preserve">1s+3s </w:t>
      </w:r>
      <w:r w:rsidRPr="009712B8">
        <w:rPr>
          <w:b/>
        </w:rPr>
        <w:t>also</w:t>
      </w:r>
      <w:r w:rsidRPr="009712B8">
        <w:t xml:space="preserve"> 5s+4s change places on sides (Men RH, Ladies LH)</w:t>
      </w:r>
    </w:p>
    <w:p w:rsidR="00B11EB3" w:rsidRPr="009712B8" w:rsidRDefault="00B11EB3" w:rsidP="00B11EB3">
      <w:pPr>
        <w:pStyle w:val="DanceBody"/>
      </w:pPr>
      <w:r w:rsidRPr="009712B8">
        <w:tab/>
        <w:t>1s+4s change places (Men LH, Ladies RH)</w:t>
      </w:r>
    </w:p>
    <w:p w:rsidR="00B11EB3" w:rsidRPr="009712B8" w:rsidRDefault="00B11EB3" w:rsidP="00B11EB3">
      <w:pPr>
        <w:pStyle w:val="DanceBody"/>
      </w:pPr>
      <w:r w:rsidRPr="009712B8">
        <w:tab/>
        <w:t>1s+5s turn 1.1/2 (Men RH, Ladies LH) to change places.  End 2 3 4 5 1</w:t>
      </w:r>
    </w:p>
    <w:p w:rsidR="00B11EB3" w:rsidRPr="009712B8" w:rsidRDefault="00B11EB3" w:rsidP="00B11EB3">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B11EB3" w:rsidRDefault="00B11EB3" w:rsidP="00B11EB3"/>
    <w:p w:rsidR="00B11EB3" w:rsidRDefault="00B11EB3" w:rsidP="00B11EB3">
      <w:pPr>
        <w:pStyle w:val="Minicrib"/>
      </w:pPr>
      <w:r>
        <w:t>ISLAY MIST  (J4x32)  4C Set</w:t>
      </w:r>
      <w:r>
        <w:tab/>
        <w:t>H Peacocke  Whisky Coll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1s+2s</w:t>
      </w:r>
      <w:r w:rsidRPr="007F0D5A">
        <w:rPr>
          <w:b/>
        </w:rPr>
        <w:t xml:space="preserve"> also </w:t>
      </w:r>
      <w:r>
        <w:t>3s+4s dance Poussette</w:t>
      </w:r>
    </w:p>
    <w:p w:rsidR="00B11EB3" w:rsidRDefault="00B11EB3" w:rsidP="00B11EB3">
      <w:pPr>
        <w:pStyle w:val="DanceBody"/>
        <w:keepNext w:val="0"/>
      </w:pPr>
      <w:r>
        <w:t>25-32</w:t>
      </w:r>
      <w:r>
        <w:tab/>
        <w:t>1s+3s dance RH across (between 4s), 1s cast to bottom</w:t>
      </w:r>
      <w:r w:rsidRPr="00BA6B4D">
        <w:rPr>
          <w:b/>
        </w:rPr>
        <w:t xml:space="preserve"> while </w:t>
      </w:r>
      <w:r>
        <w:t>3s lead up to 2</w:t>
      </w:r>
      <w:r w:rsidRPr="00972EEB">
        <w:t>nd</w:t>
      </w:r>
      <w:r>
        <w:t xml:space="preserve"> place.  2 3 4 1</w:t>
      </w:r>
    </w:p>
    <w:p w:rsidR="00B11EB3" w:rsidRDefault="00B11EB3" w:rsidP="00B11EB3"/>
    <w:p w:rsidR="00B11EB3" w:rsidRDefault="00B11EB3" w:rsidP="00B11EB3">
      <w:pPr>
        <w:pStyle w:val="Minicrib"/>
      </w:pPr>
      <w:r>
        <w:t>THE ISLAY STRATHSPEY  (S8x32)  3C (4C set)</w:t>
      </w:r>
      <w:r>
        <w:tab/>
        <w:t>Dances coll. by Miss Milligan</w:t>
      </w:r>
    </w:p>
    <w:p w:rsidR="00B11EB3" w:rsidRDefault="00B11EB3" w:rsidP="00B11EB3">
      <w:pPr>
        <w:pStyle w:val="DanceBody"/>
      </w:pPr>
      <w:r>
        <w:t xml:space="preserve"> 1- 8</w:t>
      </w:r>
      <w:r>
        <w:tab/>
        <w:t>1s dance down the middle &amp; back</w:t>
      </w:r>
    </w:p>
    <w:p w:rsidR="00B11EB3" w:rsidRDefault="00B11EB3" w:rsidP="00B11EB3">
      <w:pPr>
        <w:pStyle w:val="DanceBody"/>
      </w:pPr>
      <w:r>
        <w:t xml:space="preserve"> 9-16</w:t>
      </w:r>
      <w:r>
        <w:tab/>
        <w:t>1s+2s dance Allemande, 1s end in middle facing 1</w:t>
      </w:r>
      <w:r w:rsidRPr="00972EEB">
        <w:t>st</w:t>
      </w:r>
      <w:r>
        <w:t xml:space="preserve"> corners</w:t>
      </w:r>
    </w:p>
    <w:p w:rsidR="00B11EB3" w:rsidRDefault="00B11EB3" w:rsidP="00B11EB3">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B11EB3" w:rsidRDefault="00B11EB3" w:rsidP="00B11EB3">
      <w:pPr>
        <w:pStyle w:val="DanceBody"/>
        <w:keepNext w:val="0"/>
      </w:pPr>
      <w:r>
        <w:t>25-32</w:t>
      </w:r>
      <w:r>
        <w:tab/>
        <w:t>2s+1s+3s Adv+Ret 1 step, Adv+Ret 1 step &amp; all turn 2H.</w:t>
      </w:r>
    </w:p>
    <w:p w:rsidR="00B11EB3" w:rsidRDefault="00B11EB3" w:rsidP="00B11EB3"/>
    <w:p w:rsidR="00B11EB3" w:rsidRDefault="00B11EB3" w:rsidP="00B11EB3">
      <w:pPr>
        <w:pStyle w:val="Minicrib"/>
      </w:pPr>
      <w:r>
        <w:t>THE ISLE  (J8x32)  3C (4C set)</w:t>
      </w:r>
      <w:r>
        <w:tab/>
        <w:t>Bk of Graded SCDs</w:t>
      </w:r>
    </w:p>
    <w:p w:rsidR="00B11EB3" w:rsidRDefault="00B11EB3" w:rsidP="00B11EB3">
      <w:pPr>
        <w:pStyle w:val="DanceBody"/>
      </w:pPr>
      <w:r>
        <w:t xml:space="preserve"> 1- 8</w:t>
      </w:r>
      <w:r>
        <w:tab/>
        <w:t>1s dance RSh reels of 3 on own sides</w:t>
      </w:r>
    </w:p>
    <w:p w:rsidR="00B11EB3" w:rsidRDefault="00B11EB3" w:rsidP="00B11EB3">
      <w:pPr>
        <w:pStyle w:val="DanceBody"/>
      </w:pPr>
      <w:r>
        <w:t xml:space="preserve"> 9-16</w:t>
      </w:r>
      <w:r>
        <w:tab/>
        <w:t>1s cast behind 2s dance down between 3s,  cast round 3s to face 1</w:t>
      </w:r>
      <w:r w:rsidRPr="00972EEB">
        <w:t>st</w:t>
      </w:r>
      <w:r>
        <w:t xml:space="preserve"> corners</w:t>
      </w:r>
    </w:p>
    <w:p w:rsidR="00B11EB3" w:rsidRDefault="00B11EB3" w:rsidP="00B11EB3">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ISLE OF ARRAN STRATHSPEY  (S2x40)  4C  Set</w:t>
      </w:r>
      <w:r>
        <w:tab/>
        <w:t>Roy Clowes  Ormskirk 2</w:t>
      </w:r>
    </w:p>
    <w:p w:rsidR="00B11EB3" w:rsidRDefault="00B11EB3" w:rsidP="00B11EB3">
      <w:pPr>
        <w:pStyle w:val="DanceBody"/>
      </w:pPr>
      <w:r>
        <w:t xml:space="preserve"> 1- 8</w:t>
      </w:r>
      <w:r>
        <w:tab/>
        <w:t>2s+3s set, dance in 2s face up &amp; 3s down, dance between end couples &amp; cast back to places</w:t>
      </w:r>
    </w:p>
    <w:p w:rsidR="00B11EB3" w:rsidRDefault="00B11EB3" w:rsidP="00B11EB3">
      <w:pPr>
        <w:pStyle w:val="DanceBody"/>
      </w:pPr>
      <w:r>
        <w:t xml:space="preserve"> 9-16</w:t>
      </w:r>
      <w:r>
        <w:tab/>
        <w:t>All Adv+Ret, 1s+2s</w:t>
      </w:r>
      <w:r w:rsidRPr="007F0D5A">
        <w:rPr>
          <w:b/>
        </w:rPr>
        <w:t xml:space="preserve"> also </w:t>
      </w:r>
      <w:r>
        <w:t>3s+4s dance RH across</w:t>
      </w:r>
    </w:p>
    <w:p w:rsidR="00B11EB3" w:rsidRDefault="00B11EB3" w:rsidP="00B11EB3">
      <w:pPr>
        <w:pStyle w:val="DanceBody"/>
      </w:pPr>
      <w:r>
        <w:t>17-24</w:t>
      </w:r>
      <w:r>
        <w:tab/>
        <w:t>All circle 8H round to left 1/2 way Adv+Ret</w:t>
      </w:r>
    </w:p>
    <w:p w:rsidR="00B11EB3" w:rsidRDefault="00B11EB3" w:rsidP="00B11EB3">
      <w:pPr>
        <w:pStyle w:val="DanceBody"/>
      </w:pPr>
      <w:r>
        <w:t>25-32</w:t>
      </w:r>
      <w:r>
        <w:tab/>
        <w:t>1s+2s</w:t>
      </w:r>
      <w:r w:rsidRPr="007F0D5A">
        <w:rPr>
          <w:b/>
        </w:rPr>
        <w:t xml:space="preserve"> also </w:t>
      </w:r>
      <w:r>
        <w:t>3s+4s dance LH across &amp; circle 8H round to right 1/2 way</w:t>
      </w:r>
    </w:p>
    <w:p w:rsidR="00B11EB3" w:rsidRDefault="00B11EB3" w:rsidP="00B11EB3">
      <w:pPr>
        <w:pStyle w:val="DanceBody"/>
      </w:pPr>
      <w:r>
        <w:t>33-40</w:t>
      </w:r>
      <w:r>
        <w:tab/>
        <w:t>2s+3s cross RH, cast round corners, cross back to places &amp; 2s cast up &amp; 3s down</w:t>
      </w:r>
    </w:p>
    <w:p w:rsidR="00B11EB3" w:rsidRDefault="00B11EB3" w:rsidP="00B11EB3">
      <w:pPr>
        <w:pStyle w:val="DanceBody"/>
        <w:keepNext w:val="0"/>
      </w:pPr>
      <w:r>
        <w:t>Repeat once more to return to original places</w:t>
      </w:r>
    </w:p>
    <w:p w:rsidR="00B11EB3" w:rsidRDefault="00B11EB3" w:rsidP="00B11EB3"/>
    <w:p w:rsidR="00B11EB3" w:rsidRDefault="00B11EB3" w:rsidP="00B11EB3">
      <w:pPr>
        <w:pStyle w:val="Minicrib"/>
      </w:pPr>
      <w:r>
        <w:t>THE ISLE OF MAN STRATHSPEY  (S3x32)  3C Triangular set</w:t>
      </w:r>
      <w:r>
        <w:tab/>
        <w:t>Jean Shaw</w:t>
      </w:r>
    </w:p>
    <w:p w:rsidR="00B11EB3" w:rsidRDefault="00B11EB3" w:rsidP="00B11EB3">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B11EB3" w:rsidRDefault="00B11EB3" w:rsidP="00B11EB3">
      <w:pPr>
        <w:pStyle w:val="DanceBody"/>
      </w:pPr>
      <w:r>
        <w:t xml:space="preserve"> 9-16</w:t>
      </w:r>
      <w:r>
        <w:tab/>
        <w:t>LH across ("double wheel") 2 places round ending Men BtoB  in centre facing partner; All set, petronella turn to face partner</w:t>
      </w:r>
    </w:p>
    <w:p w:rsidR="00B11EB3" w:rsidRDefault="00B11EB3" w:rsidP="00B11EB3">
      <w:pPr>
        <w:pStyle w:val="DanceBody"/>
      </w:pPr>
      <w:r>
        <w:t>17-24</w:t>
      </w:r>
      <w:r>
        <w:tab/>
        <w:t>Interlocking RSh reels of 3, at end Ladies face out</w:t>
      </w:r>
    </w:p>
    <w:p w:rsidR="00B11EB3" w:rsidRDefault="00B11EB3" w:rsidP="00B11EB3">
      <w:pPr>
        <w:pStyle w:val="DanceBody"/>
        <w:keepNext w:val="0"/>
      </w:pPr>
      <w:r>
        <w:t>25-32</w:t>
      </w:r>
      <w:r>
        <w:tab/>
        <w:t>Schiehallion reels to end 2 places round anticlockwise from start, facing partner</w:t>
      </w:r>
    </w:p>
    <w:p w:rsidR="00B11EB3" w:rsidRDefault="00B11EB3" w:rsidP="00B11EB3"/>
    <w:p w:rsidR="00B11EB3" w:rsidRDefault="00B11EB3" w:rsidP="00B11EB3">
      <w:pPr>
        <w:pStyle w:val="Minicrib"/>
      </w:pPr>
      <w:r>
        <w:t>ISLE OF SKYE  (R8x32)  3C (4C set)</w:t>
      </w:r>
      <w:r>
        <w:tab/>
        <w:t>T Wilson  RSCDS Bk 10</w:t>
      </w:r>
    </w:p>
    <w:p w:rsidR="00B11EB3" w:rsidRDefault="00B11EB3" w:rsidP="00B11EB3">
      <w:pPr>
        <w:pStyle w:val="DanceBody"/>
      </w:pPr>
      <w:r>
        <w:t xml:space="preserve"> 1- 8</w:t>
      </w:r>
      <w:r>
        <w:tab/>
        <w:t>1s+2s+3s set twice &amp; cross (Ladies under Men's arches passing partner RSh)</w:t>
      </w:r>
    </w:p>
    <w:p w:rsidR="00B11EB3" w:rsidRDefault="00B11EB3" w:rsidP="00B11EB3">
      <w:pPr>
        <w:pStyle w:val="DanceBody"/>
      </w:pPr>
      <w:r>
        <w:t xml:space="preserve"> 9-16</w:t>
      </w:r>
      <w:r>
        <w:tab/>
        <w:t>1s+2s+3s repeat to places</w:t>
      </w:r>
    </w:p>
    <w:p w:rsidR="00B11EB3" w:rsidRDefault="00B11EB3" w:rsidP="00B11EB3">
      <w:pPr>
        <w:pStyle w:val="DanceBody"/>
      </w:pPr>
      <w:r>
        <w:t>17-24</w:t>
      </w:r>
      <w:r>
        <w:tab/>
        <w:t>1s lead down the middle, up to top &amp; turn to face 2s</w:t>
      </w:r>
    </w:p>
    <w:p w:rsidR="00B11EB3" w:rsidRDefault="00B11EB3" w:rsidP="00B11EB3">
      <w:pPr>
        <w:pStyle w:val="DanceBody"/>
        <w:keepNext w:val="0"/>
      </w:pPr>
      <w:r>
        <w:t>25-32</w:t>
      </w:r>
      <w:r>
        <w:tab/>
        <w:t>1s set twice to 2s &amp; turn opposite dancer with 2H 1.1/2 times to end in 2</w:t>
      </w:r>
      <w:r w:rsidRPr="00972EEB">
        <w:t>nd</w:t>
      </w:r>
      <w:r>
        <w:t xml:space="preserve"> places</w:t>
      </w:r>
    </w:p>
    <w:p w:rsidR="00B11EB3" w:rsidRDefault="00B11EB3" w:rsidP="00B11EB3"/>
    <w:p w:rsidR="00B11EB3" w:rsidRDefault="00B11EB3" w:rsidP="00B11EB3">
      <w:pPr>
        <w:pStyle w:val="Minicrib"/>
      </w:pPr>
      <w:r>
        <w:t>THE ISLE OF ST KILDA  (J8x32)  3C (4C set)</w:t>
      </w:r>
      <w:r>
        <w:tab/>
        <w:t>Anne Thorn  Magic of Music</w:t>
      </w:r>
    </w:p>
    <w:p w:rsidR="00B11EB3" w:rsidRPr="0020144D" w:rsidRDefault="00B11EB3" w:rsidP="00B11EB3">
      <w:pPr>
        <w:pStyle w:val="DanceBody"/>
      </w:pPr>
      <w:r w:rsidRPr="0020144D">
        <w:t xml:space="preserve"> 1- 8</w:t>
      </w:r>
      <w:r w:rsidRPr="0020144D">
        <w:tab/>
        <w:t>2s followed by 1s slip step down for 4 steps, set (starting on foot nearest top) &amp; back to top, 1s cast to 2nd place 2 1 3</w:t>
      </w:r>
    </w:p>
    <w:p w:rsidR="00B11EB3" w:rsidRPr="0020144D" w:rsidRDefault="00B11EB3" w:rsidP="00B11EB3">
      <w:pPr>
        <w:pStyle w:val="DanceBody"/>
      </w:pPr>
      <w:r w:rsidRPr="0020144D">
        <w:t xml:space="preserve"> 9-12</w:t>
      </w:r>
      <w:r w:rsidRPr="0020144D">
        <w:tab/>
        <w:t>1s turn 3s on sides (Men RH, Ladies LH)</w:t>
      </w:r>
    </w:p>
    <w:p w:rsidR="00B11EB3" w:rsidRPr="0020144D" w:rsidRDefault="00B11EB3" w:rsidP="00B11EB3">
      <w:pPr>
        <w:pStyle w:val="DanceBody"/>
      </w:pPr>
      <w:r w:rsidRPr="0020144D">
        <w:t>13-16</w:t>
      </w:r>
      <w:r w:rsidRPr="0020144D">
        <w:tab/>
        <w:t>1s turn 2s (Ladies RH, Men LH), 1s finish facing 1st corner</w:t>
      </w:r>
    </w:p>
    <w:p w:rsidR="00B11EB3" w:rsidRPr="0020144D" w:rsidRDefault="00B11EB3" w:rsidP="00B11EB3">
      <w:pPr>
        <w:pStyle w:val="DanceBody"/>
      </w:pPr>
      <w:r w:rsidRPr="0020144D">
        <w:t>17-20</w:t>
      </w:r>
      <w:r w:rsidRPr="0020144D">
        <w:tab/>
        <w:t>1s dance 1/2 RSh reel of 4 with 1st corners, 1s pass RSh to face 2nd corners</w:t>
      </w:r>
    </w:p>
    <w:p w:rsidR="00B11EB3" w:rsidRPr="0020144D" w:rsidRDefault="00B11EB3" w:rsidP="00B11EB3">
      <w:pPr>
        <w:pStyle w:val="DanceBody"/>
      </w:pPr>
      <w:r w:rsidRPr="0020144D">
        <w:t>21-24</w:t>
      </w:r>
      <w:r w:rsidRPr="0020144D">
        <w:tab/>
        <w:t>1s dance 1/2 RSh reel of 4 with 2nd corners to finish in 2nd place on opposite sides</w:t>
      </w:r>
    </w:p>
    <w:p w:rsidR="00B11EB3" w:rsidRPr="0020144D" w:rsidRDefault="00B11EB3" w:rsidP="00B11EB3">
      <w:pPr>
        <w:pStyle w:val="DanceBody"/>
        <w:keepNext w:val="0"/>
      </w:pPr>
      <w:r w:rsidRPr="0020144D">
        <w:t>25-32</w:t>
      </w:r>
      <w:r w:rsidRPr="0020144D">
        <w:tab/>
        <w:t>3s+1s+2s dance Set+Link for 3. End 2 1 3</w:t>
      </w:r>
    </w:p>
    <w:p w:rsidR="00B11EB3" w:rsidRDefault="00B11EB3" w:rsidP="00B11EB3"/>
    <w:p w:rsidR="00B11EB3" w:rsidRDefault="00B11EB3" w:rsidP="00B11EB3">
      <w:pPr>
        <w:pStyle w:val="Minicrib"/>
        <w:rPr>
          <w:lang w:val="en-US"/>
        </w:rPr>
      </w:pPr>
      <w:r>
        <w:rPr>
          <w:lang w:val="en-US"/>
        </w:rPr>
        <w:t>THE ISLEBURGH REEL  (R8x32)  3C (4C set)</w:t>
      </w:r>
      <w:r>
        <w:rPr>
          <w:lang w:val="en-US"/>
        </w:rPr>
        <w:tab/>
        <w:t>Gary Coull</w:t>
      </w:r>
    </w:p>
    <w:p w:rsidR="00B11EB3" w:rsidRPr="00EA7F69" w:rsidRDefault="00B11EB3" w:rsidP="00B11EB3">
      <w:pPr>
        <w:pStyle w:val="DanceBody"/>
      </w:pPr>
      <w:r w:rsidRPr="00EA7F69">
        <w:t xml:space="preserve"> 1- 8</w:t>
      </w:r>
      <w:r w:rsidRPr="00EA7F69">
        <w:tab/>
        <w:t>1s set, cross RH, cast, turn LH to face 1st corners</w:t>
      </w:r>
    </w:p>
    <w:p w:rsidR="00B11EB3" w:rsidRPr="00EA7F69" w:rsidRDefault="00B11EB3" w:rsidP="00B11EB3">
      <w:pPr>
        <w:pStyle w:val="DanceBody"/>
      </w:pPr>
      <w:r w:rsidRPr="00EA7F69">
        <w:t xml:space="preserve"> 9-16</w:t>
      </w:r>
      <w:r w:rsidRPr="00EA7F69">
        <w:tab/>
        <w:t>1s set to &amp; turn 1st corners RH, set to &amp; turn 2nd corners LH finishing in middle facing down/up</w:t>
      </w:r>
    </w:p>
    <w:p w:rsidR="00B11EB3" w:rsidRPr="00EA7F69" w:rsidRDefault="00B11EB3" w:rsidP="00B11EB3">
      <w:pPr>
        <w:pStyle w:val="DanceBody"/>
      </w:pPr>
      <w:r w:rsidRPr="00EA7F69">
        <w:t>17-24</w:t>
      </w:r>
      <w:r w:rsidRPr="00EA7F69">
        <w:tab/>
        <w:t>1s change places RH, cast to Right (M down round 3M, L up round 2L) into 2nd place own sides,1s dance 1/2 Fig 8 round 2nd corners to 2nd place opp. sides</w:t>
      </w:r>
    </w:p>
    <w:p w:rsidR="00B11EB3" w:rsidRPr="00EA7F69" w:rsidRDefault="00B11EB3" w:rsidP="00B11EB3">
      <w:pPr>
        <w:pStyle w:val="DanceBody"/>
        <w:keepNext w:val="0"/>
      </w:pPr>
      <w:r w:rsidRPr="00EA7F69">
        <w:t>25-32</w:t>
      </w:r>
      <w:r w:rsidRPr="00EA7F69">
        <w:tab/>
        <w:t>2s+1s+3s set twice, 1s turn RH 1.1/2 times to 2nd place own sides</w:t>
      </w:r>
    </w:p>
    <w:p w:rsidR="00B11EB3" w:rsidRDefault="00B11EB3" w:rsidP="00B11EB3"/>
    <w:p w:rsidR="00B11EB3" w:rsidRDefault="00B11EB3" w:rsidP="00B11EB3">
      <w:pPr>
        <w:pStyle w:val="Minicrib"/>
      </w:pPr>
      <w:r>
        <w:t>ISOBEL'S FLIRTY FANCY  (J4x32)  4C set</w:t>
      </w:r>
      <w:r>
        <w:tab/>
        <w:t>Sheila Bain</w:t>
      </w:r>
    </w:p>
    <w:p w:rsidR="00B11EB3" w:rsidRPr="00C0602D" w:rsidRDefault="00B11EB3" w:rsidP="00B11EB3">
      <w:pPr>
        <w:pStyle w:val="DanceBody"/>
      </w:pPr>
      <w:r w:rsidRPr="00C0602D">
        <w:t>2 chords, 2nd chord 3s &amp; 4s cross to opp sides</w:t>
      </w:r>
    </w:p>
    <w:p w:rsidR="00B11EB3" w:rsidRPr="00C0602D" w:rsidRDefault="00B11EB3" w:rsidP="00B11EB3">
      <w:pPr>
        <w:pStyle w:val="DanceBody"/>
      </w:pPr>
      <w:r w:rsidRPr="00C0602D">
        <w:t xml:space="preserve"> 1- 8</w:t>
      </w:r>
      <w:r w:rsidRPr="00C0602D">
        <w:tab/>
        <w:t>1s &amp; 4s dance in, cast down/up 1 place (2s &amp; 3s step down/up 3-4); 1s+4s dance RH across</w:t>
      </w:r>
    </w:p>
    <w:p w:rsidR="00B11EB3" w:rsidRPr="00C0602D" w:rsidRDefault="00B11EB3" w:rsidP="00B11EB3">
      <w:pPr>
        <w:pStyle w:val="DanceBody"/>
      </w:pPr>
      <w:r w:rsidRPr="00C0602D">
        <w:t xml:space="preserve"> 9-12</w:t>
      </w:r>
      <w:r w:rsidRPr="00C0602D">
        <w:tab/>
        <w:t>2s+1s &amp; 4s+3s dance LH across, 1L &amp; 4L face out ready for …</w:t>
      </w:r>
    </w:p>
    <w:p w:rsidR="00B11EB3" w:rsidRPr="00C0602D" w:rsidRDefault="00B11EB3" w:rsidP="00B11EB3">
      <w:pPr>
        <w:pStyle w:val="DanceBody"/>
      </w:pPr>
      <w:r w:rsidRPr="00C0602D">
        <w:t>13-16</w:t>
      </w:r>
      <w:r w:rsidRPr="00C0602D">
        <w:tab/>
        <w:t>1L followed by 1M casts up round 2L &amp; dances down to 3rd/2nd place Men's side while 4L followed by 4M, casts down round 3L to 2nd /3rd place Ladies' side</w:t>
      </w:r>
    </w:p>
    <w:p w:rsidR="00B11EB3" w:rsidRPr="00C0602D" w:rsidRDefault="00B11EB3" w:rsidP="00B11EB3">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B11EB3" w:rsidRPr="00C0602D" w:rsidRDefault="00B11EB3" w:rsidP="00B11EB3">
      <w:pPr>
        <w:pStyle w:val="DanceBody"/>
      </w:pPr>
      <w:r w:rsidRPr="00C0602D">
        <w:t>25-28</w:t>
      </w:r>
      <w:r w:rsidRPr="00C0602D">
        <w:tab/>
        <w:t>1s &amp; 4s face diagonally in, set advancing &amp; petronella 1 place</w:t>
      </w:r>
    </w:p>
    <w:p w:rsidR="00B11EB3" w:rsidRPr="00C0602D" w:rsidRDefault="00B11EB3" w:rsidP="00B11EB3">
      <w:pPr>
        <w:pStyle w:val="DanceBody"/>
        <w:keepNext w:val="0"/>
      </w:pPr>
      <w:r w:rsidRPr="00C0602D">
        <w:t>29-32</w:t>
      </w:r>
      <w:r w:rsidRPr="00C0602D">
        <w:tab/>
        <w:t>1s &amp; 4s 1/2 turn partner RH, pull back right shoulder &amp; dance out to sides.  End 2 4 (1) (3)</w:t>
      </w:r>
    </w:p>
    <w:p w:rsidR="00B11EB3" w:rsidRDefault="00B11EB3" w:rsidP="00B11EB3"/>
    <w:p w:rsidR="00B11EB3" w:rsidRDefault="00B11EB3" w:rsidP="00B11EB3">
      <w:pPr>
        <w:pStyle w:val="Minicrib"/>
      </w:pPr>
      <w:r>
        <w:t>ISOBEL'S WELCOME  (R8x32)  3C (4C set)</w:t>
      </w:r>
      <w:r>
        <w:tab/>
        <w:t>Jim Haworth  ASHMERG SCD</w:t>
      </w:r>
    </w:p>
    <w:p w:rsidR="00B11EB3" w:rsidRDefault="00B11EB3" w:rsidP="00B11EB3">
      <w:pPr>
        <w:pStyle w:val="DanceBody"/>
      </w:pPr>
      <w:r>
        <w:t xml:space="preserve"> 1- 4</w:t>
      </w:r>
      <w:r>
        <w:tab/>
        <w:t>1s dance down NHJ, 1M raises Left arm, dances behind 1L As she dances under his arm to change sides</w:t>
      </w:r>
    </w:p>
    <w:p w:rsidR="00B11EB3" w:rsidRDefault="00B11EB3" w:rsidP="00B11EB3">
      <w:pPr>
        <w:pStyle w:val="DanceBody"/>
      </w:pPr>
      <w:r>
        <w:t xml:space="preserve"> 5- 8</w:t>
      </w:r>
      <w:r>
        <w:tab/>
        <w:t>1s repeat bars 1-4 as they dance back to top and face down</w:t>
      </w:r>
    </w:p>
    <w:p w:rsidR="00B11EB3" w:rsidRDefault="00B11EB3" w:rsidP="00B11EB3">
      <w:pPr>
        <w:pStyle w:val="DanceBody"/>
      </w:pPr>
      <w:r>
        <w:t xml:space="preserve"> 9-16</w:t>
      </w:r>
      <w:r>
        <w:tab/>
        <w:t>1s dance down followed by 2s (who dance up to start), cast up round 3s, dance up to top &amp; cast to 2nd place, 2s ending in 1st place</w:t>
      </w:r>
    </w:p>
    <w:p w:rsidR="00B11EB3" w:rsidRDefault="00B11EB3" w:rsidP="00B11EB3">
      <w:pPr>
        <w:pStyle w:val="DanceBody"/>
      </w:pPr>
      <w:r>
        <w:t>17-24</w:t>
      </w:r>
      <w:r>
        <w:tab/>
        <w:t>1s turn 1st corner RH, pass RSh, turn 3rd corner LH, pass partner LSh</w:t>
      </w:r>
    </w:p>
    <w:p w:rsidR="00B11EB3" w:rsidRDefault="00B11EB3" w:rsidP="00B11EB3">
      <w:pPr>
        <w:pStyle w:val="DanceBody"/>
        <w:keepNext w:val="0"/>
      </w:pPr>
      <w:r>
        <w:t>25-32</w:t>
      </w:r>
      <w:r>
        <w:tab/>
        <w:t>1s turn 2nd corner RH, pass RSh, turn 4th corner LH &amp; dance LSh round partner to face down, NHJ ready to repeat</w:t>
      </w:r>
    </w:p>
    <w:p w:rsidR="00B11EB3" w:rsidRDefault="00B11EB3" w:rsidP="00B11EB3"/>
    <w:p w:rsidR="00B11EB3" w:rsidRDefault="00B11EB3" w:rsidP="00B11EB3">
      <w:pPr>
        <w:pStyle w:val="Minicrib"/>
      </w:pPr>
      <w:r>
        <w:t>THE ISOLATED WEASEL  (R8x32)  3C (4C set)</w:t>
      </w:r>
      <w:r>
        <w:tab/>
        <w:t>Gaye Collin, 2020</w:t>
      </w:r>
    </w:p>
    <w:p w:rsidR="00B11EB3" w:rsidRDefault="00B11EB3" w:rsidP="00B11EB3">
      <w:pPr>
        <w:pStyle w:val="DanceBody"/>
      </w:pPr>
      <w:r>
        <w:t xml:space="preserve"> 1- 8</w:t>
      </w:r>
      <w:r>
        <w:tab/>
        <w:t xml:space="preserve">1s set, cross down RH to 2nd place (2s step up); 1s turn RH to sidelines facing clockwise </w:t>
      </w:r>
      <w:r>
        <w:rPr>
          <w:b/>
        </w:rPr>
        <w:t>while</w:t>
      </w:r>
      <w:r>
        <w:t xml:space="preserve"> 2s+3s set &amp; turn 3/4 RH to line up/down centre</w:t>
      </w:r>
    </w:p>
    <w:p w:rsidR="00B11EB3" w:rsidRDefault="00B11EB3" w:rsidP="00B11EB3">
      <w:pPr>
        <w:pStyle w:val="DanceBody"/>
      </w:pPr>
      <w:r>
        <w:t xml:space="preserve"> 9-16</w:t>
      </w:r>
      <w:r>
        <w:tab/>
        <w:t>2s+1s+3s dance a 'Weasel Reel':-</w:t>
      </w:r>
    </w:p>
    <w:p w:rsidR="00B11EB3" w:rsidRDefault="00B11EB3" w:rsidP="00B11EB3">
      <w:pPr>
        <w:pStyle w:val="DanceBody"/>
      </w:pPr>
      <w:r>
        <w:tab/>
        <w:t xml:space="preserve">2s+3s dance part reel of 4 up/down middle but when reaching either end they dance clockwise to top/bottom to re-enter reel </w:t>
      </w:r>
      <w:r w:rsidRPr="00F613CA">
        <w:rPr>
          <w:b/>
        </w:rPr>
        <w:t>while</w:t>
      </w:r>
      <w:r>
        <w:t xml:space="preserve"> 1s start by dancing clockwise to ends to replace dancer leaving the reel. All end where they started</w:t>
      </w:r>
    </w:p>
    <w:p w:rsidR="00B11EB3" w:rsidRDefault="00B11EB3" w:rsidP="00B11EB3">
      <w:pPr>
        <w:pStyle w:val="DanceBody"/>
      </w:pPr>
      <w:r>
        <w:t>17-20</w:t>
      </w:r>
      <w:r>
        <w:tab/>
        <w:t xml:space="preserve">1L+2s &amp; 1M+3s dance RH across, 1s drop hands after 2 steps to meet in centre &amp; 1/2 turn LH </w:t>
      </w:r>
      <w:r>
        <w:rPr>
          <w:b/>
        </w:rPr>
        <w:t>while</w:t>
      </w:r>
      <w:r>
        <w:t xml:space="preserve"> 2s+3s continue to turn RH ending on sides</w:t>
      </w:r>
    </w:p>
    <w:p w:rsidR="00B11EB3" w:rsidRDefault="00B11EB3" w:rsidP="00B11EB3">
      <w:pPr>
        <w:pStyle w:val="DanceBody"/>
      </w:pPr>
      <w:r>
        <w:t>21-24</w:t>
      </w:r>
      <w:r>
        <w:tab/>
        <w:t>1s dance out of end casting Left to 2nd place own side facing down</w:t>
      </w:r>
    </w:p>
    <w:p w:rsidR="00B11EB3" w:rsidRDefault="00B11EB3" w:rsidP="00B11EB3">
      <w:pPr>
        <w:pStyle w:val="DanceBody"/>
        <w:keepNext w:val="0"/>
      </w:pPr>
      <w:r>
        <w:t>25-32</w:t>
      </w:r>
      <w:r>
        <w:tab/>
        <w:t>1s cross down RH, cast up round 3s, cross up RH &amp; cast round 2s to 2nd place own side.  2 1 3</w:t>
      </w:r>
    </w:p>
    <w:p w:rsidR="00B11EB3" w:rsidRDefault="00B11EB3" w:rsidP="00B11EB3"/>
    <w:p w:rsidR="00B11EB3" w:rsidRDefault="00B11EB3" w:rsidP="00B11EB3">
      <w:pPr>
        <w:pStyle w:val="Minicrib"/>
      </w:pPr>
      <w:r>
        <w:t>IT FLOWS NICELY  (R8x32)  3C (4C set)</w:t>
      </w:r>
      <w:r>
        <w:tab/>
        <w:t>Ann Stewart  Herrington Dances</w:t>
      </w:r>
    </w:p>
    <w:p w:rsidR="00B11EB3" w:rsidRDefault="00B11EB3" w:rsidP="00B11EB3">
      <w:pPr>
        <w:pStyle w:val="DanceBody"/>
      </w:pPr>
      <w:r>
        <w:t xml:space="preserve"> 1- 8</w:t>
      </w:r>
      <w:r>
        <w:tab/>
        <w:t>1s &amp; 2s dance Set &amp; Rotate</w:t>
      </w:r>
    </w:p>
    <w:p w:rsidR="00B11EB3" w:rsidRPr="00722BA9" w:rsidRDefault="00B11EB3" w:rsidP="00B11EB3">
      <w:pPr>
        <w:pStyle w:val="DanceBody"/>
      </w:pPr>
      <w:r>
        <w:tab/>
      </w:r>
      <w:r w:rsidRPr="00722BA9">
        <w:t>Set, rotate singly &amp; dance on 1 place clockwise, change places RH on sides &amp; dance on 1 place to own sides (1s in</w:t>
      </w:r>
      <w:r>
        <w:t xml:space="preserve"> </w:t>
      </w:r>
      <w:r w:rsidRPr="00722BA9">
        <w:t>2nd pl)</w:t>
      </w:r>
    </w:p>
    <w:p w:rsidR="00B11EB3" w:rsidRDefault="00B11EB3" w:rsidP="00B11EB3">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B11EB3" w:rsidRDefault="00B11EB3" w:rsidP="00B11EB3">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B11EB3" w:rsidRDefault="00B11EB3" w:rsidP="00B11EB3">
      <w:pPr>
        <w:pStyle w:val="DanceBody"/>
        <w:keepNext w:val="0"/>
      </w:pPr>
      <w:r>
        <w:t>25-32</w:t>
      </w:r>
      <w:r>
        <w:tab/>
        <w:t>2s, 1s &amp; 3s dance Reel of 3 on sides (LSh to 1</w:t>
      </w:r>
      <w:r w:rsidRPr="00972EEB">
        <w:t>st</w:t>
      </w:r>
      <w:r>
        <w:t xml:space="preserve"> corner to start), 1s cross RH to own sides 31-32</w:t>
      </w:r>
    </w:p>
    <w:p w:rsidR="00B11EB3" w:rsidRDefault="00B11EB3" w:rsidP="00B11EB3"/>
    <w:p w:rsidR="00B11EB3" w:rsidRDefault="00B11EB3" w:rsidP="00B11EB3">
      <w:pPr>
        <w:pStyle w:val="Minicrib"/>
      </w:pPr>
      <w:r>
        <w:t>IT SHOULD BE FUN  (J4x32)  4C set</w:t>
      </w:r>
      <w:r>
        <w:tab/>
        <w:t>Roy Goldring  G &amp; S Dances 3</w:t>
      </w:r>
    </w:p>
    <w:p w:rsidR="00B11EB3" w:rsidRDefault="00B11EB3" w:rsidP="00B11EB3">
      <w:pPr>
        <w:pStyle w:val="DanceBody"/>
      </w:pPr>
      <w:r w:rsidRPr="000C11A4">
        <w:t xml:space="preserve"> 1- 8</w:t>
      </w:r>
      <w:r w:rsidRPr="000C11A4">
        <w:tab/>
        <w:t>1s+2s+3s Adv+Ret</w:t>
      </w:r>
      <w:r>
        <w:t xml:space="preserve">, </w:t>
      </w:r>
      <w:r w:rsidRPr="000C11A4">
        <w:t>1s+2s+3s</w:t>
      </w:r>
      <w:r>
        <w:t xml:space="preserve"> turn RH ending in middle for…</w:t>
      </w:r>
    </w:p>
    <w:p w:rsidR="00B11EB3" w:rsidRDefault="00B11EB3" w:rsidP="00B11EB3">
      <w:pPr>
        <w:pStyle w:val="DanceBody"/>
      </w:pPr>
      <w:r>
        <w:t xml:space="preserve"> 9-16</w:t>
      </w:r>
      <w:r>
        <w:tab/>
      </w:r>
      <w:r w:rsidRPr="000C11A4">
        <w:t>1s+2s+3s</w:t>
      </w:r>
      <w:r>
        <w:t xml:space="preserve"> promenade round back to places</w:t>
      </w:r>
    </w:p>
    <w:p w:rsidR="00B11EB3" w:rsidRDefault="00B11EB3" w:rsidP="00B11EB3">
      <w:pPr>
        <w:pStyle w:val="DanceBody"/>
      </w:pPr>
      <w:r>
        <w:t>17-24</w:t>
      </w:r>
      <w:r>
        <w:tab/>
        <w:t>1s lead down &amp; back to places facing out</w:t>
      </w:r>
    </w:p>
    <w:p w:rsidR="00B11EB3" w:rsidRDefault="00B11EB3" w:rsidP="00B11EB3">
      <w:pPr>
        <w:pStyle w:val="DanceBody"/>
        <w:keepNext w:val="0"/>
      </w:pPr>
      <w:r>
        <w:t>25-32</w:t>
      </w:r>
      <w:r>
        <w:tab/>
        <w:t>1s cast round 2s &amp; dance between 3s, behind 4s</w:t>
      </w:r>
      <w:r w:rsidRPr="00BA6B4D">
        <w:rPr>
          <w:b/>
        </w:rPr>
        <w:t xml:space="preserve"> </w:t>
      </w:r>
      <w:r>
        <w:rPr>
          <w:b/>
        </w:rPr>
        <w:t xml:space="preserve">as </w:t>
      </w:r>
      <w:r>
        <w:t>2s+3s+4s step up &amp; 1s turn RH to 4</w:t>
      </w:r>
      <w:r w:rsidRPr="00972EEB">
        <w:t>th</w:t>
      </w:r>
      <w:r>
        <w:t xml:space="preserve"> place</w:t>
      </w:r>
    </w:p>
    <w:p w:rsidR="00B11EB3" w:rsidRDefault="00B11EB3" w:rsidP="00B11EB3"/>
    <w:p w:rsidR="00B11EB3" w:rsidRDefault="00B11EB3" w:rsidP="00B11EB3">
      <w:pPr>
        <w:pStyle w:val="Minicrib"/>
      </w:pPr>
      <w:r>
        <w:t>IT WISNAE ME  (S4x32)  4C set</w:t>
      </w:r>
      <w:r>
        <w:tab/>
        <w:t>Marjorie MacRae  RSCDS Bk 47</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RH &amp; cast in 1 place, 1s dance 1/2 Fig of 8 round 2s as 4s dance 1/2 Fig of 8 round 3s  2 1 4 3</w:t>
      </w:r>
    </w:p>
    <w:p w:rsidR="00B11EB3" w:rsidRDefault="00B11EB3" w:rsidP="00B11EB3">
      <w:pPr>
        <w:pStyle w:val="DanceBody"/>
      </w:pPr>
      <w:r>
        <w:t xml:space="preserve"> 9-12</w:t>
      </w:r>
      <w:r>
        <w:tab/>
        <w:t>All dance 1/2 Grand Chain (across at ends to start) but turning 1.1/2 times when giving RH then all passing LH alternatively</w:t>
      </w:r>
    </w:p>
    <w:p w:rsidR="00B11EB3" w:rsidRDefault="00B11EB3" w:rsidP="00B11EB3">
      <w:pPr>
        <w:pStyle w:val="DanceBody"/>
      </w:pPr>
      <w:r>
        <w:t>13-16</w:t>
      </w:r>
      <w:r>
        <w:tab/>
        <w:t>4s &amp; 1s  turn RH 1.1/2 times as 2s+3s turn RH 1.1/2 times on sides then 4s+3s &amp; 1s 2s+1s change places LH on sides  3 4(1)(2)</w:t>
      </w:r>
    </w:p>
    <w:p w:rsidR="00B11EB3" w:rsidRDefault="00B11EB3" w:rsidP="00B11EB3">
      <w:pPr>
        <w:pStyle w:val="DanceBody"/>
      </w:pPr>
      <w:r>
        <w:t>17-24</w:t>
      </w:r>
      <w:r>
        <w:tab/>
        <w:t>All dance reels of 4 on sides.  3 4(1)(2)</w:t>
      </w:r>
    </w:p>
    <w:p w:rsidR="00B11EB3" w:rsidRDefault="00B11EB3" w:rsidP="00B11EB3">
      <w:pPr>
        <w:pStyle w:val="DanceBody"/>
        <w:keepNext w:val="0"/>
      </w:pPr>
      <w:r>
        <w:t>25-32</w:t>
      </w:r>
      <w:r>
        <w:tab/>
        <w:t>End (3s &amp; 2s) couples chase clockwise to change places while middle couples (4s+1s) dance LH across then top &amp; bottom couples (2s+4s &amp; 1s+3s) dance RH across  2 4(1)(3)</w:t>
      </w:r>
    </w:p>
    <w:p w:rsidR="00B11EB3" w:rsidRDefault="00B11EB3" w:rsidP="00B11EB3"/>
    <w:p w:rsidR="00B11EB3" w:rsidRDefault="00B11EB3" w:rsidP="00B11EB3">
      <w:pPr>
        <w:pStyle w:val="Minicrib"/>
      </w:pPr>
      <w:r>
        <w:t>IT'S A CINCH  (R4x32)  Circle</w:t>
      </w:r>
      <w:r>
        <w:tab/>
        <w:t>Peter Loveland, September 2019</w:t>
      </w:r>
    </w:p>
    <w:p w:rsidR="00B11EB3" w:rsidRDefault="00B11EB3" w:rsidP="00B11EB3">
      <w:pPr>
        <w:pStyle w:val="DanceBody"/>
      </w:pPr>
      <w:r>
        <w:t>Circle, Man has Lady on his right</w:t>
      </w:r>
    </w:p>
    <w:p w:rsidR="00B11EB3" w:rsidRDefault="00B11EB3" w:rsidP="00B11EB3">
      <w:pPr>
        <w:pStyle w:val="DanceBody"/>
      </w:pPr>
      <w:r>
        <w:t xml:space="preserve"> 1- 8</w:t>
      </w:r>
      <w:r>
        <w:tab/>
        <w:t>All Ladies Advance, Clap, Retire;  Men repeat</w:t>
      </w:r>
    </w:p>
    <w:p w:rsidR="00B11EB3" w:rsidRDefault="00B11EB3" w:rsidP="00B11EB3">
      <w:pPr>
        <w:pStyle w:val="DanceBody"/>
      </w:pPr>
      <w:r>
        <w:t xml:space="preserve"> 9-16</w:t>
      </w:r>
      <w:r>
        <w:tab/>
        <w:t>All circle round and back &amp; finish facing partner</w:t>
      </w:r>
    </w:p>
    <w:p w:rsidR="00B11EB3" w:rsidRDefault="00B11EB3" w:rsidP="00B11EB3">
      <w:pPr>
        <w:pStyle w:val="DanceBody"/>
      </w:pPr>
      <w:r>
        <w:t>17-24</w:t>
      </w:r>
      <w:r>
        <w:tab/>
        <w:t>All dance DoSiDo with partner (Pass RSh to start); all turn partner 2H</w:t>
      </w:r>
    </w:p>
    <w:p w:rsidR="00B11EB3" w:rsidRDefault="00B11EB3" w:rsidP="00B11EB3">
      <w:pPr>
        <w:pStyle w:val="DanceBody"/>
      </w:pPr>
      <w:r>
        <w:t>25-32</w:t>
      </w:r>
      <w:r>
        <w:tab/>
        <w:t>Retain 2H &amp; all slip step into centre &amp; back out; all turn partners 1.1/2 RH to change places</w:t>
      </w:r>
    </w:p>
    <w:p w:rsidR="00B11EB3" w:rsidRDefault="00B11EB3" w:rsidP="00B11EB3">
      <w:pPr>
        <w:pStyle w:val="DanceBody"/>
        <w:keepNext w:val="0"/>
      </w:pPr>
      <w:r>
        <w:t>Repeat with new partner</w:t>
      </w:r>
    </w:p>
    <w:p w:rsidR="00B11EB3" w:rsidRDefault="00B11EB3" w:rsidP="00B11EB3"/>
    <w:p w:rsidR="00B11EB3" w:rsidRDefault="00B11EB3" w:rsidP="00B11EB3">
      <w:pPr>
        <w:pStyle w:val="Minicrib"/>
      </w:pPr>
      <w:r>
        <w:t>IT'S ABOUT TIME  (S8x32)  3C (4C set)</w:t>
      </w:r>
      <w:r>
        <w:tab/>
        <w:t>Elaine Brunken  Moments in Time</w:t>
      </w:r>
    </w:p>
    <w:p w:rsidR="00B11EB3" w:rsidRPr="00C237FC" w:rsidRDefault="00B11EB3" w:rsidP="00B11EB3">
      <w:pPr>
        <w:pStyle w:val="DanceBody"/>
      </w:pPr>
      <w:r w:rsidRPr="00C237FC">
        <w:t xml:space="preserve"> 1- 8</w:t>
      </w:r>
      <w:r w:rsidRPr="00C237FC">
        <w:tab/>
        <w:t>1s+2s dance Diamond</w:t>
      </w:r>
      <w:r>
        <w:t xml:space="preserve"> </w:t>
      </w:r>
      <w:r w:rsidRPr="00C237FC">
        <w:t>Pou</w:t>
      </w:r>
      <w:r>
        <w:t>s</w:t>
      </w:r>
      <w:r w:rsidRPr="00C237FC">
        <w:t>sette</w:t>
      </w:r>
    </w:p>
    <w:p w:rsidR="00B11EB3" w:rsidRPr="00C237FC" w:rsidRDefault="00B11EB3" w:rsidP="00B11EB3">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B11EB3" w:rsidRPr="00C237FC" w:rsidRDefault="00B11EB3" w:rsidP="00B11EB3">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B11EB3" w:rsidRPr="00C237FC" w:rsidRDefault="00B11EB3" w:rsidP="00B11EB3">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B11EB3" w:rsidRDefault="00B11EB3" w:rsidP="00B11EB3"/>
    <w:p w:rsidR="00B11EB3" w:rsidRDefault="00B11EB3" w:rsidP="00B11EB3">
      <w:pPr>
        <w:pStyle w:val="Minicrib"/>
      </w:pPr>
      <w:r>
        <w:t>IT'S ALL RIGHT  (J8x32)  3C (4C set)</w:t>
      </w:r>
      <w:r>
        <w:tab/>
        <w:t>Elma See  2nd Bk Graded SCDs</w:t>
      </w:r>
    </w:p>
    <w:p w:rsidR="00B11EB3" w:rsidRDefault="00B11EB3" w:rsidP="00B11EB3">
      <w:pPr>
        <w:pStyle w:val="DanceBody"/>
      </w:pPr>
      <w:r>
        <w:t xml:space="preserve"> 1- 8</w:t>
      </w:r>
      <w:r>
        <w:tab/>
        <w:t>1s+2s+3s set &amp; cross RH, all chase clockwise 1/2 way</w:t>
      </w:r>
    </w:p>
    <w:p w:rsidR="00B11EB3" w:rsidRDefault="00B11EB3" w:rsidP="00B11EB3">
      <w:pPr>
        <w:pStyle w:val="DanceBody"/>
      </w:pPr>
      <w:r>
        <w:t xml:space="preserve"> 9-16</w:t>
      </w:r>
      <w:r>
        <w:tab/>
        <w:t>3s+2s+1s repeat back to places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 set &amp; cross RH, 1s cast 1 place &amp; cross RH</w:t>
      </w:r>
    </w:p>
    <w:p w:rsidR="00B11EB3" w:rsidRDefault="00B11EB3" w:rsidP="00B11EB3"/>
    <w:p w:rsidR="00B11EB3" w:rsidRDefault="00B11EB3" w:rsidP="00B11EB3">
      <w:pPr>
        <w:pStyle w:val="Minicrib"/>
      </w:pPr>
      <w:r>
        <w:t>IT'S BETTER BY HALF  (S4x32)  4C Set</w:t>
      </w:r>
      <w:r>
        <w:tab/>
        <w:t>Peter Collins  Bristol 40th Anniversary Bk</w:t>
      </w:r>
    </w:p>
    <w:p w:rsidR="00B11EB3" w:rsidRDefault="00B11EB3" w:rsidP="00B11EB3">
      <w:pPr>
        <w:pStyle w:val="DanceBody"/>
      </w:pPr>
      <w:r>
        <w:t xml:space="preserve"> 1- 8</w:t>
      </w:r>
      <w:r>
        <w:tab/>
        <w:t xml:space="preserve">1s+2s </w:t>
      </w:r>
      <w:r>
        <w:rPr>
          <w:b/>
        </w:rPr>
        <w:t>also</w:t>
      </w:r>
      <w:r>
        <w:t xml:space="preserve"> 3s+4s dance RH across; 2s &amp; 4s finish in the middle retaining partner's hand. 2s &amp; 4s turn partner 1/2 way RH to finish on opp sides, all set. 1 (2) 3 (4)</w:t>
      </w:r>
    </w:p>
    <w:p w:rsidR="00B11EB3" w:rsidRDefault="00B11EB3" w:rsidP="00B11EB3">
      <w:pPr>
        <w:pStyle w:val="DanceBody"/>
      </w:pPr>
      <w:r>
        <w:t xml:space="preserve"> 9-16</w:t>
      </w:r>
      <w:r>
        <w:tab/>
        <w:t xml:space="preserve">1s+2s </w:t>
      </w:r>
      <w:r w:rsidRPr="008C5F77">
        <w:rPr>
          <w:b/>
        </w:rPr>
        <w:t>also</w:t>
      </w:r>
      <w:r>
        <w:t xml:space="preserve"> 3s+4s dance 1/2 Men's Chain; 1s+3s </w:t>
      </w:r>
      <w:r w:rsidRPr="008C5F77">
        <w:rPr>
          <w:b/>
        </w:rPr>
        <w:t>also</w:t>
      </w:r>
      <w:r>
        <w:t xml:space="preserve"> 2s+4s dance 1/2 parallel reels of 4 to finish 3M,3L,1M,1L on Ladies' side &amp; 4L,4M,2L,2M on Men's side</w:t>
      </w:r>
    </w:p>
    <w:p w:rsidR="00B11EB3" w:rsidRDefault="00B11EB3" w:rsidP="00B11EB3">
      <w:pPr>
        <w:pStyle w:val="DanceBody"/>
      </w:pPr>
      <w:r>
        <w:t>17-20</w:t>
      </w:r>
      <w:r>
        <w:tab/>
        <w:t xml:space="preserve">3s+4s </w:t>
      </w:r>
      <w:r w:rsidRPr="008C5F77">
        <w:rPr>
          <w:b/>
        </w:rPr>
        <w:t>also</w:t>
      </w:r>
      <w:r>
        <w:t xml:space="preserve"> 1s+2s dance 1/2 Set &amp; Rotate. 4 (3) 2 (1)</w:t>
      </w:r>
    </w:p>
    <w:p w:rsidR="00B11EB3" w:rsidRDefault="00B11EB3" w:rsidP="00B11EB3">
      <w:pPr>
        <w:pStyle w:val="DanceBody"/>
      </w:pPr>
      <w:r>
        <w:t>21-24</w:t>
      </w:r>
      <w:r>
        <w:tab/>
        <w:t xml:space="preserve">4s+3s </w:t>
      </w:r>
      <w:r w:rsidRPr="008C5F77">
        <w:rPr>
          <w:b/>
        </w:rPr>
        <w:t>also</w:t>
      </w:r>
      <w:r>
        <w:t xml:space="preserve"> 2s+1s dance RH across to finish 4s facing out, 3s facing in/up, 2s facing out/up ready for …</w:t>
      </w:r>
    </w:p>
    <w:p w:rsidR="00B11EB3" w:rsidRDefault="00B11EB3" w:rsidP="00B11EB3">
      <w:pPr>
        <w:pStyle w:val="DanceBody"/>
      </w:pPr>
      <w:r>
        <w:t>25-28</w:t>
      </w:r>
      <w:r>
        <w:tab/>
        <w:t>4s+3s+2s (top 3 couples) dance 1/2 LSh reels of 3 on the sides 2 (3) 4 (1)</w:t>
      </w:r>
    </w:p>
    <w:p w:rsidR="00B11EB3" w:rsidRDefault="00B11EB3" w:rsidP="00B11EB3">
      <w:pPr>
        <w:pStyle w:val="DanceBody"/>
        <w:keepNext w:val="0"/>
      </w:pPr>
      <w:r>
        <w:t>29-32</w:t>
      </w:r>
      <w:r>
        <w:tab/>
        <w:t>3s+1s dance 1/2 Fig of 8 up round 2s &amp; 4s.  2 3 4 1</w:t>
      </w:r>
    </w:p>
    <w:p w:rsidR="00B11EB3" w:rsidRDefault="00B11EB3" w:rsidP="00B11EB3"/>
    <w:p w:rsidR="00B11EB3" w:rsidRDefault="00B11EB3" w:rsidP="00B11EB3">
      <w:pPr>
        <w:pStyle w:val="Minicrib"/>
      </w:pPr>
      <w:r>
        <w:t>IT'S FUN TO DANCE  (R8x40)  3C (4C set)</w:t>
      </w:r>
      <w:r>
        <w:tab/>
        <w:t>M Watson  Stepping Out Pt 1</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slip step down &amp; back to 2</w:t>
      </w:r>
      <w:r w:rsidRPr="00972EEB">
        <w:t>nd</w:t>
      </w:r>
      <w:r>
        <w:t xml:space="preserve"> place</w:t>
      </w:r>
    </w:p>
    <w:p w:rsidR="00B11EB3" w:rsidRDefault="00B11EB3" w:rsidP="00B11EB3">
      <w:pPr>
        <w:pStyle w:val="DanceBody"/>
      </w:pPr>
      <w:r>
        <w:t>17-24</w:t>
      </w:r>
      <w:r>
        <w:tab/>
        <w:t>1s dance 1/2 Fig of 8 round 2s, 1s dance 1/2 Fig of 8 round 3s</w:t>
      </w:r>
    </w:p>
    <w:p w:rsidR="00B11EB3" w:rsidRDefault="00B11EB3" w:rsidP="00B11EB3">
      <w:pPr>
        <w:pStyle w:val="DanceBody"/>
      </w:pPr>
      <w:r>
        <w:t>25-32</w:t>
      </w:r>
      <w:r>
        <w:tab/>
        <w:t>2s+1s dance R&amp;L</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IT'S JUST FOR FUN  (J8x32)  3C (4C set)</w:t>
      </w:r>
      <w:r>
        <w:tab/>
        <w:t>Roy Fidler  RSCDS Bk 33</w:t>
      </w:r>
    </w:p>
    <w:p w:rsidR="00B11EB3" w:rsidRDefault="00B11EB3" w:rsidP="00B11EB3">
      <w:pPr>
        <w:pStyle w:val="DanceBody"/>
      </w:pPr>
      <w:r>
        <w:t xml:space="preserve"> 1- 8</w:t>
      </w:r>
      <w:r>
        <w:tab/>
        <w:t>1s cross RH &amp; cast 1 place, 1M dances 1/2 Fig of 8 round 2s</w:t>
      </w:r>
      <w:r w:rsidRPr="00BA6B4D">
        <w:rPr>
          <w:b/>
        </w:rPr>
        <w:t xml:space="preserve"> while </w:t>
      </w:r>
      <w:r>
        <w:t>1L dances round 3s 1s end facing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B11EB3" w:rsidRDefault="00B11EB3" w:rsidP="00B11EB3">
      <w:pPr>
        <w:pStyle w:val="DanceBody"/>
      </w:pPr>
      <w:r>
        <w:t>17-24</w:t>
      </w:r>
      <w:r>
        <w:tab/>
        <w:t>1s dance 1/2 Reel of 4 with 2</w:t>
      </w:r>
      <w:r w:rsidRPr="00972EEB">
        <w:t>nd</w:t>
      </w:r>
      <w:r>
        <w:t xml:space="preserve"> corners, pass partner LSh to dance RH across (1M with 2L+3L on Men's side &amp; 1L with 2M+3M)</w:t>
      </w:r>
    </w:p>
    <w:p w:rsidR="00B11EB3" w:rsidRDefault="00B11EB3" w:rsidP="00B11EB3">
      <w:pPr>
        <w:pStyle w:val="DanceBody"/>
        <w:keepNext w:val="0"/>
      </w:pPr>
      <w:r>
        <w:t>25-32</w:t>
      </w:r>
      <w:r>
        <w:tab/>
        <w:t>1s 1/2 turn LH</w:t>
      </w:r>
      <w:r w:rsidRPr="00BA6B4D">
        <w:rPr>
          <w:b/>
        </w:rPr>
        <w:t xml:space="preserve"> while </w:t>
      </w:r>
      <w:r>
        <w:t>2s+3s change places RH on sides, 1M dances up &amp; 1L down, cast on own sides</w:t>
      </w:r>
      <w:r w:rsidRPr="00BA6B4D">
        <w:rPr>
          <w:b/>
        </w:rPr>
        <w:t xml:space="preserve"> while </w:t>
      </w:r>
      <w:r>
        <w:t>corners set &amp; cross RH &amp; all set</w:t>
      </w:r>
    </w:p>
    <w:p w:rsidR="00B11EB3" w:rsidRDefault="00B11EB3" w:rsidP="00B11EB3"/>
    <w:p w:rsidR="00B11EB3" w:rsidRDefault="00B11EB3" w:rsidP="00B11EB3">
      <w:pPr>
        <w:pStyle w:val="Minicrib"/>
      </w:pPr>
      <w:r>
        <w:t>IT'S NAE BOTHER  (J8x32)  2C (4C set)</w:t>
      </w:r>
      <w:r>
        <w:tab/>
        <w:t>Derek Haynes  Carnforth Coll 4</w:t>
      </w:r>
    </w:p>
    <w:p w:rsidR="00B11EB3" w:rsidRDefault="00B11EB3" w:rsidP="00B11EB3">
      <w:pPr>
        <w:pStyle w:val="DanceBody"/>
      </w:pPr>
      <w:r>
        <w:t xml:space="preserve"> 1- 8</w:t>
      </w:r>
      <w:r>
        <w:tab/>
        <w:t>1s+2s set, Ladies cross, passing partners RSh chase clockwise to own side (having changed places)</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1s+2s set, Men cross, passing opposite Lady RSh chase clockwise to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IT'S NOT ROCKET SCIENCE  (J8x32)  3C (4C set)</w:t>
      </w:r>
      <w:r>
        <w:tab/>
        <w:t>J Reiner &amp; E Mellott  Deleware Valley Silver</w:t>
      </w:r>
    </w:p>
    <w:p w:rsidR="00B11EB3" w:rsidRPr="00136017" w:rsidRDefault="00B11EB3" w:rsidP="00B11EB3">
      <w:pPr>
        <w:pStyle w:val="DanceBody"/>
      </w:pPr>
      <w:r w:rsidRPr="00136017">
        <w:t xml:space="preserve"> 1- 8</w:t>
      </w:r>
      <w:r w:rsidRPr="00136017">
        <w:tab/>
        <w:t>1s+2s set, cross RH, set &amp; petronella turn into centre</w:t>
      </w:r>
    </w:p>
    <w:p w:rsidR="00B11EB3" w:rsidRPr="00136017" w:rsidRDefault="00B11EB3" w:rsidP="00B11EB3">
      <w:pPr>
        <w:pStyle w:val="DanceBody"/>
      </w:pPr>
      <w:r w:rsidRPr="00136017">
        <w:t xml:space="preserve"> 9-16</w:t>
      </w:r>
      <w:r w:rsidRPr="00136017">
        <w:tab/>
        <w:t>1s+2s dance 1/2 reel of 4 &amp; turn partners 1.1/4 times to own sides</w:t>
      </w:r>
    </w:p>
    <w:p w:rsidR="00B11EB3" w:rsidRPr="00136017" w:rsidRDefault="00B11EB3" w:rsidP="00B11EB3">
      <w:pPr>
        <w:pStyle w:val="DanceBody"/>
      </w:pPr>
      <w:r w:rsidRPr="00136017">
        <w:t>17-24</w:t>
      </w:r>
      <w:r w:rsidRPr="00136017">
        <w:tab/>
        <w:t>1s+3s dance R&amp;L</w:t>
      </w:r>
    </w:p>
    <w:p w:rsidR="00B11EB3" w:rsidRPr="00136017" w:rsidRDefault="00B11EB3" w:rsidP="00B11EB3">
      <w:pPr>
        <w:pStyle w:val="DanceBody"/>
        <w:keepNext w:val="0"/>
      </w:pPr>
      <w:r w:rsidRPr="00136017">
        <w:t>25-32</w:t>
      </w:r>
      <w:r w:rsidRPr="00136017">
        <w:tab/>
        <w:t>2s+1s+3s circle 6H round &amp; back</w:t>
      </w:r>
    </w:p>
    <w:p w:rsidR="00B11EB3" w:rsidRDefault="00B11EB3" w:rsidP="00B11EB3"/>
    <w:p w:rsidR="00B11EB3" w:rsidRDefault="00B11EB3" w:rsidP="00B11EB3">
      <w:pPr>
        <w:pStyle w:val="Minicrib"/>
      </w:pPr>
      <w:r>
        <w:t>IT'S REEL LIFE  (R3x40)  3C Set</w:t>
      </w:r>
      <w:r>
        <w:tab/>
        <w:t>Judith Kowalczik</w:t>
      </w:r>
    </w:p>
    <w:p w:rsidR="00B11EB3" w:rsidRDefault="00B11EB3" w:rsidP="00B11EB3">
      <w:pPr>
        <w:pStyle w:val="DanceBody"/>
      </w:pPr>
      <w:r>
        <w:t xml:space="preserve"> 1- 8</w:t>
      </w:r>
      <w:r>
        <w:tab/>
        <w:t>1s+2s dance "Chain Progression":</w:t>
      </w:r>
    </w:p>
    <w:p w:rsidR="00B11EB3" w:rsidRDefault="00B11EB3" w:rsidP="00B11EB3">
      <w:pPr>
        <w:pStyle w:val="DanceBody"/>
      </w:pPr>
      <w:r>
        <w:tab/>
        <w:t>1- 2   1s &amp; 2s 3/4 turn RH</w:t>
      </w:r>
    </w:p>
    <w:p w:rsidR="00B11EB3" w:rsidRDefault="00B11EB3" w:rsidP="00B11EB3">
      <w:pPr>
        <w:pStyle w:val="DanceBody"/>
      </w:pPr>
      <w:r>
        <w:tab/>
        <w:t>3- 6   1M+2L turn LH 1.1/2 times</w:t>
      </w:r>
      <w:r w:rsidRPr="00BA6B4D">
        <w:rPr>
          <w:b/>
        </w:rPr>
        <w:t xml:space="preserve"> while </w:t>
      </w:r>
      <w:r>
        <w:t>partners chase clockwise 1/2 way</w:t>
      </w:r>
    </w:p>
    <w:p w:rsidR="00B11EB3" w:rsidRDefault="00B11EB3" w:rsidP="00B11EB3">
      <w:pPr>
        <w:pStyle w:val="DanceBody"/>
      </w:pPr>
      <w:r>
        <w:tab/>
        <w:t>7- 8   2s &amp; 1s 3/4 turn RH to end on sides in order 2 1</w:t>
      </w:r>
    </w:p>
    <w:p w:rsidR="00B11EB3" w:rsidRDefault="00B11EB3" w:rsidP="00B11EB3">
      <w:pPr>
        <w:pStyle w:val="DanceBody"/>
      </w:pPr>
      <w:r>
        <w:t xml:space="preserve"> 9-16</w:t>
      </w:r>
      <w:r>
        <w:tab/>
        <w:t>1s dance 1/2 Fig 8 (1M up round 2L, 1L down round 3M) finishing in 2nd place opp sides facing 1st corners.  1s turn corner LH 1.1/4 to end BtoB in centre facing 1st corners</w:t>
      </w:r>
    </w:p>
    <w:p w:rsidR="00B11EB3" w:rsidRDefault="00B11EB3" w:rsidP="00B11EB3">
      <w:pPr>
        <w:pStyle w:val="DanceBody"/>
      </w:pPr>
      <w:r>
        <w:t>17-20</w:t>
      </w:r>
      <w:r>
        <w:tab/>
        <w:t xml:space="preserve">1s set pulling back RSh, cast round each other to 3rd corner place </w:t>
      </w:r>
      <w:r>
        <w:rPr>
          <w:b/>
        </w:rPr>
        <w:t>while</w:t>
      </w:r>
      <w:r>
        <w:t xml:space="preserve"> 2M+3L set, chase clockwise to next corner &amp; 2L+3M set, dance in, pull back RSh to dance out to same place</w:t>
      </w:r>
    </w:p>
    <w:p w:rsidR="00B11EB3" w:rsidRDefault="00B11EB3" w:rsidP="00B11EB3">
      <w:pPr>
        <w:pStyle w:val="DanceBody"/>
      </w:pPr>
      <w:r>
        <w:t>21-24</w:t>
      </w:r>
      <w:r>
        <w:tab/>
        <w:t xml:space="preserve">1s set, dance in, pull back RSh to face place just left </w:t>
      </w:r>
      <w:r>
        <w:rPr>
          <w:b/>
        </w:rPr>
        <w:t>while</w:t>
      </w:r>
      <w:r>
        <w:t xml:space="preserve"> 2M+3L set, chase clockwise to next corner &amp; 2L+3M set, pull back RSh &amp; cast round each other to change places</w:t>
      </w:r>
    </w:p>
    <w:p w:rsidR="00B11EB3" w:rsidRDefault="00B11EB3" w:rsidP="00B11EB3">
      <w:pPr>
        <w:pStyle w:val="DanceBody"/>
      </w:pPr>
      <w:r>
        <w:t>25-32</w:t>
      </w:r>
      <w:r>
        <w:tab/>
        <w:t>1s dance 1/2 diag reel of 4 with 1st corner pstns, pass RSh in middle, dance 1/2 diag reel of 4 with 2nd corner pstns, finishing in centre BtoB facing own side</w:t>
      </w:r>
    </w:p>
    <w:p w:rsidR="00B11EB3" w:rsidRDefault="00B11EB3" w:rsidP="00B11EB3">
      <w:pPr>
        <w:pStyle w:val="DanceBody"/>
      </w:pPr>
      <w:r>
        <w:t>33-36</w:t>
      </w:r>
      <w:r>
        <w:tab/>
        <w:t xml:space="preserve">2s+3s chase clockwise 1/2 round </w:t>
      </w:r>
      <w:r>
        <w:rPr>
          <w:b/>
        </w:rPr>
        <w:t>while</w:t>
      </w:r>
      <w:r>
        <w:t xml:space="preserve"> 1s set, pull back RSh &amp; cast round each other to 2nd place opp sides</w:t>
      </w:r>
    </w:p>
    <w:p w:rsidR="00B11EB3" w:rsidRDefault="00B11EB3" w:rsidP="00B11EB3">
      <w:pPr>
        <w:pStyle w:val="DanceBody"/>
        <w:keepNext w:val="0"/>
      </w:pPr>
      <w:r>
        <w:t>37-40</w:t>
      </w:r>
      <w:r>
        <w:tab/>
        <w:t>3s+1s+2s set &amp; cross RH to own sides</w:t>
      </w:r>
    </w:p>
    <w:p w:rsidR="00B11EB3" w:rsidRDefault="00B11EB3" w:rsidP="00B11EB3"/>
    <w:p w:rsidR="00B11EB3" w:rsidRDefault="00B11EB3" w:rsidP="00B11EB3">
      <w:pPr>
        <w:pStyle w:val="Minicrib"/>
      </w:pPr>
      <w:r>
        <w:t>ITCHEN ABBAS (M-(S3x32+J3x32))  3C Set</w:t>
      </w:r>
      <w:r>
        <w:tab/>
        <w:t>Bardill/Prince</w:t>
      </w:r>
    </w:p>
    <w:p w:rsidR="00B11EB3" w:rsidRDefault="00B11EB3" w:rsidP="00B11EB3">
      <w:pPr>
        <w:pStyle w:val="DanceBody"/>
      </w:pPr>
      <w:r>
        <w:t xml:space="preserve"> 1- 4</w:t>
      </w:r>
      <w:r>
        <w:tab/>
        <w:t>1s dance down between 2s &amp; cast back to places</w:t>
      </w:r>
    </w:p>
    <w:p w:rsidR="00B11EB3" w:rsidRDefault="00B11EB3" w:rsidP="00B11EB3">
      <w:pPr>
        <w:pStyle w:val="DanceBody"/>
      </w:pPr>
      <w:r>
        <w:t xml:space="preserve"> 5- 8</w:t>
      </w:r>
      <w:r>
        <w:tab/>
        <w:t>2s cross down between 3s &amp; cast up to 1</w:t>
      </w:r>
      <w:r w:rsidRPr="00972EEB">
        <w:t>st</w:t>
      </w:r>
      <w:r>
        <w:t xml:space="preserve"> place opp side</w:t>
      </w:r>
      <w:r w:rsidRPr="00BA6B4D">
        <w:rPr>
          <w:b/>
        </w:rPr>
        <w:t xml:space="preserve"> </w:t>
      </w:r>
      <w:r>
        <w:rPr>
          <w:b/>
        </w:rPr>
        <w:t xml:space="preserve">as </w:t>
      </w:r>
      <w:r>
        <w:t>1s dance down b'tw'n 3s &amp; cast to 2</w:t>
      </w:r>
      <w:r w:rsidRPr="00972EEB">
        <w:t>nd</w:t>
      </w:r>
      <w:r>
        <w:t xml:space="preserve"> pls own side</w:t>
      </w:r>
      <w:r w:rsidRPr="00BA6B4D">
        <w:rPr>
          <w:b/>
        </w:rPr>
        <w:t xml:space="preserve"> </w:t>
      </w:r>
      <w:r>
        <w:rPr>
          <w:b/>
        </w:rPr>
        <w:t xml:space="preserve">as </w:t>
      </w:r>
      <w:r>
        <w:t>3s stand &amp; change pl LH</w:t>
      </w:r>
    </w:p>
    <w:p w:rsidR="00B11EB3" w:rsidRDefault="00B11EB3" w:rsidP="00B11EB3">
      <w:pPr>
        <w:pStyle w:val="DanceBody"/>
      </w:pPr>
      <w:r>
        <w:t xml:space="preserve"> 9-16</w:t>
      </w:r>
      <w:r>
        <w:tab/>
        <w:t>2s &amp; 3s petronella turn into middle &amp; set, 1s petronella turn into middle (1L between 2s &amp; 1M between 3s) &amp; all set</w:t>
      </w:r>
    </w:p>
    <w:p w:rsidR="00B11EB3" w:rsidRDefault="00B11EB3" w:rsidP="00B11EB3">
      <w:pPr>
        <w:pStyle w:val="DanceBody"/>
      </w:pPr>
      <w:r>
        <w:t>17-24</w:t>
      </w:r>
      <w:r>
        <w:tab/>
        <w:t>2M+1L &amp; 1M+3L (both couples dancing in tandem) dance an Alternating Tandem reel of 4 with 2L &amp; 3M up/down middle &amp; Tandem couples end on own sides</w:t>
      </w:r>
      <w:r w:rsidRPr="00BA6B4D">
        <w:rPr>
          <w:b/>
        </w:rPr>
        <w:t xml:space="preserve"> </w:t>
      </w:r>
      <w:r>
        <w:rPr>
          <w:b/>
        </w:rPr>
        <w:t xml:space="preserve">as </w:t>
      </w:r>
      <w:r>
        <w:t>2L+3M turn 1.1/4 LH to own sides. (Men end 2 3 1 : Ladies 1 2 3)</w:t>
      </w:r>
    </w:p>
    <w:p w:rsidR="00B11EB3" w:rsidRPr="00602606" w:rsidRDefault="00B11EB3" w:rsidP="00B11EB3">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rPr>
        <w:t>while</w:t>
      </w:r>
      <w:r w:rsidRPr="00602606">
        <w:t xml:space="preserve"> Men stand [Strathspey] or Set/Coupe [jig],   All turn partner 2H [Strathspey] or Clap &amp; birl partner [Jig]</w:t>
      </w:r>
      <w:r>
        <w:t>.  2 3 1</w:t>
      </w:r>
    </w:p>
    <w:p w:rsidR="00B11EB3" w:rsidRDefault="00B11EB3" w:rsidP="00B11EB3"/>
    <w:p w:rsidR="00B11EB3" w:rsidRDefault="00B11EB3" w:rsidP="00B11EB3">
      <w:pPr>
        <w:pStyle w:val="Minicrib"/>
      </w:pPr>
      <w:r>
        <w:t>ITCHY FEAT  (R4x32)  4C Sq.Set</w:t>
      </w:r>
      <w:r>
        <w:tab/>
        <w:t>Andrew Hodgson, 2016</w:t>
      </w:r>
    </w:p>
    <w:p w:rsidR="00B11EB3" w:rsidRDefault="00B11EB3" w:rsidP="00B11EB3">
      <w:pPr>
        <w:pStyle w:val="DanceBody"/>
      </w:pPr>
      <w:r>
        <w:t xml:space="preserve"> 1- 8</w:t>
      </w:r>
      <w:r>
        <w:tab/>
        <w:t>All 1/2 turn partner RH, all turn next person LH once round, all 3/4 turn partner RH to finish facing partner with Men BtoB in centre</w:t>
      </w:r>
    </w:p>
    <w:p w:rsidR="00B11EB3" w:rsidRDefault="00B11EB3" w:rsidP="00B11EB3">
      <w:pPr>
        <w:pStyle w:val="DanceBody"/>
      </w:pPr>
      <w:r>
        <w:t xml:space="preserve"> 9-24</w:t>
      </w:r>
      <w:r>
        <w:tab/>
        <w:t>All dance Double Celtic Reel:</w:t>
      </w:r>
    </w:p>
    <w:p w:rsidR="00B11EB3" w:rsidRDefault="00B11EB3" w:rsidP="00B11EB3">
      <w:pPr>
        <w:pStyle w:val="DanceBody"/>
      </w:pPr>
      <w:r>
        <w:tab/>
        <w:t>9-12  All pass partner RSh.</w:t>
      </w:r>
      <w:r w:rsidRPr="00864CE3">
        <w:t xml:space="preserve"> </w:t>
      </w:r>
      <w:r>
        <w:t xml:space="preserve">Men dance on 1 place clockwise </w:t>
      </w:r>
      <w:r>
        <w:rPr>
          <w:b/>
        </w:rPr>
        <w:t>while</w:t>
      </w:r>
      <w:r>
        <w:t xml:space="preserve"> Ladies dance 3/4 LSh anticlockwise round each other to face partner.</w:t>
      </w:r>
    </w:p>
    <w:p w:rsidR="00B11EB3" w:rsidRPr="00693562" w:rsidRDefault="00B11EB3" w:rsidP="00B11EB3">
      <w:pPr>
        <w:pStyle w:val="DanceBody"/>
        <w:rPr>
          <w:b/>
        </w:rPr>
      </w:pPr>
      <w:r>
        <w:tab/>
        <w:t xml:space="preserve">13-16 Repeat with Men dancing 3/4 LSh anticlockwise round each other </w:t>
      </w:r>
      <w:r>
        <w:rPr>
          <w:b/>
        </w:rPr>
        <w:t xml:space="preserve">while </w:t>
      </w:r>
      <w:r w:rsidRPr="0004753C">
        <w:t>Ladies dance on 1 place clockwise</w:t>
      </w:r>
      <w:r>
        <w:rPr>
          <w:b/>
        </w:rPr>
        <w:t>.</w:t>
      </w:r>
    </w:p>
    <w:p w:rsidR="00B11EB3" w:rsidRDefault="00B11EB3" w:rsidP="00B11EB3">
      <w:pPr>
        <w:pStyle w:val="DanceBody"/>
      </w:pPr>
      <w:r>
        <w:tab/>
        <w:t>17-24 Repeat 9-16 back to places</w:t>
      </w:r>
    </w:p>
    <w:p w:rsidR="00B11EB3" w:rsidRDefault="00B11EB3" w:rsidP="00B11EB3">
      <w:pPr>
        <w:pStyle w:val="DanceBody"/>
        <w:keepNext w:val="0"/>
      </w:pPr>
      <w:r>
        <w:t>25-32</w:t>
      </w:r>
      <w:r>
        <w:tab/>
        <w:t xml:space="preserve">Men pass partner RSh to dance 1 place anticlockwise around the outside </w:t>
      </w:r>
      <w:r>
        <w:rPr>
          <w:b/>
        </w:rPr>
        <w:t>while</w:t>
      </w:r>
      <w:r>
        <w:t xml:space="preserve"> Ladies dance in for 3/4 RH across &amp; retain RH in centre. All give LH to partners &amp; set. All turn partner LH 3/4 to end facing partner.</w:t>
      </w:r>
    </w:p>
    <w:p w:rsidR="00B11EB3" w:rsidRDefault="00B11EB3" w:rsidP="00B11EB3"/>
    <w:p w:rsidR="00B11EB3" w:rsidRDefault="00B11EB3" w:rsidP="00B11EB3">
      <w:pPr>
        <w:pStyle w:val="Minicrib"/>
      </w:pPr>
      <w:r>
        <w:t>J A G'S WELCOME TO TERREMOLINOS  (J8x32)  3C (4C Set)</w:t>
      </w:r>
      <w:r>
        <w:tab/>
        <w:t>Dennis Steed  Beechwood Coll</w:t>
      </w:r>
    </w:p>
    <w:p w:rsidR="00B11EB3" w:rsidRPr="00793760" w:rsidRDefault="00B11EB3" w:rsidP="00B11EB3">
      <w:pPr>
        <w:pStyle w:val="DanceBody"/>
      </w:pPr>
      <w:r>
        <w:t xml:space="preserve"> 1- 4</w:t>
      </w:r>
      <w:r>
        <w:tab/>
        <w:t xml:space="preserve">1s cross down RH to 2nd place (2s step up), 1M casts up to between 2s facing down </w:t>
      </w:r>
      <w:r>
        <w:rPr>
          <w:b/>
        </w:rPr>
        <w:t>while</w:t>
      </w:r>
      <w:r>
        <w:t xml:space="preserve"> 1L dances behind 3M to between 3s facing up</w:t>
      </w:r>
    </w:p>
    <w:p w:rsidR="00B11EB3" w:rsidRDefault="00B11EB3" w:rsidP="00B11EB3">
      <w:pPr>
        <w:pStyle w:val="DanceBody"/>
      </w:pPr>
      <w:r>
        <w:t xml:space="preserve"> 5- 8</w:t>
      </w:r>
      <w:r>
        <w:tab/>
        <w:t>1s dance 1/2 reels of 3 on own sides (1L+2L &amp; 1M+3M pass LSh to start). End in lines of 3 across, 1L between 3s at top, 1M between 2s in 3rd place</w:t>
      </w:r>
    </w:p>
    <w:p w:rsidR="00B11EB3" w:rsidRDefault="00B11EB3" w:rsidP="00B11EB3">
      <w:pPr>
        <w:pStyle w:val="DanceBody"/>
      </w:pPr>
      <w:r>
        <w:t>9-16</w:t>
      </w:r>
      <w:r>
        <w:tab/>
        <w:t>3s+1s+2s circle 6H round &amp; back ending in lines of 3 across again</w:t>
      </w:r>
    </w:p>
    <w:p w:rsidR="00B11EB3" w:rsidRDefault="00B11EB3" w:rsidP="00B11EB3">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J. B. MILNE  (R8x32)  3C (4C set)</w:t>
      </w:r>
      <w:r>
        <w:tab/>
        <w:t>Hugh Foss  Angus Fitchett Album</w:t>
      </w:r>
    </w:p>
    <w:p w:rsidR="00B11EB3" w:rsidRDefault="00B11EB3" w:rsidP="00B11EB3">
      <w:pPr>
        <w:pStyle w:val="DanceBody"/>
      </w:pPr>
      <w:r>
        <w:t xml:space="preserve"> 1- 8</w:t>
      </w:r>
      <w:r>
        <w:tab/>
        <w:t>1M+2L set advancing &amp; turn RH, 1L+2M set advancing &amp; turn RH</w:t>
      </w:r>
    </w:p>
    <w:p w:rsidR="00B11EB3" w:rsidRDefault="00B11EB3" w:rsidP="00B11EB3">
      <w:pPr>
        <w:pStyle w:val="DanceBody"/>
      </w:pPr>
      <w:r>
        <w:t xml:space="preserve"> 9-16</w:t>
      </w:r>
      <w:r>
        <w:tab/>
        <w:t>1s set advancing to each other &amp; turn 2H, cast to 2</w:t>
      </w:r>
      <w:r w:rsidRPr="00972EEB">
        <w:t>nd</w:t>
      </w:r>
      <w:r>
        <w:t xml:space="preserve"> place &amp; Petronella turn to Lady between 2s &amp; Man between 3s</w:t>
      </w:r>
    </w:p>
    <w:p w:rsidR="00B11EB3" w:rsidRDefault="00B11EB3" w:rsidP="00B11EB3">
      <w:pPr>
        <w:pStyle w:val="DanceBody"/>
      </w:pPr>
      <w:r>
        <w:t>17-24</w:t>
      </w:r>
      <w:r>
        <w:tab/>
        <w:t>1s set &amp; 3/4 turn RH</w:t>
      </w:r>
      <w:r w:rsidRPr="00BA6B4D">
        <w:rPr>
          <w:b/>
        </w:rPr>
        <w:t xml:space="preserve"> while </w:t>
      </w:r>
      <w:r>
        <w:t>2s+3s change places RH on sides &amp; set, 1s repeat but 2s &amp; 3s cross RH &amp; set</w:t>
      </w:r>
    </w:p>
    <w:p w:rsidR="00B11EB3" w:rsidRDefault="00B11EB3" w:rsidP="00B11EB3">
      <w:pPr>
        <w:pStyle w:val="DanceBody"/>
        <w:keepNext w:val="0"/>
      </w:pPr>
      <w:r>
        <w:t>25-32</w:t>
      </w:r>
      <w:r>
        <w:tab/>
        <w:t>1s set &amp; change places RH</w:t>
      </w:r>
      <w:r w:rsidRPr="00BA6B4D">
        <w:rPr>
          <w:b/>
        </w:rPr>
        <w:t xml:space="preserve"> while </w:t>
      </w:r>
      <w:r>
        <w:t>2s+3s change places RH on sides &amp; set, 1s cast round corner to 2</w:t>
      </w:r>
      <w:r w:rsidRPr="00972EEB">
        <w:t>nd</w:t>
      </w:r>
      <w:r>
        <w:t xml:space="preserve"> pl own sides</w:t>
      </w:r>
      <w:r w:rsidRPr="00BA6B4D">
        <w:rPr>
          <w:b/>
        </w:rPr>
        <w:t xml:space="preserve"> </w:t>
      </w:r>
      <w:r>
        <w:rPr>
          <w:b/>
        </w:rPr>
        <w:t xml:space="preserve">as </w:t>
      </w:r>
      <w:r w:rsidRPr="001A5FD0">
        <w:t>2</w:t>
      </w:r>
      <w:r>
        <w:t>s</w:t>
      </w:r>
      <w:r w:rsidRPr="001A5FD0">
        <w:t>+3s</w:t>
      </w:r>
      <w:r>
        <w:rPr>
          <w:b/>
        </w:rPr>
        <w:t xml:space="preserve"> </w:t>
      </w:r>
      <w:r>
        <w:t>cross RH &amp; all set</w:t>
      </w:r>
    </w:p>
    <w:p w:rsidR="00B11EB3" w:rsidRDefault="00B11EB3" w:rsidP="00B11EB3"/>
    <w:p w:rsidR="00B11EB3" w:rsidRDefault="00B11EB3" w:rsidP="00B11EB3">
      <w:pPr>
        <w:pStyle w:val="Minicrib"/>
      </w:pPr>
      <w:r>
        <w:t>THE JACARANDAS OF BUENOS AIRES  (S3x32)  3C Set</w:t>
      </w:r>
      <w:r>
        <w:tab/>
        <w:t>James Stott  Argentine Collection 2020</w:t>
      </w:r>
    </w:p>
    <w:p w:rsidR="00B11EB3" w:rsidRDefault="00B11EB3" w:rsidP="00B11EB3">
      <w:pPr>
        <w:pStyle w:val="DanceBody"/>
      </w:pPr>
      <w:r>
        <w:t xml:space="preserve"> 1- 8</w:t>
      </w:r>
      <w:r>
        <w:tab/>
        <w:t>1s turn RH &amp; cast (2s step up); 1s turn 1.1/4 LH to end 1L between 2s facing down, 1M between 3s facing up</w:t>
      </w:r>
    </w:p>
    <w:p w:rsidR="00B11EB3" w:rsidRDefault="00B11EB3" w:rsidP="00B11EB3">
      <w:pPr>
        <w:pStyle w:val="DanceBody"/>
      </w:pPr>
      <w:r>
        <w:t xml:space="preserve"> 9-16</w:t>
      </w:r>
      <w:r>
        <w:tab/>
        <w:t xml:space="preserve">1s dance 1/2 diag R&amp;L (1s cross diagonally with person to right); Lines of 3 Adv+Ret, 2s+3s Adv+Ret again </w:t>
      </w:r>
      <w:r>
        <w:rPr>
          <w:b/>
        </w:rPr>
        <w:t>while</w:t>
      </w:r>
      <w:r>
        <w:t xml:space="preserve"> 1s turn 3/4 RH to face up (1L on 1M's right) NHJ</w:t>
      </w:r>
    </w:p>
    <w:p w:rsidR="00B11EB3" w:rsidRDefault="00B11EB3" w:rsidP="00B11EB3">
      <w:pPr>
        <w:pStyle w:val="DanceBody"/>
      </w:pPr>
      <w:r>
        <w:t>17-24</w:t>
      </w:r>
      <w:r>
        <w:tab/>
        <w:t xml:space="preserve">1s dance up, cast on own side, dance down through 3rd place &amp; cast up to 2nd place </w:t>
      </w:r>
      <w:r>
        <w:rPr>
          <w:b/>
        </w:rPr>
        <w:t>while</w:t>
      </w:r>
      <w:r>
        <w:t xml:space="preserve"> 2s+3s set facing in diagonally, chase 1 place clockwise, set &amp; cross RH with partner.  2 1 3</w:t>
      </w:r>
    </w:p>
    <w:p w:rsidR="00B11EB3" w:rsidRDefault="00B11EB3" w:rsidP="00B11EB3">
      <w:pPr>
        <w:pStyle w:val="DanceBody"/>
        <w:keepNext w:val="0"/>
      </w:pPr>
      <w:r>
        <w:t>25-32</w:t>
      </w:r>
      <w:r>
        <w:tab/>
        <w:t>1s set to 3s on sides, 1s+3s change places RH, retain RH; 3s+1s dance RH across.  2 3 1</w:t>
      </w:r>
    </w:p>
    <w:p w:rsidR="00B11EB3" w:rsidRDefault="00B11EB3" w:rsidP="00B11EB3"/>
    <w:p w:rsidR="00B11EB3" w:rsidRDefault="00B11EB3" w:rsidP="00B11EB3">
      <w:pPr>
        <w:pStyle w:val="Minicrib"/>
      </w:pPr>
      <w:r>
        <w:t>JACK BE NIMBLE  (J4x32)  4C Set</w:t>
      </w:r>
      <w:r>
        <w:tab/>
        <w:t>Chris Ronald  Formation Foundations</w:t>
      </w:r>
    </w:p>
    <w:p w:rsidR="00B11EB3" w:rsidRDefault="00B11EB3" w:rsidP="00B11EB3">
      <w:pPr>
        <w:pStyle w:val="DanceBody"/>
      </w:pPr>
      <w:r>
        <w:t xml:space="preserve"> 1- 8</w:t>
      </w:r>
      <w:r>
        <w:tab/>
        <w:t>1s cross RH, cast to bottom, meet below 4s, dance up middle to 2nd place to finish BtoB facing opposite sides</w:t>
      </w:r>
    </w:p>
    <w:p w:rsidR="00B11EB3" w:rsidRDefault="00B11EB3" w:rsidP="00B11EB3">
      <w:pPr>
        <w:pStyle w:val="DanceBody"/>
      </w:pPr>
      <w:r>
        <w:t xml:space="preserve"> 9-24</w:t>
      </w:r>
      <w:r>
        <w:tab/>
        <w:t>1s+2s+3s+4s dance the Spurtle:</w:t>
      </w:r>
    </w:p>
    <w:p w:rsidR="00B11EB3" w:rsidRDefault="00B11EB3" w:rsidP="00B11EB3">
      <w:pPr>
        <w:pStyle w:val="DanceBody"/>
      </w:pPr>
      <w:r>
        <w:tab/>
        <w:t>9-12   1s dance 1/2 RSh reel of 4 with 2s &amp; turn RH to face 3s (M facing L)</w:t>
      </w:r>
    </w:p>
    <w:p w:rsidR="00B11EB3" w:rsidRDefault="00B11EB3" w:rsidP="00B11EB3">
      <w:pPr>
        <w:pStyle w:val="DanceBody"/>
      </w:pPr>
      <w:r>
        <w:tab/>
        <w:t>13-16  Repeat to end facing 4s</w:t>
      </w:r>
    </w:p>
    <w:p w:rsidR="00B11EB3" w:rsidRDefault="00B11EB3" w:rsidP="00B11EB3">
      <w:pPr>
        <w:pStyle w:val="DanceBody"/>
      </w:pPr>
      <w:r>
        <w:tab/>
        <w:t>17-20  Repeat to end on opposite sides in 4</w:t>
      </w:r>
      <w:r w:rsidRPr="00972EEB">
        <w:t>th</w:t>
      </w:r>
      <w:r>
        <w:t xml:space="preserve"> place.  (2) (3) (4) (1)</w:t>
      </w:r>
    </w:p>
    <w:p w:rsidR="00B11EB3" w:rsidRDefault="00B11EB3" w:rsidP="00B11EB3">
      <w:pPr>
        <w:pStyle w:val="DanceBody"/>
      </w:pPr>
      <w:r>
        <w:tab/>
        <w:t>21-24  All couples set &amp; cross RH.  2 3 4 1</w:t>
      </w:r>
    </w:p>
    <w:p w:rsidR="00B11EB3" w:rsidRDefault="00B11EB3" w:rsidP="00B11EB3">
      <w:pPr>
        <w:pStyle w:val="DanceBody"/>
      </w:pPr>
      <w:r>
        <w:t>25-32</w:t>
      </w:r>
      <w:r>
        <w:tab/>
        <w:t>All circle 8H round &amp; back</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rPr>
          <w:lang w:eastAsia="en-GB"/>
        </w:rPr>
      </w:pPr>
      <w:r>
        <w:rPr>
          <w:lang w:eastAsia="en-GB"/>
        </w:rPr>
        <w:t>JACK GREGOR'S JIG  (J8x48)  3C (4C set)</w:t>
      </w:r>
      <w:r>
        <w:rPr>
          <w:lang w:eastAsia="en-GB"/>
        </w:rPr>
        <w:tab/>
        <w:t>John MacCallum</w:t>
      </w:r>
    </w:p>
    <w:p w:rsidR="00B11EB3" w:rsidRPr="00DF25CF" w:rsidRDefault="00B11EB3" w:rsidP="00B11EB3">
      <w:pPr>
        <w:pStyle w:val="DanceBody"/>
        <w:rPr>
          <w:szCs w:val="16"/>
        </w:rPr>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B11EB3" w:rsidRPr="00DF25CF" w:rsidRDefault="00B11EB3" w:rsidP="00B11EB3">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B11EB3" w:rsidRPr="00DF25CF" w:rsidRDefault="00B11EB3" w:rsidP="00B11EB3">
      <w:pPr>
        <w:pStyle w:val="DanceBody"/>
        <w:rPr>
          <w:szCs w:val="16"/>
        </w:rPr>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B11EB3" w:rsidRPr="00DF25CF" w:rsidRDefault="00B11EB3" w:rsidP="00B11EB3">
      <w:pPr>
        <w:pStyle w:val="DanceBody"/>
        <w:rPr>
          <w:szCs w:val="16"/>
        </w:rPr>
      </w:pPr>
      <w:r>
        <w:t>25–32</w:t>
      </w:r>
      <w:r>
        <w:tab/>
        <w:t>1</w:t>
      </w:r>
      <w:r w:rsidRPr="00DF25CF">
        <w:t xml:space="preserve">s dance </w:t>
      </w:r>
      <w:r>
        <w:t xml:space="preserve">Diag R&amp;L (across set) to end </w:t>
      </w:r>
      <w:r w:rsidRPr="00DF25CF">
        <w:t>2 1 3</w:t>
      </w:r>
    </w:p>
    <w:p w:rsidR="00B11EB3" w:rsidRPr="00DF25CF" w:rsidRDefault="00B11EB3" w:rsidP="00B11EB3">
      <w:pPr>
        <w:pStyle w:val="DanceBody"/>
        <w:rPr>
          <w:szCs w:val="16"/>
        </w:rPr>
      </w:pPr>
      <w:r w:rsidRPr="00DF25CF">
        <w:t>33–40</w:t>
      </w:r>
      <w:r w:rsidRPr="00DF25CF">
        <w:tab/>
        <w:t xml:space="preserve">All Adv+Ret &amp; turn </w:t>
      </w:r>
      <w:r>
        <w:t xml:space="preserve">partners </w:t>
      </w:r>
      <w:r w:rsidRPr="00DF25CF">
        <w:t>RH</w:t>
      </w:r>
    </w:p>
    <w:p w:rsidR="00B11EB3" w:rsidRDefault="00B11EB3" w:rsidP="00B11EB3">
      <w:pPr>
        <w:pStyle w:val="DanceBody"/>
        <w:keepNext w:val="0"/>
      </w:pPr>
      <w:r w:rsidRPr="00DF25CF">
        <w:t>41–48</w:t>
      </w:r>
      <w:r w:rsidRPr="00DF25CF">
        <w:tab/>
        <w:t>All circle 6H round &amp; back</w:t>
      </w:r>
    </w:p>
    <w:p w:rsidR="00B11EB3" w:rsidRDefault="00B11EB3" w:rsidP="00B11EB3"/>
    <w:p w:rsidR="00B11EB3" w:rsidRDefault="00B11EB3" w:rsidP="00B11EB3">
      <w:pPr>
        <w:pStyle w:val="Minicrib"/>
      </w:pPr>
      <w:r>
        <w:t>JACK O' CARRON  (J4x48)  4C set</w:t>
      </w:r>
      <w:r>
        <w:tab/>
        <w:t>D Ivory &amp; M Bacchus  Imperial 2</w:t>
      </w:r>
    </w:p>
    <w:p w:rsidR="00B11EB3" w:rsidRDefault="00B11EB3" w:rsidP="00B11EB3">
      <w:pPr>
        <w:pStyle w:val="DanceBody"/>
      </w:pPr>
      <w:r>
        <w:t xml:space="preserve"> 1- 8</w:t>
      </w:r>
      <w:r>
        <w:tab/>
        <w:t>All dance Grand Chain 1/2 way</w:t>
      </w:r>
    </w:p>
    <w:p w:rsidR="00B11EB3" w:rsidRDefault="00B11EB3" w:rsidP="00B11EB3">
      <w:pPr>
        <w:pStyle w:val="DanceBody"/>
      </w:pPr>
      <w:r>
        <w:t xml:space="preserve"> 9-16</w:t>
      </w:r>
      <w:r>
        <w:tab/>
        <w:t>1s followed by 2s+3s+4s lead up 1s &amp; 3s crossing to own sides</w:t>
      </w:r>
      <w:r w:rsidRPr="00BA6B4D">
        <w:rPr>
          <w:b/>
        </w:rPr>
        <w:t xml:space="preserve"> </w:t>
      </w:r>
      <w:r>
        <w:rPr>
          <w:b/>
        </w:rPr>
        <w:t xml:space="preserve">as </w:t>
      </w:r>
      <w:r>
        <w:t>2s &amp; 4s end on opp sides, 1s cast 1 place &amp; 1/2 turn RH to face 3s</w:t>
      </w:r>
    </w:p>
    <w:p w:rsidR="00B11EB3" w:rsidRDefault="00B11EB3" w:rsidP="00B11EB3">
      <w:pPr>
        <w:pStyle w:val="DanceBody"/>
      </w:pPr>
      <w:r>
        <w:t>17-24</w:t>
      </w:r>
      <w:r>
        <w:tab/>
        <w:t>1s+3s set, 1s set turning 3/4 round to left into BtoB (L facing up to 2s, M down) &amp; circle 3H round to right 1/2 way (L with 2s, M with 4s) to end in lines of 3 across &amp; all set facing dn/up</w:t>
      </w:r>
    </w:p>
    <w:p w:rsidR="00B11EB3" w:rsidRDefault="00B11EB3" w:rsidP="00B11EB3">
      <w:pPr>
        <w:pStyle w:val="DanceBody"/>
      </w:pPr>
      <w:r>
        <w:t>25-32</w:t>
      </w:r>
      <w:r>
        <w:tab/>
        <w:t>1s dance 1/2 RSh reels of 3 (with same couples - RSh to person on right) &amp; pass RSh to dance a 1/2 LSh reel of 4 with 3s</w:t>
      </w:r>
    </w:p>
    <w:p w:rsidR="00B11EB3" w:rsidRDefault="00B11EB3" w:rsidP="00B11EB3">
      <w:pPr>
        <w:pStyle w:val="DanceBody"/>
      </w:pPr>
      <w:r>
        <w:t>33-40</w:t>
      </w:r>
      <w:r>
        <w:tab/>
        <w:t xml:space="preserve">1s passing by RSh dance 1/2 </w:t>
      </w:r>
      <w:r w:rsidRPr="00C2247D">
        <w:t>RSh reels</w:t>
      </w:r>
      <w:r>
        <w:t xml:space="preserve"> of 3 with other end couple pass LSh to dance a 1/2 RSh reel of 4 with 3s &amp; end facing 3s</w:t>
      </w:r>
    </w:p>
    <w:p w:rsidR="00B11EB3" w:rsidRDefault="00B11EB3" w:rsidP="00B11EB3">
      <w:pPr>
        <w:pStyle w:val="DanceBody"/>
        <w:keepNext w:val="0"/>
      </w:pPr>
      <w:r>
        <w:t>41-48</w:t>
      </w:r>
      <w:r>
        <w:tab/>
        <w:t>1s+3s set, 1s turn to face up to 2s &amp; set, turn inwards to face 4s &amp; set, 1s lead down &amp; cross to 4</w:t>
      </w:r>
      <w:r w:rsidRPr="00972EEB">
        <w:t>th</w:t>
      </w:r>
      <w:r>
        <w:t xml:space="preserve"> place own sides</w:t>
      </w:r>
    </w:p>
    <w:p w:rsidR="00B11EB3" w:rsidRDefault="00B11EB3" w:rsidP="00B11EB3"/>
    <w:p w:rsidR="00B11EB3" w:rsidRDefault="00B11EB3" w:rsidP="00B11EB3">
      <w:pPr>
        <w:pStyle w:val="Minicrib"/>
      </w:pPr>
      <w:r>
        <w:t>JACK ON THE GREEN  (S8x32)  3C (4C set)</w:t>
      </w:r>
      <w:r>
        <w:tab/>
        <w:t>18C Dances</w:t>
      </w:r>
    </w:p>
    <w:p w:rsidR="00B11EB3" w:rsidRDefault="00B11EB3" w:rsidP="00B11EB3">
      <w:pPr>
        <w:pStyle w:val="DanceBody"/>
      </w:pPr>
      <w:r>
        <w:t xml:space="preserve"> 1- 8</w:t>
      </w:r>
      <w:r>
        <w:tab/>
        <w:t>1s dance in &amp; cast to 2</w:t>
      </w:r>
      <w:r w:rsidRPr="00972EEB">
        <w:t>nd</w:t>
      </w:r>
      <w:r>
        <w:t xml:space="preserve"> place, 1s cast again &amp; lead up between 3s to face 2s</w:t>
      </w:r>
    </w:p>
    <w:p w:rsidR="00B11EB3" w:rsidRDefault="00B11EB3" w:rsidP="00B11EB3">
      <w:pPr>
        <w:pStyle w:val="DanceBody"/>
      </w:pPr>
      <w:r>
        <w:t xml:space="preserve"> 9-16</w:t>
      </w:r>
      <w:r>
        <w:tab/>
        <w:t>2s+1s set facing each other, set to partners, 1s+3s set facing each other, set to partners &amp; 1s passing LSh face 1</w:t>
      </w:r>
      <w:r w:rsidRPr="00972EEB">
        <w:t>st</w:t>
      </w:r>
      <w:r>
        <w:t xml:space="preserve"> corners</w:t>
      </w:r>
    </w:p>
    <w:p w:rsidR="00B11EB3" w:rsidRDefault="00B11EB3" w:rsidP="00B11EB3">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JACK PUMPKINHEAD  (R8x32)  3C (4C set)</w:t>
      </w:r>
      <w:r>
        <w:tab/>
        <w:t>Sue McKinnell</w:t>
      </w:r>
    </w:p>
    <w:p w:rsidR="00B11EB3" w:rsidRDefault="00B11EB3" w:rsidP="00B11EB3">
      <w:pPr>
        <w:pStyle w:val="DanceBody"/>
      </w:pPr>
      <w:r>
        <w:t xml:space="preserve"> 1- 8</w:t>
      </w:r>
      <w:r>
        <w:tab/>
        <w:t xml:space="preserve">1s dance down &amp; cast up round 2s back to place; 1s set advancing, 1/2 turn 2H &amp; pull back RSh to finish BtoB in centre facing opp sides </w:t>
      </w:r>
      <w:r>
        <w:rPr>
          <w:b/>
        </w:rPr>
        <w:t xml:space="preserve">while </w:t>
      </w:r>
      <w:r w:rsidRPr="001A54AE">
        <w:t>2s set &amp; cast up to 1st place facing in</w:t>
      </w:r>
    </w:p>
    <w:p w:rsidR="00B11EB3" w:rsidRDefault="00B11EB3" w:rsidP="00B11EB3">
      <w:pPr>
        <w:pStyle w:val="DanceBody"/>
      </w:pPr>
      <w:r>
        <w:t xml:space="preserve"> 9-16</w:t>
      </w:r>
      <w:r>
        <w:tab/>
        <w:t>1s+2s dance reel of 4 across (1s pass 2s RSh). 2s finish in 1st place, 1s do not complete reel but join NH in centre on own sides facing down</w:t>
      </w:r>
    </w:p>
    <w:p w:rsidR="00B11EB3" w:rsidRDefault="00B11EB3" w:rsidP="00B11EB3">
      <w:pPr>
        <w:pStyle w:val="DanceBody"/>
      </w:pPr>
      <w:r>
        <w:t>17-24</w:t>
      </w:r>
      <w:r>
        <w:tab/>
        <w:t>1s cross down between 3s, cast up to 2nd place opp side; 1L+3s (at bottom) &amp; 1M+2s dance RH across. 1s end facing 1st corners</w:t>
      </w:r>
    </w:p>
    <w:p w:rsidR="00B11EB3" w:rsidRDefault="00B11EB3" w:rsidP="00B11EB3">
      <w:pPr>
        <w:pStyle w:val="DanceBody"/>
        <w:keepNext w:val="0"/>
      </w:pPr>
      <w:r>
        <w:t>25-32</w:t>
      </w:r>
      <w:r>
        <w:tab/>
        <w:t>2s+1s+3s dance 6 bar reels of 3 on sides (1s LSh to 1st corner to start), 1s cross RH to 2nd place own side. 2 1 3</w:t>
      </w:r>
    </w:p>
    <w:p w:rsidR="00B11EB3" w:rsidRDefault="00B11EB3" w:rsidP="00B11EB3"/>
    <w:p w:rsidR="00B11EB3" w:rsidRDefault="00B11EB3" w:rsidP="00B11EB3">
      <w:pPr>
        <w:pStyle w:val="Minicrib"/>
      </w:pPr>
      <w:r>
        <w:t>JACK'S DANCE  (J8x32)  3C (4C set)</w:t>
      </w:r>
      <w:r>
        <w:tab/>
        <w:t>Chris Ronald  Formation Foundations</w:t>
      </w:r>
    </w:p>
    <w:p w:rsidR="00B11EB3" w:rsidRDefault="00B11EB3" w:rsidP="00B11EB3">
      <w:pPr>
        <w:pStyle w:val="DanceBody"/>
      </w:pPr>
      <w:r>
        <w:t xml:space="preserve"> 1- 8</w:t>
      </w:r>
      <w:r>
        <w:tab/>
        <w:t>1s cross RH, cast (2s step up), dance 1/2 Fig of 8 round 3rd corners (Man up, Lady down) to finish 2nd place own sides 2 1 3</w:t>
      </w:r>
    </w:p>
    <w:p w:rsidR="00B11EB3" w:rsidRDefault="00B11EB3" w:rsidP="00B11EB3">
      <w:pPr>
        <w:pStyle w:val="DanceBody"/>
      </w:pPr>
      <w:r>
        <w:t xml:space="preserve"> 9-16</w:t>
      </w:r>
      <w:r>
        <w:tab/>
        <w:t>1s advance setting into centre passing LSh to finish BtoB (Lady up, Man down) &amp; dance 6 bars of Crown Triangles (End 1M facing up, 1L facing down)</w:t>
      </w:r>
    </w:p>
    <w:p w:rsidR="00B11EB3" w:rsidRDefault="00B11EB3" w:rsidP="00B11EB3">
      <w:pPr>
        <w:pStyle w:val="DanceBody"/>
      </w:pPr>
      <w:r>
        <w:t>17-24</w:t>
      </w:r>
      <w:r>
        <w:tab/>
        <w:t>1s dance out of ends, cast to Right to 2nd place on opposite sides, turn 1.1/2 RH to own sides.  2 1 3</w:t>
      </w:r>
    </w:p>
    <w:p w:rsidR="00B11EB3" w:rsidRPr="00D83E9A" w:rsidRDefault="00B11EB3" w:rsidP="00B11EB3">
      <w:pPr>
        <w:pStyle w:val="DanceBody"/>
        <w:keepNext w:val="0"/>
      </w:pPr>
      <w:r>
        <w:t>25-32</w:t>
      </w:r>
      <w:r>
        <w:tab/>
        <w:t>2s+1s+3s dance 6H round &amp; back</w:t>
      </w:r>
    </w:p>
    <w:p w:rsidR="00B11EB3" w:rsidRDefault="00B11EB3" w:rsidP="00B11EB3"/>
    <w:p w:rsidR="00B11EB3" w:rsidRDefault="00B11EB3" w:rsidP="00B11EB3">
      <w:pPr>
        <w:pStyle w:val="Minicrib"/>
      </w:pPr>
      <w:r>
        <w:t>JACK'S DELIGHT  (M-(S64+R64))  (Sq.Set)</w:t>
      </w:r>
      <w:r>
        <w:tab/>
        <w:t>Anselm Lingnau</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LH across for 3 bars &amp; pivot left, cast to own places &amp; all 4 couples set</w:t>
      </w:r>
    </w:p>
    <w:p w:rsidR="00B11EB3" w:rsidRDefault="00B11EB3" w:rsidP="00B11EB3">
      <w:pPr>
        <w:pStyle w:val="DanceBody"/>
      </w:pPr>
      <w:r>
        <w:t>17-24</w:t>
      </w:r>
      <w:r>
        <w:tab/>
        <w:t>2s+4s dance RH across for 3 bars &amp; pivot right, cast to own places &amp; all 4 couples set</w:t>
      </w:r>
    </w:p>
    <w:p w:rsidR="00B11EB3" w:rsidRDefault="00B11EB3" w:rsidP="00B11EB3">
      <w:pPr>
        <w:pStyle w:val="DanceBody"/>
      </w:pPr>
      <w:r>
        <w:t>25–32</w:t>
      </w:r>
      <w:r>
        <w:tab/>
        <w:t>All turn corners RH &amp; partner LH, turn corners RH &amp; partner 3/4 LH to end Men BtoB in middle facing partner on the outside</w:t>
      </w:r>
    </w:p>
    <w:p w:rsidR="00B11EB3" w:rsidRDefault="00B11EB3" w:rsidP="00B11EB3">
      <w:pPr>
        <w:pStyle w:val="DanceBody"/>
      </w:pPr>
      <w:r>
        <w:t>33-40</w:t>
      </w:r>
      <w:r>
        <w:tab/>
        <w:t>All set (4 bars), all dance interlocking 1/2 reels4 across (Ladies giving LH in middle) &amp; Men end BtoB facing facing their corner pstn</w:t>
      </w:r>
    </w:p>
    <w:p w:rsidR="00B11EB3" w:rsidRDefault="00B11EB3" w:rsidP="00B11EB3">
      <w:pPr>
        <w:pStyle w:val="DanceBody"/>
      </w:pPr>
      <w:r>
        <w:t>41-48</w:t>
      </w:r>
      <w:r>
        <w:tab/>
        <w:t>Repeat bars 33-40 to end with Ladies in own places &amp; Men facing opposite lady</w:t>
      </w:r>
    </w:p>
    <w:p w:rsidR="00B11EB3" w:rsidRDefault="00B11EB3" w:rsidP="00B11EB3">
      <w:pPr>
        <w:pStyle w:val="DanceBody"/>
      </w:pPr>
      <w:r>
        <w:t>49-56</w:t>
      </w:r>
      <w:r>
        <w:tab/>
        <w:t>All 1/2 turn RH &amp; Ladies dance 1/2 LH across in middle to face partner</w:t>
      </w:r>
      <w:r w:rsidRPr="00BA6B4D">
        <w:rPr>
          <w:b/>
        </w:rPr>
        <w:t xml:space="preserve"> while </w:t>
      </w:r>
      <w:r>
        <w:t>Men set, all turn RH 1.1/4 times to end Men facing in &amp; Ladies out</w:t>
      </w:r>
    </w:p>
    <w:p w:rsidR="00B11EB3" w:rsidRDefault="00B11EB3" w:rsidP="00B11EB3">
      <w:pPr>
        <w:pStyle w:val="DanceBody"/>
      </w:pPr>
      <w:r>
        <w:t>57-64</w:t>
      </w:r>
      <w:r>
        <w:tab/>
        <w:t>All dance 1/2 Schiehallion reel to original places</w:t>
      </w:r>
    </w:p>
    <w:p w:rsidR="00B11EB3" w:rsidRDefault="00B11EB3" w:rsidP="00B11EB3">
      <w:pPr>
        <w:pStyle w:val="DanceBody"/>
        <w:keepNext w:val="0"/>
        <w:rPr>
          <w:rFonts w:ascii="ThorndaleAMT" w:hAnsi="ThorndaleAMT" w:cs="ThorndaleAMT"/>
        </w:rPr>
      </w:pPr>
      <w:r>
        <w:t xml:space="preserve"> 1–64</w:t>
      </w:r>
      <w:r>
        <w:tab/>
        <w:t>Repeat in reel time</w:t>
      </w:r>
    </w:p>
    <w:p w:rsidR="00B11EB3" w:rsidRDefault="00B11EB3" w:rsidP="00B11EB3"/>
    <w:p w:rsidR="00B11EB3" w:rsidRDefault="00B11EB3" w:rsidP="00B11EB3">
      <w:pPr>
        <w:pStyle w:val="Minicrib"/>
      </w:pPr>
      <w:r>
        <w:t>JACK'S JIG  (J3x32)  3C Set</w:t>
      </w:r>
      <w:r>
        <w:tab/>
        <w:t>T Hall  3s, 4s &amp; 5s</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17-24</w:t>
      </w:r>
      <w:r>
        <w:tab/>
        <w:t>1s petronella turn into centre, 2s petronella turn into centre, 1s+2s set</w:t>
      </w:r>
      <w:r w:rsidRPr="00BA6B4D">
        <w:rPr>
          <w:b/>
        </w:rPr>
        <w:t xml:space="preserve"> while </w:t>
      </w:r>
      <w:r>
        <w:t>3s petronella turn into centre, all set 1/4 turning 2H ready for…</w:t>
      </w:r>
    </w:p>
    <w:p w:rsidR="00B11EB3" w:rsidRDefault="00B11EB3" w:rsidP="00B11EB3">
      <w:pPr>
        <w:pStyle w:val="DanceBody"/>
        <w:keepNext w:val="0"/>
      </w:pPr>
      <w:r>
        <w:t>25-32</w:t>
      </w:r>
      <w:r>
        <w:tab/>
        <w:t>All dance 3 couple Poussette</w:t>
      </w:r>
    </w:p>
    <w:p w:rsidR="00B11EB3" w:rsidRDefault="00B11EB3" w:rsidP="00B11EB3"/>
    <w:p w:rsidR="00B11EB3" w:rsidRDefault="00B11EB3" w:rsidP="00B11EB3">
      <w:pPr>
        <w:pStyle w:val="Minicrib"/>
      </w:pPr>
      <w:r>
        <w:t>JACK'S TEDDY-BEARS  (J4x32)  4C set</w:t>
      </w:r>
      <w:r>
        <w:tab/>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dance double Fig of 8  (2s &amp; 3s cast to start)</w:t>
      </w:r>
    </w:p>
    <w:p w:rsidR="00B11EB3" w:rsidRDefault="00B11EB3" w:rsidP="00B11EB3">
      <w:pPr>
        <w:pStyle w:val="DanceBody"/>
      </w:pPr>
      <w:r>
        <w:t xml:space="preserve"> 9-16</w:t>
      </w:r>
      <w:r>
        <w:tab/>
        <w:t>1s+4s dance in (2s &amp; 3s step to ends), turning other partner RH to face out in prom hold, dance out &amp; round to right to face 2L/3L</w:t>
      </w:r>
    </w:p>
    <w:p w:rsidR="00B11EB3" w:rsidRDefault="00B11EB3" w:rsidP="00B11EB3">
      <w:pPr>
        <w:pStyle w:val="DanceBody"/>
      </w:pPr>
      <w:r>
        <w:t>17-24</w:t>
      </w:r>
      <w:r>
        <w:tab/>
        <w:t>1M &amp; 4M with 'new' partners dance LSh reel of 3 across &amp; end in centre facing own partner</w:t>
      </w:r>
    </w:p>
    <w:p w:rsidR="00B11EB3" w:rsidRDefault="00B11EB3" w:rsidP="00B11EB3">
      <w:pPr>
        <w:pStyle w:val="DanceBody"/>
        <w:keepNext w:val="0"/>
      </w:pPr>
      <w:r>
        <w:t>25-32</w:t>
      </w:r>
      <w:r>
        <w:tab/>
        <w:t>1s+4s join partner in prom hold, dance out round to left, dance in ends to meet in centre &amp; dance 1/2 RH across, 1s &amp; 4s cross RH to end 2 4 (1) (3)</w:t>
      </w:r>
    </w:p>
    <w:p w:rsidR="00B11EB3" w:rsidRDefault="00B11EB3" w:rsidP="00B11EB3"/>
    <w:p w:rsidR="00B11EB3" w:rsidRDefault="00B11EB3" w:rsidP="00B11EB3">
      <w:pPr>
        <w:pStyle w:val="Minicrib"/>
      </w:pPr>
      <w:r>
        <w:t>JACK'S THE LAD  (S3x32)  3C set</w:t>
      </w:r>
      <w:r>
        <w:tab/>
        <w:t>Roy Goldring  Social Dances 2002 (Leeds 40th Anniv)</w:t>
      </w:r>
    </w:p>
    <w:p w:rsidR="00B11EB3" w:rsidRDefault="00B11EB3" w:rsidP="00B11EB3">
      <w:pPr>
        <w:pStyle w:val="DanceBody"/>
      </w:pPr>
      <w:r>
        <w:t xml:space="preserve"> 1- 8</w:t>
      </w:r>
      <w:r>
        <w:tab/>
        <w:t>1s cast 1 place (4 bars) &amp; dance RH across (Lady with 2s &amp; Man with 3s)</w:t>
      </w:r>
    </w:p>
    <w:p w:rsidR="00B11EB3" w:rsidRDefault="00B11EB3" w:rsidP="00B11EB3">
      <w:pPr>
        <w:pStyle w:val="DanceBody"/>
      </w:pPr>
      <w:r>
        <w:t xml:space="preserve"> 9-16</w:t>
      </w:r>
      <w:r>
        <w:tab/>
        <w:t>1M casts up &amp; dances down</w:t>
      </w:r>
      <w:r w:rsidRPr="00BA6B4D">
        <w:rPr>
          <w:b/>
        </w:rPr>
        <w:t xml:space="preserve"> </w:t>
      </w:r>
      <w:r>
        <w:rPr>
          <w:b/>
        </w:rPr>
        <w:t xml:space="preserve">as </w:t>
      </w:r>
      <w:r>
        <w:t>1L casts down below 3s &amp; dances up, 1s dance LH across (1L with 2M+3M &amp; 1M with 2L+3L) &amp; face 1</w:t>
      </w:r>
      <w:r w:rsidRPr="00972EEB">
        <w:t>st</w:t>
      </w:r>
      <w:r>
        <w:t xml:space="preserve"> crnrs</w:t>
      </w:r>
    </w:p>
    <w:p w:rsidR="00B11EB3" w:rsidRDefault="00B11EB3" w:rsidP="00B11EB3">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B11EB3" w:rsidRDefault="00B11EB3" w:rsidP="00B11EB3">
      <w:pPr>
        <w:pStyle w:val="DanceBody"/>
        <w:keepNext w:val="0"/>
      </w:pPr>
      <w:r>
        <w:t>25-32</w:t>
      </w:r>
      <w:r>
        <w:tab/>
        <w:t>1s dance RSh reels of 3 across (Lady with 2s &amp; Man with 3s) &amp; 1s end crossing down to 3</w:t>
      </w:r>
      <w:r w:rsidRPr="00972EEB">
        <w:t>rd</w:t>
      </w:r>
      <w:r>
        <w:t xml:space="preserve"> places (3s up)</w:t>
      </w:r>
    </w:p>
    <w:p w:rsidR="00B11EB3" w:rsidRDefault="00B11EB3" w:rsidP="00B11EB3"/>
    <w:p w:rsidR="00B11EB3" w:rsidRDefault="00B11EB3" w:rsidP="00B11EB3">
      <w:pPr>
        <w:pStyle w:val="Minicrib"/>
      </w:pPr>
      <w:r>
        <w:t>THE JACKDAW  (J4x32)  4C set</w:t>
      </w:r>
      <w:r>
        <w:tab/>
        <w:t>A Dix  Reel Friends 2</w:t>
      </w:r>
    </w:p>
    <w:p w:rsidR="00B11EB3" w:rsidRPr="00B172F7" w:rsidRDefault="00B11EB3" w:rsidP="00B11EB3">
      <w:pPr>
        <w:pStyle w:val="DanceBody"/>
      </w:pPr>
      <w:r w:rsidRPr="00B172F7">
        <w:t xml:space="preserve"> 1- 8</w:t>
      </w:r>
      <w:r w:rsidRPr="00B172F7">
        <w:tab/>
        <w:t xml:space="preserve">All set, 1s+2s </w:t>
      </w:r>
      <w:r w:rsidRPr="00B172F7">
        <w:rPr>
          <w:b/>
        </w:rPr>
        <w:t>also</w:t>
      </w:r>
      <w:r w:rsidRPr="00B172F7">
        <w:t xml:space="preserve"> 3s+4s dance 1/2 double Fig of 8 (2s &amp; 3s cast to start), 1s &amp; 4s dance down/up into centre</w:t>
      </w:r>
      <w:r w:rsidRPr="00B172F7">
        <w:rPr>
          <w:b/>
        </w:rPr>
        <w:t xml:space="preserve"> as </w:t>
      </w:r>
      <w:r w:rsidRPr="00B172F7">
        <w:t>2s &amp; 3s dance to ends</w:t>
      </w:r>
    </w:p>
    <w:p w:rsidR="00B11EB3" w:rsidRPr="00B172F7" w:rsidRDefault="00B11EB3" w:rsidP="00B11EB3">
      <w:pPr>
        <w:pStyle w:val="DanceBody"/>
      </w:pPr>
      <w:r w:rsidRPr="00B172F7">
        <w:t xml:space="preserve"> 9-16</w:t>
      </w:r>
      <w:r w:rsidRPr="00B172F7">
        <w:tab/>
        <w:t>1s+4s dance Set &amp; Rotate to end : -</w:t>
      </w:r>
    </w:p>
    <w:p w:rsidR="00B11EB3" w:rsidRPr="00B172F7" w:rsidRDefault="00B11EB3" w:rsidP="00B11EB3">
      <w:pPr>
        <w:pStyle w:val="DanceBody"/>
      </w:pPr>
      <w:r w:rsidRPr="00B172F7">
        <w:tab/>
        <w:t>` Set, rotate singly &amp; dance on 1 place clockwise, change places RH on sides &amp; dance on 1 place (2)(4)(1)(3)</w:t>
      </w:r>
    </w:p>
    <w:p w:rsidR="00B11EB3" w:rsidRPr="00B172F7" w:rsidRDefault="00B11EB3" w:rsidP="00B11EB3">
      <w:pPr>
        <w:pStyle w:val="DanceBody"/>
      </w:pPr>
      <w:r w:rsidRPr="00B172F7">
        <w:t>17-24</w:t>
      </w:r>
      <w:r w:rsidRPr="00B172F7">
        <w:tab/>
        <w:t>All set &amp; cross RH, 2s+4s</w:t>
      </w:r>
      <w:r w:rsidRPr="00B172F7">
        <w:rPr>
          <w:b/>
        </w:rPr>
        <w:t xml:space="preserve"> also </w:t>
      </w:r>
      <w:r w:rsidRPr="00B172F7">
        <w:t>1s+3s set on sides &amp; turn (full)</w:t>
      </w:r>
    </w:p>
    <w:p w:rsidR="00B11EB3" w:rsidRPr="00B172F7" w:rsidRDefault="00B11EB3" w:rsidP="00B11EB3">
      <w:pPr>
        <w:pStyle w:val="DanceBody"/>
        <w:keepNext w:val="0"/>
      </w:pPr>
      <w:r w:rsidRPr="00B172F7">
        <w:t>25-32</w:t>
      </w:r>
      <w:r w:rsidRPr="00B172F7">
        <w:tab/>
        <w:t>All dance RSh reels of 4 to end 2 4 1 3</w:t>
      </w:r>
    </w:p>
    <w:p w:rsidR="00B11EB3" w:rsidRDefault="00B11EB3" w:rsidP="00B11EB3"/>
    <w:p w:rsidR="00B11EB3" w:rsidRDefault="00B11EB3" w:rsidP="00B11EB3">
      <w:pPr>
        <w:pStyle w:val="Minicrib"/>
      </w:pPr>
      <w:r>
        <w:t>JACQUI WATSON'S STRATHSPEY  (S3x32)  3C set</w:t>
      </w:r>
      <w:r>
        <w:tab/>
        <w:t>Noel Watson  Leeds Golden Collection</w:t>
      </w:r>
    </w:p>
    <w:p w:rsidR="00B11EB3" w:rsidRPr="00BE3472" w:rsidRDefault="00B11EB3" w:rsidP="00B11EB3">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B11EB3" w:rsidRPr="00BE3472" w:rsidRDefault="00B11EB3" w:rsidP="00B11EB3">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noProof/>
        </w:rPr>
        <w:t xml:space="preserve"> while </w:t>
      </w:r>
      <w:r w:rsidRPr="00BE3472">
        <w:t>3s cast to 2nd place</w:t>
      </w:r>
    </w:p>
    <w:p w:rsidR="00B11EB3" w:rsidRPr="00BE3472" w:rsidRDefault="00B11EB3" w:rsidP="00B11EB3">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B11EB3" w:rsidRDefault="00B11EB3" w:rsidP="00B11EB3">
      <w:pPr>
        <w:pStyle w:val="DanceBody"/>
        <w:rPr>
          <w:noProof/>
        </w:rPr>
      </w:pPr>
      <w:r>
        <w:rPr>
          <w:noProof/>
        </w:rPr>
        <w:t>25-32</w:t>
      </w:r>
      <w:r w:rsidRPr="00BE3472">
        <w:rPr>
          <w:noProof/>
        </w:rPr>
        <w:tab/>
      </w:r>
      <w:r>
        <w:rPr>
          <w:noProof/>
        </w:rPr>
        <w:t>3 couple Set &amp; Rotate</w:t>
      </w:r>
      <w:r w:rsidRPr="00BE3472">
        <w:rPr>
          <w:noProof/>
        </w:rPr>
        <w:t>:-</w:t>
      </w:r>
    </w:p>
    <w:p w:rsidR="00B11EB3" w:rsidRDefault="00B11EB3" w:rsidP="00B11EB3">
      <w:pPr>
        <w:pStyle w:val="DanceBody"/>
      </w:pPr>
      <w:r>
        <w:rPr>
          <w:noProof/>
        </w:rPr>
        <w:tab/>
        <w:t xml:space="preserve">25-28  </w:t>
      </w:r>
      <w:r>
        <w:t>1s+2s+3s Set &amp; Rotate singly &amp; chase clockwise to form lines of 3 across (Men facing down &amp; Ladies up)</w:t>
      </w:r>
    </w:p>
    <w:p w:rsidR="00B11EB3" w:rsidRPr="00BE3472" w:rsidRDefault="00B11EB3" w:rsidP="00B11EB3">
      <w:pPr>
        <w:pStyle w:val="DanceBody"/>
        <w:keepNext w:val="0"/>
      </w:pPr>
      <w:r>
        <w:tab/>
        <w:t>29-32  All change places with partner &amp; chase clockwise to own sides to end 2 3 1</w:t>
      </w:r>
    </w:p>
    <w:p w:rsidR="00B11EB3" w:rsidRDefault="00B11EB3" w:rsidP="00B11EB3"/>
    <w:p w:rsidR="00B11EB3" w:rsidRDefault="00B11EB3" w:rsidP="00B11EB3">
      <w:pPr>
        <w:pStyle w:val="Minicrib"/>
      </w:pPr>
      <w:r>
        <w:t>JACQUIE'S FANKLE  (R3x32)  3C set</w:t>
      </w:r>
      <w:r>
        <w:tab/>
        <w:t>John Wilkinson 2006</w:t>
      </w:r>
    </w:p>
    <w:p w:rsidR="00B11EB3" w:rsidRDefault="00B11EB3" w:rsidP="00B11EB3">
      <w:pPr>
        <w:pStyle w:val="DanceBody"/>
      </w:pPr>
      <w:r>
        <w:t xml:space="preserve"> 1- 8</w:t>
      </w:r>
      <w:r>
        <w:tab/>
        <w:t>1s+3s Petronella turn in centre &amp; set.  1s+3s change place RH with partner, 1L+3M change places LH</w:t>
      </w:r>
    </w:p>
    <w:p w:rsidR="00B11EB3" w:rsidRDefault="00B11EB3" w:rsidP="00B11EB3">
      <w:pPr>
        <w:pStyle w:val="DanceBody"/>
      </w:pPr>
      <w:r>
        <w:t xml:space="preserve"> 9-16</w:t>
      </w:r>
      <w:r>
        <w:tab/>
        <w:t>1s+2s+3s dance 'Reel of 4 and Chase':-</w:t>
      </w:r>
    </w:p>
    <w:p w:rsidR="00B11EB3" w:rsidRDefault="00B11EB3" w:rsidP="00B11EB3">
      <w:pPr>
        <w:pStyle w:val="DanceBody"/>
      </w:pPr>
      <w:r>
        <w:tab/>
        <w:t>1M+3L dance 1/2 reel of 4 then dance clockwise through own sidelines to position as bar 9</w:t>
      </w:r>
    </w:p>
    <w:p w:rsidR="00B11EB3" w:rsidRDefault="00B11EB3" w:rsidP="00B11EB3">
      <w:pPr>
        <w:pStyle w:val="DanceBody"/>
      </w:pPr>
      <w:r>
        <w:tab/>
      </w:r>
      <w:r>
        <w:rPr>
          <w:b/>
        </w:rPr>
        <w:t>While</w:t>
      </w:r>
      <w:r>
        <w:t xml:space="preserve"> 1L+3M pass facing person RSh then dance clockwise round to rejoin reel at opposite end.  1L+3M do not pass on bar 16 but pull back RSh to end 1L facing up, 3M facing down</w:t>
      </w:r>
    </w:p>
    <w:p w:rsidR="00B11EB3" w:rsidRDefault="00B11EB3" w:rsidP="00B11EB3">
      <w:pPr>
        <w:pStyle w:val="DanceBody"/>
      </w:pPr>
      <w:r>
        <w:rPr>
          <w:b/>
        </w:rPr>
        <w:tab/>
        <w:t>While</w:t>
      </w:r>
      <w:r>
        <w:t xml:space="preserve"> 2s dance clockwise (2 bars), join at ends to dance 1/2 reel of 4, then dance clockwise back to original places</w:t>
      </w:r>
    </w:p>
    <w:p w:rsidR="00B11EB3" w:rsidRDefault="00B11EB3" w:rsidP="00B11EB3">
      <w:pPr>
        <w:pStyle w:val="DanceBody"/>
      </w:pPr>
      <w:r>
        <w:t>17-24</w:t>
      </w:r>
      <w:r>
        <w:tab/>
        <w:t>1s+3s dance Petronella turn to original places.  1s+2s+3s set &amp; turn partners RH, all finishing in centre joining both hands, ready for …</w:t>
      </w:r>
    </w:p>
    <w:p w:rsidR="00B11EB3" w:rsidRDefault="00B11EB3" w:rsidP="00B11EB3">
      <w:pPr>
        <w:pStyle w:val="DanceBody"/>
        <w:keepNext w:val="0"/>
      </w:pPr>
      <w:r>
        <w:t>25-32</w:t>
      </w:r>
      <w:r>
        <w:tab/>
        <w:t>1s+2s+3s dance 3 couple Poussette (1s move 2 places down while 2s+3s move up 1 place)</w:t>
      </w:r>
    </w:p>
    <w:p w:rsidR="00B11EB3" w:rsidRDefault="00B11EB3" w:rsidP="00B11EB3"/>
    <w:p w:rsidR="00B11EB3" w:rsidRDefault="00B11EB3" w:rsidP="00B11EB3">
      <w:pPr>
        <w:pStyle w:val="Minicrib"/>
      </w:pPr>
      <w:r>
        <w:t>JAG'S JIG  (J8x32)  3C (4C Set)</w:t>
      </w:r>
      <w:r>
        <w:tab/>
        <w:t>John Drewry  Greenburn Bk 2</w:t>
      </w:r>
    </w:p>
    <w:p w:rsidR="00B11EB3" w:rsidRDefault="00B11EB3" w:rsidP="00B11EB3">
      <w:pPr>
        <w:pStyle w:val="DanceBody"/>
      </w:pPr>
      <w:r>
        <w:t xml:space="preserve"> 1- 8</w:t>
      </w:r>
      <w:r>
        <w:tab/>
        <w:t>1L &amp; 3M followed by partners cast &amp; chase clockwise 1/2 way, turn partners RH 1.3/4 times to end in centre Men facing down &amp; Ladies up</w:t>
      </w:r>
    </w:p>
    <w:p w:rsidR="00B11EB3" w:rsidRDefault="00B11EB3" w:rsidP="00B11EB3">
      <w:pPr>
        <w:pStyle w:val="DanceBody"/>
      </w:pPr>
      <w:r>
        <w:t xml:space="preserve"> 9-16</w:t>
      </w:r>
      <w:r>
        <w:tab/>
        <w:t>1s+3s dance 1/2 reel of 4 up/down centre, turn partners RH 1.3/4 times into original places</w:t>
      </w:r>
    </w:p>
    <w:p w:rsidR="00B11EB3" w:rsidRDefault="00B11EB3" w:rsidP="00B11EB3">
      <w:pPr>
        <w:pStyle w:val="DanceBody"/>
      </w:pPr>
      <w:r>
        <w:t>17-24</w:t>
      </w:r>
      <w:r>
        <w:tab/>
        <w:t>2s followed by 1s dance Fig of 8 round 3s &amp; end 2 1 3</w:t>
      </w:r>
    </w:p>
    <w:p w:rsidR="00B11EB3" w:rsidRDefault="00B11EB3" w:rsidP="00B11EB3">
      <w:pPr>
        <w:pStyle w:val="DanceBody"/>
        <w:keepNext w:val="0"/>
      </w:pPr>
      <w:r>
        <w:t>25-32</w:t>
      </w:r>
      <w:r>
        <w:tab/>
        <w:t>1s dance RH across (1L with 2s &amp; 1M with 3s), 1s dance up &amp; cast to 2</w:t>
      </w:r>
      <w:r w:rsidRPr="00972EEB">
        <w:t>nd</w:t>
      </w:r>
      <w:r>
        <w:t xml:space="preserve"> place</w:t>
      </w:r>
    </w:p>
    <w:p w:rsidR="00B11EB3" w:rsidRDefault="00B11EB3" w:rsidP="00B11EB3"/>
    <w:p w:rsidR="00B11EB3" w:rsidRDefault="00B11EB3" w:rsidP="00B11EB3">
      <w:pPr>
        <w:pStyle w:val="Minicrib"/>
      </w:pPr>
      <w:r>
        <w:t>JAMES GRAY  (J4x32)  4C set</w:t>
      </w:r>
      <w:r>
        <w:tab/>
        <w:t>Ronella Burrows  RSCDS Bk 42</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RH, cast 1 place, 1s dance 1/2 Fig of 8 round 2s</w:t>
      </w:r>
      <w:r w:rsidRPr="00BA6B4D">
        <w:rPr>
          <w:b/>
        </w:rPr>
        <w:t xml:space="preserve"> while </w:t>
      </w:r>
      <w:r>
        <w:t>4s dance 1/2 Fig of 8 round 3s</w:t>
      </w:r>
    </w:p>
    <w:p w:rsidR="00B11EB3" w:rsidRDefault="00B11EB3" w:rsidP="00B11EB3">
      <w:pPr>
        <w:pStyle w:val="DanceBody"/>
      </w:pPr>
      <w:r>
        <w:t xml:space="preserve"> 9-16</w:t>
      </w:r>
      <w:r>
        <w:tab/>
        <w:t>1s+4s dance R&amp;L &amp; end 1s facing up &amp; 4s down</w:t>
      </w:r>
    </w:p>
    <w:p w:rsidR="00B11EB3" w:rsidRDefault="00B11EB3" w:rsidP="00B11EB3">
      <w:pPr>
        <w:pStyle w:val="DanceBody"/>
      </w:pPr>
      <w:r>
        <w:t>17-24</w:t>
      </w:r>
      <w:r>
        <w:tab/>
        <w:t>All dance RSh reel of 4 on sides &amp; end 1s+4s in line across (Men in centre RSh to RSh &amp; 1M LSh to 4L &amp; 4M LSh to 1L)</w:t>
      </w:r>
    </w:p>
    <w:p w:rsidR="00B11EB3" w:rsidRDefault="00B11EB3" w:rsidP="00B11EB3">
      <w:pPr>
        <w:pStyle w:val="DanceBody"/>
      </w:pPr>
      <w:r>
        <w:t>25-28</w:t>
      </w:r>
      <w:r>
        <w:tab/>
        <w:t>1M+4M 3/4 turn RH</w:t>
      </w:r>
      <w:r w:rsidRPr="00BA6B4D">
        <w:rPr>
          <w:b/>
        </w:rPr>
        <w:t xml:space="preserve"> while </w:t>
      </w:r>
      <w:r>
        <w:t>Ladies dance anticlockwise 1/4 way round, Men 1/2 turn other partner LH to bring Ladies into centre</w:t>
      </w:r>
    </w:p>
    <w:p w:rsidR="00B11EB3" w:rsidRDefault="00B11EB3" w:rsidP="00B11EB3">
      <w:pPr>
        <w:pStyle w:val="DanceBody"/>
        <w:keepNext w:val="0"/>
      </w:pPr>
      <w:r>
        <w:t>29-32</w:t>
      </w:r>
      <w:r>
        <w:tab/>
        <w:t>1L+4L 3/4 turn RH</w:t>
      </w:r>
      <w:r w:rsidRPr="00BA6B4D">
        <w:rPr>
          <w:b/>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B11EB3" w:rsidRDefault="00B11EB3" w:rsidP="00B11EB3"/>
    <w:p w:rsidR="00B11EB3" w:rsidRDefault="00B11EB3" w:rsidP="00B11EB3">
      <w:pPr>
        <w:pStyle w:val="Minicrib"/>
      </w:pPr>
      <w:r>
        <w:t>JAMES SENIOR OF ST  ANDREWS  (S4x32)  4C set</w:t>
      </w:r>
      <w:r>
        <w:tab/>
        <w:t>Jenny Bradley  RSCDS Bk 42</w:t>
      </w:r>
    </w:p>
    <w:p w:rsidR="00B11EB3" w:rsidRDefault="00B11EB3" w:rsidP="00B11EB3">
      <w:pPr>
        <w:pStyle w:val="DanceBody"/>
      </w:pPr>
      <w:r>
        <w:t>3s &amp; 4s start on opp sides</w:t>
      </w:r>
    </w:p>
    <w:p w:rsidR="00B11EB3" w:rsidRDefault="00B11EB3" w:rsidP="00B11EB3">
      <w:pPr>
        <w:pStyle w:val="DanceBody"/>
      </w:pPr>
      <w:r>
        <w:t xml:space="preserve"> 1- 8</w:t>
      </w:r>
      <w:r>
        <w:tab/>
        <w:t>1s &amp; 4s turn RH &amp; cast 1 place, 1s dance 1/2 Fig of 8 round 2s</w:t>
      </w:r>
      <w:r w:rsidRPr="00BA6B4D">
        <w:rPr>
          <w:b/>
        </w:rPr>
        <w:t xml:space="preserve"> while </w:t>
      </w:r>
      <w:r>
        <w:t>4s dance 1/2 Fig of 8 round 3s.  2 (1) 4 (3)</w:t>
      </w:r>
    </w:p>
    <w:p w:rsidR="00B11EB3" w:rsidRDefault="00B11EB3" w:rsidP="00B11EB3">
      <w:pPr>
        <w:pStyle w:val="DanceBody"/>
      </w:pPr>
      <w:r>
        <w:t xml:space="preserve"> 9-16</w:t>
      </w:r>
      <w:r>
        <w:tab/>
        <w:t>1L+4M (prom hold) dance 1/2 reel of 3 across with 3s &amp; 1/2 reel with 2s</w:t>
      </w:r>
      <w:r w:rsidRPr="00BA6B4D">
        <w:rPr>
          <w:b/>
        </w:rPr>
        <w:t xml:space="preserve"> while </w:t>
      </w:r>
      <w:r>
        <w:t>1M+4L dance 1/2 reel across with 2s then 3s</w:t>
      </w:r>
    </w:p>
    <w:p w:rsidR="00B11EB3" w:rsidRDefault="00B11EB3" w:rsidP="00B11EB3">
      <w:pPr>
        <w:pStyle w:val="DanceBody"/>
      </w:pPr>
      <w:r>
        <w:t>17-20</w:t>
      </w:r>
      <w:r>
        <w:tab/>
        <w:t>2L+1L</w:t>
      </w:r>
      <w:r w:rsidRPr="007F0D5A">
        <w:rPr>
          <w:b/>
        </w:rPr>
        <w:t xml:space="preserve"> also </w:t>
      </w:r>
      <w:r>
        <w:t>4L+3L 1/2 turn RH, twirl &amp; dance out to others place</w:t>
      </w:r>
      <w:r w:rsidRPr="00BA6B4D">
        <w:rPr>
          <w:b/>
        </w:rPr>
        <w:t xml:space="preserve"> while </w:t>
      </w:r>
      <w:r>
        <w:t>2M+1M</w:t>
      </w:r>
      <w:r w:rsidRPr="007F0D5A">
        <w:rPr>
          <w:b/>
        </w:rPr>
        <w:t xml:space="preserve"> also </w:t>
      </w:r>
      <w:r>
        <w:t>4M+3M dance clockwise to change places</w:t>
      </w:r>
    </w:p>
    <w:p w:rsidR="00B11EB3" w:rsidRDefault="00B11EB3" w:rsidP="00B11EB3">
      <w:pPr>
        <w:pStyle w:val="DanceBody"/>
      </w:pPr>
      <w:r>
        <w:t>21-24</w:t>
      </w:r>
      <w:r>
        <w:tab/>
        <w:t>Repeat with Men turning RH &amp; Ladies dancing clockwise.  2 (1) 4 (3)</w:t>
      </w:r>
    </w:p>
    <w:p w:rsidR="00B11EB3" w:rsidRDefault="00B11EB3" w:rsidP="00B11EB3">
      <w:pPr>
        <w:pStyle w:val="DanceBody"/>
        <w:keepNext w:val="0"/>
      </w:pPr>
      <w:r>
        <w:t>25-32</w:t>
      </w:r>
      <w:r>
        <w:tab/>
        <w:t>1M+4L</w:t>
      </w:r>
      <w:r w:rsidRPr="007F0D5A">
        <w:rPr>
          <w:b/>
        </w:rPr>
        <w:t xml:space="preserve"> also </w:t>
      </w:r>
      <w:r>
        <w:t>1L+4M Set+Link &amp; circle 4H round to left.  2 4 (1) (3)</w:t>
      </w:r>
    </w:p>
    <w:p w:rsidR="00B11EB3" w:rsidRDefault="00B11EB3" w:rsidP="00B11EB3"/>
    <w:p w:rsidR="00B11EB3" w:rsidRDefault="00B11EB3" w:rsidP="00B11EB3">
      <w:pPr>
        <w:pStyle w:val="Minicrib"/>
      </w:pPr>
      <w:r>
        <w:t>JAMES'S JIG  (J8x40)  3C (4C set)</w:t>
      </w:r>
      <w:r>
        <w:tab/>
        <w:t>J Lindsay  Silver Thistle Coll</w:t>
      </w:r>
    </w:p>
    <w:p w:rsidR="00B11EB3" w:rsidRDefault="00B11EB3" w:rsidP="00B11EB3">
      <w:pPr>
        <w:pStyle w:val="DanceBody"/>
      </w:pPr>
      <w:r>
        <w:t xml:space="preserve"> 1- 8</w:t>
      </w:r>
      <w:r>
        <w:tab/>
        <w:t>1M+2M</w:t>
      </w:r>
      <w:r w:rsidRPr="007F0D5A">
        <w:rPr>
          <w:b/>
        </w:rPr>
        <w:t xml:space="preserve"> also </w:t>
      </w:r>
      <w:r>
        <w:t>1L+2L set on sides &amp; change places on sides (Ladies RH Men LH), set &amp; change back with other hand</w:t>
      </w:r>
    </w:p>
    <w:p w:rsidR="00B11EB3" w:rsidRDefault="00B11EB3" w:rsidP="00B11EB3">
      <w:pPr>
        <w:pStyle w:val="DanceBody"/>
      </w:pPr>
      <w:r>
        <w:t xml:space="preserve"> 9-16</w:t>
      </w:r>
      <w:r>
        <w:tab/>
        <w:t>1s cross down to dance reflection reels of 3 on opposite sides ending BtoB in 2</w:t>
      </w:r>
      <w:r w:rsidRPr="00972EEB">
        <w:t>nd</w:t>
      </w:r>
      <w:r>
        <w:t xml:space="preserve"> place facing own sides</w:t>
      </w:r>
    </w:p>
    <w:p w:rsidR="00B11EB3" w:rsidRDefault="00B11EB3" w:rsidP="00B11EB3">
      <w:pPr>
        <w:pStyle w:val="DanceBody"/>
      </w:pPr>
      <w:r>
        <w:t>17-24</w:t>
      </w:r>
      <w:r>
        <w:tab/>
        <w:t>1s dance Double Triangles ending in centre facing down (Lady on left of partner)</w:t>
      </w:r>
    </w:p>
    <w:p w:rsidR="00B11EB3" w:rsidRDefault="00B11EB3" w:rsidP="00B11EB3">
      <w:pPr>
        <w:pStyle w:val="DanceBody"/>
      </w:pPr>
      <w:r>
        <w:t>25-32</w:t>
      </w:r>
      <w:r>
        <w:tab/>
        <w:t>1s dance down between 3s, cast up on own sides, dance up between 2s &amp; cast to 2</w:t>
      </w:r>
      <w:r w:rsidRPr="00972EEB">
        <w:t>nd</w:t>
      </w:r>
      <w:r>
        <w:t xml:space="preserve"> place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JAMIE'S JIG  (J8x32)  3C (4C set)</w:t>
      </w:r>
      <w:r>
        <w:tab/>
        <w:t>Harry Rhodes  Snowdon Bk 1</w:t>
      </w:r>
    </w:p>
    <w:p w:rsidR="00B11EB3" w:rsidRDefault="00B11EB3" w:rsidP="00B11EB3">
      <w:pPr>
        <w:pStyle w:val="DanceBody"/>
      </w:pPr>
      <w:r>
        <w:t xml:space="preserve"> 1- 8</w:t>
      </w:r>
      <w:r>
        <w:tab/>
        <w:t>1s+2s+3s set, cross RH &amp; chase clockwise 1/2 way</w:t>
      </w:r>
    </w:p>
    <w:p w:rsidR="00B11EB3" w:rsidRDefault="00B11EB3" w:rsidP="00B11EB3">
      <w:pPr>
        <w:pStyle w:val="DanceBody"/>
      </w:pPr>
      <w:r>
        <w:t xml:space="preserve"> 9-16</w:t>
      </w:r>
      <w:r>
        <w:tab/>
        <w:t>1s+2s+3s set, cross LH &amp; chase anticlockwise 1/2 way</w:t>
      </w:r>
    </w:p>
    <w:p w:rsidR="00B11EB3" w:rsidRDefault="00B11EB3" w:rsidP="00B11EB3">
      <w:pPr>
        <w:pStyle w:val="DanceBody"/>
      </w:pPr>
      <w:r>
        <w:t>17-24</w:t>
      </w:r>
      <w:r>
        <w:tab/>
        <w:t>1s lead down middle &amp; back</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JAMIE'S JIG  (J8x32)  3C (4C set)</w:t>
      </w:r>
      <w:r>
        <w:tab/>
        <w:t>Marie Buckle  Cambridge Diamond Jubilee</w:t>
      </w:r>
    </w:p>
    <w:p w:rsidR="00B11EB3" w:rsidRDefault="00B11EB3" w:rsidP="00B11EB3">
      <w:pPr>
        <w:pStyle w:val="DanceBody"/>
      </w:pPr>
      <w:r>
        <w:t xml:space="preserve"> 1- 8</w:t>
      </w:r>
      <w:r>
        <w:tab/>
        <w:t>1s+2s set, 1s cast 1 place</w:t>
      </w:r>
      <w:r>
        <w:rPr>
          <w:b/>
        </w:rPr>
        <w:t xml:space="preserve"> while </w:t>
      </w:r>
      <w:r>
        <w:t>2s dance up, 1s+3s set, 1st cast 1 place</w:t>
      </w:r>
      <w:r>
        <w:rPr>
          <w:b/>
        </w:rPr>
        <w:t xml:space="preserve"> while </w:t>
      </w:r>
      <w:r>
        <w:t>3s dance up</w:t>
      </w:r>
    </w:p>
    <w:p w:rsidR="00B11EB3" w:rsidRDefault="00B11EB3" w:rsidP="00B11EB3">
      <w:pPr>
        <w:pStyle w:val="DanceBody"/>
      </w:pPr>
      <w:r>
        <w:t xml:space="preserve"> 9-16</w:t>
      </w:r>
      <w:r>
        <w:tab/>
        <w:t>1s turn RH, lead up to top &amp; cast to face 1st corners</w:t>
      </w:r>
    </w:p>
    <w:p w:rsidR="00B11EB3" w:rsidRDefault="00B11EB3" w:rsidP="00B11EB3">
      <w:pPr>
        <w:pStyle w:val="DanceBody"/>
      </w:pPr>
      <w:r>
        <w:t>17-28</w:t>
      </w:r>
      <w:r>
        <w:tab/>
        <w:t>1s 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B11EB3" w:rsidRDefault="00B11EB3" w:rsidP="00B11EB3">
      <w:pPr>
        <w:pStyle w:val="DanceBody"/>
        <w:keepNext w:val="0"/>
      </w:pPr>
      <w:r>
        <w:t>29-32</w:t>
      </w:r>
      <w:r>
        <w:tab/>
        <w:t>1s pass RSh &amp; 1L dances up between 2s &amp; casts to 2nd place</w:t>
      </w:r>
      <w:r>
        <w:rPr>
          <w:b/>
        </w:rPr>
        <w:t xml:space="preserve"> as </w:t>
      </w:r>
      <w:r>
        <w:t>1M dances down between 3s &amp; casts up to 2nd place</w:t>
      </w:r>
      <w:r>
        <w:rPr>
          <w:b/>
        </w:rPr>
        <w:t xml:space="preserve"> while </w:t>
      </w:r>
      <w:r>
        <w:t>2s+3s set advancing &amp; dance RH across 1/2 way.  2 1 3 4</w:t>
      </w:r>
    </w:p>
    <w:p w:rsidR="00B11EB3" w:rsidRDefault="00B11EB3" w:rsidP="00B11EB3"/>
    <w:p w:rsidR="00B11EB3" w:rsidRDefault="00B11EB3" w:rsidP="00B11EB3">
      <w:pPr>
        <w:pStyle w:val="Minicrib"/>
      </w:pPr>
      <w:r>
        <w:t>JAMIE'S JIG  (J4x32)  4C Set</w:t>
      </w:r>
      <w:r>
        <w:tab/>
        <w:t>Deanna Saint Amand  Let's All Dance Too</w:t>
      </w:r>
    </w:p>
    <w:p w:rsidR="00B11EB3" w:rsidRPr="00F7713F" w:rsidRDefault="00B11EB3" w:rsidP="00B11EB3">
      <w:pPr>
        <w:pStyle w:val="DanceBody"/>
      </w:pPr>
      <w:r w:rsidRPr="00F7713F">
        <w:t xml:space="preserve"> 1- 8</w:t>
      </w:r>
      <w:r w:rsidRPr="00F7713F">
        <w:tab/>
        <w:t>All 4 couples Adv&amp;Ret; 1s+2s also 3s+4s dance RH across</w:t>
      </w:r>
    </w:p>
    <w:p w:rsidR="00B11EB3" w:rsidRPr="00F7713F" w:rsidRDefault="00B11EB3" w:rsidP="00B11EB3">
      <w:pPr>
        <w:pStyle w:val="DanceBody"/>
      </w:pPr>
      <w:r w:rsidRPr="00F7713F">
        <w:t xml:space="preserve"> 9-16</w:t>
      </w:r>
      <w:r w:rsidRPr="00F7713F">
        <w:tab/>
        <w:t>All 4 couples Adv&amp;Ret; 1s+2s also 3s+4s dance LH across</w:t>
      </w:r>
    </w:p>
    <w:p w:rsidR="00B11EB3" w:rsidRPr="00F7713F" w:rsidRDefault="00B11EB3" w:rsidP="00B11EB3">
      <w:pPr>
        <w:pStyle w:val="DanceBody"/>
      </w:pPr>
      <w:r w:rsidRPr="00F7713F">
        <w:t>17-24</w:t>
      </w:r>
      <w:r w:rsidRPr="00F7713F">
        <w:tab/>
        <w:t>1s lead down and back, finishing in 1st place facing out</w:t>
      </w:r>
    </w:p>
    <w:p w:rsidR="00B11EB3" w:rsidRPr="00F7713F" w:rsidRDefault="00B11EB3" w:rsidP="00B11EB3">
      <w:pPr>
        <w:pStyle w:val="DanceBody"/>
        <w:keepNext w:val="0"/>
      </w:pPr>
      <w:r w:rsidRPr="00F7713F">
        <w:t>25-32</w:t>
      </w:r>
      <w:r w:rsidRPr="00F7713F">
        <w:tab/>
        <w:t>1s cast to 4th place (2s+3s+4s step up 27-28) All 4 couples turn RH</w:t>
      </w:r>
    </w:p>
    <w:p w:rsidR="00B11EB3" w:rsidRDefault="00B11EB3" w:rsidP="00B11EB3"/>
    <w:p w:rsidR="00B11EB3" w:rsidRDefault="00B11EB3" w:rsidP="00B11EB3">
      <w:pPr>
        <w:pStyle w:val="Minicrib"/>
      </w:pPr>
      <w:r>
        <w:t>JAN HARMON'S REEL  (R8x32)  3C (4C Set)</w:t>
      </w:r>
      <w:r>
        <w:tab/>
        <w:t>D Wilson</w:t>
      </w:r>
    </w:p>
    <w:p w:rsidR="00B11EB3" w:rsidRDefault="00B11EB3" w:rsidP="00B11EB3">
      <w:pPr>
        <w:pStyle w:val="DanceBody"/>
      </w:pPr>
      <w:r>
        <w:t xml:space="preserve"> 1- 8</w:t>
      </w:r>
      <w:r>
        <w:tab/>
        <w:t>1s+2s dance 1/2 R&amp;L, 1s+3s dance 1/2 R&amp;L</w:t>
      </w:r>
    </w:p>
    <w:p w:rsidR="00B11EB3" w:rsidRDefault="00B11EB3" w:rsidP="00B11EB3">
      <w:pPr>
        <w:pStyle w:val="DanceBody"/>
      </w:pPr>
      <w:r>
        <w:t xml:space="preserve"> 9-16</w:t>
      </w:r>
      <w:r>
        <w:tab/>
        <w:t>2s &amp; 3s cross RH</w:t>
      </w:r>
      <w:r w:rsidRPr="00BA6B4D">
        <w:rPr>
          <w:b/>
        </w:rPr>
        <w:t xml:space="preserve"> while </w:t>
      </w:r>
      <w:r>
        <w:t>1s 1/2 turn RH, 1s lead up to top &amp; cast to 2</w:t>
      </w:r>
      <w:r w:rsidRPr="00972EEB">
        <w:t>nd</w:t>
      </w:r>
      <w:r>
        <w:t xml:space="preserve"> place opposite sides</w:t>
      </w:r>
    </w:p>
    <w:p w:rsidR="00B11EB3" w:rsidRDefault="00B11EB3" w:rsidP="00B11EB3">
      <w:pPr>
        <w:pStyle w:val="DanceBody"/>
      </w:pPr>
      <w:r>
        <w:t>17-24</w:t>
      </w:r>
      <w:r>
        <w:tab/>
        <w:t>1s turn RH, 2L+1L turn LH, 1L+3L turn LH 1.1/4 times</w:t>
      </w:r>
      <w:r w:rsidRPr="00BA6B4D">
        <w:rPr>
          <w:b/>
        </w:rPr>
        <w:t xml:space="preserve"> while </w:t>
      </w:r>
      <w:r>
        <w:t>1M+2M turn RH, 1M+3M turn LH 1.1/4 times (1s end facing 1</w:t>
      </w:r>
      <w:r w:rsidRPr="00972EEB">
        <w:t>st</w:t>
      </w:r>
      <w:r>
        <w:t xml:space="preserve"> corners)</w:t>
      </w:r>
    </w:p>
    <w:p w:rsidR="00B11EB3" w:rsidRDefault="00B11EB3" w:rsidP="00B11EB3">
      <w:pPr>
        <w:pStyle w:val="DanceBody"/>
        <w:keepNext w:val="0"/>
      </w:pPr>
      <w:r>
        <w:t>25-32</w:t>
      </w:r>
      <w:r>
        <w:tab/>
        <w:t>1s dance 'Hello-Goodbye' setting &amp; pass RSh to 2</w:t>
      </w:r>
      <w:r w:rsidRPr="00972EEB">
        <w:t>nd</w:t>
      </w:r>
      <w:r>
        <w:t xml:space="preserve"> place</w:t>
      </w:r>
    </w:p>
    <w:p w:rsidR="00B11EB3" w:rsidRDefault="00B11EB3" w:rsidP="00B11EB3"/>
    <w:p w:rsidR="00B11EB3" w:rsidRDefault="00B11EB3" w:rsidP="00B11EB3">
      <w:pPr>
        <w:pStyle w:val="Minicrib"/>
      </w:pPr>
      <w:r>
        <w:t>JAN MAREE  (R3x32)  3C Set</w:t>
      </w:r>
      <w:r>
        <w:tab/>
        <w:t>John Bell  Sunday Class Bk 2</w:t>
      </w:r>
    </w:p>
    <w:p w:rsidR="00B11EB3" w:rsidRDefault="00B11EB3" w:rsidP="00B11EB3">
      <w:pPr>
        <w:pStyle w:val="DanceBody"/>
      </w:pPr>
      <w:r>
        <w:t xml:space="preserve"> 1- 8</w:t>
      </w:r>
      <w:r>
        <w:tab/>
        <w:t>1s followed by 2s+3s dance down (4 bars) &amp; cast up to original places</w:t>
      </w:r>
    </w:p>
    <w:p w:rsidR="00B11EB3" w:rsidRDefault="00B11EB3" w:rsidP="00B11EB3">
      <w:pPr>
        <w:pStyle w:val="DanceBody"/>
      </w:pPr>
      <w:r>
        <w:t xml:space="preserve"> 9-16</w:t>
      </w:r>
      <w:r>
        <w:tab/>
        <w:t>1s+2s dance 1/2 R&amp;L. 1s+3s dance 1/2 R&amp;L.  (2) (3) 1</w:t>
      </w:r>
    </w:p>
    <w:p w:rsidR="00B11EB3" w:rsidRDefault="00B11EB3" w:rsidP="00B11EB3">
      <w:pPr>
        <w:pStyle w:val="DanceBody"/>
      </w:pPr>
      <w:r>
        <w:t>17-24</w:t>
      </w:r>
      <w:r>
        <w:tab/>
        <w:t>1s turn 1/2 RH, face each other, pull back RSh and dance out to opp.  All Set, cross RH to own sides.  2 3 1</w:t>
      </w:r>
    </w:p>
    <w:p w:rsidR="00B11EB3" w:rsidRDefault="00B11EB3" w:rsidP="00B11EB3">
      <w:pPr>
        <w:pStyle w:val="DanceBody"/>
        <w:keepNext w:val="0"/>
      </w:pPr>
      <w:r>
        <w:t>25-32</w:t>
      </w:r>
      <w:r>
        <w:tab/>
        <w:t>All circle 6H round and back.  2 3 1</w:t>
      </w:r>
    </w:p>
    <w:p w:rsidR="00B11EB3" w:rsidRDefault="00B11EB3" w:rsidP="00B11EB3"/>
    <w:p w:rsidR="00B11EB3" w:rsidRDefault="00B11EB3" w:rsidP="00B11EB3">
      <w:pPr>
        <w:pStyle w:val="Minicrib"/>
      </w:pPr>
      <w:r>
        <w:t>JANE AND ALICE HAVE A BIRTHDAY  (S3x32)  3C set</w:t>
      </w:r>
      <w:r>
        <w:tab/>
        <w:t>Lydia Hedge  Nova Scotia Collection 2017</w:t>
      </w:r>
    </w:p>
    <w:p w:rsidR="00B11EB3" w:rsidRDefault="00B11EB3" w:rsidP="00B11EB3">
      <w:pPr>
        <w:pStyle w:val="DanceBody"/>
      </w:pPr>
      <w:r>
        <w:t xml:space="preserve"> 1- 8</w:t>
      </w:r>
      <w:r>
        <w:tab/>
        <w:t>1s lead down (2s step up 3-4) &amp; back up to 2nd place in centre, in prom hold facing 2L</w:t>
      </w:r>
    </w:p>
    <w:p w:rsidR="00B11EB3" w:rsidRDefault="00B11EB3" w:rsidP="00B11EB3">
      <w:pPr>
        <w:pStyle w:val="DanceBody"/>
      </w:pPr>
      <w:r>
        <w:t xml:space="preserve"> 9-16</w:t>
      </w:r>
      <w:r>
        <w:tab/>
        <w:t>1s+2nd corners dance diag reel of 3 (RSh to 2L). 1s end facing 2M</w:t>
      </w:r>
    </w:p>
    <w:p w:rsidR="00B11EB3" w:rsidRDefault="00B11EB3" w:rsidP="00B11EB3">
      <w:pPr>
        <w:pStyle w:val="DanceBody"/>
      </w:pPr>
      <w:r>
        <w:t>17-24</w:t>
      </w:r>
      <w:r>
        <w:tab/>
        <w:t>1s+1st corners dance diag reel of 3 (LSh to 2M). 1s end in centre facing up</w:t>
      </w:r>
    </w:p>
    <w:p w:rsidR="00B11EB3" w:rsidRDefault="00B11EB3" w:rsidP="00B11EB3">
      <w:pPr>
        <w:pStyle w:val="DanceBody"/>
        <w:keepNext w:val="0"/>
      </w:pPr>
      <w:r>
        <w:t>25-32</w:t>
      </w:r>
      <w:r>
        <w:tab/>
        <w:t>1s dance up, separate &amp; cast to 3rd place own side (3s step up 27-28); 2s+3s+1s Adv+Ret (1 step each) &amp; set</w:t>
      </w:r>
    </w:p>
    <w:p w:rsidR="00B11EB3" w:rsidRDefault="00B11EB3" w:rsidP="00B11EB3"/>
    <w:p w:rsidR="00B11EB3" w:rsidRDefault="00B11EB3" w:rsidP="00B11EB3">
      <w:pPr>
        <w:pStyle w:val="Minicrib"/>
      </w:pPr>
      <w:r>
        <w:t>JANE MCKENZIE OF TORPHICHEN  (R8x32)  3C (4C set)</w:t>
      </w:r>
      <w:r>
        <w:tab/>
        <w:t>Aad L.M. Boode, Livingston, 2022</w:t>
      </w:r>
    </w:p>
    <w:p w:rsidR="00B11EB3" w:rsidRDefault="00B11EB3" w:rsidP="00B11EB3">
      <w:pPr>
        <w:pStyle w:val="DanceBody"/>
      </w:pPr>
      <w:r>
        <w:t xml:space="preserve"> 1- 8</w:t>
      </w:r>
      <w:r>
        <w:tab/>
        <w:t>1s set, cross RH &amp; cast, cross RH to 2nd place own side (2s step up 5-6)</w:t>
      </w:r>
    </w:p>
    <w:p w:rsidR="00B11EB3" w:rsidRDefault="00B11EB3" w:rsidP="00B11EB3">
      <w:pPr>
        <w:pStyle w:val="DanceBody"/>
      </w:pPr>
      <w:r>
        <w:t xml:space="preserve"> 9-12</w:t>
      </w:r>
      <w:r>
        <w:tab/>
        <w:t xml:space="preserve">1s Petronella turn </w:t>
      </w:r>
      <w:r>
        <w:rPr>
          <w:b/>
        </w:rPr>
        <w:t>while</w:t>
      </w:r>
      <w:r>
        <w:t xml:space="preserve"> 2s+3s change places RH on sides to lines of 3 across (1L between 3s at top, 1M between 2s at bottom), join hands &amp; all set</w:t>
      </w:r>
    </w:p>
    <w:p w:rsidR="00B11EB3" w:rsidRDefault="00B11EB3" w:rsidP="00B11EB3">
      <w:pPr>
        <w:pStyle w:val="DanceBody"/>
      </w:pPr>
      <w:r>
        <w:t>13-16</w:t>
      </w:r>
      <w:r>
        <w:tab/>
        <w:t xml:space="preserve">1s Petronella turn to 2nd place opp side </w:t>
      </w:r>
      <w:r>
        <w:rPr>
          <w:b/>
        </w:rPr>
        <w:t>while</w:t>
      </w:r>
      <w:r>
        <w:t xml:space="preserve"> 2s &amp; 3s cross RH with partner, all join hands on sides &amp; set.  (3) (1) (2)</w:t>
      </w:r>
    </w:p>
    <w:p w:rsidR="00B11EB3" w:rsidRDefault="00B11EB3" w:rsidP="00B11EB3">
      <w:pPr>
        <w:pStyle w:val="DanceBody"/>
      </w:pPr>
      <w:r>
        <w:t>17-24</w:t>
      </w:r>
      <w:r>
        <w:tab/>
        <w:t>Reels of 3 on sides (1s RSh to person on right to start)</w:t>
      </w:r>
    </w:p>
    <w:p w:rsidR="00B11EB3" w:rsidRDefault="00B11EB3" w:rsidP="00B11EB3">
      <w:pPr>
        <w:pStyle w:val="DanceBody"/>
        <w:keepNext w:val="0"/>
      </w:pPr>
      <w:r>
        <w:t>25-32</w:t>
      </w:r>
      <w:r>
        <w:tab/>
        <w:t>3s+1s+2s circle 6H 1/2 round to left to own sides; 2s+1s+3s turn partner RH twice round (birls allowed).  2 1 3</w:t>
      </w:r>
    </w:p>
    <w:p w:rsidR="00B11EB3" w:rsidRDefault="00B11EB3" w:rsidP="00B11EB3"/>
    <w:p w:rsidR="00B11EB3" w:rsidRDefault="00B11EB3" w:rsidP="00B11EB3">
      <w:pPr>
        <w:pStyle w:val="Minicrib"/>
      </w:pPr>
      <w:r>
        <w:t>JANE'S A BONNIE LASS  (J8x32)  3C (4C set)</w:t>
      </w:r>
      <w:r>
        <w:tab/>
        <w:t>George Swirles  Let's All Dance</w:t>
      </w:r>
    </w:p>
    <w:p w:rsidR="00B11EB3" w:rsidRDefault="00B11EB3" w:rsidP="00B11EB3">
      <w:pPr>
        <w:pStyle w:val="DanceBody"/>
      </w:pPr>
      <w:r>
        <w:t xml:space="preserve"> 1- 8</w:t>
      </w:r>
      <w:r>
        <w:tab/>
        <w:t xml:space="preserve">1s cross down RH (2s step up) to face 3s, 1L sets to 3M &amp; turns LH </w:t>
      </w:r>
      <w:r>
        <w:rPr>
          <w:b/>
        </w:rPr>
        <w:t>while</w:t>
      </w:r>
      <w:r>
        <w:t xml:space="preserve"> 1M sets to 3L &amp; turns RH, 1s dance up to face 2s</w:t>
      </w:r>
    </w:p>
    <w:p w:rsidR="00B11EB3" w:rsidRDefault="00B11EB3" w:rsidP="00B11EB3">
      <w:pPr>
        <w:pStyle w:val="DanceBody"/>
      </w:pPr>
      <w:r>
        <w:t xml:space="preserve"> 9-16</w:t>
      </w:r>
      <w:r>
        <w:tab/>
        <w:t xml:space="preserve">1L sets to 2M &amp; turns LH </w:t>
      </w:r>
      <w:r>
        <w:rPr>
          <w:b/>
        </w:rPr>
        <w:t>while</w:t>
      </w:r>
      <w:r>
        <w:t xml:space="preserve"> 1M sets to 2L &amp; turns R; 1s dance 1/2 Fig of 8 round 2s to face 1st corners.</w:t>
      </w:r>
    </w:p>
    <w:p w:rsidR="00B11EB3" w:rsidRDefault="00B11EB3" w:rsidP="00B11EB3">
      <w:pPr>
        <w:pStyle w:val="DanceBody"/>
      </w:pPr>
      <w:r>
        <w:t>17-24</w:t>
      </w:r>
      <w:r>
        <w:tab/>
        <w:t>1s dance RSh diagonal reel of 4 with 1st corners, pass LSh to face 2nd corners.</w:t>
      </w:r>
    </w:p>
    <w:p w:rsidR="00B11EB3" w:rsidRDefault="00B11EB3" w:rsidP="00B11EB3">
      <w:pPr>
        <w:pStyle w:val="DanceBody"/>
        <w:keepNext w:val="0"/>
      </w:pPr>
      <w:r>
        <w:t>25-32</w:t>
      </w:r>
      <w:r>
        <w:tab/>
        <w:t>1s dance RSh diagonal reel of 4 with 2nd corners to finish on own sides. 2 1 3</w:t>
      </w:r>
    </w:p>
    <w:p w:rsidR="00B11EB3" w:rsidRDefault="00B11EB3" w:rsidP="00B11EB3"/>
    <w:p w:rsidR="00B11EB3" w:rsidRDefault="00B11EB3" w:rsidP="00B11EB3">
      <w:pPr>
        <w:pStyle w:val="Minicrib"/>
      </w:pPr>
      <w:r>
        <w:t>JANE'S JIG  (J8x32)  2C (4C set)</w:t>
      </w:r>
      <w:r>
        <w:tab/>
        <w:t>Meredith Hoffman  Let's All Dance Too</w:t>
      </w:r>
    </w:p>
    <w:p w:rsidR="00B11EB3" w:rsidRDefault="00B11EB3" w:rsidP="00B11EB3">
      <w:pPr>
        <w:pStyle w:val="DanceBody"/>
      </w:pPr>
      <w:r>
        <w:t xml:space="preserve"> 1- 8</w:t>
      </w:r>
      <w:r>
        <w:tab/>
        <w:t>1L+2M Adv+Ret, 1.1/2 turn RH</w:t>
      </w:r>
    </w:p>
    <w:p w:rsidR="00B11EB3" w:rsidRDefault="00B11EB3" w:rsidP="00B11EB3">
      <w:pPr>
        <w:pStyle w:val="DanceBody"/>
      </w:pPr>
      <w:r>
        <w:t xml:space="preserve"> 9-16</w:t>
      </w:r>
      <w:r>
        <w:tab/>
        <w:t>1M+2L Adv+Ret, 1.1/2 turn RH</w:t>
      </w:r>
    </w:p>
    <w:p w:rsidR="00B11EB3" w:rsidRDefault="00B11EB3" w:rsidP="00B11EB3">
      <w:pPr>
        <w:pStyle w:val="DanceBody"/>
      </w:pPr>
      <w:r>
        <w:t>17-24</w:t>
      </w:r>
      <w:r>
        <w:tab/>
        <w:t>2s+1s Adv+Ret, 1.1/2  turn RH</w:t>
      </w:r>
    </w:p>
    <w:p w:rsidR="00B11EB3" w:rsidRDefault="00B11EB3" w:rsidP="00B11EB3">
      <w:pPr>
        <w:pStyle w:val="DanceBody"/>
        <w:keepNext w:val="0"/>
      </w:pPr>
      <w:r>
        <w:t>25-32</w:t>
      </w:r>
      <w:r>
        <w:tab/>
        <w:t>All circle 4H round &amp; back</w:t>
      </w:r>
    </w:p>
    <w:p w:rsidR="00B11EB3" w:rsidRDefault="00B11EB3" w:rsidP="00B11EB3"/>
    <w:p w:rsidR="00B11EB3" w:rsidRDefault="00B11EB3" w:rsidP="00B11EB3">
      <w:pPr>
        <w:pStyle w:val="Minicrib"/>
      </w:pPr>
      <w:r>
        <w:t>JANET'S CUP OF TEA  (S4x32)  4C set</w:t>
      </w:r>
      <w:r>
        <w:tab/>
        <w:t>John Wilkinson  Bannockburn 700</w:t>
      </w:r>
    </w:p>
    <w:p w:rsidR="00B11EB3" w:rsidRDefault="00B11EB3" w:rsidP="00B11EB3">
      <w:pPr>
        <w:pStyle w:val="DanceBody"/>
      </w:pPr>
      <w:r w:rsidRPr="00EA7F69">
        <w:t>2 chords – 3s+4s cross to opp. sides on 2</w:t>
      </w:r>
      <w:r w:rsidRPr="00972EEB">
        <w:t>nd</w:t>
      </w:r>
      <w:r w:rsidRPr="00EA7F69">
        <w:t xml:space="preserve"> chord</w:t>
      </w:r>
    </w:p>
    <w:p w:rsidR="00B11EB3" w:rsidRPr="00EA7F69" w:rsidRDefault="00B11EB3" w:rsidP="00B11EB3">
      <w:pPr>
        <w:pStyle w:val="DanceBody"/>
      </w:pPr>
      <w:r w:rsidRPr="00EA7F69">
        <w:t xml:space="preserve"> 1- 4</w:t>
      </w:r>
      <w:r w:rsidRPr="00EA7F69">
        <w:tab/>
        <w:t>2s+3s dance 1/2 Tourbillion (turn partners 2H 1/2 way round &amp; dance clockwise 1 place and set)</w:t>
      </w:r>
    </w:p>
    <w:p w:rsidR="00B11EB3" w:rsidRPr="00EA7F69" w:rsidRDefault="00B11EB3" w:rsidP="00B11EB3">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B11EB3" w:rsidRPr="00EA7F69" w:rsidRDefault="00B11EB3" w:rsidP="00B11EB3">
      <w:pPr>
        <w:pStyle w:val="DanceBody"/>
      </w:pPr>
      <w:r w:rsidRPr="00EA7F69">
        <w:t xml:space="preserve"> 9-16</w:t>
      </w:r>
      <w:r w:rsidRPr="00EA7F69">
        <w:tab/>
        <w:t xml:space="preserve">2s+1L+4M dance reels of 3 on side (2s+1L pass RSh) </w:t>
      </w:r>
      <w:r w:rsidRPr="00EA7F69">
        <w:rPr>
          <w:b/>
        </w:rPr>
        <w:t>also</w:t>
      </w:r>
      <w:r w:rsidRPr="00EA7F69">
        <w:t xml:space="preserve"> 3s+1M+4L dance reels of 3 on sides (3s+4M pass RSh)</w:t>
      </w:r>
    </w:p>
    <w:p w:rsidR="00B11EB3" w:rsidRPr="00EA7F69" w:rsidRDefault="00B11EB3" w:rsidP="00B11EB3">
      <w:pPr>
        <w:pStyle w:val="DanceBody"/>
      </w:pPr>
      <w:r w:rsidRPr="00EA7F69">
        <w:t>17-24</w:t>
      </w:r>
      <w:r w:rsidRPr="00EA7F69">
        <w:tab/>
        <w:t xml:space="preserve">2s+3s dance 1/4 RH across, 2s dance down, cast up round 4s </w:t>
      </w:r>
      <w:r w:rsidRPr="00EA7F69">
        <w:rPr>
          <w:b/>
        </w:rPr>
        <w:t>while</w:t>
      </w:r>
      <w:r w:rsidRPr="00EA7F69">
        <w:t xml:space="preserve"> 3s dance up, cast round 1s.  2s+3s cross LH</w:t>
      </w:r>
    </w:p>
    <w:p w:rsidR="00B11EB3" w:rsidRPr="00EA7F69" w:rsidRDefault="00B11EB3" w:rsidP="00B11EB3">
      <w:pPr>
        <w:pStyle w:val="DanceBody"/>
      </w:pPr>
      <w:r w:rsidRPr="00EA7F69">
        <w:t xml:space="preserve"> 25-32</w:t>
      </w:r>
      <w:r w:rsidRPr="00EA7F69">
        <w:tab/>
        <w:t xml:space="preserve">1s+3s </w:t>
      </w:r>
      <w:r w:rsidRPr="00EA7F69">
        <w:rPr>
          <w:b/>
        </w:rPr>
        <w:t>also</w:t>
      </w:r>
      <w:r w:rsidRPr="00EA7F69">
        <w:t xml:space="preserve"> 2s+4s dance the Bourrel:</w:t>
      </w:r>
    </w:p>
    <w:p w:rsidR="00B11EB3" w:rsidRPr="00EA7F69" w:rsidRDefault="00B11EB3" w:rsidP="00B11EB3">
      <w:pPr>
        <w:pStyle w:val="DanceBody"/>
      </w:pPr>
      <w:r w:rsidRPr="00EA7F69">
        <w:tab/>
        <w:t>`1M+3L (4M+2L) set advancing, 3/4 turn 2H &amp; twirl to end BtoB (Lady facing up, Man down)</w:t>
      </w:r>
      <w:r w:rsidRPr="00EA7F69">
        <w:rPr>
          <w:b/>
        </w:rPr>
        <w:t xml:space="preserve"> while </w:t>
      </w:r>
      <w:r w:rsidRPr="00EA7F69">
        <w:t>prtnrs chase anticl</w:t>
      </w:r>
      <w:r>
        <w:t>'</w:t>
      </w:r>
      <w:r w:rsidRPr="00EA7F69">
        <w:t>wise 3/4 way,</w:t>
      </w:r>
    </w:p>
    <w:p w:rsidR="00B11EB3" w:rsidRDefault="00B11EB3" w:rsidP="00B11EB3">
      <w:pPr>
        <w:pStyle w:val="DanceBody"/>
        <w:keepNext w:val="0"/>
      </w:pPr>
      <w:r w:rsidRPr="00EA7F69">
        <w:tab/>
        <w:t>`set to partners &amp; turn 2H to own sides having changed places</w:t>
      </w:r>
    </w:p>
    <w:p w:rsidR="00B11EB3" w:rsidRDefault="00B11EB3" w:rsidP="00B11EB3"/>
    <w:p w:rsidR="00B11EB3" w:rsidRDefault="00B11EB3" w:rsidP="00B11EB3">
      <w:pPr>
        <w:pStyle w:val="Minicrib"/>
      </w:pPr>
      <w:r>
        <w:t>JANETTE BULLOCH'S STRATHSPEY  (S4x32)  4C set</w:t>
      </w:r>
      <w:r>
        <w:tab/>
        <w:t>John A Johnston  minicrib.org.uk/publish.html</w:t>
      </w:r>
    </w:p>
    <w:p w:rsidR="00B11EB3" w:rsidRDefault="00B11EB3" w:rsidP="00B11EB3">
      <w:pPr>
        <w:pStyle w:val="DanceBody"/>
      </w:pPr>
      <w:r w:rsidRPr="00AD003B">
        <w:t xml:space="preserve"> </w:t>
      </w:r>
      <w:r>
        <w:t>1- 8</w:t>
      </w:r>
      <w:r>
        <w:tab/>
        <w:t>1s+2s</w:t>
      </w:r>
      <w:r w:rsidRPr="007F0D5A">
        <w:t xml:space="preserve"> also </w:t>
      </w:r>
      <w:r>
        <w:t>3s+4s Set+Link, all dance Grand Chain for 3 changes commencing with RH on sides.  3(1)(4)2</w:t>
      </w:r>
    </w:p>
    <w:p w:rsidR="00B11EB3" w:rsidRDefault="00B11EB3" w:rsidP="00B11EB3">
      <w:pPr>
        <w:pStyle w:val="DanceBody"/>
      </w:pPr>
      <w:r>
        <w:t xml:space="preserve"> 9-16</w:t>
      </w:r>
      <w:r>
        <w:tab/>
        <w:t>3s+1s</w:t>
      </w:r>
      <w:r w:rsidRPr="007F0D5A">
        <w:rPr>
          <w:b/>
        </w:rPr>
        <w:t xml:space="preserve"> also </w:t>
      </w:r>
      <w:r>
        <w:t>4s+2s Set+Link, all dance Grand Chain for 3 changes commencing with RH on sides.  (4)(3)(2)(1)</w:t>
      </w:r>
    </w:p>
    <w:p w:rsidR="00B11EB3" w:rsidRDefault="00B11EB3" w:rsidP="00B11EB3">
      <w:pPr>
        <w:pStyle w:val="DanceBody"/>
      </w:pPr>
      <w:r>
        <w:t>17-24</w:t>
      </w:r>
      <w:r>
        <w:tab/>
        <w:t>All circle 8H round to left 1/2 way, 1s+2s</w:t>
      </w:r>
      <w:r w:rsidRPr="007F0D5A">
        <w:rPr>
          <w:b/>
        </w:rPr>
        <w:t xml:space="preserve"> also </w:t>
      </w:r>
      <w:r>
        <w:t>3s+4s circle 4H round to left.  1 2 3 4</w:t>
      </w:r>
    </w:p>
    <w:p w:rsidR="00B11EB3" w:rsidRDefault="00B11EB3" w:rsidP="00B11EB3">
      <w:pPr>
        <w:pStyle w:val="DanceBody"/>
        <w:keepNext w:val="0"/>
      </w:pPr>
      <w:r>
        <w:t>25-32</w:t>
      </w:r>
      <w:r>
        <w:tab/>
        <w:t>1s+2s</w:t>
      </w:r>
      <w:r w:rsidRPr="007F0D5A">
        <w:rPr>
          <w:b/>
        </w:rPr>
        <w:t xml:space="preserve"> also </w:t>
      </w:r>
      <w:r>
        <w:t>3s+4s dance 1/2 Diamond Poussette; 1s+4s dance 1/2 Diamond Poussette.  2 4 1 3</w:t>
      </w:r>
    </w:p>
    <w:p w:rsidR="00B11EB3" w:rsidRDefault="00B11EB3" w:rsidP="00B11EB3"/>
    <w:p w:rsidR="00B11EB3" w:rsidRDefault="00B11EB3" w:rsidP="00B11EB3">
      <w:pPr>
        <w:pStyle w:val="Minicrib"/>
      </w:pPr>
      <w:r>
        <w:t>JANETTE'S JIG  (J8x32)  3C (4C set)</w:t>
      </w:r>
      <w:r>
        <w:tab/>
        <w:t>J Johnstone  Loreburn Bk 1</w:t>
      </w:r>
    </w:p>
    <w:p w:rsidR="00B11EB3" w:rsidRDefault="00B11EB3" w:rsidP="00B11EB3">
      <w:pPr>
        <w:pStyle w:val="DanceBody"/>
      </w:pPr>
      <w:r>
        <w:t xml:space="preserve"> 1- 8</w:t>
      </w:r>
      <w:r>
        <w:tab/>
        <w:t>1s+2s dance 1/2 R&amp;L, set, 2s cross RH</w:t>
      </w:r>
      <w:r w:rsidRPr="00BA6B4D">
        <w:rPr>
          <w:b/>
        </w:rPr>
        <w:t xml:space="preserve"> while </w:t>
      </w:r>
      <w:r>
        <w:t>1s turn right to face 1</w:t>
      </w:r>
      <w:r w:rsidRPr="00972EEB">
        <w:t>st</w:t>
      </w:r>
      <w:r>
        <w:t xml:space="preserve"> corner</w:t>
      </w:r>
    </w:p>
    <w:p w:rsidR="00B11EB3" w:rsidRDefault="00B11EB3" w:rsidP="00B11EB3">
      <w:pPr>
        <w:pStyle w:val="DanceBody"/>
      </w:pPr>
      <w:r>
        <w:t xml:space="preserve"> 9-16</w:t>
      </w:r>
      <w:r>
        <w:tab/>
        <w:t>1s dance RSh reels of 3 on opposite sides, 1s turn RH to face 3</w:t>
      </w:r>
      <w:r w:rsidRPr="00972EEB">
        <w:t>rd</w:t>
      </w:r>
      <w:r>
        <w:t xml:space="preserve"> corner</w:t>
      </w:r>
    </w:p>
    <w:p w:rsidR="00B11EB3" w:rsidRDefault="00B11EB3" w:rsidP="00B11EB3">
      <w:pPr>
        <w:pStyle w:val="DanceBody"/>
      </w:pPr>
      <w:r>
        <w:t>17-24</w:t>
      </w:r>
      <w:r>
        <w:tab/>
        <w:t>1s dance RSh reels of 3 on own side, 1s turn RH to 2</w:t>
      </w:r>
      <w:r w:rsidRPr="00972EEB">
        <w:t>nd</w:t>
      </w:r>
      <w:r>
        <w:t xml:space="preserve"> places opposite sides</w:t>
      </w:r>
    </w:p>
    <w:p w:rsidR="00B11EB3" w:rsidRDefault="00B11EB3" w:rsidP="00B11EB3">
      <w:pPr>
        <w:pStyle w:val="DanceBody"/>
        <w:keepNext w:val="0"/>
      </w:pPr>
      <w:r>
        <w:t>25-32</w:t>
      </w:r>
      <w:r>
        <w:tab/>
        <w:t>2s+1s+3s set, 1s petronella turn into lines across &amp; set, 1s petronella turn to own sides</w:t>
      </w:r>
    </w:p>
    <w:p w:rsidR="00B11EB3" w:rsidRDefault="00B11EB3" w:rsidP="00B11EB3"/>
    <w:p w:rsidR="00B11EB3" w:rsidRDefault="00B11EB3" w:rsidP="00B11EB3">
      <w:pPr>
        <w:pStyle w:val="Minicrib"/>
      </w:pPr>
      <w:r>
        <w:t>JANICE STEVENSON'S STRATHSPEY  (S8x32)  3C (4C set)</w:t>
      </w:r>
      <w:r>
        <w:tab/>
        <w:t>Lillian Meiklejohn  Leaflet</w:t>
      </w:r>
    </w:p>
    <w:p w:rsidR="00B11EB3" w:rsidRDefault="00B11EB3" w:rsidP="00B11EB3">
      <w:pPr>
        <w:pStyle w:val="DanceBody"/>
      </w:pPr>
      <w:r>
        <w:t xml:space="preserve"> 1- 8</w:t>
      </w:r>
      <w:r>
        <w:tab/>
        <w:t>1s+2s+3s dance Inveran Reels</w:t>
      </w:r>
    </w:p>
    <w:p w:rsidR="00B11EB3" w:rsidRDefault="00B11EB3" w:rsidP="00B11EB3">
      <w:pPr>
        <w:pStyle w:val="DanceBody"/>
      </w:pPr>
      <w:r>
        <w:t xml:space="preserve"> 9-16</w:t>
      </w:r>
      <w:r>
        <w:tab/>
        <w:t>1s+2s dance the Knot; 1s finish facing 1st corners</w:t>
      </w:r>
    </w:p>
    <w:p w:rsidR="00B11EB3" w:rsidRDefault="00B11EB3" w:rsidP="00B11EB3">
      <w:pPr>
        <w:pStyle w:val="DanceBody"/>
      </w:pPr>
      <w:r>
        <w:t>17-24</w:t>
      </w:r>
      <w:r>
        <w:tab/>
        <w:t>1s set to 1st corners, set to 2nd corners, pull back RSh, face partner across dance and turn 1.1/2 RH to finish in 2nd place on own side of the dance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JANIS - THE DANCING DAMSEL  (J4x40)  Sq.Set</w:t>
      </w:r>
      <w:r>
        <w:tab/>
        <w:t>Jean Miller  Nova Scotia Collection 2017</w:t>
      </w:r>
    </w:p>
    <w:p w:rsidR="00B11EB3" w:rsidRDefault="00B11EB3" w:rsidP="00B11EB3">
      <w:pPr>
        <w:pStyle w:val="DanceBody"/>
      </w:pPr>
      <w:r>
        <w:t xml:space="preserve"> 1- 8</w:t>
      </w:r>
      <w:r>
        <w:tab/>
        <w:t xml:space="preserve">1L sets in centre (own choice of steps) </w:t>
      </w:r>
      <w:r>
        <w:rPr>
          <w:b/>
        </w:rPr>
        <w:t>while</w:t>
      </w:r>
      <w:r>
        <w:t xml:space="preserve"> others circle 7H round &amp; back</w:t>
      </w:r>
    </w:p>
    <w:p w:rsidR="00B11EB3" w:rsidRDefault="00B11EB3" w:rsidP="00B11EB3">
      <w:pPr>
        <w:pStyle w:val="DanceBody"/>
      </w:pPr>
      <w:r>
        <w:t xml:space="preserve"> 9-16</w:t>
      </w:r>
      <w:r>
        <w:tab/>
        <w:t>1L+4s dance RH across; 1L+3s dance LH across</w:t>
      </w:r>
    </w:p>
    <w:p w:rsidR="00B11EB3" w:rsidRDefault="00B11EB3" w:rsidP="00B11EB3">
      <w:pPr>
        <w:pStyle w:val="DanceBody"/>
      </w:pPr>
      <w:r>
        <w:t>17-24</w:t>
      </w:r>
      <w:r>
        <w:tab/>
        <w:t>1L+2s dance RH across; 1L+1M turn LH into prom hold facing down (i.e backs to original place)</w:t>
      </w:r>
    </w:p>
    <w:p w:rsidR="00B11EB3" w:rsidRDefault="00B11EB3" w:rsidP="00B11EB3">
      <w:pPr>
        <w:pStyle w:val="DanceBody"/>
      </w:pPr>
      <w:r>
        <w:t>25-32</w:t>
      </w:r>
      <w:r>
        <w:tab/>
        <w:t>1s dance Fig 8, RSh to 4s then LSh to 2s &amp; back to place</w:t>
      </w:r>
    </w:p>
    <w:p w:rsidR="00B11EB3" w:rsidRPr="007476AF" w:rsidRDefault="00B11EB3" w:rsidP="00B11EB3">
      <w:pPr>
        <w:pStyle w:val="DanceBody"/>
      </w:pPr>
      <w:r>
        <w:t>33-40</w:t>
      </w:r>
      <w:r>
        <w:tab/>
        <w:t>All 4 couples promenade anticlockwise back to original places</w:t>
      </w:r>
    </w:p>
    <w:p w:rsidR="00B11EB3" w:rsidRDefault="00B11EB3" w:rsidP="00B11EB3">
      <w:pPr>
        <w:pStyle w:val="DanceBody"/>
        <w:keepNext w:val="0"/>
      </w:pPr>
      <w:r>
        <w:tab/>
        <w:t>Repeat 3 times with 2L, 3L &amp; 4L in middle</w:t>
      </w:r>
    </w:p>
    <w:p w:rsidR="00B11EB3" w:rsidRDefault="00B11EB3" w:rsidP="00B11EB3"/>
    <w:p w:rsidR="00B11EB3" w:rsidRDefault="00B11EB3" w:rsidP="00B11EB3">
      <w:pPr>
        <w:pStyle w:val="Minicrib"/>
      </w:pPr>
      <w:r>
        <w:t>JANUARY JIG  (J8x32)  3C (4C set)</w:t>
      </w:r>
      <w:r>
        <w:tab/>
        <w:t>Valerie Waynberg  Silver Coll</w:t>
      </w:r>
    </w:p>
    <w:p w:rsidR="00B11EB3" w:rsidRPr="001934AC" w:rsidRDefault="00B11EB3" w:rsidP="00B11EB3">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B11EB3" w:rsidRPr="001934AC" w:rsidRDefault="00B11EB3" w:rsidP="00B11EB3">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B11EB3" w:rsidRPr="001934AC" w:rsidRDefault="00B11EB3" w:rsidP="00B11EB3">
      <w:pPr>
        <w:pStyle w:val="DanceBody"/>
      </w:pPr>
      <w:r>
        <w:t>17-20</w:t>
      </w:r>
      <w:r>
        <w:tab/>
        <w:t>All set,</w:t>
      </w:r>
      <w:r w:rsidRPr="001934AC">
        <w:t xml:space="preserve"> 1s dance up middle to 2</w:t>
      </w:r>
      <w:r w:rsidRPr="00972EEB">
        <w:t>nd</w:t>
      </w:r>
      <w:r w:rsidRPr="001934AC">
        <w:t xml:space="preserve"> place </w:t>
      </w:r>
      <w:r w:rsidRPr="002054C2">
        <w:rPr>
          <w:b/>
        </w:rPr>
        <w:t>while</w:t>
      </w:r>
      <w:r w:rsidRPr="001934AC">
        <w:t xml:space="preserve"> 2L+3L change places LH </w:t>
      </w:r>
      <w:r>
        <w:t>&amp;</w:t>
      </w:r>
      <w:r w:rsidRPr="001934AC">
        <w:t xml:space="preserve"> 2M+3M change places RH on sides  3 1 2</w:t>
      </w:r>
    </w:p>
    <w:p w:rsidR="00B11EB3" w:rsidRPr="001934AC" w:rsidRDefault="00B11EB3" w:rsidP="00B11EB3">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B11EB3" w:rsidRPr="001934AC" w:rsidRDefault="00B11EB3" w:rsidP="00B11EB3">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B11EB3" w:rsidRDefault="00B11EB3" w:rsidP="00B11EB3"/>
    <w:p w:rsidR="00B11EB3" w:rsidRDefault="00B11EB3" w:rsidP="00B11EB3">
      <w:pPr>
        <w:pStyle w:val="Minicrib"/>
      </w:pPr>
      <w:r>
        <w:t>JANUARY WELCOME  (J8x32)  2C (4C set)</w:t>
      </w:r>
      <w:r>
        <w:tab/>
        <w:t>Torf  Let's All Dance Too</w:t>
      </w:r>
    </w:p>
    <w:p w:rsidR="00B11EB3" w:rsidRDefault="00B11EB3" w:rsidP="00B11EB3">
      <w:pPr>
        <w:pStyle w:val="DanceBody"/>
      </w:pPr>
      <w:r>
        <w:t xml:space="preserve"> 1- 8</w:t>
      </w:r>
      <w:r>
        <w:tab/>
        <w:t>1s turn RH &amp; LH</w:t>
      </w:r>
    </w:p>
    <w:p w:rsidR="00B11EB3" w:rsidRDefault="00B11EB3" w:rsidP="00B11EB3">
      <w:pPr>
        <w:pStyle w:val="DanceBody"/>
      </w:pPr>
      <w:r>
        <w:t xml:space="preserve"> 9-16</w:t>
      </w:r>
      <w:r>
        <w:tab/>
        <w:t>2s turn RH &amp; LH</w:t>
      </w:r>
    </w:p>
    <w:p w:rsidR="00B11EB3" w:rsidRDefault="00B11EB3" w:rsidP="00B11EB3">
      <w:pPr>
        <w:pStyle w:val="DanceBody"/>
      </w:pPr>
      <w:r>
        <w:t>17-24</w:t>
      </w:r>
      <w:r>
        <w:tab/>
        <w:t>1s dance down middle &amp; back up to 2</w:t>
      </w:r>
      <w:r>
        <w:rPr>
          <w:sz w:val="9"/>
          <w:szCs w:val="9"/>
        </w:rPr>
        <w:t xml:space="preserve">nd </w:t>
      </w:r>
      <w:r>
        <w:t>place</w:t>
      </w:r>
    </w:p>
    <w:p w:rsidR="00B11EB3" w:rsidRDefault="00B11EB3" w:rsidP="00B11EB3">
      <w:pPr>
        <w:pStyle w:val="DanceBody"/>
        <w:keepNext w:val="0"/>
      </w:pPr>
      <w:r>
        <w:t>25-32</w:t>
      </w:r>
      <w:r>
        <w:tab/>
        <w:t>2s+1s dance RH across &amp; LH back</w:t>
      </w:r>
    </w:p>
    <w:p w:rsidR="00B11EB3" w:rsidRDefault="00B11EB3" w:rsidP="00B11EB3"/>
    <w:p w:rsidR="00B11EB3" w:rsidRDefault="00B11EB3" w:rsidP="00B11EB3">
      <w:pPr>
        <w:pStyle w:val="Minicrib"/>
      </w:pPr>
      <w:r>
        <w:t>JAUNTY JACK  (R8x32)  3C (4C set)</w:t>
      </w:r>
      <w:r>
        <w:tab/>
        <w:t>D Noden</w:t>
      </w:r>
    </w:p>
    <w:p w:rsidR="00B11EB3" w:rsidRDefault="00B11EB3" w:rsidP="00B11EB3">
      <w:pPr>
        <w:pStyle w:val="DanceBody"/>
      </w:pPr>
      <w:r>
        <w:t xml:space="preserve"> 1- 8</w:t>
      </w:r>
      <w:r>
        <w:tab/>
        <w:t>1s cross down (no hands) to face 3s &amp; set, 1s dance RSh round 3M/3L into 2</w:t>
      </w:r>
      <w:r w:rsidRPr="00972EEB">
        <w:t>nd</w:t>
      </w:r>
      <w:r>
        <w:t xml:space="preserve"> place opposite sides</w:t>
      </w:r>
    </w:p>
    <w:p w:rsidR="00B11EB3" w:rsidRDefault="00B11EB3" w:rsidP="00B11EB3">
      <w:pPr>
        <w:pStyle w:val="DanceBody"/>
      </w:pPr>
      <w:r>
        <w:t xml:space="preserve"> 9-16</w:t>
      </w:r>
      <w:r>
        <w:tab/>
        <w:t>2s+1s chase anticlockwise 1 place &amp; change places LH with other partner, repeat to end 2(1)</w:t>
      </w:r>
    </w:p>
    <w:p w:rsidR="00B11EB3" w:rsidRDefault="00B11EB3" w:rsidP="00B11EB3">
      <w:pPr>
        <w:pStyle w:val="DanceBody"/>
      </w:pPr>
      <w:r>
        <w:t>17-24</w:t>
      </w:r>
      <w:r>
        <w:tab/>
        <w:t>1M sets to 2L then turning right about sets to 3L then partner</w:t>
      </w:r>
      <w:r w:rsidRPr="00BA6B4D">
        <w:rPr>
          <w:b/>
        </w:rPr>
        <w:t xml:space="preserve"> while </w:t>
      </w:r>
      <w:r>
        <w:t>1L sets to 3M then 2M then partner &amp; end crossing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JAYWALKING  (J8x40)  3C (4C Set)</w:t>
      </w:r>
      <w:r>
        <w:tab/>
        <w:t>Campbell Tyler</w:t>
      </w:r>
    </w:p>
    <w:p w:rsidR="00B11EB3" w:rsidRPr="00CE2069" w:rsidRDefault="00B11EB3" w:rsidP="00B11EB3">
      <w:pPr>
        <w:pStyle w:val="DanceBody"/>
      </w:pPr>
      <w:r w:rsidRPr="00CE2069">
        <w:t xml:space="preserve"> 1- 8</w:t>
      </w:r>
      <w:r w:rsidRPr="00CE2069">
        <w:tab/>
        <w:t>1s+2s Set &amp; Rotate with 1s turning RH to end facing 1st corners</w:t>
      </w:r>
    </w:p>
    <w:p w:rsidR="00B11EB3" w:rsidRPr="00CE2069" w:rsidRDefault="00B11EB3" w:rsidP="00B11EB3">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B11EB3" w:rsidRPr="00CE2069" w:rsidRDefault="00B11EB3" w:rsidP="00B11EB3">
      <w:pPr>
        <w:pStyle w:val="DanceBody"/>
      </w:pPr>
      <w:r w:rsidRPr="00CE2069">
        <w:t>13-16</w:t>
      </w:r>
      <w:r w:rsidRPr="00CE2069">
        <w:tab/>
        <w:t>1s+1st corners dance 1/2 diag reel of 4 (corners end passing RSh to join next figure, 3L between Ladies at top, 2M between Men)</w:t>
      </w:r>
    </w:p>
    <w:p w:rsidR="00B11EB3" w:rsidRPr="00CE2069" w:rsidRDefault="00B11EB3" w:rsidP="00B11EB3">
      <w:pPr>
        <w:pStyle w:val="DanceBody"/>
      </w:pPr>
      <w:r w:rsidRPr="00CE2069">
        <w:t>17-24</w:t>
      </w:r>
      <w:r w:rsidRPr="00CE2069">
        <w:tab/>
        <w:t>All chase clockwise to end in lines of 3 across, 1M between 2s at top, 1L between 3s at bottom. All set facing down/up, 1s change places RH</w:t>
      </w:r>
    </w:p>
    <w:p w:rsidR="00B11EB3" w:rsidRPr="00CE2069" w:rsidRDefault="00B11EB3" w:rsidP="00B11EB3">
      <w:pPr>
        <w:pStyle w:val="DanceBody"/>
      </w:pPr>
      <w:r w:rsidRPr="00CE2069">
        <w:t>25-32</w:t>
      </w:r>
      <w:r w:rsidRPr="00CE2069">
        <w:tab/>
        <w:t>All Set+Link for 3, all turn partners RH (4 bars)</w:t>
      </w:r>
    </w:p>
    <w:p w:rsidR="00B11EB3" w:rsidRPr="00CE2069" w:rsidRDefault="00B11EB3" w:rsidP="00B11EB3">
      <w:pPr>
        <w:pStyle w:val="DanceBody"/>
        <w:keepNext w:val="0"/>
      </w:pPr>
      <w:r w:rsidRPr="00CE2069">
        <w:t>33-40</w:t>
      </w:r>
      <w:r w:rsidRPr="00CE2069">
        <w:tab/>
        <w:t>2s+1s+3s circle 6H round &amp; back</w:t>
      </w:r>
    </w:p>
    <w:p w:rsidR="00B11EB3" w:rsidRDefault="00B11EB3" w:rsidP="00B11EB3"/>
    <w:p w:rsidR="00B11EB3" w:rsidRDefault="00B11EB3" w:rsidP="00B11EB3">
      <w:pPr>
        <w:pStyle w:val="Minicrib"/>
      </w:pPr>
      <w:r>
        <w:t>JB2 (JB SQUARED)  (M-(S64+J64))  Sq.Set</w:t>
      </w:r>
      <w:r>
        <w:tab/>
        <w:t>Mackintosh, Richardson &amp; Walker  Aurora 10th Anniv</w:t>
      </w:r>
    </w:p>
    <w:p w:rsidR="00B11EB3" w:rsidRPr="00B172F7" w:rsidRDefault="00B11EB3" w:rsidP="00B11EB3">
      <w:pPr>
        <w:pStyle w:val="DanceBody"/>
      </w:pPr>
      <w:r w:rsidRPr="00B172F7">
        <w:t>Strathspey:</w:t>
      </w:r>
    </w:p>
    <w:p w:rsidR="00B11EB3" w:rsidRPr="00B172F7" w:rsidRDefault="00B11EB3" w:rsidP="00B11EB3">
      <w:pPr>
        <w:pStyle w:val="DanceBody"/>
      </w:pPr>
      <w:r w:rsidRPr="00B172F7">
        <w:t xml:space="preserve"> 1- 8</w:t>
      </w:r>
      <w:r w:rsidRPr="00B172F7">
        <w:tab/>
        <w:t>Double Ladies Chain (Ladies dance 1/2 RH across in middle)</w:t>
      </w:r>
    </w:p>
    <w:p w:rsidR="00B11EB3" w:rsidRPr="00B172F7" w:rsidRDefault="00B11EB3" w:rsidP="00B11EB3">
      <w:pPr>
        <w:pStyle w:val="DanceBody"/>
      </w:pPr>
      <w:r w:rsidRPr="00B172F7">
        <w:t xml:space="preserve"> 9-16</w:t>
      </w:r>
      <w:r w:rsidRPr="00B172F7">
        <w:tab/>
        <w:t>1s &amp; 3s Petronella in Tandem to face across. 1s &amp; 3s set, dance RH across finishing facing &amp; all couples take promenade hold</w:t>
      </w:r>
    </w:p>
    <w:p w:rsidR="00B11EB3" w:rsidRPr="00B172F7" w:rsidRDefault="00B11EB3" w:rsidP="00B11EB3">
      <w:pPr>
        <w:pStyle w:val="DanceBody"/>
      </w:pPr>
      <w:r w:rsidRPr="00B172F7">
        <w:t>17-24</w:t>
      </w:r>
      <w:r w:rsidRPr="00B172F7">
        <w:tab/>
        <w:t>Promenade reel of 4 across (1s &amp; 3s pass RSh)  1s &amp; 3s finish facing in centre, nearer hands joined</w:t>
      </w:r>
    </w:p>
    <w:p w:rsidR="00B11EB3" w:rsidRPr="00B172F7" w:rsidRDefault="00B11EB3" w:rsidP="00B11EB3">
      <w:pPr>
        <w:pStyle w:val="DanceBody"/>
      </w:pPr>
      <w:r w:rsidRPr="00B172F7">
        <w:t>25-32</w:t>
      </w:r>
      <w:r w:rsidRPr="00B172F7">
        <w:tab/>
        <w:t>1s dance under arch made by 3s. 1s &amp; 3s dance out thro' 4s/2s (Men between, Ladies pass standing Men LSh) back to places &amp; turn LH 1.1/2</w:t>
      </w:r>
    </w:p>
    <w:p w:rsidR="00B11EB3" w:rsidRPr="00B172F7" w:rsidRDefault="00B11EB3" w:rsidP="00B11EB3">
      <w:pPr>
        <w:pStyle w:val="DanceBody"/>
      </w:pPr>
      <w:r w:rsidRPr="00B172F7">
        <w:t>33-56</w:t>
      </w:r>
      <w:r w:rsidRPr="00B172F7">
        <w:tab/>
        <w:t>2s &amp; 4s repeat bars 9-32</w:t>
      </w:r>
    </w:p>
    <w:p w:rsidR="00B11EB3" w:rsidRPr="00B172F7" w:rsidRDefault="00B11EB3" w:rsidP="00B11EB3">
      <w:pPr>
        <w:pStyle w:val="DanceBody"/>
      </w:pPr>
      <w:r w:rsidRPr="00B172F7">
        <w:t>57-64</w:t>
      </w:r>
      <w:r w:rsidRPr="00B172F7">
        <w:tab/>
        <w:t>All circle 8H round &amp; back</w:t>
      </w:r>
    </w:p>
    <w:p w:rsidR="00B11EB3" w:rsidRPr="00B172F7" w:rsidRDefault="00B11EB3" w:rsidP="00B11EB3">
      <w:pPr>
        <w:pStyle w:val="DanceBody"/>
      </w:pPr>
      <w:r w:rsidRPr="00B172F7">
        <w:t>Jig:</w:t>
      </w:r>
    </w:p>
    <w:p w:rsidR="00B11EB3" w:rsidRPr="00B172F7" w:rsidRDefault="00B11EB3" w:rsidP="00B11EB3">
      <w:pPr>
        <w:pStyle w:val="DanceBody"/>
        <w:keepNext w:val="0"/>
      </w:pPr>
      <w:r w:rsidRPr="00B172F7">
        <w:t>Repeat, except bars 17-24 &amp; 40-48 danced as parallel reels of 4 (1L+3M, 1M+3L pass RSh)</w:t>
      </w:r>
    </w:p>
    <w:p w:rsidR="00B11EB3" w:rsidRDefault="00B11EB3" w:rsidP="00B11EB3"/>
    <w:p w:rsidR="00B11EB3" w:rsidRDefault="00B11EB3" w:rsidP="00B11EB3">
      <w:pPr>
        <w:pStyle w:val="Minicrib"/>
      </w:pPr>
      <w:r>
        <w:t>JEAN FLYNN JIG  (J5x32)  5C Set</w:t>
      </w:r>
      <w:r>
        <w:tab/>
        <w:t>Lily Davison  Glenfeshie Bk 2</w:t>
      </w:r>
    </w:p>
    <w:p w:rsidR="00B11EB3" w:rsidRDefault="00B11EB3" w:rsidP="00B11EB3">
      <w:pPr>
        <w:pStyle w:val="DanceBody"/>
      </w:pPr>
      <w:r>
        <w:t xml:space="preserve"> 1- 4</w:t>
      </w:r>
      <w:r>
        <w:tab/>
        <w:t xml:space="preserve">1M+2L </w:t>
      </w:r>
      <w:r>
        <w:rPr>
          <w:b/>
        </w:rPr>
        <w:t>also</w:t>
      </w:r>
      <w:r>
        <w:t xml:space="preserve"> 3M+4L turn RH , retain RH as Men join LH with 2M/4M in line of 3 across &amp; Bal-in-Line</w:t>
      </w:r>
    </w:p>
    <w:p w:rsidR="00B11EB3" w:rsidRDefault="00B11EB3" w:rsidP="00B11EB3">
      <w:pPr>
        <w:pStyle w:val="DanceBody"/>
      </w:pPr>
      <w:r>
        <w:t xml:space="preserve"> 5- 8</w:t>
      </w:r>
      <w:r>
        <w:tab/>
        <w:t xml:space="preserve">Lines of 3 across make arches &amp; set twice </w:t>
      </w:r>
      <w:r>
        <w:rPr>
          <w:b/>
        </w:rPr>
        <w:t>while</w:t>
      </w:r>
      <w:r>
        <w:t xml:space="preserve"> 1L/3L dance under nearest arch, RSh round partner, under other arch &amp; take promenade hold with partner</w:t>
      </w:r>
    </w:p>
    <w:p w:rsidR="00B11EB3" w:rsidRDefault="00B11EB3" w:rsidP="00B11EB3">
      <w:pPr>
        <w:pStyle w:val="DanceBody"/>
      </w:pPr>
      <w:r>
        <w:t xml:space="preserve"> 9-16</w:t>
      </w:r>
      <w:r>
        <w:tab/>
        <w:t xml:space="preserve">1s+2s </w:t>
      </w:r>
      <w:r>
        <w:rPr>
          <w:b/>
        </w:rPr>
        <w:t>also</w:t>
      </w:r>
      <w:r>
        <w:t xml:space="preserve"> 3s+4s dance RSh reels of 3 across (1s/3s RSh to 2L/4L).  2s end in 1st place </w:t>
      </w:r>
      <w:r>
        <w:rPr>
          <w:b/>
        </w:rPr>
        <w:t>while</w:t>
      </w:r>
      <w:r>
        <w:t xml:space="preserve"> 1s/3s remain in middle facing 4L/5L</w:t>
      </w:r>
    </w:p>
    <w:p w:rsidR="00B11EB3" w:rsidRDefault="00B11EB3" w:rsidP="00B11EB3">
      <w:pPr>
        <w:pStyle w:val="DanceBody"/>
      </w:pPr>
      <w:r>
        <w:t>17-24</w:t>
      </w:r>
      <w:r>
        <w:tab/>
        <w:t>1s &amp; 3s repeat 9-16</w:t>
      </w:r>
      <w:r>
        <w:tab/>
        <w:t>with 4s/5s to finish in 3rd/5th place facing up with 4s &amp; 5s in 2nd/4th place</w:t>
      </w:r>
    </w:p>
    <w:p w:rsidR="00B11EB3" w:rsidRDefault="00B11EB3" w:rsidP="00B11EB3">
      <w:pPr>
        <w:pStyle w:val="DanceBody"/>
        <w:keepNext w:val="0"/>
      </w:pPr>
      <w:r>
        <w:t>25-32</w:t>
      </w:r>
      <w:r>
        <w:tab/>
        <w:t>1s+3s lead up 1 place, cross &amp; cast 1 place. All turn partners RH.  2 4 1 5 3</w:t>
      </w:r>
    </w:p>
    <w:p w:rsidR="00B11EB3" w:rsidRDefault="00B11EB3" w:rsidP="00B11EB3"/>
    <w:p w:rsidR="00B11EB3" w:rsidRDefault="00B11EB3" w:rsidP="00B11EB3">
      <w:pPr>
        <w:pStyle w:val="Minicrib"/>
      </w:pPr>
      <w:r>
        <w:t>JEAN MARTIN OF ABERDEEN  (S3x32)  3C set</w:t>
      </w:r>
      <w:r>
        <w:tab/>
        <w:t>Muriel A Johnstone  3 Dances 2006</w:t>
      </w:r>
    </w:p>
    <w:p w:rsidR="00B11EB3" w:rsidRDefault="00B11EB3" w:rsidP="00B11EB3">
      <w:pPr>
        <w:pStyle w:val="DanceBody"/>
      </w:pPr>
      <w:r>
        <w:t xml:space="preserve"> 1- 8</w:t>
      </w:r>
      <w:r>
        <w:tab/>
        <w:t>1s turn RH &amp; cast 1 pl, all circle 6H round 3/4 way to left &amp; end in lines of 3 across (Ladies face down &amp; Men up)</w:t>
      </w:r>
    </w:p>
    <w:p w:rsidR="00B11EB3" w:rsidRDefault="00B11EB3" w:rsidP="00B11EB3">
      <w:pPr>
        <w:pStyle w:val="DanceBody"/>
        <w:rPr>
          <w:bCs/>
        </w:rPr>
      </w:pPr>
      <w:r>
        <w:rPr>
          <w:bCs/>
        </w:rPr>
        <w:t xml:space="preserve"> 9-16</w:t>
      </w:r>
      <w:r>
        <w:rPr>
          <w:bCs/>
        </w:rPr>
        <w:tab/>
        <w:t>All set &amp; change places with partner RH, all circle 6H round 3/4 way to left &amp; end in middle facing up.  3 1 2</w:t>
      </w:r>
    </w:p>
    <w:p w:rsidR="00B11EB3" w:rsidRDefault="00B11EB3" w:rsidP="00B11EB3">
      <w:pPr>
        <w:pStyle w:val="DanceBody"/>
        <w:rPr>
          <w:bCs/>
        </w:rPr>
      </w:pPr>
      <w:r>
        <w:rPr>
          <w:bCs/>
        </w:rPr>
        <w:t>17-24</w:t>
      </w:r>
      <w:r>
        <w:rPr>
          <w:bCs/>
        </w:rPr>
        <w:tab/>
        <w:t>All dance Allemande. 2 1 3</w:t>
      </w:r>
    </w:p>
    <w:p w:rsidR="00B11EB3" w:rsidRDefault="00B11EB3" w:rsidP="00B11EB3">
      <w:pPr>
        <w:pStyle w:val="DanceBody"/>
        <w:rPr>
          <w:bCs/>
        </w:rPr>
      </w:pPr>
      <w:r>
        <w:rPr>
          <w:bCs/>
        </w:rPr>
        <w:t>25-32</w:t>
      </w:r>
      <w:r>
        <w:rPr>
          <w:bCs/>
        </w:rPr>
        <w:tab/>
        <w:t>1s+3s (bottom 2 couples) dance the Bourrel to end 2 3 1 : -</w:t>
      </w:r>
    </w:p>
    <w:p w:rsidR="00B11EB3" w:rsidRDefault="00B11EB3" w:rsidP="00B11EB3">
      <w:pPr>
        <w:pStyle w:val="DanceBody"/>
      </w:pPr>
      <w:r>
        <w:tab/>
        <w:t>`1M+3L set advg, 3/4 turn 2H &amp; twirl to end BtoB (up/down middle L facing up &amp; M down)</w:t>
      </w:r>
      <w:r w:rsidRPr="00BA6B4D">
        <w:rPr>
          <w:b/>
        </w:rPr>
        <w:t xml:space="preserve"> while </w:t>
      </w:r>
      <w:r>
        <w:t>1L+3M chase anticl'wise 1/2 way to face prtnr</w:t>
      </w:r>
    </w:p>
    <w:p w:rsidR="00B11EB3" w:rsidRDefault="00B11EB3" w:rsidP="00B11EB3">
      <w:pPr>
        <w:pStyle w:val="DanceBody"/>
        <w:keepNext w:val="0"/>
      </w:pPr>
      <w:r>
        <w:tab/>
        <w:t>`1s+3s set to partners &amp; turn 2H to own sides having changed places</w:t>
      </w:r>
    </w:p>
    <w:p w:rsidR="00B11EB3" w:rsidRDefault="00B11EB3" w:rsidP="00B11EB3"/>
    <w:p w:rsidR="00B11EB3" w:rsidRDefault="00B11EB3" w:rsidP="00B11EB3">
      <w:pPr>
        <w:pStyle w:val="Minicrib"/>
      </w:pPr>
      <w:r>
        <w:t>JEAN ROBERTSON'S JIG  (J8x32)  3C (4C set)</w:t>
      </w:r>
      <w:r>
        <w:tab/>
        <w:t>Harry Rhodes  Snowdon Bk 2</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1s dance reels of 3 on sides (1s give LSh to person on left to start) &amp; end facing 1</w:t>
      </w:r>
      <w:r w:rsidRPr="00972EEB">
        <w:t>st</w:t>
      </w:r>
      <w:r>
        <w:t xml:space="preserve"> corners</w:t>
      </w:r>
    </w:p>
    <w:p w:rsidR="00B11EB3" w:rsidRDefault="00B11EB3" w:rsidP="00B11EB3">
      <w:pPr>
        <w:pStyle w:val="DanceBody"/>
      </w:pPr>
      <w:r>
        <w:t>17-32</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B11EB3" w:rsidRDefault="00B11EB3" w:rsidP="00B11EB3"/>
    <w:p w:rsidR="00B11EB3" w:rsidRDefault="00B11EB3" w:rsidP="00B11EB3">
      <w:pPr>
        <w:pStyle w:val="Minicrib"/>
      </w:pPr>
      <w:r>
        <w:t>JEAN SIM'S JIG  (J8x32)  2C (4C set)</w:t>
      </w:r>
      <w:r>
        <w:tab/>
        <w:t>John Drewry  1975 Summer Coll 6</w:t>
      </w:r>
    </w:p>
    <w:p w:rsidR="00B11EB3" w:rsidRDefault="00B11EB3" w:rsidP="00B11EB3">
      <w:pPr>
        <w:pStyle w:val="DanceBody"/>
      </w:pPr>
      <w:r>
        <w:t xml:space="preserve"> 1- 8</w:t>
      </w:r>
      <w:r>
        <w:tab/>
        <w:t>1s lead down (3 bars), turn 1.1/2 RH (3 bars) &amp; dance up to 2nd place opp sides facing out (2s step up 3-4)</w:t>
      </w:r>
    </w:p>
    <w:p w:rsidR="00B11EB3" w:rsidRDefault="00B11EB3" w:rsidP="00B11EB3">
      <w:pPr>
        <w:pStyle w:val="DanceBody"/>
      </w:pPr>
      <w:r>
        <w:t xml:space="preserve"> 9-16</w:t>
      </w:r>
      <w:r>
        <w:tab/>
        <w:t>2s+1s dance 1/2 Double Fig 8 (2s cross down, 1s dance out/up); 2s+1s turn on sides (2L+1M RH, 2M+1L LH)</w:t>
      </w:r>
    </w:p>
    <w:p w:rsidR="00B11EB3" w:rsidRDefault="00B11EB3" w:rsidP="00B11EB3">
      <w:pPr>
        <w:pStyle w:val="DanceBody"/>
      </w:pPr>
      <w:r>
        <w:t>17-24</w:t>
      </w:r>
      <w:r>
        <w:tab/>
        <w:t>1L+2M NHJ dance across  between partners, separate &amp; cast back to Ladies' side; 1s NHJ dance up &amp; cast to 2nd place own side</w:t>
      </w:r>
    </w:p>
    <w:p w:rsidR="00B11EB3" w:rsidRDefault="00B11EB3" w:rsidP="00B11EB3">
      <w:pPr>
        <w:pStyle w:val="DanceBody"/>
        <w:keepNext w:val="0"/>
      </w:pPr>
      <w:r>
        <w:t>25-32</w:t>
      </w:r>
      <w:r>
        <w:tab/>
        <w:t>1M+2L NHJ dance across  between partners, separate &amp; cast back to Men's side; 2s join LH, dance down between 1s, cross &amp; cast up to 1st place own sides</w:t>
      </w:r>
    </w:p>
    <w:p w:rsidR="00B11EB3" w:rsidRDefault="00B11EB3" w:rsidP="00B11EB3"/>
    <w:p w:rsidR="00B11EB3" w:rsidRDefault="00B11EB3" w:rsidP="00B11EB3">
      <w:pPr>
        <w:pStyle w:val="Minicrib"/>
      </w:pPr>
      <w:r>
        <w:t>JEAN'S DELIGHT  (S4x32)  4C set</w:t>
      </w:r>
      <w:r>
        <w:tab/>
        <w:t>A Taylor</w:t>
      </w:r>
    </w:p>
    <w:p w:rsidR="00B11EB3" w:rsidRDefault="00B11EB3" w:rsidP="00B11EB3">
      <w:pPr>
        <w:pStyle w:val="DanceBody"/>
      </w:pPr>
      <w:r>
        <w:t xml:space="preserve"> 1- 8</w:t>
      </w:r>
      <w:r>
        <w:tab/>
        <w:t>1s+2s</w:t>
      </w:r>
      <w:r w:rsidRPr="007F0D5A">
        <w:rPr>
          <w:b/>
        </w:rPr>
        <w:t xml:space="preserve"> also </w:t>
      </w:r>
      <w:r>
        <w:t>3s+4s dance Espagnole:-</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All 1/2 turn partner RH &amp; twirl out to opposite sides; all chase clockwise 1/2 way.  3 4 1 2</w:t>
      </w:r>
    </w:p>
    <w:p w:rsidR="00B11EB3" w:rsidRDefault="00B11EB3" w:rsidP="00B11EB3">
      <w:pPr>
        <w:pStyle w:val="DanceBody"/>
        <w:keepNext w:val="0"/>
      </w:pPr>
      <w:r>
        <w:t>25-32</w:t>
      </w:r>
      <w:r>
        <w:tab/>
        <w:t>2s dance up passing 1s RSh &amp; pass 4s LSh, pass 3s RSh into 1st place (3s+4s+1s step down 29-30);  All turn partner 2H.  End  2 3 4 1</w:t>
      </w:r>
    </w:p>
    <w:p w:rsidR="00B11EB3" w:rsidRDefault="00B11EB3" w:rsidP="00B11EB3"/>
    <w:p w:rsidR="00B11EB3" w:rsidRDefault="00B11EB3" w:rsidP="00B11EB3">
      <w:pPr>
        <w:pStyle w:val="Minicrib"/>
      </w:pPr>
      <w:r>
        <w:t>JEAN'S FROLIC  (R8x32)  3C (4C set)</w:t>
      </w:r>
      <w:r>
        <w:tab/>
        <w:t>Harry Rhodes  SCD Archives</w:t>
      </w:r>
    </w:p>
    <w:p w:rsidR="00B11EB3" w:rsidRDefault="00B11EB3" w:rsidP="00B11EB3">
      <w:pPr>
        <w:pStyle w:val="DanceBody"/>
      </w:pPr>
      <w:r>
        <w:t xml:space="preserve"> 1- 8</w:t>
      </w:r>
      <w:r>
        <w:tab/>
        <w:t>1s cross RH, cast 1 place &amp; dance 1/2 Fig of 8 round 2s</w:t>
      </w:r>
    </w:p>
    <w:p w:rsidR="00B11EB3" w:rsidRDefault="00B11EB3" w:rsidP="00B11EB3">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rPr>
        <w:t xml:space="preserve"> while </w:t>
      </w:r>
      <w:r>
        <w:t>1L dances down &amp; casts up to 2</w:t>
      </w:r>
      <w:r w:rsidRPr="00972EEB">
        <w:t>nd</w:t>
      </w:r>
      <w:r>
        <w:t xml:space="preserve"> place</w:t>
      </w:r>
    </w:p>
    <w:p w:rsidR="00B11EB3" w:rsidRDefault="00B11EB3" w:rsidP="00B11EB3">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rPr>
        <w:t xml:space="preserve"> </w:t>
      </w:r>
      <w:r w:rsidRPr="001817B6">
        <w:t>own side</w:t>
      </w:r>
      <w:r>
        <w:rPr>
          <w:b/>
        </w:rPr>
        <w:t xml:space="preserve"> as</w:t>
      </w:r>
      <w:r w:rsidRPr="00BA6B4D">
        <w:rPr>
          <w:b/>
        </w:rPr>
        <w:t xml:space="preserve"> </w:t>
      </w:r>
      <w:r>
        <w:t>1M dances down &amp; casts up to 2</w:t>
      </w:r>
      <w:r w:rsidRPr="00972EEB">
        <w:t>nd</w:t>
      </w:r>
      <w:r>
        <w:t xml:space="preserve"> place.  (3) 1 (2)</w:t>
      </w:r>
    </w:p>
    <w:p w:rsidR="00B11EB3" w:rsidRDefault="00B11EB3" w:rsidP="00B11EB3">
      <w:pPr>
        <w:pStyle w:val="DanceBody"/>
        <w:keepNext w:val="0"/>
      </w:pPr>
      <w:r>
        <w:t>25-32</w:t>
      </w:r>
      <w:r>
        <w:tab/>
        <w:t>1s dance RH across (1L with 3s at top &amp; 1M with 2s), 1s turn LH 1.3/4 times to 2</w:t>
      </w:r>
      <w:r w:rsidRPr="00972EEB">
        <w:t>nd</w:t>
      </w:r>
      <w:r>
        <w:t xml:space="preserve"> places</w:t>
      </w:r>
      <w:r w:rsidRPr="00BA6B4D">
        <w:rPr>
          <w:b/>
        </w:rPr>
        <w:t xml:space="preserve"> while </w:t>
      </w:r>
      <w:r>
        <w:t>3s+2s chase clockwise to places. 2 1 3</w:t>
      </w:r>
    </w:p>
    <w:p w:rsidR="00B11EB3" w:rsidRDefault="00B11EB3" w:rsidP="00B11EB3"/>
    <w:p w:rsidR="00B11EB3" w:rsidRDefault="00B11EB3" w:rsidP="00B11EB3">
      <w:pPr>
        <w:pStyle w:val="Minicrib"/>
      </w:pPr>
      <w:r>
        <w:t>JEAN'S JIG  (J8x32)  2C (4C set)</w:t>
      </w:r>
      <w:r>
        <w:tab/>
        <w:t>B Burnell  Silver Thistle Coll</w:t>
      </w:r>
    </w:p>
    <w:p w:rsidR="00B11EB3" w:rsidRDefault="00B11EB3" w:rsidP="00B11EB3">
      <w:pPr>
        <w:pStyle w:val="DanceBody"/>
      </w:pPr>
      <w:r>
        <w:t xml:space="preserve"> 1- 8</w:t>
      </w:r>
      <w:r>
        <w:tab/>
        <w:t>1s dance down between 2s, cast back to places &amp; turn RH</w:t>
      </w:r>
    </w:p>
    <w:p w:rsidR="00B11EB3" w:rsidRDefault="00B11EB3" w:rsidP="00B11EB3">
      <w:pPr>
        <w:pStyle w:val="DanceBody"/>
      </w:pPr>
      <w:r>
        <w:t xml:space="preserve"> 9-16</w:t>
      </w:r>
      <w:r>
        <w:tab/>
        <w:t>1s dance Fig of 8 round 2s casting to start</w:t>
      </w:r>
    </w:p>
    <w:p w:rsidR="00B11EB3" w:rsidRDefault="00B11EB3" w:rsidP="00B11EB3">
      <w:pPr>
        <w:pStyle w:val="DanceBody"/>
      </w:pPr>
      <w:r>
        <w:t>17-24</w:t>
      </w:r>
      <w:r>
        <w:tab/>
        <w:t>1s+2s turn on sides (Ladies RH &amp; Men LH), set on sides &amp; change places RH on sides</w:t>
      </w:r>
    </w:p>
    <w:p w:rsidR="00B11EB3" w:rsidRDefault="00B11EB3" w:rsidP="00B11EB3">
      <w:pPr>
        <w:pStyle w:val="DanceBody"/>
        <w:keepNext w:val="0"/>
      </w:pPr>
      <w:r>
        <w:t>25-32</w:t>
      </w:r>
      <w:r>
        <w:tab/>
        <w:t>2s+1s dance RH across &amp; LH back</w:t>
      </w:r>
    </w:p>
    <w:p w:rsidR="00B11EB3" w:rsidRDefault="00B11EB3" w:rsidP="00B11EB3"/>
    <w:p w:rsidR="00B11EB3" w:rsidRDefault="00B11EB3" w:rsidP="00B11EB3">
      <w:pPr>
        <w:pStyle w:val="Minicrib"/>
      </w:pPr>
      <w:r>
        <w:t>JEAN'S REEL  (R4x32)  4C set</w:t>
      </w:r>
      <w:r>
        <w:tab/>
        <w:t>J Johnstone  Loreburn Bk 2</w:t>
      </w:r>
    </w:p>
    <w:p w:rsidR="00B11EB3" w:rsidRDefault="00B11EB3" w:rsidP="00B11EB3">
      <w:pPr>
        <w:pStyle w:val="DanceBody"/>
      </w:pPr>
      <w:r>
        <w:t xml:space="preserve"> 1- 8</w:t>
      </w:r>
      <w:r>
        <w:tab/>
        <w:t>1s &amp; 4s turn RH moving into centre &amp; dance RH across &amp; turn partner RH into line of 4 up/down set (Men BtoB)</w:t>
      </w:r>
    </w:p>
    <w:p w:rsidR="00B11EB3" w:rsidRDefault="00B11EB3" w:rsidP="00B11EB3">
      <w:pPr>
        <w:pStyle w:val="DanceBody"/>
      </w:pPr>
      <w:r>
        <w:t xml:space="preserve"> 9-16</w:t>
      </w:r>
      <w:r>
        <w:tab/>
        <w:t>1s+4s dance reel of 4 up/down &amp; into…</w:t>
      </w:r>
    </w:p>
    <w:p w:rsidR="00B11EB3" w:rsidRDefault="00B11EB3" w:rsidP="00B11EB3">
      <w:pPr>
        <w:pStyle w:val="DanceBody"/>
      </w:pPr>
      <w:r>
        <w:t>17-24</w:t>
      </w:r>
      <w:r>
        <w:tab/>
        <w:t>1s</w:t>
      </w:r>
      <w:r w:rsidRPr="007F0D5A">
        <w:rPr>
          <w:b/>
        </w:rPr>
        <w:t xml:space="preserve"> also </w:t>
      </w:r>
      <w:r>
        <w:t>4s dance reels of 4 across (1s with 2s &amp; 4s with 3s) &amp; end in original places</w:t>
      </w:r>
    </w:p>
    <w:p w:rsidR="00B11EB3" w:rsidRDefault="00B11EB3" w:rsidP="00B11EB3">
      <w:pPr>
        <w:pStyle w:val="DanceBody"/>
        <w:keepNext w:val="0"/>
      </w:pPr>
      <w:r>
        <w:t>25-32</w:t>
      </w:r>
      <w:r>
        <w:tab/>
        <w:t>All set &amp; advance, 1s cast to bottom</w:t>
      </w:r>
      <w:r w:rsidRPr="00BA6B4D">
        <w:rPr>
          <w:b/>
        </w:rPr>
        <w:t xml:space="preserve"> while </w:t>
      </w:r>
      <w:r>
        <w:t>others dance up &amp; all set</w:t>
      </w:r>
    </w:p>
    <w:p w:rsidR="00B11EB3" w:rsidRDefault="00B11EB3" w:rsidP="00B11EB3"/>
    <w:p w:rsidR="00B11EB3" w:rsidRDefault="00B11EB3" w:rsidP="00B11EB3">
      <w:pPr>
        <w:pStyle w:val="Minicrib"/>
      </w:pPr>
      <w:r>
        <w:t>JEAN'S TRIPLET  (S3x32)  3C Triangular Set</w:t>
      </w:r>
      <w:r>
        <w:tab/>
        <w:t>Brian &amp; Marion Pearson, 2022</w:t>
      </w:r>
    </w:p>
    <w:p w:rsidR="00B11EB3" w:rsidRDefault="00B11EB3" w:rsidP="00B11EB3">
      <w:pPr>
        <w:pStyle w:val="DanceBody"/>
      </w:pPr>
      <w:r>
        <w:t xml:space="preserve"> 1- 8</w:t>
      </w:r>
      <w:r>
        <w:tab/>
        <w:t>All set to &amp; turn partner RH, set to &amp; 3/4 turn corner LH to bring Ladies into centre (corner is now "new" partner)</w:t>
      </w:r>
    </w:p>
    <w:p w:rsidR="00B11EB3" w:rsidRPr="00540DC1" w:rsidRDefault="00B11EB3" w:rsidP="00B11EB3">
      <w:pPr>
        <w:pStyle w:val="DanceBody"/>
      </w:pPr>
      <w:r>
        <w:t xml:space="preserve"> 9-12</w:t>
      </w:r>
      <w:r>
        <w:tab/>
        <w:t xml:space="preserve">Ladies dance dance RH across 2 places round </w:t>
      </w:r>
      <w:r>
        <w:rPr>
          <w:b/>
        </w:rPr>
        <w:t>while</w:t>
      </w:r>
      <w:r>
        <w:t xml:space="preserve"> Men chase 1 place anticlockwise round to meet new partner &amp; 3/4 turn to men in centre</w:t>
      </w:r>
    </w:p>
    <w:p w:rsidR="00B11EB3" w:rsidRDefault="00B11EB3" w:rsidP="00B11EB3">
      <w:pPr>
        <w:pStyle w:val="DanceBody"/>
      </w:pPr>
      <w:r>
        <w:t>13-16</w:t>
      </w:r>
      <w:r>
        <w:tab/>
        <w:t xml:space="preserve">Men dance dance RH across 2 places round </w:t>
      </w:r>
      <w:r>
        <w:rPr>
          <w:b/>
        </w:rPr>
        <w:t>while</w:t>
      </w:r>
      <w:r>
        <w:t xml:space="preserve"> Ladies chase 1 place anticlockwise round to meet new partner &amp; 1/2 turn LH to face partner</w:t>
      </w:r>
    </w:p>
    <w:p w:rsidR="00B11EB3" w:rsidRDefault="00B11EB3" w:rsidP="00B11EB3">
      <w:pPr>
        <w:pStyle w:val="DanceBody"/>
      </w:pPr>
      <w:r>
        <w:t>17-24</w:t>
      </w:r>
      <w:r>
        <w:tab/>
        <w:t>All dance Grand Chain to face new partner again</w:t>
      </w:r>
    </w:p>
    <w:p w:rsidR="00B11EB3" w:rsidRDefault="00B11EB3" w:rsidP="00B11EB3">
      <w:pPr>
        <w:pStyle w:val="DanceBody"/>
        <w:keepNext w:val="0"/>
      </w:pPr>
      <w:r>
        <w:t>25-32</w:t>
      </w:r>
      <w:r>
        <w:tab/>
        <w:t>All Promenade clockwise round to Ladies' original place</w:t>
      </w:r>
    </w:p>
    <w:p w:rsidR="00B11EB3" w:rsidRDefault="00B11EB3" w:rsidP="00B11EB3"/>
    <w:p w:rsidR="00B11EB3" w:rsidRDefault="00B11EB3" w:rsidP="00B11EB3">
      <w:pPr>
        <w:pStyle w:val="Minicrib"/>
      </w:pPr>
      <w:r>
        <w:t>JEANETTE'S HORNPIPE  (R8x32)  3C (4C set)</w:t>
      </w:r>
      <w:r>
        <w:tab/>
        <w:t>Rod Downey  Cane Toad Coll</w:t>
      </w:r>
    </w:p>
    <w:p w:rsidR="00B11EB3" w:rsidRDefault="00B11EB3" w:rsidP="00B11EB3">
      <w:pPr>
        <w:pStyle w:val="DanceBody"/>
      </w:pPr>
      <w:r>
        <w:t xml:space="preserve"> 1- 8</w:t>
      </w:r>
      <w:r>
        <w:tab/>
        <w:t>1s lead down &amp; back up again to end BtoB facing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B11EB3" w:rsidRDefault="00B11EB3" w:rsidP="00B11EB3">
      <w:pPr>
        <w:pStyle w:val="DanceBody"/>
      </w:pPr>
      <w:r>
        <w:t>17-24</w:t>
      </w:r>
      <w:r>
        <w:tab/>
        <w:t>2s+1s+3s Adv+Ret; 1s turn RH 1.1/2 times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JEANNIE O' LANGSIDE  (J5x48)  5 person Sq.Set</w:t>
      </w:r>
      <w:r>
        <w:tab/>
        <w:t>Olivia Roberts  Second Canberra Bk</w:t>
      </w:r>
    </w:p>
    <w:p w:rsidR="00B11EB3" w:rsidRDefault="00B11EB3" w:rsidP="00B11EB3">
      <w:pPr>
        <w:pStyle w:val="DanceBody"/>
      </w:pPr>
      <w:r>
        <w:t>5 person square set, 5th person in centre facing person 1 at top</w:t>
      </w:r>
    </w:p>
    <w:p w:rsidR="00B11EB3" w:rsidRDefault="00B11EB3" w:rsidP="00B11EB3">
      <w:pPr>
        <w:pStyle w:val="DanceBody"/>
      </w:pPr>
      <w:r>
        <w:t>Start:</w:t>
      </w:r>
    </w:p>
    <w:p w:rsidR="00B11EB3" w:rsidRDefault="00B11EB3" w:rsidP="00B11EB3">
      <w:pPr>
        <w:pStyle w:val="DanceBody"/>
      </w:pPr>
      <w:r>
        <w:t>····3</w:t>
      </w:r>
    </w:p>
    <w:p w:rsidR="00B11EB3" w:rsidRDefault="00B11EB3" w:rsidP="00B11EB3">
      <w:pPr>
        <w:pStyle w:val="DanceBody"/>
      </w:pPr>
      <w:r>
        <w:t>2··5··4</w:t>
      </w:r>
    </w:p>
    <w:p w:rsidR="00B11EB3" w:rsidRDefault="00B11EB3" w:rsidP="00B11EB3">
      <w:pPr>
        <w:pStyle w:val="DanceBody"/>
      </w:pPr>
      <w:r>
        <w:t>····1</w:t>
      </w:r>
    </w:p>
    <w:p w:rsidR="00B11EB3" w:rsidRDefault="00B11EB3" w:rsidP="00B11EB3">
      <w:pPr>
        <w:pStyle w:val="DanceBody"/>
      </w:pPr>
      <w:r>
        <w:t>··Top</w:t>
      </w:r>
    </w:p>
    <w:p w:rsidR="00B11EB3" w:rsidRDefault="00B11EB3" w:rsidP="00B11EB3">
      <w:pPr>
        <w:pStyle w:val="DanceBody"/>
      </w:pPr>
      <w:r>
        <w:t xml:space="preserve"> 1- 8</w:t>
      </w:r>
      <w:r>
        <w:tab/>
        <w:t>5+1 turn RH; 5+3 turn LH</w:t>
      </w:r>
    </w:p>
    <w:p w:rsidR="00B11EB3" w:rsidRDefault="00B11EB3" w:rsidP="00B11EB3">
      <w:pPr>
        <w:pStyle w:val="DanceBody"/>
      </w:pPr>
      <w:r>
        <w:t xml:space="preserve"> 9-16</w:t>
      </w:r>
      <w:r>
        <w:tab/>
        <w:t>5+4 turn LH; 5+2 turn RH</w:t>
      </w:r>
    </w:p>
    <w:p w:rsidR="00B11EB3" w:rsidRDefault="00B11EB3" w:rsidP="00B11EB3">
      <w:pPr>
        <w:pStyle w:val="DanceBody"/>
      </w:pPr>
      <w:r>
        <w:t>17-24</w:t>
      </w:r>
      <w:r>
        <w:tab/>
        <w:t>5+4+1 dance RH across; 5+3+2 dance LH across</w:t>
      </w:r>
    </w:p>
    <w:p w:rsidR="00B11EB3" w:rsidRDefault="00B11EB3" w:rsidP="00B11EB3">
      <w:pPr>
        <w:pStyle w:val="DanceBody"/>
      </w:pPr>
      <w:r>
        <w:t>25-32</w:t>
      </w:r>
      <w:r>
        <w:tab/>
        <w:t>5+4+2 dance reel of 3 across, 5 passes 4 RSh to start. 5 ends facing 3 at bottom</w:t>
      </w:r>
    </w:p>
    <w:p w:rsidR="00B11EB3" w:rsidRDefault="00B11EB3" w:rsidP="00B11EB3">
      <w:pPr>
        <w:pStyle w:val="DanceBody"/>
      </w:pPr>
      <w:r>
        <w:t>33-40</w:t>
      </w:r>
      <w:r>
        <w:tab/>
        <w:t>5+3+1 dance reel of 3 up/down, 5 passes 3 LSh to start. 5 end in centre facing 3 &amp; 4</w:t>
      </w:r>
    </w:p>
    <w:p w:rsidR="00B11EB3" w:rsidRDefault="00B11EB3" w:rsidP="00B11EB3">
      <w:pPr>
        <w:pStyle w:val="DanceBody"/>
      </w:pPr>
      <w:r>
        <w:t>41-44</w:t>
      </w:r>
      <w:r>
        <w:tab/>
        <w:t xml:space="preserve">5+4+3 set as Double Triangles, 5 turns right about (2 PdeB) </w:t>
      </w:r>
      <w:r>
        <w:rPr>
          <w:b/>
        </w:rPr>
        <w:t>while</w:t>
      </w:r>
      <w:r>
        <w:t xml:space="preserve"> 1+2+3+4 chase one place round clockwise. 4 1 2 3 [5 in centre]</w:t>
      </w:r>
    </w:p>
    <w:p w:rsidR="00B11EB3" w:rsidRDefault="00B11EB3" w:rsidP="00B11EB3">
      <w:pPr>
        <w:pStyle w:val="DanceBody"/>
        <w:keepNext w:val="0"/>
      </w:pPr>
      <w:r>
        <w:t>45-48</w:t>
      </w:r>
      <w:r>
        <w:tab/>
        <w:t>5+1+4 (in new places) set as Double Triangles; 5+1 change places RH</w:t>
      </w:r>
    </w:p>
    <w:p w:rsidR="00B11EB3" w:rsidRDefault="00B11EB3" w:rsidP="00B11EB3"/>
    <w:p w:rsidR="00B11EB3" w:rsidRDefault="00B11EB3" w:rsidP="00B11EB3">
      <w:pPr>
        <w:pStyle w:val="Minicrib"/>
      </w:pPr>
      <w:r>
        <w:t>JEANNIE O' THE WITCHIN' E'E  (J8x40)  2C (4C set)</w:t>
      </w:r>
      <w:r>
        <w:tab/>
        <w:t>MacNab Dances ##16</w:t>
      </w:r>
    </w:p>
    <w:p w:rsidR="00B11EB3" w:rsidRPr="00EA7F69" w:rsidRDefault="00B11EB3" w:rsidP="00B11EB3">
      <w:pPr>
        <w:pStyle w:val="DanceBody"/>
      </w:pPr>
      <w:r w:rsidRPr="00EA7F69">
        <w:t xml:space="preserve"> 1- 8</w:t>
      </w:r>
      <w:r w:rsidRPr="00EA7F69">
        <w:tab/>
        <w:t>1L advances &amp; sets to partner, casts LSh round 2M &amp; sets to 2M</w:t>
      </w:r>
    </w:p>
    <w:p w:rsidR="00B11EB3" w:rsidRPr="00EA7F69" w:rsidRDefault="00B11EB3" w:rsidP="00B11EB3">
      <w:pPr>
        <w:pStyle w:val="DanceBody"/>
      </w:pPr>
      <w:r w:rsidRPr="00EA7F69">
        <w:t xml:space="preserve"> 9-16</w:t>
      </w:r>
      <w:r w:rsidRPr="00EA7F69">
        <w:tab/>
        <w:t>1L in triangle formation with 1M+2M sets twice, 1s turn into Allemande hold facing out on Ladies side</w:t>
      </w:r>
    </w:p>
    <w:p w:rsidR="00B11EB3" w:rsidRPr="00EA7F69" w:rsidRDefault="00B11EB3" w:rsidP="00B11EB3">
      <w:pPr>
        <w:pStyle w:val="DanceBody"/>
      </w:pPr>
      <w:r w:rsidRPr="00EA7F69">
        <w:t>17-24</w:t>
      </w:r>
      <w:r w:rsidRPr="00EA7F69">
        <w:tab/>
        <w:t>1s in Allemande hold dance out round 2L, up &amp; round 2M to form line across for reel of 4</w:t>
      </w:r>
    </w:p>
    <w:p w:rsidR="00B11EB3" w:rsidRPr="00EA7F69" w:rsidRDefault="00B11EB3" w:rsidP="00B11EB3">
      <w:pPr>
        <w:pStyle w:val="DanceBody"/>
      </w:pPr>
      <w:r w:rsidRPr="00EA7F69">
        <w:t>25-32</w:t>
      </w:r>
      <w:r w:rsidRPr="00EA7F69">
        <w:tab/>
        <w:t>1s+2s dance reel of 4 across</w:t>
      </w:r>
    </w:p>
    <w:p w:rsidR="00B11EB3" w:rsidRPr="00EA7F69" w:rsidRDefault="00B11EB3" w:rsidP="00B11EB3">
      <w:pPr>
        <w:pStyle w:val="DanceBody"/>
        <w:keepNext w:val="0"/>
      </w:pPr>
      <w:r w:rsidRPr="00EA7F69">
        <w:t>33-40</w:t>
      </w:r>
      <w:r w:rsidRPr="00EA7F69">
        <w:tab/>
        <w:t>1s set twice &amp; turn RH 1.1/2 times to 2</w:t>
      </w:r>
      <w:r w:rsidRPr="00972EEB">
        <w:t>nd</w:t>
      </w:r>
      <w:r w:rsidRPr="00EA7F69">
        <w:t xml:space="preserve"> places</w:t>
      </w:r>
    </w:p>
    <w:p w:rsidR="00B11EB3" w:rsidRDefault="00B11EB3" w:rsidP="00B11EB3"/>
    <w:p w:rsidR="00B11EB3" w:rsidRDefault="00B11EB3" w:rsidP="00B11EB3">
      <w:pPr>
        <w:pStyle w:val="Minicrib"/>
      </w:pPr>
      <w:r>
        <w:t>JENNIFER MCFARLANE'S WEDDING  (S5x48)  5C set</w:t>
      </w:r>
      <w:r>
        <w:tab/>
        <w:t>Ruary Laidlaw  2017</w:t>
      </w:r>
    </w:p>
    <w:p w:rsidR="00B11EB3" w:rsidRDefault="00B11EB3" w:rsidP="00B11EB3">
      <w:pPr>
        <w:pStyle w:val="DanceBody"/>
      </w:pPr>
      <w:r>
        <w:t xml:space="preserve"> 1- 8</w:t>
      </w:r>
      <w:r>
        <w:tab/>
        <w:t>1s NHJ dance down middle, cast round 5s &amp; dance back up to original places</w:t>
      </w:r>
    </w:p>
    <w:p w:rsidR="00B11EB3" w:rsidRDefault="00B11EB3" w:rsidP="00B11EB3">
      <w:pPr>
        <w:pStyle w:val="DanceBody"/>
      </w:pPr>
      <w:r>
        <w:t xml:space="preserve"> 9-16</w:t>
      </w:r>
      <w:r>
        <w:tab/>
        <w:t>All 5 couple set, cross, set &amp; cross back</w:t>
      </w:r>
    </w:p>
    <w:p w:rsidR="00B11EB3" w:rsidRDefault="00B11EB3" w:rsidP="00B11EB3">
      <w:pPr>
        <w:pStyle w:val="DanceBody"/>
      </w:pPr>
      <w:r>
        <w:t>17-24</w:t>
      </w:r>
      <w:r>
        <w:tab/>
        <w:t xml:space="preserve">1s+2s </w:t>
      </w:r>
      <w:r>
        <w:rPr>
          <w:b/>
        </w:rPr>
        <w:t>also</w:t>
      </w:r>
      <w:r>
        <w:t xml:space="preserve"> 3s+4s dance double Figs 8 (1s &amp; 3s cross down, 2s &amp; 4s dance out &amp; up). 2s &amp; 4s end facing out  &amp; up ready for ...</w:t>
      </w:r>
    </w:p>
    <w:p w:rsidR="00B11EB3" w:rsidRDefault="00B11EB3" w:rsidP="00B11EB3">
      <w:pPr>
        <w:pStyle w:val="DanceBody"/>
      </w:pPr>
      <w:r>
        <w:t>25-34</w:t>
      </w:r>
      <w:r>
        <w:tab/>
        <w:t>Reflection reels of 5 (10 bars):-</w:t>
      </w:r>
    </w:p>
    <w:p w:rsidR="00B11EB3" w:rsidRDefault="00B11EB3" w:rsidP="00B11EB3">
      <w:pPr>
        <w:pStyle w:val="DanceBody"/>
      </w:pPr>
      <w:r>
        <w:tab/>
        <w:t>Start 1s in/down; 2s out/up; 3s in/down; 4s out/up; 5s in/up (give way to 3s)</w:t>
      </w:r>
      <w:r w:rsidRPr="0005270B">
        <w:t xml:space="preserve"> </w:t>
      </w:r>
      <w:r>
        <w:t xml:space="preserve"> End 1s face 2s, 3s face 4s on side </w:t>
      </w:r>
      <w:r>
        <w:rPr>
          <w:b/>
        </w:rPr>
        <w:t>while</w:t>
      </w:r>
      <w:r>
        <w:t xml:space="preserve"> 5s face partner across set</w:t>
      </w:r>
    </w:p>
    <w:p w:rsidR="00B11EB3" w:rsidRDefault="00B11EB3" w:rsidP="00B11EB3">
      <w:pPr>
        <w:pStyle w:val="DanceBody"/>
      </w:pPr>
      <w:r>
        <w:t>35-40</w:t>
      </w:r>
      <w:r>
        <w:tab/>
        <w:t xml:space="preserve">1M+2M, 3+4M turn RH </w:t>
      </w:r>
      <w:r>
        <w:rPr>
          <w:b/>
        </w:rPr>
        <w:t>while</w:t>
      </w:r>
      <w:r>
        <w:t xml:space="preserve"> 1L+2L, 3L+4L turn LH, </w:t>
      </w:r>
      <w:r>
        <w:rPr>
          <w:b/>
        </w:rPr>
        <w:t>while</w:t>
      </w:r>
      <w:r>
        <w:t xml:space="preserve"> 5s turn RH (4 bars).  All set on sides (2 bars)</w:t>
      </w:r>
    </w:p>
    <w:p w:rsidR="00B11EB3" w:rsidRDefault="00B11EB3" w:rsidP="00B11EB3">
      <w:pPr>
        <w:pStyle w:val="DanceBody"/>
        <w:keepNext w:val="0"/>
      </w:pPr>
      <w:r>
        <w:t>41-48</w:t>
      </w:r>
      <w:r>
        <w:tab/>
        <w:t>1s+2s change places (Men RH, Ladies LH), 1s+3s change places other hand,  continue progression until 1s reach 5th place.  Order 2 3 4 5 1</w:t>
      </w:r>
    </w:p>
    <w:p w:rsidR="00B11EB3" w:rsidRDefault="00B11EB3" w:rsidP="00B11EB3"/>
    <w:p w:rsidR="00B11EB3" w:rsidRDefault="00B11EB3" w:rsidP="00B11EB3">
      <w:pPr>
        <w:pStyle w:val="Minicrib"/>
      </w:pPr>
      <w:r>
        <w:t>JENNIFER'S FANCY  (R5x32)  5C set</w:t>
      </w:r>
      <w:r>
        <w:tab/>
        <w:t>S Bond  Bk of Seven+Two</w:t>
      </w:r>
    </w:p>
    <w:p w:rsidR="00B11EB3" w:rsidRDefault="00B11EB3" w:rsidP="00B11EB3">
      <w:pPr>
        <w:pStyle w:val="DanceBody"/>
      </w:pPr>
      <w:r>
        <w:t xml:space="preserve"> 1- 4</w:t>
      </w:r>
      <w:r>
        <w:tab/>
        <w:t>1s &amp; 3s cross RH &amp; cast 1 place</w:t>
      </w:r>
    </w:p>
    <w:p w:rsidR="00B11EB3" w:rsidRDefault="00B11EB3" w:rsidP="00B11EB3">
      <w:pPr>
        <w:pStyle w:val="DanceBody"/>
      </w:pPr>
      <w:r>
        <w:t xml:space="preserve"> 5- 8</w:t>
      </w:r>
      <w:r>
        <w:tab/>
        <w:t>1s &amp; 3s cross LH &amp; Ladies cast up 1 place</w:t>
      </w:r>
      <w:r w:rsidRPr="00BA6B4D">
        <w:rPr>
          <w:b/>
        </w:rPr>
        <w:t xml:space="preserve"> </w:t>
      </w:r>
      <w:r>
        <w:rPr>
          <w:b/>
        </w:rPr>
        <w:t xml:space="preserve">as </w:t>
      </w:r>
      <w:r>
        <w:t>Men cast down all into lines across (1L facing 2L, 1M facing 4L BtoB with 3L facing &amp; 3M facing 5L)</w:t>
      </w:r>
    </w:p>
    <w:p w:rsidR="00B11EB3" w:rsidRDefault="00B11EB3" w:rsidP="00B11EB3">
      <w:pPr>
        <w:pStyle w:val="DanceBody"/>
      </w:pPr>
      <w:r>
        <w:t xml:space="preserve"> 9-16</w:t>
      </w:r>
      <w:r>
        <w:tab/>
        <w:t>1L+2s</w:t>
      </w:r>
      <w:r w:rsidRPr="007F0D5A">
        <w:rPr>
          <w:b/>
        </w:rPr>
        <w:t xml:space="preserve"> also </w:t>
      </w:r>
      <w:r>
        <w:t>3M+5s dance RSh reels of 3 across</w:t>
      </w:r>
      <w:r w:rsidRPr="00BA6B4D">
        <w:rPr>
          <w:b/>
        </w:rPr>
        <w:t xml:space="preserve"> </w:t>
      </w:r>
      <w:r>
        <w:rPr>
          <w:b/>
        </w:rPr>
        <w:t xml:space="preserve">as </w:t>
      </w:r>
      <w:r>
        <w:t>1M+3L+4s dance RSh reel of 4, 1s &amp; 3s end facing 1</w:t>
      </w:r>
      <w:r w:rsidRPr="00972EEB">
        <w:t>st</w:t>
      </w:r>
      <w:r>
        <w:t xml:space="preserve"> corners</w:t>
      </w:r>
    </w:p>
    <w:p w:rsidR="00B11EB3" w:rsidRDefault="00B11EB3" w:rsidP="00B11EB3">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B11EB3" w:rsidRDefault="00B11EB3" w:rsidP="00B11EB3">
      <w:pPr>
        <w:pStyle w:val="DanceBody"/>
        <w:keepNext w:val="0"/>
      </w:pPr>
      <w:r>
        <w:t>25-32</w:t>
      </w:r>
      <w:r>
        <w:tab/>
        <w:t>All Adv+Ret, 1s &amp; 3s cross RH &amp; cast 1 place</w:t>
      </w:r>
      <w:r w:rsidRPr="00BA6B4D">
        <w:rPr>
          <w:b/>
        </w:rPr>
        <w:t xml:space="preserve"> while </w:t>
      </w:r>
      <w:r>
        <w:t>2s/4s/5s turn RH 4s &amp; 5s ending 1 place up</w:t>
      </w:r>
    </w:p>
    <w:p w:rsidR="00B11EB3" w:rsidRDefault="00B11EB3" w:rsidP="00B11EB3"/>
    <w:p w:rsidR="00B11EB3" w:rsidRDefault="00B11EB3" w:rsidP="00B11EB3">
      <w:pPr>
        <w:pStyle w:val="Minicrib"/>
      </w:pPr>
      <w:r>
        <w:t>JENNIFER'S ITCHY FINGERS  (R8x32)  3C (4C set)</w:t>
      </w:r>
      <w:r>
        <w:tab/>
        <w:t>Derek Haynes  Carnforth Coll 6</w:t>
      </w:r>
    </w:p>
    <w:p w:rsidR="00B11EB3" w:rsidRDefault="00B11EB3" w:rsidP="00B11EB3">
      <w:pPr>
        <w:pStyle w:val="DanceBody"/>
      </w:pPr>
      <w:r>
        <w:t xml:space="preserve"> 1- 8</w:t>
      </w:r>
      <w:r>
        <w:tab/>
        <w:t>1s+2s+3s dance 1/2 Reflaction reels of 3 on sides (1s dance in &amp; down), 1s cross RH &amp; cast up to partners original place</w:t>
      </w:r>
    </w:p>
    <w:p w:rsidR="00B11EB3" w:rsidRDefault="00B11EB3" w:rsidP="00B11EB3">
      <w:pPr>
        <w:pStyle w:val="DanceBody"/>
      </w:pPr>
      <w:r>
        <w:t xml:space="preserve"> 9-16</w:t>
      </w:r>
      <w:r>
        <w:tab/>
        <w:t>1s repeat bars 1-8 on opposite sides</w:t>
      </w:r>
    </w:p>
    <w:p w:rsidR="00B11EB3" w:rsidRDefault="00B11EB3" w:rsidP="00B11EB3">
      <w:pPr>
        <w:pStyle w:val="DanceBody"/>
      </w:pPr>
      <w:r>
        <w:t>17-24</w:t>
      </w:r>
      <w:r>
        <w:tab/>
        <w:t>1s &amp; 3s dance double Fig of 8 around 2s (1s cross down &amp; 3s cast up to start)</w:t>
      </w:r>
    </w:p>
    <w:p w:rsidR="00B11EB3" w:rsidRDefault="00B11EB3" w:rsidP="00B11EB3">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B11EB3" w:rsidRDefault="00B11EB3" w:rsidP="00B11EB3"/>
    <w:p w:rsidR="00B11EB3" w:rsidRDefault="00B11EB3" w:rsidP="00B11EB3">
      <w:pPr>
        <w:pStyle w:val="Minicrib"/>
      </w:pPr>
      <w:r>
        <w:t>JENNIFER'S JIG  (J8x32)  3C (4C set)</w:t>
      </w:r>
      <w:r>
        <w:tab/>
        <w:t>John Drewry  Silver City Bk &amp; RSCDS Bk 53</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9-16</w:t>
      </w:r>
      <w:r>
        <w:tab/>
        <w:t>1s+2s dance double Fig of 8 (1s cross down to start)</w:t>
      </w:r>
    </w:p>
    <w:p w:rsidR="00B11EB3" w:rsidRDefault="00B11EB3" w:rsidP="00B11EB3">
      <w:pPr>
        <w:pStyle w:val="DanceBody"/>
      </w:pPr>
      <w:r>
        <w:t>17-24</w:t>
      </w:r>
      <w:r>
        <w:tab/>
        <w:t>1s dance Inveran reels with 2s+3s</w:t>
      </w:r>
    </w:p>
    <w:p w:rsidR="00B11EB3" w:rsidRDefault="00B11EB3" w:rsidP="00B11EB3">
      <w:pPr>
        <w:pStyle w:val="DanceBody"/>
        <w:keepNext w:val="0"/>
      </w:pPr>
      <w:r>
        <w:t>25-32</w:t>
      </w:r>
      <w:r>
        <w:tab/>
        <w:t>1s followed by 2s lead down 3 steps, turn RH (3 bars) &amp; 2s lead up followed by 1s to new places</w:t>
      </w:r>
    </w:p>
    <w:p w:rsidR="00B11EB3" w:rsidRDefault="00B11EB3" w:rsidP="00B11EB3"/>
    <w:p w:rsidR="00B11EB3" w:rsidRDefault="00B11EB3" w:rsidP="00B11EB3">
      <w:pPr>
        <w:pStyle w:val="Minicrib"/>
      </w:pPr>
      <w:r>
        <w:t>JENNIFER'S REEL  (J8x32)  3C (4C set)</w:t>
      </w:r>
      <w:r>
        <w:tab/>
        <w:t>Heinz Duewell  SCD Archives</w:t>
      </w:r>
    </w:p>
    <w:p w:rsidR="00B11EB3" w:rsidRPr="00DA023D" w:rsidRDefault="00B11EB3" w:rsidP="00B11EB3">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B11EB3" w:rsidRPr="00DA023D" w:rsidRDefault="00B11EB3" w:rsidP="00B11EB3">
      <w:pPr>
        <w:pStyle w:val="DanceBody"/>
      </w:pPr>
      <w:r w:rsidRPr="00DA023D">
        <w:t>13-16</w:t>
      </w:r>
      <w:r w:rsidRPr="00DA023D">
        <w:tab/>
        <w:t>1s set (2nd place), Lady casts up &amp; Man down 1 place (2L steps down &amp; 3M up)</w:t>
      </w:r>
    </w:p>
    <w:p w:rsidR="00B11EB3" w:rsidRPr="00DA023D" w:rsidRDefault="00B11EB3" w:rsidP="00B11EB3">
      <w:pPr>
        <w:pStyle w:val="DanceBody"/>
      </w:pPr>
      <w:r w:rsidRPr="00DA023D">
        <w:t>17-24</w:t>
      </w:r>
      <w:r w:rsidRPr="00DA023D">
        <w:tab/>
        <w:t>1s cross RH with opposite person, change LH on side with 2L/3M &amp; dance 1/2 Diag R&amp;L</w:t>
      </w:r>
    </w:p>
    <w:p w:rsidR="00B11EB3" w:rsidRPr="00DA023D" w:rsidRDefault="00B11EB3" w:rsidP="00B11EB3">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B11EB3" w:rsidRDefault="00B11EB3" w:rsidP="00B11EB3"/>
    <w:p w:rsidR="00B11EB3" w:rsidRDefault="00B11EB3" w:rsidP="00B11EB3">
      <w:pPr>
        <w:pStyle w:val="Minicrib"/>
      </w:pPr>
      <w:r>
        <w:t>JENNY COME DOWN TO JOCK  (J8x24)  2C (4C set)</w:t>
      </w:r>
      <w:r>
        <w:tab/>
        <w:t>RSCDS Bk 3</w:t>
      </w:r>
    </w:p>
    <w:p w:rsidR="00B11EB3" w:rsidRDefault="00B11EB3" w:rsidP="00B11EB3">
      <w:pPr>
        <w:pStyle w:val="DanceBody"/>
      </w:pPr>
      <w:r>
        <w:t xml:space="preserve"> 1- 8</w:t>
      </w:r>
      <w:r>
        <w:tab/>
        <w:t>1s+2s Adv+Ret &amp; circle 4H round 1/2 way to left</w:t>
      </w:r>
    </w:p>
    <w:p w:rsidR="00B11EB3" w:rsidRDefault="00B11EB3" w:rsidP="00B11EB3">
      <w:pPr>
        <w:pStyle w:val="DanceBody"/>
      </w:pPr>
      <w:r>
        <w:t xml:space="preserve"> 9-16</w:t>
      </w:r>
      <w:r>
        <w:tab/>
        <w:t>1M turns 2L RH back to places, 1L turns 2M repeat</w:t>
      </w:r>
    </w:p>
    <w:p w:rsidR="00B11EB3" w:rsidRDefault="00B11EB3" w:rsidP="00B11EB3">
      <w:pPr>
        <w:pStyle w:val="DanceBody"/>
        <w:keepNext w:val="0"/>
      </w:pPr>
      <w:r>
        <w:t>17-24</w:t>
      </w:r>
      <w:r>
        <w:tab/>
        <w:t>1s+2s dance Poussette.  2 1</w:t>
      </w:r>
    </w:p>
    <w:p w:rsidR="00B11EB3" w:rsidRDefault="00B11EB3" w:rsidP="00B11EB3"/>
    <w:p w:rsidR="00B11EB3" w:rsidRDefault="00B11EB3" w:rsidP="00B11EB3">
      <w:pPr>
        <w:pStyle w:val="Minicrib"/>
      </w:pPr>
      <w:r>
        <w:t>JENNY DANG THE WEAVER (Musselborough)  (R8x32)  2C (4C set)</w:t>
      </w:r>
      <w:r>
        <w:tab/>
        <w:t>Johnson  RSCDS Bk 12</w:t>
      </w:r>
    </w:p>
    <w:p w:rsidR="00B11EB3" w:rsidRDefault="00B11EB3" w:rsidP="00B11EB3">
      <w:pPr>
        <w:pStyle w:val="DanceBody"/>
      </w:pPr>
      <w:r>
        <w:t xml:space="preserve"> 1- 8</w:t>
      </w:r>
      <w:r>
        <w:tab/>
        <w:t>1M+2L turn RH 1.1/2 times, 1L+2M turn RH 1.1/2 times</w:t>
      </w:r>
    </w:p>
    <w:p w:rsidR="00B11EB3" w:rsidRDefault="00B11EB3" w:rsidP="00B11EB3">
      <w:pPr>
        <w:pStyle w:val="DanceBody"/>
      </w:pPr>
      <w:r>
        <w:t xml:space="preserve"> 9-16</w:t>
      </w:r>
      <w:r>
        <w:tab/>
        <w:t>1s &amp; 2s repeat above Fig</w:t>
      </w:r>
    </w:p>
    <w:p w:rsidR="00B11EB3" w:rsidRDefault="00B11EB3" w:rsidP="00B11EB3">
      <w:pPr>
        <w:pStyle w:val="DanceBody"/>
      </w:pPr>
      <w:r>
        <w:t>17-24</w:t>
      </w:r>
      <w:r>
        <w:tab/>
        <w:t>1s lead down, back to 2</w:t>
      </w:r>
      <w:r w:rsidRPr="00972EEB">
        <w:t>nd</w:t>
      </w:r>
      <w:r>
        <w:t xml:space="preserve"> places &amp; turn LH</w:t>
      </w:r>
    </w:p>
    <w:p w:rsidR="00B11EB3" w:rsidRDefault="00B11EB3" w:rsidP="00B11EB3">
      <w:pPr>
        <w:pStyle w:val="DanceBody"/>
        <w:keepNext w:val="0"/>
      </w:pPr>
      <w:r>
        <w:t>25-32</w:t>
      </w:r>
      <w:r>
        <w:tab/>
        <w:t>2s+1s R&amp;L</w:t>
      </w:r>
    </w:p>
    <w:p w:rsidR="00B11EB3" w:rsidRDefault="00B11EB3" w:rsidP="00B11EB3"/>
    <w:p w:rsidR="00B11EB3" w:rsidRDefault="00B11EB3" w:rsidP="00B11EB3">
      <w:pPr>
        <w:pStyle w:val="Minicrib"/>
      </w:pPr>
      <w:r>
        <w:t>JENNY FREEMAN'S STRATHSPEY  (S8x32)  2C (4C set)</w:t>
      </w:r>
      <w:r>
        <w:tab/>
        <w:t>Rod Downey  Cane Toad Coll</w:t>
      </w:r>
    </w:p>
    <w:p w:rsidR="00B11EB3" w:rsidRDefault="00B11EB3" w:rsidP="00B11EB3">
      <w:pPr>
        <w:pStyle w:val="DanceBody"/>
      </w:pPr>
      <w:r>
        <w:t xml:space="preserve"> 1- 8</w:t>
      </w:r>
      <w:r>
        <w:tab/>
        <w:t>1L followed by partner cast round 2L cross &amp; cast up round 2M back to places &amp; 1s turn 2s RH</w:t>
      </w:r>
    </w:p>
    <w:p w:rsidR="00B11EB3" w:rsidRDefault="00B11EB3" w:rsidP="00B11EB3">
      <w:pPr>
        <w:pStyle w:val="DanceBody"/>
      </w:pPr>
      <w:r>
        <w:t xml:space="preserve"> 9-16</w:t>
      </w:r>
      <w:r>
        <w:tab/>
        <w:t>1s+2s dance reel of 4 across (1M+2L pass LSH to start) all end in original places</w:t>
      </w:r>
    </w:p>
    <w:p w:rsidR="00B11EB3" w:rsidRDefault="00B11EB3" w:rsidP="00B11EB3">
      <w:pPr>
        <w:pStyle w:val="DanceBody"/>
      </w:pPr>
      <w:r>
        <w:t>17-24</w:t>
      </w:r>
      <w:r>
        <w:tab/>
        <w:t>1s+2s turn RH on sides &amp; set, 1s+2s circle 4H once round to Left, drop hands bar 24 to dance into original places</w:t>
      </w:r>
    </w:p>
    <w:p w:rsidR="00B11EB3" w:rsidRDefault="00B11EB3" w:rsidP="00B11EB3">
      <w:pPr>
        <w:pStyle w:val="DanceBody"/>
      </w:pPr>
      <w:r>
        <w:t>25-32</w:t>
      </w:r>
      <w:r>
        <w:tab/>
        <w:t>1s+2s dance The Rose:-</w:t>
      </w:r>
    </w:p>
    <w:p w:rsidR="00B11EB3" w:rsidRDefault="00B11EB3" w:rsidP="00B11EB3">
      <w:pPr>
        <w:pStyle w:val="DanceBody"/>
      </w:pPr>
      <w:r>
        <w:tab/>
        <w:t>25-28  1M+2L set as 1L+2M change places RH, 1M+2L 1/2 turn 2H &amp; remain in middle as 1L &amp; 2M dance into partners place</w:t>
      </w:r>
    </w:p>
    <w:p w:rsidR="00B11EB3" w:rsidRDefault="00B11EB3" w:rsidP="00B11EB3">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B11EB3" w:rsidRDefault="00B11EB3" w:rsidP="00B11EB3"/>
    <w:p w:rsidR="00B11EB3" w:rsidRDefault="00B11EB3" w:rsidP="00B11EB3">
      <w:pPr>
        <w:pStyle w:val="Minicrib"/>
      </w:pPr>
      <w:r>
        <w:t>JENNY PLUCK PEARS  (S8x32)  3C (4C Set)</w:t>
      </w:r>
      <w:r>
        <w:tab/>
        <w:t>A Harrison</w:t>
      </w:r>
    </w:p>
    <w:p w:rsidR="00B11EB3" w:rsidRDefault="00B11EB3" w:rsidP="00B11EB3">
      <w:pPr>
        <w:pStyle w:val="DanceBody"/>
      </w:pPr>
      <w:r>
        <w:t xml:space="preserve"> 1- 8</w:t>
      </w:r>
      <w:r>
        <w:tab/>
        <w:t>1s+2s+3s dance reflection reels of 3 on sides (1s in &amp; down to start)</w:t>
      </w:r>
    </w:p>
    <w:p w:rsidR="00B11EB3" w:rsidRDefault="00B11EB3" w:rsidP="00B11EB3">
      <w:pPr>
        <w:pStyle w:val="DanceBody"/>
      </w:pPr>
      <w:r>
        <w:t xml:space="preserve"> 9-16</w:t>
      </w:r>
      <w:r>
        <w:tab/>
        <w:t>1s lead down the middle &amp; up to 2</w:t>
      </w:r>
      <w:r w:rsidRPr="00972EEB">
        <w:t>nd</w:t>
      </w:r>
      <w:r>
        <w:t xml:space="preserve"> place ((2s up)</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B11EB3" w:rsidRDefault="00B11EB3" w:rsidP="00B11EB3"/>
    <w:p w:rsidR="00B11EB3" w:rsidRDefault="00B11EB3" w:rsidP="00B11EB3">
      <w:pPr>
        <w:pStyle w:val="Minicrib"/>
      </w:pPr>
      <w:r>
        <w:t>JENNY'S BAWBEE  (S8x24)  2C (4C set)</w:t>
      </w:r>
      <w:r>
        <w:tab/>
        <w:t>Thomas Wilson  RSCDS Bk 5</w:t>
      </w:r>
    </w:p>
    <w:p w:rsidR="00B11EB3" w:rsidRPr="0064240F" w:rsidRDefault="00B11EB3" w:rsidP="00B11EB3">
      <w:pPr>
        <w:pStyle w:val="DanceBody"/>
      </w:pPr>
      <w:r w:rsidRPr="0064240F">
        <w:t xml:space="preserve"> 1- 8</w:t>
      </w:r>
      <w:r w:rsidRPr="0064240F">
        <w:tab/>
        <w:t>1s+2s set, dance 1/2 R&amp;L (1 bar per hand), set &amp; dance 1/2 R&amp;L (1 bar per hand) back to places</w:t>
      </w:r>
    </w:p>
    <w:p w:rsidR="00B11EB3" w:rsidRPr="0064240F" w:rsidRDefault="00B11EB3" w:rsidP="00B11EB3">
      <w:pPr>
        <w:pStyle w:val="DanceBody"/>
      </w:pPr>
      <w:r w:rsidRPr="0064240F">
        <w:t xml:space="preserve"> 9-16</w:t>
      </w:r>
      <w:r w:rsidRPr="0064240F">
        <w:tab/>
        <w:t>1s lead down the middle &amp; back to top</w:t>
      </w:r>
    </w:p>
    <w:p w:rsidR="00B11EB3" w:rsidRPr="0064240F" w:rsidRDefault="00B11EB3" w:rsidP="00B11EB3">
      <w:pPr>
        <w:pStyle w:val="DanceBody"/>
        <w:keepNext w:val="0"/>
      </w:pPr>
      <w:r w:rsidRPr="0064240F">
        <w:t>17-24</w:t>
      </w:r>
      <w:r w:rsidRPr="0064240F">
        <w:tab/>
        <w:t>1s+2s dance Allemande</w:t>
      </w:r>
    </w:p>
    <w:p w:rsidR="00B11EB3" w:rsidRDefault="00B11EB3" w:rsidP="00B11EB3"/>
    <w:p w:rsidR="00B11EB3" w:rsidRDefault="00B11EB3" w:rsidP="00B11EB3">
      <w:pPr>
        <w:pStyle w:val="Minicrib"/>
      </w:pPr>
      <w:r>
        <w:t>JENNY'S WELL  (S3x32)  3C set</w:t>
      </w:r>
      <w:r>
        <w:tab/>
        <w:t>Margaret Zadwomy  Aye Afloat</w:t>
      </w:r>
    </w:p>
    <w:p w:rsidR="00B11EB3" w:rsidRDefault="00B11EB3" w:rsidP="00B11EB3">
      <w:pPr>
        <w:pStyle w:val="DanceBody"/>
      </w:pPr>
      <w:r>
        <w:t xml:space="preserve"> 1- 8</w:t>
      </w:r>
      <w:r>
        <w:tab/>
        <w:t>1s+2s+3s dance 6 bar mirror reels of 3 on own sides (2s out &amp; down), 1s end in 1st place. Bars 7-8:  2s+3s continue reel to end 1 3 2</w:t>
      </w:r>
    </w:p>
    <w:p w:rsidR="00B11EB3" w:rsidRDefault="00B11EB3" w:rsidP="00B11EB3">
      <w:pPr>
        <w:pStyle w:val="DanceBody"/>
      </w:pPr>
      <w:r>
        <w:t xml:space="preserve"> 9-20</w:t>
      </w:r>
      <w:r>
        <w:tab/>
        <w:t>1s+3s+2s dance 3 couple R&amp;L</w:t>
      </w:r>
    </w:p>
    <w:p w:rsidR="00B11EB3" w:rsidRDefault="00B11EB3" w:rsidP="00B11EB3">
      <w:pPr>
        <w:pStyle w:val="DanceBody"/>
      </w:pPr>
      <w:r>
        <w:t>21-24</w:t>
      </w:r>
      <w:r>
        <w:tab/>
        <w:t>All turn RH to face up for…</w:t>
      </w:r>
    </w:p>
    <w:p w:rsidR="00B11EB3" w:rsidRDefault="00B11EB3" w:rsidP="00B11EB3">
      <w:pPr>
        <w:pStyle w:val="DanceBody"/>
        <w:keepNext w:val="0"/>
      </w:pPr>
      <w:r>
        <w:t>25-32</w:t>
      </w:r>
      <w:r>
        <w:tab/>
        <w:t>1s+3s+2s dance Allemande.  2 3 1</w:t>
      </w:r>
    </w:p>
    <w:p w:rsidR="00B11EB3" w:rsidRDefault="00B11EB3" w:rsidP="00B11EB3"/>
    <w:p w:rsidR="00B11EB3" w:rsidRDefault="00B11EB3" w:rsidP="00B11EB3">
      <w:pPr>
        <w:pStyle w:val="Minicrib"/>
      </w:pPr>
      <w:r>
        <w:t>THE JERSEY GALS  (J8x40)  3C (4C set)</w:t>
      </w:r>
      <w:r>
        <w:tab/>
        <w:t>Linda Harley  After The Rain</w:t>
      </w:r>
    </w:p>
    <w:p w:rsidR="00B11EB3" w:rsidRDefault="00B11EB3" w:rsidP="00B11EB3">
      <w:pPr>
        <w:pStyle w:val="DanceBody"/>
      </w:pPr>
      <w:r>
        <w:t xml:space="preserve"> 1- 8</w:t>
      </w:r>
      <w:r>
        <w:tab/>
        <w:t>1s+2s+3s cross LH &amp; set, cross back RH &amp; set (1s+2s advance &amp; take promenade hold)</w:t>
      </w:r>
    </w:p>
    <w:p w:rsidR="00B11EB3" w:rsidRDefault="00B11EB3" w:rsidP="00B11EB3">
      <w:pPr>
        <w:pStyle w:val="DanceBody"/>
      </w:pPr>
      <w:r>
        <w:t xml:space="preserve"> 9-16</w:t>
      </w:r>
      <w:r>
        <w:tab/>
        <w:t>1s+2s promenade ending with 1s casting to face 1st corners, 2s dance to top</w:t>
      </w:r>
    </w:p>
    <w:p w:rsidR="00B11EB3" w:rsidRDefault="00B11EB3" w:rsidP="00B11EB3">
      <w:pPr>
        <w:pStyle w:val="DanceBody"/>
      </w:pPr>
      <w:r>
        <w:t>17-22</w:t>
      </w:r>
      <w:r>
        <w:tab/>
        <w:t>1s &amp; 1st corners dance La Baratte (6 bars):</w:t>
      </w:r>
    </w:p>
    <w:p w:rsidR="00B11EB3" w:rsidRDefault="00B11EB3" w:rsidP="00B11EB3">
      <w:pPr>
        <w:pStyle w:val="DanceBody"/>
      </w:pPr>
      <w:r>
        <w:tab/>
        <w:t>17-18    1s 1/2 turn corners RH &amp; retain hands but at arm's length from each other</w:t>
      </w:r>
    </w:p>
    <w:p w:rsidR="00B11EB3" w:rsidRDefault="00B11EB3" w:rsidP="00B11EB3">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21-22    1s+1st corners change places LH to opposite places</w:t>
      </w:r>
    </w:p>
    <w:p w:rsidR="00B11EB3" w:rsidRDefault="00B11EB3" w:rsidP="00B11EB3">
      <w:pPr>
        <w:pStyle w:val="DanceBody"/>
      </w:pPr>
      <w:r>
        <w:t>23-24</w:t>
      </w:r>
      <w:r>
        <w:tab/>
        <w:t xml:space="preserve">1st corners dance to original places </w:t>
      </w:r>
      <w:r>
        <w:rPr>
          <w:b/>
        </w:rPr>
        <w:t>while</w:t>
      </w:r>
      <w:r>
        <w:t xml:space="preserve"> 1s dance on anticlockwise to face 2nd corners</w:t>
      </w:r>
    </w:p>
    <w:p w:rsidR="00B11EB3" w:rsidRDefault="00B11EB3" w:rsidP="00B11EB3">
      <w:pPr>
        <w:pStyle w:val="DanceBody"/>
      </w:pPr>
      <w:r>
        <w:t>25-32</w:t>
      </w:r>
      <w:r>
        <w:tab/>
        <w:t>1s &amp; 2nd corners dance La Baratte (6 bars), 1s dance on anticlockwise to finish in lines of 3 across the dance (1L between3s facing up, 1M between 2s facing down)</w:t>
      </w:r>
    </w:p>
    <w:p w:rsidR="00B11EB3" w:rsidRDefault="00B11EB3" w:rsidP="00B11EB3">
      <w:pPr>
        <w:pStyle w:val="DanceBody"/>
        <w:keepNext w:val="0"/>
      </w:pPr>
      <w:r>
        <w:t>33-40</w:t>
      </w:r>
      <w:r>
        <w:tab/>
        <w:t>All set, 1s pull back RSh, cast round 2nd corners &amp; pass RSh to 2nd place own sides</w:t>
      </w:r>
    </w:p>
    <w:p w:rsidR="00B11EB3" w:rsidRDefault="00B11EB3" w:rsidP="00B11EB3"/>
    <w:p w:rsidR="00B11EB3" w:rsidRDefault="00B11EB3" w:rsidP="00B11EB3">
      <w:pPr>
        <w:pStyle w:val="Minicrib"/>
      </w:pPr>
      <w:r>
        <w:t>JERUSALEM FARM YOUTH HOSTEL  (R8x32)  3C (4C set)</w:t>
      </w:r>
      <w:r>
        <w:tab/>
        <w:t>Douglas J Dean  Rodney Rooms Bk 1</w:t>
      </w:r>
    </w:p>
    <w:p w:rsidR="00B11EB3" w:rsidRDefault="00B11EB3" w:rsidP="00B11EB3">
      <w:pPr>
        <w:pStyle w:val="DanceBody"/>
      </w:pPr>
      <w:r>
        <w:t xml:space="preserve"> 1- 8</w:t>
      </w:r>
      <w:r>
        <w:tab/>
        <w:t>1s cross, cast 1 place &amp; dance 1/2 Fig of 8 round 2s</w:t>
      </w:r>
    </w:p>
    <w:p w:rsidR="00B11EB3" w:rsidRDefault="00B11EB3" w:rsidP="00B11EB3">
      <w:pPr>
        <w:pStyle w:val="DanceBody"/>
      </w:pPr>
      <w:r>
        <w:t xml:space="preserve"> 9-16</w:t>
      </w:r>
      <w:r>
        <w:tab/>
        <w:t>1s dance 1/2 reels of 3 across (1L with 2s &amp; 1M with 3s), 1s dance diagonal 1/2 reel of 4 with 2</w:t>
      </w:r>
      <w:r w:rsidRPr="00972EEB">
        <w:t>nd</w:t>
      </w:r>
      <w:r>
        <w:t xml:space="preserve"> corners (pstn)</w:t>
      </w:r>
    </w:p>
    <w:p w:rsidR="00B11EB3" w:rsidRDefault="00B11EB3" w:rsidP="00B11EB3">
      <w:pPr>
        <w:pStyle w:val="DanceBody"/>
      </w:pPr>
      <w:r>
        <w:t>17-24</w:t>
      </w:r>
      <w:r>
        <w:tab/>
        <w:t>1s dance 1/2 reels of 3 across (1M with 2L+3L &amp; 1L with 2M+3M), 1s dance diagonal 1/2 reel of 4 with 4</w:t>
      </w:r>
      <w:r w:rsidRPr="00972EEB">
        <w:t>th</w:t>
      </w:r>
      <w:r>
        <w:t xml:space="preserve"> corners ending (3) 1 (2)</w:t>
      </w:r>
    </w:p>
    <w:p w:rsidR="00B11EB3" w:rsidRDefault="00B11EB3" w:rsidP="00B11EB3">
      <w:pPr>
        <w:pStyle w:val="DanceBody"/>
        <w:keepNext w:val="0"/>
      </w:pPr>
      <w:r>
        <w:t>25-32</w:t>
      </w:r>
      <w:r>
        <w:tab/>
        <w:t>1s dance Diag R&amp;L to end 2 1 3</w:t>
      </w:r>
    </w:p>
    <w:p w:rsidR="00B11EB3" w:rsidRDefault="00B11EB3" w:rsidP="00B11EB3"/>
    <w:p w:rsidR="00B11EB3" w:rsidRDefault="00B11EB3" w:rsidP="00B11EB3">
      <w:pPr>
        <w:pStyle w:val="Minicrib"/>
      </w:pPr>
      <w:r>
        <w:t>JESMOND SAUNTER  (S8x32)  3C (4C set)</w:t>
      </w:r>
      <w:r>
        <w:tab/>
        <w:t>Sheila Trafford  Newcastle 70th Anniversary</w:t>
      </w:r>
    </w:p>
    <w:p w:rsidR="00B11EB3" w:rsidRDefault="00B11EB3" w:rsidP="00B11EB3">
      <w:pPr>
        <w:pStyle w:val="DanceBody"/>
      </w:pPr>
      <w:r>
        <w:t xml:space="preserve"> 1- 8</w:t>
      </w:r>
      <w:r>
        <w:tab/>
        <w:t xml:space="preserve">1s set, 1/2 turn 2H; 1s dance down NHJ (2 steps) </w:t>
      </w:r>
      <w:r>
        <w:rPr>
          <w:b/>
        </w:rPr>
        <w:t>while</w:t>
      </w:r>
      <w:r>
        <w:t xml:space="preserve"> 2s step up, 1s turn LH to face 1st corners</w:t>
      </w:r>
    </w:p>
    <w:p w:rsidR="00B11EB3" w:rsidRDefault="00B11EB3" w:rsidP="00B11EB3">
      <w:pPr>
        <w:pStyle w:val="DanceBody"/>
      </w:pPr>
      <w:r>
        <w:t xml:space="preserve"> 9-16</w:t>
      </w:r>
      <w:r>
        <w:tab/>
        <w:t>1s set to 1st corner moving to between corners, turn RH to face 2nd corners; repeat to end facing 3rd corners</w:t>
      </w:r>
    </w:p>
    <w:p w:rsidR="00B11EB3" w:rsidRDefault="00B11EB3" w:rsidP="00B11EB3">
      <w:pPr>
        <w:pStyle w:val="DanceBody"/>
      </w:pPr>
      <w:r>
        <w:t>17-24</w:t>
      </w:r>
      <w:r>
        <w:tab/>
        <w:t>1s dance 1/2 diag reel of 4 with 3rd corners, pass RSh; dance 1/2 diag reel of 4 with 4th corners &amp; end in 2nd place own side</w:t>
      </w:r>
    </w:p>
    <w:p w:rsidR="00B11EB3" w:rsidRDefault="00B11EB3" w:rsidP="00B11EB3">
      <w:pPr>
        <w:pStyle w:val="DanceBody"/>
        <w:keepNext w:val="0"/>
      </w:pPr>
      <w:r>
        <w:t>25-32</w:t>
      </w:r>
      <w:r>
        <w:tab/>
        <w:t>1s dance diag R&amp;L (Lady up / Man down).  End 2 1 3 4</w:t>
      </w:r>
    </w:p>
    <w:p w:rsidR="00B11EB3" w:rsidRDefault="00B11EB3" w:rsidP="00B11EB3"/>
    <w:p w:rsidR="00B11EB3" w:rsidRDefault="00B11EB3" w:rsidP="00B11EB3">
      <w:pPr>
        <w:pStyle w:val="Minicrib"/>
      </w:pPr>
      <w:r>
        <w:t>JESS'S JIG  (J8x40)  3C (4C set)</w:t>
      </w:r>
      <w:r>
        <w:tab/>
        <w:t>Diane Seager  Pensioner's Coll</w:t>
      </w:r>
    </w:p>
    <w:p w:rsidR="00B11EB3" w:rsidRDefault="00B11EB3" w:rsidP="00B11EB3">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B11EB3" w:rsidRPr="00FE7E35" w:rsidRDefault="00B11EB3" w:rsidP="00B11EB3">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B11EB3" w:rsidRPr="00FE7E35" w:rsidRDefault="00B11EB3" w:rsidP="00B11EB3">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B11EB3" w:rsidRPr="00FE7E35" w:rsidRDefault="00B11EB3" w:rsidP="00B11EB3">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rPr>
        <w:t xml:space="preserve"> </w:t>
      </w:r>
      <w:r>
        <w:rPr>
          <w:b/>
        </w:rPr>
        <w:t xml:space="preserve">as </w:t>
      </w:r>
      <w:r w:rsidRPr="00FE7E35">
        <w:t>crnrs set</w:t>
      </w:r>
    </w:p>
    <w:p w:rsidR="00B11EB3" w:rsidRPr="00FE7E35" w:rsidRDefault="00B11EB3" w:rsidP="00B11EB3">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B11EB3" w:rsidRPr="00FE7E35" w:rsidRDefault="00B11EB3" w:rsidP="00B11EB3">
      <w:pPr>
        <w:pStyle w:val="DanceBody"/>
      </w:pPr>
      <w:r w:rsidRPr="00FE7E35">
        <w:t>25-32</w:t>
      </w:r>
      <w:r w:rsidRPr="00FE7E35">
        <w:tab/>
        <w:t>2s+1s dance</w:t>
      </w:r>
      <w:r>
        <w:t xml:space="preserve"> 1/2 </w:t>
      </w:r>
      <w:r w:rsidRPr="00FE7E35">
        <w:t>R&amp;L, 1s dance</w:t>
      </w:r>
      <w:r>
        <w:t xml:space="preserve"> 1/2 </w:t>
      </w:r>
      <w:r w:rsidRPr="00FE7E35">
        <w:t>Fig of 8 round 2s.  1 2 3</w:t>
      </w:r>
    </w:p>
    <w:p w:rsidR="00B11EB3" w:rsidRDefault="00B11EB3" w:rsidP="00B11EB3">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B11EB3" w:rsidRDefault="00B11EB3" w:rsidP="00B11EB3"/>
    <w:p w:rsidR="00B11EB3" w:rsidRDefault="00B11EB3" w:rsidP="00B11EB3">
      <w:pPr>
        <w:pStyle w:val="Minicrib"/>
      </w:pPr>
      <w:r>
        <w:t>JESSICA'S STRATHSPEY  (S8x32)  2C (4C set)</w:t>
      </w:r>
      <w:r>
        <w:tab/>
        <w:t>John Wood  Nova Scotia Collection 2017</w:t>
      </w:r>
    </w:p>
    <w:p w:rsidR="00B11EB3" w:rsidRDefault="00B11EB3" w:rsidP="00B11EB3">
      <w:pPr>
        <w:pStyle w:val="DanceBody"/>
      </w:pPr>
      <w:r>
        <w:t xml:space="preserve"> 1- 8</w:t>
      </w:r>
      <w:r>
        <w:tab/>
        <w:t>1s+2s turn partner RH; 1s+2s dance RH across</w:t>
      </w:r>
    </w:p>
    <w:p w:rsidR="00B11EB3" w:rsidRDefault="00B11EB3" w:rsidP="00B11EB3">
      <w:pPr>
        <w:pStyle w:val="DanceBody"/>
      </w:pPr>
      <w:r>
        <w:t xml:space="preserve"> 9-16</w:t>
      </w:r>
      <w:r>
        <w:tab/>
        <w:t>1s+2s circle 4H round &amp; back</w:t>
      </w:r>
    </w:p>
    <w:p w:rsidR="00B11EB3" w:rsidRDefault="00B11EB3" w:rsidP="00B11EB3">
      <w:pPr>
        <w:pStyle w:val="DanceBody"/>
      </w:pPr>
      <w:r>
        <w:t>17-24</w:t>
      </w:r>
      <w:r>
        <w:tab/>
        <w:t>1s+2s dance LH across; 1s+2s turn partner LH</w:t>
      </w:r>
    </w:p>
    <w:p w:rsidR="00B11EB3" w:rsidRDefault="00B11EB3" w:rsidP="00B11EB3">
      <w:pPr>
        <w:pStyle w:val="DanceBody"/>
      </w:pPr>
      <w:r>
        <w:t>25-28</w:t>
      </w:r>
      <w:r>
        <w:tab/>
        <w:t>1s+2s Adv+Ret (1 step each) twice</w:t>
      </w:r>
    </w:p>
    <w:p w:rsidR="00B11EB3" w:rsidRDefault="00B11EB3" w:rsidP="00B11EB3">
      <w:pPr>
        <w:pStyle w:val="DanceBody"/>
      </w:pPr>
      <w:r>
        <w:t>29-32</w:t>
      </w:r>
      <w:r>
        <w:tab/>
        <w:t xml:space="preserve">Ladies lead across between partners &amp; cross RH </w:t>
      </w:r>
      <w:r w:rsidRPr="00330C3C">
        <w:rPr>
          <w:b/>
        </w:rPr>
        <w:t>while</w:t>
      </w:r>
      <w:r>
        <w:t xml:space="preserve"> Men dance across &amp; curve into partner's place; Repeat to end 2 1</w:t>
      </w:r>
    </w:p>
    <w:p w:rsidR="00B11EB3" w:rsidRDefault="00B11EB3" w:rsidP="00B11EB3">
      <w:pPr>
        <w:pStyle w:val="DanceBody"/>
        <w:keepNext w:val="0"/>
      </w:pPr>
      <w:r>
        <w:t>Note:</w:t>
      </w:r>
      <w:r>
        <w:tab/>
        <w:t>May also be danced in 3 couple set (S6x32)</w:t>
      </w:r>
    </w:p>
    <w:p w:rsidR="00B11EB3" w:rsidRDefault="00B11EB3" w:rsidP="00B11EB3"/>
    <w:p w:rsidR="00B11EB3" w:rsidRDefault="00B11EB3" w:rsidP="00B11EB3">
      <w:pPr>
        <w:pStyle w:val="Minicrib"/>
      </w:pPr>
      <w:r>
        <w:t>JESSIE STUART'S REEL  (R8x48)  3C (4C set)</w:t>
      </w:r>
      <w:r>
        <w:tab/>
        <w:t>Rob Sargent  Ruthven Coll</w:t>
      </w:r>
    </w:p>
    <w:p w:rsidR="00B11EB3" w:rsidRDefault="00B11EB3" w:rsidP="00B11EB3">
      <w:pPr>
        <w:pStyle w:val="DanceBody"/>
      </w:pPr>
      <w:r>
        <w:t xml:space="preserve"> 1- 8</w:t>
      </w:r>
      <w:r>
        <w:tab/>
        <w:t>1s dance down below 3s (2 steps), set, cast up 1 place (behind 3s), 1/2 turn RH &amp; face up</w:t>
      </w:r>
    </w:p>
    <w:p w:rsidR="00B11EB3" w:rsidRDefault="00B11EB3" w:rsidP="00B11EB3">
      <w:pPr>
        <w:pStyle w:val="DanceBody"/>
      </w:pPr>
      <w:r>
        <w:t xml:space="preserve"> 9-16</w:t>
      </w:r>
      <w:r>
        <w:tab/>
        <w:t>1s lead up to top, set, cast 1 place &amp; turn LH to face 1</w:t>
      </w:r>
      <w:r w:rsidRPr="00972EEB">
        <w:t>st</w:t>
      </w:r>
      <w:r>
        <w:t xml:space="preserve"> corners</w:t>
      </w:r>
    </w:p>
    <w:p w:rsidR="00B11EB3" w:rsidRDefault="00B11EB3" w:rsidP="00B11EB3">
      <w:pPr>
        <w:pStyle w:val="DanceBody"/>
      </w:pPr>
      <w:r>
        <w:t>17-24</w:t>
      </w:r>
      <w:r>
        <w:tab/>
        <w:t>Set to corner &amp; petronella turn to face up/down</w:t>
      </w:r>
      <w:r w:rsidRPr="00BA6B4D">
        <w:rPr>
          <w:b/>
        </w:rPr>
        <w:t xml:space="preserve"> while </w:t>
      </w:r>
      <w:r>
        <w:t>corners set twice, 1s set &amp; advance setting to face 2</w:t>
      </w:r>
      <w:r w:rsidRPr="00972EEB">
        <w:t>nd</w:t>
      </w:r>
      <w:r>
        <w:t xml:space="preserve"> corners</w:t>
      </w:r>
      <w:r w:rsidRPr="00BA6B4D">
        <w:rPr>
          <w:b/>
        </w:rPr>
        <w:t xml:space="preserve"> while </w:t>
      </w:r>
      <w:r>
        <w:t>1</w:t>
      </w:r>
      <w:r w:rsidRPr="00972EEB">
        <w:t>st</w:t>
      </w:r>
      <w:r>
        <w:t xml:space="preserve"> corners change places RH &amp; set</w:t>
      </w:r>
    </w:p>
    <w:p w:rsidR="00B11EB3" w:rsidRDefault="00B11EB3" w:rsidP="00B11EB3">
      <w:pPr>
        <w:pStyle w:val="DanceBody"/>
      </w:pPr>
      <w:r>
        <w:t>25-32</w:t>
      </w:r>
      <w:r>
        <w:tab/>
        <w:t>1s repeat with 2</w:t>
      </w:r>
      <w:r w:rsidRPr="00972EEB">
        <w:t>nd</w:t>
      </w:r>
      <w:r>
        <w:t xml:space="preserve"> corners &amp; 1s end turning RH to face up (Lady on Mans right)</w:t>
      </w:r>
    </w:p>
    <w:p w:rsidR="00B11EB3" w:rsidRDefault="00B11EB3" w:rsidP="00B11EB3">
      <w:pPr>
        <w:pStyle w:val="DanceBody"/>
      </w:pPr>
      <w:r>
        <w:t>33-40</w:t>
      </w:r>
      <w:r>
        <w:tab/>
        <w:t>1s dance 1/2 Fig of 8 round 2s dance 1/2 Fig of 8 round 3s</w:t>
      </w:r>
    </w:p>
    <w:p w:rsidR="00B11EB3" w:rsidRDefault="00B11EB3" w:rsidP="00B11EB3">
      <w:pPr>
        <w:pStyle w:val="DanceBody"/>
        <w:keepNext w:val="0"/>
      </w:pPr>
      <w:r>
        <w:t>41-48</w:t>
      </w:r>
      <w:r>
        <w:tab/>
        <w:t>1s turn RH (4 bars)</w:t>
      </w:r>
      <w:r w:rsidRPr="00BA6B4D">
        <w:rPr>
          <w:b/>
        </w:rPr>
        <w:t xml:space="preserve"> while </w:t>
      </w:r>
      <w:r>
        <w:t>2s &amp; 3s chase clockwise 1/2 way &amp; 2s+1s+3s turn partners RH (4 bars)</w:t>
      </w:r>
    </w:p>
    <w:p w:rsidR="00B11EB3" w:rsidRDefault="00B11EB3" w:rsidP="00B11EB3"/>
    <w:p w:rsidR="00B11EB3" w:rsidRDefault="00B11EB3" w:rsidP="00B11EB3">
      <w:pPr>
        <w:pStyle w:val="Minicrib"/>
      </w:pPr>
      <w:r>
        <w:t>JESSIE WISEMAN'S REEL  (J8x32)  3C (4C set)</w:t>
      </w:r>
      <w:r>
        <w:tab/>
        <w:t>Rob Sergeant  Ruthven Coll</w:t>
      </w:r>
    </w:p>
    <w:p w:rsidR="00B11EB3" w:rsidRDefault="00B11EB3" w:rsidP="00B11EB3">
      <w:pPr>
        <w:pStyle w:val="DanceBody"/>
      </w:pPr>
      <w:r>
        <w:t xml:space="preserve"> 1- 8</w:t>
      </w:r>
      <w:r>
        <w:tab/>
        <w:t>1s lead down crossing, cast off behind the 3s, cross RH, cast up 1 place &amp; 3/4 turn LH to face 3rd corners</w:t>
      </w:r>
    </w:p>
    <w:p w:rsidR="00B11EB3" w:rsidRDefault="00B11EB3" w:rsidP="00B11EB3">
      <w:pPr>
        <w:pStyle w:val="DanceBody"/>
      </w:pPr>
      <w:r>
        <w:t xml:space="preserve"> 9-16</w:t>
      </w:r>
      <w:r>
        <w:tab/>
        <w:t>1s dance LSh reels of 3 across (1M+2M &amp; 1L+3L pass LSh), 1s 1/2 turn LH to face 1st corners -</w:t>
      </w:r>
    </w:p>
    <w:p w:rsidR="00B11EB3" w:rsidRDefault="00B11EB3" w:rsidP="00B11EB3">
      <w:pPr>
        <w:pStyle w:val="DanceBody"/>
      </w:pPr>
      <w:r>
        <w:t>17-24</w:t>
      </w:r>
      <w:r>
        <w:tab/>
        <w:t>1s dance LSh reels of 3 (1M+3L &amp; 1L+2M pass LSh) ending with 3/4 turn RH to face 4th corners -</w:t>
      </w:r>
    </w:p>
    <w:p w:rsidR="00B11EB3" w:rsidRDefault="00B11EB3" w:rsidP="00B11EB3">
      <w:pPr>
        <w:pStyle w:val="DanceBody"/>
        <w:keepNext w:val="0"/>
      </w:pPr>
      <w:r>
        <w:t>25-32</w:t>
      </w:r>
      <w:r>
        <w:tab/>
        <w:t>1s dance RSh reels of 3 on own sides (1M+3M &amp; 1L+2L pass RSh) &amp; 1s end in 2</w:t>
      </w:r>
      <w:r w:rsidRPr="00972EEB">
        <w:t>nd</w:t>
      </w:r>
      <w:r>
        <w:t xml:space="preserve"> places</w:t>
      </w:r>
    </w:p>
    <w:p w:rsidR="00B11EB3" w:rsidRDefault="00B11EB3" w:rsidP="00B11EB3"/>
    <w:p w:rsidR="00B11EB3" w:rsidRDefault="00B11EB3" w:rsidP="00B11EB3">
      <w:pPr>
        <w:pStyle w:val="Minicrib"/>
      </w:pPr>
      <w:r>
        <w:t>JESSIE'S FANCY  (R8x40)  3C (4C set)</w:t>
      </w:r>
      <w:r>
        <w:tab/>
        <w:t>J Trevor Stephenson  The Ayton Collection</w:t>
      </w:r>
    </w:p>
    <w:p w:rsidR="00B11EB3" w:rsidRPr="007340E9" w:rsidRDefault="00B11EB3" w:rsidP="00B11EB3">
      <w:pPr>
        <w:pStyle w:val="DanceBody"/>
      </w:pPr>
      <w:r w:rsidRPr="007340E9">
        <w:t xml:space="preserve"> 1- 8</w:t>
      </w:r>
      <w:r w:rsidRPr="007340E9">
        <w:tab/>
        <w:t>1s set, cross &amp; cast to 2nd place (2s step up bars 5-6), 1s cross RH to opp sides &amp; face out</w:t>
      </w:r>
    </w:p>
    <w:p w:rsidR="00B11EB3" w:rsidRPr="007340E9" w:rsidRDefault="00B11EB3" w:rsidP="00B11EB3">
      <w:pPr>
        <w:pStyle w:val="DanceBody"/>
      </w:pPr>
      <w:r w:rsidRPr="007340E9">
        <w:t xml:space="preserve"> 9-16</w:t>
      </w:r>
      <w:r w:rsidRPr="007340E9">
        <w:tab/>
        <w:t>2s+1s+3s dance RSh reels of 3 on sides (1L down, RSh to 3L, 1M up, RSh to 2M ), to finish 1s end passing LSh to centre facing own sides</w:t>
      </w:r>
    </w:p>
    <w:p w:rsidR="00B11EB3" w:rsidRPr="007340E9" w:rsidRDefault="00B11EB3" w:rsidP="00B11EB3">
      <w:pPr>
        <w:pStyle w:val="DanceBody"/>
      </w:pPr>
      <w:r w:rsidRPr="007340E9">
        <w:t>17-20</w:t>
      </w:r>
      <w:r w:rsidRPr="007340E9">
        <w:tab/>
        <w:t>1s dance RH across (Man with 2s &amp; Lady with 3s), 1s finish in 2nd place on opp sides (1M/1L facing down/up, 2L/3M facing down/up)</w:t>
      </w:r>
    </w:p>
    <w:p w:rsidR="00B11EB3" w:rsidRDefault="00B11EB3" w:rsidP="00B11EB3">
      <w:pPr>
        <w:pStyle w:val="DanceBody"/>
      </w:pPr>
      <w:r w:rsidRPr="007340E9">
        <w:t>21-24</w:t>
      </w:r>
      <w:r w:rsidRPr="007340E9">
        <w:tab/>
        <w:t>1M followed by 2L+2M &amp; 1L followed by 3M+3L chase clockwise to finish 2s/3s in 3rd/1st place opp sides (3) 1 (2)</w:t>
      </w:r>
    </w:p>
    <w:p w:rsidR="00B11EB3" w:rsidRPr="007340E9" w:rsidRDefault="00B11EB3" w:rsidP="00B11EB3">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B11EB3" w:rsidRPr="007340E9" w:rsidRDefault="00B11EB3" w:rsidP="00B11EB3">
      <w:pPr>
        <w:pStyle w:val="DanceBody"/>
      </w:pPr>
      <w:r w:rsidRPr="007340E9">
        <w:t>33-36</w:t>
      </w:r>
      <w:r w:rsidRPr="007340E9">
        <w:tab/>
        <w:t>1s dance LH across (Lady with 3s &amp; Man with 2s), 1s finish 2nd place opp sides (1M/1L facing up/down, 2M/3L face up/down)</w:t>
      </w:r>
    </w:p>
    <w:p w:rsidR="00B11EB3" w:rsidRPr="007340E9" w:rsidRDefault="00B11EB3" w:rsidP="00B11EB3">
      <w:pPr>
        <w:pStyle w:val="DanceBody"/>
        <w:keepNext w:val="0"/>
      </w:pPr>
      <w:r w:rsidRPr="007340E9">
        <w:t>37-40</w:t>
      </w:r>
      <w:r w:rsidRPr="007340E9">
        <w:tab/>
        <w:t xml:space="preserve">1M followed by 2M+2L </w:t>
      </w:r>
      <w:r>
        <w:rPr>
          <w:b/>
        </w:rPr>
        <w:t>also</w:t>
      </w:r>
      <w:r w:rsidRPr="007340E9">
        <w:t xml:space="preserve"> 1L followed by 3L+3M chase clockwise to finish 2 1 3</w:t>
      </w:r>
    </w:p>
    <w:p w:rsidR="00B11EB3" w:rsidRDefault="00B11EB3" w:rsidP="00B11EB3"/>
    <w:p w:rsidR="00B11EB3" w:rsidRDefault="00B11EB3" w:rsidP="00B11EB3">
      <w:pPr>
        <w:pStyle w:val="Minicrib"/>
      </w:pPr>
      <w:r>
        <w:t>JESSIE'S HORNPIPE  (R8x32)  3C (4C set)</w:t>
      </w:r>
      <w:r>
        <w:tab/>
        <w:t>RSCDS Bk 8</w:t>
      </w:r>
    </w:p>
    <w:p w:rsidR="00B11EB3" w:rsidRDefault="00B11EB3" w:rsidP="00B11EB3">
      <w:pPr>
        <w:pStyle w:val="DanceBody"/>
      </w:pPr>
      <w:r>
        <w:t xml:space="preserve"> 1- 8</w:t>
      </w:r>
      <w:r>
        <w:tab/>
        <w:t>1s dance Figs of 8 round 2s+3s on own sides giving RSh to 2s to start</w:t>
      </w:r>
    </w:p>
    <w:p w:rsidR="00B11EB3" w:rsidRDefault="00B11EB3" w:rsidP="00B11EB3">
      <w:pPr>
        <w:pStyle w:val="DanceBody"/>
      </w:pPr>
      <w:r>
        <w:t xml:space="preserve"> 9-16</w:t>
      </w:r>
      <w:r>
        <w:tab/>
        <w:t>1s lead down to bottom &amp; back to top</w:t>
      </w:r>
    </w:p>
    <w:p w:rsidR="00B11EB3" w:rsidRDefault="00B11EB3" w:rsidP="00B11EB3">
      <w:pPr>
        <w:pStyle w:val="DanceBody"/>
      </w:pPr>
      <w:r>
        <w:t>17-24</w:t>
      </w:r>
      <w:r>
        <w:tab/>
        <w:t>1s dance down under arch made by 2s, 1s form arch &amp; 2s dance under back to places, 1s+2s repeat</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A JEWEL IN THE CROWN  (S4x32)  Sq.Set</w:t>
      </w:r>
      <w:r>
        <w:tab/>
        <w:t>Ruth Barnes  After The Rain</w:t>
      </w:r>
    </w:p>
    <w:p w:rsidR="00B11EB3" w:rsidRDefault="00B11EB3" w:rsidP="00B11EB3">
      <w:pPr>
        <w:pStyle w:val="DanceBody"/>
      </w:pPr>
      <w:r>
        <w:t>2 chords – Men move into middle to finish back to back facing partners</w:t>
      </w:r>
    </w:p>
    <w:p w:rsidR="00B11EB3" w:rsidRDefault="00B11EB3" w:rsidP="00B11EB3">
      <w:pPr>
        <w:pStyle w:val="DanceBody"/>
      </w:pPr>
      <w:r>
        <w:t xml:space="preserve"> 1- 8</w:t>
      </w:r>
      <w:r>
        <w:tab/>
        <w:t>All dance double reels of 4, passing partner RSh to begin &amp; giving LH briefly in centre &amp; end in original places</w:t>
      </w:r>
    </w:p>
    <w:p w:rsidR="00B11EB3" w:rsidRDefault="00B11EB3" w:rsidP="00B11EB3">
      <w:pPr>
        <w:pStyle w:val="DanceBody"/>
      </w:pPr>
      <w:r>
        <w:t xml:space="preserve"> 9-16</w:t>
      </w:r>
      <w:r>
        <w:tab/>
        <w:t>All dance Grand Chain giving RH to partner to begin, one step to each hand. (Chain is danced around perimeter, Men dance anticlockwise &amp; finish beside partners)</w:t>
      </w:r>
    </w:p>
    <w:p w:rsidR="00B11EB3" w:rsidRDefault="00B11EB3" w:rsidP="00B11EB3">
      <w:pPr>
        <w:pStyle w:val="DanceBody"/>
      </w:pPr>
      <w:r>
        <w:t>17-20</w:t>
      </w:r>
      <w:r>
        <w:tab/>
        <w:t>All set &amp; Petronella in Tandem one place anticlockwise.</w:t>
      </w:r>
    </w:p>
    <w:p w:rsidR="00B11EB3" w:rsidRDefault="00B11EB3" w:rsidP="00B11EB3">
      <w:pPr>
        <w:pStyle w:val="DanceBody"/>
      </w:pPr>
      <w:r>
        <w:t>21-24</w:t>
      </w:r>
      <w:r>
        <w:tab/>
        <w:t>All set &amp; Petronella in Tandem, Men finish in middle beside partner, facing anticlockwise</w:t>
      </w:r>
    </w:p>
    <w:p w:rsidR="00B11EB3" w:rsidRDefault="00B11EB3" w:rsidP="00B11EB3">
      <w:pPr>
        <w:pStyle w:val="DanceBody"/>
      </w:pPr>
      <w:r>
        <w:t>25-30</w:t>
      </w:r>
      <w:r>
        <w:tab/>
        <w:t>All promenade 3/4 round set, finishing one place to right of their original place</w:t>
      </w:r>
    </w:p>
    <w:p w:rsidR="00B11EB3" w:rsidRDefault="00B11EB3" w:rsidP="00B11EB3">
      <w:pPr>
        <w:pStyle w:val="DanceBody"/>
        <w:keepNext w:val="0"/>
      </w:pPr>
      <w:r>
        <w:t>31-32</w:t>
      </w:r>
      <w:r>
        <w:tab/>
        <w:t>All turn partner RH to finish Men back to back in the middle</w:t>
      </w:r>
    </w:p>
    <w:p w:rsidR="00B11EB3" w:rsidRDefault="00B11EB3" w:rsidP="00B11EB3"/>
    <w:p w:rsidR="00B11EB3" w:rsidRDefault="00B11EB3" w:rsidP="00B11EB3">
      <w:pPr>
        <w:pStyle w:val="Minicrib"/>
      </w:pPr>
      <w:r>
        <w:t>THE JEWEL IN THE NAVEL  (J8x32)  3C (4C Set)</w:t>
      </w:r>
      <w:r>
        <w:tab/>
        <w:t>John Drewry  Australian Bk</w:t>
      </w:r>
    </w:p>
    <w:p w:rsidR="00B11EB3" w:rsidRDefault="00B11EB3" w:rsidP="00B11EB3">
      <w:pPr>
        <w:pStyle w:val="DanceBody"/>
      </w:pPr>
      <w:r>
        <w:t xml:space="preserve"> 1- 8</w:t>
      </w:r>
      <w:r>
        <w:tab/>
        <w:t>1s+2s dance 1/2 double Fig of 8 (1s cast to start), 1M+2M turn RH 1.1/2 times</w:t>
      </w:r>
      <w:r w:rsidRPr="00BA6B4D">
        <w:rPr>
          <w:b/>
        </w:rPr>
        <w:t xml:space="preserve"> while </w:t>
      </w:r>
      <w:r>
        <w:t>Ladies turn LH 1.1/2 times</w:t>
      </w:r>
    </w:p>
    <w:p w:rsidR="00B11EB3" w:rsidRDefault="00B11EB3" w:rsidP="00B11EB3">
      <w:pPr>
        <w:pStyle w:val="DanceBody"/>
      </w:pPr>
      <w:r>
        <w:t xml:space="preserve"> 9-16</w:t>
      </w:r>
      <w:r>
        <w:tab/>
        <w:t>1s+3s dance 1/2 double Fig of 8 (1s cross down to start), 1M+3L turn RH once round</w:t>
      </w:r>
      <w:r w:rsidRPr="00BA6B4D">
        <w:rPr>
          <w:b/>
        </w:rPr>
        <w:t xml:space="preserve"> while </w:t>
      </w:r>
      <w:r>
        <w:t>1L+2M turn LH &amp; 1s end facing up</w:t>
      </w:r>
    </w:p>
    <w:p w:rsidR="00B11EB3" w:rsidRDefault="00B11EB3" w:rsidP="00B11EB3">
      <w:pPr>
        <w:pStyle w:val="DanceBody"/>
      </w:pPr>
      <w:r>
        <w:t>17-24</w:t>
      </w:r>
      <w:r>
        <w:tab/>
        <w:t>2s+1s+3s dance reels of 3 on sides (1s in &amp; up to start)</w:t>
      </w:r>
    </w:p>
    <w:p w:rsidR="00B11EB3" w:rsidRDefault="00B11EB3" w:rsidP="00B11EB3">
      <w:pPr>
        <w:pStyle w:val="DanceBody"/>
        <w:keepNext w:val="0"/>
      </w:pPr>
      <w:r>
        <w:t>25-32</w:t>
      </w:r>
      <w:r>
        <w:tab/>
        <w:t>1s dance 1/2 reels of 3 across (1L with 2s &amp; 1M with 3s), 1s 1/2 turn &amp; twirl to 2</w:t>
      </w:r>
      <w:r w:rsidRPr="00972EEB">
        <w:t>nd</w:t>
      </w:r>
      <w:r>
        <w:t xml:space="preserve"> place own sides</w:t>
      </w:r>
    </w:p>
    <w:p w:rsidR="00B11EB3" w:rsidRDefault="00B11EB3" w:rsidP="00B11EB3"/>
    <w:p w:rsidR="00B11EB3" w:rsidRDefault="00B11EB3" w:rsidP="00B11EB3">
      <w:pPr>
        <w:pStyle w:val="Minicrib"/>
      </w:pPr>
      <w:r>
        <w:t>JIG (LIVELY)  (J4x48)  4C set</w:t>
      </w:r>
      <w:r>
        <w:tab/>
        <w:t>Mike Darney  Centennial Coll</w:t>
      </w:r>
    </w:p>
    <w:p w:rsidR="00B11EB3" w:rsidRDefault="00B11EB3" w:rsidP="00B11EB3">
      <w:pPr>
        <w:pStyle w:val="DanceBody"/>
      </w:pPr>
      <w:r>
        <w:t xml:space="preserve"> 1- 8</w:t>
      </w:r>
      <w:r>
        <w:tab/>
        <w:t>1s lead down between 2s, cross &amp; cast up to 1st place on opposite sides; 1s lead down between 3s, cross, cast up to 2nd place on own sides.</w:t>
      </w:r>
    </w:p>
    <w:p w:rsidR="00B11EB3" w:rsidRDefault="00B11EB3" w:rsidP="00B11EB3">
      <w:pPr>
        <w:pStyle w:val="DanceBody"/>
      </w:pPr>
      <w:r>
        <w:t xml:space="preserve"> 9-12</w:t>
      </w:r>
      <w:r>
        <w:tab/>
        <w:t>1s lead down between 4s, cross &amp; cast up to 3rd place on opposite sides.</w:t>
      </w:r>
    </w:p>
    <w:p w:rsidR="00B11EB3" w:rsidRDefault="00B11EB3" w:rsidP="00B11EB3">
      <w:pPr>
        <w:pStyle w:val="DanceBody"/>
      </w:pPr>
      <w:r>
        <w:t>13-16</w:t>
      </w:r>
      <w:r>
        <w:tab/>
        <w:t>1s cross RH, cast up to 2nd place, 1s turn RH &amp; join LH with 1st corners in Balance-in-Line</w:t>
      </w:r>
    </w:p>
    <w:p w:rsidR="00B11EB3" w:rsidRDefault="00B11EB3" w:rsidP="00B11EB3">
      <w:pPr>
        <w:pStyle w:val="DanceBody"/>
      </w:pPr>
      <w:r>
        <w:t>17-24</w:t>
      </w:r>
      <w:r>
        <w:tab/>
        <w:t>1s+1st corners Balance-in-line, 1s turn RH to Balance-in-line with 2nd corners, 1s turn to own sides</w:t>
      </w:r>
    </w:p>
    <w:p w:rsidR="00B11EB3" w:rsidRDefault="00B11EB3" w:rsidP="00B11EB3">
      <w:pPr>
        <w:pStyle w:val="DanceBody"/>
      </w:pPr>
      <w:r>
        <w:t>25-32</w:t>
      </w:r>
      <w:r>
        <w:tab/>
        <w:t>1s cross down RH to dance reels of 3 on opposite sides (1M+3L RSh, 1L+3L LSh to start)</w:t>
      </w:r>
    </w:p>
    <w:p w:rsidR="00B11EB3" w:rsidRPr="00084AFF" w:rsidRDefault="00B11EB3" w:rsidP="00B11EB3">
      <w:pPr>
        <w:pStyle w:val="DanceBody"/>
      </w:pPr>
      <w:r>
        <w:t>33-40</w:t>
      </w:r>
      <w:r>
        <w:tab/>
        <w:t>1s pass through middle to dance reels of 3 on own sides to finish 1M facing 3M &amp; 1L facing 3L</w:t>
      </w:r>
    </w:p>
    <w:p w:rsidR="00B11EB3" w:rsidRPr="00084AFF" w:rsidRDefault="00B11EB3" w:rsidP="00B11EB3">
      <w:pPr>
        <w:pStyle w:val="DanceBody"/>
      </w:pPr>
      <w:r w:rsidRPr="00B83B64">
        <w:rPr>
          <w:color w:val="000000"/>
        </w:rPr>
        <w:t>41-44</w:t>
      </w:r>
      <w:r w:rsidRPr="00B83B64">
        <w:rPr>
          <w:color w:val="000000"/>
        </w:rPr>
        <w:tab/>
        <w:t xml:space="preserve">1s+3s set, </w:t>
      </w:r>
      <w:bookmarkStart w:id="10" w:name="_Hlk85032428"/>
      <w:r w:rsidRPr="00B83B64">
        <w:rPr>
          <w:color w:val="000000"/>
        </w:rPr>
        <w:t>change places LSh with 2 Pas de Basque. 1s finish facing 4s</w:t>
      </w:r>
      <w:bookmarkEnd w:id="10"/>
    </w:p>
    <w:p w:rsidR="00B11EB3" w:rsidRPr="00B83B64" w:rsidRDefault="00B11EB3" w:rsidP="00B11EB3">
      <w:pPr>
        <w:pStyle w:val="DanceBody"/>
        <w:keepNext w:val="0"/>
        <w:rPr>
          <w:color w:val="000000"/>
        </w:rPr>
      </w:pPr>
      <w:r w:rsidRPr="00B83B64">
        <w:rPr>
          <w:color w:val="000000"/>
        </w:rPr>
        <w:t>45-48</w:t>
      </w:r>
      <w:r w:rsidRPr="00B83B64">
        <w:rPr>
          <w:color w:val="000000"/>
        </w:rPr>
        <w:tab/>
        <w:t>1s+4s set, change places LSh with 2 Pas de Basque. 2 3 4 1</w:t>
      </w:r>
    </w:p>
    <w:p w:rsidR="00B11EB3" w:rsidRDefault="00B11EB3" w:rsidP="00B11EB3"/>
    <w:p w:rsidR="00B11EB3" w:rsidRDefault="00B11EB3" w:rsidP="00B11EB3">
      <w:pPr>
        <w:pStyle w:val="Minicrib"/>
      </w:pPr>
      <w:r>
        <w:t>A JIG FOR ABBIE  (J8x32)  3C (4C set)</w:t>
      </w:r>
      <w:r>
        <w:tab/>
        <w:t>Maureen McCrudden  Woodside Coll</w:t>
      </w:r>
    </w:p>
    <w:p w:rsidR="00B11EB3" w:rsidRDefault="00B11EB3" w:rsidP="00B11EB3">
      <w:pPr>
        <w:pStyle w:val="DanceBody"/>
      </w:pPr>
      <w:r>
        <w:t xml:space="preserve"> 1- 8</w:t>
      </w:r>
      <w:r>
        <w:tab/>
        <w:t>1s 1/2 turn RH, lead down (2s step up 3-4); lead back up to face 2L &amp; take prom hold</w:t>
      </w:r>
    </w:p>
    <w:p w:rsidR="00B11EB3" w:rsidRDefault="00B11EB3" w:rsidP="00B11EB3">
      <w:pPr>
        <w:pStyle w:val="DanceBody"/>
      </w:pPr>
      <w:r>
        <w:t xml:space="preserve"> 9-16</w:t>
      </w:r>
      <w:r>
        <w:tab/>
        <w:t>2L+1s+3M dance 1/2 diag reel of 3 (1s RSh to 2L), 1s turn inward to face 3L; 3L+1s+2M dance 1/2 diag reel of 3 (1s RSh to 3L), 1s turn inward to face 2L (in 3M's place)</w:t>
      </w:r>
    </w:p>
    <w:p w:rsidR="00B11EB3" w:rsidRDefault="00B11EB3" w:rsidP="00B11EB3">
      <w:pPr>
        <w:pStyle w:val="DanceBody"/>
      </w:pPr>
      <w:r>
        <w:t>17-24</w:t>
      </w:r>
      <w:r>
        <w:tab/>
        <w:t>1s repeat 9-16 with 2L+3M (in 1L's place); then with 3L+2M (in 3L's place) to end facing 1st corners</w:t>
      </w:r>
    </w:p>
    <w:p w:rsidR="00B11EB3" w:rsidRDefault="00B11EB3" w:rsidP="00B11EB3">
      <w:pPr>
        <w:pStyle w:val="DanceBody"/>
        <w:keepNext w:val="0"/>
      </w:pPr>
      <w:r>
        <w:t>25-32</w:t>
      </w:r>
      <w:r>
        <w:tab/>
        <w:t>1s dance Corner Pass+Turn with 1st corners; then with 2nd corners, 1s pass RSh (giving "High 5") to 2nd place own side.  2 1 3</w:t>
      </w:r>
    </w:p>
    <w:p w:rsidR="00B11EB3" w:rsidRDefault="00B11EB3" w:rsidP="00B11EB3"/>
    <w:p w:rsidR="00B11EB3" w:rsidRDefault="00B11EB3" w:rsidP="00B11EB3">
      <w:pPr>
        <w:pStyle w:val="Minicrib"/>
      </w:pPr>
      <w:r>
        <w:t>A JIG FOR ALLISON  (J4x32)  4C set</w:t>
      </w:r>
      <w:r>
        <w:tab/>
        <w:t>M McLaughlin  Spring Creek Coll</w:t>
      </w:r>
    </w:p>
    <w:p w:rsidR="00B11EB3" w:rsidRDefault="00B11EB3" w:rsidP="00B11EB3">
      <w:pPr>
        <w:pStyle w:val="DanceBody"/>
      </w:pPr>
      <w:r>
        <w:t xml:space="preserve"> 1- 8</w:t>
      </w:r>
      <w:r>
        <w:tab/>
        <w:t>1s+2s dance RH across &amp; LH across</w:t>
      </w:r>
    </w:p>
    <w:p w:rsidR="00B11EB3" w:rsidRDefault="00B11EB3" w:rsidP="00B11EB3">
      <w:pPr>
        <w:pStyle w:val="DanceBody"/>
      </w:pPr>
      <w:r>
        <w:t xml:space="preserve"> 9-16</w:t>
      </w:r>
      <w:r>
        <w:tab/>
        <w:t>1s lead down middle &amp; back to top crossing to opposite sides</w:t>
      </w:r>
    </w:p>
    <w:p w:rsidR="00B11EB3" w:rsidRDefault="00B11EB3" w:rsidP="00B11EB3">
      <w:pPr>
        <w:pStyle w:val="DanceBody"/>
      </w:pPr>
      <w:r>
        <w:t>17-24</w:t>
      </w:r>
      <w:r>
        <w:tab/>
        <w:t>1s cast below 3s &amp; lead up middle crossing to own sides</w:t>
      </w:r>
    </w:p>
    <w:p w:rsidR="00B11EB3" w:rsidRDefault="00B11EB3" w:rsidP="00B11EB3">
      <w:pPr>
        <w:pStyle w:val="DanceBody"/>
        <w:keepNext w:val="0"/>
      </w:pPr>
      <w:r>
        <w:t>25-32</w:t>
      </w:r>
      <w:r>
        <w:tab/>
        <w:t>1s cast to 4</w:t>
      </w:r>
      <w:r w:rsidRPr="00972EEB">
        <w:t>th</w:t>
      </w:r>
      <w:r>
        <w:t xml:space="preserve"> place</w:t>
      </w:r>
      <w:r w:rsidRPr="00BA6B4D">
        <w:rPr>
          <w:b/>
        </w:rPr>
        <w:t xml:space="preserve"> </w:t>
      </w:r>
      <w:r>
        <w:rPr>
          <w:b/>
        </w:rPr>
        <w:t xml:space="preserve">as </w:t>
      </w:r>
      <w:r>
        <w:t>2s+3s+4s step up, all turn partners RH</w:t>
      </w:r>
    </w:p>
    <w:p w:rsidR="00B11EB3" w:rsidRDefault="00B11EB3" w:rsidP="00B11EB3"/>
    <w:p w:rsidR="00B11EB3" w:rsidRDefault="00B11EB3" w:rsidP="00B11EB3">
      <w:pPr>
        <w:pStyle w:val="Minicrib"/>
      </w:pPr>
      <w:r>
        <w:t>A JIG FOR ANN  (J4x32)  Sq.Set</w:t>
      </w:r>
      <w:r>
        <w:tab/>
        <w:t>L Leavett Brown  Caledonian CD Bk 1</w:t>
      </w:r>
    </w:p>
    <w:p w:rsidR="00B11EB3" w:rsidRDefault="00B11EB3" w:rsidP="00B11EB3">
      <w:pPr>
        <w:pStyle w:val="DanceBody"/>
      </w:pPr>
      <w:r>
        <w:t xml:space="preserve"> 1- 8</w:t>
      </w:r>
      <w:r>
        <w:tab/>
        <w:t>2s &amp; 4s dance anticlockwise 1/2 way round set making arches</w:t>
      </w:r>
      <w:r w:rsidRPr="00BA6B4D">
        <w:rPr>
          <w:b/>
        </w:rPr>
        <w:t xml:space="preserve"> </w:t>
      </w:r>
      <w:r>
        <w:rPr>
          <w:b/>
        </w:rPr>
        <w:t xml:space="preserve">as </w:t>
      </w:r>
      <w:r>
        <w:t>1s &amp; 3s (prom hold) dance clockwise 1/2 way, all dance 1/2 double Ladies Chain</w:t>
      </w:r>
    </w:p>
    <w:p w:rsidR="00B11EB3" w:rsidRDefault="00B11EB3" w:rsidP="00B11EB3">
      <w:pPr>
        <w:pStyle w:val="DanceBody"/>
      </w:pPr>
      <w:r>
        <w:t xml:space="preserve"> 9-16</w:t>
      </w:r>
      <w:r>
        <w:tab/>
        <w:t>1M &amp; 3M with 'new' partner dance RSh reel of 3 with 4s</w:t>
      </w:r>
      <w:r w:rsidRPr="00BA6B4D">
        <w:rPr>
          <w:b/>
        </w:rPr>
        <w:t xml:space="preserve"> while </w:t>
      </w:r>
      <w:r>
        <w:t>1L &amp; 3L dance RSh reel of 3 with 2s</w:t>
      </w:r>
    </w:p>
    <w:p w:rsidR="00B11EB3" w:rsidRDefault="00B11EB3" w:rsidP="00B11EB3">
      <w:pPr>
        <w:pStyle w:val="DanceBody"/>
      </w:pPr>
      <w:r>
        <w:t>17-24</w:t>
      </w:r>
      <w:r>
        <w:tab/>
        <w:t>All set to corners &amp; change places RH, set to &amp; 1/2 turn own partner 2H</w:t>
      </w:r>
    </w:p>
    <w:p w:rsidR="00B11EB3" w:rsidRDefault="00B11EB3" w:rsidP="00B11EB3">
      <w:pPr>
        <w:pStyle w:val="DanceBody"/>
        <w:keepNext w:val="0"/>
      </w:pPr>
      <w:r>
        <w:t>25-32</w:t>
      </w:r>
      <w:r>
        <w:tab/>
        <w:t>All circle 8H round &amp; back All are now 1 place on anticlockwise</w:t>
      </w:r>
    </w:p>
    <w:p w:rsidR="00B11EB3" w:rsidRDefault="00B11EB3" w:rsidP="00B11EB3"/>
    <w:p w:rsidR="00B11EB3" w:rsidRDefault="00B11EB3" w:rsidP="00B11EB3">
      <w:pPr>
        <w:pStyle w:val="Minicrib"/>
      </w:pPr>
      <w:r>
        <w:t>A JIG FOR CHARLIE  (J3x32)  3C set</w:t>
      </w:r>
      <w:r>
        <w:tab/>
        <w:t>Colin Blackhall  Hunter Valley Bk</w:t>
      </w:r>
    </w:p>
    <w:p w:rsidR="00B11EB3" w:rsidRDefault="00B11EB3" w:rsidP="00B11EB3">
      <w:pPr>
        <w:pStyle w:val="DanceBody"/>
        <w:rPr>
          <w:noProof/>
        </w:rPr>
      </w:pPr>
      <w:r>
        <w:rPr>
          <w:noProof/>
        </w:rPr>
        <w:t xml:space="preserve"> 1- 8</w:t>
      </w:r>
      <w:r>
        <w:rPr>
          <w:noProof/>
        </w:rPr>
        <w:tab/>
        <w:t>1s cross RH, cast (2s step up); 1s cross LH &amp; cast (1L up, 1M down) to 1L betwwen 2s facing down, 1M between 3s facing up</w:t>
      </w:r>
    </w:p>
    <w:p w:rsidR="00B11EB3" w:rsidRDefault="00B11EB3" w:rsidP="00B11EB3">
      <w:pPr>
        <w:pStyle w:val="DanceBody"/>
        <w:rPr>
          <w:noProof/>
        </w:rPr>
      </w:pPr>
      <w:r>
        <w:rPr>
          <w:noProof/>
        </w:rPr>
        <w:t xml:space="preserve"> 9-12</w:t>
      </w:r>
      <w:r>
        <w:rPr>
          <w:noProof/>
        </w:rPr>
        <w:tab/>
        <w:t xml:space="preserve">1L+2M &amp; 1M+3L join NH, 1s dance clockwise round 2M/3L </w:t>
      </w:r>
      <w:r w:rsidRPr="00EB4883">
        <w:rPr>
          <w:b/>
          <w:noProof/>
        </w:rPr>
        <w:t>while</w:t>
      </w:r>
      <w:r>
        <w:rPr>
          <w:noProof/>
        </w:rPr>
        <w:t xml:space="preserve"> 2M/3L set turning about on the spot</w:t>
      </w:r>
    </w:p>
    <w:p w:rsidR="00B11EB3" w:rsidRPr="00C77BA3" w:rsidRDefault="00B11EB3" w:rsidP="00B11EB3">
      <w:pPr>
        <w:pStyle w:val="DanceBody"/>
        <w:rPr>
          <w:noProof/>
        </w:rPr>
      </w:pPr>
      <w:r>
        <w:rPr>
          <w:noProof/>
        </w:rPr>
        <w:t>13-16</w:t>
      </w:r>
      <w:r>
        <w:rPr>
          <w:noProof/>
        </w:rPr>
        <w:tab/>
        <w:t>1L+2L  &amp; 1M+3M join NH, 1s dance anticlockwise round 2L/3M set turning about on the spot</w:t>
      </w:r>
    </w:p>
    <w:p w:rsidR="00B11EB3" w:rsidRDefault="00B11EB3" w:rsidP="00B11EB3">
      <w:pPr>
        <w:pStyle w:val="DanceBody"/>
        <w:rPr>
          <w:noProof/>
        </w:rPr>
      </w:pPr>
      <w:r>
        <w:rPr>
          <w:noProof/>
        </w:rPr>
        <w:t>17-24</w:t>
      </w:r>
      <w:r>
        <w:rPr>
          <w:noProof/>
        </w:rPr>
        <w:tab/>
        <w:t>1s cross passing LSh &amp; repeat figure of 9-16 (1L dancing with 3M then 3L, 1M with 2L then 2M) 1s end in 2nd place own side</w:t>
      </w:r>
    </w:p>
    <w:p w:rsidR="00B11EB3" w:rsidRDefault="00B11EB3" w:rsidP="00B11EB3">
      <w:pPr>
        <w:pStyle w:val="DanceBody"/>
        <w:rPr>
          <w:noProof/>
        </w:rPr>
      </w:pPr>
      <w:r>
        <w:rPr>
          <w:noProof/>
        </w:rPr>
        <w:t>25-28</w:t>
      </w:r>
      <w:r>
        <w:rPr>
          <w:noProof/>
        </w:rPr>
        <w:tab/>
        <w:t xml:space="preserve">1s set advancing &amp; 1/2 turn 2H (2 steps) &amp; dance 4 slip steps to 3rd place remaining in center 2H joined </w:t>
      </w:r>
      <w:r>
        <w:rPr>
          <w:b/>
          <w:noProof/>
        </w:rPr>
        <w:t>while</w:t>
      </w:r>
    </w:p>
    <w:p w:rsidR="00B11EB3" w:rsidRDefault="00B11EB3" w:rsidP="00B11EB3">
      <w:pPr>
        <w:pStyle w:val="DanceBody"/>
        <w:rPr>
          <w:noProof/>
        </w:rPr>
      </w:pPr>
      <w:r>
        <w:rPr>
          <w:noProof/>
        </w:rPr>
        <w:tab/>
        <w:t>2s+3s dance 1/2 R&amp;L (no polite turn)</w:t>
      </w:r>
    </w:p>
    <w:p w:rsidR="00B11EB3" w:rsidRDefault="00B11EB3" w:rsidP="00B11EB3">
      <w:pPr>
        <w:pStyle w:val="DanceBody"/>
        <w:rPr>
          <w:noProof/>
        </w:rPr>
      </w:pPr>
      <w:r>
        <w:rPr>
          <w:noProof/>
        </w:rPr>
        <w:t>29-32</w:t>
      </w:r>
      <w:r>
        <w:rPr>
          <w:noProof/>
        </w:rPr>
        <w:tab/>
        <w:t xml:space="preserve">1s 1/2 turn 2H &amp; retire to 3rd place own side </w:t>
      </w:r>
      <w:r>
        <w:rPr>
          <w:b/>
          <w:noProof/>
        </w:rPr>
        <w:t>while</w:t>
      </w:r>
    </w:p>
    <w:p w:rsidR="00B11EB3" w:rsidRDefault="00B11EB3" w:rsidP="00B11EB3">
      <w:pPr>
        <w:pStyle w:val="DanceBody"/>
        <w:keepNext w:val="0"/>
        <w:rPr>
          <w:noProof/>
        </w:rPr>
      </w:pPr>
      <w:r>
        <w:rPr>
          <w:noProof/>
        </w:rPr>
        <w:tab/>
        <w:t>3s+2s continue R&amp;L.  End 2 3 1</w:t>
      </w:r>
    </w:p>
    <w:p w:rsidR="00B11EB3" w:rsidRDefault="00B11EB3" w:rsidP="00B11EB3"/>
    <w:p w:rsidR="00B11EB3" w:rsidRDefault="00B11EB3" w:rsidP="00B11EB3">
      <w:pPr>
        <w:pStyle w:val="Minicrib"/>
      </w:pPr>
      <w:r>
        <w:t>A JIG FOR CORRIE  (J4x32)  4C set</w:t>
      </w:r>
      <w:r>
        <w:tab/>
        <w:t>Jean Shaw</w:t>
      </w:r>
    </w:p>
    <w:p w:rsidR="00B11EB3" w:rsidRPr="005361A7" w:rsidRDefault="00B11EB3" w:rsidP="00B11EB3">
      <w:pPr>
        <w:pStyle w:val="DanceBody"/>
      </w:pPr>
      <w:r w:rsidRPr="005361A7">
        <w:t xml:space="preserve"> 1- 6</w:t>
      </w:r>
      <w:r w:rsidRPr="005361A7">
        <w:tab/>
        <w:t>1s dance down in front of 2s, behind 3s, in front of 4s &amp; face out on own sides (2s, 3s &amp; 4s step up as 1s pass in front/behind)</w:t>
      </w:r>
    </w:p>
    <w:p w:rsidR="00B11EB3" w:rsidRPr="005361A7" w:rsidRDefault="00B11EB3" w:rsidP="00B11EB3">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B11EB3" w:rsidRPr="005361A7" w:rsidRDefault="00B11EB3" w:rsidP="00B11EB3">
      <w:pPr>
        <w:pStyle w:val="DanceBody"/>
      </w:pPr>
      <w:r w:rsidRPr="005361A7">
        <w:t>13-16</w:t>
      </w:r>
      <w:r w:rsidRPr="005361A7">
        <w:tab/>
        <w:t>All 4 couples turn partner RH</w:t>
      </w:r>
    </w:p>
    <w:p w:rsidR="00B11EB3" w:rsidRDefault="00B11EB3" w:rsidP="00B11EB3">
      <w:pPr>
        <w:pStyle w:val="DanceBody"/>
      </w:pPr>
      <w:r>
        <w:t>17-24</w:t>
      </w:r>
      <w:r>
        <w:tab/>
        <w:t>1s+2s 1/2 RH across, 1s+3s 1/2 LH across; 1s+4s 1/2 RH across, all cross RH</w:t>
      </w:r>
    </w:p>
    <w:p w:rsidR="00B11EB3" w:rsidRPr="005361A7"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 JIG FOR DENISE  (J8x32)  3C (4C set)</w:t>
      </w:r>
      <w:r>
        <w:tab/>
        <w:t>A Dix  Reel Friends Bk 3</w:t>
      </w:r>
    </w:p>
    <w:p w:rsidR="00B11EB3" w:rsidRDefault="00B11EB3" w:rsidP="00B11EB3">
      <w:pPr>
        <w:pStyle w:val="DanceBody"/>
      </w:pPr>
      <w:r>
        <w:t xml:space="preserve"> 1- 8</w:t>
      </w:r>
      <w:r>
        <w:tab/>
        <w:t>1s dance reflection reels of 3 on own sides (between 2s to start) ending 1s &amp; 3s in middle 1s facing down &amp; 3s facing up</w:t>
      </w:r>
    </w:p>
    <w:p w:rsidR="00B11EB3" w:rsidRDefault="00B11EB3" w:rsidP="00B11EB3">
      <w:pPr>
        <w:pStyle w:val="DanceBody"/>
      </w:pPr>
      <w:r>
        <w:t xml:space="preserve"> 9-16</w:t>
      </w:r>
      <w:r>
        <w:tab/>
        <w:t>1s+3s dance R&amp;L up/down ending in own places</w:t>
      </w:r>
    </w:p>
    <w:p w:rsidR="00B11EB3" w:rsidRDefault="00B11EB3" w:rsidP="00B11EB3">
      <w:pPr>
        <w:pStyle w:val="DanceBody"/>
      </w:pPr>
      <w:r>
        <w:t>17-24</w:t>
      </w:r>
      <w:r>
        <w:tab/>
        <w:t>1s cast 1 place to dance 1/2 Fig of 8 up round 2s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val="en-US"/>
        </w:rPr>
      </w:pPr>
      <w:r>
        <w:rPr>
          <w:lang w:val="en-US"/>
        </w:rPr>
        <w:t>A JIG FOR ELIZABETH ANN  (J8x32) 3C (4c set)</w:t>
      </w:r>
      <w:r>
        <w:rPr>
          <w:lang w:val="en-US"/>
        </w:rPr>
        <w:tab/>
        <w:t>E McRanor  Suncoast Collection</w:t>
      </w:r>
    </w:p>
    <w:p w:rsidR="00B11EB3" w:rsidRPr="00C237FC" w:rsidRDefault="00B11EB3" w:rsidP="00B11EB3">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B11EB3" w:rsidRPr="00C237FC" w:rsidRDefault="00B11EB3" w:rsidP="00B11EB3">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B11EB3" w:rsidRPr="00C237FC" w:rsidRDefault="00B11EB3" w:rsidP="00B11EB3">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B11EB3" w:rsidRPr="00C237FC" w:rsidRDefault="00B11EB3" w:rsidP="00B11EB3">
      <w:pPr>
        <w:pStyle w:val="DanceBody"/>
        <w:keepNext w:val="0"/>
        <w:rPr>
          <w:lang w:val="en-US"/>
        </w:rPr>
      </w:pPr>
      <w:r w:rsidRPr="00C237FC">
        <w:rPr>
          <w:lang w:val="en-US"/>
        </w:rPr>
        <w:t>25-32</w:t>
      </w:r>
      <w:r w:rsidRPr="00C237FC">
        <w:rPr>
          <w:lang w:val="en-US"/>
        </w:rPr>
        <w:tab/>
        <w:t>2s+1s dance R&amp;L</w:t>
      </w:r>
    </w:p>
    <w:p w:rsidR="00B11EB3" w:rsidRDefault="00B11EB3" w:rsidP="00B11EB3"/>
    <w:p w:rsidR="00B11EB3" w:rsidRDefault="00B11EB3" w:rsidP="00B11EB3">
      <w:pPr>
        <w:pStyle w:val="Minicrib"/>
      </w:pPr>
      <w:r>
        <w:t>A JIG FOR ELTHEA  (J6x32)  2C (3C set)</w:t>
      </w:r>
      <w:r>
        <w:tab/>
        <w:t>John S Trew  Martello Tower 5</w:t>
      </w:r>
    </w:p>
    <w:p w:rsidR="00B11EB3" w:rsidRDefault="00B11EB3" w:rsidP="00B11EB3">
      <w:pPr>
        <w:pStyle w:val="DanceBody"/>
      </w:pPr>
      <w:r>
        <w:t xml:space="preserve"> 1- 8</w:t>
      </w:r>
      <w:r>
        <w:tab/>
        <w:t>1s lead down the middle followed by 2s; 2s lead to top followed by 1s.  2 1</w:t>
      </w:r>
    </w:p>
    <w:p w:rsidR="00B11EB3" w:rsidRDefault="00B11EB3" w:rsidP="00B11EB3">
      <w:pPr>
        <w:pStyle w:val="DanceBody"/>
      </w:pPr>
      <w:r>
        <w:t xml:space="preserve"> 9-16</w:t>
      </w:r>
      <w:r>
        <w:tab/>
        <w:t>1s dance Fig of 8 up round 2s</w:t>
      </w:r>
    </w:p>
    <w:p w:rsidR="00B11EB3" w:rsidRDefault="00B11EB3" w:rsidP="00B11EB3">
      <w:pPr>
        <w:pStyle w:val="DanceBody"/>
      </w:pPr>
      <w:r>
        <w:t>17-24</w:t>
      </w:r>
      <w:r>
        <w:tab/>
        <w:t>2s dance Fig of 8 down round 1s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A JIG FOR ERIC AND MARGARET  (J8x32)  3C (4C set)</w:t>
      </w:r>
      <w:r>
        <w:tab/>
        <w:t>Peter Knapman  25 Years On - New Kilpatrick</w:t>
      </w:r>
    </w:p>
    <w:p w:rsidR="00B11EB3" w:rsidRDefault="00B11EB3" w:rsidP="00B11EB3">
      <w:pPr>
        <w:pStyle w:val="DanceBody"/>
      </w:pPr>
      <w:r>
        <w:t xml:space="preserve"> 1- 8</w:t>
      </w:r>
      <w:r>
        <w:tab/>
        <w:t>1s cross RH &amp; cast to 2</w:t>
      </w:r>
      <w:r w:rsidRPr="00972EEB">
        <w:t>nd</w:t>
      </w:r>
      <w:r>
        <w:t xml:space="preserve"> place, cross LH &amp; cast below 3s</w:t>
      </w:r>
    </w:p>
    <w:p w:rsidR="00B11EB3" w:rsidRDefault="00B11EB3" w:rsidP="00B11EB3">
      <w:pPr>
        <w:pStyle w:val="DanceBody"/>
      </w:pPr>
      <w:r>
        <w:t xml:space="preserve"> 9-16</w:t>
      </w:r>
      <w:r>
        <w:tab/>
        <w:t>1s lead up to top crossing &amp; cast to 2</w:t>
      </w:r>
      <w:r w:rsidRPr="00972EEB">
        <w:t>nd</w:t>
      </w:r>
      <w:r>
        <w:t xml:space="preserve"> place, 1s turn RH to end in Prom hold facing 3L.</w:t>
      </w:r>
    </w:p>
    <w:p w:rsidR="00B11EB3" w:rsidRDefault="00B11EB3" w:rsidP="00B11EB3">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B11EB3" w:rsidRDefault="00B11EB3" w:rsidP="00B11EB3">
      <w:pPr>
        <w:pStyle w:val="DanceBody"/>
        <w:keepNext w:val="0"/>
      </w:pPr>
      <w:r>
        <w:t>25-32</w:t>
      </w:r>
      <w:r>
        <w:tab/>
        <w:t>1s set twice &amp; turn RH</w:t>
      </w:r>
      <w:r w:rsidRPr="00BA6B4D">
        <w:rPr>
          <w:b/>
        </w:rPr>
        <w:t xml:space="preserve"> while </w:t>
      </w:r>
      <w:r>
        <w:t>2s+3s cross RH &amp; set, 2s+3s change places RH on sides &amp; set. 2 1 3</w:t>
      </w:r>
    </w:p>
    <w:p w:rsidR="00B11EB3" w:rsidRDefault="00B11EB3" w:rsidP="00B11EB3"/>
    <w:p w:rsidR="00B11EB3" w:rsidRDefault="00B11EB3" w:rsidP="00B11EB3">
      <w:pPr>
        <w:pStyle w:val="Minicrib"/>
      </w:pPr>
      <w:r>
        <w:t>A JIG FOR GARRY  (J8x32)  3C (4C set)</w:t>
      </w:r>
      <w:r>
        <w:tab/>
        <w:t>Derek Haynes  Carnforth Coll 6</w:t>
      </w:r>
    </w:p>
    <w:p w:rsidR="00B11EB3" w:rsidRDefault="00B11EB3" w:rsidP="00B11EB3">
      <w:pPr>
        <w:pStyle w:val="DanceBody"/>
      </w:pPr>
      <w:r>
        <w:t xml:space="preserve"> 1- 8</w:t>
      </w:r>
      <w:r>
        <w:tab/>
        <w:t>1s cross RH &amp; cast 1 place, 1s cross RH &amp; 1M casts up to end between 2s</w:t>
      </w:r>
      <w:r w:rsidRPr="00BA6B4D">
        <w:rPr>
          <w:b/>
        </w:rPr>
        <w:t xml:space="preserve"> </w:t>
      </w:r>
      <w:r>
        <w:rPr>
          <w:b/>
        </w:rPr>
        <w:t xml:space="preserve">as </w:t>
      </w:r>
      <w:r>
        <w:t>1L casts down to end between 3s</w:t>
      </w:r>
    </w:p>
    <w:p w:rsidR="00B11EB3" w:rsidRDefault="00B11EB3" w:rsidP="00B11EB3">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B11EB3" w:rsidRDefault="00B11EB3" w:rsidP="00B11EB3">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B11EB3" w:rsidRDefault="00B11EB3" w:rsidP="00B11EB3">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B11EB3" w:rsidRDefault="00B11EB3" w:rsidP="00B11EB3">
      <w:pPr>
        <w:pStyle w:val="DanceBody"/>
        <w:keepNext w:val="0"/>
      </w:pPr>
      <w:r>
        <w:t>25-32</w:t>
      </w:r>
      <w:r>
        <w:tab/>
        <w:t>1s dance RH across (1L with 2s, 1M with 3s), pass RSh &amp; dance LH across with other couple</w:t>
      </w:r>
    </w:p>
    <w:p w:rsidR="00B11EB3" w:rsidRDefault="00B11EB3" w:rsidP="00B11EB3"/>
    <w:p w:rsidR="00B11EB3" w:rsidRDefault="00B11EB3" w:rsidP="00B11EB3">
      <w:pPr>
        <w:pStyle w:val="Minicrib"/>
      </w:pPr>
      <w:r>
        <w:t>A JIG FOR HELEN  (J4x40)  4C set</w:t>
      </w:r>
      <w:r>
        <w:tab/>
        <w:t>Peter Avery  Newcastle Half Century Bk</w:t>
      </w:r>
    </w:p>
    <w:p w:rsidR="00B11EB3" w:rsidRPr="00273A35" w:rsidRDefault="00B11EB3" w:rsidP="00B11EB3">
      <w:pPr>
        <w:pStyle w:val="DanceBody"/>
      </w:pPr>
      <w:r w:rsidRPr="00273A35">
        <w:t xml:space="preserve"> 1- 8</w:t>
      </w:r>
      <w:r w:rsidRPr="00273A35">
        <w:tab/>
        <w:t>All join hands on sides &amp; set, all circle 8H 1/2 round to opp sides, &amp; all set</w:t>
      </w:r>
    </w:p>
    <w:p w:rsidR="00B11EB3" w:rsidRPr="00273A35" w:rsidRDefault="00B11EB3" w:rsidP="00B11EB3">
      <w:pPr>
        <w:pStyle w:val="DanceBody"/>
      </w:pPr>
      <w:r w:rsidRPr="00273A35">
        <w:t xml:space="preserve"> 9-12</w:t>
      </w:r>
      <w:r w:rsidRPr="00273A35">
        <w:tab/>
        <w:t>1s+4s dance RH across to finish RHJ in centre, 1s facing down, 4s facing up</w:t>
      </w:r>
    </w:p>
    <w:p w:rsidR="00B11EB3" w:rsidRPr="00273A35" w:rsidRDefault="00B11EB3" w:rsidP="00B11EB3">
      <w:pPr>
        <w:pStyle w:val="DanceBody"/>
      </w:pPr>
      <w:r w:rsidRPr="00273A35">
        <w:t>13-16</w:t>
      </w:r>
      <w:r w:rsidRPr="00273A35">
        <w:tab/>
        <w:t xml:space="preserve">1s cross below 2s and cast up to 3rd place </w:t>
      </w:r>
      <w:r w:rsidRPr="00273A35">
        <w:rPr>
          <w:b/>
        </w:rPr>
        <w:t>while</w:t>
      </w:r>
      <w:r w:rsidRPr="00273A35">
        <w:t xml:space="preserve"> 4s cross above 3s and cast down to 2nd place own sides (2s &amp; 3s step down/up 15-16)</w:t>
      </w:r>
    </w:p>
    <w:p w:rsidR="00B11EB3" w:rsidRPr="00273A35" w:rsidRDefault="00B11EB3" w:rsidP="00B11EB3">
      <w:pPr>
        <w:pStyle w:val="DanceBody"/>
      </w:pPr>
      <w:r w:rsidRPr="00273A35">
        <w:t>17-24</w:t>
      </w:r>
      <w:r w:rsidRPr="00273A35">
        <w:tab/>
        <w:t>2s+3s repeat bars 9-16 (1s &amp; 4s step down/up 23-24)</w:t>
      </w:r>
    </w:p>
    <w:p w:rsidR="00B11EB3" w:rsidRPr="00273A35" w:rsidRDefault="00B11EB3" w:rsidP="00B11EB3">
      <w:pPr>
        <w:pStyle w:val="DanceBody"/>
      </w:pPr>
      <w:r w:rsidRPr="00273A35">
        <w:t>25-32</w:t>
      </w:r>
      <w:r w:rsidRPr="00273A35">
        <w:tab/>
        <w:t>1s NHJ dance up and cast to 4</w:t>
      </w:r>
      <w:r w:rsidRPr="007A630B">
        <w:t>th</w:t>
      </w:r>
      <w:r w:rsidRPr="00273A35">
        <w:t xml:space="preserve"> place </w:t>
      </w:r>
      <w:r w:rsidRPr="00273A35">
        <w:rPr>
          <w:b/>
        </w:rPr>
        <w:t>while</w:t>
      </w:r>
      <w:r w:rsidRPr="00273A35">
        <w:t xml:space="preserve"> 4s+3s+2s set twice &amp; turn partner RH</w:t>
      </w:r>
    </w:p>
    <w:p w:rsidR="00B11EB3" w:rsidRPr="00273A35" w:rsidRDefault="00B11EB3" w:rsidP="00B11EB3">
      <w:pPr>
        <w:pStyle w:val="DanceBody"/>
        <w:keepNext w:val="0"/>
      </w:pPr>
      <w:r w:rsidRPr="00273A35">
        <w:t>33-40</w:t>
      </w:r>
      <w:r w:rsidRPr="00273A35">
        <w:tab/>
        <w:t>4s+3s+2s Allemande. End 2 3 4 1</w:t>
      </w:r>
    </w:p>
    <w:p w:rsidR="00B11EB3" w:rsidRDefault="00B11EB3" w:rsidP="00B11EB3"/>
    <w:p w:rsidR="00B11EB3" w:rsidRDefault="00B11EB3" w:rsidP="00B11EB3">
      <w:pPr>
        <w:pStyle w:val="Minicrib"/>
      </w:pPr>
      <w:r>
        <w:t>A JIG FOR JACK  (J8x32)  3C (4C set)</w:t>
      </w:r>
      <w:r>
        <w:tab/>
        <w:t>J Trevor Stephenson  The Ayton Collection</w:t>
      </w:r>
    </w:p>
    <w:p w:rsidR="00B11EB3" w:rsidRPr="007340E9" w:rsidRDefault="00B11EB3" w:rsidP="00B11EB3">
      <w:pPr>
        <w:pStyle w:val="DanceBody"/>
      </w:pPr>
      <w:r w:rsidRPr="007340E9">
        <w:t xml:space="preserve"> 1- 4</w:t>
      </w:r>
      <w:r w:rsidRPr="007340E9">
        <w:tab/>
        <w:t>1M+3L set, turning left about on bar 2, 1M+3L cast 2 places down/up (2M+3M also 1L+2L step up/down)</w:t>
      </w:r>
    </w:p>
    <w:p w:rsidR="00B11EB3" w:rsidRPr="007340E9" w:rsidRDefault="00B11EB3" w:rsidP="00B11EB3">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B11EB3" w:rsidRPr="007340E9" w:rsidRDefault="00B11EB3" w:rsidP="00B11EB3">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B11EB3" w:rsidRPr="007340E9" w:rsidRDefault="00B11EB3" w:rsidP="00B11EB3">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B11EB3" w:rsidRPr="007340E9" w:rsidRDefault="00B11EB3" w:rsidP="00B11EB3">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B11EB3" w:rsidRPr="007340E9" w:rsidRDefault="00B11EB3" w:rsidP="00B11EB3">
      <w:pPr>
        <w:pStyle w:val="DanceBody"/>
      </w:pPr>
      <w:r w:rsidRPr="007340E9">
        <w:t>15-16</w:t>
      </w:r>
      <w:r w:rsidRPr="007340E9">
        <w:tab/>
        <w:t>1s+2s+3s set advancing to form circle</w:t>
      </w:r>
    </w:p>
    <w:p w:rsidR="00B11EB3" w:rsidRPr="007340E9" w:rsidRDefault="00B11EB3" w:rsidP="00B11EB3">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B11EB3" w:rsidRPr="007340E9" w:rsidRDefault="00B11EB3" w:rsidP="00B11EB3">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B11EB3" w:rsidRDefault="00B11EB3" w:rsidP="00B11EB3"/>
    <w:p w:rsidR="00B11EB3" w:rsidRDefault="00B11EB3" w:rsidP="00B11EB3">
      <w:pPr>
        <w:pStyle w:val="Minicrib"/>
      </w:pPr>
      <w:r>
        <w:t>JIG FOR JANE  (J8x32)  3C (4C set)</w:t>
      </w:r>
      <w:r>
        <w:tab/>
        <w:t>A&amp;Ian Jamieson  Glen Orrin Coll 2</w:t>
      </w:r>
    </w:p>
    <w:p w:rsidR="00B11EB3" w:rsidRDefault="00B11EB3" w:rsidP="00B11EB3">
      <w:pPr>
        <w:pStyle w:val="DanceBody"/>
      </w:pPr>
      <w:r>
        <w:t xml:space="preserve"> 1- 8</w:t>
      </w:r>
      <w:r>
        <w:tab/>
        <w:t>1L+2s dances RH across &amp; back</w:t>
      </w:r>
      <w:r w:rsidRPr="00BA6B4D">
        <w:rPr>
          <w:b/>
        </w:rPr>
        <w:t xml:space="preserve"> while </w:t>
      </w:r>
      <w:r>
        <w:t>1M travels clockwise round 2s+3s back to place</w:t>
      </w:r>
    </w:p>
    <w:p w:rsidR="00B11EB3" w:rsidRDefault="00B11EB3" w:rsidP="00B11EB3">
      <w:pPr>
        <w:pStyle w:val="DanceBody"/>
      </w:pPr>
      <w:r>
        <w:t xml:space="preserve"> 9-16</w:t>
      </w:r>
      <w:r>
        <w:tab/>
        <w:t>1L followed by partner casts down 2 places, crosses, casts up behind 3M &amp; in to face 2L</w:t>
      </w:r>
      <w:r w:rsidRPr="00BA6B4D">
        <w:rPr>
          <w:b/>
        </w:rPr>
        <w:t xml:space="preserve"> while </w:t>
      </w:r>
      <w:r>
        <w:t>1M dances up between 3s to face 3L</w:t>
      </w:r>
    </w:p>
    <w:p w:rsidR="00B11EB3" w:rsidRDefault="00B11EB3" w:rsidP="00B11EB3">
      <w:pPr>
        <w:pStyle w:val="DanceBody"/>
      </w:pPr>
      <w:r>
        <w:t>17-24</w:t>
      </w:r>
      <w:r>
        <w:tab/>
        <w:t>1s dance RSh reels of 3 across set (Lady with 2s &amp; Man with 3s)</w:t>
      </w:r>
    </w:p>
    <w:p w:rsidR="00B11EB3" w:rsidRDefault="00B11EB3" w:rsidP="00B11EB3">
      <w:pPr>
        <w:pStyle w:val="DanceBody"/>
        <w:keepNext w:val="0"/>
      </w:pPr>
      <w:r>
        <w:t>25-32</w:t>
      </w:r>
      <w:r>
        <w:tab/>
        <w:t>1s dance out between 2L+3L, cast (Lady up &amp; Man down), meet &amp; turn to 2</w:t>
      </w:r>
      <w:r w:rsidRPr="00972EEB">
        <w:t>nd</w:t>
      </w:r>
      <w:r>
        <w:t xml:space="preserve"> places</w:t>
      </w:r>
    </w:p>
    <w:p w:rsidR="00B11EB3" w:rsidRDefault="00B11EB3" w:rsidP="00B11EB3"/>
    <w:p w:rsidR="00B11EB3" w:rsidRDefault="00B11EB3" w:rsidP="00B11EB3">
      <w:pPr>
        <w:pStyle w:val="Minicrib"/>
      </w:pPr>
      <w:r>
        <w:t>A JIG FOR JEAN  (J8x32)  3C (4C set)</w:t>
      </w:r>
      <w:r>
        <w:tab/>
        <w:t>Sheila Trafford  Newcastle 70th Anniversary</w:t>
      </w:r>
    </w:p>
    <w:p w:rsidR="00B11EB3" w:rsidRDefault="00B11EB3" w:rsidP="00B11EB3">
      <w:pPr>
        <w:pStyle w:val="DanceBody"/>
      </w:pPr>
      <w:r>
        <w:t xml:space="preserve"> 1- 8</w:t>
      </w:r>
      <w:r>
        <w:tab/>
        <w:t>1s cross RH, cast (2s step up); 1s dance 1/2 Figs 8, 1M up between 2s, 1L down between 3s. 1M faces down, 1L faces up.  2 1 3</w:t>
      </w:r>
    </w:p>
    <w:p w:rsidR="00B11EB3" w:rsidRDefault="00B11EB3" w:rsidP="00B11EB3">
      <w:pPr>
        <w:pStyle w:val="DanceBody"/>
      </w:pPr>
      <w:r>
        <w:t xml:space="preserve"> 9-16</w:t>
      </w:r>
      <w:r>
        <w:tab/>
        <w:t xml:space="preserve">2s+3s dance full RSh reels of 3 on sides </w:t>
      </w:r>
      <w:r>
        <w:rPr>
          <w:b/>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B11EB3" w:rsidRDefault="00B11EB3" w:rsidP="00B11EB3">
      <w:pPr>
        <w:pStyle w:val="DanceBody"/>
      </w:pPr>
      <w:r>
        <w:t>17-24</w:t>
      </w:r>
      <w:r>
        <w:tab/>
        <w:t>1s dance 6 bars "Hello-Goodbye" setting finishing in 2nd place own side &amp; all 3 couples set</w:t>
      </w:r>
    </w:p>
    <w:p w:rsidR="00B11EB3" w:rsidRDefault="00B11EB3" w:rsidP="00B11EB3">
      <w:pPr>
        <w:pStyle w:val="DanceBody"/>
        <w:keepNext w:val="0"/>
      </w:pPr>
      <w:r>
        <w:t>25-32</w:t>
      </w:r>
      <w:r>
        <w:tab/>
        <w:t>All 1/2 turn partner RH, pull back RSh &amp; dance out to opp sides; all set &amp; cross RH.  2 1 3</w:t>
      </w:r>
    </w:p>
    <w:p w:rsidR="00B11EB3" w:rsidRDefault="00B11EB3" w:rsidP="00B11EB3"/>
    <w:p w:rsidR="00B11EB3" w:rsidRDefault="00B11EB3" w:rsidP="00B11EB3">
      <w:pPr>
        <w:pStyle w:val="Minicrib"/>
      </w:pPr>
      <w:r>
        <w:t>A JIG FOR JENNIFER  (J8x32)  3C (4C set)</w:t>
      </w:r>
      <w:r>
        <w:tab/>
        <w:t>Nan Lawson  The West Wynd</w:t>
      </w:r>
    </w:p>
    <w:p w:rsidR="00B11EB3" w:rsidRDefault="00B11EB3" w:rsidP="00B11EB3">
      <w:pPr>
        <w:pStyle w:val="DanceBody"/>
      </w:pPr>
      <w:r>
        <w:t xml:space="preserve"> 1- 8</w:t>
      </w:r>
      <w:r>
        <w:tab/>
        <w:t>1M+3L Adv+Ret (2 steps each); 1M+3L turn RH back to place (4 bars)</w:t>
      </w:r>
    </w:p>
    <w:p w:rsidR="00B11EB3" w:rsidRDefault="00B11EB3" w:rsidP="00B11EB3">
      <w:pPr>
        <w:pStyle w:val="DanceBody"/>
      </w:pPr>
      <w:r>
        <w:t xml:space="preserve"> 9-16</w:t>
      </w:r>
      <w:r>
        <w:tab/>
        <w:t>1L+3M repeat bars 1-8</w:t>
      </w:r>
    </w:p>
    <w:p w:rsidR="00B11EB3" w:rsidRDefault="00B11EB3" w:rsidP="00B11EB3">
      <w:pPr>
        <w:pStyle w:val="DanceBody"/>
      </w:pPr>
      <w:r>
        <w:t>17-24</w:t>
      </w:r>
      <w:r>
        <w:tab/>
        <w:t>All 3 couples join hands on side &amp; Adv+Ret; 2s dance DoSiDo</w:t>
      </w:r>
    </w:p>
    <w:p w:rsidR="00B11EB3" w:rsidRDefault="00B11EB3" w:rsidP="00B11EB3">
      <w:pPr>
        <w:pStyle w:val="DanceBody"/>
        <w:keepNext w:val="0"/>
      </w:pPr>
      <w:r>
        <w:t>25-32</w:t>
      </w:r>
      <w:r>
        <w:tab/>
        <w:t>1s+2s dance Set &amp; Rotate to end 2 1 3</w:t>
      </w:r>
    </w:p>
    <w:p w:rsidR="00B11EB3" w:rsidRDefault="00B11EB3" w:rsidP="00B11EB3"/>
    <w:p w:rsidR="00B11EB3" w:rsidRDefault="00B11EB3" w:rsidP="00B11EB3">
      <w:pPr>
        <w:pStyle w:val="Minicrib"/>
      </w:pPr>
      <w:r>
        <w:t>A JIG FOR JESSIE  (J8x40)  3C (4C set)</w:t>
      </w:r>
      <w:r>
        <w:tab/>
        <w:t>Lesley McCourt</w:t>
      </w:r>
    </w:p>
    <w:p w:rsidR="00B11EB3" w:rsidRDefault="00B11EB3" w:rsidP="00B11EB3">
      <w:pPr>
        <w:pStyle w:val="DanceBody"/>
      </w:pPr>
      <w:r>
        <w:t xml:space="preserve"> 1- 8</w:t>
      </w:r>
      <w:r>
        <w:tab/>
        <w:t>1s lead down the middle &amp; back up to top. 2s &amp; 3s step in ready for …</w:t>
      </w:r>
    </w:p>
    <w:p w:rsidR="00B11EB3" w:rsidRDefault="00B11EB3" w:rsidP="00B11EB3">
      <w:pPr>
        <w:pStyle w:val="DanceBody"/>
      </w:pPr>
      <w:r>
        <w:t xml:space="preserve"> 9-16</w:t>
      </w:r>
      <w:r>
        <w:tab/>
        <w:t>1s+2s+3s dance promenade</w:t>
      </w:r>
    </w:p>
    <w:p w:rsidR="00B11EB3" w:rsidRDefault="00B11EB3" w:rsidP="00B11EB3">
      <w:pPr>
        <w:pStyle w:val="DanceBody"/>
      </w:pPr>
      <w:r>
        <w:t>17-24</w:t>
      </w:r>
      <w:r>
        <w:tab/>
        <w:t>1s set, cast (2s step up); 1s turn LH to finish facing 1st corners</w:t>
      </w:r>
    </w:p>
    <w:p w:rsidR="00B11EB3" w:rsidRDefault="00B11EB3" w:rsidP="00B11EB3">
      <w:pPr>
        <w:pStyle w:val="DanceBody"/>
      </w:pPr>
      <w:r>
        <w:t>25-32</w:t>
      </w:r>
      <w:r>
        <w:tab/>
        <w:t>1s dance a 1/2 diag reel of 4 with 1st corners, pass RSh &amp; dance 1/2 diag reel of 4 with 2nd corners. 1s finish in 2nd place on opp sides. (3) (1) (2)</w:t>
      </w:r>
    </w:p>
    <w:p w:rsidR="00B11EB3" w:rsidRDefault="00B11EB3" w:rsidP="00B11EB3">
      <w:pPr>
        <w:pStyle w:val="DanceBody"/>
        <w:keepNext w:val="0"/>
      </w:pPr>
      <w:r>
        <w:t>33-40</w:t>
      </w:r>
      <w:r>
        <w:tab/>
        <w:t>3s+1s+2s chase clockwise 1/2 round; all turn partner RH.  2 1 3</w:t>
      </w:r>
    </w:p>
    <w:p w:rsidR="00B11EB3" w:rsidRDefault="00B11EB3" w:rsidP="00B11EB3"/>
    <w:p w:rsidR="00B11EB3" w:rsidRDefault="00B11EB3" w:rsidP="00B11EB3">
      <w:pPr>
        <w:pStyle w:val="Minicrib"/>
      </w:pPr>
      <w:r>
        <w:t>A JIG FOR JIM AND JOE  (J5x32)  5C set</w:t>
      </w:r>
      <w:r>
        <w:tab/>
        <w:t>Stewart Adam  Dunedin 6</w:t>
      </w:r>
    </w:p>
    <w:p w:rsidR="00B11EB3" w:rsidRDefault="00B11EB3" w:rsidP="00B11EB3">
      <w:pPr>
        <w:pStyle w:val="DanceBody"/>
      </w:pPr>
      <w:r>
        <w:t xml:space="preserve"> 1- 4</w:t>
      </w:r>
      <w:r>
        <w:tab/>
        <w:t>1s &amp; 3s turn partner RH &amp; cast (2s &amp; 4s step up);</w:t>
      </w:r>
    </w:p>
    <w:p w:rsidR="00B11EB3" w:rsidRDefault="00B11EB3" w:rsidP="00B11EB3">
      <w:pPr>
        <w:pStyle w:val="DanceBody"/>
      </w:pPr>
      <w:r>
        <w:t xml:space="preserve"> 5- 8</w:t>
      </w:r>
      <w:r>
        <w:tab/>
        <w:t xml:space="preserve">1M+4M+2L+1L </w:t>
      </w:r>
      <w:r>
        <w:rPr>
          <w:b/>
        </w:rPr>
        <w:t>also</w:t>
      </w:r>
      <w:r>
        <w:t xml:space="preserve"> 3M+5M+4L+3L dance 1/2 diag R&amp;L (no polite turns) </w:t>
      </w:r>
      <w:r>
        <w:rPr>
          <w:b/>
        </w:rPr>
        <w:t>while</w:t>
      </w:r>
      <w:r>
        <w:t xml:space="preserve"> 2M+5L set to each other</w:t>
      </w:r>
    </w:p>
    <w:p w:rsidR="00B11EB3" w:rsidRDefault="00B11EB3" w:rsidP="00B11EB3">
      <w:pPr>
        <w:pStyle w:val="DanceBody"/>
      </w:pPr>
      <w:r>
        <w:t xml:space="preserve"> 9-16</w:t>
      </w:r>
      <w:r>
        <w:tab/>
        <w:t>2M+4M+1L (at top) &amp; 1M+5M+2L+3L (in middle) &amp; 3M+5L+4L (at bottom) circle round to left &amp; back</w:t>
      </w:r>
    </w:p>
    <w:p w:rsidR="00B11EB3" w:rsidRDefault="00B11EB3" w:rsidP="00B11EB3">
      <w:pPr>
        <w:pStyle w:val="DanceBody"/>
      </w:pPr>
      <w:r>
        <w:t>17-20</w:t>
      </w:r>
      <w:r>
        <w:tab/>
        <w:t>All repeat 5-8</w:t>
      </w:r>
    </w:p>
    <w:p w:rsidR="00B11EB3" w:rsidRDefault="00B11EB3" w:rsidP="00B11EB3">
      <w:pPr>
        <w:pStyle w:val="DanceBody"/>
      </w:pPr>
      <w:r>
        <w:t>21-24</w:t>
      </w:r>
      <w:r>
        <w:tab/>
        <w:t xml:space="preserve">All turn partner RH, 1s &amp; 3s cast 1 place </w:t>
      </w:r>
      <w:r>
        <w:rPr>
          <w:b/>
        </w:rPr>
        <w:t>while</w:t>
      </w:r>
      <w:r>
        <w:t xml:space="preserve"> 4s &amp; 5s dance up 1 place </w:t>
      </w:r>
      <w:r>
        <w:rPr>
          <w:b/>
        </w:rPr>
        <w:t>while</w:t>
      </w:r>
      <w:r>
        <w:t xml:space="preserve"> 2s turn partner RH.  2 4 1 5 3</w:t>
      </w:r>
    </w:p>
    <w:p w:rsidR="00B11EB3" w:rsidRDefault="00B11EB3" w:rsidP="00B11EB3">
      <w:pPr>
        <w:pStyle w:val="DanceBody"/>
        <w:keepNext w:val="0"/>
      </w:pPr>
      <w:r>
        <w:t>25-32</w:t>
      </w:r>
      <w:r>
        <w:tab/>
        <w:t>All circle 10H round &amp; back.  End 2 4 1 5 3</w:t>
      </w:r>
    </w:p>
    <w:p w:rsidR="00B11EB3" w:rsidRDefault="00B11EB3" w:rsidP="00B11EB3"/>
    <w:p w:rsidR="00B11EB3" w:rsidRDefault="00B11EB3" w:rsidP="00B11EB3">
      <w:pPr>
        <w:pStyle w:val="Minicrib"/>
        <w:rPr>
          <w:lang w:val="en-US"/>
        </w:rPr>
      </w:pPr>
      <w:r>
        <w:rPr>
          <w:lang w:val="en-US"/>
        </w:rPr>
        <w:t>A JIG FOR JOAN  (J5x40)  5C</w:t>
      </w:r>
      <w:r>
        <w:rPr>
          <w:lang w:val="en-US"/>
        </w:rPr>
        <w:tab/>
        <w:t>Elizabeth Neill, 2017</w:t>
      </w:r>
    </w:p>
    <w:p w:rsidR="00B11EB3" w:rsidRDefault="00B11EB3" w:rsidP="00B11EB3">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B11EB3" w:rsidRPr="004E5ABB" w:rsidRDefault="00B11EB3" w:rsidP="00B11EB3">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lang w:val="en-US"/>
        </w:rPr>
        <w:t>while</w:t>
      </w:r>
      <w:r>
        <w:rPr>
          <w:b/>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B11EB3" w:rsidRDefault="00B11EB3" w:rsidP="00B11EB3">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B11EB3" w:rsidRDefault="00B11EB3" w:rsidP="00B11EB3">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B11EB3" w:rsidRDefault="00B11EB3" w:rsidP="00B11EB3">
      <w:pPr>
        <w:pStyle w:val="DanceBody"/>
        <w:keepNext w:val="0"/>
        <w:rPr>
          <w:lang w:val="en-US"/>
        </w:rPr>
      </w:pPr>
      <w:r>
        <w:rPr>
          <w:lang w:val="en-US"/>
        </w:rPr>
        <w:t>33-40</w:t>
      </w:r>
      <w:r>
        <w:rPr>
          <w:lang w:val="en-US"/>
        </w:rPr>
        <w:tab/>
        <w:t xml:space="preserve">All circle </w:t>
      </w:r>
      <w:r w:rsidRPr="004E5ABB">
        <w:rPr>
          <w:lang w:val="en-US"/>
        </w:rPr>
        <w:t>10 hands round &amp; back</w:t>
      </w:r>
    </w:p>
    <w:p w:rsidR="00B11EB3" w:rsidRDefault="00B11EB3" w:rsidP="00B11EB3"/>
    <w:p w:rsidR="00B11EB3" w:rsidRDefault="00B11EB3" w:rsidP="00B11EB3">
      <w:pPr>
        <w:pStyle w:val="Minicrib"/>
      </w:pPr>
      <w:r>
        <w:t>A JIG FOR JOAN  (J8x32)  3C (4C set)</w:t>
      </w:r>
      <w:r>
        <w:tab/>
        <w:t>Harry Richmond, 2011</w:t>
      </w:r>
    </w:p>
    <w:p w:rsidR="00B11EB3" w:rsidRDefault="00B11EB3" w:rsidP="00B11EB3">
      <w:pPr>
        <w:pStyle w:val="DanceBody"/>
      </w:pPr>
      <w:r>
        <w:t xml:space="preserve"> 1- 8</w:t>
      </w:r>
      <w:r>
        <w:tab/>
        <w:t>1s+2s+3s dance mirror reels of 3 on sides (1s in/down, 2s out/up to start)</w:t>
      </w:r>
    </w:p>
    <w:p w:rsidR="00B11EB3" w:rsidRDefault="00B11EB3" w:rsidP="00B11EB3">
      <w:pPr>
        <w:pStyle w:val="DanceBody"/>
      </w:pPr>
      <w:r>
        <w:t xml:space="preserve"> 9-12</w:t>
      </w:r>
      <w:r>
        <w:tab/>
        <w:t>1s cross down RH to 2nd place in centre (2s step up) &amp; join hands with 2s &amp; 3s (as Double Triangles) &amp; all set</w:t>
      </w:r>
    </w:p>
    <w:p w:rsidR="00B11EB3" w:rsidRDefault="00B11EB3" w:rsidP="00B11EB3">
      <w:pPr>
        <w:pStyle w:val="DanceBody"/>
      </w:pPr>
      <w:r>
        <w:t>13-16</w:t>
      </w:r>
      <w:r>
        <w:tab/>
        <w:t>1s+2nd corners turn 3/4 LH, 1s pass LSh to face 1st corners</w:t>
      </w:r>
    </w:p>
    <w:p w:rsidR="00B11EB3" w:rsidRDefault="00B11EB3" w:rsidP="00B11EB3">
      <w:pPr>
        <w:pStyle w:val="DanceBody"/>
      </w:pPr>
      <w:r>
        <w:t>17-24</w:t>
      </w:r>
      <w:r>
        <w:tab/>
        <w:t>1s dance Pass+Turn with 1st corners, pass RSh, dance Pass+Turn with 2nd corners (corners turn RH), finishing in 2nd place opp sides</w:t>
      </w:r>
    </w:p>
    <w:p w:rsidR="00B11EB3" w:rsidRDefault="00B11EB3" w:rsidP="00B11EB3">
      <w:pPr>
        <w:pStyle w:val="DanceBody"/>
        <w:keepNext w:val="0"/>
      </w:pPr>
      <w:r>
        <w:t>25-32</w:t>
      </w:r>
      <w:r>
        <w:tab/>
        <w:t>Reels of 3 on sides, 1s LSh to 1st corner (1M down, 1L up). 1s cross RH to own side bars 7-8</w:t>
      </w:r>
    </w:p>
    <w:p w:rsidR="00B11EB3" w:rsidRDefault="00B11EB3" w:rsidP="00B11EB3"/>
    <w:p w:rsidR="00B11EB3" w:rsidRDefault="00B11EB3" w:rsidP="00B11EB3">
      <w:pPr>
        <w:pStyle w:val="Minicrib"/>
      </w:pPr>
      <w:r>
        <w:t>A JIG FOR JOE  (J8x32)  3C (4C set)</w:t>
      </w:r>
      <w:r>
        <w:tab/>
        <w:t>E Ramwell  Kirkbrae Coll 1</w:t>
      </w:r>
    </w:p>
    <w:p w:rsidR="00B11EB3" w:rsidRDefault="00B11EB3" w:rsidP="00B11EB3">
      <w:pPr>
        <w:pStyle w:val="DanceBody"/>
      </w:pPr>
      <w:r>
        <w:t xml:space="preserve"> 1- 8</w:t>
      </w:r>
      <w:r>
        <w:tab/>
        <w:t>1s set, cast to 2</w:t>
      </w:r>
      <w:r w:rsidRPr="00972EEB">
        <w:t>nd</w:t>
      </w:r>
      <w:r>
        <w:t xml:space="preserve"> place &amp; 2s+1s+3s dance 1/2 Grand Chain to end on opposite sides 3 1 2</w:t>
      </w:r>
    </w:p>
    <w:p w:rsidR="00B11EB3" w:rsidRDefault="00B11EB3" w:rsidP="00B11EB3">
      <w:pPr>
        <w:pStyle w:val="DanceBody"/>
      </w:pPr>
      <w:r>
        <w:t xml:space="preserve"> 9-16</w:t>
      </w:r>
      <w:r>
        <w:tab/>
        <w:t>3s+1s+2s set, 1s dance reels of 3 across (1M with 2s &amp; 1L with 3s)</w:t>
      </w:r>
    </w:p>
    <w:p w:rsidR="00B11EB3" w:rsidRDefault="00B11EB3" w:rsidP="00B11EB3">
      <w:pPr>
        <w:pStyle w:val="DanceBody"/>
      </w:pPr>
      <w:r>
        <w:t>17-24</w:t>
      </w:r>
      <w:r>
        <w:tab/>
        <w:t>3s+1s+2s Set+Link for 3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JIG FOR JOHN PHILIP  (J5x40)  5C set</w:t>
      </w:r>
      <w:r>
        <w:tab/>
        <w:t>Marion Young  RSCDS Dunfermline 90th Anniv</w:t>
      </w:r>
    </w:p>
    <w:p w:rsidR="00B11EB3" w:rsidRDefault="00B11EB3" w:rsidP="00B11EB3">
      <w:pPr>
        <w:pStyle w:val="DanceBody"/>
      </w:pPr>
      <w:r>
        <w:t xml:space="preserve"> 1- 8</w:t>
      </w:r>
      <w:r>
        <w:tab/>
        <w:t>2s+4s set advancing into middle BtoB facing own side &amp; dance 6 bars of Double Triangles</w:t>
      </w:r>
    </w:p>
    <w:p w:rsidR="00B11EB3" w:rsidRDefault="00B11EB3" w:rsidP="00B11EB3">
      <w:pPr>
        <w:pStyle w:val="DanceBody"/>
      </w:pPr>
      <w:r>
        <w:t xml:space="preserve"> 9-16</w:t>
      </w:r>
      <w:r>
        <w:tab/>
        <w:t>2s+4s dance Corner Pass+Turn with 1st corners, pass RSh &amp; dance Corner Pass+Turn with 2nd corners.  2s+4s end in 2nd/4th place opp sides</w:t>
      </w:r>
    </w:p>
    <w:p w:rsidR="00B11EB3" w:rsidRDefault="00B11EB3" w:rsidP="00B11EB3">
      <w:pPr>
        <w:pStyle w:val="DanceBody"/>
      </w:pPr>
      <w:r>
        <w:t>17-24</w:t>
      </w:r>
      <w:r>
        <w:tab/>
        <w:t>2s+4s cross up RH &amp; cast 1 place; dance down 1 place &amp; cast up to original places. 2s+4s face up, 1s+3s face down</w:t>
      </w:r>
    </w:p>
    <w:p w:rsidR="00B11EB3" w:rsidRDefault="00B11EB3" w:rsidP="00B11EB3">
      <w:pPr>
        <w:pStyle w:val="DanceBody"/>
      </w:pPr>
      <w:r>
        <w:t>25-32</w:t>
      </w:r>
      <w:r>
        <w:tab/>
        <w:t>1s+2s &amp; 3s+4s set &amp; 1/2 turn 2H on sides;  1s+4s &amp; 3s+5s set &amp; 1/2 turn 2H on sides.  2 4 1 5 3</w:t>
      </w:r>
    </w:p>
    <w:p w:rsidR="00B11EB3" w:rsidRDefault="00B11EB3" w:rsidP="00B11EB3">
      <w:pPr>
        <w:pStyle w:val="DanceBody"/>
        <w:keepNext w:val="0"/>
      </w:pPr>
      <w:r>
        <w:t>33-40</w:t>
      </w:r>
      <w:r>
        <w:tab/>
        <w:t>All circle 10H round &amp; back</w:t>
      </w:r>
    </w:p>
    <w:p w:rsidR="00B11EB3" w:rsidRDefault="00B11EB3" w:rsidP="00B11EB3"/>
    <w:p w:rsidR="00B11EB3" w:rsidRDefault="00B11EB3" w:rsidP="00B11EB3">
      <w:pPr>
        <w:pStyle w:val="Minicrib"/>
      </w:pPr>
      <w:r>
        <w:t>JIG FOR JUDITH PRETTY  (J8x32)  3C (4C set)</w:t>
      </w:r>
      <w:r>
        <w:tab/>
        <w:t>Chari Wurtzel  Chicago 10th Anniv Coll</w:t>
      </w:r>
    </w:p>
    <w:p w:rsidR="00B11EB3" w:rsidRDefault="00B11EB3" w:rsidP="00B11EB3">
      <w:pPr>
        <w:pStyle w:val="DanceBody"/>
      </w:pPr>
      <w:r>
        <w:t xml:space="preserve"> 1- 8</w:t>
      </w:r>
      <w:r>
        <w:tab/>
        <w:t>1s set, cast (2s step up), 1s cross LSh, cast (1L up, 1M down) to face 4th corner</w:t>
      </w:r>
    </w:p>
    <w:p w:rsidR="00B11EB3" w:rsidRDefault="00B11EB3" w:rsidP="00B11EB3">
      <w:pPr>
        <w:pStyle w:val="DanceBody"/>
      </w:pPr>
      <w:r>
        <w:t xml:space="preserve"> 9-16</w:t>
      </w:r>
      <w:r>
        <w:tab/>
        <w:t>Reels of 3 across, 1L+2L &amp; 1M+3M pass LSh.  Finish 1L between 2s facing down, 1M between 3s facing up</w:t>
      </w:r>
    </w:p>
    <w:p w:rsidR="00B11EB3" w:rsidRDefault="00B11EB3" w:rsidP="00B11EB3">
      <w:pPr>
        <w:pStyle w:val="DanceBody"/>
      </w:pPr>
      <w:r>
        <w:t>17-24</w:t>
      </w:r>
      <w:r>
        <w:tab/>
        <w:t>1s change places passing LSh, cast round corner to Right, cross passing RSh to BtoB facing 1st corners.  1s set to 1st corner, set to 2nd corner</w:t>
      </w:r>
    </w:p>
    <w:p w:rsidR="00B11EB3" w:rsidRDefault="00B11EB3" w:rsidP="00B11EB3">
      <w:pPr>
        <w:pStyle w:val="DanceBody"/>
        <w:keepNext w:val="0"/>
      </w:pPr>
      <w:r>
        <w:t>25-32</w:t>
      </w:r>
      <w:r>
        <w:tab/>
        <w:t>Reels of 3 on sides (6 bars), 1s pass 2nd corner RSh to start.  1s cross RH to 2nd place own side</w:t>
      </w:r>
    </w:p>
    <w:p w:rsidR="00B11EB3" w:rsidRDefault="00B11EB3" w:rsidP="00B11EB3"/>
    <w:p w:rsidR="00B11EB3" w:rsidRDefault="00B11EB3" w:rsidP="00B11EB3">
      <w:pPr>
        <w:pStyle w:val="Minicrib"/>
        <w:rPr>
          <w:lang w:eastAsia="en-GB"/>
        </w:rPr>
      </w:pPr>
      <w:r>
        <w:rPr>
          <w:lang w:eastAsia="en-GB"/>
        </w:rPr>
        <w:t>A JIG FOR KAY  (J32)  Round the Room</w:t>
      </w:r>
      <w:r>
        <w:rPr>
          <w:lang w:eastAsia="en-GB"/>
        </w:rPr>
        <w:tab/>
        <w:t>Stephen Webb</w:t>
      </w:r>
    </w:p>
    <w:p w:rsidR="00B11EB3" w:rsidRPr="00193610" w:rsidRDefault="00B11EB3" w:rsidP="00B11EB3">
      <w:pPr>
        <w:pStyle w:val="DanceBody"/>
      </w:pPr>
      <w:r>
        <w:t>Sets scattered around the r</w:t>
      </w:r>
      <w:r w:rsidRPr="00193610">
        <w:t>oom</w:t>
      </w:r>
      <w:r>
        <w:t xml:space="preserve">, </w:t>
      </w:r>
      <w:r w:rsidRPr="00193610">
        <w:t>2 facing 2</w:t>
      </w:r>
    </w:p>
    <w:p w:rsidR="00B11EB3" w:rsidRDefault="00B11EB3" w:rsidP="00B11EB3">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B11EB3" w:rsidRDefault="00B11EB3" w:rsidP="00B11EB3">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B11EB3" w:rsidRPr="00BA258A" w:rsidRDefault="00B11EB3" w:rsidP="00B11EB3">
      <w:pPr>
        <w:pStyle w:val="DanceBody"/>
        <w:rPr>
          <w:lang w:eastAsia="en-GB"/>
        </w:rPr>
      </w:pPr>
      <w:r>
        <w:rPr>
          <w:lang w:eastAsia="en-GB"/>
        </w:rPr>
        <w:t>17-24</w:t>
      </w:r>
      <w:r>
        <w:rPr>
          <w:lang w:eastAsia="en-GB"/>
        </w:rPr>
        <w:tab/>
        <w:t>All dance DoSiDo with partner; all dance RH across, retain RH of opp person &amp; take prom hold</w:t>
      </w:r>
    </w:p>
    <w:p w:rsidR="00B11EB3" w:rsidRPr="00BA258A" w:rsidRDefault="00B11EB3" w:rsidP="00B11EB3">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B11EB3" w:rsidRDefault="00B11EB3" w:rsidP="00B11EB3"/>
    <w:p w:rsidR="00B11EB3" w:rsidRDefault="00B11EB3" w:rsidP="00B11EB3">
      <w:pPr>
        <w:pStyle w:val="Minicrib"/>
      </w:pPr>
      <w:r>
        <w:t>A JIG FOR LIZ  (J8x32)  3C (4C set)</w:t>
      </w:r>
      <w:r>
        <w:tab/>
        <w:t>Hugh Foss  Castledeen Album</w:t>
      </w:r>
    </w:p>
    <w:p w:rsidR="00B11EB3" w:rsidRDefault="00B11EB3" w:rsidP="00B11EB3">
      <w:pPr>
        <w:pStyle w:val="DanceBody"/>
      </w:pPr>
      <w:r>
        <w:t xml:space="preserve"> 1- 8</w:t>
      </w:r>
      <w:r>
        <w:tab/>
        <w:t>1s cross RH, cast 1 place &amp; dance 1/2 Fig of 8 round 2s</w:t>
      </w:r>
    </w:p>
    <w:p w:rsidR="00B11EB3" w:rsidRDefault="00B11EB3" w:rsidP="00B11EB3">
      <w:pPr>
        <w:pStyle w:val="DanceBody"/>
      </w:pPr>
      <w:r>
        <w:t xml:space="preserve"> 9-16</w:t>
      </w:r>
      <w:r>
        <w:tab/>
        <w:t>1s set (1 step) &amp; petronella turn to left into centre (2 steps) to face each other,set (1 step) &amp; turn RH to own sides in 2</w:t>
      </w:r>
      <w:r w:rsidRPr="00972EEB">
        <w:t>nd</w:t>
      </w:r>
      <w:r>
        <w:t xml:space="preserve"> place</w:t>
      </w:r>
    </w:p>
    <w:p w:rsidR="00B11EB3" w:rsidRDefault="00B11EB3" w:rsidP="00B11EB3">
      <w:pPr>
        <w:pStyle w:val="DanceBody"/>
      </w:pPr>
      <w:r>
        <w:t>17-24</w:t>
      </w:r>
      <w:r>
        <w:tab/>
        <w:t>2s+1s+3s circle 6H round &amp; back but remain in circle</w:t>
      </w:r>
    </w:p>
    <w:p w:rsidR="00B11EB3" w:rsidRDefault="00B11EB3" w:rsidP="00B11EB3">
      <w:pPr>
        <w:pStyle w:val="DanceBody"/>
        <w:keepNext w:val="0"/>
      </w:pPr>
      <w:r>
        <w:t>25-32</w:t>
      </w:r>
      <w:r>
        <w:tab/>
        <w:t>2s+1s+3s PdB turning to left 1 place &amp; dance RH across back to place</w:t>
      </w:r>
    </w:p>
    <w:p w:rsidR="00B11EB3" w:rsidRDefault="00B11EB3" w:rsidP="00B11EB3"/>
    <w:p w:rsidR="00B11EB3" w:rsidRDefault="00B11EB3" w:rsidP="00B11EB3">
      <w:pPr>
        <w:pStyle w:val="Minicrib"/>
      </w:pPr>
      <w:r>
        <w:t>A JIG FOR MARY JANE  (J8x32) 3C (4C set)</w:t>
      </w:r>
      <w:r>
        <w:tab/>
        <w:t>Holly Boyd  Oh, How We've Danced!</w:t>
      </w:r>
    </w:p>
    <w:p w:rsidR="00B11EB3" w:rsidRDefault="00B11EB3" w:rsidP="00B11EB3">
      <w:pPr>
        <w:pStyle w:val="DanceBody"/>
      </w:pPr>
      <w:r>
        <w:t xml:space="preserve"> 1- 4</w:t>
      </w:r>
      <w:r>
        <w:tab/>
        <w:t>1s cast to 3rd place (2s+3s step up), 1s set advancing &amp; take prom hold facing 3L</w:t>
      </w:r>
    </w:p>
    <w:p w:rsidR="00B11EB3" w:rsidRDefault="00B11EB3" w:rsidP="00B11EB3">
      <w:pPr>
        <w:pStyle w:val="DanceBody"/>
      </w:pPr>
      <w:r>
        <w:t xml:space="preserve"> 5- 8</w:t>
      </w:r>
      <w:r>
        <w:tab/>
        <w:t>1s in prom hold +3s dance 1/2 reel of 3 across (1s RSh to 3L). 3s end looping into 3rd place, 1s in middle 2nd place NHJ facing up. 2 1 (3)</w:t>
      </w:r>
    </w:p>
    <w:p w:rsidR="00B11EB3" w:rsidRDefault="00B11EB3" w:rsidP="00B11EB3">
      <w:pPr>
        <w:pStyle w:val="DanceBody"/>
      </w:pPr>
      <w:r>
        <w:t xml:space="preserve"> 9-12</w:t>
      </w:r>
      <w:r>
        <w:tab/>
        <w:t>1s dance 1/2 mirror reels of 3 on own sides (1s out/up, 2s in/down). 1s end in prom hold (1L on 1M's left) facing 3L (in 1M's place)</w:t>
      </w:r>
    </w:p>
    <w:p w:rsidR="00B11EB3" w:rsidRDefault="00B11EB3" w:rsidP="00B11EB3">
      <w:pPr>
        <w:pStyle w:val="DanceBody"/>
      </w:pPr>
      <w:r>
        <w:t>13-16</w:t>
      </w:r>
      <w:r>
        <w:tab/>
        <w:t>1s in prom hold +3s dance 1/2 reel of 3 across (1s RSh to 3L). 1s in middle 2nd place NHJ facing down.</w:t>
      </w:r>
    </w:p>
    <w:p w:rsidR="00B11EB3" w:rsidRDefault="00B11EB3" w:rsidP="00B11EB3">
      <w:pPr>
        <w:pStyle w:val="DanceBody"/>
      </w:pPr>
      <w:r>
        <w:t>17-24</w:t>
      </w:r>
      <w:r>
        <w:tab/>
        <w:t>Mirror reels of three on sides (1s down/out, 2s in up). 1s end in middle, 2nd place NHJ facing down. 3 1 2</w:t>
      </w:r>
    </w:p>
    <w:p w:rsidR="00B11EB3" w:rsidRDefault="00B11EB3" w:rsidP="00B11EB3">
      <w:pPr>
        <w:pStyle w:val="DanceBody"/>
      </w:pPr>
      <w:r>
        <w:t>25-32</w:t>
      </w:r>
      <w:r>
        <w:tab/>
        <w:t>25-28  1M+2M change places RH</w:t>
      </w:r>
      <w:r>
        <w:rPr>
          <w:b/>
        </w:rPr>
        <w:t xml:space="preserve"> as </w:t>
      </w:r>
      <w:r>
        <w:t>1L+2L change LH, 3M+2M change places LH</w:t>
      </w:r>
      <w:r>
        <w:rPr>
          <w:b/>
        </w:rPr>
        <w:t xml:space="preserve"> as </w:t>
      </w:r>
      <w:r>
        <w:t>3L+2L change places RH</w:t>
      </w:r>
    </w:p>
    <w:p w:rsidR="00B11EB3" w:rsidRDefault="00B11EB3" w:rsidP="00B11EB3">
      <w:pPr>
        <w:pStyle w:val="DanceBody"/>
        <w:keepNext w:val="0"/>
      </w:pPr>
      <w:r>
        <w:tab/>
        <w:t>29-32  3M+1M change places RH</w:t>
      </w:r>
      <w:r>
        <w:rPr>
          <w:b/>
        </w:rPr>
        <w:t xml:space="preserve"> as </w:t>
      </w:r>
      <w:r>
        <w:t>3L+1L change LH, 2s+1s+3s set</w:t>
      </w:r>
    </w:p>
    <w:p w:rsidR="00B11EB3" w:rsidRDefault="00B11EB3" w:rsidP="00B11EB3"/>
    <w:p w:rsidR="00B11EB3" w:rsidRDefault="00B11EB3" w:rsidP="00B11EB3">
      <w:pPr>
        <w:pStyle w:val="Minicrib"/>
      </w:pPr>
      <w:r>
        <w:t>A JIG FOR MRS DUNN  (J8x32)  2C (4C set)</w:t>
      </w:r>
      <w:r>
        <w:tab/>
        <w:t>Helensburgh  SCDs for Chidren</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Promenade &amp; 1s cast to 2</w:t>
      </w:r>
      <w:r w:rsidRPr="00972EEB">
        <w:t>nd</w:t>
      </w:r>
      <w:r>
        <w:t xml:space="preserve"> place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A JIG FOR NETHYBRIDGE DANCERS  (J4x32)  4C set</w:t>
      </w:r>
      <w:r>
        <w:tab/>
        <w:t>Pat Clark  Corberry Coll</w:t>
      </w:r>
    </w:p>
    <w:p w:rsidR="00B11EB3" w:rsidRDefault="00B11EB3" w:rsidP="00B11EB3">
      <w:pPr>
        <w:pStyle w:val="DanceBody"/>
      </w:pPr>
      <w:r>
        <w:t xml:space="preserve"> 1- 8</w:t>
      </w:r>
      <w:r>
        <w:tab/>
        <w:t>1s+2s also 3s+4s dance RH across &amp; LH back</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1s dance Fig of 8 round 2s</w:t>
      </w:r>
      <w:r w:rsidRPr="00BA6B4D">
        <w:rPr>
          <w:b/>
        </w:rPr>
        <w:t xml:space="preserve"> </w:t>
      </w:r>
      <w:r>
        <w:rPr>
          <w:b/>
        </w:rPr>
        <w:t xml:space="preserve">as </w:t>
      </w:r>
      <w:r>
        <w:t>4s dance Fig of 8 round 3s</w:t>
      </w:r>
    </w:p>
    <w:p w:rsidR="00B11EB3" w:rsidRDefault="00B11EB3" w:rsidP="00B11EB3">
      <w:pPr>
        <w:pStyle w:val="DanceBody"/>
        <w:keepNext w:val="0"/>
      </w:pPr>
      <w:r>
        <w:t>25-32</w:t>
      </w:r>
      <w:r>
        <w:tab/>
        <w:t>1s lead down to bottom, all turn partners RH</w:t>
      </w:r>
    </w:p>
    <w:p w:rsidR="00B11EB3" w:rsidRDefault="00B11EB3" w:rsidP="00B11EB3"/>
    <w:p w:rsidR="00B11EB3" w:rsidRDefault="00B11EB3" w:rsidP="00B11EB3">
      <w:pPr>
        <w:pStyle w:val="Minicrib"/>
      </w:pPr>
      <w:r>
        <w:t>A JIG FOR ROBERT  (J3x32)  3C Set</w:t>
      </w:r>
      <w:r>
        <w:tab/>
        <w:t>Richard Francis  Class Of '13</w:t>
      </w:r>
    </w:p>
    <w:p w:rsidR="00B11EB3" w:rsidRPr="00AA019C" w:rsidRDefault="00B11EB3" w:rsidP="00B11EB3">
      <w:pPr>
        <w:pStyle w:val="DanceBody"/>
      </w:pPr>
      <w:r w:rsidRPr="00AA019C">
        <w:t xml:space="preserve"> 1- 8</w:t>
      </w:r>
      <w:r w:rsidRPr="00AA019C">
        <w:tab/>
        <w:t>1s cross RH &amp; cast (2s step up bars 3-4). 1s cross LH &amp; cast (1L up &amp; 1M down) to finish 1M between 3s facing up &amp; 1L between 2s facing down.</w:t>
      </w:r>
    </w:p>
    <w:p w:rsidR="00B11EB3" w:rsidRPr="00AA019C" w:rsidRDefault="00B11EB3" w:rsidP="00B11EB3">
      <w:pPr>
        <w:pStyle w:val="DanceBody"/>
      </w:pPr>
      <w:r w:rsidRPr="00AA019C">
        <w:t xml:space="preserve"> 9-16</w:t>
      </w:r>
      <w:r w:rsidRPr="00AA019C">
        <w:tab/>
        <w:t>All set &amp; chase 1/2 way clockwise. All cross RH &amp; 1s finish facing out</w:t>
      </w:r>
    </w:p>
    <w:p w:rsidR="00B11EB3" w:rsidRPr="00AA019C" w:rsidRDefault="00B11EB3" w:rsidP="00B11EB3">
      <w:pPr>
        <w:pStyle w:val="DanceBody"/>
      </w:pPr>
      <w:r w:rsidRPr="00AA019C">
        <w:t>17-24</w:t>
      </w:r>
      <w:r w:rsidRPr="00AA019C">
        <w:tab/>
        <w:t>1s cast left to 2nd place (2) (1) (3)</w:t>
      </w:r>
    </w:p>
    <w:p w:rsidR="00B11EB3" w:rsidRPr="00AA019C" w:rsidRDefault="00B11EB3" w:rsidP="00B11EB3">
      <w:pPr>
        <w:pStyle w:val="DanceBody"/>
      </w:pPr>
      <w:r w:rsidRPr="00AA019C">
        <w:tab/>
        <w:t>1M &amp; 2L change places RH while 3s cross RH, 1L &amp; 2M change places RH 1 2 3</w:t>
      </w:r>
    </w:p>
    <w:p w:rsidR="00B11EB3" w:rsidRPr="00AA019C" w:rsidRDefault="00B11EB3" w:rsidP="00B11EB3">
      <w:pPr>
        <w:pStyle w:val="DanceBody"/>
      </w:pPr>
      <w:r w:rsidRPr="00AA019C">
        <w:t>25-32</w:t>
      </w:r>
      <w:r w:rsidRPr="00AA019C">
        <w:tab/>
        <w:t>All dance 3 couple Tandem Rights &amp; Lefts:</w:t>
      </w:r>
    </w:p>
    <w:p w:rsidR="00B11EB3" w:rsidRPr="00AA019C" w:rsidRDefault="00B11EB3" w:rsidP="00B11EB3">
      <w:pPr>
        <w:pStyle w:val="DanceBody"/>
      </w:pPr>
      <w:r w:rsidRPr="00AA019C">
        <w:tab/>
        <w:t>25-26  All cross RH</w:t>
      </w:r>
    </w:p>
    <w:p w:rsidR="00B11EB3" w:rsidRPr="00AA019C" w:rsidRDefault="00B11EB3" w:rsidP="00B11EB3">
      <w:pPr>
        <w:pStyle w:val="DanceBody"/>
      </w:pPr>
      <w:r w:rsidRPr="00AA019C">
        <w:tab/>
        <w:t>Top 2 couples work in Tandem, bottom couple solo:</w:t>
      </w:r>
    </w:p>
    <w:p w:rsidR="00B11EB3" w:rsidRPr="00AA019C" w:rsidRDefault="00B11EB3" w:rsidP="00B11EB3">
      <w:pPr>
        <w:pStyle w:val="DanceBody"/>
      </w:pPr>
      <w:r w:rsidRPr="00AA019C">
        <w:tab/>
        <w:t>27-28  2L (1L following) &amp; 3L also 2M (1M following) &amp; 3M change places LH on the sides 3 1 2</w:t>
      </w:r>
    </w:p>
    <w:p w:rsidR="00B11EB3" w:rsidRPr="00AA019C" w:rsidRDefault="00B11EB3" w:rsidP="00B11EB3">
      <w:pPr>
        <w:pStyle w:val="DanceBody"/>
      </w:pPr>
      <w:r w:rsidRPr="00AA019C">
        <w:tab/>
        <w:t>29-30  All cross RH</w:t>
      </w:r>
    </w:p>
    <w:p w:rsidR="00B11EB3" w:rsidRPr="00AA019C" w:rsidRDefault="00B11EB3" w:rsidP="00B11EB3">
      <w:pPr>
        <w:pStyle w:val="DanceBody"/>
      </w:pPr>
      <w:r w:rsidRPr="00AA019C">
        <w:tab/>
        <w:t>Top 2 couples work in Tandem, bottom couple solo</w:t>
      </w:r>
    </w:p>
    <w:p w:rsidR="00B11EB3" w:rsidRPr="00AA019C" w:rsidRDefault="00B11EB3" w:rsidP="00B11EB3">
      <w:pPr>
        <w:pStyle w:val="DanceBody"/>
        <w:keepNext w:val="0"/>
      </w:pPr>
      <w:r w:rsidRPr="00AA019C">
        <w:tab/>
        <w:t>31-32  1L (3L following) &amp; 2L also 1M (3M following) &amp; 2M change places LH on the sides (2M, 3L &amp;1L polite turn).  2 3 1</w:t>
      </w:r>
    </w:p>
    <w:p w:rsidR="00B11EB3" w:rsidRDefault="00B11EB3" w:rsidP="00B11EB3"/>
    <w:p w:rsidR="00B11EB3" w:rsidRDefault="00B11EB3" w:rsidP="00B11EB3">
      <w:pPr>
        <w:pStyle w:val="Minicrib"/>
      </w:pPr>
      <w:r>
        <w:t>JIG FOR ROBIN  (J8x32)  2C (4C set)</w:t>
      </w:r>
      <w:r>
        <w:tab/>
        <w:t>J Wing  Martello Tower 4</w:t>
      </w:r>
    </w:p>
    <w:p w:rsidR="00B11EB3" w:rsidRDefault="00B11EB3" w:rsidP="00B11EB3">
      <w:pPr>
        <w:pStyle w:val="DanceBody"/>
      </w:pPr>
      <w:r>
        <w:t xml:space="preserve"> 1- 8</w:t>
      </w:r>
      <w:r>
        <w:tab/>
        <w:t>1s lead down for 3 bars &amp; back to top, cross RH &amp; cast to 2</w:t>
      </w:r>
      <w:r w:rsidRPr="00972EEB">
        <w:t>nd</w:t>
      </w:r>
      <w:r>
        <w:t xml:space="preserve"> place</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1s dance 1/2 Fig of 8 round 2s, 2s+1s turn LH to face up in middle</w:t>
      </w:r>
    </w:p>
    <w:p w:rsidR="00B11EB3" w:rsidRDefault="00B11EB3" w:rsidP="00B11EB3">
      <w:pPr>
        <w:pStyle w:val="DanceBody"/>
        <w:keepNext w:val="0"/>
      </w:pPr>
      <w:r>
        <w:t>25-32</w:t>
      </w:r>
      <w:r>
        <w:tab/>
        <w:t>2s &amp; 1s Promenade</w:t>
      </w:r>
    </w:p>
    <w:p w:rsidR="00B11EB3" w:rsidRDefault="00B11EB3" w:rsidP="00B11EB3"/>
    <w:p w:rsidR="00B11EB3" w:rsidRDefault="00B11EB3" w:rsidP="00B11EB3">
      <w:pPr>
        <w:pStyle w:val="Minicrib"/>
      </w:pPr>
      <w:r>
        <w:t>A JIG FOR ROSE  (J8x32)  3C (4C set)</w:t>
      </w:r>
      <w:r>
        <w:tab/>
        <w:t>Neville Miller  Inlet Road Dances</w:t>
      </w:r>
    </w:p>
    <w:p w:rsidR="00B11EB3" w:rsidRDefault="00B11EB3" w:rsidP="00B11EB3">
      <w:pPr>
        <w:pStyle w:val="DanceBody"/>
      </w:pPr>
      <w:r>
        <w:t xml:space="preserve"> 1- 8</w:t>
      </w:r>
      <w:r>
        <w:tab/>
        <w:t>1s set, cast (2s step up); 1s turn 1.1/4 LH, retain LH &amp; join RH with 1st corner</w:t>
      </w:r>
    </w:p>
    <w:p w:rsidR="00B11EB3" w:rsidRDefault="00B11EB3" w:rsidP="00B11EB3">
      <w:pPr>
        <w:pStyle w:val="DanceBody"/>
      </w:pPr>
      <w:r>
        <w:t xml:space="preserve"> 9-16</w:t>
      </w:r>
      <w:r>
        <w:tab/>
        <w:t>1s dance the 'Spoke';</w:t>
      </w:r>
    </w:p>
    <w:p w:rsidR="00B11EB3" w:rsidRDefault="00B11EB3" w:rsidP="00B11EB3">
      <w:pPr>
        <w:pStyle w:val="DanceBody"/>
      </w:pPr>
      <w:r>
        <w:tab/>
        <w:t>9-10  Bal-in-Line with 1st corners, drop RH &amp; dancing couple move anticlockwise to next corner</w:t>
      </w:r>
    </w:p>
    <w:p w:rsidR="00B11EB3" w:rsidRDefault="00B11EB3" w:rsidP="00B11EB3">
      <w:pPr>
        <w:pStyle w:val="DanceBody"/>
      </w:pPr>
      <w:r>
        <w:tab/>
        <w:t>11-16  Repeat with next 3 corners (all dance 8 setting steps)</w:t>
      </w:r>
    </w:p>
    <w:p w:rsidR="00B11EB3" w:rsidRDefault="00B11EB3" w:rsidP="00B11EB3">
      <w:pPr>
        <w:pStyle w:val="DanceBody"/>
      </w:pPr>
      <w:r>
        <w:t>17-24</w:t>
      </w:r>
      <w:r>
        <w:tab/>
        <w:t>1s dance reels of 3 on sides passing 1st corner LSh to start. 1s end in 2nd place opp side</w:t>
      </w:r>
    </w:p>
    <w:p w:rsidR="00B11EB3" w:rsidRDefault="00B11EB3" w:rsidP="00B11EB3">
      <w:pPr>
        <w:pStyle w:val="DanceBody"/>
        <w:keepNext w:val="0"/>
      </w:pPr>
      <w:r>
        <w:t>25-32</w:t>
      </w:r>
      <w:r>
        <w:tab/>
        <w:t>1L dances 1/2 Fig 8 up between 2s, 1M dances 1/2 Fig 8 down between 3s; 2s+1s+3s turn partner RH.  2 1 3</w:t>
      </w:r>
    </w:p>
    <w:p w:rsidR="00B11EB3" w:rsidRDefault="00B11EB3" w:rsidP="00B11EB3"/>
    <w:p w:rsidR="00B11EB3" w:rsidRDefault="00B11EB3" w:rsidP="00B11EB3">
      <w:pPr>
        <w:pStyle w:val="Minicrib"/>
      </w:pPr>
      <w:r>
        <w:t>A JIG FOR SALLY PEAVINE  (J8x32)  3C (4C set)</w:t>
      </w:r>
      <w:r>
        <w:tab/>
        <w:t>Terry Glasspool  Itch to Dance</w:t>
      </w:r>
    </w:p>
    <w:p w:rsidR="00B11EB3" w:rsidRDefault="00B11EB3" w:rsidP="00B11EB3">
      <w:pPr>
        <w:pStyle w:val="DanceBody"/>
      </w:pPr>
      <w:r>
        <w:t xml:space="preserve"> 1- 8</w:t>
      </w:r>
      <w:r>
        <w:tab/>
        <w:t>1s set &amp; cross RH, 1s+2s set &amp; cross RH</w:t>
      </w:r>
    </w:p>
    <w:p w:rsidR="00B11EB3" w:rsidRDefault="00B11EB3" w:rsidP="00B11EB3">
      <w:pPr>
        <w:pStyle w:val="DanceBody"/>
      </w:pPr>
      <w:r>
        <w:t xml:space="preserve"> 9-16</w:t>
      </w:r>
      <w:r>
        <w:tab/>
        <w:t>1s+2s+3s set &amp; cross RH, all circle left 1/2 way.  3 (2) 1</w:t>
      </w:r>
    </w:p>
    <w:p w:rsidR="00B11EB3" w:rsidRDefault="00B11EB3" w:rsidP="00B11EB3">
      <w:pPr>
        <w:pStyle w:val="DanceBody"/>
      </w:pPr>
      <w:r>
        <w:t>17-24</w:t>
      </w:r>
      <w:r>
        <w:tab/>
        <w:t>3s+2s+1s dance reels of 3 on sides with 1s crossing up to start.  3 (2)(1)</w:t>
      </w:r>
    </w:p>
    <w:p w:rsidR="00B11EB3" w:rsidRDefault="00B11EB3" w:rsidP="00B11EB3">
      <w:pPr>
        <w:pStyle w:val="DanceBody"/>
        <w:keepNext w:val="0"/>
      </w:pPr>
      <w:r>
        <w:t>25-32</w:t>
      </w:r>
      <w:r>
        <w:tab/>
        <w:t>3s+2s+1s dance Grand Chain (4 hands 2 bars per hand) with 3s crossing to start.  2 1 3</w:t>
      </w:r>
    </w:p>
    <w:p w:rsidR="00B11EB3" w:rsidRDefault="00B11EB3" w:rsidP="00B11EB3"/>
    <w:p w:rsidR="00B11EB3" w:rsidRDefault="00B11EB3" w:rsidP="00B11EB3">
      <w:pPr>
        <w:pStyle w:val="Minicrib"/>
      </w:pPr>
      <w:r>
        <w:t>JIG FOR TERRY LYNNE  (J8x40)  3C (4C set)</w:t>
      </w:r>
      <w:r>
        <w:tab/>
        <w:t>Wouter Joubert, 2024</w:t>
      </w:r>
    </w:p>
    <w:p w:rsidR="00B11EB3" w:rsidRDefault="00B11EB3" w:rsidP="00B11EB3">
      <w:pPr>
        <w:pStyle w:val="DanceBody"/>
      </w:pPr>
      <w:r>
        <w:t xml:space="preserve"> 1- 4</w:t>
      </w:r>
      <w:r>
        <w:tab/>
        <w:t>1s set, 1M pulling back LSh to face out, 1s dance down to 2nd place (1M behind 2M, 1L in front of 2L, 2s step up). 1L faces out</w:t>
      </w:r>
    </w:p>
    <w:p w:rsidR="00B11EB3" w:rsidRDefault="00B11EB3" w:rsidP="00B11EB3">
      <w:pPr>
        <w:pStyle w:val="DanceBody"/>
      </w:pPr>
      <w:r>
        <w:t xml:space="preserve"> 5- 8</w:t>
      </w:r>
      <w:r>
        <w:tab/>
        <w:t xml:space="preserve">1L followed by 1M dances down behind 3L, across set, &amp; up round 3M to 2M's place </w:t>
      </w:r>
      <w:r>
        <w:rPr>
          <w:b/>
        </w:rPr>
        <w:t>while</w:t>
      </w:r>
      <w:r>
        <w:t xml:space="preserve"> 1M dances up middle to 2L's place &amp; faces out.  2 (1) 3</w:t>
      </w:r>
    </w:p>
    <w:p w:rsidR="00B11EB3" w:rsidRDefault="00B11EB3" w:rsidP="00B11EB3">
      <w:pPr>
        <w:pStyle w:val="DanceBody"/>
      </w:pPr>
      <w:r>
        <w:t xml:space="preserve"> 9-16</w:t>
      </w:r>
      <w:r>
        <w:tab/>
        <w:t>2s+1s+3s dance LSh reels of 3 on sides (2s+1s pass LSh)</w:t>
      </w:r>
    </w:p>
    <w:p w:rsidR="00B11EB3" w:rsidRDefault="00B11EB3" w:rsidP="00B11EB3">
      <w:pPr>
        <w:pStyle w:val="DanceBody"/>
      </w:pPr>
      <w:r>
        <w:t>17-24</w:t>
      </w:r>
      <w:r>
        <w:tab/>
        <w:t>2s+1s+3s Set+Link for 3 couples; all chase clockwise 1/2 round into lines of 3 across (1M between 2s at top, 1L between 3s)</w:t>
      </w:r>
    </w:p>
    <w:p w:rsidR="00B11EB3" w:rsidRDefault="00B11EB3" w:rsidP="00B11EB3">
      <w:pPr>
        <w:pStyle w:val="DanceBody"/>
      </w:pPr>
      <w:r>
        <w:t>25-32</w:t>
      </w:r>
      <w:r>
        <w:tab/>
        <w:t xml:space="preserve">2s+1M </w:t>
      </w:r>
      <w:r>
        <w:rPr>
          <w:b/>
        </w:rPr>
        <w:t>also</w:t>
      </w:r>
      <w:r>
        <w:t xml:space="preserve"> 3s+1L repeat 17-24 to end (3) 1 (2)</w:t>
      </w:r>
    </w:p>
    <w:p w:rsidR="00B11EB3" w:rsidRDefault="00B11EB3" w:rsidP="00B11EB3">
      <w:pPr>
        <w:pStyle w:val="DanceBody"/>
        <w:keepNext w:val="0"/>
      </w:pPr>
      <w:r>
        <w:t>33-40</w:t>
      </w:r>
      <w:r>
        <w:tab/>
        <w:t>3s+1s+2s dance diagonal R&amp;L (1M down, 1L up).  2 1 3</w:t>
      </w:r>
    </w:p>
    <w:p w:rsidR="00B11EB3" w:rsidRDefault="00B11EB3" w:rsidP="00B11EB3"/>
    <w:p w:rsidR="00B11EB3" w:rsidRDefault="00B11EB3" w:rsidP="00B11EB3">
      <w:pPr>
        <w:pStyle w:val="Minicrib"/>
      </w:pPr>
      <w:r>
        <w:t>A JIG FOR THE SALLY LIGHTFOOT CRAB  (J8x32)  3C (4C set)</w:t>
      </w:r>
      <w:r>
        <w:tab/>
        <w:t>S Dee</w:t>
      </w:r>
    </w:p>
    <w:p w:rsidR="00B11EB3" w:rsidRDefault="00B11EB3" w:rsidP="00B11EB3">
      <w:pPr>
        <w:pStyle w:val="DanceBody"/>
      </w:pPr>
      <w:r>
        <w:t xml:space="preserve"> 1- 8</w:t>
      </w:r>
      <w:r>
        <w:tab/>
        <w:t>1s slip-step down 4 steps &amp; set, slip-step to top &amp; set</w:t>
      </w:r>
      <w:r w:rsidRPr="00BA6B4D">
        <w:rPr>
          <w:b/>
        </w:rPr>
        <w:t xml:space="preserve"> while </w:t>
      </w:r>
      <w:r>
        <w:t>2s &amp; 3s set turning left &amp; slip-step across passing BtoB with partner &amp; set turning left, slip-step back to own side.</w:t>
      </w:r>
    </w:p>
    <w:p w:rsidR="00B11EB3" w:rsidRDefault="00B11EB3" w:rsidP="00B11EB3">
      <w:pPr>
        <w:pStyle w:val="DanceBody"/>
      </w:pPr>
      <w:r>
        <w:t xml:space="preserve"> 9-16</w:t>
      </w:r>
      <w:r>
        <w:tab/>
        <w:t>1L followed by her partner casts 1 place &amp; crosses, casts down round 3M &amp; dances up middle to end between 2s facing up</w:t>
      </w:r>
      <w:r w:rsidRPr="00BA6B4D">
        <w:rPr>
          <w:b/>
        </w:rPr>
        <w:t xml:space="preserve"> </w:t>
      </w:r>
      <w:r>
        <w:rPr>
          <w:b/>
        </w:rPr>
        <w:t xml:space="preserve">as </w:t>
      </w:r>
      <w:r>
        <w:t>1M ends between 3s</w:t>
      </w:r>
    </w:p>
    <w:p w:rsidR="00B11EB3" w:rsidRDefault="00B11EB3" w:rsidP="00B11EB3">
      <w:pPr>
        <w:pStyle w:val="DanceBody"/>
      </w:pPr>
      <w:r>
        <w:t>17-24</w:t>
      </w:r>
      <w:r>
        <w:tab/>
        <w:t>All facing up slip-step to right &amp; back with 2s+1L turning to right &amp; 1s turn RH to 2</w:t>
      </w:r>
      <w:r w:rsidRPr="00972EEB">
        <w:t>nd</w:t>
      </w:r>
      <w:r>
        <w:t xml:space="preserve"> place own side.</w:t>
      </w:r>
    </w:p>
    <w:p w:rsidR="00B11EB3" w:rsidRDefault="00B11EB3" w:rsidP="00B11EB3">
      <w:pPr>
        <w:pStyle w:val="DanceBody"/>
        <w:keepNext w:val="0"/>
      </w:pPr>
      <w:r>
        <w:t>25-32</w:t>
      </w:r>
      <w:r>
        <w:tab/>
        <w:t>2s+1s+3s circle 6H round to left for 3 bars then pivot &amp; circle back to places</w:t>
      </w:r>
    </w:p>
    <w:p w:rsidR="00B11EB3" w:rsidRDefault="00B11EB3" w:rsidP="00B11EB3"/>
    <w:p w:rsidR="00B11EB3" w:rsidRDefault="00B11EB3" w:rsidP="00B11EB3">
      <w:pPr>
        <w:pStyle w:val="Minicrib"/>
      </w:pPr>
      <w:r>
        <w:t>A JIG FOR YUKIO  (J3x40)  3C set</w:t>
      </w:r>
      <w:r>
        <w:tab/>
        <w:t>Mary Shoolbraid Brandon  To Be A Wind</w:t>
      </w:r>
    </w:p>
    <w:p w:rsidR="00B11EB3" w:rsidRDefault="00B11EB3" w:rsidP="00B11EB3">
      <w:pPr>
        <w:pStyle w:val="DanceBody"/>
      </w:pPr>
      <w:r w:rsidRPr="001629B5">
        <w:t xml:space="preserve"> 1- 8</w:t>
      </w:r>
      <w:r w:rsidRPr="001629B5">
        <w:tab/>
        <w:t>1s set and 1/2 turn 2H (skip change); 1s dance down NHJ below 3s &amp; cast up into centre 2nd place facing 1st corners (2s step up 5-6)</w:t>
      </w:r>
    </w:p>
    <w:p w:rsidR="00B11EB3" w:rsidRDefault="00B11EB3" w:rsidP="00B11EB3">
      <w:pPr>
        <w:pStyle w:val="DanceBody"/>
      </w:pPr>
      <w:r w:rsidRPr="001629B5">
        <w:t xml:space="preserve"> 9-16</w:t>
      </w:r>
      <w:r w:rsidRPr="001629B5">
        <w:tab/>
        <w:t>1s set and turn 1st corner 2H (skip change); set &amp; turn 2nd corner 2H (skip change)</w:t>
      </w:r>
    </w:p>
    <w:p w:rsidR="00B11EB3" w:rsidRPr="001629B5" w:rsidRDefault="00B11EB3" w:rsidP="00B11EB3">
      <w:pPr>
        <w:pStyle w:val="DanceBody"/>
      </w:pPr>
      <w:r w:rsidRPr="001629B5">
        <w:t>17-18</w:t>
      </w:r>
      <w:r w:rsidRPr="001629B5">
        <w:tab/>
        <w:t>1s 1/2 turn 2H (skip change) to face Men's side (1L on 1M</w:t>
      </w:r>
      <w:r>
        <w:t>'</w:t>
      </w:r>
      <w:r w:rsidRPr="001629B5">
        <w:t xml:space="preserve">s right), </w:t>
      </w:r>
      <w:r w:rsidRPr="001629B5">
        <w:rPr>
          <w:b/>
        </w:rPr>
        <w:t>while</w:t>
      </w:r>
      <w:r w:rsidRPr="001629B5">
        <w:t xml:space="preserve"> 2s &amp; 3s set facing diagonally in</w:t>
      </w:r>
    </w:p>
    <w:p w:rsidR="00B11EB3" w:rsidRPr="001629B5" w:rsidRDefault="00B11EB3" w:rsidP="00B11EB3">
      <w:pPr>
        <w:pStyle w:val="DanceBody"/>
      </w:pPr>
      <w:r w:rsidRPr="001629B5">
        <w:t>19-24</w:t>
      </w:r>
      <w:r w:rsidRPr="001629B5">
        <w:tab/>
        <w:t xml:space="preserve">2s+1L </w:t>
      </w:r>
      <w:r w:rsidRPr="001629B5">
        <w:rPr>
          <w:b/>
        </w:rPr>
        <w:t>also</w:t>
      </w:r>
      <w:r w:rsidRPr="001629B5">
        <w:t xml:space="preserve"> 1M+3s dance mirror reels of 3 across the set, 1L+2M pass RSh, 1M+3M pass LSh to start.  End 1L between 2s facing down, 1M between 3s facing up</w:t>
      </w:r>
    </w:p>
    <w:p w:rsidR="00B11EB3" w:rsidRDefault="00B11EB3" w:rsidP="00B11EB3">
      <w:pPr>
        <w:pStyle w:val="DanceBody"/>
      </w:pPr>
      <w:r w:rsidRPr="001629B5">
        <w:t>25-32</w:t>
      </w:r>
      <w:r w:rsidRPr="001629B5">
        <w:tab/>
        <w:t>Lines of 3 across set twice; 1s 1/2 turn RH &amp; turn 3/4 LH to face Men</w:t>
      </w:r>
      <w:r>
        <w:t>'</w:t>
      </w:r>
      <w:r w:rsidRPr="001629B5">
        <w:t>s side (1L in front of 1M)</w:t>
      </w:r>
    </w:p>
    <w:p w:rsidR="00B11EB3" w:rsidRPr="001629B5" w:rsidRDefault="00B11EB3" w:rsidP="00B11EB3">
      <w:pPr>
        <w:pStyle w:val="DanceBody"/>
      </w:pPr>
      <w:r w:rsidRPr="001629B5">
        <w:t>33-40</w:t>
      </w:r>
      <w:r w:rsidRPr="001629B5">
        <w:tab/>
        <w:t>1L followed by 1M dances out of Men's side, casts down behind 3M, dances across the set &amp; 1s end in 3rd place own side;  all 3 couples turn partner RH.  End 2 3 1</w:t>
      </w:r>
    </w:p>
    <w:p w:rsidR="00B11EB3" w:rsidRPr="001629B5" w:rsidRDefault="00B11EB3" w:rsidP="00B11EB3">
      <w:pPr>
        <w:pStyle w:val="DanceBody"/>
        <w:keepNext w:val="0"/>
      </w:pPr>
      <w:r w:rsidRPr="001629B5">
        <w:t>If danced as 4 couple set (J4x40) Bars 33-36: 1s cast to 4th place (3s+4s step up)</w:t>
      </w:r>
    </w:p>
    <w:p w:rsidR="00B11EB3" w:rsidRDefault="00B11EB3" w:rsidP="00B11EB3"/>
    <w:p w:rsidR="00B11EB3" w:rsidRDefault="00B11EB3" w:rsidP="00B11EB3">
      <w:pPr>
        <w:pStyle w:val="Minicrib"/>
      </w:pPr>
      <w:r>
        <w:t>JIG TIME  (J8x32)  3C (4C set)</w:t>
      </w:r>
      <w:r>
        <w:tab/>
        <w:t>John A Johnston  Jig Time 1</w:t>
      </w:r>
    </w:p>
    <w:p w:rsidR="00B11EB3" w:rsidRDefault="00B11EB3" w:rsidP="00B11EB3">
      <w:pPr>
        <w:pStyle w:val="DanceBody"/>
      </w:pPr>
      <w:r>
        <w:t xml:space="preserve"> 1- 8</w:t>
      </w:r>
      <w:r>
        <w:tab/>
        <w:t>1s+2s dance the Knot</w:t>
      </w:r>
    </w:p>
    <w:p w:rsidR="00B11EB3" w:rsidRPr="00DA4F30" w:rsidRDefault="00B11EB3" w:rsidP="00B11EB3">
      <w:pPr>
        <w:pStyle w:val="DanceBody"/>
      </w:pPr>
      <w:r>
        <w:t xml:space="preserve"> 9-16</w:t>
      </w:r>
      <w:r>
        <w:tab/>
        <w:t>2s+1s Allemande Turn Right &amp; chase clockwise 1/2 round. (1) (2) 3</w:t>
      </w:r>
    </w:p>
    <w:p w:rsidR="00B11EB3" w:rsidRDefault="00B11EB3" w:rsidP="00B11EB3">
      <w:pPr>
        <w:pStyle w:val="DanceBody"/>
      </w:pPr>
      <w:r>
        <w:t>17-28</w:t>
      </w:r>
      <w:r>
        <w:tab/>
        <w:t>1s+2s+3s dance R&amp;L for 3 couples, 1s face out</w:t>
      </w:r>
    </w:p>
    <w:p w:rsidR="00B11EB3" w:rsidRDefault="00B11EB3" w:rsidP="00B11EB3">
      <w:pPr>
        <w:pStyle w:val="DanceBody"/>
        <w:keepNext w:val="0"/>
      </w:pPr>
      <w:r>
        <w:t>29-32</w:t>
      </w:r>
      <w:r>
        <w:tab/>
        <w:t>1s cast (2s step up), 2s+1s cross RH wth partner. 2 1 3</w:t>
      </w:r>
    </w:p>
    <w:p w:rsidR="00B11EB3" w:rsidRDefault="00B11EB3" w:rsidP="00B11EB3"/>
    <w:p w:rsidR="00B11EB3" w:rsidRDefault="00B11EB3" w:rsidP="00B11EB3">
      <w:pPr>
        <w:pStyle w:val="Minicrib"/>
      </w:pPr>
      <w:r>
        <w:t>JIG TO THE MUSIC  (J3x32)  3C set</w:t>
      </w:r>
      <w:r>
        <w:tab/>
        <w:t>Doris Young  2nd Bk Graded SCDs</w:t>
      </w:r>
    </w:p>
    <w:p w:rsidR="00B11EB3" w:rsidRDefault="00B11EB3" w:rsidP="00B11EB3">
      <w:pPr>
        <w:pStyle w:val="DanceBody"/>
      </w:pPr>
      <w:r>
        <w:t xml:space="preserve"> 1- 8</w:t>
      </w:r>
      <w:r>
        <w:tab/>
        <w:t>All Adv+Ret, all dance DoSiDo</w:t>
      </w:r>
    </w:p>
    <w:p w:rsidR="00B11EB3" w:rsidRDefault="00B11EB3" w:rsidP="00B11EB3">
      <w:pPr>
        <w:pStyle w:val="DanceBody"/>
      </w:pPr>
      <w:r>
        <w:t xml:space="preserve"> 9-16</w:t>
      </w:r>
      <w:r>
        <w:tab/>
        <w:t>All turn RH, all turn LH</w:t>
      </w:r>
    </w:p>
    <w:p w:rsidR="00B11EB3" w:rsidRDefault="00B11EB3" w:rsidP="00B11EB3">
      <w:pPr>
        <w:pStyle w:val="DanceBody"/>
      </w:pPr>
      <w:r>
        <w:t>17-24</w:t>
      </w:r>
      <w:r>
        <w:tab/>
        <w:t>1s slip step down for 4 &amp; back to top, 1s cast to bottom &amp; 2s+3s step up</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JIGGERY POKERY  (J8x32)  3C (4C set)</w:t>
      </w:r>
      <w:r>
        <w:tab/>
        <w:t>Ian Barbour  Repeat Prescription</w:t>
      </w:r>
    </w:p>
    <w:p w:rsidR="00B11EB3" w:rsidRDefault="00B11EB3" w:rsidP="00B11EB3">
      <w:pPr>
        <w:pStyle w:val="DanceBody"/>
      </w:pPr>
      <w:r>
        <w:t xml:space="preserve"> 1- 8</w:t>
      </w:r>
      <w:r>
        <w:tab/>
        <w:t>1s+2s dance RH across; 1s cast 1 place (2s dance up to top)  &amp; 1s 3/4 turn RH to end Lady between 2s &amp; Man between 3s</w:t>
      </w:r>
    </w:p>
    <w:p w:rsidR="00B11EB3" w:rsidRDefault="00B11EB3" w:rsidP="00B11EB3">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B11EB3" w:rsidRDefault="00B11EB3" w:rsidP="00B11EB3">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JIGGLES  (J8x32)  3C (4C set)</w:t>
      </w:r>
      <w:r>
        <w:tab/>
        <w:t>Alan Cottle  www.minicrib.org.uk/publish.html</w:t>
      </w:r>
    </w:p>
    <w:p w:rsidR="00B11EB3" w:rsidRPr="00290FAE" w:rsidRDefault="00B11EB3" w:rsidP="00B11EB3">
      <w:pPr>
        <w:pStyle w:val="DanceBody"/>
        <w:rPr>
          <w:b/>
        </w:rPr>
      </w:pPr>
      <w:r>
        <w:t xml:space="preserve"> 1- 8</w:t>
      </w:r>
      <w:r>
        <w:tab/>
        <w:t>1s set &amp; cast 1 place, 1M dances a 1/2 RSh reel of 3 across with 2s as 1L dances a 1/2 reel of 3 with 3s</w:t>
      </w:r>
    </w:p>
    <w:p w:rsidR="00B11EB3" w:rsidRDefault="00B11EB3" w:rsidP="00B11EB3">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B11EB3" w:rsidRDefault="00B11EB3" w:rsidP="00B11EB3">
      <w:pPr>
        <w:pStyle w:val="DanceBody"/>
      </w:pPr>
      <w:r>
        <w:t>17-24</w:t>
      </w:r>
      <w:r>
        <w:tab/>
        <w:t xml:space="preserve">1M dances RH across with 2s </w:t>
      </w:r>
      <w:r w:rsidRPr="0041188B">
        <w:rPr>
          <w:b/>
        </w:rPr>
        <w:t>while</w:t>
      </w:r>
      <w:r>
        <w:t xml:space="preserve"> 1L dances RH across with 3s, 1s change places &amp; dance LH across with other couple</w:t>
      </w:r>
    </w:p>
    <w:p w:rsidR="00B11EB3" w:rsidRDefault="00B11EB3" w:rsidP="00B11EB3">
      <w:pPr>
        <w:pStyle w:val="DanceBody"/>
        <w:keepNext w:val="0"/>
      </w:pPr>
      <w:r>
        <w:t>25-32</w:t>
      </w:r>
      <w:r>
        <w:tab/>
        <w:t>All turn partners 1/2 way RH, face partner &amp; then  pull back RSh to dance out to opp sides &amp; all chase clockwise 1/2 way to own sides</w:t>
      </w:r>
    </w:p>
    <w:p w:rsidR="00B11EB3" w:rsidRDefault="00B11EB3" w:rsidP="00B11EB3"/>
    <w:p w:rsidR="00B11EB3" w:rsidRDefault="00B11EB3" w:rsidP="00B11EB3">
      <w:pPr>
        <w:pStyle w:val="Minicrib"/>
      </w:pPr>
      <w:r>
        <w:t>JIGSAW  (S3x40)  3C set</w:t>
      </w:r>
      <w:r>
        <w:tab/>
        <w:t>Ann Gorman  The Big Birthday Book 1998</w:t>
      </w:r>
    </w:p>
    <w:p w:rsidR="00B11EB3" w:rsidRPr="00151D15" w:rsidRDefault="00B11EB3" w:rsidP="00B11EB3">
      <w:pPr>
        <w:pStyle w:val="DanceBody"/>
      </w:pPr>
      <w:r w:rsidRPr="00151D15">
        <w:t xml:space="preserve"> 1- 8</w:t>
      </w:r>
      <w:r w:rsidRPr="00151D15">
        <w:tab/>
        <w:t>1s+2s+3s Promenade &amp; end 1s cast to 2nd place</w:t>
      </w:r>
      <w:r w:rsidRPr="00151D15">
        <w:rPr>
          <w:b/>
        </w:rPr>
        <w:t xml:space="preserve"> as </w:t>
      </w:r>
      <w:r w:rsidRPr="00151D15">
        <w:t>2s dance up to top</w:t>
      </w:r>
    </w:p>
    <w:p w:rsidR="00B11EB3" w:rsidRPr="00151D15" w:rsidRDefault="00B11EB3" w:rsidP="00B11EB3">
      <w:pPr>
        <w:pStyle w:val="DanceBody"/>
      </w:pPr>
      <w:r w:rsidRPr="00151D15">
        <w:t xml:space="preserve"> 9-16</w:t>
      </w:r>
      <w:r w:rsidRPr="00151D15">
        <w:tab/>
        <w:t>2s+1s dance 1/2 double Fig of 8 (1s cross up to start, 2s cast), 1s+3s 1/2 double Fig of 8 (1s cross down to start, 3s cast up) 1s end facing 3rd corners</w:t>
      </w:r>
    </w:p>
    <w:p w:rsidR="00B11EB3" w:rsidRPr="00151D15" w:rsidRDefault="00B11EB3" w:rsidP="00B11EB3">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B11EB3" w:rsidRPr="00151D15" w:rsidRDefault="00B11EB3" w:rsidP="00B11EB3">
      <w:pPr>
        <w:pStyle w:val="DanceBody"/>
      </w:pPr>
      <w:r w:rsidRPr="00151D15">
        <w:t>25-32</w:t>
      </w:r>
      <w:r w:rsidRPr="00151D15">
        <w:tab/>
        <w:t>1s dance 1/2 diagonal reel of 4 with 4th corners, pass RSh to 2nd place opp side &amp; all chase clockwise to own side</w:t>
      </w:r>
    </w:p>
    <w:p w:rsidR="00B11EB3" w:rsidRPr="00151D15" w:rsidRDefault="00B11EB3" w:rsidP="00B11EB3">
      <w:pPr>
        <w:pStyle w:val="DanceBody"/>
      </w:pPr>
      <w:r w:rsidRPr="00151D15">
        <w:t>33-40</w:t>
      </w:r>
      <w:r w:rsidRPr="00151D15">
        <w:tab/>
        <w:t>1s+3s dance the Tournee : -</w:t>
      </w:r>
    </w:p>
    <w:p w:rsidR="00B11EB3" w:rsidRPr="00151D15" w:rsidRDefault="00B11EB3" w:rsidP="00B11EB3">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B11EB3" w:rsidRDefault="00B11EB3" w:rsidP="00B11EB3"/>
    <w:p w:rsidR="00B11EB3" w:rsidRDefault="00B11EB3" w:rsidP="00B11EB3">
      <w:pPr>
        <w:pStyle w:val="Minicrib"/>
      </w:pPr>
      <w:r>
        <w:t>JILL WINGS IT  (J8x32)  3C (4C set)</w:t>
      </w:r>
      <w:r>
        <w:tab/>
        <w:t>John S Trew  Martello Tower 5</w:t>
      </w:r>
    </w:p>
    <w:p w:rsidR="00B11EB3" w:rsidRDefault="00B11EB3" w:rsidP="00B11EB3">
      <w:pPr>
        <w:pStyle w:val="DanceBody"/>
      </w:pPr>
      <w:r>
        <w:t xml:space="preserve"> 1- 8</w:t>
      </w:r>
      <w:r>
        <w:tab/>
        <w:t>1s set, cross RH &amp; face 2s on sides, 1s+2s set &amp; change places with nearer hand (1s dancing out)</w:t>
      </w:r>
    </w:p>
    <w:p w:rsidR="00B11EB3" w:rsidRDefault="00B11EB3" w:rsidP="00B11EB3">
      <w:pPr>
        <w:pStyle w:val="DanceBody"/>
      </w:pPr>
      <w:r>
        <w:t xml:space="preserve"> 9-16</w:t>
      </w:r>
      <w:r>
        <w:tab/>
        <w:t>2s+1s+3s dance reflection reels (1s dancing in &amp; down between 3s) &amp; 1s end facing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then with 2</w:t>
      </w:r>
      <w:r w:rsidRPr="00972EEB">
        <w:t>nd</w:t>
      </w:r>
      <w:r>
        <w:t xml:space="preserve"> corners</w:t>
      </w:r>
    </w:p>
    <w:p w:rsidR="00B11EB3" w:rsidRDefault="00B11EB3" w:rsidP="00B11EB3">
      <w:pPr>
        <w:pStyle w:val="DanceBody"/>
        <w:keepNext w:val="0"/>
      </w:pPr>
      <w:r>
        <w:t>25-32</w:t>
      </w:r>
      <w:r>
        <w:tab/>
        <w:t>1s dance 1/2 diagonal Reel with 3</w:t>
      </w:r>
      <w:r w:rsidRPr="00972EEB">
        <w:t>rd</w:t>
      </w:r>
      <w:r>
        <w:t xml:space="preserve"> corners then with 4</w:t>
      </w:r>
      <w:r w:rsidRPr="00972EEB">
        <w:t>th</w:t>
      </w:r>
      <w:r>
        <w:t xml:space="preserve"> corners</w:t>
      </w:r>
    </w:p>
    <w:p w:rsidR="00B11EB3" w:rsidRDefault="00B11EB3" w:rsidP="00B11EB3"/>
    <w:p w:rsidR="00B11EB3" w:rsidRDefault="00B11EB3" w:rsidP="00B11EB3">
      <w:pPr>
        <w:pStyle w:val="Minicrib"/>
        <w:rPr>
          <w:lang w:val="en-US"/>
        </w:rPr>
      </w:pPr>
      <w:r>
        <w:rPr>
          <w:lang w:val="en-US"/>
        </w:rPr>
        <w:t>JILL'S DELIGHT  (S4x48)  4C Set</w:t>
      </w:r>
      <w:r>
        <w:rPr>
          <w:lang w:val="en-US"/>
        </w:rPr>
        <w:tab/>
        <w:t>Ruth Taylor  25 Years at Westminster</w:t>
      </w:r>
    </w:p>
    <w:p w:rsidR="00B11EB3" w:rsidRPr="004029A9" w:rsidRDefault="00B11EB3" w:rsidP="00B11EB3">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B11EB3" w:rsidRPr="004029A9" w:rsidRDefault="00B11EB3" w:rsidP="00B11EB3">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B11EB3" w:rsidRPr="004029A9" w:rsidRDefault="00B11EB3" w:rsidP="00B11EB3">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B11EB3" w:rsidRPr="004029A9" w:rsidRDefault="00B11EB3" w:rsidP="00B11EB3">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B11EB3" w:rsidRDefault="00B11EB3" w:rsidP="00B11EB3">
      <w:pPr>
        <w:pStyle w:val="DanceBody"/>
      </w:pPr>
      <w:r w:rsidRPr="004029A9">
        <w:t>33</w:t>
      </w:r>
      <w:r>
        <w:t>–</w:t>
      </w:r>
      <w:r w:rsidRPr="004029A9">
        <w:t>40</w:t>
      </w:r>
      <w:r>
        <w:tab/>
        <w:t>1s+4s</w:t>
      </w:r>
      <w:r w:rsidRPr="004029A9">
        <w:t xml:space="preserve"> </w:t>
      </w:r>
      <w:r>
        <w:t>Set &amp; Rotate:-</w:t>
      </w:r>
    </w:p>
    <w:p w:rsidR="00B11EB3" w:rsidRPr="004029A9" w:rsidRDefault="00B11EB3" w:rsidP="00B11EB3">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B11EB3" w:rsidRPr="004029A9" w:rsidRDefault="00B11EB3" w:rsidP="00B11EB3">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B11EB3" w:rsidRDefault="00B11EB3" w:rsidP="00B11EB3"/>
    <w:p w:rsidR="00B11EB3" w:rsidRDefault="00B11EB3" w:rsidP="00B11EB3">
      <w:pPr>
        <w:pStyle w:val="Minicrib"/>
      </w:pPr>
      <w:r>
        <w:t>JILL'S GENTLE JIG  (J8x32)  3C (4C set)</w:t>
      </w:r>
      <w:r>
        <w:tab/>
        <w:t>Tim Wilson  Measures of Pleasure</w:t>
      </w:r>
    </w:p>
    <w:p w:rsidR="00B11EB3" w:rsidRDefault="00B11EB3" w:rsidP="00B11EB3">
      <w:pPr>
        <w:pStyle w:val="DanceBody"/>
      </w:pPr>
      <w:r>
        <w:t xml:space="preserve"> 1- 8</w:t>
      </w:r>
      <w:r>
        <w:tab/>
        <w:t>1s+2s dance DoSiDo with partner; 1s+2s dance in &amp; face up, join NH with partner, 1s cast to 2nd place, 2s dance up &amp; loop into 1st place</w:t>
      </w:r>
    </w:p>
    <w:p w:rsidR="00B11EB3" w:rsidRDefault="00B11EB3" w:rsidP="00B11EB3">
      <w:pPr>
        <w:pStyle w:val="DanceBody"/>
      </w:pPr>
      <w:r>
        <w:t xml:space="preserve"> 9-16</w:t>
      </w:r>
      <w:r>
        <w:tab/>
        <w:t>1s+1st corners Adv+Ret; 1s+2nd corners Adv+Ret</w:t>
      </w:r>
    </w:p>
    <w:p w:rsidR="00B11EB3" w:rsidRDefault="00B11EB3" w:rsidP="00B11EB3">
      <w:pPr>
        <w:pStyle w:val="DanceBody"/>
      </w:pPr>
      <w:r>
        <w:t>17-24</w:t>
      </w:r>
      <w:r>
        <w:tab/>
        <w:t>1s pass LSh, dance RSh round 1st corner, pass LSh &amp; dance RSh round 2nd corner &amp; 1s pass LSh to 2nd place own side facing out</w:t>
      </w:r>
    </w:p>
    <w:p w:rsidR="00B11EB3" w:rsidRDefault="00B11EB3" w:rsidP="00B11EB3">
      <w:pPr>
        <w:pStyle w:val="DanceBody"/>
      </w:pPr>
      <w:r>
        <w:t>25-32</w:t>
      </w:r>
      <w:r>
        <w:tab/>
        <w:t>Reels of 3 on sides, 1s pass 4th corner LSh to start (1M down, 1L up). End of reel 1s pull back RSh to dance into 2nd place.  End 2 1 3</w:t>
      </w:r>
    </w:p>
    <w:p w:rsidR="00B11EB3" w:rsidRDefault="00B11EB3" w:rsidP="00B11EB3">
      <w:pPr>
        <w:pStyle w:val="DanceBody"/>
        <w:keepNext w:val="0"/>
      </w:pPr>
      <w:r>
        <w:tab/>
        <w:t>Bars 31-32: 1s pass partner RSh, pull back RSh &amp; into 2nd place own side (Optional)</w:t>
      </w:r>
    </w:p>
    <w:p w:rsidR="00B11EB3" w:rsidRDefault="00B11EB3" w:rsidP="00B11EB3"/>
    <w:p w:rsidR="00B11EB3" w:rsidRDefault="00B11EB3" w:rsidP="00B11EB3">
      <w:pPr>
        <w:pStyle w:val="Minicrib"/>
      </w:pPr>
      <w:r>
        <w:t>JILL'S PURPLE PARTY  (R8x32)  3C (4C set)</w:t>
      </w:r>
      <w:r>
        <w:tab/>
        <w:t>Jill Burrows, August 2020</w:t>
      </w:r>
    </w:p>
    <w:p w:rsidR="00B11EB3" w:rsidRDefault="00B11EB3" w:rsidP="00B11EB3">
      <w:pPr>
        <w:pStyle w:val="DanceBody"/>
      </w:pPr>
      <w:r>
        <w:t xml:space="preserve"> 1- 8</w:t>
      </w:r>
      <w:r>
        <w:tab/>
        <w:t>1s+2s+3s dance Inveran reels (1s cross down to start, cross up to reel on own side from 3rd place). 1s+3s finish in middle NHJ with partner, 1s facing down, 3s facing up)</w:t>
      </w:r>
    </w:p>
    <w:p w:rsidR="00B11EB3" w:rsidRDefault="00B11EB3" w:rsidP="00B11EB3">
      <w:pPr>
        <w:pStyle w:val="DanceBody"/>
      </w:pPr>
      <w:r>
        <w:t xml:space="preserve"> 9-16</w:t>
      </w:r>
      <w:r>
        <w:tab/>
        <w:t>1s &amp; 3s Set+Link; 1s+2s+3s chase clockwise 1/2 round. 3 (2) 1</w:t>
      </w:r>
    </w:p>
    <w:p w:rsidR="00B11EB3" w:rsidRDefault="00B11EB3" w:rsidP="00B11EB3">
      <w:pPr>
        <w:pStyle w:val="DanceBody"/>
      </w:pPr>
      <w:r>
        <w:t>17-24</w:t>
      </w:r>
      <w:r>
        <w:tab/>
        <w:t>2s+1s (bottom couples) Set+Link; 3s+1s+2s chase clockwise 1/2 round.  2 (1) (3)</w:t>
      </w:r>
    </w:p>
    <w:p w:rsidR="00B11EB3" w:rsidRDefault="00B11EB3" w:rsidP="00B11EB3">
      <w:pPr>
        <w:pStyle w:val="DanceBody"/>
        <w:keepNext w:val="0"/>
      </w:pPr>
      <w:r>
        <w:t>25-32</w:t>
      </w:r>
      <w:r>
        <w:tab/>
        <w:t xml:space="preserve">1s dance 1/2 Fig 8 (1L up, 1M down) to 2nd place own side </w:t>
      </w:r>
      <w:r>
        <w:rPr>
          <w:b/>
        </w:rPr>
        <w:t>while</w:t>
      </w:r>
      <w:r>
        <w:t xml:space="preserve"> 3s set &amp; cross RH; 2s+1s+3s turn partner RH (or birl)</w:t>
      </w:r>
    </w:p>
    <w:p w:rsidR="00B11EB3" w:rsidRDefault="00B11EB3" w:rsidP="00B11EB3"/>
    <w:p w:rsidR="00B11EB3" w:rsidRDefault="00B11EB3" w:rsidP="00B11EB3">
      <w:pPr>
        <w:pStyle w:val="Minicrib"/>
      </w:pPr>
      <w:r>
        <w:t>JILLWITHAJ  (R3x48)  3C set</w:t>
      </w:r>
      <w:r>
        <w:tab/>
        <w:t>Angela Bulteel  Ribble Valley Bk</w:t>
      </w:r>
    </w:p>
    <w:p w:rsidR="00B11EB3" w:rsidRDefault="00B11EB3" w:rsidP="00B11EB3">
      <w:pPr>
        <w:pStyle w:val="DanceBody"/>
      </w:pPr>
      <w:r>
        <w:t xml:space="preserve"> 1- 8</w:t>
      </w:r>
      <w:r>
        <w:tab/>
        <w:t>1s in prom hold dance reel of 3 with 2s giving RSh to 2M to start</w:t>
      </w:r>
    </w:p>
    <w:p w:rsidR="00B11EB3" w:rsidRDefault="00B11EB3" w:rsidP="00B11EB3">
      <w:pPr>
        <w:pStyle w:val="DanceBody"/>
      </w:pPr>
      <w:r>
        <w:t xml:space="preserve"> 9-16</w:t>
      </w:r>
      <w:r>
        <w:tab/>
        <w:t>1s followed by 2s dance down in prom hold for 4 bars, 2s+1s turn inwards &amp; dance up 2s to top places</w:t>
      </w:r>
    </w:p>
    <w:p w:rsidR="00B11EB3" w:rsidRDefault="00B11EB3" w:rsidP="00B11EB3">
      <w:pPr>
        <w:pStyle w:val="DanceBody"/>
      </w:pPr>
      <w:r>
        <w:t>17-24</w:t>
      </w:r>
      <w:r>
        <w:tab/>
        <w:t>1s cross up LH to dance 1/2 double Fig of 8 with 2s, 1s cross down LH to dance 1/2 double Fig of 8 with 3s.  (2)(1)(3)</w:t>
      </w:r>
    </w:p>
    <w:p w:rsidR="00B11EB3" w:rsidRDefault="00B11EB3" w:rsidP="00B11EB3">
      <w:pPr>
        <w:pStyle w:val="DanceBody"/>
      </w:pPr>
      <w:r>
        <w:t>25-32</w:t>
      </w:r>
      <w:r>
        <w:tab/>
        <w:t>1s in prom hold dance reel of 3 across with 3s (RSh to 3L in 3M place) 1s ending BtoB in middle (1M facing up) in double triangle position</w:t>
      </w:r>
    </w:p>
    <w:p w:rsidR="00B11EB3" w:rsidRDefault="00B11EB3" w:rsidP="00B11EB3">
      <w:pPr>
        <w:pStyle w:val="DanceBody"/>
      </w:pPr>
      <w:r>
        <w:t>33-40</w:t>
      </w:r>
      <w:r>
        <w:tab/>
        <w:t>1s dance Double Triangles &amp; 1s end dancing RSh round each other to face 1</w:t>
      </w:r>
      <w:r w:rsidRPr="00972EEB">
        <w:t>st</w:t>
      </w:r>
      <w:r>
        <w:t xml:space="preserve"> corners (pstn)</w:t>
      </w:r>
    </w:p>
    <w:p w:rsidR="00B11EB3" w:rsidRDefault="00B11EB3" w:rsidP="00B11EB3">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B11EB3" w:rsidRDefault="00B11EB3" w:rsidP="00B11EB3"/>
    <w:p w:rsidR="00B11EB3" w:rsidRDefault="00B11EB3" w:rsidP="00B11EB3">
      <w:pPr>
        <w:pStyle w:val="Minicrib"/>
        <w:rPr>
          <w:lang w:eastAsia="en-GB"/>
        </w:rPr>
      </w:pPr>
      <w:r>
        <w:rPr>
          <w:lang w:eastAsia="en-GB"/>
        </w:rPr>
        <w:t>JIM AND MARGARET'S JIG  (J8x32)  3C (4C set)</w:t>
      </w:r>
      <w:r>
        <w:rPr>
          <w:lang w:eastAsia="en-GB"/>
        </w:rPr>
        <w:tab/>
        <w:t>Libby Wragg, 2023</w:t>
      </w:r>
    </w:p>
    <w:p w:rsidR="00B11EB3" w:rsidRDefault="00B11EB3" w:rsidP="00B11EB3">
      <w:pPr>
        <w:pStyle w:val="DanceBody"/>
        <w:rPr>
          <w:lang w:eastAsia="en-GB"/>
        </w:rPr>
      </w:pPr>
      <w:r>
        <w:rPr>
          <w:lang w:eastAsia="en-GB"/>
        </w:rPr>
        <w:t xml:space="preserve"> 1- 8</w:t>
      </w:r>
      <w:r>
        <w:rPr>
          <w:lang w:eastAsia="en-GB"/>
        </w:rPr>
        <w:tab/>
        <w:t>1s cross RH &amp; cast (2s step up); 1s lead down, cross &amp; cast up round 3s to 2nd place own side</w:t>
      </w:r>
    </w:p>
    <w:p w:rsidR="00B11EB3" w:rsidRDefault="00B11EB3" w:rsidP="00B11EB3">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B11EB3" w:rsidRDefault="00B11EB3" w:rsidP="00B11EB3">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B11EB3" w:rsidRDefault="00B11EB3" w:rsidP="00B11EB3">
      <w:pPr>
        <w:pStyle w:val="DanceBody"/>
        <w:keepNext w:val="0"/>
        <w:rPr>
          <w:lang w:eastAsia="en-GB"/>
        </w:rPr>
      </w:pPr>
      <w:r>
        <w:rPr>
          <w:lang w:eastAsia="en-GB"/>
        </w:rPr>
        <w:t>25-32</w:t>
      </w:r>
      <w:r>
        <w:rPr>
          <w:lang w:eastAsia="en-GB"/>
        </w:rPr>
        <w:tab/>
        <w:t>1L+2s &amp; 1M+3s dance RH across; All turn partners (birl).</w:t>
      </w:r>
    </w:p>
    <w:p w:rsidR="00B11EB3" w:rsidRDefault="00B11EB3" w:rsidP="00B11EB3"/>
    <w:p w:rsidR="00B11EB3" w:rsidRDefault="00B11EB3" w:rsidP="00B11EB3">
      <w:pPr>
        <w:pStyle w:val="Minicrib"/>
      </w:pPr>
      <w:r>
        <w:t>JIM DOUGAL OF EYEMOUTH  (S3x32)  3C set</w:t>
      </w:r>
      <w:r>
        <w:tab/>
        <w:t>Muriel A Johnstone  Ladies of Dunse</w:t>
      </w:r>
    </w:p>
    <w:p w:rsidR="00B11EB3" w:rsidRDefault="00B11EB3" w:rsidP="00B11EB3">
      <w:pPr>
        <w:pStyle w:val="DanceBody"/>
      </w:pPr>
      <w:r>
        <w:t xml:space="preserve"> 1- 8</w:t>
      </w:r>
      <w:r>
        <w:tab/>
        <w:t>1s+2s set &amp; Petronella-in-tandem into centre, circle 4H round to left 1/2 way &amp; turn partners 2H ready for diagonal Poussette</w:t>
      </w:r>
    </w:p>
    <w:p w:rsidR="00B11EB3" w:rsidRDefault="00B11EB3" w:rsidP="00B11EB3">
      <w:pPr>
        <w:pStyle w:val="DanceBody"/>
      </w:pPr>
      <w:r>
        <w:t xml:space="preserve"> 9-16</w:t>
      </w:r>
      <w:r>
        <w:tab/>
        <w:t>2s+1s dance 1/2 Diamond Poussette, 2s+3s dance 1/2 Diamond Poussette ending on own sides.  1 3 2</w:t>
      </w:r>
    </w:p>
    <w:p w:rsidR="00B11EB3" w:rsidRDefault="00B11EB3" w:rsidP="00B11EB3">
      <w:pPr>
        <w:pStyle w:val="DanceBody"/>
      </w:pPr>
      <w:r>
        <w:t>17-24</w:t>
      </w:r>
      <w:r>
        <w:tab/>
        <w:t>3s dance diag R&amp;L  (2)3(1)</w:t>
      </w:r>
    </w:p>
    <w:p w:rsidR="00B11EB3" w:rsidRDefault="00B11EB3" w:rsidP="00B11EB3">
      <w:pPr>
        <w:pStyle w:val="DanceBody"/>
        <w:keepNext w:val="0"/>
      </w:pPr>
      <w:r>
        <w:t>25-32</w:t>
      </w:r>
      <w:r>
        <w:tab/>
        <w:t>2s</w:t>
      </w:r>
      <w:r w:rsidRPr="007F0D5A">
        <w:rPr>
          <w:b/>
        </w:rPr>
        <w:t xml:space="preserve"> also </w:t>
      </w:r>
      <w:r>
        <w:t>1s dance petronella turn into centre &amp; set, 2s &amp; 1s turn partners LH 1.1/4 times to end 2 3 1</w:t>
      </w:r>
    </w:p>
    <w:p w:rsidR="00B11EB3" w:rsidRDefault="00B11EB3" w:rsidP="00B11EB3"/>
    <w:p w:rsidR="00B11EB3" w:rsidRDefault="00B11EB3" w:rsidP="00B11EB3">
      <w:pPr>
        <w:pStyle w:val="Minicrib"/>
      </w:pPr>
      <w:r>
        <w:t>JIM JOHNSTONE'S REEL  (R8x32)  3C (4C Set)</w:t>
      </w:r>
      <w:r>
        <w:tab/>
        <w:t>Roy Goldring</w:t>
      </w:r>
    </w:p>
    <w:p w:rsidR="00B11EB3" w:rsidRDefault="00B11EB3" w:rsidP="00B11EB3">
      <w:pPr>
        <w:pStyle w:val="DanceBody"/>
      </w:pPr>
      <w:r>
        <w:t xml:space="preserve"> 1- 8</w:t>
      </w:r>
      <w:r>
        <w:tab/>
        <w:t>1s cross down to dance reels of 3 on opposite sides</w:t>
      </w:r>
    </w:p>
    <w:p w:rsidR="00B11EB3" w:rsidRDefault="00B11EB3" w:rsidP="00B11EB3">
      <w:pPr>
        <w:pStyle w:val="DanceBody"/>
      </w:pPr>
      <w:r>
        <w:t xml:space="preserve"> 9-16</w:t>
      </w:r>
      <w:r>
        <w:tab/>
        <w:t>1s dance down below 3s &amp; 1L followed by partner casts up round 3M &amp; 1L dances LH across with 2s</w:t>
      </w:r>
      <w:r w:rsidRPr="00BA6B4D">
        <w:rPr>
          <w:b/>
        </w:rPr>
        <w:t xml:space="preserve"> while </w:t>
      </w:r>
      <w:r>
        <w:t>1M dances RH across with 3s</w:t>
      </w:r>
    </w:p>
    <w:p w:rsidR="00B11EB3" w:rsidRDefault="00B11EB3" w:rsidP="00B11EB3">
      <w:pPr>
        <w:pStyle w:val="DanceBody"/>
      </w:pPr>
      <w:r>
        <w:t>17-24</w:t>
      </w:r>
      <w:r>
        <w:tab/>
        <w:t>1s dance out Ladies side, 1L followed by partner casts up round 2L, 1L dances RH across with 2M+3M</w:t>
      </w:r>
      <w:r w:rsidRPr="00BA6B4D">
        <w:rPr>
          <w:b/>
        </w:rPr>
        <w:t xml:space="preserve"> while </w:t>
      </w:r>
      <w:r>
        <w:t>1M dances LH across with 2L+3L</w:t>
      </w:r>
    </w:p>
    <w:p w:rsidR="00B11EB3" w:rsidRDefault="00B11EB3" w:rsidP="00B11EB3">
      <w:pPr>
        <w:pStyle w:val="DanceBody"/>
        <w:keepNext w:val="0"/>
      </w:pPr>
      <w:r>
        <w:t>25-32</w:t>
      </w:r>
      <w:r>
        <w:tab/>
        <w:t>1s set to 3s, turn inwards &amp; set to 2s, cross up &amp; cast to 2</w:t>
      </w:r>
      <w:r w:rsidRPr="00972EEB">
        <w:t>nd</w:t>
      </w:r>
      <w:r>
        <w:t xml:space="preserve"> place own sides</w:t>
      </w:r>
    </w:p>
    <w:p w:rsidR="00B11EB3" w:rsidRDefault="00B11EB3" w:rsidP="00B11EB3"/>
    <w:p w:rsidR="00B11EB3" w:rsidRDefault="00B11EB3" w:rsidP="00B11EB3">
      <w:pPr>
        <w:pStyle w:val="Minicrib"/>
      </w:pPr>
      <w:r>
        <w:t>JIM MACLELLAN'S STRATHSPEY  (S4x32)  4C Set</w:t>
      </w:r>
      <w:r>
        <w:tab/>
        <w:t>John Drewry  Summer Coll 88 &amp; Nova Scotia Collection 2017</w:t>
      </w:r>
    </w:p>
    <w:p w:rsidR="00B11EB3" w:rsidRDefault="00B11EB3" w:rsidP="00B11EB3">
      <w:pPr>
        <w:pStyle w:val="DanceBody"/>
      </w:pPr>
      <w:r>
        <w:t xml:space="preserve"> 1- 8</w:t>
      </w:r>
      <w:r>
        <w:tab/>
        <w:t>1M+2L</w:t>
      </w:r>
      <w:r w:rsidRPr="007F0D5A">
        <w:rPr>
          <w:b/>
        </w:rPr>
        <w:t xml:space="preserve"> also </w:t>
      </w:r>
      <w:r>
        <w:t>3M+4L set, pass RSh &amp; turn to join LH, 1/2 turn &amp; 1M &amp; 3M dance RSh round 2M/3M to places</w:t>
      </w:r>
      <w:r w:rsidRPr="00BA6B4D">
        <w:rPr>
          <w:b/>
        </w:rPr>
        <w:t xml:space="preserve"> </w:t>
      </w:r>
      <w:r>
        <w:rPr>
          <w:b/>
        </w:rPr>
        <w:t xml:space="preserve">as </w:t>
      </w:r>
      <w:r>
        <w:t>2L &amp; 4L RSh round 1L/3L to pls</w:t>
      </w:r>
    </w:p>
    <w:p w:rsidR="00B11EB3" w:rsidRDefault="00B11EB3" w:rsidP="00B11EB3">
      <w:pPr>
        <w:pStyle w:val="DanceBody"/>
      </w:pPr>
      <w:r>
        <w:t xml:space="preserve"> 9-16</w:t>
      </w:r>
      <w:r>
        <w:tab/>
        <w:t>1L+2M</w:t>
      </w:r>
      <w:r w:rsidRPr="007F0D5A">
        <w:rPr>
          <w:b/>
        </w:rPr>
        <w:t xml:space="preserve"> also </w:t>
      </w:r>
      <w:r>
        <w:t>3L+4M repeat passing LSh at end to return to place</w:t>
      </w:r>
    </w:p>
    <w:p w:rsidR="00B11EB3" w:rsidRDefault="00B11EB3" w:rsidP="00B11EB3">
      <w:pPr>
        <w:pStyle w:val="DanceBody"/>
      </w:pPr>
      <w:r>
        <w:t>17-24</w:t>
      </w:r>
      <w:r>
        <w:tab/>
        <w:t>2s &amp; 3s set &amp; turn partner 2H to end in centre, 2s facing up &amp; 3s down; 2s &amp; 3s turn corners 1.1/2  to end on sides (2s &amp; 3s dancing out through ends).  2 1 4 3</w:t>
      </w:r>
    </w:p>
    <w:p w:rsidR="00B11EB3" w:rsidRDefault="00B11EB3" w:rsidP="00B11EB3">
      <w:pPr>
        <w:pStyle w:val="DanceBody"/>
      </w:pPr>
      <w:r>
        <w:t>25-32</w:t>
      </w:r>
      <w:r>
        <w:tab/>
        <w:t>1s+4s Set &amp; Rotate:</w:t>
      </w:r>
    </w:p>
    <w:p w:rsidR="00B11EB3" w:rsidRDefault="00B11EB3" w:rsidP="00B11EB3">
      <w:pPr>
        <w:pStyle w:val="DanceBody"/>
        <w:keepNext w:val="0"/>
      </w:pPr>
      <w:r>
        <w:tab/>
        <w:t>`Set, rotate singly &amp; dance on 1 place clockwise, change places RH on sides &amp; dance on 1 place to own sides (1s in 2</w:t>
      </w:r>
      <w:r w:rsidRPr="00972EEB">
        <w:t>nd</w:t>
      </w:r>
      <w:r>
        <w:t xml:space="preserve"> pl). End 2 4 1 3</w:t>
      </w:r>
    </w:p>
    <w:p w:rsidR="00B11EB3" w:rsidRDefault="00B11EB3" w:rsidP="00B11EB3"/>
    <w:p w:rsidR="00B11EB3" w:rsidRDefault="00B11EB3" w:rsidP="00B11EB3">
      <w:pPr>
        <w:pStyle w:val="Minicrib"/>
      </w:pPr>
      <w:r>
        <w:t>JIM NICHOLSON'S STRATHSPEY  (S4x32)  4C set</w:t>
      </w:r>
      <w:r>
        <w:tab/>
        <w:t>John Drewry  Bankhead Bk 6</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RH across, 2s+3s 1/2 R&amp;L</w:t>
      </w:r>
    </w:p>
    <w:p w:rsidR="00B11EB3" w:rsidRDefault="00B11EB3" w:rsidP="00B11EB3">
      <w:pPr>
        <w:pStyle w:val="DanceBody"/>
      </w:pPr>
      <w:r>
        <w:t xml:space="preserve"> 9-16</w:t>
      </w:r>
      <w:r>
        <w:tab/>
        <w:t>All RSh reels of 4 on sides</w:t>
      </w:r>
    </w:p>
    <w:p w:rsidR="00B11EB3" w:rsidRDefault="00B11EB3" w:rsidP="00B11EB3">
      <w:pPr>
        <w:pStyle w:val="DanceBody"/>
      </w:pPr>
      <w:r>
        <w:t>17-20</w:t>
      </w:r>
      <w:r>
        <w:tab/>
        <w:t>3M+2L &amp; 3L+2M dance in Men passing Lady LH to change places, 2s &amp; 3s lead out of ends, cross &amp; cast in 1 place back to original places</w:t>
      </w:r>
    </w:p>
    <w:p w:rsidR="00B11EB3" w:rsidRDefault="00B11EB3" w:rsidP="00B11EB3">
      <w:pPr>
        <w:pStyle w:val="DanceBody"/>
      </w:pPr>
      <w:r>
        <w:t>21-24</w:t>
      </w:r>
      <w:r>
        <w:tab/>
        <w:t>2M+3L &amp; 2L+3M dance in Men passing Lady LH to change places, 3s &amp; 2s lead out of ends, cross &amp; cast in 1 pl.  1 3(2)(4)</w:t>
      </w:r>
    </w:p>
    <w:p w:rsidR="00B11EB3" w:rsidRDefault="00B11EB3" w:rsidP="00B11EB3">
      <w:pPr>
        <w:pStyle w:val="DanceBody"/>
      </w:pPr>
      <w:r>
        <w:t>25-28</w:t>
      </w:r>
      <w:r>
        <w:tab/>
        <w:t>1L+3L cross passing partner LSh &amp; cast to 3</w:t>
      </w:r>
      <w:r w:rsidRPr="00972EEB">
        <w:t>rd</w:t>
      </w:r>
      <w:r>
        <w:t xml:space="preserve"> &amp; 4</w:t>
      </w:r>
      <w:r w:rsidRPr="00972EEB">
        <w:t>th</w:t>
      </w:r>
      <w:r>
        <w:t xml:space="preserve"> places</w:t>
      </w:r>
      <w:r w:rsidRPr="00BA6B4D">
        <w:rPr>
          <w:b/>
        </w:rPr>
        <w:t xml:space="preserve"> while </w:t>
      </w:r>
      <w:r>
        <w:t>2L+4L cross passing partners LSh &amp; dance up to 1</w:t>
      </w:r>
      <w:r w:rsidRPr="00972EEB">
        <w:t>st</w:t>
      </w:r>
      <w:r>
        <w:t xml:space="preserve"> &amp; 2</w:t>
      </w:r>
      <w:r w:rsidRPr="00972EEB">
        <w:t>nd</w:t>
      </w:r>
      <w:r>
        <w:t xml:space="preserve"> places</w:t>
      </w:r>
    </w:p>
    <w:p w:rsidR="00B11EB3" w:rsidRDefault="00B11EB3" w:rsidP="00B11EB3">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rPr>
        <w:t xml:space="preserve"> while </w:t>
      </w:r>
      <w:r>
        <w:t>2M+4M cross passing partners RSh &amp; dance up to 1</w:t>
      </w:r>
      <w:r w:rsidRPr="00972EEB">
        <w:t>st</w:t>
      </w:r>
      <w:r>
        <w:t xml:space="preserve"> &amp; 2</w:t>
      </w:r>
      <w:r w:rsidRPr="00972EEB">
        <w:t>nd</w:t>
      </w:r>
      <w:r>
        <w:t xml:space="preserve"> places.  2 4 (1) (3)</w:t>
      </w:r>
    </w:p>
    <w:p w:rsidR="00B11EB3" w:rsidRDefault="00B11EB3" w:rsidP="00B11EB3"/>
    <w:p w:rsidR="00B11EB3" w:rsidRDefault="00B11EB3" w:rsidP="00B11EB3">
      <w:pPr>
        <w:pStyle w:val="Minicrib"/>
      </w:pPr>
      <w:r>
        <w:t>JIM STOTT'S REEL  (R4x32)  4C set</w:t>
      </w:r>
      <w:r>
        <w:tab/>
        <w:t>Pat Clark  Corberry Collection 2</w:t>
      </w:r>
    </w:p>
    <w:p w:rsidR="00B11EB3" w:rsidRDefault="00B11EB3" w:rsidP="00B11EB3">
      <w:pPr>
        <w:pStyle w:val="DanceBody"/>
      </w:pPr>
      <w:r>
        <w:t>2 chords: 2nd chord 3s &amp; 4s cross to opp sides</w:t>
      </w:r>
    </w:p>
    <w:p w:rsidR="00B11EB3" w:rsidRDefault="00B11EB3" w:rsidP="00B11EB3">
      <w:pPr>
        <w:pStyle w:val="DanceBody"/>
      </w:pPr>
      <w:r>
        <w:t xml:space="preserve"> 1- 8</w:t>
      </w:r>
      <w:r>
        <w:tab/>
        <w:t xml:space="preserve">1s+2s </w:t>
      </w:r>
      <w:r>
        <w:rPr>
          <w:b/>
        </w:rPr>
        <w:t>also</w:t>
      </w:r>
      <w:r>
        <w:t xml:space="preserve"> 3s+4s Set &amp; Rotate anticlockwise (set, cast Left 1 place anticlockwise, change places LH with partner &amp; dance one place round)</w:t>
      </w:r>
    </w:p>
    <w:p w:rsidR="00B11EB3" w:rsidRDefault="00B11EB3" w:rsidP="00B11EB3">
      <w:pPr>
        <w:pStyle w:val="DanceBody"/>
      </w:pPr>
      <w:r>
        <w:t xml:space="preserve"> 9-16</w:t>
      </w:r>
      <w:r>
        <w:tab/>
        <w:t xml:space="preserve">2s+1s </w:t>
      </w:r>
      <w:r>
        <w:rPr>
          <w:b/>
        </w:rPr>
        <w:t>also</w:t>
      </w:r>
      <w:r>
        <w:t xml:space="preserve"> 4s+3s dance LH across; 1s+4s dance RH across, 1M+4L on Men's side &amp; 1L+4M on Ladies' side take prom hold</w:t>
      </w:r>
    </w:p>
    <w:p w:rsidR="00B11EB3" w:rsidRDefault="00B11EB3" w:rsidP="00B11EB3">
      <w:pPr>
        <w:pStyle w:val="DanceBody"/>
      </w:pPr>
      <w:r>
        <w:t>17-20</w:t>
      </w:r>
      <w:r>
        <w:tab/>
        <w:t xml:space="preserve">1M+4L+2s </w:t>
      </w:r>
      <w:r w:rsidRPr="00CE4FA8">
        <w:rPr>
          <w:b/>
        </w:rPr>
        <w:t>also</w:t>
      </w:r>
      <w:r>
        <w:t xml:space="preserve"> 1L+4M+3s dance </w:t>
      </w:r>
      <w:r w:rsidRPr="00CE4FA8">
        <w:t>1</w:t>
      </w:r>
      <w:r>
        <w:t>/2 RSh reels of 3 across. End 1M+4L in 2nd place Ladies' side facing down, 1L+4M in 2nd place Men's side facing up</w:t>
      </w:r>
    </w:p>
    <w:p w:rsidR="00B11EB3" w:rsidRDefault="00B11EB3" w:rsidP="00B11EB3">
      <w:pPr>
        <w:pStyle w:val="DanceBody"/>
      </w:pPr>
      <w:r>
        <w:t>21-24</w:t>
      </w:r>
      <w:r>
        <w:tab/>
        <w:t>1/2 LSh reels of 3 on sides (2s &amp; 3s dance loop into place at end to face clockwise).  3 4 (1) (2)</w:t>
      </w:r>
    </w:p>
    <w:p w:rsidR="00B11EB3" w:rsidRDefault="00B11EB3" w:rsidP="00B11EB3">
      <w:pPr>
        <w:pStyle w:val="DanceBody"/>
      </w:pPr>
      <w:r>
        <w:t>25-28</w:t>
      </w:r>
      <w:r>
        <w:tab/>
        <w:t xml:space="preserve">2s+3s chase clockwise 1/2 round </w:t>
      </w:r>
      <w:r>
        <w:rPr>
          <w:b/>
        </w:rPr>
        <w:t>while</w:t>
      </w:r>
      <w:r>
        <w:t xml:space="preserve"> 4s+1s circle 4H round to Right.  2 4 (1) (3)</w:t>
      </w:r>
    </w:p>
    <w:p w:rsidR="00B11EB3" w:rsidRDefault="00B11EB3" w:rsidP="00B11EB3">
      <w:pPr>
        <w:pStyle w:val="DanceBody"/>
      </w:pPr>
      <w:r>
        <w:t>29-32</w:t>
      </w:r>
      <w:r>
        <w:tab/>
        <w:t>All set, all cross RH. (2) (4) 1 3</w:t>
      </w:r>
    </w:p>
    <w:p w:rsidR="00B11EB3" w:rsidRDefault="00B11EB3" w:rsidP="00B11EB3">
      <w:pPr>
        <w:pStyle w:val="DanceBody"/>
        <w:keepNext w:val="0"/>
      </w:pPr>
      <w:r w:rsidRPr="00CE4FA8">
        <w:rPr>
          <w:i/>
        </w:rPr>
        <w:t>Repeat from new places (top couples on opp sides) Prome</w:t>
      </w:r>
      <w:r>
        <w:rPr>
          <w:i/>
        </w:rPr>
        <w:t>nade is with Lady on Man's Left</w:t>
      </w:r>
    </w:p>
    <w:p w:rsidR="00B11EB3" w:rsidRDefault="00B11EB3" w:rsidP="00B11EB3"/>
    <w:p w:rsidR="00B11EB3" w:rsidRDefault="00B11EB3" w:rsidP="00B11EB3">
      <w:pPr>
        <w:pStyle w:val="Minicrib"/>
      </w:pPr>
      <w:r>
        <w:t>JIM STOTT'S STRATHSPEY  (S8x32)  3C (4C set)</w:t>
      </w:r>
      <w:r>
        <w:tab/>
        <w:t>Richard Francis  Class of '13</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set &amp; lead down, cross below 3s &amp; cast up to 2nd place. 1s turn 3/4 LH to finish 1M between 3s facing 3L &amp; 1L between 2s facing 2M. 2s step up on bars 11-12</w:t>
      </w:r>
    </w:p>
    <w:p w:rsidR="00B11EB3" w:rsidRDefault="00B11EB3" w:rsidP="00B11EB3">
      <w:pPr>
        <w:pStyle w:val="DanceBody"/>
      </w:pPr>
      <w:r>
        <w:t>17-24</w:t>
      </w:r>
      <w:r>
        <w:tab/>
        <w:t>1s dance LSh reels of 3 across the dance. 1s finish in 2nd place on own sides, all set. 2 1 3</w:t>
      </w:r>
    </w:p>
    <w:p w:rsidR="00B11EB3" w:rsidRDefault="00B11EB3" w:rsidP="00B11EB3">
      <w:pPr>
        <w:pStyle w:val="DanceBody"/>
        <w:keepNext w:val="0"/>
      </w:pPr>
      <w:r>
        <w:t>25-32</w:t>
      </w:r>
      <w:r>
        <w:tab/>
        <w:t>All dance 6H round &amp; back 2 1 3</w:t>
      </w:r>
    </w:p>
    <w:p w:rsidR="00B11EB3" w:rsidRDefault="00B11EB3" w:rsidP="00B11EB3"/>
    <w:p w:rsidR="00B11EB3" w:rsidRDefault="00B11EB3" w:rsidP="00B11EB3">
      <w:pPr>
        <w:pStyle w:val="Minicrib"/>
      </w:pPr>
      <w:r>
        <w:t>JIM THE DANCING JANNY  (S3x32)  3C set</w:t>
      </w:r>
      <w:r>
        <w:tab/>
        <w:t>John Foster  St Ronan's SCD Club Innerleithen</w:t>
      </w:r>
    </w:p>
    <w:p w:rsidR="00B11EB3" w:rsidRPr="00A30774" w:rsidRDefault="00B11EB3" w:rsidP="00B11EB3">
      <w:pPr>
        <w:pStyle w:val="DanceBody"/>
      </w:pPr>
      <w:r w:rsidRPr="00A30774">
        <w:t xml:space="preserve"> 1- 8</w:t>
      </w:r>
      <w:r w:rsidRPr="00A30774">
        <w:tab/>
        <w:t xml:space="preserve">1s+3s dance RH across &amp; chase clockwise 1/2 way round the set </w:t>
      </w:r>
      <w:r w:rsidRPr="00A30774">
        <w:rPr>
          <w:b/>
        </w:rPr>
        <w:t>while</w:t>
      </w:r>
      <w:r w:rsidRPr="00A30774">
        <w:t xml:space="preserve"> 2s cast (2M up, 2L down), both cross &amp; cast to each other's places &amp;</w:t>
      </w:r>
      <w:r>
        <w:t xml:space="preserve"> </w:t>
      </w:r>
      <w:r w:rsidRPr="00A30774">
        <w:t xml:space="preserve"> turn RH  (3) (2) (1)</w:t>
      </w:r>
    </w:p>
    <w:p w:rsidR="00B11EB3" w:rsidRPr="00A30774" w:rsidRDefault="00B11EB3" w:rsidP="00B11EB3">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B11EB3" w:rsidRPr="00534C57" w:rsidRDefault="00B11EB3" w:rsidP="00B11EB3">
      <w:pPr>
        <w:pStyle w:val="DanceBody"/>
      </w:pPr>
      <w:r w:rsidRPr="00A30774">
        <w:t>17-24</w:t>
      </w:r>
      <w:r w:rsidRPr="00A30774">
        <w:tab/>
        <w:t xml:space="preserve">All turn partners RH, </w:t>
      </w:r>
      <w:r w:rsidRPr="00534C57">
        <w:t>3s+2s cross RH with partner, 2s+3s change places passing LSh on sides</w:t>
      </w:r>
    </w:p>
    <w:p w:rsidR="00B11EB3" w:rsidRPr="00A30774" w:rsidRDefault="00B11EB3" w:rsidP="00B11EB3">
      <w:pPr>
        <w:pStyle w:val="DanceBody"/>
      </w:pPr>
      <w:r w:rsidRPr="00A30774">
        <w:t>25-32</w:t>
      </w:r>
      <w:r w:rsidRPr="00A30774">
        <w:tab/>
        <w:t>3s+1s dance Transverse Rondel:-</w:t>
      </w:r>
    </w:p>
    <w:p w:rsidR="00B11EB3" w:rsidRDefault="00B11EB3" w:rsidP="00B11EB3">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B11EB3" w:rsidRDefault="00B11EB3" w:rsidP="00B11EB3">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B11EB3" w:rsidRDefault="00B11EB3" w:rsidP="00B11EB3">
      <w:pPr>
        <w:pStyle w:val="DanceBody"/>
        <w:keepNext w:val="0"/>
      </w:pPr>
      <w:r>
        <w:tab/>
        <w:t>31-32   3s cast up to 2nd place, 1s lead down &amp; loop into 3rd place.  2 3 1</w:t>
      </w:r>
    </w:p>
    <w:p w:rsidR="00B11EB3" w:rsidRDefault="00B11EB3" w:rsidP="00B11EB3"/>
    <w:p w:rsidR="00B11EB3" w:rsidRDefault="00B11EB3" w:rsidP="00B11EB3">
      <w:pPr>
        <w:pStyle w:val="Minicrib"/>
      </w:pPr>
      <w:r>
        <w:t>JIM'S HABERDASHERY  (J8x40)  3C (4C set)</w:t>
      </w:r>
      <w:r>
        <w:tab/>
        <w:t>Alan MacPherson  Bannockburn 700</w:t>
      </w:r>
    </w:p>
    <w:p w:rsidR="00B11EB3" w:rsidRPr="00EF359C" w:rsidRDefault="00B11EB3" w:rsidP="00B11EB3">
      <w:pPr>
        <w:pStyle w:val="DanceBody"/>
      </w:pPr>
      <w:r w:rsidRPr="00EF359C">
        <w:t xml:space="preserve"> 1- 8</w:t>
      </w:r>
      <w:r w:rsidRPr="00EF359C">
        <w:tab/>
        <w:t>1s+2s dance Double Fig of 8 (1s crossing down)</w:t>
      </w:r>
    </w:p>
    <w:p w:rsidR="00B11EB3" w:rsidRPr="00EF359C" w:rsidRDefault="00B11EB3" w:rsidP="00B11EB3">
      <w:pPr>
        <w:pStyle w:val="DanceBody"/>
      </w:pPr>
      <w:r w:rsidRPr="00EF359C">
        <w:t xml:space="preserve"> 9-16</w:t>
      </w:r>
      <w:r w:rsidRPr="00EF359C">
        <w:tab/>
        <w:t>1M+2M turn RH &amp; 1L+2L turn LH 1.1/2 times (4 bars), 1s dance out own side, down behind 3s &amp; cross up to 2nd place opposite sides</w:t>
      </w:r>
    </w:p>
    <w:p w:rsidR="00B11EB3" w:rsidRPr="00EF359C" w:rsidRDefault="00B11EB3" w:rsidP="00B11EB3">
      <w:pPr>
        <w:pStyle w:val="DanceBody"/>
      </w:pPr>
      <w:r w:rsidRPr="00EF359C">
        <w:t>17-24</w:t>
      </w:r>
      <w:r w:rsidRPr="00EF359C">
        <w:tab/>
        <w:t>1s dance reels of 3 on opposite sides (1s out &amp; up/2s in &amp; down to start), 1s end crossing up to 2nd place own sides</w:t>
      </w:r>
    </w:p>
    <w:p w:rsidR="00B11EB3" w:rsidRPr="00EF359C" w:rsidRDefault="00B11EB3" w:rsidP="00B11EB3">
      <w:pPr>
        <w:pStyle w:val="DanceBody"/>
      </w:pPr>
      <w:r w:rsidRPr="00EF359C">
        <w:t>25-32</w:t>
      </w:r>
      <w:r w:rsidRPr="00EF359C">
        <w:tab/>
        <w:t>1s dance reels of 3 on own sides (1s out &amp; up to start), 1s end in centre facing up</w:t>
      </w:r>
    </w:p>
    <w:p w:rsidR="00B11EB3" w:rsidRPr="00EF359C" w:rsidRDefault="00B11EB3" w:rsidP="00B11EB3">
      <w:pPr>
        <w:pStyle w:val="DanceBody"/>
      </w:pPr>
      <w:r w:rsidRPr="00EF359C">
        <w:t>33-40</w:t>
      </w:r>
      <w:r w:rsidRPr="00EF359C">
        <w:tab/>
        <w:t>1s dance up to top, cast to 2nd place &amp; 2s+1s+3s turn RH</w:t>
      </w:r>
    </w:p>
    <w:p w:rsidR="00B11EB3" w:rsidRDefault="00B11EB3" w:rsidP="00B11EB3">
      <w:pPr>
        <w:pStyle w:val="DanceBody"/>
        <w:keepNext w:val="0"/>
      </w:pPr>
      <w:r w:rsidRPr="00EF359C">
        <w:t>Original version: - 33-40  1s turn 2s with nearer hand (4 bars) &amp; turn 3s with other hand (4 bars)</w:t>
      </w:r>
    </w:p>
    <w:p w:rsidR="00B11EB3" w:rsidRDefault="00B11EB3" w:rsidP="00B11EB3"/>
    <w:p w:rsidR="00B11EB3" w:rsidRDefault="00B11EB3" w:rsidP="00B11EB3">
      <w:pPr>
        <w:pStyle w:val="Minicrib"/>
      </w:pPr>
      <w:r>
        <w:t>JIM'S TANGENTS  (R8x32)  3C (4C set)</w:t>
      </w:r>
      <w:r>
        <w:tab/>
        <w:t>Gordon Porter</w:t>
      </w:r>
    </w:p>
    <w:p w:rsidR="00B11EB3" w:rsidRDefault="00B11EB3" w:rsidP="00B11EB3">
      <w:pPr>
        <w:pStyle w:val="DanceBody"/>
      </w:pPr>
      <w:r>
        <w:t xml:space="preserve"> 1- 8</w:t>
      </w:r>
      <w:r>
        <w:tab/>
        <w:t>1s cast (2s step up) &amp; set advancing to partner, 1s pull back LSh &amp; 1s+3rd corner turn 3/4 LH</w:t>
      </w:r>
    </w:p>
    <w:p w:rsidR="00B11EB3" w:rsidRDefault="00B11EB3" w:rsidP="00B11EB3">
      <w:pPr>
        <w:pStyle w:val="DanceBody"/>
      </w:pPr>
      <w:r>
        <w:t xml:space="preserve"> 9-16</w:t>
      </w:r>
      <w:r>
        <w:tab/>
        <w:t>1s+3s dance 3/4 R&amp;L &amp; set. 2 3 1</w:t>
      </w:r>
    </w:p>
    <w:p w:rsidR="00B11EB3" w:rsidRDefault="00B11EB3" w:rsidP="00B11EB3">
      <w:pPr>
        <w:pStyle w:val="DanceBody"/>
      </w:pPr>
      <w:r>
        <w:t>17-24</w:t>
      </w:r>
      <w:r>
        <w:tab/>
        <w:t>1s cast up to 2nd place (3s step down) &amp; set advancing to partner; 1s pull back RSh &amp; 1s+4th corner turn 3/4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JIMMY FRAE DUNDEE  (H8x32)  3C (4C Set)</w:t>
      </w:r>
      <w:r>
        <w:tab/>
        <w:t>May Macfarlane  Tayside Collection 1983-2003</w:t>
      </w:r>
    </w:p>
    <w:p w:rsidR="00B11EB3" w:rsidRDefault="00B11EB3" w:rsidP="00B11EB3">
      <w:pPr>
        <w:pStyle w:val="DanceBody"/>
      </w:pPr>
      <w:r>
        <w:t xml:space="preserve"> 1- 8</w:t>
      </w:r>
      <w:r>
        <w:tab/>
        <w:t>1s cast behind lines to bottom &amp; turn outwards to dance back to top</w:t>
      </w:r>
    </w:p>
    <w:p w:rsidR="00B11EB3" w:rsidRDefault="00B11EB3" w:rsidP="00B11EB3">
      <w:pPr>
        <w:pStyle w:val="DanceBody"/>
      </w:pPr>
      <w:r>
        <w:t xml:space="preserve"> 9-16</w:t>
      </w:r>
      <w:r>
        <w:tab/>
        <w:t>1s turn RH &amp; cast 1 place (2s step up 11-12); 1s turn 1.1/4 LH to face 1st corners</w:t>
      </w:r>
    </w:p>
    <w:p w:rsidR="00B11EB3" w:rsidRDefault="00B11EB3" w:rsidP="00B11EB3">
      <w:pPr>
        <w:pStyle w:val="DanceBody"/>
      </w:pPr>
      <w:r>
        <w:t>17-24</w:t>
      </w:r>
      <w:r>
        <w:tab/>
        <w:t>1s turn 1st corners RH, partner LH to finish facing 4th corners (1L facing 2L &amp; 1M facing 3M); 1s turn 4th corners RH to finish in 2nd place, 1s cross LH to opposite sides &amp; face out</w:t>
      </w:r>
    </w:p>
    <w:p w:rsidR="00B11EB3" w:rsidRDefault="00B11EB3" w:rsidP="00B11EB3">
      <w:pPr>
        <w:pStyle w:val="DanceBody"/>
        <w:keepNext w:val="0"/>
      </w:pPr>
      <w:r>
        <w:t>25-32</w:t>
      </w:r>
      <w:r>
        <w:tab/>
        <w:t>1s dance 6 bar LSh reels of 3 on the sides (1M out/up, LSh to 2L, 1L out/down,  LSh to 3M), 1s cross to 2nd place own side (1M from 3L place &amp; 1L from 1M place)</w:t>
      </w:r>
    </w:p>
    <w:p w:rsidR="00B11EB3" w:rsidRDefault="00B11EB3" w:rsidP="00B11EB3"/>
    <w:p w:rsidR="00B11EB3" w:rsidRDefault="00B11EB3" w:rsidP="00B11EB3">
      <w:pPr>
        <w:pStyle w:val="Minicrib"/>
      </w:pPr>
      <w:r>
        <w:t>JIMMY SHORE'S FANCY  (R4x32)  4C set</w:t>
      </w:r>
      <w:r>
        <w:tab/>
      </w:r>
    </w:p>
    <w:p w:rsidR="00B11EB3" w:rsidRDefault="00B11EB3" w:rsidP="00B11EB3">
      <w:pPr>
        <w:pStyle w:val="DanceBody"/>
      </w:pPr>
      <w:r>
        <w:t xml:space="preserve"> 1-16</w:t>
      </w:r>
      <w:r>
        <w:tab/>
        <w:t>1s+2s+3s dance 3 couple R&amp;L, all 4 couples turn RH to end in centre for Allemande (1s+2s facing up &amp; 3s+4s on opp sides facing down)</w:t>
      </w:r>
    </w:p>
    <w:p w:rsidR="00B11EB3" w:rsidRDefault="00B11EB3" w:rsidP="00B11EB3">
      <w:pPr>
        <w:pStyle w:val="DanceBody"/>
      </w:pPr>
      <w:r>
        <w:t>17-24</w:t>
      </w:r>
      <w:r>
        <w:tab/>
        <w:t>1s+2s dancing up &amp; 3s+4s dancing down dance Allemande with 1s &amp; 4s passing each other to end 2 4 1 3</w:t>
      </w:r>
    </w:p>
    <w:p w:rsidR="00B11EB3" w:rsidRDefault="00B11EB3" w:rsidP="00B11EB3">
      <w:pPr>
        <w:pStyle w:val="DanceBody"/>
        <w:keepNext w:val="0"/>
      </w:pPr>
      <w:r>
        <w:t>25-32</w:t>
      </w:r>
      <w:r>
        <w:tab/>
        <w:t>2s+4s</w:t>
      </w:r>
      <w:r w:rsidRPr="007F0D5A">
        <w:rPr>
          <w:b/>
        </w:rPr>
        <w:t xml:space="preserve"> also </w:t>
      </w:r>
      <w:r>
        <w:t>1s+3s circle 4H round to left, all set on sides 3s+4s cross RH to own sides</w:t>
      </w:r>
    </w:p>
    <w:p w:rsidR="00B11EB3" w:rsidRDefault="00B11EB3" w:rsidP="00B11EB3"/>
    <w:p w:rsidR="00B11EB3" w:rsidRDefault="00B11EB3" w:rsidP="00B11EB3">
      <w:pPr>
        <w:pStyle w:val="Minicrib"/>
      </w:pPr>
      <w:r>
        <w:t>JIMMY'S FANCY  (S8x32)  3C (4C set)</w:t>
      </w:r>
      <w:r>
        <w:tab/>
        <w:t>Thompson  RSCDS Bk 14</w:t>
      </w:r>
    </w:p>
    <w:p w:rsidR="00B11EB3" w:rsidRPr="006E2761" w:rsidRDefault="00B11EB3" w:rsidP="00B11EB3">
      <w:pPr>
        <w:pStyle w:val="DanceBody"/>
      </w:pPr>
      <w:r>
        <w:t xml:space="preserve"> 1- 8</w:t>
      </w:r>
      <w:r>
        <w:tab/>
        <w:t>1s+2s dance RH across (3 bars) &amp; LH across back to place (3 bars) &amp; cast to 2</w:t>
      </w:r>
      <w:r w:rsidRPr="00972EEB">
        <w:t>nd</w:t>
      </w:r>
      <w:r>
        <w:t xml:space="preserve"> place </w:t>
      </w:r>
      <w:r>
        <w:rPr>
          <w:b/>
        </w:rPr>
        <w:t>while</w:t>
      </w:r>
      <w:r>
        <w:t xml:space="preserve"> 2s dance up to 1st place</w:t>
      </w:r>
    </w:p>
    <w:p w:rsidR="00B11EB3" w:rsidRDefault="00B11EB3" w:rsidP="00B11EB3">
      <w:pPr>
        <w:pStyle w:val="DanceBody"/>
      </w:pPr>
      <w:r>
        <w:t xml:space="preserve"> 9-16</w:t>
      </w:r>
      <w:r>
        <w:tab/>
        <w:t>1L+2s &amp; 1M+ 3s circle 3H round &amp; back.  1s end facing 1</w:t>
      </w:r>
      <w:r w:rsidRPr="00972EEB">
        <w:t>st</w:t>
      </w:r>
      <w:r>
        <w:t xml:space="preserve"> corners</w:t>
      </w:r>
    </w:p>
    <w:p w:rsidR="00B11EB3" w:rsidRDefault="00B11EB3" w:rsidP="00B11EB3">
      <w:pPr>
        <w:pStyle w:val="DanceBody"/>
      </w:pPr>
      <w:r>
        <w:t>17-24</w:t>
      </w:r>
      <w:r>
        <w:tab/>
        <w:t>1s set to &amp; turn 1</w:t>
      </w:r>
      <w:r w:rsidRPr="00972EEB">
        <w:t>st</w:t>
      </w:r>
      <w:r>
        <w:t xml:space="preserve"> corners; set to &amp; turn 2</w:t>
      </w:r>
      <w:r w:rsidRPr="00972EEB">
        <w:t>nd</w:t>
      </w:r>
      <w:r>
        <w:t xml:space="preserve"> corners</w:t>
      </w:r>
    </w:p>
    <w:p w:rsidR="00B11EB3" w:rsidRDefault="00B11EB3" w:rsidP="00B11EB3">
      <w:pPr>
        <w:pStyle w:val="DanceBody"/>
        <w:keepNext w:val="0"/>
      </w:pPr>
      <w:r>
        <w:t>25-32</w:t>
      </w:r>
      <w:r>
        <w:tab/>
        <w:t>1s lead down below 3s, cross to own sides &amp; cast up, meet in middle &amp; dance up between 2s &amp; cast to 2</w:t>
      </w:r>
      <w:r w:rsidRPr="00972EEB">
        <w:t>nd</w:t>
      </w:r>
      <w:r>
        <w:t xml:space="preserve"> places.  2 1 3</w:t>
      </w:r>
    </w:p>
    <w:p w:rsidR="00B11EB3" w:rsidRDefault="00B11EB3" w:rsidP="00B11EB3"/>
    <w:p w:rsidR="00B11EB3" w:rsidRDefault="00B11EB3" w:rsidP="00B11EB3">
      <w:pPr>
        <w:pStyle w:val="Minicrib"/>
      </w:pPr>
      <w:r>
        <w:t>JIMMY'S STRATHSPEY  (S4x32)  4C set</w:t>
      </w:r>
      <w:r>
        <w:tab/>
        <w:t>Ken Wilde</w:t>
      </w:r>
    </w:p>
    <w:p w:rsidR="00B11EB3" w:rsidRDefault="00B11EB3" w:rsidP="00B11EB3">
      <w:pPr>
        <w:pStyle w:val="DanceBody"/>
      </w:pPr>
      <w:r>
        <w:t>3s &amp; 4s start on opp sides</w:t>
      </w:r>
    </w:p>
    <w:p w:rsidR="00B11EB3" w:rsidRDefault="00B11EB3" w:rsidP="00B11EB3">
      <w:pPr>
        <w:pStyle w:val="DanceBody"/>
      </w:pPr>
      <w:r>
        <w:rPr>
          <w:bCs/>
        </w:rPr>
        <w:t xml:space="preserve"> 1- 8</w:t>
      </w:r>
      <w:r>
        <w:rPr>
          <w:bCs/>
        </w:rPr>
        <w:tab/>
      </w:r>
      <w:r>
        <w:t>1M dances full reel of 3 with 2s (LSh to 2L) picking up partner on bar 4</w:t>
      </w:r>
      <w:r w:rsidRPr="00BA6B4D">
        <w:rPr>
          <w:b/>
        </w:rPr>
        <w:t xml:space="preserve"> while </w:t>
      </w:r>
      <w:r>
        <w:t>4M reels with 3s &amp; picks up partner on bar 4 &amp; end facing in centre</w:t>
      </w:r>
    </w:p>
    <w:p w:rsidR="00B11EB3" w:rsidRDefault="00B11EB3" w:rsidP="00B11EB3">
      <w:pPr>
        <w:pStyle w:val="DanceBody"/>
      </w:pPr>
      <w:r>
        <w:t xml:space="preserve"> 9-16</w:t>
      </w:r>
      <w:r>
        <w:tab/>
        <w:t>1s+4s set, dance RH across &amp; dance up/down to opposite original places</w:t>
      </w:r>
    </w:p>
    <w:p w:rsidR="00B11EB3" w:rsidRDefault="00B11EB3" w:rsidP="00B11EB3">
      <w:pPr>
        <w:pStyle w:val="DanceBody"/>
      </w:pPr>
      <w:r>
        <w:t>17-24</w:t>
      </w:r>
      <w:r>
        <w:tab/>
        <w:t>All facing on sides dance Grand Chain</w:t>
      </w:r>
    </w:p>
    <w:p w:rsidR="00B11EB3" w:rsidRDefault="00B11EB3" w:rsidP="00B11EB3">
      <w:pPr>
        <w:pStyle w:val="DanceBody"/>
        <w:keepNext w:val="0"/>
      </w:pPr>
      <w:r>
        <w:t>25-32</w:t>
      </w:r>
      <w:r>
        <w:tab/>
        <w:t>All set, 1s+2s</w:t>
      </w:r>
      <w:r w:rsidRPr="007F0D5A">
        <w:rPr>
          <w:b/>
        </w:rPr>
        <w:t xml:space="preserve"> also </w:t>
      </w:r>
      <w:r>
        <w:t>3s+4s change pl on sides RH, 1s+4s change pl on sides LH &amp; top 2 couples</w:t>
      </w:r>
      <w:r w:rsidRPr="007F0D5A">
        <w:rPr>
          <w:b/>
        </w:rPr>
        <w:t xml:space="preserve"> also </w:t>
      </w:r>
      <w:r>
        <w:t>bottom couples circle 4H round to left</w:t>
      </w:r>
    </w:p>
    <w:p w:rsidR="00B11EB3" w:rsidRDefault="00B11EB3" w:rsidP="00B11EB3"/>
    <w:p w:rsidR="00B11EB3" w:rsidRDefault="00B11EB3" w:rsidP="00B11EB3">
      <w:pPr>
        <w:pStyle w:val="Minicrib"/>
      </w:pPr>
      <w:r>
        <w:t>THE JIMP WAIST  (S10x32)  3C (5C set)</w:t>
      </w:r>
      <w:r>
        <w:tab/>
        <w:t>RSCDS Bk 9</w:t>
      </w:r>
    </w:p>
    <w:p w:rsidR="00B11EB3" w:rsidRDefault="00B11EB3" w:rsidP="00B11EB3">
      <w:pPr>
        <w:pStyle w:val="DanceBody"/>
      </w:pPr>
      <w:r>
        <w:t>2 chords - 2nd chord 1s cross to 2nd place opp sides, 2s step up to top place own sides</w:t>
      </w:r>
    </w:p>
    <w:p w:rsidR="00B11EB3" w:rsidRDefault="00B11EB3" w:rsidP="00B11EB3">
      <w:pPr>
        <w:pStyle w:val="DanceBody"/>
      </w:pPr>
      <w:r>
        <w:t xml:space="preserve"> 1- 8</w:t>
      </w:r>
      <w:r>
        <w:tab/>
        <w:t>1-2   1M+2L &amp; 1L+2M in Allemande hold cross the dance, Men passing LSh, face down on Men's side, up on Ladies' side</w:t>
      </w:r>
    </w:p>
    <w:p w:rsidR="00B11EB3" w:rsidRDefault="00B11EB3" w:rsidP="00B11EB3">
      <w:pPr>
        <w:pStyle w:val="DanceBody"/>
      </w:pPr>
      <w:r>
        <w:tab/>
        <w:t>3-4   Lady turns under Man's right arm, Man turns under own right arm, Lady turns left  under own left arm to face across set</w:t>
      </w:r>
    </w:p>
    <w:p w:rsidR="00B11EB3" w:rsidRDefault="00B11EB3" w:rsidP="00B11EB3">
      <w:pPr>
        <w:pStyle w:val="DanceBody"/>
      </w:pPr>
      <w:r>
        <w:tab/>
        <w:t>5-8   Repeat 1-4 back to places</w:t>
      </w:r>
    </w:p>
    <w:p w:rsidR="00B11EB3" w:rsidRDefault="00B11EB3" w:rsidP="00B11EB3">
      <w:pPr>
        <w:pStyle w:val="DanceBody"/>
      </w:pPr>
      <w:r>
        <w:t xml:space="preserve"> 9-16</w:t>
      </w:r>
      <w:r>
        <w:tab/>
        <w:t>2s+1s dance R&amp;L</w:t>
      </w:r>
    </w:p>
    <w:p w:rsidR="00B11EB3" w:rsidRDefault="00B11EB3" w:rsidP="00B11EB3">
      <w:pPr>
        <w:pStyle w:val="DanceBody"/>
      </w:pPr>
      <w:r>
        <w:t>17-24</w:t>
      </w:r>
      <w:r>
        <w:tab/>
        <w:t>1s set HS, turn 2H &amp; cast down to 3rd place (3s step up 23-24)</w:t>
      </w:r>
    </w:p>
    <w:p w:rsidR="00B11EB3" w:rsidRDefault="00B11EB3" w:rsidP="00B11EB3">
      <w:pPr>
        <w:pStyle w:val="DanceBody"/>
      </w:pPr>
      <w:r>
        <w:t>25-32</w:t>
      </w:r>
      <w:r>
        <w:tab/>
        <w:t>2s+3s+1s circle 6H round &amp; back</w:t>
      </w:r>
    </w:p>
    <w:p w:rsidR="00B11EB3" w:rsidRDefault="00B11EB3" w:rsidP="00B11EB3">
      <w:pPr>
        <w:pStyle w:val="DanceBody"/>
        <w:keepNext w:val="0"/>
      </w:pPr>
      <w:r>
        <w:tab/>
        <w:t>Repeat, 1s dancing with 3s.  Bar 23-24 1s cast 2 places to 4th place, return to own sides at start of new repeat.  New top couple cross to 2nd place opp sides bars 31-32</w:t>
      </w:r>
    </w:p>
    <w:p w:rsidR="00B11EB3" w:rsidRDefault="00B11EB3" w:rsidP="00B11EB3"/>
    <w:p w:rsidR="00B11EB3" w:rsidRDefault="00B11EB3" w:rsidP="00B11EB3">
      <w:pPr>
        <w:pStyle w:val="Minicrib"/>
      </w:pPr>
      <w:r>
        <w:t>THE JINDALEE JIG  (J8x32)  2C (4C Set)</w:t>
      </w:r>
      <w:r>
        <w:tab/>
        <w:t>Sheila Gradon  St Columban Bk</w:t>
      </w:r>
    </w:p>
    <w:p w:rsidR="00B11EB3" w:rsidRDefault="00B11EB3" w:rsidP="00B11EB3">
      <w:pPr>
        <w:pStyle w:val="DanceBody"/>
      </w:pPr>
      <w:r>
        <w:t xml:space="preserve"> 1- 8</w:t>
      </w:r>
      <w:r>
        <w:tab/>
        <w:t>1s+2s turn RH, turn LH &amp; end in centre in prom hold</w:t>
      </w:r>
    </w:p>
    <w:p w:rsidR="00B11EB3" w:rsidRDefault="00B11EB3" w:rsidP="00B11EB3">
      <w:pPr>
        <w:pStyle w:val="DanceBody"/>
      </w:pPr>
      <w:r>
        <w:t xml:space="preserve"> 9-16</w:t>
      </w:r>
      <w:r>
        <w:tab/>
        <w:t>1s+2s Promenade</w:t>
      </w:r>
    </w:p>
    <w:p w:rsidR="00B11EB3" w:rsidRDefault="00B11EB3" w:rsidP="00B11EB3">
      <w:pPr>
        <w:pStyle w:val="DanceBody"/>
      </w:pPr>
      <w:r>
        <w:t>17-24</w:t>
      </w:r>
      <w:r>
        <w:tab/>
        <w:t>1s dance down the middle &amp; back up to 2</w:t>
      </w:r>
      <w:r w:rsidRPr="00972EEB">
        <w:t>nd</w:t>
      </w:r>
      <w:r>
        <w:t xml:space="preserve"> place (2s step up 19-20)</w:t>
      </w:r>
    </w:p>
    <w:p w:rsidR="00B11EB3" w:rsidRDefault="00B11EB3" w:rsidP="00B11EB3">
      <w:pPr>
        <w:pStyle w:val="DanceBody"/>
        <w:keepNext w:val="0"/>
      </w:pPr>
      <w:r>
        <w:t>25-32</w:t>
      </w:r>
      <w:r>
        <w:tab/>
        <w:t>2s+1s dance 4H round &amp; back</w:t>
      </w:r>
    </w:p>
    <w:p w:rsidR="00B11EB3" w:rsidRDefault="00B11EB3" w:rsidP="00B11EB3"/>
    <w:p w:rsidR="00B11EB3" w:rsidRDefault="00B11EB3" w:rsidP="00B11EB3">
      <w:pPr>
        <w:pStyle w:val="Minicrib"/>
      </w:pPr>
      <w:r>
        <w:t>JINGLE BELLS  (R8x32)  3C (4C set)</w:t>
      </w:r>
      <w:r>
        <w:tab/>
        <w:t>Sue McKinnell</w:t>
      </w:r>
    </w:p>
    <w:p w:rsidR="00B11EB3" w:rsidRDefault="00B11EB3" w:rsidP="00B11EB3">
      <w:pPr>
        <w:pStyle w:val="DanceBody"/>
      </w:pPr>
      <w:r>
        <w:t xml:space="preserve"> 1- 8</w:t>
      </w:r>
      <w:r>
        <w:tab/>
        <w:t>1s+2s dance RH across; 1s 1/2 turn RH &amp; 1M followed by 1L dance down to face 3M (2s step up 7-8)</w:t>
      </w:r>
    </w:p>
    <w:p w:rsidR="00B11EB3" w:rsidRDefault="00B11EB3" w:rsidP="00B11EB3">
      <w:pPr>
        <w:pStyle w:val="DanceBody"/>
      </w:pPr>
      <w:r>
        <w:t xml:space="preserve"> 9-16</w:t>
      </w:r>
      <w:r>
        <w:tab/>
        <w:t>1s dance Alternating Tandem reel of 3 with 4th corners (3M &amp; 2L). 1s end facing 3L (1M leading, 1L following)</w:t>
      </w:r>
    </w:p>
    <w:p w:rsidR="00B11EB3" w:rsidRDefault="00B11EB3" w:rsidP="00B11EB3">
      <w:pPr>
        <w:pStyle w:val="DanceBody"/>
      </w:pPr>
      <w:r>
        <w:t>17-24</w:t>
      </w:r>
      <w:r>
        <w:tab/>
        <w:t>1s dance Alternating Tandem reel of 3 with 1st corners (3L &amp; 2M). 1s in in 2nd place opp sides. 2 (1) 3</w:t>
      </w:r>
    </w:p>
    <w:p w:rsidR="00B11EB3" w:rsidRDefault="00B11EB3" w:rsidP="00B11EB3">
      <w:pPr>
        <w:pStyle w:val="DanceBody"/>
        <w:keepNext w:val="0"/>
      </w:pPr>
      <w:r>
        <w:t>25-32</w:t>
      </w:r>
      <w:r>
        <w:tab/>
        <w:t>1s dance 6 bar mirror reels of 3 on sides (1s out/down, 3s in/up to start), 1s cross RH to 2nd place own side. 2 1 3</w:t>
      </w:r>
    </w:p>
    <w:p w:rsidR="00B11EB3" w:rsidRDefault="00B11EB3" w:rsidP="00B11EB3"/>
    <w:p w:rsidR="00B11EB3" w:rsidRDefault="00B11EB3" w:rsidP="00B11EB3">
      <w:pPr>
        <w:pStyle w:val="Minicrib"/>
      </w:pPr>
      <w:r>
        <w:t>JINGLING GEORDIE'S JIG  (J4x40)  4C set</w:t>
      </w:r>
      <w:r>
        <w:tab/>
        <w:t>J S Trew  Martello Tower 5</w:t>
      </w:r>
    </w:p>
    <w:p w:rsidR="00B11EB3" w:rsidRDefault="00B11EB3" w:rsidP="00B11EB3">
      <w:pPr>
        <w:pStyle w:val="DanceBody"/>
      </w:pPr>
      <w:r>
        <w:t xml:space="preserve"> 1- 8</w:t>
      </w:r>
      <w:r>
        <w:tab/>
        <w:t>1s cross RH, cast to bottom &amp; turn RH 1.1/2 times to own sides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2s+3s</w:t>
      </w:r>
      <w:r w:rsidRPr="007F0D5A">
        <w:rPr>
          <w:b/>
        </w:rPr>
        <w:t xml:space="preserve"> also </w:t>
      </w:r>
      <w:r>
        <w:t>4s+1s circle 4H round &amp; back</w:t>
      </w:r>
    </w:p>
    <w:p w:rsidR="00B11EB3" w:rsidRDefault="00B11EB3" w:rsidP="00B11EB3">
      <w:pPr>
        <w:pStyle w:val="DanceBody"/>
      </w:pPr>
      <w:r>
        <w:t>25-32</w:t>
      </w:r>
      <w:r>
        <w:tab/>
        <w:t>All set, cross RH, set &amp; cross back LH</w:t>
      </w:r>
    </w:p>
    <w:p w:rsidR="00B11EB3" w:rsidRDefault="00B11EB3" w:rsidP="00B11EB3">
      <w:pPr>
        <w:pStyle w:val="DanceBody"/>
        <w:keepNext w:val="0"/>
      </w:pPr>
      <w:r>
        <w:t>33-40</w:t>
      </w:r>
      <w:r>
        <w:tab/>
        <w:t>2s+3s</w:t>
      </w:r>
      <w:r w:rsidRPr="007F0D5A">
        <w:rPr>
          <w:b/>
        </w:rPr>
        <w:t xml:space="preserve"> also </w:t>
      </w:r>
      <w:r>
        <w:t>4s+1s dance R&amp;L</w:t>
      </w:r>
    </w:p>
    <w:p w:rsidR="00B11EB3" w:rsidRDefault="00B11EB3" w:rsidP="00B11EB3"/>
    <w:p w:rsidR="00B11EB3" w:rsidRDefault="00B11EB3" w:rsidP="00B11EB3">
      <w:pPr>
        <w:pStyle w:val="Minicrib"/>
      </w:pPr>
      <w:r>
        <w:t>JOAN TYLER JIG  (J8x32)  3C (4C set)</w:t>
      </w:r>
      <w:r>
        <w:tab/>
        <w:t>D Leurs</w:t>
      </w:r>
    </w:p>
    <w:p w:rsidR="00B11EB3" w:rsidRDefault="00B11EB3" w:rsidP="00B11EB3">
      <w:pPr>
        <w:pStyle w:val="DanceBody"/>
      </w:pPr>
      <w:r>
        <w:t xml:space="preserve"> 1- 8</w:t>
      </w:r>
      <w:r>
        <w:tab/>
        <w:t>1s+2s circle 4H round to left &amp; chase clockwise 1/2 way</w:t>
      </w:r>
    </w:p>
    <w:p w:rsidR="00B11EB3" w:rsidRDefault="00B11EB3" w:rsidP="00B11EB3">
      <w:pPr>
        <w:pStyle w:val="DanceBody"/>
      </w:pPr>
      <w:r>
        <w:t xml:space="preserve"> 9-16</w:t>
      </w:r>
      <w:r>
        <w:tab/>
        <w:t>1s+3s circle 4H round to left &amp; chase clockwise 1/2 way</w:t>
      </w:r>
    </w:p>
    <w:p w:rsidR="00B11EB3" w:rsidRDefault="00B11EB3" w:rsidP="00B11EB3">
      <w:pPr>
        <w:pStyle w:val="DanceBody"/>
      </w:pPr>
      <w:r>
        <w:t>17-20</w:t>
      </w:r>
      <w:r>
        <w:tab/>
        <w:t>2s+3s cross RH, change places on sides LH with 2s dancing down to 3</w:t>
      </w:r>
      <w:r w:rsidRPr="00972EEB">
        <w:t>rd</w:t>
      </w:r>
      <w:r>
        <w:t xml:space="preserve"> place</w:t>
      </w:r>
      <w:r w:rsidRPr="00BA6B4D">
        <w:rPr>
          <w:b/>
        </w:rPr>
        <w:t xml:space="preserve"> while </w:t>
      </w:r>
      <w:r>
        <w:t>1s set &amp; cross up to 2</w:t>
      </w:r>
      <w:r w:rsidRPr="00972EEB">
        <w:t>nd</w:t>
      </w:r>
      <w:r>
        <w:t xml:space="preserve"> place facing out opp sides</w:t>
      </w:r>
    </w:p>
    <w:p w:rsidR="00B11EB3" w:rsidRDefault="00B11EB3" w:rsidP="00B11EB3">
      <w:pPr>
        <w:pStyle w:val="DanceBody"/>
      </w:pPr>
      <w:r>
        <w:t>21-24</w:t>
      </w:r>
      <w:r>
        <w:tab/>
        <w:t>2s+1s+3s Bal-in-Line twice</w:t>
      </w:r>
    </w:p>
    <w:p w:rsidR="00B11EB3" w:rsidRDefault="00B11EB3" w:rsidP="00B11EB3">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B11EB3" w:rsidRDefault="00B11EB3" w:rsidP="00B11EB3"/>
    <w:p w:rsidR="00B11EB3" w:rsidRDefault="00B11EB3" w:rsidP="00B11EB3">
      <w:pPr>
        <w:pStyle w:val="Minicrib"/>
      </w:pPr>
      <w:r>
        <w:t>JOAN'S JIG  (J4x32)  4C set</w:t>
      </w:r>
      <w:r>
        <w:tab/>
        <w:t>Derek Haynes  Carnforth Coll 2</w:t>
      </w:r>
    </w:p>
    <w:p w:rsidR="00B11EB3" w:rsidRDefault="00B11EB3" w:rsidP="00B11EB3">
      <w:pPr>
        <w:pStyle w:val="DanceBody"/>
      </w:pPr>
      <w:r>
        <w:rPr>
          <w:noProof/>
        </w:rPr>
        <w:t>2 chords - on 2nd chord 2s &amp; 4s cross to</w:t>
      </w:r>
      <w:r w:rsidRPr="000D60D4">
        <w:rPr>
          <w:noProof/>
        </w:rPr>
        <w:t xml:space="preserve"> opposite sides</w:t>
      </w:r>
    </w:p>
    <w:p w:rsidR="00B11EB3" w:rsidRPr="000D60D4" w:rsidRDefault="00B11EB3" w:rsidP="00B11EB3">
      <w:pPr>
        <w:pStyle w:val="DanceBody"/>
      </w:pPr>
      <w:r w:rsidRPr="000D60D4">
        <w:t xml:space="preserve"> 1- 8</w:t>
      </w:r>
      <w:r w:rsidRPr="000D60D4">
        <w:tab/>
        <w:t>1L+2L</w:t>
      </w:r>
      <w:r w:rsidRPr="000D60D4">
        <w:rPr>
          <w:b/>
        </w:rPr>
        <w:t xml:space="preserve"> also </w:t>
      </w:r>
      <w:r w:rsidRPr="000D60D4">
        <w:t>3L+4L set to each other &amp; change places RH, Men repeat.  2 (1) 4 (3)</w:t>
      </w:r>
    </w:p>
    <w:p w:rsidR="00B11EB3" w:rsidRPr="000D60D4" w:rsidRDefault="00B11EB3" w:rsidP="00B11EB3">
      <w:pPr>
        <w:pStyle w:val="DanceBody"/>
      </w:pPr>
      <w:r w:rsidRPr="000D60D4">
        <w:t xml:space="preserve"> 9-16</w:t>
      </w:r>
      <w:r w:rsidRPr="000D60D4">
        <w:tab/>
        <w:t>2s+1s</w:t>
      </w:r>
      <w:r w:rsidRPr="000D60D4">
        <w:rPr>
          <w:b/>
        </w:rPr>
        <w:t xml:space="preserve"> also </w:t>
      </w:r>
      <w:r w:rsidRPr="000D60D4">
        <w:t>4s+3s dance RH across, 1s+4s dance LH across</w:t>
      </w:r>
      <w:r w:rsidRPr="000D60D4">
        <w:rPr>
          <w:b/>
        </w:rPr>
        <w:t xml:space="preserve"> while </w:t>
      </w:r>
      <w:r w:rsidRPr="000D60D4">
        <w:t>end couples chase clockwise to other end of set.  3 (1) 4 (2)</w:t>
      </w:r>
    </w:p>
    <w:p w:rsidR="00B11EB3" w:rsidRPr="000D60D4" w:rsidRDefault="00B11EB3" w:rsidP="00B11EB3">
      <w:pPr>
        <w:pStyle w:val="DanceBody"/>
      </w:pPr>
      <w:r w:rsidRPr="000D60D4">
        <w:t>17-24</w:t>
      </w:r>
      <w:r w:rsidRPr="000D60D4">
        <w:tab/>
        <w:t>3s+1s</w:t>
      </w:r>
      <w:r w:rsidRPr="000D60D4">
        <w:rPr>
          <w:b/>
        </w:rPr>
        <w:t xml:space="preserve"> also </w:t>
      </w:r>
      <w:r w:rsidRPr="000D60D4">
        <w:t>4s+2s dance Men's Chain across dance</w:t>
      </w:r>
    </w:p>
    <w:p w:rsidR="00B11EB3" w:rsidRPr="000D60D4" w:rsidRDefault="00B11EB3" w:rsidP="00B11EB3">
      <w:pPr>
        <w:pStyle w:val="DanceBody"/>
        <w:keepNext w:val="0"/>
      </w:pPr>
      <w:r w:rsidRPr="000D60D4">
        <w:t>25-32</w:t>
      </w:r>
      <w:r w:rsidRPr="000D60D4">
        <w:tab/>
        <w:t>All circle 8H round &amp; back</w:t>
      </w:r>
    </w:p>
    <w:p w:rsidR="00B11EB3" w:rsidRDefault="00B11EB3" w:rsidP="00B11EB3"/>
    <w:p w:rsidR="00B11EB3" w:rsidRDefault="00B11EB3" w:rsidP="00B11EB3">
      <w:pPr>
        <w:pStyle w:val="Minicrib"/>
      </w:pPr>
      <w:r>
        <w:t>JOAN'S JOY  (J3x32)  3C set</w:t>
      </w:r>
      <w:r>
        <w:tab/>
        <w:t>John Morris  Vallin Coll 5</w:t>
      </w:r>
    </w:p>
    <w:p w:rsidR="00B11EB3" w:rsidRPr="0064240F" w:rsidRDefault="00B11EB3" w:rsidP="00B11EB3">
      <w:pPr>
        <w:pStyle w:val="DanceBody"/>
      </w:pPr>
      <w:r w:rsidRPr="0064240F">
        <w:t xml:space="preserve"> 1- 8</w:t>
      </w:r>
      <w:r w:rsidRPr="0064240F">
        <w:tab/>
        <w:t>1L followed by partner casts 1 place &amp; crosses up between 2s then 1L casts 1 place &amp; crosses to end on own sides</w:t>
      </w:r>
    </w:p>
    <w:p w:rsidR="00B11EB3" w:rsidRPr="0064240F" w:rsidRDefault="00B11EB3" w:rsidP="00B11EB3">
      <w:pPr>
        <w:pStyle w:val="DanceBody"/>
      </w:pPr>
      <w:r w:rsidRPr="0064240F">
        <w:t xml:space="preserve"> 9-16</w:t>
      </w:r>
      <w:r w:rsidRPr="0064240F">
        <w:tab/>
        <w:t>1s+3s dance RH across, 1s+2s dance LH across</w:t>
      </w:r>
    </w:p>
    <w:p w:rsidR="00B11EB3" w:rsidRPr="0064240F" w:rsidRDefault="00B11EB3" w:rsidP="00B11EB3">
      <w:pPr>
        <w:pStyle w:val="DanceBody"/>
      </w:pPr>
      <w:r w:rsidRPr="0064240F">
        <w:t>17-24</w:t>
      </w:r>
      <w:r w:rsidRPr="0064240F">
        <w:tab/>
        <w:t>1L followed by partner casts 1 place &amp; crosses up between 3s then 1L casts to 3rd place &amp; crosses to end on own sides</w:t>
      </w:r>
    </w:p>
    <w:p w:rsidR="00B11EB3" w:rsidRPr="0064240F" w:rsidRDefault="00B11EB3" w:rsidP="00B11EB3">
      <w:pPr>
        <w:pStyle w:val="DanceBody"/>
        <w:keepNext w:val="0"/>
      </w:pPr>
      <w:r w:rsidRPr="0064240F">
        <w:t>25-32</w:t>
      </w:r>
      <w:r w:rsidRPr="0064240F">
        <w:tab/>
        <w:t>1s dance reels of 3 on own sides (LSh to 3s)</w:t>
      </w:r>
    </w:p>
    <w:p w:rsidR="00B11EB3" w:rsidRDefault="00B11EB3" w:rsidP="00B11EB3"/>
    <w:p w:rsidR="00B11EB3" w:rsidRDefault="00B11EB3" w:rsidP="00B11EB3">
      <w:pPr>
        <w:pStyle w:val="Minicrib"/>
      </w:pPr>
      <w:r>
        <w:t>JOANIE'S HORNPIPE  (R8x32)  3C (4C set)</w:t>
      </w:r>
      <w:r>
        <w:tab/>
        <w:t>John Reeves  TAC 50th Anniv</w:t>
      </w:r>
    </w:p>
    <w:p w:rsidR="00B11EB3" w:rsidRDefault="00B11EB3" w:rsidP="00B11EB3">
      <w:pPr>
        <w:pStyle w:val="DanceBody"/>
      </w:pPr>
      <w:r>
        <w:t xml:space="preserve"> 1- 8</w:t>
      </w:r>
      <w:r>
        <w:tab/>
        <w:t>1s turn RH &amp; cast 1 place, 1s turn LH 1.1/4 times to end facing 1</w:t>
      </w:r>
      <w:r w:rsidRPr="00972EEB">
        <w:t>st</w:t>
      </w:r>
      <w:r>
        <w:t xml:space="preserve"> corners</w:t>
      </w:r>
    </w:p>
    <w:p w:rsidR="00B11EB3" w:rsidRDefault="00B11EB3" w:rsidP="00B11EB3">
      <w:pPr>
        <w:pStyle w:val="DanceBody"/>
      </w:pPr>
      <w:r>
        <w:t xml:space="preserve"> 9-16</w:t>
      </w:r>
      <w:r>
        <w:tab/>
        <w:t>1s dance LSh reels of 3 across (1L with 2s, 1M with 3s) &amp; end BtoB in middle 1L facing up</w:t>
      </w:r>
    </w:p>
    <w:p w:rsidR="00B11EB3" w:rsidRDefault="00B11EB3" w:rsidP="00B11EB3">
      <w:pPr>
        <w:pStyle w:val="DanceBody"/>
      </w:pPr>
      <w:r>
        <w:t>17-20</w:t>
      </w:r>
      <w:r>
        <w:tab/>
        <w:t>2s+1s+3s set (Double Triangles) &amp; 1s PdB to ends turning right about to face in</w:t>
      </w:r>
      <w:r w:rsidRPr="00BA6B4D">
        <w:rPr>
          <w:b/>
        </w:rPr>
        <w:t xml:space="preserve"> while </w:t>
      </w:r>
      <w:r>
        <w:t>2s+3s PdB in turning right about to face up/down</w:t>
      </w:r>
    </w:p>
    <w:p w:rsidR="00B11EB3" w:rsidRDefault="00B11EB3" w:rsidP="00B11EB3">
      <w:pPr>
        <w:pStyle w:val="DanceBody"/>
      </w:pPr>
      <w:r>
        <w:t>21-24</w:t>
      </w:r>
      <w:r>
        <w:tab/>
        <w:t>2s+1s+3s set (Inverted Triangle formation) &amp; 1s PdB in to face each other</w:t>
      </w:r>
      <w:r w:rsidRPr="00BA6B4D">
        <w:rPr>
          <w:b/>
        </w:rPr>
        <w:t xml:space="preserve"> while </w:t>
      </w:r>
      <w:r>
        <w:t>2s+3s PdB to places</w:t>
      </w:r>
    </w:p>
    <w:p w:rsidR="00B11EB3" w:rsidRDefault="00B11EB3" w:rsidP="00B11EB3">
      <w:pPr>
        <w:pStyle w:val="DanceBody"/>
        <w:keepNext w:val="0"/>
      </w:pPr>
      <w:r>
        <w:t>25-32</w:t>
      </w:r>
      <w:r>
        <w:tab/>
        <w:t>1s set turning 2H clockwise (1/4 turn each set) &amp; dance out to own sides passing RSh</w:t>
      </w:r>
    </w:p>
    <w:p w:rsidR="00B11EB3" w:rsidRDefault="00B11EB3" w:rsidP="00B11EB3"/>
    <w:p w:rsidR="00B11EB3" w:rsidRDefault="00B11EB3" w:rsidP="00B11EB3">
      <w:pPr>
        <w:pStyle w:val="Minicrib"/>
        <w:rPr>
          <w:lang w:eastAsia="en-GB"/>
        </w:rPr>
      </w:pPr>
      <w:r>
        <w:rPr>
          <w:lang w:eastAsia="en-GB"/>
        </w:rPr>
        <w:t>JOANNA'S JIG  (J32)  Round the Room</w:t>
      </w:r>
      <w:r>
        <w:rPr>
          <w:lang w:eastAsia="en-GB"/>
        </w:rPr>
        <w:tab/>
        <w:t>Gary Coull  Banffshire 90th Anniv.</w:t>
      </w:r>
    </w:p>
    <w:p w:rsidR="00B11EB3" w:rsidRPr="00946A50" w:rsidRDefault="00B11EB3" w:rsidP="00B11EB3">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B11EB3" w:rsidRPr="00F11878" w:rsidRDefault="00B11EB3" w:rsidP="00B11EB3">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B11EB3" w:rsidRPr="00F11878" w:rsidRDefault="00B11EB3" w:rsidP="00B11EB3">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B11EB3" w:rsidRPr="009823EE" w:rsidRDefault="00B11EB3" w:rsidP="00B11EB3">
      <w:pPr>
        <w:pStyle w:val="DanceBody"/>
        <w:keepNext w:val="0"/>
        <w:rPr>
          <w:i/>
          <w:lang w:eastAsia="en-GB"/>
        </w:rPr>
      </w:pPr>
      <w:r w:rsidRPr="009823EE">
        <w:rPr>
          <w:i/>
          <w:lang w:eastAsia="en-GB"/>
        </w:rPr>
        <w:t>Repeat with new partner.</w:t>
      </w:r>
    </w:p>
    <w:p w:rsidR="00B11EB3" w:rsidRDefault="00B11EB3" w:rsidP="00B11EB3"/>
    <w:p w:rsidR="00B11EB3" w:rsidRDefault="00B11EB3" w:rsidP="00B11EB3">
      <w:pPr>
        <w:pStyle w:val="Minicrib"/>
      </w:pPr>
      <w:r>
        <w:t>THE JOBELMANN JIG  (J8x32)  3C (4C set)</w:t>
      </w:r>
      <w:r>
        <w:tab/>
        <w:t>Avril Quarrie, January 2020</w:t>
      </w:r>
    </w:p>
    <w:p w:rsidR="00B11EB3" w:rsidRDefault="00B11EB3" w:rsidP="00B11EB3">
      <w:pPr>
        <w:pStyle w:val="DanceBody"/>
      </w:pPr>
      <w:r>
        <w:t xml:space="preserve"> 1- 8</w:t>
      </w:r>
      <w:r>
        <w:tab/>
        <w:t>1s set, turn RH &amp; cast (2s step up 7-8)</w:t>
      </w:r>
    </w:p>
    <w:p w:rsidR="00B11EB3" w:rsidRDefault="00B11EB3" w:rsidP="00B11EB3">
      <w:pPr>
        <w:pStyle w:val="DanceBody"/>
      </w:pPr>
      <w:r>
        <w:t xml:space="preserve"> 9-16</w:t>
      </w:r>
      <w:r>
        <w:tab/>
        <w:t>1s+2s+3s set, cross RH; set, cross LH</w:t>
      </w:r>
    </w:p>
    <w:p w:rsidR="00B11EB3" w:rsidRDefault="00B11EB3" w:rsidP="00B11EB3">
      <w:pPr>
        <w:pStyle w:val="DanceBody"/>
      </w:pPr>
      <w:r>
        <w:t>17-24</w:t>
      </w:r>
      <w:r>
        <w:tab/>
        <w:t>1L+2s &amp; 1M+3s dance RH across; 1s pass RSh to dance LH across with other couple. 1s end in centre in 2nd place facing up NHJ</w:t>
      </w:r>
    </w:p>
    <w:p w:rsidR="00B11EB3" w:rsidRDefault="00B11EB3" w:rsidP="00B11EB3">
      <w:pPr>
        <w:pStyle w:val="DanceBody"/>
        <w:keepNext w:val="0"/>
      </w:pPr>
      <w:r>
        <w:t>25-32</w:t>
      </w:r>
      <w:r>
        <w:tab/>
        <w:t>1s dance up, cast, dance down NHJ between 3s &amp; cast up into 2nd place own side.  2 1 3</w:t>
      </w:r>
    </w:p>
    <w:p w:rsidR="00B11EB3" w:rsidRDefault="00B11EB3" w:rsidP="00B11EB3"/>
    <w:p w:rsidR="00B11EB3" w:rsidRDefault="00B11EB3" w:rsidP="00B11EB3">
      <w:pPr>
        <w:pStyle w:val="Minicrib"/>
      </w:pPr>
      <w:r>
        <w:t>JOE FOSTER'S JIG  (J6x32)  3C set</w:t>
      </w:r>
      <w:r>
        <w:tab/>
        <w:t>Dick Noden  Wheltherly Bk 14</w:t>
      </w:r>
    </w:p>
    <w:p w:rsidR="00B11EB3" w:rsidRDefault="00B11EB3" w:rsidP="00B11EB3">
      <w:pPr>
        <w:pStyle w:val="DanceBody"/>
      </w:pPr>
      <w:r>
        <w:t xml:space="preserve"> 1- 8</w:t>
      </w:r>
      <w:r>
        <w:tab/>
        <w:t>2s petronella turn &amp; set in lines of 3 across, petronella turn &amp; set on opposite sides</w:t>
      </w:r>
    </w:p>
    <w:p w:rsidR="00B11EB3" w:rsidRDefault="00B11EB3" w:rsidP="00B11EB3">
      <w:pPr>
        <w:pStyle w:val="DanceBody"/>
      </w:pPr>
      <w:r>
        <w:t xml:space="preserve"> 9-16</w:t>
      </w:r>
      <w:r>
        <w:tab/>
        <w:t>2s dance reels of 3 on sides giving RSh to 2</w:t>
      </w:r>
      <w:r w:rsidRPr="00972EEB">
        <w:t>nd</w:t>
      </w:r>
      <w:r>
        <w:t xml:space="preserve"> corner to start &amp; 2s cross RH to own sides</w:t>
      </w:r>
    </w:p>
    <w:p w:rsidR="00B11EB3" w:rsidRDefault="00B11EB3" w:rsidP="00B11EB3">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B11EB3" w:rsidRDefault="00B11EB3" w:rsidP="00B11EB3">
      <w:pPr>
        <w:pStyle w:val="DanceBody"/>
        <w:keepNext w:val="0"/>
      </w:pPr>
      <w:r>
        <w:t>25-32</w:t>
      </w:r>
      <w:r>
        <w:tab/>
        <w:t>1s+3s dance Allemande.  3 1 2</w:t>
      </w:r>
    </w:p>
    <w:p w:rsidR="00B11EB3" w:rsidRDefault="00B11EB3" w:rsidP="00B11EB3"/>
    <w:p w:rsidR="00B11EB3" w:rsidRDefault="00B11EB3" w:rsidP="00B11EB3">
      <w:pPr>
        <w:pStyle w:val="Minicrib"/>
      </w:pPr>
      <w:r>
        <w:t>JOE MACDIARMID'S JIG  (J4x32)  4C set</w:t>
      </w:r>
      <w:r>
        <w:tab/>
        <w:t>J Richards  5 SCDs 1982</w:t>
      </w:r>
    </w:p>
    <w:p w:rsidR="00B11EB3" w:rsidRDefault="00B11EB3" w:rsidP="00B11EB3">
      <w:pPr>
        <w:pStyle w:val="DanceBody"/>
      </w:pPr>
      <w:r>
        <w:t xml:space="preserve"> 1- 8</w:t>
      </w:r>
      <w:r>
        <w:tab/>
        <w:t>All Adv+Ret, turn partners RH with 1s &amp; 4s end facing up &amp; down set</w:t>
      </w:r>
    </w:p>
    <w:p w:rsidR="00B11EB3" w:rsidRDefault="00B11EB3" w:rsidP="00B11EB3">
      <w:pPr>
        <w:pStyle w:val="DanceBody"/>
      </w:pPr>
      <w:r>
        <w:t xml:space="preserve"> 9-16</w:t>
      </w:r>
      <w:r>
        <w:tab/>
        <w:t>1s &amp; 4s advance (up/down set) &amp; retire, turn corner person with nearer hand</w:t>
      </w:r>
    </w:p>
    <w:p w:rsidR="00B11EB3" w:rsidRDefault="00B11EB3" w:rsidP="00B11EB3">
      <w:pPr>
        <w:pStyle w:val="DanceBody"/>
      </w:pPr>
      <w:r>
        <w:t>17-24</w:t>
      </w:r>
      <w:r>
        <w:tab/>
        <w:t>1s lead down crossing RH below 3s&amp; cast to bottom, 1s dance 1/2 Fig of 8 round 4s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JOE'S REEL  (R5x32)  5C Set</w:t>
      </w:r>
      <w:r>
        <w:tab/>
        <w:t>Evelyn Ramwell  Kirkbrae Coll 3</w:t>
      </w:r>
    </w:p>
    <w:p w:rsidR="00B11EB3" w:rsidRPr="005167E4" w:rsidRDefault="00B11EB3" w:rsidP="00B11EB3">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B11EB3" w:rsidRPr="005167E4" w:rsidRDefault="00B11EB3" w:rsidP="00B11EB3">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B11EB3" w:rsidRPr="005167E4" w:rsidRDefault="00B11EB3" w:rsidP="00B11EB3">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B11EB3" w:rsidRPr="005167E4" w:rsidRDefault="00B11EB3" w:rsidP="00B11EB3">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B11EB3" w:rsidRPr="005167E4" w:rsidRDefault="00B11EB3" w:rsidP="00B11EB3">
      <w:pPr>
        <w:pStyle w:val="DanceBody"/>
        <w:keepNext w:val="0"/>
      </w:pPr>
      <w:r w:rsidRPr="005167E4">
        <w:t>25-32</w:t>
      </w:r>
      <w:r w:rsidRPr="005167E4">
        <w:tab/>
        <w:t>1s+4s &amp; 3s+5s (bottom 4 couples) dance 1/2 R&amp;L, set &amp; cross RH to own sides</w:t>
      </w:r>
      <w:r>
        <w:t xml:space="preserve">  2 4 1 5 3</w:t>
      </w:r>
    </w:p>
    <w:p w:rsidR="00B11EB3" w:rsidRDefault="00B11EB3" w:rsidP="00B11EB3"/>
    <w:p w:rsidR="00B11EB3" w:rsidRDefault="00B11EB3" w:rsidP="00B11EB3">
      <w:pPr>
        <w:pStyle w:val="Minicrib"/>
      </w:pPr>
      <w:r>
        <w:t>JOHN &amp; RUTH'S RUBY WEDDING  (S80)  Sq.Set</w:t>
      </w:r>
      <w:r>
        <w:tab/>
        <w:t>Ian Shepherd, 2016</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1s+3s in prom hold dance round each other (Men pass LSh) to opp sides; 1s+3s dance 1/2 R&amp;L</w:t>
      </w:r>
    </w:p>
    <w:p w:rsidR="00B11EB3" w:rsidRDefault="00B11EB3" w:rsidP="00B11EB3">
      <w:pPr>
        <w:pStyle w:val="DanceBody"/>
      </w:pPr>
      <w:r>
        <w:t>17-24</w:t>
      </w:r>
      <w:r>
        <w:tab/>
        <w:t>2s+4s repeat 9-16</w:t>
      </w:r>
    </w:p>
    <w:p w:rsidR="00B11EB3" w:rsidRDefault="00B11EB3" w:rsidP="00B11EB3">
      <w:pPr>
        <w:pStyle w:val="DanceBody"/>
      </w:pPr>
      <w:r>
        <w:t>25-32</w:t>
      </w:r>
      <w:r>
        <w:tab/>
        <w:t>"Crescent Reels" across:</w:t>
      </w:r>
    </w:p>
    <w:p w:rsidR="00B11EB3" w:rsidRDefault="00B11EB3" w:rsidP="00B11EB3">
      <w:pPr>
        <w:pStyle w:val="DanceBody"/>
      </w:pPr>
      <w:r>
        <w:tab/>
        <w:t xml:space="preserve">1s+2L+4M </w:t>
      </w:r>
      <w:r>
        <w:rPr>
          <w:b/>
        </w:rPr>
        <w:t>also</w:t>
      </w:r>
      <w:r>
        <w:t xml:space="preserve"> 3s+2M+4L dance reels of 4 across (1s+3s pass LSh to start)</w:t>
      </w:r>
    </w:p>
    <w:p w:rsidR="00B11EB3" w:rsidRDefault="00B11EB3" w:rsidP="00B11EB3">
      <w:pPr>
        <w:pStyle w:val="DanceBody"/>
      </w:pPr>
      <w:r>
        <w:t>33-40</w:t>
      </w:r>
      <w:r>
        <w:tab/>
        <w:t>"Crescent Reels" up/down:</w:t>
      </w:r>
    </w:p>
    <w:p w:rsidR="00B11EB3" w:rsidRDefault="00B11EB3" w:rsidP="00B11EB3">
      <w:pPr>
        <w:pStyle w:val="DanceBody"/>
      </w:pPr>
      <w:r>
        <w:tab/>
        <w:t xml:space="preserve">2s+1M+3L </w:t>
      </w:r>
      <w:r>
        <w:rPr>
          <w:b/>
        </w:rPr>
        <w:t>also</w:t>
      </w:r>
      <w:r>
        <w:t xml:space="preserve"> 4s+1L+3M dance reels of 4 up/down set (2s+4s pass LSh to start)</w:t>
      </w:r>
    </w:p>
    <w:p w:rsidR="00B11EB3" w:rsidRPr="0026124C" w:rsidRDefault="00B11EB3" w:rsidP="00B11EB3">
      <w:pPr>
        <w:pStyle w:val="DanceBody"/>
      </w:pPr>
      <w:r>
        <w:t>41-48</w:t>
      </w:r>
      <w:r>
        <w:tab/>
        <w:t>All Set+Link; all turn corner 1.1/2 2H</w:t>
      </w:r>
    </w:p>
    <w:p w:rsidR="00B11EB3" w:rsidRDefault="00B11EB3" w:rsidP="00B11EB3">
      <w:pPr>
        <w:pStyle w:val="DanceBody"/>
      </w:pPr>
      <w:r>
        <w:t>49-56</w:t>
      </w:r>
      <w:r>
        <w:tab/>
        <w:t>All Advance with new corner (2 bars), Retire with person originally opposite (1M+3L, 2L+4M, etc); Ladies petronella turn into centre facing out &amp; all set</w:t>
      </w:r>
    </w:p>
    <w:p w:rsidR="00B11EB3" w:rsidRDefault="00B11EB3" w:rsidP="00B11EB3">
      <w:pPr>
        <w:pStyle w:val="DanceBody"/>
      </w:pPr>
      <w:r>
        <w:t>57-64</w:t>
      </w:r>
      <w:r>
        <w:tab/>
        <w:t>All dance intersecting reels of 4 (LH across in centre)</w:t>
      </w:r>
    </w:p>
    <w:p w:rsidR="00B11EB3" w:rsidRDefault="00B11EB3" w:rsidP="00B11EB3">
      <w:pPr>
        <w:pStyle w:val="DanceBody"/>
      </w:pPr>
      <w:r>
        <w:t>65-72</w:t>
      </w:r>
      <w:r>
        <w:tab/>
        <w:t xml:space="preserve">Ladies continue 1/2 LH across to face partner </w:t>
      </w:r>
      <w:r>
        <w:rPr>
          <w:b/>
        </w:rPr>
        <w:t>while</w:t>
      </w:r>
      <w:r>
        <w:t xml:space="preserve"> Men set (2 bars), all turn partner RH into prom hold facing clockwise (4 bars) &amp; all promenade back to original places</w:t>
      </w:r>
    </w:p>
    <w:p w:rsidR="00B11EB3" w:rsidRDefault="00B11EB3" w:rsidP="00B11EB3">
      <w:pPr>
        <w:pStyle w:val="DanceBody"/>
        <w:keepNext w:val="0"/>
      </w:pPr>
      <w:r>
        <w:t>73-80</w:t>
      </w:r>
      <w:r>
        <w:tab/>
        <w:t>All circle 8H round &amp; back. Finish with Ladies in centre facing partner for bow/curtsey</w:t>
      </w:r>
    </w:p>
    <w:p w:rsidR="00B11EB3" w:rsidRDefault="00B11EB3" w:rsidP="00B11EB3"/>
    <w:p w:rsidR="00B11EB3" w:rsidRDefault="00B11EB3" w:rsidP="00B11EB3">
      <w:pPr>
        <w:pStyle w:val="Minicrib"/>
      </w:pPr>
      <w:r>
        <w:t>JOHN ANDERSON'S REEL  (R8x32)  3C (4C set)</w:t>
      </w:r>
      <w:r>
        <w:tab/>
        <w:t>Bob M Campbell  Glasgow Assembly Book</w:t>
      </w:r>
    </w:p>
    <w:p w:rsidR="00B11EB3" w:rsidRDefault="00B11EB3" w:rsidP="00B11EB3">
      <w:pPr>
        <w:pStyle w:val="DanceBody"/>
      </w:pPr>
      <w:r>
        <w:t xml:space="preserve"> 1- 8</w:t>
      </w:r>
      <w:r>
        <w:tab/>
        <w:t>1s cross RH &amp; cast 1 place, cross LH &amp; cast (Man down, Lady up) &amp; dance in to face 1</w:t>
      </w:r>
      <w:r w:rsidRPr="00972EEB">
        <w:t>st</w:t>
      </w:r>
      <w:r>
        <w:t xml:space="preserve"> corners</w:t>
      </w:r>
    </w:p>
    <w:p w:rsidR="00B11EB3" w:rsidRDefault="00B11EB3" w:rsidP="00B11EB3">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B11EB3" w:rsidRDefault="00B11EB3" w:rsidP="00B11EB3">
      <w:pPr>
        <w:pStyle w:val="DanceBody"/>
      </w:pPr>
      <w:r>
        <w:t>17-24</w:t>
      </w:r>
      <w:r>
        <w:tab/>
        <w:t>Repeat bars 9-16 with 2</w:t>
      </w:r>
      <w:r w:rsidRPr="00972EEB">
        <w:t>nd</w:t>
      </w:r>
      <w:r>
        <w:t xml:space="preserve"> corners but end 2</w:t>
      </w:r>
      <w:r w:rsidRPr="00972EEB">
        <w:t>nd</w:t>
      </w:r>
      <w:r>
        <w:t xml:space="preserve"> place opposite sides</w:t>
      </w:r>
    </w:p>
    <w:p w:rsidR="00B11EB3" w:rsidRDefault="00B11EB3" w:rsidP="00B11EB3">
      <w:pPr>
        <w:pStyle w:val="DanceBody"/>
        <w:keepNext w:val="0"/>
      </w:pPr>
      <w:r>
        <w:t>25-32</w:t>
      </w:r>
      <w:r>
        <w:tab/>
        <w:t>1s dance 1/2 reels of 3 on sides (LSh to 2</w:t>
      </w:r>
      <w:r w:rsidRPr="00972EEB">
        <w:t>nd</w:t>
      </w:r>
      <w:r>
        <w:t xml:space="preserve"> corner pstn to start), 2s+1s+3s turn RH 1.1/2 times</w:t>
      </w:r>
    </w:p>
    <w:p w:rsidR="00B11EB3" w:rsidRDefault="00B11EB3" w:rsidP="00B11EB3"/>
    <w:p w:rsidR="00B11EB3" w:rsidRDefault="00B11EB3" w:rsidP="00B11EB3">
      <w:pPr>
        <w:pStyle w:val="Minicrib"/>
      </w:pPr>
      <w:r>
        <w:t>JOHN BARLEYCORN  (J8x32)  3C (4C set)</w:t>
      </w:r>
      <w:r>
        <w:tab/>
        <w:t>Dulcie Bond  Second Sheaf Coll</w:t>
      </w:r>
    </w:p>
    <w:p w:rsidR="00B11EB3" w:rsidRDefault="00B11EB3" w:rsidP="00B11EB3">
      <w:pPr>
        <w:pStyle w:val="DanceBody"/>
      </w:pPr>
      <w:r>
        <w:t xml:space="preserve"> 1- 8</w:t>
      </w:r>
      <w:r>
        <w:tab/>
        <w:t>1s dance down middle NHJ (3 steps), dance up (3 steps) &amp; cast to 2nd place own side (2s step up 7-8)</w:t>
      </w:r>
    </w:p>
    <w:p w:rsidR="00B11EB3" w:rsidRDefault="00B11EB3" w:rsidP="00B11EB3">
      <w:pPr>
        <w:pStyle w:val="DanceBody"/>
      </w:pPr>
      <w:r>
        <w:t xml:space="preserve"> 9-16</w:t>
      </w:r>
      <w:r>
        <w:tab/>
        <w:t>1s turn 1st corner RH, partner LH; turn 2nd corner RH &amp; partner LH to face 1st corner</w:t>
      </w:r>
    </w:p>
    <w:p w:rsidR="00B11EB3" w:rsidRDefault="00B11EB3" w:rsidP="00B11EB3">
      <w:pPr>
        <w:pStyle w:val="DanceBody"/>
      </w:pPr>
      <w:r>
        <w:t>17-24</w:t>
      </w:r>
      <w:r>
        <w:tab/>
        <w:t>1s dance 1/2 diag reel of 4 with 1st corners; 1s dance 1/2 diag reel of 4 with 2nd corners</w:t>
      </w:r>
    </w:p>
    <w:p w:rsidR="00B11EB3" w:rsidRDefault="00B11EB3" w:rsidP="00B11EB3">
      <w:pPr>
        <w:pStyle w:val="DanceBody"/>
        <w:keepNext w:val="0"/>
      </w:pPr>
      <w:r>
        <w:t>25-32</w:t>
      </w:r>
      <w:r>
        <w:tab/>
        <w:t xml:space="preserve">1s turn RH </w:t>
      </w:r>
      <w:r>
        <w:rPr>
          <w:b/>
        </w:rPr>
        <w:t>while</w:t>
      </w:r>
      <w:r>
        <w:t xml:space="preserve"> corners chase clockwise 1/2 round to own sides; 1s cross up &amp; cast round 2s to 2nd place own side.  2 1 3</w:t>
      </w:r>
    </w:p>
    <w:p w:rsidR="00B11EB3" w:rsidRDefault="00B11EB3" w:rsidP="00B11EB3"/>
    <w:p w:rsidR="00B11EB3" w:rsidRDefault="00B11EB3" w:rsidP="00B11EB3">
      <w:pPr>
        <w:pStyle w:val="Minicrib"/>
      </w:pPr>
      <w:r>
        <w:t>GREEN GROW THE RASHES (John Black's Daughter)  (S8x32)  3C (4C set)</w:t>
      </w:r>
      <w:r>
        <w:tab/>
        <w:t>Johnson  RSCDS Bk 12</w:t>
      </w:r>
    </w:p>
    <w:p w:rsidR="00B11EB3" w:rsidRDefault="00B11EB3" w:rsidP="00B11EB3">
      <w:pPr>
        <w:pStyle w:val="DanceBody"/>
      </w:pPr>
      <w:r>
        <w:t xml:space="preserve"> 1- 8</w:t>
      </w:r>
      <w:r>
        <w:tab/>
        <w:t>1s dance parallel RSh reels of 3 on own sides</w:t>
      </w:r>
    </w:p>
    <w:p w:rsidR="00B11EB3" w:rsidRDefault="00B11EB3" w:rsidP="00B11EB3">
      <w:pPr>
        <w:pStyle w:val="DanceBody"/>
      </w:pPr>
      <w:r>
        <w:t xml:space="preserve"> 9-16</w:t>
      </w:r>
      <w:r>
        <w:tab/>
        <w:t>1s set, turn 2H, 1s facing 2s on sides set &amp; turn 2s with 2H 1.1/2 times</w:t>
      </w:r>
    </w:p>
    <w:p w:rsidR="00B11EB3" w:rsidRDefault="00B11EB3" w:rsidP="00B11EB3">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B11EB3" w:rsidRDefault="00B11EB3" w:rsidP="00B11EB3">
      <w:pPr>
        <w:pStyle w:val="DanceBody"/>
        <w:keepNext w:val="0"/>
      </w:pPr>
      <w:r>
        <w:t>25-32</w:t>
      </w:r>
      <w:r>
        <w:tab/>
        <w:t>1s set dance up to top, cast to 2</w:t>
      </w:r>
      <w:r w:rsidRPr="00972EEB">
        <w:t>nd</w:t>
      </w:r>
      <w:r>
        <w:t xml:space="preserve"> place &amp; turn 2H</w:t>
      </w:r>
    </w:p>
    <w:p w:rsidR="00B11EB3" w:rsidRDefault="00B11EB3" w:rsidP="00B11EB3"/>
    <w:p w:rsidR="00B11EB3" w:rsidRDefault="00B11EB3" w:rsidP="00B11EB3">
      <w:pPr>
        <w:pStyle w:val="Minicrib"/>
      </w:pPr>
      <w:r>
        <w:t>JOHN CASS  (J5x32)  5C set</w:t>
      </w:r>
      <w:r>
        <w:tab/>
        <w:t>Peter Avery  RSCDS Bk 49</w:t>
      </w:r>
    </w:p>
    <w:p w:rsidR="00B11EB3" w:rsidRPr="00343119" w:rsidRDefault="00B11EB3" w:rsidP="00B11EB3">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B11EB3" w:rsidRPr="00343119" w:rsidRDefault="00B11EB3" w:rsidP="00B11EB3">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B11EB3" w:rsidRPr="00343119" w:rsidRDefault="00B11EB3" w:rsidP="00B11EB3">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B11EB3" w:rsidRPr="00343119" w:rsidRDefault="00B11EB3" w:rsidP="00B11EB3">
      <w:pPr>
        <w:pStyle w:val="DanceBody"/>
        <w:keepNext w:val="0"/>
      </w:pPr>
      <w:r w:rsidRPr="00343119">
        <w:t>25-32</w:t>
      </w:r>
      <w:r w:rsidRPr="00343119">
        <w:tab/>
        <w:t>1s dance down between 4s, cast behind 5s (4s+5s step up 27-28), 1s pivot turn (R elbow grip) &amp; finish in 5th place    2 3 4 5 1</w:t>
      </w:r>
    </w:p>
    <w:p w:rsidR="00B11EB3" w:rsidRDefault="00B11EB3" w:rsidP="00B11EB3"/>
    <w:p w:rsidR="00B11EB3" w:rsidRDefault="00B11EB3" w:rsidP="00B11EB3">
      <w:pPr>
        <w:pStyle w:val="Minicrib"/>
      </w:pPr>
      <w:r>
        <w:t>JOHN DEREK EVANS  (S8x32)  3C (4C set)</w:t>
      </w:r>
      <w:r>
        <w:tab/>
        <w:t>R Wallace  Whiteadder Coll</w:t>
      </w:r>
    </w:p>
    <w:p w:rsidR="00B11EB3" w:rsidRDefault="00B11EB3" w:rsidP="00B11EB3">
      <w:pPr>
        <w:pStyle w:val="DanceBody"/>
      </w:pPr>
      <w:r>
        <w:t xml:space="preserve"> 1- 8</w:t>
      </w:r>
      <w:r>
        <w:tab/>
        <w:t>1s set, cast 1 place, set turning to left to face own side &amp; cast to left to form lines of 3 across</w:t>
      </w:r>
    </w:p>
    <w:p w:rsidR="00B11EB3" w:rsidRDefault="00B11EB3" w:rsidP="00B11EB3">
      <w:pPr>
        <w:pStyle w:val="DanceBody"/>
      </w:pPr>
      <w:r>
        <w:t xml:space="preserve"> 9-16</w:t>
      </w:r>
      <w:r>
        <w:tab/>
        <w:t>Lines advance for 1 step &amp; retire, turn opposite person 2H &amp; open out to circle 6H round to left</w:t>
      </w:r>
    </w:p>
    <w:p w:rsidR="00B11EB3" w:rsidRDefault="00B11EB3" w:rsidP="00B11EB3">
      <w:pPr>
        <w:pStyle w:val="DanceBody"/>
      </w:pPr>
      <w:r>
        <w:t>17-24</w:t>
      </w:r>
      <w:r>
        <w:tab/>
        <w:t>1s 3/4 turn RH, lead down, lead up crossing &amp; cast to 2</w:t>
      </w:r>
      <w:r w:rsidRPr="00972EEB">
        <w:t>nd</w:t>
      </w:r>
      <w:r>
        <w:t xml:space="preserve"> place own side</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JOHN DUNCANSON OF FALMOUTH  (S3x32)  3C set</w:t>
      </w:r>
      <w:r>
        <w:tab/>
        <w:t>M+D Keppie  Three Dozen 11</w:t>
      </w:r>
    </w:p>
    <w:p w:rsidR="00B11EB3" w:rsidRDefault="00B11EB3" w:rsidP="00B11EB3">
      <w:pPr>
        <w:pStyle w:val="DanceBody"/>
      </w:pPr>
      <w:r>
        <w:t xml:space="preserve"> 1- 8</w:t>
      </w:r>
      <w:r>
        <w:tab/>
        <w:t>2s dance RH across (Lady with 1s &amp; Man with 3s), pass RSh to dance LH across with other couple &amp; end facing 1</w:t>
      </w:r>
      <w:r w:rsidRPr="00972EEB">
        <w:t>st</w:t>
      </w:r>
      <w:r>
        <w:t xml:space="preserve"> corners</w:t>
      </w:r>
    </w:p>
    <w:p w:rsidR="00B11EB3" w:rsidRDefault="00B11EB3" w:rsidP="00B11EB3">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B11EB3" w:rsidRDefault="00B11EB3" w:rsidP="00B11EB3">
      <w:pPr>
        <w:pStyle w:val="DanceBody"/>
      </w:pPr>
      <w:r>
        <w:t>17-24</w:t>
      </w:r>
      <w:r>
        <w:tab/>
        <w:t>2s repeat bars 9-16 with 3</w:t>
      </w:r>
      <w:r w:rsidRPr="00972EEB">
        <w:t>rd</w:t>
      </w:r>
      <w:r>
        <w:t xml:space="preserve"> &amp; 2</w:t>
      </w:r>
      <w:r w:rsidRPr="00972EEB">
        <w:t>nd</w:t>
      </w:r>
      <w:r>
        <w:t xml:space="preserve"> corners &amp; end in middle on own sides facing down</w:t>
      </w:r>
    </w:p>
    <w:p w:rsidR="00B11EB3" w:rsidRDefault="00B11EB3" w:rsidP="00B11EB3">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B11EB3" w:rsidRDefault="00B11EB3" w:rsidP="00B11EB3"/>
    <w:p w:rsidR="00B11EB3" w:rsidRDefault="00B11EB3" w:rsidP="00B11EB3">
      <w:pPr>
        <w:pStyle w:val="Minicrib"/>
      </w:pPr>
      <w:r>
        <w:t>JOHN GIBSON'S JIG  (J8x32)  3C (4C set)</w:t>
      </w:r>
      <w:r>
        <w:tab/>
        <w:t>Helen Beaney  www.dublin-scd.com/dances</w:t>
      </w:r>
    </w:p>
    <w:p w:rsidR="00B11EB3" w:rsidRDefault="00B11EB3" w:rsidP="00B11EB3">
      <w:pPr>
        <w:pStyle w:val="DanceBody"/>
      </w:pPr>
      <w:r>
        <w:t xml:space="preserve"> 1- 8</w:t>
      </w:r>
      <w:r>
        <w:tab/>
        <w:t>1s cross RH, cast (2s step up) &amp; 1s dance 1/2 Fig 8 round 2s</w:t>
      </w:r>
    </w:p>
    <w:p w:rsidR="00B11EB3" w:rsidRDefault="00B11EB3" w:rsidP="00B11EB3">
      <w:pPr>
        <w:pStyle w:val="DanceBody"/>
      </w:pPr>
      <w:r>
        <w:t xml:space="preserve"> 9-16</w:t>
      </w:r>
      <w:r>
        <w:tab/>
        <w:t>2s+1s+3s dance mirror reels of 3 on sides taking hands (1s in/down, 2s dance in &amp; cast, 3s cast up)</w:t>
      </w:r>
    </w:p>
    <w:p w:rsidR="00B11EB3" w:rsidRDefault="00B11EB3" w:rsidP="00B11EB3">
      <w:pPr>
        <w:pStyle w:val="DanceBody"/>
      </w:pPr>
      <w:r>
        <w:t>17-24</w:t>
      </w:r>
      <w:r>
        <w:tab/>
        <w:t>1s lead down (2 steps), turn RH &amp; lead up to top staying in centre, 2s step down bars 19-20 &amp; in behind 1s bar 24 ready for ...</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JOHN HENDERSON'S REEL  (R8x32)  3C (4C set)</w:t>
      </w:r>
      <w:r>
        <w:tab/>
        <w:t>John A Johnston  Jig Time 1</w:t>
      </w:r>
    </w:p>
    <w:p w:rsidR="00B11EB3" w:rsidRDefault="00B11EB3" w:rsidP="00B11EB3">
      <w:pPr>
        <w:pStyle w:val="DanceBody"/>
      </w:pPr>
      <w:r>
        <w:t xml:space="preserve"> 1- 8</w:t>
      </w:r>
      <w:r>
        <w:tab/>
        <w:t>1s set, cast (2s step up) &amp; turn RH</w:t>
      </w:r>
    </w:p>
    <w:p w:rsidR="00B11EB3" w:rsidRDefault="00B11EB3" w:rsidP="00B11EB3">
      <w:pPr>
        <w:pStyle w:val="DanceBody"/>
      </w:pPr>
      <w:r>
        <w:t xml:space="preserve"> 9-16</w:t>
      </w:r>
      <w:r>
        <w:tab/>
        <w:t>1s+3s dance "Espagnole".  2 3 1</w:t>
      </w:r>
    </w:p>
    <w:p w:rsidR="00B11EB3" w:rsidRDefault="00B11EB3" w:rsidP="00B11EB3">
      <w:pPr>
        <w:pStyle w:val="DanceBody"/>
      </w:pPr>
      <w:r>
        <w:t>17-24</w:t>
      </w:r>
      <w:r>
        <w:tab/>
        <w:t>2s+3s+1s Set &amp; Rotate for 3 couples</w:t>
      </w:r>
    </w:p>
    <w:p w:rsidR="00B11EB3" w:rsidRPr="009859DB" w:rsidRDefault="00B11EB3" w:rsidP="00B11EB3">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B11EB3" w:rsidRDefault="00B11EB3" w:rsidP="00B11EB3">
      <w:pPr>
        <w:pStyle w:val="DanceBody"/>
        <w:keepNext w:val="0"/>
      </w:pPr>
      <w:r>
        <w:t>25-32</w:t>
      </w:r>
      <w:r>
        <w:tab/>
        <w:t>3s+2s 1/2 turn partner RH, 3s+2s dance 1/2 RH across; 1s+2s 1/2 turn partner RH, 1s+2s dance 1/2 RH across.  2 1 3</w:t>
      </w:r>
    </w:p>
    <w:p w:rsidR="00B11EB3" w:rsidRDefault="00B11EB3" w:rsidP="00B11EB3"/>
    <w:p w:rsidR="00B11EB3" w:rsidRDefault="00B11EB3" w:rsidP="00B11EB3">
      <w:pPr>
        <w:pStyle w:val="Minicrib"/>
      </w:pPr>
      <w:r>
        <w:t>JOHN MCALPIN  (S8x32)  3C (4C set)</w:t>
      </w:r>
      <w:r>
        <w:tab/>
        <w:t>Hugh Foss  Galloway Album</w:t>
      </w:r>
    </w:p>
    <w:p w:rsidR="00B11EB3" w:rsidRDefault="00B11EB3" w:rsidP="00B11EB3">
      <w:pPr>
        <w:pStyle w:val="DanceBody"/>
      </w:pPr>
      <w:r>
        <w:t xml:space="preserve"> 1- 8</w:t>
      </w:r>
      <w:r>
        <w:tab/>
        <w:t>1s Adv+Ret 1 step (touch RH) &amp; cross LH, lead down RH 1 place &amp; 3/4 turn LH to face 1</w:t>
      </w:r>
      <w:r w:rsidRPr="00972EEB">
        <w:t>st</w:t>
      </w:r>
      <w:r>
        <w:t xml:space="preserve"> corners</w:t>
      </w:r>
    </w:p>
    <w:p w:rsidR="00B11EB3" w:rsidRDefault="00B11EB3" w:rsidP="00B11EB3">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B11EB3" w:rsidRDefault="00B11EB3" w:rsidP="00B11EB3">
      <w:pPr>
        <w:pStyle w:val="DanceBody"/>
      </w:pPr>
      <w:r>
        <w:t>17-24</w:t>
      </w:r>
      <w:r>
        <w:tab/>
        <w:t>2L+1L+3L set, Adv+Ret &amp; set</w:t>
      </w:r>
      <w:r w:rsidRPr="00BA6B4D">
        <w:rPr>
          <w:b/>
        </w:rPr>
        <w:t xml:space="preserve"> while </w:t>
      </w:r>
      <w:r>
        <w:t>2M+1M+3M stand for 2 bars, set, Adv+Ret</w:t>
      </w:r>
    </w:p>
    <w:p w:rsidR="00B11EB3" w:rsidRDefault="00B11EB3" w:rsidP="00B11EB3">
      <w:pPr>
        <w:pStyle w:val="DanceBody"/>
        <w:keepNext w:val="0"/>
      </w:pPr>
      <w:r>
        <w:t>25-32</w:t>
      </w:r>
      <w:r>
        <w:tab/>
        <w:t>2s+1s+3s cross RH, circle 6H round to left 1/2 way, cross LH &amp; circle 6H round to right 1/2 way</w:t>
      </w:r>
    </w:p>
    <w:p w:rsidR="00B11EB3" w:rsidRDefault="00B11EB3" w:rsidP="00B11EB3"/>
    <w:p w:rsidR="00B11EB3" w:rsidRDefault="00B11EB3" w:rsidP="00B11EB3">
      <w:pPr>
        <w:pStyle w:val="Minicrib"/>
      </w:pPr>
      <w:r>
        <w:t>JOHN MCCORMICK OF LOOMIS, WILSON AND HOLLIDALE  (R8x32)  3C (4C set)</w:t>
      </w:r>
      <w:r>
        <w:tab/>
        <w:t>Holly Boyd  Oh, How We've Danced!</w:t>
      </w:r>
    </w:p>
    <w:p w:rsidR="00B11EB3" w:rsidRDefault="00B11EB3" w:rsidP="00B11EB3">
      <w:pPr>
        <w:pStyle w:val="DanceBody"/>
      </w:pPr>
      <w:r>
        <w:t xml:space="preserve"> 1- 8</w:t>
      </w:r>
      <w:r>
        <w:tab/>
        <w:t>1s+2s Petronella turn into centre Ladies facing down, Men up, dance 1/2 reel of 4 &amp; Petronella turn to own sides. 2 1 3</w:t>
      </w:r>
    </w:p>
    <w:p w:rsidR="00B11EB3" w:rsidRDefault="00B11EB3" w:rsidP="00B11EB3">
      <w:pPr>
        <w:pStyle w:val="DanceBody"/>
      </w:pPr>
      <w:r>
        <w:t xml:space="preserve"> 9-16</w:t>
      </w:r>
      <w:r>
        <w:tab/>
        <w:t>2s+1s+3s set, cross passing partner RSh &amp; face clockwise. All chase 1/2 round.  3 1 2</w:t>
      </w:r>
    </w:p>
    <w:p w:rsidR="00B11EB3" w:rsidRDefault="00B11EB3" w:rsidP="00B11EB3">
      <w:pPr>
        <w:pStyle w:val="DanceBody"/>
      </w:pPr>
      <w:r>
        <w:t>17-24</w:t>
      </w:r>
      <w:r>
        <w:tab/>
        <w:t>All turn partner RH, all turn partner LH</w:t>
      </w:r>
    </w:p>
    <w:p w:rsidR="00B11EB3" w:rsidRDefault="00B11EB3" w:rsidP="00B11EB3">
      <w:pPr>
        <w:pStyle w:val="DanceBody"/>
      </w:pPr>
      <w:r>
        <w:t>25-32</w:t>
      </w:r>
      <w:r>
        <w:tab/>
        <w:t>All dance "Snake Pass":</w:t>
      </w:r>
    </w:p>
    <w:p w:rsidR="00B11EB3" w:rsidRDefault="00B11EB3" w:rsidP="00B11EB3">
      <w:pPr>
        <w:pStyle w:val="DanceBody"/>
      </w:pPr>
      <w:r>
        <w:tab/>
        <w:t>25-28  1M+2s (at bottom) &amp; 1L+3s (at top) dance RH across. 1s end in centre LSh to LSh</w:t>
      </w:r>
    </w:p>
    <w:p w:rsidR="00B11EB3" w:rsidRDefault="00B11EB3" w:rsidP="00B11EB3">
      <w:pPr>
        <w:pStyle w:val="DanceBody"/>
        <w:keepNext w:val="0"/>
      </w:pPr>
      <w:r>
        <w:tab/>
        <w:t xml:space="preserve">29-32  </w:t>
      </w:r>
      <w:r w:rsidRPr="000D60D4">
        <w:t xml:space="preserve">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B11EB3" w:rsidRDefault="00B11EB3" w:rsidP="00B11EB3"/>
    <w:p w:rsidR="00B11EB3" w:rsidRDefault="00B11EB3" w:rsidP="00B11EB3">
      <w:pPr>
        <w:pStyle w:val="Minicrib"/>
      </w:pPr>
      <w:r>
        <w:t>JOHN MCDERMOTT'S JIG (or Two Pairs Of Socks)  (J8x32)  3C (4C set)</w:t>
      </w:r>
      <w:r>
        <w:tab/>
        <w:t>Dr Debbie Crossley  ASCDS Ruby Bk</w:t>
      </w:r>
    </w:p>
    <w:p w:rsidR="00B11EB3" w:rsidRDefault="00B11EB3" w:rsidP="00B11EB3">
      <w:pPr>
        <w:pStyle w:val="DanceBody"/>
      </w:pPr>
      <w:r>
        <w:t xml:space="preserve"> 1- 4</w:t>
      </w:r>
      <w:r>
        <w:tab/>
        <w:t>1s turn RH &amp; cast (2s dance up on bars 3-4), 2L faces out</w:t>
      </w:r>
    </w:p>
    <w:p w:rsidR="00B11EB3" w:rsidRDefault="00B11EB3" w:rsidP="00B11EB3">
      <w:pPr>
        <w:pStyle w:val="DanceBody"/>
      </w:pPr>
      <w:r>
        <w:t xml:space="preserve"> 5- 8</w:t>
      </w:r>
      <w:r>
        <w:tab/>
        <w:t xml:space="preserve">2s+3s chase 1/2 way round clockwise </w:t>
      </w:r>
      <w:r>
        <w:rPr>
          <w:b/>
        </w:rPr>
        <w:t>while</w:t>
      </w:r>
      <w:r>
        <w:t xml:space="preserve"> 1s turn LH to face 1st corners (now in 3rd corner position)</w:t>
      </w:r>
    </w:p>
    <w:p w:rsidR="00B11EB3" w:rsidRDefault="00B11EB3" w:rsidP="00B11EB3">
      <w:pPr>
        <w:pStyle w:val="DanceBody"/>
      </w:pPr>
      <w:r>
        <w:t xml:space="preserve"> 9-12</w:t>
      </w:r>
      <w:r>
        <w:tab/>
        <w:t>1s set to 1st corners &amp; pull back RSh to face partner across the set. 1s turn RH to face 2M (in 3L's place) with 1L behind 1M</w:t>
      </w:r>
    </w:p>
    <w:p w:rsidR="00B11EB3" w:rsidRDefault="00B11EB3" w:rsidP="00B11EB3">
      <w:pPr>
        <w:pStyle w:val="DanceBody"/>
      </w:pPr>
      <w:r>
        <w:t>13-16</w:t>
      </w:r>
      <w:r>
        <w:tab/>
        <w:t>1s dance 1/2 RSh Tandem diagonal reel of 3 with 1st corners to finish facing own 2nd corners (1L may pull back RSh to turn into place or slip into place LSh)</w:t>
      </w:r>
    </w:p>
    <w:p w:rsidR="00B11EB3" w:rsidRDefault="00B11EB3" w:rsidP="00B11EB3">
      <w:pPr>
        <w:pStyle w:val="DanceBody"/>
      </w:pPr>
      <w:r>
        <w:t>17-20</w:t>
      </w:r>
      <w:r>
        <w:tab/>
        <w:t>1s set to 2nd corners &amp; pull back RSh to face partner up/down set, 1s turn RH to face 3M (in 1L's position) with 1L behind 1M</w:t>
      </w:r>
    </w:p>
    <w:p w:rsidR="00B11EB3" w:rsidRDefault="00B11EB3" w:rsidP="00B11EB3">
      <w:pPr>
        <w:pStyle w:val="DanceBody"/>
      </w:pPr>
      <w:r>
        <w:t>21-24</w:t>
      </w:r>
      <w:r>
        <w:tab/>
        <w:t>1s dance 1/2 RSh Tandem diagonal reel of 3 with 2nd corners to finish 2nd place own side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eastAsia="en-GB"/>
        </w:rPr>
      </w:pPr>
      <w:r>
        <w:rPr>
          <w:lang w:eastAsia="en-GB"/>
        </w:rPr>
        <w:t>JOHN MCLEAN'S REEL  (R4x32)  4C Set</w:t>
      </w:r>
      <w:r>
        <w:rPr>
          <w:lang w:eastAsia="en-GB"/>
        </w:rPr>
        <w:tab/>
        <w:t>Margaret Cowie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B11EB3" w:rsidRPr="00F11878" w:rsidRDefault="00B11EB3" w:rsidP="00B11EB3">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B11EB3" w:rsidRPr="00F11878" w:rsidRDefault="00B11EB3" w:rsidP="00B11EB3">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B11EB3" w:rsidRDefault="00B11EB3" w:rsidP="00B11EB3"/>
    <w:p w:rsidR="00B11EB3" w:rsidRDefault="00B11EB3" w:rsidP="00B11EB3">
      <w:pPr>
        <w:pStyle w:val="Minicrib"/>
      </w:pPr>
      <w:r>
        <w:t>JOHN OF BON ACCORD  (R8x32)  3C (4C set)</w:t>
      </w:r>
      <w:r>
        <w:tab/>
        <w:t>Roy Goldring  RSCDS Bk 33</w:t>
      </w:r>
    </w:p>
    <w:p w:rsidR="00B11EB3" w:rsidRDefault="00B11EB3" w:rsidP="00B11EB3">
      <w:pPr>
        <w:pStyle w:val="DanceBody"/>
      </w:pPr>
      <w:r>
        <w:t xml:space="preserve"> 1- 16</w:t>
      </w:r>
      <w:r>
        <w:tab/>
        <w:t>1s dance 4 progressive 1/2 reels of 3 across</w:t>
      </w:r>
    </w:p>
    <w:p w:rsidR="00B11EB3" w:rsidRDefault="00B11EB3" w:rsidP="00B11EB3">
      <w:pPr>
        <w:pStyle w:val="DanceBody"/>
      </w:pPr>
      <w:r>
        <w:tab/>
        <w:t>1-8   1s pass RSh to dance 1/2 reel with 2L then 1s pass LSh &amp; dance 1/2 reel with 2M</w:t>
      </w:r>
    </w:p>
    <w:p w:rsidR="00B11EB3" w:rsidRDefault="00B11EB3" w:rsidP="00B11EB3">
      <w:pPr>
        <w:pStyle w:val="DanceBody"/>
      </w:pPr>
      <w:r>
        <w:tab/>
        <w:t>9-16 1s pass RSh to dance 1/2 reel with 3L then 1s pass LSh to dance 1/2 reel with 3M.  (2) (3) 1</w:t>
      </w:r>
    </w:p>
    <w:p w:rsidR="00B11EB3" w:rsidRDefault="00B11EB3" w:rsidP="00B11EB3">
      <w:pPr>
        <w:pStyle w:val="DanceBody"/>
      </w:pPr>
      <w:r>
        <w:tab/>
        <w:t>(</w:t>
      </w:r>
      <w:r>
        <w:rPr>
          <w:i/>
        </w:rPr>
        <w:t>S</w:t>
      </w:r>
      <w:r w:rsidRPr="006B4DE4">
        <w:rPr>
          <w:i/>
        </w:rPr>
        <w:t>upporting dancer in each 1/2 reel dances up sideline to begin reel</w:t>
      </w:r>
      <w:r>
        <w:t>)</w:t>
      </w:r>
    </w:p>
    <w:p w:rsidR="00B11EB3" w:rsidRDefault="00B11EB3" w:rsidP="00B11EB3">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B11EB3" w:rsidRDefault="00B11EB3" w:rsidP="00B11EB3">
      <w:pPr>
        <w:pStyle w:val="DanceBody"/>
        <w:keepNext w:val="0"/>
      </w:pPr>
      <w:r>
        <w:t>25-32</w:t>
      </w:r>
      <w:r>
        <w:tab/>
        <w:t>2s+1s+3s turn 3/4 RH to end in line in centre of dance facing partners (M facing down &amp; L up) &amp; set, 3/4 turn RH to end on own sides &amp; set</w:t>
      </w:r>
    </w:p>
    <w:p w:rsidR="00B11EB3" w:rsidRDefault="00B11EB3" w:rsidP="00B11EB3"/>
    <w:p w:rsidR="00B11EB3" w:rsidRDefault="00B11EB3" w:rsidP="00B11EB3">
      <w:pPr>
        <w:pStyle w:val="Minicrib"/>
      </w:pPr>
      <w:r>
        <w:t>JOHN OF MONTROSE  (S3x32)  3C set</w:t>
      </w:r>
      <w:r>
        <w:tab/>
      </w:r>
    </w:p>
    <w:p w:rsidR="00B11EB3" w:rsidRDefault="00B11EB3" w:rsidP="00B11EB3">
      <w:pPr>
        <w:pStyle w:val="DanceBody"/>
      </w:pPr>
      <w:r>
        <w:t xml:space="preserve"> 1- 8</w:t>
      </w:r>
      <w:r>
        <w:tab/>
      </w:r>
      <w:r w:rsidRPr="005E0646">
        <w:t>1</w:t>
      </w:r>
      <w:r>
        <w:t>L</w:t>
      </w:r>
      <w:r w:rsidRPr="005E0646">
        <w:t>+2</w:t>
      </w:r>
      <w:r>
        <w:t>L</w:t>
      </w:r>
      <w:r w:rsidRPr="005E0646">
        <w:t xml:space="preserve"> Set+Link</w:t>
      </w:r>
      <w:r w:rsidRPr="00BA6B4D">
        <w:rPr>
          <w:b/>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B11EB3" w:rsidRDefault="00B11EB3" w:rsidP="00B11EB3">
      <w:pPr>
        <w:pStyle w:val="DanceBody"/>
      </w:pPr>
      <w:r>
        <w:t xml:space="preserve"> 9-10</w:t>
      </w:r>
      <w:r>
        <w:tab/>
        <w:t>1s set to corners</w:t>
      </w:r>
    </w:p>
    <w:p w:rsidR="00B11EB3" w:rsidRDefault="00B11EB3" w:rsidP="00B11EB3">
      <w:pPr>
        <w:pStyle w:val="DanceBody"/>
      </w:pPr>
      <w:r>
        <w:t>11-12</w:t>
      </w:r>
      <w:r>
        <w:tab/>
        <w:t>1s dance RSh round each other into 3</w:t>
      </w:r>
      <w:r w:rsidRPr="00972EEB">
        <w:t>rd</w:t>
      </w:r>
      <w:r>
        <w:t xml:space="preserve"> corner positions</w:t>
      </w:r>
      <w:r w:rsidRPr="00BA6B4D">
        <w:rPr>
          <w:b/>
        </w:rPr>
        <w:t xml:space="preserve"> while </w:t>
      </w:r>
      <w:r>
        <w:t>1</w:t>
      </w:r>
      <w:r w:rsidRPr="00972EEB">
        <w:t>st</w:t>
      </w:r>
      <w:r>
        <w:t xml:space="preserve"> crnr persons turn right about dancing into centre &amp; twirl to face own orig positions</w:t>
      </w:r>
    </w:p>
    <w:p w:rsidR="00B11EB3" w:rsidRDefault="00B11EB3" w:rsidP="00B11EB3">
      <w:pPr>
        <w:pStyle w:val="DanceBody"/>
      </w:pPr>
      <w:r>
        <w:t>13-14</w:t>
      </w:r>
      <w:r>
        <w:tab/>
        <w:t>1s+3</w:t>
      </w:r>
      <w:r w:rsidRPr="00972EEB">
        <w:t>rd</w:t>
      </w:r>
      <w:r>
        <w:t xml:space="preserve"> corner persons set</w:t>
      </w:r>
    </w:p>
    <w:p w:rsidR="00B11EB3" w:rsidRDefault="00B11EB3" w:rsidP="00B11EB3">
      <w:pPr>
        <w:pStyle w:val="DanceBody"/>
      </w:pPr>
      <w:r>
        <w:t>15-16</w:t>
      </w:r>
      <w:r>
        <w:tab/>
        <w:t>1s dance into centre &amp; twirl to face 2</w:t>
      </w:r>
      <w:r w:rsidRPr="00972EEB">
        <w:t>nd</w:t>
      </w:r>
      <w:r>
        <w:t xml:space="preserve"> corners</w:t>
      </w:r>
      <w:r w:rsidRPr="00BA6B4D">
        <w:rPr>
          <w:b/>
        </w:rPr>
        <w:t xml:space="preserve"> while </w:t>
      </w:r>
      <w:r>
        <w:t>original 1</w:t>
      </w:r>
      <w:r w:rsidRPr="00972EEB">
        <w:t>st</w:t>
      </w:r>
      <w:r>
        <w:t xml:space="preserve"> corners persons dance RSh round each other into each others original position</w:t>
      </w:r>
    </w:p>
    <w:p w:rsidR="00B11EB3" w:rsidRDefault="00B11EB3" w:rsidP="00B11EB3">
      <w:pPr>
        <w:pStyle w:val="DanceBody"/>
      </w:pPr>
      <w:r>
        <w:t>17-20</w:t>
      </w:r>
      <w:r>
        <w:tab/>
        <w:t>1s+2</w:t>
      </w:r>
      <w:r w:rsidRPr="00972EEB">
        <w:t>nd</w:t>
      </w:r>
      <w:r>
        <w:t xml:space="preserve"> corners repeat bars 9-12</w:t>
      </w:r>
    </w:p>
    <w:p w:rsidR="00B11EB3" w:rsidRDefault="00B11EB3" w:rsidP="00B11EB3">
      <w:pPr>
        <w:pStyle w:val="DanceBody"/>
      </w:pPr>
      <w:r>
        <w:t>21-22</w:t>
      </w:r>
      <w:r>
        <w:tab/>
        <w:t>1s+2</w:t>
      </w:r>
      <w:r w:rsidRPr="00972EEB">
        <w:t>nd</w:t>
      </w:r>
      <w:r>
        <w:t xml:space="preserve"> corner persons set</w:t>
      </w:r>
      <w:r>
        <w:tab/>
      </w:r>
    </w:p>
    <w:p w:rsidR="00B11EB3" w:rsidRDefault="00B11EB3" w:rsidP="00B11EB3">
      <w:pPr>
        <w:pStyle w:val="DanceBody"/>
      </w:pPr>
      <w:r>
        <w:t>23-24</w:t>
      </w:r>
      <w:r>
        <w:tab/>
        <w:t>1s cast to 2</w:t>
      </w:r>
      <w:r w:rsidRPr="00972EEB">
        <w:t>nd</w:t>
      </w:r>
      <w:r>
        <w:t xml:space="preserve"> place own sides</w:t>
      </w:r>
      <w:r w:rsidRPr="00BA6B4D">
        <w:rPr>
          <w:b/>
        </w:rPr>
        <w:t xml:space="preserve"> while </w:t>
      </w:r>
      <w:r>
        <w:t>original 2</w:t>
      </w:r>
      <w:r w:rsidRPr="00972EEB">
        <w:t>nd</w:t>
      </w:r>
      <w:r>
        <w:t xml:space="preserve"> corners persons dance RSh round each other into each others original position.  (3) 1 (2)</w:t>
      </w:r>
    </w:p>
    <w:p w:rsidR="00B11EB3" w:rsidRDefault="00B11EB3" w:rsidP="00B11EB3">
      <w:pPr>
        <w:pStyle w:val="DanceBody"/>
      </w:pPr>
      <w:r>
        <w:t>25-28</w:t>
      </w:r>
      <w:r>
        <w:tab/>
        <w:t>3s (at top) cross RH</w:t>
      </w:r>
      <w:r w:rsidRPr="00BA6B4D">
        <w:rPr>
          <w:b/>
        </w:rPr>
        <w:t xml:space="preserve"> while </w:t>
      </w:r>
      <w:r>
        <w:t>1s+2s dance RH across 1/2 way, 3s+2s change places LH on sides</w:t>
      </w:r>
      <w:r w:rsidRPr="00BA6B4D">
        <w:rPr>
          <w:b/>
        </w:rPr>
        <w:t xml:space="preserve"> while </w:t>
      </w:r>
      <w:r>
        <w:t>1s cross RH</w:t>
      </w:r>
    </w:p>
    <w:p w:rsidR="00B11EB3" w:rsidRDefault="00B11EB3" w:rsidP="00B11EB3">
      <w:pPr>
        <w:pStyle w:val="DanceBody"/>
        <w:keepNext w:val="0"/>
      </w:pPr>
      <w:r>
        <w:t>29-32</w:t>
      </w:r>
      <w:r>
        <w:tab/>
        <w:t>All turn 2H.  2 3 1</w:t>
      </w:r>
    </w:p>
    <w:p w:rsidR="00B11EB3" w:rsidRDefault="00B11EB3" w:rsidP="00B11EB3"/>
    <w:p w:rsidR="00B11EB3" w:rsidRDefault="00B11EB3" w:rsidP="00B11EB3">
      <w:pPr>
        <w:pStyle w:val="Minicrib"/>
      </w:pPr>
      <w:r>
        <w:t>JOHN PAUL JONES  (R8x32)  3C (4C set)</w:t>
      </w:r>
      <w:r>
        <w:tab/>
        <w:t>John Drewry  Bon Accord Bk</w:t>
      </w:r>
    </w:p>
    <w:p w:rsidR="00B11EB3" w:rsidRDefault="00B11EB3" w:rsidP="00B11EB3">
      <w:pPr>
        <w:pStyle w:val="DanceBody"/>
      </w:pPr>
      <w:r>
        <w:t xml:space="preserve"> 1- 8</w:t>
      </w:r>
      <w:r>
        <w:tab/>
        <w:t>1s set, cross RH, cast 1 place, cross LH to 2</w:t>
      </w:r>
      <w:r w:rsidRPr="00972EEB">
        <w:t>nd</w:t>
      </w:r>
      <w:r>
        <w:t xml:space="preserve"> place own sides facing out</w:t>
      </w:r>
    </w:p>
    <w:p w:rsidR="00B11EB3" w:rsidRDefault="00B11EB3" w:rsidP="00B11EB3">
      <w:pPr>
        <w:pStyle w:val="DanceBody"/>
      </w:pPr>
      <w:r>
        <w:t xml:space="preserve"> 9-24</w:t>
      </w:r>
      <w:r>
        <w:tab/>
        <w:t>2s &amp; 3s petronella turn into centre &amp; set,</w:t>
      </w:r>
      <w:r w:rsidRPr="00BA6B4D">
        <w:rPr>
          <w:b/>
        </w:rPr>
        <w:t xml:space="preserve"> while </w:t>
      </w:r>
      <w:r>
        <w:t>1M casts down</w:t>
      </w:r>
      <w:r w:rsidRPr="00BA6B4D">
        <w:rPr>
          <w:b/>
        </w:rPr>
        <w:t xml:space="preserve"> </w:t>
      </w:r>
      <w:r>
        <w:rPr>
          <w:b/>
        </w:rPr>
        <w:t xml:space="preserve">as </w:t>
      </w:r>
      <w:r>
        <w:t>1L casts up &amp; cross (M between 3s &amp; L between 2s)</w:t>
      </w:r>
    </w:p>
    <w:p w:rsidR="00B11EB3" w:rsidRDefault="00B11EB3" w:rsidP="00B11EB3">
      <w:pPr>
        <w:pStyle w:val="DanceBody"/>
      </w:pPr>
      <w:r>
        <w:tab/>
        <w:t>2s &amp; 3s petronella &amp; set</w:t>
      </w:r>
      <w:r w:rsidRPr="00BA6B4D">
        <w:rPr>
          <w:b/>
        </w:rPr>
        <w:t xml:space="preserve"> while </w:t>
      </w:r>
      <w:r>
        <w:t>1M casts up &amp; 1L casts down &amp; cross RH hand (to 2</w:t>
      </w:r>
      <w:r w:rsidRPr="00972EEB">
        <w:t>nd</w:t>
      </w:r>
      <w:r>
        <w:t xml:space="preserve"> place own sides)</w:t>
      </w:r>
    </w:p>
    <w:p w:rsidR="00B11EB3" w:rsidRDefault="00B11EB3" w:rsidP="00B11EB3">
      <w:pPr>
        <w:pStyle w:val="DanceBody"/>
      </w:pPr>
      <w:r>
        <w:tab/>
        <w:t>2s &amp; 3s petronella &amp; set</w:t>
      </w:r>
      <w:r w:rsidRPr="00BA6B4D">
        <w:rPr>
          <w:b/>
        </w:rPr>
        <w:t xml:space="preserve"> while </w:t>
      </w:r>
      <w:r>
        <w:t>1M casts up &amp; 1L casts down &amp; cross between 2s/3s</w:t>
      </w:r>
    </w:p>
    <w:p w:rsidR="00B11EB3" w:rsidRDefault="00B11EB3" w:rsidP="00B11EB3">
      <w:pPr>
        <w:pStyle w:val="DanceBody"/>
      </w:pPr>
      <w:r>
        <w:tab/>
        <w:t>2s &amp; 3s petronella &amp; set</w:t>
      </w:r>
      <w:r w:rsidRPr="00BA6B4D">
        <w:rPr>
          <w:b/>
        </w:rPr>
        <w:t xml:space="preserve"> while </w:t>
      </w:r>
      <w:r>
        <w:t>1M casts down &amp; 1L casts up &amp; 1s turn LH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B11EB3" w:rsidRDefault="00B11EB3" w:rsidP="00B11EB3"/>
    <w:p w:rsidR="00B11EB3" w:rsidRDefault="00B11EB3" w:rsidP="00B11EB3">
      <w:pPr>
        <w:pStyle w:val="Minicrib"/>
      </w:pPr>
      <w:r>
        <w:t>JOHN RIDDET'S RANT  (J8x32)  3C (4C set)</w:t>
      </w:r>
      <w:r>
        <w:tab/>
        <w:t>Pat Clark  Corberry Collection 2</w:t>
      </w:r>
    </w:p>
    <w:p w:rsidR="00B11EB3" w:rsidRDefault="00B11EB3" w:rsidP="00B11EB3">
      <w:pPr>
        <w:pStyle w:val="DanceBody"/>
      </w:pPr>
      <w:r>
        <w:t xml:space="preserve"> 1- 8</w:t>
      </w:r>
      <w:r>
        <w:tab/>
        <w:t>1s lead down, cross below 3s &amp; cast up to 2nd place (2s step up 3-4), 2s+1s+3s set</w:t>
      </w:r>
    </w:p>
    <w:p w:rsidR="00B11EB3" w:rsidRDefault="00B11EB3" w:rsidP="00B11EB3">
      <w:pPr>
        <w:pStyle w:val="DanceBody"/>
      </w:pPr>
      <w:r>
        <w:t xml:space="preserve"> 9-12</w:t>
      </w:r>
      <w:r>
        <w:tab/>
        <w:t>1/2 LSh reels of 3 across, 1M LSh to 2M, 1L LSh to 3L</w:t>
      </w:r>
    </w:p>
    <w:p w:rsidR="00B11EB3" w:rsidRDefault="00B11EB3" w:rsidP="00B11EB3">
      <w:pPr>
        <w:pStyle w:val="DanceBody"/>
      </w:pPr>
      <w:r>
        <w:t>13-16</w:t>
      </w:r>
      <w:r>
        <w:tab/>
        <w:t>1/2 LSh reels of 3 across, 1s pass 1st corner pstn LSh to start</w:t>
      </w:r>
    </w:p>
    <w:p w:rsidR="00B11EB3" w:rsidRDefault="00B11EB3" w:rsidP="00B11EB3">
      <w:pPr>
        <w:pStyle w:val="DanceBody"/>
      </w:pPr>
      <w:r>
        <w:t>17-24</w:t>
      </w:r>
      <w:r>
        <w:tab/>
        <w:t xml:space="preserve">1s turn RH </w:t>
      </w:r>
      <w:r>
        <w:rPr>
          <w:b/>
        </w:rPr>
        <w:t>while</w:t>
      </w:r>
      <w:r>
        <w:t xml:space="preserve"> 2s+3s set &amp; cross RH;  2s+1s+3s chase anticlockwise 1/2 round dancing in to meet partner, ready for…</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JOHN SINTON'S STRATHSPEY  (S6x48/3x48)  6C Set</w:t>
      </w:r>
      <w:r>
        <w:tab/>
        <w:t>John Drewry  Canadian Bk</w:t>
      </w:r>
    </w:p>
    <w:p w:rsidR="00B11EB3" w:rsidRDefault="00B11EB3" w:rsidP="00B11EB3">
      <w:pPr>
        <w:pStyle w:val="DanceBody"/>
      </w:pPr>
      <w:r>
        <w:t>4s &amp; 5s &amp; 6s start on opp sides</w:t>
      </w:r>
    </w:p>
    <w:p w:rsidR="00B11EB3" w:rsidRDefault="00B11EB3" w:rsidP="00B11EB3">
      <w:pPr>
        <w:pStyle w:val="DanceBody"/>
      </w:pPr>
      <w:r>
        <w:t xml:space="preserve"> 1- 8</w:t>
      </w:r>
      <w:r>
        <w:tab/>
        <w:t>All dance reel of 3 on sides (1M followed by 2M (in &amp; down to start), 3M by 4L &amp; 6L by 5L</w:t>
      </w:r>
      <w:r w:rsidRPr="007F0D5A">
        <w:rPr>
          <w:b/>
        </w:rPr>
        <w:t xml:space="preserve"> also </w:t>
      </w:r>
      <w:r>
        <w:t>1L by 2L (in &amp; down), 3L by 4M &amp; 6M by 5M</w:t>
      </w:r>
    </w:p>
    <w:p w:rsidR="00B11EB3" w:rsidRDefault="00B11EB3" w:rsidP="00B11EB3">
      <w:pPr>
        <w:pStyle w:val="DanceBody"/>
      </w:pPr>
      <w:r>
        <w:t xml:space="preserve"> 9-16</w:t>
      </w:r>
      <w:r>
        <w:tab/>
        <w:t>3s+4s dance 1/2 reel of 4 across (Men pass LSh to start), 2s &amp; 5s turn 2H 1.1/2 times</w:t>
      </w:r>
      <w:r w:rsidRPr="00BA6B4D">
        <w:rPr>
          <w:b/>
        </w:rPr>
        <w:t xml:space="preserve"> while </w:t>
      </w:r>
      <w:r>
        <w:t>3M &amp; 4L, 4M &amp; 3L turn 2H 1.1/2 times on sides (2s,3s,4s &amp; 5s have changed sides)</w:t>
      </w:r>
    </w:p>
    <w:p w:rsidR="00B11EB3" w:rsidRDefault="00B11EB3" w:rsidP="00B11EB3">
      <w:pPr>
        <w:pStyle w:val="DanceBody"/>
      </w:pPr>
      <w:r>
        <w:t>17-18</w:t>
      </w:r>
      <w:r>
        <w:tab/>
        <w:t>1L &amp; 4L cast down 2 places</w:t>
      </w:r>
      <w:r w:rsidRPr="00BA6B4D">
        <w:rPr>
          <w:b/>
        </w:rPr>
        <w:t xml:space="preserve"> </w:t>
      </w:r>
      <w:r>
        <w:rPr>
          <w:b/>
        </w:rPr>
        <w:t xml:space="preserve">as </w:t>
      </w:r>
      <w:r>
        <w:t>partners cross to their places</w:t>
      </w:r>
      <w:r w:rsidRPr="00BA6B4D">
        <w:rPr>
          <w:b/>
        </w:rPr>
        <w:t xml:space="preserve"> while </w:t>
      </w:r>
      <w:r>
        <w:t>3L &amp; 6L cast up 2 places</w:t>
      </w:r>
      <w:r w:rsidRPr="00BA6B4D">
        <w:rPr>
          <w:b/>
        </w:rPr>
        <w:t xml:space="preserve"> </w:t>
      </w:r>
      <w:r>
        <w:rPr>
          <w:b/>
        </w:rPr>
        <w:t xml:space="preserve">as </w:t>
      </w:r>
      <w:r>
        <w:t>partners cross to their places</w:t>
      </w:r>
    </w:p>
    <w:p w:rsidR="00B11EB3" w:rsidRDefault="00B11EB3" w:rsidP="00B11EB3">
      <w:pPr>
        <w:pStyle w:val="DanceBody"/>
      </w:pPr>
      <w:r>
        <w:t>19-24</w:t>
      </w:r>
      <w:r>
        <w:tab/>
        <w:t>1s+3s &amp; 4s+6s set facing diagonally &amp; dance 1/2 RH across</w:t>
      </w:r>
      <w:r w:rsidRPr="00BA6B4D">
        <w:rPr>
          <w:b/>
        </w:rPr>
        <w:t xml:space="preserve"> while </w:t>
      </w:r>
      <w:r>
        <w:t>2s &amp; 5s set on sides, all 1/2 turn partners RH to end in prom hold (1s &amp; 4s on Men's side facing in, 3s &amp; 6s on Ladies side facing in, 2s in centre facing up &amp; 5s in centre facing down</w:t>
      </w:r>
    </w:p>
    <w:p w:rsidR="00B11EB3" w:rsidRDefault="00B11EB3" w:rsidP="00B11EB3">
      <w:pPr>
        <w:pStyle w:val="DanceBody"/>
      </w:pPr>
      <w:r>
        <w:t>25-32</w:t>
      </w:r>
      <w:r>
        <w:tab/>
        <w:t>1s+2s+3s</w:t>
      </w:r>
      <w:r w:rsidRPr="007F0D5A">
        <w:rPr>
          <w:b/>
        </w:rPr>
        <w:t xml:space="preserve"> also </w:t>
      </w:r>
      <w:r>
        <w:t>4s+5s+6s in prom hold dance reels of 3 across (2s &amp; 3s, 5s &amp; 4s passing RSh to start)</w:t>
      </w:r>
    </w:p>
    <w:p w:rsidR="00B11EB3" w:rsidRDefault="00B11EB3" w:rsidP="00B11EB3">
      <w:pPr>
        <w:pStyle w:val="DanceBody"/>
      </w:pPr>
      <w:r>
        <w:t>33-40</w:t>
      </w:r>
      <w:r>
        <w:tab/>
        <w:t>2s followed by 3s &amp; 1s Allemande down Men's side</w:t>
      </w:r>
      <w:r w:rsidRPr="00BA6B4D">
        <w:rPr>
          <w:b/>
        </w:rPr>
        <w:t xml:space="preserve"> while </w:t>
      </w:r>
      <w:r>
        <w:t>5s followed by 4s &amp; 6s Allemande up Ladies side to end 5 4 6 1 3 2</w:t>
      </w:r>
    </w:p>
    <w:p w:rsidR="00B11EB3" w:rsidRDefault="00B11EB3" w:rsidP="00B11EB3">
      <w:pPr>
        <w:pStyle w:val="DanceBody"/>
      </w:pPr>
      <w:r>
        <w:t>41-48</w:t>
      </w:r>
      <w:r>
        <w:tab/>
        <w:t>All set, turn partners RH 1.1/2 times &amp; set (bottom 3 couples end on opposite sides)</w:t>
      </w:r>
    </w:p>
    <w:p w:rsidR="00B11EB3" w:rsidRDefault="00B11EB3" w:rsidP="00B11EB3">
      <w:pPr>
        <w:pStyle w:val="DanceBody"/>
        <w:keepNext w:val="0"/>
      </w:pPr>
      <w:r>
        <w:t>NB Can be danced 3 times or 6 times through</w:t>
      </w:r>
    </w:p>
    <w:p w:rsidR="00B11EB3" w:rsidRDefault="00B11EB3" w:rsidP="00B11EB3"/>
    <w:p w:rsidR="00B11EB3" w:rsidRDefault="00B11EB3" w:rsidP="00B11EB3">
      <w:pPr>
        <w:pStyle w:val="Minicrib"/>
      </w:pPr>
      <w:r>
        <w:t>JOHN'S JIG  (J8x32)  3C (4C set)</w:t>
      </w:r>
      <w:r>
        <w:tab/>
        <w:t>John Reeve  Berkhamsted Golden Jubilee</w:t>
      </w:r>
    </w:p>
    <w:p w:rsidR="00B11EB3" w:rsidRDefault="00B11EB3" w:rsidP="00B11EB3">
      <w:pPr>
        <w:pStyle w:val="DanceBody"/>
      </w:pPr>
      <w:r>
        <w:t xml:space="preserve"> 1- 8</w:t>
      </w:r>
      <w:r>
        <w:tab/>
        <w:t>1s+2s set, petronella-in-tandem 1/2 way round  (2) (1) 3</w:t>
      </w:r>
    </w:p>
    <w:p w:rsidR="00B11EB3" w:rsidRDefault="00B11EB3" w:rsidP="00B11EB3">
      <w:pPr>
        <w:pStyle w:val="DanceBody"/>
      </w:pPr>
      <w:r>
        <w:t xml:space="preserve"> 9-16</w:t>
      </w:r>
      <w:r>
        <w:tab/>
        <w:t>2s+1s+3s circle 6H round and back</w:t>
      </w:r>
    </w:p>
    <w:p w:rsidR="00B11EB3" w:rsidRDefault="00B11EB3" w:rsidP="00B11EB3">
      <w:pPr>
        <w:pStyle w:val="DanceBody"/>
      </w:pPr>
      <w:r>
        <w:t>17-24</w:t>
      </w:r>
      <w:r>
        <w:tab/>
        <w:t>Reels of 3 on sides, 1s pass 2s (at top) RSh</w:t>
      </w:r>
    </w:p>
    <w:p w:rsidR="00B11EB3" w:rsidRDefault="00B11EB3" w:rsidP="00B11EB3">
      <w:pPr>
        <w:pStyle w:val="DanceBody"/>
        <w:keepNext w:val="0"/>
      </w:pPr>
      <w:r>
        <w:t>25-32</w:t>
      </w:r>
      <w:r>
        <w:tab/>
        <w:t>2s+1s dance 1/2 RH across, set &amp; 1s cast to 2nd place &amp; turn RH (2s step up (29-30))</w:t>
      </w:r>
    </w:p>
    <w:p w:rsidR="00B11EB3" w:rsidRDefault="00B11EB3" w:rsidP="00B11EB3"/>
    <w:p w:rsidR="00B11EB3" w:rsidRDefault="00B11EB3" w:rsidP="00B11EB3">
      <w:pPr>
        <w:pStyle w:val="Minicrib"/>
      </w:pPr>
      <w:r>
        <w:t>JOHN'S SABBATICAL  (R8x32)  3C (4C set)</w:t>
      </w:r>
      <w:r>
        <w:tab/>
        <w:t>Marshall McLaughlin  Spring Creek Coll</w:t>
      </w:r>
    </w:p>
    <w:p w:rsidR="00B11EB3" w:rsidRDefault="00B11EB3" w:rsidP="00B11EB3">
      <w:pPr>
        <w:pStyle w:val="DanceBody"/>
      </w:pPr>
      <w:r>
        <w:t xml:space="preserve"> 1- 8</w:t>
      </w:r>
      <w:r>
        <w:tab/>
        <w:t>1s cross RH &amp; cast 1 place, 1s turn RH to face up in middle</w:t>
      </w:r>
    </w:p>
    <w:p w:rsidR="00B11EB3" w:rsidRDefault="00B11EB3" w:rsidP="00B11EB3">
      <w:pPr>
        <w:pStyle w:val="DanceBody"/>
      </w:pPr>
      <w:r>
        <w:t xml:space="preserve"> 9-16</w:t>
      </w:r>
      <w:r>
        <w:tab/>
        <w:t>1s dance reflection reels of 3 on opposite sides dancing up between 2s to start</w:t>
      </w:r>
    </w:p>
    <w:p w:rsidR="00B11EB3" w:rsidRDefault="00B11EB3" w:rsidP="00B11EB3">
      <w:pPr>
        <w:pStyle w:val="DanceBody"/>
      </w:pPr>
      <w:r>
        <w:t>17-20</w:t>
      </w:r>
      <w:r>
        <w:tab/>
        <w:t>1s lead up between 2s crossing to own sides &amp; cast to 2</w:t>
      </w:r>
      <w:r w:rsidRPr="00972EEB">
        <w:t>nd</w:t>
      </w:r>
      <w:r>
        <w:t xml:space="preserve"> place</w:t>
      </w:r>
    </w:p>
    <w:p w:rsidR="00B11EB3" w:rsidRDefault="00B11EB3" w:rsidP="00B11EB3">
      <w:pPr>
        <w:pStyle w:val="DanceBody"/>
        <w:keepNext w:val="0"/>
      </w:pPr>
      <w:r>
        <w:t>21-32</w:t>
      </w:r>
      <w:r>
        <w:tab/>
        <w:t>2s+1s+3s dance R&amp;L for 3 couples</w:t>
      </w:r>
    </w:p>
    <w:p w:rsidR="00B11EB3" w:rsidRDefault="00B11EB3" w:rsidP="00B11EB3"/>
    <w:p w:rsidR="00B11EB3" w:rsidRDefault="00B11EB3" w:rsidP="00B11EB3">
      <w:pPr>
        <w:pStyle w:val="Minicrib"/>
      </w:pPr>
      <w:r>
        <w:t>JOHNNIE WALKER  (M-(S64+J64))  Sq.Set</w:t>
      </w:r>
      <w:r>
        <w:tab/>
        <w:t>N&amp;H Robson  Whisky Coll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to corners &amp; turn RH, set to partners &amp; turn LH</w:t>
      </w:r>
    </w:p>
    <w:p w:rsidR="00B11EB3" w:rsidRDefault="00B11EB3" w:rsidP="00B11EB3">
      <w:pPr>
        <w:pStyle w:val="DanceBody"/>
      </w:pPr>
      <w:r>
        <w:t>17-24</w:t>
      </w:r>
      <w:r>
        <w:tab/>
        <w:t>1s &amp; 3s advance to centre &amp; lead out through sides with opposite partner, cross &amp; dance to opposite sides &amp; turn partner RH 1.1/2 times</w:t>
      </w:r>
    </w:p>
    <w:p w:rsidR="00B11EB3" w:rsidRDefault="00B11EB3" w:rsidP="00B11EB3">
      <w:pPr>
        <w:pStyle w:val="DanceBody"/>
      </w:pPr>
      <w:r>
        <w:t>25-32</w:t>
      </w:r>
      <w:r>
        <w:tab/>
        <w:t>2s &amp; 4s repeat 17-24</w:t>
      </w:r>
    </w:p>
    <w:p w:rsidR="00B11EB3" w:rsidRDefault="00B11EB3" w:rsidP="00B11EB3">
      <w:pPr>
        <w:pStyle w:val="DanceBody"/>
      </w:pPr>
      <w:r>
        <w:t>33-40</w:t>
      </w:r>
      <w:r>
        <w:tab/>
        <w:t>All Ladies petronella one place to right &amp; all set, Ladies petronella on to next place to right &amp; set</w:t>
      </w:r>
    </w:p>
    <w:p w:rsidR="00B11EB3" w:rsidRDefault="00B11EB3" w:rsidP="00B11EB3">
      <w:pPr>
        <w:pStyle w:val="DanceBody"/>
      </w:pPr>
      <w:r>
        <w:t>41-48</w:t>
      </w:r>
      <w:r>
        <w:tab/>
        <w:t>All Men petronella one place to right &amp; all set, Men petronella on to next place to right &amp; set</w:t>
      </w:r>
    </w:p>
    <w:p w:rsidR="00B11EB3" w:rsidRDefault="00B11EB3" w:rsidP="00B11EB3">
      <w:pPr>
        <w:pStyle w:val="DanceBody"/>
      </w:pPr>
      <w:r>
        <w:t>49-64</w:t>
      </w:r>
      <w:r>
        <w:tab/>
        <w:t>All dance Grand Chain once round &amp; dance Allemande anticlockwise</w:t>
      </w:r>
    </w:p>
    <w:p w:rsidR="00B11EB3" w:rsidRDefault="00B11EB3" w:rsidP="00B11EB3">
      <w:pPr>
        <w:pStyle w:val="DanceBody"/>
        <w:keepNext w:val="0"/>
      </w:pPr>
      <w:r>
        <w:t>65-128</w:t>
      </w:r>
      <w:r>
        <w:tab/>
        <w:t>Repeat in Jig time</w:t>
      </w:r>
    </w:p>
    <w:p w:rsidR="00B11EB3" w:rsidRDefault="00B11EB3" w:rsidP="00B11EB3"/>
    <w:p w:rsidR="00B11EB3" w:rsidRDefault="00B11EB3" w:rsidP="00B11EB3">
      <w:pPr>
        <w:pStyle w:val="Minicrib"/>
      </w:pPr>
      <w:r>
        <w:t>JOHNNIE'S JIG  (J32)  Round the Room</w:t>
      </w:r>
      <w:r>
        <w:tab/>
        <w:t>Sheila Gradon  Beyond the Black Stump</w:t>
      </w:r>
    </w:p>
    <w:p w:rsidR="00B11EB3" w:rsidRDefault="00B11EB3" w:rsidP="00B11EB3">
      <w:pPr>
        <w:pStyle w:val="DanceBody"/>
      </w:pPr>
      <w:r>
        <w:t>Round the Room 2 facing 2</w:t>
      </w:r>
    </w:p>
    <w:p w:rsidR="00B11EB3" w:rsidRDefault="00B11EB3" w:rsidP="00B11EB3">
      <w:pPr>
        <w:pStyle w:val="DanceBody"/>
      </w:pPr>
      <w:r>
        <w:t xml:space="preserve"> 1- 8</w:t>
      </w:r>
      <w:r>
        <w:tab/>
        <w:t>All dance RH across &amp; LH back to place</w:t>
      </w:r>
    </w:p>
    <w:p w:rsidR="00B11EB3" w:rsidRDefault="00B11EB3" w:rsidP="00B11EB3">
      <w:pPr>
        <w:pStyle w:val="DanceBody"/>
      </w:pPr>
      <w:r>
        <w:t xml:space="preserve"> 9-16</w:t>
      </w:r>
      <w:r>
        <w:tab/>
        <w:t>1s (dancers facing clockwise) cross between 2s to dance Fig of 8 round 2s</w:t>
      </w:r>
    </w:p>
    <w:p w:rsidR="00B11EB3" w:rsidRDefault="00B11EB3" w:rsidP="00B11EB3">
      <w:pPr>
        <w:pStyle w:val="DanceBody"/>
      </w:pPr>
      <w:r>
        <w:t>17-24</w:t>
      </w:r>
      <w:r>
        <w:tab/>
        <w:t>2s cross between 1s to dance Fig of 8 round 1s</w:t>
      </w:r>
    </w:p>
    <w:p w:rsidR="00B11EB3" w:rsidRDefault="00B11EB3" w:rsidP="00B11EB3">
      <w:pPr>
        <w:pStyle w:val="DanceBody"/>
        <w:keepNext w:val="0"/>
      </w:pPr>
      <w:r>
        <w:t>25-32</w:t>
      </w:r>
      <w:r>
        <w:tab/>
        <w:t>1s+2s Adv+Ret (raise arms and hooch), turn opp person 1.1/2 times to change places</w:t>
      </w:r>
    </w:p>
    <w:p w:rsidR="00B11EB3" w:rsidRDefault="00B11EB3" w:rsidP="00B11EB3"/>
    <w:p w:rsidR="00B11EB3" w:rsidRDefault="00B11EB3" w:rsidP="00B11EB3">
      <w:pPr>
        <w:pStyle w:val="Minicrib"/>
      </w:pPr>
      <w:r>
        <w:t>JOHNNIE'S WELCOME HAME  (R8x40)  3C (4C set)</w:t>
      </w:r>
      <w:r>
        <w:tab/>
        <w:t>Neil M Grant  RSCDS Bk 32</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9-20</w:t>
      </w:r>
      <w:r>
        <w:tab/>
        <w:t>1s+2s+3s dance 3 couple R&amp;L</w:t>
      </w:r>
    </w:p>
    <w:p w:rsidR="00B11EB3" w:rsidRDefault="00B11EB3" w:rsidP="00B11EB3">
      <w:pPr>
        <w:pStyle w:val="DanceBody"/>
      </w:pPr>
      <w:r>
        <w:t>21-24</w:t>
      </w:r>
      <w:r>
        <w:tab/>
        <w:t>1s cast 1 place on own side to end in diagonal line (RH with 1</w:t>
      </w:r>
      <w:r w:rsidRPr="00972EEB">
        <w:t>st</w:t>
      </w:r>
      <w:r>
        <w:t xml:space="preserve"> corners &amp; LH to partner)</w:t>
      </w:r>
    </w:p>
    <w:p w:rsidR="00B11EB3" w:rsidRDefault="00B11EB3" w:rsidP="00B11EB3">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B11EB3" w:rsidRDefault="00B11EB3" w:rsidP="00B11EB3">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B11EB3" w:rsidRDefault="00B11EB3" w:rsidP="00B11EB3"/>
    <w:p w:rsidR="00B11EB3" w:rsidRDefault="00B11EB3" w:rsidP="00B11EB3">
      <w:pPr>
        <w:pStyle w:val="Minicrib"/>
      </w:pPr>
      <w:r>
        <w:t>JOHNNY GROAT'S HOUSE  (R8x32)  3C (4C set)</w:t>
      </w:r>
      <w:r>
        <w:tab/>
        <w:t>Rutherford  RSCDS Bk 18</w:t>
      </w:r>
    </w:p>
    <w:p w:rsidR="00B11EB3" w:rsidRDefault="00B11EB3" w:rsidP="00B11EB3">
      <w:pPr>
        <w:pStyle w:val="DanceBody"/>
      </w:pPr>
      <w:r>
        <w:t xml:space="preserve"> 1- 8</w:t>
      </w:r>
      <w:r>
        <w:tab/>
        <w:t>1s slip step down for 4 steps &amp; back, cast to 2</w:t>
      </w:r>
      <w:r w:rsidRPr="00972EEB">
        <w:t>nd</w:t>
      </w:r>
      <w:r>
        <w:t xml:space="preserve"> places &amp; meet in centre 2H</w:t>
      </w:r>
    </w:p>
    <w:p w:rsidR="00B11EB3" w:rsidRDefault="00B11EB3" w:rsidP="00B11EB3">
      <w:pPr>
        <w:pStyle w:val="DanceBody"/>
      </w:pPr>
      <w:r>
        <w:t xml:space="preserve"> 9-16</w:t>
      </w:r>
      <w:r>
        <w:tab/>
        <w:t>1s repeat ending in 3</w:t>
      </w:r>
      <w:r w:rsidRPr="00972EEB">
        <w:t>rd</w:t>
      </w:r>
      <w:r>
        <w:t xml:space="preserve"> places</w:t>
      </w:r>
    </w:p>
    <w:p w:rsidR="00B11EB3" w:rsidRDefault="00B11EB3" w:rsidP="00B11EB3">
      <w:pPr>
        <w:pStyle w:val="DanceBody"/>
      </w:pPr>
      <w:r>
        <w:t>17-24</w:t>
      </w:r>
      <w:r>
        <w:tab/>
        <w:t>2s+3s+1s circle 6H round &amp; back</w:t>
      </w:r>
    </w:p>
    <w:p w:rsidR="00B11EB3" w:rsidRDefault="00B11EB3" w:rsidP="00B11EB3">
      <w:pPr>
        <w:pStyle w:val="DanceBody"/>
        <w:keepNext w:val="0"/>
      </w:pPr>
      <w:r>
        <w:t>25-32</w:t>
      </w:r>
      <w:r>
        <w:tab/>
        <w:t>1s lead up to top, set &amp; cast to 2</w:t>
      </w:r>
      <w:r w:rsidRPr="00972EEB">
        <w:t>nd</w:t>
      </w:r>
      <w:r>
        <w:t xml:space="preserve"> places</w:t>
      </w:r>
    </w:p>
    <w:p w:rsidR="00B11EB3" w:rsidRDefault="00B11EB3" w:rsidP="00B11EB3"/>
    <w:p w:rsidR="00B11EB3" w:rsidRDefault="00B11EB3" w:rsidP="00B11EB3">
      <w:pPr>
        <w:pStyle w:val="Minicrib"/>
      </w:pPr>
      <w:r>
        <w:t>JOHNNY LAD  (R8x32)  3C (4C set)</w:t>
      </w:r>
      <w:r>
        <w:tab/>
        <w:t>Ian Barbour  Set &amp; Cast Off Vol 1</w:t>
      </w:r>
    </w:p>
    <w:p w:rsidR="00B11EB3" w:rsidRDefault="00B11EB3" w:rsidP="00B11EB3">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B11EB3" w:rsidRDefault="00B11EB3" w:rsidP="00B11EB3">
      <w:pPr>
        <w:pStyle w:val="DanceBody"/>
      </w:pPr>
      <w:r>
        <w:t xml:space="preserve"> 9-16</w:t>
      </w:r>
      <w:r>
        <w:tab/>
        <w:t>1s dance reels of 3 on sides dancing down between 3s to start</w:t>
      </w:r>
    </w:p>
    <w:p w:rsidR="00B11EB3" w:rsidRDefault="00B11EB3" w:rsidP="00B11EB3">
      <w:pPr>
        <w:pStyle w:val="DanceBody"/>
      </w:pPr>
      <w:r>
        <w:t>17-24</w:t>
      </w:r>
      <w:r>
        <w:tab/>
        <w:t>2s+1s dance double Fig of 8, 1s crossing up to start &amp;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B11EB3" w:rsidRDefault="00B11EB3" w:rsidP="00B11EB3"/>
    <w:p w:rsidR="00B11EB3" w:rsidRDefault="00B11EB3" w:rsidP="00B11EB3">
      <w:pPr>
        <w:pStyle w:val="Minicrib"/>
      </w:pPr>
      <w:r>
        <w:t>JOHNNY MCGILL  (J8x40)  2C (4C set)</w:t>
      </w:r>
      <w:r>
        <w:tab/>
        <w:t>Boag  RSCDS Bk 11</w:t>
      </w:r>
    </w:p>
    <w:p w:rsidR="00B11EB3" w:rsidRDefault="00B11EB3" w:rsidP="00B11EB3">
      <w:pPr>
        <w:pStyle w:val="DanceBody"/>
      </w:pPr>
      <w:r>
        <w:t xml:space="preserve"> 1- 8</w:t>
      </w:r>
      <w:r>
        <w:tab/>
        <w:t>1L followed by partner casts to 2</w:t>
      </w:r>
      <w:r w:rsidRPr="00972EEB">
        <w:t>nd</w:t>
      </w:r>
      <w:r>
        <w:t xml:space="preserve"> place opposite side &amp; set</w:t>
      </w:r>
    </w:p>
    <w:p w:rsidR="00B11EB3" w:rsidRDefault="00B11EB3" w:rsidP="00B11EB3">
      <w:pPr>
        <w:pStyle w:val="DanceBody"/>
      </w:pPr>
      <w:r>
        <w:t xml:space="preserve"> 9-16</w:t>
      </w:r>
      <w:r>
        <w:tab/>
        <w:t>1M followed by partner casts up to original pstns &amp; set</w:t>
      </w:r>
    </w:p>
    <w:p w:rsidR="00B11EB3" w:rsidRDefault="00B11EB3" w:rsidP="00B11EB3">
      <w:pPr>
        <w:pStyle w:val="DanceBody"/>
      </w:pPr>
      <w:r>
        <w:t>17-24</w:t>
      </w:r>
      <w:r>
        <w:tab/>
        <w:t>1s+2s dance RH across &amp; LH back to places</w:t>
      </w:r>
    </w:p>
    <w:p w:rsidR="00B11EB3" w:rsidRDefault="00B11EB3" w:rsidP="00B11EB3">
      <w:pPr>
        <w:pStyle w:val="DanceBody"/>
      </w:pPr>
      <w:r>
        <w:t>25-32</w:t>
      </w:r>
      <w:r>
        <w:tab/>
        <w:t>1s+2s set, cross RH, set &amp; cross back RH</w:t>
      </w:r>
    </w:p>
    <w:p w:rsidR="00B11EB3" w:rsidRDefault="00B11EB3" w:rsidP="00B11EB3">
      <w:pPr>
        <w:pStyle w:val="DanceBody"/>
        <w:keepNext w:val="0"/>
      </w:pPr>
      <w:r>
        <w:t>33-40</w:t>
      </w:r>
      <w:r>
        <w:tab/>
        <w:t>1s+2s dance Poussette.  2 1</w:t>
      </w:r>
    </w:p>
    <w:p w:rsidR="00B11EB3" w:rsidRDefault="00B11EB3" w:rsidP="00B11EB3"/>
    <w:p w:rsidR="00B11EB3" w:rsidRDefault="00B11EB3" w:rsidP="00B11EB3">
      <w:pPr>
        <w:pStyle w:val="Minicrib"/>
      </w:pPr>
      <w:r>
        <w:t>JOHNNY'S NEW JIG  (J8x32)  2C (4C set)</w:t>
      </w:r>
      <w:r>
        <w:tab/>
        <w:t>S Kass  Let's all Dance</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for 3 steps, back to top &amp; cast to 2</w:t>
      </w:r>
      <w:r w:rsidRPr="00972EEB">
        <w:t>nd</w:t>
      </w:r>
      <w:r>
        <w:t xml:space="preserve"> places</w:t>
      </w:r>
    </w:p>
    <w:p w:rsidR="00B11EB3" w:rsidRDefault="00B11EB3" w:rsidP="00B11EB3">
      <w:pPr>
        <w:pStyle w:val="DanceBody"/>
      </w:pPr>
      <w:r>
        <w:t>17-24</w:t>
      </w:r>
      <w:r>
        <w:tab/>
        <w:t>1s full Fig of 8 round 2s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THE JOHNSTONE JIG  (J8x32)  3C (4C set)</w:t>
      </w:r>
      <w:r>
        <w:tab/>
        <w:t>J Johnstone  Loreburn Bk 2</w:t>
      </w:r>
    </w:p>
    <w:p w:rsidR="00B11EB3" w:rsidRDefault="00B11EB3" w:rsidP="00B11EB3">
      <w:pPr>
        <w:pStyle w:val="DanceBody"/>
      </w:pPr>
      <w:r>
        <w:t xml:space="preserve"> 1- 8</w:t>
      </w:r>
      <w:r>
        <w:tab/>
        <w:t>1s set, cross RH, cast &amp; turn LH to face 2</w:t>
      </w:r>
      <w:r w:rsidRPr="00972EEB">
        <w:t>nd</w:t>
      </w:r>
      <w:r>
        <w:t xml:space="preserve"> corner with LH joined</w:t>
      </w:r>
    </w:p>
    <w:p w:rsidR="00B11EB3" w:rsidRDefault="00B11EB3" w:rsidP="00B11EB3">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B11EB3" w:rsidRDefault="00B11EB3" w:rsidP="00B11EB3">
      <w:pPr>
        <w:pStyle w:val="DanceBody"/>
      </w:pPr>
      <w:r>
        <w:t>17-24</w:t>
      </w:r>
      <w:r>
        <w:tab/>
        <w:t>1s dance RSh reels of 3 across (Lady with 3s &amp; Man with 2s) &amp; turn RH to face 1</w:t>
      </w:r>
      <w:r w:rsidRPr="00972EEB">
        <w:t>st</w:t>
      </w:r>
      <w:r>
        <w:t xml:space="preserve"> corner</w:t>
      </w:r>
    </w:p>
    <w:p w:rsidR="00B11EB3" w:rsidRDefault="00B11EB3" w:rsidP="00B11EB3">
      <w:pPr>
        <w:pStyle w:val="DanceBody"/>
        <w:keepNext w:val="0"/>
      </w:pPr>
      <w:r>
        <w:t>25-32</w:t>
      </w:r>
      <w:r>
        <w:tab/>
        <w:t>1s dance LSh reels of 3 on sides &amp; cross to 2</w:t>
      </w:r>
      <w:r w:rsidRPr="00972EEB">
        <w:t>nd</w:t>
      </w:r>
      <w:r>
        <w:t xml:space="preserve"> place</w:t>
      </w:r>
    </w:p>
    <w:p w:rsidR="00B11EB3" w:rsidRDefault="00B11EB3" w:rsidP="00B11EB3"/>
    <w:p w:rsidR="00B11EB3" w:rsidRDefault="00B11EB3" w:rsidP="00B11EB3">
      <w:pPr>
        <w:pStyle w:val="Minicrib"/>
      </w:pPr>
      <w:r>
        <w:t>JOIE DE VIVRE  (J8x32)  3C (4C set)</w:t>
      </w:r>
      <w:r>
        <w:tab/>
        <w:t>Irene van Maarseveen  RSCDS Bk 39</w:t>
      </w:r>
    </w:p>
    <w:p w:rsidR="00B11EB3" w:rsidRDefault="00B11EB3" w:rsidP="00B11EB3">
      <w:pPr>
        <w:pStyle w:val="DanceBody"/>
      </w:pPr>
      <w:r>
        <w:t xml:space="preserve"> 1- 8</w:t>
      </w:r>
      <w:r>
        <w:tab/>
        <w:t>1s set, cast 1 place, 1s dance down between 3s &amp; cast back to 2</w:t>
      </w:r>
      <w:r w:rsidRPr="00972EEB">
        <w:t>nd</w:t>
      </w:r>
      <w:r>
        <w:t xml:space="preserve"> place on own sides</w:t>
      </w:r>
    </w:p>
    <w:p w:rsidR="00B11EB3" w:rsidRDefault="00B11EB3" w:rsidP="00B11EB3">
      <w:pPr>
        <w:pStyle w:val="DanceBody"/>
      </w:pPr>
      <w:r>
        <w:t xml:space="preserve"> 9-16</w:t>
      </w:r>
      <w:r>
        <w:tab/>
        <w:t>2s+1s+3s turn RH &amp; chase 1/2 way round clockwise</w:t>
      </w:r>
    </w:p>
    <w:p w:rsidR="00B11EB3" w:rsidRDefault="00B11EB3" w:rsidP="00B11EB3">
      <w:pPr>
        <w:pStyle w:val="DanceBody"/>
      </w:pPr>
      <w:r>
        <w:t>17-24</w:t>
      </w:r>
      <w:r>
        <w:tab/>
        <w:t>3s+1s+2s dance DoSiDo, set &amp; 1/2 turn partners RH for Allemande</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rPr>
          <w:lang w:val="en-US"/>
        </w:rPr>
      </w:pPr>
      <w:r>
        <w:rPr>
          <w:lang w:val="en-US"/>
        </w:rPr>
        <w:t>JOLLITY  (J4x32)  4C Set</w:t>
      </w:r>
      <w:r>
        <w:rPr>
          <w:lang w:val="en-US"/>
        </w:rPr>
        <w:tab/>
        <w:t>Eileen Watson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11EB3" w:rsidRPr="007D04FA" w:rsidRDefault="00B11EB3" w:rsidP="00B11EB3">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lang w:val="en-US"/>
        </w:rPr>
        <w:t>while</w:t>
      </w:r>
      <w:r>
        <w:rPr>
          <w:lang w:val="en-US"/>
        </w:rPr>
        <w:t xml:space="preserve"> 4L+</w:t>
      </w:r>
      <w:r w:rsidRPr="007D04FA">
        <w:rPr>
          <w:lang w:val="en-US"/>
        </w:rPr>
        <w:t xml:space="preserve">3s dance RH across, </w:t>
      </w:r>
      <w:r w:rsidRPr="003768DD">
        <w:rPr>
          <w:b/>
          <w:lang w:val="en-US"/>
        </w:rPr>
        <w:t>while</w:t>
      </w:r>
      <w:r>
        <w:rPr>
          <w:lang w:val="en-US"/>
        </w:rPr>
        <w:t xml:space="preserve"> 1L+4M set advancing and turn RH</w:t>
      </w:r>
      <w:r w:rsidRPr="007D04FA">
        <w:rPr>
          <w:lang w:val="en-US"/>
        </w:rPr>
        <w:t>.</w:t>
      </w:r>
    </w:p>
    <w:p w:rsidR="00B11EB3" w:rsidRPr="007D04FA" w:rsidRDefault="00B11EB3" w:rsidP="00B11EB3">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B11EB3" w:rsidRPr="007D04FA" w:rsidRDefault="00B11EB3" w:rsidP="00B11EB3">
      <w:pPr>
        <w:pStyle w:val="DanceBody"/>
        <w:rPr>
          <w:lang w:val="en-US"/>
        </w:rPr>
      </w:pPr>
      <w:r w:rsidRPr="007D04FA">
        <w:rPr>
          <w:lang w:val="en-US"/>
        </w:rPr>
        <w:t>17-20</w:t>
      </w:r>
      <w:r w:rsidRPr="007D04FA">
        <w:rPr>
          <w:lang w:val="en-US"/>
        </w:rPr>
        <w:tab/>
        <w:t>4s+1s dance LH across.</w:t>
      </w:r>
    </w:p>
    <w:p w:rsidR="00B11EB3" w:rsidRPr="007D04FA" w:rsidRDefault="00B11EB3" w:rsidP="00B11EB3">
      <w:pPr>
        <w:pStyle w:val="DanceBody"/>
        <w:rPr>
          <w:lang w:val="en-US"/>
        </w:rPr>
      </w:pPr>
      <w:r w:rsidRPr="007D04FA">
        <w:rPr>
          <w:lang w:val="en-US"/>
        </w:rPr>
        <w:t>21-24</w:t>
      </w:r>
      <w:r w:rsidRPr="007D04FA">
        <w:rPr>
          <w:lang w:val="en-US"/>
        </w:rPr>
        <w:tab/>
        <w:t>4s+1s set and cross RH.</w:t>
      </w:r>
    </w:p>
    <w:p w:rsidR="00B11EB3" w:rsidRPr="007D04FA" w:rsidRDefault="00B11EB3" w:rsidP="00B11EB3">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B11EB3" w:rsidRDefault="00B11EB3" w:rsidP="00B11EB3"/>
    <w:p w:rsidR="00B11EB3" w:rsidRDefault="00B11EB3" w:rsidP="00B11EB3">
      <w:pPr>
        <w:pStyle w:val="Minicrib"/>
        <w:rPr>
          <w:lang w:eastAsia="en-GB"/>
        </w:rPr>
      </w:pPr>
      <w:r>
        <w:rPr>
          <w:lang w:eastAsia="en-GB"/>
        </w:rPr>
        <w:t>JONES FALLS HORNPIPE  (R8x32)  3C (4C set)</w:t>
      </w:r>
      <w:r>
        <w:rPr>
          <w:lang w:eastAsia="en-GB"/>
        </w:rPr>
        <w:tab/>
        <w:t>Charles Inglis, 2001</w:t>
      </w:r>
    </w:p>
    <w:p w:rsidR="00B11EB3" w:rsidRPr="008C00E4" w:rsidRDefault="00B11EB3" w:rsidP="00B11EB3">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B11EB3" w:rsidRPr="008C00E4" w:rsidRDefault="00B11EB3" w:rsidP="00B11EB3">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B11EB3" w:rsidRPr="008C00E4" w:rsidRDefault="00B11EB3" w:rsidP="00B11EB3">
      <w:pPr>
        <w:pStyle w:val="DanceBody"/>
        <w:rPr>
          <w:lang w:eastAsia="en-GB"/>
        </w:rPr>
      </w:pPr>
      <w:r w:rsidRPr="008C00E4">
        <w:rPr>
          <w:lang w:eastAsia="en-GB"/>
        </w:rPr>
        <w:t>17-20</w:t>
      </w:r>
      <w:r>
        <w:rPr>
          <w:lang w:eastAsia="en-GB"/>
        </w:rPr>
        <w:tab/>
        <w:t xml:space="preserve">1s cast to Right round 2nd corner pstn into 2nd place opp sides </w:t>
      </w:r>
      <w:r>
        <w:rPr>
          <w:b/>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B11EB3" w:rsidRPr="008C00E4" w:rsidRDefault="00B11EB3" w:rsidP="00B11EB3">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B11EB3" w:rsidRPr="008C00E4" w:rsidRDefault="00B11EB3" w:rsidP="00B11EB3">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B11EB3" w:rsidRDefault="00B11EB3" w:rsidP="00B11EB3">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B11EB3" w:rsidRDefault="00B11EB3" w:rsidP="00B11EB3"/>
    <w:p w:rsidR="00B11EB3" w:rsidRDefault="00B11EB3" w:rsidP="00B11EB3">
      <w:pPr>
        <w:pStyle w:val="Minicrib"/>
      </w:pPr>
      <w:r>
        <w:t>THE JONES FALLS JIG  (J8x32)  3C (4C set)</w:t>
      </w:r>
      <w:r>
        <w:tab/>
        <w:t>Gene A MacKinnon  Laurel Collection</w:t>
      </w:r>
    </w:p>
    <w:p w:rsidR="00B11EB3" w:rsidRDefault="00B11EB3" w:rsidP="00B11EB3">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B11EB3" w:rsidRDefault="00B11EB3" w:rsidP="00B11EB3">
      <w:pPr>
        <w:pStyle w:val="DanceBody"/>
      </w:pPr>
      <w:r>
        <w:t xml:space="preserve"> 9-16</w:t>
      </w:r>
      <w:r>
        <w:tab/>
        <w:t xml:space="preserve">1s dance RSh Reels of 3 on opposite sides to end 1s pass RSh to face </w:t>
      </w:r>
      <w:r w:rsidRPr="00DF1623">
        <w:t>1st</w:t>
      </w:r>
      <w:r>
        <w:t xml:space="preserve"> corners</w:t>
      </w:r>
    </w:p>
    <w:p w:rsidR="00B11EB3" w:rsidRDefault="00B11EB3" w:rsidP="00B11EB3">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B11EB3" w:rsidRDefault="00B11EB3" w:rsidP="00B11EB3">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B11EB3" w:rsidRDefault="00B11EB3" w:rsidP="00B11EB3"/>
    <w:p w:rsidR="00B11EB3" w:rsidRDefault="00B11EB3" w:rsidP="00B11EB3">
      <w:pPr>
        <w:pStyle w:val="Minicrib"/>
      </w:pPr>
      <w:r>
        <w:t>JOPPA ROCKS  (R6x32 or 8x32)  2C (3C or 4C set)</w:t>
      </w:r>
      <w:r>
        <w:tab/>
        <w:t>Alex Gray  RSCDS Edinburgh Centenary</w:t>
      </w:r>
    </w:p>
    <w:p w:rsidR="00B11EB3" w:rsidRDefault="00B11EB3" w:rsidP="00B11EB3">
      <w:pPr>
        <w:pStyle w:val="DanceBody"/>
      </w:pPr>
      <w:r>
        <w:t xml:space="preserve"> 1- 8</w:t>
      </w:r>
      <w:r>
        <w:tab/>
        <w:t>1s lead down middle &amp; back up to 1st place</w:t>
      </w:r>
    </w:p>
    <w:p w:rsidR="00B11EB3" w:rsidRDefault="00B11EB3" w:rsidP="00B11EB3">
      <w:pPr>
        <w:pStyle w:val="DanceBody"/>
      </w:pPr>
      <w:r>
        <w:t xml:space="preserve"> 9-16</w:t>
      </w:r>
      <w:r>
        <w:tab/>
        <w:t>1s+2s dance RH across; 1s+2s dance LH across</w:t>
      </w:r>
    </w:p>
    <w:p w:rsidR="00B11EB3" w:rsidRDefault="00B11EB3" w:rsidP="00B11EB3">
      <w:pPr>
        <w:pStyle w:val="DanceBody"/>
      </w:pPr>
      <w:r>
        <w:t>17-24</w:t>
      </w:r>
      <w:r>
        <w:tab/>
        <w:t>1s &amp; 2s dance the Rosette:</w:t>
      </w:r>
    </w:p>
    <w:p w:rsidR="00B11EB3" w:rsidRDefault="00B11EB3" w:rsidP="00B11EB3">
      <w:pPr>
        <w:pStyle w:val="DanceBody"/>
      </w:pPr>
      <w:r>
        <w:tab/>
        <w:t>17-20  1s &amp; 2s turn partner RH 1/2 way, face partner, join hands in circle &amp; set, pull back RSH &amp; cast to opp sides (partner's place)</w:t>
      </w:r>
    </w:p>
    <w:p w:rsidR="00B11EB3" w:rsidRDefault="00B11EB3" w:rsidP="00B11EB3">
      <w:pPr>
        <w:pStyle w:val="DanceBody"/>
      </w:pPr>
      <w:r>
        <w:tab/>
        <w:t>21-24  1s &amp; 2s dance clockwise 1/2 way round to new positions (2 1)</w:t>
      </w:r>
    </w:p>
    <w:p w:rsidR="00B11EB3" w:rsidRDefault="00B11EB3" w:rsidP="00B11EB3">
      <w:pPr>
        <w:pStyle w:val="DanceBody"/>
        <w:keepNext w:val="0"/>
      </w:pPr>
      <w:r>
        <w:t>25-32</w:t>
      </w:r>
      <w:r>
        <w:tab/>
        <w:t>1s+2s turn partner RH, turn partner LH (or pivot turn)</w:t>
      </w:r>
    </w:p>
    <w:p w:rsidR="00B11EB3" w:rsidRDefault="00B11EB3" w:rsidP="00B11EB3"/>
    <w:p w:rsidR="00B11EB3" w:rsidRDefault="00B11EB3" w:rsidP="00B11EB3">
      <w:pPr>
        <w:pStyle w:val="Minicrib"/>
      </w:pPr>
      <w:r>
        <w:t>JORDANHILL  (R8x32)  3C (4C set)</w:t>
      </w:r>
      <w:r>
        <w:tab/>
        <w:t>Alasdair Brown  Glasgow 100th Anniversary</w:t>
      </w:r>
    </w:p>
    <w:p w:rsidR="00B11EB3" w:rsidRDefault="00B11EB3" w:rsidP="00B11EB3">
      <w:pPr>
        <w:pStyle w:val="DanceBody"/>
      </w:pPr>
      <w:r>
        <w:t>1- 8</w:t>
      </w:r>
      <w:r>
        <w:tab/>
        <w:t>1s+2s dance La Girandole:</w:t>
      </w:r>
    </w:p>
    <w:p w:rsidR="00B11EB3" w:rsidRDefault="00B11EB3" w:rsidP="00B11EB3">
      <w:pPr>
        <w:pStyle w:val="DanceBody"/>
      </w:pPr>
      <w:r>
        <w:tab/>
        <w:t>1-4   1s+2s join hands &amp; set, 1L+2M 3/4 turn RH while 1M+2L pull back LSh &amp; cast down/up to finish Ladies above partners in the middle of the set</w:t>
      </w:r>
    </w:p>
    <w:p w:rsidR="00B11EB3" w:rsidRDefault="00B11EB3" w:rsidP="00B11EB3">
      <w:pPr>
        <w:pStyle w:val="DanceBody"/>
      </w:pPr>
      <w:r>
        <w:tab/>
        <w:t>5-8   1s+2s dance RH across 3/4 way &amp; cross RH to own sides (2s finish facing out) 2 1 3</w:t>
      </w:r>
    </w:p>
    <w:p w:rsidR="00B11EB3" w:rsidRPr="00626456" w:rsidRDefault="00B11EB3" w:rsidP="00B11EB3">
      <w:pPr>
        <w:pStyle w:val="DanceBody"/>
      </w:pPr>
      <w:r>
        <w:t xml:space="preserve"> </w:t>
      </w:r>
      <w:r w:rsidRPr="00626456">
        <w:t>9-12</w:t>
      </w:r>
      <w:r>
        <w:tab/>
      </w:r>
      <w:r w:rsidRPr="00626456">
        <w:t>1s dance 1/2 RSh reels across (Man RSh to 2L, Lady RSh to 3M)</w:t>
      </w:r>
    </w:p>
    <w:p w:rsidR="00B11EB3" w:rsidRPr="00626456" w:rsidRDefault="00B11EB3" w:rsidP="00B11EB3">
      <w:pPr>
        <w:pStyle w:val="DanceBody"/>
      </w:pPr>
      <w:r w:rsidRPr="00626456">
        <w:t>13-16</w:t>
      </w:r>
      <w:r w:rsidRPr="00626456">
        <w:tab/>
        <w:t>2s+1s+3s dance 1/2 LSh reels on the sides (1L up, 1M down). 1s finish back to back facing 1st corners (2s+3s loop into place)</w:t>
      </w:r>
    </w:p>
    <w:p w:rsidR="00B11EB3" w:rsidRPr="00626456" w:rsidRDefault="00B11EB3" w:rsidP="00B11EB3">
      <w:pPr>
        <w:pStyle w:val="DanceBody"/>
      </w:pPr>
      <w:r w:rsidRPr="00626456">
        <w:t>17-22</w:t>
      </w:r>
      <w:r w:rsidRPr="00626456">
        <w:tab/>
        <w:t xml:space="preserve">1s dance </w:t>
      </w:r>
      <w:r>
        <w:t>"</w:t>
      </w:r>
      <w:r w:rsidRPr="00626456">
        <w:t>Hello-Goodbye</w:t>
      </w:r>
      <w:r>
        <w:t>"</w:t>
      </w:r>
      <w:r w:rsidRPr="00626456">
        <w:t xml:space="preserve"> setting</w:t>
      </w:r>
    </w:p>
    <w:p w:rsidR="00B11EB3" w:rsidRPr="00626456" w:rsidRDefault="00B11EB3" w:rsidP="00B11EB3">
      <w:pPr>
        <w:pStyle w:val="DanceBody"/>
      </w:pPr>
      <w:r w:rsidRPr="00626456">
        <w:t>23-24</w:t>
      </w:r>
      <w:r w:rsidRPr="00626456">
        <w:tab/>
        <w:t>1s Petronella to 2nd place own sides</w:t>
      </w:r>
    </w:p>
    <w:p w:rsidR="00B11EB3" w:rsidRPr="00626456" w:rsidRDefault="00B11EB3" w:rsidP="00B11EB3">
      <w:pPr>
        <w:pStyle w:val="DanceBody"/>
        <w:keepNext w:val="0"/>
      </w:pPr>
      <w:r w:rsidRPr="00626456">
        <w:t>25-32</w:t>
      </w:r>
      <w:r w:rsidRPr="00626456">
        <w:tab/>
        <w:t>1s dance diagonal R&amp;L</w:t>
      </w:r>
    </w:p>
    <w:p w:rsidR="00B11EB3" w:rsidRDefault="00B11EB3" w:rsidP="00B11EB3"/>
    <w:p w:rsidR="00B11EB3" w:rsidRDefault="00B11EB3" w:rsidP="00B11EB3">
      <w:pPr>
        <w:pStyle w:val="Minicrib"/>
      </w:pPr>
      <w:r>
        <w:t>THE JORDANHILL STRATHSPEY  (S8x32)  3C (4C set)</w:t>
      </w:r>
      <w:r>
        <w:tab/>
        <w:t>Roy Goldring  12 More Social Dances</w:t>
      </w:r>
    </w:p>
    <w:p w:rsidR="00B11EB3" w:rsidRDefault="00B11EB3" w:rsidP="00B11EB3">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B11EB3" w:rsidRDefault="00B11EB3" w:rsidP="00B11EB3">
      <w:pPr>
        <w:pStyle w:val="DanceBody"/>
      </w:pPr>
      <w:r>
        <w:t xml:space="preserve"> 9-16</w:t>
      </w:r>
      <w:r>
        <w:tab/>
        <w:t>1s cross up to 2</w:t>
      </w:r>
      <w:r w:rsidRPr="00972EEB">
        <w:t>nd</w:t>
      </w:r>
      <w:r>
        <w:t xml:space="preserve"> pl opp side, 1L+3M turn RH</w:t>
      </w:r>
      <w:r w:rsidRPr="00BA6B4D">
        <w:rPr>
          <w:b/>
        </w:rPr>
        <w:t xml:space="preserve"> </w:t>
      </w:r>
      <w:r>
        <w:rPr>
          <w:b/>
        </w:rPr>
        <w:t xml:space="preserve">as </w:t>
      </w:r>
      <w:r>
        <w:t>1M+3L turn LH end between 3s (at top), 1s dance down, 1L+2M turn RH</w:t>
      </w:r>
      <w:r w:rsidRPr="00BA6B4D">
        <w:rPr>
          <w:b/>
        </w:rPr>
        <w:t xml:space="preserve"> </w:t>
      </w:r>
      <w:r>
        <w:rPr>
          <w:b/>
        </w:rPr>
        <w:t xml:space="preserve">as </w:t>
      </w:r>
      <w:r>
        <w:t>1M+2L turn LH</w:t>
      </w:r>
    </w:p>
    <w:p w:rsidR="00B11EB3" w:rsidRDefault="00B11EB3" w:rsidP="00B11EB3">
      <w:pPr>
        <w:pStyle w:val="DanceBody"/>
      </w:pPr>
      <w:r>
        <w:t>17-24</w:t>
      </w:r>
      <w:r>
        <w:tab/>
        <w:t>3s+1s+2s set, 1s turn 2H 1.1/2 times &amp; all set</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JOSEPHINE  (R4x32)  4C set</w:t>
      </w:r>
      <w:r>
        <w:tab/>
        <w:t>E Nelson  Imperial 4</w:t>
      </w:r>
    </w:p>
    <w:p w:rsidR="00B11EB3" w:rsidRDefault="00B11EB3" w:rsidP="00B11EB3">
      <w:pPr>
        <w:pStyle w:val="DanceBody"/>
      </w:pPr>
      <w:r>
        <w:t xml:space="preserve"> 1- 8</w:t>
      </w:r>
      <w:r>
        <w:tab/>
        <w:t>1s &amp; 3s set &amp; cross RH, 1s &amp; 3s set &amp; cross down to 2</w:t>
      </w:r>
      <w:r w:rsidRPr="00972EEB">
        <w:t>nd</w:t>
      </w:r>
      <w:r>
        <w:t>/4</w:t>
      </w:r>
      <w:r w:rsidRPr="00972EEB">
        <w:t>th</w:t>
      </w:r>
      <w:r>
        <w:t xml:space="preserve"> places</w:t>
      </w:r>
      <w:r w:rsidRPr="00BA6B4D">
        <w:rPr>
          <w:b/>
        </w:rPr>
        <w:t xml:space="preserve"> while </w:t>
      </w:r>
      <w:r>
        <w:t>2s &amp; 4s cross RH &amp; cast up 1 place.  (2) 1 (4) 3</w:t>
      </w:r>
    </w:p>
    <w:p w:rsidR="00B11EB3" w:rsidRDefault="00B11EB3" w:rsidP="00B11EB3">
      <w:pPr>
        <w:pStyle w:val="DanceBody"/>
      </w:pPr>
      <w:r>
        <w:t xml:space="preserve"> 9-16</w:t>
      </w:r>
      <w:r>
        <w:tab/>
        <w:t>2s+1s</w:t>
      </w:r>
      <w:r w:rsidRPr="007F0D5A">
        <w:rPr>
          <w:b/>
        </w:rPr>
        <w:t xml:space="preserve"> also </w:t>
      </w:r>
      <w:r>
        <w:t>4s+3s dance double Fig of 8 (giving hands when crossing)</w:t>
      </w:r>
    </w:p>
    <w:p w:rsidR="00B11EB3" w:rsidRDefault="00B11EB3" w:rsidP="00B11EB3">
      <w:pPr>
        <w:pStyle w:val="DanceBody"/>
      </w:pPr>
      <w:r>
        <w:t>17-24</w:t>
      </w:r>
      <w:r>
        <w:tab/>
        <w:t>All dance reels of 4 on sides (RSh on Men's side &amp; LSh on Ladies) with 2s &amp; 4s crossing down to start.  2 1 4 3</w:t>
      </w:r>
    </w:p>
    <w:p w:rsidR="00B11EB3" w:rsidRDefault="00B11EB3" w:rsidP="00B11EB3">
      <w:pPr>
        <w:pStyle w:val="DanceBody"/>
        <w:keepNext w:val="0"/>
      </w:pPr>
      <w:r>
        <w:t>25-32</w:t>
      </w:r>
      <w:r>
        <w:tab/>
        <w:t>1s+4s+3s dance 1/2 reel of 3 on sides (RSh on Men's side &amp; LSh on Ladies) &amp; all turn partners RH</w:t>
      </w:r>
    </w:p>
    <w:p w:rsidR="00B11EB3" w:rsidRDefault="00B11EB3" w:rsidP="00B11EB3"/>
    <w:p w:rsidR="00B11EB3" w:rsidRDefault="00B11EB3" w:rsidP="00B11EB3">
      <w:pPr>
        <w:pStyle w:val="Minicrib"/>
      </w:pPr>
      <w:r>
        <w:t>JOSHUA'S JIG  (J8x32)  3C (4C set)</w:t>
      </w:r>
      <w:r>
        <w:tab/>
        <w:t>Gaye Collin  SCD Is All Around The World</w:t>
      </w:r>
    </w:p>
    <w:p w:rsidR="00B11EB3" w:rsidRDefault="00B11EB3" w:rsidP="00B11EB3">
      <w:pPr>
        <w:pStyle w:val="DanceBody"/>
      </w:pPr>
      <w:r>
        <w:t xml:space="preserve"> 1- 8</w:t>
      </w:r>
      <w:r>
        <w:tab/>
        <w:t>1s set, cross RH, cast &amp; cross LH to 2nd place own sides facing out (2s step up 5-6)</w:t>
      </w:r>
    </w:p>
    <w:p w:rsidR="00B11EB3" w:rsidRPr="002476CD" w:rsidRDefault="00B11EB3" w:rsidP="00B11EB3">
      <w:pPr>
        <w:pStyle w:val="DanceBody"/>
      </w:pPr>
      <w:r>
        <w:t xml:space="preserve"> 9-16</w:t>
      </w:r>
      <w:r>
        <w:tab/>
        <w:t>1s cast, meet below 3s, dance up to top &amp; cast to 2nd place</w:t>
      </w:r>
    </w:p>
    <w:p w:rsidR="00B11EB3" w:rsidRDefault="00B11EB3" w:rsidP="00B11EB3">
      <w:pPr>
        <w:pStyle w:val="DanceBody"/>
      </w:pPr>
      <w:r>
        <w:t>17-24</w:t>
      </w:r>
      <w:r>
        <w:tab/>
        <w:t xml:space="preserve">2s+1s+3s Adv+Ret.  1L+2s </w:t>
      </w:r>
      <w:r>
        <w:rPr>
          <w:b/>
        </w:rPr>
        <w:t>also</w:t>
      </w:r>
      <w:r>
        <w:t xml:space="preserve"> 1M+3s dance RH across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JOSÉ SOLERAS FAREWELL TO ABERDEEN  (S3x32)  3C set</w:t>
      </w:r>
      <w:r>
        <w:tab/>
        <w:t>Alison Smith  Aurora 10th Anniv</w:t>
      </w:r>
    </w:p>
    <w:p w:rsidR="00B11EB3" w:rsidRPr="00B172F7" w:rsidRDefault="00B11EB3" w:rsidP="00B11EB3">
      <w:pPr>
        <w:pStyle w:val="DanceBody"/>
      </w:pPr>
      <w:r w:rsidRPr="00B172F7">
        <w:t xml:space="preserve"> 1- 8</w:t>
      </w:r>
      <w:r w:rsidRPr="00B172F7">
        <w:tab/>
        <w:t>1s+2s circle 4H round to Left, turn partner 1/2 RH, pull back RSh dance out to partner</w:t>
      </w:r>
      <w:r>
        <w:t>'</w:t>
      </w:r>
      <w:r w:rsidRPr="00B172F7">
        <w:t>s place</w:t>
      </w:r>
    </w:p>
    <w:p w:rsidR="00B11EB3" w:rsidRPr="00B172F7" w:rsidRDefault="00B11EB3" w:rsidP="00B11EB3">
      <w:pPr>
        <w:pStyle w:val="DanceBody"/>
      </w:pPr>
      <w:r w:rsidRPr="00B172F7">
        <w:t xml:space="preserve"> 9-16</w:t>
      </w:r>
      <w:r w:rsidRPr="00B172F7">
        <w:tab/>
        <w:t>1s face 2s on sides, Set &amp; Rotate 1 2 3</w:t>
      </w:r>
    </w:p>
    <w:p w:rsidR="00B11EB3" w:rsidRDefault="00B11EB3" w:rsidP="00B11EB3">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B11EB3" w:rsidRPr="00B172F7" w:rsidRDefault="00B11EB3" w:rsidP="00B11EB3">
      <w:pPr>
        <w:pStyle w:val="DanceBody"/>
      </w:pPr>
      <w:r w:rsidRPr="00B172F7">
        <w:t>25-32</w:t>
      </w:r>
      <w:r w:rsidRPr="00B172F7">
        <w:tab/>
        <w:t>1s+3s dance Espagnole:</w:t>
      </w:r>
    </w:p>
    <w:p w:rsidR="00B11EB3" w:rsidRPr="00B172F7" w:rsidRDefault="00B11EB3" w:rsidP="00B11EB3">
      <w:pPr>
        <w:pStyle w:val="DanceBody"/>
      </w:pPr>
      <w:r>
        <w:tab/>
      </w:r>
      <w:r w:rsidRPr="00B172F7">
        <w:t>`25-26   1s+2s cross (Ladies lead across RH passing between Men) with Ladies changing places RH</w:t>
      </w:r>
    </w:p>
    <w:p w:rsidR="00B11EB3" w:rsidRPr="00B172F7" w:rsidRDefault="00B11EB3" w:rsidP="00B11EB3">
      <w:pPr>
        <w:pStyle w:val="DanceBody"/>
      </w:pPr>
      <w:r>
        <w:tab/>
      </w:r>
      <w:r w:rsidRPr="00B172F7">
        <w:t>`27-28   1s+2s cross back (Men lead across RH between Ladies) with Men changing places RH</w:t>
      </w:r>
    </w:p>
    <w:p w:rsidR="00B11EB3" w:rsidRPr="00B172F7" w:rsidRDefault="00B11EB3" w:rsidP="00B11EB3">
      <w:pPr>
        <w:pStyle w:val="DanceBody"/>
        <w:keepNext w:val="0"/>
      </w:pPr>
      <w:r>
        <w:tab/>
      </w:r>
      <w:r w:rsidRPr="00B172F7">
        <w:t>`29-32   2s turn RH</w:t>
      </w:r>
      <w:r w:rsidRPr="00B172F7">
        <w:rPr>
          <w:b/>
        </w:rPr>
        <w:t xml:space="preserve"> as </w:t>
      </w:r>
      <w:r w:rsidRPr="00B172F7">
        <w:t>1s turn LH</w:t>
      </w:r>
    </w:p>
    <w:p w:rsidR="00B11EB3" w:rsidRDefault="00B11EB3" w:rsidP="00B11EB3"/>
    <w:p w:rsidR="00B11EB3" w:rsidRDefault="00B11EB3" w:rsidP="00B11EB3">
      <w:pPr>
        <w:pStyle w:val="Minicrib"/>
      </w:pPr>
      <w:r>
        <w:t>JOURNEY TO BOWEN ISLAND  (S4x32)  4C</w:t>
      </w:r>
      <w:r>
        <w:tab/>
        <w:t>Fiona S Miller  Trestle Bridge Coll.</w:t>
      </w:r>
    </w:p>
    <w:p w:rsidR="00B11EB3" w:rsidRDefault="00B11EB3" w:rsidP="00B11EB3">
      <w:pPr>
        <w:pStyle w:val="DanceBody"/>
      </w:pPr>
      <w:r>
        <w:t xml:space="preserve"> 1- 8</w:t>
      </w:r>
      <w:r>
        <w:tab/>
        <w:t>All chase 1/2 round clockwise to opposite side; 4s+3s &amp; 2s+1s dance 1/2 RH across &amp; 1/2 turn partner RH.  (3) (4) (1) (2)</w:t>
      </w:r>
    </w:p>
    <w:p w:rsidR="00B11EB3" w:rsidRDefault="00B11EB3" w:rsidP="00B11EB3">
      <w:pPr>
        <w:pStyle w:val="DanceBody"/>
      </w:pPr>
      <w:r>
        <w:t xml:space="preserve"> 9-16</w:t>
      </w:r>
      <w:r>
        <w:tab/>
        <w:t>All repeat bars 1-8 back to original places</w:t>
      </w:r>
    </w:p>
    <w:p w:rsidR="00B11EB3" w:rsidRDefault="00B11EB3" w:rsidP="00B11EB3">
      <w:pPr>
        <w:pStyle w:val="DanceBody"/>
      </w:pPr>
      <w:r>
        <w:t>17-24</w:t>
      </w:r>
      <w:r>
        <w:tab/>
        <w:t xml:space="preserve">Ladies Adv+Ret &amp; set twice </w:t>
      </w:r>
      <w:r>
        <w:rPr>
          <w:b/>
        </w:rPr>
        <w:t>while</w:t>
      </w:r>
      <w:r>
        <w:t xml:space="preserve"> Men set, Adv+Ret, set</w:t>
      </w:r>
    </w:p>
    <w:p w:rsidR="00B11EB3" w:rsidRDefault="00B11EB3" w:rsidP="00B11EB3">
      <w:pPr>
        <w:pStyle w:val="DanceBody"/>
        <w:keepNext w:val="0"/>
      </w:pPr>
      <w:r>
        <w:t>25-32</w:t>
      </w:r>
      <w:r>
        <w:tab/>
        <w:t>1s cross RH below 2s (2s dance up to 1st place), cast behind 3s (3s step up), cross LH below 4s (4s dance up), all 4 couples set.  2 3 4 1</w:t>
      </w:r>
    </w:p>
    <w:p w:rsidR="00B11EB3" w:rsidRDefault="00B11EB3" w:rsidP="00B11EB3"/>
    <w:p w:rsidR="00B11EB3" w:rsidRDefault="00B11EB3" w:rsidP="00B11EB3">
      <w:pPr>
        <w:pStyle w:val="Minicrib"/>
      </w:pPr>
      <w:r>
        <w:t>THE JOVIAL GENTLEMAN  (J5x48)  5C Set</w:t>
      </w:r>
      <w:r>
        <w:tab/>
        <w:t>Doris Buchanan  Leicester Silver Coll</w:t>
      </w:r>
    </w:p>
    <w:p w:rsidR="00B11EB3" w:rsidRPr="00C263D1" w:rsidRDefault="00B11EB3" w:rsidP="00B11EB3">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B11EB3" w:rsidRPr="00C263D1" w:rsidRDefault="00B11EB3" w:rsidP="00B11EB3">
      <w:pPr>
        <w:pStyle w:val="DanceBody"/>
      </w:pPr>
      <w:r w:rsidRPr="00C263D1">
        <w:t xml:space="preserve"> 9-16</w:t>
      </w:r>
      <w:r w:rsidRPr="00C263D1">
        <w:tab/>
        <w:t>All dance Double Tandem reels of 3 on sides:- 1L+2M, 1M+2L, 4M+5L &amp; 4L+5M dance in Tandem</w:t>
      </w:r>
    </w:p>
    <w:p w:rsidR="00B11EB3" w:rsidRPr="00C263D1" w:rsidRDefault="00B11EB3" w:rsidP="00B11EB3">
      <w:pPr>
        <w:pStyle w:val="DanceBody"/>
      </w:pPr>
      <w:r w:rsidRPr="00C263D1">
        <w:tab/>
        <w:t xml:space="preserve">3L passes 1L+2M LSh </w:t>
      </w:r>
      <w:r w:rsidRPr="00C263D1">
        <w:rPr>
          <w:b/>
        </w:rPr>
        <w:t>as</w:t>
      </w:r>
      <w:r w:rsidRPr="00C263D1">
        <w:t xml:space="preserve"> 3M passes 4L+5L LSh to start &amp; all end back where they started at bar 8</w:t>
      </w:r>
    </w:p>
    <w:p w:rsidR="00B11EB3" w:rsidRPr="00C263D1" w:rsidRDefault="00B11EB3" w:rsidP="00B11EB3">
      <w:pPr>
        <w:pStyle w:val="DanceBody"/>
      </w:pPr>
      <w:r w:rsidRPr="00C263D1">
        <w:t>17-20</w:t>
      </w:r>
      <w:r w:rsidRPr="00C263D1">
        <w:tab/>
        <w:t>1L+2L+3L+4L+5L advance towards middle, join hands briefly &amp; retire</w:t>
      </w:r>
    </w:p>
    <w:p w:rsidR="00B11EB3" w:rsidRPr="00C263D1" w:rsidRDefault="00B11EB3" w:rsidP="00B11EB3">
      <w:pPr>
        <w:pStyle w:val="DanceBody"/>
      </w:pPr>
      <w:r w:rsidRPr="00C263D1">
        <w:t>21-24</w:t>
      </w:r>
      <w:r w:rsidRPr="00C263D1">
        <w:tab/>
        <w:t>Men repeat bars 17–20</w:t>
      </w:r>
    </w:p>
    <w:p w:rsidR="00B11EB3" w:rsidRPr="00C263D1" w:rsidRDefault="00B11EB3" w:rsidP="00B11EB3">
      <w:pPr>
        <w:pStyle w:val="DanceBody"/>
      </w:pPr>
      <w:r w:rsidRPr="00C263D1">
        <w:t>25-32</w:t>
      </w:r>
      <w:r w:rsidRPr="00C263D1">
        <w:tab/>
        <w:t>All circle 10 hands left &amp; back to place</w:t>
      </w:r>
    </w:p>
    <w:p w:rsidR="00B11EB3" w:rsidRPr="00C263D1" w:rsidRDefault="00B11EB3" w:rsidP="00B11EB3">
      <w:pPr>
        <w:pStyle w:val="DanceBody"/>
      </w:pPr>
      <w:r w:rsidRPr="00C263D1">
        <w:t>33-40</w:t>
      </w:r>
      <w:r w:rsidRPr="00C263D1">
        <w:tab/>
        <w:t>1s+3s+5s Petronella to opposite side [All now on opposite sides (1) (2) (3) (4) (5)]</w:t>
      </w:r>
    </w:p>
    <w:p w:rsidR="00B11EB3" w:rsidRPr="00026D50" w:rsidRDefault="00B11EB3" w:rsidP="00B11EB3">
      <w:pPr>
        <w:pStyle w:val="DanceBody"/>
        <w:keepNext w:val="0"/>
      </w:pPr>
      <w:r w:rsidRPr="00C263D1">
        <w:t>41-48</w:t>
      </w:r>
      <w:r w:rsidRPr="00C263D1">
        <w:tab/>
        <w:t>1s cast off to 5</w:t>
      </w:r>
      <w:r w:rsidRPr="00972EEB">
        <w:t>th</w:t>
      </w:r>
      <w:r w:rsidRPr="00C263D1">
        <w:t xml:space="preserve"> place </w:t>
      </w:r>
      <w:r w:rsidRPr="00C263D1">
        <w:rPr>
          <w:b/>
        </w:rPr>
        <w:t>while</w:t>
      </w:r>
      <w:r w:rsidRPr="00C263D1">
        <w:t xml:space="preserve"> 2s+3s+4s+5s set on sides joining hands &amp; cross up 1 place, all turn RH as 1s turn RH </w:t>
      </w:r>
      <w:r>
        <w:t>1.1/2</w:t>
      </w:r>
      <w:r w:rsidRPr="00C263D1">
        <w:t xml:space="preserve"> times</w:t>
      </w:r>
    </w:p>
    <w:p w:rsidR="00B11EB3" w:rsidRDefault="00B11EB3" w:rsidP="00B11EB3"/>
    <w:p w:rsidR="00B11EB3" w:rsidRDefault="00B11EB3" w:rsidP="00B11EB3">
      <w:pPr>
        <w:pStyle w:val="Minicrib"/>
      </w:pPr>
      <w:r>
        <w:t>JOVIAL JACK  (R8x32)  3C (4C set)</w:t>
      </w:r>
      <w:r>
        <w:tab/>
        <w:t>Brenda Burnell  Leeds Golden Coll</w:t>
      </w:r>
    </w:p>
    <w:p w:rsidR="00B11EB3" w:rsidRPr="00B469BF" w:rsidRDefault="00B11EB3" w:rsidP="00B11EB3">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B11EB3" w:rsidRPr="00B469BF" w:rsidRDefault="00B11EB3" w:rsidP="00B11EB3">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B11EB3" w:rsidRPr="00B469BF" w:rsidRDefault="00B11EB3" w:rsidP="00B11EB3">
      <w:pPr>
        <w:pStyle w:val="DanceBody"/>
      </w:pPr>
      <w:r>
        <w:t>17-</w:t>
      </w:r>
      <w:r w:rsidRPr="00B469BF">
        <w:t>20</w:t>
      </w:r>
      <w:r w:rsidRPr="00B469BF">
        <w:tab/>
        <w:t>1s+3s set, 1M</w:t>
      </w:r>
      <w:r>
        <w:t>+</w:t>
      </w:r>
      <w:r w:rsidRPr="00B469BF">
        <w:t xml:space="preserve">3M turn RH </w:t>
      </w:r>
      <w:r w:rsidRPr="002F42F5">
        <w:rPr>
          <w:b/>
        </w:rPr>
        <w:t>while</w:t>
      </w:r>
      <w:r w:rsidRPr="00B469BF">
        <w:t xml:space="preserve"> 1L</w:t>
      </w:r>
      <w:r>
        <w:t>+</w:t>
      </w:r>
      <w:r w:rsidRPr="00B469BF">
        <w:t>3L turn LH, 1s end facing up</w:t>
      </w:r>
    </w:p>
    <w:p w:rsidR="00B11EB3" w:rsidRPr="00B469BF" w:rsidRDefault="00B11EB3" w:rsidP="00B11EB3">
      <w:pPr>
        <w:pStyle w:val="DanceBody"/>
      </w:pPr>
      <w:r>
        <w:t>21-24</w:t>
      </w:r>
      <w:r>
        <w:tab/>
        <w:t>1M+</w:t>
      </w:r>
      <w:r w:rsidRPr="00B469BF">
        <w:t xml:space="preserve">2M turn </w:t>
      </w:r>
      <w:r w:rsidRPr="0087101D">
        <w:t>LH</w:t>
      </w:r>
      <w:r w:rsidRPr="00B469BF">
        <w:t xml:space="preserve"> </w:t>
      </w:r>
      <w:r w:rsidRPr="002F42F5">
        <w:rPr>
          <w:b/>
        </w:rPr>
        <w:t>while</w:t>
      </w:r>
      <w:r>
        <w:t xml:space="preserve"> 1L+2L turn </w:t>
      </w:r>
      <w:r w:rsidRPr="0087101D">
        <w:t>RH</w:t>
      </w:r>
      <w:r w:rsidRPr="00B469BF">
        <w:t>, 2s+1s+3s set</w:t>
      </w:r>
    </w:p>
    <w:p w:rsidR="00B11EB3" w:rsidRDefault="00B11EB3" w:rsidP="00B11EB3">
      <w:pPr>
        <w:pStyle w:val="DanceBody"/>
        <w:keepNext w:val="0"/>
      </w:pPr>
      <w:r w:rsidRPr="00B469BF">
        <w:t>25</w:t>
      </w:r>
      <w:r>
        <w:t>-</w:t>
      </w:r>
      <w:r w:rsidRPr="00B469BF">
        <w:t>32</w:t>
      </w:r>
      <w:r w:rsidRPr="00B469BF">
        <w:tab/>
        <w:t>2s+1s+3s circle round &amp; back</w:t>
      </w:r>
    </w:p>
    <w:p w:rsidR="00B11EB3" w:rsidRDefault="00B11EB3" w:rsidP="00B11EB3"/>
    <w:p w:rsidR="00B11EB3" w:rsidRDefault="00B11EB3" w:rsidP="00B11EB3">
      <w:pPr>
        <w:pStyle w:val="Minicrib"/>
      </w:pPr>
      <w:r>
        <w:t>JOY BE WI' YE  (R5x32)  5C set</w:t>
      </w:r>
      <w:r>
        <w:tab/>
        <w:t>R Butterfield  Morison's Bush Coll</w:t>
      </w:r>
    </w:p>
    <w:p w:rsidR="00B11EB3" w:rsidRPr="00826A5A" w:rsidRDefault="00B11EB3" w:rsidP="00B11EB3">
      <w:pPr>
        <w:pStyle w:val="DanceBody"/>
      </w:pPr>
      <w:r w:rsidRPr="00826A5A">
        <w:t xml:space="preserve"> 1- 8</w:t>
      </w:r>
      <w:r w:rsidRPr="00826A5A">
        <w:tab/>
        <w:t>1s &amp; 3s turn RH, cast 1 place, turn LH to give RH to 1</w:t>
      </w:r>
      <w:r w:rsidRPr="00972EEB">
        <w:t>st</w:t>
      </w:r>
      <w:r w:rsidRPr="00826A5A">
        <w:t xml:space="preserve"> corner</w:t>
      </w:r>
    </w:p>
    <w:p w:rsidR="00B11EB3" w:rsidRPr="00826A5A" w:rsidRDefault="00B11EB3" w:rsidP="00B11EB3">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B11EB3" w:rsidRPr="00826A5A" w:rsidRDefault="00B11EB3" w:rsidP="00B11EB3">
      <w:pPr>
        <w:pStyle w:val="DanceBody"/>
      </w:pPr>
      <w:r w:rsidRPr="00826A5A">
        <w:t>17-24</w:t>
      </w:r>
      <w:r w:rsidRPr="00826A5A">
        <w:tab/>
        <w:t>1s &amp; 3s dance Double Triangles ending in middle for…</w:t>
      </w:r>
    </w:p>
    <w:p w:rsidR="00B11EB3" w:rsidRPr="00826A5A" w:rsidRDefault="00B11EB3" w:rsidP="00B11EB3">
      <w:pPr>
        <w:pStyle w:val="DanceBody"/>
        <w:keepNext w:val="0"/>
      </w:pPr>
      <w:r w:rsidRPr="00826A5A">
        <w:t>25-32</w:t>
      </w:r>
      <w:r w:rsidRPr="00826A5A">
        <w:tab/>
        <w:t>1s+4s</w:t>
      </w:r>
      <w:r w:rsidRPr="007F0D5A">
        <w:rPr>
          <w:b/>
        </w:rPr>
        <w:t xml:space="preserve"> also </w:t>
      </w:r>
      <w:r w:rsidRPr="00826A5A">
        <w:t xml:space="preserve">3s+5s dance </w:t>
      </w:r>
      <w:r>
        <w:t>Poussette</w:t>
      </w:r>
    </w:p>
    <w:p w:rsidR="00B11EB3" w:rsidRDefault="00B11EB3" w:rsidP="00B11EB3"/>
    <w:p w:rsidR="00B11EB3" w:rsidRDefault="00B11EB3" w:rsidP="00B11EB3">
      <w:pPr>
        <w:pStyle w:val="Minicrib"/>
      </w:pPr>
      <w:r>
        <w:t>JOY NEWMAN'S JIG  (J8x32)  3C (4C set)</w:t>
      </w:r>
      <w:r>
        <w:tab/>
        <w:t>Harry Rhodes  Snowdon Bk 1</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pPr>
      <w:r>
        <w:t xml:space="preserve"> 9-16</w:t>
      </w:r>
      <w:r>
        <w:tab/>
        <w:t>3s+1s dance 'reverse' Espagnole: -</w:t>
      </w:r>
    </w:p>
    <w:p w:rsidR="00B11EB3" w:rsidRDefault="00B11EB3" w:rsidP="00B11EB3">
      <w:pPr>
        <w:pStyle w:val="DanceBody"/>
      </w:pPr>
      <w:r>
        <w:tab/>
        <w:t>3s+1s cross (Men between Ladies) with Men changing places LH, all cross back (Ladies between Men) with Ladies changing places LH, 3s turn LH</w:t>
      </w:r>
      <w:r w:rsidRPr="00BA6B4D">
        <w:rPr>
          <w:b/>
        </w:rPr>
        <w:t xml:space="preserve"> </w:t>
      </w:r>
      <w:r>
        <w:rPr>
          <w:b/>
        </w:rPr>
        <w:t xml:space="preserve">as </w:t>
      </w:r>
      <w:r>
        <w:t>1s turn</w:t>
      </w:r>
    </w:p>
    <w:p w:rsidR="00B11EB3" w:rsidRDefault="00B11EB3" w:rsidP="00B11EB3">
      <w:pPr>
        <w:pStyle w:val="DanceBody"/>
      </w:pPr>
      <w:r>
        <w:t>17-24</w:t>
      </w:r>
      <w:r>
        <w:tab/>
        <w:t>1s cross RH, cast up 1 place &amp; turn LH 1.1/4 times</w:t>
      </w:r>
    </w:p>
    <w:p w:rsidR="00B11EB3" w:rsidRDefault="00B11EB3" w:rsidP="00B11EB3">
      <w:pPr>
        <w:pStyle w:val="DanceBody"/>
        <w:keepNext w:val="0"/>
      </w:pPr>
      <w:r>
        <w:t>25-32</w:t>
      </w:r>
      <w:r>
        <w:tab/>
        <w:t>2s+1s+3s dance reels of 3 on own sides (1s give LSh to person on their Left)</w:t>
      </w:r>
    </w:p>
    <w:p w:rsidR="00B11EB3" w:rsidRDefault="00B11EB3" w:rsidP="00B11EB3"/>
    <w:p w:rsidR="00B11EB3" w:rsidRDefault="00B11EB3" w:rsidP="00B11EB3">
      <w:pPr>
        <w:pStyle w:val="Minicrib"/>
      </w:pPr>
      <w:r>
        <w:t>JOY TO THE WORLD  (J4x32)  4C Set</w:t>
      </w:r>
      <w:r>
        <w:tab/>
        <w:t>Chris Ronald, 2019</w:t>
      </w:r>
    </w:p>
    <w:p w:rsidR="00B11EB3" w:rsidRDefault="00B11EB3" w:rsidP="00B11EB3">
      <w:pPr>
        <w:pStyle w:val="DanceBody"/>
      </w:pPr>
      <w:r>
        <w:t xml:space="preserve"> 1- 8</w:t>
      </w:r>
      <w:r>
        <w:tab/>
        <w:t xml:space="preserve">1s+2s </w:t>
      </w:r>
      <w:r>
        <w:rPr>
          <w:b/>
        </w:rPr>
        <w:t>also</w:t>
      </w:r>
      <w:r>
        <w:t xml:space="preserve"> 3s+4s circle 4H round &amp; back</w:t>
      </w:r>
    </w:p>
    <w:p w:rsidR="00B11EB3" w:rsidRDefault="00B11EB3" w:rsidP="00B11EB3">
      <w:pPr>
        <w:pStyle w:val="DanceBody"/>
      </w:pPr>
      <w:r>
        <w:t xml:space="preserve"> 9-12</w:t>
      </w:r>
      <w:r>
        <w:tab/>
        <w:t xml:space="preserve">1s+2s </w:t>
      </w:r>
      <w:r>
        <w:rPr>
          <w:b/>
        </w:rPr>
        <w:t>also</w:t>
      </w:r>
      <w:r>
        <w:t xml:space="preserve"> 3s+4s set; 1s &amp; 4s cast out of end into 2nd/3rd place </w:t>
      </w:r>
      <w:r>
        <w:rPr>
          <w:b/>
        </w:rPr>
        <w:t>while</w:t>
      </w:r>
      <w:r>
        <w:t xml:space="preserve"> 2s &amp; 3s (middle couples) dance up/down to 1st/4th place facing out 2 1 4 3</w:t>
      </w:r>
    </w:p>
    <w:p w:rsidR="00B11EB3" w:rsidRDefault="00B11EB3" w:rsidP="00B11EB3">
      <w:pPr>
        <w:pStyle w:val="DanceBody"/>
      </w:pPr>
      <w:r>
        <w:t>13-16</w:t>
      </w:r>
      <w:r>
        <w:tab/>
        <w:t xml:space="preserve">2L+1L </w:t>
      </w:r>
      <w:r>
        <w:rPr>
          <w:b/>
        </w:rPr>
        <w:t>also</w:t>
      </w:r>
      <w:r>
        <w:t xml:space="preserve"> 4M+3M turn RH </w:t>
      </w:r>
      <w:r>
        <w:rPr>
          <w:b/>
        </w:rPr>
        <w:t>while</w:t>
      </w:r>
      <w:r>
        <w:t xml:space="preserve"> 2M+1M </w:t>
      </w:r>
      <w:r>
        <w:rPr>
          <w:b/>
        </w:rPr>
        <w:t>also</w:t>
      </w:r>
      <w:r>
        <w:t xml:space="preserve"> 4L+3L turn LH. 2s (at top) face down/out, 3s (at bottom) face up/out</w:t>
      </w:r>
    </w:p>
    <w:p w:rsidR="00B11EB3" w:rsidRDefault="00B11EB3" w:rsidP="00B11EB3">
      <w:pPr>
        <w:pStyle w:val="DanceBody"/>
      </w:pPr>
      <w:r>
        <w:t>17-24</w:t>
      </w:r>
      <w:r>
        <w:tab/>
        <w:t xml:space="preserve">1L followed by 4L dance Alternating Tandem reel of 3 on Ladies' side (RSh to 2L) </w:t>
      </w:r>
      <w:r>
        <w:rPr>
          <w:b/>
        </w:rPr>
        <w:t>while</w:t>
      </w:r>
      <w:r>
        <w:t xml:space="preserve"> 1M followed by 4M dance similar on Men's side (LSh to 2M)</w:t>
      </w:r>
    </w:p>
    <w:p w:rsidR="00B11EB3" w:rsidRDefault="00B11EB3" w:rsidP="00B11EB3">
      <w:pPr>
        <w:pStyle w:val="DanceBody"/>
        <w:keepNext w:val="0"/>
      </w:pPr>
      <w:r>
        <w:t>25-32</w:t>
      </w:r>
      <w:r>
        <w:tab/>
        <w:t>2s &amp; 3s cross RH with partner &amp; chase clockwise 1/2 round to other end.  3 1 4 2</w:t>
      </w:r>
    </w:p>
    <w:p w:rsidR="00B11EB3" w:rsidRDefault="00B11EB3" w:rsidP="00B11EB3"/>
    <w:p w:rsidR="00B11EB3" w:rsidRDefault="00B11EB3" w:rsidP="00B11EB3">
      <w:pPr>
        <w:pStyle w:val="Minicrib"/>
      </w:pPr>
      <w:r>
        <w:t>JOY'S UNDULATIONS  (S8x32)  3C (4C set)</w:t>
      </w:r>
      <w:r>
        <w:tab/>
        <w:t>Marilyn Watson  World Wide Weavings</w:t>
      </w:r>
    </w:p>
    <w:p w:rsidR="00B11EB3" w:rsidRDefault="00B11EB3" w:rsidP="00B11EB3">
      <w:pPr>
        <w:pStyle w:val="DanceBody"/>
      </w:pPr>
      <w:r>
        <w:t xml:space="preserve"> 1- 8</w:t>
      </w:r>
      <w:r>
        <w:tab/>
        <w:t xml:space="preserve">1M+2L 1/2 turn RH, pull back RSh &amp; dance out to change places &amp; chase clockwise back to original places </w:t>
      </w:r>
      <w:r>
        <w:rPr>
          <w:b/>
        </w:rPr>
        <w:t>while</w:t>
      </w:r>
    </w:p>
    <w:p w:rsidR="00B11EB3" w:rsidRDefault="00B11EB3" w:rsidP="00B11EB3">
      <w:pPr>
        <w:pStyle w:val="DanceBody"/>
      </w:pPr>
      <w:r>
        <w:tab/>
        <w:t>1L+2M chase anticlockwise 1/2 round, 1/2 turn RH, pull back RSh &amp; dance out to original places</w:t>
      </w:r>
    </w:p>
    <w:p w:rsidR="00B11EB3" w:rsidRDefault="00B11EB3" w:rsidP="00B11EB3">
      <w:pPr>
        <w:pStyle w:val="DanceBody"/>
      </w:pPr>
      <w:r>
        <w:t xml:space="preserve"> 9-16</w:t>
      </w:r>
      <w:r>
        <w:tab/>
        <w:t>1s+3s dance Double Fig 8 round 2s (1s cross down, 3s dance up to start)</w:t>
      </w:r>
    </w:p>
    <w:p w:rsidR="00B11EB3" w:rsidRDefault="00B11EB3" w:rsidP="00B11EB3">
      <w:pPr>
        <w:pStyle w:val="DanceBody"/>
      </w:pPr>
      <w:r>
        <w:t>17-24</w:t>
      </w:r>
      <w:r>
        <w:tab/>
        <w:t>1s lead down, cross below 3s &amp; cast up to 2nd place opp sides (2s step up19-20); 1s lead up to top, cross &amp; cast to 2nd place own side</w:t>
      </w:r>
    </w:p>
    <w:p w:rsidR="00B11EB3" w:rsidRDefault="00B11EB3" w:rsidP="00B11EB3">
      <w:pPr>
        <w:pStyle w:val="DanceBody"/>
        <w:keepNext w:val="0"/>
      </w:pPr>
      <w:r>
        <w:t>25-32</w:t>
      </w:r>
      <w:r>
        <w:tab/>
        <w:t xml:space="preserve">2s+1s dance "Slip Knot": </w:t>
      </w:r>
      <w:r w:rsidRPr="00790144">
        <w:t>As</w:t>
      </w:r>
      <w:r w:rsidRPr="00BD473E">
        <w:rPr>
          <w:b/>
        </w:rPr>
        <w:t xml:space="preserve"> </w:t>
      </w:r>
      <w:r>
        <w:t>the Knot, but on last 2 bars couples dance LH across 1/2 way</w:t>
      </w:r>
    </w:p>
    <w:p w:rsidR="00B11EB3" w:rsidRDefault="00B11EB3" w:rsidP="00B11EB3"/>
    <w:p w:rsidR="00B11EB3" w:rsidRDefault="00B11EB3" w:rsidP="00B11EB3">
      <w:pPr>
        <w:pStyle w:val="Minicrib"/>
      </w:pPr>
      <w:r>
        <w:t>JOYCE MACLEOD  (J5x32)  5C set</w:t>
      </w:r>
      <w:r>
        <w:tab/>
        <w:t>Damon &amp; Gaye Collin The Musicians' Wedding</w:t>
      </w:r>
    </w:p>
    <w:p w:rsidR="00B11EB3" w:rsidRDefault="00B11EB3" w:rsidP="00B11EB3">
      <w:pPr>
        <w:pStyle w:val="DanceBody"/>
      </w:pPr>
      <w:r>
        <w:t xml:space="preserve"> 1- 8</w:t>
      </w:r>
      <w:r>
        <w:tab/>
        <w:t xml:space="preserve">2s+3s+4s turn partners RH, remain in middle, Ladies facing down, Men facing up.  4L followed by 3L &amp; 2L dance down, cast up round 5M to end in order (4) (3) (2) on men's side </w:t>
      </w:r>
      <w:r>
        <w:rPr>
          <w:b/>
        </w:rPr>
        <w:t xml:space="preserve">while </w:t>
      </w:r>
      <w:r>
        <w:t>1M followed by 2M &amp; 3M dance up, cast round 1L to end in order (4) (3) (2) on ladies' side</w:t>
      </w:r>
    </w:p>
    <w:p w:rsidR="00B11EB3" w:rsidRDefault="00B11EB3" w:rsidP="00B11EB3">
      <w:pPr>
        <w:pStyle w:val="DanceBody"/>
      </w:pPr>
      <w:r>
        <w:t xml:space="preserve"> 9-16</w:t>
      </w:r>
      <w:r>
        <w:tab/>
        <w:t>3s dance diag R&amp;L with 4s+2s (3M up, 3L down).  3s finish facing out on opp sides</w:t>
      </w:r>
    </w:p>
    <w:p w:rsidR="00B11EB3" w:rsidRDefault="00B11EB3" w:rsidP="00B11EB3">
      <w:pPr>
        <w:pStyle w:val="DanceBody"/>
      </w:pPr>
      <w:r>
        <w:t>17-24</w:t>
      </w:r>
      <w:r>
        <w:tab/>
        <w:t xml:space="preserve">3s dance to Left to dance reel of 3 on sides (3L+4M+5M, 3M+2L+1L).  Bars 23-24 3s cross LH to own sides </w:t>
      </w:r>
      <w:r>
        <w:rPr>
          <w:b/>
        </w:rPr>
        <w:t>while</w:t>
      </w:r>
      <w:r>
        <w:t xml:space="preserve"> supporting dancers complete the  reel.  1L finishes facing out.</w:t>
      </w:r>
    </w:p>
    <w:p w:rsidR="00B11EB3" w:rsidRDefault="00B11EB3" w:rsidP="00B11EB3">
      <w:pPr>
        <w:pStyle w:val="DanceBody"/>
        <w:keepNext w:val="0"/>
      </w:pPr>
      <w:r>
        <w:t>25-32</w:t>
      </w:r>
      <w:r>
        <w:tab/>
        <w:t xml:space="preserve">1L casts 2 places </w:t>
      </w:r>
      <w:r>
        <w:rPr>
          <w:b/>
        </w:rPr>
        <w:t>while</w:t>
      </w:r>
      <w:r>
        <w:t xml:space="preserve"> 1M dances down middle 2 places (2s+3s step up 27-28).  1M casts down behind 4M+5M </w:t>
      </w:r>
      <w:r>
        <w:rPr>
          <w:b/>
        </w:rPr>
        <w:t>while</w:t>
      </w:r>
      <w:r>
        <w:t xml:space="preserve"> 1L dances down middle. 1s end in 5th place (4s+5s step up 29-30).  All set</w:t>
      </w:r>
    </w:p>
    <w:p w:rsidR="00B11EB3" w:rsidRDefault="00B11EB3" w:rsidP="00B11EB3"/>
    <w:p w:rsidR="00B11EB3" w:rsidRDefault="00B11EB3" w:rsidP="00B11EB3">
      <w:pPr>
        <w:pStyle w:val="Minicrib"/>
      </w:pPr>
      <w:r>
        <w:t>THE JOYMOBILE  (J8x32)  3C (4C set)</w:t>
      </w:r>
      <w:r>
        <w:tab/>
        <w:t>M Masterton  W Lothian 70th Bk</w:t>
      </w:r>
    </w:p>
    <w:p w:rsidR="00B11EB3" w:rsidRDefault="00B11EB3" w:rsidP="00B11EB3">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rPr>
        <w:t xml:space="preserve"> while </w:t>
      </w:r>
      <w:r>
        <w:t>1s+3s dance up to top &amp; 1s cast to face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B11EB3" w:rsidRDefault="00B11EB3" w:rsidP="00B11EB3">
      <w:pPr>
        <w:pStyle w:val="DanceBody"/>
      </w:pPr>
      <w:r>
        <w:t>17-24</w:t>
      </w:r>
      <w:r>
        <w:tab/>
        <w:t>3s+1s+2s chase clockwise 1/2 way &amp; 1s dance 1/2 reels of 3 across (1M with 2s at top &amp; 1L with 3s)</w:t>
      </w:r>
    </w:p>
    <w:p w:rsidR="00B11EB3" w:rsidRDefault="00B11EB3" w:rsidP="00B11EB3">
      <w:pPr>
        <w:pStyle w:val="DanceBody"/>
        <w:keepNext w:val="0"/>
      </w:pPr>
      <w:r>
        <w:t>25-32</w:t>
      </w:r>
      <w:r>
        <w:tab/>
        <w:t>1s dance reels of 3 on sides (LSh to 1</w:t>
      </w:r>
      <w:r w:rsidRPr="00972EEB">
        <w:t>st</w:t>
      </w:r>
      <w:r>
        <w:t xml:space="preserve"> corner) &amp; cross RH</w:t>
      </w:r>
    </w:p>
    <w:p w:rsidR="00B11EB3" w:rsidRDefault="00B11EB3" w:rsidP="00B11EB3"/>
    <w:p w:rsidR="00B11EB3" w:rsidRDefault="00B11EB3" w:rsidP="00B11EB3">
      <w:pPr>
        <w:pStyle w:val="Minicrib"/>
      </w:pPr>
      <w:r>
        <w:t>JP AND SUNNY'S JIG  (J4x32)  4C Set</w:t>
      </w:r>
      <w:r>
        <w:tab/>
        <w:t>Holly Boyd  Oh, How We've Danced!</w:t>
      </w:r>
    </w:p>
    <w:p w:rsidR="00B11EB3" w:rsidRDefault="00B11EB3" w:rsidP="00B11EB3">
      <w:pPr>
        <w:pStyle w:val="DanceBody"/>
      </w:pPr>
      <w:r>
        <w:t xml:space="preserve"> 1- 8</w:t>
      </w:r>
      <w:r>
        <w:tab/>
        <w:t xml:space="preserve">1s+2s </w:t>
      </w:r>
      <w:r>
        <w:rPr>
          <w:b/>
        </w:rPr>
        <w:t>also</w:t>
      </w:r>
      <w:r>
        <w:t xml:space="preserve"> 3s+4s set, 1s+2s </w:t>
      </w:r>
      <w:r>
        <w:rPr>
          <w:b/>
        </w:rPr>
        <w:t>also</w:t>
      </w:r>
      <w:r>
        <w:t xml:space="preserve"> 3s+4s chase clockwise 1 place, change places RH with partner on side &amp; chase 1 place clockwise.  2 1 4 3</w:t>
      </w:r>
    </w:p>
    <w:p w:rsidR="00B11EB3" w:rsidRDefault="00B11EB3" w:rsidP="00B11EB3">
      <w:pPr>
        <w:pStyle w:val="DanceBody"/>
      </w:pPr>
      <w:r>
        <w:t xml:space="preserve"> 9-16</w:t>
      </w:r>
      <w:r>
        <w:tab/>
        <w:t>All dance RSh reels of 4 on sides.  Bar 16: 1s+4s pass RSh, 1s end in 2nd place facing in/up, 4s loop into 3rd place facing up</w:t>
      </w:r>
    </w:p>
    <w:p w:rsidR="00B11EB3" w:rsidRPr="00B55264" w:rsidRDefault="00B11EB3" w:rsidP="00B11EB3">
      <w:pPr>
        <w:pStyle w:val="DanceBody"/>
      </w:pPr>
      <w:r>
        <w:t>17-22</w:t>
      </w:r>
      <w:r>
        <w:tab/>
        <w:t>1s followed by 4s dance 1/2 Fig 8 round 2s:  1s cross up as 4s dance up 1 place, 1s cast round 2s to 3rd place as 4s cross up &amp; cast to 2nd place</w:t>
      </w:r>
    </w:p>
    <w:p w:rsidR="00B11EB3" w:rsidRDefault="00B11EB3" w:rsidP="00B11EB3">
      <w:pPr>
        <w:pStyle w:val="DanceBody"/>
      </w:pPr>
      <w:r>
        <w:t>23-24</w:t>
      </w:r>
      <w:r>
        <w:tab/>
        <w:t>4s &amp; 1s cross passing partner LSh back to own side.  2 1 4 3</w:t>
      </w:r>
    </w:p>
    <w:p w:rsidR="00B11EB3" w:rsidRDefault="00B11EB3" w:rsidP="00B11EB3">
      <w:pPr>
        <w:pStyle w:val="DanceBody"/>
        <w:keepNext w:val="0"/>
      </w:pPr>
      <w:r>
        <w:t>25-32</w:t>
      </w:r>
      <w:r>
        <w:tab/>
        <w:t>All chase anticlockwise 1/2 round, pull back RSh, join hands &amp; circle to left to end 2 4 1 3</w:t>
      </w:r>
    </w:p>
    <w:p w:rsidR="00B11EB3" w:rsidRDefault="00B11EB3" w:rsidP="00B11EB3"/>
    <w:p w:rsidR="00B11EB3" w:rsidRDefault="00B11EB3" w:rsidP="00B11EB3">
      <w:pPr>
        <w:pStyle w:val="Minicrib"/>
      </w:pPr>
      <w:r>
        <w:t>THE JUBILEE CHALLENGE  (J8x32)  3C (4C set)</w:t>
      </w:r>
      <w:r>
        <w:tab/>
        <w:t>Malcolm Brown  Many Happy Hours: Pretoria 35th</w:t>
      </w:r>
    </w:p>
    <w:p w:rsidR="00B11EB3" w:rsidRDefault="00B11EB3" w:rsidP="00B11EB3">
      <w:pPr>
        <w:pStyle w:val="DanceBody"/>
      </w:pPr>
      <w:r w:rsidRPr="00CE2069">
        <w:t xml:space="preserve"> 1- 8</w:t>
      </w:r>
      <w:r w:rsidRPr="00CE2069">
        <w:tab/>
        <w:t>1s set, cast (2s step up); 1s turn 1.1/2 LH</w:t>
      </w:r>
    </w:p>
    <w:p w:rsidR="00B11EB3" w:rsidRPr="00CE2069" w:rsidRDefault="00B11EB3" w:rsidP="00B11EB3">
      <w:pPr>
        <w:pStyle w:val="DanceBody"/>
      </w:pPr>
      <w:r w:rsidRPr="00CE2069">
        <w:t xml:space="preserve"> 9-16</w:t>
      </w:r>
      <w:r w:rsidRPr="00CE2069">
        <w:tab/>
        <w:t>1M+2s at top &amp; 1L+3s (at bottom) dance RH across, 1s in centre face own side &amp; join LH; 1s set &amp; dance out to 2nd place own side facing out</w:t>
      </w:r>
    </w:p>
    <w:p w:rsidR="00B11EB3" w:rsidRPr="00CE2069" w:rsidRDefault="00B11EB3" w:rsidP="00B11EB3">
      <w:pPr>
        <w:pStyle w:val="DanceBody"/>
      </w:pPr>
      <w:r w:rsidRPr="00CE2069">
        <w:t>17-24</w:t>
      </w:r>
      <w:r w:rsidRPr="00CE2069">
        <w:tab/>
        <w:t>Reels of 3 on sides, 1s pass 4th corner LSh to start, at end 1s, 3M &amp; 2L pull back RSh to flow into …</w:t>
      </w:r>
    </w:p>
    <w:p w:rsidR="00B11EB3" w:rsidRPr="00CE2069" w:rsidRDefault="00B11EB3" w:rsidP="00B11EB3">
      <w:pPr>
        <w:pStyle w:val="DanceBody"/>
      </w:pPr>
      <w:r w:rsidRPr="00CE2069">
        <w:t>25-32</w:t>
      </w:r>
      <w:r w:rsidRPr="00CE2069">
        <w:tab/>
        <w:t>2s+1s+3s circle 6H round &amp; back.  2 1 3</w:t>
      </w:r>
    </w:p>
    <w:p w:rsidR="00B11EB3" w:rsidRPr="00CE2069" w:rsidRDefault="00B11EB3" w:rsidP="00B11EB3">
      <w:pPr>
        <w:pStyle w:val="DanceBody"/>
        <w:keepNext w:val="0"/>
      </w:pPr>
      <w:r w:rsidRPr="00CE2069">
        <w:t>Note:  End of reel (bars 23-24) is "challenging" – if too difficult dancers should end reel as normal</w:t>
      </w:r>
    </w:p>
    <w:p w:rsidR="00B11EB3" w:rsidRDefault="00B11EB3" w:rsidP="00B11EB3"/>
    <w:p w:rsidR="00B11EB3" w:rsidRDefault="00B11EB3" w:rsidP="00B11EB3">
      <w:pPr>
        <w:pStyle w:val="Minicrib"/>
      </w:pPr>
      <w:r>
        <w:t>THE JUBILEE GREETING  (S8x32)  3C (4C set)</w:t>
      </w:r>
      <w:r>
        <w:tab/>
        <w:t>John Drewry  Bankhead Bk 5</w:t>
      </w:r>
    </w:p>
    <w:p w:rsidR="00B11EB3" w:rsidRPr="003157E3" w:rsidRDefault="00B11EB3" w:rsidP="00B11EB3">
      <w:pPr>
        <w:pStyle w:val="DanceBody"/>
      </w:pPr>
      <w:r w:rsidRPr="003157E3">
        <w:t xml:space="preserve"> 1- 8</w:t>
      </w:r>
      <w:r w:rsidRPr="003157E3">
        <w:tab/>
        <w:t>1s 1/2 turn 2H, set to each other in centre, cross RH &amp; cast 1 place to face 1st corners</w:t>
      </w:r>
    </w:p>
    <w:p w:rsidR="00B11EB3" w:rsidRPr="003157E3" w:rsidRDefault="00B11EB3" w:rsidP="00B11EB3">
      <w:pPr>
        <w:pStyle w:val="DanceBody"/>
      </w:pPr>
      <w:r w:rsidRPr="003157E3">
        <w:t xml:space="preserve"> 9-12</w:t>
      </w:r>
      <w:r w:rsidRPr="003157E3">
        <w:tab/>
        <w:t>1s 3/4 turn 1st corners 2H to face in diagonally (with corners on right of 1s) &amp; 1s with corners set;</w:t>
      </w:r>
    </w:p>
    <w:p w:rsidR="00B11EB3" w:rsidRPr="003157E3" w:rsidRDefault="00B11EB3" w:rsidP="00B11EB3">
      <w:pPr>
        <w:pStyle w:val="DanceBody"/>
      </w:pPr>
      <w:r w:rsidRPr="003157E3">
        <w:t>13-16</w:t>
      </w:r>
      <w:r w:rsidRPr="003157E3">
        <w:tab/>
        <w:t>1s+corners drop hands, advance passing opposite person LSh, pull back LSh &amp; dance LH across in centre. Corners dance back to place &amp; 1s face 2nd corners</w:t>
      </w:r>
    </w:p>
    <w:p w:rsidR="00B11EB3" w:rsidRPr="003157E3" w:rsidRDefault="00B11EB3" w:rsidP="00B11EB3">
      <w:pPr>
        <w:pStyle w:val="DanceBody"/>
      </w:pPr>
      <w:r w:rsidRPr="003157E3">
        <w:t>17-24</w:t>
      </w:r>
      <w:r w:rsidRPr="003157E3">
        <w:tab/>
        <w:t>Repeat with 2nd corners ending facing 3rd corners</w:t>
      </w:r>
    </w:p>
    <w:p w:rsidR="00B11EB3" w:rsidRPr="003157E3" w:rsidRDefault="00B11EB3" w:rsidP="00B11EB3">
      <w:pPr>
        <w:pStyle w:val="DanceBody"/>
        <w:keepNext w:val="0"/>
      </w:pPr>
      <w:r w:rsidRPr="003157E3">
        <w:t>25-32</w:t>
      </w:r>
      <w:r w:rsidRPr="003157E3">
        <w:tab/>
        <w:t>1s dance reels of 3 across giving RSh to 3rd corners &amp; end in 2nd places</w:t>
      </w:r>
    </w:p>
    <w:p w:rsidR="00B11EB3" w:rsidRDefault="00B11EB3" w:rsidP="00B11EB3"/>
    <w:p w:rsidR="00B11EB3" w:rsidRDefault="00B11EB3" w:rsidP="00B11EB3">
      <w:pPr>
        <w:pStyle w:val="Minicrib"/>
      </w:pPr>
      <w:r>
        <w:t>THE JUBILEE JIG  (J8x32)  3C (4C set)</w:t>
      </w:r>
      <w:r>
        <w:tab/>
        <w:t>RSCDS Leaflet Dances 11</w:t>
      </w:r>
    </w:p>
    <w:p w:rsidR="00B11EB3" w:rsidRPr="00827421" w:rsidRDefault="00B11EB3" w:rsidP="00B11EB3">
      <w:pPr>
        <w:pStyle w:val="DanceBody"/>
      </w:pPr>
      <w:r w:rsidRPr="00827421">
        <w:t xml:space="preserve"> 1- 8</w:t>
      </w:r>
      <w:r w:rsidRPr="00827421">
        <w:tab/>
        <w:t>1M casts to 2nd place (2M step up), sets to 3L, turns RH &amp; dances back to 2nd place on own side</w:t>
      </w:r>
    </w:p>
    <w:p w:rsidR="00B11EB3" w:rsidRPr="00827421" w:rsidRDefault="00B11EB3" w:rsidP="00B11EB3">
      <w:pPr>
        <w:pStyle w:val="DanceBody"/>
      </w:pPr>
      <w:r w:rsidRPr="00827421">
        <w:t xml:space="preserve"> 9-16</w:t>
      </w:r>
      <w:r w:rsidRPr="00827421">
        <w:tab/>
        <w:t>1L casts to 2nd place (2L step up), sets to 3M, turns LH &amp; dances back to 2nd place</w:t>
      </w:r>
    </w:p>
    <w:p w:rsidR="00B11EB3" w:rsidRPr="00827421" w:rsidRDefault="00B11EB3" w:rsidP="00B11EB3">
      <w:pPr>
        <w:pStyle w:val="DanceBody"/>
      </w:pPr>
      <w:r w:rsidRPr="00827421">
        <w:t>17-24</w:t>
      </w:r>
      <w:r w:rsidRPr="00827421">
        <w:tab/>
        <w:t>1L with 2s &amp; 1M with 3s dance RH across, 1s end in centre LH joined, 1s set in centre &amp; dance out to 2nd place on opposite sides</w:t>
      </w:r>
    </w:p>
    <w:p w:rsidR="00B11EB3" w:rsidRPr="00827421" w:rsidRDefault="00B11EB3" w:rsidP="00B11EB3">
      <w:pPr>
        <w:pStyle w:val="DanceBody"/>
        <w:keepNext w:val="0"/>
      </w:pPr>
      <w:r w:rsidRPr="00827421">
        <w:t>25-32</w:t>
      </w:r>
      <w:r w:rsidRPr="00827421">
        <w:tab/>
        <w:t>1M with 2s &amp; 1L with 3s dance RH across, 1s end in centre LH joined, 1s set in centre &amp; dance out to 2nd place on own sides</w:t>
      </w:r>
    </w:p>
    <w:p w:rsidR="00B11EB3" w:rsidRDefault="00B11EB3" w:rsidP="00B11EB3"/>
    <w:p w:rsidR="00B11EB3" w:rsidRDefault="00B11EB3" w:rsidP="00B11EB3">
      <w:pPr>
        <w:pStyle w:val="Minicrib"/>
      </w:pPr>
      <w:r>
        <w:t>THE JUBILEE LINE  (R8x48)  3C (4C set)</w:t>
      </w:r>
      <w:r>
        <w:tab/>
        <w:t>John Drewry  The Reel #150</w:t>
      </w:r>
    </w:p>
    <w:p w:rsidR="00B11EB3" w:rsidRDefault="00B11EB3" w:rsidP="00B11EB3">
      <w:pPr>
        <w:pStyle w:val="DanceBody"/>
      </w:pPr>
      <w:r>
        <w:t xml:space="preserve"> 1- 8</w:t>
      </w:r>
      <w:r>
        <w:tab/>
        <w:t>1s dance reflection reels on own sides (in &amp; down to start)</w:t>
      </w:r>
    </w:p>
    <w:p w:rsidR="00B11EB3" w:rsidRDefault="00B11EB3" w:rsidP="00B11EB3">
      <w:pPr>
        <w:pStyle w:val="DanceBody"/>
      </w:pPr>
      <w:r>
        <w:t xml:space="preserve"> 9-16</w:t>
      </w:r>
      <w:r>
        <w:tab/>
        <w:t>1s cross down to 2</w:t>
      </w:r>
      <w:r w:rsidRPr="00972EEB">
        <w:t>nd</w:t>
      </w:r>
      <w:r>
        <w:t xml:space="preserve"> place opposite sides</w:t>
      </w:r>
      <w:r w:rsidRPr="00BA6B4D">
        <w:rPr>
          <w:b/>
        </w:rPr>
        <w:t xml:space="preserve"> </w:t>
      </w:r>
      <w:r>
        <w:rPr>
          <w:b/>
        </w:rPr>
        <w:t xml:space="preserve">as </w:t>
      </w:r>
      <w:r>
        <w:t>2s dance out &amp; up to 1</w:t>
      </w:r>
      <w:r w:rsidRPr="00972EEB">
        <w:t>st</w:t>
      </w:r>
      <w:r>
        <w:t xml:space="preserve"> pl, 1s turn 2</w:t>
      </w:r>
      <w:r w:rsidRPr="00972EEB">
        <w:t>nd</w:t>
      </w:r>
      <w:r>
        <w:t xml:space="preserve"> corners LH &amp; 1/2 turn partner RH to face 3L (L on Ms left)</w:t>
      </w:r>
    </w:p>
    <w:p w:rsidR="00B11EB3" w:rsidRDefault="00B11EB3" w:rsidP="00B11EB3">
      <w:pPr>
        <w:pStyle w:val="DanceBody"/>
      </w:pPr>
      <w:r>
        <w:t>17-24</w:t>
      </w:r>
      <w:r>
        <w:tab/>
        <w:t>1s dance RH across with 3L &amp; LH across with 2M with 1s ending in BtoB in middle facing 4</w:t>
      </w:r>
      <w:r w:rsidRPr="00972EEB">
        <w:t>th</w:t>
      </w:r>
      <w:r>
        <w:t xml:space="preserve"> corner</w:t>
      </w:r>
    </w:p>
    <w:p w:rsidR="00B11EB3" w:rsidRDefault="00B11EB3" w:rsidP="00B11EB3">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B11EB3" w:rsidRDefault="00B11EB3" w:rsidP="00B11EB3">
      <w:pPr>
        <w:pStyle w:val="DanceBody"/>
      </w:pPr>
      <w:r>
        <w:t>33-40</w:t>
      </w:r>
      <w:r>
        <w:tab/>
        <w:t>1s dance RH across with 2L &amp; LH across with 3M (1L place) with 1s ending in BtoB in middle facing 3</w:t>
      </w:r>
      <w:r w:rsidRPr="00972EEB">
        <w:t>rd</w:t>
      </w:r>
      <w:r>
        <w:t xml:space="preserve"> corners (pstn)</w:t>
      </w:r>
    </w:p>
    <w:p w:rsidR="00B11EB3" w:rsidRDefault="00B11EB3" w:rsidP="00B11EB3">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B11EB3" w:rsidRDefault="00B11EB3" w:rsidP="00B11EB3"/>
    <w:p w:rsidR="00B11EB3" w:rsidRDefault="00B11EB3" w:rsidP="00B11EB3">
      <w:pPr>
        <w:pStyle w:val="Minicrib"/>
        <w:rPr>
          <w:lang w:val="de-DE"/>
        </w:rPr>
      </w:pPr>
      <w:r>
        <w:rPr>
          <w:lang w:val="de-DE"/>
        </w:rPr>
        <w:t>JUBILEE QUADRILLE  (R88)  Sq.Set</w:t>
      </w:r>
      <w:r>
        <w:rPr>
          <w:lang w:val="de-DE"/>
        </w:rPr>
        <w:tab/>
        <w:t>A MacPherson</w:t>
      </w:r>
    </w:p>
    <w:p w:rsidR="00B11EB3" w:rsidRPr="000727AD" w:rsidRDefault="00B11EB3" w:rsidP="00B11EB3">
      <w:pPr>
        <w:pStyle w:val="DanceBody"/>
      </w:pPr>
      <w:r w:rsidRPr="000727AD">
        <w:t xml:space="preserve"> 1-16</w:t>
      </w:r>
      <w:r w:rsidRPr="000727AD">
        <w:tab/>
        <w:t>1M &amp; 3M petronella turn into centre to face partners, set, dance reel of 4 up &amp; down set &amp; turn partners RH back to places</w:t>
      </w:r>
    </w:p>
    <w:p w:rsidR="00B11EB3" w:rsidRPr="000727AD" w:rsidRDefault="00B11EB3" w:rsidP="00B11EB3">
      <w:pPr>
        <w:pStyle w:val="DanceBody"/>
      </w:pPr>
      <w:r w:rsidRPr="000727AD">
        <w:t>17-32</w:t>
      </w:r>
      <w:r w:rsidRPr="000727AD">
        <w:tab/>
        <w:t>2M &amp; 4M petronella turn into centre to face partners, set, dance reel of 4 across set &amp; turn partners RH back to places</w:t>
      </w:r>
    </w:p>
    <w:p w:rsidR="00B11EB3" w:rsidRPr="000727AD" w:rsidRDefault="00B11EB3" w:rsidP="00B11EB3">
      <w:pPr>
        <w:pStyle w:val="DanceBody"/>
      </w:pPr>
      <w:r w:rsidRPr="000727AD">
        <w:t>33-40</w:t>
      </w:r>
      <w:r w:rsidRPr="000727AD">
        <w:tab/>
        <w:t>1L+4M also 3L+2M set adv towards each other &amp; lead into centre, lead opp person out &amp; dance round partner into diag lines (1s+4s facing 2s+3s)</w:t>
      </w:r>
    </w:p>
    <w:p w:rsidR="00B11EB3" w:rsidRPr="000727AD" w:rsidRDefault="00B11EB3" w:rsidP="00B11EB3">
      <w:pPr>
        <w:pStyle w:val="DanceBody"/>
      </w:pPr>
      <w:r w:rsidRPr="000727AD">
        <w:t>41-48</w:t>
      </w:r>
      <w:r w:rsidRPr="000727AD">
        <w:tab/>
        <w:t>1s+4s</w:t>
      </w:r>
      <w:r w:rsidRPr="000727AD">
        <w:rPr>
          <w:b/>
        </w:rPr>
        <w:t xml:space="preserve"> also </w:t>
      </w:r>
      <w:r w:rsidRPr="000727AD">
        <w:t>3s+2s in diagonal line Adv+Ret, all turn partners LH back to places</w:t>
      </w:r>
    </w:p>
    <w:p w:rsidR="00B11EB3" w:rsidRPr="000727AD" w:rsidRDefault="00B11EB3" w:rsidP="00B11EB3">
      <w:pPr>
        <w:pStyle w:val="DanceBody"/>
      </w:pPr>
      <w:r w:rsidRPr="000727AD">
        <w:t>49-56</w:t>
      </w:r>
      <w:r w:rsidRPr="000727AD">
        <w:tab/>
        <w:t>Repeat bars 33-40 with 2L+1M &amp; 4L+3M advancing</w:t>
      </w:r>
    </w:p>
    <w:p w:rsidR="00B11EB3" w:rsidRPr="000727AD" w:rsidRDefault="00B11EB3" w:rsidP="00B11EB3">
      <w:pPr>
        <w:pStyle w:val="DanceBody"/>
      </w:pPr>
      <w:r w:rsidRPr="000727AD">
        <w:t>57-64</w:t>
      </w:r>
      <w:r w:rsidRPr="000727AD">
        <w:tab/>
        <w:t>Repeat bars 41-48 on other diagonal with 1s+2s</w:t>
      </w:r>
      <w:r w:rsidRPr="000727AD">
        <w:rPr>
          <w:b/>
        </w:rPr>
        <w:t xml:space="preserve"> also </w:t>
      </w:r>
      <w:r w:rsidRPr="000727AD">
        <w:t>4s+3s advancing &amp; turning partner LH back to places</w:t>
      </w:r>
    </w:p>
    <w:p w:rsidR="00B11EB3" w:rsidRPr="000727AD" w:rsidRDefault="00B11EB3" w:rsidP="00B11EB3">
      <w:pPr>
        <w:pStyle w:val="DanceBody"/>
      </w:pPr>
      <w:r w:rsidRPr="000727AD">
        <w:t>65-80</w:t>
      </w:r>
      <w:r w:rsidRPr="000727AD">
        <w:tab/>
        <w:t xml:space="preserve">Ladies dance RH across </w:t>
      </w:r>
      <w:r>
        <w:t xml:space="preserve">1/2 </w:t>
      </w:r>
      <w:r w:rsidRPr="000727AD">
        <w:t>way</w:t>
      </w:r>
      <w:r w:rsidRPr="000727AD">
        <w:rPr>
          <w:b/>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B11EB3" w:rsidRPr="000727AD" w:rsidRDefault="00B11EB3" w:rsidP="00B11EB3">
      <w:pPr>
        <w:pStyle w:val="DanceBody"/>
        <w:keepNext w:val="0"/>
      </w:pPr>
      <w:r w:rsidRPr="000727AD">
        <w:t>81-88</w:t>
      </w:r>
      <w:r w:rsidRPr="000727AD">
        <w:tab/>
        <w:t>All circle 8H round &amp; back</w:t>
      </w:r>
    </w:p>
    <w:p w:rsidR="00B11EB3" w:rsidRDefault="00B11EB3" w:rsidP="00B11EB3"/>
    <w:p w:rsidR="00B11EB3" w:rsidRDefault="00B11EB3" w:rsidP="00B11EB3">
      <w:pPr>
        <w:pStyle w:val="Minicrib"/>
      </w:pPr>
      <w:r>
        <w:t>THE JUBILEE REEL  (R4x32)  4C set</w:t>
      </w:r>
      <w:r>
        <w:tab/>
        <w:t>Roy Gillespie-Smith  SCD Archives</w:t>
      </w:r>
    </w:p>
    <w:p w:rsidR="00B11EB3" w:rsidRDefault="00B11EB3" w:rsidP="00B11EB3">
      <w:pPr>
        <w:pStyle w:val="DanceBody"/>
      </w:pPr>
      <w:r>
        <w:t xml:space="preserve"> 1- 8</w:t>
      </w:r>
      <w:r>
        <w:tab/>
        <w:t>1L+2M</w:t>
      </w:r>
      <w:r w:rsidRPr="007F0D5A">
        <w:rPr>
          <w:b/>
        </w:rPr>
        <w:t xml:space="preserve"> also </w:t>
      </w:r>
      <w:r>
        <w:t>4L+3M change places RH &amp; set</w:t>
      </w:r>
      <w:r w:rsidRPr="00BA6B4D">
        <w:rPr>
          <w:b/>
        </w:rPr>
        <w:t xml:space="preserve"> while </w:t>
      </w:r>
      <w:r>
        <w:t>2L+1M</w:t>
      </w:r>
      <w:r w:rsidRPr="007F0D5A">
        <w:rPr>
          <w:b/>
        </w:rPr>
        <w:t xml:space="preserve"> also </w:t>
      </w:r>
      <w:r>
        <w:t>3L+4M set &amp; change places RH, 2s+1s</w:t>
      </w:r>
      <w:r w:rsidRPr="007F0D5A">
        <w:rPr>
          <w:b/>
        </w:rPr>
        <w:t xml:space="preserve"> also </w:t>
      </w:r>
      <w:r>
        <w:t>4s+3s dance RH across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All set advancing, turn partner 2H to own sides &amp; 1s+4s+3s dance 1/2 reel of 3 on sides (1s in &amp; down to start)</w:t>
      </w:r>
    </w:p>
    <w:p w:rsidR="00B11EB3" w:rsidRDefault="00B11EB3" w:rsidP="00B11EB3">
      <w:pPr>
        <w:pStyle w:val="DanceBody"/>
        <w:keepNext w:val="0"/>
      </w:pPr>
      <w:r>
        <w:t>25-32</w:t>
      </w:r>
      <w:r>
        <w:tab/>
        <w:t>2s+3s</w:t>
      </w:r>
      <w:r w:rsidRPr="007F0D5A">
        <w:rPr>
          <w:b/>
        </w:rPr>
        <w:t xml:space="preserve"> also </w:t>
      </w:r>
      <w:r>
        <w:t>4s+1s circle 4H round &amp; back</w:t>
      </w:r>
    </w:p>
    <w:p w:rsidR="00B11EB3" w:rsidRDefault="00B11EB3" w:rsidP="00B11EB3"/>
    <w:p w:rsidR="00B11EB3" w:rsidRDefault="00B11EB3" w:rsidP="00B11EB3">
      <w:pPr>
        <w:pStyle w:val="Minicrib"/>
      </w:pPr>
      <w:r>
        <w:t>THE JUBILEE REEL  (R8x32)  3C (4C set)</w:t>
      </w:r>
      <w:r>
        <w:tab/>
        <w:t>Nicola Howarth  Cambridge Diamond Jubilee</w:t>
      </w:r>
    </w:p>
    <w:p w:rsidR="00B11EB3" w:rsidRDefault="00B11EB3" w:rsidP="00B11EB3">
      <w:pPr>
        <w:pStyle w:val="DanceBody"/>
      </w:pPr>
      <w:r>
        <w:t xml:space="preserve"> 1- 8</w:t>
      </w:r>
      <w:r>
        <w:tab/>
        <w:t>1s set, cross down below 2s, cast down round 3s &amp; dance up to 2</w:t>
      </w:r>
      <w:r w:rsidRPr="00972EEB">
        <w:t>nd</w:t>
      </w:r>
      <w:r>
        <w:t xml:space="preserve"> places</w:t>
      </w:r>
    </w:p>
    <w:p w:rsidR="00B11EB3" w:rsidRDefault="00B11EB3" w:rsidP="00B11EB3">
      <w:pPr>
        <w:pStyle w:val="DanceBody"/>
      </w:pPr>
      <w:r>
        <w:t xml:space="preserve"> 9-16</w:t>
      </w:r>
      <w:r>
        <w:tab/>
        <w:t>1s dance reels of 3 on sides with each top couple crossing down to end (2) 1 (3)</w:t>
      </w:r>
    </w:p>
    <w:p w:rsidR="00B11EB3" w:rsidRDefault="00B11EB3" w:rsidP="00B11EB3">
      <w:pPr>
        <w:pStyle w:val="DanceBody"/>
      </w:pPr>
      <w:r>
        <w:t>17-24</w:t>
      </w:r>
      <w:r>
        <w:tab/>
        <w:t>2s+1s dance 1/2 double Fig of 8 (1s cast up to start), 1s+3s dance 1/2 double Fig of 8 (1s casting)</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JUDGE'S JIG  (J8x32)  3C (4C set)</w:t>
      </w:r>
      <w:r>
        <w:tab/>
      </w:r>
    </w:p>
    <w:p w:rsidR="00B11EB3" w:rsidRDefault="00B11EB3" w:rsidP="00B11EB3">
      <w:pPr>
        <w:pStyle w:val="DanceBody"/>
      </w:pPr>
      <w:r>
        <w:t xml:space="preserve"> 1- 8</w:t>
      </w:r>
      <w:r>
        <w:tab/>
        <w:t>1s+2s dance R&amp;L (starting RH on sides)</w:t>
      </w:r>
    </w:p>
    <w:p w:rsidR="00B11EB3" w:rsidRDefault="00B11EB3" w:rsidP="00B11EB3">
      <w:pPr>
        <w:pStyle w:val="DanceBody"/>
      </w:pPr>
      <w:r>
        <w:t xml:space="preserve"> 9-16</w:t>
      </w:r>
      <w:r>
        <w:tab/>
        <w:t>1s+3s dance double Fig of 8 round 2s (1s cast to start)</w:t>
      </w:r>
    </w:p>
    <w:p w:rsidR="00B11EB3" w:rsidRDefault="00B11EB3" w:rsidP="00B11EB3">
      <w:pPr>
        <w:pStyle w:val="DanceBody"/>
      </w:pPr>
      <w:r>
        <w:t>17-24</w:t>
      </w:r>
      <w:r>
        <w:tab/>
        <w:t>1s+2s turn 1.1/2 times on sides (out round 2s to start), 1s dance 1/2 Fig of 8 round 2s</w:t>
      </w:r>
    </w:p>
    <w:p w:rsidR="00B11EB3" w:rsidRDefault="00B11EB3" w:rsidP="00B11EB3">
      <w:pPr>
        <w:pStyle w:val="DanceBody"/>
        <w:keepNext w:val="0"/>
      </w:pPr>
      <w:r>
        <w:t>25-32</w:t>
      </w:r>
      <w:r>
        <w:tab/>
        <w:t>1s dance reels of 3 on opposite sides (1s in &amp; down to start) &amp; cross LH to 2</w:t>
      </w:r>
      <w:r w:rsidRPr="00972EEB">
        <w:t>nd</w:t>
      </w:r>
      <w:r>
        <w:t xml:space="preserve"> place</w:t>
      </w:r>
    </w:p>
    <w:p w:rsidR="00B11EB3" w:rsidRDefault="00B11EB3" w:rsidP="00B11EB3"/>
    <w:p w:rsidR="00B11EB3" w:rsidRDefault="00B11EB3" w:rsidP="00B11EB3">
      <w:pPr>
        <w:pStyle w:val="Minicrib"/>
      </w:pPr>
      <w:r>
        <w:t>JUDIE'S FAREWELL TO SPRING CREEK  (R8x32)  3C (4C set)</w:t>
      </w:r>
      <w:r>
        <w:tab/>
        <w:t>Marshall McLaughlin  Spring Creek Coll</w:t>
      </w:r>
    </w:p>
    <w:p w:rsidR="00B11EB3" w:rsidRPr="00C86B2D" w:rsidRDefault="00B11EB3" w:rsidP="00B11EB3">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B11EB3" w:rsidRPr="00C86B2D" w:rsidRDefault="00B11EB3" w:rsidP="00B11EB3">
      <w:pPr>
        <w:pStyle w:val="DanceBody"/>
      </w:pPr>
      <w:r w:rsidRPr="00C86B2D">
        <w:t xml:space="preserve"> 9-12</w:t>
      </w:r>
      <w:r w:rsidRPr="00C86B2D">
        <w:tab/>
        <w:t xml:space="preserve">2s+1s+3s set (as in Double Triangles), 1s PdB out &amp; turn about to face in </w:t>
      </w:r>
      <w:r w:rsidRPr="00C86B2D">
        <w:rPr>
          <w:b/>
        </w:rPr>
        <w:t>while</w:t>
      </w:r>
      <w:r w:rsidRPr="00C86B2D">
        <w:t xml:space="preserve"> 2s+3s PdB in &amp; turn about to face out</w:t>
      </w:r>
    </w:p>
    <w:p w:rsidR="00B11EB3" w:rsidRPr="00C86B2D" w:rsidRDefault="00B11EB3" w:rsidP="00B11EB3">
      <w:pPr>
        <w:pStyle w:val="DanceBody"/>
      </w:pPr>
      <w:r w:rsidRPr="00C86B2D">
        <w:t>13-16</w:t>
      </w:r>
      <w:r w:rsidRPr="00C86B2D">
        <w:tab/>
        <w:t xml:space="preserve">2s+1s+3s set (Inverted Double Triangle). 1s set rotating in place to face clockwise </w:t>
      </w:r>
      <w:r w:rsidRPr="00C86B2D">
        <w:rPr>
          <w:b/>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B11EB3" w:rsidRPr="00C86B2D" w:rsidRDefault="00B11EB3" w:rsidP="00B11EB3">
      <w:pPr>
        <w:pStyle w:val="DanceBody"/>
      </w:pPr>
      <w:r w:rsidRPr="00C86B2D">
        <w:t>17-24</w:t>
      </w:r>
      <w:r w:rsidRPr="00C86B2D">
        <w:tab/>
        <w:t>2s+1s+3s chase 1/2 way round to own sides &amp; turn partners RH into promenade hold facing up</w:t>
      </w:r>
    </w:p>
    <w:p w:rsidR="00B11EB3" w:rsidRPr="00C86B2D" w:rsidRDefault="00B11EB3" w:rsidP="00B11EB3">
      <w:pPr>
        <w:pStyle w:val="DanceBody"/>
        <w:keepNext w:val="0"/>
      </w:pPr>
      <w:r w:rsidRPr="00C86B2D">
        <w:t>25-32</w:t>
      </w:r>
      <w:r w:rsidRPr="00C86B2D">
        <w:tab/>
        <w:t>3s+1s+2s dance Allemande   2 1 3</w:t>
      </w:r>
    </w:p>
    <w:p w:rsidR="00B11EB3" w:rsidRDefault="00B11EB3" w:rsidP="00B11EB3"/>
    <w:p w:rsidR="00B11EB3" w:rsidRDefault="00B11EB3" w:rsidP="00B11EB3">
      <w:pPr>
        <w:pStyle w:val="Minicrib"/>
      </w:pPr>
      <w:r>
        <w:t>JUDITH'S WEDDING  (R3x48)  3C set</w:t>
      </w:r>
      <w:r>
        <w:tab/>
        <w:t>G Mackintosh &amp; J Chubb  Aurora 10th Anniv</w:t>
      </w:r>
    </w:p>
    <w:p w:rsidR="00B11EB3" w:rsidRPr="00B172F7" w:rsidRDefault="00B11EB3" w:rsidP="00B11EB3">
      <w:pPr>
        <w:pStyle w:val="DanceBody"/>
      </w:pPr>
      <w:r w:rsidRPr="00B172F7">
        <w:t xml:space="preserve"> 1 - 8</w:t>
      </w:r>
      <w:r w:rsidRPr="00B172F7">
        <w:tab/>
        <w:t>Mirror (reflection) reels of 3 on opp sides (1s cross down, then 2s &amp; 3s cross down from top place)</w:t>
      </w:r>
    </w:p>
    <w:p w:rsidR="00B11EB3" w:rsidRPr="00B172F7" w:rsidRDefault="00B11EB3" w:rsidP="00B11EB3">
      <w:pPr>
        <w:pStyle w:val="DanceBody"/>
      </w:pPr>
      <w:r w:rsidRPr="00B172F7">
        <w:t xml:space="preserve"> 9-16</w:t>
      </w:r>
      <w:r w:rsidRPr="00B172F7">
        <w:tab/>
        <w:t>1s set, cross down RH (2s step up), set &amp; turn LH 3/4</w:t>
      </w:r>
    </w:p>
    <w:p w:rsidR="00B11EB3" w:rsidRPr="00B172F7" w:rsidRDefault="00B11EB3" w:rsidP="00B11EB3">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rPr>
        <w:t>as</w:t>
      </w:r>
      <w:r w:rsidRPr="00B172F7">
        <w:t xml:space="preserve"> 1L+3L+3M dance similar up men</w:t>
      </w:r>
      <w:r>
        <w:t>'</w:t>
      </w:r>
      <w:r w:rsidRPr="00B172F7">
        <w:t>s side, across and down Ladies</w:t>
      </w:r>
      <w:r>
        <w:t>'</w:t>
      </w:r>
      <w:r w:rsidRPr="00B172F7">
        <w:t xml:space="preserve"> side  3 1 2</w:t>
      </w:r>
    </w:p>
    <w:p w:rsidR="00B11EB3" w:rsidRPr="00B172F7" w:rsidRDefault="00B11EB3" w:rsidP="00B11EB3">
      <w:pPr>
        <w:pStyle w:val="DanceBody"/>
      </w:pPr>
      <w:r w:rsidRPr="00B172F7">
        <w:t>25-32</w:t>
      </w:r>
      <w:r w:rsidRPr="00B172F7">
        <w:tab/>
        <w:t>All circle 6H round &amp; back</w:t>
      </w:r>
    </w:p>
    <w:p w:rsidR="00B11EB3" w:rsidRPr="00B172F7" w:rsidRDefault="00B11EB3" w:rsidP="00B11EB3">
      <w:pPr>
        <w:pStyle w:val="DanceBody"/>
      </w:pPr>
      <w:r w:rsidRPr="00B172F7">
        <w:t>33-40</w:t>
      </w:r>
      <w:r w:rsidRPr="00B172F7">
        <w:tab/>
        <w:t>1s+2s dance 1/2 R&amp;L, 2s+3s dance 1/2 R&amp;L  2 (3) (1)</w:t>
      </w:r>
    </w:p>
    <w:p w:rsidR="00B11EB3" w:rsidRPr="00B172F7" w:rsidRDefault="00B11EB3" w:rsidP="00B11EB3">
      <w:pPr>
        <w:pStyle w:val="DanceBody"/>
        <w:keepNext w:val="0"/>
      </w:pPr>
      <w:r w:rsidRPr="00B172F7">
        <w:t>41-48</w:t>
      </w:r>
      <w:r w:rsidRPr="00B172F7">
        <w:tab/>
        <w:t>1s followed by 3s lead down, Lady dances under partner</w:t>
      </w:r>
      <w:r>
        <w:t>'</w:t>
      </w:r>
      <w:r w:rsidRPr="00B172F7">
        <w:t>s arm &amp; 3s followed by 1s dance back up  2 3 1</w:t>
      </w:r>
    </w:p>
    <w:p w:rsidR="00B11EB3" w:rsidRDefault="00B11EB3" w:rsidP="00B11EB3"/>
    <w:p w:rsidR="00B11EB3" w:rsidRDefault="00B11EB3" w:rsidP="00B11EB3">
      <w:pPr>
        <w:pStyle w:val="Minicrib"/>
      </w:pPr>
      <w:r>
        <w:t>JULIA  (S4x48)  4C set</w:t>
      </w:r>
      <w:r>
        <w:tab/>
        <w:t>John Foster  St Ronan's SCD Club Innerleithen</w:t>
      </w:r>
    </w:p>
    <w:p w:rsidR="00B11EB3" w:rsidRPr="000D60D4" w:rsidRDefault="00B11EB3" w:rsidP="00B11EB3">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B11EB3" w:rsidRPr="000D60D4" w:rsidRDefault="00B11EB3" w:rsidP="00B11EB3">
      <w:pPr>
        <w:pStyle w:val="DanceBody"/>
      </w:pPr>
      <w:r w:rsidRPr="000D60D4">
        <w:t xml:space="preserve"> 9-16</w:t>
      </w:r>
      <w:r w:rsidRPr="000D60D4">
        <w:tab/>
        <w:t>All dance two interlocking diagonal reels of 4 giving LH briefly in centre.</w:t>
      </w:r>
    </w:p>
    <w:p w:rsidR="00B11EB3" w:rsidRPr="000D60D4" w:rsidRDefault="00B11EB3" w:rsidP="00B11EB3">
      <w:pPr>
        <w:pStyle w:val="DanceBody"/>
      </w:pPr>
      <w:r w:rsidRPr="000D60D4">
        <w:t>17-24</w:t>
      </w:r>
      <w:r w:rsidRPr="000D60D4">
        <w:tab/>
        <w:t>All Ladies (in middle) dance1/2 R&amp;L, top &amp; bottom couples dance1/2 R&amp;L.</w:t>
      </w:r>
    </w:p>
    <w:p w:rsidR="00B11EB3" w:rsidRDefault="00B11EB3" w:rsidP="00B11EB3">
      <w:pPr>
        <w:pStyle w:val="DanceBody"/>
      </w:pPr>
      <w:r w:rsidRPr="000D60D4">
        <w:t>25-32</w:t>
      </w:r>
      <w:r w:rsidRPr="000D60D4">
        <w:tab/>
        <w:t>All Men (in middle) dance1/2 LH across, all Men take promenade hold with partners &amp; dance anticlockwise round the set for 3 places</w:t>
      </w:r>
    </w:p>
    <w:p w:rsidR="00B11EB3" w:rsidRPr="000D60D4" w:rsidRDefault="00B11EB3" w:rsidP="00B11EB3">
      <w:pPr>
        <w:pStyle w:val="DanceBody"/>
      </w:pPr>
      <w:r w:rsidRPr="000D60D4">
        <w:t>33-40</w:t>
      </w:r>
      <w:r w:rsidRPr="000D60D4">
        <w:tab/>
        <w:t>The 2 dancers at end of Men's line set to 2 dancers in middle of Ladies' line &amp; all cast &amp; cross then set in pairs</w:t>
      </w:r>
    </w:p>
    <w:p w:rsidR="00B11EB3" w:rsidRDefault="00B11EB3" w:rsidP="00B11EB3">
      <w:pPr>
        <w:pStyle w:val="DanceBody"/>
      </w:pPr>
      <w:r w:rsidRPr="000D60D4">
        <w:t>41- 48</w:t>
      </w:r>
      <w:r w:rsidRPr="000D60D4">
        <w:tab/>
        <w:t xml:space="preserve">Top &amp; bottom 2 couples dance </w:t>
      </w:r>
      <w:r>
        <w:t>"</w:t>
      </w:r>
      <w:r w:rsidRPr="00C042FA">
        <w:t>Transverse Rondel</w:t>
      </w:r>
      <w:r>
        <w:rPr>
          <w:b/>
        </w:rPr>
        <w:t>"</w:t>
      </w:r>
      <w:r w:rsidRPr="000D60D4">
        <w:t>:</w:t>
      </w:r>
    </w:p>
    <w:p w:rsidR="00B11EB3" w:rsidRPr="000D60D4" w:rsidRDefault="00B11EB3" w:rsidP="00B11EB3">
      <w:pPr>
        <w:pStyle w:val="DanceBody"/>
      </w:pPr>
      <w:r w:rsidRPr="000D60D4">
        <w:tab/>
        <w:t xml:space="preserve">Couples on </w:t>
      </w:r>
      <w:r>
        <w:t>Ladies' side</w:t>
      </w:r>
      <w:r w:rsidRPr="000D60D4">
        <w:t xml:space="preserve"> make arch &amp; change places with couples opposite, cast up/down (do not cross) &amp; turn to face up/down</w:t>
      </w:r>
    </w:p>
    <w:p w:rsidR="00B11EB3" w:rsidRPr="000D60D4" w:rsidRDefault="00B11EB3" w:rsidP="00B11EB3">
      <w:pPr>
        <w:pStyle w:val="DanceBody"/>
        <w:keepNext w:val="0"/>
      </w:pPr>
      <w:r w:rsidRPr="000D60D4">
        <w:tab/>
        <w:t>Couples facing up (1s+3s) make an arch &amp; change places with couples facing down, those dancing under the arch cross &amp; cast up, those making the arch lead down  4 1 2 3</w:t>
      </w:r>
    </w:p>
    <w:p w:rsidR="00B11EB3" w:rsidRDefault="00B11EB3" w:rsidP="00B11EB3"/>
    <w:p w:rsidR="00B11EB3" w:rsidRDefault="00B11EB3" w:rsidP="00B11EB3">
      <w:pPr>
        <w:pStyle w:val="Minicrib"/>
      </w:pPr>
      <w:r>
        <w:t>THE JULIA SHARP STRATHSPEY  (S4x48)  4C set</w:t>
      </w:r>
      <w:r>
        <w:tab/>
        <w:t>Melvin Cannell, 2015  Innerleithen</w:t>
      </w:r>
    </w:p>
    <w:p w:rsidR="00B11EB3" w:rsidRDefault="00B11EB3" w:rsidP="00B11EB3">
      <w:pPr>
        <w:pStyle w:val="DanceBody"/>
      </w:pPr>
      <w:r>
        <w:t>3s &amp; 4s start on opp sides</w:t>
      </w:r>
    </w:p>
    <w:p w:rsidR="00B11EB3" w:rsidRPr="00C31735" w:rsidRDefault="00B11EB3" w:rsidP="00B11EB3">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B11EB3" w:rsidRPr="00C31735" w:rsidRDefault="00B11EB3" w:rsidP="00B11EB3">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B11EB3" w:rsidRPr="00C31735" w:rsidRDefault="00B11EB3" w:rsidP="00B11EB3">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B11EB3" w:rsidRPr="00C31735" w:rsidRDefault="00B11EB3" w:rsidP="00B11EB3">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B11EB3" w:rsidRPr="00C31735" w:rsidRDefault="00B11EB3" w:rsidP="00B11EB3">
      <w:pPr>
        <w:pStyle w:val="DanceBody"/>
      </w:pPr>
      <w:r w:rsidRPr="00C31735">
        <w:t>33-40</w:t>
      </w:r>
      <w:r w:rsidRPr="00C31735">
        <w:tab/>
        <w:t>All dance LSh reels of 4 on side (3s and 2s begin by pulling back RSh).</w:t>
      </w:r>
    </w:p>
    <w:p w:rsidR="00B11EB3" w:rsidRPr="00C31735" w:rsidRDefault="00B11EB3" w:rsidP="00B11EB3">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B11EB3" w:rsidRDefault="00B11EB3" w:rsidP="00B11EB3">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B11EB3" w:rsidRDefault="00B11EB3" w:rsidP="00B11EB3"/>
    <w:p w:rsidR="00B11EB3" w:rsidRDefault="00B11EB3" w:rsidP="00B11EB3">
      <w:pPr>
        <w:pStyle w:val="Minicrib"/>
      </w:pPr>
      <w:r>
        <w:t>JULIAN'S JIG  (J8x32)  3C (4C set)</w:t>
      </w:r>
      <w:r>
        <w:tab/>
        <w:t>Carol Blake Allanton Coll</w:t>
      </w:r>
    </w:p>
    <w:p w:rsidR="00B11EB3" w:rsidRDefault="00B11EB3" w:rsidP="00B11EB3">
      <w:pPr>
        <w:pStyle w:val="DanceBody"/>
      </w:pPr>
      <w:r>
        <w:t xml:space="preserve"> 1- 8</w:t>
      </w:r>
      <w:r>
        <w:tab/>
        <w:t>1s cross RH, cast 1 place, 2s+1s+3s set &amp; cross RH</w:t>
      </w:r>
    </w:p>
    <w:p w:rsidR="00B11EB3" w:rsidRDefault="00B11EB3" w:rsidP="00B11EB3">
      <w:pPr>
        <w:pStyle w:val="DanceBody"/>
      </w:pPr>
      <w:r>
        <w:t xml:space="preserve"> 9-16</w:t>
      </w:r>
      <w:r>
        <w:tab/>
        <w:t>1s cross RH, 1L casts up to end between 2s facing down</w:t>
      </w:r>
      <w:r w:rsidRPr="00BA6B4D">
        <w:rPr>
          <w:b/>
        </w:rPr>
        <w:t xml:space="preserve"> while </w:t>
      </w:r>
      <w:r>
        <w:t>1M casts down to end between 3s facing up, all set, 1s turn RH to face 1</w:t>
      </w:r>
      <w:r w:rsidRPr="00972EEB">
        <w:t>st</w:t>
      </w:r>
      <w:r>
        <w:t xml:space="preserve"> corners (pstn)</w:t>
      </w:r>
      <w:r w:rsidRPr="00BA6B4D">
        <w:rPr>
          <w:b/>
        </w:rPr>
        <w:t xml:space="preserve"> while </w:t>
      </w:r>
      <w:r>
        <w:t>2s+3s change places RH on sides</w:t>
      </w:r>
    </w:p>
    <w:p w:rsidR="00B11EB3" w:rsidRDefault="00B11EB3" w:rsidP="00B11EB3">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B11EB3" w:rsidRDefault="00B11EB3" w:rsidP="00B11EB3">
      <w:pPr>
        <w:pStyle w:val="DanceBody"/>
        <w:keepNext w:val="0"/>
      </w:pPr>
      <w:r>
        <w:t>25-32</w:t>
      </w:r>
      <w:r>
        <w:tab/>
        <w:t>1s advance passing RSh, about turn to face partner &amp; retire to own side</w:t>
      </w:r>
      <w:r w:rsidRPr="00BA6B4D">
        <w:rPr>
          <w:b/>
        </w:rPr>
        <w:t xml:space="preserve"> while </w:t>
      </w:r>
      <w:r>
        <w:t>2s &amp; 3s dance DoSiDo, 2s+1s+3s turn RH</w:t>
      </w:r>
    </w:p>
    <w:p w:rsidR="00B11EB3" w:rsidRDefault="00B11EB3" w:rsidP="00B11EB3"/>
    <w:p w:rsidR="00B11EB3" w:rsidRDefault="00B11EB3" w:rsidP="00B11EB3">
      <w:pPr>
        <w:pStyle w:val="Minicrib"/>
      </w:pPr>
      <w:r>
        <w:t>JULIANA'S JIG  (J5x32)  5C set</w:t>
      </w:r>
      <w:r>
        <w:tab/>
        <w:t>Trevor Rayner  Pensioner's Coll</w:t>
      </w:r>
    </w:p>
    <w:p w:rsidR="00B11EB3" w:rsidRPr="00FE7E35" w:rsidRDefault="00B11EB3" w:rsidP="00B11EB3">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B11EB3" w:rsidRPr="00FE7E35" w:rsidRDefault="00B11EB3" w:rsidP="00B11EB3">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B11EB3" w:rsidRPr="00FE7E35" w:rsidRDefault="00B11EB3" w:rsidP="00B11EB3">
      <w:pPr>
        <w:pStyle w:val="DanceBody"/>
      </w:pPr>
      <w:r w:rsidRPr="00FE7E35">
        <w:t>17-24</w:t>
      </w:r>
      <w:r w:rsidRPr="00FE7E35">
        <w:tab/>
        <w:t>1s &amp; 3s d</w:t>
      </w:r>
      <w:r>
        <w:t>ance diag R&amp;L (1M/3M crossing down &amp; Ladies up</w:t>
      </w:r>
      <w:r w:rsidRPr="00FE7E35">
        <w:t xml:space="preserve"> to start).  2(1)4(3)5</w:t>
      </w:r>
    </w:p>
    <w:p w:rsidR="00B11EB3" w:rsidRDefault="00B11EB3" w:rsidP="00B11EB3">
      <w:pPr>
        <w:pStyle w:val="DanceBody"/>
        <w:keepNext w:val="0"/>
      </w:pPr>
      <w:r w:rsidRPr="00FE7E35">
        <w:t>25-32</w:t>
      </w:r>
      <w:r w:rsidRPr="00FE7E35">
        <w:tab/>
        <w:t>1s &amp; 3s cross LH &amp; cast 1 place, 1s &amp; 3s turn RH</w:t>
      </w:r>
      <w:r>
        <w:t>.  2 4 1 5 3</w:t>
      </w:r>
    </w:p>
    <w:p w:rsidR="00B11EB3" w:rsidRDefault="00B11EB3" w:rsidP="00B11EB3"/>
    <w:p w:rsidR="00B11EB3" w:rsidRDefault="00B11EB3" w:rsidP="00B11EB3">
      <w:pPr>
        <w:pStyle w:val="Minicrib"/>
        <w:rPr>
          <w:lang w:eastAsia="en-GB"/>
        </w:rPr>
      </w:pPr>
      <w:r>
        <w:rPr>
          <w:lang w:eastAsia="en-GB"/>
        </w:rPr>
        <w:t>JULIET'S REEL  (R8x32)  3C (4C set)</w:t>
      </w:r>
      <w:r>
        <w:rPr>
          <w:lang w:eastAsia="en-GB"/>
        </w:rPr>
        <w:tab/>
        <w:t>Janet Favel, 2008  Southern Skies</w:t>
      </w:r>
    </w:p>
    <w:p w:rsidR="00B11EB3" w:rsidRDefault="00B11EB3" w:rsidP="00B11EB3">
      <w:pPr>
        <w:pStyle w:val="DanceBody"/>
        <w:rPr>
          <w:lang w:eastAsia="en-GB"/>
        </w:rPr>
      </w:pPr>
      <w:r>
        <w:rPr>
          <w:lang w:eastAsia="en-GB"/>
        </w:rPr>
        <w:t xml:space="preserve"> 1- 8</w:t>
      </w:r>
      <w:r>
        <w:rPr>
          <w:lang w:eastAsia="en-GB"/>
        </w:rPr>
        <w:tab/>
        <w:t xml:space="preserve">1L sets &amp; casts (2L steps up); 1L dances LSh round 3L back to 2nd place </w:t>
      </w:r>
      <w:r>
        <w:rPr>
          <w:b/>
          <w:lang w:eastAsia="en-GB"/>
        </w:rPr>
        <w:t>while</w:t>
      </w:r>
      <w:r>
        <w:rPr>
          <w:lang w:eastAsia="en-GB"/>
        </w:rPr>
        <w:t xml:space="preserve"> 1M sets &amp; casts (2M steps up)</w:t>
      </w:r>
    </w:p>
    <w:p w:rsidR="00B11EB3" w:rsidRDefault="00B11EB3" w:rsidP="00B11EB3">
      <w:pPr>
        <w:pStyle w:val="DanceBody"/>
        <w:rPr>
          <w:lang w:eastAsia="en-GB"/>
        </w:rPr>
      </w:pPr>
      <w:r>
        <w:rPr>
          <w:lang w:eastAsia="en-GB"/>
        </w:rPr>
        <w:t xml:space="preserve"> 9-16</w:t>
      </w:r>
      <w:r>
        <w:rPr>
          <w:lang w:eastAsia="en-GB"/>
        </w:rPr>
        <w:tab/>
        <w:t>2s+1s+3s dance reels of 3 on sides (1M down, RSh to 3M, 1L up, RSh to 2L). 2L faces out</w:t>
      </w:r>
    </w:p>
    <w:p w:rsidR="00B11EB3" w:rsidRDefault="00B11EB3" w:rsidP="00B11EB3">
      <w:pPr>
        <w:pStyle w:val="DanceBody"/>
        <w:rPr>
          <w:lang w:eastAsia="en-GB"/>
        </w:rPr>
      </w:pPr>
      <w:r>
        <w:rPr>
          <w:lang w:eastAsia="en-GB"/>
        </w:rPr>
        <w:t>17-24</w:t>
      </w:r>
      <w:r>
        <w:rPr>
          <w:lang w:eastAsia="en-GB"/>
        </w:rPr>
        <w:tab/>
        <w:t xml:space="preserve">1L+2s dance RH across </w:t>
      </w:r>
      <w:r>
        <w:rPr>
          <w:b/>
          <w:lang w:eastAsia="en-GB"/>
        </w:rPr>
        <w:t>while</w:t>
      </w:r>
      <w:r>
        <w:rPr>
          <w:lang w:eastAsia="en-GB"/>
        </w:rPr>
        <w:t xml:space="preserve"> 1M dances RSh round 3M; 1L+3s &amp; 1M+2s dance LH across</w:t>
      </w:r>
    </w:p>
    <w:p w:rsidR="00B11EB3" w:rsidRDefault="00B11EB3" w:rsidP="00B11EB3">
      <w:pPr>
        <w:pStyle w:val="DanceBody"/>
        <w:keepNext w:val="0"/>
        <w:rPr>
          <w:lang w:eastAsia="en-GB"/>
        </w:rPr>
      </w:pPr>
      <w:r>
        <w:rPr>
          <w:lang w:eastAsia="en-GB"/>
        </w:rPr>
        <w:t>25-32</w:t>
      </w:r>
      <w:r>
        <w:rPr>
          <w:lang w:eastAsia="en-GB"/>
        </w:rPr>
        <w:tab/>
        <w:t>2s+1s+3s Adv+Ret; all turn partner RH</w:t>
      </w:r>
    </w:p>
    <w:p w:rsidR="00B11EB3" w:rsidRDefault="00B11EB3" w:rsidP="00B11EB3"/>
    <w:p w:rsidR="00B11EB3" w:rsidRDefault="00B11EB3" w:rsidP="00B11EB3">
      <w:pPr>
        <w:pStyle w:val="Minicrib"/>
      </w:pPr>
      <w:r>
        <w:t>JUMP FOR JOY  (R8x40)  3C (4C set)</w:t>
      </w:r>
      <w:r>
        <w:tab/>
        <w:t>Anna Smith, 2018</w:t>
      </w:r>
    </w:p>
    <w:p w:rsidR="00B11EB3" w:rsidRDefault="00B11EB3" w:rsidP="00B11EB3">
      <w:pPr>
        <w:pStyle w:val="DanceBody"/>
      </w:pPr>
      <w:r>
        <w:t xml:space="preserve"> 1- 8</w:t>
      </w:r>
      <w:r>
        <w:tab/>
        <w:t>1s lead down (2s step up 3-4); 1L dances under 1M's arm to change sides &amp; 1s lead back to 2nd place opp sides. 2 (1) 3</w:t>
      </w:r>
    </w:p>
    <w:p w:rsidR="00B11EB3" w:rsidRDefault="00B11EB3" w:rsidP="00B11EB3">
      <w:pPr>
        <w:pStyle w:val="DanceBody"/>
      </w:pPr>
      <w:r>
        <w:t xml:space="preserve"> 9-16</w:t>
      </w:r>
      <w:r>
        <w:tab/>
        <w:t>1/2 mirror reels of 3 on sides (1s out/up to start); 3s+2s 1/2 turn RH remaining in centre, 3s facing down, 2s facing up &amp; all 3 couples set</w:t>
      </w:r>
    </w:p>
    <w:p w:rsidR="00B11EB3" w:rsidRDefault="00B11EB3" w:rsidP="00B11EB3">
      <w:pPr>
        <w:pStyle w:val="DanceBody"/>
      </w:pPr>
      <w:r>
        <w:t>17-22</w:t>
      </w:r>
      <w:r>
        <w:tab/>
        <w:t xml:space="preserve">1s Petronella turn &amp; set; Petronella turn to 2nd place own side </w:t>
      </w:r>
      <w:r>
        <w:rPr>
          <w:b/>
        </w:rPr>
        <w:t>while</w:t>
      </w:r>
    </w:p>
    <w:p w:rsidR="00B11EB3" w:rsidRPr="003B42AE" w:rsidRDefault="00B11EB3" w:rsidP="00B11EB3">
      <w:pPr>
        <w:pStyle w:val="DanceBody"/>
        <w:rPr>
          <w:b/>
        </w:rPr>
      </w:pPr>
      <w:r>
        <w:tab/>
        <w:t xml:space="preserve">3L &amp; 2M pull back RSh &amp; chase clockwise 1/2 round to opposite end </w:t>
      </w:r>
      <w:r>
        <w:rPr>
          <w:b/>
        </w:rPr>
        <w:t>while</w:t>
      </w:r>
    </w:p>
    <w:p w:rsidR="00B11EB3" w:rsidRDefault="00B11EB3" w:rsidP="00B11EB3">
      <w:pPr>
        <w:pStyle w:val="DanceBody"/>
      </w:pPr>
      <w:r>
        <w:tab/>
        <w:t>3M &amp; 2L Petronella turn to 2nd place, set; Petronella turn to join NH with partner (Lady on Man's left)</w:t>
      </w:r>
    </w:p>
    <w:p w:rsidR="00B11EB3" w:rsidRDefault="00B11EB3" w:rsidP="00B11EB3">
      <w:pPr>
        <w:pStyle w:val="DanceBody"/>
      </w:pPr>
      <w:r>
        <w:t>23-24</w:t>
      </w:r>
      <w:r>
        <w:tab/>
        <w:t>All 3 couples set</w:t>
      </w:r>
    </w:p>
    <w:p w:rsidR="00B11EB3" w:rsidRDefault="00B11EB3" w:rsidP="00B11EB3">
      <w:pPr>
        <w:pStyle w:val="DanceBody"/>
      </w:pPr>
      <w:r>
        <w:t>25-32</w:t>
      </w:r>
      <w:r>
        <w:tab/>
        <w:t>All repeat 17-24 from new places to end as bar 16 (All on opp sides, 3s in centre 1st place, 1s in 2nd place on sides, 2s in 3rd place in centre)</w:t>
      </w:r>
    </w:p>
    <w:p w:rsidR="00B11EB3" w:rsidRDefault="00B11EB3" w:rsidP="00B11EB3">
      <w:pPr>
        <w:pStyle w:val="DanceBody"/>
      </w:pPr>
      <w:r>
        <w:t>33-36</w:t>
      </w:r>
      <w:r>
        <w:tab/>
        <w:t xml:space="preserve">1s dance out/up to top, cross &amp; dance down to 2nd place own side </w:t>
      </w:r>
      <w:r>
        <w:rPr>
          <w:b/>
        </w:rPr>
        <w:t>while</w:t>
      </w:r>
    </w:p>
    <w:p w:rsidR="00B11EB3" w:rsidRDefault="00B11EB3" w:rsidP="00B11EB3">
      <w:pPr>
        <w:pStyle w:val="DanceBody"/>
      </w:pPr>
      <w:r>
        <w:tab/>
        <w:t xml:space="preserve">2s cross &amp; cast up to 1st place </w:t>
      </w:r>
      <w:r>
        <w:rPr>
          <w:b/>
        </w:rPr>
        <w:t>while</w:t>
      </w:r>
    </w:p>
    <w:p w:rsidR="00B11EB3" w:rsidRDefault="00B11EB3" w:rsidP="00B11EB3">
      <w:pPr>
        <w:pStyle w:val="DanceBody"/>
      </w:pPr>
      <w:r>
        <w:tab/>
        <w:t>3s cross down (in front of 2s) &amp; cast down to 3rd place</w:t>
      </w:r>
    </w:p>
    <w:p w:rsidR="00B11EB3" w:rsidRDefault="00B11EB3" w:rsidP="00B11EB3">
      <w:pPr>
        <w:pStyle w:val="DanceBody"/>
        <w:keepNext w:val="0"/>
      </w:pPr>
      <w:r>
        <w:t>37-40</w:t>
      </w:r>
      <w:r>
        <w:tab/>
        <w:t>2s+1s+3s turn partner RH</w:t>
      </w:r>
    </w:p>
    <w:p w:rsidR="00B11EB3" w:rsidRDefault="00B11EB3" w:rsidP="00B11EB3"/>
    <w:p w:rsidR="00B11EB3" w:rsidRDefault="00B11EB3" w:rsidP="00B11EB3">
      <w:pPr>
        <w:pStyle w:val="Minicrib"/>
      </w:pPr>
      <w:r>
        <w:t>JUNE SHORE'S FANCY  (R4x32)  4C set</w:t>
      </w:r>
      <w:r>
        <w:tab/>
        <w:t>W Ernst Eder  Martello Tower 3</w:t>
      </w:r>
    </w:p>
    <w:p w:rsidR="00B11EB3" w:rsidRDefault="00B11EB3" w:rsidP="00B11EB3">
      <w:pPr>
        <w:pStyle w:val="DanceBody"/>
      </w:pPr>
      <w:r>
        <w:t xml:space="preserve"> 1-16</w:t>
      </w:r>
      <w:r>
        <w:tab/>
        <w:t>1s+2s+3s dance 3 couple R&amp;L, all 4 couples turn RH, 1s+2s end facing up in the middle &amp; 3s+4s end facing down</w:t>
      </w:r>
    </w:p>
    <w:p w:rsidR="00B11EB3" w:rsidRDefault="00B11EB3" w:rsidP="00B11EB3">
      <w:pPr>
        <w:pStyle w:val="DanceBody"/>
      </w:pPr>
      <w:r>
        <w:t>17-24</w:t>
      </w:r>
      <w:r>
        <w:tab/>
        <w:t>1s+2s dance an Allemande</w:t>
      </w:r>
      <w:r w:rsidRPr="00BA6B4D">
        <w:rPr>
          <w:b/>
        </w:rPr>
        <w:t xml:space="preserve"> </w:t>
      </w:r>
      <w:r>
        <w:rPr>
          <w:b/>
        </w:rPr>
        <w:t xml:space="preserve">as </w:t>
      </w:r>
      <w:r>
        <w:t>3s+4s dance an Allemande (down) but leading couple (1s &amp; 4s) pass LSh to end 2 4 1 3</w:t>
      </w:r>
    </w:p>
    <w:p w:rsidR="00B11EB3" w:rsidRDefault="00B11EB3" w:rsidP="00B11EB3">
      <w:pPr>
        <w:pStyle w:val="DanceBody"/>
        <w:keepNext w:val="0"/>
      </w:pPr>
      <w:r>
        <w:t>25-32</w:t>
      </w:r>
      <w:r>
        <w:tab/>
        <w:t>2s+4s</w:t>
      </w:r>
      <w:r w:rsidRPr="007F0D5A">
        <w:rPr>
          <w:b/>
        </w:rPr>
        <w:t xml:space="preserve"> also </w:t>
      </w:r>
      <w:r>
        <w:t>1s+3s circle 4H round to left, all set on sides &amp; 3s+4s cross to own sides</w:t>
      </w:r>
    </w:p>
    <w:p w:rsidR="00B11EB3" w:rsidRDefault="00B11EB3" w:rsidP="00B11EB3"/>
    <w:p w:rsidR="00B11EB3" w:rsidRDefault="00B11EB3" w:rsidP="00B11EB3">
      <w:pPr>
        <w:pStyle w:val="Minicrib"/>
      </w:pPr>
      <w:r>
        <w:t>JUNE'S JIG  (J4x48)  4C set</w:t>
      </w:r>
      <w:r>
        <w:tab/>
        <w:t>R Lanyon  SCD Archives</w:t>
      </w:r>
    </w:p>
    <w:p w:rsidR="00B11EB3" w:rsidRDefault="00B11EB3" w:rsidP="00B11EB3">
      <w:pPr>
        <w:pStyle w:val="DanceBody"/>
      </w:pPr>
      <w:r>
        <w:t xml:space="preserve"> 1- 8</w:t>
      </w:r>
      <w:r>
        <w:tab/>
        <w:t>1s &amp; 4s set, 1M+4L advance, turn RH &amp; dance back to place</w:t>
      </w:r>
    </w:p>
    <w:p w:rsidR="00B11EB3" w:rsidRDefault="00B11EB3" w:rsidP="00B11EB3">
      <w:pPr>
        <w:pStyle w:val="DanceBody"/>
      </w:pPr>
      <w:r>
        <w:t xml:space="preserve"> 9-16</w:t>
      </w:r>
      <w:r>
        <w:tab/>
        <w:t>1s &amp; 4s set, 1L+4M advance, turn RH &amp; dance back to place</w:t>
      </w:r>
    </w:p>
    <w:p w:rsidR="00B11EB3" w:rsidRDefault="00B11EB3" w:rsidP="00B11EB3">
      <w:pPr>
        <w:pStyle w:val="DanceBody"/>
      </w:pPr>
      <w:r>
        <w:t>17-24</w:t>
      </w:r>
      <w:r>
        <w:tab/>
        <w:t>2s+3s dance RH across 1/2 way, set, dance LH across 1/2 way &amp; set</w:t>
      </w:r>
    </w:p>
    <w:p w:rsidR="00B11EB3" w:rsidRDefault="00B11EB3" w:rsidP="00B11EB3">
      <w:pPr>
        <w:pStyle w:val="DanceBody"/>
      </w:pPr>
      <w:r>
        <w:t>25-32</w:t>
      </w:r>
      <w:r>
        <w:tab/>
        <w:t>All dance reels of 4 on sides</w:t>
      </w:r>
    </w:p>
    <w:p w:rsidR="00B11EB3" w:rsidRDefault="00B11EB3" w:rsidP="00B11EB3">
      <w:pPr>
        <w:pStyle w:val="DanceBody"/>
      </w:pPr>
      <w:r>
        <w:t>33-40</w:t>
      </w:r>
      <w:r>
        <w:tab/>
        <w:t>1s lead down middle &amp; back</w:t>
      </w:r>
    </w:p>
    <w:p w:rsidR="00B11EB3" w:rsidRDefault="00B11EB3" w:rsidP="00B11EB3">
      <w:pPr>
        <w:pStyle w:val="DanceBody"/>
        <w:keepNext w:val="0"/>
      </w:pPr>
      <w:r>
        <w:t>41-48</w:t>
      </w:r>
      <w:r>
        <w:tab/>
        <w:t>1s cast 2 places</w:t>
      </w:r>
      <w:r w:rsidRPr="00BA6B4D">
        <w:rPr>
          <w:b/>
        </w:rPr>
        <w:t xml:space="preserve"> while </w:t>
      </w:r>
      <w:r>
        <w:t>2s+3s dance up, 1s cross RH, cast to bottom &amp; cross LH</w:t>
      </w:r>
    </w:p>
    <w:p w:rsidR="00B11EB3" w:rsidRDefault="00B11EB3" w:rsidP="00B11EB3"/>
    <w:p w:rsidR="00B11EB3" w:rsidRDefault="00B11EB3" w:rsidP="00B11EB3">
      <w:pPr>
        <w:pStyle w:val="Minicrib"/>
      </w:pPr>
      <w:r>
        <w:t>JUNE'S JUBILEE JIG  (J4x38)  4C set</w:t>
      </w:r>
      <w:r>
        <w:tab/>
        <w:t>George Gaze, 1994</w:t>
      </w:r>
    </w:p>
    <w:p w:rsidR="00B11EB3" w:rsidRDefault="00B11EB3" w:rsidP="00B11EB3">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B11EB3" w:rsidRDefault="00B11EB3" w:rsidP="00B11EB3">
      <w:pPr>
        <w:pStyle w:val="DanceBody"/>
      </w:pPr>
      <w:r>
        <w:t xml:space="preserve"> 9-16</w:t>
      </w:r>
      <w:r>
        <w:tab/>
        <w:t>1s dance 1/2 diagonal reels of 4 with 4</w:t>
      </w:r>
      <w:r w:rsidRPr="00972EEB">
        <w:t>th</w:t>
      </w:r>
      <w:r>
        <w:t xml:space="preserve"> corners (1s end own sides), 1s cross RH &amp; cast 1 place</w:t>
      </w:r>
    </w:p>
    <w:p w:rsidR="00B11EB3" w:rsidRPr="00C3488C" w:rsidRDefault="00B11EB3" w:rsidP="00B11EB3">
      <w:pPr>
        <w:pStyle w:val="DanceBody"/>
        <w:rPr>
          <w:i/>
        </w:rPr>
      </w:pPr>
      <w:r w:rsidRPr="00C3488C">
        <w:rPr>
          <w:i/>
        </w:rPr>
        <w:tab/>
        <w:t>(1s now repeat 1/2 diagonal reels with couples in 3rd &amp; 4th place acting as corners):-</w:t>
      </w:r>
    </w:p>
    <w:p w:rsidR="00B11EB3" w:rsidRDefault="00B11EB3" w:rsidP="00B11EB3">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B11EB3" w:rsidRDefault="00B11EB3" w:rsidP="00B11EB3">
      <w:pPr>
        <w:pStyle w:val="DanceBody"/>
      </w:pPr>
      <w:r>
        <w:t>25-32</w:t>
      </w:r>
      <w:r>
        <w:tab/>
        <w:t>1s+2s dance 1/2 R&amp;L, 4s+2s dance 1/2 R&amp;L (3) 2 4 (1)</w:t>
      </w:r>
    </w:p>
    <w:p w:rsidR="00B11EB3" w:rsidRDefault="00B11EB3" w:rsidP="00B11EB3">
      <w:pPr>
        <w:pStyle w:val="DanceBody"/>
        <w:keepNext w:val="0"/>
      </w:pPr>
      <w:r>
        <w:t>33-38</w:t>
      </w:r>
      <w:r>
        <w:tab/>
        <w:t>3s+2s dance 1/2 R&amp;L, 2s &amp; 1s cross RH</w:t>
      </w:r>
      <w:r>
        <w:tab/>
      </w:r>
    </w:p>
    <w:p w:rsidR="00B11EB3" w:rsidRDefault="00B11EB3" w:rsidP="00B11EB3"/>
    <w:p w:rsidR="00B11EB3" w:rsidRDefault="00B11EB3" w:rsidP="00B11EB3">
      <w:pPr>
        <w:pStyle w:val="Minicrib"/>
      </w:pPr>
      <w:r>
        <w:t>JUNETEENTH JIG  (J3x32)  3C set</w:t>
      </w:r>
      <w:r>
        <w:tab/>
        <w:t>Becky Birtha, 2024</w:t>
      </w:r>
    </w:p>
    <w:p w:rsidR="00B11EB3" w:rsidRDefault="00B11EB3" w:rsidP="00B11EB3">
      <w:pPr>
        <w:pStyle w:val="DanceBody"/>
      </w:pPr>
      <w:r>
        <w:t xml:space="preserve"> 1-8</w:t>
      </w:r>
      <w:r>
        <w:tab/>
        <w:t>Snowball chain – 2 bars per hand</w:t>
      </w:r>
    </w:p>
    <w:p w:rsidR="00B11EB3" w:rsidRDefault="00B11EB3" w:rsidP="00B11EB3">
      <w:pPr>
        <w:pStyle w:val="DanceBody"/>
      </w:pPr>
      <w:r>
        <w:tab/>
        <w:t>1s cross RH &amp; change places LH on sides with 2s</w:t>
      </w:r>
    </w:p>
    <w:p w:rsidR="00B11EB3" w:rsidRDefault="00B11EB3" w:rsidP="00B11EB3">
      <w:pPr>
        <w:pStyle w:val="DanceBody"/>
      </w:pPr>
      <w:r>
        <w:tab/>
        <w:t xml:space="preserve">1s change places RH on sides with 3s </w:t>
      </w:r>
      <w:r w:rsidRPr="00436679">
        <w:rPr>
          <w:b/>
        </w:rPr>
        <w:t>while</w:t>
      </w:r>
      <w:r>
        <w:t xml:space="preserve"> 2s cross over RH</w:t>
      </w:r>
    </w:p>
    <w:p w:rsidR="00B11EB3" w:rsidRDefault="00B11EB3" w:rsidP="00B11EB3">
      <w:pPr>
        <w:pStyle w:val="DanceBody"/>
      </w:pPr>
      <w:r>
        <w:tab/>
        <w:t xml:space="preserve">1s cross LH </w:t>
      </w:r>
      <w:r>
        <w:rPr>
          <w:b/>
        </w:rPr>
        <w:t>while</w:t>
      </w:r>
      <w:r>
        <w:t xml:space="preserve"> 2s &amp; 3s change places LH on the sides 3 (2) 1</w:t>
      </w:r>
    </w:p>
    <w:p w:rsidR="00B11EB3" w:rsidRDefault="00B11EB3" w:rsidP="00B11EB3">
      <w:pPr>
        <w:pStyle w:val="DanceBody"/>
      </w:pPr>
      <w:r>
        <w:t xml:space="preserve">  9-16</w:t>
      </w:r>
      <w:r>
        <w:tab/>
        <w:t xml:space="preserve">2s+1s set, 2s cross down (no hands) </w:t>
      </w:r>
      <w:r>
        <w:rPr>
          <w:b/>
        </w:rPr>
        <w:t>while</w:t>
      </w:r>
      <w:r>
        <w:t xml:space="preserve"> 1s cast up to 2nd place; 1s dance 1/2 Fig of 8 down round 2s.  3 (1) 2</w:t>
      </w:r>
    </w:p>
    <w:p w:rsidR="00B11EB3" w:rsidRDefault="00B11EB3" w:rsidP="00B11EB3">
      <w:pPr>
        <w:pStyle w:val="DanceBody"/>
      </w:pPr>
      <w:r>
        <w:t>17-24</w:t>
      </w:r>
      <w:r>
        <w:tab/>
        <w:t>1s dance 6 bar mirror reels of 3 on the sides, 1s dancing in &amp; up to start, 1s cross RH.  3 1 2</w:t>
      </w:r>
    </w:p>
    <w:p w:rsidR="00B11EB3" w:rsidRDefault="00B11EB3" w:rsidP="00B11EB3">
      <w:pPr>
        <w:pStyle w:val="DanceBody"/>
        <w:keepNext w:val="0"/>
      </w:pPr>
      <w:r>
        <w:t>25-32</w:t>
      </w:r>
      <w:r>
        <w:tab/>
        <w:t>All circle 6H round &amp; back.  3 1 2</w:t>
      </w:r>
    </w:p>
    <w:p w:rsidR="00B11EB3" w:rsidRDefault="00B11EB3" w:rsidP="00B11EB3"/>
    <w:p w:rsidR="00B11EB3" w:rsidRDefault="00B11EB3" w:rsidP="00B11EB3">
      <w:pPr>
        <w:pStyle w:val="Minicrib"/>
      </w:pPr>
      <w:r>
        <w:t>JUST A DANCE  (J8x32)  2C (4C Set)</w:t>
      </w:r>
      <w:r>
        <w:tab/>
        <w:t>S Campbell  Crystal Coll</w:t>
      </w:r>
    </w:p>
    <w:p w:rsidR="00B11EB3" w:rsidRDefault="00B11EB3" w:rsidP="00B11EB3">
      <w:pPr>
        <w:pStyle w:val="DanceBody"/>
      </w:pPr>
      <w:r>
        <w:t xml:space="preserve"> 1- 8</w:t>
      </w:r>
      <w:r>
        <w:tab/>
        <w:t>1L+2M set, change places RH &amp; dance behind partners back to places</w:t>
      </w:r>
    </w:p>
    <w:p w:rsidR="00B11EB3" w:rsidRDefault="00B11EB3" w:rsidP="00B11EB3">
      <w:pPr>
        <w:pStyle w:val="DanceBody"/>
      </w:pPr>
      <w:r>
        <w:t xml:space="preserve"> 9-16</w:t>
      </w:r>
      <w:r>
        <w:tab/>
        <w:t>1M+2L set, change places LH &amp; dance behind partners back to places</w:t>
      </w:r>
    </w:p>
    <w:p w:rsidR="00B11EB3" w:rsidRDefault="00B11EB3" w:rsidP="00B11EB3">
      <w:pPr>
        <w:pStyle w:val="DanceBody"/>
      </w:pPr>
      <w:r>
        <w:t>17-24</w:t>
      </w:r>
      <w:r>
        <w:tab/>
        <w:t>1s+2s dance double Fig of 8 (1s cross down to start) ending in middle</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JUST AROUND THE CORNER  (S8x32)  3C (4C set)</w:t>
      </w:r>
      <w:r>
        <w:tab/>
        <w:t>Derek Haynes  Carnforth Coll 6</w:t>
      </w:r>
    </w:p>
    <w:p w:rsidR="00B11EB3" w:rsidRPr="00CE2069" w:rsidRDefault="00B11EB3" w:rsidP="00B11EB3">
      <w:pPr>
        <w:pStyle w:val="DanceBody"/>
      </w:pPr>
      <w:r w:rsidRPr="00CE2069">
        <w:t xml:space="preserve"> 1- 8</w:t>
      </w:r>
      <w:r w:rsidRPr="00CE2069">
        <w:tab/>
        <w:t>1s cast off 1 place &amp; dance 1/2 Fig of 8 through 2s &amp; turn LH to face 1st corners</w:t>
      </w:r>
    </w:p>
    <w:p w:rsidR="00B11EB3" w:rsidRPr="00CE2069" w:rsidRDefault="00B11EB3" w:rsidP="00B11EB3">
      <w:pPr>
        <w:pStyle w:val="DanceBody"/>
      </w:pPr>
      <w:r w:rsidRPr="00CE2069">
        <w:t xml:space="preserve"> 9-16</w:t>
      </w:r>
      <w:r w:rsidRPr="00CE2069">
        <w:tab/>
        <w:t>1s turn 1st corners RH, change places in middle LH, turn 3rd corner RH &amp; turn each other 3/4 LH to face 2nd corners</w:t>
      </w:r>
    </w:p>
    <w:p w:rsidR="00B11EB3" w:rsidRPr="00CE2069" w:rsidRDefault="00B11EB3" w:rsidP="00B11EB3">
      <w:pPr>
        <w:pStyle w:val="DanceBody"/>
      </w:pPr>
      <w:r w:rsidRPr="00CE2069">
        <w:t>17-24</w:t>
      </w:r>
      <w:r w:rsidRPr="00CE2069">
        <w:tab/>
        <w:t>Repeat 9-16 with 2nd corners &amp; end facing 2nd corners</w:t>
      </w:r>
    </w:p>
    <w:p w:rsidR="00B11EB3" w:rsidRPr="00CE2069" w:rsidRDefault="00B11EB3" w:rsidP="00B11EB3">
      <w:pPr>
        <w:pStyle w:val="DanceBody"/>
        <w:keepNext w:val="0"/>
      </w:pPr>
      <w:r w:rsidRPr="00CE2069">
        <w:t>25-32</w:t>
      </w:r>
      <w:r w:rsidRPr="00CE2069">
        <w:tab/>
        <w:t>1s dance RSh Reels of 3 on opp sides (RSh to 2nd corners) 1s cross to own sides in 2nd place facing out ready to start again (or cast to bottom)</w:t>
      </w:r>
    </w:p>
    <w:p w:rsidR="00B11EB3" w:rsidRDefault="00B11EB3" w:rsidP="00B11EB3"/>
    <w:p w:rsidR="00B11EB3" w:rsidRDefault="00B11EB3" w:rsidP="00B11EB3">
      <w:pPr>
        <w:pStyle w:val="Minicrib"/>
      </w:pPr>
      <w:r>
        <w:t>JUST AS  I WAS IN THE MORNING (The Deuks Dang Ow'er My Daddy)  (J8x40)  2C (4C Set)</w:t>
      </w:r>
      <w:r>
        <w:tab/>
        <w:t>Rutherford  RSCDS Bk 19</w:t>
      </w:r>
    </w:p>
    <w:p w:rsidR="00B11EB3" w:rsidRPr="0059709F" w:rsidRDefault="00B11EB3" w:rsidP="00B11EB3">
      <w:pPr>
        <w:pStyle w:val="DanceBody"/>
      </w:pPr>
      <w:r w:rsidRPr="0059709F">
        <w:t xml:space="preserve"> 1- 8</w:t>
      </w:r>
      <w:r w:rsidRPr="0059709F">
        <w:tab/>
        <w:t>1s cast 1 place &amp; cross RH, cast up on opposite side &amp; cross back LH</w:t>
      </w:r>
    </w:p>
    <w:p w:rsidR="00B11EB3" w:rsidRPr="0059709F" w:rsidRDefault="00B11EB3" w:rsidP="00B11EB3">
      <w:pPr>
        <w:pStyle w:val="DanceBody"/>
      </w:pPr>
      <w:r w:rsidRPr="0059709F">
        <w:t xml:space="preserve"> 9-16</w:t>
      </w:r>
      <w:r w:rsidRPr="0059709F">
        <w:tab/>
        <w:t>2s cast up &amp; cross RH, cast down 1 place &amp; cross back LH</w:t>
      </w:r>
    </w:p>
    <w:p w:rsidR="00B11EB3" w:rsidRPr="0059709F" w:rsidRDefault="00B11EB3" w:rsidP="00B11EB3">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B11EB3" w:rsidRPr="0059709F" w:rsidRDefault="00B11EB3" w:rsidP="00B11EB3">
      <w:pPr>
        <w:pStyle w:val="DanceBody"/>
      </w:pPr>
      <w:r w:rsidRPr="0059709F">
        <w:t>25-32</w:t>
      </w:r>
      <w:r w:rsidRPr="0059709F">
        <w:tab/>
        <w:t>1M+2L lead across between 1L+2M &amp; cast round own partner &amp; return to Ladies' side, 1M+2L turn RH to face partners</w:t>
      </w:r>
    </w:p>
    <w:p w:rsidR="00B11EB3" w:rsidRPr="0059709F" w:rsidRDefault="00B11EB3" w:rsidP="00B11EB3">
      <w:pPr>
        <w:pStyle w:val="DanceBody"/>
        <w:keepNext w:val="0"/>
      </w:pPr>
      <w:r w:rsidRPr="0059709F">
        <w:t>33-40</w:t>
      </w:r>
      <w:r w:rsidRPr="0059709F">
        <w:tab/>
        <w:t>1s dance 1/2 Fig of 8 round 2s &amp; turn RH to end in 2nd place own sides</w:t>
      </w:r>
    </w:p>
    <w:p w:rsidR="00B11EB3" w:rsidRDefault="00B11EB3" w:rsidP="00B11EB3"/>
    <w:p w:rsidR="00B11EB3" w:rsidRDefault="00B11EB3" w:rsidP="00B11EB3">
      <w:pPr>
        <w:pStyle w:val="Minicrib"/>
      </w:pPr>
      <w:r>
        <w:t>JUST FACE THE MUSIC AND DANCE  (R8x32)  3C (4C set)</w:t>
      </w:r>
      <w:r>
        <w:tab/>
        <w:t>John Drewry  Stoneywood Coll 2</w:t>
      </w:r>
    </w:p>
    <w:p w:rsidR="00B11EB3" w:rsidRDefault="00B11EB3" w:rsidP="00B11EB3">
      <w:pPr>
        <w:pStyle w:val="DanceBody"/>
      </w:pPr>
      <w:r>
        <w:t xml:space="preserve"> 1- 8</w:t>
      </w:r>
      <w:r>
        <w:tab/>
        <w:t>1s+2s+3s set, chase anticlockwise 1/2 round to opp sides &amp; 1/2 turn LH partners into prom hold</w:t>
      </w:r>
    </w:p>
    <w:p w:rsidR="00B11EB3" w:rsidRDefault="00B11EB3" w:rsidP="00B11EB3">
      <w:pPr>
        <w:pStyle w:val="DanceBody"/>
      </w:pPr>
      <w:r>
        <w:t xml:space="preserve"> 9-16</w:t>
      </w:r>
      <w:r>
        <w:tab/>
        <w:t>3s+2s+1s Promenade ending with 3s casting to original places</w:t>
      </w:r>
      <w:r w:rsidRPr="00BA6B4D">
        <w:rPr>
          <w:b/>
        </w:rPr>
        <w:t xml:space="preserve"> while </w:t>
      </w:r>
      <w:r>
        <w:t>2s dance up to 1</w:t>
      </w:r>
      <w:r w:rsidRPr="00972EEB">
        <w:t>st</w:t>
      </w:r>
      <w:r>
        <w:t xml:space="preserve"> place &amp; 1s remain in centre in 2nd place</w:t>
      </w:r>
    </w:p>
    <w:p w:rsidR="00B11EB3" w:rsidRDefault="00B11EB3" w:rsidP="00B11EB3">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JUST FOR FUN  (R8x32)  3C (4C Set)</w:t>
      </w:r>
      <w:r>
        <w:tab/>
        <w:t>Jeanetta McColl  Pinewoods Coll 2</w:t>
      </w:r>
    </w:p>
    <w:p w:rsidR="00B11EB3" w:rsidRDefault="00B11EB3" w:rsidP="00B11EB3">
      <w:pPr>
        <w:pStyle w:val="DanceBody"/>
      </w:pPr>
      <w:r>
        <w:t xml:space="preserve"> 1- 8</w:t>
      </w:r>
      <w:r>
        <w:tab/>
        <w:t>1s set, cast 1 place &amp; dance 1/2 Fig of 8 round 2s</w:t>
      </w:r>
    </w:p>
    <w:p w:rsidR="00B11EB3" w:rsidRDefault="00B11EB3" w:rsidP="00B11EB3">
      <w:pPr>
        <w:pStyle w:val="DanceBody"/>
      </w:pPr>
      <w:r>
        <w:t xml:space="preserve"> 9-16</w:t>
      </w:r>
      <w:r>
        <w:tab/>
        <w:t>1s dance reflection reels of 3 on sides (1s in &amp; down between 3s to start)</w:t>
      </w:r>
    </w:p>
    <w:p w:rsidR="00B11EB3" w:rsidRDefault="00B11EB3" w:rsidP="00B11EB3">
      <w:pPr>
        <w:pStyle w:val="DanceBody"/>
      </w:pPr>
      <w:r>
        <w:t>17-24</w:t>
      </w:r>
      <w:r>
        <w:tab/>
        <w:t>1s dance RH across (Man with 2s &amp; Lady with 3s) &amp; LH across with other couple &amp; end facing 1</w:t>
      </w:r>
      <w:r w:rsidRPr="00972EEB">
        <w:t>st</w:t>
      </w:r>
      <w:r>
        <w:t xml:space="preserve"> corners</w:t>
      </w:r>
    </w:p>
    <w:p w:rsidR="00B11EB3" w:rsidRDefault="00B11EB3" w:rsidP="00B11EB3">
      <w:pPr>
        <w:pStyle w:val="DanceBody"/>
        <w:keepNext w:val="0"/>
      </w:pPr>
      <w:r>
        <w:t>25-32</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JUST FOR YOU  (R5x32)  5C Set</w:t>
      </w:r>
      <w:r>
        <w:tab/>
        <w:t>Ann Dix  The Burnham set</w:t>
      </w:r>
    </w:p>
    <w:p w:rsidR="00B11EB3" w:rsidRDefault="00B11EB3" w:rsidP="00B11EB3">
      <w:pPr>
        <w:pStyle w:val="DanceBody"/>
      </w:pPr>
      <w:r>
        <w:t xml:space="preserve"> 1- 4</w:t>
      </w:r>
      <w:r>
        <w:tab/>
        <w:t>1s+3s+5s set &amp; cross RH.  (1) 2 (3) 4 (5)</w:t>
      </w:r>
    </w:p>
    <w:p w:rsidR="00B11EB3" w:rsidRDefault="00B11EB3" w:rsidP="00B11EB3">
      <w:pPr>
        <w:pStyle w:val="DanceBody"/>
      </w:pPr>
      <w:r>
        <w:t xml:space="preserve"> 5- 8</w:t>
      </w:r>
      <w:r>
        <w:tab/>
        <w:t xml:space="preserve">1s+2s </w:t>
      </w:r>
      <w:r w:rsidRPr="00F8205D">
        <w:rPr>
          <w:b/>
        </w:rPr>
        <w:t>also</w:t>
      </w:r>
      <w:r>
        <w:t xml:space="preserve"> 3s+4s change places LH on the side; 2s+4s cross RH </w:t>
      </w:r>
      <w:r>
        <w:rPr>
          <w:b/>
        </w:rPr>
        <w:t>while</w:t>
      </w:r>
      <w:r>
        <w:t xml:space="preserve"> 1s+3s advance to centre giving RH &amp; turn clockwise to finish BtoB with partner (1L &amp; 3L facing up, 1M &amp; 3M facing down)</w:t>
      </w:r>
    </w:p>
    <w:p w:rsidR="00B11EB3" w:rsidRDefault="00B11EB3" w:rsidP="00B11EB3">
      <w:pPr>
        <w:pStyle w:val="DanceBody"/>
      </w:pPr>
      <w:r>
        <w:t xml:space="preserve"> 9-16</w:t>
      </w:r>
      <w:r>
        <w:tab/>
        <w:t>1s &amp; 3s dance Double Crown Triangles (4s face each other throughout setting). On bars 15-16, 1s &amp; 3s Pas de Basque turn clockwise to face partner, Ladies facing up, Men facing down</w:t>
      </w:r>
    </w:p>
    <w:p w:rsidR="00B11EB3" w:rsidRDefault="00B11EB3" w:rsidP="00B11EB3">
      <w:pPr>
        <w:pStyle w:val="DanceBody"/>
      </w:pPr>
      <w:r>
        <w:t>17-24</w:t>
      </w:r>
      <w:r>
        <w:tab/>
        <w:t>1s+3s dance reel of 4 in the centre to finish 1s in 2nd place &amp; 3s in 4th place on opposite sides facing out.  2 (1) 4 (3) 5</w:t>
      </w:r>
    </w:p>
    <w:p w:rsidR="00B11EB3" w:rsidRPr="003D0F5C" w:rsidRDefault="00B11EB3" w:rsidP="00B11EB3">
      <w:pPr>
        <w:pStyle w:val="DanceBody"/>
      </w:pPr>
      <w:r>
        <w:t>25-28</w:t>
      </w:r>
      <w:r>
        <w:tab/>
        <w:t>1s+3s cast down 1 place (4s+5s step up bars 25-26), all set (2) (4) (1) (5) (3)</w:t>
      </w:r>
    </w:p>
    <w:p w:rsidR="00B11EB3" w:rsidRDefault="00B11EB3" w:rsidP="00B11EB3">
      <w:pPr>
        <w:pStyle w:val="DanceBody"/>
        <w:keepNext w:val="0"/>
      </w:pPr>
      <w:r>
        <w:t>29-32</w:t>
      </w:r>
      <w:r>
        <w:tab/>
        <w:t>All turn 1.1/2 times.  RH 2 4 1 5 3</w:t>
      </w:r>
    </w:p>
    <w:p w:rsidR="00B11EB3" w:rsidRDefault="00B11EB3" w:rsidP="00B11EB3"/>
    <w:p w:rsidR="00B11EB3" w:rsidRDefault="00B11EB3" w:rsidP="00B11EB3">
      <w:pPr>
        <w:pStyle w:val="Minicrib"/>
      </w:pPr>
      <w:r>
        <w:t>JUST IN TIME  (J8x32)  3C (4C set)</w:t>
      </w:r>
      <w:r>
        <w:tab/>
        <w:t>I Paterson</w:t>
      </w:r>
    </w:p>
    <w:p w:rsidR="00B11EB3" w:rsidRDefault="00B11EB3" w:rsidP="00B11EB3">
      <w:pPr>
        <w:pStyle w:val="DanceBody"/>
      </w:pPr>
      <w:r>
        <w:t xml:space="preserve"> 1- 8</w:t>
      </w:r>
      <w:r>
        <w:tab/>
        <w:t>1M+2L 3/4 turn RH &amp; turn about into BtoB (2L facing up)</w:t>
      </w:r>
      <w:r w:rsidRPr="00BA6B4D">
        <w:rPr>
          <w:b/>
        </w:rPr>
        <w:t xml:space="preserve"> while </w:t>
      </w:r>
      <w:r>
        <w:t>partners dance anticlockwise to face own partner, 1s+2s set &amp; 3/4 turn partner RH</w:t>
      </w:r>
    </w:p>
    <w:p w:rsidR="00B11EB3" w:rsidRDefault="00B11EB3" w:rsidP="00B11EB3">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B11EB3" w:rsidRDefault="00B11EB3" w:rsidP="00B11EB3">
      <w:pPr>
        <w:pStyle w:val="DanceBody"/>
      </w:pPr>
      <w:r>
        <w:t>17-24</w:t>
      </w:r>
      <w:r>
        <w:tab/>
        <w:t>2s+1s+3s Set+Link for 3 twice.  (3) 1 (2)</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JUST LIKE CLOCKWORK  (J4x32)  4C Set</w:t>
      </w:r>
      <w:r>
        <w:tab/>
        <w:t>John Drewry  Stoneywood Coll 1</w:t>
      </w:r>
    </w:p>
    <w:p w:rsidR="00B11EB3" w:rsidRDefault="00B11EB3" w:rsidP="00B11EB3">
      <w:pPr>
        <w:pStyle w:val="DanceBody"/>
      </w:pPr>
      <w:r>
        <w:t xml:space="preserve"> 1- 8</w:t>
      </w:r>
      <w:r>
        <w:tab/>
        <w:t>1M+3L 3/4 turn RH &amp; cast behind 2s to orig place</w:t>
      </w:r>
      <w:r w:rsidRPr="00BA6B4D">
        <w:rPr>
          <w:b/>
        </w:rPr>
        <w:t xml:space="preserve"> while </w:t>
      </w:r>
      <w:r>
        <w:t>1L+3M cast &amp; 3/4 turn RH back to place, 1s+2s dance RH across</w:t>
      </w:r>
      <w:r w:rsidRPr="00BA6B4D">
        <w:rPr>
          <w:b/>
        </w:rPr>
        <w:t xml:space="preserve"> while </w:t>
      </w:r>
      <w:r>
        <w:t>3s+4s LH across</w:t>
      </w:r>
    </w:p>
    <w:p w:rsidR="00B11EB3" w:rsidRDefault="00B11EB3" w:rsidP="00B11EB3">
      <w:pPr>
        <w:pStyle w:val="DanceBody"/>
      </w:pPr>
      <w:r>
        <w:t xml:space="preserve"> 9-16</w:t>
      </w:r>
      <w:r>
        <w:tab/>
        <w:t>1M+3L again turn RH &amp; cast to place</w:t>
      </w:r>
      <w:r w:rsidRPr="00BA6B4D">
        <w:rPr>
          <w:b/>
        </w:rPr>
        <w:t xml:space="preserve"> while </w:t>
      </w:r>
      <w:r>
        <w:t>1L+3M cast &amp; turn RH to place, 1M+2L</w:t>
      </w:r>
      <w:r w:rsidRPr="007F0D5A">
        <w:rPr>
          <w:b/>
        </w:rPr>
        <w:t xml:space="preserve"> also </w:t>
      </w:r>
      <w:r>
        <w:t>3L+4M change pl RH, 1L+2M</w:t>
      </w:r>
      <w:r w:rsidRPr="007F0D5A">
        <w:rPr>
          <w:b/>
        </w:rPr>
        <w:t xml:space="preserve"> also </w:t>
      </w:r>
      <w:r>
        <w:t>3M+4L change pl RH</w:t>
      </w:r>
    </w:p>
    <w:p w:rsidR="00B11EB3" w:rsidRDefault="00B11EB3" w:rsidP="00B11EB3">
      <w:pPr>
        <w:pStyle w:val="DanceBody"/>
      </w:pPr>
      <w:r>
        <w:t>17-24</w:t>
      </w:r>
      <w:r>
        <w:tab/>
        <w:t>2s+1s</w:t>
      </w:r>
      <w:r w:rsidRPr="007F0D5A">
        <w:rPr>
          <w:b/>
        </w:rPr>
        <w:t xml:space="preserve"> also </w:t>
      </w:r>
      <w:r>
        <w:t>4s+3s circle 4H round &amp; back</w:t>
      </w:r>
    </w:p>
    <w:p w:rsidR="00B11EB3" w:rsidRDefault="00B11EB3" w:rsidP="00B11EB3">
      <w:pPr>
        <w:pStyle w:val="DanceBody"/>
        <w:keepNext w:val="0"/>
      </w:pPr>
      <w:r>
        <w:t>25-32</w:t>
      </w:r>
      <w:r>
        <w:tab/>
        <w:t>All set, 2s &amp; 3s cross RH</w:t>
      </w:r>
      <w:r w:rsidRPr="00BA6B4D">
        <w:rPr>
          <w:b/>
        </w:rPr>
        <w:t xml:space="preserve"> while </w:t>
      </w:r>
      <w:r>
        <w:t>1s+4s dance 1/2 RH across &amp; all turn partners RH.   2 4 1 3</w:t>
      </w:r>
    </w:p>
    <w:p w:rsidR="00B11EB3" w:rsidRDefault="00B11EB3" w:rsidP="00B11EB3"/>
    <w:p w:rsidR="00B11EB3" w:rsidRDefault="00B11EB3" w:rsidP="00B11EB3">
      <w:pPr>
        <w:pStyle w:val="Minicrib"/>
        <w:rPr>
          <w:lang w:eastAsia="en-GB"/>
        </w:rPr>
      </w:pPr>
      <w:r>
        <w:rPr>
          <w:lang w:eastAsia="en-GB"/>
        </w:rPr>
        <w:t>JUST LIKE THAT  (R8x32)  3C (4C set)</w:t>
      </w:r>
      <w:r>
        <w:rPr>
          <w:lang w:eastAsia="en-GB"/>
        </w:rPr>
        <w:tab/>
        <w:t>John Fletcher</w:t>
      </w:r>
    </w:p>
    <w:p w:rsidR="00B11EB3" w:rsidRDefault="00B11EB3" w:rsidP="00B11EB3">
      <w:pPr>
        <w:pStyle w:val="DanceBody"/>
        <w:rPr>
          <w:lang w:eastAsia="en-GB"/>
        </w:rPr>
      </w:pPr>
      <w:r>
        <w:rPr>
          <w:lang w:eastAsia="en-GB"/>
        </w:rPr>
        <w:t xml:space="preserve"> 1- 8</w:t>
      </w:r>
      <w:r>
        <w:rPr>
          <w:lang w:eastAsia="en-GB"/>
        </w:rPr>
        <w:tab/>
        <w:t>1s turn RH 1.1/2 times, cast off 1 place (2s step up Bars 5-6), 1s turn 3/4 LH</w:t>
      </w:r>
    </w:p>
    <w:p w:rsidR="00B11EB3" w:rsidRDefault="00B11EB3" w:rsidP="00B11EB3">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B11EB3" w:rsidRDefault="00B11EB3" w:rsidP="00B11EB3">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B11EB3" w:rsidRDefault="00B11EB3" w:rsidP="00B11EB3">
      <w:pPr>
        <w:pStyle w:val="DanceBody"/>
        <w:keepNext w:val="0"/>
      </w:pPr>
      <w:r>
        <w:rPr>
          <w:lang w:eastAsia="en-GB"/>
        </w:rPr>
        <w:t>25-32</w:t>
      </w:r>
      <w:r>
        <w:rPr>
          <w:lang w:eastAsia="en-GB"/>
        </w:rPr>
        <w:tab/>
        <w:t>2s+1s+3s turn partners RH; 2s+1s+3s dance DoSiDo with partner.  2 1 3</w:t>
      </w:r>
    </w:p>
    <w:p w:rsidR="00B11EB3" w:rsidRDefault="00B11EB3" w:rsidP="00B11EB3"/>
    <w:p w:rsidR="00B11EB3" w:rsidRDefault="00B11EB3" w:rsidP="00B11EB3">
      <w:pPr>
        <w:pStyle w:val="Minicrib"/>
      </w:pPr>
      <w:r>
        <w:t>JUST ONE MORE  (R4x32)  4C set</w:t>
      </w:r>
      <w:r>
        <w:tab/>
        <w:t>Avril Quarrie  World Wide Weavings</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1s &amp; 4s turn partner RH, cast down/up 1 place (2s &amp; 3s step up/down); 1s+4s dance LH across, end 1s facing up, 4s facing down LHJ</w:t>
      </w:r>
    </w:p>
    <w:p w:rsidR="00B11EB3" w:rsidRDefault="00B11EB3" w:rsidP="00B11EB3">
      <w:pPr>
        <w:pStyle w:val="DanceBody"/>
      </w:pPr>
      <w:r>
        <w:t xml:space="preserve"> 9-16</w:t>
      </w:r>
      <w:r>
        <w:tab/>
        <w:t>1s/4s lead up/down, cross &amp; cast out of ends to 2nd/3rd place. 2 (1) 4 (3); 1L+4M &amp; 1M+4L turn RH into prom hold facing out</w:t>
      </w:r>
    </w:p>
    <w:p w:rsidR="00B11EB3" w:rsidRDefault="00B11EB3" w:rsidP="00B11EB3">
      <w:pPr>
        <w:pStyle w:val="DanceBody"/>
      </w:pPr>
      <w:r>
        <w:t>17-24</w:t>
      </w:r>
      <w:r>
        <w:tab/>
        <w:t>Reels of 3 on sides (as "Bees of Maggieknockater"):</w:t>
      </w:r>
    </w:p>
    <w:p w:rsidR="00B11EB3" w:rsidRDefault="00B11EB3" w:rsidP="00B11EB3">
      <w:pPr>
        <w:pStyle w:val="DanceBody"/>
      </w:pPr>
      <w:r>
        <w:tab/>
        <w:t>Couples in prom hold dance 1/2 RSh reel of 3 (RSh to dancer on right); couples meet partners, take prom hold &amp; dance 1/2 LSh reel of 3 on sides (LSh to dancer on left).  End 4s BtoB in 2nd place, 1s BtoB in 3rd place</w:t>
      </w:r>
    </w:p>
    <w:p w:rsidR="00B11EB3" w:rsidRDefault="00B11EB3" w:rsidP="00B11EB3">
      <w:pPr>
        <w:pStyle w:val="DanceBody"/>
        <w:keepNext w:val="0"/>
      </w:pPr>
      <w:r>
        <w:t>25-32</w:t>
      </w:r>
      <w:r>
        <w:tab/>
        <w:t>4s &amp; 1s turn corner NH &amp; end NHJ with partner, 4s facing down, 1s facing up; 4s+1s Set+Link to end on sides 2 4 (1) (3)</w:t>
      </w:r>
    </w:p>
    <w:p w:rsidR="00B11EB3" w:rsidRDefault="00B11EB3" w:rsidP="00B11EB3"/>
    <w:p w:rsidR="00B11EB3" w:rsidRDefault="00B11EB3" w:rsidP="00B11EB3">
      <w:pPr>
        <w:pStyle w:val="Minicrib"/>
      </w:pPr>
      <w:r>
        <w:t>JUST OVER THE BORDER  (S4x40)  4C set</w:t>
      </w:r>
      <w:r>
        <w:tab/>
        <w:t>John Drewry  Bon Accord Bk</w:t>
      </w:r>
    </w:p>
    <w:p w:rsidR="00B11EB3" w:rsidRDefault="00B11EB3" w:rsidP="00B11EB3">
      <w:pPr>
        <w:pStyle w:val="DanceBody"/>
      </w:pPr>
      <w:r>
        <w:t xml:space="preserve"> 1- 8</w:t>
      </w:r>
      <w:r>
        <w:tab/>
        <w:t>1s+2s</w:t>
      </w:r>
      <w:r w:rsidRPr="007F0D5A">
        <w:rPr>
          <w:b/>
        </w:rPr>
        <w:t xml:space="preserve"> also </w:t>
      </w:r>
      <w:r>
        <w:t>3s+4s dance RH across 1/2 way, 1s+4s dance LH across 1/2 way, 2+4s</w:t>
      </w:r>
      <w:r w:rsidRPr="007F0D5A">
        <w:rPr>
          <w:b/>
        </w:rPr>
        <w:t xml:space="preserve"> also </w:t>
      </w:r>
      <w:r>
        <w:t>1s+3s dance RH across right round</w:t>
      </w:r>
    </w:p>
    <w:p w:rsidR="00B11EB3" w:rsidRDefault="00B11EB3" w:rsidP="00B11EB3">
      <w:pPr>
        <w:pStyle w:val="DanceBody"/>
      </w:pPr>
      <w:r>
        <w:t xml:space="preserve"> 9-16</w:t>
      </w:r>
      <w:r>
        <w:tab/>
        <w:t>All set &amp; cross RH, 1s+4s dance 1/2 R&amp;L.  2 1 4 3</w:t>
      </w:r>
    </w:p>
    <w:p w:rsidR="00B11EB3" w:rsidRDefault="00B11EB3" w:rsidP="00B11EB3">
      <w:pPr>
        <w:pStyle w:val="DanceBody"/>
      </w:pPr>
      <w:r>
        <w:t>17-24</w:t>
      </w:r>
      <w:r>
        <w:tab/>
        <w:t>2s+4s petronella turn into middle</w:t>
      </w:r>
      <w:r w:rsidRPr="00BA6B4D">
        <w:rPr>
          <w:b/>
        </w:rPr>
        <w:t xml:space="preserve"> while </w:t>
      </w:r>
      <w:r>
        <w:t>1s &amp; 3s step up, all set, all petronella turn &amp; set</w:t>
      </w:r>
    </w:p>
    <w:p w:rsidR="00B11EB3" w:rsidRDefault="00B11EB3" w:rsidP="00B11EB3">
      <w:pPr>
        <w:pStyle w:val="DanceBody"/>
      </w:pPr>
      <w:r>
        <w:t>25-32</w:t>
      </w:r>
      <w:r>
        <w:tab/>
        <w:t>1s+3s dance 1/2 reel of 4 in middle into 1/2 reel of 4 across (3s with 2s &amp; 1s with 4s) all giving RSh to same sex ending 2 3 4 1</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JUST WARMING UP  (J8x32)  3C (4C set)</w:t>
      </w:r>
      <w:r>
        <w:tab/>
        <w:t>Teacher's Choice  David A Haynes</w:t>
      </w:r>
    </w:p>
    <w:p w:rsidR="00B11EB3" w:rsidRDefault="00B11EB3" w:rsidP="00B11EB3">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B11EB3" w:rsidRDefault="00B11EB3" w:rsidP="00B11EB3">
      <w:pPr>
        <w:pStyle w:val="DanceBody"/>
      </w:pPr>
      <w:r>
        <w:t xml:space="preserve"> 9-16</w:t>
      </w:r>
      <w:r>
        <w:tab/>
        <w:t>1s dance RH across with 2s, 1s dance LH across with 3s</w:t>
      </w:r>
    </w:p>
    <w:p w:rsidR="00B11EB3" w:rsidRDefault="00B11EB3" w:rsidP="00B11EB3">
      <w:pPr>
        <w:pStyle w:val="DanceBody"/>
      </w:pPr>
      <w:r>
        <w:t>17-24</w:t>
      </w:r>
      <w:r>
        <w:tab/>
        <w:t>1s lead down middle &amp; lead back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JUTE SPINNER'S REEL  (R8x32)  3C (4C set)</w:t>
      </w:r>
      <w:r>
        <w:tab/>
        <w:t>D Hollings  Diamond Jubilee</w:t>
      </w:r>
    </w:p>
    <w:p w:rsidR="00B11EB3" w:rsidRDefault="00B11EB3" w:rsidP="00B11EB3">
      <w:pPr>
        <w:pStyle w:val="DanceBody"/>
      </w:pPr>
      <w:r>
        <w:t xml:space="preserve"> 1- 8</w:t>
      </w:r>
      <w:r>
        <w:tab/>
        <w:t>1s+2s set, dance RH across 1/2 way, set &amp; cross back RH</w:t>
      </w:r>
    </w:p>
    <w:p w:rsidR="00B11EB3" w:rsidRDefault="00B11EB3" w:rsidP="00B11EB3">
      <w:pPr>
        <w:pStyle w:val="DanceBody"/>
      </w:pPr>
      <w:r>
        <w:t xml:space="preserve"> 9-16</w:t>
      </w:r>
      <w:r>
        <w:tab/>
        <w:t>2s+1s+3s set, cross RH, 1s cast down below 3s &amp; dance up to 2</w:t>
      </w:r>
      <w:r w:rsidRPr="00972EEB">
        <w:t>nd</w:t>
      </w:r>
      <w:r>
        <w:t xml:space="preserve"> pl (in centre)</w:t>
      </w:r>
      <w:r w:rsidRPr="00BA6B4D">
        <w:rPr>
          <w:b/>
        </w:rPr>
        <w:t xml:space="preserve"> while </w:t>
      </w:r>
      <w:r>
        <w:t>2s+3s set &amp; change places on sides (Men RH &amp; Ladies LH)</w:t>
      </w:r>
    </w:p>
    <w:p w:rsidR="00B11EB3" w:rsidRDefault="00B11EB3" w:rsidP="00B11EB3">
      <w:pPr>
        <w:pStyle w:val="DanceBody"/>
      </w:pPr>
      <w:r>
        <w:t>17-24</w:t>
      </w:r>
      <w:r>
        <w:tab/>
        <w:t>3M+1M+2M dance RH across</w:t>
      </w:r>
      <w:r w:rsidRPr="00BA6B4D">
        <w:rPr>
          <w:b/>
        </w:rPr>
        <w:t xml:space="preserve"> while </w:t>
      </w:r>
      <w:r>
        <w:t>3L+1L+2L dance LH across, wheels continue</w:t>
      </w:r>
      <w:r w:rsidRPr="00BA6B4D">
        <w:rPr>
          <w:b/>
        </w:rPr>
        <w:t xml:space="preserve"> </w:t>
      </w:r>
      <w:r>
        <w:rPr>
          <w:b/>
        </w:rPr>
        <w:t xml:space="preserve">as </w:t>
      </w:r>
      <w:r>
        <w:t>1s followed by 2s &amp; 3s change places to dance round on own sides &amp; end with 1s followed by 2s &amp; 3s facing up into prom hold</w:t>
      </w:r>
    </w:p>
    <w:p w:rsidR="00B11EB3" w:rsidRDefault="00B11EB3" w:rsidP="00B11EB3">
      <w:pPr>
        <w:pStyle w:val="DanceBody"/>
        <w:keepNext w:val="0"/>
      </w:pPr>
      <w:r>
        <w:t>25-32</w:t>
      </w:r>
      <w:r>
        <w:tab/>
        <w:t>1s+2s+3s Promenade ending with 1s casting down to 2</w:t>
      </w:r>
      <w:r w:rsidRPr="00972EEB">
        <w:t>nd</w:t>
      </w:r>
      <w:r>
        <w:t xml:space="preserve"> place</w:t>
      </w:r>
    </w:p>
    <w:p w:rsidR="00B11EB3" w:rsidRDefault="00B11EB3" w:rsidP="00B11EB3"/>
    <w:p w:rsidR="00B11EB3" w:rsidRDefault="00B11EB3" w:rsidP="00B11EB3">
      <w:pPr>
        <w:pStyle w:val="Minicrib"/>
      </w:pPr>
      <w:r>
        <w:t>KABIN FEVER  (R8x32)  3C (4C set)</w:t>
      </w:r>
      <w:r>
        <w:tab/>
        <w:t>Kathy Clark &amp; Robin Meyer  Delaware Valley Silver</w:t>
      </w:r>
    </w:p>
    <w:p w:rsidR="00B11EB3" w:rsidRDefault="00B11EB3" w:rsidP="00B11EB3">
      <w:pPr>
        <w:pStyle w:val="DanceBody"/>
      </w:pPr>
      <w:r>
        <w:t xml:space="preserve"> 1- 8</w:t>
      </w:r>
      <w:r>
        <w:tab/>
        <w:t xml:space="preserve">1s turn RH, cast (2s step up); 2s+1s+3s set, 2s+3s set again </w:t>
      </w:r>
      <w:r>
        <w:rPr>
          <w:b/>
        </w:rPr>
        <w:t>as</w:t>
      </w:r>
      <w:r>
        <w:t xml:space="preserve"> 1s Petronella turn to 1L between 2s facing down, 1M between 3s facing up</w:t>
      </w:r>
    </w:p>
    <w:p w:rsidR="00B11EB3" w:rsidRDefault="00B11EB3" w:rsidP="00B11EB3">
      <w:pPr>
        <w:pStyle w:val="DanceBody"/>
      </w:pPr>
      <w:r>
        <w:t xml:space="preserve"> 9-16</w:t>
      </w:r>
      <w:r>
        <w:tab/>
        <w:t xml:space="preserve">All set in lines of 3 across, 2s+3s set again </w:t>
      </w:r>
      <w:r>
        <w:rPr>
          <w:b/>
        </w:rPr>
        <w:t>as</w:t>
      </w:r>
      <w:r>
        <w:t xml:space="preserve"> 1s Petronella turn to face 1st corners; 1s+1st corners dance 1/2 diag reel of 4, 1s pass RSh to face 2nd corners</w:t>
      </w:r>
    </w:p>
    <w:p w:rsidR="00B11EB3" w:rsidRDefault="00B11EB3" w:rsidP="00B11EB3">
      <w:pPr>
        <w:pStyle w:val="DanceBody"/>
      </w:pPr>
      <w:r>
        <w:t>17-24</w:t>
      </w:r>
      <w:r>
        <w:tab/>
        <w:t>1s+2nd corners dance 1/2 diag reel of 4; 1s dance RSh round partner to 2nd place own side.  (3) 1 (2)</w:t>
      </w:r>
    </w:p>
    <w:p w:rsidR="00B11EB3" w:rsidRDefault="00B11EB3" w:rsidP="00B11EB3">
      <w:pPr>
        <w:pStyle w:val="DanceBody"/>
        <w:keepNext w:val="0"/>
      </w:pPr>
      <w:r>
        <w:t>25-32</w:t>
      </w:r>
      <w:r>
        <w:tab/>
        <w:t>3s+1s+2s chase clockwise 1/2 round; all turn partners RH (1s turn 1.1/2 RH).  End 2 1 3</w:t>
      </w:r>
    </w:p>
    <w:p w:rsidR="00B11EB3" w:rsidRDefault="00B11EB3" w:rsidP="00B11EB3"/>
    <w:p w:rsidR="00B11EB3" w:rsidRDefault="00B11EB3" w:rsidP="00B11EB3">
      <w:pPr>
        <w:pStyle w:val="Minicrib"/>
      </w:pPr>
      <w:r>
        <w:t>KACHINA'S CAROUSEL  (J4x32)  4C set</w:t>
      </w:r>
      <w:r>
        <w:tab/>
        <w:t>Chris Ronald  12 SCDs</w:t>
      </w:r>
    </w:p>
    <w:p w:rsidR="00B11EB3" w:rsidRDefault="00B11EB3" w:rsidP="00B11EB3">
      <w:pPr>
        <w:pStyle w:val="DanceBody"/>
      </w:pPr>
      <w:r>
        <w:t>3s &amp; 4s start on opposite side</w:t>
      </w:r>
    </w:p>
    <w:p w:rsidR="00B11EB3" w:rsidRDefault="00B11EB3" w:rsidP="00B11EB3">
      <w:pPr>
        <w:pStyle w:val="DanceBody"/>
      </w:pPr>
      <w:r>
        <w:t xml:space="preserve"> 1- 8</w:t>
      </w:r>
      <w:r>
        <w:tab/>
        <w:t>1s+2s</w:t>
      </w:r>
      <w:r w:rsidRPr="007F0D5A">
        <w:rPr>
          <w:b/>
        </w:rPr>
        <w:t xml:space="preserve"> also </w:t>
      </w:r>
      <w:r>
        <w:t>3s+4s Set+Link &amp; end facing link person, all turn RH into St Andrews cross (1s+4s in Middle LH across).  2 1 4 3</w:t>
      </w:r>
    </w:p>
    <w:p w:rsidR="00B11EB3" w:rsidRDefault="00B11EB3" w:rsidP="00B11EB3">
      <w:pPr>
        <w:pStyle w:val="DanceBody"/>
      </w:pPr>
      <w:r>
        <w:t xml:space="preserve"> 9-16</w:t>
      </w:r>
      <w:r>
        <w:tab/>
        <w:t>All dance the Spoke:-</w:t>
      </w:r>
    </w:p>
    <w:p w:rsidR="00B11EB3" w:rsidRDefault="00B11EB3" w:rsidP="00B11EB3">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B11EB3" w:rsidRDefault="00B11EB3" w:rsidP="00B11EB3">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B11EB3" w:rsidRDefault="00B11EB3" w:rsidP="00B11EB3">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B11EB3" w:rsidRDefault="00B11EB3" w:rsidP="00B11EB3"/>
    <w:p w:rsidR="00B11EB3" w:rsidRDefault="00B11EB3" w:rsidP="00B11EB3">
      <w:pPr>
        <w:pStyle w:val="Minicrib"/>
      </w:pPr>
      <w:r>
        <w:t>KAIWAKA RETURNS  (R8x32)  3C (4C set)</w:t>
      </w:r>
      <w:r>
        <w:tab/>
        <w:t>Sarah Wrigley, 2020</w:t>
      </w:r>
    </w:p>
    <w:p w:rsidR="00B11EB3" w:rsidRDefault="00B11EB3" w:rsidP="00B11EB3">
      <w:pPr>
        <w:pStyle w:val="DanceBody"/>
      </w:pPr>
      <w:r>
        <w:t xml:space="preserve"> 1- 8</w:t>
      </w:r>
      <w:r>
        <w:tab/>
        <w:t>1s dance RSh round partner back to place &amp; face out; 1s cast (2s step up) to face 1st corners</w:t>
      </w:r>
    </w:p>
    <w:p w:rsidR="00B11EB3" w:rsidRDefault="00B11EB3" w:rsidP="00B11EB3">
      <w:pPr>
        <w:pStyle w:val="DanceBody"/>
      </w:pPr>
      <w:r>
        <w:t xml:space="preserve"> 9-16</w:t>
      </w:r>
      <w:r>
        <w:tab/>
        <w:t>1s dance 'Hello-Goodbye' setting ending with Petronella turn to 2nd place own side</w:t>
      </w:r>
    </w:p>
    <w:p w:rsidR="00B11EB3" w:rsidRDefault="00B11EB3" w:rsidP="00B11EB3">
      <w:pPr>
        <w:pStyle w:val="DanceBody"/>
      </w:pPr>
      <w:r>
        <w:t>17-24</w:t>
      </w:r>
      <w:r>
        <w:tab/>
        <w:t>1L+2s &amp; 1M+3s dance reels of 3 across (LSh to 1st corner to start). 1s end in 2nd place, 2s &amp; 3s loop into place &amp; all face clockwise</w:t>
      </w:r>
    </w:p>
    <w:p w:rsidR="00B11EB3" w:rsidRDefault="00B11EB3" w:rsidP="00B11EB3">
      <w:pPr>
        <w:pStyle w:val="DanceBody"/>
        <w:keepNext w:val="0"/>
      </w:pPr>
      <w:r>
        <w:t>25-32</w:t>
      </w:r>
      <w:r>
        <w:tab/>
        <w:t>2s+1s+3s chase clockwise round.  End 2 1 3</w:t>
      </w:r>
    </w:p>
    <w:p w:rsidR="00B11EB3" w:rsidRDefault="00B11EB3" w:rsidP="00B11EB3"/>
    <w:p w:rsidR="00B11EB3" w:rsidRDefault="00B11EB3" w:rsidP="00B11EB3">
      <w:pPr>
        <w:pStyle w:val="Minicrib"/>
      </w:pPr>
      <w:r>
        <w:t>KALAMUNDA 25  (R4x32)  (4C set)</w:t>
      </w:r>
      <w:r>
        <w:tab/>
        <w:t>K Sumby</w:t>
      </w:r>
    </w:p>
    <w:p w:rsidR="00B11EB3" w:rsidRDefault="00B11EB3" w:rsidP="00B11EB3">
      <w:pPr>
        <w:pStyle w:val="DanceBody"/>
      </w:pPr>
      <w:r>
        <w:t xml:space="preserve"> 1- 8</w:t>
      </w:r>
      <w:r>
        <w:tab/>
        <w:t>1s &amp; 4s set then cast in 1 place, 1s &amp; 4s dance RH across</w:t>
      </w:r>
    </w:p>
    <w:p w:rsidR="00B11EB3" w:rsidRDefault="00B11EB3" w:rsidP="00B11EB3">
      <w:pPr>
        <w:pStyle w:val="DanceBody"/>
      </w:pPr>
      <w:r>
        <w:t xml:space="preserve"> 9-16</w:t>
      </w:r>
      <w:r>
        <w:tab/>
        <w:t>1s+2s &amp; 4s+3s dance LH across, 1s &amp; 4s set then cross RH</w:t>
      </w:r>
    </w:p>
    <w:p w:rsidR="00B11EB3" w:rsidRDefault="00B11EB3" w:rsidP="00B11EB3">
      <w:pPr>
        <w:pStyle w:val="DanceBody"/>
      </w:pPr>
      <w:r>
        <w:t>17-24</w:t>
      </w:r>
      <w:r>
        <w:tab/>
        <w:t>All dance reels of 4 on the sides</w:t>
      </w:r>
    </w:p>
    <w:p w:rsidR="00B11EB3" w:rsidRDefault="00B11EB3" w:rsidP="00B11EB3">
      <w:pPr>
        <w:pStyle w:val="DanceBody"/>
        <w:keepNext w:val="0"/>
      </w:pPr>
      <w:r>
        <w:t>25-32</w:t>
      </w:r>
      <w:r>
        <w:tab/>
        <w:t>1s+4s dance 1/2 R&amp;L, all turn RH</w:t>
      </w:r>
    </w:p>
    <w:p w:rsidR="00B11EB3" w:rsidRDefault="00B11EB3" w:rsidP="00B11EB3"/>
    <w:p w:rsidR="00B11EB3" w:rsidRDefault="00B11EB3" w:rsidP="00B11EB3">
      <w:pPr>
        <w:pStyle w:val="Minicrib"/>
      </w:pPr>
      <w:r>
        <w:t>THE KALE POT  (S8x32)  3C (4C set)</w:t>
      </w:r>
      <w:r>
        <w:tab/>
        <w:t>Iain Boyd  SCD Archives</w:t>
      </w:r>
    </w:p>
    <w:p w:rsidR="00B11EB3" w:rsidRDefault="00B11EB3" w:rsidP="00B11EB3">
      <w:pPr>
        <w:pStyle w:val="DanceBody"/>
      </w:pPr>
      <w:r>
        <w:t xml:space="preserve"> 1- 8</w:t>
      </w:r>
      <w:r>
        <w:tab/>
        <w:t>1s set, cross RH, set &amp; cast 1 place (2s step up 7-8)</w:t>
      </w:r>
    </w:p>
    <w:p w:rsidR="00B11EB3" w:rsidRDefault="00B11EB3" w:rsidP="00B11EB3">
      <w:pPr>
        <w:pStyle w:val="DanceBody"/>
      </w:pPr>
      <w:r>
        <w:t xml:space="preserve"> 9-16</w:t>
      </w:r>
      <w:r>
        <w:tab/>
        <w:t>1M+2s</w:t>
      </w:r>
      <w:r w:rsidRPr="007F0D5A">
        <w:rPr>
          <w:b/>
        </w:rPr>
        <w:t xml:space="preserve"> also </w:t>
      </w:r>
      <w:r>
        <w:t>1L+3s dance RH across &amp; LH back. 1s end facing 2</w:t>
      </w:r>
      <w:r w:rsidRPr="00972EEB">
        <w:t>nd</w:t>
      </w:r>
      <w:r>
        <w:t xml:space="preserve"> corners</w:t>
      </w:r>
    </w:p>
    <w:p w:rsidR="00B11EB3" w:rsidRDefault="00B11EB3" w:rsidP="00B11EB3">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B11EB3" w:rsidRDefault="00B11EB3" w:rsidP="00B11EB3">
      <w:pPr>
        <w:pStyle w:val="DanceBody"/>
      </w:pPr>
      <w:r>
        <w:t>21-24</w:t>
      </w:r>
      <w:r>
        <w:tab/>
        <w:t>1s set 1/2 HS (to left) &amp; turn corner RH to end in middle in 2nd place, BtoB facing opp sides side</w:t>
      </w:r>
    </w:p>
    <w:p w:rsidR="00B11EB3" w:rsidRDefault="00B11EB3" w:rsidP="00B11EB3">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B11EB3" w:rsidRDefault="00B11EB3" w:rsidP="00B11EB3"/>
    <w:p w:rsidR="00B11EB3" w:rsidRDefault="00B11EB3" w:rsidP="00B11EB3">
      <w:pPr>
        <w:pStyle w:val="Minicrib"/>
      </w:pPr>
      <w:r>
        <w:t>KALEIDOSCOPE  (M-(S32+R32))  4C set</w:t>
      </w:r>
      <w:r>
        <w:tab/>
        <w:t>E Barnes  Kaleidoscope &amp; other Dances</w:t>
      </w:r>
    </w:p>
    <w:p w:rsidR="00B11EB3" w:rsidRPr="0075081B" w:rsidRDefault="00B11EB3" w:rsidP="00B11EB3">
      <w:pPr>
        <w:pStyle w:val="DanceBody"/>
      </w:pPr>
      <w:r w:rsidRPr="0075081B">
        <w:t xml:space="preserve"> 1- 8</w:t>
      </w:r>
      <w:r w:rsidRPr="0075081B">
        <w:tab/>
        <w:t>2s &amp; 4s cast up 1pl</w:t>
      </w:r>
      <w:r w:rsidRPr="00BA6B4D">
        <w:rPr>
          <w:b/>
        </w:rPr>
        <w:t xml:space="preserve"> while </w:t>
      </w:r>
      <w:r w:rsidRPr="0075081B">
        <w:t>1s &amp; 3s petronella turn into middle &amp; all set, all petronella turn (1s &amp; 3s onto sides &amp; 2s &amp; 4s into middle M)</w:t>
      </w:r>
    </w:p>
    <w:p w:rsidR="00B11EB3" w:rsidRPr="0075081B" w:rsidRDefault="00B11EB3" w:rsidP="00B11EB3">
      <w:pPr>
        <w:pStyle w:val="DanceBody"/>
      </w:pPr>
      <w:r w:rsidRPr="0075081B">
        <w:t xml:space="preserve"> 9-16</w:t>
      </w:r>
      <w:r w:rsidRPr="0075081B">
        <w:tab/>
        <w:t>1s+2s</w:t>
      </w:r>
      <w:r w:rsidRPr="007F0D5A">
        <w:rPr>
          <w:b/>
        </w:rPr>
        <w:t xml:space="preserve"> also </w:t>
      </w:r>
      <w:r w:rsidRPr="0075081B">
        <w:t>3s+4s dance reels of 4 across (2s &amp; 4s pass partner LSh to give RSh to sides)</w:t>
      </w:r>
    </w:p>
    <w:p w:rsidR="00B11EB3" w:rsidRPr="0075081B" w:rsidRDefault="00B11EB3" w:rsidP="00B11EB3">
      <w:pPr>
        <w:pStyle w:val="DanceBody"/>
      </w:pPr>
      <w:r w:rsidRPr="0075081B">
        <w:t>17-24</w:t>
      </w:r>
      <w:r w:rsidRPr="0075081B">
        <w:tab/>
        <w:t>2M+4L turn LH</w:t>
      </w:r>
      <w:r>
        <w:t xml:space="preserve"> 1.1/2 </w:t>
      </w:r>
      <w:r w:rsidRPr="0075081B">
        <w:t>times</w:t>
      </w:r>
      <w:r w:rsidRPr="00BA6B4D">
        <w:rPr>
          <w:b/>
        </w:rPr>
        <w:t xml:space="preserve"> while </w:t>
      </w:r>
      <w:r w:rsidRPr="0075081B">
        <w:t>others chase anticlockwise</w:t>
      </w:r>
      <w:r>
        <w:t xml:space="preserve"> 1/2 </w:t>
      </w:r>
      <w:r w:rsidRPr="0075081B">
        <w:t>way, 4s+3s</w:t>
      </w:r>
      <w:r w:rsidRPr="007F0D5A">
        <w:rPr>
          <w:b/>
        </w:rPr>
        <w:t xml:space="preserve"> also </w:t>
      </w:r>
      <w:r w:rsidRPr="0075081B">
        <w:t>2s+1s dance LH across</w:t>
      </w:r>
    </w:p>
    <w:p w:rsidR="00B11EB3" w:rsidRPr="0075081B" w:rsidRDefault="00B11EB3" w:rsidP="00B11EB3">
      <w:pPr>
        <w:pStyle w:val="DanceBody"/>
      </w:pPr>
      <w:r w:rsidRPr="0075081B">
        <w:t>25-32</w:t>
      </w:r>
      <w:r w:rsidRPr="0075081B">
        <w:tab/>
        <w:t xml:space="preserve">All set &amp; </w:t>
      </w:r>
      <w:r>
        <w:t>3s+1s set</w:t>
      </w:r>
      <w:r w:rsidRPr="00BA6B4D">
        <w:rPr>
          <w:b/>
        </w:rPr>
        <w:t xml:space="preserve"> while </w:t>
      </w:r>
      <w:r w:rsidRPr="0075081B">
        <w:t>4L+2L turn left about to face down</w:t>
      </w:r>
      <w:r w:rsidRPr="00BA6B4D">
        <w:rPr>
          <w:b/>
        </w:rPr>
        <w:t xml:space="preserve"> </w:t>
      </w:r>
      <w:r>
        <w:rPr>
          <w:b/>
        </w:rPr>
        <w:t xml:space="preserve">as </w:t>
      </w:r>
      <w:r w:rsidRPr="0075081B">
        <w:t>partners dance down to join NH &amp; 4s+2s dance down, 2s cast up to top &amp; 4s to 3</w:t>
      </w:r>
      <w:r w:rsidRPr="00972EEB">
        <w:t>rd</w:t>
      </w:r>
      <w:r w:rsidRPr="0075081B">
        <w:t xml:space="preserve"> place.  2 3 4 1</w:t>
      </w:r>
    </w:p>
    <w:p w:rsidR="00B11EB3" w:rsidRDefault="00B11EB3" w:rsidP="00B11EB3">
      <w:pPr>
        <w:pStyle w:val="DanceBody"/>
        <w:keepNext w:val="0"/>
      </w:pPr>
      <w:r>
        <w:t>Repeat in Reel time</w:t>
      </w:r>
    </w:p>
    <w:p w:rsidR="00B11EB3" w:rsidRDefault="00B11EB3" w:rsidP="00B11EB3"/>
    <w:p w:rsidR="00B11EB3" w:rsidRDefault="00B11EB3" w:rsidP="00B11EB3">
      <w:pPr>
        <w:pStyle w:val="Minicrib"/>
      </w:pPr>
      <w:r>
        <w:t>KAMO KAROUSEL  (J8x32)  3C (4C set)</w:t>
      </w:r>
      <w:r>
        <w:tab/>
        <w:t>Eddy West  Eddy West  http://eddywest.nz</w:t>
      </w:r>
    </w:p>
    <w:p w:rsidR="00B11EB3" w:rsidRPr="00EA7F69" w:rsidRDefault="00B11EB3" w:rsidP="00B11EB3">
      <w:pPr>
        <w:pStyle w:val="DanceBody"/>
      </w:pPr>
      <w:r w:rsidRPr="00EA7F69">
        <w:t xml:space="preserve"> 1- 8</w:t>
      </w:r>
      <w:r w:rsidRPr="00EA7F69">
        <w:tab/>
        <w:t>1s cross RH &amp; cast 1 place, 1s dance 1/2 Figs of 8 (1L round 2s, 1M round 3s)</w:t>
      </w:r>
      <w:r w:rsidRPr="00EA7F69">
        <w:rPr>
          <w:b/>
        </w:rPr>
        <w:t xml:space="preserve"> while </w:t>
      </w:r>
      <w:r w:rsidRPr="00EA7F69">
        <w:t>2s+3s set &amp; cross LH.  (2)1(3)</w:t>
      </w:r>
    </w:p>
    <w:p w:rsidR="00B11EB3" w:rsidRPr="00EA7F69" w:rsidRDefault="00B11EB3" w:rsidP="00B11EB3">
      <w:pPr>
        <w:pStyle w:val="DanceBody"/>
      </w:pPr>
      <w:r w:rsidRPr="00EA7F69">
        <w:t xml:space="preserve"> 9-16</w:t>
      </w:r>
      <w:r w:rsidRPr="00EA7F69">
        <w:tab/>
        <w:t xml:space="preserve">1s dance </w:t>
      </w:r>
      <w:r>
        <w:t>Diag R&amp;L</w:t>
      </w:r>
      <w:r w:rsidRPr="00EA7F69">
        <w:t>.  3 1 2</w:t>
      </w:r>
    </w:p>
    <w:p w:rsidR="00B11EB3" w:rsidRPr="00EA7F69" w:rsidRDefault="00B11EB3" w:rsidP="00B11EB3">
      <w:pPr>
        <w:pStyle w:val="DanceBody"/>
      </w:pPr>
      <w:r w:rsidRPr="00EA7F69">
        <w:t>17-24</w:t>
      </w:r>
      <w:r w:rsidRPr="00EA7F69">
        <w:tab/>
        <w:t>3s+1s+2s Set &amp; Rotate for 3 couples:-</w:t>
      </w:r>
    </w:p>
    <w:p w:rsidR="00B11EB3" w:rsidRPr="00EA7F69" w:rsidRDefault="00B11EB3" w:rsidP="00B11EB3">
      <w:pPr>
        <w:pStyle w:val="DanceBody"/>
      </w:pPr>
      <w:r w:rsidRPr="00EA7F69">
        <w:tab/>
        <w:t>`All set &amp; chase clockwise into lines across facing partner, all change places with partner &amp; chase clockwise to own sides.  2 1 3</w:t>
      </w:r>
    </w:p>
    <w:p w:rsidR="00B11EB3" w:rsidRPr="00EA7F69" w:rsidRDefault="00B11EB3" w:rsidP="00B11EB3">
      <w:pPr>
        <w:pStyle w:val="DanceBody"/>
        <w:keepNext w:val="0"/>
      </w:pPr>
      <w:r w:rsidRPr="00EA7F69">
        <w:t>25-32</w:t>
      </w:r>
      <w:r w:rsidRPr="00EA7F69">
        <w:tab/>
        <w:t>2s+1s+3s circle 6H round &amp; back</w:t>
      </w:r>
    </w:p>
    <w:p w:rsidR="00B11EB3" w:rsidRDefault="00B11EB3" w:rsidP="00B11EB3"/>
    <w:p w:rsidR="00B11EB3" w:rsidRDefault="00B11EB3" w:rsidP="00B11EB3">
      <w:pPr>
        <w:pStyle w:val="Minicrib"/>
      </w:pPr>
      <w:r>
        <w:t>KANDAHAR REEL  (R5x32)  4C (5C set)</w:t>
      </w:r>
      <w:r>
        <w:tab/>
        <w:t>Any  &amp; Rob Colquhoun  The Kandahar Reel</w:t>
      </w:r>
    </w:p>
    <w:p w:rsidR="00B11EB3" w:rsidRPr="00A3683E" w:rsidRDefault="00B11EB3" w:rsidP="00B11EB3">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B11EB3" w:rsidRPr="00A3683E" w:rsidRDefault="00B11EB3" w:rsidP="00B11EB3">
      <w:pPr>
        <w:pStyle w:val="DanceBody"/>
      </w:pPr>
      <w:r>
        <w:t xml:space="preserve"> </w:t>
      </w:r>
      <w:r w:rsidRPr="00A3683E">
        <w:t>9-16</w:t>
      </w:r>
      <w:r w:rsidRPr="00A3683E">
        <w:tab/>
        <w:t>1s dance a modified Snowball Grand Chain for 4 couples:-</w:t>
      </w:r>
    </w:p>
    <w:p w:rsidR="00B11EB3" w:rsidRPr="00A3683E" w:rsidRDefault="00B11EB3" w:rsidP="00B11EB3">
      <w:pPr>
        <w:pStyle w:val="DanceBody"/>
      </w:pPr>
      <w:r>
        <w:tab/>
        <w:t xml:space="preserve">`9    </w:t>
      </w:r>
      <w:r w:rsidRPr="00A3683E">
        <w:t>1s change places with 2s RH on sides</w:t>
      </w:r>
    </w:p>
    <w:p w:rsidR="00B11EB3" w:rsidRPr="00A3683E" w:rsidRDefault="00B11EB3" w:rsidP="00B11EB3">
      <w:pPr>
        <w:pStyle w:val="DanceBody"/>
      </w:pPr>
      <w:r w:rsidRPr="00A3683E">
        <w:tab/>
      </w:r>
      <w:r>
        <w:t xml:space="preserve">`10   </w:t>
      </w:r>
      <w:r w:rsidRPr="00A3683E">
        <w:t>1s change places with 3s LH as 2s cross LH</w:t>
      </w:r>
    </w:p>
    <w:p w:rsidR="00B11EB3" w:rsidRPr="00A3683E" w:rsidRDefault="00B11EB3" w:rsidP="00B11EB3">
      <w:pPr>
        <w:pStyle w:val="DanceBody"/>
      </w:pPr>
      <w:r w:rsidRPr="00A3683E">
        <w:tab/>
      </w:r>
      <w:r>
        <w:t xml:space="preserve">`11   </w:t>
      </w:r>
      <w:r w:rsidRPr="00A3683E">
        <w:t>1s change places with 4s RH as 2s+3s change places RH on sides 3 (2) 4 (1 )5</w:t>
      </w:r>
    </w:p>
    <w:p w:rsidR="00B11EB3" w:rsidRPr="00A3683E" w:rsidRDefault="00B11EB3" w:rsidP="00B11EB3">
      <w:pPr>
        <w:pStyle w:val="DanceBody"/>
      </w:pPr>
      <w:r w:rsidRPr="00A3683E">
        <w:tab/>
      </w:r>
      <w:r>
        <w:t xml:space="preserve">`12   </w:t>
      </w:r>
      <w:r w:rsidRPr="00A3683E">
        <w:t>2s &amp; 1s dance in to take Tulloch turn holds (LSh to LSh &amp; RH behind backs)</w:t>
      </w:r>
    </w:p>
    <w:p w:rsidR="00B11EB3" w:rsidRPr="00A3683E" w:rsidRDefault="00B11EB3" w:rsidP="00B11EB3">
      <w:pPr>
        <w:pStyle w:val="DanceBody"/>
      </w:pPr>
      <w:r w:rsidRPr="00A3683E">
        <w:tab/>
      </w:r>
      <w:r>
        <w:t xml:space="preserve">`13-16   </w:t>
      </w:r>
      <w:r w:rsidRPr="00A3683E">
        <w:t>2s &amp; 1s dance anticlockwise Tulloch turns finishing facing up on opposite sides   3 (2) 4 (1) 5</w:t>
      </w:r>
    </w:p>
    <w:p w:rsidR="00B11EB3" w:rsidRPr="00A3683E" w:rsidRDefault="00B11EB3" w:rsidP="00B11EB3">
      <w:pPr>
        <w:pStyle w:val="DanceBody"/>
      </w:pPr>
      <w:r w:rsidRPr="00A3683E">
        <w:t>17-24</w:t>
      </w:r>
      <w:r w:rsidRPr="00A3683E">
        <w:tab/>
        <w:t xml:space="preserve">3s+2s </w:t>
      </w:r>
      <w:r w:rsidRPr="00A3683E">
        <w:rPr>
          <w:b/>
        </w:rPr>
        <w:t>also</w:t>
      </w:r>
      <w:r w:rsidRPr="00A3683E">
        <w:t xml:space="preserve"> 4s+1s dance RH across 1.1/2 times, 3s+1s dance LH across 1.1/2 times   2 (1) 3 (4) 5</w:t>
      </w:r>
    </w:p>
    <w:p w:rsidR="00B11EB3" w:rsidRPr="00A3683E" w:rsidRDefault="00B11EB3" w:rsidP="00B11EB3">
      <w:pPr>
        <w:pStyle w:val="DanceBody"/>
      </w:pPr>
      <w:r w:rsidRPr="00A3683E">
        <w:t>25-32</w:t>
      </w:r>
      <w:r w:rsidRPr="00A3683E">
        <w:tab/>
        <w:t xml:space="preserve">2s+1s </w:t>
      </w:r>
      <w:r w:rsidRPr="00A3683E">
        <w:rPr>
          <w:b/>
        </w:rPr>
        <w:t>also</w:t>
      </w:r>
      <w:r w:rsidRPr="00A3683E">
        <w:t xml:space="preserve"> 3s+4s dance RH across 1.1/2 times, 1s+2s+4s+3s set then 2s &amp; 3s cross</w:t>
      </w:r>
      <w:r>
        <w:t xml:space="preserve"> up RH as 1s &amp; 4s cast 1 place. </w:t>
      </w:r>
      <w:r w:rsidRPr="00A3683E">
        <w:t xml:space="preserve"> 2 1 3 4 5</w:t>
      </w:r>
    </w:p>
    <w:p w:rsidR="00B11EB3" w:rsidRPr="00A3683E" w:rsidRDefault="00B11EB3" w:rsidP="00B11EB3">
      <w:pPr>
        <w:pStyle w:val="DanceBody"/>
        <w:keepNext w:val="0"/>
      </w:pPr>
      <w:r w:rsidRPr="00A3683E">
        <w:tab/>
        <w:t>1s dance down to bottom as new 1st couple start (5s step up)</w:t>
      </w:r>
    </w:p>
    <w:p w:rsidR="00B11EB3" w:rsidRDefault="00B11EB3" w:rsidP="00B11EB3"/>
    <w:p w:rsidR="00B11EB3" w:rsidRDefault="00B11EB3" w:rsidP="00B11EB3">
      <w:pPr>
        <w:pStyle w:val="Minicrib"/>
      </w:pPr>
      <w:r>
        <w:t>KANGAROO PAW  (R8x32)  3C (4C set)</w:t>
      </w:r>
      <w:r>
        <w:tab/>
        <w:t>John Brenchley  Kangaroo Paw</w:t>
      </w:r>
    </w:p>
    <w:p w:rsidR="00B11EB3" w:rsidRDefault="00B11EB3" w:rsidP="00B11EB3">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B11EB3" w:rsidRDefault="00B11EB3" w:rsidP="00B11EB3">
      <w:pPr>
        <w:pStyle w:val="DanceBody"/>
      </w:pPr>
      <w:r>
        <w:t xml:space="preserve"> 9-16</w:t>
      </w:r>
      <w:r>
        <w:tab/>
        <w:t>1s dance Double Triangles &amp; end facing 2</w:t>
      </w:r>
      <w:r w:rsidRPr="00972EEB">
        <w:t>nd</w:t>
      </w:r>
      <w:r>
        <w:t xml:space="preserve"> corner</w:t>
      </w:r>
    </w:p>
    <w:p w:rsidR="00B11EB3" w:rsidRDefault="00B11EB3" w:rsidP="00B11EB3">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B11EB3" w:rsidRDefault="00B11EB3" w:rsidP="00B11EB3">
      <w:pPr>
        <w:pStyle w:val="DanceBody"/>
        <w:keepNext w:val="0"/>
      </w:pPr>
      <w:r>
        <w:t>25-32</w:t>
      </w:r>
      <w:r>
        <w:tab/>
        <w:t>1s dance reels of 3 on own sides (LSh to 4</w:t>
      </w:r>
      <w:r w:rsidRPr="00972EEB">
        <w:t>th</w:t>
      </w:r>
      <w:r>
        <w:t xml:space="preserve"> corner to start)</w:t>
      </w:r>
    </w:p>
    <w:p w:rsidR="00B11EB3" w:rsidRDefault="00B11EB3" w:rsidP="00B11EB3"/>
    <w:p w:rsidR="00B11EB3" w:rsidRDefault="00B11EB3" w:rsidP="00B11EB3">
      <w:pPr>
        <w:pStyle w:val="Minicrib"/>
      </w:pPr>
      <w:r>
        <w:t>KAREN HAMILTON'S STRATHSPEY  (S8x32)  3C (4C set)</w:t>
      </w:r>
      <w:r>
        <w:tab/>
        <w:t>John A Johnston  Jig Time 1</w:t>
      </w:r>
    </w:p>
    <w:p w:rsidR="00B11EB3" w:rsidRDefault="00B11EB3" w:rsidP="00B11EB3">
      <w:pPr>
        <w:pStyle w:val="DanceBody"/>
      </w:pPr>
      <w:r>
        <w:t xml:space="preserve"> 1- 8</w:t>
      </w:r>
      <w:r>
        <w:tab/>
        <w:t>1s+2s dance "Tournee":</w:t>
      </w:r>
    </w:p>
    <w:p w:rsidR="00B11EB3" w:rsidRDefault="00B11EB3" w:rsidP="00B11EB3">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B11EB3" w:rsidRDefault="00B11EB3" w:rsidP="00B11EB3">
      <w:pPr>
        <w:pStyle w:val="DanceBody"/>
      </w:pPr>
      <w:r>
        <w:t xml:space="preserve"> 9-16</w:t>
      </w:r>
      <w:r>
        <w:tab/>
        <w:t>1s+1st corners dance 1/2 diag reel of 4, 1s pass RSh &amp; dance 1/2 diag reel of 4 with 2nd corners, 1s pass RSh to 2nd place own side (3) 1 (2)</w:t>
      </w:r>
    </w:p>
    <w:p w:rsidR="00B11EB3" w:rsidRDefault="00B11EB3" w:rsidP="00B11EB3">
      <w:pPr>
        <w:pStyle w:val="DanceBody"/>
      </w:pPr>
      <w:r>
        <w:t>17-24</w:t>
      </w:r>
      <w:r>
        <w:tab/>
        <w:t>"Reverse Snowball grand Chain":</w:t>
      </w:r>
    </w:p>
    <w:p w:rsidR="00B11EB3" w:rsidRDefault="00B11EB3" w:rsidP="00B11EB3">
      <w:pPr>
        <w:pStyle w:val="DanceBody"/>
      </w:pPr>
      <w:r>
        <w:tab/>
        <w:t>17-20   2s cross RH, 1s+2s change places LH on side</w:t>
      </w:r>
    </w:p>
    <w:p w:rsidR="00B11EB3" w:rsidRDefault="00B11EB3" w:rsidP="00B11EB3">
      <w:pPr>
        <w:pStyle w:val="DanceBody"/>
      </w:pPr>
      <w:r>
        <w:tab/>
        <w:t xml:space="preserve">21-22   2s+3s change places RH </w:t>
      </w:r>
      <w:r w:rsidRPr="0024301C">
        <w:rPr>
          <w:b/>
        </w:rPr>
        <w:t>while</w:t>
      </w:r>
      <w:r>
        <w:t xml:space="preserve"> 1s cross LH</w:t>
      </w:r>
    </w:p>
    <w:p w:rsidR="00B11EB3" w:rsidRDefault="00B11EB3" w:rsidP="00B11EB3">
      <w:pPr>
        <w:pStyle w:val="DanceBody"/>
      </w:pPr>
      <w:r>
        <w:tab/>
        <w:t xml:space="preserve">23-24   2s cross LH </w:t>
      </w:r>
      <w:r>
        <w:rPr>
          <w:b/>
        </w:rPr>
        <w:t>while</w:t>
      </w:r>
      <w:r>
        <w:t xml:space="preserve"> 3s+1s change place LH on sides.  (2) (1) (3)</w:t>
      </w:r>
    </w:p>
    <w:p w:rsidR="00B11EB3" w:rsidRDefault="00B11EB3" w:rsidP="00B11EB3">
      <w:pPr>
        <w:pStyle w:val="DanceBody"/>
        <w:keepNext w:val="0"/>
      </w:pPr>
      <w:r>
        <w:t>25-32</w:t>
      </w:r>
      <w:r>
        <w:tab/>
        <w:t xml:space="preserve">2s+1s+3s Set+Link; 3s+2s chase clockwise 1/2 round </w:t>
      </w:r>
      <w:r>
        <w:rPr>
          <w:b/>
        </w:rPr>
        <w:t>while</w:t>
      </w:r>
      <w:r>
        <w:t xml:space="preserve"> 1s turn 2H 1.1/4 round to 2nd place own side.  2 1 3</w:t>
      </w:r>
    </w:p>
    <w:p w:rsidR="00B11EB3" w:rsidRDefault="00B11EB3" w:rsidP="00B11EB3"/>
    <w:p w:rsidR="00B11EB3" w:rsidRDefault="00B11EB3" w:rsidP="00B11EB3">
      <w:pPr>
        <w:pStyle w:val="Minicrib"/>
      </w:pPr>
      <w:r>
        <w:t>KARIN'S STRATHSPEY  (S8x32)  3C (4C set)</w:t>
      </w:r>
      <w:r>
        <w:tab/>
        <w:t>Derek Haynes  Carnforth Coll 2</w:t>
      </w:r>
    </w:p>
    <w:p w:rsidR="00B11EB3" w:rsidRDefault="00B11EB3" w:rsidP="00B11EB3">
      <w:pPr>
        <w:pStyle w:val="DanceBody"/>
      </w:pPr>
      <w:r>
        <w:t xml:space="preserve"> 1- 8</w:t>
      </w:r>
      <w:r>
        <w:tab/>
        <w:t>1s+2s dance The Knot</w:t>
      </w:r>
    </w:p>
    <w:p w:rsidR="00B11EB3" w:rsidRDefault="00B11EB3" w:rsidP="00B11EB3">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B11EB3" w:rsidRDefault="00B11EB3" w:rsidP="00B11EB3">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B11EB3" w:rsidRDefault="00B11EB3" w:rsidP="00B11EB3">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B11EB3" w:rsidRDefault="00B11EB3" w:rsidP="00B11EB3"/>
    <w:p w:rsidR="00B11EB3" w:rsidRDefault="00B11EB3" w:rsidP="00B11EB3">
      <w:pPr>
        <w:pStyle w:val="Minicrib"/>
        <w:rPr>
          <w:lang w:val="de-DE"/>
        </w:rPr>
      </w:pPr>
      <w:r>
        <w:rPr>
          <w:lang w:val="de-DE"/>
        </w:rPr>
        <w:t>KATANNUTA  (R4x40)  4C set</w:t>
      </w:r>
      <w:r>
        <w:rPr>
          <w:lang w:val="de-DE"/>
        </w:rPr>
        <w:tab/>
        <w:t>G Sibley+R Bennett  Katannuta Bk</w:t>
      </w:r>
    </w:p>
    <w:p w:rsidR="00B11EB3" w:rsidRDefault="00B11EB3" w:rsidP="00B11EB3">
      <w:pPr>
        <w:pStyle w:val="DanceBody"/>
      </w:pPr>
      <w:r w:rsidRPr="00951F57">
        <w:t xml:space="preserve"> </w:t>
      </w:r>
      <w:r>
        <w:t>1- 8</w:t>
      </w:r>
      <w:r>
        <w:tab/>
        <w:t>1s dance Fig of 8 round 2s</w:t>
      </w:r>
    </w:p>
    <w:p w:rsidR="00B11EB3" w:rsidRDefault="00B11EB3" w:rsidP="00B11EB3">
      <w:pPr>
        <w:pStyle w:val="DanceBody"/>
      </w:pPr>
      <w:r>
        <w:t xml:space="preserve"> 9-16</w:t>
      </w:r>
      <w:r>
        <w:tab/>
        <w:t>1s 1/2 turn 2s (M RH, L LH) &amp; 1/2 turn 3s (other hand), 1/2 turn 4s &amp; set turning into 4</w:t>
      </w:r>
      <w:r w:rsidRPr="00972EEB">
        <w:t>th</w:t>
      </w:r>
      <w:r>
        <w:t xml:space="preserve"> place</w:t>
      </w:r>
    </w:p>
    <w:p w:rsidR="00B11EB3" w:rsidRDefault="00B11EB3" w:rsidP="00B11EB3">
      <w:pPr>
        <w:pStyle w:val="DanceBody"/>
      </w:pPr>
      <w:r>
        <w:t>17-24</w:t>
      </w:r>
      <w:r>
        <w:tab/>
        <w:t>All turn RH, 1s lead up crossing over to 1</w:t>
      </w:r>
      <w:r w:rsidRPr="00972EEB">
        <w:t>st</w:t>
      </w:r>
      <w:r>
        <w:t xml:space="preserve"> place opposite sides</w:t>
      </w:r>
    </w:p>
    <w:p w:rsidR="00B11EB3" w:rsidRDefault="00B11EB3" w:rsidP="00B11EB3">
      <w:pPr>
        <w:pStyle w:val="DanceBody"/>
      </w:pPr>
      <w:r>
        <w:t>25-32</w:t>
      </w:r>
      <w:r>
        <w:tab/>
        <w:t>1s 1/2 turn 2s (M RH, L LH) &amp; 1/2 turn 3s (other hand), 1/2 turn 4s &amp; cross RH 4</w:t>
      </w:r>
      <w:r w:rsidRPr="00972EEB">
        <w:t>th</w:t>
      </w:r>
      <w:r>
        <w:t xml:space="preserve"> place</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KATCHEWANOOKA LAKE  (S8x32)  2C (4C set)</w:t>
      </w:r>
      <w:r>
        <w:tab/>
        <w:t>Ian Sandeman  Peterborough 2000 Collection</w:t>
      </w:r>
    </w:p>
    <w:p w:rsidR="00B11EB3" w:rsidRPr="00C72C13" w:rsidRDefault="00B11EB3" w:rsidP="00B11EB3">
      <w:pPr>
        <w:pStyle w:val="DanceBody"/>
      </w:pPr>
      <w:r w:rsidRPr="00C72C13">
        <w:t xml:space="preserve"> 1- 8</w:t>
      </w:r>
      <w:r w:rsidRPr="00C72C13">
        <w:tab/>
        <w:t>1s+2s dance double Fig of 8 (1s cross down to start)</w:t>
      </w:r>
    </w:p>
    <w:p w:rsidR="00B11EB3" w:rsidRPr="00C72C13" w:rsidRDefault="00B11EB3" w:rsidP="00B11EB3">
      <w:pPr>
        <w:pStyle w:val="DanceBody"/>
      </w:pPr>
      <w:r w:rsidRPr="00C72C13">
        <w:t xml:space="preserve"> 9-16</w:t>
      </w:r>
      <w:r w:rsidRPr="00C72C13">
        <w:tab/>
        <w:t>1s lead down middle &amp; up to end in middle at top facing down NHJ. 2s step in NHJ to face 1s</w:t>
      </w:r>
    </w:p>
    <w:p w:rsidR="00B11EB3" w:rsidRPr="00C72C13" w:rsidRDefault="00B11EB3" w:rsidP="00B11EB3">
      <w:pPr>
        <w:pStyle w:val="DanceBody"/>
      </w:pPr>
      <w:r w:rsidRPr="00C72C13">
        <w:t>17-20</w:t>
      </w:r>
      <w:r w:rsidRPr="00C72C13">
        <w:tab/>
        <w:t>1s+2s set advancing to change places (1L &amp; 2M pass LSh), 1s &amp; 2s turn partners 2H to 2s facing down, 1s facing up</w:t>
      </w:r>
    </w:p>
    <w:p w:rsidR="00B11EB3" w:rsidRPr="00C72C13" w:rsidRDefault="00B11EB3" w:rsidP="00B11EB3">
      <w:pPr>
        <w:pStyle w:val="DanceBody"/>
      </w:pPr>
      <w:r w:rsidRPr="00C72C13">
        <w:t>21-24</w:t>
      </w:r>
      <w:r w:rsidRPr="00C72C13">
        <w:tab/>
        <w:t>2s+1s repeat bars 17-20 returning to places.  1 2</w:t>
      </w:r>
    </w:p>
    <w:p w:rsidR="00B11EB3" w:rsidRDefault="00B11EB3" w:rsidP="00B11EB3">
      <w:pPr>
        <w:pStyle w:val="DanceBody"/>
      </w:pPr>
      <w:r w:rsidRPr="00C72C13">
        <w:t>25-28</w:t>
      </w:r>
      <w:r w:rsidRPr="00C72C13">
        <w:tab/>
        <w:t>1M &amp; 2L set &amp; cross into their partner</w:t>
      </w:r>
      <w:r>
        <w:t>'</w:t>
      </w:r>
      <w:r w:rsidRPr="00C72C13">
        <w:t xml:space="preserve">s place </w:t>
      </w:r>
      <w:r w:rsidRPr="00C72C13">
        <w:rPr>
          <w:b/>
        </w:rPr>
        <w:t>while</w:t>
      </w:r>
      <w:r w:rsidRPr="00C72C13">
        <w:t xml:space="preserve"> 1L &amp; 2M set advancing &amp; turn 2H to face partners</w:t>
      </w:r>
    </w:p>
    <w:p w:rsidR="00B11EB3" w:rsidRPr="00C72C13" w:rsidRDefault="00B11EB3" w:rsidP="00B11EB3">
      <w:pPr>
        <w:pStyle w:val="DanceBody"/>
        <w:keepNext w:val="0"/>
      </w:pPr>
      <w:r w:rsidRPr="00C72C13">
        <w:t>29-32</w:t>
      </w:r>
      <w:r w:rsidRPr="00C72C13">
        <w:tab/>
        <w:t>1L passes partner RSh to dance to 2L</w:t>
      </w:r>
      <w:r>
        <w:t>'</w:t>
      </w:r>
      <w:r w:rsidRPr="00C72C13">
        <w:t xml:space="preserve">s place </w:t>
      </w:r>
      <w:r w:rsidRPr="00C72C13">
        <w:rPr>
          <w:b/>
        </w:rPr>
        <w:t>while</w:t>
      </w:r>
      <w:r w:rsidRPr="00C72C13">
        <w:t xml:space="preserve"> 2M passes partner RSh to dance to 1M</w:t>
      </w:r>
      <w:r>
        <w:t>'</w:t>
      </w:r>
      <w:r w:rsidRPr="00C72C13">
        <w:t xml:space="preserve">s place </w:t>
      </w:r>
      <w:r w:rsidRPr="00C72C13">
        <w:rPr>
          <w:b/>
        </w:rPr>
        <w:t>while</w:t>
      </w:r>
      <w:r w:rsidRPr="00C72C13">
        <w:t xml:space="preserve"> 1M &amp; 2L give RSh to their partners to start 1/2 diagonal reel of 4 to change places. 2 1</w:t>
      </w:r>
    </w:p>
    <w:p w:rsidR="00B11EB3" w:rsidRDefault="00B11EB3" w:rsidP="00B11EB3"/>
    <w:p w:rsidR="00B11EB3" w:rsidRDefault="00B11EB3" w:rsidP="00B11EB3">
      <w:pPr>
        <w:pStyle w:val="Minicrib"/>
      </w:pPr>
      <w:r>
        <w:t>KATE MCFARLAN  (S8x32)  3C (4C Set)</w:t>
      </w:r>
      <w:r>
        <w:tab/>
        <w:t>SCD's of 18C</w:t>
      </w:r>
    </w:p>
    <w:p w:rsidR="00B11EB3" w:rsidRDefault="00B11EB3" w:rsidP="00B11EB3">
      <w:pPr>
        <w:pStyle w:val="DanceBody"/>
      </w:pPr>
      <w:r>
        <w:t xml:space="preserve"> 1- 8</w:t>
      </w:r>
      <w:r>
        <w:tab/>
        <w:t>1s set, cast 1 place, set &amp; cast down behind 3s</w:t>
      </w:r>
    </w:p>
    <w:p w:rsidR="00B11EB3" w:rsidRDefault="00B11EB3" w:rsidP="00B11EB3">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B11EB3" w:rsidRDefault="00B11EB3" w:rsidP="00B11EB3">
      <w:pPr>
        <w:pStyle w:val="DanceBody"/>
      </w:pPr>
      <w:r>
        <w:t>17-24</w:t>
      </w:r>
      <w:r>
        <w:tab/>
        <w:t>1s+2</w:t>
      </w:r>
      <w:r w:rsidRPr="00972EEB">
        <w:t>nd</w:t>
      </w:r>
      <w:r>
        <w:t xml:space="preserve"> corners circle 4H round &amp; back</w:t>
      </w:r>
    </w:p>
    <w:p w:rsidR="00B11EB3" w:rsidRDefault="00B11EB3" w:rsidP="00B11EB3">
      <w:pPr>
        <w:pStyle w:val="DanceBody"/>
        <w:keepNext w:val="0"/>
      </w:pPr>
      <w:r>
        <w:t>25-32</w:t>
      </w:r>
      <w:r>
        <w:tab/>
        <w:t>1s dance R&amp;L with 1</w:t>
      </w:r>
      <w:r w:rsidRPr="00972EEB">
        <w:t>st</w:t>
      </w:r>
      <w:r>
        <w:t xml:space="preserve"> corners (normal Rights &amp; Lefts but on a diagonal)</w:t>
      </w:r>
    </w:p>
    <w:p w:rsidR="00B11EB3" w:rsidRDefault="00B11EB3" w:rsidP="00B11EB3"/>
    <w:p w:rsidR="00B11EB3" w:rsidRDefault="00B11EB3" w:rsidP="00B11EB3">
      <w:pPr>
        <w:pStyle w:val="Minicrib"/>
      </w:pPr>
      <w:r>
        <w:t>KATHLEEN STOKOE OF DUNDEE  (S8x32)  2C (4C set)</w:t>
      </w:r>
      <w:r>
        <w:tab/>
        <w:t>Ann Campbell  Brampton Connections</w:t>
      </w:r>
    </w:p>
    <w:p w:rsidR="00B11EB3" w:rsidRDefault="00B11EB3" w:rsidP="00B11EB3">
      <w:pPr>
        <w:pStyle w:val="DanceBody"/>
      </w:pPr>
      <w:r>
        <w:t xml:space="preserve"> 1- 8</w:t>
      </w:r>
      <w:r>
        <w:tab/>
        <w:t>1L+2M cross RH &amp; cast RSh round partner; cross LH &amp; cast LSh back to original places</w:t>
      </w:r>
    </w:p>
    <w:p w:rsidR="00B11EB3" w:rsidRDefault="00B11EB3" w:rsidP="00B11EB3">
      <w:pPr>
        <w:pStyle w:val="DanceBody"/>
      </w:pPr>
      <w:r>
        <w:t xml:space="preserve"> 9-16</w:t>
      </w:r>
      <w:r>
        <w:tab/>
        <w:t>1M+2L cross LH &amp; cast LSh round partner; cross RH &amp; cast RSh back to original places</w:t>
      </w:r>
    </w:p>
    <w:p w:rsidR="00B11EB3" w:rsidRDefault="00B11EB3" w:rsidP="00B11EB3">
      <w:pPr>
        <w:pStyle w:val="DanceBody"/>
      </w:pPr>
      <w:r>
        <w:t>17-24</w:t>
      </w:r>
      <w:r>
        <w:tab/>
        <w:t>1s+2s set &amp; Petronella in tandem; facing up/down all set &amp; change places with partner</w:t>
      </w:r>
    </w:p>
    <w:p w:rsidR="00B11EB3" w:rsidRDefault="00B11EB3" w:rsidP="00B11EB3">
      <w:pPr>
        <w:pStyle w:val="DanceBody"/>
        <w:keepNext w:val="0"/>
      </w:pPr>
      <w:r>
        <w:t>25-32</w:t>
      </w:r>
      <w:r>
        <w:tab/>
        <w:t>1s+2s set &amp; Petronella in tandem; all turn partner 2H.  2 1</w:t>
      </w:r>
    </w:p>
    <w:p w:rsidR="00B11EB3" w:rsidRDefault="00B11EB3" w:rsidP="00B11EB3"/>
    <w:p w:rsidR="00B11EB3" w:rsidRDefault="00B11EB3" w:rsidP="00B11EB3">
      <w:pPr>
        <w:pStyle w:val="Minicrib"/>
        <w:rPr>
          <w:lang w:eastAsia="en-GB"/>
        </w:rPr>
      </w:pPr>
      <w:r>
        <w:rPr>
          <w:lang w:eastAsia="en-GB"/>
        </w:rPr>
        <w:t>KATHY CAMPBELL'S REEL  (R8x32)  3C (4C set)</w:t>
      </w:r>
      <w:r>
        <w:rPr>
          <w:lang w:eastAsia="en-GB"/>
        </w:rPr>
        <w:tab/>
        <w:t>David G Queen  Ribble Valley Bk</w:t>
      </w:r>
    </w:p>
    <w:p w:rsidR="00B11EB3" w:rsidRDefault="00B11EB3" w:rsidP="00B11EB3">
      <w:pPr>
        <w:pStyle w:val="DanceBody"/>
      </w:pPr>
      <w:r>
        <w:t xml:space="preserve"> 1- 8</w:t>
      </w:r>
      <w:r>
        <w:tab/>
        <w:t>1s cross RH &amp; cast to 2</w:t>
      </w:r>
      <w:r w:rsidRPr="00972EEB">
        <w:t>nd</w:t>
      </w:r>
      <w:r>
        <w:t xml:space="preserve"> place, 1s dance RH across (1M with 2s, 1L with 3s)</w:t>
      </w:r>
    </w:p>
    <w:p w:rsidR="00B11EB3" w:rsidRDefault="00B11EB3" w:rsidP="00B11EB3">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B11EB3" w:rsidRDefault="00B11EB3" w:rsidP="00B11EB3">
      <w:pPr>
        <w:pStyle w:val="DanceBody"/>
      </w:pPr>
      <w:r>
        <w:t>13-16</w:t>
      </w:r>
      <w:r>
        <w:tab/>
        <w:t>1s dance 1/2 reels of 3 on own sides (1L giving LSh to 3L, 1M giving LSh to 2M)</w:t>
      </w:r>
    </w:p>
    <w:p w:rsidR="00B11EB3" w:rsidRDefault="00B11EB3" w:rsidP="00B11EB3">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B11EB3" w:rsidRDefault="00B11EB3" w:rsidP="00B11EB3">
      <w:pPr>
        <w:pStyle w:val="DanceBody"/>
      </w:pPr>
      <w:r>
        <w:t>21-24</w:t>
      </w:r>
      <w:r>
        <w:tab/>
        <w:t>1s dance 1/2 reel of 3 on opp sides (1L giving RSh to 2M, 1M giving LSh to 3L) &amp; 1s end facing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B11EB3" w:rsidRDefault="00B11EB3" w:rsidP="00B11EB3"/>
    <w:p w:rsidR="00B11EB3" w:rsidRDefault="00B11EB3" w:rsidP="00B11EB3">
      <w:pPr>
        <w:pStyle w:val="Minicrib"/>
      </w:pPr>
      <w:r>
        <w:t>KATHY'S FASCINATOR  (J3x32)  3C set</w:t>
      </w:r>
      <w:r>
        <w:tab/>
        <w:t>Lydia Hedge, 2020</w:t>
      </w:r>
    </w:p>
    <w:p w:rsidR="00B11EB3" w:rsidRDefault="00B11EB3" w:rsidP="00B11EB3">
      <w:pPr>
        <w:pStyle w:val="DanceBody"/>
      </w:pPr>
      <w:r>
        <w:t xml:space="preserve"> 1- 8</w:t>
      </w:r>
      <w:r>
        <w:tab/>
        <w:t>1s+2s dance Set &amp; Rotate. 1M &amp; 2L face out</w:t>
      </w:r>
    </w:p>
    <w:p w:rsidR="00B11EB3" w:rsidRDefault="00B11EB3" w:rsidP="00B11EB3">
      <w:pPr>
        <w:pStyle w:val="DanceBody"/>
      </w:pPr>
      <w:r>
        <w:t xml:space="preserve"> 9-16</w:t>
      </w:r>
      <w:r>
        <w:tab/>
        <w:t>2s+1s dance RH across; 1s+3s dance LH across.  1s face up</w:t>
      </w:r>
    </w:p>
    <w:p w:rsidR="00B11EB3" w:rsidRDefault="00B11EB3" w:rsidP="00B11EB3">
      <w:pPr>
        <w:pStyle w:val="DanceBody"/>
      </w:pPr>
      <w:r>
        <w:t>17-24</w:t>
      </w:r>
      <w:r>
        <w:tab/>
        <w:t>2s+1s+3s dance RSh reels of 3 on sides (1s pass 2s RSh to start)</w:t>
      </w:r>
    </w:p>
    <w:p w:rsidR="00B11EB3" w:rsidRDefault="00B11EB3" w:rsidP="00B11EB3">
      <w:pPr>
        <w:pStyle w:val="DanceBody"/>
        <w:keepNext w:val="0"/>
      </w:pPr>
      <w:r>
        <w:t>25-32</w:t>
      </w:r>
      <w:r>
        <w:tab/>
        <w:t>1s+3s dance the Knot.  End 2 3 1</w:t>
      </w:r>
    </w:p>
    <w:p w:rsidR="00B11EB3" w:rsidRDefault="00B11EB3" w:rsidP="00B11EB3"/>
    <w:p w:rsidR="00B11EB3" w:rsidRDefault="00B11EB3" w:rsidP="00B11EB3">
      <w:pPr>
        <w:pStyle w:val="Minicrib"/>
      </w:pPr>
      <w:r>
        <w:t>KATHY'S GARDEN  (S3x32)  3C set</w:t>
      </w:r>
      <w:r>
        <w:tab/>
        <w:t>Sandy Gallamore  The Highland Road Coll</w:t>
      </w:r>
    </w:p>
    <w:p w:rsidR="00B11EB3" w:rsidRDefault="00B11EB3" w:rsidP="00B11EB3">
      <w:pPr>
        <w:pStyle w:val="DanceBody"/>
      </w:pPr>
      <w:r>
        <w:t xml:space="preserve"> 1- 8</w:t>
      </w:r>
      <w:r>
        <w:tab/>
        <w:t>1s cast down behind own lines, turn outwards &amp; cast up to 2</w:t>
      </w:r>
      <w:r w:rsidRPr="00972EEB">
        <w:t>nd</w:t>
      </w:r>
      <w:r>
        <w:t xml:space="preserve"> place own side (2s step up bars 3-4)</w:t>
      </w:r>
    </w:p>
    <w:p w:rsidR="00B11EB3" w:rsidRDefault="00B11EB3" w:rsidP="00B11EB3">
      <w:pPr>
        <w:pStyle w:val="DanceBody"/>
      </w:pPr>
      <w:r>
        <w:t xml:space="preserve"> 9-16</w:t>
      </w:r>
      <w:r>
        <w:tab/>
        <w:t>1s &amp; 1</w:t>
      </w:r>
      <w:r w:rsidRPr="00972EEB">
        <w:t>st</w:t>
      </w:r>
      <w:r>
        <w:t xml:space="preserve"> crnrs change places RH &amp; set while</w:t>
      </w:r>
      <w:r>
        <w:rPr>
          <w:b/>
        </w:rPr>
        <w:t xml:space="preserve"> </w:t>
      </w:r>
      <w:r w:rsidRPr="00D428F0">
        <w:t>2</w:t>
      </w:r>
      <w:r w:rsidRPr="00972EEB">
        <w:t>nd</w:t>
      </w:r>
      <w:r w:rsidRPr="00D428F0">
        <w:t xml:space="preserve"> crn</w:t>
      </w:r>
      <w:r>
        <w:t>r</w:t>
      </w:r>
      <w:r w:rsidRPr="00D428F0">
        <w:t>s</w:t>
      </w:r>
      <w:r>
        <w:t xml:space="preserve"> set change places RH, all repeat back to places.  2(1)3</w:t>
      </w:r>
    </w:p>
    <w:p w:rsidR="00B11EB3" w:rsidRDefault="00B11EB3" w:rsidP="00B11EB3">
      <w:pPr>
        <w:pStyle w:val="DanceBody"/>
      </w:pPr>
      <w:r>
        <w:t>17-24</w:t>
      </w:r>
      <w:r>
        <w:tab/>
        <w:t>1s lead down &amp; cross below 3s, cast up to 2</w:t>
      </w:r>
      <w:r w:rsidRPr="00972EEB">
        <w:t>nd</w:t>
      </w:r>
      <w:r>
        <w:t xml:space="preserve"> place on opposite sides, </w:t>
      </w:r>
      <w:r>
        <w:rPr>
          <w:rFonts w:ascii="Times" w:hAnsi="Times"/>
          <w:sz w:val="18"/>
          <w:szCs w:val="18"/>
        </w:rPr>
        <w:t>then lead up, cross over &amp; cast down to 2nd place on own sides.</w:t>
      </w:r>
    </w:p>
    <w:p w:rsidR="00B11EB3" w:rsidRDefault="00B11EB3" w:rsidP="00B11EB3">
      <w:pPr>
        <w:pStyle w:val="DanceBody"/>
        <w:keepNext w:val="0"/>
      </w:pPr>
      <w:r>
        <w:t>25-32</w:t>
      </w:r>
      <w:r>
        <w:tab/>
        <w:t>All 1/2 turn 2H &amp; 2s facing down while 3s facing up (square formation) &amp; all set, all circle 6H round 1/2 way to left.  3 1 2</w:t>
      </w:r>
    </w:p>
    <w:p w:rsidR="00B11EB3" w:rsidRDefault="00B11EB3" w:rsidP="00B11EB3"/>
    <w:p w:rsidR="00B11EB3" w:rsidRDefault="00B11EB3" w:rsidP="00B11EB3">
      <w:pPr>
        <w:pStyle w:val="Minicrib"/>
      </w:pPr>
      <w:r>
        <w:t>KATIE BAIRDIE  (S3x32)  3C set</w:t>
      </w:r>
      <w:r>
        <w:tab/>
        <w:t>Doreen Blundell  Kauri Coll</w:t>
      </w:r>
    </w:p>
    <w:p w:rsidR="00B11EB3" w:rsidRPr="0064240F" w:rsidRDefault="00B11EB3" w:rsidP="00B11EB3">
      <w:pPr>
        <w:pStyle w:val="DanceBody"/>
      </w:pPr>
      <w:r w:rsidRPr="0064240F">
        <w:t xml:space="preserve"> 1- 8</w:t>
      </w:r>
      <w:r w:rsidRPr="0064240F">
        <w:tab/>
        <w:t>All dance RSh round partner chase clockwise 1/2 way.  (3)(2)(1)</w:t>
      </w:r>
    </w:p>
    <w:p w:rsidR="00B11EB3" w:rsidRPr="0064240F" w:rsidRDefault="00B11EB3" w:rsidP="00B11EB3">
      <w:pPr>
        <w:pStyle w:val="DanceBody"/>
      </w:pPr>
      <w:r w:rsidRPr="0064240F">
        <w:t xml:space="preserve"> 9-16</w:t>
      </w:r>
      <w:r w:rsidRPr="0064240F">
        <w:tab/>
        <w:t>All set &amp; turn 2H 1.1/2 times &amp; set</w:t>
      </w:r>
    </w:p>
    <w:p w:rsidR="00B11EB3" w:rsidRPr="0064240F" w:rsidRDefault="00B11EB3" w:rsidP="00B11EB3">
      <w:pPr>
        <w:pStyle w:val="DanceBody"/>
      </w:pPr>
      <w:r w:rsidRPr="0064240F">
        <w:t>17-24</w:t>
      </w:r>
      <w:r w:rsidRPr="0064240F">
        <w:tab/>
        <w:t>All dance reflection reels of 3 on sides (3s in &amp; down)</w:t>
      </w:r>
    </w:p>
    <w:p w:rsidR="00B11EB3" w:rsidRPr="0064240F" w:rsidRDefault="00B11EB3" w:rsidP="00B11EB3">
      <w:pPr>
        <w:pStyle w:val="DanceBody"/>
        <w:keepNext w:val="0"/>
      </w:pPr>
      <w:r w:rsidRPr="0064240F">
        <w:t>25-32</w:t>
      </w:r>
      <w:r w:rsidRPr="0064240F">
        <w:tab/>
        <w:t>3s &amp; 1s set, 1s dance up to top</w:t>
      </w:r>
      <w:r w:rsidRPr="0064240F">
        <w:rPr>
          <w:b/>
        </w:rPr>
        <w:t xml:space="preserve"> as </w:t>
      </w:r>
      <w:r w:rsidRPr="0064240F">
        <w:t>3s cast to 3rd place, 1s cast to 3rd place</w:t>
      </w:r>
      <w:r w:rsidRPr="0064240F">
        <w:rPr>
          <w:b/>
        </w:rPr>
        <w:t xml:space="preserve"> as </w:t>
      </w:r>
      <w:r w:rsidRPr="0064240F">
        <w:t>2s+3s step u</w:t>
      </w:r>
      <w:r>
        <w:t>p. 2 3 1</w:t>
      </w:r>
    </w:p>
    <w:p w:rsidR="00B11EB3" w:rsidRDefault="00B11EB3" w:rsidP="00B11EB3"/>
    <w:p w:rsidR="00B11EB3" w:rsidRDefault="00B11EB3" w:rsidP="00B11EB3">
      <w:pPr>
        <w:pStyle w:val="Minicrib"/>
      </w:pPr>
      <w:r>
        <w:t>KATIE IN KINGSTON  (R5x32)  5C Set</w:t>
      </w:r>
      <w:r>
        <w:tab/>
        <w:t>Holly Boyd  Célébrations</w:t>
      </w:r>
    </w:p>
    <w:p w:rsidR="00B11EB3" w:rsidRDefault="00B11EB3" w:rsidP="00B11EB3">
      <w:pPr>
        <w:pStyle w:val="DanceBody"/>
      </w:pPr>
      <w:r>
        <w:t xml:space="preserve"> 1- 8</w:t>
      </w:r>
      <w:r>
        <w:tab/>
        <w:t>1s+3s dance down middle &amp; back, 1s face out</w:t>
      </w:r>
    </w:p>
    <w:p w:rsidR="00B11EB3" w:rsidRDefault="00B11EB3" w:rsidP="00B11EB3">
      <w:pPr>
        <w:pStyle w:val="DanceBody"/>
      </w:pPr>
      <w:r>
        <w:t xml:space="preserve"> 9-16</w:t>
      </w:r>
      <w:r>
        <w:tab/>
        <w:t>1s+5s dance Fig 8 on sides (1s down/out, 5s in/up to start)</w:t>
      </w:r>
    </w:p>
    <w:p w:rsidR="00B11EB3" w:rsidRDefault="00B11EB3" w:rsidP="00B11EB3">
      <w:pPr>
        <w:pStyle w:val="DanceBody"/>
      </w:pPr>
      <w:r>
        <w:t>17-24</w:t>
      </w:r>
      <w:r>
        <w:tab/>
        <w:t>1s cast to 5th place (2s+3s+4s+5s step up 19-20); All 5 couples turn partner RH</w:t>
      </w:r>
    </w:p>
    <w:p w:rsidR="00B11EB3" w:rsidRDefault="00B11EB3" w:rsidP="00B11EB3">
      <w:pPr>
        <w:pStyle w:val="DanceBody"/>
        <w:keepNext w:val="0"/>
      </w:pPr>
      <w:r>
        <w:t>25-32</w:t>
      </w:r>
      <w:r>
        <w:tab/>
        <w:t>All circle 10H round &amp; back.  2 3 4 5 1</w:t>
      </w:r>
    </w:p>
    <w:p w:rsidR="00B11EB3" w:rsidRDefault="00B11EB3" w:rsidP="00B11EB3"/>
    <w:p w:rsidR="00B11EB3" w:rsidRDefault="00B11EB3" w:rsidP="00B11EB3">
      <w:pPr>
        <w:pStyle w:val="Minicrib"/>
      </w:pPr>
      <w:r>
        <w:t>KATIE'S BIRTHDAY  (R3x32)  3C Set</w:t>
      </w:r>
      <w:r>
        <w:tab/>
        <w:t>Holly Boyd  Célébrations</w:t>
      </w:r>
    </w:p>
    <w:p w:rsidR="00B11EB3" w:rsidRDefault="00B11EB3" w:rsidP="00B11EB3">
      <w:pPr>
        <w:pStyle w:val="DanceBody"/>
      </w:pPr>
      <w:r>
        <w:t xml:space="preserve"> 1- 8</w:t>
      </w:r>
      <w:r>
        <w:tab/>
        <w:t>All set on sides, 1s cast below 3rd places followed by 2s+3s, turn in &amp; dance back up to place</w:t>
      </w:r>
    </w:p>
    <w:p w:rsidR="00B11EB3" w:rsidRDefault="00B11EB3" w:rsidP="00B11EB3">
      <w:pPr>
        <w:pStyle w:val="DanceBody"/>
      </w:pPr>
      <w:r>
        <w:t xml:space="preserve"> 9-16</w:t>
      </w:r>
      <w:r>
        <w:tab/>
        <w:t xml:space="preserve">1M+2L set, cross RH, set &amp; cross RH back to place </w:t>
      </w:r>
      <w:r>
        <w:rPr>
          <w:b/>
        </w:rPr>
        <w:t>while</w:t>
      </w:r>
      <w:r>
        <w:t xml:space="preserve"> 1L+2M cross RH &amp; set, cross RH &amp; set</w:t>
      </w:r>
    </w:p>
    <w:p w:rsidR="00B11EB3" w:rsidRDefault="00B11EB3" w:rsidP="00B11EB3">
      <w:pPr>
        <w:pStyle w:val="DanceBody"/>
      </w:pPr>
      <w:r>
        <w:t>17-20</w:t>
      </w:r>
      <w:r>
        <w:tab/>
        <w:t>1L followed by 1M casts &amp; crosses to 2nd place opp side, 1s turn right about, 1M to face out (2s step up 19-20)</w:t>
      </w:r>
    </w:p>
    <w:p w:rsidR="00B11EB3" w:rsidRDefault="00B11EB3" w:rsidP="00B11EB3">
      <w:pPr>
        <w:pStyle w:val="DanceBody"/>
      </w:pPr>
      <w:r>
        <w:t>21-24</w:t>
      </w:r>
      <w:r>
        <w:tab/>
        <w:t>1M followed by 1L casts &amp; crosses to 3rd place own side (3s step up 23-24).  2 3 1</w:t>
      </w:r>
    </w:p>
    <w:p w:rsidR="00B11EB3" w:rsidRPr="001E3D6B" w:rsidRDefault="00B11EB3" w:rsidP="00B11EB3">
      <w:pPr>
        <w:pStyle w:val="DanceBody"/>
        <w:keepNext w:val="0"/>
      </w:pPr>
      <w:r>
        <w:t>25-32</w:t>
      </w:r>
      <w:r>
        <w:tab/>
        <w:t>All circle 6H round to left, Advance in (shout "Hoi") &amp; Retire to place</w:t>
      </w:r>
    </w:p>
    <w:p w:rsidR="00B11EB3" w:rsidRDefault="00B11EB3" w:rsidP="00B11EB3"/>
    <w:p w:rsidR="00B11EB3" w:rsidRDefault="00B11EB3" w:rsidP="00B11EB3">
      <w:pPr>
        <w:pStyle w:val="Minicrib"/>
      </w:pPr>
      <w:r>
        <w:t>KATIE'S CEILIDH  (R8x32)  3C (4C set)</w:t>
      </w:r>
      <w:r>
        <w:tab/>
        <w:t>John Bowie Dickson  Dunedin 5</w:t>
      </w:r>
    </w:p>
    <w:p w:rsidR="00B11EB3" w:rsidRDefault="00B11EB3" w:rsidP="00B11EB3">
      <w:pPr>
        <w:pStyle w:val="DanceBody"/>
      </w:pPr>
      <w:r w:rsidRPr="000D60D4">
        <w:t xml:space="preserve"> 1- 8</w:t>
      </w:r>
      <w:r w:rsidRPr="000D60D4">
        <w:tab/>
        <w:t>1s set, cross down RH &amp; dance RSh round 1st corners to meet in centre LSh to LSh, 1L facing down, 1M facing up (2s step up 3-4)</w:t>
      </w:r>
    </w:p>
    <w:p w:rsidR="00B11EB3" w:rsidRPr="000D60D4" w:rsidRDefault="00B11EB3" w:rsidP="00B11EB3">
      <w:pPr>
        <w:pStyle w:val="DanceBody"/>
      </w:pPr>
      <w:r w:rsidRPr="000D60D4">
        <w:t xml:space="preserve"> 9-16</w:t>
      </w:r>
      <w:r w:rsidRPr="000D60D4">
        <w:tab/>
        <w:t>1s dance RH across (1L with 2M+3M &amp; 1M with 2L+3L), 1s turn left elbow grip (birl) 1.3/4 to face 3rd corner position</w:t>
      </w:r>
      <w:r w:rsidRPr="000D60D4">
        <w:rPr>
          <w:b/>
        </w:rPr>
        <w:t xml:space="preserve"> while </w:t>
      </w:r>
      <w:r w:rsidRPr="000D60D4">
        <w:t>corners chase 1/2 way clockwise</w:t>
      </w:r>
    </w:p>
    <w:p w:rsidR="00B11EB3" w:rsidRPr="000D60D4" w:rsidRDefault="00B11EB3" w:rsidP="00B11EB3">
      <w:pPr>
        <w:pStyle w:val="DanceBody"/>
      </w:pPr>
      <w:r w:rsidRPr="000D60D4">
        <w:t>17-24</w:t>
      </w:r>
      <w:r w:rsidRPr="000D60D4">
        <w:tab/>
        <w:t>1s turn 3rd corners RH, pass RSh to turn 4th corners LH &amp; pass LSh to…</w:t>
      </w:r>
    </w:p>
    <w:p w:rsidR="00B11EB3" w:rsidRPr="000D60D4" w:rsidRDefault="00B11EB3" w:rsidP="00B11EB3">
      <w:pPr>
        <w:pStyle w:val="DanceBody"/>
        <w:keepNext w:val="0"/>
      </w:pPr>
      <w:r w:rsidRPr="000D60D4">
        <w:t>25-32</w:t>
      </w:r>
      <w:r w:rsidRPr="000D60D4">
        <w:tab/>
        <w:t>1s dance RH across,1L+2s (in 3rd place) 1M+3s (at top) , turn left elbow grip 1.1/4 to end in 2nd place own side</w:t>
      </w:r>
      <w:r w:rsidRPr="000D60D4">
        <w:rPr>
          <w:b/>
        </w:rPr>
        <w:t xml:space="preserve"> while </w:t>
      </w:r>
      <w:r w:rsidRPr="000D60D4">
        <w:t>corners chase 1/2 way clockwise</w:t>
      </w:r>
    </w:p>
    <w:p w:rsidR="00B11EB3" w:rsidRDefault="00B11EB3" w:rsidP="00B11EB3"/>
    <w:p w:rsidR="00B11EB3" w:rsidRDefault="00B11EB3" w:rsidP="00B11EB3">
      <w:pPr>
        <w:pStyle w:val="Minicrib"/>
      </w:pPr>
      <w:r>
        <w:t>KATIE'S JIG  (J8x32)  3C (4C set)</w:t>
      </w:r>
      <w:r>
        <w:tab/>
        <w:t>Stewart Adam  Dunedin 4</w:t>
      </w:r>
    </w:p>
    <w:p w:rsidR="00B11EB3" w:rsidRDefault="00B11EB3" w:rsidP="00B11EB3">
      <w:pPr>
        <w:pStyle w:val="DanceBody"/>
      </w:pPr>
      <w:r>
        <w:t xml:space="preserve"> 1- 8</w:t>
      </w:r>
      <w:r>
        <w:tab/>
        <w:t>1s dance Chain Progression :-</w:t>
      </w:r>
    </w:p>
    <w:p w:rsidR="00B11EB3" w:rsidRDefault="00B11EB3" w:rsidP="00B11EB3">
      <w:pPr>
        <w:pStyle w:val="DanceBody"/>
      </w:pPr>
      <w:r>
        <w:tab/>
        <w:t>`1s+2s 3/4 turn RH, 1M+2L turn LH 1.1/2 times</w:t>
      </w:r>
      <w:r w:rsidRPr="00BA6B4D">
        <w:rPr>
          <w:b/>
        </w:rPr>
        <w:t xml:space="preserve"> while </w:t>
      </w:r>
      <w:r>
        <w:t>partners chase cl'wise 1/2 way, 2s+1s turn prtnrs RH, 2s end 1</w:t>
      </w:r>
      <w:r w:rsidRPr="00972EEB">
        <w:t>st</w:t>
      </w:r>
      <w:r>
        <w:t xml:space="preserve"> place &amp; 1s facing 3</w:t>
      </w:r>
      <w:r w:rsidRPr="00972EEB">
        <w:t>rd</w:t>
      </w:r>
      <w:r>
        <w:t xml:space="preserve"> corners</w:t>
      </w:r>
    </w:p>
    <w:p w:rsidR="00B11EB3" w:rsidRDefault="00B11EB3" w:rsidP="00B11EB3">
      <w:pPr>
        <w:pStyle w:val="DanceBody"/>
      </w:pPr>
      <w:r>
        <w:t xml:space="preserve"> 9-16</w:t>
      </w:r>
      <w:r>
        <w:tab/>
        <w:t>3</w:t>
      </w:r>
      <w:r w:rsidRPr="00972EEB">
        <w:t>rd</w:t>
      </w:r>
      <w:r>
        <w:t xml:space="preserve"> corners dance full diagonal reel of 4</w:t>
      </w:r>
    </w:p>
    <w:p w:rsidR="00B11EB3" w:rsidRDefault="00B11EB3" w:rsidP="00B11EB3">
      <w:pPr>
        <w:pStyle w:val="DanceBody"/>
      </w:pPr>
      <w:r>
        <w:tab/>
      </w:r>
      <w:r w:rsidRPr="00BA6B4D">
        <w:rPr>
          <w:b/>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B11EB3" w:rsidRDefault="00B11EB3" w:rsidP="00B11EB3">
      <w:pPr>
        <w:pStyle w:val="DanceBody"/>
      </w:pPr>
      <w:r>
        <w:tab/>
      </w:r>
      <w:r w:rsidRPr="00BA6B4D">
        <w:rPr>
          <w:b/>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B11EB3" w:rsidRDefault="00B11EB3" w:rsidP="00B11EB3">
      <w:pPr>
        <w:pStyle w:val="DanceBody"/>
      </w:pPr>
      <w:r>
        <w:t>17-24</w:t>
      </w:r>
      <w:r>
        <w:tab/>
        <w:t>Repeat with 2</w:t>
      </w:r>
      <w:r w:rsidRPr="00972EEB">
        <w:t>nd</w:t>
      </w:r>
      <w:r>
        <w:t xml:space="preserve"> corners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KATIE'S STRATHSPEY  (S8x32)  3C (4C set)</w:t>
      </w:r>
      <w:r>
        <w:tab/>
        <w:t>J Wing  Martello Tower 4</w:t>
      </w:r>
    </w:p>
    <w:p w:rsidR="00B11EB3" w:rsidRDefault="00B11EB3" w:rsidP="00B11EB3">
      <w:pPr>
        <w:pStyle w:val="DanceBody"/>
      </w:pPr>
      <w:r>
        <w:t xml:space="preserve"> 1- 8</w:t>
      </w:r>
      <w:r>
        <w:tab/>
        <w:t>1s dance reflection reels of 3 on own sides (1s dancing in to start) with 1s ending in middle facing 2s</w:t>
      </w:r>
    </w:p>
    <w:p w:rsidR="00B11EB3" w:rsidRDefault="00B11EB3" w:rsidP="00B11EB3">
      <w:pPr>
        <w:pStyle w:val="DanceBody"/>
      </w:pPr>
      <w:r>
        <w:t xml:space="preserve"> 9-16</w:t>
      </w:r>
      <w:r>
        <w:tab/>
        <w:t>1s+2s dance the Rondel &amp; end on sides with 1s facing down in 2</w:t>
      </w:r>
      <w:r w:rsidRPr="00972EEB">
        <w:t>nd</w:t>
      </w:r>
      <w:r>
        <w:t xml:space="preserve"> place</w:t>
      </w:r>
    </w:p>
    <w:p w:rsidR="00B11EB3" w:rsidRDefault="00B11EB3" w:rsidP="00B11EB3">
      <w:pPr>
        <w:pStyle w:val="DanceBody"/>
      </w:pPr>
      <w:r>
        <w:t>17-24</w:t>
      </w:r>
      <w:r>
        <w:tab/>
        <w:t>2s+1s+3s dance Grand Chain &amp; 1s end facing 1</w:t>
      </w:r>
      <w:r w:rsidRPr="00972EEB">
        <w:t>st</w:t>
      </w:r>
      <w:r>
        <w:t xml:space="preserve"> corners</w:t>
      </w:r>
    </w:p>
    <w:p w:rsidR="00B11EB3" w:rsidRDefault="00B11EB3" w:rsidP="00B11EB3">
      <w:pPr>
        <w:pStyle w:val="DanceBody"/>
        <w:keepNext w:val="0"/>
      </w:pPr>
      <w:r>
        <w:t>25-32</w:t>
      </w:r>
      <w:r>
        <w:tab/>
        <w:t>1s dance 'Hello-Goodbye' setting &amp; turn RH to 2</w:t>
      </w:r>
      <w:r w:rsidRPr="00972EEB">
        <w:t>nd</w:t>
      </w:r>
      <w:r>
        <w:t xml:space="preserve"> place</w:t>
      </w:r>
    </w:p>
    <w:p w:rsidR="00B11EB3" w:rsidRDefault="00B11EB3" w:rsidP="00B11EB3"/>
    <w:p w:rsidR="00B11EB3" w:rsidRDefault="00B11EB3" w:rsidP="00B11EB3">
      <w:pPr>
        <w:pStyle w:val="Minicrib"/>
      </w:pPr>
      <w:r>
        <w:t>KATOOMBA  (S4x32)  Sq.Set</w:t>
      </w:r>
      <w:r>
        <w:tab/>
        <w:t>Pat Charlton  Sydney Down Under</w:t>
      </w:r>
    </w:p>
    <w:p w:rsidR="00B11EB3" w:rsidRDefault="00B11EB3" w:rsidP="00B11EB3">
      <w:pPr>
        <w:pStyle w:val="DanceBody"/>
      </w:pPr>
      <w:r>
        <w:t xml:space="preserve"> 1- 4</w:t>
      </w:r>
      <w:r>
        <w:tab/>
        <w:t>1s &amp; 3s set, Petronella in Tandem to end 1s in front of 4s, 3s in front of 2s all facing in</w:t>
      </w:r>
    </w:p>
    <w:p w:rsidR="00B11EB3" w:rsidRDefault="00B11EB3" w:rsidP="00B11EB3">
      <w:pPr>
        <w:pStyle w:val="DanceBody"/>
      </w:pPr>
      <w:r>
        <w:t xml:space="preserve"> 5- 8</w:t>
      </w:r>
      <w:r>
        <w:tab/>
        <w:t xml:space="preserve">All join hands with partner, 1s+3s set advancing (pass LSh) </w:t>
      </w:r>
      <w:r>
        <w:rPr>
          <w:b/>
        </w:rPr>
        <w:t>while</w:t>
      </w:r>
      <w:r>
        <w:t xml:space="preserve"> 2s &amp; 4s set, 2s+1s </w:t>
      </w:r>
      <w:r>
        <w:rPr>
          <w:b/>
        </w:rPr>
        <w:t>also</w:t>
      </w:r>
      <w:r>
        <w:t xml:space="preserve"> 3s+4s set advancing (pass LSh)</w:t>
      </w:r>
    </w:p>
    <w:p w:rsidR="00B11EB3" w:rsidRPr="009A77F2" w:rsidRDefault="00B11EB3" w:rsidP="00B11EB3">
      <w:pPr>
        <w:pStyle w:val="DanceBody"/>
      </w:pPr>
      <w:r>
        <w:t xml:space="preserve"> 9-16</w:t>
      </w:r>
      <w:r>
        <w:tab/>
        <w:t xml:space="preserve">1s &amp; 3s 1/2 turn partner 2H &amp; face in </w:t>
      </w:r>
      <w:r>
        <w:rPr>
          <w:b/>
        </w:rPr>
        <w:t>while</w:t>
      </w:r>
      <w:r>
        <w:t xml:space="preserve"> 2s+4s set advancing (pass LSh), 1s+4s </w:t>
      </w:r>
      <w:r>
        <w:rPr>
          <w:b/>
        </w:rPr>
        <w:t>also</w:t>
      </w:r>
      <w:r>
        <w:t xml:space="preserve"> 2s+3s set advancing (pass LSh), 4s+3s </w:t>
      </w:r>
      <w:r>
        <w:rPr>
          <w:b/>
        </w:rPr>
        <w:t>also</w:t>
      </w:r>
      <w:r>
        <w:t xml:space="preserve"> 1s+2s set advancing (pass LSh)</w:t>
      </w:r>
    </w:p>
    <w:p w:rsidR="00B11EB3" w:rsidRPr="009A77F2" w:rsidRDefault="00B11EB3" w:rsidP="00B11EB3">
      <w:pPr>
        <w:pStyle w:val="DanceBody"/>
      </w:pPr>
      <w:r>
        <w:t>17-20</w:t>
      </w:r>
      <w:r>
        <w:tab/>
        <w:t xml:space="preserve">1s &amp; 3s 1/2 turn partner 2H </w:t>
      </w:r>
      <w:r>
        <w:rPr>
          <w:b/>
        </w:rPr>
        <w:t>while</w:t>
      </w:r>
      <w:r>
        <w:t xml:space="preserve"> 2s &amp; 4s set, 2s &amp; 4s Petronella turn to 3rd/1st place</w:t>
      </w:r>
    </w:p>
    <w:p w:rsidR="00B11EB3" w:rsidRDefault="00B11EB3" w:rsidP="00B11EB3">
      <w:pPr>
        <w:pStyle w:val="DanceBody"/>
      </w:pPr>
      <w:r>
        <w:t>21-24</w:t>
      </w:r>
      <w:r>
        <w:tab/>
        <w:t>2s+4s dance 1/2 R&amp;L.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KATOOMBA MIST  (R8x32)  3C (4C set)</w:t>
      </w:r>
      <w:r>
        <w:tab/>
        <w:t>Brian Charlton  Sydney Down Under Dance Bk</w:t>
      </w:r>
    </w:p>
    <w:p w:rsidR="00B11EB3" w:rsidRDefault="00B11EB3" w:rsidP="00B11EB3">
      <w:pPr>
        <w:pStyle w:val="DanceBody"/>
      </w:pPr>
      <w:r>
        <w:t xml:space="preserve"> 1- 8</w:t>
      </w:r>
      <w:r>
        <w:tab/>
        <w:t>1L followed by 1M casts off &amp; crosses to opp side (2s step up 3-4); 1s+3s dance LH across</w:t>
      </w:r>
    </w:p>
    <w:p w:rsidR="00B11EB3" w:rsidRDefault="00B11EB3" w:rsidP="00B11EB3">
      <w:pPr>
        <w:pStyle w:val="DanceBody"/>
      </w:pPr>
      <w:r>
        <w:t xml:space="preserve"> 9-16</w:t>
      </w:r>
      <w:r>
        <w:tab/>
        <w:t>1L followed by 1M casts up &amp; cross to own side; 1s+2s dance RH across</w:t>
      </w:r>
    </w:p>
    <w:p w:rsidR="00B11EB3" w:rsidRDefault="00B11EB3" w:rsidP="00B11EB3">
      <w:pPr>
        <w:pStyle w:val="DanceBody"/>
      </w:pPr>
      <w:r>
        <w:t>17-24</w:t>
      </w:r>
      <w:r>
        <w:tab/>
        <w:t>Reels of 3 on sides, 1s RSh to 2s.  1s end facing down, 2s facing up</w:t>
      </w:r>
    </w:p>
    <w:p w:rsidR="00B11EB3" w:rsidRDefault="00B11EB3" w:rsidP="00B11EB3">
      <w:pPr>
        <w:pStyle w:val="DanceBody"/>
        <w:keepNext w:val="0"/>
      </w:pPr>
      <w:r>
        <w:t>25-32</w:t>
      </w:r>
      <w:r>
        <w:tab/>
        <w:t>1s+2s set &amp; change places RH; 2s+1s circle 4H round to left</w:t>
      </w:r>
    </w:p>
    <w:p w:rsidR="00B11EB3" w:rsidRDefault="00B11EB3" w:rsidP="00B11EB3"/>
    <w:p w:rsidR="00B11EB3" w:rsidRDefault="00B11EB3" w:rsidP="00B11EB3">
      <w:pPr>
        <w:pStyle w:val="Minicrib"/>
      </w:pPr>
      <w:r>
        <w:t>KATRELIAN STRATHSPEY  (S96)  Sq.Set</w:t>
      </w:r>
      <w:r>
        <w:tab/>
        <w:t>Harry Rhodes  Snowdon Bk 2</w:t>
      </w:r>
    </w:p>
    <w:p w:rsidR="00B11EB3" w:rsidRDefault="00B11EB3" w:rsidP="00B11EB3">
      <w:pPr>
        <w:pStyle w:val="DanceBody"/>
      </w:pPr>
      <w:r>
        <w:t xml:space="preserve"> 1- 8</w:t>
      </w:r>
      <w:r>
        <w:tab/>
        <w:t>All set to partner, 1/2 turn 2H &amp; 1s+2s</w:t>
      </w:r>
      <w:r w:rsidRPr="007F0D5A">
        <w:rPr>
          <w:b/>
        </w:rPr>
        <w:t xml:space="preserve"> also </w:t>
      </w:r>
      <w:r>
        <w:t>3s+4s circle 4H round to left opening into 2 diagonal lines (1M+1L+2M+2L facing 4L+4M+3L+3M)</w:t>
      </w:r>
    </w:p>
    <w:p w:rsidR="00B11EB3" w:rsidRDefault="00B11EB3" w:rsidP="00B11EB3">
      <w:pPr>
        <w:pStyle w:val="DanceBody"/>
      </w:pPr>
      <w:r>
        <w:t xml:space="preserve"> 9-16</w:t>
      </w:r>
      <w:r>
        <w:tab/>
        <w:t>All turn opposite person RH, twirl &amp; dance to opposite place, all circle 8H round to left ending in square 2 1 4 3</w:t>
      </w:r>
    </w:p>
    <w:p w:rsidR="00B11EB3" w:rsidRDefault="00B11EB3" w:rsidP="00B11EB3">
      <w:pPr>
        <w:pStyle w:val="DanceBody"/>
      </w:pPr>
      <w:r>
        <w:t>17-24</w:t>
      </w:r>
      <w:r>
        <w:tab/>
        <w:t>All set to partner, 1/2 turn 2H &amp; 1s+4s</w:t>
      </w:r>
      <w:r w:rsidRPr="007F0D5A">
        <w:rPr>
          <w:b/>
        </w:rPr>
        <w:t xml:space="preserve"> also </w:t>
      </w:r>
      <w:r>
        <w:t>3s+2s circle 4H round to left opening into 2 diagonal lines (1M+1L+4M+4L facing 2L+2M+3L+3M)</w:t>
      </w:r>
    </w:p>
    <w:p w:rsidR="00B11EB3" w:rsidRDefault="00B11EB3" w:rsidP="00B11EB3">
      <w:pPr>
        <w:pStyle w:val="DanceBody"/>
      </w:pPr>
      <w:r>
        <w:t>25-32</w:t>
      </w:r>
      <w:r>
        <w:tab/>
        <w:t>All turn opposite person RH, twirl &amp; dance to opposite place, all circle 8H round to left ending in square 3 4 1 2</w:t>
      </w:r>
    </w:p>
    <w:p w:rsidR="00B11EB3" w:rsidRDefault="00B11EB3" w:rsidP="00B11EB3">
      <w:pPr>
        <w:pStyle w:val="DanceBody"/>
      </w:pPr>
      <w:r>
        <w:t>33-40</w:t>
      </w:r>
      <w:r>
        <w:tab/>
        <w:t>1s+3s dance R&amp;L</w:t>
      </w:r>
    </w:p>
    <w:p w:rsidR="00B11EB3" w:rsidRDefault="00B11EB3" w:rsidP="00B11EB3">
      <w:pPr>
        <w:pStyle w:val="DanceBody"/>
      </w:pPr>
      <w:r>
        <w:t>41-48</w:t>
      </w:r>
      <w:r>
        <w:tab/>
        <w:t>1s+3s dance Ladies Chain</w:t>
      </w:r>
    </w:p>
    <w:p w:rsidR="00B11EB3" w:rsidRDefault="00B11EB3" w:rsidP="00B11EB3">
      <w:pPr>
        <w:pStyle w:val="DanceBody"/>
      </w:pPr>
      <w:r>
        <w:t>49-56</w:t>
      </w:r>
      <w:r>
        <w:tab/>
        <w:t>2s+4s dance R&amp;L</w:t>
      </w:r>
    </w:p>
    <w:p w:rsidR="00B11EB3" w:rsidRDefault="00B11EB3" w:rsidP="00B11EB3">
      <w:pPr>
        <w:pStyle w:val="DanceBody"/>
      </w:pPr>
      <w:r>
        <w:t>57-64</w:t>
      </w:r>
      <w:r>
        <w:tab/>
        <w:t>2s+4s dance Ladies Chain</w:t>
      </w:r>
    </w:p>
    <w:p w:rsidR="00B11EB3" w:rsidRDefault="00B11EB3" w:rsidP="00B11EB3">
      <w:pPr>
        <w:pStyle w:val="DanceBody"/>
        <w:keepNext w:val="0"/>
      </w:pPr>
      <w:r>
        <w:t>65-96</w:t>
      </w:r>
      <w:r>
        <w:tab/>
        <w:t>Repeat bars 1- 32 back in original places</w:t>
      </w:r>
    </w:p>
    <w:p w:rsidR="00B11EB3" w:rsidRDefault="00B11EB3" w:rsidP="00B11EB3"/>
    <w:p w:rsidR="00B11EB3" w:rsidRDefault="00B11EB3" w:rsidP="00B11EB3">
      <w:pPr>
        <w:pStyle w:val="Minicrib"/>
      </w:pPr>
      <w:r>
        <w:t>KATRINA'S KAPERS  (R5x32)  5C</w:t>
      </w:r>
      <w:r>
        <w:tab/>
        <w:t>Andrew Osbourne  The Reel</w:t>
      </w:r>
    </w:p>
    <w:p w:rsidR="00B11EB3" w:rsidRPr="00D3112D" w:rsidRDefault="00B11EB3" w:rsidP="00B11EB3">
      <w:pPr>
        <w:pStyle w:val="DanceBody"/>
      </w:pPr>
      <w:r w:rsidRPr="00D3112D">
        <w:t xml:space="preserve"> 1- 4</w:t>
      </w:r>
      <w:r w:rsidRPr="00D3112D">
        <w:tab/>
        <w:t xml:space="preserve">All set, 1s &amp; 2s rotating by right on bar 2 &amp; 1s+2s chase clockwise 1 place </w:t>
      </w:r>
      <w:r w:rsidRPr="00D3112D">
        <w:rPr>
          <w:b/>
        </w:rPr>
        <w:t>while</w:t>
      </w:r>
      <w:r w:rsidRPr="00D3112D">
        <w:t xml:space="preserve"> 3s cast &amp; 4s step up</w:t>
      </w:r>
    </w:p>
    <w:p w:rsidR="00B11EB3" w:rsidRDefault="00B11EB3" w:rsidP="00B11EB3">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rPr>
        <w:t>while</w:t>
      </w:r>
    </w:p>
    <w:p w:rsidR="00B11EB3" w:rsidRPr="00D3112D" w:rsidRDefault="00B11EB3" w:rsidP="00B11EB3">
      <w:pPr>
        <w:pStyle w:val="DanceBody"/>
      </w:pPr>
      <w:r w:rsidRPr="00D3112D">
        <w:tab/>
      </w:r>
      <w:r>
        <w:t>4s+</w:t>
      </w:r>
      <w:r w:rsidRPr="00D3112D">
        <w:t xml:space="preserve">3L </w:t>
      </w:r>
      <w:r>
        <w:t>&amp; 3M+5s</w:t>
      </w:r>
      <w:r w:rsidRPr="00D3112D">
        <w:t xml:space="preserve"> RH across.  3s finish facing 1st corners.  2 1 4 3 5</w:t>
      </w:r>
    </w:p>
    <w:p w:rsidR="00B11EB3" w:rsidRPr="00D3112D" w:rsidRDefault="00B11EB3" w:rsidP="00B11EB3">
      <w:pPr>
        <w:pStyle w:val="DanceBody"/>
      </w:pPr>
      <w:r w:rsidRPr="00D3112D">
        <w:t xml:space="preserve"> 9-16</w:t>
      </w:r>
      <w:r w:rsidRPr="00D3112D">
        <w:tab/>
        <w:t>1s &amp; 3s dance 1/2 diag reel of 4 with 1st corners, pass partner RSh, turn 2nd corner RH, pass RSh to face 3rd corner</w:t>
      </w:r>
    </w:p>
    <w:p w:rsidR="00B11EB3" w:rsidRPr="00D3112D" w:rsidRDefault="00B11EB3" w:rsidP="00B11EB3">
      <w:pPr>
        <w:pStyle w:val="DanceBody"/>
      </w:pPr>
      <w:r w:rsidRPr="00D3112D">
        <w:t>17-20</w:t>
      </w:r>
      <w:r w:rsidRPr="00D3112D">
        <w:tab/>
        <w:t>1s &amp; 3s dance 1/2 diag reel of 4 with 3rd corners, end in centre facing partner (Men face down, Ladies face up).  2 1 4 3 5</w:t>
      </w:r>
    </w:p>
    <w:p w:rsidR="00B11EB3" w:rsidRPr="00D3112D" w:rsidRDefault="00B11EB3" w:rsidP="00B11EB3">
      <w:pPr>
        <w:pStyle w:val="DanceBody"/>
      </w:pPr>
      <w:r w:rsidRPr="00D3112D">
        <w:t>21-24</w:t>
      </w:r>
      <w:r w:rsidRPr="00D3112D">
        <w:tab/>
        <w:t>1s &amp; 3s 3/4 turn partner RH &amp; cast to 3rd/5th place (4s+5s step up 23-24).  2 4 1 5 3</w:t>
      </w:r>
    </w:p>
    <w:p w:rsidR="00B11EB3" w:rsidRPr="00D3112D" w:rsidRDefault="00B11EB3" w:rsidP="00B11EB3">
      <w:pPr>
        <w:pStyle w:val="DanceBody"/>
        <w:keepNext w:val="0"/>
      </w:pPr>
      <w:r w:rsidRPr="00D3112D">
        <w:t>25-32</w:t>
      </w:r>
      <w:r w:rsidRPr="00D3112D">
        <w:tab/>
        <w:t xml:space="preserve">2s+4s </w:t>
      </w:r>
      <w:r w:rsidRPr="00D3112D">
        <w:rPr>
          <w:b/>
        </w:rPr>
        <w:t>also</w:t>
      </w:r>
      <w:r w:rsidRPr="00D3112D">
        <w:t xml:space="preserve"> 5s+3s circle 4H round &amp; back </w:t>
      </w:r>
      <w:r w:rsidRPr="00D3112D">
        <w:rPr>
          <w:b/>
        </w:rPr>
        <w:t>while</w:t>
      </w:r>
      <w:r w:rsidRPr="00D3112D">
        <w:t xml:space="preserve"> 1s (middle couple) turn RH &amp; turn LH (alternatively 1s birl)</w:t>
      </w:r>
    </w:p>
    <w:p w:rsidR="00B11EB3" w:rsidRDefault="00B11EB3" w:rsidP="00B11EB3"/>
    <w:p w:rsidR="00B11EB3" w:rsidRDefault="00B11EB3" w:rsidP="00B11EB3">
      <w:pPr>
        <w:pStyle w:val="Minicrib"/>
      </w:pPr>
      <w:r>
        <w:t>KAY ARMSTRONG'S DELIGHT  (S4x32)  4C Set</w:t>
      </w:r>
      <w:r>
        <w:tab/>
        <w:t>Lily Davison  Glenfeshie Bk 2</w:t>
      </w:r>
    </w:p>
    <w:p w:rsidR="00B11EB3" w:rsidRDefault="00B11EB3" w:rsidP="00B11EB3">
      <w:pPr>
        <w:pStyle w:val="DanceBody"/>
      </w:pPr>
      <w:r>
        <w:t xml:space="preserve"> 1- 8</w:t>
      </w:r>
      <w:r>
        <w:tab/>
        <w:t>All set &amp; Petronella turn; all set &amp; turn partners 2H (1s &amp; 4s turn 1.1/4 to sides, 2s &amp; 3s turn once round staying in middle)</w:t>
      </w:r>
    </w:p>
    <w:p w:rsidR="00B11EB3" w:rsidRDefault="00B11EB3" w:rsidP="00B11EB3">
      <w:pPr>
        <w:pStyle w:val="DanceBody"/>
      </w:pPr>
      <w:r>
        <w:t xml:space="preserve"> 9-16</w:t>
      </w:r>
      <w:r>
        <w:tab/>
        <w:t>2s+3s dance RSh reel of 4  up/down middle finishing on sides. 1 2 3 4</w:t>
      </w:r>
    </w:p>
    <w:p w:rsidR="00B11EB3" w:rsidRDefault="00B11EB3" w:rsidP="00B11EB3">
      <w:pPr>
        <w:pStyle w:val="DanceBody"/>
      </w:pPr>
      <w:r>
        <w:t>17-20</w:t>
      </w:r>
      <w:r>
        <w:tab/>
        <w:t xml:space="preserve">1L+2L join RH, dance between partners &amp; cross on side, dance outside partners to own side </w:t>
      </w:r>
      <w:r>
        <w:rPr>
          <w:b/>
        </w:rPr>
        <w:t>while</w:t>
      </w:r>
      <w:r>
        <w:t xml:space="preserve"> 1M+2M dance across to Ladies' side, join RH &amp; dance back between Ladies to own side &amp; cross on side.  2 1 3 4</w:t>
      </w:r>
    </w:p>
    <w:p w:rsidR="00B11EB3" w:rsidRDefault="00B11EB3" w:rsidP="00B11EB3">
      <w:pPr>
        <w:pStyle w:val="DanceBody"/>
      </w:pPr>
      <w:r>
        <w:t>21-24</w:t>
      </w:r>
      <w:r>
        <w:tab/>
        <w:t>1s+3s repeat 17-20.  2 3 1 4</w:t>
      </w:r>
    </w:p>
    <w:p w:rsidR="00B11EB3" w:rsidRDefault="00B11EB3" w:rsidP="00B11EB3">
      <w:pPr>
        <w:pStyle w:val="DanceBody"/>
      </w:pPr>
      <w:r>
        <w:t>25-32</w:t>
      </w:r>
      <w:r>
        <w:tab/>
        <w:t>1s+4s dance Strathspey Chain Progression:</w:t>
      </w:r>
    </w:p>
    <w:p w:rsidR="00B11EB3" w:rsidRDefault="00B11EB3" w:rsidP="00B11EB3">
      <w:pPr>
        <w:pStyle w:val="DanceBody"/>
      </w:pPr>
      <w:r>
        <w:tab/>
        <w:t>25-26  1s+4s change places RH with partner</w:t>
      </w:r>
    </w:p>
    <w:p w:rsidR="00B11EB3" w:rsidRDefault="00B11EB3" w:rsidP="00B11EB3">
      <w:pPr>
        <w:pStyle w:val="DanceBody"/>
      </w:pPr>
      <w:r>
        <w:tab/>
        <w:t xml:space="preserve">27-30  1M+4L turn 1.1/4 LH </w:t>
      </w:r>
      <w:r>
        <w:rPr>
          <w:b/>
        </w:rPr>
        <w:t>while</w:t>
      </w:r>
      <w:r>
        <w:t xml:space="preserve"> partners chase clockwise round to face partner</w:t>
      </w:r>
    </w:p>
    <w:p w:rsidR="00B11EB3" w:rsidRDefault="00B11EB3" w:rsidP="00B11EB3">
      <w:pPr>
        <w:pStyle w:val="DanceBody"/>
        <w:keepNext w:val="0"/>
      </w:pPr>
      <w:r>
        <w:tab/>
        <w:t>31-32  1s+4s turn partner RH to own side.  2 3 4 1</w:t>
      </w:r>
    </w:p>
    <w:p w:rsidR="00B11EB3" w:rsidRDefault="00B11EB3" w:rsidP="00B11EB3"/>
    <w:p w:rsidR="00B11EB3" w:rsidRDefault="00B11EB3" w:rsidP="00B11EB3">
      <w:pPr>
        <w:pStyle w:val="Minicrib"/>
      </w:pPr>
      <w:r>
        <w:t>KEEP CALM AND CARRY ON  (J8x32) 3C (4C set)</w:t>
      </w:r>
      <w:r>
        <w:tab/>
        <w:t>Jens Heckmann  Freiburg Corona Collection</w:t>
      </w:r>
    </w:p>
    <w:p w:rsidR="00B11EB3" w:rsidRDefault="00B11EB3" w:rsidP="00B11EB3">
      <w:pPr>
        <w:pStyle w:val="DanceBody"/>
      </w:pPr>
      <w:r>
        <w:t xml:space="preserve"> 1- 8</w:t>
      </w:r>
      <w:r>
        <w:tab/>
        <w:t>1s set &amp; cast 1 place (2s step up 3-4), 1s dance 1/2 Fig of 8 up round 2s 2 (1) 3</w:t>
      </w:r>
    </w:p>
    <w:p w:rsidR="00B11EB3" w:rsidRDefault="00B11EB3" w:rsidP="00B11EB3">
      <w:pPr>
        <w:pStyle w:val="DanceBody"/>
      </w:pPr>
      <w:r>
        <w:t xml:space="preserve"> 9-16</w:t>
      </w:r>
      <w:r>
        <w:tab/>
        <w:t>1s set &amp; cast 1 place (3s step up 11-12), 1s+3s dance 1/2 double Fig of 8 (1s cross up, 3s cast to start).  2 (3) 1</w:t>
      </w:r>
    </w:p>
    <w:p w:rsidR="00B11EB3" w:rsidRDefault="00B11EB3" w:rsidP="00B11EB3">
      <w:pPr>
        <w:pStyle w:val="DanceBody"/>
      </w:pPr>
      <w:r>
        <w:t>17-24</w:t>
      </w:r>
      <w:r>
        <w:tab/>
        <w:t>3s+1s set, petronella in tandem, set &amp; petronella in tandem again  2 (1) 3</w:t>
      </w:r>
    </w:p>
    <w:p w:rsidR="00B11EB3" w:rsidRDefault="00B11EB3" w:rsidP="00B11EB3">
      <w:pPr>
        <w:pStyle w:val="DanceBody"/>
        <w:keepNext w:val="0"/>
      </w:pPr>
      <w:r>
        <w:t>25-32</w:t>
      </w:r>
      <w:r>
        <w:tab/>
        <w:t>1s dance 1/2 reels of 3 on sides, RSh to 1st corners; bar 28 1s pass RSh to 2nd place own side to dance 1/2 reel of 3 on sides (RSh to 3rd corner to start)</w:t>
      </w:r>
    </w:p>
    <w:p w:rsidR="00B11EB3" w:rsidRDefault="00B11EB3" w:rsidP="00B11EB3"/>
    <w:p w:rsidR="00B11EB3" w:rsidRDefault="00B11EB3" w:rsidP="00B11EB3">
      <w:pPr>
        <w:pStyle w:val="Minicrib"/>
      </w:pPr>
      <w:r>
        <w:t>KEEP IT FLOWING  (J8x32)  3C (4C set)</w:t>
      </w:r>
      <w:r>
        <w:tab/>
        <w:t>Judith Kowalczik</w:t>
      </w:r>
    </w:p>
    <w:p w:rsidR="00B11EB3" w:rsidRDefault="00B11EB3" w:rsidP="00B11EB3">
      <w:pPr>
        <w:pStyle w:val="DanceBody"/>
      </w:pPr>
      <w:r>
        <w:t xml:space="preserve"> 1- 8</w:t>
      </w:r>
      <w:r>
        <w:tab/>
        <w:t>1s+2s dance R&amp;L, 1M &amp; 2L end facing out</w:t>
      </w:r>
    </w:p>
    <w:p w:rsidR="00B11EB3" w:rsidRDefault="00B11EB3" w:rsidP="00B11EB3">
      <w:pPr>
        <w:pStyle w:val="DanceBody"/>
      </w:pPr>
      <w:r>
        <w:t xml:space="preserve"> 9-16</w:t>
      </w:r>
      <w:r>
        <w:tab/>
        <w:t xml:space="preserve">Reels of 3 on sides, 1L+2L </w:t>
      </w:r>
      <w:r>
        <w:rPr>
          <w:b/>
        </w:rPr>
        <w:t>also</w:t>
      </w:r>
      <w:r>
        <w:t xml:space="preserve"> 1M+2M pass LSh to start</w:t>
      </w:r>
    </w:p>
    <w:p w:rsidR="00B11EB3" w:rsidRDefault="00B11EB3" w:rsidP="00B11EB3">
      <w:pPr>
        <w:pStyle w:val="DanceBody"/>
      </w:pPr>
      <w:r>
        <w:t>17-24</w:t>
      </w:r>
      <w:r>
        <w:tab/>
        <w:t xml:space="preserve">1L+2L </w:t>
      </w:r>
      <w:r>
        <w:rPr>
          <w:b/>
        </w:rPr>
        <w:t>also</w:t>
      </w:r>
      <w:r>
        <w:t xml:space="preserve"> 1M+2M turn 1.1/2 LH to change places.  1s+3s dance RH across</w:t>
      </w:r>
    </w:p>
    <w:p w:rsidR="00B11EB3" w:rsidRDefault="00B11EB3" w:rsidP="00B11EB3">
      <w:pPr>
        <w:pStyle w:val="DanceBody"/>
        <w:keepNext w:val="0"/>
      </w:pPr>
      <w:r>
        <w:t>25-32</w:t>
      </w:r>
      <w:r>
        <w:tab/>
        <w:t>1s+3s circle 4H round &amp; back</w:t>
      </w:r>
    </w:p>
    <w:p w:rsidR="00B11EB3" w:rsidRDefault="00B11EB3" w:rsidP="00B11EB3"/>
    <w:p w:rsidR="00B11EB3" w:rsidRDefault="00B11EB3" w:rsidP="00B11EB3">
      <w:pPr>
        <w:pStyle w:val="Minicrib"/>
      </w:pPr>
      <w:r>
        <w:t>KEEP IT GOING  (J8x32)  3C (4C set)</w:t>
      </w:r>
      <w:r>
        <w:tab/>
        <w:t>Deborah Connors  Ardbrae 50 Years</w:t>
      </w:r>
    </w:p>
    <w:p w:rsidR="00B11EB3" w:rsidRDefault="00B11EB3" w:rsidP="00B11EB3">
      <w:pPr>
        <w:pStyle w:val="DanceBody"/>
      </w:pPr>
      <w:r>
        <w:t xml:space="preserve"> 1- 8</w:t>
      </w:r>
      <w:r>
        <w:tab/>
        <w:t>1s lead down middle &amp; back finishing in middle at top facing each other &amp; joining 2H, 2s step in ready for ...</w:t>
      </w:r>
    </w:p>
    <w:p w:rsidR="00B11EB3" w:rsidRDefault="00B11EB3" w:rsidP="00B11EB3">
      <w:pPr>
        <w:pStyle w:val="DanceBody"/>
      </w:pPr>
      <w:r>
        <w:t xml:space="preserve"> 9-16</w:t>
      </w:r>
      <w:r>
        <w:tab/>
        <w:t>1s+2s Poussette</w:t>
      </w:r>
    </w:p>
    <w:p w:rsidR="00B11EB3" w:rsidRDefault="00B11EB3" w:rsidP="00B11EB3">
      <w:pPr>
        <w:pStyle w:val="DanceBody"/>
      </w:pPr>
      <w:r>
        <w:t>17-24</w:t>
      </w:r>
      <w:r>
        <w:tab/>
        <w:t>2s+1s+3s Set+Link twice.  All on opp sides  (3) (1) (2)</w:t>
      </w:r>
    </w:p>
    <w:p w:rsidR="00B11EB3" w:rsidRDefault="00B11EB3" w:rsidP="00B11EB3">
      <w:pPr>
        <w:pStyle w:val="DanceBody"/>
        <w:keepNext w:val="0"/>
      </w:pPr>
      <w:r>
        <w:t>25-32</w:t>
      </w:r>
      <w:r>
        <w:tab/>
        <w:t>All dance clockwise 1/2 way round &amp; turn partners RH   End  2 1 3</w:t>
      </w:r>
    </w:p>
    <w:p w:rsidR="00B11EB3" w:rsidRDefault="00B11EB3" w:rsidP="00B11EB3"/>
    <w:p w:rsidR="00B11EB3" w:rsidRDefault="00B11EB3" w:rsidP="00B11EB3">
      <w:pPr>
        <w:pStyle w:val="Minicrib"/>
      </w:pPr>
      <w:r>
        <w:t>KEEP ON DANCING  (R8x32)  3C (4C set)</w:t>
      </w:r>
      <w:r>
        <w:tab/>
        <w:t>Evelyn Ramwell  Kirkbrae Bk 3</w:t>
      </w:r>
    </w:p>
    <w:p w:rsidR="00B11EB3" w:rsidRDefault="00B11EB3" w:rsidP="00B11EB3">
      <w:pPr>
        <w:pStyle w:val="DanceBody"/>
      </w:pPr>
      <w:r>
        <w:t xml:space="preserve"> 1- 8</w:t>
      </w:r>
      <w:r>
        <w:tab/>
        <w:t>1s followed by 2s lead down for 3 steps, 1s lead up to top &amp; cast to 2</w:t>
      </w:r>
      <w:r w:rsidRPr="00972EEB">
        <w:t>nd</w:t>
      </w:r>
      <w:r>
        <w:t xml:space="preserve"> place</w:t>
      </w:r>
    </w:p>
    <w:p w:rsidR="00B11EB3" w:rsidRDefault="00B11EB3" w:rsidP="00B11EB3">
      <w:pPr>
        <w:pStyle w:val="DanceBody"/>
      </w:pPr>
      <w:r>
        <w:t xml:space="preserve"> 9-16</w:t>
      </w:r>
      <w:r>
        <w:tab/>
        <w:t>1s cross down to dance reels of 3 on opposite sides &amp; end in middle 1L facing up &amp; 1M down for…</w:t>
      </w:r>
    </w:p>
    <w:p w:rsidR="00B11EB3" w:rsidRDefault="00B11EB3" w:rsidP="00B11EB3">
      <w:pPr>
        <w:pStyle w:val="DanceBody"/>
      </w:pPr>
      <w:r>
        <w:t>17-24</w:t>
      </w:r>
      <w:r>
        <w:tab/>
        <w:t>1s dance Double Triangles (up/down) &amp; end in 2</w:t>
      </w:r>
      <w:r w:rsidRPr="00972EEB">
        <w:t>nd</w:t>
      </w:r>
      <w:r>
        <w:t xml:space="preserve"> place on opposite sides</w:t>
      </w:r>
    </w:p>
    <w:p w:rsidR="00B11EB3" w:rsidRDefault="00B11EB3" w:rsidP="00B11EB3">
      <w:pPr>
        <w:pStyle w:val="DanceBody"/>
        <w:keepNext w:val="0"/>
      </w:pPr>
      <w:r>
        <w:t>25-32</w:t>
      </w:r>
      <w:r>
        <w:tab/>
        <w:t>1s dance 1/2 Figs of 8 (1M round 2s &amp; 1L round 3s); 1L+2s</w:t>
      </w:r>
      <w:r w:rsidRPr="007F0D5A">
        <w:rPr>
          <w:b/>
        </w:rPr>
        <w:t xml:space="preserve"> also </w:t>
      </w:r>
      <w:r>
        <w:t>1M+3s dance RH across</w:t>
      </w:r>
    </w:p>
    <w:p w:rsidR="00B11EB3" w:rsidRDefault="00B11EB3" w:rsidP="00B11EB3"/>
    <w:p w:rsidR="00B11EB3" w:rsidRDefault="00B11EB3" w:rsidP="00B11EB3">
      <w:pPr>
        <w:pStyle w:val="Minicrib"/>
      </w:pPr>
      <w:r>
        <w:t>KEEP SMILING  (S3x40)  3C set</w:t>
      </w:r>
      <w:r>
        <w:tab/>
        <w:t>Kathy Lawmon, 2019</w:t>
      </w:r>
    </w:p>
    <w:p w:rsidR="00B11EB3" w:rsidRDefault="00B11EB3" w:rsidP="00B11EB3">
      <w:pPr>
        <w:pStyle w:val="DanceBody"/>
      </w:pPr>
      <w:r>
        <w:t xml:space="preserve"> 1- 8</w:t>
      </w:r>
      <w:r>
        <w:tab/>
        <w:t>1s cross RH, cast (2s step up), cross down LH beween 3s &amp; cast up passing LSh to face 1st corners</w:t>
      </w:r>
    </w:p>
    <w:p w:rsidR="00B11EB3" w:rsidRDefault="00B11EB3" w:rsidP="00B11EB3">
      <w:pPr>
        <w:pStyle w:val="DanceBody"/>
      </w:pPr>
      <w:r>
        <w:t xml:space="preserve"> 9-20</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B11EB3" w:rsidRDefault="00B11EB3" w:rsidP="00B11EB3">
      <w:pPr>
        <w:pStyle w:val="DanceBody"/>
        <w:rPr>
          <w:shd w:val="clear" w:color="auto" w:fill="FFFFFF"/>
        </w:rPr>
      </w:pPr>
      <w:r>
        <w:rPr>
          <w:shd w:val="clear" w:color="auto" w:fill="FFFFFF"/>
        </w:rPr>
        <w:t>21-24</w:t>
      </w:r>
      <w:r>
        <w:rPr>
          <w:shd w:val="clear" w:color="auto" w:fill="FFFFFF"/>
        </w:rPr>
        <w:tab/>
        <w:t xml:space="preserve">1s cast up 1 place (3s step down), 1s set </w:t>
      </w:r>
      <w:r>
        <w:rPr>
          <w:b/>
          <w:shd w:val="clear" w:color="auto" w:fill="FFFFFF"/>
        </w:rPr>
        <w:t>while</w:t>
      </w:r>
      <w:r>
        <w:rPr>
          <w:shd w:val="clear" w:color="auto" w:fill="FFFFFF"/>
        </w:rPr>
        <w:t xml:space="preserve"> 3s+2s dance 1/2 RH across</w:t>
      </w:r>
    </w:p>
    <w:p w:rsidR="00B11EB3" w:rsidRDefault="00B11EB3" w:rsidP="00B11EB3">
      <w:pPr>
        <w:pStyle w:val="DanceBody"/>
        <w:rPr>
          <w:shd w:val="clear" w:color="auto" w:fill="FFFFFF"/>
        </w:rPr>
      </w:pPr>
      <w:r>
        <w:rPr>
          <w:shd w:val="clear" w:color="auto" w:fill="FFFFFF"/>
        </w:rPr>
        <w:t>25-32</w:t>
      </w:r>
      <w:r>
        <w:rPr>
          <w:shd w:val="clear" w:color="auto" w:fill="FFFFFF"/>
        </w:rPr>
        <w:tab/>
        <w:t>Progressive Grand Chain:</w:t>
      </w:r>
    </w:p>
    <w:p w:rsidR="00B11EB3" w:rsidRDefault="00B11EB3" w:rsidP="00B11EB3">
      <w:pPr>
        <w:pStyle w:val="DanceBody"/>
      </w:pPr>
      <w:r>
        <w:rPr>
          <w:shd w:val="clear" w:color="auto" w:fill="FFFFFF"/>
        </w:rPr>
        <w:tab/>
      </w:r>
      <w:r>
        <w:t>25-26    1s (at top) turn once round RH as 2s+3s change places RH on sides,</w:t>
      </w:r>
    </w:p>
    <w:p w:rsidR="00B11EB3" w:rsidRDefault="00B11EB3" w:rsidP="00B11EB3">
      <w:pPr>
        <w:pStyle w:val="DanceBody"/>
      </w:pPr>
      <w:r>
        <w:tab/>
        <w:t>27-28    2s (at bottom) turn once round LH as 1s+3s change places LH on sides,</w:t>
      </w:r>
    </w:p>
    <w:p w:rsidR="00B11EB3" w:rsidRDefault="00B11EB3" w:rsidP="00B11EB3">
      <w:pPr>
        <w:pStyle w:val="DanceBody"/>
      </w:pPr>
      <w:r>
        <w:tab/>
        <w:t>29-30    3s (at top) turn once round RH as 1s+2s change places RH on sides,</w:t>
      </w:r>
    </w:p>
    <w:p w:rsidR="00B11EB3" w:rsidRDefault="00B11EB3" w:rsidP="00B11EB3">
      <w:pPr>
        <w:pStyle w:val="DanceBody"/>
      </w:pPr>
      <w:r>
        <w:tab/>
        <w:t>31-32    1s (at bottom) turn once round LH as 2s+3s change places LH on sides</w:t>
      </w:r>
    </w:p>
    <w:p w:rsidR="00B11EB3" w:rsidRDefault="00B11EB3" w:rsidP="00B11EB3">
      <w:pPr>
        <w:pStyle w:val="DanceBody"/>
        <w:keepNext w:val="0"/>
      </w:pPr>
      <w:r>
        <w:t>33-40</w:t>
      </w:r>
      <w:r>
        <w:tab/>
        <w:t>All set, pull back RSh &amp; dance into lines of 3 across flowing into circle 6H round to left to end 2 3 1</w:t>
      </w:r>
    </w:p>
    <w:p w:rsidR="00B11EB3" w:rsidRDefault="00B11EB3" w:rsidP="00B11EB3"/>
    <w:p w:rsidR="00B11EB3" w:rsidRDefault="00B11EB3" w:rsidP="00B11EB3">
      <w:pPr>
        <w:pStyle w:val="Minicrib"/>
      </w:pPr>
      <w:r>
        <w:t>KEEP THE COUNTRY BONNIE LASSIE  (S8x40)  3C (4C set)</w:t>
      </w:r>
      <w:r>
        <w:tab/>
        <w:t>Rutherford  RSCDS Bk 14</w:t>
      </w:r>
    </w:p>
    <w:p w:rsidR="00B11EB3" w:rsidRDefault="00B11EB3" w:rsidP="00B11EB3">
      <w:pPr>
        <w:pStyle w:val="DanceBody"/>
      </w:pPr>
      <w:r>
        <w:t xml:space="preserve"> 1- 8</w:t>
      </w:r>
      <w:r>
        <w:tab/>
        <w:t>1s set, cast to 3</w:t>
      </w:r>
      <w:r w:rsidRPr="00972EEB">
        <w:t>rd</w:t>
      </w:r>
      <w:r>
        <w:t xml:space="preserve"> place, set &amp; cast back to top</w:t>
      </w:r>
    </w:p>
    <w:p w:rsidR="00B11EB3" w:rsidRDefault="00B11EB3" w:rsidP="00B11EB3">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pPr>
      <w:r>
        <w:t>25-32</w:t>
      </w:r>
      <w:r>
        <w:tab/>
        <w:t>1s dance reels of 3 across passing 1</w:t>
      </w:r>
      <w:r w:rsidRPr="00972EEB">
        <w:t>st</w:t>
      </w:r>
      <w:r>
        <w:t xml:space="preserve"> corners RSh</w:t>
      </w:r>
    </w:p>
    <w:p w:rsidR="00B11EB3" w:rsidRDefault="00B11EB3" w:rsidP="00B11EB3">
      <w:pPr>
        <w:pStyle w:val="DanceBody"/>
        <w:keepNext w:val="0"/>
      </w:pPr>
      <w:r>
        <w:t>33-40</w:t>
      </w:r>
      <w:r>
        <w:tab/>
        <w:t>1s dance reels of 3 on own sides giving RSh to 3</w:t>
      </w:r>
      <w:r w:rsidRPr="00972EEB">
        <w:t>rd</w:t>
      </w:r>
      <w:r>
        <w:t xml:space="preserve"> corner</w:t>
      </w:r>
    </w:p>
    <w:p w:rsidR="00B11EB3" w:rsidRDefault="00B11EB3" w:rsidP="00B11EB3"/>
    <w:p w:rsidR="00B11EB3" w:rsidRDefault="00B11EB3" w:rsidP="00B11EB3">
      <w:pPr>
        <w:pStyle w:val="Minicrib"/>
      </w:pPr>
      <w:r>
        <w:t>KEEP THE HOME FIRES BURNING  (S4x32)  4C Set</w:t>
      </w:r>
      <w:r>
        <w:tab/>
        <w:t>Fiona MacDonald</w:t>
      </w:r>
    </w:p>
    <w:p w:rsidR="00B11EB3" w:rsidRPr="00750D6F" w:rsidRDefault="00B11EB3" w:rsidP="00B11EB3">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B11EB3" w:rsidRPr="00750D6F" w:rsidRDefault="00B11EB3" w:rsidP="00B11EB3">
      <w:pPr>
        <w:pStyle w:val="DanceBody"/>
        <w:rPr>
          <w:b/>
        </w:rPr>
      </w:pPr>
      <w:r w:rsidRPr="00750D6F">
        <w:t xml:space="preserve"> 9-16</w:t>
      </w:r>
      <w:r w:rsidRPr="00750D6F">
        <w:tab/>
        <w:t xml:space="preserve">1L+2s dance RH across, LH back </w:t>
      </w:r>
      <w:r w:rsidRPr="00750D6F">
        <w:rPr>
          <w:b/>
        </w:rPr>
        <w:t>while</w:t>
      </w:r>
    </w:p>
    <w:p w:rsidR="00B11EB3" w:rsidRDefault="00B11EB3" w:rsidP="00B11EB3">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B11EB3" w:rsidRPr="00BA1B3C" w:rsidRDefault="00B11EB3" w:rsidP="00B11EB3">
      <w:pPr>
        <w:pStyle w:val="DanceBody"/>
        <w:rPr>
          <w:b/>
        </w:rPr>
      </w:pPr>
      <w:r>
        <w:tab/>
      </w:r>
      <w:r w:rsidRPr="00750D6F">
        <w:t>End 1L above 2s &amp; 1M below 4s in centre</w:t>
      </w:r>
    </w:p>
    <w:p w:rsidR="00B11EB3" w:rsidRDefault="00B11EB3" w:rsidP="00B11EB3">
      <w:pPr>
        <w:pStyle w:val="DanceBody"/>
      </w:pPr>
      <w:r w:rsidRPr="00750D6F">
        <w:t>1</w:t>
      </w:r>
      <w:r>
        <w:t>7-20</w:t>
      </w:r>
      <w:r>
        <w:tab/>
        <w:t xml:space="preserve">1s set (Glasgow Highlanders setting) </w:t>
      </w:r>
      <w:r>
        <w:rPr>
          <w:b/>
        </w:rPr>
        <w:t>while</w:t>
      </w:r>
      <w:r>
        <w:t xml:space="preserve"> 2s+3s+4s dance DoSiDo with partners</w:t>
      </w:r>
    </w:p>
    <w:p w:rsidR="00B11EB3" w:rsidRDefault="00B11EB3" w:rsidP="00B11EB3">
      <w:pPr>
        <w:pStyle w:val="DanceBody"/>
      </w:pPr>
      <w:r>
        <w:t>21-24</w:t>
      </w:r>
      <w:r>
        <w:tab/>
        <w:t>1s dance towards each other &amp; turn 2H to end between 2s &amp; 3s own side facing out (2s step up 21-24)</w:t>
      </w:r>
    </w:p>
    <w:p w:rsidR="00B11EB3" w:rsidRDefault="00B11EB3" w:rsidP="00B11EB3">
      <w:pPr>
        <w:pStyle w:val="DanceBody"/>
        <w:keepNext w:val="0"/>
      </w:pPr>
      <w:r>
        <w:t>25-32</w:t>
      </w:r>
      <w:r>
        <w:tab/>
        <w:t>1s+3s 1/2 turn (Ladies RH, Men LH), 1s+4s 1/2 turn other hand; 4s+1s set &amp; turn partner 2H</w:t>
      </w:r>
    </w:p>
    <w:p w:rsidR="00B11EB3" w:rsidRDefault="00B11EB3" w:rsidP="00B11EB3"/>
    <w:p w:rsidR="00B11EB3" w:rsidRDefault="00B11EB3" w:rsidP="00B11EB3">
      <w:pPr>
        <w:pStyle w:val="Minicrib"/>
      </w:pPr>
      <w:r>
        <w:t>THE KEEPER OF THE PURSE  (J4x32)  4C Set</w:t>
      </w:r>
      <w:r>
        <w:tab/>
        <w:t>May Macfarlane  Tayside Collection 1983-2003</w:t>
      </w:r>
    </w:p>
    <w:p w:rsidR="00B11EB3" w:rsidRDefault="00B11EB3" w:rsidP="00B11EB3">
      <w:pPr>
        <w:pStyle w:val="DanceBody"/>
      </w:pPr>
      <w:r>
        <w:t xml:space="preserve"> 1- 8</w:t>
      </w:r>
      <w:r>
        <w:tab/>
        <w:t xml:space="preserve">1L casts down to 4th place (2L+3L+4L step up 3-4) </w:t>
      </w:r>
      <w:r>
        <w:rPr>
          <w:b/>
        </w:rPr>
        <w:t>while</w:t>
      </w:r>
      <w:r>
        <w:t xml:space="preserve"> 4M casts up 1st place (1M+2M+3M step down 3-4), all turn opposite dancer RH</w:t>
      </w:r>
    </w:p>
    <w:p w:rsidR="00B11EB3" w:rsidRDefault="00B11EB3" w:rsidP="00B11EB3">
      <w:pPr>
        <w:pStyle w:val="DanceBody"/>
      </w:pPr>
      <w:r>
        <w:t xml:space="preserve"> 9-16</w:t>
      </w:r>
      <w:r>
        <w:tab/>
        <w:t xml:space="preserve">2L casts down to 4th place (3L+4L+1L step up 7-8) </w:t>
      </w:r>
      <w:r>
        <w:rPr>
          <w:b/>
        </w:rPr>
        <w:t>while</w:t>
      </w:r>
      <w:r>
        <w:t xml:space="preserve"> 3M casts up 1st place (4M+1M+2M step down 7-8), all turn partner RH 3 4 1 2</w:t>
      </w:r>
    </w:p>
    <w:p w:rsidR="00B11EB3" w:rsidRDefault="00B11EB3" w:rsidP="00B11EB3">
      <w:pPr>
        <w:pStyle w:val="DanceBody"/>
      </w:pPr>
      <w:r>
        <w:t>17-24</w:t>
      </w:r>
      <w:r>
        <w:tab/>
        <w:t xml:space="preserve">3s+4s </w:t>
      </w:r>
      <w:r w:rsidRPr="00AB6CEE">
        <w:rPr>
          <w:b/>
        </w:rPr>
        <w:t>also</w:t>
      </w:r>
      <w:r>
        <w:t xml:space="preserve"> 1s+2s dance 1/2 R&amp;L; 4s+3s+2s (top 3 couples) dance 1/2 reel of 3 (3s out &amp; down to start)</w:t>
      </w:r>
    </w:p>
    <w:p w:rsidR="00B11EB3" w:rsidRDefault="00B11EB3" w:rsidP="00B11EB3">
      <w:pPr>
        <w:pStyle w:val="DanceBody"/>
        <w:keepNext w:val="0"/>
      </w:pPr>
      <w:r>
        <w:t>25-32</w:t>
      </w:r>
      <w:r>
        <w:tab/>
        <w:t>All Adv+Ret; All turn partners 1.1/2 RH. 2 3 4 1</w:t>
      </w:r>
    </w:p>
    <w:p w:rsidR="00B11EB3" w:rsidRDefault="00B11EB3" w:rsidP="00B11EB3"/>
    <w:p w:rsidR="00B11EB3" w:rsidRDefault="00B11EB3" w:rsidP="00B11EB3">
      <w:pPr>
        <w:pStyle w:val="Minicrib"/>
      </w:pPr>
      <w:r>
        <w:t>KEITH'S RANT  (R8x32)  3C (4C Set)</w:t>
      </w:r>
      <w:r>
        <w:tab/>
        <w:t>Marie Boehmer  Cameo Coll. 5 &amp; SCD Archives</w:t>
      </w:r>
    </w:p>
    <w:p w:rsidR="00B11EB3" w:rsidRDefault="00B11EB3" w:rsidP="00B11EB3">
      <w:pPr>
        <w:pStyle w:val="DanceBody"/>
      </w:pPr>
      <w:r>
        <w:t xml:space="preserve"> 1- 8</w:t>
      </w:r>
      <w:r>
        <w:tab/>
        <w:t>1M+2M 1/2 turn RH</w:t>
      </w:r>
      <w:r w:rsidRPr="00BA6B4D">
        <w:rPr>
          <w:b/>
        </w:rPr>
        <w:t xml:space="preserve"> while </w:t>
      </w:r>
      <w:r>
        <w:t>1L+2L 1/2 turn LH into D Triangle position &amp; set, 1M+3M 1/2 turn LH</w:t>
      </w:r>
      <w:r w:rsidRPr="00BA6B4D">
        <w:rPr>
          <w:b/>
        </w:rPr>
        <w:t xml:space="preserve"> </w:t>
      </w:r>
      <w:r>
        <w:rPr>
          <w:b/>
        </w:rPr>
        <w:t xml:space="preserve">as </w:t>
      </w:r>
      <w:r>
        <w:t>1L+3L 1/2 turn RH to form a line across all facing up &amp; set</w:t>
      </w:r>
    </w:p>
    <w:p w:rsidR="00B11EB3" w:rsidRDefault="00B11EB3" w:rsidP="00B11EB3">
      <w:pPr>
        <w:pStyle w:val="DanceBody"/>
      </w:pPr>
      <w:r>
        <w:t xml:space="preserve"> 9-16</w:t>
      </w:r>
      <w:r>
        <w:tab/>
        <w:t>1s dance up to end between 2s facing up</w:t>
      </w:r>
      <w:r w:rsidRPr="00BA6B4D">
        <w:rPr>
          <w:b/>
        </w:rPr>
        <w:t xml:space="preserve"> while </w:t>
      </w:r>
      <w:r>
        <w:t>2s face down &amp; set, 1s turn 2s with nearer hand into 2</w:t>
      </w:r>
      <w:r w:rsidRPr="00972EEB">
        <w:t>nd</w:t>
      </w:r>
      <w:r>
        <w:t xml:space="preserve"> places &amp; 2s+1s+3s set</w:t>
      </w:r>
    </w:p>
    <w:p w:rsidR="00B11EB3" w:rsidRDefault="00B11EB3" w:rsidP="00B11EB3">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B11EB3" w:rsidRDefault="00B11EB3" w:rsidP="00B11EB3">
      <w:pPr>
        <w:pStyle w:val="DanceBody"/>
        <w:keepNext w:val="0"/>
      </w:pPr>
      <w:r>
        <w:t>25-32</w:t>
      </w:r>
      <w:r>
        <w:tab/>
        <w:t>3s+1s 3/4 turn ptnrs RH into line in centre, 3M+1L turn LH 1.1/2 times</w:t>
      </w:r>
      <w:r w:rsidRPr="00BA6B4D">
        <w:rPr>
          <w:b/>
        </w:rPr>
        <w:t xml:space="preserve"> while </w:t>
      </w:r>
      <w:r>
        <w:t>ptnrs chase 1/2 way cl'wise, 1s+3s 3/4 turn ptnrs RH</w:t>
      </w:r>
      <w:r w:rsidRPr="00BA6B4D">
        <w:rPr>
          <w:b/>
        </w:rPr>
        <w:t xml:space="preserve"> </w:t>
      </w:r>
      <w:r>
        <w:rPr>
          <w:b/>
        </w:rPr>
        <w:t xml:space="preserve">as </w:t>
      </w:r>
      <w:r>
        <w:t>2s full turn RH</w:t>
      </w:r>
    </w:p>
    <w:p w:rsidR="00B11EB3" w:rsidRDefault="00B11EB3" w:rsidP="00B11EB3"/>
    <w:p w:rsidR="00B11EB3" w:rsidRDefault="00B11EB3" w:rsidP="00B11EB3">
      <w:pPr>
        <w:pStyle w:val="Minicrib"/>
      </w:pPr>
      <w:r>
        <w:t>KELBURN'S REEL  (R32)  Round the Room</w:t>
      </w:r>
      <w:r>
        <w:tab/>
        <w:t>Betty MacLellan Redfearn  Morison's Bush Coll</w:t>
      </w:r>
    </w:p>
    <w:p w:rsidR="00B11EB3" w:rsidRDefault="00B11EB3" w:rsidP="00B11EB3">
      <w:pPr>
        <w:pStyle w:val="DanceBody"/>
      </w:pPr>
      <w:r>
        <w:t>Round the Room 2 facing 2</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All dance RH across &amp; LH back</w:t>
      </w:r>
    </w:p>
    <w:p w:rsidR="00B11EB3" w:rsidRDefault="00B11EB3" w:rsidP="00B11EB3">
      <w:pPr>
        <w:pStyle w:val="DanceBody"/>
      </w:pPr>
      <w:r>
        <w:t>17-24</w:t>
      </w:r>
      <w:r>
        <w:tab/>
        <w:t>Ladies change places RH, Men change places RH; All dance 1/2 R&amp;L (RH to opp person to start)</w:t>
      </w:r>
    </w:p>
    <w:p w:rsidR="00B11EB3" w:rsidRDefault="00B11EB3" w:rsidP="00B11EB3">
      <w:pPr>
        <w:pStyle w:val="DanceBody"/>
        <w:keepNext w:val="0"/>
      </w:pPr>
      <w:r>
        <w:t>25-32</w:t>
      </w:r>
      <w:r>
        <w:tab/>
        <w:t>All set to partner, set to opposite person &amp; turn opposite person RH 1.1/2 times to end facing next couple</w:t>
      </w:r>
    </w:p>
    <w:p w:rsidR="00B11EB3" w:rsidRDefault="00B11EB3" w:rsidP="00B11EB3"/>
    <w:p w:rsidR="00B11EB3" w:rsidRDefault="00B11EB3" w:rsidP="00B11EB3">
      <w:pPr>
        <w:pStyle w:val="Minicrib"/>
      </w:pPr>
      <w:r>
        <w:t>THE KELLOHOLM JIG  (J8x32)  3C (4C set)</w:t>
      </w:r>
      <w:r>
        <w:tab/>
        <w:t>Peter Hyssett  RSCDS Leaflet Dances 12</w:t>
      </w:r>
    </w:p>
    <w:p w:rsidR="00B11EB3" w:rsidRPr="00EA7F69" w:rsidRDefault="00B11EB3" w:rsidP="00B11EB3">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B11EB3" w:rsidRPr="00EA7F69" w:rsidRDefault="00B11EB3" w:rsidP="00B11EB3">
      <w:pPr>
        <w:pStyle w:val="DanceBody"/>
      </w:pPr>
      <w:r w:rsidRPr="00EA7F69">
        <w:t xml:space="preserve"> 9-16</w:t>
      </w:r>
      <w:r w:rsidRPr="00EA7F69">
        <w:tab/>
        <w:t>1L+3L</w:t>
      </w:r>
      <w:r w:rsidRPr="00EA7F69">
        <w:rPr>
          <w:b/>
        </w:rPr>
        <w:t xml:space="preserve"> also </w:t>
      </w:r>
      <w:r w:rsidRPr="00EA7F69">
        <w:t>2M+1M set to each other on sides &amp; change places LH, 1s turn RH 1.1/2 times to 2</w:t>
      </w:r>
      <w:r w:rsidRPr="00972EEB">
        <w:t>nd</w:t>
      </w:r>
      <w:r w:rsidRPr="00EA7F69">
        <w:t xml:space="preserve"> place on own sides</w:t>
      </w:r>
    </w:p>
    <w:p w:rsidR="00B11EB3" w:rsidRPr="00EA7F69" w:rsidRDefault="00B11EB3" w:rsidP="00B11EB3">
      <w:pPr>
        <w:pStyle w:val="DanceBody"/>
      </w:pPr>
      <w:r w:rsidRPr="00EA7F69">
        <w:t>17-24</w:t>
      </w:r>
      <w:r w:rsidRPr="00EA7F69">
        <w:tab/>
        <w:t>1s set on side lines to 2</w:t>
      </w:r>
      <w:r w:rsidRPr="00972EEB">
        <w:t>nd</w:t>
      </w:r>
      <w:r w:rsidRPr="00EA7F69">
        <w:t xml:space="preserve"> corners &amp; change places with them RH, 1M+3M</w:t>
      </w:r>
      <w:r w:rsidRPr="00EA7F69">
        <w:rPr>
          <w:b/>
        </w:rPr>
        <w:t xml:space="preserve"> also </w:t>
      </w:r>
      <w:r w:rsidRPr="00EA7F69">
        <w:t>2L+1L set to each other on sides &amp; change places LH</w:t>
      </w:r>
    </w:p>
    <w:p w:rsidR="00B11EB3" w:rsidRPr="00EA7F69" w:rsidRDefault="00B11EB3" w:rsidP="00B11EB3">
      <w:pPr>
        <w:pStyle w:val="DanceBody"/>
        <w:keepNext w:val="0"/>
      </w:pPr>
      <w:r w:rsidRPr="00EA7F69">
        <w:t>25-32</w:t>
      </w:r>
      <w:r w:rsidRPr="00EA7F69">
        <w:tab/>
        <w:t>3s+1s+2s Adv+Ret, circle 6H round 1/2 way to left</w:t>
      </w:r>
    </w:p>
    <w:p w:rsidR="00B11EB3" w:rsidRDefault="00B11EB3" w:rsidP="00B11EB3"/>
    <w:p w:rsidR="00B11EB3" w:rsidRDefault="00B11EB3" w:rsidP="00B11EB3">
      <w:pPr>
        <w:pStyle w:val="Minicrib"/>
      </w:pPr>
      <w:r>
        <w:t>KELLY'S BUSH  (R8x32)  2C (4C set)</w:t>
      </w:r>
      <w:r>
        <w:tab/>
        <w:t>Olivia Roberts  Second Canberra Bk</w:t>
      </w:r>
    </w:p>
    <w:p w:rsidR="00B11EB3" w:rsidRDefault="00B11EB3" w:rsidP="00B11EB3">
      <w:pPr>
        <w:pStyle w:val="DanceBody"/>
      </w:pPr>
      <w:r>
        <w:t xml:space="preserve"> 1- 8</w:t>
      </w:r>
      <w:r>
        <w:tab/>
        <w:t>1s set, cast, cross up to partner's place facing out; 1s+2s turn on side (1M+2L RH, 1L+2M LH), 1s end BtoB in centre 2nd place facing opp sides</w:t>
      </w:r>
    </w:p>
    <w:p w:rsidR="00B11EB3" w:rsidRDefault="00B11EB3" w:rsidP="00B11EB3">
      <w:pPr>
        <w:pStyle w:val="DanceBody"/>
      </w:pPr>
      <w:r>
        <w:t xml:space="preserve"> 9-16</w:t>
      </w:r>
      <w:r>
        <w:tab/>
        <w:t>RSh reels of 4 across.  Bar16: 1s do not pass LSh but 1/2 turn LH to face each other between 2s</w:t>
      </w:r>
    </w:p>
    <w:p w:rsidR="00B11EB3" w:rsidRDefault="00B11EB3" w:rsidP="00B11EB3">
      <w:pPr>
        <w:pStyle w:val="DanceBody"/>
      </w:pPr>
      <w:r>
        <w:t>17-24</w:t>
      </w:r>
      <w:r>
        <w:tab/>
        <w:t>1s set, petronella turn to face up/down, set advancing &amp; 3/4 turn RH to 2nd place own sides (2s step up 23-24)</w:t>
      </w:r>
    </w:p>
    <w:p w:rsidR="00B11EB3" w:rsidRDefault="00B11EB3" w:rsidP="00B11EB3">
      <w:pPr>
        <w:pStyle w:val="DanceBody"/>
        <w:keepNext w:val="0"/>
      </w:pPr>
      <w:r>
        <w:t>25-32</w:t>
      </w:r>
      <w:r>
        <w:tab/>
        <w:t>2s+1s dance R&amp;L.  2 1</w:t>
      </w:r>
    </w:p>
    <w:p w:rsidR="00B11EB3" w:rsidRDefault="00B11EB3" w:rsidP="00B11EB3"/>
    <w:p w:rsidR="00B11EB3" w:rsidRDefault="00B11EB3" w:rsidP="00B11EB3">
      <w:pPr>
        <w:pStyle w:val="Minicrib"/>
      </w:pPr>
      <w:r>
        <w:t>KELLY'S JOURNEY  (R8x32)  3C (4C set)</w:t>
      </w:r>
      <w:r>
        <w:tab/>
        <w:t>Ray McEdward  San Diego 45th Anniv</w:t>
      </w:r>
    </w:p>
    <w:p w:rsidR="00B11EB3" w:rsidRDefault="00B11EB3" w:rsidP="00B11EB3">
      <w:pPr>
        <w:pStyle w:val="DanceBody"/>
      </w:pPr>
      <w:r>
        <w:t xml:space="preserve"> 1- 8</w:t>
      </w:r>
      <w:r>
        <w:tab/>
        <w:t>1s set, cast &amp; dance 1/2 Fig 8 up round 2s (2s step up 3-4). 2 (1) 3</w:t>
      </w:r>
    </w:p>
    <w:p w:rsidR="00B11EB3" w:rsidRDefault="00B11EB3" w:rsidP="00B11EB3">
      <w:pPr>
        <w:pStyle w:val="DanceBody"/>
      </w:pPr>
      <w:r>
        <w:t xml:space="preserve"> 9-16</w:t>
      </w:r>
      <w:r>
        <w:tab/>
        <w:t>1s lead down (3 bars), lead up (3 bars) &amp; turn 3/4 RH, pull back RSh to end BtoB in mddle (Lady facing down / Man up)</w:t>
      </w:r>
    </w:p>
    <w:p w:rsidR="00B11EB3" w:rsidRDefault="00B11EB3" w:rsidP="00B11EB3">
      <w:pPr>
        <w:pStyle w:val="DanceBody"/>
      </w:pPr>
      <w:r>
        <w:t>17-24</w:t>
      </w:r>
      <w:r>
        <w:tab/>
        <w:t>1s dance 6 bars of Double Triangles (up/down), 1s turn 4th corner RH to end in 2nd place own sides, 1M facing up / 1L down. 2 1 3</w:t>
      </w:r>
    </w:p>
    <w:p w:rsidR="00B11EB3" w:rsidRDefault="00B11EB3" w:rsidP="00B11EB3">
      <w:pPr>
        <w:pStyle w:val="DanceBody"/>
        <w:keepNext w:val="0"/>
      </w:pPr>
      <w:r>
        <w:t>25-32</w:t>
      </w:r>
      <w:r>
        <w:tab/>
        <w:t>2s+1s+3s dance LSh reels of 3 on sides (1M in/ up, 1L in down).  End 2 1 3</w:t>
      </w:r>
    </w:p>
    <w:p w:rsidR="00B11EB3" w:rsidRDefault="00B11EB3" w:rsidP="00B11EB3"/>
    <w:p w:rsidR="00B11EB3" w:rsidRDefault="00B11EB3" w:rsidP="00B11EB3">
      <w:pPr>
        <w:pStyle w:val="Minicrib"/>
        <w:rPr>
          <w:lang w:eastAsia="en-GB"/>
        </w:rPr>
      </w:pPr>
      <w:r>
        <w:rPr>
          <w:lang w:eastAsia="en-GB"/>
        </w:rPr>
        <w:t>KELLY'S KAPER  (J3x32)  3C set</w:t>
      </w:r>
      <w:r>
        <w:rPr>
          <w:lang w:eastAsia="en-GB"/>
        </w:rPr>
        <w:tab/>
        <w:t>John Wilkinson  STV Appeal 2015</w:t>
      </w:r>
    </w:p>
    <w:p w:rsidR="00B11EB3" w:rsidRDefault="00B11EB3" w:rsidP="00B11EB3">
      <w:pPr>
        <w:pStyle w:val="DanceBody"/>
        <w:rPr>
          <w:noProof/>
        </w:rPr>
      </w:pPr>
      <w:r>
        <w:rPr>
          <w:noProof/>
        </w:rPr>
        <w:t xml:space="preserve"> 1- 8</w:t>
      </w:r>
      <w:r>
        <w:rPr>
          <w:noProof/>
        </w:rPr>
        <w:tab/>
        <w:t>1s lead down (4 steps), cast up behind 3s &amp; 2s to place</w:t>
      </w:r>
    </w:p>
    <w:p w:rsidR="00B11EB3" w:rsidRDefault="00B11EB3" w:rsidP="00B11EB3">
      <w:pPr>
        <w:pStyle w:val="DanceBody"/>
        <w:rPr>
          <w:noProof/>
        </w:rPr>
      </w:pPr>
      <w:r>
        <w:rPr>
          <w:noProof/>
        </w:rPr>
        <w:t xml:space="preserve"> 9-16</w:t>
      </w:r>
      <w:r>
        <w:rPr>
          <w:noProof/>
        </w:rPr>
        <w:tab/>
        <w:t>All dance 6H round &amp; back</w:t>
      </w:r>
    </w:p>
    <w:p w:rsidR="00B11EB3" w:rsidRDefault="00B11EB3" w:rsidP="00B11EB3">
      <w:pPr>
        <w:pStyle w:val="DanceBody"/>
        <w:rPr>
          <w:noProof/>
        </w:rPr>
      </w:pPr>
      <w:r>
        <w:rPr>
          <w:noProof/>
        </w:rPr>
        <w:t>17-24</w:t>
      </w:r>
      <w:r>
        <w:rPr>
          <w:noProof/>
        </w:rPr>
        <w:tab/>
        <w:t>1s+2s set &amp; dance 3/4 R&amp;L (6 steps).  1s end in 2nd place facing out</w:t>
      </w:r>
    </w:p>
    <w:p w:rsidR="00B11EB3" w:rsidRDefault="00B11EB3" w:rsidP="00B11EB3">
      <w:pPr>
        <w:pStyle w:val="DanceBody"/>
        <w:keepNext w:val="0"/>
        <w:rPr>
          <w:noProof/>
        </w:rPr>
      </w:pPr>
      <w:r>
        <w:rPr>
          <w:noProof/>
        </w:rPr>
        <w:t>25-32</w:t>
      </w:r>
      <w:r>
        <w:rPr>
          <w:noProof/>
        </w:rPr>
        <w:tab/>
        <w:t>1s cast round person on Right (Man up, Lady down), meet in middle &amp; turn 1.3/4 RH moving down to 3rd place own sides (3s step up 31-32)</w:t>
      </w:r>
    </w:p>
    <w:p w:rsidR="00B11EB3" w:rsidRDefault="00B11EB3" w:rsidP="00B11EB3"/>
    <w:p w:rsidR="00B11EB3" w:rsidRDefault="00B11EB3" w:rsidP="00B11EB3">
      <w:pPr>
        <w:pStyle w:val="Minicrib"/>
      </w:pPr>
      <w:r>
        <w:t>KELPIE FROM WISHAW  (S4x32)  4C Set</w:t>
      </w:r>
      <w:r>
        <w:tab/>
        <w:t>J Varney</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9-16</w:t>
      </w:r>
      <w:r>
        <w:tab/>
        <w:t>All 1/2 turn partner RH &amp; twirl to opposite side, set &amp; cross back RH</w:t>
      </w:r>
    </w:p>
    <w:p w:rsidR="00B11EB3" w:rsidRDefault="00B11EB3" w:rsidP="00B11EB3">
      <w:pPr>
        <w:pStyle w:val="DanceBody"/>
      </w:pPr>
      <w:r>
        <w:t>17-24</w:t>
      </w:r>
      <w:r>
        <w:tab/>
        <w:t>1s &amp; 4s set, petronella turn into centre &amp; 2s+1s</w:t>
      </w:r>
      <w:r w:rsidRPr="007F0D5A">
        <w:rPr>
          <w:b/>
        </w:rPr>
        <w:t xml:space="preserve"> also </w:t>
      </w:r>
      <w:r>
        <w:t>4s+3s dance RH across (2s &amp; 3s having moved towards ends slightly)</w:t>
      </w:r>
    </w:p>
    <w:p w:rsidR="00B11EB3" w:rsidRDefault="00B11EB3" w:rsidP="00B11EB3">
      <w:pPr>
        <w:pStyle w:val="DanceBody"/>
        <w:keepNext w:val="0"/>
      </w:pPr>
      <w:r>
        <w:t>25-32</w:t>
      </w:r>
      <w:r>
        <w:tab/>
        <w:t>1s+4s dance 1/2 reels of 4 up/down centre, set to partners &amp; 3/4 turn 2H.  2 4 1 3</w:t>
      </w:r>
    </w:p>
    <w:p w:rsidR="00B11EB3" w:rsidRDefault="00B11EB3" w:rsidP="00B11EB3"/>
    <w:p w:rsidR="00B11EB3" w:rsidRDefault="00B11EB3" w:rsidP="00B11EB3">
      <w:pPr>
        <w:pStyle w:val="Minicrib"/>
      </w:pPr>
      <w:r>
        <w:t>THE KELPIE OF LOCH CORUISK  (R7x32)  7C set</w:t>
      </w:r>
      <w:r>
        <w:tab/>
        <w:t>Barry Priddey  Silver Rose</w:t>
      </w:r>
    </w:p>
    <w:p w:rsidR="00B11EB3" w:rsidRDefault="00B11EB3" w:rsidP="00B11EB3">
      <w:pPr>
        <w:pStyle w:val="DanceBody"/>
      </w:pPr>
      <w:r>
        <w:t xml:space="preserve"> 1- 4</w:t>
      </w:r>
      <w:r>
        <w:tab/>
        <w:t>1s, 3s &amp; 5s cross RH, cast 1 place</w:t>
      </w:r>
    </w:p>
    <w:p w:rsidR="00B11EB3" w:rsidRDefault="00B11EB3" w:rsidP="00B11EB3">
      <w:pPr>
        <w:pStyle w:val="DanceBody"/>
      </w:pPr>
      <w:r>
        <w:t xml:space="preserve"> 5- 8</w:t>
      </w:r>
      <w:r>
        <w:tab/>
        <w:t>Ladies dance 1/2 Fig of 8 round cpl above &amp; Men with cpl below (dncrs pass LSh) &amp; end facing 2</w:t>
      </w:r>
      <w:r w:rsidRPr="00972EEB">
        <w:t>nd</w:t>
      </w:r>
      <w:r>
        <w:t xml:space="preserve"> crnr pstns</w:t>
      </w:r>
      <w:r w:rsidRPr="00BA6B4D">
        <w:rPr>
          <w:b/>
        </w:rPr>
        <w:t xml:space="preserve"> while </w:t>
      </w:r>
      <w:r>
        <w:t>2s,4s, 6s &amp; 7s set &amp; cross RH</w:t>
      </w:r>
    </w:p>
    <w:p w:rsidR="00B11EB3" w:rsidRDefault="00B11EB3" w:rsidP="00B11EB3">
      <w:pPr>
        <w:pStyle w:val="DanceBody"/>
      </w:pPr>
      <w:r>
        <w:t xml:space="preserve"> 9-24</w:t>
      </w:r>
      <w:r>
        <w:tab/>
        <w:t>1s, 3s &amp; 5s dance 'Mairi's Wedding' reels with corners ending 7 1 6 3 4 5 2 Dancing couples pass RSh to end Men facing down &amp; Ladies up</w:t>
      </w:r>
    </w:p>
    <w:p w:rsidR="00B11EB3" w:rsidRDefault="00B11EB3" w:rsidP="00B11EB3">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B11EB3" w:rsidRDefault="00B11EB3" w:rsidP="00B11EB3"/>
    <w:p w:rsidR="00B11EB3" w:rsidRDefault="00B11EB3" w:rsidP="00B11EB3">
      <w:pPr>
        <w:pStyle w:val="Minicrib"/>
      </w:pPr>
      <w:r>
        <w:t>KELSO RACES  (R8x32)  3C (4C set)</w:t>
      </w:r>
      <w:r>
        <w:tab/>
        <w:t>MMM 2</w:t>
      </w:r>
    </w:p>
    <w:p w:rsidR="00B11EB3" w:rsidRDefault="00B11EB3" w:rsidP="00B11EB3">
      <w:pPr>
        <w:pStyle w:val="DanceBody"/>
      </w:pPr>
      <w:r>
        <w:t xml:space="preserve"> 1- 8</w:t>
      </w:r>
      <w:r>
        <w:tab/>
        <w:t>1M+2L Adv+Ret 2 steps &amp; dance DoSiDo</w:t>
      </w:r>
    </w:p>
    <w:p w:rsidR="00B11EB3" w:rsidRDefault="00B11EB3" w:rsidP="00B11EB3">
      <w:pPr>
        <w:pStyle w:val="DanceBody"/>
      </w:pPr>
      <w:r>
        <w:t xml:space="preserve"> 9-16</w:t>
      </w:r>
      <w:r>
        <w:tab/>
        <w:t>1L+2M Adv+Ret 2 steps &amp; dance DoSiDo</w:t>
      </w:r>
    </w:p>
    <w:p w:rsidR="00B11EB3" w:rsidRDefault="00B11EB3" w:rsidP="00B11EB3">
      <w:pPr>
        <w:pStyle w:val="DanceBody"/>
      </w:pPr>
      <w:r>
        <w:t>17-24</w:t>
      </w:r>
      <w:r>
        <w:tab/>
        <w:t>1s cast behind 2s, lead down between 3s &amp; cast back to 2</w:t>
      </w:r>
      <w:r w:rsidRPr="00972EEB">
        <w:t>nd</w:t>
      </w:r>
      <w:r>
        <w:t xml:space="preserve"> places</w:t>
      </w:r>
    </w:p>
    <w:p w:rsidR="00B11EB3" w:rsidRDefault="00B11EB3" w:rsidP="00B11EB3">
      <w:pPr>
        <w:pStyle w:val="DanceBody"/>
        <w:keepNext w:val="0"/>
      </w:pPr>
      <w:r>
        <w:t>25-32</w:t>
      </w:r>
      <w:r>
        <w:tab/>
        <w:t>2s+1s+3s (in circle formation) Adv+Ret &amp; turn partners RH</w:t>
      </w:r>
    </w:p>
    <w:p w:rsidR="00B11EB3" w:rsidRDefault="00B11EB3" w:rsidP="00B11EB3"/>
    <w:p w:rsidR="00B11EB3" w:rsidRDefault="00B11EB3" w:rsidP="00B11EB3">
      <w:pPr>
        <w:pStyle w:val="Minicrib"/>
      </w:pPr>
      <w:r>
        <w:t>KELVINSIDE  (R8x40)  3C (4C set)</w:t>
      </w:r>
      <w:r>
        <w:tab/>
        <w:t>M McCrudden  Glasgow 75th Anniv</w:t>
      </w:r>
    </w:p>
    <w:p w:rsidR="00B11EB3" w:rsidRDefault="00B11EB3" w:rsidP="00B11EB3">
      <w:pPr>
        <w:pStyle w:val="DanceBody"/>
      </w:pPr>
      <w:r>
        <w:t xml:space="preserve"> 1- 8</w:t>
      </w:r>
      <w:r>
        <w:tab/>
        <w:t>1s+2s+3s set, 1L+2L+3L dance round partners RSh &amp; chase clockwise to own sides.</w:t>
      </w:r>
    </w:p>
    <w:p w:rsidR="00B11EB3" w:rsidRDefault="00B11EB3" w:rsidP="00B11EB3">
      <w:pPr>
        <w:pStyle w:val="DanceBody"/>
      </w:pPr>
      <w:r>
        <w:t xml:space="preserve"> 9-16</w:t>
      </w:r>
      <w:r>
        <w:tab/>
        <w:t>1s+2s+3s dance Grand Chain (1L+3M at bottom cross RH to start &amp; others change places RH on sides) &amp; end with new partners</w:t>
      </w:r>
    </w:p>
    <w:p w:rsidR="00B11EB3" w:rsidRDefault="00B11EB3" w:rsidP="00B11EB3">
      <w:pPr>
        <w:pStyle w:val="DanceBody"/>
      </w:pPr>
      <w:r>
        <w:t>17-24</w:t>
      </w:r>
      <w:r>
        <w:tab/>
        <w:t>All dance Allemande, Ladies to original places &amp; Men to order 3 2 1</w:t>
      </w:r>
    </w:p>
    <w:p w:rsidR="00B11EB3" w:rsidRDefault="00B11EB3" w:rsidP="00B11EB3">
      <w:pPr>
        <w:pStyle w:val="DanceBody"/>
      </w:pPr>
      <w:r>
        <w:t>25-32</w:t>
      </w:r>
      <w:r>
        <w:tab/>
        <w:t>All set, 3M+2M+1M dance round new partner RSh &amp; chase clockwise to original places.</w:t>
      </w:r>
    </w:p>
    <w:p w:rsidR="00B11EB3" w:rsidRDefault="00B11EB3" w:rsidP="00B11EB3">
      <w:pPr>
        <w:pStyle w:val="DanceBody"/>
        <w:keepNext w:val="0"/>
      </w:pPr>
      <w:r>
        <w:t>33-40</w:t>
      </w:r>
      <w:r>
        <w:tab/>
        <w:t>1s+2s+3s 3/4 turn partner RH &amp; join up to Bal-in-Line up/down middle, 1M+2L turn LH 1.1/4 times</w:t>
      </w:r>
      <w:r w:rsidRPr="00BA6B4D">
        <w:rPr>
          <w:b/>
        </w:rPr>
        <w:t xml:space="preserve"> </w:t>
      </w:r>
      <w:r>
        <w:rPr>
          <w:b/>
        </w:rPr>
        <w:t xml:space="preserve">as </w:t>
      </w:r>
      <w:r>
        <w:t>partners chase clockwise 1/2 way to end 1s in 2</w:t>
      </w:r>
      <w:r w:rsidRPr="00972EEB">
        <w:t>nd</w:t>
      </w:r>
      <w:r>
        <w:t xml:space="preserve"> place</w:t>
      </w:r>
      <w:r w:rsidRPr="00BA6B4D">
        <w:rPr>
          <w:b/>
        </w:rPr>
        <w:t xml:space="preserve"> while </w:t>
      </w:r>
      <w:r>
        <w:t>3s turn RH 1.1/4 times to own sides</w:t>
      </w:r>
    </w:p>
    <w:p w:rsidR="00B11EB3" w:rsidRDefault="00B11EB3" w:rsidP="00B11EB3"/>
    <w:p w:rsidR="00B11EB3" w:rsidRDefault="00B11EB3" w:rsidP="00B11EB3">
      <w:pPr>
        <w:pStyle w:val="Minicrib"/>
      </w:pPr>
      <w:r>
        <w:t>KEN MILL'S REEL  (R4x48)  4C set</w:t>
      </w:r>
      <w:r>
        <w:tab/>
        <w:t>Ellerton</w:t>
      </w:r>
    </w:p>
    <w:p w:rsidR="00B11EB3" w:rsidRDefault="00B11EB3" w:rsidP="00B11EB3">
      <w:pPr>
        <w:pStyle w:val="DanceBody"/>
      </w:pPr>
      <w:r>
        <w:t xml:space="preserve"> 1- 8</w:t>
      </w:r>
      <w:r>
        <w:tab/>
        <w:t>1s+2s</w:t>
      </w:r>
      <w:r w:rsidRPr="007F0D5A">
        <w:rPr>
          <w:b/>
        </w:rPr>
        <w:t xml:space="preserve"> also </w:t>
      </w:r>
      <w:r>
        <w:t>3s+4s dance RH across, 2s+3s dance LH across</w:t>
      </w:r>
      <w:r w:rsidRPr="00BA6B4D">
        <w:rPr>
          <w:b/>
        </w:rPr>
        <w:t xml:space="preserve"> while </w:t>
      </w:r>
      <w:r>
        <w:t>end couples chase clockwise to opposite ends</w:t>
      </w:r>
    </w:p>
    <w:p w:rsidR="00B11EB3" w:rsidRDefault="00B11EB3" w:rsidP="00B11EB3">
      <w:pPr>
        <w:pStyle w:val="DanceBody"/>
      </w:pPr>
      <w:r>
        <w:t xml:space="preserve"> 9-16</w:t>
      </w:r>
      <w:r>
        <w:tab/>
        <w:t>4s+2s</w:t>
      </w:r>
      <w:r w:rsidRPr="007F0D5A">
        <w:rPr>
          <w:b/>
        </w:rPr>
        <w:t xml:space="preserve"> also </w:t>
      </w:r>
      <w:r>
        <w:t>3s+1s repeat</w:t>
      </w:r>
    </w:p>
    <w:p w:rsidR="00B11EB3" w:rsidRDefault="00B11EB3" w:rsidP="00B11EB3">
      <w:pPr>
        <w:pStyle w:val="DanceBody"/>
      </w:pPr>
      <w:r>
        <w:t>17-24</w:t>
      </w:r>
      <w:r>
        <w:tab/>
        <w:t>1s+2s</w:t>
      </w:r>
      <w:r w:rsidRPr="007F0D5A">
        <w:rPr>
          <w:b/>
        </w:rPr>
        <w:t xml:space="preserve"> also </w:t>
      </w:r>
      <w:r>
        <w:t>3s+4s set &amp; cross RH, set &amp; change places LH on sides</w:t>
      </w:r>
    </w:p>
    <w:p w:rsidR="00B11EB3" w:rsidRDefault="00B11EB3" w:rsidP="00B11EB3">
      <w:pPr>
        <w:pStyle w:val="DanceBody"/>
      </w:pPr>
      <w:r>
        <w:t>25-32</w:t>
      </w:r>
      <w:r>
        <w:tab/>
        <w:t>2s+1s</w:t>
      </w:r>
      <w:r w:rsidRPr="007F0D5A">
        <w:rPr>
          <w:b/>
        </w:rPr>
        <w:t xml:space="preserve"> also </w:t>
      </w:r>
      <w:r>
        <w:t>4s+3s set &amp; cross RH Centre couples (1s+4s) set &amp; change L on sides</w:t>
      </w:r>
    </w:p>
    <w:p w:rsidR="00B11EB3" w:rsidRDefault="00B11EB3" w:rsidP="00B11EB3">
      <w:pPr>
        <w:pStyle w:val="DanceBody"/>
      </w:pPr>
      <w:r>
        <w:t>33-40</w:t>
      </w:r>
      <w:r>
        <w:tab/>
        <w:t>All dance RSh reels of 4 on sides</w:t>
      </w:r>
    </w:p>
    <w:p w:rsidR="00B11EB3" w:rsidRDefault="00B11EB3" w:rsidP="00B11EB3">
      <w:pPr>
        <w:pStyle w:val="DanceBody"/>
        <w:keepNext w:val="0"/>
      </w:pPr>
      <w:r>
        <w:t>41-48</w:t>
      </w:r>
      <w:r>
        <w:tab/>
        <w:t>4s dance Fig of 8 round 2s</w:t>
      </w:r>
      <w:r w:rsidRPr="00BA6B4D">
        <w:rPr>
          <w:b/>
        </w:rPr>
        <w:t xml:space="preserve"> while </w:t>
      </w:r>
      <w:r>
        <w:t>1s dance round 3s to end 2 4 1 3</w:t>
      </w:r>
    </w:p>
    <w:p w:rsidR="00B11EB3" w:rsidRDefault="00B11EB3" w:rsidP="00B11EB3"/>
    <w:p w:rsidR="00B11EB3" w:rsidRDefault="00B11EB3" w:rsidP="00B11EB3">
      <w:pPr>
        <w:pStyle w:val="Minicrib"/>
      </w:pPr>
      <w:r>
        <w:t>KENAVARRA  (J8x48)  3C (4C set)</w:t>
      </w:r>
      <w:r>
        <w:tab/>
        <w:t>John Drewry  Canadian Bk</w:t>
      </w:r>
    </w:p>
    <w:p w:rsidR="00B11EB3" w:rsidRDefault="00B11EB3" w:rsidP="00B11EB3">
      <w:pPr>
        <w:pStyle w:val="DanceBody"/>
      </w:pPr>
      <w:r>
        <w:t>1s start on opp sides</w:t>
      </w:r>
    </w:p>
    <w:p w:rsidR="00B11EB3" w:rsidRDefault="00B11EB3" w:rsidP="00B11EB3">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B11EB3" w:rsidRDefault="00B11EB3" w:rsidP="00B11EB3">
      <w:pPr>
        <w:pStyle w:val="DanceBody"/>
      </w:pPr>
      <w:r>
        <w:t xml:space="preserve"> 9-16</w:t>
      </w:r>
      <w:r>
        <w:tab/>
        <w:t>1M+2L dance diagonal reel of 3 with 1L &amp; 3L (RSh to 3L to start) ending with 2L dancing to own place &amp; 1M to 1</w:t>
      </w:r>
      <w:r w:rsidRPr="00972EEB">
        <w:t>st</w:t>
      </w:r>
      <w:r>
        <w:t xml:space="preserve"> Ladies place</w:t>
      </w:r>
    </w:p>
    <w:p w:rsidR="00B11EB3" w:rsidRDefault="00B11EB3" w:rsidP="00B11EB3">
      <w:pPr>
        <w:pStyle w:val="DanceBody"/>
      </w:pPr>
      <w:r>
        <w:t>17-24</w:t>
      </w:r>
      <w:r>
        <w:tab/>
        <w:t>1s set, 1/2 turn LH &amp; dance LH across with 2M ending with 1M in 1</w:t>
      </w:r>
      <w:r w:rsidRPr="00972EEB">
        <w:t>st</w:t>
      </w:r>
      <w:r>
        <w:t xml:space="preserve"> Ladies place &amp; 1L+2M turn into prom hold (Lady on Mans R) facing Men's side</w:t>
      </w:r>
    </w:p>
    <w:p w:rsidR="00B11EB3" w:rsidRDefault="00B11EB3" w:rsidP="00B11EB3">
      <w:pPr>
        <w:pStyle w:val="DanceBody"/>
      </w:pPr>
      <w:r>
        <w:t>25-32</w:t>
      </w:r>
      <w:r>
        <w:tab/>
        <w:t>1L+2M dance diag reel of 3 with 1M &amp; 3M (LSh to 3M to start) ending with 2M dancing to own place &amp; 1L to 1</w:t>
      </w:r>
      <w:r w:rsidRPr="00972EEB">
        <w:t>st</w:t>
      </w:r>
      <w:r>
        <w:t xml:space="preserve"> Mans place</w:t>
      </w:r>
      <w:r w:rsidRPr="00BA6B4D">
        <w:rPr>
          <w:b/>
        </w:rPr>
        <w:t xml:space="preserve"> while </w:t>
      </w:r>
      <w:r>
        <w:t>3s 1/2 turn RH</w:t>
      </w:r>
    </w:p>
    <w:p w:rsidR="00B11EB3" w:rsidRDefault="00B11EB3" w:rsidP="00B11EB3">
      <w:pPr>
        <w:pStyle w:val="DanceBody"/>
      </w:pPr>
      <w:r>
        <w:t>33-40</w:t>
      </w:r>
      <w:r>
        <w:tab/>
        <w:t>1M+2L, 1L+2M &amp; 3M+3L set to each other, continue setting</w:t>
      </w:r>
      <w:r w:rsidRPr="00BA6B4D">
        <w:rPr>
          <w:b/>
        </w:rPr>
        <w:t xml:space="preserve"> </w:t>
      </w:r>
      <w:r>
        <w:rPr>
          <w:b/>
        </w:rPr>
        <w:t xml:space="preserve">as Man </w:t>
      </w:r>
      <w:r>
        <w:t>give RH to Lady</w:t>
      </w:r>
      <w:r w:rsidRPr="00BA6B4D">
        <w:rPr>
          <w:b/>
        </w:rPr>
        <w:t xml:space="preserve"> </w:t>
      </w:r>
      <w:r>
        <w:rPr>
          <w:b/>
        </w:rPr>
        <w:t xml:space="preserve">as </w:t>
      </w:r>
      <w:r>
        <w:t>she turns under his arm &amp; turn 1.1/2 times to change pl</w:t>
      </w:r>
    </w:p>
    <w:p w:rsidR="00B11EB3" w:rsidRDefault="00B11EB3" w:rsidP="00B11EB3">
      <w:pPr>
        <w:pStyle w:val="DanceBody"/>
      </w:pPr>
      <w:r>
        <w:t>41-48</w:t>
      </w:r>
      <w:r>
        <w:tab/>
        <w:t>2s+1s+3s circle 6H round &amp; back</w:t>
      </w:r>
    </w:p>
    <w:p w:rsidR="00B11EB3" w:rsidRDefault="00B11EB3" w:rsidP="00B11EB3">
      <w:pPr>
        <w:pStyle w:val="DanceBody"/>
        <w:keepNext w:val="0"/>
      </w:pPr>
      <w:r>
        <w:t>NB On bars 95-96 new top couple cross &amp; the 'retiring 1s' cross down to 4</w:t>
      </w:r>
      <w:r w:rsidRPr="00972EEB">
        <w:t>th</w:t>
      </w:r>
      <w:r>
        <w:t xml:space="preserve"> place</w:t>
      </w:r>
      <w:r w:rsidRPr="00BA6B4D">
        <w:rPr>
          <w:b/>
        </w:rPr>
        <w:t xml:space="preserve"> </w:t>
      </w:r>
      <w:r>
        <w:rPr>
          <w:b/>
        </w:rPr>
        <w:t xml:space="preserve">as </w:t>
      </w:r>
      <w:r>
        <w:t>new 1s start turning</w:t>
      </w:r>
    </w:p>
    <w:p w:rsidR="00B11EB3" w:rsidRDefault="00B11EB3" w:rsidP="00B11EB3"/>
    <w:p w:rsidR="00B11EB3" w:rsidRDefault="00B11EB3" w:rsidP="00B11EB3">
      <w:pPr>
        <w:pStyle w:val="Minicrib"/>
      </w:pPr>
      <w:r>
        <w:t>KENDALL'S HORNPIPE  (J8x32)  2C (4C set)</w:t>
      </w:r>
      <w:r>
        <w:tab/>
        <w:t>Bk of Graded SCDs</w:t>
      </w:r>
    </w:p>
    <w:p w:rsidR="00B11EB3" w:rsidRPr="0064240F" w:rsidRDefault="00B11EB3" w:rsidP="00B11EB3">
      <w:pPr>
        <w:pStyle w:val="DanceBody"/>
      </w:pPr>
      <w:r w:rsidRPr="0064240F">
        <w:t xml:space="preserve"> 1- 8</w:t>
      </w:r>
      <w:r w:rsidRPr="0064240F">
        <w:tab/>
        <w:t>1s+2s dance R&amp;L</w:t>
      </w:r>
    </w:p>
    <w:p w:rsidR="00B11EB3" w:rsidRPr="0064240F" w:rsidRDefault="00B11EB3" w:rsidP="00B11EB3">
      <w:pPr>
        <w:pStyle w:val="DanceBody"/>
      </w:pPr>
      <w:r w:rsidRPr="0064240F">
        <w:t xml:space="preserve"> 9-16</w:t>
      </w:r>
      <w:r w:rsidRPr="0064240F">
        <w:tab/>
        <w:t>1s lead down for 3, up for 3, cross over &amp; cast down to 2nd place</w:t>
      </w:r>
    </w:p>
    <w:p w:rsidR="00B11EB3" w:rsidRPr="0064240F" w:rsidRDefault="00B11EB3" w:rsidP="00B11EB3">
      <w:pPr>
        <w:pStyle w:val="DanceBody"/>
      </w:pPr>
      <w:r w:rsidRPr="0064240F">
        <w:t>17-24</w:t>
      </w:r>
      <w:r w:rsidRPr="0064240F">
        <w:tab/>
        <w:t>2s+1s dance Ladies Chain</w:t>
      </w:r>
    </w:p>
    <w:p w:rsidR="00B11EB3" w:rsidRPr="0064240F" w:rsidRDefault="00B11EB3" w:rsidP="00B11EB3">
      <w:pPr>
        <w:pStyle w:val="DanceBody"/>
        <w:keepNext w:val="0"/>
      </w:pPr>
      <w:r w:rsidRPr="0064240F">
        <w:t>25-32</w:t>
      </w:r>
      <w:r w:rsidRPr="0064240F">
        <w:tab/>
        <w:t>2s+1s Adv+Ret, 1s turn RH 1.1/2 times</w:t>
      </w:r>
    </w:p>
    <w:p w:rsidR="00B11EB3" w:rsidRDefault="00B11EB3" w:rsidP="00B11EB3"/>
    <w:p w:rsidR="00B11EB3" w:rsidRDefault="00B11EB3" w:rsidP="00B11EB3">
      <w:pPr>
        <w:pStyle w:val="Minicrib"/>
      </w:pPr>
      <w:r>
        <w:t>THE KENDOON STRATHSPEY  (S8x32)  3C (4C set)</w:t>
      </w:r>
      <w:r>
        <w:tab/>
        <w:t>Hugh Foss  Kendoon Dances</w:t>
      </w:r>
    </w:p>
    <w:p w:rsidR="00B11EB3" w:rsidRDefault="00B11EB3" w:rsidP="00B11EB3">
      <w:pPr>
        <w:pStyle w:val="DanceBody"/>
      </w:pPr>
      <w:r>
        <w:t xml:space="preserve"> 1- 8</w:t>
      </w:r>
      <w:r>
        <w:tab/>
        <w:t>1s+2s set advancing, 1s cast to 2</w:t>
      </w:r>
      <w:r w:rsidRPr="00972EEB">
        <w:t>nd</w:t>
      </w:r>
      <w:r>
        <w:t xml:space="preserve"> place</w:t>
      </w:r>
      <w:r w:rsidRPr="00BA6B4D">
        <w:rPr>
          <w:b/>
        </w:rPr>
        <w:t xml:space="preserve"> while </w:t>
      </w:r>
      <w:r>
        <w:t>2s turn 2H, 2s+1s circle 4H round to left</w:t>
      </w:r>
    </w:p>
    <w:p w:rsidR="00B11EB3" w:rsidRDefault="00B11EB3" w:rsidP="00B11EB3">
      <w:pPr>
        <w:pStyle w:val="DanceBody"/>
      </w:pPr>
      <w:r>
        <w:t xml:space="preserve"> 9-16</w:t>
      </w:r>
      <w:r>
        <w:tab/>
        <w:t>1s+3s set advancing, 1s cast to 3</w:t>
      </w:r>
      <w:r w:rsidRPr="00972EEB">
        <w:t>rd</w:t>
      </w:r>
      <w:r>
        <w:t xml:space="preserve"> place</w:t>
      </w:r>
      <w:r w:rsidRPr="00BA6B4D">
        <w:rPr>
          <w:b/>
        </w:rPr>
        <w:t xml:space="preserve"> while </w:t>
      </w:r>
      <w:r>
        <w:t>3s turn 2H, 3s+1s lead up to top &amp; 3s cast to 3</w:t>
      </w:r>
      <w:r w:rsidRPr="00972EEB">
        <w:t>rd</w:t>
      </w:r>
      <w:r>
        <w:t xml:space="preserve"> place</w:t>
      </w:r>
    </w:p>
    <w:p w:rsidR="00B11EB3" w:rsidRDefault="00B11EB3" w:rsidP="00B11EB3">
      <w:pPr>
        <w:pStyle w:val="DanceBody"/>
      </w:pPr>
      <w:r>
        <w:t>17-24</w:t>
      </w:r>
      <w:r>
        <w:tab/>
        <w:t>1s+2s+3s dance 1/2 Grand Chain, 2s+1s set advancing, 2s cast to 3</w:t>
      </w:r>
      <w:r w:rsidRPr="00972EEB">
        <w:t>rd</w:t>
      </w:r>
      <w:r>
        <w:t xml:space="preserve"> place</w:t>
      </w:r>
      <w:r w:rsidRPr="00BA6B4D">
        <w:rPr>
          <w:b/>
        </w:rPr>
        <w:t xml:space="preserve"> while </w:t>
      </w:r>
      <w:r>
        <w:t>1s turn 2H</w:t>
      </w:r>
    </w:p>
    <w:p w:rsidR="00B11EB3" w:rsidRDefault="00B11EB3" w:rsidP="00B11EB3">
      <w:pPr>
        <w:pStyle w:val="DanceBody"/>
        <w:keepNext w:val="0"/>
      </w:pPr>
      <w:r>
        <w:t>25-32</w:t>
      </w:r>
      <w:r>
        <w:tab/>
        <w:t>1s+2s circle 4H round to left, 3s+1s+2s circle 6H round to left 1/2 way</w:t>
      </w:r>
    </w:p>
    <w:p w:rsidR="00B11EB3" w:rsidRDefault="00B11EB3" w:rsidP="00B11EB3"/>
    <w:p w:rsidR="00B11EB3" w:rsidRDefault="00B11EB3" w:rsidP="00B11EB3">
      <w:pPr>
        <w:pStyle w:val="Minicrib"/>
      </w:pPr>
      <w:r>
        <w:t>KENMURE'S ON AND AWA'  (J8x24)  2C (4C set)</w:t>
      </w:r>
      <w:r>
        <w:tab/>
        <w:t>RSCDS Bk 4</w:t>
      </w:r>
    </w:p>
    <w:p w:rsidR="00B11EB3" w:rsidRDefault="00B11EB3" w:rsidP="00B11EB3">
      <w:pPr>
        <w:pStyle w:val="DanceBody"/>
      </w:pPr>
      <w:r>
        <w:t xml:space="preserve"> 1- 8</w:t>
      </w:r>
      <w:r>
        <w:tab/>
        <w:t>1s+2s dance RH across 1/2 way &amp; 1s followed by 2s lead down the middle</w:t>
      </w:r>
    </w:p>
    <w:p w:rsidR="00B11EB3" w:rsidRDefault="00B11EB3" w:rsidP="00B11EB3">
      <w:pPr>
        <w:pStyle w:val="DanceBody"/>
      </w:pPr>
      <w:r>
        <w:t xml:space="preserve"> 9-16</w:t>
      </w:r>
      <w:r>
        <w:tab/>
        <w:t>1s+2s dance LH across 1/2 way &amp; 1s followed by 2s dance back to original places remaining in middle ready for …</w:t>
      </w:r>
    </w:p>
    <w:p w:rsidR="00B11EB3" w:rsidRDefault="00B11EB3" w:rsidP="00B11EB3">
      <w:pPr>
        <w:pStyle w:val="DanceBody"/>
        <w:keepNext w:val="0"/>
      </w:pPr>
      <w:r>
        <w:t>17-24</w:t>
      </w:r>
      <w:r>
        <w:tab/>
        <w:t>1s+2s dance Poussette.  2 1</w:t>
      </w:r>
    </w:p>
    <w:p w:rsidR="00B11EB3" w:rsidRDefault="00B11EB3" w:rsidP="00B11EB3"/>
    <w:p w:rsidR="00B11EB3" w:rsidRDefault="00B11EB3" w:rsidP="00B11EB3">
      <w:pPr>
        <w:pStyle w:val="Minicrib"/>
      </w:pPr>
      <w:r>
        <w:t>THE KENORA REEL  (R8x32)  3C (4C set)</w:t>
      </w:r>
      <w:r>
        <w:tab/>
        <w:t>John Drewry  Bankhead Bk 2</w:t>
      </w:r>
    </w:p>
    <w:p w:rsidR="00B11EB3" w:rsidRDefault="00B11EB3" w:rsidP="00B11EB3">
      <w:pPr>
        <w:pStyle w:val="DanceBody"/>
      </w:pPr>
      <w:r>
        <w:t xml:space="preserve"> 1- 8</w:t>
      </w:r>
      <w:r>
        <w:tab/>
        <w:t>1s cross down &amp; dance reflection reels of 3 on opposite sides, all giving nearer hands where possible. 1s+3s end in the middle (1s face down &amp; 3s up)</w:t>
      </w:r>
    </w:p>
    <w:p w:rsidR="00B11EB3" w:rsidRDefault="00B11EB3" w:rsidP="00B11EB3">
      <w:pPr>
        <w:pStyle w:val="DanceBody"/>
      </w:pPr>
      <w:r>
        <w:t xml:space="preserve"> 9-16</w:t>
      </w:r>
      <w:r>
        <w:tab/>
        <w:t>1s+3s dance Ladies Chain up/down middle of set, ending 1s facing down, 3s facing up, NHJ with partners</w:t>
      </w:r>
    </w:p>
    <w:p w:rsidR="00B11EB3" w:rsidRDefault="00B11EB3" w:rsidP="00B11EB3">
      <w:pPr>
        <w:pStyle w:val="DanceBody"/>
      </w:pPr>
      <w:r>
        <w:t>17-24</w:t>
      </w:r>
      <w:r>
        <w:tab/>
        <w:t>1s+3s set &amp; Petronella-in-tandem (skip change) to side</w:t>
      </w:r>
      <w:r w:rsidRPr="00BA6B4D">
        <w:rPr>
          <w:b/>
        </w:rPr>
        <w:t xml:space="preserve"> </w:t>
      </w:r>
      <w:r>
        <w:rPr>
          <w:b/>
        </w:rPr>
        <w:t xml:space="preserve">as </w:t>
      </w:r>
      <w:r>
        <w:t>2s cross RH &amp; cast round to right; 1s+3s set &amp; petronella to ends</w:t>
      </w:r>
      <w:r w:rsidRPr="00BA6B4D">
        <w:rPr>
          <w:b/>
        </w:rPr>
        <w:t xml:space="preserve"> </w:t>
      </w:r>
      <w:r>
        <w:rPr>
          <w:b/>
        </w:rPr>
        <w:t xml:space="preserve">as </w:t>
      </w:r>
      <w:r>
        <w:t>2s cross RH (up/down) &amp; cast to right</w:t>
      </w:r>
    </w:p>
    <w:p w:rsidR="00B11EB3" w:rsidRDefault="00B11EB3" w:rsidP="00B11EB3">
      <w:pPr>
        <w:pStyle w:val="DanceBody"/>
        <w:keepNext w:val="0"/>
      </w:pPr>
      <w:r>
        <w:t>25-32</w:t>
      </w:r>
      <w:r>
        <w:tab/>
        <w:t>1s+2s+3s chase clockwise 1/2 way, 1s cross RH &amp; cast 1 place</w:t>
      </w:r>
    </w:p>
    <w:p w:rsidR="00B11EB3" w:rsidRDefault="00B11EB3" w:rsidP="00B11EB3"/>
    <w:p w:rsidR="00B11EB3" w:rsidRDefault="00B11EB3" w:rsidP="00B11EB3">
      <w:pPr>
        <w:pStyle w:val="Minicrib"/>
      </w:pPr>
      <w:r>
        <w:t>KENTISH GOLD  (S3x40)  3C Set</w:t>
      </w:r>
      <w:r>
        <w:tab/>
        <w:t>Richard Barford</w:t>
      </w:r>
    </w:p>
    <w:p w:rsidR="00B11EB3" w:rsidRDefault="00B11EB3" w:rsidP="00B11EB3">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B11EB3" w:rsidRDefault="00B11EB3" w:rsidP="00B11EB3">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B11EB3" w:rsidRPr="00927B48" w:rsidRDefault="00B11EB3" w:rsidP="00B11EB3">
      <w:pPr>
        <w:pStyle w:val="DanceBody"/>
      </w:pPr>
      <w:r w:rsidRPr="00927B48">
        <w:t>17-24</w:t>
      </w:r>
      <w:r w:rsidRPr="00927B48">
        <w:tab/>
      </w:r>
      <w:r w:rsidRPr="00927B48">
        <w:rPr>
          <w:lang w:val="en-US" w:eastAsia="x-none"/>
        </w:rPr>
        <w:t>Promenade (Chaperoned) Chain progression</w:t>
      </w:r>
      <w:r w:rsidRPr="00927B48">
        <w:t>:</w:t>
      </w:r>
    </w:p>
    <w:p w:rsidR="00B11EB3" w:rsidRPr="00927B48" w:rsidRDefault="00B11EB3" w:rsidP="00B11EB3">
      <w:pPr>
        <w:pStyle w:val="DanceBody"/>
      </w:pPr>
      <w:r w:rsidRPr="00927B48">
        <w:tab/>
        <w:t>17-18    2s &amp; 3s 3/4 turn partner RH into middle while 1s dance clockwise 1/4 round the set picking up 2L/3M …</w:t>
      </w:r>
    </w:p>
    <w:p w:rsidR="00B11EB3" w:rsidRPr="00927B48" w:rsidRDefault="00B11EB3" w:rsidP="00B11EB3">
      <w:pPr>
        <w:pStyle w:val="DanceBody"/>
      </w:pPr>
      <w:r w:rsidRPr="00927B48">
        <w:tab/>
        <w:t xml:space="preserve">19-22    who promenade 1/2 way clockwise </w:t>
      </w:r>
      <w:r w:rsidRPr="00927B48">
        <w:rPr>
          <w:b/>
        </w:rPr>
        <w:t>while</w:t>
      </w:r>
      <w:r w:rsidRPr="00927B48">
        <w:t xml:space="preserve"> middle people (2M + 3L) turn LH 1.1/2.</w:t>
      </w:r>
    </w:p>
    <w:p w:rsidR="00B11EB3" w:rsidRPr="00927B48" w:rsidRDefault="00B11EB3" w:rsidP="00B11EB3">
      <w:pPr>
        <w:pStyle w:val="DanceBody"/>
      </w:pPr>
      <w:r w:rsidRPr="00927B48">
        <w:tab/>
        <w:t xml:space="preserve">1s dance clockwise to 2nd place own side </w:t>
      </w:r>
      <w:r w:rsidRPr="00927B48">
        <w:rPr>
          <w:b/>
        </w:rPr>
        <w:t>while</w:t>
      </w:r>
      <w:r w:rsidRPr="00927B48">
        <w:rPr>
          <w:b/>
          <w:color w:val="FF0000"/>
        </w:rPr>
        <w:t xml:space="preserve"> </w:t>
      </w:r>
      <w:r w:rsidRPr="00927B48">
        <w:t>3s &amp; 2s turn partner RH 3/4 to finish in the order 3s, 1s, 2s all in promenade hold, facing up.</w:t>
      </w:r>
    </w:p>
    <w:p w:rsidR="00B11EB3" w:rsidRPr="00927B48" w:rsidRDefault="00B11EB3" w:rsidP="00B11EB3">
      <w:pPr>
        <w:pStyle w:val="DanceBody"/>
      </w:pPr>
      <w:r>
        <w:t>25-32</w:t>
      </w:r>
      <w:r>
        <w:tab/>
        <w:t>3s+1s+</w:t>
      </w:r>
      <w:r w:rsidRPr="00927B48">
        <w:t xml:space="preserve">2s </w:t>
      </w:r>
      <w:r>
        <w:t xml:space="preserve">dance </w:t>
      </w:r>
      <w:r w:rsidRPr="00927B48">
        <w:t xml:space="preserve">Allemande to finish </w:t>
      </w:r>
      <w:r>
        <w:t>2 1 3</w:t>
      </w:r>
    </w:p>
    <w:p w:rsidR="00B11EB3" w:rsidRPr="00927B48" w:rsidRDefault="00B11EB3" w:rsidP="00B11EB3">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B11EB3" w:rsidRDefault="00B11EB3" w:rsidP="00B11EB3"/>
    <w:p w:rsidR="00B11EB3" w:rsidRDefault="00B11EB3" w:rsidP="00B11EB3">
      <w:pPr>
        <w:pStyle w:val="Minicrib"/>
      </w:pPr>
      <w:r>
        <w:t>KENTISH RUBY  (J4x40)  4C Set</w:t>
      </w:r>
      <w:r>
        <w:tab/>
        <w:t>Mary Howard</w:t>
      </w:r>
    </w:p>
    <w:p w:rsidR="00B11EB3" w:rsidRPr="00927B48" w:rsidRDefault="00B11EB3" w:rsidP="00B11EB3">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B11EB3" w:rsidRPr="00927B48" w:rsidRDefault="00B11EB3" w:rsidP="00B11EB3">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B11EB3" w:rsidRPr="00927B48" w:rsidRDefault="00B11EB3" w:rsidP="00B11EB3">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B11EB3" w:rsidRPr="00927B48" w:rsidRDefault="00B11EB3" w:rsidP="00B11EB3">
      <w:pPr>
        <w:pStyle w:val="DanceBody"/>
      </w:pPr>
      <w:r>
        <w:t>17-24</w:t>
      </w:r>
      <w:r>
        <w:tab/>
        <w:t>All set in Bal</w:t>
      </w:r>
      <w:r w:rsidRPr="00927B48">
        <w:t>-in-Line, 1s &amp; 4s retaining LH turn corner for 4 bars back to Bal-in-Line formation and all set</w:t>
      </w:r>
    </w:p>
    <w:p w:rsidR="00B11EB3" w:rsidRPr="00927B48" w:rsidRDefault="00B11EB3" w:rsidP="00B11EB3">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B11EB3" w:rsidRDefault="00B11EB3" w:rsidP="00B11EB3">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B11EB3" w:rsidRDefault="00B11EB3" w:rsidP="00B11EB3"/>
    <w:p w:rsidR="00B11EB3" w:rsidRDefault="00B11EB3" w:rsidP="00B11EB3">
      <w:pPr>
        <w:pStyle w:val="Minicrib"/>
      </w:pPr>
      <w:r>
        <w:t>KEPPOCH'S RANT  (S8x32)  3C (4C set)</w:t>
      </w:r>
      <w:r>
        <w:tab/>
        <w:t>Rutherford  RSCDS Bk 17</w:t>
      </w:r>
    </w:p>
    <w:p w:rsidR="00B11EB3" w:rsidRDefault="00B11EB3" w:rsidP="00B11EB3">
      <w:pPr>
        <w:pStyle w:val="DanceBody"/>
      </w:pPr>
      <w:r>
        <w:t xml:space="preserve"> 1- 8</w:t>
      </w:r>
      <w:r>
        <w:tab/>
        <w:t>1s+2s circle 4H round to left for 3 steps, 1s cast to 2</w:t>
      </w:r>
      <w:r w:rsidRPr="00972EEB">
        <w:t>nd</w:t>
      </w:r>
      <w:r>
        <w:t xml:space="preserve"> place</w:t>
      </w:r>
      <w:r w:rsidRPr="00BA6B4D">
        <w:rPr>
          <w:b/>
        </w:rPr>
        <w:t xml:space="preserve"> </w:t>
      </w:r>
      <w:r>
        <w:rPr>
          <w:b/>
        </w:rPr>
        <w:t xml:space="preserve">as </w:t>
      </w:r>
      <w:r>
        <w:t>2s dance up, 1s+3s repeat this Fig circling to right</w:t>
      </w:r>
    </w:p>
    <w:p w:rsidR="00B11EB3" w:rsidRDefault="00B11EB3" w:rsidP="00B11EB3">
      <w:pPr>
        <w:pStyle w:val="DanceBody"/>
      </w:pPr>
      <w:r>
        <w:t xml:space="preserve"> 9-16</w:t>
      </w:r>
      <w:r>
        <w:tab/>
        <w:t>3s+1s set, dance 1/2 R&amp;L &amp; cross RH</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2s+1s+3s turn partners RH &amp; turn LH</w:t>
      </w:r>
    </w:p>
    <w:p w:rsidR="00B11EB3" w:rsidRDefault="00B11EB3" w:rsidP="00B11EB3"/>
    <w:p w:rsidR="00B11EB3" w:rsidRDefault="00B11EB3" w:rsidP="00B11EB3">
      <w:pPr>
        <w:pStyle w:val="Minicrib"/>
      </w:pPr>
      <w:r>
        <w:t>KERFUFFLE  (R3x40)  3C Triangular set</w:t>
      </w:r>
      <w:r>
        <w:tab/>
        <w:t>Ruary Laidlaw, 2018</w:t>
      </w:r>
    </w:p>
    <w:p w:rsidR="00B11EB3" w:rsidRDefault="00B11EB3" w:rsidP="00B11EB3">
      <w:pPr>
        <w:pStyle w:val="DanceBody"/>
      </w:pPr>
      <w:r>
        <w:t xml:space="preserve"> 1- 8</w:t>
      </w:r>
      <w:r>
        <w:tab/>
        <w:t>1s lead down, cross &amp; cast (1M behind 3s, 1L behind 2s) back to place (bar 6) &amp; turn RH to bring 1M into centre ready for …</w:t>
      </w:r>
    </w:p>
    <w:p w:rsidR="00B11EB3" w:rsidRDefault="00B11EB3" w:rsidP="00B11EB3">
      <w:pPr>
        <w:pStyle w:val="DanceBody"/>
      </w:pPr>
      <w:r>
        <w:t xml:space="preserve"> 9-16</w:t>
      </w:r>
      <w:r>
        <w:tab/>
        <w:t xml:space="preserve">Men dance LH across &amp; RH across back to place </w:t>
      </w:r>
      <w:r>
        <w:rPr>
          <w:b/>
        </w:rPr>
        <w:t>while</w:t>
      </w:r>
      <w:r>
        <w:t xml:space="preserve"> Ladies chase clockwise round back to place</w:t>
      </w:r>
    </w:p>
    <w:p w:rsidR="00B11EB3" w:rsidRDefault="00B11EB3" w:rsidP="00B11EB3">
      <w:pPr>
        <w:pStyle w:val="DanceBody"/>
      </w:pPr>
      <w:r>
        <w:t>17-24</w:t>
      </w:r>
      <w:r>
        <w:tab/>
        <w:t xml:space="preserve">Ladies dance RH across &amp; LH across back to place </w:t>
      </w:r>
      <w:r>
        <w:rPr>
          <w:b/>
        </w:rPr>
        <w:t>while</w:t>
      </w:r>
      <w:r>
        <w:t xml:space="preserve"> Men chase clockwise round back to place</w:t>
      </w:r>
    </w:p>
    <w:p w:rsidR="00B11EB3" w:rsidRDefault="00B11EB3" w:rsidP="00B11EB3">
      <w:pPr>
        <w:pStyle w:val="DanceBody"/>
      </w:pPr>
      <w:r>
        <w:t>25-32</w:t>
      </w:r>
      <w:r>
        <w:tab/>
        <w:t>All couples set, rotate &amp; dance in tandem to next place to left (Men lead); all couples turn RH to face in</w:t>
      </w:r>
    </w:p>
    <w:p w:rsidR="00B11EB3" w:rsidRDefault="00B11EB3" w:rsidP="00B11EB3">
      <w:pPr>
        <w:pStyle w:val="DanceBody"/>
        <w:keepNext w:val="0"/>
      </w:pPr>
      <w:r>
        <w:t>33-40</w:t>
      </w:r>
      <w:r>
        <w:tab/>
        <w:t>All join hands in circle, dance in 2 steps, raise arms &amp; "Hooch" &amp; retire; all turn partner RH (4 bars).  End 3 1 2</w:t>
      </w:r>
    </w:p>
    <w:p w:rsidR="00B11EB3" w:rsidRDefault="00B11EB3" w:rsidP="00B11EB3"/>
    <w:p w:rsidR="00B11EB3" w:rsidRDefault="00B11EB3" w:rsidP="00B11EB3">
      <w:pPr>
        <w:pStyle w:val="Minicrib"/>
      </w:pPr>
      <w:r>
        <w:t>THE KESTREL  (S3x32)  3C set</w:t>
      </w:r>
      <w:r>
        <w:tab/>
        <w:t>John Bowie Dickson  Dunedin 5</w:t>
      </w:r>
    </w:p>
    <w:p w:rsidR="00B11EB3" w:rsidRDefault="00B11EB3" w:rsidP="00B11EB3">
      <w:pPr>
        <w:pStyle w:val="DanceBody"/>
      </w:pPr>
      <w:r>
        <w:t xml:space="preserve"> 1- 8</w:t>
      </w:r>
      <w:r>
        <w:tab/>
        <w:t>All set then 1s+2s dance RH across 1/2 way</w:t>
      </w:r>
      <w:r w:rsidRPr="00BA6B4D">
        <w:rPr>
          <w:b/>
        </w:rPr>
        <w:t xml:space="preserve"> while </w:t>
      </w:r>
      <w:r>
        <w:t>3s cross RH, all set then 2s &amp; 3s cross RH while 1s 3/4 turn RH into prom hold facing 3L</w:t>
      </w:r>
    </w:p>
    <w:p w:rsidR="00B11EB3" w:rsidRDefault="00B11EB3" w:rsidP="00B11EB3">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B11EB3" w:rsidRDefault="00B11EB3" w:rsidP="00B11EB3">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B11EB3" w:rsidRDefault="00B11EB3" w:rsidP="00B11EB3">
      <w:pPr>
        <w:pStyle w:val="DanceBody"/>
        <w:keepNext w:val="0"/>
      </w:pPr>
      <w:r>
        <w:t>25-32</w:t>
      </w:r>
      <w:r>
        <w:tab/>
        <w:t>2s+1s+3s dance the Knot</w:t>
      </w:r>
    </w:p>
    <w:p w:rsidR="00B11EB3" w:rsidRDefault="00B11EB3" w:rsidP="00B11EB3"/>
    <w:p w:rsidR="00B11EB3" w:rsidRDefault="00B11EB3" w:rsidP="00B11EB3">
      <w:pPr>
        <w:pStyle w:val="Minicrib"/>
      </w:pPr>
      <w:r>
        <w:t>THE KETCHIN SYNC  (S8x32)  3C (4C set)</w:t>
      </w:r>
      <w:r>
        <w:tab/>
        <w:t>John Wilkinson 2016</w:t>
      </w:r>
    </w:p>
    <w:p w:rsidR="00B11EB3" w:rsidRDefault="00B11EB3" w:rsidP="00B11EB3">
      <w:pPr>
        <w:pStyle w:val="DanceBody"/>
      </w:pPr>
      <w:r>
        <w:t xml:space="preserve"> 1- 8</w:t>
      </w:r>
      <w:r>
        <w:tab/>
        <w:t>1s set, cast (2s step up), 1s set again &amp; Petronella turn to end 1M between 3s facing up, 1L between 2s facing down</w:t>
      </w:r>
    </w:p>
    <w:p w:rsidR="00B11EB3" w:rsidRDefault="00B11EB3" w:rsidP="00B11EB3">
      <w:pPr>
        <w:pStyle w:val="DanceBody"/>
      </w:pPr>
      <w:r>
        <w:t xml:space="preserve"> 9-16</w:t>
      </w:r>
      <w:r>
        <w:tab/>
        <w:t xml:space="preserve">1s turn LH 4 times round </w:t>
      </w:r>
      <w:r>
        <w:rPr>
          <w:b/>
        </w:rPr>
        <w:t>while</w:t>
      </w:r>
      <w:r>
        <w:t xml:space="preserve"> 2s+3s turn RH 4 times round</w:t>
      </w:r>
    </w:p>
    <w:p w:rsidR="00B11EB3" w:rsidRDefault="00B11EB3" w:rsidP="00B11EB3">
      <w:pPr>
        <w:pStyle w:val="DanceBody"/>
      </w:pPr>
      <w:r>
        <w:t>17-24</w:t>
      </w:r>
      <w:r>
        <w:tab/>
        <w:t xml:space="preserve">1s+2s+3s set, 1s Petronella turn to 2nd place opp sides </w:t>
      </w:r>
      <w:r>
        <w:rPr>
          <w:b/>
        </w:rPr>
        <w:t>while</w:t>
      </w:r>
      <w:r>
        <w:t xml:space="preserve"> 2s+3s cross RH with partners.  (2)(1)(3).  All set &amp; cross RH to own sides</w:t>
      </w:r>
    </w:p>
    <w:p w:rsidR="00B11EB3" w:rsidRPr="00DD1ED6"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KETTLE DRUM  (R8x32)  3C (4C Set)</w:t>
      </w:r>
      <w:r>
        <w:tab/>
        <w:t>A Hay  Twenty SCDs Vol 2</w:t>
      </w:r>
    </w:p>
    <w:p w:rsidR="00B11EB3" w:rsidRDefault="00B11EB3" w:rsidP="00B11EB3">
      <w:pPr>
        <w:pStyle w:val="DanceBody"/>
      </w:pPr>
      <w:r>
        <w:t xml:space="preserve"> 1- 8</w:t>
      </w:r>
      <w:r>
        <w:tab/>
        <w:t>1s+2s+3s set, cross RH &amp; dance DoSiDo</w:t>
      </w:r>
    </w:p>
    <w:p w:rsidR="00B11EB3" w:rsidRDefault="00B11EB3" w:rsidP="00B11EB3">
      <w:pPr>
        <w:pStyle w:val="DanceBody"/>
      </w:pPr>
      <w:r>
        <w:t xml:space="preserve"> 9-16</w:t>
      </w:r>
      <w:r>
        <w:tab/>
        <w:t>Repeat bars 1- 8</w:t>
      </w:r>
    </w:p>
    <w:p w:rsidR="00B11EB3" w:rsidRDefault="00B11EB3" w:rsidP="00B11EB3">
      <w:pPr>
        <w:pStyle w:val="DanceBody"/>
      </w:pPr>
      <w:r>
        <w:t>17-24</w:t>
      </w:r>
      <w:r>
        <w:tab/>
        <w:t>2s followed by 1s dance down 2 steps, set turning right about, 1s followed by 2s dance up &amp; 1s cast to 2</w:t>
      </w:r>
      <w:r w:rsidRPr="00972EEB">
        <w:t>nd</w:t>
      </w:r>
      <w:r>
        <w:t xml:space="preserve"> place</w:t>
      </w:r>
    </w:p>
    <w:p w:rsidR="00B11EB3" w:rsidRDefault="00B11EB3" w:rsidP="00B11EB3">
      <w:pPr>
        <w:pStyle w:val="DanceBody"/>
        <w:keepNext w:val="0"/>
      </w:pPr>
      <w:r>
        <w:t>25-32</w:t>
      </w:r>
      <w:r>
        <w:tab/>
        <w:t>1s+3s dance RH across, 2s+1s dance LH across</w:t>
      </w:r>
    </w:p>
    <w:p w:rsidR="00B11EB3" w:rsidRDefault="00B11EB3" w:rsidP="00B11EB3"/>
    <w:p w:rsidR="00B11EB3" w:rsidRDefault="00B11EB3" w:rsidP="00B11EB3">
      <w:pPr>
        <w:pStyle w:val="Minicrib"/>
      </w:pPr>
      <w:r>
        <w:t>KETTLE RIVER  (S8x32)  3C (4C set)</w:t>
      </w:r>
      <w:r>
        <w:tab/>
        <w:t>L F-Shedlov  New Friends</w:t>
      </w:r>
    </w:p>
    <w:p w:rsidR="00B11EB3" w:rsidRDefault="00B11EB3" w:rsidP="00B11EB3">
      <w:pPr>
        <w:pStyle w:val="DanceBody"/>
      </w:pPr>
      <w:r>
        <w:t xml:space="preserve"> 1- 8</w:t>
      </w:r>
      <w:r>
        <w:tab/>
        <w:t>1s set, cast 1 place &amp; turn 2H1.3/4 times to face 1</w:t>
      </w:r>
      <w:r w:rsidRPr="00972EEB">
        <w:t>st</w:t>
      </w:r>
      <w:r>
        <w:t xml:space="preserve"> corners</w:t>
      </w:r>
    </w:p>
    <w:p w:rsidR="00B11EB3" w:rsidRDefault="00B11EB3" w:rsidP="00B11EB3">
      <w:pPr>
        <w:pStyle w:val="DanceBody"/>
      </w:pPr>
      <w:r>
        <w:t xml:space="preserve"> 9-16</w:t>
      </w:r>
      <w:r>
        <w:tab/>
        <w:t>1s set, turn 1</w:t>
      </w:r>
      <w:r w:rsidRPr="00972EEB">
        <w:t>st</w:t>
      </w:r>
      <w:r>
        <w:t xml:space="preserve"> corners 2H, 1s set &amp; turn 2</w:t>
      </w:r>
      <w:r w:rsidRPr="00972EEB">
        <w:t>nd</w:t>
      </w:r>
      <w:r>
        <w:t xml:space="preserve"> corners 2H into…</w:t>
      </w:r>
    </w:p>
    <w:p w:rsidR="00B11EB3" w:rsidRDefault="00B11EB3" w:rsidP="00B11EB3">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B11EB3" w:rsidRDefault="00B11EB3" w:rsidP="00B11EB3">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B11EB3" w:rsidRDefault="00B11EB3" w:rsidP="00B11EB3"/>
    <w:p w:rsidR="00B11EB3" w:rsidRDefault="00B11EB3" w:rsidP="00B11EB3">
      <w:pPr>
        <w:pStyle w:val="Minicrib"/>
      </w:pPr>
      <w:r>
        <w:t>THE KEY TO THE DOOR  (R5x48)  5C set</w:t>
      </w:r>
      <w:r>
        <w:tab/>
        <w:t>Iain Boyd  Cairdin O't</w:t>
      </w:r>
    </w:p>
    <w:p w:rsidR="00B11EB3" w:rsidRDefault="00B11EB3" w:rsidP="00B11EB3">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B11EB3" w:rsidRDefault="00B11EB3" w:rsidP="00B11EB3">
      <w:pPr>
        <w:pStyle w:val="DanceBody"/>
      </w:pPr>
      <w:r>
        <w:t xml:space="preserve"> 9-16</w:t>
      </w:r>
      <w:r>
        <w:tab/>
        <w:t>1s &amp; 3s turn 1</w:t>
      </w:r>
      <w:r w:rsidRPr="00972EEB">
        <w:t>st</w:t>
      </w:r>
      <w:r>
        <w:t xml:space="preserve"> corner RH, partner LH, 2</w:t>
      </w:r>
      <w:r w:rsidRPr="00972EEB">
        <w:t>nd</w:t>
      </w:r>
      <w:r>
        <w:t xml:space="preserve"> corner RH &amp; partner LH</w:t>
      </w:r>
    </w:p>
    <w:p w:rsidR="00B11EB3" w:rsidRDefault="00B11EB3" w:rsidP="00B11EB3">
      <w:pPr>
        <w:pStyle w:val="DanceBody"/>
      </w:pPr>
      <w:r>
        <w:t>17-24</w:t>
      </w:r>
      <w:r>
        <w:tab/>
        <w:t>1s &amp; 3s dance RH across (1L with 2s, 1M+3L with 4s &amp; 3M with 5s), pass RSh for LH across with other couple &amp; pass LSh to face 1</w:t>
      </w:r>
      <w:r w:rsidRPr="00972EEB">
        <w:t>st</w:t>
      </w:r>
      <w:r>
        <w:t xml:space="preserve"> corners</w:t>
      </w:r>
    </w:p>
    <w:p w:rsidR="00B11EB3" w:rsidRDefault="00B11EB3" w:rsidP="00B11EB3">
      <w:pPr>
        <w:pStyle w:val="DanceBody"/>
      </w:pPr>
      <w:r>
        <w:t>25-32</w:t>
      </w:r>
      <w:r>
        <w:tab/>
        <w:t>1s &amp; 3s dance RSh reels of 4 with 1</w:t>
      </w:r>
      <w:r w:rsidRPr="00972EEB">
        <w:t>st</w:t>
      </w:r>
      <w:r>
        <w:t xml:space="preserve"> corners &amp; pass RSh to face 2</w:t>
      </w:r>
      <w:r w:rsidRPr="00972EEB">
        <w:t>nd</w:t>
      </w:r>
      <w:r>
        <w:t xml:space="preserve"> corners</w:t>
      </w:r>
    </w:p>
    <w:p w:rsidR="00B11EB3" w:rsidRDefault="00B11EB3" w:rsidP="00B11EB3">
      <w:pPr>
        <w:pStyle w:val="DanceBody"/>
      </w:pPr>
      <w:r>
        <w:t>33-40</w:t>
      </w:r>
      <w:r>
        <w:tab/>
        <w:t>1s &amp; 3s dance RSh reels of 4 with 2</w:t>
      </w:r>
      <w:r w:rsidRPr="00972EEB">
        <w:t>nd</w:t>
      </w:r>
      <w:r>
        <w:t xml:space="preserve"> corners ending on sides.  2 1 4 3 5</w:t>
      </w:r>
    </w:p>
    <w:p w:rsidR="00B11EB3" w:rsidRDefault="00B11EB3" w:rsidP="00B11EB3">
      <w:pPr>
        <w:pStyle w:val="DanceBody"/>
        <w:keepNext w:val="0"/>
      </w:pPr>
      <w:r>
        <w:t>41-48</w:t>
      </w:r>
      <w:r>
        <w:tab/>
        <w:t>1s &amp; 3s turn RH, cast &amp; turn LH</w:t>
      </w:r>
    </w:p>
    <w:p w:rsidR="00B11EB3" w:rsidRDefault="00B11EB3" w:rsidP="00B11EB3"/>
    <w:p w:rsidR="00B11EB3" w:rsidRDefault="00B11EB3" w:rsidP="00B11EB3">
      <w:pPr>
        <w:pStyle w:val="Minicrib"/>
      </w:pPr>
      <w:r>
        <w:t>KEY TO THE FUTURE  (J8x32)  3C (4C set)</w:t>
      </w:r>
      <w:r>
        <w:tab/>
        <w:t>Terry Lynne Harris  Fields Of Gold</w:t>
      </w:r>
    </w:p>
    <w:p w:rsidR="00B11EB3" w:rsidRDefault="00B11EB3" w:rsidP="00B11EB3">
      <w:pPr>
        <w:pStyle w:val="DanceBody"/>
      </w:pPr>
      <w:r>
        <w:t xml:space="preserve"> 1- 8</w:t>
      </w:r>
      <w:r>
        <w:tab/>
        <w:t>1s+2s Mirror Set+Link.(1s cast, 2s dance up); 1s dance down below 3s &amp; cast up to 2nd place own sides.  2 1 3</w:t>
      </w:r>
    </w:p>
    <w:p w:rsidR="00B11EB3" w:rsidRDefault="00B11EB3" w:rsidP="00B11EB3">
      <w:pPr>
        <w:pStyle w:val="DanceBody"/>
      </w:pPr>
      <w:r>
        <w:t xml:space="preserve"> 9-16</w:t>
      </w:r>
      <w:r>
        <w:tab/>
        <w:t>1s turn 1.1/4 LH; 1s dance 1/2 RH across (1L with 2s, 1M with 3s). 1s cast round 4th corners to 2nd place own sides</w:t>
      </w:r>
    </w:p>
    <w:p w:rsidR="00B11EB3" w:rsidRDefault="00B11EB3" w:rsidP="00B11EB3">
      <w:pPr>
        <w:pStyle w:val="DanceBody"/>
      </w:pPr>
      <w:r>
        <w:t>17-24</w:t>
      </w:r>
      <w:r>
        <w:tab/>
        <w:t>1s dance 1/2 diagonal R&amp;L with 1st corners (Man down, Lady up). 1s dance 1/2 diagonal R&amp;L with 2nd corners (Man down, Lady up)</w:t>
      </w:r>
    </w:p>
    <w:p w:rsidR="00B11EB3" w:rsidRDefault="00B11EB3" w:rsidP="00B11EB3">
      <w:pPr>
        <w:pStyle w:val="DanceBody"/>
      </w:pPr>
      <w:r>
        <w:t>25-32</w:t>
      </w:r>
      <w:r>
        <w:tab/>
        <w:t>1s dance LH across (1M with 3s, 1L with 2s) flowing into "Snake Pass":</w:t>
      </w:r>
    </w:p>
    <w:p w:rsidR="00B11EB3" w:rsidRDefault="00B11EB3" w:rsidP="00B11EB3">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B11EB3" w:rsidRDefault="00B11EB3" w:rsidP="00B11EB3"/>
    <w:p w:rsidR="00B11EB3" w:rsidRDefault="00B11EB3" w:rsidP="00B11EB3">
      <w:pPr>
        <w:pStyle w:val="Minicrib"/>
      </w:pPr>
      <w:r>
        <w:t>KEYBOARD KAPERS (Kathy's Konundrum)  (R4x32)  4C set</w:t>
      </w:r>
      <w:r>
        <w:tab/>
        <w:t>W Ernst Eder  For Old Tymes Sake</w:t>
      </w:r>
    </w:p>
    <w:p w:rsidR="00B11EB3" w:rsidRDefault="00B11EB3" w:rsidP="00B11EB3">
      <w:pPr>
        <w:pStyle w:val="DanceBody"/>
      </w:pPr>
      <w:r>
        <w:t xml:space="preserve"> 1- 8</w:t>
      </w:r>
      <w:r>
        <w:tab/>
        <w:t>1s &amp; 4s cross RH, cast in 1 place &amp; dance 1/2 Fig of 8 round new end couples</w:t>
      </w:r>
    </w:p>
    <w:p w:rsidR="00B11EB3" w:rsidRDefault="00B11EB3" w:rsidP="00B11EB3">
      <w:pPr>
        <w:pStyle w:val="DanceBody"/>
      </w:pPr>
      <w:r>
        <w:t xml:space="preserve"> 9-16</w:t>
      </w:r>
      <w:r>
        <w:tab/>
        <w:t>2s+1s</w:t>
      </w:r>
      <w:r w:rsidRPr="007F0D5A">
        <w:rPr>
          <w:b/>
        </w:rPr>
        <w:t xml:space="preserve"> also </w:t>
      </w:r>
      <w:r>
        <w:t>4s+3s dance R&amp;L</w:t>
      </w:r>
    </w:p>
    <w:p w:rsidR="00B11EB3" w:rsidRDefault="00B11EB3" w:rsidP="00B11EB3">
      <w:pPr>
        <w:pStyle w:val="DanceBody"/>
      </w:pPr>
      <w:r>
        <w:t>17-24</w:t>
      </w:r>
      <w:r>
        <w:tab/>
        <w:t>1s+4s dance RH across for 3 steps &amp; back, 1s cast down 1 place</w:t>
      </w:r>
      <w:r w:rsidRPr="00BA6B4D">
        <w:rPr>
          <w:b/>
        </w:rPr>
        <w:t xml:space="preserve"> while </w:t>
      </w:r>
      <w:r>
        <w:t>4s dance up 1 place</w:t>
      </w:r>
    </w:p>
    <w:p w:rsidR="00B11EB3" w:rsidRDefault="00B11EB3" w:rsidP="00B11EB3">
      <w:pPr>
        <w:pStyle w:val="DanceBody"/>
        <w:keepNext w:val="0"/>
      </w:pPr>
      <w:r>
        <w:t>25-32</w:t>
      </w:r>
      <w:r>
        <w:tab/>
        <w:t>2s+4s+1s+3s dance reels of 4 on side (RSh Men's side &amp; LSh Ladies side)</w:t>
      </w:r>
    </w:p>
    <w:p w:rsidR="00B11EB3" w:rsidRDefault="00B11EB3" w:rsidP="00B11EB3"/>
    <w:p w:rsidR="00B11EB3" w:rsidRDefault="00B11EB3" w:rsidP="00B11EB3">
      <w:pPr>
        <w:pStyle w:val="Minicrib"/>
        <w:rPr>
          <w:lang w:val="en-US"/>
        </w:rPr>
      </w:pPr>
      <w:r>
        <w:rPr>
          <w:lang w:val="en-US"/>
        </w:rPr>
        <w:t>KHAOSAN REEL  (R4x48)  Sq.Set</w:t>
      </w:r>
      <w:r>
        <w:rPr>
          <w:lang w:val="en-US"/>
        </w:rPr>
        <w:tab/>
        <w:t>Livia Kohn  Suncoast Collection</w:t>
      </w:r>
    </w:p>
    <w:p w:rsidR="00B11EB3" w:rsidRPr="00C237FC" w:rsidRDefault="00B11EB3" w:rsidP="00B11EB3">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B11EB3" w:rsidRPr="00C237FC" w:rsidRDefault="00B11EB3" w:rsidP="00B11EB3">
      <w:pPr>
        <w:pStyle w:val="DanceBody"/>
        <w:rPr>
          <w:lang w:val="en-US"/>
        </w:rPr>
      </w:pPr>
      <w:r w:rsidRPr="00C237FC">
        <w:rPr>
          <w:lang w:val="en-US"/>
        </w:rPr>
        <w:t xml:space="preserve"> 5- 8</w:t>
      </w:r>
      <w:r w:rsidRPr="00C237FC">
        <w:rPr>
          <w:lang w:val="en-US"/>
        </w:rPr>
        <w:tab/>
        <w:t xml:space="preserve">Ladies dance RH across </w:t>
      </w:r>
      <w:r>
        <w:rPr>
          <w:b/>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B11EB3" w:rsidRPr="00C237FC" w:rsidRDefault="00B11EB3" w:rsidP="00B11EB3">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B11EB3" w:rsidRPr="00C237FC" w:rsidRDefault="00B11EB3" w:rsidP="00B11EB3">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B11EB3" w:rsidRPr="00C237FC" w:rsidRDefault="00B11EB3" w:rsidP="00B11EB3">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B11EB3" w:rsidRPr="00C237FC" w:rsidRDefault="00B11EB3" w:rsidP="00B11EB3">
      <w:pPr>
        <w:pStyle w:val="DanceBody"/>
        <w:rPr>
          <w:lang w:val="en-US"/>
        </w:rPr>
      </w:pPr>
      <w:r>
        <w:rPr>
          <w:lang w:val="en-US"/>
        </w:rPr>
        <w:t>25-40</w:t>
      </w:r>
      <w:r>
        <w:rPr>
          <w:lang w:val="en-US"/>
        </w:rPr>
        <w:tab/>
        <w:t>All dance f</w:t>
      </w:r>
      <w:r w:rsidRPr="00C237FC">
        <w:rPr>
          <w:lang w:val="en-US"/>
        </w:rPr>
        <w:t>ull Schiehallion reels, end back in original places</w:t>
      </w:r>
    </w:p>
    <w:p w:rsidR="00B11EB3" w:rsidRDefault="00B11EB3" w:rsidP="00B11EB3">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B11EB3" w:rsidRDefault="00B11EB3" w:rsidP="00B11EB3"/>
    <w:p w:rsidR="00B11EB3" w:rsidRDefault="00B11EB3" w:rsidP="00B11EB3">
      <w:pPr>
        <w:pStyle w:val="Minicrib"/>
      </w:pPr>
      <w:r>
        <w:t>THE KICKING HORSE  (R32) Round the Room</w:t>
      </w:r>
      <w:r>
        <w:tab/>
        <w:t>John Drewry  Brodie Bk</w:t>
      </w:r>
    </w:p>
    <w:p w:rsidR="00B11EB3" w:rsidRDefault="00B11EB3" w:rsidP="00B11EB3">
      <w:pPr>
        <w:pStyle w:val="DanceBody"/>
      </w:pPr>
      <w:r>
        <w:t>Round the Room 2 facing 2</w:t>
      </w:r>
    </w:p>
    <w:p w:rsidR="00B11EB3" w:rsidRDefault="00B11EB3" w:rsidP="00B11EB3">
      <w:pPr>
        <w:pStyle w:val="DanceBody"/>
      </w:pPr>
      <w:r>
        <w:t xml:space="preserve"> 1- 8</w:t>
      </w:r>
      <w:r>
        <w:tab/>
        <w:t>Men change places RH, Ladies change places LH &amp; all dance 1/2 R&amp;L ending with Men turning partners LH into centre to form a line</w:t>
      </w:r>
    </w:p>
    <w:p w:rsidR="00B11EB3" w:rsidRDefault="00B11EB3" w:rsidP="00B11EB3">
      <w:pPr>
        <w:pStyle w:val="DanceBody"/>
      </w:pPr>
      <w:r>
        <w:t xml:space="preserve"> 9-16</w:t>
      </w:r>
      <w:r>
        <w:tab/>
        <w:t>All Bal-in-Line, 1/2 turn partner LH, Bal-in-Line, 1/2 turn partner LH into prom hold</w:t>
      </w:r>
    </w:p>
    <w:p w:rsidR="00B11EB3" w:rsidRDefault="00B11EB3" w:rsidP="00B11EB3">
      <w:pPr>
        <w:pStyle w:val="DanceBody"/>
      </w:pPr>
      <w:r>
        <w:t>17-24</w:t>
      </w:r>
      <w:r>
        <w:tab/>
        <w:t>All dance clockwise promenade passing both opposite couple &amp; next couple RSh back to original places facing partner</w:t>
      </w:r>
    </w:p>
    <w:p w:rsidR="00B11EB3" w:rsidRDefault="00B11EB3" w:rsidP="00B11EB3">
      <w:pPr>
        <w:pStyle w:val="DanceBody"/>
        <w:keepNext w:val="0"/>
      </w:pPr>
      <w:r>
        <w:t>25-32</w:t>
      </w:r>
      <w:r>
        <w:tab/>
        <w:t>All 1/2 turn partner RH &amp; dance 1/2 RH across with opposite couple, all turn partners RH to face next couple</w:t>
      </w:r>
    </w:p>
    <w:p w:rsidR="00B11EB3" w:rsidRDefault="00B11EB3" w:rsidP="00B11EB3"/>
    <w:p w:rsidR="00B11EB3" w:rsidRDefault="00B11EB3" w:rsidP="00B11EB3">
      <w:pPr>
        <w:pStyle w:val="Minicrib"/>
      </w:pPr>
      <w:r>
        <w:t>KILDALTON CROSS  (S8x40)  3C (4C set)</w:t>
      </w:r>
      <w:r>
        <w:tab/>
        <w:t>A Robertson</w:t>
      </w:r>
    </w:p>
    <w:p w:rsidR="00B11EB3" w:rsidRPr="00896C03" w:rsidRDefault="00B11EB3" w:rsidP="00B11EB3">
      <w:pPr>
        <w:pStyle w:val="DanceBody"/>
      </w:pPr>
      <w:r w:rsidRPr="00896C03">
        <w:t xml:space="preserve"> 1- 4</w:t>
      </w:r>
      <w:r>
        <w:tab/>
      </w:r>
      <w:r w:rsidRPr="00896C03">
        <w:t>1s+2s circle 4H round to left 7/8 way, all adv to prtnr turning right about to end BtoB in middle (1L facing up, 2L Ls side, 2M down &amp; 1M Ms side)</w:t>
      </w:r>
    </w:p>
    <w:p w:rsidR="00B11EB3" w:rsidRPr="00896C03" w:rsidRDefault="00B11EB3" w:rsidP="00B11EB3">
      <w:pPr>
        <w:pStyle w:val="DanceBody"/>
      </w:pPr>
      <w:r w:rsidRPr="00896C03">
        <w:t xml:space="preserve"> 5- 8</w:t>
      </w:r>
      <w:r>
        <w:tab/>
      </w:r>
      <w:r w:rsidRPr="00896C03">
        <w:t>1s+2s advance turning right about &amp; set</w:t>
      </w:r>
    </w:p>
    <w:p w:rsidR="00B11EB3" w:rsidRPr="00896C03" w:rsidRDefault="00B11EB3" w:rsidP="00B11EB3">
      <w:pPr>
        <w:pStyle w:val="DanceBody"/>
      </w:pPr>
      <w:r>
        <w:t xml:space="preserve"> 9-16</w:t>
      </w:r>
      <w:r>
        <w:tab/>
        <w:t>1s+2s dance</w:t>
      </w:r>
      <w:r w:rsidRPr="00896C03">
        <w:t xml:space="preserve"> LH across back to places, 1s+2s+3s set &amp; cross RH.  (1)(2)(3)</w:t>
      </w:r>
    </w:p>
    <w:p w:rsidR="00B11EB3" w:rsidRPr="00896C03" w:rsidRDefault="00B11EB3" w:rsidP="00B11EB3">
      <w:pPr>
        <w:pStyle w:val="DanceBody"/>
      </w:pPr>
      <w:r>
        <w:t>17-20</w:t>
      </w:r>
      <w:r>
        <w:tab/>
        <w:t>1s followed by 2s+3s dance</w:t>
      </w:r>
      <w:r w:rsidRPr="00896C03">
        <w:t xml:space="preserve"> down middle</w:t>
      </w:r>
    </w:p>
    <w:p w:rsidR="00B11EB3" w:rsidRPr="00896C03" w:rsidRDefault="00B11EB3" w:rsidP="00B11EB3">
      <w:pPr>
        <w:pStyle w:val="DanceBody"/>
      </w:pPr>
      <w:r w:rsidRPr="00896C03">
        <w:t>21-24</w:t>
      </w:r>
      <w:r w:rsidRPr="00896C03">
        <w:tab/>
        <w:t>All cross Ladies dancing under M</w:t>
      </w:r>
      <w:r>
        <w:t>ens right arm to own side &amp; all dance</w:t>
      </w:r>
      <w:r w:rsidRPr="00896C03">
        <w:t xml:space="preserve"> up &amp; turn 2H to order 3 2 1</w:t>
      </w:r>
    </w:p>
    <w:p w:rsidR="00B11EB3" w:rsidRPr="00896C03" w:rsidRDefault="00B11EB3" w:rsidP="00B11EB3">
      <w:pPr>
        <w:pStyle w:val="DanceBody"/>
      </w:pPr>
      <w:r w:rsidRPr="00896C03">
        <w:t>25-28</w:t>
      </w:r>
      <w:r>
        <w:tab/>
      </w:r>
      <w:r w:rsidRPr="00896C03">
        <w:t>3s cross RH</w:t>
      </w:r>
      <w:r w:rsidRPr="00BA6B4D">
        <w:rPr>
          <w:b/>
        </w:rPr>
        <w:t xml:space="preserve"> while </w:t>
      </w:r>
      <w:r>
        <w:t xml:space="preserve">2s+1s dance 1/2 RH across &amp; 3s+1s dance 1/2 </w:t>
      </w:r>
      <w:r w:rsidRPr="00896C03">
        <w:t>RH across</w:t>
      </w:r>
      <w:r w:rsidRPr="00BA6B4D">
        <w:rPr>
          <w:b/>
        </w:rPr>
        <w:t xml:space="preserve"> while </w:t>
      </w:r>
      <w:r w:rsidRPr="00896C03">
        <w:t>2s cross RH.  1 3 2</w:t>
      </w:r>
    </w:p>
    <w:p w:rsidR="00B11EB3" w:rsidRPr="00896C03" w:rsidRDefault="00B11EB3" w:rsidP="00B11EB3">
      <w:pPr>
        <w:pStyle w:val="DanceBody"/>
      </w:pPr>
      <w:r w:rsidRPr="00896C03">
        <w:t>29-32</w:t>
      </w:r>
      <w:r>
        <w:tab/>
      </w:r>
      <w:r w:rsidRPr="00896C03">
        <w:t>1s cross RH</w:t>
      </w:r>
      <w:r w:rsidRPr="00BA6B4D">
        <w:rPr>
          <w:b/>
        </w:rPr>
        <w:t xml:space="preserve"> while </w:t>
      </w:r>
      <w:r>
        <w:t xml:space="preserve">3s+2s dance 1/2 RH across &amp; 1s+2s dance 1/2 </w:t>
      </w:r>
      <w:r w:rsidRPr="00896C03">
        <w:t>RH across</w:t>
      </w:r>
      <w:r w:rsidRPr="00BA6B4D">
        <w:rPr>
          <w:b/>
        </w:rPr>
        <w:t xml:space="preserve"> while </w:t>
      </w:r>
      <w:r w:rsidRPr="00896C03">
        <w:t>3s cross RH.  2 1 3</w:t>
      </w:r>
    </w:p>
    <w:p w:rsidR="00B11EB3" w:rsidRPr="00896C03" w:rsidRDefault="00B11EB3" w:rsidP="00B11EB3">
      <w:pPr>
        <w:pStyle w:val="DanceBody"/>
        <w:keepNext w:val="0"/>
      </w:pPr>
      <w:r>
        <w:t>33-40</w:t>
      </w:r>
      <w:r>
        <w:tab/>
        <w:t>2s+1s dance</w:t>
      </w:r>
      <w:r w:rsidRPr="00896C03">
        <w:t xml:space="preserve"> </w:t>
      </w:r>
      <w:r>
        <w:t>Diamond Poussette</w:t>
      </w:r>
    </w:p>
    <w:p w:rsidR="00B11EB3" w:rsidRDefault="00B11EB3" w:rsidP="00B11EB3"/>
    <w:p w:rsidR="00B11EB3" w:rsidRDefault="00B11EB3" w:rsidP="00B11EB3">
      <w:pPr>
        <w:pStyle w:val="Minicrib"/>
      </w:pPr>
      <w:r>
        <w:t>KILDONAN SANDS  (S3x32)  3C set</w:t>
      </w:r>
      <w:r>
        <w:tab/>
        <w:t>Roy Goldring  A Reel For Alice</w:t>
      </w:r>
    </w:p>
    <w:p w:rsidR="00B11EB3" w:rsidRDefault="00B11EB3" w:rsidP="00B11EB3">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B11EB3" w:rsidRDefault="00B11EB3" w:rsidP="00B11EB3">
      <w:pPr>
        <w:pStyle w:val="DanceBody"/>
      </w:pPr>
      <w:r>
        <w:t xml:space="preserve"> 5- 8</w:t>
      </w:r>
      <w:r>
        <w:tab/>
        <w:t>1s dance down between 3s, 1M followed by 1L casts up round 3M into centre, 1s NHJ (brief) face Ladies' side</w:t>
      </w:r>
    </w:p>
    <w:p w:rsidR="00B11EB3" w:rsidRDefault="00B11EB3" w:rsidP="00B11EB3">
      <w:pPr>
        <w:pStyle w:val="DanceBody"/>
      </w:pPr>
      <w:r>
        <w:t xml:space="preserve"> 9-12</w:t>
      </w:r>
      <w:r>
        <w:tab/>
        <w:t xml:space="preserve">1M+2s dance LH across </w:t>
      </w:r>
      <w:r>
        <w:rPr>
          <w:b/>
        </w:rPr>
        <w:t>while</w:t>
      </w:r>
      <w:r>
        <w:t xml:space="preserve"> 1L+3s dance RH across</w:t>
      </w:r>
    </w:p>
    <w:p w:rsidR="00B11EB3" w:rsidRDefault="00B11EB3" w:rsidP="00B11EB3">
      <w:pPr>
        <w:pStyle w:val="DanceBody"/>
      </w:pPr>
      <w:r>
        <w:t>13-16</w:t>
      </w:r>
      <w:r>
        <w:tab/>
        <w:t>1s dance out of Ladies' side, cast (1M up, 1L down) and dance into 2</w:t>
      </w:r>
      <w:r w:rsidRPr="00972EEB">
        <w:t>nd</w:t>
      </w:r>
      <w:r>
        <w:t xml:space="preserve"> place opp. sides.  1L faces up, 1M down</w:t>
      </w:r>
    </w:p>
    <w:p w:rsidR="00B11EB3" w:rsidRDefault="00B11EB3" w:rsidP="00B11EB3">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B11EB3" w:rsidRDefault="00B11EB3" w:rsidP="00B11EB3">
      <w:pPr>
        <w:pStyle w:val="DanceBody"/>
        <w:keepNext w:val="0"/>
      </w:pPr>
      <w:r>
        <w:t>25-32</w:t>
      </w:r>
      <w:r>
        <w:tab/>
        <w:t>LSh Reels of 3 across.  1s finish in centre, own side, facing down.  3s dance up sides to 2</w:t>
      </w:r>
      <w:r w:rsidRPr="00972EEB">
        <w:t>nd</w:t>
      </w:r>
      <w:r>
        <w:t xml:space="preserve"> place (face up) </w:t>
      </w:r>
      <w:r>
        <w:rPr>
          <w:b/>
        </w:rPr>
        <w:t>while</w:t>
      </w:r>
      <w:r>
        <w:t xml:space="preserve"> 1s dance down &amp; curve into 3</w:t>
      </w:r>
      <w:r w:rsidRPr="00972EEB">
        <w:t>rd</w:t>
      </w:r>
      <w:r>
        <w:t xml:space="preserve"> place facing up</w:t>
      </w:r>
    </w:p>
    <w:p w:rsidR="00B11EB3" w:rsidRDefault="00B11EB3" w:rsidP="00B11EB3"/>
    <w:p w:rsidR="00B11EB3" w:rsidRDefault="00B11EB3" w:rsidP="00B11EB3">
      <w:pPr>
        <w:pStyle w:val="Minicrib"/>
      </w:pPr>
      <w:r>
        <w:t>KILDRUMMY CASTLES  (S64)  Sq.Set</w:t>
      </w:r>
      <w:r>
        <w:tab/>
        <w:t>Roy Goldring  24 Graded &amp; Social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turn Partners RH 1.1/4 times, turn Partners LH 1.1/4 times</w:t>
      </w:r>
    </w:p>
    <w:p w:rsidR="00B11EB3" w:rsidRDefault="00B11EB3" w:rsidP="00B11EB3">
      <w:pPr>
        <w:pStyle w:val="DanceBody"/>
      </w:pPr>
      <w:r>
        <w:t>17-24</w:t>
      </w:r>
      <w:r>
        <w:tab/>
        <w:t>All Ladies dance RH across, then LH across</w:t>
      </w:r>
    </w:p>
    <w:p w:rsidR="00B11EB3" w:rsidRDefault="00B11EB3" w:rsidP="00B11EB3">
      <w:pPr>
        <w:pStyle w:val="DanceBody"/>
      </w:pPr>
      <w:r>
        <w:t>25-32</w:t>
      </w:r>
      <w:r>
        <w:tab/>
        <w:t>All Ladies chase once round set anticlockwise to face corner</w:t>
      </w:r>
    </w:p>
    <w:p w:rsidR="00B11EB3" w:rsidRDefault="00B11EB3" w:rsidP="00B11EB3">
      <w:pPr>
        <w:pStyle w:val="DanceBody"/>
      </w:pPr>
      <w:r>
        <w:t>33-40</w:t>
      </w:r>
      <w:r>
        <w:tab/>
        <w:t>All Ladies turn corners RH 1.1/4 times, the turn LH 1.1/4 times</w:t>
      </w:r>
    </w:p>
    <w:p w:rsidR="00B11EB3" w:rsidRDefault="00B11EB3" w:rsidP="00B11EB3">
      <w:pPr>
        <w:pStyle w:val="DanceBody"/>
      </w:pPr>
      <w:r>
        <w:t>41-48</w:t>
      </w:r>
      <w:r>
        <w:tab/>
        <w:t>All Men dance RH across, then LH across</w:t>
      </w:r>
    </w:p>
    <w:p w:rsidR="00B11EB3" w:rsidRDefault="00B11EB3" w:rsidP="00B11EB3">
      <w:pPr>
        <w:pStyle w:val="DanceBody"/>
      </w:pPr>
      <w:r>
        <w:t>49-56</w:t>
      </w:r>
      <w:r>
        <w:tab/>
        <w:t>All Men chase once round set anticlockwise to place</w:t>
      </w:r>
    </w:p>
    <w:p w:rsidR="00B11EB3" w:rsidRDefault="00B11EB3" w:rsidP="00B11EB3">
      <w:pPr>
        <w:pStyle w:val="DanceBody"/>
        <w:keepNext w:val="0"/>
      </w:pPr>
      <w:r>
        <w:t>57-64</w:t>
      </w:r>
      <w:r>
        <w:tab/>
        <w:t>All in prom hold dance anticlockwise round set Ladies ending BtoB in centre.</w:t>
      </w:r>
    </w:p>
    <w:p w:rsidR="00B11EB3" w:rsidRDefault="00B11EB3" w:rsidP="00B11EB3"/>
    <w:p w:rsidR="00B11EB3" w:rsidRDefault="00B11EB3" w:rsidP="00B11EB3">
      <w:pPr>
        <w:pStyle w:val="Minicrib"/>
      </w:pPr>
      <w:r>
        <w:t>KILKENNY CASTLE  (S8x32) 3C (4C set)</w:t>
      </w:r>
      <w:r>
        <w:tab/>
        <w:t>Bill Forbes  Craigievar Bk 2</w:t>
      </w:r>
    </w:p>
    <w:p w:rsidR="00B11EB3" w:rsidRPr="00827421" w:rsidRDefault="00B11EB3" w:rsidP="00B11EB3">
      <w:pPr>
        <w:pStyle w:val="DanceBody"/>
      </w:pPr>
      <w:r w:rsidRPr="00827421">
        <w:t xml:space="preserve"> 1- 8</w:t>
      </w:r>
      <w:r w:rsidRPr="00827421">
        <w:tab/>
        <w:t>1s+2s set, 1s cross RH &amp; cast 1 place (2s step up), 1s dance in to meet partner &amp; face down, 1s turn 3s with nearer hand to face up</w:t>
      </w:r>
    </w:p>
    <w:p w:rsidR="00B11EB3" w:rsidRPr="00827421" w:rsidRDefault="00B11EB3" w:rsidP="00B11EB3">
      <w:pPr>
        <w:pStyle w:val="DanceBody"/>
      </w:pPr>
      <w:r w:rsidRPr="00827421">
        <w:t xml:space="preserve"> 9-16</w:t>
      </w:r>
      <w:r w:rsidRPr="00827421">
        <w:tab/>
        <w:t>1s dance reflection reels of 3 on sides (1s dancing in &amp; up between 2s to start)</w:t>
      </w:r>
    </w:p>
    <w:p w:rsidR="00B11EB3" w:rsidRPr="00827421" w:rsidRDefault="00B11EB3" w:rsidP="00B11EB3">
      <w:pPr>
        <w:pStyle w:val="DanceBody"/>
      </w:pPr>
      <w:r w:rsidRPr="00827421">
        <w:t>17-24</w:t>
      </w:r>
      <w:r w:rsidRPr="00827421">
        <w:tab/>
        <w:t>1s Petronella turn to middle</w:t>
      </w:r>
      <w:r w:rsidRPr="00827421">
        <w:rPr>
          <w:b/>
        </w:rPr>
        <w:t xml:space="preserve"> as </w:t>
      </w:r>
      <w:r w:rsidRPr="00827421">
        <w:t>2L+3L &amp; 2M+3M change pl RH, set in lines across, 1s petronella turn to sides</w:t>
      </w:r>
      <w:r w:rsidRPr="00827421">
        <w:rPr>
          <w:b/>
        </w:rPr>
        <w:t xml:space="preserve"> as </w:t>
      </w:r>
      <w:r w:rsidRPr="00827421">
        <w:t>2s+3s cross RH &amp; set on sides</w:t>
      </w:r>
    </w:p>
    <w:p w:rsidR="00B11EB3" w:rsidRPr="00827421" w:rsidRDefault="00B11EB3" w:rsidP="00B11EB3">
      <w:pPr>
        <w:pStyle w:val="DanceBody"/>
        <w:keepNext w:val="0"/>
      </w:pPr>
      <w:r w:rsidRPr="00827421">
        <w:t>25-32</w:t>
      </w:r>
      <w:r w:rsidRPr="00827421">
        <w:tab/>
        <w:t>1s dance Diag R&amp;L (1M crossing down &amp; 1L crossing up)</w:t>
      </w:r>
    </w:p>
    <w:p w:rsidR="00B11EB3" w:rsidRDefault="00B11EB3" w:rsidP="00B11EB3"/>
    <w:p w:rsidR="00B11EB3" w:rsidRDefault="00B11EB3" w:rsidP="00B11EB3">
      <w:pPr>
        <w:pStyle w:val="Minicrib"/>
      </w:pPr>
      <w:r>
        <w:t>KILMADOCK  (S4x32)  4C Set</w:t>
      </w:r>
      <w:r>
        <w:tab/>
        <w:t>Ron Arrowsmith  Doune Coll</w:t>
      </w:r>
    </w:p>
    <w:p w:rsidR="00B11EB3" w:rsidRDefault="00B11EB3" w:rsidP="00B11EB3">
      <w:pPr>
        <w:pStyle w:val="DanceBody"/>
      </w:pPr>
      <w:r>
        <w:t xml:space="preserve"> 1- 8</w:t>
      </w:r>
      <w:r>
        <w:tab/>
        <w:t>1s+2s</w:t>
      </w:r>
      <w:r w:rsidRPr="007F0D5A">
        <w:rPr>
          <w:b/>
        </w:rPr>
        <w:t xml:space="preserve"> also </w:t>
      </w:r>
      <w:r>
        <w:t>3s+4s dance 4H round to left &amp; end facing other cpl, all set &amp; 1L+2L turn LH</w:t>
      </w:r>
      <w:r w:rsidRPr="00BA6B4D">
        <w:rPr>
          <w:b/>
        </w:rPr>
        <w:t xml:space="preserve"> </w:t>
      </w:r>
      <w:r>
        <w:rPr>
          <w:b/>
        </w:rPr>
        <w:t xml:space="preserve">as </w:t>
      </w:r>
      <w:r>
        <w:t>1M+2M turn RH</w:t>
      </w:r>
      <w:r w:rsidRPr="00BA6B4D">
        <w:rPr>
          <w:b/>
        </w:rPr>
        <w:t xml:space="preserve"> </w:t>
      </w:r>
      <w:r>
        <w:rPr>
          <w:b/>
        </w:rPr>
        <w:t xml:space="preserve">as </w:t>
      </w:r>
      <w:r>
        <w:t>3L+4L turn RH &amp; 3M+4M turn LH</w:t>
      </w:r>
    </w:p>
    <w:p w:rsidR="00B11EB3" w:rsidRDefault="00B11EB3" w:rsidP="00B11EB3">
      <w:pPr>
        <w:pStyle w:val="DanceBody"/>
      </w:pPr>
      <w:r>
        <w:t xml:space="preserve"> 9-12</w:t>
      </w:r>
      <w:r>
        <w:tab/>
        <w:t>1s followed by 2s dance down to 3</w:t>
      </w:r>
      <w:r w:rsidRPr="00972EEB">
        <w:t>rd</w:t>
      </w:r>
      <w:r>
        <w:t>/4</w:t>
      </w:r>
      <w:r w:rsidRPr="00972EEB">
        <w:t>th</w:t>
      </w:r>
      <w:r>
        <w:t xml:space="preserve"> pl</w:t>
      </w:r>
      <w:r w:rsidRPr="00BA6B4D">
        <w:rPr>
          <w:b/>
        </w:rPr>
        <w:t xml:space="preserve"> </w:t>
      </w:r>
      <w:r>
        <w:rPr>
          <w:b/>
        </w:rPr>
        <w:t xml:space="preserve">as </w:t>
      </w:r>
      <w:r>
        <w:t>4s followed by 3s dance up (pass RSh, M with M &amp; L with L)</w:t>
      </w:r>
    </w:p>
    <w:p w:rsidR="00B11EB3" w:rsidRDefault="00B11EB3" w:rsidP="00B11EB3">
      <w:pPr>
        <w:pStyle w:val="DanceBody"/>
      </w:pPr>
      <w:r>
        <w:t>13-16</w:t>
      </w:r>
      <w:r>
        <w:tab/>
        <w:t>All set (joining hands) to partner &amp; casting to right dance out to new places.</w:t>
      </w:r>
    </w:p>
    <w:p w:rsidR="00B11EB3" w:rsidRDefault="00B11EB3" w:rsidP="00B11EB3">
      <w:pPr>
        <w:pStyle w:val="DanceBody"/>
      </w:pPr>
      <w:r>
        <w:t>17-24</w:t>
      </w:r>
      <w:r>
        <w:tab/>
        <w:t>All cross RH, circle 8H round to left (2 bars); set (in circle) &amp; continue 8H round (2 bars) to end on own sides 1 2 3 4</w:t>
      </w:r>
    </w:p>
    <w:p w:rsidR="00B11EB3" w:rsidRDefault="00B11EB3" w:rsidP="00B11EB3">
      <w:pPr>
        <w:pStyle w:val="DanceBody"/>
      </w:pPr>
      <w:r>
        <w:t>25-28</w:t>
      </w:r>
      <w:r>
        <w:tab/>
        <w:t>All dance 1/2 RSh reel of 4 on sides;</w:t>
      </w:r>
    </w:p>
    <w:p w:rsidR="00B11EB3" w:rsidRDefault="00B11EB3" w:rsidP="00B11EB3">
      <w:pPr>
        <w:pStyle w:val="DanceBody"/>
        <w:keepNext w:val="0"/>
      </w:pPr>
      <w:r>
        <w:t>29-32</w:t>
      </w:r>
      <w:r>
        <w:tab/>
        <w:t>4s+3s+2s dance 1/2 reel of 3</w:t>
      </w:r>
      <w:r w:rsidRPr="00BA6B4D">
        <w:rPr>
          <w:b/>
        </w:rPr>
        <w:t xml:space="preserve"> while </w:t>
      </w:r>
      <w:r>
        <w:t>1s (at bottom) stand.  End 2 3 4 1</w:t>
      </w:r>
    </w:p>
    <w:p w:rsidR="00B11EB3" w:rsidRDefault="00B11EB3" w:rsidP="00B11EB3"/>
    <w:p w:rsidR="00B11EB3" w:rsidRDefault="00B11EB3" w:rsidP="00B11EB3">
      <w:pPr>
        <w:pStyle w:val="Minicrib"/>
      </w:pPr>
      <w:r>
        <w:t>KILMARNOCK LAD  (S3x32) 3C set</w:t>
      </w:r>
      <w:r>
        <w:tab/>
        <w:t>Duncan and Maggie Keppie  Nova Scotia Collection 2017</w:t>
      </w:r>
    </w:p>
    <w:p w:rsidR="00B11EB3" w:rsidRDefault="00B11EB3" w:rsidP="00B11EB3">
      <w:pPr>
        <w:pStyle w:val="DanceBody"/>
      </w:pPr>
      <w:r>
        <w:t xml:space="preserve"> 1- 8</w:t>
      </w:r>
      <w:r>
        <w:tab/>
        <w:t>1s turn 1.1/2 2H, remaining in centre facing down NHJ. 2s step in bar 4 to face 1s NHJ; 1s+2s Set+Link ending on sides (2s face up1s face down)</w:t>
      </w:r>
    </w:p>
    <w:p w:rsidR="00B11EB3" w:rsidRDefault="00B11EB3" w:rsidP="00B11EB3">
      <w:pPr>
        <w:pStyle w:val="DanceBody"/>
      </w:pPr>
      <w:r>
        <w:t xml:space="preserve"> 9-16</w:t>
      </w:r>
      <w:r>
        <w:tab/>
        <w:t>1s+2s+3s dance RSh reels of 3 on sides (2s RSh to 1s to start)</w:t>
      </w:r>
    </w:p>
    <w:p w:rsidR="00B11EB3" w:rsidRDefault="00B11EB3" w:rsidP="00B11EB3">
      <w:pPr>
        <w:pStyle w:val="DanceBody"/>
      </w:pPr>
      <w:r>
        <w:t>17-24</w:t>
      </w:r>
      <w:r>
        <w:tab/>
        <w:t>Men dance RH across; Ladies dance LH across</w:t>
      </w:r>
    </w:p>
    <w:p w:rsidR="00B11EB3" w:rsidRDefault="00B11EB3" w:rsidP="00B11EB3">
      <w:pPr>
        <w:pStyle w:val="DanceBody"/>
      </w:pPr>
      <w:r>
        <w:t>25-28</w:t>
      </w:r>
      <w:r>
        <w:tab/>
        <w:t>2s followed by 1s dance down, 2s cross below 3s (1s do not cross) &amp; 1s+2s cast up on own sides. 2 1</w:t>
      </w:r>
    </w:p>
    <w:p w:rsidR="00B11EB3" w:rsidRDefault="00B11EB3" w:rsidP="00B11EB3">
      <w:pPr>
        <w:pStyle w:val="DanceBody"/>
        <w:keepNext w:val="0"/>
      </w:pPr>
      <w:r>
        <w:t>29-32</w:t>
      </w:r>
      <w:r>
        <w:tab/>
        <w:t>1s followed by 3s dance up &amp; cast round 2s to end 2 3 1</w:t>
      </w:r>
    </w:p>
    <w:p w:rsidR="00B11EB3" w:rsidRDefault="00B11EB3" w:rsidP="00B11EB3"/>
    <w:p w:rsidR="00B11EB3" w:rsidRDefault="00B11EB3" w:rsidP="00B11EB3">
      <w:pPr>
        <w:pStyle w:val="Minicrib"/>
      </w:pPr>
      <w:r>
        <w:t>KILORAN BAY  (S4x32)  4C set</w:t>
      </w:r>
      <w:r>
        <w:tab/>
        <w:t>John A Johnston  minicrib.org.uk/publish.html</w:t>
      </w:r>
    </w:p>
    <w:p w:rsidR="00B11EB3" w:rsidRDefault="00B11EB3" w:rsidP="00B11EB3">
      <w:pPr>
        <w:pStyle w:val="DanceBody"/>
      </w:pPr>
      <w:r>
        <w:t xml:space="preserve"> 1- 8</w:t>
      </w:r>
      <w:r>
        <w:tab/>
        <w:t>1M+2L+3M+4L dance 1/2 diag reel of 4, 2L+3M pass RSh in centre to face 2nd corner; 1L+3M+2L+4M dance 1/2 diag reel of 4.</w:t>
      </w:r>
    </w:p>
    <w:p w:rsidR="00B11EB3" w:rsidRDefault="00B11EB3" w:rsidP="00B11EB3">
      <w:pPr>
        <w:pStyle w:val="DanceBody"/>
      </w:pPr>
      <w:r>
        <w:t xml:space="preserve"> 9-12</w:t>
      </w:r>
      <w:r>
        <w:tab/>
        <w:t xml:space="preserve">3M+4s (at top) &amp; 2L+1s (at bottom) dance RH across </w:t>
      </w:r>
      <w:r>
        <w:rPr>
          <w:b/>
        </w:rPr>
        <w:t>while</w:t>
      </w:r>
      <w:r>
        <w:t xml:space="preserve"> 2M+3L 1/2 turn RH, pull back RSh &amp; dance out to opp sides.  (4) (3) (2) (1)</w:t>
      </w:r>
    </w:p>
    <w:p w:rsidR="00B11EB3" w:rsidRDefault="00B11EB3" w:rsidP="00B11EB3">
      <w:pPr>
        <w:pStyle w:val="DanceBody"/>
      </w:pPr>
      <w:r>
        <w:t>13-16</w:t>
      </w:r>
      <w:r>
        <w:tab/>
        <w:t>4s+3s+2s+1s circle 1/2 round to left.  1 2 3 4</w:t>
      </w:r>
    </w:p>
    <w:p w:rsidR="00B11EB3" w:rsidRDefault="00B11EB3" w:rsidP="00B11EB3">
      <w:pPr>
        <w:pStyle w:val="DanceBody"/>
      </w:pPr>
      <w:r>
        <w:t>17-24</w:t>
      </w:r>
      <w:r>
        <w:tab/>
        <w:t xml:space="preserve">All set, 1s+2s </w:t>
      </w:r>
      <w:r>
        <w:rPr>
          <w:b/>
        </w:rPr>
        <w:t>also</w:t>
      </w:r>
      <w:r>
        <w:t xml:space="preserve"> 3s+4s Petronella in Tandem; 2s+1s (at top) </w:t>
      </w:r>
      <w:r>
        <w:rPr>
          <w:b/>
        </w:rPr>
        <w:t>also</w:t>
      </w:r>
      <w:r>
        <w:t xml:space="preserve"> 3s+4s (at bottom) circle 4H round to left to form 4 lines of 2 facing up/down</w:t>
      </w:r>
    </w:p>
    <w:p w:rsidR="00B11EB3" w:rsidRDefault="00B11EB3" w:rsidP="00B11EB3">
      <w:pPr>
        <w:pStyle w:val="DanceBody"/>
      </w:pPr>
      <w:r>
        <w:t>25-28</w:t>
      </w:r>
      <w:r>
        <w:tab/>
        <w:t>All set, top 2 couples &amp; bottom 2 couples Petronella in Tandem (2) (1) (4) (3)</w:t>
      </w:r>
    </w:p>
    <w:p w:rsidR="00B11EB3" w:rsidRDefault="00B11EB3" w:rsidP="00B11EB3">
      <w:pPr>
        <w:pStyle w:val="DanceBody"/>
        <w:keepNext w:val="0"/>
      </w:pPr>
      <w:r>
        <w:t>29-32</w:t>
      </w:r>
      <w:r>
        <w:tab/>
        <w:t xml:space="preserve">End couples (2s &amp; 3s) set &amp; cross RH </w:t>
      </w:r>
      <w:r>
        <w:rPr>
          <w:b/>
        </w:rPr>
        <w:t>while</w:t>
      </w:r>
      <w:r>
        <w:t xml:space="preserve"> middle couples (1s+4s) dance 1/2 R&amp;L.  2 4 1 3</w:t>
      </w:r>
    </w:p>
    <w:p w:rsidR="00B11EB3" w:rsidRDefault="00B11EB3" w:rsidP="00B11EB3"/>
    <w:p w:rsidR="00B11EB3" w:rsidRDefault="00B11EB3" w:rsidP="00B11EB3">
      <w:pPr>
        <w:pStyle w:val="Minicrib"/>
      </w:pPr>
      <w:r>
        <w:t>KILRYMONT  (S8x32)  3C (4C set)</w:t>
      </w:r>
      <w:r>
        <w:tab/>
        <w:t>Robert M Campbell  Farewell My Fancy</w:t>
      </w:r>
    </w:p>
    <w:p w:rsidR="00B11EB3" w:rsidRDefault="00B11EB3" w:rsidP="00B11EB3">
      <w:pPr>
        <w:pStyle w:val="DanceBody"/>
      </w:pPr>
      <w:r>
        <w:t xml:space="preserve"> 1- 8</w:t>
      </w:r>
      <w:r>
        <w:tab/>
        <w:t>1s cross RH, cast 1 place, cross up &amp; cast to 2</w:t>
      </w:r>
      <w:r w:rsidRPr="00972EEB">
        <w:t>nd</w:t>
      </w:r>
      <w:r>
        <w:t xml:space="preserve"> places</w:t>
      </w:r>
      <w:r w:rsidRPr="00BA6B4D">
        <w:rPr>
          <w:b/>
        </w:rPr>
        <w:t xml:space="preserve"> while </w:t>
      </w:r>
      <w:r>
        <w:t>2s set, cross up, cast 1 place &amp; cross up to 1</w:t>
      </w:r>
      <w:r w:rsidRPr="00972EEB">
        <w:t>st</w:t>
      </w:r>
      <w:r>
        <w:t xml:space="preserve"> place</w:t>
      </w:r>
    </w:p>
    <w:p w:rsidR="00B11EB3" w:rsidRDefault="00B11EB3" w:rsidP="00B11EB3">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B11EB3" w:rsidRDefault="00B11EB3" w:rsidP="00B11EB3">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B11EB3" w:rsidRDefault="00B11EB3" w:rsidP="00B11EB3"/>
    <w:p w:rsidR="00B11EB3" w:rsidRDefault="00B11EB3" w:rsidP="00B11EB3">
      <w:pPr>
        <w:pStyle w:val="Minicrib"/>
      </w:pPr>
      <w:r>
        <w:t>THE KILT IS MY DELIGHT  (R4x32)  4C set</w:t>
      </w:r>
      <w:r>
        <w:tab/>
        <w:t>James Cosh  22 SCDs</w:t>
      </w:r>
    </w:p>
    <w:p w:rsidR="00B11EB3" w:rsidRDefault="00B11EB3" w:rsidP="00B11EB3">
      <w:pPr>
        <w:pStyle w:val="DanceBody"/>
      </w:pPr>
      <w:r>
        <w:t xml:space="preserve"> 1- 8</w:t>
      </w:r>
      <w:r>
        <w:tab/>
        <w:t>1M+2L &amp; 3M+4L cross diagonally RH, 1M+4L cross LH, 1L+2M &amp; 3L+4M cross RH &amp; 1L+4M cross LH</w:t>
      </w:r>
    </w:p>
    <w:p w:rsidR="00B11EB3" w:rsidRDefault="00B11EB3" w:rsidP="00B11EB3">
      <w:pPr>
        <w:pStyle w:val="DanceBody"/>
      </w:pPr>
      <w:r>
        <w:t xml:space="preserve"> 9-16</w:t>
      </w:r>
      <w:r>
        <w:tab/>
        <w:t>2s+4s &amp; 1s+3s set &amp; dance 1/2 RH across then middle couple (2s+3s) set &amp; dance 1/2 LH across</w:t>
      </w:r>
    </w:p>
    <w:p w:rsidR="00B11EB3" w:rsidRDefault="00B11EB3" w:rsidP="00B11EB3">
      <w:pPr>
        <w:pStyle w:val="DanceBody"/>
      </w:pPr>
      <w:r>
        <w:t>17-24</w:t>
      </w:r>
      <w:r>
        <w:tab/>
        <w:t>1s lead up to the top then 4s facing 3s set &amp; turn LH</w:t>
      </w:r>
    </w:p>
    <w:p w:rsidR="00B11EB3" w:rsidRDefault="00B11EB3" w:rsidP="00B11EB3">
      <w:pPr>
        <w:pStyle w:val="DanceBody"/>
        <w:keepNext w:val="0"/>
      </w:pPr>
      <w:r>
        <w:t>25-32</w:t>
      </w:r>
      <w:r>
        <w:tab/>
        <w:t>All dance 1/2 reel of 4 on sides &amp; all cross RH with partner (slow) to end 2 3 4 1</w:t>
      </w:r>
    </w:p>
    <w:p w:rsidR="00B11EB3" w:rsidRDefault="00B11EB3" w:rsidP="00B11EB3"/>
    <w:p w:rsidR="00B11EB3" w:rsidRDefault="00B11EB3" w:rsidP="00B11EB3">
      <w:pPr>
        <w:pStyle w:val="Minicrib"/>
      </w:pPr>
      <w:r>
        <w:t>THE KILT MAKER  (R4x32)  4C set</w:t>
      </w:r>
      <w:r>
        <w:tab/>
        <w:t>P Burrage  Pinewoods Coll 2</w:t>
      </w:r>
    </w:p>
    <w:p w:rsidR="00B11EB3" w:rsidRDefault="00B11EB3" w:rsidP="00B11EB3">
      <w:pPr>
        <w:pStyle w:val="DanceBody"/>
      </w:pPr>
      <w:r>
        <w:t xml:space="preserve"> 1- 8</w:t>
      </w:r>
      <w:r>
        <w:tab/>
        <w:t>1L followed by 1M dances Fig of 8 round 2M &amp; 3M passing out between them to start &amp; end in centre at top of set</w:t>
      </w:r>
    </w:p>
    <w:p w:rsidR="00B11EB3" w:rsidRDefault="00B11EB3" w:rsidP="00B11EB3">
      <w:pPr>
        <w:pStyle w:val="DanceBody"/>
      </w:pPr>
      <w:r>
        <w:t xml:space="preserve"> 9-16</w:t>
      </w:r>
      <w:r>
        <w:tab/>
        <w:t>1s quickly slip step to bottom &amp; set</w:t>
      </w:r>
      <w:r w:rsidRPr="00BA6B4D">
        <w:rPr>
          <w:b/>
        </w:rPr>
        <w:t xml:space="preserve"> while </w:t>
      </w:r>
      <w:r>
        <w:t>2s+3s+4s set &amp; cross RH, 1s slip step back to top &amp; set</w:t>
      </w:r>
      <w:r w:rsidRPr="00BA6B4D">
        <w:rPr>
          <w:b/>
        </w:rPr>
        <w:t xml:space="preserve"> while </w:t>
      </w:r>
      <w:r>
        <w:t>2s+3s+4s set &amp; cross RH</w:t>
      </w:r>
    </w:p>
    <w:p w:rsidR="00B11EB3" w:rsidRDefault="00B11EB3" w:rsidP="00B11EB3">
      <w:pPr>
        <w:pStyle w:val="DanceBody"/>
      </w:pPr>
      <w:r>
        <w:t>17-24</w:t>
      </w:r>
      <w:r>
        <w:tab/>
        <w:t>1M+2L DoSiDo</w:t>
      </w:r>
      <w:r w:rsidRPr="00BA6B4D">
        <w:rPr>
          <w:b/>
        </w:rPr>
        <w:t xml:space="preserve"> while </w:t>
      </w:r>
      <w:r>
        <w:t>1L+2M set &amp; cast (1s in 2</w:t>
      </w:r>
      <w:r w:rsidRPr="00972EEB">
        <w:t>nd</w:t>
      </w:r>
      <w:r>
        <w:t xml:space="preserve"> place), 1s repeat with 3s ending in 3</w:t>
      </w:r>
      <w:r w:rsidRPr="00972EEB">
        <w:t>rd</w:t>
      </w:r>
      <w:r>
        <w:t xml:space="preserve"> place</w:t>
      </w:r>
    </w:p>
    <w:p w:rsidR="00B11EB3" w:rsidRDefault="00B11EB3" w:rsidP="00B11EB3">
      <w:pPr>
        <w:pStyle w:val="DanceBody"/>
        <w:keepNext w:val="0"/>
      </w:pPr>
      <w:r>
        <w:t>25-32</w:t>
      </w:r>
      <w:r>
        <w:tab/>
        <w:t>1s repeat above with 4s to end in 4</w:t>
      </w:r>
      <w:r w:rsidRPr="00972EEB">
        <w:t>th</w:t>
      </w:r>
      <w:r>
        <w:t xml:space="preserve"> place &amp; turn RH</w:t>
      </w:r>
    </w:p>
    <w:p w:rsidR="00B11EB3" w:rsidRDefault="00B11EB3" w:rsidP="00B11EB3"/>
    <w:p w:rsidR="00B11EB3" w:rsidRDefault="00B11EB3" w:rsidP="00B11EB3">
      <w:pPr>
        <w:pStyle w:val="Minicrib"/>
      </w:pPr>
      <w:r>
        <w:t>KILTS AND POSH FROCKS  (S4x32)  Sq.Set</w:t>
      </w:r>
      <w:r>
        <w:tab/>
        <w:t>Barbara Martlew</w:t>
      </w:r>
    </w:p>
    <w:p w:rsidR="00B11EB3" w:rsidRDefault="00B11EB3" w:rsidP="00B11EB3">
      <w:pPr>
        <w:pStyle w:val="DanceBody"/>
      </w:pPr>
      <w:r>
        <w:t xml:space="preserve"> 1- 8</w:t>
      </w:r>
      <w:r>
        <w:tab/>
        <w:t>All 4 couples set, Adv (touch hands) +Ret &amp; all set</w:t>
      </w:r>
    </w:p>
    <w:p w:rsidR="00B11EB3" w:rsidRDefault="00B11EB3" w:rsidP="00B11EB3">
      <w:pPr>
        <w:pStyle w:val="DanceBody"/>
      </w:pPr>
      <w:r>
        <w:t xml:space="preserve"> 9-16</w:t>
      </w:r>
      <w:r>
        <w:tab/>
        <w:t xml:space="preserve">1s+3s change places turning 1/2 RH, pull back RSh &amp; dance out to opp place; 2s+4s repeat </w:t>
      </w:r>
      <w:r>
        <w:rPr>
          <w:b/>
        </w:rPr>
        <w:t>while</w:t>
      </w:r>
      <w:r>
        <w:t xml:space="preserve"> 1s+3s turn partner 2H, pull back RSh to face side couples (lines of 4 across)</w:t>
      </w:r>
    </w:p>
    <w:p w:rsidR="00B11EB3" w:rsidRDefault="00B11EB3" w:rsidP="00B11EB3">
      <w:pPr>
        <w:pStyle w:val="DanceBody"/>
      </w:pPr>
      <w:r>
        <w:t>17-24</w:t>
      </w:r>
      <w:r>
        <w:tab/>
        <w:t>All dance RSh reel of 4 across</w:t>
      </w:r>
    </w:p>
    <w:p w:rsidR="00B11EB3" w:rsidRDefault="00B11EB3" w:rsidP="00B11EB3">
      <w:pPr>
        <w:pStyle w:val="DanceBody"/>
        <w:keepNext w:val="0"/>
      </w:pPr>
      <w:r>
        <w:t>25-32</w:t>
      </w:r>
      <w:r>
        <w:tab/>
        <w:t>All turn corner RH, 1/2 turn partner LH; all set &amp; circle 8H round 1 place to end 2 3 4 1</w:t>
      </w:r>
    </w:p>
    <w:p w:rsidR="00B11EB3" w:rsidRDefault="00B11EB3" w:rsidP="00B11EB3"/>
    <w:p w:rsidR="00B11EB3" w:rsidRDefault="00B11EB3" w:rsidP="00B11EB3">
      <w:pPr>
        <w:pStyle w:val="Minicrib"/>
      </w:pPr>
      <w:r>
        <w:t>KINCLAVEN BRIDGE  (S4x32)  4C set</w:t>
      </w:r>
      <w:r>
        <w:tab/>
        <w:t>Douglas Henderson  Kinclaven Pocket Bk</w:t>
      </w:r>
    </w:p>
    <w:p w:rsidR="00B11EB3" w:rsidRDefault="00B11EB3" w:rsidP="00B11EB3">
      <w:pPr>
        <w:pStyle w:val="DanceBody"/>
      </w:pPr>
      <w:r>
        <w:t xml:space="preserve"> 1- 8</w:t>
      </w:r>
      <w:r>
        <w:tab/>
        <w:t>All set, cross (Ladies under arches made by Men), set &amp; cross back (Ladies under arches made by Men)</w:t>
      </w:r>
    </w:p>
    <w:p w:rsidR="00B11EB3" w:rsidRDefault="00B11EB3" w:rsidP="00B11EB3">
      <w:pPr>
        <w:pStyle w:val="DanceBody"/>
      </w:pPr>
      <w:r>
        <w:t xml:space="preserve"> 9-16</w:t>
      </w:r>
      <w:r>
        <w:tab/>
        <w:t>1M+2L &amp; 3M+4L cross RH, centre couples dance RH across, 1M+2L &amp; 3M+4L cross back RH</w:t>
      </w:r>
    </w:p>
    <w:p w:rsidR="00B11EB3" w:rsidRDefault="00B11EB3" w:rsidP="00B11EB3">
      <w:pPr>
        <w:pStyle w:val="DanceBody"/>
      </w:pPr>
      <w:r>
        <w:t>17-24</w:t>
      </w:r>
      <w:r>
        <w:tab/>
        <w:t>1L+2M &amp; 3L+4M cross LH, centre couples dance LH across, 1L+2M &amp; 3L+4M cross back LH</w:t>
      </w:r>
    </w:p>
    <w:p w:rsidR="00B11EB3" w:rsidRDefault="00B11EB3" w:rsidP="00B11EB3">
      <w:pPr>
        <w:pStyle w:val="DanceBody"/>
      </w:pPr>
      <w:r>
        <w:t>25-28</w:t>
      </w:r>
      <w:r>
        <w:tab/>
        <w:t>All dance 1/2 reels of 4 on sides (Men RSh, Ladies LSh) finish 1s polite turn into 4</w:t>
      </w:r>
      <w:r w:rsidRPr="00972EEB">
        <w:t>th</w:t>
      </w:r>
      <w:r>
        <w:t xml:space="preserve"> place</w:t>
      </w:r>
    </w:p>
    <w:p w:rsidR="00B11EB3" w:rsidRDefault="00B11EB3" w:rsidP="00B11EB3">
      <w:pPr>
        <w:pStyle w:val="DanceBody"/>
        <w:keepNext w:val="0"/>
      </w:pPr>
      <w:r>
        <w:t>29-32</w:t>
      </w:r>
      <w:r>
        <w:tab/>
        <w:t>2s+3s+4s (top 3 couples) continue dancing a 1/2 reel of 3 on sides 3s finish with polite turn into 2</w:t>
      </w:r>
      <w:r w:rsidRPr="00972EEB">
        <w:t>nd</w:t>
      </w:r>
      <w:r>
        <w:t xml:space="preserve"> place.  End 2 3 4 1</w:t>
      </w:r>
    </w:p>
    <w:p w:rsidR="00B11EB3" w:rsidRDefault="00B11EB3" w:rsidP="00B11EB3"/>
    <w:p w:rsidR="00B11EB3" w:rsidRDefault="00B11EB3" w:rsidP="00B11EB3">
      <w:pPr>
        <w:pStyle w:val="Minicrib"/>
      </w:pPr>
      <w:r>
        <w:t>KINCORTH CEILIDH CAPERS  (R32)  Round the Room</w:t>
      </w:r>
      <w:r>
        <w:tab/>
        <w:t>Sheila Bain</w:t>
      </w:r>
    </w:p>
    <w:p w:rsidR="00B11EB3" w:rsidRDefault="00B11EB3" w:rsidP="00B11EB3">
      <w:pPr>
        <w:pStyle w:val="DanceBody"/>
      </w:pPr>
      <w:r>
        <w:t>Round the room – 1 Man (facing clockwise) opposite 2 Ladies (facing anticlockwise)</w:t>
      </w:r>
    </w:p>
    <w:p w:rsidR="00B11EB3" w:rsidRDefault="00B11EB3" w:rsidP="00B11EB3">
      <w:pPr>
        <w:pStyle w:val="DanceBody"/>
      </w:pPr>
      <w:r>
        <w:t xml:space="preserve"> 1- 8</w:t>
      </w:r>
      <w:r>
        <w:tab/>
        <w:t>All circle 3H round to left &amp; dance LH across back to place</w:t>
      </w:r>
    </w:p>
    <w:p w:rsidR="00B11EB3" w:rsidRDefault="00B11EB3" w:rsidP="00B11EB3">
      <w:pPr>
        <w:pStyle w:val="DanceBody"/>
      </w:pPr>
      <w:r>
        <w:t xml:space="preserve"> 9-16</w:t>
      </w:r>
      <w:r>
        <w:tab/>
        <w:t>RSh reel of 3, Man passes Lady on his right to start</w:t>
      </w:r>
    </w:p>
    <w:p w:rsidR="00B11EB3" w:rsidRDefault="00B11EB3" w:rsidP="00B11EB3">
      <w:pPr>
        <w:pStyle w:val="DanceBody"/>
      </w:pPr>
      <w:r>
        <w:t>17-24</w:t>
      </w:r>
      <w:r>
        <w:tab/>
        <w:t>Man + Lady on right dance DoSiDo (pass RSh); Man + Lady on Left dance DoSiDo (pass LSh)</w:t>
      </w:r>
    </w:p>
    <w:p w:rsidR="00B11EB3" w:rsidRDefault="00B11EB3" w:rsidP="00B11EB3">
      <w:pPr>
        <w:pStyle w:val="DanceBody"/>
      </w:pPr>
      <w:r>
        <w:t>25-28</w:t>
      </w:r>
      <w:r>
        <w:tab/>
        <w:t xml:space="preserve">Man+2 Ladies join hands (as Double Triangles) &amp; set, Ladies 1/2 turn 2H (PdeB) to change places </w:t>
      </w:r>
      <w:r>
        <w:rPr>
          <w:b/>
        </w:rPr>
        <w:t>while</w:t>
      </w:r>
      <w:r>
        <w:t xml:space="preserve"> Man continues setting</w:t>
      </w:r>
    </w:p>
    <w:p w:rsidR="00B11EB3" w:rsidRDefault="00B11EB3" w:rsidP="00B11EB3">
      <w:pPr>
        <w:pStyle w:val="DanceBody"/>
        <w:keepNext w:val="0"/>
      </w:pPr>
      <w:r>
        <w:t>29-32</w:t>
      </w:r>
      <w:r>
        <w:tab/>
        <w:t>All Adv (1 step) &amp; Ret (1 step), Ladies make arch &amp; Man dances under to meet 2 new Ladies</w:t>
      </w:r>
    </w:p>
    <w:p w:rsidR="00B11EB3" w:rsidRDefault="00B11EB3" w:rsidP="00B11EB3"/>
    <w:p w:rsidR="00B11EB3" w:rsidRDefault="00B11EB3" w:rsidP="00B11EB3">
      <w:pPr>
        <w:pStyle w:val="Minicrib"/>
      </w:pPr>
      <w:r>
        <w:t>KIND ROBIN  (S8x32)  3C (4C set)</w:t>
      </w:r>
      <w:r>
        <w:tab/>
        <w:t>William Little  Carlingwark Bk</w:t>
      </w:r>
    </w:p>
    <w:p w:rsidR="00B11EB3" w:rsidRDefault="00B11EB3" w:rsidP="00B11EB3">
      <w:pPr>
        <w:pStyle w:val="DanceBody"/>
      </w:pPr>
      <w:r>
        <w:t xml:space="preserve"> 1- 8</w:t>
      </w:r>
      <w:r>
        <w:tab/>
        <w:t>1s cross down to dance reels of 3 on opp sides (2s out/up, 3s in/up)</w:t>
      </w:r>
    </w:p>
    <w:p w:rsidR="00B11EB3" w:rsidRDefault="00B11EB3" w:rsidP="00B11EB3">
      <w:pPr>
        <w:pStyle w:val="DanceBody"/>
      </w:pPr>
      <w:r>
        <w:t xml:space="preserve"> 9-16</w:t>
      </w:r>
      <w:r>
        <w:tab/>
        <w:t>1s cross RH, cast (2 step up).  1s set advancing, turn RH to finish 1M between 3s, 1L between 2s, all facing down</w:t>
      </w:r>
    </w:p>
    <w:p w:rsidR="00B11EB3" w:rsidRDefault="00B11EB3" w:rsidP="00B11EB3">
      <w:pPr>
        <w:pStyle w:val="DanceBody"/>
      </w:pPr>
      <w:r>
        <w:t>17-24</w:t>
      </w:r>
      <w:r>
        <w:tab/>
        <w:t>All dance down, turn right about bar 20, dance up.  1L turns right about to face down</w:t>
      </w:r>
    </w:p>
    <w:p w:rsidR="00B11EB3" w:rsidRDefault="00B11EB3" w:rsidP="00B11EB3">
      <w:pPr>
        <w:pStyle w:val="DanceBody"/>
        <w:keepNext w:val="0"/>
      </w:pPr>
      <w:r>
        <w:t>25-32</w:t>
      </w:r>
      <w:r>
        <w:tab/>
        <w:t>1s petronella turn to 2nd place opp sides, set &amp; turn 1.1/2 2H to 2nd place own sides</w:t>
      </w:r>
    </w:p>
    <w:p w:rsidR="00B11EB3" w:rsidRDefault="00B11EB3" w:rsidP="00B11EB3"/>
    <w:p w:rsidR="00B11EB3" w:rsidRDefault="00B11EB3" w:rsidP="00B11EB3">
      <w:pPr>
        <w:pStyle w:val="Minicrib"/>
      </w:pPr>
      <w:r>
        <w:t>KIND ROBIN  (S8x32)  2C (4C set)</w:t>
      </w:r>
      <w:r>
        <w:tab/>
        <w:t>John Drewry  Summer Coll 6</w:t>
      </w:r>
    </w:p>
    <w:p w:rsidR="00B11EB3" w:rsidRDefault="00B11EB3" w:rsidP="00B11EB3">
      <w:pPr>
        <w:pStyle w:val="DanceBody"/>
      </w:pPr>
      <w:r>
        <w:t xml:space="preserve"> 1- 8</w:t>
      </w:r>
      <w:r>
        <w:tab/>
        <w:t>1s dance 1/2 Figs of 8 round 2s, 1s+2s dance RH across ending with 1M between 1L &amp; 2L at top facing down &amp; 2M facing down in front of 1M</w:t>
      </w:r>
    </w:p>
    <w:p w:rsidR="00B11EB3" w:rsidRDefault="00B11EB3" w:rsidP="00B11EB3">
      <w:pPr>
        <w:pStyle w:val="DanceBody"/>
      </w:pPr>
      <w:r>
        <w:t xml:space="preserve"> 9-16</w:t>
      </w:r>
      <w:r>
        <w:tab/>
        <w:t>2M followed by 1M+Ladies dance down for 4 bars, turn to right &amp; 1M followed by 2M+Ladies dance up to top, 1M turns to face 2M in centre (both with partners on their right)</w:t>
      </w:r>
    </w:p>
    <w:p w:rsidR="00B11EB3" w:rsidRDefault="00B11EB3" w:rsidP="00B11EB3">
      <w:pPr>
        <w:pStyle w:val="DanceBody"/>
      </w:pPr>
      <w:r>
        <w:t>17-24</w:t>
      </w:r>
      <w:r>
        <w:tab/>
        <w:t>1s+2s set in diamond formation, circle 4H round to left, turn partners 2H &amp; open out to circle 4H round into diamond formation</w:t>
      </w:r>
    </w:p>
    <w:p w:rsidR="00B11EB3" w:rsidRDefault="00B11EB3" w:rsidP="00B11EB3">
      <w:pPr>
        <w:pStyle w:val="DanceBody"/>
        <w:keepNext w:val="0"/>
      </w:pPr>
      <w:r>
        <w:t>25-32</w:t>
      </w:r>
      <w:r>
        <w:tab/>
        <w:t>1s+2s set in diamond formation, Ladies set again on sides</w:t>
      </w:r>
      <w:r w:rsidRPr="00BA6B4D">
        <w:rPr>
          <w:b/>
        </w:rPr>
        <w:t xml:space="preserve"> while </w:t>
      </w:r>
      <w:r>
        <w:t>Men pass RSh to face partner, turn partner to end on own sides (1s in 2</w:t>
      </w:r>
      <w:r w:rsidRPr="00972EEB">
        <w:t>nd</w:t>
      </w:r>
      <w:r>
        <w:t xml:space="preserve"> place)</w:t>
      </w:r>
    </w:p>
    <w:p w:rsidR="00B11EB3" w:rsidRDefault="00B11EB3" w:rsidP="00B11EB3"/>
    <w:p w:rsidR="00B11EB3" w:rsidRDefault="00B11EB3" w:rsidP="00B11EB3">
      <w:pPr>
        <w:pStyle w:val="Minicrib"/>
      </w:pPr>
      <w:r>
        <w:t>KINDRED SPIRITS  (R4x32)  (4C set)</w:t>
      </w:r>
      <w:r>
        <w:tab/>
        <w:t>Marie Boehmer  Cameo Bk 22 &amp; To Be A Wind</w:t>
      </w:r>
    </w:p>
    <w:p w:rsidR="00B11EB3" w:rsidRDefault="00B11EB3" w:rsidP="00B11EB3">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B11EB3" w:rsidRPr="00253BF3" w:rsidRDefault="00B11EB3" w:rsidP="00B11EB3">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B11EB3" w:rsidRPr="004E62DF" w:rsidRDefault="00B11EB3" w:rsidP="00B11EB3">
      <w:pPr>
        <w:pStyle w:val="DanceBody"/>
      </w:pPr>
      <w:r>
        <w:t xml:space="preserve"> 9-12</w:t>
      </w:r>
      <w:r w:rsidRPr="00253BF3">
        <w:tab/>
        <w:t>1L+1M cast one p</w:t>
      </w:r>
      <w:r>
        <w:t xml:space="preserve">lace and dance into the middle (2L steps up 9-10), 1L sets to 2M+3M </w:t>
      </w:r>
      <w:r>
        <w:rPr>
          <w:b/>
        </w:rPr>
        <w:t>while</w:t>
      </w:r>
      <w:r>
        <w:t xml:space="preserve"> 1M set to 3L+4L</w:t>
      </w:r>
    </w:p>
    <w:p w:rsidR="00B11EB3" w:rsidRPr="00253BF3" w:rsidRDefault="00B11EB3" w:rsidP="00B11EB3">
      <w:pPr>
        <w:pStyle w:val="DanceBody"/>
      </w:pPr>
      <w:r>
        <w:t>13</w:t>
      </w:r>
      <w:r w:rsidRPr="00253BF3">
        <w:t>-16</w:t>
      </w:r>
      <w:r w:rsidRPr="00253BF3">
        <w:tab/>
        <w:t xml:space="preserve">1L+2M+3M </w:t>
      </w:r>
      <w:r w:rsidRPr="004E62DF">
        <w:rPr>
          <w:b/>
        </w:rPr>
        <w:t>also</w:t>
      </w:r>
      <w:r w:rsidRPr="00253BF3">
        <w:t xml:space="preserve"> 1M+3L+4L RH across. 1L ends in 2nd place own side facing out. 1M ends in 3rd place own side.</w:t>
      </w:r>
    </w:p>
    <w:p w:rsidR="00B11EB3" w:rsidRDefault="00B11EB3" w:rsidP="00B11EB3">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B11EB3" w:rsidRPr="00253BF3" w:rsidRDefault="00B11EB3" w:rsidP="00B11EB3">
      <w:pPr>
        <w:pStyle w:val="DanceBody"/>
      </w:pPr>
      <w:r>
        <w:t>21</w:t>
      </w:r>
      <w:r w:rsidRPr="00253BF3">
        <w:t>-24</w:t>
      </w:r>
      <w:r w:rsidRPr="00253BF3">
        <w:tab/>
        <w:t xml:space="preserve">1L+1M+4M </w:t>
      </w:r>
      <w:r>
        <w:t>dance</w:t>
      </w:r>
      <w:r w:rsidRPr="00253BF3">
        <w:t xml:space="preserve"> RH across</w:t>
      </w:r>
      <w:r>
        <w:t>. 1L ends in 3rd place own side. 2 3 1 4</w:t>
      </w:r>
    </w:p>
    <w:p w:rsidR="00B11EB3" w:rsidRDefault="00B11EB3" w:rsidP="00B11EB3">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B11EB3" w:rsidRDefault="00B11EB3" w:rsidP="00B11EB3"/>
    <w:p w:rsidR="00B11EB3" w:rsidRDefault="00B11EB3" w:rsidP="00B11EB3">
      <w:pPr>
        <w:pStyle w:val="Minicrib"/>
      </w:pPr>
      <w:r>
        <w:t>KINFAUNS CASTLE  (S5x32)  5C set</w:t>
      </w:r>
      <w:r>
        <w:tab/>
        <w:t>Derek Haynes  Carnforth Coll 4</w:t>
      </w:r>
    </w:p>
    <w:p w:rsidR="00B11EB3" w:rsidRDefault="00B11EB3" w:rsidP="00B11EB3">
      <w:pPr>
        <w:pStyle w:val="DanceBody"/>
      </w:pPr>
      <w:r>
        <w:t xml:space="preserve"> 1- 8</w:t>
      </w:r>
      <w:r>
        <w:tab/>
        <w:t>2s &amp; 4s dance full diagonal RSh reels of 4 with 1</w:t>
      </w:r>
      <w:r w:rsidRPr="00972EEB">
        <w:t>st</w:t>
      </w:r>
      <w:r>
        <w:t xml:space="preserve"> corners (passing partner LSh to start)</w:t>
      </w:r>
    </w:p>
    <w:p w:rsidR="00B11EB3" w:rsidRDefault="00B11EB3" w:rsidP="00B11EB3">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B11EB3" w:rsidRDefault="00B11EB3" w:rsidP="00B11EB3">
      <w:pPr>
        <w:pStyle w:val="DanceBody"/>
      </w:pPr>
      <w:r>
        <w:t>17-24</w:t>
      </w:r>
      <w:r>
        <w:tab/>
        <w:t>2s &amp; 4s dance Figs of 8 on sides dancing in front of dancer on left (Ladies down &amp; Men up) &amp; meet ready for a Poussette</w:t>
      </w:r>
    </w:p>
    <w:p w:rsidR="00B11EB3" w:rsidRDefault="00B11EB3" w:rsidP="00B11EB3">
      <w:pPr>
        <w:pStyle w:val="DanceBody"/>
        <w:keepNext w:val="0"/>
      </w:pPr>
      <w:r>
        <w:t>25-32</w:t>
      </w:r>
      <w:r>
        <w:tab/>
        <w:t>1s+2s</w:t>
      </w:r>
      <w:r w:rsidRPr="007F0D5A">
        <w:rPr>
          <w:b/>
        </w:rPr>
        <w:t xml:space="preserve"> also </w:t>
      </w:r>
      <w:r>
        <w:t>3s+4s dance 1/2 Diamond Poussette, 1s+4s</w:t>
      </w:r>
      <w:r w:rsidRPr="007F0D5A">
        <w:rPr>
          <w:b/>
        </w:rPr>
        <w:t xml:space="preserve"> also </w:t>
      </w:r>
      <w:r>
        <w:t>3s+5s dance 1/2 Diamond Poussette to end 2 4 1 5 3</w:t>
      </w:r>
    </w:p>
    <w:p w:rsidR="00B11EB3" w:rsidRDefault="00B11EB3" w:rsidP="00B11EB3"/>
    <w:p w:rsidR="00B11EB3" w:rsidRDefault="00B11EB3" w:rsidP="00B11EB3">
      <w:pPr>
        <w:pStyle w:val="Minicrib"/>
      </w:pPr>
      <w:r>
        <w:t>A KING IN PATAGONIA  (R8x32)  3C (4C set)</w:t>
      </w:r>
      <w:r>
        <w:tab/>
        <w:t>Holly Gibson  Princess Bride Collection</w:t>
      </w:r>
    </w:p>
    <w:p w:rsidR="00B11EB3" w:rsidRDefault="00B11EB3" w:rsidP="00B11EB3">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B11EB3" w:rsidRDefault="00B11EB3" w:rsidP="00B11EB3">
      <w:pPr>
        <w:pStyle w:val="DanceBody"/>
      </w:pPr>
      <w:r>
        <w:t xml:space="preserve"> 9-12</w:t>
      </w:r>
      <w:r>
        <w:tab/>
        <w:t>2L+1L+1M+3M Balance in Line. 1s release RH &amp; turn corner 1/2 way LH. (1L between 2s &amp; 1M between 3s)</w:t>
      </w:r>
    </w:p>
    <w:p w:rsidR="00B11EB3" w:rsidRDefault="00B11EB3" w:rsidP="00B11EB3">
      <w:pPr>
        <w:pStyle w:val="DanceBody"/>
      </w:pPr>
      <w:r>
        <w:t>13-16</w:t>
      </w:r>
      <w:r>
        <w:tab/>
        <w:t>1s pass 1st corners RSh &amp; dance 1/2 reel of 3 across &amp; curve in to join LH with 2nd corners &amp; RH with partner.</w:t>
      </w:r>
    </w:p>
    <w:p w:rsidR="00B11EB3" w:rsidRDefault="00B11EB3" w:rsidP="00B11EB3">
      <w:pPr>
        <w:pStyle w:val="DanceBody"/>
      </w:pPr>
      <w:r>
        <w:t>17-20</w:t>
      </w:r>
      <w:r>
        <w:tab/>
        <w:t>2W+1M+1L+3M  Balance in Line. 1s release RH &amp; turn corner 1/2 way to 2nd place on own sides, 1L facing up, 1M facing down</w:t>
      </w:r>
    </w:p>
    <w:p w:rsidR="00B11EB3" w:rsidRDefault="00B11EB3" w:rsidP="00B11EB3">
      <w:pPr>
        <w:pStyle w:val="DanceBody"/>
      </w:pPr>
      <w:r>
        <w:t>21-24</w:t>
      </w:r>
      <w:r>
        <w:tab/>
        <w:t>1L passes 2M RSh &amp; 1M passes 3L RSh to dance 1/2 reel of 3 on the sides. At end, 1s pass RSh to face out in 2nd place opposite sides</w:t>
      </w:r>
    </w:p>
    <w:p w:rsidR="00B11EB3" w:rsidRPr="00A87A42" w:rsidRDefault="00B11EB3" w:rsidP="00B11EB3">
      <w:pPr>
        <w:pStyle w:val="DanceBody"/>
        <w:keepNext w:val="0"/>
      </w:pPr>
      <w:r>
        <w:t>25-32</w:t>
      </w:r>
      <w:r>
        <w:tab/>
        <w:t xml:space="preserve">1s cast to right to dance round 1st corner places, pass RSh, cast to right round 2nd corner places &amp; pass RSh to finish in 2nd place own sides </w:t>
      </w:r>
      <w:r>
        <w:rPr>
          <w:b/>
        </w:rPr>
        <w:t xml:space="preserve">while </w:t>
      </w:r>
      <w:r>
        <w:t>3s+2s set &amp; cross RH, set facing up &amp; down, &amp; change places RH on the sides.  2 1 3</w:t>
      </w:r>
    </w:p>
    <w:p w:rsidR="00B11EB3" w:rsidRDefault="00B11EB3" w:rsidP="00B11EB3"/>
    <w:p w:rsidR="00B11EB3" w:rsidRDefault="00B11EB3" w:rsidP="00B11EB3">
      <w:pPr>
        <w:pStyle w:val="Minicrib"/>
      </w:pPr>
      <w:r>
        <w:t>KING NEPTUNE  (R8x32)  3C (4C Set)</w:t>
      </w:r>
      <w:r>
        <w:tab/>
        <w:t>Barry Skelton  Dolphin Bk</w:t>
      </w:r>
    </w:p>
    <w:p w:rsidR="00B11EB3" w:rsidRDefault="00B11EB3" w:rsidP="00B11EB3">
      <w:pPr>
        <w:pStyle w:val="DanceBody"/>
      </w:pPr>
      <w:r>
        <w:t xml:space="preserve"> 1- 8</w:t>
      </w:r>
      <w:r>
        <w:tab/>
        <w:t>1s turn RH &amp; cast 1 place (2s step up); 1s dance up between 2s &amp; cast to 2</w:t>
      </w:r>
      <w:r w:rsidRPr="00972EEB">
        <w:t>nd</w:t>
      </w:r>
      <w:r>
        <w:t xml:space="preserve"> place own side</w:t>
      </w:r>
    </w:p>
    <w:p w:rsidR="00B11EB3" w:rsidRDefault="00B11EB3" w:rsidP="00B11EB3">
      <w:pPr>
        <w:pStyle w:val="DanceBody"/>
      </w:pPr>
      <w:r>
        <w:t xml:space="preserve"> 9-16</w:t>
      </w:r>
      <w:r>
        <w:tab/>
        <w:t xml:space="preserve">1L+2s &amp; 1M+3s dance RH across; </w:t>
      </w:r>
      <w:r w:rsidRPr="001934AC">
        <w:t>1s dance the Snake:-</w:t>
      </w:r>
    </w:p>
    <w:p w:rsidR="00B11EB3" w:rsidRDefault="00B11EB3" w:rsidP="00B11EB3">
      <w:pPr>
        <w:pStyle w:val="DanceBody"/>
      </w:pPr>
      <w:r>
        <w:tab/>
      </w:r>
      <w:r w:rsidRPr="001934AC">
        <w:t>1M followed by 2s &amp; 1L by 3s cross diagonally passing LSh to change ends &amp;</w:t>
      </w:r>
      <w:r>
        <w:t xml:space="preserve"> 1s end with 1L followed by 1M facing down. 3 1 2</w:t>
      </w:r>
    </w:p>
    <w:p w:rsidR="00B11EB3" w:rsidRDefault="00B11EB3" w:rsidP="00B11EB3">
      <w:pPr>
        <w:pStyle w:val="DanceBody"/>
      </w:pPr>
      <w:r>
        <w:t>17-20</w:t>
      </w:r>
      <w:r>
        <w:tab/>
        <w:t>1s dance Alternating Tandem 1/2 reel of 3 across with 2s (RSh to 2M in 3rd place)</w:t>
      </w:r>
    </w:p>
    <w:p w:rsidR="00B11EB3" w:rsidRDefault="00B11EB3" w:rsidP="00B11EB3">
      <w:pPr>
        <w:pStyle w:val="DanceBody"/>
      </w:pPr>
      <w:r>
        <w:t>21-24</w:t>
      </w:r>
      <w:r>
        <w:tab/>
        <w:t>1s dance Alternating Tandem 1/2 reel of 3 across with 3s (RSh to 3L in 1st place). 1s end facing  1M's 1st corner person (3rd corner pstn)</w:t>
      </w:r>
    </w:p>
    <w:p w:rsidR="00B11EB3" w:rsidRDefault="00B11EB3" w:rsidP="00B11EB3">
      <w:pPr>
        <w:pStyle w:val="DanceBody"/>
      </w:pPr>
      <w:r>
        <w:t>25-28</w:t>
      </w:r>
      <w:r>
        <w:tab/>
        <w:t>1s dance Alternating Tandem 1/2 reel of 3 on 1st corner diagonal. 1s end facing 1M's 2nd corner person (4th corner pstn)</w:t>
      </w:r>
    </w:p>
    <w:p w:rsidR="00B11EB3" w:rsidRDefault="00B11EB3" w:rsidP="00B11EB3">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B11EB3" w:rsidRDefault="00B11EB3" w:rsidP="00B11EB3"/>
    <w:p w:rsidR="00B11EB3" w:rsidRDefault="00B11EB3" w:rsidP="00B11EB3">
      <w:pPr>
        <w:pStyle w:val="Minicrib"/>
      </w:pPr>
      <w:r>
        <w:t>THE KING OF SPAIN'S DAUGHTER  (S3x32)  3C Set</w:t>
      </w:r>
      <w:r>
        <w:tab/>
        <w:t>Chris Ronald  Formation Foundations</w:t>
      </w:r>
    </w:p>
    <w:p w:rsidR="00B11EB3" w:rsidRDefault="00B11EB3" w:rsidP="00B11EB3">
      <w:pPr>
        <w:pStyle w:val="DanceBody"/>
      </w:pPr>
      <w:r>
        <w:t xml:space="preserve"> 1- 8</w:t>
      </w:r>
      <w:r>
        <w:tab/>
        <w:t>1s dance Fig of 8 on own sides (1s dance in to start)</w:t>
      </w:r>
    </w:p>
    <w:p w:rsidR="00B11EB3" w:rsidRDefault="00B11EB3" w:rsidP="00B11EB3">
      <w:pPr>
        <w:pStyle w:val="DanceBody"/>
      </w:pPr>
      <w:r>
        <w:t xml:space="preserve"> 9-16</w:t>
      </w:r>
      <w:r>
        <w:tab/>
        <w:t>1s &amp; 2s dance the Espagnole:</w:t>
      </w:r>
    </w:p>
    <w:p w:rsidR="00B11EB3" w:rsidRDefault="00B11EB3" w:rsidP="00B11EB3">
      <w:pPr>
        <w:pStyle w:val="DanceBody"/>
      </w:pPr>
      <w:r>
        <w:tab/>
        <w:t>9-10    1s+2s cross (Ladies lead across RH passing between Men) with Ladies changing places RH</w:t>
      </w:r>
    </w:p>
    <w:p w:rsidR="00B11EB3" w:rsidRDefault="00B11EB3" w:rsidP="00B11EB3">
      <w:pPr>
        <w:pStyle w:val="DanceBody"/>
      </w:pPr>
      <w:r>
        <w:tab/>
        <w:t>11-12  1s+2s cross back (Men lead across RH between Ladies) with Men changing places RH</w:t>
      </w:r>
    </w:p>
    <w:p w:rsidR="00B11EB3" w:rsidRDefault="00B11EB3" w:rsidP="00B11EB3">
      <w:pPr>
        <w:pStyle w:val="DanceBody"/>
      </w:pPr>
      <w:r>
        <w:tab/>
        <w:t>13-16   2s turn RH</w:t>
      </w:r>
      <w:r w:rsidRPr="00BA6B4D">
        <w:rPr>
          <w:b/>
        </w:rPr>
        <w:t xml:space="preserve"> </w:t>
      </w:r>
      <w:r>
        <w:rPr>
          <w:b/>
        </w:rPr>
        <w:t xml:space="preserve">as </w:t>
      </w:r>
      <w:r>
        <w:t>1s turn LH</w:t>
      </w:r>
    </w:p>
    <w:p w:rsidR="00B11EB3" w:rsidRDefault="00B11EB3" w:rsidP="00B11EB3">
      <w:pPr>
        <w:pStyle w:val="DanceBody"/>
      </w:pPr>
      <w:r>
        <w:t>17-24</w:t>
      </w:r>
      <w:r>
        <w:tab/>
        <w:t>2s+1s+3s set, cross passing RSh &amp; chase 1/2 way clockwise to own sides.  3 1 2</w:t>
      </w:r>
    </w:p>
    <w:p w:rsidR="00B11EB3" w:rsidRDefault="00B11EB3" w:rsidP="00B11EB3">
      <w:pPr>
        <w:pStyle w:val="DanceBody"/>
      </w:pPr>
      <w:r>
        <w:t>25-32</w:t>
      </w:r>
      <w:r>
        <w:tab/>
        <w:t>3s+1s+2s dance 6H round &amp; back</w:t>
      </w:r>
    </w:p>
    <w:p w:rsidR="00B11EB3" w:rsidRPr="00EF455A" w:rsidRDefault="00B11EB3" w:rsidP="00B11EB3">
      <w:pPr>
        <w:pStyle w:val="DanceBody"/>
        <w:keepNext w:val="0"/>
      </w:pPr>
      <w:r>
        <w:rPr>
          <w:i/>
        </w:rPr>
        <w:t xml:space="preserve">Note: </w:t>
      </w:r>
      <w:r w:rsidRPr="00761C25">
        <w:rPr>
          <w:i/>
        </w:rPr>
        <w:t xml:space="preserve"> Can be danced as</w:t>
      </w:r>
      <w:r>
        <w:rPr>
          <w:i/>
        </w:rPr>
        <w:t xml:space="preserve"> a Reel or a Jig</w:t>
      </w:r>
    </w:p>
    <w:p w:rsidR="00B11EB3" w:rsidRDefault="00B11EB3" w:rsidP="00B11EB3"/>
    <w:p w:rsidR="00B11EB3" w:rsidRDefault="00B11EB3" w:rsidP="00B11EB3">
      <w:pPr>
        <w:pStyle w:val="Minicrib"/>
      </w:pPr>
      <w:r>
        <w:t>THE KING SIZED BED  (J4x32)  4C set</w:t>
      </w:r>
      <w:r>
        <w:tab/>
        <w:t>Wesley Clindinning  Canada's Irish Rover</w:t>
      </w:r>
    </w:p>
    <w:p w:rsidR="00B11EB3" w:rsidRDefault="00B11EB3" w:rsidP="00B11EB3">
      <w:pPr>
        <w:pStyle w:val="DanceBody"/>
      </w:pPr>
      <w:r>
        <w:t xml:space="preserve"> 1-8</w:t>
      </w:r>
      <w:r>
        <w:tab/>
        <w:t xml:space="preserve">1L followed by 1M </w:t>
      </w:r>
      <w:r w:rsidRPr="00BD5A78">
        <w:rPr>
          <w:b/>
        </w:rPr>
        <w:t>also</w:t>
      </w:r>
      <w:r>
        <w:t xml:space="preserve"> 4M followed by 4L cast in 1 place, 1L &amp; 4M cross to  opposite sides, cast up/down back to place.</w:t>
      </w:r>
    </w:p>
    <w:p w:rsidR="00B11EB3" w:rsidRDefault="00B11EB3" w:rsidP="00B11EB3">
      <w:pPr>
        <w:pStyle w:val="DanceBody"/>
      </w:pPr>
      <w:r>
        <w:t xml:space="preserve"> 9-16</w:t>
      </w:r>
      <w:r>
        <w:tab/>
        <w:t>2s+3s dance RH across &amp; LH back</w:t>
      </w:r>
    </w:p>
    <w:p w:rsidR="00B11EB3" w:rsidRDefault="00B11EB3" w:rsidP="00B11EB3">
      <w:pPr>
        <w:pStyle w:val="DanceBody"/>
      </w:pPr>
      <w:r>
        <w:t>17-24</w:t>
      </w:r>
      <w:r>
        <w:tab/>
        <w:t>All dance RSh reels of 4 on the sides</w:t>
      </w:r>
    </w:p>
    <w:p w:rsidR="00B11EB3" w:rsidRDefault="00B11EB3" w:rsidP="00B11EB3">
      <w:pPr>
        <w:pStyle w:val="DanceBody"/>
        <w:keepNext w:val="0"/>
      </w:pPr>
      <w:r>
        <w:t>25-32</w:t>
      </w:r>
      <w:r>
        <w:tab/>
        <w:t>1s+2s dance 1/2 RH across, 1s+3s dance 1/2 LH across, 1s+4s dance 1/2 RH across. All cross giving RH to own sides with new 1L &amp; 4M facing out</w:t>
      </w:r>
    </w:p>
    <w:p w:rsidR="00B11EB3" w:rsidRDefault="00B11EB3" w:rsidP="00B11EB3"/>
    <w:p w:rsidR="00B11EB3" w:rsidRDefault="00B11EB3" w:rsidP="00B11EB3">
      <w:pPr>
        <w:pStyle w:val="Minicrib"/>
      </w:pPr>
      <w:r>
        <w:t>KING'S CAUSEWAY  (R8x40)  3C (4C set)</w:t>
      </w:r>
      <w:r>
        <w:tab/>
        <w:t>Barry Priddey  Twelvesome Reel + 4 More</w:t>
      </w:r>
    </w:p>
    <w:p w:rsidR="00B11EB3" w:rsidRDefault="00B11EB3" w:rsidP="00B11EB3">
      <w:pPr>
        <w:pStyle w:val="DanceBody"/>
      </w:pPr>
      <w:r>
        <w:t xml:space="preserve"> 1- 8</w:t>
      </w:r>
      <w:r>
        <w:tab/>
        <w:t>1s cross RH, cast 1 place &amp; turn RH</w:t>
      </w:r>
    </w:p>
    <w:p w:rsidR="00B11EB3" w:rsidRDefault="00B11EB3" w:rsidP="00B11EB3">
      <w:pPr>
        <w:pStyle w:val="DanceBody"/>
      </w:pPr>
      <w:r>
        <w:t xml:space="preserve"> 9-16</w:t>
      </w:r>
      <w:r>
        <w:tab/>
        <w:t>1s dance reels of 3 on opposite sides (RSh to 2</w:t>
      </w:r>
      <w:r w:rsidRPr="00972EEB">
        <w:t>nd</w:t>
      </w:r>
      <w:r>
        <w:t xml:space="preserve"> corner to start)</w:t>
      </w:r>
    </w:p>
    <w:p w:rsidR="00B11EB3" w:rsidRDefault="00B11EB3" w:rsidP="00B11EB3">
      <w:pPr>
        <w:pStyle w:val="DanceBody"/>
      </w:pPr>
      <w:r>
        <w:t>17-24</w:t>
      </w:r>
      <w:r>
        <w:tab/>
        <w:t>1s dance 1/2 Figs of 8 (Man round 2s &amp; Lady round 3s) &amp; turn LH</w:t>
      </w:r>
      <w:r w:rsidRPr="00BA6B4D">
        <w:rPr>
          <w:b/>
        </w:rPr>
        <w:t xml:space="preserve"> while </w:t>
      </w:r>
      <w:r>
        <w:t>2s+3s dance R&amp;L starting on sides</w:t>
      </w:r>
    </w:p>
    <w:p w:rsidR="00B11EB3" w:rsidRDefault="00B11EB3" w:rsidP="00B11EB3">
      <w:pPr>
        <w:pStyle w:val="DanceBody"/>
      </w:pPr>
      <w:r>
        <w:t>25-32</w:t>
      </w:r>
      <w:r>
        <w:tab/>
        <w:t>1s dance reels of 3 on own sides (LSh to 3rd corner to start) &amp; end BtoB (Lady facing up to 2s &amp; Man facing 3s)</w:t>
      </w:r>
    </w:p>
    <w:p w:rsidR="00B11EB3" w:rsidRDefault="00B11EB3" w:rsidP="00B11EB3">
      <w:pPr>
        <w:pStyle w:val="DanceBody"/>
        <w:keepNext w:val="0"/>
      </w:pPr>
      <w:r>
        <w:t>33-40</w:t>
      </w:r>
      <w:r>
        <w:tab/>
        <w:t>All set (</w:t>
      </w:r>
      <w:r w:rsidRPr="00BD473E">
        <w:rPr>
          <w:b/>
        </w:rPr>
        <w:t xml:space="preserve">as </w:t>
      </w:r>
      <w:r>
        <w:t>Double Triangles), 1s dance round each other 3/4 way to face opposite sides, set (</w:t>
      </w:r>
      <w:r w:rsidRPr="00BD473E">
        <w:rPr>
          <w:b/>
        </w:rPr>
        <w:t xml:space="preserve">as </w:t>
      </w:r>
      <w:r>
        <w:t>DT) &amp; dance round to 2</w:t>
      </w:r>
      <w:r w:rsidRPr="00972EEB">
        <w:t>nd</w:t>
      </w:r>
      <w:r>
        <w:t xml:space="preserve"> place own side</w:t>
      </w:r>
    </w:p>
    <w:p w:rsidR="00B11EB3" w:rsidRDefault="00B11EB3" w:rsidP="00B11EB3"/>
    <w:p w:rsidR="00B11EB3" w:rsidRDefault="00B11EB3" w:rsidP="00B11EB3">
      <w:pPr>
        <w:pStyle w:val="Minicrib"/>
      </w:pPr>
      <w:r>
        <w:t>KING'S CHAPEL  (S8x32)  3C (4C set)</w:t>
      </w:r>
      <w:r>
        <w:tab/>
        <w:t>Drewry  Bankhead Bk 3</w:t>
      </w:r>
    </w:p>
    <w:p w:rsidR="00B11EB3" w:rsidRPr="00D02168" w:rsidRDefault="00B11EB3" w:rsidP="00B11EB3">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B11EB3" w:rsidRDefault="00B11EB3" w:rsidP="00B11EB3">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B11EB3" w:rsidRPr="00D02168" w:rsidRDefault="00B11EB3" w:rsidP="00B11EB3">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B11EB3" w:rsidRPr="00D02168" w:rsidRDefault="00B11EB3" w:rsidP="00B11EB3">
      <w:pPr>
        <w:pStyle w:val="DanceBody"/>
        <w:keepNext w:val="0"/>
      </w:pPr>
      <w:r w:rsidRPr="00D02168">
        <w:t>25-32</w:t>
      </w:r>
      <w:r w:rsidRPr="00D02168">
        <w:tab/>
        <w:t xml:space="preserve">1s dance </w:t>
      </w:r>
      <w:r>
        <w:t xml:space="preserve">1/2 </w:t>
      </w:r>
      <w:r w:rsidRPr="00D02168">
        <w:t>Fig of 8 (Man up/Lady down)</w:t>
      </w:r>
      <w:r w:rsidRPr="00BA6B4D">
        <w:rPr>
          <w:b/>
        </w:rPr>
        <w:t xml:space="preserve"> while </w:t>
      </w:r>
      <w:r w:rsidRPr="00D02168">
        <w:t>3s+2s set &amp; change places on sides, 2s+1s+3s set &amp; cross RH</w:t>
      </w:r>
    </w:p>
    <w:p w:rsidR="00B11EB3" w:rsidRDefault="00B11EB3" w:rsidP="00B11EB3"/>
    <w:p w:rsidR="00B11EB3" w:rsidRDefault="00B11EB3" w:rsidP="00B11EB3">
      <w:pPr>
        <w:pStyle w:val="Minicrib"/>
      </w:pPr>
      <w:r>
        <w:t>KING'S CORONATION  (R8x32)  3C (4C set)</w:t>
      </w:r>
      <w:r>
        <w:tab/>
        <w:t>Sarah Wrigley, 2023</w:t>
      </w:r>
    </w:p>
    <w:p w:rsidR="00B11EB3" w:rsidRDefault="00B11EB3" w:rsidP="00B11EB3">
      <w:pPr>
        <w:pStyle w:val="DanceBody"/>
      </w:pPr>
      <w:r>
        <w:t xml:space="preserve"> 1- 8</w:t>
      </w:r>
      <w:r>
        <w:tab/>
        <w:t>1s set, 1M followed by 1L casts 2 places &amp; dances up middle to finish BtoB, 1M facing up, 1L down (2s step up 5-6)</w:t>
      </w:r>
    </w:p>
    <w:p w:rsidR="00B11EB3" w:rsidRDefault="00B11EB3" w:rsidP="00B11EB3">
      <w:pPr>
        <w:pStyle w:val="DanceBody"/>
      </w:pPr>
      <w:r>
        <w:t xml:space="preserve"> 9-14</w:t>
      </w:r>
      <w:r>
        <w:tab/>
        <w:t>1s dance 6 bars of Crown Triangles ending 1M facing down, 1L facing up</w:t>
      </w:r>
    </w:p>
    <w:p w:rsidR="00B11EB3" w:rsidRDefault="00B11EB3" w:rsidP="00B11EB3">
      <w:pPr>
        <w:pStyle w:val="DanceBody"/>
      </w:pPr>
      <w:r>
        <w:t>15-16</w:t>
      </w:r>
      <w:r>
        <w:tab/>
        <w:t xml:space="preserve">1s set advancing, 1M to between 3s, 1L to between 2s &amp; face down (1L pulls back RSh) </w:t>
      </w:r>
      <w:r>
        <w:rPr>
          <w:b/>
        </w:rPr>
        <w:t>while</w:t>
      </w:r>
      <w:r>
        <w:t xml:space="preserve"> 2s &amp; 3s set pulling back RSh so all face down</w:t>
      </w:r>
    </w:p>
    <w:p w:rsidR="00B11EB3" w:rsidRDefault="00B11EB3" w:rsidP="00B11EB3">
      <w:pPr>
        <w:pStyle w:val="DanceBody"/>
      </w:pPr>
      <w:r>
        <w:t>17-21</w:t>
      </w:r>
      <w:r>
        <w:tab/>
        <w:t xml:space="preserve">Lines of 3 across dance down (3 bars), 1s change places passing RSh </w:t>
      </w:r>
      <w:r>
        <w:rPr>
          <w:b/>
        </w:rPr>
        <w:t>while</w:t>
      </w:r>
      <w:r>
        <w:t xml:space="preserve"> 2s+3s set pulling back RSh to all face up</w:t>
      </w:r>
    </w:p>
    <w:p w:rsidR="00B11EB3" w:rsidRDefault="00B11EB3" w:rsidP="00B11EB3">
      <w:pPr>
        <w:pStyle w:val="DanceBody"/>
      </w:pPr>
      <w:r>
        <w:t>22-24</w:t>
      </w:r>
      <w:r>
        <w:tab/>
        <w:t xml:space="preserve">Lines of 3 across dance up, 2s &amp; 3s to place </w:t>
      </w:r>
      <w:r>
        <w:rPr>
          <w:b/>
        </w:rPr>
        <w:t>while</w:t>
      </w:r>
      <w:r>
        <w:t xml:space="preserve"> 1s remain in middle</w:t>
      </w:r>
    </w:p>
    <w:p w:rsidR="00B11EB3" w:rsidRDefault="00B11EB3" w:rsidP="00B11EB3">
      <w:pPr>
        <w:pStyle w:val="DanceBody"/>
        <w:keepNext w:val="0"/>
      </w:pPr>
      <w:r>
        <w:t>25-32</w:t>
      </w:r>
      <w:r>
        <w:tab/>
        <w:t>1M followed by 1L casts round 2L &amp; across to own side; 2s+1s+3s turn partner RH.  2 1 3</w:t>
      </w:r>
    </w:p>
    <w:p w:rsidR="00B11EB3" w:rsidRDefault="00B11EB3" w:rsidP="00B11EB3"/>
    <w:p w:rsidR="00B11EB3" w:rsidRDefault="00B11EB3" w:rsidP="00B11EB3">
      <w:pPr>
        <w:pStyle w:val="Minicrib"/>
      </w:pPr>
      <w:r>
        <w:t>THE KING'S HIGHWAY  (S3x32)  3C set</w:t>
      </w:r>
      <w:r>
        <w:tab/>
        <w:t>Ron Wallace+Margaret Zadworny  From the Redwood Forest</w:t>
      </w:r>
    </w:p>
    <w:p w:rsidR="00B11EB3" w:rsidRDefault="00B11EB3" w:rsidP="00B11EB3">
      <w:pPr>
        <w:pStyle w:val="DanceBody"/>
      </w:pPr>
      <w:r>
        <w:t xml:space="preserve"> 1- 8</w:t>
      </w:r>
      <w:r>
        <w:tab/>
        <w:t>1s turn 2H, dance below 3s (2s step up 3-4); 1s cast up &amp; in through 2nd place, 1/2 turn 2H, pull back RSh to face 1st corners</w:t>
      </w:r>
    </w:p>
    <w:p w:rsidR="00B11EB3" w:rsidRDefault="00B11EB3" w:rsidP="00B11EB3">
      <w:pPr>
        <w:pStyle w:val="DanceBody"/>
      </w:pPr>
      <w:r>
        <w:t xml:space="preserve"> 9-24</w:t>
      </w:r>
      <w:r>
        <w:tab/>
        <w:t>1s dance "Turning Triangles":-</w:t>
      </w:r>
    </w:p>
    <w:p w:rsidR="00B11EB3" w:rsidRDefault="00B11EB3" w:rsidP="00B11EB3">
      <w:pPr>
        <w:pStyle w:val="DanceBody"/>
      </w:pPr>
      <w:r>
        <w:tab/>
        <w:t>9-12    1s turn corner RH ending BtoB in centre (1M facing down, 1L facing up).</w:t>
      </w:r>
      <w:r w:rsidRPr="00412029">
        <w:t xml:space="preserve"> </w:t>
      </w:r>
      <w:r>
        <w:t>1s &amp; corners set as in Crown Triangles (1s start setting on Left foot)</w:t>
      </w:r>
    </w:p>
    <w:p w:rsidR="00B11EB3" w:rsidRDefault="00B11EB3" w:rsidP="00B11EB3">
      <w:pPr>
        <w:pStyle w:val="DanceBody"/>
      </w:pPr>
      <w:r>
        <w:tab/>
        <w:t>13-16  1s turn corner to Right by RH (4th corner) ending BtoB in centre facing own sides. 1s set as in Double Triangles</w:t>
      </w:r>
    </w:p>
    <w:p w:rsidR="00B11EB3" w:rsidRDefault="00B11EB3" w:rsidP="00B11EB3">
      <w:pPr>
        <w:pStyle w:val="DanceBody"/>
      </w:pPr>
      <w:r>
        <w:tab/>
        <w:t>17-24  Repeat 9-16, 1s turning &amp; setting with 3rd then 2nd corners.  Bars 23-24 1s 1/2 turn 2H to face up</w:t>
      </w:r>
    </w:p>
    <w:p w:rsidR="00B11EB3" w:rsidRPr="00412029" w:rsidRDefault="00B11EB3" w:rsidP="00B11EB3">
      <w:pPr>
        <w:pStyle w:val="DanceBody"/>
        <w:rPr>
          <w:i/>
        </w:rPr>
      </w:pPr>
      <w:r w:rsidRPr="00412029">
        <w:rPr>
          <w:i/>
        </w:rPr>
        <w:tab/>
        <w:t>Supporting corners set diagonally whilst others turn RH</w:t>
      </w:r>
    </w:p>
    <w:p w:rsidR="00B11EB3" w:rsidRDefault="00B11EB3" w:rsidP="00B11EB3">
      <w:pPr>
        <w:pStyle w:val="DanceBody"/>
        <w:keepNext w:val="0"/>
      </w:pPr>
      <w:r>
        <w:t>25-32</w:t>
      </w:r>
      <w:r>
        <w:tab/>
        <w:t>1s dance up to top, cast to 3rd place (3s step up 27-28) &amp; all turn 2H once round, pull back RSh &amp; cast to own sides</w:t>
      </w:r>
    </w:p>
    <w:p w:rsidR="00B11EB3" w:rsidRDefault="00B11EB3" w:rsidP="00B11EB3"/>
    <w:p w:rsidR="00B11EB3" w:rsidRDefault="00B11EB3" w:rsidP="00B11EB3">
      <w:pPr>
        <w:pStyle w:val="Minicrib"/>
      </w:pPr>
      <w:r>
        <w:t>THE KING'S KNOT  (R3x32)  3C Set</w:t>
      </w:r>
      <w:r>
        <w:tab/>
        <w:t>Keith Dingley</w:t>
      </w:r>
    </w:p>
    <w:p w:rsidR="00B11EB3" w:rsidRDefault="00B11EB3" w:rsidP="00B11EB3">
      <w:pPr>
        <w:pStyle w:val="DanceBody"/>
      </w:pPr>
      <w:r>
        <w:t xml:space="preserve"> 1- 8</w:t>
      </w:r>
      <w:r>
        <w:tab/>
        <w:t>1s dance down middle (3 steps), dance up &amp; cast to 2nd place (2s step up 7-8)</w:t>
      </w:r>
    </w:p>
    <w:p w:rsidR="00B11EB3" w:rsidRDefault="00B11EB3" w:rsidP="00B11EB3">
      <w:pPr>
        <w:pStyle w:val="DanceBody"/>
      </w:pPr>
      <w:r>
        <w:t xml:space="preserve"> 9-16</w:t>
      </w:r>
      <w:r>
        <w:tab/>
        <w:t>1s dance 1/2 diag reel of 4 with 1st corners, pass RSh; dance 1/2 diag reel of 4 with 2nd corners. 1s end RSh to RSh in middle facing own side</w:t>
      </w:r>
    </w:p>
    <w:p w:rsidR="00B11EB3" w:rsidRDefault="00B11EB3" w:rsidP="00B11EB3">
      <w:pPr>
        <w:pStyle w:val="DanceBody"/>
      </w:pPr>
      <w:r>
        <w:t>17-20</w:t>
      </w:r>
      <w:r>
        <w:tab/>
        <w:t>1s dance out &amp; cast RSh round 3rd corner (pstn) into centre RSh to RSh 1M facing down, 1L facing up</w:t>
      </w:r>
    </w:p>
    <w:p w:rsidR="00B11EB3" w:rsidRDefault="00B11EB3" w:rsidP="00B11EB3">
      <w:pPr>
        <w:pStyle w:val="DanceBody"/>
      </w:pPr>
      <w:r>
        <w:t>21-24</w:t>
      </w:r>
      <w:r>
        <w:tab/>
        <w:t>1s dance LH across on sides (1M+2M+3M, 1L+2L+3L)</w:t>
      </w:r>
    </w:p>
    <w:p w:rsidR="00B11EB3" w:rsidRDefault="00B11EB3" w:rsidP="00B11EB3">
      <w:pPr>
        <w:pStyle w:val="DanceBody"/>
      </w:pPr>
      <w:r>
        <w:t>25-28</w:t>
      </w:r>
      <w:r>
        <w:tab/>
        <w:t xml:space="preserve">1M dances down &amp; casts up round 1st corner (pstn) to 2nd place Ladies' side </w:t>
      </w:r>
      <w:r>
        <w:rPr>
          <w:b/>
        </w:rPr>
        <w:t>while</w:t>
      </w:r>
      <w:r>
        <w:t xml:space="preserve"> 1L dances up &amp; casts to 2nd place Men's side</w:t>
      </w:r>
    </w:p>
    <w:p w:rsidR="00B11EB3" w:rsidRDefault="00B11EB3" w:rsidP="00B11EB3">
      <w:pPr>
        <w:pStyle w:val="DanceBody"/>
        <w:keepNext w:val="0"/>
      </w:pPr>
      <w:r>
        <w:t>29-32</w:t>
      </w:r>
      <w:r>
        <w:tab/>
        <w:t xml:space="preserve"> 2s+1s+3s all turn partner 1.1/2 RH to own sides.  3 1 2</w:t>
      </w:r>
    </w:p>
    <w:p w:rsidR="00B11EB3" w:rsidRDefault="00B11EB3" w:rsidP="00B11EB3"/>
    <w:p w:rsidR="00B11EB3" w:rsidRDefault="00B11EB3" w:rsidP="00B11EB3">
      <w:pPr>
        <w:pStyle w:val="Minicrib"/>
      </w:pPr>
      <w:r>
        <w:t>THE KING'S REEL  (R4x32)  4C set</w:t>
      </w:r>
      <w:r>
        <w:tab/>
        <w:t>David G Queen  Queen Coll Vol 1</w:t>
      </w:r>
    </w:p>
    <w:p w:rsidR="00B11EB3" w:rsidRDefault="00B11EB3" w:rsidP="00B11EB3">
      <w:pPr>
        <w:pStyle w:val="DanceBody"/>
      </w:pPr>
      <w:r w:rsidRPr="00560265">
        <w:t>2 chords – 3s+4s cross to opp sides on 2nd chord</w:t>
      </w:r>
    </w:p>
    <w:p w:rsidR="00B11EB3" w:rsidRPr="00560265" w:rsidRDefault="00B11EB3" w:rsidP="00B11EB3">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B11EB3" w:rsidRPr="00560265" w:rsidRDefault="00B11EB3" w:rsidP="00B11EB3">
      <w:pPr>
        <w:pStyle w:val="DanceBody"/>
      </w:pPr>
      <w:r w:rsidRPr="00560265">
        <w:t xml:space="preserve"> 9-12</w:t>
      </w:r>
      <w:r w:rsidRPr="00560265">
        <w:tab/>
        <w:t xml:space="preserve">2s+4M+1L </w:t>
      </w:r>
      <w:r w:rsidRPr="00560265">
        <w:rPr>
          <w:b/>
        </w:rPr>
        <w:t>also</w:t>
      </w:r>
      <w:r w:rsidRPr="00560265">
        <w:t xml:space="preserve"> 3s+1M+4L dance LH across 1/2 way.  2s+3s dance RH across 1/2 way</w:t>
      </w:r>
    </w:p>
    <w:p w:rsidR="00B11EB3" w:rsidRPr="00560265" w:rsidRDefault="00B11EB3" w:rsidP="00B11EB3">
      <w:pPr>
        <w:pStyle w:val="DanceBody"/>
      </w:pPr>
      <w:r w:rsidRPr="00560265">
        <w:t>13-16</w:t>
      </w:r>
      <w:r w:rsidRPr="00560265">
        <w:tab/>
        <w:t xml:space="preserve">2s+1M+4L </w:t>
      </w:r>
      <w:r w:rsidRPr="00560265">
        <w:rPr>
          <w:b/>
        </w:rPr>
        <w:t>also</w:t>
      </w:r>
      <w:r w:rsidRPr="00560265">
        <w:t xml:space="preserve"> 3s+4M+1L dance LH across 1/2 way.  1s+4s dance RH across 1/2 way.  End 1M+4L face up, 4M+1L face down in prom hold</w:t>
      </w:r>
    </w:p>
    <w:p w:rsidR="00B11EB3" w:rsidRPr="00560265" w:rsidRDefault="00B11EB3" w:rsidP="00B11EB3">
      <w:pPr>
        <w:pStyle w:val="DanceBody"/>
      </w:pPr>
      <w:r w:rsidRPr="00560265">
        <w:t>17-20</w:t>
      </w:r>
      <w:r w:rsidRPr="00560265">
        <w:tab/>
        <w:t>1/2 RSh reels of 3 across – 1M+4L pass 3L RSh, 4M+1L pass 2L RSh to start</w:t>
      </w:r>
    </w:p>
    <w:p w:rsidR="00B11EB3" w:rsidRDefault="00B11EB3" w:rsidP="00B11EB3">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B11EB3" w:rsidRPr="00560265" w:rsidRDefault="00B11EB3" w:rsidP="00B11EB3">
      <w:pPr>
        <w:pStyle w:val="DanceBody"/>
      </w:pPr>
      <w:r w:rsidRPr="00560265">
        <w:t>25-28</w:t>
      </w:r>
      <w:r w:rsidRPr="00560265">
        <w:tab/>
        <w:t>1s+4s dance RH across, Ladies pull back RSh to 1L face down, 4L face up</w:t>
      </w:r>
    </w:p>
    <w:p w:rsidR="00B11EB3" w:rsidRPr="00560265" w:rsidRDefault="00B11EB3" w:rsidP="00B11EB3">
      <w:pPr>
        <w:pStyle w:val="DanceBody"/>
        <w:keepNext w:val="0"/>
      </w:pPr>
      <w:r w:rsidRPr="00560265">
        <w:t>29-32</w:t>
      </w:r>
      <w:r w:rsidRPr="00560265">
        <w:tab/>
        <w:t>1s dance down between 3s &amp; cast up to 3rd place, 4s dance up between 2s &amp; cast to 2nd place   2 4 (1) (3)</w:t>
      </w:r>
    </w:p>
    <w:p w:rsidR="00B11EB3" w:rsidRDefault="00B11EB3" w:rsidP="00B11EB3"/>
    <w:p w:rsidR="00B11EB3" w:rsidRDefault="00B11EB3" w:rsidP="00B11EB3">
      <w:pPr>
        <w:pStyle w:val="Minicrib"/>
      </w:pPr>
      <w:r>
        <w:t>THE KING'S STRATHSPEY  (S3x32)  3C Set</w:t>
      </w:r>
      <w:r>
        <w:tab/>
        <w:t>Hazel Astle  Liverpool at 70</w:t>
      </w:r>
    </w:p>
    <w:p w:rsidR="00B11EB3" w:rsidRDefault="00B11EB3" w:rsidP="00B11EB3">
      <w:pPr>
        <w:pStyle w:val="DanceBody"/>
      </w:pPr>
      <w:r>
        <w:t xml:space="preserve"> 1- 4</w:t>
      </w:r>
      <w:r>
        <w:tab/>
        <w:t>1M+2L set advancing &amp; turn 2H</w:t>
      </w:r>
    </w:p>
    <w:p w:rsidR="00B11EB3" w:rsidRDefault="00B11EB3" w:rsidP="00B11EB3">
      <w:pPr>
        <w:pStyle w:val="DanceBody"/>
      </w:pPr>
      <w:r>
        <w:t xml:space="preserve"> 5- 8</w:t>
      </w:r>
      <w:r>
        <w:tab/>
        <w:t>1L+2M repeat bars 1-4</w:t>
      </w:r>
    </w:p>
    <w:p w:rsidR="00B11EB3" w:rsidRDefault="00B11EB3" w:rsidP="00B11EB3">
      <w:pPr>
        <w:pStyle w:val="DanceBody"/>
      </w:pPr>
      <w:r>
        <w:t xml:space="preserve"> 9-16</w:t>
      </w:r>
      <w:r>
        <w:tab/>
        <w:t>1s lead down the middle for 3 steps, lead back &amp; cast to 2nd place (2s step up bars 15-16)</w:t>
      </w:r>
    </w:p>
    <w:p w:rsidR="00B11EB3" w:rsidRDefault="00B11EB3" w:rsidP="00B11EB3">
      <w:pPr>
        <w:pStyle w:val="DanceBody"/>
      </w:pPr>
      <w:r>
        <w:t>17-20</w:t>
      </w:r>
      <w:r>
        <w:tab/>
        <w:t>1s+3s Adv+Ret</w:t>
      </w:r>
    </w:p>
    <w:p w:rsidR="00B11EB3" w:rsidRDefault="00B11EB3" w:rsidP="00B11EB3">
      <w:pPr>
        <w:pStyle w:val="DanceBody"/>
      </w:pPr>
      <w:r>
        <w:t>21-24</w:t>
      </w:r>
      <w:r>
        <w:tab/>
        <w:t>1s+3s turn 2H</w:t>
      </w:r>
    </w:p>
    <w:p w:rsidR="00B11EB3" w:rsidRDefault="00B11EB3" w:rsidP="00B11EB3">
      <w:pPr>
        <w:pStyle w:val="DanceBody"/>
        <w:keepNext w:val="0"/>
      </w:pPr>
      <w:r>
        <w:t>25-32</w:t>
      </w:r>
      <w:r>
        <w:tab/>
        <w:t>1s+3s dance the Knot.  2 3 1</w:t>
      </w:r>
    </w:p>
    <w:p w:rsidR="00B11EB3" w:rsidRDefault="00B11EB3" w:rsidP="00B11EB3"/>
    <w:p w:rsidR="00B11EB3" w:rsidRDefault="00B11EB3" w:rsidP="00B11EB3">
      <w:pPr>
        <w:pStyle w:val="Minicrib"/>
      </w:pPr>
      <w:r>
        <w:t>THE KINGDOM (FAR, FAR AWAY)  (S4x32)  Sq.Set</w:t>
      </w:r>
      <w:r>
        <w:tab/>
        <w:t>Vladimir Garbuzov, 2023</w:t>
      </w:r>
    </w:p>
    <w:p w:rsidR="00B11EB3" w:rsidRDefault="00B11EB3" w:rsidP="00B11EB3">
      <w:pPr>
        <w:pStyle w:val="DanceBody"/>
      </w:pPr>
      <w:r>
        <w:t xml:space="preserve"> 1- 8</w:t>
      </w:r>
      <w:r>
        <w:tab/>
        <w:t xml:space="preserve">1s+3s set, dance 3/4 LH across to finish on sidelines </w:t>
      </w:r>
      <w:r>
        <w:rPr>
          <w:b/>
        </w:rPr>
        <w:t>as</w:t>
      </w:r>
      <w:r>
        <w:t xml:space="preserve"> 2s &amp; 3s step away from partners to form longways set. [Men's side: 4M 3M  3L 4L, Ladies' side 2L 1L 1M 2M]</w:t>
      </w:r>
    </w:p>
    <w:p w:rsidR="00B11EB3" w:rsidRDefault="00B11EB3" w:rsidP="00B11EB3">
      <w:pPr>
        <w:pStyle w:val="DanceBody"/>
      </w:pPr>
      <w:r>
        <w:t xml:space="preserve"> 9-16</w:t>
      </w:r>
      <w:r>
        <w:tab/>
        <w:t>All dance RSh reels of 4 on sides, finishing in square set, 2L+4M in 1st place, 1s in 2nd place, 2M+4L in 3rd place, 3s in 4th place</w:t>
      </w:r>
    </w:p>
    <w:p w:rsidR="00B11EB3" w:rsidRDefault="00B11EB3" w:rsidP="00B11EB3">
      <w:pPr>
        <w:pStyle w:val="DanceBody"/>
      </w:pPr>
      <w:r>
        <w:t>17-24</w:t>
      </w:r>
      <w:r>
        <w:tab/>
        <w:t>2L+4M (1st place) &amp; 2M+4L (3rd place) 1/2 turn LH, dance 1/2 Ladies' Chain &amp; all 4 couples set.  4 1 2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KINGS TOWN SPURTLE  (R3x32)  3C set</w:t>
      </w:r>
      <w:r>
        <w:tab/>
        <w:t>W Ernst Eder  Martello Tower 3</w:t>
      </w:r>
    </w:p>
    <w:p w:rsidR="00B11EB3" w:rsidRDefault="00B11EB3" w:rsidP="00B11EB3">
      <w:pPr>
        <w:pStyle w:val="DanceBody"/>
      </w:pPr>
      <w:r>
        <w:t xml:space="preserve"> 1- 8</w:t>
      </w:r>
      <w:r>
        <w:tab/>
        <w:t>1s+2s set &amp; dance RH across 1/2 way, set &amp; dance LH across 1/2 way</w:t>
      </w:r>
    </w:p>
    <w:p w:rsidR="00B11EB3" w:rsidRDefault="00B11EB3" w:rsidP="00B11EB3">
      <w:pPr>
        <w:pStyle w:val="DanceBody"/>
      </w:pPr>
      <w:r>
        <w:t xml:space="preserve"> 9-16</w:t>
      </w:r>
      <w:r>
        <w:tab/>
        <w:t>1s cross &amp; cast to bottom, lead up &amp; turn to face 2s (Lady facing Man)</w:t>
      </w:r>
    </w:p>
    <w:p w:rsidR="00B11EB3" w:rsidRDefault="00B11EB3" w:rsidP="00B11EB3">
      <w:pPr>
        <w:pStyle w:val="DanceBody"/>
      </w:pPr>
      <w:r>
        <w:t>17-24</w:t>
      </w:r>
      <w:r>
        <w:tab/>
        <w:t>1s dance 1/2 RSh reel of 4 with 2s &amp; turn partner RH to face 3s, 1s dance 1/2 RSh reel with 3s &amp; turn partner RH to 3</w:t>
      </w:r>
      <w:r w:rsidRPr="00972EEB">
        <w:t>rd</w:t>
      </w:r>
      <w:r>
        <w:t xml:space="preserve"> place (facing out)</w:t>
      </w:r>
    </w:p>
    <w:p w:rsidR="00B11EB3" w:rsidRDefault="00B11EB3" w:rsidP="00B11EB3">
      <w:pPr>
        <w:pStyle w:val="DanceBody"/>
        <w:keepNext w:val="0"/>
      </w:pPr>
      <w:r>
        <w:t>25-32</w:t>
      </w:r>
      <w:r>
        <w:tab/>
        <w:t>All dance reel of 3 on sides (2s out &amp; 3s in &amp; up to start) but</w:t>
      </w:r>
      <w:r w:rsidRPr="00BA6B4D">
        <w:rPr>
          <w:b/>
        </w:rPr>
        <w:t xml:space="preserve"> </w:t>
      </w:r>
      <w:r>
        <w:rPr>
          <w:b/>
        </w:rPr>
        <w:t xml:space="preserve">as </w:t>
      </w:r>
      <w:r>
        <w:t>each cpl dance down thru 2</w:t>
      </w:r>
      <w:r w:rsidRPr="00972EEB">
        <w:t>nd</w:t>
      </w:r>
      <w:r>
        <w:t xml:space="preserve"> pl they cross to their own side to complete the reel</w:t>
      </w:r>
    </w:p>
    <w:p w:rsidR="00B11EB3" w:rsidRDefault="00B11EB3" w:rsidP="00B11EB3"/>
    <w:p w:rsidR="00B11EB3" w:rsidRDefault="00B11EB3" w:rsidP="00B11EB3">
      <w:pPr>
        <w:pStyle w:val="Minicrib"/>
      </w:pPr>
      <w:r>
        <w:t>THE KINGSTON FLYER  (R4x32)  4C set</w:t>
      </w:r>
      <w:r>
        <w:tab/>
        <w:t>Noeline O'Connor  Happy to Meet</w:t>
      </w:r>
    </w:p>
    <w:p w:rsidR="00B11EB3" w:rsidRPr="00D542F4" w:rsidRDefault="00B11EB3" w:rsidP="00B11EB3">
      <w:pPr>
        <w:pStyle w:val="DanceBody"/>
      </w:pPr>
      <w:r>
        <w:t xml:space="preserve"> </w:t>
      </w:r>
      <w:r w:rsidRPr="00D542F4">
        <w:t>1- 8</w:t>
      </w:r>
      <w:r>
        <w:tab/>
      </w:r>
      <w:r w:rsidRPr="00D542F4">
        <w:t>1L followed by 2L+3L+4L dance across top of set, down behind Men, across the bottom &amp; back to places</w:t>
      </w:r>
    </w:p>
    <w:p w:rsidR="00B11EB3" w:rsidRPr="00D542F4" w:rsidRDefault="00B11EB3" w:rsidP="00B11EB3">
      <w:pPr>
        <w:pStyle w:val="DanceBody"/>
      </w:pPr>
      <w:r>
        <w:t xml:space="preserve"> </w:t>
      </w:r>
      <w:r w:rsidRPr="00D542F4">
        <w:t>9-16</w:t>
      </w:r>
      <w:r>
        <w:tab/>
      </w:r>
      <w:r w:rsidRPr="00D542F4">
        <w:t>Men repeat above Fig</w:t>
      </w:r>
    </w:p>
    <w:p w:rsidR="00B11EB3" w:rsidRPr="00D542F4" w:rsidRDefault="00B11EB3" w:rsidP="00B11EB3">
      <w:pPr>
        <w:pStyle w:val="DanceBody"/>
      </w:pPr>
      <w:r w:rsidRPr="00D542F4">
        <w:t>17-24</w:t>
      </w:r>
      <w:r>
        <w:tab/>
      </w:r>
      <w:r w:rsidRPr="00D542F4">
        <w:t>1s lead down the middle &amp; back to top</w:t>
      </w:r>
    </w:p>
    <w:p w:rsidR="00B11EB3" w:rsidRPr="00D542F4" w:rsidRDefault="00B11EB3" w:rsidP="00B11EB3">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B11EB3" w:rsidRDefault="00B11EB3" w:rsidP="00B11EB3"/>
    <w:p w:rsidR="00B11EB3" w:rsidRDefault="00B11EB3" w:rsidP="00B11EB3">
      <w:pPr>
        <w:pStyle w:val="Minicrib"/>
      </w:pPr>
      <w:r>
        <w:t>THE KINGSTON JIG  (J4x32)  4C set</w:t>
      </w:r>
      <w:r>
        <w:tab/>
        <w:t>Roy Goldring  G &amp; S Dances</w:t>
      </w:r>
    </w:p>
    <w:p w:rsidR="00B11EB3" w:rsidRPr="000D60D4" w:rsidRDefault="00B11EB3" w:rsidP="00B11EB3">
      <w:pPr>
        <w:pStyle w:val="DanceBody"/>
      </w:pPr>
      <w:r w:rsidRPr="000D60D4">
        <w:t xml:space="preserve"> 1- 8</w:t>
      </w:r>
      <w:r w:rsidRPr="000D60D4">
        <w:tab/>
        <w:t>1M followed by 2M+3M dance across, down behind Ladies &amp; back to places</w:t>
      </w:r>
    </w:p>
    <w:p w:rsidR="00B11EB3" w:rsidRPr="000D60D4" w:rsidRDefault="00B11EB3" w:rsidP="00B11EB3">
      <w:pPr>
        <w:pStyle w:val="DanceBody"/>
      </w:pPr>
      <w:r w:rsidRPr="000D60D4">
        <w:t xml:space="preserve"> 9-16</w:t>
      </w:r>
      <w:r w:rsidRPr="000D60D4">
        <w:tab/>
        <w:t>1L followed by 2L+3L repeat</w:t>
      </w:r>
    </w:p>
    <w:p w:rsidR="00B11EB3" w:rsidRPr="000D60D4" w:rsidRDefault="00B11EB3" w:rsidP="00B11EB3">
      <w:pPr>
        <w:pStyle w:val="DanceBody"/>
      </w:pPr>
      <w:r w:rsidRPr="000D60D4">
        <w:t>17-24</w:t>
      </w:r>
      <w:r w:rsidRPr="000D60D4">
        <w:tab/>
        <w:t>1s slip step to bottom &amp; back</w:t>
      </w:r>
    </w:p>
    <w:p w:rsidR="00B11EB3" w:rsidRPr="000D60D4" w:rsidRDefault="00B11EB3" w:rsidP="00B11EB3">
      <w:pPr>
        <w:pStyle w:val="DanceBody"/>
        <w:keepNext w:val="0"/>
      </w:pPr>
      <w:r w:rsidRPr="000D60D4">
        <w:t>25-32</w:t>
      </w:r>
      <w:r w:rsidRPr="000D60D4">
        <w:tab/>
        <w:t>1s cast to 4th place (2s+3s+4s step up 27-28) &amp; all turn RH</w:t>
      </w:r>
    </w:p>
    <w:p w:rsidR="00B11EB3" w:rsidRDefault="00B11EB3" w:rsidP="00B11EB3"/>
    <w:p w:rsidR="00B11EB3" w:rsidRDefault="00B11EB3" w:rsidP="00B11EB3">
      <w:pPr>
        <w:pStyle w:val="Minicrib"/>
      </w:pPr>
      <w:r>
        <w:t>KINGUSSIE FLOWER  (R8x40)  2C (4C set)</w:t>
      </w:r>
      <w:r>
        <w:tab/>
        <w:t>RSCDS Bk 21</w:t>
      </w:r>
    </w:p>
    <w:p w:rsidR="00B11EB3" w:rsidRDefault="00B11EB3" w:rsidP="00B11EB3">
      <w:pPr>
        <w:pStyle w:val="DanceBody"/>
      </w:pPr>
      <w:r>
        <w:t xml:space="preserve"> 1- 8</w:t>
      </w:r>
      <w:r>
        <w:tab/>
        <w:t>1s lead down the middle &amp; back to top</w:t>
      </w:r>
    </w:p>
    <w:p w:rsidR="00B11EB3" w:rsidRDefault="00B11EB3" w:rsidP="00B11EB3">
      <w:pPr>
        <w:pStyle w:val="DanceBody"/>
      </w:pPr>
      <w:r>
        <w:t xml:space="preserve"> 9-16</w:t>
      </w:r>
      <w:r>
        <w:tab/>
        <w:t>1L+2M set &amp; turn RH; 1M+2L set &amp; turn RH into a line of 4 across (Bar 16 1L steps in to be BtoB with partner, 1M facing 2L, 1L facing 2M)</w:t>
      </w:r>
    </w:p>
    <w:p w:rsidR="00B11EB3" w:rsidRDefault="00B11EB3" w:rsidP="00B11EB3">
      <w:pPr>
        <w:pStyle w:val="DanceBody"/>
      </w:pPr>
      <w:r>
        <w:t>17-24</w:t>
      </w:r>
      <w:r>
        <w:tab/>
        <w:t>1s+2s dance reel of 4 across</w:t>
      </w:r>
    </w:p>
    <w:p w:rsidR="00B11EB3" w:rsidRDefault="00B11EB3" w:rsidP="00B11EB3">
      <w:pPr>
        <w:pStyle w:val="DanceBody"/>
      </w:pPr>
      <w:r>
        <w:t>25-32</w:t>
      </w:r>
      <w:r>
        <w:tab/>
        <w:t>1s+2s Promenade</w:t>
      </w:r>
    </w:p>
    <w:p w:rsidR="00B11EB3" w:rsidRDefault="00B11EB3" w:rsidP="00B11EB3">
      <w:pPr>
        <w:pStyle w:val="DanceBody"/>
        <w:keepNext w:val="0"/>
      </w:pPr>
      <w:r>
        <w:t>33-40</w:t>
      </w:r>
      <w:r>
        <w:tab/>
        <w:t>1s+2s dance Poussette</w:t>
      </w:r>
    </w:p>
    <w:p w:rsidR="00B11EB3" w:rsidRDefault="00B11EB3" w:rsidP="00B11EB3"/>
    <w:p w:rsidR="00B11EB3" w:rsidRDefault="00B11EB3" w:rsidP="00B11EB3">
      <w:pPr>
        <w:pStyle w:val="Minicrib"/>
      </w:pPr>
      <w:r>
        <w:t>KINGUSSIE PROMENADE  (J32)  Round the Room</w:t>
      </w:r>
      <w:r>
        <w:tab/>
        <w:t>P Clark</w:t>
      </w:r>
    </w:p>
    <w:p w:rsidR="00B11EB3" w:rsidRDefault="00B11EB3" w:rsidP="00B11EB3">
      <w:pPr>
        <w:pStyle w:val="DanceBody"/>
      </w:pPr>
      <w:r>
        <w:t>Round the Room 2 facing 2</w:t>
      </w:r>
    </w:p>
    <w:p w:rsidR="00B11EB3" w:rsidRPr="007366A4" w:rsidRDefault="00B11EB3" w:rsidP="00B11EB3">
      <w:pPr>
        <w:pStyle w:val="DanceBody"/>
      </w:pPr>
      <w:r w:rsidRPr="007366A4">
        <w:t xml:space="preserve"> 1- 8</w:t>
      </w:r>
      <w:r w:rsidRPr="007366A4">
        <w:tab/>
        <w:t xml:space="preserve">All circle </w:t>
      </w:r>
      <w:r>
        <w:t>4H round</w:t>
      </w:r>
      <w:r w:rsidRPr="007366A4">
        <w:t xml:space="preserve"> &amp; back</w:t>
      </w:r>
    </w:p>
    <w:p w:rsidR="00B11EB3" w:rsidRPr="007366A4" w:rsidRDefault="00B11EB3" w:rsidP="00B11EB3">
      <w:pPr>
        <w:pStyle w:val="DanceBody"/>
      </w:pPr>
      <w:r w:rsidRPr="007366A4">
        <w:t xml:space="preserve"> 9-16</w:t>
      </w:r>
      <w:r w:rsidRPr="007366A4">
        <w:tab/>
        <w:t>All dance RH across &amp; LH back</w:t>
      </w:r>
    </w:p>
    <w:p w:rsidR="00B11EB3" w:rsidRPr="007366A4" w:rsidRDefault="00B11EB3" w:rsidP="00B11EB3">
      <w:pPr>
        <w:pStyle w:val="DanceBody"/>
      </w:pPr>
      <w:r w:rsidRPr="007366A4">
        <w:t>17-24</w:t>
      </w:r>
      <w:r w:rsidRPr="007366A4">
        <w:tab/>
        <w:t>All dance Do</w:t>
      </w:r>
      <w:r>
        <w:t>SiDo</w:t>
      </w:r>
      <w:r w:rsidRPr="007366A4">
        <w:t xml:space="preserve"> &amp; turn partners LH</w:t>
      </w:r>
    </w:p>
    <w:p w:rsidR="00B11EB3" w:rsidRDefault="00B11EB3" w:rsidP="00B11EB3">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rPr>
        <w:t xml:space="preserve"> </w:t>
      </w:r>
      <w:r>
        <w:rPr>
          <w:b/>
        </w:rPr>
        <w:t xml:space="preserve">as </w:t>
      </w:r>
      <w:r w:rsidRPr="007366A4">
        <w:t>others dance under</w:t>
      </w:r>
    </w:p>
    <w:p w:rsidR="00B11EB3" w:rsidRDefault="00B11EB3" w:rsidP="00B11EB3"/>
    <w:p w:rsidR="00B11EB3" w:rsidRDefault="00B11EB3" w:rsidP="00B11EB3">
      <w:pPr>
        <w:pStyle w:val="Minicrib"/>
      </w:pPr>
      <w:r>
        <w:t>KINGUSSIE RANT  (R8x40)  3C (4C set)</w:t>
      </w:r>
      <w:r>
        <w:tab/>
        <w:t>Peter J Clark  Corberry Collection 2</w:t>
      </w:r>
    </w:p>
    <w:p w:rsidR="00B11EB3" w:rsidRDefault="00B11EB3" w:rsidP="00B11EB3">
      <w:pPr>
        <w:pStyle w:val="DanceBody"/>
      </w:pPr>
      <w:r>
        <w:t xml:space="preserve"> 1- 8</w:t>
      </w:r>
      <w:r>
        <w:tab/>
        <w:t>1s cross RH, cast (2s step up); 1s cross LH, cast (3s step up)</w:t>
      </w:r>
    </w:p>
    <w:p w:rsidR="00B11EB3" w:rsidRDefault="00B11EB3" w:rsidP="00B11EB3">
      <w:pPr>
        <w:pStyle w:val="DanceBody"/>
      </w:pPr>
      <w:r>
        <w:t xml:space="preserve"> 9-16</w:t>
      </w:r>
      <w:r>
        <w:tab/>
        <w:t>1s dance reels of 3 on opp sides:</w:t>
      </w:r>
    </w:p>
    <w:p w:rsidR="00B11EB3" w:rsidRDefault="00B11EB3" w:rsidP="00B11EB3">
      <w:pPr>
        <w:pStyle w:val="DanceBody"/>
      </w:pPr>
      <w:r>
        <w:tab/>
        <w:t xml:space="preserve">1M crosses set to pass 3L LSh, 1L crosses diagonally to pass 3M LSh to start, 1s pass 2s RSh (3s down/right, 2s down/left to start).  End: 1L crosses back to 3rd place own side </w:t>
      </w:r>
      <w:r>
        <w:rPr>
          <w:b/>
        </w:rPr>
        <w:t>while</w:t>
      </w:r>
      <w:r>
        <w:t xml:space="preserve"> 1M crosses down from 2nd place to 3rd place own side. 1M pulls back LSh to face up</w:t>
      </w:r>
    </w:p>
    <w:p w:rsidR="00B11EB3" w:rsidRDefault="00B11EB3" w:rsidP="00B11EB3">
      <w:pPr>
        <w:pStyle w:val="DanceBody"/>
      </w:pPr>
      <w:r>
        <w:t>17-24</w:t>
      </w:r>
      <w:r>
        <w:tab/>
        <w:t>1s dance LSh reels of 3 on own side. 2 3 1</w:t>
      </w:r>
    </w:p>
    <w:p w:rsidR="00B11EB3" w:rsidRDefault="00B11EB3" w:rsidP="00B11EB3">
      <w:pPr>
        <w:pStyle w:val="DanceBody"/>
      </w:pPr>
      <w:r>
        <w:t>25-32</w:t>
      </w:r>
      <w:r>
        <w:tab/>
        <w:t>1s set, cast up to 2nd place (3s step down); 2s+1s+3s turn partners RH</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KINMONT WILLIE  (J4x48)  4C set</w:t>
      </w:r>
      <w:r>
        <w:tab/>
        <w:t>John Drewry  Rondel Bk</w:t>
      </w:r>
    </w:p>
    <w:p w:rsidR="00B11EB3" w:rsidRDefault="00B11EB3" w:rsidP="00B11EB3">
      <w:pPr>
        <w:pStyle w:val="DanceBody"/>
      </w:pPr>
      <w:r>
        <w:t xml:space="preserve"> 1- 8</w:t>
      </w:r>
      <w:r>
        <w:tab/>
        <w:t>All dance reels of 4 on sides</w:t>
      </w:r>
    </w:p>
    <w:p w:rsidR="00B11EB3" w:rsidRDefault="00B11EB3" w:rsidP="00B11EB3">
      <w:pPr>
        <w:pStyle w:val="DanceBody"/>
      </w:pPr>
      <w:r>
        <w:t xml:space="preserve"> 9-16</w:t>
      </w:r>
      <w:r>
        <w:tab/>
        <w:t>1s cross RH, cast down 1 place &amp; dance 1/2 Fig of 8 (Man round 2s &amp; Lady round 3s) to 2</w:t>
      </w:r>
      <w:r w:rsidRPr="00972EEB">
        <w:t>nd</w:t>
      </w:r>
      <w:r>
        <w:t xml:space="preserve"> place on own side</w:t>
      </w:r>
    </w:p>
    <w:p w:rsidR="00B11EB3" w:rsidRDefault="00B11EB3" w:rsidP="00B11EB3">
      <w:pPr>
        <w:pStyle w:val="DanceBody"/>
      </w:pPr>
      <w:r>
        <w:t>17-24</w:t>
      </w:r>
      <w:r>
        <w:tab/>
        <w:t>2s+3s set facing diagonally</w:t>
      </w:r>
      <w:r w:rsidRPr="00BA6B4D">
        <w:rPr>
          <w:b/>
        </w:rPr>
        <w:t xml:space="preserve"> while </w:t>
      </w:r>
      <w:r>
        <w:t>1s 3/4 turn RH, 1L dances up, casts behind 2L+3L &amp; into the centre to face 4s &amp; sets</w:t>
      </w:r>
      <w:r w:rsidRPr="00BA6B4D">
        <w:rPr>
          <w:b/>
        </w:rPr>
        <w:t xml:space="preserve"> while </w:t>
      </w:r>
      <w:r>
        <w:t>4s 1/2 turn RH</w:t>
      </w:r>
      <w:r w:rsidRPr="00BA6B4D">
        <w:rPr>
          <w:b/>
        </w:rPr>
        <w:t xml:space="preserve"> while </w:t>
      </w:r>
      <w:r>
        <w:t>2s+3s advance with 2 p</w:t>
      </w:r>
      <w:r w:rsidRPr="00BD473E">
        <w:rPr>
          <w:b/>
        </w:rPr>
        <w:t xml:space="preserve">as </w:t>
      </w:r>
      <w:r>
        <w:t>de Basque &amp; circle left round 1M (</w:t>
      </w:r>
      <w:r w:rsidRPr="00BD473E">
        <w:rPr>
          <w:b/>
        </w:rPr>
        <w:t xml:space="preserve">as </w:t>
      </w:r>
      <w:r>
        <w:t>he sets) &amp; out to places</w:t>
      </w:r>
    </w:p>
    <w:p w:rsidR="00B11EB3" w:rsidRDefault="00B11EB3" w:rsidP="00B11EB3">
      <w:pPr>
        <w:pStyle w:val="DanceBody"/>
      </w:pPr>
      <w:r>
        <w:t>25-32</w:t>
      </w:r>
      <w:r>
        <w:tab/>
        <w:t>2s+3s dance R&amp;L (round 1M who sets)</w:t>
      </w:r>
      <w:r w:rsidRPr="00BA6B4D">
        <w:rPr>
          <w:b/>
        </w:rPr>
        <w:t xml:space="preserve"> while </w:t>
      </w:r>
      <w:r>
        <w:t>1L+4s circle for 2 steps &amp; 1L leads 4s up Men's side &amp; down Ladies side with 1M (last 2 bars) dancing up to join on end of line</w:t>
      </w:r>
    </w:p>
    <w:p w:rsidR="00B11EB3" w:rsidRDefault="00B11EB3" w:rsidP="00B11EB3">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B11EB3" w:rsidRDefault="00B11EB3" w:rsidP="00B11EB3">
      <w:pPr>
        <w:pStyle w:val="DanceBody"/>
        <w:keepNext w:val="0"/>
      </w:pPr>
      <w:r>
        <w:t>41-48</w:t>
      </w:r>
      <w:r>
        <w:tab/>
        <w:t>1s &amp; 4s advance for 2 steps, join hands raised &amp; retire, 2s+3s</w:t>
      </w:r>
      <w:r w:rsidRPr="007F0D5A">
        <w:rPr>
          <w:b/>
        </w:rPr>
        <w:t xml:space="preserve"> also </w:t>
      </w:r>
      <w:r>
        <w:t>4s+1s dance RH across</w:t>
      </w:r>
    </w:p>
    <w:p w:rsidR="00B11EB3" w:rsidRDefault="00B11EB3" w:rsidP="00B11EB3"/>
    <w:p w:rsidR="00B11EB3" w:rsidRDefault="00B11EB3" w:rsidP="00B11EB3">
      <w:pPr>
        <w:pStyle w:val="Minicrib"/>
      </w:pPr>
      <w:r>
        <w:t>KINNAIRD HEAD STRATHSPEY  (S8x32)  3C (4C set)</w:t>
      </w:r>
      <w:r>
        <w:tab/>
        <w:t>Johnston &amp; Taylor</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1s+2s+3s set &amp; circle 6H round to left</w:t>
      </w:r>
    </w:p>
    <w:p w:rsidR="00B11EB3" w:rsidRDefault="00B11EB3" w:rsidP="00B11EB3">
      <w:pPr>
        <w:pStyle w:val="DanceBody"/>
      </w:pPr>
      <w:r>
        <w:t>17-24</w:t>
      </w:r>
      <w:r>
        <w:tab/>
        <w:t>1s followed by 2s dance down, 2s divide &amp; 1s followed by 2s dance back up, remaining in middle, 1s facing 2s</w:t>
      </w:r>
    </w:p>
    <w:p w:rsidR="00B11EB3" w:rsidRDefault="00B11EB3" w:rsidP="00B11EB3">
      <w:pPr>
        <w:pStyle w:val="DanceBody"/>
        <w:keepNext w:val="0"/>
      </w:pPr>
      <w:r>
        <w:t>25-32</w:t>
      </w:r>
      <w:r>
        <w:tab/>
        <w:t>1s+2s dance Rondel</w:t>
      </w:r>
    </w:p>
    <w:p w:rsidR="00B11EB3" w:rsidRDefault="00B11EB3" w:rsidP="00B11EB3"/>
    <w:p w:rsidR="00B11EB3" w:rsidRDefault="00B11EB3" w:rsidP="00B11EB3">
      <w:pPr>
        <w:pStyle w:val="Minicrib"/>
      </w:pPr>
      <w:r>
        <w:t>KINNING PARK  (J8x48)  3C (4C Set)</w:t>
      </w:r>
      <w:r>
        <w:tab/>
        <w:t>Alasdair Brown  Dunnington Coll 1</w:t>
      </w:r>
    </w:p>
    <w:p w:rsidR="00B11EB3" w:rsidRDefault="00B11EB3" w:rsidP="00B11EB3">
      <w:pPr>
        <w:pStyle w:val="DanceBody"/>
      </w:pPr>
      <w:r>
        <w:t xml:space="preserve"> 1- 8</w:t>
      </w:r>
      <w:r>
        <w:tab/>
        <w:t>1s cross down RH, cast to right, dance down/up to meet partner &amp; turn RH 1.1/2 times</w:t>
      </w:r>
    </w:p>
    <w:p w:rsidR="00B11EB3" w:rsidRDefault="00B11EB3" w:rsidP="00B11EB3">
      <w:pPr>
        <w:pStyle w:val="DanceBody"/>
      </w:pPr>
      <w:r>
        <w:t xml:space="preserve"> 9-16</w:t>
      </w:r>
      <w:r>
        <w:tab/>
        <w:t>1s dance RSh reels of 3 across (1M with 2s &amp; 1L with 3s) &amp; end facing 1</w:t>
      </w:r>
      <w:r w:rsidRPr="00972EEB">
        <w:t>st</w:t>
      </w:r>
      <w:r>
        <w:t xml:space="preserve"> corners</w:t>
      </w:r>
    </w:p>
    <w:p w:rsidR="00B11EB3" w:rsidRDefault="00B11EB3" w:rsidP="00B11EB3">
      <w:pPr>
        <w:pStyle w:val="DanceBody"/>
      </w:pPr>
      <w:r>
        <w:t>17-24</w:t>
      </w:r>
      <w:r>
        <w:tab/>
        <w:t>1s dance 1/2 Corner Chain with 1</w:t>
      </w:r>
      <w:r w:rsidRPr="00972EEB">
        <w:t>st</w:t>
      </w:r>
      <w:r>
        <w:t xml:space="preserve"> corners: -</w:t>
      </w:r>
    </w:p>
    <w:p w:rsidR="00B11EB3" w:rsidRDefault="00B11EB3" w:rsidP="00B11EB3">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B11EB3" w:rsidRDefault="00B11EB3" w:rsidP="00B11EB3">
      <w:pPr>
        <w:pStyle w:val="DanceBody"/>
      </w:pPr>
      <w:r>
        <w:t>25-32</w:t>
      </w:r>
      <w:r>
        <w:tab/>
        <w:t>1s dance RH across (1L with 2s &amp; 1M with 3s) &amp; changing places dance LH across with other couple 1s end facing 2</w:t>
      </w:r>
      <w:r w:rsidRPr="00972EEB">
        <w:t>nd</w:t>
      </w:r>
      <w:r>
        <w:t xml:space="preserve"> corners</w:t>
      </w:r>
    </w:p>
    <w:p w:rsidR="00B11EB3" w:rsidRDefault="00B11EB3" w:rsidP="00B11EB3">
      <w:pPr>
        <w:pStyle w:val="DanceBody"/>
      </w:pPr>
      <w:r>
        <w:t>33-40</w:t>
      </w:r>
      <w:r>
        <w:tab/>
        <w:t>1s dance 1/2 Corner Chain with 2</w:t>
      </w:r>
      <w:r w:rsidRPr="00972EEB">
        <w:t>nd</w:t>
      </w:r>
      <w:r>
        <w:t xml:space="preserve"> corners: -</w:t>
      </w:r>
    </w:p>
    <w:p w:rsidR="00B11EB3" w:rsidRDefault="00B11EB3" w:rsidP="00B11EB3">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KIRK'S HORNPIPE  (R8x32)  3C (4C set)</w:t>
      </w:r>
      <w:r>
        <w:tab/>
        <w:t>John Drewry  Summer Collection 1989</w:t>
      </w:r>
    </w:p>
    <w:p w:rsidR="00B11EB3" w:rsidRDefault="00B11EB3" w:rsidP="00B11EB3">
      <w:pPr>
        <w:pStyle w:val="DanceBody"/>
      </w:pPr>
      <w:r>
        <w:t xml:space="preserve"> 1- 8</w:t>
      </w:r>
      <w:r>
        <w:tab/>
        <w:t>1s cross down to dance reel of 3 on opp sides, all giving hands where possible. End 1s NHJ dance to 2nd place &amp; face 3s, 2s dance out/up to 1st place, 3s in original place</w:t>
      </w:r>
    </w:p>
    <w:p w:rsidR="00B11EB3" w:rsidRDefault="00B11EB3" w:rsidP="00B11EB3">
      <w:pPr>
        <w:pStyle w:val="DanceBody"/>
      </w:pPr>
      <w:r>
        <w:t xml:space="preserve"> 9-12</w:t>
      </w:r>
      <w:r>
        <w:tab/>
        <w:t xml:space="preserve">1s make arch, dance to 3rd place on men's side facing out, set inwards &amp; join NH to face 3L </w:t>
      </w:r>
      <w:r>
        <w:rPr>
          <w:b/>
        </w:rPr>
        <w:t>while</w:t>
      </w:r>
    </w:p>
    <w:p w:rsidR="00B11EB3" w:rsidRDefault="00B11EB3" w:rsidP="00B11EB3">
      <w:pPr>
        <w:pStyle w:val="DanceBody"/>
      </w:pPr>
      <w:r>
        <w:tab/>
        <w:t>3M dances up under arch, LSh round 2L to just above her &amp; they join NH</w:t>
      </w:r>
    </w:p>
    <w:p w:rsidR="00B11EB3" w:rsidRDefault="00B11EB3" w:rsidP="00B11EB3">
      <w:pPr>
        <w:pStyle w:val="DanceBody"/>
      </w:pPr>
      <w:r>
        <w:t>13-16</w:t>
      </w:r>
      <w:r>
        <w:tab/>
        <w:t xml:space="preserve">3M+2L </w:t>
      </w:r>
      <w:r>
        <w:rPr>
          <w:b/>
        </w:rPr>
        <w:t>also</w:t>
      </w:r>
      <w:r>
        <w:t xml:space="preserve"> 1M+1L make arches, dance across set, turn inwards to face partners </w:t>
      </w:r>
      <w:r>
        <w:rPr>
          <w:b/>
        </w:rPr>
        <w:t>while</w:t>
      </w:r>
    </w:p>
    <w:p w:rsidR="00B11EB3" w:rsidRDefault="00B11EB3" w:rsidP="00B11EB3">
      <w:pPr>
        <w:pStyle w:val="DanceBody"/>
      </w:pPr>
      <w:r>
        <w:tab/>
        <w:t>2M &amp; 3L dance under arches, meet in centre in 2nd place &amp; 1/2 LH</w:t>
      </w:r>
    </w:p>
    <w:p w:rsidR="00B11EB3" w:rsidRDefault="00B11EB3" w:rsidP="00B11EB3">
      <w:pPr>
        <w:pStyle w:val="DanceBody"/>
      </w:pPr>
      <w:r>
        <w:t>17-20</w:t>
      </w:r>
      <w:r>
        <w:tab/>
        <w:t>3s+2L (at top) &amp; 1s+2M (3rd place) dance RH across, all finishing on sides 3 2 1</w:t>
      </w:r>
    </w:p>
    <w:p w:rsidR="00B11EB3" w:rsidRDefault="00B11EB3" w:rsidP="00B11EB3">
      <w:pPr>
        <w:pStyle w:val="DanceBody"/>
      </w:pPr>
      <w:r>
        <w:t>21-24</w:t>
      </w:r>
      <w:r>
        <w:tab/>
        <w:t>All turn partners RH, 3s finishing at top on own sides, 2s+1s finishing in middle facing up in promenade hold</w:t>
      </w:r>
    </w:p>
    <w:p w:rsidR="00B11EB3" w:rsidRPr="00BA674D" w:rsidRDefault="00B11EB3" w:rsidP="00B11EB3">
      <w:pPr>
        <w:pStyle w:val="DanceBody"/>
        <w:keepNext w:val="0"/>
      </w:pPr>
      <w:r>
        <w:t>25-32</w:t>
      </w:r>
      <w:r>
        <w:tab/>
        <w:t xml:space="preserve">3s cast to 3rd place &amp; stand for 6 bars </w:t>
      </w:r>
      <w:r>
        <w:rPr>
          <w:b/>
        </w:rPr>
        <w:t>while</w:t>
      </w:r>
      <w:r>
        <w:t xml:space="preserve"> 2s+1s dance up &amp; into a 2 couple promenade.  2 1 3</w:t>
      </w:r>
    </w:p>
    <w:p w:rsidR="00B11EB3" w:rsidRDefault="00B11EB3" w:rsidP="00B11EB3"/>
    <w:p w:rsidR="00B11EB3" w:rsidRDefault="00B11EB3" w:rsidP="00B11EB3">
      <w:pPr>
        <w:pStyle w:val="Minicrib"/>
      </w:pPr>
      <w:r>
        <w:t>KIRKBRAE WELCOME  (R8x32)  3C (4C set)</w:t>
      </w:r>
      <w:r>
        <w:tab/>
        <w:t>Harry Rhodes  Kirkbrae Coll 1</w:t>
      </w:r>
    </w:p>
    <w:p w:rsidR="00B11EB3" w:rsidRDefault="00B11EB3" w:rsidP="00B11EB3">
      <w:pPr>
        <w:pStyle w:val="DanceBody"/>
      </w:pPr>
      <w:r>
        <w:t xml:space="preserve"> 1- 8</w:t>
      </w:r>
      <w:r>
        <w:tab/>
        <w:t>1s cross RH, cast 1 place &amp; dance 1/2 Figs of 8 (Man up &amp; Lady down)</w:t>
      </w:r>
    </w:p>
    <w:p w:rsidR="00B11EB3" w:rsidRDefault="00B11EB3" w:rsidP="00B11EB3">
      <w:pPr>
        <w:pStyle w:val="DanceBody"/>
      </w:pPr>
      <w:r>
        <w:t xml:space="preserve"> 9-16</w:t>
      </w:r>
      <w:r>
        <w:tab/>
        <w:t>2s+1s+3s dance Diag R&amp;L, 1s ending in middle LSh to LSh each facing own sides</w:t>
      </w:r>
    </w:p>
    <w:p w:rsidR="00B11EB3" w:rsidRDefault="00B11EB3" w:rsidP="00B11EB3">
      <w:pPr>
        <w:pStyle w:val="DanceBody"/>
      </w:pPr>
      <w:r>
        <w:t>17-24</w:t>
      </w:r>
      <w:r>
        <w:tab/>
        <w:t>1L+2s</w:t>
      </w:r>
      <w:r w:rsidRPr="007F0D5A">
        <w:rPr>
          <w:b/>
        </w:rPr>
        <w:t xml:space="preserve"> also </w:t>
      </w:r>
      <w:r>
        <w:t>1M+3s dance RH across 1/2 way, 2s &amp; 3s continue to turn</w:t>
      </w:r>
      <w:r w:rsidRPr="00BA6B4D">
        <w:rPr>
          <w:b/>
        </w:rPr>
        <w:t xml:space="preserve"> </w:t>
      </w:r>
      <w:r>
        <w:rPr>
          <w:b/>
        </w:rPr>
        <w:t xml:space="preserve">as </w:t>
      </w:r>
      <w:r>
        <w:t>1s dance 1/2 way round outside clockwise &amp; dance RH across with other couple, 1s end facing 1</w:t>
      </w:r>
      <w:r w:rsidRPr="00972EEB">
        <w:t>st</w:t>
      </w:r>
      <w:r>
        <w:t xml:space="preserve"> corner pstns</w:t>
      </w:r>
    </w:p>
    <w:p w:rsidR="00B11EB3" w:rsidRDefault="00B11EB3" w:rsidP="00B11EB3">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B11EB3" w:rsidRDefault="00B11EB3" w:rsidP="00B11EB3"/>
    <w:p w:rsidR="00B11EB3" w:rsidRDefault="00B11EB3" w:rsidP="00B11EB3">
      <w:pPr>
        <w:pStyle w:val="Minicrib"/>
      </w:pPr>
      <w:r>
        <w:t>THE KIRKGATE REEL  (R88)  Sq.Set</w:t>
      </w:r>
      <w:r>
        <w:tab/>
        <w:t>E Ramwell  Kirkbrae Coll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Petronella-in-tandem 1 place to right, set, Petronella-in-tandem 1 place to right &amp; set</w:t>
      </w:r>
    </w:p>
    <w:p w:rsidR="00B11EB3" w:rsidRDefault="00B11EB3" w:rsidP="00B11EB3">
      <w:pPr>
        <w:pStyle w:val="DanceBody"/>
      </w:pPr>
      <w:r>
        <w:t>17-24</w:t>
      </w:r>
      <w:r>
        <w:tab/>
        <w:t>Ladies dance RH across once round &amp; face partners, set &amp; turn partners LH</w:t>
      </w:r>
    </w:p>
    <w:p w:rsidR="00B11EB3" w:rsidRDefault="00B11EB3" w:rsidP="00B11EB3">
      <w:pPr>
        <w:pStyle w:val="DanceBody"/>
      </w:pPr>
      <w:r>
        <w:t>25-32</w:t>
      </w:r>
      <w:r>
        <w:tab/>
        <w:t>1s+3s dance Ladies Chain</w:t>
      </w:r>
    </w:p>
    <w:p w:rsidR="00B11EB3" w:rsidRDefault="00B11EB3" w:rsidP="00B11EB3">
      <w:pPr>
        <w:pStyle w:val="DanceBody"/>
      </w:pPr>
      <w:r>
        <w:t>33-40</w:t>
      </w:r>
      <w:r>
        <w:tab/>
        <w:t>1s+3s dance reel of 4 up/down with Ladies passing LSh to start Ladies end facing in with corners holding nearer hands</w:t>
      </w:r>
    </w:p>
    <w:p w:rsidR="00B11EB3" w:rsidRDefault="00B11EB3" w:rsidP="00B11EB3">
      <w:pPr>
        <w:pStyle w:val="DanceBody"/>
      </w:pPr>
      <w:r>
        <w:t>41-48</w:t>
      </w:r>
      <w:r>
        <w:tab/>
        <w:t>All Adv+Ret with corners, Adv+Ret with partners</w:t>
      </w:r>
    </w:p>
    <w:p w:rsidR="00B11EB3" w:rsidRDefault="00B11EB3" w:rsidP="00B11EB3">
      <w:pPr>
        <w:pStyle w:val="DanceBody"/>
      </w:pPr>
      <w:r>
        <w:t>49-56</w:t>
      </w:r>
      <w:r>
        <w:tab/>
        <w:t>2s+4s dance reel of 4 across with Ladies passing LSh to start</w:t>
      </w:r>
    </w:p>
    <w:p w:rsidR="00B11EB3" w:rsidRDefault="00B11EB3" w:rsidP="00B11EB3">
      <w:pPr>
        <w:pStyle w:val="DanceBody"/>
      </w:pPr>
      <w:r>
        <w:t>57-64</w:t>
      </w:r>
      <w:r>
        <w:tab/>
        <w:t>2s+4s dance Men's Chain</w:t>
      </w:r>
    </w:p>
    <w:p w:rsidR="00B11EB3" w:rsidRDefault="00B11EB3" w:rsidP="00B11EB3">
      <w:pPr>
        <w:pStyle w:val="DanceBody"/>
      </w:pPr>
      <w:r>
        <w:t>65-72</w:t>
      </w:r>
      <w:r>
        <w:tab/>
        <w:t>Men dance LH across once round &amp; face Partners, set &amp; turn partner RH back to place</w:t>
      </w:r>
    </w:p>
    <w:p w:rsidR="00B11EB3" w:rsidRDefault="00B11EB3" w:rsidP="00B11EB3">
      <w:pPr>
        <w:pStyle w:val="DanceBody"/>
      </w:pPr>
      <w:r>
        <w:t>73-80</w:t>
      </w:r>
      <w:r>
        <w:tab/>
        <w:t>All petronella on 1 place to right, set, petronella on 1 place to right &amp; set</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KIRKMAIDEN STRATHSPEY  (S80)  Sq.Set</w:t>
      </w:r>
      <w:r>
        <w:tab/>
        <w:t>Muriel McSkimming  Highlander Coll 1</w:t>
      </w:r>
    </w:p>
    <w:p w:rsidR="00B11EB3" w:rsidRDefault="00B11EB3" w:rsidP="00B11EB3">
      <w:pPr>
        <w:pStyle w:val="DanceBody"/>
      </w:pPr>
      <w:r>
        <w:t xml:space="preserve"> 1- 8</w:t>
      </w:r>
      <w:r>
        <w:tab/>
        <w:t>All Men dance anticlockwise round set</w:t>
      </w:r>
      <w:r w:rsidRPr="00BA6B4D">
        <w:rPr>
          <w:b/>
        </w:rPr>
        <w:t xml:space="preserve"> while </w:t>
      </w:r>
      <w:r>
        <w:t>Ladies dance RH across &amp; circle 4H round to left to face partner (Ladies BtoB)</w:t>
      </w:r>
    </w:p>
    <w:p w:rsidR="00B11EB3" w:rsidRDefault="00B11EB3" w:rsidP="00B11EB3">
      <w:pPr>
        <w:pStyle w:val="DanceBody"/>
      </w:pPr>
      <w:r>
        <w:t xml:space="preserve"> 9-16</w:t>
      </w:r>
      <w:r>
        <w:tab/>
        <w:t>All set, turn prtnr (1s/3s LH, 2s/4s RH), 1L+2L</w:t>
      </w:r>
      <w:r w:rsidRPr="007F0D5A">
        <w:rPr>
          <w:b/>
        </w:rPr>
        <w:t xml:space="preserve"> also </w:t>
      </w:r>
      <w:r>
        <w:t>3L+4L dance out between prtnrs, divide &amp; dance round prtnr into 2 diag lines (Ladies in middle)</w:t>
      </w:r>
    </w:p>
    <w:p w:rsidR="00B11EB3" w:rsidRDefault="00B11EB3" w:rsidP="00B11EB3">
      <w:pPr>
        <w:pStyle w:val="DanceBody"/>
      </w:pPr>
      <w:r>
        <w:t>17-24</w:t>
      </w:r>
      <w:r>
        <w:tab/>
        <w:t>All couples rotate 1.1/2 times into diag lines (Men in middle &amp; Ladies facing in) &amp; all set</w:t>
      </w:r>
    </w:p>
    <w:p w:rsidR="00B11EB3" w:rsidRDefault="00B11EB3" w:rsidP="00B11EB3">
      <w:pPr>
        <w:pStyle w:val="DanceBody"/>
      </w:pPr>
      <w:r>
        <w:t>25-32</w:t>
      </w:r>
      <w:r>
        <w:tab/>
        <w:t>All Adv+Ret 2 steps, turn partners 2H into Sq.Set &amp; all set</w:t>
      </w:r>
    </w:p>
    <w:p w:rsidR="00B11EB3" w:rsidRDefault="00B11EB3" w:rsidP="00B11EB3">
      <w:pPr>
        <w:pStyle w:val="DanceBody"/>
      </w:pPr>
      <w:r>
        <w:t>33-40</w:t>
      </w:r>
      <w:r>
        <w:tab/>
        <w:t>All dance interlocking reels of 4 (pass partner RSh to start) &amp; turn partner RH to Men in centre with partner facing anticlockwise</w:t>
      </w:r>
    </w:p>
    <w:p w:rsidR="00B11EB3" w:rsidRDefault="00B11EB3" w:rsidP="00B11EB3">
      <w:pPr>
        <w:pStyle w:val="DanceBody"/>
      </w:pPr>
      <w:r>
        <w:t>41-48</w:t>
      </w:r>
      <w:r>
        <w:tab/>
        <w:t>Men with partner on right wheel 1/2 way anticlockwise, all dance out HS &amp; back to centre</w:t>
      </w:r>
    </w:p>
    <w:p w:rsidR="00B11EB3" w:rsidRDefault="00B11EB3" w:rsidP="00B11EB3">
      <w:pPr>
        <w:pStyle w:val="DanceBody"/>
      </w:pPr>
      <w:r>
        <w:t>49-56</w:t>
      </w:r>
      <w:r>
        <w:tab/>
        <w:t>All wheel 1/2 way anticlockwise, all dance out HS but Men only dance back to centre</w:t>
      </w:r>
    </w:p>
    <w:p w:rsidR="00B11EB3" w:rsidRDefault="00B11EB3" w:rsidP="00B11EB3">
      <w:pPr>
        <w:pStyle w:val="DanceBody"/>
      </w:pPr>
      <w:r>
        <w:t>57-64</w:t>
      </w:r>
      <w:r>
        <w:tab/>
        <w:t>Men dance LH across 1/2 way, turn opposite Lady 2H,dance LH across 1/2 way &amp; turn partner 2H into Sq.Set</w:t>
      </w:r>
    </w:p>
    <w:p w:rsidR="00B11EB3" w:rsidRDefault="00B11EB3" w:rsidP="00B11EB3">
      <w:pPr>
        <w:pStyle w:val="DanceBody"/>
      </w:pPr>
      <w:r>
        <w:t>65-72</w:t>
      </w:r>
      <w:r>
        <w:tab/>
        <w:t>1M followed by 2L+2M+3L</w:t>
      </w:r>
      <w:r w:rsidRPr="007F0D5A">
        <w:rPr>
          <w:b/>
        </w:rPr>
        <w:t xml:space="preserve"> also </w:t>
      </w:r>
      <w:r>
        <w:t>1L followed by 4M+4L+3M dance down &amp; out through 3</w:t>
      </w:r>
      <w:r w:rsidRPr="00972EEB">
        <w:t>rd</w:t>
      </w:r>
      <w:r>
        <w:t xml:space="preserve"> place, divide casting back to places &amp; all set</w:t>
      </w:r>
    </w:p>
    <w:p w:rsidR="00B11EB3" w:rsidRDefault="00B11EB3" w:rsidP="00B11EB3">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B11EB3" w:rsidRDefault="00B11EB3" w:rsidP="00B11EB3"/>
    <w:p w:rsidR="00B11EB3" w:rsidRDefault="00B11EB3" w:rsidP="00B11EB3">
      <w:pPr>
        <w:pStyle w:val="Minicrib"/>
      </w:pPr>
      <w:r>
        <w:t>THE KIRRIE BOYS  (J4x32)  4C set</w:t>
      </w:r>
      <w:r>
        <w:tab/>
        <w:t>Charles Upton</w:t>
      </w:r>
    </w:p>
    <w:p w:rsidR="00B11EB3" w:rsidRDefault="00B11EB3" w:rsidP="00B11EB3">
      <w:pPr>
        <w:pStyle w:val="DanceBody"/>
      </w:pPr>
      <w:r>
        <w:t xml:space="preserve"> Easier version of "The Kirrie Lads"</w:t>
      </w:r>
    </w:p>
    <w:p w:rsidR="00B11EB3" w:rsidRDefault="00B11EB3" w:rsidP="00B11EB3">
      <w:pPr>
        <w:pStyle w:val="DanceBody"/>
      </w:pPr>
      <w:r>
        <w:t xml:space="preserve"> 1- 8</w:t>
      </w:r>
      <w:r>
        <w:tab/>
        <w:t>All set &amp; cross RH, 1s+2s</w:t>
      </w:r>
      <w:r w:rsidRPr="007F0D5A">
        <w:rPr>
          <w:b/>
        </w:rPr>
        <w:t xml:space="preserve"> also </w:t>
      </w:r>
      <w:r>
        <w:t>3s+4s dance RH across once round</w:t>
      </w:r>
    </w:p>
    <w:p w:rsidR="00B11EB3" w:rsidRDefault="00B11EB3" w:rsidP="00B11EB3">
      <w:pPr>
        <w:pStyle w:val="DanceBody"/>
      </w:pPr>
      <w:r>
        <w:t xml:space="preserve"> 9-16</w:t>
      </w:r>
      <w:r>
        <w:tab/>
        <w:t>All dance 1/2 4 Couple Rights &amp; Lefts: -</w:t>
      </w:r>
    </w:p>
    <w:p w:rsidR="00B11EB3" w:rsidRDefault="00B11EB3" w:rsidP="00B11EB3">
      <w:pPr>
        <w:pStyle w:val="DanceBody"/>
      </w:pPr>
      <w:r>
        <w:tab/>
        <w:t>9-10     All cross Right Hands</w:t>
      </w:r>
    </w:p>
    <w:p w:rsidR="00B11EB3" w:rsidRDefault="00B11EB3" w:rsidP="00B11EB3">
      <w:pPr>
        <w:pStyle w:val="DanceBody"/>
      </w:pPr>
      <w:r>
        <w:tab/>
        <w:t>11-12    Dancers in 1M &amp; 2M places</w:t>
      </w:r>
      <w:r w:rsidRPr="007F0D5A">
        <w:rPr>
          <w:b/>
        </w:rPr>
        <w:t xml:space="preserve"> also </w:t>
      </w:r>
      <w:r>
        <w:t>3L &amp; 4L places change places Left Hands on sides</w:t>
      </w:r>
      <w:r w:rsidRPr="00BA6B4D">
        <w:rPr>
          <w:b/>
        </w:rPr>
        <w:t xml:space="preserve"> while </w:t>
      </w:r>
      <w:r>
        <w:t>dancers in 1L place &amp; 3M place cross diagonally LH</w:t>
      </w:r>
      <w:r w:rsidRPr="00BA6B4D">
        <w:rPr>
          <w:b/>
        </w:rPr>
        <w:t xml:space="preserve"> </w:t>
      </w:r>
      <w:r>
        <w:rPr>
          <w:b/>
        </w:rPr>
        <w:t xml:space="preserve">as </w:t>
      </w:r>
      <w:r>
        <w:t>dancers in 2L place &amp; 4M place cross diagonally LH</w:t>
      </w:r>
    </w:p>
    <w:p w:rsidR="00B11EB3" w:rsidRDefault="00B11EB3" w:rsidP="00B11EB3">
      <w:pPr>
        <w:pStyle w:val="DanceBody"/>
      </w:pPr>
      <w:r>
        <w:tab/>
        <w:t>13-16   Repeat Bars 9-12 to end facing own partner.  4 3 2 1</w:t>
      </w:r>
    </w:p>
    <w:p w:rsidR="00B11EB3" w:rsidRDefault="00B11EB3" w:rsidP="00B11EB3">
      <w:pPr>
        <w:pStyle w:val="DanceBody"/>
      </w:pPr>
      <w:r>
        <w:t>17-24</w:t>
      </w:r>
      <w:r>
        <w:tab/>
        <w:t>Bottom 3 couples (3s+2s+1s) set, cross RH &amp; chase clockwise 1/2 way round to end 4 1 2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KIRRIE LADS  (J4x32)  4C set</w:t>
      </w:r>
      <w:r>
        <w:tab/>
        <w:t>Charles Upton</w:t>
      </w:r>
    </w:p>
    <w:p w:rsidR="00B11EB3" w:rsidRDefault="00B11EB3" w:rsidP="00B11EB3">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B11EB3" w:rsidRDefault="00B11EB3" w:rsidP="00B11EB3">
      <w:pPr>
        <w:pStyle w:val="DanceBody"/>
      </w:pPr>
      <w:r>
        <w:t xml:space="preserve"> 9-16</w:t>
      </w:r>
      <w:r>
        <w:tab/>
        <w:t>All dance 1/2 4 Couple Rights &amp; Lefts: -</w:t>
      </w:r>
    </w:p>
    <w:p w:rsidR="00B11EB3" w:rsidRDefault="00B11EB3" w:rsidP="00B11EB3">
      <w:pPr>
        <w:pStyle w:val="DanceBody"/>
      </w:pPr>
      <w:r>
        <w:tab/>
        <w:t>9-10     All cross RH</w:t>
      </w:r>
    </w:p>
    <w:p w:rsidR="00B11EB3" w:rsidRDefault="00B11EB3" w:rsidP="00B11EB3">
      <w:pPr>
        <w:pStyle w:val="DanceBody"/>
      </w:pPr>
      <w:r>
        <w:tab/>
        <w:t>11-12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B11EB3" w:rsidRDefault="00B11EB3" w:rsidP="00B11EB3">
      <w:pPr>
        <w:pStyle w:val="DanceBody"/>
      </w:pPr>
      <w:r>
        <w:tab/>
        <w:t>13-16    Repeat Bars 9-12 to end facing own partner.  (3) 4 (1) 2</w:t>
      </w:r>
    </w:p>
    <w:p w:rsidR="00B11EB3" w:rsidRDefault="00B11EB3" w:rsidP="00B11EB3">
      <w:pPr>
        <w:pStyle w:val="DanceBody"/>
      </w:pPr>
      <w:r>
        <w:t>17-24</w:t>
      </w:r>
      <w:r>
        <w:tab/>
        <w:t>Bottom 3 couples (4s+1s+2s) set, cross RH &amp; chase clockwise 1/2 way round</w:t>
      </w:r>
    </w:p>
    <w:p w:rsidR="00B11EB3" w:rsidRDefault="00B11EB3" w:rsidP="00B11EB3">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B11EB3" w:rsidRDefault="00B11EB3" w:rsidP="00B11EB3"/>
    <w:p w:rsidR="00B11EB3" w:rsidRDefault="00B11EB3" w:rsidP="00B11EB3">
      <w:pPr>
        <w:pStyle w:val="Minicrib"/>
      </w:pPr>
      <w:r>
        <w:t>KIRRIEMUIR JIG  (J8x32)  3C (4C set)</w:t>
      </w:r>
      <w:r>
        <w:tab/>
        <w:t>Dorothy Bell  Starters Coll</w:t>
      </w:r>
    </w:p>
    <w:p w:rsidR="00B11EB3" w:rsidRDefault="00B11EB3" w:rsidP="00B11EB3">
      <w:pPr>
        <w:pStyle w:val="DanceBody"/>
      </w:pPr>
      <w:r>
        <w:rPr>
          <w:b/>
          <w:bCs/>
        </w:rPr>
        <w:t xml:space="preserve"> </w:t>
      </w:r>
      <w:r>
        <w:t>1- 8</w:t>
      </w:r>
      <w:r>
        <w:tab/>
        <w:t>1s lead down middle (3 steps), lead up (3 steps) &amp; cast to 2nd place (2s step up)</w:t>
      </w:r>
    </w:p>
    <w:p w:rsidR="00B11EB3" w:rsidRDefault="00B11EB3" w:rsidP="00B11EB3">
      <w:pPr>
        <w:pStyle w:val="DanceBody"/>
      </w:pPr>
      <w:r>
        <w:t xml:space="preserve"> 9-16</w:t>
      </w:r>
      <w:r>
        <w:tab/>
        <w:t>2s+1s+3s Adv+Ret, 1s turn RH to end in middle facing up</w:t>
      </w:r>
    </w:p>
    <w:p w:rsidR="00B11EB3" w:rsidRDefault="00B11EB3" w:rsidP="00B11EB3">
      <w:pPr>
        <w:pStyle w:val="DanceBody"/>
      </w:pPr>
      <w:r>
        <w:t>17-24</w:t>
      </w:r>
      <w:r>
        <w:tab/>
        <w:t>1s dance up, cast round 2s, meet in middle, dance down &amp; cast up round 3s into 2nd place own sides</w:t>
      </w:r>
    </w:p>
    <w:p w:rsidR="00B11EB3" w:rsidRDefault="00B11EB3" w:rsidP="00B11EB3">
      <w:pPr>
        <w:pStyle w:val="DanceBody"/>
        <w:keepNext w:val="0"/>
      </w:pPr>
      <w:r>
        <w:t>25-32</w:t>
      </w:r>
      <w:r>
        <w:tab/>
        <w:t>2s+1s+3s dance 6H round &amp; back</w:t>
      </w:r>
    </w:p>
    <w:p w:rsidR="00B11EB3" w:rsidRDefault="00B11EB3" w:rsidP="00B11EB3"/>
    <w:p w:rsidR="00B11EB3" w:rsidRDefault="00B11EB3" w:rsidP="00B11EB3">
      <w:pPr>
        <w:pStyle w:val="Minicrib"/>
      </w:pPr>
      <w:r>
        <w:t>KIRSTEN'S JIG  (J8x32)  3C (4C set)</w:t>
      </w:r>
      <w:r>
        <w:tab/>
        <w:t>Ron Wallace, 2015</w:t>
      </w:r>
    </w:p>
    <w:p w:rsidR="00B11EB3" w:rsidRDefault="00B11EB3" w:rsidP="00B11EB3">
      <w:pPr>
        <w:pStyle w:val="DanceBody"/>
      </w:pPr>
      <w:r>
        <w:t xml:space="preserve"> 1- 8</w:t>
      </w:r>
      <w:r>
        <w:tab/>
        <w:t>1- 8</w:t>
      </w:r>
      <w:r>
        <w:tab/>
        <w:t>1s+2s dance the Bourrel:-</w:t>
      </w:r>
    </w:p>
    <w:p w:rsidR="00B11EB3" w:rsidRDefault="00B11EB3" w:rsidP="00B11EB3">
      <w:pPr>
        <w:pStyle w:val="DanceBody"/>
      </w:pPr>
      <w:r>
        <w:tab/>
        <w:t>`1M+2L set advancing, 3/4 turn RH &amp; twirl to end BtoB (Lady facing up &amp; Man down)</w:t>
      </w:r>
      <w:r w:rsidRPr="00BA6B4D">
        <w:rPr>
          <w:b/>
        </w:rPr>
        <w:t xml:space="preserve"> while </w:t>
      </w:r>
      <w:r>
        <w:t>partners chase anticlockwise 1/2 way</w:t>
      </w:r>
    </w:p>
    <w:p w:rsidR="00B11EB3" w:rsidRDefault="00B11EB3" w:rsidP="00B11EB3">
      <w:pPr>
        <w:pStyle w:val="DanceBody"/>
      </w:pPr>
      <w:r>
        <w:tab/>
        <w:t>`Set to partners &amp; turn 3/4 RH 2s to own sides 1s to face 1st corners</w:t>
      </w:r>
    </w:p>
    <w:p w:rsidR="00B11EB3" w:rsidRDefault="00B11EB3" w:rsidP="00B11EB3">
      <w:pPr>
        <w:pStyle w:val="DanceBody"/>
      </w:pPr>
      <w:r>
        <w:t xml:space="preserve"> 9-16</w:t>
      </w:r>
      <w:r>
        <w:tab/>
        <w:t xml:space="preserve">9-12    1s pass corners RSh, pass RSh to face 2nd corners </w:t>
      </w:r>
      <w:r>
        <w:rPr>
          <w:b/>
        </w:rPr>
        <w:t>while</w:t>
      </w:r>
      <w:r>
        <w:t xml:space="preserve"> corners Advance, slap thighs, Bar 10: clap own hands &amp; clap other opp corner 2H, corners Retire</w:t>
      </w:r>
    </w:p>
    <w:p w:rsidR="00B11EB3" w:rsidRDefault="00B11EB3" w:rsidP="00B11EB3">
      <w:pPr>
        <w:pStyle w:val="DanceBody"/>
      </w:pPr>
      <w:r>
        <w:tab/>
        <w:t>13-16  1s+2nd corners repeat 9-12.  1s end joing RH facing up in middle</w:t>
      </w:r>
    </w:p>
    <w:p w:rsidR="00B11EB3" w:rsidRDefault="00B11EB3" w:rsidP="00B11EB3">
      <w:pPr>
        <w:pStyle w:val="DanceBody"/>
      </w:pPr>
      <w:r>
        <w:t>17-24</w:t>
      </w:r>
      <w:r>
        <w:tab/>
        <w:t>Mirror reels of 3 on sides giving hands, 1s dance up &amp; cross to own side,  2s out/down, 3s out/up to start.  End 2s at top facing out, 1s in 2nd place in middle facing up</w:t>
      </w:r>
    </w:p>
    <w:p w:rsidR="00B11EB3" w:rsidRDefault="00B11EB3" w:rsidP="00B11EB3">
      <w:pPr>
        <w:pStyle w:val="DanceBody"/>
      </w:pPr>
      <w:r>
        <w:t>25-32</w:t>
      </w:r>
      <w:r>
        <w:tab/>
        <w:t>Non-progressive Allemande:</w:t>
      </w:r>
    </w:p>
    <w:p w:rsidR="00B11EB3" w:rsidRDefault="00B11EB3" w:rsidP="00B11EB3">
      <w:pPr>
        <w:pStyle w:val="DanceBody"/>
        <w:rPr>
          <w:lang w:eastAsia="en-GB"/>
        </w:rPr>
      </w:pPr>
      <w:r>
        <w:rPr>
          <w:lang w:eastAsia="en-GB"/>
        </w:rPr>
        <w:tab/>
        <w:t xml:space="preserve">25-26   1s dance up middle in prom hold before changing to allemande hold </w:t>
      </w:r>
      <w:r>
        <w:rPr>
          <w:b/>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B11EB3" w:rsidRDefault="00B11EB3" w:rsidP="00B11EB3">
      <w:pPr>
        <w:pStyle w:val="DanceBody"/>
        <w:rPr>
          <w:lang w:eastAsia="en-GB"/>
        </w:rPr>
      </w:pPr>
      <w:r>
        <w:rPr>
          <w:lang w:eastAsia="en-GB"/>
        </w:rPr>
        <w:tab/>
        <w:t xml:space="preserve">27-28   1s dance bars 3-4 of a standard allemande for two couples </w:t>
      </w:r>
      <w:r>
        <w:rPr>
          <w:b/>
          <w:lang w:eastAsia="en-GB"/>
        </w:rPr>
        <w:t>while</w:t>
      </w:r>
      <w:r>
        <w:rPr>
          <w:b/>
          <w:bCs/>
          <w:lang w:eastAsia="en-GB"/>
        </w:rPr>
        <w:t xml:space="preserve"> </w:t>
      </w:r>
      <w:r>
        <w:rPr>
          <w:lang w:eastAsia="en-GB"/>
        </w:rPr>
        <w:t>2s dance up the middle &amp; into allemande hold &amp; follow 1s</w:t>
      </w:r>
    </w:p>
    <w:p w:rsidR="00B11EB3" w:rsidRDefault="00B11EB3" w:rsidP="00B11EB3">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B11EB3" w:rsidRDefault="00B11EB3" w:rsidP="00B11EB3"/>
    <w:p w:rsidR="00B11EB3" w:rsidRDefault="00B11EB3" w:rsidP="00B11EB3">
      <w:pPr>
        <w:pStyle w:val="Minicrib"/>
      </w:pPr>
      <w:r>
        <w:t>KIRSTY'S CEILIDH  (J32)  Round the Room</w:t>
      </w:r>
      <w:r>
        <w:tab/>
        <w:t>Peggy Rose  Helensburgh 50th Anniv</w:t>
      </w:r>
    </w:p>
    <w:p w:rsidR="00B11EB3" w:rsidRDefault="00B11EB3" w:rsidP="00B11EB3">
      <w:pPr>
        <w:pStyle w:val="DanceBody"/>
      </w:pPr>
      <w:r>
        <w:t>Round the Room 3 facing 3</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All turn opposite person RH, all turn opposite person LH</w:t>
      </w:r>
    </w:p>
    <w:p w:rsidR="00B11EB3" w:rsidRDefault="00B11EB3" w:rsidP="00B11EB3">
      <w:pPr>
        <w:pStyle w:val="DanceBody"/>
      </w:pPr>
      <w:r>
        <w:t>17-24</w:t>
      </w:r>
      <w:r>
        <w:tab/>
        <w:t>Middle person dances RH across with partner &amp; opposite person on right &amp; LH back</w:t>
      </w:r>
    </w:p>
    <w:p w:rsidR="00B11EB3" w:rsidRDefault="00B11EB3" w:rsidP="00B11EB3">
      <w:pPr>
        <w:pStyle w:val="DanceBody"/>
        <w:keepNext w:val="0"/>
      </w:pPr>
      <w:r>
        <w:t>25-32</w:t>
      </w:r>
      <w:r>
        <w:tab/>
        <w:t>All Adv+Ret for 2 steps &amp; pass RH to meet next trio</w:t>
      </w:r>
    </w:p>
    <w:p w:rsidR="00B11EB3" w:rsidRDefault="00B11EB3" w:rsidP="00B11EB3"/>
    <w:p w:rsidR="00B11EB3" w:rsidRDefault="00B11EB3" w:rsidP="00B11EB3">
      <w:pPr>
        <w:pStyle w:val="Minicrib"/>
      </w:pPr>
      <w:r>
        <w:t>A KISS FOR NOTHING  (J8x32)  2C (4C set)</w:t>
      </w:r>
      <w:r>
        <w:tab/>
        <w:t>R Bremner  RSCDS Bk 13</w:t>
      </w:r>
    </w:p>
    <w:p w:rsidR="00B11EB3" w:rsidRDefault="00B11EB3" w:rsidP="00B11EB3">
      <w:pPr>
        <w:pStyle w:val="DanceBody"/>
      </w:pPr>
      <w:r>
        <w:t xml:space="preserve"> 1- 4</w:t>
      </w:r>
      <w:r>
        <w:tab/>
        <w:t>1M+2M set advancing to partners, set to opp woman, then set to own partner</w:t>
      </w:r>
    </w:p>
    <w:p w:rsidR="00B11EB3" w:rsidRDefault="00B11EB3" w:rsidP="00B11EB3">
      <w:pPr>
        <w:pStyle w:val="DanceBody"/>
      </w:pPr>
      <w:r>
        <w:t xml:space="preserve"> 5- 8</w:t>
      </w:r>
      <w:r>
        <w:tab/>
        <w:t>1M+2M retire</w:t>
      </w:r>
      <w:r w:rsidRPr="00BA6B4D">
        <w:rPr>
          <w:b/>
        </w:rPr>
        <w:t xml:space="preserve"> </w:t>
      </w:r>
      <w:r>
        <w:t xml:space="preserve">then set to each other </w:t>
      </w:r>
      <w:r w:rsidRPr="00825145">
        <w:rPr>
          <w:b/>
        </w:rPr>
        <w:t>as</w:t>
      </w:r>
      <w:r>
        <w:t xml:space="preserve"> partners set to each other then to 1M+2M, then set to partners</w:t>
      </w:r>
    </w:p>
    <w:p w:rsidR="00B11EB3" w:rsidRDefault="00B11EB3" w:rsidP="00B11EB3">
      <w:pPr>
        <w:pStyle w:val="DanceBody"/>
      </w:pPr>
      <w:r>
        <w:t xml:space="preserve"> 9-16</w:t>
      </w:r>
      <w:r>
        <w:tab/>
        <w:t>1L+2L repeat above Fig</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set, cross RH &amp; circle 4H round 1/2 way</w:t>
      </w:r>
    </w:p>
    <w:p w:rsidR="00B11EB3" w:rsidRDefault="00B11EB3" w:rsidP="00B11EB3"/>
    <w:p w:rsidR="00B11EB3" w:rsidRDefault="00B11EB3" w:rsidP="00B11EB3">
      <w:pPr>
        <w:pStyle w:val="Minicrib"/>
      </w:pPr>
      <w:r>
        <w:t>A KISS IN TIME  (R8x32)  3C (4C Set)</w:t>
      </w:r>
      <w:r>
        <w:tab/>
        <w:t>Marion Garrett</w:t>
      </w:r>
    </w:p>
    <w:p w:rsidR="00B11EB3" w:rsidRDefault="00B11EB3" w:rsidP="00B11EB3">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B11EB3" w:rsidRDefault="00B11EB3" w:rsidP="00B11EB3">
      <w:pPr>
        <w:pStyle w:val="DanceBody"/>
      </w:pPr>
      <w:r>
        <w:t xml:space="preserve"> 9-16</w:t>
      </w:r>
      <w:r>
        <w:tab/>
        <w:t>1s turn corner RH, partner LH, 2</w:t>
      </w:r>
      <w:r w:rsidRPr="00972EEB">
        <w:t>nd</w:t>
      </w:r>
      <w:r>
        <w:t xml:space="preserve"> corner RH &amp; partner LH to end in middle LSh to LSh facing own sides</w:t>
      </w:r>
    </w:p>
    <w:p w:rsidR="00B11EB3" w:rsidRDefault="00B11EB3" w:rsidP="00B11EB3">
      <w:pPr>
        <w:pStyle w:val="DanceBody"/>
      </w:pPr>
      <w:r>
        <w:t>17-24</w:t>
      </w:r>
      <w:r>
        <w:tab/>
        <w:t xml:space="preserve">1s dance Figs of 8 on own sides (1s out &amp; down to start) &amp; turn RH at top </w:t>
      </w:r>
      <w:r w:rsidRPr="00BA6B4D">
        <w:rPr>
          <w:b/>
        </w:rPr>
        <w:t xml:space="preserve">while </w:t>
      </w:r>
      <w:r>
        <w:t>2s+3s dance R&amp;L &amp; 1s+2s end in centre for…</w:t>
      </w:r>
    </w:p>
    <w:p w:rsidR="00B11EB3" w:rsidRDefault="00B11EB3" w:rsidP="00B11EB3">
      <w:pPr>
        <w:pStyle w:val="DanceBody"/>
        <w:keepNext w:val="0"/>
      </w:pPr>
      <w:r>
        <w:t>25-32</w:t>
      </w:r>
      <w:r>
        <w:tab/>
        <w:t>1s+2s dance Allemande (with a kiss on bar 30?)</w:t>
      </w:r>
    </w:p>
    <w:p w:rsidR="00B11EB3" w:rsidRDefault="00B11EB3" w:rsidP="00B11EB3"/>
    <w:p w:rsidR="00B11EB3" w:rsidRDefault="00B11EB3" w:rsidP="00B11EB3">
      <w:pPr>
        <w:pStyle w:val="Minicrib"/>
      </w:pPr>
      <w:r>
        <w:t>KISS ME QUICK MY MITHER'S COMING (Bonny Jocky)  (R8x32)  3C (4C set)</w:t>
      </w:r>
      <w:r>
        <w:tab/>
        <w:t>Johnson  RSCDS Bk 12</w:t>
      </w:r>
    </w:p>
    <w:p w:rsidR="00B11EB3" w:rsidRPr="006B40B3" w:rsidRDefault="00B11EB3" w:rsidP="00B11EB3">
      <w:pPr>
        <w:pStyle w:val="DanceBody"/>
      </w:pPr>
      <w:r w:rsidRPr="006B40B3">
        <w:t xml:space="preserve"> 1- 8</w:t>
      </w:r>
      <w:r w:rsidRPr="006B40B3">
        <w:tab/>
        <w:t>1M bows to 2L &amp; dances reel of 3 with 3s giving LSh to 3L (1M ending in 2nd place)</w:t>
      </w:r>
    </w:p>
    <w:p w:rsidR="00B11EB3" w:rsidRPr="006B40B3" w:rsidRDefault="00B11EB3" w:rsidP="00B11EB3">
      <w:pPr>
        <w:pStyle w:val="DanceBody"/>
      </w:pPr>
      <w:r w:rsidRPr="006B40B3">
        <w:t xml:space="preserve"> 9-16</w:t>
      </w:r>
      <w:r w:rsidRPr="006B40B3">
        <w:tab/>
        <w:t>1L bows to 2M &amp; dances reel of 3 with 3s giving RSh to 3M (1L ending in 2nd place)</w:t>
      </w:r>
    </w:p>
    <w:p w:rsidR="00B11EB3" w:rsidRPr="006B40B3" w:rsidRDefault="00B11EB3" w:rsidP="00B11EB3">
      <w:pPr>
        <w:pStyle w:val="DanceBody"/>
      </w:pPr>
      <w:r w:rsidRPr="006B40B3">
        <w:t>17-24</w:t>
      </w:r>
      <w:r w:rsidRPr="006B40B3">
        <w:tab/>
        <w:t>1s dance reels of 3 across, 1L with 2s &amp; 1M with 3s (1s end in 2nd places)</w:t>
      </w:r>
    </w:p>
    <w:p w:rsidR="00B11EB3" w:rsidRPr="006B40B3" w:rsidRDefault="00B11EB3" w:rsidP="00B11EB3">
      <w:pPr>
        <w:pStyle w:val="DanceBody"/>
        <w:keepNext w:val="0"/>
      </w:pPr>
      <w:r w:rsidRPr="006B40B3">
        <w:t>25-32</w:t>
      </w:r>
      <w:r w:rsidRPr="006B40B3">
        <w:tab/>
        <w:t>1s dance Fig of 8 round 2s (casting up to start)</w:t>
      </w:r>
    </w:p>
    <w:p w:rsidR="00B11EB3" w:rsidRDefault="00B11EB3" w:rsidP="00B11EB3"/>
    <w:p w:rsidR="00B11EB3" w:rsidRDefault="00B11EB3" w:rsidP="00B11EB3">
      <w:pPr>
        <w:pStyle w:val="Minicrib"/>
      </w:pPr>
      <w:r>
        <w:t>KISS UNDER THE STAIRS  (J8x32)  3C (4C set)</w:t>
      </w:r>
      <w:r>
        <w:tab/>
        <w:t>MMM 2</w:t>
      </w:r>
    </w:p>
    <w:p w:rsidR="00B11EB3" w:rsidRDefault="00B11EB3" w:rsidP="00B11EB3">
      <w:pPr>
        <w:pStyle w:val="DanceBody"/>
      </w:pPr>
      <w:r>
        <w:t xml:space="preserve"> 1- 8</w:t>
      </w:r>
      <w:r>
        <w:tab/>
        <w:t>1s set, cast down 1 place &amp; circle 4H round to left with 3s</w:t>
      </w:r>
    </w:p>
    <w:p w:rsidR="00B11EB3" w:rsidRDefault="00B11EB3" w:rsidP="00B11EB3">
      <w:pPr>
        <w:pStyle w:val="DanceBody"/>
      </w:pPr>
      <w:r>
        <w:t xml:space="preserve"> 9-16</w:t>
      </w:r>
      <w:r>
        <w:tab/>
        <w:t>1s set, cast up &amp; circle 4H round to left with 2s</w:t>
      </w:r>
    </w:p>
    <w:p w:rsidR="00B11EB3" w:rsidRDefault="00B11EB3" w:rsidP="00B11EB3">
      <w:pPr>
        <w:pStyle w:val="DanceBody"/>
      </w:pPr>
      <w:r>
        <w:t>17-24</w:t>
      </w:r>
      <w:r>
        <w:tab/>
        <w:t>1s lead down for 2 steps &amp; back up to top, cast 1 place &amp; turn RH to face down</w:t>
      </w:r>
    </w:p>
    <w:p w:rsidR="00B11EB3" w:rsidRDefault="00B11EB3" w:rsidP="00B11EB3">
      <w:pPr>
        <w:pStyle w:val="DanceBody"/>
        <w:keepNext w:val="0"/>
      </w:pPr>
      <w:r>
        <w:t>25-32</w:t>
      </w:r>
      <w:r>
        <w:tab/>
        <w:t>1s lead down below 3s, cast up to 2</w:t>
      </w:r>
      <w:r w:rsidRPr="00972EEB">
        <w:t>nd</w:t>
      </w:r>
      <w:r>
        <w:t xml:space="preserve"> place &amp; 2s+1s+3s turn RH</w:t>
      </w:r>
    </w:p>
    <w:p w:rsidR="00B11EB3" w:rsidRDefault="00B11EB3" w:rsidP="00B11EB3"/>
    <w:p w:rsidR="00B11EB3" w:rsidRDefault="00B11EB3" w:rsidP="00B11EB3">
      <w:pPr>
        <w:pStyle w:val="Minicrib"/>
      </w:pPr>
      <w:r>
        <w:t>THE KISSING BRIDGE  (R8x32)  3C (4C set)</w:t>
      </w:r>
      <w:r>
        <w:tab/>
        <w:t>Romaine Butterfield  RSCDS Bk 47</w:t>
      </w:r>
    </w:p>
    <w:p w:rsidR="00B11EB3" w:rsidRPr="000D60D4" w:rsidRDefault="00B11EB3" w:rsidP="00B11EB3">
      <w:pPr>
        <w:pStyle w:val="DanceBody"/>
      </w:pPr>
      <w:r w:rsidRPr="000D60D4">
        <w:t xml:space="preserve"> 1- 8</w:t>
      </w:r>
      <w:r w:rsidRPr="000D60D4">
        <w:tab/>
        <w:t>1s cast  &amp; dance behind lines to bottom &amp; turn outwards to dance back to top</w:t>
      </w:r>
    </w:p>
    <w:p w:rsidR="00B11EB3" w:rsidRPr="000D60D4" w:rsidRDefault="00B11EB3" w:rsidP="00B11EB3">
      <w:pPr>
        <w:pStyle w:val="DanceBody"/>
      </w:pPr>
      <w:r w:rsidRPr="000D60D4">
        <w:t xml:space="preserve"> 9-16</w:t>
      </w:r>
      <w:r w:rsidRPr="000D60D4">
        <w:tab/>
        <w:t>1s cross down to dance reels of 3 on opposite sides to end in partners place</w:t>
      </w:r>
    </w:p>
    <w:p w:rsidR="00B11EB3" w:rsidRPr="000D60D4" w:rsidRDefault="00B11EB3" w:rsidP="00B11EB3">
      <w:pPr>
        <w:pStyle w:val="DanceBody"/>
      </w:pPr>
      <w:r w:rsidRPr="000D60D4">
        <w:t>17-24</w:t>
      </w:r>
      <w:r w:rsidRPr="000D60D4">
        <w:tab/>
        <w:t>1s lead down middle &amp; cross to own sides (Lady under Mans arm), 1s lead up to top &amp; end facing partner with 2H joined</w:t>
      </w:r>
    </w:p>
    <w:p w:rsidR="00B11EB3" w:rsidRPr="000D60D4" w:rsidRDefault="00B11EB3" w:rsidP="00B11EB3">
      <w:pPr>
        <w:pStyle w:val="DanceBody"/>
        <w:keepNext w:val="0"/>
      </w:pPr>
      <w:r w:rsidRPr="000D60D4">
        <w:t>25-32</w:t>
      </w:r>
      <w:r w:rsidRPr="000D60D4">
        <w:tab/>
        <w:t>1s+2s dance Poussette  2 1 3</w:t>
      </w:r>
    </w:p>
    <w:p w:rsidR="00B11EB3" w:rsidRDefault="00B11EB3" w:rsidP="00B11EB3"/>
    <w:p w:rsidR="00B11EB3" w:rsidRDefault="00B11EB3" w:rsidP="00B11EB3">
      <w:pPr>
        <w:pStyle w:val="Minicrib"/>
      </w:pPr>
      <w:r>
        <w:t>THE KISSING GATES  (S3x32)  3C set</w:t>
      </w:r>
      <w:r>
        <w:tab/>
        <w:t>K Jones  Sheaf Bk SCD's</w:t>
      </w:r>
    </w:p>
    <w:p w:rsidR="00B11EB3" w:rsidRDefault="00B11EB3" w:rsidP="00B11EB3">
      <w:pPr>
        <w:pStyle w:val="DanceBody"/>
      </w:pPr>
      <w:r>
        <w:t xml:space="preserve"> 1- 8</w:t>
      </w:r>
      <w:r>
        <w:tab/>
        <w:t>1s+2s dance 1/2 R&amp;L, 1M &amp; 2L set</w:t>
      </w:r>
      <w:r w:rsidRPr="00BA6B4D">
        <w:rPr>
          <w:b/>
        </w:rPr>
        <w:t xml:space="preserve"> while </w:t>
      </w:r>
      <w:r>
        <w:t>1L+2M change places RH, 1s+2s chase clockwise 1 place</w:t>
      </w:r>
    </w:p>
    <w:p w:rsidR="00B11EB3" w:rsidRDefault="00B11EB3" w:rsidP="00B11EB3">
      <w:pPr>
        <w:pStyle w:val="DanceBody"/>
      </w:pPr>
      <w:r>
        <w:t xml:space="preserve"> 9-16</w:t>
      </w:r>
      <w:r>
        <w:tab/>
        <w:t>2s+1s dance RH across, 1s+3s dance LH across</w:t>
      </w:r>
    </w:p>
    <w:p w:rsidR="00B11EB3" w:rsidRDefault="00B11EB3" w:rsidP="00B11EB3">
      <w:pPr>
        <w:pStyle w:val="DanceBody"/>
      </w:pPr>
      <w:r>
        <w:t>17-24</w:t>
      </w:r>
      <w:r>
        <w:tab/>
        <w:t>1s+3s repeat bars 1- 8</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KITH AND KIN  (S4x32)  4C set</w:t>
      </w:r>
      <w:r>
        <w:tab/>
        <w:t>Margaret Henderson  Imperial 3</w:t>
      </w:r>
    </w:p>
    <w:p w:rsidR="00B11EB3" w:rsidRDefault="00B11EB3" w:rsidP="00B11EB3">
      <w:pPr>
        <w:pStyle w:val="DanceBody"/>
      </w:pPr>
      <w:r w:rsidRPr="00EA7F69">
        <w:t xml:space="preserve"> 1- 8</w:t>
      </w:r>
      <w:r w:rsidRPr="00EA7F69">
        <w:tab/>
        <w:t>1s &amp; 3s dance 1/2 Figs of 8 round couple below, 1s+2s</w:t>
      </w:r>
      <w:r w:rsidRPr="00EA7F69">
        <w:rPr>
          <w:b/>
        </w:rPr>
        <w:t xml:space="preserve"> also </w:t>
      </w:r>
      <w:r w:rsidRPr="00EA7F69">
        <w:t xml:space="preserve">3s+4s dance 1/2 </w:t>
      </w:r>
      <w:r>
        <w:t>Ladies' Chain</w:t>
      </w:r>
    </w:p>
    <w:p w:rsidR="00B11EB3" w:rsidRPr="00EA7F69" w:rsidRDefault="00B11EB3" w:rsidP="00B11EB3">
      <w:pPr>
        <w:pStyle w:val="DanceBody"/>
      </w:pPr>
      <w:r w:rsidRPr="00EA7F69">
        <w:t xml:space="preserve"> 9-16</w:t>
      </w:r>
      <w:r w:rsidRPr="00EA7F69">
        <w:tab/>
        <w:t>1L+2L</w:t>
      </w:r>
      <w:r w:rsidRPr="00EA7F69">
        <w:rPr>
          <w:b/>
        </w:rPr>
        <w:t xml:space="preserve"> also </w:t>
      </w:r>
      <w:r w:rsidRPr="00EA7F69">
        <w:t>3L+4L dance LSh round partners (on sides) to end facing ptnr in diagonal lines &amp; dance 1/2 reel of 4 ending (2) 1 (4) 3 in prom hold</w:t>
      </w:r>
    </w:p>
    <w:p w:rsidR="00B11EB3" w:rsidRPr="00EA7F69" w:rsidRDefault="00B11EB3" w:rsidP="00B11EB3">
      <w:pPr>
        <w:pStyle w:val="DanceBody"/>
      </w:pPr>
      <w:r w:rsidRPr="00EA7F69">
        <w:t>17-24</w:t>
      </w:r>
      <w:r w:rsidRPr="00EA7F69">
        <w:tab/>
        <w:t xml:space="preserve">All in prom hold dance 6 bars of reel of 4 (2s+1s </w:t>
      </w:r>
      <w:r w:rsidRPr="00EA7F69">
        <w:rPr>
          <w:b/>
        </w:rPr>
        <w:t>also</w:t>
      </w:r>
      <w:r w:rsidRPr="00EA7F69">
        <w:t xml:space="preserve"> 2s+4s pass RSh to start) ending 4s+3s+2s in middle facing up &amp; 1s in 4</w:t>
      </w:r>
      <w:r w:rsidRPr="00972EEB">
        <w:t>th</w:t>
      </w:r>
      <w:r w:rsidRPr="00EA7F69">
        <w:t xml:space="preserve"> place</w:t>
      </w:r>
      <w:r>
        <w:t xml:space="preserve"> own side</w:t>
      </w:r>
    </w:p>
    <w:p w:rsidR="00B11EB3" w:rsidRPr="00EA7F69" w:rsidRDefault="00B11EB3" w:rsidP="00B11EB3">
      <w:pPr>
        <w:pStyle w:val="DanceBody"/>
        <w:keepNext w:val="0"/>
      </w:pPr>
      <w:r w:rsidRPr="00EA7F69">
        <w:t>25-32</w:t>
      </w:r>
      <w:r w:rsidRPr="00EA7F69">
        <w:tab/>
        <w:t>4s+3s+2s dance Allemande</w:t>
      </w:r>
    </w:p>
    <w:p w:rsidR="00B11EB3" w:rsidRDefault="00B11EB3" w:rsidP="00B11EB3"/>
    <w:p w:rsidR="00B11EB3" w:rsidRDefault="00B11EB3" w:rsidP="00B11EB3">
      <w:pPr>
        <w:pStyle w:val="Minicrib"/>
      </w:pPr>
      <w:r>
        <w:t>KITTY CAMPBELL'S REEL  (J8x32)  3C (4C set)</w:t>
      </w:r>
      <w:r>
        <w:tab/>
        <w:t>Bk of Graded SCDs</w:t>
      </w:r>
    </w:p>
    <w:p w:rsidR="00B11EB3" w:rsidRDefault="00B11EB3" w:rsidP="00B11EB3">
      <w:pPr>
        <w:pStyle w:val="DanceBody"/>
      </w:pPr>
      <w:r>
        <w:t xml:space="preserve"> 1- 8</w:t>
      </w:r>
      <w:r>
        <w:tab/>
        <w:t>1s set twice, turn RH &amp; cast below 2</w:t>
      </w:r>
      <w:r w:rsidRPr="00972EEB">
        <w:t>nd</w:t>
      </w:r>
      <w:r>
        <w:t xml:space="preserve"> place</w:t>
      </w:r>
    </w:p>
    <w:p w:rsidR="00B11EB3" w:rsidRDefault="00B11EB3" w:rsidP="00B11EB3">
      <w:pPr>
        <w:pStyle w:val="DanceBody"/>
      </w:pPr>
      <w:r>
        <w:t xml:space="preserve"> 9-16</w:t>
      </w:r>
      <w:r>
        <w:tab/>
        <w:t>1s lead down the middle for 3 steps, back to top &amp; cast 1 place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lead down between 3s, cross &amp; cast up round 3s, dance up between 2s &amp; cast back to 2</w:t>
      </w:r>
      <w:r w:rsidRPr="00972EEB">
        <w:t>nd</w:t>
      </w:r>
      <w:r>
        <w:t xml:space="preserve"> places</w:t>
      </w:r>
    </w:p>
    <w:p w:rsidR="00B11EB3" w:rsidRDefault="00B11EB3" w:rsidP="00B11EB3"/>
    <w:p w:rsidR="00B11EB3" w:rsidRDefault="00B11EB3" w:rsidP="00B11EB3">
      <w:pPr>
        <w:pStyle w:val="Minicrib"/>
      </w:pPr>
      <w:r>
        <w:t>KITTY'S HAPPY RETURN  (S4x40)  4C set</w:t>
      </w:r>
      <w:r>
        <w:tab/>
        <w:t>D Bell  Belfast Bk</w:t>
      </w:r>
    </w:p>
    <w:p w:rsidR="00B11EB3" w:rsidRDefault="00B11EB3" w:rsidP="00B11EB3">
      <w:pPr>
        <w:pStyle w:val="DanceBody"/>
      </w:pPr>
      <w:r>
        <w:t xml:space="preserve"> 1- 8</w:t>
      </w:r>
      <w:r>
        <w:tab/>
        <w:t>1s &amp; 4s cross RH, cast in 1 place &amp; dance RH across in centre</w:t>
      </w:r>
    </w:p>
    <w:p w:rsidR="00B11EB3" w:rsidRDefault="00B11EB3" w:rsidP="00B11EB3">
      <w:pPr>
        <w:pStyle w:val="DanceBody"/>
      </w:pPr>
      <w:r>
        <w:t xml:space="preserve"> 9-16</w:t>
      </w:r>
      <w:r>
        <w:tab/>
        <w:t>2s &amp; 3s repeat</w:t>
      </w:r>
    </w:p>
    <w:p w:rsidR="00B11EB3" w:rsidRDefault="00B11EB3" w:rsidP="00B11EB3">
      <w:pPr>
        <w:pStyle w:val="DanceBody"/>
      </w:pPr>
      <w:r>
        <w:t>17-24</w:t>
      </w:r>
      <w:r>
        <w:tab/>
        <w:t>All set, 1s+2s</w:t>
      </w:r>
      <w:r w:rsidRPr="007F0D5A">
        <w:rPr>
          <w:b/>
        </w:rPr>
        <w:t xml:space="preserve"> also </w:t>
      </w:r>
      <w:r>
        <w:t>3s+4s dance 1/2 R&amp;L, all set</w:t>
      </w:r>
    </w:p>
    <w:p w:rsidR="00B11EB3" w:rsidRDefault="00B11EB3" w:rsidP="00B11EB3">
      <w:pPr>
        <w:pStyle w:val="DanceBody"/>
      </w:pPr>
      <w:r>
        <w:t>25-32</w:t>
      </w:r>
      <w:r>
        <w:tab/>
        <w:t>2s+1s</w:t>
      </w:r>
      <w:r w:rsidRPr="007F0D5A">
        <w:rPr>
          <w:b/>
        </w:rPr>
        <w:t xml:space="preserve"> also </w:t>
      </w:r>
      <w:r>
        <w:t>4s+3s dance double Fig of 8 (1s &amp; 4s cast to start)</w:t>
      </w:r>
    </w:p>
    <w:p w:rsidR="00B11EB3" w:rsidRDefault="00B11EB3" w:rsidP="00B11EB3">
      <w:pPr>
        <w:pStyle w:val="DanceBody"/>
        <w:keepNext w:val="0"/>
      </w:pPr>
      <w:r>
        <w:t>33-40</w:t>
      </w:r>
      <w:r>
        <w:tab/>
        <w:t>1s+4s dance the Rondel</w:t>
      </w:r>
    </w:p>
    <w:p w:rsidR="00B11EB3" w:rsidRDefault="00B11EB3" w:rsidP="00B11EB3"/>
    <w:p w:rsidR="00B11EB3" w:rsidRDefault="00B11EB3" w:rsidP="00B11EB3">
      <w:pPr>
        <w:pStyle w:val="Minicrib"/>
      </w:pPr>
      <w:r>
        <w:t>KIWI MAGIC  (R4x32)  4C Sq.Set</w:t>
      </w:r>
      <w:r>
        <w:tab/>
        <w:t>Simon Scott</w:t>
      </w:r>
    </w:p>
    <w:p w:rsidR="00B11EB3" w:rsidRDefault="00B11EB3" w:rsidP="00B11EB3">
      <w:pPr>
        <w:pStyle w:val="DanceBody"/>
      </w:pPr>
      <w:r>
        <w:t xml:space="preserve"> 1- 8</w:t>
      </w:r>
      <w:r>
        <w:tab/>
        <w:t>Ladies set Advg, set turning about once round &amp; dance RH across to end facing partner</w:t>
      </w:r>
    </w:p>
    <w:p w:rsidR="00B11EB3" w:rsidRDefault="00B11EB3" w:rsidP="00B11EB3">
      <w:pPr>
        <w:pStyle w:val="DanceBody"/>
      </w:pPr>
      <w:r>
        <w:t xml:space="preserve"> 9-16</w:t>
      </w:r>
      <w:r>
        <w:tab/>
        <w:t>All dance DoSiDo with partner, turn partner RH (4 bars) to end in original places Ladies facing out</w:t>
      </w:r>
    </w:p>
    <w:p w:rsidR="00B11EB3" w:rsidRDefault="00B11EB3" w:rsidP="00B11EB3">
      <w:pPr>
        <w:pStyle w:val="DanceBody"/>
      </w:pPr>
      <w:r>
        <w:t>17-24</w:t>
      </w:r>
      <w:r>
        <w:tab/>
        <w:t>All dance 1/4 Schiehallion Reel (1 place) &amp; turn partners RH (4 bars)</w:t>
      </w:r>
    </w:p>
    <w:p w:rsidR="00B11EB3" w:rsidRDefault="00B11EB3" w:rsidP="00B11EB3">
      <w:pPr>
        <w:pStyle w:val="DanceBody"/>
        <w:keepNext w:val="0"/>
      </w:pPr>
      <w:r>
        <w:t>25-32</w:t>
      </w:r>
      <w:r>
        <w:tab/>
        <w:t>All circle 8H round to left for 6 steps, pivot left &amp; chase back to 'new' places</w:t>
      </w:r>
    </w:p>
    <w:p w:rsidR="00B11EB3" w:rsidRDefault="00B11EB3" w:rsidP="00B11EB3"/>
    <w:p w:rsidR="00B11EB3" w:rsidRDefault="00B11EB3" w:rsidP="00B11EB3">
      <w:pPr>
        <w:pStyle w:val="Minicrib"/>
      </w:pPr>
      <w:r>
        <w:t>KNIGHTS' HEYS  (R8x32)  3C (4C set)</w:t>
      </w:r>
      <w:r>
        <w:tab/>
        <w:t>Terry Glasspool  7 Year Itch</w:t>
      </w:r>
    </w:p>
    <w:p w:rsidR="00B11EB3" w:rsidRDefault="00B11EB3" w:rsidP="00B11EB3">
      <w:pPr>
        <w:pStyle w:val="DanceBody"/>
      </w:pPr>
      <w:r>
        <w:t xml:space="preserve"> 1- 8</w:t>
      </w:r>
      <w:r>
        <w:tab/>
        <w:t>1s set, cast 1 place, cross RH &amp; cast into their 1</w:t>
      </w:r>
      <w:r w:rsidRPr="00972EEB">
        <w:t>st</w:t>
      </w:r>
      <w:r>
        <w:t xml:space="preserve"> corner (pstn)</w:t>
      </w:r>
      <w:r w:rsidRPr="00BA6B4D">
        <w:rPr>
          <w:b/>
        </w:rPr>
        <w:t xml:space="preserve"> </w:t>
      </w:r>
      <w:r>
        <w:rPr>
          <w:b/>
        </w:rPr>
        <w:t xml:space="preserve">as </w:t>
      </w:r>
      <w:r>
        <w:t>1st corners dance in &amp; loop round to face 1</w:t>
      </w:r>
      <w:r w:rsidRPr="00972EEB">
        <w:t>st</w:t>
      </w:r>
      <w:r>
        <w:t xml:space="preserve"> corner (pstns)</w:t>
      </w:r>
    </w:p>
    <w:p w:rsidR="00B11EB3" w:rsidRDefault="00B11EB3" w:rsidP="00B11EB3">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B11EB3" w:rsidRDefault="00B11EB3" w:rsidP="00B11EB3">
      <w:pPr>
        <w:pStyle w:val="DanceBody"/>
      </w:pPr>
      <w:r>
        <w:t>17-24</w:t>
      </w:r>
      <w:r>
        <w:tab/>
        <w:t>1L &amp; 2L</w:t>
      </w:r>
      <w:r w:rsidRPr="007F0D5A">
        <w:rPr>
          <w:b/>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rPr>
        <w:t xml:space="preserve"> </w:t>
      </w:r>
      <w:r>
        <w:rPr>
          <w:b/>
        </w:rPr>
        <w:t xml:space="preserve">as </w:t>
      </w:r>
      <w:r>
        <w:t>1s loop round to face their 1</w:t>
      </w:r>
      <w:r w:rsidRPr="00972EEB">
        <w:t>st</w:t>
      </w:r>
      <w:r>
        <w:t xml:space="preserve"> corners</w:t>
      </w:r>
    </w:p>
    <w:p w:rsidR="00B11EB3" w:rsidRDefault="00B11EB3" w:rsidP="00B11EB3">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B11EB3" w:rsidRDefault="00B11EB3" w:rsidP="00B11EB3">
      <w:pPr>
        <w:pStyle w:val="DanceBody"/>
      </w:pPr>
      <w:r>
        <w:t>Alternate ending: -</w:t>
      </w:r>
    </w:p>
    <w:p w:rsidR="00B11EB3" w:rsidRDefault="00B11EB3" w:rsidP="00B11EB3">
      <w:pPr>
        <w:pStyle w:val="DanceBody"/>
      </w:pPr>
      <w:r>
        <w:t>On bar 24 1M ends between 3s facing up &amp; 1L between 2s facing down</w:t>
      </w:r>
    </w:p>
    <w:p w:rsidR="00B11EB3" w:rsidRDefault="00B11EB3" w:rsidP="00B11EB3">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B11EB3" w:rsidRDefault="00B11EB3" w:rsidP="00B11EB3">
      <w:pPr>
        <w:pStyle w:val="DanceBody"/>
        <w:keepNext w:val="0"/>
      </w:pPr>
      <w:r>
        <w:t>1s now repeat the dance</w:t>
      </w:r>
      <w:r w:rsidRPr="00BA6B4D">
        <w:rPr>
          <w:b/>
        </w:rPr>
        <w:t xml:space="preserve"> </w:t>
      </w:r>
      <w:r>
        <w:rPr>
          <w:b/>
        </w:rPr>
        <w:t xml:space="preserve">as </w:t>
      </w:r>
      <w:r>
        <w:t>opposite gender</w:t>
      </w:r>
    </w:p>
    <w:p w:rsidR="00B11EB3" w:rsidRDefault="00B11EB3" w:rsidP="00B11EB3"/>
    <w:p w:rsidR="00B11EB3" w:rsidRDefault="00B11EB3" w:rsidP="00B11EB3">
      <w:pPr>
        <w:pStyle w:val="Minicrib"/>
      </w:pPr>
      <w:r>
        <w:t>KNIT THE POCKY  (R8x32)  2C (4C set)</w:t>
      </w:r>
      <w:r>
        <w:tab/>
        <w:t>RSCDS Bk 11</w:t>
      </w:r>
    </w:p>
    <w:p w:rsidR="00B11EB3" w:rsidRDefault="00B11EB3" w:rsidP="00B11EB3">
      <w:pPr>
        <w:pStyle w:val="DanceBody"/>
      </w:pPr>
      <w:r>
        <w:t xml:space="preserve"> 1- 8</w:t>
      </w:r>
      <w:r>
        <w:tab/>
        <w:t>1L+2M Adv+Ret, turn 2H (Skip Change of step)</w:t>
      </w:r>
    </w:p>
    <w:p w:rsidR="00B11EB3" w:rsidRDefault="00B11EB3" w:rsidP="00B11EB3">
      <w:pPr>
        <w:pStyle w:val="DanceBody"/>
      </w:pPr>
      <w:r>
        <w:t xml:space="preserve"> 9-16</w:t>
      </w:r>
      <w:r>
        <w:tab/>
        <w:t>1M+2L Adv+Ret, turn 2H</w:t>
      </w:r>
    </w:p>
    <w:p w:rsidR="00B11EB3" w:rsidRDefault="00B11EB3" w:rsidP="00B11EB3">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KNOCKENDARROCH  (R8x32)  3C (4C set)</w:t>
      </w:r>
      <w:r>
        <w:tab/>
        <w:t>Douglas Henderson  Kinclaven Pocket Bk</w:t>
      </w:r>
    </w:p>
    <w:p w:rsidR="00B11EB3" w:rsidRDefault="00B11EB3" w:rsidP="00B11EB3">
      <w:pPr>
        <w:pStyle w:val="DanceBody"/>
      </w:pPr>
      <w:r>
        <w:t xml:space="preserve"> 1- 8</w:t>
      </w:r>
      <w:r>
        <w:tab/>
        <w:t>1s+2s dance 3/4 R&amp;L &amp; 2s+1s+3s set.  2 1 3</w:t>
      </w:r>
    </w:p>
    <w:p w:rsidR="00B11EB3" w:rsidRDefault="00B11EB3" w:rsidP="00B11EB3">
      <w:pPr>
        <w:pStyle w:val="DanceBody"/>
      </w:pPr>
      <w:r>
        <w:t xml:space="preserve"> 9-16</w:t>
      </w:r>
      <w:r>
        <w:tab/>
        <w:t>1s dance 1/2 Figs of 8 (Lady round 2s &amp; Man round 3s) &amp; dance RH across (Man with 2s &amp; Lady with 3s)</w:t>
      </w:r>
    </w:p>
    <w:p w:rsidR="00B11EB3" w:rsidRDefault="00B11EB3" w:rsidP="00B11EB3">
      <w:pPr>
        <w:pStyle w:val="DanceBody"/>
      </w:pPr>
      <w:r>
        <w:t>17-24</w:t>
      </w:r>
      <w:r>
        <w:tab/>
        <w:t>1s dance 1/2 Figs of 8 (Lady round 2s &amp; Man round 3s) &amp; dance LH across (Man with 2s &amp; Lady with 3s)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KNOT GARDEN  (S8x32)  3C (4C set)</w:t>
      </w:r>
      <w:r>
        <w:tab/>
        <w:t>J Rhodes  Snowdon Bk 4</w:t>
      </w:r>
    </w:p>
    <w:p w:rsidR="00B11EB3" w:rsidRDefault="00B11EB3" w:rsidP="00B11EB3">
      <w:pPr>
        <w:pStyle w:val="DanceBody"/>
      </w:pPr>
      <w:r w:rsidRPr="0062444B">
        <w:t xml:space="preserve"> 1- 8</w:t>
      </w:r>
      <w:r w:rsidRPr="0062444B">
        <w:tab/>
      </w:r>
      <w:r>
        <w:t>1s cross down &amp; cast down behind 3s, cross up between 3s &amp; cast up behind 2s</w:t>
      </w:r>
    </w:p>
    <w:p w:rsidR="00B11EB3" w:rsidRDefault="00B11EB3" w:rsidP="00B11EB3">
      <w:pPr>
        <w:pStyle w:val="DanceBody"/>
      </w:pPr>
      <w:r>
        <w:t xml:space="preserve"> 9-16</w:t>
      </w:r>
      <w:r>
        <w:tab/>
        <w:t>1s followed by 2s+3s dance down, 1s followed by 2s+3s dance up &amp; 1s cast to 2</w:t>
      </w:r>
      <w:r w:rsidRPr="00972EEB">
        <w:t>nd</w:t>
      </w:r>
      <w:r>
        <w:t xml:space="preserve"> place</w:t>
      </w:r>
      <w:r w:rsidRPr="00BA6B4D">
        <w:rPr>
          <w:b/>
        </w:rPr>
        <w:t xml:space="preserve"> </w:t>
      </w:r>
      <w:r>
        <w:rPr>
          <w:b/>
        </w:rPr>
        <w:t xml:space="preserve">as </w:t>
      </w:r>
      <w:r>
        <w:t>2s dance to top</w:t>
      </w:r>
    </w:p>
    <w:p w:rsidR="00B11EB3" w:rsidRDefault="00B11EB3" w:rsidP="00B11EB3">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B11EB3" w:rsidRDefault="00B11EB3" w:rsidP="00B11EB3">
      <w:pPr>
        <w:pStyle w:val="DanceBody"/>
        <w:keepNext w:val="0"/>
      </w:pPr>
      <w:r>
        <w:t>25-32</w:t>
      </w:r>
      <w:r>
        <w:tab/>
        <w:t>1s dance reels of 3 across (M with 2s, L with 3s)</w:t>
      </w:r>
    </w:p>
    <w:p w:rsidR="00B11EB3" w:rsidRDefault="00B11EB3" w:rsidP="00B11EB3"/>
    <w:p w:rsidR="00B11EB3" w:rsidRDefault="00B11EB3" w:rsidP="00B11EB3">
      <w:pPr>
        <w:pStyle w:val="Minicrib"/>
      </w:pPr>
      <w:r>
        <w:t>KNOTTED  (R8x32)  2C (4C set)</w:t>
      </w:r>
      <w:r>
        <w:tab/>
        <w:t>Carola Tress  Tanzen &amp; Tafeln im Kuckucksnest</w:t>
      </w:r>
    </w:p>
    <w:p w:rsidR="00B11EB3" w:rsidRDefault="00B11EB3" w:rsidP="00B11EB3">
      <w:pPr>
        <w:pStyle w:val="DanceBody"/>
      </w:pPr>
      <w:r>
        <w:t xml:space="preserve"> 1- 8</w:t>
      </w:r>
      <w:r>
        <w:tab/>
        <w:t>1L dances towards partner, pulls back RSh &amp; 1L followed by 1M casts off &amp; crosses to opp side (2s step up); 1s+2s set</w:t>
      </w:r>
    </w:p>
    <w:p w:rsidR="00B11EB3" w:rsidRDefault="00B11EB3" w:rsidP="00B11EB3">
      <w:pPr>
        <w:pStyle w:val="DanceBody"/>
      </w:pPr>
      <w:r>
        <w:t xml:space="preserve"> 9-16</w:t>
      </w:r>
      <w:r>
        <w:tab/>
        <w:t>1M dances towards partner, pulls back LSh &amp; 1M followed by 1L cast up &amp; cross to own side (2s step down); 1s+2s set</w:t>
      </w:r>
    </w:p>
    <w:p w:rsidR="00B11EB3" w:rsidRDefault="00B11EB3" w:rsidP="00B11EB3">
      <w:pPr>
        <w:pStyle w:val="DanceBody"/>
      </w:pPr>
      <w:r>
        <w:t>17-24</w:t>
      </w:r>
      <w:r>
        <w:tab/>
        <w:t>1s Petronella turn twice to opp sides &amp; turn 1.1/2 RH remaining in centre (2s step in) ready for …</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KNOTWORK  (J8x40)  3C (4C Set)</w:t>
      </w:r>
      <w:r>
        <w:tab/>
        <w:t>W Joubert  RSCDS Bk 44</w:t>
      </w:r>
    </w:p>
    <w:p w:rsidR="00B11EB3" w:rsidRDefault="00B11EB3" w:rsidP="00B11EB3">
      <w:pPr>
        <w:pStyle w:val="DanceBody"/>
      </w:pPr>
      <w:r>
        <w:t xml:space="preserve"> 1- 8</w:t>
      </w:r>
      <w:r>
        <w:tab/>
        <w:t>1M+2M Set+Link</w:t>
      </w:r>
      <w:r w:rsidRPr="00BA6B4D">
        <w:rPr>
          <w:b/>
        </w:rPr>
        <w:t xml:space="preserve"> while </w:t>
      </w:r>
      <w:r>
        <w:t>1L+2L reverse Set+Link (1s end facing out), 1s+3s set &amp; 1/2 turn on sides (Men LH &amp; Ladies RH)</w:t>
      </w:r>
    </w:p>
    <w:p w:rsidR="00B11EB3" w:rsidRDefault="00B11EB3" w:rsidP="00B11EB3">
      <w:pPr>
        <w:pStyle w:val="DanceBody"/>
      </w:pPr>
      <w:r>
        <w:t xml:space="preserve"> 9-16</w:t>
      </w:r>
      <w:r>
        <w:tab/>
        <w:t>2s+3s+1s dance reflection reels on own sides (1s dance up between 3s who dance out &amp; down to start)</w:t>
      </w:r>
    </w:p>
    <w:p w:rsidR="00B11EB3" w:rsidRDefault="00B11EB3" w:rsidP="00B11EB3">
      <w:pPr>
        <w:pStyle w:val="DanceBody"/>
      </w:pPr>
      <w:r>
        <w:t>17-24</w:t>
      </w:r>
      <w:r>
        <w:tab/>
        <w:t>1s set, cross RH, cast up to 2</w:t>
      </w:r>
      <w:r w:rsidRPr="00972EEB">
        <w:t>nd</w:t>
      </w:r>
      <w:r>
        <w:t xml:space="preserve"> place &amp; turn LH to face 1</w:t>
      </w:r>
      <w:r w:rsidRPr="00972EEB">
        <w:t>st</w:t>
      </w:r>
      <w:r>
        <w:t xml:space="preserve"> corners</w:t>
      </w:r>
    </w:p>
    <w:p w:rsidR="00B11EB3" w:rsidRDefault="00B11EB3" w:rsidP="00B11EB3">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B11EB3" w:rsidRDefault="00B11EB3" w:rsidP="00B11EB3">
      <w:pPr>
        <w:pStyle w:val="DanceBody"/>
        <w:keepNext w:val="0"/>
      </w:pPr>
      <w:r>
        <w:t>33-40</w:t>
      </w:r>
      <w:r>
        <w:tab/>
        <w:t>3s+1s+2s turn partners RH &amp; chase clockwise 1/2 way to own sides</w:t>
      </w:r>
    </w:p>
    <w:p w:rsidR="00B11EB3" w:rsidRDefault="00B11EB3" w:rsidP="00B11EB3"/>
    <w:p w:rsidR="00B11EB3" w:rsidRDefault="00B11EB3" w:rsidP="00B11EB3">
      <w:pPr>
        <w:pStyle w:val="Minicrib"/>
      </w:pPr>
      <w:r>
        <w:t>KRAMERMARKT REEL  (R32) Circle</w:t>
      </w:r>
      <w:r>
        <w:tab/>
        <w:t>Judith Kowalczik</w:t>
      </w:r>
    </w:p>
    <w:p w:rsidR="00B11EB3" w:rsidRDefault="00B11EB3" w:rsidP="00B11EB3">
      <w:pPr>
        <w:pStyle w:val="DanceBody"/>
      </w:pPr>
      <w:r>
        <w:t>Couples in circle, Men in centre facing partner</w:t>
      </w:r>
    </w:p>
    <w:p w:rsidR="00B11EB3" w:rsidRDefault="00B11EB3" w:rsidP="00B11EB3">
      <w:pPr>
        <w:pStyle w:val="DanceBody"/>
      </w:pPr>
      <w:r>
        <w:t xml:space="preserve"> 1- 8</w:t>
      </w:r>
      <w:r>
        <w:tab/>
        <w:t>Men Adv+Ret. (4 bars)  Ladies Adv+Ret (4 bars)</w:t>
      </w:r>
    </w:p>
    <w:p w:rsidR="00B11EB3" w:rsidRDefault="00B11EB3" w:rsidP="00B11EB3">
      <w:pPr>
        <w:pStyle w:val="DanceBody"/>
      </w:pPr>
      <w:r>
        <w:t xml:space="preserve"> 9-16</w:t>
      </w:r>
      <w:r>
        <w:tab/>
        <w:t>All dance DoSiDo with partner, all passing partner RSh dance round partner &amp; back to place</w:t>
      </w:r>
    </w:p>
    <w:p w:rsidR="00B11EB3" w:rsidRDefault="00B11EB3" w:rsidP="00B11EB3">
      <w:pPr>
        <w:pStyle w:val="DanceBody"/>
      </w:pPr>
      <w:r>
        <w:t>17-24</w:t>
      </w:r>
      <w:r>
        <w:tab/>
        <w:t>17-18   All turn partner 3/4 RH (Men facing in, Ladies facing out)</w:t>
      </w:r>
    </w:p>
    <w:p w:rsidR="00B11EB3" w:rsidRDefault="00B11EB3" w:rsidP="00B11EB3">
      <w:pPr>
        <w:pStyle w:val="DanceBody"/>
      </w:pPr>
      <w:r>
        <w:tab/>
        <w:t>19-22   All turn next person 1.1/2 LH (Men facing out, Ladies facing in)</w:t>
      </w:r>
    </w:p>
    <w:p w:rsidR="00B11EB3" w:rsidRDefault="00B11EB3" w:rsidP="00B11EB3">
      <w:pPr>
        <w:pStyle w:val="DanceBody"/>
      </w:pPr>
      <w:r>
        <w:tab/>
        <w:t>23-24   All  turn new partner 3/4 RH to end Men with back to centre facing Ladies</w:t>
      </w:r>
    </w:p>
    <w:p w:rsidR="00B11EB3" w:rsidRDefault="00B11EB3" w:rsidP="00B11EB3">
      <w:pPr>
        <w:pStyle w:val="DanceBody"/>
        <w:keepNext w:val="0"/>
      </w:pPr>
      <w:r>
        <w:t>25-32</w:t>
      </w:r>
      <w:r>
        <w:tab/>
        <w:t>All circle round to Left &amp; back (Men's circle &amp; Ladies' circle)</w:t>
      </w:r>
    </w:p>
    <w:p w:rsidR="00B11EB3" w:rsidRDefault="00B11EB3" w:rsidP="00B11EB3"/>
    <w:p w:rsidR="00B11EB3" w:rsidRDefault="00B11EB3" w:rsidP="00B11EB3">
      <w:pPr>
        <w:pStyle w:val="Minicrib"/>
      </w:pPr>
      <w:r>
        <w:t>KRISTIN MACDONALD'S STRATHSPEY  (S3x32)  3C set</w:t>
      </w:r>
      <w:r>
        <w:tab/>
        <w:t>Rod Downey  Cane Toad Collection</w:t>
      </w:r>
    </w:p>
    <w:p w:rsidR="00B11EB3" w:rsidRDefault="00B11EB3" w:rsidP="00B11EB3">
      <w:pPr>
        <w:pStyle w:val="DanceBody"/>
      </w:pPr>
      <w:r>
        <w:t xml:space="preserve"> 1- 8</w:t>
      </w:r>
      <w:r>
        <w:tab/>
        <w:t xml:space="preserve">1s dance in &amp; down NHJ (2 bars), turn 2H; cast up 1st place own side </w:t>
      </w:r>
      <w:r>
        <w:rPr>
          <w:b/>
        </w:rPr>
        <w:t>while</w:t>
      </w:r>
    </w:p>
    <w:p w:rsidR="00B11EB3" w:rsidRDefault="00B11EB3" w:rsidP="00B11EB3">
      <w:pPr>
        <w:pStyle w:val="DanceBody"/>
      </w:pPr>
      <w:r>
        <w:tab/>
        <w:t xml:space="preserve">2s cast up (2 bars), dance in &amp; down NHJ (2 bars); turn 2H (2 bars), dance down &amp; cast up into 3rd place </w:t>
      </w:r>
      <w:r>
        <w:rPr>
          <w:b/>
        </w:rPr>
        <w:t>while</w:t>
      </w:r>
    </w:p>
    <w:p w:rsidR="00B11EB3" w:rsidRDefault="00B11EB3" w:rsidP="00B11EB3">
      <w:pPr>
        <w:pStyle w:val="DanceBody"/>
      </w:pPr>
      <w:r>
        <w:tab/>
        <w:t>3s dance in &amp; cast up to top (4 bars); dance in &amp; down NHJ &amp; turn 2H to 2nd place</w:t>
      </w:r>
    </w:p>
    <w:p w:rsidR="00B11EB3" w:rsidRDefault="00B11EB3" w:rsidP="00B11EB3">
      <w:pPr>
        <w:pStyle w:val="DanceBody"/>
      </w:pPr>
      <w:r>
        <w:t xml:space="preserve"> 9-16</w:t>
      </w:r>
      <w:r>
        <w:tab/>
        <w:t>1s &amp; 3s dance Double Fig 8 giving hands (1s cross down, 3s cast up to start)</w:t>
      </w:r>
    </w:p>
    <w:p w:rsidR="00B11EB3" w:rsidRDefault="00B11EB3" w:rsidP="00B11EB3">
      <w:pPr>
        <w:pStyle w:val="DanceBody"/>
      </w:pPr>
      <w:r>
        <w:t>17-24</w:t>
      </w:r>
      <w:r>
        <w:tab/>
        <w:t xml:space="preserve">1s+3s+2s dance 6 bar mirror reels of 3 on sides (1s in/down, 3s out/up, 2s in/up), 1s dance down to 2nd place </w:t>
      </w:r>
      <w:r>
        <w:rPr>
          <w:b/>
        </w:rPr>
        <w:t>while</w:t>
      </w:r>
      <w:r>
        <w:t xml:space="preserve"> 3s cast to top &amp; 2s turn 2H</w:t>
      </w:r>
    </w:p>
    <w:p w:rsidR="00B11EB3" w:rsidRDefault="00B11EB3" w:rsidP="00B11EB3">
      <w:pPr>
        <w:pStyle w:val="DanceBody"/>
      </w:pPr>
      <w:r>
        <w:t>25-28</w:t>
      </w:r>
      <w:r>
        <w:tab/>
        <w:t xml:space="preserve">3s turn 2H to face down </w:t>
      </w:r>
      <w:r>
        <w:rPr>
          <w:b/>
        </w:rPr>
        <w:t>while</w:t>
      </w:r>
      <w:r>
        <w:t xml:space="preserve"> 1s+2s set facing down/up on sides (2 bars); 3s (at top) &amp; 2s (3rd place) set </w:t>
      </w:r>
      <w:r>
        <w:rPr>
          <w:b/>
        </w:rPr>
        <w:t>while</w:t>
      </w:r>
      <w:r>
        <w:t xml:space="preserve"> 1s turn 2 hands (2 bars). 3 1 2</w:t>
      </w:r>
    </w:p>
    <w:p w:rsidR="00B11EB3" w:rsidRDefault="00B11EB3" w:rsidP="00B11EB3">
      <w:pPr>
        <w:pStyle w:val="DanceBody"/>
        <w:keepNext w:val="0"/>
      </w:pPr>
      <w:r>
        <w:t>29-32</w:t>
      </w:r>
      <w:r>
        <w:tab/>
        <w:t xml:space="preserve">1s+3s dance down &amp; cast, 1s into 3rd place, 3s into 2nd place </w:t>
      </w:r>
      <w:r>
        <w:rPr>
          <w:b/>
        </w:rPr>
        <w:t>while</w:t>
      </w:r>
      <w:r>
        <w:t xml:space="preserve"> 2s cast up to 1st place (2 bars), 2s+3s+1s set</w:t>
      </w:r>
    </w:p>
    <w:p w:rsidR="00B11EB3" w:rsidRDefault="00B11EB3" w:rsidP="00B11EB3"/>
    <w:p w:rsidR="00B11EB3" w:rsidRDefault="00B11EB3" w:rsidP="00B11EB3">
      <w:pPr>
        <w:pStyle w:val="Minicrib"/>
      </w:pPr>
      <w:r>
        <w:t>KUCKUCKSNEST  (J1x96)  Sq.Set</w:t>
      </w:r>
      <w:r>
        <w:tab/>
        <w:t>Carola Tress  Tanzen &amp; Tafeln im Kuckucksnest</w:t>
      </w:r>
    </w:p>
    <w:p w:rsidR="00B11EB3" w:rsidRDefault="00B11EB3" w:rsidP="00B11EB3">
      <w:pPr>
        <w:pStyle w:val="DanceBody"/>
      </w:pPr>
      <w:r>
        <w:t xml:space="preserve"> 1- 8</w:t>
      </w:r>
      <w:r>
        <w:tab/>
        <w:t>All face partner &amp; dance 1/2 Grand Chain, no hands (6 bars), all set to partner</w:t>
      </w:r>
    </w:p>
    <w:p w:rsidR="00B11EB3" w:rsidRDefault="00B11EB3" w:rsidP="00B11EB3">
      <w:pPr>
        <w:pStyle w:val="DanceBody"/>
      </w:pPr>
      <w:r>
        <w:t xml:space="preserve"> 9-16</w:t>
      </w:r>
      <w:r>
        <w:tab/>
        <w:t>Repeat 1-8</w:t>
      </w:r>
    </w:p>
    <w:p w:rsidR="00B11EB3" w:rsidRDefault="00B11EB3" w:rsidP="00B11EB3">
      <w:pPr>
        <w:pStyle w:val="DanceBody"/>
      </w:pPr>
      <w:r>
        <w:t>17-24</w:t>
      </w:r>
      <w:r>
        <w:tab/>
        <w:t xml:space="preserve">Ladies dance RH across </w:t>
      </w:r>
      <w:r>
        <w:rPr>
          <w:b/>
        </w:rPr>
        <w:t>while</w:t>
      </w:r>
      <w:r>
        <w:t xml:space="preserve"> Men chase clockwise 1/2 round; all turn 'new partner' 1.1/2 LH to bring Men into centre</w:t>
      </w:r>
    </w:p>
    <w:p w:rsidR="00B11EB3" w:rsidRDefault="00B11EB3" w:rsidP="00B11EB3">
      <w:pPr>
        <w:pStyle w:val="DanceBody"/>
      </w:pPr>
      <w:r>
        <w:t>25-32</w:t>
      </w:r>
      <w:r>
        <w:tab/>
        <w:t xml:space="preserve">Men dance RH across </w:t>
      </w:r>
      <w:r>
        <w:rPr>
          <w:b/>
        </w:rPr>
        <w:t>while</w:t>
      </w:r>
      <w:r>
        <w:t xml:space="preserve"> Ladies chase anticlockwise 1/2 round; all turn partner 1.1/4 LH to form square set again. 3 4 1 2 (all opp original place)</w:t>
      </w:r>
    </w:p>
    <w:p w:rsidR="00B11EB3" w:rsidRPr="00DD6D47" w:rsidRDefault="00B11EB3" w:rsidP="00B11EB3">
      <w:pPr>
        <w:pStyle w:val="DanceBody"/>
      </w:pPr>
      <w:r>
        <w:t>33-40</w:t>
      </w:r>
      <w:r>
        <w:tab/>
        <w:t xml:space="preserve">1s+3s BHJ slip across (Ladies pass BtoB) </w:t>
      </w:r>
      <w:r>
        <w:rPr>
          <w:b/>
        </w:rPr>
        <w:t>while</w:t>
      </w:r>
      <w:r>
        <w:t xml:space="preserve"> 2s+4s stamp x3 or set; 2s+4s repeat, 1s+3s stamp x3 or set; repeat back to places</w:t>
      </w:r>
    </w:p>
    <w:p w:rsidR="00B11EB3" w:rsidRDefault="00B11EB3" w:rsidP="00B11EB3">
      <w:pPr>
        <w:pStyle w:val="DanceBody"/>
      </w:pPr>
      <w:r>
        <w:t>41-48</w:t>
      </w:r>
      <w:r>
        <w:tab/>
        <w:t>All polka clockwise once round set &amp; face partner. 3 4 1 2</w:t>
      </w:r>
    </w:p>
    <w:p w:rsidR="00B11EB3" w:rsidRDefault="00B11EB3" w:rsidP="00B11EB3">
      <w:pPr>
        <w:pStyle w:val="DanceBody"/>
      </w:pPr>
      <w:r>
        <w:t>49-64</w:t>
      </w:r>
      <w:r>
        <w:tab/>
        <w:t>"Drambuie Chain":  all Advance (1) Pas de Valse, take partner's RH then Retire (1) PdeV, cross RH with partner to meet next person; repeat 3 more times, Ladies face out.  3 4 1 2</w:t>
      </w:r>
    </w:p>
    <w:p w:rsidR="00B11EB3" w:rsidRDefault="00B11EB3" w:rsidP="00B11EB3">
      <w:pPr>
        <w:pStyle w:val="DanceBody"/>
      </w:pPr>
      <w:r>
        <w:t>65-80</w:t>
      </w:r>
      <w:r>
        <w:tab/>
        <w:t>Schiehallion Reels (16 bars), finish with partner in Allemande hold facing anticlockwise</w:t>
      </w:r>
    </w:p>
    <w:p w:rsidR="00B11EB3" w:rsidRDefault="00B11EB3" w:rsidP="00B11EB3">
      <w:pPr>
        <w:pStyle w:val="DanceBody"/>
      </w:pPr>
      <w:r>
        <w:t>81-88</w:t>
      </w:r>
      <w:r>
        <w:tab/>
        <w:t>All promenade anticlockwise 1.1/4 round, drop RH</w:t>
      </w:r>
    </w:p>
    <w:p w:rsidR="00B11EB3" w:rsidRDefault="00B11EB3" w:rsidP="00B11EB3">
      <w:pPr>
        <w:pStyle w:val="DanceBody"/>
        <w:keepNext w:val="0"/>
      </w:pPr>
      <w:r>
        <w:t>89-96</w:t>
      </w:r>
      <w:r>
        <w:tab/>
        <w:t>Ladies followed by their partners chase 3/4 round clockwise to 4 1 2 3 (4 bars); all circle 8H round to right to end 1 2 3 4</w:t>
      </w:r>
    </w:p>
    <w:p w:rsidR="00B11EB3" w:rsidRDefault="00B11EB3" w:rsidP="00B11EB3"/>
    <w:p w:rsidR="00B11EB3" w:rsidRDefault="00B11EB3" w:rsidP="00B11EB3">
      <w:pPr>
        <w:pStyle w:val="Minicrib"/>
      </w:pPr>
      <w:r>
        <w:t>KUMITE  (R8x32)  2C (4C set)</w:t>
      </w:r>
      <w:r>
        <w:tab/>
        <w:t>Katherine Giacoletti (Davis)  Delaware Valley Silver</w:t>
      </w:r>
    </w:p>
    <w:p w:rsidR="00B11EB3" w:rsidRDefault="00B11EB3" w:rsidP="00B11EB3">
      <w:pPr>
        <w:pStyle w:val="DanceBody"/>
      </w:pPr>
      <w:r>
        <w:t xml:space="preserve"> 1- 8</w:t>
      </w:r>
      <w:r>
        <w:tab/>
        <w:t>1s+2s dance 1/2 R&amp;L, turn partners RH &amp; change places LH with other partner on the sides</w:t>
      </w:r>
    </w:p>
    <w:p w:rsidR="00B11EB3" w:rsidRDefault="00B11EB3" w:rsidP="00B11EB3">
      <w:pPr>
        <w:pStyle w:val="DanceBody"/>
      </w:pPr>
      <w:r>
        <w:t xml:space="preserve"> 9-16</w:t>
      </w:r>
      <w:r>
        <w:tab/>
        <w:t>1s dance 1/2 Fig of 8 round 2s to meet in reverse prom hold &amp; dance 1/2 reel of 3 with 2s giving LSh to 2M</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KYLE CASTLE  (S4x32)  4C set</w:t>
      </w:r>
      <w:r>
        <w:tab/>
        <w:t>Murrough Landon 2017</w:t>
      </w:r>
    </w:p>
    <w:p w:rsidR="00B11EB3" w:rsidRDefault="00B11EB3" w:rsidP="00B11EB3">
      <w:pPr>
        <w:pStyle w:val="DanceBody"/>
      </w:pPr>
      <w:r>
        <w:t xml:space="preserve"> </w:t>
      </w:r>
      <w:r w:rsidRPr="00CC373C">
        <w:t>1-</w:t>
      </w:r>
      <w:r>
        <w:t xml:space="preserve"> 8</w:t>
      </w:r>
      <w:r>
        <w:tab/>
      </w:r>
      <w:r w:rsidRPr="00CC373C">
        <w:t>Extended Espagnole</w:t>
      </w:r>
      <w:r>
        <w:t xml:space="preserve"> (4 couples)</w:t>
      </w:r>
      <w:r w:rsidRPr="00CC373C">
        <w:t>:</w:t>
      </w:r>
    </w:p>
    <w:p w:rsidR="00B11EB3" w:rsidRDefault="00B11EB3" w:rsidP="00B11EB3">
      <w:pPr>
        <w:pStyle w:val="DanceBody"/>
      </w:pPr>
      <w:r>
        <w:tab/>
        <w:t>1-2    1L+2L</w:t>
      </w:r>
      <w:r w:rsidRPr="00CC373C">
        <w:t xml:space="preserve"> </w:t>
      </w:r>
      <w:r w:rsidRPr="007E44AA">
        <w:rPr>
          <w:b/>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rPr>
        <w:t>while</w:t>
      </w:r>
      <w:r>
        <w:t xml:space="preserve"> </w:t>
      </w:r>
      <w:r w:rsidRPr="00CC373C">
        <w:t>2M+3M lead LH to opposite sides and cross</w:t>
      </w:r>
      <w:r>
        <w:t xml:space="preserve"> </w:t>
      </w:r>
      <w:r w:rsidRPr="001D5BC4">
        <w:rPr>
          <w:b/>
        </w:rPr>
        <w:t>while</w:t>
      </w:r>
      <w:r>
        <w:rPr>
          <w:b/>
        </w:rPr>
        <w:t xml:space="preserve"> </w:t>
      </w:r>
      <w:r w:rsidRPr="00CC373C">
        <w:t>1M &amp; 4M cross singly (</w:t>
      </w:r>
      <w:r>
        <w:t xml:space="preserve">Ladies </w:t>
      </w:r>
      <w:r w:rsidRPr="00CC373C">
        <w:t>2143</w:t>
      </w:r>
      <w:r>
        <w:t xml:space="preserve"> on Men's side, Men: 1324 on Ladies' side)</w:t>
      </w:r>
    </w:p>
    <w:p w:rsidR="00B11EB3" w:rsidRPr="00CC373C" w:rsidRDefault="00B11EB3" w:rsidP="00B11EB3">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B11EB3" w:rsidRPr="00CC373C" w:rsidRDefault="00B11EB3" w:rsidP="00B11EB3">
      <w:pPr>
        <w:pStyle w:val="DanceBody"/>
      </w:pPr>
      <w:r>
        <w:t xml:space="preserve"> </w:t>
      </w:r>
      <w:r w:rsidRPr="00CC373C">
        <w:t>9-</w:t>
      </w:r>
      <w:r>
        <w:t>16</w:t>
      </w:r>
      <w:r>
        <w:tab/>
        <w:t>3s</w:t>
      </w:r>
      <w:r w:rsidRPr="00CC373C">
        <w:t xml:space="preserve"> turn </w:t>
      </w:r>
      <w:r>
        <w:t xml:space="preserve">1.1/2 LH </w:t>
      </w:r>
      <w:r w:rsidRPr="0014503B">
        <w:rPr>
          <w:b/>
        </w:rPr>
        <w:t>while</w:t>
      </w:r>
      <w:r>
        <w:t xml:space="preserve"> 2s</w:t>
      </w:r>
      <w:r w:rsidRPr="00CC373C">
        <w:t xml:space="preserve"> turn</w:t>
      </w:r>
      <w:r>
        <w:t xml:space="preserve"> 1.1/2 </w:t>
      </w:r>
      <w:r w:rsidRPr="00CC373C">
        <w:t xml:space="preserve">RH </w:t>
      </w:r>
      <w:r>
        <w:t xml:space="preserve">(4 bars).  4s+3s </w:t>
      </w:r>
      <w:r>
        <w:rPr>
          <w:b/>
        </w:rPr>
        <w:t>also</w:t>
      </w:r>
      <w:r w:rsidRPr="00CC373C">
        <w:t xml:space="preserve"> </w:t>
      </w:r>
      <w:r>
        <w:t>2s+1s Set+Link</w:t>
      </w:r>
      <w:r w:rsidRPr="00CC373C">
        <w:t xml:space="preserve"> </w:t>
      </w:r>
      <w:r>
        <w:t>(3) 4 1 (2)</w:t>
      </w:r>
    </w:p>
    <w:p w:rsidR="00B11EB3" w:rsidRPr="00CC373C" w:rsidRDefault="00B11EB3" w:rsidP="00B11EB3">
      <w:pPr>
        <w:pStyle w:val="DanceBody"/>
      </w:pPr>
      <w:r w:rsidRPr="00CC373C">
        <w:t>17-</w:t>
      </w:r>
      <w:r>
        <w:t>24</w:t>
      </w:r>
      <w:r>
        <w:tab/>
        <w:t>4s+1s dance</w:t>
      </w:r>
      <w:r w:rsidRPr="00CC373C">
        <w:t xml:space="preserve"> LH</w:t>
      </w:r>
      <w:r>
        <w:t xml:space="preserve"> across </w:t>
      </w:r>
      <w:r w:rsidRPr="0014503B">
        <w:rPr>
          <w:b/>
        </w:rPr>
        <w:t>while</w:t>
      </w:r>
      <w:r>
        <w:t xml:space="preserve"> 3s &amp; 2s chase 1/2 round clockwise.  2s+4c &amp; 1s+3s</w:t>
      </w:r>
      <w:r w:rsidRPr="00CC373C">
        <w:t xml:space="preserve"> </w:t>
      </w:r>
      <w:r>
        <w:t xml:space="preserve">dance </w:t>
      </w:r>
      <w:r w:rsidRPr="00CC373C">
        <w:t>RH</w:t>
      </w:r>
      <w:r>
        <w:t xml:space="preserve"> across  2 4 1 3</w:t>
      </w:r>
    </w:p>
    <w:p w:rsidR="00B11EB3" w:rsidRDefault="00B11EB3" w:rsidP="00B11EB3">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B11EB3" w:rsidRDefault="00B11EB3" w:rsidP="00B11EB3"/>
    <w:p w:rsidR="00B11EB3" w:rsidRDefault="00B11EB3" w:rsidP="00B11EB3">
      <w:pPr>
        <w:pStyle w:val="Minicrib"/>
      </w:pPr>
      <w:r>
        <w:t>THE KYLES OF BUTE  (S8x32)  3C (4C set)</w:t>
      </w:r>
      <w:r>
        <w:tab/>
        <w:t>John F Rigby  Nine SCDs</w:t>
      </w:r>
    </w:p>
    <w:p w:rsidR="00B11EB3" w:rsidRPr="00E824D4" w:rsidRDefault="00B11EB3" w:rsidP="00B11EB3">
      <w:pPr>
        <w:pStyle w:val="DanceBody"/>
      </w:pPr>
      <w:r>
        <w:t xml:space="preserve"> 1- 4</w:t>
      </w:r>
      <w:r>
        <w:tab/>
        <w:t xml:space="preserve">1s+2s+3s set, 1M+2L </w:t>
      </w:r>
      <w:r>
        <w:rPr>
          <w:b/>
        </w:rPr>
        <w:t>also</w:t>
      </w:r>
      <w:r>
        <w:t xml:space="preserve"> 2M+3L change places RH</w:t>
      </w:r>
    </w:p>
    <w:p w:rsidR="00B11EB3" w:rsidRDefault="00B11EB3" w:rsidP="00B11EB3">
      <w:pPr>
        <w:pStyle w:val="DanceBody"/>
      </w:pPr>
      <w:r>
        <w:t xml:space="preserve"> 5- 8</w:t>
      </w:r>
      <w:r>
        <w:tab/>
        <w:t xml:space="preserve">1M+3M </w:t>
      </w:r>
      <w:r>
        <w:rPr>
          <w:b/>
        </w:rPr>
        <w:t>also</w:t>
      </w:r>
      <w:r>
        <w:t xml:space="preserve"> 1L+3L change places LH, 1L+2M </w:t>
      </w:r>
      <w:r>
        <w:rPr>
          <w:b/>
        </w:rPr>
        <w:t>also</w:t>
      </w:r>
      <w:r>
        <w:t xml:space="preserve"> 2L+3M change places RH.  3 2 1</w:t>
      </w:r>
    </w:p>
    <w:p w:rsidR="00B11EB3" w:rsidRDefault="00B11EB3" w:rsidP="00B11EB3">
      <w:pPr>
        <w:pStyle w:val="DanceBody"/>
      </w:pPr>
      <w:r>
        <w:t xml:space="preserve"> 9-16</w:t>
      </w:r>
      <w:r>
        <w:tab/>
        <w:t>1s+2s (at bottom) dance 1/2 R&amp;L;  1s+3s (at top) dance 1/2 R&amp;L.  1 (3) (2)</w:t>
      </w:r>
    </w:p>
    <w:p w:rsidR="00B11EB3" w:rsidRDefault="00B11EB3" w:rsidP="00B11EB3">
      <w:pPr>
        <w:pStyle w:val="DanceBody"/>
      </w:pPr>
      <w:r>
        <w:t>17-20</w:t>
      </w:r>
      <w:r>
        <w:tab/>
        <w:t>1s lead down, cross below 3rd place &amp; cast up to 2nd place opp sides (3s step up 19-20).  (3) (1) (2)</w:t>
      </w:r>
    </w:p>
    <w:p w:rsidR="00B11EB3" w:rsidRDefault="00B11EB3" w:rsidP="00B11EB3">
      <w:pPr>
        <w:pStyle w:val="DanceBody"/>
      </w:pPr>
      <w:r>
        <w:t>21-24</w:t>
      </w:r>
      <w:r>
        <w:tab/>
        <w:t>1s dance 1/2 Fig 8 up round 3s.   (3) 1 (2)</w:t>
      </w:r>
    </w:p>
    <w:p w:rsidR="00B11EB3" w:rsidRDefault="00B11EB3" w:rsidP="00B11EB3">
      <w:pPr>
        <w:pStyle w:val="DanceBody"/>
      </w:pPr>
      <w:r>
        <w:t>25-28</w:t>
      </w:r>
      <w:r>
        <w:tab/>
        <w:t>3s+1s+2s cross passing partner RSh (1 bar) &amp; circle 6H 1/2 round.  (2) 1 (3)</w:t>
      </w:r>
    </w:p>
    <w:p w:rsidR="00B11EB3" w:rsidRDefault="00B11EB3" w:rsidP="00B11EB3">
      <w:pPr>
        <w:pStyle w:val="DanceBody"/>
        <w:keepNext w:val="0"/>
      </w:pPr>
      <w:r>
        <w:t>29-32</w:t>
      </w:r>
      <w:r>
        <w:tab/>
        <w:t>2s+1s+3s cross passing partner RSh (2 bars), 1s cross RH to 2nd place own side.  2 1 3</w:t>
      </w:r>
    </w:p>
    <w:p w:rsidR="00B11EB3" w:rsidRDefault="00B11EB3" w:rsidP="00B11EB3"/>
    <w:p w:rsidR="00B11EB3" w:rsidRDefault="00B11EB3" w:rsidP="00B11EB3">
      <w:pPr>
        <w:pStyle w:val="Minicrib"/>
      </w:pPr>
      <w:r>
        <w:t>KYLESIDE BELVEDERE  (S3x40)  3C Set</w:t>
      </w:r>
      <w:r>
        <w:tab/>
        <w:t>Jill Burrows, November 2020</w:t>
      </w:r>
    </w:p>
    <w:p w:rsidR="00B11EB3" w:rsidRDefault="00B11EB3" w:rsidP="00B11EB3">
      <w:pPr>
        <w:pStyle w:val="DanceBody"/>
      </w:pPr>
      <w:r>
        <w:t xml:space="preserve"> 1- 8</w:t>
      </w:r>
      <w:r>
        <w:tab/>
        <w:t>1s+2s dance Double Fig 8 giving hands (1s cross down, 2s dance up)</w:t>
      </w:r>
    </w:p>
    <w:p w:rsidR="00B11EB3" w:rsidRDefault="00B11EB3" w:rsidP="00B11EB3">
      <w:pPr>
        <w:pStyle w:val="DanceBody"/>
      </w:pPr>
      <w:r>
        <w:t xml:space="preserve"> 9-12</w:t>
      </w:r>
      <w:r>
        <w:tab/>
        <w:t xml:space="preserve">1s dance down NHJ &amp; face (2 steps) </w:t>
      </w:r>
      <w:r>
        <w:rPr>
          <w:b/>
        </w:rPr>
        <w:t>while</w:t>
      </w:r>
      <w:r>
        <w:t xml:space="preserve"> 2s continue to dance up, 1s set advancing passing LSh to face 1st corners</w:t>
      </w:r>
    </w:p>
    <w:p w:rsidR="00B11EB3" w:rsidRDefault="00B11EB3" w:rsidP="00B11EB3">
      <w:pPr>
        <w:pStyle w:val="DanceBody"/>
      </w:pPr>
      <w:r>
        <w:t>13-16</w:t>
      </w:r>
      <w:r>
        <w:tab/>
        <w:t xml:space="preserve">1s dance RSh round corner to face each other (1M between 3s, 1L between 2s) </w:t>
      </w:r>
      <w:r>
        <w:rPr>
          <w:b/>
        </w:rPr>
        <w:t>while</w:t>
      </w:r>
      <w:r>
        <w:t xml:space="preserve"> 1st corners turn 2H &amp; dance back to place</w:t>
      </w:r>
    </w:p>
    <w:p w:rsidR="00B11EB3" w:rsidRDefault="00B11EB3" w:rsidP="00B11EB3">
      <w:pPr>
        <w:pStyle w:val="DanceBody"/>
      </w:pPr>
      <w:r>
        <w:t>17-20</w:t>
      </w:r>
      <w:r>
        <w:tab/>
        <w:t>Lines of 3 across set, 1s set advancing passing LSh to face 2nd corners</w:t>
      </w:r>
    </w:p>
    <w:p w:rsidR="00B11EB3" w:rsidRDefault="00B11EB3" w:rsidP="00B11EB3">
      <w:pPr>
        <w:pStyle w:val="DanceBody"/>
      </w:pPr>
      <w:r>
        <w:t>21-24</w:t>
      </w:r>
      <w:r>
        <w:tab/>
        <w:t xml:space="preserve">1s dance RSh round corner to 2nd place opp side </w:t>
      </w:r>
      <w:r>
        <w:rPr>
          <w:b/>
        </w:rPr>
        <w:t>while</w:t>
      </w:r>
      <w:r>
        <w:t xml:space="preserve"> 2nd corners turn 2H &amp; dance back to place</w:t>
      </w:r>
    </w:p>
    <w:p w:rsidR="00B11EB3" w:rsidRDefault="00B11EB3" w:rsidP="00B11EB3">
      <w:pPr>
        <w:pStyle w:val="DanceBody"/>
      </w:pPr>
      <w:r>
        <w:t>25-28</w:t>
      </w:r>
      <w:r>
        <w:tab/>
        <w:t>All 3 couples set on sides, 1s turn RH once round</w:t>
      </w:r>
    </w:p>
    <w:p w:rsidR="00B11EB3" w:rsidRDefault="00B11EB3" w:rsidP="00B11EB3">
      <w:pPr>
        <w:pStyle w:val="DanceBody"/>
      </w:pPr>
      <w:r>
        <w:t>29-32</w:t>
      </w:r>
      <w:r>
        <w:tab/>
        <w:t>1s dance 1/2 Fig 8 (1L up, 1M down) to 2nd place own side</w:t>
      </w:r>
    </w:p>
    <w:p w:rsidR="00B11EB3" w:rsidRPr="006B40B3" w:rsidRDefault="00B11EB3" w:rsidP="00B11EB3">
      <w:pPr>
        <w:pStyle w:val="DanceBody"/>
      </w:pPr>
      <w:r>
        <w:t>33-40</w:t>
      </w:r>
      <w:r>
        <w:tab/>
      </w:r>
      <w:r w:rsidRPr="006B40B3">
        <w:t>1s+3s dance Espagnole:-</w:t>
      </w:r>
    </w:p>
    <w:p w:rsidR="00B11EB3" w:rsidRPr="006B40B3" w:rsidRDefault="00B11EB3" w:rsidP="00B11EB3">
      <w:pPr>
        <w:pStyle w:val="DanceBody"/>
      </w:pPr>
      <w:r>
        <w:tab/>
        <w:t xml:space="preserve">33-34   </w:t>
      </w:r>
      <w:r w:rsidRPr="006B40B3">
        <w:t>1s+3s cross (Ladies lead across RH passing between Men) with Ladies changing places RH</w:t>
      </w:r>
    </w:p>
    <w:p w:rsidR="00B11EB3" w:rsidRPr="006B40B3" w:rsidRDefault="00B11EB3" w:rsidP="00B11EB3">
      <w:pPr>
        <w:pStyle w:val="DanceBody"/>
      </w:pPr>
      <w:r>
        <w:tab/>
        <w:t xml:space="preserve">35-36   </w:t>
      </w:r>
      <w:r w:rsidRPr="006B40B3">
        <w:t>1s+3s cross back (Men lead across RH between Ladies) with Men changing places RH</w:t>
      </w:r>
    </w:p>
    <w:p w:rsidR="00B11EB3" w:rsidRPr="006B40B3" w:rsidRDefault="00B11EB3" w:rsidP="00B11EB3">
      <w:pPr>
        <w:pStyle w:val="DanceBody"/>
        <w:keepNext w:val="0"/>
      </w:pPr>
      <w:r w:rsidRPr="006B40B3">
        <w:tab/>
      </w:r>
      <w:r>
        <w:t xml:space="preserve">37-40   </w:t>
      </w:r>
      <w:r w:rsidRPr="006B40B3">
        <w:t>3s turn RH as 1s turn LH to end 2 3 1</w:t>
      </w:r>
    </w:p>
    <w:p w:rsidR="00B11EB3" w:rsidRDefault="00B11EB3" w:rsidP="00B11EB3"/>
    <w:p w:rsidR="00B11EB3" w:rsidRDefault="00B11EB3" w:rsidP="00B11EB3">
      <w:pPr>
        <w:pStyle w:val="Minicrib"/>
      </w:pPr>
      <w:r>
        <w:t>KYNOCH OF BUCKSBURN  (S8x32)  3C (4C set)</w:t>
      </w:r>
      <w:r>
        <w:tab/>
        <w:t>John Drewry  Bankhead Bk 4</w:t>
      </w:r>
    </w:p>
    <w:p w:rsidR="00B11EB3" w:rsidRDefault="00B11EB3" w:rsidP="00B11EB3">
      <w:pPr>
        <w:pStyle w:val="DanceBody"/>
      </w:pPr>
      <w:r>
        <w:t xml:space="preserve"> 1- 8</w:t>
      </w:r>
      <w:r>
        <w:tab/>
        <w:t>1s set, dance in &amp; cast 1 place to face 2</w:t>
      </w:r>
      <w:r w:rsidRPr="00972EEB">
        <w:t>nd</w:t>
      </w:r>
      <w:r>
        <w:t xml:space="preserve"> corner, 1/2 turn corner 2H to form diagonal line across set</w:t>
      </w:r>
    </w:p>
    <w:p w:rsidR="00B11EB3" w:rsidRDefault="00B11EB3" w:rsidP="00B11EB3">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B11EB3" w:rsidRDefault="00B11EB3" w:rsidP="00B11EB3">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B11EB3" w:rsidRDefault="00B11EB3" w:rsidP="00B11EB3">
      <w:pPr>
        <w:pStyle w:val="DanceBody"/>
        <w:keepNext w:val="0"/>
      </w:pPr>
      <w:r>
        <w:t>25-32</w:t>
      </w:r>
      <w:r>
        <w:tab/>
        <w:t>2s+1s+3s Set+Link for 3 once, set &amp; 1s cast to right to own sides</w:t>
      </w:r>
      <w:r w:rsidRPr="00BA6B4D">
        <w:rPr>
          <w:b/>
        </w:rPr>
        <w:t xml:space="preserve"> while </w:t>
      </w:r>
      <w:r>
        <w:t>3s+2s change places RH on sides</w:t>
      </w:r>
    </w:p>
    <w:p w:rsidR="00B11EB3" w:rsidRDefault="00B11EB3" w:rsidP="00B11EB3"/>
    <w:p w:rsidR="00B11EB3" w:rsidRDefault="00B11EB3" w:rsidP="00B11EB3">
      <w:pPr>
        <w:pStyle w:val="Minicrib"/>
      </w:pPr>
      <w:r>
        <w:t>THE KÖLBLS' REEL  (R8x32)  3C (4C set)</w:t>
      </w:r>
      <w:r>
        <w:tab/>
        <w:t>Duncan Brown  Bovey Coll.</w:t>
      </w:r>
    </w:p>
    <w:p w:rsidR="00B11EB3" w:rsidRDefault="00B11EB3" w:rsidP="00B11EB3">
      <w:pPr>
        <w:pStyle w:val="DanceBody"/>
      </w:pPr>
      <w:r>
        <w:t xml:space="preserve"> 1- 8</w:t>
      </w:r>
      <w:r>
        <w:tab/>
        <w:t>1s dance down, cast up round 3s; cross up LH &amp; cast into 2nd place opp sides (2s step up 7-8)    2 (1) 3</w:t>
      </w:r>
    </w:p>
    <w:p w:rsidR="00B11EB3" w:rsidRDefault="00B11EB3" w:rsidP="00B11EB3">
      <w:pPr>
        <w:pStyle w:val="DanceBody"/>
      </w:pPr>
      <w:r>
        <w:t xml:space="preserve"> 9-12</w:t>
      </w:r>
      <w:r>
        <w:tab/>
        <w:t>1s dance 1/2 diag R&amp;L (Man up, Lady down), 1s on own side face 3rd corner pstn (dancer to left)</w:t>
      </w:r>
    </w:p>
    <w:p w:rsidR="00B11EB3" w:rsidRDefault="00B11EB3" w:rsidP="00B11EB3">
      <w:pPr>
        <w:pStyle w:val="DanceBody"/>
      </w:pPr>
      <w:r>
        <w:t>13-16</w:t>
      </w:r>
      <w:r>
        <w:tab/>
        <w:t>1s dance 1/2 LSh reels of 3 on sides (2s &amp; 3s loop into place at end).</w:t>
      </w:r>
    </w:p>
    <w:p w:rsidR="00B11EB3" w:rsidRDefault="00B11EB3" w:rsidP="00B11EB3">
      <w:pPr>
        <w:pStyle w:val="DanceBody"/>
      </w:pPr>
      <w:r>
        <w:t>17-20</w:t>
      </w:r>
      <w:r>
        <w:tab/>
        <w:t>1s dance 1/2 diag R&amp;L (Man up, Lady down).  (2) (1) (3)</w:t>
      </w:r>
    </w:p>
    <w:p w:rsidR="00B11EB3" w:rsidRDefault="00B11EB3" w:rsidP="00B11EB3">
      <w:pPr>
        <w:pStyle w:val="DanceBody"/>
      </w:pPr>
      <w:r>
        <w:t>21-24</w:t>
      </w:r>
      <w:r>
        <w:tab/>
        <w:t>1s face 1st corner pstn (dancer to left) &amp;  dance 1/2 LSh reels of 3 on sides (2s &amp; 3s loop into place at end).  (3) (1) (2)</w:t>
      </w:r>
    </w:p>
    <w:p w:rsidR="00B11EB3" w:rsidRDefault="00B11EB3" w:rsidP="00B11EB3">
      <w:pPr>
        <w:pStyle w:val="DanceBody"/>
      </w:pPr>
      <w:r>
        <w:t>25-32</w:t>
      </w:r>
      <w:r>
        <w:tab/>
        <w:t>3s+1s+2s dance "Mixed Cross &amp; Rotate":</w:t>
      </w:r>
    </w:p>
    <w:p w:rsidR="00B11EB3" w:rsidRDefault="00B11EB3" w:rsidP="00B11EB3">
      <w:pPr>
        <w:pStyle w:val="DanceBody"/>
      </w:pPr>
      <w:r>
        <w:tab/>
        <w:t xml:space="preserve">25-26  1s cross RH </w:t>
      </w:r>
      <w:r>
        <w:rPr>
          <w:b/>
        </w:rPr>
        <w:t>while</w:t>
      </w:r>
      <w:r>
        <w:t xml:space="preserve"> 2s+3s change places RH on sides</w:t>
      </w:r>
    </w:p>
    <w:p w:rsidR="00B11EB3" w:rsidRDefault="00B11EB3" w:rsidP="00B11EB3">
      <w:pPr>
        <w:pStyle w:val="DanceBody"/>
      </w:pPr>
      <w:r>
        <w:tab/>
        <w:t>27-28  All chase clockwise 1/4 round, 1s face up/down, 2s &amp; 3s face in</w:t>
      </w:r>
    </w:p>
    <w:p w:rsidR="00B11EB3" w:rsidRDefault="00B11EB3" w:rsidP="00B11EB3">
      <w:pPr>
        <w:pStyle w:val="DanceBody"/>
      </w:pPr>
      <w:r>
        <w:tab/>
        <w:t xml:space="preserve">29-30  1s change places up/down RH </w:t>
      </w:r>
      <w:r>
        <w:rPr>
          <w:b/>
        </w:rPr>
        <w:t>while</w:t>
      </w:r>
      <w:r>
        <w:t xml:space="preserve"> 2s &amp; 3s cross RH</w:t>
      </w:r>
    </w:p>
    <w:p w:rsidR="00B11EB3" w:rsidRDefault="00B11EB3" w:rsidP="00B11EB3">
      <w:pPr>
        <w:pStyle w:val="DanceBody"/>
        <w:keepNext w:val="0"/>
      </w:pPr>
      <w:r>
        <w:tab/>
        <w:t>31-32  All chase clockwise 1/4 round to end 2 1 3</w:t>
      </w:r>
    </w:p>
    <w:p w:rsidR="00B11EB3" w:rsidRDefault="00B11EB3" w:rsidP="00B11EB3"/>
    <w:p w:rsidR="00B11EB3" w:rsidRDefault="00B11EB3" w:rsidP="00B11EB3">
      <w:pPr>
        <w:pStyle w:val="Minicrib"/>
      </w:pPr>
      <w:r>
        <w:t>L'ETE A PARIS  (R8x40)  3C (4C set)</w:t>
      </w:r>
      <w:r>
        <w:tab/>
        <w:t>Shigeyoshi Kobayashi</w:t>
      </w:r>
    </w:p>
    <w:p w:rsidR="00B11EB3" w:rsidRDefault="00B11EB3" w:rsidP="00B11EB3">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rPr>
        <w:t xml:space="preserve"> while </w:t>
      </w:r>
      <w:r>
        <w:t>partners set &amp; cast (down/up) 1 place</w:t>
      </w:r>
    </w:p>
    <w:p w:rsidR="00B11EB3" w:rsidRDefault="00B11EB3" w:rsidP="00B11EB3">
      <w:pPr>
        <w:pStyle w:val="DanceBody"/>
      </w:pPr>
      <w:r>
        <w:t xml:space="preserve"> 5- 8</w:t>
      </w:r>
      <w:r>
        <w:tab/>
        <w:t>1s dance 1/2 reels of 3 on own sides (RSh to 2s)  2 1 3</w:t>
      </w:r>
    </w:p>
    <w:p w:rsidR="00B11EB3" w:rsidRDefault="00B11EB3" w:rsidP="00B11EB3">
      <w:pPr>
        <w:pStyle w:val="DanceBody"/>
      </w:pPr>
      <w:r>
        <w:t xml:space="preserve"> 9-16</w:t>
      </w:r>
      <w:r>
        <w:tab/>
        <w:t>1M followed by 1L casts up &amp; dances down the middle 1L to face 3M</w:t>
      </w:r>
      <w:r w:rsidRPr="00BA6B4D">
        <w:rPr>
          <w:b/>
        </w:rPr>
        <w:t xml:space="preserve"> while </w:t>
      </w:r>
      <w:r>
        <w:t>1M faces 2M, 1s dance 1/2 RSh reels of 3 across</w:t>
      </w:r>
    </w:p>
    <w:p w:rsidR="00B11EB3" w:rsidRDefault="00B11EB3" w:rsidP="00B11EB3">
      <w:pPr>
        <w:pStyle w:val="DanceBody"/>
      </w:pPr>
      <w:r>
        <w:t>17-24</w:t>
      </w:r>
      <w:r>
        <w:tab/>
        <w:t>1M followed by 1L dances down, cast up round 2L &amp; crosses to end in 2</w:t>
      </w:r>
      <w:r w:rsidRPr="00972EEB">
        <w:t>nd</w:t>
      </w:r>
      <w:r>
        <w:t xml:space="preserve"> place on opposite sides, all turn RH into prom hold facing down</w:t>
      </w:r>
    </w:p>
    <w:p w:rsidR="00B11EB3" w:rsidRDefault="00B11EB3" w:rsidP="00B11EB3">
      <w:pPr>
        <w:pStyle w:val="DanceBody"/>
      </w:pPr>
      <w:r>
        <w:t>25-32</w:t>
      </w:r>
      <w:r>
        <w:tab/>
        <w:t>3s+1s+2s dance "Japonaise" :- 3s+1s+2s dance up Ladies side (3 bars), dance 1 slip step towards middle, face ptnr  &amp; turn partner RH (4 bars)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LA BARATTE YOUR WAY HOME  (R4x40)  Sq.Set</w:t>
      </w:r>
      <w:r>
        <w:tab/>
        <w:t>Geoffrey Wood  RSCDS Bk 50</w:t>
      </w:r>
    </w:p>
    <w:p w:rsidR="00B11EB3" w:rsidRDefault="00B11EB3" w:rsidP="00B11EB3">
      <w:pPr>
        <w:pStyle w:val="DanceBody"/>
      </w:pPr>
      <w:r>
        <w:t xml:space="preserve"> 1- 8</w:t>
      </w:r>
      <w:r>
        <w:tab/>
        <w:t xml:space="preserve">1s+3s set to partners, 1L followed by 1M dances between 4s, behind 4L &amp; back to place </w:t>
      </w:r>
      <w:r>
        <w:rPr>
          <w:b/>
        </w:rPr>
        <w:t>while</w:t>
      </w:r>
      <w:r>
        <w:t xml:space="preserve"> 3L+3M dance similar between 2s, behind 2L &amp; back to place (1s+3s pass LSh in middle)</w:t>
      </w:r>
    </w:p>
    <w:p w:rsidR="00B11EB3" w:rsidRDefault="00B11EB3" w:rsidP="00B11EB3">
      <w:pPr>
        <w:pStyle w:val="DanceBody"/>
      </w:pPr>
      <w:r>
        <w:t xml:space="preserve"> 9-16</w:t>
      </w:r>
      <w:r>
        <w:tab/>
        <w:t xml:space="preserve">2s+4s repeat, 2s dancing between 1s, behind 1L </w:t>
      </w:r>
      <w:r>
        <w:rPr>
          <w:b/>
        </w:rPr>
        <w:t>while</w:t>
      </w:r>
      <w:r>
        <w:t xml:space="preserve"> 4s dance between 3s, behind 3L, all back to places.  2M &amp; 4M face out</w:t>
      </w:r>
    </w:p>
    <w:p w:rsidR="00B11EB3" w:rsidRDefault="00B11EB3" w:rsidP="00B11EB3">
      <w:pPr>
        <w:pStyle w:val="DanceBody"/>
      </w:pPr>
      <w:r>
        <w:t>17-20</w:t>
      </w:r>
      <w:r>
        <w:tab/>
        <w:t>All turn partners 3/4 LH, retain hands as Men join RH. All set</w:t>
      </w:r>
    </w:p>
    <w:p w:rsidR="00B11EB3" w:rsidRDefault="00B11EB3" w:rsidP="00B11EB3">
      <w:pPr>
        <w:pStyle w:val="DanceBody"/>
      </w:pPr>
      <w:r>
        <w:t>21-24</w:t>
      </w:r>
      <w:r>
        <w:tab/>
        <w:t xml:space="preserve">Men dance RH across 1.1/4 round </w:t>
      </w:r>
      <w:r>
        <w:rPr>
          <w:b/>
        </w:rPr>
        <w:t>while</w:t>
      </w:r>
      <w:r>
        <w:t xml:space="preserve"> Ladies dance 1/2 round set anticlockwise</w:t>
      </w:r>
    </w:p>
    <w:p w:rsidR="00B11EB3" w:rsidRDefault="00B11EB3" w:rsidP="00B11EB3">
      <w:pPr>
        <w:pStyle w:val="DanceBody"/>
      </w:pPr>
      <w:r>
        <w:t>25-32</w:t>
      </w:r>
      <w:r>
        <w:tab/>
        <w:t>All pass partners RSh &amp; dance 'La Baratte'  (4L+3M, 1L+4M, 2L+1M &amp; 3L+2M) Ladies end in original places, Men one place round anticlockwise</w:t>
      </w:r>
    </w:p>
    <w:p w:rsidR="00B11EB3" w:rsidRDefault="00B11EB3" w:rsidP="00B11EB3">
      <w:pPr>
        <w:pStyle w:val="DanceBody"/>
      </w:pPr>
      <w:r>
        <w:tab/>
        <w:t>27-28    Man 1/2 turns opposite Lady RH &amp; retains hand but at arm's length from each other</w:t>
      </w:r>
    </w:p>
    <w:p w:rsidR="00B11EB3" w:rsidRDefault="00B11EB3" w:rsidP="00B11EB3">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B11EB3" w:rsidRDefault="00B11EB3" w:rsidP="00B11EB3">
      <w:pPr>
        <w:pStyle w:val="DanceBody"/>
      </w:pPr>
      <w:r>
        <w:tab/>
        <w:t>31-32    Couple change places LH to opposite places</w:t>
      </w:r>
    </w:p>
    <w:p w:rsidR="00B11EB3" w:rsidRDefault="00B11EB3" w:rsidP="00B11EB3">
      <w:pPr>
        <w:pStyle w:val="DanceBody"/>
        <w:keepNext w:val="0"/>
      </w:pPr>
      <w:r>
        <w:t>33-40</w:t>
      </w:r>
      <w:r>
        <w:tab/>
        <w:t>All pass dancer in corner RSh &amp; dance 'La Baratte'  (1L+2M, 2L+3M, 3L+4M, 4L+1M) Ladies end in original places, Men one place round anticlockwise</w:t>
      </w:r>
    </w:p>
    <w:p w:rsidR="00B11EB3" w:rsidRDefault="00B11EB3" w:rsidP="00B11EB3"/>
    <w:p w:rsidR="00B11EB3" w:rsidRDefault="00B11EB3" w:rsidP="00B11EB3">
      <w:pPr>
        <w:pStyle w:val="Minicrib"/>
      </w:pPr>
      <w:r>
        <w:t>LA CRÊME DE LA CRÊME  (J3x32)  3C set</w:t>
      </w:r>
      <w:r>
        <w:tab/>
        <w:t>Alison Robertson</w:t>
      </w:r>
    </w:p>
    <w:p w:rsidR="00B11EB3" w:rsidRPr="00EA7F69" w:rsidRDefault="00B11EB3" w:rsidP="00B11EB3">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B11EB3" w:rsidRPr="00EA7F69" w:rsidRDefault="00B11EB3" w:rsidP="00B11EB3">
      <w:pPr>
        <w:pStyle w:val="DanceBody"/>
      </w:pPr>
      <w:r w:rsidRPr="00EA7F69">
        <w:tab/>
        <w:t>` 1-4     1s+2s+3s set, turn partner R hand 1/2 way and retain R hands</w:t>
      </w:r>
    </w:p>
    <w:p w:rsidR="00B11EB3" w:rsidRPr="00EA7F69" w:rsidRDefault="00B11EB3" w:rsidP="00B11EB3">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B11EB3" w:rsidRPr="00EA7F69" w:rsidRDefault="00B11EB3" w:rsidP="00B11EB3">
      <w:pPr>
        <w:pStyle w:val="DanceBody"/>
      </w:pPr>
      <w:r w:rsidRPr="00EA7F69">
        <w:t xml:space="preserve"> 9-16</w:t>
      </w:r>
      <w:r w:rsidRPr="00EA7F69">
        <w:tab/>
        <w:t>1s+2s+3s chase anticlockwise to end 3 2 1;  1s set, cast up (2s step down)  3 1 2</w:t>
      </w:r>
    </w:p>
    <w:p w:rsidR="00B11EB3" w:rsidRPr="00EA7F69" w:rsidRDefault="00B11EB3" w:rsidP="00B11EB3">
      <w:pPr>
        <w:pStyle w:val="DanceBody"/>
      </w:pPr>
      <w:r w:rsidRPr="00EA7F69">
        <w:t>17-28</w:t>
      </w:r>
      <w:r w:rsidRPr="00EA7F69">
        <w:tab/>
        <w:t>3s+1s+2s</w:t>
      </w:r>
      <w:r w:rsidRPr="00EA7F69">
        <w:tab/>
        <w:t>dance R&amp;L for 3 couples</w:t>
      </w:r>
    </w:p>
    <w:p w:rsidR="00B11EB3" w:rsidRPr="00EA7F69" w:rsidRDefault="00B11EB3" w:rsidP="00B11EB3">
      <w:pPr>
        <w:pStyle w:val="DanceBody"/>
        <w:keepNext w:val="0"/>
      </w:pPr>
      <w:r w:rsidRPr="00EA7F69">
        <w:t>29-32</w:t>
      </w:r>
      <w:r w:rsidRPr="00EA7F69">
        <w:tab/>
        <w:t>3s+1s+2s turn partners RH once round</w:t>
      </w:r>
    </w:p>
    <w:p w:rsidR="00B11EB3" w:rsidRDefault="00B11EB3" w:rsidP="00B11EB3"/>
    <w:p w:rsidR="00B11EB3" w:rsidRDefault="00B11EB3" w:rsidP="00B11EB3">
      <w:pPr>
        <w:pStyle w:val="Minicrib"/>
      </w:pPr>
      <w:r>
        <w:t>LA FAMIGLIA GRAZIANI  (S6x32)  2C (3C set)</w:t>
      </w:r>
      <w:r>
        <w:tab/>
        <w:t>Murrough Landon, 2020</w:t>
      </w:r>
    </w:p>
    <w:p w:rsidR="00B11EB3" w:rsidRDefault="00B11EB3" w:rsidP="00B11EB3">
      <w:pPr>
        <w:pStyle w:val="DanceBody"/>
      </w:pPr>
      <w:r>
        <w:t xml:space="preserve"> 1- 8</w:t>
      </w:r>
      <w:r>
        <w:tab/>
        <w:t>1s+2s dance the Tourbillon:</w:t>
      </w:r>
    </w:p>
    <w:p w:rsidR="00B11EB3" w:rsidRDefault="00B11EB3" w:rsidP="00B11EB3">
      <w:pPr>
        <w:pStyle w:val="DanceBody"/>
      </w:pPr>
      <w:r>
        <w:tab/>
        <w:t>1-4   1s &amp; 2s turn partners 2H 1/2 way, 1M &amp; 2L lead partners on 1 place clockwise to end 1s on Ladies side &amp; 2s on Men's side, 1s set to 2s</w:t>
      </w:r>
    </w:p>
    <w:p w:rsidR="00B11EB3" w:rsidRPr="002E0D40" w:rsidRDefault="00B11EB3" w:rsidP="00B11EB3">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B11EB3" w:rsidRDefault="00B11EB3" w:rsidP="00B11EB3">
      <w:pPr>
        <w:pStyle w:val="DanceBody"/>
      </w:pPr>
      <w:r>
        <w:t xml:space="preserve"> 9-16</w:t>
      </w:r>
      <w:r>
        <w:tab/>
        <w:t>2s+1s dance RH across and LH back</w:t>
      </w:r>
    </w:p>
    <w:p w:rsidR="00B11EB3" w:rsidRDefault="00B11EB3" w:rsidP="00B11EB3">
      <w:pPr>
        <w:pStyle w:val="DanceBody"/>
      </w:pPr>
      <w:r>
        <w:t>17-24</w:t>
      </w:r>
      <w:r>
        <w:tab/>
        <w:t>2s+1s dance modified Bourrel:</w:t>
      </w:r>
    </w:p>
    <w:p w:rsidR="00B11EB3" w:rsidRDefault="00B11EB3" w:rsidP="00B11EB3">
      <w:pPr>
        <w:pStyle w:val="DanceBody"/>
      </w:pPr>
      <w:r>
        <w:tab/>
        <w:t>17-20   2M+1L set advancing, 3/4 turn 2H &amp; twirl to end BtoB (Lady facing up &amp; Man down)</w:t>
      </w:r>
      <w:r>
        <w:rPr>
          <w:b/>
        </w:rPr>
        <w:t xml:space="preserve"> while </w:t>
      </w:r>
      <w:r>
        <w:t>partners chase anticlockwise 3/4 way</w:t>
      </w:r>
    </w:p>
    <w:p w:rsidR="00B11EB3" w:rsidRDefault="00B11EB3" w:rsidP="00B11EB3">
      <w:pPr>
        <w:pStyle w:val="DanceBody"/>
      </w:pPr>
      <w:r>
        <w:tab/>
        <w:t>21-24   1s+2s set to partners &amp; turn RH into allemande hold facing up. 1 2</w:t>
      </w:r>
    </w:p>
    <w:p w:rsidR="00B11EB3" w:rsidRDefault="00B11EB3" w:rsidP="00B11EB3">
      <w:pPr>
        <w:pStyle w:val="DanceBody"/>
        <w:keepNext w:val="0"/>
      </w:pPr>
      <w:r>
        <w:t>25-32</w:t>
      </w:r>
      <w:r>
        <w:tab/>
        <w:t>1s+2s dance an Allemande.  2 1</w:t>
      </w:r>
    </w:p>
    <w:p w:rsidR="00B11EB3" w:rsidRDefault="00B11EB3" w:rsidP="00B11EB3"/>
    <w:p w:rsidR="00B11EB3" w:rsidRDefault="00B11EB3" w:rsidP="00B11EB3">
      <w:pPr>
        <w:pStyle w:val="Minicrib"/>
      </w:pPr>
      <w:r>
        <w:t>LA FIDÈLE DE LAUSANNE  (S3x32)  3C Triangular set</w:t>
      </w:r>
      <w:r>
        <w:tab/>
        <w:t>Murrough Landon</w:t>
      </w:r>
    </w:p>
    <w:p w:rsidR="00B11EB3" w:rsidRDefault="00B11EB3" w:rsidP="00B11EB3">
      <w:pPr>
        <w:pStyle w:val="DanceBody"/>
      </w:pPr>
      <w:r>
        <w:t xml:space="preserve"> 1- 8</w:t>
      </w:r>
      <w:r>
        <w:tab/>
        <w:t>1s turn 2H, dance down NHJ, out through side couples &amp; cast back up own side to face partner, turn 2H &amp; face in NHJ</w:t>
      </w:r>
    </w:p>
    <w:p w:rsidR="00B11EB3" w:rsidRDefault="00B11EB3" w:rsidP="00B11EB3">
      <w:pPr>
        <w:pStyle w:val="DanceBody"/>
      </w:pPr>
      <w:r>
        <w:t xml:space="preserve"> 9-16</w:t>
      </w:r>
      <w:r>
        <w:tab/>
        <w:t>All dance Set+Link &amp; face partner; 1/2 interlocking Reels of 4 &amp; all 1/2 turn partner LH</w:t>
      </w:r>
    </w:p>
    <w:p w:rsidR="00B11EB3" w:rsidRDefault="00B11EB3" w:rsidP="00B11EB3">
      <w:pPr>
        <w:pStyle w:val="DanceBody"/>
      </w:pPr>
      <w:r>
        <w:t>17-24</w:t>
      </w:r>
      <w:r>
        <w:tab/>
        <w:t>All set advancing passing partner LSh, 1/2 turn next person 2H, pull back RSh to face next person, set advancing passing LSh, turn partner RH ending with L facing out (Bourrel-like sequence). 123</w:t>
      </w:r>
    </w:p>
    <w:p w:rsidR="00B11EB3" w:rsidRDefault="00B11EB3" w:rsidP="00B11EB3">
      <w:pPr>
        <w:pStyle w:val="DanceBody"/>
        <w:keepNext w:val="0"/>
      </w:pPr>
      <w:r>
        <w:t>25-32</w:t>
      </w:r>
      <w:r>
        <w:tab/>
        <w:t>Triangular Schiehallion (clover leaf) reels 312</w:t>
      </w:r>
    </w:p>
    <w:p w:rsidR="00B11EB3" w:rsidRDefault="00B11EB3" w:rsidP="00B11EB3"/>
    <w:p w:rsidR="00B11EB3" w:rsidRDefault="00B11EB3" w:rsidP="00B11EB3">
      <w:pPr>
        <w:pStyle w:val="Minicrib"/>
        <w:rPr>
          <w:lang w:val="fr-FR"/>
        </w:rPr>
      </w:pPr>
      <w:r>
        <w:rPr>
          <w:lang w:val="fr-FR"/>
        </w:rPr>
        <w:t>LA FLEUR DE LYON  (S8x32)  3C (4C set)</w:t>
      </w:r>
      <w:r>
        <w:rPr>
          <w:lang w:val="fr-FR"/>
        </w:rPr>
        <w:tab/>
        <w:t>Nicole Michon &amp; Stephen Webb  Gone Dancing Bk</w:t>
      </w:r>
    </w:p>
    <w:p w:rsidR="00B11EB3" w:rsidRPr="00BF026F" w:rsidRDefault="00B11EB3" w:rsidP="00B11EB3">
      <w:pPr>
        <w:pStyle w:val="DanceBody"/>
      </w:pPr>
      <w:r>
        <w:t xml:space="preserve"> </w:t>
      </w:r>
      <w:r w:rsidRPr="00BF026F">
        <w:t>1- 8</w:t>
      </w:r>
      <w:r>
        <w:tab/>
        <w:t>1s+2s dance the Bourrel:</w:t>
      </w:r>
    </w:p>
    <w:p w:rsidR="00B11EB3" w:rsidRDefault="00B11EB3" w:rsidP="00B11EB3">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B11EB3" w:rsidRPr="00942A8E" w:rsidRDefault="00B11EB3" w:rsidP="00B11EB3">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B11EB3" w:rsidRPr="00942A8E" w:rsidRDefault="00B11EB3" w:rsidP="00B11EB3">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B11EB3" w:rsidRPr="00942A8E" w:rsidRDefault="00B11EB3" w:rsidP="00B11EB3">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B11EB3" w:rsidRPr="00942A8E" w:rsidRDefault="00B11EB3" w:rsidP="00B11EB3">
      <w:pPr>
        <w:pStyle w:val="DanceBody"/>
      </w:pPr>
      <w:r w:rsidRPr="00942A8E">
        <w:t>21-24</w:t>
      </w:r>
      <w:r w:rsidRPr="00942A8E">
        <w:tab/>
        <w:t>2s+1s+3s Adv+Ret (1 step) &amp; set</w:t>
      </w:r>
    </w:p>
    <w:p w:rsidR="00B11EB3" w:rsidRPr="00886DD1" w:rsidRDefault="00B11EB3" w:rsidP="00B11EB3">
      <w:pPr>
        <w:pStyle w:val="DanceBody"/>
        <w:keepNext w:val="0"/>
      </w:pPr>
      <w:r>
        <w:t>25-32</w:t>
      </w:r>
      <w:r>
        <w:tab/>
        <w:t>2s+1s dance Diamond P</w:t>
      </w:r>
      <w:r w:rsidRPr="00942A8E">
        <w:t>oussette right round</w:t>
      </w:r>
    </w:p>
    <w:p w:rsidR="00B11EB3" w:rsidRDefault="00B11EB3" w:rsidP="00B11EB3"/>
    <w:p w:rsidR="00B11EB3" w:rsidRDefault="00B11EB3" w:rsidP="00B11EB3">
      <w:pPr>
        <w:pStyle w:val="Minicrib"/>
      </w:pPr>
      <w:r>
        <w:t>LA FLORA  (J8x32)  3C (4C set)</w:t>
      </w:r>
      <w:r>
        <w:tab/>
        <w:t>Monro  RSCDS Bk 27</w:t>
      </w:r>
    </w:p>
    <w:p w:rsidR="00B11EB3" w:rsidRDefault="00B11EB3" w:rsidP="00B11EB3">
      <w:pPr>
        <w:pStyle w:val="DanceBody"/>
      </w:pPr>
      <w:r>
        <w:t xml:space="preserve"> 1- 8</w:t>
      </w:r>
      <w:r>
        <w:tab/>
        <w:t>1s+2s dance RH across 1/2 way, 1/2 turn RH, dance LH across 1/2 way &amp; turn LH to places</w:t>
      </w:r>
    </w:p>
    <w:p w:rsidR="00B11EB3" w:rsidRDefault="00B11EB3" w:rsidP="00B11EB3">
      <w:pPr>
        <w:pStyle w:val="DanceBody"/>
      </w:pPr>
      <w:r>
        <w:t xml:space="preserve"> 9-16</w:t>
      </w:r>
      <w:r>
        <w:tab/>
        <w:t>1s petronella to 2</w:t>
      </w:r>
      <w:r w:rsidRPr="00972EEB">
        <w:t>nd</w:t>
      </w:r>
      <w:r>
        <w:t xml:space="preserve"> place opposite sides</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 dance reels of 3 on opposite sides giving RSh to person on their right &amp; cross to 2</w:t>
      </w:r>
      <w:r w:rsidRPr="00972EEB">
        <w:t>nd</w:t>
      </w:r>
      <w:r>
        <w:t xml:space="preserve"> place own sides</w:t>
      </w:r>
    </w:p>
    <w:p w:rsidR="00B11EB3" w:rsidRDefault="00B11EB3" w:rsidP="00B11EB3"/>
    <w:p w:rsidR="00B11EB3" w:rsidRDefault="00B11EB3" w:rsidP="00B11EB3">
      <w:pPr>
        <w:pStyle w:val="Minicrib"/>
      </w:pPr>
      <w:r>
        <w:t>LA MAESTRA  (S4x32)  4C set</w:t>
      </w:r>
      <w:r>
        <w:tab/>
        <w:t>Elizabeth Lee Barnes, May 2011</w:t>
      </w:r>
    </w:p>
    <w:p w:rsidR="00B11EB3" w:rsidRDefault="00B11EB3" w:rsidP="00B11EB3">
      <w:pPr>
        <w:pStyle w:val="DanceBody"/>
      </w:pPr>
      <w:r>
        <w:t xml:space="preserve"> 1-12</w:t>
      </w:r>
      <w:r>
        <w:tab/>
        <w:t>1s dance on own sides in front of 2s, behind 3s, round 4s, in front of 3s, behind 2s &amp; back to place</w:t>
      </w:r>
    </w:p>
    <w:p w:rsidR="00B11EB3" w:rsidRDefault="00B11EB3" w:rsidP="00B11EB3">
      <w:pPr>
        <w:pStyle w:val="DanceBody"/>
      </w:pPr>
      <w:r>
        <w:t>13-16</w:t>
      </w:r>
      <w:r>
        <w:tab/>
        <w:t>1s+2s also 3s+ 4s dance 1/2 Poussette &amp; turn to 1s+2s facing up, 3s+4s facing down.  2 1(3)(4)</w:t>
      </w:r>
    </w:p>
    <w:p w:rsidR="00B11EB3" w:rsidRDefault="00B11EB3" w:rsidP="00B11EB3">
      <w:pPr>
        <w:pStyle w:val="DanceBody"/>
      </w:pPr>
      <w:r>
        <w:t>17-24</w:t>
      </w:r>
      <w:r>
        <w:tab/>
        <w:t>1s+2s dance Allemande (up) as 3s+4s dance Allemande (down) ending with all dancers curving right to original places.  1 2 3 4</w:t>
      </w:r>
    </w:p>
    <w:p w:rsidR="00B11EB3" w:rsidRPr="00E2696F" w:rsidRDefault="00B11EB3" w:rsidP="00B11EB3">
      <w:pPr>
        <w:pStyle w:val="DanceBody"/>
        <w:keepNext w:val="0"/>
      </w:pPr>
      <w:r>
        <w:t>25-32</w:t>
      </w:r>
      <w:r>
        <w:tab/>
        <w:t>1s+2s dance RH across 1/2 way then 1s+3s dance LH across 1/2 way, 1s+4s dance RH across 1/2 way &amp; all cross RH.  2 3 4 1</w:t>
      </w:r>
    </w:p>
    <w:p w:rsidR="00B11EB3" w:rsidRDefault="00B11EB3" w:rsidP="00B11EB3"/>
    <w:p w:rsidR="00B11EB3" w:rsidRDefault="00B11EB3" w:rsidP="00B11EB3">
      <w:pPr>
        <w:pStyle w:val="Minicrib"/>
      </w:pPr>
      <w:r>
        <w:t>LA MAITRESSE  (S8x32)  3C (4C set)</w:t>
      </w:r>
      <w:r>
        <w:tab/>
        <w:t>M Ball  Southport 1</w:t>
      </w:r>
    </w:p>
    <w:p w:rsidR="00B11EB3" w:rsidRDefault="00B11EB3" w:rsidP="00B11EB3">
      <w:pPr>
        <w:pStyle w:val="DanceBody"/>
      </w:pPr>
      <w:r>
        <w:t xml:space="preserve"> 1- 8</w:t>
      </w:r>
      <w:r>
        <w:tab/>
        <w:t>1s cross RH, cast 1 place &amp; dance 1/2 Fig of 8 (Lady round 2s &amp; Man round 3s)</w:t>
      </w:r>
    </w:p>
    <w:p w:rsidR="00B11EB3" w:rsidRDefault="00B11EB3" w:rsidP="00B11EB3">
      <w:pPr>
        <w:pStyle w:val="DanceBody"/>
      </w:pPr>
      <w:r>
        <w:t xml:space="preserve"> 9-16</w:t>
      </w:r>
      <w:r>
        <w:tab/>
        <w:t>1s set, turn 3/4 2H to end BtoB (1L facing up), 1s dance RH across (Lady with 2s &amp; Man with 3s)</w:t>
      </w:r>
    </w:p>
    <w:p w:rsidR="00B11EB3" w:rsidRDefault="00B11EB3" w:rsidP="00B11EB3">
      <w:pPr>
        <w:pStyle w:val="DanceBody"/>
      </w:pPr>
      <w:r>
        <w:t>17-24</w:t>
      </w:r>
      <w:r>
        <w:tab/>
        <w:t>1s dance 1/2 LSh reel of 3 on own sides (1L gives LSh to 3L, 1M to 2M) &amp; 1/2 reels of 3 across set (1M gives RSh to 3L, 1L to 2M)</w:t>
      </w:r>
    </w:p>
    <w:p w:rsidR="00B11EB3" w:rsidRDefault="00B11EB3" w:rsidP="00B11EB3">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B11EB3" w:rsidRDefault="00B11EB3" w:rsidP="00B11EB3"/>
    <w:p w:rsidR="00B11EB3" w:rsidRDefault="00B11EB3" w:rsidP="00B11EB3">
      <w:pPr>
        <w:pStyle w:val="Minicrib"/>
      </w:pPr>
      <w:r>
        <w:t>LA NOIX DE GRENOBLE  (R4x32)  4C Set</w:t>
      </w:r>
      <w:r>
        <w:tab/>
        <w:t>Anne Dejean  Walnut Book</w:t>
      </w:r>
    </w:p>
    <w:p w:rsidR="00B11EB3" w:rsidRDefault="00B11EB3" w:rsidP="00B11EB3">
      <w:pPr>
        <w:pStyle w:val="DanceBody"/>
      </w:pPr>
      <w:r>
        <w:t xml:space="preserve"> 1- 8</w:t>
      </w:r>
      <w:r>
        <w:tab/>
        <w:t xml:space="preserve">1s+2s </w:t>
      </w:r>
      <w:r>
        <w:rPr>
          <w:b/>
        </w:rPr>
        <w:t>also</w:t>
      </w:r>
      <w:r>
        <w:t xml:space="preserve"> 3s+4s dance RH across &amp; LH across back to place</w:t>
      </w:r>
    </w:p>
    <w:p w:rsidR="00B11EB3" w:rsidRDefault="00B11EB3" w:rsidP="00B11EB3">
      <w:pPr>
        <w:pStyle w:val="DanceBody"/>
      </w:pPr>
      <w:r>
        <w:t xml:space="preserve"> 9-16</w:t>
      </w:r>
      <w:r>
        <w:tab/>
        <w:t xml:space="preserve">1M+2L </w:t>
      </w:r>
      <w:r>
        <w:rPr>
          <w:b/>
        </w:rPr>
        <w:t>also</w:t>
      </w:r>
      <w:r>
        <w:t xml:space="preserve"> 3M+4L turn RH; 1L+2M </w:t>
      </w:r>
      <w:r>
        <w:rPr>
          <w:b/>
        </w:rPr>
        <w:t>also</w:t>
      </w:r>
      <w:r>
        <w:t xml:space="preserve"> 3L+4M turn RH</w:t>
      </w:r>
    </w:p>
    <w:p w:rsidR="00B11EB3" w:rsidRDefault="00B11EB3" w:rsidP="00B11EB3">
      <w:pPr>
        <w:pStyle w:val="DanceBody"/>
      </w:pPr>
      <w:r>
        <w:t>17-24</w:t>
      </w:r>
      <w:r>
        <w:tab/>
        <w:t>1s slip step down middle (4 bars) &amp; slip  back up (2 bars) to finish in 4th place own side (2s+3s+4s step up 21-22), All clap 4 times</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LA RUSSE  (R4x64)  Sq.Set</w:t>
      </w:r>
      <w:r>
        <w:tab/>
        <w:t>MMM 1</w:t>
      </w:r>
    </w:p>
    <w:p w:rsidR="00B11EB3" w:rsidRPr="006B40B3" w:rsidRDefault="00B11EB3" w:rsidP="00B11EB3">
      <w:pPr>
        <w:pStyle w:val="DanceBody"/>
      </w:pPr>
      <w:r w:rsidRPr="006B40B3">
        <w:t xml:space="preserve"> 1- 8</w:t>
      </w:r>
      <w:r w:rsidRPr="006B40B3">
        <w:tab/>
        <w:t>With setting steps all pass partners RH to face partners corner position &amp; set, all turn corners 2H to end facing own partner</w:t>
      </w:r>
    </w:p>
    <w:p w:rsidR="00B11EB3" w:rsidRPr="006B40B3" w:rsidRDefault="00B11EB3" w:rsidP="00B11EB3">
      <w:pPr>
        <w:pStyle w:val="DanceBody"/>
      </w:pPr>
      <w:r w:rsidRPr="006B40B3">
        <w:t xml:space="preserve"> 9-16</w:t>
      </w:r>
      <w:r w:rsidRPr="006B40B3">
        <w:tab/>
        <w:t>All set to partners twice &amp; turn 2H 1.1/2 times to end in original places</w:t>
      </w:r>
    </w:p>
    <w:p w:rsidR="00B11EB3" w:rsidRPr="006B40B3" w:rsidRDefault="00B11EB3" w:rsidP="00B11EB3">
      <w:pPr>
        <w:pStyle w:val="DanceBody"/>
      </w:pPr>
      <w:r w:rsidRPr="006B40B3">
        <w:t>17-24</w:t>
      </w:r>
      <w:r w:rsidRPr="006B40B3">
        <w:tab/>
        <w:t>1s</w:t>
      </w:r>
      <w:r>
        <w:t xml:space="preserve"> </w:t>
      </w:r>
      <w:r w:rsidRPr="006B40B3">
        <w:t>lead RH round inside of set anticlockwise greeting each couple</w:t>
      </w:r>
    </w:p>
    <w:p w:rsidR="00B11EB3" w:rsidRPr="006B40B3" w:rsidRDefault="00B11EB3" w:rsidP="00B11EB3">
      <w:pPr>
        <w:pStyle w:val="DanceBody"/>
      </w:pPr>
      <w:r w:rsidRPr="006B40B3">
        <w:t>25-32</w:t>
      </w:r>
      <w:r w:rsidRPr="006B40B3">
        <w:tab/>
        <w:t>1s dance Poussette round inside of set</w:t>
      </w:r>
    </w:p>
    <w:p w:rsidR="00B11EB3" w:rsidRPr="006B40B3" w:rsidRDefault="00B11EB3" w:rsidP="00B11EB3">
      <w:pPr>
        <w:pStyle w:val="DanceBody"/>
      </w:pPr>
      <w:r w:rsidRPr="006B40B3">
        <w:t>33-40</w:t>
      </w:r>
      <w:r w:rsidRPr="006B40B3">
        <w:tab/>
        <w:t>1s+3s cross (1s dancing between 3s) &amp; cross back to places (3s dancing between 1s)</w:t>
      </w:r>
    </w:p>
    <w:p w:rsidR="00B11EB3" w:rsidRPr="006B40B3" w:rsidRDefault="00B11EB3" w:rsidP="00B11EB3">
      <w:pPr>
        <w:pStyle w:val="DanceBody"/>
      </w:pPr>
      <w:r w:rsidRPr="006B40B3">
        <w:t>41-48</w:t>
      </w:r>
      <w:r w:rsidRPr="006B40B3">
        <w:tab/>
        <w:t xml:space="preserve">1s+3s repeat </w:t>
      </w:r>
      <w:r>
        <w:t>bars 33-40</w:t>
      </w:r>
    </w:p>
    <w:p w:rsidR="00B11EB3" w:rsidRPr="006B40B3" w:rsidRDefault="00B11EB3" w:rsidP="00B11EB3">
      <w:pPr>
        <w:pStyle w:val="DanceBody"/>
      </w:pPr>
      <w:r w:rsidRPr="006B40B3">
        <w:t>49-56</w:t>
      </w:r>
      <w:r w:rsidRPr="006B40B3">
        <w:tab/>
        <w:t>All circle 8H round to left</w:t>
      </w:r>
    </w:p>
    <w:p w:rsidR="00B11EB3" w:rsidRPr="006B40B3" w:rsidRDefault="00B11EB3" w:rsidP="00B11EB3">
      <w:pPr>
        <w:pStyle w:val="DanceBody"/>
      </w:pPr>
      <w:r w:rsidRPr="006B40B3">
        <w:t>57-64</w:t>
      </w:r>
      <w:r w:rsidRPr="006B40B3">
        <w:tab/>
        <w:t>All Ladies join RH in centre with partners on their left &amp; dance once round clockwise to places</w:t>
      </w:r>
    </w:p>
    <w:p w:rsidR="00B11EB3" w:rsidRDefault="00B11EB3" w:rsidP="00B11EB3">
      <w:pPr>
        <w:pStyle w:val="DanceBody"/>
        <w:keepNext w:val="0"/>
      </w:pPr>
      <w:r w:rsidRPr="006B40B3">
        <w:tab/>
        <w:t>Repeat with 2s, 3s &amp; 4s leading</w:t>
      </w:r>
    </w:p>
    <w:p w:rsidR="00B11EB3" w:rsidRDefault="00B11EB3" w:rsidP="00B11EB3"/>
    <w:p w:rsidR="00B11EB3" w:rsidRDefault="00B11EB3" w:rsidP="00B11EB3">
      <w:pPr>
        <w:pStyle w:val="Minicrib"/>
      </w:pPr>
      <w:r>
        <w:t>LA TEMPÊTE  (R48)  Round the Room 4C</w:t>
      </w:r>
      <w:r>
        <w:tab/>
        <w:t>RSCDS Bk 2</w:t>
      </w:r>
    </w:p>
    <w:p w:rsidR="00B11EB3" w:rsidRPr="00151D15" w:rsidRDefault="00B11EB3" w:rsidP="00B11EB3">
      <w:pPr>
        <w:pStyle w:val="DanceBody"/>
      </w:pPr>
      <w:r w:rsidRPr="00151D15">
        <w:t>2 couples facing 2 couples, Ladies on partner</w:t>
      </w:r>
      <w:r>
        <w:t>'</w:t>
      </w:r>
      <w:r w:rsidRPr="00151D15">
        <w:t>s right, 1s on right of 2s, 4s on right of 3s.  1s face 3s</w:t>
      </w:r>
      <w:r w:rsidRPr="00151D15">
        <w:rPr>
          <w:b/>
        </w:rPr>
        <w:t xml:space="preserve"> as </w:t>
      </w:r>
      <w:r w:rsidRPr="00151D15">
        <w:t>2s face 4s</w:t>
      </w:r>
    </w:p>
    <w:p w:rsidR="00B11EB3" w:rsidRDefault="00B11EB3" w:rsidP="00B11EB3">
      <w:pPr>
        <w:pStyle w:val="DanceBody"/>
      </w:pPr>
      <w:r w:rsidRPr="00151D15">
        <w:t>Start:</w:t>
      </w:r>
      <w:r w:rsidRPr="00151D15">
        <w:tab/>
      </w:r>
    </w:p>
    <w:p w:rsidR="00B11EB3" w:rsidRPr="00151D15" w:rsidRDefault="00B11EB3" w:rsidP="00B11EB3">
      <w:pPr>
        <w:pStyle w:val="DanceBody"/>
      </w:pPr>
      <w:r>
        <w:t xml:space="preserve">  </w:t>
      </w:r>
      <w:r w:rsidRPr="00151D15">
        <w:t>4s</w:t>
      </w:r>
      <w:r>
        <w:t>···</w:t>
      </w:r>
      <w:r w:rsidRPr="00151D15">
        <w:t>3s</w:t>
      </w:r>
    </w:p>
    <w:p w:rsidR="00B11EB3" w:rsidRDefault="00B11EB3" w:rsidP="00B11EB3">
      <w:pPr>
        <w:pStyle w:val="DanceBody"/>
      </w:pPr>
      <w:r>
        <w:t xml:space="preserve">  </w:t>
      </w:r>
      <w:r w:rsidRPr="00151D15">
        <w:t>2s</w:t>
      </w:r>
      <w:r>
        <w:t>···</w:t>
      </w:r>
      <w:r w:rsidRPr="00151D15">
        <w:t>1s</w:t>
      </w:r>
    </w:p>
    <w:p w:rsidR="00B11EB3" w:rsidRPr="00151D15" w:rsidRDefault="00B11EB3" w:rsidP="00B11EB3">
      <w:pPr>
        <w:pStyle w:val="DanceBody"/>
      </w:pPr>
      <w:r w:rsidRPr="00151D15">
        <w:t xml:space="preserve"> 1- 8</w:t>
      </w:r>
      <w:r w:rsidRPr="00151D15">
        <w:tab/>
        <w:t>1s+4s dance RH across &amp; LH back to places</w:t>
      </w:r>
    </w:p>
    <w:p w:rsidR="00B11EB3" w:rsidRPr="00151D15" w:rsidRDefault="00B11EB3" w:rsidP="00B11EB3">
      <w:pPr>
        <w:pStyle w:val="DanceBody"/>
      </w:pPr>
      <w:r w:rsidRPr="00151D15">
        <w:t xml:space="preserve"> 9-16</w:t>
      </w:r>
      <w:r w:rsidRPr="00151D15">
        <w:tab/>
        <w:t>2s+3s repeat above Fig</w:t>
      </w:r>
    </w:p>
    <w:p w:rsidR="00B11EB3" w:rsidRPr="00151D15" w:rsidRDefault="00B11EB3" w:rsidP="00B11EB3">
      <w:pPr>
        <w:pStyle w:val="DanceBody"/>
      </w:pPr>
      <w:r w:rsidRPr="00151D15">
        <w:t>17-24</w:t>
      </w:r>
      <w:r w:rsidRPr="00151D15">
        <w:tab/>
        <w:t>All 4 couples set to partner twice &amp; turn 2H</w:t>
      </w:r>
    </w:p>
    <w:p w:rsidR="00B11EB3" w:rsidRPr="00151D15" w:rsidRDefault="00B11EB3" w:rsidP="00B11EB3">
      <w:pPr>
        <w:pStyle w:val="DanceBody"/>
      </w:pPr>
      <w:r w:rsidRPr="00151D15">
        <w:t>25-32</w:t>
      </w:r>
      <w:r w:rsidRPr="00151D15">
        <w:tab/>
        <w:t>All 4 couples slip step across (Men pass BtoB) &amp; back to places (Ladies BtoB)</w:t>
      </w:r>
    </w:p>
    <w:p w:rsidR="00B11EB3" w:rsidRPr="00151D15" w:rsidRDefault="00B11EB3" w:rsidP="00B11EB3">
      <w:pPr>
        <w:pStyle w:val="DanceBody"/>
      </w:pPr>
      <w:r w:rsidRPr="00151D15">
        <w:t>33-40</w:t>
      </w:r>
      <w:r w:rsidRPr="00151D15">
        <w:tab/>
        <w:t>1s+3s</w:t>
      </w:r>
      <w:r w:rsidRPr="00151D15">
        <w:rPr>
          <w:b/>
        </w:rPr>
        <w:t xml:space="preserve"> also </w:t>
      </w:r>
      <w:r w:rsidRPr="00151D15">
        <w:t>2s+4s circle 4H round to left &amp; LH across back to places</w:t>
      </w:r>
    </w:p>
    <w:p w:rsidR="00B11EB3" w:rsidRDefault="00B11EB3" w:rsidP="00B11EB3">
      <w:pPr>
        <w:pStyle w:val="DanceBody"/>
        <w:keepNext w:val="0"/>
      </w:pPr>
      <w:r w:rsidRPr="00151D15">
        <w:t>41-48</w:t>
      </w:r>
      <w:r w:rsidRPr="00151D15">
        <w:tab/>
        <w:t>All 4 couples Advance 2 steps &amp; Retire 1 step, clap 3 times, 1s+2s dance under 3s+4s arms to face next 2 couples</w:t>
      </w:r>
    </w:p>
    <w:p w:rsidR="00B11EB3" w:rsidRDefault="00B11EB3" w:rsidP="00B11EB3"/>
    <w:p w:rsidR="00B11EB3" w:rsidRDefault="00B11EB3" w:rsidP="00B11EB3">
      <w:pPr>
        <w:pStyle w:val="Minicrib"/>
      </w:pPr>
      <w:r>
        <w:t>LA VALLETTA  (R4x32)  4C set</w:t>
      </w:r>
      <w:r>
        <w:tab/>
        <w:t>James Cosh  Glenshee Coll</w:t>
      </w:r>
    </w:p>
    <w:p w:rsidR="00B11EB3" w:rsidRDefault="00B11EB3" w:rsidP="00B11EB3">
      <w:pPr>
        <w:pStyle w:val="DanceBody"/>
      </w:pPr>
      <w:r>
        <w:t>3s &amp; 4s start on opp sides</w:t>
      </w:r>
    </w:p>
    <w:p w:rsidR="00B11EB3" w:rsidRPr="00286B56" w:rsidRDefault="00B11EB3" w:rsidP="00B11EB3">
      <w:pPr>
        <w:pStyle w:val="DanceBody"/>
      </w:pPr>
      <w:r w:rsidRPr="00286B56">
        <w:t xml:space="preserve"> 1- 8</w:t>
      </w:r>
      <w:r w:rsidRPr="00286B56">
        <w:tab/>
        <w:t>1L+2M</w:t>
      </w:r>
      <w:r w:rsidRPr="007F0D5A">
        <w:rPr>
          <w:b/>
        </w:rPr>
        <w:t xml:space="preserve"> also </w:t>
      </w:r>
      <w:r w:rsidRPr="00286B56">
        <w:t>3L+4M turn RH</w:t>
      </w:r>
      <w:r>
        <w:t xml:space="preserve"> 1.1/2 </w:t>
      </w:r>
      <w:r w:rsidRPr="00286B56">
        <w:t>times, centre couples dance LH across</w:t>
      </w:r>
    </w:p>
    <w:p w:rsidR="00B11EB3" w:rsidRPr="00286B56" w:rsidRDefault="00B11EB3" w:rsidP="00B11EB3">
      <w:pPr>
        <w:pStyle w:val="DanceBody"/>
      </w:pPr>
      <w:r w:rsidRPr="00286B56">
        <w:t xml:space="preserve"> 9-16</w:t>
      </w:r>
      <w:r w:rsidRPr="00286B56">
        <w:tab/>
        <w:t>1M+2L</w:t>
      </w:r>
      <w:r w:rsidRPr="007F0D5A">
        <w:rPr>
          <w:b/>
        </w:rPr>
        <w:t xml:space="preserve"> also </w:t>
      </w:r>
      <w:r w:rsidRPr="00286B56">
        <w:t>3M+4L turn RH</w:t>
      </w:r>
      <w:r>
        <w:t xml:space="preserve"> 1.1/2 </w:t>
      </w:r>
      <w:r w:rsidRPr="00286B56">
        <w:t>times, centre couples dance LH across.  (2)(1) 4 3</w:t>
      </w:r>
    </w:p>
    <w:p w:rsidR="00B11EB3" w:rsidRPr="00286B56" w:rsidRDefault="00B11EB3" w:rsidP="00B11EB3">
      <w:pPr>
        <w:pStyle w:val="DanceBody"/>
      </w:pPr>
      <w:r w:rsidRPr="00286B56">
        <w:t>17-24</w:t>
      </w:r>
      <w:r w:rsidRPr="00286B56">
        <w:tab/>
        <w:t>All dance RSh reels of 4 on sides</w:t>
      </w:r>
    </w:p>
    <w:p w:rsidR="00B11EB3" w:rsidRPr="00286B56" w:rsidRDefault="00B11EB3" w:rsidP="00B11EB3">
      <w:pPr>
        <w:pStyle w:val="DanceBody"/>
      </w:pPr>
      <w:r w:rsidRPr="00286B56">
        <w:t>25-32</w:t>
      </w:r>
      <w:r w:rsidRPr="00286B56">
        <w:tab/>
        <w:t>4s dance</w:t>
      </w:r>
      <w:r>
        <w:t xml:space="preserve"> diag R&amp;L (M</w:t>
      </w:r>
      <w:r w:rsidRPr="00286B56">
        <w:t xml:space="preserve"> down)  (2)(3) 4 1</w:t>
      </w:r>
    </w:p>
    <w:p w:rsidR="00B11EB3" w:rsidRPr="00286B56" w:rsidRDefault="00B11EB3" w:rsidP="00B11EB3">
      <w:pPr>
        <w:pStyle w:val="DanceBody"/>
        <w:keepNext w:val="0"/>
      </w:pPr>
      <w:r w:rsidRPr="00286B56">
        <w:t>Note the new 1s+2s will now be on opposite sides</w:t>
      </w:r>
      <w:r w:rsidRPr="00BA6B4D">
        <w:rPr>
          <w:b/>
        </w:rPr>
        <w:t xml:space="preserve"> while </w:t>
      </w:r>
      <w:r w:rsidRPr="00286B56">
        <w:t>3s+4s are on own sides</w:t>
      </w:r>
    </w:p>
    <w:p w:rsidR="00B11EB3" w:rsidRDefault="00B11EB3" w:rsidP="00B11EB3"/>
    <w:p w:rsidR="00B11EB3" w:rsidRDefault="00B11EB3" w:rsidP="00B11EB3">
      <w:pPr>
        <w:pStyle w:val="Minicrib"/>
      </w:pPr>
      <w:r>
        <w:t>THE LACEMAKER  (S4x32)  4C set</w:t>
      </w:r>
      <w:r>
        <w:tab/>
        <w:t>Sue McKinnell</w:t>
      </w:r>
    </w:p>
    <w:p w:rsidR="00B11EB3" w:rsidRDefault="00B11EB3" w:rsidP="00B11EB3">
      <w:pPr>
        <w:pStyle w:val="DanceBody"/>
      </w:pPr>
      <w:r>
        <w:t xml:space="preserve"> 1- 4</w:t>
      </w:r>
      <w:r>
        <w:tab/>
        <w:t xml:space="preserve">1s+2s also 3s+4s dance 1/2 RH across (2 bars), 1s+4s dance 1/2 LH across </w:t>
      </w:r>
      <w:r>
        <w:rPr>
          <w:b/>
        </w:rPr>
        <w:t>while</w:t>
      </w:r>
      <w:r>
        <w:t xml:space="preserve"> 2s+3s turn partner LH (2 bars)</w:t>
      </w:r>
    </w:p>
    <w:p w:rsidR="00B11EB3" w:rsidRDefault="00B11EB3" w:rsidP="00B11EB3">
      <w:pPr>
        <w:pStyle w:val="DanceBody"/>
      </w:pPr>
      <w:r>
        <w:t xml:space="preserve"> 5- 8</w:t>
      </w:r>
      <w:r>
        <w:tab/>
        <w:t>Repeat bars 1-4 from new positions, ending 4 3 2 1</w:t>
      </w:r>
    </w:p>
    <w:p w:rsidR="00B11EB3" w:rsidRDefault="00B11EB3" w:rsidP="00B11EB3">
      <w:pPr>
        <w:pStyle w:val="DanceBody"/>
      </w:pPr>
      <w:r>
        <w:t xml:space="preserve"> 9-16</w:t>
      </w:r>
      <w:r>
        <w:tab/>
        <w:t>All set, cross RH, set &amp; cross back RH</w:t>
      </w:r>
    </w:p>
    <w:p w:rsidR="00B11EB3" w:rsidRDefault="00B11EB3" w:rsidP="00B11EB3">
      <w:pPr>
        <w:pStyle w:val="DanceBody"/>
      </w:pPr>
      <w:r>
        <w:t>17-24</w:t>
      </w:r>
      <w:r>
        <w:tab/>
        <w:t>Repeat bars 1-8 ending original places</w:t>
      </w:r>
    </w:p>
    <w:p w:rsidR="00B11EB3" w:rsidRDefault="00B11EB3" w:rsidP="00B11EB3">
      <w:pPr>
        <w:pStyle w:val="DanceBody"/>
      </w:pPr>
      <w:r>
        <w:t>25-30</w:t>
      </w:r>
      <w:r>
        <w:tab/>
        <w:t>1s cross RH to 2nd place as 2s step up, 1s cast to 3rd place as 3s dance up to 2nd place, 1s cross LH to 4th place as 4s step up</w:t>
      </w:r>
    </w:p>
    <w:p w:rsidR="00B11EB3" w:rsidRDefault="00B11EB3" w:rsidP="00B11EB3">
      <w:pPr>
        <w:pStyle w:val="DanceBody"/>
        <w:keepNext w:val="0"/>
      </w:pPr>
      <w:r>
        <w:t>31-32</w:t>
      </w:r>
      <w:r>
        <w:tab/>
        <w:t>All turn partner 2H to end 2 3 4 1</w:t>
      </w:r>
    </w:p>
    <w:p w:rsidR="00B11EB3" w:rsidRDefault="00B11EB3" w:rsidP="00B11EB3"/>
    <w:p w:rsidR="00B11EB3" w:rsidRDefault="00B11EB3" w:rsidP="00B11EB3">
      <w:pPr>
        <w:pStyle w:val="Minicrib"/>
      </w:pPr>
      <w:r>
        <w:t>LACING THE GHILLIES  (R8x32)  3C (4C set)</w:t>
      </w:r>
      <w:r>
        <w:tab/>
        <w:t>L Murrells  Another Newcastle Collection</w:t>
      </w:r>
    </w:p>
    <w:p w:rsidR="00B11EB3" w:rsidRDefault="00B11EB3" w:rsidP="00B11EB3">
      <w:pPr>
        <w:pStyle w:val="DanceBody"/>
      </w:pPr>
      <w:r>
        <w:t xml:space="preserve"> 1- 8</w:t>
      </w:r>
      <w:r>
        <w:tab/>
        <w:t>1s dance Fig of 8 on own sides (dance in to start)</w:t>
      </w:r>
    </w:p>
    <w:p w:rsidR="00B11EB3" w:rsidRDefault="00B11EB3" w:rsidP="00B11EB3">
      <w:pPr>
        <w:pStyle w:val="DanceBody"/>
      </w:pPr>
      <w:r>
        <w:t xml:space="preserve"> 9-16</w:t>
      </w:r>
      <w:r>
        <w:tab/>
        <w:t>1s cross RH &amp; cast 1 place, cross LH &amp; cast down 1 place.  2 3 1</w:t>
      </w:r>
    </w:p>
    <w:p w:rsidR="00B11EB3" w:rsidRDefault="00B11EB3" w:rsidP="00B11EB3">
      <w:pPr>
        <w:pStyle w:val="DanceBody"/>
      </w:pPr>
      <w:r>
        <w:t>17-24</w:t>
      </w:r>
      <w:r>
        <w:tab/>
        <w:t>1s dance up to top, all turn partners RH</w:t>
      </w:r>
    </w:p>
    <w:p w:rsidR="00B11EB3" w:rsidRDefault="00B11EB3" w:rsidP="00B11EB3">
      <w:pPr>
        <w:pStyle w:val="DanceBody"/>
        <w:keepNext w:val="0"/>
      </w:pPr>
      <w:r>
        <w:t>25-32</w:t>
      </w:r>
      <w:r>
        <w:tab/>
        <w:t>1s+2s dance Allemande.  2 1 3 4</w:t>
      </w:r>
    </w:p>
    <w:p w:rsidR="00B11EB3" w:rsidRDefault="00B11EB3" w:rsidP="00B11EB3"/>
    <w:p w:rsidR="00B11EB3" w:rsidRDefault="00B11EB3" w:rsidP="00B11EB3">
      <w:pPr>
        <w:pStyle w:val="Minicrib"/>
      </w:pPr>
      <w:r>
        <w:t>THE LAD O' KYLE  (R4x32)  4C set</w:t>
      </w:r>
      <w:r>
        <w:tab/>
        <w:t>James Cosh  22 SCDs</w:t>
      </w:r>
    </w:p>
    <w:p w:rsidR="00B11EB3" w:rsidRDefault="00B11EB3" w:rsidP="00B11EB3">
      <w:pPr>
        <w:pStyle w:val="DanceBody"/>
      </w:pPr>
      <w:r>
        <w:t xml:space="preserve"> 1- 8</w:t>
      </w:r>
      <w:r>
        <w:tab/>
        <w:t>1s+2L</w:t>
      </w:r>
      <w:r>
        <w:rPr>
          <w:b/>
        </w:rPr>
        <w:t xml:space="preserve"> also </w:t>
      </w:r>
      <w:r>
        <w:t>3s+4L dance diagonal reels of 3 across 1s &amp; 3s passing partners RSh to start (1L &amp; 4L dance up side to start)</w:t>
      </w:r>
    </w:p>
    <w:p w:rsidR="00B11EB3" w:rsidRDefault="00B11EB3" w:rsidP="00B11EB3">
      <w:pPr>
        <w:pStyle w:val="DanceBody"/>
      </w:pPr>
      <w:r>
        <w:t xml:space="preserve"> 9-16</w:t>
      </w:r>
      <w:r>
        <w:tab/>
        <w:t>1s+2M</w:t>
      </w:r>
      <w:r>
        <w:rPr>
          <w:b/>
        </w:rPr>
        <w:t xml:space="preserve"> also </w:t>
      </w:r>
      <w:r>
        <w:t>3s+4M dance diagonal reels of 3 across 1s &amp; 3s passing partners LSh to start (2M &amp; 4M dance up side to start)</w:t>
      </w:r>
    </w:p>
    <w:p w:rsidR="00B11EB3" w:rsidRDefault="00B11EB3" w:rsidP="00B11EB3">
      <w:pPr>
        <w:pStyle w:val="DanceBody"/>
      </w:pPr>
      <w:r>
        <w:t>17-24</w:t>
      </w:r>
      <w:r>
        <w:tab/>
        <w:t>1s+2s set &amp; dance 1/2 RH across, 1s+3s set &amp; dance 1/2 LH across</w:t>
      </w:r>
    </w:p>
    <w:p w:rsidR="00B11EB3" w:rsidRDefault="00B11EB3" w:rsidP="00B11EB3">
      <w:pPr>
        <w:pStyle w:val="DanceBody"/>
        <w:keepNext w:val="0"/>
      </w:pPr>
      <w:r>
        <w:t>25-32</w:t>
      </w:r>
      <w:r>
        <w:tab/>
        <w:t>1s+4s set &amp; dance 1/2 RH across, all set &amp; cross RH to own sides</w:t>
      </w:r>
    </w:p>
    <w:p w:rsidR="00B11EB3" w:rsidRDefault="00B11EB3" w:rsidP="00B11EB3"/>
    <w:p w:rsidR="00B11EB3" w:rsidRDefault="00B11EB3" w:rsidP="00B11EB3">
      <w:pPr>
        <w:pStyle w:val="Minicrib"/>
      </w:pPr>
      <w:r>
        <w:t>THE LADDIES O' DUNSE  (J8x48)  3C (4C set)</w:t>
      </w:r>
      <w:r>
        <w:tab/>
        <w:t>Border Bk</w:t>
      </w:r>
    </w:p>
    <w:p w:rsidR="00B11EB3" w:rsidRDefault="00B11EB3" w:rsidP="00B11EB3">
      <w:pPr>
        <w:pStyle w:val="DanceBody"/>
      </w:pPr>
      <w:r>
        <w:t xml:space="preserve"> 1- 8</w:t>
      </w:r>
      <w:r>
        <w:tab/>
        <w:t>1s lead down the middle, back to top, cross &amp; cast to 2</w:t>
      </w:r>
      <w:r w:rsidRPr="00972EEB">
        <w:t>nd</w:t>
      </w:r>
      <w:r>
        <w:t xml:space="preserve"> places</w:t>
      </w:r>
    </w:p>
    <w:p w:rsidR="00B11EB3" w:rsidRDefault="00B11EB3" w:rsidP="00B11EB3">
      <w:pPr>
        <w:pStyle w:val="DanceBody"/>
      </w:pPr>
      <w:r>
        <w:t xml:space="preserve"> 9-16</w:t>
      </w:r>
      <w:r>
        <w:tab/>
        <w:t>2s lead down the middle &amp; back to top</w:t>
      </w:r>
    </w:p>
    <w:p w:rsidR="00B11EB3" w:rsidRDefault="00B11EB3" w:rsidP="00B11EB3">
      <w:pPr>
        <w:pStyle w:val="DanceBody"/>
      </w:pPr>
      <w:r>
        <w:t>17-24</w:t>
      </w:r>
      <w:r>
        <w:tab/>
        <w:t>2s+1s dance reel of 4 across (Ladies pass LSh to start)</w:t>
      </w:r>
    </w:p>
    <w:p w:rsidR="00B11EB3" w:rsidRDefault="00B11EB3" w:rsidP="00B11EB3">
      <w:pPr>
        <w:pStyle w:val="DanceBody"/>
      </w:pPr>
      <w:r>
        <w:t>25-32</w:t>
      </w:r>
      <w:r>
        <w:tab/>
        <w:t>2s+1s dance R&amp;L, 1s end facing 1</w:t>
      </w:r>
      <w:r w:rsidRPr="00972EEB">
        <w:t>st</w:t>
      </w:r>
      <w:r>
        <w:t xml:space="preserve"> corners</w:t>
      </w:r>
    </w:p>
    <w:p w:rsidR="00B11EB3" w:rsidRDefault="00B11EB3" w:rsidP="00B11EB3">
      <w:pPr>
        <w:pStyle w:val="DanceBody"/>
      </w:pPr>
      <w:r>
        <w:t>33-40</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41-48</w:t>
      </w:r>
      <w:r>
        <w:tab/>
        <w:t>1s dance reels of 3 on sides passing 1</w:t>
      </w:r>
      <w:r w:rsidRPr="00972EEB">
        <w:t>st</w:t>
      </w:r>
      <w:r>
        <w:t xml:space="preserve"> corners LSh &amp; cross to own sides</w:t>
      </w:r>
    </w:p>
    <w:p w:rsidR="00B11EB3" w:rsidRDefault="00B11EB3" w:rsidP="00B11EB3"/>
    <w:p w:rsidR="00B11EB3" w:rsidRDefault="00B11EB3" w:rsidP="00B11EB3">
      <w:pPr>
        <w:pStyle w:val="Minicrib"/>
      </w:pPr>
      <w:r>
        <w:t>LADIES AND GENTLE-HOBBITS  (S3x32)  3C Set</w:t>
      </w:r>
      <w:r>
        <w:tab/>
        <w:t>Liebet Joubert  Fields Of Gold</w:t>
      </w:r>
    </w:p>
    <w:p w:rsidR="00B11EB3" w:rsidRDefault="00B11EB3" w:rsidP="00B11EB3">
      <w:pPr>
        <w:pStyle w:val="DanceBody"/>
      </w:pPr>
      <w:r>
        <w:t xml:space="preserve"> 1- 8</w:t>
      </w:r>
      <w:r>
        <w:tab/>
        <w:t>2s set, cast right to finish 2M between 1s, 2L between 3s facing opposite sides; 2s dance 1/2 LSh reels of 3 across</w:t>
      </w:r>
    </w:p>
    <w:p w:rsidR="00B11EB3" w:rsidRDefault="00B11EB3" w:rsidP="00B11EB3">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B11EB3" w:rsidRDefault="00B11EB3" w:rsidP="00B11EB3">
      <w:pPr>
        <w:pStyle w:val="DanceBody"/>
      </w:pPr>
      <w:r>
        <w:t>17-20</w:t>
      </w:r>
      <w:r>
        <w:tab/>
        <w:t>1s+2s+3s Set+Link for 3 couples, 3s &amp; 1s end facing partner.</w:t>
      </w:r>
    </w:p>
    <w:p w:rsidR="00B11EB3" w:rsidRDefault="00B11EB3" w:rsidP="00B11EB3">
      <w:pPr>
        <w:pStyle w:val="DanceBody"/>
      </w:pPr>
      <w:r>
        <w:t>21-24</w:t>
      </w:r>
      <w:r>
        <w:tab/>
        <w:t xml:space="preserve">2s Petronella to 2nd place own side &amp; set </w:t>
      </w:r>
      <w:r>
        <w:rPr>
          <w:b/>
          <w:bCs/>
        </w:rPr>
        <w:t>while</w:t>
      </w:r>
      <w:r>
        <w:t xml:space="preserve"> 3s+1s set to partner &amp; cross RH to own sides.  3 2 1</w:t>
      </w:r>
    </w:p>
    <w:p w:rsidR="00B11EB3" w:rsidRDefault="00B11EB3" w:rsidP="00B11EB3">
      <w:pPr>
        <w:pStyle w:val="DanceBody"/>
        <w:keepNext w:val="0"/>
      </w:pPr>
      <w:r>
        <w:t>25-32</w:t>
      </w:r>
      <w:r>
        <w:tab/>
        <w:t>2s+1s dance the Knot to finish 3 1 2</w:t>
      </w:r>
    </w:p>
    <w:p w:rsidR="00B11EB3" w:rsidRDefault="00B11EB3" w:rsidP="00B11EB3"/>
    <w:p w:rsidR="00B11EB3" w:rsidRDefault="00B11EB3" w:rsidP="00B11EB3">
      <w:pPr>
        <w:pStyle w:val="Minicrib"/>
        <w:rPr>
          <w:highlight w:val="white"/>
        </w:rPr>
      </w:pPr>
      <w:r>
        <w:rPr>
          <w:highlight w:val="white"/>
        </w:rPr>
        <w:t>LADIES FIRST!  (R4x32)  4C set</w:t>
      </w:r>
      <w:r>
        <w:rPr>
          <w:highlight w:val="white"/>
        </w:rPr>
        <w:tab/>
        <w:t>Aison Smith  Aurora 20th Anniv Bk</w:t>
      </w:r>
    </w:p>
    <w:p w:rsidR="00B11EB3" w:rsidRDefault="00B11EB3" w:rsidP="00B11EB3">
      <w:pPr>
        <w:pStyle w:val="DanceBody"/>
      </w:pPr>
      <w:r>
        <w:t>2 chords: 2nd chord 3s+4s cross to opposite sides</w:t>
      </w:r>
    </w:p>
    <w:p w:rsidR="00B11EB3" w:rsidRDefault="00B11EB3" w:rsidP="00B11EB3">
      <w:pPr>
        <w:pStyle w:val="DanceBody"/>
      </w:pPr>
      <w:r>
        <w:t xml:space="preserve"> 1- 8</w:t>
      </w:r>
      <w:r>
        <w:tab/>
        <w:t>All Ladies pass partner LSh and dance to opposite ends, 3L+4L+1M+2M also 1L+2L+3M+4M dance LH across</w:t>
      </w:r>
    </w:p>
    <w:p w:rsidR="00B11EB3" w:rsidRDefault="00B11EB3" w:rsidP="00B11EB3">
      <w:pPr>
        <w:pStyle w:val="DanceBody"/>
      </w:pPr>
      <w:r>
        <w:t xml:space="preserve"> 9-16</w:t>
      </w:r>
      <w:r>
        <w:tab/>
        <w:t>Repeat bars 1-8, passing opp Man LSh, to original positions</w:t>
      </w:r>
    </w:p>
    <w:p w:rsidR="00B11EB3" w:rsidRDefault="00B11EB3" w:rsidP="00B11EB3">
      <w:pPr>
        <w:pStyle w:val="DanceBody"/>
      </w:pPr>
      <w:r>
        <w:t>17-24</w:t>
      </w:r>
      <w:r>
        <w:tab/>
        <w:t>1M+2M, 1L+2L, 3M+4M, 3L+4L Set+Link, 1L+4L cross RH and set while 1M+4M set and cross RH</w:t>
      </w:r>
    </w:p>
    <w:p w:rsidR="00B11EB3" w:rsidRDefault="00B11EB3" w:rsidP="00B11EB3">
      <w:pPr>
        <w:pStyle w:val="DanceBody"/>
        <w:keepNext w:val="0"/>
      </w:pPr>
      <w:r>
        <w:t>25-32</w:t>
      </w:r>
      <w:r>
        <w:tab/>
        <w:t>2s+4s+1s+3s circle 8H round and back</w:t>
      </w:r>
    </w:p>
    <w:p w:rsidR="00B11EB3" w:rsidRDefault="00B11EB3" w:rsidP="00B11EB3"/>
    <w:p w:rsidR="00B11EB3" w:rsidRDefault="00B11EB3" w:rsidP="00B11EB3">
      <w:pPr>
        <w:pStyle w:val="Minicrib"/>
      </w:pPr>
      <w:r>
        <w:t>LADIES IN GREEN  (J4x32)  4C set</w:t>
      </w:r>
      <w:r>
        <w:tab/>
        <w:t>Wesley Clindinning  Canada's Irish Rover</w:t>
      </w:r>
    </w:p>
    <w:p w:rsidR="00B11EB3" w:rsidRDefault="00B11EB3" w:rsidP="00B11EB3">
      <w:pPr>
        <w:pStyle w:val="DanceBody"/>
      </w:pPr>
      <w:r>
        <w:t xml:space="preserve">  1- 8</w:t>
      </w:r>
      <w:r>
        <w:tab/>
        <w:t>1s+2s also 3s+4s dance Fig of 8 Progression:-</w:t>
      </w:r>
    </w:p>
    <w:p w:rsidR="00B11EB3" w:rsidRDefault="00B11EB3" w:rsidP="00B11EB3">
      <w:pPr>
        <w:pStyle w:val="DanceBody"/>
      </w:pPr>
      <w:r>
        <w:tab/>
        <w:t xml:space="preserve">1s &amp; 3s cross RH, cast, cross up &amp; cast to 2nd/4th place </w:t>
      </w:r>
      <w:r>
        <w:rPr>
          <w:b/>
        </w:rPr>
        <w:t>while</w:t>
      </w:r>
      <w:r>
        <w:t xml:space="preserve"> 2s &amp; 4s set, cross up, cast one place &amp; cross up to 1st/3rd place on own sides facing out 2 1 4 3</w:t>
      </w:r>
    </w:p>
    <w:p w:rsidR="00B11EB3" w:rsidRDefault="00B11EB3" w:rsidP="00B11EB3">
      <w:pPr>
        <w:pStyle w:val="DanceBody"/>
      </w:pPr>
      <w:r>
        <w:t xml:space="preserve">  9-16</w:t>
      </w:r>
      <w:r>
        <w:tab/>
        <w:t>All dance RSh mirror reels of 4 on the sides (taking hands when possible)</w:t>
      </w:r>
    </w:p>
    <w:p w:rsidR="00B11EB3" w:rsidRDefault="00B11EB3" w:rsidP="00B11EB3">
      <w:pPr>
        <w:pStyle w:val="DanceBody"/>
      </w:pPr>
      <w:r>
        <w:t>17-24</w:t>
      </w:r>
      <w:r>
        <w:tab/>
        <w:t xml:space="preserve">1s &amp; 3s set, 3s cast up to 2nd place </w:t>
      </w:r>
      <w:r>
        <w:rPr>
          <w:b/>
        </w:rPr>
        <w:t>while</w:t>
      </w:r>
      <w:r>
        <w:t xml:space="preserve"> 1s NHJ dance down &amp; cast into 4th place. 2s &amp; 4s turn RH</w:t>
      </w:r>
    </w:p>
    <w:p w:rsidR="00B11EB3" w:rsidRDefault="00B11EB3" w:rsidP="00B11EB3">
      <w:pPr>
        <w:pStyle w:val="DanceBody"/>
        <w:keepNext w:val="0"/>
      </w:pPr>
      <w:r>
        <w:t>25-32</w:t>
      </w:r>
      <w:r>
        <w:tab/>
        <w:t xml:space="preserve">All ladies dance Glasgow Highlanders setting step turning </w:t>
      </w:r>
      <w:r>
        <w:rPr>
          <w:b/>
        </w:rPr>
        <w:t>while</w:t>
      </w:r>
      <w:r>
        <w:t xml:space="preserve"> all men, NHJ, dance rocking step. 2 3 4 1</w:t>
      </w:r>
    </w:p>
    <w:p w:rsidR="00B11EB3" w:rsidRDefault="00B11EB3" w:rsidP="00B11EB3"/>
    <w:p w:rsidR="00B11EB3" w:rsidRDefault="00B11EB3" w:rsidP="00B11EB3">
      <w:pPr>
        <w:pStyle w:val="Minicrib"/>
        <w:rPr>
          <w:lang w:eastAsia="en-GB"/>
        </w:rPr>
      </w:pPr>
      <w:r>
        <w:rPr>
          <w:lang w:eastAsia="en-GB"/>
        </w:rPr>
        <w:t>THE LADIES OF BANFFSHIRE  (S3x32)  3C Set</w:t>
      </w:r>
      <w:r>
        <w:rPr>
          <w:lang w:eastAsia="en-GB"/>
        </w:rPr>
        <w:tab/>
        <w:t>Bob Taylor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B11EB3" w:rsidRPr="00F11878" w:rsidRDefault="00B11EB3" w:rsidP="00B11EB3">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B11EB3" w:rsidRPr="00F11878" w:rsidRDefault="00B11EB3" w:rsidP="00B11EB3">
      <w:pPr>
        <w:pStyle w:val="DanceBody"/>
        <w:rPr>
          <w:i/>
          <w:lang w:eastAsia="en-GB"/>
        </w:rPr>
      </w:pPr>
      <w:r w:rsidRPr="00F11878">
        <w:rPr>
          <w:lang w:eastAsia="en-GB"/>
        </w:rPr>
        <w:t>25–32</w:t>
      </w:r>
      <w:r>
        <w:rPr>
          <w:lang w:eastAsia="en-GB"/>
        </w:rPr>
        <w:tab/>
        <w:t xml:space="preserve">1s &amp; 3s </w:t>
      </w:r>
      <w:r w:rsidRPr="00F11878">
        <w:rPr>
          <w:lang w:eastAsia="en-GB"/>
        </w:rPr>
        <w:t xml:space="preserve">dance the </w:t>
      </w:r>
      <w:r>
        <w:rPr>
          <w:bCs/>
          <w:lang w:eastAsia="en-GB"/>
        </w:rPr>
        <w:t>'</w:t>
      </w:r>
      <w:r w:rsidRPr="007E2B8C">
        <w:rPr>
          <w:bCs/>
          <w:lang w:eastAsia="en-GB"/>
        </w:rPr>
        <w:t>The Roulette</w:t>
      </w:r>
      <w:r>
        <w:rPr>
          <w:bCs/>
          <w:lang w:eastAsia="en-GB"/>
        </w:rPr>
        <w:t>':</w:t>
      </w:r>
    </w:p>
    <w:p w:rsidR="00B11EB3" w:rsidRPr="00F11878" w:rsidRDefault="00B11EB3" w:rsidP="00B11EB3">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B11EB3" w:rsidRPr="00F11878" w:rsidRDefault="00B11EB3" w:rsidP="00B11EB3">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B11EB3" w:rsidRDefault="00B11EB3" w:rsidP="00B11EB3">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B11EB3" w:rsidRPr="00BE4CD8" w:rsidRDefault="00B11EB3" w:rsidP="00B11EB3">
      <w:pPr>
        <w:pStyle w:val="DanceBody"/>
        <w:keepNext w:val="0"/>
        <w:rPr>
          <w:i/>
          <w:lang w:eastAsia="en-GB"/>
        </w:rPr>
      </w:pPr>
      <w:r w:rsidRPr="00BE4CD8">
        <w:rPr>
          <w:i/>
          <w:lang w:eastAsia="en-GB"/>
        </w:rPr>
        <w:t>Note:  If danced in 4 couples set (4x32), original 1s step down to 4th place on bars 1-2 of next turn</w:t>
      </w:r>
    </w:p>
    <w:p w:rsidR="00B11EB3" w:rsidRDefault="00B11EB3" w:rsidP="00B11EB3"/>
    <w:p w:rsidR="00B11EB3" w:rsidRDefault="00B11EB3" w:rsidP="00B11EB3">
      <w:pPr>
        <w:pStyle w:val="Minicrib"/>
        <w:rPr>
          <w:lang w:eastAsia="en-GB"/>
        </w:rPr>
      </w:pPr>
      <w:r>
        <w:rPr>
          <w:lang w:eastAsia="en-GB"/>
        </w:rPr>
        <w:t>LADIES OF BERKEAU  (S8x32)  3C (4C set)</w:t>
      </w:r>
      <w:r>
        <w:rPr>
          <w:lang w:eastAsia="en-GB"/>
        </w:rPr>
        <w:tab/>
        <w:t>J Friend</w:t>
      </w:r>
    </w:p>
    <w:p w:rsidR="00B11EB3" w:rsidRDefault="00B11EB3" w:rsidP="00B11EB3">
      <w:pPr>
        <w:pStyle w:val="DanceBody"/>
      </w:pPr>
      <w:r>
        <w:t xml:space="preserve"> 1- 8</w:t>
      </w:r>
      <w:r>
        <w:tab/>
        <w:t>1s+2s+3s set &amp; 1/2 turn 2H to opposite sides, repeat back to own sides</w:t>
      </w:r>
    </w:p>
    <w:p w:rsidR="00B11EB3" w:rsidRDefault="00B11EB3" w:rsidP="00B11EB3">
      <w:pPr>
        <w:pStyle w:val="DanceBody"/>
      </w:pPr>
      <w:r>
        <w:t xml:space="preserve"> 9-16</w:t>
      </w:r>
      <w:r>
        <w:tab/>
        <w:t>1s cross down &amp; dance reflaction reels of 3 on opposite sides ending in partners place</w:t>
      </w:r>
    </w:p>
    <w:p w:rsidR="00B11EB3" w:rsidRDefault="00B11EB3" w:rsidP="00B11EB3">
      <w:pPr>
        <w:pStyle w:val="DanceBody"/>
      </w:pPr>
      <w:r>
        <w:t>17-24</w:t>
      </w:r>
      <w:r>
        <w:tab/>
        <w:t>1s dance down for 2 bars &amp; Lady turns under Mans R arm, turn 2H &amp; dance up to places</w:t>
      </w:r>
    </w:p>
    <w:p w:rsidR="00B11EB3" w:rsidRDefault="00B11EB3" w:rsidP="00B11EB3">
      <w:pPr>
        <w:pStyle w:val="DanceBody"/>
      </w:pPr>
      <w:r>
        <w:t>25-32</w:t>
      </w:r>
      <w:r>
        <w:tab/>
        <w:t>1s+2s dance the Knot:-</w:t>
      </w:r>
    </w:p>
    <w:p w:rsidR="00B11EB3" w:rsidRDefault="00B11EB3" w:rsidP="00B11EB3">
      <w:pPr>
        <w:pStyle w:val="DanceBody"/>
      </w:pPr>
      <w:r>
        <w:tab/>
        <w:t>`25/26  Couples turn ptnrs RH 1/2 way to end in the centre facing down in Allemande position, the Lady having turned clockwise under her ptnrs arm</w:t>
      </w:r>
    </w:p>
    <w:p w:rsidR="00B11EB3" w:rsidRDefault="00B11EB3" w:rsidP="00B11EB3">
      <w:pPr>
        <w:pStyle w:val="DanceBody"/>
      </w:pPr>
      <w:r>
        <w:tab/>
        <w:t>`27/28  Bottom couple followed by the others dance up on Ladies side</w:t>
      </w:r>
    </w:p>
    <w:p w:rsidR="00B11EB3" w:rsidRDefault="00B11EB3" w:rsidP="00B11EB3">
      <w:pPr>
        <w:pStyle w:val="DanceBody"/>
        <w:keepNext w:val="0"/>
      </w:pPr>
      <w:r>
        <w:tab/>
        <w:t>`29/32  Couples turn partners (slowly) by LH to own sides</w:t>
      </w:r>
    </w:p>
    <w:p w:rsidR="00B11EB3" w:rsidRDefault="00B11EB3" w:rsidP="00B11EB3"/>
    <w:p w:rsidR="00B11EB3" w:rsidRDefault="00B11EB3" w:rsidP="00B11EB3">
      <w:pPr>
        <w:pStyle w:val="Minicrib"/>
      </w:pPr>
      <w:r>
        <w:t>LADIES OF BROOKLYN  (S8x32)  3C (4C set)</w:t>
      </w:r>
      <w:r>
        <w:tab/>
        <w:t>Alex Gray  Tweeddale Coll 1</w:t>
      </w:r>
    </w:p>
    <w:p w:rsidR="00B11EB3" w:rsidRDefault="00B11EB3" w:rsidP="00B11EB3">
      <w:pPr>
        <w:pStyle w:val="DanceBody"/>
      </w:pPr>
      <w:r>
        <w:t xml:space="preserve"> 1- 8</w:t>
      </w:r>
      <w:r>
        <w:tab/>
        <w:t>1s cross &amp; 1/2 turn 2s (1s dancing out), full turn 3s (dancing in), cross down RH &amp; cast up on own sides above 2s</w:t>
      </w:r>
    </w:p>
    <w:p w:rsidR="00B11EB3" w:rsidRDefault="00B11EB3" w:rsidP="00B11EB3">
      <w:pPr>
        <w:pStyle w:val="DanceBody"/>
      </w:pPr>
      <w:r>
        <w:t xml:space="preserve"> 9-16</w:t>
      </w:r>
      <w:r>
        <w:tab/>
        <w:t>1s 3/4 turn RH to end between 2s, 1s+2s dance RH across 1/2 way &amp; LH back, 1s turn LH 1.1/4 times to face 2s</w:t>
      </w:r>
      <w:r w:rsidRPr="00BA6B4D">
        <w:rPr>
          <w:b/>
        </w:rPr>
        <w:t xml:space="preserve"> while </w:t>
      </w:r>
      <w:r>
        <w:t>2s cast to right</w:t>
      </w:r>
    </w:p>
    <w:p w:rsidR="00B11EB3" w:rsidRDefault="00B11EB3" w:rsidP="00B11EB3">
      <w:pPr>
        <w:pStyle w:val="DanceBody"/>
      </w:pPr>
      <w:r>
        <w:t>17-24</w:t>
      </w:r>
      <w:r>
        <w:tab/>
        <w:t>1s+2s dance reel of 4 across &amp;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11EB3" w:rsidRDefault="00B11EB3" w:rsidP="00B11EB3"/>
    <w:p w:rsidR="00B11EB3" w:rsidRDefault="00B11EB3" w:rsidP="00B11EB3">
      <w:pPr>
        <w:pStyle w:val="Minicrib"/>
      </w:pPr>
      <w:r>
        <w:t>THE LADIES OF DINGWALL  (R8x48)  3C (4C set)</w:t>
      </w:r>
      <w:r>
        <w:tab/>
        <w:t>MMM 2</w:t>
      </w:r>
    </w:p>
    <w:p w:rsidR="00B11EB3" w:rsidRDefault="00B11EB3" w:rsidP="00B11EB3">
      <w:pPr>
        <w:pStyle w:val="DanceBody"/>
      </w:pPr>
      <w:r>
        <w:t xml:space="preserve"> 1- 8</w:t>
      </w:r>
      <w:r>
        <w:tab/>
        <w:t>1s+2s+3s lead down the middle &amp; back ending with 1s &amp; 3s on Men's side &amp; 2s on Ladies side</w:t>
      </w:r>
    </w:p>
    <w:p w:rsidR="00B11EB3" w:rsidRDefault="00B11EB3" w:rsidP="00B11EB3">
      <w:pPr>
        <w:pStyle w:val="DanceBody"/>
      </w:pPr>
      <w:r>
        <w:t xml:space="preserve"> 9-12</w:t>
      </w:r>
      <w:r>
        <w:tab/>
        <w:t>1s+2s in prom hold cross passing RSh &amp; set pivoting to right to face centre</w:t>
      </w:r>
    </w:p>
    <w:p w:rsidR="00B11EB3" w:rsidRDefault="00B11EB3" w:rsidP="00B11EB3">
      <w:pPr>
        <w:pStyle w:val="DanceBody"/>
      </w:pPr>
      <w:r>
        <w:t>13-16</w:t>
      </w:r>
      <w:r>
        <w:tab/>
        <w:t>1s+3s in prom hold cross passing RSh &amp; set pivoting right to face centre</w:t>
      </w:r>
    </w:p>
    <w:p w:rsidR="00B11EB3" w:rsidRDefault="00B11EB3" w:rsidP="00B11EB3">
      <w:pPr>
        <w:pStyle w:val="DanceBody"/>
      </w:pPr>
      <w:r>
        <w:t>17-24</w:t>
      </w:r>
      <w:r>
        <w:tab/>
        <w:t>2s+3s repeat 9-12; 2s+1s repeat 13-16</w:t>
      </w:r>
    </w:p>
    <w:p w:rsidR="00B11EB3" w:rsidRDefault="00B11EB3" w:rsidP="00B11EB3">
      <w:pPr>
        <w:pStyle w:val="DanceBody"/>
      </w:pPr>
      <w:r>
        <w:t>25-32</w:t>
      </w:r>
      <w:r>
        <w:tab/>
        <w:t>3s+1s repeat 9-12; 1s+2s+3s turn partner RH to original places</w:t>
      </w:r>
    </w:p>
    <w:p w:rsidR="00B11EB3" w:rsidRDefault="00B11EB3" w:rsidP="00B11EB3">
      <w:pPr>
        <w:pStyle w:val="DanceBody"/>
      </w:pPr>
      <w:r>
        <w:t>33-40</w:t>
      </w:r>
      <w:r>
        <w:tab/>
        <w:t>1s cross RH, cast to 2</w:t>
      </w:r>
      <w:r w:rsidRPr="00972EEB">
        <w:t>nd</w:t>
      </w:r>
      <w:r>
        <w:t xml:space="preserve"> place (2s step up), 1s turn LH 1.1/2 times, 2s step in ready for …</w:t>
      </w:r>
    </w:p>
    <w:p w:rsidR="00B11EB3" w:rsidRDefault="00B11EB3" w:rsidP="00B11EB3">
      <w:pPr>
        <w:pStyle w:val="DanceBody"/>
        <w:keepNext w:val="0"/>
      </w:pPr>
      <w:r>
        <w:t>41-48</w:t>
      </w:r>
      <w:r>
        <w:tab/>
        <w:t>2s+1s Promenade</w:t>
      </w:r>
    </w:p>
    <w:p w:rsidR="00B11EB3" w:rsidRDefault="00B11EB3" w:rsidP="00B11EB3"/>
    <w:p w:rsidR="00B11EB3" w:rsidRDefault="00B11EB3" w:rsidP="00B11EB3">
      <w:pPr>
        <w:pStyle w:val="Minicrib"/>
      </w:pPr>
      <w:r>
        <w:t>THE LADIES OF DUNSE  (R8x40)  3C (4C set)</w:t>
      </w:r>
      <w:r>
        <w:tab/>
        <w:t>RSCDS Bk 26</w:t>
      </w:r>
    </w:p>
    <w:p w:rsidR="00B11EB3" w:rsidRDefault="00B11EB3" w:rsidP="00B11EB3">
      <w:pPr>
        <w:pStyle w:val="DanceBody"/>
      </w:pPr>
      <w:r>
        <w:t xml:space="preserve"> 1- 8</w:t>
      </w:r>
      <w:r>
        <w:tab/>
        <w:t>1s lead down the middle for 3 steps, back to top &amp; cast to 2</w:t>
      </w:r>
      <w:r w:rsidRPr="00972EEB">
        <w:t>nd</w:t>
      </w:r>
      <w:r>
        <w:t xml:space="preserve"> place</w:t>
      </w:r>
    </w:p>
    <w:p w:rsidR="00B11EB3" w:rsidRDefault="00B11EB3" w:rsidP="00B11EB3">
      <w:pPr>
        <w:pStyle w:val="DanceBody"/>
      </w:pPr>
      <w:r>
        <w:t xml:space="preserve"> 9-16</w:t>
      </w:r>
      <w:r>
        <w:tab/>
        <w:t>2s repeat 1- 8</w:t>
      </w:r>
    </w:p>
    <w:p w:rsidR="00B11EB3" w:rsidRDefault="00B11EB3" w:rsidP="00B11EB3">
      <w:pPr>
        <w:pStyle w:val="DanceBody"/>
      </w:pPr>
      <w:r>
        <w:t>17-24</w:t>
      </w:r>
      <w:r>
        <w:tab/>
        <w:t>2s followed by 1s dance full Fig of 8 round 3s, 2s dancing up to 1</w:t>
      </w:r>
      <w:r w:rsidRPr="00972EEB">
        <w:t>st</w:t>
      </w:r>
      <w:r>
        <w:t xml:space="preserve"> place</w:t>
      </w:r>
    </w:p>
    <w:p w:rsidR="00B11EB3" w:rsidRDefault="00B11EB3" w:rsidP="00B11EB3">
      <w:pPr>
        <w:pStyle w:val="DanceBody"/>
      </w:pPr>
      <w:r>
        <w:t>25-32</w:t>
      </w:r>
      <w:r>
        <w:tab/>
        <w:t>1s+3s dance R&amp;L 1s end facing 1</w:t>
      </w:r>
      <w:r w:rsidRPr="00972EEB">
        <w:t>st</w:t>
      </w:r>
      <w:r>
        <w:t xml:space="preserve"> corners</w:t>
      </w:r>
    </w:p>
    <w:p w:rsidR="00B11EB3" w:rsidRDefault="00B11EB3" w:rsidP="00B11EB3">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B11EB3" w:rsidRDefault="00B11EB3" w:rsidP="00B11EB3"/>
    <w:p w:rsidR="00B11EB3" w:rsidRDefault="00B11EB3" w:rsidP="00B11EB3">
      <w:pPr>
        <w:pStyle w:val="Minicrib"/>
      </w:pPr>
      <w:r>
        <w:t>LADIES OF THE GLEN  (J4x32)  4C Set</w:t>
      </w:r>
      <w:r>
        <w:tab/>
        <w:t>Barry Priddey  Anniversary Tensome</w:t>
      </w:r>
    </w:p>
    <w:p w:rsidR="00B11EB3" w:rsidRDefault="00B11EB3" w:rsidP="00B11EB3">
      <w:pPr>
        <w:pStyle w:val="DanceBody"/>
      </w:pPr>
      <w:r>
        <w:t>3s &amp; 4s start on opp sides</w:t>
      </w:r>
    </w:p>
    <w:p w:rsidR="00B11EB3" w:rsidRDefault="00B11EB3" w:rsidP="00B11EB3">
      <w:pPr>
        <w:pStyle w:val="DanceBody"/>
      </w:pPr>
      <w:r>
        <w:t xml:space="preserve"> 1- 8</w:t>
      </w:r>
      <w:r>
        <w:tab/>
        <w:t>1s &amp; 4s set, cast in 1 place, 1/2 turn partners RH into prom hold facing each other &amp; turn to right to end 1s facing 2M &amp; 3s facing 3M</w:t>
      </w:r>
    </w:p>
    <w:p w:rsidR="00B11EB3" w:rsidRDefault="00B11EB3" w:rsidP="00B11EB3">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B11EB3" w:rsidRDefault="00B11EB3" w:rsidP="00B11EB3">
      <w:pPr>
        <w:pStyle w:val="DanceBody"/>
      </w:pPr>
      <w:r>
        <w:t>17-24</w:t>
      </w:r>
      <w:r>
        <w:tab/>
        <w:t>1M+4L &amp; 4M+1L (prom hold) repeat 1/2 reel of 4 with 2M/3M, then with 3L/2L &amp; end on sides facing partners in order 2 4 1 3</w:t>
      </w:r>
    </w:p>
    <w:p w:rsidR="00B11EB3" w:rsidRDefault="00B11EB3" w:rsidP="00B11EB3">
      <w:pPr>
        <w:pStyle w:val="DanceBody"/>
        <w:keepNext w:val="0"/>
      </w:pPr>
      <w:r>
        <w:t>25-32</w:t>
      </w:r>
      <w:r>
        <w:tab/>
        <w:t>2s+4s</w:t>
      </w:r>
      <w:r w:rsidRPr="007F0D5A">
        <w:rPr>
          <w:b/>
        </w:rPr>
        <w:t xml:space="preserve"> also </w:t>
      </w:r>
      <w:r>
        <w:t>1s+3s dance R&amp;L</w:t>
      </w:r>
    </w:p>
    <w:p w:rsidR="00B11EB3" w:rsidRDefault="00B11EB3" w:rsidP="00B11EB3"/>
    <w:p w:rsidR="00B11EB3" w:rsidRDefault="00B11EB3" w:rsidP="00B11EB3">
      <w:pPr>
        <w:pStyle w:val="Minicrib"/>
      </w:pPr>
      <w:r>
        <w:t>LADIES' FANCY  (J8x32)  2C (4C set)</w:t>
      </w:r>
      <w:r>
        <w:tab/>
        <w:t>RSCDS Bk 13</w:t>
      </w:r>
    </w:p>
    <w:p w:rsidR="00B11EB3" w:rsidRDefault="00B11EB3" w:rsidP="00B11EB3">
      <w:pPr>
        <w:pStyle w:val="DanceBody"/>
      </w:pPr>
      <w:r>
        <w:t xml:space="preserve"> 1- 8</w:t>
      </w:r>
      <w:r>
        <w:tab/>
        <w:t>1M turns 2L RH then turns partner LH 1.1/2 times to end facing down with partner on RH &amp; 2L on LH</w:t>
      </w:r>
    </w:p>
    <w:p w:rsidR="00B11EB3" w:rsidRDefault="00B11EB3" w:rsidP="00B11EB3">
      <w:pPr>
        <w:pStyle w:val="DanceBody"/>
      </w:pPr>
      <w:r>
        <w:t xml:space="preserve"> 9-16</w:t>
      </w:r>
      <w:r>
        <w:tab/>
        <w:t>1M with 1L+2L dance down &amp; back to end in original pstns, 1M passing partner in front of him</w:t>
      </w:r>
    </w:p>
    <w:p w:rsidR="00B11EB3" w:rsidRDefault="00B11EB3" w:rsidP="00B11EB3">
      <w:pPr>
        <w:pStyle w:val="DanceBody"/>
      </w:pPr>
      <w:r>
        <w:t>17-24</w:t>
      </w:r>
      <w:r>
        <w:tab/>
        <w:t>1s+2s dance RH across &amp; LH back ending in centre ready for …</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LADS AND LASSES  (R96)  Sq.Set</w:t>
      </w:r>
      <w:r>
        <w:tab/>
        <w:t>John Morris  Vallin Coll 1</w:t>
      </w:r>
    </w:p>
    <w:p w:rsidR="00B11EB3" w:rsidRPr="0064240F" w:rsidRDefault="00B11EB3" w:rsidP="00B11EB3">
      <w:pPr>
        <w:pStyle w:val="DanceBody"/>
      </w:pPr>
      <w:r w:rsidRPr="0064240F">
        <w:t xml:space="preserve"> 1- 8</w:t>
      </w:r>
      <w:r w:rsidRPr="0064240F">
        <w:tab/>
        <w:t>All circle to right &amp; back</w:t>
      </w:r>
    </w:p>
    <w:p w:rsidR="00B11EB3" w:rsidRPr="0064240F" w:rsidRDefault="00B11EB3" w:rsidP="00B11EB3">
      <w:pPr>
        <w:pStyle w:val="DanceBody"/>
      </w:pPr>
      <w:r w:rsidRPr="0064240F">
        <w:t xml:space="preserve"> 9-16</w:t>
      </w:r>
      <w:r w:rsidRPr="0064240F">
        <w:tab/>
        <w:t>1s+3s dance RH across 1.1/4 times, pass facing dancer LSh &amp; chase anticlockwise to original places</w:t>
      </w:r>
    </w:p>
    <w:p w:rsidR="00B11EB3" w:rsidRPr="0064240F" w:rsidRDefault="00B11EB3" w:rsidP="00B11EB3">
      <w:pPr>
        <w:pStyle w:val="DanceBody"/>
      </w:pPr>
      <w:r w:rsidRPr="0064240F">
        <w:t>17-24</w:t>
      </w:r>
      <w:r w:rsidRPr="0064240F">
        <w:tab/>
        <w:t>1s &amp; 3s dance Tandem reels across with corners (RSh to 4M/2M to start)</w:t>
      </w:r>
    </w:p>
    <w:p w:rsidR="00B11EB3" w:rsidRPr="0064240F" w:rsidRDefault="00B11EB3" w:rsidP="00B11EB3">
      <w:pPr>
        <w:pStyle w:val="DanceBody"/>
      </w:pPr>
      <w:r w:rsidRPr="0064240F">
        <w:t>25-32</w:t>
      </w:r>
      <w:r w:rsidRPr="0064240F">
        <w:tab/>
        <w:t>1s+3s dance LH across 1.1/4 times, pass facing dancer LSh &amp; chase anticlockwise to opposite places</w:t>
      </w:r>
    </w:p>
    <w:p w:rsidR="00B11EB3" w:rsidRPr="0064240F" w:rsidRDefault="00B11EB3" w:rsidP="00B11EB3">
      <w:pPr>
        <w:pStyle w:val="DanceBody"/>
      </w:pPr>
      <w:r w:rsidRPr="0064240F">
        <w:t>33-40</w:t>
      </w:r>
      <w:r w:rsidRPr="0064240F">
        <w:tab/>
        <w:t>3s+1s dance R&amp;L</w:t>
      </w:r>
    </w:p>
    <w:p w:rsidR="00B11EB3" w:rsidRPr="0064240F" w:rsidRDefault="00B11EB3" w:rsidP="00B11EB3">
      <w:pPr>
        <w:pStyle w:val="DanceBody"/>
      </w:pPr>
      <w:r w:rsidRPr="0064240F">
        <w:t>41-44</w:t>
      </w:r>
      <w:r w:rsidRPr="0064240F">
        <w:tab/>
        <w:t>3s &amp; 1s cast round corners &amp; cross in through side couples into line up/down centre (1L+1M+3M+3L)</w:t>
      </w:r>
    </w:p>
    <w:p w:rsidR="00B11EB3" w:rsidRPr="0064240F" w:rsidRDefault="00B11EB3" w:rsidP="00B11EB3">
      <w:pPr>
        <w:pStyle w:val="DanceBody"/>
      </w:pPr>
      <w:r w:rsidRPr="0064240F">
        <w:t>45-48</w:t>
      </w:r>
      <w:r w:rsidRPr="0064240F">
        <w:tab/>
        <w:t>1s+3s Bal-in-Line to right &amp; set rotating to face partner, 3/4 turn RH to original places</w:t>
      </w:r>
      <w:r w:rsidRPr="0064240F">
        <w:rPr>
          <w:b/>
        </w:rPr>
        <w:t xml:space="preserve"> while </w:t>
      </w:r>
      <w:r w:rsidRPr="0064240F">
        <w:t>2s &amp; 4s set &amp; turn RH</w:t>
      </w:r>
    </w:p>
    <w:p w:rsidR="00B11EB3" w:rsidRPr="0064240F" w:rsidRDefault="00B11EB3" w:rsidP="00B11EB3">
      <w:pPr>
        <w:pStyle w:val="DanceBody"/>
      </w:pPr>
      <w:r w:rsidRPr="0064240F">
        <w:t>49-88</w:t>
      </w:r>
      <w:r w:rsidRPr="0064240F">
        <w:tab/>
        <w:t>2s+4s repeat bars 9-48 (reels up/down &amp; Balance across)</w:t>
      </w:r>
    </w:p>
    <w:p w:rsidR="00B11EB3" w:rsidRPr="0064240F" w:rsidRDefault="00B11EB3" w:rsidP="00B11EB3">
      <w:pPr>
        <w:pStyle w:val="DanceBody"/>
        <w:keepNext w:val="0"/>
      </w:pPr>
      <w:r w:rsidRPr="0064240F">
        <w:t>89-96</w:t>
      </w:r>
      <w:r w:rsidRPr="0064240F">
        <w:tab/>
        <w:t>All circle to left &amp; back</w:t>
      </w:r>
    </w:p>
    <w:p w:rsidR="00B11EB3" w:rsidRDefault="00B11EB3" w:rsidP="00B11EB3"/>
    <w:p w:rsidR="00B11EB3" w:rsidRDefault="00B11EB3" w:rsidP="00B11EB3">
      <w:pPr>
        <w:pStyle w:val="Minicrib"/>
      </w:pPr>
      <w:r>
        <w:t>THE LADS AND LASSIES OF LIVERMORE  (R4x32)  4C set</w:t>
      </w:r>
      <w:r>
        <w:tab/>
        <w:t>Sheena MacQueen  Let's All Dance Too</w:t>
      </w:r>
    </w:p>
    <w:p w:rsidR="00B11EB3" w:rsidRPr="00017CA9" w:rsidRDefault="00B11EB3" w:rsidP="00B11EB3">
      <w:pPr>
        <w:pStyle w:val="DanceBody"/>
      </w:pPr>
      <w:r w:rsidRPr="00017CA9">
        <w:t xml:space="preserve"> 1- 8</w:t>
      </w:r>
      <w:r w:rsidRPr="00017CA9">
        <w:tab/>
        <w:t>All Men Adv+Ret; All Ladies Adv+Ret</w:t>
      </w:r>
    </w:p>
    <w:p w:rsidR="00B11EB3" w:rsidRPr="00017CA9" w:rsidRDefault="00B11EB3" w:rsidP="00B11EB3">
      <w:pPr>
        <w:pStyle w:val="DanceBody"/>
      </w:pPr>
      <w:r w:rsidRPr="00017CA9">
        <w:t xml:space="preserve"> 9-16</w:t>
      </w:r>
      <w:r w:rsidRPr="00017CA9">
        <w:tab/>
        <w:t>Men pass partner RSh, dance down behind Ladies &amp; up own side</w:t>
      </w:r>
    </w:p>
    <w:p w:rsidR="00B11EB3" w:rsidRPr="00017CA9" w:rsidRDefault="00B11EB3" w:rsidP="00B11EB3">
      <w:pPr>
        <w:pStyle w:val="DanceBody"/>
      </w:pPr>
      <w:r w:rsidRPr="00017CA9">
        <w:t>17-24</w:t>
      </w:r>
      <w:r w:rsidRPr="00017CA9">
        <w:tab/>
        <w:t>Ladies pass partner LSh, dance down behind Men &amp; up own side.  4 3 2 1</w:t>
      </w:r>
    </w:p>
    <w:p w:rsidR="00B11EB3" w:rsidRPr="00017CA9" w:rsidRDefault="00B11EB3" w:rsidP="00B11EB3">
      <w:pPr>
        <w:pStyle w:val="DanceBody"/>
        <w:keepNext w:val="0"/>
      </w:pPr>
      <w:r w:rsidRPr="00017CA9">
        <w:t>25-32</w:t>
      </w:r>
      <w:r w:rsidRPr="00017CA9">
        <w:tab/>
        <w:t>1s make arch, 2s+3s+4s dance down under arch &amp; cast up own side.  2 3 4 1</w:t>
      </w:r>
    </w:p>
    <w:p w:rsidR="00B11EB3" w:rsidRDefault="00B11EB3" w:rsidP="00B11EB3"/>
    <w:p w:rsidR="00B11EB3" w:rsidRDefault="00B11EB3" w:rsidP="00B11EB3">
      <w:pPr>
        <w:pStyle w:val="Minicrib"/>
      </w:pPr>
      <w:r>
        <w:t>THE LADS OF SALTCOATS  (R8x32)  2C (4C set)</w:t>
      </w:r>
      <w:r>
        <w:tab/>
        <w:t>MMM 2</w:t>
      </w:r>
    </w:p>
    <w:p w:rsidR="00B11EB3" w:rsidRDefault="00B11EB3" w:rsidP="00B11EB3">
      <w:pPr>
        <w:pStyle w:val="DanceBody"/>
      </w:pPr>
      <w:r>
        <w:t xml:space="preserve"> 1- 8</w:t>
      </w:r>
      <w:r>
        <w:tab/>
        <w:t>1s+2L dance diagonal reel of 3 (1s start by passing RSh)</w:t>
      </w:r>
    </w:p>
    <w:p w:rsidR="00B11EB3" w:rsidRDefault="00B11EB3" w:rsidP="00B11EB3">
      <w:pPr>
        <w:pStyle w:val="DanceBody"/>
      </w:pPr>
      <w:r>
        <w:t xml:space="preserve"> 9-16</w:t>
      </w:r>
      <w:r>
        <w:tab/>
        <w:t>1s+2M dance diagonal reel of 3 (1s start by passing LSh)</w:t>
      </w:r>
    </w:p>
    <w:p w:rsidR="00B11EB3" w:rsidRDefault="00B11EB3" w:rsidP="00B11EB3">
      <w:pPr>
        <w:pStyle w:val="DanceBody"/>
      </w:pPr>
      <w:r>
        <w:t>17-24</w:t>
      </w:r>
      <w:r>
        <w:tab/>
        <w:t>1s lead down the middle, back to top &amp; cast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LADS OF TAIN  (S8x32)  2C (4C set)</w:t>
      </w:r>
      <w:r>
        <w:tab/>
        <w:t>Dances collected by Miss Milligan</w:t>
      </w:r>
    </w:p>
    <w:p w:rsidR="00B11EB3" w:rsidRDefault="00B11EB3" w:rsidP="00B11EB3">
      <w:pPr>
        <w:pStyle w:val="DanceBody"/>
      </w:pPr>
      <w:r>
        <w:t xml:space="preserve"> 1- 8</w:t>
      </w:r>
      <w:r>
        <w:tab/>
        <w:t>1s lead down &amp; back remaining in middle at top in prom hold, 1s facing Men's side, 2s step in, take prom hold to face Ladies' side  (2L on right of 2M)</w:t>
      </w:r>
    </w:p>
    <w:p w:rsidR="00B11EB3" w:rsidRDefault="00B11EB3" w:rsidP="00B11EB3">
      <w:pPr>
        <w:pStyle w:val="DanceBody"/>
      </w:pPr>
      <w:r>
        <w:t xml:space="preserve"> 9-16</w:t>
      </w:r>
      <w:r>
        <w:tab/>
        <w:t xml:space="preserve">Couples dance out to sides &amp; face across (2 bars), set, dance into middle with 1s facing up, 2s at top facing partner (2 bars), 1s set </w:t>
      </w:r>
      <w:r>
        <w:rPr>
          <w:b/>
        </w:rPr>
        <w:t>while</w:t>
      </w:r>
      <w:r>
        <w:t xml:space="preserve"> 2s 1/2 turn RH to face top ready for…</w:t>
      </w:r>
    </w:p>
    <w:p w:rsidR="00B11EB3" w:rsidRDefault="00B11EB3" w:rsidP="00B11EB3">
      <w:pPr>
        <w:pStyle w:val="DanceBody"/>
      </w:pPr>
      <w:r>
        <w:t>17-24</w:t>
      </w:r>
      <w:r>
        <w:tab/>
        <w:t>2s+1s dance promenade</w:t>
      </w:r>
    </w:p>
    <w:p w:rsidR="00B11EB3" w:rsidRDefault="00B11EB3" w:rsidP="00B11EB3">
      <w:pPr>
        <w:pStyle w:val="DanceBody"/>
        <w:keepNext w:val="0"/>
      </w:pPr>
      <w:r>
        <w:t>25-32</w:t>
      </w:r>
      <w:r>
        <w:tab/>
        <w:t>1s cast up (2s step down), turn 2H, cast down to 2nd place (2s step up) &amp; turn 2H to end in 2nd place own side.  2 1</w:t>
      </w:r>
    </w:p>
    <w:p w:rsidR="00B11EB3" w:rsidRDefault="00B11EB3" w:rsidP="00B11EB3"/>
    <w:p w:rsidR="00B11EB3" w:rsidRDefault="00B11EB3" w:rsidP="00B11EB3">
      <w:pPr>
        <w:pStyle w:val="Minicrib"/>
      </w:pPr>
      <w:r>
        <w:t>LADY ABERDEEN  (R8x32)  3C (4C set)</w:t>
      </w:r>
      <w:r>
        <w:tab/>
        <w:t>Maureen Lyon  White Rock SCD Club</w:t>
      </w:r>
    </w:p>
    <w:p w:rsidR="00B11EB3" w:rsidRDefault="00B11EB3" w:rsidP="00B11EB3">
      <w:pPr>
        <w:pStyle w:val="DanceBody"/>
      </w:pPr>
      <w:r>
        <w:t xml:space="preserve"> 1- 8</w:t>
      </w:r>
      <w:r>
        <w:tab/>
        <w:t>1s+2s dance R&amp;L (No polite turns for 2L &amp; 1M)</w:t>
      </w:r>
    </w:p>
    <w:p w:rsidR="00B11EB3" w:rsidRDefault="00B11EB3" w:rsidP="00B11EB3">
      <w:pPr>
        <w:pStyle w:val="DanceBody"/>
      </w:pPr>
      <w:r>
        <w:t xml:space="preserve"> 9-16</w:t>
      </w:r>
      <w:r>
        <w:tab/>
        <w:t>1s+2s+3s dance reels of 3 on own sides with 2s passing 3s RSh to start. 1M finishes facing out on own side, his partner ready to follow.</w:t>
      </w:r>
    </w:p>
    <w:p w:rsidR="00B11EB3" w:rsidRDefault="00B11EB3" w:rsidP="00B11EB3">
      <w:pPr>
        <w:pStyle w:val="DanceBody"/>
      </w:pPr>
      <w:r>
        <w:t>17-20</w:t>
      </w:r>
      <w:r>
        <w:tab/>
        <w:t>1M dances out &amp; behind 2M &amp; across dance to 2L's place facing out and up while 1L  follows partner to finish in 2 M's place, facing 2L.( 2s step up bars 19 &amp; 20)</w:t>
      </w:r>
    </w:p>
    <w:p w:rsidR="00B11EB3" w:rsidRDefault="00B11EB3" w:rsidP="00B11EB3">
      <w:pPr>
        <w:pStyle w:val="DanceBody"/>
      </w:pPr>
      <w:r>
        <w:t>21-28</w:t>
      </w:r>
      <w:r>
        <w:tab/>
        <w:t>2s+1s dance Ladies' Chain. Finish 1L ready to dance up between 2s, 1M ready to dance down between 3s</w:t>
      </w:r>
    </w:p>
    <w:p w:rsidR="00B11EB3" w:rsidRDefault="00B11EB3" w:rsidP="00B11EB3">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B11EB3" w:rsidRDefault="00B11EB3" w:rsidP="00B11EB3"/>
    <w:p w:rsidR="00B11EB3" w:rsidRDefault="00B11EB3" w:rsidP="00B11EB3">
      <w:pPr>
        <w:pStyle w:val="Minicrib"/>
      </w:pPr>
      <w:r>
        <w:t>LADY AUCKLAND'S REEL  (S8x32)  2C (4C set)</w:t>
      </w:r>
      <w:r>
        <w:tab/>
        <w:t>W Campbell  RSCDS Bk 18</w:t>
      </w:r>
    </w:p>
    <w:p w:rsidR="00B11EB3" w:rsidRDefault="00B11EB3" w:rsidP="00B11EB3">
      <w:pPr>
        <w:pStyle w:val="DanceBody"/>
      </w:pPr>
      <w:r>
        <w:t xml:space="preserve"> 1- 8</w:t>
      </w:r>
      <w:r>
        <w:tab/>
        <w:t>1L+2L dance between partners &amp; cast into centre, turn 2H &amp; 1s+2s turn partners 2H</w:t>
      </w:r>
    </w:p>
    <w:p w:rsidR="00B11EB3" w:rsidRDefault="00B11EB3" w:rsidP="00B11EB3">
      <w:pPr>
        <w:pStyle w:val="DanceBody"/>
      </w:pPr>
      <w:r>
        <w:t xml:space="preserve"> 9-16</w:t>
      </w:r>
      <w:r>
        <w:tab/>
        <w:t>1M+2M repeat above Fig</w:t>
      </w:r>
    </w:p>
    <w:p w:rsidR="00B11EB3" w:rsidRDefault="00B11EB3" w:rsidP="00B11EB3">
      <w:pPr>
        <w:pStyle w:val="DanceBody"/>
      </w:pPr>
      <w:r>
        <w:t>17-24</w:t>
      </w:r>
      <w:r>
        <w:tab/>
        <w:t>1s lead down &amp;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LADY BAIRD'S REEL  (R8x32)  3C (4C set)</w:t>
      </w:r>
      <w:r>
        <w:tab/>
        <w:t>T Wilson  RSCDS Bk 18</w:t>
      </w:r>
    </w:p>
    <w:p w:rsidR="00B11EB3" w:rsidRDefault="00B11EB3" w:rsidP="00B11EB3">
      <w:pPr>
        <w:pStyle w:val="DanceBody"/>
      </w:pPr>
      <w:r>
        <w:t xml:space="preserve"> 1- 8</w:t>
      </w:r>
      <w:r>
        <w:tab/>
        <w:t>1s+2s+3s Promenade</w:t>
      </w:r>
    </w:p>
    <w:p w:rsidR="00B11EB3" w:rsidRDefault="00B11EB3" w:rsidP="00B11EB3">
      <w:pPr>
        <w:pStyle w:val="DanceBody"/>
      </w:pPr>
      <w:r>
        <w:t xml:space="preserve"> 9-16</w:t>
      </w:r>
      <w:r>
        <w:tab/>
        <w:t>1s+2s dance Poussette to end 1L between 2s facing down &amp; 1M between 3s facing up</w:t>
      </w:r>
    </w:p>
    <w:p w:rsidR="00B11EB3" w:rsidRDefault="00B11EB3" w:rsidP="00B11EB3">
      <w:pPr>
        <w:pStyle w:val="DanceBody"/>
      </w:pPr>
      <w:r>
        <w:t>17-24</w:t>
      </w:r>
      <w:r>
        <w:tab/>
        <w:t>2s+1s+3s set twice 1s turning on to own sides (bars19-20), 2s+1s+3s set twice 1s turning to centre BtoB facing own sides (bars 23-24)</w:t>
      </w:r>
    </w:p>
    <w:p w:rsidR="00B11EB3" w:rsidRDefault="00B11EB3" w:rsidP="00B11EB3">
      <w:pPr>
        <w:pStyle w:val="DanceBody"/>
        <w:keepNext w:val="0"/>
      </w:pPr>
      <w:r>
        <w:t>25-32</w:t>
      </w:r>
      <w:r>
        <w:tab/>
        <w:t>1s dance Double Triangles with 2s+3s &amp; cross to 2</w:t>
      </w:r>
      <w:r w:rsidRPr="00972EEB">
        <w:t>nd</w:t>
      </w:r>
      <w:r>
        <w:t xml:space="preserve"> places</w:t>
      </w:r>
    </w:p>
    <w:p w:rsidR="00B11EB3" w:rsidRDefault="00B11EB3" w:rsidP="00B11EB3"/>
    <w:p w:rsidR="00B11EB3" w:rsidRDefault="00B11EB3" w:rsidP="00B11EB3">
      <w:pPr>
        <w:pStyle w:val="Minicrib"/>
      </w:pPr>
      <w:r>
        <w:t>LADY BELHAVEN'S DELIGHT  (R8x32)  2C (4C set)</w:t>
      </w:r>
      <w:r>
        <w:tab/>
        <w:t>Dances collected by Miss Milligan</w:t>
      </w:r>
    </w:p>
    <w:p w:rsidR="00B11EB3" w:rsidRDefault="00B11EB3" w:rsidP="00B11EB3">
      <w:pPr>
        <w:pStyle w:val="DanceBody"/>
      </w:pPr>
      <w:r>
        <w:t xml:space="preserve"> 1- 8</w:t>
      </w:r>
      <w:r>
        <w:tab/>
        <w:t>1s+2s Adv+Ret; 1s+2s dance 1/2 R&amp;L</w:t>
      </w:r>
    </w:p>
    <w:p w:rsidR="00B11EB3" w:rsidRDefault="00B11EB3" w:rsidP="00B11EB3">
      <w:pPr>
        <w:pStyle w:val="DanceBody"/>
      </w:pPr>
      <w:r>
        <w:t xml:space="preserve"> 9-16</w:t>
      </w:r>
      <w:r>
        <w:tab/>
        <w:t>2s+1s repeat bars 1-8</w:t>
      </w:r>
    </w:p>
    <w:p w:rsidR="00B11EB3" w:rsidRDefault="00B11EB3" w:rsidP="00B11EB3">
      <w:pPr>
        <w:pStyle w:val="DanceBody"/>
      </w:pPr>
      <w:r>
        <w:t>17-24</w:t>
      </w:r>
      <w:r>
        <w:tab/>
        <w:t xml:space="preserve">1s cast </w:t>
      </w:r>
      <w:r>
        <w:rPr>
          <w:b/>
        </w:rPr>
        <w:t>while</w:t>
      </w:r>
      <w:r>
        <w:t xml:space="preserve"> 2s lead up to 1st place &amp; 2s+1s set; 2s cast </w:t>
      </w:r>
      <w:r>
        <w:rPr>
          <w:b/>
        </w:rPr>
        <w:t>while</w:t>
      </w:r>
      <w:r>
        <w:t xml:space="preserve"> 1s lead up to 1st place &amp; 1s+2s set</w:t>
      </w:r>
    </w:p>
    <w:p w:rsidR="00B11EB3" w:rsidRDefault="00B11EB3" w:rsidP="00B11EB3">
      <w:pPr>
        <w:pStyle w:val="DanceBody"/>
        <w:keepNext w:val="0"/>
      </w:pPr>
      <w:r>
        <w:t>25-32</w:t>
      </w:r>
      <w:r>
        <w:tab/>
        <w:t>1s lead down (3 steps), lead up (3 steps) &amp; cast to 2nd place (2s step up 31-32).  2 1</w:t>
      </w:r>
    </w:p>
    <w:p w:rsidR="00B11EB3" w:rsidRDefault="00B11EB3" w:rsidP="00B11EB3"/>
    <w:p w:rsidR="00B11EB3" w:rsidRDefault="00B11EB3" w:rsidP="00B11EB3">
      <w:pPr>
        <w:pStyle w:val="Minicrib"/>
      </w:pPr>
      <w:r>
        <w:t>LADY BRETTLE'S STRATHSPEY  (S8x32)  3C (4C set)</w:t>
      </w:r>
      <w:r>
        <w:tab/>
        <w:t>Bill Forbes  Craigievar Bk 1</w:t>
      </w:r>
    </w:p>
    <w:p w:rsidR="00B11EB3" w:rsidRDefault="00B11EB3" w:rsidP="00B11EB3">
      <w:pPr>
        <w:pStyle w:val="DanceBody"/>
      </w:pPr>
      <w:r>
        <w:t xml:space="preserve"> 1- 8</w:t>
      </w:r>
      <w:r>
        <w:tab/>
        <w:t>1s &amp; 2s petronella turn into middle &amp; set, then turn 2H 1.1/4 times to original places with 2s facing out</w:t>
      </w:r>
    </w:p>
    <w:p w:rsidR="00B11EB3" w:rsidRDefault="00B11EB3" w:rsidP="00B11EB3">
      <w:pPr>
        <w:pStyle w:val="DanceBody"/>
      </w:pPr>
      <w:r>
        <w:t xml:space="preserve"> 9-16</w:t>
      </w:r>
      <w:r>
        <w:tab/>
        <w:t>1s cross down to dance reflection reels of 3 on opposite sides, 1s end diagonally facing 2M &amp; 3s facing 2L with partners on their right</w:t>
      </w:r>
    </w:p>
    <w:p w:rsidR="00B11EB3" w:rsidRDefault="00B11EB3" w:rsidP="00B11EB3">
      <w:pPr>
        <w:pStyle w:val="DanceBody"/>
      </w:pPr>
      <w:r>
        <w:t>17-24</w:t>
      </w:r>
      <w:r>
        <w:tab/>
        <w:t>1s+2M &amp; 3s+2L set, 1s set to 3s, 1s set to 2L</w:t>
      </w:r>
      <w:r w:rsidRPr="00BA6B4D">
        <w:rPr>
          <w:b/>
        </w:rPr>
        <w:t xml:space="preserve"> </w:t>
      </w:r>
      <w:r>
        <w:rPr>
          <w:b/>
        </w:rPr>
        <w:t xml:space="preserve">as </w:t>
      </w:r>
      <w:r>
        <w:t>3s set to 2M, 1s &amp; 3s turn partners 2H to end 1s on opposite sides &amp; 3s in own places</w:t>
      </w:r>
    </w:p>
    <w:p w:rsidR="00B11EB3" w:rsidRDefault="00B11EB3" w:rsidP="00B11EB3">
      <w:pPr>
        <w:pStyle w:val="DanceBody"/>
        <w:keepNext w:val="0"/>
      </w:pPr>
      <w:r>
        <w:t>25-32</w:t>
      </w:r>
      <w:r>
        <w:tab/>
        <w:t>1s cast 1 place, 1/2 turn RH, 1M with 2s &amp; 1L with 3s dance LH across to places</w:t>
      </w:r>
    </w:p>
    <w:p w:rsidR="00B11EB3" w:rsidRDefault="00B11EB3" w:rsidP="00B11EB3"/>
    <w:p w:rsidR="00B11EB3" w:rsidRDefault="00B11EB3" w:rsidP="00B11EB3">
      <w:pPr>
        <w:pStyle w:val="Minicrib"/>
      </w:pPr>
      <w:r>
        <w:t>LADY C BRUCE'S REEL  (R8x32)  3C (4C set)</w:t>
      </w:r>
      <w:r>
        <w:tab/>
        <w:t>MMM 1</w:t>
      </w:r>
    </w:p>
    <w:p w:rsidR="00B11EB3" w:rsidRDefault="00B11EB3" w:rsidP="00B11EB3">
      <w:pPr>
        <w:pStyle w:val="DanceBody"/>
      </w:pPr>
      <w:r>
        <w:t xml:space="preserve"> 1- 8</w:t>
      </w:r>
      <w:r>
        <w:tab/>
        <w:t>1s dance Fig of 8 on own sides round 2s+3s dancing between 2s to start</w:t>
      </w:r>
    </w:p>
    <w:p w:rsidR="00B11EB3" w:rsidRDefault="00B11EB3" w:rsidP="00B11EB3">
      <w:pPr>
        <w:pStyle w:val="DanceBody"/>
      </w:pPr>
      <w:r>
        <w:t xml:space="preserve"> 9-16</w:t>
      </w:r>
      <w:r>
        <w:tab/>
        <w:t>1s+2s+3s circle 6H round &amp; back</w:t>
      </w:r>
    </w:p>
    <w:p w:rsidR="00B11EB3" w:rsidRDefault="00B11EB3" w:rsidP="00B11EB3">
      <w:pPr>
        <w:pStyle w:val="DanceBody"/>
      </w:pPr>
      <w:r>
        <w:t>17-24</w:t>
      </w:r>
      <w:r>
        <w:tab/>
        <w:t>1s+2s+3s Promenade &amp; end with 1s+2s in centre for Allemande</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LADY CATHERINE BRUCE'S REEL  (J8x32)  2C (4C set)</w:t>
      </w:r>
      <w:r>
        <w:tab/>
        <w:t>Bk of Graded SCDs</w:t>
      </w:r>
    </w:p>
    <w:p w:rsidR="00B11EB3" w:rsidRDefault="00B11EB3" w:rsidP="00B11EB3">
      <w:pPr>
        <w:pStyle w:val="DanceBody"/>
      </w:pPr>
      <w:r>
        <w:t xml:space="preserve"> 1- 8</w:t>
      </w:r>
      <w:r>
        <w:tab/>
        <w:t>1s lead down the middle &amp; back to top</w:t>
      </w:r>
    </w:p>
    <w:p w:rsidR="00B11EB3" w:rsidRDefault="00B11EB3" w:rsidP="00B11EB3">
      <w:pPr>
        <w:pStyle w:val="DanceBody"/>
      </w:pPr>
      <w:r>
        <w:t xml:space="preserve"> 9-16</w:t>
      </w:r>
      <w:r>
        <w:tab/>
        <w:t>1s+2s dance Allemande</w:t>
      </w:r>
    </w:p>
    <w:p w:rsidR="00B11EB3" w:rsidRDefault="00B11EB3" w:rsidP="00B11EB3">
      <w:pPr>
        <w:pStyle w:val="DanceBody"/>
      </w:pPr>
      <w:r>
        <w:t>17-24</w:t>
      </w:r>
      <w:r>
        <w:tab/>
        <w:t>1s dance full Fig of 8 round 2s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LADY CHARLOTTE BRUCE  (S8x32)  3C (4C set)</w:t>
      </w:r>
      <w:r>
        <w:tab/>
        <w:t>MMM 2</w:t>
      </w:r>
    </w:p>
    <w:p w:rsidR="00B11EB3" w:rsidRDefault="00B11EB3" w:rsidP="00B11EB3">
      <w:pPr>
        <w:pStyle w:val="DanceBody"/>
      </w:pPr>
      <w:r>
        <w:t xml:space="preserve"> 1- 8</w:t>
      </w:r>
      <w:r>
        <w:tab/>
        <w:t>1s+2s+3s Adv+Ret 1 step twice, then dance 1/2 Grand Chain</w:t>
      </w:r>
    </w:p>
    <w:p w:rsidR="00B11EB3" w:rsidRDefault="00B11EB3" w:rsidP="00B11EB3">
      <w:pPr>
        <w:pStyle w:val="DanceBody"/>
      </w:pPr>
      <w:r>
        <w:t xml:space="preserve"> 9-16</w:t>
      </w:r>
      <w:r>
        <w:tab/>
        <w:t>3s+2s+1s repeat above Figs</w:t>
      </w:r>
    </w:p>
    <w:p w:rsidR="00B11EB3" w:rsidRDefault="00B11EB3" w:rsidP="00B11EB3">
      <w:pPr>
        <w:pStyle w:val="DanceBody"/>
      </w:pPr>
      <w:r>
        <w:t>17-24</w:t>
      </w:r>
      <w:r>
        <w:tab/>
        <w:t>1s lead down the middle &amp; back to top casting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LADY CRAWFURD'S REEL  (J4x64)  4C Set</w:t>
      </w:r>
      <w:r>
        <w:tab/>
        <w:t>R J Crawfurd &amp; Margaret Young</w:t>
      </w:r>
    </w:p>
    <w:p w:rsidR="00B11EB3" w:rsidRDefault="00B11EB3" w:rsidP="00B11EB3">
      <w:pPr>
        <w:pStyle w:val="DanceBody"/>
      </w:pPr>
      <w:r>
        <w:t xml:space="preserve"> 1- 8</w:t>
      </w:r>
      <w:r>
        <w:tab/>
        <w:t>1s+2s+3s dance Inveran Reels</w:t>
      </w:r>
    </w:p>
    <w:p w:rsidR="00B11EB3" w:rsidRDefault="00B11EB3" w:rsidP="00B11EB3">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B11EB3" w:rsidRDefault="00B11EB3" w:rsidP="00B11EB3">
      <w:pPr>
        <w:pStyle w:val="DanceBody"/>
      </w:pPr>
      <w:r>
        <w:t>17-24</w:t>
      </w:r>
      <w:r>
        <w:tab/>
        <w:t xml:space="preserve">1s+2s </w:t>
      </w:r>
      <w:r>
        <w:rPr>
          <w:b/>
        </w:rPr>
        <w:t>also</w:t>
      </w:r>
      <w:r>
        <w:t xml:space="preserve"> 4s+3s dance RSh tandem reels of 3 to finish with 1s on Man's side (1L in 2M place) &amp; 4s on Ladies' side (4L in 2L place).</w:t>
      </w:r>
    </w:p>
    <w:p w:rsidR="00B11EB3" w:rsidRDefault="00B11EB3" w:rsidP="00B11EB3">
      <w:pPr>
        <w:pStyle w:val="DanceBody"/>
      </w:pPr>
      <w:r>
        <w:t>25-32</w:t>
      </w:r>
      <w:r>
        <w:tab/>
        <w:t xml:space="preserve">1s+4s join hands on side &amp; set,  1L+4L </w:t>
      </w:r>
      <w:r w:rsidRPr="00183762">
        <w:rPr>
          <w:b/>
        </w:rPr>
        <w:t>also</w:t>
      </w:r>
      <w:r>
        <w:t xml:space="preserve"> 1M+4M 1/2 RH turn &amp;dance RH across finishing in tandem with 1M facing 3M with 1L behind him and 4L facing 2L with 4M behind her.</w:t>
      </w:r>
    </w:p>
    <w:p w:rsidR="00B11EB3" w:rsidRDefault="00B11EB3" w:rsidP="00B11EB3">
      <w:pPr>
        <w:pStyle w:val="DanceBody"/>
      </w:pPr>
      <w:r>
        <w:t>33-40</w:t>
      </w:r>
      <w:r>
        <w:tab/>
        <w:t xml:space="preserve">1s+3s </w:t>
      </w:r>
      <w:r>
        <w:rPr>
          <w:b/>
        </w:rPr>
        <w:t>also</w:t>
      </w:r>
      <w:r>
        <w:t xml:space="preserve"> 4s+2s dance RSh tandem reels across finishing in centre (own sides), 1s facing down, 4s facing up, 2s &amp; 3s finish facing out.</w:t>
      </w:r>
    </w:p>
    <w:p w:rsidR="00B11EB3" w:rsidRDefault="00B11EB3" w:rsidP="00B11EB3">
      <w:pPr>
        <w:pStyle w:val="DanceBody"/>
      </w:pPr>
      <w:r>
        <w:t>41-48</w:t>
      </w:r>
      <w:r>
        <w:tab/>
        <w:t xml:space="preserve">1s+3s </w:t>
      </w:r>
      <w:r>
        <w:rPr>
          <w:b/>
        </w:rPr>
        <w:t>also</w:t>
      </w:r>
      <w:r>
        <w:t xml:space="preserve"> 4s+2s dance Double Figs 8 (may give hands when crossing) with the dancing couples crossing out the ends to begin and finishing BtoB in centre in 'Saltire' formation facing corners (1M+3M, 1L+3L, 4M+2M and 4L+2L).</w:t>
      </w:r>
    </w:p>
    <w:p w:rsidR="00B11EB3" w:rsidRDefault="00B11EB3" w:rsidP="00B11EB3">
      <w:pPr>
        <w:pStyle w:val="DanceBody"/>
      </w:pPr>
      <w:r>
        <w:t>49-64</w:t>
      </w:r>
      <w:r>
        <w:tab/>
        <w:t xml:space="preserve">1s &amp; 4s change places with corners RH, corners (2s+3s) dance 1/2 LH across </w:t>
      </w:r>
      <w:r w:rsidRPr="00AF3991">
        <w:rPr>
          <w:b/>
        </w:rPr>
        <w:t xml:space="preserve">while </w:t>
      </w:r>
      <w:r>
        <w:t>1s &amp; 4s set. Repeat this movement 3 more times back to places on side finishing 2 4 1 3.</w:t>
      </w:r>
    </w:p>
    <w:p w:rsidR="00B11EB3" w:rsidRDefault="00B11EB3" w:rsidP="00B11EB3">
      <w:pPr>
        <w:pStyle w:val="DanceBody"/>
        <w:keepNext w:val="0"/>
      </w:pPr>
      <w:r>
        <w:tab/>
        <w:t>Repeat with new top couple</w:t>
      </w:r>
    </w:p>
    <w:p w:rsidR="00B11EB3" w:rsidRDefault="00B11EB3" w:rsidP="00B11EB3"/>
    <w:p w:rsidR="00B11EB3" w:rsidRDefault="00B11EB3" w:rsidP="00B11EB3">
      <w:pPr>
        <w:pStyle w:val="Minicrib"/>
      </w:pPr>
      <w:r>
        <w:t>LADY DUMFRIES  (R8x32)  3C (4C set)</w:t>
      </w:r>
      <w:r>
        <w:tab/>
        <w:t>MMM 1</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followed by 2s lead down to bottom &amp; 2s lead back</w:t>
      </w:r>
    </w:p>
    <w:p w:rsidR="00B11EB3" w:rsidRDefault="00B11EB3" w:rsidP="00B11EB3">
      <w:pPr>
        <w:pStyle w:val="DanceBody"/>
      </w:pPr>
      <w:r>
        <w:t>17-24</w:t>
      </w:r>
      <w:r>
        <w:tab/>
        <w:t xml:space="preserve">2s+1s+3s set, cross RH, set &amp; cross back RH </w:t>
      </w:r>
      <w:r w:rsidRPr="00CE37A0">
        <w:rPr>
          <w:i/>
        </w:rPr>
        <w:t>except</w:t>
      </w:r>
      <w:r>
        <w:t xml:space="preserve"> 1s who pass RSh to end BtoB facing own sides in Double Triangle position</w:t>
      </w:r>
    </w:p>
    <w:p w:rsidR="00B11EB3" w:rsidRDefault="00B11EB3" w:rsidP="00B11EB3">
      <w:pPr>
        <w:pStyle w:val="DanceBody"/>
        <w:keepNext w:val="0"/>
      </w:pPr>
      <w:r>
        <w:t>25-32</w:t>
      </w:r>
      <w:r>
        <w:tab/>
        <w:t>1s dance Double Triangles with 2s+3s</w:t>
      </w:r>
    </w:p>
    <w:p w:rsidR="00B11EB3" w:rsidRDefault="00B11EB3" w:rsidP="00B11EB3"/>
    <w:p w:rsidR="00B11EB3" w:rsidRDefault="00B11EB3" w:rsidP="00B11EB3">
      <w:pPr>
        <w:pStyle w:val="Minicrib"/>
      </w:pPr>
      <w:r>
        <w:t>LADY FENELLA FOGARTY  (J8x32)  3C (4C set)</w:t>
      </w:r>
      <w:r>
        <w:tab/>
        <w:t>Robert Johnston  Berkhamsted Golden Jubilee</w:t>
      </w:r>
    </w:p>
    <w:p w:rsidR="00B11EB3" w:rsidRDefault="00B11EB3" w:rsidP="00B11EB3">
      <w:pPr>
        <w:pStyle w:val="DanceBody"/>
      </w:pPr>
      <w:r>
        <w:t xml:space="preserve"> 1- 8</w:t>
      </w:r>
      <w:r>
        <w:tab/>
        <w:t>1s+2s set, dance 1/2 R&amp;L (1 hand per bar), 2s+1s set, cross RH with partner</w:t>
      </w:r>
    </w:p>
    <w:p w:rsidR="00B11EB3" w:rsidRDefault="00B11EB3" w:rsidP="00B11EB3">
      <w:pPr>
        <w:pStyle w:val="DanceBody"/>
      </w:pPr>
      <w:r>
        <w:t xml:space="preserve"> 9-16</w:t>
      </w:r>
      <w:r>
        <w:tab/>
        <w:t>1s+3s repeat bars 1-8</w:t>
      </w:r>
    </w:p>
    <w:p w:rsidR="00B11EB3" w:rsidRDefault="00B11EB3" w:rsidP="00B11EB3">
      <w:pPr>
        <w:pStyle w:val="DanceBody"/>
      </w:pPr>
      <w:r>
        <w:t>17-24</w:t>
      </w:r>
      <w:r>
        <w:tab/>
        <w:t>1s set, lead up to top, cross &amp; cast to 2nd place opp side (3s step down 21-22)</w:t>
      </w:r>
    </w:p>
    <w:p w:rsidR="00B11EB3" w:rsidRDefault="00B11EB3" w:rsidP="00B11EB3">
      <w:pPr>
        <w:pStyle w:val="DanceBody"/>
        <w:keepNext w:val="0"/>
      </w:pPr>
      <w:r>
        <w:t>25-32</w:t>
      </w:r>
      <w:r>
        <w:tab/>
        <w:t>2s+1s+3s dance 6 bar reels of 3 on sides (1s in/down) &amp; cross RH to 2nd place own sides</w:t>
      </w:r>
    </w:p>
    <w:p w:rsidR="00B11EB3" w:rsidRDefault="00B11EB3" w:rsidP="00B11EB3"/>
    <w:p w:rsidR="00B11EB3" w:rsidRDefault="00B11EB3" w:rsidP="00B11EB3">
      <w:pPr>
        <w:pStyle w:val="Minicrib"/>
      </w:pPr>
      <w:r>
        <w:t>LADY FROM WIMBLEDON  (R8x32)  3C (4C set)</w:t>
      </w:r>
      <w:r>
        <w:tab/>
        <w:t>Douglas J Dean  Rodney Rooms Bk 1</w:t>
      </w:r>
    </w:p>
    <w:p w:rsidR="00B11EB3" w:rsidRDefault="00B11EB3" w:rsidP="00B11EB3">
      <w:pPr>
        <w:pStyle w:val="DanceBody"/>
      </w:pPr>
      <w:r>
        <w:t xml:space="preserve"> 1- 8</w:t>
      </w:r>
      <w:r>
        <w:tab/>
        <w:t>1s set, dance 3/4 Fig of 8 round 2s</w:t>
      </w:r>
    </w:p>
    <w:p w:rsidR="00B11EB3" w:rsidRDefault="00B11EB3" w:rsidP="00B11EB3">
      <w:pPr>
        <w:pStyle w:val="DanceBody"/>
      </w:pPr>
      <w:r>
        <w:t xml:space="preserve"> 9-16</w:t>
      </w:r>
      <w:r>
        <w:tab/>
        <w:t>1s dance reels of 3 on sides (1s out &amp; down to start)</w:t>
      </w:r>
    </w:p>
    <w:p w:rsidR="00B11EB3" w:rsidRDefault="00B11EB3" w:rsidP="00B11EB3">
      <w:pPr>
        <w:pStyle w:val="DanceBody"/>
      </w:pPr>
      <w:r>
        <w:t>17-24</w:t>
      </w:r>
      <w:r>
        <w:tab/>
        <w:t>1s dance 3/4 Figs of 8 (1L round 2s, 1M round 3s &amp; casting to start) &amp; 3/4 turn RH</w:t>
      </w:r>
    </w:p>
    <w:p w:rsidR="00B11EB3" w:rsidRDefault="00B11EB3" w:rsidP="00B11EB3">
      <w:pPr>
        <w:pStyle w:val="DanceBody"/>
        <w:keepNext w:val="0"/>
      </w:pPr>
      <w:r>
        <w:t>25-32</w:t>
      </w:r>
      <w:r>
        <w:tab/>
        <w:t>1M dances LH across with 2L+3L</w:t>
      </w:r>
      <w:r w:rsidRPr="00BA6B4D">
        <w:rPr>
          <w:b/>
        </w:rPr>
        <w:t xml:space="preserve"> while </w:t>
      </w:r>
      <w:r>
        <w:t>1L dances LH across with 2M+3M; 1M dances down &amp; casts to 2</w:t>
      </w:r>
      <w:r w:rsidRPr="00972EEB">
        <w:t>nd</w:t>
      </w:r>
      <w:r>
        <w:t xml:space="preserve"> place own side</w:t>
      </w:r>
      <w:r w:rsidRPr="00BA6B4D">
        <w:rPr>
          <w:b/>
        </w:rPr>
        <w:t xml:space="preserve"> while </w:t>
      </w:r>
      <w:r>
        <w:t>1L dances up &amp; casts up to 2</w:t>
      </w:r>
      <w:r w:rsidRPr="00972EEB">
        <w:t>nd</w:t>
      </w:r>
      <w:r>
        <w:t xml:space="preserve"> place</w:t>
      </w:r>
    </w:p>
    <w:p w:rsidR="00B11EB3" w:rsidRDefault="00B11EB3" w:rsidP="00B11EB3"/>
    <w:p w:rsidR="00B11EB3" w:rsidRDefault="00B11EB3" w:rsidP="00B11EB3">
      <w:pPr>
        <w:pStyle w:val="Minicrib"/>
      </w:pPr>
      <w:r>
        <w:t>LADY GLASGOW  (S8x32)  3C (4C set)</w:t>
      </w:r>
      <w:r>
        <w:tab/>
        <w:t>MMM 1</w:t>
      </w:r>
    </w:p>
    <w:p w:rsidR="00B11EB3" w:rsidRDefault="00B11EB3" w:rsidP="00B11EB3">
      <w:pPr>
        <w:pStyle w:val="DanceBody"/>
      </w:pPr>
      <w:r>
        <w:t xml:space="preserve"> 1- 8</w:t>
      </w:r>
      <w:r>
        <w:tab/>
        <w:t>1s+2s+3s set cross RH, set &amp; 1/2 turn RH into Promenade hold</w:t>
      </w:r>
    </w:p>
    <w:p w:rsidR="00B11EB3" w:rsidRDefault="00B11EB3" w:rsidP="00B11EB3">
      <w:pPr>
        <w:pStyle w:val="DanceBody"/>
      </w:pPr>
      <w:r>
        <w:t xml:space="preserve"> 9-16</w:t>
      </w:r>
      <w:r>
        <w:tab/>
        <w:t>1s+2s+3s Promenade</w:t>
      </w:r>
    </w:p>
    <w:p w:rsidR="00B11EB3" w:rsidRDefault="00B11EB3" w:rsidP="00B11EB3">
      <w:pPr>
        <w:pStyle w:val="DanceBody"/>
      </w:pPr>
      <w:r>
        <w:t>17-24</w:t>
      </w:r>
      <w:r>
        <w:tab/>
        <w:t>1s set &amp; cast to 2</w:t>
      </w:r>
      <w:r w:rsidRPr="00972EEB">
        <w:t>nd</w:t>
      </w:r>
      <w:r>
        <w:t xml:space="preserve"> place, 1s dance DoSiDo</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LADY HAMILTON'S STRATHSPEY (Emma's Delight)  (S3x32)  3C set</w:t>
      </w:r>
      <w:r>
        <w:tab/>
        <w:t>John Drewry  Turkish Set</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&amp; 3s set, turn 2H (1s to face 2L &amp; 3s face 2M), 1s &amp; 3s make arches &amp; dance down/up &amp; chase to form a circle (Men ending on own sides)</w:t>
      </w:r>
      <w:r w:rsidRPr="00BA6B4D">
        <w:rPr>
          <w:b/>
        </w:rPr>
        <w:t xml:space="preserve"> while </w:t>
      </w:r>
      <w:r>
        <w:t>2s dance under arches &amp; cast back to place</w:t>
      </w:r>
    </w:p>
    <w:p w:rsidR="00B11EB3" w:rsidRDefault="00B11EB3" w:rsidP="00B11EB3">
      <w:pPr>
        <w:pStyle w:val="DanceBody"/>
      </w:pPr>
      <w:r>
        <w:t>17-24</w:t>
      </w:r>
      <w:r>
        <w:tab/>
        <w:t>All circle 6H round &amp; back to end 3 2 1</w:t>
      </w:r>
    </w:p>
    <w:p w:rsidR="00B11EB3" w:rsidRDefault="00B11EB3" w:rsidP="00B11EB3">
      <w:pPr>
        <w:pStyle w:val="DanceBody"/>
        <w:keepNext w:val="0"/>
      </w:pPr>
      <w:r>
        <w:t>25-32</w:t>
      </w:r>
      <w:r>
        <w:tab/>
        <w:t>3M followed by partner casts 1 place, crosses up between 2s, casts down &amp; crosses to 2</w:t>
      </w:r>
      <w:r w:rsidRPr="00972EEB">
        <w:t>nd</w:t>
      </w:r>
      <w:r>
        <w:t xml:space="preserve"> place (2s step up).  2 3 1</w:t>
      </w:r>
    </w:p>
    <w:p w:rsidR="00B11EB3" w:rsidRDefault="00B11EB3" w:rsidP="00B11EB3"/>
    <w:p w:rsidR="00B11EB3" w:rsidRDefault="00B11EB3" w:rsidP="00B11EB3">
      <w:pPr>
        <w:pStyle w:val="Minicrib"/>
      </w:pPr>
      <w:r>
        <w:t>LADY HARRIET HOPE'S REEL  (R8x32)  3C (4C set)</w:t>
      </w:r>
      <w:r>
        <w:tab/>
        <w:t>T Wilson  RSCDS Bk 16</w:t>
      </w:r>
    </w:p>
    <w:p w:rsidR="00B11EB3" w:rsidRDefault="00B11EB3" w:rsidP="00B11EB3">
      <w:pPr>
        <w:pStyle w:val="DanceBody"/>
      </w:pPr>
      <w:r>
        <w:t xml:space="preserve"> 1- 8.</w:t>
      </w:r>
      <w:r>
        <w:tab/>
        <w:t>1s+2s+3s set, circle 6H round to left 1/2 way, set &amp; continue circle 6H round to left to places</w:t>
      </w:r>
    </w:p>
    <w:p w:rsidR="00B11EB3" w:rsidRDefault="00B11EB3" w:rsidP="00B11EB3">
      <w:pPr>
        <w:pStyle w:val="DanceBody"/>
      </w:pPr>
      <w:r>
        <w:t xml:space="preserve"> 9-16.</w:t>
      </w:r>
      <w:r>
        <w:tab/>
        <w:t>1s+2s dance reel of 4 across dance 1L+2M passing LSh to start &amp; 1s finish in 2</w:t>
      </w:r>
      <w:r w:rsidRPr="00972EEB">
        <w:t>nd</w:t>
      </w:r>
      <w:r>
        <w:t xml:space="preserve"> places.</w:t>
      </w:r>
    </w:p>
    <w:p w:rsidR="00B11EB3" w:rsidRDefault="00B11EB3" w:rsidP="00B11EB3">
      <w:pPr>
        <w:pStyle w:val="DanceBody"/>
      </w:pPr>
      <w:r>
        <w:t>17-24.</w:t>
      </w:r>
      <w:r>
        <w:tab/>
        <w:t>1s lead down the middle for 3 steps, lead back to 2</w:t>
      </w:r>
      <w:r w:rsidRPr="00972EEB">
        <w:t>nd</w:t>
      </w:r>
      <w:r>
        <w:t xml:space="preserve"> place crossing to opposite sides facing up to 2s &amp; 2s+1s set.</w:t>
      </w:r>
    </w:p>
    <w:p w:rsidR="00B11EB3" w:rsidRDefault="00B11EB3" w:rsidP="00B11EB3">
      <w:pPr>
        <w:pStyle w:val="DanceBody"/>
        <w:keepNext w:val="0"/>
      </w:pPr>
      <w:r>
        <w:t>25-32.</w:t>
      </w:r>
      <w:r>
        <w:tab/>
        <w:t>1s dance reel of 3 on opposite sides giving RSh to 2</w:t>
      </w:r>
      <w:r w:rsidRPr="00972EEB">
        <w:t>nd</w:t>
      </w:r>
      <w:r>
        <w:t xml:space="preserve"> corners (Man casts to right), 1s cross to own sides.</w:t>
      </w:r>
    </w:p>
    <w:p w:rsidR="00B11EB3" w:rsidRDefault="00B11EB3" w:rsidP="00B11EB3"/>
    <w:p w:rsidR="00B11EB3" w:rsidRDefault="00B11EB3" w:rsidP="00B11EB3">
      <w:pPr>
        <w:pStyle w:val="Minicrib"/>
      </w:pPr>
      <w:r>
        <w:t>LADY HOME'S JIG  (J8x32)  3C (4C set)</w:t>
      </w:r>
      <w:r>
        <w:tab/>
        <w:t>MMM 1</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B11EB3" w:rsidRDefault="00B11EB3" w:rsidP="00B11EB3"/>
    <w:p w:rsidR="00B11EB3" w:rsidRDefault="00B11EB3" w:rsidP="00B11EB3">
      <w:pPr>
        <w:pStyle w:val="Minicrib"/>
      </w:pPr>
      <w:r>
        <w:t>THE LADY IN PINK  (J5x32)  5C set</w:t>
      </w:r>
      <w:r>
        <w:tab/>
        <w:t>R Downey  Cane Toad Coll</w:t>
      </w:r>
    </w:p>
    <w:p w:rsidR="00B11EB3" w:rsidRDefault="00B11EB3" w:rsidP="00B11EB3">
      <w:pPr>
        <w:pStyle w:val="DanceBody"/>
      </w:pPr>
      <w:r>
        <w:t xml:space="preserve"> 1- 8</w:t>
      </w:r>
      <w:r>
        <w:tab/>
        <w:t>1s &amp; 3s turn RH &amp; cast down 1 place, 1s &amp; 3s turn LH to face 1</w:t>
      </w:r>
      <w:r w:rsidRPr="00972EEB">
        <w:t>st</w:t>
      </w:r>
      <w:r>
        <w:t xml:space="preserve"> corners</w:t>
      </w:r>
    </w:p>
    <w:p w:rsidR="00B11EB3" w:rsidRDefault="00B11EB3" w:rsidP="00B11EB3">
      <w:pPr>
        <w:pStyle w:val="DanceBody"/>
      </w:pPr>
      <w:r>
        <w:t xml:space="preserve"> 9-16</w:t>
      </w:r>
      <w:r>
        <w:tab/>
        <w:t>1s &amp; 3s set &amp; turn comers RH to end forming a diag line with partners, 1s &amp; 3s Bal-in-Line &amp; turn LH to face 2</w:t>
      </w:r>
      <w:r w:rsidRPr="00972EEB">
        <w:t>nd</w:t>
      </w:r>
      <w:r>
        <w:t xml:space="preserve"> corners</w:t>
      </w:r>
    </w:p>
    <w:p w:rsidR="00B11EB3" w:rsidRDefault="00B11EB3" w:rsidP="00B11EB3">
      <w:pPr>
        <w:pStyle w:val="DanceBody"/>
      </w:pPr>
      <w:r>
        <w:t>17-24</w:t>
      </w:r>
      <w:r>
        <w:tab/>
        <w:t>1s &amp; 3s repeat with 2</w:t>
      </w:r>
      <w:r w:rsidRPr="00972EEB">
        <w:t>nd</w:t>
      </w:r>
      <w:r>
        <w:t xml:space="preserve"> corners &amp; end turning LH to opposite sides</w:t>
      </w:r>
    </w:p>
    <w:p w:rsidR="00B11EB3" w:rsidRDefault="00B11EB3" w:rsidP="00B11EB3">
      <w:pPr>
        <w:pStyle w:val="DanceBody"/>
        <w:keepNext w:val="0"/>
      </w:pPr>
      <w:r>
        <w:t>25-32</w:t>
      </w:r>
      <w:r>
        <w:tab/>
        <w:t>1s &amp; 3s set &amp; cross RH, 1s &amp; 3s cast down 1 place &amp; all set</w:t>
      </w:r>
    </w:p>
    <w:p w:rsidR="00B11EB3" w:rsidRDefault="00B11EB3" w:rsidP="00B11EB3"/>
    <w:p w:rsidR="00B11EB3" w:rsidRDefault="00B11EB3" w:rsidP="00B11EB3">
      <w:pPr>
        <w:pStyle w:val="Minicrib"/>
      </w:pPr>
      <w:r>
        <w:t>LADY IN RED  (S8x32)  3C (4C set)</w:t>
      </w:r>
      <w:r>
        <w:tab/>
        <w:t>Bob McMurtry  Devil's Quandary</w:t>
      </w:r>
    </w:p>
    <w:p w:rsidR="00B11EB3" w:rsidRDefault="00B11EB3" w:rsidP="00B11EB3">
      <w:pPr>
        <w:pStyle w:val="DanceBody"/>
      </w:pPr>
      <w:r w:rsidRPr="00167F3C">
        <w:t xml:space="preserve"> 1- 8</w:t>
      </w:r>
      <w:r w:rsidRPr="00167F3C">
        <w:tab/>
        <w:t>1s+2s Set</w:t>
      </w:r>
      <w:r>
        <w:t>+Link, 2s+1s+3s set then 1s petronella turn to 1L between 2s &amp; 1M between 3s</w:t>
      </w:r>
    </w:p>
    <w:p w:rsidR="00B11EB3" w:rsidRDefault="00B11EB3" w:rsidP="00B11EB3">
      <w:pPr>
        <w:pStyle w:val="DanceBody"/>
      </w:pPr>
      <w:r>
        <w:t xml:space="preserve"> 9-16</w:t>
      </w:r>
      <w:r>
        <w:tab/>
        <w:t>All advance 1 step &amp; retire twice, 1s turn 1.3/4 2H to end facing 1</w:t>
      </w:r>
      <w:r w:rsidRPr="00972EEB">
        <w:t>st</w:t>
      </w:r>
      <w:r>
        <w:t xml:space="preserve"> corners</w:t>
      </w:r>
    </w:p>
    <w:p w:rsidR="00B11EB3" w:rsidRDefault="00B11EB3" w:rsidP="00B11EB3">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B11EB3" w:rsidRDefault="00B11EB3" w:rsidP="00B11EB3">
      <w:pPr>
        <w:pStyle w:val="DanceBody"/>
        <w:keepNext w:val="0"/>
      </w:pPr>
      <w:r>
        <w:t>25-32</w:t>
      </w:r>
      <w:r>
        <w:tab/>
        <w:t xml:space="preserve">1M circles 3H round with 2s </w:t>
      </w:r>
      <w:r w:rsidRPr="000E5AB1">
        <w:rPr>
          <w:b/>
        </w:rPr>
        <w:t>as</w:t>
      </w:r>
      <w:r>
        <w:t xml:space="preserve"> 1L circles with 3s &amp; 1s end turning Right about to face each other, 1s set &amp; turn 2H to 2</w:t>
      </w:r>
      <w:r w:rsidRPr="00972EEB">
        <w:t>nd</w:t>
      </w:r>
      <w:r>
        <w:t xml:space="preserve">  places own side</w:t>
      </w:r>
    </w:p>
    <w:p w:rsidR="00B11EB3" w:rsidRDefault="00B11EB3" w:rsidP="00B11EB3"/>
    <w:p w:rsidR="00B11EB3" w:rsidRDefault="00B11EB3" w:rsidP="00B11EB3">
      <w:pPr>
        <w:pStyle w:val="Minicrib"/>
      </w:pPr>
      <w:r>
        <w:t>LADY IN RED  (J5x32)  5C set</w:t>
      </w:r>
      <w:r>
        <w:tab/>
        <w:t>Simon Scott  Ruby Anniv Coll &amp; RSCDS Bk 48</w:t>
      </w:r>
    </w:p>
    <w:p w:rsidR="00B11EB3" w:rsidRDefault="00B11EB3" w:rsidP="00B11EB3">
      <w:pPr>
        <w:pStyle w:val="DanceBody"/>
      </w:pPr>
      <w:r>
        <w:t>1- 4</w:t>
      </w:r>
      <w:r>
        <w:tab/>
        <w:t>All set, 1s+3s+5s petronella turn into centre</w:t>
      </w:r>
      <w:r w:rsidRPr="00BA6B4D">
        <w:rPr>
          <w:b/>
        </w:rPr>
        <w:t xml:space="preserve"> while </w:t>
      </w:r>
      <w:r>
        <w:t>2M &amp; 4M cast up 1 place</w:t>
      </w:r>
      <w:r w:rsidRPr="00BA6B4D">
        <w:rPr>
          <w:b/>
        </w:rPr>
        <w:t xml:space="preserve"> </w:t>
      </w:r>
      <w:r>
        <w:rPr>
          <w:b/>
        </w:rPr>
        <w:t xml:space="preserve">as </w:t>
      </w:r>
      <w:r>
        <w:t>2L &amp; 4L cast down 1 place</w:t>
      </w:r>
    </w:p>
    <w:p w:rsidR="00B11EB3" w:rsidRDefault="00B11EB3" w:rsidP="00B11EB3">
      <w:pPr>
        <w:pStyle w:val="DanceBody"/>
      </w:pPr>
      <w:r>
        <w:t xml:space="preserve"> 5- 8</w:t>
      </w:r>
      <w:r>
        <w:tab/>
        <w:t>1s+3s+5s set</w:t>
      </w:r>
      <w:r w:rsidRPr="00BA6B4D">
        <w:rPr>
          <w:b/>
        </w:rPr>
        <w:t xml:space="preserve"> while </w:t>
      </w:r>
      <w:r>
        <w:t>2s &amp; 4s cross to opposite sides, 1s+3s+5s petronella turn to opposite sides</w:t>
      </w:r>
      <w:r w:rsidRPr="00BA6B4D">
        <w:rPr>
          <w:b/>
        </w:rPr>
        <w:t xml:space="preserve"> while </w:t>
      </w:r>
      <w:r>
        <w:t>2M &amp; 4M cast down 1 place into middle to face up to partner</w:t>
      </w:r>
      <w:r w:rsidRPr="00BA6B4D">
        <w:rPr>
          <w:b/>
        </w:rPr>
        <w:t xml:space="preserve"> </w:t>
      </w:r>
      <w:r>
        <w:rPr>
          <w:b/>
        </w:rPr>
        <w:t xml:space="preserve">as </w:t>
      </w:r>
      <w:r>
        <w:t>2L &amp; 4L cast up 1 place into middle &amp; face down</w:t>
      </w:r>
    </w:p>
    <w:p w:rsidR="00B11EB3" w:rsidRDefault="00B11EB3" w:rsidP="00B11EB3">
      <w:pPr>
        <w:pStyle w:val="DanceBody"/>
      </w:pPr>
      <w:r>
        <w:t xml:space="preserve"> 9-16</w:t>
      </w:r>
      <w:r>
        <w:tab/>
        <w:t>2s+4s dance reel of 4 in middle</w:t>
      </w:r>
    </w:p>
    <w:p w:rsidR="00B11EB3" w:rsidRDefault="00B11EB3" w:rsidP="00B11EB3">
      <w:pPr>
        <w:pStyle w:val="DanceBody"/>
      </w:pPr>
      <w:r>
        <w:t>17-24</w:t>
      </w:r>
      <w:r>
        <w:tab/>
        <w:t>All dance LH across (2L+1s, 2M+3s+4L &amp; 4M+5s) &amp; end on opposite sides, all set &amp; cross RH</w:t>
      </w:r>
    </w:p>
    <w:p w:rsidR="00B11EB3" w:rsidRDefault="00B11EB3" w:rsidP="00B11EB3">
      <w:pPr>
        <w:pStyle w:val="DanceBody"/>
        <w:keepNext w:val="0"/>
      </w:pPr>
      <w:r>
        <w:t>25-32</w:t>
      </w:r>
      <w:r>
        <w:tab/>
        <w:t>1s+2s</w:t>
      </w:r>
      <w:r w:rsidRPr="007F0D5A">
        <w:rPr>
          <w:b/>
        </w:rPr>
        <w:t xml:space="preserve"> also </w:t>
      </w:r>
      <w:r>
        <w:t>3s+4s Set+Link, 1s+4s</w:t>
      </w:r>
      <w:r w:rsidRPr="007F0D5A">
        <w:rPr>
          <w:b/>
        </w:rPr>
        <w:t xml:space="preserve"> also </w:t>
      </w:r>
      <w:r>
        <w:t>3s+5s Set+Link.  2 4 1 5 3</w:t>
      </w:r>
    </w:p>
    <w:p w:rsidR="00B11EB3" w:rsidRDefault="00B11EB3" w:rsidP="00B11EB3"/>
    <w:p w:rsidR="00B11EB3" w:rsidRDefault="00B11EB3" w:rsidP="00B11EB3">
      <w:pPr>
        <w:pStyle w:val="Minicrib"/>
      </w:pPr>
      <w:r>
        <w:t>LADY IRVINE'S JIG  (J8x32)  3C (4C set)</w:t>
      </w:r>
      <w:r>
        <w:tab/>
        <w:t>Lewis N Derrick  75 years of Dancing in St Andrews</w:t>
      </w:r>
    </w:p>
    <w:p w:rsidR="00B11EB3" w:rsidRPr="000F117B" w:rsidRDefault="00B11EB3" w:rsidP="00B11EB3">
      <w:pPr>
        <w:pStyle w:val="DanceBody"/>
      </w:pPr>
      <w:r w:rsidRPr="000F117B">
        <w:t xml:space="preserve"> 1- 8</w:t>
      </w:r>
      <w:r w:rsidRPr="000F117B">
        <w:tab/>
        <w:t>1s 1/2 turn RH into prom hold facing down, dance down 2 places, drop RH &amp; cross below 3s, cast up to 2nd place, own sides (2s step up bars 5-6)</w:t>
      </w:r>
    </w:p>
    <w:p w:rsidR="00B11EB3" w:rsidRPr="000F117B" w:rsidRDefault="00B11EB3" w:rsidP="00B11EB3">
      <w:pPr>
        <w:pStyle w:val="DanceBody"/>
      </w:pPr>
      <w:r w:rsidRPr="000F117B">
        <w:t xml:space="preserve"> 9-16</w:t>
      </w:r>
      <w:r w:rsidRPr="000F117B">
        <w:tab/>
        <w:t>LSh reels of 3 across, 1L LSh to 2M, 1M LSh to 3L.  1s end 2nd place own side</w:t>
      </w:r>
    </w:p>
    <w:p w:rsidR="00B11EB3" w:rsidRDefault="00B11EB3" w:rsidP="00B11EB3">
      <w:pPr>
        <w:pStyle w:val="DanceBody"/>
      </w:pPr>
      <w:r w:rsidRPr="000F117B">
        <w:t>17-20</w:t>
      </w:r>
      <w:r w:rsidRPr="000F117B">
        <w:tab/>
        <w:t>1s petronella turn to finish 1M between 3s facing up, 1L between 2s facing down. Set in lines of 3 across</w:t>
      </w:r>
    </w:p>
    <w:p w:rsidR="00B11EB3" w:rsidRPr="000F117B" w:rsidRDefault="00B11EB3" w:rsidP="00B11EB3">
      <w:pPr>
        <w:pStyle w:val="DanceBody"/>
      </w:pPr>
      <w:r w:rsidRPr="000F117B">
        <w:t>21-24</w:t>
      </w:r>
      <w:r w:rsidRPr="000F117B">
        <w:tab/>
        <w:t>1s petronella turn to finish in 2</w:t>
      </w:r>
      <w:r w:rsidRPr="00486941">
        <w:t>nd</w:t>
      </w:r>
      <w:r w:rsidRPr="000F117B">
        <w:t xml:space="preserve"> place on opp side. 2s+1s+3s set on sides</w:t>
      </w:r>
    </w:p>
    <w:p w:rsidR="00B11EB3" w:rsidRDefault="00B11EB3" w:rsidP="00B11EB3">
      <w:pPr>
        <w:pStyle w:val="DanceBody"/>
      </w:pPr>
      <w:r w:rsidRPr="000F117B">
        <w:t>25-28</w:t>
      </w:r>
      <w:r w:rsidRPr="000F117B">
        <w:tab/>
        <w:t>1s turn 1.3/4 turn RH</w:t>
      </w:r>
    </w:p>
    <w:p w:rsidR="00B11EB3" w:rsidRPr="000F117B" w:rsidRDefault="00B11EB3" w:rsidP="00B11EB3">
      <w:pPr>
        <w:pStyle w:val="DanceBody"/>
        <w:keepNext w:val="0"/>
      </w:pPr>
      <w:r w:rsidRPr="000F117B">
        <w:t>29-32</w:t>
      </w:r>
      <w:r w:rsidRPr="000F117B">
        <w:tab/>
        <w:t>1M+2s and 1L+3s dance LH across. 1s finish in</w:t>
      </w:r>
      <w:r>
        <w:t xml:space="preserve"> 2nd</w:t>
      </w:r>
      <w:r w:rsidRPr="000F117B">
        <w:t xml:space="preserve"> place.  2 1 3</w:t>
      </w:r>
    </w:p>
    <w:p w:rsidR="00B11EB3" w:rsidRDefault="00B11EB3" w:rsidP="00B11EB3"/>
    <w:p w:rsidR="00B11EB3" w:rsidRDefault="00B11EB3" w:rsidP="00B11EB3">
      <w:pPr>
        <w:pStyle w:val="Minicrib"/>
      </w:pPr>
      <w:r>
        <w:t>LADY JEAN MURRAY'S RANT  (S8x32)  2C (4C set)</w:t>
      </w:r>
      <w:r>
        <w:tab/>
        <w:t>Rutherford  RSCDS Bk 10</w:t>
      </w:r>
    </w:p>
    <w:p w:rsidR="00B11EB3" w:rsidRDefault="00B11EB3" w:rsidP="00B11EB3">
      <w:pPr>
        <w:pStyle w:val="DanceBody"/>
      </w:pPr>
      <w:r>
        <w:t xml:space="preserve"> 1- 8</w:t>
      </w:r>
      <w:r>
        <w:tab/>
        <w:t>1M casts to 2</w:t>
      </w:r>
      <w:r w:rsidRPr="00972EEB">
        <w:t>nd</w:t>
      </w:r>
      <w:r>
        <w:t xml:space="preserve"> place</w:t>
      </w:r>
      <w:r w:rsidRPr="00BA6B4D">
        <w:rPr>
          <w:b/>
        </w:rPr>
        <w:t xml:space="preserve"> </w:t>
      </w:r>
      <w:r>
        <w:rPr>
          <w:b/>
        </w:rPr>
        <w:t xml:space="preserve">as </w:t>
      </w:r>
      <w:r>
        <w:t>2L casts up to 1</w:t>
      </w:r>
      <w:r w:rsidRPr="00972EEB">
        <w:t>st</w:t>
      </w:r>
      <w:r>
        <w:t xml:space="preserve"> place &amp; they </w:t>
      </w:r>
      <w:r>
        <w:rPr>
          <w:u w:val="single"/>
        </w:rPr>
        <w:t>turn 2H 1.1/2 times</w:t>
      </w:r>
      <w:r>
        <w:t xml:space="preserve"> to opposite sides</w:t>
      </w:r>
    </w:p>
    <w:p w:rsidR="00B11EB3" w:rsidRDefault="00B11EB3" w:rsidP="00B11EB3">
      <w:pPr>
        <w:pStyle w:val="DanceBody"/>
      </w:pPr>
      <w:r>
        <w:t xml:space="preserve"> 9-16</w:t>
      </w:r>
      <w:r>
        <w:tab/>
        <w:t>1L casts down</w:t>
      </w:r>
      <w:r w:rsidRPr="00BA6B4D">
        <w:rPr>
          <w:b/>
        </w:rPr>
        <w:t xml:space="preserve"> </w:t>
      </w:r>
      <w:r>
        <w:rPr>
          <w:b/>
        </w:rPr>
        <w:t xml:space="preserve">as </w:t>
      </w:r>
      <w:r>
        <w:t>2M casts up &amp; they turn 2H 1.1/2 times to opposite sides to face their partners</w:t>
      </w:r>
    </w:p>
    <w:p w:rsidR="00B11EB3" w:rsidRDefault="00B11EB3" w:rsidP="00B11EB3">
      <w:pPr>
        <w:pStyle w:val="DanceBody"/>
      </w:pPr>
      <w:r>
        <w:t>17-24</w:t>
      </w:r>
      <w:r>
        <w:tab/>
        <w:t>2s+1s dance RH across &amp; L H across back to places</w:t>
      </w:r>
    </w:p>
    <w:p w:rsidR="00B11EB3" w:rsidRDefault="00B11EB3" w:rsidP="00B11EB3">
      <w:pPr>
        <w:pStyle w:val="DanceBody"/>
        <w:keepNext w:val="0"/>
      </w:pPr>
      <w:r>
        <w:t>25-32</w:t>
      </w:r>
      <w:r>
        <w:tab/>
        <w:t>2s+1s set twice &amp; cross RH</w:t>
      </w:r>
    </w:p>
    <w:p w:rsidR="00B11EB3" w:rsidRDefault="00B11EB3" w:rsidP="00B11EB3"/>
    <w:p w:rsidR="00B11EB3" w:rsidRDefault="00B11EB3" w:rsidP="00B11EB3">
      <w:pPr>
        <w:pStyle w:val="Minicrib"/>
      </w:pPr>
      <w:r>
        <w:t>LADY JUNE GORDON  (J8x32)  3C (4C set)</w:t>
      </w:r>
      <w:r>
        <w:tab/>
        <w:t>William Moorhead  Chicago 10th Anniv Coll</w:t>
      </w:r>
    </w:p>
    <w:p w:rsidR="00B11EB3" w:rsidRDefault="00B11EB3" w:rsidP="00B11EB3">
      <w:pPr>
        <w:pStyle w:val="DanceBody"/>
      </w:pPr>
      <w:r>
        <w:t xml:space="preserve"> 1- 8</w:t>
      </w:r>
      <w:r>
        <w:tab/>
        <w:t>1s dance between 2s &amp; cast behind 3s, meet &amp; dance up to top &amp; cast to 2</w:t>
      </w:r>
      <w:r w:rsidRPr="00972EEB">
        <w:t>nd</w:t>
      </w:r>
      <w:r>
        <w:t xml:space="preserve"> places (2s step up 7-8)</w:t>
      </w:r>
    </w:p>
    <w:p w:rsidR="00B11EB3" w:rsidRDefault="00B11EB3" w:rsidP="00B11EB3">
      <w:pPr>
        <w:pStyle w:val="DanceBody"/>
      </w:pPr>
      <w:r>
        <w:t xml:space="preserve"> 9-16</w:t>
      </w:r>
      <w:r>
        <w:tab/>
        <w:t>1s dance reflection reels of 3 on sides (1s down/in, 3s out/up, 2s cast) all take hands when possible.  2s &amp; 3s cast into place at end of reel</w:t>
      </w:r>
    </w:p>
    <w:p w:rsidR="00B11EB3" w:rsidRDefault="00B11EB3" w:rsidP="00B11EB3">
      <w:pPr>
        <w:pStyle w:val="DanceBody"/>
      </w:pPr>
      <w:r>
        <w:t>17-24</w:t>
      </w:r>
      <w:r>
        <w:tab/>
        <w:t>2s+1s+3s dance reels of 3 across (1L+2M &amp; 1M+3L pass LSh) ending 2</w:t>
      </w:r>
      <w:r w:rsidRPr="00972EEB">
        <w:t>nd</w:t>
      </w:r>
      <w:r>
        <w:t xml:space="preserve"> place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LADY LIBERTY  (R8x32)  3C (4C set)</w:t>
      </w:r>
      <w:r>
        <w:tab/>
        <w:t>C Ronald  12 SCDs</w:t>
      </w:r>
    </w:p>
    <w:p w:rsidR="00B11EB3" w:rsidRDefault="00B11EB3" w:rsidP="00B11EB3">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B11EB3" w:rsidRDefault="00B11EB3" w:rsidP="00B11EB3">
      <w:pPr>
        <w:pStyle w:val="DanceBody"/>
      </w:pPr>
      <w:r>
        <w:t xml:space="preserve"> 9-16</w:t>
      </w:r>
      <w:r>
        <w:tab/>
        <w:t>2s+1s+3s dance in &amp; dance round partner RSh, all chase clockwise 1/2 way.  (3)(1)(2)</w:t>
      </w:r>
    </w:p>
    <w:p w:rsidR="00B11EB3" w:rsidRDefault="00B11EB3" w:rsidP="00B11EB3">
      <w:pPr>
        <w:pStyle w:val="DanceBody"/>
      </w:pPr>
      <w:r>
        <w:t>17-24</w:t>
      </w:r>
      <w:r>
        <w:tab/>
        <w:t>1s dance "Turn-Pivot-Reel":-</w:t>
      </w:r>
    </w:p>
    <w:p w:rsidR="00B11EB3" w:rsidRDefault="00B11EB3" w:rsidP="00B11EB3">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B11EB3" w:rsidRDefault="00B11EB3" w:rsidP="00B11EB3">
      <w:pPr>
        <w:pStyle w:val="DanceBody"/>
      </w:pPr>
      <w:r>
        <w:t> 25-32</w:t>
      </w:r>
      <w:r>
        <w:tab/>
        <w:t>1s dance a second "Turn-Pivot-Reel":-</w:t>
      </w:r>
    </w:p>
    <w:p w:rsidR="00B11EB3" w:rsidRDefault="00B11EB3" w:rsidP="00B11EB3">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B11EB3" w:rsidRDefault="00B11EB3" w:rsidP="00B11EB3"/>
    <w:p w:rsidR="00B11EB3" w:rsidRDefault="00B11EB3" w:rsidP="00B11EB3">
      <w:pPr>
        <w:pStyle w:val="Minicrib"/>
      </w:pPr>
      <w:r>
        <w:t>LADY LOUISA MACDONALD'S STRATHSPEY  (S8x32)  3C (4C set)</w:t>
      </w:r>
      <w:r>
        <w:tab/>
        <w:t>Boag  RSCDS Bk 18</w:t>
      </w:r>
    </w:p>
    <w:p w:rsidR="00B11EB3" w:rsidRDefault="00B11EB3" w:rsidP="00B11EB3">
      <w:pPr>
        <w:pStyle w:val="DanceBody"/>
      </w:pPr>
      <w:r>
        <w:t xml:space="preserve"> 1- 8</w:t>
      </w:r>
      <w:r>
        <w:tab/>
        <w:t>1L sets to 2M &amp; turns 3M RH to end between 2M+3M, 1M sets to 2L &amp; turns 3L RH ending between 3s in line across</w:t>
      </w:r>
      <w:r w:rsidRPr="00BA6B4D">
        <w:rPr>
          <w:b/>
        </w:rPr>
        <w:t xml:space="preserve"> </w:t>
      </w:r>
      <w:r>
        <w:rPr>
          <w:b/>
        </w:rPr>
        <w:t xml:space="preserve">as </w:t>
      </w:r>
      <w:r>
        <w:t>1L steps in between 2s</w:t>
      </w:r>
    </w:p>
    <w:p w:rsidR="00B11EB3" w:rsidRDefault="00B11EB3" w:rsidP="00B11EB3">
      <w:pPr>
        <w:pStyle w:val="DanceBody"/>
      </w:pPr>
      <w:r>
        <w:t xml:space="preserve"> 9-16</w:t>
      </w:r>
      <w:r>
        <w:tab/>
        <w:t>2s+1s+3s set twice 1s turning to right onto opposite sides, set twice on sides &amp;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B11EB3" w:rsidRDefault="00B11EB3" w:rsidP="00B11EB3">
      <w:pPr>
        <w:pStyle w:val="DanceBody"/>
        <w:keepNext w:val="0"/>
      </w:pPr>
      <w:r>
        <w:t>25-32</w:t>
      </w:r>
      <w:r>
        <w:tab/>
        <w:t>2s+1s+3s Adv+Ret, 1s turn 2H 1.1/2 times</w:t>
      </w:r>
    </w:p>
    <w:p w:rsidR="00B11EB3" w:rsidRDefault="00B11EB3" w:rsidP="00B11EB3"/>
    <w:p w:rsidR="00B11EB3" w:rsidRDefault="00B11EB3" w:rsidP="00B11EB3">
      <w:pPr>
        <w:pStyle w:val="Minicrib"/>
      </w:pPr>
      <w:r>
        <w:t>LADY LUCY RAMSAY  (S8x32)  3C (4C set)</w:t>
      </w:r>
      <w:r>
        <w:tab/>
        <w:t>MMM 2</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1s lead down the middle &amp; back to places</w:t>
      </w:r>
    </w:p>
    <w:p w:rsidR="00B11EB3" w:rsidRDefault="00B11EB3" w:rsidP="00B11EB3">
      <w:pPr>
        <w:pStyle w:val="DanceBody"/>
        <w:keepNext w:val="0"/>
      </w:pPr>
      <w:r>
        <w:t>25-32</w:t>
      </w:r>
      <w:r>
        <w:tab/>
        <w:t>1s+2s dance 1/2 R&amp;L &amp; turn 2H 1.1/2 times to places</w:t>
      </w:r>
    </w:p>
    <w:p w:rsidR="00B11EB3" w:rsidRDefault="00B11EB3" w:rsidP="00B11EB3"/>
    <w:p w:rsidR="00B11EB3" w:rsidRDefault="00B11EB3" w:rsidP="00B11EB3">
      <w:pPr>
        <w:pStyle w:val="Minicrib"/>
      </w:pPr>
      <w:r>
        <w:t>LADY MACINTOSH'S RANT  (The Duke is Welcome to Inverness)  (S8x32)  3C (4C set)</w:t>
      </w:r>
      <w:r>
        <w:tab/>
        <w:t>RSCDS Bk 3</w:t>
      </w:r>
    </w:p>
    <w:p w:rsidR="00B11EB3" w:rsidRDefault="00B11EB3" w:rsidP="00B11EB3">
      <w:pPr>
        <w:pStyle w:val="DanceBody"/>
      </w:pPr>
      <w:r>
        <w:t>1s start on opp sides</w:t>
      </w:r>
    </w:p>
    <w:p w:rsidR="00B11EB3" w:rsidRDefault="00B11EB3" w:rsidP="00B11EB3">
      <w:pPr>
        <w:pStyle w:val="DanceBody"/>
      </w:pPr>
      <w:r>
        <w:t xml:space="preserve"> 1- 8</w:t>
      </w:r>
      <w:r>
        <w:tab/>
        <w:t>1s cast to 2</w:t>
      </w:r>
      <w:r w:rsidRPr="00972EEB">
        <w:t>nd</w:t>
      </w:r>
      <w:r>
        <w:t xml:space="preserve"> place, turn RH, cast to 3</w:t>
      </w:r>
      <w:r w:rsidRPr="00972EEB">
        <w:t>rd</w:t>
      </w:r>
      <w:r>
        <w:t xml:space="preserve"> place &amp; turn LH</w:t>
      </w:r>
    </w:p>
    <w:p w:rsidR="00B11EB3" w:rsidRDefault="00B11EB3" w:rsidP="00B11EB3">
      <w:pPr>
        <w:pStyle w:val="DanceBody"/>
      </w:pPr>
      <w:r>
        <w:t xml:space="preserve"> 9-16</w:t>
      </w:r>
      <w:r>
        <w:tab/>
        <w:t>1s lead up to top &amp; cast to 2</w:t>
      </w:r>
      <w:r w:rsidRPr="00972EEB">
        <w:t>nd</w:t>
      </w:r>
      <w:r>
        <w:t xml:space="preserve"> place, 2s+1s+3s circle 6H round to left</w:t>
      </w:r>
    </w:p>
    <w:p w:rsidR="00B11EB3" w:rsidRDefault="00B11EB3" w:rsidP="00B11EB3">
      <w:pPr>
        <w:pStyle w:val="DanceBody"/>
      </w:pPr>
      <w:r>
        <w:t>17-24</w:t>
      </w:r>
      <w:r>
        <w:tab/>
        <w:t>2s+1L &amp; 1M+3s circle 3H round to left, 1M+2L+3L &amp; 1L+2M+3M circle 3H round to left</w:t>
      </w:r>
    </w:p>
    <w:p w:rsidR="00B11EB3" w:rsidRDefault="00B11EB3" w:rsidP="00B11EB3">
      <w:pPr>
        <w:pStyle w:val="DanceBody"/>
        <w:keepNext w:val="0"/>
      </w:pPr>
      <w:r>
        <w:t>25-32</w:t>
      </w:r>
      <w:r>
        <w:tab/>
        <w:t>1s lead down below 3s &amp; cast up to 2</w:t>
      </w:r>
      <w:r w:rsidRPr="00972EEB">
        <w:t>nd</w:t>
      </w:r>
      <w:r>
        <w:t xml:space="preserve"> place (opposite sides), 2s+1s dance R&amp;L</w:t>
      </w:r>
    </w:p>
    <w:p w:rsidR="00B11EB3" w:rsidRDefault="00B11EB3" w:rsidP="00B11EB3"/>
    <w:p w:rsidR="00B11EB3" w:rsidRDefault="00B11EB3" w:rsidP="00B11EB3">
      <w:pPr>
        <w:pStyle w:val="Minicrib"/>
      </w:pPr>
      <w:r>
        <w:t>LADY MARY COCHRANE'S REEL  (R8x32)  3C (4C set)</w:t>
      </w:r>
      <w:r>
        <w:tab/>
        <w:t>RSCDS Bk 26</w:t>
      </w:r>
    </w:p>
    <w:p w:rsidR="00B11EB3" w:rsidRDefault="00B11EB3" w:rsidP="00B11EB3">
      <w:pPr>
        <w:pStyle w:val="DanceBody"/>
      </w:pPr>
      <w:r>
        <w:t xml:space="preserve"> 1- 8</w:t>
      </w:r>
      <w:r>
        <w:tab/>
        <w:t>1s+2L dance RH across, 1s+2M dance LH across</w:t>
      </w:r>
    </w:p>
    <w:p w:rsidR="00B11EB3" w:rsidRDefault="00B11EB3" w:rsidP="00B11EB3">
      <w:pPr>
        <w:pStyle w:val="DanceBody"/>
      </w:pPr>
      <w:r>
        <w:t xml:space="preserve"> 9-16</w:t>
      </w:r>
      <w:r>
        <w:tab/>
        <w:t>1s cross RH, cast to 1 place, cross LH, cast below 3s &amp; lead up to face 1</w:t>
      </w:r>
      <w:r w:rsidRPr="00972EEB">
        <w:t>st</w:t>
      </w:r>
      <w:r>
        <w:t xml:space="preserve"> corners</w:t>
      </w:r>
    </w:p>
    <w:p w:rsidR="00B11EB3" w:rsidRDefault="00B11EB3" w:rsidP="00B11EB3">
      <w:pPr>
        <w:pStyle w:val="DanceBody"/>
      </w:pPr>
      <w:r>
        <w:t>17-24</w:t>
      </w:r>
      <w:r>
        <w:tab/>
        <w:t>1s set to 1</w:t>
      </w:r>
      <w:r w:rsidRPr="00972EEB">
        <w:t>st</w:t>
      </w:r>
      <w:r>
        <w:t xml:space="preserve"> corners, set to 2</w:t>
      </w:r>
      <w:r w:rsidRPr="00972EEB">
        <w:t>nd</w:t>
      </w:r>
      <w:r>
        <w:t xml:space="preserve"> corners, cross RH &amp; cast up to top on own sides</w:t>
      </w:r>
    </w:p>
    <w:p w:rsidR="00B11EB3" w:rsidRDefault="00B11EB3" w:rsidP="00B11EB3">
      <w:pPr>
        <w:pStyle w:val="DanceBody"/>
        <w:keepNext w:val="0"/>
      </w:pPr>
      <w:r>
        <w:t>25-32</w:t>
      </w:r>
      <w:r>
        <w:tab/>
        <w:t>1s+2s dance 1/2 R&amp;L, set &amp; cross RH</w:t>
      </w:r>
    </w:p>
    <w:p w:rsidR="00B11EB3" w:rsidRDefault="00B11EB3" w:rsidP="00B11EB3"/>
    <w:p w:rsidR="00B11EB3" w:rsidRDefault="00B11EB3" w:rsidP="00B11EB3">
      <w:pPr>
        <w:pStyle w:val="Minicrib"/>
      </w:pPr>
      <w:r>
        <w:t>LADY MARY MENZIES' REEL  (R8x32)  3C (4C set)</w:t>
      </w:r>
      <w:r>
        <w:tab/>
        <w:t>Castle Menzies  RSCDS Bk 7</w:t>
      </w:r>
    </w:p>
    <w:p w:rsidR="00B11EB3" w:rsidRDefault="00B11EB3" w:rsidP="00B11EB3">
      <w:pPr>
        <w:pStyle w:val="DanceBody"/>
      </w:pPr>
      <w:r>
        <w:t xml:space="preserve"> 1- 8</w:t>
      </w:r>
      <w:r>
        <w:tab/>
        <w:t>1s+2s dance RH across &amp; LH across back &amp; 1s cast to 2</w:t>
      </w:r>
      <w:r w:rsidRPr="00972EEB">
        <w:t>nd</w:t>
      </w:r>
      <w:r>
        <w:t xml:space="preserve"> place</w:t>
      </w:r>
    </w:p>
    <w:p w:rsidR="00B11EB3" w:rsidRDefault="00B11EB3" w:rsidP="00B11EB3">
      <w:pPr>
        <w:pStyle w:val="DanceBody"/>
      </w:pPr>
      <w:r>
        <w:t xml:space="preserve"> 9-16</w:t>
      </w:r>
      <w:r>
        <w:tab/>
        <w:t>1s lead up &amp; cross to form line of 4 across (Man facing Lady), 2s+1s set, 1s lead down to face 3s &amp; set end facing 1</w:t>
      </w:r>
      <w:r w:rsidRPr="00972EEB">
        <w:t>st</w:t>
      </w:r>
      <w:r>
        <w:t xml:space="preserve"> corners</w:t>
      </w:r>
    </w:p>
    <w:p w:rsidR="00B11EB3" w:rsidRDefault="00B11EB3" w:rsidP="00B11EB3">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B11EB3" w:rsidRDefault="00B11EB3" w:rsidP="00B11EB3">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B11EB3" w:rsidRDefault="00B11EB3" w:rsidP="00B11EB3"/>
    <w:p w:rsidR="00B11EB3" w:rsidRDefault="00B11EB3" w:rsidP="00B11EB3">
      <w:pPr>
        <w:pStyle w:val="Minicrib"/>
      </w:pPr>
      <w:r>
        <w:t>LADY MAXWELL'S REEL  (M-8x(S16+R16))  3C (4C set)</w:t>
      </w:r>
      <w:r>
        <w:tab/>
        <w:t>RSCDS Bk 26</w:t>
      </w:r>
    </w:p>
    <w:p w:rsidR="00B11EB3" w:rsidRDefault="00B11EB3" w:rsidP="00B11EB3">
      <w:pPr>
        <w:pStyle w:val="DanceBody"/>
      </w:pPr>
      <w:r>
        <w:t>Strathspey</w:t>
      </w:r>
    </w:p>
    <w:p w:rsidR="00B11EB3" w:rsidRDefault="00B11EB3" w:rsidP="00B11EB3">
      <w:pPr>
        <w:pStyle w:val="DanceBody"/>
      </w:pPr>
      <w:r>
        <w:t xml:space="preserve"> 1- 8</w:t>
      </w:r>
      <w:r>
        <w:tab/>
        <w:t>1s+2s dance RH across, LH back to places &amp; 1s cast 1 place</w:t>
      </w:r>
    </w:p>
    <w:p w:rsidR="00B11EB3" w:rsidRDefault="00B11EB3" w:rsidP="00B11EB3">
      <w:pPr>
        <w:pStyle w:val="DanceBody"/>
      </w:pPr>
      <w:r>
        <w:t xml:space="preserve"> 9-16</w:t>
      </w:r>
      <w:r>
        <w:tab/>
        <w:t>1s+3s dance R&amp;L</w:t>
      </w:r>
    </w:p>
    <w:p w:rsidR="00B11EB3" w:rsidRDefault="00B11EB3" w:rsidP="00B11EB3">
      <w:pPr>
        <w:pStyle w:val="DanceBody"/>
      </w:pPr>
      <w:r>
        <w:t>Reel</w:t>
      </w:r>
    </w:p>
    <w:p w:rsidR="00B11EB3" w:rsidRDefault="00B11EB3" w:rsidP="00B11EB3">
      <w:pPr>
        <w:pStyle w:val="DanceBody"/>
      </w:pPr>
      <w:r>
        <w:t>17-24</w:t>
      </w:r>
      <w:r>
        <w:tab/>
        <w:t>2s+1s circle 4H round &amp; back</w:t>
      </w:r>
    </w:p>
    <w:p w:rsidR="00B11EB3" w:rsidRDefault="00B11EB3" w:rsidP="00B11EB3">
      <w:pPr>
        <w:pStyle w:val="DanceBody"/>
        <w:keepNext w:val="0"/>
      </w:pPr>
      <w:r>
        <w:t>25-32</w:t>
      </w:r>
      <w:r>
        <w:tab/>
        <w:t>1s dance reels of 3 on own sides giving RSh to 4</w:t>
      </w:r>
      <w:r w:rsidRPr="00972EEB">
        <w:t>th</w:t>
      </w:r>
      <w:r>
        <w:t xml:space="preserve"> corner</w:t>
      </w:r>
    </w:p>
    <w:p w:rsidR="00B11EB3" w:rsidRDefault="00B11EB3" w:rsidP="00B11EB3"/>
    <w:p w:rsidR="00B11EB3" w:rsidRDefault="00B11EB3" w:rsidP="00B11EB3">
      <w:pPr>
        <w:pStyle w:val="Minicrib"/>
      </w:pPr>
      <w:r>
        <w:t>LADY MCGOWAN'S DREAM  (S8x32)  2C (4C set)</w:t>
      </w:r>
      <w:r>
        <w:tab/>
        <w:t>H Ways  Bicentennial Bk</w:t>
      </w:r>
    </w:p>
    <w:p w:rsidR="00B11EB3" w:rsidRDefault="00B11EB3" w:rsidP="00B11EB3">
      <w:pPr>
        <w:pStyle w:val="DanceBody"/>
      </w:pPr>
      <w:r>
        <w:t xml:space="preserve"> 1- 8</w:t>
      </w:r>
      <w:r>
        <w:tab/>
        <w:t>1s+2s circle 4H round to left, turn partners 2H twice round</w:t>
      </w:r>
    </w:p>
    <w:p w:rsidR="00B11EB3" w:rsidRDefault="00B11EB3" w:rsidP="00B11EB3">
      <w:pPr>
        <w:pStyle w:val="DanceBody"/>
      </w:pPr>
      <w:r>
        <w:t xml:space="preserve"> 9-12</w:t>
      </w:r>
      <w:r>
        <w:tab/>
        <w:t>1s cross RH &amp; change places with 2s on sides</w:t>
      </w:r>
    </w:p>
    <w:p w:rsidR="00B11EB3" w:rsidRDefault="00B11EB3" w:rsidP="00B11EB3">
      <w:pPr>
        <w:pStyle w:val="DanceBody"/>
      </w:pPr>
      <w:r>
        <w:t>13-16</w:t>
      </w:r>
      <w:r>
        <w:tab/>
        <w:t>1L &amp; 2L cross &amp; cast round partner LSh to change places</w:t>
      </w:r>
      <w:r w:rsidRPr="00BA6B4D">
        <w:rPr>
          <w:b/>
        </w:rPr>
        <w:t xml:space="preserve"> while </w:t>
      </w:r>
      <w:r>
        <w:t>1M+2M advance turning left about &amp; return to placess facing out</w:t>
      </w:r>
    </w:p>
    <w:p w:rsidR="00B11EB3" w:rsidRDefault="00B11EB3" w:rsidP="00B11EB3">
      <w:pPr>
        <w:pStyle w:val="DanceBody"/>
      </w:pPr>
      <w:r>
        <w:t>17-24</w:t>
      </w:r>
      <w:r>
        <w:tab/>
        <w:t>1s+2s dance Ladies Chain ending in prom hold</w:t>
      </w:r>
    </w:p>
    <w:p w:rsidR="00B11EB3" w:rsidRDefault="00B11EB3" w:rsidP="00B11EB3">
      <w:pPr>
        <w:pStyle w:val="DanceBody"/>
      </w:pPr>
      <w:r>
        <w:t>25-32</w:t>
      </w:r>
      <w:r>
        <w:tab/>
        <w:t>1s+2s dance the Tournee:-</w:t>
      </w:r>
    </w:p>
    <w:p w:rsidR="00B11EB3" w:rsidRDefault="00B11EB3" w:rsidP="00B11EB3">
      <w:pPr>
        <w:pStyle w:val="DanceBody"/>
      </w:pPr>
      <w:r>
        <w:tab/>
        <w:t>`25-28  1s+2s dance into prom hold (Men with partner on right, 1s face Men's side &amp; 2s face Ladies side), both couples wheel anticlockwise 1/2 way &amp; Men turn Ladies into middle</w:t>
      </w:r>
    </w:p>
    <w:p w:rsidR="00B11EB3" w:rsidRDefault="00B11EB3" w:rsidP="00B11EB3">
      <w:pPr>
        <w:pStyle w:val="DanceBody"/>
        <w:keepNext w:val="0"/>
      </w:pPr>
      <w:r>
        <w:tab/>
        <w:t>`29-32  Both couples turn 1.1/2 times (2s RH, 1s LH) &amp; dance out to places</w:t>
      </w:r>
    </w:p>
    <w:p w:rsidR="00B11EB3" w:rsidRDefault="00B11EB3" w:rsidP="00B11EB3"/>
    <w:p w:rsidR="00B11EB3" w:rsidRDefault="00B11EB3" w:rsidP="00B11EB3">
      <w:pPr>
        <w:pStyle w:val="Minicrib"/>
      </w:pPr>
      <w:r>
        <w:t>LADY OF THE DANCE  (R8x40)  3C (4C set)</w:t>
      </w:r>
      <w:r>
        <w:tab/>
        <w:t>Anselm Lingnau</w:t>
      </w:r>
    </w:p>
    <w:p w:rsidR="00B11EB3" w:rsidRDefault="00B11EB3" w:rsidP="00B11EB3">
      <w:pPr>
        <w:pStyle w:val="DanceBody"/>
      </w:pPr>
      <w:r>
        <w:t xml:space="preserve"> 1- 8</w:t>
      </w:r>
      <w:r>
        <w:tab/>
        <w:t>1s cross RH, cast (2s step up); 1s dance 1/2 Fig 8 round 4th corner (1L up through 2s, 1M down through 3s) &amp; end facing 1st corners</w:t>
      </w:r>
    </w:p>
    <w:p w:rsidR="00B11EB3" w:rsidRDefault="00B11EB3" w:rsidP="00B11EB3">
      <w:pPr>
        <w:pStyle w:val="DanceBody"/>
      </w:pPr>
      <w:r>
        <w:t xml:space="preserve"> 9-16</w:t>
      </w:r>
      <w:r>
        <w:tab/>
        <w:t>1s dance 1/2 diag reel of 4 with 1st corners &amp; pull back RSh (twirl) to face 4th corners; 1s repeat with 4th corners &amp; face 3rd corners</w:t>
      </w:r>
    </w:p>
    <w:p w:rsidR="00B11EB3" w:rsidRDefault="00B11EB3" w:rsidP="00B11EB3">
      <w:pPr>
        <w:pStyle w:val="DanceBody"/>
      </w:pPr>
      <w:r>
        <w:t>17-24</w:t>
      </w:r>
      <w:r>
        <w:tab/>
        <w:t xml:space="preserve">1s repeat with 3rd corners &amp; face 2nd corners; 1s repeat with 2nd corners &amp; 1/2 turn RH remaining in centre flowing into … </w:t>
      </w:r>
    </w:p>
    <w:p w:rsidR="00B11EB3" w:rsidRDefault="00B11EB3" w:rsidP="00B11EB3">
      <w:pPr>
        <w:pStyle w:val="DanceBody"/>
      </w:pPr>
      <w:r>
        <w:t>25-32</w:t>
      </w:r>
      <w:r>
        <w:tab/>
        <w:t xml:space="preserve">1s turn 1.1/2 RH </w:t>
      </w:r>
      <w:r>
        <w:rPr>
          <w:b/>
        </w:rPr>
        <w:t>while</w:t>
      </w:r>
      <w:r>
        <w:t xml:space="preserve"> 3s+2s chase 1/2 round clockwise; 1s join chase in 2nd place &amp; all continue chase 1/2 round to own sides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LADY OF THE DANCE  (S80)  Sq.Set</w:t>
      </w:r>
      <w:r>
        <w:tab/>
        <w:t>Mary Howard</w:t>
      </w:r>
    </w:p>
    <w:p w:rsidR="00B11EB3" w:rsidRDefault="00B11EB3" w:rsidP="00B11EB3">
      <w:pPr>
        <w:pStyle w:val="DanceBody"/>
      </w:pPr>
      <w:r>
        <w:t xml:space="preserve"> 1- 8</w:t>
      </w:r>
      <w:r>
        <w:tab/>
        <w:t>Ladies dance RH across 1/2 way, turn opposite Man LH into prom hold &amp; all promenade anticlockwise 1/2 way</w:t>
      </w:r>
    </w:p>
    <w:p w:rsidR="00B11EB3" w:rsidRDefault="00B11EB3" w:rsidP="00B11EB3">
      <w:pPr>
        <w:pStyle w:val="DanceBody"/>
      </w:pPr>
      <w:r>
        <w:t xml:space="preserve"> 9-16</w:t>
      </w:r>
      <w:r>
        <w:tab/>
        <w:t>Men dance LH across 1/2 way, turn opposite Lady RH into prom hold &amp; all promenade clockwise 1/2 way</w:t>
      </w:r>
    </w:p>
    <w:p w:rsidR="00B11EB3" w:rsidRDefault="00B11EB3" w:rsidP="00B11EB3">
      <w:pPr>
        <w:pStyle w:val="DanceBody"/>
      </w:pPr>
      <w:r>
        <w:t>17-24</w:t>
      </w:r>
      <w:r>
        <w:tab/>
        <w:t>1s &amp; 3s continue to promenade to original places &amp; then Adv+Ret</w:t>
      </w:r>
      <w:r w:rsidRPr="00BA6B4D">
        <w:rPr>
          <w:b/>
        </w:rPr>
        <w:t xml:space="preserve"> while </w:t>
      </w:r>
      <w:r>
        <w:t>2s &amp; 4s Adv+Ret &amp; promenade clockwise to original places</w:t>
      </w:r>
    </w:p>
    <w:p w:rsidR="00B11EB3" w:rsidRDefault="00B11EB3" w:rsidP="00B11EB3">
      <w:pPr>
        <w:pStyle w:val="DanceBody"/>
      </w:pPr>
      <w:r>
        <w:t>25-32</w:t>
      </w:r>
      <w:r>
        <w:tab/>
        <w:t>1s &amp; 3s dance NHJ to centre, join hands with opposite person &amp; face side couple, set passing facing couple, centre couples set &amp; pass</w:t>
      </w:r>
      <w:r w:rsidRPr="00BA6B4D">
        <w:rPr>
          <w:b/>
        </w:rPr>
        <w:t xml:space="preserve"> while </w:t>
      </w:r>
      <w:r>
        <w:t>side couples turn 2H, all set &amp; pass facing couple (2s &amp; 4s end with Lady on Man's left)</w:t>
      </w:r>
    </w:p>
    <w:p w:rsidR="00B11EB3" w:rsidRDefault="00B11EB3" w:rsidP="00B11EB3">
      <w:pPr>
        <w:pStyle w:val="DanceBody"/>
      </w:pPr>
      <w:r>
        <w:t>33-40</w:t>
      </w:r>
      <w:r>
        <w:tab/>
        <w:t>1L+3M &amp; 1M+3L cross (1M+3L make arch), dance out between 2s/4s &amp; cross to meet partners, 1s &amp; 3s set &amp; turn partners 2H (All in opposite places with Lady on Man's left)</w:t>
      </w:r>
    </w:p>
    <w:p w:rsidR="00B11EB3" w:rsidRDefault="00B11EB3" w:rsidP="00B11EB3">
      <w:pPr>
        <w:pStyle w:val="DanceBody"/>
      </w:pPr>
      <w:r>
        <w:t>41-56</w:t>
      </w:r>
      <w:r>
        <w:tab/>
        <w:t>2s+4s repeat bars 25-40 with 2M+4L making arch 2H (All in original places with Lady on Man's left)</w:t>
      </w:r>
    </w:p>
    <w:p w:rsidR="00B11EB3" w:rsidRDefault="00B11EB3" w:rsidP="00B11EB3">
      <w:pPr>
        <w:pStyle w:val="DanceBody"/>
      </w:pPr>
      <w:r>
        <w:t>57-64</w:t>
      </w:r>
      <w:r>
        <w:tab/>
        <w:t>All DoSiDo with corners &amp; Set+Link with partner</w:t>
      </w:r>
    </w:p>
    <w:p w:rsidR="00B11EB3" w:rsidRDefault="00B11EB3" w:rsidP="00B11EB3">
      <w:pPr>
        <w:pStyle w:val="DanceBody"/>
      </w:pPr>
      <w:r>
        <w:t>65-72</w:t>
      </w:r>
      <w:r>
        <w:tab/>
        <w:t>All dance Grand Chain</w:t>
      </w:r>
    </w:p>
    <w:p w:rsidR="00B11EB3" w:rsidRDefault="00B11EB3" w:rsidP="00B11EB3">
      <w:pPr>
        <w:pStyle w:val="DanceBody"/>
        <w:keepNext w:val="0"/>
      </w:pPr>
      <w:r>
        <w:t>73-80</w:t>
      </w:r>
      <w:r>
        <w:tab/>
        <w:t>All take allemande hold &amp; dance anticlockwise once round set, bringing Ladies into centre for bow/curtsey</w:t>
      </w:r>
    </w:p>
    <w:p w:rsidR="00B11EB3" w:rsidRDefault="00B11EB3" w:rsidP="00B11EB3"/>
    <w:p w:rsidR="00B11EB3" w:rsidRDefault="00B11EB3" w:rsidP="00B11EB3">
      <w:pPr>
        <w:pStyle w:val="Minicrib"/>
      </w:pPr>
      <w:r>
        <w:t>LADY OF THE LAKE (The Water Kelpie)  (R8x32)  2C (4C set)</w:t>
      </w:r>
      <w:r>
        <w:tab/>
        <w:t>J Cameron  RSCDS Bk 25</w:t>
      </w:r>
    </w:p>
    <w:p w:rsidR="00B11EB3" w:rsidRDefault="00B11EB3" w:rsidP="00B11EB3">
      <w:pPr>
        <w:pStyle w:val="DanceBody"/>
      </w:pPr>
      <w:r>
        <w:t xml:space="preserve"> 1- 8</w:t>
      </w:r>
      <w:r>
        <w:tab/>
        <w:t>1s cross RH, set to 2s on sides &amp; turn LH into line of 4 across with 1s in centre holding RH &amp; Bal-in-Line</w:t>
      </w:r>
    </w:p>
    <w:p w:rsidR="00B11EB3" w:rsidRDefault="00B11EB3" w:rsidP="00B11EB3">
      <w:pPr>
        <w:pStyle w:val="DanceBody"/>
      </w:pPr>
      <w:r>
        <w:t xml:space="preserve"> 9-16</w:t>
      </w:r>
      <w:r>
        <w:tab/>
        <w:t>1s turn 2s LH onto sides (1s into 1</w:t>
      </w:r>
      <w:r w:rsidRPr="00972EEB">
        <w:t>st</w:t>
      </w:r>
      <w:r>
        <w:t xml:space="preserve"> place) &amp; set to 2s on sides, 1s cross RH &amp; set to partner</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Allemande</w:t>
      </w:r>
    </w:p>
    <w:p w:rsidR="00B11EB3" w:rsidRDefault="00B11EB3" w:rsidP="00B11EB3"/>
    <w:p w:rsidR="00B11EB3" w:rsidRDefault="00B11EB3" w:rsidP="00B11EB3">
      <w:pPr>
        <w:pStyle w:val="Minicrib"/>
      </w:pPr>
      <w:r>
        <w:t>LADY OF TOKAI  (S4x32)  4C set</w:t>
      </w:r>
      <w:r>
        <w:tab/>
        <w:t>Simon Scott  To Be A Wind</w:t>
      </w:r>
    </w:p>
    <w:p w:rsidR="00B11EB3" w:rsidRPr="00253BF3" w:rsidRDefault="00B11EB3" w:rsidP="00B11EB3">
      <w:pPr>
        <w:pStyle w:val="DanceBody"/>
      </w:pPr>
      <w:r>
        <w:t xml:space="preserve">2s &amp; </w:t>
      </w:r>
      <w:r w:rsidRPr="00253BF3">
        <w:t>4s start on opposite s</w:t>
      </w:r>
      <w:r>
        <w:t>ides</w:t>
      </w:r>
    </w:p>
    <w:p w:rsidR="00B11EB3" w:rsidRDefault="00B11EB3" w:rsidP="00B11EB3">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B11EB3" w:rsidRPr="00253BF3" w:rsidRDefault="00B11EB3" w:rsidP="00B11EB3">
      <w:pPr>
        <w:pStyle w:val="DanceBody"/>
      </w:pPr>
      <w:r>
        <w:t xml:space="preserve"> </w:t>
      </w:r>
      <w:r w:rsidRPr="00253BF3">
        <w:t>9-10</w:t>
      </w:r>
      <w:r w:rsidRPr="00253BF3">
        <w:tab/>
        <w:t xml:space="preserve">1s+2s </w:t>
      </w:r>
      <w:r w:rsidRPr="00DC7C54">
        <w:rPr>
          <w:b/>
        </w:rPr>
        <w:t>also</w:t>
      </w:r>
      <w:r w:rsidRPr="00253BF3">
        <w:t xml:space="preserve"> 3s+4s </w:t>
      </w:r>
      <w:r>
        <w:t>change places dancing around each other passing RSh</w:t>
      </w:r>
    </w:p>
    <w:p w:rsidR="00B11EB3" w:rsidRPr="00253BF3" w:rsidRDefault="00B11EB3" w:rsidP="00B11EB3">
      <w:pPr>
        <w:pStyle w:val="DanceBody"/>
      </w:pPr>
      <w:r w:rsidRPr="00253BF3">
        <w:t>11-12</w:t>
      </w:r>
      <w:r w:rsidRPr="00253BF3">
        <w:tab/>
        <w:t xml:space="preserve">1s+4s </w:t>
      </w:r>
      <w:r>
        <w:t>change places dancing around each other passing LSh</w:t>
      </w:r>
    </w:p>
    <w:p w:rsidR="00B11EB3" w:rsidRPr="00253BF3" w:rsidRDefault="00B11EB3" w:rsidP="00B11EB3">
      <w:pPr>
        <w:pStyle w:val="DanceBody"/>
      </w:pPr>
      <w:r w:rsidRPr="00253BF3">
        <w:t>13-14</w:t>
      </w:r>
      <w:r w:rsidRPr="00253BF3">
        <w:tab/>
        <w:t xml:space="preserve">2s+4s </w:t>
      </w:r>
      <w:r w:rsidRPr="00DC7C54">
        <w:rPr>
          <w:b/>
        </w:rPr>
        <w:t>also</w:t>
      </w:r>
      <w:r w:rsidRPr="00253BF3">
        <w:t xml:space="preserve"> 1s+3s </w:t>
      </w:r>
      <w:r>
        <w:t>change places dancing around each other passing RSh</w:t>
      </w:r>
    </w:p>
    <w:p w:rsidR="00B11EB3" w:rsidRDefault="00B11EB3" w:rsidP="00B11EB3">
      <w:pPr>
        <w:pStyle w:val="DanceBody"/>
      </w:pPr>
      <w:r w:rsidRPr="00253BF3">
        <w:t>15-16</w:t>
      </w:r>
      <w:r w:rsidRPr="00253BF3">
        <w:tab/>
        <w:t xml:space="preserve">4s+1s </w:t>
      </w:r>
      <w:r>
        <w:t>change places dancing around each other passing LSh</w:t>
      </w:r>
      <w:r w:rsidRPr="00253BF3">
        <w:t xml:space="preserve"> </w:t>
      </w:r>
      <w:r w:rsidRPr="00DC7C54">
        <w:t>while</w:t>
      </w:r>
    </w:p>
    <w:p w:rsidR="00B11EB3" w:rsidRPr="00253BF3" w:rsidRDefault="00B11EB3" w:rsidP="00B11EB3">
      <w:pPr>
        <w:pStyle w:val="DanceBody"/>
      </w:pPr>
      <w:r>
        <w:tab/>
      </w:r>
      <w:r w:rsidRPr="00DC7C54">
        <w:t>2s</w:t>
      </w:r>
      <w:r w:rsidRPr="00253BF3">
        <w:t>+3s face partner facing up/down. 2s+3s separate from partner</w:t>
      </w:r>
      <w:r>
        <w:t>, 2s dance to 1st place own side, 3s dance to 4th place opp sides</w:t>
      </w:r>
    </w:p>
    <w:p w:rsidR="00B11EB3" w:rsidRPr="00253BF3" w:rsidRDefault="00B11EB3" w:rsidP="00B11EB3">
      <w:pPr>
        <w:pStyle w:val="DanceBody"/>
      </w:pPr>
      <w:r w:rsidRPr="00253BF3">
        <w:t>17-24</w:t>
      </w:r>
      <w:r>
        <w:tab/>
        <w:t>2s+</w:t>
      </w:r>
      <w:r w:rsidRPr="00253BF3">
        <w:t xml:space="preserve">4s </w:t>
      </w:r>
      <w:r>
        <w:t>(</w:t>
      </w:r>
      <w:r w:rsidRPr="00253BF3">
        <w:t xml:space="preserve">in </w:t>
      </w:r>
      <w:r>
        <w:t>p</w:t>
      </w:r>
      <w:r w:rsidRPr="00253BF3">
        <w:t>rom hold</w:t>
      </w:r>
      <w:r>
        <w:t xml:space="preserve">) </w:t>
      </w:r>
      <w:r>
        <w:rPr>
          <w:b/>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B11EB3" w:rsidRDefault="00B11EB3" w:rsidP="00B11EB3">
      <w:pPr>
        <w:pStyle w:val="DanceBody"/>
        <w:keepNext w:val="0"/>
      </w:pPr>
      <w:r w:rsidRPr="00253BF3">
        <w:t>25-32</w:t>
      </w:r>
      <w:r w:rsidRPr="00253BF3">
        <w:tab/>
        <w:t xml:space="preserve">4s+1s dance </w:t>
      </w:r>
      <w:r>
        <w:t xml:space="preserve">All Round </w:t>
      </w:r>
      <w:r w:rsidRPr="00253BF3">
        <w:t>Poussette</w:t>
      </w:r>
    </w:p>
    <w:p w:rsidR="00B11EB3" w:rsidRDefault="00B11EB3" w:rsidP="00B11EB3"/>
    <w:p w:rsidR="00B11EB3" w:rsidRDefault="00B11EB3" w:rsidP="00B11EB3">
      <w:pPr>
        <w:pStyle w:val="Minicrib"/>
      </w:pPr>
      <w:r>
        <w:t>LADY PEAK'S STRATHSPEY  (S8x32)  3C (4C set)</w:t>
      </w:r>
      <w:r>
        <w:tab/>
        <w:t>John Drewry  Greenburn Bk 2</w:t>
      </w:r>
    </w:p>
    <w:p w:rsidR="00B11EB3" w:rsidRDefault="00B11EB3" w:rsidP="00B11EB3">
      <w:pPr>
        <w:pStyle w:val="DanceBody"/>
      </w:pPr>
      <w:r>
        <w:t xml:space="preserve"> 1- 8</w:t>
      </w:r>
      <w:r>
        <w:tab/>
        <w:t>1s+2s set, 2s cast up</w:t>
      </w:r>
      <w:r w:rsidRPr="00BA6B4D">
        <w:rPr>
          <w:b/>
        </w:rPr>
        <w:t xml:space="preserve"> while </w:t>
      </w:r>
      <w:r>
        <w:t>1s dance down, 1s dance out behind 3s &amp; lead up to 2</w:t>
      </w:r>
      <w:r w:rsidRPr="00972EEB">
        <w:t>nd</w:t>
      </w:r>
      <w:r>
        <w:t xml:space="preserve"> place facing up</w:t>
      </w:r>
    </w:p>
    <w:p w:rsidR="00B11EB3" w:rsidRDefault="00B11EB3" w:rsidP="00B11EB3">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B11EB3" w:rsidRDefault="00B11EB3" w:rsidP="00B11EB3">
      <w:pPr>
        <w:pStyle w:val="DanceBody"/>
      </w:pPr>
      <w:r>
        <w:t>17-24</w:t>
      </w:r>
      <w:r>
        <w:tab/>
        <w:t>Pivoting inwards repeat with next corner (RSh to 3M place) &amp; repeat with 4</w:t>
      </w:r>
      <w:r w:rsidRPr="00972EEB">
        <w:t>th</w:t>
      </w:r>
      <w:r>
        <w:t xml:space="preserve"> corner RSh to 2M place</w:t>
      </w:r>
    </w:p>
    <w:p w:rsidR="00B11EB3" w:rsidRDefault="00B11EB3" w:rsidP="00B11EB3">
      <w:pPr>
        <w:pStyle w:val="DanceBody"/>
        <w:keepNext w:val="0"/>
      </w:pPr>
      <w:r>
        <w:t>25-32</w:t>
      </w:r>
      <w:r>
        <w:tab/>
        <w:t>2s+3s set &amp; cross RH twice</w:t>
      </w:r>
      <w:r w:rsidRPr="00BA6B4D">
        <w:rPr>
          <w:b/>
        </w:rPr>
        <w:t xml:space="preserve"> while </w:t>
      </w:r>
      <w:r>
        <w:t>1s lead down below 3s, cross &amp; cast up round 3s, lead up between 2s, cross &amp; cast to 2</w:t>
      </w:r>
      <w:r w:rsidRPr="00972EEB">
        <w:t>nd</w:t>
      </w:r>
      <w:r>
        <w:t xml:space="preserve"> place</w:t>
      </w:r>
    </w:p>
    <w:p w:rsidR="00B11EB3" w:rsidRDefault="00B11EB3" w:rsidP="00B11EB3"/>
    <w:p w:rsidR="00B11EB3" w:rsidRDefault="00B11EB3" w:rsidP="00B11EB3">
      <w:pPr>
        <w:pStyle w:val="Minicrib"/>
      </w:pPr>
      <w:r>
        <w:t>LADY RYDER OF WARSAW  (S4x48)  4C Set</w:t>
      </w:r>
      <w:r>
        <w:tab/>
        <w:t>Helen Bonar  www.dublin-scd.com/dances</w:t>
      </w:r>
    </w:p>
    <w:p w:rsidR="00B11EB3" w:rsidRDefault="00B11EB3" w:rsidP="00B11EB3">
      <w:pPr>
        <w:pStyle w:val="DanceBody"/>
      </w:pPr>
      <w:r>
        <w:t xml:space="preserve"> 1- 8</w:t>
      </w:r>
      <w:r>
        <w:tab/>
        <w:t>1s &amp; 3s petronella turn &amp; set, petronella turn to opp sides &amp; all 4 couples set.</w:t>
      </w:r>
    </w:p>
    <w:p w:rsidR="00B11EB3" w:rsidRDefault="00B11EB3" w:rsidP="00B11EB3">
      <w:pPr>
        <w:pStyle w:val="DanceBody"/>
      </w:pPr>
      <w:r>
        <w:t xml:space="preserve"> 9-12</w:t>
      </w:r>
      <w:r>
        <w:tab/>
        <w:t>1/2 reels of 4 on sides</w:t>
      </w:r>
    </w:p>
    <w:p w:rsidR="00B11EB3" w:rsidRDefault="00B11EB3" w:rsidP="00B11EB3">
      <w:pPr>
        <w:pStyle w:val="DanceBody"/>
      </w:pPr>
      <w:r>
        <w:t>13-20</w:t>
      </w:r>
      <w:r>
        <w:tab/>
        <w:t>2s &amp; 4s repeat bars 1-8</w:t>
      </w:r>
    </w:p>
    <w:p w:rsidR="00B11EB3" w:rsidRDefault="00B11EB3" w:rsidP="00B11EB3">
      <w:pPr>
        <w:pStyle w:val="DanceBody"/>
      </w:pPr>
      <w:r>
        <w:t>21-24</w:t>
      </w:r>
      <w:r>
        <w:tab/>
        <w:t>1/2 reels of 4 on sides</w:t>
      </w:r>
    </w:p>
    <w:p w:rsidR="00B11EB3" w:rsidRDefault="00B11EB3" w:rsidP="00B11EB3">
      <w:pPr>
        <w:pStyle w:val="DanceBody"/>
      </w:pPr>
      <w:r>
        <w:t>25-32</w:t>
      </w:r>
      <w:r>
        <w:tab/>
        <w:t>1s &amp; 3s face down, 2s &amp; 4s face up &amp; all set (HS).  All turn person facing 1.1/2 2H</w:t>
      </w:r>
    </w:p>
    <w:p w:rsidR="00B11EB3" w:rsidRDefault="00B11EB3" w:rsidP="00B11EB3">
      <w:pPr>
        <w:pStyle w:val="DanceBody"/>
      </w:pPr>
      <w:r>
        <w:t>33-36</w:t>
      </w:r>
      <w:r>
        <w:tab/>
        <w:t>All set advancing, passing facing person LSh &amp; all set.  1s+2s dance 1/2 R&amp;L</w:t>
      </w:r>
    </w:p>
    <w:p w:rsidR="00B11EB3" w:rsidRDefault="00B11EB3" w:rsidP="00B11EB3">
      <w:pPr>
        <w:pStyle w:val="DanceBody"/>
        <w:keepNext w:val="0"/>
      </w:pPr>
      <w:r>
        <w:t>37-48</w:t>
      </w:r>
      <w:r>
        <w:tab/>
        <w:t>1s+2s dance 1/2 R&amp;L, 1s+3s dance 1/2 R&amp;L, 1s+4s dance 1/2 R&amp;L</w:t>
      </w:r>
    </w:p>
    <w:p w:rsidR="00B11EB3" w:rsidRDefault="00B11EB3" w:rsidP="00B11EB3"/>
    <w:p w:rsidR="00B11EB3" w:rsidRDefault="00B11EB3" w:rsidP="00B11EB3">
      <w:pPr>
        <w:pStyle w:val="Minicrib"/>
      </w:pPr>
      <w:r>
        <w:t>LADY SOPHIA ANNE OF BUTE  (R4x48)  4C set</w:t>
      </w:r>
      <w:r>
        <w:tab/>
        <w:t>H Wood  SCD Archives</w:t>
      </w:r>
    </w:p>
    <w:p w:rsidR="00B11EB3" w:rsidRDefault="00B11EB3" w:rsidP="00B11EB3">
      <w:pPr>
        <w:pStyle w:val="DanceBody"/>
      </w:pPr>
      <w:r>
        <w:t xml:space="preserve"> 1- 8</w:t>
      </w:r>
      <w:r>
        <w:tab/>
        <w:t>1s set, cross RH, cast 1 place, lead down between 3s, cast down behind 4s &amp; 1/2 turn RH to face up</w:t>
      </w:r>
    </w:p>
    <w:p w:rsidR="00B11EB3" w:rsidRDefault="00B11EB3" w:rsidP="00B11EB3">
      <w:pPr>
        <w:pStyle w:val="DanceBody"/>
      </w:pPr>
      <w:r>
        <w:t xml:space="preserve"> 9-16</w:t>
      </w:r>
      <w:r>
        <w:tab/>
        <w:t>1s lead up followed by 4s+3s+2s &amp; all cast at top 1s ending in 4</w:t>
      </w:r>
      <w:r w:rsidRPr="00972EEB">
        <w:t>th</w:t>
      </w:r>
      <w:r>
        <w:t xml:space="preserve"> place</w:t>
      </w:r>
    </w:p>
    <w:p w:rsidR="00B11EB3" w:rsidRDefault="00B11EB3" w:rsidP="00B11EB3">
      <w:pPr>
        <w:pStyle w:val="DanceBody"/>
      </w:pPr>
      <w:r>
        <w:t>17-24</w:t>
      </w:r>
      <w:r>
        <w:tab/>
        <w:t>1s turn RH 1.1/2 times, 1M turns 4L LH</w:t>
      </w:r>
      <w:r w:rsidRPr="00BA6B4D">
        <w:rPr>
          <w:b/>
        </w:rPr>
        <w:t xml:space="preserve"> while </w:t>
      </w:r>
      <w:r>
        <w:t>1L turns 4M LH, 1s turn RH (Strip the Willow)</w:t>
      </w:r>
    </w:p>
    <w:p w:rsidR="00B11EB3" w:rsidRDefault="00B11EB3" w:rsidP="00B11EB3">
      <w:pPr>
        <w:pStyle w:val="DanceBody"/>
      </w:pPr>
      <w:r>
        <w:t>25-32</w:t>
      </w:r>
      <w:r>
        <w:tab/>
        <w:t>1s turn 3s LH, turn partner RH, turn 2s LH &amp; partner RH</w:t>
      </w:r>
      <w:r>
        <w:tab/>
        <w:t>(Strip the Willow)</w:t>
      </w:r>
    </w:p>
    <w:p w:rsidR="00B11EB3" w:rsidRDefault="00B11EB3" w:rsidP="00B11EB3">
      <w:pPr>
        <w:pStyle w:val="DanceBody"/>
      </w:pPr>
      <w:r>
        <w:t>33-40</w:t>
      </w:r>
      <w:r>
        <w:tab/>
        <w:t>1s+2s dance Allemande with 1s ending by dancing down to 4</w:t>
      </w:r>
      <w:r w:rsidRPr="00972EEB">
        <w:t>th</w:t>
      </w:r>
      <w:r>
        <w:t xml:space="preserve"> place</w:t>
      </w:r>
    </w:p>
    <w:p w:rsidR="00B11EB3" w:rsidRDefault="00B11EB3" w:rsidP="00B11EB3">
      <w:pPr>
        <w:pStyle w:val="DanceBody"/>
        <w:keepNext w:val="0"/>
      </w:pPr>
      <w:r>
        <w:t>41-48</w:t>
      </w:r>
      <w:r>
        <w:tab/>
        <w:t>2s+3s &amp; 4s+1s dance R&amp;L</w:t>
      </w:r>
    </w:p>
    <w:p w:rsidR="00B11EB3" w:rsidRDefault="00B11EB3" w:rsidP="00B11EB3"/>
    <w:p w:rsidR="00B11EB3" w:rsidRDefault="00B11EB3" w:rsidP="00B11EB3">
      <w:pPr>
        <w:pStyle w:val="Minicrib"/>
      </w:pPr>
      <w:r>
        <w:t>LADY SOPHIA LINDSAY  (R4x32)  4C set</w:t>
      </w:r>
      <w:r>
        <w:tab/>
        <w:t>Jean Attwood  Alexander Leaflet 6</w:t>
      </w:r>
    </w:p>
    <w:p w:rsidR="00B11EB3" w:rsidRDefault="00B11EB3" w:rsidP="00B11EB3">
      <w:pPr>
        <w:pStyle w:val="DanceBody"/>
      </w:pPr>
      <w:r>
        <w:t>3s &amp; 4s start on opp sides</w:t>
      </w:r>
    </w:p>
    <w:p w:rsidR="00B11EB3" w:rsidRDefault="00B11EB3" w:rsidP="00B11EB3">
      <w:pPr>
        <w:pStyle w:val="DanceBody"/>
      </w:pPr>
      <w:r>
        <w:t xml:space="preserve"> 1- 8</w:t>
      </w:r>
      <w:r>
        <w:tab/>
        <w:t>2s+3s dance RH across once round, 2s (Lady leading) dance out &amp; cast up round 1</w:t>
      </w:r>
      <w:r w:rsidRPr="00972EEB">
        <w:t>st</w:t>
      </w:r>
      <w:r>
        <w:t xml:space="preserve"> Lady</w:t>
      </w:r>
      <w:r w:rsidRPr="00BA6B4D">
        <w:rPr>
          <w:b/>
        </w:rPr>
        <w:t xml:space="preserve"> while </w:t>
      </w:r>
      <w:r>
        <w:t>3s dance out &amp; cast down round 4</w:t>
      </w:r>
      <w:r w:rsidRPr="00972EEB">
        <w:t>th</w:t>
      </w:r>
      <w:r>
        <w:t xml:space="preserve"> Lady</w:t>
      </w:r>
    </w:p>
    <w:p w:rsidR="00B11EB3" w:rsidRDefault="00B11EB3" w:rsidP="00B11EB3">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B11EB3" w:rsidRDefault="00B11EB3" w:rsidP="00B11EB3">
      <w:pPr>
        <w:pStyle w:val="DanceBody"/>
      </w:pPr>
      <w:r>
        <w:t>17-24</w:t>
      </w:r>
      <w:r>
        <w:tab/>
        <w:t>2s &amp; 3s dance Tandem reels of 3 on sides (2s dance down &amp; out on Men's side</w:t>
      </w:r>
      <w:r w:rsidRPr="00BA6B4D">
        <w:rPr>
          <w:b/>
        </w:rPr>
        <w:t xml:space="preserve"> </w:t>
      </w:r>
      <w:r>
        <w:rPr>
          <w:b/>
        </w:rPr>
        <w:t xml:space="preserve">as </w:t>
      </w:r>
      <w:r>
        <w:t>3s dance up &amp; out Ladies side).  At the end of reel 2s dance across top of dance ending in 1</w:t>
      </w:r>
      <w:r w:rsidRPr="00972EEB">
        <w:t>st</w:t>
      </w:r>
      <w:r>
        <w:t xml:space="preserve"> place on own sides</w:t>
      </w:r>
      <w:r w:rsidRPr="00BA6B4D">
        <w:rPr>
          <w:b/>
        </w:rPr>
        <w:t xml:space="preserve"> </w:t>
      </w:r>
      <w:r>
        <w:rPr>
          <w:b/>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B11EB3" w:rsidRDefault="00B11EB3" w:rsidP="00B11EB3">
      <w:pPr>
        <w:pStyle w:val="DanceBody"/>
        <w:keepNext w:val="0"/>
      </w:pPr>
      <w:r>
        <w:t>25-32</w:t>
      </w:r>
      <w:r>
        <w:tab/>
        <w:t>1L+4M</w:t>
      </w:r>
      <w:r w:rsidRPr="007F0D5A">
        <w:rPr>
          <w:b/>
        </w:rPr>
        <w:t xml:space="preserve"> also </w:t>
      </w:r>
      <w:r>
        <w:t>1M+4L set on sides, change places RH, 1s+4s set to partners &amp; cross to other side RH.  2 4(1)(3)</w:t>
      </w:r>
    </w:p>
    <w:p w:rsidR="00B11EB3" w:rsidRDefault="00B11EB3" w:rsidP="00B11EB3"/>
    <w:p w:rsidR="00B11EB3" w:rsidRDefault="00B11EB3" w:rsidP="00B11EB3">
      <w:pPr>
        <w:pStyle w:val="Minicrib"/>
      </w:pPr>
      <w:r>
        <w:t>LADY SPENCER'S WEDDING  (S4x32)  4C Set</w:t>
      </w:r>
      <w:r>
        <w:tab/>
        <w:t>Elaine Hoag &amp; Michael Hoffman  Ardbrae 50 Years</w:t>
      </w:r>
    </w:p>
    <w:p w:rsidR="00B11EB3" w:rsidRDefault="00B11EB3" w:rsidP="00B11EB3">
      <w:pPr>
        <w:pStyle w:val="DanceBody"/>
      </w:pPr>
      <w:r>
        <w:t xml:space="preserve"> 1 - 8</w:t>
      </w:r>
      <w:r>
        <w:tab/>
        <w:t>1s cast, dance down behind own lines, meet below 3s &amp; dance up middle to top &amp; cast off to 2nd place (2s step up 7-8)</w:t>
      </w:r>
    </w:p>
    <w:p w:rsidR="00B11EB3" w:rsidRDefault="00B11EB3" w:rsidP="00B11EB3">
      <w:pPr>
        <w:pStyle w:val="DanceBody"/>
      </w:pPr>
      <w:r>
        <w:t xml:space="preserve"> 9-16</w:t>
      </w:r>
      <w:r>
        <w:tab/>
        <w:t>2s+1s dance non-progressive Knot ("Slip Knot"):</w:t>
      </w:r>
    </w:p>
    <w:p w:rsidR="00B11EB3" w:rsidRDefault="00B11EB3" w:rsidP="00B11EB3">
      <w:pPr>
        <w:pStyle w:val="DanceBody"/>
      </w:pPr>
      <w:r>
        <w:tab/>
        <w:t>9-14      2s+1s dance as per Knot</w:t>
      </w:r>
    </w:p>
    <w:p w:rsidR="00B11EB3" w:rsidRDefault="00B11EB3" w:rsidP="00B11EB3">
      <w:pPr>
        <w:pStyle w:val="DanceBody"/>
      </w:pPr>
      <w:r>
        <w:tab/>
        <w:t>15-16    1s+2s dance 1/2 LH across.  2s finish in 1st place, 1s in middle NHJ facing 2L</w:t>
      </w:r>
    </w:p>
    <w:p w:rsidR="00B11EB3" w:rsidRDefault="00B11EB3" w:rsidP="00B11EB3">
      <w:pPr>
        <w:pStyle w:val="DanceBody"/>
      </w:pPr>
      <w:r>
        <w:t>17-24</w:t>
      </w:r>
      <w:r>
        <w:tab/>
        <w:t xml:space="preserve">1s set to 2L, turn inwards, set to 3M, set to 3L, turn inwards, set to 2M.  1M pull back RSh to face 1L </w:t>
      </w:r>
      <w:r>
        <w:rPr>
          <w:b/>
        </w:rPr>
        <w:t>as</w:t>
      </w:r>
      <w:r>
        <w:t xml:space="preserve"> 3s dance in ready for ...</w:t>
      </w:r>
    </w:p>
    <w:p w:rsidR="00B11EB3" w:rsidRDefault="00B11EB3" w:rsidP="00B11EB3">
      <w:pPr>
        <w:pStyle w:val="DanceBody"/>
      </w:pPr>
      <w:r>
        <w:t>25-28</w:t>
      </w:r>
      <w:r>
        <w:tab/>
        <w:t>1s+3s dance 1/2 Poussette.  3s finish on sides as 1s turn in middle (bars 27-28) &amp; 4s dance in (bar 28) ready for ...</w:t>
      </w:r>
    </w:p>
    <w:p w:rsidR="00B11EB3" w:rsidRDefault="00B11EB3" w:rsidP="00B11EB3">
      <w:pPr>
        <w:pStyle w:val="DanceBody"/>
        <w:keepNext w:val="0"/>
      </w:pPr>
      <w:r>
        <w:t>29-32</w:t>
      </w:r>
      <w:r>
        <w:tab/>
        <w:t>1s+4s dance 1/2 Poussette</w:t>
      </w:r>
    </w:p>
    <w:p w:rsidR="00B11EB3" w:rsidRDefault="00B11EB3" w:rsidP="00B11EB3"/>
    <w:p w:rsidR="00B11EB3" w:rsidRDefault="00B11EB3" w:rsidP="00B11EB3">
      <w:pPr>
        <w:pStyle w:val="Minicrib"/>
      </w:pPr>
      <w:r>
        <w:t>LADY STONEYCROFT  (S4x32)  4C set</w:t>
      </w:r>
      <w:r>
        <w:tab/>
        <w:t>Douglas J Dean  Rodney Rooms Bk 1</w:t>
      </w:r>
    </w:p>
    <w:p w:rsidR="00B11EB3" w:rsidRDefault="00B11EB3" w:rsidP="00B11EB3">
      <w:pPr>
        <w:pStyle w:val="DanceBody"/>
      </w:pPr>
      <w:r>
        <w:t xml:space="preserve"> 1- 8</w:t>
      </w:r>
      <w:r>
        <w:tab/>
        <w:t>All set, turn RH, 1s+2s</w:t>
      </w:r>
      <w:r w:rsidRPr="007F0D5A">
        <w:rPr>
          <w:b/>
        </w:rPr>
        <w:t xml:space="preserve"> also </w:t>
      </w:r>
      <w:r>
        <w:t>3s+4s circle left</w:t>
      </w:r>
    </w:p>
    <w:p w:rsidR="00B11EB3" w:rsidRDefault="00B11EB3" w:rsidP="00B11EB3">
      <w:pPr>
        <w:pStyle w:val="DanceBody"/>
      </w:pPr>
      <w:r>
        <w:t xml:space="preserve"> 9-16</w:t>
      </w:r>
      <w:r>
        <w:tab/>
        <w:t>1s+2s</w:t>
      </w:r>
      <w:r w:rsidRPr="007F0D5A">
        <w:rPr>
          <w:b/>
        </w:rPr>
        <w:t xml:space="preserve"> also </w:t>
      </w:r>
      <w:r>
        <w:t>3s+4s dance Diamond Poussette</w:t>
      </w:r>
    </w:p>
    <w:p w:rsidR="00B11EB3" w:rsidRDefault="00B11EB3" w:rsidP="00B11EB3">
      <w:pPr>
        <w:pStyle w:val="DanceBody"/>
      </w:pPr>
      <w:r>
        <w:t>17-20</w:t>
      </w:r>
      <w:r>
        <w:tab/>
        <w:t>Top 3 Men change places RH with bottom 3 Ladies, top 3 on Ladies side change places LH with bottom 3 on Men's side</w:t>
      </w:r>
    </w:p>
    <w:p w:rsidR="00B11EB3" w:rsidRDefault="00B11EB3" w:rsidP="00B11EB3">
      <w:pPr>
        <w:pStyle w:val="DanceBody"/>
      </w:pPr>
      <w:r>
        <w:t>21-24</w:t>
      </w:r>
      <w:r>
        <w:tab/>
        <w:t>Top 3 on Men's side change places RH with bottom 3 on Ladies side, top 3 on Ladies side change pl LH with bottom 3 on Men's side.  (4)(3)(2)(1)</w:t>
      </w:r>
    </w:p>
    <w:p w:rsidR="00B11EB3" w:rsidRDefault="00B11EB3" w:rsidP="00B11EB3">
      <w:pPr>
        <w:pStyle w:val="DanceBody"/>
        <w:keepNext w:val="0"/>
      </w:pPr>
      <w:r>
        <w:t>25-32</w:t>
      </w:r>
      <w:r>
        <w:tab/>
        <w:t>All change places with partner RH, 4s+3s dance RH across 1/2 way, 4s+2s dance LH across 1/2 way, 3s+2s dance RH across 1/2 way</w:t>
      </w:r>
    </w:p>
    <w:p w:rsidR="00B11EB3" w:rsidRDefault="00B11EB3" w:rsidP="00B11EB3"/>
    <w:p w:rsidR="00B11EB3" w:rsidRDefault="00B11EB3" w:rsidP="00B11EB3">
      <w:pPr>
        <w:pStyle w:val="Minicrib"/>
      </w:pPr>
      <w:r>
        <w:t>LADY SUSAN MONTGOMERY  (S8x40)  3C (4C set)</w:t>
      </w:r>
      <w:r>
        <w:tab/>
        <w:t>David  Young (18C)  RSCDS Leaflet Dances 13</w:t>
      </w:r>
    </w:p>
    <w:p w:rsidR="00B11EB3" w:rsidRPr="00EA7F69" w:rsidRDefault="00B11EB3" w:rsidP="00B11EB3">
      <w:pPr>
        <w:pStyle w:val="DanceBody"/>
      </w:pPr>
      <w:r w:rsidRPr="00EA7F69">
        <w:t xml:space="preserve"> 1- 8</w:t>
      </w:r>
      <w:r w:rsidRPr="00EA7F69">
        <w:tab/>
        <w:t>1M sets to 2L &amp; casts to 2</w:t>
      </w:r>
      <w:r w:rsidRPr="00972EEB">
        <w:t>nd</w:t>
      </w:r>
      <w:r w:rsidRPr="00EA7F69">
        <w:t xml:space="preserve"> place, 1M+3L turn 2H</w:t>
      </w:r>
    </w:p>
    <w:p w:rsidR="00B11EB3" w:rsidRPr="00EA7F69" w:rsidRDefault="00B11EB3" w:rsidP="00B11EB3">
      <w:pPr>
        <w:pStyle w:val="DanceBody"/>
      </w:pPr>
      <w:r w:rsidRPr="00EA7F69">
        <w:t xml:space="preserve"> 9-16</w:t>
      </w:r>
      <w:r w:rsidRPr="00EA7F69">
        <w:tab/>
        <w:t>1L sets to 2M &amp; casts to 2</w:t>
      </w:r>
      <w:r w:rsidRPr="00972EEB">
        <w:t>nd</w:t>
      </w:r>
      <w:r w:rsidRPr="00EA7F69">
        <w:t xml:space="preserve"> place, 1L+3M turn 2H</w:t>
      </w:r>
    </w:p>
    <w:p w:rsidR="00B11EB3" w:rsidRPr="00EA7F69" w:rsidRDefault="00B11EB3" w:rsidP="00B11EB3">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B11EB3" w:rsidRPr="00EA7F69" w:rsidRDefault="00B11EB3" w:rsidP="00B11EB3">
      <w:pPr>
        <w:pStyle w:val="DanceBody"/>
      </w:pPr>
      <w:r w:rsidRPr="00EA7F69">
        <w:t>25-32</w:t>
      </w:r>
      <w:r w:rsidRPr="00EA7F69">
        <w:tab/>
        <w:t xml:space="preserve">2s+1s+3s set &amp; cross RH, set again &amp; </w:t>
      </w:r>
      <w:r>
        <w:t xml:space="preserve">2s+3s </w:t>
      </w:r>
      <w:r w:rsidRPr="00EA7F69">
        <w:t>cross back</w:t>
      </w:r>
      <w:r>
        <w:t xml:space="preserve"> RH </w:t>
      </w:r>
      <w:r>
        <w:rPr>
          <w:b/>
        </w:rPr>
        <w:t>while</w:t>
      </w:r>
      <w:r>
        <w:t xml:space="preserve"> 1s turn RH</w:t>
      </w:r>
      <w:r w:rsidRPr="00EA7F69">
        <w:t xml:space="preserve"> to face 2</w:t>
      </w:r>
      <w:r w:rsidRPr="00972EEB">
        <w:t>nd</w:t>
      </w:r>
      <w:r w:rsidRPr="00EA7F69">
        <w:t xml:space="preserve"> corners</w:t>
      </w:r>
    </w:p>
    <w:p w:rsidR="00B11EB3" w:rsidRPr="00EA7F69" w:rsidRDefault="00B11EB3" w:rsidP="00B11EB3">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B11EB3" w:rsidRDefault="00B11EB3" w:rsidP="00B11EB3"/>
    <w:p w:rsidR="00B11EB3" w:rsidRDefault="00B11EB3" w:rsidP="00B11EB3">
      <w:pPr>
        <w:pStyle w:val="Minicrib"/>
      </w:pPr>
      <w:r>
        <w:t>LADY SUSAN STEWART'S REEL  (R8x32)  3C (4C set)</w:t>
      </w:r>
      <w:r>
        <w:tab/>
        <w:t>RSCDS Bk 5</w:t>
      </w:r>
    </w:p>
    <w:p w:rsidR="00B11EB3" w:rsidRDefault="00B11EB3" w:rsidP="00B11EB3">
      <w:pPr>
        <w:pStyle w:val="DanceBody"/>
      </w:pPr>
      <w:r>
        <w:t xml:space="preserve"> 1- 8</w:t>
      </w:r>
      <w:r>
        <w:tab/>
        <w:t>1s set, cast below 3s, lead up to top &amp; cast to face 1</w:t>
      </w:r>
      <w:r w:rsidRPr="00972EEB">
        <w:t>st</w:t>
      </w:r>
      <w:r>
        <w:t xml:space="preserve"> corners</w:t>
      </w:r>
    </w:p>
    <w:p w:rsidR="00B11EB3" w:rsidRDefault="00B11EB3" w:rsidP="00B11EB3">
      <w:pPr>
        <w:pStyle w:val="DanceBody"/>
      </w:pPr>
      <w:r>
        <w:t xml:space="preserve"> 9-16</w:t>
      </w:r>
      <w:r>
        <w:tab/>
        <w:t>1s dance 'Hello-Goodbye' setting &amp; end facing 1</w:t>
      </w:r>
      <w:r w:rsidRPr="00972EEB">
        <w:t>st</w:t>
      </w:r>
      <w:r>
        <w:t xml:space="preserve"> corners</w:t>
      </w:r>
    </w:p>
    <w:p w:rsidR="00B11EB3" w:rsidRDefault="00B11EB3" w:rsidP="00B11EB3">
      <w:pPr>
        <w:pStyle w:val="DanceBody"/>
      </w:pPr>
      <w:r>
        <w:t>17-24</w:t>
      </w:r>
      <w:r>
        <w:tab/>
        <w:t>1s turn 1</w:t>
      </w:r>
      <w:r w:rsidRPr="00972EEB">
        <w:t>st</w:t>
      </w:r>
      <w:r>
        <w:t xml:space="preserve"> corners RH, partner LH, 2</w:t>
      </w:r>
      <w:r w:rsidRPr="00972EEB">
        <w:t>nd</w:t>
      </w:r>
      <w:r>
        <w:t xml:space="preserve"> corners RH &amp; partners LH to own sides facing down</w:t>
      </w:r>
    </w:p>
    <w:p w:rsidR="00B11EB3" w:rsidRDefault="00B11EB3" w:rsidP="00B11EB3">
      <w:pPr>
        <w:pStyle w:val="DanceBody"/>
        <w:keepNext w:val="0"/>
      </w:pPr>
      <w:r>
        <w:t>25-32</w:t>
      </w:r>
      <w:r>
        <w:tab/>
        <w:t>1s dance down between 3s, cast up on own side, dance up between 2s &amp; cast back to 2</w:t>
      </w:r>
      <w:r w:rsidRPr="00972EEB">
        <w:t>nd</w:t>
      </w:r>
      <w:r>
        <w:t xml:space="preserve"> place own sides</w:t>
      </w:r>
    </w:p>
    <w:p w:rsidR="00B11EB3" w:rsidRDefault="00B11EB3" w:rsidP="00B11EB3"/>
    <w:p w:rsidR="00B11EB3" w:rsidRDefault="00B11EB3" w:rsidP="00B11EB3">
      <w:pPr>
        <w:pStyle w:val="Minicrib"/>
      </w:pPr>
      <w:r>
        <w:t>LADY SUSAN STEWART'S STRATHSPEY  (S8x32)  3C (4C set)</w:t>
      </w:r>
      <w:r>
        <w:tab/>
        <w:t>MMM 2</w:t>
      </w:r>
    </w:p>
    <w:p w:rsidR="00B11EB3" w:rsidRDefault="00B11EB3" w:rsidP="00B11EB3">
      <w:pPr>
        <w:pStyle w:val="DanceBody"/>
      </w:pPr>
      <w:r>
        <w:t xml:space="preserve"> 1- 8</w:t>
      </w:r>
      <w:r>
        <w:tab/>
        <w:t>1s cast to bottom, turn out &amp; back to places</w:t>
      </w:r>
    </w:p>
    <w:p w:rsidR="00B11EB3" w:rsidRDefault="00B11EB3" w:rsidP="00B11EB3">
      <w:pPr>
        <w:pStyle w:val="DanceBody"/>
      </w:pPr>
      <w:r>
        <w:t xml:space="preserve"> 9-16</w:t>
      </w:r>
      <w:r>
        <w:tab/>
        <w:t>1s lead down the middle &amp; back casting to 2</w:t>
      </w:r>
      <w:r w:rsidRPr="00972EEB">
        <w:t>nd</w:t>
      </w:r>
      <w:r>
        <w:t xml:space="preserve"> place</w:t>
      </w:r>
    </w:p>
    <w:p w:rsidR="00B11EB3" w:rsidRDefault="00B11EB3" w:rsidP="00B11EB3">
      <w:pPr>
        <w:pStyle w:val="DanceBody"/>
      </w:pPr>
      <w:r>
        <w:t>17-24</w:t>
      </w:r>
      <w:r>
        <w:tab/>
        <w:t>2s+1s+3s circle 6H round &amp; back 1s end facing 1</w:t>
      </w:r>
      <w:r w:rsidRPr="00972EEB">
        <w:t>st</w:t>
      </w:r>
      <w:r>
        <w:t xml:space="preserve"> corners</w:t>
      </w:r>
    </w:p>
    <w:p w:rsidR="00B11EB3" w:rsidRDefault="00B11EB3" w:rsidP="00B11EB3">
      <w:pPr>
        <w:pStyle w:val="DanceBody"/>
        <w:keepNext w:val="0"/>
      </w:pPr>
      <w:r>
        <w:t>25-32</w:t>
      </w:r>
      <w:r>
        <w:tab/>
        <w:t>1s dance 'Hello-Goodbye' setting ending with a clap &amp; petronella turn to 2</w:t>
      </w:r>
      <w:r w:rsidRPr="00972EEB">
        <w:t>nd</w:t>
      </w:r>
      <w:r>
        <w:t xml:space="preserve"> place</w:t>
      </w:r>
    </w:p>
    <w:p w:rsidR="00B11EB3" w:rsidRDefault="00B11EB3" w:rsidP="00B11EB3"/>
    <w:p w:rsidR="00B11EB3" w:rsidRDefault="00B11EB3" w:rsidP="00B11EB3">
      <w:pPr>
        <w:pStyle w:val="Minicrib"/>
      </w:pPr>
      <w:r>
        <w:t>THE LADY WYND  (J8x32)  3C (4C set)</w:t>
      </w:r>
      <w:r>
        <w:tab/>
        <w:t>Roy Goldring  G &amp; S Dances 2</w:t>
      </w:r>
    </w:p>
    <w:p w:rsidR="00B11EB3" w:rsidRDefault="00B11EB3" w:rsidP="00B11EB3">
      <w:pPr>
        <w:pStyle w:val="DanceBody"/>
      </w:pPr>
      <w:r>
        <w:t xml:space="preserve"> 1- 8</w:t>
      </w:r>
      <w:r>
        <w:tab/>
        <w:t>1s dance in &amp; cast 1 place, 2s+1s+3s turn partners RH ending in centre facing up</w:t>
      </w:r>
    </w:p>
    <w:p w:rsidR="00B11EB3" w:rsidRDefault="00B11EB3" w:rsidP="00B11EB3">
      <w:pPr>
        <w:pStyle w:val="DanceBody"/>
      </w:pPr>
      <w:r>
        <w:t xml:space="preserve"> 9-16</w:t>
      </w:r>
      <w:r>
        <w:tab/>
        <w:t>2s+1s+3s Promenade</w:t>
      </w:r>
    </w:p>
    <w:p w:rsidR="00B11EB3" w:rsidRDefault="00B11EB3" w:rsidP="00B11EB3">
      <w:pPr>
        <w:pStyle w:val="DanceBody"/>
      </w:pPr>
      <w:r>
        <w:t>17-24</w:t>
      </w:r>
      <w:r>
        <w:tab/>
        <w:t>1s dance Fig of 8 on own sides passing dancer on right RSh</w:t>
      </w:r>
    </w:p>
    <w:p w:rsidR="00B11EB3" w:rsidRDefault="00B11EB3" w:rsidP="00B11EB3">
      <w:pPr>
        <w:pStyle w:val="DanceBody"/>
        <w:keepNext w:val="0"/>
      </w:pPr>
      <w:r>
        <w:t>25-32</w:t>
      </w:r>
      <w:r>
        <w:tab/>
        <w:t>1L+2s</w:t>
      </w:r>
      <w:r w:rsidRPr="007F0D5A">
        <w:rPr>
          <w:b/>
        </w:rPr>
        <w:t xml:space="preserve"> also </w:t>
      </w:r>
      <w:r>
        <w:t>1M+3s dance RH across &amp; 1s pass RSh to dance LH across with other couple</w:t>
      </w:r>
    </w:p>
    <w:p w:rsidR="00B11EB3" w:rsidRDefault="00B11EB3" w:rsidP="00B11EB3"/>
    <w:p w:rsidR="00B11EB3" w:rsidRDefault="00B11EB3" w:rsidP="00B11EB3">
      <w:pPr>
        <w:pStyle w:val="Minicrib"/>
      </w:pPr>
      <w:r>
        <w:t>THE LADY'S BREIST KNOT  (S8x16)  3C (4C set)</w:t>
      </w:r>
      <w:r>
        <w:tab/>
        <w:t>H A Thurston  RSCDS Bk10</w:t>
      </w:r>
    </w:p>
    <w:p w:rsidR="00B11EB3" w:rsidRDefault="00B11EB3" w:rsidP="00B11EB3">
      <w:pPr>
        <w:pStyle w:val="DanceBody"/>
      </w:pPr>
      <w:r>
        <w:t xml:space="preserve"> 1- 8</w:t>
      </w:r>
      <w:r>
        <w:tab/>
        <w:t>1s cast to 2</w:t>
      </w:r>
      <w:r w:rsidRPr="00972EEB">
        <w:t>nd</w:t>
      </w:r>
      <w:r>
        <w:t xml:space="preserve"> place &amp; dance RH across 1/2 way with 3s, 2s cast &amp; dance 1/2 RH across with 1s</w:t>
      </w:r>
    </w:p>
    <w:p w:rsidR="00B11EB3" w:rsidRDefault="00B11EB3" w:rsidP="00B11EB3">
      <w:pPr>
        <w:pStyle w:val="DanceBody"/>
        <w:keepNext w:val="0"/>
      </w:pPr>
      <w:r>
        <w:t xml:space="preserve"> 9-16</w:t>
      </w:r>
      <w:r>
        <w:tab/>
        <w:t>3s+1s+2s circle 6H 1/2 way round to left, 1s lead down &amp; cross to own sides below 3s &amp; cast up to 2</w:t>
      </w:r>
      <w:r w:rsidRPr="00972EEB">
        <w:t>nd</w:t>
      </w:r>
      <w:r>
        <w:t xml:space="preserve"> place</w:t>
      </w:r>
    </w:p>
    <w:p w:rsidR="00B11EB3" w:rsidRDefault="00B11EB3" w:rsidP="00B11EB3"/>
    <w:p w:rsidR="00B11EB3" w:rsidRDefault="00B11EB3" w:rsidP="00B11EB3">
      <w:pPr>
        <w:pStyle w:val="Minicrib"/>
      </w:pPr>
      <w:r>
        <w:t>LADYKIRK BRIDGE  (S8x32)  3C (4C set)</w:t>
      </w:r>
      <w:r>
        <w:tab/>
        <w:t>Yvonne Sims-Tredgett  Silver Thistle Coll</w:t>
      </w:r>
    </w:p>
    <w:p w:rsidR="00B11EB3" w:rsidRDefault="00B11EB3" w:rsidP="00B11EB3">
      <w:pPr>
        <w:pStyle w:val="DanceBody"/>
      </w:pPr>
      <w:r>
        <w:t xml:space="preserve"> 1- 8</w:t>
      </w:r>
      <w:r>
        <w:tab/>
        <w:t>1s set &amp; turn 2H, dance down below 3s &amp; cast up to 2</w:t>
      </w:r>
      <w:r w:rsidRPr="00972EEB">
        <w:t>nd</w:t>
      </w:r>
      <w:r>
        <w:t xml:space="preserve"> place (2s step up 7-8)</w:t>
      </w:r>
    </w:p>
    <w:p w:rsidR="00B11EB3" w:rsidRDefault="00B11EB3" w:rsidP="00B11EB3">
      <w:pPr>
        <w:pStyle w:val="DanceBody"/>
      </w:pPr>
      <w:r>
        <w:t xml:space="preserve"> 9-16</w:t>
      </w:r>
      <w:r>
        <w:tab/>
        <w:t>1s dance a reel of 3 on own sides (1s in &amp; up to start), 1s end 1/2 turn LH to face 2</w:t>
      </w:r>
      <w:r w:rsidRPr="00972EEB">
        <w:t>nd</w:t>
      </w:r>
      <w:r>
        <w:t xml:space="preserve"> corners</w:t>
      </w:r>
    </w:p>
    <w:p w:rsidR="00B11EB3" w:rsidRDefault="00B11EB3" w:rsidP="00B11EB3">
      <w:pPr>
        <w:pStyle w:val="DanceBody"/>
      </w:pPr>
      <w:r>
        <w:t>17-24</w:t>
      </w:r>
      <w:r>
        <w:tab/>
        <w:t>1s dance 1/2 reel of 4 with 2</w:t>
      </w:r>
      <w:r w:rsidRPr="00972EEB">
        <w:t>nd</w:t>
      </w:r>
      <w:r>
        <w:t xml:space="preserve"> corners, turn LH &amp; dance 1/2 reel of 4 with 1</w:t>
      </w:r>
      <w:r w:rsidRPr="00972EEB">
        <w:t>st</w:t>
      </w:r>
      <w:r>
        <w:t xml:space="preserve"> corners</w:t>
      </w:r>
    </w:p>
    <w:p w:rsidR="00B11EB3" w:rsidRDefault="00B11EB3" w:rsidP="00B11EB3">
      <w:pPr>
        <w:pStyle w:val="DanceBody"/>
        <w:keepNext w:val="0"/>
      </w:pPr>
      <w:r>
        <w:t>25-32</w:t>
      </w:r>
      <w:r>
        <w:tab/>
        <w:t>3s+1s+2s dance Allemande down, drop hands on bar 31 &amp; pass LSh to own sides (similar to the Knot)</w:t>
      </w:r>
    </w:p>
    <w:p w:rsidR="00B11EB3" w:rsidRDefault="00B11EB3" w:rsidP="00B11EB3"/>
    <w:p w:rsidR="00B11EB3" w:rsidRDefault="00B11EB3" w:rsidP="00B11EB3">
      <w:pPr>
        <w:pStyle w:val="Minicrib"/>
      </w:pPr>
      <w:r>
        <w:t>THE LAGAN BRIDGES  (J4x48)  4C set</w:t>
      </w:r>
      <w:r>
        <w:tab/>
        <w:t>P Emerson  Belfast Diamond Jubilee Bk</w:t>
      </w:r>
    </w:p>
    <w:p w:rsidR="00B11EB3" w:rsidRDefault="00B11EB3" w:rsidP="00B11EB3">
      <w:pPr>
        <w:pStyle w:val="DanceBody"/>
      </w:pPr>
      <w:r>
        <w:t xml:space="preserve"> 1- 8</w:t>
      </w:r>
      <w:r>
        <w:tab/>
        <w:t>All dance reflection reels of 4 on sides (LSh Ladies side, RSh Mens side)</w:t>
      </w:r>
    </w:p>
    <w:p w:rsidR="00B11EB3" w:rsidRDefault="00B11EB3" w:rsidP="00B11EB3">
      <w:pPr>
        <w:pStyle w:val="DanceBody"/>
      </w:pPr>
      <w:r>
        <w:t xml:space="preserve"> 9-16</w:t>
      </w:r>
      <w:r>
        <w:tab/>
        <w:t>3s followed by 1s lead down middle, 2s &amp; 4s make arches (2H)</w:t>
      </w:r>
      <w:r w:rsidRPr="00BA6B4D">
        <w:rPr>
          <w:b/>
        </w:rPr>
        <w:t xml:space="preserve"> </w:t>
      </w:r>
      <w:r>
        <w:rPr>
          <w:b/>
        </w:rPr>
        <w:t xml:space="preserve">as </w:t>
      </w:r>
      <w:r>
        <w:t>1s &amp; 3s dance back to places</w:t>
      </w:r>
    </w:p>
    <w:p w:rsidR="00B11EB3" w:rsidRDefault="00B11EB3" w:rsidP="00B11EB3">
      <w:pPr>
        <w:pStyle w:val="DanceBody"/>
      </w:pPr>
      <w:r>
        <w:t>17-24</w:t>
      </w:r>
      <w:r>
        <w:tab/>
        <w:t>All set &amp; advance into middle, all set twice</w:t>
      </w:r>
    </w:p>
    <w:p w:rsidR="00B11EB3" w:rsidRDefault="00B11EB3" w:rsidP="00B11EB3">
      <w:pPr>
        <w:pStyle w:val="DanceBody"/>
      </w:pPr>
      <w:r>
        <w:t>25-32</w:t>
      </w:r>
      <w:r>
        <w:tab/>
        <w:t>All dance a poussette for 4 couples.  2 3 4 1</w:t>
      </w:r>
    </w:p>
    <w:p w:rsidR="00B11EB3" w:rsidRDefault="00B11EB3" w:rsidP="00B11EB3">
      <w:pPr>
        <w:pStyle w:val="DanceBody"/>
      </w:pPr>
      <w:r>
        <w:t>33-40</w:t>
      </w:r>
      <w:r>
        <w:tab/>
        <w:t>2s+3s</w:t>
      </w:r>
      <w:r w:rsidRPr="007F0D5A">
        <w:rPr>
          <w:b/>
        </w:rPr>
        <w:t xml:space="preserve"> also </w:t>
      </w:r>
      <w:r>
        <w:t>4s+1s dance R&amp;L</w:t>
      </w:r>
    </w:p>
    <w:p w:rsidR="00B11EB3" w:rsidRDefault="00B11EB3" w:rsidP="00B11EB3">
      <w:pPr>
        <w:pStyle w:val="DanceBody"/>
        <w:keepNext w:val="0"/>
      </w:pPr>
      <w:r>
        <w:t>41-48</w:t>
      </w:r>
      <w:r>
        <w:tab/>
        <w:t>All circle 8H round &amp; back</w:t>
      </w:r>
    </w:p>
    <w:p w:rsidR="00B11EB3" w:rsidRDefault="00B11EB3" w:rsidP="00B11EB3"/>
    <w:p w:rsidR="00B11EB3" w:rsidRDefault="00B11EB3" w:rsidP="00B11EB3">
      <w:pPr>
        <w:pStyle w:val="Minicrib"/>
      </w:pPr>
      <w:r>
        <w:t>LAGAVULIN  (S6x32)  2C (3C set)</w:t>
      </w:r>
      <w:r>
        <w:tab/>
        <w:t>Charles W (Chuck) Ryer  A Whisky Sampler</w:t>
      </w:r>
    </w:p>
    <w:p w:rsidR="00B11EB3" w:rsidRDefault="00B11EB3" w:rsidP="00B11EB3">
      <w:pPr>
        <w:pStyle w:val="DanceBody"/>
      </w:pPr>
      <w:r>
        <w:t xml:space="preserve"> 1- 8</w:t>
      </w:r>
      <w:r>
        <w:tab/>
        <w:t>1s+2s set, turn partner 2H, remain in centre facing down/up; 1s+2s set &amp; turn opp dancer 2H to own sides. 1 2</w:t>
      </w:r>
    </w:p>
    <w:p w:rsidR="00B11EB3" w:rsidRDefault="00B11EB3" w:rsidP="00B11EB3">
      <w:pPr>
        <w:pStyle w:val="DanceBody"/>
      </w:pPr>
      <w:r>
        <w:t xml:space="preserve"> 9-16</w:t>
      </w:r>
      <w:r>
        <w:tab/>
        <w:t>1s+2s circle 4H round &amp; back</w:t>
      </w:r>
    </w:p>
    <w:p w:rsidR="00B11EB3" w:rsidRDefault="00B11EB3" w:rsidP="00B11EB3">
      <w:pPr>
        <w:pStyle w:val="DanceBody"/>
      </w:pPr>
      <w:r>
        <w:t>17-24</w:t>
      </w:r>
      <w:r>
        <w:tab/>
        <w:t>1s+2s Set &amp; Rotate</w:t>
      </w:r>
    </w:p>
    <w:p w:rsidR="00B11EB3" w:rsidRDefault="00B11EB3" w:rsidP="00B11EB3">
      <w:pPr>
        <w:pStyle w:val="DanceBody"/>
        <w:keepNext w:val="0"/>
      </w:pPr>
      <w:r>
        <w:t>25-32</w:t>
      </w:r>
      <w:r>
        <w:tab/>
        <w:t>2s+1s dance Poussette</w:t>
      </w:r>
    </w:p>
    <w:p w:rsidR="00B11EB3" w:rsidRDefault="00B11EB3" w:rsidP="00B11EB3"/>
    <w:p w:rsidR="00B11EB3" w:rsidRDefault="00B11EB3" w:rsidP="00B11EB3">
      <w:pPr>
        <w:pStyle w:val="Minicrib"/>
      </w:pPr>
      <w:r>
        <w:t>LAGAVULIN  (S5x32)  5C set</w:t>
      </w:r>
      <w:r>
        <w:tab/>
        <w:t>Gordon Scott  Eight by Thirty-Two</w:t>
      </w:r>
    </w:p>
    <w:p w:rsidR="00B11EB3" w:rsidRPr="007F15A1" w:rsidRDefault="00B11EB3" w:rsidP="00B11EB3">
      <w:pPr>
        <w:pStyle w:val="DanceBody"/>
      </w:pPr>
      <w:r>
        <w:t xml:space="preserve"> 1- 8</w:t>
      </w:r>
      <w:r>
        <w:tab/>
        <w:t xml:space="preserve">1s+2s </w:t>
      </w:r>
      <w:r>
        <w:rPr>
          <w:b/>
        </w:rPr>
        <w:t>also</w:t>
      </w:r>
      <w:r>
        <w:t xml:space="preserve"> 3s+4s dance Espagnole:</w:t>
      </w:r>
    </w:p>
    <w:p w:rsidR="00B11EB3" w:rsidRDefault="00B11EB3" w:rsidP="00B11EB3">
      <w:pPr>
        <w:pStyle w:val="DanceBody"/>
      </w:pPr>
      <w:r>
        <w:tab/>
        <w:t>1- 2   1s+2s cross (Ladies lead across RH passing between Men) with Ladies changing places RH</w:t>
      </w:r>
    </w:p>
    <w:p w:rsidR="00B11EB3" w:rsidRDefault="00B11EB3" w:rsidP="00B11EB3">
      <w:pPr>
        <w:pStyle w:val="DanceBody"/>
      </w:pPr>
      <w:r>
        <w:tab/>
        <w:t>3- 4   1s+2s cross back (Men lead across RH between Ladies) with Men changing places RH</w:t>
      </w:r>
    </w:p>
    <w:p w:rsidR="00B11EB3" w:rsidRDefault="00B11EB3" w:rsidP="00B11EB3">
      <w:pPr>
        <w:pStyle w:val="DanceBody"/>
      </w:pPr>
      <w:r>
        <w:tab/>
        <w:t>5- 8   2s &amp; 4s turn RH</w:t>
      </w:r>
      <w:r w:rsidRPr="00BA6B4D">
        <w:rPr>
          <w:b/>
        </w:rPr>
        <w:t xml:space="preserve"> </w:t>
      </w:r>
      <w:r>
        <w:rPr>
          <w:b/>
        </w:rPr>
        <w:t xml:space="preserve">as </w:t>
      </w:r>
      <w:r>
        <w:t>1s &amp; 3s turn LH to face 1st corners</w:t>
      </w:r>
    </w:p>
    <w:p w:rsidR="00B11EB3" w:rsidRDefault="00B11EB3" w:rsidP="00B11EB3">
      <w:pPr>
        <w:pStyle w:val="DanceBody"/>
      </w:pPr>
      <w:r>
        <w:t xml:space="preserve"> 9-16</w:t>
      </w:r>
      <w:r>
        <w:tab/>
        <w:t>1s &amp; 3s turn 1st corners RH, partner LH, 2nd corner RH, partner LH &amp; face 1st corners again</w:t>
      </w:r>
    </w:p>
    <w:p w:rsidR="00B11EB3" w:rsidRDefault="00B11EB3" w:rsidP="00B11EB3">
      <w:pPr>
        <w:pStyle w:val="DanceBody"/>
      </w:pPr>
      <w:r>
        <w:t>17-24</w:t>
      </w:r>
      <w:r>
        <w:tab/>
        <w:t>Diag reels of 4 with 1st corners (RSh to corner to start)</w:t>
      </w:r>
    </w:p>
    <w:p w:rsidR="00B11EB3" w:rsidRDefault="00B11EB3" w:rsidP="00B11EB3">
      <w:pPr>
        <w:pStyle w:val="DanceBody"/>
        <w:keepNext w:val="0"/>
      </w:pPr>
      <w:r>
        <w:t>25-32</w:t>
      </w:r>
      <w:r>
        <w:tab/>
        <w:t>1s &amp; 3s turn partner LH &amp; cast to 3rd/5th place opp side (4s &amp; 5s step up 27-28); 1s &amp; 3s dance 1/2 Fig 8 around couples above (4s/5s).  2 4 1 5 3</w:t>
      </w:r>
    </w:p>
    <w:p w:rsidR="00B11EB3" w:rsidRDefault="00B11EB3" w:rsidP="00B11EB3"/>
    <w:p w:rsidR="00B11EB3" w:rsidRDefault="00B11EB3" w:rsidP="00B11EB3">
      <w:pPr>
        <w:pStyle w:val="Minicrib"/>
      </w:pPr>
      <w:r>
        <w:t>LAGGAN BAY  (J8x32)  3C (4C set)</w:t>
      </w:r>
      <w:r>
        <w:tab/>
        <w:t>Bill Forbes  Craigievar Bk 2</w:t>
      </w:r>
    </w:p>
    <w:p w:rsidR="00B11EB3" w:rsidRDefault="00B11EB3" w:rsidP="00B11EB3">
      <w:pPr>
        <w:pStyle w:val="DanceBody"/>
      </w:pPr>
      <w:r>
        <w:t xml:space="preserve"> 1- 8</w:t>
      </w:r>
      <w:r>
        <w:tab/>
        <w:t>1s set, cast 1 place; 1s dance RH across (Lady with 2s &amp; Man with 3s)</w:t>
      </w:r>
    </w:p>
    <w:p w:rsidR="00B11EB3" w:rsidRDefault="00B11EB3" w:rsidP="00B11EB3">
      <w:pPr>
        <w:pStyle w:val="DanceBody"/>
      </w:pPr>
      <w:r>
        <w:t xml:space="preserve"> 9-16</w:t>
      </w:r>
      <w:r>
        <w:tab/>
        <w:t>2s+1s+3s Promenade</w:t>
      </w:r>
    </w:p>
    <w:p w:rsidR="00B11EB3" w:rsidRDefault="00B11EB3" w:rsidP="00B11EB3">
      <w:pPr>
        <w:pStyle w:val="DanceBody"/>
      </w:pPr>
      <w:r>
        <w:t>17-24</w:t>
      </w:r>
      <w:r>
        <w:tab/>
        <w:t>1s Petronella turn to form lines across &amp; all set; 1s Petronella turn to opposite sides &amp; all set</w:t>
      </w:r>
    </w:p>
    <w:p w:rsidR="00B11EB3" w:rsidRDefault="00B11EB3" w:rsidP="00B11EB3">
      <w:pPr>
        <w:pStyle w:val="DanceBody"/>
        <w:keepNext w:val="0"/>
      </w:pPr>
      <w:r>
        <w:t>25-32</w:t>
      </w:r>
      <w:r>
        <w:tab/>
        <w:t>1s dance reels of 3 on sides giving RSh to 2</w:t>
      </w:r>
      <w:r w:rsidRPr="00972EEB">
        <w:t>nd</w:t>
      </w:r>
      <w:r>
        <w:t xml:space="preserve"> corner &amp; cross LH to own sides.  2 1 3</w:t>
      </w:r>
    </w:p>
    <w:p w:rsidR="00B11EB3" w:rsidRDefault="00B11EB3" w:rsidP="00B11EB3"/>
    <w:p w:rsidR="00B11EB3" w:rsidRDefault="00B11EB3" w:rsidP="00B11EB3">
      <w:pPr>
        <w:pStyle w:val="Minicrib"/>
      </w:pPr>
      <w:r>
        <w:t>THE LAIGH STRATHSPEY  (S8x32)  3C (4C set)</w:t>
      </w:r>
      <w:r>
        <w:tab/>
        <w:t>Nan Lawson  The West Wynd</w:t>
      </w:r>
    </w:p>
    <w:p w:rsidR="00B11EB3" w:rsidRDefault="00B11EB3" w:rsidP="00B11EB3">
      <w:pPr>
        <w:pStyle w:val="DanceBody"/>
      </w:pPr>
      <w:r>
        <w:t xml:space="preserve"> 1- 8</w:t>
      </w:r>
      <w:r>
        <w:tab/>
        <w:t>1s set, cast (2s step up); 1s lead down between 3s, cast up &amp; turn 2H to face 1st corner</w:t>
      </w:r>
    </w:p>
    <w:p w:rsidR="00B11EB3" w:rsidRDefault="00B11EB3" w:rsidP="00B11EB3">
      <w:pPr>
        <w:pStyle w:val="DanceBody"/>
      </w:pPr>
      <w:r>
        <w:t xml:space="preserve"> 9-16</w:t>
      </w:r>
      <w:r>
        <w:tab/>
        <w:t>1s dance 1/2 diag reel of 4 with 1st corners, pass LSh, dance 1/2 diag reel of 4 with 2nd corners. 1s pass RSh to end in centre, 2nd place facing out (3) 1 (2)</w:t>
      </w:r>
    </w:p>
    <w:p w:rsidR="00B11EB3" w:rsidRDefault="00B11EB3" w:rsidP="00B11EB3">
      <w:pPr>
        <w:pStyle w:val="DanceBody"/>
      </w:pPr>
      <w:r>
        <w:t>17-24</w:t>
      </w:r>
      <w:r>
        <w:tab/>
        <w:t xml:space="preserve">3s+1s+2s dance Double Triangles </w:t>
      </w:r>
      <w:r>
        <w:rPr>
          <w:b/>
        </w:rPr>
        <w:t>but</w:t>
      </w:r>
      <w:r>
        <w:t xml:space="preserve"> no hands given, 1s Petronella turn to 2nd place own side</w:t>
      </w:r>
    </w:p>
    <w:p w:rsidR="00B11EB3" w:rsidRDefault="00B11EB3" w:rsidP="00B11EB3">
      <w:pPr>
        <w:pStyle w:val="DanceBody"/>
        <w:keepNext w:val="0"/>
      </w:pPr>
      <w:r>
        <w:t>25-32</w:t>
      </w:r>
      <w:r>
        <w:tab/>
        <w:t>1s+ corners dance Diag R&amp;L (1M down, 1L up).  2 1 3</w:t>
      </w:r>
    </w:p>
    <w:p w:rsidR="00B11EB3" w:rsidRDefault="00B11EB3" w:rsidP="00B11EB3"/>
    <w:p w:rsidR="00B11EB3" w:rsidRDefault="00B11EB3" w:rsidP="00B11EB3">
      <w:pPr>
        <w:pStyle w:val="Minicrib"/>
      </w:pPr>
      <w:r>
        <w:t>LAIRD O'THRUMS  (S4x32)  4C set</w:t>
      </w:r>
      <w:r>
        <w:tab/>
        <w:t>Hugh Foss  Glendarroch Sh 48</w:t>
      </w:r>
    </w:p>
    <w:p w:rsidR="00B11EB3" w:rsidRDefault="00B11EB3" w:rsidP="00B11EB3">
      <w:pPr>
        <w:pStyle w:val="DanceBody"/>
      </w:pPr>
      <w:r>
        <w:t xml:space="preserve"> 1- 8</w:t>
      </w:r>
      <w:r>
        <w:tab/>
        <w:t>All set, 1s &amp; 3s cross down 1 place</w:t>
      </w:r>
      <w:r w:rsidRPr="00BA6B4D">
        <w:rPr>
          <w:b/>
        </w:rPr>
        <w:t xml:space="preserve"> while </w:t>
      </w:r>
      <w:r>
        <w:t>2s &amp; 4s cast up, all set, 2s &amp; 4s cross down</w:t>
      </w:r>
      <w:r w:rsidRPr="00BA6B4D">
        <w:rPr>
          <w:b/>
        </w:rPr>
        <w:t xml:space="preserve"> while </w:t>
      </w:r>
      <w:r>
        <w:t>1s &amp; 3s cast up</w:t>
      </w:r>
    </w:p>
    <w:p w:rsidR="00B11EB3" w:rsidRDefault="00B11EB3" w:rsidP="00B11EB3">
      <w:pPr>
        <w:pStyle w:val="DanceBody"/>
      </w:pPr>
      <w:r>
        <w:t xml:space="preserve"> 9-16</w:t>
      </w:r>
      <w:r>
        <w:tab/>
        <w:t>1s &amp; 3s cross RH, change pl LH on side with 2s/4s, 1s turn RH</w:t>
      </w:r>
      <w:r w:rsidRPr="00BA6B4D">
        <w:rPr>
          <w:b/>
        </w:rPr>
        <w:t xml:space="preserve"> </w:t>
      </w:r>
      <w:r>
        <w:rPr>
          <w:b/>
        </w:rPr>
        <w:t xml:space="preserve">as </w:t>
      </w:r>
      <w:r>
        <w:t>2s &amp; 4s cross RH</w:t>
      </w:r>
      <w:r w:rsidRPr="00BA6B4D">
        <w:rPr>
          <w:b/>
        </w:rPr>
        <w:t xml:space="preserve"> </w:t>
      </w:r>
      <w:r>
        <w:rPr>
          <w:b/>
        </w:rPr>
        <w:t xml:space="preserve">as </w:t>
      </w:r>
      <w:r>
        <w:t>3s 1/2 turn RH, 1s cast to 4</w:t>
      </w:r>
      <w:r w:rsidRPr="00972EEB">
        <w:t>th</w:t>
      </w:r>
      <w:r>
        <w:t xml:space="preserve"> pl</w:t>
      </w:r>
      <w:r w:rsidRPr="00BA6B4D">
        <w:rPr>
          <w:b/>
        </w:rPr>
        <w:t xml:space="preserve"> </w:t>
      </w:r>
      <w:r>
        <w:rPr>
          <w:b/>
        </w:rPr>
        <w:t xml:space="preserve">as </w:t>
      </w:r>
      <w:r>
        <w:t>3s cross up to 2</w:t>
      </w:r>
      <w:r w:rsidRPr="00972EEB">
        <w:t>nd</w:t>
      </w:r>
      <w:r>
        <w:t xml:space="preserve"> pl</w:t>
      </w:r>
    </w:p>
    <w:p w:rsidR="00B11EB3" w:rsidRDefault="00B11EB3" w:rsidP="00B11EB3">
      <w:pPr>
        <w:pStyle w:val="DanceBody"/>
      </w:pPr>
      <w:r>
        <w:t>17-24</w:t>
      </w:r>
      <w:r>
        <w:tab/>
        <w:t>1s set, cross up, cast up behind 3s &amp; cross up</w:t>
      </w:r>
    </w:p>
    <w:p w:rsidR="00B11EB3" w:rsidRDefault="00B11EB3" w:rsidP="00B11EB3">
      <w:pPr>
        <w:pStyle w:val="DanceBody"/>
        <w:keepNext w:val="0"/>
      </w:pPr>
      <w:r>
        <w:t>25-32</w:t>
      </w:r>
      <w:r>
        <w:tab/>
        <w:t xml:space="preserve">2s+3s+4s Adv+Ret for 1 step </w:t>
      </w:r>
      <w:r>
        <w:rPr>
          <w:b/>
          <w:bCs/>
        </w:rPr>
        <w:t>twice</w:t>
      </w:r>
      <w:r w:rsidRPr="00BA6B4D">
        <w:rPr>
          <w:b/>
        </w:rPr>
        <w:t xml:space="preserve"> while </w:t>
      </w:r>
      <w:r>
        <w:t>1s dance down behind 2s in front of 3s &amp; behind 4s to 4</w:t>
      </w:r>
      <w:r w:rsidRPr="00972EEB">
        <w:t>th</w:t>
      </w:r>
      <w:r>
        <w:t xml:space="preserve"> pl &amp; all dance DoSiDo round partner</w:t>
      </w:r>
    </w:p>
    <w:p w:rsidR="00B11EB3" w:rsidRDefault="00B11EB3" w:rsidP="00B11EB3"/>
    <w:p w:rsidR="00B11EB3" w:rsidRDefault="00B11EB3" w:rsidP="00B11EB3">
      <w:pPr>
        <w:pStyle w:val="Minicrib"/>
      </w:pPr>
      <w:r>
        <w:t>THE LAIRD OF ACHAMORE'S STRATHSPEY  (S8x32)  3c (4C set)</w:t>
      </w:r>
      <w:r>
        <w:tab/>
        <w:t>Moira Stacey  Gigha Set</w:t>
      </w:r>
    </w:p>
    <w:p w:rsidR="00B11EB3" w:rsidRPr="00DC0571" w:rsidRDefault="00B11EB3" w:rsidP="00B11EB3">
      <w:pPr>
        <w:pStyle w:val="DanceBody"/>
      </w:pPr>
      <w:r w:rsidRPr="00DC0571">
        <w:t xml:space="preserve"> 1- 8</w:t>
      </w:r>
      <w:r w:rsidRPr="00DC0571">
        <w:tab/>
        <w:t>1s set, cast (2s step up); 2s+1s+3s turn RH, all end in centre facing up ready for…</w:t>
      </w:r>
    </w:p>
    <w:p w:rsidR="00B11EB3" w:rsidRPr="00DC0571" w:rsidRDefault="00B11EB3" w:rsidP="00B11EB3">
      <w:pPr>
        <w:pStyle w:val="DanceBody"/>
      </w:pPr>
      <w:r w:rsidRPr="00DC0571">
        <w:t xml:space="preserve"> 9-16</w:t>
      </w:r>
      <w:r w:rsidRPr="00DC0571">
        <w:tab/>
        <w:t>2s+1s+3s dance allemande, 1s end facing 1st corners</w:t>
      </w:r>
    </w:p>
    <w:p w:rsidR="00B11EB3" w:rsidRPr="00DC0571" w:rsidRDefault="00B11EB3" w:rsidP="00B11EB3">
      <w:pPr>
        <w:pStyle w:val="DanceBody"/>
      </w:pPr>
      <w:r w:rsidRPr="00DC0571">
        <w:t>17-24</w:t>
      </w:r>
      <w:r w:rsidRPr="00DC0571">
        <w:tab/>
        <w:t>'Hello-Goodbye' setting, 1s end in 2nd place own side</w:t>
      </w:r>
    </w:p>
    <w:p w:rsidR="00B11EB3" w:rsidRPr="00DC0571" w:rsidRDefault="00B11EB3" w:rsidP="00B11EB3">
      <w:pPr>
        <w:pStyle w:val="DanceBody"/>
        <w:keepNext w:val="0"/>
      </w:pPr>
      <w:r w:rsidRPr="00DC0571">
        <w:t>25-32</w:t>
      </w:r>
      <w:r w:rsidRPr="00DC0571">
        <w:tab/>
        <w:t>3s+1s+2s circle 6H 1/2 round to left; all turn partners 1.1/2 2H.. End 2 1 3</w:t>
      </w:r>
    </w:p>
    <w:p w:rsidR="00B11EB3" w:rsidRDefault="00B11EB3" w:rsidP="00B11EB3"/>
    <w:p w:rsidR="00B11EB3" w:rsidRDefault="00B11EB3" w:rsidP="00B11EB3">
      <w:pPr>
        <w:pStyle w:val="Minicrib"/>
      </w:pPr>
      <w:r>
        <w:t>THE LAIRD OF ATHERTON  (S3x32)  3C Set</w:t>
      </w:r>
      <w:r>
        <w:tab/>
        <w:t>J Kelly  San Francisco Coll 2</w:t>
      </w:r>
    </w:p>
    <w:p w:rsidR="00B11EB3" w:rsidRPr="00942A8E" w:rsidRDefault="00B11EB3" w:rsidP="00B11EB3">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B11EB3" w:rsidRPr="00942A8E" w:rsidRDefault="00B11EB3" w:rsidP="00B11EB3">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B11EB3" w:rsidRPr="00942A8E" w:rsidRDefault="00B11EB3" w:rsidP="00B11EB3">
      <w:pPr>
        <w:pStyle w:val="DanceBody"/>
      </w:pPr>
      <w:r w:rsidRPr="00942A8E">
        <w:t>17-20</w:t>
      </w:r>
      <w:r w:rsidRPr="00942A8E">
        <w:tab/>
        <w:t>1s cross up (no hands) to top</w:t>
      </w:r>
      <w:r w:rsidRPr="00BA6B4D">
        <w:rPr>
          <w:b/>
        </w:rPr>
        <w:t xml:space="preserve"> </w:t>
      </w:r>
      <w:r>
        <w:rPr>
          <w:b/>
        </w:rPr>
        <w:t xml:space="preserve">as </w:t>
      </w:r>
      <w:r w:rsidRPr="00942A8E">
        <w:t>2s cast down &amp; 1s dancing out</w:t>
      </w:r>
      <w:r>
        <w:t xml:space="preserve"> 1/2 </w:t>
      </w:r>
      <w:r w:rsidRPr="00942A8E">
        <w:t>turn 2s with nearer hand</w:t>
      </w:r>
    </w:p>
    <w:p w:rsidR="00B11EB3" w:rsidRPr="00942A8E" w:rsidRDefault="00B11EB3" w:rsidP="00B11EB3">
      <w:pPr>
        <w:pStyle w:val="DanceBody"/>
      </w:pPr>
      <w:r w:rsidRPr="00942A8E">
        <w:t>21-24</w:t>
      </w:r>
      <w:r w:rsidRPr="00942A8E">
        <w:tab/>
        <w:t>1s cross down to bottom</w:t>
      </w:r>
      <w:r w:rsidRPr="00BA6B4D">
        <w:rPr>
          <w:b/>
        </w:rPr>
        <w:t xml:space="preserve"> </w:t>
      </w:r>
      <w:r>
        <w:rPr>
          <w:b/>
        </w:rPr>
        <w:t xml:space="preserve">as </w:t>
      </w:r>
      <w:r w:rsidRPr="00942A8E">
        <w:t>3s cast up &amp; 1s dancing out</w:t>
      </w:r>
      <w:r>
        <w:t xml:space="preserve"> 1/2 </w:t>
      </w:r>
      <w:r w:rsidRPr="00942A8E">
        <w:t>turn 3s</w:t>
      </w:r>
    </w:p>
    <w:p w:rsidR="00B11EB3" w:rsidRPr="00942A8E" w:rsidRDefault="00B11EB3" w:rsidP="00B11EB3">
      <w:pPr>
        <w:pStyle w:val="DanceBody"/>
        <w:keepNext w:val="0"/>
      </w:pPr>
      <w:r w:rsidRPr="00942A8E">
        <w:t>25-32</w:t>
      </w:r>
      <w:r w:rsidRPr="00942A8E">
        <w:tab/>
        <w:t>1s dance LSh reels of 3 across (Lady with 2s &amp; Man with 3s) &amp;</w:t>
      </w:r>
      <w:r>
        <w:t xml:space="preserve"> 1/2 </w:t>
      </w:r>
      <w:r w:rsidRPr="00942A8E">
        <w:t>turn 3s (Ladies LH &amp; Men RH)</w:t>
      </w:r>
    </w:p>
    <w:p w:rsidR="00B11EB3" w:rsidRDefault="00B11EB3" w:rsidP="00B11EB3"/>
    <w:p w:rsidR="00B11EB3" w:rsidRDefault="00B11EB3" w:rsidP="00B11EB3">
      <w:pPr>
        <w:pStyle w:val="Minicrib"/>
      </w:pPr>
      <w:r>
        <w:t>THE LAIRD OF DALNAIR  (R8x32)  3C (4C set)</w:t>
      </w:r>
      <w:r>
        <w:tab/>
        <w:t>Alasdair Brown  Burnside Coll</w:t>
      </w:r>
    </w:p>
    <w:p w:rsidR="00B11EB3" w:rsidRPr="0090412E" w:rsidRDefault="00B11EB3" w:rsidP="00B11EB3">
      <w:pPr>
        <w:pStyle w:val="DanceBody"/>
      </w:pPr>
      <w:r w:rsidRPr="0090412E">
        <w:t xml:space="preserve"> 1- 8</w:t>
      </w:r>
      <w:r w:rsidRPr="0090412E">
        <w:tab/>
        <w:t>1s cross RH &amp; cast 1 place, 1s dance</w:t>
      </w:r>
      <w:r>
        <w:t xml:space="preserve"> 1/2 </w:t>
      </w:r>
      <w:r w:rsidRPr="0090412E">
        <w:t>Fig of round 2s.  2 1 3</w:t>
      </w:r>
    </w:p>
    <w:p w:rsidR="00B11EB3" w:rsidRDefault="00B11EB3" w:rsidP="00B11EB3">
      <w:pPr>
        <w:pStyle w:val="DanceBody"/>
      </w:pPr>
      <w:r>
        <w:t xml:space="preserve"> 9-16</w:t>
      </w:r>
      <w:r>
        <w:tab/>
        <w:t>All Set+Link for 3, 1s cast to 2</w:t>
      </w:r>
      <w:r w:rsidRPr="00972EEB">
        <w:t>nd</w:t>
      </w:r>
      <w:r>
        <w:t xml:space="preserve"> place opposite sides</w:t>
      </w:r>
      <w:r w:rsidRPr="00BA6B4D">
        <w:rPr>
          <w:b/>
        </w:rPr>
        <w:t xml:space="preserve"> </w:t>
      </w:r>
      <w:r>
        <w:rPr>
          <w:b/>
        </w:rPr>
        <w:t xml:space="preserve">as </w:t>
      </w:r>
      <w:r>
        <w:t>2M+3L (left-enders) 1/2 turn LH into middle (BtoB) to face up/down</w:t>
      </w:r>
      <w:r w:rsidRPr="00BA6B4D">
        <w:rPr>
          <w:b/>
        </w:rPr>
        <w:t xml:space="preserve"> </w:t>
      </w:r>
      <w:r>
        <w:rPr>
          <w:b/>
        </w:rPr>
        <w:t xml:space="preserve">as </w:t>
      </w:r>
      <w:r>
        <w:t>3M+2LW (right-enders) cast to form line of 4 in middle (3M facing 2M &amp; 3L facing 2L)</w:t>
      </w:r>
    </w:p>
    <w:p w:rsidR="00B11EB3" w:rsidRDefault="00B11EB3" w:rsidP="00B11EB3">
      <w:pPr>
        <w:pStyle w:val="DanceBody"/>
      </w:pPr>
      <w:r>
        <w:t>17-24</w:t>
      </w:r>
      <w:r>
        <w:tab/>
        <w:t>All dance a Weasel Reel:-</w:t>
      </w:r>
    </w:p>
    <w:p w:rsidR="00B11EB3" w:rsidRDefault="00B11EB3" w:rsidP="00B11EB3">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B11EB3" w:rsidRDefault="00B11EB3" w:rsidP="00B11EB3">
      <w:pPr>
        <w:pStyle w:val="DanceBody"/>
      </w:pPr>
      <w:r>
        <w:t>25-30</w:t>
      </w:r>
      <w:r>
        <w:tab/>
        <w:t>3M+2M</w:t>
      </w:r>
      <w:r w:rsidRPr="007F0D5A">
        <w:rPr>
          <w:b/>
        </w:rPr>
        <w:t xml:space="preserve"> also </w:t>
      </w:r>
      <w:r>
        <w:t>3L+2L 1/2 turn RH &amp; 2M &amp; 3L set</w:t>
      </w:r>
      <w:r w:rsidRPr="00BA6B4D">
        <w:rPr>
          <w:b/>
        </w:rPr>
        <w:t xml:space="preserve"> </w:t>
      </w:r>
      <w:r>
        <w:rPr>
          <w:b/>
        </w:rPr>
        <w:t xml:space="preserve">as </w:t>
      </w:r>
      <w:r>
        <w:t>3M+2L (middle cpl) change places (as Double Triangles) then 2s+3s petronella turn to own sides</w:t>
      </w:r>
      <w:r w:rsidRPr="00BA6B4D">
        <w:rPr>
          <w:b/>
        </w:rPr>
        <w:t xml:space="preserve"> while </w:t>
      </w:r>
      <w:r>
        <w:t>1s chase clockwise to 2</w:t>
      </w:r>
      <w:r w:rsidRPr="00972EEB">
        <w:t>nd</w:t>
      </w:r>
      <w:r>
        <w:t xml:space="preserve"> place own sides passing between 2s/3s</w:t>
      </w:r>
    </w:p>
    <w:p w:rsidR="00B11EB3" w:rsidRDefault="00B11EB3" w:rsidP="00B11EB3">
      <w:pPr>
        <w:pStyle w:val="DanceBody"/>
      </w:pPr>
      <w:r>
        <w:t>31-32</w:t>
      </w:r>
      <w:r>
        <w:tab/>
        <w:t>All set.  2 1 3</w:t>
      </w:r>
    </w:p>
    <w:p w:rsidR="00B11EB3" w:rsidRDefault="00B11EB3" w:rsidP="00B11EB3">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B11EB3" w:rsidRDefault="00B11EB3" w:rsidP="00B11EB3"/>
    <w:p w:rsidR="00B11EB3" w:rsidRDefault="00B11EB3" w:rsidP="00B11EB3">
      <w:pPr>
        <w:pStyle w:val="Minicrib"/>
      </w:pPr>
      <w:r>
        <w:t>THE LAIRD OF DUMBIEDYKES FAVOURITE  (R8x40)  3C (4C set)</w:t>
      </w:r>
      <w:r>
        <w:tab/>
        <w:t>RSCDS Bk 12</w:t>
      </w:r>
    </w:p>
    <w:p w:rsidR="00B11EB3" w:rsidRDefault="00B11EB3" w:rsidP="00B11EB3">
      <w:pPr>
        <w:pStyle w:val="DanceBody"/>
      </w:pPr>
      <w:r>
        <w:t xml:space="preserve"> 1- 8</w:t>
      </w:r>
      <w:r>
        <w:tab/>
        <w:t>1s+2s circle 4H round to left 1/2 way, set, circle 4H round to right 1/2 way &amp; set</w:t>
      </w:r>
    </w:p>
    <w:p w:rsidR="00B11EB3" w:rsidRDefault="00B11EB3" w:rsidP="00B11EB3">
      <w:pPr>
        <w:pStyle w:val="DanceBody"/>
      </w:pPr>
      <w:r>
        <w:t xml:space="preserve"> 9-16</w:t>
      </w:r>
      <w:r>
        <w:tab/>
        <w:t>1s followed by 2s+3s cast on own sides, cross below 3</w:t>
      </w:r>
      <w:r w:rsidRPr="00972EEB">
        <w:t>rd</w:t>
      </w:r>
      <w:r>
        <w:t xml:space="preserve"> place (passing partners LSh) then dance up opposite side</w:t>
      </w:r>
    </w:p>
    <w:p w:rsidR="00B11EB3" w:rsidRDefault="00B11EB3" w:rsidP="00B11EB3">
      <w:pPr>
        <w:pStyle w:val="DanceBody"/>
      </w:pPr>
      <w:r>
        <w:t>17-24</w:t>
      </w:r>
      <w:r>
        <w:tab/>
        <w:t>1s+2s+3s repeat above Fig back to places</w:t>
      </w:r>
    </w:p>
    <w:p w:rsidR="00B11EB3" w:rsidRDefault="00B11EB3" w:rsidP="00B11EB3">
      <w:pPr>
        <w:pStyle w:val="DanceBody"/>
      </w:pPr>
      <w:r>
        <w:t>25-32</w:t>
      </w:r>
      <w:r>
        <w:tab/>
        <w:t>1s+2s dance Poussette.  2 1 3</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THE LAIRD OF MILTON'S DAUGHTER  (J8x32)  3C (4C set)</w:t>
      </w:r>
      <w:r>
        <w:tab/>
        <w:t>Craigmyle  RSCDS Bk 22</w:t>
      </w:r>
    </w:p>
    <w:p w:rsidR="00B11EB3" w:rsidRDefault="00B11EB3" w:rsidP="00B11EB3">
      <w:pPr>
        <w:pStyle w:val="DanceBody"/>
      </w:pPr>
      <w:r>
        <w:t xml:space="preserve"> 1- 8</w:t>
      </w:r>
      <w:r>
        <w:tab/>
        <w:t>1s set, cross RH, cast 1 place &amp; turn LH to face 1</w:t>
      </w:r>
      <w:r w:rsidRPr="00972EEB">
        <w:t>st</w:t>
      </w:r>
      <w:r>
        <w:t xml:space="preserve">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LAIRD OF OXGANGS  (J8x32)  2C (4C set)</w:t>
      </w:r>
      <w:r>
        <w:tab/>
        <w:t>L Davison  Glenfeshie Bk</w:t>
      </w:r>
    </w:p>
    <w:p w:rsidR="00B11EB3" w:rsidRDefault="00B11EB3" w:rsidP="00B11EB3">
      <w:pPr>
        <w:pStyle w:val="DanceBody"/>
      </w:pPr>
      <w:r>
        <w:t xml:space="preserve"> 1- 8</w:t>
      </w:r>
      <w:r>
        <w:tab/>
        <w:t>1M+2L set advancing &amp; change places RH, 1L+2M set &amp; turn RH to 1</w:t>
      </w:r>
      <w:r w:rsidRPr="00972EEB">
        <w:t>st</w:t>
      </w:r>
      <w:r>
        <w:t xml:space="preserve"> place own sides</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1M leads 1L+2L down middle followed by 2M, 2M leads Ladies back to place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LAIRD OF THE DANCE  (R8x32)  3C (4C set)</w:t>
      </w:r>
      <w:r>
        <w:tab/>
        <w:t>E &amp; M Briscoe+E Brunken</w:t>
      </w:r>
    </w:p>
    <w:p w:rsidR="00B11EB3" w:rsidRDefault="00B11EB3" w:rsidP="00B11EB3">
      <w:pPr>
        <w:pStyle w:val="DanceBody"/>
      </w:pPr>
      <w:r>
        <w:t xml:space="preserve"> 1- 8</w:t>
      </w:r>
      <w:r>
        <w:tab/>
        <w:t>1s+2s+3s set &amp; cross RH, set &amp; cross back RH</w:t>
      </w:r>
    </w:p>
    <w:p w:rsidR="00B11EB3" w:rsidRDefault="00B11EB3" w:rsidP="00B11EB3">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B11EB3" w:rsidRDefault="00B11EB3" w:rsidP="00B11EB3">
      <w:pPr>
        <w:pStyle w:val="DanceBody"/>
      </w:pPr>
      <w:r>
        <w:t>17-24</w:t>
      </w:r>
      <w:r>
        <w:tab/>
        <w:t>1s dance 'Hello-Goodbye' setting &amp; end set advancing &amp; twirl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B11EB3" w:rsidRDefault="00B11EB3" w:rsidP="00B11EB3"/>
    <w:p w:rsidR="00B11EB3" w:rsidRDefault="00B11EB3" w:rsidP="00B11EB3">
      <w:pPr>
        <w:pStyle w:val="Minicrib"/>
      </w:pPr>
      <w:r>
        <w:t>LAIRD'S LEVITY (Squeezebox Saunter)  (S3x32)  3C set</w:t>
      </w:r>
      <w:r>
        <w:tab/>
        <w:t>John S Trew  For Old Tymes Sake</w:t>
      </w:r>
    </w:p>
    <w:p w:rsidR="00B11EB3" w:rsidRDefault="00B11EB3" w:rsidP="00B11EB3">
      <w:pPr>
        <w:pStyle w:val="DanceBody"/>
      </w:pPr>
      <w:r>
        <w:t xml:space="preserve"> 1- 8</w:t>
      </w:r>
      <w:r>
        <w:tab/>
        <w:t>1s dance Fig of 8 round 2s &amp; 3s on own sides (dancing between 2s to start)</w:t>
      </w:r>
    </w:p>
    <w:p w:rsidR="00B11EB3" w:rsidRDefault="00B11EB3" w:rsidP="00B11EB3">
      <w:pPr>
        <w:pStyle w:val="DanceBody"/>
      </w:pPr>
      <w:r>
        <w:t xml:space="preserve"> 9-16</w:t>
      </w:r>
      <w:r>
        <w:tab/>
        <w:t>1s set, cast 1 place,1s+3s dance 1/2 Diamond Poussette</w:t>
      </w:r>
    </w:p>
    <w:p w:rsidR="00B11EB3" w:rsidRDefault="00B11EB3" w:rsidP="00B11EB3">
      <w:pPr>
        <w:pStyle w:val="DanceBody"/>
      </w:pPr>
      <w:r>
        <w:t>17-24</w:t>
      </w:r>
      <w:r>
        <w:tab/>
        <w:t>All set, turn 2H twice round &amp; set again</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LAKE GENEVA  (S8x32)  3C (4C set)</w:t>
      </w:r>
      <w:r>
        <w:tab/>
        <w:t>Kent W Smith  Chicago 10th Anniv Coll</w:t>
      </w:r>
    </w:p>
    <w:p w:rsidR="00B11EB3" w:rsidRDefault="00B11EB3" w:rsidP="00B11EB3">
      <w:pPr>
        <w:pStyle w:val="DanceBody"/>
      </w:pPr>
      <w:r>
        <w:t xml:space="preserve"> 1- 8</w:t>
      </w:r>
      <w:r>
        <w:tab/>
        <w:t>1s+2s+3s set, cross RH.  1s &amp; 3s Petronella turn to line up/down middle &amp; set</w:t>
      </w:r>
    </w:p>
    <w:p w:rsidR="00B11EB3" w:rsidRDefault="00B11EB3" w:rsidP="00B11EB3">
      <w:pPr>
        <w:pStyle w:val="DanceBody"/>
      </w:pPr>
      <w:r>
        <w:t xml:space="preserve"> 9-16</w:t>
      </w:r>
      <w:r>
        <w:tab/>
        <w:t>1s+3s dance 1/2 reel of 4 ending 1L+3M pass LSh to face opp sides.  1L+2s+3M dance 1/2 reel of 4 across ending 1L+3M pass LSh to face partners in centre</w:t>
      </w:r>
    </w:p>
    <w:p w:rsidR="00B11EB3" w:rsidRDefault="00B11EB3" w:rsidP="00B11EB3">
      <w:pPr>
        <w:pStyle w:val="DanceBody"/>
      </w:pPr>
      <w:r>
        <w:t>17-24</w:t>
      </w:r>
      <w:r>
        <w:tab/>
        <w:t>1s+3s dance 1/2 reel of 4 up/down. 1s+3s dance RSh round partner to original places.  1s+2s+3s set</w:t>
      </w:r>
    </w:p>
    <w:p w:rsidR="00B11EB3" w:rsidRDefault="00B11EB3" w:rsidP="00B11EB3">
      <w:pPr>
        <w:pStyle w:val="DanceBody"/>
      </w:pPr>
      <w:r>
        <w:t>25-32</w:t>
      </w:r>
      <w:r>
        <w:tab/>
        <w:t>1s+2s dance "Bourrel":</w:t>
      </w:r>
    </w:p>
    <w:p w:rsidR="00B11EB3" w:rsidRDefault="00B11EB3" w:rsidP="00B11EB3">
      <w:pPr>
        <w:pStyle w:val="DanceBody"/>
      </w:pPr>
      <w:r>
        <w:tab/>
        <w:t>25-28    1M+2L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Set to partners &amp; turn 2H to own sides having changed places</w:t>
      </w:r>
    </w:p>
    <w:p w:rsidR="00B11EB3" w:rsidRDefault="00B11EB3" w:rsidP="00B11EB3"/>
    <w:p w:rsidR="00B11EB3" w:rsidRDefault="00B11EB3" w:rsidP="00B11EB3">
      <w:pPr>
        <w:pStyle w:val="Minicrib"/>
      </w:pPr>
      <w:r>
        <w:t>LAKE MACQUARIE REEL  (R8x40)  3C (4C set)</w:t>
      </w:r>
      <w:r>
        <w:tab/>
        <w:t>Charles Park, Lake Macquarie Juniors  Hunter Valley Bk</w:t>
      </w:r>
    </w:p>
    <w:p w:rsidR="00B11EB3" w:rsidRDefault="00B11EB3" w:rsidP="00B11EB3">
      <w:pPr>
        <w:pStyle w:val="DanceBody"/>
        <w:rPr>
          <w:noProof/>
        </w:rPr>
      </w:pPr>
      <w:r>
        <w:rPr>
          <w:noProof/>
        </w:rPr>
        <w:t xml:space="preserve"> 1- 8</w:t>
      </w:r>
      <w:r>
        <w:rPr>
          <w:noProof/>
        </w:rPr>
        <w:tab/>
        <w:t>1s cross RH, cast (2s step up); 1s dance down between 3s &amp; cast up to 2nd place opp sides. 2 (1) 3</w:t>
      </w:r>
    </w:p>
    <w:p w:rsidR="00B11EB3" w:rsidRDefault="00B11EB3" w:rsidP="00B11EB3">
      <w:pPr>
        <w:pStyle w:val="DanceBody"/>
        <w:rPr>
          <w:noProof/>
        </w:rPr>
      </w:pPr>
      <w:r>
        <w:rPr>
          <w:noProof/>
        </w:rPr>
        <w:t xml:space="preserve"> 9-16</w:t>
      </w:r>
      <w:r>
        <w:rPr>
          <w:noProof/>
        </w:rPr>
        <w:tab/>
        <w:t>1L+2s &amp; 1M+3s dance reels of 3 across (1L RSh to 2L, 1M RSh to 3M). 1s end facing 1st corners</w:t>
      </w:r>
    </w:p>
    <w:p w:rsidR="00B11EB3" w:rsidRDefault="00B11EB3" w:rsidP="00B11EB3">
      <w:pPr>
        <w:pStyle w:val="DanceBody"/>
        <w:rPr>
          <w:noProof/>
        </w:rPr>
      </w:pPr>
      <w:r>
        <w:rPr>
          <w:noProof/>
        </w:rPr>
        <w:t>17-24</w:t>
      </w:r>
      <w:r>
        <w:rPr>
          <w:noProof/>
        </w:rPr>
        <w:tab/>
        <w:t>1s dance 'Hello-Goodbye' setting &amp; use last step to finish facing 2nd corners</w:t>
      </w:r>
    </w:p>
    <w:p w:rsidR="00B11EB3" w:rsidRDefault="00B11EB3" w:rsidP="00B11EB3">
      <w:pPr>
        <w:pStyle w:val="DanceBody"/>
        <w:rPr>
          <w:noProof/>
        </w:rPr>
      </w:pPr>
      <w:r>
        <w:rPr>
          <w:noProof/>
        </w:rPr>
        <w:t>25-32</w:t>
      </w:r>
      <w:r>
        <w:rPr>
          <w:noProof/>
        </w:rPr>
        <w:tab/>
        <w:t>1s dance RSh reel of 3 on opposite sides</w:t>
      </w:r>
    </w:p>
    <w:p w:rsidR="00B11EB3" w:rsidRDefault="00B11EB3" w:rsidP="00B11EB3">
      <w:pPr>
        <w:pStyle w:val="DanceBody"/>
        <w:keepNext w:val="0"/>
        <w:rPr>
          <w:noProof/>
        </w:rPr>
      </w:pPr>
      <w:r>
        <w:rPr>
          <w:noProof/>
        </w:rPr>
        <w:t>33-40</w:t>
      </w:r>
      <w:r>
        <w:rPr>
          <w:noProof/>
        </w:rPr>
        <w:tab/>
        <w:t>1s lead up, cross &amp; cast to 2nd place own side; 2s+1s+3s turn partner RH</w:t>
      </w:r>
    </w:p>
    <w:p w:rsidR="00B11EB3" w:rsidRDefault="00B11EB3" w:rsidP="00B11EB3"/>
    <w:p w:rsidR="00B11EB3" w:rsidRDefault="00B11EB3" w:rsidP="00B11EB3">
      <w:pPr>
        <w:pStyle w:val="Minicrib"/>
      </w:pPr>
      <w:r>
        <w:t>LAKE SHORE JIG  (J8x32)  3C (4C set)</w:t>
      </w:r>
      <w:r>
        <w:tab/>
        <w:t>Kent W Smith  Chicago Coll Basic SCDs</w:t>
      </w:r>
    </w:p>
    <w:p w:rsidR="00B11EB3" w:rsidRDefault="00B11EB3" w:rsidP="00B11EB3">
      <w:pPr>
        <w:pStyle w:val="DanceBody"/>
      </w:pPr>
      <w:r>
        <w:t xml:space="preserve"> 1- 8</w:t>
      </w:r>
      <w:r>
        <w:tab/>
        <w:t>1s cross RH &amp; cast 1 place, 1s dance 1/2 Fig of 8 round 2s</w:t>
      </w:r>
    </w:p>
    <w:p w:rsidR="00B11EB3" w:rsidRDefault="00B11EB3" w:rsidP="00B11EB3">
      <w:pPr>
        <w:pStyle w:val="DanceBody"/>
      </w:pPr>
      <w:r>
        <w:t xml:space="preserve"> 9-16</w:t>
      </w:r>
      <w:r>
        <w:tab/>
        <w:t>3s followed by 1s+2s lead down &amp; back</w:t>
      </w:r>
    </w:p>
    <w:p w:rsidR="00B11EB3" w:rsidRDefault="00B11EB3" w:rsidP="00B11EB3">
      <w:pPr>
        <w:pStyle w:val="DanceBody"/>
      </w:pPr>
      <w:r>
        <w:t>17-24</w:t>
      </w:r>
      <w:r>
        <w:tab/>
        <w:t>All Promenade to end 2 1 3</w:t>
      </w:r>
    </w:p>
    <w:p w:rsidR="00B11EB3" w:rsidRPr="00906533" w:rsidRDefault="00B11EB3" w:rsidP="00B11EB3">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B11EB3" w:rsidRDefault="00B11EB3" w:rsidP="00B11EB3"/>
    <w:p w:rsidR="00B11EB3" w:rsidRDefault="00B11EB3" w:rsidP="00B11EB3">
      <w:pPr>
        <w:pStyle w:val="Minicrib"/>
      </w:pPr>
      <w:r>
        <w:t>THE LAKESIDE KELPIE HORNPIPE  (R8x32)  3C (4C set)</w:t>
      </w:r>
      <w:r>
        <w:tab/>
        <w:t>Bill Forbes  Ness House 3</w:t>
      </w:r>
    </w:p>
    <w:p w:rsidR="00B11EB3" w:rsidRDefault="00B11EB3" w:rsidP="00B11EB3">
      <w:pPr>
        <w:pStyle w:val="DanceBody"/>
      </w:pPr>
      <w:r>
        <w:t xml:space="preserve"> 1- 8</w:t>
      </w:r>
      <w:r>
        <w:tab/>
        <w:t>1s+2s+3s set, cross RH, set &amp; 1s cast down 1 place</w:t>
      </w:r>
      <w:r w:rsidRPr="00BA6B4D">
        <w:rPr>
          <w:b/>
        </w:rPr>
        <w:t xml:space="preserve"> while </w:t>
      </w:r>
      <w:r>
        <w:t>2s lead up &amp; face out</w:t>
      </w:r>
      <w:r w:rsidRPr="00BA6B4D">
        <w:rPr>
          <w:b/>
        </w:rPr>
        <w:t xml:space="preserve"> </w:t>
      </w:r>
      <w:r>
        <w:rPr>
          <w:b/>
        </w:rPr>
        <w:t xml:space="preserve">as </w:t>
      </w:r>
      <w:r>
        <w:t>3s turn individually to face out</w:t>
      </w:r>
    </w:p>
    <w:p w:rsidR="00B11EB3" w:rsidRDefault="00B11EB3" w:rsidP="00B11EB3">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B11EB3" w:rsidRDefault="00B11EB3" w:rsidP="00B11EB3">
      <w:pPr>
        <w:pStyle w:val="DanceBody"/>
      </w:pPr>
      <w:r>
        <w:t>17-24</w:t>
      </w:r>
      <w:r>
        <w:tab/>
        <w:t>1s dance 'Hello-Goodbye' setting</w:t>
      </w:r>
    </w:p>
    <w:p w:rsidR="00B11EB3" w:rsidRDefault="00B11EB3" w:rsidP="00B11EB3">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B11EB3" w:rsidRDefault="00B11EB3" w:rsidP="00B11EB3"/>
    <w:p w:rsidR="00B11EB3" w:rsidRDefault="00B11EB3" w:rsidP="00B11EB3">
      <w:pPr>
        <w:pStyle w:val="Minicrib"/>
      </w:pPr>
      <w:r>
        <w:t>LAMARTINE  (M-(S32+R64))  4C set</w:t>
      </w:r>
      <w:r>
        <w:tab/>
        <w:t>John Drewry  Turkish Set</w:t>
      </w:r>
    </w:p>
    <w:p w:rsidR="00B11EB3" w:rsidRDefault="00B11EB3" w:rsidP="00B11EB3">
      <w:pPr>
        <w:pStyle w:val="DanceBody"/>
      </w:pPr>
      <w:r>
        <w:t>2 chords - start 3s+4s on opp sides &amp; on 2nd Chord 2M+3M change places</w:t>
      </w:r>
    </w:p>
    <w:p w:rsidR="00B11EB3" w:rsidRDefault="00B11EB3" w:rsidP="00B11EB3">
      <w:pPr>
        <w:pStyle w:val="DanceBody"/>
      </w:pPr>
      <w:r>
        <w:t>Strathspey</w:t>
      </w:r>
    </w:p>
    <w:p w:rsidR="00B11EB3" w:rsidRDefault="00B11EB3" w:rsidP="00B11EB3">
      <w:pPr>
        <w:pStyle w:val="DanceBody"/>
      </w:pPr>
      <w:r>
        <w:t xml:space="preserve"> 1- 8</w:t>
      </w:r>
      <w:r>
        <w:tab/>
        <w:t>2s in prom hold dance reel of 3 on Ladies side (RSh to 1L to start)</w:t>
      </w:r>
      <w:r w:rsidRPr="00BA6B4D">
        <w:rPr>
          <w:b/>
        </w:rPr>
        <w:t xml:space="preserve"> while </w:t>
      </w:r>
      <w:r>
        <w:t>3s dance reel of 3 on Men's side (RSh to 4L to start)</w:t>
      </w:r>
    </w:p>
    <w:p w:rsidR="00B11EB3" w:rsidRDefault="00B11EB3" w:rsidP="00B11EB3">
      <w:pPr>
        <w:pStyle w:val="DanceBody"/>
      </w:pPr>
      <w:r>
        <w:t xml:space="preserve"> 9-16</w:t>
      </w:r>
      <w:r>
        <w:tab/>
        <w:t>Top 4 dancers</w:t>
      </w:r>
      <w:r w:rsidRPr="007F0D5A">
        <w:rPr>
          <w:b/>
        </w:rPr>
        <w:t xml:space="preserve"> also </w:t>
      </w:r>
      <w:r>
        <w:t>bottom 4 dancers dance RH across, middle couples dance LH across</w:t>
      </w:r>
    </w:p>
    <w:p w:rsidR="00B11EB3" w:rsidRDefault="00B11EB3" w:rsidP="00B11EB3">
      <w:pPr>
        <w:pStyle w:val="DanceBody"/>
      </w:pPr>
      <w:r>
        <w:t>17-24</w:t>
      </w:r>
      <w:r>
        <w:tab/>
        <w:t>All dance reels of 4 on sides</w:t>
      </w:r>
    </w:p>
    <w:p w:rsidR="00B11EB3" w:rsidRDefault="00B11EB3" w:rsidP="00B11EB3">
      <w:pPr>
        <w:pStyle w:val="DanceBody"/>
      </w:pPr>
      <w:r>
        <w:t>25-32</w:t>
      </w:r>
      <w:r>
        <w:tab/>
        <w:t>All set twice, turn partner 2H to end in a square set (Ladies on Men's right).  1 3 4 2</w:t>
      </w:r>
    </w:p>
    <w:p w:rsidR="00B11EB3" w:rsidRDefault="00B11EB3" w:rsidP="00B11EB3">
      <w:pPr>
        <w:pStyle w:val="DanceBody"/>
      </w:pPr>
      <w:r>
        <w:t>Reel</w:t>
      </w:r>
      <w:r>
        <w:tab/>
        <w:t>Numbers refer to new pstns</w:t>
      </w:r>
    </w:p>
    <w:p w:rsidR="00B11EB3" w:rsidRDefault="00B11EB3" w:rsidP="00B11EB3">
      <w:pPr>
        <w:pStyle w:val="DanceBody"/>
      </w:pPr>
      <w:r>
        <w:t xml:space="preserve"> 1- 8</w:t>
      </w:r>
      <w:r>
        <w:tab/>
        <w:t>1s+3s 1/2 turn opposite partner RH &amp; twirl to opp place facing nearest side couple &amp; dance 1/2 Fig of 8 round side couples back to places</w:t>
      </w:r>
    </w:p>
    <w:p w:rsidR="00B11EB3" w:rsidRDefault="00B11EB3" w:rsidP="00B11EB3">
      <w:pPr>
        <w:pStyle w:val="DanceBody"/>
      </w:pPr>
      <w:r>
        <w:t xml:space="preserve"> 9-16</w:t>
      </w:r>
      <w:r>
        <w:tab/>
        <w:t>2s+4s repeat</w:t>
      </w:r>
    </w:p>
    <w:p w:rsidR="00B11EB3" w:rsidRDefault="00B11EB3" w:rsidP="00B11EB3">
      <w:pPr>
        <w:pStyle w:val="DanceBody"/>
      </w:pPr>
      <w:r>
        <w:t>17-32</w:t>
      </w:r>
      <w:r>
        <w:tab/>
        <w:t>All dance full Schiehallion Reel</w:t>
      </w:r>
    </w:p>
    <w:p w:rsidR="00B11EB3" w:rsidRDefault="00B11EB3" w:rsidP="00B11EB3">
      <w:pPr>
        <w:pStyle w:val="DanceBody"/>
      </w:pPr>
      <w:r>
        <w:t>33-40</w:t>
      </w:r>
      <w:r>
        <w:tab/>
        <w:t>1M+4L</w:t>
      </w:r>
      <w:r w:rsidRPr="007F0D5A">
        <w:rPr>
          <w:b/>
        </w:rPr>
        <w:t xml:space="preserve"> also </w:t>
      </w:r>
      <w:r>
        <w:t>3M+2L 1/2 turn &amp; twirl to each others place &amp; dance round outside of set back to place</w:t>
      </w:r>
    </w:p>
    <w:p w:rsidR="00B11EB3" w:rsidRDefault="00B11EB3" w:rsidP="00B11EB3">
      <w:pPr>
        <w:pStyle w:val="DanceBody"/>
      </w:pPr>
      <w:r>
        <w:t>41-48</w:t>
      </w:r>
      <w:r>
        <w:tab/>
        <w:t>2M+1L</w:t>
      </w:r>
      <w:r w:rsidRPr="007F0D5A">
        <w:rPr>
          <w:b/>
        </w:rPr>
        <w:t xml:space="preserve"> also </w:t>
      </w:r>
      <w:r>
        <w:t>4M+3L repeat</w:t>
      </w:r>
    </w:p>
    <w:p w:rsidR="00B11EB3" w:rsidRDefault="00B11EB3" w:rsidP="00B11EB3">
      <w:pPr>
        <w:pStyle w:val="DanceBody"/>
      </w:pPr>
      <w:r>
        <w:t>49-56</w:t>
      </w:r>
      <w:r>
        <w:tab/>
        <w:t>1s+4s</w:t>
      </w:r>
      <w:r w:rsidRPr="007F0D5A">
        <w:rPr>
          <w:b/>
        </w:rPr>
        <w:t xml:space="preserve"> also </w:t>
      </w:r>
      <w:r>
        <w:t>2s+3s dance RH across, 1s+2s &amp; 3s+4s dance RH across</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LAMB SKINNET  (J8x32)  3C (4C set)</w:t>
      </w:r>
      <w:r>
        <w:tab/>
        <w:t>Thompson  RSCDS Bk 14</w:t>
      </w:r>
    </w:p>
    <w:p w:rsidR="00B11EB3" w:rsidRDefault="00B11EB3" w:rsidP="00B11EB3">
      <w:pPr>
        <w:pStyle w:val="DanceBody"/>
      </w:pPr>
      <w:r>
        <w:t xml:space="preserve"> 1- 8</w:t>
      </w:r>
      <w:r>
        <w:tab/>
        <w:t>1s set, cast 1 place (2s step up 3-4) &amp; dance 1/2 Fig of 8 up round 2s.  2 (1) 3</w:t>
      </w:r>
    </w:p>
    <w:p w:rsidR="00B11EB3" w:rsidRDefault="00B11EB3" w:rsidP="00B11EB3">
      <w:pPr>
        <w:pStyle w:val="DanceBody"/>
      </w:pPr>
      <w:r>
        <w:t xml:space="preserve"> 9-16</w:t>
      </w:r>
      <w:r>
        <w:tab/>
        <w:t>1s set, cast to 3</w:t>
      </w:r>
      <w:r w:rsidRPr="00972EEB">
        <w:t>rd</w:t>
      </w:r>
      <w:r>
        <w:t xml:space="preserve"> place (3s step up) &amp; dance 1/2 Fig of 8 up round 3s.  2 3 1</w:t>
      </w:r>
    </w:p>
    <w:p w:rsidR="00B11EB3" w:rsidRDefault="00B11EB3" w:rsidP="00B11EB3">
      <w:pPr>
        <w:pStyle w:val="DanceBody"/>
      </w:pPr>
      <w:r>
        <w:t>17-24</w:t>
      </w:r>
      <w:r>
        <w:tab/>
        <w:t>1s lead up to top, (2s &amp; 3s step down 19-20); 1s set &amp; cast to 2</w:t>
      </w:r>
      <w:r w:rsidRPr="00972EEB">
        <w:t>nd</w:t>
      </w:r>
      <w:r>
        <w:t xml:space="preserve"> place (2s step up 23-24)</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LAMBTON WORM  (R8x32)  3C (4C set)</w:t>
      </w:r>
      <w:r>
        <w:tab/>
        <w:t>Pat Charlton  Counting Sheep</w:t>
      </w:r>
    </w:p>
    <w:p w:rsidR="00B11EB3" w:rsidRDefault="00B11EB3" w:rsidP="00B11EB3">
      <w:pPr>
        <w:pStyle w:val="DanceBody"/>
      </w:pPr>
      <w:r>
        <w:t xml:space="preserve"> 1- 8</w:t>
      </w:r>
      <w:r>
        <w:tab/>
        <w:t>1s+2s+3s dance mirror reels of 3 on sides (1s in/down to start)</w:t>
      </w:r>
    </w:p>
    <w:p w:rsidR="00B11EB3" w:rsidRDefault="00B11EB3" w:rsidP="00B11EB3">
      <w:pPr>
        <w:pStyle w:val="DanceBody"/>
      </w:pPr>
      <w:r>
        <w:t xml:space="preserve"> 9-16</w:t>
      </w:r>
      <w:r>
        <w:tab/>
        <w:t>1s dance down (4 bars); turn RH (2 bars) &amp; cast behind 3s to 2nd place own side (2s step up 11-12)</w:t>
      </w:r>
    </w:p>
    <w:p w:rsidR="00B11EB3" w:rsidRDefault="00B11EB3" w:rsidP="00B11EB3">
      <w:pPr>
        <w:pStyle w:val="DanceBody"/>
      </w:pPr>
      <w:r>
        <w:t>17-24</w:t>
      </w:r>
      <w:r>
        <w:tab/>
        <w:t>1L+2s &amp; 1M+3s dance 1/2 LSh reels of 3 across; 1L+2L+3L &amp; 1M+2M+3M dance 1/2 RSh reels of 3 on sides.  (3) (1) (2)</w:t>
      </w:r>
    </w:p>
    <w:p w:rsidR="00B11EB3" w:rsidRDefault="00B11EB3" w:rsidP="00B11EB3">
      <w:pPr>
        <w:pStyle w:val="DanceBody"/>
      </w:pPr>
      <w:r>
        <w:t>25-28</w:t>
      </w:r>
      <w:r>
        <w:tab/>
        <w:t xml:space="preserve">1s dance 1/2 Fig 8 (1L up between 3s, 1M down between 2s) </w:t>
      </w:r>
      <w:r>
        <w:rPr>
          <w:b/>
        </w:rPr>
        <w:t>while</w:t>
      </w:r>
      <w:r>
        <w:t xml:space="preserve"> 3s+2s change places RH on side &amp; cross LH with partner</w:t>
      </w:r>
    </w:p>
    <w:p w:rsidR="00B11EB3" w:rsidRDefault="00B11EB3" w:rsidP="00B11EB3">
      <w:pPr>
        <w:pStyle w:val="DanceBody"/>
      </w:pPr>
      <w:r>
        <w:t>29-32</w:t>
      </w:r>
      <w:r>
        <w:tab/>
        <w:t>All turn partner RH (or birl)</w:t>
      </w:r>
    </w:p>
    <w:p w:rsidR="00B11EB3" w:rsidRPr="005A5855" w:rsidRDefault="00B11EB3" w:rsidP="00B11EB3">
      <w:pPr>
        <w:pStyle w:val="DanceBody"/>
        <w:keepNext w:val="0"/>
        <w:rPr>
          <w:i/>
        </w:rPr>
      </w:pPr>
      <w:r w:rsidRPr="005A5855">
        <w:rPr>
          <w:i/>
        </w:rPr>
        <w:t>Note: Last time through, all couples turn (or birl)</w:t>
      </w:r>
    </w:p>
    <w:p w:rsidR="00B11EB3" w:rsidRDefault="00B11EB3" w:rsidP="00B11EB3"/>
    <w:p w:rsidR="00B11EB3" w:rsidRDefault="00B11EB3" w:rsidP="00B11EB3">
      <w:pPr>
        <w:pStyle w:val="Minicrib"/>
      </w:pPr>
      <w:r>
        <w:t>THE LAMMERMUIR HILLS  (S8x32)  2C (4C set)</w:t>
      </w:r>
      <w:r>
        <w:tab/>
        <w:t>Roy Goldring  Wells House</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1L+2M cross RH &amp; cast behind partners back to original places, 1s+2s dance RH across</w:t>
      </w:r>
    </w:p>
    <w:p w:rsidR="00B11EB3" w:rsidRDefault="00B11EB3" w:rsidP="00B11EB3">
      <w:pPr>
        <w:pStyle w:val="DanceBody"/>
      </w:pPr>
      <w:r>
        <w:t>17-24</w:t>
      </w:r>
      <w:r>
        <w:tab/>
        <w:t>1M+2L cross LH &amp; cast behind partners back to original places, 1s+2s dance LH across</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LAMMONBIE MILL  (M-(S64+R64))  Sq.Set</w:t>
      </w:r>
      <w:r>
        <w:tab/>
        <w:t>Harry Rhodes  Snowdon Bk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to partner &amp; turn RH, set to corner &amp; turn LH</w:t>
      </w:r>
    </w:p>
    <w:p w:rsidR="00B11EB3" w:rsidRDefault="00B11EB3" w:rsidP="00B11EB3">
      <w:pPr>
        <w:pStyle w:val="DanceBody"/>
      </w:pPr>
      <w:r>
        <w:t>17-32</w:t>
      </w:r>
      <w:r>
        <w:tab/>
        <w:t>All dance full Schiehallion Reel</w:t>
      </w:r>
    </w:p>
    <w:p w:rsidR="00B11EB3" w:rsidRDefault="00B11EB3" w:rsidP="00B11EB3">
      <w:pPr>
        <w:pStyle w:val="DanceBody"/>
      </w:pPr>
      <w:r>
        <w:t>33-40</w:t>
      </w:r>
      <w:r>
        <w:tab/>
        <w:t>All set &amp; Petronella-in-tandem twice</w:t>
      </w:r>
    </w:p>
    <w:p w:rsidR="00B11EB3" w:rsidRDefault="00B11EB3" w:rsidP="00B11EB3">
      <w:pPr>
        <w:pStyle w:val="DanceBody"/>
      </w:pPr>
      <w:r>
        <w:t>41-48</w:t>
      </w:r>
      <w:r>
        <w:tab/>
        <w:t>1s+3s dance R&amp;L</w:t>
      </w:r>
    </w:p>
    <w:p w:rsidR="00B11EB3" w:rsidRDefault="00B11EB3" w:rsidP="00B11EB3">
      <w:pPr>
        <w:pStyle w:val="DanceBody"/>
      </w:pPr>
      <w:r>
        <w:t>49-56</w:t>
      </w:r>
      <w:r>
        <w:tab/>
        <w:t>2s+4s dance R&amp;L</w:t>
      </w:r>
    </w:p>
    <w:p w:rsidR="00B11EB3" w:rsidRDefault="00B11EB3" w:rsidP="00B11EB3">
      <w:pPr>
        <w:pStyle w:val="DanceBody"/>
      </w:pPr>
      <w:r>
        <w:t>57-64</w:t>
      </w:r>
      <w:r>
        <w:tab/>
        <w:t>All set &amp; Petronella-in-tandem twice</w:t>
      </w:r>
    </w:p>
    <w:p w:rsidR="00B11EB3" w:rsidRDefault="00B11EB3" w:rsidP="00B11EB3">
      <w:pPr>
        <w:pStyle w:val="DanceBody"/>
        <w:keepNext w:val="0"/>
      </w:pPr>
      <w:r>
        <w:t>Repeat in reel time</w:t>
      </w:r>
    </w:p>
    <w:p w:rsidR="00B11EB3" w:rsidRDefault="00B11EB3" w:rsidP="00B11EB3"/>
    <w:p w:rsidR="00B11EB3" w:rsidRDefault="00B11EB3" w:rsidP="00B11EB3">
      <w:pPr>
        <w:pStyle w:val="Minicrib"/>
      </w:pPr>
      <w:r>
        <w:t>LAMP BLACK LIZZIE  (J4x40)  4C set</w:t>
      </w:r>
      <w:r>
        <w:tab/>
        <w:t>Pat Davoll  Oxford University SD Society</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1s+4s set, cast down/up (2s &amp; 3s step up/down); 1s+4s dance 1/2 R&amp;L. Men end facing out</w:t>
      </w:r>
    </w:p>
    <w:p w:rsidR="00B11EB3" w:rsidRDefault="00B11EB3" w:rsidP="00B11EB3">
      <w:pPr>
        <w:pStyle w:val="DanceBody"/>
      </w:pPr>
      <w:r>
        <w:t xml:space="preserve"> 9-16</w:t>
      </w:r>
      <w:r>
        <w:tab/>
        <w:t>4s+1s dance Ladies' Chain. 4s face up, 1s face down.  2 4 (1) (3)</w:t>
      </w:r>
    </w:p>
    <w:p w:rsidR="00B11EB3" w:rsidRDefault="00B11EB3" w:rsidP="00B11EB3">
      <w:pPr>
        <w:pStyle w:val="DanceBody"/>
      </w:pPr>
      <w:r>
        <w:t>17-32</w:t>
      </w:r>
      <w:r>
        <w:tab/>
        <w:t>All dance *Axum Reel* to end back in position as bar 17</w:t>
      </w:r>
    </w:p>
    <w:p w:rsidR="00B11EB3" w:rsidRDefault="00B11EB3" w:rsidP="00B11EB3">
      <w:pPr>
        <w:pStyle w:val="DanceBody"/>
      </w:pPr>
      <w:r>
        <w:t>33-40</w:t>
      </w:r>
      <w:r>
        <w:tab/>
        <w:t>All turn person facing on sides LH once round; all dance anticlockwise 1/2 round to end 2 4 (1) (3)</w:t>
      </w:r>
    </w:p>
    <w:p w:rsidR="00B11EB3" w:rsidRPr="00A05252" w:rsidRDefault="00B11EB3" w:rsidP="00B11EB3">
      <w:pPr>
        <w:pStyle w:val="DanceBody"/>
        <w:keepNext w:val="0"/>
        <w:rPr>
          <w:i/>
        </w:rPr>
      </w:pPr>
      <w:r w:rsidRPr="00A05252">
        <w:rPr>
          <w:i/>
        </w:rPr>
        <w:t>*Axum Reel* Every 2 bars all dance to the next position on path 1M, 2L, 1L, 3L, 4L</w:t>
      </w:r>
      <w:r>
        <w:rPr>
          <w:i/>
        </w:rPr>
        <w:t>, 3M, 4M, 2M, 1M, passing LSh.</w:t>
      </w:r>
    </w:p>
    <w:p w:rsidR="00B11EB3" w:rsidRDefault="00B11EB3" w:rsidP="00B11EB3"/>
    <w:p w:rsidR="00B11EB3" w:rsidRDefault="00B11EB3" w:rsidP="00B11EB3">
      <w:pPr>
        <w:pStyle w:val="Minicrib"/>
      </w:pPr>
      <w:r>
        <w:t>LANA'S JIG  (J3x32)  3C Set</w:t>
      </w:r>
      <w:r>
        <w:tab/>
        <w:t>Jessie Stuart  Orkney Dances</w:t>
      </w:r>
    </w:p>
    <w:p w:rsidR="00B11EB3" w:rsidRDefault="00B11EB3" w:rsidP="00B11EB3">
      <w:pPr>
        <w:pStyle w:val="DanceBody"/>
      </w:pPr>
      <w:r>
        <w:t xml:space="preserve"> 1- 8</w:t>
      </w:r>
      <w:r>
        <w:tab/>
        <w:t>1s dance Fig 8 on own side (in/down to start)</w:t>
      </w:r>
    </w:p>
    <w:p w:rsidR="00B11EB3" w:rsidRDefault="00B11EB3" w:rsidP="00B11EB3">
      <w:pPr>
        <w:pStyle w:val="DanceBody"/>
      </w:pPr>
      <w:r>
        <w:t xml:space="preserve"> 9-16</w:t>
      </w:r>
      <w:r>
        <w:tab/>
        <w:t>1s+2s+3s set &amp; Petronella in Tandem (into lines of 3 across); Petronella in Tandem &amp; set to end (3) (2) (1)</w:t>
      </w:r>
    </w:p>
    <w:p w:rsidR="00B11EB3" w:rsidRDefault="00B11EB3" w:rsidP="00B11EB3">
      <w:pPr>
        <w:pStyle w:val="DanceBody"/>
      </w:pPr>
      <w:r>
        <w:t>17-24</w:t>
      </w:r>
      <w:r>
        <w:tab/>
        <w:t>1s followed by 2s+3s dance down (2 bars), Men dance below partners who turn under Man's raised arm to all face up on own sides; 3s+2s+1s dance up (2 bars) &amp; all cast to original places. 1s face out</w:t>
      </w:r>
    </w:p>
    <w:p w:rsidR="00B11EB3" w:rsidRDefault="00B11EB3" w:rsidP="00B11EB3">
      <w:pPr>
        <w:pStyle w:val="DanceBody"/>
        <w:keepNext w:val="0"/>
      </w:pPr>
      <w:r>
        <w:t>25-32</w:t>
      </w:r>
      <w:r>
        <w:tab/>
        <w:t>1s+2s change places turning 1.1/2 (Men LH, Ladies RH); 1s+3s change places turning 1.1/2 with other hand.  2 3 1</w:t>
      </w:r>
    </w:p>
    <w:p w:rsidR="00B11EB3" w:rsidRDefault="00B11EB3" w:rsidP="00B11EB3"/>
    <w:p w:rsidR="00B11EB3" w:rsidRDefault="00B11EB3" w:rsidP="00B11EB3">
      <w:pPr>
        <w:pStyle w:val="Minicrib"/>
      </w:pPr>
      <w:r>
        <w:t>THE LANCASTRIAN WANDERER  (J8x32)  3C (4C set)</w:t>
      </w:r>
      <w:r>
        <w:tab/>
        <w:t>Ian Barbour  Magic Medicine</w:t>
      </w:r>
    </w:p>
    <w:p w:rsidR="00B11EB3" w:rsidRPr="009F2C93" w:rsidRDefault="00B11EB3" w:rsidP="00B11EB3">
      <w:pPr>
        <w:pStyle w:val="DanceBody"/>
      </w:pPr>
      <w:r>
        <w:t xml:space="preserve"> 1- 8</w:t>
      </w:r>
      <w:r>
        <w:tab/>
        <w:t>1s+2s set, dance RH across &amp; 1s cast to face 1</w:t>
      </w:r>
      <w:r w:rsidRPr="00972EEB">
        <w:t>st</w:t>
      </w:r>
      <w:r>
        <w:t xml:space="preserve"> corners </w:t>
      </w:r>
      <w:r>
        <w:rPr>
          <w:b/>
        </w:rPr>
        <w:t>while</w:t>
      </w:r>
      <w:r>
        <w:t xml:space="preserve"> 2s dance up to top place</w:t>
      </w:r>
    </w:p>
    <w:p w:rsidR="00B11EB3" w:rsidRDefault="00B11EB3" w:rsidP="00B11EB3">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B11EB3" w:rsidRDefault="00B11EB3" w:rsidP="00B11EB3">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B11EB3" w:rsidRDefault="00B11EB3" w:rsidP="00B11EB3">
      <w:pPr>
        <w:pStyle w:val="DanceBody"/>
        <w:keepNext w:val="0"/>
      </w:pPr>
      <w:r>
        <w:t>25-32</w:t>
      </w:r>
      <w:r>
        <w:tab/>
        <w:t>1s dance LSh Reels of 3 on opposite sides &amp; cross to 2</w:t>
      </w:r>
      <w:r w:rsidRPr="00972EEB">
        <w:t>nd</w:t>
      </w:r>
      <w:r>
        <w:t xml:space="preserve"> place on own side. 2 1 3</w:t>
      </w:r>
    </w:p>
    <w:p w:rsidR="00B11EB3" w:rsidRDefault="00B11EB3" w:rsidP="00B11EB3"/>
    <w:p w:rsidR="00B11EB3" w:rsidRDefault="00B11EB3" w:rsidP="00B11EB3">
      <w:pPr>
        <w:pStyle w:val="Minicrib"/>
      </w:pPr>
      <w:r>
        <w:t>LAND O' CAKES  (S8x32)  3C (4C set)</w:t>
      </w:r>
      <w:r>
        <w:tab/>
        <w:t>Goulding  RSCDS Bk 29</w:t>
      </w:r>
    </w:p>
    <w:p w:rsidR="00B11EB3" w:rsidRDefault="00B11EB3" w:rsidP="00B11EB3">
      <w:pPr>
        <w:pStyle w:val="DanceBody"/>
      </w:pPr>
      <w:r>
        <w:t xml:space="preserve"> 1- 8</w:t>
      </w:r>
      <w:r>
        <w:tab/>
        <w:t>1s lead down, cross below 2s, cast down round 3s, lead up to top &amp; cast to 2</w:t>
      </w:r>
      <w:r w:rsidRPr="00972EEB">
        <w:t>nd</w:t>
      </w:r>
      <w:r>
        <w:t xml:space="preserve"> places</w:t>
      </w:r>
    </w:p>
    <w:p w:rsidR="00B11EB3" w:rsidRDefault="00B11EB3" w:rsidP="00B11EB3">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B11EB3" w:rsidRDefault="00B11EB3" w:rsidP="00B11EB3">
      <w:pPr>
        <w:pStyle w:val="DanceBody"/>
      </w:pPr>
      <w:r>
        <w:t>17-24</w:t>
      </w:r>
      <w:r>
        <w:tab/>
        <w:t>1s+2s+3s circle 6H round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LAND OF OZ  (R8x32)  3C (4C set)</w:t>
      </w:r>
      <w:r>
        <w:tab/>
        <w:t>John Drewry  Summer Collection 88</w:t>
      </w:r>
    </w:p>
    <w:p w:rsidR="00B11EB3" w:rsidRDefault="00B11EB3" w:rsidP="00B11EB3">
      <w:pPr>
        <w:pStyle w:val="DanceBody"/>
      </w:pPr>
      <w:r>
        <w:t xml:space="preserve"> 1- 8</w:t>
      </w:r>
      <w:r>
        <w:tab/>
        <w:t>1s+2s+3s set, 1M+2M+3M cast up, 1M followed by 2M+3M crosses &amp; dances down Ladies side</w:t>
      </w:r>
      <w:r w:rsidRPr="00BA6B4D">
        <w:rPr>
          <w:b/>
        </w:rPr>
        <w:t xml:space="preserve"> while </w:t>
      </w:r>
      <w:r>
        <w:t>1L+2L+3L cast down &amp; 3L followed by 2L+1L crosses &amp; dances up Men's side, 3s+2s+1s cross RH into circle</w:t>
      </w:r>
    </w:p>
    <w:p w:rsidR="00B11EB3" w:rsidRDefault="00B11EB3" w:rsidP="00B11EB3">
      <w:pPr>
        <w:pStyle w:val="DanceBody"/>
      </w:pPr>
      <w:r>
        <w:t xml:space="preserve"> 9-16</w:t>
      </w:r>
      <w:r>
        <w:tab/>
        <w:t>3s+2s+1s circle 6H round &amp; back</w:t>
      </w:r>
    </w:p>
    <w:p w:rsidR="00B11EB3" w:rsidRDefault="00B11EB3" w:rsidP="00B11EB3">
      <w:pPr>
        <w:pStyle w:val="DanceBody"/>
      </w:pPr>
      <w:r>
        <w:t>17-24</w:t>
      </w:r>
      <w:r>
        <w:tab/>
        <w:t>3s+2s+1s dance reels of 3 on sides (1s cross up &amp; 3s give RSh to 2s to start)</w:t>
      </w:r>
    </w:p>
    <w:p w:rsidR="00B11EB3" w:rsidRDefault="00B11EB3" w:rsidP="00B11EB3">
      <w:pPr>
        <w:pStyle w:val="DanceBody"/>
        <w:keepNext w:val="0"/>
      </w:pPr>
      <w:r>
        <w:t>25-32</w:t>
      </w:r>
      <w:r>
        <w:tab/>
        <w:t>3s+2s+1s dance 1/2 reel of 3 on sides (1s cross up &amp; 3s give RSh to 2s to start); 1s turn RH into 2</w:t>
      </w:r>
      <w:r w:rsidRPr="00972EEB">
        <w:t>nd</w:t>
      </w:r>
      <w:r>
        <w:t xml:space="preserve"> place</w:t>
      </w:r>
      <w:r w:rsidRPr="00BA6B4D">
        <w:rPr>
          <w:b/>
        </w:rPr>
        <w:t xml:space="preserve"> while </w:t>
      </w:r>
      <w:r>
        <w:t>2s dance out &amp; up to 1</w:t>
      </w:r>
      <w:r w:rsidRPr="00972EEB">
        <w:t>st</w:t>
      </w:r>
      <w:r>
        <w:t xml:space="preserve"> place</w:t>
      </w:r>
    </w:p>
    <w:p w:rsidR="00B11EB3" w:rsidRDefault="00B11EB3" w:rsidP="00B11EB3"/>
    <w:p w:rsidR="00B11EB3" w:rsidRDefault="00B11EB3" w:rsidP="00B11EB3">
      <w:pPr>
        <w:pStyle w:val="Minicrib"/>
      </w:pPr>
      <w:r>
        <w:t>LAND OF THE HEATHER HILLS  (S4x32)  4C set</w:t>
      </w:r>
      <w:r>
        <w:tab/>
        <w:t>Barry Priddey  Capercallie Bk</w:t>
      </w:r>
    </w:p>
    <w:p w:rsidR="00B11EB3" w:rsidRDefault="00B11EB3" w:rsidP="00B11EB3">
      <w:pPr>
        <w:pStyle w:val="DanceBody"/>
      </w:pPr>
      <w:r>
        <w:t>2 chords – on 2nd chord 3s &amp; 4</w:t>
      </w:r>
      <w:r w:rsidRPr="00282CB9">
        <w:t>s cross to opposite sides</w:t>
      </w:r>
    </w:p>
    <w:p w:rsidR="00B11EB3" w:rsidRDefault="00B11EB3" w:rsidP="00B11EB3">
      <w:pPr>
        <w:pStyle w:val="DanceBody"/>
      </w:pPr>
      <w:r>
        <w:t xml:space="preserve"> 1- 8</w:t>
      </w:r>
      <w:r>
        <w:tab/>
        <w:t>1s &amp; 4s set, 1L followed by partner cast to dance Fig of 8 on Ladies side round 2L+3M &amp; end diagonally facing 2M (partner behind her)</w:t>
      </w:r>
      <w:r w:rsidRPr="00BA6B4D">
        <w:rPr>
          <w:b/>
        </w:rPr>
        <w:t xml:space="preserve"> while </w:t>
      </w:r>
      <w:r>
        <w:t>4L followed by partner cast to dance Fig of 8 round 3L+2M &amp; ends diagonally facing 3M (2s &amp; 3s step up/down on bars 7-8)</w:t>
      </w:r>
    </w:p>
    <w:p w:rsidR="00B11EB3" w:rsidRDefault="00B11EB3" w:rsidP="00B11EB3">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B11EB3" w:rsidRDefault="00B11EB3" w:rsidP="00B11EB3">
      <w:pPr>
        <w:pStyle w:val="DanceBody"/>
      </w:pPr>
      <w:r>
        <w:t>17-24</w:t>
      </w:r>
      <w:r>
        <w:tab/>
        <w:t>1s+4s repeat above reels, pass LSh &amp; 1/2 turn other partner to end singly on opposite sides (from which they started) order 2 (1) 4 (3)</w:t>
      </w:r>
    </w:p>
    <w:p w:rsidR="00B11EB3" w:rsidRDefault="00B11EB3" w:rsidP="00B11EB3">
      <w:pPr>
        <w:pStyle w:val="DanceBody"/>
        <w:keepNext w:val="0"/>
      </w:pPr>
      <w:r>
        <w:t>25-32</w:t>
      </w:r>
      <w:r>
        <w:tab/>
        <w:t>All dance 1/2 reels of 4 on sides, 1s+4s do not pass LSh but turn 2H to (3)(1) 4 2, all set &amp; cross RH</w:t>
      </w:r>
    </w:p>
    <w:p w:rsidR="00B11EB3" w:rsidRDefault="00B11EB3" w:rsidP="00B11EB3"/>
    <w:p w:rsidR="00B11EB3" w:rsidRDefault="00B11EB3" w:rsidP="00B11EB3">
      <w:pPr>
        <w:pStyle w:val="Minicrib"/>
      </w:pPr>
      <w:r>
        <w:t>LAND OF THE PRINCE BISHOPS  (R8x32)  3C (4C set)</w:t>
      </w:r>
      <w:r>
        <w:tab/>
        <w:t>Ian Barbour  Dance &amp; Celebration</w:t>
      </w:r>
    </w:p>
    <w:p w:rsidR="00B11EB3" w:rsidRPr="00F3179F" w:rsidRDefault="00B11EB3" w:rsidP="00B11EB3">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B11EB3" w:rsidRPr="00F3179F" w:rsidRDefault="00B11EB3" w:rsidP="00B11EB3">
      <w:pPr>
        <w:pStyle w:val="DanceBody"/>
      </w:pPr>
      <w:r w:rsidRPr="00F3179F">
        <w:t xml:space="preserve"> 9-16</w:t>
      </w:r>
      <w:r w:rsidRPr="00F3179F">
        <w:tab/>
        <w:t xml:space="preserve">2s+3s+1s dance reel of 3 on own sides </w:t>
      </w:r>
      <w:r>
        <w:t>(3s+1s pass LSh to start)</w:t>
      </w:r>
    </w:p>
    <w:p w:rsidR="00B11EB3" w:rsidRPr="00F3179F" w:rsidRDefault="00B11EB3" w:rsidP="00B11EB3">
      <w:pPr>
        <w:pStyle w:val="DanceBody"/>
      </w:pPr>
      <w:r w:rsidRPr="00F3179F">
        <w:t>17-24</w:t>
      </w:r>
      <w:r w:rsidRPr="00F3179F">
        <w:tab/>
        <w:t xml:space="preserve">3s+1s dance LH across, 1s &amp; 3s change places </w:t>
      </w:r>
      <w:r>
        <w:t xml:space="preserve">LH </w:t>
      </w:r>
      <w:r w:rsidRPr="00F3179F">
        <w:t>on sides &amp; 2s+1s+3s all set</w:t>
      </w:r>
    </w:p>
    <w:p w:rsidR="00B11EB3" w:rsidRPr="00F3179F" w:rsidRDefault="00B11EB3" w:rsidP="00B11EB3">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B11EB3" w:rsidRDefault="00B11EB3" w:rsidP="00B11EB3"/>
    <w:p w:rsidR="00B11EB3" w:rsidRDefault="00B11EB3" w:rsidP="00B11EB3">
      <w:pPr>
        <w:pStyle w:val="Minicrib"/>
      </w:pPr>
      <w:r>
        <w:t>THE LANDSCAPE GARDENER  (S4x32) 4C set</w:t>
      </w:r>
      <w:r>
        <w:tab/>
        <w:t>Robert Donald  rscdslondon.org.uk/sdata/dances/gardener.pdf</w:t>
      </w:r>
    </w:p>
    <w:p w:rsidR="00B11EB3" w:rsidRDefault="00B11EB3" w:rsidP="00B11EB3">
      <w:pPr>
        <w:pStyle w:val="DanceBody"/>
      </w:pPr>
      <w:r>
        <w:t xml:space="preserve"> 1- 8</w:t>
      </w:r>
      <w:r>
        <w:tab/>
        <w:t>1s cross RH, cast (2s step up). 1s set to partner then set to 1st corner on sidelines.  2 (1)</w:t>
      </w:r>
    </w:p>
    <w:p w:rsidR="00B11EB3" w:rsidRDefault="00B11EB3" w:rsidP="00B11EB3">
      <w:pPr>
        <w:pStyle w:val="DanceBody"/>
      </w:pPr>
      <w:r>
        <w:t xml:space="preserve"> 9-16</w:t>
      </w:r>
      <w:r>
        <w:tab/>
        <w:t>1s+1st corners dance diag RSh reel of 4, 1s pass LSh to face 2nd corners</w:t>
      </w:r>
    </w:p>
    <w:p w:rsidR="00B11EB3" w:rsidRDefault="00B11EB3" w:rsidP="00B11EB3">
      <w:pPr>
        <w:pStyle w:val="DanceBody"/>
      </w:pPr>
      <w:r>
        <w:t>17-24</w:t>
      </w:r>
      <w:r>
        <w:tab/>
        <w:t>1s+2nd corners dance diag reel of 4 finishing in in centre as 3s step in, ready for …</w:t>
      </w:r>
    </w:p>
    <w:p w:rsidR="00B11EB3" w:rsidRDefault="00B11EB3" w:rsidP="00B11EB3">
      <w:pPr>
        <w:pStyle w:val="DanceBody"/>
        <w:keepNext w:val="0"/>
      </w:pPr>
      <w:r>
        <w:t>25-32</w:t>
      </w:r>
      <w:r>
        <w:tab/>
        <w:t>1s+3s dance 1/2 Diamond Poussette, 1s+4s dance 1/2 Diamond Poussette  2 3 4 1</w:t>
      </w:r>
    </w:p>
    <w:p w:rsidR="00B11EB3" w:rsidRDefault="00B11EB3" w:rsidP="00B11EB3"/>
    <w:p w:rsidR="00B11EB3" w:rsidRDefault="00B11EB3" w:rsidP="00B11EB3">
      <w:pPr>
        <w:pStyle w:val="Minicrib"/>
      </w:pPr>
      <w:r>
        <w:t>THE LANES OF AU  (R3x32)  3C set</w:t>
      </w:r>
      <w:r>
        <w:tab/>
        <w:t>Michael Watson  RSCDS Bk 32</w:t>
      </w:r>
    </w:p>
    <w:p w:rsidR="00B11EB3" w:rsidRDefault="00B11EB3" w:rsidP="00B11EB3">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rPr>
        <w:t xml:space="preserve"> while </w:t>
      </w:r>
      <w:r>
        <w:t>1s+3s dance 1/2 R&amp;L starting by changing place on sides RH</w:t>
      </w:r>
    </w:p>
    <w:p w:rsidR="00B11EB3" w:rsidRDefault="00B11EB3" w:rsidP="00B11EB3">
      <w:pPr>
        <w:pStyle w:val="DanceBody"/>
      </w:pPr>
      <w:r>
        <w:t xml:space="preserve"> 9-16</w:t>
      </w:r>
      <w:r>
        <w:tab/>
        <w:t>2s change pl LH with 1</w:t>
      </w:r>
      <w:r w:rsidRPr="00972EEB">
        <w:t>st</w:t>
      </w:r>
      <w:r>
        <w:t xml:space="preserve"> crnrs, 2s set</w:t>
      </w:r>
      <w:r w:rsidRPr="00BA6B4D">
        <w:rPr>
          <w:b/>
        </w:rPr>
        <w:t xml:space="preserve"> </w:t>
      </w:r>
      <w:r>
        <w:rPr>
          <w:b/>
        </w:rPr>
        <w:t xml:space="preserve">as </w:t>
      </w:r>
      <w:r>
        <w:t>centre couple (1L+3M) change pl RH, change with crnrs LH, 1L+3M set</w:t>
      </w:r>
      <w:r w:rsidRPr="00BA6B4D">
        <w:rPr>
          <w:b/>
        </w:rPr>
        <w:t xml:space="preserve"> </w:t>
      </w:r>
      <w:r>
        <w:rPr>
          <w:b/>
        </w:rPr>
        <w:t xml:space="preserve">as </w:t>
      </w:r>
      <w:r>
        <w:t>2s turn face 2</w:t>
      </w:r>
      <w:r w:rsidRPr="00972EEB">
        <w:t>nd</w:t>
      </w:r>
      <w:r>
        <w:t xml:space="preserve"> crnrs</w:t>
      </w:r>
    </w:p>
    <w:p w:rsidR="00B11EB3" w:rsidRDefault="00B11EB3" w:rsidP="00B11EB3">
      <w:pPr>
        <w:pStyle w:val="DanceBody"/>
      </w:pPr>
      <w:r>
        <w:t>17-24</w:t>
      </w:r>
      <w:r>
        <w:tab/>
        <w:t>2s change pl LH with 2</w:t>
      </w:r>
      <w:r w:rsidRPr="00972EEB">
        <w:t>nd</w:t>
      </w:r>
      <w:r>
        <w:t xml:space="preserve"> crnrs, 2s set</w:t>
      </w:r>
      <w:r w:rsidRPr="00BA6B4D">
        <w:rPr>
          <w:b/>
        </w:rPr>
        <w:t xml:space="preserve"> </w:t>
      </w:r>
      <w:r>
        <w:rPr>
          <w:b/>
        </w:rPr>
        <w:t xml:space="preserve">as </w:t>
      </w:r>
      <w:r>
        <w:t>centre cpl (1M+3L) change pl RH, change with crnrs LH, 1M+3L set</w:t>
      </w:r>
      <w:r w:rsidRPr="00BA6B4D">
        <w:rPr>
          <w:b/>
        </w:rPr>
        <w:t xml:space="preserve"> </w:t>
      </w:r>
      <w:r>
        <w:rPr>
          <w:b/>
        </w:rPr>
        <w:t xml:space="preserve">as </w:t>
      </w:r>
      <w:r>
        <w:t>2s turn RH to own side</w:t>
      </w:r>
    </w:p>
    <w:p w:rsidR="00B11EB3" w:rsidRDefault="00B11EB3" w:rsidP="00B11EB3">
      <w:pPr>
        <w:pStyle w:val="DanceBody"/>
        <w:keepNext w:val="0"/>
      </w:pPr>
      <w:r>
        <w:t>25-32</w:t>
      </w:r>
      <w:r>
        <w:tab/>
        <w:t>1s+2s dance RH across 1/2 way, 1s+3s dance LH across 1/2 way, 2s turn RH 1.1/2 times</w:t>
      </w:r>
      <w:r w:rsidRPr="00BA6B4D">
        <w:rPr>
          <w:b/>
        </w:rPr>
        <w:t xml:space="preserve"> while </w:t>
      </w:r>
      <w:r>
        <w:t>1s turn LH 1.1/2 times</w:t>
      </w:r>
    </w:p>
    <w:p w:rsidR="00B11EB3" w:rsidRDefault="00B11EB3" w:rsidP="00B11EB3"/>
    <w:p w:rsidR="00B11EB3" w:rsidRDefault="00B11EB3" w:rsidP="00B11EB3">
      <w:pPr>
        <w:pStyle w:val="Minicrib"/>
      </w:pPr>
      <w:r>
        <w:t>THE LANG TOON  (J8x32)  3C (4C set)</w:t>
      </w:r>
      <w:r>
        <w:tab/>
        <w:t>Dances collected by Miss Milligan</w:t>
      </w:r>
    </w:p>
    <w:p w:rsidR="00B11EB3" w:rsidRDefault="00B11EB3" w:rsidP="00B11EB3">
      <w:pPr>
        <w:pStyle w:val="DanceBody"/>
      </w:pPr>
      <w:r>
        <w:t xml:space="preserve"> 1- 8</w:t>
      </w:r>
      <w:r>
        <w:tab/>
        <w:t>1s lead down &amp; back</w:t>
      </w:r>
    </w:p>
    <w:p w:rsidR="00B11EB3" w:rsidRDefault="00B11EB3" w:rsidP="00B11EB3">
      <w:pPr>
        <w:pStyle w:val="DanceBody"/>
      </w:pPr>
      <w:r>
        <w:t xml:space="preserve"> 9-16</w:t>
      </w:r>
      <w:r>
        <w:tab/>
        <w:t>1s+2s dance RH across (3 bars), LH across (3 bars) &amp; 1s cast to 2nd place as 2s dance up to top</w:t>
      </w:r>
    </w:p>
    <w:p w:rsidR="00B11EB3" w:rsidRDefault="00B11EB3" w:rsidP="00B11EB3">
      <w:pPr>
        <w:pStyle w:val="DanceBody"/>
      </w:pPr>
      <w:r>
        <w:t>17-24</w:t>
      </w:r>
      <w:r>
        <w:tab/>
        <w:t>1s+3s circle 4H round &amp; back</w:t>
      </w:r>
    </w:p>
    <w:p w:rsidR="00B11EB3" w:rsidRDefault="00B11EB3" w:rsidP="00B11EB3">
      <w:pPr>
        <w:pStyle w:val="DanceBody"/>
        <w:keepNext w:val="0"/>
      </w:pPr>
      <w:r>
        <w:t>25-32</w:t>
      </w:r>
      <w:r>
        <w:tab/>
        <w:t>2s+1s+3s dance reels of 3 on sides , 1L+2L &amp; 1M+3M pass RSh to start (1L up, 1M down).  2 1 3</w:t>
      </w:r>
    </w:p>
    <w:p w:rsidR="00B11EB3" w:rsidRDefault="00B11EB3" w:rsidP="00B11EB3"/>
    <w:p w:rsidR="00B11EB3" w:rsidRDefault="00B11EB3" w:rsidP="00B11EB3">
      <w:pPr>
        <w:pStyle w:val="Minicrib"/>
      </w:pPr>
      <w:r>
        <w:t>LANG TYME MAIRRIT  (S8x32)  3C (4C set)</w:t>
      </w:r>
      <w:r>
        <w:tab/>
        <w:t>Gill Russell &amp; Rita Marlow, 2001</w:t>
      </w:r>
    </w:p>
    <w:p w:rsidR="00B11EB3" w:rsidRDefault="00B11EB3" w:rsidP="00B11EB3">
      <w:pPr>
        <w:pStyle w:val="DanceBody"/>
      </w:pPr>
      <w:r>
        <w:t xml:space="preserve"> 1- 8</w:t>
      </w:r>
      <w:r>
        <w:tab/>
        <w:t>1s set, cross RH, 1M face out, 1L pulls back RSh to follow partner; 1M followed by 1L casts 1 place &amp; across to face 2M (2s step up 7-8)</w:t>
      </w:r>
    </w:p>
    <w:p w:rsidR="00B11EB3" w:rsidRDefault="00B11EB3" w:rsidP="00B11EB3">
      <w:pPr>
        <w:pStyle w:val="DanceBody"/>
      </w:pPr>
      <w:r>
        <w:t xml:space="preserve"> 9-12</w:t>
      </w:r>
      <w:r>
        <w:tab/>
        <w:t>1s dance 1/2 diag Alternating tandem reel with 1st corners (RSh to 2M). End 1L followed by 1M facing 3M</w:t>
      </w:r>
    </w:p>
    <w:p w:rsidR="00B11EB3" w:rsidRDefault="00B11EB3" w:rsidP="00B11EB3">
      <w:pPr>
        <w:pStyle w:val="DanceBody"/>
      </w:pPr>
      <w:r>
        <w:t>13-16</w:t>
      </w:r>
      <w:r>
        <w:tab/>
        <w:t>1s dance 1/2 diag Alternating Tandem reel with 2nd corners (RSh to 3M).  1s dance NHJ (Lady on Man's left) into centre facing Ladies' side</w:t>
      </w:r>
    </w:p>
    <w:p w:rsidR="00B11EB3" w:rsidRDefault="00B11EB3" w:rsidP="00B11EB3">
      <w:pPr>
        <w:pStyle w:val="DanceBody"/>
      </w:pPr>
      <w:r>
        <w:t>17-20</w:t>
      </w:r>
      <w:r>
        <w:tab/>
        <w:t>1L+3s (at top) dance LH across while 1M+2s (at bottom) dance RH across. 1M followed by 1L end facing Man's 1st corner (pstn)</w:t>
      </w:r>
    </w:p>
    <w:p w:rsidR="00B11EB3" w:rsidRDefault="00B11EB3" w:rsidP="00B11EB3">
      <w:pPr>
        <w:pStyle w:val="DanceBody"/>
      </w:pPr>
      <w:r>
        <w:t>21-24</w:t>
      </w:r>
      <w:r>
        <w:tab/>
        <w:t>1s dance 1/2 diag Alternating tandem reel with 1st corners (RSh to 2M). End 1L followed by 1M facing 3M</w:t>
      </w:r>
    </w:p>
    <w:p w:rsidR="00B11EB3" w:rsidRDefault="00B11EB3" w:rsidP="00B11EB3">
      <w:pPr>
        <w:pStyle w:val="DanceBody"/>
      </w:pPr>
      <w:r>
        <w:t>25-28</w:t>
      </w:r>
      <w:r>
        <w:tab/>
        <w:t>1s dance 1/2 diag Alternating Tandem reel with 2nd corners (RSh to 3M).  1s dance NHJ (Lady on Man's left) into centre facing Men's side</w:t>
      </w:r>
    </w:p>
    <w:p w:rsidR="00B11EB3" w:rsidRDefault="00B11EB3" w:rsidP="00B11EB3">
      <w:pPr>
        <w:pStyle w:val="DanceBody"/>
        <w:keepNext w:val="0"/>
      </w:pPr>
      <w:r>
        <w:t>29-32</w:t>
      </w:r>
      <w:r>
        <w:tab/>
        <w:t>1M+2s (at top) dance RH across while 1L+3s (at bottom) dance LH across.  End 2 1 3</w:t>
      </w:r>
    </w:p>
    <w:p w:rsidR="00B11EB3" w:rsidRDefault="00B11EB3" w:rsidP="00B11EB3"/>
    <w:p w:rsidR="00B11EB3" w:rsidRDefault="00B11EB3" w:rsidP="00B11EB3">
      <w:pPr>
        <w:pStyle w:val="Minicrib"/>
      </w:pPr>
      <w:r>
        <w:t>THE LANG WHANG  (S8x32)  3C (4C set)</w:t>
      </w:r>
      <w:r>
        <w:tab/>
        <w:t>John Bowie Dickson  Dunedin 1</w:t>
      </w:r>
    </w:p>
    <w:p w:rsidR="00B11EB3" w:rsidRDefault="00B11EB3" w:rsidP="00B11EB3">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B11EB3" w:rsidRDefault="00B11EB3" w:rsidP="00B11EB3">
      <w:pPr>
        <w:pStyle w:val="DanceBody"/>
      </w:pPr>
      <w:r>
        <w:t xml:space="preserve"> 9-16</w:t>
      </w:r>
      <w:r>
        <w:tab/>
        <w:t>1s+3s repeat with 1s casting to 3</w:t>
      </w:r>
      <w:r w:rsidRPr="00972EEB">
        <w:t>rd</w:t>
      </w:r>
      <w:r>
        <w:t xml:space="preserve"> place</w:t>
      </w:r>
      <w:r w:rsidRPr="00BA6B4D">
        <w:rPr>
          <w:b/>
        </w:rPr>
        <w:t xml:space="preserve"> while </w:t>
      </w:r>
      <w:r>
        <w:t>3s end in 2</w:t>
      </w:r>
      <w:r w:rsidRPr="00972EEB">
        <w:t>nd</w:t>
      </w:r>
      <w:r>
        <w:t xml:space="preserve"> place</w:t>
      </w:r>
    </w:p>
    <w:p w:rsidR="00B11EB3" w:rsidRDefault="00B11EB3" w:rsidP="00B11EB3">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rPr>
        <w:t xml:space="preserve">while </w:t>
      </w:r>
      <w:r>
        <w:t>1M crosses down &amp; casts up to 2</w:t>
      </w:r>
      <w:r w:rsidRPr="00972EEB">
        <w:t>nd</w:t>
      </w:r>
      <w:r>
        <w:t xml:space="preserve"> place opp side</w:t>
      </w:r>
    </w:p>
    <w:p w:rsidR="00B11EB3" w:rsidRDefault="00B11EB3" w:rsidP="00B11EB3">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B11EB3" w:rsidRDefault="00B11EB3" w:rsidP="00B11EB3"/>
    <w:p w:rsidR="00B11EB3" w:rsidRDefault="00B11EB3" w:rsidP="00B11EB3">
      <w:pPr>
        <w:pStyle w:val="Minicrib"/>
      </w:pPr>
      <w:r>
        <w:t>LANGDALE ROUND  (R8x32)  3C (4C set)</w:t>
      </w:r>
      <w:r>
        <w:tab/>
        <w:t>Lillian &amp; Greg de Lacy  Sothsea 50</w:t>
      </w:r>
    </w:p>
    <w:p w:rsidR="00B11EB3" w:rsidRDefault="00B11EB3" w:rsidP="00B11EB3">
      <w:pPr>
        <w:pStyle w:val="DanceBody"/>
      </w:pPr>
      <w:r>
        <w:t xml:space="preserve"> 1- 8</w:t>
      </w:r>
      <w:r>
        <w:tab/>
        <w:t>1s dance RSh round each other to BtoB in middle, 1M facing down, 1L facing up (2s step up); 1s dance 6 bars Double Triangles ending in middle BtoB, 1M facing up, 1L facing down</w:t>
      </w:r>
    </w:p>
    <w:p w:rsidR="00B11EB3" w:rsidRDefault="00B11EB3" w:rsidP="00B11EB3">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B11EB3" w:rsidRDefault="00B11EB3" w:rsidP="00B11EB3">
      <w:pPr>
        <w:pStyle w:val="DanceBody"/>
      </w:pPr>
      <w:r>
        <w:t>17-24</w:t>
      </w:r>
      <w:r>
        <w:tab/>
        <w:t xml:space="preserve">1s dance up, cast, cross down LH between 2s &amp; cast up to 2nd place own side </w:t>
      </w:r>
      <w:r>
        <w:rPr>
          <w:b/>
        </w:rPr>
        <w:t>while</w:t>
      </w:r>
      <w:r>
        <w:t xml:space="preserve"> 2s+3s set, cross RH with partner, set &amp; change places RH on sides. 2 1 3</w:t>
      </w:r>
    </w:p>
    <w:p w:rsidR="00B11EB3" w:rsidRPr="00DB6132" w:rsidRDefault="00B11EB3" w:rsidP="00B11EB3">
      <w:pPr>
        <w:pStyle w:val="DanceBody"/>
        <w:keepNext w:val="0"/>
      </w:pPr>
      <w:r>
        <w:t>25-32</w:t>
      </w:r>
      <w:r>
        <w:tab/>
        <w:t>All circle 6H 1/2 round to left, pull back LSh &amp; chase anticlockwise back to place.  2 1 3</w:t>
      </w:r>
    </w:p>
    <w:p w:rsidR="00B11EB3" w:rsidRDefault="00B11EB3" w:rsidP="00B11EB3"/>
    <w:p w:rsidR="00B11EB3" w:rsidRDefault="00B11EB3" w:rsidP="00B11EB3">
      <w:pPr>
        <w:pStyle w:val="Minicrib"/>
      </w:pPr>
      <w:r>
        <w:t>THE LANGDON KNOT  (S8x32)  3C (4C set)</w:t>
      </w:r>
      <w:r>
        <w:tab/>
        <w:t>Tim Wilson  Measures of Pleasure</w:t>
      </w:r>
    </w:p>
    <w:p w:rsidR="00B11EB3" w:rsidRDefault="00B11EB3" w:rsidP="00B11EB3">
      <w:pPr>
        <w:pStyle w:val="DanceBody"/>
      </w:pPr>
      <w:r>
        <w:t xml:space="preserve"> 1- 8</w:t>
      </w:r>
      <w:r>
        <w:tab/>
        <w:t>1s set, turn RH; lead down below 3s &amp; cast up to 2nd place (2s step up 7-8)</w:t>
      </w:r>
    </w:p>
    <w:p w:rsidR="00B11EB3" w:rsidRDefault="00B11EB3" w:rsidP="00B11EB3">
      <w:pPr>
        <w:pStyle w:val="DanceBody"/>
      </w:pPr>
      <w:r>
        <w:t xml:space="preserve"> 9-16</w:t>
      </w:r>
      <w:r>
        <w:tab/>
        <w:t>2s+1s+3s dance "Dolphin" figure:</w:t>
      </w:r>
    </w:p>
    <w:p w:rsidR="00B11EB3" w:rsidRDefault="00B11EB3" w:rsidP="00B11EB3">
      <w:pPr>
        <w:pStyle w:val="DanceBody"/>
      </w:pPr>
      <w:r>
        <w:tab/>
        <w:t>9-12   Men set as Ladies Adv, pull back RSh &amp; Ladies followed by partners dance towards Ladies' side &amp; slightly down set, ll pull back LSh</w:t>
      </w:r>
    </w:p>
    <w:p w:rsidR="00B11EB3" w:rsidRDefault="00B11EB3" w:rsidP="00B11EB3">
      <w:pPr>
        <w:pStyle w:val="DanceBody"/>
      </w:pPr>
      <w:r>
        <w:tab/>
        <w:t>13-16 Men followed by partners dance towards Men's side &amp; slightly down, Men pull back RSh &amp; turn partner RH.  All remain in centre facing up</w:t>
      </w:r>
    </w:p>
    <w:p w:rsidR="00B11EB3" w:rsidRDefault="00B11EB3" w:rsidP="00B11EB3">
      <w:pPr>
        <w:pStyle w:val="DanceBody"/>
      </w:pPr>
      <w:r>
        <w:t>17-24</w:t>
      </w:r>
      <w:r>
        <w:tab/>
        <w:t xml:space="preserve">2s+1s+3s promenade, Bars 23-24: 2s cast to 2nd place </w:t>
      </w:r>
      <w:r>
        <w:rPr>
          <w:b/>
        </w:rPr>
        <w:t>as</w:t>
      </w:r>
      <w:r>
        <w:t xml:space="preserve"> 1s lead up to 1st place.  1 2 3</w:t>
      </w:r>
    </w:p>
    <w:p w:rsidR="00B11EB3" w:rsidRDefault="00B11EB3" w:rsidP="00B11EB3">
      <w:pPr>
        <w:pStyle w:val="DanceBody"/>
        <w:keepNext w:val="0"/>
      </w:pPr>
      <w:r>
        <w:t>25-32</w:t>
      </w:r>
      <w:r>
        <w:tab/>
        <w:t>1s+2s dance 1/2 R&amp;L (with polite turns); 1s+2s turn partner 1.1/2 RH. 2 1 3</w:t>
      </w:r>
    </w:p>
    <w:p w:rsidR="00B11EB3" w:rsidRDefault="00B11EB3" w:rsidP="00B11EB3"/>
    <w:p w:rsidR="00B11EB3" w:rsidRDefault="00B11EB3" w:rsidP="00B11EB3">
      <w:pPr>
        <w:pStyle w:val="Minicrib"/>
      </w:pPr>
      <w:r>
        <w:t>LANGHOLM FAIR  (S3x32)  3C set</w:t>
      </w:r>
      <w:r>
        <w:tab/>
        <w:t>Jean Attwood  Alexander Bk 3</w:t>
      </w:r>
    </w:p>
    <w:p w:rsidR="00B11EB3" w:rsidRPr="00630631" w:rsidRDefault="00B11EB3" w:rsidP="00B11EB3">
      <w:pPr>
        <w:pStyle w:val="DanceBody"/>
      </w:pPr>
      <w:r w:rsidRPr="00630631">
        <w:t xml:space="preserve"> 1- 8</w:t>
      </w:r>
      <w:r w:rsidRPr="00630631">
        <w:tab/>
        <w:t>1M followed by 2M &amp; 3M dance across top of set, down behind Ladies; Men pass between Ladies to own side (to end in reverse order) &amp; all set</w:t>
      </w:r>
    </w:p>
    <w:p w:rsidR="00B11EB3" w:rsidRPr="00630631" w:rsidRDefault="00B11EB3" w:rsidP="00B11EB3">
      <w:pPr>
        <w:pStyle w:val="DanceBody"/>
      </w:pPr>
      <w:r w:rsidRPr="00630631">
        <w:t xml:space="preserve"> 9-16</w:t>
      </w:r>
      <w:r w:rsidRPr="00630631">
        <w:tab/>
        <w:t>2s dance RH across (2L with top couple &amp; 2M with bottom couple), 2s pass RSh &amp; dance LH across with other couple</w:t>
      </w:r>
    </w:p>
    <w:p w:rsidR="00B11EB3" w:rsidRPr="00630631" w:rsidRDefault="00B11EB3" w:rsidP="00B11EB3">
      <w:pPr>
        <w:pStyle w:val="DanceBody"/>
      </w:pPr>
      <w:r w:rsidRPr="00630631">
        <w:t>17-20</w:t>
      </w:r>
      <w:r w:rsidRPr="00630631">
        <w:tab/>
        <w:t>1L followed by 2L+3L dance across top of set &amp; down behind Men who pull back LSh, turning in place to face down &amp; take prom hold with  partners</w:t>
      </w:r>
    </w:p>
    <w:p w:rsidR="00B11EB3" w:rsidRPr="00630631" w:rsidRDefault="00B11EB3" w:rsidP="00B11EB3">
      <w:pPr>
        <w:pStyle w:val="DanceBody"/>
      </w:pPr>
      <w:r w:rsidRPr="00630631">
        <w:t>21-24</w:t>
      </w:r>
      <w:r w:rsidRPr="00630631">
        <w:tab/>
        <w:t>3 couples Promenade 1/2 round  to original positions, 1s remaining in middle facing up</w:t>
      </w:r>
    </w:p>
    <w:p w:rsidR="00B11EB3" w:rsidRPr="00630631" w:rsidRDefault="00B11EB3" w:rsidP="00B11EB3">
      <w:pPr>
        <w:pStyle w:val="DanceBody"/>
        <w:keepNext w:val="0"/>
      </w:pPr>
      <w:r w:rsidRPr="00630631">
        <w:t>25-32</w:t>
      </w:r>
      <w:r w:rsidRPr="00630631">
        <w:tab/>
        <w:t>1s cast to 2nd place (2s continue dancing up) &amp; 1s turn 2H; 1s cast to 3rd place (3s step up) &amp; 1s turn 2H.  2 3 1</w:t>
      </w:r>
    </w:p>
    <w:p w:rsidR="00B11EB3" w:rsidRDefault="00B11EB3" w:rsidP="00B11EB3"/>
    <w:p w:rsidR="00B11EB3" w:rsidRDefault="00B11EB3" w:rsidP="00B11EB3">
      <w:pPr>
        <w:pStyle w:val="Minicrib"/>
      </w:pPr>
      <w:r>
        <w:t>LANGLEYS ROAD  (J8x32)  3C (4C set)</w:t>
      </w:r>
      <w:r>
        <w:tab/>
        <w:t>Gillian Jennings  Birmingham Diamond Jubilee Bk</w:t>
      </w:r>
    </w:p>
    <w:p w:rsidR="00B11EB3" w:rsidRPr="004F0B30" w:rsidRDefault="00B11EB3" w:rsidP="00B11EB3">
      <w:pPr>
        <w:pStyle w:val="DanceBody"/>
      </w:pPr>
      <w:r w:rsidRPr="004F0B30">
        <w:t xml:space="preserve"> 1- 8</w:t>
      </w:r>
      <w:r w:rsidRPr="004F0B30">
        <w:tab/>
        <w:t>1s+2s dance Jig Tourbillon :-</w:t>
      </w:r>
    </w:p>
    <w:p w:rsidR="00B11EB3" w:rsidRPr="004F0B30" w:rsidRDefault="00B11EB3" w:rsidP="00B11EB3">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B11EB3" w:rsidRPr="004F0B30" w:rsidRDefault="00B11EB3" w:rsidP="00B11EB3">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B11EB3" w:rsidRPr="004F0B30" w:rsidRDefault="00B11EB3" w:rsidP="00B11EB3">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rPr>
        <w:t xml:space="preserve"> while </w:t>
      </w:r>
      <w:r w:rsidRPr="004F0B30">
        <w:t>1M dances LH across with 2M+3M</w:t>
      </w:r>
    </w:p>
    <w:p w:rsidR="00B11EB3" w:rsidRPr="004F0B30" w:rsidRDefault="00B11EB3" w:rsidP="00B11EB3">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rPr>
        <w:t xml:space="preserve"> while </w:t>
      </w:r>
      <w:r w:rsidRPr="004F0B30">
        <w:t>1M dances RH across with 3s</w:t>
      </w:r>
    </w:p>
    <w:p w:rsidR="00B11EB3" w:rsidRPr="004F0B30" w:rsidRDefault="00B11EB3" w:rsidP="00B11EB3">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B11EB3" w:rsidRDefault="00B11EB3" w:rsidP="00B11EB3"/>
    <w:p w:rsidR="00B11EB3" w:rsidRDefault="00B11EB3" w:rsidP="00B11EB3">
      <w:pPr>
        <w:pStyle w:val="Minicrib"/>
      </w:pPr>
      <w:r>
        <w:t>LANGSHAW LASSIES  (R8x32)  3C (4C set)</w:t>
      </w:r>
      <w:r>
        <w:tab/>
        <w:t>Border Bk</w:t>
      </w:r>
    </w:p>
    <w:p w:rsidR="00B11EB3" w:rsidRDefault="00B11EB3" w:rsidP="00B11EB3">
      <w:pPr>
        <w:pStyle w:val="DanceBody"/>
      </w:pPr>
      <w:r>
        <w:t xml:space="preserve"> 1- 8</w:t>
      </w:r>
      <w:r>
        <w:tab/>
        <w:t>1s turn RH &amp; cast to 3</w:t>
      </w:r>
      <w:r w:rsidRPr="00972EEB">
        <w:t>rd</w:t>
      </w:r>
      <w:r>
        <w:t xml:space="preserve"> place</w:t>
      </w:r>
    </w:p>
    <w:p w:rsidR="00B11EB3" w:rsidRDefault="00B11EB3" w:rsidP="00B11EB3">
      <w:pPr>
        <w:pStyle w:val="DanceBody"/>
      </w:pPr>
      <w:r>
        <w:t xml:space="preserve"> 9-16</w:t>
      </w:r>
      <w:r>
        <w:tab/>
        <w:t>1s turn LH &amp; cast back to places</w:t>
      </w:r>
    </w:p>
    <w:p w:rsidR="00B11EB3" w:rsidRDefault="00B11EB3" w:rsidP="00B11EB3">
      <w:pPr>
        <w:pStyle w:val="DanceBody"/>
      </w:pPr>
      <w:r>
        <w:t>17-24</w:t>
      </w:r>
      <w:r>
        <w:tab/>
        <w:t>1s lead down the middle &amp; back to top, cross &amp; cast to 2</w:t>
      </w:r>
      <w:r w:rsidRPr="00972EEB">
        <w:t>nd</w:t>
      </w:r>
      <w:r>
        <w:t xml:space="preserve"> place</w:t>
      </w:r>
    </w:p>
    <w:p w:rsidR="00B11EB3" w:rsidRDefault="00B11EB3" w:rsidP="00B11EB3">
      <w:pPr>
        <w:pStyle w:val="DanceBody"/>
        <w:keepNext w:val="0"/>
      </w:pPr>
      <w:r>
        <w:t>25-32</w:t>
      </w:r>
      <w:r>
        <w:tab/>
        <w:t>2s+1s+3s clap 3 times, 1 silent beat - tap with right heels 3 times – 1 silent beat, 1s turn RH 1.1/2 times</w:t>
      </w:r>
    </w:p>
    <w:p w:rsidR="00B11EB3" w:rsidRDefault="00B11EB3" w:rsidP="00B11EB3"/>
    <w:p w:rsidR="00B11EB3" w:rsidRDefault="00B11EB3" w:rsidP="00B11EB3">
      <w:pPr>
        <w:pStyle w:val="Minicrib"/>
      </w:pPr>
      <w:r>
        <w:t>LANGSIDE LADIES JIG  (J4x32)  4C set</w:t>
      </w:r>
      <w:r>
        <w:tab/>
        <w:t>James Cosh  Glenshee Coll</w:t>
      </w:r>
    </w:p>
    <w:p w:rsidR="00B11EB3" w:rsidRDefault="00B11EB3" w:rsidP="00B11EB3">
      <w:pPr>
        <w:pStyle w:val="DanceBody"/>
      </w:pPr>
      <w:r>
        <w:t xml:space="preserve"> 1- 8</w:t>
      </w:r>
      <w:r>
        <w:tab/>
        <w:t>1s dance reflection reels of 3 on own sides (2s out &amp; down to start)</w:t>
      </w:r>
    </w:p>
    <w:p w:rsidR="00B11EB3" w:rsidRDefault="00B11EB3" w:rsidP="00B11EB3">
      <w:pPr>
        <w:pStyle w:val="DanceBody"/>
      </w:pPr>
      <w:r>
        <w:t xml:space="preserve"> 9-12</w:t>
      </w:r>
      <w:r>
        <w:tab/>
        <w:t>1s &amp; 4s turn RH &amp; cast in 1 place</w:t>
      </w:r>
      <w:r w:rsidRPr="00BA6B4D">
        <w:rPr>
          <w:b/>
        </w:rPr>
        <w:t xml:space="preserve"> while </w:t>
      </w:r>
      <w:r>
        <w:t>2s+3s dance 1/2 RH across &amp; lead out to ends.  (3) 1 4 (2)</w:t>
      </w:r>
    </w:p>
    <w:p w:rsidR="00B11EB3" w:rsidRDefault="00B11EB3" w:rsidP="00B11EB3">
      <w:pPr>
        <w:pStyle w:val="DanceBody"/>
      </w:pPr>
      <w:r>
        <w:t>13-16</w:t>
      </w:r>
      <w:r>
        <w:tab/>
        <w:t>3s &amp; 2s turn RH &amp; cast in 1 place</w:t>
      </w:r>
      <w:r w:rsidRPr="00BA6B4D">
        <w:rPr>
          <w:b/>
        </w:rPr>
        <w:t xml:space="preserve"> while </w:t>
      </w:r>
      <w:r>
        <w:t>1s+4s dance 1/2 RH across &amp; lead out to ends.  (4)(3)(2)(1)</w:t>
      </w:r>
    </w:p>
    <w:p w:rsidR="00B11EB3" w:rsidRDefault="00B11EB3" w:rsidP="00B11EB3">
      <w:pPr>
        <w:pStyle w:val="DanceBody"/>
      </w:pPr>
      <w:r>
        <w:t>17-24</w:t>
      </w:r>
      <w:r>
        <w:tab/>
        <w:t>4s+3s</w:t>
      </w:r>
      <w:r w:rsidRPr="007F0D5A">
        <w:rPr>
          <w:b/>
        </w:rPr>
        <w:t xml:space="preserve"> also </w:t>
      </w:r>
      <w:r>
        <w:t>2s+1s dance double Fig of 8  (3s cross up, 2s cross down)</w:t>
      </w:r>
    </w:p>
    <w:p w:rsidR="00B11EB3" w:rsidRDefault="00B11EB3" w:rsidP="00B11EB3">
      <w:pPr>
        <w:pStyle w:val="DanceBody"/>
        <w:keepNext w:val="0"/>
      </w:pPr>
      <w:r>
        <w:t>25-32</w:t>
      </w:r>
      <w:r>
        <w:tab/>
        <w:t>4s+3s change places RH on sides &amp; then 4s+2s change places LH on sides, 3s+2s change places RH on sides &amp; all cross LH.  2 3 4 1</w:t>
      </w:r>
    </w:p>
    <w:p w:rsidR="00B11EB3" w:rsidRDefault="00B11EB3" w:rsidP="00B11EB3"/>
    <w:p w:rsidR="00B11EB3" w:rsidRDefault="00B11EB3" w:rsidP="00B11EB3">
      <w:pPr>
        <w:pStyle w:val="Minicrib"/>
      </w:pPr>
      <w:r>
        <w:t>THE LANGSTANE KIRK JIG  (J4x32)  4C Set</w:t>
      </w:r>
      <w:r>
        <w:tab/>
        <w:t>G Main  Aberdeen Coll</w:t>
      </w:r>
    </w:p>
    <w:p w:rsidR="00B11EB3" w:rsidRDefault="00B11EB3" w:rsidP="00B11EB3">
      <w:pPr>
        <w:pStyle w:val="DanceBody"/>
      </w:pPr>
      <w:r>
        <w:t xml:space="preserve"> 1- 8</w:t>
      </w:r>
      <w:r>
        <w:tab/>
        <w:t>1s dance in &amp; cast behind 2s in front of 3s &amp; behind 4s</w:t>
      </w:r>
    </w:p>
    <w:p w:rsidR="00B11EB3" w:rsidRDefault="00B11EB3" w:rsidP="00B11EB3">
      <w:pPr>
        <w:pStyle w:val="DanceBody"/>
      </w:pPr>
      <w:r>
        <w:t xml:space="preserve"> 9-16</w:t>
      </w:r>
      <w:r>
        <w:tab/>
        <w:t>All circle 8H round to left</w:t>
      </w:r>
    </w:p>
    <w:p w:rsidR="00B11EB3" w:rsidRDefault="00B11EB3" w:rsidP="00B11EB3">
      <w:pPr>
        <w:pStyle w:val="DanceBody"/>
      </w:pPr>
      <w:r>
        <w:t>17-24</w:t>
      </w:r>
      <w:r>
        <w:tab/>
        <w:t>1s dance in &amp; cast up behind 4s in front of 3s &amp; behind 2s</w:t>
      </w:r>
    </w:p>
    <w:p w:rsidR="00B11EB3" w:rsidRDefault="00B11EB3" w:rsidP="00B11EB3">
      <w:pPr>
        <w:pStyle w:val="DanceBody"/>
        <w:keepNext w:val="0"/>
      </w:pPr>
      <w:r>
        <w:t>25-32</w:t>
      </w:r>
      <w:r>
        <w:tab/>
        <w:t>1s set &amp; cast to 4</w:t>
      </w:r>
      <w:r w:rsidRPr="00972EEB">
        <w:t>th</w:t>
      </w:r>
      <w:r>
        <w:t xml:space="preserve"> place &amp; all turn RH</w:t>
      </w:r>
    </w:p>
    <w:p w:rsidR="00B11EB3" w:rsidRDefault="00B11EB3" w:rsidP="00B11EB3"/>
    <w:p w:rsidR="00B11EB3" w:rsidRDefault="00B11EB3" w:rsidP="00B11EB3">
      <w:pPr>
        <w:pStyle w:val="Minicrib"/>
      </w:pPr>
      <w:r>
        <w:t>LANSDOWN MIRTH  (J4x32)  4C set</w:t>
      </w:r>
      <w:r>
        <w:tab/>
      </w:r>
    </w:p>
    <w:p w:rsidR="00B11EB3" w:rsidRDefault="00B11EB3" w:rsidP="00B11EB3">
      <w:pPr>
        <w:pStyle w:val="DanceBody"/>
      </w:pPr>
      <w:r>
        <w:t xml:space="preserve"> 1- 8</w:t>
      </w:r>
      <w:r>
        <w:tab/>
        <w:t>1s set advancing, turn single, Slip-Step to bottom of set &amp; cast up 1 place own sides</w:t>
      </w:r>
    </w:p>
    <w:p w:rsidR="00B11EB3" w:rsidRDefault="00B11EB3" w:rsidP="00B11EB3">
      <w:pPr>
        <w:pStyle w:val="DanceBody"/>
      </w:pPr>
      <w:r>
        <w:t xml:space="preserve"> 9-16</w:t>
      </w:r>
      <w:r>
        <w:tab/>
        <w:t>2s repeat bars 1- 8</w:t>
      </w:r>
    </w:p>
    <w:p w:rsidR="00B11EB3" w:rsidRDefault="00B11EB3" w:rsidP="00B11EB3">
      <w:pPr>
        <w:pStyle w:val="DanceBody"/>
      </w:pPr>
      <w:r>
        <w:t>17-24</w:t>
      </w:r>
      <w:r>
        <w:tab/>
        <w:t>Top 2 couples</w:t>
      </w:r>
      <w:r w:rsidRPr="007F0D5A">
        <w:rPr>
          <w:b/>
        </w:rPr>
        <w:t xml:space="preserve"> also </w:t>
      </w:r>
      <w:r>
        <w:t>bottom 2 couples 1/2 R&amp;L, middle 2 couples 1/2 R&amp;L</w:t>
      </w:r>
      <w:r w:rsidRPr="00BA6B4D">
        <w:rPr>
          <w:b/>
        </w:rPr>
        <w:t xml:space="preserve"> while </w:t>
      </w:r>
      <w:r>
        <w:t>end couples set &amp; cross RH</w:t>
      </w:r>
    </w:p>
    <w:p w:rsidR="00B11EB3" w:rsidRDefault="00B11EB3" w:rsidP="00B11EB3">
      <w:pPr>
        <w:pStyle w:val="DanceBody"/>
        <w:keepNext w:val="0"/>
      </w:pPr>
      <w:r>
        <w:t>25-32</w:t>
      </w:r>
      <w:r>
        <w:tab/>
        <w:t>All set, cross RH, circle 8H round to left 1/2 way</w:t>
      </w:r>
    </w:p>
    <w:p w:rsidR="00B11EB3" w:rsidRDefault="00B11EB3" w:rsidP="00B11EB3"/>
    <w:p w:rsidR="00B11EB3" w:rsidRDefault="00B11EB3" w:rsidP="00B11EB3">
      <w:pPr>
        <w:pStyle w:val="Minicrib"/>
      </w:pPr>
      <w:r>
        <w:t>LANSDOWNE COURT  (R8x40)  3C (4C set)</w:t>
      </w:r>
      <w:r>
        <w:tab/>
        <w:t>Gary W Morris</w:t>
      </w:r>
    </w:p>
    <w:p w:rsidR="00B11EB3" w:rsidRDefault="00B11EB3" w:rsidP="00B11EB3">
      <w:pPr>
        <w:pStyle w:val="DanceBody"/>
      </w:pPr>
      <w:r>
        <w:t xml:space="preserve"> 1- 8</w:t>
      </w:r>
      <w:r>
        <w:tab/>
        <w:t>1s cast 2 places, dance up between 3s &amp; behind 2s back to places</w:t>
      </w:r>
    </w:p>
    <w:p w:rsidR="00B11EB3" w:rsidRDefault="00B11EB3" w:rsidP="00B11EB3">
      <w:pPr>
        <w:pStyle w:val="DanceBody"/>
      </w:pPr>
      <w:r>
        <w:t xml:space="preserve"> 9-16</w:t>
      </w:r>
      <w:r>
        <w:tab/>
        <w:t>1s+2s set to partners, set to each other on sides &amp; dance 1/2 double Fig of 8 (1s cross down to start)</w:t>
      </w:r>
    </w:p>
    <w:p w:rsidR="00B11EB3" w:rsidRDefault="00B11EB3" w:rsidP="00B11EB3">
      <w:pPr>
        <w:pStyle w:val="DanceBody"/>
      </w:pPr>
      <w:r>
        <w:t>17-24</w:t>
      </w:r>
      <w:r>
        <w:tab/>
        <w:t>1s dance reels of 3 on own sides (1s in &amp; down to start) &amp; end with 1s continuing to 2</w:t>
      </w:r>
      <w:r w:rsidRPr="00972EEB">
        <w:t>nd</w:t>
      </w:r>
      <w:r>
        <w:t xml:space="preserve"> place</w:t>
      </w:r>
    </w:p>
    <w:p w:rsidR="00B11EB3" w:rsidRDefault="00B11EB3" w:rsidP="00B11EB3">
      <w:pPr>
        <w:pStyle w:val="DanceBody"/>
      </w:pPr>
      <w:r>
        <w:t>25-32</w:t>
      </w:r>
      <w:r>
        <w:tab/>
        <w:t>2s+1s set to partners, set to each other on sides &amp; dance 1/2 double Fig of 8 (1s cross up to start)</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THE LANTERN OF THE NORTH  (J8x32)  3C (4C set)</w:t>
      </w:r>
      <w:r>
        <w:tab/>
        <w:t>John Drewry  Canadian Bk</w:t>
      </w:r>
    </w:p>
    <w:p w:rsidR="00B11EB3" w:rsidRDefault="00B11EB3" w:rsidP="00B11EB3">
      <w:pPr>
        <w:pStyle w:val="DanceBody"/>
      </w:pPr>
      <w:r>
        <w:t xml:space="preserve"> 1- 8</w:t>
      </w:r>
      <w:r>
        <w:tab/>
        <w:t>1s+2s+3s set, cross RH, set &amp; 1/2 turn LH into prom hold</w:t>
      </w:r>
    </w:p>
    <w:p w:rsidR="00B11EB3" w:rsidRDefault="00B11EB3" w:rsidP="00B11EB3">
      <w:pPr>
        <w:pStyle w:val="DanceBody"/>
      </w:pPr>
      <w:r>
        <w:t xml:space="preserve"> 9-16</w:t>
      </w:r>
      <w:r>
        <w:tab/>
        <w:t>1s+2s+3s Promenade &amp; end with 1s casting to 2</w:t>
      </w:r>
      <w:r w:rsidRPr="00972EEB">
        <w:t>nd</w:t>
      </w:r>
      <w:r>
        <w:t xml:space="preserve"> place</w:t>
      </w:r>
    </w:p>
    <w:p w:rsidR="00B11EB3" w:rsidRDefault="00B11EB3" w:rsidP="00B11EB3">
      <w:pPr>
        <w:pStyle w:val="DanceBody"/>
      </w:pPr>
      <w:r>
        <w:t>17-24</w:t>
      </w:r>
      <w:r>
        <w:tab/>
        <w:t>1s dance reels of 3 on opposite sides (1s cross RH down to start) &amp; 1s end facing 2</w:t>
      </w:r>
      <w:r w:rsidRPr="00972EEB">
        <w:t>nd</w:t>
      </w:r>
      <w:r>
        <w:t xml:space="preserve"> corners</w:t>
      </w:r>
    </w:p>
    <w:p w:rsidR="00B11EB3" w:rsidRDefault="00B11EB3" w:rsidP="00B11EB3">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B11EB3" w:rsidRDefault="00B11EB3" w:rsidP="00B11EB3"/>
    <w:p w:rsidR="00B11EB3" w:rsidRDefault="00B11EB3" w:rsidP="00B11EB3">
      <w:pPr>
        <w:pStyle w:val="Minicrib"/>
      </w:pPr>
      <w:r>
        <w:t>LANTERNS OF LONDON  (S4x32)  4C set</w:t>
      </w:r>
      <w:r>
        <w:tab/>
        <w:t>C Carmichael  Glenfinnan Bk</w:t>
      </w:r>
    </w:p>
    <w:p w:rsidR="00B11EB3" w:rsidRPr="00507845" w:rsidRDefault="00B11EB3" w:rsidP="00B11EB3">
      <w:pPr>
        <w:pStyle w:val="DanceBody"/>
      </w:pPr>
      <w:r>
        <w:t xml:space="preserve"> </w:t>
      </w:r>
      <w:r w:rsidRPr="00507845">
        <w:t>1- 4</w:t>
      </w:r>
      <w:r w:rsidRPr="00507845">
        <w:tab/>
        <w:t>1s+2s</w:t>
      </w:r>
      <w:r w:rsidRPr="007F0D5A">
        <w:rPr>
          <w:b/>
        </w:rPr>
        <w:t xml:space="preserve"> also </w:t>
      </w:r>
      <w:r w:rsidRPr="00507845">
        <w:t>3s+4s dance RH across</w:t>
      </w:r>
      <w:r>
        <w:t xml:space="preserve"> 1/2 </w:t>
      </w:r>
      <w:r w:rsidRPr="00507845">
        <w:t>way &amp; 1s+4s (middle couples) dance LH across</w:t>
      </w:r>
      <w:r>
        <w:t xml:space="preserve"> 1/2 </w:t>
      </w:r>
      <w:r w:rsidRPr="00507845">
        <w:t>way</w:t>
      </w:r>
    </w:p>
    <w:p w:rsidR="00B11EB3" w:rsidRPr="00507845" w:rsidRDefault="00B11EB3" w:rsidP="00B11EB3">
      <w:pPr>
        <w:pStyle w:val="DanceBody"/>
      </w:pPr>
      <w:r w:rsidRPr="00507845">
        <w:t xml:space="preserve"> 5- 8</w:t>
      </w:r>
      <w:r w:rsidRPr="00507845">
        <w:tab/>
        <w:t>2s+4s</w:t>
      </w:r>
      <w:r w:rsidRPr="007F0D5A">
        <w:rPr>
          <w:b/>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B11EB3" w:rsidRPr="00507845" w:rsidRDefault="00B11EB3" w:rsidP="00B11EB3">
      <w:pPr>
        <w:pStyle w:val="DanceBody"/>
      </w:pPr>
      <w:r w:rsidRPr="00507845">
        <w:t xml:space="preserve"> 9-12</w:t>
      </w:r>
      <w:r w:rsidRPr="00507845">
        <w:tab/>
        <w:t>3s &amp; 2s dance up/down sides &amp; cross RH at top/bottom</w:t>
      </w:r>
      <w:r w:rsidRPr="00BA6B4D">
        <w:rPr>
          <w:b/>
        </w:rPr>
        <w:t xml:space="preserve"> while </w:t>
      </w:r>
      <w:r w:rsidRPr="00507845">
        <w:t>4s &amp; 1s dance in &amp; lead down/up &amp; dance</w:t>
      </w:r>
      <w:r>
        <w:t xml:space="preserve"> 1/2 </w:t>
      </w:r>
      <w:r w:rsidRPr="00507845">
        <w:t>RH across</w:t>
      </w:r>
    </w:p>
    <w:p w:rsidR="00B11EB3" w:rsidRDefault="00B11EB3" w:rsidP="00B11EB3">
      <w:pPr>
        <w:pStyle w:val="DanceBody"/>
      </w:pPr>
      <w:r w:rsidRPr="00507845">
        <w:t>13-16</w:t>
      </w:r>
      <w:r w:rsidRPr="00507845">
        <w:tab/>
        <w:t>1s &amp; 4s dance up/down sides &amp; cross RH at top/bottom</w:t>
      </w:r>
      <w:r w:rsidRPr="00BA6B4D">
        <w:rPr>
          <w:b/>
        </w:rPr>
        <w:t xml:space="preserve"> while </w:t>
      </w:r>
      <w:r w:rsidRPr="00507845">
        <w:t>3s &amp; 2s dance in &amp; lead down/up &amp; dance</w:t>
      </w:r>
      <w:r>
        <w:t xml:space="preserve"> 1/2 </w:t>
      </w:r>
      <w:r w:rsidRPr="00507845">
        <w:t>RH across.  (1)(2)(3)(4)</w:t>
      </w:r>
    </w:p>
    <w:p w:rsidR="00B11EB3" w:rsidRPr="00507845" w:rsidRDefault="00B11EB3" w:rsidP="00B11EB3">
      <w:pPr>
        <w:pStyle w:val="DanceBody"/>
      </w:pPr>
      <w:r w:rsidRPr="00507845">
        <w:t>17-2</w:t>
      </w:r>
      <w:r>
        <w:t>4</w:t>
      </w:r>
      <w:r w:rsidRPr="00507845">
        <w:tab/>
        <w:t>1M+2L change place LH &amp; 1L+2M</w:t>
      </w:r>
      <w:r w:rsidRPr="007F0D5A">
        <w:rPr>
          <w:b/>
        </w:rPr>
        <w:t xml:space="preserve"> also </w:t>
      </w:r>
      <w:r w:rsidRPr="00507845">
        <w:t>1M+3M change places RH</w:t>
      </w:r>
      <w:r>
        <w:t xml:space="preserve">, </w:t>
      </w:r>
      <w:r w:rsidRPr="00507845">
        <w:t>1L+3L &amp; 1M+4L change places LH &amp; 1L+4M change place RH</w:t>
      </w:r>
    </w:p>
    <w:p w:rsidR="00B11EB3" w:rsidRPr="00507845" w:rsidRDefault="00B11EB3" w:rsidP="00B11EB3">
      <w:pPr>
        <w:pStyle w:val="DanceBody"/>
        <w:keepNext w:val="0"/>
      </w:pPr>
      <w:r w:rsidRPr="00507845">
        <w:t>25-32</w:t>
      </w:r>
      <w:r w:rsidRPr="00507845">
        <w:tab/>
        <w:t>All Ladies set on sides &amp; advance, Ladies retire &amp; set</w:t>
      </w:r>
      <w:r w:rsidRPr="00BA6B4D">
        <w:rPr>
          <w:b/>
        </w:rPr>
        <w:t xml:space="preserve"> while </w:t>
      </w:r>
      <w:r w:rsidRPr="00507845">
        <w:t>all 4 Men advance &amp; retire twice</w:t>
      </w:r>
    </w:p>
    <w:p w:rsidR="00B11EB3" w:rsidRDefault="00B11EB3" w:rsidP="00B11EB3"/>
    <w:p w:rsidR="00B11EB3" w:rsidRDefault="00B11EB3" w:rsidP="00B11EB3">
      <w:pPr>
        <w:pStyle w:val="Minicrib"/>
      </w:pPr>
      <w:r>
        <w:t>THE LAP-TOP DANCER AND THE STRIPPER  (R4x32)  4C Set</w:t>
      </w:r>
      <w:r>
        <w:tab/>
        <w:t>John Drewry  Stoneywood Collection 2</w:t>
      </w:r>
    </w:p>
    <w:p w:rsidR="00B11EB3" w:rsidRDefault="00B11EB3" w:rsidP="00B11EB3">
      <w:pPr>
        <w:pStyle w:val="DanceBody"/>
      </w:pPr>
      <w:r>
        <w:t xml:space="preserve"> 1- 4</w:t>
      </w:r>
      <w:r>
        <w:tab/>
        <w:t xml:space="preserve">1M+2L </w:t>
      </w:r>
      <w:r>
        <w:rPr>
          <w:b/>
        </w:rPr>
        <w:t>also</w:t>
      </w:r>
      <w:r>
        <w:t xml:space="preserve"> 3M+4L 1/2 turn RH, pull back RSh &amp; dance out to opp sides facing out, to change places</w:t>
      </w:r>
    </w:p>
    <w:p w:rsidR="00B11EB3" w:rsidRDefault="00B11EB3" w:rsidP="00B11EB3">
      <w:pPr>
        <w:pStyle w:val="DanceBody"/>
      </w:pPr>
      <w:r>
        <w:t xml:space="preserve"> 5- 8</w:t>
      </w:r>
      <w:r>
        <w:tab/>
        <w:t xml:space="preserve">1M  (3M) dances up behind partner &amp; across set to place </w:t>
      </w:r>
      <w:r>
        <w:rPr>
          <w:b/>
        </w:rPr>
        <w:t>while</w:t>
      </w:r>
      <w:r>
        <w:t xml:space="preserve"> 2L (4L) dances down behind partner &amp; across set to place</w:t>
      </w:r>
    </w:p>
    <w:p w:rsidR="00B11EB3" w:rsidRDefault="00B11EB3" w:rsidP="00B11EB3">
      <w:pPr>
        <w:pStyle w:val="DanceBody"/>
      </w:pPr>
      <w:r>
        <w:t xml:space="preserve"> 9-12</w:t>
      </w:r>
      <w:r>
        <w:tab/>
        <w:t xml:space="preserve">1L+2M </w:t>
      </w:r>
      <w:r>
        <w:rPr>
          <w:b/>
        </w:rPr>
        <w:t>also</w:t>
      </w:r>
      <w:r>
        <w:t xml:space="preserve"> 3L+4M repeat bars 1-4</w:t>
      </w:r>
    </w:p>
    <w:p w:rsidR="00B11EB3" w:rsidRDefault="00B11EB3" w:rsidP="00B11EB3">
      <w:pPr>
        <w:pStyle w:val="DanceBody"/>
      </w:pPr>
      <w:r>
        <w:t>13-16</w:t>
      </w:r>
      <w:r>
        <w:tab/>
        <w:t xml:space="preserve">1L (3L) dances up behind partner &amp; across set to place </w:t>
      </w:r>
      <w:r>
        <w:rPr>
          <w:b/>
        </w:rPr>
        <w:t>while</w:t>
      </w:r>
      <w:r>
        <w:t xml:space="preserve"> 2M (4M) dances down behind partner &amp; across set to place, stay facing out</w:t>
      </w:r>
    </w:p>
    <w:p w:rsidR="00B11EB3" w:rsidRDefault="00B11EB3" w:rsidP="00B11EB3">
      <w:pPr>
        <w:pStyle w:val="DanceBody"/>
      </w:pPr>
      <w:r>
        <w:t>17-24</w:t>
      </w:r>
      <w:r>
        <w:tab/>
        <w:t>1s+2s+3s+4s dance reels of 4 on sides</w:t>
      </w:r>
    </w:p>
    <w:p w:rsidR="00B11EB3" w:rsidRPr="00C1566A" w:rsidRDefault="00B11EB3" w:rsidP="00B11EB3">
      <w:pPr>
        <w:pStyle w:val="DanceBody"/>
      </w:pPr>
      <w:r>
        <w:t>25-28</w:t>
      </w:r>
      <w:r>
        <w:tab/>
        <w:t xml:space="preserve">1s+2s </w:t>
      </w:r>
      <w:r>
        <w:rPr>
          <w:b/>
        </w:rPr>
        <w:t>also</w:t>
      </w:r>
      <w:r>
        <w:t xml:space="preserve"> 3s+4s change places RH on sides, 1s face down &amp; 4s face up; 1M+4M </w:t>
      </w:r>
      <w:r>
        <w:rPr>
          <w:b/>
        </w:rPr>
        <w:t>also</w:t>
      </w:r>
      <w:r>
        <w:t xml:space="preserve"> 1L+4L change places LH</w:t>
      </w:r>
    </w:p>
    <w:p w:rsidR="00B11EB3" w:rsidRPr="00C1566A" w:rsidRDefault="00B11EB3" w:rsidP="00B11EB3">
      <w:pPr>
        <w:pStyle w:val="DanceBody"/>
        <w:keepNext w:val="0"/>
      </w:pPr>
      <w:r>
        <w:t>29-32</w:t>
      </w:r>
      <w:r>
        <w:tab/>
        <w:t xml:space="preserve">2s+4s </w:t>
      </w:r>
      <w:r>
        <w:rPr>
          <w:b/>
        </w:rPr>
        <w:t>also</w:t>
      </w:r>
      <w:r>
        <w:t xml:space="preserve"> 1s+3s dance RH across once round.  2 4 1 3</w:t>
      </w:r>
    </w:p>
    <w:p w:rsidR="00B11EB3" w:rsidRDefault="00B11EB3" w:rsidP="00B11EB3"/>
    <w:p w:rsidR="00B11EB3" w:rsidRDefault="00B11EB3" w:rsidP="00B11EB3">
      <w:pPr>
        <w:pStyle w:val="Minicrib"/>
      </w:pPr>
      <w:r>
        <w:t>LARGO BAY  (S2x48)  4C set</w:t>
      </w:r>
      <w:r>
        <w:tab/>
        <w:t>John Drewry  Brodie Bk</w:t>
      </w:r>
    </w:p>
    <w:p w:rsidR="00B11EB3" w:rsidRDefault="00B11EB3" w:rsidP="00B11EB3">
      <w:pPr>
        <w:pStyle w:val="DanceBody"/>
      </w:pPr>
      <w:r>
        <w:t xml:space="preserve">2 chords. On 2nd chord 1s+2 </w:t>
      </w:r>
      <w:r>
        <w:rPr>
          <w:b/>
        </w:rPr>
        <w:t>also</w:t>
      </w:r>
      <w:r>
        <w:t xml:space="preserve"> 3s+4s step into Glasgow Highlanders positions</w:t>
      </w:r>
    </w:p>
    <w:p w:rsidR="00B11EB3" w:rsidRDefault="00B11EB3" w:rsidP="00B11EB3">
      <w:pPr>
        <w:pStyle w:val="DanceBody"/>
      </w:pPr>
      <w:r>
        <w:t xml:space="preserve"> 1- 8</w:t>
      </w:r>
      <w:r>
        <w:tab/>
        <w:t>1s+2s</w:t>
      </w:r>
      <w:r w:rsidRPr="007F0D5A">
        <w:rPr>
          <w:b/>
        </w:rPr>
        <w:t xml:space="preserve"> also </w:t>
      </w:r>
      <w:r>
        <w:t>3s+4s 1/2 turn partners RH into Reels of 4 across ending with Men BtoB facing partner</w:t>
      </w:r>
    </w:p>
    <w:p w:rsidR="00B11EB3" w:rsidRDefault="00B11EB3" w:rsidP="00B11EB3">
      <w:pPr>
        <w:pStyle w:val="DanceBody"/>
      </w:pPr>
      <w:r>
        <w:t xml:space="preserve"> 9-16</w:t>
      </w:r>
      <w:r>
        <w:tab/>
        <w:t>1s+2s</w:t>
      </w:r>
      <w:r w:rsidRPr="007F0D5A">
        <w:rPr>
          <w:b/>
        </w:rPr>
        <w:t xml:space="preserve"> also </w:t>
      </w:r>
      <w:r>
        <w:t>3s+4s set to partners (in line across) &amp; Ladies set again</w:t>
      </w:r>
      <w:r w:rsidRPr="00BA6B4D">
        <w:rPr>
          <w:b/>
        </w:rPr>
        <w:t xml:space="preserve"> </w:t>
      </w:r>
      <w:r>
        <w:rPr>
          <w:b/>
        </w:rPr>
        <w:t xml:space="preserve">as </w:t>
      </w:r>
      <w:r>
        <w:t>Men petronella to right, 1s+2s &amp; 3s+4s circle 4H round to left to orig places</w:t>
      </w:r>
    </w:p>
    <w:p w:rsidR="00B11EB3" w:rsidRDefault="00B11EB3" w:rsidP="00B11EB3">
      <w:pPr>
        <w:pStyle w:val="DanceBody"/>
      </w:pPr>
      <w:r>
        <w:t>17-24</w:t>
      </w:r>
      <w:r>
        <w:tab/>
        <w:t>2s</w:t>
      </w:r>
      <w:r w:rsidRPr="007F0D5A">
        <w:rPr>
          <w:b/>
        </w:rPr>
        <w:t xml:space="preserve"> also </w:t>
      </w:r>
      <w:r>
        <w:t>3s dance across (passing opposite dancer LSh) &amp; dance down/up opposite side, 1/2 turn partner LH &amp; Prom to places (M pass LSh)</w:t>
      </w:r>
    </w:p>
    <w:p w:rsidR="00B11EB3" w:rsidRDefault="00B11EB3" w:rsidP="00B11EB3">
      <w:pPr>
        <w:pStyle w:val="DanceBody"/>
      </w:pPr>
      <w:r>
        <w:t>25-32</w:t>
      </w:r>
      <w:r>
        <w:tab/>
        <w:t>1s &amp; 4s repeat bars 17-24 but pass opposite dancers RSh 1/2 turn partner RH &amp; Promenade back to places (Ladies passing RSh)</w:t>
      </w:r>
    </w:p>
    <w:p w:rsidR="00B11EB3" w:rsidRDefault="00B11EB3" w:rsidP="00B11EB3">
      <w:pPr>
        <w:pStyle w:val="DanceBody"/>
      </w:pPr>
      <w:r>
        <w:t>33-40</w:t>
      </w:r>
      <w:r>
        <w:tab/>
        <w:t>All circle 8H round to left 1/2 way, turn partner 2H (moving on) &amp; continue circle round to left back to places</w:t>
      </w:r>
    </w:p>
    <w:p w:rsidR="00B11EB3" w:rsidRDefault="00B11EB3" w:rsidP="00B11EB3">
      <w:pPr>
        <w:pStyle w:val="DanceBody"/>
        <w:keepNext w:val="0"/>
      </w:pPr>
      <w:r>
        <w:t>41-48</w:t>
      </w:r>
      <w:r>
        <w:tab/>
        <w:t>All set to partners, 1/2 turn RH &amp; dance 1/2 Reel of 4 on sides</w:t>
      </w:r>
    </w:p>
    <w:p w:rsidR="00B11EB3" w:rsidRDefault="00B11EB3" w:rsidP="00B11EB3"/>
    <w:p w:rsidR="00B11EB3" w:rsidRDefault="00B11EB3" w:rsidP="00B11EB3">
      <w:pPr>
        <w:pStyle w:val="Minicrib"/>
      </w:pPr>
      <w:r>
        <w:t>LARGO LAW  (S8x32)  3C (4C set)</w:t>
      </w:r>
      <w:r>
        <w:tab/>
        <w:t>MMM 1</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dance down the centre &amp; back up ending BtoB between 2s, Man facing Lady</w:t>
      </w:r>
    </w:p>
    <w:p w:rsidR="00B11EB3" w:rsidRDefault="00B11EB3" w:rsidP="00B11EB3">
      <w:pPr>
        <w:pStyle w:val="DanceBody"/>
      </w:pPr>
      <w:r>
        <w:t>17-24</w:t>
      </w:r>
      <w:r>
        <w:tab/>
        <w:t>1s+2s dance a reel of 4 across 1s ending in centre on own sides facing up NHJ</w:t>
      </w:r>
    </w:p>
    <w:p w:rsidR="00B11EB3" w:rsidRDefault="00B11EB3" w:rsidP="00B11EB3">
      <w:pPr>
        <w:pStyle w:val="DanceBody"/>
        <w:keepNext w:val="0"/>
      </w:pPr>
      <w:r>
        <w:t>25-32</w:t>
      </w:r>
      <w:r>
        <w:tab/>
        <w:t>1s dance up &amp; cast 1 place, dance down between 3s &amp; cast up to 2</w:t>
      </w:r>
      <w:r w:rsidRPr="00972EEB">
        <w:t>nd</w:t>
      </w:r>
      <w:r>
        <w:t xml:space="preserve"> place on own sides</w:t>
      </w:r>
    </w:p>
    <w:p w:rsidR="00B11EB3" w:rsidRDefault="00B11EB3" w:rsidP="00B11EB3"/>
    <w:p w:rsidR="00B11EB3" w:rsidRDefault="00B11EB3" w:rsidP="00B11EB3">
      <w:pPr>
        <w:pStyle w:val="Minicrib"/>
      </w:pPr>
      <w:r>
        <w:t>LARKIN'S SONG  (J8x32)  3C (4C set)</w:t>
      </w:r>
      <w:r>
        <w:tab/>
        <w:t>Jo Hamilton</w:t>
      </w:r>
    </w:p>
    <w:p w:rsidR="00B11EB3" w:rsidRDefault="00B11EB3" w:rsidP="00B11EB3">
      <w:pPr>
        <w:pStyle w:val="DanceBody"/>
      </w:pPr>
      <w:r>
        <w:t xml:space="preserve"> 1- 8</w:t>
      </w:r>
      <w:r>
        <w:tab/>
        <w:t>1s 1/2 turn RH, lead down below 3s &amp; cast up to top</w:t>
      </w:r>
    </w:p>
    <w:p w:rsidR="00B11EB3" w:rsidRDefault="00B11EB3" w:rsidP="00B11EB3">
      <w:pPr>
        <w:pStyle w:val="DanceBody"/>
      </w:pPr>
      <w:r>
        <w:t xml:space="preserve"> 9-16</w:t>
      </w:r>
      <w:r>
        <w:tab/>
        <w:t>1s cross down (each couple cross down as they reach top place) to dance reflection reels of 3 on sides</w:t>
      </w:r>
    </w:p>
    <w:p w:rsidR="00B11EB3" w:rsidRDefault="00B11EB3" w:rsidP="00B11EB3">
      <w:pPr>
        <w:pStyle w:val="DanceBody"/>
      </w:pPr>
      <w:r>
        <w:t>17-24</w:t>
      </w:r>
      <w:r>
        <w:tab/>
        <w:t>1s cross down (each couple cross down as they reach top place) to dance reflection reels of 3 on sides</w:t>
      </w:r>
    </w:p>
    <w:p w:rsidR="00B11EB3" w:rsidRDefault="00B11EB3" w:rsidP="00B11EB3">
      <w:pPr>
        <w:pStyle w:val="DanceBody"/>
        <w:keepNext w:val="0"/>
      </w:pPr>
      <w:r>
        <w:t>25-32</w:t>
      </w:r>
      <w:r>
        <w:tab/>
        <w:t>1s+2s set &amp; dance 3/4 R&amp;L (3 moves)</w:t>
      </w:r>
    </w:p>
    <w:p w:rsidR="00B11EB3" w:rsidRDefault="00B11EB3" w:rsidP="00B11EB3"/>
    <w:p w:rsidR="00B11EB3" w:rsidRDefault="00B11EB3" w:rsidP="00B11EB3">
      <w:pPr>
        <w:pStyle w:val="Minicrib"/>
      </w:pPr>
      <w:r>
        <w:t>THE LASS FROM BRITTANY  (R8x40)  3C (4C set)</w:t>
      </w:r>
      <w:r>
        <w:tab/>
        <w:t>Harry Richmond  Cornish Hospitality</w:t>
      </w:r>
    </w:p>
    <w:p w:rsidR="00B11EB3" w:rsidRDefault="00B11EB3" w:rsidP="00B11EB3">
      <w:pPr>
        <w:pStyle w:val="DanceBody"/>
      </w:pPr>
      <w:r>
        <w:t xml:space="preserve"> 1- 8</w:t>
      </w:r>
      <w:r>
        <w:tab/>
        <w:t>1s turn RH, cast (2s step up); 1s turn 1.1/4 RH to face 2nd corners</w:t>
      </w:r>
    </w:p>
    <w:p w:rsidR="00B11EB3" w:rsidRDefault="00B11EB3" w:rsidP="00B11EB3">
      <w:pPr>
        <w:pStyle w:val="DanceBody"/>
      </w:pPr>
      <w:r>
        <w:t xml:space="preserve"> 9-16</w:t>
      </w:r>
      <w:r>
        <w:tab/>
        <w:t>1s+2nd corners dance 1/2 diag reel of 4, 1s pass RSh to face 3rd corners; 1s+3rd corners dance 1/2 diag reel of 4.  End 1M between 3s (at top) facing down, 1L between 2s facing up</w:t>
      </w:r>
    </w:p>
    <w:p w:rsidR="00B11EB3" w:rsidRDefault="00B11EB3" w:rsidP="00B11EB3">
      <w:pPr>
        <w:pStyle w:val="DanceBody"/>
      </w:pPr>
      <w:r>
        <w:t>17-24</w:t>
      </w:r>
      <w:r>
        <w:tab/>
        <w:t>1s dance RSh round 1st corner (pstn) to change ends &amp; turn 1.1/4 LH to face 2nd corners (pstn)</w:t>
      </w:r>
    </w:p>
    <w:p w:rsidR="00B11EB3" w:rsidRDefault="00B11EB3" w:rsidP="00B11EB3">
      <w:pPr>
        <w:pStyle w:val="DanceBody"/>
      </w:pPr>
      <w:r>
        <w:t>25-32</w:t>
      </w:r>
      <w:r>
        <w:tab/>
        <w:t>1s+corners dance 1/2 LSh diag reel of 4, 1s pass LSh to face 1st corner (pstn); 1s+corners dance 1/2 LSh diag reel of 4, 1s pass LSh to 2nd place own side</w:t>
      </w:r>
    </w:p>
    <w:p w:rsidR="00B11EB3" w:rsidRDefault="00B11EB3" w:rsidP="00B11EB3">
      <w:pPr>
        <w:pStyle w:val="DanceBody"/>
        <w:keepNext w:val="0"/>
      </w:pPr>
      <w:r>
        <w:t>33-40</w:t>
      </w:r>
      <w:r>
        <w:tab/>
        <w:t>2s+1s+3s chase anticlockwise 1/2 round; 1s turn 1.1/2 LH to own side as 2s+3s continue chase to own sides.  2 1 3</w:t>
      </w:r>
    </w:p>
    <w:p w:rsidR="00B11EB3" w:rsidRDefault="00B11EB3" w:rsidP="00B11EB3"/>
    <w:p w:rsidR="00B11EB3" w:rsidRDefault="00B11EB3" w:rsidP="00B11EB3">
      <w:pPr>
        <w:pStyle w:val="Minicrib"/>
      </w:pPr>
      <w:r>
        <w:t>THE LASS FROM STONEHAVEN  (R8x32)  3C (4C set)</w:t>
      </w:r>
      <w:r>
        <w:tab/>
        <w:t>Neil M Grant, 2024</w:t>
      </w:r>
    </w:p>
    <w:p w:rsidR="00B11EB3" w:rsidRDefault="00B11EB3" w:rsidP="00B11EB3">
      <w:pPr>
        <w:pStyle w:val="DanceBody"/>
      </w:pPr>
      <w:r>
        <w:t xml:space="preserve"> 1- 8</w:t>
      </w:r>
      <w:r>
        <w:tab/>
        <w:t xml:space="preserve">1s NHJ dance down (2 bars), Lady turns under Man's raised arm to change sides (2s step up); 1s dance up &amp; turn 2s nearer hand </w:t>
      </w:r>
    </w:p>
    <w:p w:rsidR="00B11EB3" w:rsidRDefault="00B11EB3" w:rsidP="00B11EB3">
      <w:pPr>
        <w:pStyle w:val="DanceBody"/>
      </w:pPr>
      <w:r>
        <w:t xml:space="preserve"> 9-12</w:t>
      </w:r>
      <w:r>
        <w:tab/>
        <w:t>1s cross down to 3rd place to dance 1/2 mirror reels of 3 on sides (2s &amp; 3s loop into place at end)</w:t>
      </w:r>
    </w:p>
    <w:p w:rsidR="00B11EB3" w:rsidRDefault="00B11EB3" w:rsidP="00B11EB3">
      <w:pPr>
        <w:pStyle w:val="DanceBody"/>
      </w:pPr>
      <w:r>
        <w:t>13-16</w:t>
      </w:r>
      <w:r>
        <w:tab/>
        <w:t>1s NHJ dance up &amp; cast to face 1st corners</w:t>
      </w:r>
    </w:p>
    <w:p w:rsidR="00B11EB3" w:rsidRDefault="00B11EB3" w:rsidP="00B11EB3">
      <w:pPr>
        <w:pStyle w:val="DanceBody"/>
      </w:pPr>
      <w:r>
        <w:t>17-24</w:t>
      </w:r>
      <w:r>
        <w:tab/>
        <w:t>1s dance 'Hello-Goodbye' setting &amp; end turning 3/4 RH to 2nd place own side facing out</w:t>
      </w:r>
    </w:p>
    <w:p w:rsidR="00B11EB3" w:rsidRPr="00827421" w:rsidRDefault="00B11EB3" w:rsidP="00B11EB3">
      <w:pPr>
        <w:pStyle w:val="DanceBody"/>
      </w:pPr>
      <w:r w:rsidRPr="00827421">
        <w:t>25-32</w:t>
      </w:r>
      <w:r w:rsidRPr="00827421">
        <w:tab/>
      </w:r>
      <w:r w:rsidRPr="00827421">
        <w:rPr>
          <w:lang w:val="en-US"/>
        </w:rPr>
        <w:t>Promenade (Chaperoned) Chain progression</w:t>
      </w:r>
      <w:r w:rsidRPr="00827421">
        <w:t>:</w:t>
      </w:r>
    </w:p>
    <w:p w:rsidR="00B11EB3" w:rsidRPr="00827421" w:rsidRDefault="00B11EB3" w:rsidP="00B11EB3">
      <w:pPr>
        <w:pStyle w:val="DanceBody"/>
      </w:pPr>
      <w:r>
        <w:tab/>
      </w:r>
      <w:r w:rsidRPr="00827421">
        <w:t>25-26    2s &amp; 3s 3/4 turn partner RH into middle while 1s dance clockwise 1/4 round the set picking up 2L/3M …</w:t>
      </w:r>
    </w:p>
    <w:p w:rsidR="00B11EB3" w:rsidRPr="00827421" w:rsidRDefault="00B11EB3" w:rsidP="00B11EB3">
      <w:pPr>
        <w:pStyle w:val="DanceBody"/>
      </w:pPr>
      <w:r w:rsidRPr="00827421">
        <w:tab/>
        <w:t xml:space="preserve">27-30    who promenade 1/2 way clockwise </w:t>
      </w:r>
      <w:r w:rsidRPr="00827421">
        <w:rPr>
          <w:b/>
        </w:rPr>
        <w:t>while</w:t>
      </w:r>
      <w:r w:rsidRPr="00827421">
        <w:t xml:space="preserve"> middle people (2M + 3L) turn LH 1.1/2. </w:t>
      </w:r>
    </w:p>
    <w:p w:rsidR="00B11EB3" w:rsidRDefault="00B11EB3" w:rsidP="00B11EB3">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w:t>
      </w:r>
      <w:r>
        <w:t>2 1 3</w:t>
      </w:r>
    </w:p>
    <w:p w:rsidR="00B11EB3" w:rsidRDefault="00B11EB3" w:rsidP="00B11EB3"/>
    <w:p w:rsidR="00B11EB3" w:rsidRDefault="00B11EB3" w:rsidP="00B11EB3">
      <w:pPr>
        <w:pStyle w:val="Minicrib"/>
      </w:pPr>
      <w:r>
        <w:t>THE LASS O' LIVINGSTON  (R8x32)  2C (4C set)</w:t>
      </w:r>
      <w:r>
        <w:tab/>
        <w:t>J Lowe  RSCDS Bk 8</w:t>
      </w:r>
    </w:p>
    <w:p w:rsidR="00B11EB3" w:rsidRDefault="00B11EB3" w:rsidP="00B11EB3">
      <w:pPr>
        <w:pStyle w:val="DanceBody"/>
      </w:pPr>
      <w:r>
        <w:t xml:space="preserve"> 1- 8</w:t>
      </w:r>
      <w:r>
        <w:tab/>
        <w:t>1M+2L turn RH, 1L+2M turn RH</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Poussette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LASS O' LOUDON  (S8x32)  3C (4C set)</w:t>
      </w:r>
      <w:r>
        <w:tab/>
        <w:t>MMM 2</w:t>
      </w:r>
    </w:p>
    <w:p w:rsidR="00B11EB3" w:rsidRDefault="00B11EB3" w:rsidP="00B11EB3">
      <w:pPr>
        <w:pStyle w:val="DanceBody"/>
      </w:pPr>
      <w:r>
        <w:t xml:space="preserve"> 1- 8</w:t>
      </w:r>
      <w:r>
        <w:tab/>
        <w:t>1s+2s+3s Cross RH &amp; cross back RH</w:t>
      </w:r>
    </w:p>
    <w:p w:rsidR="00B11EB3" w:rsidRDefault="00B11EB3" w:rsidP="00B11EB3">
      <w:pPr>
        <w:pStyle w:val="DanceBody"/>
      </w:pPr>
      <w:r>
        <w:t xml:space="preserve"> 9-16</w:t>
      </w:r>
      <w:r>
        <w:tab/>
        <w:t>1s+2s+3s Promenade</w:t>
      </w:r>
    </w:p>
    <w:p w:rsidR="00B11EB3" w:rsidRDefault="00B11EB3" w:rsidP="00B11EB3">
      <w:pPr>
        <w:pStyle w:val="DanceBody"/>
      </w:pPr>
      <w:r>
        <w:t>17-24</w:t>
      </w:r>
      <w:r>
        <w:tab/>
        <w:t>1s+2s dance 1/2 Diamond Poussette, 1s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B11EB3" w:rsidRDefault="00B11EB3" w:rsidP="00B11EB3"/>
    <w:p w:rsidR="00B11EB3" w:rsidRDefault="00B11EB3" w:rsidP="00B11EB3">
      <w:pPr>
        <w:pStyle w:val="Minicrib"/>
      </w:pPr>
      <w:r>
        <w:t>THE LASS OF RICHMOND HILL  (R8x32)  3C (4C set)</w:t>
      </w:r>
      <w:r>
        <w:tab/>
        <w:t>Fiona Turnbull  Richmond Anniv Bk</w:t>
      </w:r>
    </w:p>
    <w:p w:rsidR="00B11EB3" w:rsidRPr="00827421" w:rsidRDefault="00B11EB3" w:rsidP="00B11EB3">
      <w:pPr>
        <w:pStyle w:val="DanceBody"/>
      </w:pPr>
      <w:r w:rsidRPr="00827421">
        <w:t xml:space="preserve"> 1- 8</w:t>
      </w:r>
      <w:r w:rsidRPr="00827421">
        <w:tab/>
        <w:t>1s lead down the middle &amp; back to top</w:t>
      </w:r>
    </w:p>
    <w:p w:rsidR="00B11EB3" w:rsidRPr="00827421" w:rsidRDefault="00B11EB3" w:rsidP="00B11EB3">
      <w:pPr>
        <w:pStyle w:val="DanceBody"/>
      </w:pPr>
      <w:r w:rsidRPr="00827421">
        <w:t xml:space="preserve"> 9-16</w:t>
      </w:r>
      <w:r w:rsidRPr="00827421">
        <w:tab/>
        <w:t>1s cast 1 place (2s step up) &amp; cross passing LSh, cast round 1st corner &amp; turn partner LH to face 1st corners</w:t>
      </w:r>
    </w:p>
    <w:p w:rsidR="00B11EB3" w:rsidRPr="00827421" w:rsidRDefault="00B11EB3" w:rsidP="00B11EB3">
      <w:pPr>
        <w:pStyle w:val="DanceBody"/>
      </w:pPr>
      <w:r w:rsidRPr="00827421">
        <w:t>17-32</w:t>
      </w:r>
      <w:r w:rsidRPr="00827421">
        <w:tab/>
        <w:t>1s dance Corner Chain with 1st &amp; 2nd corners: -</w:t>
      </w:r>
    </w:p>
    <w:p w:rsidR="00B11EB3" w:rsidRPr="00827421" w:rsidRDefault="00B11EB3" w:rsidP="00B11EB3">
      <w:pPr>
        <w:pStyle w:val="DanceBody"/>
      </w:pPr>
      <w:r w:rsidRPr="00827421">
        <w:tab/>
        <w:t>`1s change pl RH with 1st crnrs, 1st crnrs turn LH in centre &amp; return to places giving RH to 1s who turn LH in centre to face 2nd crnrs</w:t>
      </w:r>
    </w:p>
    <w:p w:rsidR="00B11EB3" w:rsidRPr="00827421" w:rsidRDefault="00B11EB3" w:rsidP="00B11EB3">
      <w:pPr>
        <w:pStyle w:val="DanceBody"/>
        <w:keepNext w:val="0"/>
      </w:pPr>
      <w:r w:rsidRPr="00827421">
        <w:tab/>
        <w:t>`1s change places RH with 2nd crnrs, 2nd crnrs turn LH in centre &amp; return to places giving RH to 1s &amp; 1s end with 1/2 turn LH to end 2nd pl own sides</w:t>
      </w:r>
    </w:p>
    <w:p w:rsidR="00B11EB3" w:rsidRDefault="00B11EB3" w:rsidP="00B11EB3"/>
    <w:p w:rsidR="00B11EB3" w:rsidRDefault="00B11EB3" w:rsidP="00B11EB3">
      <w:pPr>
        <w:pStyle w:val="Minicrib"/>
      </w:pPr>
      <w:r>
        <w:t>LASSIE COME &amp; DANCE WITH ME  (J8x32)  3C (4C set)</w:t>
      </w:r>
      <w:r>
        <w:tab/>
        <w:t>Harry Rhodes  SCD Archives</w:t>
      </w:r>
    </w:p>
    <w:p w:rsidR="00B11EB3" w:rsidRDefault="00B11EB3" w:rsidP="00B11EB3">
      <w:pPr>
        <w:pStyle w:val="DanceBody"/>
      </w:pPr>
      <w:r>
        <w:t xml:space="preserve"> 1- 8</w:t>
      </w:r>
      <w:r>
        <w:tab/>
        <w:t>1s set advancing, turn 2H, cast down 1 place &amp; cross RH</w:t>
      </w:r>
    </w:p>
    <w:p w:rsidR="00B11EB3" w:rsidRDefault="00B11EB3" w:rsidP="00B11EB3">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B11EB3" w:rsidRDefault="00B11EB3" w:rsidP="00B11EB3">
      <w:pPr>
        <w:pStyle w:val="DanceBody"/>
      </w:pPr>
      <w:r>
        <w:t>17-24</w:t>
      </w:r>
      <w:r>
        <w:tab/>
        <w:t>1s set to 1</w:t>
      </w:r>
      <w:r w:rsidRPr="00972EEB">
        <w:t>st</w:t>
      </w:r>
      <w:r>
        <w:t xml:space="preserve"> corners &amp; turn 2H, set to 2</w:t>
      </w:r>
      <w:r w:rsidRPr="00972EEB">
        <w:t>nd</w:t>
      </w:r>
      <w:r>
        <w:t xml:space="preserve"> corners &amp; turn</w:t>
      </w:r>
    </w:p>
    <w:p w:rsidR="00B11EB3" w:rsidRDefault="00B11EB3" w:rsidP="00B11EB3">
      <w:pPr>
        <w:pStyle w:val="DanceBody"/>
        <w:keepNext w:val="0"/>
      </w:pPr>
      <w:r>
        <w:t>25-32</w:t>
      </w:r>
      <w:r>
        <w:tab/>
        <w:t>1s dance reels of 3 across (Man with 2s &amp; Lady with 3s) &amp; cross back to 2</w:t>
      </w:r>
      <w:r w:rsidRPr="00972EEB">
        <w:t>nd</w:t>
      </w:r>
      <w:r>
        <w:t xml:space="preserve"> place own sides</w:t>
      </w:r>
    </w:p>
    <w:p w:rsidR="00B11EB3" w:rsidRDefault="00B11EB3" w:rsidP="00B11EB3"/>
    <w:p w:rsidR="00B11EB3" w:rsidRDefault="00B11EB3" w:rsidP="00B11EB3">
      <w:pPr>
        <w:pStyle w:val="Minicrib"/>
        <w:rPr>
          <w:lang w:val="en-US"/>
        </w:rPr>
      </w:pPr>
      <w:r>
        <w:rPr>
          <w:lang w:val="en-US"/>
        </w:rPr>
        <w:t>THE LASSIE FRAE GLASGOW  (J8x32)  3C (4C set)</w:t>
      </w:r>
      <w:r>
        <w:rPr>
          <w:lang w:val="en-US"/>
        </w:rPr>
        <w:tab/>
        <w:t>B Zobel+Muriel A Johnstone  Blackadder Coll</w:t>
      </w:r>
    </w:p>
    <w:p w:rsidR="00B11EB3" w:rsidRDefault="00B11EB3" w:rsidP="00B11EB3">
      <w:pPr>
        <w:pStyle w:val="DanceBody"/>
      </w:pPr>
      <w:r>
        <w:t xml:space="preserve"> 1- 8</w:t>
      </w:r>
      <w:r>
        <w:tab/>
        <w:t>1s set, cast 1 place, 2s+1s+3s turn RH</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rPr>
        <w:t xml:space="preserve"> while </w:t>
      </w:r>
      <w:r>
        <w:t>1L dances down between 3s &amp; casts up to 2</w:t>
      </w:r>
      <w:r w:rsidRPr="00972EEB">
        <w:t>nd</w:t>
      </w:r>
      <w:r>
        <w:t xml:space="preserve"> pl</w:t>
      </w:r>
    </w:p>
    <w:p w:rsidR="00B11EB3" w:rsidRDefault="00B11EB3" w:rsidP="00B11EB3">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rPr>
        <w:t xml:space="preserve"> while </w:t>
      </w:r>
      <w:r>
        <w:t>1L dances up between 2s &amp; casts to 2</w:t>
      </w:r>
      <w:r w:rsidRPr="00972EEB">
        <w:t>nd</w:t>
      </w:r>
      <w:r>
        <w:t xml:space="preserve"> pl</w:t>
      </w:r>
    </w:p>
    <w:p w:rsidR="00B11EB3" w:rsidRDefault="00B11EB3" w:rsidP="00B11EB3"/>
    <w:p w:rsidR="00B11EB3" w:rsidRDefault="00B11EB3" w:rsidP="00B11EB3">
      <w:pPr>
        <w:pStyle w:val="Minicrib"/>
      </w:pPr>
      <w:r>
        <w:t>THE LASSIE FROM STIRLING  (S8x32)  3C (4C set)</w:t>
      </w:r>
      <w:r>
        <w:tab/>
        <w:t>Roy Goldring</w:t>
      </w:r>
    </w:p>
    <w:p w:rsidR="00B11EB3" w:rsidRPr="00EA7F69" w:rsidRDefault="00B11EB3" w:rsidP="00B11EB3">
      <w:pPr>
        <w:pStyle w:val="DanceBody"/>
      </w:pPr>
      <w:r w:rsidRPr="00EA7F69">
        <w:t xml:space="preserve"> 1- 8</w:t>
      </w:r>
      <w:r w:rsidRPr="00EA7F69">
        <w:tab/>
        <w:t>1s turn 1.1/4 times moving down (2s step up 3-4), 1s dance 1/2 reels of 3 across [Man with 2s (LSh to 2L) &amp; Lady with 3s (RSh to 3M)] &amp; end lines of 3 across</w:t>
      </w:r>
    </w:p>
    <w:p w:rsidR="00B11EB3" w:rsidRPr="00EA7F69" w:rsidRDefault="00B11EB3" w:rsidP="00B11EB3">
      <w:pPr>
        <w:pStyle w:val="DanceBody"/>
      </w:pPr>
      <w:r w:rsidRPr="00EA7F69">
        <w:t xml:space="preserve"> 9-16</w:t>
      </w:r>
      <w:r w:rsidRPr="00EA7F69">
        <w:tab/>
        <w:t>Both lines dance down, all turning right about, dance back &amp; end with 1M+2L (top line) turning to face 1L+3s</w:t>
      </w:r>
    </w:p>
    <w:p w:rsidR="00B11EB3" w:rsidRPr="00EA7F69" w:rsidRDefault="00B11EB3" w:rsidP="00B11EB3">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rPr>
        <w:t xml:space="preserve"> while </w:t>
      </w:r>
      <w:r w:rsidRPr="00EA7F69">
        <w:t>2s+3s cross LH; 3s+1s+2s set</w:t>
      </w:r>
    </w:p>
    <w:p w:rsidR="00B11EB3" w:rsidRPr="00EA7F69" w:rsidRDefault="00B11EB3" w:rsidP="00B11EB3">
      <w:pPr>
        <w:pStyle w:val="DanceBody"/>
        <w:keepNext w:val="0"/>
      </w:pPr>
      <w:r w:rsidRPr="00EA7F69">
        <w:t>25-32</w:t>
      </w:r>
      <w:r w:rsidRPr="00EA7F69">
        <w:tab/>
        <w:t>3s+1s+2s dance the Knot</w:t>
      </w:r>
    </w:p>
    <w:p w:rsidR="00B11EB3" w:rsidRDefault="00B11EB3" w:rsidP="00B11EB3"/>
    <w:p w:rsidR="00B11EB3" w:rsidRDefault="00B11EB3" w:rsidP="00B11EB3">
      <w:pPr>
        <w:pStyle w:val="Minicrib"/>
      </w:pPr>
      <w:r>
        <w:t>LASSIE WI' THE LINT WHITE LOCKS  (S8x32)  2C (4C set)</w:t>
      </w:r>
      <w:r>
        <w:tab/>
        <w:t>Barry Priddey  SCD Archives</w:t>
      </w:r>
    </w:p>
    <w:p w:rsidR="00B11EB3" w:rsidRDefault="00B11EB3" w:rsidP="00B11EB3">
      <w:pPr>
        <w:pStyle w:val="DanceBody"/>
      </w:pPr>
      <w:r>
        <w:t xml:space="preserve"> 1- 4</w:t>
      </w:r>
      <w:r>
        <w:tab/>
        <w:t>1M &amp; 2M dance across between 1L &amp; 2L cross &amp; cast back to each others place</w:t>
      </w:r>
    </w:p>
    <w:p w:rsidR="00B11EB3" w:rsidRDefault="00B11EB3" w:rsidP="00B11EB3">
      <w:pPr>
        <w:pStyle w:val="DanceBody"/>
      </w:pPr>
      <w:r>
        <w:t xml:space="preserve"> 5- 8</w:t>
      </w:r>
      <w:r>
        <w:tab/>
        <w:t>1L &amp; 2M dance 1/2 Figs of 8 round next couple (1s end on Mens side, 2s Ladies side)</w:t>
      </w:r>
    </w:p>
    <w:p w:rsidR="00B11EB3" w:rsidRDefault="00B11EB3" w:rsidP="00B11EB3">
      <w:pPr>
        <w:pStyle w:val="DanceBody"/>
      </w:pPr>
      <w:r>
        <w:t xml:space="preserve"> 9-12</w:t>
      </w:r>
      <w:r>
        <w:tab/>
        <w:t>1M &amp; 2M set &amp; cast up/down 1 place</w:t>
      </w:r>
      <w:r w:rsidRPr="00BA6B4D">
        <w:rPr>
          <w:b/>
        </w:rPr>
        <w:t xml:space="preserve"> </w:t>
      </w:r>
      <w:r>
        <w:rPr>
          <w:b/>
        </w:rPr>
        <w:t xml:space="preserve">as </w:t>
      </w:r>
      <w:r>
        <w:t>1L+2L dance progressive DoSiDo to end 2M/1L places</w:t>
      </w:r>
    </w:p>
    <w:p w:rsidR="00B11EB3" w:rsidRDefault="00B11EB3" w:rsidP="00B11EB3">
      <w:pPr>
        <w:pStyle w:val="DanceBody"/>
      </w:pPr>
      <w:r>
        <w:t>13-16</w:t>
      </w:r>
      <w:r>
        <w:tab/>
        <w:t>2L &amp; 1L set &amp; cast down/up 1 place</w:t>
      </w:r>
      <w:r w:rsidRPr="00BA6B4D">
        <w:rPr>
          <w:b/>
        </w:rPr>
        <w:t xml:space="preserve"> </w:t>
      </w:r>
      <w:r>
        <w:rPr>
          <w:b/>
        </w:rPr>
        <w:t xml:space="preserve">as </w:t>
      </w:r>
      <w:r>
        <w:t>2M &amp; 1M dance progressive DoSiDo to end 1L/2M places</w:t>
      </w:r>
    </w:p>
    <w:p w:rsidR="00B11EB3" w:rsidRDefault="00B11EB3" w:rsidP="00B11EB3">
      <w:pPr>
        <w:pStyle w:val="DanceBody"/>
      </w:pPr>
      <w:r>
        <w:t>17-24</w:t>
      </w:r>
      <w:r>
        <w:tab/>
        <w:t>2M+1L also 2L+1M 1/2 turn 2H &amp; circle 4H round 1/2 way, 1s+2s dance R&amp;L 1/2 way (1s ending Ladies side)</w:t>
      </w:r>
    </w:p>
    <w:p w:rsidR="00B11EB3" w:rsidRDefault="00B11EB3" w:rsidP="00B11EB3">
      <w:pPr>
        <w:pStyle w:val="DanceBody"/>
      </w:pPr>
      <w:r>
        <w:t>25-32</w:t>
      </w:r>
      <w:r>
        <w:tab/>
        <w:t>2s+1s dance variation of Tournee:-</w:t>
      </w:r>
    </w:p>
    <w:p w:rsidR="00B11EB3" w:rsidRDefault="00B11EB3" w:rsidP="00B11EB3">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B11EB3" w:rsidRDefault="00B11EB3" w:rsidP="00B11EB3"/>
    <w:p w:rsidR="00B11EB3" w:rsidRDefault="00B11EB3" w:rsidP="00B11EB3">
      <w:pPr>
        <w:pStyle w:val="Minicrib"/>
      </w:pPr>
      <w:r>
        <w:t>THE LASSIE WI' THE YELLOW COATIE  (R8x32)  2C (4C set)</w:t>
      </w:r>
      <w:r>
        <w:tab/>
        <w:t>Border Bk</w:t>
      </w:r>
    </w:p>
    <w:p w:rsidR="00B11EB3" w:rsidRPr="00CF2C52" w:rsidRDefault="00B11EB3" w:rsidP="00B11EB3">
      <w:pPr>
        <w:pStyle w:val="DanceBody"/>
      </w:pPr>
      <w:r w:rsidRPr="00CF2C52">
        <w:t xml:space="preserve"> 1- 8</w:t>
      </w:r>
      <w:r w:rsidRPr="00CF2C52">
        <w:tab/>
        <w:t>1s+2s walk RH across 1/2 way, set, walk RH across 1/2 way &amp; set</w:t>
      </w:r>
    </w:p>
    <w:p w:rsidR="00B11EB3" w:rsidRPr="00CF2C52" w:rsidRDefault="00B11EB3" w:rsidP="00B11EB3">
      <w:pPr>
        <w:pStyle w:val="DanceBody"/>
      </w:pPr>
      <w:r w:rsidRPr="00CF2C52">
        <w:t xml:space="preserve"> 9-16</w:t>
      </w:r>
      <w:r w:rsidRPr="00CF2C52">
        <w:tab/>
        <w:t>1s+2s repeat above Fig</w:t>
      </w:r>
    </w:p>
    <w:p w:rsidR="00B11EB3" w:rsidRPr="00CF2C52" w:rsidRDefault="00B11EB3" w:rsidP="00B11EB3">
      <w:pPr>
        <w:pStyle w:val="DanceBody"/>
      </w:pPr>
      <w:r w:rsidRPr="00CF2C52">
        <w:t>17-24</w:t>
      </w:r>
      <w:r w:rsidRPr="00CF2C52">
        <w:tab/>
        <w:t>1s lead (walk) down to bottom &amp; chasse back to top in allemande hold</w:t>
      </w:r>
    </w:p>
    <w:p w:rsidR="00B11EB3" w:rsidRPr="00CF2C52" w:rsidRDefault="00B11EB3" w:rsidP="00B11EB3">
      <w:pPr>
        <w:pStyle w:val="DanceBody"/>
        <w:keepNext w:val="0"/>
      </w:pPr>
      <w:r w:rsidRPr="00CF2C52">
        <w:t>25-32</w:t>
      </w:r>
      <w:r w:rsidRPr="00CF2C52">
        <w:tab/>
        <w:t>1s+2s dance Allemande</w:t>
      </w:r>
    </w:p>
    <w:p w:rsidR="00B11EB3" w:rsidRDefault="00B11EB3" w:rsidP="00B11EB3"/>
    <w:p w:rsidR="00B11EB3" w:rsidRDefault="00B11EB3" w:rsidP="00B11EB3">
      <w:pPr>
        <w:pStyle w:val="Minicrib"/>
      </w:pPr>
      <w:r>
        <w:t>LASSIE WI' THE YELLOW COATIE  (R8x32)  3C (4C set)</w:t>
      </w:r>
      <w:r>
        <w:tab/>
        <w:t>Rutherford  RSCDS Bk 8</w:t>
      </w:r>
    </w:p>
    <w:p w:rsidR="00B11EB3" w:rsidRDefault="00B11EB3" w:rsidP="00B11EB3">
      <w:pPr>
        <w:pStyle w:val="DanceBody"/>
      </w:pPr>
      <w:r>
        <w:t xml:space="preserve"> 1- 8</w:t>
      </w:r>
      <w:r>
        <w:tab/>
        <w:t>1s cast to 3</w:t>
      </w:r>
      <w:r w:rsidRPr="00972EEB">
        <w:t>rd</w:t>
      </w:r>
      <w:r>
        <w:t xml:space="preserve"> place &amp; cast back to top</w:t>
      </w:r>
    </w:p>
    <w:p w:rsidR="00B11EB3" w:rsidRDefault="00B11EB3" w:rsidP="00B11EB3">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B11EB3" w:rsidRDefault="00B11EB3" w:rsidP="00B11EB3">
      <w:pPr>
        <w:pStyle w:val="DanceBody"/>
      </w:pPr>
      <w:r>
        <w:t>17-24</w:t>
      </w:r>
      <w:r>
        <w:tab/>
        <w:t>1s set to &amp; turn 1</w:t>
      </w:r>
      <w:r w:rsidRPr="00972EEB">
        <w:t>st</w:t>
      </w:r>
      <w:r>
        <w:t xml:space="preserve"> corners, set to &amp; turn 2</w:t>
      </w:r>
      <w:r w:rsidRPr="00972EEB">
        <w:t>nd</w:t>
      </w:r>
      <w:r>
        <w:t xml:space="preserve"> corners</w:t>
      </w:r>
    </w:p>
    <w:p w:rsidR="00B11EB3" w:rsidRDefault="00B11EB3" w:rsidP="00B11EB3">
      <w:pPr>
        <w:pStyle w:val="DanceBody"/>
        <w:keepNext w:val="0"/>
      </w:pPr>
      <w:r>
        <w:t>25-32</w:t>
      </w:r>
      <w:r>
        <w:tab/>
        <w:t>1s dance out Man's side &amp; dance Figs of 8 back to place (1L round 2s &amp; 1M round 3s)</w:t>
      </w:r>
    </w:p>
    <w:p w:rsidR="00B11EB3" w:rsidRDefault="00B11EB3" w:rsidP="00B11EB3"/>
    <w:p w:rsidR="00B11EB3" w:rsidRDefault="00B11EB3" w:rsidP="00B11EB3">
      <w:pPr>
        <w:pStyle w:val="Minicrib"/>
      </w:pPr>
      <w:r>
        <w:t>LASSIE, WILL YE COME AND DANCE  (J8x32)  3C (4C set)</w:t>
      </w:r>
      <w:r>
        <w:tab/>
        <w:t>Iain Boyd  Let's All Dance</w:t>
      </w:r>
    </w:p>
    <w:p w:rsidR="00B11EB3" w:rsidRDefault="00B11EB3" w:rsidP="00B11EB3">
      <w:pPr>
        <w:pStyle w:val="DanceBody"/>
      </w:pPr>
      <w:r>
        <w:t xml:space="preserve"> 1- 8</w:t>
      </w:r>
      <w:r>
        <w:tab/>
        <w:t>1s set twice, cross RH, cast (2s step up 7-8)</w:t>
      </w:r>
    </w:p>
    <w:p w:rsidR="00B11EB3" w:rsidRDefault="00B11EB3" w:rsidP="00B11EB3">
      <w:pPr>
        <w:pStyle w:val="DanceBody"/>
      </w:pPr>
      <w:r>
        <w:t xml:space="preserve"> 9-16</w:t>
      </w:r>
      <w:r>
        <w:tab/>
        <w:t>1s dance Figs 8, 1L round 2s (pass 2L RSh) &amp; 1M round 3s (pass 3M RSh).  1s end 2nd place opp sides</w:t>
      </w:r>
    </w:p>
    <w:p w:rsidR="00B11EB3" w:rsidRDefault="00B11EB3" w:rsidP="00B11EB3">
      <w:pPr>
        <w:pStyle w:val="DanceBody"/>
      </w:pPr>
      <w:r>
        <w:t>17-24</w:t>
      </w:r>
      <w:r>
        <w:tab/>
        <w:t>2s+1s+3s set twice, 1s turn 1.1/4 RH to finish 1L between 2s, 1M between 3s</w:t>
      </w:r>
    </w:p>
    <w:p w:rsidR="00B11EB3" w:rsidRDefault="00B11EB3" w:rsidP="00B11EB3">
      <w:pPr>
        <w:pStyle w:val="DanceBody"/>
        <w:keepNext w:val="0"/>
      </w:pPr>
      <w:r>
        <w:t>25-32</w:t>
      </w:r>
      <w:r>
        <w:tab/>
        <w:t>Lines of 3 across set twice.  1s turn 1.1/4 RH to 2nd place own sides</w:t>
      </w:r>
    </w:p>
    <w:p w:rsidR="00B11EB3" w:rsidRDefault="00B11EB3" w:rsidP="00B11EB3"/>
    <w:p w:rsidR="00B11EB3" w:rsidRDefault="00B11EB3" w:rsidP="00B11EB3">
      <w:pPr>
        <w:pStyle w:val="Minicrib"/>
      </w:pPr>
      <w:r>
        <w:t>THE LASSIES O' MELROSE  (J8x32)  3C (4C set)</w:t>
      </w:r>
      <w:r>
        <w:tab/>
        <w:t>Border Bk</w:t>
      </w:r>
    </w:p>
    <w:p w:rsidR="00B11EB3" w:rsidRDefault="00B11EB3" w:rsidP="00B11EB3">
      <w:pPr>
        <w:pStyle w:val="DanceBody"/>
      </w:pPr>
      <w:r>
        <w:t xml:space="preserve"> 1- 8</w:t>
      </w:r>
      <w:r>
        <w:tab/>
        <w:t>1s lead down to 3</w:t>
      </w:r>
      <w:r w:rsidRPr="00972EEB">
        <w:t>rd</w:t>
      </w:r>
      <w:r>
        <w:t xml:space="preserve"> place, set, lead back to top &amp; set</w:t>
      </w:r>
    </w:p>
    <w:p w:rsidR="00B11EB3" w:rsidRDefault="00B11EB3" w:rsidP="00B11EB3">
      <w:pPr>
        <w:pStyle w:val="DanceBody"/>
      </w:pPr>
      <w:r>
        <w:t xml:space="preserve"> 9-16</w:t>
      </w:r>
      <w:r>
        <w:tab/>
        <w:t>1s+2L circle 3H round to left, 1s+2M circle 3H round to left</w:t>
      </w:r>
    </w:p>
    <w:p w:rsidR="00B11EB3" w:rsidRDefault="00B11EB3" w:rsidP="00B11EB3">
      <w:pPr>
        <w:pStyle w:val="DanceBody"/>
      </w:pPr>
      <w:r>
        <w:t>17-24</w:t>
      </w:r>
      <w:r>
        <w:tab/>
        <w:t>1s set &amp; cross RH to 2</w:t>
      </w:r>
      <w:r w:rsidRPr="00972EEB">
        <w:t>nd</w:t>
      </w:r>
      <w:r>
        <w:t xml:space="preserve"> places, set &amp; cross over</w:t>
      </w:r>
    </w:p>
    <w:p w:rsidR="00B11EB3" w:rsidRDefault="00B11EB3" w:rsidP="00B11EB3">
      <w:pPr>
        <w:pStyle w:val="DanceBody"/>
        <w:keepNext w:val="0"/>
      </w:pPr>
      <w:r>
        <w:t>25-32</w:t>
      </w:r>
      <w:r>
        <w:tab/>
        <w:t>1s dance Figs of 8 on own sides (out &amp; down round 3s to start)</w:t>
      </w:r>
    </w:p>
    <w:p w:rsidR="00B11EB3" w:rsidRDefault="00B11EB3" w:rsidP="00B11EB3"/>
    <w:p w:rsidR="00B11EB3" w:rsidRDefault="00B11EB3" w:rsidP="00B11EB3">
      <w:pPr>
        <w:pStyle w:val="Minicrib"/>
      </w:pPr>
      <w:r>
        <w:t>LASSIES OF DUNSE  (J8x32)  3C (4C set)</w:t>
      </w:r>
      <w:r>
        <w:tab/>
        <w:t>Rutherford  RSCDS Bk 18</w:t>
      </w:r>
    </w:p>
    <w:p w:rsidR="00B11EB3" w:rsidRDefault="00B11EB3" w:rsidP="00B11EB3">
      <w:pPr>
        <w:pStyle w:val="DanceBody"/>
      </w:pPr>
      <w:r>
        <w:t xml:space="preserve"> 1- 8</w:t>
      </w:r>
      <w:r>
        <w:tab/>
        <w:t>1M casts down 1 place</w:t>
      </w:r>
      <w:r w:rsidRPr="00BA6B4D">
        <w:rPr>
          <w:b/>
        </w:rPr>
        <w:t xml:space="preserve"> </w:t>
      </w:r>
      <w:r>
        <w:rPr>
          <w:b/>
        </w:rPr>
        <w:t xml:space="preserve">as </w:t>
      </w:r>
      <w:r>
        <w:t>2L casts up, 1M+2L turn RH ending in original places</w:t>
      </w:r>
    </w:p>
    <w:p w:rsidR="00B11EB3" w:rsidRDefault="00B11EB3" w:rsidP="00B11EB3">
      <w:pPr>
        <w:pStyle w:val="DanceBody"/>
      </w:pPr>
      <w:r>
        <w:t xml:space="preserve"> 9-16</w:t>
      </w:r>
      <w:r>
        <w:tab/>
        <w:t>1L casts down 1 place</w:t>
      </w:r>
      <w:r w:rsidRPr="00BA6B4D">
        <w:rPr>
          <w:b/>
        </w:rPr>
        <w:t xml:space="preserve"> </w:t>
      </w:r>
      <w:r>
        <w:rPr>
          <w:b/>
        </w:rPr>
        <w:t xml:space="preserve">as </w:t>
      </w:r>
      <w:r>
        <w:t>2M casts up, 1L+2M turn LH ending in original places</w:t>
      </w:r>
    </w:p>
    <w:p w:rsidR="00B11EB3" w:rsidRDefault="00B11EB3" w:rsidP="00B11EB3">
      <w:pPr>
        <w:pStyle w:val="DanceBody"/>
      </w:pPr>
      <w:r>
        <w:t>17-24</w:t>
      </w:r>
      <w:r>
        <w:tab/>
        <w:t>1s lead down below 3s, set &amp; dance 1/2 Fig of 8 round 3s</w:t>
      </w:r>
    </w:p>
    <w:p w:rsidR="00B11EB3" w:rsidRDefault="00B11EB3" w:rsidP="00B11EB3">
      <w:pPr>
        <w:pStyle w:val="DanceBody"/>
        <w:keepNext w:val="0"/>
      </w:pPr>
      <w:r>
        <w:t>25-32</w:t>
      </w:r>
      <w:r>
        <w:tab/>
        <w:t>1s lead up 1 place, set &amp; dance 1/2 Fig of 8 round 2s</w:t>
      </w:r>
    </w:p>
    <w:p w:rsidR="00B11EB3" w:rsidRDefault="00B11EB3" w:rsidP="00B11EB3"/>
    <w:p w:rsidR="00B11EB3" w:rsidRDefault="00B11EB3" w:rsidP="00B11EB3">
      <w:pPr>
        <w:pStyle w:val="Minicrib"/>
      </w:pPr>
      <w:r>
        <w:t>LASSIES OF MOFFAT  (J8x32)  3C (4C Set)</w:t>
      </w:r>
      <w:r>
        <w:tab/>
        <w:t>Dances collected by Miss Milligan</w:t>
      </w:r>
    </w:p>
    <w:p w:rsidR="00B11EB3" w:rsidRDefault="00B11EB3" w:rsidP="00B11EB3">
      <w:pPr>
        <w:pStyle w:val="DanceBody"/>
      </w:pPr>
      <w:r>
        <w:t xml:space="preserve"> 1- 8</w:t>
      </w:r>
      <w:r>
        <w:tab/>
        <w:t>1s cast one place, lead up, cross &amp; cast to 2nd place (2s step up)</w:t>
      </w:r>
    </w:p>
    <w:p w:rsidR="00B11EB3" w:rsidRDefault="00B11EB3" w:rsidP="00B11EB3">
      <w:pPr>
        <w:pStyle w:val="DanceBody"/>
      </w:pPr>
      <w:r>
        <w:t xml:space="preserve"> 9-16</w:t>
      </w:r>
      <w:r>
        <w:tab/>
        <w:t>1s lead down between 3s, cross &amp; cast to face 1st corners</w:t>
      </w:r>
    </w:p>
    <w:p w:rsidR="00B11EB3" w:rsidRPr="00CF727E" w:rsidRDefault="00B11EB3" w:rsidP="00B11EB3">
      <w:pPr>
        <w:pStyle w:val="DanceBody"/>
      </w:pPr>
      <w:r>
        <w:t>17-24</w:t>
      </w:r>
      <w:r>
        <w:tab/>
        <w:t>1s set to &amp; turn 1st corner; set to &amp; turn 2nd corner</w:t>
      </w:r>
    </w:p>
    <w:p w:rsidR="00B11EB3" w:rsidRDefault="00B11EB3" w:rsidP="00B11EB3">
      <w:pPr>
        <w:pStyle w:val="DanceBody"/>
        <w:keepNext w:val="0"/>
      </w:pPr>
      <w:r>
        <w:t>25-32</w:t>
      </w:r>
      <w:r>
        <w:tab/>
        <w:t>1s dance reel of 3 on opposite sides giving LSh to 1st corner &amp; cross back to 2nd place own sides</w:t>
      </w:r>
    </w:p>
    <w:p w:rsidR="00B11EB3" w:rsidRDefault="00B11EB3" w:rsidP="00B11EB3"/>
    <w:p w:rsidR="00B11EB3" w:rsidRDefault="00B11EB3" w:rsidP="00B11EB3">
      <w:pPr>
        <w:pStyle w:val="Minicrib"/>
      </w:pPr>
      <w:r>
        <w:t>LASSIES OF TARAKA  (R4x40)  4C Set</w:t>
      </w:r>
      <w:r>
        <w:tab/>
        <w:t>Ken Willson  SCD Archives</w:t>
      </w:r>
    </w:p>
    <w:p w:rsidR="00B11EB3" w:rsidRDefault="00B11EB3" w:rsidP="00B11EB3">
      <w:pPr>
        <w:pStyle w:val="DanceBody"/>
      </w:pPr>
      <w:r>
        <w:t xml:space="preserve"> 1- 8</w:t>
      </w:r>
      <w:r>
        <w:tab/>
        <w:t xml:space="preserve">1s in prom hold dance reel of 3 with 2M+3M (pass 2M RSh) </w:t>
      </w:r>
      <w:r>
        <w:rPr>
          <w:b/>
        </w:rPr>
        <w:t>while</w:t>
      </w:r>
      <w:r>
        <w:t xml:space="preserve"> 4s in prom hold dance reel of 3 with 2L+3L (pass 3L RSh). All end on sides, 1s &amp; 3s face down, 2s &amp; 4s face up</w:t>
      </w:r>
    </w:p>
    <w:p w:rsidR="00B11EB3" w:rsidRPr="007A11EB" w:rsidRDefault="00B11EB3" w:rsidP="00B11EB3">
      <w:pPr>
        <w:pStyle w:val="DanceBody"/>
      </w:pPr>
      <w:r>
        <w:t xml:space="preserve"> 9-16</w:t>
      </w:r>
      <w:r>
        <w:tab/>
        <w:t>All dance reels of 4 on sides</w:t>
      </w:r>
    </w:p>
    <w:p w:rsidR="00B11EB3" w:rsidRDefault="00B11EB3" w:rsidP="00B11EB3">
      <w:pPr>
        <w:pStyle w:val="DanceBody"/>
      </w:pPr>
      <w:r>
        <w:t>17-24</w:t>
      </w:r>
      <w:r>
        <w:tab/>
        <w:t xml:space="preserve">1s &amp; 4s set to partners &amp; cast in 1 place (2s+3s step down/up); all set to partners, 2s+1s </w:t>
      </w:r>
      <w:r>
        <w:rPr>
          <w:b/>
        </w:rPr>
        <w:t xml:space="preserve">also </w:t>
      </w:r>
      <w:r>
        <w:t>4s+3s dance 1/2 RH across.  (1) (2) (3) (4)</w:t>
      </w:r>
    </w:p>
    <w:p w:rsidR="00B11EB3" w:rsidRDefault="00B11EB3" w:rsidP="00B11EB3">
      <w:pPr>
        <w:pStyle w:val="DanceBody"/>
      </w:pPr>
      <w:r>
        <w:t>25-28</w:t>
      </w:r>
      <w:r>
        <w:tab/>
        <w:t>All set, cross RH with partner to own side</w:t>
      </w:r>
    </w:p>
    <w:p w:rsidR="00B11EB3" w:rsidRDefault="00B11EB3" w:rsidP="00B11EB3">
      <w:pPr>
        <w:pStyle w:val="DanceBody"/>
      </w:pPr>
      <w:r>
        <w:t>29-32</w:t>
      </w:r>
      <w:r>
        <w:tab/>
        <w:t xml:space="preserve">1s cast to 4th place </w:t>
      </w:r>
      <w:r>
        <w:rPr>
          <w:b/>
        </w:rPr>
        <w:t>while</w:t>
      </w:r>
      <w:r>
        <w:t xml:space="preserve"> 2M+3M turn LH, 2L+3L turn RH &amp; 4s lead up to top to end  4 2 3 1,  all finish in centre facing partner ready for …</w:t>
      </w:r>
    </w:p>
    <w:p w:rsidR="00B11EB3" w:rsidRPr="008F1C9F" w:rsidRDefault="00B11EB3" w:rsidP="00B11EB3">
      <w:pPr>
        <w:pStyle w:val="DanceBody"/>
        <w:keepNext w:val="0"/>
      </w:pPr>
      <w:r>
        <w:t>33-40</w:t>
      </w:r>
      <w:r>
        <w:tab/>
        <w:t xml:space="preserve">4s+2s </w:t>
      </w:r>
      <w:r>
        <w:rPr>
          <w:b/>
        </w:rPr>
        <w:t>also</w:t>
      </w:r>
      <w:r>
        <w:t xml:space="preserve"> 3s+1s dance Poussette to end 2 4 1 3</w:t>
      </w:r>
    </w:p>
    <w:p w:rsidR="00B11EB3" w:rsidRDefault="00B11EB3" w:rsidP="00B11EB3"/>
    <w:p w:rsidR="00B11EB3" w:rsidRDefault="00B11EB3" w:rsidP="00B11EB3">
      <w:pPr>
        <w:pStyle w:val="Minicrib"/>
      </w:pPr>
      <w:r>
        <w:t>LAST BUT ONE  (S3x32)  3C set</w:t>
      </w:r>
      <w:r>
        <w:tab/>
        <w:t>Arthur C Boswell  Arnside Coll</w:t>
      </w:r>
    </w:p>
    <w:p w:rsidR="00B11EB3" w:rsidRDefault="00B11EB3" w:rsidP="00B11EB3">
      <w:pPr>
        <w:pStyle w:val="DanceBody"/>
      </w:pPr>
      <w:r>
        <w:t xml:space="preserve"> 1- 8</w:t>
      </w:r>
      <w:r>
        <w:tab/>
        <w:t>1s followed by 2s lead down, 1s cast back up to top</w:t>
      </w:r>
      <w:r w:rsidRPr="00BA6B4D">
        <w:rPr>
          <w:b/>
        </w:rPr>
        <w:t xml:space="preserve"> while </w:t>
      </w:r>
      <w:r>
        <w:t>2s lead back to place</w:t>
      </w:r>
    </w:p>
    <w:p w:rsidR="00B11EB3" w:rsidRDefault="00B11EB3" w:rsidP="00B11EB3">
      <w:pPr>
        <w:pStyle w:val="DanceBody"/>
      </w:pPr>
      <w:r>
        <w:t xml:space="preserve"> 9-16</w:t>
      </w:r>
      <w:r>
        <w:tab/>
        <w:t>1s cross down (each couple cross down as they reach top place) to dance reflection reels of 3 on sides</w:t>
      </w:r>
    </w:p>
    <w:p w:rsidR="00B11EB3" w:rsidRDefault="00B11EB3" w:rsidP="00B11EB3">
      <w:pPr>
        <w:pStyle w:val="DanceBody"/>
      </w:pPr>
      <w:r>
        <w:t>17-24</w:t>
      </w:r>
      <w:r>
        <w:tab/>
        <w:t>1s set, turn 1.1/4 LH into 1/2 Fig of 8 round 2s, crossing down &amp; casting back to original places</w:t>
      </w:r>
    </w:p>
    <w:p w:rsidR="00B11EB3" w:rsidRDefault="00B11EB3" w:rsidP="00B11EB3">
      <w:pPr>
        <w:pStyle w:val="DanceBody"/>
        <w:keepNext w:val="0"/>
      </w:pPr>
      <w:r>
        <w:t>25-32</w:t>
      </w:r>
      <w:r>
        <w:tab/>
        <w:t>1s+2s dance 1/2 R&amp;L, 1s+3s dance 1/2 R&amp;L to end 2 3 1</w:t>
      </w:r>
    </w:p>
    <w:p w:rsidR="00B11EB3" w:rsidRDefault="00B11EB3" w:rsidP="00B11EB3"/>
    <w:p w:rsidR="00B11EB3" w:rsidRDefault="00B11EB3" w:rsidP="00B11EB3">
      <w:pPr>
        <w:pStyle w:val="Minicrib"/>
      </w:pPr>
      <w:r>
        <w:t>THE LAST DAY OF SUMMER  (S3x32)  3C set</w:t>
      </w:r>
      <w:r>
        <w:tab/>
        <w:t>Kristian Vestli  Scandinavian Dance Bk 1</w:t>
      </w:r>
    </w:p>
    <w:p w:rsidR="00B11EB3" w:rsidRDefault="00B11EB3" w:rsidP="00B11EB3">
      <w:pPr>
        <w:pStyle w:val="DanceBody"/>
      </w:pPr>
      <w:r>
        <w:t xml:space="preserve"> 1- 8</w:t>
      </w:r>
      <w:r>
        <w:tab/>
        <w:t>1s dance in &amp; cast (2s step up); 1s set &amp; Petronella turn to 1M between 3s, 1L between 2s</w:t>
      </w:r>
    </w:p>
    <w:p w:rsidR="00B11EB3" w:rsidRDefault="00B11EB3" w:rsidP="00B11EB3">
      <w:pPr>
        <w:pStyle w:val="DanceBody"/>
      </w:pPr>
      <w:r>
        <w:t xml:space="preserve"> 9-16</w:t>
      </w:r>
      <w:r>
        <w:tab/>
        <w:t>All set, circle 6H to left to sides (1s in 2nd place opp side) &amp; all set.</w:t>
      </w:r>
    </w:p>
    <w:p w:rsidR="00B11EB3" w:rsidRPr="00F75289" w:rsidRDefault="00B11EB3" w:rsidP="00B11EB3">
      <w:pPr>
        <w:pStyle w:val="DanceBody"/>
      </w:pPr>
      <w:r>
        <w:t>17-20</w:t>
      </w:r>
      <w:r>
        <w:tab/>
        <w:t xml:space="preserve">1s dance through 3rd corner pstn </w:t>
      </w:r>
      <w:r>
        <w:rPr>
          <w:b/>
        </w:rPr>
        <w:t>while</w:t>
      </w:r>
      <w:r>
        <w:t xml:space="preserve"> 2s+3s set advancing diagonally, 1s chase anticlockwise back to 2nd place opp side </w:t>
      </w:r>
      <w:r>
        <w:rPr>
          <w:b/>
        </w:rPr>
        <w:t>while</w:t>
      </w:r>
      <w:r>
        <w:t xml:space="preserve"> 2s+3s circle 4H 1/2 round to right</w:t>
      </w:r>
    </w:p>
    <w:p w:rsidR="00B11EB3" w:rsidRDefault="00B11EB3" w:rsidP="00B11EB3">
      <w:pPr>
        <w:pStyle w:val="DanceBody"/>
      </w:pPr>
      <w:r>
        <w:t>21-24</w:t>
      </w:r>
      <w:r>
        <w:tab/>
        <w:t xml:space="preserve">1M+3L &amp; 1L+2M take prom hold &amp; chase 1/2 round anticlockwise </w:t>
      </w:r>
      <w:r>
        <w:rPr>
          <w:b/>
        </w:rPr>
        <w:t>while</w:t>
      </w:r>
      <w:r>
        <w:t xml:space="preserve"> 2L+3M turn 2H, pull back RSh &amp; dance out to end in lines of 3 across, 1M between 3s at top, 1L between 2s</w:t>
      </w:r>
    </w:p>
    <w:p w:rsidR="00B11EB3" w:rsidRDefault="00B11EB3" w:rsidP="00B11EB3">
      <w:pPr>
        <w:pStyle w:val="DanceBody"/>
        <w:keepNext w:val="0"/>
      </w:pPr>
      <w:r>
        <w:t>25-32</w:t>
      </w:r>
      <w:r>
        <w:tab/>
        <w:t>Lines of 3 across Set+Link for 3 couples; 3s+1s+2s 1/2 turn 2H, pull back RSh &amp; dance out to own side.  3 1 2</w:t>
      </w:r>
    </w:p>
    <w:p w:rsidR="00B11EB3" w:rsidRDefault="00B11EB3" w:rsidP="00B11EB3"/>
    <w:p w:rsidR="00B11EB3" w:rsidRDefault="00B11EB3" w:rsidP="00B11EB3">
      <w:pPr>
        <w:pStyle w:val="Minicrib"/>
      </w:pPr>
      <w:r>
        <w:t>THE LAST OF THE LAIRDS  (J8x32)  3C (4C set)</w:t>
      </w:r>
      <w:r>
        <w:tab/>
        <w:t>Hugh A Thurston  RSCDS Bk 22</w:t>
      </w:r>
    </w:p>
    <w:p w:rsidR="00B11EB3" w:rsidRDefault="00B11EB3" w:rsidP="00B11EB3">
      <w:pPr>
        <w:pStyle w:val="DanceBody"/>
      </w:pPr>
      <w:r>
        <w:t xml:space="preserve"> 1- 8</w:t>
      </w:r>
      <w:r>
        <w:tab/>
        <w:t>1s cross down (each couple cross down as they reach top place) to dance reflection reels of 3 on sides</w:t>
      </w:r>
    </w:p>
    <w:p w:rsidR="00B11EB3" w:rsidRDefault="00B11EB3" w:rsidP="00B11EB3">
      <w:pPr>
        <w:pStyle w:val="DanceBody"/>
      </w:pPr>
      <w:r>
        <w:t xml:space="preserve"> 9-16</w:t>
      </w:r>
      <w:r>
        <w:tab/>
        <w:t>1s cross down (each couple cross down as they reach top place) to dance reflection reels of 3 on sides</w:t>
      </w:r>
    </w:p>
    <w:p w:rsidR="00B11EB3" w:rsidRDefault="00B11EB3" w:rsidP="00B11EB3">
      <w:pPr>
        <w:pStyle w:val="DanceBody"/>
      </w:pPr>
      <w:r>
        <w:t>17-24</w:t>
      </w:r>
      <w:r>
        <w:tab/>
        <w:t>1s set &amp; cross RH then cast 1 place, cross down between 3s &amp; cast up to 2</w:t>
      </w:r>
      <w:r w:rsidRPr="00972EEB">
        <w:t>nd</w:t>
      </w:r>
      <w:r>
        <w:t xml:space="preserve"> place on own sides</w:t>
      </w:r>
    </w:p>
    <w:p w:rsidR="00B11EB3" w:rsidRDefault="00B11EB3" w:rsidP="00B11EB3">
      <w:pPr>
        <w:pStyle w:val="DanceBody"/>
        <w:keepNext w:val="0"/>
      </w:pPr>
      <w:r>
        <w:t>25-32</w:t>
      </w:r>
      <w:r>
        <w:tab/>
        <w:t>1s lead up between 2s &amp; cast down 1 place, 2s+1s+3s turn RH</w:t>
      </w:r>
    </w:p>
    <w:p w:rsidR="00B11EB3" w:rsidRDefault="00B11EB3" w:rsidP="00B11EB3"/>
    <w:p w:rsidR="00B11EB3" w:rsidRDefault="00B11EB3" w:rsidP="00B11EB3">
      <w:pPr>
        <w:pStyle w:val="Minicrib"/>
      </w:pPr>
      <w:r>
        <w:t>LAST ORDERS  (S8x32)  3C (4C set)</w:t>
      </w:r>
      <w:r>
        <w:tab/>
        <w:t>Jim Stott  Stagger Inn</w:t>
      </w:r>
    </w:p>
    <w:p w:rsidR="00B11EB3" w:rsidRDefault="00B11EB3" w:rsidP="00B11EB3">
      <w:pPr>
        <w:pStyle w:val="DanceBody"/>
      </w:pPr>
      <w:r>
        <w:t xml:space="preserve"> 1- 8</w:t>
      </w:r>
      <w:r>
        <w:tab/>
        <w:t>1s+2s dance Chain &amp; Turn:</w:t>
      </w:r>
    </w:p>
    <w:p w:rsidR="00B11EB3" w:rsidRDefault="00B11EB3" w:rsidP="00B11EB3">
      <w:pPr>
        <w:pStyle w:val="DanceBody"/>
      </w:pPr>
      <w:r>
        <w:tab/>
        <w:t>1-2   1M+2L turn 3/4 RH to face 1L &amp; 2M on diagonal</w:t>
      </w:r>
    </w:p>
    <w:p w:rsidR="00B11EB3" w:rsidRDefault="00B11EB3" w:rsidP="00B11EB3">
      <w:pPr>
        <w:pStyle w:val="DanceBody"/>
      </w:pPr>
      <w:r>
        <w:tab/>
        <w:t>3-4   1L+2L also 1M+2M change places LH, 2L+1M face each other in the centre</w:t>
      </w:r>
    </w:p>
    <w:p w:rsidR="00B11EB3" w:rsidRDefault="00B11EB3" w:rsidP="00B11EB3">
      <w:pPr>
        <w:pStyle w:val="DanceBody"/>
      </w:pPr>
      <w:r>
        <w:tab/>
        <w:t>5-8   1L+2M turn 1.1/4 RH to finish 1L in 2L place. 2M in 1M place.  2 1 3</w:t>
      </w:r>
    </w:p>
    <w:p w:rsidR="00B11EB3" w:rsidRDefault="00B11EB3" w:rsidP="00B11EB3">
      <w:pPr>
        <w:pStyle w:val="DanceBody"/>
      </w:pPr>
      <w:r>
        <w:t xml:space="preserve"> 9-16</w:t>
      </w:r>
      <w:r>
        <w:tab/>
        <w:t>2s+1s+3s Set &amp; Rotate for 3 couples:</w:t>
      </w:r>
    </w:p>
    <w:p w:rsidR="00B11EB3" w:rsidRDefault="00B11EB3" w:rsidP="00B11EB3">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B11EB3" w:rsidRDefault="00B11EB3" w:rsidP="00B11EB3">
      <w:pPr>
        <w:pStyle w:val="DanceBody"/>
      </w:pPr>
      <w:r>
        <w:t>17-24</w:t>
      </w:r>
      <w:r>
        <w:tab/>
        <w:t>1s pass LSh to dance 1/2 RSh diag reel of 4 with 1st corners; 1s pass LSh to dance 1/2 RSh diag reel of 4 with 2nd corners. 1s pass RSh to 2nd place own sides.  (2) 1 (3)</w:t>
      </w:r>
    </w:p>
    <w:p w:rsidR="00B11EB3" w:rsidRDefault="00B11EB3" w:rsidP="00B11EB3">
      <w:pPr>
        <w:pStyle w:val="DanceBody"/>
        <w:keepNext w:val="0"/>
      </w:pPr>
      <w:r>
        <w:t>25-32</w:t>
      </w:r>
      <w:r>
        <w:tab/>
        <w:t>2s+3s dance 1/2 Double Fig 8 round 1s (2s cross down, 3s cast up to start); 2s+1s+3s turn partner 2H</w:t>
      </w:r>
    </w:p>
    <w:p w:rsidR="00B11EB3" w:rsidRDefault="00B11EB3" w:rsidP="00B11EB3"/>
    <w:p w:rsidR="00B11EB3" w:rsidRDefault="00B11EB3" w:rsidP="00B11EB3">
      <w:pPr>
        <w:pStyle w:val="Minicrib"/>
      </w:pPr>
      <w:r>
        <w:t>THE LAST WOMP  (J8x32)  3C (4C Set)</w:t>
      </w:r>
      <w:r>
        <w:tab/>
        <w:t>R Arrowsmith  Doune Coll</w:t>
      </w:r>
    </w:p>
    <w:p w:rsidR="00B11EB3" w:rsidRDefault="00B11EB3" w:rsidP="00B11EB3">
      <w:pPr>
        <w:pStyle w:val="DanceBody"/>
      </w:pPr>
      <w:r>
        <w:t xml:space="preserve"> 1- 8</w:t>
      </w:r>
      <w:r>
        <w:tab/>
        <w:t>1s &amp; 3s turn RH 1.3/4 times, set (up/down) &amp; dance 1/2 reel of 4 in centre</w:t>
      </w:r>
    </w:p>
    <w:p w:rsidR="00B11EB3" w:rsidRDefault="00B11EB3" w:rsidP="00B11EB3">
      <w:pPr>
        <w:pStyle w:val="DanceBody"/>
      </w:pPr>
      <w:r>
        <w:t xml:space="preserve"> 9-16</w:t>
      </w:r>
      <w:r>
        <w:tab/>
        <w:t>3M &amp; 1L stand (in end of reel pstns)</w:t>
      </w:r>
      <w:r w:rsidRPr="00BA6B4D">
        <w:rPr>
          <w:b/>
        </w:rPr>
        <w:t xml:space="preserve"> while </w:t>
      </w:r>
      <w:r>
        <w:t>3L+1M pass LSh to dance 1/2 reel of 4 across with 2s &amp; end facing ptnr &amp; dance 1/2 reel up/down</w:t>
      </w:r>
    </w:p>
    <w:p w:rsidR="00B11EB3" w:rsidRDefault="00B11EB3" w:rsidP="00B11EB3">
      <w:pPr>
        <w:pStyle w:val="DanceBody"/>
      </w:pPr>
      <w:r>
        <w:t>17-24</w:t>
      </w:r>
      <w:r>
        <w:tab/>
        <w:t>1s+3s set to partners &amp; petronella turn to partners original place, 1s+2s+3s set &amp; cross RH</w:t>
      </w:r>
    </w:p>
    <w:p w:rsidR="00B11EB3" w:rsidRDefault="00B11EB3" w:rsidP="00B11EB3">
      <w:pPr>
        <w:pStyle w:val="DanceBody"/>
      </w:pPr>
      <w:r>
        <w:t>25-32</w:t>
      </w:r>
      <w:r>
        <w:tab/>
        <w:t>2s followed by 1s dance out round 3s into centre &amp; dance up to top with 1s continuing to dance up between 2s &amp; cast to 2</w:t>
      </w:r>
      <w:r w:rsidRPr="00972EEB">
        <w:t>nd</w:t>
      </w:r>
      <w:r>
        <w:t xml:space="preserve"> place</w:t>
      </w:r>
    </w:p>
    <w:p w:rsidR="00B11EB3" w:rsidRDefault="00B11EB3" w:rsidP="00B11EB3">
      <w:pPr>
        <w:pStyle w:val="DanceBody"/>
        <w:keepNext w:val="0"/>
      </w:pPr>
      <w:r>
        <w:tab/>
        <w:t>(1s cast to 4</w:t>
      </w:r>
      <w:r w:rsidRPr="00972EEB">
        <w:t>th</w:t>
      </w:r>
      <w:r>
        <w:t xml:space="preserve"> place 2</w:t>
      </w:r>
      <w:r w:rsidRPr="00972EEB">
        <w:t>nd</w:t>
      </w:r>
      <w:r>
        <w:t xml:space="preserve"> time through)</w:t>
      </w:r>
    </w:p>
    <w:p w:rsidR="00B11EB3" w:rsidRDefault="00B11EB3" w:rsidP="00B11EB3"/>
    <w:p w:rsidR="00B11EB3" w:rsidRDefault="00B11EB3" w:rsidP="00B11EB3">
      <w:pPr>
        <w:pStyle w:val="Minicrib"/>
      </w:pPr>
      <w:r>
        <w:t>LATE IN THE DAY  (R8x40)  3C (4C set)</w:t>
      </w:r>
      <w:r>
        <w:tab/>
        <w:t>John Bowie Dickson  Dunedin 5</w:t>
      </w:r>
    </w:p>
    <w:p w:rsidR="00B11EB3" w:rsidRDefault="00B11EB3" w:rsidP="00B11EB3">
      <w:pPr>
        <w:pStyle w:val="DanceBody"/>
      </w:pPr>
      <w:r>
        <w:t xml:space="preserve"> 1- 8</w:t>
      </w:r>
      <w:r>
        <w:tab/>
        <w:t>1s set &amp; cross down RH, set &amp; 3/4 turn LH to face 1</w:t>
      </w:r>
      <w:r w:rsidRPr="00972EEB">
        <w:t>st</w:t>
      </w:r>
      <w:r>
        <w:t xml:space="preserve"> corners</w:t>
      </w:r>
    </w:p>
    <w:p w:rsidR="00B11EB3" w:rsidRDefault="00B11EB3" w:rsidP="00B11EB3">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B11EB3" w:rsidRDefault="00B11EB3" w:rsidP="00B11EB3">
      <w:pPr>
        <w:pStyle w:val="DanceBody"/>
      </w:pPr>
      <w:r>
        <w:t>17-24</w:t>
      </w:r>
      <w:r>
        <w:tab/>
        <w:t>1s dance Pass+Turn with 3</w:t>
      </w:r>
      <w:r w:rsidRPr="00972EEB">
        <w:t>rd</w:t>
      </w:r>
      <w:r>
        <w:t xml:space="preserve"> corner (pstns) &amp; 1/2 diagonal reel with 4</w:t>
      </w:r>
      <w:r w:rsidRPr="00972EEB">
        <w:t>th</w:t>
      </w:r>
      <w:r>
        <w:t xml:space="preserve"> corner (pstns)</w:t>
      </w:r>
    </w:p>
    <w:p w:rsidR="00B11EB3" w:rsidRDefault="00B11EB3" w:rsidP="00B11EB3">
      <w:pPr>
        <w:pStyle w:val="DanceBody"/>
      </w:pPr>
      <w:r>
        <w:t>25-32</w:t>
      </w:r>
      <w:r>
        <w:tab/>
        <w:t>1s dance RH across (1L with 3s at top &amp; 1M with 2s) end in 2</w:t>
      </w:r>
      <w:r w:rsidRPr="00972EEB">
        <w:t>nd</w:t>
      </w:r>
      <w:r>
        <w:t xml:space="preserve"> place opposite sides &amp; chase clockwise 1/2 way</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LATVIAN LASS  (M-8x(S16+R16))  3C (4C set)</w:t>
      </w:r>
      <w:r>
        <w:tab/>
        <w:t>RSCDS Boston Celebrate 50yrs</w:t>
      </w:r>
    </w:p>
    <w:p w:rsidR="00B11EB3" w:rsidRDefault="00B11EB3" w:rsidP="00B11EB3">
      <w:pPr>
        <w:pStyle w:val="DanceBody"/>
      </w:pPr>
      <w:r>
        <w:t>Strathspey</w:t>
      </w:r>
    </w:p>
    <w:p w:rsidR="00B11EB3" w:rsidRDefault="00B11EB3" w:rsidP="00B11EB3">
      <w:pPr>
        <w:pStyle w:val="DanceBody"/>
      </w:pPr>
      <w:r>
        <w:t xml:space="preserve"> 1- 8</w:t>
      </w:r>
      <w:r>
        <w:tab/>
        <w:t>1s lead down, Lady turns under Mans arm to change places, lead up &amp; turn RH to face 1</w:t>
      </w:r>
      <w:r w:rsidRPr="00972EEB">
        <w:t>st</w:t>
      </w:r>
      <w:r>
        <w:t xml:space="preserve"> corners</w:t>
      </w:r>
    </w:p>
    <w:p w:rsidR="00B11EB3" w:rsidRDefault="00B11EB3" w:rsidP="00B11EB3">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B11EB3" w:rsidRDefault="00B11EB3" w:rsidP="00B11EB3">
      <w:pPr>
        <w:pStyle w:val="DanceBody"/>
      </w:pPr>
      <w:r>
        <w:t>Reel</w:t>
      </w:r>
    </w:p>
    <w:p w:rsidR="00B11EB3" w:rsidRDefault="00B11EB3" w:rsidP="00B11EB3">
      <w:pPr>
        <w:pStyle w:val="DanceBody"/>
      </w:pPr>
      <w:r>
        <w:t>17-24</w:t>
      </w:r>
      <w:r>
        <w:tab/>
        <w:t>1s dance Petronella Triangles (1s dance Double Triangles</w:t>
      </w:r>
      <w:r w:rsidRPr="00BA6B4D">
        <w:rPr>
          <w:b/>
        </w:rPr>
        <w:t xml:space="preserve"> </w:t>
      </w:r>
      <w:r>
        <w:rPr>
          <w:b/>
        </w:rPr>
        <w:t xml:space="preserve">as </w:t>
      </w:r>
      <w:r>
        <w:t>corners set &amp; petronella on I place to right &amp; repeat), 1s end facing 2</w:t>
      </w:r>
      <w:r w:rsidRPr="00972EEB">
        <w:t>nd</w:t>
      </w:r>
      <w:r>
        <w:t xml:space="preserve"> corners pstns</w:t>
      </w:r>
    </w:p>
    <w:p w:rsidR="00B11EB3" w:rsidRDefault="00B11EB3" w:rsidP="00B11EB3">
      <w:pPr>
        <w:pStyle w:val="DanceBody"/>
        <w:keepNext w:val="0"/>
      </w:pPr>
      <w:r>
        <w:t>25-32</w:t>
      </w:r>
      <w:r>
        <w:tab/>
        <w:t>1s dance RSh reels of 3 across (Man with 2s &amp; Lady with 3s)</w:t>
      </w:r>
    </w:p>
    <w:p w:rsidR="00B11EB3" w:rsidRDefault="00B11EB3" w:rsidP="00B11EB3"/>
    <w:p w:rsidR="00B11EB3" w:rsidRDefault="00B11EB3" w:rsidP="00B11EB3">
      <w:pPr>
        <w:pStyle w:val="Minicrib"/>
      </w:pPr>
      <w:r>
        <w:t>THE LAUDER LEGEND  (J5x32)  5C Set</w:t>
      </w:r>
      <w:r>
        <w:tab/>
        <w:t>James B Cosh  Glenshee Coll</w:t>
      </w:r>
    </w:p>
    <w:p w:rsidR="00B11EB3" w:rsidRDefault="00B11EB3" w:rsidP="00B11EB3">
      <w:pPr>
        <w:pStyle w:val="DanceBody"/>
      </w:pPr>
      <w:r>
        <w:t xml:space="preserve"> 1- 8</w:t>
      </w:r>
      <w:r>
        <w:tab/>
        <w:t>1s+2s</w:t>
      </w:r>
      <w:r w:rsidRPr="007F0D5A">
        <w:rPr>
          <w:b/>
        </w:rPr>
        <w:t xml:space="preserve"> also </w:t>
      </w:r>
      <w:r>
        <w:t>4s+5s dance reel of 4 across (1L &amp; 2M</w:t>
      </w:r>
      <w:r w:rsidRPr="007F0D5A">
        <w:rPr>
          <w:b/>
        </w:rPr>
        <w:t xml:space="preserve"> also </w:t>
      </w:r>
      <w:r>
        <w:t>4L &amp; 5M pass LSh to start), 1s &amp; 5s ending in 2</w:t>
      </w:r>
      <w:r w:rsidRPr="00972EEB">
        <w:t>nd</w:t>
      </w:r>
      <w:r>
        <w:t xml:space="preserve"> &amp; 4</w:t>
      </w:r>
      <w:r w:rsidRPr="00972EEB">
        <w:t>th</w:t>
      </w:r>
      <w:r>
        <w:t xml:space="preserve"> places</w:t>
      </w:r>
    </w:p>
    <w:p w:rsidR="00B11EB3" w:rsidRDefault="00B11EB3" w:rsidP="00B11EB3">
      <w:pPr>
        <w:pStyle w:val="DanceBody"/>
      </w:pPr>
      <w:r>
        <w:t xml:space="preserve"> 9-16</w:t>
      </w:r>
      <w:r>
        <w:tab/>
        <w:t>1s+3s+5s dance reel of 3 on sides (3s out &amp; up to start)</w:t>
      </w:r>
    </w:p>
    <w:p w:rsidR="00B11EB3" w:rsidRDefault="00B11EB3" w:rsidP="00B11EB3">
      <w:pPr>
        <w:pStyle w:val="DanceBody"/>
      </w:pPr>
      <w:r>
        <w:t>17-24</w:t>
      </w:r>
      <w:r>
        <w:tab/>
        <w:t>1s+3s set &amp; dance LH across 1/2 way, 5s dance 1/2 Diag R&amp;L with their 1</w:t>
      </w:r>
      <w:r w:rsidRPr="00972EEB">
        <w:t>st</w:t>
      </w:r>
      <w:r>
        <w:t xml:space="preserve"> corners</w:t>
      </w:r>
    </w:p>
    <w:p w:rsidR="00B11EB3" w:rsidRDefault="00B11EB3" w:rsidP="00B11EB3">
      <w:pPr>
        <w:pStyle w:val="DanceBody"/>
        <w:keepNext w:val="0"/>
      </w:pPr>
      <w:r>
        <w:t>25-32</w:t>
      </w:r>
      <w:r>
        <w:tab/>
        <w:t>5s dance 1/2 Diag R&amp;L with 2</w:t>
      </w:r>
      <w:r w:rsidRPr="00972EEB">
        <w:t>nd</w:t>
      </w:r>
      <w:r>
        <w:t xml:space="preserve"> corners, 3s &amp; 4s set &amp; cross RH.  2 3 4 5 1</w:t>
      </w:r>
    </w:p>
    <w:p w:rsidR="00B11EB3" w:rsidRDefault="00B11EB3" w:rsidP="00B11EB3"/>
    <w:p w:rsidR="00B11EB3" w:rsidRDefault="00B11EB3" w:rsidP="00B11EB3">
      <w:pPr>
        <w:pStyle w:val="Minicrib"/>
      </w:pPr>
      <w:r>
        <w:t>LAUDERDALE LADS  (R8x32)  2C (4C set)</w:t>
      </w:r>
      <w:r>
        <w:tab/>
        <w:t>John M Duthie  8 SCDs</w:t>
      </w:r>
    </w:p>
    <w:p w:rsidR="00B11EB3" w:rsidRDefault="00B11EB3" w:rsidP="00B11EB3">
      <w:pPr>
        <w:pStyle w:val="DanceBody"/>
      </w:pPr>
      <w:r>
        <w:t xml:space="preserve"> 1- 8</w:t>
      </w:r>
      <w:r>
        <w:tab/>
        <w:t>1s turn 1.1/2 RH, 1M+2M turn 1.1/2 LH into centre BtoB facing own partners for reel of 4 across (2L steps up)</w:t>
      </w:r>
    </w:p>
    <w:p w:rsidR="00B11EB3" w:rsidRDefault="00B11EB3" w:rsidP="00B11EB3">
      <w:pPr>
        <w:pStyle w:val="DanceBody"/>
      </w:pPr>
      <w:r>
        <w:t xml:space="preserve"> 9-16</w:t>
      </w:r>
      <w:r>
        <w:tab/>
        <w:t>1s+2s dance full reel of 4 ending with Men giving LH in passing at end, retain hands in centre and join RH with partners</w:t>
      </w:r>
    </w:p>
    <w:p w:rsidR="00B11EB3" w:rsidRDefault="00B11EB3" w:rsidP="00B11EB3">
      <w:pPr>
        <w:pStyle w:val="DanceBody"/>
      </w:pPr>
      <w:r>
        <w:t>17-24</w:t>
      </w:r>
      <w:r>
        <w:tab/>
        <w:t>1s+2s Bal-in-Line, 1/2 turn partners RH (PdeB), Bal-in-Line &amp; turn partner 1/2 RH (PdeB) to end with couples on sides with Ladies on partner's right (2s on Ladies side)</w:t>
      </w:r>
    </w:p>
    <w:p w:rsidR="00B11EB3" w:rsidRDefault="00B11EB3" w:rsidP="00B11EB3">
      <w:pPr>
        <w:pStyle w:val="DanceBody"/>
        <w:keepNext w:val="0"/>
      </w:pPr>
      <w:r>
        <w:t>25-32</w:t>
      </w:r>
      <w:r>
        <w:tab/>
        <w:t>1s with NHJ dance down middle followed by 2s, change sides (Ladies dancing under Men's right arm) &amp; 2s followed by 1s dance up to top.  2 1</w:t>
      </w:r>
    </w:p>
    <w:p w:rsidR="00B11EB3" w:rsidRDefault="00B11EB3" w:rsidP="00B11EB3"/>
    <w:p w:rsidR="00B11EB3" w:rsidRDefault="00B11EB3" w:rsidP="00B11EB3">
      <w:pPr>
        <w:pStyle w:val="Minicrib"/>
      </w:pPr>
      <w:r>
        <w:t>THE LAUGHING HEART  (J32)  Round the Room</w:t>
      </w:r>
      <w:r>
        <w:tab/>
        <w:t>Marshall McLaughlin  Spring Creek Coll</w:t>
      </w:r>
    </w:p>
    <w:p w:rsidR="00B11EB3" w:rsidRPr="00A467D4" w:rsidRDefault="00B11EB3" w:rsidP="00B11EB3">
      <w:pPr>
        <w:pStyle w:val="DanceBody"/>
      </w:pPr>
      <w:r w:rsidRPr="00A467D4">
        <w:rPr>
          <w:noProof/>
        </w:rPr>
        <w:t>Round the Room 2 facing 2</w:t>
      </w:r>
    </w:p>
    <w:p w:rsidR="00B11EB3" w:rsidRPr="00C86B2D" w:rsidRDefault="00B11EB3" w:rsidP="00B11EB3">
      <w:pPr>
        <w:pStyle w:val="DanceBody"/>
      </w:pPr>
      <w:r w:rsidRPr="00C86B2D">
        <w:t xml:space="preserve"> 1- 8</w:t>
      </w:r>
      <w:r w:rsidRPr="00C86B2D">
        <w:tab/>
        <w:t>All dance RH across &amp; LH back</w:t>
      </w:r>
    </w:p>
    <w:p w:rsidR="00B11EB3" w:rsidRPr="00C86B2D" w:rsidRDefault="00B11EB3" w:rsidP="00B11EB3">
      <w:pPr>
        <w:pStyle w:val="DanceBody"/>
      </w:pPr>
      <w:r w:rsidRPr="00C86B2D">
        <w:t xml:space="preserve"> 9-16</w:t>
      </w:r>
      <w:r w:rsidRPr="00C86B2D">
        <w:tab/>
        <w:t>1L+2L cross LH, cast to Left around partner back to places &amp; turn opp man LH once round</w:t>
      </w:r>
    </w:p>
    <w:p w:rsidR="00B11EB3" w:rsidRPr="00C86B2D" w:rsidRDefault="00B11EB3" w:rsidP="00B11EB3">
      <w:pPr>
        <w:pStyle w:val="DanceBody"/>
      </w:pPr>
      <w:r w:rsidRPr="00C86B2D">
        <w:t>17-24</w:t>
      </w:r>
      <w:r w:rsidRPr="00C86B2D">
        <w:tab/>
        <w:t>1M+2M cross RH, cast to Right around partner back to places &amp; turn opp women RH once round</w:t>
      </w:r>
    </w:p>
    <w:p w:rsidR="00B11EB3" w:rsidRPr="00C86B2D" w:rsidRDefault="00B11EB3" w:rsidP="00B11EB3">
      <w:pPr>
        <w:pStyle w:val="DanceBody"/>
        <w:keepNext w:val="0"/>
      </w:pPr>
      <w:r w:rsidRPr="00C86B2D">
        <w:t>25-32</w:t>
      </w:r>
      <w:r w:rsidRPr="00C86B2D">
        <w:tab/>
        <w:t>1s+2s dance DoSiDo, pass opp person RSh &amp; dance on to meet next couple</w:t>
      </w:r>
    </w:p>
    <w:p w:rsidR="00B11EB3" w:rsidRDefault="00B11EB3" w:rsidP="00B11EB3"/>
    <w:p w:rsidR="00B11EB3" w:rsidRDefault="00B11EB3" w:rsidP="00B11EB3">
      <w:pPr>
        <w:pStyle w:val="Minicrib"/>
      </w:pPr>
      <w:r>
        <w:t>LAURA'S CEILIDH  (J8x32)  3C (4C set)</w:t>
      </w:r>
      <w:r>
        <w:tab/>
        <w:t>Ron Wallace  From the Redwood Forest</w:t>
      </w:r>
    </w:p>
    <w:p w:rsidR="00B11EB3" w:rsidRDefault="00B11EB3" w:rsidP="00B11EB3">
      <w:pPr>
        <w:pStyle w:val="DanceBody"/>
      </w:pPr>
      <w:r>
        <w:t xml:space="preserve"> 1- 8</w:t>
      </w:r>
      <w:r>
        <w:tab/>
        <w:t xml:space="preserve">1s dance DoSiDo, dance in (briefly touch hands) &amp; cast to 2nd place </w:t>
      </w:r>
      <w:r>
        <w:rPr>
          <w:b/>
        </w:rPr>
        <w:t>while</w:t>
      </w:r>
      <w:r>
        <w:t xml:space="preserve"> 2s stand (2 bars), dance DoSiDo &amp; dance in, join NH &amp; dance up to 1st place </w:t>
      </w:r>
      <w:r>
        <w:rPr>
          <w:b/>
        </w:rPr>
        <w:t>while</w:t>
      </w:r>
      <w:r>
        <w:t xml:space="preserve"> 3s stand (4 bars) &amp; dance DoSiDo</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B11EB3" w:rsidRDefault="00B11EB3" w:rsidP="00B11EB3">
      <w:pPr>
        <w:pStyle w:val="DanceBody"/>
        <w:keepNext w:val="0"/>
      </w:pPr>
      <w:r>
        <w:t>25-32</w:t>
      </w:r>
      <w:r>
        <w:tab/>
        <w:t>1L+2s &amp; 1M+3s dance RH across back to place; 2s+1s+3s turn partner RH</w:t>
      </w:r>
    </w:p>
    <w:p w:rsidR="00B11EB3" w:rsidRDefault="00B11EB3" w:rsidP="00B11EB3"/>
    <w:p w:rsidR="00B11EB3" w:rsidRDefault="00B11EB3" w:rsidP="00B11EB3">
      <w:pPr>
        <w:pStyle w:val="Minicrib"/>
        <w:rPr>
          <w:lang w:eastAsia="en-GB"/>
        </w:rPr>
      </w:pPr>
      <w:r>
        <w:rPr>
          <w:lang w:eastAsia="en-GB"/>
        </w:rPr>
        <w:t>LAURA'S JIG  (J8x32)  3C (4C set)</w:t>
      </w:r>
      <w:r>
        <w:rPr>
          <w:lang w:eastAsia="en-GB"/>
        </w:rPr>
        <w:tab/>
        <w:t>D Brown  Dunnington Coll 2</w:t>
      </w:r>
    </w:p>
    <w:p w:rsidR="00B11EB3" w:rsidRDefault="00B11EB3" w:rsidP="00B11EB3">
      <w:pPr>
        <w:pStyle w:val="DanceBody"/>
      </w:pPr>
      <w:r>
        <w:t xml:space="preserve"> 1- 8</w:t>
      </w:r>
      <w:r>
        <w:tab/>
        <w:t>1s cross down RH &amp; cast behind 3s, 1s dance to top &amp; cast to 2</w:t>
      </w:r>
      <w:r w:rsidRPr="00972EEB">
        <w:t>nd</w:t>
      </w:r>
      <w:r>
        <w:t xml:space="preserve"> place.  2(1)3</w:t>
      </w:r>
    </w:p>
    <w:p w:rsidR="00B11EB3" w:rsidRDefault="00B11EB3" w:rsidP="00B11EB3">
      <w:pPr>
        <w:pStyle w:val="DanceBody"/>
      </w:pPr>
      <w:r>
        <w:t xml:space="preserve"> 9-16</w:t>
      </w:r>
      <w:r>
        <w:tab/>
        <w:t>1s dance reflection reels on opposite sides (1s in &amp; down to start) &amp; 1s end facing 2</w:t>
      </w:r>
      <w:r w:rsidRPr="00972EEB">
        <w:t>nd</w:t>
      </w:r>
      <w:r>
        <w:t xml:space="preserve"> corners</w:t>
      </w:r>
    </w:p>
    <w:p w:rsidR="00B11EB3" w:rsidRDefault="00B11EB3" w:rsidP="00B11EB3">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B11EB3" w:rsidRDefault="00B11EB3" w:rsidP="00B11EB3">
      <w:pPr>
        <w:pStyle w:val="DanceBody"/>
        <w:keepNext w:val="0"/>
      </w:pPr>
      <w:r>
        <w:t>25-32</w:t>
      </w:r>
      <w:r>
        <w:tab/>
        <w:t>All circle 6H round to left &amp; left about turn to chase back</w:t>
      </w:r>
    </w:p>
    <w:p w:rsidR="00B11EB3" w:rsidRDefault="00B11EB3" w:rsidP="00B11EB3"/>
    <w:p w:rsidR="00B11EB3" w:rsidRDefault="00B11EB3" w:rsidP="00B11EB3">
      <w:pPr>
        <w:pStyle w:val="Minicrib"/>
      </w:pPr>
      <w:r>
        <w:t>LAURA'S WEDDING  (J8x32)  3C (4C set)</w:t>
      </w:r>
      <w:r>
        <w:tab/>
        <w:t>Sister Dorcas Baker  Milwaukee Scottish Country Dance and Romance</w:t>
      </w:r>
    </w:p>
    <w:p w:rsidR="00B11EB3" w:rsidRDefault="00B11EB3" w:rsidP="00B11EB3">
      <w:pPr>
        <w:pStyle w:val="DanceBody"/>
      </w:pPr>
      <w:r>
        <w:t xml:space="preserve"> 1- 8</w:t>
      </w:r>
      <w:r>
        <w:tab/>
        <w:t>1s followed by 2s+3s (dance up sides to start) lead down; 3s divide &amp; 2s+1s+3s lead up. End: 2s in 1st place, 1s facing 1st corners &amp; 3s in 3rd place</w:t>
      </w:r>
    </w:p>
    <w:p w:rsidR="00B11EB3" w:rsidRDefault="00B11EB3" w:rsidP="00B11EB3">
      <w:pPr>
        <w:pStyle w:val="DanceBody"/>
      </w:pPr>
      <w:r>
        <w:t xml:space="preserve"> 9-16</w:t>
      </w:r>
      <w:r>
        <w:tab/>
        <w:t>1s+1st corners dance diag reel of 4, 1s pass LSh to face 2nd corners</w:t>
      </w:r>
    </w:p>
    <w:p w:rsidR="00B11EB3" w:rsidRDefault="00B11EB3" w:rsidP="00B11EB3">
      <w:pPr>
        <w:pStyle w:val="DanceBody"/>
      </w:pPr>
      <w:r>
        <w:t>17-24</w:t>
      </w:r>
      <w:r>
        <w:tab/>
        <w:t>1s+2nd corners dance diag reel of 4, 1s end in middle facing down NHJ (Lady on Man's left)</w:t>
      </w:r>
    </w:p>
    <w:p w:rsidR="00B11EB3" w:rsidRDefault="00B11EB3" w:rsidP="00B11EB3">
      <w:pPr>
        <w:pStyle w:val="DanceBody"/>
        <w:keepNext w:val="0"/>
      </w:pPr>
      <w:r>
        <w:t>25-32</w:t>
      </w:r>
      <w:r>
        <w:tab/>
        <w:t xml:space="preserve">1s dance down below 3s, cast up, meet, dance up &amp; cast to 2nd place </w:t>
      </w:r>
      <w:r>
        <w:rPr>
          <w:b/>
        </w:rPr>
        <w:t>while</w:t>
      </w:r>
      <w:r>
        <w:t xml:space="preserve"> 2s+3s dance R&amp;L (change places RH on sides to start)</w:t>
      </w:r>
    </w:p>
    <w:p w:rsidR="00B11EB3" w:rsidRDefault="00B11EB3" w:rsidP="00B11EB3"/>
    <w:p w:rsidR="00B11EB3" w:rsidRDefault="00B11EB3" w:rsidP="00B11EB3">
      <w:pPr>
        <w:pStyle w:val="Minicrib"/>
      </w:pPr>
      <w:r>
        <w:t>LAURAINE'S DELIGHT  (R3x48)  3C set</w:t>
      </w:r>
      <w:r>
        <w:tab/>
        <w:t>J Brenchley  Kangaroo Paw</w:t>
      </w:r>
    </w:p>
    <w:p w:rsidR="00B11EB3" w:rsidRDefault="00B11EB3" w:rsidP="00B11EB3">
      <w:pPr>
        <w:pStyle w:val="DanceBody"/>
      </w:pPr>
      <w:r>
        <w:t xml:space="preserve"> 1- 8</w:t>
      </w:r>
      <w:r>
        <w:tab/>
        <w:t>2s 1/2 turn RH twirl &amp; dance out, 2s dance clockwise to ends &amp; dance in (up/down)</w:t>
      </w:r>
      <w:r w:rsidRPr="00BA6B4D">
        <w:rPr>
          <w:b/>
        </w:rPr>
        <w:t xml:space="preserve"> while </w:t>
      </w:r>
      <w:r>
        <w:t>1s &amp; 3s 1/2 turn RH twirl &amp; dance out</w:t>
      </w:r>
    </w:p>
    <w:p w:rsidR="00B11EB3" w:rsidRDefault="00B11EB3" w:rsidP="00B11EB3">
      <w:pPr>
        <w:pStyle w:val="DanceBody"/>
      </w:pPr>
      <w:r>
        <w:t xml:space="preserve"> 9-16</w:t>
      </w:r>
      <w:r>
        <w:tab/>
        <w:t>2s turn LH 1.1/2 times</w:t>
      </w:r>
      <w:r w:rsidRPr="00BA6B4D">
        <w:rPr>
          <w:b/>
        </w:rPr>
        <w:t xml:space="preserve"> while </w:t>
      </w:r>
      <w:r>
        <w:t>2s &amp; 3s dance clockwise 1/2 way, 2s dance RH across (2M with 3s at top, 2L with 1s) to end facing 3</w:t>
      </w:r>
      <w:r w:rsidRPr="00972EEB">
        <w:t>rd</w:t>
      </w:r>
      <w:r>
        <w:t xml:space="preserve"> corner (pstn)</w:t>
      </w:r>
    </w:p>
    <w:p w:rsidR="00B11EB3" w:rsidRDefault="00B11EB3" w:rsidP="00B11EB3">
      <w:pPr>
        <w:pStyle w:val="DanceBody"/>
      </w:pPr>
      <w:r>
        <w:t>17-24</w:t>
      </w:r>
      <w:r>
        <w:tab/>
        <w:t>2s dance diagonal reel of 4 with 3</w:t>
      </w:r>
      <w:r w:rsidRPr="00972EEB">
        <w:t>rd</w:t>
      </w:r>
      <w:r>
        <w:t xml:space="preserve"> corners &amp; end passing LSh to face 2</w:t>
      </w:r>
      <w:r w:rsidRPr="00972EEB">
        <w:t>nd</w:t>
      </w:r>
      <w:r>
        <w:t xml:space="preserve"> corner (pstn)</w:t>
      </w:r>
    </w:p>
    <w:p w:rsidR="00B11EB3" w:rsidRDefault="00B11EB3" w:rsidP="00B11EB3">
      <w:pPr>
        <w:pStyle w:val="DanceBody"/>
      </w:pPr>
      <w:r>
        <w:t>25-32</w:t>
      </w:r>
      <w:r>
        <w:tab/>
        <w:t>2s dance diagonal reel of 4 with 2</w:t>
      </w:r>
      <w:r w:rsidRPr="00972EEB">
        <w:t>nd</w:t>
      </w:r>
      <w:r>
        <w:t xml:space="preserve"> corners &amp; ending 2</w:t>
      </w:r>
      <w:r w:rsidRPr="00972EEB">
        <w:t>nd</w:t>
      </w:r>
      <w:r>
        <w:t xml:space="preserve"> place own sides.  3 2 1</w:t>
      </w:r>
    </w:p>
    <w:p w:rsidR="00B11EB3" w:rsidRDefault="00B11EB3" w:rsidP="00B11EB3">
      <w:pPr>
        <w:pStyle w:val="DanceBody"/>
      </w:pPr>
      <w:r>
        <w:t>33-40</w:t>
      </w:r>
      <w:r>
        <w:tab/>
        <w:t>3s+2s 1/2 turn partners RH &amp; dance RH across 1/2 way, 3s+1s 1/2 turn partners RH &amp; dance RH across 1/2 way.  2 1 3</w:t>
      </w:r>
    </w:p>
    <w:p w:rsidR="00B11EB3" w:rsidRDefault="00B11EB3" w:rsidP="00B11EB3">
      <w:pPr>
        <w:pStyle w:val="DanceBody"/>
        <w:keepNext w:val="0"/>
      </w:pPr>
      <w:r>
        <w:t>41-48</w:t>
      </w:r>
      <w:r>
        <w:tab/>
        <w:t>All set &amp; cross RH, all chase clockwise 1/2 way.  3 1 2</w:t>
      </w:r>
    </w:p>
    <w:p w:rsidR="00B11EB3" w:rsidRDefault="00B11EB3" w:rsidP="00B11EB3"/>
    <w:p w:rsidR="00B11EB3" w:rsidRDefault="00B11EB3" w:rsidP="00B11EB3">
      <w:pPr>
        <w:pStyle w:val="Minicrib"/>
      </w:pPr>
      <w:r>
        <w:t>LAURELWOOD  (S3x32)  3C set</w:t>
      </w:r>
      <w:r>
        <w:tab/>
        <w:t>James Ferguson, 2006</w:t>
      </w:r>
    </w:p>
    <w:p w:rsidR="00B11EB3" w:rsidRDefault="00B11EB3" w:rsidP="00B11EB3">
      <w:pPr>
        <w:pStyle w:val="DanceBody"/>
      </w:pPr>
      <w:r>
        <w:t xml:space="preserve"> 1- 8</w:t>
      </w:r>
      <w:r>
        <w:tab/>
        <w:t xml:space="preserve">1s+2s circle 4H round to left; 1s+2s set down/up NHJ with partner, 1s turn inwards, dance up &amp; cast to 2nd place </w:t>
      </w:r>
      <w:r>
        <w:rPr>
          <w:b/>
        </w:rPr>
        <w:t>while</w:t>
      </w:r>
      <w:r>
        <w:t xml:space="preserve"> 2s dance up to 1st place &amp; face out</w:t>
      </w:r>
    </w:p>
    <w:p w:rsidR="00B11EB3" w:rsidRDefault="00B11EB3" w:rsidP="00B11EB3">
      <w:pPr>
        <w:pStyle w:val="DanceBody"/>
      </w:pPr>
      <w:r>
        <w:t xml:space="preserve"> 9-16</w:t>
      </w:r>
      <w:r>
        <w:tab/>
        <w:t>1s followed by 2s dance down, cast up round 3s, cross up LH &amp; cast round 1st place,1s to 2nd place opp sides, 2s curve into 1st place opp sides</w:t>
      </w:r>
    </w:p>
    <w:p w:rsidR="00B11EB3" w:rsidRDefault="00B11EB3" w:rsidP="00B11EB3">
      <w:pPr>
        <w:pStyle w:val="DanceBody"/>
      </w:pPr>
      <w:r>
        <w:t>17-24</w:t>
      </w:r>
      <w:r>
        <w:tab/>
        <w:t>2s+1s Set+Link; 1s+2s dance 1/2 R&amp;L</w:t>
      </w:r>
    </w:p>
    <w:p w:rsidR="00B11EB3" w:rsidRDefault="00B11EB3" w:rsidP="00B11EB3">
      <w:pPr>
        <w:pStyle w:val="DanceBody"/>
      </w:pPr>
      <w:r>
        <w:t>25-32</w:t>
      </w:r>
      <w:r>
        <w:tab/>
        <w:t>1s+3s dance Bourrel:</w:t>
      </w:r>
    </w:p>
    <w:p w:rsidR="00B11EB3" w:rsidRDefault="00B11EB3" w:rsidP="00B11EB3">
      <w:pPr>
        <w:pStyle w:val="DanceBody"/>
      </w:pPr>
      <w:r>
        <w:tab/>
        <w:t>25-28   1M+3L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1s+3s set to partners &amp; turn 2H to own sides having changed places.  2 3 1</w:t>
      </w:r>
    </w:p>
    <w:p w:rsidR="00B11EB3" w:rsidRDefault="00B11EB3" w:rsidP="00B11EB3"/>
    <w:p w:rsidR="00B11EB3" w:rsidRDefault="00B11EB3" w:rsidP="00B11EB3">
      <w:pPr>
        <w:pStyle w:val="Minicrib"/>
      </w:pPr>
      <w:r>
        <w:t>LAURIESTON JIG  (J4x32)  4C set</w:t>
      </w:r>
      <w:r>
        <w:tab/>
        <w:t>Alice McLean  Laurieston Coll 1</w:t>
      </w:r>
    </w:p>
    <w:p w:rsidR="00B11EB3" w:rsidRDefault="00B11EB3" w:rsidP="00B11EB3">
      <w:pPr>
        <w:pStyle w:val="DanceBody"/>
      </w:pPr>
      <w:r>
        <w:t>2s &amp; 4s start on opp sides</w:t>
      </w:r>
    </w:p>
    <w:p w:rsidR="00B11EB3" w:rsidRDefault="00B11EB3" w:rsidP="00B11EB3">
      <w:pPr>
        <w:pStyle w:val="DanceBody"/>
      </w:pPr>
      <w:r>
        <w:t xml:space="preserve"> 1- 8</w:t>
      </w:r>
      <w:r>
        <w:tab/>
        <w:t>1L followed by partner dance Fig of 8 round 2L+3M (in front of 2L to start)</w:t>
      </w:r>
      <w:r w:rsidRPr="00BA6B4D">
        <w:rPr>
          <w:b/>
        </w:rPr>
        <w:t xml:space="preserve"> while </w:t>
      </w:r>
      <w:r>
        <w:t>4L followed by partner dances Fig of 8 round 3L+2M</w:t>
      </w:r>
    </w:p>
    <w:p w:rsidR="00B11EB3" w:rsidRDefault="00B11EB3" w:rsidP="00B11EB3">
      <w:pPr>
        <w:pStyle w:val="DanceBody"/>
      </w:pPr>
      <w:r>
        <w:t xml:space="preserve"> 9-16</w:t>
      </w:r>
      <w:r>
        <w:tab/>
        <w:t>2L+3L change places LH &amp; turn partners RH on sides, cross back LH &amp; turn RH adjacent Man on sides</w:t>
      </w:r>
    </w:p>
    <w:p w:rsidR="00B11EB3" w:rsidRDefault="00B11EB3" w:rsidP="00B11EB3">
      <w:pPr>
        <w:pStyle w:val="DanceBody"/>
      </w:pPr>
      <w:r>
        <w:t>17-24</w:t>
      </w:r>
      <w:r>
        <w:tab/>
        <w:t>2s dance up between 1s &amp; cast to places</w:t>
      </w:r>
      <w:r w:rsidRPr="00BA6B4D">
        <w:rPr>
          <w:b/>
        </w:rPr>
        <w:t xml:space="preserve"> while </w:t>
      </w:r>
      <w:r>
        <w:t>3s dance down &amp; cast to places, all 4 couples set &amp; 1/2 turn partners RH ready for…</w:t>
      </w:r>
    </w:p>
    <w:p w:rsidR="00B11EB3" w:rsidRDefault="00B11EB3" w:rsidP="00B11EB3">
      <w:pPr>
        <w:pStyle w:val="DanceBody"/>
      </w:pPr>
      <w:r>
        <w:t>25-32</w:t>
      </w:r>
      <w:r>
        <w:tab/>
        <w:t>All dance Interlocking Allemandes:-</w:t>
      </w:r>
    </w:p>
    <w:p w:rsidR="00B11EB3" w:rsidRDefault="00B11EB3" w:rsidP="00B11EB3">
      <w:pPr>
        <w:pStyle w:val="DanceBody"/>
        <w:keepNext w:val="0"/>
      </w:pPr>
      <w:r>
        <w:tab/>
        <w:t>1s+2s dance normal Allemande but end in 3</w:t>
      </w:r>
      <w:r w:rsidRPr="00972EEB">
        <w:t>rd</w:t>
      </w:r>
      <w:r>
        <w:t>/1</w:t>
      </w:r>
      <w:r w:rsidRPr="00972EEB">
        <w:t>st</w:t>
      </w:r>
      <w:r>
        <w:t xml:space="preserve"> places</w:t>
      </w:r>
      <w:r w:rsidRPr="00BA6B4D">
        <w:rPr>
          <w:b/>
        </w:rPr>
        <w:t xml:space="preserve"> while </w:t>
      </w:r>
      <w:r>
        <w:t>3s+4s Allemande (down) &amp; up to 4</w:t>
      </w:r>
      <w:r w:rsidRPr="00972EEB">
        <w:t>th</w:t>
      </w:r>
      <w:r>
        <w:t>/2</w:t>
      </w:r>
      <w:r w:rsidRPr="00972EEB">
        <w:t>nd</w:t>
      </w:r>
      <w:r>
        <w:t xml:space="preserve"> places to end 2(4)1(3)</w:t>
      </w:r>
    </w:p>
    <w:p w:rsidR="00B11EB3" w:rsidRDefault="00B11EB3" w:rsidP="00B11EB3"/>
    <w:p w:rsidR="00B11EB3" w:rsidRDefault="00B11EB3" w:rsidP="00B11EB3">
      <w:pPr>
        <w:pStyle w:val="Minicrib"/>
      </w:pPr>
      <w:r>
        <w:t>THE LAVENDER STRATHSPEY  (S8x32)  3C (4C set)</w:t>
      </w:r>
      <w:r>
        <w:tab/>
        <w:t>Sue McKinnell  suedan.com/dances</w:t>
      </w:r>
    </w:p>
    <w:p w:rsidR="00B11EB3" w:rsidRDefault="00B11EB3" w:rsidP="00B11EB3">
      <w:pPr>
        <w:pStyle w:val="DanceBody"/>
      </w:pPr>
      <w:r>
        <w:t xml:space="preserve"> 1- 8</w:t>
      </w:r>
      <w:r>
        <w:tab/>
        <w:t>1s set &amp; dance down between 3s, 1s cast up behind 3s &amp; pass LSh to face 1st corners (2s step up 3-4)</w:t>
      </w:r>
    </w:p>
    <w:p w:rsidR="00B11EB3" w:rsidRDefault="00B11EB3" w:rsidP="00B11EB3">
      <w:pPr>
        <w:pStyle w:val="DanceBody"/>
      </w:pPr>
      <w:r>
        <w:t xml:space="preserve"> 9-12</w:t>
      </w:r>
      <w:r>
        <w:tab/>
        <w:t>1s dance a "Gypsy Poussette" with 1st corners:-</w:t>
      </w:r>
    </w:p>
    <w:p w:rsidR="00B11EB3" w:rsidRDefault="00B11EB3" w:rsidP="00B11EB3">
      <w:pPr>
        <w:pStyle w:val="DanceBody"/>
      </w:pPr>
      <w:r>
        <w:rPr>
          <w:b/>
          <w:bCs/>
        </w:rPr>
        <w:tab/>
        <w:t>Box setting</w:t>
      </w:r>
      <w:r>
        <w:t>:</w:t>
      </w:r>
    </w:p>
    <w:p w:rsidR="00B11EB3" w:rsidRDefault="00B11EB3" w:rsidP="00B11EB3">
      <w:pPr>
        <w:pStyle w:val="DanceBody"/>
      </w:pPr>
      <w:r>
        <w:tab/>
        <w:t xml:space="preserve">9    All set to the right, pull back RSh so 1L+2M </w:t>
      </w:r>
      <w:r>
        <w:rPr>
          <w:b/>
        </w:rPr>
        <w:t>also</w:t>
      </w:r>
      <w:r>
        <w:t xml:space="preserve"> 1M+3L are BtoB</w:t>
      </w:r>
    </w:p>
    <w:p w:rsidR="00B11EB3" w:rsidRDefault="00B11EB3" w:rsidP="00B11EB3">
      <w:pPr>
        <w:pStyle w:val="DanceBody"/>
      </w:pPr>
      <w:r>
        <w:tab/>
        <w:t xml:space="preserve">10   All set to the left  &amp; pull back RSh so 1L+2M </w:t>
      </w:r>
      <w:r>
        <w:rPr>
          <w:b/>
        </w:rPr>
        <w:t>also</w:t>
      </w:r>
      <w:r>
        <w:t xml:space="preserve"> 1M+3L are facing having changed places</w:t>
      </w:r>
    </w:p>
    <w:p w:rsidR="00B11EB3" w:rsidRDefault="00B11EB3" w:rsidP="00B11EB3">
      <w:pPr>
        <w:pStyle w:val="DanceBody"/>
      </w:pPr>
      <w:r>
        <w:tab/>
        <w:t xml:space="preserve">11   All set to the right, pull back RSh so 1L+2M </w:t>
      </w:r>
      <w:r>
        <w:rPr>
          <w:b/>
        </w:rPr>
        <w:t>also</w:t>
      </w:r>
      <w:r>
        <w:t xml:space="preserve"> 1M+3L are BtoB</w:t>
      </w:r>
    </w:p>
    <w:p w:rsidR="00B11EB3" w:rsidRDefault="00B11EB3" w:rsidP="00B11EB3">
      <w:pPr>
        <w:pStyle w:val="DanceBody"/>
      </w:pPr>
      <w:r>
        <w:tab/>
        <w:t>12   All set to the left, pull back RSh so 1s &amp; 1st corners have returned to positions at start of figure</w:t>
      </w:r>
      <w:r>
        <w:tab/>
      </w:r>
    </w:p>
    <w:p w:rsidR="00B11EB3" w:rsidRDefault="00B11EB3" w:rsidP="00B11EB3">
      <w:pPr>
        <w:pStyle w:val="DanceBody"/>
      </w:pPr>
      <w:r>
        <w:t>13-16</w:t>
      </w:r>
      <w:r>
        <w:tab/>
        <w:t>1s dance round to the right (2 bars) flowing into 2H turn 3/4 round (2 bars), 1M pulls back RSh to end with1s facing 2nd corners</w:t>
      </w:r>
    </w:p>
    <w:p w:rsidR="00B11EB3" w:rsidRDefault="00B11EB3" w:rsidP="00B11EB3">
      <w:pPr>
        <w:pStyle w:val="DanceBody"/>
      </w:pPr>
      <w:r>
        <w:t>17-24</w:t>
      </w:r>
      <w:r>
        <w:tab/>
        <w:t>Repeat bars 9-16 with 2nd corners. 1s end in middle BtoB (1M facing up, 1L down)</w:t>
      </w:r>
    </w:p>
    <w:p w:rsidR="00B11EB3" w:rsidRDefault="00B11EB3" w:rsidP="00B11EB3">
      <w:pPr>
        <w:pStyle w:val="DanceBody"/>
        <w:keepNext w:val="0"/>
      </w:pPr>
      <w:r>
        <w:t>25-32</w:t>
      </w:r>
      <w:r>
        <w:tab/>
        <w:t>1s dance reels of 3 across passing 2nd corners RSh &amp; 1s ending 2nd place own sides</w:t>
      </w:r>
    </w:p>
    <w:p w:rsidR="00B11EB3" w:rsidRDefault="00B11EB3" w:rsidP="00B11EB3"/>
    <w:p w:rsidR="00B11EB3" w:rsidRDefault="00B11EB3" w:rsidP="00B11EB3">
      <w:pPr>
        <w:pStyle w:val="Minicrib"/>
        <w:rPr>
          <w:lang w:eastAsia="en-GB"/>
        </w:rPr>
      </w:pPr>
      <w:r>
        <w:rPr>
          <w:lang w:eastAsia="en-GB"/>
        </w:rPr>
        <w:t>LAW SOCIETY OF SCOTLAND 70TH ANNIVERSARY JIG  (J8x32)  2C (4C set)</w:t>
      </w:r>
      <w:r>
        <w:rPr>
          <w:lang w:eastAsia="en-GB"/>
        </w:rPr>
        <w:tab/>
        <w:t>Patricia Wilson, North Berwick  Grove Collection CD</w:t>
      </w:r>
    </w:p>
    <w:p w:rsidR="00B11EB3" w:rsidRPr="00364D0D" w:rsidRDefault="00B11EB3" w:rsidP="00B11EB3">
      <w:pPr>
        <w:pStyle w:val="DanceBody"/>
      </w:pPr>
      <w:r w:rsidRPr="00364D0D">
        <w:t xml:space="preserve"> 1- 8</w:t>
      </w:r>
      <w:r w:rsidRPr="00364D0D">
        <w:tab/>
        <w:t>1s set, cast (2s step up); 1s dance 1/2 Fig 8 up round 2s</w:t>
      </w:r>
    </w:p>
    <w:p w:rsidR="00B11EB3" w:rsidRPr="00364D0D" w:rsidRDefault="00B11EB3" w:rsidP="00B11EB3">
      <w:pPr>
        <w:pStyle w:val="DanceBody"/>
      </w:pPr>
      <w:r w:rsidRPr="00364D0D">
        <w:t xml:space="preserve"> 9-16</w:t>
      </w:r>
      <w:r w:rsidRPr="00364D0D">
        <w:tab/>
        <w:t xml:space="preserve">1s set, cross RH; </w:t>
      </w:r>
      <w:r>
        <w:t>2s+1</w:t>
      </w:r>
      <w:r w:rsidRPr="00364D0D">
        <w:t>s dance RH across</w:t>
      </w:r>
    </w:p>
    <w:p w:rsidR="00B11EB3" w:rsidRPr="00364D0D" w:rsidRDefault="00B11EB3" w:rsidP="00B11EB3">
      <w:pPr>
        <w:pStyle w:val="DanceBody"/>
      </w:pPr>
      <w:r w:rsidRPr="00364D0D">
        <w:t>17-24</w:t>
      </w:r>
      <w:r w:rsidRPr="00364D0D">
        <w:tab/>
        <w:t>1s lead down middle &amp; back up to 2nd place</w:t>
      </w:r>
    </w:p>
    <w:p w:rsidR="00B11EB3" w:rsidRPr="00364D0D" w:rsidRDefault="00B11EB3" w:rsidP="00B11EB3">
      <w:pPr>
        <w:pStyle w:val="DanceBody"/>
        <w:keepNext w:val="0"/>
      </w:pPr>
      <w:r>
        <w:t>25-32</w:t>
      </w:r>
      <w:r>
        <w:tab/>
        <w:t>2s+1</w:t>
      </w:r>
      <w:r w:rsidRPr="00364D0D">
        <w:t>s dance R&amp;L</w:t>
      </w:r>
    </w:p>
    <w:p w:rsidR="00B11EB3" w:rsidRDefault="00B11EB3" w:rsidP="00B11EB3"/>
    <w:p w:rsidR="00B11EB3" w:rsidRDefault="00B11EB3" w:rsidP="00B11EB3">
      <w:pPr>
        <w:pStyle w:val="Minicrib"/>
      </w:pPr>
      <w:r>
        <w:t>LAWSON'S LADY  (S3x32)  3C set</w:t>
      </w:r>
      <w:r>
        <w:tab/>
        <w:t>Heather Knox  Dunedin 4</w:t>
      </w:r>
    </w:p>
    <w:p w:rsidR="00B11EB3" w:rsidRDefault="00B11EB3" w:rsidP="00B11EB3">
      <w:pPr>
        <w:pStyle w:val="DanceBody"/>
      </w:pPr>
      <w:r>
        <w:t xml:space="preserve"> 1- 8</w:t>
      </w:r>
      <w:r>
        <w:tab/>
        <w:t>1s+2s set, cross RH &amp; chase 1/2 way</w:t>
      </w:r>
    </w:p>
    <w:p w:rsidR="00B11EB3" w:rsidRDefault="00B11EB3" w:rsidP="00B11EB3">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B11EB3" w:rsidRDefault="00B11EB3" w:rsidP="00B11EB3">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B11EB3" w:rsidRDefault="00B11EB3" w:rsidP="00B11EB3">
      <w:pPr>
        <w:pStyle w:val="DanceBody"/>
        <w:keepNext w:val="0"/>
      </w:pPr>
      <w:r>
        <w:t>25-32</w:t>
      </w:r>
      <w:r>
        <w:tab/>
        <w:t>1s dance RH across (Lady with 3s &amp; Man with 2s), 1s cross LH &amp; cast to 3</w:t>
      </w:r>
      <w:r w:rsidRPr="00972EEB">
        <w:t>rd</w:t>
      </w:r>
      <w:r>
        <w:t xml:space="preserve"> place</w:t>
      </w:r>
    </w:p>
    <w:p w:rsidR="00B11EB3" w:rsidRDefault="00B11EB3" w:rsidP="00B11EB3"/>
    <w:p w:rsidR="00B11EB3" w:rsidRDefault="00B11EB3" w:rsidP="00B11EB3">
      <w:pPr>
        <w:pStyle w:val="Minicrib"/>
      </w:pPr>
      <w:r>
        <w:t>LE CHARDON DU DAUPHINÉ  (S4x32)  4C Set</w:t>
      </w:r>
      <w:r>
        <w:tab/>
        <w:t>Kévin Piquemal  The Walnut Bk 2</w:t>
      </w:r>
    </w:p>
    <w:p w:rsidR="00B11EB3" w:rsidRDefault="00B11EB3" w:rsidP="00B11EB3">
      <w:pPr>
        <w:pStyle w:val="DanceBody"/>
      </w:pPr>
      <w:r>
        <w:t xml:space="preserve"> 1- 4</w:t>
      </w:r>
      <w:r>
        <w:tab/>
        <w:t xml:space="preserve">1s &amp; 4s Petronella turn &amp; set </w:t>
      </w:r>
      <w:r>
        <w:rPr>
          <w:b/>
        </w:rPr>
        <w:t>while</w:t>
      </w:r>
      <w:r>
        <w:t xml:space="preserve"> 2s set, 1/2 turn RH to end facing up </w:t>
      </w:r>
      <w:r w:rsidRPr="00E941F6">
        <w:rPr>
          <w:b/>
        </w:rPr>
        <w:t>as</w:t>
      </w:r>
      <w:r>
        <w:t xml:space="preserve"> 3s set &amp; 1/2 turn LH to end facing down</w:t>
      </w:r>
    </w:p>
    <w:p w:rsidR="00B11EB3" w:rsidRDefault="00B11EB3" w:rsidP="00B11EB3">
      <w:pPr>
        <w:pStyle w:val="DanceBody"/>
      </w:pPr>
      <w:r>
        <w:t xml:space="preserve"> 5- 8</w:t>
      </w:r>
      <w:r>
        <w:tab/>
        <w:t xml:space="preserve">1s &amp; 4s Petronella turn &amp; dance up/down the line (bars 7-8) to end 1s in 2nd place &amp; 4s in 3rd place </w:t>
      </w:r>
      <w:r>
        <w:rPr>
          <w:b/>
        </w:rPr>
        <w:t>while</w:t>
      </w:r>
      <w:r>
        <w:t xml:space="preserve"> 2s &amp; 3s dance up/down &amp; cast, 2s to 1st place and 3s to 4th place (all on opposite sides). (2) (1) (4) (3)</w:t>
      </w:r>
    </w:p>
    <w:p w:rsidR="00B11EB3" w:rsidRDefault="00B11EB3" w:rsidP="00B11EB3">
      <w:pPr>
        <w:pStyle w:val="DanceBody"/>
      </w:pPr>
      <w:r>
        <w:t xml:space="preserve"> 9-16</w:t>
      </w:r>
      <w:r>
        <w:tab/>
        <w:t>All dance 1/2 reels of 4 on the sides &amp; 1/2 turn (2s &amp; 4s RH, 1s &amp; 3s LH) &amp; twirl back to own sides 3 4 1 2</w:t>
      </w:r>
    </w:p>
    <w:p w:rsidR="00B11EB3" w:rsidRDefault="00B11EB3" w:rsidP="00B11EB3">
      <w:pPr>
        <w:pStyle w:val="DanceBody"/>
      </w:pPr>
      <w:r>
        <w:t>17-20</w:t>
      </w:r>
      <w:r>
        <w:tab/>
        <w:t>3s+4s also 1s+2s Set+link 4 3 2 1</w:t>
      </w:r>
    </w:p>
    <w:p w:rsidR="00B11EB3" w:rsidRDefault="00B11EB3" w:rsidP="00B11EB3">
      <w:pPr>
        <w:pStyle w:val="DanceBody"/>
      </w:pPr>
      <w:r>
        <w:t>21-24</w:t>
      </w:r>
      <w:r>
        <w:tab/>
        <w:t xml:space="preserve">3s+1s Adv+Ret </w:t>
      </w:r>
      <w:r>
        <w:rPr>
          <w:b/>
        </w:rPr>
        <w:t>while</w:t>
      </w:r>
      <w:r>
        <w:t xml:space="preserve"> 4s+2s advance &amp; change places, 4s dancing under arch made by 2s &amp; curve back to own sides 2 3 4 1</w:t>
      </w:r>
    </w:p>
    <w:p w:rsidR="00B11EB3" w:rsidRDefault="00B11EB3" w:rsidP="00B11EB3">
      <w:pPr>
        <w:pStyle w:val="DanceBody"/>
        <w:keepNext w:val="0"/>
      </w:pPr>
      <w:r>
        <w:t>25-32</w:t>
      </w:r>
      <w:r>
        <w:tab/>
        <w:t>All dance 8H round &amp; back 2 3 4 1</w:t>
      </w:r>
    </w:p>
    <w:p w:rsidR="00B11EB3" w:rsidRDefault="00B11EB3" w:rsidP="00B11EB3"/>
    <w:p w:rsidR="00B11EB3" w:rsidRDefault="00B11EB3" w:rsidP="00B11EB3">
      <w:pPr>
        <w:pStyle w:val="Minicrib"/>
      </w:pPr>
      <w:r>
        <w:t>LE MOULIN ROUGE  (R64)  Sq.Set</w:t>
      </w:r>
      <w:r>
        <w:tab/>
        <w:t>Liliane Chamoin  RSCDS Bk 39</w:t>
      </w:r>
    </w:p>
    <w:p w:rsidR="00B11EB3" w:rsidRDefault="00B11EB3" w:rsidP="00B11EB3">
      <w:pPr>
        <w:pStyle w:val="DanceBody"/>
      </w:pPr>
      <w:r>
        <w:t xml:space="preserve"> 1- 8</w:t>
      </w:r>
      <w:r>
        <w:tab/>
        <w:t>Men circle 4H round to left, turn to face partner &amp; dance round partner (passing LSh) to original places</w:t>
      </w:r>
    </w:p>
    <w:p w:rsidR="00B11EB3" w:rsidRDefault="00B11EB3" w:rsidP="00B11EB3">
      <w:pPr>
        <w:pStyle w:val="DanceBody"/>
      </w:pPr>
      <w:r>
        <w:t xml:space="preserve"> 9-16</w:t>
      </w:r>
      <w:r>
        <w:tab/>
        <w:t>Ladies circle 4H round to left, turn to face out between partner &amp; corner, dance LSh round corner to original places</w:t>
      </w:r>
    </w:p>
    <w:p w:rsidR="00B11EB3" w:rsidRDefault="00B11EB3" w:rsidP="00B11EB3">
      <w:pPr>
        <w:pStyle w:val="DanceBody"/>
      </w:pPr>
      <w:r>
        <w:t>17-24</w:t>
      </w:r>
      <w:r>
        <w:tab/>
        <w:t>All dance "Wheel" Chain (1/2 Nottingham Lace Chain):-</w:t>
      </w:r>
    </w:p>
    <w:p w:rsidR="00B11EB3" w:rsidRDefault="00B11EB3" w:rsidP="00B11EB3">
      <w:pPr>
        <w:pStyle w:val="DanceBody"/>
      </w:pPr>
      <w:r>
        <w:tab/>
        <w:t>17-20   All 3/4 turn ptnrs RH, Ladies dance LH across 1/2 way</w:t>
      </w:r>
      <w:r>
        <w:rPr>
          <w:b/>
        </w:rPr>
        <w:t xml:space="preserve"> </w:t>
      </w:r>
      <w:r w:rsidRPr="00BD473E">
        <w:rPr>
          <w:b/>
        </w:rPr>
        <w:t xml:space="preserve">as </w:t>
      </w:r>
      <w:r>
        <w:t>Men dance 1/4 way round set clockwise</w:t>
      </w:r>
    </w:p>
    <w:p w:rsidR="00B11EB3" w:rsidRDefault="00B11EB3" w:rsidP="00B11EB3">
      <w:pPr>
        <w:pStyle w:val="DanceBody"/>
      </w:pPr>
      <w:r>
        <w:tab/>
        <w:t>21-24   All change places with "new" partners RH, Men dance LH across 1/2 way</w:t>
      </w:r>
      <w:r>
        <w:rPr>
          <w:b/>
        </w:rPr>
        <w:t xml:space="preserve"> </w:t>
      </w:r>
      <w:r w:rsidRPr="00BD473E">
        <w:rPr>
          <w:b/>
        </w:rPr>
        <w:t xml:space="preserve">as </w:t>
      </w:r>
      <w:r>
        <w:t>Ladies dance 1/4 way round set clockwise &amp; end Men facing out to own partners</w:t>
      </w:r>
    </w:p>
    <w:p w:rsidR="00B11EB3" w:rsidRDefault="00B11EB3" w:rsidP="00B11EB3">
      <w:pPr>
        <w:pStyle w:val="DanceBody"/>
      </w:pPr>
      <w:r>
        <w:t>25-32</w:t>
      </w:r>
      <w:r>
        <w:tab/>
        <w:t>All dance "Rosace" (1/4 Schiehallion Reel but with Ladies leading) &amp; turn ptnrs RH 1.1/4 times (Ladies on Men's left &amp; opposite original places)</w:t>
      </w:r>
    </w:p>
    <w:p w:rsidR="00B11EB3" w:rsidRDefault="00B11EB3" w:rsidP="00B11EB3">
      <w:pPr>
        <w:pStyle w:val="DanceBody"/>
      </w:pPr>
      <w:r>
        <w:t>33-40</w:t>
      </w:r>
      <w:r>
        <w:tab/>
        <w:t>1s+3s reverse Set+Link (Men dance in</w:t>
      </w:r>
      <w:r>
        <w:rPr>
          <w:b/>
        </w:rPr>
        <w:t xml:space="preserve"> </w:t>
      </w:r>
      <w:r w:rsidRPr="00BD473E">
        <w:rPr>
          <w:b/>
        </w:rPr>
        <w:t xml:space="preserve">as </w:t>
      </w:r>
      <w:r>
        <w:t>Ladies cast), 1s+3s dance 1/2 Ladies' Chain</w:t>
      </w:r>
    </w:p>
    <w:p w:rsidR="00B11EB3" w:rsidRDefault="00B11EB3" w:rsidP="00B11EB3">
      <w:pPr>
        <w:pStyle w:val="DanceBody"/>
      </w:pPr>
      <w:r>
        <w:t>41-48</w:t>
      </w:r>
      <w:r>
        <w:tab/>
        <w:t>2s+4s repeat bars 33-40, Men end facing corners</w:t>
      </w:r>
    </w:p>
    <w:p w:rsidR="00B11EB3" w:rsidRDefault="00B11EB3" w:rsidP="00B11EB3">
      <w:pPr>
        <w:pStyle w:val="DanceBody"/>
      </w:pPr>
      <w:r>
        <w:t>49-56</w:t>
      </w:r>
      <w:r>
        <w:tab/>
        <w:t>All dance DoSiDo with corners, Men dance RH across</w:t>
      </w:r>
      <w:r>
        <w:rPr>
          <w:b/>
        </w:rPr>
        <w:t xml:space="preserve"> </w:t>
      </w:r>
      <w:r w:rsidRPr="00BD473E">
        <w:rPr>
          <w:b/>
        </w:rPr>
        <w:t xml:space="preserve">as </w:t>
      </w:r>
      <w:r>
        <w:t>Ladies set facing in &amp; set again turning to left to face out</w:t>
      </w:r>
    </w:p>
    <w:p w:rsidR="00B11EB3" w:rsidRDefault="00B11EB3" w:rsidP="00B11EB3">
      <w:pPr>
        <w:pStyle w:val="DanceBody"/>
        <w:keepNext w:val="0"/>
      </w:pPr>
      <w:r>
        <w:t>57-64</w:t>
      </w:r>
      <w:r>
        <w:tab/>
        <w:t>Men dance LH across</w:t>
      </w:r>
      <w:r>
        <w:rPr>
          <w:b/>
        </w:rPr>
        <w:t xml:space="preserve"> </w:t>
      </w:r>
      <w:r w:rsidRPr="00BD473E">
        <w:rPr>
          <w:b/>
        </w:rPr>
        <w:t xml:space="preserve">as </w:t>
      </w:r>
      <w:r>
        <w:t>Ladies dance 1/2 way anticlockwise round set, meet partner in prom hold &amp; dance anticl'wise 1/2 way (to original places)</w:t>
      </w:r>
    </w:p>
    <w:p w:rsidR="00B11EB3" w:rsidRDefault="00B11EB3" w:rsidP="00B11EB3"/>
    <w:p w:rsidR="00B11EB3" w:rsidRDefault="00B11EB3" w:rsidP="00B11EB3">
      <w:pPr>
        <w:pStyle w:val="Minicrib"/>
      </w:pPr>
      <w:r>
        <w:t>LE PAPILLON  (J8x32)  3C (4C set)</w:t>
      </w:r>
      <w:r>
        <w:tab/>
        <w:t>Skillern  SCDs for Children</w:t>
      </w:r>
    </w:p>
    <w:p w:rsidR="00B11EB3" w:rsidRDefault="00B11EB3" w:rsidP="00B11EB3">
      <w:pPr>
        <w:pStyle w:val="DanceBody"/>
      </w:pPr>
      <w:r>
        <w:t xml:space="preserve"> 1- 8</w:t>
      </w:r>
      <w:r>
        <w:tab/>
        <w:t>1s cast to 2</w:t>
      </w:r>
      <w:r w:rsidRPr="00972EEB">
        <w:t>nd</w:t>
      </w:r>
      <w:r>
        <w:t xml:space="preserve"> place &amp; 1s+3s circle 4H round to left</w:t>
      </w:r>
    </w:p>
    <w:p w:rsidR="00B11EB3" w:rsidRDefault="00B11EB3" w:rsidP="00B11EB3">
      <w:pPr>
        <w:pStyle w:val="DanceBody"/>
      </w:pPr>
      <w:r>
        <w:t xml:space="preserve"> 9-16</w:t>
      </w:r>
      <w:r>
        <w:tab/>
        <w:t>1s cast up to top &amp; 1s+2s circle 4H round to left</w:t>
      </w:r>
    </w:p>
    <w:p w:rsidR="00B11EB3" w:rsidRDefault="00B11EB3" w:rsidP="00B11EB3">
      <w:pPr>
        <w:pStyle w:val="DanceBody"/>
      </w:pPr>
      <w:r>
        <w:t>17-24</w:t>
      </w:r>
      <w:r>
        <w:tab/>
        <w:t>1s lead down for 3 steps, lead up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LE PONT SUR LISÈRE  (R3x32)  3C Set</w:t>
      </w:r>
      <w:r>
        <w:tab/>
        <w:t>Kévin Piquemal  The Walnut Bk 2</w:t>
      </w:r>
    </w:p>
    <w:p w:rsidR="00B11EB3" w:rsidRPr="00830694" w:rsidRDefault="00B11EB3" w:rsidP="00B11EB3">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B11EB3" w:rsidRDefault="00B11EB3" w:rsidP="00B11EB3">
      <w:pPr>
        <w:pStyle w:val="DanceBody"/>
      </w:pPr>
      <w:r>
        <w:t xml:space="preserve"> 9-16</w:t>
      </w:r>
      <w:r>
        <w:tab/>
        <w:t>1s cross RH, cast up (2s step down); 1s turn RH to face 4th corner position</w:t>
      </w:r>
    </w:p>
    <w:p w:rsidR="00B11EB3" w:rsidRDefault="00B11EB3" w:rsidP="00B11EB3">
      <w:pPr>
        <w:pStyle w:val="DanceBody"/>
      </w:pPr>
      <w:r>
        <w:t>17-20</w:t>
      </w:r>
      <w:r>
        <w:tab/>
        <w:t>1s set to 4th corners, pull back RSh, dance round each other to face 3rd corner position</w:t>
      </w:r>
    </w:p>
    <w:p w:rsidR="00B11EB3" w:rsidRDefault="00B11EB3" w:rsidP="00B11EB3">
      <w:pPr>
        <w:pStyle w:val="DanceBody"/>
      </w:pPr>
      <w:r>
        <w:t>21-24</w:t>
      </w:r>
      <w:r>
        <w:tab/>
        <w:t xml:space="preserve">1s set to 3rd corners, pull back RSh, ending shoulder to shoulder facing down </w:t>
      </w:r>
      <w:r>
        <w:rPr>
          <w:b/>
        </w:rPr>
        <w:t>while</w:t>
      </w:r>
      <w:r>
        <w:t xml:space="preserve"> 2s+ 3s turn RH to face down</w:t>
      </w:r>
    </w:p>
    <w:p w:rsidR="00B11EB3" w:rsidRDefault="00B11EB3" w:rsidP="00B11EB3">
      <w:pPr>
        <w:pStyle w:val="DanceBody"/>
        <w:keepNext w:val="0"/>
      </w:pPr>
      <w:r>
        <w:t>25-32</w:t>
      </w:r>
      <w:r>
        <w:tab/>
        <w:t>All dance Allemande ending on opposite sides, ready to start again with inverted set. (3) (1) (2)</w:t>
      </w:r>
    </w:p>
    <w:p w:rsidR="00B11EB3" w:rsidRDefault="00B11EB3" w:rsidP="00B11EB3"/>
    <w:p w:rsidR="00B11EB3" w:rsidRDefault="00B11EB3" w:rsidP="00B11EB3">
      <w:pPr>
        <w:pStyle w:val="Minicrib"/>
      </w:pPr>
      <w:r>
        <w:t>LE QUATORZE JUILLET  (J8x32)  3C (4C set)</w:t>
      </w:r>
      <w:r>
        <w:tab/>
        <w:t>John Drewry  Summer Coll 89</w:t>
      </w:r>
    </w:p>
    <w:p w:rsidR="00B11EB3" w:rsidRDefault="00B11EB3" w:rsidP="00B11EB3">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rPr>
        <w:t xml:space="preserve"> </w:t>
      </w:r>
      <w:r w:rsidRPr="00BD473E">
        <w:rPr>
          <w:b/>
        </w:rPr>
        <w:t>while</w:t>
      </w:r>
      <w:r>
        <w:rPr>
          <w:b/>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rPr>
        <w:t xml:space="preserve"> </w:t>
      </w:r>
      <w:r w:rsidRPr="00BD473E">
        <w:rPr>
          <w:b/>
        </w:rPr>
        <w:t>while</w:t>
      </w:r>
      <w:r>
        <w:rPr>
          <w:b/>
        </w:rPr>
        <w:t xml:space="preserve"> </w:t>
      </w:r>
      <w:r>
        <w:t>3s lead up the dance for 4 casting into 1</w:t>
      </w:r>
      <w:r w:rsidRPr="00972EEB">
        <w:t>st</w:t>
      </w:r>
      <w:r>
        <w:t xml:space="preserve"> place, set facing &amp; set rotating to right</w:t>
      </w:r>
    </w:p>
    <w:p w:rsidR="00B11EB3" w:rsidRDefault="00B11EB3" w:rsidP="00B11EB3">
      <w:pPr>
        <w:pStyle w:val="DanceBody"/>
      </w:pPr>
      <w:r>
        <w:t xml:space="preserve"> 9-16</w:t>
      </w:r>
      <w:r>
        <w:tab/>
        <w:t>3s+1s+2s repeat above from new places</w:t>
      </w:r>
    </w:p>
    <w:p w:rsidR="00B11EB3" w:rsidRDefault="00B11EB3" w:rsidP="00B11EB3">
      <w:pPr>
        <w:pStyle w:val="DanceBody"/>
      </w:pPr>
      <w:r>
        <w:t>17-24</w:t>
      </w:r>
      <w:r>
        <w:tab/>
        <w:t>2s+3s+1s repeat from new places except that 3s remain on side lines at the end</w:t>
      </w:r>
    </w:p>
    <w:p w:rsidR="00B11EB3" w:rsidRDefault="00B11EB3" w:rsidP="00B11EB3">
      <w:pPr>
        <w:pStyle w:val="DanceBody"/>
        <w:keepNext w:val="0"/>
      </w:pPr>
      <w:r>
        <w:t>25-32</w:t>
      </w:r>
      <w:r>
        <w:tab/>
        <w:t>1s+2s dance the Guillotine: - 1s+2s set on side, RH across 1/2 way, change places RH on sides &amp; RH across 1/2 way</w:t>
      </w:r>
    </w:p>
    <w:p w:rsidR="00B11EB3" w:rsidRDefault="00B11EB3" w:rsidP="00B11EB3"/>
    <w:p w:rsidR="00B11EB3" w:rsidRDefault="00B11EB3" w:rsidP="00B11EB3">
      <w:pPr>
        <w:pStyle w:val="Minicrib"/>
      </w:pPr>
      <w:r>
        <w:t>LE TRÈFLE À QUATRE FEUILLES  (J8x32)  3C (4C set)</w:t>
      </w:r>
      <w:r>
        <w:tab/>
        <w:t>Anne Dejean  The Walnut Bk 2</w:t>
      </w:r>
    </w:p>
    <w:p w:rsidR="00B11EB3" w:rsidRDefault="00B11EB3" w:rsidP="00B11EB3">
      <w:pPr>
        <w:pStyle w:val="DanceBody"/>
      </w:pPr>
      <w:r>
        <w:t xml:space="preserve"> 1- 8</w:t>
      </w:r>
      <w:r>
        <w:tab/>
        <w:t>1s turn RH, cast (2s step up bars 5-6), 1/2 turn RH to face 1st corners</w:t>
      </w:r>
    </w:p>
    <w:p w:rsidR="00B11EB3" w:rsidRDefault="00B11EB3" w:rsidP="00B11EB3">
      <w:pPr>
        <w:pStyle w:val="DanceBody"/>
      </w:pPr>
      <w:r>
        <w:t xml:space="preserve"> 9-24</w:t>
      </w:r>
      <w:r>
        <w:tab/>
        <w:t>"The Four Leaf Clover Shape":</w:t>
      </w:r>
    </w:p>
    <w:p w:rsidR="00B11EB3" w:rsidRDefault="00B11EB3" w:rsidP="00B11EB3">
      <w:pPr>
        <w:pStyle w:val="DanceBody"/>
      </w:pPr>
      <w:r>
        <w:tab/>
        <w:t>9-12  1s dance Corners Pass+Turn with 1st corners &amp; pass RSh to face 2nd corners</w:t>
      </w:r>
    </w:p>
    <w:p w:rsidR="00B11EB3" w:rsidRDefault="00B11EB3" w:rsidP="00B11EB3">
      <w:pPr>
        <w:pStyle w:val="DanceBody"/>
      </w:pPr>
      <w:r>
        <w:tab/>
        <w:t>13-16  repeat bars 9-12 with 2nd corners to end facing 3rd corners</w:t>
      </w:r>
    </w:p>
    <w:p w:rsidR="00B11EB3" w:rsidRDefault="00B11EB3" w:rsidP="00B11EB3">
      <w:pPr>
        <w:pStyle w:val="DanceBody"/>
      </w:pPr>
      <w:r>
        <w:tab/>
        <w:t>17-20  repeat bars 9-12 with 3rd corners to end facing 4th corners</w:t>
      </w:r>
    </w:p>
    <w:p w:rsidR="00B11EB3" w:rsidRDefault="00B11EB3" w:rsidP="00B11EB3">
      <w:pPr>
        <w:pStyle w:val="DanceBody"/>
      </w:pPr>
      <w:r>
        <w:tab/>
        <w:t>21-24  repeat bars 9-12 with 4th corners to finish in 2nd place own sides</w:t>
      </w:r>
    </w:p>
    <w:p w:rsidR="00B11EB3" w:rsidRDefault="00B11EB3" w:rsidP="00B11EB3">
      <w:pPr>
        <w:pStyle w:val="DanceBody"/>
        <w:keepNext w:val="0"/>
      </w:pPr>
      <w:r>
        <w:t>25-32</w:t>
      </w:r>
      <w:r>
        <w:tab/>
        <w:t>All dance 6H round &amp; back.  2 1 3</w:t>
      </w:r>
    </w:p>
    <w:p w:rsidR="00B11EB3" w:rsidRDefault="00B11EB3" w:rsidP="00B11EB3"/>
    <w:p w:rsidR="00B11EB3" w:rsidRDefault="00B11EB3" w:rsidP="00B11EB3">
      <w:pPr>
        <w:pStyle w:val="Minicrib"/>
      </w:pPr>
      <w:r>
        <w:t>THE LEA RIG  (S8x32)  2C (4C set)</w:t>
      </w:r>
      <w:r>
        <w:tab/>
        <w:t>RSCDS Bk 21</w:t>
      </w:r>
    </w:p>
    <w:p w:rsidR="00B11EB3" w:rsidRDefault="00B11EB3" w:rsidP="00B11EB3">
      <w:pPr>
        <w:pStyle w:val="DanceBody"/>
      </w:pPr>
      <w:r>
        <w:t xml:space="preserve"> 1-16</w:t>
      </w:r>
      <w:r>
        <w:tab/>
        <w:t xml:space="preserve">1s dance full Petronella figure back to place </w:t>
      </w:r>
      <w:r>
        <w:rPr>
          <w:b/>
        </w:rPr>
        <w:t>while</w:t>
      </w:r>
      <w:r>
        <w:t xml:space="preserve"> 2s step up bars 1-2, set bars 3-4, then follow 1s. 2s petronella turn to 2nd place on bars 15-16</w:t>
      </w:r>
    </w:p>
    <w:p w:rsidR="00B11EB3" w:rsidRDefault="00B11EB3" w:rsidP="00B11EB3">
      <w:pPr>
        <w:pStyle w:val="DanceBody"/>
      </w:pPr>
      <w:r>
        <w:t>17-24</w:t>
      </w:r>
      <w:r>
        <w:tab/>
        <w:t>1s lead down centre of set &amp; back to top</w:t>
      </w:r>
    </w:p>
    <w:p w:rsidR="00B11EB3" w:rsidRDefault="00B11EB3" w:rsidP="00B11EB3">
      <w:pPr>
        <w:pStyle w:val="DanceBody"/>
        <w:keepNext w:val="0"/>
      </w:pPr>
      <w:r>
        <w:t>25-32</w:t>
      </w:r>
      <w:r>
        <w:tab/>
        <w:t>1s+2s dance RH across once round &amp; 1/2 Diamond Poussette to change places</w:t>
      </w:r>
    </w:p>
    <w:p w:rsidR="00B11EB3" w:rsidRDefault="00B11EB3" w:rsidP="00B11EB3"/>
    <w:p w:rsidR="00B11EB3" w:rsidRDefault="00B11EB3" w:rsidP="00B11EB3">
      <w:pPr>
        <w:pStyle w:val="Minicrib"/>
      </w:pPr>
      <w:r>
        <w:t>LEANDOR'S JIG  (J4x64)  4C set</w:t>
      </w:r>
      <w:r>
        <w:tab/>
        <w:t>L+A+D Currie  RSCDS Leaflet Dances 14</w:t>
      </w:r>
    </w:p>
    <w:p w:rsidR="00B11EB3" w:rsidRPr="00EA7F69" w:rsidRDefault="00B11EB3" w:rsidP="00B11EB3">
      <w:pPr>
        <w:pStyle w:val="DanceBody"/>
      </w:pPr>
      <w:r w:rsidRPr="00EA7F69">
        <w:t xml:space="preserve"> 1- 8</w:t>
      </w:r>
      <w:r w:rsidRPr="00EA7F69">
        <w:tab/>
        <w:t>1L+4M advance towards each other, turn RH, turn LH &amp; dance back to places</w:t>
      </w:r>
    </w:p>
    <w:p w:rsidR="00B11EB3" w:rsidRPr="00EA7F69" w:rsidRDefault="00B11EB3" w:rsidP="00B11EB3">
      <w:pPr>
        <w:pStyle w:val="DanceBody"/>
      </w:pPr>
      <w:r w:rsidRPr="00EA7F69">
        <w:t xml:space="preserve"> 9-16</w:t>
      </w:r>
      <w:r w:rsidRPr="00EA7F69">
        <w:tab/>
        <w:t>1M+4L repeat</w:t>
      </w:r>
    </w:p>
    <w:p w:rsidR="00B11EB3" w:rsidRPr="00EA7F69" w:rsidRDefault="00B11EB3" w:rsidP="00B11EB3">
      <w:pPr>
        <w:pStyle w:val="DanceBody"/>
      </w:pPr>
      <w:r w:rsidRPr="00EA7F69">
        <w:t>17-20</w:t>
      </w:r>
      <w:r w:rsidRPr="00EA7F69">
        <w:tab/>
        <w:t>2s+3s adv to ptnrs, 2s lead up &amp; cross over to end BtoB between 1s</w:t>
      </w:r>
      <w:r w:rsidRPr="00EA7F69">
        <w:rPr>
          <w:b/>
        </w:rPr>
        <w:t xml:space="preserve"> as </w:t>
      </w:r>
      <w:r w:rsidRPr="00EA7F69">
        <w:t>3s dance down &amp; cross over to end BtoB between 4s</w:t>
      </w:r>
    </w:p>
    <w:p w:rsidR="00B11EB3" w:rsidRPr="00EA7F69" w:rsidRDefault="00B11EB3" w:rsidP="00B11EB3">
      <w:pPr>
        <w:pStyle w:val="DanceBody"/>
      </w:pPr>
      <w:r w:rsidRPr="00EA7F69">
        <w:t>21-24</w:t>
      </w:r>
      <w:r w:rsidRPr="00EA7F69">
        <w:tab/>
        <w:t>All set, couples on Men</w:t>
      </w:r>
      <w:r>
        <w:t>'</w:t>
      </w:r>
      <w:r w:rsidRPr="00EA7F69">
        <w:t>s side turn round by RH</w:t>
      </w:r>
      <w:r w:rsidRPr="00EA7F69">
        <w:rPr>
          <w:b/>
        </w:rPr>
        <w:t xml:space="preserve"> as </w:t>
      </w:r>
      <w:r w:rsidRPr="00EA7F69">
        <w:t>couples on Ladies side turn round LH all end facing down</w:t>
      </w:r>
    </w:p>
    <w:p w:rsidR="00B11EB3" w:rsidRPr="00EA7F69" w:rsidRDefault="00B11EB3" w:rsidP="00B11EB3">
      <w:pPr>
        <w:pStyle w:val="DanceBody"/>
      </w:pPr>
      <w:r w:rsidRPr="00EA7F69">
        <w:t>25-32</w:t>
      </w:r>
      <w:r w:rsidRPr="00EA7F69">
        <w:tab/>
        <w:t>All dance down, individually turn Right about &amp; dance up 1s+2s turning to Right to face 3s+4s</w:t>
      </w:r>
    </w:p>
    <w:p w:rsidR="00B11EB3" w:rsidRPr="00EA7F69" w:rsidRDefault="00B11EB3" w:rsidP="00B11EB3">
      <w:pPr>
        <w:pStyle w:val="DanceBody"/>
      </w:pPr>
      <w:r w:rsidRPr="00EA7F69">
        <w:t>33-36</w:t>
      </w:r>
      <w:r w:rsidRPr="00EA7F69">
        <w:tab/>
        <w:t>All set, 1s+4s change places RH (with partners) across the dance</w:t>
      </w:r>
      <w:r w:rsidRPr="00EA7F69">
        <w:rPr>
          <w:b/>
        </w:rPr>
        <w:t xml:space="preserve"> as </w:t>
      </w:r>
      <w:r w:rsidRPr="00EA7F69">
        <w:t>2s+3s change places RH up/down dance</w:t>
      </w:r>
    </w:p>
    <w:p w:rsidR="00B11EB3" w:rsidRPr="00EA7F69" w:rsidRDefault="00B11EB3" w:rsidP="00B11EB3">
      <w:pPr>
        <w:pStyle w:val="DanceBody"/>
      </w:pPr>
      <w:r w:rsidRPr="00EA7F69">
        <w:t>37-40</w:t>
      </w:r>
      <w:r w:rsidRPr="00EA7F69">
        <w:tab/>
        <w:t>All set in lines across, 1s &amp; 4s cross RH to original places</w:t>
      </w:r>
      <w:r w:rsidRPr="00EA7F69">
        <w:rPr>
          <w:b/>
        </w:rPr>
        <w:t xml:space="preserve"> while </w:t>
      </w:r>
      <w:r w:rsidRPr="00EA7F69">
        <w:t>2s+3s dance RH across 1/2 way to original places</w:t>
      </w:r>
    </w:p>
    <w:p w:rsidR="00B11EB3" w:rsidRPr="00EA7F69" w:rsidRDefault="00B11EB3" w:rsidP="00B11EB3">
      <w:pPr>
        <w:pStyle w:val="DanceBody"/>
      </w:pPr>
      <w:r w:rsidRPr="00EA7F69">
        <w:t>41-48</w:t>
      </w:r>
      <w:r w:rsidRPr="00EA7F69">
        <w:tab/>
        <w:t>All set to partners, all cross RH, all set, 3s &amp; 4s cross RH</w:t>
      </w:r>
      <w:r w:rsidRPr="00EA7F69">
        <w:rPr>
          <w:b/>
        </w:rPr>
        <w:t xml:space="preserve"> as </w:t>
      </w:r>
      <w:r w:rsidRPr="00EA7F69">
        <w:t>1s+2s dance in for Allemande</w:t>
      </w:r>
    </w:p>
    <w:p w:rsidR="00B11EB3" w:rsidRPr="00EA7F69" w:rsidRDefault="00B11EB3" w:rsidP="00B11EB3">
      <w:pPr>
        <w:pStyle w:val="DanceBody"/>
      </w:pPr>
      <w:r w:rsidRPr="00EA7F69">
        <w:t>49-56</w:t>
      </w:r>
      <w:r w:rsidRPr="00EA7F69">
        <w:tab/>
        <w:t>1s+2s dance Allemande but 1s end by leading down &amp; turning to face up above the 4s</w:t>
      </w:r>
      <w:r w:rsidRPr="00EA7F69">
        <w:rPr>
          <w:b/>
        </w:rPr>
        <w:t xml:space="preserve"> as </w:t>
      </w:r>
      <w:r w:rsidRPr="00EA7F69">
        <w:t>4s dance in (3s step up)</w:t>
      </w:r>
    </w:p>
    <w:p w:rsidR="00B11EB3" w:rsidRPr="00EA7F69" w:rsidRDefault="00B11EB3" w:rsidP="00B11EB3">
      <w:pPr>
        <w:pStyle w:val="DanceBody"/>
        <w:keepNext w:val="0"/>
      </w:pPr>
      <w:r w:rsidRPr="00EA7F69">
        <w:t>57-64</w:t>
      </w:r>
      <w:r w:rsidRPr="00EA7F69">
        <w:tab/>
        <w:t>1s+4s dance Allemande</w:t>
      </w:r>
    </w:p>
    <w:p w:rsidR="00B11EB3" w:rsidRDefault="00B11EB3" w:rsidP="00B11EB3"/>
    <w:p w:rsidR="00B11EB3" w:rsidRDefault="00B11EB3" w:rsidP="00B11EB3">
      <w:pPr>
        <w:pStyle w:val="Minicrib"/>
      </w:pPr>
      <w:r>
        <w:t>LEAP YEAR  (J8x24)  2C (4C set)</w:t>
      </w:r>
      <w:r>
        <w:tab/>
        <w:t>Bk of Graded SCDs</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for 3 steps, back to top &amp; cast to 2</w:t>
      </w:r>
      <w:r w:rsidRPr="00972EEB">
        <w:t>nd</w:t>
      </w:r>
      <w:r>
        <w:t xml:space="preserve"> places on own sides</w:t>
      </w:r>
    </w:p>
    <w:p w:rsidR="00B11EB3" w:rsidRDefault="00B11EB3" w:rsidP="00B11EB3">
      <w:pPr>
        <w:pStyle w:val="DanceBody"/>
        <w:keepNext w:val="0"/>
      </w:pPr>
      <w:r>
        <w:t>17-24</w:t>
      </w:r>
      <w:r>
        <w:tab/>
        <w:t>2s &amp; 1s turn partner RH, turn partner LH</w:t>
      </w:r>
    </w:p>
    <w:p w:rsidR="00B11EB3" w:rsidRDefault="00B11EB3" w:rsidP="00B11EB3"/>
    <w:p w:rsidR="00B11EB3" w:rsidRDefault="00B11EB3" w:rsidP="00B11EB3">
      <w:pPr>
        <w:pStyle w:val="Minicrib"/>
      </w:pPr>
      <w:r>
        <w:t>LEAPING SALMON  (J8x32)  3C (4C set)</w:t>
      </w:r>
      <w:r>
        <w:tab/>
        <w:t>Harry Rhodes  Snowdon Bk 1</w:t>
      </w:r>
    </w:p>
    <w:p w:rsidR="00B11EB3" w:rsidRDefault="00B11EB3" w:rsidP="00B11EB3">
      <w:pPr>
        <w:pStyle w:val="DanceBody"/>
      </w:pPr>
      <w:r>
        <w:t xml:space="preserve"> 1- 8</w:t>
      </w:r>
      <w:r>
        <w:tab/>
        <w:t>1M dances out between 1L+2L &amp; casts down round 2L to dance RH across with 1L+2L</w:t>
      </w:r>
      <w:r w:rsidRPr="00BA6B4D">
        <w:rPr>
          <w:b/>
        </w:rPr>
        <w:t xml:space="preserve"> while </w:t>
      </w:r>
      <w:r>
        <w:t>3L dances out between 2M+3M &amp; casts up round 2M to dance RH across with 2M+3M all ending in original places</w:t>
      </w:r>
    </w:p>
    <w:p w:rsidR="00B11EB3" w:rsidRDefault="00B11EB3" w:rsidP="00B11EB3">
      <w:pPr>
        <w:pStyle w:val="DanceBody"/>
      </w:pPr>
      <w:r>
        <w:t xml:space="preserve"> 9-16</w:t>
      </w:r>
      <w:r>
        <w:tab/>
        <w:t>1L dances out between 1M+2M &amp; casts down round 2M to dance LH across with 1M+2ML</w:t>
      </w:r>
      <w:r w:rsidRPr="00BA6B4D">
        <w:rPr>
          <w:b/>
        </w:rPr>
        <w:t xml:space="preserve"> while </w:t>
      </w:r>
      <w:r>
        <w:t>3M dances out between 2L+3L &amp; casts up round 2L to dance LH across with 2M+3M all ending in original places</w:t>
      </w:r>
    </w:p>
    <w:p w:rsidR="00B11EB3" w:rsidRDefault="00B11EB3" w:rsidP="00B11EB3">
      <w:pPr>
        <w:pStyle w:val="DanceBody"/>
      </w:pPr>
      <w:r>
        <w:t>17-24</w:t>
      </w:r>
      <w:r>
        <w:tab/>
        <w:t>1s cross LH, cast 1 place &amp; turn RH to face 1</w:t>
      </w:r>
      <w:r w:rsidRPr="00972EEB">
        <w:t>st</w:t>
      </w:r>
      <w:r>
        <w:t xml:space="preserve"> corners</w:t>
      </w:r>
    </w:p>
    <w:p w:rsidR="00B11EB3" w:rsidRDefault="00B11EB3" w:rsidP="00B11EB3">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11EB3" w:rsidRDefault="00B11EB3" w:rsidP="00B11EB3"/>
    <w:p w:rsidR="00B11EB3" w:rsidRDefault="00B11EB3" w:rsidP="00B11EB3">
      <w:pPr>
        <w:pStyle w:val="Minicrib"/>
      </w:pPr>
      <w:r>
        <w:t>LEASOWE CASTLE  (R5x32)  5C set</w:t>
      </w:r>
      <w:r>
        <w:tab/>
        <w:t>A&amp;Ian Jamieson  Glen Orrin Coll 1</w:t>
      </w:r>
    </w:p>
    <w:p w:rsidR="00B11EB3" w:rsidRDefault="00B11EB3" w:rsidP="00B11EB3">
      <w:pPr>
        <w:pStyle w:val="DanceBody"/>
      </w:pPr>
      <w:r>
        <w:t xml:space="preserve"> 1- 4</w:t>
      </w:r>
      <w:r>
        <w:tab/>
        <w:t>1s &amp; 3s set, 1M closely followed by partner cast 1 place to face 4L</w:t>
      </w:r>
      <w:r w:rsidRPr="00BA6B4D">
        <w:rPr>
          <w:b/>
        </w:rPr>
        <w:t xml:space="preserve"> while </w:t>
      </w:r>
      <w:r>
        <w:t>3L closely followed by partner cast 1 place to face 5M</w:t>
      </w:r>
    </w:p>
    <w:p w:rsidR="00B11EB3" w:rsidRDefault="00B11EB3" w:rsidP="00B11EB3">
      <w:pPr>
        <w:pStyle w:val="DanceBody"/>
      </w:pPr>
      <w:r>
        <w:t xml:space="preserve"> 5- 8</w:t>
      </w:r>
      <w:r>
        <w:tab/>
        <w:t>1s+4L dance RH across</w:t>
      </w:r>
      <w:r w:rsidRPr="00BA6B4D">
        <w:rPr>
          <w:b/>
        </w:rPr>
        <w:t xml:space="preserve"> while </w:t>
      </w:r>
      <w:r>
        <w:t>3s+5M dance LH across</w:t>
      </w:r>
    </w:p>
    <w:p w:rsidR="00B11EB3" w:rsidRDefault="00B11EB3" w:rsidP="00B11EB3">
      <w:pPr>
        <w:pStyle w:val="DanceBody"/>
      </w:pPr>
      <w:r>
        <w:t xml:space="preserve"> 9-16</w:t>
      </w:r>
      <w:r>
        <w:tab/>
        <w:t>1M followed by partner dance an Alternating Tandem reel with 2L+4L (on sides LSh to 2L to start)</w:t>
      </w:r>
      <w:r w:rsidRPr="00BA6B4D">
        <w:rPr>
          <w:b/>
        </w:rPr>
        <w:t xml:space="preserve"> while </w:t>
      </w:r>
      <w:r>
        <w:t>3L followed by partner dance an Alternating Tandem reel with 4M+5M giving RSh to 4M</w:t>
      </w:r>
    </w:p>
    <w:p w:rsidR="00B11EB3" w:rsidRDefault="00B11EB3" w:rsidP="00B11EB3">
      <w:pPr>
        <w:pStyle w:val="DanceBody"/>
      </w:pPr>
      <w:r>
        <w:t>17-24</w:t>
      </w:r>
      <w:r>
        <w:tab/>
        <w:t>Repeat on other side with 1s giving RSh to 2M &amp; 3s giving LSh to 4L</w:t>
      </w:r>
    </w:p>
    <w:p w:rsidR="00B11EB3" w:rsidRDefault="00B11EB3" w:rsidP="00B11EB3">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B11EB3" w:rsidRDefault="00B11EB3" w:rsidP="00B11EB3"/>
    <w:p w:rsidR="00B11EB3" w:rsidRDefault="00B11EB3" w:rsidP="00B11EB3">
      <w:pPr>
        <w:pStyle w:val="Minicrib"/>
      </w:pPr>
      <w:r>
        <w:t>LEAVES IN AUTUMN  (R3x32)  3C Set</w:t>
      </w:r>
      <w:r>
        <w:tab/>
        <w:t>Holly Boyd  Célébrations</w:t>
      </w:r>
    </w:p>
    <w:p w:rsidR="00B11EB3" w:rsidRDefault="00B11EB3" w:rsidP="00B11EB3">
      <w:pPr>
        <w:pStyle w:val="DanceBody"/>
      </w:pPr>
      <w:r>
        <w:t xml:space="preserve"> 1- 8</w:t>
      </w:r>
      <w:r>
        <w:tab/>
        <w:t>1s lead down middle &amp; back to face 1st corners (2s step up 3-4)</w:t>
      </w:r>
    </w:p>
    <w:p w:rsidR="00B11EB3" w:rsidRDefault="00B11EB3" w:rsidP="00B11EB3">
      <w:pPr>
        <w:pStyle w:val="DanceBody"/>
      </w:pPr>
      <w:r>
        <w:t xml:space="preserve"> 9-16</w:t>
      </w:r>
      <w:r>
        <w:tab/>
        <w:t>1s dance diag reel of 4 with 1st corners, pass LSh to face 2nd corners</w:t>
      </w:r>
    </w:p>
    <w:p w:rsidR="00B11EB3" w:rsidRDefault="00B11EB3" w:rsidP="00B11EB3">
      <w:pPr>
        <w:pStyle w:val="DanceBody"/>
      </w:pPr>
      <w:r>
        <w:t>17-24</w:t>
      </w:r>
      <w:r>
        <w:tab/>
        <w:t>1s dance diag reel of 4 with 2nd corners, finish in middle, LSh to LSh facing opp sides</w:t>
      </w:r>
    </w:p>
    <w:p w:rsidR="00B11EB3" w:rsidRDefault="00B11EB3" w:rsidP="00B11EB3">
      <w:pPr>
        <w:pStyle w:val="DanceBody"/>
        <w:keepNext w:val="0"/>
      </w:pPr>
      <w:r>
        <w:t>25-32</w:t>
      </w:r>
      <w:r>
        <w:tab/>
        <w:t>1s dance LSh round each other &amp; out to 2nd place own side &amp; cast to 3rd place (3s step up 27-28); All turn partner RH</w:t>
      </w:r>
    </w:p>
    <w:p w:rsidR="00B11EB3" w:rsidRDefault="00B11EB3" w:rsidP="00B11EB3"/>
    <w:p w:rsidR="00B11EB3" w:rsidRDefault="00B11EB3" w:rsidP="00B11EB3">
      <w:pPr>
        <w:pStyle w:val="Minicrib"/>
      </w:pPr>
      <w:r>
        <w:t>LEAVING BENBECULA  (S4x32)  4C Set</w:t>
      </w:r>
      <w:r>
        <w:tab/>
        <w:t>Bill Forbes  Craigievar Bk1</w:t>
      </w:r>
    </w:p>
    <w:p w:rsidR="00B11EB3" w:rsidRDefault="00B11EB3" w:rsidP="00B11EB3">
      <w:pPr>
        <w:pStyle w:val="DanceBody"/>
      </w:pPr>
      <w:r>
        <w:t xml:space="preserve"> 1- 4</w:t>
      </w:r>
      <w:r>
        <w:tab/>
        <w:t>1s+2s</w:t>
      </w:r>
      <w:r w:rsidRPr="007F0D5A">
        <w:rPr>
          <w:b/>
        </w:rPr>
        <w:t xml:space="preserve"> also </w:t>
      </w:r>
      <w:r>
        <w:t>3s+4s dance 1/2 RH across, 1L &amp; 4M cast to end in middle facing up/down</w:t>
      </w:r>
      <w:r w:rsidRPr="00BA6B4D">
        <w:rPr>
          <w:b/>
        </w:rPr>
        <w:t xml:space="preserve"> </w:t>
      </w:r>
      <w:r>
        <w:rPr>
          <w:b/>
        </w:rPr>
        <w:t xml:space="preserve">as </w:t>
      </w:r>
      <w:r>
        <w:t>1M+4L turn 2H into middle to face partner</w:t>
      </w:r>
    </w:p>
    <w:p w:rsidR="00B11EB3" w:rsidRDefault="00B11EB3" w:rsidP="00B11EB3">
      <w:pPr>
        <w:pStyle w:val="DanceBody"/>
      </w:pPr>
      <w:r>
        <w:t xml:space="preserve"> 5- 8</w:t>
      </w:r>
      <w:r>
        <w:tab/>
        <w:t>1s+4s dance 1/2 reel of 4 up/down middle</w:t>
      </w:r>
    </w:p>
    <w:p w:rsidR="00B11EB3" w:rsidRDefault="00B11EB3" w:rsidP="00B11EB3">
      <w:pPr>
        <w:pStyle w:val="DanceBody"/>
      </w:pPr>
      <w:r>
        <w:t xml:space="preserve"> 9-16</w:t>
      </w:r>
      <w:r>
        <w:tab/>
        <w:t>All set in diamond formation &amp; Petronella turn (4s/1s to sides, 2s/3s into middle); 2s+3s dance 1/2 reel of 4 (up/down)</w:t>
      </w:r>
    </w:p>
    <w:p w:rsidR="00B11EB3" w:rsidRDefault="00B11EB3" w:rsidP="00B11EB3">
      <w:pPr>
        <w:pStyle w:val="DanceBody"/>
      </w:pPr>
      <w:r>
        <w:t>17-24</w:t>
      </w:r>
      <w:r>
        <w:tab/>
        <w:t>All set in diamond formation &amp; Petronella turn (3s/2s to sides, 4s/1s into middle); 4s &amp; 1s 3/4 turn RH onto sides (b'tw'n 3s/2s) &amp; all set.  (3)(4)(1)(2)</w:t>
      </w:r>
    </w:p>
    <w:p w:rsidR="00B11EB3" w:rsidRDefault="00B11EB3" w:rsidP="00B11EB3">
      <w:pPr>
        <w:pStyle w:val="DanceBody"/>
      </w:pPr>
      <w:r>
        <w:t>25-32</w:t>
      </w:r>
      <w:r>
        <w:tab/>
        <w:t>All dance Double Snowball Grand Chain:-</w:t>
      </w:r>
    </w:p>
    <w:p w:rsidR="00B11EB3" w:rsidRDefault="00B11EB3" w:rsidP="00B11EB3">
      <w:pPr>
        <w:pStyle w:val="DanceBody"/>
      </w:pPr>
      <w:r>
        <w:tab/>
        <w:t>`25-28   3s &amp; 2s cross RH &amp; then change places LH on side with 4s/1s</w:t>
      </w:r>
    </w:p>
    <w:p w:rsidR="00B11EB3" w:rsidRDefault="00B11EB3" w:rsidP="00B11EB3">
      <w:pPr>
        <w:pStyle w:val="DanceBody"/>
      </w:pPr>
      <w:r>
        <w:tab/>
        <w:t>`29-30   4s &amp; 1s cross RH</w:t>
      </w:r>
      <w:r w:rsidRPr="00BA6B4D">
        <w:rPr>
          <w:b/>
        </w:rPr>
        <w:t xml:space="preserve"> while </w:t>
      </w:r>
      <w:r>
        <w:rPr>
          <w:b/>
        </w:rPr>
        <w:t>3</w:t>
      </w:r>
      <w:r>
        <w:t>s+2s change places on sides RH</w:t>
      </w:r>
    </w:p>
    <w:p w:rsidR="00B11EB3" w:rsidRDefault="00B11EB3" w:rsidP="00B11EB3">
      <w:pPr>
        <w:pStyle w:val="DanceBody"/>
        <w:keepNext w:val="0"/>
      </w:pPr>
      <w:r>
        <w:tab/>
        <w:t>`31-32   4s+2s &amp; 3s+1s change places LH on sides.  2 4 1 3</w:t>
      </w:r>
    </w:p>
    <w:p w:rsidR="00B11EB3" w:rsidRDefault="00B11EB3" w:rsidP="00B11EB3"/>
    <w:p w:rsidR="00B11EB3" w:rsidRDefault="00B11EB3" w:rsidP="00B11EB3">
      <w:pPr>
        <w:pStyle w:val="Minicrib"/>
      </w:pPr>
      <w:r>
        <w:t>LEAVING LUNGA  (S4x32)  Sq.Set</w:t>
      </w:r>
      <w:r>
        <w:tab/>
        <w:t>Robert &amp; Margaret Senior  The Sunday Class 1</w:t>
      </w:r>
    </w:p>
    <w:p w:rsidR="00B11EB3" w:rsidRDefault="00B11EB3" w:rsidP="00B11EB3">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B11EB3" w:rsidRDefault="00B11EB3" w:rsidP="00B11EB3">
      <w:pPr>
        <w:pStyle w:val="DanceBody"/>
      </w:pPr>
      <w:r>
        <w:t xml:space="preserve"> 9-16</w:t>
      </w:r>
      <w:r>
        <w:tab/>
        <w:t>All dance parallel reels of 4</w:t>
      </w:r>
    </w:p>
    <w:p w:rsidR="00B11EB3" w:rsidRDefault="00B11EB3" w:rsidP="00B11EB3">
      <w:pPr>
        <w:pStyle w:val="DanceBody"/>
      </w:pPr>
      <w:r>
        <w:t>17-24</w:t>
      </w:r>
      <w:r>
        <w:tab/>
        <w:t>All set, turn partners RH into promenade hold &amp; face clockwise (1s+3s 1/2 turn, 2s+4s full turn)  &amp; promenade 1/2 way round set</w:t>
      </w:r>
    </w:p>
    <w:p w:rsidR="00B11EB3" w:rsidRDefault="00B11EB3" w:rsidP="00B11EB3">
      <w:pPr>
        <w:pStyle w:val="DanceBody"/>
        <w:keepNext w:val="0"/>
      </w:pPr>
      <w:r>
        <w:t>25-32</w:t>
      </w:r>
      <w:r>
        <w:tab/>
        <w:t>Ladies dance RH across, pick up partner in promenade hold &amp; promenade clockwise 1/2(+) way round to form square set again   4 1 2 3</w:t>
      </w:r>
    </w:p>
    <w:p w:rsidR="00B11EB3" w:rsidRDefault="00B11EB3" w:rsidP="00B11EB3"/>
    <w:p w:rsidR="00B11EB3" w:rsidRDefault="00B11EB3" w:rsidP="00B11EB3">
      <w:pPr>
        <w:pStyle w:val="Minicrib"/>
      </w:pPr>
      <w:r>
        <w:t>THE LEAVING OF THE RISE  (R4x32)  4C set</w:t>
      </w:r>
      <w:r>
        <w:tab/>
        <w:t>Peter Avery  Newcastle Half Century Bk</w:t>
      </w:r>
    </w:p>
    <w:p w:rsidR="00B11EB3" w:rsidRPr="00273A35" w:rsidRDefault="00B11EB3" w:rsidP="00B11EB3">
      <w:pPr>
        <w:pStyle w:val="DanceBody"/>
      </w:pPr>
      <w:r w:rsidRPr="00273A35">
        <w:t xml:space="preserve"> 1- 4</w:t>
      </w:r>
      <w:r w:rsidRPr="00273A35">
        <w:tab/>
        <w:t>1M+2M+3M set diagonally down  to 2L+3L+4L &amp; change places diagonally RH</w:t>
      </w:r>
    </w:p>
    <w:p w:rsidR="00B11EB3" w:rsidRPr="00273A35" w:rsidRDefault="00B11EB3" w:rsidP="00B11EB3">
      <w:pPr>
        <w:pStyle w:val="DanceBody"/>
      </w:pPr>
      <w:r w:rsidRPr="00273A35">
        <w:t xml:space="preserve"> 5- 8</w:t>
      </w:r>
      <w:r w:rsidRPr="00273A35">
        <w:tab/>
        <w:t>1L+1M+2M (top 3 Ladies' side) set to 3L+4L+4M (bottom 3 Men's side) &amp; change places diagonally RH</w:t>
      </w:r>
    </w:p>
    <w:p w:rsidR="00B11EB3" w:rsidRDefault="00B11EB3" w:rsidP="00B11EB3">
      <w:pPr>
        <w:pStyle w:val="DanceBody"/>
      </w:pPr>
      <w:r w:rsidRPr="00273A35">
        <w:t xml:space="preserve"> 9-12</w:t>
      </w:r>
      <w:r w:rsidRPr="00273A35">
        <w:tab/>
        <w:t xml:space="preserve">Ladies circle 4H to left </w:t>
      </w:r>
      <w:r w:rsidRPr="00273A35">
        <w:rPr>
          <w:b/>
        </w:rPr>
        <w:t>while</w:t>
      </w:r>
      <w:r w:rsidRPr="00273A35">
        <w:t xml:space="preserve"> Men circle 4H to left; 1L+4L and 1M+4M drop hands bar 12 to form circle of 8.</w:t>
      </w:r>
    </w:p>
    <w:p w:rsidR="00B11EB3" w:rsidRPr="00273A35" w:rsidRDefault="00B11EB3" w:rsidP="00B11EB3">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B11EB3" w:rsidRPr="00273A35" w:rsidRDefault="00B11EB3" w:rsidP="00B11EB3">
      <w:pPr>
        <w:pStyle w:val="DanceBody"/>
      </w:pPr>
      <w:r w:rsidRPr="00273A35">
        <w:t>17-24</w:t>
      </w:r>
      <w:r w:rsidRPr="00273A35">
        <w:tab/>
        <w:t xml:space="preserve">1s+2s dance double Fig of 8 (2s cross, 1s casting to begin) </w:t>
      </w:r>
      <w:r w:rsidRPr="00273A35">
        <w:rPr>
          <w:b/>
        </w:rPr>
        <w:t xml:space="preserve">while </w:t>
      </w:r>
      <w:r w:rsidRPr="00273A35">
        <w:t>3s+4s dance similar (3s cross, 4s casting) 1s finish in top place</w:t>
      </w:r>
    </w:p>
    <w:p w:rsidR="00B11EB3" w:rsidRPr="00273A35" w:rsidRDefault="00B11EB3" w:rsidP="00B11EB3">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B11EB3" w:rsidRDefault="00B11EB3" w:rsidP="00B11EB3"/>
    <w:p w:rsidR="00B11EB3" w:rsidRDefault="00B11EB3" w:rsidP="00B11EB3">
      <w:pPr>
        <w:pStyle w:val="Minicrib"/>
      </w:pPr>
      <w:r>
        <w:t>LEAVING PORTREE  (J4x40)  4C set</w:t>
      </w:r>
      <w:r>
        <w:tab/>
        <w:t>Suzanne Lajoie  Nova Scotia Collection 2017</w:t>
      </w:r>
    </w:p>
    <w:p w:rsidR="00B11EB3" w:rsidRDefault="00B11EB3" w:rsidP="00B11EB3">
      <w:pPr>
        <w:pStyle w:val="DanceBody"/>
      </w:pPr>
      <w:r>
        <w:t xml:space="preserve"> 1- 8</w:t>
      </w:r>
      <w:r>
        <w:tab/>
        <w:t>1s cast behind own lines, turn towards each other &amp; dance up to place</w:t>
      </w:r>
    </w:p>
    <w:p w:rsidR="00B11EB3" w:rsidRDefault="00B11EB3" w:rsidP="00B11EB3">
      <w:pPr>
        <w:pStyle w:val="DanceBody"/>
      </w:pPr>
      <w:r>
        <w:t xml:space="preserve"> 9-16</w:t>
      </w:r>
      <w:r>
        <w:tab/>
        <w:t>1s cross down to dance mirror reels of 3 on opp sides</w:t>
      </w:r>
    </w:p>
    <w:p w:rsidR="00B11EB3" w:rsidRDefault="00B11EB3" w:rsidP="00B11EB3">
      <w:pPr>
        <w:pStyle w:val="DanceBody"/>
      </w:pPr>
      <w:r>
        <w:t>17-24</w:t>
      </w:r>
      <w:r>
        <w:tab/>
        <w:t>1s cross down to dance mirror reels of 3 on own side</w:t>
      </w:r>
    </w:p>
    <w:p w:rsidR="00B11EB3" w:rsidRDefault="00B11EB3" w:rsidP="00B11EB3">
      <w:pPr>
        <w:pStyle w:val="DanceBody"/>
      </w:pPr>
      <w:r>
        <w:t>25-32</w:t>
      </w:r>
      <w:r>
        <w:tab/>
        <w:t>1s followed by 2s+3s+4s cast behind own lines, 1s make arch &amp; other couples dance up under arch. 2 3 4 1</w:t>
      </w:r>
    </w:p>
    <w:p w:rsidR="00B11EB3" w:rsidRDefault="00B11EB3" w:rsidP="00B11EB3">
      <w:pPr>
        <w:pStyle w:val="DanceBody"/>
        <w:keepNext w:val="0"/>
      </w:pPr>
      <w:r>
        <w:t>33-40</w:t>
      </w:r>
      <w:r>
        <w:tab/>
        <w:t>2s+3s &amp; 4s+1s dance RH across &amp; LH across</w:t>
      </w:r>
    </w:p>
    <w:p w:rsidR="00B11EB3" w:rsidRDefault="00B11EB3" w:rsidP="00B11EB3"/>
    <w:p w:rsidR="00B11EB3" w:rsidRDefault="00B11EB3" w:rsidP="00B11EB3">
      <w:pPr>
        <w:pStyle w:val="Minicrib"/>
      </w:pPr>
      <w:r>
        <w:t>THE LECCAMORE JIG  (J8x32)  3C (4C set)</w:t>
      </w:r>
      <w:r>
        <w:tab/>
        <w:t>Janet Brayson  Leeds Golden Coll</w:t>
      </w:r>
    </w:p>
    <w:p w:rsidR="00B11EB3" w:rsidRDefault="00B11EB3" w:rsidP="00B11EB3">
      <w:pPr>
        <w:pStyle w:val="DanceBody"/>
      </w:pPr>
      <w:r>
        <w:t xml:space="preserve"> 1- 8</w:t>
      </w:r>
      <w:r>
        <w:tab/>
        <w:t>1s+2s+3s dance reels of 3 on own sides (1s in &amp; down to start, all giving hands where possible)</w:t>
      </w:r>
    </w:p>
    <w:p w:rsidR="00B11EB3" w:rsidRDefault="00B11EB3" w:rsidP="00B11EB3">
      <w:pPr>
        <w:pStyle w:val="DanceBody"/>
      </w:pPr>
      <w:r>
        <w:t xml:space="preserve"> 9-16</w:t>
      </w:r>
      <w:r>
        <w:tab/>
        <w:t xml:space="preserve">1M dances across &amp; down behind 2L (2L steps up bars11-12) </w:t>
      </w:r>
      <w:r>
        <w:rPr>
          <w:b/>
        </w:rPr>
        <w:t>while</w:t>
      </w:r>
      <w:r>
        <w:t>1L dances down &amp; casts up round 2M. 1s+2s set diagonally &amp; dance 1/2 RHA</w:t>
      </w:r>
    </w:p>
    <w:p w:rsidR="00B11EB3" w:rsidRDefault="00B11EB3" w:rsidP="00B11EB3">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rPr>
        <w:t>while</w:t>
      </w:r>
      <w:r>
        <w:t xml:space="preserve"> 1L crosses &amp; casts up to 1</w:t>
      </w:r>
      <w:r w:rsidRPr="00972EEB">
        <w:t>st</w:t>
      </w:r>
      <w:r>
        <w:t xml:space="preserve"> man's place. 1s+2s set diagonally &amp; dance 1/2 RHA</w:t>
      </w:r>
    </w:p>
    <w:p w:rsidR="00B11EB3" w:rsidRPr="00DB6425" w:rsidRDefault="00B11EB3" w:rsidP="00B11EB3">
      <w:pPr>
        <w:pStyle w:val="DanceBody"/>
        <w:keepNext w:val="0"/>
      </w:pPr>
      <w:r>
        <w:t>25-32</w:t>
      </w:r>
      <w:r>
        <w:tab/>
        <w:t>1s dance up between 2s and cast to 2</w:t>
      </w:r>
      <w:r w:rsidRPr="00972EEB">
        <w:t>nd</w:t>
      </w:r>
      <w:r>
        <w:t xml:space="preserve"> place. 1M+3M turn RH </w:t>
      </w:r>
      <w:r>
        <w:rPr>
          <w:b/>
        </w:rPr>
        <w:t xml:space="preserve">as </w:t>
      </w:r>
      <w:r>
        <w:t>1L+3L turn LH</w:t>
      </w:r>
    </w:p>
    <w:p w:rsidR="00B11EB3" w:rsidRDefault="00B11EB3" w:rsidP="00B11EB3"/>
    <w:p w:rsidR="00B11EB3" w:rsidRDefault="00B11EB3" w:rsidP="00B11EB3">
      <w:pPr>
        <w:pStyle w:val="Minicrib"/>
      </w:pPr>
      <w:r>
        <w:t>LEFT ABOUT  (J8x32)  3C (4C Set)</w:t>
      </w:r>
      <w:r>
        <w:tab/>
        <w:t>M Turner</w:t>
      </w:r>
    </w:p>
    <w:p w:rsidR="00B11EB3" w:rsidRDefault="00B11EB3" w:rsidP="00B11EB3">
      <w:pPr>
        <w:pStyle w:val="DanceBody"/>
      </w:pPr>
      <w:r>
        <w:t xml:space="preserve"> 1- 8</w:t>
      </w:r>
      <w:r>
        <w:tab/>
        <w:t>1s set, turn LH &amp; cast 1 place</w:t>
      </w:r>
    </w:p>
    <w:p w:rsidR="00B11EB3" w:rsidRDefault="00B11EB3" w:rsidP="00B11EB3">
      <w:pPr>
        <w:pStyle w:val="DanceBody"/>
      </w:pPr>
      <w:r>
        <w:t xml:space="preserve"> 9-16</w:t>
      </w:r>
      <w:r>
        <w:tab/>
        <w:t>1s cross LH, cast to left, cross LH (up/down) &amp; cast left to 2</w:t>
      </w:r>
      <w:r w:rsidRPr="00972EEB">
        <w:t>nd</w:t>
      </w:r>
      <w:r>
        <w:t xml:space="preserve"> places opposite sides</w:t>
      </w:r>
    </w:p>
    <w:p w:rsidR="00B11EB3" w:rsidRDefault="00B11EB3" w:rsidP="00B11EB3">
      <w:pPr>
        <w:pStyle w:val="DanceBody"/>
      </w:pPr>
      <w:r>
        <w:t>17-24</w:t>
      </w:r>
      <w:r>
        <w:tab/>
        <w:t>1s dance reels of 3 across (LSh to 3</w:t>
      </w:r>
      <w:r w:rsidRPr="00972EEB">
        <w:t>rd</w:t>
      </w:r>
      <w:r>
        <w:t xml:space="preserve"> corner to start)</w:t>
      </w:r>
    </w:p>
    <w:p w:rsidR="00B11EB3" w:rsidRDefault="00B11EB3" w:rsidP="00B11EB3">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B11EB3" w:rsidRDefault="00B11EB3" w:rsidP="00B11EB3"/>
    <w:p w:rsidR="00B11EB3" w:rsidRDefault="00B11EB3" w:rsidP="00B11EB3">
      <w:pPr>
        <w:pStyle w:val="Minicrib"/>
      </w:pPr>
      <w:r>
        <w:t>THE LEFT HANDED TUSHKER  (R32)  Round the Room</w:t>
      </w:r>
      <w:r>
        <w:tab/>
        <w:t>Iain Boyd  Aotearoa Coll</w:t>
      </w:r>
    </w:p>
    <w:p w:rsidR="00B11EB3" w:rsidRDefault="00B11EB3" w:rsidP="00B11EB3">
      <w:pPr>
        <w:pStyle w:val="DanceBody"/>
      </w:pPr>
      <w:r>
        <w:t>Round the Room 3 facing 3</w:t>
      </w:r>
    </w:p>
    <w:p w:rsidR="00B11EB3" w:rsidRPr="00BF486B" w:rsidRDefault="00B11EB3" w:rsidP="00B11EB3">
      <w:pPr>
        <w:pStyle w:val="DanceBody"/>
      </w:pPr>
      <w:r w:rsidRPr="00BF486B">
        <w:t xml:space="preserve"> 1- 8</w:t>
      </w:r>
      <w:r w:rsidRPr="00BF486B">
        <w:tab/>
        <w:t>All set &amp; change places RH with opposite person to face next trio, all dance DoSiDo with opposite person</w:t>
      </w:r>
    </w:p>
    <w:p w:rsidR="00B11EB3" w:rsidRPr="00BF486B" w:rsidRDefault="00B11EB3" w:rsidP="00B11EB3">
      <w:pPr>
        <w:pStyle w:val="DanceBody"/>
      </w:pPr>
      <w:r w:rsidRPr="00BF486B">
        <w:t xml:space="preserve"> 9-16</w:t>
      </w:r>
      <w:r w:rsidRPr="00BF486B">
        <w:tab/>
        <w:t>1M+2M set &amp; petronella turn, set &amp; turn RH to face 1</w:t>
      </w:r>
      <w:r w:rsidRPr="00972EEB">
        <w:t>st</w:t>
      </w:r>
      <w:r w:rsidRPr="00BF486B">
        <w:t xml:space="preserve"> corner</w:t>
      </w:r>
    </w:p>
    <w:p w:rsidR="00B11EB3" w:rsidRPr="00BF486B" w:rsidRDefault="00B11EB3" w:rsidP="00B11EB3">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B11EB3" w:rsidRDefault="00B11EB3" w:rsidP="00B11EB3">
      <w:pPr>
        <w:pStyle w:val="DanceBody"/>
        <w:keepNext w:val="0"/>
      </w:pPr>
      <w:r w:rsidRPr="00BF486B">
        <w:t>25-32</w:t>
      </w:r>
      <w:r w:rsidRPr="00BF486B">
        <w:tab/>
        <w:t>1M &amp; 2M dance RSh reels of 3 with partners</w:t>
      </w:r>
    </w:p>
    <w:p w:rsidR="00B11EB3" w:rsidRDefault="00B11EB3" w:rsidP="00B11EB3"/>
    <w:p w:rsidR="00B11EB3" w:rsidRDefault="00B11EB3" w:rsidP="00B11EB3">
      <w:pPr>
        <w:pStyle w:val="Minicrib"/>
      </w:pPr>
      <w:r>
        <w:t>LEFT IN ISOLATION JIG  (J1x32)  1C+4 chairs</w:t>
      </w:r>
      <w:r>
        <w:tab/>
        <w:t>Ted Smith  Pandemic Set Of Dances</w:t>
      </w:r>
    </w:p>
    <w:p w:rsidR="00B11EB3" w:rsidRPr="00753AF4" w:rsidRDefault="00B11EB3" w:rsidP="00B11EB3">
      <w:pPr>
        <w:pStyle w:val="DanceBody"/>
      </w:pPr>
      <w:r>
        <w:t>The single couple starts in 2nd place with no progression, chairs representing 1s+3s do not move</w:t>
      </w:r>
    </w:p>
    <w:p w:rsidR="00B11EB3" w:rsidRDefault="00B11EB3" w:rsidP="00B11EB3">
      <w:pPr>
        <w:pStyle w:val="DanceBody"/>
      </w:pPr>
      <w:r>
        <w:t xml:space="preserve"> 1-8</w:t>
      </w:r>
      <w:r>
        <w:tab/>
        <w:t>Man crosses up &amp; Lady down to dance Fig of 8 across (1 M round 2s st top, 1L round 3s).  1s finish passing LSh to face 1st corner</w:t>
      </w:r>
    </w:p>
    <w:p w:rsidR="00B11EB3" w:rsidRDefault="00B11EB3" w:rsidP="00B11EB3">
      <w:pPr>
        <w:pStyle w:val="DanceBody"/>
      </w:pPr>
      <w:r>
        <w:t xml:space="preserve"> 9-16</w:t>
      </w:r>
      <w:r>
        <w:tab/>
        <w:t>'Hello-Goodbye' to end in centre, Man between 2s facing down &amp; Lady between 3s facing up. 1s dance out to 2nd place opp side &amp; face out</w:t>
      </w:r>
    </w:p>
    <w:p w:rsidR="00B11EB3" w:rsidRDefault="00B11EB3" w:rsidP="00B11EB3">
      <w:pPr>
        <w:pStyle w:val="DanceBody"/>
      </w:pPr>
      <w:r>
        <w:t>17-24</w:t>
      </w:r>
      <w:r>
        <w:tab/>
        <w:t>Lady casts down &amp; Man casts up to dance Fig of 8 on opp sides</w:t>
      </w:r>
    </w:p>
    <w:p w:rsidR="00B11EB3" w:rsidRDefault="00B11EB3" w:rsidP="00B11EB3">
      <w:pPr>
        <w:pStyle w:val="DanceBody"/>
      </w:pPr>
      <w:r>
        <w:t>25-28</w:t>
      </w:r>
      <w:r>
        <w:tab/>
        <w:t>Lady casts down &amp; Man casts up &amp; chase 1/2 way round set to finish in 2nd place own side facing in</w:t>
      </w:r>
    </w:p>
    <w:p w:rsidR="00B11EB3" w:rsidRDefault="00B11EB3" w:rsidP="00B11EB3">
      <w:pPr>
        <w:pStyle w:val="DanceBody"/>
        <w:keepNext w:val="0"/>
      </w:pPr>
      <w:r>
        <w:t>29-32</w:t>
      </w:r>
      <w:r>
        <w:tab/>
        <w:t>Dance round partner LSh back to place</w:t>
      </w:r>
    </w:p>
    <w:p w:rsidR="00B11EB3" w:rsidRDefault="00B11EB3" w:rsidP="00B11EB3"/>
    <w:p w:rsidR="00B11EB3" w:rsidRDefault="00B11EB3" w:rsidP="00B11EB3">
      <w:pPr>
        <w:pStyle w:val="Minicrib"/>
      </w:pPr>
      <w:r>
        <w:t>LEFT-HANDED FIDDLER  (R8x32)  3C (4C set)</w:t>
      </w:r>
      <w:r>
        <w:tab/>
        <w:t>H Lasnik  www.pixton.org/scottishinsalem/lfthndfidlr.html</w:t>
      </w:r>
    </w:p>
    <w:p w:rsidR="00B11EB3" w:rsidRDefault="00B11EB3" w:rsidP="00B11EB3">
      <w:pPr>
        <w:pStyle w:val="DanceBody"/>
      </w:pPr>
      <w:r>
        <w:t xml:space="preserve"> 1- 8</w:t>
      </w:r>
      <w:r>
        <w:tab/>
        <w:t>1s turn LH &amp; cast 1 place, cross LH &amp; cast left to both face 2L</w:t>
      </w:r>
    </w:p>
    <w:p w:rsidR="00B11EB3" w:rsidRDefault="00B11EB3" w:rsidP="00B11EB3">
      <w:pPr>
        <w:pStyle w:val="DanceBody"/>
      </w:pPr>
      <w:r>
        <w:t xml:space="preserve"> 9-16</w:t>
      </w:r>
      <w:r>
        <w:tab/>
        <w:t>1s set &amp; turning inwards set to 3M &amp; face 3L, set &amp; turn inwards set to 2M end facing 1</w:t>
      </w:r>
      <w:r w:rsidRPr="00972EEB">
        <w:t>st</w:t>
      </w:r>
      <w:r>
        <w:t xml:space="preserve"> corners</w:t>
      </w:r>
    </w:p>
    <w:p w:rsidR="00B11EB3" w:rsidRDefault="00B11EB3" w:rsidP="00B11EB3">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LEGACY  (J8x32)  3C (4C set)</w:t>
      </w:r>
      <w:r>
        <w:tab/>
        <w:t>Border Bk</w:t>
      </w:r>
    </w:p>
    <w:p w:rsidR="00B11EB3" w:rsidRDefault="00B11EB3" w:rsidP="00B11EB3">
      <w:pPr>
        <w:pStyle w:val="DanceBody"/>
      </w:pPr>
      <w:r>
        <w:t xml:space="preserve"> 1- 8</w:t>
      </w:r>
      <w:r>
        <w:tab/>
        <w:t>1L+2L+3L circle 3H round &amp; back</w:t>
      </w:r>
    </w:p>
    <w:p w:rsidR="00B11EB3" w:rsidRDefault="00B11EB3" w:rsidP="00B11EB3">
      <w:pPr>
        <w:pStyle w:val="DanceBody"/>
      </w:pPr>
      <w:r>
        <w:t xml:space="preserve"> 9-16</w:t>
      </w:r>
      <w:r>
        <w:tab/>
        <w:t>1M+2M+3M circle 3H round &amp; back</w:t>
      </w:r>
    </w:p>
    <w:p w:rsidR="00B11EB3" w:rsidRDefault="00B11EB3" w:rsidP="00B11EB3">
      <w:pPr>
        <w:pStyle w:val="DanceBody"/>
      </w:pPr>
      <w:r>
        <w:t>17-24</w:t>
      </w:r>
      <w:r>
        <w:tab/>
        <w:t>1s lead down the middle &amp; back ending 1L between 2s &amp; 1M between 3s</w:t>
      </w:r>
    </w:p>
    <w:p w:rsidR="00B11EB3" w:rsidRDefault="00B11EB3" w:rsidP="00B11EB3">
      <w:pPr>
        <w:pStyle w:val="DanceBody"/>
        <w:keepNext w:val="0"/>
      </w:pPr>
      <w:r>
        <w:t>25-32</w:t>
      </w:r>
      <w:r>
        <w:tab/>
        <w:t>1s set twice &amp; turn RH to 2</w:t>
      </w:r>
      <w:r w:rsidRPr="00972EEB">
        <w:t>nd</w:t>
      </w:r>
      <w:r>
        <w:t xml:space="preserve"> places</w:t>
      </w:r>
    </w:p>
    <w:p w:rsidR="00B11EB3" w:rsidRDefault="00B11EB3" w:rsidP="00B11EB3"/>
    <w:p w:rsidR="00B11EB3" w:rsidRDefault="00B11EB3" w:rsidP="00B11EB3">
      <w:pPr>
        <w:pStyle w:val="Minicrib"/>
      </w:pPr>
      <w:r>
        <w:t>THE LEGACY  (J8x32)  3C (4C set)</w:t>
      </w:r>
      <w:r>
        <w:tab/>
        <w:t>Iain Goddard  Pinewoods Coll 2</w:t>
      </w:r>
    </w:p>
    <w:p w:rsidR="00B11EB3" w:rsidRDefault="00B11EB3" w:rsidP="00B11EB3">
      <w:pPr>
        <w:pStyle w:val="DanceBody"/>
      </w:pPr>
      <w:r>
        <w:t xml:space="preserve"> 1- 8</w:t>
      </w:r>
      <w:r>
        <w:tab/>
        <w:t>1s+2s+3s set &amp; cross RH; all set &amp; 1/2 turn partner RH to face up in prom hold</w:t>
      </w:r>
    </w:p>
    <w:p w:rsidR="00B11EB3" w:rsidRDefault="00B11EB3" w:rsidP="00B11EB3">
      <w:pPr>
        <w:pStyle w:val="DanceBody"/>
      </w:pPr>
      <w:r>
        <w:t xml:space="preserve"> 9-16</w:t>
      </w:r>
      <w:r>
        <w:tab/>
        <w:t>1s+2s+3s Promenade</w:t>
      </w:r>
    </w:p>
    <w:p w:rsidR="00B11EB3" w:rsidRDefault="00B11EB3" w:rsidP="00B11EB3">
      <w:pPr>
        <w:pStyle w:val="DanceBody"/>
      </w:pPr>
      <w:r>
        <w:t>17-24</w:t>
      </w:r>
      <w:r>
        <w:tab/>
        <w:t>1s cross RH, cast (2s step up); 1s dance 1/2 Fig 8 up round 2s</w:t>
      </w:r>
    </w:p>
    <w:p w:rsidR="00B11EB3" w:rsidRDefault="00B11EB3" w:rsidP="00B11EB3">
      <w:pPr>
        <w:pStyle w:val="DanceBody"/>
        <w:keepNext w:val="0"/>
      </w:pPr>
      <w:r>
        <w:t>25-32</w:t>
      </w:r>
      <w:r>
        <w:tab/>
        <w:t>1s+3s dance R&amp;L.  2 1 3</w:t>
      </w:r>
    </w:p>
    <w:p w:rsidR="00B11EB3" w:rsidRDefault="00B11EB3" w:rsidP="00B11EB3"/>
    <w:p w:rsidR="00B11EB3" w:rsidRDefault="00B11EB3" w:rsidP="00B11EB3">
      <w:pPr>
        <w:pStyle w:val="Minicrib"/>
      </w:pPr>
      <w:r>
        <w:t>A LEGACY OF PEARLS  (J4x32)  4C Set</w:t>
      </w:r>
      <w:r>
        <w:tab/>
        <w:t>Dorothy Hargreaves  Vancouver Ruby Anniv</w:t>
      </w:r>
    </w:p>
    <w:p w:rsidR="00B11EB3" w:rsidRDefault="00B11EB3" w:rsidP="00B11EB3">
      <w:pPr>
        <w:pStyle w:val="DanceBody"/>
      </w:pPr>
      <w:r>
        <w:t xml:space="preserve"> 1- 8</w:t>
      </w:r>
      <w:r>
        <w:tab/>
        <w:t>1s+2s</w:t>
      </w:r>
      <w:r w:rsidRPr="007F0D5A">
        <w:rPr>
          <w:b/>
        </w:rPr>
        <w:t xml:space="preserve"> also </w:t>
      </w:r>
      <w:r>
        <w:t>3s+4s Mirror Set+Link, (1s cast, 2s dance up); 1s &amp; 3s dance 1/2 Figs of 8 around couple above. 2 (1) 4 (3)</w:t>
      </w:r>
    </w:p>
    <w:p w:rsidR="00B11EB3" w:rsidRDefault="00B11EB3" w:rsidP="00B11EB3">
      <w:pPr>
        <w:pStyle w:val="DanceBody"/>
      </w:pPr>
      <w:r>
        <w:t xml:space="preserve"> 9-16</w:t>
      </w:r>
      <w:r>
        <w:tab/>
        <w:t>2s+1s</w:t>
      </w:r>
      <w:r w:rsidRPr="007F0D5A">
        <w:rPr>
          <w:b/>
        </w:rPr>
        <w:t xml:space="preserve"> also </w:t>
      </w:r>
      <w:r>
        <w:t>4s+3s dance Ladies Chains</w:t>
      </w:r>
    </w:p>
    <w:p w:rsidR="00B11EB3" w:rsidRDefault="00B11EB3" w:rsidP="00B11EB3">
      <w:pPr>
        <w:pStyle w:val="DanceBody"/>
      </w:pPr>
      <w:r>
        <w:t>17-24</w:t>
      </w:r>
      <w:r>
        <w:tab/>
        <w:t>All dance LSh reels of 4 on sides</w:t>
      </w:r>
    </w:p>
    <w:p w:rsidR="00B11EB3" w:rsidRDefault="00B11EB3" w:rsidP="00B11EB3">
      <w:pPr>
        <w:pStyle w:val="DanceBody"/>
        <w:keepNext w:val="0"/>
      </w:pPr>
      <w:r>
        <w:t>25-32</w:t>
      </w:r>
      <w:r>
        <w:tab/>
        <w:t>1s+3s turn partners RH &amp; chase clockwise 1/2 way</w:t>
      </w:r>
    </w:p>
    <w:p w:rsidR="00B11EB3" w:rsidRDefault="00B11EB3" w:rsidP="00B11EB3"/>
    <w:p w:rsidR="00B11EB3" w:rsidRDefault="00B11EB3" w:rsidP="00B11EB3">
      <w:pPr>
        <w:pStyle w:val="Minicrib"/>
      </w:pPr>
      <w:r>
        <w:t>A LEISURELY STROLL  (S8x32)  3C (4C set)</w:t>
      </w:r>
      <w:r>
        <w:tab/>
        <w:t>Kaoru Oyama  Tokai Branch 25th Anniversary</w:t>
      </w:r>
    </w:p>
    <w:p w:rsidR="00B11EB3" w:rsidRDefault="00B11EB3" w:rsidP="00B11EB3">
      <w:pPr>
        <w:pStyle w:val="DanceBody"/>
      </w:pPr>
      <w:r>
        <w:t xml:space="preserve"> 1- 8</w:t>
      </w:r>
      <w:r>
        <w:tab/>
        <w:t>1s dance Fig of 8 on own sides (dancing in &amp; down to start)</w:t>
      </w:r>
    </w:p>
    <w:p w:rsidR="00B11EB3" w:rsidRDefault="00B11EB3" w:rsidP="00B11EB3">
      <w:pPr>
        <w:pStyle w:val="DanceBody"/>
      </w:pPr>
      <w:r>
        <w:t xml:space="preserve"> 9-16</w:t>
      </w:r>
      <w:r>
        <w:tab/>
        <w:t>1s+2s "Set&amp;Stroll':</w:t>
      </w:r>
    </w:p>
    <w:p w:rsidR="00B11EB3" w:rsidRDefault="00B11EB3" w:rsidP="00B11EB3">
      <w:pPr>
        <w:pStyle w:val="DanceBody"/>
      </w:pPr>
      <w:r>
        <w:tab/>
        <w:t xml:space="preserve">9-12   1s &amp; 2s set. 1L+2M cast pulling back RSh </w:t>
      </w:r>
      <w:r w:rsidRPr="00FE5665">
        <w:rPr>
          <w:b/>
        </w:rPr>
        <w:t>while</w:t>
      </w:r>
      <w:r>
        <w:t xml:space="preserve"> 1M+2L dance to partner's places</w:t>
      </w:r>
      <w:r>
        <w:tab/>
      </w:r>
    </w:p>
    <w:p w:rsidR="00B11EB3" w:rsidRDefault="00B11EB3" w:rsidP="00B11EB3">
      <w:pPr>
        <w:pStyle w:val="DanceBody"/>
      </w:pPr>
      <w:r>
        <w:tab/>
        <w:t>13-16  2M+1L dance round each other by the right, 1M+2L chase clockwise 1/2 way round  2 1 3</w:t>
      </w:r>
    </w:p>
    <w:p w:rsidR="00B11EB3" w:rsidRDefault="00B11EB3" w:rsidP="00B11EB3">
      <w:pPr>
        <w:pStyle w:val="DanceBody"/>
      </w:pPr>
      <w:r>
        <w:t>17-20</w:t>
      </w:r>
      <w:r>
        <w:tab/>
        <w:t xml:space="preserve">All set, 2s &amp; 3s Link as in Set+Link for 3 </w:t>
      </w:r>
      <w:r w:rsidRPr="00FE5665">
        <w:rPr>
          <w:b/>
        </w:rPr>
        <w:t>while</w:t>
      </w:r>
      <w:r>
        <w:t xml:space="preserve"> 1s Petronella turn to diagonally right. (1L+3s facing down &amp; 1M+2s facing up)</w:t>
      </w:r>
    </w:p>
    <w:p w:rsidR="00B11EB3" w:rsidRDefault="00B11EB3" w:rsidP="00B11EB3">
      <w:pPr>
        <w:pStyle w:val="DanceBody"/>
      </w:pPr>
      <w:r>
        <w:t>21-24</w:t>
      </w:r>
      <w:r>
        <w:tab/>
        <w:t xml:space="preserve">All set, 2s &amp; 3s Link as in Set+Link for 3 </w:t>
      </w:r>
      <w:r w:rsidRPr="00FE5665">
        <w:rPr>
          <w:b/>
        </w:rPr>
        <w:t>while</w:t>
      </w:r>
      <w:r>
        <w:t xml:space="preserve"> 1s Petronella turn to diagonally right. (3) (1) (2)</w:t>
      </w:r>
    </w:p>
    <w:p w:rsidR="00B11EB3" w:rsidRDefault="00B11EB3" w:rsidP="00B11EB3">
      <w:pPr>
        <w:pStyle w:val="DanceBody"/>
        <w:keepNext w:val="0"/>
      </w:pPr>
      <w:r>
        <w:t>25-32</w:t>
      </w:r>
      <w:r>
        <w:tab/>
        <w:t>3s+1s+2s set in circle, dance into centre, pull RSh &amp; dance out, chase clockwise half round to own sides. 2 1 3</w:t>
      </w:r>
    </w:p>
    <w:p w:rsidR="00B11EB3" w:rsidRDefault="00B11EB3" w:rsidP="00B11EB3"/>
    <w:p w:rsidR="00B11EB3" w:rsidRDefault="00B11EB3" w:rsidP="00B11EB3">
      <w:pPr>
        <w:pStyle w:val="Minicrib"/>
      </w:pPr>
      <w:r>
        <w:t>LEITH COUNTRY DANCE  (J8x32)  2C (4C set)</w:t>
      </w:r>
      <w:r>
        <w:tab/>
        <w:t>T Wilson  RSCDS Bk 18</w:t>
      </w:r>
    </w:p>
    <w:p w:rsidR="00B11EB3" w:rsidRDefault="00B11EB3" w:rsidP="00B11EB3">
      <w:pPr>
        <w:pStyle w:val="DanceBody"/>
      </w:pPr>
      <w:r>
        <w:t xml:space="preserve"> 1- 8</w:t>
      </w:r>
      <w:r>
        <w:tab/>
        <w:t>1M+2L cross RH &amp; cross back RH, turn to face each other &amp; form an arch</w:t>
      </w:r>
    </w:p>
    <w:p w:rsidR="00B11EB3" w:rsidRDefault="00B11EB3" w:rsidP="00B11EB3">
      <w:pPr>
        <w:pStyle w:val="DanceBody"/>
      </w:pPr>
      <w:r>
        <w:t xml:space="preserve"> 9-16</w:t>
      </w:r>
      <w:r>
        <w:tab/>
        <w:t>1L dances under the arch &amp; followed by her partner dances to the bottom (2L falls back to original place), 1s lead up to top</w:t>
      </w:r>
    </w:p>
    <w:p w:rsidR="00B11EB3" w:rsidRDefault="00B11EB3" w:rsidP="00B11EB3">
      <w:pPr>
        <w:pStyle w:val="DanceBody"/>
      </w:pPr>
      <w:r>
        <w:t>17-24</w:t>
      </w:r>
      <w:r>
        <w:tab/>
        <w:t>1s+2s Promenade</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LENA'S KITCHEN  (R8x32)  3C (4C set)</w:t>
      </w:r>
      <w:r>
        <w:tab/>
        <w:t>B Pierson</w:t>
      </w:r>
    </w:p>
    <w:p w:rsidR="00B11EB3" w:rsidRDefault="00B11EB3" w:rsidP="00B11EB3">
      <w:pPr>
        <w:pStyle w:val="DanceBody"/>
      </w:pPr>
      <w:r>
        <w:t xml:space="preserve"> 1- 8</w:t>
      </w:r>
      <w:r>
        <w:tab/>
        <w:t>1s petronella turn into middle &amp; set, 1s turn RH 1.1/2 times to end facing down (Man behind Lady)</w:t>
      </w:r>
      <w:r w:rsidRPr="00BA6B4D">
        <w:rPr>
          <w:b/>
        </w:rPr>
        <w:t xml:space="preserve"> while </w:t>
      </w:r>
      <w:r>
        <w:t>2s+3s circle 4H round &amp; back</w:t>
      </w:r>
    </w:p>
    <w:p w:rsidR="00B11EB3" w:rsidRDefault="00B11EB3" w:rsidP="00B11EB3">
      <w:pPr>
        <w:pStyle w:val="DanceBody"/>
      </w:pPr>
      <w:r>
        <w:t xml:space="preserve"> 9-16</w:t>
      </w:r>
      <w:r>
        <w:tab/>
        <w:t>1s dance alternating tandem reel of 3 with 2s (RSh to 2M to start) &amp; end in middle facing down (2s in 1st place)</w:t>
      </w:r>
    </w:p>
    <w:p w:rsidR="00B11EB3" w:rsidRDefault="00B11EB3" w:rsidP="00B11EB3">
      <w:pPr>
        <w:pStyle w:val="DanceBody"/>
      </w:pPr>
      <w:r>
        <w:t>17-24</w:t>
      </w:r>
      <w:r>
        <w:tab/>
        <w:t>1s dance down between 3s &amp; cast up on opposite sides, 2s+1s+3s Adv+Ret</w:t>
      </w:r>
    </w:p>
    <w:p w:rsidR="00B11EB3" w:rsidRDefault="00B11EB3" w:rsidP="00B11EB3">
      <w:pPr>
        <w:pStyle w:val="DanceBody"/>
        <w:keepNext w:val="0"/>
      </w:pPr>
      <w:r>
        <w:t>25-32</w:t>
      </w:r>
      <w:r>
        <w:tab/>
        <w:t>1M+2s</w:t>
      </w:r>
      <w:r w:rsidRPr="007F0D5A">
        <w:rPr>
          <w:b/>
        </w:rPr>
        <w:t xml:space="preserve"> also </w:t>
      </w:r>
      <w:r>
        <w:t>1L+3s dance RH across, 1s turn LH 1.1/2 times to own sides</w:t>
      </w:r>
    </w:p>
    <w:p w:rsidR="00B11EB3" w:rsidRDefault="00B11EB3" w:rsidP="00B11EB3"/>
    <w:p w:rsidR="00B11EB3" w:rsidRDefault="00B11EB3" w:rsidP="00B11EB3">
      <w:pPr>
        <w:pStyle w:val="Minicrib"/>
      </w:pPr>
      <w:r>
        <w:t>LENNOX LOVE TO BLANTYRE  (S8x32)  3C (4C set)</w:t>
      </w:r>
      <w:r>
        <w:tab/>
        <w:t>RSCDS Bk 6</w:t>
      </w:r>
    </w:p>
    <w:p w:rsidR="00B11EB3" w:rsidRDefault="00B11EB3" w:rsidP="00B11EB3">
      <w:pPr>
        <w:pStyle w:val="DanceBody"/>
      </w:pPr>
      <w:r>
        <w:t xml:space="preserve"> 1- 8</w:t>
      </w:r>
      <w:r>
        <w:tab/>
        <w:t>1s cross RH, cast 1 place, 1s+3s dance RH across 1/2 way</w:t>
      </w:r>
    </w:p>
    <w:p w:rsidR="00B11EB3" w:rsidRDefault="00B11EB3" w:rsidP="00B11EB3">
      <w:pPr>
        <w:pStyle w:val="DanceBody"/>
      </w:pPr>
      <w:r>
        <w:t xml:space="preserve"> 9-16</w:t>
      </w:r>
      <w:r>
        <w:tab/>
        <w:t>1s set twice, 3s+1s dance 1/2 R&amp;L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B11EB3" w:rsidRDefault="00B11EB3" w:rsidP="00B11EB3"/>
    <w:p w:rsidR="00B11EB3" w:rsidRDefault="00B11EB3" w:rsidP="00B11EB3">
      <w:pPr>
        <w:pStyle w:val="Minicrib"/>
      </w:pPr>
      <w:r>
        <w:t>LEPRECHAUN  (J8x32)  3C (4C set)</w:t>
      </w:r>
      <w:r>
        <w:tab/>
        <w:t>J Boyd  All Kinds of Everything 1</w:t>
      </w:r>
    </w:p>
    <w:p w:rsidR="00B11EB3" w:rsidRDefault="00B11EB3" w:rsidP="00B11EB3">
      <w:pPr>
        <w:pStyle w:val="DanceBody"/>
      </w:pPr>
      <w:r>
        <w:t xml:space="preserve"> 1- 8</w:t>
      </w:r>
      <w:r>
        <w:tab/>
        <w:t>1s set, cross RH, set &amp; cast into middle facing 2s</w:t>
      </w:r>
    </w:p>
    <w:p w:rsidR="00B11EB3" w:rsidRDefault="00B11EB3" w:rsidP="00B11EB3">
      <w:pPr>
        <w:pStyle w:val="DanceBody"/>
      </w:pPr>
      <w:r>
        <w:t xml:space="preserve"> 9-16</w:t>
      </w:r>
      <w:r>
        <w:tab/>
        <w:t>2s+1s set, turn other partner (1s dancing out), 1s dance down between 3s &amp; cast up into middle to face 3s</w:t>
      </w:r>
    </w:p>
    <w:p w:rsidR="00B11EB3" w:rsidRDefault="00B11EB3" w:rsidP="00B11EB3">
      <w:pPr>
        <w:pStyle w:val="DanceBody"/>
      </w:pPr>
      <w:r>
        <w:t>17-24</w:t>
      </w:r>
      <w:r>
        <w:tab/>
        <w:t>1s+3s set, turn other partner (1s dancing out), 1s dance up between 2s &amp; cast to 2</w:t>
      </w:r>
      <w:r w:rsidRPr="00972EEB">
        <w:t>nd</w:t>
      </w:r>
      <w:r>
        <w:t xml:space="preserve"> place opposite sides</w:t>
      </w:r>
    </w:p>
    <w:p w:rsidR="00B11EB3" w:rsidRDefault="00B11EB3" w:rsidP="00B11EB3">
      <w:pPr>
        <w:pStyle w:val="DanceBody"/>
        <w:keepNext w:val="0"/>
      </w:pPr>
      <w:r>
        <w:t>25-32</w:t>
      </w:r>
      <w:r>
        <w:tab/>
        <w:t>1s dance reels of 3 on sides (dancing down between 3s to start) &amp; cross RH to 2</w:t>
      </w:r>
      <w:r w:rsidRPr="00972EEB">
        <w:t>nd</w:t>
      </w:r>
      <w:r>
        <w:t xml:space="preserve"> place own sides</w:t>
      </w:r>
    </w:p>
    <w:p w:rsidR="00B11EB3" w:rsidRDefault="00B11EB3" w:rsidP="00B11EB3"/>
    <w:p w:rsidR="00B11EB3" w:rsidRDefault="00B11EB3" w:rsidP="00B11EB3">
      <w:pPr>
        <w:pStyle w:val="Minicrib"/>
      </w:pPr>
      <w:r>
        <w:t>LES CINQ CHAPEAUX  (S5x32)  5C set</w:t>
      </w:r>
      <w:r>
        <w:tab/>
        <w:t>Doug Kean  Peterborough 2000 Collection</w:t>
      </w:r>
    </w:p>
    <w:p w:rsidR="00B11EB3" w:rsidRDefault="00B11EB3" w:rsidP="00B11EB3">
      <w:pPr>
        <w:pStyle w:val="DanceBody"/>
      </w:pPr>
      <w:r w:rsidRPr="00C72C13">
        <w:t xml:space="preserve"> 1- 4</w:t>
      </w:r>
      <w:r w:rsidRPr="00C72C13">
        <w:tab/>
        <w:t xml:space="preserve">1s+3s+5s set, 1s+5s turn partner 3/4 2H to form line in centre </w:t>
      </w:r>
      <w:r w:rsidRPr="00C72C13">
        <w:rPr>
          <w:b/>
        </w:rPr>
        <w:t>while</w:t>
      </w:r>
      <w:r w:rsidRPr="00C72C13">
        <w:t xml:space="preserve"> 3s turn 3/4 RH to finish back to back in the line (Men facing up, Ladies down, in order 1 3 5)</w:t>
      </w:r>
    </w:p>
    <w:p w:rsidR="00B11EB3" w:rsidRPr="00C72C13" w:rsidRDefault="00B11EB3" w:rsidP="00B11EB3">
      <w:pPr>
        <w:pStyle w:val="DanceBody"/>
      </w:pPr>
      <w:r w:rsidRPr="00C72C13">
        <w:t xml:space="preserve"> 5- 8</w:t>
      </w:r>
      <w:r w:rsidRPr="00C72C13">
        <w:tab/>
        <w:t xml:space="preserve">1s dance 1/2 RSh reel of 3 with 3L </w:t>
      </w:r>
      <w:r w:rsidRPr="00C72C13">
        <w:rPr>
          <w:b/>
        </w:rPr>
        <w:t>while</w:t>
      </w:r>
      <w:r w:rsidRPr="00C72C13">
        <w:t xml:space="preserve"> 5s dance RSh reel of 3 with 3M</w:t>
      </w:r>
    </w:p>
    <w:p w:rsidR="00B11EB3" w:rsidRPr="00C72C13" w:rsidRDefault="00B11EB3" w:rsidP="00B11EB3">
      <w:pPr>
        <w:pStyle w:val="DanceBody"/>
      </w:pPr>
      <w:r w:rsidRPr="00C72C13">
        <w:t xml:space="preserve"> 9-12</w:t>
      </w:r>
      <w:r w:rsidRPr="00C72C13">
        <w:tab/>
        <w:t xml:space="preserve">3s, now at the ends of the set, chase clockwise 1/2 round set to other end </w:t>
      </w:r>
      <w:r w:rsidRPr="00C72C13">
        <w:rPr>
          <w:b/>
        </w:rPr>
        <w:t>while</w:t>
      </w:r>
      <w:r w:rsidRPr="00C72C13">
        <w:t xml:space="preserve"> 1s+2s </w:t>
      </w:r>
      <w:r w:rsidRPr="00C72C13">
        <w:rPr>
          <w:b/>
        </w:rPr>
        <w:t>also</w:t>
      </w:r>
      <w:r w:rsidRPr="00C72C13">
        <w:t xml:space="preserve"> 4s+5s dance 3/4 LH across (2s+4s now in the centre line with 3M at top+2s+4s+3L at bottom)</w:t>
      </w:r>
    </w:p>
    <w:p w:rsidR="00B11EB3" w:rsidRPr="00C72C13" w:rsidRDefault="00B11EB3" w:rsidP="00B11EB3">
      <w:pPr>
        <w:pStyle w:val="DanceBody"/>
      </w:pPr>
      <w:r w:rsidRPr="00C72C13">
        <w:t>13-16</w:t>
      </w:r>
      <w:r w:rsidRPr="00C72C13">
        <w:tab/>
        <w:t xml:space="preserve">2s dance 1/2 LSh reel of 3 with 3M </w:t>
      </w:r>
      <w:r w:rsidRPr="00C72C13">
        <w:rPr>
          <w:b/>
        </w:rPr>
        <w:t>while</w:t>
      </w:r>
      <w:r w:rsidRPr="00C72C13">
        <w:t xml:space="preserve"> 4s dance 1/2 LSh reel of 3 with 3L (3s finish in 3rd place on opposite sides, 2s &amp; 4s in line in centre)</w:t>
      </w:r>
    </w:p>
    <w:p w:rsidR="00B11EB3" w:rsidRPr="00C72C13" w:rsidRDefault="00B11EB3" w:rsidP="00B11EB3">
      <w:pPr>
        <w:pStyle w:val="DanceBody"/>
      </w:pPr>
      <w:r w:rsidRPr="00C72C13">
        <w:t>17-20</w:t>
      </w:r>
      <w:r w:rsidRPr="00C72C13">
        <w:tab/>
        <w:t>2s+4s set &amp; Petronella turn to finish on opposite sides (2) (1) (3) (5) (4)</w:t>
      </w:r>
    </w:p>
    <w:p w:rsidR="00B11EB3" w:rsidRPr="00C72C13" w:rsidRDefault="00B11EB3" w:rsidP="00B11EB3">
      <w:pPr>
        <w:pStyle w:val="DanceBody"/>
      </w:pPr>
      <w:r w:rsidRPr="00C72C13">
        <w:t>21-24</w:t>
      </w:r>
      <w:r w:rsidRPr="00C72C13">
        <w:tab/>
        <w:t>All set &amp; cross RH to own sides</w:t>
      </w:r>
    </w:p>
    <w:p w:rsidR="00B11EB3" w:rsidRPr="00C72C13" w:rsidRDefault="00B11EB3" w:rsidP="00B11EB3">
      <w:pPr>
        <w:pStyle w:val="DanceBody"/>
      </w:pPr>
      <w:r w:rsidRPr="00C72C13">
        <w:t>25-28</w:t>
      </w:r>
      <w:r w:rsidRPr="00C72C13">
        <w:tab/>
        <w:t>1s set to 3s &amp; change places on sides (1M+3M RH, 1L+3L LH), 1s face out</w:t>
      </w:r>
    </w:p>
    <w:p w:rsidR="00B11EB3" w:rsidRPr="00C72C13" w:rsidRDefault="00B11EB3" w:rsidP="00B11EB3">
      <w:pPr>
        <w:pStyle w:val="DanceBody"/>
        <w:keepNext w:val="0"/>
      </w:pPr>
      <w:r w:rsidRPr="00C72C13">
        <w:t>29-32</w:t>
      </w:r>
      <w:r w:rsidRPr="00C72C13">
        <w:tab/>
        <w:t xml:space="preserve">1s cast 2 places to bottom of set </w:t>
      </w:r>
      <w:r w:rsidRPr="00C72C13">
        <w:rPr>
          <w:b/>
        </w:rPr>
        <w:t xml:space="preserve">while </w:t>
      </w:r>
      <w:r w:rsidRPr="00C72C13">
        <w:t>4s NHJ dance up to 3rd place, 4s &amp; 1s set.  End 2 3 4 5 1</w:t>
      </w:r>
    </w:p>
    <w:p w:rsidR="00B11EB3" w:rsidRDefault="00B11EB3" w:rsidP="00B11EB3"/>
    <w:p w:rsidR="00B11EB3" w:rsidRDefault="00B11EB3" w:rsidP="00B11EB3">
      <w:pPr>
        <w:pStyle w:val="Minicrib"/>
      </w:pPr>
      <w:r>
        <w:t>LES REMPARTS DE SÉVILLE  (J8x32)  3C (4C set)</w:t>
      </w:r>
      <w:r>
        <w:tab/>
        <w:t>Aliénor Latour  RSCDS Bk 50</w:t>
      </w:r>
    </w:p>
    <w:p w:rsidR="00B11EB3" w:rsidRDefault="00B11EB3" w:rsidP="00B11EB3">
      <w:pPr>
        <w:pStyle w:val="DanceBody"/>
      </w:pPr>
      <w:r>
        <w:t xml:space="preserve"> 1- 8</w:t>
      </w:r>
      <w:r>
        <w:tab/>
        <w:t>1s set, cast (2s step up bars 3-4), 1s dance 1/2 Figs 8, 1L round 2s, 1M round 3s</w:t>
      </w:r>
    </w:p>
    <w:p w:rsidR="00B11EB3" w:rsidRDefault="00B11EB3" w:rsidP="00B11EB3">
      <w:pPr>
        <w:pStyle w:val="DanceBody"/>
      </w:pPr>
      <w:r>
        <w:t xml:space="preserve"> 9-16</w:t>
      </w:r>
      <w:r>
        <w:tab/>
        <w:t>1s turn LH to face 1st corners &amp; dance set to corners &amp; partner  ('Hello-Goodbye') to end 1M between 2s facing down, 1L between 3s facing up</w:t>
      </w:r>
    </w:p>
    <w:p w:rsidR="00B11EB3" w:rsidRDefault="00B11EB3" w:rsidP="00B11EB3">
      <w:pPr>
        <w:pStyle w:val="DanceBody"/>
      </w:pPr>
      <w:r>
        <w:t>17-24</w:t>
      </w:r>
      <w:r>
        <w:tab/>
        <w:t>2s+1s+3s Set+Link, all set, all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LES VOYAGEURS  (S4x32)  4C set</w:t>
      </w:r>
      <w:r>
        <w:tab/>
        <w:t>Wesley Clindinning  Canada's Irish Rover</w:t>
      </w:r>
    </w:p>
    <w:p w:rsidR="00B11EB3" w:rsidRDefault="00B11EB3" w:rsidP="00B11EB3">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B11EB3" w:rsidRDefault="00B11EB3" w:rsidP="00B11EB3">
      <w:pPr>
        <w:pStyle w:val="DanceBody"/>
      </w:pPr>
      <w:r>
        <w:t xml:space="preserve"> 9-12</w:t>
      </w:r>
      <w:r>
        <w:tab/>
        <w:t xml:space="preserve">2M &amp; 1L also 3L &amp; 4M 1.1/2 turn RH </w:t>
      </w:r>
      <w:r>
        <w:rPr>
          <w:b/>
        </w:rPr>
        <w:t>while</w:t>
      </w:r>
      <w:r>
        <w:t xml:space="preserve"> 2L &amp; 1M also 3M &amp; 4L 1.1/2 turn LH.  </w:t>
      </w:r>
      <w:r w:rsidRPr="006A0E99">
        <w:t>All finish on sides (1) 2 3 (4)</w:t>
      </w:r>
    </w:p>
    <w:p w:rsidR="00B11EB3" w:rsidRDefault="00B11EB3" w:rsidP="00B11EB3">
      <w:pPr>
        <w:pStyle w:val="DanceBody"/>
      </w:pPr>
      <w:r>
        <w:t>13-16</w:t>
      </w:r>
      <w:r>
        <w:tab/>
        <w:t>1s+4s set, cross RH, 1s face out 1 2 3 4</w:t>
      </w:r>
    </w:p>
    <w:p w:rsidR="00B11EB3" w:rsidRDefault="00B11EB3" w:rsidP="00B11EB3">
      <w:pPr>
        <w:pStyle w:val="DanceBody"/>
      </w:pPr>
      <w:r>
        <w:t>17-24</w:t>
      </w:r>
      <w:r>
        <w:tab/>
        <w:t>1s &amp; 2s change places on sides (Ladies RH, Men LH), 1s repeat with 3s using other hand; 1s repeat with 4s, 1s turn 2H in 4th place 2 3 4 1</w:t>
      </w:r>
    </w:p>
    <w:p w:rsidR="00B11EB3" w:rsidRDefault="00B11EB3" w:rsidP="00B11EB3">
      <w:pPr>
        <w:pStyle w:val="DanceBody"/>
        <w:keepNext w:val="0"/>
      </w:pPr>
      <w:r>
        <w:t>25-32</w:t>
      </w:r>
      <w:r>
        <w:tab/>
        <w:t>All set, circle left for 3 bars. On bar 30 dance into centre with left foot, pull back RSh &amp; spiral out to chase clockwise to own sides 2 3 4 1</w:t>
      </w:r>
    </w:p>
    <w:p w:rsidR="00B11EB3" w:rsidRDefault="00B11EB3" w:rsidP="00B11EB3"/>
    <w:p w:rsidR="00B11EB3" w:rsidRDefault="00B11EB3" w:rsidP="00B11EB3">
      <w:pPr>
        <w:pStyle w:val="Minicrib"/>
      </w:pPr>
      <w:r>
        <w:t>LESLEY NIXON'S REEL  (R8x32)  3C (4C set)</w:t>
      </w:r>
      <w:r>
        <w:tab/>
        <w:t>Ian Barbour  Repeat Prescription</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1s turn 3s on sides (M-LH, L-RH), 2M+1M+3M dance RH across</w:t>
      </w:r>
      <w:r w:rsidRPr="00BA6B4D">
        <w:rPr>
          <w:b/>
        </w:rPr>
        <w:t xml:space="preserve"> while </w:t>
      </w:r>
      <w:r>
        <w:t>Ladies dance LH across ending with 2s</w:t>
      </w:r>
      <w:r w:rsidRPr="007F0D5A">
        <w:rPr>
          <w:b/>
        </w:rPr>
        <w:t xml:space="preserve"> also </w:t>
      </w:r>
      <w:r>
        <w:t>3s BtoB in centre facing own sides &amp; 1s in 2</w:t>
      </w:r>
      <w:r w:rsidRPr="00972EEB">
        <w:t>nd</w:t>
      </w:r>
      <w:r>
        <w:t xml:space="preserve"> place on side facing in</w:t>
      </w:r>
    </w:p>
    <w:p w:rsidR="00B11EB3" w:rsidRDefault="00B11EB3" w:rsidP="00B11EB3">
      <w:pPr>
        <w:pStyle w:val="DanceBody"/>
      </w:pPr>
      <w:r>
        <w:t>17-24</w:t>
      </w:r>
      <w:r>
        <w:tab/>
        <w:t>2s+1s+3s dance Inverted Double Triangles (all set &amp; 2s &amp; 3s dance around each to set on other side) ending all on own sides</w:t>
      </w:r>
    </w:p>
    <w:p w:rsidR="00B11EB3" w:rsidRDefault="00B11EB3" w:rsidP="00B11EB3">
      <w:pPr>
        <w:pStyle w:val="DanceBody"/>
        <w:keepNext w:val="0"/>
      </w:pPr>
      <w:r>
        <w:t>25-32</w:t>
      </w:r>
      <w:r>
        <w:tab/>
        <w:t>2s+1s+3s circle 6H round to left turn left about &amp; circle 6H back to right</w:t>
      </w:r>
    </w:p>
    <w:p w:rsidR="00B11EB3" w:rsidRDefault="00B11EB3" w:rsidP="00B11EB3"/>
    <w:p w:rsidR="00B11EB3" w:rsidRDefault="00B11EB3" w:rsidP="00B11EB3">
      <w:pPr>
        <w:pStyle w:val="Minicrib"/>
      </w:pPr>
      <w:r>
        <w:t>LESLEY'S MEDLEY  (M-(S64+J64))  Sq.Set</w:t>
      </w:r>
      <w:r>
        <w:tab/>
        <w:t>Gordon Thomson  Gordon's Dance Bk 1</w:t>
      </w:r>
    </w:p>
    <w:p w:rsidR="00B11EB3" w:rsidRDefault="00B11EB3" w:rsidP="00B11EB3">
      <w:pPr>
        <w:pStyle w:val="DanceBody"/>
      </w:pPr>
      <w:r>
        <w:t xml:space="preserve"> 1- 8</w:t>
      </w:r>
      <w:r>
        <w:tab/>
        <w:t>All turn RH, all turn LH</w:t>
      </w:r>
    </w:p>
    <w:p w:rsidR="00B11EB3" w:rsidRDefault="00B11EB3" w:rsidP="00B11EB3">
      <w:pPr>
        <w:pStyle w:val="DanceBody"/>
      </w:pPr>
      <w:r>
        <w:t xml:space="preserve"> 9-24</w:t>
      </w:r>
      <w:r>
        <w:tab/>
        <w:t>All dance full reverse Schiehallion Reel (to left &amp; Men follow Ladies).</w:t>
      </w:r>
    </w:p>
    <w:p w:rsidR="00B11EB3" w:rsidRDefault="00B11EB3" w:rsidP="00B11EB3">
      <w:pPr>
        <w:pStyle w:val="DanceBody"/>
      </w:pPr>
      <w:r>
        <w:t>25-40</w:t>
      </w:r>
      <w:r>
        <w:tab/>
        <w:t>All dance double reels of 4 giving LH in centre (ladies start with 1/2 LH across in centre) except that on last 2 bars all 3/4 turn RH to face partner in opposite positions</w:t>
      </w:r>
    </w:p>
    <w:p w:rsidR="00B11EB3" w:rsidRDefault="00B11EB3" w:rsidP="00B11EB3">
      <w:pPr>
        <w:pStyle w:val="DanceBody"/>
      </w:pPr>
      <w:r>
        <w:t>41-48</w:t>
      </w:r>
      <w:r>
        <w:tab/>
        <w:t>All set HS to partner &amp; dance 1/2 Grand Chain back to places</w:t>
      </w:r>
    </w:p>
    <w:p w:rsidR="00B11EB3" w:rsidRDefault="00B11EB3" w:rsidP="00B11EB3">
      <w:pPr>
        <w:pStyle w:val="DanceBody"/>
      </w:pPr>
      <w:r>
        <w:t>49-56</w:t>
      </w:r>
      <w:r>
        <w:tab/>
        <w:t>All set HS to partner &amp; turn partner 2H</w:t>
      </w:r>
    </w:p>
    <w:p w:rsidR="00B11EB3" w:rsidRDefault="00B11EB3" w:rsidP="00B11EB3">
      <w:pPr>
        <w:pStyle w:val="DanceBody"/>
      </w:pPr>
      <w:r>
        <w:t>57-64</w:t>
      </w:r>
      <w:r>
        <w:tab/>
        <w:t>All circle 8H round &amp; back</w:t>
      </w:r>
    </w:p>
    <w:p w:rsidR="00B11EB3" w:rsidRDefault="00B11EB3" w:rsidP="00B11EB3">
      <w:pPr>
        <w:pStyle w:val="DanceBody"/>
        <w:keepNext w:val="0"/>
      </w:pPr>
      <w:r>
        <w:t>65-128</w:t>
      </w:r>
      <w:r>
        <w:tab/>
        <w:t>Repeat in Jig time but replace HS setting with normal PdB &amp; turn RH in bars 53-56</w:t>
      </w:r>
    </w:p>
    <w:p w:rsidR="00B11EB3" w:rsidRDefault="00B11EB3" w:rsidP="00B11EB3"/>
    <w:p w:rsidR="00B11EB3" w:rsidRDefault="00B11EB3" w:rsidP="00B11EB3">
      <w:pPr>
        <w:pStyle w:val="Minicrib"/>
      </w:pPr>
      <w:r>
        <w:t>LESLIE'S STRATHSPEY  (S64) Sq.Set</w:t>
      </w:r>
      <w:r>
        <w:tab/>
        <w:t>John Drewry  New Dances 2005</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9-16</w:t>
      </w:r>
      <w:r>
        <w:tab/>
        <w:t>Ladies dance Fig of 8 round corner &amp; partner</w:t>
      </w:r>
    </w:p>
    <w:p w:rsidR="00B11EB3" w:rsidRDefault="00B11EB3" w:rsidP="00B11EB3">
      <w:pPr>
        <w:pStyle w:val="DanceBody"/>
      </w:pPr>
      <w:r>
        <w:t>17-24</w:t>
      </w:r>
      <w:r>
        <w:tab/>
        <w:t>Men dance Fig of 8 round corner &amp; partner</w:t>
      </w:r>
    </w:p>
    <w:p w:rsidR="00B11EB3" w:rsidRDefault="00B11EB3" w:rsidP="00B11EB3">
      <w:pPr>
        <w:pStyle w:val="DanceBody"/>
      </w:pPr>
      <w:r>
        <w:t>25-32</w:t>
      </w:r>
      <w:r>
        <w:tab/>
        <w:t>All dance interlocking reels of 4</w:t>
      </w:r>
    </w:p>
    <w:p w:rsidR="00B11EB3" w:rsidRDefault="00B11EB3" w:rsidP="00B11EB3">
      <w:pPr>
        <w:pStyle w:val="DanceBody"/>
      </w:pPr>
      <w:r>
        <w:t>33-40</w:t>
      </w:r>
      <w:r>
        <w:tab/>
        <w:t>All Ladies dance RH across 1/2 way, dance round opp Man LSh &amp; dance RH across 1/2 way &amp; pass partner LSh back to places</w:t>
      </w:r>
    </w:p>
    <w:p w:rsidR="00B11EB3" w:rsidRDefault="00B11EB3" w:rsidP="00B11EB3">
      <w:pPr>
        <w:pStyle w:val="DanceBody"/>
      </w:pPr>
      <w:r>
        <w:t>41-48</w:t>
      </w:r>
      <w:r>
        <w:tab/>
        <w:t>All Men dance LH across 1/2 way, dance round opp Lady RSh &amp; dance LH across 1/2 way &amp; pass partner RSh back to places</w:t>
      </w:r>
    </w:p>
    <w:p w:rsidR="00B11EB3" w:rsidRDefault="00B11EB3" w:rsidP="00B11EB3">
      <w:pPr>
        <w:pStyle w:val="DanceBody"/>
      </w:pPr>
      <w:r>
        <w:t>49-56</w:t>
      </w:r>
      <w:r>
        <w:tab/>
        <w:t>All dance Grand Chain</w:t>
      </w:r>
    </w:p>
    <w:p w:rsidR="00B11EB3" w:rsidRDefault="00B11EB3" w:rsidP="00B11EB3">
      <w:pPr>
        <w:pStyle w:val="DanceBody"/>
        <w:keepNext w:val="0"/>
      </w:pPr>
      <w:r>
        <w:t>57-64</w:t>
      </w:r>
      <w:r>
        <w:tab/>
        <w:t>All Promenade round</w:t>
      </w:r>
    </w:p>
    <w:p w:rsidR="00B11EB3" w:rsidRDefault="00B11EB3" w:rsidP="00B11EB3"/>
    <w:p w:rsidR="00B11EB3" w:rsidRDefault="00B11EB3" w:rsidP="00B11EB3">
      <w:pPr>
        <w:pStyle w:val="Minicrib"/>
      </w:pPr>
      <w:r>
        <w:t>LESLIE'S STRATHSPEY  (S8x32)  3C (4C set)</w:t>
      </w:r>
      <w:r>
        <w:tab/>
        <w:t>Bob M Campbell  Glasgow Assembly</w:t>
      </w:r>
    </w:p>
    <w:p w:rsidR="00B11EB3" w:rsidRDefault="00B11EB3" w:rsidP="00B11EB3">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rPr>
        <w:t>while</w:t>
      </w:r>
      <w:r>
        <w:t xml:space="preserve"> 2s follow ending in 1st place opp sides.  (2) (1) 3</w:t>
      </w:r>
    </w:p>
    <w:p w:rsidR="00B11EB3" w:rsidRDefault="00B11EB3" w:rsidP="00B11EB3">
      <w:pPr>
        <w:pStyle w:val="DanceBody"/>
      </w:pPr>
      <w:r>
        <w:t xml:space="preserve"> 9-16</w:t>
      </w:r>
      <w:r>
        <w:tab/>
        <w:t>1s+3s repeat bars 1-8.  End (2) (3) 1</w:t>
      </w:r>
    </w:p>
    <w:p w:rsidR="00B11EB3" w:rsidRDefault="00B11EB3" w:rsidP="00B11EB3">
      <w:pPr>
        <w:pStyle w:val="DanceBody"/>
      </w:pPr>
      <w:r>
        <w:t>17-20</w:t>
      </w:r>
      <w:r>
        <w:tab/>
        <w:t xml:space="preserve">1s+3s circle 4H 1/2 round to left, 1M+3L </w:t>
      </w:r>
      <w:r>
        <w:rPr>
          <w:b/>
        </w:rPr>
        <w:t>also</w:t>
      </w:r>
      <w:r>
        <w:t xml:space="preserve"> 1L+3M turn 2H once round.  (2) (1) 3</w:t>
      </w:r>
    </w:p>
    <w:p w:rsidR="00B11EB3" w:rsidRDefault="00B11EB3" w:rsidP="00B11EB3">
      <w:pPr>
        <w:pStyle w:val="DanceBody"/>
      </w:pPr>
      <w:r>
        <w:t>21-24</w:t>
      </w:r>
      <w:r>
        <w:tab/>
        <w:t>1s+2s circle 4H 1/2 round to left, 1s+2s turn partner 2H once round, finishing in original places but slightly in from sides</w:t>
      </w:r>
    </w:p>
    <w:p w:rsidR="00B11EB3" w:rsidRDefault="00B11EB3" w:rsidP="00B11EB3">
      <w:pPr>
        <w:pStyle w:val="DanceBody"/>
        <w:keepNext w:val="0"/>
      </w:pPr>
      <w:r>
        <w:t>25-32</w:t>
      </w:r>
      <w:r>
        <w:tab/>
        <w:t>1s+2s set twice with 1L &amp; 2M advancing on bars 27-28 to BtoB &amp; facing partner on 1st corner diagonal line; 1s+2s dance 1/2 Poussette.  2 1 3</w:t>
      </w:r>
    </w:p>
    <w:p w:rsidR="00B11EB3" w:rsidRDefault="00B11EB3" w:rsidP="00B11EB3"/>
    <w:p w:rsidR="00B11EB3" w:rsidRDefault="00B11EB3" w:rsidP="00B11EB3">
      <w:pPr>
        <w:pStyle w:val="Minicrib"/>
      </w:pPr>
      <w:r>
        <w:t>THE LESSLIE JIG  (J5x32)  5C set</w:t>
      </w:r>
      <w:r>
        <w:tab/>
        <w:t>Heinz Duewell  Tighes Hill Dances</w:t>
      </w:r>
    </w:p>
    <w:p w:rsidR="00B11EB3" w:rsidRDefault="00B11EB3" w:rsidP="00B11EB3">
      <w:pPr>
        <w:pStyle w:val="DanceBody"/>
      </w:pPr>
      <w:r>
        <w:t xml:space="preserve"> 1- 8</w:t>
      </w:r>
      <w:r>
        <w:tab/>
        <w:t>1s &amp; 3s set, cast down 1 place &amp; dance 1/2 Fig of 8 round 2s/4s</w:t>
      </w:r>
    </w:p>
    <w:p w:rsidR="00B11EB3" w:rsidRDefault="00B11EB3" w:rsidP="00B11EB3">
      <w:pPr>
        <w:pStyle w:val="DanceBody"/>
      </w:pPr>
      <w:r>
        <w:t xml:space="preserve"> 9-16</w:t>
      </w:r>
      <w:r>
        <w:tab/>
        <w:t>2s+1s</w:t>
      </w:r>
      <w:r w:rsidRPr="007F0D5A">
        <w:rPr>
          <w:b/>
        </w:rPr>
        <w:t xml:space="preserve"> also </w:t>
      </w:r>
      <w:r>
        <w:t>4s+3s dance R&amp;L, 1s/3s end facing 1</w:t>
      </w:r>
      <w:r w:rsidRPr="00972EEB">
        <w:t>st</w:t>
      </w:r>
      <w:r>
        <w:t xml:space="preserve"> corners</w:t>
      </w:r>
    </w:p>
    <w:p w:rsidR="00B11EB3" w:rsidRDefault="00B11EB3" w:rsidP="00B11EB3">
      <w:pPr>
        <w:pStyle w:val="DanceBody"/>
      </w:pPr>
      <w:r>
        <w:t>17-24</w:t>
      </w:r>
      <w:r>
        <w:tab/>
        <w:t>1s &amp; 3s dance 'Hello-Goodbye' setting &amp; end turning partner RH into Allemande hold with 4s/5s behind them</w:t>
      </w:r>
    </w:p>
    <w:p w:rsidR="00B11EB3" w:rsidRDefault="00B11EB3" w:rsidP="00B11EB3">
      <w:pPr>
        <w:pStyle w:val="DanceBody"/>
        <w:keepNext w:val="0"/>
      </w:pPr>
      <w:r>
        <w:t>25-32</w:t>
      </w:r>
      <w:r>
        <w:tab/>
        <w:t>1s+4s</w:t>
      </w:r>
      <w:r w:rsidRPr="007F0D5A">
        <w:rPr>
          <w:b/>
        </w:rPr>
        <w:t xml:space="preserve"> also </w:t>
      </w:r>
      <w:r>
        <w:t>3s+5s dance Allemande (2 Cpl) to end 2 4 1 5 3</w:t>
      </w:r>
    </w:p>
    <w:p w:rsidR="00B11EB3" w:rsidRDefault="00B11EB3" w:rsidP="00B11EB3"/>
    <w:p w:rsidR="00B11EB3" w:rsidRDefault="00B11EB3" w:rsidP="00B11EB3">
      <w:pPr>
        <w:pStyle w:val="Minicrib"/>
      </w:pPr>
      <w:r>
        <w:t>LEST WE FORGET  (S8x32)  3C (4C set)</w:t>
      </w:r>
      <w:r>
        <w:tab/>
        <w:t>Holly Boyd  Célébrations</w:t>
      </w:r>
    </w:p>
    <w:p w:rsidR="00B11EB3" w:rsidRDefault="00B11EB3" w:rsidP="00B11EB3">
      <w:pPr>
        <w:pStyle w:val="DanceBody"/>
      </w:pPr>
      <w:r>
        <w:t xml:space="preserve"> 1- 8</w:t>
      </w:r>
      <w:r>
        <w:tab/>
        <w:t>1s+2s dance the "Poppy":</w:t>
      </w:r>
    </w:p>
    <w:p w:rsidR="00B11EB3" w:rsidRDefault="00B11EB3" w:rsidP="00B11EB3">
      <w:pPr>
        <w:pStyle w:val="DanceBody"/>
      </w:pPr>
      <w:r>
        <w:tab/>
        <w:t>1-2  1s+2s dance in (1 bar), pull back RSh &amp; dance out to place (1 bar)</w:t>
      </w:r>
    </w:p>
    <w:p w:rsidR="00B11EB3" w:rsidRDefault="00B11EB3" w:rsidP="00B11EB3">
      <w:pPr>
        <w:pStyle w:val="DanceBody"/>
      </w:pPr>
      <w:r>
        <w:tab/>
        <w:t>3-6  1s+2s chase 2 place clockwise curving into place</w:t>
      </w:r>
    </w:p>
    <w:p w:rsidR="00B11EB3" w:rsidRDefault="00B11EB3" w:rsidP="00B11EB3">
      <w:pPr>
        <w:pStyle w:val="DanceBody"/>
      </w:pPr>
      <w:r>
        <w:tab/>
        <w:t>7-8  2s+1s dance 1/2 RH across back to original places</w:t>
      </w:r>
    </w:p>
    <w:p w:rsidR="00B11EB3" w:rsidRDefault="00B11EB3" w:rsidP="00B11EB3">
      <w:pPr>
        <w:pStyle w:val="DanceBody"/>
      </w:pPr>
      <w:r>
        <w:t xml:space="preserve"> 9-16</w:t>
      </w:r>
      <w:r>
        <w:tab/>
        <w:t>1s+2s set, 1s cast &amp; 2s dance up to top; 1s+3s dance LH across</w:t>
      </w:r>
    </w:p>
    <w:p w:rsidR="00B11EB3" w:rsidRDefault="00B11EB3" w:rsidP="00B11EB3">
      <w:pPr>
        <w:pStyle w:val="DanceBody"/>
      </w:pPr>
      <w:r>
        <w:t>17-24</w:t>
      </w:r>
      <w:r>
        <w:tab/>
        <w:t>2s+1s+3s dance 3 couple Knot. 3 1 2</w:t>
      </w:r>
    </w:p>
    <w:p w:rsidR="00B11EB3" w:rsidRDefault="00B11EB3" w:rsidP="00B11EB3">
      <w:pPr>
        <w:pStyle w:val="DanceBody"/>
        <w:keepNext w:val="0"/>
      </w:pPr>
      <w:r>
        <w:t>25-32</w:t>
      </w:r>
      <w:r>
        <w:tab/>
        <w:t>3s+1s+2s chase 1/2 round anticlockwise; all pass partner LSh to own side &amp; all set.  2 1 3</w:t>
      </w:r>
    </w:p>
    <w:p w:rsidR="00B11EB3" w:rsidRDefault="00B11EB3" w:rsidP="00B11EB3"/>
    <w:p w:rsidR="00B11EB3" w:rsidRDefault="00B11EB3" w:rsidP="00B11EB3">
      <w:pPr>
        <w:pStyle w:val="Minicrib"/>
      </w:pPr>
      <w:r>
        <w:t>LET THE HACKLES RISE  (J4x48)  4C set</w:t>
      </w:r>
      <w:r>
        <w:tab/>
        <w:t>John Drewry  Canadian Bk</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1s+2s &amp; 3s+4s dance 1/2 R&amp;L, 1s+4s dance 1/2 R&amp;L</w:t>
      </w:r>
    </w:p>
    <w:p w:rsidR="00B11EB3" w:rsidRDefault="00B11EB3" w:rsidP="00B11EB3">
      <w:pPr>
        <w:pStyle w:val="DanceBody"/>
      </w:pPr>
      <w:r>
        <w:t>17-24</w:t>
      </w:r>
      <w:r>
        <w:tab/>
        <w:t>All dance reels of 4 on sides</w:t>
      </w:r>
    </w:p>
    <w:p w:rsidR="00B11EB3" w:rsidRDefault="00B11EB3" w:rsidP="00B11EB3">
      <w:pPr>
        <w:pStyle w:val="DanceBody"/>
      </w:pPr>
      <w:r>
        <w:t>25-32</w:t>
      </w:r>
      <w:r>
        <w:tab/>
        <w:t>4s+1s cross (L under M arch), 2s+4s &amp; 1s+3s turn 1.1/4 times on side (4s+1s turning out) to form lines of 4 across (all Men at one end) &amp; all set</w:t>
      </w:r>
    </w:p>
    <w:p w:rsidR="00B11EB3" w:rsidRDefault="00B11EB3" w:rsidP="00B11EB3">
      <w:pPr>
        <w:pStyle w:val="DanceBody"/>
      </w:pPr>
      <w:r>
        <w:t>33-40</w:t>
      </w:r>
      <w:r>
        <w:tab/>
        <w:t>Men dance RH across</w:t>
      </w:r>
      <w:r>
        <w:rPr>
          <w:b/>
        </w:rPr>
        <w:t xml:space="preserve"> as </w:t>
      </w:r>
      <w:r>
        <w:t>Ladies dance LH across &amp; all change places with partner (3s start) to dance Men LH across &amp; Ladies RH across</w:t>
      </w:r>
    </w:p>
    <w:p w:rsidR="00B11EB3" w:rsidRDefault="00B11EB3" w:rsidP="00B11EB3">
      <w:pPr>
        <w:pStyle w:val="DanceBody"/>
        <w:keepNext w:val="0"/>
      </w:pPr>
      <w:r>
        <w:t>41-48</w:t>
      </w:r>
      <w:r>
        <w:tab/>
        <w:t>3s followed by 1s+4s+2s dance up to top &amp; cast to finish 2 4 1 3</w:t>
      </w:r>
    </w:p>
    <w:p w:rsidR="00B11EB3" w:rsidRDefault="00B11EB3" w:rsidP="00B11EB3"/>
    <w:p w:rsidR="00B11EB3" w:rsidRDefault="00B11EB3" w:rsidP="00B11EB3">
      <w:pPr>
        <w:pStyle w:val="Minicrib"/>
      </w:pPr>
      <w:r>
        <w:t>LET US DANCE AT MEDOWIE  (S8x32)  3C (4C set)</w:t>
      </w:r>
      <w:r>
        <w:tab/>
        <w:t>Margaret Miller  Hunter Valley Bk</w:t>
      </w:r>
    </w:p>
    <w:p w:rsidR="00B11EB3" w:rsidRDefault="00B11EB3" w:rsidP="00B11EB3">
      <w:pPr>
        <w:pStyle w:val="DanceBody"/>
        <w:rPr>
          <w:noProof/>
        </w:rPr>
      </w:pPr>
      <w:r>
        <w:rPr>
          <w:noProof/>
        </w:rPr>
        <w:t xml:space="preserve"> 1- 4</w:t>
      </w:r>
      <w:r>
        <w:rPr>
          <w:noProof/>
        </w:rPr>
        <w:tab/>
        <w:t>1s &amp; 3s set advancing, turn partner 2H, 1s face down &amp; 3s face up NHJ</w:t>
      </w:r>
    </w:p>
    <w:p w:rsidR="00B11EB3" w:rsidRDefault="00B11EB3" w:rsidP="00B11EB3">
      <w:pPr>
        <w:pStyle w:val="DanceBody"/>
        <w:rPr>
          <w:noProof/>
        </w:rPr>
      </w:pPr>
      <w:r>
        <w:rPr>
          <w:noProof/>
        </w:rPr>
        <w:t xml:space="preserve"> 5-12</w:t>
      </w:r>
      <w:r>
        <w:rPr>
          <w:noProof/>
        </w:rPr>
        <w:tab/>
        <w:t>1s+2s+3s dance reels of 3 on sides (1s in/down, 2s out up to start)</w:t>
      </w:r>
    </w:p>
    <w:p w:rsidR="00B11EB3" w:rsidRDefault="00B11EB3" w:rsidP="00B11EB3">
      <w:pPr>
        <w:pStyle w:val="DanceBody"/>
        <w:rPr>
          <w:noProof/>
        </w:rPr>
      </w:pPr>
      <w:r>
        <w:rPr>
          <w:noProof/>
        </w:rPr>
        <w:t>13-16</w:t>
      </w:r>
      <w:r>
        <w:rPr>
          <w:noProof/>
        </w:rPr>
        <w:tab/>
        <w:t>1s &amp; 3s turn partner 2H twice round, 1s face out</w:t>
      </w:r>
    </w:p>
    <w:p w:rsidR="00B11EB3" w:rsidRDefault="00B11EB3" w:rsidP="00B11EB3">
      <w:pPr>
        <w:pStyle w:val="DanceBody"/>
        <w:rPr>
          <w:noProof/>
        </w:rPr>
      </w:pPr>
      <w:r>
        <w:rPr>
          <w:noProof/>
        </w:rPr>
        <w:t>17-24</w:t>
      </w:r>
      <w:r>
        <w:rPr>
          <w:noProof/>
        </w:rPr>
        <w:tab/>
        <w:t>1s+3s dance double Fig 8 round 2s, 1s cast &amp; 3s cross up to start</w:t>
      </w:r>
    </w:p>
    <w:p w:rsidR="00B11EB3" w:rsidRDefault="00B11EB3" w:rsidP="00B11EB3">
      <w:pPr>
        <w:pStyle w:val="DanceBody"/>
        <w:keepNext w:val="0"/>
        <w:rPr>
          <w:noProof/>
        </w:rPr>
      </w:pPr>
      <w:r>
        <w:rPr>
          <w:noProof/>
        </w:rPr>
        <w:t>25-32</w:t>
      </w:r>
      <w:r>
        <w:rPr>
          <w:noProof/>
        </w:rPr>
        <w:tab/>
        <w:t>1L+2M set advancing, turn 2H, finishing BtoB facing partner; 1s+2s dance 1/2 Poussette.  End 2 1 3</w:t>
      </w:r>
    </w:p>
    <w:p w:rsidR="00B11EB3" w:rsidRDefault="00B11EB3" w:rsidP="00B11EB3"/>
    <w:p w:rsidR="00B11EB3" w:rsidRDefault="00B11EB3" w:rsidP="00B11EB3">
      <w:pPr>
        <w:pStyle w:val="Minicrib"/>
      </w:pPr>
      <w:r>
        <w:t>LET'S ALL JOIN IN  (S4x48)  4C set</w:t>
      </w:r>
      <w:r>
        <w:tab/>
        <w:t>Jens Heckmann  Freiburg Corona Collection</w:t>
      </w:r>
    </w:p>
    <w:p w:rsidR="00B11EB3" w:rsidRDefault="00B11EB3" w:rsidP="00B11EB3">
      <w:pPr>
        <w:pStyle w:val="DanceBody"/>
      </w:pPr>
      <w:r>
        <w:t xml:space="preserve"> 1- 8</w:t>
      </w:r>
      <w:r>
        <w:tab/>
        <w:t>1s+4s facing in diagonally Adv+Ret, 1s+4s cast in &amp; set (2s &amp; 3s step out to ends bars 5-6).  2 1 4 3</w:t>
      </w:r>
    </w:p>
    <w:p w:rsidR="00B11EB3" w:rsidRDefault="00B11EB3" w:rsidP="00B11EB3">
      <w:pPr>
        <w:pStyle w:val="DanceBody"/>
      </w:pPr>
      <w:r>
        <w:t xml:space="preserve"> 9-16</w:t>
      </w:r>
      <w:r>
        <w:tab/>
        <w:t>2s+3s facing in diagonally Adv+Ret, 2s+3s cast in (1s+4s step out bars 13-14);  All 4 couples set.  1 2 3 4</w:t>
      </w:r>
    </w:p>
    <w:p w:rsidR="00B11EB3" w:rsidRDefault="00B11EB3" w:rsidP="00B11EB3">
      <w:pPr>
        <w:pStyle w:val="DanceBody"/>
      </w:pPr>
      <w:r>
        <w:t>17-24</w:t>
      </w:r>
      <w:r>
        <w:tab/>
        <w:t>1s+4s cross RSh, cast in 1 place (2s+3s step out bars 19-20), 1s dance 1/2 Fig of 8 round end couples, 1s+4s end passing LSh to end BtoB on sides facing up/down.  2 1 4 3</w:t>
      </w:r>
    </w:p>
    <w:p w:rsidR="00B11EB3" w:rsidRDefault="00B11EB3" w:rsidP="00B11EB3">
      <w:pPr>
        <w:pStyle w:val="DanceBody"/>
      </w:pPr>
      <w:r>
        <w:t>25-32</w:t>
      </w:r>
      <w:r>
        <w:tab/>
        <w:t>All dance reels of 4 on sides</w:t>
      </w:r>
    </w:p>
    <w:p w:rsidR="00B11EB3" w:rsidRDefault="00B11EB3" w:rsidP="00B11EB3">
      <w:pPr>
        <w:pStyle w:val="DanceBody"/>
      </w:pPr>
      <w:r>
        <w:t>33-40</w:t>
      </w:r>
      <w:r>
        <w:tab/>
        <w:t>4s+1s+3s dance Set+Link (no hands), 3s+1s+4s set (no hands), 1s dance petronella turn to 3rd place own sides 2 3 1 4</w:t>
      </w:r>
    </w:p>
    <w:p w:rsidR="00B11EB3" w:rsidRPr="003A22D6" w:rsidRDefault="00B11EB3" w:rsidP="00B11EB3">
      <w:pPr>
        <w:pStyle w:val="DanceBody"/>
      </w:pPr>
      <w:r>
        <w:t>41-48</w:t>
      </w:r>
      <w:r>
        <w:tab/>
      </w:r>
      <w:r w:rsidRPr="003A22D6">
        <w:t xml:space="preserve">1s &amp; </w:t>
      </w:r>
      <w:r>
        <w:t>4</w:t>
      </w:r>
      <w:r w:rsidRPr="003A22D6">
        <w:t>s dance the Espagnole</w:t>
      </w:r>
      <w:r>
        <w:t xml:space="preserve"> (no hands)</w:t>
      </w:r>
      <w:r w:rsidRPr="003A22D6">
        <w:t>:</w:t>
      </w:r>
    </w:p>
    <w:p w:rsidR="00B11EB3" w:rsidRPr="003A22D6" w:rsidRDefault="00B11EB3" w:rsidP="00B11EB3">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B11EB3" w:rsidRPr="003A22D6" w:rsidRDefault="00B11EB3" w:rsidP="00B11EB3">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B11EB3" w:rsidRDefault="00B11EB3" w:rsidP="00B11EB3">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rPr>
        <w:t>while</w:t>
      </w:r>
      <w:r>
        <w:t xml:space="preserve"> 1</w:t>
      </w:r>
      <w:r w:rsidRPr="003A22D6">
        <w:t xml:space="preserve">s </w:t>
      </w:r>
      <w:r>
        <w:t>dance round each other LSh</w:t>
      </w:r>
      <w:r w:rsidRPr="003A22D6">
        <w:t xml:space="preserve"> </w:t>
      </w:r>
      <w:r>
        <w:t>2 3 4 1</w:t>
      </w:r>
    </w:p>
    <w:p w:rsidR="00B11EB3" w:rsidRDefault="00B11EB3" w:rsidP="00B11EB3"/>
    <w:p w:rsidR="00B11EB3" w:rsidRDefault="00B11EB3" w:rsidP="00B11EB3">
      <w:pPr>
        <w:pStyle w:val="Minicrib"/>
      </w:pPr>
      <w:r>
        <w:t>LET'S BIKE IT  (J8x40)  3C (4C set)</w:t>
      </w:r>
      <w:r>
        <w:tab/>
        <w:t>Francis Walduck  Second Canberra Bk</w:t>
      </w:r>
    </w:p>
    <w:p w:rsidR="00B11EB3" w:rsidRDefault="00B11EB3" w:rsidP="00B11EB3">
      <w:pPr>
        <w:pStyle w:val="DanceBody"/>
      </w:pPr>
      <w:r>
        <w:t xml:space="preserve"> 1- 8</w:t>
      </w:r>
      <w:r>
        <w:tab/>
        <w:t>1s cast (2s step up) &amp; set, 1s turn RH to end on 1st corner diagonal, 1M facing 2M with partner following</w:t>
      </w:r>
    </w:p>
    <w:p w:rsidR="00B11EB3" w:rsidRDefault="00B11EB3" w:rsidP="00B11EB3">
      <w:pPr>
        <w:pStyle w:val="DanceBody"/>
      </w:pPr>
      <w:r>
        <w:t xml:space="preserve"> 9-16</w:t>
      </w:r>
      <w:r>
        <w:tab/>
        <w:t>1s dance alternating RSh tandem reel of 3 with 1st corners.  End 1s on 2nd corner diagonal, 1M facing 3M, 1L facing 2L</w:t>
      </w:r>
    </w:p>
    <w:p w:rsidR="00B11EB3" w:rsidRDefault="00B11EB3" w:rsidP="00B11EB3">
      <w:pPr>
        <w:pStyle w:val="DanceBody"/>
      </w:pPr>
      <w:r>
        <w:t>17-24</w:t>
      </w:r>
      <w:r>
        <w:tab/>
        <w:t>1s dance RSh diag reel of 4 with 2nd corners.  1s pass LSh to end 1M facing down, 1L up (2nd corners curve into place)</w:t>
      </w:r>
    </w:p>
    <w:p w:rsidR="00B11EB3" w:rsidRDefault="00B11EB3" w:rsidP="00B11EB3">
      <w:pPr>
        <w:pStyle w:val="DanceBody"/>
      </w:pPr>
      <w:r>
        <w:t>25-32</w:t>
      </w:r>
      <w:r>
        <w:tab/>
        <w:t xml:space="preserve">1L+2s </w:t>
      </w:r>
      <w:r>
        <w:rPr>
          <w:b/>
        </w:rPr>
        <w:t>also</w:t>
      </w:r>
      <w:r>
        <w:t xml:space="preserve"> 1M+3s dance reels of 3 across (1L+2M &amp; 1M+3L pass LSh to start).  1s curve round to finish BtoB, 1M facing 3M, 1L facing 2L (second corner diagonal)</w:t>
      </w:r>
    </w:p>
    <w:p w:rsidR="00B11EB3" w:rsidRDefault="00B11EB3" w:rsidP="00B11EB3">
      <w:pPr>
        <w:pStyle w:val="DanceBody"/>
        <w:keepNext w:val="0"/>
      </w:pPr>
      <w:r>
        <w:t>33-40</w:t>
      </w:r>
      <w:r>
        <w:tab/>
        <w:t>1s dance 6 bars 'Hello-Goodbye' setting finishing in 2nd place opp side, 1s cross RH to own side.  2 1 3</w:t>
      </w:r>
    </w:p>
    <w:p w:rsidR="00B11EB3" w:rsidRDefault="00B11EB3" w:rsidP="00B11EB3"/>
    <w:p w:rsidR="00B11EB3" w:rsidRDefault="00B11EB3" w:rsidP="00B11EB3">
      <w:pPr>
        <w:pStyle w:val="Minicrib"/>
      </w:pPr>
      <w:r>
        <w:t>LET'S CELEBRATE  (S4x40)  4C Set</w:t>
      </w:r>
      <w:r>
        <w:tab/>
        <w:t>E Wilde  Croydon 50th Anniv</w:t>
      </w:r>
    </w:p>
    <w:p w:rsidR="00B11EB3" w:rsidRDefault="00B11EB3" w:rsidP="00B11EB3">
      <w:pPr>
        <w:pStyle w:val="DanceBody"/>
      </w:pPr>
      <w:r>
        <w:t xml:space="preserve"> 1- 4</w:t>
      </w:r>
      <w:r>
        <w:tab/>
        <w:t>1s+2s</w:t>
      </w:r>
      <w:r w:rsidRPr="007F0D5A">
        <w:rPr>
          <w:b/>
        </w:rPr>
        <w:t xml:space="preserve"> also </w:t>
      </w:r>
      <w:r>
        <w:t>3s+4s dance LH across 1/2 way, 1s+4s dance RH across 1/2 way.  (2) 4 1 (3)</w:t>
      </w:r>
    </w:p>
    <w:p w:rsidR="00B11EB3" w:rsidRDefault="00B11EB3" w:rsidP="00B11EB3">
      <w:pPr>
        <w:pStyle w:val="DanceBody"/>
      </w:pPr>
      <w:r>
        <w:t xml:space="preserve"> 5-12</w:t>
      </w:r>
      <w:r>
        <w:tab/>
        <w:t>All circle 8H round &amp; back</w:t>
      </w:r>
    </w:p>
    <w:p w:rsidR="00B11EB3" w:rsidRDefault="00B11EB3" w:rsidP="00B11EB3">
      <w:pPr>
        <w:pStyle w:val="DanceBody"/>
      </w:pPr>
      <w:r>
        <w:t>13-16</w:t>
      </w:r>
      <w:r>
        <w:tab/>
        <w:t>4s+1s dance LH across 1/2 way, 1s cast up behind 2s</w:t>
      </w:r>
      <w:r w:rsidRPr="00BA6B4D">
        <w:rPr>
          <w:b/>
        </w:rPr>
        <w:t xml:space="preserve"> while </w:t>
      </w:r>
      <w:r>
        <w:t>4s cast down behind 3s</w:t>
      </w:r>
    </w:p>
    <w:p w:rsidR="00B11EB3" w:rsidRDefault="00B11EB3" w:rsidP="00B11EB3">
      <w:pPr>
        <w:pStyle w:val="DanceBody"/>
      </w:pPr>
      <w:r>
        <w:t>17-24</w:t>
      </w:r>
      <w:r>
        <w:tab/>
        <w:t>All petronella into centre &amp; set, petronella on to own sides &amp; set.  1 2 3 4</w:t>
      </w:r>
    </w:p>
    <w:p w:rsidR="00B11EB3" w:rsidRDefault="00B11EB3" w:rsidP="00B11EB3">
      <w:pPr>
        <w:pStyle w:val="DanceBody"/>
      </w:pPr>
      <w:r>
        <w:t>25-32</w:t>
      </w:r>
      <w:r>
        <w:tab/>
        <w:t>1s+2s</w:t>
      </w:r>
      <w:r w:rsidRPr="007F0D5A">
        <w:rPr>
          <w:b/>
        </w:rPr>
        <w:t xml:space="preserve"> also </w:t>
      </w:r>
      <w:r>
        <w:t>3s+4s dance Tournee : -</w:t>
      </w:r>
    </w:p>
    <w:p w:rsidR="00B11EB3" w:rsidRDefault="00B11EB3" w:rsidP="00B11EB3">
      <w:pPr>
        <w:pStyle w:val="DanceBody"/>
      </w:pPr>
      <w:r>
        <w:tab/>
        <w:t>`1s+2s</w:t>
      </w:r>
      <w:r w:rsidRPr="007F0D5A">
        <w:rPr>
          <w:b/>
        </w:rPr>
        <w:t xml:space="preserve"> also </w:t>
      </w:r>
      <w:r>
        <w:t>3s+4s dance into prom hold (Men with prtnr on right, 1s/3s face M's side &amp; 2s/4s L's side), couples 1/2 wheel anticl'wise &amp; Men turn Ladies into middle, both couples turn 1.1/2 times (2s/4s RH, 1s/3s LH) &amp; dance out to places</w:t>
      </w:r>
    </w:p>
    <w:p w:rsidR="00B11EB3" w:rsidRDefault="00B11EB3" w:rsidP="00B11EB3">
      <w:pPr>
        <w:pStyle w:val="DanceBody"/>
        <w:keepNext w:val="0"/>
      </w:pPr>
      <w:r>
        <w:t>33-40</w:t>
      </w:r>
      <w:r>
        <w:tab/>
        <w:t>1s+4s dance the Knot.  2 4 1 3</w:t>
      </w:r>
    </w:p>
    <w:p w:rsidR="00B11EB3" w:rsidRDefault="00B11EB3" w:rsidP="00B11EB3"/>
    <w:p w:rsidR="00B11EB3" w:rsidRDefault="00B11EB3" w:rsidP="00B11EB3">
      <w:pPr>
        <w:pStyle w:val="Minicrib"/>
      </w:pPr>
      <w:r>
        <w:t>LET'S CELEBRATE  (J4x40)  4C set</w:t>
      </w:r>
      <w:r>
        <w:tab/>
        <w:t>Sue Petyt  Lochmaben Coll  https://suepetyt.e-cribs.org/</w:t>
      </w:r>
    </w:p>
    <w:p w:rsidR="00B11EB3" w:rsidRDefault="00B11EB3" w:rsidP="00B11EB3">
      <w:pPr>
        <w:pStyle w:val="DanceBody"/>
      </w:pPr>
      <w:r>
        <w:t>3s &amp; 4s start on opp sides</w:t>
      </w:r>
    </w:p>
    <w:p w:rsidR="00B11EB3" w:rsidRPr="00E06346" w:rsidRDefault="00B11EB3" w:rsidP="00B11EB3">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B11EB3" w:rsidRPr="00E06346" w:rsidRDefault="00B11EB3" w:rsidP="00B11EB3">
      <w:pPr>
        <w:pStyle w:val="DanceBody"/>
      </w:pPr>
      <w:r w:rsidRPr="00E06346">
        <w:t xml:space="preserve"> 9-16</w:t>
      </w:r>
      <w:r w:rsidRPr="00E06346">
        <w:tab/>
        <w:t>4s+1s circle left, set turning to face corner &amp; change places RH with corner &amp; end facing them</w:t>
      </w:r>
    </w:p>
    <w:p w:rsidR="00B11EB3" w:rsidRPr="00E06346" w:rsidRDefault="00B11EB3" w:rsidP="00B11EB3">
      <w:pPr>
        <w:pStyle w:val="DanceBody"/>
      </w:pPr>
      <w:r w:rsidRPr="00E06346">
        <w:t>17-24</w:t>
      </w:r>
      <w:r w:rsidRPr="00E06346">
        <w:tab/>
        <w:t>All dance dou</w:t>
      </w:r>
      <w:r>
        <w:t>ble diagonal reels of 4 giving L</w:t>
      </w:r>
      <w:r w:rsidRPr="00E06346">
        <w:t>H in centre</w:t>
      </w:r>
    </w:p>
    <w:p w:rsidR="00B11EB3" w:rsidRPr="00E06346" w:rsidRDefault="00B11EB3" w:rsidP="00B11EB3">
      <w:pPr>
        <w:pStyle w:val="DanceBody"/>
      </w:pPr>
      <w:r w:rsidRPr="00E06346">
        <w:t>25-32</w:t>
      </w:r>
      <w:r w:rsidRPr="00E06346">
        <w:tab/>
        <w:t>2M followed by partner dance Fig of 8 round 4s (RSh to 4M)</w:t>
      </w:r>
      <w:r w:rsidRPr="00BA6B4D">
        <w:rPr>
          <w:b/>
        </w:rPr>
        <w:t xml:space="preserve"> while </w:t>
      </w:r>
      <w:r w:rsidRPr="00E06346">
        <w:t>3M followed by partner dance Fig of 8 round 1s (RSh to 1M) with 2s ending between 4s, 3s between 1s</w:t>
      </w:r>
    </w:p>
    <w:p w:rsidR="00B11EB3" w:rsidRPr="00E06346" w:rsidRDefault="00B11EB3" w:rsidP="00B11EB3">
      <w:pPr>
        <w:pStyle w:val="DanceBody"/>
        <w:keepNext w:val="0"/>
      </w:pPr>
      <w:r w:rsidRPr="00E06346">
        <w:t>33-40</w:t>
      </w:r>
      <w:r w:rsidRPr="00E06346">
        <w:tab/>
        <w:t>All circle 8H round &amp; back to end 2 4 (1)(3)</w:t>
      </w:r>
    </w:p>
    <w:p w:rsidR="00B11EB3" w:rsidRDefault="00B11EB3" w:rsidP="00B11EB3"/>
    <w:p w:rsidR="00B11EB3" w:rsidRDefault="00B11EB3" w:rsidP="00B11EB3">
      <w:pPr>
        <w:pStyle w:val="Minicrib"/>
      </w:pPr>
      <w:r>
        <w:t>LET'S CELEBRATE  (J4x48)  4C set</w:t>
      </w:r>
      <w:r>
        <w:tab/>
        <w:t>John Wood  Nova Scotia Collection 2017</w:t>
      </w:r>
    </w:p>
    <w:p w:rsidR="00B11EB3" w:rsidRDefault="00B11EB3" w:rsidP="00B11EB3">
      <w:pPr>
        <w:pStyle w:val="DanceBody"/>
      </w:pPr>
      <w:r>
        <w:t xml:space="preserve"> 1- 8</w:t>
      </w:r>
      <w:r>
        <w:tab/>
        <w:t xml:space="preserve">1s+2s </w:t>
      </w:r>
      <w:r>
        <w:rPr>
          <w:b/>
        </w:rPr>
        <w:t>also</w:t>
      </w:r>
      <w:r>
        <w:t xml:space="preserve"> 3s+4s Set+Link; 2s &amp; 3s (end couples) chase clockwise 1/2 round </w:t>
      </w:r>
      <w:r>
        <w:rPr>
          <w:b/>
        </w:rPr>
        <w:t>while</w:t>
      </w:r>
      <w:r>
        <w:t xml:space="preserve"> 1s+4s set &amp; dance 1/2 LH across. (3) (4) (1) (2)</w:t>
      </w:r>
    </w:p>
    <w:p w:rsidR="00B11EB3" w:rsidRDefault="00B11EB3" w:rsidP="00B11EB3">
      <w:pPr>
        <w:pStyle w:val="DanceBody"/>
      </w:pPr>
      <w:r>
        <w:t xml:space="preserve"> 9-16</w:t>
      </w:r>
      <w:r>
        <w:tab/>
        <w:t>Reels of 4 on sides</w:t>
      </w:r>
    </w:p>
    <w:p w:rsidR="00B11EB3" w:rsidRDefault="00B11EB3" w:rsidP="00B11EB3">
      <w:pPr>
        <w:pStyle w:val="DanceBody"/>
      </w:pPr>
      <w:r>
        <w:t>17-24</w:t>
      </w:r>
      <w:r>
        <w:tab/>
        <w:t xml:space="preserve">3s+4s </w:t>
      </w:r>
      <w:r>
        <w:rPr>
          <w:b/>
        </w:rPr>
        <w:t>also</w:t>
      </w:r>
      <w:r>
        <w:t xml:space="preserve"> 1s+2s set &amp; dance 1/2 RH across; all 4 couples turn partner RH</w:t>
      </w:r>
    </w:p>
    <w:p w:rsidR="00B11EB3" w:rsidRDefault="00B11EB3" w:rsidP="00B11EB3">
      <w:pPr>
        <w:pStyle w:val="DanceBody"/>
      </w:pPr>
      <w:r>
        <w:t>25-26</w:t>
      </w:r>
      <w:r>
        <w:tab/>
        <w:t xml:space="preserve">4s &amp; 1s (end couples) set </w:t>
      </w:r>
      <w:r>
        <w:rPr>
          <w:b/>
        </w:rPr>
        <w:t>while</w:t>
      </w:r>
      <w:r>
        <w:t xml:space="preserve"> 3s+2s cross RH</w:t>
      </w:r>
    </w:p>
    <w:p w:rsidR="00B11EB3" w:rsidRDefault="00B11EB3" w:rsidP="00B11EB3">
      <w:pPr>
        <w:pStyle w:val="DanceBody"/>
      </w:pPr>
      <w:r>
        <w:t>27-30</w:t>
      </w:r>
      <w:r>
        <w:tab/>
        <w:t xml:space="preserve">4s NHJ dance down below 4th place </w:t>
      </w:r>
      <w:r>
        <w:rPr>
          <w:b/>
        </w:rPr>
        <w:t>while</w:t>
      </w:r>
      <w:r>
        <w:t xml:space="preserve"> 1s cast up to top </w:t>
      </w:r>
      <w:r>
        <w:rPr>
          <w:b/>
        </w:rPr>
        <w:t>while</w:t>
      </w:r>
      <w:r>
        <w:t xml:space="preserve"> 3s+2s change places LH on sides &amp; cross RH with partner</w:t>
      </w:r>
    </w:p>
    <w:p w:rsidR="00B11EB3" w:rsidRDefault="00B11EB3" w:rsidP="00B11EB3">
      <w:pPr>
        <w:pStyle w:val="DanceBody"/>
      </w:pPr>
      <w:r>
        <w:t>31-32</w:t>
      </w:r>
      <w:r>
        <w:tab/>
        <w:t xml:space="preserve">1s+2s+3s (top couples) set advancing to face up NHJ with partner </w:t>
      </w:r>
      <w:r>
        <w:rPr>
          <w:b/>
        </w:rPr>
        <w:t>while</w:t>
      </w:r>
      <w:r>
        <w:t xml:space="preserve"> 4s dance up to 4th place</w:t>
      </w:r>
    </w:p>
    <w:p w:rsidR="00B11EB3" w:rsidRDefault="00B11EB3" w:rsidP="00B11EB3">
      <w:pPr>
        <w:pStyle w:val="DanceBody"/>
      </w:pPr>
      <w:r>
        <w:t>33-40</w:t>
      </w:r>
      <w:r>
        <w:tab/>
        <w:t xml:space="preserve">2s+3s+4s make arches &amp; dance up 1 place </w:t>
      </w:r>
      <w:r>
        <w:rPr>
          <w:b/>
        </w:rPr>
        <w:t>while</w:t>
      </w:r>
      <w:r>
        <w:t xml:space="preserve"> 1s dance down under arches to 4th place; all 4 couples Adv+Ret</w:t>
      </w:r>
    </w:p>
    <w:p w:rsidR="00B11EB3" w:rsidRDefault="00B11EB3" w:rsidP="00B11EB3">
      <w:pPr>
        <w:pStyle w:val="DanceBody"/>
        <w:keepNext w:val="0"/>
      </w:pPr>
      <w:r>
        <w:t>41-48</w:t>
      </w:r>
      <w:r>
        <w:tab/>
        <w:t>2s+3s+4s+1s circle 8H round &amp; back</w:t>
      </w:r>
    </w:p>
    <w:p w:rsidR="00B11EB3" w:rsidRDefault="00B11EB3" w:rsidP="00B11EB3"/>
    <w:p w:rsidR="00B11EB3" w:rsidRDefault="00B11EB3" w:rsidP="00B11EB3">
      <w:pPr>
        <w:pStyle w:val="Minicrib"/>
      </w:pPr>
      <w:r>
        <w:t>LET'S DANCE BEFORE IT RAINS  (J8x32)  3C (4C set)</w:t>
      </w:r>
      <w:r>
        <w:tab/>
        <w:t>Martin Sheffield  Rhone Valley Dances 5</w:t>
      </w:r>
    </w:p>
    <w:p w:rsidR="00B11EB3" w:rsidRDefault="00B11EB3" w:rsidP="00B11EB3">
      <w:pPr>
        <w:pStyle w:val="DanceBody"/>
      </w:pPr>
      <w:r>
        <w:t xml:space="preserve"> 1- 8</w:t>
      </w:r>
      <w:r>
        <w:tab/>
        <w:t>1s dance Fig of 8 round 2s+3s on own sides (between 2s to start)</w:t>
      </w:r>
    </w:p>
    <w:p w:rsidR="00B11EB3" w:rsidRDefault="00B11EB3" w:rsidP="00B11EB3">
      <w:pPr>
        <w:pStyle w:val="DanceBody"/>
      </w:pPr>
      <w:r>
        <w:t xml:space="preserve"> 9-16</w:t>
      </w:r>
      <w:r>
        <w:tab/>
        <w:t>1s set advg</w:t>
      </w:r>
      <w:r w:rsidRPr="00BA6B4D">
        <w:rPr>
          <w:b/>
        </w:rPr>
        <w:t xml:space="preserve"> while </w:t>
      </w:r>
      <w:r>
        <w:t>2s+3s set, 1s Slip Step (RH joined) down to 3</w:t>
      </w:r>
      <w:r w:rsidRPr="00972EEB">
        <w:t>rd</w:t>
      </w:r>
      <w:r>
        <w:t xml:space="preserve"> place</w:t>
      </w:r>
      <w:r w:rsidRPr="00BA6B4D">
        <w:rPr>
          <w:b/>
        </w:rPr>
        <w:t xml:space="preserve"> while </w:t>
      </w:r>
      <w:r>
        <w:t>2s+3s cast up 1 place, 2s+3s dance 1/2 R&amp;L</w:t>
      </w:r>
      <w:r w:rsidRPr="00BA6B4D">
        <w:rPr>
          <w:b/>
        </w:rPr>
        <w:t xml:space="preserve"> while </w:t>
      </w:r>
      <w:r>
        <w:t>1s turn RH</w:t>
      </w:r>
    </w:p>
    <w:p w:rsidR="00B11EB3" w:rsidRDefault="00B11EB3" w:rsidP="00B11EB3">
      <w:pPr>
        <w:pStyle w:val="DanceBody"/>
      </w:pPr>
      <w:r>
        <w:t>17-24</w:t>
      </w:r>
      <w:r>
        <w:tab/>
        <w:t>3s set advg</w:t>
      </w:r>
      <w:r w:rsidRPr="00BA6B4D">
        <w:rPr>
          <w:b/>
        </w:rPr>
        <w:t xml:space="preserve"> while </w:t>
      </w:r>
      <w:r>
        <w:t>2s+1s set, 3s Slip Step (RH joined) down to 3</w:t>
      </w:r>
      <w:r w:rsidRPr="00972EEB">
        <w:t>rd</w:t>
      </w:r>
      <w:r>
        <w:t xml:space="preserve"> place</w:t>
      </w:r>
      <w:r w:rsidRPr="00BA6B4D">
        <w:rPr>
          <w:b/>
        </w:rPr>
        <w:t xml:space="preserve"> while </w:t>
      </w:r>
      <w:r>
        <w:t>2s+1s cast up 1 place, 2s+1s dance RH across</w:t>
      </w:r>
      <w:r w:rsidRPr="00BA6B4D">
        <w:rPr>
          <w:b/>
        </w:rPr>
        <w:t xml:space="preserve"> while </w:t>
      </w:r>
      <w:r>
        <w:t>3s turn RH</w:t>
      </w:r>
    </w:p>
    <w:p w:rsidR="00B11EB3" w:rsidRDefault="00B11EB3" w:rsidP="00B11EB3">
      <w:pPr>
        <w:pStyle w:val="DanceBody"/>
        <w:keepNext w:val="0"/>
      </w:pPr>
      <w:r>
        <w:t>25-32</w:t>
      </w:r>
      <w:r>
        <w:tab/>
        <w:t>1s cross down &amp; cast up to 2</w:t>
      </w:r>
      <w:r w:rsidRPr="00972EEB">
        <w:t>nd</w:t>
      </w:r>
      <w:r>
        <w:t xml:space="preserve"> place opp side</w:t>
      </w:r>
      <w:r w:rsidRPr="00BA6B4D">
        <w:rPr>
          <w:b/>
        </w:rPr>
        <w:t xml:space="preserve"> while </w:t>
      </w:r>
      <w:r>
        <w:t>3s set &amp; cross RH, 1s cross up &amp; cast to 2</w:t>
      </w:r>
      <w:r w:rsidRPr="00972EEB">
        <w:t>nd</w:t>
      </w:r>
      <w:r>
        <w:t xml:space="preserve"> place</w:t>
      </w:r>
      <w:r w:rsidRPr="00BA6B4D">
        <w:rPr>
          <w:b/>
        </w:rPr>
        <w:t xml:space="preserve"> while </w:t>
      </w:r>
      <w:r>
        <w:t>2s set &amp; cross RH</w:t>
      </w:r>
    </w:p>
    <w:p w:rsidR="00B11EB3" w:rsidRDefault="00B11EB3" w:rsidP="00B11EB3"/>
    <w:p w:rsidR="00B11EB3" w:rsidRDefault="00B11EB3" w:rsidP="00B11EB3">
      <w:pPr>
        <w:pStyle w:val="Minicrib"/>
      </w:pPr>
      <w:r>
        <w:t>LET'S DANCE TOGETHER  (J8x32)  3C (4C set)</w:t>
      </w:r>
      <w:r>
        <w:tab/>
        <w:t>Junko Matuhashi  RSCDS Tokyo 40th Anniv</w:t>
      </w:r>
    </w:p>
    <w:p w:rsidR="00B11EB3" w:rsidRDefault="00B11EB3" w:rsidP="00B11EB3">
      <w:pPr>
        <w:pStyle w:val="DanceBody"/>
      </w:pPr>
      <w:r>
        <w:t xml:space="preserve"> 1- 8</w:t>
      </w:r>
      <w:r>
        <w:tab/>
        <w:t>1s dance Figs 8 on sides, dancing in/down to start</w:t>
      </w:r>
    </w:p>
    <w:p w:rsidR="00B11EB3" w:rsidRDefault="00B11EB3" w:rsidP="00B11EB3">
      <w:pPr>
        <w:pStyle w:val="DanceBody"/>
      </w:pPr>
      <w:r>
        <w:t xml:space="preserve"> 9-16</w:t>
      </w:r>
      <w:r>
        <w:tab/>
        <w:t>1s cross RH, cast (2s step up), &amp;1s dance 1/2 Fig 8 round 3s</w:t>
      </w:r>
    </w:p>
    <w:p w:rsidR="00B11EB3" w:rsidRDefault="00B11EB3" w:rsidP="00B11EB3">
      <w:pPr>
        <w:pStyle w:val="DanceBody"/>
      </w:pPr>
      <w:r>
        <w:t>17-24</w:t>
      </w:r>
      <w:r>
        <w:tab/>
        <w:t>2s+1s+3s set, cross RH, Men face down, Ladies face up &amp; all chase clockwise 1/2 round set</w:t>
      </w:r>
    </w:p>
    <w:p w:rsidR="00B11EB3" w:rsidRDefault="00B11EB3" w:rsidP="00B11EB3">
      <w:pPr>
        <w:pStyle w:val="DanceBody"/>
        <w:keepNext w:val="0"/>
      </w:pPr>
      <w:r>
        <w:t>25-32</w:t>
      </w:r>
      <w:r>
        <w:tab/>
        <w:t>1L+3s &amp; 1M+2s dance RH across flowing into 'Snake Pass' 1M followed by 2s &amp;1L followed by 3s</w:t>
      </w:r>
      <w:r>
        <w:rPr>
          <w:szCs w:val="27"/>
        </w:rPr>
        <w:t> </w:t>
      </w:r>
      <w:r>
        <w:t>pass LSh diagonally across to change ends &amp; loop round to left to end in 2</w:t>
      </w:r>
      <w:r w:rsidRPr="00972EEB">
        <w:t>nd</w:t>
      </w:r>
      <w:r>
        <w:t xml:space="preserve"> place own sides. End  2 1 3</w:t>
      </w:r>
    </w:p>
    <w:p w:rsidR="00B11EB3" w:rsidRDefault="00B11EB3" w:rsidP="00B11EB3"/>
    <w:p w:rsidR="00B11EB3" w:rsidRDefault="00B11EB3" w:rsidP="00B11EB3">
      <w:pPr>
        <w:pStyle w:val="Minicrib"/>
      </w:pPr>
      <w:r>
        <w:t>LET'S GET THIS SORTED!  (S8x32)  3C (4C set)</w:t>
      </w:r>
      <w:r>
        <w:tab/>
        <w:t>Julia Smith, 2020</w:t>
      </w:r>
    </w:p>
    <w:p w:rsidR="00B11EB3" w:rsidRDefault="00B11EB3" w:rsidP="00B11EB3">
      <w:pPr>
        <w:pStyle w:val="DanceBody"/>
      </w:pPr>
      <w:r>
        <w:t xml:space="preserve"> 1- 8</w:t>
      </w:r>
      <w:r>
        <w:tab/>
        <w:t>1s dance in &amp; cast to 2nd place (2s step up); 1s dance 1/2 Fig (1L up round 2s, 1M down round 3s) to 2nd place opp sides. 2 (1) 3</w:t>
      </w:r>
    </w:p>
    <w:p w:rsidR="00B11EB3" w:rsidRDefault="00B11EB3" w:rsidP="00B11EB3">
      <w:pPr>
        <w:pStyle w:val="DanceBody"/>
      </w:pPr>
      <w:r>
        <w:t xml:space="preserve"> 9-16</w:t>
      </w:r>
      <w:r>
        <w:tab/>
        <w:t>2s+1s+3s dance reels of 3 on sides, RSh to 2nd corner (1M up, 1L down)</w:t>
      </w:r>
    </w:p>
    <w:p w:rsidR="00B11EB3" w:rsidRDefault="00B11EB3" w:rsidP="00B11EB3">
      <w:pPr>
        <w:pStyle w:val="DanceBody"/>
      </w:pPr>
      <w:r>
        <w:t>17-24</w:t>
      </w:r>
      <w:r>
        <w:tab/>
        <w:t>2s+1s+3s dance DoSiDo; all chase 1/2 round clockwise. (3) 1 (2)</w:t>
      </w:r>
    </w:p>
    <w:p w:rsidR="00B11EB3" w:rsidRDefault="00B11EB3" w:rsidP="00B11EB3">
      <w:pPr>
        <w:pStyle w:val="DanceBody"/>
      </w:pPr>
      <w:r>
        <w:t>25-32</w:t>
      </w:r>
      <w:r>
        <w:tab/>
        <w:t>1s dance petronella turn &amp; set, twice to end 2nd place opp side.  (3) (1) (2)</w:t>
      </w:r>
    </w:p>
    <w:p w:rsidR="00B11EB3" w:rsidRDefault="00B11EB3" w:rsidP="00B11EB3">
      <w:pPr>
        <w:pStyle w:val="DanceBody"/>
      </w:pPr>
      <w:r>
        <w:t>2nd time through: 1s start from 2nd place opp sides, end 3rd place own side &amp; slip to bottom.</w:t>
      </w:r>
    </w:p>
    <w:p w:rsidR="00B11EB3" w:rsidRDefault="00B11EB3" w:rsidP="00B11EB3">
      <w:pPr>
        <w:pStyle w:val="DanceBody"/>
        <w:keepNext w:val="0"/>
      </w:pPr>
      <w:r>
        <w:t>Starting positions 1st time:  1 2 3 4;  3rd time (3) (4) 1 2;  5th time (2) (1) (3) (4);  7th time  4 3 (2) (1)</w:t>
      </w:r>
    </w:p>
    <w:p w:rsidR="00B11EB3" w:rsidRDefault="00B11EB3" w:rsidP="00B11EB3"/>
    <w:p w:rsidR="00B11EB3" w:rsidRDefault="00B11EB3" w:rsidP="00B11EB3">
      <w:pPr>
        <w:pStyle w:val="Minicrib"/>
      </w:pPr>
      <w:r>
        <w:t>LET'S HAVE A CEILIDH  (R4x32)  4C set</w:t>
      </w:r>
      <w:r>
        <w:tab/>
        <w:t>Robert M Campbell  Glasgow Assembly</w:t>
      </w:r>
    </w:p>
    <w:p w:rsidR="00B11EB3" w:rsidRDefault="00B11EB3" w:rsidP="00B11EB3">
      <w:pPr>
        <w:pStyle w:val="DanceBody"/>
      </w:pPr>
      <w:r>
        <w:t xml:space="preserve"> 1- 8</w:t>
      </w:r>
      <w:r>
        <w:tab/>
        <w:t>1s &amp; 4s cross RH &amp; cast in 1 place, 1s+4s dance LH across (1s+4s end BtoB in centre facing corners)</w:t>
      </w:r>
    </w:p>
    <w:p w:rsidR="00B11EB3" w:rsidRDefault="00B11EB3" w:rsidP="00B11EB3">
      <w:pPr>
        <w:pStyle w:val="DanceBody"/>
      </w:pPr>
      <w:r>
        <w:t xml:space="preserve"> 9-16</w:t>
      </w:r>
      <w:r>
        <w:tab/>
        <w:t>All set &amp; change places RH with corners, set &amp; change back with LH</w:t>
      </w:r>
    </w:p>
    <w:p w:rsidR="00B11EB3" w:rsidRDefault="00B11EB3" w:rsidP="00B11EB3">
      <w:pPr>
        <w:pStyle w:val="DanceBody"/>
      </w:pPr>
      <w:r>
        <w:t>17-24</w:t>
      </w:r>
      <w:r>
        <w:tab/>
        <w:t>1s+4s dance RH across &amp; LH back</w:t>
      </w:r>
      <w:r w:rsidRPr="00BA6B4D">
        <w:rPr>
          <w:b/>
        </w:rPr>
        <w:t xml:space="preserve"> while </w:t>
      </w:r>
      <w:r>
        <w:t>2s+3s chase all the way round anticlockwise</w:t>
      </w:r>
    </w:p>
    <w:p w:rsidR="00B11EB3" w:rsidRDefault="00B11EB3" w:rsidP="00B11EB3">
      <w:pPr>
        <w:pStyle w:val="DanceBody"/>
        <w:keepNext w:val="0"/>
      </w:pPr>
      <w:r>
        <w:t>25-32</w:t>
      </w:r>
      <w:r>
        <w:tab/>
        <w:t>All set &amp; 1s+4s 1/2 turn partner RH, 1M+4L chase clockwise</w:t>
      </w:r>
      <w:r w:rsidRPr="00764304">
        <w:rPr>
          <w:b/>
        </w:rPr>
        <w:t xml:space="preserve"> </w:t>
      </w:r>
      <w:r>
        <w:rPr>
          <w:b/>
        </w:rPr>
        <w:t xml:space="preserve">1/2 </w:t>
      </w:r>
      <w:r w:rsidRPr="006A3C64">
        <w:t>way</w:t>
      </w:r>
      <w:r w:rsidRPr="00BA6B4D">
        <w:rPr>
          <w:b/>
        </w:rPr>
        <w:t xml:space="preserve"> </w:t>
      </w:r>
      <w:r>
        <w:rPr>
          <w:b/>
        </w:rPr>
        <w:t xml:space="preserve">as </w:t>
      </w:r>
      <w:r>
        <w:t>1L+4M 1/2 turn LH, 4s+1s cross RH to 2 4 1 3</w:t>
      </w:r>
    </w:p>
    <w:p w:rsidR="00B11EB3" w:rsidRDefault="00B11EB3" w:rsidP="00B11EB3"/>
    <w:p w:rsidR="00B11EB3" w:rsidRDefault="00B11EB3" w:rsidP="00B11EB3">
      <w:pPr>
        <w:pStyle w:val="Minicrib"/>
      </w:pPr>
      <w:r>
        <w:t>LET'S HAVE MUSIC AND DANCE  (R8x32)  3C (4C set)</w:t>
      </w:r>
      <w:r>
        <w:tab/>
        <w:t>Susan MacKay</w:t>
      </w:r>
    </w:p>
    <w:p w:rsidR="00B11EB3" w:rsidRDefault="00B11EB3" w:rsidP="00B11EB3">
      <w:pPr>
        <w:pStyle w:val="DanceBody"/>
      </w:pPr>
      <w:r>
        <w:t xml:space="preserve"> 1- 8</w:t>
      </w:r>
      <w:r>
        <w:tab/>
        <w:t>1s turn 1.1/2 RH moving down to 2nd place facing out (2s step up 1-2); 1s dance RSh round 1st corner to 2nd place own side facing out</w:t>
      </w:r>
    </w:p>
    <w:p w:rsidR="00B11EB3" w:rsidRPr="00C237FC" w:rsidRDefault="00B11EB3" w:rsidP="00B11EB3">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11EB3" w:rsidRPr="00C237FC" w:rsidRDefault="00B11EB3" w:rsidP="00B11EB3">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B11EB3" w:rsidRDefault="00B11EB3" w:rsidP="00B11EB3">
      <w:pPr>
        <w:pStyle w:val="DanceBody"/>
      </w:pPr>
      <w:r w:rsidRPr="00C237FC">
        <w:tab/>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11EB3" w:rsidRDefault="00B11EB3" w:rsidP="00B11EB3">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w:t>
      </w:r>
      <w:r>
        <w:t>finishing NHJ facing down.  3 1 2</w:t>
      </w:r>
    </w:p>
    <w:p w:rsidR="00B11EB3" w:rsidRDefault="00B11EB3" w:rsidP="00B11EB3">
      <w:pPr>
        <w:pStyle w:val="DanceBody"/>
      </w:pPr>
      <w:r>
        <w:t>17-24</w:t>
      </w:r>
      <w:r>
        <w:tab/>
        <w:t>2s followed by 1s &amp; 3s dance down, change sides (Lady dancing under Man's raised arm) &amp; dance up, ending on sides &amp; all set (1s advancing to BtoB, 1M facing up, 1L facing down)</w:t>
      </w:r>
    </w:p>
    <w:p w:rsidR="00B11EB3" w:rsidRDefault="00B11EB3" w:rsidP="00B11EB3">
      <w:pPr>
        <w:pStyle w:val="DanceBody"/>
        <w:keepNext w:val="0"/>
      </w:pPr>
      <w:r>
        <w:t>25-32</w:t>
      </w:r>
      <w:r>
        <w:tab/>
        <w:t>1M+3s (at top) &amp; 1L+2s circle 3H 1/2 round to left (3 bars) opening out with 1s leading &amp; flowing into circle 6H 1/2 round to left (3 bars), all 3 couples set.  2 1 3</w:t>
      </w:r>
    </w:p>
    <w:p w:rsidR="00B11EB3" w:rsidRDefault="00B11EB3" w:rsidP="00B11EB3"/>
    <w:p w:rsidR="00B11EB3" w:rsidRDefault="00B11EB3" w:rsidP="00B11EB3">
      <w:pPr>
        <w:pStyle w:val="Minicrib"/>
      </w:pPr>
      <w:r>
        <w:t>LET'S LEARN LADIES' CHAIN  (S8x32)  3C (4C set)</w:t>
      </w:r>
      <w:r>
        <w:tab/>
        <w:t>Gaye Collin  Dance Book 5</w:t>
      </w:r>
    </w:p>
    <w:p w:rsidR="00B11EB3" w:rsidRDefault="00B11EB3" w:rsidP="00B11EB3">
      <w:pPr>
        <w:pStyle w:val="DanceBody"/>
      </w:pPr>
      <w:r>
        <w:t xml:space="preserve"> 1- 8</w:t>
      </w:r>
      <w:r>
        <w:tab/>
        <w:t>1s turn RH &amp; cast (2s step up); 1s dance 1/2 Fig 8 down round 3s.  2 (1) 3</w:t>
      </w:r>
    </w:p>
    <w:p w:rsidR="00B11EB3" w:rsidRDefault="00B11EB3" w:rsidP="00B11EB3">
      <w:pPr>
        <w:pStyle w:val="DanceBody"/>
      </w:pPr>
      <w:r>
        <w:t xml:space="preserve"> 9-16</w:t>
      </w:r>
      <w:r>
        <w:tab/>
        <w:t>2s+1s dance R&amp;L, Men face out</w:t>
      </w:r>
    </w:p>
    <w:p w:rsidR="00B11EB3" w:rsidRDefault="00B11EB3" w:rsidP="00B11EB3">
      <w:pPr>
        <w:pStyle w:val="DanceBody"/>
      </w:pPr>
      <w:r>
        <w:t>17-24</w:t>
      </w:r>
      <w:r>
        <w:tab/>
        <w:t>2s+1s dance Ladies' Chain</w:t>
      </w:r>
    </w:p>
    <w:p w:rsidR="00B11EB3" w:rsidRDefault="00B11EB3" w:rsidP="00B11EB3">
      <w:pPr>
        <w:pStyle w:val="DanceBody"/>
        <w:keepNext w:val="0"/>
      </w:pPr>
      <w:r>
        <w:t>25-32</w:t>
      </w:r>
      <w:r>
        <w:tab/>
        <w:t>2s+1s+3s set, dance DoSiDo with partner &amp; 1s cross RH to 2nd place own side.  2 1 3</w:t>
      </w:r>
    </w:p>
    <w:p w:rsidR="00B11EB3" w:rsidRDefault="00B11EB3" w:rsidP="00B11EB3"/>
    <w:p w:rsidR="00B11EB3" w:rsidRDefault="00B11EB3" w:rsidP="00B11EB3">
      <w:pPr>
        <w:pStyle w:val="Minicrib"/>
      </w:pPr>
      <w:r>
        <w:t>LET'S MEET AGAIN  (S8x32)  2C (4C set)</w:t>
      </w:r>
      <w:r>
        <w:tab/>
        <w:t>C Dewar  RSCDS Bk 23</w:t>
      </w:r>
    </w:p>
    <w:p w:rsidR="00B11EB3" w:rsidRDefault="00B11EB3" w:rsidP="00B11EB3">
      <w:pPr>
        <w:pStyle w:val="DanceBody"/>
      </w:pPr>
      <w:r>
        <w:t xml:space="preserve"> 1- 8</w:t>
      </w:r>
      <w:r>
        <w:tab/>
        <w:t>1s dance 1/2 Figs of 8 round 2s, 1s set to 2s on sides &amp; 1s+2s set facing diagonally</w:t>
      </w:r>
    </w:p>
    <w:p w:rsidR="00B11EB3" w:rsidRDefault="00B11EB3" w:rsidP="00B11EB3">
      <w:pPr>
        <w:pStyle w:val="DanceBody"/>
      </w:pPr>
      <w:r>
        <w:t xml:space="preserve"> 9-16</w:t>
      </w:r>
      <w:r>
        <w:tab/>
        <w:t>1s in prom hold dance reel of 3 with 2s giving RSh to 2M</w:t>
      </w:r>
    </w:p>
    <w:p w:rsidR="00B11EB3" w:rsidRDefault="00B11EB3" w:rsidP="00B11EB3">
      <w:pPr>
        <w:pStyle w:val="DanceBody"/>
      </w:pPr>
      <w:r>
        <w:t>17-24</w:t>
      </w:r>
      <w:r>
        <w:tab/>
        <w:t>1s+2s set &amp; turn 2H ending in middle 1s facing down &amp; 2s up, 1s+2s Adv+Ret 1 step (up/down set) twice</w:t>
      </w:r>
    </w:p>
    <w:p w:rsidR="00B11EB3" w:rsidRDefault="00B11EB3" w:rsidP="00B11EB3">
      <w:pPr>
        <w:pStyle w:val="DanceBody"/>
        <w:keepNext w:val="0"/>
      </w:pPr>
      <w:r>
        <w:t>25-32</w:t>
      </w:r>
      <w:r>
        <w:tab/>
        <w:t>1s+2s set &amp; turn 2H into a line up/down centre with Men holding LH, couples dance anticlockwise round each other &amp; turn to new places</w:t>
      </w:r>
    </w:p>
    <w:p w:rsidR="00B11EB3" w:rsidRDefault="00B11EB3" w:rsidP="00B11EB3"/>
    <w:p w:rsidR="00B11EB3" w:rsidRDefault="00B11EB3" w:rsidP="00B11EB3">
      <w:pPr>
        <w:pStyle w:val="Minicrib"/>
      </w:pPr>
      <w:r>
        <w:t>LETHAM LADIES  (S4x40)  4C set</w:t>
      </w:r>
      <w:r>
        <w:tab/>
        <w:t>J Donaldston  Guide To SCD (ex-Collins)</w:t>
      </w:r>
    </w:p>
    <w:p w:rsidR="00B11EB3" w:rsidRDefault="00B11EB3" w:rsidP="00B11EB3">
      <w:pPr>
        <w:pStyle w:val="DanceBody"/>
      </w:pPr>
      <w:r>
        <w:t xml:space="preserve"> 1- 8</w:t>
      </w:r>
      <w:r>
        <w:tab/>
        <w:t>1s+2s &amp; 3s+4s dance full R&amp;L</w:t>
      </w:r>
    </w:p>
    <w:p w:rsidR="00B11EB3" w:rsidRDefault="00B11EB3" w:rsidP="00B11EB3">
      <w:pPr>
        <w:pStyle w:val="DanceBody"/>
      </w:pPr>
      <w:r>
        <w:t xml:space="preserve"> 9-16</w:t>
      </w:r>
      <w:r>
        <w:tab/>
        <w:t>1s followed by 2s+3s+4s lead down centre, cross &amp; dance up opposite sides</w:t>
      </w:r>
    </w:p>
    <w:p w:rsidR="00B11EB3" w:rsidRDefault="00B11EB3" w:rsidP="00B11EB3">
      <w:pPr>
        <w:pStyle w:val="DanceBody"/>
      </w:pPr>
      <w:r>
        <w:t>17-24</w:t>
      </w:r>
      <w:r>
        <w:tab/>
        <w:t>All set, 1s+3s cast 1 place</w:t>
      </w:r>
      <w:r w:rsidRPr="00BA6B4D">
        <w:rPr>
          <w:b/>
        </w:rPr>
        <w:t xml:space="preserve"> while </w:t>
      </w:r>
      <w:r>
        <w:t>2s+4s dance up, all set, 2s+1s &amp; 4s+3s dance 1/2 RH across back to places</w:t>
      </w:r>
    </w:p>
    <w:p w:rsidR="00B11EB3" w:rsidRDefault="00B11EB3" w:rsidP="00B11EB3">
      <w:pPr>
        <w:pStyle w:val="DanceBody"/>
      </w:pPr>
      <w:r>
        <w:t>25-32</w:t>
      </w:r>
      <w:r>
        <w:tab/>
        <w:t>1s cross RH, cast to 2</w:t>
      </w:r>
      <w:r w:rsidRPr="00972EEB">
        <w:t>nd</w:t>
      </w:r>
      <w:r>
        <w:t xml:space="preserve"> place, cross LH &amp; cast to 3</w:t>
      </w:r>
      <w:r w:rsidRPr="00972EEB">
        <w:t>rd</w:t>
      </w:r>
      <w:r>
        <w:t xml:space="preserve"> place</w:t>
      </w:r>
    </w:p>
    <w:p w:rsidR="00B11EB3" w:rsidRDefault="00B11EB3" w:rsidP="00B11EB3">
      <w:pPr>
        <w:pStyle w:val="DanceBody"/>
        <w:keepNext w:val="0"/>
      </w:pPr>
      <w:r>
        <w:t>33-40</w:t>
      </w:r>
      <w:r>
        <w:tab/>
        <w:t>1s cross RH, cast to 4</w:t>
      </w:r>
      <w:r w:rsidRPr="00972EEB">
        <w:t>th</w:t>
      </w:r>
      <w:r>
        <w:t xml:space="preserve"> place &amp; turn partner 2H 1.1/2 times</w:t>
      </w:r>
    </w:p>
    <w:p w:rsidR="00B11EB3" w:rsidRDefault="00B11EB3" w:rsidP="00B11EB3"/>
    <w:p w:rsidR="00B11EB3" w:rsidRDefault="00B11EB3" w:rsidP="00B11EB3">
      <w:pPr>
        <w:pStyle w:val="Minicrib"/>
      </w:pPr>
      <w:r>
        <w:t>LEVEN BRIDGE  (R4x32)  4C Set</w:t>
      </w:r>
      <w:r>
        <w:tab/>
        <w:t>J Trevor Stephenson  The Ayton Collection</w:t>
      </w:r>
    </w:p>
    <w:p w:rsidR="00B11EB3" w:rsidRPr="007340E9" w:rsidRDefault="00B11EB3" w:rsidP="00B11EB3">
      <w:pPr>
        <w:pStyle w:val="DanceBody"/>
      </w:pPr>
      <w:r w:rsidRPr="007340E9">
        <w:t xml:space="preserve"> 1- 8</w:t>
      </w:r>
      <w:r w:rsidRPr="007340E9">
        <w:tab/>
        <w:t>1L also 4M followed by partners cast in 1 place &amp; cross to opposite side (2s &amp; 3s step down/up 3-4); 1L+4M stay facing out. 1s+4s dance LH across</w:t>
      </w:r>
    </w:p>
    <w:p w:rsidR="00B11EB3" w:rsidRPr="007340E9" w:rsidRDefault="00B11EB3" w:rsidP="00B11EB3">
      <w:pPr>
        <w:pStyle w:val="DanceBody"/>
      </w:pPr>
      <w:r w:rsidRPr="007340E9">
        <w:t xml:space="preserve"> 9-12</w:t>
      </w:r>
      <w:r w:rsidRPr="007340E9">
        <w:tab/>
        <w:t>2s+1s also 4s+3s dance RH across to finish on side, 2s+4s facing down, 1s+3s facing up 2 (1) (4) 3</w:t>
      </w:r>
    </w:p>
    <w:p w:rsidR="00B11EB3" w:rsidRPr="007340E9" w:rsidRDefault="00B11EB3" w:rsidP="00B11EB3">
      <w:pPr>
        <w:pStyle w:val="DanceBody"/>
      </w:pPr>
      <w:r w:rsidRPr="007340E9">
        <w:t>13-16</w:t>
      </w:r>
      <w:r w:rsidRPr="007340E9">
        <w:tab/>
        <w:t>2s set to 1s also 4s set to 3s on sides, change places RH to finish 1s+3s facing down, 2s+4s facing up</w:t>
      </w:r>
      <w:r w:rsidRPr="007340E9">
        <w:tab/>
      </w:r>
    </w:p>
    <w:p w:rsidR="00B11EB3" w:rsidRPr="007340E9" w:rsidRDefault="00B11EB3" w:rsidP="00B11EB3">
      <w:pPr>
        <w:pStyle w:val="DanceBody"/>
      </w:pPr>
      <w:r w:rsidRPr="007340E9">
        <w:t>17-24</w:t>
      </w:r>
      <w:r w:rsidRPr="007340E9">
        <w:tab/>
        <w:t>Reels of 4 on sides (1) 2 3 (4)</w:t>
      </w:r>
    </w:p>
    <w:p w:rsidR="00B11EB3" w:rsidRPr="007340E9" w:rsidRDefault="00B11EB3" w:rsidP="00B11EB3">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B11EB3" w:rsidRPr="007340E9" w:rsidRDefault="00B11EB3" w:rsidP="00B11EB3">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B11EB3" w:rsidRDefault="00B11EB3" w:rsidP="00B11EB3"/>
    <w:p w:rsidR="00B11EB3" w:rsidRDefault="00B11EB3" w:rsidP="00B11EB3">
      <w:pPr>
        <w:pStyle w:val="Minicrib"/>
      </w:pPr>
      <w:r>
        <w:t>LEWIS &amp; COLIN'S RANT  (R4x32)  Sq.Set</w:t>
      </w:r>
      <w:r>
        <w:tab/>
        <w:t>E Brown  Ness House 2</w:t>
      </w:r>
    </w:p>
    <w:p w:rsidR="00B11EB3" w:rsidRDefault="00B11EB3" w:rsidP="00B11EB3">
      <w:pPr>
        <w:pStyle w:val="DanceBody"/>
      </w:pPr>
      <w:r>
        <w:t xml:space="preserve"> 1- 8</w:t>
      </w:r>
      <w:r>
        <w:tab/>
        <w:t>1s+3s set &amp; dance La Baratte : -</w:t>
      </w:r>
    </w:p>
    <w:p w:rsidR="00B11EB3" w:rsidRDefault="00B11EB3" w:rsidP="00B11EB3">
      <w:pPr>
        <w:pStyle w:val="DanceBody"/>
      </w:pPr>
      <w:r>
        <w:tab/>
        <w:t>`Men 1/2 turn Lady RH &amp; retains hand but at arm's length from each other</w:t>
      </w:r>
    </w:p>
    <w:p w:rsidR="00B11EB3" w:rsidRDefault="00B11EB3" w:rsidP="00B11EB3">
      <w:pPr>
        <w:pStyle w:val="DanceBody"/>
      </w:pPr>
      <w:r>
        <w:tab/>
        <w:t>`Men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`Couples change places LH to opposite places</w:t>
      </w:r>
    </w:p>
    <w:p w:rsidR="00B11EB3" w:rsidRDefault="00B11EB3" w:rsidP="00B11EB3">
      <w:pPr>
        <w:pStyle w:val="DanceBody"/>
      </w:pPr>
      <w:r>
        <w:tab/>
      </w:r>
      <w:r w:rsidRPr="0088359F">
        <w:rPr>
          <w:b/>
        </w:rPr>
        <w:t>while</w:t>
      </w:r>
      <w:r>
        <w:rPr>
          <w:b/>
        </w:rPr>
        <w:t xml:space="preserve"> </w:t>
      </w:r>
      <w:r>
        <w:t>2s+4s cast pass opposite person RSh &amp; set to partner then set across the set - All are now opposite where they started on wrong side of prtnr</w:t>
      </w:r>
    </w:p>
    <w:p w:rsidR="00B11EB3" w:rsidRDefault="00B11EB3" w:rsidP="00B11EB3">
      <w:pPr>
        <w:pStyle w:val="DanceBody"/>
      </w:pPr>
      <w:r>
        <w:t xml:space="preserve"> 9-16</w:t>
      </w:r>
      <w:r>
        <w:tab/>
        <w:t>1s+3s dance 1/2 R&amp;L, 2s+4s dance 1/2 R&amp;L</w:t>
      </w:r>
    </w:p>
    <w:p w:rsidR="00B11EB3" w:rsidRDefault="00B11EB3" w:rsidP="00B11EB3">
      <w:pPr>
        <w:pStyle w:val="DanceBody"/>
      </w:pPr>
      <w:r>
        <w:t>17-24</w:t>
      </w:r>
      <w:r>
        <w:tab/>
        <w:t>All dance interlocking reels of 3 (pass crnrs RSh, about turn, pass crnr RSh, pass partner LSh, about turn &amp; pass partner LSh) &amp; end facing in</w:t>
      </w:r>
    </w:p>
    <w:p w:rsidR="00B11EB3" w:rsidRDefault="00B11EB3" w:rsidP="00B11EB3">
      <w:pPr>
        <w:pStyle w:val="DanceBody"/>
        <w:keepNext w:val="0"/>
      </w:pPr>
      <w:r>
        <w:t>25-32</w:t>
      </w:r>
      <w:r>
        <w:tab/>
        <w:t>All 3/4 turn partners RH to end in prom hold facing anticlockwise &amp; Promenade 3/4 way round to end 4 1 2 3</w:t>
      </w:r>
    </w:p>
    <w:p w:rsidR="00B11EB3" w:rsidRDefault="00B11EB3" w:rsidP="00B11EB3"/>
    <w:p w:rsidR="00B11EB3" w:rsidRDefault="00B11EB3" w:rsidP="00B11EB3">
      <w:pPr>
        <w:pStyle w:val="Minicrib"/>
      </w:pPr>
      <w:r>
        <w:t>LEWISIAN REEL  (R8x32)  3C (4C set)</w:t>
      </w:r>
      <w:r>
        <w:tab/>
        <w:t>Lewis N Derrick  Ness House 2</w:t>
      </w:r>
    </w:p>
    <w:p w:rsidR="00B11EB3" w:rsidRDefault="00B11EB3" w:rsidP="00B11EB3">
      <w:pPr>
        <w:pStyle w:val="DanceBody"/>
      </w:pPr>
      <w:r>
        <w:t xml:space="preserve"> 1- 8</w:t>
      </w:r>
      <w:r>
        <w:tab/>
        <w:t>1s set, dance down NHJ for 2 steps, dance up (2 steps) &amp; cast to 2</w:t>
      </w:r>
      <w:r w:rsidRPr="00972EEB">
        <w:t>nd</w:t>
      </w:r>
      <w:r>
        <w:t xml:space="preserve"> place (2s step up 7-8)</w:t>
      </w:r>
    </w:p>
    <w:p w:rsidR="00B11EB3" w:rsidRDefault="00B11EB3" w:rsidP="00B11EB3">
      <w:pPr>
        <w:pStyle w:val="DanceBody"/>
      </w:pPr>
      <w:r>
        <w:t xml:space="preserve"> 9-16</w:t>
      </w:r>
      <w:r>
        <w:tab/>
        <w:t>1s dance Diag R&amp;L (RH to 1</w:t>
      </w:r>
      <w:r w:rsidRPr="00972EEB">
        <w:t>st</w:t>
      </w:r>
      <w:r>
        <w:t xml:space="preserve"> corner to start) &amp; end facing 4</w:t>
      </w:r>
      <w:r w:rsidRPr="00972EEB">
        <w:t>th</w:t>
      </w:r>
      <w:r>
        <w:t xml:space="preserve"> corner (pstn)</w:t>
      </w:r>
    </w:p>
    <w:p w:rsidR="00B11EB3" w:rsidRDefault="00B11EB3" w:rsidP="00B11EB3">
      <w:pPr>
        <w:pStyle w:val="DanceBody"/>
      </w:pPr>
      <w:r>
        <w:t>17-24</w:t>
      </w:r>
      <w:r>
        <w:tab/>
        <w:t>1s dance diagonal RSh reel with 4</w:t>
      </w:r>
      <w:r w:rsidRPr="00972EEB">
        <w:t>th</w:t>
      </w:r>
      <w:r>
        <w:t xml:space="preserve"> corners, Bars 23-24: 1s 1/2 turn LH finishing side by side in middle facing opp sides </w:t>
      </w:r>
      <w:r>
        <w:rPr>
          <w:b/>
        </w:rPr>
        <w:t>while</w:t>
      </w:r>
      <w:r>
        <w:t xml:space="preserve"> corners finish reel</w:t>
      </w:r>
    </w:p>
    <w:p w:rsidR="00B11EB3" w:rsidRDefault="00B11EB3" w:rsidP="00B11EB3">
      <w:pPr>
        <w:pStyle w:val="DanceBody"/>
        <w:keepNext w:val="0"/>
      </w:pPr>
      <w:r>
        <w:t>25-32</w:t>
      </w:r>
      <w:r>
        <w:tab/>
        <w:t>1s dance RH across (1L with 2s &amp; 1M with 3s), 1s pass RSh to dance LH across with other couple. End 2 1 3</w:t>
      </w:r>
    </w:p>
    <w:p w:rsidR="00B11EB3" w:rsidRDefault="00B11EB3" w:rsidP="00B11EB3"/>
    <w:p w:rsidR="00B11EB3" w:rsidRDefault="00B11EB3" w:rsidP="00B11EB3">
      <w:pPr>
        <w:pStyle w:val="Minicrib"/>
      </w:pPr>
      <w:r>
        <w:t>LEWS CASTLE GATHERING  (R8x40)  3C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B11EB3" w:rsidRPr="0035711B" w:rsidRDefault="00B11EB3" w:rsidP="00B11EB3">
      <w:pPr>
        <w:pStyle w:val="DanceBody"/>
      </w:pPr>
      <w:r>
        <w:t xml:space="preserve"> 9-16</w:t>
      </w:r>
      <w:r>
        <w:tab/>
        <w:t>1s+3s DoSiDo;</w:t>
      </w:r>
      <w:r w:rsidRPr="0035711B">
        <w:t xml:space="preserve"> </w:t>
      </w:r>
      <w:r>
        <w:t>1s+3s set and dance 1/2 RH across</w:t>
      </w:r>
      <w:r w:rsidRPr="0035711B">
        <w:t xml:space="preserve"> (2) (3) 1</w:t>
      </w:r>
    </w:p>
    <w:p w:rsidR="00B11EB3" w:rsidRPr="0035711B" w:rsidRDefault="00B11EB3" w:rsidP="00B11EB3">
      <w:pPr>
        <w:pStyle w:val="DanceBody"/>
      </w:pPr>
      <w:r>
        <w:t>17-20</w:t>
      </w:r>
      <w:r w:rsidRPr="0035711B">
        <w:tab/>
        <w:t xml:space="preserve">1s cross RH, cast up </w:t>
      </w:r>
      <w:r>
        <w:t xml:space="preserve">1 place </w:t>
      </w:r>
      <w:r w:rsidRPr="0035711B">
        <w:t>(3s step down). (2) (1) (3)</w:t>
      </w:r>
    </w:p>
    <w:p w:rsidR="00B11EB3" w:rsidRPr="0035711B" w:rsidRDefault="00B11EB3" w:rsidP="00B11EB3">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B11EB3" w:rsidRPr="0035711B" w:rsidRDefault="00B11EB3" w:rsidP="00B11EB3">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rPr>
        <w:t>while</w:t>
      </w:r>
      <w:r w:rsidRPr="0035711B">
        <w:t xml:space="preserve"> 3s 1/2 turn LH). 3 2 1</w:t>
      </w:r>
    </w:p>
    <w:p w:rsidR="00B11EB3" w:rsidRPr="0035711B" w:rsidRDefault="00B11EB3" w:rsidP="00B11EB3">
      <w:pPr>
        <w:pStyle w:val="DanceBody"/>
      </w:pPr>
      <w:r>
        <w:t>33-36</w:t>
      </w:r>
      <w:r>
        <w:tab/>
        <w:t>3s+2s+1s chase anticlock</w:t>
      </w:r>
      <w:r w:rsidRPr="0035711B">
        <w:t xml:space="preserve">wise 1/2 </w:t>
      </w:r>
      <w:r>
        <w:t>round</w:t>
      </w:r>
      <w:r w:rsidRPr="0035711B">
        <w:t xml:space="preserve"> to (1) (2) (3).</w:t>
      </w:r>
    </w:p>
    <w:p w:rsidR="00B11EB3" w:rsidRPr="0035711B" w:rsidRDefault="00B11EB3" w:rsidP="00B11EB3">
      <w:pPr>
        <w:pStyle w:val="DanceBody"/>
      </w:pPr>
      <w:r>
        <w:t>37-38</w:t>
      </w:r>
      <w:r w:rsidRPr="0035711B">
        <w:tab/>
        <w:t xml:space="preserve">1s+3s cross LH </w:t>
      </w:r>
      <w:r w:rsidRPr="00F91721">
        <w:rPr>
          <w:b/>
        </w:rPr>
        <w:t>while</w:t>
      </w:r>
      <w:r w:rsidRPr="0035711B">
        <w:t xml:space="preserve"> 2s 1/2 turn LH &amp; face up (retain LH)</w:t>
      </w:r>
    </w:p>
    <w:p w:rsidR="00B11EB3" w:rsidRDefault="00B11EB3" w:rsidP="00B11EB3">
      <w:pPr>
        <w:pStyle w:val="DanceBody"/>
        <w:keepNext w:val="0"/>
      </w:pPr>
      <w:r w:rsidRPr="0035711B">
        <w:t>39-40</w:t>
      </w:r>
      <w:r w:rsidRPr="0035711B">
        <w:tab/>
        <w:t xml:space="preserve">1s cast </w:t>
      </w:r>
      <w:r>
        <w:t xml:space="preserve">down 1 pl </w:t>
      </w:r>
      <w:r w:rsidRPr="00F91721">
        <w:rPr>
          <w:b/>
        </w:rPr>
        <w:t>while</w:t>
      </w:r>
      <w:r w:rsidRPr="0035711B">
        <w:t xml:space="preserve"> 2s lead up 1 pl</w:t>
      </w:r>
      <w:r>
        <w:t>ace.</w:t>
      </w:r>
      <w:r w:rsidRPr="0035711B">
        <w:t xml:space="preserve">  2 1 3</w:t>
      </w:r>
    </w:p>
    <w:p w:rsidR="00B11EB3" w:rsidRDefault="00B11EB3" w:rsidP="00B11EB3"/>
    <w:p w:rsidR="00B11EB3" w:rsidRDefault="00B11EB3" w:rsidP="00B11EB3">
      <w:pPr>
        <w:pStyle w:val="Minicrib"/>
      </w:pPr>
      <w:r>
        <w:t>LIAM THOMAS  (J8x32)  3C (4C set)</w:t>
      </w:r>
      <w:r>
        <w:tab/>
        <w:t>Gaye Collin, 2018</w:t>
      </w:r>
    </w:p>
    <w:p w:rsidR="00B11EB3" w:rsidRDefault="00B11EB3" w:rsidP="00B11EB3">
      <w:pPr>
        <w:pStyle w:val="DanceBody"/>
      </w:pPr>
      <w:r>
        <w:t xml:space="preserve"> 1-8</w:t>
      </w:r>
      <w:r>
        <w:tab/>
        <w:t>1s turn 1.1/4 RH to finish 1M behind 1L facing down. 1L followed by partner dances 1/2 Fig of 8 round 2M to end 1L between 2s</w:t>
      </w:r>
    </w:p>
    <w:p w:rsidR="00B11EB3" w:rsidRDefault="00B11EB3" w:rsidP="00B11EB3">
      <w:pPr>
        <w:pStyle w:val="DanceBody"/>
      </w:pPr>
      <w:r>
        <w:t xml:space="preserve"> 9-16</w:t>
      </w:r>
      <w:r>
        <w:tab/>
        <w:t>1L joins NH with 2s &amp; dances down middle with 1M following, all turn by right to face up, 1M picks up 2s to dance back up to top with 1L following</w:t>
      </w:r>
    </w:p>
    <w:p w:rsidR="00B11EB3" w:rsidRDefault="00B11EB3" w:rsidP="00B11EB3">
      <w:pPr>
        <w:pStyle w:val="DanceBody"/>
      </w:pPr>
      <w:r>
        <w:t>17-24</w:t>
      </w:r>
      <w:r>
        <w:tab/>
        <w:t xml:space="preserve">1M followed by 1L casts round 2L then 1L dances down round 3L </w:t>
      </w:r>
      <w:r w:rsidRPr="00AD7CC1">
        <w:rPr>
          <w:b/>
        </w:rPr>
        <w:t>while</w:t>
      </w:r>
      <w:r>
        <w:t xml:space="preserve"> 1M dances up round 2M, both finishing in 2nd place own side</w:t>
      </w:r>
    </w:p>
    <w:p w:rsidR="00B11EB3" w:rsidRDefault="00B11EB3" w:rsidP="00B11EB3">
      <w:pPr>
        <w:pStyle w:val="DanceBody"/>
        <w:keepNext w:val="0"/>
      </w:pPr>
      <w:r>
        <w:t>25-32</w:t>
      </w:r>
      <w:r>
        <w:tab/>
        <w:t>1s+3s dance R&amp;L. End  2 1 3</w:t>
      </w:r>
    </w:p>
    <w:p w:rsidR="00B11EB3" w:rsidRDefault="00B11EB3" w:rsidP="00B11EB3"/>
    <w:p w:rsidR="00B11EB3" w:rsidRDefault="00B11EB3" w:rsidP="00B11EB3">
      <w:pPr>
        <w:pStyle w:val="Minicrib"/>
      </w:pPr>
      <w:r>
        <w:t>LIAM'S JIG  (J8x32)  3C (4C set)</w:t>
      </w:r>
      <w:r>
        <w:tab/>
        <w:t>Neil M Grant, 2002</w:t>
      </w:r>
    </w:p>
    <w:p w:rsidR="00B11EB3" w:rsidRDefault="00B11EB3" w:rsidP="00B11EB3">
      <w:pPr>
        <w:pStyle w:val="DanceBody"/>
      </w:pPr>
      <w:r>
        <w:t xml:space="preserve"> 1- 8</w:t>
      </w:r>
      <w:r>
        <w:tab/>
        <w:t>1s+2s set, dance RH across, 1s cast as 2s NHJ dance up to top</w:t>
      </w:r>
    </w:p>
    <w:p w:rsidR="00B11EB3" w:rsidRDefault="00B11EB3" w:rsidP="00B11EB3">
      <w:pPr>
        <w:pStyle w:val="DanceBody"/>
      </w:pPr>
      <w:r>
        <w:t xml:space="preserve"> 9-16</w:t>
      </w:r>
      <w:r>
        <w:tab/>
        <w:t>1s+3s dance Double Fig 8 (1s cross down, 3s dance up to start). 1s end just outside lines in 2nd place facing up</w:t>
      </w:r>
    </w:p>
    <w:p w:rsidR="00B11EB3" w:rsidRDefault="00B11EB3" w:rsidP="00B11EB3">
      <w:pPr>
        <w:pStyle w:val="DanceBody"/>
      </w:pPr>
      <w:r>
        <w:t>17-24</w:t>
      </w:r>
      <w:r>
        <w:tab/>
        <w:t xml:space="preserve">2L+1L+3L dance LH across </w:t>
      </w:r>
      <w:r>
        <w:rPr>
          <w:b/>
        </w:rPr>
        <w:t>as</w:t>
      </w:r>
      <w:r>
        <w:t xml:space="preserve"> 2M+1M+3M dance RH across; Bar 20: 1s cross down and dance up opp sides, 3s then 2s cross and follow, 1s cast to 2nd place, 3s dance up to 1st place facing out.  (3)(1)(2)</w:t>
      </w:r>
    </w:p>
    <w:p w:rsidR="00B11EB3" w:rsidRDefault="00B11EB3" w:rsidP="00B11EB3">
      <w:pPr>
        <w:pStyle w:val="DanceBody"/>
      </w:pPr>
      <w:r>
        <w:t>25-32</w:t>
      </w:r>
      <w:r>
        <w:tab/>
        <w:t>3s+1s+2s dance 1/2 RSh reels of 3 across (1L up with 3s, RSh to 2M, 1M down with 2s, RSh to 2L)</w:t>
      </w:r>
    </w:p>
    <w:p w:rsidR="00B11EB3" w:rsidRDefault="00B11EB3" w:rsidP="00B11EB3">
      <w:pPr>
        <w:pStyle w:val="DanceBody"/>
        <w:keepNext w:val="0"/>
      </w:pPr>
      <w:r>
        <w:tab/>
        <w:t>3s+1s+2s dance 1/2 LSh reels of 3 on own side (1M in/up, 1L in/down). 2 1 3</w:t>
      </w:r>
    </w:p>
    <w:p w:rsidR="00B11EB3" w:rsidRDefault="00B11EB3" w:rsidP="00B11EB3"/>
    <w:p w:rsidR="00B11EB3" w:rsidRDefault="00B11EB3" w:rsidP="00B11EB3">
      <w:pPr>
        <w:pStyle w:val="Minicrib"/>
        <w:rPr>
          <w:lang w:eastAsia="en-GB"/>
        </w:rPr>
      </w:pPr>
      <w:r>
        <w:rPr>
          <w:lang w:eastAsia="en-GB"/>
        </w:rPr>
        <w:t>THE LIBRARIAN  (J8x32)  3C (4C set)</w:t>
      </w:r>
      <w:r>
        <w:rPr>
          <w:lang w:eastAsia="en-GB"/>
        </w:rPr>
        <w:tab/>
        <w:t>Wendy Morris  Surbiton 75th Anniv</w:t>
      </w:r>
    </w:p>
    <w:p w:rsidR="00B11EB3" w:rsidRPr="003C2B16" w:rsidRDefault="00B11EB3" w:rsidP="00B11EB3">
      <w:pPr>
        <w:pStyle w:val="DanceBody"/>
      </w:pPr>
      <w:r w:rsidRPr="003C2B16">
        <w:t xml:space="preserve"> 1- 8</w:t>
      </w:r>
      <w:r w:rsidRPr="003C2B16">
        <w:tab/>
        <w:t>1s+2s set &amp; dance 1/2 RH across; 1s+2s set &amp; dance 1/2 LH across</w:t>
      </w:r>
    </w:p>
    <w:p w:rsidR="00B11EB3" w:rsidRPr="003C2B16" w:rsidRDefault="00B11EB3" w:rsidP="00B11EB3">
      <w:pPr>
        <w:pStyle w:val="DanceBody"/>
      </w:pPr>
      <w:r w:rsidRPr="003C2B16">
        <w:t xml:space="preserve"> 9-16</w:t>
      </w:r>
      <w:r w:rsidRPr="003C2B16">
        <w:tab/>
        <w:t>1s lead down</w:t>
      </w:r>
      <w:r>
        <w:t xml:space="preserve"> middle</w:t>
      </w:r>
      <w:r w:rsidRPr="003C2B16">
        <w:t xml:space="preserve"> &amp; back up to 2nd place own side (2s step up 15-16)</w:t>
      </w:r>
    </w:p>
    <w:p w:rsidR="00B11EB3" w:rsidRPr="003C2B16" w:rsidRDefault="00B11EB3" w:rsidP="00B11EB3">
      <w:pPr>
        <w:pStyle w:val="DanceBody"/>
      </w:pPr>
      <w:r w:rsidRPr="003C2B16">
        <w:t>17-24</w:t>
      </w:r>
      <w:r w:rsidRPr="003C2B16">
        <w:tab/>
        <w:t>2s+1s+3s set, cross RH &amp; face clockwise; all chase clockwise 1/2 round back to own side</w:t>
      </w:r>
    </w:p>
    <w:p w:rsidR="00B11EB3" w:rsidRPr="003C2B16" w:rsidRDefault="00B11EB3" w:rsidP="00B11EB3">
      <w:pPr>
        <w:pStyle w:val="DanceBody"/>
      </w:pPr>
      <w:r w:rsidRPr="003C2B16">
        <w:t>25-32</w:t>
      </w:r>
      <w:r w:rsidRPr="003C2B16">
        <w:tab/>
        <w:t>All set, cross LH &amp; face anticlockwise; all chase anticlockwise 1/2 round.  2 1 3</w:t>
      </w:r>
    </w:p>
    <w:p w:rsidR="00B11EB3" w:rsidRPr="003C2B16" w:rsidRDefault="00B11EB3" w:rsidP="00B11EB3">
      <w:pPr>
        <w:pStyle w:val="DanceBody"/>
        <w:keepNext w:val="0"/>
      </w:pPr>
      <w:r w:rsidRPr="003C2B16">
        <w:rPr>
          <w:rStyle w:val="Emphasis"/>
          <w:szCs w:val="13"/>
          <w:shd w:val="clear" w:color="auto" w:fill="FFFFFF"/>
        </w:rPr>
        <w:t xml:space="preserve">Note:  Optional flourish: during chase, fingers on lips for a librarian </w:t>
      </w:r>
      <w:r>
        <w:rPr>
          <w:rStyle w:val="Emphasis"/>
          <w:szCs w:val="13"/>
          <w:shd w:val="clear" w:color="auto" w:fill="FFFFFF"/>
        </w:rPr>
        <w:t>'</w:t>
      </w:r>
      <w:r w:rsidRPr="003C2B16">
        <w:rPr>
          <w:rStyle w:val="Emphasis"/>
          <w:szCs w:val="13"/>
          <w:shd w:val="clear" w:color="auto" w:fill="FFFFFF"/>
        </w:rPr>
        <w:t>shush</w:t>
      </w:r>
      <w:r>
        <w:rPr>
          <w:rStyle w:val="Emphasis"/>
          <w:szCs w:val="13"/>
          <w:shd w:val="clear" w:color="auto" w:fill="FFFFFF"/>
        </w:rPr>
        <w:t>'</w:t>
      </w:r>
    </w:p>
    <w:p w:rsidR="00B11EB3" w:rsidRDefault="00B11EB3" w:rsidP="00B11EB3"/>
    <w:p w:rsidR="00B11EB3" w:rsidRDefault="00B11EB3" w:rsidP="00B11EB3">
      <w:pPr>
        <w:pStyle w:val="Minicrib"/>
        <w:rPr>
          <w:lang w:val="en-US"/>
        </w:rPr>
      </w:pPr>
      <w:r>
        <w:rPr>
          <w:lang w:val="en-US"/>
        </w:rPr>
        <w:t>THE LIBRARIAN'S DAUGHTER  (S4x40)  4C Set</w:t>
      </w:r>
      <w:r>
        <w:rPr>
          <w:lang w:val="en-US"/>
        </w:rPr>
        <w:tab/>
        <w:t>Kathleen Bruce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B11EB3" w:rsidRPr="007D04FA" w:rsidRDefault="00B11EB3" w:rsidP="00B11EB3">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lang w:val="en-US"/>
        </w:rPr>
        <w:t>while</w:t>
      </w:r>
      <w:r>
        <w:rPr>
          <w:lang w:val="en-US"/>
        </w:rPr>
        <w:t xml:space="preserve"> 1s meet, </w:t>
      </w:r>
      <w:r w:rsidRPr="007D04FA">
        <w:rPr>
          <w:lang w:val="en-US"/>
        </w:rPr>
        <w:t>dance up to face 3s.</w:t>
      </w:r>
    </w:p>
    <w:p w:rsidR="00B11EB3" w:rsidRPr="007D04FA" w:rsidRDefault="00B11EB3" w:rsidP="00B11EB3">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lang w:val="en-US"/>
        </w:rPr>
        <w:t>while</w:t>
      </w:r>
      <w:r w:rsidRPr="007D04FA">
        <w:rPr>
          <w:lang w:val="en-US"/>
        </w:rPr>
        <w:t xml:space="preserve"> 3s turn </w:t>
      </w:r>
      <w:r>
        <w:rPr>
          <w:lang w:val="en-US"/>
        </w:rPr>
        <w:t xml:space="preserve">3/4 RH </w:t>
      </w:r>
      <w:r w:rsidRPr="007D04FA">
        <w:rPr>
          <w:lang w:val="en-US"/>
        </w:rPr>
        <w:t>to finish 3W facing up, 3M facing down.</w:t>
      </w:r>
    </w:p>
    <w:p w:rsidR="00B11EB3" w:rsidRPr="007D04FA" w:rsidRDefault="00B11EB3" w:rsidP="00B11EB3">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B11EB3" w:rsidRPr="007D04FA" w:rsidRDefault="00B11EB3" w:rsidP="00B11EB3">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lang w:val="en-US"/>
        </w:rPr>
        <w:t>while</w:t>
      </w:r>
      <w:r w:rsidRPr="007D04FA">
        <w:rPr>
          <w:lang w:val="en-US"/>
        </w:rPr>
        <w:t xml:space="preserve"> 1M+4M turn RH 1</w:t>
      </w:r>
      <w:r>
        <w:rPr>
          <w:lang w:val="en-US"/>
        </w:rPr>
        <w:t>.1/2</w:t>
      </w:r>
    </w:p>
    <w:p w:rsidR="00B11EB3" w:rsidRDefault="00B11EB3" w:rsidP="00B11EB3">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B11EB3" w:rsidRDefault="00B11EB3" w:rsidP="00B11EB3"/>
    <w:p w:rsidR="00B11EB3" w:rsidRDefault="00B11EB3" w:rsidP="00B11EB3">
      <w:pPr>
        <w:pStyle w:val="Minicrib"/>
      </w:pPr>
      <w:r>
        <w:t>THE LIBRARY OF BIRMINGHAM  (S4x40)  4C</w:t>
      </w:r>
      <w:r>
        <w:tab/>
        <w:t>Kenneth J Reid  RSCDS Bk 49</w:t>
      </w:r>
    </w:p>
    <w:p w:rsidR="00B11EB3" w:rsidRPr="00343119" w:rsidRDefault="00B11EB3" w:rsidP="00B11EB3">
      <w:pPr>
        <w:pStyle w:val="DanceBody"/>
      </w:pPr>
      <w:r w:rsidRPr="00343119">
        <w:t xml:space="preserve"> 1- 8</w:t>
      </w:r>
      <w:r w:rsidRPr="00343119">
        <w:tab/>
        <w:t xml:space="preserve">1s+2s </w:t>
      </w:r>
      <w:r w:rsidRPr="00343119">
        <w:rPr>
          <w:b/>
        </w:rPr>
        <w:t>also</w:t>
      </w:r>
      <w:r w:rsidRPr="00343119">
        <w:t xml:space="preserve"> 3</w:t>
      </w:r>
      <w:r>
        <w:t>s+4s dance Rose Progression: -</w:t>
      </w:r>
    </w:p>
    <w:p w:rsidR="00B11EB3" w:rsidRPr="00343119" w:rsidRDefault="00B11EB3" w:rsidP="00B11EB3">
      <w:pPr>
        <w:pStyle w:val="DanceBody"/>
      </w:pPr>
      <w:r w:rsidRPr="00343119">
        <w:tab/>
        <w:t>1- 2     1M+2L set as 1L+2M change places RH</w:t>
      </w:r>
    </w:p>
    <w:p w:rsidR="00B11EB3" w:rsidRPr="00343119" w:rsidRDefault="00B11EB3" w:rsidP="00B11EB3">
      <w:pPr>
        <w:pStyle w:val="DanceBody"/>
      </w:pPr>
      <w:r>
        <w:tab/>
      </w:r>
      <w:r w:rsidRPr="00343119">
        <w:t>3- 4     1M+2L 1/2 turn 2H as 1L &amp; 2M dance into partners place</w:t>
      </w:r>
    </w:p>
    <w:p w:rsidR="00B11EB3" w:rsidRPr="00343119" w:rsidRDefault="00B11EB3" w:rsidP="00B11EB3">
      <w:pPr>
        <w:pStyle w:val="DanceBody"/>
      </w:pPr>
      <w:r w:rsidRPr="00343119">
        <w:tab/>
        <w:t>5- 6     1M+2L cast into each other</w:t>
      </w:r>
      <w:r>
        <w:t>'</w:t>
      </w:r>
      <w:r w:rsidRPr="00343119">
        <w:t>s place as 1L+2M 1/2 turn 2H</w:t>
      </w:r>
    </w:p>
    <w:p w:rsidR="00B11EB3" w:rsidRPr="00343119" w:rsidRDefault="00B11EB3" w:rsidP="00B11EB3">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B11EB3" w:rsidRPr="00343119" w:rsidRDefault="00B11EB3" w:rsidP="00B11EB3">
      <w:pPr>
        <w:pStyle w:val="DanceBody"/>
      </w:pPr>
      <w:r w:rsidRPr="00343119">
        <w:t xml:space="preserve"> 9-16</w:t>
      </w:r>
      <w:r w:rsidRPr="00343119">
        <w:tab/>
        <w:t>All dance clockwise 1/2 way round set, all set. All 1/2 turn partner RH into allemande hold</w:t>
      </w:r>
    </w:p>
    <w:p w:rsidR="00B11EB3" w:rsidRPr="00343119" w:rsidRDefault="00B11EB3" w:rsidP="00B11EB3">
      <w:pPr>
        <w:pStyle w:val="DanceBody"/>
      </w:pPr>
      <w:r w:rsidRPr="00343119">
        <w:t>17-24</w:t>
      </w:r>
      <w:r w:rsidRPr="00343119">
        <w:tab/>
        <w:t>3s+4</w:t>
      </w:r>
      <w:r>
        <w:t>s</w:t>
      </w:r>
      <w:r w:rsidRPr="00343119">
        <w:t xml:space="preserve"> </w:t>
      </w:r>
      <w:r w:rsidRPr="00343119">
        <w:rPr>
          <w:b/>
        </w:rPr>
        <w:t>also</w:t>
      </w:r>
      <w:r w:rsidRPr="00343119">
        <w:t xml:space="preserve"> 1s+2s dance 6 bars of allemande. All 1/2 turn LH to opp sides. (Men face up, Ladies down)</w:t>
      </w:r>
    </w:p>
    <w:p w:rsidR="00B11EB3" w:rsidRPr="00343119" w:rsidRDefault="00B11EB3" w:rsidP="00B11EB3">
      <w:pPr>
        <w:pStyle w:val="DanceBody"/>
      </w:pPr>
      <w:r w:rsidRPr="00343119">
        <w:t>25-32</w:t>
      </w:r>
      <w:r w:rsidRPr="00343119">
        <w:tab/>
        <w:t xml:space="preserve">All dance anticlockwise 1/2 round set. 1s+2s </w:t>
      </w:r>
      <w:r w:rsidRPr="00343119">
        <w:rPr>
          <w:b/>
        </w:rPr>
        <w:t>also</w:t>
      </w:r>
      <w:r w:rsidRPr="00343119">
        <w:t xml:space="preserve"> 3s+4s circle 4H round to Right</w:t>
      </w:r>
      <w:r>
        <w:t xml:space="preserve">  1 2 3 4</w:t>
      </w:r>
    </w:p>
    <w:p w:rsidR="00B11EB3" w:rsidRPr="00343119" w:rsidRDefault="00B11EB3" w:rsidP="00B11EB3">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B11EB3" w:rsidRPr="00343119" w:rsidRDefault="00B11EB3" w:rsidP="00B11EB3">
      <w:pPr>
        <w:pStyle w:val="DanceBody"/>
      </w:pPr>
      <w:r w:rsidRPr="00343119">
        <w:tab/>
        <w:t>33-34</w:t>
      </w:r>
      <w:r w:rsidRPr="00343119">
        <w:tab/>
        <w:t>All set</w:t>
      </w:r>
    </w:p>
    <w:p w:rsidR="00B11EB3" w:rsidRPr="00343119" w:rsidRDefault="00B11EB3" w:rsidP="00B11EB3">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B11EB3" w:rsidRPr="00343119" w:rsidRDefault="00B11EB3" w:rsidP="00B11EB3">
      <w:pPr>
        <w:pStyle w:val="DanceBody"/>
        <w:keepNext w:val="0"/>
      </w:pPr>
      <w:r w:rsidRPr="00343119">
        <w:t>37-40</w:t>
      </w:r>
      <w:r w:rsidRPr="00343119">
        <w:tab/>
        <w:t xml:space="preserve">3s+1s </w:t>
      </w:r>
      <w:r w:rsidRPr="00343119">
        <w:rPr>
          <w:b/>
        </w:rPr>
        <w:t>also</w:t>
      </w:r>
      <w:r w:rsidRPr="00343119">
        <w:t xml:space="preserve"> 4s+2s circle 4H round to Left</w:t>
      </w:r>
    </w:p>
    <w:p w:rsidR="00B11EB3" w:rsidRDefault="00B11EB3" w:rsidP="00B11EB3"/>
    <w:p w:rsidR="00B11EB3" w:rsidRDefault="00B11EB3" w:rsidP="00B11EB3">
      <w:pPr>
        <w:pStyle w:val="Minicrib"/>
      </w:pPr>
      <w:r>
        <w:t>LICENCE TO REEL  (R8x32)  3C (4C set)</w:t>
      </w:r>
      <w:r>
        <w:tab/>
        <w:t>Uta Haselkamp</w:t>
      </w:r>
    </w:p>
    <w:p w:rsidR="00B11EB3" w:rsidRDefault="00B11EB3" w:rsidP="00B11EB3">
      <w:pPr>
        <w:pStyle w:val="DanceBody"/>
      </w:pPr>
      <w:r>
        <w:t xml:space="preserve"> 1- 8</w:t>
      </w:r>
      <w:r>
        <w:tab/>
        <w:t>1s cross, cast (2s step up); 1s dance down between 3s &amp; cast up to 2nd place</w:t>
      </w:r>
    </w:p>
    <w:p w:rsidR="00B11EB3" w:rsidRDefault="00B11EB3" w:rsidP="00B11EB3">
      <w:pPr>
        <w:pStyle w:val="DanceBody"/>
      </w:pPr>
      <w:r>
        <w:t xml:space="preserve"> 9-16</w:t>
      </w:r>
      <w:r>
        <w:tab/>
        <w:t>1M+2s &amp; 1L+3s dance reels of 3 across (1M+2M &amp; 1L+3L pass LSh to start). 1s end 2nd place opp sides</w:t>
      </w:r>
    </w:p>
    <w:p w:rsidR="00B11EB3" w:rsidRDefault="00B11EB3" w:rsidP="00B11EB3">
      <w:pPr>
        <w:pStyle w:val="DanceBody"/>
      </w:pPr>
      <w:r>
        <w:t>17-20</w:t>
      </w:r>
      <w:r>
        <w:tab/>
        <w:t xml:space="preserve">2M+3M dance RSh round 2L back to place </w:t>
      </w:r>
      <w:r>
        <w:rPr>
          <w:b/>
        </w:rPr>
        <w:t>while</w:t>
      </w:r>
      <w:r>
        <w:t xml:space="preserve"> 2L+3L dance RSh round 1M back to place</w:t>
      </w:r>
    </w:p>
    <w:p w:rsidR="00B11EB3" w:rsidRDefault="00B11EB3" w:rsidP="00B11EB3">
      <w:pPr>
        <w:pStyle w:val="DanceBody"/>
      </w:pPr>
      <w:r>
        <w:t>21-24</w:t>
      </w:r>
      <w:r>
        <w:tab/>
        <w:t xml:space="preserve">1s dance RSh round partner back to place </w:t>
      </w:r>
      <w:r>
        <w:rPr>
          <w:b/>
        </w:rPr>
        <w:t>while</w:t>
      </w:r>
      <w:r>
        <w:t xml:space="preserve"> 2s+3s chase clockwise 1/2 round.  (3) (1) (2)</w:t>
      </w:r>
    </w:p>
    <w:p w:rsidR="00B11EB3" w:rsidRPr="00863EEF" w:rsidRDefault="00B11EB3" w:rsidP="00B11EB3">
      <w:pPr>
        <w:pStyle w:val="DanceBody"/>
        <w:keepNext w:val="0"/>
      </w:pPr>
      <w:r>
        <w:t>25-32</w:t>
      </w:r>
      <w:r>
        <w:tab/>
        <w:t xml:space="preserve">2s+3s dance path of Set+Link to change ends </w:t>
      </w:r>
      <w:r>
        <w:rPr>
          <w:b/>
        </w:rPr>
        <w:t>while</w:t>
      </w:r>
      <w:r>
        <w:t xml:space="preserve"> 1s cross RH, cast to right, cross RH up/down &amp; cast to right to 2nd place own side.  2 1 3</w:t>
      </w:r>
    </w:p>
    <w:p w:rsidR="00B11EB3" w:rsidRDefault="00B11EB3" w:rsidP="00B11EB3"/>
    <w:p w:rsidR="00B11EB3" w:rsidRDefault="00B11EB3" w:rsidP="00B11EB3">
      <w:pPr>
        <w:pStyle w:val="Minicrib"/>
      </w:pPr>
      <w:r>
        <w:t>THE LICHTED HA'  (S4x32)  4C Set</w:t>
      </w:r>
      <w:r>
        <w:tab/>
        <w:t>John Drewry  Summer Coll 7</w:t>
      </w:r>
    </w:p>
    <w:p w:rsidR="00B11EB3" w:rsidRDefault="00B11EB3" w:rsidP="00B11EB3">
      <w:pPr>
        <w:pStyle w:val="DanceBody"/>
      </w:pPr>
      <w:r>
        <w:t>3s &amp; 4s start on opp sides</w:t>
      </w:r>
    </w:p>
    <w:p w:rsidR="00B11EB3" w:rsidRDefault="00B11EB3" w:rsidP="00B11EB3">
      <w:pPr>
        <w:pStyle w:val="DanceBody"/>
      </w:pPr>
      <w:r>
        <w:t xml:space="preserve"> 1- 4</w:t>
      </w:r>
      <w:r>
        <w:tab/>
        <w:t>All set, 1s &amp; 4s cross down/up</w:t>
      </w:r>
      <w:r w:rsidRPr="00BA6B4D">
        <w:rPr>
          <w:b/>
        </w:rPr>
        <w:t xml:space="preserve"> while </w:t>
      </w:r>
      <w:r>
        <w:t>2s &amp; 3s cast to ends</w:t>
      </w:r>
    </w:p>
    <w:p w:rsidR="00B11EB3" w:rsidRDefault="00B11EB3" w:rsidP="00B11EB3">
      <w:pPr>
        <w:pStyle w:val="DanceBody"/>
      </w:pPr>
      <w:r>
        <w:t xml:space="preserve"> 5- 6</w:t>
      </w:r>
      <w:r>
        <w:tab/>
        <w:t>2L+1M &amp; 4M+3L change places LH</w:t>
      </w:r>
      <w:r w:rsidRPr="00BA6B4D">
        <w:rPr>
          <w:b/>
        </w:rPr>
        <w:t xml:space="preserve"> while </w:t>
      </w:r>
      <w:r>
        <w:t>2M+1L &amp; 4L+3M change places RH on sides.  (1)2 3(4)</w:t>
      </w:r>
    </w:p>
    <w:p w:rsidR="00B11EB3" w:rsidRDefault="00B11EB3" w:rsidP="00B11EB3">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rPr>
        <w:t xml:space="preserve"> </w:t>
      </w:r>
      <w:r w:rsidRPr="005E052D">
        <w:t>(4L on Mens side)</w:t>
      </w:r>
      <w:r w:rsidRPr="00BA6B4D">
        <w:rPr>
          <w:b/>
        </w:rPr>
        <w:t xml:space="preserve"> while </w:t>
      </w:r>
      <w:r>
        <w:t>2s &amp; 3s dance up/down to ends</w:t>
      </w:r>
    </w:p>
    <w:p w:rsidR="00B11EB3" w:rsidRDefault="00B11EB3" w:rsidP="00B11EB3">
      <w:pPr>
        <w:pStyle w:val="DanceBody"/>
      </w:pPr>
      <w:r>
        <w:t xml:space="preserve"> 9-12</w:t>
      </w:r>
      <w:r>
        <w:tab/>
        <w:t>1M &amp; 4M dance out passing Ladies RSh, face in &amp; set</w:t>
      </w:r>
      <w:r w:rsidRPr="00BA6B4D">
        <w:rPr>
          <w:b/>
        </w:rPr>
        <w:t xml:space="preserve"> while </w:t>
      </w:r>
      <w:r>
        <w:t>Ladies dance in &amp; passing each other LSh petronella turn to face each other (1L facing up &amp; 4L facing down) &amp; set moving to right to face own partner</w:t>
      </w:r>
    </w:p>
    <w:p w:rsidR="00B11EB3" w:rsidRDefault="00B11EB3" w:rsidP="00B11EB3">
      <w:pPr>
        <w:pStyle w:val="DanceBody"/>
      </w:pPr>
      <w:r>
        <w:t>13-16</w:t>
      </w:r>
      <w:r>
        <w:tab/>
        <w:t>Repeat bars 9-12 with Men setting in centre &amp; end facing other partner</w:t>
      </w:r>
    </w:p>
    <w:p w:rsidR="00B11EB3" w:rsidRDefault="00B11EB3" w:rsidP="00B11EB3">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B11EB3" w:rsidRDefault="00B11EB3" w:rsidP="00B11EB3">
      <w:pPr>
        <w:pStyle w:val="DanceBody"/>
      </w:pPr>
      <w:r>
        <w:t>25-28</w:t>
      </w:r>
      <w:r>
        <w:tab/>
        <w:t>All set, turn partners 2H to end in centre (top 2 couples face down &amp; bottom 2 couples face up)</w:t>
      </w:r>
    </w:p>
    <w:p w:rsidR="00B11EB3" w:rsidRDefault="00B11EB3" w:rsidP="00B11EB3">
      <w:pPr>
        <w:pStyle w:val="DanceBody"/>
        <w:keepNext w:val="0"/>
      </w:pPr>
      <w:r>
        <w:t>29-32</w:t>
      </w:r>
      <w:r>
        <w:tab/>
        <w:t>4M+1L</w:t>
      </w:r>
      <w:r w:rsidRPr="007F0D5A">
        <w:rPr>
          <w:b/>
        </w:rPr>
        <w:t xml:space="preserve"> also </w:t>
      </w:r>
      <w:r>
        <w:t>4L+1M dance out sides, cast to ends, 4M+2M</w:t>
      </w:r>
      <w:r w:rsidRPr="007F0D5A">
        <w:rPr>
          <w:b/>
        </w:rPr>
        <w:t xml:space="preserve"> also </w:t>
      </w:r>
      <w:r>
        <w:t>3M+1M change places RH on sides</w:t>
      </w:r>
      <w:r w:rsidRPr="00BA6B4D">
        <w:rPr>
          <w:b/>
        </w:rPr>
        <w:t xml:space="preserve"> while </w:t>
      </w:r>
      <w:r>
        <w:t>partners change places LH.  2 4(1)(3)</w:t>
      </w:r>
    </w:p>
    <w:p w:rsidR="00B11EB3" w:rsidRDefault="00B11EB3" w:rsidP="00B11EB3"/>
    <w:p w:rsidR="00B11EB3" w:rsidRDefault="00B11EB3" w:rsidP="00B11EB3">
      <w:pPr>
        <w:pStyle w:val="Minicrib"/>
      </w:pPr>
      <w:r>
        <w:t>THE LICHTED HA'  (S8x40)  3C (4C Set)</w:t>
      </w:r>
      <w:r>
        <w:tab/>
        <w:t>J Mitchell  Whetherly Bk 6</w:t>
      </w:r>
    </w:p>
    <w:p w:rsidR="00B11EB3" w:rsidRDefault="00B11EB3" w:rsidP="00B11EB3">
      <w:pPr>
        <w:pStyle w:val="DanceBody"/>
      </w:pPr>
      <w:r>
        <w:t xml:space="preserve"> 1- 8</w:t>
      </w:r>
      <w:r>
        <w:tab/>
        <w:t>1s lead down &amp; back to top</w:t>
      </w:r>
    </w:p>
    <w:p w:rsidR="00B11EB3" w:rsidRDefault="00B11EB3" w:rsidP="00B11EB3">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B11EB3" w:rsidRDefault="00B11EB3" w:rsidP="00B11EB3">
      <w:pPr>
        <w:pStyle w:val="DanceBody"/>
      </w:pPr>
      <w:r>
        <w:t>17-24</w:t>
      </w:r>
      <w:r>
        <w:tab/>
        <w:t>1s (prom hold) dance 1/2 reel of 3 with 2L+3L (LSh to 2L to start) &amp; dance 1/2 reel of 3 with 2M+3M (LSh to 3M to start), 1s end in 2</w:t>
      </w:r>
      <w:r w:rsidRPr="00972EEB">
        <w:t>nd</w:t>
      </w:r>
      <w:r>
        <w:t xml:space="preserve"> places</w:t>
      </w:r>
    </w:p>
    <w:p w:rsidR="00B11EB3" w:rsidRDefault="00B11EB3" w:rsidP="00B11EB3">
      <w:pPr>
        <w:pStyle w:val="DanceBody"/>
      </w:pPr>
      <w:r>
        <w:t>25-32</w:t>
      </w:r>
      <w:r>
        <w:tab/>
        <w:t>3s+1s+2s dance the Knot &amp; 1s end facing 1</w:t>
      </w:r>
      <w:r w:rsidRPr="00972EEB">
        <w:t>st</w:t>
      </w:r>
      <w:r>
        <w:t xml:space="preserve"> corners</w:t>
      </w:r>
    </w:p>
    <w:p w:rsidR="00B11EB3" w:rsidRDefault="00B11EB3" w:rsidP="00B11EB3">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11EB3" w:rsidRDefault="00B11EB3" w:rsidP="00B11EB3"/>
    <w:p w:rsidR="00B11EB3" w:rsidRDefault="00B11EB3" w:rsidP="00B11EB3">
      <w:pPr>
        <w:pStyle w:val="Minicrib"/>
      </w:pPr>
      <w:r>
        <w:t>LIEUTENANT SHORTLAND'S REEL  (R5x40)  5C set</w:t>
      </w:r>
      <w:r>
        <w:tab/>
        <w:t>Ros McKie  Hunter Valley Coll</w:t>
      </w:r>
    </w:p>
    <w:p w:rsidR="00B11EB3" w:rsidRDefault="00B11EB3" w:rsidP="00B11EB3">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B11EB3" w:rsidRDefault="00B11EB3" w:rsidP="00B11EB3">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B11EB3" w:rsidRDefault="00B11EB3" w:rsidP="00B11EB3">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B11EB3" w:rsidRDefault="00B11EB3" w:rsidP="00B11EB3">
      <w:pPr>
        <w:pStyle w:val="DanceBody"/>
      </w:pPr>
      <w:r>
        <w:t>25-32</w:t>
      </w:r>
      <w:r>
        <w:tab/>
        <w:t>1s+3s dance reel of 4</w:t>
      </w:r>
      <w:r w:rsidRPr="00BA6B4D">
        <w:rPr>
          <w:b/>
        </w:rPr>
        <w:t xml:space="preserve"> while </w:t>
      </w:r>
      <w:r>
        <w:t>others chase clockwise 4 places to own side (2s in 1st place, 4s in 3rd, 5s in 5th) 1s &amp; 3s end in middle BtoB with partner facing own sides ready for ….</w:t>
      </w:r>
    </w:p>
    <w:p w:rsidR="00B11EB3" w:rsidRDefault="00B11EB3" w:rsidP="00B11EB3">
      <w:pPr>
        <w:pStyle w:val="DanceBody"/>
        <w:keepNext w:val="0"/>
      </w:pPr>
      <w:r>
        <w:t>33-40</w:t>
      </w:r>
      <w:r>
        <w:tab/>
        <w:t xml:space="preserve">1s &amp; 3s dance Double Triangles, bars 39-40 1s &amp; 3s petronella turn to 3rd/5th place </w:t>
      </w:r>
      <w:r>
        <w:rPr>
          <w:b/>
        </w:rPr>
        <w:t>while</w:t>
      </w:r>
      <w:r>
        <w:t xml:space="preserve"> 4s &amp; 5s dance up to 2nd/4th (PdB).  End 2 4 1 5 3</w:t>
      </w:r>
    </w:p>
    <w:p w:rsidR="00B11EB3" w:rsidRDefault="00B11EB3" w:rsidP="00B11EB3"/>
    <w:p w:rsidR="00B11EB3" w:rsidRDefault="00B11EB3" w:rsidP="00B11EB3">
      <w:pPr>
        <w:pStyle w:val="Minicrib"/>
      </w:pPr>
      <w:r>
        <w:t>LIEUTENANT ZACHARY HICKS RN  (R4x32)  4C set</w:t>
      </w:r>
      <w:r>
        <w:tab/>
        <w:t>Margaret Greer  Melbourne Dance Bk 2</w:t>
      </w:r>
    </w:p>
    <w:p w:rsidR="00B11EB3" w:rsidRDefault="00B11EB3" w:rsidP="00B11EB3">
      <w:pPr>
        <w:pStyle w:val="DanceBody"/>
      </w:pPr>
      <w:r>
        <w:t xml:space="preserve"> 1- 8</w:t>
      </w:r>
      <w:r>
        <w:tab/>
        <w:t>All cross passing partner RSh &amp; set (arms folded), repeat back to place</w:t>
      </w:r>
    </w:p>
    <w:p w:rsidR="00B11EB3" w:rsidRDefault="00B11EB3" w:rsidP="00B11EB3">
      <w:pPr>
        <w:pStyle w:val="DanceBody"/>
      </w:pPr>
      <w:r>
        <w:t xml:space="preserve"> 9-16</w:t>
      </w:r>
      <w:r>
        <w:tab/>
        <w:t>1s dancing down change places with 2s RH, change places with 3s LH, change places with 4s RH &amp; all set (arms folded)</w:t>
      </w:r>
    </w:p>
    <w:p w:rsidR="00B11EB3" w:rsidRDefault="00B11EB3" w:rsidP="00B11EB3">
      <w:pPr>
        <w:pStyle w:val="DanceBody"/>
      </w:pPr>
      <w:r>
        <w:t>17-20</w:t>
      </w:r>
      <w:r>
        <w:tab/>
        <w:t>4s+1s dance RH across</w:t>
      </w:r>
    </w:p>
    <w:p w:rsidR="00B11EB3" w:rsidRDefault="00B11EB3" w:rsidP="00B11EB3">
      <w:pPr>
        <w:pStyle w:val="DanceBody"/>
      </w:pPr>
      <w:r>
        <w:t>21-24</w:t>
      </w:r>
      <w:r>
        <w:tab/>
        <w:t>1s dance to top &amp; face down</w:t>
      </w:r>
      <w:r w:rsidRPr="00BA6B4D">
        <w:rPr>
          <w:b/>
        </w:rPr>
        <w:t xml:space="preserve"> while </w:t>
      </w:r>
      <w:r>
        <w:t>2s+3s+4s stand 2 bars then bars 23-24 dance down 1 place, curve in to join NH with partner, all facing up in middle</w:t>
      </w:r>
    </w:p>
    <w:p w:rsidR="00B11EB3" w:rsidRDefault="00B11EB3" w:rsidP="00B11EB3">
      <w:pPr>
        <w:pStyle w:val="DanceBody"/>
      </w:pPr>
      <w:r>
        <w:t>25-32</w:t>
      </w:r>
      <w:r>
        <w:tab/>
        <w:t>1s progress to 4</w:t>
      </w:r>
      <w:r w:rsidRPr="00972EEB">
        <w:t>th</w:t>
      </w:r>
      <w:r>
        <w:t xml:space="preserve"> place:</w:t>
      </w:r>
    </w:p>
    <w:p w:rsidR="00B11EB3" w:rsidRDefault="00B11EB3" w:rsidP="00B11EB3">
      <w:pPr>
        <w:pStyle w:val="DanceBody"/>
      </w:pPr>
      <w:r>
        <w:tab/>
        <w:t>25-30   1s dance under arch made by 2s, 1s make arch for 3s who dance up, 1s dance under arch made by 4s (2s+3s+4s in turn dance up 1 place, 2 skip change)</w:t>
      </w:r>
    </w:p>
    <w:p w:rsidR="00B11EB3" w:rsidRDefault="00B11EB3" w:rsidP="00B11EB3">
      <w:pPr>
        <w:pStyle w:val="DanceBody"/>
        <w:keepNext w:val="0"/>
      </w:pPr>
      <w:r>
        <w:tab/>
        <w:t>31-32   All set (arms folded) 2 3 4 1</w:t>
      </w:r>
    </w:p>
    <w:p w:rsidR="00B11EB3" w:rsidRDefault="00B11EB3" w:rsidP="00B11EB3"/>
    <w:p w:rsidR="00B11EB3" w:rsidRDefault="00B11EB3" w:rsidP="00B11EB3">
      <w:pPr>
        <w:pStyle w:val="Minicrib"/>
      </w:pPr>
      <w:r>
        <w:t>LIFE BEGINS AT FORTY  (J4x40)  4C set</w:t>
      </w:r>
      <w:r>
        <w:tab/>
        <w:t>J+J Douglas  Life Begins at 40</w:t>
      </w:r>
    </w:p>
    <w:p w:rsidR="00B11EB3" w:rsidRDefault="00B11EB3" w:rsidP="00B11EB3">
      <w:pPr>
        <w:pStyle w:val="DanceBody"/>
      </w:pPr>
      <w:r>
        <w:t xml:space="preserve"> 1- 8</w:t>
      </w:r>
      <w:r>
        <w:tab/>
        <w:t>1s+2s</w:t>
      </w:r>
      <w:r w:rsidRPr="007F0D5A">
        <w:rPr>
          <w:b/>
        </w:rPr>
        <w:t xml:space="preserve"> also </w:t>
      </w:r>
      <w:r>
        <w:t>3s+4s dance RH across (3 bars) &amp; LH across (3 bars), 1s &amp; 3s cast down 1 place &amp; others move up</w:t>
      </w:r>
    </w:p>
    <w:p w:rsidR="00B11EB3" w:rsidRDefault="00B11EB3" w:rsidP="00B11EB3">
      <w:pPr>
        <w:pStyle w:val="DanceBody"/>
      </w:pPr>
      <w:r>
        <w:t xml:space="preserve"> 9-16</w:t>
      </w:r>
      <w:r>
        <w:tab/>
        <w:t>1s &amp; 4s dance Poussette</w:t>
      </w:r>
    </w:p>
    <w:p w:rsidR="00B11EB3" w:rsidRDefault="00B11EB3" w:rsidP="00B11EB3">
      <w:pPr>
        <w:pStyle w:val="DanceBody"/>
      </w:pPr>
      <w:r>
        <w:t>17-24</w:t>
      </w:r>
      <w:r>
        <w:tab/>
        <w:t>2s+4s</w:t>
      </w:r>
      <w:r w:rsidRPr="007F0D5A">
        <w:rPr>
          <w:b/>
        </w:rPr>
        <w:t xml:space="preserve"> also </w:t>
      </w:r>
      <w:r>
        <w:t>1s+3s 1/2 R&amp;L, set &amp; cross RH.  4 2 3 1</w:t>
      </w:r>
    </w:p>
    <w:p w:rsidR="00B11EB3" w:rsidRDefault="00B11EB3" w:rsidP="00B11EB3">
      <w:pPr>
        <w:pStyle w:val="DanceBody"/>
      </w:pPr>
      <w:r>
        <w:t>25-32</w:t>
      </w:r>
      <w:r>
        <w:tab/>
        <w:t>2s+3s circle 4H round &amp; back</w:t>
      </w:r>
    </w:p>
    <w:p w:rsidR="00B11EB3" w:rsidRDefault="00B11EB3" w:rsidP="00B11EB3">
      <w:pPr>
        <w:pStyle w:val="DanceBody"/>
        <w:keepNext w:val="0"/>
      </w:pPr>
      <w:r>
        <w:t>33-40</w:t>
      </w:r>
      <w:r>
        <w:tab/>
        <w:t>4s set &amp; cast</w:t>
      </w:r>
      <w:r w:rsidRPr="00BA6B4D">
        <w:rPr>
          <w:b/>
        </w:rPr>
        <w:t xml:space="preserve"> while </w:t>
      </w:r>
      <w:r>
        <w:t>1s set &amp; cast up, all turn RH.  2 4 1 3</w:t>
      </w:r>
    </w:p>
    <w:p w:rsidR="00B11EB3" w:rsidRDefault="00B11EB3" w:rsidP="00B11EB3"/>
    <w:p w:rsidR="00B11EB3" w:rsidRDefault="00B11EB3" w:rsidP="00B11EB3">
      <w:pPr>
        <w:pStyle w:val="Minicrib"/>
      </w:pPr>
      <w:r>
        <w:t>LIFE LET US CHERISH  (J8x32)  3C (4C set)</w:t>
      </w:r>
      <w:r>
        <w:tab/>
        <w:t>Nan Lawson  The West Wynd</w:t>
      </w:r>
    </w:p>
    <w:p w:rsidR="00B11EB3" w:rsidRDefault="00B11EB3" w:rsidP="00B11EB3">
      <w:pPr>
        <w:pStyle w:val="DanceBody"/>
      </w:pPr>
      <w:r>
        <w:t xml:space="preserve"> 1- 8</w:t>
      </w:r>
      <w:r>
        <w:tab/>
        <w:t>1s+2s+3s Advance setting, join hands in circle; all set again &amp; circle 6H all way round to left (4 bars), remaining in centre in circle</w:t>
      </w:r>
    </w:p>
    <w:p w:rsidR="00B11EB3" w:rsidRDefault="00B11EB3" w:rsidP="00B11EB3">
      <w:pPr>
        <w:pStyle w:val="DanceBody"/>
      </w:pPr>
      <w:r>
        <w:t xml:space="preserve"> 9-16</w:t>
      </w:r>
      <w:r>
        <w:tab/>
        <w:t>All set, pull back RSh &amp; cast back to original places,  Men facing up, Ladies facing down; all chase clockwise 1/2 round. (3) (2) (1)</w:t>
      </w:r>
    </w:p>
    <w:p w:rsidR="00B11EB3" w:rsidRDefault="00B11EB3" w:rsidP="00B11EB3">
      <w:pPr>
        <w:pStyle w:val="DanceBody"/>
      </w:pPr>
      <w:r>
        <w:t>17-24</w:t>
      </w:r>
      <w:r>
        <w:tab/>
        <w:t>1s+2s dance 1/2 R&amp;L; all turn partner RH, 3s turning 1.1/2 times &amp; all 3 couples remain in centre facing up ready for …</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LIFE WITH LINDA  (R8x32)  3C (4C set)</w:t>
      </w:r>
      <w:r>
        <w:tab/>
        <w:t>Robert Watson  RSCDS London (Canada) Golden Jubilee</w:t>
      </w:r>
    </w:p>
    <w:p w:rsidR="00B11EB3" w:rsidRDefault="00B11EB3" w:rsidP="00B11EB3">
      <w:pPr>
        <w:pStyle w:val="DanceBody"/>
      </w:pPr>
      <w:r>
        <w:t xml:space="preserve"> 1- 8</w:t>
      </w:r>
      <w:r>
        <w:tab/>
        <w:t>1s cross down RH into Double Triangle position with 2s+3s &amp; set, 1s cast to top &amp; dance down until they are between 2s &amp; 3s</w:t>
      </w:r>
    </w:p>
    <w:p w:rsidR="00B11EB3" w:rsidRDefault="00B11EB3" w:rsidP="00B11EB3">
      <w:pPr>
        <w:pStyle w:val="DanceBody"/>
      </w:pPr>
      <w:r>
        <w:t xml:space="preserve"> 9-16</w:t>
      </w:r>
      <w:r>
        <w:tab/>
        <w:t>1s dance reflection reels on opposite sides (dancing down between 3s to start) &amp; end in 2</w:t>
      </w:r>
      <w:r w:rsidRPr="00972EEB">
        <w:t>nd</w:t>
      </w:r>
      <w:r>
        <w:t xml:space="preserve"> place opposite sides</w:t>
      </w:r>
    </w:p>
    <w:p w:rsidR="00B11EB3" w:rsidRDefault="00B11EB3" w:rsidP="00B11EB3">
      <w:pPr>
        <w:pStyle w:val="DanceBody"/>
      </w:pPr>
      <w:r>
        <w:t>17-24</w:t>
      </w:r>
      <w:r>
        <w:tab/>
        <w:t>1s dance 1/2 Fig of 8 round 2s, 1s dance down between 3s &amp; cast up to 2</w:t>
      </w:r>
      <w:r w:rsidRPr="00972EEB">
        <w:t>nd</w:t>
      </w:r>
      <w:r>
        <w:t xml:space="preserve"> place own sides</w:t>
      </w:r>
    </w:p>
    <w:p w:rsidR="00B11EB3" w:rsidRDefault="00B11EB3" w:rsidP="00B11EB3">
      <w:pPr>
        <w:pStyle w:val="DanceBody"/>
        <w:keepNext w:val="0"/>
      </w:pPr>
      <w:r>
        <w:t>25-32</w:t>
      </w:r>
      <w:r>
        <w:tab/>
        <w:t>1s dance RH across (1L with 2s, 1M with 3s),&amp; 1s dance LH across with other couple</w:t>
      </w:r>
    </w:p>
    <w:p w:rsidR="00B11EB3" w:rsidRDefault="00B11EB3" w:rsidP="00B11EB3"/>
    <w:p w:rsidR="00B11EB3" w:rsidRDefault="00B11EB3" w:rsidP="00B11EB3">
      <w:pPr>
        <w:pStyle w:val="Minicrib"/>
      </w:pPr>
      <w:r>
        <w:t>LIGHT AND AIRY  (J8x32)  3C (4C set)</w:t>
      </w:r>
      <w:r>
        <w:tab/>
        <w:t>William Campbell  RSCDS Bk 4</w:t>
      </w:r>
    </w:p>
    <w:p w:rsidR="00B11EB3" w:rsidRDefault="00B11EB3" w:rsidP="00B11EB3">
      <w:pPr>
        <w:pStyle w:val="DanceBody"/>
      </w:pPr>
      <w:r>
        <w:t xml:space="preserve"> 1- 8</w:t>
      </w:r>
      <w:r>
        <w:tab/>
        <w:t>1s set &amp; cast to 3</w:t>
      </w:r>
      <w:r w:rsidRPr="00972EEB">
        <w:t>rd</w:t>
      </w:r>
      <w:r>
        <w:t xml:space="preserve"> place (2s+3s step up 3-4); 1s set &amp; cast back to top (2s+3s step down 7-8)</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dance Allemande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B11EB3" w:rsidRDefault="00B11EB3" w:rsidP="00B11EB3"/>
    <w:p w:rsidR="00B11EB3" w:rsidRDefault="00B11EB3" w:rsidP="00B11EB3">
      <w:pPr>
        <w:pStyle w:val="Minicrib"/>
      </w:pPr>
      <w:r>
        <w:t>LIGHT AND SHADE  (J8x32)  5C Sq.Set</w:t>
      </w:r>
      <w:r>
        <w:tab/>
        <w:t>Pam Robertson  St Catherine Book of SCD</w:t>
      </w:r>
    </w:p>
    <w:p w:rsidR="00B11EB3" w:rsidRDefault="00B11EB3" w:rsidP="00B11EB3">
      <w:pPr>
        <w:pStyle w:val="DanceBody"/>
      </w:pPr>
      <w:r>
        <w:t>Start: Square set, 5s in centre facing 1s, 5L on 5M's right</w:t>
      </w:r>
    </w:p>
    <w:p w:rsidR="00B11EB3" w:rsidRDefault="00B11EB3" w:rsidP="00B11EB3">
      <w:pPr>
        <w:pStyle w:val="DanceBody"/>
      </w:pPr>
      <w:r>
        <w:t xml:space="preserve"> 1- 8</w:t>
      </w:r>
      <w:r>
        <w:tab/>
        <w:t>1s+5s+3s, in prom hold with partners, dance reel of 3 up/down. 5s pass 1s RSh to start &amp; end facing 4s</w:t>
      </w:r>
    </w:p>
    <w:p w:rsidR="00B11EB3" w:rsidRDefault="00B11EB3" w:rsidP="00B11EB3">
      <w:pPr>
        <w:pStyle w:val="DanceBody"/>
      </w:pPr>
      <w:r>
        <w:t xml:space="preserve"> 9-16</w:t>
      </w:r>
      <w:r>
        <w:tab/>
        <w:t>4s+5s+2s repeat promenade reel, 5s LSh to 4s to start. 5s drop hands to end in centre facing 4s (5L above 5M)</w:t>
      </w:r>
    </w:p>
    <w:p w:rsidR="00B11EB3" w:rsidRDefault="00B11EB3" w:rsidP="00B11EB3">
      <w:pPr>
        <w:pStyle w:val="DanceBody"/>
      </w:pPr>
      <w:r>
        <w:t>17-20</w:t>
      </w:r>
      <w:r>
        <w:tab/>
        <w:t xml:space="preserve">5L+1s dance RH across </w:t>
      </w:r>
      <w:r>
        <w:rPr>
          <w:b/>
        </w:rPr>
        <w:t>while</w:t>
      </w:r>
      <w:r>
        <w:t xml:space="preserve"> 5M+3s dance LH across</w:t>
      </w:r>
    </w:p>
    <w:p w:rsidR="00B11EB3" w:rsidRDefault="00B11EB3" w:rsidP="00B11EB3">
      <w:pPr>
        <w:pStyle w:val="DanceBody"/>
      </w:pPr>
      <w:r>
        <w:t>21-24</w:t>
      </w:r>
      <w:r>
        <w:tab/>
        <w:t xml:space="preserve">5L+2s dance LH across </w:t>
      </w:r>
      <w:r>
        <w:rPr>
          <w:b/>
        </w:rPr>
        <w:t>while</w:t>
      </w:r>
      <w:r>
        <w:t xml:space="preserve"> 5M+4s dance RH across. 5s take prom hold facing 1s</w:t>
      </w:r>
    </w:p>
    <w:p w:rsidR="00B11EB3" w:rsidRDefault="00B11EB3" w:rsidP="00B11EB3">
      <w:pPr>
        <w:pStyle w:val="DanceBody"/>
      </w:pPr>
      <w:r>
        <w:t>25-26</w:t>
      </w:r>
      <w:r>
        <w:tab/>
        <w:t>5s+1s in prom hold pass LSh to change places, 1s in centre face 2s</w:t>
      </w:r>
    </w:p>
    <w:p w:rsidR="00B11EB3" w:rsidRPr="000B4C2F" w:rsidRDefault="00B11EB3" w:rsidP="00B11EB3">
      <w:pPr>
        <w:pStyle w:val="DanceBody"/>
      </w:pPr>
      <w:r>
        <w:t>27-28</w:t>
      </w:r>
      <w:r>
        <w:tab/>
        <w:t>1s+2s repeat, 2s face 3s</w:t>
      </w:r>
    </w:p>
    <w:p w:rsidR="00B11EB3" w:rsidRDefault="00B11EB3" w:rsidP="00B11EB3">
      <w:pPr>
        <w:pStyle w:val="DanceBody"/>
      </w:pPr>
      <w:r>
        <w:t>29-30</w:t>
      </w:r>
      <w:r>
        <w:tab/>
        <w:t>2s+3s repeat, 3s face 4s</w:t>
      </w:r>
    </w:p>
    <w:p w:rsidR="00B11EB3" w:rsidRDefault="00B11EB3" w:rsidP="00B11EB3">
      <w:pPr>
        <w:pStyle w:val="DanceBody"/>
        <w:keepNext w:val="0"/>
      </w:pPr>
      <w:r>
        <w:t>31-32</w:t>
      </w:r>
      <w:r>
        <w:tab/>
        <w:t>3s+4s repeat. End 5 1 2 3 with 4s in centre facing 1s</w:t>
      </w:r>
    </w:p>
    <w:p w:rsidR="00B11EB3" w:rsidRDefault="00B11EB3" w:rsidP="00B11EB3"/>
    <w:p w:rsidR="00B11EB3" w:rsidRDefault="00B11EB3" w:rsidP="00B11EB3">
      <w:pPr>
        <w:pStyle w:val="Minicrib"/>
      </w:pPr>
      <w:r>
        <w:t>LIGHT AND SHADE  (S5x32)  5C Sq.Set</w:t>
      </w:r>
      <w:r>
        <w:tab/>
        <w:t>Pam Robertson  St Catherine Book of SCD</w:t>
      </w:r>
    </w:p>
    <w:p w:rsidR="00B11EB3" w:rsidRDefault="00B11EB3" w:rsidP="00B11EB3">
      <w:pPr>
        <w:pStyle w:val="DanceBody"/>
      </w:pPr>
      <w:r>
        <w:t>Start: Square set, 5s in centre facing 1s, 5L on 5M's right</w:t>
      </w:r>
    </w:p>
    <w:p w:rsidR="00B11EB3" w:rsidRDefault="00B11EB3" w:rsidP="00B11EB3">
      <w:pPr>
        <w:pStyle w:val="DanceBody"/>
      </w:pPr>
      <w:r>
        <w:t xml:space="preserve"> 1- 8</w:t>
      </w:r>
      <w:r>
        <w:tab/>
        <w:t>1s+5s+3s, in prom hold with partners, dance reel of 3 up/down. 5s pass 1s RSh to start &amp; end facing 4s</w:t>
      </w:r>
    </w:p>
    <w:p w:rsidR="00B11EB3" w:rsidRDefault="00B11EB3" w:rsidP="00B11EB3">
      <w:pPr>
        <w:pStyle w:val="DanceBody"/>
      </w:pPr>
      <w:r>
        <w:t xml:space="preserve"> 9-16</w:t>
      </w:r>
      <w:r>
        <w:tab/>
        <w:t>4s+5s+2s repeat promenade reel, 5s LSh to 4s to start. 5s drop hands to end in centre facing 4s (5L above 5M)</w:t>
      </w:r>
    </w:p>
    <w:p w:rsidR="00B11EB3" w:rsidRDefault="00B11EB3" w:rsidP="00B11EB3">
      <w:pPr>
        <w:pStyle w:val="DanceBody"/>
      </w:pPr>
      <w:r>
        <w:t>17-20</w:t>
      </w:r>
      <w:r>
        <w:tab/>
        <w:t xml:space="preserve">5L+1s dance RH across </w:t>
      </w:r>
      <w:r>
        <w:rPr>
          <w:b/>
        </w:rPr>
        <w:t>while</w:t>
      </w:r>
      <w:r>
        <w:t xml:space="preserve"> 5M+3s dance LH across</w:t>
      </w:r>
    </w:p>
    <w:p w:rsidR="00B11EB3" w:rsidRDefault="00B11EB3" w:rsidP="00B11EB3">
      <w:pPr>
        <w:pStyle w:val="DanceBody"/>
      </w:pPr>
      <w:r>
        <w:t>21-24</w:t>
      </w:r>
      <w:r>
        <w:tab/>
        <w:t xml:space="preserve">5L+2s dance LH across </w:t>
      </w:r>
      <w:r>
        <w:rPr>
          <w:b/>
        </w:rPr>
        <w:t>while</w:t>
      </w:r>
      <w:r>
        <w:t xml:space="preserve"> 5M+4s dance RH across. 5s take prom hold facing 1s</w:t>
      </w:r>
    </w:p>
    <w:p w:rsidR="00B11EB3" w:rsidRDefault="00B11EB3" w:rsidP="00B11EB3">
      <w:pPr>
        <w:pStyle w:val="DanceBody"/>
      </w:pPr>
      <w:r>
        <w:t>25-26</w:t>
      </w:r>
      <w:r>
        <w:tab/>
        <w:t>5s+1s in prom hold pass LSh to change places, 1s in centre face 2s</w:t>
      </w:r>
    </w:p>
    <w:p w:rsidR="00B11EB3" w:rsidRPr="000B4C2F" w:rsidRDefault="00B11EB3" w:rsidP="00B11EB3">
      <w:pPr>
        <w:pStyle w:val="DanceBody"/>
      </w:pPr>
      <w:r>
        <w:t>27-28</w:t>
      </w:r>
      <w:r>
        <w:tab/>
        <w:t>1s+2s repeat, 2s face 3s</w:t>
      </w:r>
    </w:p>
    <w:p w:rsidR="00B11EB3" w:rsidRDefault="00B11EB3" w:rsidP="00B11EB3">
      <w:pPr>
        <w:pStyle w:val="DanceBody"/>
      </w:pPr>
      <w:r>
        <w:t>29-30</w:t>
      </w:r>
      <w:r>
        <w:tab/>
        <w:t>2s+3s repeat, 3s face 4s</w:t>
      </w:r>
    </w:p>
    <w:p w:rsidR="00B11EB3" w:rsidRDefault="00B11EB3" w:rsidP="00B11EB3">
      <w:pPr>
        <w:pStyle w:val="DanceBody"/>
        <w:keepNext w:val="0"/>
      </w:pPr>
      <w:r>
        <w:t>31-32</w:t>
      </w:r>
      <w:r>
        <w:tab/>
        <w:t>3s+4s repeat. End 5 1 2 3 with 4s in centre facing 1s</w:t>
      </w:r>
    </w:p>
    <w:p w:rsidR="00B11EB3" w:rsidRDefault="00B11EB3" w:rsidP="00B11EB3"/>
    <w:p w:rsidR="00B11EB3" w:rsidRDefault="00B11EB3" w:rsidP="00B11EB3">
      <w:pPr>
        <w:pStyle w:val="Minicrib"/>
      </w:pPr>
      <w:r>
        <w:t>LIGHT AS AIR  (S8x32)  3C (4C set)</w:t>
      </w:r>
      <w:r>
        <w:tab/>
        <w:t>Linda Lieberman</w:t>
      </w:r>
    </w:p>
    <w:p w:rsidR="00B11EB3" w:rsidRDefault="00B11EB3" w:rsidP="00B11EB3">
      <w:pPr>
        <w:pStyle w:val="DanceBody"/>
      </w:pPr>
      <w:r>
        <w:t xml:space="preserve"> 1- 8</w:t>
      </w:r>
      <w:r>
        <w:tab/>
        <w:t>1s+3s dance double Fig 8 round 2s (1s cross down, 3s cast up to start)</w:t>
      </w:r>
    </w:p>
    <w:p w:rsidR="00B11EB3" w:rsidRDefault="00B11EB3" w:rsidP="00B11EB3">
      <w:pPr>
        <w:pStyle w:val="DanceBody"/>
      </w:pPr>
      <w:r>
        <w:t xml:space="preserve"> 9-16</w:t>
      </w:r>
      <w:r>
        <w:tab/>
        <w:t>1L followed by 1M dance down middle, dance RSh round each other &amp; 1M leading dance up to 2nd place opp sides (2s step up 5-6).  2 (1) 3</w:t>
      </w:r>
    </w:p>
    <w:p w:rsidR="00B11EB3" w:rsidRDefault="00B11EB3" w:rsidP="00B11EB3">
      <w:pPr>
        <w:pStyle w:val="DanceBody"/>
      </w:pPr>
      <w:r>
        <w:t>17-24</w:t>
      </w:r>
      <w:r>
        <w:tab/>
        <w:t>Mirror reels of 3 on sides (1s out/up, 2s in/down, 3s in/up)</w:t>
      </w:r>
    </w:p>
    <w:p w:rsidR="00B11EB3" w:rsidRDefault="00B11EB3" w:rsidP="00B11EB3">
      <w:pPr>
        <w:pStyle w:val="DanceBody"/>
      </w:pPr>
      <w:r>
        <w:t>25-32</w:t>
      </w:r>
      <w:r>
        <w:tab/>
        <w:t>All dance modified Corn Pass+Turn</w:t>
      </w:r>
    </w:p>
    <w:p w:rsidR="00B11EB3" w:rsidRDefault="00B11EB3" w:rsidP="00B11EB3">
      <w:pPr>
        <w:pStyle w:val="DanceBody"/>
        <w:keepNext w:val="0"/>
      </w:pPr>
      <w:r>
        <w:tab/>
        <w:t>As Corner Pass+Turn but corners dance RSh around each other instead of 2H turn</w:t>
      </w:r>
    </w:p>
    <w:p w:rsidR="00B11EB3" w:rsidRDefault="00B11EB3" w:rsidP="00B11EB3"/>
    <w:p w:rsidR="00B11EB3" w:rsidRDefault="00B11EB3" w:rsidP="00B11EB3">
      <w:pPr>
        <w:pStyle w:val="Minicrib"/>
      </w:pPr>
      <w:r>
        <w:t>LIGHT HEARTED UNA  (R5x32)  5C Sq.Set</w:t>
      </w:r>
      <w:r>
        <w:tab/>
        <w:t>Bob Anderson  Saint Martin Coll</w:t>
      </w:r>
    </w:p>
    <w:p w:rsidR="00B11EB3" w:rsidRDefault="00B11EB3" w:rsidP="00B11EB3">
      <w:pPr>
        <w:pStyle w:val="DanceBody"/>
        <w:rPr>
          <w:noProof/>
        </w:rPr>
      </w:pPr>
      <w:r>
        <w:rPr>
          <w:noProof/>
        </w:rPr>
        <w:t>Square set - 5s in centre facing 1s</w:t>
      </w:r>
    </w:p>
    <w:p w:rsidR="00B11EB3" w:rsidRDefault="00B11EB3" w:rsidP="00B11EB3">
      <w:pPr>
        <w:pStyle w:val="DanceBody"/>
        <w:rPr>
          <w:noProof/>
        </w:rPr>
      </w:pPr>
      <w:r>
        <w:rPr>
          <w:noProof/>
        </w:rPr>
        <w:t xml:space="preserve"> 1- 8</w:t>
      </w:r>
      <w:r>
        <w:rPr>
          <w:noProof/>
        </w:rPr>
        <w:tab/>
        <w:t>5s dance reflection reels of 3 with 1s+3s (dancing between 1s to start)</w:t>
      </w:r>
    </w:p>
    <w:p w:rsidR="00B11EB3" w:rsidRDefault="00B11EB3" w:rsidP="00B11EB3">
      <w:pPr>
        <w:pStyle w:val="DanceBody"/>
        <w:rPr>
          <w:noProof/>
        </w:rPr>
      </w:pPr>
      <w:r>
        <w:rPr>
          <w:noProof/>
        </w:rPr>
        <w:t xml:space="preserve"> 9-12</w:t>
      </w:r>
      <w:r>
        <w:rPr>
          <w:noProof/>
        </w:rPr>
        <w:tab/>
        <w:t>5L dances RH across with 2s as 5M dances LH across with 4s</w:t>
      </w:r>
    </w:p>
    <w:p w:rsidR="00B11EB3" w:rsidRDefault="00B11EB3" w:rsidP="00B11EB3">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B11EB3" w:rsidRDefault="00B11EB3" w:rsidP="00B11EB3">
      <w:pPr>
        <w:pStyle w:val="DanceBody"/>
      </w:pPr>
      <w:r>
        <w:t>17-24</w:t>
      </w:r>
      <w:r>
        <w:tab/>
        <w:t xml:space="preserve">5L followed by 2M+2L </w:t>
      </w:r>
      <w:r>
        <w:rPr>
          <w:b/>
        </w:rPr>
        <w:t>also</w:t>
      </w:r>
      <w:r>
        <w:t xml:space="preserve"> 5M followed by 4L+4M dance </w:t>
      </w:r>
      <w:r>
        <w:rPr>
          <w:noProof/>
        </w:rPr>
        <w:t>up between 1s, cross &amp; cast, 2s &amp; 4s to places, 5s into middle where they turn RH once round to face up</w:t>
      </w:r>
    </w:p>
    <w:p w:rsidR="00B11EB3" w:rsidRDefault="00B11EB3" w:rsidP="00B11EB3">
      <w:pPr>
        <w:pStyle w:val="DanceBody"/>
        <w:keepNext w:val="0"/>
      </w:pPr>
      <w:r>
        <w:t>25-32</w:t>
      </w:r>
      <w:r>
        <w:tab/>
        <w:t>All take ptnrs in prom hold, 5s change pl with 1s passing RSh, 1s pass 4s RSh, 4s pass 3s RSh, 3s pass 2s RSh &amp; 2s end in centre facing up</w:t>
      </w:r>
    </w:p>
    <w:p w:rsidR="00B11EB3" w:rsidRDefault="00B11EB3" w:rsidP="00B11EB3"/>
    <w:p w:rsidR="00B11EB3" w:rsidRDefault="00B11EB3" w:rsidP="00B11EB3">
      <w:pPr>
        <w:pStyle w:val="Minicrib"/>
      </w:pPr>
      <w:r>
        <w:t>LIGHT OF HOPE  (S4x32)  4C set</w:t>
      </w:r>
      <w:r>
        <w:tab/>
        <w:t>Bill Little  Carlingwark Bk</w:t>
      </w:r>
    </w:p>
    <w:p w:rsidR="00B11EB3" w:rsidRPr="00621953" w:rsidRDefault="00B11EB3" w:rsidP="00B11EB3">
      <w:pPr>
        <w:pStyle w:val="DanceBody"/>
      </w:pPr>
      <w:r w:rsidRPr="00621953">
        <w:t xml:space="preserve"> 1- 8</w:t>
      </w:r>
      <w:r w:rsidRPr="00621953">
        <w:tab/>
        <w:t xml:space="preserve">1s+2s </w:t>
      </w:r>
      <w:r w:rsidRPr="00621953">
        <w:rPr>
          <w:b/>
        </w:rPr>
        <w:t>also</w:t>
      </w:r>
      <w:r w:rsidRPr="00621953">
        <w:t xml:space="preserve"> 3s+4s dance R&amp;L</w:t>
      </w:r>
    </w:p>
    <w:p w:rsidR="00B11EB3" w:rsidRPr="00621953" w:rsidRDefault="00B11EB3" w:rsidP="00B11EB3">
      <w:pPr>
        <w:pStyle w:val="DanceBody"/>
      </w:pPr>
      <w:r w:rsidRPr="00621953">
        <w:t xml:space="preserve"> 9-16</w:t>
      </w:r>
      <w:r w:rsidRPr="00621953">
        <w:tab/>
        <w:t>1s &amp; 3s cross RH, cast 1 place (2s &amp; 4s step up); 1s dance 1/2 Fig 8 round 2s, 3s dance 1/2 Fig 8 round 4s</w:t>
      </w:r>
    </w:p>
    <w:p w:rsidR="00B11EB3" w:rsidRPr="00621953" w:rsidRDefault="00B11EB3" w:rsidP="00B11EB3">
      <w:pPr>
        <w:pStyle w:val="DanceBody"/>
      </w:pPr>
      <w:r w:rsidRPr="00621953">
        <w:t>17-24</w:t>
      </w:r>
      <w:r w:rsidRPr="00621953">
        <w:tab/>
        <w:t xml:space="preserve">2s+1s </w:t>
      </w:r>
      <w:r w:rsidRPr="00621953">
        <w:rPr>
          <w:b/>
        </w:rPr>
        <w:t>also</w:t>
      </w:r>
      <w:r w:rsidRPr="00621953">
        <w:t xml:space="preserve"> 4s+3s dance Strathspey Poussette ("all-round" poussette)  2 1 4 3</w:t>
      </w:r>
    </w:p>
    <w:p w:rsidR="00B11EB3" w:rsidRPr="00621953" w:rsidRDefault="00B11EB3" w:rsidP="00B11EB3">
      <w:pPr>
        <w:pStyle w:val="DanceBody"/>
      </w:pPr>
      <w:r w:rsidRPr="00621953">
        <w:t>25-32</w:t>
      </w:r>
      <w:r w:rsidRPr="00621953">
        <w:tab/>
        <w:t>25-26   1s cast to 4th place (4s+3s step up)</w:t>
      </w:r>
    </w:p>
    <w:p w:rsidR="00B11EB3" w:rsidRPr="00621953" w:rsidRDefault="00B11EB3" w:rsidP="00B11EB3">
      <w:pPr>
        <w:pStyle w:val="DanceBody"/>
      </w:pPr>
      <w:r w:rsidRPr="00621953">
        <w:tab/>
        <w:t xml:space="preserve">27-28   4s+3s change places RH </w:t>
      </w:r>
      <w:r w:rsidRPr="00621953">
        <w:rPr>
          <w:b/>
        </w:rPr>
        <w:t>while</w:t>
      </w:r>
      <w:r w:rsidRPr="00621953">
        <w:t xml:space="preserve"> 2s+1s Adv+Ret (1 step each)</w:t>
      </w:r>
    </w:p>
    <w:p w:rsidR="00B11EB3" w:rsidRPr="00621953" w:rsidRDefault="00B11EB3" w:rsidP="00B11EB3">
      <w:pPr>
        <w:pStyle w:val="DanceBody"/>
        <w:keepNext w:val="0"/>
      </w:pPr>
      <w:r w:rsidRPr="00621953">
        <w:tab/>
        <w:t>29-32   All turn partners 2H  End 2 3 4 1</w:t>
      </w:r>
    </w:p>
    <w:p w:rsidR="00B11EB3" w:rsidRDefault="00B11EB3" w:rsidP="00B11EB3"/>
    <w:p w:rsidR="00B11EB3" w:rsidRDefault="00B11EB3" w:rsidP="00B11EB3">
      <w:pPr>
        <w:pStyle w:val="Minicrib"/>
      </w:pPr>
      <w:r>
        <w:t>LIGHT ON THE WATER  (S8x32)  3C (4C Set)</w:t>
      </w:r>
      <w:r>
        <w:tab/>
        <w:t>S Kass  Let's All Dance</w:t>
      </w:r>
    </w:p>
    <w:p w:rsidR="00B11EB3" w:rsidRDefault="00B11EB3" w:rsidP="00B11EB3">
      <w:pPr>
        <w:pStyle w:val="DanceBody"/>
      </w:pPr>
      <w:r>
        <w:t xml:space="preserve"> 1- 8</w:t>
      </w:r>
      <w:r>
        <w:tab/>
        <w:t>1s cast down behind own sides &amp; back to places</w:t>
      </w:r>
    </w:p>
    <w:p w:rsidR="00B11EB3" w:rsidRDefault="00B11EB3" w:rsidP="00B11EB3">
      <w:pPr>
        <w:pStyle w:val="DanceBody"/>
      </w:pPr>
      <w:r>
        <w:t xml:space="preserve"> 9-16</w:t>
      </w:r>
      <w:r>
        <w:tab/>
        <w:t>1s dance reels of 3 on sides (in &amp; down to start)</w:t>
      </w:r>
    </w:p>
    <w:p w:rsidR="00B11EB3" w:rsidRDefault="00B11EB3" w:rsidP="00B11EB3">
      <w:pPr>
        <w:pStyle w:val="DanceBody"/>
      </w:pPr>
      <w:r>
        <w:t>17-24</w:t>
      </w:r>
      <w:r>
        <w:tab/>
        <w:t>1s lead down for 2 bars, set, lead up &amp; cast to 2</w:t>
      </w:r>
      <w:r w:rsidRPr="00972EEB">
        <w:t>nd</w:t>
      </w:r>
      <w:r>
        <w:t xml:space="preserve"> place</w:t>
      </w:r>
    </w:p>
    <w:p w:rsidR="00B11EB3" w:rsidRDefault="00B11EB3" w:rsidP="00B11EB3">
      <w:pPr>
        <w:pStyle w:val="DanceBody"/>
        <w:keepNext w:val="0"/>
      </w:pPr>
      <w:r>
        <w:t>25-32</w:t>
      </w:r>
      <w:r>
        <w:tab/>
        <w:t>2s+1s+3s Adv+Ret 1 step, dance DoSiDo round partner &amp; turn 2H</w:t>
      </w:r>
    </w:p>
    <w:p w:rsidR="00B11EB3" w:rsidRDefault="00B11EB3" w:rsidP="00B11EB3"/>
    <w:p w:rsidR="00B11EB3" w:rsidRDefault="00B11EB3" w:rsidP="00B11EB3">
      <w:pPr>
        <w:pStyle w:val="Minicrib"/>
      </w:pPr>
      <w:r>
        <w:t>LIGHT'S VISION  (S2x64)  4C Set</w:t>
      </w:r>
      <w:r>
        <w:tab/>
        <w:t>Lily Davison  Light's Vision</w:t>
      </w:r>
    </w:p>
    <w:p w:rsidR="00B11EB3" w:rsidRDefault="00B11EB3" w:rsidP="00B11EB3">
      <w:pPr>
        <w:pStyle w:val="DanceBody"/>
      </w:pPr>
      <w:r>
        <w:t xml:space="preserve"> 1-16</w:t>
      </w:r>
      <w:r>
        <w:tab/>
        <w:t>All dance 1st 16 bars of Petronella. 2s/3s step up/down on bars 1-2 then join in with setting. On bar 16, 2s+3s remain in centre.</w:t>
      </w:r>
    </w:p>
    <w:p w:rsidR="00B11EB3" w:rsidRDefault="00B11EB3" w:rsidP="00B11EB3">
      <w:pPr>
        <w:pStyle w:val="DanceBody"/>
      </w:pPr>
      <w:r>
        <w:t>17-24</w:t>
      </w:r>
      <w:r>
        <w:tab/>
        <w:t>2s+3s dance RSh reel of 4</w:t>
      </w:r>
    </w:p>
    <w:p w:rsidR="00B11EB3" w:rsidRDefault="00B11EB3" w:rsidP="00B11EB3">
      <w:pPr>
        <w:pStyle w:val="DanceBody"/>
      </w:pPr>
      <w:r>
        <w:t>25-32</w:t>
      </w:r>
      <w:r>
        <w:tab/>
        <w:t>1s+2s also 3+4s dance 4H round &amp; back</w:t>
      </w:r>
    </w:p>
    <w:p w:rsidR="00B11EB3" w:rsidRDefault="00B11EB3" w:rsidP="00B11EB3">
      <w:pPr>
        <w:pStyle w:val="DanceBody"/>
      </w:pPr>
      <w:r>
        <w:t>33-40</w:t>
      </w:r>
      <w:r>
        <w:tab/>
        <w:t xml:space="preserve">2s+3s set, 1/2 turn LH, 2s lead up 1 place &amp; cast down into centre </w:t>
      </w:r>
      <w:r>
        <w:rPr>
          <w:b/>
        </w:rPr>
        <w:t>while</w:t>
      </w:r>
      <w:r>
        <w:t xml:space="preserve"> 3s lead down &amp; cast up into centre. 2s+3s face corners</w:t>
      </w:r>
    </w:p>
    <w:p w:rsidR="00B11EB3" w:rsidRDefault="00B11EB3" w:rsidP="00B11EB3">
      <w:pPr>
        <w:pStyle w:val="DanceBody"/>
      </w:pPr>
      <w:r>
        <w:t>41-44</w:t>
      </w:r>
      <w:r>
        <w:tab/>
        <w:t>All set, 2s &amp; 3s change places RH with corners</w:t>
      </w:r>
    </w:p>
    <w:p w:rsidR="00B11EB3" w:rsidRDefault="00B11EB3" w:rsidP="00B11EB3">
      <w:pPr>
        <w:pStyle w:val="DanceBody"/>
      </w:pPr>
      <w:r>
        <w:t>45-48</w:t>
      </w:r>
      <w:r>
        <w:tab/>
        <w:t>Corners (1s &amp; 4s) now in centre dance LH across &amp; finish facing out to face 2s /3s in corner positions again</w:t>
      </w:r>
    </w:p>
    <w:p w:rsidR="00B11EB3" w:rsidRDefault="00B11EB3" w:rsidP="00B11EB3">
      <w:pPr>
        <w:pStyle w:val="DanceBody"/>
      </w:pPr>
      <w:r>
        <w:t>49-52</w:t>
      </w:r>
      <w:r>
        <w:tab/>
        <w:t>All set, 1s+4s change places with 2s / 3s</w:t>
      </w:r>
    </w:p>
    <w:p w:rsidR="00B11EB3" w:rsidRDefault="00B11EB3" w:rsidP="00B11EB3">
      <w:pPr>
        <w:pStyle w:val="DanceBody"/>
      </w:pPr>
      <w:r>
        <w:t>53-56</w:t>
      </w:r>
      <w:r>
        <w:tab/>
        <w:t>2s+3s dance LH across &amp; finish on side lines.  (1) 2 3 (4)</w:t>
      </w:r>
    </w:p>
    <w:p w:rsidR="00B11EB3" w:rsidRDefault="00B11EB3" w:rsidP="00B11EB3">
      <w:pPr>
        <w:pStyle w:val="DanceBody"/>
      </w:pPr>
      <w:r>
        <w:t>57-64</w:t>
      </w:r>
      <w:r>
        <w:tab/>
        <w:t xml:space="preserve">1s+2s </w:t>
      </w:r>
      <w:r>
        <w:rPr>
          <w:b/>
        </w:rPr>
        <w:t>also</w:t>
      </w:r>
      <w:r>
        <w:t xml:space="preserve"> 3s+4s dance Tournee:</w:t>
      </w:r>
    </w:p>
    <w:p w:rsidR="00B11EB3" w:rsidRDefault="00B11EB3" w:rsidP="00B11EB3">
      <w:pPr>
        <w:pStyle w:val="DanceBody"/>
      </w:pPr>
      <w:r>
        <w:tab/>
        <w:t xml:space="preserve">1s+2s </w:t>
      </w:r>
      <w:r w:rsidRPr="006741D8">
        <w:rPr>
          <w:b/>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B11EB3" w:rsidRPr="006741D8" w:rsidRDefault="00B11EB3" w:rsidP="00B11EB3">
      <w:pPr>
        <w:pStyle w:val="DanceBody"/>
        <w:keepNext w:val="0"/>
        <w:rPr>
          <w:i/>
        </w:rPr>
      </w:pPr>
      <w:r w:rsidRPr="006741D8">
        <w:rPr>
          <w:i/>
        </w:rPr>
        <w:t xml:space="preserve">Note: </w:t>
      </w:r>
      <w:r>
        <w:rPr>
          <w:i/>
        </w:rPr>
        <w:t>2s &amp; 3</w:t>
      </w:r>
      <w:r w:rsidRPr="006741D8">
        <w:rPr>
          <w:i/>
        </w:rPr>
        <w:t>s start Tournee from wrong side</w:t>
      </w:r>
      <w:r w:rsidRPr="006741D8">
        <w:rPr>
          <w:i/>
        </w:rPr>
        <w:tab/>
      </w:r>
    </w:p>
    <w:p w:rsidR="00B11EB3" w:rsidRDefault="00B11EB3" w:rsidP="00B11EB3"/>
    <w:p w:rsidR="00B11EB3" w:rsidRDefault="00B11EB3" w:rsidP="00B11EB3">
      <w:pPr>
        <w:pStyle w:val="Minicrib"/>
        <w:rPr>
          <w:lang w:eastAsia="en-GB"/>
        </w:rPr>
      </w:pPr>
      <w:r>
        <w:rPr>
          <w:lang w:eastAsia="en-GB"/>
        </w:rPr>
        <w:t>THE LIGHTNING CONDUCTOR  (J8x32)  3C (4C set)</w:t>
      </w:r>
      <w:r>
        <w:rPr>
          <w:lang w:eastAsia="en-GB"/>
        </w:rPr>
        <w:tab/>
        <w:t>Diane Rooney  Cheshire 40th Anniversary</w:t>
      </w:r>
    </w:p>
    <w:p w:rsidR="00B11EB3" w:rsidRDefault="00B11EB3" w:rsidP="00B11EB3">
      <w:pPr>
        <w:pStyle w:val="DanceBody"/>
        <w:rPr>
          <w:lang w:eastAsia="en-GB"/>
        </w:rPr>
      </w:pPr>
      <w:r>
        <w:rPr>
          <w:lang w:eastAsia="en-GB"/>
        </w:rPr>
        <w:t xml:space="preserve"> 1- 8</w:t>
      </w:r>
      <w:r>
        <w:rPr>
          <w:lang w:eastAsia="en-GB"/>
        </w:rPr>
        <w:tab/>
        <w:t>1s+2s Set+Rotate</w:t>
      </w:r>
    </w:p>
    <w:p w:rsidR="00B11EB3" w:rsidRDefault="00B11EB3" w:rsidP="00B11EB3">
      <w:pPr>
        <w:pStyle w:val="DanceBody"/>
        <w:rPr>
          <w:lang w:eastAsia="en-GB"/>
        </w:rPr>
      </w:pPr>
      <w:r>
        <w:rPr>
          <w:lang w:eastAsia="en-GB"/>
        </w:rPr>
        <w:t xml:space="preserve"> 9-16</w:t>
      </w:r>
      <w:r>
        <w:rPr>
          <w:lang w:eastAsia="en-GB"/>
        </w:rPr>
        <w:tab/>
        <w:t xml:space="preserve">1M+2s </w:t>
      </w:r>
      <w:r>
        <w:rPr>
          <w:b/>
          <w:lang w:eastAsia="en-GB"/>
        </w:rPr>
        <w:t>also</w:t>
      </w:r>
      <w:r>
        <w:rPr>
          <w:lang w:eastAsia="en-GB"/>
        </w:rPr>
        <w:t xml:space="preserve"> 1L+3s dance RSh reels of 3 across (1s RSh to 2nd corner to start). 1s end facing 1st corners</w:t>
      </w:r>
    </w:p>
    <w:p w:rsidR="00B11EB3" w:rsidRDefault="00B11EB3" w:rsidP="00B11EB3">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B11EB3" w:rsidRDefault="00B11EB3" w:rsidP="00B11EB3">
      <w:pPr>
        <w:pStyle w:val="DanceBody"/>
        <w:keepNext w:val="0"/>
        <w:rPr>
          <w:lang w:eastAsia="en-GB"/>
        </w:rPr>
      </w:pPr>
      <w:r>
        <w:rPr>
          <w:lang w:eastAsia="en-GB"/>
        </w:rPr>
        <w:t>25-32</w:t>
      </w:r>
      <w:r>
        <w:rPr>
          <w:lang w:eastAsia="en-GB"/>
        </w:rPr>
        <w:tab/>
        <w:t>2s+1s+3s circle 6H round &amp; back.  2 1 3</w:t>
      </w:r>
    </w:p>
    <w:p w:rsidR="00B11EB3" w:rsidRDefault="00B11EB3" w:rsidP="00B11EB3"/>
    <w:p w:rsidR="00B11EB3" w:rsidRDefault="00B11EB3" w:rsidP="00B11EB3">
      <w:pPr>
        <w:pStyle w:val="Minicrib"/>
      </w:pPr>
      <w:r>
        <w:t>LIKE THE MORNINGSTAR  (R4x32)  Sq.Set</w:t>
      </w:r>
      <w:r>
        <w:tab/>
        <w:t>Brian Mortimer</w:t>
      </w:r>
    </w:p>
    <w:p w:rsidR="00B11EB3" w:rsidRDefault="00B11EB3" w:rsidP="00B11EB3">
      <w:pPr>
        <w:pStyle w:val="DanceBody"/>
      </w:pPr>
      <w:r>
        <w:t xml:space="preserve"> 1- 8</w:t>
      </w:r>
      <w:r>
        <w:tab/>
        <w:t>All Men cast behind partner into centre &amp; dance LH across then pass partner RSh to places</w:t>
      </w:r>
    </w:p>
    <w:p w:rsidR="00B11EB3" w:rsidRDefault="00B11EB3" w:rsidP="00B11EB3">
      <w:pPr>
        <w:pStyle w:val="DanceBody"/>
      </w:pPr>
      <w:r>
        <w:t xml:space="preserve"> 9-16</w:t>
      </w:r>
      <w:r>
        <w:tab/>
        <w:t>All Ladies repeat but dance RH across &amp; pass partner LSh</w:t>
      </w:r>
    </w:p>
    <w:p w:rsidR="00B11EB3" w:rsidRDefault="00B11EB3" w:rsidP="00B11EB3">
      <w:pPr>
        <w:pStyle w:val="DanceBody"/>
      </w:pPr>
      <w:r>
        <w:t>17-24</w:t>
      </w:r>
      <w:r>
        <w:tab/>
        <w:t>1s+3s dance 1/2 Ladies' Chain , 2s+4s dance 1/2 Ladies' Chain</w:t>
      </w:r>
    </w:p>
    <w:p w:rsidR="00B11EB3" w:rsidRDefault="00B11EB3" w:rsidP="00B11EB3">
      <w:pPr>
        <w:pStyle w:val="DanceBody"/>
        <w:keepNext w:val="0"/>
      </w:pPr>
      <w:r>
        <w:t>25-32</w:t>
      </w:r>
      <w:r>
        <w:tab/>
        <w:t>All turn corners RH 1.1/2 times, all turn partner LH 1.1/2 times</w:t>
      </w:r>
    </w:p>
    <w:p w:rsidR="00B11EB3" w:rsidRDefault="00B11EB3" w:rsidP="00B11EB3"/>
    <w:p w:rsidR="00B11EB3" w:rsidRDefault="00B11EB3" w:rsidP="00B11EB3">
      <w:pPr>
        <w:pStyle w:val="Minicrib"/>
      </w:pPr>
      <w:r>
        <w:t>LILBURN TOWER  (S8x32)  3C (4C set)</w:t>
      </w:r>
      <w:r>
        <w:tab/>
        <w:t>Peter Avery  Newcastle Half Century Bk</w:t>
      </w:r>
    </w:p>
    <w:p w:rsidR="00B11EB3" w:rsidRPr="00273A35" w:rsidRDefault="00B11EB3" w:rsidP="00B11EB3">
      <w:pPr>
        <w:pStyle w:val="DanceBody"/>
      </w:pPr>
      <w:r w:rsidRPr="00273A35">
        <w:t xml:space="preserve"> 1- 8</w:t>
      </w:r>
      <w:r w:rsidRPr="00273A35">
        <w:tab/>
        <w:t xml:space="preserve">1s dance in &amp; cast (2s do </w:t>
      </w:r>
      <w:r w:rsidRPr="00273A35">
        <w:rPr>
          <w:b/>
          <w:u w:val="single"/>
        </w:rPr>
        <w:t>not</w:t>
      </w:r>
      <w:r w:rsidRPr="00273A35">
        <w:t xml:space="preserve"> step up), 1s pass LSh &amp; 1s+2s dance 1/2 RSh reel of 4 (2s dance to Left to start). 1s finish NHJ facing down </w:t>
      </w:r>
      <w:r>
        <w:t xml:space="preserve">on opposite side </w:t>
      </w:r>
      <w:r w:rsidRPr="00273A35">
        <w:t>between 2s</w:t>
      </w:r>
    </w:p>
    <w:p w:rsidR="00B11EB3" w:rsidRDefault="00B11EB3" w:rsidP="00B11EB3">
      <w:pPr>
        <w:pStyle w:val="DanceBody"/>
      </w:pPr>
      <w:r w:rsidRPr="00273A35">
        <w:t xml:space="preserve"> 9-16</w:t>
      </w:r>
      <w:r w:rsidRPr="00273A35">
        <w:tab/>
        <w:t>1s dance down, cast up round 3s. 1s pass LSh &amp; 1s+3s dance 1/2 RSh reel of 4 (3s dance Left to start) 1s finish NHJ facing up between 3s</w:t>
      </w:r>
    </w:p>
    <w:p w:rsidR="00B11EB3" w:rsidRPr="00273A35" w:rsidRDefault="00B11EB3" w:rsidP="00B11EB3">
      <w:pPr>
        <w:pStyle w:val="DanceBody"/>
      </w:pPr>
      <w:r w:rsidRPr="00273A35">
        <w:t>17-24</w:t>
      </w:r>
      <w:r w:rsidRPr="00273A35">
        <w:tab/>
        <w:t xml:space="preserve">1M+2L+3L dance LH across </w:t>
      </w:r>
      <w:r w:rsidRPr="00273A35">
        <w:rPr>
          <w:b/>
        </w:rPr>
        <w:t>while</w:t>
      </w:r>
      <w:r w:rsidRPr="00273A35">
        <w:t xml:space="preserve"> 1L+2M+3M dance RH across. Starting bar 21, all cross in order 1L, 1M, 3M, 3L, 2M, 2L, to join other hands across</w:t>
      </w:r>
    </w:p>
    <w:p w:rsidR="00B11EB3" w:rsidRPr="00273A35" w:rsidRDefault="00B11EB3" w:rsidP="00B11EB3">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B11EB3" w:rsidRDefault="00B11EB3" w:rsidP="00B11EB3"/>
    <w:p w:rsidR="00B11EB3" w:rsidRDefault="00B11EB3" w:rsidP="00B11EB3">
      <w:pPr>
        <w:pStyle w:val="Minicrib"/>
      </w:pPr>
      <w:r>
        <w:t>LILILEAZE  (J3x32)  3C set</w:t>
      </w:r>
      <w:r>
        <w:tab/>
        <w:t>Bardill/Prince</w:t>
      </w:r>
    </w:p>
    <w:p w:rsidR="00B11EB3" w:rsidRDefault="00B11EB3" w:rsidP="00B11EB3">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B11EB3" w:rsidRDefault="00B11EB3" w:rsidP="00B11EB3">
      <w:pPr>
        <w:pStyle w:val="DanceBody"/>
      </w:pPr>
      <w:r>
        <w:t xml:space="preserve"> </w:t>
      </w:r>
      <w:r w:rsidRPr="000E5190">
        <w:t>9-16</w:t>
      </w:r>
      <w:r w:rsidRPr="000E5190">
        <w:tab/>
        <w:t>1s</w:t>
      </w:r>
      <w:r>
        <w:t xml:space="preserve"> dance Diag R&amp;L (up/down) dancing to left</w:t>
      </w:r>
      <w:r w:rsidRPr="000E5190">
        <w:t xml:space="preserve"> to start</w:t>
      </w:r>
    </w:p>
    <w:p w:rsidR="00B11EB3" w:rsidRDefault="00B11EB3" w:rsidP="00B11EB3">
      <w:pPr>
        <w:pStyle w:val="DanceBody"/>
      </w:pPr>
      <w:r>
        <w:t>17-24</w:t>
      </w:r>
      <w:r>
        <w:tab/>
        <w:t>1s turn RH 1.1/4 times &amp; set retiring to opp sides, all chase clockwise 1/2 way.  2 1 3</w:t>
      </w:r>
    </w:p>
    <w:p w:rsidR="00B11EB3" w:rsidRDefault="00B11EB3" w:rsidP="00B11EB3">
      <w:pPr>
        <w:pStyle w:val="DanceBody"/>
        <w:keepNext w:val="0"/>
      </w:pPr>
      <w:r>
        <w:t>25-32</w:t>
      </w:r>
      <w:r>
        <w:tab/>
        <w:t>1s 1/2 turn 2H into prom hold &amp; dance down middle, 1s turn RH 2.1/2 times ending 3</w:t>
      </w:r>
      <w:r w:rsidRPr="00972EEB">
        <w:t>rd</w:t>
      </w:r>
      <w:r>
        <w:t xml:space="preserve"> places own sides</w:t>
      </w:r>
    </w:p>
    <w:p w:rsidR="00B11EB3" w:rsidRDefault="00B11EB3" w:rsidP="00B11EB3"/>
    <w:p w:rsidR="00B11EB3" w:rsidRDefault="00B11EB3" w:rsidP="00B11EB3">
      <w:pPr>
        <w:pStyle w:val="Minicrib"/>
      </w:pPr>
      <w:r>
        <w:t>LILLIAN'S CENTURY  (S5x32)  5C Set</w:t>
      </w:r>
      <w:r>
        <w:tab/>
        <w:t>Kay Russell  Addlestone 80th</w:t>
      </w:r>
    </w:p>
    <w:p w:rsidR="00B11EB3" w:rsidRDefault="00B11EB3" w:rsidP="00B11EB3">
      <w:pPr>
        <w:pStyle w:val="DanceBody"/>
      </w:pPr>
      <w:r>
        <w:t xml:space="preserve"> 1- 8</w:t>
      </w:r>
      <w:r>
        <w:tab/>
        <w:t xml:space="preserve">1s set, cross RH, set cross back RH </w:t>
      </w:r>
      <w:r>
        <w:rPr>
          <w:b/>
        </w:rPr>
        <w:t>while</w:t>
      </w:r>
      <w:r>
        <w:t xml:space="preserve"> 2s+3s+4s+5s circle 8H round &amp; back</w:t>
      </w:r>
    </w:p>
    <w:p w:rsidR="00B11EB3" w:rsidRDefault="00B11EB3" w:rsidP="00B11EB3">
      <w:pPr>
        <w:pStyle w:val="DanceBody"/>
      </w:pPr>
      <w:r>
        <w:t xml:space="preserve"> 9-16</w:t>
      </w:r>
      <w:r>
        <w:tab/>
        <w:t xml:space="preserve">1s &amp; 2s </w:t>
      </w:r>
      <w:r w:rsidRPr="00393706">
        <w:rPr>
          <w:b/>
        </w:rPr>
        <w:t>also</w:t>
      </w:r>
      <w:r>
        <w:t xml:space="preserve"> 3s &amp; 4s dance the Tourbillon:</w:t>
      </w:r>
    </w:p>
    <w:p w:rsidR="00B11EB3" w:rsidRPr="005E27AB" w:rsidRDefault="00B11EB3" w:rsidP="00B11EB3">
      <w:pPr>
        <w:pStyle w:val="DanceBody"/>
      </w:pPr>
      <w:r>
        <w:tab/>
      </w:r>
      <w:bookmarkStart w:id="11"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11"/>
      <w:r>
        <w:t>All set</w:t>
      </w:r>
    </w:p>
    <w:p w:rsidR="00B11EB3" w:rsidRDefault="00B11EB3" w:rsidP="00B11EB3">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B11EB3" w:rsidRDefault="00B11EB3" w:rsidP="00B11EB3">
      <w:pPr>
        <w:pStyle w:val="DanceBody"/>
      </w:pPr>
      <w:r>
        <w:t>17-20</w:t>
      </w:r>
      <w:r>
        <w:tab/>
        <w:t>2s+4s+5s set, cross RH (5L finishes facing out). (2) 1 (4) 3 (5)</w:t>
      </w:r>
    </w:p>
    <w:p w:rsidR="00B11EB3" w:rsidRPr="00106914" w:rsidRDefault="00B11EB3" w:rsidP="00B11EB3">
      <w:pPr>
        <w:pStyle w:val="DanceBody"/>
      </w:pPr>
      <w:r>
        <w:t>21-24</w:t>
      </w:r>
      <w:r>
        <w:tab/>
        <w:t xml:space="preserve">5L followed by partner dances behind Men to top place on own sides </w:t>
      </w:r>
      <w:r>
        <w:rPr>
          <w:b/>
        </w:rPr>
        <w:t>while</w:t>
      </w:r>
      <w:r>
        <w:t xml:space="preserve"> 2s &amp; 4s cross LH down two places &amp; cast into place (2s to 3rd place, 4s to 5th place) 5 1 2 3 4</w:t>
      </w:r>
    </w:p>
    <w:p w:rsidR="00B11EB3" w:rsidRDefault="00B11EB3" w:rsidP="00B11EB3">
      <w:pPr>
        <w:pStyle w:val="DanceBody"/>
        <w:keepNext w:val="0"/>
      </w:pPr>
      <w:r>
        <w:t>25-32</w:t>
      </w:r>
      <w:r>
        <w:tab/>
        <w:t xml:space="preserve">2M+3s+4s </w:t>
      </w:r>
      <w:r>
        <w:rPr>
          <w:b/>
        </w:rPr>
        <w:t>also</w:t>
      </w:r>
      <w:r>
        <w:t xml:space="preserve"> 2L+5s+1s circle 5H round &amp; back</w:t>
      </w:r>
    </w:p>
    <w:p w:rsidR="00B11EB3" w:rsidRDefault="00B11EB3" w:rsidP="00B11EB3"/>
    <w:p w:rsidR="00B11EB3" w:rsidRDefault="00B11EB3" w:rsidP="00B11EB3">
      <w:pPr>
        <w:pStyle w:val="Minicrib"/>
      </w:pPr>
      <w:r>
        <w:t>LILY AMANGST THE HEATHER  (S64)  Sq.Set</w:t>
      </w:r>
      <w:r>
        <w:tab/>
        <w:t>N Mitchell  Thistle Dubh 2</w:t>
      </w:r>
    </w:p>
    <w:p w:rsidR="00B11EB3" w:rsidRPr="00FE7E35" w:rsidRDefault="00B11EB3" w:rsidP="00B11EB3">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B11EB3" w:rsidRPr="00FE7E35" w:rsidRDefault="00B11EB3" w:rsidP="00B11EB3">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B11EB3" w:rsidRPr="00FE7E35" w:rsidRDefault="00B11EB3" w:rsidP="00B11EB3">
      <w:pPr>
        <w:pStyle w:val="DanceBody"/>
      </w:pPr>
      <w:r w:rsidRPr="00FE7E35">
        <w:t>17-24</w:t>
      </w:r>
      <w:r w:rsidRPr="00FE7E35">
        <w:tab/>
        <w:t>Men dance round partners RSh, dance LH across in centre &amp; turn partner RH into prom hold facing clockwise (Men on outside)</w:t>
      </w:r>
    </w:p>
    <w:p w:rsidR="00B11EB3" w:rsidRPr="00FE7E35" w:rsidRDefault="00B11EB3" w:rsidP="00B11EB3">
      <w:pPr>
        <w:pStyle w:val="DanceBody"/>
      </w:pPr>
      <w:r w:rsidRPr="00FE7E35">
        <w:t>25-32</w:t>
      </w:r>
      <w:r w:rsidRPr="00FE7E35">
        <w:tab/>
        <w:t>All Promenade once round</w:t>
      </w:r>
    </w:p>
    <w:p w:rsidR="00B11EB3" w:rsidRPr="00FE7E35" w:rsidRDefault="00B11EB3" w:rsidP="00B11EB3">
      <w:pPr>
        <w:pStyle w:val="DanceBody"/>
      </w:pPr>
      <w:r w:rsidRPr="00FE7E35">
        <w:t>33-40</w:t>
      </w:r>
      <w:r w:rsidRPr="00FE7E35">
        <w:tab/>
        <w:t xml:space="preserve">Ladies cast round partners, dance RH across &amp; </w:t>
      </w:r>
      <w:r>
        <w:t xml:space="preserve">1/2 </w:t>
      </w:r>
      <w:r w:rsidRPr="00FE7E35">
        <w:t>turn partner LH</w:t>
      </w:r>
    </w:p>
    <w:p w:rsidR="00B11EB3" w:rsidRPr="00FE7E35" w:rsidRDefault="00B11EB3" w:rsidP="00B11EB3">
      <w:pPr>
        <w:pStyle w:val="DanceBody"/>
      </w:pPr>
      <w:r w:rsidRPr="00FE7E35">
        <w:t>41-48</w:t>
      </w:r>
      <w:r w:rsidRPr="00FE7E35">
        <w:tab/>
        <w:t>All advance for 2 steps &amp; turning round to right dance out to next place clockwise (left) Repeat to original places</w:t>
      </w:r>
    </w:p>
    <w:p w:rsidR="00B11EB3" w:rsidRPr="00FE7E35" w:rsidRDefault="00B11EB3" w:rsidP="00B11EB3">
      <w:pPr>
        <w:pStyle w:val="DanceBody"/>
      </w:pPr>
      <w:r w:rsidRPr="00FE7E35">
        <w:t>49-56</w:t>
      </w:r>
      <w:r w:rsidRPr="00FE7E35">
        <w:tab/>
        <w:t>All circle 8H round &amp; back</w:t>
      </w:r>
    </w:p>
    <w:p w:rsidR="00B11EB3" w:rsidRPr="00FE7E35" w:rsidRDefault="00B11EB3" w:rsidP="00B11EB3">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B11EB3" w:rsidRDefault="00B11EB3" w:rsidP="00B11EB3"/>
    <w:p w:rsidR="00B11EB3" w:rsidRDefault="00B11EB3" w:rsidP="00B11EB3">
      <w:pPr>
        <w:pStyle w:val="Minicrib"/>
      </w:pPr>
      <w:r>
        <w:t>THE LILY IN THE VALLEY  (S96)  (4C set)</w:t>
      </w:r>
      <w:r>
        <w:tab/>
        <w:t>Iain Boyd  All Kinds of Everything</w:t>
      </w:r>
    </w:p>
    <w:p w:rsidR="00B11EB3" w:rsidRDefault="00B11EB3" w:rsidP="00B11EB3">
      <w:pPr>
        <w:pStyle w:val="DanceBody"/>
      </w:pPr>
      <w:r>
        <w:t>2s &amp; 4s start on opp sides</w:t>
      </w:r>
    </w:p>
    <w:p w:rsidR="00B11EB3" w:rsidRDefault="00B11EB3" w:rsidP="00B11EB3">
      <w:pPr>
        <w:pStyle w:val="DanceBody"/>
      </w:pPr>
      <w:r>
        <w:t>Figure 1</w:t>
      </w:r>
    </w:p>
    <w:p w:rsidR="00B11EB3" w:rsidRDefault="00B11EB3" w:rsidP="00B11EB3">
      <w:pPr>
        <w:pStyle w:val="DanceBody"/>
      </w:pPr>
      <w:r>
        <w:t xml:space="preserve"> </w:t>
      </w:r>
      <w:r w:rsidRPr="00757BBA">
        <w:t>1- 8</w:t>
      </w:r>
      <w:r w:rsidRPr="00757BBA">
        <w:tab/>
        <w:t>All set &amp; cr</w:t>
      </w:r>
      <w:r>
        <w:t>oss RH, all set &amp; cross back RH</w:t>
      </w:r>
    </w:p>
    <w:p w:rsidR="00B11EB3" w:rsidRDefault="00B11EB3" w:rsidP="00B11EB3">
      <w:pPr>
        <w:pStyle w:val="DanceBody"/>
      </w:pPr>
      <w:r w:rsidRPr="00757BBA">
        <w:t xml:space="preserve"> 9-16</w:t>
      </w:r>
      <w:r w:rsidRPr="00757BBA">
        <w:tab/>
        <w:t>1s+2s</w:t>
      </w:r>
      <w:r w:rsidRPr="007F0D5A">
        <w:rPr>
          <w:b/>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rPr>
        <w:t>also</w:t>
      </w:r>
      <w:r>
        <w:t xml:space="preserve"> 3s+4s </w:t>
      </w:r>
      <w:r w:rsidRPr="00BF1172">
        <w:t>dance</w:t>
      </w:r>
      <w:r>
        <w:t xml:space="preserve"> RH across.  2(1)4(3)</w:t>
      </w:r>
    </w:p>
    <w:p w:rsidR="00B11EB3" w:rsidRDefault="00B11EB3" w:rsidP="00B11EB3">
      <w:pPr>
        <w:pStyle w:val="DanceBody"/>
      </w:pPr>
      <w:r w:rsidRPr="00757BBA">
        <w:t>17-24</w:t>
      </w:r>
      <w:r w:rsidRPr="00757BBA">
        <w:tab/>
        <w:t>2</w:t>
      </w:r>
      <w:r>
        <w:t>s+1s</w:t>
      </w:r>
      <w:r w:rsidRPr="007F0D5A">
        <w:rPr>
          <w:b/>
        </w:rPr>
        <w:t xml:space="preserve"> also </w:t>
      </w:r>
      <w:r>
        <w:t>4s+3s Set+Link twice</w:t>
      </w:r>
    </w:p>
    <w:p w:rsidR="00B11EB3" w:rsidRDefault="00B11EB3" w:rsidP="00B11EB3">
      <w:pPr>
        <w:pStyle w:val="DanceBody"/>
      </w:pPr>
      <w:r>
        <w:t>25-32</w:t>
      </w:r>
      <w:r w:rsidRPr="00757BBA">
        <w:tab/>
        <w:t>2s+1s</w:t>
      </w:r>
      <w:r w:rsidRPr="007F0D5A">
        <w:rPr>
          <w:b/>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B11EB3" w:rsidRDefault="00B11EB3" w:rsidP="00B11EB3">
      <w:pPr>
        <w:pStyle w:val="DanceBody"/>
      </w:pPr>
      <w:r>
        <w:t>Figure 2</w:t>
      </w:r>
    </w:p>
    <w:p w:rsidR="00B11EB3" w:rsidRDefault="00B11EB3" w:rsidP="00B11EB3">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B11EB3" w:rsidRDefault="00B11EB3" w:rsidP="00B11EB3">
      <w:pPr>
        <w:pStyle w:val="DanceBody"/>
      </w:pPr>
      <w:r w:rsidRPr="00757BBA">
        <w:t xml:space="preserve"> 9-16</w:t>
      </w:r>
      <w:r w:rsidRPr="00757BBA">
        <w:tab/>
        <w:t>3s+4</w:t>
      </w:r>
      <w:r>
        <w:t>s</w:t>
      </w:r>
      <w:r w:rsidRPr="007F0D5A">
        <w:rPr>
          <w:b/>
        </w:rPr>
        <w:t xml:space="preserve"> also </w:t>
      </w:r>
      <w:r>
        <w:t>1s+2s dance Ladies' Chain</w:t>
      </w:r>
    </w:p>
    <w:p w:rsidR="00B11EB3" w:rsidRDefault="00B11EB3" w:rsidP="00B11EB3">
      <w:pPr>
        <w:pStyle w:val="DanceBody"/>
      </w:pPr>
      <w:r w:rsidRPr="00757BBA">
        <w:t>17-24</w:t>
      </w:r>
      <w:r w:rsidRPr="00757BBA">
        <w:tab/>
        <w:t>Al</w:t>
      </w:r>
      <w:r>
        <w:t>l dance RSh reels of 4 on sides</w:t>
      </w:r>
    </w:p>
    <w:p w:rsidR="00B11EB3" w:rsidRDefault="00B11EB3" w:rsidP="00B11EB3">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B11EB3" w:rsidRDefault="00B11EB3" w:rsidP="00B11EB3">
      <w:pPr>
        <w:pStyle w:val="DanceBody"/>
      </w:pPr>
      <w:r>
        <w:t>Figure 3</w:t>
      </w:r>
    </w:p>
    <w:p w:rsidR="00B11EB3" w:rsidRDefault="00B11EB3" w:rsidP="00B11EB3">
      <w:pPr>
        <w:pStyle w:val="DanceBody"/>
      </w:pPr>
      <w:r w:rsidRPr="00757BBA">
        <w:t xml:space="preserve"> 1- 8</w:t>
      </w:r>
      <w:r w:rsidRPr="00757BBA">
        <w:tab/>
        <w:t>1L+2M</w:t>
      </w:r>
      <w:r w:rsidRPr="007F0D5A">
        <w:rPr>
          <w:b/>
        </w:rPr>
        <w:t xml:space="preserve"> also </w:t>
      </w:r>
      <w:r w:rsidRPr="00757BBA">
        <w:t>3M+4L dance RH across, 1L+2M</w:t>
      </w:r>
      <w:r w:rsidRPr="007F0D5A">
        <w:rPr>
          <w:b/>
        </w:rPr>
        <w:t xml:space="preserve"> also </w:t>
      </w:r>
      <w:r w:rsidRPr="00757BBA">
        <w:t>3M+4L dance across between partner</w:t>
      </w:r>
      <w:r>
        <w:t>s &amp; cast right to vacant places (keeping Lady on left)</w:t>
      </w:r>
    </w:p>
    <w:p w:rsidR="00B11EB3" w:rsidRDefault="00B11EB3" w:rsidP="00B11EB3">
      <w:pPr>
        <w:pStyle w:val="DanceBody"/>
      </w:pPr>
      <w:r w:rsidRPr="00757BBA">
        <w:t xml:space="preserve"> 9-16</w:t>
      </w:r>
      <w:r w:rsidRPr="00757BBA">
        <w:tab/>
        <w:t>Top 2 couples</w:t>
      </w:r>
      <w:r w:rsidRPr="007F0D5A">
        <w:rPr>
          <w:b/>
        </w:rPr>
        <w:t xml:space="preserve"> also </w:t>
      </w:r>
      <w:r>
        <w:t>bottom 2 couples dance R&amp;L</w:t>
      </w:r>
    </w:p>
    <w:p w:rsidR="00B11EB3" w:rsidRDefault="00B11EB3" w:rsidP="00B11EB3">
      <w:pPr>
        <w:pStyle w:val="DanceBody"/>
      </w:pPr>
      <w:r w:rsidRPr="00757BBA">
        <w:t>17-24</w:t>
      </w:r>
      <w:r w:rsidRPr="00757BBA">
        <w:tab/>
        <w:t>1M+2L</w:t>
      </w:r>
      <w:r w:rsidRPr="007F0D5A">
        <w:rPr>
          <w:b/>
        </w:rPr>
        <w:t xml:space="preserve"> also </w:t>
      </w:r>
      <w:r w:rsidRPr="00757BBA">
        <w:t>3L+4M repeat bars 1-8 but dancing LH</w:t>
      </w:r>
      <w:r>
        <w:t xml:space="preserve"> across &amp; casting left (4)3(2)1</w:t>
      </w:r>
    </w:p>
    <w:p w:rsidR="00B11EB3" w:rsidRPr="00757BBA" w:rsidRDefault="00B11EB3" w:rsidP="00B11EB3">
      <w:pPr>
        <w:pStyle w:val="DanceBody"/>
        <w:keepNext w:val="0"/>
      </w:pPr>
      <w:r w:rsidRPr="00757BBA">
        <w:t>25-32</w:t>
      </w:r>
      <w:r w:rsidRPr="00757BBA">
        <w:tab/>
        <w:t>4s+3s</w:t>
      </w:r>
      <w:r w:rsidRPr="007F0D5A">
        <w:rPr>
          <w:b/>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B11EB3" w:rsidRDefault="00B11EB3" w:rsidP="00B11EB3"/>
    <w:p w:rsidR="00B11EB3" w:rsidRDefault="00B11EB3" w:rsidP="00B11EB3">
      <w:pPr>
        <w:pStyle w:val="Minicrib"/>
        <w:rPr>
          <w:snapToGrid w:val="0"/>
        </w:rPr>
      </w:pPr>
      <w:r>
        <w:rPr>
          <w:snapToGrid w:val="0"/>
        </w:rPr>
        <w:t>LINCLUDEN ABBEY  (S8x32)  3C (4C Set)</w:t>
      </w:r>
      <w:r>
        <w:rPr>
          <w:snapToGrid w:val="0"/>
        </w:rPr>
        <w:tab/>
        <w:t>Jackie Johnstone  Loreburn Bk 2</w:t>
      </w:r>
    </w:p>
    <w:p w:rsidR="00B11EB3" w:rsidRPr="00E8353D" w:rsidRDefault="00B11EB3" w:rsidP="00B11EB3">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B11EB3" w:rsidRPr="00E8353D" w:rsidRDefault="00B11EB3" w:rsidP="00B11EB3">
      <w:pPr>
        <w:pStyle w:val="DanceBody"/>
        <w:rPr>
          <w:snapToGrid w:val="0"/>
        </w:rPr>
      </w:pPr>
      <w:r w:rsidRPr="00E8353D">
        <w:rPr>
          <w:snapToGrid w:val="0"/>
        </w:rPr>
        <w:t xml:space="preserve"> 9-16</w:t>
      </w:r>
      <w:r w:rsidRPr="00E8353D">
        <w:rPr>
          <w:snapToGrid w:val="0"/>
        </w:rPr>
        <w:tab/>
        <w:t>1s &amp; 3s 3/4 turn RH &amp; 1M+3L turn LH</w:t>
      </w:r>
      <w:r w:rsidRPr="00E8353D">
        <w:rPr>
          <w:b/>
          <w:snapToGrid w:val="0"/>
        </w:rPr>
        <w:t xml:space="preserve"> while </w:t>
      </w:r>
      <w:r w:rsidRPr="00E8353D">
        <w:rPr>
          <w:snapToGrid w:val="0"/>
        </w:rPr>
        <w:t>partners set, 1s &amp; 3s 3/4 turn RH to opposite sides</w:t>
      </w:r>
      <w:r w:rsidRPr="00E8353D">
        <w:rPr>
          <w:b/>
          <w:snapToGrid w:val="0"/>
        </w:rPr>
        <w:t xml:space="preserve"> while </w:t>
      </w:r>
      <w:r w:rsidRPr="00E8353D">
        <w:rPr>
          <w:snapToGrid w:val="0"/>
        </w:rPr>
        <w:t>2s set &amp; cross RH</w:t>
      </w:r>
    </w:p>
    <w:p w:rsidR="00B11EB3" w:rsidRPr="00E8353D" w:rsidRDefault="00B11EB3" w:rsidP="00B11EB3">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B11EB3" w:rsidRPr="00E8353D" w:rsidRDefault="00B11EB3" w:rsidP="00B11EB3">
      <w:pPr>
        <w:pStyle w:val="DanceBody"/>
        <w:keepNext w:val="0"/>
      </w:pPr>
      <w:r w:rsidRPr="00E8353D">
        <w:rPr>
          <w:snapToGrid w:val="0"/>
        </w:rPr>
        <w:t>25-32</w:t>
      </w:r>
      <w:r w:rsidRPr="00E8353D">
        <w:rPr>
          <w:snapToGrid w:val="0"/>
        </w:rPr>
        <w:tab/>
        <w:t>2s+1s+3s circle 6H roun</w:t>
      </w:r>
      <w:r w:rsidRPr="00E8353D">
        <w:t>d &amp; back</w:t>
      </w:r>
    </w:p>
    <w:p w:rsidR="00B11EB3" w:rsidRDefault="00B11EB3" w:rsidP="00B11EB3"/>
    <w:p w:rsidR="00B11EB3" w:rsidRDefault="00B11EB3" w:rsidP="00B11EB3">
      <w:pPr>
        <w:pStyle w:val="Minicrib"/>
      </w:pPr>
      <w:r>
        <w:t>THE LINCOLN IMP  (J8x32)  3C (4C set)</w:t>
      </w:r>
      <w:r>
        <w:tab/>
        <w:t>Deidre MacCuish  World Wide Weavings</w:t>
      </w:r>
    </w:p>
    <w:p w:rsidR="00B11EB3" w:rsidRDefault="00B11EB3" w:rsidP="00B11EB3">
      <w:pPr>
        <w:pStyle w:val="DanceBody"/>
      </w:pPr>
      <w:r>
        <w:t xml:space="preserve"> 1- 8</w:t>
      </w:r>
      <w:r>
        <w:tab/>
        <w:t xml:space="preserve">1M+2M Set+Link; 2M+1M+3M dance 1/2 LSh reel of 3 (1M+3M pass LSh) </w:t>
      </w:r>
      <w:r>
        <w:rPr>
          <w:b/>
        </w:rPr>
        <w:t>while</w:t>
      </w:r>
      <w:r>
        <w:t xml:space="preserve"> 1L+2L Set+Link</w:t>
      </w:r>
    </w:p>
    <w:p w:rsidR="00B11EB3" w:rsidRDefault="00B11EB3" w:rsidP="00B11EB3">
      <w:pPr>
        <w:pStyle w:val="DanceBody"/>
      </w:pPr>
      <w:r>
        <w:t xml:space="preserve"> 9-16</w:t>
      </w:r>
      <w:r>
        <w:tab/>
        <w:t xml:space="preserve">1M+2M Set+Link; 3M+2M+1M dance 1/2 LSh reel of 3 (2M+3M pass LSh) </w:t>
      </w:r>
      <w:r>
        <w:rPr>
          <w:b/>
        </w:rPr>
        <w:t>while</w:t>
      </w:r>
      <w:r>
        <w:t xml:space="preserve"> 2L+1L+3L dance LSh reel of 3 (1L+3L pass LSh). Now 1 2 3 on Men's side, 2 1 3 on Ladies' side</w:t>
      </w:r>
    </w:p>
    <w:p w:rsidR="00B11EB3" w:rsidRDefault="00B11EB3" w:rsidP="00B11EB3">
      <w:pPr>
        <w:pStyle w:val="DanceBody"/>
      </w:pPr>
      <w:r>
        <w:t>17-24</w:t>
      </w:r>
      <w:r>
        <w:tab/>
        <w:t>1M  followed by 1L casts behind 2M, crosses up, casts down round 2L &amp; crosses to 2nd place own side.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LINDISFARNE REEL (Holy Island Reel)  (R5x32)  5C set</w:t>
      </w:r>
      <w:r>
        <w:tab/>
        <w:t>Bill Forbes  Craigievar Bk 4</w:t>
      </w:r>
    </w:p>
    <w:p w:rsidR="00B11EB3" w:rsidRDefault="00B11EB3" w:rsidP="00B11EB3">
      <w:pPr>
        <w:pStyle w:val="DanceBody"/>
      </w:pPr>
      <w:r>
        <w:t xml:space="preserve"> 1- 8</w:t>
      </w:r>
      <w:r>
        <w:tab/>
        <w:t>1s+3s lead down for 2 turning RH to Bal-in-Line (1L+3M join LH), dance RSh round 1</w:t>
      </w:r>
      <w:r w:rsidRPr="00972EEB">
        <w:t>st</w:t>
      </w:r>
      <w:r>
        <w:t xml:space="preserve"> crnr to face ptnr up/down</w:t>
      </w:r>
      <w:r w:rsidRPr="00BA6B4D">
        <w:rPr>
          <w:b/>
        </w:rPr>
        <w:t xml:space="preserve"> </w:t>
      </w:r>
      <w:r>
        <w:rPr>
          <w:b/>
        </w:rPr>
        <w:t xml:space="preserve">as </w:t>
      </w:r>
      <w:r>
        <w:t>crnrs turn RH in middle</w:t>
      </w:r>
    </w:p>
    <w:p w:rsidR="00B11EB3" w:rsidRDefault="00B11EB3" w:rsidP="00B11EB3">
      <w:pPr>
        <w:pStyle w:val="DanceBody"/>
      </w:pPr>
      <w:r>
        <w:t xml:space="preserve"> 9-16</w:t>
      </w:r>
      <w:r>
        <w:tab/>
        <w:t>1s+3s dance reel of 4 up/down middle</w:t>
      </w:r>
    </w:p>
    <w:p w:rsidR="00B11EB3" w:rsidRDefault="00B11EB3" w:rsidP="00B11EB3">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B11EB3" w:rsidRDefault="00B11EB3" w:rsidP="00B11EB3">
      <w:pPr>
        <w:pStyle w:val="DanceBody"/>
        <w:keepNext w:val="0"/>
      </w:pPr>
      <w:r>
        <w:t>25-32</w:t>
      </w:r>
      <w:r>
        <w:tab/>
        <w:t>1s dance Double Triangles for 6 bars, 1L+4L</w:t>
      </w:r>
      <w:r w:rsidRPr="007F0D5A">
        <w:rPr>
          <w:b/>
        </w:rPr>
        <w:t xml:space="preserve"> also </w:t>
      </w:r>
      <w:r>
        <w:t>3L+5L 1/2 turn RH</w:t>
      </w:r>
      <w:r w:rsidRPr="00BA6B4D">
        <w:rPr>
          <w:b/>
        </w:rPr>
        <w:t xml:space="preserve"> while </w:t>
      </w:r>
      <w:r>
        <w:t>1M+4M</w:t>
      </w:r>
      <w:r w:rsidRPr="007F0D5A">
        <w:rPr>
          <w:b/>
        </w:rPr>
        <w:t xml:space="preserve"> also </w:t>
      </w:r>
      <w:r>
        <w:t>3M+5M turn 1/2 LH to end 2 4 1 5 3</w:t>
      </w:r>
    </w:p>
    <w:p w:rsidR="00B11EB3" w:rsidRDefault="00B11EB3" w:rsidP="00B11EB3"/>
    <w:p w:rsidR="00B11EB3" w:rsidRDefault="00B11EB3" w:rsidP="00B11EB3">
      <w:pPr>
        <w:pStyle w:val="Minicrib"/>
      </w:pPr>
      <w:r>
        <w:t>THE LINDISFARNE STRATHSPEY  (S4x32)  4C set</w:t>
      </w:r>
      <w:r>
        <w:tab/>
        <w:t>John F Rigby  Lindisfarne Strathspey &amp; 8 Other SCDs</w:t>
      </w:r>
    </w:p>
    <w:p w:rsidR="00B11EB3" w:rsidRDefault="00B11EB3" w:rsidP="00B11EB3">
      <w:pPr>
        <w:pStyle w:val="DanceBody"/>
      </w:pPr>
      <w:r>
        <w:t xml:space="preserve"> 1- 8</w:t>
      </w:r>
      <w:r>
        <w:tab/>
        <w:t xml:space="preserve">2s+3s dance RH across; 1s+2s </w:t>
      </w:r>
      <w:r>
        <w:rPr>
          <w:b/>
        </w:rPr>
        <w:t>also</w:t>
      </w:r>
      <w:r>
        <w:t xml:space="preserve"> 3s+4s dance LH across</w:t>
      </w:r>
    </w:p>
    <w:p w:rsidR="00B11EB3" w:rsidRDefault="00B11EB3" w:rsidP="00B11EB3">
      <w:pPr>
        <w:pStyle w:val="DanceBody"/>
      </w:pPr>
      <w:r>
        <w:t xml:space="preserve"> 9-12</w:t>
      </w:r>
      <w:r>
        <w:tab/>
        <w:t xml:space="preserve">2s+3s dance RH across </w:t>
      </w:r>
      <w:r>
        <w:rPr>
          <w:b/>
        </w:rPr>
        <w:t>while</w:t>
      </w:r>
      <w:r>
        <w:t xml:space="preserve"> 1M followed by 1L cast to 4th place own side &amp; 4L followed by 4M cast up to 1st place own side</w:t>
      </w:r>
    </w:p>
    <w:p w:rsidR="00B11EB3" w:rsidRDefault="00B11EB3" w:rsidP="00B11EB3">
      <w:pPr>
        <w:pStyle w:val="DanceBody"/>
      </w:pPr>
      <w:r>
        <w:t>13-16</w:t>
      </w:r>
      <w:r>
        <w:tab/>
        <w:t xml:space="preserve">4s+2s </w:t>
      </w:r>
      <w:r>
        <w:rPr>
          <w:b/>
        </w:rPr>
        <w:t>also</w:t>
      </w:r>
      <w:r>
        <w:t xml:space="preserve"> 3s+1s dance 1/2 LH across; 4s+1s cross LH so all on opp sides.  Order (2)(4)(1)(3)</w:t>
      </w:r>
    </w:p>
    <w:p w:rsidR="00B11EB3" w:rsidRDefault="00B11EB3" w:rsidP="00B11EB3">
      <w:pPr>
        <w:pStyle w:val="DanceBody"/>
      </w:pPr>
      <w:r>
        <w:t>17-32</w:t>
      </w:r>
      <w:r>
        <w:tab/>
        <w:t>"The Lindisfarne Knot":-</w:t>
      </w:r>
    </w:p>
    <w:p w:rsidR="00B11EB3" w:rsidRDefault="00B11EB3" w:rsidP="00B11EB3">
      <w:pPr>
        <w:pStyle w:val="DanceBody"/>
      </w:pPr>
      <w:r>
        <w:tab/>
        <w:t>1st place (2s) set, cross to 2nd place (no hands) facing out</w:t>
      </w:r>
    </w:p>
    <w:p w:rsidR="00B11EB3" w:rsidRDefault="00B11EB3" w:rsidP="00B11EB3">
      <w:pPr>
        <w:pStyle w:val="DanceBody"/>
      </w:pPr>
      <w:r>
        <w:tab/>
        <w:t>2nd place (4s) cast to 3rd place &amp; cross down to 4th place (no hands) facing partner</w:t>
      </w:r>
    </w:p>
    <w:p w:rsidR="00B11EB3" w:rsidRDefault="00B11EB3" w:rsidP="00B11EB3">
      <w:pPr>
        <w:pStyle w:val="DanceBody"/>
      </w:pPr>
      <w:r>
        <w:tab/>
        <w:t>3rd place (1s) cross to 2nd place (no hands) &amp; dance up to 1st place</w:t>
      </w:r>
    </w:p>
    <w:p w:rsidR="00B11EB3" w:rsidRDefault="00B11EB3" w:rsidP="00B11EB3">
      <w:pPr>
        <w:pStyle w:val="DanceBody"/>
      </w:pPr>
      <w:r>
        <w:tab/>
        <w:t>4th place (3s) set, cast up to 3rd place [only true casting is in 2nd/4th place at start of figure – other times just dance up or down outside set]</w:t>
      </w:r>
    </w:p>
    <w:p w:rsidR="00B11EB3" w:rsidRDefault="00B11EB3" w:rsidP="00B11EB3">
      <w:pPr>
        <w:pStyle w:val="DanceBody"/>
      </w:pPr>
      <w:r>
        <w:tab/>
        <w:t>Repeat from new positions 3 more times to end 2 4 1 3</w:t>
      </w:r>
    </w:p>
    <w:p w:rsidR="00B11EB3" w:rsidRPr="00A83487" w:rsidRDefault="00B11EB3" w:rsidP="00B11EB3">
      <w:pPr>
        <w:pStyle w:val="DanceBody"/>
        <w:rPr>
          <w:i/>
        </w:rPr>
      </w:pPr>
      <w:r w:rsidRPr="00A83487">
        <w:rPr>
          <w:i/>
        </w:rPr>
        <w:t>Alternative version bars 17-32</w:t>
      </w:r>
    </w:p>
    <w:p w:rsidR="00B11EB3" w:rsidRPr="00A83487" w:rsidRDefault="00B11EB3" w:rsidP="00B11EB3">
      <w:pPr>
        <w:pStyle w:val="DanceBody"/>
        <w:rPr>
          <w:i/>
        </w:rPr>
      </w:pPr>
      <w:r w:rsidRPr="00A83487">
        <w:rPr>
          <w:i/>
        </w:rPr>
        <w:t>17-20</w:t>
      </w:r>
      <w:r w:rsidRPr="00A83487">
        <w:rPr>
          <w:i/>
        </w:rPr>
        <w:tab/>
        <w:t>2s+4s &amp; 1s+3s circle 4H round to Left (</w:t>
      </w:r>
      <w:r w:rsidRPr="00A83487">
        <w:rPr>
          <w:b/>
          <w:i/>
        </w:rPr>
        <w:t>or</w:t>
      </w:r>
      <w:r w:rsidRPr="00A83487">
        <w:rPr>
          <w:i/>
        </w:rPr>
        <w:t xml:space="preserve"> 4s / 3s lead up between 2s / 1s &amp; cast back to place)</w:t>
      </w:r>
    </w:p>
    <w:p w:rsidR="00B11EB3" w:rsidRPr="00A83487" w:rsidRDefault="00B11EB3" w:rsidP="00B11EB3">
      <w:pPr>
        <w:pStyle w:val="DanceBody"/>
        <w:rPr>
          <w:i/>
        </w:rPr>
      </w:pPr>
      <w:r w:rsidRPr="00A83487">
        <w:rPr>
          <w:i/>
        </w:rPr>
        <w:t>21-24</w:t>
      </w:r>
      <w:r w:rsidRPr="00A83487">
        <w:rPr>
          <w:i/>
        </w:rPr>
        <w:tab/>
        <w:t>2s &amp; 1s dance 1/2 Fig of 8 down round couples below</w:t>
      </w:r>
    </w:p>
    <w:p w:rsidR="00B11EB3" w:rsidRPr="00A83487" w:rsidRDefault="00B11EB3" w:rsidP="00B11EB3">
      <w:pPr>
        <w:pStyle w:val="DanceBody"/>
        <w:keepNext w:val="0"/>
        <w:rPr>
          <w:i/>
        </w:rPr>
      </w:pPr>
      <w:r w:rsidRPr="00A83487">
        <w:rPr>
          <w:i/>
        </w:rPr>
        <w:t>25-32</w:t>
      </w:r>
      <w:r w:rsidRPr="00A83487">
        <w:rPr>
          <w:i/>
        </w:rPr>
        <w:tab/>
        <w:t>All dance 8 bars of the "Lindisfarne Knot" figure</w:t>
      </w:r>
    </w:p>
    <w:p w:rsidR="00B11EB3" w:rsidRDefault="00B11EB3" w:rsidP="00B11EB3"/>
    <w:p w:rsidR="00B11EB3" w:rsidRDefault="00B11EB3" w:rsidP="00B11EB3">
      <w:pPr>
        <w:pStyle w:val="Minicrib"/>
      </w:pPr>
      <w:r>
        <w:t>LINDSAY'S FANCY  (J8x32)  3C (4C set)</w:t>
      </w:r>
      <w:r>
        <w:tab/>
        <w:t>Pat Clark  Corberry Collection 2</w:t>
      </w:r>
    </w:p>
    <w:p w:rsidR="00B11EB3" w:rsidRDefault="00B11EB3" w:rsidP="00B11EB3">
      <w:pPr>
        <w:pStyle w:val="DanceBody"/>
      </w:pPr>
      <w:r>
        <w:t xml:space="preserve"> 1- 8</w:t>
      </w:r>
      <w:r>
        <w:tab/>
        <w:t>1s set, dance in &amp; cast to 3rd place (2s step up 3-4), 1s dance up to 2nd place own sides</w:t>
      </w:r>
    </w:p>
    <w:p w:rsidR="00B11EB3" w:rsidRDefault="00B11EB3" w:rsidP="00B11EB3">
      <w:pPr>
        <w:pStyle w:val="DanceBody"/>
      </w:pPr>
      <w:r>
        <w:t xml:space="preserve"> 9-16</w:t>
      </w:r>
      <w:r>
        <w:tab/>
        <w:t>2s+1s+3s dance reels of 3 on opp sides, each couple crosses from 1st place to opp sides</w:t>
      </w:r>
    </w:p>
    <w:p w:rsidR="00B11EB3" w:rsidRDefault="00B11EB3" w:rsidP="00B11EB3">
      <w:pPr>
        <w:pStyle w:val="DanceBody"/>
      </w:pPr>
      <w:r>
        <w:t>17-24</w:t>
      </w:r>
      <w:r>
        <w:tab/>
        <w:t xml:space="preserve">2s+1s+3s set, cross RH, Men face up, Ladies down &amp; all chase clockwise - 2s &amp; 3s chase 1/2 round to end with 3s at top </w:t>
      </w:r>
      <w:r>
        <w:rPr>
          <w:b/>
        </w:rPr>
        <w:t>while</w:t>
      </w:r>
      <w:r>
        <w:t xml:space="preserve"> 1s chase 1/4 round into centre to end BtoB 1M facing up, 1L facing down</w:t>
      </w:r>
    </w:p>
    <w:p w:rsidR="00B11EB3" w:rsidRDefault="00B11EB3" w:rsidP="00B11EB3">
      <w:pPr>
        <w:pStyle w:val="DanceBody"/>
        <w:keepNext w:val="0"/>
      </w:pPr>
      <w:r>
        <w:t>25-32</w:t>
      </w:r>
      <w:r>
        <w:tab/>
        <w:t xml:space="preserve">1M+3s </w:t>
      </w:r>
      <w:r>
        <w:rPr>
          <w:b/>
        </w:rPr>
        <w:t>also</w:t>
      </w:r>
      <w:r>
        <w:t xml:space="preserve"> 1L+2s circle 3H round to Left, 1M leads 3s down Ladies' side </w:t>
      </w:r>
      <w:r>
        <w:rPr>
          <w:b/>
        </w:rPr>
        <w:t>while</w:t>
      </w:r>
      <w:r>
        <w:t xml:space="preserve"> 1L leads 2s up Men's side into circle 6H round to Left.  All end on own sides &amp; all set.  2 1 3</w:t>
      </w:r>
    </w:p>
    <w:p w:rsidR="00B11EB3" w:rsidRDefault="00B11EB3" w:rsidP="00B11EB3"/>
    <w:p w:rsidR="00B11EB3" w:rsidRDefault="00B11EB3" w:rsidP="00B11EB3">
      <w:pPr>
        <w:pStyle w:val="Minicrib"/>
      </w:pPr>
      <w:r>
        <w:t>LINDSAY'S STRATHSPEY  (S3x32)  3C Set</w:t>
      </w:r>
      <w:r>
        <w:tab/>
        <w:t>Andrew Smith  Bristol 40th Anniversary Bk</w:t>
      </w:r>
    </w:p>
    <w:p w:rsidR="00B11EB3" w:rsidRDefault="00B11EB3" w:rsidP="00B11EB3">
      <w:pPr>
        <w:pStyle w:val="DanceBody"/>
      </w:pPr>
      <w:r>
        <w:t xml:space="preserve"> 1- 8</w:t>
      </w:r>
      <w:r>
        <w:tab/>
        <w:t>1s set &amp; cast 2 places, cross RH &amp; cast up to 2nd place on opp sides. (2s dance up to 1st place on bars 7 &amp; 8).  2 1 3</w:t>
      </w:r>
    </w:p>
    <w:p w:rsidR="00B11EB3" w:rsidRDefault="00B11EB3" w:rsidP="00B11EB3">
      <w:pPr>
        <w:pStyle w:val="DanceBody"/>
      </w:pPr>
      <w:r>
        <w:t xml:space="preserve"> 9-16</w:t>
      </w:r>
      <w:r>
        <w:tab/>
        <w:t>2s+1s+3s dance 6 bar mirror reels of 3 on the sides giving hands where possible (1s dance in/up, 2s cast, 3s dance out/up). 1s cross to 2nd place own side</w:t>
      </w:r>
    </w:p>
    <w:p w:rsidR="00B11EB3" w:rsidRDefault="00B11EB3" w:rsidP="00B11EB3">
      <w:pPr>
        <w:pStyle w:val="DanceBody"/>
      </w:pPr>
      <w:r>
        <w:t>17-24</w:t>
      </w:r>
      <w:r>
        <w:tab/>
        <w:t>1s+3s dance the Knot.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LINEN LOOMS  (J8x40)  3C (4C set)</w:t>
      </w:r>
      <w:r>
        <w:tab/>
        <w:t>M Falconer  Celtic Fringe</w:t>
      </w:r>
    </w:p>
    <w:p w:rsidR="00B11EB3" w:rsidRDefault="00B11EB3" w:rsidP="00B11EB3">
      <w:pPr>
        <w:pStyle w:val="DanceBody"/>
      </w:pPr>
      <w:r>
        <w:t xml:space="preserve"> 1- 8</w:t>
      </w:r>
      <w:r>
        <w:tab/>
        <w:t>1L+2L+3L Adv+Ret, 3L followed by 2L+1L cast down, cross below 3</w:t>
      </w:r>
      <w:r w:rsidRPr="00972EEB">
        <w:t>rd</w:t>
      </w:r>
      <w:r>
        <w:t xml:space="preserve"> pl &amp; dance up Men's side</w:t>
      </w:r>
      <w:r w:rsidRPr="00BA6B4D">
        <w:rPr>
          <w:b/>
        </w:rPr>
        <w:t xml:space="preserve"> while </w:t>
      </w:r>
      <w:r>
        <w:t>3 Men cross to partners place, face in &amp; set</w:t>
      </w:r>
    </w:p>
    <w:p w:rsidR="00B11EB3" w:rsidRDefault="00B11EB3" w:rsidP="00B11EB3">
      <w:pPr>
        <w:pStyle w:val="DanceBody"/>
      </w:pPr>
      <w:r>
        <w:t xml:space="preserve"> 9-16</w:t>
      </w:r>
      <w:r>
        <w:tab/>
        <w:t>1M+2M+3M Adv+Ret, 1M followed by 2M+3M cast up, cross &amp; dance down Men's side</w:t>
      </w:r>
      <w:r w:rsidRPr="00BA6B4D">
        <w:rPr>
          <w:b/>
        </w:rPr>
        <w:t xml:space="preserve"> while </w:t>
      </w:r>
      <w:r>
        <w:t>3 Ladies cross to own side, face in &amp; set.  3 2 1</w:t>
      </w:r>
    </w:p>
    <w:p w:rsidR="00B11EB3" w:rsidRDefault="00B11EB3" w:rsidP="00B11EB3">
      <w:pPr>
        <w:pStyle w:val="DanceBody"/>
      </w:pPr>
      <w:r>
        <w:t>17-24</w:t>
      </w:r>
      <w:r>
        <w:tab/>
        <w:t>1s cross up to dance reels of 3 on opposite sides</w:t>
      </w:r>
    </w:p>
    <w:p w:rsidR="00B11EB3" w:rsidRDefault="00B11EB3" w:rsidP="00B11EB3">
      <w:pPr>
        <w:pStyle w:val="DanceBody"/>
      </w:pPr>
      <w:r>
        <w:t>25-32</w:t>
      </w:r>
      <w:r>
        <w:tab/>
        <w:t>1s cross up to dance reels of 3 on own sides</w:t>
      </w:r>
    </w:p>
    <w:p w:rsidR="00B11EB3" w:rsidRDefault="00B11EB3" w:rsidP="00B11EB3">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B11EB3" w:rsidRDefault="00B11EB3" w:rsidP="00B11EB3"/>
    <w:p w:rsidR="00B11EB3" w:rsidRDefault="00B11EB3" w:rsidP="00B11EB3">
      <w:pPr>
        <w:pStyle w:val="Minicrib"/>
      </w:pPr>
      <w:r>
        <w:t>THE LINKS O' FORTH  (R8x32)  3C (4C set)</w:t>
      </w:r>
      <w:r>
        <w:tab/>
        <w:t>R Campbell  Glasgow Assembly</w:t>
      </w:r>
    </w:p>
    <w:p w:rsidR="00B11EB3" w:rsidRDefault="00B11EB3" w:rsidP="00B11EB3">
      <w:pPr>
        <w:pStyle w:val="DanceBody"/>
      </w:pPr>
      <w:r>
        <w:t xml:space="preserve"> 1- 8</w:t>
      </w:r>
      <w:r>
        <w:tab/>
        <w:t>1s+2s dance the Knot (1s end facing out in 2</w:t>
      </w:r>
      <w:r w:rsidRPr="00972EEB">
        <w:t>nd</w:t>
      </w:r>
      <w:r>
        <w:t xml:space="preserve"> place)</w:t>
      </w:r>
    </w:p>
    <w:p w:rsidR="00B11EB3" w:rsidRDefault="00B11EB3" w:rsidP="00B11EB3">
      <w:pPr>
        <w:pStyle w:val="DanceBody"/>
      </w:pPr>
      <w:r>
        <w:t xml:space="preserve"> 9-16</w:t>
      </w:r>
      <w:r>
        <w:tab/>
        <w:t>1L &amp; 1M cast round dancer on their left (3M &amp; 2L) &amp; turn LH in middle, then cast around dancer on their left (3L &amp; 2M)</w:t>
      </w:r>
    </w:p>
    <w:p w:rsidR="00B11EB3" w:rsidRDefault="00B11EB3" w:rsidP="00B11EB3">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B11EB3" w:rsidRDefault="00B11EB3" w:rsidP="00B11EB3">
      <w:pPr>
        <w:pStyle w:val="DanceBody"/>
        <w:keepNext w:val="0"/>
      </w:pPr>
      <w:r>
        <w:t>25-32</w:t>
      </w:r>
      <w:r>
        <w:tab/>
        <w:t>1s dance LSh Reels of 3 on opposite sides (1M LSh to 2L &amp; 1L LSh to 3M) &amp; cross to own sides (1M up &amp; 1L down)</w:t>
      </w:r>
    </w:p>
    <w:p w:rsidR="00B11EB3" w:rsidRDefault="00B11EB3" w:rsidP="00B11EB3"/>
    <w:p w:rsidR="00B11EB3" w:rsidRDefault="00B11EB3" w:rsidP="00B11EB3">
      <w:pPr>
        <w:pStyle w:val="Minicrib"/>
      </w:pPr>
      <w:r>
        <w:t>LINKS WITH ST PETERSBURG  (J8x32)  3C (4C set)</w:t>
      </w:r>
      <w:r>
        <w:tab/>
        <w:t>Malcolm Brown  RSCDS Bk 46</w:t>
      </w:r>
    </w:p>
    <w:p w:rsidR="00B11EB3" w:rsidRPr="00240ABD" w:rsidRDefault="00B11EB3" w:rsidP="00B11EB3">
      <w:pPr>
        <w:pStyle w:val="DanceBody"/>
      </w:pPr>
      <w:r w:rsidRPr="00240ABD">
        <w:t xml:space="preserve"> 1- 8</w:t>
      </w:r>
      <w:r w:rsidRPr="00240ABD">
        <w:tab/>
        <w:t>1s &amp; 2s Set+Link ending 2s facing 1s NHJ, 2s &amp; 1s Set+Link with partners to opposite sides.  (2)(1)3</w:t>
      </w:r>
    </w:p>
    <w:p w:rsidR="00B11EB3" w:rsidRPr="00240ABD" w:rsidRDefault="00B11EB3" w:rsidP="00B11EB3">
      <w:pPr>
        <w:pStyle w:val="DanceBody"/>
      </w:pPr>
      <w:r w:rsidRPr="00240ABD">
        <w:t xml:space="preserve"> 9-16</w:t>
      </w:r>
      <w:r w:rsidRPr="00240ABD">
        <w:tab/>
        <w:t>1s followed by 2s dance down for 3 bars &amp; change places with Lady dancing under Mans arm, 2s+1s dance up to 1st &amp; 2nd places</w:t>
      </w:r>
    </w:p>
    <w:p w:rsidR="00B11EB3" w:rsidRPr="00240ABD" w:rsidRDefault="00B11EB3" w:rsidP="00B11EB3">
      <w:pPr>
        <w:pStyle w:val="DanceBody"/>
      </w:pPr>
      <w:r w:rsidRPr="00240ABD">
        <w:t>17-24</w:t>
      </w:r>
      <w:r w:rsidRPr="00240ABD">
        <w:tab/>
        <w:t>2M+1M turn LH</w:t>
      </w:r>
      <w:r w:rsidRPr="00240ABD">
        <w:rPr>
          <w:b/>
        </w:rPr>
        <w:t xml:space="preserve"> as </w:t>
      </w:r>
      <w:r w:rsidRPr="00240ABD">
        <w:t>2L+1L turn RH, 1M+3M turn RH</w:t>
      </w:r>
      <w:r w:rsidRPr="00240ABD">
        <w:rPr>
          <w:b/>
        </w:rPr>
        <w:t xml:space="preserve"> as </w:t>
      </w:r>
      <w:r w:rsidRPr="00240ABD">
        <w:t>1L+3L turn LH &amp; 1s end facing 1st corners</w:t>
      </w:r>
    </w:p>
    <w:p w:rsidR="00B11EB3" w:rsidRPr="00240ABD" w:rsidRDefault="00B11EB3" w:rsidP="00B11EB3">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B11EB3" w:rsidRDefault="00B11EB3" w:rsidP="00B11EB3"/>
    <w:p w:rsidR="00B11EB3" w:rsidRDefault="00B11EB3" w:rsidP="00B11EB3">
      <w:pPr>
        <w:pStyle w:val="Minicrib"/>
      </w:pPr>
      <w:r>
        <w:t>LINKTOWN STRATHSPEY  (S6x32)  2C (3C set)</w:t>
      </w:r>
      <w:r>
        <w:tab/>
        <w:t>Linda Cullen  RSCDS Dunfermline 90th Anniv</w:t>
      </w:r>
    </w:p>
    <w:p w:rsidR="00B11EB3" w:rsidRDefault="00B11EB3" w:rsidP="00B11EB3">
      <w:pPr>
        <w:pStyle w:val="DanceBody"/>
      </w:pPr>
      <w:r>
        <w:t xml:space="preserve"> 1- 8</w:t>
      </w:r>
      <w:r>
        <w:tab/>
        <w:t>1s set, petronella turn (2s step up); 1s+2s set to partner, 1s 3/4 turn RH to end BtoB 1M facing 2L, 1L facing 2M</w:t>
      </w:r>
    </w:p>
    <w:p w:rsidR="00B11EB3" w:rsidRDefault="00B11EB3" w:rsidP="00B11EB3">
      <w:pPr>
        <w:pStyle w:val="DanceBody"/>
      </w:pPr>
      <w:r>
        <w:t xml:space="preserve"> 9-16</w:t>
      </w:r>
      <w:r>
        <w:tab/>
        <w:t>1s+2s dance 1/2 Celtic Reel:</w:t>
      </w:r>
    </w:p>
    <w:p w:rsidR="00B11EB3" w:rsidRDefault="00B11EB3" w:rsidP="00B11EB3">
      <w:pPr>
        <w:pStyle w:val="DanceBody"/>
      </w:pPr>
      <w:r>
        <w:tab/>
        <w:t>9-12    1s+2s pass RSh</w:t>
      </w:r>
      <w:r w:rsidRPr="00BA6B4D">
        <w:rPr>
          <w:b/>
        </w:rPr>
        <w:t xml:space="preserve"> </w:t>
      </w:r>
      <w:r>
        <w:rPr>
          <w:b/>
        </w:rPr>
        <w:t xml:space="preserve">as </w:t>
      </w:r>
      <w:r>
        <w:t>for reel of 4, 1s dance clockwise 1/4 way</w:t>
      </w:r>
      <w:r w:rsidRPr="00BA6B4D">
        <w:rPr>
          <w:b/>
        </w:rPr>
        <w:t xml:space="preserve"> while </w:t>
      </w:r>
      <w:r>
        <w:t>2s dance 3/4 LSh round each other to face other partner (up/down)</w:t>
      </w:r>
    </w:p>
    <w:p w:rsidR="00B11EB3" w:rsidRDefault="00B11EB3" w:rsidP="00B11EB3">
      <w:pPr>
        <w:pStyle w:val="DanceBody"/>
      </w:pPr>
      <w:r>
        <w:tab/>
        <w:t>13-16  1s+2s pass RSh</w:t>
      </w:r>
      <w:r w:rsidRPr="00BA6B4D">
        <w:rPr>
          <w:b/>
        </w:rPr>
        <w:t xml:space="preserve"> </w:t>
      </w:r>
      <w:r>
        <w:rPr>
          <w:b/>
        </w:rPr>
        <w:t xml:space="preserve">as </w:t>
      </w:r>
      <w:r>
        <w:t>for reel of 4, 2s dance clockwise 1/4 way</w:t>
      </w:r>
      <w:r w:rsidRPr="00BA6B4D">
        <w:rPr>
          <w:b/>
        </w:rPr>
        <w:t xml:space="preserve"> while </w:t>
      </w:r>
      <w:r>
        <w:rPr>
          <w:b/>
        </w:rPr>
        <w:t>1</w:t>
      </w:r>
      <w:r>
        <w:t>s dance 3/4 LSh round each other to face other partner (across)</w:t>
      </w:r>
    </w:p>
    <w:p w:rsidR="00B11EB3" w:rsidRDefault="00B11EB3" w:rsidP="00B11EB3">
      <w:pPr>
        <w:pStyle w:val="DanceBody"/>
      </w:pPr>
      <w:r>
        <w:t>17-24</w:t>
      </w:r>
      <w:r>
        <w:tab/>
        <w:t>1s+2s set, 3/4 turn 1M+2L LH to end on Men's side, 1L+2M RH to end on Ladies' side.  2s+1s set &amp; petronella in tandem</w:t>
      </w:r>
    </w:p>
    <w:p w:rsidR="00B11EB3" w:rsidRDefault="00B11EB3" w:rsidP="00B11EB3">
      <w:pPr>
        <w:pStyle w:val="DanceBody"/>
      </w:pPr>
      <w:r>
        <w:t>25-28</w:t>
      </w:r>
      <w:r>
        <w:tab/>
        <w:t>1s+2s circle 4H round to left to end with 1s on Ladies' side, 2s on Men's side (Lady on Man's right)</w:t>
      </w:r>
    </w:p>
    <w:p w:rsidR="00B11EB3" w:rsidRDefault="00B11EB3" w:rsidP="00B11EB3">
      <w:pPr>
        <w:pStyle w:val="DanceBody"/>
        <w:keepNext w:val="0"/>
      </w:pPr>
      <w:r>
        <w:t>29-32</w:t>
      </w:r>
      <w:r>
        <w:tab/>
        <w:t>1L+2L change places RH, 1s cross RH.  2 1</w:t>
      </w:r>
    </w:p>
    <w:p w:rsidR="00B11EB3" w:rsidRDefault="00B11EB3" w:rsidP="00B11EB3"/>
    <w:p w:rsidR="00B11EB3" w:rsidRDefault="00B11EB3" w:rsidP="00B11EB3">
      <w:pPr>
        <w:pStyle w:val="Minicrib"/>
      </w:pPr>
      <w:r>
        <w:t>LINKUMDODDIE  (R5x48)  5C set</w:t>
      </w:r>
      <w:r>
        <w:tab/>
        <w:t>John Drewry  Rondel Bk</w:t>
      </w:r>
    </w:p>
    <w:p w:rsidR="00B11EB3" w:rsidRDefault="00B11EB3" w:rsidP="00B11EB3">
      <w:pPr>
        <w:pStyle w:val="DanceBody"/>
      </w:pPr>
      <w:r>
        <w:t xml:space="preserve"> 1- 8</w:t>
      </w:r>
      <w:r>
        <w:tab/>
        <w:t>1s &amp; 3s set, cast 1 place &amp; turn LH</w:t>
      </w:r>
    </w:p>
    <w:p w:rsidR="00B11EB3" w:rsidRDefault="00B11EB3" w:rsidP="00B11EB3">
      <w:pPr>
        <w:pStyle w:val="DanceBody"/>
      </w:pPr>
      <w:r>
        <w:t xml:space="preserve"> 9-16</w:t>
      </w:r>
      <w:r>
        <w:tab/>
        <w:t>1s &amp; 3s dance, 1L reel of 3 with 2s (LSh to 2M) - 1M+3L reel of 4 with 4s (pass LSh &amp; give RSh to 4s) - 3M with 5s (LSh to 5L)</w:t>
      </w:r>
    </w:p>
    <w:p w:rsidR="00B11EB3" w:rsidRDefault="00B11EB3" w:rsidP="00B11EB3">
      <w:pPr>
        <w:pStyle w:val="DanceBody"/>
      </w:pPr>
      <w:r>
        <w:t>17-24</w:t>
      </w:r>
      <w:r>
        <w:tab/>
        <w:t>All dance RH across with same couples, 1s &amp; 3s pass partners RSh to dance LH across with other couples</w:t>
      </w:r>
    </w:p>
    <w:p w:rsidR="00B11EB3" w:rsidRDefault="00B11EB3" w:rsidP="00B11EB3">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B11EB3" w:rsidRDefault="00B11EB3" w:rsidP="00B11EB3">
      <w:pPr>
        <w:pStyle w:val="DanceBody"/>
      </w:pPr>
      <w:r>
        <w:t>33-40</w:t>
      </w:r>
      <w:r>
        <w:tab/>
        <w:t>1s &amp; 3s dance Double Triangles &amp; end 2</w:t>
      </w:r>
      <w:r w:rsidRPr="00972EEB">
        <w:t>nd</w:t>
      </w:r>
      <w:r>
        <w:t>/4</w:t>
      </w:r>
      <w:r w:rsidRPr="00972EEB">
        <w:t>th</w:t>
      </w:r>
      <w:r>
        <w:t xml:space="preserve"> places own sides facing out</w:t>
      </w:r>
    </w:p>
    <w:p w:rsidR="00B11EB3" w:rsidRDefault="00B11EB3" w:rsidP="00B11EB3">
      <w:pPr>
        <w:pStyle w:val="DanceBody"/>
        <w:keepNext w:val="0"/>
      </w:pPr>
      <w:r>
        <w:t>41-48</w:t>
      </w:r>
      <w:r>
        <w:tab/>
        <w:t>1s+3s cast round 3</w:t>
      </w:r>
      <w:r w:rsidRPr="00972EEB">
        <w:t>rd</w:t>
      </w:r>
      <w:r>
        <w:t xml:space="preserve"> corners to face each other in centre, 3/4 turn partner RH &amp; cast down 1 place</w:t>
      </w:r>
    </w:p>
    <w:p w:rsidR="00B11EB3" w:rsidRDefault="00B11EB3" w:rsidP="00B11EB3"/>
    <w:p w:rsidR="00B11EB3" w:rsidRDefault="00B11EB3" w:rsidP="00B11EB3">
      <w:pPr>
        <w:pStyle w:val="Minicrib"/>
      </w:pPr>
      <w:r>
        <w:t>LINLITHGOW PALACE  (R8x32)  3C (4C set)</w:t>
      </w:r>
      <w:r>
        <w:tab/>
        <w:t>M Short  Imperial 4</w:t>
      </w:r>
    </w:p>
    <w:p w:rsidR="00B11EB3" w:rsidRDefault="00B11EB3" w:rsidP="00B11EB3">
      <w:pPr>
        <w:pStyle w:val="DanceBody"/>
      </w:pPr>
      <w:r>
        <w:t xml:space="preserve"> 1- 8</w:t>
      </w:r>
      <w:r>
        <w:tab/>
        <w:t>1s cross RH, cast 1 place, dance 1/2 Fig of 8 (1M with 2s &amp; 1L with 3s) &amp; dance in to face 1</w:t>
      </w:r>
      <w:r w:rsidRPr="00972EEB">
        <w:t>st</w:t>
      </w:r>
      <w:r>
        <w:t xml:space="preserve"> corner</w:t>
      </w:r>
    </w:p>
    <w:p w:rsidR="00B11EB3" w:rsidRDefault="00B11EB3" w:rsidP="00B11EB3">
      <w:pPr>
        <w:pStyle w:val="DanceBody"/>
      </w:pPr>
      <w:r>
        <w:t xml:space="preserve"> 9-16</w:t>
      </w:r>
      <w:r>
        <w:tab/>
        <w:t>1s dance RSh round 1</w:t>
      </w:r>
      <w:r w:rsidRPr="00972EEB">
        <w:t>st</w:t>
      </w:r>
      <w:r>
        <w:t xml:space="preserve"> crnr</w:t>
      </w:r>
      <w:r w:rsidRPr="00BA6B4D">
        <w:rPr>
          <w:b/>
        </w:rPr>
        <w:t xml:space="preserve"> while </w:t>
      </w:r>
      <w:r>
        <w:t>crnrs change place RH, 1s pass RSh to face 2</w:t>
      </w:r>
      <w:r w:rsidRPr="00972EEB">
        <w:t>nd</w:t>
      </w:r>
      <w:r>
        <w:t xml:space="preserve"> crnrs to repeat &amp; pass LSh to 2</w:t>
      </w:r>
      <w:r w:rsidRPr="00972EEB">
        <w:t>nd</w:t>
      </w:r>
      <w:r>
        <w:t xml:space="preserve"> pl own side (face out)</w:t>
      </w:r>
    </w:p>
    <w:p w:rsidR="00B11EB3" w:rsidRDefault="00B11EB3" w:rsidP="00B11EB3">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B11EB3" w:rsidRDefault="00B11EB3" w:rsidP="00B11EB3">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B11EB3" w:rsidRDefault="00B11EB3" w:rsidP="00B11EB3"/>
    <w:p w:rsidR="00B11EB3" w:rsidRDefault="00B11EB3" w:rsidP="00B11EB3">
      <w:pPr>
        <w:pStyle w:val="Minicrib"/>
      </w:pPr>
      <w:r>
        <w:t>LINN OF DEE MEDLEY  (M-4x(S16+R16))  4C set</w:t>
      </w:r>
      <w:r>
        <w:tab/>
        <w:t>B McGhee  Imperial 3</w:t>
      </w:r>
    </w:p>
    <w:p w:rsidR="00B11EB3" w:rsidRDefault="00B11EB3" w:rsidP="00B11EB3">
      <w:pPr>
        <w:pStyle w:val="DanceBody"/>
      </w:pPr>
      <w:r>
        <w:t>Strathspey</w:t>
      </w:r>
    </w:p>
    <w:p w:rsidR="00B11EB3" w:rsidRDefault="00B11EB3" w:rsidP="00B11EB3">
      <w:pPr>
        <w:pStyle w:val="DanceBody"/>
      </w:pPr>
      <w:r>
        <w:t xml:space="preserve"> 1- 8</w:t>
      </w:r>
      <w:r>
        <w:tab/>
        <w:t>1s &amp; 4s turn RH, cast in 1 place &amp; dance 1/2 R&amp;L</w:t>
      </w:r>
    </w:p>
    <w:p w:rsidR="00B11EB3" w:rsidRDefault="00B11EB3" w:rsidP="00B11EB3">
      <w:pPr>
        <w:pStyle w:val="DanceBody"/>
      </w:pPr>
      <w:r>
        <w:t xml:space="preserve"> 9-16</w:t>
      </w:r>
      <w:r>
        <w:tab/>
        <w:t>1s turn RH, cast to 4</w:t>
      </w:r>
      <w:r w:rsidRPr="00972EEB">
        <w:t>th</w:t>
      </w:r>
      <w:r>
        <w:t xml:space="preserve"> place (opposite sides) &amp; all circle 8H round to left 1/2 way.  1 (3) 4 (2)</w:t>
      </w:r>
    </w:p>
    <w:p w:rsidR="00B11EB3" w:rsidRDefault="00B11EB3" w:rsidP="00B11EB3">
      <w:pPr>
        <w:pStyle w:val="DanceBody"/>
      </w:pPr>
      <w:r>
        <w:t>Reel</w:t>
      </w:r>
    </w:p>
    <w:p w:rsidR="00B11EB3" w:rsidRDefault="00B11EB3" w:rsidP="00B11EB3">
      <w:pPr>
        <w:pStyle w:val="DanceBody"/>
      </w:pPr>
      <w:r>
        <w:t>17-24</w:t>
      </w:r>
      <w:r>
        <w:tab/>
        <w:t>1s+3s</w:t>
      </w:r>
      <w:r w:rsidRPr="007F0D5A">
        <w:rPr>
          <w:b/>
        </w:rPr>
        <w:t xml:space="preserve"> also </w:t>
      </w:r>
      <w:r>
        <w:t>4s+2s dance Ladies Chain</w:t>
      </w:r>
    </w:p>
    <w:p w:rsidR="00B11EB3" w:rsidRDefault="00B11EB3" w:rsidP="00B11EB3">
      <w:pPr>
        <w:pStyle w:val="DanceBody"/>
        <w:keepNext w:val="0"/>
      </w:pPr>
      <w:r>
        <w:t>25-32</w:t>
      </w:r>
      <w:r>
        <w:tab/>
        <w:t>3s &amp; 2s cross RH, 1s+3s</w:t>
      </w:r>
      <w:r w:rsidRPr="007F0D5A">
        <w:rPr>
          <w:b/>
        </w:rPr>
        <w:t xml:space="preserve"> also </w:t>
      </w:r>
      <w:r>
        <w:t>4s+2s change pl LH on sides, 1s+2s change pl RH on sides, 3s+2s</w:t>
      </w:r>
      <w:r w:rsidRPr="007F0D5A">
        <w:rPr>
          <w:b/>
        </w:rPr>
        <w:t xml:space="preserve"> also </w:t>
      </w:r>
      <w:r>
        <w:t>1s+4s change pl LH on sides.  2 3 4 1</w:t>
      </w:r>
    </w:p>
    <w:p w:rsidR="00B11EB3" w:rsidRDefault="00B11EB3" w:rsidP="00B11EB3"/>
    <w:p w:rsidR="00B11EB3" w:rsidRDefault="00B11EB3" w:rsidP="00B11EB3">
      <w:pPr>
        <w:pStyle w:val="Minicrib"/>
      </w:pPr>
      <w:r>
        <w:t>LINNEA'S STRATHSPEY  (S8x32)  3C (4C set)</w:t>
      </w:r>
      <w:r>
        <w:tab/>
        <w:t>Tim Wilson  RSCDS Bk 47</w:t>
      </w:r>
    </w:p>
    <w:p w:rsidR="00B11EB3" w:rsidRDefault="00B11EB3" w:rsidP="00B11EB3">
      <w:pPr>
        <w:pStyle w:val="DanceBody"/>
      </w:pPr>
      <w:r>
        <w:t xml:space="preserve"> 1- 8</w:t>
      </w:r>
      <w:r>
        <w:tab/>
        <w:t>1s set &amp; cast 1 place, 1s cross passing LSh &amp; cast RSh round 1</w:t>
      </w:r>
      <w:r w:rsidRPr="00972EEB">
        <w:t>st</w:t>
      </w:r>
      <w:r>
        <w:t xml:space="preserve"> corners into face them</w:t>
      </w:r>
    </w:p>
    <w:p w:rsidR="00B11EB3" w:rsidRDefault="00B11EB3" w:rsidP="00B11EB3">
      <w:pPr>
        <w:pStyle w:val="DanceBody"/>
      </w:pPr>
      <w:r>
        <w:t xml:space="preserve"> 9-16</w:t>
      </w:r>
      <w:r>
        <w:tab/>
        <w:t>1s dance 'Hello-Goodbye' setting &amp; end passing RSh to face out in 2</w:t>
      </w:r>
      <w:r w:rsidRPr="00972EEB">
        <w:t>nd</w:t>
      </w:r>
      <w:r>
        <w:t xml:space="preserve"> place own sides</w:t>
      </w:r>
    </w:p>
    <w:p w:rsidR="00B11EB3" w:rsidRPr="006B40B3" w:rsidRDefault="00B11EB3" w:rsidP="00B11EB3">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 xml:space="preserve">`17-18    </w:t>
      </w:r>
      <w:r w:rsidRPr="006B40B3">
        <w:t>2s &amp; 3s 3/4 turn partner RH into middle while 1s dance clockwise 1/4 round the set picking up 2L/3M …</w:t>
      </w:r>
    </w:p>
    <w:p w:rsidR="00B11EB3" w:rsidRDefault="00B11EB3" w:rsidP="00B11EB3">
      <w:pPr>
        <w:pStyle w:val="DanceBody"/>
      </w:pPr>
      <w:r>
        <w:tab/>
        <w:t xml:space="preserve">`19-22    </w:t>
      </w:r>
      <w:r w:rsidRPr="006B40B3">
        <w:t xml:space="preserve">who promenade 1/2 way clockwise </w:t>
      </w:r>
      <w:r w:rsidRPr="00894AE8">
        <w:rPr>
          <w:b/>
        </w:rPr>
        <w:t>while</w:t>
      </w:r>
      <w:r w:rsidRPr="006B40B3">
        <w:t xml:space="preserve"> middle people (2M + 3L) turn LH 1.1/2.</w:t>
      </w:r>
    </w:p>
    <w:p w:rsidR="00B11EB3" w:rsidRDefault="00B11EB3" w:rsidP="00B11EB3">
      <w:pPr>
        <w:pStyle w:val="DanceBody"/>
      </w:pPr>
      <w:r>
        <w:tab/>
        <w:t xml:space="preserve">`23-24    </w:t>
      </w:r>
      <w:r w:rsidRPr="006B40B3">
        <w:t xml:space="preserve">2s &amp; 3s turn partner RH 3/4 to own sides </w:t>
      </w:r>
      <w:r w:rsidRPr="00E14AEC">
        <w:rPr>
          <w:b/>
        </w:rPr>
        <w:t>while</w:t>
      </w:r>
      <w:r w:rsidRPr="006B40B3">
        <w:t xml:space="preserve"> 1s dance clockwis</w:t>
      </w:r>
      <w:r>
        <w:t>e 1/4 round to end in 2nd place, all 3 couples in middle facing up 3 1 2</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LINTON PLOUGHMAN  (J8x32)  2C (4C set)</w:t>
      </w:r>
      <w:r>
        <w:tab/>
        <w:t>RSCDS Bk 5</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dance RH across &amp; LH across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THE LION GATE  (R32)  Round the Room</w:t>
      </w:r>
      <w:r>
        <w:tab/>
        <w:t>Audrey Saunders  The Other Kangaroo Paw</w:t>
      </w:r>
    </w:p>
    <w:p w:rsidR="00B11EB3" w:rsidRDefault="00B11EB3" w:rsidP="00B11EB3">
      <w:pPr>
        <w:pStyle w:val="DanceBody"/>
      </w:pPr>
      <w:r>
        <w:t>Round the Room - Couple facing couple, 1s facing anticlockwise</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All dance LH across &amp; RH back</w:t>
      </w:r>
    </w:p>
    <w:p w:rsidR="00B11EB3" w:rsidRDefault="00B11EB3" w:rsidP="00B11EB3">
      <w:pPr>
        <w:pStyle w:val="DanceBody"/>
      </w:pPr>
      <w:r>
        <w:t>17-24</w:t>
      </w:r>
      <w:r>
        <w:tab/>
        <w:t>All dance DoSiDo with person opposite &amp; DoSiDo with partner</w:t>
      </w:r>
    </w:p>
    <w:p w:rsidR="00B11EB3" w:rsidRDefault="00B11EB3" w:rsidP="00B11EB3">
      <w:pPr>
        <w:pStyle w:val="DanceBody"/>
        <w:keepNext w:val="0"/>
      </w:pPr>
      <w:r>
        <w:t>25-32</w:t>
      </w:r>
      <w:r>
        <w:tab/>
        <w:t>1s+2s change place, 1s dancing under arch made by 2s. Repeat, arch made by 1s. Repeat,  arch made by 2s and all dance on to meet new couple</w:t>
      </w:r>
    </w:p>
    <w:p w:rsidR="00B11EB3" w:rsidRDefault="00B11EB3" w:rsidP="00B11EB3"/>
    <w:p w:rsidR="00B11EB3" w:rsidRDefault="00B11EB3" w:rsidP="00B11EB3">
      <w:pPr>
        <w:pStyle w:val="Minicrib"/>
      </w:pPr>
      <w:r>
        <w:t>LIONS INTERNATIONAL  (J8x48)  3C (4C Set)</w:t>
      </w:r>
      <w:r>
        <w:tab/>
        <w:t>B Hamilton</w:t>
      </w:r>
    </w:p>
    <w:p w:rsidR="00B11EB3" w:rsidRDefault="00B11EB3" w:rsidP="00B11EB3">
      <w:pPr>
        <w:pStyle w:val="DanceBody"/>
      </w:pPr>
      <w:r>
        <w:t xml:space="preserve"> 1- 8</w:t>
      </w:r>
      <w:r>
        <w:tab/>
        <w:t>1M casts down 1 place</w:t>
      </w:r>
      <w:r w:rsidRPr="00BA6B4D">
        <w:rPr>
          <w:b/>
        </w:rPr>
        <w:t xml:space="preserve"> while </w:t>
      </w:r>
      <w:r>
        <w:t>2L casts up to top, 1M+2L turn RH to original places</w:t>
      </w:r>
    </w:p>
    <w:p w:rsidR="00B11EB3" w:rsidRDefault="00B11EB3" w:rsidP="00B11EB3">
      <w:pPr>
        <w:pStyle w:val="DanceBody"/>
      </w:pPr>
      <w:r>
        <w:t xml:space="preserve"> 9-16</w:t>
      </w:r>
      <w:r>
        <w:tab/>
        <w:t>1L casts 1 place</w:t>
      </w:r>
      <w:r w:rsidRPr="00BA6B4D">
        <w:rPr>
          <w:b/>
        </w:rPr>
        <w:t xml:space="preserve"> while </w:t>
      </w:r>
      <w:r>
        <w:t>2M casts up to top, 1L+2M turn RH to original places</w:t>
      </w:r>
    </w:p>
    <w:p w:rsidR="00B11EB3" w:rsidRDefault="00B11EB3" w:rsidP="00B11EB3">
      <w:pPr>
        <w:pStyle w:val="DanceBody"/>
      </w:pPr>
      <w:r>
        <w:t>17-24</w:t>
      </w:r>
      <w:r>
        <w:tab/>
        <w:t>1s lead down 2 steps &amp; facing with RH joined set, lead up &amp; cast to 2</w:t>
      </w:r>
      <w:r w:rsidRPr="00972EEB">
        <w:t>nd</w:t>
      </w:r>
      <w:r>
        <w:t xml:space="preserve"> place turning about for double triangles</w:t>
      </w:r>
    </w:p>
    <w:p w:rsidR="00B11EB3" w:rsidRDefault="00B11EB3" w:rsidP="00B11EB3">
      <w:pPr>
        <w:pStyle w:val="DanceBody"/>
      </w:pPr>
      <w:r>
        <w:t>25-32</w:t>
      </w:r>
      <w:r>
        <w:tab/>
        <w:t>1s dance Double Triangles ending BtoB facing own sides</w:t>
      </w:r>
    </w:p>
    <w:p w:rsidR="00B11EB3" w:rsidRDefault="00B11EB3" w:rsidP="00B11EB3">
      <w:pPr>
        <w:pStyle w:val="DanceBody"/>
      </w:pPr>
      <w:r>
        <w:t>33-40</w:t>
      </w:r>
      <w:r>
        <w:tab/>
        <w:t>1s dance diag Figs of 8 to end 2</w:t>
      </w:r>
      <w:r w:rsidRPr="00972EEB">
        <w:t>nd</w:t>
      </w:r>
      <w:r>
        <w:t xml:space="preserve"> pl opp side (1M LSh round 3M &amp; RSh round 2L</w:t>
      </w:r>
      <w:r w:rsidRPr="00BA6B4D">
        <w:rPr>
          <w:b/>
        </w:rPr>
        <w:t xml:space="preserve"> </w:t>
      </w:r>
      <w:r>
        <w:rPr>
          <w:b/>
        </w:rPr>
        <w:t xml:space="preserve">as </w:t>
      </w:r>
      <w:r>
        <w:t>1L LSh round 2L pass partner RSh to RSh round 3M)</w:t>
      </w:r>
    </w:p>
    <w:p w:rsidR="00B11EB3" w:rsidRDefault="00B11EB3" w:rsidP="00B11EB3">
      <w:pPr>
        <w:pStyle w:val="DanceBody"/>
        <w:keepNext w:val="0"/>
      </w:pPr>
      <w:r>
        <w:t>41-48</w:t>
      </w:r>
      <w:r>
        <w:tab/>
        <w:t>2s+1s+3s Adv+Ret, 1s turn RH 1.1/2 times to 2</w:t>
      </w:r>
      <w:r w:rsidRPr="00972EEB">
        <w:t>nd</w:t>
      </w:r>
      <w:r>
        <w:t xml:space="preserve"> places</w:t>
      </w:r>
    </w:p>
    <w:p w:rsidR="00B11EB3" w:rsidRDefault="00B11EB3" w:rsidP="00B11EB3"/>
    <w:p w:rsidR="00B11EB3" w:rsidRDefault="00B11EB3" w:rsidP="00B11EB3">
      <w:pPr>
        <w:pStyle w:val="Minicrib"/>
      </w:pPr>
      <w:r>
        <w:t>LIQUID ASSETS  (J8x32)  3C (4C set)</w:t>
      </w:r>
      <w:r>
        <w:tab/>
        <w:t>John Drewry  Stoneywood Coll 2</w:t>
      </w:r>
    </w:p>
    <w:p w:rsidR="00B11EB3" w:rsidRPr="0001074A" w:rsidRDefault="00B11EB3" w:rsidP="00B11EB3">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B11EB3" w:rsidRPr="0001074A" w:rsidRDefault="00B11EB3" w:rsidP="00B11EB3">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B11EB3" w:rsidRPr="0001074A" w:rsidRDefault="00B11EB3" w:rsidP="00B11EB3">
      <w:pPr>
        <w:pStyle w:val="DanceBody"/>
      </w:pPr>
      <w:r w:rsidRPr="0001074A">
        <w:t>17-24</w:t>
      </w:r>
      <w:r w:rsidRPr="0001074A">
        <w:tab/>
        <w:t xml:space="preserve">1s cross up to dance reels of 3 on own side </w:t>
      </w:r>
      <w:r>
        <w:t>At end 3s face out</w:t>
      </w:r>
    </w:p>
    <w:p w:rsidR="00B11EB3" w:rsidRPr="0001074A" w:rsidRDefault="00B11EB3" w:rsidP="00B11EB3">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B11EB3" w:rsidRDefault="00B11EB3" w:rsidP="00B11EB3"/>
    <w:p w:rsidR="00B11EB3" w:rsidRDefault="00B11EB3" w:rsidP="00B11EB3">
      <w:pPr>
        <w:pStyle w:val="Minicrib"/>
      </w:pPr>
      <w:r>
        <w:t>LISBURN LAD  (J8x32)  3C (4C set)</w:t>
      </w:r>
      <w:r>
        <w:tab/>
        <w:t>Angus Stephen  ASHMERG SCD</w:t>
      </w:r>
    </w:p>
    <w:p w:rsidR="00B11EB3" w:rsidRPr="00297479" w:rsidRDefault="00B11EB3" w:rsidP="00B11EB3">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B11EB3" w:rsidRPr="00297479" w:rsidRDefault="00B11EB3" w:rsidP="00B11EB3">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B11EB3" w:rsidRPr="00297479" w:rsidRDefault="00B11EB3" w:rsidP="00B11EB3">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B11EB3" w:rsidRPr="00297479" w:rsidRDefault="00B11EB3" w:rsidP="00B11EB3">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B11EB3" w:rsidRDefault="00B11EB3" w:rsidP="00B11EB3"/>
    <w:p w:rsidR="00B11EB3" w:rsidRDefault="00B11EB3" w:rsidP="00B11EB3">
      <w:pPr>
        <w:pStyle w:val="Minicrib"/>
      </w:pPr>
      <w:r>
        <w:t>A LITTLE BIT OF MONTY  (J8x32)  3C (4C set)</w:t>
      </w:r>
      <w:r>
        <w:tab/>
        <w:t>Gaye Collin  The Musicians' Wedding</w:t>
      </w:r>
    </w:p>
    <w:p w:rsidR="00B11EB3" w:rsidRDefault="00B11EB3" w:rsidP="00B11EB3">
      <w:pPr>
        <w:pStyle w:val="DanceBody"/>
      </w:pPr>
      <w:r>
        <w:t xml:space="preserve"> 1- 8</w:t>
      </w:r>
      <w:r>
        <w:tab/>
        <w:t>1s cross RH &amp; cast 1 place, 1s cross LH &amp; cast 1 place (Lady up, Man down) to finish LSh to LSh facing 1st corners</w:t>
      </w:r>
    </w:p>
    <w:p w:rsidR="00B11EB3" w:rsidRDefault="00B11EB3" w:rsidP="00B11EB3">
      <w:pPr>
        <w:pStyle w:val="DanceBody"/>
      </w:pPr>
      <w:r>
        <w:t xml:space="preserve"> 9-16</w:t>
      </w:r>
      <w:r>
        <w:tab/>
        <w:t>1s dance diagonal reel of 4 with 1st corners. at end 1s 1/4 turn LH to finish close to 1st corners, ready for …</w:t>
      </w:r>
    </w:p>
    <w:p w:rsidR="00B11EB3" w:rsidRDefault="00B11EB3" w:rsidP="00B11EB3">
      <w:pPr>
        <w:pStyle w:val="DanceBody"/>
      </w:pPr>
      <w:r>
        <w:t>17-24</w:t>
      </w:r>
      <w:r>
        <w:tab/>
        <w:t xml:space="preserve">1s dance RSh round 1st corner to 2nd place own side;  2s+1s+3s turn RH to finish 1L facing down, 1M facing up </w:t>
      </w:r>
      <w:r>
        <w:rPr>
          <w:b/>
        </w:rPr>
        <w:t>while</w:t>
      </w:r>
      <w:r>
        <w:t xml:space="preserve"> 2s+3s finish facing each other up and down the set</w:t>
      </w:r>
    </w:p>
    <w:p w:rsidR="00B11EB3" w:rsidRDefault="00B11EB3" w:rsidP="00B11EB3">
      <w:pPr>
        <w:pStyle w:val="DanceBody"/>
        <w:keepNext w:val="0"/>
      </w:pPr>
      <w:r>
        <w:t>25-32</w:t>
      </w:r>
      <w:r>
        <w:tab/>
        <w:t xml:space="preserve">1s dance clockwise round outside (2 bars), 1s turn 3/4 RH to own sides </w:t>
      </w:r>
      <w:r>
        <w:rPr>
          <w:b/>
        </w:rPr>
        <w:t>while</w:t>
      </w:r>
      <w:r>
        <w:t xml:space="preserve"> 2s+3s advance, cast back to 1st &amp; 3rd places, wait 2 bars then all set</w:t>
      </w:r>
    </w:p>
    <w:p w:rsidR="00B11EB3" w:rsidRDefault="00B11EB3" w:rsidP="00B11EB3"/>
    <w:p w:rsidR="00B11EB3" w:rsidRDefault="00B11EB3" w:rsidP="00B11EB3">
      <w:pPr>
        <w:pStyle w:val="Minicrib"/>
      </w:pPr>
      <w:r>
        <w:t>THE LITTLE CASCADE  (R4x32)  4C Set</w:t>
      </w:r>
      <w:r>
        <w:tab/>
        <w:t>Peter Hastings  Acme Coll</w:t>
      </w:r>
    </w:p>
    <w:p w:rsidR="00B11EB3" w:rsidRDefault="00B11EB3" w:rsidP="00B11EB3">
      <w:pPr>
        <w:pStyle w:val="DanceBody"/>
      </w:pPr>
      <w:r>
        <w:t xml:space="preserve"> 1- 8</w:t>
      </w:r>
      <w:r>
        <w:tab/>
        <w:t>1s lead down 2 places crossing RH, cast up 1 place &amp; dance 1/2 Fig of 8 round 3s</w:t>
      </w:r>
    </w:p>
    <w:p w:rsidR="00B11EB3" w:rsidRDefault="00B11EB3" w:rsidP="00B11EB3">
      <w:pPr>
        <w:pStyle w:val="DanceBody"/>
      </w:pPr>
      <w:r>
        <w:t xml:space="preserve"> 9-16</w:t>
      </w:r>
      <w:r>
        <w:tab/>
        <w:t>Bottom 3 couples dance reels of 3 on sides (1s in &amp; down to start)</w:t>
      </w:r>
      <w:r w:rsidRPr="00BA6B4D">
        <w:rPr>
          <w:b/>
        </w:rPr>
        <w:t xml:space="preserve"> </w:t>
      </w:r>
      <w:r>
        <w:rPr>
          <w:b/>
        </w:rPr>
        <w:t xml:space="preserve">as </w:t>
      </w:r>
      <w:r>
        <w:t>2s stand</w:t>
      </w:r>
    </w:p>
    <w:p w:rsidR="00B11EB3" w:rsidRDefault="00B11EB3" w:rsidP="00B11EB3">
      <w:pPr>
        <w:pStyle w:val="DanceBody"/>
      </w:pPr>
      <w:r>
        <w:t>17-24</w:t>
      </w:r>
      <w:r>
        <w:tab/>
        <w:t>1s+3s turn twice on sides (Men RH &amp; Ladies LH), 2s+1s turn 1.1/2 times on sides (Men LH &amp; Ladies RH).  1 2 3 4</w:t>
      </w:r>
    </w:p>
    <w:p w:rsidR="00B11EB3" w:rsidRDefault="00B11EB3" w:rsidP="00B11EB3">
      <w:pPr>
        <w:pStyle w:val="DanceBody"/>
        <w:keepNext w:val="0"/>
      </w:pPr>
      <w:r>
        <w:t>25-32</w:t>
      </w:r>
      <w:r>
        <w:tab/>
        <w:t>1s &amp; 4s cross RH, 1s+2s</w:t>
      </w:r>
      <w:r w:rsidRPr="007F0D5A">
        <w:rPr>
          <w:b/>
        </w:rPr>
        <w:t xml:space="preserve"> also </w:t>
      </w:r>
      <w:r>
        <w:t>3s+4s change places LH on sides, 1s+4s change places RH on sides &amp; cross LH.  2 4 1 3</w:t>
      </w:r>
    </w:p>
    <w:p w:rsidR="00B11EB3" w:rsidRDefault="00B11EB3" w:rsidP="00B11EB3"/>
    <w:p w:rsidR="00B11EB3" w:rsidRDefault="00B11EB3" w:rsidP="00B11EB3">
      <w:pPr>
        <w:pStyle w:val="Minicrib"/>
      </w:pPr>
      <w:r>
        <w:t>LITTLE DONNIE IN THE PIG PEN  (R3x48)  3C Set</w:t>
      </w:r>
      <w:r>
        <w:tab/>
        <w:t>Holly Boyd  Oh, How We've Danced!</w:t>
      </w:r>
    </w:p>
    <w:p w:rsidR="00B11EB3" w:rsidRDefault="00B11EB3" w:rsidP="00B11EB3">
      <w:pPr>
        <w:pStyle w:val="DanceBody"/>
      </w:pPr>
      <w:r>
        <w:t xml:space="preserve"> 1- 8</w:t>
      </w:r>
      <w:r>
        <w:tab/>
        <w:t>1s cross RH &amp; cast to 2nd place (2s step up); 1s cross RH &amp; cast to 3rd place (3s step up)</w:t>
      </w:r>
    </w:p>
    <w:p w:rsidR="00B11EB3" w:rsidRDefault="00B11EB3" w:rsidP="00B11EB3">
      <w:pPr>
        <w:pStyle w:val="DanceBody"/>
      </w:pPr>
      <w:r>
        <w:t xml:space="preserve"> 9-16</w:t>
      </w:r>
      <w:r>
        <w:tab/>
        <w:t>2s+3s+1s dance mirror reels of 3 on sides (1s in/up, 3s out/down). 1s end facing 1st corners, 3s loop into 3rd place</w:t>
      </w:r>
    </w:p>
    <w:p w:rsidR="00B11EB3" w:rsidRDefault="00B11EB3" w:rsidP="00B11EB3">
      <w:pPr>
        <w:pStyle w:val="DanceBody"/>
      </w:pPr>
      <w:r>
        <w:t>17-24</w:t>
      </w:r>
      <w:r>
        <w:tab/>
        <w:t xml:space="preserve">1s dance </w:t>
      </w:r>
      <w:r w:rsidRPr="006B40B3">
        <w:t xml:space="preserve">1s dance </w:t>
      </w:r>
      <w:r>
        <w:t>'</w:t>
      </w:r>
      <w:r w:rsidRPr="006B40B3">
        <w:t>Hello-Goodbye</w:t>
      </w:r>
      <w:r>
        <w:t>' setting ending with Petronella turn to 2nd place own side</w:t>
      </w:r>
    </w:p>
    <w:p w:rsidR="00B11EB3" w:rsidRDefault="00B11EB3" w:rsidP="00B11EB3">
      <w:pPr>
        <w:pStyle w:val="DanceBody"/>
      </w:pPr>
      <w:r>
        <w:t>25-32</w:t>
      </w:r>
      <w:r>
        <w:tab/>
        <w:t>1s turn 4th corner (on right) RH (4 bars); turn 3rd corner (on left) LH</w:t>
      </w:r>
    </w:p>
    <w:p w:rsidR="00B11EB3" w:rsidRDefault="00B11EB3" w:rsidP="00B11EB3">
      <w:pPr>
        <w:pStyle w:val="DanceBody"/>
      </w:pPr>
      <w:r>
        <w:t>33-40</w:t>
      </w:r>
      <w:r>
        <w:tab/>
        <w:t>2s+1s+3s Adv+Ret; 1s+3s Set+Link.  2 3 1</w:t>
      </w:r>
    </w:p>
    <w:p w:rsidR="00B11EB3" w:rsidRDefault="00B11EB3" w:rsidP="00B11EB3">
      <w:pPr>
        <w:pStyle w:val="DanceBody"/>
        <w:keepNext w:val="0"/>
      </w:pPr>
      <w:r>
        <w:t>41-48</w:t>
      </w:r>
      <w:r>
        <w:tab/>
        <w:t>All circle 6H round &amp; back</w:t>
      </w:r>
    </w:p>
    <w:p w:rsidR="00B11EB3" w:rsidRDefault="00B11EB3" w:rsidP="00B11EB3"/>
    <w:p w:rsidR="00B11EB3" w:rsidRDefault="00B11EB3" w:rsidP="00B11EB3">
      <w:pPr>
        <w:pStyle w:val="Minicrib"/>
      </w:pPr>
      <w:r>
        <w:t>A LITTLE GIRL IN RED SHOES  (R4x32)  4C Set</w:t>
      </w:r>
      <w:r>
        <w:tab/>
        <w:t>Masako (Marchan) Okada Naitoh</w:t>
      </w:r>
    </w:p>
    <w:p w:rsidR="00B11EB3" w:rsidRPr="00421ABA" w:rsidRDefault="00B11EB3" w:rsidP="00B11EB3">
      <w:pPr>
        <w:pStyle w:val="DanceBody"/>
      </w:pPr>
      <w:r w:rsidRPr="00421ABA">
        <w:t>2 chords - 2nd chord 3s &amp; 4s cross to opp sides</w:t>
      </w:r>
    </w:p>
    <w:p w:rsidR="00B11EB3" w:rsidRPr="00421ABA" w:rsidRDefault="00B11EB3" w:rsidP="00B11EB3">
      <w:pPr>
        <w:pStyle w:val="DanceBody"/>
      </w:pPr>
      <w:r w:rsidRPr="00421ABA">
        <w:t xml:space="preserve"> 1- 8</w:t>
      </w:r>
      <w:r w:rsidRPr="00421ABA">
        <w:tab/>
        <w:t xml:space="preserve">1M &amp; 4M Adv+Ret; 1M+4M dance RSh round partner </w:t>
      </w:r>
      <w:r w:rsidRPr="0069326C">
        <w:rPr>
          <w:b/>
        </w:rPr>
        <w:t>while</w:t>
      </w:r>
      <w:r w:rsidRPr="00421ABA">
        <w:t xml:space="preserve"> 1L &amp; 4L set</w:t>
      </w:r>
      <w:r>
        <w:t xml:space="preserve"> twice </w:t>
      </w:r>
      <w:r w:rsidRPr="00421ABA">
        <w:t xml:space="preserve"> pulling back RSh to end following partner</w:t>
      </w:r>
    </w:p>
    <w:p w:rsidR="00B11EB3" w:rsidRDefault="00B11EB3" w:rsidP="00B11EB3">
      <w:pPr>
        <w:pStyle w:val="DanceBody"/>
      </w:pPr>
      <w:r w:rsidRPr="00421ABA">
        <w:t xml:space="preserve"> 9-10</w:t>
      </w:r>
      <w:r w:rsidRPr="00421ABA">
        <w:tab/>
        <w:t xml:space="preserve">1s &amp; 4s (Men leading) pass RSh &amp; curve round, 1s facing up, 4s facing down </w:t>
      </w:r>
      <w:r w:rsidRPr="0069326C">
        <w:rPr>
          <w:b/>
        </w:rPr>
        <w:t>while</w:t>
      </w:r>
      <w:r w:rsidRPr="00421ABA">
        <w:t xml:space="preserve"> 2s cast up to top, 3s cast to bottom</w:t>
      </w:r>
    </w:p>
    <w:p w:rsidR="00B11EB3" w:rsidRDefault="00B11EB3" w:rsidP="00B11EB3">
      <w:pPr>
        <w:pStyle w:val="DanceBody"/>
      </w:pPr>
      <w:r w:rsidRPr="00421ABA">
        <w:t>11-12</w:t>
      </w:r>
      <w:r w:rsidRPr="00421ABA">
        <w:tab/>
        <w:t xml:space="preserve">1M+4L also 4M+1L  join RH &amp; set turning Lady under Man's arm into allemande hold, 1M+4L facing Men's side, 4M+1L facing Ladies' side </w:t>
      </w:r>
      <w:r w:rsidRPr="00DC15AE">
        <w:rPr>
          <w:b/>
        </w:rPr>
        <w:t xml:space="preserve">while </w:t>
      </w:r>
      <w:r w:rsidRPr="00421ABA">
        <w:t xml:space="preserve">2s &amp; 3s dance </w:t>
      </w:r>
      <w:r>
        <w:t xml:space="preserve">in </w:t>
      </w:r>
      <w:r w:rsidRPr="00421ABA">
        <w:t>to meet partner &amp; dance down/up into …</w:t>
      </w:r>
    </w:p>
    <w:p w:rsidR="00B11EB3" w:rsidRDefault="00B11EB3" w:rsidP="00B11EB3">
      <w:pPr>
        <w:pStyle w:val="DanceBody"/>
      </w:pPr>
      <w:r>
        <w:t>13-16</w:t>
      </w:r>
      <w:r>
        <w:tab/>
        <w:t xml:space="preserve">1M+4L cast up (1st place), 4M+1L cast down (4th place) into centre &amp; Man turns Lady under arm to form line of 4 up/down centre </w:t>
      </w:r>
      <w:r>
        <w:rPr>
          <w:b/>
        </w:rPr>
        <w:t>while</w:t>
      </w:r>
      <w:r>
        <w:t xml:space="preserve"> 2s &amp; 3s cast to ends, dance in down/up &amp; out through original place &amp; cast to ends.  2 1 (4) (3)</w:t>
      </w:r>
    </w:p>
    <w:p w:rsidR="00B11EB3" w:rsidRPr="00421ABA" w:rsidRDefault="00B11EB3" w:rsidP="00B11EB3">
      <w:pPr>
        <w:pStyle w:val="DanceBody"/>
      </w:pPr>
      <w:r>
        <w:t>17-20</w:t>
      </w:r>
      <w:r>
        <w:tab/>
        <w:t>1M+4L+1L+4M dance 1/2 reel of 4 up/down centre; Bar 20: 1L+4L turn 3/4 LH as Men dance 1/4 clockwise to face partner in line of 4 across</w:t>
      </w:r>
    </w:p>
    <w:p w:rsidR="00B11EB3" w:rsidRDefault="00B11EB3" w:rsidP="00B11EB3">
      <w:pPr>
        <w:pStyle w:val="DanceBody"/>
      </w:pPr>
      <w:r>
        <w:t>21-24</w:t>
      </w:r>
      <w:r>
        <w:tab/>
        <w:t>1s+4s dance 1/2 reel of 4 across ending on sides  2 1 (4) (3)</w:t>
      </w:r>
    </w:p>
    <w:p w:rsidR="00B11EB3" w:rsidRDefault="00B11EB3" w:rsidP="00B11EB3">
      <w:pPr>
        <w:pStyle w:val="DanceBody"/>
      </w:pPr>
      <w:r>
        <w:t>25-32</w:t>
      </w:r>
      <w:r>
        <w:tab/>
        <w:t>1s+4s dance "Eddy":</w:t>
      </w:r>
    </w:p>
    <w:p w:rsidR="00B11EB3" w:rsidRDefault="00B11EB3" w:rsidP="00B11EB3">
      <w:pPr>
        <w:pStyle w:val="DanceBody"/>
      </w:pPr>
      <w:r>
        <w:tab/>
        <w:t xml:space="preserve">25-27   Ladies turn RH </w:t>
      </w:r>
      <w:r>
        <w:rPr>
          <w:b/>
        </w:rPr>
        <w:t>while</w:t>
      </w:r>
      <w:r>
        <w:t xml:space="preserve">  Men chase clockwise 1/2 round</w:t>
      </w:r>
    </w:p>
    <w:p w:rsidR="00B11EB3" w:rsidRDefault="00B11EB3" w:rsidP="00B11EB3">
      <w:pPr>
        <w:pStyle w:val="DanceBody"/>
      </w:pPr>
      <w:r>
        <w:tab/>
        <w:t xml:space="preserve">28-30   Men turn RH </w:t>
      </w:r>
      <w:r>
        <w:rPr>
          <w:b/>
        </w:rPr>
        <w:t>while</w:t>
      </w:r>
      <w:r>
        <w:t xml:space="preserve"> Ladies chase clockwise 1/2 round to end 1s in 3rd place own sides, 4s in 2nd place opp side 2 (4) 1 (3)</w:t>
      </w:r>
    </w:p>
    <w:p w:rsidR="00B11EB3" w:rsidRDefault="00B11EB3" w:rsidP="00B11EB3">
      <w:pPr>
        <w:pStyle w:val="DanceBody"/>
        <w:keepNext w:val="0"/>
      </w:pPr>
      <w:r>
        <w:tab/>
        <w:t>31-32   4s+1s cross RH with partner.  End 2 4 (1) (3)</w:t>
      </w:r>
    </w:p>
    <w:p w:rsidR="00B11EB3" w:rsidRDefault="00B11EB3" w:rsidP="00B11EB3"/>
    <w:p w:rsidR="00B11EB3" w:rsidRDefault="00B11EB3" w:rsidP="00B11EB3">
      <w:pPr>
        <w:pStyle w:val="Minicrib"/>
      </w:pPr>
      <w:r>
        <w:t>A LITTLE HUSH  (S8x32)  3C (4C set)</w:t>
      </w:r>
      <w:r>
        <w:tab/>
        <w:t>Holly Boyd  Here's To You</w:t>
      </w:r>
    </w:p>
    <w:p w:rsidR="00B11EB3" w:rsidRDefault="00B11EB3" w:rsidP="00B11EB3">
      <w:pPr>
        <w:pStyle w:val="DanceBody"/>
      </w:pPr>
      <w:r>
        <w:t xml:space="preserve"> 1- 8</w:t>
      </w:r>
      <w:r>
        <w:tab/>
        <w:t>1s cross RH, cast (2s step up) &amp; 1s turn 2H to face 1st corners</w:t>
      </w:r>
    </w:p>
    <w:p w:rsidR="00B11EB3" w:rsidRDefault="00B11EB3" w:rsidP="00B11EB3">
      <w:pPr>
        <w:pStyle w:val="DanceBody"/>
      </w:pPr>
      <w:r>
        <w:t xml:space="preserve"> 9-12</w:t>
      </w:r>
      <w:r>
        <w:tab/>
        <w:t xml:space="preserve">1s+1st corners change places RH, 1st corners change places LH </w:t>
      </w:r>
      <w:r>
        <w:rPr>
          <w:b/>
        </w:rPr>
        <w:t>while</w:t>
      </w:r>
      <w:r>
        <w:t xml:space="preserve"> 1s loops round corner place, then 1s+1st corners change places RH. 1s pass RSh to face 2nd corners</w:t>
      </w:r>
    </w:p>
    <w:p w:rsidR="00B11EB3" w:rsidRDefault="00B11EB3" w:rsidP="00B11EB3">
      <w:pPr>
        <w:pStyle w:val="DanceBody"/>
      </w:pPr>
      <w:r>
        <w:t>13-16</w:t>
      </w:r>
      <w:r>
        <w:tab/>
        <w:t>1s+2nd corners repeat 9-12 with 1s passing RSh to end in centre facing own sides  (3) 1 (2)</w:t>
      </w:r>
    </w:p>
    <w:p w:rsidR="00B11EB3" w:rsidRDefault="00B11EB3" w:rsidP="00B11EB3">
      <w:pPr>
        <w:pStyle w:val="DanceBody"/>
      </w:pPr>
      <w:r>
        <w:t>17-24</w:t>
      </w:r>
      <w:r>
        <w:tab/>
        <w:t xml:space="preserve">1s dance Figs 8 on own side (1L+2M &amp; 1M+3L pass RSh).  1s dancing across to end in 2nd place </w:t>
      </w:r>
      <w:r w:rsidRPr="00FA6B23">
        <w:rPr>
          <w:b/>
        </w:rPr>
        <w:t>opp sides</w:t>
      </w:r>
    </w:p>
    <w:p w:rsidR="00B11EB3" w:rsidRDefault="00B11EB3" w:rsidP="00B11EB3">
      <w:pPr>
        <w:pStyle w:val="DanceBody"/>
        <w:keepNext w:val="0"/>
      </w:pPr>
      <w:r>
        <w:t>25-32</w:t>
      </w:r>
      <w:r>
        <w:tab/>
        <w:t>3s+1s+2s dance Set+Link for 3 twice  2 1 3</w:t>
      </w:r>
    </w:p>
    <w:p w:rsidR="00B11EB3" w:rsidRDefault="00B11EB3" w:rsidP="00B11EB3"/>
    <w:p w:rsidR="00B11EB3" w:rsidRDefault="00B11EB3" w:rsidP="00B11EB3">
      <w:pPr>
        <w:pStyle w:val="Minicrib"/>
      </w:pPr>
      <w:r>
        <w:t>LITTLE JACK HORNER  (R8x32)  3C (4C set)</w:t>
      </w:r>
      <w:r>
        <w:tab/>
        <w:t>Chris Ronald  Formation Foundations</w:t>
      </w:r>
    </w:p>
    <w:p w:rsidR="00B11EB3" w:rsidRDefault="00B11EB3" w:rsidP="00B11EB3">
      <w:pPr>
        <w:pStyle w:val="DanceBody"/>
      </w:pPr>
      <w:r>
        <w:t xml:space="preserve"> 1- 8</w:t>
      </w:r>
      <w:r>
        <w:tab/>
        <w:t>1s set, cast (2s step up), 1s turn 1.1/4 LH to face 1st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B11EB3" w:rsidRDefault="00B11EB3" w:rsidP="00B11EB3">
      <w:pPr>
        <w:pStyle w:val="DanceBody"/>
      </w:pPr>
      <w:r>
        <w:t>25-32</w:t>
      </w:r>
      <w:r>
        <w:tab/>
        <w:t>1s dance RH across (1L with 2s, 1M with 3s), pass RSh to dance LH across with other couple</w:t>
      </w:r>
    </w:p>
    <w:p w:rsidR="00B11EB3" w:rsidRPr="00D83E9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LITTLE LEIGH  (R8x32)  3C (4C set)</w:t>
      </w:r>
      <w:r>
        <w:tab/>
        <w:t>Ann Dix  Reel Friends Bk3</w:t>
      </w:r>
    </w:p>
    <w:p w:rsidR="00B11EB3" w:rsidRPr="0064240F" w:rsidRDefault="00B11EB3" w:rsidP="00B11EB3">
      <w:pPr>
        <w:pStyle w:val="DanceBody"/>
      </w:pPr>
      <w:r w:rsidRPr="0064240F">
        <w:t xml:space="preserve"> 1- 8</w:t>
      </w:r>
      <w:r w:rsidRPr="0064240F">
        <w:tab/>
        <w:t>1s set advancing &amp; turn 2H to face up, 1s cast to face 1st corners</w:t>
      </w:r>
    </w:p>
    <w:p w:rsidR="00B11EB3" w:rsidRPr="0064240F" w:rsidRDefault="00B11EB3" w:rsidP="00B11EB3">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B11EB3" w:rsidRPr="0064240F" w:rsidRDefault="00B11EB3" w:rsidP="00B11EB3">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B11EB3" w:rsidRPr="0064240F" w:rsidRDefault="00B11EB3" w:rsidP="00B11EB3">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B11EB3" w:rsidRDefault="00B11EB3" w:rsidP="00B11EB3"/>
    <w:p w:rsidR="00B11EB3" w:rsidRDefault="00B11EB3" w:rsidP="00B11EB3">
      <w:pPr>
        <w:pStyle w:val="Minicrib"/>
      </w:pPr>
      <w:r>
        <w:t>LITTLE MISS MUFFET  (J8x32)  3C (4C set)</w:t>
      </w:r>
      <w:r>
        <w:tab/>
        <w:t>Chris Ronald  Formation Foundations</w:t>
      </w:r>
    </w:p>
    <w:p w:rsidR="00B11EB3" w:rsidRDefault="00B11EB3" w:rsidP="00B11EB3">
      <w:pPr>
        <w:pStyle w:val="DanceBody"/>
      </w:pPr>
      <w:r>
        <w:t xml:space="preserve"> 1- 8</w:t>
      </w:r>
      <w:r>
        <w:tab/>
        <w:t>1s set, cast (2s step up) &amp; turn 1.1/4 LH to end on 1st corner diagonal &amp; retain LH</w:t>
      </w:r>
    </w:p>
    <w:p w:rsidR="00B11EB3" w:rsidRDefault="00B11EB3" w:rsidP="00B11EB3">
      <w:pPr>
        <w:pStyle w:val="DanceBody"/>
      </w:pPr>
      <w:r>
        <w:t xml:space="preserve"> 9-16</w:t>
      </w:r>
      <w:r>
        <w:tab/>
        <w:t>1s dance the Spoke:-</w:t>
      </w:r>
    </w:p>
    <w:p w:rsidR="00B11EB3" w:rsidRDefault="00B11EB3" w:rsidP="00B11EB3">
      <w:pPr>
        <w:pStyle w:val="DanceBody"/>
      </w:pPr>
      <w:r>
        <w:tab/>
        <w:t>9-10    Balance-in-line with 1st corners, drop RH &amp; 1s move anticlockwise to 2nd corners (PdeB throughout)</w:t>
      </w:r>
    </w:p>
    <w:p w:rsidR="00B11EB3" w:rsidRDefault="00B11EB3" w:rsidP="00B11EB3">
      <w:pPr>
        <w:pStyle w:val="DanceBody"/>
      </w:pPr>
      <w:r>
        <w:tab/>
        <w:t>11-16  Repeat with next 3 corners to end RH with 1st corners</w:t>
      </w:r>
    </w:p>
    <w:p w:rsidR="00B11EB3" w:rsidRDefault="00B11EB3" w:rsidP="00B11EB3">
      <w:pPr>
        <w:pStyle w:val="DanceBody"/>
      </w:pPr>
      <w:r>
        <w:t>17-24</w:t>
      </w:r>
      <w:r>
        <w:tab/>
        <w:t>1s turn 1st corners RH (corners dance for 4 bars), pass RSh; turn 2nd corners RH (corners dance for 4 bars) &amp; pass RSh to finish in 2nd place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LITTLE ROSS LIGHT  (J8x32)  2C (4C Set)</w:t>
      </w:r>
      <w:r>
        <w:tab/>
        <w:t>John Drewry  Bon Accord Bk</w:t>
      </w:r>
    </w:p>
    <w:p w:rsidR="00B11EB3" w:rsidRDefault="00B11EB3" w:rsidP="00B11EB3">
      <w:pPr>
        <w:pStyle w:val="DanceBody"/>
      </w:pPr>
      <w:r>
        <w:t xml:space="preserve"> 1- 8</w:t>
      </w:r>
      <w:r>
        <w:tab/>
        <w:t>1s+2s set, dance RH across &amp; 1M+2L change places RH</w:t>
      </w:r>
    </w:p>
    <w:p w:rsidR="00B11EB3" w:rsidRDefault="00B11EB3" w:rsidP="00B11EB3">
      <w:pPr>
        <w:pStyle w:val="DanceBody"/>
      </w:pPr>
      <w:r>
        <w:t xml:space="preserve"> 9-16</w:t>
      </w:r>
      <w:r>
        <w:tab/>
        <w:t>1s+2s set, dance LH across &amp; 1L+2M change places LH</w:t>
      </w:r>
    </w:p>
    <w:p w:rsidR="00B11EB3" w:rsidRDefault="00B11EB3" w:rsidP="00B11EB3">
      <w:pPr>
        <w:pStyle w:val="DanceBody"/>
      </w:pPr>
      <w:r>
        <w:t>17-24</w:t>
      </w:r>
      <w:r>
        <w:tab/>
        <w:t>2s+1s set, cross RH, 2M &amp; 1L cast down/up, pass LSh to face partner in diagonal line</w:t>
      </w:r>
    </w:p>
    <w:p w:rsidR="00B11EB3" w:rsidRDefault="00B11EB3" w:rsidP="00B11EB3">
      <w:pPr>
        <w:pStyle w:val="DanceBody"/>
        <w:keepNext w:val="0"/>
      </w:pPr>
      <w:r>
        <w:t>25-32</w:t>
      </w:r>
      <w:r>
        <w:tab/>
        <w:t>2s+1s dance diagonal reel of 4 ending own sides 1s in 2</w:t>
      </w:r>
      <w:r w:rsidRPr="00972EEB">
        <w:t>nd</w:t>
      </w:r>
      <w:r>
        <w:t xml:space="preserve"> place</w:t>
      </w:r>
    </w:p>
    <w:p w:rsidR="00B11EB3" w:rsidRDefault="00B11EB3" w:rsidP="00B11EB3"/>
    <w:p w:rsidR="00B11EB3" w:rsidRDefault="00B11EB3" w:rsidP="00B11EB3">
      <w:pPr>
        <w:pStyle w:val="Minicrib"/>
      </w:pPr>
      <w:r>
        <w:t>LITTLE STAR  (S8x32)  2C (4C set)</w:t>
      </w:r>
      <w:r>
        <w:tab/>
        <w:t>Chris Ronald  Formation Foundations</w:t>
      </w:r>
    </w:p>
    <w:p w:rsidR="00B11EB3" w:rsidRDefault="00B11EB3" w:rsidP="00B11EB3">
      <w:pPr>
        <w:pStyle w:val="DanceBody"/>
      </w:pPr>
      <w:r>
        <w:t xml:space="preserve"> 1- 8</w:t>
      </w:r>
      <w:r>
        <w:tab/>
        <w:t>1M+2L set advancing, turn 2H; 1L+2M repeat</w:t>
      </w:r>
    </w:p>
    <w:p w:rsidR="00B11EB3" w:rsidRDefault="00B11EB3" w:rsidP="00B11EB3">
      <w:pPr>
        <w:pStyle w:val="DanceBody"/>
      </w:pPr>
      <w:r>
        <w:t xml:space="preserve"> 9-16</w:t>
      </w:r>
      <w:r>
        <w:tab/>
        <w:t>1s cross RH, cast (2s step up) &amp; dance 1/2 Fig of 8 up round 2s</w:t>
      </w:r>
    </w:p>
    <w:p w:rsidR="00B11EB3" w:rsidRDefault="00B11EB3" w:rsidP="00B11EB3">
      <w:pPr>
        <w:pStyle w:val="DanceBody"/>
      </w:pPr>
      <w:r>
        <w:t>17-24</w:t>
      </w:r>
      <w:r>
        <w:tab/>
        <w:t>2s+1s dance Diamond Poussette</w:t>
      </w:r>
    </w:p>
    <w:p w:rsidR="00B11EB3" w:rsidRDefault="00B11EB3" w:rsidP="00B11EB3">
      <w:pPr>
        <w:pStyle w:val="DanceBody"/>
        <w:keepNext w:val="0"/>
      </w:pPr>
      <w:r>
        <w:t>25-32</w:t>
      </w:r>
      <w:r>
        <w:tab/>
        <w:t>2s+1s set to partner, turn 2H &amp; open out into 4H round to left</w:t>
      </w:r>
    </w:p>
    <w:p w:rsidR="00B11EB3" w:rsidRDefault="00B11EB3" w:rsidP="00B11EB3"/>
    <w:p w:rsidR="00B11EB3" w:rsidRDefault="00B11EB3" w:rsidP="00B11EB3">
      <w:pPr>
        <w:pStyle w:val="Minicrib"/>
      </w:pPr>
      <w:r>
        <w:t>THE LITTLE STRATHSPEY  (S8x32)  3C (4C set)</w:t>
      </w:r>
      <w:r>
        <w:tab/>
        <w:t>John Drewry  Bankhead Bk 2</w:t>
      </w:r>
    </w:p>
    <w:p w:rsidR="00B11EB3" w:rsidRDefault="00B11EB3" w:rsidP="00B11EB3">
      <w:pPr>
        <w:pStyle w:val="DanceBody"/>
      </w:pPr>
      <w:r>
        <w:t xml:space="preserve"> 1- 4</w:t>
      </w:r>
      <w:r>
        <w:tab/>
        <w:t>1s+2s set, circle 4H round 1/2 way, 2s NHJ face down, 1s NHJ face up</w:t>
      </w:r>
    </w:p>
    <w:p w:rsidR="00B11EB3" w:rsidRDefault="00B11EB3" w:rsidP="00B11EB3">
      <w:pPr>
        <w:pStyle w:val="DanceBody"/>
      </w:pPr>
      <w:r>
        <w:t xml:space="preserve"> 5- 8</w:t>
      </w:r>
      <w:r>
        <w:tab/>
        <w:t>2s+1s Set+Link, 2s dancing out to 1</w:t>
      </w:r>
      <w:r w:rsidRPr="00972EEB">
        <w:t>st</w:t>
      </w:r>
      <w:r>
        <w:t xml:space="preserve"> place own side</w:t>
      </w:r>
      <w:r w:rsidRPr="00BA6B4D">
        <w:rPr>
          <w:b/>
        </w:rPr>
        <w:t xml:space="preserve"> while </w:t>
      </w:r>
      <w:r>
        <w:t>1s dance round each other RSh to face 1</w:t>
      </w:r>
      <w:r w:rsidRPr="00972EEB">
        <w:t>st</w:t>
      </w:r>
      <w:r>
        <w:t xml:space="preserve"> corner</w:t>
      </w:r>
    </w:p>
    <w:p w:rsidR="00B11EB3" w:rsidRDefault="00B11EB3" w:rsidP="00B11EB3">
      <w:pPr>
        <w:pStyle w:val="DanceBody"/>
      </w:pPr>
      <w:r>
        <w:t xml:space="preserve"> 9-20</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B11EB3" w:rsidRDefault="00B11EB3" w:rsidP="00B11EB3">
      <w:pPr>
        <w:pStyle w:val="DanceBody"/>
      </w:pPr>
      <w:r>
        <w:t>21-24</w:t>
      </w:r>
      <w:r>
        <w:tab/>
        <w:t>1M dances up between 3s (at top) &amp; casts to 2</w:t>
      </w:r>
      <w:r w:rsidRPr="00972EEB">
        <w:t>nd</w:t>
      </w:r>
      <w:r>
        <w:t xml:space="preserve"> place own side</w:t>
      </w:r>
      <w:r w:rsidRPr="00BA6B4D">
        <w:rPr>
          <w:b/>
        </w:rPr>
        <w:t xml:space="preserve"> while </w:t>
      </w:r>
      <w:r>
        <w:t>1L dances down between 2s &amp; casts up to 2</w:t>
      </w:r>
      <w:r w:rsidRPr="00972EEB">
        <w:t>nd</w:t>
      </w:r>
      <w:r>
        <w:t xml:space="preserve"> place</w:t>
      </w:r>
    </w:p>
    <w:p w:rsidR="00B11EB3" w:rsidRDefault="00B11EB3" w:rsidP="00B11EB3">
      <w:pPr>
        <w:pStyle w:val="DanceBody"/>
        <w:keepNext w:val="0"/>
      </w:pPr>
      <w:r>
        <w:t>25-32</w:t>
      </w:r>
      <w:r>
        <w:tab/>
        <w:t>1s 1/2 turn RH &amp; turn to right to face out on opposite sides, 1s dance clockwise round set to 2</w:t>
      </w:r>
      <w:r w:rsidRPr="00972EEB">
        <w:t>nd</w:t>
      </w:r>
      <w:r>
        <w:t xml:space="preserve"> place own sides</w:t>
      </w:r>
      <w:r w:rsidRPr="00BA6B4D">
        <w:rPr>
          <w:b/>
        </w:rPr>
        <w:t xml:space="preserve"> while </w:t>
      </w:r>
      <w:r>
        <w:t>2s+3s dance RH across 1/2 way, turning to right dance out to places</w:t>
      </w:r>
    </w:p>
    <w:p w:rsidR="00B11EB3" w:rsidRDefault="00B11EB3" w:rsidP="00B11EB3"/>
    <w:p w:rsidR="00B11EB3" w:rsidRDefault="00B11EB3" w:rsidP="00B11EB3">
      <w:pPr>
        <w:pStyle w:val="Minicrib"/>
      </w:pPr>
      <w:r>
        <w:t>LIVE LONG AND PROSPER  (S4x32)  4C set</w:t>
      </w:r>
      <w:r>
        <w:tab/>
        <w:t>Anselm Lingnau, 2010</w:t>
      </w:r>
    </w:p>
    <w:p w:rsidR="00B11EB3" w:rsidRDefault="00B11EB3" w:rsidP="00B11EB3">
      <w:pPr>
        <w:pStyle w:val="DanceBody"/>
      </w:pPr>
      <w:r>
        <w:t>3s &amp; 4s start on opp sides</w:t>
      </w:r>
    </w:p>
    <w:p w:rsidR="00B11EB3" w:rsidRDefault="00B11EB3" w:rsidP="00B11EB3">
      <w:pPr>
        <w:pStyle w:val="DanceBody"/>
      </w:pPr>
      <w:r>
        <w:t xml:space="preserve"> 1- 8</w:t>
      </w:r>
      <w:r>
        <w:tab/>
        <w:t>1s+4s set, cast down/up (2s+3s step down/up 3-4); 1s+4s dance 1/2 Fig 8 round end couples. 2 (1) 4 (3)</w:t>
      </w:r>
    </w:p>
    <w:p w:rsidR="00B11EB3" w:rsidRDefault="00B11EB3" w:rsidP="00B11EB3">
      <w:pPr>
        <w:pStyle w:val="DanceBody"/>
      </w:pPr>
      <w:r>
        <w:t xml:space="preserve"> 9-16</w:t>
      </w:r>
      <w:r>
        <w:tab/>
        <w:t>1s+4s Set+Link; 1s+4s circle 4H round to left</w:t>
      </w:r>
    </w:p>
    <w:p w:rsidR="00B11EB3" w:rsidRDefault="00B11EB3" w:rsidP="00B11EB3">
      <w:pPr>
        <w:pStyle w:val="DanceBody"/>
      </w:pPr>
      <w:r>
        <w:t>17-24</w:t>
      </w:r>
      <w:r>
        <w:tab/>
        <w:t xml:space="preserve">2s+4s </w:t>
      </w:r>
      <w:r>
        <w:rPr>
          <w:b/>
        </w:rPr>
        <w:t>also</w:t>
      </w:r>
      <w:r>
        <w:t xml:space="preserve"> 1s+3s Reverse Set+Link; 4s+2s </w:t>
      </w:r>
      <w:r>
        <w:rPr>
          <w:b/>
        </w:rPr>
        <w:t>also</w:t>
      </w:r>
      <w:r>
        <w:t xml:space="preserve"> 3s+1s circle 4H round to right.  4 2 (3) (1)</w:t>
      </w:r>
    </w:p>
    <w:p w:rsidR="00B11EB3" w:rsidRDefault="00B11EB3" w:rsidP="00B11EB3">
      <w:pPr>
        <w:pStyle w:val="DanceBody"/>
      </w:pPr>
      <w:r>
        <w:t>25-32</w:t>
      </w:r>
      <w:r>
        <w:tab/>
        <w:t>All dance "Double Helix":</w:t>
      </w:r>
    </w:p>
    <w:p w:rsidR="00B11EB3" w:rsidRDefault="00B11EB3" w:rsidP="00B11EB3">
      <w:pPr>
        <w:pStyle w:val="DanceBody"/>
        <w:keepNext w:val="0"/>
      </w:pPr>
      <w:r>
        <w:tab/>
        <w:t xml:space="preserve">All set advancing passing partner LSh </w:t>
      </w:r>
      <w:r w:rsidRPr="009A7A2F">
        <w:t xml:space="preserve">&amp; </w:t>
      </w:r>
      <w:r>
        <w:t>pull back RSh &amp; cast back to own side; all 1/2 turn partner RH, 4s+2s</w:t>
      </w:r>
      <w:r>
        <w:rPr>
          <w:b/>
        </w:rPr>
        <w:t xml:space="preserve"> </w:t>
      </w:r>
      <w:r w:rsidRPr="00034F10">
        <w:rPr>
          <w:b/>
        </w:rPr>
        <w:t>also</w:t>
      </w:r>
      <w:r>
        <w:t xml:space="preserve"> 3s+1s </w:t>
      </w:r>
      <w:r w:rsidRPr="00034F10">
        <w:t>dance</w:t>
      </w:r>
      <w:r>
        <w:t xml:space="preserve"> 1/2 RH across. End 2 4 (1) (3)</w:t>
      </w:r>
    </w:p>
    <w:p w:rsidR="00B11EB3" w:rsidRDefault="00B11EB3" w:rsidP="00B11EB3"/>
    <w:p w:rsidR="00B11EB3" w:rsidRDefault="00B11EB3" w:rsidP="00B11EB3">
      <w:pPr>
        <w:pStyle w:val="Minicrib"/>
      </w:pPr>
      <w:r>
        <w:t>LIVERPOOL AT 70  (R4x48)  Sq.Set</w:t>
      </w:r>
      <w:r>
        <w:tab/>
        <w:t>Helen Dorrington  Liverpool at 70</w:t>
      </w:r>
    </w:p>
    <w:p w:rsidR="00B11EB3" w:rsidRDefault="00B11EB3" w:rsidP="00B11EB3">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B11EB3" w:rsidRPr="00BB005E" w:rsidRDefault="00B11EB3" w:rsidP="00B11EB3">
      <w:pPr>
        <w:pStyle w:val="DanceBody"/>
      </w:pPr>
      <w:r>
        <w:t xml:space="preserve"> </w:t>
      </w:r>
      <w:r w:rsidRPr="00BB005E">
        <w:t>9-16</w:t>
      </w:r>
      <w:r w:rsidRPr="00BB005E">
        <w:tab/>
        <w:t>2s+4s repeat bars 1-8, 2s crossing between 4s to begin</w:t>
      </w:r>
    </w:p>
    <w:p w:rsidR="00B11EB3" w:rsidRPr="00BB005E" w:rsidRDefault="00B11EB3" w:rsidP="00B11EB3">
      <w:pPr>
        <w:pStyle w:val="DanceBody"/>
      </w:pPr>
      <w:r w:rsidRPr="00BB005E">
        <w:t>17-24</w:t>
      </w:r>
      <w:r w:rsidRPr="00BB005E">
        <w:tab/>
        <w:t>1s+3s dance clockwise behind next couple &amp; Men dance past cpl as Ladies dance in between cpl to face cpl. All 1/2 turn RH.</w:t>
      </w:r>
    </w:p>
    <w:p w:rsidR="00B11EB3" w:rsidRPr="00BB005E" w:rsidRDefault="00B11EB3" w:rsidP="00B11EB3">
      <w:pPr>
        <w:pStyle w:val="DanceBody"/>
      </w:pPr>
      <w:r w:rsidRPr="00BB005E">
        <w:t>25-32</w:t>
      </w:r>
      <w:r w:rsidRPr="00BB005E">
        <w:tab/>
        <w:t>All dance parallel RSh reels of 4</w:t>
      </w:r>
    </w:p>
    <w:p w:rsidR="00B11EB3" w:rsidRPr="00BB005E" w:rsidRDefault="00B11EB3" w:rsidP="00B11EB3">
      <w:pPr>
        <w:pStyle w:val="DanceBody"/>
      </w:pPr>
      <w:r w:rsidRPr="00BB005E">
        <w:t>33-36</w:t>
      </w:r>
      <w:r w:rsidRPr="00BB005E">
        <w:tab/>
        <w:t>2s+4s dance RH across</w:t>
      </w:r>
    </w:p>
    <w:p w:rsidR="00B11EB3" w:rsidRPr="00BB005E" w:rsidRDefault="00B11EB3" w:rsidP="00B11EB3">
      <w:pPr>
        <w:pStyle w:val="DanceBody"/>
      </w:pPr>
      <w:r w:rsidRPr="00BB005E">
        <w:t>37-40</w:t>
      </w:r>
      <w:r w:rsidRPr="00BB005E">
        <w:tab/>
        <w:t>2s &amp; 4s dance round 1s &amp; 3s passing RSh to next place clockwise</w:t>
      </w:r>
    </w:p>
    <w:p w:rsidR="00B11EB3" w:rsidRPr="00BB005E" w:rsidRDefault="00B11EB3" w:rsidP="00B11EB3">
      <w:pPr>
        <w:pStyle w:val="DanceBody"/>
        <w:keepNext w:val="0"/>
      </w:pPr>
      <w:r w:rsidRPr="00BB005E">
        <w:t>41-48</w:t>
      </w:r>
      <w:r w:rsidRPr="00BB005E">
        <w:tab/>
        <w:t>All dance 8H round &amp; back.  4 1 2 3</w:t>
      </w:r>
    </w:p>
    <w:p w:rsidR="00B11EB3" w:rsidRDefault="00B11EB3" w:rsidP="00B11EB3"/>
    <w:p w:rsidR="00B11EB3" w:rsidRDefault="00B11EB3" w:rsidP="00B11EB3">
      <w:pPr>
        <w:pStyle w:val="Minicrib"/>
      </w:pPr>
      <w:r>
        <w:t>LIVERPOOL LASS  (J4x32)  4C  Set</w:t>
      </w:r>
      <w:r>
        <w:tab/>
        <w:t>Trevor Rayner  Napier Diamond Anniv.</w:t>
      </w:r>
    </w:p>
    <w:p w:rsidR="00B11EB3" w:rsidRPr="00E854A3" w:rsidRDefault="00B11EB3" w:rsidP="00B11EB3">
      <w:pPr>
        <w:pStyle w:val="DanceBody"/>
      </w:pPr>
      <w:r w:rsidRPr="00E854A3">
        <w:t xml:space="preserve"> 1- 8</w:t>
      </w:r>
      <w:r w:rsidRPr="00E854A3">
        <w:tab/>
        <w:t xml:space="preserve">1M+2L+3M+4L dance 1/2 RSh reel of 4 (1M+2L, 3M+4L pass RSh to begin).  1M+4L finish in each other's place </w:t>
      </w:r>
      <w:r w:rsidRPr="00E854A3">
        <w:rPr>
          <w:b/>
        </w:rPr>
        <w:t>as</w:t>
      </w:r>
      <w:r w:rsidRPr="00E854A3">
        <w:t xml:space="preserve"> 2L+3M take LH as they pass LSh &amp; turn LH </w:t>
      </w:r>
      <w:r>
        <w:t>1.1/2</w:t>
      </w:r>
      <w:r w:rsidRPr="00E854A3">
        <w:t xml:space="preserve"> times to finish in each other's place</w:t>
      </w:r>
    </w:p>
    <w:p w:rsidR="00B11EB3" w:rsidRPr="00E854A3" w:rsidRDefault="00B11EB3" w:rsidP="00B11EB3">
      <w:pPr>
        <w:pStyle w:val="DanceBody"/>
      </w:pPr>
      <w:r w:rsidRPr="00E854A3">
        <w:t xml:space="preserve"> 9-16</w:t>
      </w:r>
      <w:r w:rsidRPr="00E854A3">
        <w:tab/>
        <w:t>1L+2M+3L+4M repeat bars 1-8 dancing 1/2 LSh reel of 4  Finish (4) (3) (2) (1)</w:t>
      </w:r>
    </w:p>
    <w:p w:rsidR="00B11EB3" w:rsidRPr="00E854A3" w:rsidRDefault="00B11EB3" w:rsidP="00B11EB3">
      <w:pPr>
        <w:pStyle w:val="DanceBody"/>
      </w:pPr>
      <w:r w:rsidRPr="00E854A3">
        <w:t>17-20</w:t>
      </w:r>
      <w:r w:rsidRPr="00E854A3">
        <w:tab/>
        <w:t>All chase 1/2 way round set to original places</w:t>
      </w:r>
    </w:p>
    <w:p w:rsidR="00B11EB3" w:rsidRPr="00E854A3" w:rsidRDefault="00B11EB3" w:rsidP="00B11EB3">
      <w:pPr>
        <w:pStyle w:val="DanceBody"/>
      </w:pPr>
      <w:r w:rsidRPr="00E854A3">
        <w:t>21-24</w:t>
      </w:r>
      <w:r w:rsidRPr="00E854A3">
        <w:tab/>
        <w:t>On sides 1s+2s &amp; 3s+4s set to each other, change places (Men RH, Ladies LH), 1s in 2nd place face out</w:t>
      </w:r>
    </w:p>
    <w:p w:rsidR="00B11EB3" w:rsidRPr="00E854A3" w:rsidRDefault="00B11EB3" w:rsidP="00B11EB3">
      <w:pPr>
        <w:pStyle w:val="DanceBody"/>
      </w:pPr>
      <w:r w:rsidRPr="00E854A3">
        <w:t>25-32</w:t>
      </w:r>
      <w:r>
        <w:tab/>
      </w:r>
      <w:r w:rsidRPr="00E854A3">
        <w:t>1s+4s dance Cross Chase:-</w:t>
      </w:r>
    </w:p>
    <w:p w:rsidR="00B11EB3" w:rsidRPr="00E854A3" w:rsidRDefault="00B11EB3" w:rsidP="00B11EB3">
      <w:pPr>
        <w:pStyle w:val="DanceBody"/>
      </w:pPr>
      <w:r w:rsidRPr="00E854A3">
        <w:tab/>
        <w:t xml:space="preserve">` 25-28   1s cast down 1 place &amp; cross up </w:t>
      </w:r>
      <w:r w:rsidRPr="00E854A3">
        <w:rPr>
          <w:b/>
        </w:rPr>
        <w:t>as</w:t>
      </w:r>
      <w:r w:rsidRPr="00E854A3">
        <w:t xml:space="preserve"> 4s cross up 1 place &amp; cast down 1 place</w:t>
      </w:r>
    </w:p>
    <w:p w:rsidR="00B11EB3" w:rsidRDefault="00B11EB3" w:rsidP="00B11EB3">
      <w:pPr>
        <w:pStyle w:val="DanceBody"/>
      </w:pPr>
      <w:r w:rsidRPr="00E854A3">
        <w:tab/>
        <w:t>` 29-32   1M+4M chase 1/2 way clockwise</w:t>
      </w:r>
    </w:p>
    <w:p w:rsidR="00B11EB3" w:rsidRPr="00E854A3" w:rsidRDefault="00B11EB3" w:rsidP="00B11EB3">
      <w:pPr>
        <w:pStyle w:val="DanceBody"/>
      </w:pPr>
      <w:r w:rsidRPr="00E854A3">
        <w:tab/>
        <w:t xml:space="preserve">` </w:t>
      </w:r>
      <w:r w:rsidRPr="00E854A3">
        <w:rPr>
          <w:b/>
        </w:rPr>
        <w:t>Meanwhile</w:t>
      </w:r>
      <w:r w:rsidRPr="00E854A3">
        <w:t xml:space="preserve"> 4L+1L dance similarly but in anticlockwise direction, dancing on inside of Men</w:t>
      </w:r>
    </w:p>
    <w:p w:rsidR="00B11EB3" w:rsidRPr="00E854A3" w:rsidRDefault="00B11EB3" w:rsidP="00B11EB3">
      <w:pPr>
        <w:pStyle w:val="DanceBody"/>
        <w:keepNext w:val="0"/>
      </w:pPr>
      <w:r w:rsidRPr="00E854A3">
        <w:tab/>
        <w:t>Finish 2 4 1 3</w:t>
      </w:r>
    </w:p>
    <w:p w:rsidR="00B11EB3" w:rsidRDefault="00B11EB3" w:rsidP="00B11EB3"/>
    <w:p w:rsidR="00B11EB3" w:rsidRDefault="00B11EB3" w:rsidP="00B11EB3">
      <w:pPr>
        <w:pStyle w:val="Minicrib"/>
      </w:pPr>
      <w:r>
        <w:t>LOBSTER IN THE POT  (J8x32)  2C (4C set)</w:t>
      </w:r>
      <w:r>
        <w:tab/>
        <w:t>R Clowes  Ormskirk 1</w:t>
      </w:r>
    </w:p>
    <w:p w:rsidR="00B11EB3" w:rsidRDefault="00B11EB3" w:rsidP="00B11EB3">
      <w:pPr>
        <w:pStyle w:val="DanceBody"/>
      </w:pPr>
      <w:r>
        <w:t xml:space="preserve"> 1- 8</w:t>
      </w:r>
      <w:r>
        <w:tab/>
        <w:t>1s dance down for 3 &amp; 1M swings his partner round in front of him &amp; they dance up on opp sides, 2s face top with inner arm on hip which 1s link &amp; turn to change pl</w:t>
      </w:r>
    </w:p>
    <w:p w:rsidR="00B11EB3" w:rsidRDefault="00B11EB3" w:rsidP="00B11EB3">
      <w:pPr>
        <w:pStyle w:val="DanceBody"/>
      </w:pPr>
      <w:r>
        <w:t xml:space="preserve"> 9-16</w:t>
      </w:r>
      <w:r>
        <w:tab/>
        <w:t>2s+1s dance R&amp;L</w:t>
      </w:r>
    </w:p>
    <w:p w:rsidR="00B11EB3" w:rsidRDefault="00B11EB3" w:rsidP="00B11EB3">
      <w:pPr>
        <w:pStyle w:val="DanceBody"/>
      </w:pPr>
      <w:r>
        <w:t>17-24</w:t>
      </w:r>
      <w:r>
        <w:tab/>
        <w:t>2s+1s dance Ladies Chain</w:t>
      </w:r>
    </w:p>
    <w:p w:rsidR="00B11EB3" w:rsidRDefault="00B11EB3" w:rsidP="00B11EB3">
      <w:pPr>
        <w:pStyle w:val="DanceBody"/>
        <w:keepNext w:val="0"/>
      </w:pPr>
      <w:r>
        <w:t>25-32</w:t>
      </w:r>
      <w:r>
        <w:tab/>
        <w:t>1s set, 4 spring points &amp; set, cross RH to own sides</w:t>
      </w:r>
    </w:p>
    <w:p w:rsidR="00B11EB3" w:rsidRDefault="00B11EB3" w:rsidP="00B11EB3"/>
    <w:p w:rsidR="00B11EB3" w:rsidRDefault="00B11EB3" w:rsidP="00B11EB3">
      <w:pPr>
        <w:pStyle w:val="Minicrib"/>
      </w:pPr>
      <w:r>
        <w:t>LOCH DOON CASTLE  (S5x32)  5C set</w:t>
      </w:r>
      <w:r>
        <w:tab/>
        <w:t>Hugh Foss  Glendarroch SD Sheets</w:t>
      </w:r>
    </w:p>
    <w:p w:rsidR="00B11EB3" w:rsidRDefault="00B11EB3" w:rsidP="00B11EB3">
      <w:pPr>
        <w:pStyle w:val="DanceBody"/>
      </w:pPr>
      <w:r>
        <w:t xml:space="preserve"> 1- 8</w:t>
      </w:r>
      <w:r>
        <w:tab/>
        <w:t>1s &amp; 3s cross RH, cast 1 place &amp; dance 1/2 Fig of 8 round couple above them</w:t>
      </w:r>
    </w:p>
    <w:p w:rsidR="00B11EB3" w:rsidRDefault="00B11EB3" w:rsidP="00B11EB3">
      <w:pPr>
        <w:pStyle w:val="DanceBody"/>
      </w:pPr>
      <w:r>
        <w:t xml:space="preserve"> 9-16</w:t>
      </w:r>
      <w:r>
        <w:tab/>
        <w:t>1L+2s, 1M+3L+4s &amp; 3M+5s  circle 3H / 4H round and back. 1s &amp; 3s end facing own 1st corners</w:t>
      </w:r>
    </w:p>
    <w:p w:rsidR="00B11EB3" w:rsidRDefault="00B11EB3" w:rsidP="00B11EB3">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rPr>
        <w:t xml:space="preserve"> while </w:t>
      </w:r>
      <w:r>
        <w:t>2s &amp; 4s set &amp; lead down to places</w:t>
      </w:r>
    </w:p>
    <w:p w:rsidR="00B11EB3" w:rsidRDefault="00B11EB3" w:rsidP="00B11EB3">
      <w:pPr>
        <w:pStyle w:val="DanceBody"/>
        <w:keepNext w:val="0"/>
      </w:pPr>
      <w:r>
        <w:t>25-32</w:t>
      </w:r>
      <w:r>
        <w:tab/>
        <w:t>All dance 8 bars of a mirror reel of 5 (1s in &amp; down, 2s &amp; 4s down &amp; out, 3s &amp; 5s up &amp; in to start) to end 2 4 1 5 3</w:t>
      </w:r>
    </w:p>
    <w:p w:rsidR="00B11EB3" w:rsidRDefault="00B11EB3" w:rsidP="00B11EB3"/>
    <w:p w:rsidR="00B11EB3" w:rsidRDefault="00B11EB3" w:rsidP="00B11EB3">
      <w:pPr>
        <w:pStyle w:val="Minicrib"/>
      </w:pPr>
      <w:r>
        <w:t>LOCH ERICHTSIDE  (S8x32)  3C (4C set)</w:t>
      </w:r>
      <w:r>
        <w:tab/>
        <w:t>Border Bk</w:t>
      </w:r>
    </w:p>
    <w:p w:rsidR="00B11EB3" w:rsidRDefault="00B11EB3" w:rsidP="00B11EB3">
      <w:pPr>
        <w:pStyle w:val="DanceBody"/>
      </w:pPr>
      <w:r>
        <w:t xml:space="preserve"> 1- 8</w:t>
      </w:r>
      <w:r>
        <w:tab/>
        <w:t>1s turn RH, cast 1 place &amp; turn LH to face 2</w:t>
      </w:r>
      <w:r w:rsidRPr="00972EEB">
        <w:t>nd</w:t>
      </w:r>
      <w:r>
        <w:t xml:space="preserve"> corners</w:t>
      </w:r>
    </w:p>
    <w:p w:rsidR="00B11EB3" w:rsidRDefault="00B11EB3" w:rsidP="00B11EB3">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B11EB3" w:rsidRDefault="00B11EB3" w:rsidP="00B11EB3">
      <w:pPr>
        <w:pStyle w:val="DanceBody"/>
      </w:pPr>
      <w:r>
        <w:t>17-24</w:t>
      </w:r>
      <w:r>
        <w:tab/>
        <w:t>2s+1s+3s HS set, 1s turn RH to end Lady between 2s &amp; Man between 3s</w:t>
      </w:r>
    </w:p>
    <w:p w:rsidR="00B11EB3" w:rsidRDefault="00B11EB3" w:rsidP="00B11EB3">
      <w:pPr>
        <w:pStyle w:val="DanceBody"/>
        <w:keepNext w:val="0"/>
      </w:pPr>
      <w:r>
        <w:t>25-32</w:t>
      </w:r>
      <w:r>
        <w:tab/>
        <w:t>2s+1s+3s HS set, 1s turn RH to 2</w:t>
      </w:r>
      <w:r w:rsidRPr="00972EEB">
        <w:t>nd</w:t>
      </w:r>
      <w:r>
        <w:t xml:space="preserve"> places</w:t>
      </w:r>
    </w:p>
    <w:p w:rsidR="00B11EB3" w:rsidRDefault="00B11EB3" w:rsidP="00B11EB3"/>
    <w:p w:rsidR="00B11EB3" w:rsidRDefault="00B11EB3" w:rsidP="00B11EB3">
      <w:pPr>
        <w:pStyle w:val="Minicrib"/>
      </w:pPr>
      <w:r>
        <w:t>LOCH FITTY JIG  (J8x32)  3C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B11EB3" w:rsidRPr="0035711B" w:rsidRDefault="00B11EB3" w:rsidP="00B11EB3">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B11EB3" w:rsidRPr="0035711B" w:rsidRDefault="00B11EB3" w:rsidP="00B11EB3">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B11EB3" w:rsidRPr="0035711B" w:rsidRDefault="00B11EB3" w:rsidP="00B11EB3">
      <w:pPr>
        <w:pStyle w:val="DanceBody"/>
      </w:pPr>
      <w:r w:rsidRPr="0035711B">
        <w:t>13-16</w:t>
      </w:r>
      <w:r w:rsidRPr="0035711B">
        <w:tab/>
        <w:t xml:space="preserve">1s </w:t>
      </w:r>
      <w:r>
        <w:t>divide</w:t>
      </w:r>
      <w:r w:rsidRPr="0035711B">
        <w:t xml:space="preserve">, 1L dances 1/2 reel with 2s (pass 2M LSh) </w:t>
      </w:r>
      <w:r w:rsidRPr="00F91721">
        <w:rPr>
          <w:b/>
        </w:rPr>
        <w:t>while</w:t>
      </w:r>
      <w:r w:rsidRPr="0035711B">
        <w:t>, 1M continues 1/2 reel with 3s.</w:t>
      </w:r>
    </w:p>
    <w:p w:rsidR="00B11EB3" w:rsidRPr="0035711B" w:rsidRDefault="00B11EB3" w:rsidP="00B11EB3">
      <w:pPr>
        <w:pStyle w:val="DanceBody"/>
      </w:pPr>
      <w:r>
        <w:t>17-20</w:t>
      </w:r>
      <w:r w:rsidRPr="0035711B">
        <w:tab/>
        <w:t xml:space="preserve">1s in prom hold </w:t>
      </w:r>
      <w:r>
        <w:t>dance 1/2 reel with 2s (pass 2M on Ladies' side RSh)</w:t>
      </w:r>
    </w:p>
    <w:p w:rsidR="00B11EB3" w:rsidRPr="0035711B" w:rsidRDefault="00B11EB3" w:rsidP="00B11EB3">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B11EB3" w:rsidRPr="0035711B" w:rsidRDefault="00B11EB3" w:rsidP="00B11EB3">
      <w:pPr>
        <w:pStyle w:val="DanceBody"/>
      </w:pPr>
      <w:r w:rsidRPr="0035711B">
        <w:t>25-28</w:t>
      </w:r>
      <w:r w:rsidRPr="0035711B">
        <w:tab/>
        <w:t>All Set+Link for 3. (2) (1) (3)</w:t>
      </w:r>
    </w:p>
    <w:p w:rsidR="00B11EB3" w:rsidRPr="0035711B" w:rsidRDefault="00B11EB3" w:rsidP="00B11EB3">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B11EB3" w:rsidRPr="00F91721" w:rsidRDefault="00B11EB3" w:rsidP="00B11EB3">
      <w:pPr>
        <w:pStyle w:val="DanceBody"/>
        <w:keepNext w:val="0"/>
        <w:rPr>
          <w:i/>
        </w:rPr>
      </w:pPr>
      <w:r>
        <w:tab/>
      </w:r>
      <w:r w:rsidRPr="00F91721">
        <w:rPr>
          <w:i/>
        </w:rPr>
        <w:t>Optional variation on 2nd turn, 1M leads i.e., casts first, dances</w:t>
      </w:r>
      <w:r>
        <w:rPr>
          <w:i/>
        </w:rPr>
        <w:t xml:space="preserve"> 1/2 F</w:t>
      </w:r>
      <w:r w:rsidRPr="00F91721">
        <w:rPr>
          <w:i/>
        </w:rPr>
        <w:t>ig 8 round 3L meets p</w:t>
      </w:r>
      <w:r>
        <w:rPr>
          <w:i/>
        </w:rPr>
        <w:t>a</w:t>
      </w:r>
      <w:r w:rsidRPr="00F91721">
        <w:rPr>
          <w:i/>
        </w:rPr>
        <w:t>rtn</w:t>
      </w:r>
      <w:r>
        <w:rPr>
          <w:i/>
        </w:rPr>
        <w:t>e</w:t>
      </w:r>
      <w:r w:rsidRPr="00F91721">
        <w:rPr>
          <w:i/>
        </w:rPr>
        <w:t>r</w:t>
      </w:r>
      <w:r>
        <w:rPr>
          <w:i/>
        </w:rPr>
        <w:t xml:space="preserve"> on Ladies'</w:t>
      </w:r>
      <w:r w:rsidRPr="00F91721">
        <w:rPr>
          <w:i/>
        </w:rPr>
        <w:t xml:space="preserve"> side. Reels follow same pattern but to opp sides, set and link finishes (2) 1 (3) so 1s turn RH last 4 bars.</w:t>
      </w:r>
    </w:p>
    <w:p w:rsidR="00B11EB3" w:rsidRDefault="00B11EB3" w:rsidP="00B11EB3"/>
    <w:p w:rsidR="00B11EB3" w:rsidRDefault="00B11EB3" w:rsidP="00B11EB3">
      <w:pPr>
        <w:pStyle w:val="Minicrib"/>
      </w:pPr>
      <w:r>
        <w:t>LOCH KATRINE JIG  (J8x32)  3C (4C Set)</w:t>
      </w:r>
      <w:r>
        <w:tab/>
        <w:t>James Cosh  22 SCDs</w:t>
      </w:r>
    </w:p>
    <w:p w:rsidR="00B11EB3" w:rsidRDefault="00B11EB3" w:rsidP="00B11EB3">
      <w:pPr>
        <w:pStyle w:val="DanceBody"/>
      </w:pPr>
      <w:r>
        <w:t xml:space="preserve"> 1- 8</w:t>
      </w:r>
      <w:r>
        <w:tab/>
        <w:t>1s cross RH &amp; cast 1 place (2s step up); 1s turn LH 1.3/4 times to face 1</w:t>
      </w:r>
      <w:r w:rsidRPr="00972EEB">
        <w:t>st</w:t>
      </w:r>
      <w:r>
        <w:t xml:space="preserve"> corners</w:t>
      </w:r>
    </w:p>
    <w:p w:rsidR="00B11EB3" w:rsidRDefault="00B11EB3" w:rsidP="00B11EB3">
      <w:pPr>
        <w:pStyle w:val="DanceBody"/>
      </w:pPr>
      <w:r>
        <w:t xml:space="preserve"> 9-16</w:t>
      </w:r>
      <w:r>
        <w:tab/>
        <w:t>1s dance reels of 3 on opposite sides giving LSh to 1</w:t>
      </w:r>
      <w:r w:rsidRPr="00972EEB">
        <w:t>st</w:t>
      </w:r>
      <w:r>
        <w:t xml:space="preserve"> corner</w:t>
      </w:r>
    </w:p>
    <w:p w:rsidR="00B11EB3" w:rsidRDefault="00B11EB3" w:rsidP="00B11EB3">
      <w:pPr>
        <w:pStyle w:val="DanceBody"/>
      </w:pPr>
      <w:r>
        <w:t>17-24</w:t>
      </w:r>
      <w:r>
        <w:tab/>
        <w:t>1s dance reels of 3 across (Lady with 2s &amp; Man with 3s) giving RSh to 4</w:t>
      </w:r>
      <w:r w:rsidRPr="00972EEB">
        <w:t>th</w:t>
      </w:r>
      <w:r>
        <w:t xml:space="preserve"> corner, Bars 23-24 1s cross to 2nd place own side</w:t>
      </w:r>
    </w:p>
    <w:p w:rsidR="00B11EB3" w:rsidRDefault="00B11EB3" w:rsidP="00B11EB3">
      <w:pPr>
        <w:pStyle w:val="DanceBody"/>
        <w:keepNext w:val="0"/>
      </w:pPr>
      <w:r>
        <w:t>25-32</w:t>
      </w:r>
      <w:r>
        <w:tab/>
        <w:t>2s+1s+3s circle 6H round to left; 2s+1s+3s dance LH across</w:t>
      </w:r>
    </w:p>
    <w:p w:rsidR="00B11EB3" w:rsidRDefault="00B11EB3" w:rsidP="00B11EB3"/>
    <w:p w:rsidR="00B11EB3" w:rsidRDefault="00B11EB3" w:rsidP="00B11EB3">
      <w:pPr>
        <w:pStyle w:val="Minicrib"/>
      </w:pPr>
      <w:r>
        <w:t>LOCH LEVEN CASTLE  (R8x32)  2C (4C set)</w:t>
      </w:r>
      <w:r>
        <w:tab/>
        <w:t>RSCDS Bk 21</w:t>
      </w:r>
    </w:p>
    <w:p w:rsidR="00B11EB3" w:rsidRDefault="00B11EB3" w:rsidP="00B11EB3">
      <w:pPr>
        <w:pStyle w:val="DanceBody"/>
      </w:pPr>
      <w:r>
        <w:t xml:space="preserve"> 1- 8</w:t>
      </w:r>
      <w:r>
        <w:tab/>
        <w:t>1s lead down, 1/2 turn RH, lead up to 2</w:t>
      </w:r>
      <w:r w:rsidRPr="00972EEB">
        <w:t>nd</w:t>
      </w:r>
      <w:r>
        <w:t xml:space="preserve"> places opposite sides</w:t>
      </w:r>
    </w:p>
    <w:p w:rsidR="00B11EB3" w:rsidRDefault="00B11EB3" w:rsidP="00B11EB3">
      <w:pPr>
        <w:pStyle w:val="DanceBody"/>
      </w:pPr>
      <w:r>
        <w:t xml:space="preserve"> 9-16</w:t>
      </w:r>
      <w:r>
        <w:tab/>
        <w:t>1s+2s dance Ladies Chain</w:t>
      </w:r>
    </w:p>
    <w:p w:rsidR="00B11EB3" w:rsidRDefault="00B11EB3" w:rsidP="00B11EB3">
      <w:pPr>
        <w:pStyle w:val="DanceBody"/>
      </w:pPr>
      <w:r>
        <w:t>17-24</w:t>
      </w:r>
      <w:r>
        <w:tab/>
        <w:t>2M+1L followed by 1M+2L Promenade &amp; end with 1M dancing to own partner</w:t>
      </w:r>
      <w:r w:rsidRPr="00BA6B4D">
        <w:rPr>
          <w:b/>
        </w:rPr>
        <w:t xml:space="preserve"> </w:t>
      </w:r>
      <w:r>
        <w:rPr>
          <w:b/>
        </w:rPr>
        <w:t xml:space="preserve">as </w:t>
      </w:r>
      <w:r>
        <w:t>2M casts to 2</w:t>
      </w:r>
      <w:r w:rsidRPr="00972EEB">
        <w:t>nd</w:t>
      </w:r>
      <w:r>
        <w:t xml:space="preserve"> place to meet his partner</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LOCH LINNHE  (S3x32)  3C set</w:t>
      </w:r>
      <w:r>
        <w:tab/>
        <w:t>Roy Goldring  Leeds Silver Jubilee</w:t>
      </w:r>
    </w:p>
    <w:p w:rsidR="00B11EB3" w:rsidRDefault="00B11EB3" w:rsidP="00B11EB3">
      <w:pPr>
        <w:pStyle w:val="DanceBody"/>
      </w:pPr>
      <w:r>
        <w:t xml:space="preserve"> 1- 8</w:t>
      </w:r>
      <w:r>
        <w:tab/>
        <w:t>1s &amp; 3s cross RH</w:t>
      </w:r>
      <w:r w:rsidRPr="00BA6B4D">
        <w:rPr>
          <w:b/>
        </w:rPr>
        <w:t xml:space="preserve"> while </w:t>
      </w:r>
      <w:r>
        <w:t>2s set, 1s dance reels of 3 on side with 2s+3s (1s dance out &amp; down to start)</w:t>
      </w:r>
    </w:p>
    <w:p w:rsidR="00B11EB3" w:rsidRDefault="00B11EB3" w:rsidP="00B11EB3">
      <w:pPr>
        <w:pStyle w:val="DanceBody"/>
      </w:pPr>
      <w:r>
        <w:t xml:space="preserve"> 9-16</w:t>
      </w:r>
      <w:r>
        <w:tab/>
        <w:t>1s &amp; 3s set to partners</w:t>
      </w:r>
      <w:r w:rsidRPr="00BA6B4D">
        <w:rPr>
          <w:b/>
        </w:rPr>
        <w:t xml:space="preserve"> while </w:t>
      </w:r>
      <w:r>
        <w:t>2s cross RH, 1s dance reels of 3 on sides with 2s+3s (1s in &amp; down to start)</w:t>
      </w:r>
    </w:p>
    <w:p w:rsidR="00B11EB3" w:rsidRDefault="00B11EB3" w:rsidP="00B11EB3">
      <w:pPr>
        <w:pStyle w:val="DanceBody"/>
      </w:pPr>
      <w:r>
        <w:t>17-24</w:t>
      </w:r>
      <w:r>
        <w:tab/>
        <w:t>1M+2L cross RH &amp; set</w:t>
      </w:r>
      <w:r w:rsidRPr="00BA6B4D">
        <w:rPr>
          <w:b/>
        </w:rPr>
        <w:t xml:space="preserve"> while </w:t>
      </w:r>
      <w:r>
        <w:t>1L+2M set &amp; cross RH, 1s turn 2H 1.1/2 times</w:t>
      </w:r>
    </w:p>
    <w:p w:rsidR="00B11EB3" w:rsidRDefault="00B11EB3" w:rsidP="00B11EB3">
      <w:pPr>
        <w:pStyle w:val="DanceBody"/>
        <w:keepNext w:val="0"/>
      </w:pPr>
      <w:r>
        <w:t>25-32</w:t>
      </w:r>
      <w:r>
        <w:tab/>
        <w:t>1M+3L cross RH &amp; set</w:t>
      </w:r>
      <w:r w:rsidRPr="00BA6B4D">
        <w:rPr>
          <w:b/>
        </w:rPr>
        <w:t xml:space="preserve"> while </w:t>
      </w:r>
      <w:r>
        <w:t>1L+3M set &amp; cross RH &amp; all turn 2H</w:t>
      </w:r>
    </w:p>
    <w:p w:rsidR="00B11EB3" w:rsidRDefault="00B11EB3" w:rsidP="00B11EB3"/>
    <w:p w:rsidR="00B11EB3" w:rsidRDefault="00B11EB3" w:rsidP="00B11EB3">
      <w:pPr>
        <w:pStyle w:val="Minicrib"/>
      </w:pPr>
      <w:r>
        <w:t>THE LOCH MAREE TWO STEP  (M32)  Round the Room</w:t>
      </w:r>
      <w:r>
        <w:tab/>
        <w:t>Alan Davis  Blackwater Coll</w:t>
      </w:r>
    </w:p>
    <w:p w:rsidR="00B11EB3" w:rsidRPr="00CA00CC" w:rsidRDefault="00B11EB3" w:rsidP="00B11EB3">
      <w:pPr>
        <w:pStyle w:val="DanceBody"/>
      </w:pPr>
      <w:r w:rsidRPr="00CA00CC">
        <w:t>Round the Room 2 facing 2</w:t>
      </w:r>
    </w:p>
    <w:p w:rsidR="00B11EB3" w:rsidRPr="00CA00CC" w:rsidRDefault="00B11EB3" w:rsidP="00B11EB3">
      <w:pPr>
        <w:pStyle w:val="DanceBody"/>
      </w:pPr>
      <w:r>
        <w:t>4 Bar Introduction (music)</w:t>
      </w:r>
    </w:p>
    <w:p w:rsidR="00B11EB3" w:rsidRPr="00CA00CC" w:rsidRDefault="00B11EB3" w:rsidP="00B11EB3">
      <w:pPr>
        <w:pStyle w:val="DanceBody"/>
      </w:pPr>
      <w:r w:rsidRPr="00CA00CC">
        <w:t xml:space="preserve"> 1- 4</w:t>
      </w:r>
      <w:r w:rsidRPr="00CA00CC">
        <w:tab/>
        <w:t>Couples facing clockwise dance between facing couple, divide &amp; cast round them returning to place</w:t>
      </w:r>
    </w:p>
    <w:p w:rsidR="00B11EB3" w:rsidRPr="00CA00CC" w:rsidRDefault="00B11EB3" w:rsidP="00B11EB3">
      <w:pPr>
        <w:pStyle w:val="DanceBody"/>
      </w:pPr>
      <w:r w:rsidRPr="00CA00CC">
        <w:t xml:space="preserve"> 5- 8</w:t>
      </w:r>
      <w:r w:rsidRPr="00CA00CC">
        <w:tab/>
        <w:t>Both couples turn partners RH</w:t>
      </w:r>
    </w:p>
    <w:p w:rsidR="00B11EB3" w:rsidRPr="00CA00CC" w:rsidRDefault="00B11EB3" w:rsidP="00B11EB3">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B11EB3" w:rsidRPr="00CA00CC" w:rsidRDefault="00B11EB3" w:rsidP="00B11EB3">
      <w:pPr>
        <w:pStyle w:val="DanceBody"/>
      </w:pPr>
      <w:r w:rsidRPr="00CA00CC">
        <w:t>13-16</w:t>
      </w:r>
      <w:r w:rsidRPr="00CA00CC">
        <w:tab/>
        <w:t>Both couples turn partners LH</w:t>
      </w:r>
    </w:p>
    <w:p w:rsidR="00B11EB3" w:rsidRPr="00CA00CC" w:rsidRDefault="00B11EB3" w:rsidP="00B11EB3">
      <w:pPr>
        <w:pStyle w:val="DanceBody"/>
      </w:pPr>
      <w:r w:rsidRPr="00CA00CC">
        <w:t>17-24</w:t>
      </w:r>
      <w:r w:rsidRPr="00CA00CC">
        <w:tab/>
        <w:t>Both couples dance Ladies</w:t>
      </w:r>
      <w:r>
        <w:t>'</w:t>
      </w:r>
      <w:r w:rsidRPr="00CA00CC">
        <w:t xml:space="preserve"> Chain</w:t>
      </w:r>
    </w:p>
    <w:p w:rsidR="00B11EB3" w:rsidRPr="00CA00CC" w:rsidRDefault="00B11EB3" w:rsidP="00B11EB3">
      <w:pPr>
        <w:pStyle w:val="DanceBody"/>
      </w:pPr>
      <w:r w:rsidRPr="00CA00CC">
        <w:t>25-28</w:t>
      </w:r>
      <w:r w:rsidRPr="00CA00CC">
        <w:tab/>
        <w:t>Both couples set to the opposite person &amp; change places RH</w:t>
      </w:r>
    </w:p>
    <w:p w:rsidR="00B11EB3" w:rsidRPr="00CA00CC" w:rsidRDefault="00B11EB3" w:rsidP="00B11EB3">
      <w:pPr>
        <w:pStyle w:val="DanceBody"/>
        <w:keepNext w:val="0"/>
      </w:pPr>
      <w:r w:rsidRPr="00CA00CC">
        <w:t>29-32</w:t>
      </w:r>
      <w:r w:rsidRPr="00CA00CC">
        <w:tab/>
        <w:t>Both couples set to the opposite person &amp; turn right about to face a new couple</w:t>
      </w:r>
    </w:p>
    <w:p w:rsidR="00B11EB3" w:rsidRDefault="00B11EB3" w:rsidP="00B11EB3"/>
    <w:p w:rsidR="00B11EB3" w:rsidRDefault="00B11EB3" w:rsidP="00B11EB3">
      <w:pPr>
        <w:pStyle w:val="Minicrib"/>
      </w:pPr>
      <w:r>
        <w:t>THE LOCH MICHIGAN RANT  (R8x40)  3C (4C Set)</w:t>
      </w:r>
      <w:r>
        <w:tab/>
        <w:t>Martin Mulligan  Chicago 10th Anniv Coll</w:t>
      </w:r>
    </w:p>
    <w:p w:rsidR="00B11EB3" w:rsidRDefault="00B11EB3" w:rsidP="00B11EB3">
      <w:pPr>
        <w:pStyle w:val="DanceBody"/>
      </w:pPr>
      <w:r>
        <w:t xml:space="preserve"> 1- 8</w:t>
      </w:r>
      <w:r>
        <w:tab/>
        <w:t>1s set, cast 1 place (2s step up)  &amp; dance RH across (Lady with 2s &amp; Man with 3s) &amp; end BtoB with Lady facing up &amp; Man down</w:t>
      </w:r>
    </w:p>
    <w:p w:rsidR="00B11EB3" w:rsidRDefault="00B11EB3" w:rsidP="00B11EB3">
      <w:pPr>
        <w:pStyle w:val="DanceBody"/>
      </w:pPr>
      <w:r>
        <w:t xml:space="preserve"> 9-16</w:t>
      </w:r>
      <w:r>
        <w:tab/>
        <w:t>1s slip step out to left &amp; circle 6H (with 2s+3s) round 1.1/4 way into lines across (2M+1L+3M at top &amp; 2L+1M+3L at bottom) &amp; lines set</w:t>
      </w:r>
    </w:p>
    <w:p w:rsidR="00B11EB3" w:rsidRDefault="00B11EB3" w:rsidP="00B11EB3">
      <w:pPr>
        <w:pStyle w:val="DanceBody"/>
      </w:pPr>
      <w:r>
        <w:t>17-28</w:t>
      </w:r>
      <w:r>
        <w:tab/>
        <w:t>2s+1s+3s dance 3 couple R&amp;L (cross RH up/down to start)</w:t>
      </w:r>
    </w:p>
    <w:p w:rsidR="00B11EB3" w:rsidRDefault="00B11EB3" w:rsidP="00B11EB3">
      <w:pPr>
        <w:pStyle w:val="DanceBody"/>
      </w:pPr>
      <w:r>
        <w:t>29-32</w:t>
      </w:r>
      <w:r>
        <w:tab/>
        <w:t>1s cross RH up/down set &amp; all set</w:t>
      </w:r>
    </w:p>
    <w:p w:rsidR="00B11EB3" w:rsidRDefault="00B11EB3" w:rsidP="00B11EB3">
      <w:pPr>
        <w:pStyle w:val="DanceBody"/>
        <w:keepNext w:val="0"/>
      </w:pPr>
      <w:r>
        <w:t>33-40</w:t>
      </w:r>
      <w:r>
        <w:tab/>
        <w:t>2s+1s+3s Advance for 1 step, turn right about &amp; chase 3/4 way to own sides &amp; 1s turn RH</w:t>
      </w:r>
    </w:p>
    <w:p w:rsidR="00B11EB3" w:rsidRDefault="00B11EB3" w:rsidP="00B11EB3"/>
    <w:p w:rsidR="00B11EB3" w:rsidRDefault="00B11EB3" w:rsidP="00B11EB3">
      <w:pPr>
        <w:pStyle w:val="Minicrib"/>
      </w:pPr>
      <w:r>
        <w:t>LOCH NESS MONSTER  (S4x48)  4C set</w:t>
      </w:r>
      <w:r>
        <w:tab/>
        <w:t>B McGhee  Imperial Bk 2</w:t>
      </w:r>
    </w:p>
    <w:p w:rsidR="00B11EB3" w:rsidRDefault="00B11EB3" w:rsidP="00B11EB3">
      <w:pPr>
        <w:pStyle w:val="DanceBody"/>
      </w:pPr>
      <w:r>
        <w:t xml:space="preserve"> 1- 8</w:t>
      </w:r>
      <w:r>
        <w:tab/>
        <w:t>1s lead down for 4 steps &amp; 1s lead back to top</w:t>
      </w:r>
      <w:r w:rsidRPr="00BA6B4D">
        <w:rPr>
          <w:b/>
        </w:rPr>
        <w:t xml:space="preserve"> while </w:t>
      </w:r>
      <w:r>
        <w:t>2s set, 2s+3s set then 2s+3s+4s set</w:t>
      </w:r>
    </w:p>
    <w:p w:rsidR="00B11EB3" w:rsidRDefault="00B11EB3" w:rsidP="00B11EB3">
      <w:pPr>
        <w:pStyle w:val="DanceBody"/>
      </w:pPr>
      <w:r>
        <w:t xml:space="preserve"> 9-11</w:t>
      </w:r>
      <w:r>
        <w:tab/>
        <w:t>1M+1L+2L+2M following each other dancing anticlockwise dance 2 places around.  (2)(1)3 4</w:t>
      </w:r>
    </w:p>
    <w:p w:rsidR="00B11EB3" w:rsidRDefault="00B11EB3" w:rsidP="00B11EB3">
      <w:pPr>
        <w:pStyle w:val="DanceBody"/>
      </w:pPr>
      <w:r>
        <w:t>12-14</w:t>
      </w:r>
      <w:r>
        <w:tab/>
        <w:t>1M+1L+3M+3L following each other dancing clockwise dance 2 places around.  (2)(3)1 4</w:t>
      </w:r>
    </w:p>
    <w:p w:rsidR="00B11EB3" w:rsidRDefault="00B11EB3" w:rsidP="00B11EB3">
      <w:pPr>
        <w:pStyle w:val="DanceBody"/>
      </w:pPr>
      <w:r>
        <w:t>15-16</w:t>
      </w:r>
      <w:r>
        <w:tab/>
        <w:t>1M+1L+4L+4M following each other dancing anticlockwise dance 2 places around.  (2)(3)(4)(1)</w:t>
      </w:r>
    </w:p>
    <w:p w:rsidR="00B11EB3" w:rsidRDefault="00B11EB3" w:rsidP="00B11EB3">
      <w:pPr>
        <w:pStyle w:val="DanceBody"/>
      </w:pPr>
      <w:r>
        <w:t>17-24</w:t>
      </w:r>
      <w:r>
        <w:tab/>
        <w:t>2s facing 3s also 4s facing 1s &amp; all set HS, 2s+3s also 4s+1s circle 4H round to left</w:t>
      </w:r>
    </w:p>
    <w:p w:rsidR="00B11EB3" w:rsidRDefault="00B11EB3" w:rsidP="00B11EB3">
      <w:pPr>
        <w:pStyle w:val="DanceBody"/>
      </w:pPr>
      <w:r>
        <w:t>25-32</w:t>
      </w:r>
      <w:r>
        <w:tab/>
        <w:t>1s dance bars 9-16 in reverse to end in original places</w:t>
      </w:r>
    </w:p>
    <w:p w:rsidR="00B11EB3" w:rsidRDefault="00B11EB3" w:rsidP="00B11EB3">
      <w:pPr>
        <w:pStyle w:val="DanceBody"/>
      </w:pPr>
      <w:r>
        <w:t>33-40</w:t>
      </w:r>
      <w:r>
        <w:tab/>
        <w:t>1s facing 2s also 3s facing 4s set &amp; set HS across, 1s+2s also 3s+4s circle 4H round to left</w:t>
      </w:r>
    </w:p>
    <w:p w:rsidR="00B11EB3" w:rsidRDefault="00B11EB3" w:rsidP="00B11EB3">
      <w:pPr>
        <w:pStyle w:val="DanceBody"/>
        <w:keepNext w:val="0"/>
      </w:pPr>
      <w:r>
        <w:t>41-48</w:t>
      </w:r>
      <w:r>
        <w:tab/>
        <w:t>1s dance under arch made by 2s &amp; 3s dance under arch made by 1s then 1s dance under arch made by 4s &amp; all turn 2H twice.  2 3 4 1</w:t>
      </w:r>
    </w:p>
    <w:p w:rsidR="00B11EB3" w:rsidRDefault="00B11EB3" w:rsidP="00B11EB3"/>
    <w:p w:rsidR="00B11EB3" w:rsidRDefault="00B11EB3" w:rsidP="00B11EB3">
      <w:pPr>
        <w:pStyle w:val="Minicrib"/>
      </w:pPr>
      <w:r>
        <w:t>THE LOCH NESS MONSTER  (R32)  Circle</w:t>
      </w:r>
      <w:r>
        <w:tab/>
        <w:t>Iain Boyd  Happy To Meet</w:t>
      </w:r>
    </w:p>
    <w:p w:rsidR="00B11EB3" w:rsidRDefault="00B11EB3" w:rsidP="00B11EB3">
      <w:pPr>
        <w:pStyle w:val="DanceBody"/>
      </w:pPr>
      <w:r>
        <w:t>Circle with Lady on Man's right</w:t>
      </w:r>
    </w:p>
    <w:p w:rsidR="00B11EB3" w:rsidRDefault="00B11EB3" w:rsidP="00B11EB3">
      <w:pPr>
        <w:pStyle w:val="DanceBody"/>
      </w:pPr>
      <w:r>
        <w:t xml:space="preserve"> 1- 8</w:t>
      </w:r>
      <w:r>
        <w:tab/>
        <w:t>All circle round to left (4 bars) and back to the right (4 bars)</w:t>
      </w:r>
    </w:p>
    <w:p w:rsidR="00B11EB3" w:rsidRDefault="00B11EB3" w:rsidP="00B11EB3">
      <w:pPr>
        <w:pStyle w:val="DanceBody"/>
      </w:pPr>
      <w:r>
        <w:t xml:space="preserve"> 9-16</w:t>
      </w:r>
      <w:r>
        <w:tab/>
        <w:t>All turn partners RH, all turn partners LH &amp; end facing "corner" person</w:t>
      </w:r>
    </w:p>
    <w:p w:rsidR="00B11EB3" w:rsidRDefault="00B11EB3" w:rsidP="00B11EB3">
      <w:pPr>
        <w:pStyle w:val="DanceBody"/>
      </w:pPr>
      <w:r>
        <w:t>17-24</w:t>
      </w:r>
      <w:r>
        <w:tab/>
        <w:t>All turn corners RH, all turn corners LH &amp; end joining hands with "corner" in Promenade hold facing anticlockwise (Lady on Man's right)</w:t>
      </w:r>
    </w:p>
    <w:p w:rsidR="00B11EB3" w:rsidRDefault="00B11EB3" w:rsidP="00B11EB3">
      <w:pPr>
        <w:pStyle w:val="DanceBody"/>
        <w:keepNext w:val="0"/>
      </w:pPr>
      <w:r>
        <w:t>25-32</w:t>
      </w:r>
      <w:r>
        <w:tab/>
        <w:t>All Promenade round to finish in circle</w:t>
      </w:r>
    </w:p>
    <w:p w:rsidR="00B11EB3" w:rsidRDefault="00B11EB3" w:rsidP="00B11EB3"/>
    <w:p w:rsidR="00B11EB3" w:rsidRDefault="00B11EB3" w:rsidP="00B11EB3">
      <w:pPr>
        <w:pStyle w:val="Minicrib"/>
      </w:pPr>
      <w:r>
        <w:t>LOCH NESS MONSTER REEL  (R8x32)  3C (4C set)</w:t>
      </w:r>
      <w:r>
        <w:tab/>
        <w:t>Sue Petyt  Lochmaben Coll  https://suepetyt.e-cribs.org/</w:t>
      </w:r>
    </w:p>
    <w:p w:rsidR="00B11EB3" w:rsidRDefault="00B11EB3" w:rsidP="00B11EB3">
      <w:pPr>
        <w:pStyle w:val="DanceBody"/>
      </w:pPr>
      <w:r>
        <w:t xml:space="preserve"> 1- 2</w:t>
      </w:r>
      <w:r>
        <w:tab/>
        <w:t>1s set</w:t>
      </w:r>
    </w:p>
    <w:p w:rsidR="00B11EB3" w:rsidRDefault="00B11EB3" w:rsidP="00B11EB3">
      <w:pPr>
        <w:pStyle w:val="DanceBody"/>
      </w:pPr>
      <w:r>
        <w:t xml:space="preserve"> 3-14</w:t>
      </w:r>
      <w:r>
        <w:tab/>
        <w:t>1L followed by 1M casts behind 2L &amp; crosses, casts behind 3M &amp; crosses, casts up behind 3L &amp; crosses, casts up behind 2M &amp; crosses to place</w:t>
      </w:r>
    </w:p>
    <w:p w:rsidR="00B11EB3" w:rsidRDefault="00B11EB3" w:rsidP="00B11EB3">
      <w:pPr>
        <w:pStyle w:val="DanceBody"/>
      </w:pPr>
      <w:r>
        <w:t>15-16</w:t>
      </w:r>
      <w:r>
        <w:tab/>
        <w:t>1s+2s+3s set</w:t>
      </w:r>
    </w:p>
    <w:p w:rsidR="00B11EB3" w:rsidRDefault="00B11EB3" w:rsidP="00B11EB3">
      <w:pPr>
        <w:pStyle w:val="DanceBody"/>
      </w:pPr>
      <w:r>
        <w:t>17-24</w:t>
      </w:r>
      <w:r>
        <w:tab/>
        <w:t>1s dance RSh reels of 3 on sides</w:t>
      </w:r>
    </w:p>
    <w:p w:rsidR="00B11EB3" w:rsidRDefault="00B11EB3" w:rsidP="00B11EB3">
      <w:pPr>
        <w:pStyle w:val="DanceBody"/>
        <w:keepNext w:val="0"/>
      </w:pPr>
      <w:r>
        <w:t>25-32</w:t>
      </w:r>
      <w:r>
        <w:tab/>
        <w:t>1s set &amp; lead down the middle for 2, turn RH &amp; cast up behind 3s to 2</w:t>
      </w:r>
      <w:r w:rsidRPr="00972EEB">
        <w:t>nd</w:t>
      </w:r>
      <w:r>
        <w:t xml:space="preserve"> place</w:t>
      </w:r>
    </w:p>
    <w:p w:rsidR="00B11EB3" w:rsidRDefault="00B11EB3" w:rsidP="00B11EB3"/>
    <w:p w:rsidR="00B11EB3" w:rsidRDefault="00B11EB3" w:rsidP="00B11EB3">
      <w:pPr>
        <w:pStyle w:val="Minicrib"/>
        <w:rPr>
          <w:lang w:eastAsia="en-GB"/>
        </w:rPr>
      </w:pPr>
      <w:r>
        <w:rPr>
          <w:lang w:eastAsia="en-GB"/>
        </w:rPr>
        <w:t>LOCH SPYNIE  (S3x32)  3C Set</w:t>
      </w:r>
      <w:r>
        <w:rPr>
          <w:lang w:eastAsia="en-GB"/>
        </w:rPr>
        <w:tab/>
        <w:t>Rosemary Legge</w:t>
      </w:r>
    </w:p>
    <w:p w:rsidR="00B11EB3" w:rsidRPr="00A4633C" w:rsidRDefault="00B11EB3" w:rsidP="00B11EB3">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B11EB3" w:rsidRPr="00A4633C" w:rsidRDefault="00B11EB3" w:rsidP="00B11EB3">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B11EB3" w:rsidRDefault="00B11EB3" w:rsidP="00B11EB3">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B11EB3" w:rsidRDefault="00B11EB3" w:rsidP="00B11EB3">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B11EB3" w:rsidRDefault="00B11EB3" w:rsidP="00B11EB3"/>
    <w:p w:rsidR="00B11EB3" w:rsidRDefault="00B11EB3" w:rsidP="00B11EB3">
      <w:pPr>
        <w:pStyle w:val="Minicrib"/>
      </w:pPr>
      <w:r>
        <w:t>LOCH TORRIDON  (R8x32)  3C (4C set)</w:t>
      </w:r>
      <w:r>
        <w:tab/>
        <w:t>Barry Priddey  SCD Archives &amp; Phantom Piper Bk</w:t>
      </w:r>
    </w:p>
    <w:p w:rsidR="00B11EB3" w:rsidRDefault="00B11EB3" w:rsidP="00B11EB3">
      <w:pPr>
        <w:pStyle w:val="DanceBody"/>
      </w:pPr>
      <w:r>
        <w:t xml:space="preserve"> 1- 8</w:t>
      </w:r>
      <w:r>
        <w:tab/>
        <w:t>1s cross RH, cast 1 place &amp; dance 1/2 Fig of 8 (Lady round 2s &amp; Man round 3s) to end facing 1</w:t>
      </w:r>
      <w:r w:rsidRPr="00972EEB">
        <w:t>st</w:t>
      </w:r>
      <w:r>
        <w:t xml:space="preserve"> corners</w:t>
      </w:r>
    </w:p>
    <w:p w:rsidR="00B11EB3" w:rsidRDefault="00B11EB3" w:rsidP="00B11EB3">
      <w:pPr>
        <w:pStyle w:val="DanceBody"/>
      </w:pPr>
      <w:r>
        <w:t xml:space="preserve"> 9-16</w:t>
      </w:r>
      <w:r>
        <w:tab/>
        <w:t>1s change places RH with corners, 1s set</w:t>
      </w:r>
      <w:r w:rsidRPr="00BA6B4D">
        <w:rPr>
          <w:b/>
        </w:rPr>
        <w:t xml:space="preserve"> while </w:t>
      </w:r>
      <w:r>
        <w:t>corners turn LH, corners change places with 1s &amp; set</w:t>
      </w:r>
      <w:r w:rsidRPr="00BA6B4D">
        <w:rPr>
          <w:b/>
        </w:rPr>
        <w:t xml:space="preserve"> while </w:t>
      </w:r>
      <w:r>
        <w:t>1s turn LH to face 2</w:t>
      </w:r>
      <w:r w:rsidRPr="00972EEB">
        <w:t>nd</w:t>
      </w:r>
      <w:r>
        <w:t xml:space="preserve"> corners</w:t>
      </w:r>
    </w:p>
    <w:p w:rsidR="00B11EB3" w:rsidRDefault="00B11EB3" w:rsidP="00B11EB3">
      <w:pPr>
        <w:pStyle w:val="DanceBody"/>
      </w:pPr>
      <w:r>
        <w:t>17-24</w:t>
      </w:r>
      <w:r>
        <w:tab/>
        <w:t>Repeat bars 9-16 with 2</w:t>
      </w:r>
      <w:r w:rsidRPr="00972EEB">
        <w:t>nd</w:t>
      </w:r>
      <w:r>
        <w:t xml:space="preserve"> corners &amp; 1s end facing 1</w:t>
      </w:r>
      <w:r w:rsidRPr="00972EEB">
        <w:t>st</w:t>
      </w:r>
      <w:r>
        <w:t xml:space="preserve"> corners</w:t>
      </w:r>
    </w:p>
    <w:p w:rsidR="00B11EB3" w:rsidRDefault="00B11EB3" w:rsidP="00B11EB3">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B11EB3" w:rsidRDefault="00B11EB3" w:rsidP="00B11EB3"/>
    <w:p w:rsidR="00B11EB3" w:rsidRDefault="00B11EB3" w:rsidP="00B11EB3">
      <w:pPr>
        <w:pStyle w:val="Minicrib"/>
      </w:pPr>
      <w:r>
        <w:t>LOCHABER  (J4x32)  4C Set</w:t>
      </w:r>
      <w:r>
        <w:tab/>
        <w:t>J Kelly  Let's All Dance</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cross RH, cast to 2</w:t>
      </w:r>
      <w:r w:rsidRPr="00972EEB">
        <w:t>nd</w:t>
      </w:r>
      <w:r>
        <w:t xml:space="preserve"> place &amp; turn RH</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 cross LH, cast to bottom &amp; 1s turn LH to own sides</w:t>
      </w:r>
    </w:p>
    <w:p w:rsidR="00B11EB3" w:rsidRDefault="00B11EB3" w:rsidP="00B11EB3"/>
    <w:p w:rsidR="00B11EB3" w:rsidRDefault="00B11EB3" w:rsidP="00B11EB3">
      <w:pPr>
        <w:pStyle w:val="Minicrib"/>
      </w:pPr>
      <w:r>
        <w:t>THE LOCHABER LASS  (R8x32)  3C (4C set)</w:t>
      </w:r>
      <w:r>
        <w:tab/>
        <w:t>Alasdair Brown  Cathkin Collection</w:t>
      </w:r>
    </w:p>
    <w:p w:rsidR="00B11EB3" w:rsidRDefault="00B11EB3" w:rsidP="00B11EB3">
      <w:pPr>
        <w:pStyle w:val="DanceBody"/>
      </w:pPr>
      <w:r>
        <w:t xml:space="preserve"> 1- 8</w:t>
      </w:r>
      <w:r>
        <w:tab/>
        <w:t>1s+2s+3s dance reels of 3 on opp side with all 3 couples crossing down from 1st place</w:t>
      </w:r>
    </w:p>
    <w:p w:rsidR="00B11EB3" w:rsidRDefault="00B11EB3" w:rsidP="00B11EB3">
      <w:pPr>
        <w:pStyle w:val="DanceBody"/>
      </w:pPr>
      <w:r>
        <w:t xml:space="preserve"> 9-16</w:t>
      </w:r>
      <w:r>
        <w:tab/>
        <w:t>1s lead down (2s step up 11-12); 1L dances under 1M's right arm to change sides &amp; they lead up to end BtoB in centre facing own sides</w:t>
      </w:r>
    </w:p>
    <w:p w:rsidR="00B11EB3" w:rsidRDefault="00B11EB3" w:rsidP="00B11EB3">
      <w:pPr>
        <w:pStyle w:val="DanceBody"/>
      </w:pPr>
      <w:r>
        <w:t>17-24</w:t>
      </w:r>
      <w:r>
        <w:tab/>
        <w:t xml:space="preserve">2s+1s+3s dance Double Triangles, 2s &amp; 3s pass partner RSh bars 19-20 (skip change) </w:t>
      </w:r>
      <w:r>
        <w:rPr>
          <w:b/>
        </w:rPr>
        <w:t>while</w:t>
      </w:r>
      <w:r>
        <w:t xml:space="preserve"> 1s dance round each other.  1s end facing 3rd corner (pstn)</w:t>
      </w:r>
    </w:p>
    <w:p w:rsidR="00B11EB3" w:rsidRDefault="00B11EB3" w:rsidP="00B11EB3">
      <w:pPr>
        <w:pStyle w:val="DanceBody"/>
        <w:keepNext w:val="0"/>
      </w:pPr>
      <w:r>
        <w:t>25-32</w:t>
      </w:r>
      <w:r>
        <w:tab/>
        <w:t>1s+3rd corners dance Corner Pass+Turn, 1s pass RSh to face 4th corners; 1s+4th corners dance Corner Pass+Turn &amp; 1s end in 2nd place own side.  2 1 3</w:t>
      </w:r>
    </w:p>
    <w:p w:rsidR="00B11EB3" w:rsidRDefault="00B11EB3" w:rsidP="00B11EB3"/>
    <w:p w:rsidR="00B11EB3" w:rsidRDefault="00B11EB3" w:rsidP="00B11EB3">
      <w:pPr>
        <w:pStyle w:val="Minicrib"/>
      </w:pPr>
      <w:r>
        <w:t>THE LOCHALSH REEL  (R8x40)  3C (4C set)</w:t>
      </w:r>
      <w:r>
        <w:tab/>
        <w:t>Pat Burnett  Skye Coll 2 &amp; RSCDS Bk 53</w:t>
      </w:r>
    </w:p>
    <w:p w:rsidR="00B11EB3" w:rsidRDefault="00B11EB3" w:rsidP="00B11EB3">
      <w:pPr>
        <w:pStyle w:val="DanceBody"/>
      </w:pPr>
      <w:r>
        <w:t xml:space="preserve"> 1- 8</w:t>
      </w:r>
      <w:r>
        <w:tab/>
        <w:t>1s turn RH, cast 1 place, cross LH, cast 1 place to meet partner in prom hold facing 3M (Lady on Man's left)</w:t>
      </w:r>
    </w:p>
    <w:p w:rsidR="00B11EB3" w:rsidRDefault="00B11EB3" w:rsidP="00B11EB3">
      <w:pPr>
        <w:pStyle w:val="DanceBody"/>
      </w:pPr>
      <w:r>
        <w:t xml:space="preserve"> 9-16</w:t>
      </w:r>
      <w:r>
        <w:tab/>
        <w:t>1s dance LSh reel of 3 across with 3s</w:t>
      </w:r>
    </w:p>
    <w:p w:rsidR="00B11EB3" w:rsidRDefault="00B11EB3" w:rsidP="00B11EB3">
      <w:pPr>
        <w:pStyle w:val="DanceBody"/>
      </w:pPr>
      <w:r>
        <w:t>17-24</w:t>
      </w:r>
      <w:r>
        <w:tab/>
        <w:t>1s separate to dance reels of 3 on opposite sides</w:t>
      </w:r>
    </w:p>
    <w:p w:rsidR="00B11EB3" w:rsidRDefault="00B11EB3" w:rsidP="00B11EB3">
      <w:pPr>
        <w:pStyle w:val="DanceBody"/>
      </w:pPr>
      <w:r>
        <w:t>25-32</w:t>
      </w:r>
      <w:r>
        <w:tab/>
        <w:t>1s dance NHJ up to top, turn 2s with other hand, cross down between 3s &amp; cast up to 2</w:t>
      </w:r>
      <w:r w:rsidRPr="00972EEB">
        <w:t>nd</w:t>
      </w:r>
      <w:r>
        <w:t xml:space="preserve"> place own sides</w:t>
      </w:r>
    </w:p>
    <w:p w:rsidR="00B11EB3" w:rsidRDefault="00B11EB3" w:rsidP="00B11EB3">
      <w:pPr>
        <w:pStyle w:val="DanceBody"/>
        <w:keepNext w:val="0"/>
      </w:pPr>
      <w:r>
        <w:t>33-40</w:t>
      </w:r>
      <w:r>
        <w:tab/>
        <w:t>1s dance RH across (Lady with 2s &amp; Man with 3s), pass RSh to dance LH across with other couple</w:t>
      </w:r>
    </w:p>
    <w:p w:rsidR="00B11EB3" w:rsidRDefault="00B11EB3" w:rsidP="00B11EB3"/>
    <w:p w:rsidR="00B11EB3" w:rsidRDefault="00B11EB3" w:rsidP="00B11EB3">
      <w:pPr>
        <w:pStyle w:val="Minicrib"/>
      </w:pPr>
      <w:r>
        <w:t>LOCHANORA  (S4x32)  4C set</w:t>
      </w:r>
      <w:r>
        <w:tab/>
        <w:t>John Drewry  Autumn Coll 83</w:t>
      </w:r>
    </w:p>
    <w:p w:rsidR="00B11EB3" w:rsidRDefault="00B11EB3" w:rsidP="00B11EB3">
      <w:pPr>
        <w:pStyle w:val="DanceBody"/>
      </w:pPr>
      <w:r>
        <w:t xml:space="preserve"> 1- 8</w:t>
      </w:r>
      <w:r>
        <w:tab/>
        <w:t>1s+4s set diagonally, 1M+4L change places RH &amp; cast on own side to original place</w:t>
      </w:r>
      <w:r w:rsidRPr="00BA6B4D">
        <w:rPr>
          <w:b/>
        </w:rPr>
        <w:t xml:space="preserve"> while </w:t>
      </w:r>
      <w:r>
        <w:t>1L+4M cast behind own side &amp; cross RH to place</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1L &amp; 4M followed by partners cast in 1 place &amp; petronella in to face each other in centre</w:t>
      </w:r>
      <w:r w:rsidRPr="00BA6B4D">
        <w:rPr>
          <w:b/>
        </w:rPr>
        <w:t xml:space="preserve"> while </w:t>
      </w:r>
      <w:r>
        <w:t>partners remain in 2</w:t>
      </w:r>
      <w:r w:rsidRPr="00972EEB">
        <w:t>nd</w:t>
      </w:r>
      <w:r>
        <w:t xml:space="preserve"> place on opposite sides, 1s+4s set &amp; circle 4H round to left 1/2 way to end on own side (2 4 1 3)</w:t>
      </w:r>
    </w:p>
    <w:p w:rsidR="00B11EB3" w:rsidRDefault="00B11EB3" w:rsidP="00B11EB3">
      <w:pPr>
        <w:pStyle w:val="DanceBody"/>
        <w:keepNext w:val="0"/>
      </w:pPr>
      <w:r>
        <w:t>25-32</w:t>
      </w:r>
      <w:r>
        <w:tab/>
        <w:t>All set on sides, 2s+4s</w:t>
      </w:r>
      <w:r w:rsidRPr="007F0D5A">
        <w:rPr>
          <w:b/>
        </w:rPr>
        <w:t xml:space="preserve"> also </w:t>
      </w:r>
      <w:r>
        <w:t>1s+3s circle 4H round to left 1/2 way, turn partners 2H &amp; continue 4H round to end on own sides</w:t>
      </w:r>
    </w:p>
    <w:p w:rsidR="00B11EB3" w:rsidRDefault="00B11EB3" w:rsidP="00B11EB3"/>
    <w:p w:rsidR="00B11EB3" w:rsidRDefault="00B11EB3" w:rsidP="00B11EB3">
      <w:pPr>
        <w:pStyle w:val="Minicrib"/>
      </w:pPr>
      <w:r>
        <w:t>LOCHCARRON LOOM (J4x32)  4C set</w:t>
      </w:r>
      <w:r>
        <w:tab/>
        <w:t>Paul Plummer  BHS 9 for 2015</w:t>
      </w:r>
    </w:p>
    <w:p w:rsidR="00B11EB3" w:rsidRDefault="00B11EB3" w:rsidP="00B11EB3">
      <w:pPr>
        <w:pStyle w:val="DanceBody"/>
      </w:pPr>
      <w:r>
        <w:t xml:space="preserve"> 1- 8</w:t>
      </w:r>
      <w:r>
        <w:tab/>
        <w:t>1s dance down NHJ, 1L turns under 1M's Left arm (bar 5) &amp; dance up to 2nd place opp sides facing out (2s step up 5-6)</w:t>
      </w:r>
    </w:p>
    <w:p w:rsidR="00B11EB3" w:rsidRDefault="00B11EB3" w:rsidP="00B11EB3">
      <w:pPr>
        <w:pStyle w:val="DanceBody"/>
      </w:pPr>
      <w:r>
        <w:t xml:space="preserve"> 9-12</w:t>
      </w:r>
      <w:r>
        <w:tab/>
        <w:t xml:space="preserve">1s cast (3s step up), cross RH &amp; face out </w:t>
      </w:r>
      <w:r>
        <w:rPr>
          <w:b/>
        </w:rPr>
        <w:t>as</w:t>
      </w:r>
      <w:r>
        <w:t xml:space="preserve"> 2s dance down below 3rd place (passing 3rd place before 1s cross)</w:t>
      </w:r>
    </w:p>
    <w:p w:rsidR="00B11EB3" w:rsidRDefault="00B11EB3" w:rsidP="00B11EB3">
      <w:pPr>
        <w:pStyle w:val="DanceBody"/>
      </w:pPr>
      <w:r>
        <w:t>13-16</w:t>
      </w:r>
      <w:r>
        <w:tab/>
        <w:t xml:space="preserve">2L turns under 2M's arm &amp; dance up to 2nd place facing out </w:t>
      </w:r>
      <w:r w:rsidRPr="008A26F2">
        <w:rPr>
          <w:b/>
        </w:rPr>
        <w:t>while</w:t>
      </w:r>
      <w:r>
        <w:t xml:space="preserve"> </w:t>
      </w:r>
      <w:r w:rsidRPr="008A26F2">
        <w:t>1s</w:t>
      </w:r>
      <w:r>
        <w:t xml:space="preserve"> cast down behind 4s &amp; lead up LH following 2s (3s step up 13-14)</w:t>
      </w:r>
    </w:p>
    <w:p w:rsidR="00B11EB3" w:rsidRDefault="00B11EB3" w:rsidP="00B11EB3">
      <w:pPr>
        <w:pStyle w:val="DanceBody"/>
      </w:pPr>
      <w:r>
        <w:t>17-24</w:t>
      </w:r>
      <w:r>
        <w:tab/>
        <w:t xml:space="preserve">3s+1s dance double Fig 8 (1s cross up, 3s cast); 1s finish in middle NHJ facing down, 3s in 1st place facing out </w:t>
      </w:r>
      <w:r>
        <w:rPr>
          <w:b/>
        </w:rPr>
        <w:t>while</w:t>
      </w:r>
      <w:r>
        <w:t xml:space="preserve"> 2s cast to 3rd place, cross RH, cast below 4s &amp; dance up to 3rd place in middle facing up</w:t>
      </w:r>
    </w:p>
    <w:p w:rsidR="00B11EB3" w:rsidRDefault="00B11EB3" w:rsidP="00B11EB3">
      <w:pPr>
        <w:pStyle w:val="DanceBody"/>
        <w:keepNext w:val="0"/>
      </w:pPr>
      <w:r>
        <w:t>25-32</w:t>
      </w:r>
      <w:r>
        <w:tab/>
        <w:t>3s cast down, 4s cast up</w:t>
      </w:r>
      <w:r>
        <w:rPr>
          <w:b/>
        </w:rPr>
        <w:t xml:space="preserve"> while</w:t>
      </w:r>
      <w:r>
        <w:t xml:space="preserve"> 1s dance under arch made by 2s. All turn 1.1/4 (1M+4M &amp; 2L+3L RH, 1L+4L &amp; 2M+3M LH) to sides facing partners; All set. End  2 3 4 1</w:t>
      </w:r>
    </w:p>
    <w:p w:rsidR="00B11EB3" w:rsidRDefault="00B11EB3" w:rsidP="00B11EB3"/>
    <w:p w:rsidR="00B11EB3" w:rsidRDefault="00B11EB3" w:rsidP="00B11EB3">
      <w:pPr>
        <w:pStyle w:val="Minicrib"/>
      </w:pPr>
      <w:r>
        <w:t>LOCHEARNSIDE  (S4x32)  4C set</w:t>
      </w:r>
      <w:r>
        <w:tab/>
        <w:t>John Drewry  Donside Bk</w:t>
      </w:r>
    </w:p>
    <w:p w:rsidR="00B11EB3" w:rsidRDefault="00B11EB3" w:rsidP="00B11EB3">
      <w:pPr>
        <w:pStyle w:val="DanceBody"/>
      </w:pPr>
      <w:r>
        <w:t xml:space="preserve"> 1- 8</w:t>
      </w:r>
      <w:r>
        <w:tab/>
        <w:t>1M+2M</w:t>
      </w:r>
      <w:r w:rsidRPr="007F0D5A">
        <w:rPr>
          <w:b/>
        </w:rPr>
        <w:t xml:space="preserve"> also </w:t>
      </w:r>
      <w:r>
        <w:t>3L+4L cross, pass partner RSh &amp; dance down/up opposite side, all Ladies</w:t>
      </w:r>
      <w:r w:rsidRPr="007F0D5A">
        <w:rPr>
          <w:b/>
        </w:rPr>
        <w:t xml:space="preserve"> also </w:t>
      </w:r>
      <w:r>
        <w:rPr>
          <w:bCs/>
        </w:rPr>
        <w:t>Men</w:t>
      </w:r>
      <w:r>
        <w:rPr>
          <w:b/>
        </w:rPr>
        <w:t xml:space="preserve"> </w:t>
      </w:r>
      <w:r>
        <w:t>dance RH across at top &amp; bottom</w:t>
      </w:r>
    </w:p>
    <w:p w:rsidR="00B11EB3" w:rsidRDefault="00B11EB3" w:rsidP="00B11EB3">
      <w:pPr>
        <w:pStyle w:val="DanceBody"/>
      </w:pPr>
      <w:r>
        <w:t xml:space="preserve"> 9-12</w:t>
      </w:r>
      <w:r>
        <w:tab/>
        <w:t>All dance 1/2 reels of 4 on sides (centre dancers do not complete 1/2 reel but turn right about to face partner)</w:t>
      </w:r>
    </w:p>
    <w:p w:rsidR="00B11EB3" w:rsidRDefault="00B11EB3" w:rsidP="00B11EB3">
      <w:pPr>
        <w:pStyle w:val="DanceBody"/>
      </w:pPr>
      <w:r>
        <w:t>13-16</w:t>
      </w:r>
      <w:r>
        <w:tab/>
        <w:t>All set, 1/2 turn partner 2H &amp; couples dance round to 4s/3s facing down &amp; 2s/1s facing up.  4 2 3 1</w:t>
      </w:r>
    </w:p>
    <w:p w:rsidR="00B11EB3" w:rsidRDefault="00B11EB3" w:rsidP="00B11EB3">
      <w:pPr>
        <w:pStyle w:val="DanceBody"/>
      </w:pPr>
      <w:r>
        <w:t>17-24</w:t>
      </w:r>
      <w:r>
        <w:tab/>
        <w:t>4s+2s</w:t>
      </w:r>
      <w:r w:rsidRPr="007F0D5A">
        <w:rPr>
          <w:b/>
        </w:rPr>
        <w:t xml:space="preserve"> also </w:t>
      </w:r>
      <w:r>
        <w:t>3s+1s circle 4H round to left, set &amp; 4s turn inwards to face up &amp; cast to 2</w:t>
      </w:r>
      <w:r w:rsidRPr="00972EEB">
        <w:t>nd</w:t>
      </w:r>
      <w:r>
        <w:t xml:space="preserve"> pl</w:t>
      </w:r>
      <w:r w:rsidRPr="00BA6B4D">
        <w:rPr>
          <w:b/>
        </w:rPr>
        <w:t xml:space="preserve"> while </w:t>
      </w:r>
      <w:r>
        <w:t>1s turn inwards to face down &amp; cast up to 3</w:t>
      </w:r>
      <w:r w:rsidRPr="00972EEB">
        <w:t>rd</w:t>
      </w:r>
      <w:r>
        <w:t xml:space="preserve"> place</w:t>
      </w:r>
    </w:p>
    <w:p w:rsidR="00B11EB3" w:rsidRDefault="00B11EB3" w:rsidP="00B11EB3">
      <w:pPr>
        <w:pStyle w:val="DanceBody"/>
        <w:keepNext w:val="0"/>
      </w:pPr>
      <w:r>
        <w:t>25-32</w:t>
      </w:r>
      <w:r>
        <w:tab/>
        <w:t>4M+1M</w:t>
      </w:r>
      <w:r w:rsidRPr="007F0D5A">
        <w:rPr>
          <w:b/>
        </w:rPr>
        <w:t xml:space="preserve"> also </w:t>
      </w:r>
      <w:r>
        <w:t>4L+1L cross to opposite sides (Mens arch) &amp; turn 2H to face prtnrs, 4s &amp; 1s dance 1/2 Figs of 8 round 2s/3s.  2 4 1 3</w:t>
      </w:r>
    </w:p>
    <w:p w:rsidR="00B11EB3" w:rsidRDefault="00B11EB3" w:rsidP="00B11EB3"/>
    <w:p w:rsidR="00B11EB3" w:rsidRDefault="00B11EB3" w:rsidP="00B11EB3">
      <w:pPr>
        <w:pStyle w:val="Minicrib"/>
      </w:pPr>
      <w:r>
        <w:t>THE LOCHIEL STRATHSPEY  (S4x32)  4C set</w:t>
      </w:r>
      <w:r>
        <w:tab/>
        <w:t>Ruary Laidlaw  One Step At A Time</w:t>
      </w:r>
    </w:p>
    <w:p w:rsidR="00B11EB3" w:rsidRDefault="00B11EB3" w:rsidP="00B11EB3">
      <w:pPr>
        <w:pStyle w:val="DanceBody"/>
      </w:pPr>
      <w:r>
        <w:t xml:space="preserve"> 1- 8</w:t>
      </w:r>
      <w:r>
        <w:tab/>
        <w:t>All Ladies dance round prtnr RSh, face prtnr &amp; turn RH back to place</w:t>
      </w:r>
    </w:p>
    <w:p w:rsidR="00B11EB3" w:rsidRDefault="00B11EB3" w:rsidP="00B11EB3">
      <w:pPr>
        <w:pStyle w:val="DanceBody"/>
      </w:pPr>
      <w:r>
        <w:t xml:space="preserve"> 9-16</w:t>
      </w:r>
      <w:r>
        <w:tab/>
        <w:t>Men repeat bars 1-8, passing Ladies LSh &amp; turning LH</w:t>
      </w:r>
    </w:p>
    <w:p w:rsidR="00B11EB3" w:rsidRDefault="00B11EB3" w:rsidP="00B11EB3">
      <w:pPr>
        <w:pStyle w:val="DanceBody"/>
      </w:pPr>
      <w:r>
        <w:t>17-24</w:t>
      </w:r>
      <w:r>
        <w:tab/>
        <w:t>1s, followed by 2s+3s+4s, dance down NHJ &amp; cast back to places</w:t>
      </w:r>
    </w:p>
    <w:p w:rsidR="00B11EB3" w:rsidRDefault="00B11EB3" w:rsidP="00B11EB3">
      <w:pPr>
        <w:pStyle w:val="DanceBody"/>
        <w:keepNext w:val="0"/>
      </w:pPr>
      <w:r>
        <w:t>25-32</w:t>
      </w:r>
      <w:r>
        <w:tab/>
        <w:t>1s turn RH, cast to 4</w:t>
      </w:r>
      <w:r w:rsidRPr="000A5D7B">
        <w:t>th</w:t>
      </w:r>
      <w:r>
        <w:t xml:space="preserve"> place (2s+3s+4s step up 27-28).  1s turn 2H (4 bars)</w:t>
      </w:r>
    </w:p>
    <w:p w:rsidR="00B11EB3" w:rsidRDefault="00B11EB3" w:rsidP="00B11EB3"/>
    <w:p w:rsidR="00B11EB3" w:rsidRDefault="00B11EB3" w:rsidP="00B11EB3">
      <w:pPr>
        <w:pStyle w:val="Minicrib"/>
      </w:pPr>
      <w:r>
        <w:t>LOCHIEL'S AWA TO FRANCE  (S8x48)  3C (4C set)</w:t>
      </w:r>
      <w:r>
        <w:tab/>
        <w:t>RSCDS Bk 15</w:t>
      </w:r>
    </w:p>
    <w:p w:rsidR="00B11EB3" w:rsidRDefault="00B11EB3" w:rsidP="00B11EB3">
      <w:pPr>
        <w:pStyle w:val="DanceBody"/>
      </w:pPr>
      <w:r>
        <w:t xml:space="preserve"> 1- 8</w:t>
      </w:r>
      <w:r>
        <w:tab/>
        <w:t>1s lead down the middle &amp; back to places</w:t>
      </w:r>
    </w:p>
    <w:p w:rsidR="00B11EB3" w:rsidRDefault="00B11EB3" w:rsidP="00B11EB3">
      <w:pPr>
        <w:pStyle w:val="DanceBody"/>
      </w:pPr>
      <w:r>
        <w:t xml:space="preserve"> 9-16</w:t>
      </w:r>
      <w:r>
        <w:tab/>
        <w:t>2s lead down the middle for 3 steps, back to top &amp; cast to places</w:t>
      </w:r>
    </w:p>
    <w:p w:rsidR="00B11EB3" w:rsidRDefault="00B11EB3" w:rsidP="00B11EB3">
      <w:pPr>
        <w:pStyle w:val="DanceBody"/>
      </w:pPr>
      <w:r>
        <w:t>17-24</w:t>
      </w:r>
      <w:r>
        <w:tab/>
        <w:t>3s lead down the middle for 2 steps, back to top &amp; cast to places</w:t>
      </w:r>
    </w:p>
    <w:p w:rsidR="00B11EB3" w:rsidRDefault="00B11EB3" w:rsidP="00B11EB3">
      <w:pPr>
        <w:pStyle w:val="DanceBody"/>
      </w:pPr>
      <w:r>
        <w:t>25-32</w:t>
      </w:r>
      <w:r>
        <w:tab/>
        <w:t>1s+2s dance Allemande</w:t>
      </w:r>
    </w:p>
    <w:p w:rsidR="00B11EB3" w:rsidRDefault="00B11EB3" w:rsidP="00B11EB3">
      <w:pPr>
        <w:pStyle w:val="DanceBody"/>
      </w:pPr>
      <w:r>
        <w:t>33-40</w:t>
      </w:r>
      <w:r>
        <w:tab/>
        <w:t>2s+1s+3s dance Grand Chain</w:t>
      </w:r>
    </w:p>
    <w:p w:rsidR="00B11EB3" w:rsidRDefault="00B11EB3" w:rsidP="00B11EB3">
      <w:pPr>
        <w:pStyle w:val="DanceBody"/>
        <w:keepNext w:val="0"/>
      </w:pPr>
      <w:r>
        <w:t>41-48</w:t>
      </w:r>
      <w:r>
        <w:tab/>
        <w:t>1s cross RH &amp; cast down round 3s, lead up to top, cross &amp; cast to 2</w:t>
      </w:r>
      <w:r w:rsidRPr="00972EEB">
        <w:t>nd</w:t>
      </w:r>
      <w:r>
        <w:t xml:space="preserve"> places</w:t>
      </w:r>
    </w:p>
    <w:p w:rsidR="00B11EB3" w:rsidRDefault="00B11EB3" w:rsidP="00B11EB3"/>
    <w:p w:rsidR="00B11EB3" w:rsidRDefault="00B11EB3" w:rsidP="00B11EB3">
      <w:pPr>
        <w:pStyle w:val="Minicrib"/>
      </w:pPr>
      <w:r>
        <w:t>LOCHIEL'S RANT  (S8x32)  3C (4C set)</w:t>
      </w:r>
      <w:r>
        <w:tab/>
        <w:t>Rutherford  RSCDS Bk 19</w:t>
      </w:r>
    </w:p>
    <w:p w:rsidR="00B11EB3" w:rsidRDefault="00B11EB3" w:rsidP="00B11EB3">
      <w:pPr>
        <w:pStyle w:val="DanceBody"/>
      </w:pPr>
      <w:r>
        <w:t xml:space="preserve"> 1- 8</w:t>
      </w:r>
      <w:r>
        <w:tab/>
        <w:t>1M sets advancing &amp; turns 2L RH, 1s turn LH</w:t>
      </w:r>
    </w:p>
    <w:p w:rsidR="00B11EB3" w:rsidRDefault="00B11EB3" w:rsidP="00B11EB3">
      <w:pPr>
        <w:pStyle w:val="DanceBody"/>
      </w:pPr>
      <w:r>
        <w:t xml:space="preserve"> 9-16</w:t>
      </w:r>
      <w:r>
        <w:tab/>
        <w:t>1L sets advancing &amp; turns 2M LH, 1s turn RH</w:t>
      </w:r>
    </w:p>
    <w:p w:rsidR="00B11EB3" w:rsidRDefault="00B11EB3" w:rsidP="00B11EB3">
      <w:pPr>
        <w:pStyle w:val="DanceBody"/>
      </w:pPr>
      <w:r>
        <w:t>17-24</w:t>
      </w:r>
      <w:r>
        <w:tab/>
        <w:t>1s lead down between 2s, cast down behind 3s &amp; turn 2H, lead up to top &amp; cast to face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set to 2</w:t>
      </w:r>
      <w:r w:rsidRPr="00972EEB">
        <w:t>nd</w:t>
      </w:r>
      <w:r>
        <w:t xml:space="preserve"> corners &amp; turn 2H 1.1/2 times to places</w:t>
      </w:r>
    </w:p>
    <w:p w:rsidR="00B11EB3" w:rsidRDefault="00B11EB3" w:rsidP="00B11EB3"/>
    <w:p w:rsidR="00B11EB3" w:rsidRDefault="00B11EB3" w:rsidP="00B11EB3">
      <w:pPr>
        <w:pStyle w:val="Minicrib"/>
      </w:pPr>
      <w:r>
        <w:t>LOCHINDORB  (S8x32)  2C (4C set)</w:t>
      </w:r>
      <w:r>
        <w:tab/>
        <w:t>Duncan Brown  Bovey Coll.</w:t>
      </w:r>
    </w:p>
    <w:p w:rsidR="00B11EB3" w:rsidRDefault="00B11EB3" w:rsidP="00B11EB3">
      <w:pPr>
        <w:pStyle w:val="DanceBody"/>
      </w:pPr>
      <w:r>
        <w:t xml:space="preserve"> 1- 8</w:t>
      </w:r>
      <w:r>
        <w:tab/>
        <w:t>1s+2s Set+Link; 1s+2s circle 4H round to left 1/2 way (2 bars) &amp; turn partner 2H 1/2 way back to places</w:t>
      </w:r>
    </w:p>
    <w:p w:rsidR="00B11EB3" w:rsidRDefault="00B11EB3" w:rsidP="00B11EB3">
      <w:pPr>
        <w:pStyle w:val="DanceBody"/>
      </w:pPr>
      <w:r>
        <w:t xml:space="preserve"> 9-16</w:t>
      </w:r>
      <w:r>
        <w:tab/>
        <w:t>1s lead down (4 steps), 1/2 turn (Lady dancing under Man's R arm); lead back up (3 steps) to 2nd place opp sides (2s step up 11-12)</w:t>
      </w:r>
    </w:p>
    <w:p w:rsidR="00B11EB3" w:rsidRDefault="00B11EB3" w:rsidP="00B11EB3">
      <w:pPr>
        <w:pStyle w:val="DanceBody"/>
      </w:pPr>
      <w:r>
        <w:t>17-24</w:t>
      </w:r>
      <w:r>
        <w:tab/>
        <w:t>2s+1s dance Ladies' Chain</w:t>
      </w:r>
    </w:p>
    <w:p w:rsidR="00B11EB3" w:rsidRDefault="00B11EB3" w:rsidP="00B11EB3">
      <w:pPr>
        <w:pStyle w:val="DanceBody"/>
        <w:keepNext w:val="0"/>
      </w:pPr>
      <w:r>
        <w:t>25-32</w:t>
      </w:r>
      <w:r>
        <w:tab/>
        <w:t>1s dance 1/2 Fig 8 up round 2s; 2s+1s turn partner 2H.  2 1</w:t>
      </w:r>
    </w:p>
    <w:p w:rsidR="00B11EB3" w:rsidRDefault="00B11EB3" w:rsidP="00B11EB3"/>
    <w:p w:rsidR="00B11EB3" w:rsidRDefault="00B11EB3" w:rsidP="00B11EB3">
      <w:pPr>
        <w:pStyle w:val="Minicrib"/>
      </w:pPr>
      <w:r>
        <w:t>LOCHINDORB STRATHSPEY  (S3x32)  3C set</w:t>
      </w:r>
      <w:r>
        <w:tab/>
        <w:t>Anne Hutchinson  Aberdeen Coll</w:t>
      </w:r>
    </w:p>
    <w:p w:rsidR="00B11EB3" w:rsidRDefault="00B11EB3" w:rsidP="00B11EB3">
      <w:pPr>
        <w:pStyle w:val="DanceBody"/>
      </w:pPr>
      <w:r>
        <w:t xml:space="preserve"> 1- 8</w:t>
      </w:r>
      <w:r>
        <w:tab/>
        <w:t>1s &amp; 3s petronella turn &amp; set, turn partners RH 1.1/4 to places</w:t>
      </w:r>
    </w:p>
    <w:p w:rsidR="00B11EB3" w:rsidRDefault="00B11EB3" w:rsidP="00B11EB3">
      <w:pPr>
        <w:pStyle w:val="DanceBody"/>
      </w:pPr>
      <w:r>
        <w:t xml:space="preserve"> 9-16</w:t>
      </w:r>
      <w:r>
        <w:tab/>
        <w:t>2s petronella turn &amp; set, change places LH &amp; dance LSh round 3</w:t>
      </w:r>
      <w:r w:rsidRPr="00972EEB">
        <w:t>rd</w:t>
      </w:r>
      <w:r>
        <w:t xml:space="preserve"> corners to places</w:t>
      </w:r>
    </w:p>
    <w:p w:rsidR="00B11EB3" w:rsidRDefault="00B11EB3" w:rsidP="00B11EB3">
      <w:pPr>
        <w:pStyle w:val="DanceBody"/>
      </w:pPr>
      <w:r>
        <w:t>17-24</w:t>
      </w:r>
      <w:r>
        <w:tab/>
        <w:t>All dance Grand Chain</w:t>
      </w:r>
    </w:p>
    <w:p w:rsidR="00B11EB3" w:rsidRDefault="00B11EB3" w:rsidP="00B11EB3">
      <w:pPr>
        <w:pStyle w:val="DanceBody"/>
        <w:keepNext w:val="0"/>
      </w:pPr>
      <w:r>
        <w:t>25-32</w:t>
      </w:r>
      <w:r>
        <w:tab/>
        <w:t>All set, circle 6H round to left 1/2 way; all set &amp; 3s+2s (top 2 couples) dance 1/2 RH across</w:t>
      </w:r>
      <w:r w:rsidRPr="00BA6B4D">
        <w:rPr>
          <w:b/>
        </w:rPr>
        <w:t xml:space="preserve"> while </w:t>
      </w:r>
      <w:r>
        <w:t>1s cross RH.  2 3 1</w:t>
      </w:r>
    </w:p>
    <w:p w:rsidR="00B11EB3" w:rsidRDefault="00B11EB3" w:rsidP="00B11EB3"/>
    <w:p w:rsidR="00B11EB3" w:rsidRDefault="00B11EB3" w:rsidP="00B11EB3">
      <w:pPr>
        <w:pStyle w:val="Minicrib"/>
      </w:pPr>
      <w:r>
        <w:t>LOCHINVER  (R8x32)  3C (4C set)</w:t>
      </w:r>
      <w:r>
        <w:tab/>
        <w:t>Mervyn Short  The Reel (310)</w:t>
      </w:r>
    </w:p>
    <w:p w:rsidR="00B11EB3" w:rsidRDefault="00B11EB3" w:rsidP="00B11EB3">
      <w:pPr>
        <w:pStyle w:val="DanceBody"/>
      </w:pPr>
      <w:r>
        <w:t xml:space="preserve"> 1- 8</w:t>
      </w:r>
      <w:r>
        <w:tab/>
        <w:t xml:space="preserve">1s+2s dance 1/2 R&amp;L; 2s+1s set, 2s cross LH </w:t>
      </w:r>
      <w:r>
        <w:rPr>
          <w:b/>
        </w:rPr>
        <w:t>while</w:t>
      </w:r>
      <w:r>
        <w:t xml:space="preserve"> 1s turn LH to face 1st corners</w:t>
      </w:r>
    </w:p>
    <w:p w:rsidR="00B11EB3" w:rsidRDefault="00B11EB3" w:rsidP="00B11EB3">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rPr>
        <w:t>while</w:t>
      </w:r>
      <w:r w:rsidRPr="00AD1F5D">
        <w:t>1st</w:t>
      </w:r>
      <w:r>
        <w:t xml:space="preserve"> corners end in diagonally opposite corner position</w:t>
      </w:r>
    </w:p>
    <w:p w:rsidR="00B11EB3" w:rsidRDefault="00B11EB3" w:rsidP="00B11EB3">
      <w:pPr>
        <w:pStyle w:val="DanceBody"/>
      </w:pPr>
      <w:r>
        <w:t>17-24</w:t>
      </w:r>
      <w:r>
        <w:tab/>
        <w:t>Repeat 9-16 with 2nd corners.  1s end 1L between 3s (at top) facing down, 1M between 2s (3rd place) facing up</w:t>
      </w:r>
    </w:p>
    <w:p w:rsidR="00B11EB3" w:rsidRPr="001A2F10" w:rsidRDefault="00B11EB3" w:rsidP="00B11EB3">
      <w:pPr>
        <w:pStyle w:val="DanceBody"/>
      </w:pPr>
      <w:r>
        <w:t>25-32</w:t>
      </w:r>
      <w:r>
        <w:tab/>
        <w:t>All set twice with 1s petronella turning (bars 27-28) to 2nd place opp sides; 3s+1s+2s circle 6H 1/2 round. 2 1 3</w:t>
      </w:r>
    </w:p>
    <w:p w:rsidR="00B11EB3" w:rsidRPr="0012797E" w:rsidRDefault="00B11EB3" w:rsidP="00B11EB3">
      <w:pPr>
        <w:pStyle w:val="DanceBody"/>
        <w:keepNext w:val="0"/>
        <w:rPr>
          <w:i/>
          <w:szCs w:val="72"/>
        </w:rPr>
      </w:pPr>
      <w:r w:rsidRPr="0012797E">
        <w:rPr>
          <w:i/>
        </w:rPr>
        <w:t>Note:  Dance has been revised since it was first published in the Reel issue 309</w:t>
      </w:r>
    </w:p>
    <w:p w:rsidR="00B11EB3" w:rsidRDefault="00B11EB3" w:rsidP="00B11EB3"/>
    <w:p w:rsidR="00B11EB3" w:rsidRDefault="00B11EB3" w:rsidP="00B11EB3">
      <w:pPr>
        <w:pStyle w:val="Minicrib"/>
      </w:pPr>
      <w:r>
        <w:t>LOCHMABEN  (R4x32)  4C Set</w:t>
      </w:r>
      <w:r>
        <w:tab/>
        <w:t>John W Mitchell  Whetherly Sh 27</w:t>
      </w:r>
    </w:p>
    <w:p w:rsidR="00B11EB3" w:rsidRDefault="00B11EB3" w:rsidP="00B11EB3">
      <w:pPr>
        <w:pStyle w:val="DanceBody"/>
      </w:pPr>
      <w:r>
        <w:t xml:space="preserve"> 1- 8</w:t>
      </w:r>
      <w:r>
        <w:tab/>
        <w:t>1s &amp; 3s cross RH, cast 1 place &amp; lead up to end in lines of 4 across (1s between 2s, 3s between 4s) facing up; Lines of 4 across Adv+Ret</w:t>
      </w:r>
    </w:p>
    <w:p w:rsidR="00B11EB3" w:rsidRDefault="00B11EB3" w:rsidP="00B11EB3">
      <w:pPr>
        <w:pStyle w:val="DanceBody"/>
      </w:pPr>
      <w:r>
        <w:t xml:space="preserve"> 9-16</w:t>
      </w:r>
      <w:r>
        <w:tab/>
        <w:t>1s &amp; 3s lead up, cross &amp; cast to 2nd/4th place own sides (2s/4s step up 11-12); 2s+1s</w:t>
      </w:r>
      <w:r w:rsidRPr="007F0D5A">
        <w:rPr>
          <w:b/>
        </w:rPr>
        <w:t xml:space="preserve"> also </w:t>
      </w:r>
      <w:r>
        <w:t>4s+3s dance 1/2 R&amp;L  (1) (2) (3) (4)</w:t>
      </w:r>
    </w:p>
    <w:p w:rsidR="00B11EB3" w:rsidRDefault="00B11EB3" w:rsidP="00B11EB3">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B11EB3" w:rsidRDefault="00B11EB3" w:rsidP="00B11EB3">
      <w:pPr>
        <w:pStyle w:val="DanceBody"/>
        <w:keepNext w:val="0"/>
      </w:pPr>
      <w:r>
        <w:t>25-32</w:t>
      </w:r>
      <w:r>
        <w:tab/>
        <w:t>1s cast, cross RH (1 bar), cast, cross LH (1 bar), cast to 4th place</w:t>
      </w:r>
      <w:r>
        <w:rPr>
          <w:b/>
        </w:rPr>
        <w:t xml:space="preserve"> </w:t>
      </w:r>
      <w:r w:rsidRPr="00EC30E9">
        <w:t>(2s+3s+4s step up bars 31-32). End 2 3 4 1</w:t>
      </w:r>
    </w:p>
    <w:p w:rsidR="00B11EB3" w:rsidRDefault="00B11EB3" w:rsidP="00B11EB3"/>
    <w:p w:rsidR="00B11EB3" w:rsidRDefault="00B11EB3" w:rsidP="00B11EB3">
      <w:pPr>
        <w:pStyle w:val="Minicrib"/>
      </w:pPr>
      <w:r>
        <w:t>LOCHNAGAR  (R8x32)  3C (4C set)</w:t>
      </w:r>
      <w:r>
        <w:tab/>
        <w:t>Derek Haynes  Carnforth Coll 1</w:t>
      </w:r>
    </w:p>
    <w:p w:rsidR="00B11EB3" w:rsidRDefault="00B11EB3" w:rsidP="00B11EB3">
      <w:pPr>
        <w:pStyle w:val="DanceBody"/>
      </w:pPr>
      <w:r>
        <w:t xml:space="preserve"> 1- 8</w:t>
      </w:r>
      <w:r>
        <w:tab/>
        <w:t>1s dance down the middle, set, dance up to top &amp; cast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B11EB3" w:rsidRDefault="00B11EB3" w:rsidP="00B11EB3">
      <w:pPr>
        <w:pStyle w:val="DanceBody"/>
      </w:pPr>
      <w:r>
        <w:t>17-24</w:t>
      </w:r>
      <w:r>
        <w:tab/>
        <w:t>1s turn 2</w:t>
      </w:r>
      <w:r w:rsidRPr="00972EEB">
        <w:t>nd</w:t>
      </w:r>
      <w:r>
        <w:t xml:space="preserve"> corners RH, pass RSh, turn 4</w:t>
      </w:r>
      <w:r w:rsidRPr="00972EEB">
        <w:t>th</w:t>
      </w:r>
      <w:r>
        <w:t xml:space="preserve"> corners LH, into middle BtoB facing own sides</w:t>
      </w:r>
    </w:p>
    <w:p w:rsidR="00B11EB3" w:rsidRDefault="00B11EB3" w:rsidP="00B11EB3">
      <w:pPr>
        <w:pStyle w:val="DanceBody"/>
        <w:keepNext w:val="0"/>
      </w:pPr>
      <w:r>
        <w:t>25-32</w:t>
      </w:r>
      <w:r>
        <w:tab/>
        <w:t>1s dance Double Triangles with 2s &amp; 3s ending in 2</w:t>
      </w:r>
      <w:r w:rsidRPr="00972EEB">
        <w:t>nd</w:t>
      </w:r>
      <w:r>
        <w:t xml:space="preserve"> place own sides</w:t>
      </w:r>
    </w:p>
    <w:p w:rsidR="00B11EB3" w:rsidRDefault="00B11EB3" w:rsidP="00B11EB3"/>
    <w:p w:rsidR="00B11EB3" w:rsidRDefault="00B11EB3" w:rsidP="00B11EB3">
      <w:pPr>
        <w:pStyle w:val="Minicrib"/>
      </w:pPr>
      <w:r>
        <w:t>LOCHSIDE  (R4x32)  4C set</w:t>
      </w:r>
      <w:r>
        <w:tab/>
        <w:t>J Johnstone  Loreburn Bk 2</w:t>
      </w:r>
    </w:p>
    <w:p w:rsidR="00B11EB3" w:rsidRDefault="00B11EB3" w:rsidP="00B11EB3">
      <w:pPr>
        <w:pStyle w:val="DanceBody"/>
      </w:pPr>
      <w:r>
        <w:t xml:space="preserve"> 1- 8</w:t>
      </w:r>
      <w:r>
        <w:tab/>
        <w:t>All Ladies dance RSh round partner, all set on sides</w:t>
      </w:r>
    </w:p>
    <w:p w:rsidR="00B11EB3" w:rsidRDefault="00B11EB3" w:rsidP="00B11EB3">
      <w:pPr>
        <w:pStyle w:val="DanceBody"/>
      </w:pPr>
      <w:r>
        <w:t xml:space="preserve"> 9-16</w:t>
      </w:r>
      <w:r>
        <w:tab/>
        <w:t>All Men repeat dance RSh round partner &amp; end on own sides facing out, all set</w:t>
      </w:r>
    </w:p>
    <w:p w:rsidR="00B11EB3" w:rsidRDefault="00B11EB3" w:rsidP="00B11EB3">
      <w:pPr>
        <w:pStyle w:val="DanceBody"/>
      </w:pPr>
      <w:r>
        <w:t>17-24</w:t>
      </w:r>
      <w:r>
        <w:tab/>
        <w:t>All Ladies dance to partners left into prom hold &amp; set turning, Ladies dance back to place &amp; all set</w:t>
      </w:r>
    </w:p>
    <w:p w:rsidR="00B11EB3" w:rsidRDefault="00B11EB3" w:rsidP="00B11EB3">
      <w:pPr>
        <w:pStyle w:val="DanceBody"/>
        <w:keepNext w:val="0"/>
      </w:pPr>
      <w:r>
        <w:t>25-32</w:t>
      </w:r>
      <w:r>
        <w:tab/>
        <w:t>3s dance 1/2 Fig of 8 round 4s, lead to top, cross &amp; cast to 2</w:t>
      </w:r>
      <w:r w:rsidRPr="00972EEB">
        <w:t>nd</w:t>
      </w:r>
      <w:r>
        <w:t xml:space="preserve"> place</w:t>
      </w:r>
      <w:r w:rsidRPr="00BA6B4D">
        <w:rPr>
          <w:b/>
        </w:rPr>
        <w:t xml:space="preserve"> while </w:t>
      </w:r>
      <w:r>
        <w:t>2s follow 3s to dance 1/2 Fig of 8 round 4s, lead up to top &amp; cross</w:t>
      </w:r>
      <w:r w:rsidRPr="00BA6B4D">
        <w:rPr>
          <w:b/>
        </w:rPr>
        <w:t xml:space="preserve"> while </w:t>
      </w:r>
      <w:r>
        <w:t>1s follow 2s &amp; dance 3/4 Fig of 8 round 4s to end 2 3 4 1</w:t>
      </w:r>
    </w:p>
    <w:p w:rsidR="00B11EB3" w:rsidRDefault="00B11EB3" w:rsidP="00B11EB3"/>
    <w:p w:rsidR="00B11EB3" w:rsidRDefault="00B11EB3" w:rsidP="00B11EB3">
      <w:pPr>
        <w:pStyle w:val="Minicrib"/>
      </w:pPr>
      <w:r>
        <w:t>LOCHSKERROW  (S5x32)  5C set</w:t>
      </w:r>
      <w:r>
        <w:tab/>
        <w:t>Hugh Foss  Glendarroch Sheet</w:t>
      </w:r>
    </w:p>
    <w:p w:rsidR="00B11EB3" w:rsidRDefault="00B11EB3" w:rsidP="00B11EB3">
      <w:pPr>
        <w:pStyle w:val="DanceBody"/>
      </w:pPr>
      <w:r>
        <w:t xml:space="preserve"> 1- 8</w:t>
      </w:r>
      <w:r>
        <w:tab/>
        <w:t>1s &amp; 3s set, turn 2H to face 2s/4s, 1s+2s</w:t>
      </w:r>
      <w:r w:rsidRPr="007F0D5A">
        <w:rPr>
          <w:b/>
        </w:rPr>
        <w:t xml:space="preserve"> also </w:t>
      </w:r>
      <w:r>
        <w:t>3s+4s set &amp; 1/2 turn 2H opposite person</w:t>
      </w:r>
    </w:p>
    <w:p w:rsidR="00B11EB3" w:rsidRDefault="00B11EB3" w:rsidP="00B11EB3">
      <w:pPr>
        <w:pStyle w:val="DanceBody"/>
      </w:pPr>
      <w:r>
        <w:t xml:space="preserve"> 9-16</w:t>
      </w:r>
      <w:r>
        <w:tab/>
        <w:t>All 5 couples turn RH, 1s &amp; 3s turn LH &amp; cast down 1 place</w:t>
      </w:r>
      <w:r w:rsidRPr="00BA6B4D">
        <w:rPr>
          <w:b/>
        </w:rPr>
        <w:t xml:space="preserve"> while </w:t>
      </w:r>
      <w:r>
        <w:t>others turn LH for 4 bars (4s+5s dancing up 1 place)</w:t>
      </w:r>
    </w:p>
    <w:p w:rsidR="00B11EB3" w:rsidRDefault="00B11EB3" w:rsidP="00B11EB3">
      <w:pPr>
        <w:pStyle w:val="DanceBody"/>
      </w:pPr>
      <w:r>
        <w:t>17-24</w:t>
      </w:r>
      <w:r>
        <w:tab/>
        <w:t>4s+1s</w:t>
      </w:r>
      <w:r w:rsidRPr="007F0D5A">
        <w:rPr>
          <w:b/>
        </w:rPr>
        <w:t xml:space="preserve"> also </w:t>
      </w:r>
      <w:r>
        <w:t>5s+3s set &amp; dance RH across 1/2 way, 2s+1s</w:t>
      </w:r>
      <w:r w:rsidRPr="007F0D5A">
        <w:rPr>
          <w:b/>
        </w:rPr>
        <w:t xml:space="preserve"> also </w:t>
      </w:r>
      <w:r>
        <w:t>4s+3s set &amp; dance LH across 1/2 way</w:t>
      </w:r>
    </w:p>
    <w:p w:rsidR="00B11EB3" w:rsidRDefault="00B11EB3" w:rsidP="00B11EB3">
      <w:pPr>
        <w:pStyle w:val="DanceBody"/>
        <w:keepNext w:val="0"/>
      </w:pPr>
      <w:r>
        <w:t>25-32</w:t>
      </w:r>
      <w:r>
        <w:tab/>
        <w:t>All dance Grand Chain (1 place each hand &amp; 1s start crossing) to end 2 4 1 5 3</w:t>
      </w:r>
    </w:p>
    <w:p w:rsidR="00B11EB3" w:rsidRDefault="00B11EB3" w:rsidP="00B11EB3"/>
    <w:p w:rsidR="00B11EB3" w:rsidRDefault="00B11EB3" w:rsidP="00B11EB3">
      <w:pPr>
        <w:pStyle w:val="Minicrib"/>
      </w:pPr>
      <w:r>
        <w:t>LOCK AND DAM NO. 5  (R8x32)  3C (4C set)</w:t>
      </w:r>
      <w:r>
        <w:tab/>
        <w:t>Michael Mudrey  Madison SCD</w:t>
      </w:r>
    </w:p>
    <w:p w:rsidR="00B11EB3" w:rsidRPr="00A92105" w:rsidRDefault="00B11EB3" w:rsidP="00B11EB3">
      <w:pPr>
        <w:pStyle w:val="DanceBody"/>
      </w:pPr>
      <w:r w:rsidRPr="00A92105">
        <w:t xml:space="preserve"> 1- 4</w:t>
      </w:r>
      <w:r w:rsidRPr="00A92105">
        <w:tab/>
        <w:t xml:space="preserve">1s cast down 1 place </w:t>
      </w:r>
      <w:r w:rsidRPr="00A92105">
        <w:rPr>
          <w:b/>
        </w:rPr>
        <w:t>while</w:t>
      </w:r>
      <w:r w:rsidRPr="00A92105">
        <w:t xml:space="preserve"> 2s cross up.  2s+1s set</w:t>
      </w:r>
      <w:r>
        <w:t>.  (2) 1 3</w:t>
      </w:r>
    </w:p>
    <w:p w:rsidR="00B11EB3" w:rsidRPr="00A92105" w:rsidRDefault="00B11EB3" w:rsidP="00B11EB3">
      <w:pPr>
        <w:pStyle w:val="DanceBody"/>
      </w:pPr>
      <w:r w:rsidRPr="00A92105">
        <w:t xml:space="preserve"> 5- 8</w:t>
      </w:r>
      <w:r w:rsidRPr="00A92105">
        <w:tab/>
        <w:t>1s cast down to 3rd place</w:t>
      </w:r>
      <w:r w:rsidRPr="00A92105">
        <w:rPr>
          <w:b/>
        </w:rPr>
        <w:t xml:space="preserve"> while</w:t>
      </w:r>
      <w:r w:rsidRPr="00A92105">
        <w:t xml:space="preserve"> 3s cross up. All set</w:t>
      </w:r>
      <w:r>
        <w:t>. 3s face down, 1s face up  (2) (3) 1</w:t>
      </w:r>
    </w:p>
    <w:p w:rsidR="00B11EB3" w:rsidRPr="00A92105" w:rsidRDefault="00B11EB3" w:rsidP="00B11EB3">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B11EB3" w:rsidRPr="00A92105" w:rsidRDefault="00B11EB3" w:rsidP="00B11EB3">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B11EB3" w:rsidRPr="00A92105" w:rsidRDefault="00B11EB3" w:rsidP="00B11EB3">
      <w:pPr>
        <w:pStyle w:val="DanceBody"/>
      </w:pPr>
      <w:r w:rsidRPr="00A92105">
        <w:t>21-22</w:t>
      </w:r>
      <w:r w:rsidRPr="00A92105">
        <w:tab/>
        <w:t>1L &amp; 2M turn 1/2 RH</w:t>
      </w:r>
    </w:p>
    <w:p w:rsidR="00B11EB3" w:rsidRDefault="00B11EB3" w:rsidP="00B11EB3">
      <w:pPr>
        <w:pStyle w:val="DanceBody"/>
      </w:pPr>
      <w:r w:rsidRPr="00A92105">
        <w:t>23-24</w:t>
      </w:r>
      <w:r w:rsidRPr="00A92105">
        <w:tab/>
        <w:t>1s+2s dance 1/2 4H across 3 1 2</w:t>
      </w:r>
    </w:p>
    <w:p w:rsidR="00B11EB3" w:rsidRPr="00A92105" w:rsidRDefault="00B11EB3" w:rsidP="00B11EB3">
      <w:pPr>
        <w:pStyle w:val="DanceBody"/>
        <w:keepNext w:val="0"/>
      </w:pPr>
      <w:r w:rsidRPr="00A92105">
        <w:t>25-32</w:t>
      </w:r>
      <w:r w:rsidRPr="00A92105">
        <w:tab/>
        <w:t>All dance Allemande 2 1 3</w:t>
      </w:r>
    </w:p>
    <w:p w:rsidR="00B11EB3" w:rsidRDefault="00B11EB3" w:rsidP="00B11EB3"/>
    <w:p w:rsidR="00B11EB3" w:rsidRDefault="00B11EB3" w:rsidP="00B11EB3">
      <w:pPr>
        <w:pStyle w:val="Minicrib"/>
      </w:pPr>
      <w:r>
        <w:t>LOCK 3 JIG  (J8x32)  3C (4C set)</w:t>
      </w:r>
      <w:r>
        <w:tab/>
        <w:t>Kathy McNeil (March 2009)</w:t>
      </w:r>
    </w:p>
    <w:p w:rsidR="00B11EB3" w:rsidRDefault="00B11EB3" w:rsidP="00B11EB3">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B11EB3" w:rsidRDefault="00B11EB3" w:rsidP="00B11EB3">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B11EB3" w:rsidRPr="00772A2E" w:rsidRDefault="00B11EB3" w:rsidP="00B11EB3">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B11EB3" w:rsidRDefault="00B11EB3" w:rsidP="00B11EB3">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B11EB3" w:rsidRDefault="00B11EB3" w:rsidP="00B11EB3"/>
    <w:p w:rsidR="00B11EB3" w:rsidRDefault="00B11EB3" w:rsidP="00B11EB3">
      <w:pPr>
        <w:pStyle w:val="Minicrib"/>
      </w:pPr>
      <w:r>
        <w:t>THE LOCK-IN DANCE  (J4x32)  4C set</w:t>
      </w:r>
      <w:r>
        <w:tab/>
        <w:t>Patricia Sides  After The Rain</w:t>
      </w:r>
    </w:p>
    <w:p w:rsidR="00B11EB3" w:rsidRDefault="00B11EB3" w:rsidP="00B11EB3">
      <w:pPr>
        <w:pStyle w:val="DanceBody"/>
      </w:pPr>
      <w:r>
        <w:t xml:space="preserve"> 1- 8</w:t>
      </w:r>
      <w:r>
        <w:tab/>
        <w:t>1s dance Fig of 8 on own sides (dance between 2s to start)</w:t>
      </w:r>
    </w:p>
    <w:p w:rsidR="00B11EB3" w:rsidRDefault="00B11EB3" w:rsidP="00B11EB3">
      <w:pPr>
        <w:pStyle w:val="DanceBody"/>
      </w:pPr>
      <w:r>
        <w:t xml:space="preserve"> 9-16</w:t>
      </w:r>
      <w:r>
        <w:tab/>
        <w:t>All turn RH, all turn LH</w:t>
      </w:r>
    </w:p>
    <w:p w:rsidR="00B11EB3" w:rsidRDefault="00B11EB3" w:rsidP="00B11EB3">
      <w:pPr>
        <w:pStyle w:val="DanceBody"/>
      </w:pPr>
      <w:r>
        <w:t>17-24</w:t>
      </w:r>
      <w:r>
        <w:tab/>
        <w:t>1s slip step down for 4 steps &amp; set, slip step up to top &amp; set</w:t>
      </w:r>
    </w:p>
    <w:p w:rsidR="00B11EB3" w:rsidRDefault="00B11EB3" w:rsidP="00B11EB3">
      <w:pPr>
        <w:pStyle w:val="DanceBody"/>
        <w:keepNext w:val="0"/>
      </w:pPr>
      <w:r>
        <w:t>25-32</w:t>
      </w:r>
      <w:r>
        <w:tab/>
        <w:t>1s cast to 4th place, 2s+3s+4s step up. All dance DosiDo</w:t>
      </w:r>
    </w:p>
    <w:p w:rsidR="00B11EB3" w:rsidRDefault="00B11EB3" w:rsidP="00B11EB3"/>
    <w:p w:rsidR="00B11EB3" w:rsidRDefault="00B11EB3" w:rsidP="00B11EB3">
      <w:pPr>
        <w:pStyle w:val="Minicrib"/>
      </w:pPr>
      <w:r>
        <w:t>LOCOMOTION NO.1  (J8x32)  3C (4C set)</w:t>
      </w:r>
      <w:r>
        <w:tab/>
        <w:t>T Chater</w:t>
      </w:r>
    </w:p>
    <w:p w:rsidR="00B11EB3" w:rsidRDefault="00B11EB3" w:rsidP="00B11EB3">
      <w:pPr>
        <w:pStyle w:val="DanceBody"/>
      </w:pPr>
      <w:r>
        <w:t xml:space="preserve"> 1- 8</w:t>
      </w:r>
      <w:r>
        <w:tab/>
        <w:t>1s dance down below 3s, cast up to 2</w:t>
      </w:r>
      <w:r w:rsidRPr="00972EEB">
        <w:t>nd</w:t>
      </w:r>
      <w:r>
        <w:t xml:space="preserve"> place own side &amp; turn RH</w:t>
      </w:r>
    </w:p>
    <w:p w:rsidR="00B11EB3" w:rsidRDefault="00B11EB3" w:rsidP="00B11EB3">
      <w:pPr>
        <w:pStyle w:val="DanceBody"/>
      </w:pPr>
      <w:r>
        <w:t xml:space="preserve"> 9-16</w:t>
      </w:r>
      <w:r>
        <w:tab/>
        <w:t>2s set, cross RH, set &amp; cross back RH</w:t>
      </w:r>
      <w:r w:rsidRPr="00BA6B4D">
        <w:rPr>
          <w:b/>
        </w:rPr>
        <w:t xml:space="preserve"> while </w:t>
      </w:r>
      <w:r>
        <w:t>1s stand for 2 bars, set, cross RH &amp; set</w:t>
      </w:r>
      <w:r w:rsidRPr="00BA6B4D">
        <w:rPr>
          <w:b/>
        </w:rPr>
        <w:t xml:space="preserve"> while </w:t>
      </w:r>
      <w:r>
        <w:t>3s stand for 4 bars, set &amp; cross RH</w:t>
      </w:r>
    </w:p>
    <w:p w:rsidR="00B11EB3" w:rsidRDefault="00B11EB3" w:rsidP="00B11EB3">
      <w:pPr>
        <w:pStyle w:val="DanceBody"/>
      </w:pPr>
      <w:r>
        <w:t>17-24</w:t>
      </w:r>
      <w:r>
        <w:tab/>
        <w:t>2s+1s+3s dance reflection reels of 3 on sides (1s dance down between 3s to start)</w:t>
      </w:r>
    </w:p>
    <w:p w:rsidR="00B11EB3" w:rsidRDefault="00B11EB3" w:rsidP="00B11EB3">
      <w:pPr>
        <w:pStyle w:val="DanceBody"/>
        <w:keepNext w:val="0"/>
      </w:pPr>
      <w:r>
        <w:t>25-32</w:t>
      </w:r>
      <w:r>
        <w:tab/>
        <w:t>1s+3s dance 1/2 double Fig of 8 to end in order 2 1 3, 1s+3s turn (Men RH &amp; Ladies LH)</w:t>
      </w:r>
    </w:p>
    <w:p w:rsidR="00B11EB3" w:rsidRDefault="00B11EB3" w:rsidP="00B11EB3"/>
    <w:p w:rsidR="00B11EB3" w:rsidRDefault="00B11EB3" w:rsidP="00B11EB3">
      <w:pPr>
        <w:pStyle w:val="Minicrib"/>
      </w:pPr>
      <w:r>
        <w:t>LOGAN BRAES  (S8x32)  3C (4C set)</w:t>
      </w:r>
      <w:r>
        <w:tab/>
        <w:t>Dulcie Bond  Second Sheaf Coll</w:t>
      </w:r>
    </w:p>
    <w:p w:rsidR="00B11EB3" w:rsidRDefault="00B11EB3" w:rsidP="00B11EB3">
      <w:pPr>
        <w:pStyle w:val="DanceBody"/>
      </w:pPr>
      <w:r>
        <w:t xml:space="preserve"> 1- 8</w:t>
      </w:r>
      <w:r>
        <w:tab/>
        <w:t>1s dance down middle, cast up round 3s to 2nd place, turn 3/4 RH to face out on Man's side, 1L on 1M's right (2s step up 3-4)</w:t>
      </w:r>
    </w:p>
    <w:p w:rsidR="00B11EB3" w:rsidRDefault="00B11EB3" w:rsidP="00B11EB3">
      <w:pPr>
        <w:pStyle w:val="DanceBody"/>
      </w:pPr>
      <w:r>
        <w:t xml:space="preserve"> 9-16</w:t>
      </w:r>
      <w:r>
        <w:tab/>
        <w:t xml:space="preserve">2s+3s dance R&amp;L </w:t>
      </w:r>
      <w:r>
        <w:rPr>
          <w:b/>
        </w:rPr>
        <w:t>while</w:t>
      </w:r>
      <w:r>
        <w:t xml:space="preserve"> 1s dance out of Man's side, cast (1M up, 1L down) into centre, dance out of Ladies' side &amp; cast back into centre to face 1st corners</w:t>
      </w:r>
    </w:p>
    <w:p w:rsidR="00B11EB3" w:rsidRDefault="00B11EB3" w:rsidP="00B11EB3">
      <w:pPr>
        <w:pStyle w:val="DanceBody"/>
      </w:pPr>
      <w:r>
        <w:t>17-24</w:t>
      </w:r>
      <w:r>
        <w:tab/>
        <w:t>1s dance "Hello-Goodbye" setting ending with Petronella turn to 2nd place own side</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THE LOGAN REEL  (R4x32)  4C set</w:t>
      </w:r>
      <w:r>
        <w:tab/>
        <w:t>Jean Attwood  Alexander Bk 3</w:t>
      </w:r>
    </w:p>
    <w:p w:rsidR="00B11EB3" w:rsidRDefault="00B11EB3" w:rsidP="00B11EB3">
      <w:pPr>
        <w:pStyle w:val="DanceBody"/>
      </w:pPr>
      <w:r>
        <w:t xml:space="preserve"> 1- 8</w:t>
      </w:r>
      <w:r>
        <w:tab/>
        <w:t>1s set, cast 2 places, 2s+3s</w:t>
      </w:r>
      <w:r w:rsidRPr="007F0D5A">
        <w:rPr>
          <w:b/>
        </w:rPr>
        <w:t xml:space="preserve"> also </w:t>
      </w:r>
      <w:r>
        <w:t>1s+4s dance 1/2 R&amp;L</w:t>
      </w:r>
    </w:p>
    <w:p w:rsidR="00B11EB3" w:rsidRDefault="00B11EB3" w:rsidP="00B11EB3">
      <w:pPr>
        <w:pStyle w:val="DanceBody"/>
      </w:pPr>
      <w:r>
        <w:t xml:space="preserve"> 9-16</w:t>
      </w:r>
      <w:r>
        <w:tab/>
        <w:t>1s set, cast up 2 places, 3s+1s</w:t>
      </w:r>
      <w:r w:rsidRPr="007F0D5A">
        <w:rPr>
          <w:b/>
        </w:rPr>
        <w:t xml:space="preserve"> also </w:t>
      </w:r>
      <w:r>
        <w:t>2s+4s dance 1/2 R&amp;L.  1 3 4 2</w:t>
      </w:r>
    </w:p>
    <w:p w:rsidR="00B11EB3" w:rsidRDefault="00B11EB3" w:rsidP="00B11EB3">
      <w:pPr>
        <w:pStyle w:val="DanceBody"/>
      </w:pPr>
      <w:r>
        <w:t>17-24</w:t>
      </w:r>
      <w:r>
        <w:tab/>
        <w:t>1s+2s set &amp; cross RH</w:t>
      </w:r>
      <w:r w:rsidRPr="00BA6B4D">
        <w:rPr>
          <w:b/>
        </w:rPr>
        <w:t xml:space="preserve"> while </w:t>
      </w:r>
      <w:r>
        <w:t>3s+4s set &amp; dance RH across 1/2 way, 1s+2s dance clockwise 1/2 way</w:t>
      </w:r>
      <w:r w:rsidRPr="00BA6B4D">
        <w:rPr>
          <w:b/>
        </w:rPr>
        <w:t xml:space="preserve"> while </w:t>
      </w:r>
      <w:r>
        <w:t>4s+3s set &amp; dance LH across 1/2 way</w:t>
      </w:r>
    </w:p>
    <w:p w:rsidR="00B11EB3" w:rsidRDefault="00B11EB3" w:rsidP="00B11EB3">
      <w:pPr>
        <w:pStyle w:val="DanceBody"/>
        <w:keepNext w:val="0"/>
      </w:pPr>
      <w:r>
        <w:t>25-32</w:t>
      </w:r>
      <w:r>
        <w:tab/>
        <w:t>All dance reels of 4 on sides.  2 3 4 1</w:t>
      </w:r>
    </w:p>
    <w:p w:rsidR="00B11EB3" w:rsidRDefault="00B11EB3" w:rsidP="00B11EB3"/>
    <w:p w:rsidR="00B11EB3" w:rsidRDefault="00B11EB3" w:rsidP="00B11EB3">
      <w:pPr>
        <w:pStyle w:val="Minicrib"/>
      </w:pPr>
      <w:r>
        <w:t>THE LOMOND STRATHSPEY  (S4x32)  4C set</w:t>
      </w:r>
      <w:r>
        <w:tab/>
        <w:t>J McColl  To Friendship</w:t>
      </w:r>
    </w:p>
    <w:p w:rsidR="00B11EB3" w:rsidRDefault="00B11EB3" w:rsidP="00B11EB3">
      <w:pPr>
        <w:pStyle w:val="DanceBody"/>
      </w:pPr>
      <w:r>
        <w:t xml:space="preserve"> 1- 8</w:t>
      </w:r>
      <w:r>
        <w:tab/>
        <w:t>1s &amp; 3s turn RH, cast 1 place &amp; dance 1/2 Figs of 8 round 2s/4s</w:t>
      </w:r>
    </w:p>
    <w:p w:rsidR="00B11EB3" w:rsidRDefault="00B11EB3" w:rsidP="00B11EB3">
      <w:pPr>
        <w:pStyle w:val="DanceBody"/>
      </w:pPr>
      <w:r>
        <w:t xml:space="preserve"> 9-16</w:t>
      </w:r>
      <w:r>
        <w:tab/>
        <w:t>2s+1s</w:t>
      </w:r>
      <w:r w:rsidRPr="007F0D5A">
        <w:rPr>
          <w:b/>
        </w:rPr>
        <w:t xml:space="preserve"> also </w:t>
      </w:r>
      <w:r>
        <w:t>4s+3s turn on sides (1s &amp; 4s turning between 2s/4s) &amp; 1s/3s dance 1/2 Figs of 8 round 2s/4s</w:t>
      </w:r>
    </w:p>
    <w:p w:rsidR="00B11EB3" w:rsidRDefault="00B11EB3" w:rsidP="00B11EB3">
      <w:pPr>
        <w:pStyle w:val="DanceBody"/>
      </w:pPr>
      <w:r>
        <w:t>17-24</w:t>
      </w:r>
      <w:r>
        <w:tab/>
        <w:t>All dance reels of 4 on sides (LSh on Men's side &amp; RSh on Ladies side)</w:t>
      </w:r>
    </w:p>
    <w:p w:rsidR="00B11EB3" w:rsidRDefault="00B11EB3" w:rsidP="00B11EB3">
      <w:pPr>
        <w:pStyle w:val="DanceBody"/>
        <w:keepNext w:val="0"/>
      </w:pPr>
      <w:r>
        <w:t>25-32</w:t>
      </w:r>
      <w:r>
        <w:tab/>
        <w:t>1s+4s+3s (bottom 3 couples) dance Allemande.  2 3 4 1</w:t>
      </w:r>
    </w:p>
    <w:p w:rsidR="00B11EB3" w:rsidRDefault="00B11EB3" w:rsidP="00B11EB3"/>
    <w:p w:rsidR="00B11EB3" w:rsidRDefault="00B11EB3" w:rsidP="00B11EB3">
      <w:pPr>
        <w:pStyle w:val="Minicrib"/>
      </w:pPr>
      <w:r>
        <w:t>LOMONDSIDE  (S3x32)  3C set</w:t>
      </w:r>
      <w:r>
        <w:tab/>
        <w:t>Jean Attwood  Alexander Bk 9</w:t>
      </w:r>
    </w:p>
    <w:p w:rsidR="00B11EB3" w:rsidRDefault="00B11EB3" w:rsidP="00B11EB3">
      <w:pPr>
        <w:pStyle w:val="DanceBody"/>
      </w:pPr>
      <w:r>
        <w:t xml:space="preserve"> 1- 8</w:t>
      </w:r>
      <w:r>
        <w:tab/>
        <w:t>2s turn 2H &amp; dance out own sides between 1s+3s, cast round person on right, change places RH to end Lady between 1s &amp; Man between 3s</w:t>
      </w:r>
    </w:p>
    <w:p w:rsidR="00B11EB3" w:rsidRDefault="00B11EB3" w:rsidP="00B11EB3">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B11EB3" w:rsidRDefault="00B11EB3" w:rsidP="00B11EB3">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B11EB3" w:rsidRDefault="00B11EB3" w:rsidP="00B11EB3">
      <w:pPr>
        <w:pStyle w:val="DanceBody"/>
        <w:keepNext w:val="0"/>
      </w:pPr>
      <w:r>
        <w:t>25-32</w:t>
      </w:r>
      <w:r>
        <w:tab/>
        <w:t>1s+2s+3s set, 1s cross RH</w:t>
      </w:r>
      <w:r w:rsidRPr="00BA6B4D">
        <w:rPr>
          <w:b/>
        </w:rPr>
        <w:t xml:space="preserve"> while </w:t>
      </w:r>
      <w:r>
        <w:t>2s+3s dance RH across 1/2 way, 1s+3s+2s set &amp; 2s cross RH</w:t>
      </w:r>
      <w:r w:rsidRPr="00BA6B4D">
        <w:rPr>
          <w:b/>
        </w:rPr>
        <w:t xml:space="preserve"> while </w:t>
      </w:r>
      <w:r>
        <w:t>1s+3s dance RH across 1/2 way.  3 1 2</w:t>
      </w:r>
    </w:p>
    <w:p w:rsidR="00B11EB3" w:rsidRDefault="00B11EB3" w:rsidP="00B11EB3"/>
    <w:p w:rsidR="00B11EB3" w:rsidRDefault="00B11EB3" w:rsidP="00B11EB3">
      <w:pPr>
        <w:pStyle w:val="Minicrib"/>
      </w:pPr>
      <w:r>
        <w:t>EVERYTHING STOPS FOR TEA (London 1930-4PM  (S8x32)  3C (4C Set)</w:t>
      </w:r>
      <w:r>
        <w:tab/>
        <w:t>R MacKay</w:t>
      </w:r>
    </w:p>
    <w:p w:rsidR="00B11EB3" w:rsidRDefault="00B11EB3" w:rsidP="00B11EB3">
      <w:pPr>
        <w:pStyle w:val="DanceBody"/>
      </w:pPr>
      <w:r>
        <w:t xml:space="preserve"> 1- 8</w:t>
      </w:r>
      <w:r>
        <w:tab/>
        <w:t>2s followed by 1s lead down, 1s followed by 2s lead up to top &amp; 1s cast to 2</w:t>
      </w:r>
      <w:r w:rsidRPr="00972EEB">
        <w:t>nd</w:t>
      </w:r>
      <w:r>
        <w:t xml:space="preserve"> place</w:t>
      </w:r>
    </w:p>
    <w:p w:rsidR="00B11EB3" w:rsidRDefault="00B11EB3" w:rsidP="00B11EB3">
      <w:pPr>
        <w:pStyle w:val="DanceBody"/>
      </w:pPr>
      <w:r>
        <w:t xml:space="preserve"> 9-16</w:t>
      </w:r>
      <w:r>
        <w:tab/>
        <w:t>2s+1s+3s dance Grand Chain</w:t>
      </w:r>
    </w:p>
    <w:p w:rsidR="00B11EB3" w:rsidRDefault="00B11EB3" w:rsidP="00B11EB3">
      <w:pPr>
        <w:pStyle w:val="DanceBody"/>
      </w:pPr>
      <w:r>
        <w:t>17-24</w:t>
      </w:r>
      <w:r>
        <w:tab/>
        <w:t>1s dance 1/2 Fig of 8 round 3s (giving RH) &amp; 1/2 Fig of 8 round 2s (giving RH)</w:t>
      </w:r>
    </w:p>
    <w:p w:rsidR="00B11EB3" w:rsidRDefault="00B11EB3" w:rsidP="00B11EB3">
      <w:pPr>
        <w:pStyle w:val="DanceBody"/>
        <w:keepNext w:val="0"/>
      </w:pPr>
      <w:r>
        <w:t>25-32</w:t>
      </w:r>
      <w:r>
        <w:tab/>
        <w:t>1s dance RH across (Lady with 2s &amp; Man with 3s) &amp; dance LH across with other couple</w:t>
      </w:r>
    </w:p>
    <w:p w:rsidR="00B11EB3" w:rsidRDefault="00B11EB3" w:rsidP="00B11EB3"/>
    <w:p w:rsidR="00B11EB3" w:rsidRDefault="00B11EB3" w:rsidP="00B11EB3">
      <w:pPr>
        <w:pStyle w:val="Minicrib"/>
      </w:pPr>
      <w:r>
        <w:t>LONDON BRIDGE  (S8x32)  2C (4C set)</w:t>
      </w:r>
      <w:r>
        <w:tab/>
        <w:t>Chris Ronald  Formation Foundations</w:t>
      </w:r>
    </w:p>
    <w:p w:rsidR="00B11EB3" w:rsidRDefault="00B11EB3" w:rsidP="00B11EB3">
      <w:pPr>
        <w:pStyle w:val="DanceBody"/>
      </w:pPr>
      <w:r>
        <w:t xml:space="preserve"> 1- 8</w:t>
      </w:r>
      <w:r>
        <w:tab/>
        <w:t>1s+2M dance reel of 3 across (2M gives RSh to 1L)</w:t>
      </w:r>
    </w:p>
    <w:p w:rsidR="00B11EB3" w:rsidRDefault="00B11EB3" w:rsidP="00B11EB3">
      <w:pPr>
        <w:pStyle w:val="DanceBody"/>
      </w:pPr>
      <w:r>
        <w:t xml:space="preserve"> 9-16</w:t>
      </w:r>
      <w:r>
        <w:tab/>
        <w:t>1s+2L dance reel of 3 across (2L gives LSh to 1M)</w:t>
      </w:r>
    </w:p>
    <w:p w:rsidR="00B11EB3" w:rsidRDefault="00B11EB3" w:rsidP="00B11EB3">
      <w:pPr>
        <w:pStyle w:val="DanceBody"/>
      </w:pPr>
      <w:r>
        <w:t>17-24</w:t>
      </w:r>
      <w:r>
        <w:tab/>
        <w:t>1s+2s set, turn 2H &amp; open out to 4H round to left to finish NHJ facing up &amp; down the set</w:t>
      </w:r>
    </w:p>
    <w:p w:rsidR="00B11EB3" w:rsidRDefault="00B11EB3" w:rsidP="00B11EB3">
      <w:pPr>
        <w:pStyle w:val="DanceBody"/>
        <w:keepNext w:val="0"/>
      </w:pPr>
      <w:r>
        <w:t>25-32</w:t>
      </w:r>
      <w:r>
        <w:tab/>
        <w:t>1s+2s dance the Rondel 2 1</w:t>
      </w:r>
    </w:p>
    <w:p w:rsidR="00B11EB3" w:rsidRDefault="00B11EB3" w:rsidP="00B11EB3"/>
    <w:p w:rsidR="00B11EB3" w:rsidRDefault="00B11EB3" w:rsidP="00B11EB3">
      <w:pPr>
        <w:pStyle w:val="Minicrib"/>
      </w:pPr>
      <w:r>
        <w:t>A LONDON CELEBRATION  (R32)  Round the Room</w:t>
      </w:r>
      <w:r>
        <w:tab/>
        <w:t>Ann Dix 2012</w:t>
      </w:r>
    </w:p>
    <w:p w:rsidR="00B11EB3" w:rsidRDefault="00B11EB3" w:rsidP="00B11EB3">
      <w:pPr>
        <w:pStyle w:val="DanceBody"/>
      </w:pPr>
      <w:r>
        <w:t>Round the Room Dance, 2 facing 2 (1s face clockwise, 2s face anticlockwise)</w:t>
      </w:r>
    </w:p>
    <w:p w:rsidR="00B11EB3" w:rsidRDefault="00B11EB3" w:rsidP="00B11EB3">
      <w:pPr>
        <w:pStyle w:val="DanceBody"/>
      </w:pPr>
      <w:r>
        <w:t xml:space="preserve"> 1- 8</w:t>
      </w:r>
      <w:r>
        <w:tab/>
        <w:t>1s+2s circle 4H round and back</w:t>
      </w:r>
    </w:p>
    <w:p w:rsidR="00B11EB3" w:rsidRDefault="00B11EB3" w:rsidP="00B11EB3">
      <w:pPr>
        <w:pStyle w:val="DanceBody"/>
      </w:pPr>
      <w:r>
        <w:t xml:space="preserve"> 9-16</w:t>
      </w:r>
      <w:r>
        <w:tab/>
        <w:t>1s+2s dance RH across, LH across</w:t>
      </w:r>
    </w:p>
    <w:p w:rsidR="00B11EB3" w:rsidRDefault="00B11EB3" w:rsidP="00B11EB3">
      <w:pPr>
        <w:pStyle w:val="DanceBody"/>
      </w:pPr>
      <w:r>
        <w:t>17-24</w:t>
      </w:r>
      <w:r>
        <w:tab/>
        <w:t>Ladies Adv+Ret; Men Adv+Ret</w:t>
      </w:r>
    </w:p>
    <w:p w:rsidR="00B11EB3" w:rsidRDefault="00B11EB3" w:rsidP="00B11EB3">
      <w:pPr>
        <w:pStyle w:val="DanceBody"/>
        <w:keepNext w:val="0"/>
      </w:pPr>
      <w:r>
        <w:t>25-32</w:t>
      </w:r>
      <w:r>
        <w:tab/>
        <w:t xml:space="preserve">1M+2L </w:t>
      </w:r>
      <w:r>
        <w:rPr>
          <w:b/>
        </w:rPr>
        <w:t>also</w:t>
      </w:r>
      <w:r>
        <w:t xml:space="preserve"> 1L+2M dance DoSiDo; couples take promenade hold &amp; pass opposite couple LSh to meet new couple</w:t>
      </w:r>
    </w:p>
    <w:p w:rsidR="00B11EB3" w:rsidRDefault="00B11EB3" w:rsidP="00B11EB3"/>
    <w:p w:rsidR="00B11EB3" w:rsidRDefault="00B11EB3" w:rsidP="00B11EB3">
      <w:pPr>
        <w:pStyle w:val="Minicrib"/>
      </w:pPr>
      <w:r>
        <w:t>LONDON NINE-O  (R8x32)  3C (4C set)</w:t>
      </w:r>
      <w:r>
        <w:tab/>
        <w:t>Elizabeth Condor</w:t>
      </w:r>
    </w:p>
    <w:p w:rsidR="00B11EB3" w:rsidRDefault="00B11EB3" w:rsidP="00B11EB3">
      <w:pPr>
        <w:pStyle w:val="DanceBody"/>
      </w:pPr>
      <w:r>
        <w:t xml:space="preserve"> 1- 8</w:t>
      </w:r>
      <w:r>
        <w:tab/>
        <w:t xml:space="preserve">1s+2s+3s dance 3 couple Allemande (on bar 1 Men dance diagonally across </w:t>
      </w:r>
      <w:r>
        <w:rPr>
          <w:b/>
        </w:rPr>
        <w:t>as</w:t>
      </w:r>
      <w:r>
        <w:t xml:space="preserve"> Ladies dance up slightly. As 1s meet they rotate to face Men's side in Allemande hold) 3 2 1</w:t>
      </w:r>
    </w:p>
    <w:p w:rsidR="00B11EB3" w:rsidRDefault="00B11EB3" w:rsidP="00B11EB3">
      <w:pPr>
        <w:pStyle w:val="DanceBody"/>
      </w:pPr>
      <w:r>
        <w:t xml:space="preserve"> 9-16</w:t>
      </w:r>
      <w:r>
        <w:tab/>
        <w:t>1s lead up to top &amp; cast to 2nd place (2s step down on bars 11-12). 1s turn RH to 2nd place own sides facing out 3 1 2</w:t>
      </w:r>
    </w:p>
    <w:p w:rsidR="00B11EB3" w:rsidRPr="00A148BA" w:rsidRDefault="00B11EB3" w:rsidP="00B11EB3">
      <w:pPr>
        <w:pStyle w:val="DanceBody"/>
      </w:pPr>
      <w:r>
        <w:t>17-24</w:t>
      </w:r>
      <w:r>
        <w:tab/>
        <w:t xml:space="preserve">3s+1s+2s dance </w:t>
      </w:r>
      <w:r w:rsidRPr="00A148BA">
        <w:rPr>
          <w:lang w:val="en-US"/>
        </w:rPr>
        <w:t>Promenade (Chaperoned) Chain progression</w:t>
      </w:r>
      <w:r w:rsidRPr="00A148BA">
        <w:t>:</w:t>
      </w:r>
    </w:p>
    <w:p w:rsidR="00B11EB3" w:rsidRPr="00A148BA" w:rsidRDefault="00B11EB3" w:rsidP="00B11EB3">
      <w:pPr>
        <w:pStyle w:val="DanceBody"/>
      </w:pPr>
      <w:r>
        <w:tab/>
      </w:r>
      <w:r w:rsidRPr="00A148BA">
        <w:t xml:space="preserve">17-18    </w:t>
      </w:r>
      <w:r>
        <w:t>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B11EB3" w:rsidRPr="00A148BA" w:rsidRDefault="00B11EB3" w:rsidP="00B11EB3">
      <w:pPr>
        <w:pStyle w:val="DanceBody"/>
      </w:pPr>
      <w:r w:rsidRPr="00A148BA">
        <w:tab/>
        <w:t xml:space="preserve">19-22    who promenade 1/2 way clockwise </w:t>
      </w:r>
      <w:r w:rsidRPr="00A148BA">
        <w:rPr>
          <w:b/>
        </w:rPr>
        <w:t>while</w:t>
      </w:r>
      <w:r w:rsidRPr="00A148BA">
        <w:t xml:space="preserve"> middle people (3M + 2L) turn LH 1.1/2.</w:t>
      </w:r>
    </w:p>
    <w:p w:rsidR="00B11EB3" w:rsidRDefault="00B11EB3" w:rsidP="00B11EB3">
      <w:pPr>
        <w:pStyle w:val="DanceBody"/>
      </w:pPr>
      <w:r w:rsidRPr="00A148BA">
        <w:tab/>
        <w:t xml:space="preserve">23-24    2s &amp; 3s turn partner RH 3/4 to own sides </w:t>
      </w:r>
      <w:r w:rsidRPr="00A148BA">
        <w:rPr>
          <w:b/>
        </w:rPr>
        <w:t>while</w:t>
      </w:r>
      <w:r w:rsidRPr="00A148BA">
        <w:t xml:space="preserve"> 1s dance clockwise 1/4 round to end in 2nd place.</w:t>
      </w:r>
      <w:r>
        <w:t xml:space="preserv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LONDON PRIDE  (S8x32)  2C (4C set)</w:t>
      </w:r>
      <w:r>
        <w:tab/>
        <w:t>Iain Boyd  World Around The Corner</w:t>
      </w:r>
    </w:p>
    <w:p w:rsidR="00B11EB3" w:rsidRDefault="00B11EB3" w:rsidP="00B11EB3">
      <w:pPr>
        <w:pStyle w:val="DanceBody"/>
      </w:pPr>
      <w:r>
        <w:t xml:space="preserve"> 1- 8</w:t>
      </w:r>
      <w:r>
        <w:tab/>
        <w:t>1s+2s Set+Link, 2s+1s Set+Link</w:t>
      </w:r>
    </w:p>
    <w:p w:rsidR="00B11EB3" w:rsidRDefault="00B11EB3" w:rsidP="00B11EB3">
      <w:pPr>
        <w:pStyle w:val="DanceBody"/>
      </w:pPr>
      <w:r>
        <w:t xml:space="preserve"> 9-16</w:t>
      </w:r>
      <w:r>
        <w:tab/>
        <w:t>1M+2L turn 2H</w:t>
      </w:r>
      <w:r w:rsidRPr="00BA6B4D">
        <w:rPr>
          <w:b/>
        </w:rPr>
        <w:t xml:space="preserve"> while </w:t>
      </w:r>
      <w:r>
        <w:t>partners set, 1s+2s dance 4H round to left 1/2 way. 1L+2M turn 2H</w:t>
      </w:r>
      <w:r w:rsidRPr="00BA6B4D">
        <w:rPr>
          <w:b/>
        </w:rPr>
        <w:t xml:space="preserve"> while </w:t>
      </w:r>
      <w:r>
        <w:t>partners set, 1s+2s dance 4H round to left 1/2 way.</w:t>
      </w:r>
    </w:p>
    <w:p w:rsidR="00B11EB3" w:rsidRDefault="00B11EB3" w:rsidP="00B11EB3">
      <w:pPr>
        <w:pStyle w:val="DanceBody"/>
      </w:pPr>
      <w:r>
        <w:t>17-24</w:t>
      </w:r>
      <w:r>
        <w:tab/>
        <w:t>1s turn 2H &amp; cast 1 place, 1s turn 2H &amp; cast up to places</w:t>
      </w:r>
    </w:p>
    <w:p w:rsidR="00B11EB3" w:rsidRDefault="00B11EB3" w:rsidP="00B11EB3">
      <w:pPr>
        <w:pStyle w:val="DanceBody"/>
      </w:pPr>
      <w:r>
        <w:t>25-32</w:t>
      </w:r>
      <w:r>
        <w:tab/>
        <w:t>1s+2s dance a Philabeg:</w:t>
      </w:r>
    </w:p>
    <w:p w:rsidR="00B11EB3" w:rsidRDefault="00B11EB3" w:rsidP="00B11EB3">
      <w:pPr>
        <w:pStyle w:val="DanceBody"/>
      </w:pPr>
      <w:r>
        <w:tab/>
        <w:t>1s+2s turn 2H, 1s dance down diagonally to Men's side</w:t>
      </w:r>
      <w:r w:rsidRPr="00BA6B4D">
        <w:rPr>
          <w:b/>
        </w:rPr>
        <w:t xml:space="preserve"> while </w:t>
      </w:r>
      <w:r>
        <w:t>2s dance diagonally up to Ladies' side &amp; 1s+2s 3/4 turn 2H</w:t>
      </w:r>
    </w:p>
    <w:p w:rsidR="00B11EB3" w:rsidRDefault="00B11EB3" w:rsidP="00B11EB3">
      <w:pPr>
        <w:pStyle w:val="DanceBody"/>
        <w:keepNext w:val="0"/>
      </w:pPr>
      <w:r>
        <w:tab/>
        <w:t>1s dance down diag into middle</w:t>
      </w:r>
      <w:r w:rsidRPr="00BA6B4D">
        <w:rPr>
          <w:b/>
        </w:rPr>
        <w:t xml:space="preserve"> while </w:t>
      </w:r>
      <w:r>
        <w:t>2s dance diag up into middle &amp; 3/4 turn 2H, 1s+2s pass partner RSh &amp; dance out to own sides</w:t>
      </w:r>
    </w:p>
    <w:p w:rsidR="00B11EB3" w:rsidRDefault="00B11EB3" w:rsidP="00B11EB3"/>
    <w:p w:rsidR="00B11EB3" w:rsidRDefault="00B11EB3" w:rsidP="00B11EB3">
      <w:pPr>
        <w:pStyle w:val="Minicrib"/>
      </w:pPr>
      <w:r>
        <w:t>LONDON PRIDE  (R8x32)  3C (4C set)</w:t>
      </w:r>
      <w:r>
        <w:tab/>
        <w:t>Olivea Roberts  50th Anniv Bk of Dances</w:t>
      </w:r>
    </w:p>
    <w:p w:rsidR="00B11EB3" w:rsidRDefault="00B11EB3" w:rsidP="00B11EB3">
      <w:pPr>
        <w:pStyle w:val="DanceBody"/>
      </w:pPr>
      <w:r>
        <w:t xml:space="preserve"> 1- 8</w:t>
      </w:r>
      <w:r>
        <w:tab/>
        <w:t>1s set &amp; cast 1 place, 1s dance 1/2 Fig of 8 round 2s</w:t>
      </w:r>
    </w:p>
    <w:p w:rsidR="00B11EB3" w:rsidRDefault="00B11EB3" w:rsidP="00B11EB3">
      <w:pPr>
        <w:pStyle w:val="DanceBody"/>
      </w:pPr>
      <w:r>
        <w:t xml:space="preserve"> 9-16</w:t>
      </w:r>
      <w:r>
        <w:tab/>
        <w:t>1s dance RH across (1M with 2s, 1L with 3s), pass RSh to dance LH across with other couple &amp; pass LSh to face 3</w:t>
      </w:r>
      <w:r w:rsidRPr="00972EEB">
        <w:t>rd</w:t>
      </w:r>
      <w:r>
        <w:t xml:space="preserve"> corners</w:t>
      </w:r>
    </w:p>
    <w:p w:rsidR="00B11EB3" w:rsidRDefault="00B11EB3" w:rsidP="00B11EB3">
      <w:pPr>
        <w:pStyle w:val="DanceBody"/>
      </w:pPr>
      <w:r>
        <w:t>17-24</w:t>
      </w:r>
      <w:r>
        <w:tab/>
        <w:t>1s dance RSh reels of 3 across (1M with 2s, 1L with 3s) &amp; end in middle facing each other (down/up)</w:t>
      </w:r>
    </w:p>
    <w:p w:rsidR="00B11EB3" w:rsidRDefault="00B11EB3" w:rsidP="00B11EB3">
      <w:pPr>
        <w:pStyle w:val="DanceBody"/>
        <w:keepNext w:val="0"/>
      </w:pPr>
      <w:r>
        <w:t>25-32</w:t>
      </w:r>
      <w:r>
        <w:tab/>
        <w:t>1s turn RH once round, set &amp; Petronella turn to 2</w:t>
      </w:r>
      <w:r w:rsidRPr="00972EEB">
        <w:t>nd</w:t>
      </w:r>
      <w:r>
        <w:t xml:space="preserve"> place own sides</w:t>
      </w:r>
    </w:p>
    <w:p w:rsidR="00B11EB3" w:rsidRDefault="00B11EB3" w:rsidP="00B11EB3"/>
    <w:p w:rsidR="00B11EB3" w:rsidRDefault="00B11EB3" w:rsidP="00B11EB3">
      <w:pPr>
        <w:pStyle w:val="Minicrib"/>
      </w:pPr>
      <w:r>
        <w:t>LONDON REEL  (R8x32)  3C (4C set)</w:t>
      </w:r>
      <w:r>
        <w:tab/>
        <w:t>Hugh Foss  Glendarroch SD Sheets</w:t>
      </w:r>
    </w:p>
    <w:p w:rsidR="00B11EB3" w:rsidRDefault="00B11EB3" w:rsidP="00B11EB3">
      <w:pPr>
        <w:pStyle w:val="DanceBody"/>
      </w:pPr>
      <w:r>
        <w:t xml:space="preserve"> 1- 8</w:t>
      </w:r>
      <w:r>
        <w:tab/>
        <w:t>1s cross down, dance out between 2s+3s &amp; cast to 3</w:t>
      </w:r>
      <w:r w:rsidRPr="00972EEB">
        <w:t>rd</w:t>
      </w:r>
      <w:r>
        <w:t xml:space="preserve"> place</w:t>
      </w:r>
      <w:r w:rsidRPr="00BA6B4D">
        <w:rPr>
          <w:b/>
        </w:rPr>
        <w:t xml:space="preserve"> </w:t>
      </w:r>
      <w:r>
        <w:rPr>
          <w:b/>
        </w:rPr>
        <w:t xml:space="preserve">as </w:t>
      </w:r>
      <w:r>
        <w:t>2s+3s step up, 2s repeat with 3s+1s stepping up</w:t>
      </w:r>
    </w:p>
    <w:p w:rsidR="00B11EB3" w:rsidRDefault="00B11EB3" w:rsidP="00B11EB3">
      <w:pPr>
        <w:pStyle w:val="DanceBody"/>
      </w:pPr>
      <w:r>
        <w:t xml:space="preserve"> 9-16</w:t>
      </w:r>
      <w:r>
        <w:tab/>
        <w:t>3s cross down to dance reel of 3 on sides to end 3 1 2 on opp sides</w:t>
      </w:r>
    </w:p>
    <w:p w:rsidR="00B11EB3" w:rsidRDefault="00B11EB3" w:rsidP="00B11EB3">
      <w:pPr>
        <w:pStyle w:val="DanceBody"/>
      </w:pPr>
      <w:r>
        <w:t>17-24</w:t>
      </w:r>
      <w:r>
        <w:tab/>
        <w:t>1s dance out &amp; up round 3s, cross down &amp; dance 1/2 double Fig of 8 with 2s (dancing out &amp; down to start)</w:t>
      </w:r>
    </w:p>
    <w:p w:rsidR="00B11EB3" w:rsidRDefault="00B11EB3" w:rsidP="00B11EB3">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B11EB3" w:rsidRDefault="00B11EB3" w:rsidP="00B11EB3"/>
    <w:p w:rsidR="00B11EB3" w:rsidRDefault="00B11EB3" w:rsidP="00B11EB3">
      <w:pPr>
        <w:pStyle w:val="Minicrib"/>
      </w:pPr>
      <w:r>
        <w:t>LONDON'S BURNING  (J5x16)  4C set</w:t>
      </w:r>
      <w:r>
        <w:tab/>
        <w:t>Sue Petyt  Tartan Rainbow  https://suepetyt.e-cribs.org/</w:t>
      </w:r>
    </w:p>
    <w:p w:rsidR="00B11EB3" w:rsidRPr="0081621C" w:rsidRDefault="00B11EB3" w:rsidP="00B11EB3">
      <w:pPr>
        <w:pStyle w:val="DanceBody"/>
      </w:pPr>
      <w:r w:rsidRPr="0081621C">
        <w:t xml:space="preserve">Each couple dance 32 bars. A New Couple starts after 16 bars (ie on bars 1, 17, 33 </w:t>
      </w:r>
      <w:r>
        <w:t>&amp;</w:t>
      </w:r>
      <w:r w:rsidRPr="0081621C">
        <w:t xml:space="preserve"> 49)</w:t>
      </w:r>
    </w:p>
    <w:p w:rsidR="00B11EB3" w:rsidRPr="0081621C" w:rsidRDefault="00B11EB3" w:rsidP="00B11EB3">
      <w:pPr>
        <w:pStyle w:val="DanceBody"/>
      </w:pPr>
      <w:r w:rsidRPr="0081621C">
        <w:t xml:space="preserve"> 1- 8</w:t>
      </w:r>
      <w:r w:rsidRPr="0081621C">
        <w:tab/>
        <w:t>1s+2s+3s dance reels of 3 on sides (1s in &amp; down to start)</w:t>
      </w:r>
    </w:p>
    <w:p w:rsidR="00B11EB3" w:rsidRPr="0081621C" w:rsidRDefault="00B11EB3" w:rsidP="00B11EB3">
      <w:pPr>
        <w:pStyle w:val="DanceBody"/>
      </w:pPr>
      <w:r w:rsidRPr="0081621C">
        <w:t xml:space="preserve"> 9-16</w:t>
      </w:r>
      <w:r w:rsidRPr="0081621C">
        <w:tab/>
        <w:t>1s cross RH, cast 1 place, cross LH &amp; cast down 1 place</w:t>
      </w:r>
    </w:p>
    <w:p w:rsidR="00B11EB3" w:rsidRPr="0081621C" w:rsidRDefault="00B11EB3" w:rsidP="00B11EB3">
      <w:pPr>
        <w:pStyle w:val="DanceBody"/>
      </w:pPr>
      <w:r w:rsidRPr="0081621C">
        <w:t>17-24</w:t>
      </w:r>
      <w:r w:rsidRPr="0081621C">
        <w:tab/>
      </w:r>
      <w:r>
        <w:t>(New Couple starts</w:t>
      </w:r>
      <w:r w:rsidRPr="00BA6B4D">
        <w:rPr>
          <w:b/>
        </w:rPr>
        <w:t xml:space="preserve"> </w:t>
      </w:r>
      <w:r>
        <w:rPr>
          <w:b/>
        </w:rPr>
        <w:t xml:space="preserve">as </w:t>
      </w:r>
      <w:r>
        <w:t>at bar 1)</w:t>
      </w:r>
      <w:r w:rsidRPr="00BA6B4D">
        <w:rPr>
          <w:b/>
        </w:rPr>
        <w:t xml:space="preserve"> </w:t>
      </w:r>
      <w:r w:rsidRPr="0081621C">
        <w:t>New couple starts reels of 3 on sides (new top couple in &amp; down to start with original 1s in 3</w:t>
      </w:r>
      <w:r w:rsidRPr="00972EEB">
        <w:t>rd</w:t>
      </w:r>
      <w:r w:rsidRPr="0081621C">
        <w:t xml:space="preserve"> place)</w:t>
      </w:r>
    </w:p>
    <w:p w:rsidR="00B11EB3" w:rsidRPr="0081621C" w:rsidRDefault="00B11EB3" w:rsidP="00B11EB3">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rPr>
        <w:t xml:space="preserve"> while </w:t>
      </w:r>
      <w:r w:rsidRPr="0081621C">
        <w:t>new couple dance bars 9-32</w:t>
      </w:r>
    </w:p>
    <w:p w:rsidR="00B11EB3" w:rsidRDefault="00B11EB3" w:rsidP="00B11EB3"/>
    <w:p w:rsidR="00B11EB3" w:rsidRDefault="00B11EB3" w:rsidP="00B11EB3">
      <w:pPr>
        <w:pStyle w:val="Minicrib"/>
      </w:pPr>
      <w:r>
        <w:t>LONDON'S TURNING  (J80)  4C set</w:t>
      </w:r>
      <w:r>
        <w:tab/>
        <w:t>Angus Henry  scottishcountrydance.net</w:t>
      </w:r>
    </w:p>
    <w:p w:rsidR="00B11EB3" w:rsidRDefault="00B11EB3" w:rsidP="00B11EB3">
      <w:pPr>
        <w:pStyle w:val="DanceBody"/>
      </w:pPr>
      <w:r>
        <w:t xml:space="preserve"> 1- 8</w:t>
      </w:r>
      <w:r>
        <w:tab/>
        <w:t>1s+2s+3s dance RSh reels of 3 on sides</w:t>
      </w:r>
    </w:p>
    <w:p w:rsidR="00B11EB3" w:rsidRDefault="00B11EB3" w:rsidP="00B11EB3">
      <w:pPr>
        <w:pStyle w:val="DanceBody"/>
      </w:pPr>
      <w:r>
        <w:t xml:space="preserve"> 9-16</w:t>
      </w:r>
      <w:r>
        <w:tab/>
        <w:t>1s+2s turn RH 1.1/2 times on sides; 1s+3s turn LH 1.1/2 times on sides to end 2 3 1 4</w:t>
      </w:r>
    </w:p>
    <w:p w:rsidR="00B11EB3" w:rsidRDefault="00B11EB3" w:rsidP="00B11EB3">
      <w:pPr>
        <w:pStyle w:val="DanceBody"/>
      </w:pPr>
      <w:r>
        <w:t>17-24</w:t>
      </w:r>
      <w:r>
        <w:tab/>
        <w:t>Top 3 couples dance RSh reels of 3 on sides</w:t>
      </w:r>
    </w:p>
    <w:p w:rsidR="00B11EB3" w:rsidRDefault="00B11EB3" w:rsidP="00B11EB3">
      <w:pPr>
        <w:pStyle w:val="DanceBody"/>
      </w:pPr>
      <w:r>
        <w:t>25-28</w:t>
      </w:r>
      <w:r>
        <w:tab/>
        <w:t>Top couples</w:t>
      </w:r>
      <w:r w:rsidRPr="007F0D5A">
        <w:rPr>
          <w:b/>
        </w:rPr>
        <w:t xml:space="preserve"> also </w:t>
      </w:r>
      <w:r>
        <w:t>bottom couples turn RH 1.1/2 times on sides</w:t>
      </w:r>
    </w:p>
    <w:p w:rsidR="00B11EB3" w:rsidRDefault="00B11EB3" w:rsidP="00B11EB3">
      <w:pPr>
        <w:pStyle w:val="DanceBody"/>
      </w:pPr>
      <w:r>
        <w:t>29-32</w:t>
      </w:r>
      <w:r>
        <w:tab/>
        <w:t>Middle couples turn LH 1.1/2 times on sides</w:t>
      </w:r>
      <w:r w:rsidRPr="00BA6B4D">
        <w:rPr>
          <w:b/>
        </w:rPr>
        <w:t xml:space="preserve"> while </w:t>
      </w:r>
      <w:r>
        <w:t>bottom couple turn LH once round to end 3 4 2 1</w:t>
      </w:r>
    </w:p>
    <w:p w:rsidR="00B11EB3" w:rsidRDefault="00B11EB3" w:rsidP="00B11EB3">
      <w:pPr>
        <w:pStyle w:val="DanceBody"/>
      </w:pPr>
      <w:r>
        <w:t>33-64</w:t>
      </w:r>
      <w:r>
        <w:tab/>
        <w:t>Repeat bars 17-32 twice more (original 1s+2s are now back at the top of the set)</w:t>
      </w:r>
    </w:p>
    <w:p w:rsidR="00B11EB3" w:rsidRDefault="00B11EB3" w:rsidP="00B11EB3">
      <w:pPr>
        <w:pStyle w:val="DanceBody"/>
      </w:pPr>
      <w:r>
        <w:t>65-72</w:t>
      </w:r>
      <w:r>
        <w:tab/>
        <w:t>Top 3 couples dance RSh reels of 3 on sides</w:t>
      </w:r>
    </w:p>
    <w:p w:rsidR="00B11EB3" w:rsidRDefault="00B11EB3" w:rsidP="00B11EB3">
      <w:pPr>
        <w:pStyle w:val="DanceBody"/>
        <w:keepNext w:val="0"/>
      </w:pPr>
      <w:r>
        <w:t>73-80</w:t>
      </w:r>
      <w:r>
        <w:tab/>
        <w:t>Bottom couples (original 4s+3s) turn RH 1.1/2 times on sides &amp; then the bottom couple (original 4s) turn LH to end 1 2 3 4</w:t>
      </w:r>
    </w:p>
    <w:p w:rsidR="00B11EB3" w:rsidRDefault="00B11EB3" w:rsidP="00B11EB3"/>
    <w:p w:rsidR="00B11EB3" w:rsidRDefault="00B11EB3" w:rsidP="00B11EB3">
      <w:pPr>
        <w:pStyle w:val="Minicrib"/>
      </w:pPr>
      <w:r>
        <w:t>THE LONELY HONEYBEE  (R8x32)  3C (4C set)</w:t>
      </w:r>
      <w:r>
        <w:tab/>
        <w:t>Dorothy Bell  Belfast Platinum Anniv</w:t>
      </w:r>
    </w:p>
    <w:p w:rsidR="00B11EB3" w:rsidRPr="009D56E7" w:rsidRDefault="00B11EB3" w:rsidP="00B11EB3">
      <w:pPr>
        <w:pStyle w:val="DanceBody"/>
      </w:pPr>
      <w:r w:rsidRPr="009D56E7">
        <w:t xml:space="preserve"> 1- 8</w:t>
      </w:r>
      <w:r w:rsidRPr="009D56E7">
        <w:tab/>
        <w:t xml:space="preserve">1s </w:t>
      </w:r>
      <w:r>
        <w:t>lead down middle (3 bars), lead up (3 bars) &amp; cross to 1st place opp sides to face down, 2s face up</w:t>
      </w:r>
    </w:p>
    <w:p w:rsidR="00B11EB3" w:rsidRDefault="00B11EB3" w:rsidP="00B11EB3">
      <w:pPr>
        <w:pStyle w:val="DanceBody"/>
      </w:pPr>
      <w:r>
        <w:t xml:space="preserve"> </w:t>
      </w:r>
      <w:r w:rsidRPr="00882BC7">
        <w:t>9-1</w:t>
      </w:r>
      <w:r>
        <w:t>2</w:t>
      </w:r>
      <w:r w:rsidRPr="00882BC7">
        <w:tab/>
      </w:r>
      <w:r>
        <w:t>1s+2s set, 1s+2s change places on sides (1M+2L RH &amp; 1L+2M LH)</w:t>
      </w:r>
    </w:p>
    <w:p w:rsidR="00B11EB3" w:rsidRPr="00882BC7" w:rsidRDefault="00B11EB3" w:rsidP="00B11EB3">
      <w:pPr>
        <w:pStyle w:val="DanceBody"/>
      </w:pPr>
      <w:r w:rsidRPr="00882BC7">
        <w:t>1</w:t>
      </w:r>
      <w:r>
        <w:t>3</w:t>
      </w:r>
      <w:r w:rsidRPr="00882BC7">
        <w:t>-</w:t>
      </w:r>
      <w:r>
        <w:t>16</w:t>
      </w:r>
      <w:r w:rsidRPr="00882BC7">
        <w:tab/>
      </w:r>
      <w:r>
        <w:t>1s turn 3/4 LH to finish 1L between 2s facing 2M &amp; 1M between 3s facing 3L</w:t>
      </w:r>
    </w:p>
    <w:p w:rsidR="00B11EB3" w:rsidRDefault="00B11EB3" w:rsidP="00B11EB3">
      <w:pPr>
        <w:pStyle w:val="DanceBody"/>
      </w:pPr>
      <w:r>
        <w:t>17-24</w:t>
      </w:r>
      <w:r w:rsidRPr="00882BC7">
        <w:tab/>
      </w:r>
      <w:r>
        <w:t>1s dance LSh reels across, 2s+3s giving hands when possible</w:t>
      </w:r>
    </w:p>
    <w:p w:rsidR="00B11EB3" w:rsidRPr="009170ED" w:rsidRDefault="00B11EB3" w:rsidP="00B11EB3">
      <w:pPr>
        <w:pStyle w:val="DanceBody"/>
        <w:keepNext w:val="0"/>
      </w:pPr>
      <w:r w:rsidRPr="00882BC7">
        <w:t>25-32</w:t>
      </w:r>
      <w:r w:rsidRPr="00882BC7">
        <w:tab/>
      </w:r>
      <w:r w:rsidRPr="009170ED">
        <w:t>2s+1s+3s circle 6H round to the left for 6 steps, pivot &amp; chase back to places</w:t>
      </w:r>
      <w:r>
        <w:t>. 2 1 3</w:t>
      </w:r>
    </w:p>
    <w:p w:rsidR="00B11EB3" w:rsidRDefault="00B11EB3" w:rsidP="00B11EB3"/>
    <w:p w:rsidR="00B11EB3" w:rsidRDefault="00B11EB3" w:rsidP="00B11EB3">
      <w:pPr>
        <w:pStyle w:val="Minicrib"/>
      </w:pPr>
      <w:r>
        <w:t>LONELY SUNDAY  (J8x32)  3C (4C set)</w:t>
      </w:r>
      <w:r>
        <w:tab/>
        <w:t>Damon Collin  From Paper To Pearl</w:t>
      </w:r>
    </w:p>
    <w:p w:rsidR="00B11EB3" w:rsidRDefault="00B11EB3" w:rsidP="00B11EB3">
      <w:pPr>
        <w:pStyle w:val="DanceBody"/>
      </w:pPr>
      <w:r>
        <w:t xml:space="preserve"> 1- 8</w:t>
      </w:r>
      <w:r>
        <w:tab/>
        <w:t>1s lead down (3 steps), lead back (3 steps), cross and cast to 2</w:t>
      </w:r>
      <w:r w:rsidRPr="00972EEB">
        <w:t>nd</w:t>
      </w:r>
      <w:r>
        <w:t xml:space="preserve"> place opp. sides</w:t>
      </w:r>
    </w:p>
    <w:p w:rsidR="00B11EB3" w:rsidRDefault="00B11EB3" w:rsidP="00B11EB3">
      <w:pPr>
        <w:pStyle w:val="DanceBody"/>
      </w:pPr>
      <w:r>
        <w:t xml:space="preserve"> 9-16</w:t>
      </w:r>
      <w:r>
        <w:tab/>
        <w:t>2s+1s dance R&amp;L (Men finish facing out)</w:t>
      </w:r>
    </w:p>
    <w:p w:rsidR="00B11EB3" w:rsidRDefault="00B11EB3" w:rsidP="00B11EB3">
      <w:pPr>
        <w:pStyle w:val="DanceBody"/>
      </w:pPr>
      <w:r>
        <w:t>17-24</w:t>
      </w:r>
      <w:r>
        <w:rPr>
          <w:szCs w:val="14"/>
        </w:rPr>
        <w:tab/>
      </w:r>
      <w:r>
        <w:t>2s+1s dance Ladies' chain (1M finishes facing out).</w:t>
      </w:r>
    </w:p>
    <w:p w:rsidR="00B11EB3" w:rsidRDefault="00B11EB3" w:rsidP="00B11EB3">
      <w:pPr>
        <w:pStyle w:val="DanceBody"/>
        <w:keepNext w:val="0"/>
      </w:pPr>
      <w:r>
        <w:t>25-32</w:t>
      </w:r>
      <w:r>
        <w:tab/>
        <w:t>1M casts round 3L, 1L cast round 3M, 1s meet &amp; lead up crossing over &amp; casting to 2nd</w:t>
      </w:r>
      <w:r>
        <w:rPr>
          <w:szCs w:val="28"/>
        </w:rPr>
        <w:t> </w:t>
      </w:r>
      <w:r>
        <w:t>pl own sides</w:t>
      </w:r>
    </w:p>
    <w:p w:rsidR="00B11EB3" w:rsidRDefault="00B11EB3" w:rsidP="00B11EB3"/>
    <w:p w:rsidR="00B11EB3" w:rsidRDefault="00B11EB3" w:rsidP="00B11EB3">
      <w:pPr>
        <w:pStyle w:val="Minicrib"/>
      </w:pPr>
      <w:r>
        <w:t>THE LONG CHASE  (R8x64)  4C set</w:t>
      </w:r>
      <w:r>
        <w:tab/>
        <w:t>RSCDS Bk 11</w:t>
      </w:r>
    </w:p>
    <w:p w:rsidR="00B11EB3" w:rsidRDefault="00B11EB3" w:rsidP="00B11EB3">
      <w:pPr>
        <w:pStyle w:val="DanceBody"/>
      </w:pPr>
      <w:r>
        <w:t xml:space="preserve"> 1- 8</w:t>
      </w:r>
      <w:r>
        <w:tab/>
        <w:t>Top couple followed by other 3 couples cast to bottom &amp; lead back up to top</w:t>
      </w:r>
    </w:p>
    <w:p w:rsidR="00B11EB3" w:rsidRDefault="00B11EB3" w:rsidP="00B11EB3">
      <w:pPr>
        <w:pStyle w:val="DanceBody"/>
      </w:pPr>
      <w:r>
        <w:t xml:space="preserve"> 9-16</w:t>
      </w:r>
      <w:r>
        <w:tab/>
        <w:t>Top couple lead down to bottom &amp; cast up to top on own sides</w:t>
      </w:r>
    </w:p>
    <w:p w:rsidR="00B11EB3" w:rsidRDefault="00B11EB3" w:rsidP="00B11EB3">
      <w:pPr>
        <w:pStyle w:val="DanceBody"/>
      </w:pPr>
      <w:r>
        <w:t>17-24</w:t>
      </w:r>
      <w:r>
        <w:tab/>
        <w:t>Bottom couple lead up to top &amp; cast to 4</w:t>
      </w:r>
      <w:r w:rsidRPr="00972EEB">
        <w:t>th</w:t>
      </w:r>
      <w:r>
        <w:t xml:space="preserve"> places</w:t>
      </w:r>
    </w:p>
    <w:p w:rsidR="00B11EB3" w:rsidRDefault="00B11EB3" w:rsidP="00B11EB3">
      <w:pPr>
        <w:pStyle w:val="DanceBody"/>
      </w:pPr>
      <w:r>
        <w:t>25-32</w:t>
      </w:r>
      <w:r>
        <w:tab/>
        <w:t>Top 2 couples</w:t>
      </w:r>
      <w:r w:rsidRPr="007F0D5A">
        <w:rPr>
          <w:b/>
        </w:rPr>
        <w:t xml:space="preserve"> also </w:t>
      </w:r>
      <w:r>
        <w:t>bottom 2 couples dance RH across, clap &amp; dance LH across back to places (2</w:t>
      </w:r>
      <w:r w:rsidRPr="00972EEB">
        <w:t>nd</w:t>
      </w:r>
      <w:r>
        <w:t xml:space="preserve"> time - middle couples dance RH/LH</w:t>
      </w:r>
      <w:r w:rsidRPr="00BA6B4D">
        <w:rPr>
          <w:b/>
        </w:rPr>
        <w:t xml:space="preserve"> while </w:t>
      </w:r>
      <w:r>
        <w:t>end couples turn RH/LH)</w:t>
      </w:r>
    </w:p>
    <w:p w:rsidR="00B11EB3" w:rsidRDefault="00B11EB3" w:rsidP="00B11EB3">
      <w:pPr>
        <w:pStyle w:val="DanceBody"/>
      </w:pPr>
      <w:r>
        <w:t>33-40</w:t>
      </w:r>
      <w:r>
        <w:tab/>
        <w:t>1s+2s (top 2 couples) dance Allemande (2</w:t>
      </w:r>
      <w:r w:rsidRPr="00972EEB">
        <w:t>nd</w:t>
      </w:r>
      <w:r>
        <w:t xml:space="preserve"> time – middle couples dance Allemande)</w:t>
      </w:r>
    </w:p>
    <w:p w:rsidR="00B11EB3" w:rsidRDefault="00B11EB3" w:rsidP="00B11EB3">
      <w:pPr>
        <w:pStyle w:val="DanceBody"/>
      </w:pPr>
      <w:r>
        <w:t>41-48</w:t>
      </w:r>
      <w:r>
        <w:tab/>
        <w:t>All turn RH then LH</w:t>
      </w:r>
    </w:p>
    <w:p w:rsidR="00B11EB3" w:rsidRDefault="00B11EB3" w:rsidP="00B11EB3">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B11EB3" w:rsidRDefault="00B11EB3" w:rsidP="00B11EB3">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B11EB3" w:rsidRDefault="00B11EB3" w:rsidP="00B11EB3"/>
    <w:p w:rsidR="00B11EB3" w:rsidRDefault="00B11EB3" w:rsidP="00B11EB3">
      <w:pPr>
        <w:pStyle w:val="Minicrib"/>
      </w:pPr>
      <w:r>
        <w:t>LONG FRANK'S REEL  (R8x32)  3C (4C set)</w:t>
      </w:r>
      <w:r>
        <w:tab/>
        <w:t>David G Queen  Ribble Valley Bk</w:t>
      </w:r>
    </w:p>
    <w:p w:rsidR="00B11EB3" w:rsidRDefault="00B11EB3" w:rsidP="00B11EB3">
      <w:pPr>
        <w:pStyle w:val="DanceBody"/>
      </w:pPr>
      <w:r>
        <w:t xml:space="preserve"> 1- 8</w:t>
      </w:r>
      <w:r>
        <w:tab/>
        <w:t>1s cross down to dance mirror reels of 3 on opp sides (2s out/up, 3s in/up). 1s meet at top &amp; take NH, 2s face out.  1 (2) 3</w:t>
      </w:r>
    </w:p>
    <w:p w:rsidR="00B11EB3" w:rsidRDefault="00B11EB3" w:rsidP="00B11EB3">
      <w:pPr>
        <w:pStyle w:val="DanceBody"/>
      </w:pPr>
      <w:r>
        <w:t xml:space="preserve"> 9-16</w:t>
      </w:r>
      <w:r>
        <w:tab/>
        <w:t xml:space="preserve">1s dance down to 2nd place facing out </w:t>
      </w:r>
      <w:r>
        <w:rPr>
          <w:b/>
        </w:rPr>
        <w:t>while</w:t>
      </w:r>
      <w:r>
        <w:t xml:space="preserve"> 2s cast up to 1st place, 1s+3s turn (1M+3L RH, 1L+3M LH); 1s+2s turn 1.1/2 giving other hand. (1) 2 3</w:t>
      </w:r>
    </w:p>
    <w:p w:rsidR="00B11EB3" w:rsidRDefault="00B11EB3" w:rsidP="00B11EB3">
      <w:pPr>
        <w:pStyle w:val="DanceBody"/>
      </w:pPr>
      <w:r>
        <w:t>17-24</w:t>
      </w:r>
      <w:r>
        <w:tab/>
        <w:t>1s dance 1/2 Fig 8 down round 2s; 1s+2s dance RH across remaining in middle ready for …</w:t>
      </w:r>
    </w:p>
    <w:p w:rsidR="00B11EB3" w:rsidRPr="00B718D8" w:rsidRDefault="00B11EB3" w:rsidP="00B11EB3">
      <w:pPr>
        <w:pStyle w:val="DanceBody"/>
        <w:keepNext w:val="0"/>
      </w:pPr>
      <w:r>
        <w:t>25-32</w:t>
      </w:r>
      <w:r>
        <w:tab/>
        <w:t>1s+2s dance Allepouse (1s dance path of normal Allemande</w:t>
      </w:r>
      <w:r w:rsidRPr="00BA6B4D">
        <w:rPr>
          <w:b/>
        </w:rPr>
        <w:t xml:space="preserve"> </w:t>
      </w:r>
      <w:r>
        <w:rPr>
          <w:b/>
        </w:rPr>
        <w:t xml:space="preserve">as </w:t>
      </w:r>
      <w:r>
        <w:t>2s Poussette to change places).  2 1 3</w:t>
      </w:r>
    </w:p>
    <w:p w:rsidR="00B11EB3" w:rsidRDefault="00B11EB3" w:rsidP="00B11EB3"/>
    <w:p w:rsidR="00B11EB3" w:rsidRDefault="00B11EB3" w:rsidP="00B11EB3">
      <w:pPr>
        <w:pStyle w:val="Minicrib"/>
      </w:pPr>
      <w:r>
        <w:t>LONG LIVE THE QUEEN  (R8x32)  4C set</w:t>
      </w:r>
      <w:r>
        <w:tab/>
        <w:t>MMM 1</w:t>
      </w:r>
    </w:p>
    <w:p w:rsidR="00B11EB3" w:rsidRDefault="00B11EB3" w:rsidP="00B11EB3">
      <w:pPr>
        <w:pStyle w:val="DanceBody"/>
      </w:pPr>
      <w:r>
        <w:t xml:space="preserve"> 1- 8</w:t>
      </w:r>
      <w:r>
        <w:tab/>
        <w:t>All Adv+Ret &amp; turn RH</w:t>
      </w:r>
    </w:p>
    <w:p w:rsidR="00B11EB3" w:rsidRDefault="00B11EB3" w:rsidP="00B11EB3">
      <w:pPr>
        <w:pStyle w:val="DanceBody"/>
      </w:pPr>
      <w:r>
        <w:t xml:space="preserve"> 9-16</w:t>
      </w:r>
      <w:r>
        <w:tab/>
        <w:t>Repeat above Fig</w:t>
      </w:r>
    </w:p>
    <w:p w:rsidR="00B11EB3" w:rsidRDefault="00B11EB3" w:rsidP="00B11EB3">
      <w:pPr>
        <w:pStyle w:val="DanceBody"/>
      </w:pPr>
      <w:r>
        <w:t>17-24</w:t>
      </w:r>
      <w:r>
        <w:tab/>
        <w:t>4s followed 3s+2s+1s dance down, 1s leading back to places</w:t>
      </w:r>
    </w:p>
    <w:p w:rsidR="00B11EB3" w:rsidRDefault="00B11EB3" w:rsidP="00B11EB3">
      <w:pPr>
        <w:pStyle w:val="DanceBody"/>
      </w:pPr>
      <w:r>
        <w:t>25-32</w:t>
      </w:r>
      <w:r>
        <w:tab/>
        <w:t>1s facing 2s Adv+Ret, 1s advance under arch made by 2s</w:t>
      </w:r>
    </w:p>
    <w:p w:rsidR="00B11EB3" w:rsidRDefault="00B11EB3" w:rsidP="00B11EB3">
      <w:pPr>
        <w:pStyle w:val="DanceBody"/>
        <w:keepNext w:val="0"/>
      </w:pPr>
      <w:r>
        <w:t>Repeat with 1s from 2</w:t>
      </w:r>
      <w:r w:rsidRPr="00972EEB">
        <w:t>nd</w:t>
      </w:r>
      <w:r>
        <w:t xml:space="preserve"> place but end in 4</w:t>
      </w:r>
      <w:r w:rsidRPr="00972EEB">
        <w:t>th</w:t>
      </w:r>
      <w:r>
        <w:t xml:space="preserve"> places</w:t>
      </w:r>
    </w:p>
    <w:p w:rsidR="00B11EB3" w:rsidRDefault="00B11EB3" w:rsidP="00B11EB3"/>
    <w:p w:rsidR="00B11EB3" w:rsidRDefault="00B11EB3" w:rsidP="00B11EB3">
      <w:pPr>
        <w:pStyle w:val="Minicrib"/>
      </w:pPr>
      <w:r>
        <w:t>LONG POND REEL  (R8x32)  3C (4C set)</w:t>
      </w:r>
      <w:r>
        <w:tab/>
        <w:t>L Donaldson  Pinewoods Coll</w:t>
      </w:r>
    </w:p>
    <w:p w:rsidR="00B11EB3" w:rsidRDefault="00B11EB3" w:rsidP="00B11EB3">
      <w:pPr>
        <w:pStyle w:val="DanceBody"/>
      </w:pPr>
      <w:r>
        <w:t xml:space="preserve"> 1- 8</w:t>
      </w:r>
      <w:r>
        <w:tab/>
        <w:t>1s+2s+3s set &amp; cross RH, all set &amp; 2s+3s cross LH</w:t>
      </w:r>
      <w:r w:rsidRPr="00BA6B4D">
        <w:rPr>
          <w:b/>
        </w:rPr>
        <w:t xml:space="preserve"> while </w:t>
      </w:r>
      <w:r>
        <w:t>1s 1/2 turn LH to face down</w:t>
      </w:r>
    </w:p>
    <w:p w:rsidR="00B11EB3" w:rsidRDefault="00B11EB3" w:rsidP="00B11EB3">
      <w:pPr>
        <w:pStyle w:val="DanceBody"/>
      </w:pPr>
      <w:r>
        <w:t xml:space="preserve"> 9-16</w:t>
      </w:r>
      <w:r>
        <w:tab/>
        <w:t>1s dance down, dance up between 3s &amp; behind 2s to top</w:t>
      </w:r>
    </w:p>
    <w:p w:rsidR="00B11EB3" w:rsidRDefault="00B11EB3" w:rsidP="00B11EB3">
      <w:pPr>
        <w:pStyle w:val="DanceBody"/>
      </w:pPr>
      <w:r>
        <w:t>17-24</w:t>
      </w:r>
      <w:r>
        <w:tab/>
        <w:t>1s dance reflection reels of 3 on own sides (dancing between 2s to start) &amp; end turning 2s with nearer hand into double triangle positions</w:t>
      </w:r>
    </w:p>
    <w:p w:rsidR="00B11EB3" w:rsidRDefault="00B11EB3" w:rsidP="00B11EB3">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B11EB3" w:rsidRDefault="00B11EB3" w:rsidP="00B11EB3"/>
    <w:p w:rsidR="00B11EB3" w:rsidRDefault="00B11EB3" w:rsidP="00B11EB3">
      <w:pPr>
        <w:pStyle w:val="Minicrib"/>
      </w:pPr>
      <w:r>
        <w:t>THE LONG SANDS  (S8x32)  3C (4C Set)</w:t>
      </w:r>
      <w:r>
        <w:tab/>
        <w:t>John Cass  Life Begins at 40</w:t>
      </w:r>
    </w:p>
    <w:p w:rsidR="00B11EB3" w:rsidRDefault="00B11EB3" w:rsidP="00B11EB3">
      <w:pPr>
        <w:pStyle w:val="DanceBody"/>
      </w:pPr>
      <w:r>
        <w:t xml:space="preserve"> 1- 8</w:t>
      </w:r>
      <w:r>
        <w:tab/>
        <w:t>1s followed by 2s+3s lead down for 3, 2s+3s divide &amp; 1s followed by 2s+3s lead up, 1s cross &amp; cast to 2</w:t>
      </w:r>
      <w:r w:rsidRPr="00972EEB">
        <w:t>nd</w:t>
      </w:r>
      <w:r>
        <w:t xml:space="preserve"> place</w:t>
      </w:r>
    </w:p>
    <w:p w:rsidR="00B11EB3" w:rsidRDefault="00B11EB3" w:rsidP="00B11EB3">
      <w:pPr>
        <w:pStyle w:val="DanceBody"/>
      </w:pPr>
      <w:r>
        <w:t xml:space="preserve"> 9-16</w:t>
      </w:r>
      <w:r>
        <w:tab/>
        <w:t>2s+1s+3s dance reels of 3 on sides (1s in &amp; down to start)</w:t>
      </w:r>
    </w:p>
    <w:p w:rsidR="00B11EB3" w:rsidRDefault="00B11EB3" w:rsidP="00B11EB3">
      <w:pPr>
        <w:pStyle w:val="DanceBody"/>
      </w:pPr>
      <w:r>
        <w:t>17-24</w:t>
      </w:r>
      <w:r>
        <w:tab/>
        <w:t>2s+1s dance 1/2 double Fig of 8 (1s cross up to start), 1s+3s dance 1/2 Fig of 8 (1s cross down to start)</w:t>
      </w:r>
    </w:p>
    <w:p w:rsidR="00B11EB3" w:rsidRDefault="00B11EB3" w:rsidP="00B11EB3">
      <w:pPr>
        <w:pStyle w:val="DanceBody"/>
        <w:keepNext w:val="0"/>
      </w:pPr>
      <w:r>
        <w:t>25-32</w:t>
      </w:r>
      <w:r>
        <w:tab/>
        <w:t>2s+1s+3s cross RH &amp; set, 1s dance RH across ( 1L with 2s &amp; 1M with 3s)</w:t>
      </w:r>
    </w:p>
    <w:p w:rsidR="00B11EB3" w:rsidRDefault="00B11EB3" w:rsidP="00B11EB3"/>
    <w:p w:rsidR="00B11EB3" w:rsidRDefault="00B11EB3" w:rsidP="00B11EB3">
      <w:pPr>
        <w:pStyle w:val="Minicrib"/>
      </w:pPr>
      <w:r>
        <w:t>LONGFIELD REEL  (R8x32)  3C (4C set)</w:t>
      </w:r>
      <w:r>
        <w:tab/>
        <w:t>James Lamb  Leeds 25th Children's Festival &amp; 2nd Bk Graded SCDs</w:t>
      </w:r>
    </w:p>
    <w:p w:rsidR="00B11EB3" w:rsidRDefault="00B11EB3" w:rsidP="00B11EB3">
      <w:pPr>
        <w:pStyle w:val="DanceBody"/>
      </w:pPr>
      <w:r>
        <w:t xml:space="preserve"> 1- 8</w:t>
      </w:r>
      <w:r>
        <w:tab/>
        <w:t>1s cast 2 places &amp; dance up middle to places</w:t>
      </w:r>
      <w:r w:rsidRPr="00BA6B4D">
        <w:rPr>
          <w:b/>
        </w:rPr>
        <w:t xml:space="preserve"> while </w:t>
      </w:r>
      <w:r>
        <w:t>3s dance up to top &amp; cast to original places, all set</w:t>
      </w:r>
    </w:p>
    <w:p w:rsidR="00B11EB3" w:rsidRDefault="00B11EB3" w:rsidP="00B11EB3">
      <w:pPr>
        <w:pStyle w:val="DanceBody"/>
      </w:pPr>
      <w:r>
        <w:t xml:space="preserve"> 9-16</w:t>
      </w:r>
      <w:r>
        <w:tab/>
        <w:t>2s dance 1/2 Fig of 8 round 1s, 2s dance 1/2 Fig of 8 round 3s</w:t>
      </w:r>
    </w:p>
    <w:p w:rsidR="00B11EB3" w:rsidRDefault="00B11EB3" w:rsidP="00B11EB3">
      <w:pPr>
        <w:pStyle w:val="DanceBody"/>
      </w:pPr>
      <w:r>
        <w:t>17-24</w:t>
      </w:r>
      <w:r>
        <w:tab/>
        <w:t>1s+2s dance poussette.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LONGHANDLED BROOM  (S8x32)  3C (4C set)</w:t>
      </w:r>
      <w:r>
        <w:tab/>
        <w:t>Ian Barbour</w:t>
      </w:r>
    </w:p>
    <w:p w:rsidR="00B11EB3" w:rsidRDefault="00B11EB3" w:rsidP="00B11EB3">
      <w:pPr>
        <w:pStyle w:val="DanceBody"/>
      </w:pPr>
      <w:r>
        <w:t xml:space="preserve"> 1- 8</w:t>
      </w:r>
      <w:r>
        <w:tab/>
        <w:t>1s+2s+3s set HS, cross to partner's place with 1L &amp; 2M</w:t>
      </w:r>
      <w:r w:rsidRPr="007F0D5A">
        <w:rPr>
          <w:b/>
        </w:rPr>
        <w:t xml:space="preserve"> also </w:t>
      </w:r>
      <w:r>
        <w:t>2L &amp; 3M passing RSh, cross back to place (1M &amp; 2L</w:t>
      </w:r>
      <w:r w:rsidRPr="007F0D5A">
        <w:rPr>
          <w:b/>
        </w:rPr>
        <w:t xml:space="preserve"> also </w:t>
      </w:r>
      <w:r>
        <w:t>2M &amp; 3L passing RSh</w:t>
      </w:r>
    </w:p>
    <w:p w:rsidR="00B11EB3" w:rsidRDefault="00B11EB3" w:rsidP="00B11EB3">
      <w:pPr>
        <w:pStyle w:val="DanceBody"/>
      </w:pPr>
      <w:r>
        <w:t xml:space="preserve"> 9-16</w:t>
      </w:r>
      <w:r>
        <w:tab/>
        <w:t>1s+2s+3s circle 6H round &amp; back</w:t>
      </w:r>
    </w:p>
    <w:p w:rsidR="00B11EB3" w:rsidRDefault="00B11EB3" w:rsidP="00B11EB3">
      <w:pPr>
        <w:pStyle w:val="DanceBody"/>
      </w:pPr>
      <w:r>
        <w:t>17-24</w:t>
      </w:r>
      <w:r>
        <w:tab/>
        <w:t>1s+2s dance The Knot</w:t>
      </w:r>
    </w:p>
    <w:p w:rsidR="00B11EB3" w:rsidRDefault="00B11EB3" w:rsidP="00B11EB3">
      <w:pPr>
        <w:pStyle w:val="DanceBody"/>
        <w:keepNext w:val="0"/>
      </w:pPr>
      <w:r>
        <w:t>25-32</w:t>
      </w:r>
      <w:r>
        <w:tab/>
        <w:t>1s dance full Fig of 8 (1M round 3s &amp; 1L round 2s)</w:t>
      </w:r>
      <w:r w:rsidRPr="00BA6B4D">
        <w:rPr>
          <w:b/>
        </w:rPr>
        <w:t xml:space="preserve"> while </w:t>
      </w:r>
      <w:r>
        <w:t>2s+3s set &amp; cross RH, set &amp; cross back to own sides.  End 2 1 3</w:t>
      </w:r>
    </w:p>
    <w:p w:rsidR="00B11EB3" w:rsidRDefault="00B11EB3" w:rsidP="00B11EB3"/>
    <w:p w:rsidR="00B11EB3" w:rsidRDefault="00B11EB3" w:rsidP="00B11EB3">
      <w:pPr>
        <w:pStyle w:val="Minicrib"/>
      </w:pPr>
      <w:r>
        <w:t>LONGINGLY  (S3x32)  3C Set</w:t>
      </w:r>
      <w:r>
        <w:tab/>
        <w:t>Peter Loveland</w:t>
      </w:r>
    </w:p>
    <w:p w:rsidR="00B11EB3" w:rsidRDefault="00B11EB3" w:rsidP="00B11EB3">
      <w:pPr>
        <w:pStyle w:val="DanceBody"/>
      </w:pPr>
      <w:r>
        <w:t xml:space="preserve"> 1- 8</w:t>
      </w:r>
      <w:r>
        <w:tab/>
        <w:t>1s+2s dance the Knot, 1s turning to face 1st corners</w:t>
      </w:r>
    </w:p>
    <w:p w:rsidR="00B11EB3" w:rsidRDefault="00B11EB3" w:rsidP="00B11EB3">
      <w:pPr>
        <w:pStyle w:val="DanceBody"/>
      </w:pPr>
      <w:r>
        <w:t xml:space="preserve"> 9-16</w:t>
      </w:r>
      <w:r>
        <w:tab/>
        <w:t>1s turn 1st corner RH, turn partner LH, turn 2nd corner RH &amp; turn partner LH to finish in 2nd place opp side.  2 (1) 3</w:t>
      </w:r>
    </w:p>
    <w:p w:rsidR="00B11EB3" w:rsidRDefault="00B11EB3" w:rsidP="00B11EB3">
      <w:pPr>
        <w:pStyle w:val="DanceBody"/>
      </w:pPr>
      <w:r>
        <w:t>17-24</w:t>
      </w:r>
      <w:r>
        <w:tab/>
        <w:t>2s+1s+3s Set &amp; Rotate for 3 couples:</w:t>
      </w:r>
    </w:p>
    <w:p w:rsidR="00B11EB3" w:rsidRDefault="00B11EB3" w:rsidP="00B11EB3">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B11EB3" w:rsidRDefault="00B11EB3" w:rsidP="00B11EB3">
      <w:pPr>
        <w:pStyle w:val="DanceBody"/>
        <w:keepNext w:val="0"/>
      </w:pPr>
      <w:r>
        <w:t>25-32</w:t>
      </w:r>
      <w:r>
        <w:tab/>
        <w:t>1s dance 1/2 Fig 8, 1M down round 2s, 1L up round 3s; all dance RSh around partner.  3 1 2</w:t>
      </w:r>
    </w:p>
    <w:p w:rsidR="00B11EB3" w:rsidRDefault="00B11EB3" w:rsidP="00B11EB3"/>
    <w:p w:rsidR="00B11EB3" w:rsidRDefault="00B11EB3" w:rsidP="00B11EB3">
      <w:pPr>
        <w:pStyle w:val="Minicrib"/>
      </w:pPr>
      <w:r>
        <w:t>LONGTOWN RANT  (R8x32)  3C (4C set)</w:t>
      </w:r>
      <w:r>
        <w:tab/>
        <w:t>E Ramwell  Kirkbrae Coll 2</w:t>
      </w:r>
    </w:p>
    <w:p w:rsidR="00B11EB3" w:rsidRDefault="00B11EB3" w:rsidP="00B11EB3">
      <w:pPr>
        <w:pStyle w:val="DanceBody"/>
      </w:pPr>
      <w:r>
        <w:t xml:space="preserve"> 1- 8</w:t>
      </w:r>
      <w:r>
        <w:tab/>
        <w:t>1s dance down middle for 2 steps, set, dance up to top &amp; cast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B11EB3" w:rsidRDefault="00B11EB3" w:rsidP="00B11EB3">
      <w:pPr>
        <w:pStyle w:val="DanceBody"/>
      </w:pPr>
      <w:r>
        <w:t>17-24</w:t>
      </w:r>
      <w:r>
        <w:tab/>
        <w:t>1s dance RSh reels of 3 on own sides (Man up Lady down)</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LONGWISE EIGHTSOME REEL  (M-(S32+R32))  4C set</w:t>
      </w:r>
      <w:r>
        <w:tab/>
        <w:t>RSCDS Bk 18</w:t>
      </w:r>
    </w:p>
    <w:p w:rsidR="00B11EB3" w:rsidRDefault="00B11EB3" w:rsidP="00B11EB3">
      <w:pPr>
        <w:pStyle w:val="DanceBody"/>
      </w:pPr>
      <w:r>
        <w:t>Strathspey</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1s+2s</w:t>
      </w:r>
      <w:r w:rsidRPr="007F0D5A">
        <w:rPr>
          <w:b/>
        </w:rPr>
        <w:t xml:space="preserve"> also </w:t>
      </w:r>
      <w:r>
        <w:t>3s+4s circle 4H round &amp; back</w:t>
      </w:r>
    </w:p>
    <w:p w:rsidR="00B11EB3" w:rsidRDefault="00B11EB3" w:rsidP="00B11EB3">
      <w:pPr>
        <w:pStyle w:val="DanceBody"/>
      </w:pPr>
      <w:r>
        <w:t>25-32</w:t>
      </w:r>
      <w:r>
        <w:tab/>
        <w:t>1s+2s</w:t>
      </w:r>
      <w:r w:rsidRPr="007F0D5A">
        <w:rPr>
          <w:b/>
        </w:rPr>
        <w:t xml:space="preserve"> also </w:t>
      </w:r>
      <w:r>
        <w:t>3s+4s dance RH across 1/2 way &amp; dance 1/2 R&amp;L back to places</w:t>
      </w:r>
    </w:p>
    <w:p w:rsidR="00B11EB3" w:rsidRDefault="00B11EB3" w:rsidP="00B11EB3">
      <w:pPr>
        <w:pStyle w:val="DanceBody"/>
      </w:pPr>
      <w:r>
        <w:t>Reel</w:t>
      </w:r>
    </w:p>
    <w:p w:rsidR="00B11EB3" w:rsidRDefault="00B11EB3" w:rsidP="00B11EB3">
      <w:pPr>
        <w:pStyle w:val="DanceBody"/>
      </w:pPr>
      <w:r>
        <w:t xml:space="preserve"> 1- 8</w:t>
      </w:r>
      <w:r>
        <w:tab/>
        <w:t>All cross RH &amp; cross back RH</w:t>
      </w:r>
    </w:p>
    <w:p w:rsidR="00B11EB3" w:rsidRDefault="00B11EB3" w:rsidP="00B11EB3">
      <w:pPr>
        <w:pStyle w:val="DanceBody"/>
      </w:pPr>
      <w:r>
        <w:t xml:space="preserve"> 9-16</w:t>
      </w:r>
      <w:r>
        <w:tab/>
        <w:t>1s+2s</w:t>
      </w:r>
      <w:r w:rsidRPr="007F0D5A">
        <w:rPr>
          <w:b/>
        </w:rPr>
        <w:t xml:space="preserve"> also </w:t>
      </w:r>
      <w:r>
        <w:t>3s+4s dance All Round Poussette</w:t>
      </w:r>
    </w:p>
    <w:p w:rsidR="00B11EB3" w:rsidRDefault="00B11EB3" w:rsidP="00B11EB3">
      <w:pPr>
        <w:pStyle w:val="DanceBody"/>
      </w:pPr>
      <w:r>
        <w:t>17-24</w:t>
      </w:r>
      <w:r>
        <w:tab/>
        <w:t>All Promenade</w:t>
      </w:r>
    </w:p>
    <w:p w:rsidR="00B11EB3" w:rsidRDefault="00B11EB3" w:rsidP="00B11EB3">
      <w:pPr>
        <w:pStyle w:val="DanceBody"/>
        <w:keepNext w:val="0"/>
      </w:pPr>
      <w:r>
        <w:t>25-32</w:t>
      </w:r>
      <w:r>
        <w:tab/>
        <w:t>All dance reels of 4 on sides</w:t>
      </w:r>
    </w:p>
    <w:p w:rsidR="00B11EB3" w:rsidRDefault="00B11EB3" w:rsidP="00B11EB3"/>
    <w:p w:rsidR="00B11EB3" w:rsidRDefault="00B11EB3" w:rsidP="00B11EB3">
      <w:pPr>
        <w:pStyle w:val="Minicrib"/>
      </w:pPr>
      <w:r>
        <w:t>LOOK ABOOT YE'  (J4x32)  4C set</w:t>
      </w:r>
      <w:r>
        <w:tab/>
        <w:t>Alan Rintoul</w:t>
      </w:r>
    </w:p>
    <w:p w:rsidR="00B11EB3" w:rsidRDefault="00B11EB3" w:rsidP="00B11EB3">
      <w:pPr>
        <w:pStyle w:val="DanceBody"/>
      </w:pPr>
      <w:r>
        <w:t xml:space="preserve"> 1- 8</w:t>
      </w:r>
      <w:r>
        <w:tab/>
        <w:t>1s set &amp; cross LH</w:t>
      </w:r>
      <w:r w:rsidRPr="00BA6B4D">
        <w:rPr>
          <w:b/>
        </w:rPr>
        <w:t xml:space="preserve"> while </w:t>
      </w:r>
      <w:r>
        <w:t>2s+3s+4s circle 6H round 1/2 way, Top 3 couples circle 6H round to right</w:t>
      </w:r>
      <w:r w:rsidRPr="00BA6B4D">
        <w:rPr>
          <w:b/>
        </w:rPr>
        <w:t xml:space="preserve"> while </w:t>
      </w:r>
      <w:r>
        <w:t>bottom couple set &amp; cross RH</w:t>
      </w:r>
    </w:p>
    <w:p w:rsidR="00B11EB3" w:rsidRDefault="00B11EB3" w:rsidP="00B11EB3">
      <w:pPr>
        <w:pStyle w:val="DanceBody"/>
      </w:pPr>
      <w:r>
        <w:t xml:space="preserve"> 9-16</w:t>
      </w:r>
      <w:r>
        <w:tab/>
        <w:t>4s+1s (centre couples) dance LH across, 1/2 turn partners LH to face corner &amp; change places RH</w:t>
      </w:r>
    </w:p>
    <w:p w:rsidR="00B11EB3" w:rsidRDefault="00B11EB3" w:rsidP="00B11EB3">
      <w:pPr>
        <w:pStyle w:val="DanceBody"/>
      </w:pPr>
      <w:r>
        <w:t>17-24</w:t>
      </w:r>
      <w:r>
        <w:tab/>
        <w:t>All dance interlocking diagonal reels of 4</w:t>
      </w:r>
    </w:p>
    <w:p w:rsidR="00B11EB3" w:rsidRDefault="00B11EB3" w:rsidP="00B11EB3">
      <w:pPr>
        <w:pStyle w:val="DanceBody"/>
        <w:keepNext w:val="0"/>
      </w:pPr>
      <w:r>
        <w:t>25-32</w:t>
      </w:r>
      <w:r>
        <w:tab/>
        <w:t>Centre couples dance 1/2 LH across to opposite sides &amp; all set, top 2 couples</w:t>
      </w:r>
      <w:r w:rsidRPr="007F0D5A">
        <w:rPr>
          <w:b/>
        </w:rPr>
        <w:t xml:space="preserve"> also </w:t>
      </w:r>
      <w:r>
        <w:t>bottom 2 couples dance 1/2 R&amp;L to end 2 4 1 3</w:t>
      </w:r>
    </w:p>
    <w:p w:rsidR="00B11EB3" w:rsidRDefault="00B11EB3" w:rsidP="00B11EB3"/>
    <w:p w:rsidR="00B11EB3" w:rsidRDefault="00B11EB3" w:rsidP="00B11EB3">
      <w:pPr>
        <w:pStyle w:val="Minicrib"/>
      </w:pPr>
      <w:r>
        <w:t>LOOK! NO HANDS!  (R8x32)  3C (4C set)</w:t>
      </w:r>
      <w:r>
        <w:tab/>
        <w:t>Stella Phillips  Quaich Dances 2010</w:t>
      </w:r>
    </w:p>
    <w:p w:rsidR="00B11EB3" w:rsidRPr="00263530" w:rsidRDefault="00B11EB3" w:rsidP="00B11EB3">
      <w:pPr>
        <w:pStyle w:val="DanceBody"/>
      </w:pPr>
      <w:r w:rsidRPr="00263530">
        <w:t xml:space="preserve"> 1- 8</w:t>
      </w:r>
      <w:r w:rsidRPr="00263530">
        <w:tab/>
        <w:t>Men dance RSh round partners back to place, Ladies repeat</w:t>
      </w:r>
    </w:p>
    <w:p w:rsidR="00B11EB3" w:rsidRPr="00263530" w:rsidRDefault="00B11EB3" w:rsidP="00B11EB3">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B11EB3" w:rsidRPr="00263530" w:rsidRDefault="00B11EB3" w:rsidP="00B11EB3">
      <w:pPr>
        <w:pStyle w:val="DanceBody"/>
      </w:pPr>
      <w:r w:rsidRPr="00263530">
        <w:t>17-24</w:t>
      </w:r>
      <w:r w:rsidRPr="00263530">
        <w:tab/>
        <w:t>1s set to 1st corners &amp; 2nd corners &amp; end on sides between corners. 1s dance 1/2 Fig of 8 (1M down round 3s, 1L up round 2s)</w:t>
      </w:r>
    </w:p>
    <w:p w:rsidR="00B11EB3" w:rsidRPr="00263530" w:rsidRDefault="00B11EB3" w:rsidP="00B11EB3">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B11EB3" w:rsidRDefault="00B11EB3" w:rsidP="00B11EB3"/>
    <w:p w:rsidR="00B11EB3" w:rsidRDefault="00B11EB3" w:rsidP="00B11EB3">
      <w:pPr>
        <w:pStyle w:val="Minicrib"/>
      </w:pPr>
      <w:r>
        <w:t>LOOKING FOR A PARTNER  (J3x48)  3C Triangular set</w:t>
      </w:r>
      <w:r>
        <w:tab/>
        <w:t>Stewart McMillan  Moving Collection</w:t>
      </w:r>
    </w:p>
    <w:p w:rsidR="00B11EB3" w:rsidRPr="000727AD" w:rsidRDefault="00B11EB3" w:rsidP="00B11EB3">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B11EB3" w:rsidRPr="000727AD" w:rsidRDefault="00B11EB3" w:rsidP="00B11EB3">
      <w:pPr>
        <w:pStyle w:val="DanceBody"/>
      </w:pPr>
      <w:r>
        <w:t xml:space="preserve"> 9-16</w:t>
      </w:r>
      <w:r>
        <w:tab/>
        <w:t xml:space="preserve">Men dance Fig 8 round partner &amp; next Lady anticlockwise, </w:t>
      </w:r>
      <w:r w:rsidRPr="000727AD">
        <w:t>passing in front of partner to start</w:t>
      </w:r>
    </w:p>
    <w:p w:rsidR="00B11EB3" w:rsidRPr="000727AD" w:rsidRDefault="00B11EB3" w:rsidP="00B11EB3">
      <w:pPr>
        <w:pStyle w:val="DanceBody"/>
      </w:pPr>
      <w:r w:rsidRPr="000727AD">
        <w:t>17-24</w:t>
      </w:r>
      <w:r w:rsidRPr="000727AD">
        <w:tab/>
        <w:t>All Adv+Ret, all dance DoSiDo</w:t>
      </w:r>
    </w:p>
    <w:p w:rsidR="00B11EB3" w:rsidRPr="000727AD" w:rsidRDefault="00B11EB3" w:rsidP="00B11EB3">
      <w:pPr>
        <w:pStyle w:val="DanceBody"/>
      </w:pPr>
      <w:r w:rsidRPr="000727AD">
        <w:t>25-32</w:t>
      </w:r>
      <w:r w:rsidRPr="000727AD">
        <w:tab/>
        <w:t>All dance interlocking reels of 4 (start by giving RSh to partner)</w:t>
      </w:r>
    </w:p>
    <w:p w:rsidR="00B11EB3" w:rsidRPr="000727AD" w:rsidRDefault="00B11EB3" w:rsidP="00B11EB3">
      <w:pPr>
        <w:pStyle w:val="DanceBody"/>
      </w:pPr>
      <w:r w:rsidRPr="000727AD">
        <w:t>33-40</w:t>
      </w:r>
      <w:r w:rsidRPr="000727AD">
        <w:tab/>
        <w:t>Ladies cast to next place clockwise</w:t>
      </w:r>
      <w:r w:rsidRPr="000727AD">
        <w:rPr>
          <w:b/>
        </w:rPr>
        <w:t xml:space="preserve"> while </w:t>
      </w:r>
      <w:r w:rsidRPr="000727AD">
        <w:t xml:space="preserve">Men dance LH across once round ending BtoB in middle facing new prtnr, all set to new ptnr &amp; </w:t>
      </w:r>
      <w:r>
        <w:t xml:space="preserve">3/4 </w:t>
      </w:r>
      <w:r w:rsidRPr="000727AD">
        <w:t>turn 2H</w:t>
      </w:r>
    </w:p>
    <w:p w:rsidR="00B11EB3" w:rsidRPr="000727AD" w:rsidRDefault="00B11EB3" w:rsidP="00B11EB3">
      <w:pPr>
        <w:pStyle w:val="DanceBody"/>
        <w:keepNext w:val="0"/>
      </w:pPr>
      <w:r w:rsidRPr="000727AD">
        <w:t>41-48</w:t>
      </w:r>
      <w:r w:rsidRPr="000727AD">
        <w:tab/>
        <w:t>All circle 6H round &amp; back</w:t>
      </w:r>
    </w:p>
    <w:p w:rsidR="00B11EB3" w:rsidRDefault="00B11EB3" w:rsidP="00B11EB3"/>
    <w:p w:rsidR="00B11EB3" w:rsidRDefault="00B11EB3" w:rsidP="00B11EB3">
      <w:pPr>
        <w:pStyle w:val="Minicrib"/>
      </w:pPr>
      <w:r>
        <w:t>LOOSE CANNON  (R7x32)  7 Person Set</w:t>
      </w:r>
      <w:r>
        <w:tab/>
        <w:t>Gerry Jones  Liverpool at 70</w:t>
      </w:r>
    </w:p>
    <w:p w:rsidR="00B11EB3" w:rsidRDefault="00B11EB3" w:rsidP="00B11EB3">
      <w:pPr>
        <w:pStyle w:val="DanceBody"/>
      </w:pPr>
      <w:r>
        <w:t>7 person set with 7th person in centre at the top looking down between 1 &amp; 6</w:t>
      </w:r>
    </w:p>
    <w:p w:rsidR="00B11EB3" w:rsidRDefault="00B11EB3" w:rsidP="00B11EB3">
      <w:pPr>
        <w:pStyle w:val="DanceBody"/>
      </w:pPr>
      <w:r>
        <w:t>Start:</w:t>
      </w:r>
    </w:p>
    <w:p w:rsidR="00B11EB3" w:rsidRDefault="00B11EB3" w:rsidP="00B11EB3">
      <w:pPr>
        <w:pStyle w:val="DanceBody"/>
      </w:pPr>
      <w:r>
        <w:t>··3····4</w:t>
      </w:r>
    </w:p>
    <w:p w:rsidR="00B11EB3" w:rsidRDefault="00B11EB3" w:rsidP="00B11EB3">
      <w:pPr>
        <w:pStyle w:val="DanceBody"/>
      </w:pPr>
      <w:r>
        <w:t>··2····5</w:t>
      </w:r>
    </w:p>
    <w:p w:rsidR="00B11EB3" w:rsidRDefault="00B11EB3" w:rsidP="00B11EB3">
      <w:pPr>
        <w:pStyle w:val="DanceBody"/>
      </w:pPr>
      <w:r>
        <w:t>··1····6</w:t>
      </w:r>
    </w:p>
    <w:p w:rsidR="00B11EB3" w:rsidRDefault="00B11EB3" w:rsidP="00B11EB3">
      <w:pPr>
        <w:pStyle w:val="DanceBody"/>
      </w:pPr>
      <w:r>
        <w:t>·····7</w:t>
      </w:r>
    </w:p>
    <w:p w:rsidR="00B11EB3" w:rsidRDefault="00B11EB3" w:rsidP="00B11EB3">
      <w:pPr>
        <w:pStyle w:val="DanceBody"/>
      </w:pPr>
      <w:r>
        <w:t>··Top</w:t>
      </w:r>
    </w:p>
    <w:p w:rsidR="00B11EB3" w:rsidRDefault="00B11EB3" w:rsidP="00B11EB3">
      <w:pPr>
        <w:pStyle w:val="DanceBody"/>
      </w:pPr>
      <w:r>
        <w:t xml:space="preserve"> 1-8</w:t>
      </w:r>
      <w:r>
        <w:tab/>
      </w:r>
      <w:r w:rsidRPr="000A5EA6">
        <w:t>Dancers</w:t>
      </w:r>
      <w:r>
        <w:t xml:space="preserve"> 1,2,5,6 dance R&amp;L (dancers 1&amp;6 also 2&amp;5 giving RH to begin) </w:t>
      </w:r>
      <w:r>
        <w:rPr>
          <w:b/>
        </w:rPr>
        <w:t>while</w:t>
      </w:r>
      <w:r>
        <w:t xml:space="preserve"> on bar 3, dancer 7 dances down between 1,2,5,6, sets to dancer 3 (bars 5-6), sets to dancer 4 (bar 7-8)</w:t>
      </w:r>
    </w:p>
    <w:p w:rsidR="00B11EB3" w:rsidRDefault="00B11EB3" w:rsidP="00B11EB3">
      <w:pPr>
        <w:pStyle w:val="DanceBody"/>
      </w:pPr>
      <w:r>
        <w:t xml:space="preserve"> 9-12</w:t>
      </w:r>
      <w:r>
        <w:tab/>
        <w:t>1/2 reels of 3 on the sides with dancer 7 dancing close behind dancer 4. Dancer 7 crosses to opposite side on bar 12</w:t>
      </w:r>
    </w:p>
    <w:p w:rsidR="00B11EB3" w:rsidRDefault="00B11EB3" w:rsidP="00B11EB3">
      <w:pPr>
        <w:pStyle w:val="DanceBody"/>
      </w:pPr>
      <w:r>
        <w:t>13-16</w:t>
      </w:r>
      <w:r>
        <w:tab/>
        <w:t>1/2 reels of 3 on the sides with dancer 7 dancing close behind dancer 3. Dancer 7 finishes in the centre (Dancers 1,2,3,4,5,6 dance full reels of 3)</w:t>
      </w:r>
    </w:p>
    <w:p w:rsidR="00B11EB3" w:rsidRDefault="00B11EB3" w:rsidP="00B11EB3">
      <w:pPr>
        <w:pStyle w:val="DanceBody"/>
      </w:pPr>
      <w:r>
        <w:t>17-24</w:t>
      </w:r>
      <w:r>
        <w:tab/>
        <w:t>Dancers 1,2,3,4,5,6 circle round &amp; back as dancer 7 sets in the centre. All finish in original places.</w:t>
      </w:r>
    </w:p>
    <w:p w:rsidR="00B11EB3" w:rsidRDefault="00B11EB3" w:rsidP="00B11EB3">
      <w:pPr>
        <w:pStyle w:val="DanceBody"/>
      </w:pPr>
      <w:r>
        <w:t>25-28</w:t>
      </w:r>
      <w:r>
        <w:tab/>
        <w:t>All chase clockwise 1/2 way round</w:t>
      </w:r>
    </w:p>
    <w:p w:rsidR="00B11EB3" w:rsidRDefault="00B11EB3" w:rsidP="00B11EB3">
      <w:pPr>
        <w:pStyle w:val="DanceBody"/>
      </w:pPr>
      <w:r>
        <w:t>29-32</w:t>
      </w:r>
      <w:r>
        <w:tab/>
        <w:t>All dance RH across to finish one place clockwise from original position</w:t>
      </w:r>
    </w:p>
    <w:p w:rsidR="00B11EB3" w:rsidRDefault="00B11EB3" w:rsidP="00B11EB3">
      <w:pPr>
        <w:pStyle w:val="DanceBody"/>
      </w:pPr>
      <w:r>
        <w:t>Finish:</w:t>
      </w:r>
    </w:p>
    <w:p w:rsidR="00B11EB3" w:rsidRDefault="00B11EB3" w:rsidP="00B11EB3">
      <w:pPr>
        <w:pStyle w:val="DanceBody"/>
      </w:pPr>
      <w:r>
        <w:t>··2····3</w:t>
      </w:r>
    </w:p>
    <w:p w:rsidR="00B11EB3" w:rsidRDefault="00B11EB3" w:rsidP="00B11EB3">
      <w:pPr>
        <w:pStyle w:val="DanceBody"/>
      </w:pPr>
      <w:r>
        <w:t>··1····4</w:t>
      </w:r>
    </w:p>
    <w:p w:rsidR="00B11EB3" w:rsidRDefault="00B11EB3" w:rsidP="00B11EB3">
      <w:pPr>
        <w:pStyle w:val="DanceBody"/>
      </w:pPr>
      <w:r>
        <w:t>··7····5</w:t>
      </w:r>
    </w:p>
    <w:p w:rsidR="00B11EB3" w:rsidRDefault="00B11EB3" w:rsidP="00B11EB3">
      <w:pPr>
        <w:pStyle w:val="DanceBody"/>
      </w:pPr>
      <w:r>
        <w:t>···· 6</w:t>
      </w:r>
    </w:p>
    <w:p w:rsidR="00B11EB3" w:rsidRDefault="00B11EB3" w:rsidP="00B11EB3">
      <w:pPr>
        <w:pStyle w:val="DanceBody"/>
        <w:keepNext w:val="0"/>
      </w:pPr>
      <w:r>
        <w:t>··Top</w:t>
      </w:r>
    </w:p>
    <w:p w:rsidR="00B11EB3" w:rsidRDefault="00B11EB3" w:rsidP="00B11EB3"/>
    <w:p w:rsidR="00B11EB3" w:rsidRDefault="00B11EB3" w:rsidP="00B11EB3">
      <w:pPr>
        <w:pStyle w:val="Minicrib"/>
      </w:pPr>
      <w:r>
        <w:t>LORD BROWNLOW'S STRATHSPEY  (S3x32)  3C set</w:t>
      </w:r>
      <w:r>
        <w:tab/>
        <w:t>Tom Arrol  Berkhamsted Diamond Coll</w:t>
      </w:r>
    </w:p>
    <w:p w:rsidR="00B11EB3" w:rsidRPr="006B37D3" w:rsidRDefault="00B11EB3" w:rsidP="00B11EB3">
      <w:pPr>
        <w:pStyle w:val="DanceBody"/>
        <w:rPr>
          <w:lang w:val="en-US"/>
        </w:rPr>
      </w:pPr>
      <w:r w:rsidRPr="006B37D3">
        <w:rPr>
          <w:lang w:val="en-US"/>
        </w:rPr>
        <w:t xml:space="preserve"> 1- 8</w:t>
      </w:r>
      <w:r w:rsidRPr="006B37D3">
        <w:rPr>
          <w:lang w:val="en-US"/>
        </w:rPr>
        <w:tab/>
        <w:t>1s &amp; 2s Set &amp; Rotate</w:t>
      </w:r>
    </w:p>
    <w:p w:rsidR="00B11EB3" w:rsidRDefault="00B11EB3" w:rsidP="00B11EB3">
      <w:pPr>
        <w:pStyle w:val="DanceBody"/>
        <w:rPr>
          <w:lang w:val="en-US"/>
        </w:rPr>
      </w:pPr>
      <w:r w:rsidRPr="006B37D3">
        <w:rPr>
          <w:lang w:val="en-US"/>
        </w:rPr>
        <w:t xml:space="preserve"> 9-16</w:t>
      </w:r>
      <w:r w:rsidRPr="006B37D3">
        <w:rPr>
          <w:lang w:val="en-US"/>
        </w:rPr>
        <w:tab/>
        <w:t>1s &amp; 3s dance the Bourrel</w:t>
      </w:r>
      <w:r>
        <w:rPr>
          <w:lang w:val="en-US"/>
        </w:rPr>
        <w:t>:-</w:t>
      </w:r>
    </w:p>
    <w:p w:rsidR="00B11EB3" w:rsidRDefault="00B11EB3" w:rsidP="00B11EB3">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rPr>
        <w:t xml:space="preserve"> while </w:t>
      </w:r>
      <w:r w:rsidRPr="006B37D3">
        <w:t xml:space="preserve">partners chase anticlockwise </w:t>
      </w:r>
      <w:r>
        <w:t xml:space="preserve">1/2 </w:t>
      </w:r>
      <w:r w:rsidRPr="006B37D3">
        <w:t>way,</w:t>
      </w:r>
    </w:p>
    <w:p w:rsidR="00B11EB3" w:rsidRPr="006B37D3" w:rsidRDefault="00B11EB3" w:rsidP="00B11EB3">
      <w:pPr>
        <w:pStyle w:val="DanceBody"/>
      </w:pPr>
      <w:r>
        <w:tab/>
        <w:t>`</w:t>
      </w:r>
      <w:r w:rsidRPr="0019615E">
        <w:t xml:space="preserve"> </w:t>
      </w:r>
      <w:r>
        <w:t>Set to partners &amp; turn 2H (sometimes RH) to own sides having changed places</w:t>
      </w:r>
    </w:p>
    <w:p w:rsidR="00B11EB3" w:rsidRPr="006B37D3" w:rsidRDefault="00B11EB3" w:rsidP="00B11EB3">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B11EB3" w:rsidRPr="006B37D3" w:rsidRDefault="00B11EB3" w:rsidP="00B11EB3">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B11EB3" w:rsidRPr="006B37D3" w:rsidRDefault="00B11EB3" w:rsidP="00B11EB3">
      <w:pPr>
        <w:pStyle w:val="DanceBody"/>
        <w:keepNext w:val="0"/>
        <w:rPr>
          <w:lang w:val="en-US"/>
        </w:rPr>
      </w:pPr>
      <w:r w:rsidRPr="006B37D3">
        <w:rPr>
          <w:lang w:val="en-US"/>
        </w:rPr>
        <w:t>25-32</w:t>
      </w:r>
      <w:r w:rsidRPr="006B37D3">
        <w:rPr>
          <w:lang w:val="en-US"/>
        </w:rPr>
        <w:tab/>
        <w:t>1s set &amp; cross RH, 1s cast to bottom &amp; cross LH</w:t>
      </w:r>
    </w:p>
    <w:p w:rsidR="00B11EB3" w:rsidRDefault="00B11EB3" w:rsidP="00B11EB3"/>
    <w:p w:rsidR="00B11EB3" w:rsidRDefault="00B11EB3" w:rsidP="00B11EB3">
      <w:pPr>
        <w:pStyle w:val="Minicrib"/>
      </w:pPr>
      <w:r>
        <w:t>LORD EGLINTON'S REEL  (R8x32)  3C (4C set)</w:t>
      </w:r>
      <w:r>
        <w:tab/>
        <w:t>MMM 2</w:t>
      </w:r>
    </w:p>
    <w:p w:rsidR="00B11EB3" w:rsidRDefault="00B11EB3" w:rsidP="00B11EB3">
      <w:pPr>
        <w:pStyle w:val="DanceBody"/>
      </w:pPr>
      <w:r>
        <w:t xml:space="preserve"> 1- 8</w:t>
      </w:r>
      <w:r>
        <w:tab/>
        <w:t>1s set &amp; cast to 3</w:t>
      </w:r>
      <w:r w:rsidRPr="00972EEB">
        <w:t>rd</w:t>
      </w:r>
      <w:r>
        <w:t xml:space="preserve"> place, 1s set &amp; cast back to top</w:t>
      </w:r>
    </w:p>
    <w:p w:rsidR="00B11EB3" w:rsidRDefault="00B11EB3" w:rsidP="00B11EB3">
      <w:pPr>
        <w:pStyle w:val="DanceBody"/>
      </w:pPr>
      <w:r>
        <w:t xml:space="preserve"> 9-16</w:t>
      </w:r>
      <w:r>
        <w:tab/>
        <w:t>1s lead down the middle, back to top &amp; cast to 2</w:t>
      </w:r>
      <w:r w:rsidRPr="00972EEB">
        <w:t>nd</w:t>
      </w:r>
      <w:r>
        <w:t xml:space="preserve"> place</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2s+1s+3s Adv+Ret &amp; turn partners 2H (4 PdB)</w:t>
      </w:r>
    </w:p>
    <w:p w:rsidR="00B11EB3" w:rsidRDefault="00B11EB3" w:rsidP="00B11EB3"/>
    <w:p w:rsidR="00B11EB3" w:rsidRDefault="00B11EB3" w:rsidP="00B11EB3">
      <w:pPr>
        <w:pStyle w:val="Minicrib"/>
      </w:pPr>
      <w:r>
        <w:t>LORD ELGIN'S REEL  (S8x32)  3C (4C set)</w:t>
      </w:r>
      <w:r>
        <w:tab/>
        <w:t>RSCDS Bk 26</w:t>
      </w:r>
    </w:p>
    <w:p w:rsidR="00B11EB3" w:rsidRDefault="00B11EB3" w:rsidP="00B11EB3">
      <w:pPr>
        <w:pStyle w:val="DanceBody"/>
      </w:pPr>
      <w:r>
        <w:t xml:space="preserve"> 1- 8</w:t>
      </w:r>
      <w:r>
        <w:tab/>
        <w:t>1M+2L set &amp; turn 2H, 1L+2M set &amp; turn 2H</w:t>
      </w:r>
    </w:p>
    <w:p w:rsidR="00B11EB3" w:rsidRDefault="00B11EB3" w:rsidP="00B11EB3">
      <w:pPr>
        <w:pStyle w:val="DanceBody"/>
      </w:pPr>
      <w:r>
        <w:t xml:space="preserve"> 9-16</w:t>
      </w:r>
      <w:r>
        <w:tab/>
        <w:t>1s crossing down RH cast down behind 3s, lead up to top, cross RH &amp; cast to face 1</w:t>
      </w:r>
      <w:r w:rsidRPr="00972EEB">
        <w:t>st</w:t>
      </w:r>
      <w:r>
        <w:t xml:space="preserve"> corners</w:t>
      </w:r>
    </w:p>
    <w:p w:rsidR="00B11EB3" w:rsidRDefault="00B11EB3" w:rsidP="00B11EB3">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B11EB3" w:rsidRDefault="00B11EB3" w:rsidP="00B11EB3">
      <w:pPr>
        <w:pStyle w:val="DanceBody"/>
        <w:keepNext w:val="0"/>
      </w:pPr>
      <w:r>
        <w:t>25-32</w:t>
      </w:r>
      <w:r>
        <w:tab/>
        <w:t>Lines Adv+Ret 1 step twice, 1s turn 2H 1.1/4 times to places</w:t>
      </w:r>
    </w:p>
    <w:p w:rsidR="00B11EB3" w:rsidRDefault="00B11EB3" w:rsidP="00B11EB3"/>
    <w:p w:rsidR="00B11EB3" w:rsidRDefault="00B11EB3" w:rsidP="00B11EB3">
      <w:pPr>
        <w:pStyle w:val="Minicrib"/>
      </w:pPr>
      <w:r>
        <w:t>THE LORD HIGH ADMIRAL  (R8x32)  3C (4C set)</w:t>
      </w:r>
      <w:r>
        <w:tab/>
        <w:t>J Mitchell  Whetherly Bk 12</w:t>
      </w:r>
    </w:p>
    <w:p w:rsidR="00B11EB3" w:rsidRDefault="00B11EB3" w:rsidP="00B11EB3">
      <w:pPr>
        <w:pStyle w:val="DanceBody"/>
      </w:pPr>
      <w:r>
        <w:t xml:space="preserve"> 1- 8</w:t>
      </w:r>
      <w:r>
        <w:tab/>
        <w:t>1s set advancing, turn 2H 1/2 way, lead down below 3s &amp; cast up to 2</w:t>
      </w:r>
      <w:r w:rsidRPr="00972EEB">
        <w:t>nd</w:t>
      </w:r>
      <w:r>
        <w:t xml:space="preserve"> place opposite sides</w:t>
      </w:r>
    </w:p>
    <w:p w:rsidR="00B11EB3" w:rsidRDefault="00B11EB3" w:rsidP="00B11EB3">
      <w:pPr>
        <w:pStyle w:val="DanceBody"/>
      </w:pPr>
      <w:r>
        <w:t xml:space="preserve"> 9-16</w:t>
      </w:r>
      <w:r>
        <w:tab/>
        <w:t>1s set advancing to end BtoB (Man facing up &amp; Lady down) &amp; dance Crown Triangles</w:t>
      </w:r>
    </w:p>
    <w:p w:rsidR="00B11EB3" w:rsidRDefault="00B11EB3" w:rsidP="00B11EB3">
      <w:pPr>
        <w:pStyle w:val="DanceBody"/>
      </w:pPr>
      <w:r>
        <w:t>17-24</w:t>
      </w:r>
      <w:r>
        <w:tab/>
        <w:t>1s dance out to right &amp; dance Fig of 8 on own sides</w:t>
      </w:r>
      <w:r w:rsidRPr="00BA6B4D">
        <w:rPr>
          <w:b/>
        </w:rPr>
        <w:t xml:space="preserve"> while </w:t>
      </w:r>
      <w:r>
        <w:t>2s+3s dance R&amp;L changing places on sides to start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LORD HUME'S REEL  (S8x40)  3C (4C set)</w:t>
      </w:r>
      <w:r>
        <w:tab/>
        <w:t>T Wilson  RSCDS Bk 16</w:t>
      </w:r>
    </w:p>
    <w:p w:rsidR="00B11EB3" w:rsidRDefault="00B11EB3" w:rsidP="00B11EB3">
      <w:pPr>
        <w:pStyle w:val="DanceBody"/>
      </w:pPr>
      <w:r>
        <w:t xml:space="preserve"> 1- 8</w:t>
      </w:r>
      <w:r>
        <w:tab/>
        <w:t>1s circle 3H round to left with 2L, 1s circle 3H round to left with 2M</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 (1s end in lines across 1L between 2s facing 1M between 3s)</w:t>
      </w:r>
    </w:p>
    <w:p w:rsidR="00B11EB3" w:rsidRDefault="00B11EB3" w:rsidP="00B11EB3">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LORD HUNTLY'S CAVE  (R4x32)  4C Set</w:t>
      </w:r>
      <w:r>
        <w:tab/>
        <w:t>John Drewry</w:t>
      </w:r>
    </w:p>
    <w:p w:rsidR="00B11EB3" w:rsidRDefault="00B11EB3" w:rsidP="00B11EB3">
      <w:pPr>
        <w:pStyle w:val="DanceBody"/>
      </w:pPr>
      <w:r>
        <w:t>3s &amp; 4s start on opp sides</w:t>
      </w:r>
    </w:p>
    <w:p w:rsidR="00B11EB3" w:rsidRDefault="00B11EB3" w:rsidP="00B11EB3">
      <w:pPr>
        <w:pStyle w:val="DanceBody"/>
      </w:pPr>
      <w:r>
        <w:t xml:space="preserve"> 1- 8</w:t>
      </w:r>
      <w:r>
        <w:tab/>
        <w:t>1s &amp; 4s set, turn RH, cast in 1 place &amp; 1/2 turn RH into prom hold (Lady on left) to face 2L/3L</w:t>
      </w:r>
    </w:p>
    <w:p w:rsidR="00B11EB3" w:rsidRDefault="00B11EB3" w:rsidP="00B11EB3">
      <w:pPr>
        <w:pStyle w:val="DanceBody"/>
      </w:pPr>
      <w:r>
        <w:t xml:space="preserve"> 9-16</w:t>
      </w:r>
      <w:r>
        <w:tab/>
        <w:t>1s+4s dance Pass+Turn with 2L+3L &amp; Pass+Turn with 2M+3M ending 1s between 2s facing down &amp; 4s between 3s facing up</w:t>
      </w:r>
    </w:p>
    <w:p w:rsidR="00B11EB3" w:rsidRDefault="00B11EB3" w:rsidP="00B11EB3">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B11EB3" w:rsidRDefault="00B11EB3" w:rsidP="00B11EB3">
      <w:pPr>
        <w:pStyle w:val="DanceBody"/>
        <w:keepNext w:val="0"/>
      </w:pPr>
      <w:r>
        <w:t>25-32</w:t>
      </w:r>
      <w:r>
        <w:tab/>
        <w:t>1s+4s change pl LH on sides dancing into centre, 1s &amp; 4s lead out ends cross &amp; cast (1s own sides, 4s opp sides) &amp; dance 1/2 RH across.  2 4(1)(3)</w:t>
      </w:r>
    </w:p>
    <w:p w:rsidR="00B11EB3" w:rsidRDefault="00B11EB3" w:rsidP="00B11EB3"/>
    <w:p w:rsidR="00B11EB3" w:rsidRDefault="00B11EB3" w:rsidP="00B11EB3">
      <w:pPr>
        <w:pStyle w:val="Minicrib"/>
      </w:pPr>
      <w:r>
        <w:t>LORD KILMORY'S DELIGHT  (R8x32)  3C (4C set)</w:t>
      </w:r>
      <w:r>
        <w:tab/>
        <w:t>RSCDS Bk 29</w:t>
      </w:r>
    </w:p>
    <w:p w:rsidR="00B11EB3" w:rsidRDefault="00B11EB3" w:rsidP="00B11EB3">
      <w:pPr>
        <w:pStyle w:val="DanceBody"/>
      </w:pPr>
      <w:r>
        <w:t xml:space="preserve"> 1- 8</w:t>
      </w:r>
      <w:r>
        <w:tab/>
        <w:t>1s dance 1/2 Fig of 8 round 2s then 1/2 Fig of 8 round 3s ending in 2</w:t>
      </w:r>
      <w:r w:rsidRPr="00972EEB">
        <w:t>nd</w:t>
      </w:r>
      <w:r>
        <w:t xml:space="preserve"> place</w:t>
      </w:r>
    </w:p>
    <w:p w:rsidR="00B11EB3" w:rsidRDefault="00B11EB3" w:rsidP="00B11EB3">
      <w:pPr>
        <w:pStyle w:val="DanceBody"/>
      </w:pPr>
      <w:r>
        <w:t xml:space="preserve"> 9-16</w:t>
      </w:r>
      <w:r>
        <w:tab/>
        <w:t>2s repeat above Fig (ie dance 1/2 Fig of 8 round 1s then 1/2 Fig of 8 round 3s ending in 2</w:t>
      </w:r>
      <w:r w:rsidRPr="00972EEB">
        <w:t>nd</w:t>
      </w:r>
      <w:r>
        <w:t xml:space="preserve"> place)</w:t>
      </w:r>
    </w:p>
    <w:p w:rsidR="00B11EB3" w:rsidRDefault="00B11EB3" w:rsidP="00B11EB3">
      <w:pPr>
        <w:pStyle w:val="DanceBody"/>
      </w:pPr>
      <w:r>
        <w:t>17-24</w:t>
      </w:r>
      <w:r>
        <w:tab/>
        <w:t>1s+2s dance 1/2 R&amp;L, set &amp; cross RH</w:t>
      </w:r>
    </w:p>
    <w:p w:rsidR="00B11EB3" w:rsidRDefault="00B11EB3" w:rsidP="00B11EB3">
      <w:pPr>
        <w:pStyle w:val="DanceBody"/>
        <w:keepNext w:val="0"/>
      </w:pPr>
      <w:r>
        <w:t>25-32</w:t>
      </w:r>
      <w:r>
        <w:tab/>
        <w:t>2s set &amp; cast to 2</w:t>
      </w:r>
      <w:r w:rsidRPr="00972EEB">
        <w:t>nd</w:t>
      </w:r>
      <w:r>
        <w:t xml:space="preserve"> place then 1s set &amp; cast back to 2</w:t>
      </w:r>
      <w:r w:rsidRPr="00972EEB">
        <w:t>nd</w:t>
      </w:r>
      <w:r>
        <w:t xml:space="preserve"> place</w:t>
      </w:r>
    </w:p>
    <w:p w:rsidR="00B11EB3" w:rsidRDefault="00B11EB3" w:rsidP="00B11EB3"/>
    <w:p w:rsidR="00B11EB3" w:rsidRDefault="00B11EB3" w:rsidP="00B11EB3">
      <w:pPr>
        <w:pStyle w:val="Minicrib"/>
      </w:pPr>
      <w:r>
        <w:t>THE LORD LIEUTENANT  (J8x32)  3C (4C set)</w:t>
      </w:r>
      <w:r>
        <w:tab/>
        <w:t>Mabel J Besant</w:t>
      </w:r>
    </w:p>
    <w:p w:rsidR="00B11EB3" w:rsidRPr="00E22594" w:rsidRDefault="00B11EB3" w:rsidP="00B11EB3">
      <w:pPr>
        <w:pStyle w:val="DanceBody"/>
      </w:pPr>
      <w:r w:rsidRPr="00E22594">
        <w:t>Alternative title "Tony's Trauma"</w:t>
      </w:r>
    </w:p>
    <w:p w:rsidR="00B11EB3" w:rsidRDefault="00B11EB3" w:rsidP="00B11EB3">
      <w:pPr>
        <w:pStyle w:val="DanceBody"/>
      </w:pPr>
      <w:r>
        <w:t xml:space="preserve"> 1- 8</w:t>
      </w:r>
      <w:r>
        <w:tab/>
        <w:t>1s cross RH, cast (2s step up).  2s+1s+3s Adv+Ret</w:t>
      </w:r>
    </w:p>
    <w:p w:rsidR="00B11EB3" w:rsidRDefault="00B11EB3" w:rsidP="00B11EB3">
      <w:pPr>
        <w:pStyle w:val="DanceBody"/>
      </w:pPr>
      <w:r>
        <w:t xml:space="preserve"> 9-16</w:t>
      </w:r>
      <w:r>
        <w:tab/>
        <w:t>1s lead down &amp; back finish facing 1st corners</w:t>
      </w:r>
    </w:p>
    <w:p w:rsidR="00B11EB3" w:rsidRDefault="00B11EB3" w:rsidP="00B11EB3">
      <w:pPr>
        <w:pStyle w:val="DanceBody"/>
      </w:pPr>
      <w:r>
        <w:t>17-24</w:t>
      </w:r>
      <w:r>
        <w:tab/>
        <w:t>1s set to &amp; turn 1st corner, set to &amp; turn 2nd corner, finishing on opp sides between corners</w:t>
      </w:r>
    </w:p>
    <w:p w:rsidR="00B11EB3" w:rsidRDefault="00B11EB3" w:rsidP="00B11EB3">
      <w:pPr>
        <w:pStyle w:val="DanceBody"/>
      </w:pPr>
      <w:r>
        <w:t>25-32</w:t>
      </w:r>
      <w:r>
        <w:tab/>
        <w:t>1s set twice advancing &amp; turn 1.1/2 times (any preferred turn, birl, etc) to end in 2nd place own sides</w:t>
      </w:r>
    </w:p>
    <w:p w:rsidR="00B11EB3" w:rsidRPr="00180EC0" w:rsidRDefault="00B11EB3" w:rsidP="00B11EB3">
      <w:pPr>
        <w:pStyle w:val="DanceBody"/>
        <w:keepNext w:val="0"/>
      </w:pPr>
      <w:r w:rsidRPr="00180EC0">
        <w:t>2nd time through - 4s step up bars 29-30 so 1s can turn into 4th place</w:t>
      </w:r>
    </w:p>
    <w:p w:rsidR="00B11EB3" w:rsidRDefault="00B11EB3" w:rsidP="00B11EB3"/>
    <w:p w:rsidR="00B11EB3" w:rsidRDefault="00B11EB3" w:rsidP="00B11EB3">
      <w:pPr>
        <w:pStyle w:val="Minicrib"/>
      </w:pPr>
      <w:r>
        <w:t>LORD MACDONALD'S REEL  (R8x32)  3C (4C set)</w:t>
      </w:r>
      <w:r>
        <w:tab/>
        <w:t>W Campbell  RSCDS Bk 6</w:t>
      </w:r>
    </w:p>
    <w:p w:rsidR="00B11EB3" w:rsidRDefault="00B11EB3" w:rsidP="00B11EB3">
      <w:pPr>
        <w:pStyle w:val="DanceBody"/>
      </w:pPr>
      <w:r>
        <w:t xml:space="preserve"> 1- 8</w:t>
      </w:r>
      <w:r>
        <w:tab/>
        <w:t>1s set, cast to 3</w:t>
      </w:r>
      <w:r w:rsidRPr="00972EEB">
        <w:t>rd</w:t>
      </w:r>
      <w:r>
        <w:t xml:space="preserve"> place, set &amp; cast back to top</w:t>
      </w:r>
    </w:p>
    <w:p w:rsidR="00B11EB3" w:rsidRDefault="00B11EB3" w:rsidP="00B11EB3">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B11EB3" w:rsidRDefault="00B11EB3" w:rsidP="00B11EB3"/>
    <w:p w:rsidR="00B11EB3" w:rsidRDefault="00B11EB3" w:rsidP="00B11EB3">
      <w:pPr>
        <w:pStyle w:val="Minicrib"/>
      </w:pPr>
      <w:r>
        <w:t>LORD MACLAY'S REEL  (R4x40)  4C set</w:t>
      </w:r>
      <w:r>
        <w:tab/>
        <w:t>Doris Robertson  Guide To SCD (ex-Collins)</w:t>
      </w:r>
    </w:p>
    <w:p w:rsidR="00B11EB3" w:rsidRDefault="00B11EB3" w:rsidP="00B11EB3">
      <w:pPr>
        <w:pStyle w:val="DanceBody"/>
      </w:pPr>
      <w:r>
        <w:t xml:space="preserve"> 1- 8</w:t>
      </w:r>
      <w:r>
        <w:tab/>
        <w:t>1s+4s cross RH, cast 1 place down/up (2s+3s step up/down) &amp; dance RH across ending 1s between 2s &amp; 4s between 3s all facing up</w:t>
      </w:r>
    </w:p>
    <w:p w:rsidR="00B11EB3" w:rsidRDefault="00B11EB3" w:rsidP="00B11EB3">
      <w:pPr>
        <w:pStyle w:val="DanceBody"/>
      </w:pPr>
      <w:r>
        <w:t xml:space="preserve"> 9-16</w:t>
      </w:r>
      <w:r>
        <w:tab/>
        <w:t>All PdB coupe 4 times (popular version - All coupe PdB 4 times)</w:t>
      </w:r>
    </w:p>
    <w:p w:rsidR="00B11EB3" w:rsidRDefault="00B11EB3" w:rsidP="00B11EB3">
      <w:pPr>
        <w:pStyle w:val="DanceBody"/>
      </w:pPr>
      <w:r>
        <w:t>17-24</w:t>
      </w:r>
      <w:r>
        <w:tab/>
        <w:t>1s+2s</w:t>
      </w:r>
      <w:r w:rsidRPr="007F0D5A">
        <w:rPr>
          <w:b/>
        </w:rPr>
        <w:t xml:space="preserve"> also </w:t>
      </w:r>
      <w:r>
        <w:t>3s+4s dance RSh reels of 4 across finishing by dancing to original places 1 2 3 4</w:t>
      </w:r>
    </w:p>
    <w:p w:rsidR="00B11EB3" w:rsidRDefault="00B11EB3" w:rsidP="00B11EB3">
      <w:pPr>
        <w:pStyle w:val="DanceBody"/>
      </w:pPr>
      <w:r>
        <w:t>25-32</w:t>
      </w:r>
      <w:r>
        <w:tab/>
        <w:t>All circle 8H round &amp; back</w:t>
      </w:r>
    </w:p>
    <w:p w:rsidR="00B11EB3" w:rsidRDefault="00B11EB3" w:rsidP="00B11EB3">
      <w:pPr>
        <w:pStyle w:val="DanceBody"/>
      </w:pPr>
      <w:r>
        <w:t>33-40</w:t>
      </w:r>
      <w:r>
        <w:tab/>
        <w:t>1s cross RH (2s do not step up), cast to 2</w:t>
      </w:r>
      <w:r w:rsidRPr="00972EEB">
        <w:t>nd</w:t>
      </w:r>
      <w:r>
        <w:t xml:space="preserve"> place, cross LH &amp; cast to bottom (2s+3s+4s step up bars 39-40)</w:t>
      </w:r>
    </w:p>
    <w:p w:rsidR="00B11EB3" w:rsidRPr="000A67B4" w:rsidRDefault="00B11EB3" w:rsidP="00B11EB3">
      <w:pPr>
        <w:pStyle w:val="DanceBody"/>
        <w:keepNext w:val="0"/>
        <w:rPr>
          <w:i/>
        </w:rPr>
      </w:pPr>
      <w:r w:rsidRPr="000A67B4">
        <w:rPr>
          <w:i/>
        </w:rPr>
        <w:t>Note:  Guide to SCD has bars 33-40 1s cross RH, cast 1 place, cross RH again &amp; cast to bottom place</w:t>
      </w:r>
    </w:p>
    <w:p w:rsidR="00B11EB3" w:rsidRDefault="00B11EB3" w:rsidP="00B11EB3"/>
    <w:p w:rsidR="00B11EB3" w:rsidRDefault="00B11EB3" w:rsidP="00B11EB3">
      <w:pPr>
        <w:pStyle w:val="Minicrib"/>
      </w:pPr>
      <w:r>
        <w:t>LORD RANDALL'S BRIDE  (R4x32)  4C Set</w:t>
      </w:r>
      <w:r>
        <w:tab/>
        <w:t>Lily Davison  Light's Vision</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9-12</w:t>
      </w:r>
      <w:r>
        <w:tab/>
        <w:t>1s+4s cross RH, cast 1 place down/up (2s+3s step up/down)</w:t>
      </w:r>
    </w:p>
    <w:p w:rsidR="00B11EB3" w:rsidRDefault="00B11EB3" w:rsidP="00B11EB3">
      <w:pPr>
        <w:pStyle w:val="DanceBody"/>
      </w:pPr>
      <w:r>
        <w:t>13-16</w:t>
      </w:r>
      <w:r>
        <w:tab/>
        <w:t>1M+4M also 1L+4L turn LH 1.1/4 times to finish BtoB in the centre facing diagonally out (1M to 3L, 1L to 3M, 4M to 2L, 4L to 2M)</w:t>
      </w:r>
    </w:p>
    <w:p w:rsidR="00B11EB3" w:rsidRDefault="00B11EB3" w:rsidP="00B11EB3">
      <w:pPr>
        <w:pStyle w:val="DanceBody"/>
      </w:pPr>
      <w:r>
        <w:t>17-24</w:t>
      </w:r>
      <w:r>
        <w:tab/>
        <w:t>All set &amp; turn RH, set &amp; turn LH to finish on the side 2 4 1 3</w:t>
      </w:r>
    </w:p>
    <w:p w:rsidR="00B11EB3" w:rsidRDefault="00B11EB3" w:rsidP="00B11EB3">
      <w:pPr>
        <w:pStyle w:val="DanceBody"/>
      </w:pPr>
      <w:r>
        <w:t>25-28</w:t>
      </w:r>
      <w:r>
        <w:tab/>
        <w:t>4s+1s+3s (bottom 3 couples) dance 1/2 RSh reel of 3 on the side (4s &amp; 1s pass RSh to begin) 2 3 1 4</w:t>
      </w:r>
    </w:p>
    <w:p w:rsidR="00B11EB3" w:rsidRDefault="00B11EB3" w:rsidP="00B11EB3">
      <w:pPr>
        <w:pStyle w:val="DanceBody"/>
        <w:keepNext w:val="0"/>
      </w:pPr>
      <w:r>
        <w:t>29-32</w:t>
      </w:r>
      <w:r>
        <w:tab/>
        <w:t>1s dance down between 4s who dance up making an arch. Ladies cross in front of partner &amp; all cast to own side . 2 3 4 1</w:t>
      </w:r>
    </w:p>
    <w:p w:rsidR="00B11EB3" w:rsidRDefault="00B11EB3" w:rsidP="00B11EB3"/>
    <w:p w:rsidR="00B11EB3" w:rsidRDefault="00B11EB3" w:rsidP="00B11EB3">
      <w:pPr>
        <w:pStyle w:val="Minicrib"/>
      </w:pPr>
      <w:r>
        <w:t>LORD ROSSLYN'S FANCY  (J8x32)  3C (4C set)</w:t>
      </w:r>
      <w:r>
        <w:tab/>
        <w:t>Button+Whittaker  RSCDS Bk 15</w:t>
      </w:r>
    </w:p>
    <w:p w:rsidR="00B11EB3" w:rsidRDefault="00B11EB3" w:rsidP="00B11EB3">
      <w:pPr>
        <w:pStyle w:val="DanceBody"/>
      </w:pPr>
      <w:r>
        <w:t xml:space="preserve"> 1- 8</w:t>
      </w:r>
      <w:r>
        <w:tab/>
        <w:t>1s+2s set, dance 1/2 RH across, set &amp; dance 1/2 LH across</w:t>
      </w:r>
    </w:p>
    <w:p w:rsidR="00B11EB3" w:rsidRDefault="00B11EB3" w:rsidP="00B11EB3">
      <w:pPr>
        <w:pStyle w:val="DanceBody"/>
      </w:pPr>
      <w:r>
        <w:t xml:space="preserve"> 9-16</w:t>
      </w:r>
      <w:r>
        <w:tab/>
        <w:t>1s+2s+3s all set &amp; cross RH, set &amp; cross back RH</w:t>
      </w:r>
    </w:p>
    <w:p w:rsidR="00B11EB3" w:rsidRDefault="00B11EB3" w:rsidP="00B11EB3">
      <w:pPr>
        <w:pStyle w:val="DanceBody"/>
      </w:pPr>
      <w:r>
        <w:t>17-24</w:t>
      </w:r>
      <w:r>
        <w:tab/>
        <w:t>1s+2s dance Poussette.  2 1 3</w:t>
      </w:r>
    </w:p>
    <w:p w:rsidR="00B11EB3" w:rsidRDefault="00B11EB3" w:rsidP="00B11EB3">
      <w:pPr>
        <w:pStyle w:val="DanceBody"/>
        <w:keepNext w:val="0"/>
      </w:pPr>
      <w:r>
        <w:t>25-32</w:t>
      </w:r>
      <w:r>
        <w:tab/>
        <w:t>1s dance Double Triangles</w:t>
      </w:r>
    </w:p>
    <w:p w:rsidR="00B11EB3" w:rsidRDefault="00B11EB3" w:rsidP="00B11EB3"/>
    <w:p w:rsidR="00B11EB3" w:rsidRDefault="00B11EB3" w:rsidP="00B11EB3">
      <w:pPr>
        <w:pStyle w:val="Minicrib"/>
      </w:pPr>
      <w:r>
        <w:t>THE LORDS OF THE WIND  (R8x32)  3C (4C set)</w:t>
      </w:r>
      <w:r>
        <w:tab/>
        <w:t>Iain Boyd  Lord of the Rings Coll</w:t>
      </w:r>
    </w:p>
    <w:p w:rsidR="00B11EB3" w:rsidRDefault="00B11EB3" w:rsidP="00B11EB3">
      <w:pPr>
        <w:pStyle w:val="DanceBody"/>
      </w:pPr>
      <w:r>
        <w:t xml:space="preserve"> 1- 8</w:t>
      </w:r>
      <w:r>
        <w:tab/>
        <w:t>1M sets to 2L &amp; casts 1 place, 1L sets to 2M &amp; casts 1 place</w:t>
      </w:r>
    </w:p>
    <w:p w:rsidR="00B11EB3" w:rsidRDefault="00B11EB3" w:rsidP="00B11EB3">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B11EB3" w:rsidRDefault="00B11EB3" w:rsidP="00B11EB3">
      <w:pPr>
        <w:pStyle w:val="DanceBody"/>
      </w:pPr>
      <w:r>
        <w:t>17-24</w:t>
      </w:r>
      <w:r>
        <w:tab/>
        <w:t>1s dance LH across with same couples &amp; repeat above Fig bars 13-16 to end own side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LORN STRATHSPEY  (S4x32)  4C Set</w:t>
      </w:r>
      <w:r>
        <w:tab/>
        <w:t>John Drewry  Summer Coll 7</w:t>
      </w:r>
    </w:p>
    <w:p w:rsidR="00B11EB3" w:rsidRDefault="00B11EB3" w:rsidP="00B11EB3">
      <w:pPr>
        <w:pStyle w:val="DanceBody"/>
      </w:pPr>
      <w:r>
        <w:t xml:space="preserve"> 1- 4</w:t>
      </w:r>
      <w:r>
        <w:tab/>
        <w:t>1L+2L</w:t>
      </w:r>
      <w:r w:rsidRPr="007F0D5A">
        <w:rPr>
          <w:b/>
        </w:rPr>
        <w:t xml:space="preserve"> also </w:t>
      </w:r>
      <w:r>
        <w:t>2M+3M</w:t>
      </w:r>
      <w:r w:rsidRPr="007F0D5A">
        <w:rPr>
          <w:b/>
        </w:rPr>
        <w:t xml:space="preserve"> also </w:t>
      </w:r>
      <w:r>
        <w:t>3L+4L join hands to cross between partners</w:t>
      </w:r>
      <w:r w:rsidRPr="00BA6B4D">
        <w:rPr>
          <w:b/>
        </w:rPr>
        <w:t xml:space="preserve"> </w:t>
      </w:r>
      <w:r>
        <w:rPr>
          <w:b/>
        </w:rPr>
        <w:t xml:space="preserve">as </w:t>
      </w:r>
      <w:r>
        <w:t>all cross, repeat back to place</w:t>
      </w:r>
    </w:p>
    <w:p w:rsidR="00B11EB3" w:rsidRDefault="00B11EB3" w:rsidP="00B11EB3">
      <w:pPr>
        <w:pStyle w:val="DanceBody"/>
      </w:pPr>
      <w:r>
        <w:t xml:space="preserve"> 5- 8</w:t>
      </w:r>
      <w:r>
        <w:tab/>
        <w:t>1s &amp; 3s turn partners RH</w:t>
      </w:r>
      <w:r w:rsidRPr="00BA6B4D">
        <w:rPr>
          <w:b/>
        </w:rPr>
        <w:t xml:space="preserve"> while </w:t>
      </w:r>
      <w:r>
        <w:t>2s &amp; 4s turn LH</w:t>
      </w:r>
    </w:p>
    <w:p w:rsidR="00B11EB3" w:rsidRDefault="00B11EB3" w:rsidP="00B11EB3">
      <w:pPr>
        <w:pStyle w:val="DanceBody"/>
      </w:pPr>
      <w:r>
        <w:t xml:space="preserve"> 9-16</w:t>
      </w:r>
      <w:r>
        <w:tab/>
        <w:t>All dance 1/2 RSh reels of 4 on sides, 4M+3L</w:t>
      </w:r>
      <w:r w:rsidRPr="007F0D5A">
        <w:rPr>
          <w:b/>
        </w:rPr>
        <w:t xml:space="preserve"> also </w:t>
      </w:r>
      <w:r>
        <w:t>2M+1L passing LSh into 1/2 reels of 4 across with partners to end (3)(4)(1)(2)</w:t>
      </w:r>
    </w:p>
    <w:p w:rsidR="00B11EB3" w:rsidRDefault="00B11EB3" w:rsidP="00B11EB3">
      <w:pPr>
        <w:pStyle w:val="DanceBody"/>
      </w:pPr>
      <w:r>
        <w:t>17-24</w:t>
      </w:r>
      <w:r>
        <w:tab/>
        <w:t>4s+1s pass LSh to dance 1/2 RSh reels of 4 on sides, all set &amp; cross RH.  2 1 4 3</w:t>
      </w:r>
    </w:p>
    <w:p w:rsidR="00B11EB3" w:rsidRDefault="00B11EB3" w:rsidP="00B11EB3">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B11EB3" w:rsidRDefault="00B11EB3" w:rsidP="00B11EB3"/>
    <w:p w:rsidR="00B11EB3" w:rsidRDefault="00B11EB3" w:rsidP="00B11EB3">
      <w:pPr>
        <w:pStyle w:val="Minicrib"/>
      </w:pPr>
      <w:r>
        <w:t>LOS MOLINOS  (R8x40)  3C (4C Set)</w:t>
      </w:r>
      <w:r>
        <w:tab/>
        <w:t>John Drewry  Stoneywood Coll 2</w:t>
      </w:r>
    </w:p>
    <w:p w:rsidR="00B11EB3" w:rsidRDefault="00B11EB3" w:rsidP="00B11EB3">
      <w:pPr>
        <w:pStyle w:val="DanceBody"/>
      </w:pPr>
      <w:r>
        <w:t xml:space="preserve"> 1- 8</w:t>
      </w:r>
      <w:r>
        <w:tab/>
        <w:t>1s cross down</w:t>
      </w:r>
      <w:r w:rsidRPr="00BA6B4D">
        <w:rPr>
          <w:b/>
        </w:rPr>
        <w:t xml:space="preserve"> while </w:t>
      </w:r>
      <w:r>
        <w:t>2s dance out &amp; up, 1M+2L turn RH</w:t>
      </w:r>
      <w:r w:rsidRPr="00BA6B4D">
        <w:rPr>
          <w:b/>
        </w:rPr>
        <w:t xml:space="preserve"> while </w:t>
      </w:r>
      <w:r>
        <w:t>1L+2M turn LH, 1M+3L turn LH 1.1/2 times</w:t>
      </w:r>
      <w:r w:rsidRPr="00BA6B4D">
        <w:rPr>
          <w:b/>
        </w:rPr>
        <w:t xml:space="preserve"> while </w:t>
      </w:r>
      <w:r>
        <w:t>1L+3M turn LH 1.1/2 times.  2 3(1)</w:t>
      </w:r>
    </w:p>
    <w:p w:rsidR="00B11EB3" w:rsidRDefault="00B11EB3" w:rsidP="00B11EB3">
      <w:pPr>
        <w:pStyle w:val="DanceBody"/>
      </w:pPr>
      <w:r>
        <w:t xml:space="preserve"> 9-16</w:t>
      </w:r>
      <w:r>
        <w:tab/>
        <w:t>1s cross up</w:t>
      </w:r>
      <w:r w:rsidRPr="00BA6B4D">
        <w:rPr>
          <w:b/>
        </w:rPr>
        <w:t xml:space="preserve"> while </w:t>
      </w:r>
      <w:r>
        <w:t>3s dance out &amp; down, 1L+3L turn RH</w:t>
      </w:r>
      <w:r w:rsidRPr="00BA6B4D">
        <w:rPr>
          <w:b/>
        </w:rPr>
        <w:t xml:space="preserve"> while </w:t>
      </w:r>
      <w:r>
        <w:t>1M+3M turn LH, 1L+2L turn LH 1.1/2 times</w:t>
      </w:r>
      <w:r w:rsidRPr="00BA6B4D">
        <w:rPr>
          <w:b/>
        </w:rPr>
        <w:t xml:space="preserve"> while </w:t>
      </w:r>
      <w:r>
        <w:t>1M+2M turn RH 1.1/2 times.  1 2 3</w:t>
      </w:r>
    </w:p>
    <w:p w:rsidR="00B11EB3" w:rsidRDefault="00B11EB3" w:rsidP="00B11EB3">
      <w:pPr>
        <w:pStyle w:val="DanceBody"/>
      </w:pPr>
      <w:r>
        <w:t>17-24</w:t>
      </w:r>
      <w:r>
        <w:tab/>
        <w:t>1s cross RH, cast 1 place, 1L crosses up &amp; casts to 2</w:t>
      </w:r>
      <w:r w:rsidRPr="00972EEB">
        <w:t>nd</w:t>
      </w:r>
      <w:r>
        <w:t xml:space="preserve"> place</w:t>
      </w:r>
      <w:r w:rsidRPr="00BA6B4D">
        <w:rPr>
          <w:b/>
        </w:rPr>
        <w:t xml:space="preserve"> while </w:t>
      </w:r>
      <w:r>
        <w:t>1M crosses down &amp; casts up to 2</w:t>
      </w:r>
      <w:r w:rsidRPr="00972EEB">
        <w:t>nd</w:t>
      </w:r>
      <w:r>
        <w:t xml:space="preserve"> place</w:t>
      </w:r>
    </w:p>
    <w:p w:rsidR="00B11EB3" w:rsidRDefault="00B11EB3" w:rsidP="00B11EB3">
      <w:pPr>
        <w:pStyle w:val="DanceBody"/>
      </w:pPr>
      <w:r>
        <w:t>25-32</w:t>
      </w:r>
      <w:r>
        <w:tab/>
        <w:t>1s dance RH across (1L with 2s &amp; 1M with 3s) &amp; pass RSh to dance LH across with other couple</w:t>
      </w:r>
    </w:p>
    <w:p w:rsidR="00B11EB3" w:rsidRDefault="00B11EB3" w:rsidP="00B11EB3">
      <w:pPr>
        <w:pStyle w:val="DanceBody"/>
        <w:keepNext w:val="0"/>
      </w:pPr>
      <w:r>
        <w:t>33-40</w:t>
      </w:r>
      <w:r>
        <w:tab/>
        <w:t>1s dance reels of 3 across (1L with 2s &amp; 1M with 3s) giving LSh to 3</w:t>
      </w:r>
      <w:r w:rsidRPr="00972EEB">
        <w:t>rd</w:t>
      </w:r>
      <w:r>
        <w:t xml:space="preserve"> corners to start</w:t>
      </w:r>
    </w:p>
    <w:p w:rsidR="00B11EB3" w:rsidRDefault="00B11EB3" w:rsidP="00B11EB3"/>
    <w:p w:rsidR="00B11EB3" w:rsidRDefault="00B11EB3" w:rsidP="00B11EB3">
      <w:pPr>
        <w:pStyle w:val="Minicrib"/>
      </w:pPr>
      <w:r>
        <w:t>LOSSIE LASS  (R4x40)  4C set</w:t>
      </w:r>
      <w:r>
        <w:tab/>
        <w:t>Margaret Talbot, 2007</w:t>
      </w:r>
    </w:p>
    <w:p w:rsidR="00B11EB3" w:rsidRDefault="00B11EB3" w:rsidP="00B11EB3">
      <w:pPr>
        <w:pStyle w:val="DanceBody"/>
      </w:pPr>
      <w:r>
        <w:t>3s &amp; 4s start on opp sides</w:t>
      </w:r>
    </w:p>
    <w:p w:rsidR="00B11EB3" w:rsidRPr="00883B28" w:rsidRDefault="00B11EB3" w:rsidP="00B11EB3">
      <w:pPr>
        <w:pStyle w:val="DanceBody"/>
      </w:pPr>
      <w:r w:rsidRPr="00883B28">
        <w:t xml:space="preserve"> 1- 8</w:t>
      </w:r>
      <w:r w:rsidRPr="00883B28">
        <w:tab/>
        <w:t>1s+2s</w:t>
      </w:r>
      <w:r w:rsidRPr="007F0D5A">
        <w:rPr>
          <w:b/>
        </w:rPr>
        <w:t xml:space="preserve"> also </w:t>
      </w:r>
      <w:r w:rsidRPr="00883B28">
        <w:t>3s+4s set</w:t>
      </w:r>
      <w:r>
        <w:t xml:space="preserve">, </w:t>
      </w:r>
      <w:r w:rsidRPr="00883B28">
        <w:t>1s+4s cast in</w:t>
      </w:r>
      <w:r>
        <w:t xml:space="preserve"> one place</w:t>
      </w:r>
      <w:r w:rsidRPr="00BA6B4D">
        <w:rPr>
          <w:b/>
        </w:rPr>
        <w:t xml:space="preserve"> </w:t>
      </w:r>
      <w:r>
        <w:rPr>
          <w:b/>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B11EB3" w:rsidRPr="00883B28" w:rsidRDefault="00B11EB3" w:rsidP="00B11EB3">
      <w:pPr>
        <w:pStyle w:val="DanceBody"/>
      </w:pPr>
      <w:r w:rsidRPr="00883B28">
        <w:t xml:space="preserve"> 9-16</w:t>
      </w:r>
      <w:r w:rsidRPr="00883B28">
        <w:tab/>
        <w:t>1s+4s dance RH across &amp; LH back</w:t>
      </w:r>
    </w:p>
    <w:p w:rsidR="00B11EB3" w:rsidRPr="00883B28" w:rsidRDefault="00B11EB3" w:rsidP="00B11EB3">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rPr>
        <w:t xml:space="preserve"> </w:t>
      </w:r>
      <w:r>
        <w:rPr>
          <w:b/>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B11EB3" w:rsidRPr="00883B28" w:rsidRDefault="00B11EB3" w:rsidP="00B11EB3">
      <w:pPr>
        <w:pStyle w:val="DanceBody"/>
      </w:pPr>
      <w:r w:rsidRPr="00883B28">
        <w:t>25</w:t>
      </w:r>
      <w:r>
        <w:t>-32</w:t>
      </w:r>
      <w:r>
        <w:tab/>
        <w:t>1s+4s dance 'Hello-Goodbye' s</w:t>
      </w:r>
      <w:r w:rsidRPr="00883B28">
        <w:t>etting</w:t>
      </w:r>
      <w:r>
        <w:t xml:space="preserve"> &amp; end facing opposite corner</w:t>
      </w:r>
    </w:p>
    <w:p w:rsidR="00B11EB3" w:rsidRPr="00883B28" w:rsidRDefault="00B11EB3" w:rsidP="00B11EB3">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rPr>
        <w:t xml:space="preserve"> </w:t>
      </w:r>
      <w:r>
        <w:rPr>
          <w:b/>
        </w:rPr>
        <w:t xml:space="preserve">as </w:t>
      </w:r>
      <w:r w:rsidRPr="00883B28">
        <w:t>1s cross down between 3s &amp; cast to end 3</w:t>
      </w:r>
      <w:r w:rsidRPr="00972EEB">
        <w:t>rd</w:t>
      </w:r>
      <w:r w:rsidRPr="00883B28">
        <w:t xml:space="preserve"> place opp si</w:t>
      </w:r>
      <w:r>
        <w:t>des; all 4 couples turn partner RH</w:t>
      </w:r>
    </w:p>
    <w:p w:rsidR="00B11EB3" w:rsidRDefault="00B11EB3" w:rsidP="00B11EB3"/>
    <w:p w:rsidR="00B11EB3" w:rsidRDefault="00B11EB3" w:rsidP="00B11EB3">
      <w:pPr>
        <w:pStyle w:val="Minicrib"/>
      </w:pPr>
      <w:r>
        <w:t>LOST AND FOUND  (R8x32)  3C (4C set)</w:t>
      </w:r>
      <w:r>
        <w:tab/>
        <w:t>Greg Reznick  Heart of San Francisco</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1s cross LH &amp; dance out &amp; down into mirror reels of 3 on sides (2s in/down, 3s in/up to start).  1s end BtoB in centre facing own side</w:t>
      </w:r>
    </w:p>
    <w:p w:rsidR="00B11EB3" w:rsidRDefault="00B11EB3" w:rsidP="00B11EB3">
      <w:pPr>
        <w:pStyle w:val="DanceBody"/>
      </w:pPr>
      <w:r>
        <w:t>17-24</w:t>
      </w:r>
      <w:r>
        <w:tab/>
        <w:t>2s+1s+3s dance Double Triangles, 1s end 2nd place own side</w:t>
      </w:r>
    </w:p>
    <w:p w:rsidR="00B11EB3" w:rsidRDefault="00B11EB3" w:rsidP="00B11EB3">
      <w:pPr>
        <w:pStyle w:val="DanceBody"/>
        <w:keepNext w:val="0"/>
      </w:pPr>
      <w:r>
        <w:t>25-32</w:t>
      </w:r>
      <w:r>
        <w:tab/>
        <w:t>1s set, dance RSh round each other &amp; turn RH (4 bars).  2 1 3</w:t>
      </w:r>
    </w:p>
    <w:p w:rsidR="00B11EB3" w:rsidRDefault="00B11EB3" w:rsidP="00B11EB3"/>
    <w:p w:rsidR="00B11EB3" w:rsidRDefault="00B11EB3" w:rsidP="00B11EB3">
      <w:pPr>
        <w:pStyle w:val="Minicrib"/>
      </w:pPr>
      <w:r>
        <w:t>LOST IN BOSTON  (S5x32)  5C  Sq.Set</w:t>
      </w:r>
      <w:r>
        <w:tab/>
        <w:t>Ann &amp; Ian Jamieson  Glen Orrin Coll 2</w:t>
      </w:r>
    </w:p>
    <w:p w:rsidR="00B11EB3" w:rsidRDefault="00B11EB3" w:rsidP="00B11EB3">
      <w:pPr>
        <w:pStyle w:val="DanceBody"/>
      </w:pPr>
      <w:r>
        <w:t>Square set. 5s face each other in centre, 5M facing up - 5L facing down</w:t>
      </w:r>
    </w:p>
    <w:p w:rsidR="00B11EB3" w:rsidRDefault="00B11EB3" w:rsidP="00B11EB3">
      <w:pPr>
        <w:pStyle w:val="DanceBody"/>
      </w:pPr>
      <w:r>
        <w:t xml:space="preserve"> 1- 4</w:t>
      </w:r>
      <w:r>
        <w:tab/>
        <w:t>5M dances out between 2s &amp; casts to left to above 1st place, 5L between 4s, casts to left to below 3rd place</w:t>
      </w:r>
      <w:r w:rsidRPr="00BA6B4D">
        <w:rPr>
          <w:b/>
        </w:rPr>
        <w:t xml:space="preserve"> while </w:t>
      </w:r>
      <w:r>
        <w:t>1s+3s dance 1/2 RH across</w:t>
      </w:r>
    </w:p>
    <w:p w:rsidR="00B11EB3" w:rsidRDefault="00B11EB3" w:rsidP="00B11EB3">
      <w:pPr>
        <w:pStyle w:val="DanceBody"/>
      </w:pPr>
      <w:r>
        <w:t xml:space="preserve"> 5- 8</w:t>
      </w:r>
      <w:r>
        <w:tab/>
        <w:t xml:space="preserve">5M+1s &amp; 5L+3s dance1/2 LH across, 1s/3s have continued turning to Lady on Man's right </w:t>
      </w:r>
      <w:r>
        <w:rPr>
          <w:b/>
        </w:rPr>
        <w:t>while</w:t>
      </w:r>
      <w:r>
        <w:t xml:space="preserve"> 5s dance towards each other, pass LSh</w:t>
      </w:r>
    </w:p>
    <w:p w:rsidR="00B11EB3" w:rsidRDefault="00B11EB3" w:rsidP="00B11EB3">
      <w:pPr>
        <w:pStyle w:val="DanceBody"/>
      </w:pPr>
      <w:r>
        <w:t xml:space="preserve"> 9-12</w:t>
      </w:r>
      <w:r>
        <w:tab/>
        <w:t xml:space="preserve">5M dances out between 1s &amp; cast to right to outside 4th place, 5L between 3s, casts right to outside 2nd place  </w:t>
      </w:r>
      <w:r w:rsidRPr="00BA6B4D">
        <w:rPr>
          <w:b/>
        </w:rPr>
        <w:t xml:space="preserve">while </w:t>
      </w:r>
      <w:r>
        <w:t>2s+4s dance 1/2 RH across</w:t>
      </w:r>
    </w:p>
    <w:p w:rsidR="00B11EB3" w:rsidRDefault="00B11EB3" w:rsidP="00B11EB3">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rPr>
        <w:t xml:space="preserve"> while </w:t>
      </w:r>
      <w:r>
        <w:t>2s/4s continue turning to Lady on Man's right</w:t>
      </w:r>
    </w:p>
    <w:p w:rsidR="00B11EB3" w:rsidRDefault="00B11EB3" w:rsidP="00B11EB3">
      <w:pPr>
        <w:pStyle w:val="DanceBody"/>
      </w:pPr>
      <w:r>
        <w:t>17-20</w:t>
      </w:r>
      <w:r>
        <w:tab/>
        <w:t>5M dances 1/2 reel of 3 up/dn with 3M+1L</w:t>
      </w:r>
      <w:r w:rsidRPr="00BA6B4D">
        <w:rPr>
          <w:b/>
        </w:rPr>
        <w:t xml:space="preserve"> while </w:t>
      </w:r>
      <w:r>
        <w:t>5L 1/2 reel of 3 with 1M+3L (start RSh to Man)</w:t>
      </w:r>
    </w:p>
    <w:p w:rsidR="00B11EB3" w:rsidRDefault="00B11EB3" w:rsidP="00B11EB3">
      <w:pPr>
        <w:pStyle w:val="DanceBody"/>
      </w:pPr>
      <w:r>
        <w:tab/>
        <w:t>5s end LSh to LSh facing sides (5M faces 4</w:t>
      </w:r>
      <w:r w:rsidRPr="00972EEB">
        <w:t>th</w:t>
      </w:r>
      <w:r>
        <w:t xml:space="preserve"> place - 5L faces 2</w:t>
      </w:r>
      <w:r w:rsidRPr="00972EEB">
        <w:t>nd</w:t>
      </w:r>
      <w:r>
        <w:t xml:space="preserve"> place)</w:t>
      </w:r>
    </w:p>
    <w:p w:rsidR="00B11EB3" w:rsidRDefault="00B11EB3" w:rsidP="00B11EB3">
      <w:pPr>
        <w:pStyle w:val="DanceBody"/>
      </w:pPr>
      <w:r>
        <w:t>21-24</w:t>
      </w:r>
      <w:r>
        <w:tab/>
        <w:t>5M dances 1/2 reel of 3 across with 2M+4L</w:t>
      </w:r>
      <w:r w:rsidRPr="00BA6B4D">
        <w:rPr>
          <w:b/>
        </w:rPr>
        <w:t xml:space="preserve"> while </w:t>
      </w:r>
      <w:r>
        <w:t>5L dances 1/2 reel of 3 with 4M+2L (start RSh to Man), 5s end by turning RH to face each other (5M back to 3</w:t>
      </w:r>
      <w:r w:rsidRPr="00972EEB">
        <w:t>rd</w:t>
      </w:r>
      <w:r>
        <w:t xml:space="preserve"> pl)</w:t>
      </w:r>
    </w:p>
    <w:p w:rsidR="00B11EB3" w:rsidRDefault="00B11EB3" w:rsidP="00B11EB3">
      <w:pPr>
        <w:pStyle w:val="DanceBody"/>
        <w:keepNext w:val="0"/>
      </w:pPr>
      <w:r>
        <w:t>25-32</w:t>
      </w:r>
      <w:r>
        <w:tab/>
        <w:t>All set &amp; 1/2 turn RH, each Man followed by partner dances into next couple's place (5s to 1st place, 2s to 3rd place, etc…4s into centre) &amp; all turn 2H. End 5 1 2 3 4(in centre)</w:t>
      </w:r>
    </w:p>
    <w:p w:rsidR="00B11EB3" w:rsidRDefault="00B11EB3" w:rsidP="00B11EB3"/>
    <w:p w:rsidR="00B11EB3" w:rsidRDefault="00B11EB3" w:rsidP="00B11EB3">
      <w:pPr>
        <w:pStyle w:val="Minicrib"/>
      </w:pPr>
      <w:r>
        <w:t>LOST IN EDINBURGH  (J4x32)  4C set</w:t>
      </w:r>
      <w:r>
        <w:tab/>
        <w:t>Carolyn Cumings  Sunday Brunch</w:t>
      </w:r>
    </w:p>
    <w:p w:rsidR="00B11EB3" w:rsidRDefault="00B11EB3" w:rsidP="00B11EB3">
      <w:pPr>
        <w:pStyle w:val="DanceBody"/>
      </w:pPr>
      <w:r>
        <w:t xml:space="preserve"> 1- 8</w:t>
      </w:r>
      <w:r>
        <w:tab/>
        <w:t>1s lead down middle for 3 bars, back up to top &amp; cast to 2</w:t>
      </w:r>
      <w:r w:rsidRPr="00972EEB">
        <w:t>nd</w:t>
      </w:r>
      <w:r>
        <w:t xml:space="preserve"> place</w:t>
      </w:r>
    </w:p>
    <w:p w:rsidR="00B11EB3" w:rsidRDefault="00B11EB3" w:rsidP="00B11EB3">
      <w:pPr>
        <w:pStyle w:val="DanceBody"/>
      </w:pPr>
      <w:r>
        <w:t xml:space="preserve"> 9-16</w:t>
      </w:r>
      <w:r>
        <w:tab/>
        <w:t>1s+3s dance RH across once round, 3L followed by 1L dance down behind 4L &amp; up between 4s</w:t>
      </w:r>
      <w:r w:rsidRPr="00BA6B4D">
        <w:rPr>
          <w:b/>
        </w:rPr>
        <w:t xml:space="preserve"> while </w:t>
      </w:r>
      <w:r>
        <w:t>1M followed by 3M dances up behind 2M &amp; down between 2s, 1M+3L pass RSh &amp; turn singly to face each other</w:t>
      </w:r>
      <w:r>
        <w:rPr>
          <w:b/>
        </w:rPr>
        <w:t xml:space="preserve"> </w:t>
      </w:r>
      <w:r>
        <w:rPr>
          <w:bCs/>
        </w:rPr>
        <w:t>(up/down)</w:t>
      </w:r>
      <w:r w:rsidRPr="00BA6B4D">
        <w:rPr>
          <w:b/>
        </w:rPr>
        <w:t xml:space="preserve"> </w:t>
      </w:r>
      <w:r>
        <w:rPr>
          <w:b/>
        </w:rPr>
        <w:t xml:space="preserve">as </w:t>
      </w:r>
      <w:r>
        <w:t>1L &amp; 3M</w:t>
      </w:r>
      <w:r>
        <w:rPr>
          <w:b/>
        </w:rPr>
        <w:t xml:space="preserve"> </w:t>
      </w:r>
      <w:r>
        <w:t>turn right about to face ends (BtoB with partner)</w:t>
      </w:r>
    </w:p>
    <w:p w:rsidR="00B11EB3" w:rsidRDefault="00B11EB3" w:rsidP="00B11EB3">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rPr>
        <w:t xml:space="preserve"> while </w:t>
      </w:r>
      <w:r>
        <w:t>2s &amp; 4s continue setting &amp; all face in</w:t>
      </w:r>
    </w:p>
    <w:p w:rsidR="00B11EB3" w:rsidRDefault="00B11EB3" w:rsidP="00B11EB3">
      <w:pPr>
        <w:pStyle w:val="DanceBody"/>
        <w:keepNext w:val="0"/>
      </w:pPr>
      <w:r>
        <w:t>25-32</w:t>
      </w:r>
      <w:r>
        <w:tab/>
        <w:t>1s dance 1/2 Fig of 8 up round 3s &amp; cast to 4</w:t>
      </w:r>
      <w:r w:rsidRPr="00972EEB">
        <w:t>th</w:t>
      </w:r>
      <w:r>
        <w:t xml:space="preserve"> place; 1s advance, change places &amp; retire</w:t>
      </w:r>
    </w:p>
    <w:p w:rsidR="00B11EB3" w:rsidRDefault="00B11EB3" w:rsidP="00B11EB3"/>
    <w:p w:rsidR="00B11EB3" w:rsidRDefault="00B11EB3" w:rsidP="00B11EB3">
      <w:pPr>
        <w:pStyle w:val="Minicrib"/>
      </w:pPr>
      <w:r>
        <w:t>LOST IN THE MIST  (S8x32)  3C (4C set)</w:t>
      </w:r>
      <w:r>
        <w:tab/>
        <w:t>John Morris  Vallin Coll 1</w:t>
      </w:r>
    </w:p>
    <w:p w:rsidR="00B11EB3" w:rsidRDefault="00B11EB3" w:rsidP="00B11EB3">
      <w:pPr>
        <w:pStyle w:val="DanceBody"/>
      </w:pPr>
      <w:r>
        <w:t xml:space="preserve"> 1- 8</w:t>
      </w:r>
      <w:r>
        <w:tab/>
        <w:t>1s cast (2s step up), 1/2 turn LH to face down, cross down LH through 3s &amp; cast up to 2nd place</w:t>
      </w:r>
    </w:p>
    <w:p w:rsidR="00B11EB3" w:rsidRDefault="00B11EB3" w:rsidP="00B11EB3">
      <w:pPr>
        <w:pStyle w:val="DanceBody"/>
      </w:pPr>
      <w:r>
        <w:t xml:space="preserve"> 9-16</w:t>
      </w:r>
      <w:r>
        <w:tab/>
        <w:t>Diag. R&amp;L (3) 1 (2)</w:t>
      </w:r>
    </w:p>
    <w:p w:rsidR="00B11EB3" w:rsidRDefault="00B11EB3" w:rsidP="00B11EB3">
      <w:pPr>
        <w:pStyle w:val="DanceBody"/>
      </w:pPr>
      <w:r>
        <w:t>17-20</w:t>
      </w:r>
      <w:r>
        <w:tab/>
        <w:t xml:space="preserve">"Cross &amp; Link for 3":  1s cross RH &amp; face in </w:t>
      </w:r>
      <w:r>
        <w:rPr>
          <w:b/>
        </w:rPr>
        <w:t>as</w:t>
      </w:r>
      <w:r>
        <w:t xml:space="preserve"> corners set, then</w:t>
      </w:r>
      <w:r>
        <w:rPr>
          <w:b/>
        </w:rPr>
        <w:t xml:space="preserve"> </w:t>
      </w:r>
      <w:r>
        <w:t>all "link" to form lines across (persons on Left pass through middle)</w:t>
      </w:r>
    </w:p>
    <w:p w:rsidR="00B11EB3" w:rsidRDefault="00B11EB3" w:rsidP="00B11EB3">
      <w:pPr>
        <w:pStyle w:val="DanceBody"/>
      </w:pPr>
      <w:r>
        <w:t>21-24</w:t>
      </w:r>
      <w:r>
        <w:tab/>
        <w:t xml:space="preserve">1s cross LH &amp; face in </w:t>
      </w:r>
      <w:r>
        <w:rPr>
          <w:b/>
        </w:rPr>
        <w:t>as</w:t>
      </w:r>
      <w:r>
        <w:t xml:space="preserve"> corners set, then all reverse link (persons on Right pass through middle) to finish on sides  2 1 3</w:t>
      </w:r>
    </w:p>
    <w:p w:rsidR="00B11EB3" w:rsidRDefault="00B11EB3" w:rsidP="00B11EB3">
      <w:pPr>
        <w:pStyle w:val="DanceBody"/>
      </w:pPr>
      <w:r>
        <w:t>25-32</w:t>
      </w:r>
      <w:r>
        <w:tab/>
        <w:t>1s 1/2 turn 2H, dance up, cast to 2nd place opp sides, cross RH to own side &amp; face out ready to repeat</w:t>
      </w:r>
    </w:p>
    <w:p w:rsidR="00B11EB3" w:rsidRDefault="00B11EB3" w:rsidP="00B11EB3">
      <w:pPr>
        <w:pStyle w:val="DanceBody"/>
        <w:keepNext w:val="0"/>
      </w:pPr>
      <w:r>
        <w:t>Note:</w:t>
      </w:r>
      <w:r>
        <w:tab/>
        <w:t xml:space="preserve">Start of new couple's turn, original 1s cast </w:t>
      </w:r>
      <w:r>
        <w:rPr>
          <w:b/>
        </w:rPr>
        <w:t>as</w:t>
      </w:r>
      <w:r>
        <w:t xml:space="preserve"> 4s step up</w:t>
      </w:r>
    </w:p>
    <w:p w:rsidR="00B11EB3" w:rsidRDefault="00B11EB3" w:rsidP="00B11EB3"/>
    <w:p w:rsidR="00B11EB3" w:rsidRDefault="00B11EB3" w:rsidP="00B11EB3">
      <w:pPr>
        <w:pStyle w:val="Minicrib"/>
      </w:pPr>
      <w:r>
        <w:t>A LOT TO ANSWER FOR  (J8x32)  3C (4C set)</w:t>
      </w:r>
      <w:r>
        <w:tab/>
        <w:t>Martha Morrison Veranth  Wasatch Mountain Coll</w:t>
      </w:r>
    </w:p>
    <w:p w:rsidR="00B11EB3" w:rsidRDefault="00B11EB3" w:rsidP="00B11EB3">
      <w:pPr>
        <w:pStyle w:val="DanceBody"/>
      </w:pPr>
      <w:r>
        <w:t xml:space="preserve"> 1- 8</w:t>
      </w:r>
      <w:r>
        <w:tab/>
        <w:t>1s turn RH &amp; cast (2s step up); 1s turn LH to end 1L between 2s facing 2M, 1M between 3s facing 3L</w:t>
      </w:r>
    </w:p>
    <w:p w:rsidR="00B11EB3" w:rsidRDefault="00B11EB3" w:rsidP="00B11EB3">
      <w:pPr>
        <w:pStyle w:val="DanceBody"/>
      </w:pPr>
      <w:r>
        <w:t xml:space="preserve"> 9-16</w:t>
      </w:r>
      <w:r>
        <w:tab/>
        <w:t>1L+2s &amp; 1M+3s dance LSh reels of 3 across. 1s end in 2nd place own side</w:t>
      </w:r>
    </w:p>
    <w:p w:rsidR="00B11EB3" w:rsidRDefault="00B11EB3" w:rsidP="00B11EB3">
      <w:pPr>
        <w:pStyle w:val="DanceBody"/>
      </w:pPr>
      <w:r>
        <w:t>17-24</w:t>
      </w:r>
      <w:r>
        <w:tab/>
        <w:t>1s+2s dance R&amp;L</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LOTHIAN LADS  (R8x32)  3C (4C set)</w:t>
      </w:r>
      <w:r>
        <w:tab/>
        <w:t>John Drewry  Brodie Bk</w:t>
      </w:r>
    </w:p>
    <w:p w:rsidR="00B11EB3" w:rsidRDefault="00B11EB3" w:rsidP="00B11EB3">
      <w:pPr>
        <w:pStyle w:val="DanceBody"/>
      </w:pPr>
      <w:r>
        <w:t xml:space="preserve"> 1- 8</w:t>
      </w:r>
      <w:r>
        <w:tab/>
        <w:t>1s lead down &amp; 3/4 turn RH to 1L facing down, 1M up, set, retain hold of RH &amp; 1L turns under ptnrs right arm, 1L followed by 1M dance up</w:t>
      </w:r>
    </w:p>
    <w:p w:rsidR="00B11EB3" w:rsidRDefault="00B11EB3" w:rsidP="00B11EB3">
      <w:pPr>
        <w:pStyle w:val="DanceBody"/>
      </w:pPr>
      <w:r>
        <w:t xml:space="preserve"> 9-16</w:t>
      </w:r>
      <w:r>
        <w:tab/>
        <w:t>1s dance RH across with 2L, 1s dance LH across with 3M to end facing 1</w:t>
      </w:r>
      <w:r w:rsidRPr="00972EEB">
        <w:t>st</w:t>
      </w:r>
      <w:r>
        <w:t xml:space="preserve"> corners</w:t>
      </w:r>
    </w:p>
    <w:p w:rsidR="00B11EB3" w:rsidRDefault="00B11EB3" w:rsidP="00B11EB3">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B11EB3" w:rsidRDefault="00B11EB3" w:rsidP="00B11EB3">
      <w:pPr>
        <w:pStyle w:val="DanceBody"/>
        <w:keepNext w:val="0"/>
      </w:pPr>
      <w:r>
        <w:t>25-32</w:t>
      </w:r>
      <w:r>
        <w:tab/>
        <w:t>3s+1s+2s dance 1/2 Grand Chain (pass 3 persons); retain RH with 3rd person &amp; turn once round to end 2 1 3</w:t>
      </w:r>
    </w:p>
    <w:p w:rsidR="00B11EB3" w:rsidRDefault="00B11EB3" w:rsidP="00B11EB3"/>
    <w:p w:rsidR="00B11EB3" w:rsidRDefault="00B11EB3" w:rsidP="00B11EB3">
      <w:pPr>
        <w:pStyle w:val="Minicrib"/>
      </w:pPr>
      <w:r>
        <w:t>THE LOTHIAN LASS  (S8x32)  3C (4C Set)</w:t>
      </w:r>
      <w:r>
        <w:tab/>
        <w:t>Alan Rintoul</w:t>
      </w:r>
    </w:p>
    <w:p w:rsidR="00B11EB3" w:rsidRDefault="00B11EB3" w:rsidP="00B11EB3">
      <w:pPr>
        <w:pStyle w:val="DanceBody"/>
      </w:pPr>
      <w:r>
        <w:t xml:space="preserve"> 1- 8</w:t>
      </w:r>
      <w:r>
        <w:tab/>
        <w:t>1s cross RH, cast (2s step up); 1s dance 1/2 reels of 3 across (1L with 2s &amp; 1M with 3s). (2) 1 (3)</w:t>
      </w:r>
    </w:p>
    <w:p w:rsidR="00B11EB3" w:rsidRDefault="00B11EB3" w:rsidP="00B11EB3">
      <w:pPr>
        <w:pStyle w:val="DanceBody"/>
      </w:pPr>
      <w:r>
        <w:t xml:space="preserve"> 9-16</w:t>
      </w:r>
      <w:r>
        <w:tab/>
        <w:t>1s dance LH across (1M+2s at top, 1L+3s); 1s set on sides &amp; turn 2H to face 3rd corners (1M facing 2L, 1L facing 3M)</w:t>
      </w:r>
    </w:p>
    <w:p w:rsidR="00B11EB3" w:rsidRDefault="00B11EB3" w:rsidP="00B11EB3">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B11EB3" w:rsidRDefault="00B11EB3" w:rsidP="00B11EB3">
      <w:pPr>
        <w:pStyle w:val="DanceBody"/>
        <w:keepNext w:val="0"/>
      </w:pPr>
      <w:r>
        <w:t>25-32</w:t>
      </w:r>
      <w:r>
        <w:tab/>
        <w:t>1s dance 2 Petronella turns to opposite sides</w:t>
      </w:r>
      <w:r w:rsidRPr="00BA6B4D">
        <w:rPr>
          <w:b/>
        </w:rPr>
        <w:t xml:space="preserve"> while </w:t>
      </w:r>
      <w:r>
        <w:t>2s+3s change places RH on sides &amp; cross LH; 2s+1s+3s set &amp; cross RH. 2 1 3</w:t>
      </w:r>
    </w:p>
    <w:p w:rsidR="00B11EB3" w:rsidRDefault="00B11EB3" w:rsidP="00B11EB3"/>
    <w:p w:rsidR="00B11EB3" w:rsidRDefault="00B11EB3" w:rsidP="00B11EB3">
      <w:pPr>
        <w:pStyle w:val="Minicrib"/>
      </w:pPr>
      <w:r>
        <w:t>LOUISA-JANE'S WEDDING  (S8x32)  3C (4C set)</w:t>
      </w:r>
      <w:r>
        <w:tab/>
        <w:t>Kathryn Coles  Cambridge Scottish Society 75 Years</w:t>
      </w:r>
    </w:p>
    <w:p w:rsidR="00B11EB3" w:rsidRDefault="00B11EB3" w:rsidP="00B11EB3">
      <w:pPr>
        <w:pStyle w:val="DanceBody"/>
      </w:pPr>
      <w:r>
        <w:t xml:space="preserve"> 1- 8</w:t>
      </w:r>
      <w:r>
        <w:tab/>
        <w:t>1s lead down the middle &amp; back, to face 2M (2s step up 3-4)</w:t>
      </w:r>
    </w:p>
    <w:p w:rsidR="00B11EB3" w:rsidRDefault="00B11EB3" w:rsidP="00B11EB3">
      <w:pPr>
        <w:pStyle w:val="DanceBody"/>
      </w:pPr>
      <w:r>
        <w:t xml:space="preserve"> 9-16</w:t>
      </w:r>
      <w:r>
        <w:tab/>
        <w:t>1s set to 2M &amp; 1s+2M dance RH across, 1s end facing 2L; 1s set to 2L &amp; 1s+2L dance LH across. 1s end in middle 2nd place opp sides facing down</w:t>
      </w:r>
    </w:p>
    <w:p w:rsidR="00B11EB3" w:rsidRDefault="00B11EB3" w:rsidP="00B11EB3">
      <w:pPr>
        <w:pStyle w:val="DanceBody"/>
      </w:pPr>
      <w:r>
        <w:t>17-24</w:t>
      </w:r>
      <w:r>
        <w:tab/>
        <w:t>2s+1s+3s dance 6 bar mirror reels of 3 on sides (1s dance down/out, 2s out/down, 3s out/up to start), Bars 23-24 1s cross to 2nd place own side</w:t>
      </w:r>
    </w:p>
    <w:p w:rsidR="00B11EB3" w:rsidRDefault="00B11EB3" w:rsidP="00B11EB3">
      <w:pPr>
        <w:pStyle w:val="DanceBody"/>
        <w:keepNext w:val="0"/>
      </w:pPr>
      <w:r>
        <w:t>25-32</w:t>
      </w:r>
      <w:r>
        <w:tab/>
        <w:t>All circle 6H round &amp; back.  2 1 3</w:t>
      </w:r>
    </w:p>
    <w:p w:rsidR="00B11EB3" w:rsidRDefault="00B11EB3" w:rsidP="00B11EB3"/>
    <w:p w:rsidR="00B11EB3" w:rsidRDefault="00B11EB3" w:rsidP="00B11EB3">
      <w:pPr>
        <w:pStyle w:val="Minicrib"/>
      </w:pPr>
      <w:r>
        <w:t>THE LOUISE CARNEGIE GATES  (R8x32)  3C (4C set)</w:t>
      </w:r>
      <w:r>
        <w:tab/>
        <w:t>Amy Drysdale  RSCDS Dunfermline 90th Anniv</w:t>
      </w:r>
    </w:p>
    <w:p w:rsidR="00B11EB3" w:rsidRDefault="00B11EB3" w:rsidP="00B11EB3">
      <w:pPr>
        <w:pStyle w:val="DanceBody"/>
      </w:pPr>
      <w:r>
        <w:t xml:space="preserve"> 1- 8</w:t>
      </w:r>
      <w:r>
        <w:tab/>
        <w:t>1s set, cast (2s step up) &amp; dance 1/2 Fig 8 (1M up round 2s, 1L down round 3s)</w:t>
      </w:r>
    </w:p>
    <w:p w:rsidR="00B11EB3" w:rsidRDefault="00B11EB3" w:rsidP="00B11EB3">
      <w:pPr>
        <w:pStyle w:val="DanceBody"/>
      </w:pPr>
      <w:r>
        <w:t xml:space="preserve"> 9-12</w:t>
      </w:r>
      <w:r>
        <w:tab/>
        <w:t>1s dance 1/2 RSh reels of 3 across (1L+2L &amp; 1M+3M pass RSh), flowing into …</w:t>
      </w:r>
    </w:p>
    <w:p w:rsidR="00B11EB3" w:rsidRDefault="00B11EB3" w:rsidP="00B11EB3">
      <w:pPr>
        <w:pStyle w:val="DanceBody"/>
      </w:pPr>
      <w:r>
        <w:t>13-16</w:t>
      </w:r>
      <w:r>
        <w:tab/>
        <w:t>2s+1s+3s dance 1/2 LSh reels of 3 on own sides (1M up, 1L down). Bar 16 1s 1/2 turn RH, retain hands &amp; join LH with 1st corners (pstn)</w:t>
      </w:r>
    </w:p>
    <w:p w:rsidR="00B11EB3" w:rsidRDefault="00B11EB3" w:rsidP="00B11EB3">
      <w:pPr>
        <w:pStyle w:val="DanceBody"/>
      </w:pPr>
      <w:r>
        <w:t>17-24</w:t>
      </w:r>
      <w:r>
        <w:tab/>
        <w:t xml:space="preserve">1s+corners Bal-in-Line, 1/2 turn corner LH; Corners 1/2 turn RH </w:t>
      </w:r>
      <w:r>
        <w:rPr>
          <w:b/>
        </w:rPr>
        <w:t>while</w:t>
      </w:r>
      <w:r>
        <w:t xml:space="preserve"> 1s set. 1s 1/2 turn corners LH and 1s pass RSh to face 2nd corner (pstn)</w:t>
      </w:r>
    </w:p>
    <w:p w:rsidR="00B11EB3" w:rsidRDefault="00B11EB3" w:rsidP="00B11EB3">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B11EB3" w:rsidRDefault="00B11EB3" w:rsidP="00B11EB3"/>
    <w:p w:rsidR="00B11EB3" w:rsidRDefault="00B11EB3" w:rsidP="00B11EB3">
      <w:pPr>
        <w:pStyle w:val="Minicrib"/>
        <w:rPr>
          <w:lang w:eastAsia="en-GB"/>
        </w:rPr>
      </w:pPr>
      <w:r>
        <w:rPr>
          <w:lang w:eastAsia="en-GB"/>
        </w:rPr>
        <w:t>LOVE AND SUNBEAMS  (J8x40) 3C (4C set)</w:t>
      </w:r>
      <w:r>
        <w:rPr>
          <w:lang w:eastAsia="en-GB"/>
        </w:rPr>
        <w:tab/>
        <w:t>Irene van Maarseveen  Many Happy Hours: Pretoria 35th</w:t>
      </w:r>
    </w:p>
    <w:p w:rsidR="00B11EB3" w:rsidRDefault="00B11EB3" w:rsidP="00B11EB3">
      <w:pPr>
        <w:pStyle w:val="DanceBody"/>
        <w:rPr>
          <w:lang w:eastAsia="en-GB"/>
        </w:rPr>
      </w:pPr>
      <w:r>
        <w:rPr>
          <w:lang w:eastAsia="en-GB"/>
        </w:rPr>
        <w:t xml:space="preserve"> 1- 8</w:t>
      </w:r>
      <w:r>
        <w:rPr>
          <w:lang w:eastAsia="en-GB"/>
        </w:rPr>
        <w:tab/>
        <w:t>1s cross LH &amp; face down (2s face up), 1s+2s dance "La Baratte":</w:t>
      </w:r>
    </w:p>
    <w:p w:rsidR="00B11EB3" w:rsidRDefault="00B11EB3" w:rsidP="00B11EB3">
      <w:pPr>
        <w:pStyle w:val="DanceBody"/>
      </w:pPr>
      <w:r>
        <w:tab/>
        <w:t>3-4   Man 1/2 turns opposite Lady RH &amp; retains hand but at arm's length from each other</w:t>
      </w:r>
    </w:p>
    <w:p w:rsidR="00B11EB3" w:rsidRDefault="00B11EB3" w:rsidP="00B11EB3">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7-8   Couple change places LH to finish in each other's place</w:t>
      </w:r>
    </w:p>
    <w:p w:rsidR="00B11EB3" w:rsidRDefault="00B11EB3" w:rsidP="00B11EB3">
      <w:pPr>
        <w:pStyle w:val="DanceBody"/>
      </w:pPr>
      <w:r>
        <w:t xml:space="preserve"> 9-16</w:t>
      </w:r>
      <w:r>
        <w:tab/>
        <w:t>9-10    2M+1L &amp; 2L+1M set</w:t>
      </w:r>
    </w:p>
    <w:p w:rsidR="00B11EB3" w:rsidRDefault="00B11EB3" w:rsidP="00B11EB3">
      <w:pPr>
        <w:pStyle w:val="DanceBody"/>
      </w:pPr>
      <w:r>
        <w:tab/>
        <w:t xml:space="preserve">11-14  2M+1M chase 1/2 round anticlockwise to change places </w:t>
      </w:r>
      <w:r>
        <w:rPr>
          <w:b/>
        </w:rPr>
        <w:t>while</w:t>
      </w:r>
      <w:r>
        <w:t xml:space="preserve"> 2L+1L 1/2 turn RH, face each other, pull back RSh &amp; dance out to side having changed places  1 (2) 3</w:t>
      </w:r>
    </w:p>
    <w:p w:rsidR="00B11EB3" w:rsidRPr="000150AA" w:rsidRDefault="00B11EB3" w:rsidP="00B11EB3">
      <w:pPr>
        <w:pStyle w:val="DanceBody"/>
      </w:pPr>
      <w:r>
        <w:tab/>
        <w:t xml:space="preserve">15-16  1M+2M turn 3/4 LH to end BtoB in centre (1M facing up, 2M down) </w:t>
      </w:r>
      <w:r>
        <w:rPr>
          <w:b/>
        </w:rPr>
        <w:t>while</w:t>
      </w:r>
      <w:r>
        <w:t xml:space="preserve"> 1L+2L chase 1/4 anticlockwise into centre (1L facing 2M, 2L facing1M)</w:t>
      </w:r>
    </w:p>
    <w:p w:rsidR="00B11EB3" w:rsidRDefault="00B11EB3" w:rsidP="00B11EB3">
      <w:pPr>
        <w:pStyle w:val="DanceBody"/>
        <w:rPr>
          <w:lang w:eastAsia="en-GB"/>
        </w:rPr>
      </w:pPr>
      <w:r>
        <w:rPr>
          <w:lang w:eastAsia="en-GB"/>
        </w:rPr>
        <w:t>17-24</w:t>
      </w:r>
      <w:r>
        <w:rPr>
          <w:lang w:eastAsia="en-GB"/>
        </w:rPr>
        <w:tab/>
        <w:t>2L+1M+2M+1L dance 3/4 reel of 4 (6 bars), turn partners 3/4 RH, 2s end in 1st place own side, 1s facing 1st corners</w:t>
      </w:r>
    </w:p>
    <w:p w:rsidR="00B11EB3" w:rsidRDefault="00B11EB3" w:rsidP="00B11EB3">
      <w:pPr>
        <w:pStyle w:val="DanceBody"/>
      </w:pPr>
      <w:r>
        <w:rPr>
          <w:lang w:eastAsia="en-GB"/>
        </w:rPr>
        <w:t>25-36</w:t>
      </w:r>
      <w:r>
        <w:rPr>
          <w:lang w:eastAsia="en-GB"/>
        </w:rPr>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B11EB3" w:rsidRPr="00AE2BC2" w:rsidRDefault="00B11EB3" w:rsidP="00B11EB3">
      <w:pPr>
        <w:pStyle w:val="DanceBody"/>
        <w:keepNext w:val="0"/>
      </w:pPr>
      <w:r>
        <w:t>37-40</w:t>
      </w:r>
      <w:r>
        <w:tab/>
        <w:t xml:space="preserve">3s+2s chase clockwise 1/2 round to own side </w:t>
      </w:r>
      <w:r>
        <w:rPr>
          <w:b/>
        </w:rPr>
        <w:t>while</w:t>
      </w:r>
      <w:r>
        <w:t xml:space="preserve"> 1s turn 1.1/2 RH to 2nd place own side.  2 1 3</w:t>
      </w:r>
    </w:p>
    <w:p w:rsidR="00B11EB3" w:rsidRDefault="00B11EB3" w:rsidP="00B11EB3"/>
    <w:p w:rsidR="00B11EB3" w:rsidRDefault="00B11EB3" w:rsidP="00B11EB3">
      <w:pPr>
        <w:pStyle w:val="Minicrib"/>
      </w:pPr>
      <w:r>
        <w:t>LOVE IN THE MARAIS  (R4x32)  4C set</w:t>
      </w:r>
      <w:r>
        <w:tab/>
        <w:t>Aymeric Fromherz  Paris Book of SCDs vol. 1</w:t>
      </w:r>
    </w:p>
    <w:p w:rsidR="00B11EB3" w:rsidRDefault="00B11EB3" w:rsidP="00B11EB3">
      <w:pPr>
        <w:pStyle w:val="DanceBody"/>
      </w:pPr>
      <w:r>
        <w:t xml:space="preserve"> 1- 8</w:t>
      </w:r>
      <w:r>
        <w:tab/>
        <w:t xml:space="preserve">1s+4s dance in, touch NH, cast down/up (2s+3s step up/down); 1L+4L </w:t>
      </w:r>
      <w:r w:rsidRPr="001E439B">
        <w:rPr>
          <w:b/>
        </w:rPr>
        <w:t>also</w:t>
      </w:r>
      <w:r>
        <w:t xml:space="preserve"> </w:t>
      </w:r>
      <w:r w:rsidRPr="001E439B">
        <w:t>1M</w:t>
      </w:r>
      <w:r>
        <w:t>+4M dance RSh round each other on sides, 1L+4L face down, 1M+4M face up</w:t>
      </w:r>
    </w:p>
    <w:p w:rsidR="00B11EB3" w:rsidRDefault="00B11EB3" w:rsidP="00B11EB3">
      <w:pPr>
        <w:pStyle w:val="DanceBody"/>
      </w:pPr>
      <w:r>
        <w:t xml:space="preserve"> 9-16</w:t>
      </w:r>
      <w:r>
        <w:tab/>
        <w:t xml:space="preserve">1L+4L </w:t>
      </w:r>
      <w:r>
        <w:rPr>
          <w:b/>
        </w:rPr>
        <w:t xml:space="preserve">also </w:t>
      </w:r>
      <w:r>
        <w:t>1M+4M dance A</w:t>
      </w:r>
      <w:r w:rsidRPr="00036BA1">
        <w:t>lternating</w:t>
      </w:r>
      <w:r>
        <w:t xml:space="preserve"> Tandem RSh reels of 3 on sides</w:t>
      </w:r>
    </w:p>
    <w:p w:rsidR="00B11EB3" w:rsidRDefault="00B11EB3" w:rsidP="00B11EB3">
      <w:pPr>
        <w:pStyle w:val="DanceBody"/>
      </w:pPr>
      <w:r>
        <w:t>17-24</w:t>
      </w:r>
      <w:r>
        <w:tab/>
        <w:t xml:space="preserve">2s+1s </w:t>
      </w:r>
      <w:r>
        <w:rPr>
          <w:b/>
        </w:rPr>
        <w:t xml:space="preserve">also </w:t>
      </w:r>
      <w:r>
        <w:t xml:space="preserve"> 4s+3s Set+Link; 1s+2s </w:t>
      </w:r>
      <w:r>
        <w:rPr>
          <w:b/>
        </w:rPr>
        <w:t>also</w:t>
      </w:r>
      <w:r>
        <w:t xml:space="preserve"> 3s+4s change places RH on sides &amp; all set</w:t>
      </w:r>
    </w:p>
    <w:p w:rsidR="00B11EB3" w:rsidRDefault="00B11EB3" w:rsidP="00B11EB3">
      <w:pPr>
        <w:pStyle w:val="DanceBody"/>
        <w:keepNext w:val="0"/>
      </w:pPr>
      <w:r>
        <w:t>25-32</w:t>
      </w:r>
      <w:r>
        <w:tab/>
        <w:t>1s+4s chase anticlockwise 1/2 round; 4s+1s 1/2 turn LH, pull back LSh &amp; dance out to own side.  End 2 4 1 3</w:t>
      </w:r>
    </w:p>
    <w:p w:rsidR="00B11EB3" w:rsidRDefault="00B11EB3" w:rsidP="00B11EB3"/>
    <w:p w:rsidR="00B11EB3" w:rsidRDefault="00B11EB3" w:rsidP="00B11EB3">
      <w:pPr>
        <w:pStyle w:val="Minicrib"/>
        <w:rPr>
          <w:lang w:eastAsia="en-GB"/>
        </w:rPr>
      </w:pPr>
      <w:r>
        <w:rPr>
          <w:lang w:eastAsia="en-GB"/>
        </w:rPr>
        <w:t>LOVE IS IN THE AIR  (R8x48)  3C (4C set)</w:t>
      </w:r>
      <w:r>
        <w:rPr>
          <w:lang w:eastAsia="en-GB"/>
        </w:rPr>
        <w:tab/>
        <w:t>Violaine Eysseric 2018  Paris Bk 2</w:t>
      </w:r>
    </w:p>
    <w:p w:rsidR="00B11EB3" w:rsidRDefault="00B11EB3" w:rsidP="00B11EB3">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lang w:eastAsia="en-GB"/>
        </w:rPr>
        <w:t>while</w:t>
      </w:r>
      <w:r w:rsidRPr="00364D0D">
        <w:rPr>
          <w:lang w:eastAsia="en-GB"/>
        </w:rPr>
        <w:t xml:space="preserve"> 1L+2L+3L </w:t>
      </w:r>
      <w:r>
        <w:rPr>
          <w:lang w:eastAsia="en-GB"/>
        </w:rPr>
        <w:t>dance round partner RSh, face partner &amp; pull back RSh to dance back to place, all 3 couples set</w:t>
      </w:r>
    </w:p>
    <w:p w:rsidR="00B11EB3" w:rsidRDefault="00B11EB3" w:rsidP="00B11EB3">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B11EB3" w:rsidRDefault="00B11EB3" w:rsidP="00B11EB3">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lang w:eastAsia="en-GB"/>
        </w:rPr>
        <w:t>while</w:t>
      </w:r>
      <w:r w:rsidRPr="00364D0D">
        <w:rPr>
          <w:lang w:eastAsia="en-GB"/>
        </w:rPr>
        <w:t xml:space="preserve"> 2M crosses down and casts up 1 place.</w:t>
      </w:r>
    </w:p>
    <w:p w:rsidR="00B11EB3" w:rsidRDefault="00B11EB3" w:rsidP="00B11EB3">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B11EB3" w:rsidRDefault="00B11EB3" w:rsidP="00B11EB3">
      <w:pPr>
        <w:pStyle w:val="DanceBody"/>
        <w:rPr>
          <w:lang w:eastAsia="en-GB"/>
        </w:rPr>
      </w:pPr>
      <w:r>
        <w:rPr>
          <w:lang w:eastAsia="en-GB"/>
        </w:rPr>
        <w:tab/>
      </w:r>
      <w:r w:rsidRPr="00364D0D">
        <w:rPr>
          <w:lang w:eastAsia="en-GB"/>
        </w:rPr>
        <w:t xml:space="preserve">2L casts off (behind 3M) and crosses back to original place, </w:t>
      </w:r>
      <w:r w:rsidRPr="00F7683E">
        <w:rPr>
          <w:b/>
          <w:lang w:eastAsia="en-GB"/>
        </w:rPr>
        <w:t>while</w:t>
      </w:r>
      <w:r w:rsidRPr="00364D0D">
        <w:rPr>
          <w:lang w:eastAsia="en-GB"/>
        </w:rPr>
        <w:t xml:space="preserve"> 2M casts up (behind 1L) and crosses back to place</w:t>
      </w:r>
    </w:p>
    <w:p w:rsidR="00B11EB3" w:rsidRDefault="00B11EB3" w:rsidP="00B11EB3">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B11EB3" w:rsidRDefault="00B11EB3" w:rsidP="00B11EB3">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B11EB3" w:rsidRDefault="00B11EB3" w:rsidP="00B11EB3">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B11EB3" w:rsidRPr="004117C8" w:rsidRDefault="00B11EB3" w:rsidP="00B11EB3">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B11EB3" w:rsidRDefault="00B11EB3" w:rsidP="00B11EB3"/>
    <w:p w:rsidR="00B11EB3" w:rsidRDefault="00B11EB3" w:rsidP="00B11EB3">
      <w:pPr>
        <w:pStyle w:val="Minicrib"/>
      </w:pPr>
      <w:r>
        <w:t>THE LOVE SPOON  (S3x32)  3C set</w:t>
      </w:r>
      <w:r>
        <w:tab/>
        <w:t>Trish Reid</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 dance Inveran reels with 2s+3s</w:t>
      </w:r>
    </w:p>
    <w:p w:rsidR="00B11EB3" w:rsidRDefault="00B11EB3" w:rsidP="00B11EB3">
      <w:pPr>
        <w:pStyle w:val="DanceBody"/>
      </w:pPr>
      <w:r>
        <w:t>17-24</w:t>
      </w:r>
      <w:r>
        <w:tab/>
        <w:t>1s cross RH, cast to 3</w:t>
      </w:r>
      <w:r w:rsidRPr="00972EEB">
        <w:t>rd</w:t>
      </w:r>
      <w:r>
        <w:t xml:space="preserve"> place &amp; turn 2H 1.1/2 times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LOVE STRICHEN  (R4x32)  4C Set</w:t>
      </w:r>
      <w:r>
        <w:tab/>
        <w:t>P Richardson</w:t>
      </w:r>
    </w:p>
    <w:p w:rsidR="00B11EB3" w:rsidRDefault="00B11EB3" w:rsidP="00B11EB3">
      <w:pPr>
        <w:pStyle w:val="DanceBody"/>
      </w:pPr>
      <w:r>
        <w:t xml:space="preserve"> 1- 8</w:t>
      </w:r>
      <w:r>
        <w:tab/>
        <w:t>1L followed by partner casts 1 place &amp; crosses to opposite side, 2s+1s circle 4H round to left &amp; end in prom hold facing each other</w:t>
      </w:r>
    </w:p>
    <w:p w:rsidR="00B11EB3" w:rsidRDefault="00B11EB3" w:rsidP="00B11EB3">
      <w:pPr>
        <w:pStyle w:val="DanceBody"/>
      </w:pPr>
      <w:r>
        <w:t xml:space="preserve"> 9-16</w:t>
      </w:r>
      <w:r>
        <w:tab/>
        <w:t>2s+1s set, 2s set</w:t>
      </w:r>
      <w:r w:rsidRPr="00BA6B4D">
        <w:rPr>
          <w:b/>
        </w:rPr>
        <w:t xml:space="preserve"> while </w:t>
      </w:r>
      <w:r>
        <w:t>1s retire 1 place &amp; 3s cast up 1 place to face 1s in prom hold, 2s+1s+3s set, 2s+3s set</w:t>
      </w:r>
      <w:r w:rsidRPr="00BA6B4D">
        <w:rPr>
          <w:b/>
        </w:rPr>
        <w:t xml:space="preserve"> while </w:t>
      </w:r>
      <w:r>
        <w:t>1s retire 1 place &amp; 4s cast up 1 place to face 1s in prom hold</w:t>
      </w:r>
    </w:p>
    <w:p w:rsidR="00B11EB3" w:rsidRDefault="00B11EB3" w:rsidP="00B11EB3">
      <w:pPr>
        <w:pStyle w:val="DanceBody"/>
      </w:pPr>
      <w:r>
        <w:t>17-24</w:t>
      </w:r>
      <w:r>
        <w:tab/>
        <w:t>All set &amp; retire to sides, all Adv+Ret (with 1s 1/2 turning 2H after the advance)</w:t>
      </w:r>
    </w:p>
    <w:p w:rsidR="00B11EB3" w:rsidRDefault="00B11EB3" w:rsidP="00B11EB3">
      <w:pPr>
        <w:pStyle w:val="DanceBody"/>
        <w:keepNext w:val="0"/>
      </w:pPr>
      <w:r>
        <w:t>25-32</w:t>
      </w:r>
      <w:r>
        <w:tab/>
        <w:t>All dance RSh reel of 4 on sides</w:t>
      </w:r>
    </w:p>
    <w:p w:rsidR="00B11EB3" w:rsidRDefault="00B11EB3" w:rsidP="00B11EB3"/>
    <w:p w:rsidR="00B11EB3" w:rsidRDefault="00B11EB3" w:rsidP="00B11EB3">
      <w:pPr>
        <w:pStyle w:val="Minicrib"/>
      </w:pPr>
      <w:r>
        <w:t>LOVE WEAVES THE WEB  (S3x40)  3C</w:t>
      </w:r>
      <w:r>
        <w:tab/>
        <w:t>Virginia Van Scoy  Northampton 20th Anniv</w:t>
      </w:r>
    </w:p>
    <w:p w:rsidR="00B11EB3" w:rsidRDefault="00B11EB3" w:rsidP="00B11EB3">
      <w:pPr>
        <w:pStyle w:val="DanceBody"/>
      </w:pPr>
      <w:r>
        <w:t xml:space="preserve"> 1- 4</w:t>
      </w:r>
      <w:r>
        <w:tab/>
        <w:t>All 1/2 turn partners RH, turn Right about &amp; dance out to opp sides</w:t>
      </w:r>
    </w:p>
    <w:p w:rsidR="00B11EB3" w:rsidRDefault="00B11EB3" w:rsidP="00B11EB3">
      <w:pPr>
        <w:pStyle w:val="DanceBody"/>
      </w:pPr>
      <w:r>
        <w:t xml:space="preserve"> 5- 8</w:t>
      </w:r>
      <w:r>
        <w:tab/>
        <w:t>All turn partners 2H 1.1/2 times</w:t>
      </w:r>
    </w:p>
    <w:p w:rsidR="00B11EB3" w:rsidRDefault="00B11EB3" w:rsidP="00B11EB3">
      <w:pPr>
        <w:pStyle w:val="DanceBody"/>
      </w:pPr>
      <w:r>
        <w:t xml:space="preserve"> 9-16</w:t>
      </w:r>
      <w:r>
        <w:tab/>
        <w:t>1s+3s dance Double Fig 8 round 2s (1s cast, 3s cross up).  2s step up bars 15-16.  End 2 1 3 all in middle in promenade hold</w:t>
      </w:r>
    </w:p>
    <w:p w:rsidR="00B11EB3" w:rsidRDefault="00B11EB3" w:rsidP="00B11EB3">
      <w:pPr>
        <w:pStyle w:val="DanceBody"/>
      </w:pPr>
      <w:r>
        <w:t>17-24</w:t>
      </w:r>
      <w:r>
        <w:tab/>
        <w:t>2s+1s+3s promenade</w:t>
      </w:r>
    </w:p>
    <w:p w:rsidR="00B11EB3" w:rsidRDefault="00B11EB3" w:rsidP="00B11EB3">
      <w:pPr>
        <w:pStyle w:val="DanceBody"/>
      </w:pPr>
      <w:r>
        <w:t>25-32</w:t>
      </w:r>
      <w:r>
        <w:tab/>
        <w:t>2s+1s+3s dance the Knot</w:t>
      </w:r>
    </w:p>
    <w:p w:rsidR="00B11EB3" w:rsidRDefault="00B11EB3" w:rsidP="00B11EB3">
      <w:pPr>
        <w:pStyle w:val="DanceBody"/>
        <w:keepNext w:val="0"/>
      </w:pPr>
      <w:r>
        <w:t>33-40</w:t>
      </w:r>
      <w:r>
        <w:tab/>
        <w:t>All circle 6H round and back    End  3 1 2</w:t>
      </w:r>
    </w:p>
    <w:p w:rsidR="00B11EB3" w:rsidRDefault="00B11EB3" w:rsidP="00B11EB3"/>
    <w:p w:rsidR="00B11EB3" w:rsidRDefault="00B11EB3" w:rsidP="00B11EB3">
      <w:pPr>
        <w:pStyle w:val="Minicrib"/>
      </w:pPr>
      <w:r>
        <w:t>THE LOVERS' KNOT  (S8x40)  3C (4C set)</w:t>
      </w:r>
      <w:r>
        <w:tab/>
        <w:t>RSCDS Bk 8</w:t>
      </w:r>
    </w:p>
    <w:p w:rsidR="00B11EB3" w:rsidRDefault="00B11EB3" w:rsidP="00B11EB3">
      <w:pPr>
        <w:pStyle w:val="DanceBody"/>
      </w:pPr>
      <w:r>
        <w:t xml:space="preserve"> 1- 8</w:t>
      </w:r>
      <w:r>
        <w:tab/>
        <w:t>1s dance full Fig of 8 round 2s</w:t>
      </w:r>
    </w:p>
    <w:p w:rsidR="00B11EB3" w:rsidRDefault="00B11EB3" w:rsidP="00B11EB3">
      <w:pPr>
        <w:pStyle w:val="DanceBody"/>
      </w:pPr>
      <w:r>
        <w:t xml:space="preserve"> 9-16</w:t>
      </w:r>
      <w:r>
        <w:tab/>
        <w:t>1s set twice &amp; turn 2H twice</w:t>
      </w:r>
    </w:p>
    <w:p w:rsidR="00B11EB3" w:rsidRDefault="00B11EB3" w:rsidP="00B11EB3">
      <w:pPr>
        <w:pStyle w:val="DanceBody"/>
      </w:pPr>
      <w:r>
        <w:t>17-24</w:t>
      </w:r>
      <w:r>
        <w:tab/>
        <w:t>1s lead down the middle &amp; back to face 1</w:t>
      </w:r>
      <w:r w:rsidRPr="00972EEB">
        <w:t>st</w:t>
      </w:r>
      <w:r>
        <w:t xml:space="preserve"> corners</w:t>
      </w:r>
    </w:p>
    <w:p w:rsidR="00B11EB3" w:rsidRDefault="00B11EB3" w:rsidP="00B11EB3">
      <w:pPr>
        <w:pStyle w:val="DanceBody"/>
      </w:pPr>
      <w:r>
        <w:t>25-32</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B11EB3" w:rsidRDefault="00B11EB3" w:rsidP="00B11EB3"/>
    <w:p w:rsidR="00B11EB3" w:rsidRDefault="00B11EB3" w:rsidP="00B11EB3">
      <w:pPr>
        <w:pStyle w:val="Minicrib"/>
      </w:pPr>
      <w:r>
        <w:t>LOVING LORAINE  (S3x32)  3C set</w:t>
      </w:r>
      <w:r>
        <w:tab/>
        <w:t>Terry Garner, 2024</w:t>
      </w:r>
    </w:p>
    <w:p w:rsidR="00B11EB3" w:rsidRDefault="00B11EB3" w:rsidP="00B11EB3">
      <w:pPr>
        <w:pStyle w:val="DanceBody"/>
      </w:pPr>
      <w:r>
        <w:t xml:space="preserve"> 1- 8</w:t>
      </w:r>
      <w:r>
        <w:tab/>
        <w:t>1s + 2s turn 2H, opening out into 4H round to the Left  back to places,1L finishes facing out</w:t>
      </w:r>
    </w:p>
    <w:p w:rsidR="00B11EB3" w:rsidRDefault="00B11EB3" w:rsidP="00B11EB3">
      <w:pPr>
        <w:pStyle w:val="DanceBody"/>
      </w:pPr>
      <w:r>
        <w:t xml:space="preserve"> 9-12</w:t>
      </w:r>
      <w:r>
        <w:tab/>
        <w:t>1L followed by partner, casts &amp; dances across to 2nd place opposite side (1s finish facing 3s) (2s step in &amp; up bars 11-12).  2 (1) 3</w:t>
      </w:r>
    </w:p>
    <w:p w:rsidR="00B11EB3" w:rsidRDefault="00B11EB3" w:rsidP="00B11EB3">
      <w:pPr>
        <w:pStyle w:val="DanceBody"/>
      </w:pPr>
      <w:r>
        <w:t>13-16</w:t>
      </w:r>
      <w:r>
        <w:tab/>
        <w:t>1s+3s dance DoSiDo on sides, passing LSh.  2 (1) 3</w:t>
      </w:r>
    </w:p>
    <w:p w:rsidR="00B11EB3" w:rsidRDefault="00B11EB3" w:rsidP="00B11EB3">
      <w:pPr>
        <w:pStyle w:val="DanceBody"/>
      </w:pPr>
      <w:r>
        <w:t>17-24</w:t>
      </w:r>
      <w:r>
        <w:tab/>
        <w:t>2s+1s+3s dance DoSiDo with partners; 1s cross RH, cast to 3rd place own side (3s step up 23-24).  2 3 1</w:t>
      </w:r>
    </w:p>
    <w:p w:rsidR="00B11EB3" w:rsidRDefault="00B11EB3" w:rsidP="00B11EB3">
      <w:pPr>
        <w:pStyle w:val="DanceBody"/>
        <w:keepNext w:val="0"/>
      </w:pPr>
      <w:r>
        <w:t>25-32</w:t>
      </w:r>
      <w:r>
        <w:tab/>
        <w:t>3s+1s dance Poussette.  2 3 1</w:t>
      </w:r>
    </w:p>
    <w:p w:rsidR="00B11EB3" w:rsidRDefault="00B11EB3" w:rsidP="00B11EB3"/>
    <w:p w:rsidR="00B11EB3" w:rsidRDefault="00B11EB3" w:rsidP="00B11EB3">
      <w:pPr>
        <w:pStyle w:val="Minicrib"/>
      </w:pPr>
      <w:r>
        <w:t>LOWERN FAIR  (R8x32)  3C (4C set)</w:t>
      </w:r>
      <w:r>
        <w:tab/>
        <w:t>Edna Russell &amp; Jack McConachie  Imperial Bk 1</w:t>
      </w:r>
    </w:p>
    <w:p w:rsidR="00B11EB3" w:rsidRDefault="00B11EB3" w:rsidP="00B11EB3">
      <w:pPr>
        <w:pStyle w:val="DanceBody"/>
      </w:pPr>
      <w:r>
        <w:t xml:space="preserve"> 1- 8</w:t>
      </w:r>
      <w:r>
        <w:tab/>
        <w:t>1s dance in &amp; cast (2s step up); 2s+1s+3s set twice (PdeB coupé)</w:t>
      </w:r>
    </w:p>
    <w:p w:rsidR="00B11EB3" w:rsidRDefault="00B11EB3" w:rsidP="00B11EB3">
      <w:pPr>
        <w:pStyle w:val="DanceBody"/>
      </w:pPr>
      <w:r>
        <w:t xml:space="preserve"> 9-16</w:t>
      </w:r>
      <w:r>
        <w:tab/>
        <w:t>2s+1s+3s dance interlocking 1/2 diag reels of 4 with 1st then 2nd corners (1s RSh to 1st corner to start, 2s+3s dance 1/2 LH across in centre)</w:t>
      </w:r>
    </w:p>
    <w:p w:rsidR="00B11EB3" w:rsidRDefault="00B11EB3" w:rsidP="00B11EB3">
      <w:pPr>
        <w:pStyle w:val="DanceBody"/>
      </w:pPr>
      <w:r>
        <w:t>17-24</w:t>
      </w:r>
      <w:r>
        <w:tab/>
        <w:t>1s join RH in centre, LH with 1st corner &amp; Bal-in-Line; 1s turn 3/4 RH, Bal-in-Line with 2nd corners &amp; 1s turn RH to face up in centre</w:t>
      </w:r>
    </w:p>
    <w:p w:rsidR="00B11EB3" w:rsidRDefault="00B11EB3" w:rsidP="00B11EB3">
      <w:pPr>
        <w:pStyle w:val="DanceBody"/>
        <w:keepNext w:val="0"/>
      </w:pPr>
      <w:r>
        <w:t>25-32</w:t>
      </w:r>
      <w:r>
        <w:tab/>
        <w:t>1s cross up &amp; cast into reels of 3 on own side (2s &amp; 3s cast down/up bar 25 to start reel).  End 2 1 3</w:t>
      </w:r>
    </w:p>
    <w:p w:rsidR="00B11EB3" w:rsidRDefault="00B11EB3" w:rsidP="00B11EB3"/>
    <w:p w:rsidR="00B11EB3" w:rsidRDefault="00B11EB3" w:rsidP="00B11EB3">
      <w:pPr>
        <w:pStyle w:val="Minicrib"/>
      </w:pPr>
      <w:r>
        <w:t>LOWLAND LILT  (J32)  Round the Room</w:t>
      </w:r>
      <w:r>
        <w:tab/>
        <w:t>Jackie Johnstone  Loreburn Bk 3</w:t>
      </w:r>
    </w:p>
    <w:p w:rsidR="00B11EB3" w:rsidRDefault="00B11EB3" w:rsidP="00B11EB3">
      <w:pPr>
        <w:pStyle w:val="DanceBody"/>
      </w:pPr>
      <w:r>
        <w:t>Round the room.  Men with backs to centre of room facing partners</w:t>
      </w:r>
    </w:p>
    <w:p w:rsidR="00B11EB3" w:rsidRDefault="00B11EB3" w:rsidP="00B11EB3">
      <w:pPr>
        <w:pStyle w:val="DanceBody"/>
      </w:pPr>
      <w:r>
        <w:t xml:space="preserve"> 1- 8</w:t>
      </w:r>
      <w:r>
        <w:tab/>
        <w:t>Set to partner, change places RH, set &amp; turn RH to face anticlockwise in Allemande hold</w:t>
      </w:r>
    </w:p>
    <w:p w:rsidR="00B11EB3" w:rsidRDefault="00B11EB3" w:rsidP="00B11EB3">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B11EB3" w:rsidRDefault="00B11EB3" w:rsidP="00B11EB3">
      <w:pPr>
        <w:pStyle w:val="DanceBody"/>
      </w:pPr>
      <w:r>
        <w:t>17-24</w:t>
      </w:r>
      <w:r>
        <w:tab/>
        <w:t>Turn partner RH (4 bars) &amp; turn next partner to left LH (your new partner)</w:t>
      </w:r>
    </w:p>
    <w:p w:rsidR="00B11EB3" w:rsidRDefault="00B11EB3" w:rsidP="00B11EB3">
      <w:pPr>
        <w:pStyle w:val="DanceBody"/>
        <w:keepNext w:val="0"/>
      </w:pPr>
      <w:r>
        <w:t>25-32</w:t>
      </w:r>
      <w:r>
        <w:tab/>
        <w:t>Slip step anticlockwise 8 steps &amp; back to new places facing new partner</w:t>
      </w:r>
    </w:p>
    <w:p w:rsidR="00B11EB3" w:rsidRDefault="00B11EB3" w:rsidP="00B11EB3"/>
    <w:p w:rsidR="00B11EB3" w:rsidRDefault="00B11EB3" w:rsidP="00B11EB3">
      <w:pPr>
        <w:pStyle w:val="Minicrib"/>
      </w:pPr>
      <w:r>
        <w:t>LUBINA SOL  (R8x32)  3C (4C set)</w:t>
      </w:r>
      <w:r>
        <w:tab/>
      </w:r>
    </w:p>
    <w:p w:rsidR="00B11EB3" w:rsidRDefault="00B11EB3" w:rsidP="00B11EB3">
      <w:pPr>
        <w:pStyle w:val="DanceBody"/>
      </w:pPr>
      <w:r>
        <w:t xml:space="preserve"> 1- 8</w:t>
      </w:r>
      <w:r>
        <w:tab/>
        <w:t>1s cross RH, cast 1 place &amp; dance 1/2 Fig of 8 round 2s</w:t>
      </w:r>
    </w:p>
    <w:p w:rsidR="00B11EB3" w:rsidRDefault="00B11EB3" w:rsidP="00B11EB3">
      <w:pPr>
        <w:pStyle w:val="DanceBody"/>
      </w:pPr>
      <w:r>
        <w:t xml:space="preserve"> 9-16</w:t>
      </w:r>
      <w:r>
        <w:tab/>
        <w:t>1s dance LSh reels of 3 across (Lady with 2s &amp; Man with 3s)</w:t>
      </w:r>
    </w:p>
    <w:p w:rsidR="00B11EB3" w:rsidRDefault="00B11EB3" w:rsidP="00B11EB3">
      <w:pPr>
        <w:pStyle w:val="DanceBody"/>
      </w:pPr>
      <w:r>
        <w:t>17-24</w:t>
      </w:r>
      <w:r>
        <w:tab/>
        <w:t>1s dance RH across (Lady with 2s &amp; Man with 3s), pass RSh to dance LH across with other couple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LUCK TO LEN  (S4x32)  4C set</w:t>
      </w:r>
      <w:r>
        <w:tab/>
        <w:t>M Eder  Martello Tower 4</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2s+3s dance RH across to end facing corners, all set &amp; turn facing person RH 1/2 way</w:t>
      </w:r>
    </w:p>
    <w:p w:rsidR="00B11EB3" w:rsidRDefault="00B11EB3" w:rsidP="00B11EB3">
      <w:pPr>
        <w:pStyle w:val="DanceBody"/>
      </w:pPr>
      <w:r>
        <w:t>17-24</w:t>
      </w:r>
      <w:r>
        <w:tab/>
        <w:t>1s+4s dance LH across to end facing corners, all set &amp; turn corners to end on sides (1M &amp; 2M</w:t>
      </w:r>
      <w:r w:rsidRPr="007F0D5A">
        <w:rPr>
          <w:b/>
        </w:rPr>
        <w:t xml:space="preserve"> also </w:t>
      </w:r>
      <w:r>
        <w:t>3L &amp; 4L by RH, others LH)</w:t>
      </w:r>
    </w:p>
    <w:p w:rsidR="00B11EB3" w:rsidRDefault="00B11EB3" w:rsidP="00B11EB3">
      <w:pPr>
        <w:pStyle w:val="DanceBody"/>
        <w:keepNext w:val="0"/>
      </w:pPr>
      <w:r>
        <w:t>25-32</w:t>
      </w:r>
      <w:r>
        <w:tab/>
        <w:t>1s+2s</w:t>
      </w:r>
      <w:r w:rsidRPr="007F0D5A">
        <w:rPr>
          <w:b/>
        </w:rPr>
        <w:t xml:space="preserve"> also </w:t>
      </w:r>
      <w:r>
        <w:t>3s+4s dance the Knot with 1s+4s changing places on sides during bars 27-28 to end 2 4 1 3</w:t>
      </w:r>
    </w:p>
    <w:p w:rsidR="00B11EB3" w:rsidRDefault="00B11EB3" w:rsidP="00B11EB3"/>
    <w:p w:rsidR="00B11EB3" w:rsidRDefault="00B11EB3" w:rsidP="00B11EB3">
      <w:pPr>
        <w:pStyle w:val="Minicrib"/>
      </w:pPr>
      <w:r>
        <w:t>LUCK TO LOYNE  (R5x40)  5C set</w:t>
      </w:r>
      <w:r>
        <w:tab/>
        <w:t>Derek Haynes  Carnforth Coll 4</w:t>
      </w:r>
    </w:p>
    <w:p w:rsidR="00B11EB3" w:rsidRDefault="00B11EB3" w:rsidP="00B11EB3">
      <w:pPr>
        <w:pStyle w:val="DanceBody"/>
      </w:pPr>
      <w:r>
        <w:t xml:space="preserve"> 1- 8</w:t>
      </w:r>
      <w:r>
        <w:tab/>
        <w:t>1s &amp; 5s dance in join nearer hands, dance round left &amp; cast into centre, 1M+2s &amp; 5L+4s dance LH across</w:t>
      </w:r>
      <w:r w:rsidRPr="00BA6B4D">
        <w:rPr>
          <w:b/>
        </w:rPr>
        <w:t xml:space="preserve"> </w:t>
      </w:r>
      <w:r>
        <w:rPr>
          <w:b/>
        </w:rPr>
        <w:t xml:space="preserve">as </w:t>
      </w:r>
      <w:r>
        <w:t>1L+3s+5M dance RH across</w:t>
      </w:r>
    </w:p>
    <w:p w:rsidR="00B11EB3" w:rsidRDefault="00B11EB3" w:rsidP="00B11EB3">
      <w:pPr>
        <w:pStyle w:val="DanceBody"/>
      </w:pPr>
      <w:r>
        <w:t xml:space="preserve"> 9-16</w:t>
      </w:r>
      <w:r>
        <w:tab/>
        <w:t>1s+5s in prom hold dance round clockwise 1/2 way</w:t>
      </w:r>
      <w:r>
        <w:rPr>
          <w:b/>
        </w:rPr>
        <w:t xml:space="preserve"> </w:t>
      </w:r>
      <w:r>
        <w:rPr>
          <w:bCs/>
        </w:rPr>
        <w:t>to change places</w:t>
      </w:r>
      <w:r w:rsidRPr="00BA6B4D">
        <w:rPr>
          <w:b/>
        </w:rPr>
        <w:t xml:space="preserve"> </w:t>
      </w:r>
      <w:r>
        <w:rPr>
          <w:b/>
        </w:rPr>
        <w:t xml:space="preserve">as </w:t>
      </w:r>
      <w:r>
        <w:t>3s turn LH, 5s cross up between 2s &amp; cast 1 place (on own sides)</w:t>
      </w:r>
      <w:r w:rsidRPr="00BA6B4D">
        <w:rPr>
          <w:b/>
        </w:rPr>
        <w:t xml:space="preserve"> </w:t>
      </w:r>
      <w:r>
        <w:rPr>
          <w:b/>
        </w:rPr>
        <w:t xml:space="preserve">as </w:t>
      </w:r>
      <w:r>
        <w:t>1s cross down between 4s &amp; cast up 1 place (on own sides)</w:t>
      </w:r>
      <w:r w:rsidRPr="00BA6B4D">
        <w:rPr>
          <w:b/>
        </w:rPr>
        <w:t xml:space="preserve"> </w:t>
      </w:r>
      <w:r>
        <w:rPr>
          <w:b/>
        </w:rPr>
        <w:t xml:space="preserve">as </w:t>
      </w:r>
      <w:r>
        <w:t>3s turn RH.  2 5 3 1 4</w:t>
      </w:r>
    </w:p>
    <w:p w:rsidR="00B11EB3" w:rsidRDefault="00B11EB3" w:rsidP="00B11EB3">
      <w:pPr>
        <w:pStyle w:val="DanceBody"/>
      </w:pPr>
      <w:r>
        <w:t>17-24</w:t>
      </w:r>
      <w:r>
        <w:tab/>
        <w:t>5s+3s+1s reels of 3 on sides (3M dances up RSh to 5M &amp; 3L dances down RSh to 1L)</w:t>
      </w:r>
    </w:p>
    <w:p w:rsidR="00B11EB3" w:rsidRDefault="00B11EB3" w:rsidP="00B11EB3">
      <w:pPr>
        <w:pStyle w:val="DanceBody"/>
      </w:pPr>
      <w:r>
        <w:t>25-32</w:t>
      </w:r>
      <w:r>
        <w:tab/>
        <w:t>2s+5s</w:t>
      </w:r>
      <w:r w:rsidRPr="007F0D5A">
        <w:rPr>
          <w:b/>
        </w:rPr>
        <w:t xml:space="preserve"> also </w:t>
      </w:r>
      <w:r>
        <w:t>1s+4s dance double Fig of 8  with end couples casting to start</w:t>
      </w:r>
    </w:p>
    <w:p w:rsidR="00B11EB3" w:rsidRDefault="00B11EB3" w:rsidP="00B11EB3">
      <w:pPr>
        <w:pStyle w:val="DanceBody"/>
        <w:keepNext w:val="0"/>
      </w:pPr>
      <w:r>
        <w:t>33-40</w:t>
      </w:r>
      <w:r>
        <w:tab/>
        <w:t>Bottom 4 couples (5s+3s &amp; 1s+4s) dance 1/2 R&amp;L &amp; cross RH to own sides with 5s+4s changing places LH on sides</w:t>
      </w:r>
    </w:p>
    <w:p w:rsidR="00B11EB3" w:rsidRDefault="00B11EB3" w:rsidP="00B11EB3"/>
    <w:p w:rsidR="00B11EB3" w:rsidRDefault="00B11EB3" w:rsidP="00B11EB3">
      <w:pPr>
        <w:pStyle w:val="Minicrib"/>
      </w:pPr>
      <w:r>
        <w:t>LUCK TO YOU (MO GHENAR DUIT)  (R3x48)  3C set</w:t>
      </w:r>
      <w:r>
        <w:tab/>
        <w:t>Dee Steed  Friendship Dances</w:t>
      </w:r>
    </w:p>
    <w:p w:rsidR="00B11EB3" w:rsidRDefault="00B11EB3" w:rsidP="00B11EB3">
      <w:pPr>
        <w:pStyle w:val="DanceBody"/>
      </w:pPr>
      <w:r>
        <w:t>2 chords - 2nd chord 2s cross to opp side</w:t>
      </w:r>
    </w:p>
    <w:p w:rsidR="00B11EB3" w:rsidRDefault="00B11EB3" w:rsidP="00B11EB3">
      <w:pPr>
        <w:pStyle w:val="DanceBody"/>
      </w:pPr>
      <w:r>
        <w:t xml:space="preserve"> 1- 8</w:t>
      </w:r>
      <w:r>
        <w:tab/>
        <w:t>1s+2s dance Petronella in Tandem, set; repeat, 2s remain on sides, 1s advancing to end BtoB between 2s</w:t>
      </w:r>
    </w:p>
    <w:p w:rsidR="00B11EB3" w:rsidRDefault="00B11EB3" w:rsidP="00B11EB3">
      <w:pPr>
        <w:pStyle w:val="DanceBody"/>
      </w:pPr>
      <w:r>
        <w:t xml:space="preserve"> 9-16</w:t>
      </w:r>
      <w:r>
        <w:tab/>
        <w:t>1s+2s dance reel of 4 across, 1s pass RSh to end 1L followed by 1M facing 2M</w:t>
      </w:r>
    </w:p>
    <w:p w:rsidR="00B11EB3" w:rsidRDefault="00B11EB3" w:rsidP="00B11EB3">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B11EB3" w:rsidRDefault="00B11EB3" w:rsidP="00B11EB3">
      <w:pPr>
        <w:pStyle w:val="DanceBody"/>
      </w:pPr>
      <w:r>
        <w:t>33-40</w:t>
      </w:r>
      <w:r>
        <w:tab/>
        <w:t>1s+3s dance Petronella in Tandem, set; repeat, 3s remain on sides, 1s advancing to end BtoB between 3s</w:t>
      </w:r>
    </w:p>
    <w:p w:rsidR="00B11EB3" w:rsidRDefault="00B11EB3" w:rsidP="00B11EB3">
      <w:pPr>
        <w:pStyle w:val="DanceBody"/>
        <w:keepNext w:val="0"/>
      </w:pPr>
      <w:r>
        <w:t>41-48</w:t>
      </w:r>
      <w:r>
        <w:tab/>
        <w:t>1s+3s dance reel of 4 across, 1s pass RSh to end in 3rd place own side.  2 (3) 1</w:t>
      </w:r>
    </w:p>
    <w:p w:rsidR="00B11EB3" w:rsidRDefault="00B11EB3" w:rsidP="00B11EB3"/>
    <w:p w:rsidR="00B11EB3" w:rsidRDefault="00B11EB3" w:rsidP="00B11EB3">
      <w:pPr>
        <w:pStyle w:val="Minicrib"/>
      </w:pPr>
      <w:r>
        <w:t>THE LUCKENBOOTH BROOCH  (J8x32)  3C (4C set)</w:t>
      </w:r>
      <w:r>
        <w:tab/>
        <w:t>John Bowie Dickson  Glendarroch Sh 28 &amp; RSCDS Bk 53</w:t>
      </w:r>
    </w:p>
    <w:p w:rsidR="00B11EB3" w:rsidRDefault="00B11EB3" w:rsidP="00B11EB3">
      <w:pPr>
        <w:pStyle w:val="DanceBody"/>
      </w:pPr>
      <w:r>
        <w:t xml:space="preserve"> 1- 8</w:t>
      </w:r>
      <w:r>
        <w:tab/>
        <w:t>1s in prom hold (Lady on Man's left) dance reel of 3 with 2s (RSh to 2M) &amp; end facing 3M</w:t>
      </w:r>
    </w:p>
    <w:p w:rsidR="00B11EB3" w:rsidRDefault="00B11EB3" w:rsidP="00B11EB3">
      <w:pPr>
        <w:pStyle w:val="DanceBody"/>
      </w:pPr>
      <w:r>
        <w:t xml:space="preserve"> 9-16</w:t>
      </w:r>
      <w:r>
        <w:tab/>
        <w:t>1s dance reel with 3s (RSh to 3M) ending with 1s dancing into centre facing Men's side</w:t>
      </w:r>
    </w:p>
    <w:p w:rsidR="00B11EB3" w:rsidRDefault="00B11EB3" w:rsidP="00B11EB3">
      <w:pPr>
        <w:pStyle w:val="DanceBody"/>
      </w:pPr>
      <w:r>
        <w:t>17-24</w:t>
      </w:r>
      <w:r>
        <w:tab/>
        <w:t>1M casts up &amp; 1L dn into centre &amp; dance out Ladies' side, 1M cast up &amp; 1L dn to end 1M b'tw'n 2s facing dn &amp; 1L+3s face up</w:t>
      </w:r>
      <w:r w:rsidRPr="00BA6B4D">
        <w:rPr>
          <w:b/>
        </w:rPr>
        <w:t xml:space="preserve"> </w:t>
      </w:r>
      <w:r>
        <w:rPr>
          <w:b/>
        </w:rPr>
        <w:t xml:space="preserve">as </w:t>
      </w:r>
      <w:r>
        <w:t>2s+3s dance R&amp;L</w:t>
      </w:r>
    </w:p>
    <w:p w:rsidR="00B11EB3" w:rsidRDefault="00B11EB3" w:rsidP="00B11EB3">
      <w:pPr>
        <w:pStyle w:val="DanceBody"/>
        <w:keepNext w:val="0"/>
      </w:pPr>
      <w:r>
        <w:t>25-32</w:t>
      </w:r>
      <w:r>
        <w:tab/>
        <w:t>2s+1s+3s set twice, 1s turn RH 1.3/4 times to 2</w:t>
      </w:r>
      <w:r w:rsidRPr="00972EEB">
        <w:t>nd</w:t>
      </w:r>
      <w:r>
        <w:t xml:space="preserve"> places</w:t>
      </w:r>
    </w:p>
    <w:p w:rsidR="00B11EB3" w:rsidRDefault="00B11EB3" w:rsidP="00B11EB3"/>
    <w:p w:rsidR="00B11EB3" w:rsidRDefault="00B11EB3" w:rsidP="00B11EB3">
      <w:pPr>
        <w:pStyle w:val="Minicrib"/>
      </w:pPr>
      <w:r>
        <w:t>LUCY CAMPBELL  (R8x32)  2C (4C set)</w:t>
      </w:r>
      <w:r>
        <w:tab/>
        <w:t>RSCDS Bk 17</w:t>
      </w:r>
    </w:p>
    <w:p w:rsidR="00B11EB3" w:rsidRDefault="00B11EB3" w:rsidP="00B11EB3">
      <w:pPr>
        <w:pStyle w:val="DanceBody"/>
      </w:pPr>
      <w:r>
        <w:t xml:space="preserve"> 1- 8</w:t>
      </w:r>
      <w:r>
        <w:tab/>
        <w:t>1s+2s dance RH across for 3 steps, LH across for 5 steps to end 1s on Men's side &amp; 2s on Ladies side</w:t>
      </w:r>
    </w:p>
    <w:p w:rsidR="00B11EB3" w:rsidRDefault="00B11EB3" w:rsidP="00B11EB3">
      <w:pPr>
        <w:pStyle w:val="DanceBody"/>
      </w:pPr>
      <w:r>
        <w:t xml:space="preserve"> 9-16</w:t>
      </w:r>
      <w:r>
        <w:tab/>
        <w:t>1s+2s slip step across (1s passing below 2s), set (using inside foot first), slip step back to centre (2s below 1s), 1/4 turn &amp; retire to orig pl PdB</w:t>
      </w:r>
    </w:p>
    <w:p w:rsidR="00B11EB3" w:rsidRDefault="00B11EB3" w:rsidP="00B11EB3">
      <w:pPr>
        <w:pStyle w:val="DanceBody"/>
      </w:pPr>
      <w:r>
        <w:t>17-24</w:t>
      </w:r>
      <w:r>
        <w:tab/>
        <w:t>1s cast 1 place, turn RH, 1s lead up</w:t>
      </w:r>
      <w:r w:rsidRPr="00BA6B4D">
        <w:rPr>
          <w:b/>
        </w:rPr>
        <w:t xml:space="preserve"> </w:t>
      </w:r>
      <w:r>
        <w:rPr>
          <w:b/>
        </w:rPr>
        <w:t xml:space="preserve">as </w:t>
      </w:r>
      <w:r>
        <w:t>2s cast, 2s turn RH</w:t>
      </w:r>
    </w:p>
    <w:p w:rsidR="00B11EB3" w:rsidRDefault="00B11EB3" w:rsidP="00B11EB3">
      <w:pPr>
        <w:pStyle w:val="DanceBody"/>
        <w:keepNext w:val="0"/>
      </w:pPr>
      <w:r>
        <w:t>25-32</w:t>
      </w:r>
      <w:r>
        <w:tab/>
        <w:t>1s+2s set, cross RH &amp; dance 1/2 R&amp;L</w:t>
      </w:r>
    </w:p>
    <w:p w:rsidR="00B11EB3" w:rsidRDefault="00B11EB3" w:rsidP="00B11EB3"/>
    <w:p w:rsidR="00B11EB3" w:rsidRDefault="00B11EB3" w:rsidP="00B11EB3">
      <w:pPr>
        <w:pStyle w:val="Minicrib"/>
      </w:pPr>
      <w:r>
        <w:t>LUCY HELEN'S STRATHSPEY  (S3x32)  3C set</w:t>
      </w:r>
      <w:r>
        <w:tab/>
        <w:t>H Jennison  Rose &amp; Thistle</w:t>
      </w:r>
    </w:p>
    <w:p w:rsidR="00B11EB3" w:rsidRDefault="00B11EB3" w:rsidP="00B11EB3">
      <w:pPr>
        <w:pStyle w:val="DanceBody"/>
      </w:pPr>
      <w:r>
        <w:t xml:space="preserve"> 1- 8</w:t>
      </w:r>
      <w:r>
        <w:tab/>
        <w:t>1s lead down the middle for 2 steps, set, lead up to top, cross &amp; cast to 2</w:t>
      </w:r>
      <w:r w:rsidRPr="00972EEB">
        <w:t>nd</w:t>
      </w:r>
      <w:r>
        <w:t xml:space="preserve"> place</w:t>
      </w:r>
    </w:p>
    <w:p w:rsidR="00B11EB3" w:rsidRDefault="00B11EB3" w:rsidP="00B11EB3">
      <w:pPr>
        <w:pStyle w:val="DanceBody"/>
      </w:pPr>
      <w:r>
        <w:t xml:space="preserve"> 9-16</w:t>
      </w:r>
      <w:r>
        <w:tab/>
        <w:t>1s dance RH across (Man with 2s &amp; Lady with 3s), 1s pass RSh &amp; dance LH across with other couple,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2H, set &amp; turn 2</w:t>
      </w:r>
      <w:r w:rsidRPr="00972EEB">
        <w:t>nd</w:t>
      </w:r>
      <w:r>
        <w:t xml:space="preserve"> corners</w:t>
      </w:r>
    </w:p>
    <w:p w:rsidR="00B11EB3" w:rsidRDefault="00B11EB3" w:rsidP="00B11EB3">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rPr>
        <w:t xml:space="preserve"> </w:t>
      </w:r>
      <w:r>
        <w:rPr>
          <w:b/>
        </w:rPr>
        <w:t xml:space="preserve">as </w:t>
      </w:r>
      <w:r>
        <w:t>3s dance up</w:t>
      </w:r>
    </w:p>
    <w:p w:rsidR="00B11EB3" w:rsidRDefault="00B11EB3" w:rsidP="00B11EB3"/>
    <w:p w:rsidR="00B11EB3" w:rsidRDefault="00B11EB3" w:rsidP="00B11EB3">
      <w:pPr>
        <w:pStyle w:val="Minicrib"/>
      </w:pPr>
      <w:r>
        <w:t>LUCY SERENA'S JIG  (J8x32)  3C (4C set)</w:t>
      </w:r>
      <w:r>
        <w:tab/>
        <w:t>Bardill/Prince</w:t>
      </w:r>
    </w:p>
    <w:p w:rsidR="00B11EB3" w:rsidRPr="00950394" w:rsidRDefault="00B11EB3" w:rsidP="00B11EB3">
      <w:pPr>
        <w:pStyle w:val="DanceBody"/>
      </w:pPr>
      <w:r w:rsidRPr="00950394">
        <w:t>1- 8</w:t>
      </w:r>
      <w:r w:rsidRPr="00950394">
        <w:tab/>
        <w:t>1s cross RH &amp; cast 1 place, 1s dance</w:t>
      </w:r>
      <w:r>
        <w:t xml:space="preserve"> 1/2 </w:t>
      </w:r>
      <w:r w:rsidRPr="00950394">
        <w:t>Fig of 8 round 2s &amp; end facing 1st corners</w:t>
      </w:r>
    </w:p>
    <w:p w:rsidR="00B11EB3" w:rsidRDefault="00B11EB3" w:rsidP="00B11EB3">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rPr>
        <w:t xml:space="preserve"> </w:t>
      </w:r>
      <w:r>
        <w:rPr>
          <w:b/>
        </w:rPr>
        <w:t xml:space="preserve">as </w:t>
      </w:r>
      <w:r w:rsidRPr="00950394">
        <w:t>corners stand), all set on the sides with hands (1 bar) then retaining hands with the 2nd corners 1s set advancing in to face them.</w:t>
      </w:r>
    </w:p>
    <w:p w:rsidR="00B11EB3" w:rsidRPr="00950394" w:rsidRDefault="00B11EB3" w:rsidP="00B11EB3">
      <w:pPr>
        <w:pStyle w:val="DanceBody"/>
      </w:pPr>
      <w:r w:rsidRPr="00950394">
        <w:t>13-16</w:t>
      </w:r>
      <w:r w:rsidRPr="00950394">
        <w:tab/>
        <w:t>Repeat 9-12 to end 1s facing 3rd corner</w:t>
      </w:r>
    </w:p>
    <w:p w:rsidR="00B11EB3" w:rsidRPr="00950394" w:rsidRDefault="00B11EB3" w:rsidP="00B11EB3">
      <w:pPr>
        <w:pStyle w:val="DanceBody"/>
      </w:pPr>
      <w:r w:rsidRPr="00950394">
        <w:t>17-20</w:t>
      </w:r>
      <w:r w:rsidRPr="00950394">
        <w:tab/>
        <w:t>Repeat 9-12 to end 1s facing 4th corner</w:t>
      </w:r>
    </w:p>
    <w:p w:rsidR="00B11EB3" w:rsidRPr="00950394" w:rsidRDefault="00B11EB3" w:rsidP="00B11EB3">
      <w:pPr>
        <w:pStyle w:val="DanceBody"/>
      </w:pPr>
      <w:r w:rsidRPr="00950394">
        <w:t>21-24</w:t>
      </w:r>
      <w:r w:rsidRPr="00950394">
        <w:tab/>
        <w:t>1s dance</w:t>
      </w:r>
      <w:r>
        <w:t xml:space="preserve"> 1/2 </w:t>
      </w:r>
      <w:r w:rsidRPr="00950394">
        <w:t>diagonal reel of 4 with 4th corners &amp; pass RSh to face 1st corner</w:t>
      </w:r>
    </w:p>
    <w:p w:rsidR="00B11EB3" w:rsidRPr="00950394" w:rsidRDefault="00B11EB3" w:rsidP="00B11EB3">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B11EB3" w:rsidRDefault="00B11EB3" w:rsidP="00B11EB3"/>
    <w:p w:rsidR="00B11EB3" w:rsidRDefault="00B11EB3" w:rsidP="00B11EB3">
      <w:pPr>
        <w:pStyle w:val="Minicrib"/>
      </w:pPr>
      <w:r>
        <w:t>LUCY'S FANCY  (R8x32)  3C (4C set)</w:t>
      </w:r>
      <w:r>
        <w:tab/>
        <w:t>G Whitehorne  Chicargo 25th Anniv</w:t>
      </w:r>
    </w:p>
    <w:p w:rsidR="00B11EB3" w:rsidRDefault="00B11EB3" w:rsidP="00B11EB3">
      <w:pPr>
        <w:pStyle w:val="DanceBody"/>
      </w:pPr>
      <w:r>
        <w:t xml:space="preserve"> 1- 8</w:t>
      </w:r>
      <w:r>
        <w:tab/>
        <w:t>1s cross RH &amp; cast 1 place, turn 1.1/2 times &amp; end in middle facing down</w:t>
      </w:r>
    </w:p>
    <w:p w:rsidR="00B11EB3" w:rsidRDefault="00B11EB3" w:rsidP="00B11EB3">
      <w:pPr>
        <w:pStyle w:val="DanceBody"/>
      </w:pPr>
      <w:r>
        <w:t xml:space="preserve"> 9-16</w:t>
      </w:r>
      <w:r>
        <w:tab/>
        <w:t>2s+1s+3s dance reflection reels on own sides 1s dancing between 3s to start</w:t>
      </w:r>
    </w:p>
    <w:p w:rsidR="00B11EB3" w:rsidRDefault="00B11EB3" w:rsidP="00B11EB3">
      <w:pPr>
        <w:pStyle w:val="DanceBody"/>
      </w:pPr>
      <w:r>
        <w:t>17-24</w:t>
      </w:r>
      <w:r>
        <w:tab/>
        <w:t>1s dance 'Hello-Goodbye' setting &amp; end BtoB (Man facing up)</w:t>
      </w:r>
    </w:p>
    <w:p w:rsidR="00B11EB3" w:rsidRDefault="00B11EB3" w:rsidP="00B11EB3">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B11EB3" w:rsidRDefault="00B11EB3" w:rsidP="00B11EB3"/>
    <w:p w:rsidR="00B11EB3" w:rsidRDefault="00B11EB3" w:rsidP="00B11EB3">
      <w:pPr>
        <w:pStyle w:val="Minicrib"/>
      </w:pPr>
      <w:r>
        <w:t>LUCY'S FLITTIN'  (J8x32)  3C (4C set)</w:t>
      </w:r>
      <w:r>
        <w:tab/>
        <w:t>Lily Davidson  Glenfeshie Bk</w:t>
      </w:r>
    </w:p>
    <w:p w:rsidR="00B11EB3" w:rsidRPr="00136017" w:rsidRDefault="00B11EB3" w:rsidP="00B11EB3">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B11EB3" w:rsidRDefault="00B11EB3" w:rsidP="00B11EB3">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B11EB3" w:rsidRPr="00136017" w:rsidRDefault="00B11EB3" w:rsidP="00B11EB3">
      <w:pPr>
        <w:pStyle w:val="DanceBody"/>
      </w:pPr>
      <w:r w:rsidRPr="00136017">
        <w:t>17-24</w:t>
      </w:r>
      <w:r w:rsidRPr="00136017">
        <w:tab/>
        <w:t>All dance DoSiDo with opposite person turning onto own sides 1s ending in 2</w:t>
      </w:r>
      <w:r w:rsidRPr="00972EEB">
        <w:t>nd</w:t>
      </w:r>
      <w:r w:rsidRPr="00136017">
        <w:t xml:space="preserve"> place</w:t>
      </w:r>
    </w:p>
    <w:p w:rsidR="00B11EB3" w:rsidRPr="00136017" w:rsidRDefault="00B11EB3" w:rsidP="00B11EB3">
      <w:pPr>
        <w:pStyle w:val="DanceBody"/>
        <w:keepNext w:val="0"/>
      </w:pPr>
      <w:r w:rsidRPr="00136017">
        <w:t>25-32</w:t>
      </w:r>
      <w:r w:rsidRPr="00136017">
        <w:tab/>
        <w:t>All circle 6H round &amp; back</w:t>
      </w:r>
    </w:p>
    <w:p w:rsidR="00B11EB3" w:rsidRDefault="00B11EB3" w:rsidP="00B11EB3"/>
    <w:p w:rsidR="00B11EB3" w:rsidRDefault="00B11EB3" w:rsidP="00B11EB3">
      <w:pPr>
        <w:pStyle w:val="Minicrib"/>
      </w:pPr>
      <w:r>
        <w:t>LULLABY FOR A BABY  (M-(3xS32+3xJ32))  3C Set</w:t>
      </w:r>
      <w:r>
        <w:tab/>
        <w:t>Enid Bensa  Second Sheaf Coll</w:t>
      </w:r>
    </w:p>
    <w:p w:rsidR="00B11EB3" w:rsidRDefault="00B11EB3" w:rsidP="00B11EB3">
      <w:pPr>
        <w:pStyle w:val="DanceBody"/>
      </w:pPr>
      <w:r>
        <w:t>Strathspey</w:t>
      </w:r>
    </w:p>
    <w:p w:rsidR="00B11EB3" w:rsidRDefault="00B11EB3" w:rsidP="00B11EB3">
      <w:pPr>
        <w:pStyle w:val="DanceBody"/>
      </w:pPr>
      <w:r>
        <w:t xml:space="preserve"> 1- 8</w:t>
      </w:r>
      <w:r>
        <w:tab/>
        <w:t>1M+2L set advancing &amp; turn 2H back to place; 1L+2M repeat, remaining facing out</w:t>
      </w:r>
    </w:p>
    <w:p w:rsidR="00B11EB3" w:rsidRDefault="00B11EB3" w:rsidP="00B11EB3">
      <w:pPr>
        <w:pStyle w:val="DanceBody"/>
      </w:pPr>
      <w:r>
        <w:t xml:space="preserve"> 9-16</w:t>
      </w:r>
      <w:r>
        <w:tab/>
        <w:t>Reels of 3 on sides (1s+2s pass RSh to start).  All end in middle ready for …</w:t>
      </w:r>
    </w:p>
    <w:p w:rsidR="00B11EB3" w:rsidRDefault="00B11EB3" w:rsidP="00B11EB3">
      <w:pPr>
        <w:pStyle w:val="DanceBody"/>
      </w:pPr>
      <w:r>
        <w:t>17-24</w:t>
      </w:r>
      <w:r>
        <w:tab/>
        <w:t>1s+2s+3s dance Allemande.  3 2 1</w:t>
      </w:r>
    </w:p>
    <w:p w:rsidR="00B11EB3" w:rsidRDefault="00B11EB3" w:rsidP="00B11EB3">
      <w:pPr>
        <w:pStyle w:val="DanceBody"/>
      </w:pPr>
      <w:r>
        <w:t>25-28</w:t>
      </w:r>
      <w:r>
        <w:tab/>
        <w:t>3s+2s set to each other on sides &amp; 1/2 turn 2H to change places.  2 3 1</w:t>
      </w:r>
    </w:p>
    <w:p w:rsidR="00B11EB3" w:rsidRDefault="00B11EB3" w:rsidP="00B11EB3">
      <w:pPr>
        <w:pStyle w:val="DanceBody"/>
      </w:pPr>
      <w:r>
        <w:t>29-32</w:t>
      </w:r>
      <w:r>
        <w:tab/>
        <w:t>All turn partners 2H</w:t>
      </w:r>
    </w:p>
    <w:p w:rsidR="00B11EB3" w:rsidRDefault="00B11EB3" w:rsidP="00B11EB3">
      <w:pPr>
        <w:pStyle w:val="DanceBody"/>
      </w:pPr>
      <w:r>
        <w:t>Repeat Strathspey twice more</w:t>
      </w:r>
    </w:p>
    <w:p w:rsidR="00B11EB3" w:rsidRDefault="00B11EB3" w:rsidP="00B11EB3">
      <w:pPr>
        <w:pStyle w:val="DanceBody"/>
      </w:pPr>
      <w:r>
        <w:t>Jig</w:t>
      </w:r>
    </w:p>
    <w:p w:rsidR="00B11EB3" w:rsidRDefault="00B11EB3" w:rsidP="00B11EB3">
      <w:pPr>
        <w:pStyle w:val="DanceBody"/>
      </w:pPr>
      <w:r>
        <w:t>1 -32</w:t>
      </w:r>
      <w:r>
        <w:tab/>
        <w:t xml:space="preserve">Repeat as Strathspey </w:t>
      </w:r>
      <w:r>
        <w:rPr>
          <w:b/>
        </w:rPr>
        <w:t>but</w:t>
      </w:r>
      <w:r>
        <w:t xml:space="preserve"> replacing 2H turns &amp; 1/2 turns with RH turns &amp; 1/2 turns</w:t>
      </w:r>
    </w:p>
    <w:p w:rsidR="00B11EB3" w:rsidRDefault="00B11EB3" w:rsidP="00B11EB3">
      <w:pPr>
        <w:pStyle w:val="DanceBody"/>
        <w:keepNext w:val="0"/>
      </w:pPr>
      <w:r>
        <w:t>Repeat Jig twice more</w:t>
      </w:r>
    </w:p>
    <w:p w:rsidR="00B11EB3" w:rsidRDefault="00B11EB3" w:rsidP="00B11EB3"/>
    <w:p w:rsidR="00B11EB3" w:rsidRDefault="00B11EB3" w:rsidP="00B11EB3">
      <w:pPr>
        <w:pStyle w:val="Minicrib"/>
      </w:pPr>
      <w:r>
        <w:t>THE LUNAR SOCIETY REEL (R8x32)  3C (4C set)</w:t>
      </w:r>
      <w:r>
        <w:tab/>
        <w:t>Kenneth J Reid  Birmingham Platinum Bk</w:t>
      </w:r>
    </w:p>
    <w:p w:rsidR="00B11EB3" w:rsidRPr="00324E4E" w:rsidRDefault="00B11EB3" w:rsidP="00B11EB3">
      <w:pPr>
        <w:pStyle w:val="DanceBody"/>
      </w:pPr>
      <w:r w:rsidRPr="00324E4E">
        <w:t xml:space="preserve"> 1- 8</w:t>
      </w:r>
      <w:r w:rsidRPr="00324E4E">
        <w:tab/>
        <w:t xml:space="preserve">2s Petronella turn &amp; set, 2s Petronella &amp; set to just outside side lines &amp; set </w:t>
      </w:r>
      <w:r w:rsidRPr="00324E4E">
        <w:rPr>
          <w:b/>
        </w:rPr>
        <w:t xml:space="preserve">while </w:t>
      </w:r>
      <w:r w:rsidRPr="00324E4E">
        <w:t>1s+3s Petronella &amp; set</w:t>
      </w:r>
    </w:p>
    <w:p w:rsidR="00B11EB3" w:rsidRDefault="00B11EB3" w:rsidP="00B11EB3">
      <w:pPr>
        <w:pStyle w:val="DanceBody"/>
      </w:pPr>
      <w:r w:rsidRPr="00324E4E">
        <w:t xml:space="preserve"> 9-16</w:t>
      </w:r>
      <w:r w:rsidRPr="00324E4E">
        <w:tab/>
        <w:t>1s+2s+3s dance a Weasel Reel:-</w:t>
      </w:r>
    </w:p>
    <w:p w:rsidR="00B11EB3" w:rsidRPr="00324E4E" w:rsidRDefault="00B11EB3" w:rsidP="00B11EB3">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B11EB3" w:rsidRPr="00324E4E" w:rsidRDefault="00B11EB3" w:rsidP="00B11EB3">
      <w:pPr>
        <w:pStyle w:val="DanceBody"/>
      </w:pPr>
      <w:r w:rsidRPr="00324E4E">
        <w:t>17-24</w:t>
      </w:r>
      <w:r w:rsidRPr="00324E4E">
        <w:tab/>
        <w:t xml:space="preserve">1s &amp; 3s set and Petronella turn to opposite sides. 1L+2L reverse Set+Link </w:t>
      </w:r>
      <w:r w:rsidRPr="00324E4E">
        <w:rPr>
          <w:b/>
        </w:rPr>
        <w:t xml:space="preserve">while </w:t>
      </w:r>
      <w:r w:rsidRPr="00324E4E">
        <w:t>1M+2M Set+Link.  2s face out.</w:t>
      </w:r>
    </w:p>
    <w:p w:rsidR="00B11EB3" w:rsidRPr="00324E4E" w:rsidRDefault="00B11EB3" w:rsidP="00B11EB3">
      <w:pPr>
        <w:pStyle w:val="DanceBody"/>
      </w:pPr>
      <w:r w:rsidRPr="00324E4E">
        <w:t>25-32</w:t>
      </w:r>
      <w:r w:rsidRPr="00324E4E">
        <w:tab/>
        <w:t>2s+1s+3s dance reels of 3 on sides, 1L+3L pass RSh,1M+3M pass LSh each couple crossing up from 2nd place to 1st place on own side.</w:t>
      </w:r>
    </w:p>
    <w:p w:rsidR="00B11EB3" w:rsidRPr="00324E4E" w:rsidRDefault="00B11EB3" w:rsidP="00B11EB3">
      <w:pPr>
        <w:pStyle w:val="DanceBody"/>
        <w:keepNext w:val="0"/>
        <w:rPr>
          <w:i/>
        </w:rPr>
      </w:pPr>
      <w:r w:rsidRPr="00324E4E">
        <w:rPr>
          <w:i/>
        </w:rPr>
        <w:t xml:space="preserve">Note - (Weasel Reel - Men always reel </w:t>
      </w:r>
      <w:r>
        <w:rPr>
          <w:i/>
        </w:rPr>
        <w:t>up</w:t>
      </w:r>
      <w:r w:rsidRPr="00324E4E">
        <w:rPr>
          <w:i/>
        </w:rPr>
        <w:t xml:space="preserve"> middle &amp; dance </w:t>
      </w:r>
      <w:r>
        <w:rPr>
          <w:i/>
        </w:rPr>
        <w:t>down Ladies'</w:t>
      </w:r>
      <w:r w:rsidRPr="00324E4E">
        <w:rPr>
          <w:i/>
        </w:rPr>
        <w:t xml:space="preserve"> side while Ladies always reel </w:t>
      </w:r>
      <w:r>
        <w:rPr>
          <w:i/>
        </w:rPr>
        <w:t>down</w:t>
      </w:r>
      <w:r w:rsidRPr="00324E4E">
        <w:rPr>
          <w:i/>
        </w:rPr>
        <w:t xml:space="preserve"> middle &amp; dance</w:t>
      </w:r>
      <w:r>
        <w:rPr>
          <w:i/>
        </w:rPr>
        <w:t xml:space="preserve"> up</w:t>
      </w:r>
      <w:r w:rsidRPr="00324E4E">
        <w:rPr>
          <w:i/>
        </w:rPr>
        <w:t xml:space="preserve"> </w:t>
      </w:r>
      <w:r>
        <w:rPr>
          <w:i/>
        </w:rPr>
        <w:t xml:space="preserve">Men's </w:t>
      </w:r>
      <w:r w:rsidRPr="00324E4E">
        <w:rPr>
          <w:i/>
        </w:rPr>
        <w:t>side)</w:t>
      </w:r>
    </w:p>
    <w:p w:rsidR="00B11EB3" w:rsidRDefault="00B11EB3" w:rsidP="00B11EB3"/>
    <w:p w:rsidR="00B11EB3" w:rsidRDefault="00B11EB3" w:rsidP="00B11EB3">
      <w:pPr>
        <w:pStyle w:val="Minicrib"/>
      </w:pPr>
      <w:r>
        <w:t>THE LUNDIN LINKS STRATHSPEY  (S8x32)  3C (4C set)</w:t>
      </w:r>
      <w:r>
        <w:tab/>
        <w:t>Mary S Brandon  Memories of Fife</w:t>
      </w:r>
    </w:p>
    <w:p w:rsidR="00B11EB3" w:rsidRDefault="00B11EB3" w:rsidP="00B11EB3">
      <w:pPr>
        <w:pStyle w:val="DanceBody"/>
      </w:pPr>
      <w:r>
        <w:t xml:space="preserve"> 1- 8</w:t>
      </w:r>
      <w:r>
        <w:tab/>
        <w:t>1L+2L+3L advance &amp; 1L followed by 2L+3L cast to 3L+2L+1L, 1M+2M+3M advance &amp; 3M followed by 2M+1M cast up to face partner</w:t>
      </w:r>
    </w:p>
    <w:p w:rsidR="00B11EB3" w:rsidRDefault="00B11EB3" w:rsidP="00B11EB3">
      <w:pPr>
        <w:pStyle w:val="DanceBody"/>
      </w:pPr>
      <w:r>
        <w:t xml:space="preserve"> 9-16</w:t>
      </w:r>
      <w:r>
        <w:tab/>
        <w:t>3s+2s+1s set, 3s &amp; 1s cross RH, cast passing by LSh on sides &amp; cross RH</w:t>
      </w:r>
      <w:r w:rsidRPr="00BA6B4D">
        <w:rPr>
          <w:b/>
        </w:rPr>
        <w:t xml:space="preserve"> while </w:t>
      </w:r>
      <w:r>
        <w:t>2s turn 2H twice round</w:t>
      </w:r>
    </w:p>
    <w:p w:rsidR="00B11EB3" w:rsidRDefault="00B11EB3" w:rsidP="00B11EB3">
      <w:pPr>
        <w:pStyle w:val="DanceBody"/>
      </w:pPr>
      <w:r>
        <w:t>17-24</w:t>
      </w:r>
      <w:r>
        <w:tab/>
        <w:t>1s cast 1 place, turn 2H, dance down &amp; cast up behind 3s to face 1</w:t>
      </w:r>
      <w:r w:rsidRPr="00972EEB">
        <w:t>st</w:t>
      </w:r>
      <w:r>
        <w:t xml:space="preserve"> corners</w:t>
      </w:r>
    </w:p>
    <w:p w:rsidR="00B11EB3" w:rsidRDefault="00B11EB3" w:rsidP="00B11EB3">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B11EB3" w:rsidRDefault="00B11EB3" w:rsidP="00B11EB3"/>
    <w:p w:rsidR="00B11EB3" w:rsidRDefault="00B11EB3" w:rsidP="00B11EB3">
      <w:pPr>
        <w:pStyle w:val="Minicrib"/>
      </w:pPr>
      <w:r>
        <w:t>LUPIN COWS  (S4x32)  4C Set</w:t>
      </w:r>
      <w:r>
        <w:tab/>
        <w:t>Holly Boyd  Célébrations</w:t>
      </w:r>
    </w:p>
    <w:p w:rsidR="00B11EB3" w:rsidRDefault="00B11EB3" w:rsidP="00B11EB3">
      <w:pPr>
        <w:pStyle w:val="DanceBody"/>
      </w:pPr>
      <w:r>
        <w:t xml:space="preserve"> 1- 8</w:t>
      </w:r>
      <w:r>
        <w:tab/>
        <w:t>1s dance down &amp; out between 3s &amp; 4s, dance round 4s, out between 3s &amp; 4s, up behind 3s to 2nd place (2s step up 3-4)</w:t>
      </w:r>
    </w:p>
    <w:p w:rsidR="00B11EB3" w:rsidRDefault="00B11EB3" w:rsidP="00B11EB3">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B11EB3" w:rsidRDefault="00B11EB3" w:rsidP="00B11EB3">
      <w:pPr>
        <w:pStyle w:val="DanceBody"/>
      </w:pPr>
      <w:r>
        <w:t>17-24</w:t>
      </w:r>
      <w:r>
        <w:tab/>
        <w:t xml:space="preserve">2s+1s </w:t>
      </w:r>
      <w:r>
        <w:rPr>
          <w:b/>
        </w:rPr>
        <w:t>also</w:t>
      </w:r>
      <w:r>
        <w:t xml:space="preserve"> 4s+3s dance RH across &amp; LH across back</w:t>
      </w:r>
    </w:p>
    <w:p w:rsidR="00B11EB3" w:rsidRDefault="00B11EB3" w:rsidP="00B11EB3">
      <w:pPr>
        <w:pStyle w:val="DanceBody"/>
      </w:pPr>
      <w:r>
        <w:t>25-30</w:t>
      </w:r>
      <w:r>
        <w:tab/>
        <w:t>1L followed by 4L &amp; 4M followed by 1M chase anticlockwise to finish 2 (4) (1) 3</w:t>
      </w:r>
    </w:p>
    <w:p w:rsidR="00B11EB3" w:rsidRDefault="00B11EB3" w:rsidP="00B11EB3">
      <w:pPr>
        <w:pStyle w:val="DanceBody"/>
        <w:keepNext w:val="0"/>
      </w:pPr>
      <w:r>
        <w:t>31-32</w:t>
      </w:r>
      <w:r>
        <w:tab/>
        <w:t>4s+1s cross LH with partner to own side. 2 4 1 3</w:t>
      </w:r>
    </w:p>
    <w:p w:rsidR="00B11EB3" w:rsidRDefault="00B11EB3" w:rsidP="00B11EB3"/>
    <w:p w:rsidR="00B11EB3" w:rsidRDefault="00B11EB3" w:rsidP="00B11EB3">
      <w:pPr>
        <w:pStyle w:val="Minicrib"/>
      </w:pPr>
      <w:r>
        <w:t>LUSS ROAD  (S4x32)  4C Set</w:t>
      </w:r>
      <w:r>
        <w:tab/>
        <w:t>J Trevor Stephenson  The Ayton Collection</w:t>
      </w:r>
    </w:p>
    <w:p w:rsidR="00B11EB3" w:rsidRPr="007340E9" w:rsidRDefault="00B11EB3" w:rsidP="00B11EB3">
      <w:pPr>
        <w:pStyle w:val="DanceBody"/>
      </w:pPr>
      <w:r w:rsidRPr="007340E9">
        <w:t xml:space="preserve"> 1- 8</w:t>
      </w:r>
      <w:r w:rsidRPr="007340E9">
        <w:tab/>
        <w:t>1s+4s set on sides, 1L+4M cast down/up (2L/3M step up/down 3-4), 2s+1s also 4s+3s dance RH across</w:t>
      </w:r>
    </w:p>
    <w:p w:rsidR="00B11EB3" w:rsidRPr="007340E9" w:rsidRDefault="00B11EB3" w:rsidP="00B11EB3">
      <w:pPr>
        <w:pStyle w:val="DanceBody"/>
      </w:pPr>
      <w:r w:rsidRPr="007340E9">
        <w:t xml:space="preserve"> 9-16</w:t>
      </w:r>
      <w:r w:rsidRPr="007340E9">
        <w:tab/>
        <w:t>1M+2L also 3M+4L set, 1M+4L cast down/up (2M/3L step up/down), 2s+1s also 4s+3s dance LH across to finish in centre</w:t>
      </w:r>
    </w:p>
    <w:p w:rsidR="00B11EB3" w:rsidRDefault="00B11EB3" w:rsidP="00B11EB3">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rPr>
        <w:t>while</w:t>
      </w:r>
    </w:p>
    <w:p w:rsidR="00B11EB3" w:rsidRPr="007340E9" w:rsidRDefault="00B11EB3" w:rsidP="00B11EB3">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B11EB3" w:rsidRPr="007340E9" w:rsidRDefault="00B11EB3" w:rsidP="00B11EB3">
      <w:pPr>
        <w:pStyle w:val="DanceBody"/>
      </w:pPr>
      <w:r w:rsidRPr="007340E9">
        <w:t>21-24</w:t>
      </w:r>
      <w:r w:rsidRPr="007340E9">
        <w:tab/>
        <w:t>3s+4s also 1s+2s dance 4H round to left to finish on sides</w:t>
      </w:r>
    </w:p>
    <w:p w:rsidR="00B11EB3" w:rsidRPr="007340E9" w:rsidRDefault="00B11EB3" w:rsidP="00B11EB3">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B11EB3" w:rsidRPr="007340E9" w:rsidRDefault="00B11EB3" w:rsidP="00B11EB3">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B11EB3" w:rsidRDefault="00B11EB3" w:rsidP="00B11EB3"/>
    <w:p w:rsidR="00B11EB3" w:rsidRDefault="00B11EB3" w:rsidP="00B11EB3">
      <w:pPr>
        <w:pStyle w:val="Minicrib"/>
      </w:pPr>
      <w:r>
        <w:t>LYDIA'S LILT  (R4x32)  4C set</w:t>
      </w:r>
      <w:r>
        <w:tab/>
        <w:t>Dorothy Bell  Ness House 1</w:t>
      </w:r>
    </w:p>
    <w:p w:rsidR="00B11EB3" w:rsidRDefault="00B11EB3" w:rsidP="00B11EB3">
      <w:pPr>
        <w:pStyle w:val="DanceBody"/>
      </w:pPr>
      <w:r>
        <w:t>3s &amp; 4s start on opp sides</w:t>
      </w:r>
    </w:p>
    <w:p w:rsidR="00B11EB3" w:rsidRDefault="00B11EB3" w:rsidP="00B11EB3">
      <w:pPr>
        <w:pStyle w:val="DanceBody"/>
      </w:pPr>
      <w:r>
        <w:t xml:space="preserve"> 1- 8</w:t>
      </w:r>
      <w:r>
        <w:tab/>
        <w:t>1L+2M</w:t>
      </w:r>
      <w:r w:rsidRPr="007F0D5A">
        <w:rPr>
          <w:b/>
        </w:rPr>
        <w:t xml:space="preserve"> also </w:t>
      </w:r>
      <w:r>
        <w:t>3M+4L change places RH, set diagonally &amp; dance RH across once round</w:t>
      </w:r>
    </w:p>
    <w:p w:rsidR="00B11EB3" w:rsidRDefault="00B11EB3" w:rsidP="00B11EB3">
      <w:pPr>
        <w:pStyle w:val="DanceBody"/>
      </w:pPr>
      <w:r>
        <w:t xml:space="preserve"> 9-16</w:t>
      </w:r>
      <w:r>
        <w:tab/>
        <w:t>1M+2L</w:t>
      </w:r>
      <w:r w:rsidRPr="007F0D5A">
        <w:rPr>
          <w:b/>
        </w:rPr>
        <w:t xml:space="preserve"> also </w:t>
      </w:r>
      <w:r>
        <w:t>3L+4M change places LH, set diagonally &amp; dance LH across once round</w:t>
      </w:r>
    </w:p>
    <w:p w:rsidR="00B11EB3" w:rsidRDefault="00B11EB3" w:rsidP="00B11EB3">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rPr>
        <w:t xml:space="preserve"> while </w:t>
      </w:r>
      <w:r>
        <w:t>4s &amp; 1s 1/2 turn RH to face up/down</w:t>
      </w:r>
    </w:p>
    <w:p w:rsidR="00B11EB3" w:rsidRDefault="00B11EB3" w:rsidP="00B11EB3">
      <w:pPr>
        <w:pStyle w:val="DanceBody"/>
        <w:keepNext w:val="0"/>
      </w:pPr>
      <w:r>
        <w:t>25-32</w:t>
      </w:r>
      <w:r>
        <w:tab/>
        <w:t>4s dance up &amp; cast to 2</w:t>
      </w:r>
      <w:r w:rsidRPr="00972EEB">
        <w:t>nd</w:t>
      </w:r>
      <w:r>
        <w:t xml:space="preserve"> place own side</w:t>
      </w:r>
      <w:r w:rsidRPr="00BA6B4D">
        <w:rPr>
          <w:b/>
        </w:rPr>
        <w:t xml:space="preserve"> while </w:t>
      </w:r>
      <w:r>
        <w:t>1s dance down &amp; cast up to 3</w:t>
      </w:r>
      <w:r w:rsidRPr="00972EEB">
        <w:t>rd</w:t>
      </w:r>
      <w:r>
        <w:t xml:space="preserve"> place on opp side &amp; all set twice.  2 4 (1) (3)</w:t>
      </w:r>
    </w:p>
    <w:p w:rsidR="00B11EB3" w:rsidRDefault="00B11EB3" w:rsidP="00B11EB3"/>
    <w:p w:rsidR="00B11EB3" w:rsidRDefault="00B11EB3" w:rsidP="00B11EB3">
      <w:pPr>
        <w:pStyle w:val="Minicrib"/>
      </w:pPr>
      <w:r>
        <w:t>LYDIA'S MAGIC GARDEN  (S3x32)  3C Set</w:t>
      </w:r>
      <w:r>
        <w:tab/>
        <w:t>Holly Boyd  Oh, How We've Danced!</w:t>
      </w:r>
    </w:p>
    <w:p w:rsidR="00B11EB3" w:rsidRDefault="00B11EB3" w:rsidP="00B11EB3">
      <w:pPr>
        <w:pStyle w:val="DanceBody"/>
      </w:pPr>
      <w:r>
        <w:t xml:space="preserve"> 1- 8</w:t>
      </w:r>
      <w:r>
        <w:tab/>
        <w:t>1s+2s set &amp; Petronella in Tandem; 1s+2s repeat.  (2) (1) 3</w:t>
      </w:r>
    </w:p>
    <w:p w:rsidR="00B11EB3" w:rsidRDefault="00B11EB3" w:rsidP="00B11EB3">
      <w:pPr>
        <w:pStyle w:val="DanceBody"/>
      </w:pPr>
      <w:r>
        <w:t xml:space="preserve"> 9-16</w:t>
      </w:r>
      <w:r>
        <w:tab/>
        <w:t>1s followed by 2s dance down; couples change sides, Lady dancing under Man's raised arm &amp; dance back up.  2 1 3</w:t>
      </w:r>
    </w:p>
    <w:p w:rsidR="00B11EB3" w:rsidRDefault="00B11EB3" w:rsidP="00B11EB3">
      <w:pPr>
        <w:pStyle w:val="DanceBody"/>
      </w:pPr>
      <w:r>
        <w:t>17-24</w:t>
      </w:r>
      <w:r>
        <w:tab/>
        <w:t>1L+2s &amp; 1M+3s dance RH across; 1s+3s dance LH across</w:t>
      </w:r>
    </w:p>
    <w:p w:rsidR="00B11EB3" w:rsidRPr="0002338B" w:rsidRDefault="00B11EB3" w:rsidP="00B11EB3">
      <w:pPr>
        <w:pStyle w:val="DanceBody"/>
      </w:pPr>
      <w:r>
        <w:t>25-32</w:t>
      </w:r>
      <w:r>
        <w:tab/>
        <w:t xml:space="preserve">1s+3s </w:t>
      </w:r>
      <w:r w:rsidRPr="0002338B">
        <w:t>dance Bourrel:</w:t>
      </w:r>
    </w:p>
    <w:p w:rsidR="00B11EB3" w:rsidRPr="0002338B" w:rsidRDefault="00B11EB3" w:rsidP="00B11EB3">
      <w:pPr>
        <w:pStyle w:val="DanceBody"/>
      </w:pPr>
      <w:r>
        <w:tab/>
        <w:t>25-28  1M+3</w:t>
      </w:r>
      <w:r w:rsidRPr="0002338B">
        <w:t>L set advancing, 3/4 turn 2H &amp; twirl to end BtoB (Lady facing up &amp; Man down)</w:t>
      </w:r>
      <w:r w:rsidRPr="0002338B">
        <w:rPr>
          <w:b/>
        </w:rPr>
        <w:t xml:space="preserve"> while </w:t>
      </w:r>
      <w:r w:rsidRPr="0002338B">
        <w:t>partners chase anticlockwise to face partner</w:t>
      </w:r>
    </w:p>
    <w:p w:rsidR="00B11EB3" w:rsidRDefault="00B11EB3" w:rsidP="00B11EB3">
      <w:pPr>
        <w:pStyle w:val="DanceBody"/>
        <w:keepNext w:val="0"/>
      </w:pPr>
      <w:r w:rsidRPr="0002338B">
        <w:tab/>
      </w:r>
      <w:r>
        <w:t>29-32  Set to partners &amp; turn 2H to own sides.  End 2 3 1</w:t>
      </w:r>
    </w:p>
    <w:p w:rsidR="00B11EB3" w:rsidRDefault="00B11EB3" w:rsidP="00B11EB3"/>
    <w:p w:rsidR="00B11EB3" w:rsidRDefault="00B11EB3" w:rsidP="00B11EB3">
      <w:pPr>
        <w:pStyle w:val="Minicrib"/>
        <w:rPr>
          <w:lang w:eastAsia="en-GB"/>
        </w:rPr>
      </w:pPr>
      <w:r>
        <w:rPr>
          <w:lang w:eastAsia="en-GB"/>
        </w:rPr>
        <w:t>LYLESTONE HOUSE  (S8x32)  2C (4C set)</w:t>
      </w:r>
      <w:r>
        <w:rPr>
          <w:lang w:eastAsia="en-GB"/>
        </w:rPr>
        <w:tab/>
        <w:t>Hugh A Thurston  Sixteen SC Dances</w:t>
      </w:r>
    </w:p>
    <w:p w:rsidR="00B11EB3" w:rsidRDefault="00B11EB3" w:rsidP="00B11EB3">
      <w:pPr>
        <w:pStyle w:val="DanceBody"/>
        <w:rPr>
          <w:lang w:eastAsia="en-GB"/>
        </w:rPr>
      </w:pPr>
      <w:r>
        <w:rPr>
          <w:lang w:eastAsia="en-GB"/>
        </w:rPr>
        <w:t xml:space="preserve"> 1- 8</w:t>
      </w:r>
      <w:r>
        <w:rPr>
          <w:lang w:eastAsia="en-GB"/>
        </w:rPr>
        <w:tab/>
        <w:t>1s+2s dance 1/2 R&amp;L;  1s+2s dance RH across (2) (1)</w:t>
      </w:r>
    </w:p>
    <w:p w:rsidR="00B11EB3" w:rsidRDefault="00B11EB3" w:rsidP="00B11EB3">
      <w:pPr>
        <w:pStyle w:val="DanceBody"/>
        <w:rPr>
          <w:lang w:eastAsia="en-GB"/>
        </w:rPr>
      </w:pPr>
      <w:r>
        <w:rPr>
          <w:lang w:eastAsia="en-GB"/>
        </w:rPr>
        <w:t xml:space="preserve"> 9-16</w:t>
      </w:r>
      <w:r>
        <w:rPr>
          <w:lang w:eastAsia="en-GB"/>
        </w:rPr>
        <w:tab/>
        <w:t>2s+1s dance 1/2 L&amp;R (cross LH, change places RH on sides); 1s+2s dance 1/2 LH across</w:t>
      </w:r>
    </w:p>
    <w:p w:rsidR="00B11EB3" w:rsidRDefault="00B11EB3" w:rsidP="00B11EB3">
      <w:pPr>
        <w:pStyle w:val="DanceBody"/>
        <w:rPr>
          <w:lang w:eastAsia="en-GB"/>
        </w:rPr>
      </w:pPr>
      <w:r>
        <w:rPr>
          <w:lang w:eastAsia="en-GB"/>
        </w:rPr>
        <w:t>17-24</w:t>
      </w:r>
      <w:r>
        <w:rPr>
          <w:lang w:eastAsia="en-GB"/>
        </w:rPr>
        <w:tab/>
        <w:t>1s+2s set twice &amp; turn RH remaining in centre facing up ready for …</w:t>
      </w:r>
    </w:p>
    <w:p w:rsidR="00B11EB3" w:rsidRDefault="00B11EB3" w:rsidP="00B11EB3">
      <w:pPr>
        <w:pStyle w:val="DanceBody"/>
        <w:keepNext w:val="0"/>
        <w:rPr>
          <w:lang w:eastAsia="en-GB"/>
        </w:rPr>
      </w:pPr>
      <w:r>
        <w:rPr>
          <w:lang w:eastAsia="en-GB"/>
        </w:rPr>
        <w:t>25-32</w:t>
      </w:r>
      <w:r>
        <w:rPr>
          <w:lang w:eastAsia="en-GB"/>
        </w:rPr>
        <w:tab/>
        <w:t>1s+2s dance Allemande.  2 1</w:t>
      </w:r>
    </w:p>
    <w:p w:rsidR="00B11EB3" w:rsidRDefault="00B11EB3" w:rsidP="00B11EB3"/>
    <w:p w:rsidR="00B11EB3" w:rsidRDefault="00B11EB3" w:rsidP="00B11EB3">
      <w:pPr>
        <w:pStyle w:val="Minicrib"/>
      </w:pPr>
      <w:r>
        <w:t>LYMAN HALL REEL (S8x32)  3C (4C set)</w:t>
      </w:r>
      <w:r>
        <w:tab/>
        <w:t>Kent W Smith  Northampton 20th Anniv</w:t>
      </w:r>
    </w:p>
    <w:p w:rsidR="00B11EB3" w:rsidRDefault="00B11EB3" w:rsidP="00B11EB3">
      <w:pPr>
        <w:pStyle w:val="DanceBody"/>
      </w:pPr>
      <w:r>
        <w:t xml:space="preserve"> 1- 8</w:t>
      </w:r>
      <w:r>
        <w:tab/>
        <w:t>1s+2s dance the Bourrel (Birl).  1s end facing out in 2nd place</w:t>
      </w:r>
    </w:p>
    <w:p w:rsidR="00B11EB3" w:rsidRDefault="00B11EB3" w:rsidP="00B11EB3">
      <w:pPr>
        <w:pStyle w:val="DanceBody"/>
      </w:pPr>
      <w:r>
        <w:t xml:space="preserve"> 9-16</w:t>
      </w:r>
      <w:r>
        <w:tab/>
        <w:t>6 bar reels of 3 on sides (1M+2M &amp; 1L+3L pass RSh to start).  Bars 15-16 1s meet, turn RH to finish in 2nd place opp sides, 1L facing out/up, 1M out/down</w:t>
      </w:r>
    </w:p>
    <w:p w:rsidR="00B11EB3" w:rsidRDefault="00B11EB3" w:rsidP="00B11EB3">
      <w:pPr>
        <w:pStyle w:val="DanceBody"/>
      </w:pPr>
      <w:r>
        <w:t>17-24</w:t>
      </w:r>
      <w:r>
        <w:tab/>
        <w:t>6 bar reels of 3 on sides (1M+3L &amp; 1L+2M pass RSh to start).  Bars 23-24 1s meet, turn 3/4 RH to finish in 2nd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LYN'S FAMOUS 5 (COUPLE DANCE)  (S5x32)  5C Set</w:t>
      </w:r>
      <w:r>
        <w:tab/>
        <w:t>Gaye Collin</w:t>
      </w:r>
    </w:p>
    <w:p w:rsidR="00B11EB3" w:rsidRPr="00A35F7C" w:rsidRDefault="00B11EB3" w:rsidP="00B11EB3">
      <w:pPr>
        <w:pStyle w:val="DanceBody"/>
      </w:pPr>
      <w:r w:rsidRPr="00A35F7C">
        <w:t>4s &amp; 5s start on opposite sides</w:t>
      </w:r>
    </w:p>
    <w:p w:rsidR="00B11EB3" w:rsidRPr="00A35F7C" w:rsidRDefault="00B11EB3" w:rsidP="00B11EB3">
      <w:pPr>
        <w:pStyle w:val="DanceBody"/>
      </w:pPr>
      <w:r w:rsidRPr="00A35F7C">
        <w:t xml:space="preserve"> 1- 4</w:t>
      </w:r>
      <w:r w:rsidRPr="00A35F7C">
        <w:tab/>
        <w:t xml:space="preserve">1s+2s </w:t>
      </w:r>
      <w:r w:rsidRPr="00A35F7C">
        <w:rPr>
          <w:b/>
        </w:rPr>
        <w:t>also</w:t>
      </w:r>
      <w:r w:rsidRPr="00A35F7C">
        <w:t xml:space="preserve"> 4s+5s dance Allemande Right:</w:t>
      </w:r>
    </w:p>
    <w:p w:rsidR="00B11EB3" w:rsidRPr="00A35F7C" w:rsidRDefault="00B11EB3" w:rsidP="00B11EB3">
      <w:pPr>
        <w:pStyle w:val="DanceBody"/>
      </w:pPr>
      <w:r w:rsidRPr="00A35F7C">
        <w:tab/>
        <w:t>Couples Advance for 2, give RH to partner &amp; Lady turns under Man's arm, Lady dances back to place (1L+2L face down, 4L+5L face up)</w:t>
      </w:r>
      <w:r w:rsidRPr="00A35F7C">
        <w:rPr>
          <w:b/>
        </w:rPr>
        <w:t xml:space="preserve"> as </w:t>
      </w:r>
      <w:r w:rsidRPr="00A35F7C">
        <w:t>Man</w:t>
      </w:r>
      <w:r w:rsidRPr="00A35F7C">
        <w:rPr>
          <w:b/>
        </w:rPr>
        <w:t xml:space="preserve"> </w:t>
      </w:r>
      <w:r w:rsidRPr="00A35F7C">
        <w:t>retires</w:t>
      </w:r>
    </w:p>
    <w:p w:rsidR="00B11EB3" w:rsidRPr="00A35F7C" w:rsidRDefault="00B11EB3" w:rsidP="00B11EB3">
      <w:pPr>
        <w:pStyle w:val="DanceBody"/>
      </w:pPr>
      <w:r w:rsidRPr="00A35F7C">
        <w:t xml:space="preserve"> 5- 8</w:t>
      </w:r>
      <w:r w:rsidRPr="00A35F7C">
        <w:tab/>
        <w:t xml:space="preserve">1L+2L dance down Ladies' side </w:t>
      </w:r>
      <w:r w:rsidRPr="00A35F7C">
        <w:rPr>
          <w:b/>
        </w:rPr>
        <w:t>while</w:t>
      </w:r>
      <w:r w:rsidRPr="00A35F7C">
        <w:t xml:space="preserve"> 4L+5L dance up Men's side, 1L &amp; 5L dance across to 4th/2nd place </w:t>
      </w:r>
      <w:r w:rsidRPr="00A35F7C">
        <w:rPr>
          <w:b/>
        </w:rPr>
        <w:t>while</w:t>
      </w:r>
    </w:p>
    <w:p w:rsidR="00B11EB3" w:rsidRPr="00A35F7C" w:rsidRDefault="00B11EB3" w:rsidP="00B11EB3">
      <w:pPr>
        <w:pStyle w:val="DanceBody"/>
      </w:pPr>
      <w:r w:rsidRPr="00A35F7C">
        <w:tab/>
        <w:t xml:space="preserve">2L+4L dance across to 1st/3rd place </w:t>
      </w:r>
      <w:r w:rsidRPr="00A35F7C">
        <w:rPr>
          <w:b/>
        </w:rPr>
        <w:t>while</w:t>
      </w:r>
      <w:r w:rsidRPr="00A35F7C">
        <w:t xml:space="preserve"> 1M+2M &amp; 4M+5M dance across &amp; down/up sides &amp; face each other </w:t>
      </w:r>
      <w:r w:rsidRPr="00A35F7C">
        <w:rPr>
          <w:b/>
        </w:rPr>
        <w:t xml:space="preserve">while </w:t>
      </w:r>
      <w:r w:rsidRPr="00A35F7C">
        <w:t>3s dance DoSiDo 4 5 3 (2) (1)</w:t>
      </w:r>
    </w:p>
    <w:p w:rsidR="00B11EB3" w:rsidRPr="00A35F7C" w:rsidRDefault="00B11EB3" w:rsidP="00B11EB3">
      <w:pPr>
        <w:pStyle w:val="DanceBody"/>
      </w:pPr>
      <w:r w:rsidRPr="00A35F7C">
        <w:t xml:space="preserve"> 9-16</w:t>
      </w:r>
      <w:r w:rsidRPr="00A35F7C">
        <w:tab/>
        <w:t xml:space="preserve">4s+5s+1s+2s dance reels of 4 on sides </w:t>
      </w:r>
      <w:r w:rsidRPr="00A35F7C">
        <w:rPr>
          <w:b/>
        </w:rPr>
        <w:t>while</w:t>
      </w:r>
      <w:r w:rsidRPr="00A35F7C">
        <w:t xml:space="preserve"> </w:t>
      </w:r>
    </w:p>
    <w:p w:rsidR="00B11EB3" w:rsidRPr="00A35F7C" w:rsidRDefault="00B11EB3" w:rsidP="00B11EB3">
      <w:pPr>
        <w:pStyle w:val="DanceBody"/>
      </w:pPr>
      <w:r w:rsidRPr="00A35F7C">
        <w:tab/>
        <w:t>3s dance Fig 8 between dancers in reel (3L in/up, 3M in/down to start)</w:t>
      </w:r>
    </w:p>
    <w:p w:rsidR="00B11EB3" w:rsidRPr="00A35F7C" w:rsidRDefault="00B11EB3" w:rsidP="00B11EB3">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B11EB3" w:rsidRDefault="00B11EB3" w:rsidP="00B11EB3">
      <w:pPr>
        <w:pStyle w:val="DanceBody"/>
        <w:keepNext w:val="0"/>
      </w:pPr>
      <w:r w:rsidRPr="00A35F7C">
        <w:t>25-32</w:t>
      </w:r>
      <w:r w:rsidRPr="00A35F7C">
        <w:tab/>
        <w:t xml:space="preserve">3s cross RH, 3s cast to 5th place opp side </w:t>
      </w:r>
      <w:r w:rsidRPr="00A35F7C">
        <w:rPr>
          <w:b/>
        </w:rPr>
        <w:t>while</w:t>
      </w:r>
      <w:r w:rsidRPr="00A35F7C">
        <w:t xml:space="preserve"> 1s cross up (2s step up to 4th place); All turn partner 2H.  4 5 1 (2) (3)</w:t>
      </w:r>
    </w:p>
    <w:p w:rsidR="00B11EB3" w:rsidRDefault="00B11EB3" w:rsidP="00B11EB3"/>
    <w:p w:rsidR="00B11EB3" w:rsidRDefault="00B11EB3" w:rsidP="00B11EB3">
      <w:pPr>
        <w:pStyle w:val="Minicrib"/>
      </w:pPr>
      <w:r>
        <w:t>LYNE VALLEY REEL  (R8x40)  3C (4C set)</w:t>
      </w:r>
      <w:r>
        <w:tab/>
        <w:t>E Ramwell  Kirkbrae Coll 1</w:t>
      </w:r>
    </w:p>
    <w:p w:rsidR="00B11EB3" w:rsidRDefault="00B11EB3" w:rsidP="00B11EB3">
      <w:pPr>
        <w:pStyle w:val="DanceBody"/>
      </w:pPr>
      <w:r>
        <w:t xml:space="preserve"> 1- 8</w:t>
      </w:r>
      <w:r>
        <w:tab/>
        <w:t>1s+2s dance 1/2 R&amp;L, set &amp; cross RH</w:t>
      </w:r>
    </w:p>
    <w:p w:rsidR="00B11EB3" w:rsidRDefault="00B11EB3" w:rsidP="00B11EB3">
      <w:pPr>
        <w:pStyle w:val="DanceBody"/>
      </w:pPr>
      <w:r>
        <w:t xml:space="preserve"> 9-16</w:t>
      </w:r>
      <w:r>
        <w:tab/>
        <w:t>1s+3s dance double Fig of 8 with 1s casting &amp; 3s crossing up to start</w:t>
      </w:r>
    </w:p>
    <w:p w:rsidR="00B11EB3" w:rsidRDefault="00B11EB3" w:rsidP="00B11EB3">
      <w:pPr>
        <w:pStyle w:val="DanceBody"/>
      </w:pPr>
      <w:r>
        <w:t>17-24</w:t>
      </w:r>
      <w:r>
        <w:tab/>
        <w:t>2s+1s+3s dance reels of 3 on sides with 1s dancing out &amp; down to start</w:t>
      </w:r>
    </w:p>
    <w:p w:rsidR="00B11EB3" w:rsidRDefault="00B11EB3" w:rsidP="00B11EB3">
      <w:pPr>
        <w:pStyle w:val="DanceBody"/>
      </w:pPr>
      <w:r>
        <w:t>25-32</w:t>
      </w:r>
      <w:r>
        <w:tab/>
        <w:t>1L+2s &amp; 1M+3s dance RH across, 1s cross LH &amp; 2s+1s+3s set</w:t>
      </w:r>
    </w:p>
    <w:p w:rsidR="00B11EB3" w:rsidRDefault="00B11EB3" w:rsidP="00B11EB3">
      <w:pPr>
        <w:pStyle w:val="DanceBody"/>
        <w:keepNext w:val="0"/>
      </w:pPr>
      <w:r>
        <w:t>33-40</w:t>
      </w:r>
      <w:r>
        <w:tab/>
        <w:t>1L+3s &amp; 1M+2s dance RH across, 1s cross LH &amp; 2s+1s+3s set</w:t>
      </w:r>
    </w:p>
    <w:p w:rsidR="00B11EB3" w:rsidRDefault="00B11EB3" w:rsidP="00B11EB3"/>
    <w:p w:rsidR="00B11EB3" w:rsidRDefault="00B11EB3" w:rsidP="00B11EB3">
      <w:pPr>
        <w:pStyle w:val="Minicrib"/>
      </w:pPr>
      <w:r>
        <w:t>LYON ROSETTE  (J8x32)  3C (4C set)</w:t>
      </w:r>
      <w:r>
        <w:tab/>
        <w:t>Alex Gray, 2015</w:t>
      </w:r>
    </w:p>
    <w:p w:rsidR="00B11EB3" w:rsidRDefault="00B11EB3" w:rsidP="00B11EB3">
      <w:pPr>
        <w:pStyle w:val="DanceBody"/>
      </w:pPr>
      <w:r>
        <w:t xml:space="preserve"> 1- 8</w:t>
      </w:r>
      <w:r>
        <w:tab/>
        <w:t>1s cast (2s step up), 1s turn RH (4 bars) &amp; cast back up to top (2s step down)</w:t>
      </w:r>
    </w:p>
    <w:p w:rsidR="00B11EB3" w:rsidRDefault="00B11EB3" w:rsidP="00B11EB3">
      <w:pPr>
        <w:pStyle w:val="DanceBody"/>
      </w:pPr>
      <w:r>
        <w:t xml:space="preserve"> 9-16</w:t>
      </w:r>
      <w:r>
        <w:tab/>
        <w:t>1s+2s dance "Rosette": 1s+2s 1/2 turn partner RH, join hands in circle &amp; set; 1s+2s pull back RSh &amp; chase clockwise 1/2 round. 2 1 3</w:t>
      </w:r>
    </w:p>
    <w:p w:rsidR="00B11EB3" w:rsidRDefault="00B11EB3" w:rsidP="00B11EB3">
      <w:pPr>
        <w:pStyle w:val="DanceBody"/>
      </w:pPr>
      <w:r>
        <w:t>17-24</w:t>
      </w:r>
      <w:r>
        <w:tab/>
        <w:t>1s set to &amp; turn 1st corner RH; set to &amp; turn 2nd corner RH. 1s end 2nd place opp sides, 1M facing down, 1L facing up</w:t>
      </w:r>
    </w:p>
    <w:p w:rsidR="00B11EB3" w:rsidRDefault="00B11EB3" w:rsidP="00B11EB3">
      <w:pPr>
        <w:pStyle w:val="DanceBody"/>
        <w:keepNext w:val="0"/>
      </w:pPr>
      <w:r>
        <w:t>25-32</w:t>
      </w:r>
      <w:r>
        <w:tab/>
        <w:t>Reels of 3 on sides (6 bars) Bars 31-32 1s cross RH to own side.  2 1 3</w:t>
      </w:r>
    </w:p>
    <w:p w:rsidR="00B11EB3" w:rsidRDefault="00B11EB3" w:rsidP="00B11EB3"/>
    <w:p w:rsidR="00B11EB3" w:rsidRDefault="00B11EB3" w:rsidP="00B11EB3">
      <w:pPr>
        <w:pStyle w:val="Minicrib"/>
      </w:pPr>
      <w:r>
        <w:t>M &amp; M'S JIG  (J8x32)  3C (4C set)</w:t>
      </w:r>
      <w:r>
        <w:tab/>
        <w:t>Gaye Collin  SCD Is All Around The World</w:t>
      </w:r>
    </w:p>
    <w:p w:rsidR="00B11EB3" w:rsidRDefault="00B11EB3" w:rsidP="00B11EB3">
      <w:pPr>
        <w:pStyle w:val="DanceBody"/>
      </w:pPr>
      <w:r>
        <w:t xml:space="preserve"> 1- 4</w:t>
      </w:r>
      <w:r>
        <w:tab/>
        <w:t>1s+2s set, dance RH across 1/2 way and face on sides</w:t>
      </w:r>
    </w:p>
    <w:p w:rsidR="00B11EB3" w:rsidRDefault="00B11EB3" w:rsidP="00B11EB3">
      <w:pPr>
        <w:pStyle w:val="DanceBody"/>
      </w:pPr>
      <w:r>
        <w:t xml:space="preserve"> 5- 8</w:t>
      </w:r>
      <w:r>
        <w:tab/>
        <w:t>2s+1s+3s dance 1/2 RSh reel of 3 on sides (2M &amp; 3L dance loops at end of reel)</w:t>
      </w:r>
    </w:p>
    <w:p w:rsidR="00B11EB3" w:rsidRDefault="00B11EB3" w:rsidP="00B11EB3">
      <w:pPr>
        <w:pStyle w:val="DanceBody"/>
      </w:pPr>
      <w:r>
        <w:t xml:space="preserve"> 9-16</w:t>
      </w:r>
      <w:r>
        <w:tab/>
        <w:t>1s+2s set, dance RH across 1/2 way and face on sides.  3s+2s+1s dance 1/2 reel of 3 on sides to original places with 1M facing out</w:t>
      </w:r>
    </w:p>
    <w:p w:rsidR="00B11EB3" w:rsidRDefault="00B11EB3" w:rsidP="00B11EB3">
      <w:pPr>
        <w:pStyle w:val="DanceBody"/>
      </w:pPr>
      <w:r>
        <w:t>17-24</w:t>
      </w:r>
      <w:r>
        <w:tab/>
        <w:t>1L dances down middle followed by 1M (casts round 2M to start) &amp; dance Fig 8 round 3s (1L round 3M, 1M round 3L to start) 2s step up 19-20</w:t>
      </w:r>
    </w:p>
    <w:p w:rsidR="00B11EB3" w:rsidRDefault="00B11EB3" w:rsidP="00B11EB3">
      <w:pPr>
        <w:pStyle w:val="DanceBody"/>
        <w:keepNext w:val="0"/>
      </w:pPr>
      <w:r>
        <w:t>25-32</w:t>
      </w:r>
      <w:r>
        <w:tab/>
        <w:t>1s+3s dance R&amp;L  &amp; take nearer hands ready to start again</w:t>
      </w:r>
    </w:p>
    <w:p w:rsidR="00B11EB3" w:rsidRDefault="00B11EB3" w:rsidP="00B11EB3"/>
    <w:p w:rsidR="00B11EB3" w:rsidRDefault="00B11EB3" w:rsidP="00B11EB3">
      <w:pPr>
        <w:pStyle w:val="Minicrib"/>
      </w:pPr>
      <w:r>
        <w:t>M-J-P  (R8x32)  2C (4C Set)</w:t>
      </w:r>
      <w:r>
        <w:tab/>
        <w:t>John Drewry  Stoneywood Coll 1</w:t>
      </w:r>
    </w:p>
    <w:p w:rsidR="00B11EB3" w:rsidRDefault="00B11EB3" w:rsidP="00B11EB3">
      <w:pPr>
        <w:pStyle w:val="DanceBody"/>
      </w:pPr>
      <w:r>
        <w:t xml:space="preserve"> 1- 8</w:t>
      </w:r>
      <w:r>
        <w:tab/>
        <w:t>1s+2s dance RH across, 1s cross down RH between 2s &amp; cast to top</w:t>
      </w:r>
    </w:p>
    <w:p w:rsidR="00B11EB3" w:rsidRDefault="00B11EB3" w:rsidP="00B11EB3">
      <w:pPr>
        <w:pStyle w:val="DanceBody"/>
      </w:pPr>
      <w:r>
        <w:t xml:space="preserve"> 9-16</w:t>
      </w:r>
      <w:r>
        <w:tab/>
        <w:t>1s+2s dance LH across, 2s cross up LH &amp; cast to 2</w:t>
      </w:r>
      <w:r w:rsidRPr="00972EEB">
        <w:t>nd</w:t>
      </w:r>
      <w:r>
        <w:t xml:space="preserve"> place</w:t>
      </w:r>
    </w:p>
    <w:p w:rsidR="00B11EB3" w:rsidRDefault="00B11EB3" w:rsidP="00B11EB3">
      <w:pPr>
        <w:pStyle w:val="DanceBody"/>
      </w:pPr>
      <w:r>
        <w:t>17-24</w:t>
      </w:r>
      <w:r>
        <w:tab/>
        <w:t>1s+2s set twice &amp; turn LH 1.1/2 times ready for…</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MA'S MEDLEY  (M-2x(S32+R32))  Sq.Set</w:t>
      </w:r>
      <w:r>
        <w:tab/>
        <w:t>Trevor Rayner  Pensioner's coll</w:t>
      </w:r>
    </w:p>
    <w:p w:rsidR="00B11EB3" w:rsidRDefault="00B11EB3" w:rsidP="00B11EB3">
      <w:pPr>
        <w:pStyle w:val="DanceBody"/>
      </w:pPr>
      <w:r>
        <w:t xml:space="preserve"> 1- 4</w:t>
      </w:r>
      <w:r>
        <w:tab/>
        <w:t>1M+3M pass RSh turning right &amp; passing RSh change places with 4M/2M</w:t>
      </w:r>
      <w:r w:rsidRPr="00BA6B4D">
        <w:rPr>
          <w:b/>
        </w:rPr>
        <w:t xml:space="preserve"> </w:t>
      </w:r>
      <w:r>
        <w:rPr>
          <w:b/>
        </w:rPr>
        <w:t xml:space="preserve">as </w:t>
      </w:r>
      <w:r>
        <w:t>4M+2M pass RSh turning right to…</w:t>
      </w:r>
    </w:p>
    <w:p w:rsidR="00B11EB3" w:rsidRDefault="00B11EB3" w:rsidP="00B11EB3">
      <w:pPr>
        <w:pStyle w:val="DanceBody"/>
      </w:pPr>
      <w:r>
        <w:t xml:space="preserve"> 5- 8</w:t>
      </w:r>
      <w:r>
        <w:tab/>
        <w:t>2M/4M with 1L/3L dance 1/2 Ladies Chain (giving LH in passing &amp; turning LH at end)</w:t>
      </w:r>
    </w:p>
    <w:p w:rsidR="00B11EB3" w:rsidRDefault="00B11EB3" w:rsidP="00B11EB3">
      <w:pPr>
        <w:pStyle w:val="DanceBody"/>
      </w:pPr>
      <w:r>
        <w:t xml:space="preserve"> 9-12</w:t>
      </w:r>
      <w:r>
        <w:tab/>
        <w:t>1L+3L pass LSh turning left &amp; passing LSh change places with 4L/2L</w:t>
      </w:r>
      <w:r w:rsidRPr="00BA6B4D">
        <w:rPr>
          <w:b/>
        </w:rPr>
        <w:t xml:space="preserve"> </w:t>
      </w:r>
      <w:r>
        <w:rPr>
          <w:b/>
        </w:rPr>
        <w:t xml:space="preserve">as </w:t>
      </w:r>
      <w:r>
        <w:t>4L+2L pass LSh turning left to…</w:t>
      </w:r>
    </w:p>
    <w:p w:rsidR="00B11EB3" w:rsidRDefault="00B11EB3" w:rsidP="00B11EB3">
      <w:pPr>
        <w:pStyle w:val="DanceBody"/>
      </w:pPr>
      <w:r>
        <w:t>13-16</w:t>
      </w:r>
      <w:r>
        <w:tab/>
        <w:t>2L/4L with 4M/2M dance 1/2 Men's Chain (giving RH in passing &amp; turning RH at end).  4 3 2 1</w:t>
      </w:r>
    </w:p>
    <w:p w:rsidR="00B11EB3" w:rsidRDefault="00B11EB3" w:rsidP="00B11EB3">
      <w:pPr>
        <w:pStyle w:val="DanceBody"/>
      </w:pPr>
      <w:r>
        <w:t>17-24</w:t>
      </w:r>
      <w:r>
        <w:tab/>
        <w:t>1s+3s dance RH across &amp; chase 1/2 way to change places.  4 1 2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MAC-MARY STRATHSPEY  (S4x32)  4C set</w:t>
      </w:r>
      <w:r>
        <w:tab/>
        <w:t>Pat Kent  Nova Scotia Collection 2017</w:t>
      </w:r>
    </w:p>
    <w:p w:rsidR="00B11EB3" w:rsidRDefault="00B11EB3" w:rsidP="00B11EB3">
      <w:pPr>
        <w:pStyle w:val="DanceBody"/>
      </w:pPr>
      <w:r>
        <w:t xml:space="preserve"> 1- 8</w:t>
      </w:r>
      <w:r>
        <w:tab/>
        <w:t>1s cast (2s step up) turn 3/4 RH; 1s cast LSh round 1st corner to 2nd place opp sides, cross RH &amp; face out</w:t>
      </w:r>
    </w:p>
    <w:p w:rsidR="00B11EB3" w:rsidRDefault="00B11EB3" w:rsidP="00B11EB3">
      <w:pPr>
        <w:pStyle w:val="DanceBody"/>
      </w:pPr>
      <w:r>
        <w:t xml:space="preserve"> 9-16</w:t>
      </w:r>
      <w:r>
        <w:tab/>
        <w:t>2s+1s+3s dance RSh reels of 3 on sides (1M up, RSh to 2M, 1L down, RSh to 3L), 1s pass LSh to opp sides</w:t>
      </w:r>
    </w:p>
    <w:p w:rsidR="00B11EB3" w:rsidRPr="00743563" w:rsidRDefault="00B11EB3" w:rsidP="00B11EB3">
      <w:pPr>
        <w:pStyle w:val="DanceBody"/>
      </w:pPr>
      <w:r>
        <w:t>17-24</w:t>
      </w:r>
      <w:r>
        <w:tab/>
        <w:t>2s+1s+3s dance LSh reels of 3 on sides (1M up, LSh to 2L, 1L down, LSh to 3M), 1s pass RSh to own sides facing out</w:t>
      </w:r>
    </w:p>
    <w:p w:rsidR="00B11EB3" w:rsidRDefault="00B11EB3" w:rsidP="00B11EB3">
      <w:pPr>
        <w:pStyle w:val="DanceBody"/>
        <w:keepNext w:val="0"/>
      </w:pPr>
      <w:r>
        <w:t>25-32</w:t>
      </w:r>
      <w:r>
        <w:tab/>
        <w:t xml:space="preserve">1s dance behind own lines to 4th place </w:t>
      </w:r>
      <w:r>
        <w:rPr>
          <w:b/>
        </w:rPr>
        <w:t>while</w:t>
      </w:r>
      <w:r w:rsidRPr="004D2B17">
        <w:t xml:space="preserve"> 3s+4s circle 4H</w:t>
      </w:r>
      <w:r>
        <w:t xml:space="preserve"> round to left moving up 1 place; all 4 couples turn partner RH.  2 3 4 1</w:t>
      </w:r>
    </w:p>
    <w:p w:rsidR="00B11EB3" w:rsidRDefault="00B11EB3" w:rsidP="00B11EB3"/>
    <w:p w:rsidR="00B11EB3" w:rsidRDefault="00B11EB3" w:rsidP="00B11EB3">
      <w:pPr>
        <w:pStyle w:val="Minicrib"/>
      </w:pPr>
      <w:r>
        <w:t>MACDHAIS OF TULLOCH  (M1x(S1x64+R1x64))  Sq.Set</w:t>
      </w:r>
      <w:r>
        <w:tab/>
        <w:t>Lily Davison  Light's Vision</w:t>
      </w:r>
    </w:p>
    <w:p w:rsidR="00B11EB3" w:rsidRDefault="00B11EB3" w:rsidP="00B11EB3">
      <w:pPr>
        <w:pStyle w:val="DanceBody"/>
      </w:pPr>
      <w:r>
        <w:t>Strathspey</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9-10</w:t>
      </w:r>
      <w:r>
        <w:tab/>
        <w:t>All Men dance behind Lady on their left &amp; finish 1 place Anticlockwise facing Lady just passed</w:t>
      </w:r>
    </w:p>
    <w:p w:rsidR="00B11EB3" w:rsidRDefault="00B11EB3" w:rsidP="00B11EB3">
      <w:pPr>
        <w:pStyle w:val="DanceBody"/>
      </w:pPr>
      <w:r>
        <w:t>11-16</w:t>
      </w:r>
      <w:r>
        <w:tab/>
        <w:t>All set Highland Schottische Setting (4 bars) &amp; turn RH</w:t>
      </w:r>
    </w:p>
    <w:p w:rsidR="00B11EB3" w:rsidRDefault="00B11EB3" w:rsidP="00B11EB3">
      <w:pPr>
        <w:pStyle w:val="DanceBody"/>
      </w:pPr>
      <w:r>
        <w:t>17-24</w:t>
      </w:r>
      <w:r>
        <w:tab/>
        <w:t>Repeat bars 9-16</w:t>
      </w:r>
    </w:p>
    <w:p w:rsidR="00B11EB3" w:rsidRDefault="00B11EB3" w:rsidP="00B11EB3">
      <w:pPr>
        <w:pStyle w:val="DanceBody"/>
      </w:pPr>
      <w:r>
        <w:t>25-40</w:t>
      </w:r>
      <w:r>
        <w:tab/>
        <w:t>All Ladies repeat bars 9-24 dancing behind Men on their Right &amp; turning LH</w:t>
      </w:r>
    </w:p>
    <w:p w:rsidR="00B11EB3" w:rsidRDefault="00B11EB3" w:rsidP="00B11EB3">
      <w:pPr>
        <w:pStyle w:val="DanceBody"/>
      </w:pPr>
      <w:r>
        <w:t>41-48</w:t>
      </w:r>
      <w:r>
        <w:tab/>
        <w:t>All dance 1/2 Grand Chain with setting (RH to partner, LH to next dancer then set to next dancer before pass RH, LH &amp; setting to partner)</w:t>
      </w:r>
    </w:p>
    <w:p w:rsidR="00B11EB3" w:rsidRDefault="00B11EB3" w:rsidP="00B11EB3">
      <w:pPr>
        <w:pStyle w:val="DanceBody"/>
      </w:pPr>
      <w:r>
        <w:t>49-56</w:t>
      </w:r>
      <w:r>
        <w:tab/>
        <w:t>Double reels of 4 across the dance.</w:t>
      </w:r>
    </w:p>
    <w:p w:rsidR="00B11EB3" w:rsidRDefault="00B11EB3" w:rsidP="00B11EB3">
      <w:pPr>
        <w:pStyle w:val="DanceBody"/>
      </w:pPr>
      <w:r>
        <w:tab/>
        <w:t xml:space="preserve">Men dance in to begin giving LH in the middle </w:t>
      </w:r>
      <w:r w:rsidRPr="00A12A87">
        <w:rPr>
          <w:b/>
        </w:rPr>
        <w:t>while</w:t>
      </w:r>
      <w:r>
        <w:t xml:space="preserve"> Ladies dance into their partner's place to begin reel. All finish facing corners</w:t>
      </w:r>
    </w:p>
    <w:p w:rsidR="00B11EB3" w:rsidRDefault="00B11EB3" w:rsidP="00B11EB3">
      <w:pPr>
        <w:pStyle w:val="DanceBody"/>
      </w:pPr>
      <w:r>
        <w:t>57-64</w:t>
      </w:r>
      <w:r>
        <w:tab/>
        <w:t>All turn corners RH then turn partner LH twice</w:t>
      </w:r>
    </w:p>
    <w:p w:rsidR="00B11EB3" w:rsidRDefault="00B11EB3" w:rsidP="00B11EB3">
      <w:pPr>
        <w:pStyle w:val="DanceBody"/>
      </w:pPr>
      <w:r>
        <w:t>Reel</w:t>
      </w:r>
    </w:p>
    <w:p w:rsidR="00B11EB3" w:rsidRDefault="00B11EB3" w:rsidP="00B11EB3">
      <w:pPr>
        <w:pStyle w:val="DanceBody"/>
      </w:pPr>
      <w:r>
        <w:t>1-56</w:t>
      </w:r>
      <w:r>
        <w:tab/>
        <w:t>Repeat bars 1-56 of Strathspey, on bars 11-16 set once &amp; turn for 4 bars</w:t>
      </w:r>
    </w:p>
    <w:p w:rsidR="00B11EB3" w:rsidRDefault="00B11EB3" w:rsidP="00B11EB3">
      <w:pPr>
        <w:pStyle w:val="DanceBody"/>
        <w:keepNext w:val="0"/>
      </w:pPr>
      <w:r>
        <w:t>57-64</w:t>
      </w:r>
      <w:r>
        <w:tab/>
        <w:t>All Tulloch Swing turn with partners, 4 bars each way.</w:t>
      </w:r>
    </w:p>
    <w:p w:rsidR="00B11EB3" w:rsidRDefault="00B11EB3" w:rsidP="00B11EB3"/>
    <w:p w:rsidR="00B11EB3" w:rsidRDefault="00B11EB3" w:rsidP="00B11EB3">
      <w:pPr>
        <w:pStyle w:val="Minicrib"/>
      </w:pPr>
      <w:r>
        <w:t>MACDONALD OF KEPPOCH  (M-(S64+R64))  Sq.Set</w:t>
      </w:r>
      <w:r>
        <w:tab/>
        <w:t>Chris Ronald  RSCDS Bk 49</w:t>
      </w:r>
    </w:p>
    <w:p w:rsidR="00B11EB3" w:rsidRPr="0064240F" w:rsidRDefault="00B11EB3" w:rsidP="00B11EB3">
      <w:pPr>
        <w:pStyle w:val="DanceBody"/>
      </w:pPr>
      <w:r w:rsidRPr="0064240F">
        <w:t xml:space="preserve"> 1- 8</w:t>
      </w:r>
      <w:r w:rsidRPr="0064240F">
        <w:tab/>
        <w:t>1s+3s dance 6 bars R&amp;L (Men polite turns) to finish in centre B-to-B with partner facing side couples (1L+2L, 1M+4M, 3L+4L, 3M+2M). All set</w:t>
      </w:r>
    </w:p>
    <w:p w:rsidR="00B11EB3" w:rsidRPr="0064240F" w:rsidRDefault="00B11EB3" w:rsidP="00B11EB3">
      <w:pPr>
        <w:pStyle w:val="DanceBody"/>
      </w:pPr>
      <w:r w:rsidRPr="0064240F">
        <w:t xml:space="preserve"> 9-16</w:t>
      </w:r>
      <w:r w:rsidRPr="0064240F">
        <w:tab/>
        <w:t>Reels of 4 across.  Finish in line up/down with Ladies (in middle) facing, 1M facing down, 3M facing up</w:t>
      </w:r>
    </w:p>
    <w:p w:rsidR="00B11EB3" w:rsidRPr="0064240F" w:rsidRDefault="00B11EB3" w:rsidP="00B11EB3">
      <w:pPr>
        <w:pStyle w:val="DanceBody"/>
      </w:pPr>
      <w:r w:rsidRPr="0064240F">
        <w:t>17-24</w:t>
      </w:r>
      <w:r w:rsidRPr="0064240F">
        <w:tab/>
        <w:t>Reel of 4 (1L+3L pass RSh) All pass LSh at ends, RSh in middle.  Finish in original places facing partners</w:t>
      </w:r>
    </w:p>
    <w:p w:rsidR="00B11EB3" w:rsidRPr="0064240F" w:rsidRDefault="00B11EB3" w:rsidP="00B11EB3">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B11EB3" w:rsidRDefault="00B11EB3" w:rsidP="00B11EB3">
      <w:pPr>
        <w:pStyle w:val="DanceBody"/>
        <w:keepNext w:val="0"/>
      </w:pPr>
      <w:r w:rsidRPr="0064240F">
        <w:t>Repeat from new positions in Strathspey then twice in Reel time back to original places</w:t>
      </w:r>
    </w:p>
    <w:p w:rsidR="00B11EB3" w:rsidRDefault="00B11EB3" w:rsidP="00B11EB3"/>
    <w:p w:rsidR="00B11EB3" w:rsidRDefault="00B11EB3" w:rsidP="00B11EB3">
      <w:pPr>
        <w:pStyle w:val="Minicrib"/>
      </w:pPr>
      <w:r>
        <w:t>MACDONALD OF SLEAT  (J120)  4C set</w:t>
      </w:r>
      <w:r>
        <w:tab/>
        <w:t>MacNab Dances 1</w:t>
      </w:r>
    </w:p>
    <w:p w:rsidR="00B11EB3" w:rsidRDefault="00B11EB3" w:rsidP="00B11EB3">
      <w:pPr>
        <w:pStyle w:val="DanceBody"/>
      </w:pPr>
      <w:r>
        <w:t xml:space="preserve"> 1- 8</w:t>
      </w:r>
      <w:r>
        <w:tab/>
        <w:t>All dance reels of 4 on sides</w:t>
      </w:r>
    </w:p>
    <w:p w:rsidR="00B11EB3" w:rsidRDefault="00B11EB3" w:rsidP="00B11EB3">
      <w:pPr>
        <w:pStyle w:val="DanceBody"/>
      </w:pPr>
      <w:r>
        <w:t xml:space="preserve"> 9-16</w:t>
      </w:r>
      <w:r>
        <w:tab/>
        <w:t>With hands joined on sides set with Highland steps</w:t>
      </w:r>
    </w:p>
    <w:p w:rsidR="00B11EB3" w:rsidRDefault="00B11EB3" w:rsidP="00B11EB3">
      <w:pPr>
        <w:pStyle w:val="DanceBody"/>
      </w:pPr>
      <w:r>
        <w:t>17-24</w:t>
      </w:r>
      <w:r>
        <w:tab/>
        <w:t>1M+2L, 3M+4L change places passing RSh (no hands), partners repeat</w:t>
      </w:r>
    </w:p>
    <w:p w:rsidR="00B11EB3" w:rsidRDefault="00B11EB3" w:rsidP="00B11EB3">
      <w:pPr>
        <w:pStyle w:val="DanceBody"/>
      </w:pPr>
      <w:r>
        <w:t>25-32</w:t>
      </w:r>
      <w:r>
        <w:tab/>
        <w:t>1M+2L, 3M+4L turn RH 1.1/2 times back to original places, partners repeat to end BtoB facing partners</w:t>
      </w:r>
    </w:p>
    <w:p w:rsidR="00B11EB3" w:rsidRDefault="00B11EB3" w:rsidP="00B11EB3">
      <w:pPr>
        <w:pStyle w:val="DanceBody"/>
      </w:pPr>
      <w:r>
        <w:t>33-40</w:t>
      </w:r>
      <w:r>
        <w:tab/>
        <w:t>1s+2s</w:t>
      </w:r>
      <w:r w:rsidRPr="007F0D5A">
        <w:rPr>
          <w:b/>
        </w:rPr>
        <w:t xml:space="preserve"> also </w:t>
      </w:r>
      <w:r>
        <w:t>3s+4s dance diagonal reels of 4 ending with 1L, 2M, 3L, 4M dancing in front of 2L, 1M, 4L, 4M respectively</w:t>
      </w:r>
    </w:p>
    <w:p w:rsidR="00B11EB3" w:rsidRDefault="00B11EB3" w:rsidP="00B11EB3">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B11EB3" w:rsidRDefault="00B11EB3" w:rsidP="00B11EB3">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B11EB3" w:rsidRDefault="00B11EB3" w:rsidP="00B11EB3">
      <w:pPr>
        <w:pStyle w:val="DanceBody"/>
      </w:pPr>
      <w:r>
        <w:t>57-64</w:t>
      </w:r>
      <w:r>
        <w:tab/>
        <w:t>All Ladies cast to end behind Men &amp; set, all Men cast to end beside partner to form new lines of 4 (Ladies in middle), all set</w:t>
      </w:r>
    </w:p>
    <w:p w:rsidR="00B11EB3" w:rsidRDefault="00B11EB3" w:rsidP="00B11EB3">
      <w:pPr>
        <w:pStyle w:val="DanceBody"/>
      </w:pPr>
      <w:r>
        <w:t>65-72</w:t>
      </w:r>
      <w:r>
        <w:tab/>
        <w:t>Ladies 4 slip steps to left</w:t>
      </w:r>
      <w:r w:rsidRPr="00BA6B4D">
        <w:rPr>
          <w:b/>
        </w:rPr>
        <w:t xml:space="preserve"> while </w:t>
      </w:r>
      <w:r>
        <w:t>Men slip step to right, all set &amp; repeat back to places &amp; set</w:t>
      </w:r>
    </w:p>
    <w:p w:rsidR="00B11EB3" w:rsidRDefault="00B11EB3" w:rsidP="00B11EB3">
      <w:pPr>
        <w:pStyle w:val="DanceBody"/>
      </w:pPr>
      <w:r>
        <w:t>73-80</w:t>
      </w:r>
      <w:r>
        <w:tab/>
        <w:t>Ladies turn to face partner &amp; dance reels of 4 across set</w:t>
      </w:r>
    </w:p>
    <w:p w:rsidR="00B11EB3" w:rsidRDefault="00B11EB3" w:rsidP="00B11EB3">
      <w:pPr>
        <w:pStyle w:val="DanceBody"/>
      </w:pPr>
      <w:r>
        <w:t>81-88</w:t>
      </w:r>
      <w:r>
        <w:tab/>
        <w:t>Set twice to partners &amp; turn 2H back to place</w:t>
      </w:r>
    </w:p>
    <w:p w:rsidR="00B11EB3" w:rsidRDefault="00B11EB3" w:rsidP="00B11EB3">
      <w:pPr>
        <w:pStyle w:val="DanceBody"/>
      </w:pPr>
      <w:r>
        <w:t>89-96</w:t>
      </w:r>
      <w:r>
        <w:tab/>
        <w:t>All petronella turn &amp; set, petronella turn &amp; set to change places with partners</w:t>
      </w:r>
    </w:p>
    <w:p w:rsidR="00B11EB3" w:rsidRDefault="00B11EB3" w:rsidP="00B11EB3">
      <w:pPr>
        <w:pStyle w:val="DanceBody"/>
      </w:pPr>
      <w:r>
        <w:t>97-104</w:t>
      </w:r>
      <w:r>
        <w:tab/>
        <w:t>All set to partners Men with Highland steps</w:t>
      </w:r>
    </w:p>
    <w:p w:rsidR="00B11EB3" w:rsidRDefault="00B11EB3" w:rsidP="00B11EB3">
      <w:pPr>
        <w:pStyle w:val="DanceBody"/>
      </w:pPr>
      <w:r>
        <w:t>105-112</w:t>
      </w:r>
      <w:r>
        <w:tab/>
        <w:t>Ladies set twice &amp; twice facing down</w:t>
      </w:r>
      <w:r w:rsidRPr="00BA6B4D">
        <w:rPr>
          <w:b/>
        </w:rPr>
        <w:t xml:space="preserve"> while </w:t>
      </w:r>
      <w:r>
        <w:t>2M followed by 1M (also 4M followed by 3M) dance up round 2L/1L (or 4L &amp; 3L) &amp; to stand on left of their partners</w:t>
      </w:r>
    </w:p>
    <w:p w:rsidR="00B11EB3" w:rsidRDefault="00B11EB3" w:rsidP="00B11EB3">
      <w:pPr>
        <w:pStyle w:val="DanceBody"/>
        <w:keepNext w:val="0"/>
      </w:pPr>
      <w:r>
        <w:t>113-120</w:t>
      </w:r>
      <w:r>
        <w:tab/>
        <w:t>1s+2s, 3s+4s Allemande (all facing the bottom with 2s &amp; 4s leading) ending on bar 6 to 'whisper' &amp; retire to partner's place</w:t>
      </w:r>
    </w:p>
    <w:p w:rsidR="00B11EB3" w:rsidRDefault="00B11EB3" w:rsidP="00B11EB3"/>
    <w:p w:rsidR="00B11EB3" w:rsidRDefault="00B11EB3" w:rsidP="00B11EB3">
      <w:pPr>
        <w:pStyle w:val="Minicrib"/>
      </w:pPr>
      <w:r>
        <w:t>MACDONALD OF THE EASTERN ISLES  (S3x32)  3C set</w:t>
      </w:r>
      <w:r>
        <w:tab/>
        <w:t>Bluebell Dancers  To Be A Wind</w:t>
      </w:r>
    </w:p>
    <w:p w:rsidR="00B11EB3" w:rsidRPr="00253BF3" w:rsidRDefault="00B11EB3" w:rsidP="00B11EB3">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B11EB3" w:rsidRPr="00253BF3" w:rsidRDefault="00B11EB3" w:rsidP="00B11EB3">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B11EB3" w:rsidRPr="00253BF3" w:rsidRDefault="00B11EB3" w:rsidP="00B11EB3">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B11EB3" w:rsidRDefault="00B11EB3" w:rsidP="00B11EB3">
      <w:pPr>
        <w:pStyle w:val="DanceBody"/>
        <w:keepNext w:val="0"/>
      </w:pPr>
      <w:r w:rsidRPr="00253BF3">
        <w:t>25-32</w:t>
      </w:r>
      <w:r w:rsidRPr="00253BF3">
        <w:tab/>
        <w:t xml:space="preserve">2s+3s+1s </w:t>
      </w:r>
      <w:r>
        <w:t>circle 6H round and back</w:t>
      </w:r>
    </w:p>
    <w:p w:rsidR="00B11EB3" w:rsidRDefault="00B11EB3" w:rsidP="00B11EB3"/>
    <w:p w:rsidR="00B11EB3" w:rsidRDefault="00B11EB3" w:rsidP="00B11EB3">
      <w:pPr>
        <w:pStyle w:val="Minicrib"/>
      </w:pPr>
      <w:r>
        <w:t>MACDONALD OF THE ISLES  (S3x32)  3C Set</w:t>
      </w:r>
      <w:r>
        <w:tab/>
        <w:t>Derek Haynes  Carnforth Coll 2</w:t>
      </w:r>
    </w:p>
    <w:p w:rsidR="00B11EB3" w:rsidRDefault="00B11EB3" w:rsidP="00B11EB3">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B11EB3" w:rsidRDefault="00B11EB3" w:rsidP="00B11EB3">
      <w:pPr>
        <w:pStyle w:val="DanceBody"/>
      </w:pPr>
      <w:r>
        <w:t xml:space="preserve"> 9-16</w:t>
      </w:r>
      <w:r>
        <w:tab/>
        <w:t>2s dance full diagonal Reel of 4 with 2</w:t>
      </w:r>
      <w:r w:rsidRPr="00972EEB">
        <w:t>nd</w:t>
      </w:r>
      <w:r>
        <w:t xml:space="preserve"> corners to end in original places</w:t>
      </w:r>
    </w:p>
    <w:p w:rsidR="00B11EB3" w:rsidRDefault="00B11EB3" w:rsidP="00B11EB3">
      <w:pPr>
        <w:pStyle w:val="DanceBody"/>
      </w:pPr>
      <w:r>
        <w:t>17-24</w:t>
      </w:r>
      <w:r>
        <w:tab/>
        <w:t>All dance Snowball Grand Chain for 3 cples to end 3 (2) 1:</w:t>
      </w:r>
    </w:p>
    <w:p w:rsidR="00B11EB3" w:rsidRDefault="00B11EB3" w:rsidP="00B11EB3">
      <w:pPr>
        <w:pStyle w:val="DanceBody"/>
      </w:pPr>
      <w:r>
        <w:tab/>
        <w:t>`1s cross RH &amp; change places LH on side with 2s</w:t>
      </w:r>
    </w:p>
    <w:p w:rsidR="00B11EB3" w:rsidRDefault="00B11EB3" w:rsidP="00B11EB3">
      <w:pPr>
        <w:pStyle w:val="DanceBody"/>
      </w:pPr>
      <w:r>
        <w:tab/>
        <w:t>`1s change places RH with 3s</w:t>
      </w:r>
      <w:r w:rsidRPr="00BA6B4D">
        <w:rPr>
          <w:b/>
        </w:rPr>
        <w:t xml:space="preserve"> while </w:t>
      </w:r>
      <w:r>
        <w:t>2s cross over RH</w:t>
      </w:r>
    </w:p>
    <w:p w:rsidR="00B11EB3" w:rsidRDefault="00B11EB3" w:rsidP="00B11EB3">
      <w:pPr>
        <w:pStyle w:val="DanceBody"/>
      </w:pPr>
      <w:r>
        <w:tab/>
        <w:t>`1s cross LH</w:t>
      </w:r>
      <w:r w:rsidRPr="00BA6B4D">
        <w:rPr>
          <w:b/>
        </w:rPr>
        <w:t xml:space="preserve"> while </w:t>
      </w:r>
      <w:r>
        <w:t>2s &amp; 3s change places LH.  3 (2) 1</w:t>
      </w:r>
    </w:p>
    <w:p w:rsidR="00B11EB3" w:rsidRDefault="00B11EB3" w:rsidP="00B11EB3">
      <w:pPr>
        <w:pStyle w:val="DanceBody"/>
        <w:keepNext w:val="0"/>
      </w:pPr>
      <w:r>
        <w:t>25-32</w:t>
      </w:r>
      <w:r>
        <w:tab/>
        <w:t>3s+2s (top 2 couples) dance 1/2 R&amp;L, 3s dance 1/2 Fig of 8 round end couples (3M up &amp; 3L down) to end in 2</w:t>
      </w:r>
      <w:r w:rsidRPr="00972EEB">
        <w:t>nd</w:t>
      </w:r>
      <w:r>
        <w:t xml:space="preserve"> place own side 2 3 1</w:t>
      </w:r>
    </w:p>
    <w:p w:rsidR="00B11EB3" w:rsidRDefault="00B11EB3" w:rsidP="00B11EB3"/>
    <w:p w:rsidR="00B11EB3" w:rsidRDefault="00B11EB3" w:rsidP="00B11EB3">
      <w:pPr>
        <w:pStyle w:val="Minicrib"/>
      </w:pPr>
      <w:r>
        <w:t>MACDONALD OF THE ISLES FOR FIVE COUPLES  (S5x32)  5C Set</w:t>
      </w:r>
      <w:r>
        <w:tab/>
        <w:t>John F Rigby  Montreal Moments</w:t>
      </w:r>
    </w:p>
    <w:p w:rsidR="00B11EB3" w:rsidRPr="00261CE4" w:rsidRDefault="00B11EB3" w:rsidP="00B11EB3">
      <w:pPr>
        <w:pStyle w:val="DanceBody"/>
      </w:pPr>
      <w:r w:rsidRPr="00261CE4">
        <w:rPr>
          <w:bCs/>
        </w:rPr>
        <w:t xml:space="preserve"> 1- 8</w:t>
      </w:r>
      <w:r w:rsidRPr="00261CE4">
        <w:rPr>
          <w:bCs/>
        </w:rPr>
        <w:tab/>
      </w:r>
      <w:r w:rsidRPr="00261CE4">
        <w:t>2s &amp; 4s dance diagonal reels of four with 1st corners &amp; end dancing LSh round partner to face 2</w:t>
      </w:r>
      <w:r w:rsidRPr="00972EEB">
        <w:t>nd</w:t>
      </w:r>
      <w:r w:rsidRPr="00261CE4">
        <w:t xml:space="preserve"> corners</w:t>
      </w:r>
    </w:p>
    <w:p w:rsidR="00B11EB3" w:rsidRDefault="00B11EB3" w:rsidP="00B11EB3">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B11EB3" w:rsidRPr="00261CE4" w:rsidRDefault="00B11EB3" w:rsidP="00B11EB3">
      <w:pPr>
        <w:pStyle w:val="DanceBody"/>
      </w:pPr>
      <w:r>
        <w:t>17-24</w:t>
      </w:r>
      <w:r>
        <w:tab/>
        <w:t>All dance a Cumulative Grand Chain:-</w:t>
      </w:r>
    </w:p>
    <w:p w:rsidR="00B11EB3" w:rsidRPr="00261CE4" w:rsidRDefault="00B11EB3" w:rsidP="00B11EB3">
      <w:pPr>
        <w:pStyle w:val="DanceBody"/>
      </w:pPr>
      <w:r>
        <w:tab/>
      </w:r>
      <w:r w:rsidRPr="00261CE4">
        <w:t>17-20</w:t>
      </w:r>
      <w:r>
        <w:t xml:space="preserve">  </w:t>
      </w:r>
      <w:r w:rsidRPr="00261CE4">
        <w:t>1s+3s cross RH &amp; face down, 1s+2s</w:t>
      </w:r>
      <w:r w:rsidRPr="007F0D5A">
        <w:rPr>
          <w:b/>
        </w:rPr>
        <w:t xml:space="preserve"> also </w:t>
      </w:r>
      <w:r w:rsidRPr="00261CE4">
        <w:t>3s+4s change places on the sides LH</w:t>
      </w:r>
    </w:p>
    <w:p w:rsidR="00B11EB3" w:rsidRPr="00261CE4" w:rsidRDefault="00B11EB3" w:rsidP="00B11EB3">
      <w:pPr>
        <w:pStyle w:val="DanceBody"/>
      </w:pPr>
      <w:r>
        <w:tab/>
        <w:t xml:space="preserve">21-24  </w:t>
      </w:r>
      <w:r w:rsidRPr="00261CE4">
        <w:t>2s cross RH</w:t>
      </w:r>
      <w:r w:rsidRPr="00BA6B4D">
        <w:rPr>
          <w:b/>
        </w:rPr>
        <w:t xml:space="preserve"> </w:t>
      </w:r>
      <w:r>
        <w:rPr>
          <w:b/>
        </w:rPr>
        <w:t xml:space="preserve">as </w:t>
      </w:r>
      <w:r w:rsidRPr="00261CE4">
        <w:t>1s+4s</w:t>
      </w:r>
      <w:r w:rsidRPr="007F0D5A">
        <w:rPr>
          <w:b/>
        </w:rPr>
        <w:t xml:space="preserve"> also </w:t>
      </w:r>
      <w:r w:rsidRPr="00261CE4">
        <w:t>3s+5s change places RH on the sides, 2s+4s</w:t>
      </w:r>
      <w:r w:rsidRPr="007F0D5A">
        <w:rPr>
          <w:b/>
        </w:rPr>
        <w:t xml:space="preserve"> also </w:t>
      </w:r>
      <w:r w:rsidRPr="00261CE4">
        <w:t>1s+5s change pls LH on sides</w:t>
      </w:r>
      <w:r w:rsidRPr="00BA6B4D">
        <w:rPr>
          <w:b/>
        </w:rPr>
        <w:t xml:space="preserve"> </w:t>
      </w:r>
      <w:r>
        <w:rPr>
          <w:b/>
        </w:rPr>
        <w:t xml:space="preserve">as </w:t>
      </w:r>
      <w:r w:rsidRPr="00261CE4">
        <w:t>3s cross LH.  4(2)5(1)3</w:t>
      </w:r>
    </w:p>
    <w:p w:rsidR="00B11EB3" w:rsidRPr="00261CE4" w:rsidRDefault="00B11EB3" w:rsidP="00B11EB3">
      <w:pPr>
        <w:pStyle w:val="DanceBody"/>
        <w:keepNext w:val="0"/>
      </w:pPr>
      <w:r w:rsidRPr="00261CE4">
        <w:t>25-</w:t>
      </w:r>
      <w:r>
        <w:t>3</w:t>
      </w:r>
      <w:r w:rsidRPr="00261CE4">
        <w:t>2</w:t>
      </w:r>
      <w:r w:rsidRPr="00261CE4">
        <w:tab/>
        <w:t>4s+2s</w:t>
      </w:r>
      <w:r w:rsidRPr="007F0D5A">
        <w:rPr>
          <w:b/>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B11EB3" w:rsidRDefault="00B11EB3" w:rsidP="00B11EB3"/>
    <w:p w:rsidR="00B11EB3" w:rsidRDefault="00B11EB3" w:rsidP="00B11EB3">
      <w:pPr>
        <w:pStyle w:val="Minicrib"/>
        <w:rPr>
          <w:lang w:eastAsia="en-GB"/>
        </w:rPr>
      </w:pPr>
      <w:r>
        <w:rPr>
          <w:lang w:eastAsia="en-GB"/>
        </w:rPr>
        <w:t>MACDONALD'S DOUBLE DIAMOND  (S3x40)  3C set</w:t>
      </w:r>
      <w:r>
        <w:rPr>
          <w:lang w:eastAsia="en-GB"/>
        </w:rPr>
        <w:tab/>
        <w:t>Mary Howard</w:t>
      </w:r>
    </w:p>
    <w:p w:rsidR="00B11EB3" w:rsidRPr="00D851ED" w:rsidRDefault="00B11EB3" w:rsidP="00B11EB3">
      <w:pPr>
        <w:pStyle w:val="DanceBody"/>
      </w:pPr>
      <w:r>
        <w:t xml:space="preserve"> </w:t>
      </w:r>
      <w:r w:rsidRPr="00D851ED">
        <w:t>1- 6</w:t>
      </w:r>
      <w:r w:rsidRPr="00D851ED">
        <w:tab/>
        <w:t xml:space="preserve">1s &amp; 3s dance LSh reels of 3 across (1M LSh to 2L </w:t>
      </w:r>
      <w:r w:rsidRPr="00D851ED">
        <w:rPr>
          <w:b/>
        </w:rPr>
        <w:t>also</w:t>
      </w:r>
      <w:r w:rsidRPr="00D851ED">
        <w:t xml:space="preserve"> 3L LSh 2M to start)</w:t>
      </w:r>
    </w:p>
    <w:p w:rsidR="00B11EB3" w:rsidRPr="00D851ED" w:rsidRDefault="00B11EB3" w:rsidP="00B11EB3">
      <w:pPr>
        <w:pStyle w:val="DanceBody"/>
      </w:pPr>
      <w:r w:rsidRPr="00D851ED">
        <w:rPr>
          <w:lang w:val="en-CA"/>
        </w:rPr>
        <w:t xml:space="preserve"> 7- 8</w:t>
      </w:r>
      <w:r w:rsidRPr="00D851ED">
        <w:rPr>
          <w:lang w:val="en-CA"/>
        </w:rPr>
        <w:tab/>
        <w:t xml:space="preserve">2L dances to the top, pulls RSh back to face down </w:t>
      </w:r>
      <w:r w:rsidRPr="00D851ED">
        <w:rPr>
          <w:b/>
          <w:lang w:val="en-CA"/>
        </w:rPr>
        <w:t>while</w:t>
      </w:r>
      <w:r w:rsidRPr="00D851ED">
        <w:rPr>
          <w:lang w:val="en-CA"/>
        </w:rPr>
        <w:t xml:space="preserve"> 1</w:t>
      </w:r>
      <w:r>
        <w:rPr>
          <w:lang w:val="en-CA"/>
        </w:rPr>
        <w:t>'</w:t>
      </w:r>
      <w:r w:rsidRPr="00D851ED">
        <w:rPr>
          <w:lang w:val="en-CA"/>
        </w:rPr>
        <w:t xml:space="preserve">s curve in  to face up NHJ </w:t>
      </w:r>
      <w:r w:rsidRPr="00D851ED">
        <w:rPr>
          <w:b/>
          <w:lang w:val="en-CA"/>
        </w:rPr>
        <w:t>while</w:t>
      </w:r>
      <w:r w:rsidRPr="00D851ED">
        <w:rPr>
          <w:lang w:val="en-CA"/>
        </w:rPr>
        <w:t xml:space="preserve"> 2M dances down pulls RSH back to face up </w:t>
      </w:r>
      <w:r w:rsidRPr="00D851ED">
        <w:rPr>
          <w:b/>
          <w:lang w:val="en-CA"/>
        </w:rPr>
        <w:t>while</w:t>
      </w:r>
      <w:r w:rsidRPr="00D851ED">
        <w:rPr>
          <w:lang w:val="en-CA"/>
        </w:rPr>
        <w:t xml:space="preserve"> 3</w:t>
      </w:r>
      <w:r>
        <w:rPr>
          <w:lang w:val="en-CA"/>
        </w:rPr>
        <w:t>'</w:t>
      </w:r>
      <w:r w:rsidRPr="00D851ED">
        <w:rPr>
          <w:lang w:val="en-CA"/>
        </w:rPr>
        <w:t>s curve in to face down NHJ.</w:t>
      </w:r>
    </w:p>
    <w:p w:rsidR="00B11EB3" w:rsidRDefault="00B11EB3" w:rsidP="00B11EB3">
      <w:pPr>
        <w:pStyle w:val="DanceBody"/>
      </w:pPr>
      <w:r>
        <w:t xml:space="preserve"> 9-16</w:t>
      </w:r>
      <w:r>
        <w:tab/>
        <w:t>All set &amp; dance 1/2 RH across, 1s &amp; 3s continue turning back to place as 2s meet turning LH back to original positions &amp; all set</w:t>
      </w:r>
    </w:p>
    <w:p w:rsidR="00B11EB3" w:rsidRDefault="00B11EB3" w:rsidP="00B11EB3">
      <w:pPr>
        <w:pStyle w:val="DanceBody"/>
      </w:pPr>
      <w:r>
        <w:t>17-24</w:t>
      </w:r>
      <w:r>
        <w:tab/>
        <w:t>All circle 6H round &amp; back</w:t>
      </w:r>
    </w:p>
    <w:p w:rsidR="00B11EB3" w:rsidRDefault="00B11EB3" w:rsidP="00B11EB3">
      <w:pPr>
        <w:pStyle w:val="DanceBody"/>
      </w:pPr>
      <w:r>
        <w:t>25-32</w:t>
      </w:r>
      <w:r>
        <w:tab/>
        <w:t>All set &amp; cross RH, all chase clockwise back to own sides to end 3 2 1</w:t>
      </w:r>
    </w:p>
    <w:p w:rsidR="00B11EB3" w:rsidRDefault="00B11EB3" w:rsidP="00B11EB3">
      <w:pPr>
        <w:pStyle w:val="DanceBody"/>
        <w:keepNext w:val="0"/>
      </w:pPr>
      <w:r>
        <w:t>33-40</w:t>
      </w:r>
      <w:r>
        <w:tab/>
        <w:t>2s+1s dance the Knot to end 3 1 2</w:t>
      </w:r>
    </w:p>
    <w:p w:rsidR="00B11EB3" w:rsidRDefault="00B11EB3" w:rsidP="00B11EB3"/>
    <w:p w:rsidR="00B11EB3" w:rsidRDefault="00B11EB3" w:rsidP="00B11EB3">
      <w:pPr>
        <w:pStyle w:val="Minicrib"/>
      </w:pPr>
      <w:r>
        <w:t>MACFARLANE'S FIDDLE  (R8x32)  3C (4C set)</w:t>
      </w:r>
      <w:r>
        <w:tab/>
        <w:t>John Drewry  Canadian Bk</w:t>
      </w:r>
    </w:p>
    <w:p w:rsidR="00B11EB3" w:rsidRDefault="00B11EB3" w:rsidP="00B11EB3">
      <w:pPr>
        <w:pStyle w:val="DanceBody"/>
      </w:pPr>
      <w:r>
        <w:t xml:space="preserve"> 1- 8</w:t>
      </w:r>
      <w:r>
        <w:tab/>
        <w:t>1M &amp; 3L turn RH 1.1/2 times to change places</w:t>
      </w:r>
      <w:r w:rsidRPr="00BA6B4D">
        <w:rPr>
          <w:b/>
        </w:rPr>
        <w:t xml:space="preserve"> while </w:t>
      </w:r>
      <w:r>
        <w:t>their partners chase anticlockwise to face them; 1L &amp; 3M turn LH 1.1/2 times to end in centre with LH joined</w:t>
      </w:r>
      <w:r w:rsidRPr="00BA6B4D">
        <w:rPr>
          <w:b/>
        </w:rPr>
        <w:t xml:space="preserve"> while </w:t>
      </w:r>
      <w:r>
        <w:t>their partners chase clockwise to join RH with partner in line of 4 down in centre</w:t>
      </w:r>
    </w:p>
    <w:p w:rsidR="00B11EB3" w:rsidRDefault="00B11EB3" w:rsidP="00B11EB3">
      <w:pPr>
        <w:pStyle w:val="DanceBody"/>
      </w:pPr>
      <w:r>
        <w:t xml:space="preserve"> 9-16</w:t>
      </w:r>
      <w:r>
        <w:tab/>
        <w:t>1s &amp; 3s Bal-in-Line</w:t>
      </w:r>
      <w:r w:rsidRPr="00BA6B4D">
        <w:rPr>
          <w:b/>
        </w:rPr>
        <w:t xml:space="preserve"> while </w:t>
      </w:r>
      <w:r>
        <w:t>2s change places by 2M dancing under arch made by 1s</w:t>
      </w:r>
      <w:r w:rsidRPr="00BA6B4D">
        <w:rPr>
          <w:b/>
        </w:rPr>
        <w:t xml:space="preserve"> </w:t>
      </w:r>
      <w:r>
        <w:rPr>
          <w:b/>
        </w:rPr>
        <w:t xml:space="preserve">as </w:t>
      </w:r>
      <w:r>
        <w:t>2L dances under arch made by 3s, 2s set twice</w:t>
      </w:r>
      <w:r w:rsidRPr="00BA6B4D">
        <w:rPr>
          <w:b/>
        </w:rPr>
        <w:t xml:space="preserve"> while </w:t>
      </w:r>
      <w:r>
        <w:t>1s &amp; 3s turn RH 1.1/4 times to end on opposite sides facing out</w:t>
      </w:r>
    </w:p>
    <w:p w:rsidR="00B11EB3" w:rsidRDefault="00B11EB3" w:rsidP="00B11EB3">
      <w:pPr>
        <w:pStyle w:val="DanceBody"/>
      </w:pPr>
      <w:r>
        <w:t>17-24</w:t>
      </w:r>
      <w:r>
        <w:tab/>
        <w:t>1s+2s+3s dance RSh reels of 3 on sides</w:t>
      </w:r>
    </w:p>
    <w:p w:rsidR="00B11EB3" w:rsidRDefault="00B11EB3" w:rsidP="00B11EB3">
      <w:pPr>
        <w:pStyle w:val="DanceBody"/>
        <w:keepNext w:val="0"/>
      </w:pPr>
      <w:r>
        <w:t>25-32</w:t>
      </w:r>
      <w:r>
        <w:tab/>
        <w:t>1s+2s+3s set, 1s+2s dance RH across 1/2 way</w:t>
      </w:r>
      <w:r w:rsidRPr="00BA6B4D">
        <w:rPr>
          <w:b/>
        </w:rPr>
        <w:t xml:space="preserve"> while </w:t>
      </w:r>
      <w:r>
        <w:t>3s 1/2 turn RH, 2s+1s+3s turn RH</w:t>
      </w:r>
    </w:p>
    <w:p w:rsidR="00B11EB3" w:rsidRDefault="00B11EB3" w:rsidP="00B11EB3"/>
    <w:p w:rsidR="00B11EB3" w:rsidRDefault="00B11EB3" w:rsidP="00B11EB3">
      <w:pPr>
        <w:pStyle w:val="Minicrib"/>
      </w:pPr>
      <w:r>
        <w:t>MACFARLANE'S GEESE  (R4x32)  4C Set</w:t>
      </w:r>
      <w:r>
        <w:tab/>
        <w:t>Jean Attwood  Alexander Leaflet 7</w:t>
      </w:r>
    </w:p>
    <w:p w:rsidR="00B11EB3" w:rsidRDefault="00B11EB3" w:rsidP="00B11EB3">
      <w:pPr>
        <w:pStyle w:val="DanceBody"/>
      </w:pPr>
      <w:r>
        <w:t>2s &amp; 4s start on opp sides</w:t>
      </w:r>
    </w:p>
    <w:p w:rsidR="00B11EB3" w:rsidRDefault="00B11EB3" w:rsidP="00B11EB3">
      <w:pPr>
        <w:pStyle w:val="DanceBody"/>
      </w:pPr>
      <w:r>
        <w:t xml:space="preserve"> 1- 8</w:t>
      </w:r>
      <w:r>
        <w:tab/>
        <w:t>1s+3s dance in &amp; Bal-in-Line, turn partners RH &amp; 1s cast to 3</w:t>
      </w:r>
      <w:r w:rsidRPr="00972EEB">
        <w:t>rd</w:t>
      </w:r>
      <w:r>
        <w:t xml:space="preserve"> place</w:t>
      </w:r>
      <w:r w:rsidRPr="00BA6B4D">
        <w:rPr>
          <w:b/>
        </w:rPr>
        <w:t xml:space="preserve"> while </w:t>
      </w:r>
      <w:r>
        <w:t>3s lead up to 1</w:t>
      </w:r>
      <w:r w:rsidRPr="00972EEB">
        <w:t>st</w:t>
      </w:r>
      <w:r>
        <w:t xml:space="preserve"> place</w:t>
      </w:r>
    </w:p>
    <w:p w:rsidR="00B11EB3" w:rsidRDefault="00B11EB3" w:rsidP="00B11EB3">
      <w:pPr>
        <w:pStyle w:val="DanceBody"/>
      </w:pPr>
      <w:r>
        <w:t xml:space="preserve"> 9-16</w:t>
      </w:r>
      <w:r>
        <w:tab/>
        <w:t>2s+4s dance in &amp; Bal-in-Line, turn partners RH &amp; 2s lead down to 4</w:t>
      </w:r>
      <w:r w:rsidRPr="00972EEB">
        <w:t>th</w:t>
      </w:r>
      <w:r>
        <w:t xml:space="preserve"> place</w:t>
      </w:r>
      <w:r w:rsidRPr="00BA6B4D">
        <w:rPr>
          <w:b/>
        </w:rPr>
        <w:t xml:space="preserve"> while </w:t>
      </w:r>
      <w:r>
        <w:t>4s cast up to 2</w:t>
      </w:r>
      <w:r w:rsidRPr="00972EEB">
        <w:t>nd</w:t>
      </w:r>
      <w:r>
        <w:t xml:space="preserve"> place.  3 (4) 1 (2)</w:t>
      </w:r>
    </w:p>
    <w:p w:rsidR="00B11EB3" w:rsidRDefault="00B11EB3" w:rsidP="00B11EB3">
      <w:pPr>
        <w:pStyle w:val="DanceBody"/>
      </w:pPr>
      <w:r>
        <w:t>17-24</w:t>
      </w:r>
      <w:r>
        <w:tab/>
        <w:t>3s+4s</w:t>
      </w:r>
      <w:r w:rsidRPr="007F0D5A">
        <w:rPr>
          <w:b/>
        </w:rPr>
        <w:t xml:space="preserve"> also </w:t>
      </w:r>
      <w:r>
        <w:t>1s+2s dance double Fig of 8  (1s &amp; 4s cross down/up to start)</w:t>
      </w:r>
    </w:p>
    <w:p w:rsidR="00B11EB3" w:rsidRDefault="00B11EB3" w:rsidP="00B11EB3">
      <w:pPr>
        <w:pStyle w:val="DanceBody"/>
      </w:pPr>
      <w:r>
        <w:t>25-28</w:t>
      </w:r>
      <w:r>
        <w:tab/>
        <w:t>4s+1s set &amp; 1/2 turn partners RH</w:t>
      </w:r>
    </w:p>
    <w:p w:rsidR="00B11EB3" w:rsidRDefault="00B11EB3" w:rsidP="00B11EB3">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rPr>
        <w:t xml:space="preserve"> while </w:t>
      </w:r>
      <w:r>
        <w:t>1M followed by 4L dance down through end couple &amp; cast up Ladies' side to 2</w:t>
      </w:r>
      <w:r w:rsidRPr="00972EEB">
        <w:t>nd</w:t>
      </w:r>
      <w:r>
        <w:t>/3</w:t>
      </w:r>
      <w:r w:rsidRPr="00972EEB">
        <w:t>rd</w:t>
      </w:r>
      <w:r>
        <w:t xml:space="preserve"> places.  3 (1) 4 (2)</w:t>
      </w:r>
    </w:p>
    <w:p w:rsidR="00B11EB3" w:rsidRDefault="00B11EB3" w:rsidP="00B11EB3"/>
    <w:p w:rsidR="00B11EB3" w:rsidRDefault="00B11EB3" w:rsidP="00B11EB3">
      <w:pPr>
        <w:pStyle w:val="Minicrib"/>
      </w:pPr>
      <w:r>
        <w:t>MACFARLANE'S LANTERN  (S4x32)  4C Set</w:t>
      </w:r>
      <w:r>
        <w:tab/>
        <w:t>Barry Priddey  Phantom Piper Set</w:t>
      </w:r>
    </w:p>
    <w:p w:rsidR="00B11EB3" w:rsidRDefault="00B11EB3" w:rsidP="00B11EB3">
      <w:pPr>
        <w:pStyle w:val="DanceBody"/>
      </w:pPr>
      <w:r>
        <w:t>3s &amp; 4s start on opposite sides</w:t>
      </w:r>
    </w:p>
    <w:p w:rsidR="00B11EB3" w:rsidRDefault="00B11EB3" w:rsidP="00B11EB3">
      <w:pPr>
        <w:pStyle w:val="DanceBody"/>
      </w:pPr>
      <w:r>
        <w:t xml:space="preserve"> 1- 4</w:t>
      </w:r>
      <w:r>
        <w:tab/>
        <w:t>1s &amp; 4s dance 1/2 Fig of 8 round next couples</w:t>
      </w:r>
    </w:p>
    <w:p w:rsidR="00B11EB3" w:rsidRDefault="00B11EB3" w:rsidP="00B11EB3">
      <w:pPr>
        <w:pStyle w:val="DanceBody"/>
      </w:pPr>
      <w:r>
        <w:t xml:space="preserve"> 5- 8</w:t>
      </w:r>
      <w:r>
        <w:tab/>
        <w:t>1L</w:t>
      </w:r>
      <w:r w:rsidRPr="007F0D5A">
        <w:rPr>
          <w:b/>
        </w:rPr>
        <w:t xml:space="preserve"> also </w:t>
      </w:r>
      <w:r>
        <w:t>4L cross diag to dance out between 2s &amp; 3s, cast to right &amp; cross to other side</w:t>
      </w:r>
      <w:r w:rsidRPr="00BA6B4D">
        <w:rPr>
          <w:b/>
        </w:rPr>
        <w:t xml:space="preserve"> while </w:t>
      </w:r>
      <w:r>
        <w:t>partners follow to end at other end of set (opposite partner)</w:t>
      </w:r>
    </w:p>
    <w:p w:rsidR="00B11EB3" w:rsidRDefault="00B11EB3" w:rsidP="00B11EB3">
      <w:pPr>
        <w:pStyle w:val="DanceBody"/>
      </w:pPr>
      <w:r>
        <w:t xml:space="preserve"> 9-16</w:t>
      </w:r>
      <w:r>
        <w:tab/>
        <w:t>All dance reel of 4 on sides</w:t>
      </w:r>
    </w:p>
    <w:p w:rsidR="00B11EB3" w:rsidRDefault="00B11EB3" w:rsidP="00B11EB3">
      <w:pPr>
        <w:pStyle w:val="DanceBody"/>
      </w:pPr>
      <w:r>
        <w:t>17-20</w:t>
      </w:r>
      <w:r>
        <w:tab/>
        <w:t>2M &amp; 3M dance out &amp; cast round end dancer, dance across set &amp; cast 1 place on other side</w:t>
      </w:r>
      <w:r w:rsidRPr="00BA6B4D">
        <w:rPr>
          <w:b/>
        </w:rPr>
        <w:t xml:space="preserve"> </w:t>
      </w:r>
      <w:r>
        <w:rPr>
          <w:b/>
        </w:rPr>
        <w:t xml:space="preserve">as </w:t>
      </w:r>
      <w:r>
        <w:t>ptnrs follow - crossing &amp; casting to R - but dance down/up 1 pl on opp side to ptnr, when 2M &amp; 3L</w:t>
      </w:r>
      <w:r w:rsidRPr="007F0D5A">
        <w:rPr>
          <w:b/>
        </w:rPr>
        <w:t xml:space="preserve"> also </w:t>
      </w:r>
      <w:r>
        <w:t>3M &amp; 2L approach each other they pass RSh &amp; Lady turns in behind passing Man (not her ptnr)</w:t>
      </w:r>
    </w:p>
    <w:p w:rsidR="00B11EB3" w:rsidRDefault="00B11EB3" w:rsidP="00B11EB3">
      <w:pPr>
        <w:pStyle w:val="DanceBody"/>
      </w:pPr>
      <w:r>
        <w:t>21-24</w:t>
      </w:r>
      <w:r>
        <w:tab/>
        <w:t>3M &amp; 2M (followed by 2L/3L) dance up/down between end couples, cast to right &amp; dance into original places</w:t>
      </w:r>
    </w:p>
    <w:p w:rsidR="00B11EB3" w:rsidRDefault="00B11EB3" w:rsidP="00B11EB3">
      <w:pPr>
        <w:pStyle w:val="DanceBody"/>
      </w:pPr>
      <w:r>
        <w:t>25-32</w:t>
      </w:r>
      <w:r>
        <w:tab/>
        <w:t>4s+2s</w:t>
      </w:r>
      <w:r w:rsidRPr="007F0D5A">
        <w:rPr>
          <w:b/>
        </w:rPr>
        <w:t xml:space="preserve"> also </w:t>
      </w:r>
      <w:r>
        <w:t>3s+1s dance Tourbillon : -</w:t>
      </w:r>
    </w:p>
    <w:p w:rsidR="00B11EB3" w:rsidRDefault="00B11EB3" w:rsidP="00B11EB3">
      <w:pPr>
        <w:pStyle w:val="DanceBody"/>
      </w:pPr>
      <w:r>
        <w:tab/>
        <w:t>`4s+2s</w:t>
      </w:r>
      <w:r w:rsidRPr="007F0D5A">
        <w:rPr>
          <w:b/>
        </w:rPr>
        <w:t xml:space="preserve"> also </w:t>
      </w:r>
      <w:r>
        <w:t>3s+1s 1/2 turn prtnrs 2H, 4M/2L</w:t>
      </w:r>
      <w:r w:rsidRPr="007F0D5A">
        <w:rPr>
          <w:b/>
        </w:rPr>
        <w:t xml:space="preserve"> also </w:t>
      </w:r>
      <w:r>
        <w:t>3M/1L lead prtnrs 1 pl cl'wise to end 4s/3s on Ladies side &amp; 2s/1s on Men's side, 4s/3s set to 2s/1s</w:t>
      </w:r>
    </w:p>
    <w:p w:rsidR="00B11EB3" w:rsidRDefault="00B11EB3" w:rsidP="00B11EB3">
      <w:pPr>
        <w:pStyle w:val="DanceBody"/>
        <w:keepNext w:val="0"/>
      </w:pPr>
      <w:r>
        <w:tab/>
        <w:t>`All 1/2 turn prtnrs 2H, 4L/2M</w:t>
      </w:r>
      <w:r w:rsidRPr="007F0D5A">
        <w:rPr>
          <w:b/>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B11EB3" w:rsidRDefault="00B11EB3" w:rsidP="00B11EB3"/>
    <w:p w:rsidR="00B11EB3" w:rsidRDefault="00B11EB3" w:rsidP="00B11EB3">
      <w:pPr>
        <w:pStyle w:val="Minicrib"/>
      </w:pPr>
      <w:r>
        <w:t>THE MACFARLANES' STRATHSPEY  (S8x32)  3C (4C set)</w:t>
      </w:r>
      <w:r>
        <w:tab/>
        <w:t>Bob M Campbell  Glasgow Assembly</w:t>
      </w:r>
    </w:p>
    <w:p w:rsidR="00B11EB3" w:rsidRPr="003A0984" w:rsidRDefault="00B11EB3" w:rsidP="00B11EB3">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rPr>
        <w:t>while</w:t>
      </w:r>
      <w:r>
        <w:t xml:space="preserve"> 2s lead up and curve into 1st place</w:t>
      </w:r>
    </w:p>
    <w:p w:rsidR="00B11EB3" w:rsidRPr="003A0984" w:rsidRDefault="00B11EB3" w:rsidP="00B11EB3">
      <w:pPr>
        <w:pStyle w:val="DanceBody"/>
      </w:pPr>
      <w:r>
        <w:t xml:space="preserve"> </w:t>
      </w:r>
      <w:r w:rsidRPr="003A0984">
        <w:t>5-</w:t>
      </w:r>
      <w:r>
        <w:t xml:space="preserve"> </w:t>
      </w:r>
      <w:r w:rsidRPr="003A0984">
        <w:t>8</w:t>
      </w:r>
      <w:r>
        <w:tab/>
      </w:r>
      <w:r w:rsidRPr="003A0984">
        <w:t>1s</w:t>
      </w:r>
      <w:r>
        <w:t>+3s repeat.  2 3 1</w:t>
      </w:r>
    </w:p>
    <w:p w:rsidR="00B11EB3" w:rsidRPr="003A0984" w:rsidRDefault="00B11EB3" w:rsidP="00B11EB3">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B11EB3" w:rsidRDefault="00B11EB3" w:rsidP="00B11EB3">
      <w:pPr>
        <w:pStyle w:val="DanceBody"/>
      </w:pPr>
      <w:r>
        <w:t>17-20</w:t>
      </w:r>
      <w:r>
        <w:tab/>
      </w:r>
      <w:r w:rsidRPr="003A0984">
        <w:t>2s</w:t>
      </w:r>
      <w:r>
        <w:t xml:space="preserve">+1s circle 4H round to left </w:t>
      </w:r>
      <w:r w:rsidRPr="003A0984">
        <w:t>open</w:t>
      </w:r>
      <w:r>
        <w:t>ing into line of 4 up/down middle facing partner (2M 2L 1M 1L)</w:t>
      </w:r>
    </w:p>
    <w:p w:rsidR="00B11EB3" w:rsidRPr="003A0984" w:rsidRDefault="00B11EB3" w:rsidP="00B11EB3">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B11EB3" w:rsidRDefault="00B11EB3" w:rsidP="00B11EB3">
      <w:pPr>
        <w:pStyle w:val="DanceBody"/>
      </w:pPr>
      <w:r>
        <w:t>25-32</w:t>
      </w:r>
      <w:r>
        <w:tab/>
        <w:t>1s+2s dance a "Philabeg":</w:t>
      </w:r>
    </w:p>
    <w:p w:rsidR="00B11EB3" w:rsidRDefault="00B11EB3" w:rsidP="00B11EB3">
      <w:pPr>
        <w:pStyle w:val="DanceBody"/>
      </w:pPr>
      <w:r>
        <w:tab/>
        <w:t>25-28  1s+2s turn 2H, 1s dance down diagonally to Mens side</w:t>
      </w:r>
      <w:r w:rsidRPr="00BA6B4D">
        <w:rPr>
          <w:b/>
        </w:rPr>
        <w:t xml:space="preserve"> while </w:t>
      </w:r>
      <w:r>
        <w:t>2s dance diagonally up to Ladies side &amp; 1s+2s all 3/4 turn 2H</w:t>
      </w:r>
    </w:p>
    <w:p w:rsidR="00B11EB3" w:rsidRDefault="00B11EB3" w:rsidP="00B11EB3">
      <w:pPr>
        <w:pStyle w:val="DanceBody"/>
        <w:keepNext w:val="0"/>
      </w:pPr>
      <w:r>
        <w:tab/>
        <w:t>29-32  1s dance down diag into middle</w:t>
      </w:r>
      <w:r w:rsidRPr="00BA6B4D">
        <w:rPr>
          <w:b/>
        </w:rPr>
        <w:t xml:space="preserve"> while </w:t>
      </w:r>
      <w:r>
        <w:t>2s dance diag up into middle &amp; all 3/4 turn 2H, 1s+2s pass partner RSh &amp; dance out to own sides.  End 2 1 3</w:t>
      </w:r>
    </w:p>
    <w:p w:rsidR="00B11EB3" w:rsidRDefault="00B11EB3" w:rsidP="00B11EB3"/>
    <w:p w:rsidR="00B11EB3" w:rsidRDefault="00B11EB3" w:rsidP="00B11EB3">
      <w:pPr>
        <w:pStyle w:val="Minicrib"/>
      </w:pPr>
      <w:r>
        <w:t>MACGREGOR'S GATHERING  (S32)  Round the Room Dance 2 facing 2</w:t>
      </w:r>
      <w:r>
        <w:tab/>
        <w:t>Anna Holden  Birmingham 8 SCDs</w:t>
      </w:r>
    </w:p>
    <w:p w:rsidR="00B11EB3" w:rsidRDefault="00B11EB3" w:rsidP="00B11EB3">
      <w:pPr>
        <w:pStyle w:val="DanceBody"/>
      </w:pPr>
      <w:r>
        <w:t xml:space="preserve"> 1- 8</w:t>
      </w:r>
      <w:r>
        <w:tab/>
        <w:t>All dance 1/2 Ladies Chain &amp; RH across once round</w:t>
      </w:r>
    </w:p>
    <w:p w:rsidR="00B11EB3" w:rsidRDefault="00B11EB3" w:rsidP="00B11EB3">
      <w:pPr>
        <w:pStyle w:val="DanceBody"/>
      </w:pPr>
      <w:r>
        <w:t xml:space="preserve"> 9-16</w:t>
      </w:r>
      <w:r>
        <w:tab/>
        <w:t>All dance LH across &amp; 1/2 Ladies Chain</w:t>
      </w:r>
    </w:p>
    <w:p w:rsidR="00B11EB3" w:rsidRDefault="00B11EB3" w:rsidP="00B11EB3">
      <w:pPr>
        <w:pStyle w:val="DanceBody"/>
      </w:pPr>
      <w:r>
        <w:t>17-24</w:t>
      </w:r>
      <w:r>
        <w:tab/>
        <w:t>Set HS to partner (2 bars right foot only), 1/2 turn LH, set HS (Left foot only) &amp; 1/2 turn RH</w:t>
      </w:r>
    </w:p>
    <w:p w:rsidR="00B11EB3" w:rsidRDefault="00B11EB3" w:rsidP="00B11EB3">
      <w:pPr>
        <w:pStyle w:val="DanceBody"/>
        <w:keepNext w:val="0"/>
      </w:pPr>
      <w:r>
        <w:t>25-32</w:t>
      </w:r>
      <w:r>
        <w:tab/>
        <w:t>All dance the Rondel to face new couple (couples facing clockwise dance under arch made by other couple)</w:t>
      </w:r>
    </w:p>
    <w:p w:rsidR="00B11EB3" w:rsidRDefault="00B11EB3" w:rsidP="00B11EB3"/>
    <w:p w:rsidR="00B11EB3" w:rsidRDefault="00B11EB3" w:rsidP="00B11EB3">
      <w:pPr>
        <w:pStyle w:val="Minicrib"/>
      </w:pPr>
      <w:r>
        <w:t>THE MACHINE WITHOUT HORSES  (J8x32)  3C (4C set)</w:t>
      </w:r>
      <w:r>
        <w:tab/>
        <w:t>Rutherford  RSCDS Bk 12</w:t>
      </w:r>
    </w:p>
    <w:p w:rsidR="00B11EB3" w:rsidRDefault="00B11EB3" w:rsidP="00B11EB3">
      <w:pPr>
        <w:pStyle w:val="DanceBody"/>
      </w:pPr>
      <w:r>
        <w:t xml:space="preserve"> 1- 8</w:t>
      </w:r>
      <w:r>
        <w:tab/>
        <w:t>1s set, cast &amp; dance RH across with 3s</w:t>
      </w:r>
    </w:p>
    <w:p w:rsidR="00B11EB3" w:rsidRDefault="00B11EB3" w:rsidP="00B11EB3">
      <w:pPr>
        <w:pStyle w:val="DanceBody"/>
      </w:pPr>
      <w:r>
        <w:t xml:space="preserve"> 9-16</w:t>
      </w:r>
      <w:r>
        <w:tab/>
        <w:t>1s set, cast up &amp; dance LH across with 2s</w:t>
      </w:r>
    </w:p>
    <w:p w:rsidR="00B11EB3" w:rsidRDefault="00B11EB3" w:rsidP="00B11EB3">
      <w:pPr>
        <w:pStyle w:val="DanceBody"/>
      </w:pPr>
      <w:r>
        <w:t>17-24</w:t>
      </w:r>
      <w:r>
        <w:tab/>
        <w:t>1s followed by 2s dance down, cast up behind 3s, in &amp; dance up to top &amp; 1s cast back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MACKENZIE REEL  (R8x32)  2C (4C set)</w:t>
      </w:r>
      <w:r>
        <w:tab/>
        <w:t>Helen Butler  Another Newcastle Collection</w:t>
      </w:r>
    </w:p>
    <w:p w:rsidR="00B11EB3" w:rsidRPr="00F077A1" w:rsidRDefault="00B11EB3" w:rsidP="00B11EB3">
      <w:pPr>
        <w:pStyle w:val="DanceBody"/>
      </w:pPr>
      <w:r w:rsidRPr="000B449E">
        <w:t xml:space="preserve"> 1- 8</w:t>
      </w:r>
      <w:r w:rsidRPr="00F077A1">
        <w:tab/>
        <w:t xml:space="preserve">1s+2s </w:t>
      </w:r>
      <w:r w:rsidRPr="000B449E">
        <w:t xml:space="preserve">dance </w:t>
      </w:r>
      <w:r w:rsidRPr="00F077A1">
        <w:t>R&amp;L</w:t>
      </w:r>
    </w:p>
    <w:p w:rsidR="00B11EB3" w:rsidRPr="000B449E" w:rsidRDefault="00B11EB3" w:rsidP="00B11EB3">
      <w:pPr>
        <w:pStyle w:val="DanceBody"/>
      </w:pPr>
      <w:r w:rsidRPr="000B449E">
        <w:t xml:space="preserve"> 9-16</w:t>
      </w:r>
      <w:r w:rsidRPr="000B449E">
        <w:tab/>
        <w:t xml:space="preserve">1s set, cast 1 place </w:t>
      </w:r>
      <w:r>
        <w:t xml:space="preserve">(2s step up) &amp; dance 1/2 Fig </w:t>
      </w:r>
      <w:r w:rsidRPr="000B449E">
        <w:t>8 round 2s</w:t>
      </w:r>
    </w:p>
    <w:p w:rsidR="00B11EB3" w:rsidRPr="000B449E" w:rsidRDefault="00B11EB3" w:rsidP="00B11EB3">
      <w:pPr>
        <w:pStyle w:val="DanceBody"/>
      </w:pPr>
      <w:r w:rsidRPr="000B449E">
        <w:t>17-24</w:t>
      </w:r>
      <w:r w:rsidRPr="000B449E">
        <w:tab/>
        <w:t>2s+1s dance Ladies Chain</w:t>
      </w:r>
    </w:p>
    <w:p w:rsidR="00B11EB3" w:rsidRPr="000B449E" w:rsidRDefault="00B11EB3" w:rsidP="00B11EB3">
      <w:pPr>
        <w:pStyle w:val="DanceBody"/>
        <w:keepNext w:val="0"/>
      </w:pPr>
      <w:r w:rsidRPr="000B449E">
        <w:t>25-32</w:t>
      </w:r>
      <w:r w:rsidRPr="000B449E">
        <w:tab/>
        <w:t>1s set, cast up, cross RH &amp; cast 1 place</w:t>
      </w:r>
      <w:r>
        <w:t>. 2 1</w:t>
      </w:r>
    </w:p>
    <w:p w:rsidR="00B11EB3" w:rsidRDefault="00B11EB3" w:rsidP="00B11EB3"/>
    <w:p w:rsidR="00B11EB3" w:rsidRDefault="00B11EB3" w:rsidP="00B11EB3">
      <w:pPr>
        <w:pStyle w:val="Minicrib"/>
        <w:rPr>
          <w:lang w:val="de-DE"/>
        </w:rPr>
      </w:pPr>
      <w:r>
        <w:rPr>
          <w:lang w:val="de-DE"/>
        </w:rPr>
        <w:t>THE MACLACHLAN JIG  (J4x32)  4C set</w:t>
      </w:r>
      <w:r>
        <w:rPr>
          <w:lang w:val="de-DE"/>
        </w:rPr>
        <w:tab/>
        <w:t>Jill Wing  Martello Tower 6</w:t>
      </w:r>
    </w:p>
    <w:p w:rsidR="00B11EB3" w:rsidRPr="00AE1019" w:rsidRDefault="00B11EB3" w:rsidP="00B11EB3">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B11EB3" w:rsidRPr="00AE1019" w:rsidRDefault="00B11EB3" w:rsidP="00B11EB3">
      <w:pPr>
        <w:pStyle w:val="DanceBody"/>
      </w:pPr>
      <w:r w:rsidRPr="00AE1019">
        <w:t xml:space="preserve"> 9-16</w:t>
      </w:r>
      <w:r w:rsidRPr="00AE1019">
        <w:tab/>
        <w:t>All dance RSh reels of 4 on sides</w:t>
      </w:r>
    </w:p>
    <w:p w:rsidR="00B11EB3" w:rsidRPr="00AE1019" w:rsidRDefault="00B11EB3" w:rsidP="00B11EB3">
      <w:pPr>
        <w:pStyle w:val="DanceBody"/>
      </w:pPr>
      <w:r w:rsidRPr="00AE1019">
        <w:t>17-24</w:t>
      </w:r>
      <w:r w:rsidRPr="00AE1019">
        <w:tab/>
        <w:t>All circle 8H round &amp; back</w:t>
      </w:r>
    </w:p>
    <w:p w:rsidR="00B11EB3" w:rsidRDefault="00B11EB3" w:rsidP="00B11EB3">
      <w:pPr>
        <w:pStyle w:val="DanceBody"/>
        <w:keepNext w:val="0"/>
      </w:pPr>
      <w:r w:rsidRPr="00AE1019">
        <w:t>25-32</w:t>
      </w:r>
      <w:r w:rsidRPr="00AE1019">
        <w:tab/>
        <w:t>All set, 1s+2s</w:t>
      </w:r>
      <w:r w:rsidRPr="00AE1019">
        <w:rPr>
          <w:b/>
        </w:rPr>
        <w:t xml:space="preserve"> also </w:t>
      </w:r>
      <w:r w:rsidRPr="00AE1019">
        <w:t>3s+4s dance 1/2 RH across; All set, 1s+4s dance 1/2 LH across</w:t>
      </w:r>
      <w:r w:rsidRPr="00AE1019">
        <w:rPr>
          <w:b/>
        </w:rPr>
        <w:t xml:space="preserve"> while </w:t>
      </w:r>
      <w:r w:rsidRPr="00AE1019">
        <w:t>2s &amp; 3s cross to own side.</w:t>
      </w:r>
      <w:r>
        <w:t xml:space="preserve"> 2 4 1 3</w:t>
      </w:r>
    </w:p>
    <w:p w:rsidR="00B11EB3" w:rsidRDefault="00B11EB3" w:rsidP="00B11EB3"/>
    <w:p w:rsidR="00B11EB3" w:rsidRDefault="00B11EB3" w:rsidP="00B11EB3">
      <w:pPr>
        <w:pStyle w:val="Minicrib"/>
        <w:rPr>
          <w:snapToGrid w:val="0"/>
        </w:rPr>
      </w:pPr>
      <w:r>
        <w:rPr>
          <w:snapToGrid w:val="0"/>
        </w:rPr>
        <w:t>MACLEOD OF HARRIS  (R64+32+32+16)  Sq.Set</w:t>
      </w:r>
      <w:r>
        <w:rPr>
          <w:snapToGrid w:val="0"/>
        </w:rPr>
        <w:tab/>
        <w:t>MacNab dances 1#9</w:t>
      </w:r>
    </w:p>
    <w:p w:rsidR="00B11EB3" w:rsidRPr="0074124C" w:rsidRDefault="00B11EB3" w:rsidP="00B11EB3">
      <w:pPr>
        <w:pStyle w:val="DanceBody"/>
        <w:rPr>
          <w:snapToGrid w:val="0"/>
        </w:rPr>
      </w:pPr>
      <w:r w:rsidRPr="0074124C">
        <w:rPr>
          <w:snapToGrid w:val="0"/>
        </w:rPr>
        <w:t>Part A</w:t>
      </w:r>
    </w:p>
    <w:p w:rsidR="00B11EB3" w:rsidRDefault="00B11EB3" w:rsidP="00B11EB3">
      <w:pPr>
        <w:pStyle w:val="DanceBody"/>
        <w:rPr>
          <w:snapToGrid w:val="0"/>
        </w:rPr>
      </w:pPr>
      <w:r>
        <w:rPr>
          <w:snapToGrid w:val="0"/>
        </w:rPr>
        <w:t xml:space="preserve"> 1- 8</w:t>
      </w:r>
      <w:r>
        <w:rPr>
          <w:snapToGrid w:val="0"/>
        </w:rPr>
        <w:tab/>
        <w:t>1s+3s set, advance &amp; dance RH across</w:t>
      </w:r>
    </w:p>
    <w:p w:rsidR="00B11EB3" w:rsidRDefault="00B11EB3" w:rsidP="00B11EB3">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B11EB3" w:rsidRDefault="00B11EB3" w:rsidP="00B11EB3">
      <w:pPr>
        <w:pStyle w:val="DanceBody"/>
        <w:rPr>
          <w:snapToGrid w:val="0"/>
        </w:rPr>
      </w:pPr>
      <w:r>
        <w:rPr>
          <w:snapToGrid w:val="0"/>
        </w:rPr>
        <w:t>17-24</w:t>
      </w:r>
      <w:r>
        <w:rPr>
          <w:snapToGrid w:val="0"/>
        </w:rPr>
        <w:tab/>
        <w:t>1s+2s</w:t>
      </w:r>
      <w:r w:rsidRPr="007F0D5A">
        <w:rPr>
          <w:b/>
          <w:snapToGrid w:val="0"/>
        </w:rPr>
        <w:t xml:space="preserve"> also </w:t>
      </w:r>
      <w:r>
        <w:rPr>
          <w:snapToGrid w:val="0"/>
        </w:rPr>
        <w:t>3s+4s set, advance &amp; dance RH across</w:t>
      </w:r>
    </w:p>
    <w:p w:rsidR="00B11EB3" w:rsidRDefault="00B11EB3" w:rsidP="00B11EB3">
      <w:pPr>
        <w:pStyle w:val="DanceBody"/>
        <w:rPr>
          <w:snapToGrid w:val="0"/>
        </w:rPr>
      </w:pPr>
      <w:r>
        <w:rPr>
          <w:snapToGrid w:val="0"/>
        </w:rPr>
        <w:t>25-32</w:t>
      </w:r>
      <w:r>
        <w:rPr>
          <w:snapToGrid w:val="0"/>
        </w:rPr>
        <w:tab/>
        <w:t>1s+2s</w:t>
      </w:r>
      <w:r w:rsidRPr="007F0D5A">
        <w:rPr>
          <w:b/>
          <w:snapToGrid w:val="0"/>
        </w:rPr>
        <w:t xml:space="preserve"> also </w:t>
      </w:r>
      <w:r>
        <w:rPr>
          <w:snapToGrid w:val="0"/>
        </w:rPr>
        <w:t>3s+4s dance LH across &amp; turn partners RH into original places</w:t>
      </w:r>
    </w:p>
    <w:p w:rsidR="00B11EB3" w:rsidRDefault="00B11EB3" w:rsidP="00B11EB3">
      <w:pPr>
        <w:pStyle w:val="DanceBody"/>
        <w:rPr>
          <w:snapToGrid w:val="0"/>
        </w:rPr>
      </w:pPr>
      <w:r>
        <w:rPr>
          <w:snapToGrid w:val="0"/>
        </w:rPr>
        <w:t>33-40</w:t>
      </w:r>
      <w:r>
        <w:rPr>
          <w:snapToGrid w:val="0"/>
        </w:rPr>
        <w:tab/>
        <w:t>2s+4s set, advance &amp; dance RH across</w:t>
      </w:r>
    </w:p>
    <w:p w:rsidR="00B11EB3" w:rsidRDefault="00B11EB3" w:rsidP="00B11EB3">
      <w:pPr>
        <w:pStyle w:val="DanceBody"/>
        <w:rPr>
          <w:snapToGrid w:val="0"/>
        </w:rPr>
      </w:pPr>
      <w:r>
        <w:rPr>
          <w:snapToGrid w:val="0"/>
        </w:rPr>
        <w:t>41-48</w:t>
      </w:r>
      <w:r>
        <w:rPr>
          <w:snapToGrid w:val="0"/>
        </w:rPr>
        <w:tab/>
        <w:t>2s+4s dance LH across &amp; turn partners RH into 2 diagonal lines of 4 (1L, 2M, 3L, 4M in own places facing partners)</w:t>
      </w:r>
    </w:p>
    <w:p w:rsidR="00B11EB3" w:rsidRDefault="00B11EB3" w:rsidP="00B11EB3">
      <w:pPr>
        <w:pStyle w:val="DanceBody"/>
        <w:rPr>
          <w:snapToGrid w:val="0"/>
        </w:rPr>
      </w:pPr>
      <w:r>
        <w:rPr>
          <w:snapToGrid w:val="0"/>
        </w:rPr>
        <w:t>49-56</w:t>
      </w:r>
      <w:r>
        <w:rPr>
          <w:snapToGrid w:val="0"/>
        </w:rPr>
        <w:tab/>
        <w:t>1s+4s</w:t>
      </w:r>
      <w:r w:rsidRPr="007F0D5A">
        <w:rPr>
          <w:b/>
          <w:snapToGrid w:val="0"/>
        </w:rPr>
        <w:t xml:space="preserve"> also </w:t>
      </w:r>
      <w:r>
        <w:rPr>
          <w:snapToGrid w:val="0"/>
        </w:rPr>
        <w:t>2s+3s set, advance &amp; dance RH across</w:t>
      </w:r>
    </w:p>
    <w:p w:rsidR="00B11EB3" w:rsidRDefault="00B11EB3" w:rsidP="00B11EB3">
      <w:pPr>
        <w:pStyle w:val="DanceBody"/>
        <w:rPr>
          <w:snapToGrid w:val="0"/>
        </w:rPr>
      </w:pPr>
      <w:r>
        <w:rPr>
          <w:snapToGrid w:val="0"/>
        </w:rPr>
        <w:t>57-64</w:t>
      </w:r>
      <w:r>
        <w:rPr>
          <w:snapToGrid w:val="0"/>
        </w:rPr>
        <w:tab/>
        <w:t>1s+4s</w:t>
      </w:r>
      <w:r w:rsidRPr="007F0D5A">
        <w:rPr>
          <w:b/>
          <w:snapToGrid w:val="0"/>
        </w:rPr>
        <w:t xml:space="preserve"> also </w:t>
      </w:r>
      <w:r>
        <w:rPr>
          <w:snapToGrid w:val="0"/>
        </w:rPr>
        <w:t>2s+3s dance LH across &amp; turn partners RH into 2 diagonal lines (1L, 2M, 3L, 4M in own places facing partners)</w:t>
      </w:r>
    </w:p>
    <w:p w:rsidR="00B11EB3" w:rsidRPr="0074124C" w:rsidRDefault="00B11EB3" w:rsidP="00B11EB3">
      <w:pPr>
        <w:pStyle w:val="DanceBody"/>
        <w:rPr>
          <w:snapToGrid w:val="0"/>
        </w:rPr>
      </w:pPr>
      <w:r w:rsidRPr="0074124C">
        <w:rPr>
          <w:snapToGrid w:val="0"/>
        </w:rPr>
        <w:t>Part B</w:t>
      </w:r>
    </w:p>
    <w:p w:rsidR="00B11EB3" w:rsidRDefault="00B11EB3" w:rsidP="00B11EB3">
      <w:pPr>
        <w:pStyle w:val="DanceBody"/>
        <w:rPr>
          <w:snapToGrid w:val="0"/>
        </w:rPr>
      </w:pPr>
      <w:r>
        <w:rPr>
          <w:snapToGrid w:val="0"/>
        </w:rPr>
        <w:t xml:space="preserve"> 1- 8</w:t>
      </w:r>
      <w:r>
        <w:rPr>
          <w:snapToGrid w:val="0"/>
        </w:rPr>
        <w:tab/>
        <w:t>All dance diagonal reels of 4</w:t>
      </w:r>
    </w:p>
    <w:p w:rsidR="00B11EB3" w:rsidRDefault="00B11EB3" w:rsidP="00B11EB3">
      <w:pPr>
        <w:pStyle w:val="DanceBody"/>
        <w:rPr>
          <w:snapToGrid w:val="0"/>
        </w:rPr>
      </w:pPr>
      <w:r>
        <w:rPr>
          <w:snapToGrid w:val="0"/>
        </w:rPr>
        <w:t xml:space="preserve"> 9-16</w:t>
      </w:r>
      <w:r>
        <w:rPr>
          <w:snapToGrid w:val="0"/>
        </w:rPr>
        <w:tab/>
        <w:t>All set twice to partners &amp; turn 2H to end in original places</w:t>
      </w:r>
    </w:p>
    <w:p w:rsidR="00B11EB3" w:rsidRDefault="00B11EB3" w:rsidP="00B11EB3">
      <w:pPr>
        <w:pStyle w:val="DanceBody"/>
        <w:rPr>
          <w:snapToGrid w:val="0"/>
        </w:rPr>
      </w:pPr>
      <w:r>
        <w:rPr>
          <w:snapToGrid w:val="0"/>
        </w:rPr>
        <w:t>17-24</w:t>
      </w:r>
      <w:r>
        <w:rPr>
          <w:snapToGrid w:val="0"/>
        </w:rPr>
        <w:tab/>
        <w:t>All dance 1/2 Grand Chain &amp; turn Tulloch hold</w:t>
      </w:r>
    </w:p>
    <w:p w:rsidR="00B11EB3" w:rsidRDefault="00B11EB3" w:rsidP="00B11EB3">
      <w:pPr>
        <w:pStyle w:val="DanceBody"/>
        <w:rPr>
          <w:snapToGrid w:val="0"/>
        </w:rPr>
      </w:pPr>
      <w:r>
        <w:rPr>
          <w:snapToGrid w:val="0"/>
        </w:rPr>
        <w:t>25-32</w:t>
      </w:r>
      <w:r>
        <w:rPr>
          <w:snapToGrid w:val="0"/>
        </w:rPr>
        <w:tab/>
        <w:t>All dance 1/2 Grand Chain &amp; turn Tulloch hold</w:t>
      </w:r>
    </w:p>
    <w:p w:rsidR="00B11EB3" w:rsidRPr="0074124C" w:rsidRDefault="00B11EB3" w:rsidP="00B11EB3">
      <w:pPr>
        <w:pStyle w:val="DanceBody"/>
        <w:rPr>
          <w:snapToGrid w:val="0"/>
        </w:rPr>
      </w:pPr>
      <w:r w:rsidRPr="0074124C">
        <w:rPr>
          <w:snapToGrid w:val="0"/>
        </w:rPr>
        <w:t>Part C</w:t>
      </w:r>
    </w:p>
    <w:p w:rsidR="00B11EB3" w:rsidRDefault="00B11EB3" w:rsidP="00B11EB3">
      <w:pPr>
        <w:pStyle w:val="DanceBody"/>
        <w:rPr>
          <w:snapToGrid w:val="0"/>
        </w:rPr>
      </w:pPr>
      <w:r>
        <w:rPr>
          <w:snapToGrid w:val="0"/>
        </w:rPr>
        <w:t xml:space="preserve"> 1- 8</w:t>
      </w:r>
      <w:r>
        <w:rPr>
          <w:snapToGrid w:val="0"/>
        </w:rPr>
        <w:tab/>
        <w:t>1s turn RH into Allemande hold facing out (4 bars); 2s repeat to end behind 1s</w:t>
      </w:r>
    </w:p>
    <w:p w:rsidR="00B11EB3" w:rsidRDefault="00B11EB3" w:rsidP="00B11EB3">
      <w:pPr>
        <w:pStyle w:val="DanceBody"/>
        <w:rPr>
          <w:snapToGrid w:val="0"/>
        </w:rPr>
      </w:pPr>
      <w:r>
        <w:rPr>
          <w:snapToGrid w:val="0"/>
        </w:rPr>
        <w:t xml:space="preserve"> 9-16</w:t>
      </w:r>
      <w:r>
        <w:rPr>
          <w:snapToGrid w:val="0"/>
        </w:rPr>
        <w:tab/>
        <w:t>3s repeat to end behind 2s, 4s repeat to end of line</w:t>
      </w:r>
    </w:p>
    <w:p w:rsidR="00B11EB3" w:rsidRDefault="00B11EB3" w:rsidP="00B11EB3">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B11EB3" w:rsidRPr="0074124C" w:rsidRDefault="00B11EB3" w:rsidP="00B11EB3">
      <w:pPr>
        <w:pStyle w:val="DanceBody"/>
        <w:rPr>
          <w:snapToGrid w:val="0"/>
        </w:rPr>
      </w:pPr>
      <w:r w:rsidRPr="0074124C">
        <w:rPr>
          <w:snapToGrid w:val="0"/>
        </w:rPr>
        <w:t>Part D</w:t>
      </w:r>
    </w:p>
    <w:p w:rsidR="00B11EB3" w:rsidRDefault="00B11EB3" w:rsidP="00B11EB3">
      <w:pPr>
        <w:pStyle w:val="DanceBody"/>
        <w:rPr>
          <w:snapToGrid w:val="0"/>
        </w:rPr>
      </w:pPr>
      <w:r>
        <w:rPr>
          <w:snapToGrid w:val="0"/>
        </w:rPr>
        <w:t xml:space="preserve"> 1- 8</w:t>
      </w:r>
      <w:r>
        <w:rPr>
          <w:snapToGrid w:val="0"/>
        </w:rPr>
        <w:tab/>
        <w:t>1s cross hands &amp; spin to original place in square (4 bars); 2s repeat</w:t>
      </w:r>
    </w:p>
    <w:p w:rsidR="00B11EB3" w:rsidRDefault="00B11EB3" w:rsidP="00B11EB3">
      <w:pPr>
        <w:pStyle w:val="DanceBody"/>
        <w:keepNext w:val="0"/>
        <w:rPr>
          <w:snapToGrid w:val="0"/>
        </w:rPr>
      </w:pPr>
      <w:r>
        <w:rPr>
          <w:snapToGrid w:val="0"/>
        </w:rPr>
        <w:t xml:space="preserve"> 9-16</w:t>
      </w:r>
      <w:r>
        <w:rPr>
          <w:snapToGrid w:val="0"/>
        </w:rPr>
        <w:tab/>
        <w:t>3s repeat, 4s repeat,</w:t>
      </w:r>
      <w:r w:rsidRPr="00BA6B4D">
        <w:rPr>
          <w:b/>
          <w:snapToGrid w:val="0"/>
        </w:rPr>
        <w:t xml:space="preserve"> </w:t>
      </w:r>
      <w:r>
        <w:rPr>
          <w:b/>
          <w:snapToGrid w:val="0"/>
        </w:rPr>
        <w:t xml:space="preserve">as </w:t>
      </w:r>
      <w:r>
        <w:rPr>
          <w:snapToGrid w:val="0"/>
        </w:rPr>
        <w:t>each couple dances to place they wave farewell to others.  All end with a farewell wave.</w:t>
      </w:r>
    </w:p>
    <w:p w:rsidR="00B11EB3" w:rsidRDefault="00B11EB3" w:rsidP="00B11EB3"/>
    <w:p w:rsidR="00B11EB3" w:rsidRDefault="00B11EB3" w:rsidP="00B11EB3">
      <w:pPr>
        <w:pStyle w:val="Minicrib"/>
      </w:pPr>
      <w:r>
        <w:t>MACLEOD OF TOBERMORY  (J4x32)  4C set</w:t>
      </w:r>
      <w:r>
        <w:tab/>
        <w:t>James B Cosh  Glenshee Coll</w:t>
      </w:r>
    </w:p>
    <w:p w:rsidR="00B11EB3" w:rsidRDefault="00B11EB3" w:rsidP="00B11EB3">
      <w:pPr>
        <w:pStyle w:val="DanceBody"/>
      </w:pPr>
      <w:r>
        <w:t xml:space="preserve"> 1- 8</w:t>
      </w:r>
      <w:r>
        <w:tab/>
        <w:t>2s &amp; 3s dance out ends &amp; cast back to place, 2s+3s dance LH across 1/2 way then 1s+3s</w:t>
      </w:r>
      <w:r w:rsidRPr="007F0D5A">
        <w:rPr>
          <w:b/>
        </w:rPr>
        <w:t xml:space="preserve"> also </w:t>
      </w:r>
      <w:r>
        <w:t>2s+4s dance RH across 1/2 way.  3 (1)(4) 2</w:t>
      </w:r>
    </w:p>
    <w:p w:rsidR="00B11EB3" w:rsidRDefault="00B11EB3" w:rsidP="00B11EB3">
      <w:pPr>
        <w:pStyle w:val="DanceBody"/>
      </w:pPr>
      <w:r>
        <w:t xml:space="preserve"> 9-16</w:t>
      </w:r>
      <w:r>
        <w:tab/>
        <w:t>All dance RSh reels of 4 on sides but 1s+4s end passing RSh.  3 (1)(4) 2</w:t>
      </w:r>
    </w:p>
    <w:p w:rsidR="00B11EB3" w:rsidRDefault="00B11EB3" w:rsidP="00B11EB3">
      <w:pPr>
        <w:pStyle w:val="DanceBody"/>
      </w:pPr>
      <w:r>
        <w:t>17-24</w:t>
      </w:r>
      <w:r>
        <w:tab/>
        <w:t>4M+1L change pl RH &amp; 4L+1M change pl RH, 1s+4s dance RH across</w:t>
      </w:r>
      <w:r w:rsidRPr="00BA6B4D">
        <w:rPr>
          <w:b/>
        </w:rPr>
        <w:t xml:space="preserve"> while </w:t>
      </w:r>
      <w:r>
        <w:t>3s+2s chase clockwise 1/2 way &amp; cross RH to own sides.  2 4 1 3</w:t>
      </w:r>
    </w:p>
    <w:p w:rsidR="00B11EB3" w:rsidRDefault="00B11EB3" w:rsidP="00B11EB3">
      <w:pPr>
        <w:pStyle w:val="DanceBody"/>
        <w:keepNext w:val="0"/>
      </w:pPr>
      <w:r>
        <w:t>25-32</w:t>
      </w:r>
      <w:r>
        <w:tab/>
        <w:t>1s+3s change places LH on sides &amp; 3s turn RH, 4s+3s change places on sides LH &amp; 3s turn RH, 4s+3s change places on LH on sides</w:t>
      </w:r>
    </w:p>
    <w:p w:rsidR="00B11EB3" w:rsidRDefault="00B11EB3" w:rsidP="00B11EB3"/>
    <w:p w:rsidR="00B11EB3" w:rsidRDefault="00B11EB3" w:rsidP="00B11EB3">
      <w:pPr>
        <w:pStyle w:val="Minicrib"/>
      </w:pPr>
      <w:r>
        <w:t>MACLEOD'S FANCY  (J4x32)  4C set</w:t>
      </w:r>
      <w:r>
        <w:tab/>
        <w:t>John Drewry  RSCDS Bk 33</w:t>
      </w:r>
    </w:p>
    <w:p w:rsidR="00B11EB3" w:rsidRDefault="00B11EB3" w:rsidP="00B11EB3">
      <w:pPr>
        <w:pStyle w:val="DanceBody"/>
      </w:pPr>
      <w:r>
        <w:t xml:space="preserve"> 1- 8</w:t>
      </w:r>
      <w:r>
        <w:tab/>
        <w:t>1s+4s set diagonally, 1M+4L 3/4 turn RH &amp; cast up/down own side back to place</w:t>
      </w:r>
      <w:r w:rsidRPr="00BA6B4D">
        <w:rPr>
          <w:b/>
        </w:rPr>
        <w:t xml:space="preserve"> while </w:t>
      </w:r>
      <w:r>
        <w:t>1L+4M cast down/up own side &amp; 3/4 turn RH back to place</w:t>
      </w:r>
    </w:p>
    <w:p w:rsidR="00B11EB3" w:rsidRDefault="00B11EB3" w:rsidP="00B11EB3">
      <w:pPr>
        <w:pStyle w:val="DanceBody"/>
      </w:pPr>
      <w:r>
        <w:t xml:space="preserve"> 9-16</w:t>
      </w:r>
      <w:r>
        <w:tab/>
        <w:t>All dance reels of 4 on sides, ending</w:t>
      </w:r>
      <w:r w:rsidRPr="00BA6B4D">
        <w:rPr>
          <w:b/>
        </w:rPr>
        <w:t xml:space="preserve"> </w:t>
      </w:r>
      <w:r>
        <w:rPr>
          <w:b/>
        </w:rPr>
        <w:t xml:space="preserve">as </w:t>
      </w:r>
      <w:r>
        <w:t>at start of reel</w:t>
      </w:r>
    </w:p>
    <w:p w:rsidR="00B11EB3" w:rsidRDefault="00B11EB3" w:rsidP="00B11EB3">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B11EB3" w:rsidRDefault="00B11EB3" w:rsidP="00B11EB3">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B11EB3" w:rsidRDefault="00B11EB3" w:rsidP="00B11EB3"/>
    <w:p w:rsidR="00B11EB3" w:rsidRDefault="00B11EB3" w:rsidP="00B11EB3">
      <w:pPr>
        <w:pStyle w:val="Minicrib"/>
      </w:pPr>
      <w:r>
        <w:t>MACLEOD'S SILVER SEA  (R3x32)  3C set</w:t>
      </w:r>
      <w:r>
        <w:tab/>
        <w:t>Wesley Clindinning  Canada's Irish Rover</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on own sides</w:t>
      </w:r>
    </w:p>
    <w:p w:rsidR="00B11EB3" w:rsidRDefault="00B11EB3" w:rsidP="00B11EB3">
      <w:pPr>
        <w:pStyle w:val="DanceBody"/>
      </w:pPr>
      <w:r>
        <w:t>17-24</w:t>
      </w:r>
      <w:r>
        <w:tab/>
        <w:t xml:space="preserve">1s+2s </w:t>
      </w:r>
      <w:r w:rsidRPr="002E5D14">
        <w:t>Set+Link</w:t>
      </w:r>
      <w:r>
        <w:t xml:space="preserve">, 1s+3s </w:t>
      </w:r>
      <w:r w:rsidRPr="002E5D14">
        <w:t>Set+Link</w:t>
      </w:r>
      <w:r>
        <w:t xml:space="preserve"> 2 3 1</w:t>
      </w:r>
    </w:p>
    <w:p w:rsidR="00B11EB3" w:rsidRDefault="00B11EB3" w:rsidP="00B11EB3">
      <w:pPr>
        <w:pStyle w:val="DanceBody"/>
        <w:keepNext w:val="0"/>
      </w:pPr>
      <w:r>
        <w:t>25-32</w:t>
      </w:r>
      <w:r>
        <w:tab/>
        <w:t>All turn partner 1/2 RH to finish in middle facing partner, all set, pull back RSh &amp; curve out to opp sides. All cross RH to own sides 2 3 1</w:t>
      </w:r>
    </w:p>
    <w:p w:rsidR="00B11EB3" w:rsidRDefault="00B11EB3" w:rsidP="00B11EB3"/>
    <w:p w:rsidR="00B11EB3" w:rsidRDefault="00B11EB3" w:rsidP="00B11EB3">
      <w:pPr>
        <w:pStyle w:val="Minicrib"/>
      </w:pPr>
      <w:r>
        <w:t>MACLEOD'S TABLES  (R2x48)  Sq.Set</w:t>
      </w:r>
      <w:r>
        <w:tab/>
        <w:t>Iain MacDonald  Skye Coll 1</w:t>
      </w:r>
    </w:p>
    <w:p w:rsidR="00B11EB3" w:rsidRDefault="00B11EB3" w:rsidP="00B11EB3">
      <w:pPr>
        <w:pStyle w:val="DanceBody"/>
      </w:pPr>
      <w:r>
        <w:t xml:space="preserve"> 1- 8</w:t>
      </w:r>
      <w:r>
        <w:tab/>
        <w:t>1s &amp; 3s set to partners, set to opposite person &amp; dance LH across (1.1/4 times) to end facing side couples (1s face 4s with Man facing Man)</w:t>
      </w:r>
    </w:p>
    <w:p w:rsidR="00B11EB3" w:rsidRDefault="00B11EB3" w:rsidP="00B11EB3">
      <w:pPr>
        <w:pStyle w:val="DanceBody"/>
      </w:pPr>
      <w:r>
        <w:t xml:space="preserve"> 9-16</w:t>
      </w:r>
      <w:r>
        <w:tab/>
        <w:t>All set &amp; change places RH with opposite person, repeat with LH &amp; retain hand to form St Andrews Cross (1s+3s RH in middle)</w:t>
      </w:r>
    </w:p>
    <w:p w:rsidR="00B11EB3" w:rsidRDefault="00B11EB3" w:rsidP="00B11EB3">
      <w:pPr>
        <w:pStyle w:val="DanceBody"/>
      </w:pPr>
      <w:r>
        <w:t>17-24</w:t>
      </w:r>
      <w:r>
        <w:tab/>
        <w:t>All set, 1s &amp; 3s retain partner's hand, dance RH across once round &amp; turn to end in prom hold in original places</w:t>
      </w:r>
      <w:r w:rsidRPr="00BA6B4D">
        <w:rPr>
          <w:b/>
        </w:rPr>
        <w:t xml:space="preserve"> while </w:t>
      </w:r>
      <w:r>
        <w:t>2s &amp; 4s set again &amp; turn RH into prom hold &amp; all face anticlockwise</w:t>
      </w:r>
    </w:p>
    <w:p w:rsidR="00B11EB3" w:rsidRDefault="00B11EB3" w:rsidP="00B11EB3">
      <w:pPr>
        <w:pStyle w:val="DanceBody"/>
      </w:pPr>
      <w:r>
        <w:t>25-32</w:t>
      </w:r>
      <w:r>
        <w:tab/>
        <w:t>All Promenade round back to original places &amp; all set</w:t>
      </w:r>
    </w:p>
    <w:p w:rsidR="00B11EB3" w:rsidRDefault="00B11EB3" w:rsidP="00B11EB3">
      <w:pPr>
        <w:pStyle w:val="DanceBody"/>
      </w:pPr>
      <w:r>
        <w:t>33-40</w:t>
      </w:r>
      <w:r>
        <w:tab/>
        <w:t>1s+3s change places with 3s making an arch &amp; set, repeat with 1s making an arch</w:t>
      </w:r>
    </w:p>
    <w:p w:rsidR="00B11EB3" w:rsidRDefault="00B11EB3" w:rsidP="00B11EB3">
      <w:pPr>
        <w:pStyle w:val="DanceBody"/>
      </w:pPr>
      <w:r>
        <w:t>41-48</w:t>
      </w:r>
      <w:r>
        <w:tab/>
        <w:t>All circle 8H round &amp; back</w:t>
      </w:r>
    </w:p>
    <w:p w:rsidR="00B11EB3" w:rsidRDefault="00B11EB3" w:rsidP="00B11EB3">
      <w:pPr>
        <w:pStyle w:val="DanceBody"/>
        <w:keepNext w:val="0"/>
      </w:pPr>
      <w:r>
        <w:t>Repeat with 2s &amp; 4s leading</w:t>
      </w:r>
    </w:p>
    <w:p w:rsidR="00B11EB3" w:rsidRDefault="00B11EB3" w:rsidP="00B11EB3"/>
    <w:p w:rsidR="00B11EB3" w:rsidRDefault="00B11EB3" w:rsidP="00B11EB3">
      <w:pPr>
        <w:pStyle w:val="Minicrib"/>
      </w:pPr>
      <w:r>
        <w:t>MACLEOD'S TABLES  (J8x32)  3C (4C set)</w:t>
      </w:r>
      <w:r>
        <w:tab/>
        <w:t>Derek Haynes  Carnforth Coll 3</w:t>
      </w:r>
    </w:p>
    <w:p w:rsidR="00B11EB3" w:rsidRDefault="00B11EB3" w:rsidP="00B11EB3">
      <w:pPr>
        <w:pStyle w:val="DanceBody"/>
      </w:pPr>
      <w:r>
        <w:t xml:space="preserve"> 1- 8</w:t>
      </w:r>
      <w:r>
        <w:tab/>
        <w:t>1s cross down to dance reel of 3 on opposite sides</w:t>
      </w:r>
    </w:p>
    <w:p w:rsidR="00B11EB3" w:rsidRDefault="00B11EB3" w:rsidP="00B11EB3">
      <w:pPr>
        <w:pStyle w:val="DanceBody"/>
      </w:pPr>
      <w:r>
        <w:t xml:space="preserve"> 9-16</w:t>
      </w:r>
      <w:r>
        <w:tab/>
        <w:t>1s+3s dance Men's Chain (up/down)</w:t>
      </w:r>
    </w:p>
    <w:p w:rsidR="00B11EB3" w:rsidRDefault="00B11EB3" w:rsidP="00B11EB3">
      <w:pPr>
        <w:pStyle w:val="DanceBody"/>
      </w:pPr>
      <w:r>
        <w:t>17-24</w:t>
      </w:r>
      <w:r>
        <w:tab/>
        <w:t>1s set, cast 1 place on opposite sides &amp; turn RH 1.1/2 times to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MACLEOD'S WEDDING  (R5x48)  5C</w:t>
      </w:r>
      <w:r>
        <w:tab/>
        <w:t>R Coupe  RSCDS Book 48</w:t>
      </w:r>
    </w:p>
    <w:p w:rsidR="00B11EB3" w:rsidRPr="00A3683E" w:rsidRDefault="00B11EB3" w:rsidP="00B11EB3">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B11EB3" w:rsidRPr="00A3683E" w:rsidRDefault="00B11EB3" w:rsidP="00B11EB3">
      <w:pPr>
        <w:pStyle w:val="DanceBody"/>
      </w:pPr>
      <w:r w:rsidRPr="00A3683E">
        <w:t xml:space="preserve"> 5- 8</w:t>
      </w:r>
      <w:r w:rsidRPr="00A3683E">
        <w:tab/>
        <w:t>1s+3s dance out opp. sides, and cast (Ladies up/Men down), dance into middle (1M+3L pass RSh) &amp; pass partners RSh to face 2nd corners</w:t>
      </w:r>
    </w:p>
    <w:p w:rsidR="00B11EB3" w:rsidRPr="00A3683E" w:rsidRDefault="00B11EB3" w:rsidP="00B11EB3">
      <w:pPr>
        <w:pStyle w:val="DanceBody"/>
      </w:pPr>
      <w:r w:rsidRPr="00A3683E">
        <w:t xml:space="preserve"> 9-12</w:t>
      </w:r>
      <w:r w:rsidRPr="00A3683E">
        <w:tab/>
        <w:t>1s+3s dance 1/2 diagonal reels of 4 with 2nd corners &amp; pass partners RSh to face 3rd corners (pstns)</w:t>
      </w:r>
    </w:p>
    <w:p w:rsidR="00B11EB3" w:rsidRPr="00A3683E" w:rsidRDefault="00B11EB3" w:rsidP="00B11EB3">
      <w:pPr>
        <w:pStyle w:val="DanceBody"/>
      </w:pPr>
      <w:r w:rsidRPr="00A3683E">
        <w:t>13-16</w:t>
      </w:r>
      <w:r w:rsidRPr="00A3683E">
        <w:tab/>
        <w:t>1s+3s repeat bars 9-12 with 3rd corners finishing facing 4th corners (pstns)</w:t>
      </w:r>
    </w:p>
    <w:p w:rsidR="00B11EB3" w:rsidRPr="00A3683E" w:rsidRDefault="00B11EB3" w:rsidP="00B11EB3">
      <w:pPr>
        <w:pStyle w:val="DanceBody"/>
      </w:pPr>
      <w:r w:rsidRPr="00A3683E">
        <w:t>17-20</w:t>
      </w:r>
      <w:r w:rsidRPr="00A3683E">
        <w:tab/>
        <w:t>1s+3s repeat bars 9-12 with 4th corners finishing facing 1st corners (pstns)</w:t>
      </w:r>
    </w:p>
    <w:p w:rsidR="00B11EB3" w:rsidRPr="00A3683E" w:rsidRDefault="00B11EB3" w:rsidP="00B11EB3">
      <w:pPr>
        <w:pStyle w:val="DanceBody"/>
      </w:pPr>
      <w:r w:rsidRPr="00A3683E">
        <w:t>21-24</w:t>
      </w:r>
      <w:r w:rsidRPr="00A3683E">
        <w:tab/>
        <w:t>1s+3s repeat bars 9-12 with 1st corners (pstns), take prom. hold with ptnrs (Lady above Man) 1s facing Ladies side, 3s facing Men</w:t>
      </w:r>
      <w:r>
        <w:t>'</w:t>
      </w:r>
      <w:r w:rsidRPr="00A3683E">
        <w:t>s side</w:t>
      </w:r>
    </w:p>
    <w:p w:rsidR="00B11EB3" w:rsidRPr="00A3683E" w:rsidRDefault="00B11EB3" w:rsidP="00B11EB3">
      <w:pPr>
        <w:pStyle w:val="DanceBody"/>
      </w:pPr>
      <w:r w:rsidRPr="00A3683E">
        <w:t>25-28</w:t>
      </w:r>
      <w:r w:rsidRPr="00A3683E">
        <w:tab/>
        <w:t>1s cast to face 2M (in 5M place) as 3s cast up to face 5L (in 1L place)</w:t>
      </w:r>
    </w:p>
    <w:p w:rsidR="00B11EB3" w:rsidRPr="00A3683E" w:rsidRDefault="00B11EB3" w:rsidP="00B11EB3">
      <w:pPr>
        <w:pStyle w:val="DanceBody"/>
      </w:pPr>
      <w:r w:rsidRPr="00A3683E">
        <w:t>29-32</w:t>
      </w:r>
      <w:r w:rsidRPr="00A3683E">
        <w:tab/>
        <w:t>3s+5L+5M (Ladies side) &amp; 1s+2L+2M (Men</w:t>
      </w:r>
      <w:r>
        <w:t>'</w:t>
      </w:r>
      <w:r w:rsidRPr="00A3683E">
        <w:t>s side) dance 1/2 reels of 3 on sides (3s+5L, 1s+2M pass LSh to start)</w:t>
      </w:r>
    </w:p>
    <w:p w:rsidR="00B11EB3" w:rsidRPr="00A3683E" w:rsidRDefault="00B11EB3" w:rsidP="00B11EB3">
      <w:pPr>
        <w:pStyle w:val="DanceBody"/>
      </w:pPr>
      <w:r w:rsidRPr="00A3683E">
        <w:t>33-36</w:t>
      </w:r>
      <w:r w:rsidRPr="00A3683E">
        <w:tab/>
        <w:t>3s+4L+5M (at top) &amp; 1s+4M+2L (at bottom) dance 1/2 reels of 3 across (3s+4L, 1s+4M pass RSh to start)</w:t>
      </w:r>
    </w:p>
    <w:p w:rsidR="00B11EB3" w:rsidRPr="00A3683E" w:rsidRDefault="00B11EB3" w:rsidP="00B11EB3">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B11EB3" w:rsidRPr="00A3683E" w:rsidRDefault="00B11EB3" w:rsidP="00B11EB3">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B11EB3" w:rsidRPr="00A3683E" w:rsidRDefault="00B11EB3" w:rsidP="00B11EB3">
      <w:pPr>
        <w:pStyle w:val="DanceBody"/>
        <w:keepNext w:val="0"/>
      </w:pPr>
      <w:r w:rsidRPr="00A3683E">
        <w:t>45-48</w:t>
      </w:r>
      <w:r w:rsidRPr="00A3683E">
        <w:tab/>
        <w:t>1s+3s turn 3/4 RH to face own sides, 1s cast to 3rd place as 3s cast to 5th place (4s+5s step up)  2 4 1 5 3</w:t>
      </w:r>
    </w:p>
    <w:p w:rsidR="00B11EB3" w:rsidRDefault="00B11EB3" w:rsidP="00B11EB3"/>
    <w:p w:rsidR="00B11EB3" w:rsidRDefault="00B11EB3" w:rsidP="00B11EB3">
      <w:pPr>
        <w:pStyle w:val="Minicrib"/>
      </w:pPr>
      <w:r>
        <w:t>MACPHAIL'S MAGIC  (R8x32)  3C (4C set)</w:t>
      </w:r>
      <w:r>
        <w:tab/>
        <w:t>Ann Dix  Reel Friends 2</w:t>
      </w:r>
    </w:p>
    <w:p w:rsidR="00B11EB3" w:rsidRDefault="00B11EB3" w:rsidP="00B11EB3">
      <w:pPr>
        <w:pStyle w:val="DanceBody"/>
      </w:pPr>
      <w:r>
        <w:t xml:space="preserve"> 1- 4</w:t>
      </w:r>
      <w:r>
        <w:tab/>
        <w:t>1s+2s set &amp; 1M+2L 3/4 turn RH to 2M/1L places</w:t>
      </w:r>
      <w:r w:rsidRPr="00BA6B4D">
        <w:rPr>
          <w:b/>
        </w:rPr>
        <w:t xml:space="preserve"> while </w:t>
      </w:r>
      <w:r>
        <w:t>1L+2M cast 1 place down/up</w:t>
      </w:r>
    </w:p>
    <w:p w:rsidR="00B11EB3" w:rsidRDefault="00B11EB3" w:rsidP="00B11EB3">
      <w:pPr>
        <w:pStyle w:val="DanceBody"/>
      </w:pPr>
      <w:r>
        <w:t xml:space="preserve"> 5- 8</w:t>
      </w:r>
      <w:r>
        <w:tab/>
        <w:t>1L+2M 3/4 turn RH</w:t>
      </w:r>
      <w:r w:rsidRPr="00BA6B4D">
        <w:rPr>
          <w:b/>
        </w:rPr>
        <w:t xml:space="preserve"> while </w:t>
      </w:r>
      <w:r>
        <w:t>1M+2L cast down/up to original places &amp; set advancing</w:t>
      </w:r>
    </w:p>
    <w:p w:rsidR="00B11EB3" w:rsidRDefault="00B11EB3" w:rsidP="00B11EB3">
      <w:pPr>
        <w:pStyle w:val="DanceBody"/>
      </w:pPr>
      <w:r>
        <w:t xml:space="preserve"> 9-16</w:t>
      </w:r>
      <w:r>
        <w:tab/>
        <w:t>1s+2s dance Poussette</w:t>
      </w:r>
    </w:p>
    <w:p w:rsidR="00B11EB3" w:rsidRDefault="00B11EB3" w:rsidP="00B11EB3">
      <w:pPr>
        <w:pStyle w:val="DanceBody"/>
      </w:pPr>
      <w:r>
        <w:t>17-24</w:t>
      </w:r>
      <w:r>
        <w:tab/>
        <w:t>1s+3s dance double Fig of 8 (1s cross down to start)</w:t>
      </w:r>
    </w:p>
    <w:p w:rsidR="00B11EB3" w:rsidRDefault="00B11EB3" w:rsidP="00B11EB3">
      <w:pPr>
        <w:pStyle w:val="DanceBody"/>
        <w:keepNext w:val="0"/>
      </w:pPr>
      <w:r>
        <w:t>25-32</w:t>
      </w:r>
      <w:r>
        <w:tab/>
        <w:t>2s+1s+3s dance reels of 3 on sides (1s in &amp; up to start)</w:t>
      </w:r>
    </w:p>
    <w:p w:rsidR="00B11EB3" w:rsidRDefault="00B11EB3" w:rsidP="00B11EB3"/>
    <w:p w:rsidR="00B11EB3" w:rsidRDefault="00B11EB3" w:rsidP="00B11EB3">
      <w:pPr>
        <w:pStyle w:val="Minicrib"/>
      </w:pPr>
      <w:r>
        <w:t>MACPHAIL'S RANT  (R8x32)  3C (4C set)</w:t>
      </w:r>
      <w:r>
        <w:tab/>
        <w:t>Wesley Clindinning  Canada's Irish Rover</w:t>
      </w:r>
    </w:p>
    <w:p w:rsidR="00B11EB3" w:rsidRDefault="00B11EB3" w:rsidP="00B11EB3">
      <w:pPr>
        <w:pStyle w:val="DanceBody"/>
      </w:pPr>
      <w:r>
        <w:t xml:space="preserve"> 1- 8</w:t>
      </w:r>
      <w:r>
        <w:tab/>
        <w:t>1s cast, dance Fig of 8 (taking hands when possible) on own sides. Bar 7 1s cast to 2nd place (2s step up)</w:t>
      </w:r>
    </w:p>
    <w:p w:rsidR="00B11EB3" w:rsidRDefault="00B11EB3" w:rsidP="00B11EB3">
      <w:pPr>
        <w:pStyle w:val="DanceBody"/>
      </w:pPr>
      <w:r>
        <w:t xml:space="preserve"> 9-12</w:t>
      </w:r>
      <w:r>
        <w:tab/>
        <w:t xml:space="preserve">2s+3s </w:t>
      </w:r>
      <w:r w:rsidRPr="002E5D14">
        <w:t>Adv+Ret</w:t>
      </w:r>
      <w:r>
        <w:t xml:space="preserve"> </w:t>
      </w:r>
      <w:r>
        <w:rPr>
          <w:b/>
        </w:rPr>
        <w:t>while</w:t>
      </w:r>
      <w:r>
        <w:t xml:space="preserve"> 1s advance, 1/2 turn 2H, retire to opp sides.</w:t>
      </w:r>
    </w:p>
    <w:p w:rsidR="00B11EB3" w:rsidRPr="008B0E57" w:rsidRDefault="00B11EB3" w:rsidP="00B11EB3">
      <w:pPr>
        <w:pStyle w:val="DanceBody"/>
      </w:pPr>
      <w:r>
        <w:t>13-24</w:t>
      </w:r>
      <w:r>
        <w:tab/>
      </w:r>
      <w:r w:rsidRPr="008B0E57">
        <w:t xml:space="preserve">2s+1s+3s dance </w:t>
      </w:r>
      <w:r>
        <w:t>12</w:t>
      </w:r>
      <w:r w:rsidRPr="008B0E57">
        <w:t xml:space="preserve"> bars of R&amp;L for 3 Couples:</w:t>
      </w:r>
    </w:p>
    <w:p w:rsidR="00B11EB3" w:rsidRPr="008B0E57" w:rsidRDefault="00B11EB3" w:rsidP="00B11EB3">
      <w:pPr>
        <w:pStyle w:val="DanceBody"/>
      </w:pPr>
      <w:r w:rsidRPr="008B0E57">
        <w:tab/>
      </w:r>
      <w:r>
        <w:t>13-14</w:t>
      </w:r>
      <w:r w:rsidRPr="008B0E57">
        <w:t xml:space="preserve">  All 3 couples cross RH with dancer opposite</w:t>
      </w:r>
    </w:p>
    <w:p w:rsidR="00B11EB3" w:rsidRPr="008B0E57" w:rsidRDefault="00B11EB3" w:rsidP="00B11EB3">
      <w:pPr>
        <w:pStyle w:val="DanceBody"/>
      </w:pPr>
      <w:r>
        <w:tab/>
        <w:t>15-16</w:t>
      </w:r>
      <w:r w:rsidRPr="008B0E57">
        <w:t xml:space="preserve">  Dancers in 1L place &amp; 3M place change places diagonally LH </w:t>
      </w:r>
      <w:r w:rsidRPr="008B0E57">
        <w:rPr>
          <w:b/>
        </w:rPr>
        <w:t>while</w:t>
      </w:r>
      <w:r w:rsidRPr="008B0E57">
        <w:t xml:space="preserve"> other couples change places LH on side</w:t>
      </w:r>
    </w:p>
    <w:p w:rsidR="00B11EB3" w:rsidRDefault="00B11EB3" w:rsidP="00B11EB3">
      <w:pPr>
        <w:pStyle w:val="DanceBody"/>
      </w:pPr>
      <w:r>
        <w:tab/>
        <w:t>17-24</w:t>
      </w:r>
      <w:r w:rsidRPr="008B0E57">
        <w:t xml:space="preserve">  Repeat bars 1-4 from new places</w:t>
      </w:r>
      <w:r>
        <w:t xml:space="preserve"> 2 more times with 1s finishing back to back facing 1st corners.</w:t>
      </w:r>
    </w:p>
    <w:p w:rsidR="00B11EB3" w:rsidRDefault="00B11EB3" w:rsidP="00B11EB3">
      <w:pPr>
        <w:pStyle w:val="DanceBody"/>
      </w:pPr>
      <w:r>
        <w:t>25-28</w:t>
      </w:r>
      <w:r>
        <w:tab/>
        <w:t>1s set to corners then to partner 'Hello-Goodbye', 1s turn RH to face 2nd corners</w:t>
      </w:r>
    </w:p>
    <w:p w:rsidR="00B11EB3" w:rsidRDefault="00B11EB3" w:rsidP="00B11EB3">
      <w:pPr>
        <w:pStyle w:val="DanceBody"/>
        <w:keepNext w:val="0"/>
      </w:pPr>
      <w:r>
        <w:t>29-32</w:t>
      </w:r>
      <w:r>
        <w:tab/>
        <w:t>Repeat bars 25-28 with 2nd corners to finish in 2nd place facing out ready to begin again 2 1 3</w:t>
      </w:r>
    </w:p>
    <w:p w:rsidR="00B11EB3" w:rsidRDefault="00B11EB3" w:rsidP="00B11EB3"/>
    <w:p w:rsidR="00B11EB3" w:rsidRDefault="00B11EB3" w:rsidP="00B11EB3">
      <w:pPr>
        <w:pStyle w:val="Minicrib"/>
      </w:pPr>
      <w:r>
        <w:t>MACPHERSON'S JIG  (J3x32)  3C Triangular set</w:t>
      </w:r>
      <w:r>
        <w:tab/>
      </w:r>
    </w:p>
    <w:p w:rsidR="00B11EB3" w:rsidRDefault="00B11EB3" w:rsidP="00B11EB3">
      <w:pPr>
        <w:pStyle w:val="DanceBody"/>
      </w:pPr>
      <w:r>
        <w:t xml:space="preserve"> 1- 8</w:t>
      </w:r>
      <w:r>
        <w:tab/>
        <w:t>1s cross out through sides cast down &amp; dance up centre, 1L dances RH across with 2s &amp; 1M dances LH with 3s &amp; all end prom hold</w:t>
      </w:r>
    </w:p>
    <w:p w:rsidR="00B11EB3" w:rsidRDefault="00B11EB3" w:rsidP="00B11EB3">
      <w:pPr>
        <w:pStyle w:val="DanceBody"/>
      </w:pPr>
      <w:r>
        <w:t xml:space="preserve"> 9-16</w:t>
      </w:r>
      <w:r>
        <w:tab/>
        <w:t>All dance full reel of 3 across set (1s pass 2s RSh to start)</w:t>
      </w:r>
    </w:p>
    <w:p w:rsidR="00B11EB3" w:rsidRDefault="00B11EB3" w:rsidP="00B11EB3">
      <w:pPr>
        <w:pStyle w:val="DanceBody"/>
      </w:pPr>
      <w:r>
        <w:t>17-24</w:t>
      </w:r>
      <w:r>
        <w:tab/>
        <w:t>1s dance out through side couples (1M through 3s, 1L through 2s) &amp; cast back to places, all turn partners LH (1s turn 1.1/2 times)</w:t>
      </w:r>
    </w:p>
    <w:p w:rsidR="00B11EB3" w:rsidRDefault="00B11EB3" w:rsidP="00B11EB3">
      <w:pPr>
        <w:pStyle w:val="DanceBody"/>
        <w:keepNext w:val="0"/>
      </w:pPr>
      <w:r>
        <w:t>25-32</w:t>
      </w:r>
      <w:r>
        <w:tab/>
        <w:t>1s+3s dance 1/2 R&amp;L, 3s+2s dance 1/2 R&amp;L all ending 1 place round anticlockwise with 2s at top</w:t>
      </w:r>
    </w:p>
    <w:p w:rsidR="00B11EB3" w:rsidRDefault="00B11EB3" w:rsidP="00B11EB3"/>
    <w:p w:rsidR="00B11EB3" w:rsidRDefault="00B11EB3" w:rsidP="00B11EB3">
      <w:pPr>
        <w:pStyle w:val="Minicrib"/>
      </w:pPr>
      <w:r>
        <w:t>MACPHERSON'S RANT  (R8x32)  3C (4C set)</w:t>
      </w:r>
      <w:r>
        <w:tab/>
        <w:t>J Young (18C)  SCDs 18th Cent</w:t>
      </w:r>
    </w:p>
    <w:p w:rsidR="00B11EB3" w:rsidRDefault="00B11EB3" w:rsidP="00B11EB3">
      <w:pPr>
        <w:pStyle w:val="DanceBody"/>
      </w:pPr>
      <w:r>
        <w:t xml:space="preserve"> 1- 8</w:t>
      </w:r>
      <w:r>
        <w:tab/>
        <w:t>1s set, cast to 2</w:t>
      </w:r>
      <w:r w:rsidRPr="00972EEB">
        <w:t>nd</w:t>
      </w:r>
      <w:r>
        <w:t xml:space="preserve"> places, set &amp; cast into lines of 3 across (Lady up Man down)</w:t>
      </w:r>
    </w:p>
    <w:p w:rsidR="00B11EB3" w:rsidRDefault="00B11EB3" w:rsidP="00B11EB3">
      <w:pPr>
        <w:pStyle w:val="DanceBody"/>
      </w:pPr>
      <w:r>
        <w:t xml:space="preserve"> 9-16</w:t>
      </w:r>
      <w:r>
        <w:tab/>
        <w:t>2s+1s+3s set advancing up/down, 2s+3s retire</w:t>
      </w:r>
      <w:r w:rsidRPr="00BA6B4D">
        <w:rPr>
          <w:b/>
        </w:rPr>
        <w:t xml:space="preserve"> </w:t>
      </w:r>
      <w:r>
        <w:rPr>
          <w:b/>
        </w:rPr>
        <w:t xml:space="preserve">as </w:t>
      </w:r>
      <w:r>
        <w:t>1s set turning right about to opposite sides (Lady between 2M+3M &amp; 1M between Ladies), 2s+1s+3s set advancing, 2s+3s retire</w:t>
      </w:r>
      <w:r w:rsidRPr="00BA6B4D">
        <w:rPr>
          <w:b/>
        </w:rPr>
        <w:t xml:space="preserve"> </w:t>
      </w:r>
      <w:r>
        <w:rPr>
          <w:b/>
        </w:rPr>
        <w:t xml:space="preserve">as </w:t>
      </w:r>
      <w:r>
        <w:t>1s set turning right about to face 1</w:t>
      </w:r>
      <w:r w:rsidRPr="00972EEB">
        <w:t>st</w:t>
      </w:r>
      <w:r>
        <w:t xml:space="preserve"> corners</w:t>
      </w:r>
    </w:p>
    <w:p w:rsidR="00B11EB3" w:rsidRDefault="00B11EB3" w:rsidP="00B11EB3">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B11EB3" w:rsidRDefault="00B11EB3" w:rsidP="00B11EB3">
      <w:pPr>
        <w:pStyle w:val="DanceBody"/>
        <w:keepNext w:val="0"/>
      </w:pPr>
      <w:r>
        <w:t>25-32</w:t>
      </w:r>
      <w:r>
        <w:tab/>
        <w:t>1s dance reels of 3 across (Man LSh with 2L &amp; Lady RSh with 3L), 1s end in centre &amp; turn RH to 2</w:t>
      </w:r>
      <w:r w:rsidRPr="00972EEB">
        <w:t>nd</w:t>
      </w:r>
      <w:r>
        <w:t xml:space="preserve"> places</w:t>
      </w:r>
    </w:p>
    <w:p w:rsidR="00B11EB3" w:rsidRDefault="00B11EB3" w:rsidP="00B11EB3"/>
    <w:p w:rsidR="00B11EB3" w:rsidRDefault="00B11EB3" w:rsidP="00B11EB3">
      <w:pPr>
        <w:pStyle w:val="Minicrib"/>
      </w:pPr>
      <w:r>
        <w:t>MACPHERSONS JIG  (J3x32)  3C Triangular set</w:t>
      </w:r>
      <w:r>
        <w:tab/>
      </w:r>
    </w:p>
    <w:p w:rsidR="00B11EB3" w:rsidRDefault="00B11EB3" w:rsidP="00B11EB3">
      <w:pPr>
        <w:pStyle w:val="DanceBody"/>
      </w:pPr>
      <w:r>
        <w:t xml:space="preserve"> 1- 8</w:t>
      </w:r>
      <w:r>
        <w:tab/>
        <w:t>1s cross out through sides cast down &amp; dance up centre, 1L dances RH across with 2s &amp; 1M dances LH with 3s &amp; all end prom hold</w:t>
      </w:r>
    </w:p>
    <w:p w:rsidR="00B11EB3" w:rsidRDefault="00B11EB3" w:rsidP="00B11EB3">
      <w:pPr>
        <w:pStyle w:val="DanceBody"/>
      </w:pPr>
      <w:r>
        <w:t xml:space="preserve"> 9-16</w:t>
      </w:r>
      <w:r>
        <w:tab/>
        <w:t>All dance full reel of 3 across set (1s pass 2s RSh to start)</w:t>
      </w:r>
    </w:p>
    <w:p w:rsidR="00B11EB3" w:rsidRDefault="00B11EB3" w:rsidP="00B11EB3">
      <w:pPr>
        <w:pStyle w:val="DanceBody"/>
      </w:pPr>
      <w:r>
        <w:t>17-24</w:t>
      </w:r>
      <w:r>
        <w:tab/>
        <w:t>1s dance out through side couples (1M through 3s, 1L through 2s) &amp; cast back to places, all turn partners LH (1s turn 1.1/2 times)</w:t>
      </w:r>
    </w:p>
    <w:p w:rsidR="00B11EB3" w:rsidRDefault="00B11EB3" w:rsidP="00B11EB3">
      <w:pPr>
        <w:pStyle w:val="DanceBody"/>
        <w:keepNext w:val="0"/>
      </w:pPr>
      <w:r>
        <w:t>25-32</w:t>
      </w:r>
      <w:r>
        <w:tab/>
        <w:t>1s+3s dance 1/2 R&amp;L, 3s+2s dance 1/2 R&amp;L all ending 1 place round anticlockwise with 2s at top</w:t>
      </w:r>
    </w:p>
    <w:p w:rsidR="00B11EB3" w:rsidRDefault="00B11EB3" w:rsidP="00B11EB3"/>
    <w:p w:rsidR="00B11EB3" w:rsidRDefault="00B11EB3" w:rsidP="00B11EB3">
      <w:pPr>
        <w:pStyle w:val="Minicrib"/>
      </w:pPr>
      <w:r>
        <w:t>THE MACPHERSONS OF EDINBURGH STRATHSPEY  (S8x32)  3C (4C set)</w:t>
      </w:r>
      <w:r>
        <w:tab/>
        <w:t>MacPherson Clan</w:t>
      </w:r>
    </w:p>
    <w:p w:rsidR="00B11EB3" w:rsidRDefault="00B11EB3" w:rsidP="00B11EB3">
      <w:pPr>
        <w:pStyle w:val="DanceBody"/>
      </w:pPr>
      <w:r>
        <w:t xml:space="preserve"> 1- 8</w:t>
      </w:r>
      <w:r>
        <w:tab/>
        <w:t>1s lead down the middle, lead back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B11EB3" w:rsidRDefault="00B11EB3" w:rsidP="00B11EB3">
      <w:pPr>
        <w:pStyle w:val="DanceBody"/>
      </w:pPr>
      <w:r>
        <w:t>17-24</w:t>
      </w:r>
      <w:r>
        <w:tab/>
        <w:t>1s set to 2</w:t>
      </w:r>
      <w:r w:rsidRPr="00972EEB">
        <w:t>nd</w:t>
      </w:r>
      <w:r>
        <w:t xml:space="preserve"> corners &amp; dance a reel of 4 with 2</w:t>
      </w:r>
      <w:r w:rsidRPr="00972EEB">
        <w:t>nd</w:t>
      </w:r>
      <w:r>
        <w:t xml:space="preserve"> corners (1s end in middle)</w:t>
      </w:r>
    </w:p>
    <w:p w:rsidR="00B11EB3" w:rsidRDefault="00B11EB3" w:rsidP="00B11EB3">
      <w:pPr>
        <w:pStyle w:val="DanceBody"/>
        <w:keepNext w:val="0"/>
      </w:pPr>
      <w:r>
        <w:t>25-32</w:t>
      </w:r>
      <w:r>
        <w:tab/>
        <w:t>1L dances RH across with 2s</w:t>
      </w:r>
      <w:r w:rsidRPr="00BA6B4D">
        <w:rPr>
          <w:b/>
        </w:rPr>
        <w:t xml:space="preserve"> while </w:t>
      </w:r>
      <w:r>
        <w:t>1M dances RH across with 3s then LH across to places</w:t>
      </w:r>
    </w:p>
    <w:p w:rsidR="00B11EB3" w:rsidRDefault="00B11EB3" w:rsidP="00B11EB3"/>
    <w:p w:rsidR="00B11EB3" w:rsidRDefault="00B11EB3" w:rsidP="00B11EB3">
      <w:pPr>
        <w:pStyle w:val="Minicrib"/>
      </w:pPr>
      <w:r>
        <w:t>THE MACRAES (MARJORIE &amp; BRIAN)  (J8x40)  3C (4C set)</w:t>
      </w:r>
      <w:r>
        <w:tab/>
        <w:t>Marjorie Duffield's Pupils  Westlothiana</w:t>
      </w:r>
    </w:p>
    <w:p w:rsidR="00B11EB3" w:rsidRDefault="00B11EB3" w:rsidP="00B11EB3">
      <w:pPr>
        <w:pStyle w:val="DanceBody"/>
      </w:pPr>
      <w:r>
        <w:t xml:space="preserve"> 1- 8</w:t>
      </w:r>
      <w:r>
        <w:tab/>
        <w:t>1L followed by partner casts 1 place, crosses set, casts behind 3M, crosses set to between 3rd &amp; 4th couple own side &amp; 1s set.</w:t>
      </w:r>
    </w:p>
    <w:p w:rsidR="00B11EB3" w:rsidRDefault="00B11EB3" w:rsidP="00B11EB3">
      <w:pPr>
        <w:pStyle w:val="DanceBody"/>
      </w:pPr>
      <w:r>
        <w:t xml:space="preserve"> 9-16</w:t>
      </w:r>
      <w:r>
        <w:tab/>
        <w:t>1s NHJ dance up to top (3 bars), cast 1 place on own side &amp; turn RH to face 2L (Man's 2</w:t>
      </w:r>
      <w:r w:rsidRPr="00972EEB">
        <w:t>nd</w:t>
      </w:r>
      <w:r>
        <w:t xml:space="preserve"> corner) in promenade hold</w:t>
      </w:r>
    </w:p>
    <w:p w:rsidR="00B11EB3" w:rsidRDefault="00B11EB3" w:rsidP="00B11EB3">
      <w:pPr>
        <w:pStyle w:val="DanceBody"/>
      </w:pPr>
      <w:r>
        <w:t>17-24</w:t>
      </w:r>
      <w:r>
        <w:tab/>
        <w:t>1s dance 1/2 diag reel of 3 (RSh to 2L); 1/2 diag reel of 3 (RSh to 2M)</w:t>
      </w:r>
    </w:p>
    <w:p w:rsidR="00B11EB3" w:rsidRDefault="00B11EB3" w:rsidP="00B11EB3">
      <w:pPr>
        <w:pStyle w:val="DanceBody"/>
      </w:pPr>
      <w:r>
        <w:t>25-32</w:t>
      </w:r>
      <w:r>
        <w:tab/>
        <w:t>1s dance 1/2 diag reel of 3 (RSh to 3M; 1/2 diag reel of 3 (RSh to 3L).  1s end in centre facing up retaining LH</w:t>
      </w:r>
    </w:p>
    <w:p w:rsidR="00B11EB3" w:rsidRDefault="00B11EB3" w:rsidP="00B11EB3">
      <w:pPr>
        <w:pStyle w:val="DanceBody"/>
        <w:keepNext w:val="0"/>
      </w:pPr>
      <w:r>
        <w:t>33-40</w:t>
      </w:r>
      <w:r>
        <w:tab/>
        <w:t>2s+1s dance LH across; 1s+3s dance RH to end in 2</w:t>
      </w:r>
      <w:r w:rsidRPr="00972EEB">
        <w:t>nd</w:t>
      </w:r>
      <w:r>
        <w:t xml:space="preserve"> place own sides</w:t>
      </w:r>
    </w:p>
    <w:p w:rsidR="00B11EB3" w:rsidRDefault="00B11EB3" w:rsidP="00B11EB3"/>
    <w:p w:rsidR="00B11EB3" w:rsidRDefault="00B11EB3" w:rsidP="00B11EB3">
      <w:pPr>
        <w:pStyle w:val="Minicrib"/>
      </w:pPr>
      <w:r>
        <w:t>MACRAME  (S4x32)  4C set</w:t>
      </w:r>
      <w:r>
        <w:tab/>
        <w:t>J Motts  Macrame+14 SCDs</w:t>
      </w:r>
    </w:p>
    <w:p w:rsidR="00B11EB3" w:rsidRDefault="00B11EB3" w:rsidP="00B11EB3">
      <w:pPr>
        <w:pStyle w:val="DanceBody"/>
      </w:pPr>
      <w:r>
        <w:t xml:space="preserve"> 1- 8</w:t>
      </w:r>
      <w:r>
        <w:tab/>
        <w:t>1s dance reflection reels of 4 on own sides (1s &amp; 3s in &amp; down to start)</w:t>
      </w:r>
    </w:p>
    <w:p w:rsidR="00B11EB3" w:rsidRDefault="00B11EB3" w:rsidP="00B11EB3">
      <w:pPr>
        <w:pStyle w:val="DanceBody"/>
      </w:pPr>
      <w:r>
        <w:t xml:space="preserve"> 9-16</w:t>
      </w:r>
      <w:r>
        <w:tab/>
        <w:t>1s+2s</w:t>
      </w:r>
      <w:r w:rsidRPr="007F0D5A">
        <w:rPr>
          <w:b/>
        </w:rPr>
        <w:t xml:space="preserve"> also </w:t>
      </w:r>
      <w:r>
        <w:t>3s+4s dance double Fig of 8  (1s &amp; 3s crossing down)</w:t>
      </w:r>
    </w:p>
    <w:p w:rsidR="00B11EB3" w:rsidRDefault="00B11EB3" w:rsidP="00B11EB3">
      <w:pPr>
        <w:pStyle w:val="DanceBody"/>
      </w:pPr>
      <w:r>
        <w:t>17-24</w:t>
      </w:r>
      <w:r>
        <w:tab/>
        <w:t>All turn partners 2H &amp; dance DoSiDo</w:t>
      </w:r>
    </w:p>
    <w:p w:rsidR="00B11EB3" w:rsidRDefault="00B11EB3" w:rsidP="00B11EB3">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B11EB3" w:rsidRDefault="00B11EB3" w:rsidP="00B11EB3"/>
    <w:p w:rsidR="00B11EB3" w:rsidRDefault="00B11EB3" w:rsidP="00B11EB3">
      <w:pPr>
        <w:pStyle w:val="Minicrib"/>
      </w:pPr>
      <w:r>
        <w:t>MACVICAR'S HORNPIPE  (R8x32)  3C (4C set)</w:t>
      </w:r>
      <w:r>
        <w:tab/>
        <w:t>Barry Priddey  Phantom Piper Set</w:t>
      </w:r>
    </w:p>
    <w:p w:rsidR="00B11EB3" w:rsidRDefault="00B11EB3" w:rsidP="00B11EB3">
      <w:pPr>
        <w:pStyle w:val="DanceBody"/>
      </w:pPr>
      <w:r>
        <w:t xml:space="preserve"> 1- 8</w:t>
      </w:r>
      <w:r>
        <w:tab/>
        <w:t xml:space="preserve">1s+2s+3s set, 1s+2s dance 1/2 RH across </w:t>
      </w:r>
      <w:r>
        <w:rPr>
          <w:b/>
        </w:rPr>
        <w:t>while</w:t>
      </w:r>
      <w:r>
        <w:t xml:space="preserve"> 3s cross RH; 2s+1s+3s set, 2s &amp; 3s cross RH </w:t>
      </w:r>
      <w:r>
        <w:rPr>
          <w:b/>
        </w:rPr>
        <w:t>while</w:t>
      </w:r>
      <w:r>
        <w:t xml:space="preserve"> 1s Petronella turn to face 1st corners</w:t>
      </w:r>
    </w:p>
    <w:p w:rsidR="00B11EB3" w:rsidRDefault="00B11EB3" w:rsidP="00B11EB3">
      <w:pPr>
        <w:pStyle w:val="DanceBody"/>
      </w:pPr>
      <w:r>
        <w:t xml:space="preserve"> 9-16</w:t>
      </w:r>
      <w:r>
        <w:tab/>
        <w:t>1s+1st corners dance 1/2 diag reel of 4, as 1s meet, pull back RSh to face 4th corners; 1s+4th corners dance 1/2 diag reel of 4, 1s meet, pull back RSh to face 3rd corners (pstn)</w:t>
      </w:r>
    </w:p>
    <w:p w:rsidR="00B11EB3" w:rsidRDefault="00B11EB3" w:rsidP="00B11EB3">
      <w:pPr>
        <w:pStyle w:val="DanceBody"/>
      </w:pPr>
      <w:r>
        <w:t>17-24</w:t>
      </w:r>
      <w:r>
        <w:tab/>
        <w:t>1s+3rd corners dance 1/2 diag reel of 4, as 1s meet, pull back RSh to face 2nd corners (pstn); 1s+2nd corners dance 1/2 diag reel of 4, 1s meet, pull back RSh to face 1st corners (pstn)</w:t>
      </w:r>
    </w:p>
    <w:p w:rsidR="00B11EB3" w:rsidRDefault="00B11EB3" w:rsidP="00B11EB3">
      <w:pPr>
        <w:pStyle w:val="DanceBody"/>
      </w:pPr>
      <w:r>
        <w:t>25-32</w:t>
      </w:r>
      <w:r>
        <w:tab/>
        <w:t>1s dance reels of 3 on opp sides (LSh to 1st corner to start) &amp; cross RH to 2nd place own side bars 31-32</w:t>
      </w:r>
    </w:p>
    <w:p w:rsidR="00B11EB3" w:rsidRDefault="00B11EB3" w:rsidP="00B11EB3">
      <w:pPr>
        <w:pStyle w:val="DanceBody"/>
        <w:keepNext w:val="0"/>
        <w:rPr>
          <w:i/>
        </w:rPr>
      </w:pPr>
      <w:r w:rsidRPr="00E413D2">
        <w:rPr>
          <w:i/>
        </w:rPr>
        <w:t>1s cross RH to 4th place end of 2nd time through</w:t>
      </w:r>
    </w:p>
    <w:p w:rsidR="00B11EB3" w:rsidRDefault="00B11EB3" w:rsidP="00B11EB3"/>
    <w:p w:rsidR="00B11EB3" w:rsidRDefault="00B11EB3" w:rsidP="00B11EB3">
      <w:pPr>
        <w:pStyle w:val="Minicrib"/>
      </w:pPr>
      <w:r>
        <w:t>THE MAD HATTER  (J8x32)  3C (4C Set)</w:t>
      </w:r>
      <w:r>
        <w:tab/>
        <w:t>Iain Boyd  Happy to Meet</w:t>
      </w:r>
    </w:p>
    <w:p w:rsidR="00B11EB3" w:rsidRDefault="00B11EB3" w:rsidP="00B11EB3">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B11EB3" w:rsidRDefault="00B11EB3" w:rsidP="00B11EB3">
      <w:pPr>
        <w:pStyle w:val="DanceBody"/>
      </w:pPr>
      <w:r>
        <w:t xml:space="preserve"> 9-16</w:t>
      </w:r>
      <w:r>
        <w:tab/>
        <w:t>1s Adv+Ret with 1</w:t>
      </w:r>
      <w:r w:rsidRPr="00972EEB">
        <w:t>st</w:t>
      </w:r>
      <w:r>
        <w:t xml:space="preserve"> corners &amp; dance DoSiDo with 1</w:t>
      </w:r>
      <w:r w:rsidRPr="00972EEB">
        <w:t>st</w:t>
      </w:r>
      <w:r>
        <w:t xml:space="preserve"> corners</w:t>
      </w:r>
    </w:p>
    <w:p w:rsidR="00B11EB3" w:rsidRDefault="00B11EB3" w:rsidP="00B11EB3">
      <w:pPr>
        <w:pStyle w:val="DanceBody"/>
      </w:pPr>
      <w:r>
        <w:t>17-24</w:t>
      </w:r>
      <w:r>
        <w:tab/>
        <w:t>1s repeat with 2</w:t>
      </w:r>
      <w:r w:rsidRPr="00972EEB">
        <w:t>nd</w:t>
      </w:r>
      <w:r>
        <w:t xml:space="preserve"> corners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MADAME DE STAËL  (R4x32)  Sq.Set</w:t>
      </w:r>
      <w:r>
        <w:tab/>
        <w:t>Luke Brady  World Wide Weavings</w:t>
      </w:r>
    </w:p>
    <w:p w:rsidR="00B11EB3" w:rsidRDefault="00B11EB3" w:rsidP="00B11EB3">
      <w:pPr>
        <w:pStyle w:val="DanceBody"/>
      </w:pPr>
      <w:r>
        <w:t xml:space="preserve"> 1- 8</w:t>
      </w:r>
      <w:r>
        <w:tab/>
        <w:t>1s+3s set to partner &amp; turn RH; all turn corner LH to end with Ladies facing out</w:t>
      </w:r>
    </w:p>
    <w:p w:rsidR="00B11EB3" w:rsidRDefault="00B11EB3" w:rsidP="00B11EB3">
      <w:pPr>
        <w:pStyle w:val="DanceBody"/>
      </w:pPr>
      <w:r>
        <w:t xml:space="preserve"> 9-24</w:t>
      </w:r>
      <w:r>
        <w:tab/>
        <w:t>All dance Schiehallion Reel back to place</w:t>
      </w:r>
    </w:p>
    <w:p w:rsidR="00B11EB3" w:rsidRDefault="00B11EB3" w:rsidP="00B11EB3">
      <w:pPr>
        <w:pStyle w:val="DanceBody"/>
        <w:keepNext w:val="0"/>
      </w:pPr>
      <w:r>
        <w:t>25-32</w:t>
      </w:r>
      <w:r>
        <w:tab/>
        <w:t>All turn partner RH into Allemande hold facing clockwise; all promenade 3/4 round (3 places). End 2 3 4 1</w:t>
      </w:r>
    </w:p>
    <w:p w:rsidR="00B11EB3" w:rsidRDefault="00B11EB3" w:rsidP="00B11EB3"/>
    <w:p w:rsidR="00B11EB3" w:rsidRDefault="00B11EB3" w:rsidP="00B11EB3">
      <w:pPr>
        <w:pStyle w:val="Minicrib"/>
      </w:pPr>
      <w:r>
        <w:t>MADE FOR EACH OTHER  (S3x32)  3C Set</w:t>
      </w:r>
      <w:r>
        <w:tab/>
        <w:t>Brian Martin  RSCDS Exeter 50th Anniversary</w:t>
      </w:r>
    </w:p>
    <w:p w:rsidR="00B11EB3" w:rsidRDefault="00B11EB3" w:rsidP="00B11EB3">
      <w:pPr>
        <w:pStyle w:val="DanceBody"/>
      </w:pPr>
      <w:r>
        <w:t xml:space="preserve"> 1- 8</w:t>
      </w:r>
      <w:r>
        <w:tab/>
        <w:t>All set, 1s cross RH &amp; cast (2s step up), all set</w:t>
      </w:r>
    </w:p>
    <w:p w:rsidR="00B11EB3" w:rsidRDefault="00B11EB3" w:rsidP="00B11EB3">
      <w:pPr>
        <w:pStyle w:val="DanceBody"/>
      </w:pPr>
      <w:r>
        <w:t xml:space="preserve"> 9-16</w:t>
      </w:r>
      <w:r>
        <w:tab/>
        <w:t>2s+1s dance Men's Chain</w:t>
      </w:r>
    </w:p>
    <w:p w:rsidR="00B11EB3" w:rsidRDefault="00B11EB3" w:rsidP="00B11EB3">
      <w:pPr>
        <w:pStyle w:val="DanceBody"/>
      </w:pPr>
      <w:r>
        <w:t>17-20</w:t>
      </w:r>
      <w:r>
        <w:tab/>
        <w:t xml:space="preserve">All dance Petronella turn into centre, 1s change places RH </w:t>
      </w:r>
      <w:r>
        <w:rPr>
          <w:b/>
        </w:rPr>
        <w:t>while</w:t>
      </w:r>
      <w:r>
        <w:t xml:space="preserve"> 2s &amp; 3s set to partners</w:t>
      </w:r>
    </w:p>
    <w:p w:rsidR="00B11EB3" w:rsidRDefault="00B11EB3" w:rsidP="00B11EB3">
      <w:pPr>
        <w:pStyle w:val="DanceBody"/>
      </w:pPr>
      <w:r>
        <w:t>21-24</w:t>
      </w:r>
      <w:r>
        <w:tab/>
        <w:t>All turn partner 2H 1.1/4 to finish facing up ready for …</w:t>
      </w:r>
    </w:p>
    <w:p w:rsidR="00B11EB3" w:rsidRDefault="00B11EB3" w:rsidP="00B11EB3">
      <w:pPr>
        <w:pStyle w:val="DanceBody"/>
        <w:keepNext w:val="0"/>
      </w:pPr>
      <w:r>
        <w:t>25-32</w:t>
      </w:r>
      <w:r>
        <w:tab/>
        <w:t>2s+1s+3s dance Allemande.  3 1 2</w:t>
      </w:r>
    </w:p>
    <w:p w:rsidR="00B11EB3" w:rsidRDefault="00B11EB3" w:rsidP="00B11EB3"/>
    <w:p w:rsidR="00B11EB3" w:rsidRDefault="00B11EB3" w:rsidP="00B11EB3">
      <w:pPr>
        <w:pStyle w:val="Minicrib"/>
      </w:pPr>
      <w:r>
        <w:t>MADELINE'S RANT  (S8x32)  3C (4C set)</w:t>
      </w:r>
      <w:r>
        <w:tab/>
        <w:t>Priscilla Burrage  Kitchen Capers</w:t>
      </w:r>
    </w:p>
    <w:p w:rsidR="00B11EB3" w:rsidRDefault="00B11EB3" w:rsidP="00B11EB3">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B11EB3" w:rsidRDefault="00B11EB3" w:rsidP="00B11EB3">
      <w:pPr>
        <w:pStyle w:val="DanceBody"/>
      </w:pPr>
      <w:r>
        <w:t xml:space="preserve"> 9-12</w:t>
      </w:r>
      <w:r>
        <w:tab/>
        <w:t>1s cross RH &amp; cast round 1</w:t>
      </w:r>
      <w:r w:rsidRPr="00972EEB">
        <w:t>st</w:t>
      </w:r>
      <w:r>
        <w:t xml:space="preserve"> corner (pstn) to end 1L between 3s (at top) &amp; 1M between 2s</w:t>
      </w:r>
    </w:p>
    <w:p w:rsidR="00B11EB3" w:rsidRDefault="00B11EB3" w:rsidP="00B11EB3">
      <w:pPr>
        <w:pStyle w:val="DanceBody"/>
      </w:pPr>
      <w:r>
        <w:t>13-16</w:t>
      </w:r>
      <w:r>
        <w:tab/>
        <w:t>All Adv+Ret (up/down for 1 step) &amp; circle 6H round to left 1/2 way</w:t>
      </w:r>
    </w:p>
    <w:p w:rsidR="00B11EB3" w:rsidRDefault="00B11EB3" w:rsidP="00B11EB3">
      <w:pPr>
        <w:pStyle w:val="DanceBody"/>
      </w:pPr>
      <w:r>
        <w:t>17-20</w:t>
      </w:r>
      <w:r>
        <w:tab/>
        <w:t>1s advance setting passing LSh to face 1</w:t>
      </w:r>
      <w:r w:rsidRPr="00972EEB">
        <w:t>st</w:t>
      </w:r>
      <w:r>
        <w:t xml:space="preserve"> corners &amp; turn corners 2H to end between 2s/3s</w:t>
      </w:r>
      <w:r w:rsidRPr="00BA6B4D">
        <w:rPr>
          <w:b/>
        </w:rPr>
        <w:t xml:space="preserve"> while </w:t>
      </w:r>
      <w:r>
        <w:t>2s+3s set diagonally in</w:t>
      </w:r>
    </w:p>
    <w:p w:rsidR="00B11EB3" w:rsidRDefault="00B11EB3" w:rsidP="00B11EB3">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rPr>
        <w:t xml:space="preserve"> while </w:t>
      </w:r>
      <w:r>
        <w:t>2s+3s set diagonally in.  (2) 1 (3)</w:t>
      </w:r>
    </w:p>
    <w:p w:rsidR="00B11EB3" w:rsidRDefault="00B11EB3" w:rsidP="00B11EB3">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B11EB3" w:rsidRDefault="00B11EB3" w:rsidP="00B11EB3"/>
    <w:p w:rsidR="00B11EB3" w:rsidRDefault="00B11EB3" w:rsidP="00B11EB3">
      <w:pPr>
        <w:pStyle w:val="Minicrib"/>
      </w:pPr>
      <w:r>
        <w:t>MADGE WILDFIRE'S STRATHSPEY  (S8x32)  3C (4C set)</w:t>
      </w:r>
      <w:r>
        <w:tab/>
        <w:t>John Sutherland, 1820  RSCDS Bk 9</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1s+2s+3s cross passing RSh &amp; cross back passing RSh (</w:t>
      </w:r>
      <w:r w:rsidRPr="00A059B6">
        <w:rPr>
          <w:i/>
        </w:rPr>
        <w:t>some editions have cross RH &amp; cross back RH</w:t>
      </w:r>
      <w:r>
        <w:t>)</w:t>
      </w:r>
    </w:p>
    <w:p w:rsidR="00B11EB3" w:rsidRDefault="00B11EB3" w:rsidP="00B11EB3">
      <w:pPr>
        <w:pStyle w:val="DanceBody"/>
      </w:pPr>
      <w:r>
        <w:t>17-20</w:t>
      </w:r>
      <w:r>
        <w:tab/>
        <w:t>1s+2s+3s turn 2H moving down to face 1</w:t>
      </w:r>
      <w:r w:rsidRPr="00972EEB">
        <w:t>st</w:t>
      </w:r>
      <w:r>
        <w:t xml:space="preserve"> corners </w:t>
      </w:r>
      <w:r>
        <w:rPr>
          <w:b/>
        </w:rPr>
        <w:t>while</w:t>
      </w:r>
      <w:r>
        <w:t xml:space="preserve"> 2s turn 2H &amp; cast up to 1st place &amp; 3s turn 2H to 3rd place</w:t>
      </w:r>
    </w:p>
    <w:p w:rsidR="00B11EB3" w:rsidRDefault="00B11EB3" w:rsidP="00B11EB3">
      <w:pPr>
        <w:pStyle w:val="DanceBody"/>
      </w:pPr>
      <w:r>
        <w:t>21-24</w:t>
      </w:r>
      <w:r>
        <w:tab/>
        <w:t>1s set to 1</w:t>
      </w:r>
      <w:r w:rsidRPr="00972EEB">
        <w:t>st</w:t>
      </w:r>
      <w:r>
        <w:t xml:space="preserve"> corner &amp; set to 2</w:t>
      </w:r>
      <w:r w:rsidRPr="00972EEB">
        <w:t>nd</w:t>
      </w:r>
      <w:r>
        <w:t xml:space="preserve"> corner</w:t>
      </w:r>
    </w:p>
    <w:p w:rsidR="00B11EB3" w:rsidRDefault="00B11EB3" w:rsidP="00B11EB3">
      <w:pPr>
        <w:pStyle w:val="DanceBody"/>
        <w:keepNext w:val="0"/>
      </w:pPr>
      <w:r>
        <w:t>25-32</w:t>
      </w:r>
      <w:r>
        <w:tab/>
        <w:t>1s dance reels of 3 on opposite sides, 1s giving RSh to 2</w:t>
      </w:r>
      <w:r w:rsidRPr="00972EEB">
        <w:t>nd</w:t>
      </w:r>
      <w:r>
        <w:t xml:space="preserve"> corners &amp; 1s cross RH back to own sides</w:t>
      </w:r>
    </w:p>
    <w:p w:rsidR="00B11EB3" w:rsidRDefault="00B11EB3" w:rsidP="00B11EB3"/>
    <w:p w:rsidR="00B11EB3" w:rsidRDefault="00B11EB3" w:rsidP="00B11EB3">
      <w:pPr>
        <w:pStyle w:val="Minicrib"/>
      </w:pPr>
      <w:r>
        <w:t>MADISON SQUARE  (S1x64)  Sq.Set</w:t>
      </w:r>
      <w:r>
        <w:tab/>
        <w:t>Todd McCall  Madison SCD</w:t>
      </w:r>
    </w:p>
    <w:p w:rsidR="00B11EB3" w:rsidRPr="00A92105" w:rsidRDefault="00B11EB3" w:rsidP="00B11EB3">
      <w:pPr>
        <w:pStyle w:val="DanceBody"/>
      </w:pPr>
      <w:r w:rsidRPr="00A92105">
        <w:t xml:space="preserve"> 1- 4</w:t>
      </w:r>
      <w:r w:rsidRPr="00A92105">
        <w:tab/>
        <w:t xml:space="preserve">1s &amp; 3s advance &amp; lead opposite </w:t>
      </w:r>
      <w:r>
        <w:t>dancer</w:t>
      </w:r>
      <w:r w:rsidRPr="00A92105">
        <w:t xml:space="preserve"> to 2nd/4th place </w:t>
      </w:r>
      <w:r w:rsidRPr="00A92105">
        <w:rPr>
          <w:b/>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B11EB3" w:rsidRPr="00A92105" w:rsidRDefault="00B11EB3" w:rsidP="00B11EB3">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rPr>
        <w:t>while</w:t>
      </w:r>
      <w:r w:rsidRPr="00A92105">
        <w:t xml:space="preserve"> 2s &amp; 4s dance out to original places &amp; all turn</w:t>
      </w:r>
      <w:r>
        <w:t xml:space="preserve"> partner 2H</w:t>
      </w:r>
    </w:p>
    <w:p w:rsidR="00B11EB3" w:rsidRPr="00A92105" w:rsidRDefault="00B11EB3" w:rsidP="00B11EB3">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B11EB3" w:rsidRPr="00A92105" w:rsidRDefault="00B11EB3" w:rsidP="00B11EB3">
      <w:pPr>
        <w:pStyle w:val="DanceBody"/>
      </w:pPr>
      <w:r w:rsidRPr="00A92105">
        <w:t>17-18</w:t>
      </w:r>
      <w:r w:rsidRPr="00A92105">
        <w:tab/>
        <w:t>All face in &amp; set NHJ</w:t>
      </w:r>
    </w:p>
    <w:p w:rsidR="00B11EB3" w:rsidRDefault="00B11EB3" w:rsidP="00B11EB3">
      <w:pPr>
        <w:pStyle w:val="DanceBody"/>
      </w:pPr>
      <w:r w:rsidRPr="00A92105">
        <w:t>19-22</w:t>
      </w:r>
      <w:r w:rsidRPr="00A92105">
        <w:tab/>
        <w:t xml:space="preserve">All Ladies dance RH across back to original place </w:t>
      </w:r>
      <w:r w:rsidRPr="00A92105">
        <w:rPr>
          <w:b/>
        </w:rPr>
        <w:t>while</w:t>
      </w:r>
      <w:r w:rsidRPr="00A92105">
        <w:t xml:space="preserve"> all Men dance 1/2 way anti-clockwise</w:t>
      </w:r>
    </w:p>
    <w:p w:rsidR="00B11EB3" w:rsidRPr="00A92105" w:rsidRDefault="00B11EB3" w:rsidP="00B11EB3">
      <w:pPr>
        <w:pStyle w:val="DanceBody"/>
      </w:pPr>
      <w:r w:rsidRPr="00A92105">
        <w:t>23-24</w:t>
      </w:r>
      <w:r w:rsidRPr="00A92105">
        <w:tab/>
        <w:t xml:space="preserve">All turn opposite </w:t>
      </w:r>
      <w:r>
        <w:t xml:space="preserve">dancer </w:t>
      </w:r>
      <w:r w:rsidRPr="00A92105">
        <w:t>2H</w:t>
      </w:r>
    </w:p>
    <w:p w:rsidR="00B11EB3" w:rsidRPr="00A92105" w:rsidRDefault="00B11EB3" w:rsidP="00B11EB3">
      <w:pPr>
        <w:pStyle w:val="DanceBody"/>
      </w:pPr>
      <w:r w:rsidRPr="00A92105">
        <w:t>25-32</w:t>
      </w:r>
      <w:r w:rsidRPr="00A92105">
        <w:tab/>
        <w:t>Repeat bars 17-24 with Men dancing back home &amp; all turn partner 2H</w:t>
      </w:r>
    </w:p>
    <w:p w:rsidR="00B11EB3" w:rsidRPr="00A92105" w:rsidRDefault="00B11EB3" w:rsidP="00B11EB3">
      <w:pPr>
        <w:pStyle w:val="DanceBody"/>
      </w:pPr>
      <w:r w:rsidRPr="00A92105">
        <w:t>33-34</w:t>
      </w:r>
      <w:r w:rsidRPr="00A92105">
        <w:tab/>
        <w:t xml:space="preserve">1s &amp; 3s advance </w:t>
      </w:r>
      <w:r w:rsidRPr="00A92105">
        <w:rPr>
          <w:b/>
        </w:rPr>
        <w:t>while</w:t>
      </w:r>
      <w:r w:rsidRPr="00A92105">
        <w:t xml:space="preserve"> 2s &amp; 4s dance to corners</w:t>
      </w:r>
      <w:r>
        <w:t>'</w:t>
      </w:r>
      <w:r w:rsidRPr="00A92105">
        <w:t xml:space="preserve"> place &amp; join hands with </w:t>
      </w:r>
      <w:r>
        <w:t>'new partner'</w:t>
      </w:r>
    </w:p>
    <w:p w:rsidR="00B11EB3" w:rsidRPr="00A92105" w:rsidRDefault="00B11EB3" w:rsidP="00B11EB3">
      <w:pPr>
        <w:pStyle w:val="DanceBody"/>
      </w:pPr>
      <w:r w:rsidRPr="00A92105">
        <w:t>35-36</w:t>
      </w:r>
      <w:r w:rsidRPr="00A92105">
        <w:tab/>
        <w:t>All set with 1s &amp; 3s passing each other LSh to finish back-to-back with opposite.</w:t>
      </w:r>
    </w:p>
    <w:p w:rsidR="00B11EB3" w:rsidRDefault="00B11EB3" w:rsidP="00B11EB3">
      <w:pPr>
        <w:pStyle w:val="DanceBody"/>
      </w:pPr>
      <w:r w:rsidRPr="00A92105">
        <w:t>37-40</w:t>
      </w:r>
      <w:r w:rsidRPr="00A92105">
        <w:tab/>
        <w:t>All dance 1/2 parallel reels of 4, at the end 1s &amp; 3s, instead of passing LSh with opposite person, meet them &amp; lead out NHJ to 2nd &amp; 4th places, Lady on the left</w:t>
      </w:r>
    </w:p>
    <w:p w:rsidR="00B11EB3" w:rsidRPr="00A92105" w:rsidRDefault="00B11EB3" w:rsidP="00B11EB3">
      <w:pPr>
        <w:pStyle w:val="DanceBody"/>
      </w:pPr>
      <w:r w:rsidRPr="00A92105">
        <w:t>41-48</w:t>
      </w:r>
      <w:r w:rsidRPr="00A92105">
        <w:tab/>
        <w:t>Repeat bars 33-40 with 2nd &amp; 4th couples, at end join hands with partner</w:t>
      </w:r>
    </w:p>
    <w:p w:rsidR="00B11EB3" w:rsidRPr="00A92105" w:rsidRDefault="00B11EB3" w:rsidP="00B11EB3">
      <w:pPr>
        <w:pStyle w:val="DanceBody"/>
      </w:pPr>
      <w:r w:rsidRPr="00A92105">
        <w:t>49-52</w:t>
      </w:r>
      <w:r w:rsidRPr="00A92105">
        <w:tab/>
        <w:t>All turn partner 2H &amp; set</w:t>
      </w:r>
    </w:p>
    <w:p w:rsidR="00B11EB3" w:rsidRPr="00A92105" w:rsidRDefault="00B11EB3" w:rsidP="00B11EB3">
      <w:pPr>
        <w:pStyle w:val="DanceBody"/>
      </w:pPr>
      <w:r w:rsidRPr="00A92105">
        <w:t>53-56</w:t>
      </w:r>
      <w:r w:rsidRPr="00A92105">
        <w:tab/>
        <w:t>All dance 8H round 1/2 way to the left</w:t>
      </w:r>
    </w:p>
    <w:p w:rsidR="00B11EB3" w:rsidRPr="00A92105" w:rsidRDefault="00B11EB3" w:rsidP="00B11EB3">
      <w:pPr>
        <w:pStyle w:val="DanceBody"/>
      </w:pPr>
      <w:r w:rsidRPr="00A92105">
        <w:t>57-60</w:t>
      </w:r>
      <w:r w:rsidRPr="00A92105">
        <w:tab/>
        <w:t xml:space="preserve">All dance </w:t>
      </w:r>
      <w:r>
        <w:t xml:space="preserve">1/2 </w:t>
      </w:r>
      <w:r w:rsidRPr="00A92105">
        <w:t>Grand chain, 1 bar per hand giving RH to partner to start</w:t>
      </w:r>
    </w:p>
    <w:p w:rsidR="00B11EB3" w:rsidRPr="00A92105" w:rsidRDefault="00B11EB3" w:rsidP="00B11EB3">
      <w:pPr>
        <w:pStyle w:val="DanceBody"/>
        <w:keepNext w:val="0"/>
      </w:pPr>
      <w:r w:rsidRPr="00A92105">
        <w:t>61-64</w:t>
      </w:r>
      <w:r w:rsidRPr="00A92105">
        <w:tab/>
        <w:t>All turn partner RH 1.3/4 to end with Ladies back to back in middle</w:t>
      </w:r>
    </w:p>
    <w:p w:rsidR="00B11EB3" w:rsidRDefault="00B11EB3" w:rsidP="00B11EB3"/>
    <w:p w:rsidR="00B11EB3" w:rsidRDefault="00B11EB3" w:rsidP="00B11EB3">
      <w:pPr>
        <w:pStyle w:val="Minicrib"/>
      </w:pPr>
      <w:r>
        <w:t>LA MAESTRA  (S4x32)  4C set</w:t>
      </w:r>
      <w:r>
        <w:tab/>
        <w:t>B Barnes</w:t>
      </w:r>
    </w:p>
    <w:p w:rsidR="00B11EB3" w:rsidRDefault="00B11EB3" w:rsidP="00B11EB3">
      <w:pPr>
        <w:pStyle w:val="DanceBody"/>
      </w:pPr>
      <w:r>
        <w:t xml:space="preserve"> 1-12</w:t>
      </w:r>
      <w:r>
        <w:tab/>
        <w:t>1s dance Figs of 8 on own sides (between 2s to start) &amp; end in own places</w:t>
      </w:r>
    </w:p>
    <w:p w:rsidR="00B11EB3" w:rsidRDefault="00B11EB3" w:rsidP="00B11EB3">
      <w:pPr>
        <w:pStyle w:val="DanceBody"/>
      </w:pPr>
      <w:r>
        <w:t>13-16</w:t>
      </w:r>
      <w:r>
        <w:tab/>
        <w:t>1s+2s also 3s+ 4s dance 1/2 Poussette &amp; turn to 1s+2s facing up, 3s+4s facing down.  2 1(3)(4)</w:t>
      </w:r>
    </w:p>
    <w:p w:rsidR="00B11EB3" w:rsidRDefault="00B11EB3" w:rsidP="00B11EB3">
      <w:pPr>
        <w:pStyle w:val="DanceBody"/>
      </w:pPr>
      <w:r>
        <w:t>17-24</w:t>
      </w:r>
      <w:r>
        <w:tab/>
        <w:t>1s+2s dance Allemande (up) as 3s+4s dance Allemande (down) ending with all dancers curving right to original places.  1 2 3 4</w:t>
      </w:r>
    </w:p>
    <w:p w:rsidR="00B11EB3" w:rsidRPr="00E2696F" w:rsidRDefault="00B11EB3" w:rsidP="00B11EB3">
      <w:pPr>
        <w:pStyle w:val="DanceBody"/>
        <w:keepNext w:val="0"/>
      </w:pPr>
      <w:r>
        <w:t>25-32</w:t>
      </w:r>
      <w:r>
        <w:tab/>
        <w:t>1s+2s dance RH across 1/2 way then 1s+3s dance LH across 1/2 way, 1s+4s dance RH across 1/2 way &amp; all cross RH.  2 3 4 1</w:t>
      </w:r>
    </w:p>
    <w:p w:rsidR="00B11EB3" w:rsidRDefault="00B11EB3" w:rsidP="00B11EB3"/>
    <w:p w:rsidR="00B11EB3" w:rsidRDefault="00B11EB3" w:rsidP="00B11EB3">
      <w:pPr>
        <w:pStyle w:val="Minicrib"/>
      </w:pPr>
      <w:r>
        <w:t>MAGGIE LAUDER  (S8x32)  2C (4C set)</w:t>
      </w:r>
      <w:r>
        <w:tab/>
        <w:t>T Wilson  RSCDS Bk 10</w:t>
      </w:r>
    </w:p>
    <w:p w:rsidR="00B11EB3" w:rsidRDefault="00B11EB3" w:rsidP="00B11EB3">
      <w:pPr>
        <w:pStyle w:val="DanceBody"/>
      </w:pPr>
      <w:r>
        <w:t xml:space="preserve"> 1- 8</w:t>
      </w:r>
      <w:r>
        <w:tab/>
        <w:t>1s+2s set twice &amp; dance RH across 1/2 way</w:t>
      </w:r>
    </w:p>
    <w:p w:rsidR="00B11EB3" w:rsidRDefault="00B11EB3" w:rsidP="00B11EB3">
      <w:pPr>
        <w:pStyle w:val="DanceBody"/>
      </w:pPr>
      <w:r>
        <w:t xml:space="preserve"> 9-16</w:t>
      </w:r>
      <w:r>
        <w:tab/>
        <w:t>1s+2s set twice &amp; dance LH across back to places</w:t>
      </w:r>
    </w:p>
    <w:p w:rsidR="00B11EB3" w:rsidRDefault="00B11EB3" w:rsidP="00B11EB3">
      <w:pPr>
        <w:pStyle w:val="DanceBody"/>
      </w:pPr>
      <w:r>
        <w:t>17-24</w:t>
      </w:r>
      <w:r>
        <w:tab/>
        <w:t>1s lead down the middle, back to top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MAGGIE O' THE DALES  (S3x32)  3C Set</w:t>
      </w:r>
      <w:r>
        <w:tab/>
        <w:t>Charles Inglis  25 dances for 25yrs</w:t>
      </w:r>
    </w:p>
    <w:p w:rsidR="00B11EB3" w:rsidRDefault="00B11EB3" w:rsidP="00B11EB3">
      <w:pPr>
        <w:pStyle w:val="DanceBody"/>
      </w:pPr>
      <w:r>
        <w:t xml:space="preserve"> 1- 8</w:t>
      </w:r>
      <w:r>
        <w:tab/>
        <w:t>1s cross RH, cast 1 place &amp; dance 1/2 reels of 3 across (Lady with 2s &amp; Man with 3s)</w:t>
      </w:r>
    </w:p>
    <w:p w:rsidR="00B11EB3" w:rsidRDefault="00B11EB3" w:rsidP="00B11EB3">
      <w:pPr>
        <w:pStyle w:val="DanceBody"/>
      </w:pPr>
      <w:r>
        <w:t xml:space="preserve"> 9-16</w:t>
      </w:r>
      <w:r>
        <w:tab/>
        <w:t>1s lead down below 3s, cast up to 2</w:t>
      </w:r>
      <w:r w:rsidRPr="00972EEB">
        <w:t>nd</w:t>
      </w:r>
      <w:r>
        <w:t xml:space="preserve"> place own sides &amp; 1s+3s dance 1/2 Ladies' Chain</w:t>
      </w:r>
    </w:p>
    <w:p w:rsidR="00B11EB3" w:rsidRDefault="00B11EB3" w:rsidP="00B11EB3">
      <w:pPr>
        <w:pStyle w:val="DanceBody"/>
      </w:pPr>
      <w:r>
        <w:t>17-24</w:t>
      </w:r>
      <w:r>
        <w:tab/>
        <w:t>All circle 6H round to left for 2 bars (1s at top), Men 3/4 turn partner 2H into centre (3 pointed star) &amp; Ladies dance LH across 1.1/3 times</w:t>
      </w:r>
      <w:r w:rsidRPr="00BA6B4D">
        <w:rPr>
          <w:b/>
        </w:rPr>
        <w:t xml:space="preserve"> while </w:t>
      </w:r>
      <w:r>
        <w:t>Men chase once round clockwise to meet partner (in same position</w:t>
      </w:r>
      <w:r w:rsidRPr="00C138A6">
        <w:t xml:space="preserve"> as</w:t>
      </w:r>
      <w:r>
        <w:rPr>
          <w:b/>
        </w:rPr>
        <w:t xml:space="preserve"> </w:t>
      </w:r>
      <w:r>
        <w:t>at bar 17)</w:t>
      </w:r>
    </w:p>
    <w:p w:rsidR="00B11EB3" w:rsidRDefault="00B11EB3" w:rsidP="00B11EB3">
      <w:pPr>
        <w:pStyle w:val="DanceBody"/>
        <w:keepNext w:val="0"/>
      </w:pPr>
      <w:r>
        <w:t>25-32</w:t>
      </w:r>
      <w:r>
        <w:tab/>
        <w:t>All turn RH (2s at top &amp; 1s+3s into line across (1M+3L BtoB facing partners), all set, 2s turn RH (4 bars)</w:t>
      </w:r>
      <w:r w:rsidRPr="00BA6B4D">
        <w:rPr>
          <w:b/>
        </w:rPr>
        <w:t xml:space="preserve"> while </w:t>
      </w:r>
      <w:r>
        <w:t>1s+3s dance 1/4 RSh reel of 4 &amp; turn partners RH to end 2 3 1</w:t>
      </w:r>
    </w:p>
    <w:p w:rsidR="00B11EB3" w:rsidRDefault="00B11EB3" w:rsidP="00B11EB3"/>
    <w:p w:rsidR="00B11EB3" w:rsidRDefault="00B11EB3" w:rsidP="00B11EB3">
      <w:pPr>
        <w:pStyle w:val="Minicrib"/>
        <w:rPr>
          <w:lang w:val="en-US"/>
        </w:rPr>
      </w:pPr>
      <w:r>
        <w:rPr>
          <w:lang w:val="en-US"/>
        </w:rPr>
        <w:t>THE MAGIC AIRT O' GOW  (S8x32)  2C (4C Set)</w:t>
      </w:r>
      <w:r>
        <w:rPr>
          <w:lang w:val="en-US"/>
        </w:rPr>
        <w:tab/>
        <w:t>John Drewry  Rondel Bk</w:t>
      </w:r>
    </w:p>
    <w:p w:rsidR="00B11EB3" w:rsidRDefault="00B11EB3" w:rsidP="00B11EB3">
      <w:pPr>
        <w:pStyle w:val="DanceBody"/>
      </w:pPr>
      <w:r>
        <w:t xml:space="preserve"> 1- 8</w:t>
      </w:r>
      <w:r>
        <w:tab/>
        <w:t>1s+2s dance RH across 1/2 way, change places with partners RH &amp; circle 4H round to left ending on sides</w:t>
      </w:r>
    </w:p>
    <w:p w:rsidR="00B11EB3" w:rsidRDefault="00B11EB3" w:rsidP="00B11EB3">
      <w:pPr>
        <w:pStyle w:val="DanceBody"/>
      </w:pPr>
      <w:r>
        <w:t xml:space="preserve"> 9-16</w:t>
      </w:r>
      <w:r>
        <w:tab/>
        <w:t>2s+1s dance LH across 1/2 way, change places with partners LH, set &amp; 1s cast to 2</w:t>
      </w:r>
      <w:r w:rsidRPr="00972EEB">
        <w:t>nd</w:t>
      </w:r>
      <w:r>
        <w:t xml:space="preserve"> place</w:t>
      </w:r>
      <w:r w:rsidRPr="00BA6B4D">
        <w:rPr>
          <w:b/>
        </w:rPr>
        <w:t xml:space="preserve"> </w:t>
      </w:r>
      <w:r>
        <w:rPr>
          <w:b/>
        </w:rPr>
        <w:t xml:space="preserve">as </w:t>
      </w:r>
      <w:r>
        <w:t>2s dance up</w:t>
      </w:r>
    </w:p>
    <w:p w:rsidR="00B11EB3" w:rsidRDefault="00B11EB3" w:rsidP="00B11EB3">
      <w:pPr>
        <w:pStyle w:val="DanceBody"/>
      </w:pPr>
      <w:r>
        <w:t>17-24</w:t>
      </w:r>
      <w:r>
        <w:tab/>
        <w:t>1s in prom hold dance reel of 3 across with 2s giving RSh to 2L to start &amp; 1s end dancing up centre &amp; face down</w:t>
      </w:r>
      <w:r w:rsidRPr="00BA6B4D">
        <w:rPr>
          <w:b/>
        </w:rPr>
        <w:t xml:space="preserve"> </w:t>
      </w:r>
      <w:r>
        <w:rPr>
          <w:b/>
        </w:rPr>
        <w:t xml:space="preserve">as </w:t>
      </w:r>
      <w:r>
        <w:t>2s dance in</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pPr>
      <w:r>
        <w:t>THE MAGIC CARPET  (J4x32)  4C set</w:t>
      </w:r>
      <w:r>
        <w:tab/>
        <w:t>John Drewry  Turkish Set</w:t>
      </w:r>
    </w:p>
    <w:p w:rsidR="00B11EB3" w:rsidRDefault="00B11EB3" w:rsidP="00B11EB3">
      <w:pPr>
        <w:pStyle w:val="DanceBody"/>
      </w:pPr>
      <w:r>
        <w:t>3s &amp; 4s start on opp sides</w:t>
      </w:r>
    </w:p>
    <w:p w:rsidR="00B11EB3" w:rsidRDefault="00B11EB3" w:rsidP="00B11EB3">
      <w:pPr>
        <w:pStyle w:val="DanceBody"/>
      </w:pPr>
      <w:r>
        <w:t xml:space="preserve"> 1- 8</w:t>
      </w:r>
      <w:r>
        <w:tab/>
        <w:t>1s+4s set, cast in 1 place &amp; dance 1/2 R&amp;L</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4M+1L</w:t>
      </w:r>
      <w:r w:rsidRPr="007F0D5A">
        <w:rPr>
          <w:b/>
        </w:rPr>
        <w:t xml:space="preserve"> also </w:t>
      </w:r>
      <w:r>
        <w:t>4L+1M slip step to opposite sides (Ladies pass BtoB), set &amp; slip step back (Men pass BtoB)</w:t>
      </w:r>
      <w:r w:rsidRPr="00BA6B4D">
        <w:rPr>
          <w:b/>
        </w:rPr>
        <w:t xml:space="preserve"> </w:t>
      </w:r>
      <w:r w:rsidRPr="000F0D10">
        <w:t>&amp; set</w:t>
      </w:r>
      <w:r>
        <w:rPr>
          <w:b/>
        </w:rPr>
        <w:t xml:space="preserve"> </w:t>
      </w:r>
      <w:r w:rsidRPr="00BA6B4D">
        <w:rPr>
          <w:b/>
        </w:rPr>
        <w:t xml:space="preserve">while </w:t>
      </w:r>
      <w:r>
        <w:t>2s &amp; 3s advance setting, slip step down/up (Ladies pass BtoB), set &amp; slip step back (Men pass BtoB)</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MAGIC CIRCLE  (S4x48)  4C set</w:t>
      </w:r>
      <w:r>
        <w:tab/>
        <w:t>Melvin Cannell  St Ronan's SCD Club</w:t>
      </w:r>
    </w:p>
    <w:p w:rsidR="00B11EB3" w:rsidRPr="00E854A3" w:rsidRDefault="00B11EB3" w:rsidP="00B11EB3">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B11EB3" w:rsidRPr="00E854A3" w:rsidRDefault="00B11EB3" w:rsidP="00B11EB3">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B11EB3" w:rsidRPr="00E854A3" w:rsidRDefault="00B11EB3" w:rsidP="00B11EB3">
      <w:pPr>
        <w:pStyle w:val="DanceBody"/>
      </w:pPr>
      <w:r w:rsidRPr="00E854A3">
        <w:t>17-24</w:t>
      </w:r>
      <w:r w:rsidRPr="00E854A3">
        <w:tab/>
        <w:t>All set &amp; 1s+4s dance1/2 RH across, 1L &amp; 4L cross passing partners RSh &amp; chase clockwise crossing below top couple to own sides having changed partners.</w:t>
      </w:r>
    </w:p>
    <w:p w:rsidR="00B11EB3" w:rsidRPr="00E854A3" w:rsidRDefault="00B11EB3" w:rsidP="00B11EB3">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B11EB3" w:rsidRDefault="00B11EB3" w:rsidP="00B11EB3">
      <w:pPr>
        <w:pStyle w:val="DanceBody"/>
      </w:pPr>
      <w:r>
        <w:t>33-36</w:t>
      </w:r>
      <w:r>
        <w:tab/>
        <w:t>T</w:t>
      </w:r>
      <w:r w:rsidRPr="00E854A3">
        <w:t>op &amp; bottom couples advance &amp; dance RH across</w:t>
      </w:r>
      <w:r>
        <w:t xml:space="preserve"> 1.1/4 round</w:t>
      </w:r>
    </w:p>
    <w:p w:rsidR="00B11EB3" w:rsidRPr="00E854A3" w:rsidRDefault="00B11EB3" w:rsidP="00B11EB3">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B11EB3" w:rsidRDefault="00B11EB3" w:rsidP="00B11EB3">
      <w:pPr>
        <w:pStyle w:val="DanceBody"/>
        <w:keepNext w:val="0"/>
      </w:pPr>
      <w:r w:rsidRPr="00E854A3">
        <w:t>41-48</w:t>
      </w:r>
      <w:r w:rsidRPr="00E854A3">
        <w:tab/>
        <w:t xml:space="preserve">All Men chase clockwise 3 steps (2M leading) </w:t>
      </w:r>
      <w:r w:rsidRPr="00E854A3">
        <w:rPr>
          <w:b/>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B11EB3" w:rsidRDefault="00B11EB3" w:rsidP="00B11EB3"/>
    <w:p w:rsidR="00B11EB3" w:rsidRDefault="00B11EB3" w:rsidP="00B11EB3">
      <w:pPr>
        <w:pStyle w:val="Minicrib"/>
      </w:pPr>
      <w:r>
        <w:t>MAGIC MOMENTS  (J3x32)  6C set</w:t>
      </w:r>
      <w:r>
        <w:tab/>
        <w:t>Wesley Clindinning  Brock Summer Celebration</w:t>
      </w:r>
    </w:p>
    <w:p w:rsidR="00B11EB3" w:rsidRDefault="00B11EB3" w:rsidP="00B11EB3">
      <w:pPr>
        <w:pStyle w:val="DanceBody"/>
      </w:pPr>
      <w:r>
        <w:t>2 x 3 couple sets arranged end-to-end 1 2 3 (3) (2) (1)       (2</w:t>
      </w:r>
      <w:r w:rsidRPr="00972EEB">
        <w:t>nd</w:t>
      </w:r>
      <w:r>
        <w:t xml:space="preserve"> set numbered 4,5, 6 in this crib)</w:t>
      </w:r>
    </w:p>
    <w:p w:rsidR="00B11EB3" w:rsidRDefault="00B11EB3" w:rsidP="00B11EB3">
      <w:pPr>
        <w:pStyle w:val="DanceBody"/>
      </w:pPr>
      <w:r>
        <w:t xml:space="preserve"> 1- 8</w:t>
      </w:r>
      <w:r>
        <w:tab/>
        <w:t>All clap Ladies dance around partner RSh to face partner, all set &amp; Ladies turn right about &amp; dance back to places</w:t>
      </w:r>
    </w:p>
    <w:p w:rsidR="00B11EB3" w:rsidRDefault="00B11EB3" w:rsidP="00B11EB3">
      <w:pPr>
        <w:pStyle w:val="DanceBody"/>
      </w:pPr>
      <w:r>
        <w:t xml:space="preserve"> 9-16</w:t>
      </w:r>
      <w:r>
        <w:tab/>
        <w:t>All clap &amp; Men repeat bars 1-8</w:t>
      </w:r>
    </w:p>
    <w:p w:rsidR="00B11EB3" w:rsidRDefault="00B11EB3" w:rsidP="00B11EB3">
      <w:pPr>
        <w:pStyle w:val="DanceBody"/>
      </w:pPr>
      <w:r>
        <w:t>17-24</w:t>
      </w:r>
      <w:r>
        <w:tab/>
        <w:t>1s &amp; 6s dance down/up towards each other &amp; dance RH across 1/2 way, dance to other end of set &amp; cast 2 places.  2.3.6(1)(4)(5)</w:t>
      </w:r>
    </w:p>
    <w:p w:rsidR="00B11EB3" w:rsidRDefault="00B11EB3" w:rsidP="00B11EB3">
      <w:pPr>
        <w:pStyle w:val="DanceBody"/>
      </w:pPr>
      <w:r>
        <w:t>25-32</w:t>
      </w:r>
      <w:r>
        <w:tab/>
        <w:t>6s &amp; 1s turn RH then turn LH (in last repetition all turn RH &amp; LH)</w:t>
      </w:r>
    </w:p>
    <w:p w:rsidR="00B11EB3" w:rsidRDefault="00B11EB3" w:rsidP="00B11EB3">
      <w:pPr>
        <w:pStyle w:val="DanceBody"/>
      </w:pPr>
      <w:r>
        <w:t>Alternative (by Wes Glindinning) Bars 25-32: All circle 12H round &amp; back</w:t>
      </w:r>
    </w:p>
    <w:p w:rsidR="00B11EB3" w:rsidRDefault="00B11EB3" w:rsidP="00B11EB3">
      <w:pPr>
        <w:pStyle w:val="DanceBody"/>
        <w:keepNext w:val="0"/>
      </w:pPr>
      <w:r>
        <w:t>Repeat x2 to finish in original positions but in opposite set</w:t>
      </w:r>
    </w:p>
    <w:p w:rsidR="00B11EB3" w:rsidRDefault="00B11EB3" w:rsidP="00B11EB3"/>
    <w:p w:rsidR="00B11EB3" w:rsidRDefault="00B11EB3" w:rsidP="00B11EB3">
      <w:pPr>
        <w:pStyle w:val="Minicrib"/>
      </w:pPr>
      <w:r>
        <w:t>THE MAGIC OF MARY ROSS  (S3x32)  3C Set</w:t>
      </w:r>
      <w:r>
        <w:tab/>
        <w:t>Christine Grant  https://youtu.be/eVfzl0Gzfmo</w:t>
      </w:r>
    </w:p>
    <w:p w:rsidR="00B11EB3" w:rsidRPr="00C72C13" w:rsidRDefault="00B11EB3" w:rsidP="00B11EB3">
      <w:pPr>
        <w:pStyle w:val="DanceBody"/>
      </w:pPr>
      <w:r w:rsidRPr="00C72C13">
        <w:t xml:space="preserve"> 1- 8</w:t>
      </w:r>
      <w:r w:rsidRPr="00C72C13">
        <w:tab/>
        <w:t>All 3 couples join hands on the sides &amp; set, cross RH; All 3 couples set and turn partner 1/2 RH into Allemande hold facing up</w:t>
      </w:r>
    </w:p>
    <w:p w:rsidR="00B11EB3" w:rsidRDefault="00B11EB3" w:rsidP="00B11EB3">
      <w:pPr>
        <w:pStyle w:val="DanceBody"/>
      </w:pPr>
      <w:r w:rsidRPr="00C72C13">
        <w:t xml:space="preserve"> 9-16</w:t>
      </w:r>
      <w:r w:rsidRPr="00C72C13">
        <w:tab/>
        <w:t>All 3 couples dance Allemande.  3 2 1</w:t>
      </w:r>
    </w:p>
    <w:p w:rsidR="00B11EB3" w:rsidRPr="00C72C13" w:rsidRDefault="00B11EB3" w:rsidP="00B11EB3">
      <w:pPr>
        <w:pStyle w:val="DanceBody"/>
      </w:pPr>
      <w:r w:rsidRPr="00C72C13">
        <w:t>17-24</w:t>
      </w:r>
      <w:r w:rsidRPr="00C72C13">
        <w:tab/>
        <w:t>3s+2s (top couples) dance Set+Link &amp; circle 4H once round to the left. 2 3 1</w:t>
      </w:r>
    </w:p>
    <w:p w:rsidR="00B11EB3" w:rsidRPr="00C72C13" w:rsidRDefault="00B11EB3" w:rsidP="00B11EB3">
      <w:pPr>
        <w:pStyle w:val="DanceBody"/>
        <w:keepNext w:val="0"/>
      </w:pPr>
      <w:r w:rsidRPr="00C72C13">
        <w:t>25-32</w:t>
      </w:r>
      <w:r w:rsidRPr="00C72C13">
        <w:tab/>
        <w:t>3s+1s (bottom couples) dance Poussette. 2 3 1</w:t>
      </w:r>
    </w:p>
    <w:p w:rsidR="00B11EB3" w:rsidRDefault="00B11EB3" w:rsidP="00B11EB3"/>
    <w:p w:rsidR="00B11EB3" w:rsidRDefault="00B11EB3" w:rsidP="00B11EB3">
      <w:pPr>
        <w:pStyle w:val="Minicrib"/>
      </w:pPr>
      <w:r>
        <w:t>THE MAGIC OF MERRILL  (R8x32)  3C (4C set)</w:t>
      </w:r>
      <w:r>
        <w:tab/>
        <w:t>L Ramshaw</w:t>
      </w:r>
    </w:p>
    <w:p w:rsidR="00B11EB3" w:rsidRPr="00255BE5" w:rsidRDefault="00B11EB3" w:rsidP="00B11EB3">
      <w:pPr>
        <w:pStyle w:val="DanceBody"/>
      </w:pPr>
      <w:r w:rsidRPr="00255BE5">
        <w:rPr>
          <w:rFonts w:ascii="Arial-BoldMT" w:hAnsi="Arial-BoldMT" w:cs="Arial-BoldMT"/>
          <w:bCs/>
        </w:rPr>
        <w:t xml:space="preserve"> 1- 8</w:t>
      </w:r>
      <w:r w:rsidRPr="00255BE5">
        <w:rPr>
          <w:rFonts w:ascii="Arial-BoldMT" w:hAnsi="Arial-BoldMT" w:cs="Arial-BoldMT"/>
          <w:bCs/>
        </w:rPr>
        <w:tab/>
      </w:r>
      <w:r w:rsidRPr="00255BE5">
        <w:t>1s+2s set &amp; 1s cross down (no hands) to Double Triangle positions</w:t>
      </w:r>
      <w:r w:rsidRPr="00BA6B4D">
        <w:rPr>
          <w:b/>
        </w:rPr>
        <w:t xml:space="preserve"> </w:t>
      </w:r>
      <w:r>
        <w:rPr>
          <w:b/>
        </w:rPr>
        <w:t xml:space="preserve">as </w:t>
      </w:r>
      <w:r w:rsidRPr="00255BE5">
        <w:t xml:space="preserve">2s cast up, 2s+1s+3s set &amp; 1s </w:t>
      </w:r>
      <w:r>
        <w:t xml:space="preserve">3/4 </w:t>
      </w:r>
      <w:r w:rsidRPr="00255BE5">
        <w:t>turn 1</w:t>
      </w:r>
      <w:r w:rsidRPr="00972EEB">
        <w:t>st</w:t>
      </w:r>
      <w:r w:rsidRPr="00255BE5">
        <w:t xml:space="preserve"> corners RH</w:t>
      </w:r>
    </w:p>
    <w:p w:rsidR="00B11EB3" w:rsidRPr="00255BE5" w:rsidRDefault="00B11EB3" w:rsidP="00B11EB3">
      <w:pPr>
        <w:pStyle w:val="DanceBody"/>
        <w:rPr>
          <w:rFonts w:ascii="Arial-BoldMT" w:hAnsi="Arial-BoldMT" w:cs="Arial-BoldMT"/>
          <w:bCs/>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B11EB3" w:rsidRPr="00255BE5" w:rsidRDefault="00B11EB3" w:rsidP="00B11EB3">
      <w:pPr>
        <w:pStyle w:val="DanceBody"/>
        <w:rPr>
          <w:rFonts w:ascii="Arial-BoldMT" w:hAnsi="Arial-BoldMT" w:cs="Arial-BoldMT"/>
          <w:bCs/>
        </w:rPr>
      </w:pPr>
      <w:r w:rsidRPr="00255BE5">
        <w:rPr>
          <w:rFonts w:ascii="Arial-BoldMT" w:hAnsi="Arial-BoldMT" w:cs="Arial-BoldMT"/>
          <w:bCs/>
        </w:rPr>
        <w:t>17-24</w:t>
      </w:r>
      <w:r w:rsidRPr="00255BE5">
        <w:rPr>
          <w:rFonts w:ascii="Arial-BoldMT" w:hAnsi="Arial-BoldMT" w:cs="Arial-BoldMT"/>
          <w:bCs/>
        </w:rPr>
        <w:tab/>
        <w:t xml:space="preserve">1s dance </w:t>
      </w:r>
      <w:r>
        <w:rPr>
          <w:rFonts w:ascii="Arial-BoldMT" w:hAnsi="Arial-BoldMT" w:cs="Arial-BoldMT"/>
          <w:bCs/>
        </w:rPr>
        <w:t xml:space="preserve">1/2 </w:t>
      </w:r>
      <w:r w:rsidRPr="00255BE5">
        <w:rPr>
          <w:rFonts w:ascii="Arial-BoldMT" w:hAnsi="Arial-BoldMT" w:cs="Arial-BoldMT"/>
          <w:bCs/>
        </w:rPr>
        <w:t>reel of 4 with corners &amp; pass RSh to face 2</w:t>
      </w:r>
      <w:r w:rsidRPr="00972EEB">
        <w:rPr>
          <w:rFonts w:ascii="Arial-BoldMT" w:hAnsi="Arial-BoldMT" w:cs="Arial-BoldMT"/>
          <w:bCs/>
        </w:rPr>
        <w:t>nd</w:t>
      </w:r>
      <w:r w:rsidRPr="00255BE5">
        <w:rPr>
          <w:rFonts w:ascii="Arial-BoldMT" w:hAnsi="Arial-BoldMT" w:cs="Arial-BoldMT"/>
          <w:bCs/>
        </w:rPr>
        <w:t xml:space="preserve"> corner pstnsd, 1s dance </w:t>
      </w:r>
      <w:r>
        <w:rPr>
          <w:rFonts w:ascii="Arial-BoldMT" w:hAnsi="Arial-BoldMT" w:cs="Arial-BoldMT"/>
          <w:bCs/>
        </w:rPr>
        <w:t xml:space="preserve">1/2 </w:t>
      </w:r>
      <w:r w:rsidRPr="00255BE5">
        <w:rPr>
          <w:rFonts w:ascii="Arial-BoldMT" w:hAnsi="Arial-BoldMT" w:cs="Arial-BoldMT"/>
          <w:bCs/>
        </w:rPr>
        <w:t>reel of 4 with corners &amp; end 2</w:t>
      </w:r>
      <w:r w:rsidRPr="00972EEB">
        <w:rPr>
          <w:rFonts w:ascii="Arial-BoldMT" w:hAnsi="Arial-BoldMT" w:cs="Arial-BoldMT"/>
          <w:bCs/>
        </w:rPr>
        <w:t>nd</w:t>
      </w:r>
      <w:r w:rsidRPr="00255BE5">
        <w:rPr>
          <w:rFonts w:ascii="Arial-BoldMT" w:hAnsi="Arial-BoldMT" w:cs="Arial-BoldMT"/>
          <w:bCs/>
        </w:rPr>
        <w:t xml:space="preserve"> place own sides</w:t>
      </w:r>
    </w:p>
    <w:p w:rsidR="00B11EB3" w:rsidRPr="00255BE5" w:rsidRDefault="00B11EB3" w:rsidP="00B11EB3">
      <w:pPr>
        <w:pStyle w:val="DanceBody"/>
        <w:keepNext w:val="0"/>
        <w:rPr>
          <w:rFonts w:ascii="Arial-BoldMT" w:hAnsi="Arial-BoldMT" w:cs="Arial-BoldMT"/>
          <w:bCs/>
        </w:rPr>
      </w:pPr>
      <w:r w:rsidRPr="00255BE5">
        <w:rPr>
          <w:rFonts w:ascii="Arial-BoldMT" w:hAnsi="Arial-BoldMT" w:cs="Arial-BoldMT"/>
          <w:bCs/>
        </w:rPr>
        <w:t>25-32</w:t>
      </w:r>
      <w:r w:rsidRPr="00255BE5">
        <w:rPr>
          <w:rFonts w:ascii="Arial-BoldMT" w:hAnsi="Arial-BoldMT" w:cs="Arial-BoldMT"/>
          <w:bCs/>
        </w:rPr>
        <w:tab/>
        <w:t>2s+1s+3s circle 6H round &amp; back</w:t>
      </w:r>
    </w:p>
    <w:p w:rsidR="00B11EB3" w:rsidRDefault="00B11EB3" w:rsidP="00B11EB3"/>
    <w:p w:rsidR="00B11EB3" w:rsidRDefault="00B11EB3" w:rsidP="00B11EB3">
      <w:pPr>
        <w:pStyle w:val="Minicrib"/>
      </w:pPr>
      <w:r>
        <w:t>THE MAGIC OF MUSIC  (S4x32)  4C set</w:t>
      </w:r>
      <w:r>
        <w:tab/>
        <w:t>Anne Thorne</w:t>
      </w:r>
    </w:p>
    <w:p w:rsidR="00B11EB3" w:rsidRDefault="00B11EB3" w:rsidP="00B11EB3">
      <w:pPr>
        <w:pStyle w:val="DanceBody"/>
      </w:pPr>
      <w:r>
        <w:t xml:space="preserve"> 1- 8</w:t>
      </w:r>
      <w:r>
        <w:tab/>
        <w:t>1s+2s</w:t>
      </w:r>
      <w:r w:rsidRPr="007F0D5A">
        <w:rPr>
          <w:b/>
        </w:rPr>
        <w:t xml:space="preserve"> also </w:t>
      </w:r>
      <w:r>
        <w:t>3s+4s dance Double Fig of 8  (1s/4s cross dn/up) &amp; end 2s/3s dancing up/dn to 1</w:t>
      </w:r>
      <w:r w:rsidRPr="00972EEB">
        <w:t>st</w:t>
      </w:r>
      <w:r>
        <w:t>/4</w:t>
      </w:r>
      <w:r w:rsidRPr="00972EEB">
        <w:t>th</w:t>
      </w:r>
      <w:r>
        <w:t xml:space="preserve"> places</w:t>
      </w:r>
      <w:r w:rsidRPr="00BA6B4D">
        <w:rPr>
          <w:b/>
        </w:rPr>
        <w:t xml:space="preserve"> </w:t>
      </w:r>
      <w:r>
        <w:rPr>
          <w:b/>
        </w:rPr>
        <w:t xml:space="preserve">as </w:t>
      </w:r>
      <w:r>
        <w:t>1s &amp; 4s dance in to face dn/up</w:t>
      </w:r>
    </w:p>
    <w:p w:rsidR="00B11EB3" w:rsidRDefault="00B11EB3" w:rsidP="00B11EB3">
      <w:pPr>
        <w:pStyle w:val="DanceBody"/>
      </w:pPr>
      <w:r>
        <w:t xml:space="preserve"> 9-16</w:t>
      </w:r>
      <w:r>
        <w:tab/>
        <w:t>1s+4s dance the Rondel &amp; end in middle 4s facing up &amp; 1s facing down</w:t>
      </w:r>
    </w:p>
    <w:p w:rsidR="00B11EB3" w:rsidRDefault="00B11EB3" w:rsidP="00B11EB3">
      <w:pPr>
        <w:pStyle w:val="DanceBody"/>
      </w:pPr>
      <w:r>
        <w:t>17-24</w:t>
      </w:r>
      <w:r>
        <w:tab/>
        <w:t>2L+4L</w:t>
      </w:r>
      <w:r w:rsidRPr="007F0D5A">
        <w:rPr>
          <w:b/>
        </w:rPr>
        <w:t xml:space="preserve"> also </w:t>
      </w:r>
      <w:r>
        <w:t>1M+3M turn RH 1.1/2 times</w:t>
      </w:r>
      <w:r w:rsidRPr="00BA6B4D">
        <w:rPr>
          <w:b/>
        </w:rPr>
        <w:t xml:space="preserve"> </w:t>
      </w:r>
      <w:r>
        <w:rPr>
          <w:b/>
        </w:rPr>
        <w:t xml:space="preserve">as </w:t>
      </w:r>
      <w:r>
        <w:t>2M+4M &amp; 1L+3L turn LH 1.1/2 times, 4s+2s</w:t>
      </w:r>
      <w:r w:rsidRPr="007F0D5A">
        <w:rPr>
          <w:b/>
        </w:rPr>
        <w:t xml:space="preserve"> also </w:t>
      </w:r>
      <w:r>
        <w:t>3s+1s Set+Link to end 2 4 1 3</w:t>
      </w:r>
    </w:p>
    <w:p w:rsidR="00B11EB3" w:rsidRDefault="00B11EB3" w:rsidP="00B11EB3">
      <w:pPr>
        <w:pStyle w:val="DanceBody"/>
        <w:keepNext w:val="0"/>
      </w:pPr>
      <w:r>
        <w:t>25-32</w:t>
      </w:r>
      <w:r>
        <w:tab/>
        <w:t>All dance RSh reels of 4 on sides</w:t>
      </w:r>
    </w:p>
    <w:p w:rsidR="00B11EB3" w:rsidRDefault="00B11EB3" w:rsidP="00B11EB3"/>
    <w:p w:rsidR="00B11EB3" w:rsidRDefault="00B11EB3" w:rsidP="00B11EB3">
      <w:pPr>
        <w:pStyle w:val="Minicrib"/>
      </w:pPr>
      <w:r>
        <w:t>THE MAGIC OF SUMMER SCHOOL  (R8x32)  3C (4C set)</w:t>
      </w:r>
      <w:r>
        <w:tab/>
        <w:t>Helen Wyeth</w:t>
      </w:r>
    </w:p>
    <w:p w:rsidR="00B11EB3" w:rsidRDefault="00B11EB3" w:rsidP="00B11EB3">
      <w:pPr>
        <w:pStyle w:val="DanceBody"/>
      </w:pPr>
      <w:r>
        <w:t xml:space="preserve"> 1- 8</w:t>
      </w:r>
      <w:r>
        <w:tab/>
        <w:t>1s+2s+3s dance Inveran Reels, finishing with 2s and 3s in middle of the set 2H joined</w:t>
      </w:r>
    </w:p>
    <w:p w:rsidR="00B11EB3" w:rsidRDefault="00B11EB3" w:rsidP="00B11EB3">
      <w:pPr>
        <w:pStyle w:val="DanceBody"/>
      </w:pPr>
      <w:r>
        <w:t xml:space="preserve"> 9-16</w:t>
      </w:r>
      <w:r>
        <w:tab/>
        <w:t>1s set with 1M turning to face out, casts and dances down behind Men's side followed by 1L to 3rd place opp. side  and set</w:t>
      </w:r>
    </w:p>
    <w:p w:rsidR="00B11EB3" w:rsidRDefault="00B11EB3" w:rsidP="00B11EB3">
      <w:pPr>
        <w:pStyle w:val="DanceBody"/>
      </w:pPr>
      <w:r>
        <w:tab/>
      </w:r>
      <w:r>
        <w:rPr>
          <w:b/>
        </w:rPr>
        <w:t>while</w:t>
      </w:r>
      <w:r>
        <w:t xml:space="preserve"> 2s+3s dance Poussette figure with both couple dancing out to Ladies side and moving up the set.  2 3 (1)</w:t>
      </w:r>
    </w:p>
    <w:p w:rsidR="00B11EB3" w:rsidRDefault="00B11EB3" w:rsidP="00B11EB3">
      <w:pPr>
        <w:pStyle w:val="DanceBody"/>
      </w:pPr>
      <w:r>
        <w:t>17-20</w:t>
      </w:r>
      <w:r>
        <w:tab/>
        <w:t>1s change place with 3s (1L+3M LH, 1M+3L RH) to finish 1s in centre BtoB in Double Triangle position. All set</w:t>
      </w:r>
    </w:p>
    <w:p w:rsidR="00B11EB3" w:rsidRDefault="00B11EB3" w:rsidP="00B11EB3">
      <w:pPr>
        <w:pStyle w:val="DanceBody"/>
      </w:pPr>
      <w:r>
        <w:t>21-22</w:t>
      </w:r>
      <w:r>
        <w:tab/>
        <w:t>All set advancing, pull back RSh to invert Double Triangle (do not take hands)</w:t>
      </w:r>
    </w:p>
    <w:p w:rsidR="00B11EB3" w:rsidRDefault="00B11EB3" w:rsidP="00B11EB3">
      <w:pPr>
        <w:pStyle w:val="DanceBody"/>
      </w:pPr>
      <w:r>
        <w:t>23-24</w:t>
      </w:r>
      <w:r>
        <w:tab/>
        <w:t xml:space="preserve">1s set </w:t>
      </w:r>
      <w:r>
        <w:rPr>
          <w:b/>
        </w:rPr>
        <w:t>as</w:t>
      </w:r>
      <w:r>
        <w:t xml:space="preserve"> 2s+3s pull back RSh &amp; dance RSh round partner to finish on opp sides</w:t>
      </w:r>
    </w:p>
    <w:p w:rsidR="00B11EB3" w:rsidRDefault="00B11EB3" w:rsidP="00B11EB3">
      <w:pPr>
        <w:pStyle w:val="DanceBody"/>
        <w:keepNext w:val="0"/>
      </w:pPr>
      <w:r>
        <w:t>25-32</w:t>
      </w:r>
      <w:r>
        <w:tab/>
        <w:t>2s+1s+3s dance Set+Link for 3 couples twice to finish on own sides. 3 1 2</w:t>
      </w:r>
    </w:p>
    <w:p w:rsidR="00B11EB3" w:rsidRDefault="00B11EB3" w:rsidP="00B11EB3"/>
    <w:p w:rsidR="00B11EB3" w:rsidRDefault="00B11EB3" w:rsidP="00B11EB3">
      <w:pPr>
        <w:pStyle w:val="Minicrib"/>
      </w:pPr>
      <w:r>
        <w:t>MAID OF BELLEVUE  (J5x32)  5C Set</w:t>
      </w:r>
      <w:r>
        <w:tab/>
        <w:t>Lily Davison  Light's Vision</w:t>
      </w:r>
    </w:p>
    <w:p w:rsidR="00B11EB3" w:rsidRDefault="00B11EB3" w:rsidP="00B11EB3">
      <w:pPr>
        <w:pStyle w:val="DanceBody"/>
      </w:pPr>
      <w:r>
        <w:t xml:space="preserve"> 1- 4</w:t>
      </w:r>
      <w:r>
        <w:tab/>
        <w:t>1s+3s cross RH &amp; cast down 1 place (2s+4s step up bars 3-4)</w:t>
      </w:r>
    </w:p>
    <w:p w:rsidR="00B11EB3" w:rsidRDefault="00B11EB3" w:rsidP="00B11EB3">
      <w:pPr>
        <w:pStyle w:val="DanceBody"/>
      </w:pPr>
      <w:r>
        <w:t xml:space="preserve"> 5- 8</w:t>
      </w:r>
      <w:r>
        <w:tab/>
        <w:t>1s+3s turn LH to finish BtoB ready for Double Triangles</w:t>
      </w:r>
    </w:p>
    <w:p w:rsidR="00B11EB3" w:rsidRDefault="00B11EB3" w:rsidP="00B11EB3">
      <w:pPr>
        <w:pStyle w:val="DanceBody"/>
      </w:pPr>
      <w:r>
        <w:t xml:space="preserve"> 9-16</w:t>
      </w:r>
      <w:r>
        <w:tab/>
        <w:t>All dance double triangles. At the end, 1s+3s use the last setting step to face partner in the centre</w:t>
      </w:r>
    </w:p>
    <w:p w:rsidR="00B11EB3" w:rsidRDefault="00B11EB3" w:rsidP="00B11EB3">
      <w:pPr>
        <w:pStyle w:val="DanceBody"/>
      </w:pPr>
      <w:r>
        <w:t>17-24</w:t>
      </w:r>
      <w:r>
        <w:tab/>
        <w:t>1s+3s dance R&amp;L 2 1 4 3 5</w:t>
      </w:r>
    </w:p>
    <w:p w:rsidR="00B11EB3" w:rsidRDefault="00B11EB3" w:rsidP="00B11EB3">
      <w:pPr>
        <w:pStyle w:val="DanceBody"/>
        <w:keepNext w:val="0"/>
      </w:pPr>
      <w:r>
        <w:t>25-32</w:t>
      </w:r>
      <w:r>
        <w:tab/>
        <w:t>3s followed by 5s also 1s followed by 4s lead down the middle &amp; back.  2 4 1 5 3</w:t>
      </w:r>
    </w:p>
    <w:p w:rsidR="00B11EB3" w:rsidRDefault="00B11EB3" w:rsidP="00B11EB3"/>
    <w:p w:rsidR="00B11EB3" w:rsidRDefault="00B11EB3" w:rsidP="00B11EB3">
      <w:pPr>
        <w:pStyle w:val="Minicrib"/>
      </w:pPr>
      <w:r>
        <w:t>MAID OF LORNE  (S8x32)  3C (4C set)</w:t>
      </w:r>
      <w:r>
        <w:tab/>
        <w:t>A Purdon  Coll of 4 SCDs</w:t>
      </w:r>
    </w:p>
    <w:p w:rsidR="00B11EB3" w:rsidRDefault="00B11EB3" w:rsidP="00B11EB3">
      <w:pPr>
        <w:pStyle w:val="DanceBody"/>
      </w:pPr>
      <w:r>
        <w:t xml:space="preserve"> 1- 8</w:t>
      </w:r>
      <w:r>
        <w:tab/>
        <w:t>1s turn RH &amp; cast 1 place, 1s turn LH 1.3/4 times to end BtoB in middle facing 3</w:t>
      </w:r>
      <w:r w:rsidRPr="00972EEB">
        <w:t>rd</w:t>
      </w:r>
      <w:r>
        <w:t xml:space="preserve"> corner (pstn)</w:t>
      </w:r>
      <w:r w:rsidRPr="00BA6B4D">
        <w:rPr>
          <w:b/>
        </w:rPr>
        <w:t xml:space="preserve"> while </w:t>
      </w:r>
      <w:r>
        <w:t>2s+3s chase clockwise 1/2 way</w:t>
      </w:r>
    </w:p>
    <w:p w:rsidR="00B11EB3" w:rsidRDefault="00B11EB3" w:rsidP="00B11EB3">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B11EB3" w:rsidRDefault="00B11EB3" w:rsidP="00B11EB3">
      <w:pPr>
        <w:pStyle w:val="DanceBody"/>
      </w:pPr>
      <w:r>
        <w:t>17-24</w:t>
      </w:r>
      <w:r>
        <w:tab/>
        <w:t>1s repeat bars 9-16 but end facing each other (1L facing down to partner).  2 1 3</w:t>
      </w:r>
    </w:p>
    <w:p w:rsidR="00B11EB3" w:rsidRDefault="00B11EB3" w:rsidP="00B11EB3">
      <w:pPr>
        <w:pStyle w:val="DanceBody"/>
        <w:keepNext w:val="0"/>
      </w:pPr>
      <w:r>
        <w:t>25-32</w:t>
      </w:r>
      <w:r>
        <w:tab/>
        <w:t>1s set &amp; 3/4 turn 2H to 2</w:t>
      </w:r>
      <w:r w:rsidRPr="00972EEB">
        <w:t>nd</w:t>
      </w:r>
      <w:r>
        <w:t xml:space="preserve"> place opposite sides</w:t>
      </w:r>
      <w:r w:rsidRPr="00BA6B4D">
        <w:rPr>
          <w:b/>
        </w:rPr>
        <w:t xml:space="preserve"> while </w:t>
      </w:r>
      <w:r>
        <w:t>2s+3s dance 1/2 R&amp;L, all dance Grand Chain 1/2 way.  2 1 3</w:t>
      </w:r>
    </w:p>
    <w:p w:rsidR="00B11EB3" w:rsidRDefault="00B11EB3" w:rsidP="00B11EB3"/>
    <w:p w:rsidR="00B11EB3" w:rsidRDefault="00B11EB3" w:rsidP="00B11EB3">
      <w:pPr>
        <w:pStyle w:val="Minicrib"/>
      </w:pPr>
      <w:r>
        <w:t>THE MAID OF THE MILL  (J8x40)  3C (4C set)</w:t>
      </w:r>
      <w:r>
        <w:tab/>
        <w:t>RSCDS Bk 21</w:t>
      </w:r>
    </w:p>
    <w:p w:rsidR="00B11EB3" w:rsidRDefault="00B11EB3" w:rsidP="00B11EB3">
      <w:pPr>
        <w:pStyle w:val="DanceBody"/>
      </w:pPr>
      <w:r>
        <w:t xml:space="preserve"> 1- 8</w:t>
      </w:r>
      <w:r>
        <w:tab/>
        <w:t>1s turn RH, cast to 3</w:t>
      </w:r>
      <w:r w:rsidRPr="00972EEB">
        <w:t>rd</w:t>
      </w:r>
      <w:r>
        <w:t xml:space="preserve"> place, turn LH &amp; cast back up to top</w:t>
      </w:r>
    </w:p>
    <w:p w:rsidR="00B11EB3" w:rsidRDefault="00B11EB3" w:rsidP="00B11EB3">
      <w:pPr>
        <w:pStyle w:val="DanceBody"/>
      </w:pPr>
      <w:r>
        <w:t xml:space="preserve"> 9-16</w:t>
      </w:r>
      <w:r>
        <w:tab/>
        <w:t>1s cross down to dance reflection reels of 3 on opposite sides (1s end facing 1</w:t>
      </w:r>
      <w:r w:rsidRPr="00972EEB">
        <w:t>st</w:t>
      </w:r>
      <w:r>
        <w:t xml:space="preserve"> corners)</w:t>
      </w:r>
    </w:p>
    <w:p w:rsidR="00B11EB3" w:rsidRDefault="00B11EB3" w:rsidP="00B11EB3">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B11EB3" w:rsidRDefault="00B11EB3" w:rsidP="00B11EB3">
      <w:pPr>
        <w:pStyle w:val="DanceBody"/>
      </w:pPr>
      <w:r>
        <w:t>25-32</w:t>
      </w:r>
      <w:r>
        <w:tab/>
        <w:t>1s dance 1/2 reels of 3 across 1L with 2s &amp; 1M with 3s, turn LH to 2</w:t>
      </w:r>
      <w:r w:rsidRPr="00972EEB">
        <w:t>nd</w:t>
      </w:r>
      <w:r>
        <w:t xml:space="preserve"> place opposite sides</w:t>
      </w:r>
    </w:p>
    <w:p w:rsidR="00B11EB3" w:rsidRDefault="00B11EB3" w:rsidP="00B11EB3">
      <w:pPr>
        <w:pStyle w:val="DanceBody"/>
        <w:keepNext w:val="0"/>
      </w:pPr>
      <w:r>
        <w:t>33-40</w:t>
      </w:r>
      <w:r>
        <w:tab/>
        <w:t>1s dance 1/2 reels of 3 with same couples &amp; turn RH to 2</w:t>
      </w:r>
      <w:r w:rsidRPr="00972EEB">
        <w:t>nd</w:t>
      </w:r>
      <w:r>
        <w:t xml:space="preserve"> place own sides</w:t>
      </w:r>
    </w:p>
    <w:p w:rsidR="00B11EB3" w:rsidRDefault="00B11EB3" w:rsidP="00B11EB3"/>
    <w:p w:rsidR="00B11EB3" w:rsidRDefault="00B11EB3" w:rsidP="00B11EB3">
      <w:pPr>
        <w:pStyle w:val="Minicrib"/>
      </w:pPr>
      <w:r>
        <w:t>THE MAID OF THE MIST  (S5x32)  5C set</w:t>
      </w:r>
      <w:r>
        <w:tab/>
        <w:t>John Drewry  Canadian Bk</w:t>
      </w:r>
    </w:p>
    <w:p w:rsidR="00B11EB3" w:rsidRPr="00D02168" w:rsidRDefault="00B11EB3" w:rsidP="00B11EB3">
      <w:pPr>
        <w:pStyle w:val="DanceBody"/>
      </w:pPr>
      <w:r w:rsidRPr="00D02168">
        <w:t xml:space="preserve"> 1- 8</w:t>
      </w:r>
      <w:r w:rsidRPr="00D02168">
        <w:tab/>
        <w:t>1s+2s</w:t>
      </w:r>
      <w:r w:rsidRPr="007F0D5A">
        <w:rPr>
          <w:b/>
        </w:rPr>
        <w:t xml:space="preserve"> also </w:t>
      </w:r>
      <w:r w:rsidRPr="00D02168">
        <w:t>3s+4s dance Espagno</w:t>
      </w:r>
      <w:r>
        <w:t>le: -</w:t>
      </w:r>
    </w:p>
    <w:p w:rsidR="00B11EB3" w:rsidRDefault="00B11EB3" w:rsidP="00B11EB3">
      <w:pPr>
        <w:pStyle w:val="DanceBody"/>
      </w:pPr>
      <w:r w:rsidRPr="00D02168">
        <w:tab/>
        <w:t>`</w:t>
      </w:r>
      <w:r>
        <w:t xml:space="preserve">1-2   </w:t>
      </w:r>
      <w:r w:rsidRPr="00D02168">
        <w:t>1s+2s</w:t>
      </w:r>
      <w:r w:rsidRPr="007F0D5A">
        <w:rPr>
          <w:b/>
        </w:rPr>
        <w:t xml:space="preserve"> also </w:t>
      </w:r>
      <w:r w:rsidRPr="00D02168">
        <w:t>3s+4s cross (Ladies lead across RH passing between Men) with Ladies changing places RH</w:t>
      </w:r>
    </w:p>
    <w:p w:rsidR="00B11EB3" w:rsidRPr="00D02168" w:rsidRDefault="00B11EB3" w:rsidP="00B11EB3">
      <w:pPr>
        <w:pStyle w:val="DanceBody"/>
      </w:pPr>
      <w:r>
        <w:tab/>
        <w:t xml:space="preserve">`3-4   </w:t>
      </w:r>
      <w:r w:rsidRPr="00D02168">
        <w:t>1s+2s &amp; 3s+4s cross back (Men lead across RH between Ladies) with Men changing places RH to end 2 1 4 3 5</w:t>
      </w:r>
    </w:p>
    <w:p w:rsidR="00B11EB3" w:rsidRPr="00D02168" w:rsidRDefault="00B11EB3" w:rsidP="00B11EB3">
      <w:pPr>
        <w:pStyle w:val="DanceBody"/>
      </w:pPr>
      <w:r w:rsidRPr="00D02168">
        <w:tab/>
        <w:t>`</w:t>
      </w:r>
      <w:r>
        <w:t xml:space="preserve">5-8   2s, </w:t>
      </w:r>
      <w:r w:rsidRPr="00D02168">
        <w:t>4s</w:t>
      </w:r>
      <w:r>
        <w:t xml:space="preserve"> &amp; 5s</w:t>
      </w:r>
      <w:r w:rsidRPr="00D02168">
        <w:t xml:space="preserve"> turn RH</w:t>
      </w:r>
      <w:r w:rsidRPr="00BA6B4D">
        <w:rPr>
          <w:b/>
        </w:rPr>
        <w:t xml:space="preserve"> </w:t>
      </w:r>
      <w:r>
        <w:rPr>
          <w:b/>
        </w:rPr>
        <w:t xml:space="preserve">as </w:t>
      </w:r>
      <w:r w:rsidRPr="00D02168">
        <w:t>1s &amp; 3s turn LH &amp; end facing 2</w:t>
      </w:r>
      <w:r w:rsidRPr="00972EEB">
        <w:t>nd</w:t>
      </w:r>
      <w:r w:rsidRPr="00D02168">
        <w:t xml:space="preserve"> corners</w:t>
      </w:r>
    </w:p>
    <w:p w:rsidR="00B11EB3" w:rsidRPr="00D02168" w:rsidRDefault="00B11EB3" w:rsidP="00B11EB3">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B11EB3" w:rsidRPr="00D02168" w:rsidRDefault="00B11EB3" w:rsidP="00B11EB3">
      <w:pPr>
        <w:pStyle w:val="DanceBody"/>
      </w:pPr>
      <w:r w:rsidRPr="00D02168">
        <w:t>17-24</w:t>
      </w:r>
      <w:r w:rsidRPr="00D02168">
        <w:tab/>
        <w:t>All set, 2s+1s+4L</w:t>
      </w:r>
      <w:r w:rsidRPr="007F0D5A">
        <w:rPr>
          <w:b/>
        </w:rPr>
        <w:t xml:space="preserve"> also </w:t>
      </w:r>
      <w:r w:rsidRPr="00D02168">
        <w:t>4M+3s+5s circle 5H round to Left, dance into centre &amp; turning to right dance out to places.  2 1 4 3 5</w:t>
      </w:r>
    </w:p>
    <w:p w:rsidR="00B11EB3" w:rsidRPr="00D02168" w:rsidRDefault="00B11EB3" w:rsidP="00B11EB3">
      <w:pPr>
        <w:pStyle w:val="DanceBody"/>
        <w:keepNext w:val="0"/>
      </w:pPr>
      <w:r w:rsidRPr="00D02168">
        <w:t>25-32</w:t>
      </w:r>
      <w:r w:rsidRPr="00D02168">
        <w:tab/>
        <w:t>1M+4L</w:t>
      </w:r>
      <w:r w:rsidRPr="007F0D5A">
        <w:rPr>
          <w:b/>
        </w:rPr>
        <w:t xml:space="preserve"> also </w:t>
      </w:r>
      <w:r w:rsidRPr="00D02168">
        <w:t>3M+5L change places RH &amp; all set</w:t>
      </w:r>
      <w:r w:rsidRPr="00BA6B4D">
        <w:rPr>
          <w:b/>
        </w:rPr>
        <w:t xml:space="preserve"> while </w:t>
      </w:r>
      <w:r w:rsidRPr="00D02168">
        <w:t>1L+4M</w:t>
      </w:r>
      <w:r w:rsidRPr="007F0D5A">
        <w:rPr>
          <w:b/>
        </w:rPr>
        <w:t xml:space="preserve"> also </w:t>
      </w:r>
      <w:r w:rsidRPr="00D02168">
        <w:t>3L+5M set &amp; change pl RH, 1M+4L</w:t>
      </w:r>
      <w:r w:rsidRPr="007F0D5A">
        <w:rPr>
          <w:b/>
        </w:rPr>
        <w:t xml:space="preserve"> also </w:t>
      </w:r>
      <w:r w:rsidRPr="00D02168">
        <w:t>3M+5L change places LH &amp; cast (Ladies up &amp; Men down)</w:t>
      </w:r>
      <w:r w:rsidRPr="00BA6B4D">
        <w:rPr>
          <w:b/>
        </w:rPr>
        <w:t xml:space="preserve"> while </w:t>
      </w:r>
      <w:r w:rsidRPr="00D02168">
        <w:t>1L+4M</w:t>
      </w:r>
      <w:r w:rsidRPr="007F0D5A">
        <w:rPr>
          <w:b/>
        </w:rPr>
        <w:t xml:space="preserve"> also </w:t>
      </w:r>
      <w:r w:rsidRPr="00D02168">
        <w:t>3L+5M set &amp; cross to own sides to end 2 4 1 5 3</w:t>
      </w:r>
    </w:p>
    <w:p w:rsidR="00B11EB3" w:rsidRDefault="00B11EB3" w:rsidP="00B11EB3"/>
    <w:p w:rsidR="00B11EB3" w:rsidRDefault="00B11EB3" w:rsidP="00B11EB3">
      <w:pPr>
        <w:pStyle w:val="Minicrib"/>
      </w:pPr>
      <w:r>
        <w:t>MAIDENHEAD GOLDEN MEDLEY  (M-(S64+R64))  Sq.Set</w:t>
      </w:r>
      <w:r>
        <w:tab/>
        <w:t>Bill Forbes  Craigievar Bk 4</w:t>
      </w:r>
    </w:p>
    <w:p w:rsidR="00B11EB3" w:rsidRDefault="00B11EB3" w:rsidP="00B11EB3">
      <w:pPr>
        <w:pStyle w:val="DanceBody"/>
      </w:pPr>
      <w:r>
        <w:t>Strathspey</w:t>
      </w:r>
    </w:p>
    <w:p w:rsidR="00B11EB3" w:rsidRDefault="00B11EB3" w:rsidP="00B11EB3">
      <w:pPr>
        <w:pStyle w:val="DanceBody"/>
      </w:pPr>
      <w:r>
        <w:t xml:space="preserve"> 1- 8</w:t>
      </w:r>
      <w:r>
        <w:tab/>
        <w:t>All dance 1/2 Grand Chain, set to partner &amp; turn 2H</w:t>
      </w:r>
    </w:p>
    <w:p w:rsidR="00B11EB3" w:rsidRDefault="00B11EB3" w:rsidP="00B11EB3">
      <w:pPr>
        <w:pStyle w:val="DanceBody"/>
      </w:pPr>
      <w:r>
        <w:t xml:space="preserve"> 9-16</w:t>
      </w:r>
      <w:r>
        <w:tab/>
        <w:t>1s+3s circle 4H round to left for 3 bars &amp; turn to right to face sides (BtoB with partner), 1M+3L+2s</w:t>
      </w:r>
      <w:r w:rsidRPr="007F0D5A">
        <w:rPr>
          <w:b/>
        </w:rPr>
        <w:t xml:space="preserve"> also </w:t>
      </w:r>
      <w:r>
        <w:t>1L+3M+4s dance RH across</w:t>
      </w:r>
    </w:p>
    <w:p w:rsidR="00B11EB3" w:rsidRDefault="00B11EB3" w:rsidP="00B11EB3">
      <w:pPr>
        <w:pStyle w:val="DanceBody"/>
      </w:pPr>
      <w:r>
        <w:t>17-24</w:t>
      </w:r>
      <w:r>
        <w:tab/>
        <w:t>All dance parallel RSh reels of 4 across &amp; end with 1s &amp; 3s (LH to partners) dancing out to original places</w:t>
      </w:r>
    </w:p>
    <w:p w:rsidR="00B11EB3" w:rsidRDefault="00B11EB3" w:rsidP="00B11EB3">
      <w:pPr>
        <w:pStyle w:val="DanceBody"/>
      </w:pPr>
      <w:r>
        <w:t>25-40</w:t>
      </w:r>
      <w:r>
        <w:tab/>
        <w:t>2s &amp; 4s repeat dancing reels of 4 up/down set</w:t>
      </w:r>
    </w:p>
    <w:p w:rsidR="00B11EB3" w:rsidRDefault="00B11EB3" w:rsidP="00B11EB3">
      <w:pPr>
        <w:pStyle w:val="DanceBody"/>
      </w:pPr>
      <w:r>
        <w:t>41-48</w:t>
      </w:r>
      <w:r>
        <w:tab/>
        <w:t>All set to partners, 1s+3s 3/4 turn RH to face clockwise in prom hold &amp; dance round to opp places</w:t>
      </w:r>
      <w:r w:rsidRPr="00BA6B4D">
        <w:rPr>
          <w:b/>
        </w:rPr>
        <w:t xml:space="preserve"> while </w:t>
      </w:r>
      <w:r>
        <w:t>2s &amp; 4s petronella turn, set &amp; return to pl</w:t>
      </w:r>
    </w:p>
    <w:p w:rsidR="00B11EB3" w:rsidRDefault="00B11EB3" w:rsidP="00B11EB3">
      <w:pPr>
        <w:pStyle w:val="DanceBody"/>
      </w:pPr>
      <w:r>
        <w:t>49-56</w:t>
      </w:r>
      <w:r>
        <w:tab/>
        <w:t>Repeat with 2s &amp; 4s turning into prom hold</w:t>
      </w:r>
    </w:p>
    <w:p w:rsidR="00B11EB3" w:rsidRDefault="00B11EB3" w:rsidP="00B11EB3">
      <w:pPr>
        <w:pStyle w:val="DanceBody"/>
      </w:pPr>
      <w:r>
        <w:t>57-64</w:t>
      </w:r>
      <w:r>
        <w:tab/>
        <w:t>All Set+Link with partner travelling on 1 place, repeat back to original places</w:t>
      </w:r>
    </w:p>
    <w:p w:rsidR="00B11EB3" w:rsidRDefault="00B11EB3" w:rsidP="00B11EB3">
      <w:pPr>
        <w:pStyle w:val="DanceBody"/>
      </w:pPr>
      <w:r>
        <w:t>Reel</w:t>
      </w:r>
    </w:p>
    <w:p w:rsidR="00B11EB3" w:rsidRDefault="00B11EB3" w:rsidP="00B11EB3">
      <w:pPr>
        <w:pStyle w:val="DanceBody"/>
      </w:pPr>
      <w:r>
        <w:t xml:space="preserve"> 1- 8</w:t>
      </w:r>
      <w:r>
        <w:tab/>
        <w:t>All set to partner, 3/4 turn RH into prom hold &amp; dance 1/2 way round set</w:t>
      </w:r>
    </w:p>
    <w:p w:rsidR="00B11EB3" w:rsidRDefault="00B11EB3" w:rsidP="00B11EB3">
      <w:pPr>
        <w:pStyle w:val="DanceBody"/>
      </w:pPr>
      <w:r>
        <w:t xml:space="preserve"> 9-16</w:t>
      </w:r>
      <w:r>
        <w:tab/>
        <w:t>All dance Double Ladies Chain</w:t>
      </w:r>
    </w:p>
    <w:p w:rsidR="00B11EB3" w:rsidRDefault="00B11EB3" w:rsidP="00B11EB3">
      <w:pPr>
        <w:pStyle w:val="DanceBody"/>
      </w:pPr>
      <w:r>
        <w:t>17-24</w:t>
      </w:r>
      <w:r>
        <w:tab/>
        <w:t>All set to partner, 3/4 turn RH into prom hold &amp; dance 1/2 way round set back to places</w:t>
      </w:r>
    </w:p>
    <w:p w:rsidR="00B11EB3" w:rsidRDefault="00B11EB3" w:rsidP="00B11EB3">
      <w:pPr>
        <w:pStyle w:val="DanceBody"/>
      </w:pPr>
      <w:r>
        <w:t>25-32</w:t>
      </w:r>
      <w:r>
        <w:tab/>
        <w:t>All dance Double Men's Chain 1s &amp; 3s retaining prom hold facing right</w:t>
      </w:r>
    </w:p>
    <w:p w:rsidR="00B11EB3" w:rsidRDefault="00B11EB3" w:rsidP="00B11EB3">
      <w:pPr>
        <w:pStyle w:val="DanceBody"/>
      </w:pPr>
      <w:r>
        <w:t>33-40</w:t>
      </w:r>
      <w:r>
        <w:tab/>
        <w:t>1s dance RSh Promenade reel with 4M/2L</w:t>
      </w:r>
      <w:r w:rsidRPr="00BA6B4D">
        <w:rPr>
          <w:b/>
        </w:rPr>
        <w:t xml:space="preserve"> while </w:t>
      </w:r>
      <w:r>
        <w:t>3s dance RSh Promenade reel with 4L &amp; 2M</w:t>
      </w:r>
    </w:p>
    <w:p w:rsidR="00B11EB3" w:rsidRDefault="00B11EB3" w:rsidP="00B11EB3">
      <w:pPr>
        <w:pStyle w:val="DanceBody"/>
      </w:pPr>
      <w:r>
        <w:t>41-48</w:t>
      </w:r>
      <w:r>
        <w:tab/>
        <w:t>1M+3L dance Figs of 8 round 2s</w:t>
      </w:r>
      <w:r w:rsidRPr="00BA6B4D">
        <w:rPr>
          <w:b/>
        </w:rPr>
        <w:t xml:space="preserve"> while </w:t>
      </w:r>
      <w:r>
        <w:t>1L+3M dance Fig of 8 round 4s</w:t>
      </w:r>
    </w:p>
    <w:p w:rsidR="00B11EB3" w:rsidRDefault="00B11EB3" w:rsidP="00B11EB3">
      <w:pPr>
        <w:pStyle w:val="DanceBody"/>
      </w:pPr>
      <w:r>
        <w:t>49-56</w:t>
      </w:r>
      <w:r>
        <w:tab/>
        <w:t>4M+2L dance Figs of 8 round 1s</w:t>
      </w:r>
      <w:r w:rsidRPr="00BA6B4D">
        <w:rPr>
          <w:b/>
        </w:rPr>
        <w:t xml:space="preserve"> while </w:t>
      </w:r>
      <w:r>
        <w:t>4L+2M dance Figs of 8 round 3s &amp; end with 2s &amp; 4s in prom hold with partner</w:t>
      </w:r>
    </w:p>
    <w:p w:rsidR="00B11EB3" w:rsidRDefault="00B11EB3" w:rsidP="00B11EB3">
      <w:pPr>
        <w:pStyle w:val="DanceBody"/>
        <w:keepNext w:val="0"/>
      </w:pPr>
      <w:r>
        <w:t>57-64</w:t>
      </w:r>
      <w:r>
        <w:tab/>
        <w:t>2s dance RSh reel of 3 with 1M &amp; 3L</w:t>
      </w:r>
      <w:r w:rsidRPr="00BA6B4D">
        <w:rPr>
          <w:b/>
        </w:rPr>
        <w:t xml:space="preserve"> while </w:t>
      </w:r>
      <w:r>
        <w:t>4s dance RSh reel of 3 with 1L &amp; 3M &amp; end all turning partners RH</w:t>
      </w:r>
    </w:p>
    <w:p w:rsidR="00B11EB3" w:rsidRDefault="00B11EB3" w:rsidP="00B11EB3"/>
    <w:p w:rsidR="00B11EB3" w:rsidRDefault="00B11EB3" w:rsidP="00B11EB3">
      <w:pPr>
        <w:pStyle w:val="Minicrib"/>
      </w:pPr>
      <w:r>
        <w:t>THE MAIDS OF CURRIE  (R8x32)  3C (4C set)</w:t>
      </w:r>
      <w:r>
        <w:tab/>
        <w:t>Helen Cruickshank &amp; Heather Thompson  SCDs for Children</w:t>
      </w:r>
    </w:p>
    <w:p w:rsidR="00B11EB3" w:rsidRPr="003A7011" w:rsidRDefault="00B11EB3" w:rsidP="00B11EB3">
      <w:pPr>
        <w:pStyle w:val="DanceBody"/>
      </w:pPr>
      <w:r w:rsidRPr="003A7011">
        <w:t xml:space="preserve"> 1- 8</w:t>
      </w:r>
      <w:r w:rsidRPr="003A7011">
        <w:tab/>
        <w:t>1s dance Fig of 8 round 2s+3s (own sides) giving RSh to 2s</w:t>
      </w:r>
    </w:p>
    <w:p w:rsidR="00B11EB3" w:rsidRPr="003A7011" w:rsidRDefault="00B11EB3" w:rsidP="00B11EB3">
      <w:pPr>
        <w:pStyle w:val="DanceBody"/>
      </w:pPr>
      <w:r w:rsidRPr="003A7011">
        <w:t xml:space="preserve"> 9-16</w:t>
      </w:r>
      <w:r w:rsidRPr="003A7011">
        <w:tab/>
        <w:t>1s+2s Adv+Ret &amp; dance RH across</w:t>
      </w:r>
    </w:p>
    <w:p w:rsidR="00B11EB3" w:rsidRPr="003A7011" w:rsidRDefault="00B11EB3" w:rsidP="00B11EB3">
      <w:pPr>
        <w:pStyle w:val="DanceBody"/>
      </w:pPr>
      <w:r w:rsidRPr="003A7011">
        <w:t>17-24</w:t>
      </w:r>
      <w:r w:rsidRPr="003A7011">
        <w:tab/>
        <w:t>1s followed by 2s lead down &amp; 2s lead back followed by 1s end facing 1st corners</w:t>
      </w:r>
    </w:p>
    <w:p w:rsidR="00B11EB3" w:rsidRPr="003A7011" w:rsidRDefault="00B11EB3" w:rsidP="00B11EB3">
      <w:pPr>
        <w:pStyle w:val="DanceBody"/>
        <w:keepNext w:val="0"/>
      </w:pPr>
      <w:r w:rsidRPr="003A7011">
        <w:t>25-32</w:t>
      </w:r>
      <w:r w:rsidRPr="003A7011">
        <w:tab/>
        <w:t>1s turn 1st corners RH, partner LH, 2nd corner RH &amp; cross LH to 2nd place own sides</w:t>
      </w:r>
    </w:p>
    <w:p w:rsidR="00B11EB3" w:rsidRDefault="00B11EB3" w:rsidP="00B11EB3"/>
    <w:p w:rsidR="00B11EB3" w:rsidRDefault="00B11EB3" w:rsidP="00B11EB3">
      <w:pPr>
        <w:pStyle w:val="Minicrib"/>
      </w:pPr>
      <w:r>
        <w:t>THE MAIN RIVER PROMENADE  (J8x32)  3C (4C set)</w:t>
      </w:r>
      <w:r>
        <w:tab/>
        <w:t>The November Knot  Anselm Lingnau</w:t>
      </w:r>
    </w:p>
    <w:p w:rsidR="00B11EB3" w:rsidRDefault="00B11EB3" w:rsidP="00B11EB3">
      <w:pPr>
        <w:pStyle w:val="DanceBody"/>
      </w:pPr>
      <w:r>
        <w:t xml:space="preserve"> 1- 8</w:t>
      </w:r>
      <w:r>
        <w:tab/>
        <w:t>1s dance Fig of 8 on own sides, dancing in &amp; down to begin &amp; finish in centre in 1st place in Promenade hold facing up. On bar 8 2s+3s step in behind 1s to face up in Promenade hold.</w:t>
      </w:r>
    </w:p>
    <w:p w:rsidR="00B11EB3" w:rsidRDefault="00B11EB3" w:rsidP="00B11EB3">
      <w:pPr>
        <w:pStyle w:val="DanceBody"/>
      </w:pPr>
      <w:r>
        <w:t xml:space="preserve"> 9-16</w:t>
      </w:r>
      <w:r>
        <w:tab/>
        <w:t>1s+2s+3s Promenade, On bars 15-16 1s cast to 2nd place while 2s dance up to top.</w:t>
      </w:r>
    </w:p>
    <w:p w:rsidR="00B11EB3" w:rsidRDefault="00B11EB3" w:rsidP="00B11EB3">
      <w:pPr>
        <w:pStyle w:val="DanceBody"/>
      </w:pPr>
      <w:r>
        <w:t>17-24</w:t>
      </w:r>
      <w:r>
        <w:tab/>
        <w:t>1s dance down between 3s, cast up; dance up between 2s &amp; cast to 2nd place</w:t>
      </w:r>
    </w:p>
    <w:p w:rsidR="00B11EB3" w:rsidRDefault="00B11EB3" w:rsidP="00B11EB3">
      <w:pPr>
        <w:pStyle w:val="DanceBody"/>
        <w:keepNext w:val="0"/>
      </w:pPr>
      <w:r>
        <w:t>25-32</w:t>
      </w:r>
      <w:r>
        <w:tab/>
        <w:t xml:space="preserve">1M+3s </w:t>
      </w:r>
      <w:r w:rsidRPr="00877517">
        <w:rPr>
          <w:b/>
        </w:rPr>
        <w:t>also</w:t>
      </w:r>
      <w:r>
        <w:t xml:space="preserve"> 1L+2s dance RH across; 1s pass RSh to dance LH across with other couple.  2 1 3</w:t>
      </w:r>
    </w:p>
    <w:p w:rsidR="00B11EB3" w:rsidRDefault="00B11EB3" w:rsidP="00B11EB3"/>
    <w:p w:rsidR="00B11EB3" w:rsidRDefault="00B11EB3" w:rsidP="00B11EB3">
      <w:pPr>
        <w:pStyle w:val="Minicrib"/>
        <w:rPr>
          <w:lang w:eastAsia="en-GB"/>
        </w:rPr>
      </w:pPr>
      <w:r>
        <w:rPr>
          <w:lang w:eastAsia="en-GB"/>
        </w:rPr>
        <w:t>MAINE COON MISCHIEF  (R8x32)  3C (4C set)</w:t>
      </w:r>
      <w:r>
        <w:rPr>
          <w:lang w:eastAsia="en-GB"/>
        </w:rPr>
        <w:tab/>
        <w:t>Alison Austin, 2023</w:t>
      </w:r>
    </w:p>
    <w:p w:rsidR="00B11EB3" w:rsidRDefault="00B11EB3" w:rsidP="00B11EB3">
      <w:pPr>
        <w:pStyle w:val="DanceBody"/>
        <w:rPr>
          <w:lang w:eastAsia="en-GB"/>
        </w:rPr>
      </w:pPr>
      <w:r>
        <w:rPr>
          <w:lang w:eastAsia="en-GB"/>
        </w:rPr>
        <w:t xml:space="preserve"> 1- 8</w:t>
      </w:r>
      <w:r>
        <w:rPr>
          <w:lang w:eastAsia="en-GB"/>
        </w:rPr>
        <w:tab/>
        <w:t>1s+2s dance Double Fig 8 (1s cross down, 2s dance up to start)</w:t>
      </w:r>
    </w:p>
    <w:p w:rsidR="00B11EB3" w:rsidRDefault="00B11EB3" w:rsidP="00B11EB3">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B11EB3" w:rsidRDefault="00B11EB3" w:rsidP="00B11EB3">
      <w:pPr>
        <w:pStyle w:val="DanceBody"/>
        <w:rPr>
          <w:lang w:eastAsia="en-GB"/>
        </w:rPr>
      </w:pPr>
      <w:r>
        <w:rPr>
          <w:lang w:eastAsia="en-GB"/>
        </w:rPr>
        <w:t>17-24</w:t>
      </w:r>
      <w:r>
        <w:rPr>
          <w:lang w:eastAsia="en-GB"/>
        </w:rPr>
        <w:tab/>
        <w:t>1s cross RH, cast (3s step up); 1s turn 1.1/2 LH to face out 3 1 2</w:t>
      </w:r>
    </w:p>
    <w:p w:rsidR="00B11EB3" w:rsidRDefault="00B11EB3" w:rsidP="00B11EB3">
      <w:pPr>
        <w:pStyle w:val="DanceBody"/>
        <w:rPr>
          <w:lang w:eastAsia="en-GB"/>
        </w:rPr>
      </w:pPr>
      <w:r>
        <w:rPr>
          <w:lang w:eastAsia="en-GB"/>
        </w:rPr>
        <w:t>25-32</w:t>
      </w:r>
      <w:r>
        <w:rPr>
          <w:lang w:eastAsia="en-GB"/>
        </w:rPr>
        <w:tab/>
        <w:t>"Widdershins" (Promenade) Chain Progression:</w:t>
      </w:r>
    </w:p>
    <w:p w:rsidR="00B11EB3" w:rsidRPr="0035711B" w:rsidRDefault="00B11EB3" w:rsidP="00B11EB3">
      <w:pPr>
        <w:pStyle w:val="DanceBody"/>
      </w:pPr>
      <w:r>
        <w:tab/>
        <w:t>25-26   3s &amp; 2</w:t>
      </w:r>
      <w:r w:rsidRPr="0035711B">
        <w:t>s 3/4 turn p</w:t>
      </w:r>
      <w:r>
        <w:t>a</w:t>
      </w:r>
      <w:r w:rsidRPr="0035711B">
        <w:t>rt</w:t>
      </w:r>
      <w:r>
        <w:t>ne</w:t>
      </w:r>
      <w:r w:rsidRPr="0035711B">
        <w:t xml:space="preserve">r </w:t>
      </w:r>
      <w:r>
        <w:t xml:space="preserve">3/4 LH into middle </w:t>
      </w:r>
      <w:r w:rsidRPr="00F91721">
        <w:rPr>
          <w:b/>
        </w:rPr>
        <w:t>while</w:t>
      </w:r>
      <w:r>
        <w:t xml:space="preserve"> 1s dance anticlock</w:t>
      </w:r>
      <w:r w:rsidRPr="0035711B">
        <w:t>wise 1/4 round the set picking up 2L/3M...</w:t>
      </w:r>
    </w:p>
    <w:p w:rsidR="00B11EB3" w:rsidRPr="0035711B" w:rsidRDefault="00B11EB3" w:rsidP="00B11EB3">
      <w:pPr>
        <w:pStyle w:val="DanceBody"/>
      </w:pPr>
      <w:r>
        <w:tab/>
        <w:t>27-30   who promenade 1/2 way anticlock</w:t>
      </w:r>
      <w:r w:rsidRPr="0035711B">
        <w:t xml:space="preserve">wise </w:t>
      </w:r>
      <w:r w:rsidRPr="00F91721">
        <w:rPr>
          <w:b/>
        </w:rPr>
        <w:t>while</w:t>
      </w:r>
      <w:r>
        <w:t xml:space="preserve"> middle people (2M + 3L) turn RH 1.1/2</w:t>
      </w:r>
    </w:p>
    <w:p w:rsidR="00B11EB3" w:rsidRPr="0035711B" w:rsidRDefault="00B11EB3" w:rsidP="00B11EB3">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rPr>
        <w:t>while</w:t>
      </w:r>
      <w:r w:rsidRPr="0035711B">
        <w:t xml:space="preserve"> 1</w:t>
      </w:r>
      <w:r>
        <w:t>s dance anticlock</w:t>
      </w:r>
      <w:r w:rsidRPr="0035711B">
        <w:t xml:space="preserve">wise 1/4 round to end in 2nd place. </w:t>
      </w:r>
      <w:r>
        <w:t>2 1 3</w:t>
      </w:r>
    </w:p>
    <w:p w:rsidR="00B11EB3" w:rsidRDefault="00B11EB3" w:rsidP="00B11EB3"/>
    <w:p w:rsidR="00B11EB3" w:rsidRDefault="00B11EB3" w:rsidP="00B11EB3">
      <w:pPr>
        <w:pStyle w:val="Minicrib"/>
      </w:pPr>
      <w:r>
        <w:t>MAINE MEDLEY  (M-8x(S16+R16))  2C  (4C set)</w:t>
      </w:r>
      <w:r>
        <w:tab/>
        <w:t>Daan Troost  RSCDS Boston Celebrate 50yrs</w:t>
      </w:r>
    </w:p>
    <w:p w:rsidR="00B11EB3" w:rsidRDefault="00B11EB3" w:rsidP="00B11EB3">
      <w:pPr>
        <w:pStyle w:val="DanceBody"/>
      </w:pPr>
      <w:r>
        <w:t>Strathspey</w:t>
      </w:r>
    </w:p>
    <w:p w:rsidR="00B11EB3" w:rsidRDefault="00B11EB3" w:rsidP="00B11EB3">
      <w:pPr>
        <w:pStyle w:val="DanceBody"/>
      </w:pPr>
      <w:r>
        <w:t xml:space="preserve"> 1- 8</w:t>
      </w:r>
      <w:r>
        <w:tab/>
        <w:t>1s &amp; 2s set, turn 2H &amp; open out &amp; circle 4H round</w:t>
      </w:r>
    </w:p>
    <w:p w:rsidR="00B11EB3" w:rsidRDefault="00B11EB3" w:rsidP="00B11EB3">
      <w:pPr>
        <w:pStyle w:val="DanceBody"/>
      </w:pPr>
      <w:r>
        <w:t xml:space="preserve"> 9-16</w:t>
      </w:r>
      <w:r>
        <w:tab/>
        <w:t>1s &amp; 2s dance the Slip Knot (usual Knot but end by passing Lady in front &amp; dancing 1/2 LH across back to same places)</w:t>
      </w:r>
    </w:p>
    <w:p w:rsidR="00B11EB3" w:rsidRDefault="00B11EB3" w:rsidP="00B11EB3">
      <w:pPr>
        <w:pStyle w:val="DanceBody"/>
      </w:pPr>
      <w:r>
        <w:t>Reel</w:t>
      </w:r>
    </w:p>
    <w:p w:rsidR="00B11EB3" w:rsidRDefault="00B11EB3" w:rsidP="00B11EB3">
      <w:pPr>
        <w:pStyle w:val="DanceBody"/>
      </w:pPr>
      <w:r>
        <w:t>17-24</w:t>
      </w:r>
      <w:r>
        <w:tab/>
        <w:t>1s dance reel of 3 on Men's side (1M &amp; 2M pass LSh to start &amp; Lady dances below 2M), Lady ends in own place with Men having changed places</w:t>
      </w:r>
    </w:p>
    <w:p w:rsidR="00B11EB3" w:rsidRDefault="00B11EB3" w:rsidP="00B11EB3">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B11EB3" w:rsidRDefault="00B11EB3" w:rsidP="00B11EB3"/>
    <w:p w:rsidR="00B11EB3" w:rsidRDefault="00B11EB3" w:rsidP="00B11EB3">
      <w:pPr>
        <w:pStyle w:val="Minicrib"/>
      </w:pPr>
      <w:r>
        <w:t>MAIRI'S FANCY  (S8x32)  3C (4C set)</w:t>
      </w:r>
      <w:r>
        <w:tab/>
        <w:t>RSCDS Bk 28</w:t>
      </w:r>
    </w:p>
    <w:p w:rsidR="00B11EB3" w:rsidRDefault="00B11EB3" w:rsidP="00B11EB3">
      <w:pPr>
        <w:pStyle w:val="DanceBody"/>
      </w:pPr>
      <w:r>
        <w:t xml:space="preserve"> 1- 8</w:t>
      </w:r>
      <w:r>
        <w:tab/>
        <w:t>1M sets &amp; casts to 2</w:t>
      </w:r>
      <w:r w:rsidRPr="00972EEB">
        <w:t>nd</w:t>
      </w:r>
      <w:r>
        <w:t xml:space="preserve"> place</w:t>
      </w:r>
      <w:r w:rsidRPr="00BA6B4D">
        <w:rPr>
          <w:b/>
        </w:rPr>
        <w:t xml:space="preserve"> </w:t>
      </w:r>
      <w:r>
        <w:rPr>
          <w:b/>
        </w:rPr>
        <w:t xml:space="preserve">as </w:t>
      </w:r>
      <w:r>
        <w:t>2L sets &amp; casts to top, 1L &amp; 2M repeat this Fig to end in original places</w:t>
      </w:r>
    </w:p>
    <w:p w:rsidR="00B11EB3" w:rsidRDefault="00B11EB3" w:rsidP="00B11EB3">
      <w:pPr>
        <w:pStyle w:val="DanceBody"/>
      </w:pPr>
      <w:r>
        <w:t xml:space="preserve"> 9-16</w:t>
      </w:r>
      <w:r>
        <w:tab/>
        <w:t>1s pass LSh to dance RSh reel of 4 across with 2s, 1s ending in 2</w:t>
      </w:r>
      <w:r w:rsidRPr="00972EEB">
        <w:t>nd</w:t>
      </w:r>
      <w:r>
        <w:t xml:space="preserve"> place</w:t>
      </w:r>
    </w:p>
    <w:p w:rsidR="00B11EB3" w:rsidRDefault="00B11EB3" w:rsidP="00B11EB3">
      <w:pPr>
        <w:pStyle w:val="DanceBody"/>
      </w:pPr>
      <w:r>
        <w:t>17-24</w:t>
      </w:r>
      <w:r>
        <w:tab/>
        <w:t>1s pass LSh to dance reel of 4 with 3s, 1s ending in 3</w:t>
      </w:r>
      <w:r w:rsidRPr="00972EEB">
        <w:t>rd</w:t>
      </w:r>
      <w:r>
        <w:t xml:space="preserve"> place</w:t>
      </w:r>
    </w:p>
    <w:p w:rsidR="00B11EB3" w:rsidRDefault="00B11EB3" w:rsidP="00B11EB3">
      <w:pPr>
        <w:pStyle w:val="DanceBody"/>
        <w:keepNext w:val="0"/>
      </w:pPr>
      <w:r>
        <w:t>25-32</w:t>
      </w:r>
      <w:r>
        <w:tab/>
        <w:t>3s+1s set, 1s cast to 2</w:t>
      </w:r>
      <w:r w:rsidRPr="00972EEB">
        <w:t>nd</w:t>
      </w:r>
      <w:r>
        <w:t xml:space="preserve"> place, 2s+1s+3s turn partners 2H</w:t>
      </w:r>
    </w:p>
    <w:p w:rsidR="00B11EB3" w:rsidRDefault="00B11EB3" w:rsidP="00B11EB3"/>
    <w:p w:rsidR="00B11EB3" w:rsidRDefault="00B11EB3" w:rsidP="00B11EB3">
      <w:pPr>
        <w:pStyle w:val="Minicrib"/>
      </w:pPr>
      <w:r>
        <w:t>MAIRI'S HANGOVER  (R4x40)  4C Set</w:t>
      </w:r>
      <w:r>
        <w:tab/>
        <w:t>Peter Giles  Cambridge University Strathspey &amp; Reel Club</w:t>
      </w:r>
    </w:p>
    <w:p w:rsidR="00B11EB3" w:rsidRDefault="00B11EB3" w:rsidP="00B11EB3">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B11EB3" w:rsidRDefault="00B11EB3" w:rsidP="00B11EB3">
      <w:pPr>
        <w:pStyle w:val="DanceBody"/>
        <w:rPr>
          <w:lang w:val="en-US"/>
        </w:rPr>
      </w:pPr>
      <w:r>
        <w:rPr>
          <w:lang w:val="en-US"/>
        </w:rPr>
        <w:t xml:space="preserve"> 9-24</w:t>
      </w:r>
      <w:r>
        <w:rPr>
          <w:lang w:val="en-US"/>
        </w:rPr>
        <w:tab/>
        <w:t xml:space="preserve">1s+4s dance "Mairi's Wedding" reels round set (pass LSh in middle) </w:t>
      </w:r>
      <w:r w:rsidRPr="0087157E">
        <w:rPr>
          <w:b/>
          <w:lang w:val="en-US"/>
        </w:rPr>
        <w:t>while</w:t>
      </w:r>
      <w:r>
        <w:rPr>
          <w:lang w:val="en-US"/>
        </w:rPr>
        <w:t xml:space="preserve"> 2s &amp; 3s dance 2 diagonal reels of 4 dancing 1/2 LH across in middle. 1s+4s pass partner LSh at end to finish 1M facing 3M, 1L facing 3L, 4M facing 2M, 4L facing 2L</w:t>
      </w:r>
    </w:p>
    <w:p w:rsidR="00B11EB3" w:rsidRDefault="00B11EB3" w:rsidP="00B11EB3">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B11EB3" w:rsidRDefault="00B11EB3" w:rsidP="00B11EB3">
      <w:pPr>
        <w:pStyle w:val="DanceBody"/>
        <w:keepNext w:val="0"/>
        <w:rPr>
          <w:lang w:val="en-US"/>
        </w:rPr>
      </w:pPr>
      <w:r>
        <w:rPr>
          <w:lang w:val="en-US"/>
        </w:rPr>
        <w:t>33-40</w:t>
      </w:r>
      <w:r>
        <w:rPr>
          <w:lang w:val="en-US"/>
        </w:rPr>
        <w:tab/>
        <w:t>2s+4s+1s+3s circle 8H round &amp; back</w:t>
      </w:r>
    </w:p>
    <w:p w:rsidR="00B11EB3" w:rsidRDefault="00B11EB3" w:rsidP="00B11EB3"/>
    <w:p w:rsidR="00B11EB3" w:rsidRDefault="00B11EB3" w:rsidP="00B11EB3">
      <w:pPr>
        <w:pStyle w:val="Minicrib"/>
      </w:pPr>
      <w:r>
        <w:t>MAIRI'S WEDDING  (R8x40)  3C (4C set)</w:t>
      </w:r>
      <w:r>
        <w:tab/>
        <w:t>James B Cosh  22 SCDs</w:t>
      </w:r>
    </w:p>
    <w:p w:rsidR="00B11EB3" w:rsidRPr="002F0CA3" w:rsidRDefault="00B11EB3" w:rsidP="00B11EB3">
      <w:pPr>
        <w:pStyle w:val="DanceBody"/>
      </w:pPr>
      <w:r w:rsidRPr="002F0CA3">
        <w:t xml:space="preserve"> 1- 8</w:t>
      </w:r>
      <w:r w:rsidRPr="002F0CA3">
        <w:tab/>
        <w:t>1s turn RH &amp; cast to 2nd place (2s step up)</w:t>
      </w:r>
      <w:r>
        <w:t>;</w:t>
      </w:r>
      <w:r w:rsidRPr="002F0CA3">
        <w:t xml:space="preserve"> 1s turn LH to face 1st corners</w:t>
      </w:r>
    </w:p>
    <w:p w:rsidR="00B11EB3" w:rsidRPr="002F0CA3" w:rsidRDefault="00B11EB3" w:rsidP="00B11EB3">
      <w:pPr>
        <w:pStyle w:val="DanceBody"/>
      </w:pPr>
      <w:r w:rsidRPr="002F0CA3">
        <w:t xml:space="preserve"> 9-16</w:t>
      </w:r>
      <w:r w:rsidRPr="002F0CA3">
        <w:tab/>
        <w:t>1s dance 1/2 diagonal reel of 4 with 1st corners, 1s dance 1/2 diagonal reel with 2nd corners</w:t>
      </w:r>
    </w:p>
    <w:p w:rsidR="00B11EB3" w:rsidRPr="002F0CA3" w:rsidRDefault="00B11EB3" w:rsidP="00B11EB3">
      <w:pPr>
        <w:pStyle w:val="DanceBody"/>
      </w:pPr>
      <w:r w:rsidRPr="002F0CA3">
        <w:t>17-24</w:t>
      </w:r>
      <w:r w:rsidRPr="002F0CA3">
        <w:tab/>
        <w:t>1s dance 1/2 diagonal reel with 3rd corner (pstns), 1/2 diagonal reel with 4th corner (pstns)</w:t>
      </w:r>
    </w:p>
    <w:p w:rsidR="00B11EB3" w:rsidRPr="002F0CA3" w:rsidRDefault="00B11EB3" w:rsidP="00B11EB3">
      <w:pPr>
        <w:pStyle w:val="DanceBody"/>
      </w:pPr>
      <w:r w:rsidRPr="002F0CA3">
        <w:t>25-32</w:t>
      </w:r>
      <w:r w:rsidRPr="002F0CA3">
        <w:tab/>
        <w:t>1s dance reel of 3 across (Lady with 2s, Man with 3s - LSh to 1st corner)</w:t>
      </w:r>
    </w:p>
    <w:p w:rsidR="00B11EB3" w:rsidRPr="002F0CA3" w:rsidRDefault="00B11EB3" w:rsidP="00B11EB3">
      <w:pPr>
        <w:pStyle w:val="DanceBody"/>
        <w:keepNext w:val="0"/>
      </w:pPr>
      <w:r w:rsidRPr="002F0CA3">
        <w:t>33-40</w:t>
      </w:r>
      <w:r w:rsidRPr="002F0CA3">
        <w:tab/>
        <w:t>2s+1s+3s circle 6H round &amp; back</w:t>
      </w:r>
    </w:p>
    <w:p w:rsidR="00B11EB3" w:rsidRDefault="00B11EB3" w:rsidP="00B11EB3"/>
    <w:p w:rsidR="00B11EB3" w:rsidRDefault="00B11EB3" w:rsidP="00B11EB3">
      <w:pPr>
        <w:pStyle w:val="Minicrib"/>
      </w:pPr>
      <w:r>
        <w:t>THE MAIRRIT MAN'S FAVOURITE  (R8x32)  2C (4C set)</w:t>
      </w:r>
      <w:r>
        <w:tab/>
        <w:t>RSCDS Bk 24</w:t>
      </w:r>
    </w:p>
    <w:p w:rsidR="00B11EB3" w:rsidRDefault="00B11EB3" w:rsidP="00B11EB3">
      <w:pPr>
        <w:pStyle w:val="DanceBody"/>
      </w:pPr>
      <w:r>
        <w:t xml:space="preserve"> 1- 8</w:t>
      </w:r>
      <w:r>
        <w:tab/>
        <w:t>1M+2M</w:t>
      </w:r>
      <w:r w:rsidRPr="007F0D5A">
        <w:rPr>
          <w:b/>
        </w:rPr>
        <w:t xml:space="preserve"> also </w:t>
      </w:r>
      <w:r>
        <w:t>1L+2L set to each other on sides &amp; change places RH, repeat Fig giving LH back to places</w:t>
      </w:r>
    </w:p>
    <w:p w:rsidR="00B11EB3" w:rsidRDefault="00B11EB3" w:rsidP="00B11EB3">
      <w:pPr>
        <w:pStyle w:val="DanceBody"/>
      </w:pPr>
      <w:r>
        <w:t xml:space="preserve"> 9-16</w:t>
      </w:r>
      <w:r>
        <w:tab/>
        <w:t>1s lead down for 3 steps &amp; back to top, cross &amp; cast to 2</w:t>
      </w:r>
      <w:r w:rsidRPr="00972EEB">
        <w:t>nd</w:t>
      </w:r>
      <w:r>
        <w:t xml:space="preserve"> place opposite sides</w:t>
      </w:r>
    </w:p>
    <w:p w:rsidR="00B11EB3" w:rsidRDefault="00B11EB3" w:rsidP="00B11EB3">
      <w:pPr>
        <w:pStyle w:val="DanceBody"/>
      </w:pPr>
      <w:r>
        <w:t>17-24</w:t>
      </w:r>
      <w:r>
        <w:tab/>
        <w:t>2s+1s dance 1/2 R&amp;L &amp; dance 1/2 Ladies Chain</w:t>
      </w:r>
    </w:p>
    <w:p w:rsidR="00B11EB3" w:rsidRDefault="00B11EB3" w:rsidP="00B11EB3">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B11EB3" w:rsidRDefault="00B11EB3" w:rsidP="00B11EB3"/>
    <w:p w:rsidR="00B11EB3" w:rsidRDefault="00B11EB3" w:rsidP="00B11EB3">
      <w:pPr>
        <w:pStyle w:val="Minicrib"/>
      </w:pPr>
      <w:r>
        <w:t>THE MAISTER'S KILT  (R8x32)  3C (4C set)</w:t>
      </w:r>
      <w:r>
        <w:tab/>
        <w:t>D Steed  Beechwood Coll</w:t>
      </w:r>
    </w:p>
    <w:p w:rsidR="00B11EB3" w:rsidRDefault="00B11EB3" w:rsidP="00B11EB3">
      <w:pPr>
        <w:pStyle w:val="DanceBody"/>
      </w:pPr>
      <w:r>
        <w:t xml:space="preserve"> 1- 8</w:t>
      </w:r>
      <w:r>
        <w:tab/>
        <w:t>1s set, cast 1 place, dance down between 3s &amp; cast back to 2</w:t>
      </w:r>
      <w:r w:rsidRPr="00972EEB">
        <w:t>nd</w:t>
      </w:r>
      <w:r>
        <w:t xml:space="preserve"> places own sides</w:t>
      </w:r>
    </w:p>
    <w:p w:rsidR="00B11EB3" w:rsidRDefault="00B11EB3" w:rsidP="00B11EB3">
      <w:pPr>
        <w:pStyle w:val="DanceBody"/>
      </w:pPr>
      <w:r>
        <w:t xml:space="preserve"> 9-16</w:t>
      </w:r>
      <w:r>
        <w:tab/>
        <w:t>1s dance RH across (Lady with 2s &amp; Man with 3s) pass RSh &amp; dance LH across with other couple to end facing Ladies side</w:t>
      </w:r>
    </w:p>
    <w:p w:rsidR="00B11EB3" w:rsidRDefault="00B11EB3" w:rsidP="00B11EB3">
      <w:pPr>
        <w:pStyle w:val="DanceBody"/>
      </w:pPr>
      <w:r>
        <w:t>17-24</w:t>
      </w:r>
      <w:r>
        <w:tab/>
        <w:t>1s dance out &amp; cast (Man up Lady dn), meet in centre &amp; dance out Men's side, cast (Man up Lady dn) into centre &amp; pass LSh to face up/dn</w:t>
      </w:r>
    </w:p>
    <w:p w:rsidR="00B11EB3" w:rsidRDefault="00B11EB3" w:rsidP="00B11EB3">
      <w:pPr>
        <w:pStyle w:val="DanceBody"/>
        <w:keepNext w:val="0"/>
      </w:pPr>
      <w:r>
        <w:t>25-32</w:t>
      </w:r>
      <w:r>
        <w:tab/>
        <w:t>1L dances under 2s arch &amp; casts to 2</w:t>
      </w:r>
      <w:r w:rsidRPr="00972EEB">
        <w:t>nd</w:t>
      </w:r>
      <w:r>
        <w:t xml:space="preserve"> place own side</w:t>
      </w:r>
      <w:r w:rsidRPr="00BA6B4D">
        <w:rPr>
          <w:b/>
        </w:rPr>
        <w:t xml:space="preserve"> while </w:t>
      </w:r>
      <w:r>
        <w:t>1M dances under 3s arch &amp; casts to 2</w:t>
      </w:r>
      <w:r w:rsidRPr="00972EEB">
        <w:t>nd</w:t>
      </w:r>
      <w:r>
        <w:t xml:space="preserve"> place, 2s+1s+3s turn RH</w:t>
      </w:r>
    </w:p>
    <w:p w:rsidR="00B11EB3" w:rsidRDefault="00B11EB3" w:rsidP="00B11EB3"/>
    <w:p w:rsidR="00B11EB3" w:rsidRDefault="00B11EB3" w:rsidP="00B11EB3">
      <w:pPr>
        <w:pStyle w:val="Minicrib"/>
      </w:pPr>
      <w:r>
        <w:t>MAITLAND TO MANCHESTER  (J8x32)  3C (4C set)</w:t>
      </w:r>
      <w:r>
        <w:tab/>
        <w:t>Ron Wallace &amp; Gary Thomas  San Andreas Coll</w:t>
      </w:r>
    </w:p>
    <w:p w:rsidR="00B11EB3" w:rsidRDefault="00B11EB3" w:rsidP="00B11EB3">
      <w:pPr>
        <w:pStyle w:val="DanceBody"/>
      </w:pPr>
      <w:r>
        <w:t xml:space="preserve"> 1- 8</w:t>
      </w:r>
      <w:r>
        <w:tab/>
        <w:t>1s+2s Set+Link, 1M followed by partner casts up &amp; dances down middle to face 3L</w:t>
      </w:r>
      <w:r w:rsidRPr="00BA6B4D">
        <w:rPr>
          <w:b/>
        </w:rPr>
        <w:t xml:space="preserve"> </w:t>
      </w:r>
      <w:r>
        <w:rPr>
          <w:b/>
        </w:rPr>
        <w:t xml:space="preserve">as </w:t>
      </w:r>
      <w:r>
        <w:t>1L faces 2L</w:t>
      </w:r>
    </w:p>
    <w:p w:rsidR="00B11EB3" w:rsidRDefault="00B11EB3" w:rsidP="00B11EB3">
      <w:pPr>
        <w:pStyle w:val="DanceBody"/>
      </w:pPr>
      <w:r>
        <w:t xml:space="preserve"> 9-16</w:t>
      </w:r>
      <w:r>
        <w:tab/>
        <w:t>1s dance 1/2 LSh reels of 3 across, 1M followed by partner dances down &amp; both cast up to 2</w:t>
      </w:r>
      <w:r w:rsidRPr="00972EEB">
        <w:t>nd</w:t>
      </w:r>
      <w:r>
        <w:t xml:space="preserve"> place opposite sides.  (2)(1)(3)</w:t>
      </w:r>
    </w:p>
    <w:p w:rsidR="00B11EB3" w:rsidRDefault="00B11EB3" w:rsidP="00B11EB3">
      <w:pPr>
        <w:pStyle w:val="DanceBody"/>
      </w:pPr>
      <w:r>
        <w:t>17-24</w:t>
      </w:r>
      <w:r>
        <w:tab/>
        <w:t>1s dance 1/2 LSh reels of 3 on sides, 1s turn RH &amp; twirl to face 1</w:t>
      </w:r>
      <w:r w:rsidRPr="00972EEB">
        <w:t>st</w:t>
      </w:r>
      <w:r>
        <w:t xml:space="preserve"> corner (pstn)</w:t>
      </w:r>
      <w:r w:rsidRPr="00BA6B4D">
        <w:rPr>
          <w:b/>
        </w:rPr>
        <w:t xml:space="preserve"> while </w:t>
      </w:r>
      <w:r>
        <w:t>corners chase clockwise 1/2 way</w:t>
      </w:r>
    </w:p>
    <w:p w:rsidR="00B11EB3" w:rsidRDefault="00B11EB3" w:rsidP="00B11EB3">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B11EB3" w:rsidRDefault="00B11EB3" w:rsidP="00B11EB3"/>
    <w:p w:rsidR="00B11EB3" w:rsidRDefault="00B11EB3" w:rsidP="00B11EB3">
      <w:pPr>
        <w:pStyle w:val="Minicrib"/>
      </w:pPr>
      <w:r>
        <w:t>LA MAITRESSE  (S8x32)  3C (4C set)</w:t>
      </w:r>
      <w:r>
        <w:tab/>
        <w:t>M Ball  Southport 1</w:t>
      </w:r>
    </w:p>
    <w:p w:rsidR="00B11EB3" w:rsidRDefault="00B11EB3" w:rsidP="00B11EB3">
      <w:pPr>
        <w:pStyle w:val="DanceBody"/>
      </w:pPr>
      <w:r>
        <w:t xml:space="preserve"> 1- 8</w:t>
      </w:r>
      <w:r>
        <w:tab/>
        <w:t>1s cross RH, cast 1 place &amp; dance 1/2 Fig of 8 (Lady round 2s &amp; Man round 3s)</w:t>
      </w:r>
    </w:p>
    <w:p w:rsidR="00B11EB3" w:rsidRDefault="00B11EB3" w:rsidP="00B11EB3">
      <w:pPr>
        <w:pStyle w:val="DanceBody"/>
      </w:pPr>
      <w:r>
        <w:t xml:space="preserve"> 9-16</w:t>
      </w:r>
      <w:r>
        <w:tab/>
        <w:t>1s set, turn 3/4 2H to end BtoB (1L facing up), 1s dance RH across (Lady with 2s &amp; Man with 3s)</w:t>
      </w:r>
    </w:p>
    <w:p w:rsidR="00B11EB3" w:rsidRDefault="00B11EB3" w:rsidP="00B11EB3">
      <w:pPr>
        <w:pStyle w:val="DanceBody"/>
      </w:pPr>
      <w:r>
        <w:t>17-24</w:t>
      </w:r>
      <w:r>
        <w:tab/>
        <w:t>1s dance 1/2 LSh reel of 3 on own sides (1L gives LSh to 3L, 1M to 2M) &amp; 1/2 reels of 3 across set (1M gives RSh to 3L, 1L to 2M)</w:t>
      </w:r>
    </w:p>
    <w:p w:rsidR="00B11EB3" w:rsidRDefault="00B11EB3" w:rsidP="00B11EB3">
      <w:pPr>
        <w:pStyle w:val="DanceBody"/>
        <w:keepNext w:val="0"/>
      </w:pPr>
      <w:r>
        <w:t>25-32</w:t>
      </w:r>
      <w:r>
        <w:tab/>
        <w:t>3s+1s+2s set, 3s dance in, cast 1 place &amp; cross down to own place</w:t>
      </w:r>
      <w:r>
        <w:rPr>
          <w:b/>
        </w:rPr>
        <w:t xml:space="preserve"> </w:t>
      </w:r>
      <w:r w:rsidRPr="00BD473E">
        <w:rPr>
          <w:b/>
        </w:rPr>
        <w:t>while</w:t>
      </w:r>
      <w:r>
        <w:rPr>
          <w:b/>
        </w:rPr>
        <w:t xml:space="preserve"> </w:t>
      </w:r>
      <w:r>
        <w:t>1s lead up, cross &amp; cast to 2</w:t>
      </w:r>
      <w:r w:rsidRPr="00972EEB">
        <w:t>nd</w:t>
      </w:r>
      <w:r>
        <w:t xml:space="preserve"> place</w:t>
      </w:r>
      <w:r>
        <w:rPr>
          <w:b/>
        </w:rPr>
        <w:t xml:space="preserve"> </w:t>
      </w:r>
      <w:r w:rsidRPr="00BD473E">
        <w:rPr>
          <w:b/>
        </w:rPr>
        <w:t>while</w:t>
      </w:r>
      <w:r>
        <w:rPr>
          <w:b/>
        </w:rPr>
        <w:t xml:space="preserve"> </w:t>
      </w:r>
      <w:r>
        <w:t>2s dance in, cast up &amp; cross to own side, 2s+1s+3s set</w:t>
      </w:r>
    </w:p>
    <w:p w:rsidR="00B11EB3" w:rsidRDefault="00B11EB3" w:rsidP="00B11EB3"/>
    <w:p w:rsidR="00B11EB3" w:rsidRDefault="00B11EB3" w:rsidP="00B11EB3">
      <w:pPr>
        <w:pStyle w:val="Minicrib"/>
      </w:pPr>
      <w:r>
        <w:t>MAJOR ERSKINE OF EDINBURGH  (S8x32)  3C (4C set)</w:t>
      </w:r>
      <w:r>
        <w:tab/>
        <w:t>Bill Forbes  Craigievar Bk 2</w:t>
      </w:r>
    </w:p>
    <w:p w:rsidR="00B11EB3" w:rsidRDefault="00B11EB3" w:rsidP="00B11EB3">
      <w:pPr>
        <w:pStyle w:val="DanceBody"/>
      </w:pPr>
      <w:r>
        <w:t xml:space="preserve"> 1- 8</w:t>
      </w:r>
      <w:r>
        <w:tab/>
        <w:t>1s cast 1 place, 1M+2L change places RH</w:t>
      </w:r>
      <w:r w:rsidRPr="00BA6B4D">
        <w:rPr>
          <w:b/>
        </w:rPr>
        <w:t xml:space="preserve"> </w:t>
      </w:r>
      <w:r>
        <w:rPr>
          <w:b/>
        </w:rPr>
        <w:t xml:space="preserve">as </w:t>
      </w:r>
      <w:r>
        <w:t>1L+2M set, 1L+2M change places RH</w:t>
      </w:r>
      <w:r w:rsidRPr="00BA6B4D">
        <w:rPr>
          <w:b/>
        </w:rPr>
        <w:t xml:space="preserve"> </w:t>
      </w:r>
      <w:r>
        <w:rPr>
          <w:b/>
        </w:rPr>
        <w:t xml:space="preserve">as </w:t>
      </w:r>
      <w:r>
        <w:t>1M+2L set, 1s+2s dance RH across 1/2 way to own sides</w:t>
      </w:r>
    </w:p>
    <w:p w:rsidR="00B11EB3" w:rsidRDefault="00B11EB3" w:rsidP="00B11EB3">
      <w:pPr>
        <w:pStyle w:val="DanceBody"/>
      </w:pPr>
      <w:r>
        <w:t xml:space="preserve"> 9-16</w:t>
      </w:r>
      <w:r>
        <w:tab/>
        <w:t>1M+3L change pl RH</w:t>
      </w:r>
      <w:r w:rsidRPr="00BA6B4D">
        <w:rPr>
          <w:b/>
        </w:rPr>
        <w:t xml:space="preserve"> </w:t>
      </w:r>
      <w:r>
        <w:rPr>
          <w:b/>
        </w:rPr>
        <w:t xml:space="preserve">as </w:t>
      </w:r>
      <w:r>
        <w:t>1L+3M set, 1L+3M change pl RH</w:t>
      </w:r>
      <w:r w:rsidRPr="00BA6B4D">
        <w:rPr>
          <w:b/>
        </w:rPr>
        <w:t xml:space="preserve"> </w:t>
      </w:r>
      <w:r>
        <w:rPr>
          <w:b/>
        </w:rPr>
        <w:t xml:space="preserve">as </w:t>
      </w:r>
      <w:r>
        <w:t>1M+3L set, 1s+3s dance 1/2 RH across, 1L casts up &amp; 1M down to end between 2s/3s</w:t>
      </w:r>
    </w:p>
    <w:p w:rsidR="00B11EB3" w:rsidRDefault="00B11EB3" w:rsidP="00B11EB3">
      <w:pPr>
        <w:pStyle w:val="DanceBody"/>
      </w:pPr>
      <w:r>
        <w:t>17-24</w:t>
      </w:r>
      <w:r>
        <w:tab/>
        <w:t>2s+1s+3s adv up/down 2 steps, 2s &amp; 3s retire</w:t>
      </w:r>
      <w:r w:rsidRPr="00BA6B4D">
        <w:rPr>
          <w:b/>
        </w:rPr>
        <w:t xml:space="preserve"> </w:t>
      </w:r>
      <w:r>
        <w:rPr>
          <w:b/>
        </w:rPr>
        <w:t xml:space="preserve">as </w:t>
      </w:r>
      <w:r>
        <w:t>1s petronella turn to sides, 2s+1s+3s adv, 2s &amp; 3s retire</w:t>
      </w:r>
      <w:r w:rsidRPr="00BA6B4D">
        <w:rPr>
          <w:b/>
        </w:rPr>
        <w:t xml:space="preserve"> </w:t>
      </w:r>
      <w:r>
        <w:rPr>
          <w:b/>
        </w:rPr>
        <w:t xml:space="preserve">as </w:t>
      </w:r>
      <w:r>
        <w:t>1s petronella turn to ptnrs 2</w:t>
      </w:r>
      <w:r w:rsidRPr="00972EEB">
        <w:t>nd</w:t>
      </w:r>
      <w:r>
        <w:t xml:space="preserve"> crnr</w:t>
      </w:r>
    </w:p>
    <w:p w:rsidR="00B11EB3" w:rsidRDefault="00B11EB3" w:rsidP="00B11EB3">
      <w:pPr>
        <w:pStyle w:val="DanceBody"/>
        <w:keepNext w:val="0"/>
      </w:pPr>
      <w:r>
        <w:t>25-32</w:t>
      </w:r>
      <w:r>
        <w:tab/>
        <w:t>2s+3s dance reels of 3 across</w:t>
      </w:r>
      <w:r w:rsidRPr="00BA6B4D">
        <w:rPr>
          <w:b/>
        </w:rPr>
        <w:t xml:space="preserve"> </w:t>
      </w:r>
      <w:r>
        <w:rPr>
          <w:b/>
        </w:rPr>
        <w:t xml:space="preserve">as </w:t>
      </w:r>
      <w:r>
        <w:t>1s dance reels of 3 on opposite sides, 1s crossing back to own sides 2</w:t>
      </w:r>
      <w:r w:rsidRPr="00972EEB">
        <w:t>nd</w:t>
      </w:r>
      <w:r>
        <w:t xml:space="preserve"> place</w:t>
      </w:r>
    </w:p>
    <w:p w:rsidR="00B11EB3" w:rsidRDefault="00B11EB3" w:rsidP="00B11EB3"/>
    <w:p w:rsidR="00B11EB3" w:rsidRDefault="00B11EB3" w:rsidP="00B11EB3">
      <w:pPr>
        <w:pStyle w:val="Minicrib"/>
      </w:pPr>
      <w:r>
        <w:t>MAJOR IAN STEWART  (J8x32)  3C (4C set)</w:t>
      </w:r>
      <w:r>
        <w:tab/>
        <w:t>John Drewry  RSCDS Bk 35</w:t>
      </w:r>
    </w:p>
    <w:p w:rsidR="00B11EB3" w:rsidRDefault="00B11EB3" w:rsidP="00B11EB3">
      <w:pPr>
        <w:pStyle w:val="DanceBody"/>
      </w:pPr>
      <w:r>
        <w:t xml:space="preserve"> 1- 8</w:t>
      </w:r>
      <w:r>
        <w:tab/>
        <w:t>1s+2s 1/2 turn partners RH &amp; dance RH across 1/2 way, 2s+1s full turn partner RH ending with 2s at top &amp; 1s in 2</w:t>
      </w:r>
      <w:r w:rsidRPr="00972EEB">
        <w:t>nd</w:t>
      </w:r>
      <w:r>
        <w:t xml:space="preserve"> place</w:t>
      </w:r>
    </w:p>
    <w:p w:rsidR="00B11EB3" w:rsidRDefault="00B11EB3" w:rsidP="00B11EB3">
      <w:pPr>
        <w:pStyle w:val="DanceBody"/>
      </w:pPr>
      <w:r>
        <w:t xml:space="preserve"> 9-16</w:t>
      </w:r>
      <w:r>
        <w:tab/>
        <w:t>2s+1s+3s dance reels of 3 on own sides (1L dances in &amp; up</w:t>
      </w:r>
      <w:r w:rsidRPr="00BA6B4D">
        <w:rPr>
          <w:b/>
        </w:rPr>
        <w:t xml:space="preserve"> </w:t>
      </w:r>
      <w:r>
        <w:rPr>
          <w:b/>
        </w:rPr>
        <w:t xml:space="preserve">as </w:t>
      </w:r>
      <w:r>
        <w:t>1M dances in &amp; down to start) &amp; 1s end facing 1</w:t>
      </w:r>
      <w:r w:rsidRPr="00972EEB">
        <w:t>st</w:t>
      </w:r>
      <w:r>
        <w:t xml:space="preserve"> corners</w:t>
      </w:r>
    </w:p>
    <w:p w:rsidR="00B11EB3" w:rsidRDefault="00B11EB3" w:rsidP="00B11EB3">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B11EB3" w:rsidRDefault="00B11EB3" w:rsidP="00B11EB3">
      <w:pPr>
        <w:pStyle w:val="DanceBody"/>
        <w:keepNext w:val="0"/>
      </w:pPr>
      <w:r>
        <w:t>25-32</w:t>
      </w:r>
      <w:r>
        <w:tab/>
        <w:t>2s+1s+3s circle 6H round to the left for 6 steps, pivot &amp; chase back to places</w:t>
      </w:r>
    </w:p>
    <w:p w:rsidR="00B11EB3" w:rsidRDefault="00B11EB3" w:rsidP="00B11EB3"/>
    <w:p w:rsidR="00B11EB3" w:rsidRDefault="00B11EB3" w:rsidP="00B11EB3">
      <w:pPr>
        <w:pStyle w:val="Minicrib"/>
      </w:pPr>
      <w:r>
        <w:t>MAKE HASTE SLOWLY  (R96)  Sq.Set</w:t>
      </w:r>
      <w:r>
        <w:tab/>
        <w:t>R Bennett  Katannuta Bk</w:t>
      </w:r>
    </w:p>
    <w:p w:rsidR="00B11EB3" w:rsidRDefault="00B11EB3" w:rsidP="00B11EB3">
      <w:pPr>
        <w:pStyle w:val="DanceBody"/>
      </w:pPr>
      <w:r>
        <w:t xml:space="preserve"> 1- 8</w:t>
      </w:r>
      <w:r>
        <w:tab/>
        <w:t>1s+3s Adv+Ret, set to partner &amp; turn RH</w:t>
      </w:r>
    </w:p>
    <w:p w:rsidR="00B11EB3" w:rsidRDefault="00B11EB3" w:rsidP="00B11EB3">
      <w:pPr>
        <w:pStyle w:val="DanceBody"/>
      </w:pPr>
      <w:r>
        <w:t xml:space="preserve"> 9-16</w:t>
      </w:r>
      <w:r>
        <w:tab/>
        <w:t>1s+2s</w:t>
      </w:r>
      <w:r w:rsidRPr="007F0D5A">
        <w:rPr>
          <w:b/>
        </w:rPr>
        <w:t xml:space="preserve"> also </w:t>
      </w:r>
      <w:r>
        <w:t>3s+4s dance diagonal reels of 4 passing partner RSh to start</w:t>
      </w:r>
    </w:p>
    <w:p w:rsidR="00B11EB3" w:rsidRDefault="00B11EB3" w:rsidP="00B11EB3">
      <w:pPr>
        <w:pStyle w:val="DanceBody"/>
      </w:pPr>
      <w:r>
        <w:t>17-24</w:t>
      </w:r>
      <w:r>
        <w:tab/>
        <w:t>Men dance Figs of 8 round partner &amp; corner</w:t>
      </w:r>
    </w:p>
    <w:p w:rsidR="00B11EB3" w:rsidRDefault="00B11EB3" w:rsidP="00B11EB3">
      <w:pPr>
        <w:pStyle w:val="DanceBody"/>
      </w:pPr>
      <w:r>
        <w:t>25-32</w:t>
      </w:r>
      <w:r>
        <w:tab/>
        <w:t>1s+3s dance Mens Chain</w:t>
      </w:r>
    </w:p>
    <w:p w:rsidR="00B11EB3" w:rsidRDefault="00B11EB3" w:rsidP="00B11EB3">
      <w:pPr>
        <w:pStyle w:val="DanceBody"/>
      </w:pPr>
      <w:r>
        <w:t>33-40</w:t>
      </w:r>
      <w:r>
        <w:tab/>
        <w:t>2s+4s Adv+Ret, set to partner &amp; turn RH</w:t>
      </w:r>
    </w:p>
    <w:p w:rsidR="00B11EB3" w:rsidRDefault="00B11EB3" w:rsidP="00B11EB3">
      <w:pPr>
        <w:pStyle w:val="DanceBody"/>
      </w:pPr>
      <w:r>
        <w:t>41-48</w:t>
      </w:r>
      <w:r>
        <w:tab/>
        <w:t>1s+4s</w:t>
      </w:r>
      <w:r w:rsidRPr="007F0D5A">
        <w:rPr>
          <w:b/>
        </w:rPr>
        <w:t xml:space="preserve"> also </w:t>
      </w:r>
      <w:r>
        <w:t>2s+3s dance diagonal reels of 4 passing partner RSh to start</w:t>
      </w:r>
    </w:p>
    <w:p w:rsidR="00B11EB3" w:rsidRDefault="00B11EB3" w:rsidP="00B11EB3">
      <w:pPr>
        <w:pStyle w:val="DanceBody"/>
      </w:pPr>
      <w:r>
        <w:t>49-56</w:t>
      </w:r>
      <w:r>
        <w:tab/>
        <w:t>Ladies dance behind partners into centre to circle 4H round to left &amp; retire by dancing LSh round partners</w:t>
      </w:r>
    </w:p>
    <w:p w:rsidR="00B11EB3" w:rsidRDefault="00B11EB3" w:rsidP="00B11EB3">
      <w:pPr>
        <w:pStyle w:val="DanceBody"/>
      </w:pPr>
      <w:r>
        <w:t>57-64</w:t>
      </w:r>
      <w:r>
        <w:tab/>
        <w:t>2s+4s dance Ladies Chain</w:t>
      </w:r>
    </w:p>
    <w:p w:rsidR="00B11EB3" w:rsidRDefault="00B11EB3" w:rsidP="00B11EB3">
      <w:pPr>
        <w:pStyle w:val="DanceBody"/>
      </w:pPr>
      <w:r>
        <w:t>65-72</w:t>
      </w:r>
      <w:r>
        <w:tab/>
        <w:t>Men dance RH across &amp; turn partner LH</w:t>
      </w:r>
    </w:p>
    <w:p w:rsidR="00B11EB3" w:rsidRDefault="00B11EB3" w:rsidP="00B11EB3">
      <w:pPr>
        <w:pStyle w:val="DanceBody"/>
      </w:pPr>
      <w:r>
        <w:t>73-80</w:t>
      </w:r>
      <w:r>
        <w:tab/>
        <w:t>Ladies dance RH across &amp; turn partner LH</w:t>
      </w:r>
    </w:p>
    <w:p w:rsidR="00B11EB3" w:rsidRDefault="00B11EB3" w:rsidP="00B11EB3">
      <w:pPr>
        <w:pStyle w:val="DanceBody"/>
        <w:keepNext w:val="0"/>
      </w:pPr>
      <w:r>
        <w:t>81-96</w:t>
      </w:r>
      <w:r>
        <w:tab/>
        <w:t>All dance Grand Chain (2 bars per hand)</w:t>
      </w:r>
    </w:p>
    <w:p w:rsidR="00B11EB3" w:rsidRDefault="00B11EB3" w:rsidP="00B11EB3"/>
    <w:p w:rsidR="00B11EB3" w:rsidRDefault="00B11EB3" w:rsidP="00B11EB3">
      <w:pPr>
        <w:pStyle w:val="Minicrib"/>
      </w:pPr>
      <w:r>
        <w:t>MAKE UP THE QUARREL  (S8x32)  3C (4C set)</w:t>
      </w:r>
      <w:r>
        <w:tab/>
        <w:t>R Morton Smith  Centennial Coll</w:t>
      </w:r>
    </w:p>
    <w:p w:rsidR="00B11EB3" w:rsidRDefault="00B11EB3" w:rsidP="00B11EB3">
      <w:pPr>
        <w:pStyle w:val="DanceBody"/>
      </w:pPr>
      <w:r>
        <w:t xml:space="preserve">  1- 8</w:t>
      </w:r>
      <w:r>
        <w:tab/>
        <w:t xml:space="preserve">1s cross down to dance Fig of 8 round 3s &amp; end in 2nd place own sides </w:t>
      </w:r>
      <w:r>
        <w:rPr>
          <w:b/>
        </w:rPr>
        <w:t>while</w:t>
      </w:r>
      <w:r>
        <w:t xml:space="preserve"> 2s dance up to top, down the middle &amp; cast up to 1st place</w:t>
      </w:r>
    </w:p>
    <w:p w:rsidR="00B11EB3" w:rsidRDefault="00B11EB3" w:rsidP="00B11EB3">
      <w:pPr>
        <w:pStyle w:val="DanceBody"/>
      </w:pPr>
      <w:r>
        <w:t xml:space="preserve">  9-14</w:t>
      </w:r>
      <w:r>
        <w:tab/>
        <w:t>1s set to 3s, 1s+3s set to partners, 1s set to 2s.  2 1 3</w:t>
      </w:r>
    </w:p>
    <w:p w:rsidR="00B11EB3" w:rsidRDefault="00B11EB3" w:rsidP="00B11EB3">
      <w:pPr>
        <w:pStyle w:val="DanceBody"/>
      </w:pPr>
      <w:r>
        <w:t>15-16</w:t>
      </w:r>
      <w:r>
        <w:tab/>
        <w:t xml:space="preserve">1s turn RH to face up </w:t>
      </w:r>
      <w:r>
        <w:rPr>
          <w:b/>
        </w:rPr>
        <w:t>while</w:t>
      </w:r>
      <w:r>
        <w:t xml:space="preserve"> 2s 1/2 turn RH to face down ready for Allemande</w:t>
      </w:r>
    </w:p>
    <w:p w:rsidR="00B11EB3" w:rsidRDefault="00B11EB3" w:rsidP="00B11EB3">
      <w:pPr>
        <w:pStyle w:val="DanceBody"/>
      </w:pPr>
      <w:r>
        <w:t>17-24</w:t>
      </w:r>
      <w:r>
        <w:tab/>
        <w:t>2s+1s dance Allemande (2s begin on left foot). On last 2 bars, 2s drop RH &amp; turn LH into 2nd place 1 2 3</w:t>
      </w:r>
    </w:p>
    <w:p w:rsidR="00B11EB3" w:rsidRDefault="00B11EB3" w:rsidP="00B11EB3">
      <w:pPr>
        <w:pStyle w:val="DanceBody"/>
        <w:keepNext w:val="0"/>
      </w:pPr>
      <w:r>
        <w:t>25-32</w:t>
      </w:r>
      <w:r>
        <w:tab/>
        <w:t>1s turn RH, 1s change places LH with 2s; 1s+3s turn RH, 1s turn partner LH to 2nd place own sides 2 1 3</w:t>
      </w:r>
    </w:p>
    <w:p w:rsidR="00B11EB3" w:rsidRDefault="00B11EB3" w:rsidP="00B11EB3"/>
    <w:p w:rsidR="00B11EB3" w:rsidRDefault="00B11EB3" w:rsidP="00B11EB3">
      <w:pPr>
        <w:pStyle w:val="Minicrib"/>
      </w:pPr>
      <w:r>
        <w:t>MAKE YOUR MARK  (R8x40)  3C (4C set)</w:t>
      </w:r>
      <w:r>
        <w:tab/>
        <w:t>Peter Holmes, 2025</w:t>
      </w:r>
    </w:p>
    <w:p w:rsidR="00B11EB3" w:rsidRDefault="00B11EB3" w:rsidP="00B11EB3">
      <w:pPr>
        <w:pStyle w:val="DanceBody"/>
      </w:pPr>
      <w:r>
        <w:t xml:space="preserve"> 1- 8</w:t>
      </w:r>
      <w:r>
        <w:tab/>
        <w:t>1s+2s dance RH across, 1L faces out; 1L followed by 1M casts to 2nd place, dances across (2s step up).  2 (1) 3</w:t>
      </w:r>
    </w:p>
    <w:p w:rsidR="00B11EB3" w:rsidRDefault="00B11EB3" w:rsidP="00B11EB3">
      <w:pPr>
        <w:pStyle w:val="DanceBody"/>
      </w:pPr>
      <w:r>
        <w:t xml:space="preserve"> 9-16</w:t>
      </w:r>
      <w:r>
        <w:tab/>
        <w:t>2s+1s dance Men's Chain, 1L faces out</w:t>
      </w:r>
    </w:p>
    <w:p w:rsidR="00B11EB3" w:rsidRDefault="00B11EB3" w:rsidP="00B11EB3">
      <w:pPr>
        <w:pStyle w:val="DanceBody"/>
      </w:pPr>
      <w:r>
        <w:t>17-24</w:t>
      </w:r>
      <w:r>
        <w:tab/>
        <w:t>1s+3s dance LH across, 1L faces out; 1L followed by 1M casts up to 1st place, dances across (2s step down).  1 2 3</w:t>
      </w:r>
    </w:p>
    <w:p w:rsidR="00B11EB3" w:rsidRDefault="00B11EB3" w:rsidP="00B11EB3">
      <w:pPr>
        <w:pStyle w:val="DanceBody"/>
      </w:pPr>
      <w:r>
        <w:t>25-32</w:t>
      </w:r>
      <w:r>
        <w:tab/>
        <w:t>All dance RSh reels of 3 on sides (1s RSh to 2s), 1L faces out</w:t>
      </w:r>
    </w:p>
    <w:p w:rsidR="00B11EB3" w:rsidRDefault="00B11EB3" w:rsidP="00B11EB3">
      <w:pPr>
        <w:pStyle w:val="DanceBody"/>
        <w:keepNext w:val="0"/>
      </w:pPr>
      <w:r>
        <w:t>33-40</w:t>
      </w:r>
      <w:r>
        <w:tab/>
        <w:t>1L followed by 1M casts to 2nd place (2s step up); 1s turn 1.1/2 RH.  2 1 3</w:t>
      </w:r>
    </w:p>
    <w:p w:rsidR="00B11EB3" w:rsidRDefault="00B11EB3" w:rsidP="00B11EB3"/>
    <w:p w:rsidR="00B11EB3" w:rsidRDefault="00B11EB3" w:rsidP="00B11EB3">
      <w:pPr>
        <w:pStyle w:val="Minicrib"/>
      </w:pPr>
      <w:r>
        <w:t>MAKIN' THE TARTAN  (S4x40)  4C set</w:t>
      </w:r>
      <w:r>
        <w:tab/>
        <w:t>Geraldine Ferguson</w:t>
      </w:r>
    </w:p>
    <w:p w:rsidR="00B11EB3" w:rsidRDefault="00B11EB3" w:rsidP="00B11EB3">
      <w:pPr>
        <w:pStyle w:val="DanceBody"/>
      </w:pPr>
      <w:r>
        <w:t xml:space="preserve"> 1- 8</w:t>
      </w:r>
      <w:r>
        <w:tab/>
        <w:t>1s set, full turn RH &amp; 1s+2s dance RH across once round</w:t>
      </w:r>
    </w:p>
    <w:p w:rsidR="00B11EB3" w:rsidRDefault="00B11EB3" w:rsidP="00B11EB3">
      <w:pPr>
        <w:pStyle w:val="DanceBody"/>
      </w:pPr>
      <w:r>
        <w:t xml:space="preserve"> 9-16</w:t>
      </w:r>
      <w:r>
        <w:tab/>
        <w:t>1s+3s dance double Fig of 8 round 2s (1s down to begin)</w:t>
      </w:r>
    </w:p>
    <w:p w:rsidR="00B11EB3" w:rsidRDefault="00B11EB3" w:rsidP="00B11EB3">
      <w:pPr>
        <w:pStyle w:val="DanceBody"/>
      </w:pPr>
      <w:r>
        <w:t>17-24</w:t>
      </w:r>
      <w:r>
        <w:tab/>
        <w:t>1s followed by 2s+3s+4s dance down the middle &amp; back (with 2s+3s+4s separating), 1s end at top facing down &amp; other couples facing up</w:t>
      </w:r>
    </w:p>
    <w:p w:rsidR="00B11EB3" w:rsidRDefault="00B11EB3" w:rsidP="00B11EB3">
      <w:pPr>
        <w:pStyle w:val="DanceBody"/>
      </w:pPr>
      <w:r>
        <w:t>25-32</w:t>
      </w:r>
      <w:r>
        <w:tab/>
        <w:t>All set (1s progressing down to bottom passing each couple LSh), all turn 2H</w:t>
      </w:r>
    </w:p>
    <w:p w:rsidR="00B11EB3" w:rsidRDefault="00B11EB3" w:rsidP="00B11EB3">
      <w:pPr>
        <w:pStyle w:val="DanceBody"/>
        <w:keepNext w:val="0"/>
      </w:pPr>
      <w:r>
        <w:t>33-40</w:t>
      </w:r>
      <w:r>
        <w:tab/>
        <w:t>2s+3s</w:t>
      </w:r>
      <w:r w:rsidRPr="007F0D5A">
        <w:rPr>
          <w:b/>
        </w:rPr>
        <w:t xml:space="preserve"> also </w:t>
      </w:r>
      <w:r>
        <w:t>4s+1s dance R&amp;L</w:t>
      </w:r>
    </w:p>
    <w:p w:rsidR="00B11EB3" w:rsidRDefault="00B11EB3" w:rsidP="00B11EB3"/>
    <w:p w:rsidR="00B11EB3" w:rsidRDefault="00B11EB3" w:rsidP="00B11EB3">
      <w:pPr>
        <w:pStyle w:val="Minicrib"/>
      </w:pPr>
      <w:r>
        <w:t>MAKING FRIENDS  (R8x32)  3C (4C set)</w:t>
      </w:r>
      <w:r>
        <w:tab/>
        <w:t>Holly Boyd  Oh, How We've Danced!</w:t>
      </w:r>
    </w:p>
    <w:p w:rsidR="00B11EB3" w:rsidRDefault="00B11EB3" w:rsidP="00B11EB3">
      <w:pPr>
        <w:pStyle w:val="DanceBody"/>
      </w:pPr>
      <w:r>
        <w:t xml:space="preserve"> 1- 8</w:t>
      </w:r>
      <w:r>
        <w:tab/>
        <w:t>1s dance down (2 bars), turn inwards &amp; dance up to place facing out; 1s+2s turn 1.1/2 on sides (Ladies RH, Men LH). 2s face out</w:t>
      </w:r>
    </w:p>
    <w:p w:rsidR="00B11EB3" w:rsidRDefault="00B11EB3" w:rsidP="00B11EB3">
      <w:pPr>
        <w:pStyle w:val="DanceBody"/>
      </w:pPr>
      <w:r>
        <w:t xml:space="preserve"> 9-16</w:t>
      </w:r>
      <w:r>
        <w:tab/>
        <w:t>LSh reels of 3 on sides (1M up, LSh to 2M, 1L down, LSh to 3L). 1s pass RSh to end in centre, 1L facing down, 1M facing up (corners loop into place)</w:t>
      </w:r>
    </w:p>
    <w:p w:rsidR="00B11EB3" w:rsidRDefault="00B11EB3" w:rsidP="00B11EB3">
      <w:pPr>
        <w:pStyle w:val="DanceBody"/>
      </w:pPr>
      <w:r>
        <w:t>17-20</w:t>
      </w:r>
      <w:r>
        <w:tab/>
        <w:t xml:space="preserve">1s dance LSh round 3rd corner </w:t>
      </w:r>
      <w:r>
        <w:rPr>
          <w:b/>
        </w:rPr>
        <w:t>while</w:t>
      </w:r>
      <w:r>
        <w:t xml:space="preserve"> 3rd corners dance in, turn LH &amp; dance back to place</w:t>
      </w:r>
    </w:p>
    <w:p w:rsidR="00B11EB3" w:rsidRDefault="00B11EB3" w:rsidP="00B11EB3">
      <w:pPr>
        <w:pStyle w:val="DanceBody"/>
      </w:pPr>
      <w:r>
        <w:t>21-24</w:t>
      </w:r>
      <w:r>
        <w:tab/>
        <w:t>1s turn 1.1/2 to face 4th corners</w:t>
      </w:r>
    </w:p>
    <w:p w:rsidR="00B11EB3" w:rsidRDefault="00B11EB3" w:rsidP="00B11EB3">
      <w:pPr>
        <w:pStyle w:val="DanceBody"/>
      </w:pPr>
      <w:r>
        <w:t>25-28</w:t>
      </w:r>
      <w:r>
        <w:tab/>
        <w:t xml:space="preserve">1s dance LSh round 4th corner </w:t>
      </w:r>
      <w:r>
        <w:rPr>
          <w:b/>
        </w:rPr>
        <w:t>while</w:t>
      </w:r>
      <w:r>
        <w:t xml:space="preserve"> 4th corners dance in, turn LH &amp; dance back to place</w:t>
      </w:r>
    </w:p>
    <w:p w:rsidR="00B11EB3" w:rsidRDefault="00B11EB3" w:rsidP="00B11EB3">
      <w:pPr>
        <w:pStyle w:val="DanceBody"/>
        <w:keepNext w:val="0"/>
      </w:pPr>
      <w:r>
        <w:t>29-32</w:t>
      </w:r>
      <w:r>
        <w:tab/>
        <w:t>1s turn LH (birl) to 2nd place own side</w:t>
      </w:r>
    </w:p>
    <w:p w:rsidR="00B11EB3" w:rsidRDefault="00B11EB3" w:rsidP="00B11EB3"/>
    <w:p w:rsidR="00B11EB3" w:rsidRDefault="00B11EB3" w:rsidP="00B11EB3">
      <w:pPr>
        <w:pStyle w:val="Minicrib"/>
      </w:pPr>
      <w:r>
        <w:t>MAKING LINKS  (S8x32)  3C (4C set)</w:t>
      </w:r>
      <w:r>
        <w:tab/>
        <w:t>Anne Thorn  Magic Of Music 2</w:t>
      </w:r>
    </w:p>
    <w:p w:rsidR="00B11EB3" w:rsidRDefault="00B11EB3" w:rsidP="00B11EB3">
      <w:pPr>
        <w:pStyle w:val="DanceBody"/>
      </w:pPr>
      <w:r>
        <w:t xml:space="preserve"> 1- 4</w:t>
      </w:r>
      <w:r>
        <w:tab/>
        <w:t>1s cross RH, cast to 2nd place (2s step up bars 3-4).</w:t>
      </w:r>
    </w:p>
    <w:p w:rsidR="00B11EB3" w:rsidRDefault="00B11EB3" w:rsidP="00B11EB3">
      <w:pPr>
        <w:pStyle w:val="DanceBody"/>
      </w:pPr>
      <w:r>
        <w:t xml:space="preserve"> 5-16</w:t>
      </w:r>
      <w:r>
        <w:tab/>
        <w:t>2s+1s+3s dance 3 couple R&amp;L to finish 1s facing 1st corners</w:t>
      </w:r>
    </w:p>
    <w:p w:rsidR="00B11EB3" w:rsidRDefault="00B11EB3" w:rsidP="00B11EB3">
      <w:pPr>
        <w:pStyle w:val="DanceBody"/>
      </w:pPr>
      <w:r>
        <w:t>17-24</w:t>
      </w:r>
      <w:r>
        <w:tab/>
        <w:t>1s &amp; 1st corners set. 1s dance RSh round each other to face 2nd corners. 1s &amp; 2nd corners set. 1s dance RSh round each other to 2nd place own sides. 2 1 3</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MAKO'S BLANKET  (R8x32)  3C (4C set)</w:t>
      </w:r>
      <w:r>
        <w:tab/>
        <w:t>Gaye Collin  Dance Book 5</w:t>
      </w:r>
    </w:p>
    <w:p w:rsidR="00B11EB3" w:rsidRDefault="00B11EB3" w:rsidP="00B11EB3">
      <w:pPr>
        <w:pStyle w:val="DanceBody"/>
      </w:pPr>
      <w:r>
        <w:t xml:space="preserve"> 1- 4</w:t>
      </w:r>
      <w:r>
        <w:tab/>
        <w:t xml:space="preserve">1L+3M change places RH, cast to right, 1L to 2nd place opp side, 3M to 2nd place opp side </w:t>
      </w:r>
      <w:r>
        <w:rPr>
          <w:b/>
        </w:rPr>
        <w:t>while</w:t>
      </w:r>
      <w:r>
        <w:t xml:space="preserve"> Bar 3, 2M follows 1L to 3rd place facing up &amp; 2L follows 3M to 1st place facing down</w:t>
      </w:r>
    </w:p>
    <w:p w:rsidR="00B11EB3" w:rsidRDefault="00B11EB3" w:rsidP="00B11EB3">
      <w:pPr>
        <w:pStyle w:val="DanceBody"/>
      </w:pPr>
      <w:r>
        <w:t xml:space="preserve"> 5- 8</w:t>
      </w:r>
      <w:r>
        <w:tab/>
        <w:t xml:space="preserve">1L+2M </w:t>
      </w:r>
      <w:r>
        <w:rPr>
          <w:b/>
        </w:rPr>
        <w:t>also</w:t>
      </w:r>
      <w:r>
        <w:t xml:space="preserve"> 3M+2L 1/2 turn RH &amp; they set</w:t>
      </w:r>
    </w:p>
    <w:p w:rsidR="00B11EB3" w:rsidRDefault="00B11EB3" w:rsidP="00B11EB3">
      <w:pPr>
        <w:pStyle w:val="DanceBody"/>
      </w:pPr>
      <w:r>
        <w:t xml:space="preserve"> 9-16</w:t>
      </w:r>
      <w:r>
        <w:tab/>
        <w:t>1M+3L repeat, changing places LH, casting left (followed by 2M &amp; 2L), 1M+2L &amp; 3L+2M 1/2 turn LH &amp; they set.  (3) 2 (1)</w:t>
      </w:r>
    </w:p>
    <w:p w:rsidR="00B11EB3" w:rsidRDefault="00B11EB3" w:rsidP="00B11EB3">
      <w:pPr>
        <w:pStyle w:val="DanceBody"/>
      </w:pPr>
      <w:r>
        <w:t>17-24</w:t>
      </w:r>
      <w:r>
        <w:tab/>
        <w:t>3s (at top) cross RH, cast (2s step up); 1s (3rd place) cross RH &amp; cast up 1 place (3s step down).  2 1 3</w:t>
      </w:r>
    </w:p>
    <w:p w:rsidR="00B11EB3" w:rsidRDefault="00B11EB3" w:rsidP="00B11EB3">
      <w:pPr>
        <w:pStyle w:val="DanceBody"/>
        <w:keepNext w:val="0"/>
      </w:pPr>
      <w:r>
        <w:t>25-32</w:t>
      </w:r>
      <w:r>
        <w:tab/>
        <w:t>2s+1s+3s Adv+Ret; all turn partner RH</w:t>
      </w:r>
    </w:p>
    <w:p w:rsidR="00B11EB3" w:rsidRDefault="00B11EB3" w:rsidP="00B11EB3"/>
    <w:p w:rsidR="00B11EB3" w:rsidRDefault="00B11EB3" w:rsidP="00B11EB3">
      <w:pPr>
        <w:pStyle w:val="Minicrib"/>
      </w:pPr>
      <w:r>
        <w:t>THE MALCOLM STRATHSPEY  (S4x32)  4C set</w:t>
      </w:r>
      <w:r>
        <w:tab/>
      </w:r>
    </w:p>
    <w:p w:rsidR="00B11EB3" w:rsidRDefault="00B11EB3" w:rsidP="00B11EB3">
      <w:pPr>
        <w:pStyle w:val="DanceBody"/>
      </w:pPr>
      <w:r>
        <w:t xml:space="preserve"> 1- 8</w:t>
      </w:r>
      <w:r>
        <w:tab/>
        <w:t>1s lead to bottom, cast behind 4s on own side, in front of 3s &amp; behind 2s back to place</w:t>
      </w:r>
    </w:p>
    <w:p w:rsidR="00B11EB3" w:rsidRDefault="00B11EB3" w:rsidP="00B11EB3">
      <w:pPr>
        <w:pStyle w:val="DanceBody"/>
      </w:pPr>
      <w:r>
        <w:t xml:space="preserve"> 9-16</w:t>
      </w:r>
      <w:r>
        <w:tab/>
        <w:t>Men dance Rocking Step</w:t>
      </w:r>
      <w:r w:rsidRPr="00BA6B4D">
        <w:rPr>
          <w:b/>
        </w:rPr>
        <w:t xml:space="preserve"> while </w:t>
      </w:r>
      <w:r>
        <w:t>partners dance Glasgow Highlanders step</w:t>
      </w:r>
    </w:p>
    <w:p w:rsidR="00B11EB3" w:rsidRDefault="00B11EB3" w:rsidP="00B11EB3">
      <w:pPr>
        <w:pStyle w:val="DanceBody"/>
      </w:pPr>
      <w:r>
        <w:t>17-24</w:t>
      </w:r>
      <w:r>
        <w:tab/>
        <w:t>All set, cross Men making arch, repeat back to places</w:t>
      </w:r>
    </w:p>
    <w:p w:rsidR="00B11EB3" w:rsidRDefault="00B11EB3" w:rsidP="00B11EB3">
      <w:pPr>
        <w:pStyle w:val="DanceBody"/>
        <w:keepNext w:val="0"/>
      </w:pPr>
      <w:r>
        <w:t>25-32</w:t>
      </w:r>
      <w:r>
        <w:tab/>
        <w:t>1s+2s dance 1/2 RH across, 1s+3s 1/2 LH across, 1s+4s 1/2 RH across &amp; all cross RH to own sides</w:t>
      </w:r>
    </w:p>
    <w:p w:rsidR="00B11EB3" w:rsidRDefault="00B11EB3" w:rsidP="00B11EB3"/>
    <w:p w:rsidR="00B11EB3" w:rsidRDefault="00B11EB3" w:rsidP="00B11EB3">
      <w:pPr>
        <w:pStyle w:val="Minicrib"/>
      </w:pPr>
      <w:r>
        <w:t>MALCOLM'S CHOICES  (R3x32)  3C Set</w:t>
      </w:r>
      <w:r>
        <w:tab/>
        <w:t>Malcolm Brown &amp; Martin Norgate</w:t>
      </w:r>
    </w:p>
    <w:p w:rsidR="00B11EB3" w:rsidRDefault="00B11EB3" w:rsidP="00B11EB3">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B11EB3" w:rsidRDefault="00B11EB3" w:rsidP="00B11EB3">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B11EB3" w:rsidRPr="00645BBA" w:rsidRDefault="00B11EB3" w:rsidP="00B11EB3">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rPr>
        <w:t xml:space="preserve"> </w:t>
      </w:r>
      <w:r>
        <w:rPr>
          <w:b/>
        </w:rPr>
        <w:t xml:space="preserve">as </w:t>
      </w:r>
      <w:r w:rsidRPr="00645BBA">
        <w:t xml:space="preserve">1M </w:t>
      </w:r>
      <w:r>
        <w:t>with 3s or 2s LH/RH across</w:t>
      </w:r>
    </w:p>
    <w:p w:rsidR="00B11EB3" w:rsidRDefault="00B11EB3" w:rsidP="00B11EB3">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B11EB3" w:rsidRDefault="00B11EB3" w:rsidP="00B11EB3"/>
    <w:p w:rsidR="00B11EB3" w:rsidRDefault="00B11EB3" w:rsidP="00B11EB3">
      <w:pPr>
        <w:pStyle w:val="Minicrib"/>
      </w:pPr>
      <w:r>
        <w:t>MALCOLM'S STRATHSPEY  (S8x32)  3C (4C Set)</w:t>
      </w:r>
      <w:r>
        <w:tab/>
        <w:t>J Johnstone  Loreburn Bk 2</w:t>
      </w:r>
    </w:p>
    <w:p w:rsidR="00B11EB3" w:rsidRDefault="00B11EB3" w:rsidP="00B11EB3">
      <w:pPr>
        <w:pStyle w:val="DanceBody"/>
      </w:pPr>
      <w:r>
        <w:t xml:space="preserve"> 1- 8</w:t>
      </w:r>
      <w:r>
        <w:tab/>
        <w:t>1s+2s+3s dance Petronella to opposite sides (6 bars without final set) &amp; cross RH</w:t>
      </w:r>
    </w:p>
    <w:p w:rsidR="00B11EB3" w:rsidRDefault="00B11EB3" w:rsidP="00B11EB3">
      <w:pPr>
        <w:pStyle w:val="DanceBody"/>
      </w:pPr>
      <w:r>
        <w:t xml:space="preserve"> 9-16</w:t>
      </w:r>
      <w:r>
        <w:tab/>
        <w:t>1s+2s dance RH across, 1s cast &amp; turn LH to face 1</w:t>
      </w:r>
      <w:r w:rsidRPr="00972EEB">
        <w:t>st</w:t>
      </w:r>
      <w:r>
        <w:t xml:space="preserve"> corners</w:t>
      </w:r>
      <w:r w:rsidRPr="00BA6B4D">
        <w:rPr>
          <w:b/>
        </w:rPr>
        <w:t xml:space="preserve"> while </w:t>
      </w:r>
      <w:r>
        <w:t>2s lead up</w:t>
      </w:r>
    </w:p>
    <w:p w:rsidR="00B11EB3" w:rsidRDefault="00B11EB3" w:rsidP="00B11EB3">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B11EB3" w:rsidRDefault="00B11EB3" w:rsidP="00B11EB3">
      <w:pPr>
        <w:pStyle w:val="DanceBody"/>
        <w:keepNext w:val="0"/>
      </w:pPr>
      <w:r>
        <w:t>25-32</w:t>
      </w:r>
      <w:r>
        <w:tab/>
        <w:t>1s dance out turning about &amp; dance across to 2</w:t>
      </w:r>
      <w:r w:rsidRPr="00972EEB">
        <w:t>nd</w:t>
      </w:r>
      <w:r>
        <w:t xml:space="preserve"> place</w:t>
      </w:r>
      <w:r w:rsidRPr="00BA6B4D">
        <w:rPr>
          <w:b/>
        </w:rPr>
        <w:t xml:space="preserve"> while </w:t>
      </w:r>
      <w:r>
        <w:t>2s+3s dance 1/2 R&amp;L, 2s+1s+3s turn RH</w:t>
      </w:r>
    </w:p>
    <w:p w:rsidR="00B11EB3" w:rsidRDefault="00B11EB3" w:rsidP="00B11EB3"/>
    <w:p w:rsidR="00B11EB3" w:rsidRDefault="00B11EB3" w:rsidP="00B11EB3">
      <w:pPr>
        <w:pStyle w:val="Minicrib"/>
      </w:pPr>
      <w:r>
        <w:t>THE MALT SHOVEL  (R8x40)  3C (4C set)</w:t>
      </w:r>
      <w:r>
        <w:tab/>
        <w:t>Ian Barbour</w:t>
      </w:r>
    </w:p>
    <w:p w:rsidR="00B11EB3" w:rsidRDefault="00B11EB3" w:rsidP="00B11EB3">
      <w:pPr>
        <w:pStyle w:val="DanceBody"/>
      </w:pPr>
      <w:r>
        <w:t xml:space="preserve"> 1- 8</w:t>
      </w:r>
      <w:r>
        <w:tab/>
        <w:t>1s+2s+3s set, 1/2 turn partner RH; all set &amp; 1/2 turn partner RH, 2s face out/up, 1s+3s face down/up</w:t>
      </w:r>
    </w:p>
    <w:p w:rsidR="00B11EB3" w:rsidRDefault="00B11EB3" w:rsidP="00B11EB3">
      <w:pPr>
        <w:pStyle w:val="DanceBody"/>
      </w:pPr>
      <w:r>
        <w:t xml:space="preserve"> 9-16</w:t>
      </w:r>
      <w:r>
        <w:tab/>
        <w:t>1s+2s+3s dance RSh reels of 3 on own sides, 1s end in centre 2nd place facing down, 2s in 1st place</w:t>
      </w:r>
    </w:p>
    <w:p w:rsidR="00B11EB3" w:rsidRDefault="00B11EB3" w:rsidP="00B11EB3">
      <w:pPr>
        <w:pStyle w:val="DanceBody"/>
      </w:pPr>
      <w:r>
        <w:t>17-24</w:t>
      </w:r>
      <w:r>
        <w:tab/>
        <w:t xml:space="preserve">2M+1M+3M dance RH across </w:t>
      </w:r>
      <w:r>
        <w:rPr>
          <w:b/>
        </w:rPr>
        <w:t>while</w:t>
      </w:r>
      <w:r>
        <w:t xml:space="preserve"> 2L+1L+3L dance LH across; 1s cross down through 2nd place, cast up behind 3s, dance up to 2nd in centre</w:t>
      </w:r>
    </w:p>
    <w:p w:rsidR="00B11EB3" w:rsidRDefault="00B11EB3" w:rsidP="00B11EB3">
      <w:pPr>
        <w:pStyle w:val="DanceBody"/>
      </w:pPr>
      <w:r>
        <w:t>25-32</w:t>
      </w:r>
      <w:r>
        <w:tab/>
        <w:t xml:space="preserve">2L+1M+3L dance RH across </w:t>
      </w:r>
      <w:r>
        <w:rPr>
          <w:b/>
        </w:rPr>
        <w:t>while</w:t>
      </w:r>
      <w:r>
        <w:t xml:space="preserve"> 2M+1L+3M dance LH across; 1s cross up through 2nd place, cast up behind 2s, dance down to 2nd place in centre, ending BtoB facing own sides</w:t>
      </w:r>
    </w:p>
    <w:p w:rsidR="00B11EB3" w:rsidRDefault="00B11EB3" w:rsidP="00B11EB3">
      <w:pPr>
        <w:pStyle w:val="DanceBody"/>
        <w:keepNext w:val="0"/>
      </w:pPr>
      <w:r>
        <w:t>33-40</w:t>
      </w:r>
      <w:r>
        <w:tab/>
        <w:t>2s+1s+3s dance Double Triangles, 1s petronella turn (travelling step) to 2nd place own side. End 2 1 3</w:t>
      </w:r>
    </w:p>
    <w:p w:rsidR="00B11EB3" w:rsidRDefault="00B11EB3" w:rsidP="00B11EB3"/>
    <w:p w:rsidR="00B11EB3" w:rsidRDefault="00B11EB3" w:rsidP="00B11EB3">
      <w:pPr>
        <w:pStyle w:val="Minicrib"/>
      </w:pPr>
      <w:r>
        <w:t>THE MALTINGS JIG  (J8x32)  3C (4C set)</w:t>
      </w:r>
      <w:r>
        <w:tab/>
        <w:t>Martin Watson  Dunedin 4</w:t>
      </w:r>
    </w:p>
    <w:p w:rsidR="00B11EB3" w:rsidRPr="00E8353D" w:rsidRDefault="00B11EB3" w:rsidP="00B11EB3">
      <w:pPr>
        <w:pStyle w:val="DanceBody"/>
      </w:pPr>
      <w:r w:rsidRPr="00E8353D">
        <w:t xml:space="preserve"> 1- 8</w:t>
      </w:r>
      <w:r w:rsidRPr="00E8353D">
        <w:tab/>
        <w:t>1s set &amp; 1/2 turn RH, set to 2s &amp; turn with nearer hand</w:t>
      </w:r>
    </w:p>
    <w:p w:rsidR="00B11EB3" w:rsidRPr="00E8353D" w:rsidRDefault="00B11EB3" w:rsidP="00B11EB3">
      <w:pPr>
        <w:pStyle w:val="DanceBody"/>
      </w:pPr>
      <w:r w:rsidRPr="00E8353D">
        <w:t xml:space="preserve"> 9-16</w:t>
      </w:r>
      <w:r w:rsidRPr="00E8353D">
        <w:tab/>
        <w:t>1s dance mirror reels of 3 on opp sides (1s in &amp; down to start), on last bar 1s dance into double triangle position facing opposite sides</w:t>
      </w:r>
    </w:p>
    <w:p w:rsidR="00B11EB3" w:rsidRPr="00E8353D" w:rsidRDefault="00B11EB3" w:rsidP="00B11EB3">
      <w:pPr>
        <w:pStyle w:val="DanceBody"/>
      </w:pPr>
      <w:r w:rsidRPr="00E8353D">
        <w:t>17-24</w:t>
      </w:r>
      <w:r w:rsidRPr="00E8353D">
        <w:tab/>
        <w:t>1s dance Double Triangles, ending with 1s turning to right to end with 1L between 3s facing up &amp; 1M between 2s facing down</w:t>
      </w:r>
    </w:p>
    <w:p w:rsidR="00B11EB3" w:rsidRPr="00E8353D" w:rsidRDefault="00B11EB3" w:rsidP="00B11EB3">
      <w:pPr>
        <w:pStyle w:val="DanceBody"/>
        <w:keepNext w:val="0"/>
      </w:pPr>
      <w:r w:rsidRPr="00E8353D">
        <w:t>25-32</w:t>
      </w:r>
      <w:r w:rsidRPr="00E8353D">
        <w:tab/>
        <w:t>2s+1s+3s Adv+Ret &amp; 1s 3/4 turn RH to 2nd places</w:t>
      </w:r>
    </w:p>
    <w:p w:rsidR="00B11EB3" w:rsidRDefault="00B11EB3" w:rsidP="00B11EB3"/>
    <w:p w:rsidR="00B11EB3" w:rsidRDefault="00B11EB3" w:rsidP="00B11EB3">
      <w:pPr>
        <w:pStyle w:val="Minicrib"/>
      </w:pPr>
      <w:r>
        <w:t>MAMIE'S JIG  (J4x32)  4C Set</w:t>
      </w:r>
      <w:r>
        <w:tab/>
        <w:t>Mary Shoolbraid Brandon  Memories of Fife &amp; Let's All Dance</w:t>
      </w:r>
    </w:p>
    <w:p w:rsidR="00B11EB3" w:rsidRPr="00E854A3" w:rsidRDefault="00B11EB3" w:rsidP="00B11EB3">
      <w:pPr>
        <w:pStyle w:val="DanceBody"/>
      </w:pPr>
      <w:r w:rsidRPr="00E854A3">
        <w:t xml:space="preserve"> 1- 8</w:t>
      </w:r>
      <w:r w:rsidRPr="00E854A3">
        <w:tab/>
        <w:t>1L followed by 2L+3L dance down behind 1M+2M+3M &amp; back up to place</w:t>
      </w:r>
    </w:p>
    <w:p w:rsidR="00B11EB3" w:rsidRPr="00E854A3" w:rsidRDefault="00B11EB3" w:rsidP="00B11EB3">
      <w:pPr>
        <w:pStyle w:val="DanceBody"/>
      </w:pPr>
      <w:r w:rsidRPr="00E854A3">
        <w:t xml:space="preserve"> 9-16</w:t>
      </w:r>
      <w:r w:rsidRPr="00E854A3">
        <w:tab/>
        <w:t>1M followed by 2M+3M dance down behind 1L+2L+3L &amp; back up to place</w:t>
      </w:r>
    </w:p>
    <w:p w:rsidR="00B11EB3" w:rsidRPr="00E854A3" w:rsidRDefault="00B11EB3" w:rsidP="00B11EB3">
      <w:pPr>
        <w:pStyle w:val="DanceBody"/>
      </w:pPr>
      <w:r w:rsidRPr="00E854A3">
        <w:t>17-24</w:t>
      </w:r>
      <w:r w:rsidRPr="00E854A3">
        <w:tab/>
        <w:t xml:space="preserve">1s </w:t>
      </w:r>
      <w:r>
        <w:t>lead</w:t>
      </w:r>
      <w:r w:rsidRPr="00E854A3">
        <w:t xml:space="preserve"> down the middle &amp; back to top facing each other</w:t>
      </w:r>
    </w:p>
    <w:p w:rsidR="00B11EB3" w:rsidRPr="00E854A3" w:rsidRDefault="00B11EB3" w:rsidP="00B11EB3">
      <w:pPr>
        <w:pStyle w:val="DanceBody"/>
        <w:keepNext w:val="0"/>
      </w:pPr>
      <w:r w:rsidRPr="00E854A3">
        <w:t>25-32</w:t>
      </w:r>
      <w:r w:rsidRPr="00E854A3">
        <w:tab/>
        <w:t>1s join 2H &amp; set twice to each other &amp; cast to bottom (2s+3s+4s step up bars 7-8). End 2 3 4 1</w:t>
      </w:r>
    </w:p>
    <w:p w:rsidR="00B11EB3" w:rsidRDefault="00B11EB3" w:rsidP="00B11EB3"/>
    <w:p w:rsidR="00B11EB3" w:rsidRDefault="00B11EB3" w:rsidP="00B11EB3">
      <w:pPr>
        <w:pStyle w:val="Minicrib"/>
      </w:pPr>
      <w:r>
        <w:t>A MAN'S A MAN FOR A' THAT  (S8x32)  3C (4C set)</w:t>
      </w:r>
      <w:r>
        <w:tab/>
        <w:t>RSCDS Bk 30</w:t>
      </w:r>
    </w:p>
    <w:p w:rsidR="00B11EB3" w:rsidRDefault="00B11EB3" w:rsidP="00B11EB3">
      <w:pPr>
        <w:pStyle w:val="DanceBody"/>
      </w:pPr>
      <w:r>
        <w:t xml:space="preserve"> 1- 8</w:t>
      </w:r>
      <w:r>
        <w:tab/>
        <w:t>1s+2s set twice &amp; dance RH across to places</w:t>
      </w:r>
    </w:p>
    <w:p w:rsidR="00B11EB3" w:rsidRDefault="00B11EB3" w:rsidP="00B11EB3">
      <w:pPr>
        <w:pStyle w:val="DanceBody"/>
      </w:pPr>
      <w:r>
        <w:t xml:space="preserve"> 9-16</w:t>
      </w:r>
      <w:r>
        <w:tab/>
        <w:t>1s lead down, 1/2 turn RH &amp; lead up to face 2s (1s BtoB in centre facing 2s who have stepped up), set &amp; 1s face 1</w:t>
      </w:r>
      <w:r w:rsidRPr="00972EEB">
        <w:t>st</w:t>
      </w:r>
      <w:r>
        <w:t xml:space="preserve"> corners</w:t>
      </w:r>
    </w:p>
    <w:p w:rsidR="00B11EB3" w:rsidRDefault="00B11EB3" w:rsidP="00B11EB3">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MANCHESTER BUSY BEES  (J8x32)  3C (4C set)</w:t>
      </w:r>
      <w:r>
        <w:tab/>
        <w:t>Rob Kinnon-Brettle  Manchester 75th Anniv</w:t>
      </w:r>
    </w:p>
    <w:p w:rsidR="00B11EB3" w:rsidRPr="000D60D4" w:rsidRDefault="00B11EB3" w:rsidP="00B11EB3">
      <w:pPr>
        <w:pStyle w:val="DanceBody"/>
      </w:pPr>
      <w:r w:rsidRPr="000D60D4">
        <w:t xml:space="preserve"> 1- 8</w:t>
      </w:r>
      <w:r w:rsidRPr="000D60D4">
        <w:tab/>
        <w:t>1s+2s dance 1/2 R&amp;L, 1s turn RH to face 1st corner (pstn)</w:t>
      </w:r>
      <w:r w:rsidRPr="000D60D4">
        <w:rPr>
          <w:b/>
        </w:rPr>
        <w:t xml:space="preserve"> while </w:t>
      </w:r>
      <w:r w:rsidRPr="000D60D4">
        <w:t>2s cross RH</w:t>
      </w:r>
    </w:p>
    <w:p w:rsidR="00B11EB3" w:rsidRPr="000D60D4" w:rsidRDefault="00B11EB3" w:rsidP="00B11EB3">
      <w:pPr>
        <w:pStyle w:val="DanceBody"/>
      </w:pPr>
      <w:r w:rsidRPr="000D60D4">
        <w:t xml:space="preserve"> 9-16</w:t>
      </w:r>
      <w:r w:rsidRPr="000D60D4">
        <w:tab/>
        <w:t>1s dance Pass+Turn with 1st corners &amp; pass RSh to face 2nd corners, dance Pass+Turn with 2nd corners 1s ending 2nd place opposite sides</w:t>
      </w:r>
    </w:p>
    <w:p w:rsidR="00B11EB3" w:rsidRPr="000D60D4" w:rsidRDefault="00B11EB3" w:rsidP="00B11EB3">
      <w:pPr>
        <w:pStyle w:val="DanceBody"/>
      </w:pPr>
      <w:r w:rsidRPr="000D60D4">
        <w:t>17-24</w:t>
      </w:r>
      <w:r w:rsidRPr="000D60D4">
        <w:tab/>
        <w:t>2s+1s dance Men's Chain &amp; 1s end facing each other across set</w:t>
      </w:r>
    </w:p>
    <w:p w:rsidR="00B11EB3" w:rsidRPr="000D60D4" w:rsidRDefault="00B11EB3" w:rsidP="00B11EB3">
      <w:pPr>
        <w:pStyle w:val="DanceBody"/>
        <w:keepNext w:val="0"/>
      </w:pPr>
      <w:r w:rsidRPr="000D60D4">
        <w:t>25-32</w:t>
      </w:r>
      <w:r w:rsidRPr="000D60D4">
        <w:tab/>
        <w:t>1s dance 1/2 Figs of 8 (1L round 2s, 1M round 3s), all dance DoSiDo</w:t>
      </w:r>
    </w:p>
    <w:p w:rsidR="00B11EB3" w:rsidRDefault="00B11EB3" w:rsidP="00B11EB3"/>
    <w:p w:rsidR="00B11EB3" w:rsidRDefault="00B11EB3" w:rsidP="00B11EB3">
      <w:pPr>
        <w:pStyle w:val="Minicrib"/>
      </w:pPr>
      <w:r>
        <w:t>A MANCHESTER MEDLEY  (M-4x(S32+R32))  Sq.Set</w:t>
      </w:r>
      <w:r>
        <w:tab/>
      </w:r>
    </w:p>
    <w:p w:rsidR="00B11EB3" w:rsidRDefault="00B11EB3" w:rsidP="00B11EB3">
      <w:pPr>
        <w:pStyle w:val="DanceBody"/>
        <w:rPr>
          <w:i/>
          <w:iCs/>
        </w:rPr>
      </w:pPr>
      <w:r>
        <w:t>Strathspey</w:t>
      </w:r>
    </w:p>
    <w:p w:rsidR="00B11EB3" w:rsidRDefault="00B11EB3" w:rsidP="00B11EB3">
      <w:pPr>
        <w:pStyle w:val="DanceBody"/>
      </w:pPr>
      <w:r>
        <w:t xml:space="preserve"> 1- 8</w:t>
      </w:r>
      <w:r>
        <w:tab/>
        <w:t>All dance interlocking reels of 4 round the set</w:t>
      </w:r>
    </w:p>
    <w:p w:rsidR="00B11EB3" w:rsidRDefault="00B11EB3" w:rsidP="00B11EB3">
      <w:pPr>
        <w:pStyle w:val="DanceBody"/>
      </w:pPr>
      <w:r>
        <w:t xml:space="preserve"> 9-16</w:t>
      </w:r>
      <w:r>
        <w:tab/>
        <w:t>Men dance LH across 1/2 way, into centre &amp; turn loop left to dance out opp place, Ladies repeat with 1/2 RH across &amp; loop right to opp pl</w:t>
      </w:r>
    </w:p>
    <w:p w:rsidR="00B11EB3" w:rsidRDefault="00B11EB3" w:rsidP="00B11EB3">
      <w:pPr>
        <w:pStyle w:val="DanceBody"/>
      </w:pPr>
      <w:r>
        <w:t>17-24</w:t>
      </w:r>
      <w:r>
        <w:tab/>
        <w:t>3s+1s lead into centre, lead out (with opp partner) between side couples, cross &amp; dance to meet partner &amp; turn RH to orig places</w:t>
      </w:r>
    </w:p>
    <w:p w:rsidR="00B11EB3" w:rsidRDefault="00B11EB3" w:rsidP="00B11EB3">
      <w:pPr>
        <w:pStyle w:val="DanceBody"/>
      </w:pPr>
      <w:r>
        <w:t>25</w:t>
      </w:r>
      <w:r>
        <w:noBreakHyphen/>
        <w:t>32</w:t>
      </w:r>
      <w:r>
        <w:tab/>
        <w:t>2s+4s repeat but turn partner RH 1.1/2 times</w:t>
      </w:r>
    </w:p>
    <w:p w:rsidR="00B11EB3" w:rsidRDefault="00B11EB3" w:rsidP="00B11EB3">
      <w:pPr>
        <w:pStyle w:val="DanceBody"/>
      </w:pPr>
      <w:r>
        <w:t>Reel</w:t>
      </w:r>
    </w:p>
    <w:p w:rsidR="00B11EB3" w:rsidRDefault="00B11EB3" w:rsidP="00B11EB3">
      <w:pPr>
        <w:pStyle w:val="DanceBody"/>
      </w:pPr>
      <w:r>
        <w:t xml:space="preserve"> 1- 8</w:t>
      </w:r>
      <w:r>
        <w:tab/>
        <w:t>Men dance behind partner &amp; next Lady, dance in to end BtoB facing the Lady just passed, all set &amp; 1/2 turn RH</w:t>
      </w:r>
    </w:p>
    <w:p w:rsidR="00B11EB3" w:rsidRDefault="00B11EB3" w:rsidP="00B11EB3">
      <w:pPr>
        <w:pStyle w:val="DanceBody"/>
      </w:pPr>
      <w:r>
        <w:t xml:space="preserve"> 9-16</w:t>
      </w:r>
      <w:r>
        <w:tab/>
        <w:t>All dance double reels of 4 (Ladies giving LH in centre to start)</w:t>
      </w:r>
    </w:p>
    <w:p w:rsidR="00B11EB3" w:rsidRDefault="00B11EB3" w:rsidP="00B11EB3">
      <w:pPr>
        <w:pStyle w:val="DanceBody"/>
      </w:pPr>
      <w:r>
        <w:t>17-24</w:t>
      </w:r>
      <w:r>
        <w:tab/>
        <w:t>Ladies dance LH across once round &amp; all turn RH 1.1/4 times to sides (Men now in new places with new partner)</w:t>
      </w:r>
    </w:p>
    <w:p w:rsidR="00B11EB3" w:rsidRDefault="00B11EB3" w:rsidP="00B11EB3">
      <w:pPr>
        <w:pStyle w:val="DanceBody"/>
      </w:pPr>
      <w:r>
        <w:t>25-32</w:t>
      </w:r>
      <w:r>
        <w:tab/>
        <w:t>All circle 8H round &amp; back</w:t>
      </w:r>
    </w:p>
    <w:p w:rsidR="00B11EB3" w:rsidRDefault="00B11EB3" w:rsidP="00B11EB3">
      <w:pPr>
        <w:pStyle w:val="DanceBody"/>
        <w:keepNext w:val="0"/>
      </w:pPr>
      <w:r>
        <w:t>Repeat three times to return to original places</w:t>
      </w:r>
    </w:p>
    <w:p w:rsidR="00B11EB3" w:rsidRDefault="00B11EB3" w:rsidP="00B11EB3"/>
    <w:p w:rsidR="00B11EB3" w:rsidRDefault="00B11EB3" w:rsidP="00B11EB3">
      <w:pPr>
        <w:pStyle w:val="Minicrib"/>
      </w:pPr>
      <w:r>
        <w:t>MANDERLEY WEASEL  (R8x32)  3C (4C set)</w:t>
      </w:r>
      <w:r>
        <w:tab/>
        <w:t>Holly Boyd  Célébrations</w:t>
      </w:r>
    </w:p>
    <w:p w:rsidR="00B11EB3" w:rsidRPr="006B40B3" w:rsidRDefault="00B11EB3" w:rsidP="00B11EB3">
      <w:pPr>
        <w:pStyle w:val="DanceBody"/>
      </w:pPr>
      <w:r>
        <w:t xml:space="preserve"> 1- 6</w:t>
      </w:r>
      <w:r>
        <w:tab/>
        <w:t xml:space="preserve">1s+2s dance 6 bars of </w:t>
      </w:r>
      <w:r w:rsidRPr="00C237FC">
        <w:rPr>
          <w:lang w:val="en-US"/>
        </w:rPr>
        <w:t>Chain progression</w:t>
      </w:r>
      <w:r w:rsidRPr="006B40B3">
        <w:t>:</w:t>
      </w:r>
    </w:p>
    <w:p w:rsidR="00B11EB3" w:rsidRDefault="00B11EB3" w:rsidP="00B11EB3">
      <w:pPr>
        <w:pStyle w:val="DanceBody"/>
      </w:pPr>
      <w:r>
        <w:tab/>
      </w:r>
      <w:r w:rsidRPr="006B40B3">
        <w:t>`1s+2s 3/4 turn RH, 1M+2L turn LH 1.1/2 times as p</w:t>
      </w:r>
      <w:r>
        <w:t>ar</w:t>
      </w:r>
      <w:r w:rsidRPr="006B40B3">
        <w:t>tn</w:t>
      </w:r>
      <w:r>
        <w:t>e</w:t>
      </w:r>
      <w:r w:rsidRPr="006B40B3">
        <w:t>rs chase cl</w:t>
      </w:r>
      <w:r>
        <w:t>ock</w:t>
      </w:r>
      <w:r w:rsidRPr="006B40B3">
        <w:t>wise 1/2 way,</w:t>
      </w:r>
    </w:p>
    <w:p w:rsidR="00B11EB3" w:rsidRDefault="00B11EB3" w:rsidP="00B11EB3">
      <w:pPr>
        <w:pStyle w:val="DanceBody"/>
      </w:pPr>
      <w:r>
        <w:t xml:space="preserve"> 7- 8</w:t>
      </w:r>
      <w:r>
        <w:tab/>
        <w:t xml:space="preserve">1s 3/4 turn RH to 2nd place facing clockwise </w:t>
      </w:r>
      <w:r>
        <w:rPr>
          <w:b/>
        </w:rPr>
        <w:t>while</w:t>
      </w:r>
      <w:r>
        <w:t xml:space="preserve"> 2s change places RH &amp; 3s turn 3/4 RH. 2s &amp; 3s remain in line up/down centre facing partner, Ladies facing down, Men facing up, ready for …</w:t>
      </w:r>
    </w:p>
    <w:p w:rsidR="00B11EB3" w:rsidRPr="00140386" w:rsidRDefault="00B11EB3" w:rsidP="00B11EB3">
      <w:pPr>
        <w:pStyle w:val="DanceBody"/>
      </w:pPr>
      <w:r>
        <w:t xml:space="preserve"> 9-16</w:t>
      </w:r>
      <w:r>
        <w:tab/>
        <w:t>2s+1s+3s dance Weasel reels:</w:t>
      </w:r>
    </w:p>
    <w:p w:rsidR="00B11EB3" w:rsidRDefault="00B11EB3" w:rsidP="00B11EB3">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p>
    <w:p w:rsidR="00B11EB3" w:rsidRDefault="00B11EB3" w:rsidP="00B11EB3">
      <w:pPr>
        <w:pStyle w:val="DanceBody"/>
      </w:pPr>
      <w:r>
        <w:t>17-24</w:t>
      </w:r>
      <w:r>
        <w:tab/>
        <w:t xml:space="preserve">1s set, cross RH, set &amp; cross RH </w:t>
      </w:r>
      <w:r>
        <w:rPr>
          <w:b/>
        </w:rPr>
        <w:t>while</w:t>
      </w:r>
      <w:r>
        <w:t xml:space="preserve"> 2s+3s set, change places with partner RH, set &amp; Petronella out to sides.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MANLEY PARK  (R8x32)  3C (4C set)</w:t>
      </w:r>
      <w:r>
        <w:tab/>
        <w:t>Barbara Handley  RSCDS Manchester 75th Anniv</w:t>
      </w:r>
    </w:p>
    <w:p w:rsidR="00B11EB3" w:rsidRDefault="00B11EB3" w:rsidP="00B11EB3">
      <w:pPr>
        <w:pStyle w:val="DanceBody"/>
      </w:pPr>
      <w:r>
        <w:t xml:space="preserve"> 1- 8</w:t>
      </w:r>
      <w:r>
        <w:tab/>
        <w:t>1s+2s+3s set, cross RH.  Repeat back to places</w:t>
      </w:r>
    </w:p>
    <w:p w:rsidR="00B11EB3" w:rsidRDefault="00B11EB3" w:rsidP="00B11EB3">
      <w:pPr>
        <w:pStyle w:val="DanceBody"/>
      </w:pPr>
      <w:r>
        <w:t xml:space="preserve"> 9-16</w:t>
      </w:r>
      <w:r>
        <w:tab/>
        <w:t>1s turn RH, cast (2s step up), 1s dance 1/2 Fig 8 (1M round 3s, 1L round 2s)  2 (1) 3</w:t>
      </w:r>
    </w:p>
    <w:p w:rsidR="00B11EB3" w:rsidRDefault="00B11EB3" w:rsidP="00B11EB3">
      <w:pPr>
        <w:pStyle w:val="DanceBody"/>
      </w:pPr>
      <w:r>
        <w:t>17-24</w:t>
      </w:r>
      <w:r>
        <w:tab/>
        <w:t>1s dance 1/2 reels of 3 on opp sides (RSh to 2nd corner).  1s dance 1/2 reels of 3 across (1M at top, 1L at bottom, LSh to 3rd corner pstn)</w:t>
      </w:r>
    </w:p>
    <w:p w:rsidR="00B11EB3" w:rsidRDefault="00B11EB3" w:rsidP="00B11EB3">
      <w:pPr>
        <w:pStyle w:val="DanceBody"/>
        <w:keepNext w:val="0"/>
      </w:pPr>
      <w:r>
        <w:t>25-32</w:t>
      </w:r>
      <w:r>
        <w:tab/>
        <w:t>1s dance diag R&amp;L  End 2 1 3</w:t>
      </w:r>
    </w:p>
    <w:p w:rsidR="00B11EB3" w:rsidRDefault="00B11EB3" w:rsidP="00B11EB3"/>
    <w:p w:rsidR="00B11EB3" w:rsidRDefault="00B11EB3" w:rsidP="00B11EB3">
      <w:pPr>
        <w:pStyle w:val="Minicrib"/>
      </w:pPr>
      <w:r>
        <w:t>MANSEWOOD REEL  (R8x32)  3C (4C set)</w:t>
      </w:r>
      <w:r>
        <w:tab/>
        <w:t>Linda Gaul  Golden Coll</w:t>
      </w:r>
    </w:p>
    <w:p w:rsidR="00B11EB3" w:rsidRDefault="00B11EB3" w:rsidP="00B11EB3">
      <w:pPr>
        <w:pStyle w:val="DanceBody"/>
      </w:pPr>
      <w:r>
        <w:t xml:space="preserve"> 1- 8</w:t>
      </w:r>
      <w:r>
        <w:tab/>
        <w:t>1s dance reels of 3 on own sides (1s in &amp; down to start)</w:t>
      </w:r>
    </w:p>
    <w:p w:rsidR="00B11EB3" w:rsidRDefault="00B11EB3" w:rsidP="00B11EB3">
      <w:pPr>
        <w:pStyle w:val="DanceBody"/>
      </w:pPr>
      <w:r>
        <w:t xml:space="preserve"> 9-16</w:t>
      </w:r>
      <w:r>
        <w:tab/>
        <w:t>1s+2s turn 1.1/2 times (1s turn between 2s), 1s cast down behind 3s &amp; turn RH to face up in middle</w:t>
      </w:r>
      <w:r w:rsidRPr="00BA6B4D">
        <w:rPr>
          <w:b/>
        </w:rPr>
        <w:t xml:space="preserve"> while </w:t>
      </w:r>
      <w:r>
        <w:t>3s step in to face down</w:t>
      </w:r>
    </w:p>
    <w:p w:rsidR="00B11EB3" w:rsidRDefault="00B11EB3" w:rsidP="00B11EB3">
      <w:pPr>
        <w:pStyle w:val="DanceBody"/>
      </w:pPr>
      <w:r>
        <w:t>17-24</w:t>
      </w:r>
      <w:r>
        <w:tab/>
        <w:t>3s+1s dance Half Rondel : -</w:t>
      </w:r>
    </w:p>
    <w:p w:rsidR="00B11EB3" w:rsidRDefault="00B11EB3" w:rsidP="00B11EB3">
      <w:pPr>
        <w:pStyle w:val="DanceBody"/>
      </w:pPr>
      <w:r>
        <w:tab/>
        <w:t>` 3s dance down under the arch made by 1s who dance up, 1s+3s cross (Ladies cross in front of Men) &amp; all cast to meet the other Lady or Man on the opp side &amp; join nearer hands,  1s+3s set, cross LH</w:t>
      </w:r>
    </w:p>
    <w:p w:rsidR="00B11EB3" w:rsidRDefault="00B11EB3" w:rsidP="00B11EB3">
      <w:pPr>
        <w:pStyle w:val="DanceBody"/>
      </w:pPr>
      <w:r>
        <w:tab/>
        <w:t>( 3s to own side &amp; 1s end giving RH to 1</w:t>
      </w:r>
      <w:r w:rsidRPr="00972EEB">
        <w:t>st</w:t>
      </w:r>
      <w:r>
        <w:t xml:space="preserve"> corners &amp; LH to prtnr)</w:t>
      </w:r>
    </w:p>
    <w:p w:rsidR="00B11EB3" w:rsidRDefault="00B11EB3" w:rsidP="00B11EB3">
      <w:pPr>
        <w:pStyle w:val="DanceBody"/>
        <w:keepNext w:val="0"/>
      </w:pPr>
      <w:r>
        <w:t>25-32</w:t>
      </w:r>
      <w:r>
        <w:tab/>
        <w:t>1s Bal-in-Line with 1</w:t>
      </w:r>
      <w:r w:rsidRPr="00972EEB">
        <w:t>st</w:t>
      </w:r>
      <w:r>
        <w:t xml:space="preserve"> corners</w:t>
      </w:r>
      <w:r w:rsidRPr="00BA6B4D">
        <w:rPr>
          <w:b/>
        </w:rPr>
        <w:t xml:space="preserve"> </w:t>
      </w:r>
      <w:r>
        <w:rPr>
          <w:b/>
        </w:rPr>
        <w:t xml:space="preserve">as </w:t>
      </w:r>
      <w:r>
        <w:t>2</w:t>
      </w:r>
      <w:r w:rsidRPr="00972EEB">
        <w:t>nd</w:t>
      </w:r>
      <w:r>
        <w:t xml:space="preserve"> corners set, 1s Bal-in-Line with 2</w:t>
      </w:r>
      <w:r w:rsidRPr="00972EEB">
        <w:t>nd</w:t>
      </w:r>
      <w:r>
        <w:t xml:space="preserve"> corners</w:t>
      </w:r>
      <w:r w:rsidRPr="00BA6B4D">
        <w:rPr>
          <w:b/>
        </w:rPr>
        <w:t xml:space="preserve"> </w:t>
      </w:r>
      <w:r>
        <w:rPr>
          <w:b/>
        </w:rPr>
        <w:t xml:space="preserve">as </w:t>
      </w:r>
      <w:r>
        <w:t>1</w:t>
      </w:r>
      <w:r w:rsidRPr="00972EEB">
        <w:t>st</w:t>
      </w:r>
      <w:r>
        <w:t xml:space="preserve"> corners set &amp; all turn RH</w:t>
      </w:r>
    </w:p>
    <w:p w:rsidR="00B11EB3" w:rsidRDefault="00B11EB3" w:rsidP="00B11EB3"/>
    <w:p w:rsidR="00B11EB3" w:rsidRDefault="00B11EB3" w:rsidP="00B11EB3">
      <w:pPr>
        <w:pStyle w:val="Minicrib"/>
      </w:pPr>
      <w:r>
        <w:t>MANTUA MAKERS  (R8x32)  3C (4C set)</w:t>
      </w:r>
      <w:r>
        <w:tab/>
        <w:t>Hugh Foss  Mantua-Makers Set</w:t>
      </w:r>
    </w:p>
    <w:p w:rsidR="00B11EB3" w:rsidRDefault="00B11EB3" w:rsidP="00B11EB3">
      <w:pPr>
        <w:pStyle w:val="DanceBody"/>
      </w:pPr>
      <w:r>
        <w:t xml:space="preserve"> 1- 8</w:t>
      </w:r>
      <w:r>
        <w:tab/>
        <w:t>1s+2s dance double Fig of 8 (2s end facing out)</w:t>
      </w:r>
    </w:p>
    <w:p w:rsidR="00B11EB3" w:rsidRDefault="00B11EB3" w:rsidP="00B11EB3">
      <w:pPr>
        <w:pStyle w:val="DanceBody"/>
      </w:pPr>
      <w:r>
        <w:t xml:space="preserve"> 9-16</w:t>
      </w:r>
      <w:r>
        <w:tab/>
        <w:t xml:space="preserve">1s+2s+3s set; 1s+2s 1/2 turn on sides (Men RH &amp; Ladies LH) </w:t>
      </w:r>
      <w:r w:rsidRPr="0069358D">
        <w:rPr>
          <w:b/>
        </w:rPr>
        <w:t>while</w:t>
      </w:r>
      <w:r>
        <w:t xml:space="preserve"> 3s set, all 3 couples set, 1s+3s 1/2 turn on sides (Men LH &amp; Ladies RH) </w:t>
      </w:r>
      <w:r w:rsidRPr="0069358D">
        <w:rPr>
          <w:b/>
        </w:rPr>
        <w:t>while</w:t>
      </w:r>
      <w:r>
        <w:t xml:space="preserve"> 2s set</w:t>
      </w:r>
    </w:p>
    <w:p w:rsidR="00B11EB3" w:rsidRDefault="00B11EB3" w:rsidP="00B11EB3">
      <w:pPr>
        <w:pStyle w:val="DanceBody"/>
      </w:pPr>
      <w:r>
        <w:t>17-24</w:t>
      </w:r>
      <w:r>
        <w:tab/>
        <w:t>1s dance reels of 3 on sides (1s dancing in &amp; up, 3s out &amp; down to start) 1s end facing up between 3s who face down</w:t>
      </w:r>
    </w:p>
    <w:p w:rsidR="00B11EB3" w:rsidRDefault="00B11EB3" w:rsidP="00B11EB3">
      <w:pPr>
        <w:pStyle w:val="DanceBody"/>
      </w:pPr>
      <w:r>
        <w:t>25-28</w:t>
      </w:r>
      <w:r>
        <w:tab/>
        <w:t>1s+3s set, 3/4 turn on sides (Men LH, Ladies RH) to end on sides with 3s facing out</w:t>
      </w:r>
    </w:p>
    <w:p w:rsidR="00B11EB3" w:rsidRDefault="00B11EB3" w:rsidP="00B11EB3">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B11EB3" w:rsidRDefault="00B11EB3" w:rsidP="00B11EB3"/>
    <w:p w:rsidR="00B11EB3" w:rsidRDefault="00B11EB3" w:rsidP="00B11EB3">
      <w:pPr>
        <w:pStyle w:val="Minicrib"/>
      </w:pPr>
      <w:r>
        <w:t>MANUAL MEMORIES  (J8x32)  3C (4C set)</w:t>
      </w:r>
      <w:r>
        <w:tab/>
        <w:t>Eilidh Hart  Glasgow 100th Anniversary</w:t>
      </w:r>
    </w:p>
    <w:p w:rsidR="00B11EB3" w:rsidRPr="00626456" w:rsidRDefault="00B11EB3" w:rsidP="00B11EB3">
      <w:pPr>
        <w:pStyle w:val="DanceBody"/>
      </w:pPr>
      <w:r w:rsidRPr="00626456">
        <w:t xml:space="preserve"> 1- 8</w:t>
      </w:r>
      <w:r w:rsidRPr="00626456">
        <w:tab/>
        <w:t>1s turn RH, cast, turn LH to face 1st corners (2s step up 3-4)</w:t>
      </w:r>
    </w:p>
    <w:p w:rsidR="00B11EB3" w:rsidRPr="00626456" w:rsidRDefault="00B11EB3" w:rsidP="00B11EB3">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B11EB3" w:rsidRPr="00626456" w:rsidRDefault="00B11EB3" w:rsidP="00B11EB3">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B11EB3" w:rsidRPr="00626456" w:rsidRDefault="00B11EB3" w:rsidP="00B11EB3">
      <w:pPr>
        <w:pStyle w:val="DanceBody"/>
      </w:pPr>
      <w:r w:rsidRPr="00626456">
        <w:t>17-24</w:t>
      </w:r>
      <w:r w:rsidRPr="00626456">
        <w:tab/>
        <w:t>3s+1s+2s Set+Link twice to finish on own sides 2 1 3</w:t>
      </w:r>
    </w:p>
    <w:p w:rsidR="00B11EB3" w:rsidRPr="00626456" w:rsidRDefault="00B11EB3" w:rsidP="00B11EB3">
      <w:pPr>
        <w:pStyle w:val="DanceBody"/>
        <w:keepNext w:val="0"/>
      </w:pPr>
      <w:r w:rsidRPr="00626456">
        <w:t>25-32</w:t>
      </w:r>
      <w:r w:rsidRPr="00626456">
        <w:tab/>
        <w:t>1s dance RH across (Lady with 2s &amp; Man with 3s), 1s pass RSh to dance LH across with other couple</w:t>
      </w:r>
    </w:p>
    <w:p w:rsidR="00B11EB3" w:rsidRDefault="00B11EB3" w:rsidP="00B11EB3"/>
    <w:p w:rsidR="00B11EB3" w:rsidRDefault="00B11EB3" w:rsidP="00B11EB3">
      <w:pPr>
        <w:pStyle w:val="Minicrib"/>
      </w:pPr>
      <w:r>
        <w:t>MANY HAPPY RETURNS  (R4x32)  4C set</w:t>
      </w:r>
      <w:r>
        <w:tab/>
        <w:t>J Adams  Ness House 1</w:t>
      </w:r>
    </w:p>
    <w:p w:rsidR="00B11EB3" w:rsidRDefault="00B11EB3" w:rsidP="00B11EB3">
      <w:pPr>
        <w:pStyle w:val="DanceBody"/>
      </w:pPr>
      <w:r>
        <w:t xml:space="preserve"> 1- 8</w:t>
      </w:r>
      <w:r>
        <w:tab/>
        <w:t>1s+2s</w:t>
      </w:r>
      <w:r w:rsidRPr="007F0D5A">
        <w:rPr>
          <w:b/>
        </w:rPr>
        <w:t xml:space="preserve"> also </w:t>
      </w:r>
      <w:r>
        <w:t>3s+4s dance 1/2 R&amp;L, 1s+4s dance 1/2 R&amp;L</w:t>
      </w:r>
    </w:p>
    <w:p w:rsidR="00B11EB3" w:rsidRDefault="00B11EB3" w:rsidP="00B11EB3">
      <w:pPr>
        <w:pStyle w:val="DanceBody"/>
      </w:pPr>
      <w:r>
        <w:t xml:space="preserve"> 9-16</w:t>
      </w:r>
      <w:r>
        <w:tab/>
        <w:t>All dance RSh reels of 4 on sides &amp; end facing up or down</w:t>
      </w:r>
    </w:p>
    <w:p w:rsidR="00B11EB3" w:rsidRDefault="00B11EB3" w:rsidP="00B11EB3">
      <w:pPr>
        <w:pStyle w:val="DanceBody"/>
      </w:pPr>
      <w:r>
        <w:t>17-24</w:t>
      </w:r>
      <w:r>
        <w:tab/>
        <w:t>All set &amp; change places RH on sides, set to partner &amp; 4s+2s dance 1/2 RH across</w:t>
      </w:r>
      <w:r w:rsidRPr="00BA6B4D">
        <w:rPr>
          <w:b/>
        </w:rPr>
        <w:t xml:space="preserve"> while </w:t>
      </w:r>
      <w:r>
        <w:t>3s+1s dance 1/2 LH across</w:t>
      </w:r>
    </w:p>
    <w:p w:rsidR="00B11EB3" w:rsidRDefault="00B11EB3" w:rsidP="00B11EB3">
      <w:pPr>
        <w:pStyle w:val="DanceBody"/>
        <w:keepNext w:val="0"/>
      </w:pPr>
      <w:r>
        <w:t>25-32</w:t>
      </w:r>
      <w:r>
        <w:tab/>
        <w:t>4s lead up RH</w:t>
      </w:r>
      <w:r w:rsidRPr="00BA6B4D">
        <w:rPr>
          <w:b/>
        </w:rPr>
        <w:t xml:space="preserve"> </w:t>
      </w:r>
      <w:r>
        <w:rPr>
          <w:b/>
        </w:rPr>
        <w:t xml:space="preserve">as </w:t>
      </w:r>
      <w:r>
        <w:t>1s lead down LH, cross at top/bottom &amp; cast to 2</w:t>
      </w:r>
      <w:r w:rsidRPr="00972EEB">
        <w:t>nd</w:t>
      </w:r>
      <w:r>
        <w:t>/3</w:t>
      </w:r>
      <w:r w:rsidRPr="00972EEB">
        <w:t>rd</w:t>
      </w:r>
      <w:r>
        <w:t xml:space="preserve"> place &amp; all turn RH.  2 4 1 3</w:t>
      </w:r>
    </w:p>
    <w:p w:rsidR="00B11EB3" w:rsidRDefault="00B11EB3" w:rsidP="00B11EB3"/>
    <w:p w:rsidR="00B11EB3" w:rsidRDefault="00B11EB3" w:rsidP="00B11EB3">
      <w:pPr>
        <w:pStyle w:val="Minicrib"/>
        <w:rPr>
          <w:lang w:val="en-US"/>
        </w:rPr>
      </w:pPr>
      <w:r>
        <w:rPr>
          <w:lang w:val="en-US"/>
        </w:rPr>
        <w:t>MANY HAPPY RETURNS  (S8x32)  3C (4C set)</w:t>
      </w:r>
      <w:r>
        <w:rPr>
          <w:lang w:val="en-US"/>
        </w:rPr>
        <w:tab/>
        <w:t>Melbourne Briscoe  Slip Knot Collection</w:t>
      </w:r>
    </w:p>
    <w:p w:rsidR="00B11EB3" w:rsidRPr="00C237FC" w:rsidRDefault="00B11EB3" w:rsidP="00B11EB3">
      <w:pPr>
        <w:pStyle w:val="DanceBody"/>
        <w:rPr>
          <w:lang w:val="en-US"/>
        </w:rPr>
      </w:pPr>
      <w:r w:rsidRPr="00C237FC">
        <w:rPr>
          <w:lang w:val="en-US"/>
        </w:rPr>
        <w:t xml:space="preserve"> 1- 8</w:t>
      </w:r>
      <w:r w:rsidRPr="00C237FC">
        <w:rPr>
          <w:b/>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B11EB3" w:rsidRPr="00C237FC" w:rsidRDefault="00B11EB3" w:rsidP="00B11EB3">
      <w:pPr>
        <w:pStyle w:val="DanceBody"/>
        <w:rPr>
          <w:lang w:val="en-US"/>
        </w:rPr>
      </w:pPr>
      <w:r w:rsidRPr="00C237FC">
        <w:rPr>
          <w:lang w:val="en-US"/>
        </w:rPr>
        <w:t xml:space="preserve"> 9-16</w:t>
      </w:r>
      <w:r w:rsidRPr="00C237FC">
        <w:rPr>
          <w:b/>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B11EB3" w:rsidRPr="00C237FC" w:rsidRDefault="00B11EB3" w:rsidP="00B11EB3">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B11EB3" w:rsidRDefault="00B11EB3" w:rsidP="00B11EB3">
      <w:pPr>
        <w:pStyle w:val="DanceBody"/>
        <w:keepNext w:val="0"/>
        <w:rPr>
          <w:lang w:val="en-US"/>
        </w:rPr>
      </w:pPr>
      <w:r w:rsidRPr="00C237FC">
        <w:rPr>
          <w:lang w:val="en-US"/>
        </w:rPr>
        <w:t>25-32</w:t>
      </w:r>
      <w:r w:rsidRPr="00C237FC">
        <w:rPr>
          <w:b/>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B11EB3" w:rsidRDefault="00B11EB3" w:rsidP="00B11EB3"/>
    <w:p w:rsidR="00B11EB3" w:rsidRDefault="00B11EB3" w:rsidP="00B11EB3">
      <w:pPr>
        <w:pStyle w:val="Minicrib"/>
      </w:pPr>
      <w:r>
        <w:t>MANY THANKS  (S3x32)  3C set</w:t>
      </w:r>
      <w:r>
        <w:tab/>
        <w:t>David Carter</w:t>
      </w:r>
    </w:p>
    <w:p w:rsidR="00B11EB3" w:rsidRDefault="00B11EB3" w:rsidP="00B11EB3">
      <w:pPr>
        <w:pStyle w:val="DanceBody"/>
      </w:pPr>
      <w:r>
        <w:t xml:space="preserve"> 1- 4</w:t>
      </w:r>
      <w:r>
        <w:tab/>
        <w:t>1s cross down as 2s cast up, 1s+2s cross down as 3s cast up to 1st place. 3 (2) 1</w:t>
      </w:r>
    </w:p>
    <w:p w:rsidR="00B11EB3" w:rsidRDefault="00B11EB3" w:rsidP="00B11EB3">
      <w:pPr>
        <w:pStyle w:val="DanceBody"/>
      </w:pPr>
      <w:r>
        <w:t xml:space="preserve"> 5- 8</w:t>
      </w:r>
      <w:r>
        <w:tab/>
        <w:t>3s+2s cross down as 1s cast up to 1st place, 1s+3s cross down as 2s cast up to 1st place.  2 (1) 3</w:t>
      </w:r>
    </w:p>
    <w:p w:rsidR="00B11EB3" w:rsidRPr="00FF0601" w:rsidRDefault="00B11EB3" w:rsidP="00B11EB3">
      <w:pPr>
        <w:pStyle w:val="DanceBody"/>
      </w:pPr>
      <w:r>
        <w:t xml:space="preserve"> 9-12</w:t>
      </w:r>
      <w:r>
        <w:tab/>
        <w:t xml:space="preserve">1s set advancing, turn 3/4 RH to face 2nd corner (pstn) </w:t>
      </w:r>
      <w:r>
        <w:rPr>
          <w:b/>
        </w:rPr>
        <w:t>while</w:t>
      </w:r>
      <w:r>
        <w:t xml:space="preserve"> 2s+3s set (up/down) &amp; change places RH on sides</w:t>
      </w:r>
    </w:p>
    <w:p w:rsidR="00B11EB3" w:rsidRDefault="00B11EB3" w:rsidP="00B11EB3">
      <w:pPr>
        <w:pStyle w:val="DanceBody"/>
      </w:pPr>
      <w:r>
        <w:t>13-16</w:t>
      </w:r>
      <w:r>
        <w:tab/>
        <w:t>1s+2nd corners (pstn) set &amp; turn 2H</w:t>
      </w:r>
    </w:p>
    <w:p w:rsidR="00B11EB3" w:rsidRDefault="00B11EB3" w:rsidP="00B11EB3">
      <w:pPr>
        <w:pStyle w:val="DanceBody"/>
      </w:pPr>
      <w:r>
        <w:t>17-24</w:t>
      </w:r>
      <w:r>
        <w:tab/>
        <w:t>1M+3s (at top) &amp; 1L+2s (at bottom) dance 1/2 LSh reels of 3 across; 3s+1s+2s dance 1/2 RSh reels of 3 on sides (1M down/in, 1L up/in). (2) 1 (3)</w:t>
      </w:r>
    </w:p>
    <w:p w:rsidR="00B11EB3" w:rsidRDefault="00B11EB3" w:rsidP="00B11EB3">
      <w:pPr>
        <w:pStyle w:val="DanceBody"/>
        <w:keepNext w:val="0"/>
      </w:pPr>
      <w:r>
        <w:t>25-32</w:t>
      </w:r>
      <w:r>
        <w:tab/>
        <w:t>2s &amp; 3s Petronella turn, dance 1/2 LSh reel of 4, turn partner 3/4 LH to own sides. 3 1 2</w:t>
      </w:r>
    </w:p>
    <w:p w:rsidR="00B11EB3" w:rsidRDefault="00B11EB3" w:rsidP="00B11EB3"/>
    <w:p w:rsidR="00B11EB3" w:rsidRDefault="00B11EB3" w:rsidP="00B11EB3">
      <w:pPr>
        <w:pStyle w:val="Minicrib"/>
      </w:pPr>
      <w:r>
        <w:t>MAPLE FLOW  (R8x32)  3C (4C set)</w:t>
      </w:r>
      <w:r>
        <w:tab/>
        <w:t>Holly V Sherman</w:t>
      </w:r>
    </w:p>
    <w:p w:rsidR="00B11EB3" w:rsidRDefault="00B11EB3" w:rsidP="00B11EB3">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B11EB3" w:rsidRDefault="00B11EB3" w:rsidP="00B11EB3">
      <w:pPr>
        <w:pStyle w:val="DanceBody"/>
      </w:pPr>
      <w:r>
        <w:t xml:space="preserve"> 9-16</w:t>
      </w:r>
      <w:r>
        <w:tab/>
        <w:t xml:space="preserve">1M+2s &amp; 1L+3s dance RH across; 1s turn LH 1.1/2 to face 1st corner (pstn) </w:t>
      </w:r>
      <w:r>
        <w:rPr>
          <w:b/>
        </w:rPr>
        <w:t>while</w:t>
      </w:r>
      <w:r>
        <w:t xml:space="preserve"> 2s+3s chase clockwise 1/2 round</w:t>
      </w:r>
    </w:p>
    <w:p w:rsidR="00B11EB3" w:rsidRDefault="00B11EB3" w:rsidP="00B11EB3">
      <w:pPr>
        <w:pStyle w:val="DanceBody"/>
      </w:pPr>
      <w:r>
        <w:t>17-24</w:t>
      </w:r>
      <w:r>
        <w:tab/>
        <w:t>1s+1st corners dance 1/2 diag reel of 4, 1s pass RSh, 1s+2nd corners dance 1/2 diag reel of 4, 1s pass RSh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MAPLE GROVE  (J8x32)  2C (4C set)</w:t>
      </w:r>
      <w:r>
        <w:tab/>
        <w:t>Liza Halpenny, 2006</w:t>
      </w:r>
    </w:p>
    <w:p w:rsidR="00B11EB3" w:rsidRDefault="00B11EB3" w:rsidP="00B11EB3">
      <w:pPr>
        <w:pStyle w:val="DanceBody"/>
      </w:pPr>
      <w:r>
        <w:t xml:space="preserve"> 1- 8</w:t>
      </w:r>
      <w:r>
        <w:tab/>
        <w:t>1L+2M dance DoSiDo; 1L+2M turn RH</w:t>
      </w:r>
    </w:p>
    <w:p w:rsidR="00B11EB3" w:rsidRDefault="00B11EB3" w:rsidP="00B11EB3">
      <w:pPr>
        <w:pStyle w:val="DanceBody"/>
      </w:pPr>
      <w:r>
        <w:t xml:space="preserve"> 9-16</w:t>
      </w:r>
      <w:r>
        <w:tab/>
        <w:t>1M+2L dance DoSiDo; 1M+2L turn RH</w:t>
      </w:r>
    </w:p>
    <w:p w:rsidR="00B11EB3" w:rsidRDefault="00B11EB3" w:rsidP="00B11EB3">
      <w:pPr>
        <w:pStyle w:val="DanceBody"/>
      </w:pPr>
      <w:r>
        <w:t>17-24</w:t>
      </w:r>
      <w:r>
        <w:tab/>
        <w:t>1s dance Fig 8 found 2s</w:t>
      </w:r>
    </w:p>
    <w:p w:rsidR="00B11EB3" w:rsidRDefault="00B11EB3" w:rsidP="00B11EB3">
      <w:pPr>
        <w:pStyle w:val="DanceBody"/>
      </w:pPr>
      <w:r>
        <w:t>25-32</w:t>
      </w:r>
      <w:r>
        <w:tab/>
        <w:t>1s followed by 2s dance down NH joined; 2s followed by 1s dance up to end 2s in 1st place, 1s in 2nd place</w:t>
      </w:r>
    </w:p>
    <w:p w:rsidR="00B11EB3" w:rsidRDefault="00B11EB3" w:rsidP="00B11EB3">
      <w:pPr>
        <w:pStyle w:val="DanceBody"/>
        <w:keepNext w:val="0"/>
      </w:pPr>
      <w:r>
        <w:t>Note:</w:t>
      </w:r>
      <w:r>
        <w:tab/>
        <w:t>May also be danced as reel</w:t>
      </w:r>
    </w:p>
    <w:p w:rsidR="00B11EB3" w:rsidRDefault="00B11EB3" w:rsidP="00B11EB3"/>
    <w:p w:rsidR="00B11EB3" w:rsidRDefault="00B11EB3" w:rsidP="00B11EB3">
      <w:pPr>
        <w:pStyle w:val="Minicrib"/>
      </w:pPr>
      <w:r>
        <w:t>MAPLE LEAF RANT  (R8x40)  3C (4C set)</w:t>
      </w:r>
      <w:r>
        <w:tab/>
      </w:r>
    </w:p>
    <w:p w:rsidR="00B11EB3" w:rsidRDefault="00B11EB3" w:rsidP="00B11EB3">
      <w:pPr>
        <w:pStyle w:val="DanceBody"/>
      </w:pPr>
      <w:r>
        <w:t xml:space="preserve"> 1- 8</w:t>
      </w:r>
      <w:r>
        <w:tab/>
        <w:t>1s cross RH &amp; cast, cross LH &amp; cast - Lady up &amp; Man down (end LH to partner &amp; RH to 1</w:t>
      </w:r>
      <w:r w:rsidRPr="00972EEB">
        <w:t>st</w:t>
      </w:r>
      <w:r>
        <w:t xml:space="preserve"> corners)</w:t>
      </w:r>
    </w:p>
    <w:p w:rsidR="00B11EB3" w:rsidRDefault="00B11EB3" w:rsidP="00B11EB3">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B11EB3" w:rsidRDefault="00B11EB3" w:rsidP="00B11EB3">
      <w:pPr>
        <w:pStyle w:val="DanceBody"/>
      </w:pPr>
      <w:r>
        <w:t>17-24</w:t>
      </w:r>
      <w:r>
        <w:tab/>
        <w:t>1s dance reels of 3 on opp sides giving LSh to 2</w:t>
      </w:r>
      <w:r w:rsidRPr="00972EEB">
        <w:t>nd</w:t>
      </w:r>
      <w:r>
        <w:t xml:space="preserve"> corner (end facing 1</w:t>
      </w:r>
      <w:r w:rsidRPr="00972EEB">
        <w:t>st</w:t>
      </w:r>
      <w:r>
        <w:t xml:space="preserve"> corner)</w:t>
      </w:r>
    </w:p>
    <w:p w:rsidR="00B11EB3" w:rsidRDefault="00B11EB3" w:rsidP="00B11EB3">
      <w:pPr>
        <w:pStyle w:val="DanceBody"/>
      </w:pPr>
      <w:r>
        <w:t>25-32</w:t>
      </w:r>
      <w:r>
        <w:tab/>
        <w:t>1s dance diagonal reel of 4 with 1</w:t>
      </w:r>
      <w:r w:rsidRPr="00972EEB">
        <w:t>st</w:t>
      </w:r>
      <w:r>
        <w:t xml:space="preserve"> corners (end in centre facing up with Lady on left)</w:t>
      </w:r>
    </w:p>
    <w:p w:rsidR="00B11EB3" w:rsidRDefault="00B11EB3" w:rsidP="00B11EB3">
      <w:pPr>
        <w:pStyle w:val="DanceBody"/>
        <w:keepNext w:val="0"/>
      </w:pPr>
      <w:r>
        <w:t>33-40</w:t>
      </w:r>
      <w:r>
        <w:tab/>
        <w:t>1s lead up &amp; cross to dance reflection reels of 3 on own sides (2s dance out &amp; down to start)</w:t>
      </w:r>
    </w:p>
    <w:p w:rsidR="00B11EB3" w:rsidRDefault="00B11EB3" w:rsidP="00B11EB3"/>
    <w:p w:rsidR="00B11EB3" w:rsidRDefault="00B11EB3" w:rsidP="00B11EB3">
      <w:pPr>
        <w:pStyle w:val="Minicrib"/>
      </w:pPr>
      <w:r>
        <w:t>MAPLE SUGAR JIG  (J32)  Round the Room</w:t>
      </w:r>
      <w:r>
        <w:tab/>
        <w:t>A Sheppard  New Brunswick Coll</w:t>
      </w:r>
    </w:p>
    <w:p w:rsidR="00B11EB3" w:rsidRPr="00154BA3" w:rsidRDefault="00B11EB3" w:rsidP="00B11EB3">
      <w:pPr>
        <w:pStyle w:val="DanceBody"/>
      </w:pPr>
      <w:r w:rsidRPr="00154BA3">
        <w:rPr>
          <w:noProof/>
        </w:rPr>
        <w:t>2 Ladies facing 2 Men</w:t>
      </w:r>
    </w:p>
    <w:p w:rsidR="00B11EB3" w:rsidRDefault="00B11EB3" w:rsidP="00B11EB3">
      <w:pPr>
        <w:pStyle w:val="DanceBody"/>
      </w:pPr>
      <w:r>
        <w:t xml:space="preserve"> 1- 8</w:t>
      </w:r>
      <w:r>
        <w:tab/>
        <w:t>Ladies advance set &amp; turn opposite Man 2H</w:t>
      </w:r>
    </w:p>
    <w:p w:rsidR="00B11EB3" w:rsidRDefault="00B11EB3" w:rsidP="00B11EB3">
      <w:pPr>
        <w:pStyle w:val="DanceBody"/>
      </w:pPr>
      <w:r>
        <w:t xml:space="preserve"> 9-16</w:t>
      </w:r>
      <w:r>
        <w:tab/>
        <w:t>Ladies dance round outside of Men &amp; return (NHJ) between Men to places</w:t>
      </w:r>
    </w:p>
    <w:p w:rsidR="00B11EB3" w:rsidRDefault="00B11EB3" w:rsidP="00B11EB3">
      <w:pPr>
        <w:pStyle w:val="DanceBody"/>
      </w:pPr>
      <w:r>
        <w:t>17-24</w:t>
      </w:r>
      <w:r>
        <w:tab/>
        <w:t>All circle 4H round &amp; back</w:t>
      </w:r>
    </w:p>
    <w:p w:rsidR="00B11EB3" w:rsidRDefault="00B11EB3" w:rsidP="00B11EB3">
      <w:pPr>
        <w:pStyle w:val="DanceBody"/>
        <w:keepNext w:val="0"/>
      </w:pPr>
      <w:r>
        <w:t>25-32</w:t>
      </w:r>
      <w:r>
        <w:tab/>
        <w:t>Men advance (clap hands with partner) &amp; retire, all advance &amp; Ladies dance under Men's arms to face next 2 dancers</w:t>
      </w:r>
    </w:p>
    <w:p w:rsidR="00B11EB3" w:rsidRDefault="00B11EB3" w:rsidP="00B11EB3"/>
    <w:p w:rsidR="00B11EB3" w:rsidRDefault="00B11EB3" w:rsidP="00B11EB3">
      <w:pPr>
        <w:pStyle w:val="Minicrib"/>
      </w:pPr>
      <w:r>
        <w:t>THE MARCH HARE  (R3x32)  3C Set</w:t>
      </w:r>
      <w:r>
        <w:tab/>
        <w:t>Michael R Bentley  Red Thistle Dances</w:t>
      </w:r>
    </w:p>
    <w:p w:rsidR="00B11EB3" w:rsidRPr="00CD21F7" w:rsidRDefault="00B11EB3" w:rsidP="00B11EB3">
      <w:pPr>
        <w:pStyle w:val="DanceBody"/>
      </w:pPr>
      <w:r w:rsidRPr="00CD21F7">
        <w:t xml:space="preserve"> 1- 8</w:t>
      </w:r>
      <w:r w:rsidRPr="00CD21F7">
        <w:tab/>
        <w:t>1s cross RH, cast down 1 place 2s+1s+3s set &amp; 1s turn LH to face 1</w:t>
      </w:r>
      <w:r w:rsidRPr="00972EEB">
        <w:t>st</w:t>
      </w:r>
      <w:r w:rsidRPr="00CD21F7">
        <w:t xml:space="preserve"> corners</w:t>
      </w:r>
    </w:p>
    <w:p w:rsidR="00B11EB3" w:rsidRPr="00CD21F7" w:rsidRDefault="00B11EB3" w:rsidP="00B11EB3">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B11EB3" w:rsidRPr="00CD21F7" w:rsidRDefault="00B11EB3" w:rsidP="00B11EB3">
      <w:pPr>
        <w:pStyle w:val="DanceBody"/>
      </w:pPr>
      <w:r w:rsidRPr="00CD21F7">
        <w:t>17-24</w:t>
      </w:r>
      <w:r w:rsidRPr="00CD21F7">
        <w:tab/>
        <w:t>1s dance out &amp; chase clockwise to 2</w:t>
      </w:r>
      <w:r w:rsidRPr="00972EEB">
        <w:t>nd</w:t>
      </w:r>
      <w:r w:rsidRPr="00CD21F7">
        <w:t xml:space="preserve"> place opposite sides</w:t>
      </w:r>
      <w:r w:rsidRPr="00CD21F7">
        <w:rPr>
          <w:b/>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B11EB3" w:rsidRDefault="00B11EB3" w:rsidP="00B11EB3">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B11EB3" w:rsidRDefault="00B11EB3" w:rsidP="00B11EB3"/>
    <w:p w:rsidR="00B11EB3" w:rsidRDefault="00B11EB3" w:rsidP="00B11EB3">
      <w:pPr>
        <w:pStyle w:val="Minicrib"/>
      </w:pPr>
      <w:r>
        <w:t>MARCH WEDDING  (M-(S64+J64))  Sq.Set</w:t>
      </w:r>
      <w:r>
        <w:tab/>
        <w:t>K Wood</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rPr>
        <w:t xml:space="preserve"> </w:t>
      </w:r>
      <w:r>
        <w:rPr>
          <w:b/>
        </w:rPr>
        <w:t xml:space="preserve">as </w:t>
      </w:r>
      <w:r>
        <w:t>before) &amp; dance clockwise 1/4 to opposite places</w:t>
      </w:r>
    </w:p>
    <w:p w:rsidR="00B11EB3" w:rsidRDefault="00B11EB3" w:rsidP="00B11EB3">
      <w:pPr>
        <w:pStyle w:val="DanceBody"/>
      </w:pPr>
      <w:r>
        <w:t>17-24</w:t>
      </w:r>
      <w:r>
        <w:tab/>
        <w:t>1s+3s dance RH across &amp; Men followed by partner dance clockwise round 2s/4s back to places</w:t>
      </w:r>
    </w:p>
    <w:p w:rsidR="00B11EB3" w:rsidRDefault="00B11EB3" w:rsidP="00B11EB3">
      <w:pPr>
        <w:pStyle w:val="DanceBody"/>
      </w:pPr>
      <w:r>
        <w:t>25-40</w:t>
      </w:r>
      <w:r>
        <w:tab/>
        <w:t>2s &amp; 4s repeat above Fig</w:t>
      </w:r>
    </w:p>
    <w:p w:rsidR="00B11EB3" w:rsidRDefault="00B11EB3" w:rsidP="00B11EB3">
      <w:pPr>
        <w:pStyle w:val="DanceBody"/>
      </w:pPr>
      <w:r>
        <w:t>41-48</w:t>
      </w:r>
      <w:r>
        <w:tab/>
        <w:t>1s+3s Adv+Ret with opp partner to sides</w:t>
      </w:r>
      <w:r w:rsidRPr="00BA6B4D">
        <w:rPr>
          <w:b/>
        </w:rPr>
        <w:t xml:space="preserve"> while </w:t>
      </w:r>
      <w:r>
        <w:t>2s &amp; 4s retire to corner &amp; advance to meet opp partner, all turn new partner twice RH</w:t>
      </w:r>
    </w:p>
    <w:p w:rsidR="00B11EB3" w:rsidRDefault="00B11EB3" w:rsidP="00B11EB3">
      <w:pPr>
        <w:pStyle w:val="DanceBody"/>
      </w:pPr>
      <w:r>
        <w:t>49-56</w:t>
      </w:r>
      <w:r>
        <w:tab/>
        <w:t>Repeat this Fig back to places</w:t>
      </w:r>
    </w:p>
    <w:p w:rsidR="00B11EB3" w:rsidRDefault="00B11EB3" w:rsidP="00B11EB3">
      <w:pPr>
        <w:pStyle w:val="DanceBody"/>
      </w:pPr>
      <w:r>
        <w:t>57-64</w:t>
      </w:r>
      <w:r>
        <w:tab/>
        <w:t>All circle 8H round &amp; back</w:t>
      </w:r>
    </w:p>
    <w:p w:rsidR="00B11EB3" w:rsidRDefault="00B11EB3" w:rsidP="00B11EB3">
      <w:pPr>
        <w:pStyle w:val="DanceBody"/>
        <w:keepNext w:val="0"/>
      </w:pPr>
      <w:r>
        <w:t>Repeat in jig time</w:t>
      </w:r>
    </w:p>
    <w:p w:rsidR="00B11EB3" w:rsidRDefault="00B11EB3" w:rsidP="00B11EB3"/>
    <w:p w:rsidR="00B11EB3" w:rsidRDefault="00B11EB3" w:rsidP="00B11EB3">
      <w:pPr>
        <w:pStyle w:val="Minicrib"/>
      </w:pPr>
      <w:r>
        <w:t>THE MARCHIONESS OF BLANDFORD'S REEL  (J8x48)  2C (4C set)</w:t>
      </w:r>
      <w:r>
        <w:tab/>
        <w:t>W Campbell  RSCDS Bk 21</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1/2 RH across, set, dance 1/2 LH across &amp; set</w:t>
      </w:r>
    </w:p>
    <w:p w:rsidR="00B11EB3" w:rsidRDefault="00B11EB3" w:rsidP="00B11EB3">
      <w:pPr>
        <w:pStyle w:val="DanceBody"/>
      </w:pPr>
      <w:r>
        <w:t>25-32</w:t>
      </w:r>
      <w:r>
        <w:tab/>
        <w:t>1s+2s dance All Round poussette</w:t>
      </w:r>
    </w:p>
    <w:p w:rsidR="00B11EB3" w:rsidRDefault="00B11EB3" w:rsidP="00B11EB3">
      <w:pPr>
        <w:pStyle w:val="DanceBody"/>
      </w:pPr>
      <w:r>
        <w:t>33-40</w:t>
      </w:r>
      <w:r>
        <w:tab/>
        <w:t>1s+2s circle 4H round &amp; back</w:t>
      </w:r>
    </w:p>
    <w:p w:rsidR="00B11EB3" w:rsidRDefault="00B11EB3" w:rsidP="00B11EB3">
      <w:pPr>
        <w:pStyle w:val="DanceBody"/>
        <w:keepNext w:val="0"/>
      </w:pPr>
      <w:r>
        <w:t>41-48</w:t>
      </w:r>
      <w:r>
        <w:tab/>
        <w:t>1s+2s dance Allemande</w:t>
      </w:r>
    </w:p>
    <w:p w:rsidR="00B11EB3" w:rsidRDefault="00B11EB3" w:rsidP="00B11EB3"/>
    <w:p w:rsidR="00B11EB3" w:rsidRDefault="00B11EB3" w:rsidP="00B11EB3">
      <w:pPr>
        <w:pStyle w:val="Minicrib"/>
      </w:pPr>
      <w:r>
        <w:t>THE MARCHIONESS OF HARTINGTON'S JIG  (J4x32)  4C set</w:t>
      </w:r>
      <w:r>
        <w:tab/>
        <w:t>S Shields  Leeds Silver Jubilee</w:t>
      </w:r>
    </w:p>
    <w:p w:rsidR="00B11EB3" w:rsidRDefault="00B11EB3" w:rsidP="00B11EB3">
      <w:pPr>
        <w:pStyle w:val="DanceBody"/>
      </w:pPr>
      <w:r>
        <w:t> 1- 8</w:t>
      </w:r>
      <w:r>
        <w:tab/>
        <w:t>2s &amp; 3s cast up/down &amp; dance down/up, change places RH on the side then LH with partners</w:t>
      </w:r>
    </w:p>
    <w:p w:rsidR="00B11EB3" w:rsidRDefault="00B11EB3" w:rsidP="00B11EB3">
      <w:pPr>
        <w:pStyle w:val="DanceBody"/>
      </w:pPr>
      <w:r>
        <w:t> 9-16</w:t>
      </w:r>
      <w:r>
        <w:tab/>
        <w:t>1s+3s &amp; 2s+4s dance RH across, change places RH on the sides then LH with partners.  3(1)(4)2</w:t>
      </w:r>
    </w:p>
    <w:p w:rsidR="00B11EB3" w:rsidRDefault="00B11EB3" w:rsidP="00B11EB3">
      <w:pPr>
        <w:pStyle w:val="DanceBody"/>
      </w:pPr>
      <w:r>
        <w:t>17-24</w:t>
      </w:r>
      <w:r>
        <w:tab/>
        <w:t>1s &amp; 4s cast up/down &amp; dance down/up, change places RH on the side then LH with partners.  3 4 1 2</w:t>
      </w:r>
    </w:p>
    <w:p w:rsidR="00B11EB3" w:rsidRDefault="00B11EB3" w:rsidP="00B11EB3">
      <w:pPr>
        <w:pStyle w:val="DanceBody"/>
        <w:keepNext w:val="0"/>
      </w:pPr>
      <w:r>
        <w:t>25-32</w:t>
      </w:r>
      <w:r>
        <w:tab/>
        <w:t>2s lead up to 1</w:t>
      </w:r>
      <w:r w:rsidRPr="00972EEB">
        <w:t>st</w:t>
      </w:r>
      <w:r>
        <w:t xml:space="preserve"> place &amp; on bars 27/28 3s+4s+1s dance down, 2s+3s &amp; 4s+1s circle round to left.  2 3 4 1</w:t>
      </w:r>
    </w:p>
    <w:p w:rsidR="00B11EB3" w:rsidRDefault="00B11EB3" w:rsidP="00B11EB3"/>
    <w:p w:rsidR="00B11EB3" w:rsidRDefault="00B11EB3" w:rsidP="00B11EB3">
      <w:pPr>
        <w:pStyle w:val="Minicrib"/>
      </w:pPr>
      <w:r>
        <w:t>THE MARCHMONT EIGHTSOME  (R96)  Sq.Set</w:t>
      </w:r>
      <w:r>
        <w:tab/>
        <w:t>John Bowie Dickson  Dunedin 3</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Adv+Ret twice</w:t>
      </w:r>
      <w:r w:rsidRPr="00BA6B4D">
        <w:rPr>
          <w:b/>
        </w:rPr>
        <w:t xml:space="preserve"> while </w:t>
      </w:r>
      <w:r>
        <w:t>Men dance Figs of 8 round ptnr+crnr (Men dance behind ptnrs to start &amp; finish BtoB in middle facing ptnrs)</w:t>
      </w:r>
    </w:p>
    <w:p w:rsidR="00B11EB3" w:rsidRDefault="00B11EB3" w:rsidP="00B11EB3">
      <w:pPr>
        <w:pStyle w:val="DanceBody"/>
      </w:pPr>
      <w:r>
        <w:t>17-28</w:t>
      </w:r>
      <w:r>
        <w:tab/>
        <w:t>All dance double reels of 4 across dance giving LH in the middle (Men end in middle)</w:t>
      </w:r>
    </w:p>
    <w:p w:rsidR="00B11EB3" w:rsidRDefault="00B11EB3" w:rsidP="00B11EB3">
      <w:pPr>
        <w:pStyle w:val="DanceBody"/>
      </w:pPr>
      <w:r>
        <w:t>29-32</w:t>
      </w:r>
      <w:r>
        <w:tab/>
        <w:t>All set to partners &amp; 3/4 turn RH</w:t>
      </w:r>
    </w:p>
    <w:p w:rsidR="00B11EB3" w:rsidRDefault="00B11EB3" w:rsidP="00B11EB3">
      <w:pPr>
        <w:pStyle w:val="DanceBody"/>
      </w:pPr>
      <w:r>
        <w:t>33-40</w:t>
      </w:r>
      <w:r>
        <w:tab/>
        <w:t>All dance Grand Chain 1/2 way &amp; turn (spin) partners to face in</w:t>
      </w:r>
    </w:p>
    <w:p w:rsidR="00B11EB3" w:rsidRDefault="00B11EB3" w:rsidP="00B11EB3">
      <w:pPr>
        <w:pStyle w:val="DanceBody"/>
      </w:pPr>
      <w:r>
        <w:t>41-48</w:t>
      </w:r>
      <w:r>
        <w:tab/>
        <w:t>1s+3s set advancing, 1/2 turn opposite person 2H to face out &amp; dance out to sides, cross &amp; dance to meet partner</w:t>
      </w:r>
    </w:p>
    <w:p w:rsidR="00B11EB3" w:rsidRDefault="00B11EB3" w:rsidP="00B11EB3">
      <w:pPr>
        <w:pStyle w:val="DanceBody"/>
      </w:pPr>
      <w:r>
        <w:t>49-56</w:t>
      </w:r>
      <w:r>
        <w:tab/>
        <w:t>2s+4s repeat</w:t>
      </w:r>
    </w:p>
    <w:p w:rsidR="00B11EB3" w:rsidRDefault="00B11EB3" w:rsidP="00B11EB3">
      <w:pPr>
        <w:pStyle w:val="DanceBody"/>
      </w:pPr>
      <w:r>
        <w:t>57-64</w:t>
      </w:r>
      <w:r>
        <w:tab/>
        <w:t>All turn partners (spin) &amp; dance Grand Chain 1/2 way to original places</w:t>
      </w:r>
    </w:p>
    <w:p w:rsidR="00B11EB3" w:rsidRDefault="00B11EB3" w:rsidP="00B11EB3">
      <w:pPr>
        <w:pStyle w:val="DanceBody"/>
      </w:pPr>
      <w:r>
        <w:t>65-80</w:t>
      </w:r>
      <w:r>
        <w:tab/>
        <w:t>Set to partners, 3/4 turn RH &amp; dance double reels of 4 across dance all ending in original places</w:t>
      </w:r>
    </w:p>
    <w:p w:rsidR="00B11EB3" w:rsidRDefault="00B11EB3" w:rsidP="00B11EB3">
      <w:pPr>
        <w:pStyle w:val="DanceBody"/>
      </w:pPr>
      <w:r>
        <w:t>81-88</w:t>
      </w:r>
      <w:r>
        <w:tab/>
        <w:t>Men Adv+Ret twice</w:t>
      </w:r>
      <w:r w:rsidRPr="00BA6B4D">
        <w:rPr>
          <w:b/>
        </w:rPr>
        <w:t xml:space="preserve"> while </w:t>
      </w:r>
      <w:r>
        <w:t>Ladies dance Figs of 8 round partner+corner (Ladies behind partners to start)</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MARENGO BLUE  (S2x48)  2C set</w:t>
      </w:r>
      <w:r>
        <w:tab/>
        <w:t>M Harcombe</w:t>
      </w:r>
    </w:p>
    <w:p w:rsidR="00B11EB3" w:rsidRDefault="00B11EB3" w:rsidP="00B11EB3">
      <w:pPr>
        <w:pStyle w:val="DanceBody"/>
      </w:pPr>
      <w:r>
        <w:t xml:space="preserve"> 1- 8</w:t>
      </w:r>
      <w:r>
        <w:tab/>
        <w:t>1s+2s Petronella turn into middle &amp; set, dance 1/2 reel of 4 up/down</w:t>
      </w:r>
    </w:p>
    <w:p w:rsidR="00B11EB3" w:rsidRDefault="00B11EB3" w:rsidP="00B11EB3">
      <w:pPr>
        <w:pStyle w:val="DanceBody"/>
      </w:pPr>
      <w:r>
        <w:t xml:space="preserve"> 9-16</w:t>
      </w:r>
      <w:r>
        <w:tab/>
        <w:t>2s+1s turn RH (4 bars) &amp; dance 1/2 reel of 4 up/down to end in original places</w:t>
      </w:r>
    </w:p>
    <w:p w:rsidR="00B11EB3" w:rsidRDefault="00B11EB3" w:rsidP="00B11EB3">
      <w:pPr>
        <w:pStyle w:val="DanceBody"/>
      </w:pPr>
      <w:r>
        <w:t>17-24</w:t>
      </w:r>
      <w:r>
        <w:tab/>
        <w:t>1s+2s dance the Knot</w:t>
      </w:r>
    </w:p>
    <w:p w:rsidR="00B11EB3" w:rsidRDefault="00B11EB3" w:rsidP="00B11EB3">
      <w:pPr>
        <w:pStyle w:val="DanceBody"/>
      </w:pPr>
      <w:r>
        <w:t>25-32</w:t>
      </w:r>
      <w:r>
        <w:tab/>
        <w:t>1s dance Fig of 8 round 2s</w:t>
      </w:r>
    </w:p>
    <w:p w:rsidR="00B11EB3" w:rsidRDefault="00B11EB3" w:rsidP="00B11EB3">
      <w:pPr>
        <w:pStyle w:val="DanceBody"/>
      </w:pPr>
      <w:r>
        <w:t>33-40</w:t>
      </w:r>
      <w:r>
        <w:tab/>
        <w:t>2s dance Fig of 8 round 1s</w:t>
      </w:r>
    </w:p>
    <w:p w:rsidR="00B11EB3" w:rsidRDefault="00B11EB3" w:rsidP="00B11EB3">
      <w:pPr>
        <w:pStyle w:val="DanceBody"/>
        <w:keepNext w:val="0"/>
      </w:pPr>
      <w:r>
        <w:t>41-48</w:t>
      </w:r>
      <w:r>
        <w:tab/>
        <w:t>2s+1s set &amp; turn 2H once round opening into 4H round to left</w:t>
      </w:r>
    </w:p>
    <w:p w:rsidR="00B11EB3" w:rsidRDefault="00B11EB3" w:rsidP="00B11EB3"/>
    <w:p w:rsidR="00B11EB3" w:rsidRDefault="00B11EB3" w:rsidP="00B11EB3">
      <w:pPr>
        <w:pStyle w:val="Minicrib"/>
      </w:pPr>
      <w:r>
        <w:t>THE MARGAREE VALLEY JIG  (J8x32)  2C (4C set)</w:t>
      </w:r>
      <w:r>
        <w:tab/>
        <w:t>Pat Kent  Nova Scotia Collection 2017</w:t>
      </w:r>
    </w:p>
    <w:p w:rsidR="00B11EB3" w:rsidRDefault="00B11EB3" w:rsidP="00B11EB3">
      <w:pPr>
        <w:pStyle w:val="DanceBody"/>
      </w:pPr>
      <w:r>
        <w:t xml:space="preserve"> 1- 8</w:t>
      </w:r>
      <w:r>
        <w:tab/>
        <w:t>1s+2s dance RH across, LH across remaining in centre facing up</w:t>
      </w:r>
    </w:p>
    <w:p w:rsidR="00B11EB3" w:rsidRDefault="00B11EB3" w:rsidP="00B11EB3">
      <w:pPr>
        <w:pStyle w:val="DanceBody"/>
      </w:pPr>
      <w:r>
        <w:t xml:space="preserve"> 9-16</w:t>
      </w:r>
      <w:r>
        <w:tab/>
        <w:t>1s followed by 2s dance up &amp; cast to 2nd/1st place; 2s+1s turn partner RH</w:t>
      </w:r>
    </w:p>
    <w:p w:rsidR="00B11EB3" w:rsidRDefault="00B11EB3" w:rsidP="00B11EB3">
      <w:pPr>
        <w:pStyle w:val="DanceBody"/>
      </w:pPr>
      <w:r>
        <w:t>17-24</w:t>
      </w:r>
      <w:r>
        <w:tab/>
        <w:t>1s lead down (3 steps), 1/2 turn RH to face up; 1s lead up to 2nd place opp sides</w:t>
      </w:r>
    </w:p>
    <w:p w:rsidR="00B11EB3" w:rsidRDefault="00B11EB3" w:rsidP="00B11EB3">
      <w:pPr>
        <w:pStyle w:val="DanceBody"/>
        <w:keepNext w:val="0"/>
      </w:pPr>
      <w:r>
        <w:t>25-32</w:t>
      </w:r>
      <w:r>
        <w:tab/>
        <w:t>2L+1L change places RH, 1s change places with 2s crossing LH; 1L+2L change places RH, 2s cross LH to own side</w:t>
      </w:r>
    </w:p>
    <w:p w:rsidR="00B11EB3" w:rsidRDefault="00B11EB3" w:rsidP="00B11EB3"/>
    <w:p w:rsidR="00B11EB3" w:rsidRDefault="00B11EB3" w:rsidP="00B11EB3">
      <w:pPr>
        <w:pStyle w:val="Minicrib"/>
      </w:pPr>
      <w:r>
        <w:t>MARGARET ALLEN OF CUMBRAE  (R8x32) 4C Set</w:t>
      </w:r>
      <w:r>
        <w:tab/>
        <w:t>Jimmie Hill</w:t>
      </w:r>
    </w:p>
    <w:p w:rsidR="00B11EB3" w:rsidRDefault="00B11EB3" w:rsidP="00B11EB3">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B11EB3" w:rsidRDefault="00B11EB3" w:rsidP="00B11EB3">
      <w:pPr>
        <w:pStyle w:val="DanceBody"/>
      </w:pPr>
      <w:r>
        <w:t xml:space="preserve"> 9-16</w:t>
      </w:r>
      <w:r>
        <w:tab/>
        <w:t xml:space="preserve">1M+2L turn LH </w:t>
      </w:r>
      <w:r w:rsidRPr="002545D4">
        <w:rPr>
          <w:b/>
        </w:rPr>
        <w:t>while</w:t>
      </w:r>
      <w:r>
        <w:t xml:space="preserve"> 1L+2M turn RH, 1s dance down middle; 1s turn 3s with other &amp; All set.  2 (1) 3</w:t>
      </w:r>
    </w:p>
    <w:p w:rsidR="00B11EB3" w:rsidRDefault="00B11EB3" w:rsidP="00B11EB3">
      <w:pPr>
        <w:pStyle w:val="DanceBody"/>
      </w:pPr>
      <w:r>
        <w:rPr>
          <w:lang w:val="de-DE"/>
        </w:rPr>
        <w:t>17-24</w:t>
      </w:r>
      <w:r>
        <w:rPr>
          <w:lang w:val="de-DE"/>
        </w:rPr>
        <w:tab/>
        <w:t>2s+1s+3s dance Grand Chain</w:t>
      </w:r>
    </w:p>
    <w:p w:rsidR="00B11EB3" w:rsidRDefault="00B11EB3" w:rsidP="00B11EB3">
      <w:pPr>
        <w:pStyle w:val="DanceBody"/>
        <w:keepNext w:val="0"/>
      </w:pPr>
      <w:r>
        <w:t>25-32</w:t>
      </w:r>
      <w:r>
        <w:tab/>
        <w:t>1s dance 1/2 Figs 8 (1M up round 2s, 1L down round 3s); 2s+1s+3s turn partner RH.  2 1 3</w:t>
      </w:r>
    </w:p>
    <w:p w:rsidR="00B11EB3" w:rsidRDefault="00B11EB3" w:rsidP="00B11EB3"/>
    <w:p w:rsidR="00B11EB3" w:rsidRDefault="00B11EB3" w:rsidP="00B11EB3">
      <w:pPr>
        <w:pStyle w:val="Minicrib"/>
      </w:pPr>
      <w:r>
        <w:t>MARGARET BROWN'S STRATHSPEY  (S8x32)  3C (4C set)</w:t>
      </w:r>
      <w:r>
        <w:tab/>
        <w:t>Anne Thorne</w:t>
      </w:r>
    </w:p>
    <w:p w:rsidR="00B11EB3" w:rsidRDefault="00B11EB3" w:rsidP="00B11EB3">
      <w:pPr>
        <w:pStyle w:val="DanceBody"/>
      </w:pPr>
      <w:r>
        <w:t xml:space="preserve"> 1- 8</w:t>
      </w:r>
      <w:r>
        <w:tab/>
        <w:t>1s cross RH, cast 1 place, dance 1/2 Fig of 8 round 2s &amp; end facing 1</w:t>
      </w:r>
      <w:r w:rsidRPr="00972EEB">
        <w:t>st</w:t>
      </w:r>
      <w:r>
        <w:t xml:space="preserve"> corner</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B11EB3" w:rsidRDefault="00B11EB3" w:rsidP="00B11EB3">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B11EB3" w:rsidRDefault="00B11EB3" w:rsidP="00B11EB3">
      <w:pPr>
        <w:pStyle w:val="DanceBody"/>
        <w:keepNext w:val="0"/>
      </w:pPr>
      <w:r>
        <w:t>25-32</w:t>
      </w:r>
      <w:r>
        <w:tab/>
        <w:t>3s+1s+2s dance Set+Link for 3 twice</w:t>
      </w:r>
    </w:p>
    <w:p w:rsidR="00B11EB3" w:rsidRDefault="00B11EB3" w:rsidP="00B11EB3"/>
    <w:p w:rsidR="00B11EB3" w:rsidRDefault="00B11EB3" w:rsidP="00B11EB3">
      <w:pPr>
        <w:pStyle w:val="Minicrib"/>
      </w:pPr>
      <w:r>
        <w:t>MARGARET CARSON'S STRATHSPEY  (S3x32)  3C set</w:t>
      </w:r>
      <w:r>
        <w:tab/>
        <w:t>Rona McLeod</w:t>
      </w:r>
    </w:p>
    <w:p w:rsidR="00B11EB3" w:rsidRDefault="00B11EB3" w:rsidP="00B11EB3">
      <w:pPr>
        <w:pStyle w:val="DanceBody"/>
      </w:pPr>
      <w:r>
        <w:t xml:space="preserve"> 1- 8</w:t>
      </w:r>
      <w:r>
        <w:tab/>
        <w:t>1s lead down middle (2s up), 1L dances under partner's arm &amp; 1s lead up to 2</w:t>
      </w:r>
      <w:r w:rsidRPr="00972EEB">
        <w:t>nd</w:t>
      </w:r>
      <w:r>
        <w:t xml:space="preserve"> place opposite sides</w:t>
      </w:r>
    </w:p>
    <w:p w:rsidR="00B11EB3" w:rsidRDefault="00B11EB3" w:rsidP="00B11EB3">
      <w:pPr>
        <w:pStyle w:val="DanceBody"/>
      </w:pPr>
      <w:r>
        <w:t xml:space="preserve"> 9-16</w:t>
      </w:r>
      <w:r>
        <w:tab/>
        <w:t>2s+3s petronella turn into middle &amp; set, petronella turn to opposite sides &amp; all set.  (2)(1)(3)</w:t>
      </w:r>
    </w:p>
    <w:p w:rsidR="00B11EB3" w:rsidRDefault="00B11EB3" w:rsidP="00B11EB3">
      <w:pPr>
        <w:pStyle w:val="DanceBody"/>
      </w:pPr>
      <w:r>
        <w:t>17-24</w:t>
      </w:r>
      <w:r>
        <w:tab/>
        <w:t>All dance reels of 3 on sides with 2s &amp; 3s casting to start &amp; 1s then 3s &amp; 2s crossing up RH from 2</w:t>
      </w:r>
      <w:r w:rsidRPr="00972EEB">
        <w:t>nd</w:t>
      </w:r>
      <w:r>
        <w:t xml:space="preserve"> place to complete reel on own side</w:t>
      </w:r>
    </w:p>
    <w:p w:rsidR="00B11EB3" w:rsidRPr="007204E8" w:rsidRDefault="00B11EB3" w:rsidP="00B11EB3">
      <w:pPr>
        <w:pStyle w:val="DanceBody"/>
        <w:keepNext w:val="0"/>
      </w:pPr>
      <w:r>
        <w:t>25-32</w:t>
      </w:r>
      <w:r>
        <w:tab/>
        <w:t>1s+3s Set+Link, all turn partner 2H. End 2 3 1</w:t>
      </w:r>
    </w:p>
    <w:p w:rsidR="00B11EB3" w:rsidRDefault="00B11EB3" w:rsidP="00B11EB3"/>
    <w:p w:rsidR="00B11EB3" w:rsidRDefault="00B11EB3" w:rsidP="00B11EB3">
      <w:pPr>
        <w:pStyle w:val="Minicrib"/>
      </w:pPr>
      <w:r>
        <w:t>MARGARET EWART REEL  (R8x40)  3C (4C set)</w:t>
      </w:r>
      <w:r>
        <w:tab/>
        <w:t>Ron Paton  Taunton Caledonian Society</w:t>
      </w:r>
    </w:p>
    <w:p w:rsidR="00B11EB3" w:rsidRPr="00993A3A" w:rsidRDefault="00B11EB3" w:rsidP="00B11EB3">
      <w:pPr>
        <w:pStyle w:val="DanceBody"/>
      </w:pPr>
      <w:r w:rsidRPr="00993A3A">
        <w:t xml:space="preserve"> 1- 8</w:t>
      </w:r>
      <w:r w:rsidRPr="00993A3A">
        <w:tab/>
        <w:t>1s+2s Set &amp; Rotate: -</w:t>
      </w:r>
    </w:p>
    <w:p w:rsidR="00B11EB3" w:rsidRPr="00993A3A" w:rsidRDefault="00B11EB3" w:rsidP="00B11EB3">
      <w:pPr>
        <w:pStyle w:val="DanceBody"/>
      </w:pPr>
      <w:r w:rsidRPr="00993A3A">
        <w:tab/>
        <w:t>` Set, rotate singly &amp; dance on 1 place clockwise, change places RH on sides &amp;</w:t>
      </w:r>
      <w:r>
        <w:t xml:space="preserve"> dance on 1 place to own sides.  2 1 3</w:t>
      </w:r>
    </w:p>
    <w:p w:rsidR="00B11EB3" w:rsidRPr="00993A3A" w:rsidRDefault="00B11EB3" w:rsidP="00B11EB3">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B11EB3" w:rsidRPr="00993A3A" w:rsidRDefault="00B11EB3" w:rsidP="00B11EB3">
      <w:pPr>
        <w:pStyle w:val="DanceBody"/>
      </w:pPr>
      <w:r w:rsidRPr="00993A3A">
        <w:t>17-24</w:t>
      </w:r>
      <w:r w:rsidRPr="00993A3A">
        <w:tab/>
        <w:t xml:space="preserve">1s dance Fig of 8 on own sides </w:t>
      </w:r>
      <w:r w:rsidRPr="00993A3A">
        <w:rPr>
          <w:b/>
        </w:rPr>
        <w:t>while</w:t>
      </w:r>
      <w:r w:rsidRPr="00993A3A">
        <w:t xml:space="preserve"> 2s+3s dance R&amp;L (RH on sides to start) &amp; 1s end facing 1</w:t>
      </w:r>
      <w:r w:rsidRPr="00972EEB">
        <w:t>st</w:t>
      </w:r>
      <w:r w:rsidRPr="00993A3A">
        <w:t xml:space="preserve"> corners</w:t>
      </w:r>
    </w:p>
    <w:p w:rsidR="00B11EB3" w:rsidRPr="00993A3A" w:rsidRDefault="00B11EB3" w:rsidP="00B11EB3">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B11EB3" w:rsidRPr="00993A3A" w:rsidRDefault="00B11EB3" w:rsidP="00B11EB3">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B11EB3" w:rsidRDefault="00B11EB3" w:rsidP="00B11EB3"/>
    <w:p w:rsidR="00B11EB3" w:rsidRDefault="00B11EB3" w:rsidP="00B11EB3">
      <w:pPr>
        <w:pStyle w:val="Minicrib"/>
      </w:pPr>
      <w:r>
        <w:t>MARGARET OGILVIE'S JIG  (J4x32)  4C Set</w:t>
      </w:r>
      <w:r>
        <w:tab/>
        <w:t>Margaret Urquart  SCD Archives</w:t>
      </w:r>
    </w:p>
    <w:p w:rsidR="00B11EB3" w:rsidRDefault="00B11EB3" w:rsidP="00B11EB3">
      <w:pPr>
        <w:pStyle w:val="DanceBody"/>
      </w:pPr>
      <w:r>
        <w:t xml:space="preserve"> 1- 8</w:t>
      </w:r>
      <w:r>
        <w:tab/>
        <w:t>1s &amp; 4s face across</w:t>
      </w:r>
      <w:r w:rsidRPr="00BA6B4D">
        <w:rPr>
          <w:b/>
        </w:rPr>
        <w:t xml:space="preserve"> </w:t>
      </w:r>
      <w:r>
        <w:rPr>
          <w:b/>
        </w:rPr>
        <w:t xml:space="preserve">as </w:t>
      </w:r>
      <w:r>
        <w:t>2s+3s face on sides &amp; dance reels of 4 passing facing person RSh to start (sometimes known as Borrowing Reels)</w:t>
      </w:r>
    </w:p>
    <w:p w:rsidR="00B11EB3" w:rsidRDefault="00B11EB3" w:rsidP="00B11EB3">
      <w:pPr>
        <w:pStyle w:val="DanceBody"/>
      </w:pPr>
      <w:r>
        <w:t xml:space="preserve"> 9-16</w:t>
      </w:r>
      <w:r>
        <w:tab/>
        <w:t>All dance Petronella to opposite sides</w:t>
      </w:r>
    </w:p>
    <w:p w:rsidR="00B11EB3" w:rsidRDefault="00B11EB3" w:rsidP="00B11EB3">
      <w:pPr>
        <w:pStyle w:val="DanceBody"/>
      </w:pPr>
      <w:r>
        <w:t>17-24</w:t>
      </w:r>
      <w:r>
        <w:tab/>
        <w:t>1s cross RH &amp; cast down 1 place</w:t>
      </w:r>
      <w:r w:rsidRPr="00BA6B4D">
        <w:rPr>
          <w:b/>
        </w:rPr>
        <w:t xml:space="preserve"> while </w:t>
      </w:r>
      <w:r>
        <w:t>2s 1/2 turn RH &amp; lead up 1 place, 1s cross RH &amp; cast down 1 place</w:t>
      </w:r>
      <w:r w:rsidRPr="00BA6B4D">
        <w:rPr>
          <w:b/>
        </w:rPr>
        <w:t xml:space="preserve"> while </w:t>
      </w:r>
      <w:r>
        <w:t>3s 1/2 turn RH &amp; lead up 1 place</w:t>
      </w:r>
    </w:p>
    <w:p w:rsidR="00B11EB3" w:rsidRDefault="00B11EB3" w:rsidP="00B11EB3">
      <w:pPr>
        <w:pStyle w:val="DanceBody"/>
        <w:keepNext w:val="0"/>
      </w:pPr>
      <w:r>
        <w:t>25-32</w:t>
      </w:r>
      <w:r>
        <w:tab/>
        <w:t>1s cross RH &amp; cast down 1 place</w:t>
      </w:r>
      <w:r w:rsidRPr="00BA6B4D">
        <w:rPr>
          <w:b/>
        </w:rPr>
        <w:t xml:space="preserve"> while </w:t>
      </w:r>
      <w:r>
        <w:t>4s 1/2 turn RH &amp; lead up 1 place &amp; 1s turn RH</w:t>
      </w:r>
    </w:p>
    <w:p w:rsidR="00B11EB3" w:rsidRDefault="00B11EB3" w:rsidP="00B11EB3"/>
    <w:p w:rsidR="00B11EB3" w:rsidRDefault="00B11EB3" w:rsidP="00B11EB3">
      <w:pPr>
        <w:pStyle w:val="Minicrib"/>
      </w:pPr>
      <w:r>
        <w:t>MARGARET PARKER'S  STRATHSPEY  (S8x32)  3C (4C set)</w:t>
      </w:r>
      <w:r>
        <w:tab/>
        <w:t>John Drewry  RSCDS Bk 31</w:t>
      </w:r>
    </w:p>
    <w:p w:rsidR="00B11EB3" w:rsidRDefault="00B11EB3" w:rsidP="00B11EB3">
      <w:pPr>
        <w:pStyle w:val="DanceBody"/>
      </w:pPr>
      <w:r>
        <w:t xml:space="preserve"> 1- 8</w:t>
      </w:r>
      <w:r>
        <w:tab/>
        <w:t>1s cross below 2s &amp; cast down behind 3s, dance up, 1L dances LH across with 2M+3M &amp; 1M dances RH with 2L+3L</w:t>
      </w:r>
    </w:p>
    <w:p w:rsidR="00B11EB3" w:rsidRDefault="00B11EB3" w:rsidP="00B11EB3">
      <w:pPr>
        <w:pStyle w:val="DanceBody"/>
      </w:pPr>
      <w:r>
        <w:t xml:space="preserve"> 9-16</w:t>
      </w:r>
      <w:r>
        <w:tab/>
        <w:t>1M+2L</w:t>
      </w:r>
      <w:r w:rsidRPr="007F0D5A">
        <w:rPr>
          <w:b/>
        </w:rPr>
        <w:t xml:space="preserve"> also </w:t>
      </w:r>
      <w:r>
        <w:t>1L+2M continue to turn until 1s are in 2</w:t>
      </w:r>
      <w:r w:rsidRPr="00972EEB">
        <w:t>nd</w:t>
      </w:r>
      <w:r>
        <w:t xml:space="preserve"> place, 1s 3/4 turn 2H (to end Man above 2s &amp; Lady above 3s), 1M+2s</w:t>
      </w:r>
      <w:r w:rsidRPr="007F0D5A">
        <w:rPr>
          <w:b/>
        </w:rPr>
        <w:t xml:space="preserve"> also </w:t>
      </w:r>
      <w:r>
        <w:t>1L+3s dance 3H round to left to end in lines of 3 across</w:t>
      </w:r>
    </w:p>
    <w:p w:rsidR="00B11EB3" w:rsidRDefault="00B11EB3" w:rsidP="00B11EB3">
      <w:pPr>
        <w:pStyle w:val="DanceBody"/>
      </w:pPr>
      <w:r>
        <w:t>17-24</w:t>
      </w:r>
      <w:r>
        <w:tab/>
        <w:t>Both lines dance down, all turning right about, dance back &amp; end with top line turning to face 1L+3s</w:t>
      </w:r>
    </w:p>
    <w:p w:rsidR="00B11EB3" w:rsidRDefault="00B11EB3" w:rsidP="00B11EB3">
      <w:pPr>
        <w:pStyle w:val="DanceBody"/>
        <w:keepNext w:val="0"/>
      </w:pPr>
      <w:r>
        <w:t>25-32</w:t>
      </w:r>
      <w:r>
        <w:tab/>
        <w:t>2s+1s+3s set &amp; change places RH with person opposite, set, 1s cast into 2</w:t>
      </w:r>
      <w:r w:rsidRPr="00972EEB">
        <w:t>nd</w:t>
      </w:r>
      <w:r>
        <w:t xml:space="preserve"> place</w:t>
      </w:r>
      <w:r w:rsidRPr="00BA6B4D">
        <w:rPr>
          <w:b/>
        </w:rPr>
        <w:t xml:space="preserve"> while </w:t>
      </w:r>
      <w:r>
        <w:t>2s &amp; 3s change places RH with opposite person</w:t>
      </w:r>
    </w:p>
    <w:p w:rsidR="00B11EB3" w:rsidRDefault="00B11EB3" w:rsidP="00B11EB3"/>
    <w:p w:rsidR="00B11EB3" w:rsidRDefault="00B11EB3" w:rsidP="00B11EB3">
      <w:pPr>
        <w:pStyle w:val="Minicrib"/>
      </w:pPr>
      <w:r>
        <w:t>MARGARET WILLIAMS' STRATHSPEY  (S4x32)  4C set</w:t>
      </w:r>
      <w:r>
        <w:tab/>
        <w:t>Bill Forbes  Craigievar Bk 3</w:t>
      </w:r>
    </w:p>
    <w:p w:rsidR="00B11EB3" w:rsidRDefault="00B11EB3" w:rsidP="00B11EB3">
      <w:pPr>
        <w:pStyle w:val="DanceBody"/>
      </w:pPr>
      <w:r>
        <w:t>3s &amp; 4s start on opp sides</w:t>
      </w:r>
    </w:p>
    <w:p w:rsidR="00B11EB3" w:rsidRDefault="00B11EB3" w:rsidP="00B11EB3">
      <w:pPr>
        <w:pStyle w:val="DanceBody"/>
      </w:pPr>
      <w:r>
        <w:t xml:space="preserve"> 1- 8</w:t>
      </w:r>
      <w:r>
        <w:tab/>
        <w:t>1M+2L &amp; 3L+4M change pl RH</w:t>
      </w:r>
      <w:r w:rsidRPr="00BA6B4D">
        <w:rPr>
          <w:b/>
        </w:rPr>
        <w:t xml:space="preserve"> </w:t>
      </w:r>
      <w:r>
        <w:rPr>
          <w:b/>
        </w:rPr>
        <w:t xml:space="preserve">as </w:t>
      </w:r>
      <w:r>
        <w:t>others set, 1L+2M &amp; 3M+4L change pl RH</w:t>
      </w:r>
      <w:r w:rsidRPr="00BA6B4D">
        <w:rPr>
          <w:b/>
        </w:rPr>
        <w:t xml:space="preserve"> </w:t>
      </w:r>
      <w:r>
        <w:rPr>
          <w:b/>
        </w:rPr>
        <w:t xml:space="preserve">as </w:t>
      </w:r>
      <w:r>
        <w:t>others set, 1s+2s &amp; 3s+4s dance RH across 1/2 way &amp; all set</w:t>
      </w:r>
    </w:p>
    <w:p w:rsidR="00B11EB3" w:rsidRDefault="00B11EB3" w:rsidP="00B11EB3">
      <w:pPr>
        <w:pStyle w:val="DanceBody"/>
      </w:pPr>
      <w:r>
        <w:t xml:space="preserve"> 9-16</w:t>
      </w:r>
      <w:r>
        <w:tab/>
        <w:t>1s &amp; 4s cross RH &amp; cast in 1 place, 1s+4s dance 1/2 R&amp;L All Ladies omit polite turns to end facing out</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2s+4s</w:t>
      </w:r>
      <w:r w:rsidRPr="007F0D5A">
        <w:rPr>
          <w:b/>
        </w:rPr>
        <w:t xml:space="preserve"> also </w:t>
      </w:r>
      <w:r>
        <w:t>1s+3s circle 4H round to left, 4s &amp; 1s dance 1/2 Figs of 8 to end 2 4 (1) (3)</w:t>
      </w:r>
    </w:p>
    <w:p w:rsidR="00B11EB3" w:rsidRDefault="00B11EB3" w:rsidP="00B11EB3"/>
    <w:p w:rsidR="00B11EB3" w:rsidRDefault="00B11EB3" w:rsidP="00B11EB3">
      <w:pPr>
        <w:pStyle w:val="Minicrib"/>
      </w:pPr>
      <w:r>
        <w:t>MARGARET'S JIG  (J3x32)  3C set</w:t>
      </w:r>
      <w:r>
        <w:tab/>
        <w:t>Children's Class  RSCDS Wirral</w:t>
      </w:r>
    </w:p>
    <w:p w:rsidR="00B11EB3" w:rsidRDefault="00B11EB3" w:rsidP="00B11EB3">
      <w:pPr>
        <w:pStyle w:val="DanceBody"/>
      </w:pPr>
      <w:r>
        <w:t xml:space="preserve"> 1- 8</w:t>
      </w:r>
      <w:r>
        <w:tab/>
        <w:t>1s lead down (4 bars), 1/2 turn RH to face up, lead up to 2</w:t>
      </w:r>
      <w:r w:rsidRPr="00972EEB">
        <w:t>nd</w:t>
      </w:r>
      <w:r>
        <w:t xml:space="preserve"> place opp. sides (2s step up on 3-4)</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1s+3s dance RH across, 1s cast to 3</w:t>
      </w:r>
      <w:r w:rsidRPr="00972EEB">
        <w:t>rd</w:t>
      </w:r>
      <w:r>
        <w:t xml:space="preserve"> place </w:t>
      </w:r>
      <w:r>
        <w:rPr>
          <w:b/>
        </w:rPr>
        <w:t>while</w:t>
      </w:r>
      <w:r>
        <w:t xml:space="preserve"> 3s dance up to 2</w:t>
      </w:r>
      <w:r w:rsidRPr="00972EEB">
        <w:t>nd</w:t>
      </w:r>
      <w:r>
        <w:t xml:space="preserve"> place, 1s cross RH to own sides   2 3 1</w:t>
      </w:r>
    </w:p>
    <w:p w:rsidR="00B11EB3" w:rsidRPr="000256CA" w:rsidRDefault="00B11EB3" w:rsidP="00B11EB3">
      <w:pPr>
        <w:pStyle w:val="DanceBody"/>
        <w:keepNext w:val="0"/>
      </w:pPr>
      <w:r>
        <w:t>25-32</w:t>
      </w:r>
      <w:r>
        <w:tab/>
        <w:t>2s+3s+1s circle 6H round and back</w:t>
      </w:r>
    </w:p>
    <w:p w:rsidR="00B11EB3" w:rsidRDefault="00B11EB3" w:rsidP="00B11EB3"/>
    <w:p w:rsidR="00B11EB3" w:rsidRDefault="00B11EB3" w:rsidP="00B11EB3">
      <w:pPr>
        <w:pStyle w:val="Minicrib"/>
      </w:pPr>
      <w:r>
        <w:t>MARGARET'S LEFT-HANDED STRATHSPEY  (S8x32)  3C (4C Set)</w:t>
      </w:r>
      <w:r>
        <w:tab/>
      </w:r>
    </w:p>
    <w:p w:rsidR="00B11EB3" w:rsidRPr="00816544" w:rsidRDefault="00B11EB3" w:rsidP="00B11EB3">
      <w:pPr>
        <w:pStyle w:val="DanceBody"/>
      </w:pPr>
      <w:r w:rsidRPr="00816544">
        <w:t xml:space="preserve"> 1- 8</w:t>
      </w:r>
      <w:r w:rsidRPr="00816544">
        <w:tab/>
        <w:t>1s dance in &amp; cast to 2nd place, turn LH to face 1st corners</w:t>
      </w:r>
    </w:p>
    <w:p w:rsidR="00B11EB3" w:rsidRPr="00816544" w:rsidRDefault="00B11EB3" w:rsidP="00B11EB3">
      <w:pPr>
        <w:pStyle w:val="DanceBody"/>
      </w:pPr>
      <w:r w:rsidRPr="00816544">
        <w:t xml:space="preserve"> 9-16</w:t>
      </w:r>
      <w:r w:rsidRPr="00816544">
        <w:tab/>
        <w:t>1s dance 1/2 RSh reel of 4 with 1st corners, turn LH to face 4th corners, dance 1/2 RSh reel with 4th corners &amp; turn LH to face 3rd corners</w:t>
      </w:r>
    </w:p>
    <w:p w:rsidR="00B11EB3" w:rsidRPr="00816544" w:rsidRDefault="00B11EB3" w:rsidP="00B11EB3">
      <w:pPr>
        <w:pStyle w:val="DanceBody"/>
      </w:pPr>
      <w:r w:rsidRPr="00816544">
        <w:t>17-24</w:t>
      </w:r>
      <w:r w:rsidRPr="00816544">
        <w:tab/>
        <w:t>Repeat bars 9-16 with 3rd &amp; 2nd corners &amp; end in 2nd places opposite sides</w:t>
      </w:r>
    </w:p>
    <w:p w:rsidR="00B11EB3" w:rsidRPr="00816544" w:rsidRDefault="00B11EB3" w:rsidP="00B11EB3">
      <w:pPr>
        <w:pStyle w:val="DanceBody"/>
        <w:keepNext w:val="0"/>
      </w:pPr>
      <w:r w:rsidRPr="00816544">
        <w:t>25-32</w:t>
      </w:r>
      <w:r w:rsidRPr="00816544">
        <w:tab/>
        <w:t>1s cross down below 3s, cast up on own sides, dance up between 2s &amp; cast to 2nd places</w:t>
      </w:r>
    </w:p>
    <w:p w:rsidR="00B11EB3" w:rsidRDefault="00B11EB3" w:rsidP="00B11EB3"/>
    <w:p w:rsidR="00B11EB3" w:rsidRDefault="00B11EB3" w:rsidP="00B11EB3">
      <w:pPr>
        <w:pStyle w:val="Minicrib"/>
      </w:pPr>
      <w:r>
        <w:t>MARGARITA'S TRIP TO ITALY  (S8x32)  3C (4C set)</w:t>
      </w:r>
      <w:r>
        <w:tab/>
        <w:t>Gaye Collin</w:t>
      </w:r>
    </w:p>
    <w:p w:rsidR="00B11EB3" w:rsidRDefault="00B11EB3" w:rsidP="00B11EB3">
      <w:pPr>
        <w:pStyle w:val="DanceBody"/>
      </w:pPr>
      <w:r>
        <w:t xml:space="preserve"> 1- 4</w:t>
      </w:r>
      <w:r>
        <w:tab/>
        <w:t xml:space="preserve">2s step up </w:t>
      </w:r>
      <w:r>
        <w:rPr>
          <w:b/>
        </w:rPr>
        <w:t>as</w:t>
      </w:r>
      <w:r>
        <w:t xml:space="preserve"> 1s dance down (briefly NHJ), curving away from each other to end facing each other again, then 1s set</w:t>
      </w:r>
    </w:p>
    <w:p w:rsidR="00B11EB3" w:rsidRPr="00974440" w:rsidRDefault="00B11EB3" w:rsidP="00B11EB3">
      <w:pPr>
        <w:pStyle w:val="DanceBody"/>
      </w:pPr>
      <w:r>
        <w:t xml:space="preserve"> 5- 8</w:t>
      </w:r>
      <w:r>
        <w:tab/>
        <w:t>1s dance down NHJ, cast up round 3s to finish facing 1st corners</w:t>
      </w:r>
    </w:p>
    <w:p w:rsidR="00B11EB3" w:rsidRDefault="00B11EB3" w:rsidP="00B11EB3">
      <w:pPr>
        <w:pStyle w:val="DanceBody"/>
      </w:pPr>
      <w:r>
        <w:t xml:space="preserve"> 9-12</w:t>
      </w:r>
      <w:r>
        <w:tab/>
        <w:t>1s dance 1/2 Rotating Reel of 4, ending in centre 1M facing up, 1L facing down</w:t>
      </w:r>
    </w:p>
    <w:p w:rsidR="00B11EB3" w:rsidRDefault="00B11EB3" w:rsidP="00B11EB3">
      <w:pPr>
        <w:pStyle w:val="DanceBody"/>
      </w:pPr>
      <w:r>
        <w:tab/>
        <w:t>9         1s+1st corners pass RSh</w:t>
      </w:r>
    </w:p>
    <w:p w:rsidR="00B11EB3" w:rsidRDefault="00B11EB3" w:rsidP="00B11EB3">
      <w:pPr>
        <w:pStyle w:val="DanceBody"/>
      </w:pPr>
      <w:r>
        <w:tab/>
        <w:t>10       1st corners twirl (rotate 360 degrees pulling back RSh) as they pass in centre</w:t>
      </w:r>
    </w:p>
    <w:p w:rsidR="00B11EB3" w:rsidRDefault="00B11EB3" w:rsidP="00B11EB3">
      <w:pPr>
        <w:pStyle w:val="DanceBody"/>
      </w:pPr>
      <w:r>
        <w:tab/>
        <w:t>11-12  1st corners dance out to opposite corner place passing 1s RSh</w:t>
      </w:r>
    </w:p>
    <w:p w:rsidR="00B11EB3" w:rsidRDefault="00B11EB3" w:rsidP="00B11EB3">
      <w:pPr>
        <w:pStyle w:val="DanceBody"/>
      </w:pPr>
      <w:r>
        <w:t>13-16</w:t>
      </w:r>
      <w:r>
        <w:tab/>
        <w:t>1s set advancing, 1/2 turn 2H, drop hands, pull back RSh to face 2nd corners</w:t>
      </w:r>
    </w:p>
    <w:p w:rsidR="00B11EB3" w:rsidRDefault="00B11EB3" w:rsidP="00B11EB3">
      <w:pPr>
        <w:pStyle w:val="DanceBody"/>
      </w:pPr>
      <w:r>
        <w:t>17-20</w:t>
      </w:r>
      <w:r>
        <w:tab/>
        <w:t>1s+2nd corners repeat 9-12</w:t>
      </w:r>
    </w:p>
    <w:p w:rsidR="00B11EB3" w:rsidRDefault="00B11EB3" w:rsidP="00B11EB3">
      <w:pPr>
        <w:pStyle w:val="DanceBody"/>
      </w:pPr>
      <w:r>
        <w:t>21-24</w:t>
      </w:r>
      <w:r>
        <w:tab/>
        <w:t>1s set, cross RH to 2nd place own side 3 1 2</w:t>
      </w:r>
    </w:p>
    <w:p w:rsidR="00B11EB3" w:rsidRDefault="00B11EB3" w:rsidP="00B11EB3">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B11EB3" w:rsidRDefault="00B11EB3" w:rsidP="00B11EB3"/>
    <w:p w:rsidR="00B11EB3" w:rsidRDefault="00B11EB3" w:rsidP="00B11EB3">
      <w:pPr>
        <w:pStyle w:val="Minicrib"/>
      </w:pPr>
      <w:r>
        <w:t>MARGO'S KNOT  (S8x32)  3C (4C set)</w:t>
      </w:r>
      <w:r>
        <w:tab/>
        <w:t>Wouter Joubert  Many Happy Hours</w:t>
      </w:r>
    </w:p>
    <w:p w:rsidR="00B11EB3" w:rsidRDefault="00B11EB3" w:rsidP="00B11EB3">
      <w:pPr>
        <w:pStyle w:val="DanceBody"/>
      </w:pPr>
      <w:r>
        <w:t xml:space="preserve"> 1- 8</w:t>
      </w:r>
      <w:r>
        <w:tab/>
        <w:t>1s+2s dance the Knot. 1s end facing 1st corners</w:t>
      </w:r>
    </w:p>
    <w:p w:rsidR="00B11EB3" w:rsidRDefault="00B11EB3" w:rsidP="00B11EB3">
      <w:pPr>
        <w:pStyle w:val="DanceBody"/>
      </w:pPr>
      <w:r>
        <w:t xml:space="preserve"> 9-16</w:t>
      </w:r>
      <w:r>
        <w:tab/>
        <w:t>1s+1st corners set, turn 3/4 RH to 1L facing 2L, 1M facing 3M; 1L+2s &amp; 1M+3s dance 1/2 LSh reels of 3 across, 1s pass RSh to face 3rd corner (pstn)</w:t>
      </w:r>
    </w:p>
    <w:p w:rsidR="00B11EB3" w:rsidRDefault="00B11EB3" w:rsidP="00B11EB3">
      <w:pPr>
        <w:pStyle w:val="DanceBody"/>
      </w:pPr>
      <w:r>
        <w:t>17-24</w:t>
      </w:r>
      <w:r>
        <w:tab/>
        <w:t>1s+3rd corners (pstn) set, turn 3/4 RH to face 2nd corners (pstn); 1/2 reels of 3 across (1s LSh to 2nd corner pstn). 1s pass RSh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MARGO'S MEDLEY  (M-(S64+R64)  Sq.Set</w:t>
      </w:r>
      <w:r>
        <w:tab/>
        <w:t>Alison Austin  A Dunfermline Collection</w:t>
      </w:r>
    </w:p>
    <w:p w:rsidR="00B11EB3" w:rsidRPr="0035711B" w:rsidRDefault="00B11EB3" w:rsidP="00B11EB3">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B11EB3" w:rsidRPr="0035711B" w:rsidRDefault="00B11EB3" w:rsidP="00B11EB3">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B11EB3" w:rsidRPr="0035711B" w:rsidRDefault="00B11EB3" w:rsidP="00B11EB3">
      <w:pPr>
        <w:pStyle w:val="DanceBody"/>
      </w:pPr>
      <w:r>
        <w:t xml:space="preserve"> </w:t>
      </w:r>
      <w:r w:rsidRPr="0035711B">
        <w:t>9-16</w:t>
      </w:r>
      <w:r w:rsidRPr="0035711B">
        <w:tab/>
        <w:t>All Set &amp;</w:t>
      </w:r>
      <w:r>
        <w:t xml:space="preserve"> Rotate clock</w:t>
      </w:r>
      <w:r w:rsidRPr="0035711B">
        <w:t>wise round square</w:t>
      </w:r>
    </w:p>
    <w:p w:rsidR="00B11EB3" w:rsidRPr="0035711B" w:rsidRDefault="00B11EB3" w:rsidP="00B11EB3">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B11EB3" w:rsidRPr="0035711B" w:rsidRDefault="00B11EB3" w:rsidP="00B11EB3">
      <w:pPr>
        <w:pStyle w:val="DanceBody"/>
      </w:pPr>
      <w:r w:rsidRPr="0035711B">
        <w:t>17-20</w:t>
      </w:r>
      <w:r w:rsidRPr="0035711B">
        <w:tab/>
        <w:t>1s+3s turn opp person RH 1/2 way and Twirl out to opp side.</w:t>
      </w:r>
    </w:p>
    <w:p w:rsidR="00B11EB3" w:rsidRPr="0035711B" w:rsidRDefault="00B11EB3" w:rsidP="00B11EB3">
      <w:pPr>
        <w:pStyle w:val="DanceBody"/>
      </w:pPr>
      <w:r w:rsidRPr="0035711B">
        <w:t>21-24</w:t>
      </w:r>
      <w:r w:rsidRPr="0035711B">
        <w:tab/>
        <w:t>2s+4s turn opp person RH 1/2 way and Twirl out to opp side.</w:t>
      </w:r>
    </w:p>
    <w:p w:rsidR="00B11EB3" w:rsidRPr="0035711B" w:rsidRDefault="00B11EB3" w:rsidP="00B11EB3">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B11EB3" w:rsidRPr="005E4E08" w:rsidRDefault="00B11EB3" w:rsidP="00B11EB3">
      <w:pPr>
        <w:pStyle w:val="DanceBody"/>
        <w:rPr>
          <w:i/>
        </w:rPr>
      </w:pPr>
      <w:r w:rsidRPr="005E4E08">
        <w:rPr>
          <w:i/>
        </w:rPr>
        <w:tab/>
        <w:t>Repeat "widdershins" using LH and dancing anticlockwise.</w:t>
      </w:r>
    </w:p>
    <w:p w:rsidR="00B11EB3" w:rsidRPr="0035711B" w:rsidRDefault="00B11EB3" w:rsidP="00B11EB3">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B11EB3" w:rsidRPr="0035711B" w:rsidRDefault="00B11EB3" w:rsidP="00B11EB3">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B11EB3" w:rsidRPr="0035711B" w:rsidRDefault="00B11EB3" w:rsidP="00B11EB3">
      <w:pPr>
        <w:pStyle w:val="DanceBody"/>
      </w:pPr>
      <w:r>
        <w:t>41-48</w:t>
      </w:r>
      <w:r>
        <w:tab/>
        <w:t>All Set &amp;Rotate anticlock</w:t>
      </w:r>
      <w:r w:rsidRPr="0035711B">
        <w:t>wise round square</w:t>
      </w:r>
    </w:p>
    <w:p w:rsidR="00B11EB3" w:rsidRPr="0035711B" w:rsidRDefault="00B11EB3" w:rsidP="00B11EB3">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B11EB3" w:rsidRPr="0035711B" w:rsidRDefault="00B11EB3" w:rsidP="00B11EB3">
      <w:pPr>
        <w:pStyle w:val="DanceBody"/>
      </w:pPr>
      <w:r w:rsidRPr="0035711B">
        <w:t>49-52</w:t>
      </w:r>
      <w:r w:rsidRPr="0035711B">
        <w:tab/>
        <w:t xml:space="preserve">2s+4s </w:t>
      </w:r>
      <w:r>
        <w:t xml:space="preserve">1/2 turn opp person LH, pull back LSh &amp; dance </w:t>
      </w:r>
      <w:r w:rsidRPr="0035711B">
        <w:t>out to opp side.</w:t>
      </w:r>
    </w:p>
    <w:p w:rsidR="00B11EB3" w:rsidRPr="0035711B" w:rsidRDefault="00B11EB3" w:rsidP="00B11EB3">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B11EB3" w:rsidRPr="0035711B" w:rsidRDefault="00B11EB3" w:rsidP="00B11EB3">
      <w:pPr>
        <w:pStyle w:val="DanceBody"/>
      </w:pPr>
      <w:r>
        <w:t>57-64</w:t>
      </w:r>
      <w:r>
        <w:tab/>
        <w:t>All dance D</w:t>
      </w:r>
      <w:r w:rsidRPr="0035711B">
        <w:t>ouble Men's Chain, M</w:t>
      </w:r>
      <w:r>
        <w:t>en dancing 1/2 LH across</w:t>
      </w:r>
      <w:r w:rsidRPr="0035711B">
        <w:t xml:space="preserve"> in middle.</w:t>
      </w:r>
    </w:p>
    <w:p w:rsidR="00B11EB3" w:rsidRPr="005E4E08" w:rsidRDefault="00B11EB3" w:rsidP="00B11EB3">
      <w:pPr>
        <w:pStyle w:val="DanceBody"/>
        <w:keepNext w:val="0"/>
        <w:rPr>
          <w:i/>
        </w:rPr>
      </w:pPr>
      <w:r w:rsidRPr="005E4E08">
        <w:rPr>
          <w:i/>
        </w:rPr>
        <w:tab/>
        <w:t>Repeat 1-64 in reel time</w:t>
      </w:r>
    </w:p>
    <w:p w:rsidR="00B11EB3" w:rsidRDefault="00B11EB3" w:rsidP="00B11EB3"/>
    <w:p w:rsidR="00B11EB3" w:rsidRDefault="00B11EB3" w:rsidP="00B11EB3">
      <w:pPr>
        <w:pStyle w:val="Minicrib"/>
      </w:pPr>
      <w:r>
        <w:t>MARIAN ANDERSON'S STRATHSPEY  (S3x32)  3C set</w:t>
      </w:r>
      <w:r>
        <w:tab/>
        <w:t>Anne Thorn  Magic Of Music 2</w:t>
      </w:r>
    </w:p>
    <w:p w:rsidR="00B11EB3" w:rsidRDefault="00B11EB3" w:rsidP="00B11EB3">
      <w:pPr>
        <w:pStyle w:val="DanceBody"/>
      </w:pPr>
      <w:r>
        <w:t xml:space="preserve"> 1- 8</w:t>
      </w:r>
      <w:r>
        <w:tab/>
        <w:t>1s+2s Set &amp; Rotate 2 1 3</w:t>
      </w:r>
    </w:p>
    <w:p w:rsidR="00B11EB3" w:rsidRDefault="00B11EB3" w:rsidP="00B11EB3">
      <w:pPr>
        <w:pStyle w:val="DanceBody"/>
      </w:pPr>
      <w:r>
        <w:t xml:space="preserve"> 9-16</w:t>
      </w:r>
      <w:r>
        <w:tab/>
        <w:t>2s+1s+3s dance the Knot. On bars 15-16 1s turn to face 1st corners</w:t>
      </w:r>
    </w:p>
    <w:p w:rsidR="00B11EB3" w:rsidRDefault="00B11EB3" w:rsidP="00B11EB3">
      <w:pPr>
        <w:pStyle w:val="DanceBody"/>
      </w:pPr>
      <w:r>
        <w:t>17-24</w:t>
      </w:r>
      <w:r>
        <w:tab/>
        <w:t>1s dance 1/2 reel of 4 with 1st corners, pass RSh, to dance 1/2 reel of 4 with 2nd corners to finish 2nd place opposite sides</w:t>
      </w:r>
    </w:p>
    <w:p w:rsidR="00B11EB3" w:rsidRDefault="00B11EB3" w:rsidP="00B11EB3">
      <w:pPr>
        <w:pStyle w:val="DanceBody"/>
        <w:keepNext w:val="0"/>
      </w:pPr>
      <w:r>
        <w:t>25-32</w:t>
      </w:r>
      <w:r>
        <w:tab/>
        <w:t>All set, 1s cast to 3rd place (3s step up bars 27-28). All turn 2H 1.1/2 times.  2 3 1</w:t>
      </w:r>
    </w:p>
    <w:p w:rsidR="00B11EB3" w:rsidRDefault="00B11EB3" w:rsidP="00B11EB3"/>
    <w:p w:rsidR="00B11EB3" w:rsidRDefault="00B11EB3" w:rsidP="00B11EB3">
      <w:pPr>
        <w:pStyle w:val="Minicrib"/>
      </w:pPr>
      <w:r>
        <w:t>MARIAN COOK'S STRATHSPEY  (S8x32)  3C (4C set)</w:t>
      </w:r>
      <w:r>
        <w:tab/>
        <w:t>Rev'd Fr William L. Ogburn</w:t>
      </w:r>
    </w:p>
    <w:p w:rsidR="00B11EB3" w:rsidRDefault="00B11EB3" w:rsidP="00B11EB3">
      <w:pPr>
        <w:pStyle w:val="DanceBody"/>
      </w:pPr>
      <w:r>
        <w:t xml:space="preserve"> 1- 8</w:t>
      </w:r>
      <w:r>
        <w:tab/>
        <w:t>1s+2s+3s set, cross RH.  Repeat back to place.</w:t>
      </w:r>
    </w:p>
    <w:p w:rsidR="00B11EB3" w:rsidRDefault="00B11EB3" w:rsidP="00B11EB3">
      <w:pPr>
        <w:pStyle w:val="DanceBody"/>
      </w:pPr>
      <w:r>
        <w:t xml:space="preserve"> 9-16</w:t>
      </w:r>
      <w:r>
        <w:tab/>
        <w:t>1s dance down between 2s, cast down behind 3s and lead up between  them; cast up behind 2s and finish in original places. (Nearer hands joined whenever  possible.)</w:t>
      </w:r>
    </w:p>
    <w:p w:rsidR="00B11EB3" w:rsidRDefault="00B11EB3" w:rsidP="00B11EB3">
      <w:pPr>
        <w:pStyle w:val="DanceBody"/>
      </w:pPr>
      <w:r>
        <w:t>17-24</w:t>
      </w:r>
      <w:r>
        <w:tab/>
        <w:t>1s+2s dance the Bourrel:-</w:t>
      </w:r>
    </w:p>
    <w:p w:rsidR="00B11EB3" w:rsidRDefault="00B11EB3" w:rsidP="00B11EB3">
      <w:pPr>
        <w:pStyle w:val="DanceBody"/>
      </w:pPr>
      <w:r>
        <w:tab/>
        <w:t>17-20    1M+2L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pPr>
      <w:r>
        <w:tab/>
        <w:t>21-24    Set to partners &amp; turn 2H to own sides having changed places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MARIAN'S FANCY  (S8x32)  3C (4C set)</w:t>
      </w:r>
      <w:r>
        <w:tab/>
        <w:t>Kent W Smith  Chicago 10th Anniv Coll</w:t>
      </w:r>
    </w:p>
    <w:p w:rsidR="00B11EB3" w:rsidRDefault="00B11EB3" w:rsidP="00B11EB3">
      <w:pPr>
        <w:pStyle w:val="DanceBody"/>
      </w:pPr>
      <w:r>
        <w:t xml:space="preserve"> 1- 8</w:t>
      </w:r>
      <w:r>
        <w:tab/>
        <w:t>1s set, 1/2 turn RH to face down, cross below 2s &amp; cast up round 2s to original places</w:t>
      </w:r>
    </w:p>
    <w:p w:rsidR="00B11EB3" w:rsidRDefault="00B11EB3" w:rsidP="00B11EB3">
      <w:pPr>
        <w:pStyle w:val="DanceBody"/>
      </w:pPr>
      <w:r>
        <w:t xml:space="preserve"> 9-16</w:t>
      </w:r>
      <w:r>
        <w:tab/>
        <w:t>1s+2s+3s dance "Inveran Reels"</w:t>
      </w:r>
    </w:p>
    <w:p w:rsidR="00B11EB3" w:rsidRDefault="00B11EB3" w:rsidP="00B11EB3">
      <w:pPr>
        <w:pStyle w:val="DanceBody"/>
      </w:pPr>
      <w:r>
        <w:tab/>
        <w:t>9-12    1s cross down to 2</w:t>
      </w:r>
      <w:r w:rsidRPr="00972EEB">
        <w:t>nd</w:t>
      </w:r>
      <w:r>
        <w:t xml:space="preserve"> place opposite sides &amp; dance 1/2 reel of 3 on opposite sides</w:t>
      </w:r>
    </w:p>
    <w:p w:rsidR="00B11EB3" w:rsidRDefault="00B11EB3" w:rsidP="00B11EB3">
      <w:pPr>
        <w:pStyle w:val="DanceBody"/>
      </w:pPr>
      <w:r>
        <w:tab/>
        <w:t>13-16  1s cross up to 2</w:t>
      </w:r>
      <w:r w:rsidRPr="00972EEB">
        <w:t>nd</w:t>
      </w:r>
      <w:r>
        <w:t xml:space="preserve"> place own sides (from bottom) &amp; dance 1/2 reel of 3 on own sides to end in original places</w:t>
      </w:r>
    </w:p>
    <w:p w:rsidR="00B11EB3" w:rsidRDefault="00B11EB3" w:rsidP="00B11EB3">
      <w:pPr>
        <w:pStyle w:val="DanceBody"/>
      </w:pPr>
      <w:r>
        <w:t>17-24</w:t>
      </w:r>
      <w:r>
        <w:tab/>
        <w:t>1s+2s dance "Tournée":</w:t>
      </w:r>
    </w:p>
    <w:p w:rsidR="00B11EB3" w:rsidRDefault="00B11EB3" w:rsidP="00B11EB3">
      <w:pPr>
        <w:pStyle w:val="DanceBody"/>
      </w:pPr>
      <w:r>
        <w:tab/>
        <w:t>17-20    1s+2s dance into prom hold (Men with partner on right, 1s face Men's side &amp; 2s face Ladies side), both couples wheel anticlockwise 1/2 way &amp; Men turn Ladies into middle</w:t>
      </w:r>
    </w:p>
    <w:p w:rsidR="00B11EB3" w:rsidRDefault="00B11EB3" w:rsidP="00B11EB3">
      <w:pPr>
        <w:pStyle w:val="DanceBody"/>
      </w:pPr>
      <w:r>
        <w:tab/>
        <w:t>21-24   Both couples turn 1.1/2 times (2s RH, 1s LH) &amp; dance out to places</w:t>
      </w:r>
    </w:p>
    <w:p w:rsidR="00B11EB3" w:rsidRDefault="00B11EB3" w:rsidP="00B11EB3">
      <w:pPr>
        <w:pStyle w:val="DanceBody"/>
        <w:keepNext w:val="0"/>
      </w:pPr>
      <w:r>
        <w:t>25-32</w:t>
      </w:r>
      <w:r>
        <w:tab/>
        <w:t>1M+3s &amp; 1L+2s dance 1/2 reels of 3 across (1M+3L &amp; 1L+2M pass LSh).  1s end in 2nd place opp sides.  All set &amp; cross RH</w:t>
      </w:r>
    </w:p>
    <w:p w:rsidR="00B11EB3" w:rsidRDefault="00B11EB3" w:rsidP="00B11EB3"/>
    <w:p w:rsidR="00B11EB3" w:rsidRDefault="00B11EB3" w:rsidP="00B11EB3">
      <w:pPr>
        <w:pStyle w:val="Minicrib"/>
      </w:pPr>
      <w:r>
        <w:t>MARIAN'S REEL  (R8x32)  3C (4C set)</w:t>
      </w:r>
      <w:r>
        <w:tab/>
        <w:t>Sue Petyt  https://suepetyt.e-cribs.org/</w:t>
      </w:r>
    </w:p>
    <w:p w:rsidR="00B11EB3" w:rsidRPr="00BB512B" w:rsidRDefault="00B11EB3" w:rsidP="00B11EB3">
      <w:pPr>
        <w:pStyle w:val="DanceBody"/>
      </w:pPr>
      <w:r w:rsidRPr="00BB512B">
        <w:t>1- 8</w:t>
      </w:r>
      <w:r w:rsidRPr="00BB512B">
        <w:tab/>
        <w:t>1s c</w:t>
      </w:r>
      <w:r>
        <w:t>ross down between 2s &amp; 3s to dance Fig of 8 on opp sides to end in partner's place</w:t>
      </w:r>
    </w:p>
    <w:p w:rsidR="00B11EB3" w:rsidRPr="00AA7D03" w:rsidRDefault="00B11EB3" w:rsidP="00B11EB3">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B11EB3" w:rsidRPr="00AA7D03" w:rsidRDefault="00B11EB3" w:rsidP="00B11EB3">
      <w:pPr>
        <w:pStyle w:val="DanceBody"/>
      </w:pPr>
      <w:r w:rsidRPr="00BB512B">
        <w:t>1</w:t>
      </w:r>
      <w:r w:rsidRPr="00AA7D03">
        <w:t>7-32</w:t>
      </w:r>
      <w:r w:rsidRPr="00AA7D03">
        <w:tab/>
        <w:t>1s dance Corner Chain with 1st &amp; 2nd corners : -</w:t>
      </w:r>
    </w:p>
    <w:p w:rsidR="00B11EB3" w:rsidRPr="00AA7D03" w:rsidRDefault="00B11EB3" w:rsidP="00B11EB3">
      <w:pPr>
        <w:pStyle w:val="DanceBody"/>
      </w:pPr>
      <w:r w:rsidRPr="00AA7D03">
        <w:tab/>
        <w:t>`1s change pl RH with 1st crnrs, 1st crnrs turn LH in centre &amp; return to places giving RH to 1s who turn LH in centre to face 2nd crnrs</w:t>
      </w:r>
    </w:p>
    <w:p w:rsidR="00B11EB3" w:rsidRDefault="00B11EB3" w:rsidP="00B11EB3">
      <w:pPr>
        <w:pStyle w:val="DanceBody"/>
        <w:keepNext w:val="0"/>
      </w:pPr>
      <w:r w:rsidRPr="00AA7D03">
        <w:tab/>
        <w:t>`1s change places RH with 2nd crnrs, 2nd crnrs turn LH in centre &amp; return to places giving RH to 1s &amp; 1s end turning LH to 2nd places own sides</w:t>
      </w:r>
    </w:p>
    <w:p w:rsidR="00B11EB3" w:rsidRDefault="00B11EB3" w:rsidP="00B11EB3"/>
    <w:p w:rsidR="00B11EB3" w:rsidRDefault="00B11EB3" w:rsidP="00B11EB3">
      <w:pPr>
        <w:pStyle w:val="Minicrib"/>
        <w:rPr>
          <w:lang w:eastAsia="en-GB"/>
        </w:rPr>
      </w:pPr>
      <w:r>
        <w:rPr>
          <w:lang w:eastAsia="en-GB"/>
        </w:rPr>
        <w:t>MARIANNE TAYLOR'S HORNPIPE  (H8x32)  3C (4C set)</w:t>
      </w:r>
      <w:r>
        <w:rPr>
          <w:lang w:eastAsia="en-GB"/>
        </w:rPr>
        <w:tab/>
        <w:t>John MacDougall  Pinewoods Collection 2</w:t>
      </w:r>
    </w:p>
    <w:p w:rsidR="00B11EB3" w:rsidRPr="00F32D1F" w:rsidRDefault="00B11EB3" w:rsidP="00B11EB3">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B11EB3" w:rsidRPr="00F32D1F" w:rsidRDefault="00B11EB3" w:rsidP="00B11EB3">
      <w:pPr>
        <w:pStyle w:val="DanceBody"/>
        <w:rPr>
          <w:lang w:eastAsia="en-GB"/>
        </w:rPr>
      </w:pPr>
      <w:r w:rsidRPr="00F32D1F">
        <w:rPr>
          <w:lang w:eastAsia="en-GB"/>
        </w:rPr>
        <w:t xml:space="preserve"> 9-12</w:t>
      </w:r>
      <w:r w:rsidRPr="00F32D1F">
        <w:rPr>
          <w:lang w:eastAsia="en-GB"/>
        </w:rPr>
        <w:tab/>
        <w:t>2s+1s+3s join hands on sides &amp; slip-step down for 8 steps</w:t>
      </w:r>
    </w:p>
    <w:p w:rsidR="00B11EB3" w:rsidRPr="00F32D1F" w:rsidRDefault="00B11EB3" w:rsidP="00B11EB3">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B11EB3" w:rsidRPr="00F32D1F" w:rsidRDefault="00B11EB3" w:rsidP="00B11EB3">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B11EB3" w:rsidRPr="00F32D1F" w:rsidRDefault="00B11EB3" w:rsidP="00B11EB3">
      <w:pPr>
        <w:pStyle w:val="DanceBody"/>
        <w:keepNext w:val="0"/>
        <w:rPr>
          <w:lang w:eastAsia="en-GB"/>
        </w:rPr>
      </w:pPr>
      <w:r w:rsidRPr="00F32D1F">
        <w:rPr>
          <w:lang w:eastAsia="en-GB"/>
        </w:rPr>
        <w:t>25-32</w:t>
      </w:r>
      <w:r w:rsidRPr="00F32D1F">
        <w:rPr>
          <w:lang w:eastAsia="en-GB"/>
        </w:rPr>
        <w:tab/>
        <w:t>2s+1s+3s circle 6H round and back.  2 1 3</w:t>
      </w:r>
    </w:p>
    <w:p w:rsidR="00B11EB3" w:rsidRDefault="00B11EB3" w:rsidP="00B11EB3"/>
    <w:p w:rsidR="00B11EB3" w:rsidRDefault="00B11EB3" w:rsidP="00B11EB3">
      <w:pPr>
        <w:pStyle w:val="Minicrib"/>
      </w:pPr>
      <w:r>
        <w:t>MARIANNE'S THISTLE  (J4x32)  4C set</w:t>
      </w:r>
      <w:r>
        <w:tab/>
        <w:t>Martin Sheffield  Alpine Valley Dances</w:t>
      </w:r>
    </w:p>
    <w:p w:rsidR="00B11EB3" w:rsidRDefault="00B11EB3" w:rsidP="00B11EB3">
      <w:pPr>
        <w:pStyle w:val="DanceBody"/>
      </w:pPr>
      <w:r>
        <w:t xml:space="preserve"> 1- 8</w:t>
      </w:r>
      <w:r>
        <w:tab/>
        <w:t>1s &amp; 3s set, turn partners RH 1.1/2 times to face out on opposite sides &amp; all Bal-in-Line</w:t>
      </w:r>
    </w:p>
    <w:p w:rsidR="00B11EB3" w:rsidRDefault="00B11EB3" w:rsidP="00B11EB3">
      <w:pPr>
        <w:pStyle w:val="DanceBody"/>
      </w:pPr>
      <w:r>
        <w:t xml:space="preserve"> 9-16</w:t>
      </w:r>
      <w:r>
        <w:tab/>
        <w:t>1s+2s+3s dance 1/2 reels of 3 on sides (RSh to 1</w:t>
      </w:r>
      <w:r w:rsidRPr="00972EEB">
        <w:t>st</w:t>
      </w:r>
      <w:r>
        <w:t xml:space="preserve"> corner to start), 2s &amp; 4s turn partners RH 1.1/2 times.  (3)(2)(1)(4)</w:t>
      </w:r>
    </w:p>
    <w:p w:rsidR="00B11EB3" w:rsidRDefault="00B11EB3" w:rsidP="00B11EB3">
      <w:pPr>
        <w:pStyle w:val="DanceBody"/>
      </w:pPr>
      <w:r>
        <w:t>17-24</w:t>
      </w:r>
      <w:r>
        <w:tab/>
        <w:t>All set &amp; cast 1 place clockwise, middle dancers (4L+1L &amp; 2M+3M) dance 1/2 R&amp;L</w:t>
      </w:r>
    </w:p>
    <w:p w:rsidR="00B11EB3" w:rsidRDefault="00B11EB3" w:rsidP="00B11EB3">
      <w:pPr>
        <w:pStyle w:val="DanceBody"/>
        <w:keepNext w:val="0"/>
      </w:pPr>
      <w:r>
        <w:t>25-32</w:t>
      </w:r>
      <w:r>
        <w:tab/>
        <w:t>All set &amp; cast 1 place clockwise, 2s+3s</w:t>
      </w:r>
      <w:r w:rsidRPr="007F0D5A">
        <w:rPr>
          <w:b/>
        </w:rPr>
        <w:t xml:space="preserve"> also </w:t>
      </w:r>
      <w:r>
        <w:t>4s+1s dance RH across. 2 3 4 1</w:t>
      </w:r>
    </w:p>
    <w:p w:rsidR="00B11EB3" w:rsidRDefault="00B11EB3" w:rsidP="00B11EB3"/>
    <w:p w:rsidR="00B11EB3" w:rsidRDefault="00B11EB3" w:rsidP="00B11EB3">
      <w:pPr>
        <w:pStyle w:val="Minicrib"/>
      </w:pPr>
      <w:r>
        <w:t>MARIE'S FAREWELL  (J8x32)  3C (4C set)</w:t>
      </w:r>
      <w:r>
        <w:tab/>
        <w:t>John Bowie Dickson  Lothian Coll</w:t>
      </w:r>
    </w:p>
    <w:p w:rsidR="00B11EB3" w:rsidRDefault="00B11EB3" w:rsidP="00B11EB3">
      <w:pPr>
        <w:pStyle w:val="DanceBody"/>
      </w:pPr>
      <w:r>
        <w:t xml:space="preserve"> 1- 8</w:t>
      </w:r>
      <w:r>
        <w:tab/>
        <w:t>1s+2s 3/4 turn RH &amp; Bal-in-Line (in middle), 1/2 turn partner RH &amp; Bal-in-Line</w:t>
      </w:r>
    </w:p>
    <w:p w:rsidR="00B11EB3" w:rsidRDefault="00B11EB3" w:rsidP="00B11EB3">
      <w:pPr>
        <w:pStyle w:val="DanceBody"/>
      </w:pPr>
      <w:r>
        <w:t xml:space="preserve"> 9-16</w:t>
      </w:r>
      <w:r>
        <w:tab/>
        <w:t>1s+2s 3/4 turn partners RH to face up, 1s cast to 2</w:t>
      </w:r>
      <w:r w:rsidRPr="00972EEB">
        <w:t>nd</w:t>
      </w:r>
      <w:r>
        <w:t xml:space="preserve"> place</w:t>
      </w:r>
      <w:r w:rsidRPr="00BA6B4D">
        <w:rPr>
          <w:b/>
        </w:rPr>
        <w:t xml:space="preserve"> while </w:t>
      </w:r>
      <w:r>
        <w:t>2s lead up to 1</w:t>
      </w:r>
      <w:r w:rsidRPr="00972EEB">
        <w:t>st</w:t>
      </w:r>
      <w:r>
        <w:t xml:space="preserve"> place, 1s turn LH 1.1/4 times to face 1</w:t>
      </w:r>
      <w:r w:rsidRPr="00972EEB">
        <w:t>st</w:t>
      </w:r>
      <w:r>
        <w:t xml:space="preserve"> corners</w:t>
      </w:r>
    </w:p>
    <w:p w:rsidR="00B11EB3" w:rsidRDefault="00B11EB3" w:rsidP="00B11EB3">
      <w:pPr>
        <w:pStyle w:val="DanceBody"/>
      </w:pPr>
      <w:r>
        <w:t>17-24</w:t>
      </w:r>
      <w:r>
        <w:tab/>
        <w:t>1s dance 'Hello-Goodbye' setting &amp; end facing 3</w:t>
      </w:r>
      <w:r w:rsidRPr="00972EEB">
        <w:t>rd</w:t>
      </w:r>
      <w:r>
        <w:t xml:space="preserve"> corners</w:t>
      </w:r>
    </w:p>
    <w:p w:rsidR="00B11EB3" w:rsidRDefault="00B11EB3" w:rsidP="00B11EB3">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B11EB3" w:rsidRDefault="00B11EB3" w:rsidP="00B11EB3"/>
    <w:p w:rsidR="00B11EB3" w:rsidRDefault="00B11EB3" w:rsidP="00B11EB3">
      <w:pPr>
        <w:pStyle w:val="Minicrib"/>
      </w:pPr>
      <w:r>
        <w:t>MARIGOLD  (J8x40)  3C (4C set)</w:t>
      </w:r>
      <w:r>
        <w:tab/>
        <w:t>James Cosh  22 SCDs</w:t>
      </w:r>
    </w:p>
    <w:p w:rsidR="00B11EB3" w:rsidRDefault="00B11EB3" w:rsidP="00B11EB3">
      <w:pPr>
        <w:pStyle w:val="DanceBody"/>
      </w:pPr>
      <w:r>
        <w:t xml:space="preserve"> 1- 8</w:t>
      </w:r>
      <w:r>
        <w:tab/>
        <w:t>1s cross down below 2s, 1L casts up &amp; 1M casts down, meet &amp; turn LH to face 1</w:t>
      </w:r>
      <w:r w:rsidRPr="00972EEB">
        <w:t>st</w:t>
      </w:r>
      <w:r>
        <w:t xml:space="preserve"> corners</w:t>
      </w:r>
    </w:p>
    <w:p w:rsidR="00B11EB3" w:rsidRDefault="00B11EB3" w:rsidP="00B11EB3">
      <w:pPr>
        <w:pStyle w:val="DanceBody"/>
      </w:pPr>
      <w:r>
        <w:t xml:space="preserve"> 9-32</w:t>
      </w:r>
      <w:r>
        <w:tab/>
        <w:t>2s+1s+3s dance full Marigold Fig: -</w:t>
      </w:r>
    </w:p>
    <w:p w:rsidR="00B11EB3" w:rsidRDefault="00B11EB3" w:rsidP="00B11EB3">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B11EB3" w:rsidRDefault="00B11EB3" w:rsidP="00B11EB3">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B11EB3" w:rsidRDefault="00B11EB3" w:rsidP="00B11EB3">
      <w:pPr>
        <w:pStyle w:val="DanceBody"/>
      </w:pPr>
      <w:r>
        <w:tab/>
        <w:t>13-14  2</w:t>
      </w:r>
      <w:r w:rsidRPr="00972EEB">
        <w:t>nd</w:t>
      </w:r>
      <w:r>
        <w:t xml:space="preserve"> cnrs change places with 1s passing RSh</w:t>
      </w:r>
    </w:p>
    <w:p w:rsidR="00B11EB3" w:rsidRDefault="00B11EB3" w:rsidP="00B11EB3">
      <w:pPr>
        <w:pStyle w:val="DanceBody"/>
      </w:pPr>
      <w:r>
        <w:tab/>
        <w:t>15-32  Repeat this Fig until 2s &amp; 3s are back in original places &amp; 1s end facing 2</w:t>
      </w:r>
      <w:r w:rsidRPr="00972EEB">
        <w:t>nd</w:t>
      </w:r>
      <w:r>
        <w:t xml:space="preserve"> corners</w:t>
      </w:r>
    </w:p>
    <w:p w:rsidR="00B11EB3" w:rsidRDefault="00B11EB3" w:rsidP="00B11EB3">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B11EB3" w:rsidRDefault="00B11EB3" w:rsidP="00B11EB3"/>
    <w:p w:rsidR="00B11EB3" w:rsidRDefault="00B11EB3" w:rsidP="00B11EB3">
      <w:pPr>
        <w:pStyle w:val="Minicrib"/>
      </w:pPr>
      <w:r>
        <w:t>MARILYN THOMSON'S JIG  (J8x32)  3C (4C set)</w:t>
      </w:r>
      <w:r>
        <w:tab/>
        <w:t>John A Johnston  Jig Time 1</w:t>
      </w:r>
    </w:p>
    <w:p w:rsidR="00B11EB3" w:rsidRDefault="00B11EB3" w:rsidP="00B11EB3">
      <w:pPr>
        <w:pStyle w:val="DanceBody"/>
      </w:pPr>
      <w:r>
        <w:t xml:space="preserve"> 1- 8</w:t>
      </w:r>
      <w:r>
        <w:tab/>
        <w:t xml:space="preserve">1s turn RH retaining hands briefly in centre &amp; 1L crosses down RSh round 2M </w:t>
      </w:r>
      <w:r>
        <w:rPr>
          <w:b/>
        </w:rPr>
        <w:t>while</w:t>
      </w:r>
      <w:r>
        <w:t xml:space="preserve"> 1M dances RSh round 2L. 1s end BtoB between 2s facing opp sides</w:t>
      </w:r>
    </w:p>
    <w:p w:rsidR="00B11EB3" w:rsidRDefault="00B11EB3" w:rsidP="00B11EB3">
      <w:pPr>
        <w:pStyle w:val="DanceBody"/>
      </w:pPr>
      <w:r>
        <w:t xml:space="preserve"> 9-16</w:t>
      </w:r>
      <w:r>
        <w:tab/>
        <w:t>Modified "Spurtle":</w:t>
      </w:r>
    </w:p>
    <w:p w:rsidR="00B11EB3" w:rsidRDefault="00B11EB3" w:rsidP="00B11EB3">
      <w:pPr>
        <w:pStyle w:val="DanceBody"/>
      </w:pPr>
      <w:r>
        <w:tab/>
        <w:t xml:space="preserve">9-12    </w:t>
      </w:r>
      <w:r w:rsidRPr="006B40B3">
        <w:t>1s dance 1/2 reel of 4 with 2s &amp; 1/2 turn partner RH to face 3s</w:t>
      </w:r>
    </w:p>
    <w:p w:rsidR="00B11EB3" w:rsidRDefault="00B11EB3" w:rsidP="00B11EB3">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B11EB3" w:rsidRPr="00E725D1" w:rsidRDefault="00B11EB3" w:rsidP="00B11EB3">
      <w:pPr>
        <w:pStyle w:val="DanceBody"/>
      </w:pPr>
      <w:r>
        <w:t>17-24</w:t>
      </w:r>
      <w:r>
        <w:tab/>
        <w:t>3s+1s set, dance 1/2 RH across; 2s+1s set, dance 1/2 LH across remaining in centre facing up ready for …</w:t>
      </w:r>
    </w:p>
    <w:p w:rsidR="00B11EB3" w:rsidRDefault="00B11EB3" w:rsidP="00B11EB3">
      <w:pPr>
        <w:pStyle w:val="DanceBody"/>
        <w:keepNext w:val="0"/>
      </w:pPr>
      <w:r>
        <w:t>25-32</w:t>
      </w:r>
      <w:r>
        <w:tab/>
        <w:t>1s+2s dance Promenade, bars 31-32 1s cast &amp; 2s dance up to top.  2 1 3</w:t>
      </w:r>
    </w:p>
    <w:p w:rsidR="00B11EB3" w:rsidRDefault="00B11EB3" w:rsidP="00B11EB3"/>
    <w:p w:rsidR="00B11EB3" w:rsidRDefault="00B11EB3" w:rsidP="00B11EB3">
      <w:pPr>
        <w:pStyle w:val="Minicrib"/>
      </w:pPr>
      <w:r>
        <w:t>MARINER'S JIG  (J32)  Round the Room Dance 2 facing 2</w:t>
      </w:r>
      <w:r>
        <w:tab/>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Heel &amp; toe twice, Step, close step to right Repeat to left</w:t>
      </w:r>
    </w:p>
    <w:p w:rsidR="00B11EB3" w:rsidRDefault="00B11EB3" w:rsidP="00B11EB3">
      <w:pPr>
        <w:pStyle w:val="DanceBody"/>
      </w:pPr>
      <w:r>
        <w:t>17-24</w:t>
      </w:r>
      <w:r>
        <w:tab/>
        <w:t>Turn opposite person RH &amp; dance RH across</w:t>
      </w:r>
    </w:p>
    <w:p w:rsidR="00B11EB3" w:rsidRDefault="00B11EB3" w:rsidP="00B11EB3">
      <w:pPr>
        <w:pStyle w:val="DanceBody"/>
        <w:keepNext w:val="0"/>
      </w:pPr>
      <w:r>
        <w:t>25-32</w:t>
      </w:r>
      <w:r>
        <w:tab/>
        <w:t>Adv+Ret for 2 steps &amp; travel on to meet next couple (clockwise facing couples making arches)</w:t>
      </w:r>
    </w:p>
    <w:p w:rsidR="00B11EB3" w:rsidRDefault="00B11EB3" w:rsidP="00B11EB3"/>
    <w:p w:rsidR="00B11EB3" w:rsidRDefault="00B11EB3" w:rsidP="00B11EB3">
      <w:pPr>
        <w:pStyle w:val="Minicrib"/>
      </w:pPr>
      <w:r>
        <w:t>MARION 70 YEARS YOUNG  (S4x32)  4C Set</w:t>
      </w:r>
      <w:r>
        <w:tab/>
      </w:r>
    </w:p>
    <w:p w:rsidR="00B11EB3" w:rsidRDefault="00B11EB3" w:rsidP="00B11EB3">
      <w:pPr>
        <w:pStyle w:val="DanceBody"/>
      </w:pPr>
      <w:r>
        <w:t>3s &amp; 4s start on opp sides</w:t>
      </w:r>
    </w:p>
    <w:p w:rsidR="00B11EB3" w:rsidRDefault="00B11EB3" w:rsidP="00B11EB3">
      <w:pPr>
        <w:pStyle w:val="DanceBody"/>
      </w:pPr>
      <w:r>
        <w:t xml:space="preserve"> 1- 8</w:t>
      </w:r>
      <w:r>
        <w:tab/>
        <w:t>All set &amp; 1s+2s</w:t>
      </w:r>
      <w:r w:rsidRPr="007F0D5A">
        <w:rPr>
          <w:b/>
        </w:rPr>
        <w:t xml:space="preserve"> also </w:t>
      </w:r>
      <w:r>
        <w:t>3s+4s dance 1/2 RH across, all set &amp; 2s+1s</w:t>
      </w:r>
      <w:r w:rsidRPr="007F0D5A">
        <w:rPr>
          <w:b/>
        </w:rPr>
        <w:t xml:space="preserve"> also </w:t>
      </w:r>
      <w:r>
        <w:t>4s+3s dance 1/2 LH across</w:t>
      </w:r>
    </w:p>
    <w:p w:rsidR="00B11EB3" w:rsidRDefault="00B11EB3" w:rsidP="00B11EB3">
      <w:pPr>
        <w:pStyle w:val="DanceBody"/>
      </w:pPr>
      <w:r>
        <w:t xml:space="preserve"> 9-16</w:t>
      </w:r>
      <w:r>
        <w:tab/>
        <w:t>1s+4s chase anticlockwise 1/2 way</w:t>
      </w:r>
      <w:r w:rsidRPr="00BA6B4D">
        <w:rPr>
          <w:b/>
        </w:rPr>
        <w:t xml:space="preserve"> while </w:t>
      </w:r>
      <w:r>
        <w:t>2s+3s dance 1/2 R&amp;L, 4s+3s</w:t>
      </w:r>
      <w:r w:rsidRPr="007F0D5A">
        <w:rPr>
          <w:b/>
        </w:rPr>
        <w:t xml:space="preserve"> also </w:t>
      </w:r>
      <w:r>
        <w:t>2s+1s set facing on sides &amp; 1/2 turn RH.  (3)(4)(1)(2)</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3s &amp; 2s 1/2 turn RH</w:t>
      </w:r>
      <w:r w:rsidRPr="00BA6B4D">
        <w:rPr>
          <w:b/>
        </w:rPr>
        <w:t xml:space="preserve"> while </w:t>
      </w:r>
      <w:r>
        <w:t>4s+1s dance 1/2 R&amp;L, 1s &amp; 4s dance out ends &amp; cast in 1 place.  3 1 (4) (2)</w:t>
      </w:r>
    </w:p>
    <w:p w:rsidR="00B11EB3" w:rsidRDefault="00B11EB3" w:rsidP="00B11EB3"/>
    <w:p w:rsidR="00B11EB3" w:rsidRDefault="00B11EB3" w:rsidP="00B11EB3">
      <w:pPr>
        <w:pStyle w:val="Minicrib"/>
      </w:pPr>
      <w:r>
        <w:t>MARION'S FANCY  (J8x32)  3C (4C set)</w:t>
      </w:r>
      <w:r>
        <w:tab/>
        <w:t>P Campbell  25 Dances for 25 Yrs</w:t>
      </w:r>
    </w:p>
    <w:p w:rsidR="00B11EB3" w:rsidRDefault="00B11EB3" w:rsidP="00B11EB3">
      <w:pPr>
        <w:pStyle w:val="DanceBody"/>
      </w:pPr>
      <w:r>
        <w:t xml:space="preserve"> 1- 8</w:t>
      </w:r>
      <w:r>
        <w:tab/>
        <w:t>1s+2s set &amp; dance 3/4 R&amp;L.  2 1</w:t>
      </w:r>
    </w:p>
    <w:p w:rsidR="00B11EB3" w:rsidRDefault="00B11EB3" w:rsidP="00B11EB3">
      <w:pPr>
        <w:pStyle w:val="DanceBody"/>
      </w:pPr>
      <w:r>
        <w:t xml:space="preserve"> 9-16</w:t>
      </w:r>
      <w:r>
        <w:tab/>
        <w:t>1s dance Figs of 8 on owns side casting round 3</w:t>
      </w:r>
      <w:r w:rsidRPr="00972EEB">
        <w:t>rd</w:t>
      </w:r>
      <w:r>
        <w:t xml:space="preserve"> corner to start &amp; end facing own sides for…</w:t>
      </w:r>
    </w:p>
    <w:p w:rsidR="00B11EB3" w:rsidRDefault="00B11EB3" w:rsidP="00B11EB3">
      <w:pPr>
        <w:pStyle w:val="DanceBody"/>
      </w:pPr>
      <w:r>
        <w:t>17-24</w:t>
      </w:r>
      <w:r>
        <w:tab/>
        <w:t>1s dance Double Triangles ending RSh to RSh (Man facing up)</w:t>
      </w:r>
    </w:p>
    <w:p w:rsidR="00B11EB3" w:rsidRDefault="00B11EB3" w:rsidP="00B11EB3">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B11EB3" w:rsidRDefault="00B11EB3" w:rsidP="00B11EB3"/>
    <w:p w:rsidR="00B11EB3" w:rsidRDefault="00B11EB3" w:rsidP="00B11EB3">
      <w:pPr>
        <w:pStyle w:val="Minicrib"/>
        <w:rPr>
          <w:shd w:val="clear" w:color="auto" w:fill="FFFFFF"/>
        </w:rPr>
      </w:pPr>
      <w:r>
        <w:rPr>
          <w:shd w:val="clear" w:color="auto" w:fill="FFFFFF"/>
        </w:rPr>
        <w:t>MARION'S WELCOME (TO OTTAWA)  (R3x32)  3C set</w:t>
      </w:r>
      <w:r>
        <w:rPr>
          <w:shd w:val="clear" w:color="auto" w:fill="FFFFFF"/>
        </w:rPr>
        <w:tab/>
        <w:t>Bryan Gordon, 2015</w:t>
      </w:r>
    </w:p>
    <w:p w:rsidR="00B11EB3" w:rsidRDefault="00B11EB3" w:rsidP="00B11EB3">
      <w:pPr>
        <w:pStyle w:val="DanceBody"/>
        <w:rPr>
          <w:szCs w:val="21"/>
          <w:shd w:val="clear" w:color="auto" w:fill="FFFFFF"/>
        </w:rPr>
      </w:pPr>
      <w:r>
        <w:rPr>
          <w:szCs w:val="21"/>
          <w:shd w:val="clear" w:color="auto" w:fill="FFFFFF"/>
        </w:rPr>
        <w:t xml:space="preserve"> </w:t>
      </w:r>
      <w:r w:rsidRPr="00336C73">
        <w:rPr>
          <w:szCs w:val="21"/>
          <w:shd w:val="clear" w:color="auto" w:fill="FFFFFF"/>
        </w:rPr>
        <w:t>1-</w:t>
      </w:r>
      <w:r>
        <w:rPr>
          <w:szCs w:val="21"/>
          <w:shd w:val="clear" w:color="auto" w:fill="FFFFFF"/>
        </w:rPr>
        <w:t xml:space="preserve"> </w:t>
      </w:r>
      <w:r w:rsidRPr="00336C73">
        <w:rPr>
          <w:szCs w:val="21"/>
          <w:shd w:val="clear" w:color="auto" w:fill="FFFFFF"/>
        </w:rPr>
        <w:t>4</w:t>
      </w:r>
      <w:r>
        <w:rPr>
          <w:szCs w:val="21"/>
          <w:shd w:val="clear" w:color="auto" w:fill="FFFFFF"/>
        </w:rPr>
        <w:tab/>
      </w:r>
      <w:r w:rsidRPr="00336C73">
        <w:rPr>
          <w:szCs w:val="21"/>
          <w:shd w:val="clear" w:color="auto" w:fill="FFFFFF"/>
        </w:rPr>
        <w:t>2</w:t>
      </w:r>
      <w:r>
        <w:rPr>
          <w:shd w:val="clear" w:color="auto" w:fill="FFFFFF"/>
        </w:rPr>
        <w:t>s cross LH</w:t>
      </w:r>
      <w:r w:rsidRPr="00336C73">
        <w:rPr>
          <w:szCs w:val="21"/>
          <w:shd w:val="clear" w:color="auto" w:fill="FFFFFF"/>
        </w:rPr>
        <w:t>,</w:t>
      </w:r>
      <w:r>
        <w:rPr>
          <w:shd w:val="clear" w:color="auto" w:fill="FFFFFF"/>
        </w:rPr>
        <w:t xml:space="preserve"> </w:t>
      </w:r>
      <w:r w:rsidRPr="00336C73">
        <w:rPr>
          <w:szCs w:val="21"/>
          <w:shd w:val="clear" w:color="auto" w:fill="FFFFFF"/>
        </w:rPr>
        <w:t xml:space="preserve">cast to the left </w:t>
      </w:r>
      <w:r>
        <w:rPr>
          <w:shd w:val="clear" w:color="auto" w:fill="FFFFFF"/>
        </w:rPr>
        <w:t>into centre (</w:t>
      </w:r>
      <w:r>
        <w:rPr>
          <w:szCs w:val="21"/>
          <w:shd w:val="clear" w:color="auto" w:fill="FFFFFF"/>
        </w:rPr>
        <w:t xml:space="preserve">2M </w:t>
      </w:r>
      <w:r>
        <w:rPr>
          <w:shd w:val="clear" w:color="auto" w:fill="FFFFFF"/>
        </w:rPr>
        <w:t>at top</w:t>
      </w:r>
      <w:r w:rsidRPr="00336C73">
        <w:rPr>
          <w:szCs w:val="21"/>
          <w:shd w:val="clear" w:color="auto" w:fill="FFFFFF"/>
        </w:rPr>
        <w:t xml:space="preserve"> facing down</w:t>
      </w:r>
      <w:r>
        <w:rPr>
          <w:shd w:val="clear" w:color="auto" w:fill="FFFFFF"/>
        </w:rPr>
        <w:t>,</w:t>
      </w:r>
      <w:r w:rsidRPr="00336C73">
        <w:rPr>
          <w:szCs w:val="21"/>
          <w:shd w:val="clear" w:color="auto" w:fill="FFFFFF"/>
        </w:rPr>
        <w:t xml:space="preserve"> 2L </w:t>
      </w:r>
      <w:r>
        <w:rPr>
          <w:shd w:val="clear" w:color="auto" w:fill="FFFFFF"/>
        </w:rPr>
        <w:t xml:space="preserve">at </w:t>
      </w:r>
      <w:r w:rsidRPr="00336C73">
        <w:rPr>
          <w:szCs w:val="21"/>
          <w:shd w:val="clear" w:color="auto" w:fill="FFFFFF"/>
        </w:rPr>
        <w:t>bottom</w:t>
      </w:r>
      <w:r>
        <w:rPr>
          <w:shd w:val="clear" w:color="auto" w:fill="FFFFFF"/>
        </w:rPr>
        <w:t xml:space="preserve"> </w:t>
      </w:r>
      <w:r w:rsidRPr="00336C73">
        <w:rPr>
          <w:szCs w:val="21"/>
          <w:shd w:val="clear" w:color="auto" w:fill="FFFFFF"/>
        </w:rPr>
        <w:t>facing up</w:t>
      </w:r>
      <w:r>
        <w:rPr>
          <w:shd w:val="clear" w:color="auto" w:fill="FFFFFF"/>
        </w:rPr>
        <w:t xml:space="preserve"> as 1s &amp; 3</w:t>
      </w:r>
      <w:r w:rsidRPr="00336C73">
        <w:rPr>
          <w:szCs w:val="21"/>
          <w:shd w:val="clear" w:color="auto" w:fill="FFFFFF"/>
        </w:rPr>
        <w:t>s step tow</w:t>
      </w:r>
      <w:r>
        <w:rPr>
          <w:shd w:val="clear" w:color="auto" w:fill="FFFFFF"/>
        </w:rPr>
        <w:t>ard one another on the side, 1s face up, 3</w:t>
      </w:r>
      <w:r w:rsidRPr="00336C73">
        <w:rPr>
          <w:szCs w:val="21"/>
          <w:shd w:val="clear" w:color="auto" w:fill="FFFFFF"/>
        </w:rPr>
        <w:t>s</w:t>
      </w:r>
      <w:r>
        <w:rPr>
          <w:shd w:val="clear" w:color="auto" w:fill="FFFFFF"/>
        </w:rPr>
        <w:t xml:space="preserve"> face</w:t>
      </w:r>
      <w:r w:rsidRPr="00336C73">
        <w:rPr>
          <w:szCs w:val="21"/>
          <w:shd w:val="clear" w:color="auto" w:fill="FFFFFF"/>
        </w:rPr>
        <w:t xml:space="preserve"> down</w:t>
      </w:r>
      <w:r>
        <w:rPr>
          <w:shd w:val="clear" w:color="auto" w:fill="FFFFFF"/>
        </w:rPr>
        <w:t xml:space="preserve"> &amp; join </w:t>
      </w:r>
      <w:r w:rsidRPr="00336C73">
        <w:rPr>
          <w:szCs w:val="21"/>
          <w:shd w:val="clear" w:color="auto" w:fill="FFFFFF"/>
        </w:rPr>
        <w:t>hands w</w:t>
      </w:r>
      <w:r>
        <w:rPr>
          <w:shd w:val="clear" w:color="auto" w:fill="FFFFFF"/>
        </w:rPr>
        <w:t>ith 2</w:t>
      </w:r>
      <w:r w:rsidRPr="00336C73">
        <w:rPr>
          <w:szCs w:val="21"/>
          <w:shd w:val="clear" w:color="auto" w:fill="FFFFFF"/>
        </w:rPr>
        <w:t xml:space="preserve">s </w:t>
      </w:r>
      <w:r>
        <w:rPr>
          <w:shd w:val="clear" w:color="auto" w:fill="FFFFFF"/>
        </w:rPr>
        <w:t>(</w:t>
      </w:r>
      <w:r w:rsidRPr="00336C73">
        <w:rPr>
          <w:szCs w:val="21"/>
          <w:shd w:val="clear" w:color="auto" w:fill="FFFFFF"/>
        </w:rPr>
        <w:t>as</w:t>
      </w:r>
      <w:r>
        <w:rPr>
          <w:shd w:val="clear" w:color="auto" w:fill="FFFFFF"/>
        </w:rPr>
        <w:t xml:space="preserve"> Crown T</w:t>
      </w:r>
      <w:r w:rsidRPr="00336C73">
        <w:rPr>
          <w:szCs w:val="21"/>
          <w:shd w:val="clear" w:color="auto" w:fill="FFFFFF"/>
        </w:rPr>
        <w:t>riangles)</w:t>
      </w:r>
    </w:p>
    <w:p w:rsidR="00B11EB3" w:rsidRDefault="00B11EB3" w:rsidP="00B11EB3">
      <w:pPr>
        <w:pStyle w:val="DanceBody"/>
        <w:rPr>
          <w:szCs w:val="21"/>
          <w:shd w:val="clear" w:color="auto" w:fill="FFFFFF"/>
        </w:rPr>
      </w:pPr>
      <w:r>
        <w:rPr>
          <w:shd w:val="clear" w:color="auto" w:fill="FFFFFF"/>
        </w:rPr>
        <w:t xml:space="preserve"> 5- 8</w:t>
      </w:r>
      <w:r>
        <w:rPr>
          <w:shd w:val="clear" w:color="auto" w:fill="FFFFFF"/>
        </w:rPr>
        <w:tab/>
        <w:t>2s+1s+3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B11EB3" w:rsidRDefault="00B11EB3" w:rsidP="00B11EB3">
      <w:pPr>
        <w:pStyle w:val="DanceBody"/>
        <w:rPr>
          <w:shd w:val="clear" w:color="auto" w:fill="FFFFFF"/>
        </w:rPr>
      </w:pPr>
      <w:r>
        <w:rPr>
          <w:szCs w:val="21"/>
          <w:shd w:val="clear" w:color="auto" w:fill="FFFFFF"/>
        </w:rPr>
        <w:t xml:space="preserve"> 9-12</w:t>
      </w:r>
      <w:r>
        <w:rPr>
          <w:shd w:val="clear" w:color="auto" w:fill="FFFFFF"/>
        </w:rPr>
        <w:tab/>
        <w:t xml:space="preserve">2M+1s &amp; </w:t>
      </w:r>
      <w:r w:rsidRPr="00336C73">
        <w:rPr>
          <w:szCs w:val="21"/>
          <w:shd w:val="clear" w:color="auto" w:fill="FFFFFF"/>
        </w:rPr>
        <w:t>2L</w:t>
      </w:r>
      <w:r>
        <w:rPr>
          <w:shd w:val="clear" w:color="auto" w:fill="FFFFFF"/>
        </w:rPr>
        <w:t>+3s dance 1/2 RSh</w:t>
      </w:r>
      <w:r w:rsidRPr="00336C73">
        <w:rPr>
          <w:szCs w:val="21"/>
          <w:shd w:val="clear" w:color="auto" w:fill="FFFFFF"/>
        </w:rPr>
        <w:t xml:space="preserve"> reels of 3 across</w:t>
      </w:r>
      <w:r>
        <w:rPr>
          <w:shd w:val="clear" w:color="auto" w:fill="FFFFFF"/>
        </w:rPr>
        <w:t xml:space="preserve"> (2M RSh to 1L, 2L RSh to 3M), 2s</w:t>
      </w:r>
      <w:r w:rsidRPr="00336C73">
        <w:rPr>
          <w:szCs w:val="21"/>
          <w:shd w:val="clear" w:color="auto" w:fill="FFFFFF"/>
        </w:rPr>
        <w:t xml:space="preserve"> finish in </w:t>
      </w:r>
      <w:r>
        <w:rPr>
          <w:szCs w:val="21"/>
          <w:shd w:val="clear" w:color="auto" w:fill="FFFFFF"/>
        </w:rPr>
        <w:t xml:space="preserve">centre </w:t>
      </w:r>
      <w:r>
        <w:rPr>
          <w:shd w:val="clear" w:color="auto" w:fill="FFFFFF"/>
        </w:rPr>
        <w:t>BtoB</w:t>
      </w:r>
      <w:r w:rsidRPr="00336C73">
        <w:rPr>
          <w:szCs w:val="21"/>
          <w:shd w:val="clear" w:color="auto" w:fill="FFFFFF"/>
        </w:rPr>
        <w:t xml:space="preserve">, 2M facing down, 2L facing up. </w:t>
      </w:r>
      <w:r>
        <w:rPr>
          <w:shd w:val="clear" w:color="auto" w:fill="FFFFFF"/>
        </w:rPr>
        <w:t>1s face down, 3s face up &amp; join hands with 2s</w:t>
      </w:r>
    </w:p>
    <w:p w:rsidR="00B11EB3" w:rsidRDefault="00B11EB3" w:rsidP="00B11EB3">
      <w:pPr>
        <w:pStyle w:val="DanceBody"/>
        <w:rPr>
          <w:szCs w:val="21"/>
          <w:shd w:val="clear" w:color="auto" w:fill="FFFFFF"/>
        </w:rPr>
      </w:pPr>
      <w:r>
        <w:rPr>
          <w:shd w:val="clear" w:color="auto" w:fill="FFFFFF"/>
        </w:rPr>
        <w:t>13-16</w:t>
      </w:r>
      <w:r>
        <w:rPr>
          <w:shd w:val="clear" w:color="auto" w:fill="FFFFFF"/>
        </w:rPr>
        <w:tab/>
        <w:t>1s+2s+3</w:t>
      </w:r>
      <w:r w:rsidRPr="00336C73">
        <w:rPr>
          <w:szCs w:val="21"/>
          <w:shd w:val="clear" w:color="auto" w:fill="FFFFFF"/>
        </w:rPr>
        <w:t xml:space="preserve">s dance </w:t>
      </w:r>
      <w:r>
        <w:rPr>
          <w:szCs w:val="21"/>
          <w:shd w:val="clear" w:color="auto" w:fill="FFFFFF"/>
        </w:rPr>
        <w:t>1/2</w:t>
      </w:r>
      <w:r w:rsidRPr="00336C73">
        <w:rPr>
          <w:szCs w:val="21"/>
          <w:shd w:val="clear" w:color="auto" w:fill="FFFFFF"/>
        </w:rPr>
        <w:t xml:space="preserve"> Inverted Double Triangles</w:t>
      </w:r>
    </w:p>
    <w:p w:rsidR="00B11EB3" w:rsidRDefault="00B11EB3" w:rsidP="00B11EB3">
      <w:pPr>
        <w:pStyle w:val="DanceBody"/>
        <w:rPr>
          <w:shd w:val="clear" w:color="auto" w:fill="FFFFFF"/>
        </w:rPr>
      </w:pPr>
      <w:r>
        <w:rPr>
          <w:shd w:val="clear" w:color="auto" w:fill="FFFFFF"/>
        </w:rPr>
        <w:t>17-20</w:t>
      </w:r>
      <w:r>
        <w:rPr>
          <w:shd w:val="clear" w:color="auto" w:fill="FFFFFF"/>
        </w:rPr>
        <w:tab/>
        <w:t xml:space="preserve">2L+1s &amp; </w:t>
      </w:r>
      <w:r w:rsidRPr="00336C73">
        <w:rPr>
          <w:szCs w:val="21"/>
          <w:shd w:val="clear" w:color="auto" w:fill="FFFFFF"/>
        </w:rPr>
        <w:t>2M</w:t>
      </w:r>
      <w:r>
        <w:rPr>
          <w:shd w:val="clear" w:color="auto" w:fill="FFFFFF"/>
        </w:rPr>
        <w:t>+3s dance 1/2 RSh</w:t>
      </w:r>
      <w:r w:rsidRPr="00336C73">
        <w:rPr>
          <w:szCs w:val="21"/>
          <w:shd w:val="clear" w:color="auto" w:fill="FFFFFF"/>
        </w:rPr>
        <w:t xml:space="preserve"> reels of 3 across </w:t>
      </w:r>
      <w:r>
        <w:rPr>
          <w:shd w:val="clear" w:color="auto" w:fill="FFFFFF"/>
        </w:rPr>
        <w:t>(2L RSh to 1L, 2M RSh to 3M)</w:t>
      </w:r>
      <w:r w:rsidRPr="00336C73">
        <w:rPr>
          <w:szCs w:val="21"/>
          <w:shd w:val="clear" w:color="auto" w:fill="FFFFFF"/>
        </w:rPr>
        <w:t xml:space="preserve">, finishing </w:t>
      </w:r>
      <w:r>
        <w:rPr>
          <w:shd w:val="clear" w:color="auto" w:fill="FFFFFF"/>
        </w:rPr>
        <w:t>in centre, LSh to LSh</w:t>
      </w:r>
      <w:r w:rsidRPr="00336C73">
        <w:rPr>
          <w:szCs w:val="21"/>
          <w:shd w:val="clear" w:color="auto" w:fill="FFFFFF"/>
        </w:rPr>
        <w:t xml:space="preserve"> in 2nd place</w:t>
      </w:r>
      <w:r>
        <w:rPr>
          <w:szCs w:val="21"/>
          <w:shd w:val="clear" w:color="auto" w:fill="FFFFFF"/>
        </w:rPr>
        <w:t xml:space="preserve"> facing opp sides</w:t>
      </w:r>
    </w:p>
    <w:p w:rsidR="00B11EB3" w:rsidRDefault="00B11EB3" w:rsidP="00B11EB3">
      <w:pPr>
        <w:pStyle w:val="DanceBody"/>
        <w:rPr>
          <w:shd w:val="clear" w:color="auto" w:fill="FFFFFF"/>
        </w:rPr>
      </w:pPr>
      <w:r>
        <w:rPr>
          <w:shd w:val="clear" w:color="auto" w:fill="FFFFFF"/>
        </w:rPr>
        <w:t>21-28</w:t>
      </w:r>
      <w:r>
        <w:rPr>
          <w:shd w:val="clear" w:color="auto" w:fill="FFFFFF"/>
        </w:rPr>
        <w:tab/>
      </w:r>
      <w:r w:rsidRPr="00336C73">
        <w:rPr>
          <w:szCs w:val="21"/>
          <w:shd w:val="clear" w:color="auto" w:fill="FFFFFF"/>
        </w:rPr>
        <w:t>2L</w:t>
      </w:r>
      <w:r>
        <w:rPr>
          <w:shd w:val="clear" w:color="auto" w:fill="FFFFFF"/>
        </w:rPr>
        <w:t>+1s</w:t>
      </w:r>
      <w:r w:rsidRPr="00336C73">
        <w:rPr>
          <w:szCs w:val="21"/>
          <w:shd w:val="clear" w:color="auto" w:fill="FFFFFF"/>
        </w:rPr>
        <w:t xml:space="preserve"> </w:t>
      </w:r>
      <w:r>
        <w:rPr>
          <w:shd w:val="clear" w:color="auto" w:fill="FFFFFF"/>
        </w:rPr>
        <w:t>&amp; 2M+3s dance RH across, 2s pass RSh to dance LH across with other couple. 2s end in 2nd place own side facing out</w:t>
      </w:r>
    </w:p>
    <w:p w:rsidR="00B11EB3" w:rsidRDefault="00B11EB3" w:rsidP="00B11EB3">
      <w:pPr>
        <w:pStyle w:val="DanceBody"/>
        <w:keepNext w:val="0"/>
        <w:rPr>
          <w:shd w:val="clear" w:color="auto" w:fill="FFFFFF"/>
        </w:rPr>
      </w:pPr>
      <w:r>
        <w:rPr>
          <w:shd w:val="clear" w:color="auto" w:fill="FFFFFF"/>
        </w:rPr>
        <w:t>29-32</w:t>
      </w:r>
      <w:r>
        <w:rPr>
          <w:shd w:val="clear" w:color="auto" w:fill="FFFFFF"/>
        </w:rPr>
        <w:tab/>
        <w:t>1</w:t>
      </w:r>
      <w:r w:rsidRPr="00336C73">
        <w:rPr>
          <w:szCs w:val="21"/>
          <w:shd w:val="clear" w:color="auto" w:fill="FFFFFF"/>
        </w:rPr>
        <w:t>s</w:t>
      </w:r>
      <w:r>
        <w:rPr>
          <w:shd w:val="clear" w:color="auto" w:fill="FFFFFF"/>
        </w:rPr>
        <w:t xml:space="preserve"> &amp; 2</w:t>
      </w:r>
      <w:r w:rsidRPr="00336C73">
        <w:rPr>
          <w:szCs w:val="21"/>
          <w:shd w:val="clear" w:color="auto" w:fill="FFFFFF"/>
        </w:rPr>
        <w:t>s ca</w:t>
      </w:r>
      <w:r>
        <w:rPr>
          <w:shd w:val="clear" w:color="auto" w:fill="FFFFFF"/>
        </w:rPr>
        <w:t>st one place as 3</w:t>
      </w:r>
      <w:r w:rsidRPr="00336C73">
        <w:rPr>
          <w:szCs w:val="21"/>
          <w:shd w:val="clear" w:color="auto" w:fill="FFFFFF"/>
        </w:rPr>
        <w:t>s dance up to 1</w:t>
      </w:r>
      <w:r>
        <w:rPr>
          <w:shd w:val="clear" w:color="auto" w:fill="FFFFFF"/>
        </w:rPr>
        <w:t>st place and all 3 couples set.  3 1 2</w:t>
      </w:r>
    </w:p>
    <w:p w:rsidR="00B11EB3" w:rsidRDefault="00B11EB3" w:rsidP="00B11EB3"/>
    <w:p w:rsidR="00B11EB3" w:rsidRDefault="00B11EB3" w:rsidP="00B11EB3">
      <w:pPr>
        <w:pStyle w:val="Minicrib"/>
      </w:pPr>
      <w:r>
        <w:t>MARISCHAL COLLEGE  (J8x32)  3C (4C set)</w:t>
      </w:r>
      <w:r>
        <w:tab/>
        <w:t>John Drewry  Rondel Bk</w:t>
      </w:r>
    </w:p>
    <w:p w:rsidR="00B11EB3" w:rsidRDefault="00B11EB3" w:rsidP="00B11EB3">
      <w:pPr>
        <w:pStyle w:val="DanceBody"/>
      </w:pPr>
      <w:r>
        <w:t xml:space="preserve"> 1- 8</w:t>
      </w:r>
      <w:r>
        <w:tab/>
        <w:t>1s+2s set twice, 1M+2L</w:t>
      </w:r>
      <w:r w:rsidRPr="007F0D5A">
        <w:rPr>
          <w:b/>
        </w:rPr>
        <w:t xml:space="preserve"> also </w:t>
      </w:r>
      <w:r>
        <w:t>1L+2M turn RH &amp; return to places (1M crosses behind 1L to start)</w:t>
      </w:r>
    </w:p>
    <w:p w:rsidR="00B11EB3" w:rsidRDefault="00B11EB3" w:rsidP="00B11EB3">
      <w:pPr>
        <w:pStyle w:val="DanceBody"/>
      </w:pPr>
      <w:r>
        <w:t xml:space="preserve"> 9-16</w:t>
      </w:r>
      <w:r>
        <w:tab/>
        <w:t>1s set twice to 2s on sides &amp; turn (passing between 2s)</w:t>
      </w:r>
    </w:p>
    <w:p w:rsidR="00B11EB3" w:rsidRDefault="00B11EB3" w:rsidP="00B11EB3">
      <w:pPr>
        <w:pStyle w:val="DanceBody"/>
      </w:pPr>
      <w:r>
        <w:t>17-24</w:t>
      </w:r>
      <w:r>
        <w:tab/>
        <w:t>1s dance Inveran Reels with 2s+3s</w:t>
      </w:r>
    </w:p>
    <w:p w:rsidR="00B11EB3" w:rsidRDefault="00B11EB3" w:rsidP="00B11EB3">
      <w:pPr>
        <w:pStyle w:val="DanceBody"/>
      </w:pPr>
      <w:r>
        <w:t>25-32</w:t>
      </w:r>
      <w:r>
        <w:tab/>
        <w:t>1s+2s dance a Half Rondel:-</w:t>
      </w:r>
    </w:p>
    <w:p w:rsidR="00B11EB3" w:rsidRDefault="00B11EB3" w:rsidP="00B11EB3">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B11EB3" w:rsidRDefault="00B11EB3" w:rsidP="00B11EB3"/>
    <w:p w:rsidR="00B11EB3" w:rsidRDefault="00B11EB3" w:rsidP="00B11EB3">
      <w:pPr>
        <w:pStyle w:val="Minicrib"/>
      </w:pPr>
      <w:r>
        <w:t>MARJORIE &amp; BRIAN (THE MACRAES)  (J8x40)  3C (4C set)</w:t>
      </w:r>
      <w:r>
        <w:tab/>
        <w:t>Marjorie Duffield's Pupils  Westlothiana</w:t>
      </w:r>
    </w:p>
    <w:p w:rsidR="00B11EB3" w:rsidRDefault="00B11EB3" w:rsidP="00B11EB3">
      <w:pPr>
        <w:pStyle w:val="DanceBody"/>
      </w:pPr>
      <w:r>
        <w:t xml:space="preserve"> 1- 8</w:t>
      </w:r>
      <w:r>
        <w:tab/>
        <w:t>1L followed by partner casts 1 place, crosses set, casts behind 3M, crosses set to between 3rd &amp; 4th couple own side &amp; 1s set.</w:t>
      </w:r>
    </w:p>
    <w:p w:rsidR="00B11EB3" w:rsidRDefault="00B11EB3" w:rsidP="00B11EB3">
      <w:pPr>
        <w:pStyle w:val="DanceBody"/>
      </w:pPr>
      <w:r>
        <w:t xml:space="preserve"> 9-16</w:t>
      </w:r>
      <w:r>
        <w:tab/>
        <w:t>1s NHJ dance up to top (3 bars), cast 1 place on own side &amp; turn RH to face 2L (Man's 2</w:t>
      </w:r>
      <w:r w:rsidRPr="00972EEB">
        <w:t>nd</w:t>
      </w:r>
      <w:r>
        <w:t xml:space="preserve"> corner) in promenade hold</w:t>
      </w:r>
    </w:p>
    <w:p w:rsidR="00B11EB3" w:rsidRDefault="00B11EB3" w:rsidP="00B11EB3">
      <w:pPr>
        <w:pStyle w:val="DanceBody"/>
      </w:pPr>
      <w:r>
        <w:t>17-24</w:t>
      </w:r>
      <w:r>
        <w:tab/>
        <w:t>1s dance 1/2 diag reel of 3 (RSh to 2L); 1/2 diag reel of 3 (RSh to 2M)</w:t>
      </w:r>
    </w:p>
    <w:p w:rsidR="00B11EB3" w:rsidRDefault="00B11EB3" w:rsidP="00B11EB3">
      <w:pPr>
        <w:pStyle w:val="DanceBody"/>
      </w:pPr>
      <w:r>
        <w:t>25-32</w:t>
      </w:r>
      <w:r>
        <w:tab/>
        <w:t>1s dance 1/2 diag reel of 3 (RSh to 3M; 1/2 diag reel of 3 (RSh to 3L).  1s end in centre facing up retaining LH</w:t>
      </w:r>
    </w:p>
    <w:p w:rsidR="00B11EB3" w:rsidRDefault="00B11EB3" w:rsidP="00B11EB3">
      <w:pPr>
        <w:pStyle w:val="DanceBody"/>
        <w:keepNext w:val="0"/>
      </w:pPr>
      <w:r>
        <w:t>33-40</w:t>
      </w:r>
      <w:r>
        <w:tab/>
        <w:t>2s+1s dance LH across; 1s+3s dance RH to end in 2</w:t>
      </w:r>
      <w:r w:rsidRPr="00972EEB">
        <w:t>nd</w:t>
      </w:r>
      <w:r>
        <w:t xml:space="preserve"> place own sides</w:t>
      </w:r>
    </w:p>
    <w:p w:rsidR="00B11EB3" w:rsidRDefault="00B11EB3" w:rsidP="00B11EB3"/>
    <w:p w:rsidR="00B11EB3" w:rsidRDefault="00B11EB3" w:rsidP="00B11EB3">
      <w:pPr>
        <w:pStyle w:val="Minicrib"/>
      </w:pPr>
      <w:r>
        <w:t>MARJORIE STEWART'S JIG  (J3x40)  3C Set</w:t>
      </w:r>
      <w:r>
        <w:tab/>
      </w:r>
    </w:p>
    <w:p w:rsidR="00B11EB3" w:rsidRDefault="00B11EB3" w:rsidP="00B11EB3">
      <w:pPr>
        <w:pStyle w:val="DanceBody"/>
      </w:pPr>
      <w:r>
        <w:t xml:space="preserve"> 1- 8</w:t>
      </w:r>
      <w:r>
        <w:tab/>
        <w:t>1s+2s turn 1.1/2 times on sides (1s b'tw'n 2s)), 1s+3s turn 1.1/2 on sides other hand</w:t>
      </w:r>
    </w:p>
    <w:p w:rsidR="00B11EB3" w:rsidRDefault="00B11EB3" w:rsidP="00B11EB3">
      <w:pPr>
        <w:pStyle w:val="DanceBody"/>
      </w:pPr>
      <w:r>
        <w:t xml:space="preserve"> 9-16</w:t>
      </w:r>
      <w:r>
        <w:tab/>
        <w:t>1s dance up to top, cast 1 place &amp; turn RH to face 1</w:t>
      </w:r>
      <w:r w:rsidRPr="00972EEB">
        <w:t>st</w:t>
      </w:r>
      <w:r>
        <w:t xml:space="preserve"> corners</w:t>
      </w:r>
    </w:p>
    <w:p w:rsidR="00B11EB3" w:rsidRDefault="00B11EB3" w:rsidP="00B11EB3">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B11EB3" w:rsidRDefault="00B11EB3" w:rsidP="00B11EB3">
      <w:pPr>
        <w:pStyle w:val="DanceBody"/>
      </w:pPr>
      <w:r>
        <w:t>25-32</w:t>
      </w:r>
      <w:r>
        <w:tab/>
        <w:t>2s+1s+3s set, 1s turn person on right RH &amp; dance 1/2 reel of 3 across (Man with 2s at top &amp; Lady with 3s at bottom) ending in lines of 3 across</w:t>
      </w:r>
    </w:p>
    <w:p w:rsidR="00B11EB3" w:rsidRDefault="00B11EB3" w:rsidP="00B11EB3">
      <w:pPr>
        <w:pStyle w:val="DanceBody"/>
        <w:keepNext w:val="0"/>
      </w:pPr>
      <w:r>
        <w:t>33-40</w:t>
      </w:r>
      <w:r>
        <w:tab/>
        <w:t>All Set+Link for 3 once, 3s &amp; 1s set &amp; cross down 1 place (no hands)</w:t>
      </w:r>
      <w:r w:rsidRPr="00BA6B4D">
        <w:rPr>
          <w:b/>
        </w:rPr>
        <w:t xml:space="preserve"> while </w:t>
      </w:r>
      <w:r>
        <w:t>2s cross RH &amp; dance up outside to top.  2 3 1</w:t>
      </w:r>
    </w:p>
    <w:p w:rsidR="00B11EB3" w:rsidRDefault="00B11EB3" w:rsidP="00B11EB3"/>
    <w:p w:rsidR="00B11EB3" w:rsidRDefault="00B11EB3" w:rsidP="00B11EB3">
      <w:pPr>
        <w:pStyle w:val="Minicrib"/>
      </w:pPr>
      <w:r>
        <w:t>MARJORIE'S MOMENTS  (R4x32)  4C set</w:t>
      </w:r>
      <w:r>
        <w:tab/>
        <w:t>E Eder  Martello Tower 2</w:t>
      </w:r>
    </w:p>
    <w:p w:rsidR="00B11EB3" w:rsidRPr="008B4D76" w:rsidRDefault="00B11EB3" w:rsidP="00B11EB3">
      <w:pPr>
        <w:pStyle w:val="DanceBody"/>
      </w:pPr>
      <w:r w:rsidRPr="008B4D76">
        <w:t xml:space="preserve"> 1- 8</w:t>
      </w:r>
      <w:r w:rsidRPr="008B4D76">
        <w:tab/>
        <w:t xml:space="preserve">2s &amp; 4s dance </w:t>
      </w:r>
      <w:r>
        <w:t xml:space="preserve">1/2 </w:t>
      </w:r>
      <w:r w:rsidRPr="008B4D76">
        <w:t>Petronella to end on opposite sides</w:t>
      </w:r>
    </w:p>
    <w:p w:rsidR="00B11EB3" w:rsidRPr="008B4D76" w:rsidRDefault="00B11EB3" w:rsidP="00B11EB3">
      <w:pPr>
        <w:pStyle w:val="DanceBody"/>
      </w:pPr>
      <w:r w:rsidRPr="008B4D76">
        <w:t xml:space="preserve"> 9-16</w:t>
      </w:r>
      <w:r w:rsidRPr="008B4D76">
        <w:tab/>
        <w:t>1s+2s</w:t>
      </w:r>
      <w:r w:rsidRPr="007F0D5A">
        <w:rPr>
          <w:b/>
        </w:rPr>
        <w:t xml:space="preserve"> also </w:t>
      </w:r>
      <w:r w:rsidRPr="008B4D76">
        <w:t>3s+4s dance the Whirligig Progression : -</w:t>
      </w:r>
    </w:p>
    <w:p w:rsidR="00B11EB3" w:rsidRPr="008B4D76" w:rsidRDefault="00B11EB3" w:rsidP="00B11EB3">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rPr>
        <w:t xml:space="preserve"> </w:t>
      </w:r>
      <w:r>
        <w:rPr>
          <w:b/>
        </w:rPr>
        <w:t xml:space="preserve">as </w:t>
      </w:r>
      <w:r w:rsidRPr="008B4D76">
        <w:t>1s/3s move down 1 place (2s+1s end facing down, 4s+3s facing up on sides)</w:t>
      </w:r>
    </w:p>
    <w:p w:rsidR="00B11EB3" w:rsidRPr="008B4D76" w:rsidRDefault="00B11EB3" w:rsidP="00B11EB3">
      <w:pPr>
        <w:pStyle w:val="DanceBody"/>
      </w:pPr>
      <w:r w:rsidRPr="008B4D76">
        <w:t>17-24</w:t>
      </w:r>
      <w:r w:rsidRPr="008B4D76">
        <w:tab/>
        <w:t>All dance reflection reels of 4 on sides with 1M+4M passing LSh &amp; 1L+4L passing RSh to start</w:t>
      </w:r>
    </w:p>
    <w:p w:rsidR="00B11EB3" w:rsidRPr="008B4D76" w:rsidRDefault="00B11EB3" w:rsidP="00B11EB3">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B11EB3" w:rsidRDefault="00B11EB3" w:rsidP="00B11EB3"/>
    <w:p w:rsidR="00B11EB3" w:rsidRDefault="00B11EB3" w:rsidP="00B11EB3">
      <w:pPr>
        <w:pStyle w:val="Minicrib"/>
      </w:pPr>
      <w:r>
        <w:t>MARJORY'S STRATHSPEY  (S4x40)  Sq.Set</w:t>
      </w:r>
      <w:r>
        <w:tab/>
        <w:t>Douglas J Dean  Rodney Rooms Bk 2</w:t>
      </w:r>
    </w:p>
    <w:p w:rsidR="00B11EB3" w:rsidRDefault="00B11EB3" w:rsidP="00B11EB3">
      <w:pPr>
        <w:pStyle w:val="DanceBody"/>
      </w:pPr>
      <w:r>
        <w:t xml:space="preserve"> 1- 8</w:t>
      </w:r>
      <w:r>
        <w:tab/>
        <w:t>1s &amp; 3s advance &amp; 1/2 turn opposite partner RH, twirl &amp; dance out to opposite side, 2s+4s repeat</w:t>
      </w:r>
    </w:p>
    <w:p w:rsidR="00B11EB3" w:rsidRDefault="00B11EB3" w:rsidP="00B11EB3">
      <w:pPr>
        <w:pStyle w:val="DanceBody"/>
      </w:pPr>
      <w:r>
        <w:t xml:space="preserve"> 9-16</w:t>
      </w:r>
      <w:r>
        <w:tab/>
        <w:t>All Ladies set &amp; petronella turn to next place on right, Men repeat</w:t>
      </w:r>
    </w:p>
    <w:p w:rsidR="00B11EB3" w:rsidRDefault="00B11EB3" w:rsidP="00B11EB3">
      <w:pPr>
        <w:pStyle w:val="DanceBody"/>
      </w:pPr>
      <w:r>
        <w:t>17-24</w:t>
      </w:r>
      <w:r>
        <w:tab/>
        <w:t>All Reverse Set+Link, 1L+3L dance 1/2 Ladies Chain</w:t>
      </w:r>
    </w:p>
    <w:p w:rsidR="00B11EB3" w:rsidRDefault="00B11EB3" w:rsidP="00B11EB3">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rPr>
        <w:t xml:space="preserve"> while </w:t>
      </w:r>
      <w:r>
        <w:t>2s+4s set &amp; turn RH into prom hold</w:t>
      </w:r>
    </w:p>
    <w:p w:rsidR="00B11EB3" w:rsidRDefault="00B11EB3" w:rsidP="00B11EB3">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B11EB3" w:rsidRDefault="00B11EB3" w:rsidP="00B11EB3"/>
    <w:p w:rsidR="00B11EB3" w:rsidRDefault="00B11EB3" w:rsidP="00B11EB3">
      <w:pPr>
        <w:pStyle w:val="Minicrib"/>
      </w:pPr>
      <w:r>
        <w:t>MARKET CROSS JIG  (J8x32)  3C (4C set)</w:t>
      </w:r>
      <w:r>
        <w:tab/>
        <w:t>Alan Littlefair  Cleveland Coll</w:t>
      </w:r>
    </w:p>
    <w:p w:rsidR="00B11EB3" w:rsidRPr="00E8353D" w:rsidRDefault="00B11EB3" w:rsidP="00B11EB3">
      <w:pPr>
        <w:pStyle w:val="DanceBody"/>
      </w:pPr>
      <w:r w:rsidRPr="00E8353D">
        <w:t xml:space="preserve"> 1- 8</w:t>
      </w:r>
      <w:r w:rsidRPr="00E8353D">
        <w:tab/>
        <w:t>1s turn LH 1.1/2 times moving down to face 1st corner &amp; dance 1/2 diagonal reel of 4 with 1st corners</w:t>
      </w:r>
    </w:p>
    <w:p w:rsidR="00B11EB3" w:rsidRPr="00E8353D" w:rsidRDefault="00B11EB3" w:rsidP="00B11EB3">
      <w:pPr>
        <w:pStyle w:val="DanceBody"/>
      </w:pPr>
      <w:r w:rsidRPr="00E8353D">
        <w:t xml:space="preserve"> 9-16</w:t>
      </w:r>
      <w:r w:rsidRPr="00E8353D">
        <w:tab/>
        <w:t>1s turn LH to face 2nd corner &amp; dance 1/2 diagonal reel of 4 with 2nd corners. 1s end in 2nd place opp sides</w:t>
      </w:r>
    </w:p>
    <w:p w:rsidR="00B11EB3" w:rsidRPr="00E8353D" w:rsidRDefault="00B11EB3" w:rsidP="00B11EB3">
      <w:pPr>
        <w:pStyle w:val="DanceBody"/>
      </w:pPr>
      <w:r w:rsidRPr="00E8353D">
        <w:t>17-24</w:t>
      </w:r>
      <w:r w:rsidRPr="00E8353D">
        <w:tab/>
        <w:t>1s dance RH across (Man up with 3s, Lady down with 2s); 1s dance 1/2 RSh reels of 3 on opp sides (RSh to 2nd corner pstn to start)</w:t>
      </w:r>
    </w:p>
    <w:p w:rsidR="00B11EB3" w:rsidRPr="00E8353D" w:rsidRDefault="00B11EB3" w:rsidP="00B11EB3">
      <w:pPr>
        <w:pStyle w:val="DanceBody"/>
        <w:keepNext w:val="0"/>
      </w:pPr>
      <w:r w:rsidRPr="00E8353D">
        <w:t>25-32</w:t>
      </w:r>
      <w:r w:rsidRPr="00E8353D">
        <w:tab/>
        <w:t>1s dance LH across (Man down with 3s, Lady up with 2s) ending BtoB Lady facing up; All set &amp; 1s Petronella turn to 2nd place own sides</w:t>
      </w:r>
      <w:r w:rsidRPr="00E8353D">
        <w:rPr>
          <w:b/>
        </w:rPr>
        <w:t xml:space="preserve"> while </w:t>
      </w:r>
      <w:r w:rsidRPr="00E8353D">
        <w:t>2s &amp; 3s cross RH to own sides</w:t>
      </w:r>
    </w:p>
    <w:p w:rsidR="00B11EB3" w:rsidRDefault="00B11EB3" w:rsidP="00B11EB3"/>
    <w:p w:rsidR="00B11EB3" w:rsidRDefault="00B11EB3" w:rsidP="00B11EB3">
      <w:pPr>
        <w:pStyle w:val="Minicrib"/>
      </w:pPr>
      <w:r>
        <w:t>MARKET SQUARE (R64)  Sq.Set</w:t>
      </w:r>
      <w:r>
        <w:tab/>
        <w:t>Dorothy Bell  Donaghadee &amp; Starters Coll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dance RH across &amp; turn partner RH</w:t>
      </w:r>
    </w:p>
    <w:p w:rsidR="00B11EB3" w:rsidRDefault="00B11EB3" w:rsidP="00B11EB3">
      <w:pPr>
        <w:pStyle w:val="DanceBody"/>
      </w:pPr>
      <w:r>
        <w:t>17-24.</w:t>
      </w:r>
      <w:r>
        <w:tab/>
        <w:t>Men dance LH across &amp; turn partner LH into prom hold</w:t>
      </w:r>
    </w:p>
    <w:p w:rsidR="00B11EB3" w:rsidRDefault="00B11EB3" w:rsidP="00B11EB3">
      <w:pPr>
        <w:pStyle w:val="DanceBody"/>
      </w:pPr>
      <w:r>
        <w:t>25-32.</w:t>
      </w:r>
      <w:r>
        <w:tab/>
        <w:t>All Promenade clockwise once round</w:t>
      </w:r>
    </w:p>
    <w:p w:rsidR="00B11EB3" w:rsidRDefault="00B11EB3" w:rsidP="00B11EB3">
      <w:pPr>
        <w:pStyle w:val="DanceBody"/>
      </w:pPr>
      <w:r>
        <w:t>33-40.</w:t>
      </w:r>
      <w:r>
        <w:tab/>
        <w:t>1s+3s in prom hold pass RSh &amp; dance round to right behind 4s/2s back to places</w:t>
      </w:r>
    </w:p>
    <w:p w:rsidR="00B11EB3" w:rsidRDefault="00B11EB3" w:rsidP="00B11EB3">
      <w:pPr>
        <w:pStyle w:val="DanceBody"/>
      </w:pPr>
      <w:r>
        <w:t>41-48.</w:t>
      </w:r>
      <w:r>
        <w:tab/>
        <w:t>2s+4s repeat</w:t>
      </w:r>
    </w:p>
    <w:p w:rsidR="00B11EB3" w:rsidRDefault="00B11EB3" w:rsidP="00B11EB3">
      <w:pPr>
        <w:pStyle w:val="DanceBody"/>
      </w:pPr>
      <w:r>
        <w:t>49-56.</w:t>
      </w:r>
      <w:r>
        <w:tab/>
        <w:t>1s+3s Adv+Ret, 2s+4s Adv+Ret</w:t>
      </w:r>
    </w:p>
    <w:p w:rsidR="00B11EB3" w:rsidRDefault="00B11EB3" w:rsidP="00B11EB3">
      <w:pPr>
        <w:pStyle w:val="DanceBody"/>
      </w:pPr>
      <w:r>
        <w:t>57-64</w:t>
      </w:r>
      <w:r>
        <w:tab/>
        <w:t>Ladies with partners on their left dance RH across once round</w:t>
      </w:r>
    </w:p>
    <w:p w:rsidR="00B11EB3" w:rsidRPr="004E736A" w:rsidRDefault="00B11EB3" w:rsidP="00B11EB3">
      <w:pPr>
        <w:pStyle w:val="DanceBody"/>
        <w:keepNext w:val="0"/>
        <w:rPr>
          <w:i/>
          <w:szCs w:val="16"/>
        </w:rPr>
      </w:pPr>
      <w:r w:rsidRPr="004E736A">
        <w:rPr>
          <w:i/>
        </w:rPr>
        <w:t>Note:  This dance is frequently danced as a S64+R64 medley</w:t>
      </w:r>
    </w:p>
    <w:p w:rsidR="00B11EB3" w:rsidRDefault="00B11EB3" w:rsidP="00B11EB3"/>
    <w:p w:rsidR="00B11EB3" w:rsidRDefault="00B11EB3" w:rsidP="00B11EB3">
      <w:pPr>
        <w:pStyle w:val="Minicrib"/>
      </w:pPr>
      <w:r>
        <w:t>THE MARKINCH MARS BAR KING  (J8x32)  3C (4C set)</w:t>
      </w:r>
      <w:r>
        <w:tab/>
        <w:t>Margo Priestly  In Honour Of Volume 1</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1s dance 6 bar RSh reels of 3 on sides (1L down RSh to 3M, 1M up RSh to 2L), 1s cross to 2nd place own side facing out</w:t>
      </w:r>
    </w:p>
    <w:p w:rsidR="00B11EB3" w:rsidRPr="00827421" w:rsidRDefault="00B11EB3" w:rsidP="00B11EB3">
      <w:pPr>
        <w:pStyle w:val="DanceBody"/>
      </w:pPr>
      <w:r>
        <w:t>17-24</w:t>
      </w:r>
      <w:r w:rsidRPr="00827421">
        <w:tab/>
      </w:r>
      <w:r w:rsidRPr="00827421">
        <w:rPr>
          <w:lang w:val="en-US"/>
        </w:rPr>
        <w:t>Promenade (Chaperoned) Chain progression</w:t>
      </w:r>
      <w:r w:rsidRPr="00827421">
        <w:t>:</w:t>
      </w:r>
    </w:p>
    <w:p w:rsidR="00B11EB3" w:rsidRPr="00827421" w:rsidRDefault="00B11EB3" w:rsidP="00B11EB3">
      <w:pPr>
        <w:pStyle w:val="DanceBody"/>
      </w:pPr>
      <w:r>
        <w:tab/>
        <w:t xml:space="preserve">17-18  </w:t>
      </w:r>
      <w:r w:rsidRPr="00827421">
        <w:t>2s &amp; 3s 3/4 turn partner RH into middle while 1s dance clockwise 1/4 round the set picking up 2L/3M …</w:t>
      </w:r>
    </w:p>
    <w:p w:rsidR="00B11EB3" w:rsidRDefault="00B11EB3" w:rsidP="00B11EB3">
      <w:pPr>
        <w:pStyle w:val="DanceBody"/>
      </w:pPr>
      <w:r w:rsidRPr="00827421">
        <w:tab/>
      </w:r>
      <w:r>
        <w:t xml:space="preserve">19-22  </w:t>
      </w:r>
      <w:r w:rsidRPr="00827421">
        <w:t xml:space="preserve">who promenade 1/2 way clockwise </w:t>
      </w:r>
      <w:r w:rsidRPr="00827421">
        <w:rPr>
          <w:b/>
        </w:rPr>
        <w:t>while</w:t>
      </w:r>
      <w:r w:rsidRPr="00827421">
        <w:t xml:space="preserve"> middle people (2M + 3L) turn LH 1.1/2.</w:t>
      </w:r>
    </w:p>
    <w:p w:rsidR="00B11EB3" w:rsidRDefault="00B11EB3" w:rsidP="00B11EB3">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B11EB3" w:rsidRDefault="00B11EB3" w:rsidP="00B11EB3">
      <w:pPr>
        <w:pStyle w:val="DanceBody"/>
        <w:keepNext w:val="0"/>
      </w:pPr>
      <w:r>
        <w:t>25-32</w:t>
      </w:r>
      <w:r>
        <w:tab/>
        <w:t>3s+1s+2s circle 6H 1/2 round to left; all turn partner 1.1/2 RH.  End 2 1 3</w:t>
      </w:r>
    </w:p>
    <w:p w:rsidR="00B11EB3" w:rsidRDefault="00B11EB3" w:rsidP="00B11EB3"/>
    <w:p w:rsidR="00B11EB3" w:rsidRDefault="00B11EB3" w:rsidP="00B11EB3">
      <w:pPr>
        <w:pStyle w:val="Minicrib"/>
      </w:pPr>
      <w:r>
        <w:t>THE MARKLANDS  (S4x32)  4C Set</w:t>
      </w:r>
      <w:r>
        <w:tab/>
        <w:t>Roy Goldring  24 G &amp; S Dances</w:t>
      </w:r>
    </w:p>
    <w:p w:rsidR="00B11EB3" w:rsidRDefault="00B11EB3" w:rsidP="00B11EB3">
      <w:pPr>
        <w:pStyle w:val="DanceBody"/>
      </w:pPr>
      <w:r>
        <w:t xml:space="preserve"> 1- 8</w:t>
      </w:r>
      <w:r>
        <w:tab/>
        <w:t>1s &amp; 4s set, cast in 1 place</w:t>
      </w:r>
      <w:r w:rsidRPr="00BA6B4D">
        <w:rPr>
          <w:b/>
        </w:rPr>
        <w:t xml:space="preserve"> while </w:t>
      </w:r>
      <w:r>
        <w:t>2s &amp; 3s step up/down to ends, 1s+4s circle 4H round to left</w:t>
      </w:r>
    </w:p>
    <w:p w:rsidR="00B11EB3" w:rsidRDefault="00B11EB3" w:rsidP="00B11EB3">
      <w:pPr>
        <w:pStyle w:val="DanceBody"/>
      </w:pPr>
      <w:r>
        <w:t xml:space="preserve"> 9-16</w:t>
      </w:r>
      <w:r>
        <w:tab/>
        <w:t>All dance Grand Chain (2s &amp; 3s cross RH to start)</w:t>
      </w:r>
    </w:p>
    <w:p w:rsidR="00B11EB3" w:rsidRDefault="00B11EB3" w:rsidP="00B11EB3">
      <w:pPr>
        <w:pStyle w:val="DanceBody"/>
      </w:pPr>
      <w:r>
        <w:t>17-24</w:t>
      </w:r>
      <w:r>
        <w:tab/>
        <w:t>1s+4s set, cast to ends</w:t>
      </w:r>
      <w:r w:rsidRPr="00BA6B4D">
        <w:rPr>
          <w:b/>
        </w:rPr>
        <w:t xml:space="preserve"> while </w:t>
      </w:r>
      <w:r>
        <w:t>2s &amp; 3s step up/ down to original places. 1s+2s</w:t>
      </w:r>
      <w:r w:rsidRPr="007F0D5A">
        <w:rPr>
          <w:b/>
        </w:rPr>
        <w:t xml:space="preserve"> also </w:t>
      </w:r>
      <w:r>
        <w:t>3s+4s circle 4H round to the left</w:t>
      </w:r>
    </w:p>
    <w:p w:rsidR="00B11EB3" w:rsidRDefault="00B11EB3" w:rsidP="00B11EB3">
      <w:pPr>
        <w:pStyle w:val="DanceBody"/>
        <w:keepNext w:val="0"/>
      </w:pPr>
      <w:r>
        <w:t>25-32</w:t>
      </w:r>
      <w:r>
        <w:tab/>
        <w:t>1s cast to 4</w:t>
      </w:r>
      <w:r w:rsidRPr="00972EEB">
        <w:t>th</w:t>
      </w:r>
      <w:r>
        <w:t xml:space="preserve"> place</w:t>
      </w:r>
      <w:r w:rsidRPr="00BA6B4D">
        <w:rPr>
          <w:b/>
        </w:rPr>
        <w:t xml:space="preserve"> while </w:t>
      </w:r>
      <w:r>
        <w:t>2s+3s+4s step up on bars 27</w:t>
      </w:r>
      <w:r>
        <w:noBreakHyphen/>
        <w:t>28 &amp; all turn partners RH</w:t>
      </w:r>
    </w:p>
    <w:p w:rsidR="00B11EB3" w:rsidRDefault="00B11EB3" w:rsidP="00B11EB3"/>
    <w:p w:rsidR="00B11EB3" w:rsidRDefault="00B11EB3" w:rsidP="00B11EB3">
      <w:pPr>
        <w:pStyle w:val="Minicrib"/>
      </w:pPr>
      <w:r>
        <w:t>THE MARMALADE MAKER  (S4x32)  Sq.Set</w:t>
      </w:r>
      <w:r>
        <w:tab/>
        <w:t>Ronella Burrows  South African SCD Bk</w:t>
      </w:r>
    </w:p>
    <w:p w:rsidR="00B11EB3" w:rsidRDefault="00B11EB3" w:rsidP="00B11EB3">
      <w:pPr>
        <w:pStyle w:val="DanceBody"/>
      </w:pPr>
      <w:r>
        <w:t xml:space="preserve"> 1- 4</w:t>
      </w:r>
      <w:r>
        <w:tab/>
        <w:t>All set, 1s+3s dance forward passing opp dancer LSh</w:t>
      </w:r>
      <w:r w:rsidRPr="00BA6B4D">
        <w:rPr>
          <w:b/>
        </w:rPr>
        <w:t xml:space="preserve"> while </w:t>
      </w:r>
      <w:r>
        <w:t>2s+4s chase clockwise 1 place to face 1s/3s</w:t>
      </w:r>
    </w:p>
    <w:p w:rsidR="00B11EB3" w:rsidRDefault="00B11EB3" w:rsidP="00B11EB3">
      <w:pPr>
        <w:pStyle w:val="DanceBody"/>
      </w:pPr>
      <w:r>
        <w:t xml:space="preserve"> 5- 8</w:t>
      </w:r>
      <w:r>
        <w:tab/>
        <w:t>1s+2s</w:t>
      </w:r>
      <w:r w:rsidRPr="007F0D5A">
        <w:rPr>
          <w:b/>
        </w:rPr>
        <w:t xml:space="preserve"> also </w:t>
      </w:r>
      <w:r>
        <w:t>3s+4s circle 4H round to left</w:t>
      </w:r>
    </w:p>
    <w:p w:rsidR="00B11EB3" w:rsidRDefault="00B11EB3" w:rsidP="00B11EB3">
      <w:pPr>
        <w:pStyle w:val="DanceBody"/>
      </w:pPr>
      <w:r>
        <w:t xml:space="preserve"> 9-16</w:t>
      </w:r>
      <w:r>
        <w:tab/>
        <w:t>All dance parallel reels of 4 up/down set</w:t>
      </w:r>
    </w:p>
    <w:p w:rsidR="00B11EB3" w:rsidRDefault="00B11EB3" w:rsidP="00B11EB3">
      <w:pPr>
        <w:pStyle w:val="DanceBody"/>
      </w:pPr>
      <w:r>
        <w:t>17-20</w:t>
      </w:r>
      <w:r>
        <w:tab/>
        <w:t>1s+2s</w:t>
      </w:r>
      <w:r w:rsidRPr="007F0D5A">
        <w:rPr>
          <w:b/>
        </w:rPr>
        <w:t xml:space="preserve"> also </w:t>
      </w:r>
      <w:r>
        <w:t>3s+4s dance RH across</w:t>
      </w:r>
    </w:p>
    <w:p w:rsidR="00B11EB3" w:rsidRDefault="00B11EB3" w:rsidP="00B11EB3">
      <w:pPr>
        <w:pStyle w:val="DanceBody"/>
      </w:pPr>
      <w:r>
        <w:t>21-24</w:t>
      </w:r>
      <w:r>
        <w:tab/>
        <w:t>3s+1s dance LH across 1/2 way</w:t>
      </w:r>
      <w:r w:rsidRPr="00BA6B4D">
        <w:rPr>
          <w:b/>
        </w:rPr>
        <w:t xml:space="preserve"> while </w:t>
      </w:r>
      <w:r>
        <w:t>4s+2s chase cl'wise 1 place, 3s+1s set to prtnr (in centre)</w:t>
      </w:r>
      <w:r w:rsidRPr="00BA6B4D">
        <w:rPr>
          <w:b/>
        </w:rPr>
        <w:t xml:space="preserve"> </w:t>
      </w:r>
      <w:r>
        <w:rPr>
          <w:b/>
        </w:rPr>
        <w:t xml:space="preserve">as </w:t>
      </w:r>
      <w:r>
        <w:t>4s+2s set</w:t>
      </w:r>
    </w:p>
    <w:p w:rsidR="00B11EB3" w:rsidRDefault="00B11EB3" w:rsidP="00B11EB3">
      <w:pPr>
        <w:pStyle w:val="DanceBody"/>
      </w:pPr>
      <w:r>
        <w:t>25-32</w:t>
      </w:r>
      <w:r>
        <w:tab/>
        <w:t>1M+3L</w:t>
      </w:r>
      <w:r w:rsidRPr="007F0D5A">
        <w:rPr>
          <w:b/>
        </w:rPr>
        <w:t xml:space="preserve"> also </w:t>
      </w:r>
      <w:r>
        <w:t>3M+1L lead out &amp; cross between side couples casting to meet partner, 3s+1s turn 2H &amp; all circle left 1 place.  2 3 4 1</w:t>
      </w:r>
    </w:p>
    <w:p w:rsidR="00B11EB3" w:rsidRDefault="00B11EB3" w:rsidP="00B11EB3">
      <w:pPr>
        <w:pStyle w:val="DanceBody"/>
        <w:keepNext w:val="0"/>
      </w:pPr>
      <w:r>
        <w:tab/>
        <w:t>Repeat 3 more times</w:t>
      </w:r>
    </w:p>
    <w:p w:rsidR="00B11EB3" w:rsidRDefault="00B11EB3" w:rsidP="00B11EB3"/>
    <w:p w:rsidR="00B11EB3" w:rsidRDefault="00B11EB3" w:rsidP="00B11EB3">
      <w:pPr>
        <w:pStyle w:val="Minicrib"/>
      </w:pPr>
      <w:r>
        <w:t>THE MARMALADE SANDWICH  (R4x48)  4C set</w:t>
      </w:r>
      <w:r>
        <w:tab/>
        <w:t>Ian Brockbank  Badger's Set</w:t>
      </w:r>
    </w:p>
    <w:p w:rsidR="00B11EB3" w:rsidRDefault="00B11EB3" w:rsidP="00B11EB3">
      <w:pPr>
        <w:pStyle w:val="DanceBody"/>
      </w:pPr>
      <w:r>
        <w:t xml:space="preserve"> 1- 8</w:t>
      </w:r>
      <w:r>
        <w:tab/>
        <w:t>1L followed by 2L+3L+4L dance across, down behind Men, across &amp; up to place</w:t>
      </w:r>
    </w:p>
    <w:p w:rsidR="00B11EB3" w:rsidRDefault="00B11EB3" w:rsidP="00B11EB3">
      <w:pPr>
        <w:pStyle w:val="DanceBody"/>
      </w:pPr>
      <w:r>
        <w:t xml:space="preserve"> 9-16</w:t>
      </w:r>
      <w:r>
        <w:tab/>
        <w:t>1M followed by 2M+3M+4M dance across, down behind Ladies, across &amp; up to place</w:t>
      </w:r>
    </w:p>
    <w:p w:rsidR="00B11EB3" w:rsidRDefault="00B11EB3" w:rsidP="00B11EB3">
      <w:pPr>
        <w:pStyle w:val="DanceBody"/>
      </w:pPr>
      <w:r>
        <w:t>17-24</w:t>
      </w:r>
      <w:r>
        <w:tab/>
        <w:t>All dance DoSiDo &amp; all turn RH</w:t>
      </w:r>
    </w:p>
    <w:p w:rsidR="00B11EB3" w:rsidRDefault="00B11EB3" w:rsidP="00B11EB3">
      <w:pPr>
        <w:pStyle w:val="DanceBody"/>
      </w:pPr>
      <w:r>
        <w:t>25-32</w:t>
      </w:r>
      <w:r>
        <w:tab/>
        <w:t>1s slip step to bottom &amp; back to top</w:t>
      </w:r>
    </w:p>
    <w:p w:rsidR="00B11EB3" w:rsidRDefault="00B11EB3" w:rsidP="00B11EB3">
      <w:pPr>
        <w:pStyle w:val="DanceBody"/>
      </w:pPr>
      <w:r>
        <w:t>33-40</w:t>
      </w:r>
      <w:r>
        <w:tab/>
        <w:t>1s cast to 2</w:t>
      </w:r>
      <w:r w:rsidRPr="00972EEB">
        <w:t>nd</w:t>
      </w:r>
      <w:r>
        <w:t xml:space="preserve"> place &amp; turn RH</w:t>
      </w:r>
      <w:r w:rsidRPr="00BA6B4D">
        <w:rPr>
          <w:b/>
        </w:rPr>
        <w:t xml:space="preserve"> while </w:t>
      </w:r>
      <w:r>
        <w:t>2s+3s+4s Adv+Ret, 1s cast to 3</w:t>
      </w:r>
      <w:r w:rsidRPr="00972EEB">
        <w:t>rd</w:t>
      </w:r>
      <w:r>
        <w:t xml:space="preserve"> place &amp; turn RH</w:t>
      </w:r>
      <w:r w:rsidRPr="00BA6B4D">
        <w:rPr>
          <w:b/>
        </w:rPr>
        <w:t xml:space="preserve"> while </w:t>
      </w:r>
      <w:r>
        <w:t>2s+3s+4s Adv+Ret</w:t>
      </w:r>
    </w:p>
    <w:p w:rsidR="00B11EB3" w:rsidRDefault="00B11EB3" w:rsidP="00B11EB3">
      <w:pPr>
        <w:pStyle w:val="DanceBody"/>
        <w:keepNext w:val="0"/>
      </w:pPr>
      <w:r>
        <w:t>41-48</w:t>
      </w:r>
      <w:r>
        <w:tab/>
        <w:t>1s cast to 4</w:t>
      </w:r>
      <w:r w:rsidRPr="00972EEB">
        <w:t>th</w:t>
      </w:r>
      <w:r>
        <w:t xml:space="preserve"> place &amp; turn RH</w:t>
      </w:r>
      <w:r w:rsidRPr="00BA6B4D">
        <w:rPr>
          <w:b/>
        </w:rPr>
        <w:t xml:space="preserve"> while </w:t>
      </w:r>
      <w:r>
        <w:t>2s+3s+4s Adv+Ret, all turn RH (or spin)</w:t>
      </w:r>
    </w:p>
    <w:p w:rsidR="00B11EB3" w:rsidRDefault="00B11EB3" w:rsidP="00B11EB3"/>
    <w:p w:rsidR="00B11EB3" w:rsidRDefault="00B11EB3" w:rsidP="00B11EB3">
      <w:pPr>
        <w:pStyle w:val="Minicrib"/>
      </w:pPr>
      <w:r>
        <w:t>THE MARQUESS OF HARTINGTON'S STRATHSPEY  (S4x32)  4C set</w:t>
      </w:r>
      <w:r>
        <w:tab/>
        <w:t>Shirley M Shields Leeds Silver Jubilee</w:t>
      </w:r>
    </w:p>
    <w:p w:rsidR="00B11EB3" w:rsidRDefault="00B11EB3" w:rsidP="00B11EB3">
      <w:pPr>
        <w:pStyle w:val="DanceBody"/>
      </w:pPr>
      <w:r>
        <w:t xml:space="preserve"> 1- 8</w:t>
      </w:r>
      <w:r>
        <w:tab/>
        <w:t>1s and 4s cast in 1 place and cross (Ladies between Men), 1s+4s changing places on sides cast to ends (4s up to top, 1s down) and cross RH to own sides</w:t>
      </w:r>
    </w:p>
    <w:p w:rsidR="00B11EB3" w:rsidRDefault="00B11EB3" w:rsidP="00B11EB3">
      <w:pPr>
        <w:pStyle w:val="DanceBody"/>
      </w:pPr>
      <w:r>
        <w:t xml:space="preserve"> 9-16</w:t>
      </w:r>
      <w:r>
        <w:tab/>
        <w:t>2s and 3s dance up/down crossing and cast in 1 place (opposite side), dance 1/2 R&amp;L. 4321</w:t>
      </w:r>
    </w:p>
    <w:p w:rsidR="00B11EB3" w:rsidRDefault="00B11EB3" w:rsidP="00B11EB3">
      <w:pPr>
        <w:pStyle w:val="DanceBody"/>
      </w:pPr>
      <w:r>
        <w:t>17-24</w:t>
      </w:r>
      <w:r>
        <w:tab/>
        <w:t>4s+3s also 2s+1s circle 4H round to left, all dance 1/2 reel of 4 on sides. 1234</w:t>
      </w:r>
    </w:p>
    <w:p w:rsidR="00B11EB3" w:rsidRDefault="00B11EB3" w:rsidP="00B11EB3">
      <w:pPr>
        <w:pStyle w:val="DanceBody"/>
        <w:keepNext w:val="0"/>
      </w:pPr>
      <w:r>
        <w:t>25-32</w:t>
      </w:r>
      <w:r>
        <w:tab/>
        <w:t>1s+2s dance 1/2 RH across; 1s+3s dance 1/2 LH across, 1s+4s dance 1/2 RH across &amp; all cross RH. 2341</w:t>
      </w:r>
    </w:p>
    <w:p w:rsidR="00B11EB3" w:rsidRDefault="00B11EB3" w:rsidP="00B11EB3"/>
    <w:p w:rsidR="00B11EB3" w:rsidRDefault="00B11EB3" w:rsidP="00B11EB3">
      <w:pPr>
        <w:pStyle w:val="Minicrib"/>
      </w:pPr>
      <w:r>
        <w:t>THE MARQUIS OF HASTINGS' STRATHSPEY  (S4x32)  4C set</w:t>
      </w:r>
      <w:r>
        <w:tab/>
        <w:t>Lily Davidson  Glenfeshie Bk</w:t>
      </w:r>
    </w:p>
    <w:p w:rsidR="00B11EB3" w:rsidRDefault="00B11EB3" w:rsidP="00B11EB3">
      <w:pPr>
        <w:pStyle w:val="DanceBody"/>
      </w:pPr>
      <w:r>
        <w:t xml:space="preserve"> 1- 8</w:t>
      </w:r>
      <w:r>
        <w:tab/>
        <w:t>1L+3M</w:t>
      </w:r>
      <w:r w:rsidRPr="007F0D5A">
        <w:rPr>
          <w:b/>
        </w:rPr>
        <w:t xml:space="preserve"> also </w:t>
      </w:r>
      <w:r>
        <w:t>2L+4M set &amp; change places RH, 1M+2L</w:t>
      </w:r>
      <w:r w:rsidRPr="007F0D5A">
        <w:rPr>
          <w:b/>
        </w:rPr>
        <w:t xml:space="preserve"> also </w:t>
      </w:r>
      <w:r>
        <w:t>2M+4L set &amp; change places RH.  (3)(4)(1)(2)</w:t>
      </w:r>
    </w:p>
    <w:p w:rsidR="00B11EB3" w:rsidRDefault="00B11EB3" w:rsidP="00B11EB3">
      <w:pPr>
        <w:pStyle w:val="DanceBody"/>
      </w:pPr>
      <w:r>
        <w:t xml:space="preserve"> 9-16</w:t>
      </w:r>
      <w:r>
        <w:tab/>
        <w:t>Middle couples lead up/down between end couples &amp; cast to place, end couples lead down/up &amp; cast back to place</w:t>
      </w:r>
    </w:p>
    <w:p w:rsidR="00B11EB3" w:rsidRDefault="00B11EB3" w:rsidP="00B11EB3">
      <w:pPr>
        <w:pStyle w:val="DanceBody"/>
      </w:pPr>
      <w:r>
        <w:t>17-24</w:t>
      </w:r>
      <w:r>
        <w:tab/>
        <w:t>All set, top 2 cpls</w:t>
      </w:r>
      <w:r w:rsidRPr="007F0D5A">
        <w:rPr>
          <w:b/>
        </w:rPr>
        <w:t xml:space="preserve"> also </w:t>
      </w:r>
      <w:r>
        <w:t>bottom cpls dance RH across 1/2 way, bottom cple (1s) followed by other 3 cpls cast to top.  1 2 3 4</w:t>
      </w:r>
    </w:p>
    <w:p w:rsidR="00B11EB3" w:rsidRDefault="00B11EB3" w:rsidP="00B11EB3">
      <w:pPr>
        <w:pStyle w:val="DanceBody"/>
        <w:keepNext w:val="0"/>
      </w:pPr>
      <w:r>
        <w:t>25-32</w:t>
      </w:r>
      <w:r>
        <w:tab/>
        <w:t>All turn partners RH, 1s cast to bottom</w:t>
      </w:r>
      <w:r w:rsidRPr="00BA6B4D">
        <w:rPr>
          <w:b/>
        </w:rPr>
        <w:t xml:space="preserve"> while </w:t>
      </w:r>
      <w:r>
        <w:t>others dance up 1 place &amp; all turn RH</w:t>
      </w:r>
    </w:p>
    <w:p w:rsidR="00B11EB3" w:rsidRDefault="00B11EB3" w:rsidP="00B11EB3"/>
    <w:p w:rsidR="00B11EB3" w:rsidRDefault="00B11EB3" w:rsidP="00B11EB3">
      <w:pPr>
        <w:pStyle w:val="Minicrib"/>
      </w:pPr>
      <w:r>
        <w:t>THE NINETY-SECOND  (Marquis of Huntly's Highlanders)  (S8x24)  3C (4C Set)</w:t>
      </w:r>
      <w:r>
        <w:tab/>
        <w:t>W Campbell  RSCDS Bk 4</w:t>
      </w:r>
    </w:p>
    <w:p w:rsidR="00B11EB3" w:rsidRDefault="00B11EB3" w:rsidP="00B11EB3">
      <w:pPr>
        <w:pStyle w:val="DanceBody"/>
      </w:pPr>
      <w:r>
        <w:t xml:space="preserve"> 1- 8</w:t>
      </w:r>
      <w:r>
        <w:tab/>
        <w:t>1s dance RSh reels of 3 on own sides &amp; continue to 2</w:t>
      </w:r>
      <w:r w:rsidRPr="00972EEB">
        <w:t>nd</w:t>
      </w:r>
      <w:r>
        <w:t xml:space="preserve"> places</w:t>
      </w:r>
    </w:p>
    <w:p w:rsidR="00B11EB3" w:rsidRDefault="00B11EB3" w:rsidP="00B11EB3">
      <w:pPr>
        <w:pStyle w:val="DanceBody"/>
      </w:pPr>
      <w:r>
        <w:t xml:space="preserve"> 9-16</w:t>
      </w:r>
      <w:r>
        <w:tab/>
        <w:t>1s lead down the middle &amp; back to 2</w:t>
      </w:r>
      <w:r w:rsidRPr="00972EEB">
        <w:t>nd</w:t>
      </w:r>
      <w:r>
        <w:t xml:space="preserve"> places</w:t>
      </w:r>
    </w:p>
    <w:p w:rsidR="00B11EB3" w:rsidRDefault="00B11EB3" w:rsidP="00B11EB3">
      <w:pPr>
        <w:pStyle w:val="DanceBody"/>
        <w:keepNext w:val="0"/>
      </w:pPr>
      <w:r>
        <w:t>17-24</w:t>
      </w:r>
      <w:r>
        <w:tab/>
        <w:t>2s+1s circle 4h round &amp; back to places</w:t>
      </w:r>
    </w:p>
    <w:p w:rsidR="00B11EB3" w:rsidRDefault="00B11EB3" w:rsidP="00B11EB3"/>
    <w:p w:rsidR="00B11EB3" w:rsidRDefault="00B11EB3" w:rsidP="00B11EB3">
      <w:pPr>
        <w:pStyle w:val="Minicrib"/>
      </w:pPr>
      <w:r>
        <w:t>THE MARQUIS OF HUNTLY'S SNUFFMILL  (S8x32)  3C (4C set)</w:t>
      </w:r>
      <w:r>
        <w:tab/>
        <w:t>John Drewry</w:t>
      </w:r>
    </w:p>
    <w:p w:rsidR="00B11EB3" w:rsidRDefault="00B11EB3" w:rsidP="00B11EB3">
      <w:pPr>
        <w:pStyle w:val="DanceBody"/>
      </w:pPr>
      <w:r>
        <w:t xml:space="preserve"> 1- 8</w:t>
      </w:r>
      <w:r>
        <w:tab/>
        <w:t xml:space="preserve">1s 1/2 turn RH moving down &amp; face up NHJ </w:t>
      </w:r>
      <w:r>
        <w:rPr>
          <w:b/>
        </w:rPr>
        <w:t>while</w:t>
      </w:r>
      <w:r>
        <w:t xml:space="preserve"> 2s dance up and in to face 1s NHJ.  1s+2s set, circle 4H round to Left to end on sides 2 (1) 3 4</w:t>
      </w:r>
    </w:p>
    <w:p w:rsidR="00B11EB3" w:rsidRDefault="00B11EB3" w:rsidP="00B11EB3">
      <w:pPr>
        <w:pStyle w:val="DanceBody"/>
      </w:pPr>
      <w:r>
        <w:t xml:space="preserve"> 9-12</w:t>
      </w:r>
      <w:r>
        <w:tab/>
        <w:t xml:space="preserve">2s+1s+3s set.  2s+3s cross RH, 2s face down, 3s up </w:t>
      </w:r>
      <w:r>
        <w:rPr>
          <w:b/>
        </w:rPr>
        <w:t>while</w:t>
      </w:r>
      <w:r>
        <w:t xml:space="preserve"> 1s turn RH to 2nd place opp sides facing out  (2) (1) (3)</w:t>
      </w:r>
    </w:p>
    <w:p w:rsidR="00B11EB3" w:rsidRDefault="00B11EB3" w:rsidP="00B11EB3">
      <w:pPr>
        <w:pStyle w:val="DanceBody"/>
      </w:pPr>
      <w:r>
        <w:t>13-16</w:t>
      </w:r>
      <w:r>
        <w:tab/>
        <w:t xml:space="preserve">1s cast (wide) </w:t>
      </w:r>
      <w:r>
        <w:rPr>
          <w:b/>
        </w:rPr>
        <w:t>as</w:t>
      </w:r>
      <w:r>
        <w:t xml:space="preserve"> 3s+2s set to each other on sides.  1s dance down behind 3s, meet &amp; dance up NHJ to 2nd place </w:t>
      </w:r>
      <w:r>
        <w:rPr>
          <w:b/>
        </w:rPr>
        <w:t>while</w:t>
      </w:r>
      <w:r>
        <w:t xml:space="preserve"> 2s+3s change places on sides (Men RH, Ladies LH).  3s (at top) face out, 1s up, 2s in</w:t>
      </w:r>
    </w:p>
    <w:p w:rsidR="00B11EB3" w:rsidRDefault="00B11EB3" w:rsidP="00B11EB3">
      <w:pPr>
        <w:pStyle w:val="DanceBody"/>
      </w:pPr>
      <w:r>
        <w:t>17-19</w:t>
      </w:r>
      <w:r>
        <w:tab/>
        <w:t xml:space="preserve">3L+1L+2L dance LH across on Men's side </w:t>
      </w:r>
      <w:r>
        <w:rPr>
          <w:b/>
        </w:rPr>
        <w:t>while</w:t>
      </w:r>
      <w:r>
        <w:t xml:space="preserve"> 3M+1M+2M dance RH across on Ladies' side</w:t>
      </w:r>
    </w:p>
    <w:p w:rsidR="00B11EB3" w:rsidRDefault="00B11EB3" w:rsidP="00B11EB3">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B11EB3" w:rsidRDefault="00B11EB3" w:rsidP="00B11EB3">
      <w:pPr>
        <w:pStyle w:val="DanceBody"/>
      </w:pPr>
      <w:r>
        <w:t>25-32</w:t>
      </w:r>
      <w:r>
        <w:tab/>
        <w:t xml:space="preserve">1s+2s+3s promenade (3s dance in to meet partner bar 25).  Bars 31-32 1s cast to 2nd place </w:t>
      </w:r>
      <w:r>
        <w:rPr>
          <w:b/>
        </w:rPr>
        <w:t>as</w:t>
      </w:r>
      <w:r>
        <w:t xml:space="preserve"> 2s dance up to top</w:t>
      </w:r>
    </w:p>
    <w:p w:rsidR="00B11EB3" w:rsidRPr="00CB3F05" w:rsidRDefault="00B11EB3" w:rsidP="00B11EB3">
      <w:pPr>
        <w:pStyle w:val="DanceBody"/>
        <w:keepNext w:val="0"/>
      </w:pPr>
      <w:r>
        <w:t>Note:  Bars 20-24 dancers should maintain shapes of hands across while crossing from one side to other.  Hands are joined for promenade on bar 25</w:t>
      </w:r>
    </w:p>
    <w:p w:rsidR="00B11EB3" w:rsidRDefault="00B11EB3" w:rsidP="00B11EB3"/>
    <w:p w:rsidR="00B11EB3" w:rsidRDefault="00B11EB3" w:rsidP="00B11EB3">
      <w:pPr>
        <w:pStyle w:val="Minicrib"/>
      </w:pPr>
      <w:r>
        <w:t>THE MARQUIS OF LORNE  (S8x32)  3C (4C set)</w:t>
      </w:r>
      <w:r>
        <w:tab/>
        <w:t>MMM 2</w:t>
      </w:r>
    </w:p>
    <w:p w:rsidR="00B11EB3" w:rsidRDefault="00B11EB3" w:rsidP="00B11EB3">
      <w:pPr>
        <w:pStyle w:val="DanceBody"/>
      </w:pPr>
      <w:r>
        <w:t xml:space="preserve"> 1- 8</w:t>
      </w:r>
      <w:r>
        <w:tab/>
        <w:t>1s followed by 2s lead down the middle, 2s followed by 1s lead up to end 2s in 1</w:t>
      </w:r>
      <w:r w:rsidRPr="00972EEB">
        <w:t>st</w:t>
      </w:r>
      <w:r>
        <w:t xml:space="preserve"> place</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2s+1s+3s dance Grand Chain (2s crossing to commence)</w:t>
      </w:r>
    </w:p>
    <w:p w:rsidR="00B11EB3" w:rsidRDefault="00B11EB3" w:rsidP="00B11EB3">
      <w:pPr>
        <w:pStyle w:val="DanceBody"/>
        <w:keepNext w:val="0"/>
      </w:pPr>
      <w:r>
        <w:t>25-32</w:t>
      </w:r>
      <w:r>
        <w:tab/>
        <w:t>1s set twice, lead down between 3s divide &amp; cast back to 2</w:t>
      </w:r>
      <w:r w:rsidRPr="00972EEB">
        <w:t>nd</w:t>
      </w:r>
      <w:r>
        <w:t xml:space="preserve"> place own sides</w:t>
      </w:r>
    </w:p>
    <w:p w:rsidR="00B11EB3" w:rsidRDefault="00B11EB3" w:rsidP="00B11EB3"/>
    <w:p w:rsidR="00B11EB3" w:rsidRDefault="00B11EB3" w:rsidP="00B11EB3">
      <w:pPr>
        <w:pStyle w:val="Minicrib"/>
        <w:rPr>
          <w:lang w:eastAsia="en-GB"/>
        </w:rPr>
      </w:pPr>
      <w:r>
        <w:rPr>
          <w:lang w:eastAsia="en-GB"/>
        </w:rPr>
        <w:t>A MARRIAGE MADE IN DANCING  (S8x32)  3C (4C set)</w:t>
      </w:r>
      <w:r>
        <w:rPr>
          <w:lang w:eastAsia="en-GB"/>
        </w:rPr>
        <w:tab/>
        <w:t>Ann Campbell  Who's Who in Toronto</w:t>
      </w:r>
    </w:p>
    <w:p w:rsidR="00B11EB3" w:rsidRDefault="00B11EB3" w:rsidP="00B11EB3">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B11EB3" w:rsidRDefault="00B11EB3" w:rsidP="00B11EB3">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B11EB3" w:rsidRDefault="00B11EB3" w:rsidP="00B11EB3">
      <w:pPr>
        <w:pStyle w:val="DanceBody"/>
        <w:rPr>
          <w:lang w:eastAsia="en-GB"/>
        </w:rPr>
      </w:pPr>
      <w:r>
        <w:rPr>
          <w:lang w:eastAsia="en-GB"/>
        </w:rPr>
        <w:t>17-24</w:t>
      </w:r>
      <w:r>
        <w:rPr>
          <w:lang w:eastAsia="en-GB"/>
        </w:rPr>
        <w:tab/>
        <w:t>2s+1s+3s chase clockwise 1/2 round &amp; dance DoSiDo with partner (3) 1 (2)</w:t>
      </w:r>
    </w:p>
    <w:p w:rsidR="00B11EB3" w:rsidRDefault="00B11EB3" w:rsidP="00B11EB3">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B11EB3" w:rsidRDefault="00B11EB3" w:rsidP="00B11EB3">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B11EB3" w:rsidRDefault="00B11EB3" w:rsidP="00B11EB3"/>
    <w:p w:rsidR="00B11EB3" w:rsidRDefault="00B11EB3" w:rsidP="00B11EB3">
      <w:pPr>
        <w:pStyle w:val="Minicrib"/>
      </w:pPr>
      <w:r>
        <w:t>THE MARTELLO TOWER  (S8x32)  3C (4C set)</w:t>
      </w:r>
      <w:r>
        <w:tab/>
        <w:t>John S Trew  Martello Tower 1</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dance reflection reels of 3 on own side with 1s dancing in &amp; down to begin</w:t>
      </w:r>
    </w:p>
    <w:p w:rsidR="00B11EB3" w:rsidRDefault="00B11EB3" w:rsidP="00B11EB3">
      <w:pPr>
        <w:pStyle w:val="DanceBody"/>
      </w:pPr>
      <w:r>
        <w:t>17-24</w:t>
      </w:r>
      <w:r>
        <w:tab/>
        <w:t>1s cross RH, cast 1 place &amp; petronella turn into lines of 3 facing down/up (1M between 2s 1L between 3s), all set</w:t>
      </w:r>
    </w:p>
    <w:p w:rsidR="00B11EB3" w:rsidRDefault="00B11EB3" w:rsidP="00B11EB3">
      <w:pPr>
        <w:pStyle w:val="DanceBody"/>
        <w:keepNext w:val="0"/>
      </w:pPr>
      <w:r>
        <w:t>25-32</w:t>
      </w:r>
      <w:r>
        <w:tab/>
        <w:t>1s petronella turn to 2</w:t>
      </w:r>
      <w:r w:rsidRPr="00972EEB">
        <w:t>nd</w:t>
      </w:r>
      <w:r>
        <w:t xml:space="preserve"> place own side, 2s+1s+3s set &amp; turn partners 2H</w:t>
      </w:r>
    </w:p>
    <w:p w:rsidR="00B11EB3" w:rsidRDefault="00B11EB3" w:rsidP="00B11EB3"/>
    <w:p w:rsidR="00B11EB3" w:rsidRDefault="00B11EB3" w:rsidP="00B11EB3">
      <w:pPr>
        <w:pStyle w:val="Minicrib"/>
      </w:pPr>
      <w:r>
        <w:t>MARTHA'S LEGACY  (R8x32)  3C (4C set)</w:t>
      </w:r>
      <w:r>
        <w:tab/>
        <w:t>Jean Grant  RSCDS East Lothian Diamond Jubilee Bk</w:t>
      </w:r>
    </w:p>
    <w:p w:rsidR="00B11EB3" w:rsidRDefault="00B11EB3" w:rsidP="00B11EB3">
      <w:pPr>
        <w:pStyle w:val="DanceBody"/>
      </w:pPr>
      <w:r w:rsidRPr="00B172F7">
        <w:t xml:space="preserve"> 1- 8</w:t>
      </w:r>
      <w:r w:rsidRPr="00B172F7">
        <w:tab/>
        <w:t>1s set &amp; 1L followed by partner cast to 2nd place, opposite sides. 1s set.</w:t>
      </w:r>
    </w:p>
    <w:p w:rsidR="00B11EB3" w:rsidRDefault="00B11EB3" w:rsidP="00B11EB3">
      <w:pPr>
        <w:pStyle w:val="DanceBody"/>
      </w:pPr>
      <w:r w:rsidRPr="00B172F7">
        <w:t xml:space="preserve"> 9-16</w:t>
      </w:r>
      <w:r w:rsidRPr="00B172F7">
        <w:tab/>
        <w:t>1s dance RH across with 2s then LH across with 3s, ending with 1L on men</w:t>
      </w:r>
      <w:r>
        <w:t>'</w:t>
      </w:r>
      <w:r w:rsidRPr="00B172F7">
        <w:t>s side facing out.</w:t>
      </w:r>
    </w:p>
    <w:p w:rsidR="00B11EB3" w:rsidRDefault="00B11EB3" w:rsidP="00B11EB3">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B11EB3" w:rsidRPr="00B172F7" w:rsidRDefault="00B11EB3" w:rsidP="00B11EB3">
      <w:pPr>
        <w:pStyle w:val="DanceBody"/>
        <w:keepNext w:val="0"/>
      </w:pPr>
      <w:r w:rsidRPr="00B172F7">
        <w:t>25-32</w:t>
      </w:r>
      <w:r w:rsidRPr="00B172F7">
        <w:tab/>
        <w:t>1s balance in line with 1st corners, turn partner RH, give LH to 2nd corners &amp; balance in line with 2nd corners, 1s turn RH to 2nd place own sides</w:t>
      </w:r>
    </w:p>
    <w:p w:rsidR="00B11EB3" w:rsidRDefault="00B11EB3" w:rsidP="00B11EB3"/>
    <w:p w:rsidR="00B11EB3" w:rsidRDefault="00B11EB3" w:rsidP="00B11EB3">
      <w:pPr>
        <w:pStyle w:val="Minicrib"/>
      </w:pPr>
      <w:r>
        <w:t>MARTINE GUILBERT STRATHSPEY  (S4x32)  4C Set</w:t>
      </w:r>
      <w:r>
        <w:tab/>
        <w:t>Richard Francis  Class of '13</w:t>
      </w:r>
    </w:p>
    <w:p w:rsidR="00B11EB3" w:rsidRDefault="00B11EB3" w:rsidP="00B11EB3">
      <w:pPr>
        <w:pStyle w:val="DanceBody"/>
      </w:pPr>
      <w:r>
        <w:t xml:space="preserve"> 1- 8</w:t>
      </w:r>
      <w:r>
        <w:tab/>
        <w:t>1s+2s dance Diamond Poussette 1 2 3 4</w:t>
      </w:r>
    </w:p>
    <w:p w:rsidR="00B11EB3" w:rsidRDefault="00B11EB3" w:rsidP="00B11EB3">
      <w:pPr>
        <w:pStyle w:val="DanceBody"/>
      </w:pPr>
      <w:r>
        <w:t xml:space="preserve"> 9-16</w:t>
      </w:r>
      <w:r>
        <w:tab/>
        <w:t>1s+4s cross RH, 1s+2s also 3s+4s change places LH on the sides. 1s+4s dance 1/2 R&amp;L finishing 2 4 1 3 ready for …</w:t>
      </w:r>
    </w:p>
    <w:p w:rsidR="00B11EB3" w:rsidRDefault="00B11EB3" w:rsidP="00B11EB3">
      <w:pPr>
        <w:pStyle w:val="DanceBody"/>
      </w:pPr>
      <w:r>
        <w:t>17-24</w:t>
      </w:r>
      <w:r>
        <w:tab/>
        <w:t>All dance reels of 4 on the sides</w:t>
      </w:r>
    </w:p>
    <w:p w:rsidR="00B11EB3" w:rsidRDefault="00B11EB3" w:rsidP="00B11EB3">
      <w:pPr>
        <w:pStyle w:val="DanceBody"/>
        <w:keepNext w:val="0"/>
      </w:pPr>
      <w:r>
        <w:t>25-32</w:t>
      </w:r>
      <w:r>
        <w:tab/>
        <w:t>1s+3s Set+Link, 4s+3s Set+Link 2 3 4 1</w:t>
      </w:r>
    </w:p>
    <w:p w:rsidR="00B11EB3" w:rsidRDefault="00B11EB3" w:rsidP="00B11EB3"/>
    <w:p w:rsidR="00B11EB3" w:rsidRDefault="00B11EB3" w:rsidP="00B11EB3">
      <w:pPr>
        <w:pStyle w:val="Minicrib"/>
      </w:pPr>
      <w:r>
        <w:t>THE 'MARTRAM'  (S5x32)  5C Set</w:t>
      </w:r>
      <w:r>
        <w:tab/>
        <w:t>P Cashmore  Croydon 50th Anniv</w:t>
      </w:r>
    </w:p>
    <w:p w:rsidR="00B11EB3" w:rsidRDefault="00B11EB3" w:rsidP="00B11EB3">
      <w:pPr>
        <w:pStyle w:val="DanceBody"/>
      </w:pPr>
      <w:r>
        <w:t xml:space="preserve"> 1- 8</w:t>
      </w:r>
      <w:r>
        <w:tab/>
        <w:t>1s+2s</w:t>
      </w:r>
      <w:r w:rsidRPr="007F0D5A">
        <w:rPr>
          <w:b/>
        </w:rPr>
        <w:t xml:space="preserve"> also </w:t>
      </w:r>
      <w:r>
        <w:t>3s+4s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1L+3M dance Fig of 8 round 4s</w:t>
      </w:r>
      <w:r w:rsidRPr="00BA6B4D">
        <w:rPr>
          <w:b/>
        </w:rPr>
        <w:t xml:space="preserve"> while </w:t>
      </w:r>
      <w:r>
        <w:t>1M dances reel of 3 with 2s (RSh to 2L)</w:t>
      </w:r>
      <w:r w:rsidRPr="007F0D5A">
        <w:rPr>
          <w:b/>
        </w:rPr>
        <w:t xml:space="preserve"> also </w:t>
      </w:r>
      <w:r>
        <w:t>3L dances reel of 3 with 5s (RSh to 5M)</w:t>
      </w:r>
    </w:p>
    <w:p w:rsidR="00B11EB3" w:rsidRDefault="00B11EB3" w:rsidP="00B11EB3">
      <w:pPr>
        <w:pStyle w:val="DanceBody"/>
      </w:pPr>
      <w:r>
        <w:t>17-24</w:t>
      </w:r>
      <w:r>
        <w:tab/>
        <w:t>1M+3L dance Fig of 8 round 4s</w:t>
      </w:r>
      <w:r w:rsidRPr="00BA6B4D">
        <w:rPr>
          <w:b/>
        </w:rPr>
        <w:t xml:space="preserve"> while </w:t>
      </w:r>
      <w:r>
        <w:t>1L dances reel of 3 with 2s (LSh to 2M)</w:t>
      </w:r>
      <w:r w:rsidRPr="007F0D5A">
        <w:rPr>
          <w:b/>
        </w:rPr>
        <w:t xml:space="preserve"> also </w:t>
      </w:r>
      <w:r>
        <w:t>3M dances reel of 3 with 5s (LSh to 5L)</w:t>
      </w:r>
    </w:p>
    <w:p w:rsidR="00B11EB3" w:rsidRDefault="00B11EB3" w:rsidP="00B11EB3">
      <w:pPr>
        <w:pStyle w:val="DanceBody"/>
        <w:keepNext w:val="0"/>
      </w:pPr>
      <w:r>
        <w:t>25-32</w:t>
      </w:r>
      <w:r>
        <w:tab/>
        <w:t>All set, 1s &amp; 3s cast 1 place &amp; all Adv+Ret</w:t>
      </w:r>
    </w:p>
    <w:p w:rsidR="00B11EB3" w:rsidRDefault="00B11EB3" w:rsidP="00B11EB3"/>
    <w:p w:rsidR="00B11EB3" w:rsidRDefault="00B11EB3" w:rsidP="00B11EB3">
      <w:pPr>
        <w:pStyle w:val="Minicrib"/>
      </w:pPr>
      <w:r>
        <w:t>MARY BRANIGAN NIXON  (R8x32)  3c (4c set)</w:t>
      </w:r>
      <w:r>
        <w:tab/>
        <w:t>I Cook  4 SCDs in Memory of Mary Nixon</w:t>
      </w:r>
    </w:p>
    <w:p w:rsidR="00B11EB3" w:rsidRPr="00502C27" w:rsidRDefault="00B11EB3" w:rsidP="00B11EB3">
      <w:pPr>
        <w:pStyle w:val="DanceBody"/>
      </w:pPr>
      <w:r w:rsidRPr="00502C27">
        <w:t xml:space="preserve"> 1- 8</w:t>
      </w:r>
      <w:r w:rsidRPr="00502C27">
        <w:tab/>
        <w:t xml:space="preserve">1s set &amp; dance down below 3s, cast up to 2 place </w:t>
      </w:r>
      <w:r>
        <w:t>&amp;</w:t>
      </w:r>
      <w:r w:rsidRPr="00502C27">
        <w:t xml:space="preserve"> 2s+1s+3s set</w:t>
      </w:r>
    </w:p>
    <w:p w:rsidR="00B11EB3" w:rsidRPr="00502C27" w:rsidRDefault="00B11EB3" w:rsidP="00B11EB3">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B11EB3" w:rsidRPr="00502C27" w:rsidRDefault="00B11EB3" w:rsidP="00B11EB3">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B11EB3" w:rsidRDefault="00B11EB3" w:rsidP="00B11EB3">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B11EB3" w:rsidRDefault="00B11EB3" w:rsidP="00B11EB3"/>
    <w:p w:rsidR="00B11EB3" w:rsidRDefault="00B11EB3" w:rsidP="00B11EB3">
      <w:pPr>
        <w:pStyle w:val="Minicrib"/>
      </w:pPr>
      <w:r>
        <w:t>MARY COME OF AGE  (S3x32)  3C set</w:t>
      </w:r>
      <w:r>
        <w:tab/>
        <w:t>Trevor Rayner  Pensioner's Coll</w:t>
      </w:r>
    </w:p>
    <w:p w:rsidR="00B11EB3" w:rsidRDefault="00B11EB3" w:rsidP="00B11EB3">
      <w:pPr>
        <w:pStyle w:val="DanceBody"/>
      </w:pPr>
      <w:r>
        <w:t xml:space="preserve"> 1- 8</w:t>
      </w:r>
      <w:r>
        <w:tab/>
        <w:t>All set &amp; Adv+Ret (1 step), 2s dance 1/2 diag R&amp;L (Lady up &amp; Man down)</w:t>
      </w:r>
    </w:p>
    <w:p w:rsidR="00B11EB3" w:rsidRDefault="00B11EB3" w:rsidP="00B11EB3">
      <w:pPr>
        <w:pStyle w:val="DanceBody"/>
      </w:pPr>
      <w:r>
        <w:t xml:space="preserve"> 9-16</w:t>
      </w:r>
      <w:r>
        <w:tab/>
        <w:t>2s circle 3H round to left (2L with top Ladies &amp; 2M with Men) into 6H round 1/2 way</w:t>
      </w:r>
    </w:p>
    <w:p w:rsidR="00B11EB3" w:rsidRDefault="00B11EB3" w:rsidP="00B11EB3">
      <w:pPr>
        <w:pStyle w:val="DanceBody"/>
      </w:pPr>
      <w:r>
        <w:t>17-24</w:t>
      </w:r>
      <w:r>
        <w:tab/>
        <w:t>All set &amp; Adv+Ret (1 step), 2s dance 1/2 diag R&amp;L (Man up &amp; Lady down).  1 (2) 3</w:t>
      </w:r>
    </w:p>
    <w:p w:rsidR="00B11EB3" w:rsidRDefault="00B11EB3" w:rsidP="00B11EB3">
      <w:pPr>
        <w:pStyle w:val="DanceBody"/>
        <w:keepNext w:val="0"/>
      </w:pPr>
      <w:r>
        <w:t>25-32</w:t>
      </w:r>
      <w:r>
        <w:tab/>
        <w:t>2s turn 2H 1.1/2 times</w:t>
      </w:r>
      <w:r w:rsidRPr="00BA6B4D">
        <w:rPr>
          <w:b/>
        </w:rPr>
        <w:t xml:space="preserve"> while </w:t>
      </w:r>
      <w:r>
        <w:t>1s set to 3s on sides &amp; change places (Ladies LH &amp; Men RH), 3s set to 2s on sides &amp; 3s cast to 2</w:t>
      </w:r>
      <w:r w:rsidRPr="00972EEB">
        <w:t>nd</w:t>
      </w:r>
      <w:r>
        <w:t xml:space="preserve"> pl</w:t>
      </w:r>
      <w:r w:rsidRPr="00BA6B4D">
        <w:rPr>
          <w:b/>
        </w:rPr>
        <w:t xml:space="preserve"> </w:t>
      </w:r>
      <w:r>
        <w:rPr>
          <w:b/>
        </w:rPr>
        <w:t xml:space="preserve">as </w:t>
      </w:r>
      <w:r>
        <w:t>2s dance up</w:t>
      </w:r>
    </w:p>
    <w:p w:rsidR="00B11EB3" w:rsidRDefault="00B11EB3" w:rsidP="00B11EB3"/>
    <w:p w:rsidR="00B11EB3" w:rsidRDefault="00B11EB3" w:rsidP="00B11EB3">
      <w:pPr>
        <w:pStyle w:val="Minicrib"/>
      </w:pPr>
      <w:r>
        <w:t>MARY ERSKINE  (R8x32)  3C (4C set)</w:t>
      </w:r>
      <w:r>
        <w:tab/>
        <w:t>Roy Goldring  15 Social Dances</w:t>
      </w:r>
    </w:p>
    <w:p w:rsidR="00B11EB3" w:rsidRDefault="00B11EB3" w:rsidP="00B11EB3">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B11EB3" w:rsidRDefault="00B11EB3" w:rsidP="00B11EB3">
      <w:pPr>
        <w:pStyle w:val="DanceBody"/>
      </w:pPr>
      <w:r>
        <w:t xml:space="preserve"> 9-16</w:t>
      </w:r>
      <w:r>
        <w:tab/>
        <w:t>1s dance Double Triangles &amp; end by turning right about to face each other (remaining in middle)</w:t>
      </w:r>
    </w:p>
    <w:p w:rsidR="00B11EB3" w:rsidRDefault="00B11EB3" w:rsidP="00B11EB3">
      <w:pPr>
        <w:pStyle w:val="DanceBody"/>
      </w:pPr>
      <w:r>
        <w:t>17-24</w:t>
      </w:r>
      <w:r>
        <w:tab/>
        <w:t>1s slip step down centre &amp; back</w:t>
      </w:r>
    </w:p>
    <w:p w:rsidR="00B11EB3" w:rsidRDefault="00B11EB3" w:rsidP="00B11EB3">
      <w:pPr>
        <w:pStyle w:val="DanceBody"/>
        <w:keepNext w:val="0"/>
      </w:pPr>
      <w:r>
        <w:t>25-32</w:t>
      </w:r>
      <w:r>
        <w:tab/>
        <w:t>1L dances LH across on Men's side</w:t>
      </w:r>
      <w:r w:rsidRPr="00BA6B4D">
        <w:rPr>
          <w:b/>
        </w:rPr>
        <w:t xml:space="preserve"> </w:t>
      </w:r>
      <w:r>
        <w:rPr>
          <w:b/>
        </w:rPr>
        <w:t xml:space="preserve">as </w:t>
      </w:r>
      <w:r>
        <w:t>1M dances RH across on Ladies side &amp; dance 1/2 Fig of 8 round 2s</w:t>
      </w:r>
    </w:p>
    <w:p w:rsidR="00B11EB3" w:rsidRDefault="00B11EB3" w:rsidP="00B11EB3"/>
    <w:p w:rsidR="00B11EB3" w:rsidRDefault="00B11EB3" w:rsidP="00B11EB3">
      <w:pPr>
        <w:pStyle w:val="Minicrib"/>
      </w:pPr>
      <w:r>
        <w:t>MARY FRASER MBE  (S4x32)  4C Set</w:t>
      </w:r>
      <w:r>
        <w:tab/>
        <w:t>Andrew Hodgson  Fields Of Gold</w:t>
      </w:r>
    </w:p>
    <w:p w:rsidR="00B11EB3" w:rsidRDefault="00B11EB3" w:rsidP="00B11EB3">
      <w:pPr>
        <w:pStyle w:val="DanceBody"/>
      </w:pPr>
      <w:r>
        <w:t xml:space="preserve"> 1- 8</w:t>
      </w:r>
      <w:r>
        <w:tab/>
        <w:t>1s+3s lead down the middle &amp; back up &amp; remain in middle as 2s+4s step in behind 1s+3s respectively on bar 8. 1 2 3 4</w:t>
      </w:r>
    </w:p>
    <w:p w:rsidR="00B11EB3" w:rsidRDefault="00B11EB3" w:rsidP="00B11EB3">
      <w:pPr>
        <w:pStyle w:val="DanceBody"/>
      </w:pPr>
      <w:r>
        <w:t xml:space="preserve"> 9-16</w:t>
      </w:r>
      <w:r>
        <w:tab/>
        <w:t xml:space="preserve">1s+2s </w:t>
      </w:r>
      <w:r w:rsidRPr="001C69CA">
        <w:rPr>
          <w:b/>
          <w:bCs/>
        </w:rPr>
        <w:t>also</w:t>
      </w:r>
      <w:r>
        <w:t xml:space="preserve"> 3s+4s dance Allemande.  2 1 4 3</w:t>
      </w:r>
    </w:p>
    <w:p w:rsidR="00B11EB3" w:rsidRDefault="00B11EB3" w:rsidP="00B11EB3">
      <w:pPr>
        <w:pStyle w:val="DanceBody"/>
      </w:pPr>
      <w:r>
        <w:t>17-24</w:t>
      </w:r>
      <w:r>
        <w:tab/>
        <w:t>All set. 1s+3s turn partner 3/4 RH to finish in line up/down the middle; 1s+3s dance 1/2 RSh reels of 3</w:t>
      </w:r>
    </w:p>
    <w:p w:rsidR="00B11EB3" w:rsidRDefault="00B11EB3" w:rsidP="00B11EB3">
      <w:pPr>
        <w:pStyle w:val="DanceBody"/>
      </w:pPr>
      <w:r>
        <w:t>25-26</w:t>
      </w:r>
      <w:r>
        <w:tab/>
        <w:t>3s+1s turn partner 3/4 RH to face up</w:t>
      </w:r>
    </w:p>
    <w:p w:rsidR="00B11EB3" w:rsidRDefault="00B11EB3" w:rsidP="00B11EB3">
      <w:pPr>
        <w:pStyle w:val="DanceBody"/>
        <w:keepNext w:val="0"/>
      </w:pPr>
      <w:r>
        <w:t>27-32</w:t>
      </w:r>
      <w:r>
        <w:tab/>
        <w:t xml:space="preserve">3s lead up &amp; cast round 2s to 2nd place </w:t>
      </w:r>
      <w:r>
        <w:rPr>
          <w:b/>
          <w:bCs/>
        </w:rPr>
        <w:t>while</w:t>
      </w:r>
      <w:r>
        <w:t xml:space="preserve"> 1s lead up &amp; cast round 4s to 4th place. All set.  2 3 4 1</w:t>
      </w:r>
    </w:p>
    <w:p w:rsidR="00B11EB3" w:rsidRDefault="00B11EB3" w:rsidP="00B11EB3"/>
    <w:p w:rsidR="00B11EB3" w:rsidRDefault="00B11EB3" w:rsidP="00B11EB3">
      <w:pPr>
        <w:pStyle w:val="Minicrib"/>
      </w:pPr>
      <w:r>
        <w:t>MARY HAMILTON  (S4x32)  4C set</w:t>
      </w:r>
      <w:r>
        <w:tab/>
        <w:t>John Drewry  Canadian Bk</w:t>
      </w:r>
    </w:p>
    <w:p w:rsidR="00B11EB3" w:rsidRDefault="00B11EB3" w:rsidP="00B11EB3">
      <w:pPr>
        <w:pStyle w:val="DanceBody"/>
      </w:pPr>
      <w:r>
        <w:t>3s &amp; 4s start on opp sides</w:t>
      </w:r>
    </w:p>
    <w:p w:rsidR="00B11EB3" w:rsidRDefault="00B11EB3" w:rsidP="00B11EB3">
      <w:pPr>
        <w:pStyle w:val="DanceBody"/>
      </w:pPr>
      <w:r>
        <w:t xml:space="preserve"> 1- 8</w:t>
      </w:r>
      <w:r>
        <w:tab/>
        <w:t>All dance Grand Chain starting on sides (ie 1s with 2s &amp; 3s with 4s)</w:t>
      </w:r>
    </w:p>
    <w:p w:rsidR="00B11EB3" w:rsidRDefault="00B11EB3" w:rsidP="00B11EB3">
      <w:pPr>
        <w:pStyle w:val="DanceBody"/>
      </w:pPr>
      <w:r>
        <w:tab/>
        <w:t>Bar 8: 1s &amp; 4s do not pass LH but take prom hold, 1s facing Ladies' side, 4s facing Men's side (Lady on Man's right), 2s face up, 3s face down</w:t>
      </w:r>
    </w:p>
    <w:p w:rsidR="00B11EB3" w:rsidRDefault="00B11EB3" w:rsidP="00B11EB3">
      <w:pPr>
        <w:pStyle w:val="DanceBody"/>
      </w:pPr>
      <w:r>
        <w:t xml:space="preserve"> 9-16</w:t>
      </w:r>
      <w:r>
        <w:tab/>
        <w:t>1s in prom hold dance reel of 3 with 2s (LSh to 2L)</w:t>
      </w:r>
      <w:r w:rsidRPr="00BA6B4D">
        <w:rPr>
          <w:b/>
        </w:rPr>
        <w:t xml:space="preserve"> while </w:t>
      </w:r>
      <w:r>
        <w:t>4s reel of 3 with 3s (LSh to 3L), ending in lines of 4 across (1s &amp; 4s in centre of lines)</w:t>
      </w:r>
    </w:p>
    <w:p w:rsidR="00B11EB3" w:rsidRDefault="00B11EB3" w:rsidP="00B11EB3">
      <w:pPr>
        <w:pStyle w:val="DanceBody"/>
      </w:pPr>
      <w:r>
        <w:t>17-24</w:t>
      </w:r>
      <w:r>
        <w:tab/>
        <w:t>All set, 1s+4s dance RH across once round, 1s &amp; 4s dance up/down between 2s/3s to ends &amp; turn to face 2s+3s (who dance in to face them)</w:t>
      </w:r>
    </w:p>
    <w:p w:rsidR="00B11EB3" w:rsidRDefault="00B11EB3" w:rsidP="00B11EB3">
      <w:pPr>
        <w:pStyle w:val="DanceBody"/>
      </w:pPr>
      <w:r>
        <w:t>25-28</w:t>
      </w:r>
      <w:r>
        <w:tab/>
        <w:t>1s+2s &amp; 3s+4s set passing opp couple LSh 2s &amp; 3s turn partners 2H</w:t>
      </w:r>
      <w:r w:rsidRPr="00BA6B4D">
        <w:rPr>
          <w:b/>
        </w:rPr>
        <w:t xml:space="preserve"> </w:t>
      </w:r>
      <w:r>
        <w:rPr>
          <w:b/>
        </w:rPr>
        <w:t xml:space="preserve">as </w:t>
      </w:r>
      <w:r>
        <w:t>1s+4s set passing LSh to 2 4 (1) (3)</w:t>
      </w:r>
    </w:p>
    <w:p w:rsidR="00B11EB3" w:rsidRDefault="00B11EB3" w:rsidP="00B11EB3">
      <w:pPr>
        <w:pStyle w:val="DanceBody"/>
        <w:keepNext w:val="0"/>
      </w:pPr>
      <w:r>
        <w:t>29-32</w:t>
      </w:r>
      <w:r>
        <w:tab/>
        <w:t>2s+4s &amp; 1s+3s circle 4H round to left.  2 4 (1) (3)</w:t>
      </w:r>
    </w:p>
    <w:p w:rsidR="00B11EB3" w:rsidRDefault="00B11EB3" w:rsidP="00B11EB3"/>
    <w:p w:rsidR="00B11EB3" w:rsidRDefault="00B11EB3" w:rsidP="00B11EB3">
      <w:pPr>
        <w:pStyle w:val="Minicrib"/>
      </w:pPr>
      <w:r>
        <w:t>MARY MORISON  (S8x32)  3C (4C set)</w:t>
      </w:r>
      <w:r>
        <w:tab/>
        <w:t>John Drewry  Brodie Bk</w:t>
      </w:r>
    </w:p>
    <w:p w:rsidR="00B11EB3" w:rsidRDefault="00B11EB3" w:rsidP="00B11EB3">
      <w:pPr>
        <w:pStyle w:val="DanceBody"/>
      </w:pPr>
      <w:r>
        <w:t xml:space="preserve"> 1- 8</w:t>
      </w:r>
      <w:r>
        <w:tab/>
        <w:t>1s &amp; 3s petronella into centre, set to partner, 3/4 turn RH &amp; dance RH across 1/2 way</w:t>
      </w:r>
    </w:p>
    <w:p w:rsidR="00B11EB3" w:rsidRDefault="00B11EB3" w:rsidP="00B11EB3">
      <w:pPr>
        <w:pStyle w:val="DanceBody"/>
      </w:pPr>
      <w:r>
        <w:t xml:space="preserve"> 9-16</w:t>
      </w:r>
      <w:r>
        <w:tab/>
        <w:t>3s+2s+1s dance reels of 3 on sides (2s pass person on right RSh), 2s petronella turn into centre</w:t>
      </w:r>
      <w:r w:rsidRPr="00BA6B4D">
        <w:rPr>
          <w:b/>
        </w:rPr>
        <w:t xml:space="preserve"> </w:t>
      </w:r>
      <w:r>
        <w:rPr>
          <w:b/>
        </w:rPr>
        <w:t xml:space="preserve">as </w:t>
      </w:r>
      <w:r>
        <w:rPr>
          <w:bCs/>
        </w:rPr>
        <w:t>3</w:t>
      </w:r>
      <w:r>
        <w:t>s+1s dance down/up to meet on sides</w:t>
      </w:r>
    </w:p>
    <w:p w:rsidR="00B11EB3" w:rsidRDefault="00B11EB3" w:rsidP="00B11EB3">
      <w:pPr>
        <w:pStyle w:val="DanceBody"/>
      </w:pPr>
      <w:r>
        <w:t>17-24</w:t>
      </w:r>
      <w:r>
        <w:tab/>
        <w:t>3s+2s+1s set to partners, circle 6H round to left &amp; set</w:t>
      </w:r>
    </w:p>
    <w:p w:rsidR="00B11EB3" w:rsidRDefault="00B11EB3" w:rsidP="00B11EB3">
      <w:pPr>
        <w:pStyle w:val="DanceBody"/>
        <w:keepNext w:val="0"/>
      </w:pPr>
      <w:r>
        <w:t>25-32</w:t>
      </w:r>
      <w:r>
        <w:tab/>
        <w:t>2s advance towards each other</w:t>
      </w:r>
      <w:r w:rsidRPr="00BA6B4D">
        <w:rPr>
          <w:b/>
        </w:rPr>
        <w:t xml:space="preserve"> while </w:t>
      </w:r>
      <w:r>
        <w:t>1s followed by 3s dance down &amp; into prom hold (2 1 3) &amp; Promenade</w:t>
      </w:r>
    </w:p>
    <w:p w:rsidR="00B11EB3" w:rsidRDefault="00B11EB3" w:rsidP="00B11EB3"/>
    <w:p w:rsidR="00B11EB3" w:rsidRDefault="00B11EB3" w:rsidP="00B11EB3">
      <w:pPr>
        <w:pStyle w:val="Minicrib"/>
      </w:pPr>
      <w:r>
        <w:t>MARY QUEEN'S STRATHSPEY  (S3x32)  3C set</w:t>
      </w:r>
      <w:r>
        <w:tab/>
        <w:t>David G Queen  Queen Coll Vol 1</w:t>
      </w:r>
    </w:p>
    <w:p w:rsidR="00B11EB3" w:rsidRPr="00560265" w:rsidRDefault="00B11EB3" w:rsidP="00B11EB3">
      <w:pPr>
        <w:pStyle w:val="DanceBody"/>
      </w:pPr>
      <w:r w:rsidRPr="00560265">
        <w:t xml:space="preserve"> 1- 4</w:t>
      </w:r>
      <w:r w:rsidRPr="00560265">
        <w:tab/>
        <w:t>1s+2s dance 1/2 double Fig 8 (1s cast, 2s cross up to start)</w:t>
      </w:r>
    </w:p>
    <w:p w:rsidR="00B11EB3" w:rsidRPr="00560265" w:rsidRDefault="00B11EB3" w:rsidP="00B11EB3">
      <w:pPr>
        <w:pStyle w:val="DanceBody"/>
      </w:pPr>
      <w:r w:rsidRPr="00560265">
        <w:t xml:space="preserve"> 5- 8</w:t>
      </w:r>
      <w:r w:rsidRPr="00560265">
        <w:tab/>
        <w:t>2s+3s dance 1/2 double Fig 8 (3s cast up, 2s cross down to start)</w:t>
      </w:r>
    </w:p>
    <w:p w:rsidR="00B11EB3" w:rsidRPr="00560265" w:rsidRDefault="00B11EB3" w:rsidP="00B11EB3">
      <w:pPr>
        <w:pStyle w:val="DanceBody"/>
      </w:pPr>
      <w:r w:rsidRPr="00560265">
        <w:t xml:space="preserve"> 9-16</w:t>
      </w:r>
      <w:r w:rsidRPr="00560265">
        <w:tab/>
        <w:t xml:space="preserve">2s dance round 1st corners LSh, 2M+1s </w:t>
      </w:r>
      <w:r w:rsidRPr="00560265">
        <w:rPr>
          <w:b/>
        </w:rPr>
        <w:t>also</w:t>
      </w:r>
      <w:r w:rsidRPr="00560265">
        <w:t xml:space="preserve"> 2L+3s dance RH across</w:t>
      </w:r>
    </w:p>
    <w:p w:rsidR="00B11EB3" w:rsidRDefault="00B11EB3" w:rsidP="00B11EB3">
      <w:pPr>
        <w:pStyle w:val="DanceBody"/>
      </w:pPr>
      <w:r w:rsidRPr="00560265">
        <w:t>17-24</w:t>
      </w:r>
      <w:r w:rsidRPr="00560265">
        <w:tab/>
        <w:t xml:space="preserve">All circle 6H 1/2 round to Left.  2M+3s </w:t>
      </w:r>
      <w:r w:rsidRPr="00560265">
        <w:rPr>
          <w:b/>
        </w:rPr>
        <w:t>also</w:t>
      </w:r>
      <w:r w:rsidRPr="00560265">
        <w:t xml:space="preserve"> 2L+1s dance RH across</w:t>
      </w:r>
    </w:p>
    <w:p w:rsidR="00B11EB3" w:rsidRPr="00560265" w:rsidRDefault="00B11EB3" w:rsidP="00B11EB3">
      <w:pPr>
        <w:pStyle w:val="DanceBody"/>
        <w:keepNext w:val="0"/>
      </w:pPr>
      <w:r w:rsidRPr="00560265">
        <w:t>25-32</w:t>
      </w:r>
      <w:r w:rsidRPr="00560265">
        <w:tab/>
        <w:t>2s cross LH, cast to 3rd place (1s step up 27-28).  All turn partners 2H   3 1 2</w:t>
      </w:r>
    </w:p>
    <w:p w:rsidR="00B11EB3" w:rsidRDefault="00B11EB3" w:rsidP="00B11EB3"/>
    <w:p w:rsidR="00B11EB3" w:rsidRDefault="00B11EB3" w:rsidP="00B11EB3">
      <w:pPr>
        <w:pStyle w:val="Minicrib"/>
      </w:pPr>
      <w:r>
        <w:t>THE MARY ROSE HORNPIPE  (R8x40)  3C (4C set)</w:t>
      </w:r>
      <w:r>
        <w:tab/>
        <w:t>Douglas G Skinner</w:t>
      </w:r>
    </w:p>
    <w:p w:rsidR="00B11EB3" w:rsidRDefault="00B11EB3" w:rsidP="00B11EB3">
      <w:pPr>
        <w:pStyle w:val="DanceBody"/>
      </w:pPr>
      <w:r>
        <w:t xml:space="preserve"> 1- 8</w:t>
      </w:r>
      <w:r>
        <w:tab/>
        <w:t>1M+2M+3M (arms folded) Adv+Ret (PdeB), 1L+2L+3L cross &amp; dance RSh round partner back to place</w:t>
      </w:r>
      <w:r w:rsidRPr="00BA6B4D">
        <w:rPr>
          <w:b/>
        </w:rPr>
        <w:t xml:space="preserve"> while </w:t>
      </w:r>
      <w:r>
        <w:t>Men beat time</w:t>
      </w:r>
    </w:p>
    <w:p w:rsidR="00B11EB3" w:rsidRDefault="00B11EB3" w:rsidP="00B11EB3">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B11EB3" w:rsidRDefault="00B11EB3" w:rsidP="00B11EB3">
      <w:pPr>
        <w:pStyle w:val="DanceBody"/>
      </w:pPr>
      <w:r>
        <w:t>17-24</w:t>
      </w:r>
      <w:r>
        <w:tab/>
        <w:t>1s set, cross RH, cast 1 place (Man up &amp; Lady down) to give RH to partner &amp; LH to 2</w:t>
      </w:r>
      <w:r w:rsidRPr="00972EEB">
        <w:t>nd</w:t>
      </w:r>
      <w:r>
        <w:t xml:space="preserve"> corner &amp; Bal-in-Line</w:t>
      </w:r>
    </w:p>
    <w:p w:rsidR="00B11EB3" w:rsidRDefault="00B11EB3" w:rsidP="00B11EB3">
      <w:pPr>
        <w:pStyle w:val="DanceBody"/>
      </w:pPr>
      <w:r>
        <w:t>25-32</w:t>
      </w:r>
      <w:r>
        <w:tab/>
        <w:t>1s dance LH across (Man with 2s &amp; Lady with 3s), 2s+1s+3s turn RH into prom hold</w:t>
      </w:r>
    </w:p>
    <w:p w:rsidR="00B11EB3" w:rsidRDefault="00B11EB3" w:rsidP="00B11EB3">
      <w:pPr>
        <w:pStyle w:val="DanceBody"/>
        <w:keepNext w:val="0"/>
      </w:pPr>
      <w:r>
        <w:t>33-40</w:t>
      </w:r>
      <w:r>
        <w:tab/>
        <w:t>2s+1s+3s Promenade</w:t>
      </w:r>
    </w:p>
    <w:p w:rsidR="00B11EB3" w:rsidRDefault="00B11EB3" w:rsidP="00B11EB3"/>
    <w:p w:rsidR="00B11EB3" w:rsidRDefault="00B11EB3" w:rsidP="00B11EB3">
      <w:pPr>
        <w:pStyle w:val="Minicrib"/>
      </w:pPr>
      <w:r>
        <w:t>MARY STEWART ASHWORTH  (R8x32)  3C (4C set)</w:t>
      </w:r>
      <w:r>
        <w:tab/>
        <w:t>J Cochrane</w:t>
      </w:r>
    </w:p>
    <w:p w:rsidR="00B11EB3" w:rsidRDefault="00B11EB3" w:rsidP="00B11EB3">
      <w:pPr>
        <w:pStyle w:val="DanceBody"/>
      </w:pPr>
      <w:r w:rsidRPr="00296B30">
        <w:t xml:space="preserve"> </w:t>
      </w:r>
      <w:r w:rsidRPr="00296B30">
        <w:rPr>
          <w:bCs/>
        </w:rPr>
        <w:t>1- 8</w:t>
      </w:r>
      <w:r>
        <w:rPr>
          <w:b/>
          <w:bCs/>
        </w:rPr>
        <w:tab/>
      </w:r>
      <w:r>
        <w:t>1s set &amp; cross down to 2nd place, 1s cast round 1</w:t>
      </w:r>
      <w:r w:rsidRPr="00972EEB">
        <w:t>st</w:t>
      </w:r>
      <w:r>
        <w:t xml:space="preserve"> corners &amp; dance down/up middle &amp; turn right about to end BtoB with partner</w:t>
      </w:r>
    </w:p>
    <w:p w:rsidR="00B11EB3" w:rsidRDefault="00B11EB3" w:rsidP="00B11EB3">
      <w:pPr>
        <w:pStyle w:val="DanceBody"/>
      </w:pPr>
      <w:r w:rsidRPr="00296B30">
        <w:rPr>
          <w:bCs/>
        </w:rPr>
        <w:t xml:space="preserve"> 9-16</w:t>
      </w:r>
      <w:r>
        <w:rPr>
          <w:b/>
          <w:bCs/>
        </w:rPr>
        <w:tab/>
      </w:r>
      <w:r>
        <w:t>1s dance out through the ends &amp; cast round 4</w:t>
      </w:r>
      <w:r w:rsidRPr="00972EEB">
        <w:t>th</w:t>
      </w:r>
      <w:r>
        <w:t xml:space="preserve"> corner &amp; turn right about to end BtoB with partner in middle</w:t>
      </w:r>
      <w:r w:rsidRPr="00BA6B4D">
        <w:rPr>
          <w:b/>
        </w:rPr>
        <w:t xml:space="preserve"> while </w:t>
      </w:r>
      <w:r>
        <w:t>2s+3s set &amp; Adv+Ret. all set</w:t>
      </w:r>
      <w:r w:rsidRPr="00BA6B4D">
        <w:rPr>
          <w:b/>
        </w:rPr>
        <w:t xml:space="preserve"> </w:t>
      </w:r>
      <w:r>
        <w:rPr>
          <w:b/>
        </w:rPr>
        <w:t xml:space="preserve">as </w:t>
      </w:r>
      <w:r>
        <w:t>in double triangles</w:t>
      </w:r>
    </w:p>
    <w:p w:rsidR="00B11EB3" w:rsidRDefault="00B11EB3" w:rsidP="00B11EB3">
      <w:pPr>
        <w:pStyle w:val="DanceBody"/>
      </w:pPr>
      <w:r w:rsidRPr="00296B30">
        <w:rPr>
          <w:bCs/>
        </w:rPr>
        <w:t>17-24</w:t>
      </w:r>
      <w:r>
        <w:rPr>
          <w:b/>
          <w:bCs/>
        </w:rPr>
        <w:tab/>
      </w:r>
      <w:r>
        <w:t>1s dance out &amp; cast round 3</w:t>
      </w:r>
      <w:r w:rsidRPr="00972EEB">
        <w:t>rd</w:t>
      </w:r>
      <w:r>
        <w:t xml:space="preserve"> corners &amp; dance down/up middle &amp; turn right about to end BtoB with partner</w:t>
      </w:r>
      <w:r w:rsidRPr="00BA6B4D">
        <w:rPr>
          <w:b/>
        </w:rPr>
        <w:t xml:space="preserve"> while </w:t>
      </w:r>
      <w:r>
        <w:t>2s+3s set &amp; Adv+Ret up/ down set, all set</w:t>
      </w:r>
      <w:r w:rsidRPr="00BA6B4D">
        <w:rPr>
          <w:b/>
        </w:rPr>
        <w:t xml:space="preserve"> </w:t>
      </w:r>
      <w:r>
        <w:rPr>
          <w:b/>
        </w:rPr>
        <w:t xml:space="preserve">as </w:t>
      </w:r>
      <w:r>
        <w:t>in double triangles</w:t>
      </w:r>
    </w:p>
    <w:p w:rsidR="00B11EB3" w:rsidRDefault="00B11EB3" w:rsidP="00B11EB3">
      <w:pPr>
        <w:pStyle w:val="DanceBody"/>
        <w:keepNext w:val="0"/>
      </w:pPr>
      <w:r w:rsidRPr="00296B30">
        <w:rPr>
          <w:bCs/>
        </w:rPr>
        <w:t>25-32</w:t>
      </w:r>
      <w:r w:rsidRPr="00296B30">
        <w:rPr>
          <w:bCs/>
        </w:rPr>
        <w:tab/>
        <w:t>1s dance</w:t>
      </w:r>
      <w:r>
        <w:rPr>
          <w:b/>
          <w:bCs/>
        </w:rPr>
        <w:t xml:space="preserve"> </w:t>
      </w:r>
      <w:r>
        <w:t>reels of 3 on opposite sides passing 2</w:t>
      </w:r>
      <w:r w:rsidRPr="00972EEB">
        <w:t>nd</w:t>
      </w:r>
      <w:r>
        <w:t xml:space="preserve"> corner RSh &amp; 1s cross RH</w:t>
      </w:r>
    </w:p>
    <w:p w:rsidR="00B11EB3" w:rsidRDefault="00B11EB3" w:rsidP="00B11EB3"/>
    <w:p w:rsidR="00B11EB3" w:rsidRDefault="00B11EB3" w:rsidP="00B11EB3">
      <w:pPr>
        <w:pStyle w:val="Minicrib"/>
      </w:pPr>
      <w:r>
        <w:t>MARY STEWART STRATHSPEY  (S32)  Round the Room</w:t>
      </w:r>
      <w:r>
        <w:tab/>
        <w:t>Mary Shoolbraid Brandon &amp; Stewart Smith  Los Angeles 25th Anniv</w:t>
      </w:r>
    </w:p>
    <w:p w:rsidR="00B11EB3" w:rsidRDefault="00B11EB3" w:rsidP="00B11EB3">
      <w:pPr>
        <w:pStyle w:val="DanceBody"/>
        <w:rPr>
          <w:noProof/>
        </w:rPr>
      </w:pPr>
      <w:r>
        <w:rPr>
          <w:noProof/>
        </w:rPr>
        <w:t>Round the Room Dance 2 facing 2</w:t>
      </w:r>
    </w:p>
    <w:p w:rsidR="00B11EB3" w:rsidRDefault="00B11EB3" w:rsidP="00B11EB3">
      <w:pPr>
        <w:pStyle w:val="DanceBody"/>
      </w:pPr>
      <w:r>
        <w:t xml:space="preserve"> 1- 8</w:t>
      </w:r>
      <w:r>
        <w:tab/>
        <w:t>Ladies petronella turn into centre to face partner &amp; set &amp; turn RH back to places</w:t>
      </w:r>
    </w:p>
    <w:p w:rsidR="00B11EB3" w:rsidRDefault="00B11EB3" w:rsidP="00B11EB3">
      <w:pPr>
        <w:pStyle w:val="DanceBody"/>
      </w:pPr>
      <w:r>
        <w:t xml:space="preserve"> 9-16</w:t>
      </w:r>
      <w:r>
        <w:tab/>
        <w:t>Dance 'R&amp;L' using 2H (rotate clockwise each time)</w:t>
      </w:r>
    </w:p>
    <w:p w:rsidR="00B11EB3" w:rsidRDefault="00B11EB3" w:rsidP="00B11EB3">
      <w:pPr>
        <w:pStyle w:val="DanceBody"/>
      </w:pPr>
      <w:r>
        <w:t>17-20</w:t>
      </w:r>
      <w:r>
        <w:tab/>
        <w:t>Inner dancers dance out between partners (who dance in &amp; follow them) &amp; cast away from each other to form large circle</w:t>
      </w:r>
    </w:p>
    <w:p w:rsidR="00B11EB3" w:rsidRDefault="00B11EB3" w:rsidP="00B11EB3">
      <w:pPr>
        <w:pStyle w:val="DanceBody"/>
      </w:pPr>
      <w:r>
        <w:t>21-24</w:t>
      </w:r>
      <w:r>
        <w:tab/>
        <w:t>All advance 2 steps &amp; retire</w:t>
      </w:r>
    </w:p>
    <w:p w:rsidR="00B11EB3" w:rsidRDefault="00B11EB3" w:rsidP="00B11EB3">
      <w:pPr>
        <w:pStyle w:val="DanceBody"/>
        <w:keepNext w:val="0"/>
      </w:pPr>
      <w:r>
        <w:t>25-32</w:t>
      </w:r>
      <w:r>
        <w:tab/>
        <w:t>Each set dances 1/2 RSh reel of 4 &amp; turn partner RH to face next couple</w:t>
      </w:r>
    </w:p>
    <w:p w:rsidR="00B11EB3" w:rsidRDefault="00B11EB3" w:rsidP="00B11EB3"/>
    <w:p w:rsidR="00B11EB3" w:rsidRDefault="00B11EB3" w:rsidP="00B11EB3">
      <w:pPr>
        <w:pStyle w:val="Minicrib"/>
      </w:pPr>
      <w:r>
        <w:t>MARY'S GARDEN  (S3x32)  3C set</w:t>
      </w:r>
      <w:r>
        <w:tab/>
        <w:t>E Barnes</w:t>
      </w:r>
    </w:p>
    <w:p w:rsidR="00B11EB3" w:rsidRDefault="00B11EB3" w:rsidP="00B11EB3">
      <w:pPr>
        <w:pStyle w:val="DanceBody"/>
      </w:pPr>
      <w:r>
        <w:t xml:space="preserve"> 1- 8</w:t>
      </w:r>
      <w:r>
        <w:tab/>
        <w:t>1s set advancing, turn 2H, dance down &amp; turn 2H to face 1</w:t>
      </w:r>
      <w:r w:rsidRPr="00972EEB">
        <w:t>st</w:t>
      </w:r>
      <w:r>
        <w:t xml:space="preserve"> corners</w:t>
      </w:r>
    </w:p>
    <w:p w:rsidR="00B11EB3" w:rsidRDefault="00B11EB3" w:rsidP="00B11EB3">
      <w:pPr>
        <w:pStyle w:val="DanceBody"/>
      </w:pPr>
      <w:r>
        <w:t xml:space="preserve"> 9-16</w:t>
      </w:r>
      <w:r>
        <w:tab/>
        <w:t>1s dance 'Hello-Goodbye' setting &amp; turn RH to face down</w:t>
      </w:r>
    </w:p>
    <w:p w:rsidR="00B11EB3" w:rsidRDefault="00B11EB3" w:rsidP="00B11EB3">
      <w:pPr>
        <w:pStyle w:val="DanceBody"/>
      </w:pPr>
      <w:r>
        <w:t>17-24</w:t>
      </w:r>
      <w:r>
        <w:tab/>
        <w:t xml:space="preserve">1s followed by 2s+3s dance down the middle, 2s+3s divide &amp; 1s followed by </w:t>
      </w:r>
      <w:r>
        <w:rPr>
          <w:u w:val="single"/>
        </w:rPr>
        <w:t>3s+2s</w:t>
      </w:r>
      <w:r>
        <w:t xml:space="preserve"> dance up to top</w:t>
      </w:r>
    </w:p>
    <w:p w:rsidR="00B11EB3" w:rsidRDefault="00B11EB3" w:rsidP="00B11EB3">
      <w:pPr>
        <w:pStyle w:val="DanceBody"/>
        <w:keepNext w:val="0"/>
      </w:pPr>
      <w:r>
        <w:t>25-32</w:t>
      </w:r>
      <w:r>
        <w:tab/>
        <w:t>1s+3s+2s dance Allemande to end 2 3 1</w:t>
      </w:r>
    </w:p>
    <w:p w:rsidR="00B11EB3" w:rsidRDefault="00B11EB3" w:rsidP="00B11EB3"/>
    <w:p w:rsidR="00B11EB3" w:rsidRDefault="00B11EB3" w:rsidP="00B11EB3">
      <w:pPr>
        <w:pStyle w:val="Minicrib"/>
      </w:pPr>
      <w:r>
        <w:t>MARY'S STRATHSPEY  (S8x32)  3C (4C set)</w:t>
      </w:r>
      <w:r>
        <w:tab/>
        <w:t>Joan Collins  Chicago 10th Anniv Coll</w:t>
      </w:r>
    </w:p>
    <w:p w:rsidR="00B11EB3" w:rsidRDefault="00B11EB3" w:rsidP="00B11EB3">
      <w:pPr>
        <w:pStyle w:val="DanceBody"/>
      </w:pPr>
      <w:r>
        <w:t xml:space="preserve"> 1- 8</w:t>
      </w:r>
      <w:r>
        <w:tab/>
        <w:t>1s set, turn 2H, lead down to 2nd place (2s step up 5-6), turn RH to end 1M facing 3M, 1L facing 2L</w:t>
      </w:r>
    </w:p>
    <w:p w:rsidR="00B11EB3" w:rsidRDefault="00B11EB3" w:rsidP="00B11EB3">
      <w:pPr>
        <w:pStyle w:val="DanceBody"/>
      </w:pPr>
      <w:r>
        <w:t xml:space="preserve"> 9-16</w:t>
      </w:r>
      <w:r>
        <w:tab/>
        <w:t>1M+3s &amp; 1L+2s dance RSh reels of 3 across.  1s end BtoB facing 1st corners</w:t>
      </w:r>
    </w:p>
    <w:p w:rsidR="00B11EB3" w:rsidRDefault="00B11EB3" w:rsidP="00B11EB3">
      <w:pPr>
        <w:pStyle w:val="DanceBody"/>
      </w:pPr>
      <w:r>
        <w:t>17-24</w:t>
      </w:r>
      <w:r>
        <w:tab/>
        <w:t>1s turn corner RH, partner LH, 2nd corner RH, cross LH with partner to 2nd place own sides</w:t>
      </w:r>
    </w:p>
    <w:p w:rsidR="00B11EB3" w:rsidRDefault="00B11EB3" w:rsidP="00B11EB3">
      <w:pPr>
        <w:pStyle w:val="DanceBody"/>
        <w:keepNext w:val="0"/>
      </w:pPr>
      <w:r>
        <w:t>25-32</w:t>
      </w:r>
      <w:r>
        <w:tab/>
        <w:t>2s+1s+3s set twice and turn partner 2H</w:t>
      </w:r>
    </w:p>
    <w:p w:rsidR="00B11EB3" w:rsidRDefault="00B11EB3" w:rsidP="00B11EB3"/>
    <w:p w:rsidR="00B11EB3" w:rsidRDefault="00B11EB3" w:rsidP="00B11EB3">
      <w:pPr>
        <w:pStyle w:val="Minicrib"/>
      </w:pPr>
      <w:r>
        <w:t>MARY'S STRATHSPEY  (S8x32)  3C (4C set)</w:t>
      </w:r>
      <w:r>
        <w:tab/>
        <w:t>Roberta Riegel Williams  4 SCDs Memory of Mary Nixon</w:t>
      </w:r>
    </w:p>
    <w:p w:rsidR="00B11EB3" w:rsidRDefault="00B11EB3" w:rsidP="00B11EB3">
      <w:pPr>
        <w:pStyle w:val="DanceBody"/>
      </w:pPr>
      <w:r>
        <w:t xml:space="preserve"> 1- 8</w:t>
      </w:r>
      <w:r>
        <w:tab/>
        <w:t>1s set &amp; cross RH to face down, set to 2s on sides &amp; change places LH</w:t>
      </w:r>
    </w:p>
    <w:p w:rsidR="00B11EB3" w:rsidRDefault="00B11EB3" w:rsidP="00B11EB3">
      <w:pPr>
        <w:pStyle w:val="DanceBody"/>
      </w:pPr>
      <w:r>
        <w:t xml:space="preserve"> 9-16</w:t>
      </w:r>
      <w:r>
        <w:tab/>
        <w:t>1s+2s dance Ladies Chain &amp; 1s end in 2</w:t>
      </w:r>
      <w:r w:rsidRPr="00972EEB">
        <w:t>nd</w:t>
      </w:r>
      <w:r>
        <w:t xml:space="preserve"> place opposite sides facing up while 2s face down</w:t>
      </w:r>
    </w:p>
    <w:p w:rsidR="00B11EB3" w:rsidRDefault="00B11EB3" w:rsidP="00B11EB3">
      <w:pPr>
        <w:pStyle w:val="DanceBody"/>
      </w:pPr>
      <w:r>
        <w:t>17-24</w:t>
      </w:r>
      <w:r>
        <w:tab/>
        <w:t>2s+1s+3s dance LSh reels of 3 (1s dance up to start)</w:t>
      </w:r>
    </w:p>
    <w:p w:rsidR="00B11EB3" w:rsidRDefault="00B11EB3" w:rsidP="00B11EB3">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B11EB3" w:rsidRDefault="00B11EB3" w:rsidP="00B11EB3"/>
    <w:p w:rsidR="00B11EB3" w:rsidRDefault="00B11EB3" w:rsidP="00B11EB3">
      <w:pPr>
        <w:pStyle w:val="Minicrib"/>
      </w:pPr>
      <w:r>
        <w:t>THE MARYLAND STRATHSPEY  (S32)  Round the Room</w:t>
      </w:r>
      <w:r>
        <w:tab/>
        <w:t>J Johnstone  Loreburn Bk 3</w:t>
      </w:r>
    </w:p>
    <w:p w:rsidR="00B11EB3" w:rsidRDefault="00B11EB3" w:rsidP="00B11EB3">
      <w:pPr>
        <w:pStyle w:val="DanceBody"/>
      </w:pPr>
      <w:r>
        <w:t>Round the Room dance 2 facing 2</w:t>
      </w:r>
    </w:p>
    <w:p w:rsidR="00B11EB3" w:rsidRDefault="00B11EB3" w:rsidP="00B11EB3">
      <w:pPr>
        <w:pStyle w:val="DanceBody"/>
      </w:pPr>
      <w:r>
        <w:t xml:space="preserve"> 1- 8</w:t>
      </w:r>
      <w:r>
        <w:tab/>
        <w:t>All set to facing couple, turn opposite person 2H, set to partners &amp; turn 2H</w:t>
      </w:r>
    </w:p>
    <w:p w:rsidR="00B11EB3" w:rsidRDefault="00B11EB3" w:rsidP="00B11EB3">
      <w:pPr>
        <w:pStyle w:val="DanceBody"/>
      </w:pPr>
      <w:r>
        <w:t xml:space="preserve"> 9-16</w:t>
      </w:r>
      <w:r>
        <w:tab/>
        <w:t>All dance RH across &amp; LH back</w:t>
      </w:r>
    </w:p>
    <w:p w:rsidR="00B11EB3" w:rsidRDefault="00B11EB3" w:rsidP="00B11EB3">
      <w:pPr>
        <w:pStyle w:val="DanceBody"/>
      </w:pPr>
      <w:r>
        <w:t>17-24</w:t>
      </w:r>
      <w:r>
        <w:tab/>
        <w:t>All dance Ladies Chain</w:t>
      </w:r>
    </w:p>
    <w:p w:rsidR="00B11EB3" w:rsidRDefault="00B11EB3" w:rsidP="00B11EB3">
      <w:pPr>
        <w:pStyle w:val="DanceBody"/>
        <w:keepNext w:val="0"/>
      </w:pPr>
      <w:r>
        <w:t>25-32</w:t>
      </w:r>
      <w:r>
        <w:tab/>
        <w:t>Clockwise couple set turning right about</w:t>
      </w:r>
      <w:r w:rsidRPr="00BA6B4D">
        <w:rPr>
          <w:b/>
        </w:rPr>
        <w:t xml:space="preserve"> while </w:t>
      </w:r>
      <w:r>
        <w:t>other couple dance between setting couple &amp; all turn RH, repeat passing another couple</w:t>
      </w:r>
    </w:p>
    <w:p w:rsidR="00B11EB3" w:rsidRDefault="00B11EB3" w:rsidP="00B11EB3"/>
    <w:p w:rsidR="00B11EB3" w:rsidRDefault="00B11EB3" w:rsidP="00B11EB3">
      <w:pPr>
        <w:pStyle w:val="Minicrib"/>
      </w:pPr>
      <w:r>
        <w:t>MARYLOU'S REEL  (R4x32)  4C set</w:t>
      </w:r>
      <w:r>
        <w:tab/>
        <w:t>John Drewry  Island Games</w:t>
      </w:r>
    </w:p>
    <w:p w:rsidR="00B11EB3" w:rsidRDefault="00B11EB3" w:rsidP="00B11EB3">
      <w:pPr>
        <w:pStyle w:val="DanceBody"/>
      </w:pPr>
      <w:r>
        <w:t xml:space="preserve"> 1- 4</w:t>
      </w:r>
      <w:r>
        <w:tab/>
        <w:t>1M+2M cross &amp; dance RSh round partner down to 3</w:t>
      </w:r>
      <w:r w:rsidRPr="00972EEB">
        <w:t>rd</w:t>
      </w:r>
      <w:r>
        <w:t>/4</w:t>
      </w:r>
      <w:r w:rsidRPr="00972EEB">
        <w:t>th</w:t>
      </w:r>
      <w:r>
        <w:t xml:space="preserve"> places</w:t>
      </w:r>
      <w:r w:rsidRPr="00BA6B4D">
        <w:rPr>
          <w:b/>
        </w:rPr>
        <w:t xml:space="preserve"> while </w:t>
      </w:r>
      <w:r>
        <w:t>3L+4L cross &amp; dance RSh round partner up to 1</w:t>
      </w:r>
      <w:r w:rsidRPr="00972EEB">
        <w:t>st</w:t>
      </w:r>
      <w:r>
        <w:t>/2</w:t>
      </w:r>
      <w:r w:rsidRPr="00972EEB">
        <w:t>nd</w:t>
      </w:r>
      <w:r>
        <w:t xml:space="preserve"> places</w:t>
      </w:r>
    </w:p>
    <w:p w:rsidR="00B11EB3" w:rsidRDefault="00B11EB3" w:rsidP="00B11EB3">
      <w:pPr>
        <w:pStyle w:val="DanceBody"/>
      </w:pPr>
      <w:r>
        <w:t xml:space="preserve"> 5- 8</w:t>
      </w:r>
      <w:r>
        <w:tab/>
        <w:t>Top 2 couples &amp; bottom 2 couples dance RH across</w:t>
      </w:r>
    </w:p>
    <w:p w:rsidR="00B11EB3" w:rsidRDefault="00B11EB3" w:rsidP="00B11EB3">
      <w:pPr>
        <w:pStyle w:val="DanceBody"/>
      </w:pPr>
      <w:r>
        <w:t xml:space="preserve"> 9-12</w:t>
      </w:r>
      <w:r>
        <w:tab/>
        <w:t>1L+2L cross &amp; dance RSh round partner down to 3</w:t>
      </w:r>
      <w:r w:rsidRPr="00972EEB">
        <w:t>rd</w:t>
      </w:r>
      <w:r>
        <w:t>/4</w:t>
      </w:r>
      <w:r w:rsidRPr="00972EEB">
        <w:t>th</w:t>
      </w:r>
      <w:r>
        <w:t xml:space="preserve"> places</w:t>
      </w:r>
      <w:r w:rsidRPr="00BA6B4D">
        <w:rPr>
          <w:b/>
        </w:rPr>
        <w:t xml:space="preserve"> while </w:t>
      </w:r>
      <w:r>
        <w:t>3M+4M cross &amp; dance RSh round partner up to 1</w:t>
      </w:r>
      <w:r w:rsidRPr="00972EEB">
        <w:t>st</w:t>
      </w:r>
      <w:r>
        <w:t>/2</w:t>
      </w:r>
      <w:r w:rsidRPr="00972EEB">
        <w:t>nd</w:t>
      </w:r>
      <w:r>
        <w:t xml:space="preserve"> places.  (3)(4)(1)(2)</w:t>
      </w:r>
    </w:p>
    <w:p w:rsidR="00B11EB3" w:rsidRDefault="00B11EB3" w:rsidP="00B11EB3">
      <w:pPr>
        <w:pStyle w:val="DanceBody"/>
      </w:pPr>
      <w:r>
        <w:t>13-16</w:t>
      </w:r>
      <w:r>
        <w:tab/>
        <w:t>Top 2 couples &amp; bottom 2 couples dance LH across</w:t>
      </w:r>
    </w:p>
    <w:p w:rsidR="00B11EB3" w:rsidRDefault="00B11EB3" w:rsidP="00B11EB3">
      <w:pPr>
        <w:pStyle w:val="DanceBody"/>
      </w:pPr>
      <w:r>
        <w:t>17-24</w:t>
      </w:r>
      <w:r>
        <w:tab/>
        <w:t>3s &amp; 1s lead (LH) down between couple below, cross &amp; cast up 1 place own sides, 4s &amp; 2s lead (RH) up between couple above, cross &amp; cast down 1 place own sides.  3 4 1 2</w:t>
      </w:r>
    </w:p>
    <w:p w:rsidR="00B11EB3" w:rsidRDefault="00B11EB3" w:rsidP="00B11EB3">
      <w:pPr>
        <w:pStyle w:val="DanceBody"/>
        <w:keepNext w:val="0"/>
      </w:pPr>
      <w:r>
        <w:t>25-32</w:t>
      </w:r>
      <w:r>
        <w:tab/>
        <w:t>4s+1s 1/2 turn RH &amp; dance H across 1/2 way  &amp; all turn partners RH</w:t>
      </w:r>
    </w:p>
    <w:p w:rsidR="00B11EB3" w:rsidRDefault="00B11EB3" w:rsidP="00B11EB3"/>
    <w:p w:rsidR="00B11EB3" w:rsidRDefault="00B11EB3" w:rsidP="00B11EB3">
      <w:pPr>
        <w:pStyle w:val="Minicrib"/>
      </w:pPr>
      <w:r>
        <w:t>MASAKO  (R4x40)  4C set</w:t>
      </w:r>
      <w:r>
        <w:tab/>
        <w:t>Fred Moyes  To Be A Wind</w:t>
      </w:r>
    </w:p>
    <w:p w:rsidR="00B11EB3" w:rsidRPr="00253BF3" w:rsidRDefault="00B11EB3" w:rsidP="00B11EB3">
      <w:pPr>
        <w:pStyle w:val="DanceBody"/>
      </w:pPr>
      <w:r>
        <w:t xml:space="preserve"> </w:t>
      </w:r>
      <w:r w:rsidRPr="00253BF3">
        <w:t>1-</w:t>
      </w:r>
      <w:r>
        <w:t xml:space="preserve"> 8</w:t>
      </w:r>
      <w:r w:rsidRPr="00253BF3">
        <w:tab/>
        <w:t>1s dance in, cast off 3 places, dance up to 2nd place own side</w:t>
      </w:r>
      <w:r>
        <w:t>, facing out (2s step up 7-8)</w:t>
      </w:r>
    </w:p>
    <w:p w:rsidR="00B11EB3" w:rsidRPr="00253BF3" w:rsidRDefault="00B11EB3" w:rsidP="00B11EB3">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B11EB3" w:rsidRPr="00253BF3" w:rsidRDefault="00B11EB3" w:rsidP="00B11EB3">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B11EB3" w:rsidRPr="00253BF3" w:rsidRDefault="00B11EB3" w:rsidP="00B11EB3">
      <w:pPr>
        <w:pStyle w:val="DanceBody"/>
      </w:pPr>
      <w:r w:rsidRPr="00253BF3">
        <w:t>25-32</w:t>
      </w:r>
      <w:r w:rsidRPr="00253BF3">
        <w:tab/>
        <w:t xml:space="preserve">2s+1s+3s </w:t>
      </w:r>
      <w:r>
        <w:t>dance Allemande.  3 1 2 4</w:t>
      </w:r>
    </w:p>
    <w:p w:rsidR="00B11EB3" w:rsidRDefault="00B11EB3" w:rsidP="00B11EB3">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B11EB3" w:rsidRDefault="00B11EB3" w:rsidP="00B11EB3"/>
    <w:p w:rsidR="00B11EB3" w:rsidRDefault="00B11EB3" w:rsidP="00B11EB3">
      <w:pPr>
        <w:pStyle w:val="Minicrib"/>
      </w:pPr>
      <w:r>
        <w:t>MASAKO OKADA NAITOH  (S4x32)  4C set</w:t>
      </w:r>
      <w:r>
        <w:tab/>
        <w:t>Fred Moyes  To Be A Wind</w:t>
      </w:r>
    </w:p>
    <w:p w:rsidR="00B11EB3" w:rsidRPr="00253BF3" w:rsidRDefault="00B11EB3" w:rsidP="00B11EB3">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rPr>
        <w:t>also</w:t>
      </w:r>
      <w:r>
        <w:t xml:space="preserve"> 1L+4L set change places 2H. 4s pull back RSh to face each other</w:t>
      </w:r>
    </w:p>
    <w:p w:rsidR="00B11EB3" w:rsidRPr="00253BF3" w:rsidRDefault="00B11EB3" w:rsidP="00B11EB3">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B11EB3" w:rsidRDefault="00B11EB3" w:rsidP="00B11EB3">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rPr>
        <w:t>also</w:t>
      </w:r>
      <w:r w:rsidRPr="0019741B">
        <w:t xml:space="preserve"> 1s+4s circle</w:t>
      </w:r>
      <w:r w:rsidRPr="00253BF3">
        <w:t xml:space="preserve"> 4H </w:t>
      </w:r>
      <w:r>
        <w:t>1/2 round to left</w:t>
      </w:r>
    </w:p>
    <w:p w:rsidR="00B11EB3" w:rsidRPr="0019741B" w:rsidRDefault="00B11EB3" w:rsidP="00B11EB3">
      <w:pPr>
        <w:pStyle w:val="DanceBody"/>
      </w:pPr>
      <w:r>
        <w:t>25-26</w:t>
      </w:r>
      <w:r>
        <w:tab/>
        <w:t xml:space="preserve">3M+4M make arch, dance across </w:t>
      </w:r>
      <w:r>
        <w:rPr>
          <w:b/>
        </w:rPr>
        <w:t>while</w:t>
      </w:r>
      <w:r>
        <w:t xml:space="preserve"> 3L+4L NHJ dance under arch.</w:t>
      </w:r>
      <w:r w:rsidRPr="0019741B">
        <w:t xml:space="preserve"> </w:t>
      </w:r>
      <w:r>
        <w:t>3s+4s end facing out</w:t>
      </w:r>
    </w:p>
    <w:p w:rsidR="00B11EB3" w:rsidRDefault="00B11EB3" w:rsidP="00B11EB3">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rPr>
        <w:t>while</w:t>
      </w:r>
      <w:r>
        <w:t xml:space="preserve"> 4s cast down round 1s, meet</w:t>
      </w:r>
      <w:r w:rsidRPr="00253BF3">
        <w:t xml:space="preserve"> </w:t>
      </w:r>
      <w:r>
        <w:t xml:space="preserve">&amp; </w:t>
      </w:r>
      <w:r w:rsidRPr="00253BF3">
        <w:t xml:space="preserve">dance up </w:t>
      </w:r>
      <w:r>
        <w:t>to 3rd place own side. 2 3 4 1</w:t>
      </w:r>
    </w:p>
    <w:p w:rsidR="00B11EB3" w:rsidRDefault="00B11EB3" w:rsidP="00B11EB3"/>
    <w:p w:rsidR="00B11EB3" w:rsidRDefault="00B11EB3" w:rsidP="00B11EB3">
      <w:pPr>
        <w:pStyle w:val="Minicrib"/>
      </w:pPr>
      <w:r>
        <w:t>THE MASON'S 80  (M-(S40+R40))  4C Set</w:t>
      </w:r>
      <w:r>
        <w:tab/>
        <w:t>Ian Barbour  Reel Occasion</w:t>
      </w:r>
    </w:p>
    <w:p w:rsidR="00B11EB3" w:rsidRDefault="00B11EB3" w:rsidP="00B11EB3">
      <w:pPr>
        <w:pStyle w:val="DanceBody"/>
      </w:pPr>
      <w:r>
        <w:t>Strathspey</w:t>
      </w:r>
    </w:p>
    <w:p w:rsidR="00B11EB3" w:rsidRDefault="00B11EB3" w:rsidP="00B11EB3">
      <w:pPr>
        <w:pStyle w:val="DanceBody"/>
      </w:pPr>
      <w:r>
        <w:t xml:space="preserve"> 1- 8</w:t>
      </w:r>
      <w:r>
        <w:tab/>
        <w:t>1L+2M</w:t>
      </w:r>
      <w:r w:rsidRPr="007F0D5A">
        <w:rPr>
          <w:b/>
        </w:rPr>
        <w:t xml:space="preserve"> also </w:t>
      </w:r>
      <w:r>
        <w:t>3M+4L turn RH, 1M+2L</w:t>
      </w:r>
      <w:r w:rsidRPr="007F0D5A">
        <w:rPr>
          <w:b/>
        </w:rPr>
        <w:t xml:space="preserve"> also </w:t>
      </w:r>
      <w:r>
        <w:t>3L+4M turn RH 1.1/2 times</w:t>
      </w:r>
    </w:p>
    <w:p w:rsidR="00B11EB3" w:rsidRDefault="00B11EB3" w:rsidP="00B11EB3">
      <w:pPr>
        <w:pStyle w:val="DanceBody"/>
      </w:pPr>
      <w:r>
        <w:t xml:space="preserve"> 9-16</w:t>
      </w:r>
      <w:r>
        <w:tab/>
        <w:t>1s+2s</w:t>
      </w:r>
      <w:r w:rsidRPr="007F0D5A">
        <w:rPr>
          <w:b/>
        </w:rPr>
        <w:t xml:space="preserve"> also </w:t>
      </w:r>
      <w:r>
        <w:t>3s+4s dance RH across, Men dance LH across &amp; end facing partners on sides</w:t>
      </w:r>
    </w:p>
    <w:p w:rsidR="00B11EB3" w:rsidRDefault="00B11EB3" w:rsidP="00B11EB3">
      <w:pPr>
        <w:pStyle w:val="DanceBody"/>
      </w:pPr>
      <w:r>
        <w:t>17-24</w:t>
      </w:r>
      <w:r>
        <w:tab/>
        <w:t>All Advance to partner 1 step, Retire &amp; pass RSh, repeat &amp; end Ladies on partners right facing anticlockwise</w:t>
      </w:r>
    </w:p>
    <w:p w:rsidR="00B11EB3" w:rsidRDefault="00B11EB3" w:rsidP="00B11EB3">
      <w:pPr>
        <w:pStyle w:val="DanceBody"/>
      </w:pPr>
      <w:r>
        <w:t>25-32</w:t>
      </w:r>
      <w:r>
        <w:tab/>
        <w:t>All dance round in Allemande hold to end in square set with 4s at top</w:t>
      </w:r>
    </w:p>
    <w:p w:rsidR="00B11EB3" w:rsidRDefault="00B11EB3" w:rsidP="00B11EB3">
      <w:pPr>
        <w:pStyle w:val="DanceBody"/>
      </w:pPr>
      <w:r>
        <w:t>33-40</w:t>
      </w:r>
      <w:r>
        <w:tab/>
        <w:t>All dance Grand Chain 1/2 way, Men pass partner RSh &amp; chase 1/2 way</w:t>
      </w:r>
      <w:r w:rsidRPr="00BA6B4D">
        <w:rPr>
          <w:b/>
        </w:rPr>
        <w:t xml:space="preserve"> while </w:t>
      </w:r>
      <w:r>
        <w:t>Ladies dance LH across 1/2 way &amp; face out to partner</w:t>
      </w:r>
    </w:p>
    <w:p w:rsidR="00B11EB3" w:rsidRDefault="00B11EB3" w:rsidP="00B11EB3">
      <w:pPr>
        <w:pStyle w:val="DanceBody"/>
      </w:pPr>
      <w:r>
        <w:t>Reel</w:t>
      </w:r>
    </w:p>
    <w:p w:rsidR="00B11EB3" w:rsidRDefault="00B11EB3" w:rsidP="00B11EB3">
      <w:pPr>
        <w:pStyle w:val="DanceBody"/>
      </w:pPr>
      <w:r>
        <w:t xml:space="preserve"> 1-16</w:t>
      </w:r>
      <w:r>
        <w:tab/>
        <w:t>All turn partners RH (4 bars) into double reels of 4</w:t>
      </w:r>
    </w:p>
    <w:p w:rsidR="00B11EB3" w:rsidRDefault="00B11EB3" w:rsidP="00B11EB3">
      <w:pPr>
        <w:pStyle w:val="DanceBody"/>
      </w:pPr>
      <w:r>
        <w:t>17-32</w:t>
      </w:r>
      <w:r>
        <w:tab/>
        <w:t>All dance full Schiehallion Reel</w:t>
      </w:r>
    </w:p>
    <w:p w:rsidR="00B11EB3" w:rsidRDefault="00B11EB3" w:rsidP="00B11EB3">
      <w:pPr>
        <w:pStyle w:val="DanceBody"/>
        <w:keepNext w:val="0"/>
      </w:pPr>
      <w:r>
        <w:t>33-40</w:t>
      </w:r>
      <w:r>
        <w:tab/>
        <w:t>All Men dance RSh round partner &amp; dance LH across to places</w:t>
      </w:r>
    </w:p>
    <w:p w:rsidR="00B11EB3" w:rsidRDefault="00B11EB3" w:rsidP="00B11EB3"/>
    <w:p w:rsidR="00B11EB3" w:rsidRDefault="00B11EB3" w:rsidP="00B11EB3">
      <w:pPr>
        <w:pStyle w:val="Minicrib"/>
      </w:pPr>
      <w:r>
        <w:t>THE MASON'S APRON  (R8x32)  3C (4C set)</w:t>
      </w:r>
      <w:r>
        <w:tab/>
        <w:t>Border Bk</w:t>
      </w:r>
    </w:p>
    <w:p w:rsidR="00B11EB3" w:rsidRDefault="00B11EB3" w:rsidP="00B11EB3">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B11EB3" w:rsidRDefault="00B11EB3" w:rsidP="00B11EB3">
      <w:pPr>
        <w:pStyle w:val="DanceBody"/>
      </w:pPr>
      <w:r>
        <w:t xml:space="preserve"> 9-16</w:t>
      </w:r>
      <w:r>
        <w:tab/>
        <w:t>1s set &amp; turn RH to opposite sides between 2s+3s, set &amp; turn RH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corners 2H, set to &amp; turn 2</w:t>
      </w:r>
      <w:r w:rsidRPr="00972EEB">
        <w:t>nd</w:t>
      </w:r>
      <w:r>
        <w:t xml:space="preserve"> corners 2H</w:t>
      </w:r>
    </w:p>
    <w:p w:rsidR="00B11EB3" w:rsidRDefault="00B11EB3" w:rsidP="00B11EB3">
      <w:pPr>
        <w:pStyle w:val="DanceBody"/>
        <w:keepNext w:val="0"/>
      </w:pPr>
      <w:r>
        <w:t>25-32</w:t>
      </w:r>
      <w:r>
        <w:tab/>
        <w:t>1s dance reels of 3 on opposite sides giving LSh to 1</w:t>
      </w:r>
      <w:r w:rsidRPr="00972EEB">
        <w:t>st</w:t>
      </w:r>
      <w:r>
        <w:t xml:space="preserve"> corners &amp; cross to own sides</w:t>
      </w:r>
    </w:p>
    <w:p w:rsidR="00B11EB3" w:rsidRDefault="00B11EB3" w:rsidP="00B11EB3"/>
    <w:p w:rsidR="00B11EB3" w:rsidRDefault="00B11EB3" w:rsidP="00B11EB3">
      <w:pPr>
        <w:pStyle w:val="Minicrib"/>
        <w:rPr>
          <w:lang w:eastAsia="en-GB"/>
        </w:rPr>
      </w:pPr>
      <w:r>
        <w:rPr>
          <w:lang w:eastAsia="en-GB"/>
        </w:rPr>
        <w:t>THE MASTER AND HIS LADY  (R8x32)  3C (4C set)</w:t>
      </w:r>
      <w:r>
        <w:rPr>
          <w:lang w:eastAsia="en-GB"/>
        </w:rPr>
        <w:tab/>
        <w:t>Ian Barbour</w:t>
      </w:r>
    </w:p>
    <w:p w:rsidR="00B11EB3" w:rsidRDefault="00B11EB3" w:rsidP="00B11EB3">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B11EB3" w:rsidRDefault="00B11EB3" w:rsidP="00B11EB3">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B11EB3" w:rsidRDefault="00B11EB3" w:rsidP="00B11EB3">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B11EB3" w:rsidRDefault="00B11EB3" w:rsidP="00B11EB3">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B11EB3" w:rsidRDefault="00B11EB3" w:rsidP="00B11EB3"/>
    <w:p w:rsidR="00B11EB3" w:rsidRDefault="00B11EB3" w:rsidP="00B11EB3">
      <w:pPr>
        <w:pStyle w:val="Minicrib"/>
      </w:pPr>
      <w:r>
        <w:t>THE MATHEMATICIAN  (S4x32)  4C set</w:t>
      </w:r>
      <w:r>
        <w:tab/>
        <w:t>John Roby 2006  Houston &amp; District 30th Anniv Coll</w:t>
      </w:r>
    </w:p>
    <w:p w:rsidR="00B11EB3" w:rsidRPr="006D330B" w:rsidRDefault="00B11EB3" w:rsidP="00B11EB3">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B11EB3" w:rsidRPr="006D330B" w:rsidRDefault="00B11EB3" w:rsidP="00B11EB3">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B11EB3" w:rsidRDefault="00B11EB3" w:rsidP="00B11EB3">
      <w:pPr>
        <w:pStyle w:val="DanceBody"/>
      </w:pPr>
      <w:r w:rsidRPr="006D330B">
        <w:t>17-24</w:t>
      </w:r>
      <w:r w:rsidRPr="006D330B">
        <w:tab/>
        <w:t>4s</w:t>
      </w:r>
      <w:r>
        <w:t>+</w:t>
      </w:r>
      <w:r w:rsidRPr="006D330B">
        <w:t>3s</w:t>
      </w:r>
      <w:r w:rsidRPr="007F0D5A">
        <w:rPr>
          <w:b/>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B11EB3" w:rsidRDefault="00B11EB3" w:rsidP="00B11EB3">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rPr>
        <w:t xml:space="preserve"> </w:t>
      </w:r>
      <w:r>
        <w:rPr>
          <w:b/>
        </w:rPr>
        <w:t xml:space="preserve">as </w:t>
      </w:r>
      <w:r w:rsidRPr="006D330B">
        <w:t>3s, 4s</w:t>
      </w:r>
      <w:r>
        <w:t xml:space="preserve"> &amp; </w:t>
      </w:r>
      <w:r w:rsidRPr="006D330B">
        <w:t>1s step down on bars 31-32</w:t>
      </w:r>
      <w:r>
        <w:t>.  End 2 3 4 1</w:t>
      </w:r>
    </w:p>
    <w:p w:rsidR="00B11EB3" w:rsidRDefault="00B11EB3" w:rsidP="00B11EB3"/>
    <w:p w:rsidR="00B11EB3" w:rsidRDefault="00B11EB3" w:rsidP="00B11EB3">
      <w:pPr>
        <w:pStyle w:val="Minicrib"/>
      </w:pPr>
      <w:r>
        <w:t>THE MATHEMATICIANS  (R5x40)  4C set</w:t>
      </w:r>
      <w:r>
        <w:tab/>
        <w:t>Alex Gray  Tweedale Coll 2</w:t>
      </w:r>
    </w:p>
    <w:p w:rsidR="00B11EB3" w:rsidRPr="00B17BA9" w:rsidRDefault="00B11EB3" w:rsidP="00B11EB3">
      <w:pPr>
        <w:pStyle w:val="DanceBody"/>
      </w:pPr>
      <w:r w:rsidRPr="00B17BA9">
        <w:t>Each couple dances 80 bars. A new couple starts after 4</w:t>
      </w:r>
      <w:r>
        <w:t>0 bars (ie on bars 41, 81 &amp; 121)</w:t>
      </w:r>
    </w:p>
    <w:p w:rsidR="00B11EB3" w:rsidRPr="00B17BA9" w:rsidRDefault="00B11EB3" w:rsidP="00B11EB3">
      <w:pPr>
        <w:pStyle w:val="DanceBody"/>
      </w:pPr>
      <w:r w:rsidRPr="00B17BA9">
        <w:t xml:space="preserve"> 1- 8</w:t>
      </w:r>
      <w:r w:rsidRPr="00B17BA9">
        <w:tab/>
        <w:t>1s lead down for 3 bars, back to top &amp; cast to 2nd place</w:t>
      </w:r>
    </w:p>
    <w:p w:rsidR="00B11EB3" w:rsidRPr="00B17BA9" w:rsidRDefault="00B11EB3" w:rsidP="00B11EB3">
      <w:pPr>
        <w:pStyle w:val="DanceBody"/>
      </w:pPr>
      <w:r w:rsidRPr="00B17BA9">
        <w:t xml:space="preserve"> 9-16</w:t>
      </w:r>
      <w:r w:rsidRPr="00B17BA9">
        <w:tab/>
        <w:t>1s dance 1/2 Fig of 8 round 2s, set advancing &amp; 1/2 turn 2H into double triangle position</w:t>
      </w:r>
    </w:p>
    <w:p w:rsidR="00B11EB3" w:rsidRPr="00B17BA9" w:rsidRDefault="00B11EB3" w:rsidP="00B11EB3">
      <w:pPr>
        <w:pStyle w:val="DanceBody"/>
      </w:pPr>
      <w:r w:rsidRPr="00B17BA9">
        <w:t>17-24</w:t>
      </w:r>
      <w:r w:rsidRPr="00B17BA9">
        <w:tab/>
        <w:t>2s+1s+3s set &amp; 1s+2s change places, set again with 1s+2s advancing into middle facing up</w:t>
      </w:r>
    </w:p>
    <w:p w:rsidR="00B11EB3" w:rsidRPr="00B17BA9" w:rsidRDefault="00B11EB3" w:rsidP="00B11EB3">
      <w:pPr>
        <w:pStyle w:val="DanceBody"/>
      </w:pPr>
      <w:r w:rsidRPr="00B17BA9">
        <w:t>25-32</w:t>
      </w:r>
      <w:r w:rsidRPr="00B17BA9">
        <w:tab/>
        <w:t>1s+2s dance Allemande</w:t>
      </w:r>
    </w:p>
    <w:p w:rsidR="00B11EB3" w:rsidRDefault="00B11EB3" w:rsidP="00B11EB3">
      <w:pPr>
        <w:pStyle w:val="DanceBody"/>
      </w:pPr>
      <w:r w:rsidRPr="00B17BA9">
        <w:t>33-40</w:t>
      </w:r>
      <w:r w:rsidRPr="00B17BA9">
        <w:tab/>
        <w:t>All dance 8H round &amp; back</w:t>
      </w:r>
    </w:p>
    <w:p w:rsidR="00B11EB3" w:rsidRPr="00B17BA9" w:rsidRDefault="00B11EB3" w:rsidP="00B11EB3">
      <w:pPr>
        <w:pStyle w:val="DanceBody"/>
      </w:pPr>
      <w:r w:rsidRPr="00B17BA9">
        <w:t>41-48</w:t>
      </w:r>
      <w:r w:rsidRPr="00B17BA9">
        <w:tab/>
        <w:t>(New Couple starts</w:t>
      </w:r>
      <w:r w:rsidRPr="00B17BA9">
        <w:rPr>
          <w:b/>
        </w:rPr>
        <w:t xml:space="preserve"> as </w:t>
      </w:r>
      <w:r w:rsidRPr="00B17BA9">
        <w:t>at bar 1)</w:t>
      </w:r>
      <w:r w:rsidRPr="00B17BA9">
        <w:rPr>
          <w:b/>
        </w:rPr>
        <w:t xml:space="preserve"> while </w:t>
      </w:r>
      <w:r w:rsidRPr="00B17BA9">
        <w:t>1s (original) continue casting to bottom, turn RH &amp; cast up to 3rd place</w:t>
      </w:r>
    </w:p>
    <w:p w:rsidR="00B11EB3" w:rsidRPr="00B17BA9" w:rsidRDefault="00B11EB3" w:rsidP="00B11EB3">
      <w:pPr>
        <w:pStyle w:val="DanceBody"/>
      </w:pPr>
      <w:r w:rsidRPr="00B17BA9">
        <w:t>49-56</w:t>
      </w:r>
      <w:r w:rsidRPr="00B17BA9">
        <w:tab/>
        <w:t>1s (2s) dance 1/2 Fig of 8 round 4s (3s), set advancing &amp; 1/2 turn 2H into a double triangle position (nearer hand joined with new dancing couple – 2s)</w:t>
      </w:r>
    </w:p>
    <w:p w:rsidR="00B11EB3" w:rsidRPr="00B17BA9" w:rsidRDefault="00B11EB3" w:rsidP="00B11EB3">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B11EB3" w:rsidRDefault="00B11EB3" w:rsidP="00B11EB3">
      <w:pPr>
        <w:pStyle w:val="DanceBody"/>
      </w:pPr>
      <w:r w:rsidRPr="00B17BA9">
        <w:t>65-72</w:t>
      </w:r>
      <w:r w:rsidRPr="00B17BA9">
        <w:tab/>
        <w:t>1s+4s (</w:t>
      </w:r>
      <w:r w:rsidRPr="00B17BA9">
        <w:rPr>
          <w:b/>
        </w:rPr>
        <w:t>also</w:t>
      </w:r>
      <w:r w:rsidRPr="00B17BA9">
        <w:t xml:space="preserve"> 2s+3s)</w:t>
      </w:r>
      <w:r>
        <w:t xml:space="preserve"> </w:t>
      </w:r>
      <w:r w:rsidRPr="00B17BA9">
        <w:t>dance Allemande</w:t>
      </w:r>
    </w:p>
    <w:p w:rsidR="00B11EB3" w:rsidRPr="00B17BA9" w:rsidRDefault="00B11EB3" w:rsidP="00B11EB3">
      <w:pPr>
        <w:pStyle w:val="DanceBody"/>
      </w:pPr>
      <w:r w:rsidRPr="00B17BA9">
        <w:t>73</w:t>
      </w:r>
      <w:r>
        <w:t>-80</w:t>
      </w:r>
      <w:r>
        <w:tab/>
        <w:t>All dance 8H round &amp; back.</w:t>
      </w:r>
    </w:p>
    <w:p w:rsidR="00B11EB3" w:rsidRDefault="00B11EB3" w:rsidP="00B11EB3">
      <w:pPr>
        <w:pStyle w:val="DanceBody"/>
        <w:keepNext w:val="0"/>
      </w:pPr>
      <w:r w:rsidRPr="00B17BA9">
        <w:t>Note: First time through only 1st couple dance bars 1-40.  Last time through only 4s dance bars 41-80</w:t>
      </w:r>
    </w:p>
    <w:p w:rsidR="00B11EB3" w:rsidRDefault="00B11EB3" w:rsidP="00B11EB3"/>
    <w:p w:rsidR="00B11EB3" w:rsidRDefault="00B11EB3" w:rsidP="00B11EB3">
      <w:pPr>
        <w:pStyle w:val="Minicrib"/>
      </w:pPr>
      <w:r>
        <w:t>MATHILDE IS A DELIGHT  (S3x32)  3C set</w:t>
      </w:r>
      <w:r>
        <w:tab/>
        <w:t>Raphaëlle Orgeret  RSCDS Bk 50</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9-16</w:t>
      </w:r>
      <w:r>
        <w:tab/>
        <w:t>1L followed by 1M casts to 2nd place opp sides (2s step up).  1M followed by 1L casts to 3rd place own side (3s step up)</w:t>
      </w:r>
    </w:p>
    <w:p w:rsidR="00B11EB3" w:rsidRDefault="00B11EB3" w:rsidP="00B11EB3">
      <w:pPr>
        <w:pStyle w:val="DanceBody"/>
      </w:pPr>
      <w:r>
        <w:t>17-24</w:t>
      </w:r>
      <w:r>
        <w:tab/>
        <w:t>2s+3s+1s set, turn partners 1/2 RH, pull back RSh &amp; dance out to opp sides. All set</w:t>
      </w:r>
    </w:p>
    <w:p w:rsidR="00B11EB3" w:rsidRDefault="00B11EB3" w:rsidP="00B11EB3">
      <w:pPr>
        <w:pStyle w:val="DanceBody"/>
      </w:pPr>
      <w:r>
        <w:t>25-26</w:t>
      </w:r>
      <w:r>
        <w:tab/>
        <w:t>2s+3s+1s circle 6H 1/2 round to Left . 1 3 2</w:t>
      </w:r>
    </w:p>
    <w:p w:rsidR="00B11EB3" w:rsidRDefault="00B11EB3" w:rsidP="00B11EB3">
      <w:pPr>
        <w:pStyle w:val="DanceBody"/>
      </w:pPr>
      <w:r>
        <w:t>27-32</w:t>
      </w:r>
      <w:r>
        <w:tab/>
        <w:t>1s+2s dance 'The Capstan'</w:t>
      </w:r>
    </w:p>
    <w:p w:rsidR="00B11EB3" w:rsidRDefault="00B11EB3" w:rsidP="00B11EB3">
      <w:pPr>
        <w:pStyle w:val="DanceBody"/>
      </w:pPr>
      <w:r>
        <w:tab/>
        <w:t xml:space="preserve">27-28   1s NHJ dance down 2 places </w:t>
      </w:r>
      <w:r>
        <w:rPr>
          <w:b/>
        </w:rPr>
        <w:t xml:space="preserve">while </w:t>
      </w:r>
      <w:r w:rsidRPr="00E04DB8">
        <w:t>2s</w:t>
      </w:r>
      <w:r>
        <w:t xml:space="preserve"> cast up to 1st place</w:t>
      </w:r>
    </w:p>
    <w:p w:rsidR="00B11EB3" w:rsidRDefault="00B11EB3" w:rsidP="00B11EB3">
      <w:pPr>
        <w:pStyle w:val="DanceBody"/>
      </w:pPr>
      <w:r>
        <w:tab/>
        <w:t xml:space="preserve">29-30   2s NHJ dance down 2 places </w:t>
      </w:r>
      <w:r>
        <w:rPr>
          <w:b/>
        </w:rPr>
        <w:t>while</w:t>
      </w:r>
      <w:r>
        <w:t xml:space="preserve"> 1s cast up to 1st place</w:t>
      </w:r>
    </w:p>
    <w:p w:rsidR="00B11EB3" w:rsidRDefault="00B11EB3" w:rsidP="00B11EB3">
      <w:pPr>
        <w:pStyle w:val="DanceBody"/>
        <w:keepNext w:val="0"/>
      </w:pPr>
      <w:r>
        <w:tab/>
        <w:t xml:space="preserve">31-32   1s NHJ dance down 2 places curving into 3rd place </w:t>
      </w:r>
      <w:r>
        <w:rPr>
          <w:b/>
        </w:rPr>
        <w:t>while</w:t>
      </w:r>
      <w:r>
        <w:t xml:space="preserve"> 2s cast up to first place</w:t>
      </w:r>
    </w:p>
    <w:p w:rsidR="00B11EB3" w:rsidRDefault="00B11EB3" w:rsidP="00B11EB3"/>
    <w:p w:rsidR="00B11EB3" w:rsidRDefault="00B11EB3" w:rsidP="00B11EB3">
      <w:pPr>
        <w:pStyle w:val="Minicrib"/>
      </w:pPr>
      <w:r>
        <w:t>THE MATSURI STRATHSPEY  (S4x32) 4C</w:t>
      </w:r>
      <w:r>
        <w:tab/>
        <w:t>Seiichi Watanabe  Saitama 10th Ann. Coll</w:t>
      </w:r>
    </w:p>
    <w:p w:rsidR="00B11EB3" w:rsidRDefault="00B11EB3" w:rsidP="00B11EB3">
      <w:pPr>
        <w:pStyle w:val="DanceBody"/>
      </w:pPr>
      <w:r>
        <w:t xml:space="preserve"> 1- 4</w:t>
      </w:r>
      <w:r>
        <w:tab/>
        <w:t>1s+2s &amp; 3s+4s turn on sides (Ladies LH, Men RH)</w:t>
      </w:r>
    </w:p>
    <w:p w:rsidR="00B11EB3" w:rsidRDefault="00B11EB3" w:rsidP="00B11EB3">
      <w:pPr>
        <w:pStyle w:val="DanceBody"/>
      </w:pPr>
      <w:r>
        <w:t xml:space="preserve"> 5- 8</w:t>
      </w:r>
      <w:r>
        <w:tab/>
        <w:t>1s+2s+3s dance 1/2 reels of 3 on opp sides (1s cross down, 2s out/up &amp; cross down, 3s cross up)</w:t>
      </w:r>
    </w:p>
    <w:p w:rsidR="00B11EB3" w:rsidRDefault="00B11EB3" w:rsidP="00B11EB3">
      <w:pPr>
        <w:pStyle w:val="DanceBody"/>
      </w:pPr>
      <w:r>
        <w:t xml:space="preserve"> 9-12</w:t>
      </w:r>
      <w:r>
        <w:tab/>
        <w:t>3s+2s+1s dance 1/2 reels of 3 on own sides (3s cross down, 2s out/down &amp; cross up, 1s cross up)</w:t>
      </w:r>
    </w:p>
    <w:p w:rsidR="00B11EB3" w:rsidRDefault="00B11EB3" w:rsidP="00B11EB3">
      <w:pPr>
        <w:pStyle w:val="DanceBody"/>
      </w:pPr>
      <w:r>
        <w:t>13-20</w:t>
      </w:r>
      <w:r>
        <w:tab/>
        <w:t>1s dance down 2 steps, turn 2H, dance down 2 steps, turn 2H to end in 4th place own sides (2s+3s+4s step up 19-20)</w:t>
      </w:r>
    </w:p>
    <w:p w:rsidR="00B11EB3" w:rsidRDefault="00B11EB3" w:rsidP="00B11EB3">
      <w:pPr>
        <w:pStyle w:val="DanceBody"/>
      </w:pPr>
      <w:r>
        <w:t>21-24</w:t>
      </w:r>
      <w:r>
        <w:tab/>
        <w:t>2s+3s &amp; 4s+1s turn on sides (Ladies LH, Men RH) 1s &amp; 3s face out</w:t>
      </w:r>
    </w:p>
    <w:p w:rsidR="00B11EB3" w:rsidRDefault="00B11EB3" w:rsidP="00B11EB3">
      <w:pPr>
        <w:pStyle w:val="DanceBody"/>
      </w:pPr>
      <w:r>
        <w:t>25-28</w:t>
      </w:r>
      <w:r>
        <w:tab/>
        <w:t>3s+4s+1s dance 1/2 reels of 3 on opp sides (3s out/down &amp; cross down, 4s cross down, 1s out/up &amp; cross up)</w:t>
      </w:r>
    </w:p>
    <w:p w:rsidR="00B11EB3" w:rsidRDefault="00B11EB3" w:rsidP="00B11EB3">
      <w:pPr>
        <w:pStyle w:val="DanceBody"/>
        <w:keepNext w:val="0"/>
      </w:pPr>
      <w:r>
        <w:t>29-32</w:t>
      </w:r>
      <w:r>
        <w:tab/>
        <w:t>1s+4s+3s dance 1/2 reels of 3 on own sides (1s out/down &amp; cross down, 4s cross up, 3s out/up &amp; cross up)  1s &amp; 3s face out.  End 2 3 4 1</w:t>
      </w:r>
    </w:p>
    <w:p w:rsidR="00B11EB3" w:rsidRDefault="00B11EB3" w:rsidP="00B11EB3"/>
    <w:p w:rsidR="00B11EB3" w:rsidRDefault="00B11EB3" w:rsidP="00B11EB3">
      <w:pPr>
        <w:pStyle w:val="Minicrib"/>
      </w:pPr>
      <w:r>
        <w:t>MATTARA STRATHSPEY  (S2x48)  4C set</w:t>
      </w:r>
      <w:r>
        <w:tab/>
        <w:t>Lorraine Dyall  Hunter Valley Bk</w:t>
      </w:r>
    </w:p>
    <w:p w:rsidR="00B11EB3" w:rsidRPr="003964B5" w:rsidRDefault="00B11EB3" w:rsidP="00B11EB3">
      <w:pPr>
        <w:pStyle w:val="DanceBody"/>
      </w:pPr>
      <w:r w:rsidRPr="003964B5">
        <w:t xml:space="preserve"> 1- 4</w:t>
      </w:r>
      <w:r w:rsidRPr="003964B5">
        <w:tab/>
        <w:t xml:space="preserve">1s &amp; 4s set, 1s cast as 2s dance up &amp; face out </w:t>
      </w:r>
      <w:r w:rsidRPr="003964B5">
        <w:rPr>
          <w:b/>
        </w:rPr>
        <w:t>while</w:t>
      </w:r>
      <w:r w:rsidRPr="003964B5">
        <w:t xml:space="preserve"> 4s cast up as 3s dance down &amp; face out</w:t>
      </w:r>
    </w:p>
    <w:p w:rsidR="00B11EB3" w:rsidRPr="003964B5" w:rsidRDefault="00B11EB3" w:rsidP="00B11EB3">
      <w:pPr>
        <w:pStyle w:val="DanceBody"/>
      </w:pPr>
      <w:r w:rsidRPr="003964B5">
        <w:t xml:space="preserve"> 5-12</w:t>
      </w:r>
      <w:r w:rsidRPr="003964B5">
        <w:tab/>
        <w:t xml:space="preserve">2s+1s </w:t>
      </w:r>
      <w:r w:rsidRPr="003964B5">
        <w:rPr>
          <w:b/>
        </w:rPr>
        <w:t>also</w:t>
      </w:r>
      <w:r w:rsidRPr="003964B5">
        <w:t xml:space="preserve"> 4s+3s dance Double Figs 8</w:t>
      </w:r>
    </w:p>
    <w:p w:rsidR="00B11EB3" w:rsidRPr="003964B5" w:rsidRDefault="00B11EB3" w:rsidP="00B11EB3">
      <w:pPr>
        <w:pStyle w:val="DanceBody"/>
      </w:pPr>
      <w:r w:rsidRPr="003964B5">
        <w:t>13-16</w:t>
      </w:r>
      <w:r w:rsidRPr="003964B5">
        <w:tab/>
        <w:t>1s+4s dance LH across to end facing nearest corner (1L+2L, 1M+2M, 4L+3L, 4M+3M)</w:t>
      </w:r>
    </w:p>
    <w:p w:rsidR="00B11EB3" w:rsidRPr="003964B5" w:rsidRDefault="00B11EB3" w:rsidP="00B11EB3">
      <w:pPr>
        <w:pStyle w:val="DanceBody"/>
      </w:pPr>
      <w:r w:rsidRPr="003964B5">
        <w:t>17-24</w:t>
      </w:r>
      <w:r w:rsidRPr="003964B5">
        <w:tab/>
        <w:t>All set, 1s &amp; 4s turn corners 2H twice round (6 bars), Bars 23-24: 1s+4s dance 1/2 LH across to end facing diagonally opposite corner</w:t>
      </w:r>
    </w:p>
    <w:p w:rsidR="00B11EB3" w:rsidRPr="003964B5" w:rsidRDefault="00B11EB3" w:rsidP="00B11EB3">
      <w:pPr>
        <w:pStyle w:val="DanceBody"/>
      </w:pPr>
      <w:r w:rsidRPr="003964B5">
        <w:t>25-32</w:t>
      </w:r>
      <w:r w:rsidRPr="003964B5">
        <w:tab/>
        <w:t>All set, 1s &amp; 4s turn corners 2H twice round (6 bars), Bars 31-32:  1s &amp; 4s turn partner LH to end 1s in 3rd place own side facing down, 4s in 2nd place own side facing up</w:t>
      </w:r>
    </w:p>
    <w:p w:rsidR="00B11EB3" w:rsidRPr="003964B5" w:rsidRDefault="00B11EB3" w:rsidP="00B11EB3">
      <w:pPr>
        <w:pStyle w:val="DanceBody"/>
      </w:pPr>
      <w:r w:rsidRPr="003964B5">
        <w:t>33-40</w:t>
      </w:r>
      <w:r w:rsidRPr="003964B5">
        <w:tab/>
        <w:t>All dance reels of 4 on sides</w:t>
      </w:r>
    </w:p>
    <w:p w:rsidR="00B11EB3" w:rsidRPr="003964B5" w:rsidRDefault="00B11EB3" w:rsidP="00B11EB3">
      <w:pPr>
        <w:pStyle w:val="DanceBody"/>
      </w:pPr>
      <w:r w:rsidRPr="003964B5">
        <w:t>41-48</w:t>
      </w:r>
      <w:r w:rsidRPr="003964B5">
        <w:tab/>
        <w:t>All circle 8H round &amp; back.  2 4 1 3</w:t>
      </w:r>
    </w:p>
    <w:p w:rsidR="00B11EB3" w:rsidRPr="003964B5" w:rsidRDefault="00B11EB3" w:rsidP="00B11EB3">
      <w:pPr>
        <w:pStyle w:val="DanceBody"/>
        <w:keepNext w:val="0"/>
      </w:pPr>
      <w:r w:rsidRPr="003964B5">
        <w:tab/>
        <w:t>Repeat once from new positions</w:t>
      </w:r>
    </w:p>
    <w:p w:rsidR="00B11EB3" w:rsidRDefault="00B11EB3" w:rsidP="00B11EB3"/>
    <w:p w:rsidR="00B11EB3" w:rsidRDefault="00B11EB3" w:rsidP="00B11EB3">
      <w:pPr>
        <w:pStyle w:val="Minicrib"/>
      </w:pPr>
      <w:r>
        <w:t>THE MAUCHLINE LADY  (R8x32)  3C (4C set)</w:t>
      </w:r>
      <w:r>
        <w:tab/>
        <w:t>A Wolf  Leaflet</w:t>
      </w:r>
    </w:p>
    <w:p w:rsidR="00B11EB3" w:rsidRDefault="00B11EB3" w:rsidP="00B11EB3">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B11EB3" w:rsidRDefault="00B11EB3" w:rsidP="00B11EB3">
      <w:pPr>
        <w:pStyle w:val="DanceBody"/>
      </w:pPr>
      <w:r>
        <w:t xml:space="preserve"> 9-16</w:t>
      </w:r>
      <w:r>
        <w:tab/>
        <w:t>1s dance LSh reels of 3 on opposite sides 1M+2M ending facing out</w:t>
      </w:r>
    </w:p>
    <w:p w:rsidR="00B11EB3" w:rsidRDefault="00B11EB3" w:rsidP="00B11EB3">
      <w:pPr>
        <w:pStyle w:val="DanceBody"/>
      </w:pPr>
      <w:r>
        <w:t>17-24</w:t>
      </w:r>
      <w:r>
        <w:tab/>
        <w:t>2s+1s dance Ladies Chain</w:t>
      </w:r>
    </w:p>
    <w:p w:rsidR="00B11EB3" w:rsidRPr="002E22A0" w:rsidRDefault="00B11EB3" w:rsidP="00B11EB3">
      <w:pPr>
        <w:pStyle w:val="DanceBody"/>
        <w:keepNext w:val="0"/>
      </w:pPr>
      <w:r w:rsidRPr="002E22A0">
        <w:t>25-32</w:t>
      </w:r>
      <w:r w:rsidRPr="002E22A0">
        <w:tab/>
        <w:t xml:space="preserve">1s+3s dance RH across, 1s dance </w:t>
      </w:r>
      <w:r>
        <w:t xml:space="preserve">1/2 </w:t>
      </w:r>
      <w:r w:rsidRPr="002E22A0">
        <w:t>fig. of 8 round 2s</w:t>
      </w:r>
    </w:p>
    <w:p w:rsidR="00B11EB3" w:rsidRDefault="00B11EB3" w:rsidP="00B11EB3"/>
    <w:p w:rsidR="00B11EB3" w:rsidRDefault="00B11EB3" w:rsidP="00B11EB3">
      <w:pPr>
        <w:pStyle w:val="Minicrib"/>
      </w:pPr>
      <w:r>
        <w:t>THE MAUNBY REEL  (R8x32)  3C (4C set)</w:t>
      </w:r>
      <w:r>
        <w:tab/>
        <w:t>Roy Goldring  A Reel For Alice</w:t>
      </w:r>
    </w:p>
    <w:p w:rsidR="00B11EB3" w:rsidRDefault="00B11EB3" w:rsidP="00B11EB3">
      <w:pPr>
        <w:pStyle w:val="DanceBody"/>
      </w:pPr>
      <w:r>
        <w:t xml:space="preserve"> 1- 6</w:t>
      </w:r>
      <w:r>
        <w:tab/>
        <w:t>1L+3M dance in, pull back RSh to finish BtoB facing ptnrs.  1s+3s dance 1/2 diag reel of 4</w:t>
      </w:r>
    </w:p>
    <w:p w:rsidR="00B11EB3" w:rsidRDefault="00B11EB3" w:rsidP="00B11EB3">
      <w:pPr>
        <w:pStyle w:val="DanceBody"/>
      </w:pPr>
      <w:r>
        <w:t xml:space="preserve"> 7- 8</w:t>
      </w:r>
      <w:r>
        <w:tab/>
        <w:t>3L+1M dance to own sides. 3M dances to top, 1L to 3</w:t>
      </w:r>
      <w:r w:rsidRPr="00972EEB">
        <w:t>rd</w:t>
      </w:r>
      <w:r>
        <w:t xml:space="preserve"> place - all on own sides.  3L+1M curve by Right towards centre ready for …</w:t>
      </w:r>
    </w:p>
    <w:p w:rsidR="00B11EB3" w:rsidRDefault="00B11EB3" w:rsidP="00B11EB3">
      <w:pPr>
        <w:pStyle w:val="DanceBody"/>
      </w:pPr>
      <w:r>
        <w:t>9-16</w:t>
      </w:r>
      <w:r>
        <w:tab/>
        <w:t xml:space="preserve">1s+2M dance reel of 3 on diag (between 1M &amp; 2L places) also 3s+2L (between 2M &amp; 3L places)  with 1M+1L </w:t>
      </w:r>
      <w:r>
        <w:rPr>
          <w:b/>
        </w:rPr>
        <w:t>also</w:t>
      </w:r>
      <w:r>
        <w:t xml:space="preserve"> 3M+3L passing RSh, 2L &amp; 2M dance to Right to start. 2s finish in own places</w:t>
      </w:r>
    </w:p>
    <w:p w:rsidR="00B11EB3" w:rsidRDefault="00B11EB3" w:rsidP="00B11EB3">
      <w:pPr>
        <w:pStyle w:val="DanceBody"/>
      </w:pPr>
      <w:r>
        <w:t>17-24</w:t>
      </w:r>
      <w:r>
        <w:tab/>
        <w:t xml:space="preserve">1L followed by 1M </w:t>
      </w:r>
      <w:r>
        <w:rPr>
          <w:b/>
        </w:rPr>
        <w:t>also</w:t>
      </w:r>
      <w:r>
        <w:t xml:space="preserve"> 3M followed by 3L chase clockwise round to original places.  1s+2s dance RH across, finishing ready for …</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MAUREEN AND PADDY  (R8x32)  3C (4C set)</w:t>
      </w:r>
      <w:r>
        <w:tab/>
        <w:t>Bruce Kerr  York Bk 2</w:t>
      </w:r>
    </w:p>
    <w:p w:rsidR="00B11EB3" w:rsidRDefault="00B11EB3" w:rsidP="00B11EB3">
      <w:pPr>
        <w:pStyle w:val="DanceBody"/>
      </w:pPr>
      <w:r>
        <w:t xml:space="preserve"> 1- 8</w:t>
      </w:r>
      <w:r>
        <w:tab/>
        <w:t>1s cross down &amp; dance out between 2s+3s turning 3s by near hand, cross up &amp; dance out between 2s+3s turning 2s with nearer hand into double triangle positions facing own sides</w:t>
      </w:r>
    </w:p>
    <w:p w:rsidR="00B11EB3" w:rsidRDefault="00B11EB3" w:rsidP="00B11EB3">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B11EB3" w:rsidRDefault="00B11EB3" w:rsidP="00B11EB3">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B11EB3" w:rsidRDefault="00B11EB3" w:rsidP="00B11EB3">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B11EB3" w:rsidRDefault="00B11EB3" w:rsidP="00B11EB3">
      <w:pPr>
        <w:pStyle w:val="DanceBody"/>
        <w:keepNext w:val="0"/>
      </w:pPr>
      <w:r>
        <w:t>Second repeat 1s end crossing to 4</w:t>
      </w:r>
      <w:r w:rsidRPr="00BA1615">
        <w:t>th</w:t>
      </w:r>
      <w:r>
        <w:t xml:space="preserve"> place</w:t>
      </w:r>
    </w:p>
    <w:p w:rsidR="00B11EB3" w:rsidRDefault="00B11EB3" w:rsidP="00B11EB3"/>
    <w:p w:rsidR="00B11EB3" w:rsidRDefault="00B11EB3" w:rsidP="00B11EB3">
      <w:pPr>
        <w:pStyle w:val="Minicrib"/>
      </w:pPr>
      <w:r>
        <w:t>MAUREEN VIVINO  (R8x48)  3C (4C set)</w:t>
      </w:r>
      <w:r>
        <w:tab/>
        <w:t>Rod Downey  Cane Toad Collection</w:t>
      </w:r>
    </w:p>
    <w:p w:rsidR="00B11EB3" w:rsidRDefault="00B11EB3" w:rsidP="00B11EB3">
      <w:pPr>
        <w:pStyle w:val="DanceBody"/>
      </w:pPr>
      <w:r>
        <w:t xml:space="preserve"> 1- 8</w:t>
      </w:r>
      <w:r>
        <w:tab/>
        <w:t>1s+2s+3s dance mirror reels of 3 on sides (1s out/down, 2s in/up, 3s out/up). End 2s in 1st place, 1s in 2nd place, 3s in 3rd place</w:t>
      </w:r>
    </w:p>
    <w:p w:rsidR="00B11EB3" w:rsidRDefault="00B11EB3" w:rsidP="00B11EB3">
      <w:pPr>
        <w:pStyle w:val="DanceBody"/>
      </w:pPr>
      <w:r>
        <w:t xml:space="preserve"> 9-16</w:t>
      </w:r>
      <w:r>
        <w:tab/>
        <w:t>1s dance 1/2 diag R&amp;L with 2L&amp;3M (Man up, Lady down), 1/2 diag R&amp;L with 2M&amp;3L. 1s end BtoB in centre facing 1st corners (in 3rd corner pstn)</w:t>
      </w:r>
    </w:p>
    <w:p w:rsidR="00B11EB3" w:rsidRDefault="00B11EB3" w:rsidP="00B11EB3">
      <w:pPr>
        <w:pStyle w:val="DanceBody"/>
      </w:pPr>
      <w:r>
        <w:t>17-24</w:t>
      </w:r>
      <w:r>
        <w:tab/>
        <w:t xml:space="preserve">1s+corners set &amp; turn 2H, 1s face 2nd corner (in 4th corner pstn); 1s+corners set &amp; turn 2H </w:t>
      </w:r>
      <w:r>
        <w:rPr>
          <w:b/>
        </w:rPr>
        <w:t>while</w:t>
      </w:r>
      <w:r>
        <w:t xml:space="preserve"> 1st corners chase clockwise 1/2 round back to original places</w:t>
      </w:r>
    </w:p>
    <w:p w:rsidR="00B11EB3" w:rsidRDefault="00B11EB3" w:rsidP="00B11EB3">
      <w:pPr>
        <w:pStyle w:val="DanceBody"/>
      </w:pPr>
      <w:r>
        <w:t>25-32</w:t>
      </w:r>
      <w:r>
        <w:tab/>
        <w:t xml:space="preserve">1s+1st corners set &amp; turn 2H </w:t>
      </w:r>
      <w:r>
        <w:rPr>
          <w:b/>
        </w:rPr>
        <w:t>while</w:t>
      </w:r>
      <w:r>
        <w:t xml:space="preserve"> 2nd corners chase clockwise 1/2 round back to original places. 1s end BtoB facing 2nd corners</w:t>
      </w:r>
    </w:p>
    <w:p w:rsidR="00B11EB3" w:rsidRDefault="00B11EB3" w:rsidP="00B11EB3">
      <w:pPr>
        <w:pStyle w:val="DanceBody"/>
      </w:pPr>
      <w:r>
        <w:t>33-40</w:t>
      </w:r>
      <w:r>
        <w:tab/>
        <w:t>1s+2nd corners dance diagonal reel of 4. 1s pass LSh to face 1st corners</w:t>
      </w:r>
    </w:p>
    <w:p w:rsidR="00B11EB3" w:rsidRDefault="00B11EB3" w:rsidP="00B11EB3">
      <w:pPr>
        <w:pStyle w:val="DanceBody"/>
        <w:keepNext w:val="0"/>
      </w:pPr>
      <w:r>
        <w:t>41-48</w:t>
      </w:r>
      <w:r>
        <w:tab/>
        <w:t>1s+1st corners dance diag reel of 4. 1s loop into 2nd place own side facing out.  2 1 3</w:t>
      </w:r>
    </w:p>
    <w:p w:rsidR="00B11EB3" w:rsidRDefault="00B11EB3" w:rsidP="00B11EB3"/>
    <w:p w:rsidR="00B11EB3" w:rsidRDefault="00B11EB3" w:rsidP="00B11EB3">
      <w:pPr>
        <w:pStyle w:val="Minicrib"/>
      </w:pPr>
      <w:r>
        <w:t>MAUREEN'S REEL  (R8x32)  3C (4C set)</w:t>
      </w:r>
      <w:r>
        <w:tab/>
        <w:t>Derek Haynes  Carnforth Coll 1</w:t>
      </w:r>
    </w:p>
    <w:p w:rsidR="00B11EB3" w:rsidRDefault="00B11EB3" w:rsidP="00B11EB3">
      <w:pPr>
        <w:pStyle w:val="DanceBody"/>
      </w:pPr>
      <w:r>
        <w:t xml:space="preserve"> 1- 8</w:t>
      </w:r>
      <w:r>
        <w:tab/>
        <w:t>1s cross RH, cast 1 place, cross LH &amp; cast to left to end facing 1</w:t>
      </w:r>
      <w:r w:rsidRPr="00972EEB">
        <w:t>st</w:t>
      </w:r>
      <w:r>
        <w:t xml:space="preserve"> corner</w:t>
      </w:r>
    </w:p>
    <w:p w:rsidR="00B11EB3" w:rsidRDefault="00B11EB3" w:rsidP="00B11EB3">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B11EB3" w:rsidRDefault="00B11EB3" w:rsidP="00B11EB3">
      <w:pPr>
        <w:pStyle w:val="DanceBody"/>
      </w:pPr>
      <w:r>
        <w:t>17-24</w:t>
      </w:r>
      <w:r>
        <w:tab/>
        <w:t>1s dance Crown Triangles &amp; Petronella turn to 2</w:t>
      </w:r>
      <w:r w:rsidRPr="00972EEB">
        <w:t>nd</w:t>
      </w:r>
      <w:r>
        <w:t xml:space="preserve"> place on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MAURICE  (S8x32)  2C (4C set)</w:t>
      </w:r>
      <w:r>
        <w:tab/>
        <w:t>Gary Thomas  Dunsmuir Dances</w:t>
      </w:r>
    </w:p>
    <w:p w:rsidR="00B11EB3" w:rsidRDefault="00B11EB3" w:rsidP="00B11EB3">
      <w:pPr>
        <w:pStyle w:val="DanceBody"/>
        <w:rPr>
          <w:rFonts w:ascii="Calibri" w:hAnsi="Calibri"/>
        </w:rPr>
      </w:pPr>
      <w:r>
        <w:t xml:space="preserve"> 1- 8</w:t>
      </w:r>
      <w:r>
        <w:tab/>
        <w:t>1L+2M turn 2H, 1M+2L turn 1.1/4 2H &amp; end in middle facing own partner</w:t>
      </w:r>
    </w:p>
    <w:p w:rsidR="00B11EB3" w:rsidRPr="003933FD" w:rsidRDefault="00B11EB3" w:rsidP="00B11EB3">
      <w:pPr>
        <w:pStyle w:val="DanceBody"/>
      </w:pPr>
      <w:r>
        <w:t xml:space="preserve"> 9-12</w:t>
      </w:r>
      <w:r>
        <w:tab/>
        <w:t xml:space="preserve">1s &amp; 2s 1/2 turn partners 2H (1 bar) &amp; 1M+1L NHJ dance down sideline </w:t>
      </w:r>
      <w:r>
        <w:rPr>
          <w:b/>
        </w:rPr>
        <w:t>while</w:t>
      </w:r>
      <w:r>
        <w:t xml:space="preserve"> 2L+2M NHJ dance up sideline (1 bar) fowing into 1s+2s circle 4H 1/2  round. Men face down, Ladies face up, NHJ</w:t>
      </w:r>
    </w:p>
    <w:p w:rsidR="00B11EB3" w:rsidRDefault="00B11EB3" w:rsidP="00B11EB3">
      <w:pPr>
        <w:pStyle w:val="DanceBody"/>
        <w:rPr>
          <w:rFonts w:ascii="Calibri" w:hAnsi="Calibri"/>
        </w:rPr>
      </w:pPr>
      <w:r>
        <w:t>13-16</w:t>
      </w:r>
      <w:r>
        <w:tab/>
        <w:t>1s &amp; 2s Set+Link across to end 1L facing down, 2M facing up</w:t>
      </w:r>
    </w:p>
    <w:p w:rsidR="00B11EB3" w:rsidRDefault="00B11EB3" w:rsidP="00B11EB3">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B11EB3" w:rsidRDefault="00B11EB3" w:rsidP="00B11EB3">
      <w:pPr>
        <w:pStyle w:val="DanceBody"/>
        <w:rPr>
          <w:rFonts w:ascii="Calibri" w:hAnsi="Calibri"/>
        </w:rPr>
      </w:pPr>
      <w:r>
        <w:t xml:space="preserve"> 21-24</w:t>
      </w:r>
      <w:r>
        <w:tab/>
        <w:t>1s+2s dance 1/2 diagonal reel of 4</w:t>
      </w:r>
    </w:p>
    <w:p w:rsidR="00B11EB3" w:rsidRDefault="00B11EB3" w:rsidP="00B11EB3">
      <w:pPr>
        <w:pStyle w:val="DanceBody"/>
        <w:keepNext w:val="0"/>
        <w:rPr>
          <w:rFonts w:ascii="Calibri" w:hAnsi="Calibri"/>
        </w:rPr>
      </w:pPr>
      <w:r>
        <w:t>25-32</w:t>
      </w:r>
      <w:r>
        <w:tab/>
        <w:t>2s &amp; 1s pivot into place to dance a Diamond Poussette right round  2 1</w:t>
      </w:r>
    </w:p>
    <w:p w:rsidR="00B11EB3" w:rsidRDefault="00B11EB3" w:rsidP="00B11EB3"/>
    <w:p w:rsidR="00B11EB3" w:rsidRDefault="00B11EB3" w:rsidP="00B11EB3">
      <w:pPr>
        <w:pStyle w:val="Minicrib"/>
      </w:pPr>
      <w:r>
        <w:t>MAXWELL'S MIRROR  (R4x48)  4C set</w:t>
      </w:r>
      <w:r>
        <w:tab/>
        <w:t>Murray Kinloch  New Brunswick Coll</w:t>
      </w:r>
    </w:p>
    <w:p w:rsidR="00B11EB3" w:rsidRDefault="00B11EB3" w:rsidP="00B11EB3">
      <w:pPr>
        <w:pStyle w:val="DanceBody"/>
      </w:pPr>
      <w:r>
        <w:t xml:space="preserve"> 1- 8</w:t>
      </w:r>
      <w:r>
        <w:tab/>
        <w:t>1s &amp; 4s set twice, turn partners RH &amp; cast down/up 1 place (2s step up, 3s step down)  2 1 4 3</w:t>
      </w:r>
    </w:p>
    <w:p w:rsidR="00B11EB3" w:rsidRDefault="00B11EB3" w:rsidP="00B11EB3">
      <w:pPr>
        <w:pStyle w:val="DanceBody"/>
      </w:pPr>
      <w:r>
        <w:t xml:space="preserve"> 9-16</w:t>
      </w:r>
      <w:r>
        <w:tab/>
        <w:t xml:space="preserve">RSh reels of 3 on sides, 1L+4L+3L (bottom 3 on Ladies' side) &amp; 2M+1M+4M (top 3 on Men's side), 1L+4L </w:t>
      </w:r>
      <w:r>
        <w:rPr>
          <w:b/>
        </w:rPr>
        <w:t xml:space="preserve"> also </w:t>
      </w:r>
      <w:r>
        <w:t>4M+1M pass RSh to start</w:t>
      </w:r>
    </w:p>
    <w:p w:rsidR="00B11EB3" w:rsidRDefault="00B11EB3" w:rsidP="00B11EB3">
      <w:pPr>
        <w:pStyle w:val="DanceBody"/>
      </w:pPr>
      <w:r>
        <w:t>17-24</w:t>
      </w:r>
      <w:r>
        <w:tab/>
        <w:t xml:space="preserve">RSh reels of 3 on sides, 2L+1L+4L (top 3 on Ladies' side) &amp; 1M+4M+3M (bottom 3 on Men's side), 1L+4L </w:t>
      </w:r>
      <w:r>
        <w:rPr>
          <w:b/>
        </w:rPr>
        <w:t>also</w:t>
      </w:r>
      <w:r>
        <w:t xml:space="preserve"> 4M+1M pass RSh to start</w:t>
      </w:r>
    </w:p>
    <w:p w:rsidR="00B11EB3" w:rsidRDefault="00B11EB3" w:rsidP="00B11EB3">
      <w:pPr>
        <w:pStyle w:val="DanceBody"/>
      </w:pPr>
      <w:r>
        <w:t>25-32</w:t>
      </w:r>
      <w:r>
        <w:tab/>
        <w:t xml:space="preserve">1s+2s </w:t>
      </w:r>
      <w:r>
        <w:rPr>
          <w:b/>
        </w:rPr>
        <w:t>also</w:t>
      </w:r>
      <w:r>
        <w:t xml:space="preserve"> 3s+4s dance RH across, LH back (6 bars) then 1s cast up, 4s cast down, 2s &amp; 3s dance up/down so all back in original places</w:t>
      </w:r>
    </w:p>
    <w:p w:rsidR="00B11EB3" w:rsidRDefault="00B11EB3" w:rsidP="00B11EB3">
      <w:pPr>
        <w:pStyle w:val="DanceBody"/>
      </w:pPr>
      <w:r>
        <w:t>33-36</w:t>
      </w:r>
      <w:r>
        <w:tab/>
        <w:t>1s+2s dance 1/2 R&amp;L</w:t>
      </w:r>
    </w:p>
    <w:p w:rsidR="00B11EB3" w:rsidRPr="009A560E" w:rsidRDefault="00B11EB3" w:rsidP="00B11EB3">
      <w:pPr>
        <w:pStyle w:val="DanceBody"/>
      </w:pPr>
      <w:r>
        <w:t>37-40</w:t>
      </w:r>
      <w:r>
        <w:tab/>
        <w:t>1s+3s dance 1/2 R&amp;L</w:t>
      </w:r>
    </w:p>
    <w:p w:rsidR="00B11EB3" w:rsidRDefault="00B11EB3" w:rsidP="00B11EB3">
      <w:pPr>
        <w:pStyle w:val="DanceBody"/>
      </w:pPr>
      <w:r>
        <w:t>41-44</w:t>
      </w:r>
      <w:r>
        <w:tab/>
        <w:t>1s+4s</w:t>
      </w:r>
      <w:r w:rsidRPr="009A560E">
        <w:t xml:space="preserve"> </w:t>
      </w:r>
      <w:r>
        <w:t>dance 1/2 R&amp;L</w:t>
      </w:r>
    </w:p>
    <w:p w:rsidR="00B11EB3" w:rsidRDefault="00B11EB3" w:rsidP="00B11EB3">
      <w:pPr>
        <w:pStyle w:val="DanceBody"/>
        <w:keepNext w:val="0"/>
      </w:pPr>
      <w:r>
        <w:t>45-48</w:t>
      </w:r>
      <w:r>
        <w:tab/>
        <w:t>All 4 couples cross RH  to end 2 3 4 1</w:t>
      </w:r>
    </w:p>
    <w:p w:rsidR="00B11EB3" w:rsidRDefault="00B11EB3" w:rsidP="00B11EB3"/>
    <w:p w:rsidR="00B11EB3" w:rsidRDefault="00B11EB3" w:rsidP="00B11EB3">
      <w:pPr>
        <w:pStyle w:val="Minicrib"/>
      </w:pPr>
      <w:r>
        <w:t>MAXWELL'S RANT  (R8x32)  3C (4C set)</w:t>
      </w:r>
      <w:r>
        <w:tab/>
        <w:t>David Rutherford  RSCDS Bk 18</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17-24</w:t>
      </w:r>
      <w:r>
        <w:tab/>
        <w:t>1s cross RH, cast to 2</w:t>
      </w:r>
      <w:r w:rsidRPr="00972EEB">
        <w:t>nd</w:t>
      </w:r>
      <w:r>
        <w:t xml:space="preserve"> place &amp; dance 1/2 Fig of 8 round 2s</w:t>
      </w:r>
    </w:p>
    <w:p w:rsidR="00B11EB3" w:rsidRDefault="00B11EB3" w:rsidP="00B11EB3">
      <w:pPr>
        <w:pStyle w:val="DanceBody"/>
        <w:keepNext w:val="0"/>
      </w:pPr>
      <w:r>
        <w:t>25-32</w:t>
      </w:r>
      <w:r>
        <w:tab/>
        <w:t>1s dance down between the 3s, cast up to 2</w:t>
      </w:r>
      <w:r w:rsidRPr="00972EEB">
        <w:t>nd</w:t>
      </w:r>
      <w:r>
        <w:t xml:space="preserve"> place &amp; 2s+1s+3s turn partners RH</w:t>
      </w:r>
    </w:p>
    <w:p w:rsidR="00B11EB3" w:rsidRDefault="00B11EB3" w:rsidP="00B11EB3"/>
    <w:p w:rsidR="00B11EB3" w:rsidRDefault="00B11EB3" w:rsidP="00B11EB3">
      <w:pPr>
        <w:pStyle w:val="Minicrib"/>
      </w:pPr>
      <w:r>
        <w:t>MAY AND JIM'S REEL  (R8x32)  3C (4C set)</w:t>
      </w:r>
      <w:r>
        <w:tab/>
        <w:t>John A Johnston  Jig Time 1</w:t>
      </w:r>
    </w:p>
    <w:p w:rsidR="00B11EB3" w:rsidRDefault="00B11EB3" w:rsidP="00B11EB3">
      <w:pPr>
        <w:pStyle w:val="DanceBody"/>
      </w:pPr>
      <w:r>
        <w:t xml:space="preserve"> 1- 8</w:t>
      </w:r>
      <w:r>
        <w:tab/>
        <w:t>1s turn RH, cast (2s step 3-4); 1s+3s turn RH to finish in centre facing up</w:t>
      </w:r>
    </w:p>
    <w:p w:rsidR="00B11EB3" w:rsidRDefault="00B11EB3" w:rsidP="00B11EB3">
      <w:pPr>
        <w:pStyle w:val="DanceBody"/>
      </w:pPr>
      <w:r>
        <w:t xml:space="preserve"> 9-16</w:t>
      </w:r>
      <w:r>
        <w:tab/>
        <w:t xml:space="preserve">1s+3s dance Allemande ending with 3s casting back to 3rd place </w:t>
      </w:r>
      <w:r>
        <w:rPr>
          <w:b/>
        </w:rPr>
        <w:t>while</w:t>
      </w:r>
      <w:r>
        <w:t xml:space="preserve"> 1s lead up to face 1st corners</w:t>
      </w:r>
    </w:p>
    <w:p w:rsidR="00B11EB3" w:rsidRDefault="00B11EB3" w:rsidP="00B11EB3">
      <w:pPr>
        <w:pStyle w:val="DanceBody"/>
      </w:pPr>
      <w:r>
        <w:t>17-24</w:t>
      </w:r>
      <w:r>
        <w:tab/>
        <w:t>1s+1st corners dance Corner Chain, 1s face 2nd corners</w:t>
      </w:r>
    </w:p>
    <w:p w:rsidR="00B11EB3" w:rsidRDefault="00B11EB3" w:rsidP="00B11EB3">
      <w:pPr>
        <w:pStyle w:val="DanceBody"/>
        <w:keepNext w:val="0"/>
      </w:pPr>
      <w:r>
        <w:t>25-32</w:t>
      </w:r>
      <w:r>
        <w:tab/>
        <w:t>1s+2nd corners dance Corner Chain, 1s end in 2nd place own side.  2 1 3</w:t>
      </w:r>
    </w:p>
    <w:p w:rsidR="00B11EB3" w:rsidRDefault="00B11EB3" w:rsidP="00B11EB3"/>
    <w:p w:rsidR="00B11EB3" w:rsidRDefault="00B11EB3" w:rsidP="00B11EB3">
      <w:pPr>
        <w:pStyle w:val="Minicrib"/>
      </w:pPr>
      <w:r>
        <w:t>MAY DAY  (S3x32)  3C Set</w:t>
      </w:r>
      <w:r>
        <w:tab/>
        <w:t>Veronica Hughes  Clifton Coll.</w:t>
      </w:r>
    </w:p>
    <w:p w:rsidR="00B11EB3" w:rsidRDefault="00B11EB3" w:rsidP="00B11EB3">
      <w:pPr>
        <w:pStyle w:val="DanceBody"/>
      </w:pPr>
      <w:r>
        <w:t xml:space="preserve"> 1- 8</w:t>
      </w:r>
      <w:r>
        <w:tab/>
        <w:t>1s dance in &amp; cast (2s step up); 2M+1M dance between partners &amp; cast back to place.  2 1 3</w:t>
      </w:r>
    </w:p>
    <w:p w:rsidR="00B11EB3" w:rsidRDefault="00B11EB3" w:rsidP="00B11EB3">
      <w:pPr>
        <w:pStyle w:val="DanceBody"/>
      </w:pPr>
      <w:r>
        <w:t xml:space="preserve"> 9-16</w:t>
      </w:r>
      <w:r>
        <w:tab/>
        <w:t xml:space="preserve">9-10    2L+1L advance NHJ </w:t>
      </w:r>
      <w:r>
        <w:rPr>
          <w:b/>
        </w:rPr>
        <w:t>while</w:t>
      </w:r>
      <w:r>
        <w:t xml:space="preserve"> 2M+1M also advance to end 2M-2L-1L-1M</w:t>
      </w:r>
    </w:p>
    <w:p w:rsidR="00B11EB3" w:rsidRDefault="00B11EB3" w:rsidP="00B11EB3">
      <w:pPr>
        <w:pStyle w:val="DanceBody"/>
      </w:pPr>
      <w:r>
        <w:tab/>
        <w:t xml:space="preserve">11-16  2s turn 1.1/2 RH </w:t>
      </w:r>
      <w:r>
        <w:rPr>
          <w:b/>
        </w:rPr>
        <w:t>while</w:t>
      </w:r>
      <w:r>
        <w:t xml:space="preserve"> 1s turn 1.1/2 LH, couples dance out to sides curving into place.  2 1 3</w:t>
      </w:r>
    </w:p>
    <w:p w:rsidR="00B11EB3" w:rsidRDefault="00B11EB3" w:rsidP="00B11EB3">
      <w:pPr>
        <w:pStyle w:val="DanceBody"/>
      </w:pPr>
      <w:r>
        <w:t>17-24</w:t>
      </w:r>
      <w:r>
        <w:tab/>
        <w:t xml:space="preserve">1s Petronella turn to 1M between 3s facing up, 1L between 2s facing down, 1L+2s Adv+Ret &amp; set </w:t>
      </w:r>
      <w:r>
        <w:rPr>
          <w:b/>
        </w:rPr>
        <w:t>while</w:t>
      </w:r>
      <w:r>
        <w:t xml:space="preserve"> 1M+3s set, Adv+Ret</w:t>
      </w:r>
    </w:p>
    <w:p w:rsidR="00B11EB3" w:rsidRDefault="00B11EB3" w:rsidP="00B11EB3">
      <w:pPr>
        <w:pStyle w:val="DanceBody"/>
        <w:keepNext w:val="0"/>
      </w:pPr>
      <w:r>
        <w:t>25-32</w:t>
      </w:r>
      <w:r>
        <w:tab/>
        <w:t>1s Petronella turn to 2nd place opp sides &amp; 2s+1s+3s set; 1s cast to 3rd place (3s step up) &amp; cross RH to end 2 3 1</w:t>
      </w:r>
    </w:p>
    <w:p w:rsidR="00B11EB3" w:rsidRDefault="00B11EB3" w:rsidP="00B11EB3"/>
    <w:p w:rsidR="00B11EB3" w:rsidRDefault="00B11EB3" w:rsidP="00B11EB3">
      <w:pPr>
        <w:pStyle w:val="Minicrib"/>
      </w:pPr>
      <w:r>
        <w:t>MAY JOHNSTON'S REEL  (R4x48)  4C set</w:t>
      </w:r>
      <w:r>
        <w:tab/>
        <w:t>Ruary Laidlaw  Dancing Feet</w:t>
      </w:r>
    </w:p>
    <w:p w:rsidR="00B11EB3" w:rsidRDefault="00B11EB3" w:rsidP="00B11EB3">
      <w:pPr>
        <w:pStyle w:val="DanceBody"/>
      </w:pPr>
      <w:r>
        <w:t xml:space="preserve"> 1- 8</w:t>
      </w:r>
      <w:r>
        <w:tab/>
        <w:t>Men pass partner RSh &amp; 4M followed by 3M+2M+1M casts to Right and chase up Men's side to 1st place</w:t>
      </w:r>
    </w:p>
    <w:p w:rsidR="00B11EB3" w:rsidRDefault="00B11EB3" w:rsidP="00B11EB3">
      <w:pPr>
        <w:pStyle w:val="DanceBody"/>
      </w:pPr>
      <w:r>
        <w:t xml:space="preserve"> 9-16</w:t>
      </w:r>
      <w:r>
        <w:tab/>
        <w:t>All turn person opposite RH then LH</w:t>
      </w:r>
    </w:p>
    <w:p w:rsidR="00B11EB3" w:rsidRDefault="00B11EB3" w:rsidP="00B11EB3">
      <w:pPr>
        <w:pStyle w:val="DanceBody"/>
      </w:pPr>
      <w:r>
        <w:t>17-32</w:t>
      </w:r>
      <w:r>
        <w:tab/>
        <w:t>Ladies repeat bars 1-16.   4 3 2 1</w:t>
      </w:r>
    </w:p>
    <w:p w:rsidR="00B11EB3" w:rsidRDefault="00B11EB3" w:rsidP="00B11EB3">
      <w:pPr>
        <w:pStyle w:val="DanceBody"/>
      </w:pPr>
      <w:r>
        <w:t>33-40</w:t>
      </w:r>
      <w:r>
        <w:tab/>
        <w:t>4s cast to bottom, followed by 3s+2s+1s who dance up sides to start (4 bars).  All now in original places turn partner RH.  1 2 3 4</w:t>
      </w:r>
    </w:p>
    <w:p w:rsidR="00B11EB3" w:rsidRDefault="00B11EB3" w:rsidP="00B11EB3">
      <w:pPr>
        <w:pStyle w:val="DanceBody"/>
        <w:keepNext w:val="0"/>
      </w:pPr>
      <w:r>
        <w:t>41-48</w:t>
      </w:r>
      <w:r>
        <w:tab/>
        <w:t>1s cast to 4th place (2s+3s+4s step up 43-44)  1s turn RH (4 bars).   2 3 4 1</w:t>
      </w:r>
    </w:p>
    <w:p w:rsidR="00B11EB3" w:rsidRDefault="00B11EB3" w:rsidP="00B11EB3"/>
    <w:p w:rsidR="00B11EB3" w:rsidRDefault="00B11EB3" w:rsidP="00B11EB3">
      <w:pPr>
        <w:pStyle w:val="Minicrib"/>
      </w:pPr>
      <w:r>
        <w:t>MAY MORRISON OF INVERURIE  (R8x32)  3C (4C Set)</w:t>
      </w:r>
      <w:r>
        <w:tab/>
        <w:t>Frank Coutts  Garloch Bk</w:t>
      </w:r>
    </w:p>
    <w:p w:rsidR="00B11EB3" w:rsidRDefault="00B11EB3" w:rsidP="00B11EB3">
      <w:pPr>
        <w:pStyle w:val="DanceBody"/>
      </w:pPr>
      <w:r>
        <w:t xml:space="preserve"> 1- 8</w:t>
      </w:r>
      <w:r>
        <w:tab/>
        <w:t>1s dance 1/2 Fig 8 round 2s; 1s+2s dance 1/2 R&amp;L</w:t>
      </w:r>
    </w:p>
    <w:p w:rsidR="00B11EB3" w:rsidRDefault="00B11EB3" w:rsidP="00B11EB3">
      <w:pPr>
        <w:pStyle w:val="DanceBody"/>
      </w:pPr>
      <w:r>
        <w:t xml:space="preserve"> 9-16</w:t>
      </w:r>
      <w:r>
        <w:tab/>
        <w:t>2s dance 1/2 Fig 8 round 1s; 1s turn RH once round to end facing own side in double triangle formation</w:t>
      </w:r>
    </w:p>
    <w:p w:rsidR="00B11EB3" w:rsidRDefault="00B11EB3" w:rsidP="00B11EB3">
      <w:pPr>
        <w:pStyle w:val="DanceBody"/>
      </w:pPr>
      <w:r>
        <w:t>17-24</w:t>
      </w:r>
      <w:r>
        <w:tab/>
        <w:t>All set,</w:t>
      </w:r>
      <w:r>
        <w:rPr>
          <w:b/>
        </w:rPr>
        <w:t xml:space="preserve"> </w:t>
      </w:r>
      <w:r>
        <w:t xml:space="preserve">1s PdB round to face opp side </w:t>
      </w:r>
      <w:r>
        <w:rPr>
          <w:b/>
        </w:rPr>
        <w:t>while</w:t>
      </w:r>
      <w:r>
        <w:t xml:space="preserve"> 2s+3s petronella turn 1 place anticlockwise; all set (</w:t>
      </w:r>
      <w:r w:rsidRPr="00BD473E">
        <w:rPr>
          <w:b/>
        </w:rPr>
        <w:t xml:space="preserve">as </w:t>
      </w:r>
      <w:r>
        <w:t>double triangles), 1s PdB pivot round to face 1</w:t>
      </w:r>
      <w:r w:rsidRPr="00972EEB">
        <w:t>st</w:t>
      </w:r>
      <w:r>
        <w:t xml:space="preserve"> corner (pstn)</w:t>
      </w:r>
      <w:r w:rsidRPr="00BA6B4D">
        <w:rPr>
          <w:b/>
        </w:rPr>
        <w:t xml:space="preserve"> while </w:t>
      </w:r>
      <w:r>
        <w:t>2s &amp; 3s petronella turn another place anticlockwise.</w:t>
      </w:r>
    </w:p>
    <w:p w:rsidR="00B11EB3" w:rsidRDefault="00B11EB3" w:rsidP="00B11EB3">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B11EB3" w:rsidRDefault="00B11EB3" w:rsidP="00B11EB3"/>
    <w:p w:rsidR="00B11EB3" w:rsidRDefault="00B11EB3" w:rsidP="00B11EB3">
      <w:pPr>
        <w:pStyle w:val="Minicrib"/>
      </w:pPr>
      <w:r>
        <w:t>MAY YARKER'S STRATHSPEY  (S8x32)  3C (4C set)</w:t>
      </w:r>
      <w:r>
        <w:tab/>
        <w:t>Roy Goldring  RSCDS Bk 42</w:t>
      </w:r>
    </w:p>
    <w:p w:rsidR="00B11EB3" w:rsidRDefault="00B11EB3" w:rsidP="00B11EB3">
      <w:pPr>
        <w:pStyle w:val="DanceBody"/>
      </w:pPr>
      <w:r>
        <w:t xml:space="preserve"> 1- 8</w:t>
      </w:r>
      <w:r>
        <w:tab/>
        <w:t>1s cross RH, 1s+3s dance 3/4 Fig of 8 round 2s (3s cross up to start).  3 2 1</w:t>
      </w:r>
    </w:p>
    <w:p w:rsidR="00B11EB3" w:rsidRDefault="00B11EB3" w:rsidP="00B11EB3">
      <w:pPr>
        <w:pStyle w:val="DanceBody"/>
      </w:pPr>
      <w:r>
        <w:t xml:space="preserve"> 9-16</w:t>
      </w:r>
      <w:r>
        <w:tab/>
        <w:t>2s+1s cross RH, 2s+1s dance RH across 1/2 way, 3s &amp; 1s cross RH &amp; dance RH across 1/2 way.  1 3 2</w:t>
      </w:r>
    </w:p>
    <w:p w:rsidR="00B11EB3" w:rsidRDefault="00B11EB3" w:rsidP="00B11EB3">
      <w:pPr>
        <w:pStyle w:val="DanceBody"/>
      </w:pPr>
      <w:r>
        <w:t>17-24</w:t>
      </w:r>
      <w:r>
        <w:tab/>
        <w:t>1s+3s circle 4H round to left, 1s dance down, cast up round 2s (3</w:t>
      </w:r>
      <w:r w:rsidRPr="00972EEB">
        <w:t>rd</w:t>
      </w:r>
      <w:r>
        <w:t xml:space="preserve"> pl) to 2</w:t>
      </w:r>
      <w:r w:rsidRPr="00972EEB">
        <w:t>nd</w:t>
      </w:r>
      <w:r>
        <w:t xml:space="preserve"> place</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MAY YOU BE DANCING ON AIR  (R8x32)  3C (4C set)</w:t>
      </w:r>
      <w:r>
        <w:tab/>
        <w:t>Marie Boemer  Ness House 1</w:t>
      </w:r>
    </w:p>
    <w:p w:rsidR="00B11EB3" w:rsidRDefault="00B11EB3" w:rsidP="00B11EB3">
      <w:pPr>
        <w:pStyle w:val="DanceBody"/>
      </w:pPr>
      <w:r>
        <w:t xml:space="preserve"> 1- 4</w:t>
      </w:r>
      <w:r>
        <w:tab/>
        <w:t>1M+2L</w:t>
      </w:r>
      <w:r w:rsidRPr="007F0D5A">
        <w:rPr>
          <w:b/>
        </w:rPr>
        <w:t xml:space="preserve"> also </w:t>
      </w:r>
      <w:r>
        <w:t>2M+3L set (do not give hands on sides), change places RH to face out on opp sides</w:t>
      </w:r>
    </w:p>
    <w:p w:rsidR="00B11EB3" w:rsidRDefault="00B11EB3" w:rsidP="00B11EB3">
      <w:pPr>
        <w:pStyle w:val="DanceBody"/>
      </w:pPr>
      <w:r>
        <w:t xml:space="preserve"> 5- 8</w:t>
      </w:r>
      <w:r>
        <w:tab/>
        <w:t xml:space="preserve">1M+2M </w:t>
      </w:r>
      <w:r w:rsidRPr="002B672D">
        <w:rPr>
          <w:b/>
        </w:rPr>
        <w:t>also</w:t>
      </w:r>
      <w:r>
        <w:t xml:space="preserve"> 2L+3L </w:t>
      </w:r>
      <w:r w:rsidRPr="002B672D">
        <w:t>chase</w:t>
      </w:r>
      <w:r>
        <w:t xml:space="preserve"> round 3rd/1st place clockwise to change places (on own sides)</w:t>
      </w:r>
    </w:p>
    <w:p w:rsidR="00B11EB3" w:rsidRDefault="00B11EB3" w:rsidP="00B11EB3">
      <w:pPr>
        <w:pStyle w:val="DanceBody"/>
      </w:pPr>
      <w:r>
        <w:t xml:space="preserve"> 9-16</w:t>
      </w:r>
      <w:r>
        <w:tab/>
        <w:t>1L+1M</w:t>
      </w:r>
      <w:r w:rsidRPr="007F0D5A">
        <w:rPr>
          <w:b/>
        </w:rPr>
        <w:t xml:space="preserve"> also </w:t>
      </w:r>
      <w:r>
        <w:t>3M+3L set, change places LH &amp; chase round 1st/3rd place anticlockwise changing places on own sides</w:t>
      </w:r>
    </w:p>
    <w:p w:rsidR="00B11EB3" w:rsidRDefault="00B11EB3" w:rsidP="00B11EB3">
      <w:pPr>
        <w:pStyle w:val="DanceBody"/>
      </w:pPr>
      <w:r>
        <w:t>17-24</w:t>
      </w:r>
      <w:r>
        <w:tab/>
        <w:t>3s+1s advance, retire diagonally with partner &amp; turn partner RH to face up</w:t>
      </w:r>
    </w:p>
    <w:p w:rsidR="00B11EB3" w:rsidRDefault="00B11EB3" w:rsidP="00B11EB3">
      <w:pPr>
        <w:pStyle w:val="DanceBody"/>
        <w:keepNext w:val="0"/>
      </w:pPr>
      <w:r>
        <w:t>25-32</w:t>
      </w:r>
      <w:r>
        <w:tab/>
        <w:t xml:space="preserve">3s+1s dance Allemande </w:t>
      </w:r>
      <w:r>
        <w:rPr>
          <w:b/>
        </w:rPr>
        <w:t>while</w:t>
      </w:r>
      <w:r>
        <w:t xml:space="preserve"> 2L dances up to top on bars 27-28.  2 1 3</w:t>
      </w:r>
    </w:p>
    <w:p w:rsidR="00B11EB3" w:rsidRDefault="00B11EB3" w:rsidP="00B11EB3"/>
    <w:p w:rsidR="00B11EB3" w:rsidRDefault="00B11EB3" w:rsidP="00B11EB3">
      <w:pPr>
        <w:pStyle w:val="Minicrib"/>
      </w:pPr>
      <w:r>
        <w:t>MAY'S 100  (J8x32)  3C (4C set)</w:t>
      </w:r>
      <w:r>
        <w:tab/>
        <w:t>John Brenchley  The Other Kangaroo Paw</w:t>
      </w:r>
    </w:p>
    <w:p w:rsidR="00B11EB3" w:rsidRDefault="00B11EB3" w:rsidP="00B11EB3">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B11EB3" w:rsidRDefault="00B11EB3" w:rsidP="00B11EB3">
      <w:pPr>
        <w:pStyle w:val="DanceBody"/>
      </w:pPr>
      <w:r>
        <w:t xml:space="preserve"> 9-16</w:t>
      </w:r>
      <w:r>
        <w:tab/>
        <w:t>1s turn 1</w:t>
      </w:r>
      <w:r w:rsidRPr="00972EEB">
        <w:t>st</w:t>
      </w:r>
      <w:r>
        <w:t xml:space="preserve"> corners LH into prom hold (cnrs on Left of 1s) &amp; promenade clockwise 1/2 way round. Corners finish in opp corner pstn </w:t>
      </w:r>
      <w:r>
        <w:rPr>
          <w:b/>
        </w:rPr>
        <w:t>while</w:t>
      </w:r>
      <w:r>
        <w:t xml:space="preserve"> 2</w:t>
      </w:r>
      <w:r w:rsidRPr="00972EEB">
        <w:t>nd</w:t>
      </w:r>
      <w:r>
        <w:t xml:space="preserve"> corners change places RH and twirl (pull back RSh) out to opp corner</w:t>
      </w:r>
    </w:p>
    <w:p w:rsidR="00B11EB3" w:rsidRDefault="00B11EB3" w:rsidP="00B11EB3">
      <w:pPr>
        <w:pStyle w:val="DanceBody"/>
      </w:pPr>
      <w:r>
        <w:t>17-20</w:t>
      </w:r>
      <w:r>
        <w:tab/>
        <w:t>1s turn 3/4  RH, join LH with 2nd corner person (4</w:t>
      </w:r>
      <w:r w:rsidRPr="00972EEB">
        <w:t>th</w:t>
      </w:r>
      <w:r>
        <w:t xml:space="preserve"> corner pstn) &amp; balance in line</w:t>
      </w:r>
    </w:p>
    <w:p w:rsidR="00B11EB3" w:rsidRDefault="00B11EB3" w:rsidP="00B11EB3">
      <w:pPr>
        <w:pStyle w:val="DanceBody"/>
      </w:pPr>
      <w:r>
        <w:t>21-28</w:t>
      </w:r>
      <w:r>
        <w:tab/>
        <w:t>1s &amp; 2</w:t>
      </w:r>
      <w:r w:rsidRPr="00972EEB">
        <w:t>nd</w:t>
      </w:r>
      <w:r>
        <w:t xml:space="preserve"> corners repeat bars 9-16 </w:t>
      </w:r>
      <w:r>
        <w:rPr>
          <w:b/>
        </w:rPr>
        <w:t>while</w:t>
      </w:r>
      <w:r>
        <w:t xml:space="preserve"> 1</w:t>
      </w:r>
      <w:r w:rsidRPr="00972EEB">
        <w:t>st</w:t>
      </w:r>
      <w:r>
        <w:t xml:space="preserve"> corners change places RH and twirl (pull back RSh) out to sides</w:t>
      </w:r>
    </w:p>
    <w:p w:rsidR="00B11EB3" w:rsidRDefault="00B11EB3" w:rsidP="00B11EB3">
      <w:pPr>
        <w:pStyle w:val="DanceBody"/>
        <w:keepNext w:val="0"/>
      </w:pPr>
      <w:r>
        <w:t>29-32</w:t>
      </w:r>
      <w:r>
        <w:tab/>
        <w:t>1s turn 3/4 RH to 2</w:t>
      </w:r>
      <w:r w:rsidRPr="00972EEB">
        <w:t>nd</w:t>
      </w:r>
      <w:r>
        <w:t xml:space="preserve"> place own sides.  2s+1s+3s set</w:t>
      </w:r>
    </w:p>
    <w:p w:rsidR="00B11EB3" w:rsidRDefault="00B11EB3" w:rsidP="00B11EB3"/>
    <w:p w:rsidR="00B11EB3" w:rsidRDefault="00B11EB3" w:rsidP="00B11EB3">
      <w:pPr>
        <w:pStyle w:val="Minicrib"/>
      </w:pPr>
      <w:r>
        <w:t>THE MAYFLOWER  (R32)  Circle</w:t>
      </w:r>
      <w:r>
        <w:tab/>
        <w:t>Pat Kent  Nova Scotia Collection 2017</w:t>
      </w:r>
    </w:p>
    <w:p w:rsidR="00B11EB3" w:rsidRDefault="00B11EB3" w:rsidP="00B11EB3">
      <w:pPr>
        <w:pStyle w:val="DanceBody"/>
      </w:pPr>
      <w:r>
        <w:t>Double circle - Men on inside, backs to centre, facing partner</w:t>
      </w:r>
    </w:p>
    <w:p w:rsidR="00B11EB3" w:rsidRDefault="00B11EB3" w:rsidP="00B11EB3">
      <w:pPr>
        <w:pStyle w:val="DanceBody"/>
      </w:pPr>
      <w:r>
        <w:t xml:space="preserve"> 1- 8</w:t>
      </w:r>
      <w:r>
        <w:tab/>
        <w:t>All set, change places RH with partner; repeat</w:t>
      </w:r>
    </w:p>
    <w:p w:rsidR="00B11EB3" w:rsidRDefault="00B11EB3" w:rsidP="00B11EB3">
      <w:pPr>
        <w:pStyle w:val="DanceBody"/>
      </w:pPr>
      <w:r>
        <w:t xml:space="preserve"> 9-16</w:t>
      </w:r>
      <w:r>
        <w:tab/>
        <w:t>Ladies dance Fig 8 round Men, RSh round Man on right, LSh round partner back to place</w:t>
      </w:r>
    </w:p>
    <w:p w:rsidR="00B11EB3" w:rsidRDefault="00B11EB3" w:rsidP="00B11EB3">
      <w:pPr>
        <w:pStyle w:val="DanceBody"/>
      </w:pPr>
      <w:r>
        <w:t>17-24</w:t>
      </w:r>
      <w:r>
        <w:tab/>
        <w:t>Men dance Fig 8 round Ladies, LSh round Lady to left, RSh round partner back to place</w:t>
      </w:r>
    </w:p>
    <w:p w:rsidR="00B11EB3" w:rsidRDefault="00B11EB3" w:rsidP="00B11EB3">
      <w:pPr>
        <w:pStyle w:val="DanceBody"/>
        <w:keepNext w:val="0"/>
      </w:pPr>
      <w:r>
        <w:t>25-32</w:t>
      </w:r>
      <w:r>
        <w:tab/>
        <w:t xml:space="preserve">All promenade anticlockwise (4 bars); Men stand </w:t>
      </w:r>
      <w:r>
        <w:rPr>
          <w:b/>
        </w:rPr>
        <w:t>while</w:t>
      </w:r>
      <w:r>
        <w:t xml:space="preserve"> Ladies dance on, past 1 Man to meet the next as new partner</w:t>
      </w:r>
    </w:p>
    <w:p w:rsidR="00B11EB3" w:rsidRDefault="00B11EB3" w:rsidP="00B11EB3"/>
    <w:p w:rsidR="00B11EB3" w:rsidRDefault="00B11EB3" w:rsidP="00B11EB3">
      <w:pPr>
        <w:pStyle w:val="Minicrib"/>
      </w:pPr>
      <w:r>
        <w:t>THE MAYOR AND HER SECRETARY  (J8x32)  3C (4C set)</w:t>
      </w:r>
      <w:r>
        <w:tab/>
        <w:t>Martin McWilliam, 2014</w:t>
      </w:r>
    </w:p>
    <w:p w:rsidR="00B11EB3" w:rsidRDefault="00B11EB3" w:rsidP="00B11EB3">
      <w:pPr>
        <w:pStyle w:val="DanceBody"/>
      </w:pPr>
      <w:r>
        <w:t xml:space="preserve"> 1- 8</w:t>
      </w:r>
      <w:r>
        <w:tab/>
        <w:t>1M followed by 1L dances Fig 8 round 3s (RSh to 3M to start). 1s end facing 2M</w:t>
      </w:r>
    </w:p>
    <w:p w:rsidR="00B11EB3" w:rsidRDefault="00B11EB3" w:rsidP="00B11EB3">
      <w:pPr>
        <w:pStyle w:val="DanceBody"/>
      </w:pPr>
      <w:r>
        <w:t xml:space="preserve"> 9-16</w:t>
      </w:r>
      <w:r>
        <w:tab/>
        <w:t xml:space="preserve">1M dances Fig 8 round 2M &amp; 3M (LSh to 2M) </w:t>
      </w:r>
      <w:r>
        <w:rPr>
          <w:b/>
        </w:rPr>
        <w:t>while</w:t>
      </w:r>
      <w:r>
        <w:t xml:space="preserve"> 1L+2M turn RH; 1L+3M turn 3/4 LH to end 1L followed by 1M facing 2L</w:t>
      </w:r>
    </w:p>
    <w:p w:rsidR="00B11EB3" w:rsidRDefault="00B11EB3" w:rsidP="00B11EB3">
      <w:pPr>
        <w:pStyle w:val="DanceBody"/>
      </w:pPr>
      <w:r>
        <w:t>17-24</w:t>
      </w:r>
      <w:r>
        <w:tab/>
        <w:t xml:space="preserve">1L dances Fig 8 round 2L &amp; 3L (RSh to 2L) </w:t>
      </w:r>
      <w:r>
        <w:rPr>
          <w:b/>
        </w:rPr>
        <w:t>while</w:t>
      </w:r>
      <w:r>
        <w:t xml:space="preserve"> 1M+2L turn LH; 1M+3L turn 3/4 RH to end 1s facing 1st corners</w:t>
      </w:r>
    </w:p>
    <w:p w:rsidR="00B11EB3" w:rsidRDefault="00B11EB3" w:rsidP="00B11EB3">
      <w:pPr>
        <w:pStyle w:val="DanceBody"/>
        <w:keepNext w:val="0"/>
      </w:pPr>
      <w:r>
        <w:t>25-32</w:t>
      </w:r>
      <w:r>
        <w:tab/>
        <w:t>1s dance 'Hello-Goodbye' setting ending with Petronella turn to 2nd place own side.  2 1 3</w:t>
      </w:r>
    </w:p>
    <w:p w:rsidR="00B11EB3" w:rsidRDefault="00B11EB3" w:rsidP="00B11EB3"/>
    <w:p w:rsidR="00B11EB3" w:rsidRDefault="00B11EB3" w:rsidP="00B11EB3">
      <w:pPr>
        <w:pStyle w:val="Minicrib"/>
      </w:pPr>
      <w:r>
        <w:t>THE MAZE  (R8x40)  3C (4C set)</w:t>
      </w:r>
      <w:r>
        <w:tab/>
        <w:t>Nancy Hutchinson  Glenfinnan Bk</w:t>
      </w:r>
    </w:p>
    <w:p w:rsidR="00B11EB3" w:rsidRPr="00101ED9" w:rsidRDefault="00B11EB3" w:rsidP="00B11EB3">
      <w:pPr>
        <w:pStyle w:val="DanceBody"/>
      </w:pPr>
      <w:r w:rsidRPr="00101ED9">
        <w:t xml:space="preserve"> 1- 8</w:t>
      </w:r>
      <w:r w:rsidRPr="00101ED9">
        <w:tab/>
        <w:t>1s turn RH, cast 1 place &amp; turn LH to face 1st corners</w:t>
      </w:r>
    </w:p>
    <w:p w:rsidR="00B11EB3" w:rsidRPr="00101ED9" w:rsidRDefault="00B11EB3" w:rsidP="00B11EB3">
      <w:pPr>
        <w:pStyle w:val="DanceBody"/>
      </w:pPr>
      <w:r w:rsidRPr="00101ED9">
        <w:t xml:space="preserve"> 9-16</w:t>
      </w:r>
      <w:r w:rsidRPr="00101ED9">
        <w:tab/>
        <w:t>1s dance 1/2 diagonal reels of 4 with 1st corners &amp; 1/2 reel of 4 with 2nd corners ending 2nd place opposite sides (3)(1)(2)</w:t>
      </w:r>
    </w:p>
    <w:p w:rsidR="00B11EB3" w:rsidRPr="00101ED9" w:rsidRDefault="00B11EB3" w:rsidP="00B11EB3">
      <w:pPr>
        <w:pStyle w:val="DanceBody"/>
      </w:pPr>
      <w:r w:rsidRPr="00101ED9">
        <w:t>17-24</w:t>
      </w:r>
      <w:r w:rsidRPr="00101ED9">
        <w:tab/>
        <w:t>1s set &amp; petronella turn to centre</w:t>
      </w:r>
      <w:r w:rsidRPr="00101ED9">
        <w:rPr>
          <w:b/>
        </w:rPr>
        <w:t xml:space="preserve"> as </w:t>
      </w:r>
      <w:r w:rsidRPr="00101ED9">
        <w:t>2s+3s petronella turn to centre &amp; set (3L+2M change places when setting), 1s+2s+3s repeat to sides</w:t>
      </w:r>
    </w:p>
    <w:p w:rsidR="00B11EB3" w:rsidRPr="00101ED9" w:rsidRDefault="00B11EB3" w:rsidP="00B11EB3">
      <w:pPr>
        <w:pStyle w:val="DanceBody"/>
      </w:pPr>
      <w:r w:rsidRPr="00101ED9">
        <w:t>25-32</w:t>
      </w:r>
      <w:r w:rsidRPr="00101ED9">
        <w:tab/>
        <w:t>1s+2s+3s repeat bars 17-24 (3M+2L change places when setting), 1s end dancing into centre &amp; individually turn 1/4 right ready for …</w:t>
      </w:r>
    </w:p>
    <w:p w:rsidR="00B11EB3" w:rsidRPr="00101ED9" w:rsidRDefault="00B11EB3" w:rsidP="00B11EB3">
      <w:pPr>
        <w:pStyle w:val="DanceBody"/>
        <w:keepNext w:val="0"/>
      </w:pPr>
      <w:r w:rsidRPr="00101ED9">
        <w:t>33-40</w:t>
      </w:r>
      <w:r w:rsidRPr="00101ED9">
        <w:tab/>
        <w:t>1L with 2s</w:t>
      </w:r>
      <w:r w:rsidRPr="00101ED9">
        <w:rPr>
          <w:b/>
        </w:rPr>
        <w:t xml:space="preserve"> also </w:t>
      </w:r>
      <w:r w:rsidRPr="00101ED9">
        <w:t>1M with 3s dance RH across, 1s pass RSh to dance LH across with other couple.End  2 1 3</w:t>
      </w:r>
    </w:p>
    <w:p w:rsidR="00B11EB3" w:rsidRDefault="00B11EB3" w:rsidP="00B11EB3"/>
    <w:p w:rsidR="00B11EB3" w:rsidRDefault="00B11EB3" w:rsidP="00B11EB3">
      <w:pPr>
        <w:pStyle w:val="Minicrib"/>
        <w:rPr>
          <w:lang w:eastAsia="en-GB"/>
        </w:rPr>
      </w:pPr>
      <w:r>
        <w:rPr>
          <w:lang w:eastAsia="en-GB"/>
        </w:rPr>
        <w:t>MCBAINS' FANCY  (S5x32)  5C set</w:t>
      </w:r>
      <w:r>
        <w:rPr>
          <w:lang w:eastAsia="en-GB"/>
        </w:rPr>
        <w:tab/>
        <w:t>Courtney Cartwright  Four Corners Dance Bk</w:t>
      </w:r>
    </w:p>
    <w:p w:rsidR="00B11EB3" w:rsidRDefault="00B11EB3" w:rsidP="00B11EB3">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dance reels of 4 across, 1L+2M &amp; 3L+4M pass LSh to start.  End 2 1 4 3 5</w:t>
      </w:r>
    </w:p>
    <w:p w:rsidR="00B11EB3" w:rsidRPr="008438AD" w:rsidRDefault="00B11EB3" w:rsidP="00B11EB3">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B11EB3" w:rsidRDefault="00B11EB3" w:rsidP="00B11EB3">
      <w:pPr>
        <w:pStyle w:val="DanceBody"/>
        <w:rPr>
          <w:lang w:eastAsia="en-GB"/>
        </w:rPr>
      </w:pPr>
      <w:r>
        <w:rPr>
          <w:lang w:eastAsia="en-GB"/>
        </w:rPr>
        <w:t>17-20</w:t>
      </w:r>
      <w:r>
        <w:rPr>
          <w:lang w:eastAsia="en-GB"/>
        </w:rPr>
        <w:tab/>
        <w:t>1/2 Fig 8, 1s down round 4s, 3s down round 5s</w:t>
      </w:r>
    </w:p>
    <w:p w:rsidR="00B11EB3" w:rsidRDefault="00B11EB3" w:rsidP="00B11EB3">
      <w:pPr>
        <w:pStyle w:val="DanceBody"/>
        <w:rPr>
          <w:lang w:eastAsia="en-GB"/>
        </w:rPr>
      </w:pPr>
      <w:r>
        <w:rPr>
          <w:lang w:eastAsia="en-GB"/>
        </w:rPr>
        <w:t>21-24</w:t>
      </w:r>
      <w:r>
        <w:rPr>
          <w:lang w:eastAsia="en-GB"/>
        </w:rPr>
        <w:tab/>
        <w:t>1/2 Fig 8, 1s up round 2s, 3s up round 4s</w:t>
      </w:r>
    </w:p>
    <w:p w:rsidR="00B11EB3" w:rsidRDefault="00B11EB3" w:rsidP="00B11EB3">
      <w:pPr>
        <w:pStyle w:val="DanceBody"/>
        <w:keepNext w:val="0"/>
        <w:rPr>
          <w:lang w:eastAsia="en-GB"/>
        </w:rPr>
      </w:pPr>
      <w:r>
        <w:rPr>
          <w:lang w:eastAsia="en-GB"/>
        </w:rPr>
        <w:t>25-32</w:t>
      </w:r>
      <w:r>
        <w:rPr>
          <w:lang w:eastAsia="en-GB"/>
        </w:rPr>
        <w:tab/>
        <w:t>1s+4s &amp; 3s+5s Set+Link;  All 5 couples turn partners 2H.  End 2 4 1 5 3</w:t>
      </w:r>
    </w:p>
    <w:p w:rsidR="00B11EB3" w:rsidRDefault="00B11EB3" w:rsidP="00B11EB3"/>
    <w:p w:rsidR="00B11EB3" w:rsidRDefault="00B11EB3" w:rsidP="00B11EB3">
      <w:pPr>
        <w:pStyle w:val="Minicrib"/>
      </w:pPr>
      <w:r>
        <w:t>THE MCCALL'S MEASURE  (S4x40)  4C set</w:t>
      </w:r>
      <w:r>
        <w:tab/>
        <w:t>J Johnstone  Loreburn Bk 2</w:t>
      </w:r>
    </w:p>
    <w:p w:rsidR="00B11EB3" w:rsidRDefault="00B11EB3" w:rsidP="00B11EB3">
      <w:pPr>
        <w:pStyle w:val="DanceBody"/>
      </w:pPr>
      <w:r>
        <w:t xml:space="preserve"> 1- 8</w:t>
      </w:r>
      <w:r>
        <w:tab/>
        <w:t>1M+4L 1/2 turn RH, cast up behind own line back to place</w:t>
      </w:r>
      <w:r w:rsidRPr="00BA6B4D">
        <w:rPr>
          <w:b/>
        </w:rPr>
        <w:t xml:space="preserve"> while </w:t>
      </w:r>
      <w:r>
        <w:t>partners cast down behind own line &amp; turn RH back to place</w:t>
      </w:r>
    </w:p>
    <w:p w:rsidR="00B11EB3" w:rsidRDefault="00B11EB3" w:rsidP="00B11EB3">
      <w:pPr>
        <w:pStyle w:val="DanceBody"/>
      </w:pPr>
      <w:r>
        <w:t xml:space="preserve"> 9-16</w:t>
      </w:r>
      <w:r>
        <w:tab/>
        <w:t>1s+2s</w:t>
      </w:r>
      <w:r w:rsidRPr="007F0D5A">
        <w:rPr>
          <w:b/>
        </w:rPr>
        <w:t xml:space="preserve"> also </w:t>
      </w:r>
      <w:r>
        <w:t>3s+4s dance RH across for 3 steps, LH back &amp; all turn partners LH to end in lines of 4 across facing up with Men side by side in middle</w:t>
      </w:r>
    </w:p>
    <w:p w:rsidR="00B11EB3" w:rsidRDefault="00B11EB3" w:rsidP="00B11EB3">
      <w:pPr>
        <w:pStyle w:val="DanceBody"/>
      </w:pPr>
      <w:r>
        <w:t>17-24</w:t>
      </w:r>
      <w:r>
        <w:tab/>
        <w:t>All Coupe &amp; Shed for 8 bars ending with 3M &amp; 4M turning to face down</w:t>
      </w:r>
    </w:p>
    <w:p w:rsidR="00B11EB3" w:rsidRDefault="00B11EB3" w:rsidP="00B11EB3">
      <w:pPr>
        <w:pStyle w:val="DanceBody"/>
      </w:pPr>
      <w:r>
        <w:t>25-32</w:t>
      </w:r>
      <w:r>
        <w:tab/>
        <w:t>Men cast round partner to meet other Man &amp; turn RH, 1M+2L</w:t>
      </w:r>
      <w:r w:rsidRPr="007F0D5A">
        <w:rPr>
          <w:b/>
        </w:rPr>
        <w:t xml:space="preserve"> also </w:t>
      </w:r>
      <w:r>
        <w:t>4M+3L change places RH &amp; dance 1/2 RH across with ptnrs to end 2 1 (4)(3)</w:t>
      </w:r>
    </w:p>
    <w:p w:rsidR="00B11EB3" w:rsidRDefault="00B11EB3" w:rsidP="00B11EB3">
      <w:pPr>
        <w:pStyle w:val="DanceBody"/>
        <w:keepNext w:val="0"/>
      </w:pPr>
      <w:r>
        <w:t>33-40</w:t>
      </w:r>
      <w:r>
        <w:tab/>
        <w:t>1s+4s+3s set, 1s cross &amp; cast to bottom</w:t>
      </w:r>
      <w:r w:rsidRPr="00BA6B4D">
        <w:rPr>
          <w:b/>
        </w:rPr>
        <w:t xml:space="preserve"> while </w:t>
      </w:r>
      <w:r>
        <w:t>4s turn 1/2 RH, lead up &amp; cast to 3</w:t>
      </w:r>
      <w:r w:rsidRPr="00972EEB">
        <w:t>rd</w:t>
      </w:r>
      <w:r>
        <w:t xml:space="preserve"> place</w:t>
      </w:r>
      <w:r w:rsidRPr="00BA6B4D">
        <w:rPr>
          <w:b/>
        </w:rPr>
        <w:t xml:space="preserve"> while </w:t>
      </w:r>
      <w:r>
        <w:t>3s turn 1/2 RH &amp; lead to 2</w:t>
      </w:r>
      <w:r w:rsidRPr="00972EEB">
        <w:t>nd</w:t>
      </w:r>
      <w:r>
        <w:t xml:space="preserve"> place, 1s cross to 4</w:t>
      </w:r>
      <w:r w:rsidRPr="00972EEB">
        <w:t>th</w:t>
      </w:r>
      <w:r>
        <w:t xml:space="preserve"> pl</w:t>
      </w:r>
    </w:p>
    <w:p w:rsidR="00B11EB3" w:rsidRDefault="00B11EB3" w:rsidP="00B11EB3"/>
    <w:p w:rsidR="00B11EB3" w:rsidRDefault="00B11EB3" w:rsidP="00B11EB3">
      <w:pPr>
        <w:pStyle w:val="Minicrib"/>
      </w:pPr>
      <w:r>
        <w:t>THE MCCOLL STRATHSPEY  (S64)  3C Triangular Set</w:t>
      </w:r>
      <w:r>
        <w:tab/>
        <w:t>John Dalkin + John Wilcock  Stafford Bk</w:t>
      </w:r>
    </w:p>
    <w:p w:rsidR="00B11EB3" w:rsidRPr="0064240F" w:rsidRDefault="00B11EB3" w:rsidP="00B11EB3">
      <w:pPr>
        <w:pStyle w:val="DanceBody"/>
      </w:pPr>
      <w:r w:rsidRPr="0064240F">
        <w:t xml:space="preserve"> 1- 8</w:t>
      </w:r>
      <w:r w:rsidRPr="0064240F">
        <w:tab/>
        <w:t>All dance interlocking reels of 4 (pass partner RSh to start) &amp; end by turning RH to bring Men into centre</w:t>
      </w:r>
    </w:p>
    <w:p w:rsidR="00B11EB3" w:rsidRPr="0064240F" w:rsidRDefault="00B11EB3" w:rsidP="00B11EB3">
      <w:pPr>
        <w:pStyle w:val="DanceBody"/>
      </w:pPr>
      <w:r w:rsidRPr="0064240F">
        <w:t xml:space="preserve"> 9-16</w:t>
      </w:r>
      <w:r w:rsidRPr="0064240F">
        <w:tab/>
        <w:t>Men dance LH across twice round</w:t>
      </w:r>
      <w:r w:rsidRPr="0064240F">
        <w:rPr>
          <w:b/>
        </w:rPr>
        <w:t xml:space="preserve"> as </w:t>
      </w:r>
      <w:r w:rsidRPr="0064240F">
        <w:t>Ladies chase clockwise (small steps) all back to places. All 1/2 turn partners RH to put Ladies in centre</w:t>
      </w:r>
    </w:p>
    <w:p w:rsidR="00B11EB3" w:rsidRPr="0064240F" w:rsidRDefault="00B11EB3" w:rsidP="00B11EB3">
      <w:pPr>
        <w:pStyle w:val="DanceBody"/>
      </w:pPr>
      <w:r w:rsidRPr="0064240F">
        <w:t>17-24</w:t>
      </w:r>
      <w:r w:rsidRPr="0064240F">
        <w:tab/>
        <w:t>Ladies dance LH across twice round</w:t>
      </w:r>
      <w:r w:rsidRPr="0064240F">
        <w:rPr>
          <w:b/>
        </w:rPr>
        <w:t xml:space="preserve"> as </w:t>
      </w:r>
      <w:r w:rsidRPr="0064240F">
        <w:t>Men chase clockwise (small steps) all back to places. All 1/2 turn partners RH into prom hold facing anticlockwise</w:t>
      </w:r>
    </w:p>
    <w:p w:rsidR="00B11EB3" w:rsidRDefault="00B11EB3" w:rsidP="00B11EB3">
      <w:pPr>
        <w:pStyle w:val="DanceBody"/>
      </w:pPr>
      <w:r w:rsidRPr="0064240F">
        <w:t>25-32</w:t>
      </w:r>
      <w:r w:rsidRPr="0064240F">
        <w:tab/>
        <w:t xml:space="preserve">All promenade anticlockwise &amp; when 1s reach the bottom (4 bars)  all dance up middle to form </w:t>
      </w:r>
      <w:r w:rsidRPr="0064240F">
        <w:rPr>
          <w:b/>
        </w:rPr>
        <w:t>longwise set</w:t>
      </w:r>
      <w:r w:rsidRPr="0064240F">
        <w:t>. (4 bars)  Order is 1 2 3</w:t>
      </w:r>
    </w:p>
    <w:p w:rsidR="00B11EB3" w:rsidRPr="0064240F" w:rsidRDefault="00B11EB3" w:rsidP="00B11EB3">
      <w:pPr>
        <w:pStyle w:val="DanceBody"/>
      </w:pPr>
      <w:r w:rsidRPr="0064240F">
        <w:t>33-40</w:t>
      </w:r>
      <w:r w:rsidRPr="0064240F">
        <w:tab/>
        <w:t>All dance up (no hands) casting at top to dance down to bottom, cross over (Ladies in front of Men) &amp; dance up opposite sides to partners place.</w:t>
      </w:r>
    </w:p>
    <w:p w:rsidR="00B11EB3" w:rsidRPr="0064240F" w:rsidRDefault="00B11EB3" w:rsidP="00B11EB3">
      <w:pPr>
        <w:pStyle w:val="DanceBody"/>
      </w:pPr>
      <w:r w:rsidRPr="0064240F">
        <w:t>41-48</w:t>
      </w:r>
      <w:r w:rsidRPr="0064240F">
        <w:tab/>
        <w:t>All dance up (no hands) casting at top to dance down to bottom, cross over &amp; dance up own sides to place.</w:t>
      </w:r>
    </w:p>
    <w:p w:rsidR="00B11EB3" w:rsidRPr="0064240F" w:rsidRDefault="00B11EB3" w:rsidP="00B11EB3">
      <w:pPr>
        <w:pStyle w:val="DanceBody"/>
      </w:pPr>
      <w:r w:rsidRPr="0064240F">
        <w:t>49-52</w:t>
      </w:r>
      <w:r w:rsidRPr="0064240F">
        <w:tab/>
        <w:t>All turn partners approx twice round 2H, 2s passing between 1s &amp; 3s during turn to form triangular set (as at start)</w:t>
      </w:r>
    </w:p>
    <w:p w:rsidR="00B11EB3" w:rsidRPr="0064240F" w:rsidRDefault="00B11EB3" w:rsidP="00B11EB3">
      <w:pPr>
        <w:pStyle w:val="DanceBody"/>
      </w:pPr>
      <w:r w:rsidRPr="0064240F">
        <w:t>53-56</w:t>
      </w:r>
      <w:r w:rsidRPr="0064240F">
        <w:tab/>
        <w:t>All circle 6H round to Left.  All take allemande hold ready for ...</w:t>
      </w:r>
    </w:p>
    <w:p w:rsidR="00B11EB3" w:rsidRPr="0064240F" w:rsidRDefault="00B11EB3" w:rsidP="00B11EB3">
      <w:pPr>
        <w:pStyle w:val="DanceBody"/>
        <w:keepNext w:val="0"/>
      </w:pPr>
      <w:r w:rsidRPr="0064240F">
        <w:t>57-64</w:t>
      </w:r>
      <w:r w:rsidRPr="0064240F">
        <w:tab/>
        <w:t>All allemande anticlockwise back to place (bar 62), slow LH 1/4 turn so Ladies in centre BtoB facing partner for bow/curtsey</w:t>
      </w:r>
    </w:p>
    <w:p w:rsidR="00B11EB3" w:rsidRDefault="00B11EB3" w:rsidP="00B11EB3"/>
    <w:p w:rsidR="00B11EB3" w:rsidRDefault="00B11EB3" w:rsidP="00B11EB3">
      <w:pPr>
        <w:pStyle w:val="Minicrib"/>
      </w:pPr>
      <w:r>
        <w:t>THE MCCULLOCH STRATHSPEY  (S80)  Sq.Set</w:t>
      </w:r>
      <w:r>
        <w:tab/>
        <w:t>M Brown  RSCDS Leaflet Dances 15</w:t>
      </w:r>
    </w:p>
    <w:p w:rsidR="00B11EB3" w:rsidRPr="00EA7F69" w:rsidRDefault="00B11EB3" w:rsidP="00B11EB3">
      <w:pPr>
        <w:pStyle w:val="DanceBody"/>
      </w:pPr>
      <w:r w:rsidRPr="00EA7F69">
        <w:t xml:space="preserve"> 1- 8</w:t>
      </w:r>
      <w:r w:rsidRPr="00EA7F69">
        <w:tab/>
        <w:t>All circle 8H round &amp; back</w:t>
      </w:r>
    </w:p>
    <w:p w:rsidR="00B11EB3" w:rsidRPr="00EA7F69" w:rsidRDefault="00B11EB3" w:rsidP="00B11EB3">
      <w:pPr>
        <w:pStyle w:val="DanceBody"/>
      </w:pPr>
      <w:r w:rsidRPr="00EA7F69">
        <w:t xml:space="preserve"> 9-16</w:t>
      </w:r>
      <w:r w:rsidRPr="00EA7F69">
        <w:tab/>
        <w:t>1s+3s change places (1s dancing between 3s)</w:t>
      </w:r>
      <w:r w:rsidRPr="00EA7F69">
        <w:rPr>
          <w:b/>
        </w:rPr>
        <w:t xml:space="preserve"> as </w:t>
      </w:r>
      <w:r w:rsidRPr="00EA7F69">
        <w:t>2s &amp; 4s set HS, 2s+4s change places (2s dancing between 4s)</w:t>
      </w:r>
      <w:r w:rsidRPr="00EA7F69">
        <w:rPr>
          <w:b/>
        </w:rPr>
        <w:t xml:space="preserve"> as </w:t>
      </w:r>
      <w:r w:rsidRPr="00EA7F69">
        <w:t>1s &amp; 3s set HS</w:t>
      </w:r>
    </w:p>
    <w:p w:rsidR="00B11EB3" w:rsidRPr="00EA7F69" w:rsidRDefault="00B11EB3" w:rsidP="00B11EB3">
      <w:pPr>
        <w:pStyle w:val="DanceBody"/>
      </w:pPr>
      <w:r w:rsidRPr="00EA7F69">
        <w:t>17-24</w:t>
      </w:r>
      <w:r w:rsidRPr="00EA7F69">
        <w:tab/>
        <w:t>All dance 1/2 Grand Chain (back to places), all set to partners &amp; turn 2H</w:t>
      </w:r>
    </w:p>
    <w:p w:rsidR="00B11EB3" w:rsidRPr="00EA7F69" w:rsidRDefault="00B11EB3" w:rsidP="00B11EB3">
      <w:pPr>
        <w:pStyle w:val="DanceBody"/>
      </w:pPr>
      <w:r w:rsidRPr="00EA7F69">
        <w:t>25-32</w:t>
      </w:r>
      <w:r w:rsidRPr="00EA7F69">
        <w:tab/>
        <w:t>1L &amp; 3L set adv to corners (Man on their right), turn 2H ending in a diagonal line with corners facing the top &amp; set, 1L+3L set to each other</w:t>
      </w:r>
    </w:p>
    <w:p w:rsidR="00B11EB3" w:rsidRPr="00EA7F69" w:rsidRDefault="00B11EB3" w:rsidP="00B11EB3">
      <w:pPr>
        <w:pStyle w:val="DanceBody"/>
      </w:pPr>
      <w:r w:rsidRPr="00EA7F69">
        <w:t>33-40</w:t>
      </w:r>
      <w:r w:rsidRPr="00EA7F69">
        <w:tab/>
        <w:t>1L &amp; 3L in a diagonal line facing bottom set, 1L &amp; 3L set to corners, turn 2H &amp; pass corners RSh back to original places</w:t>
      </w:r>
    </w:p>
    <w:p w:rsidR="00B11EB3" w:rsidRPr="00EA7F69" w:rsidRDefault="00B11EB3" w:rsidP="00B11EB3">
      <w:pPr>
        <w:pStyle w:val="DanceBody"/>
      </w:pPr>
      <w:r w:rsidRPr="00EA7F69">
        <w:t>41-56</w:t>
      </w:r>
      <w:r w:rsidRPr="00EA7F69">
        <w:tab/>
        <w:t>2l &amp; 4L repeat bars 25-40</w:t>
      </w:r>
    </w:p>
    <w:p w:rsidR="00B11EB3" w:rsidRPr="00EA7F69" w:rsidRDefault="00B11EB3" w:rsidP="00B11EB3">
      <w:pPr>
        <w:pStyle w:val="DanceBody"/>
      </w:pPr>
      <w:r w:rsidRPr="00EA7F69">
        <w:t>57-64</w:t>
      </w:r>
      <w:r w:rsidRPr="00EA7F69">
        <w:tab/>
        <w:t>All Ladies dance RH across, curve out &amp; round partner LSh to original places</w:t>
      </w:r>
    </w:p>
    <w:p w:rsidR="00B11EB3" w:rsidRPr="00EA7F69" w:rsidRDefault="00B11EB3" w:rsidP="00B11EB3">
      <w:pPr>
        <w:pStyle w:val="DanceBody"/>
      </w:pPr>
      <w:r w:rsidRPr="00EA7F69">
        <w:t>65-72</w:t>
      </w:r>
      <w:r w:rsidRPr="00EA7F69">
        <w:tab/>
        <w:t>1M+4M dance Figs of 8 round 1L+4L</w:t>
      </w:r>
      <w:r w:rsidRPr="00EA7F69">
        <w:rPr>
          <w:b/>
        </w:rPr>
        <w:t xml:space="preserve"> as </w:t>
      </w:r>
      <w:r w:rsidRPr="00EA7F69">
        <w:t>2M+3M dance Figs of 8 round 2L+3L Men passing LSh in middle &amp; RSh round Ladies</w:t>
      </w:r>
    </w:p>
    <w:p w:rsidR="00B11EB3" w:rsidRPr="00EA7F69" w:rsidRDefault="00B11EB3" w:rsidP="00B11EB3">
      <w:pPr>
        <w:pStyle w:val="DanceBody"/>
        <w:keepNext w:val="0"/>
      </w:pPr>
      <w:r w:rsidRPr="00EA7F69">
        <w:t>73-80</w:t>
      </w:r>
      <w:r w:rsidRPr="00EA7F69">
        <w:tab/>
        <w:t>All 4 couples in Allemande hold dance anticlockwise round set to places</w:t>
      </w:r>
    </w:p>
    <w:p w:rsidR="00B11EB3" w:rsidRDefault="00B11EB3" w:rsidP="00B11EB3"/>
    <w:p w:rsidR="00B11EB3" w:rsidRDefault="00B11EB3" w:rsidP="00B11EB3">
      <w:pPr>
        <w:pStyle w:val="Minicrib"/>
      </w:pPr>
      <w:r>
        <w:t>MCDERMOTT'S RANT  (R8x32)  3C (4C set)</w:t>
      </w:r>
      <w:r>
        <w:tab/>
        <w:t>Marie Ziccarelli, 2024</w:t>
      </w:r>
    </w:p>
    <w:p w:rsidR="00B11EB3" w:rsidRDefault="00B11EB3" w:rsidP="00B11EB3">
      <w:pPr>
        <w:pStyle w:val="DanceBody"/>
      </w:pPr>
      <w:r>
        <w:t xml:space="preserve"> 1- 8</w:t>
      </w:r>
      <w:r>
        <w:tab/>
        <w:t>1s cast, dance in &amp; down between 3s, cast up  to 2nd place &amp; cross RH to 2nd place opp sides facing out  (2s step up 3-4)</w:t>
      </w:r>
    </w:p>
    <w:p w:rsidR="00B11EB3" w:rsidRDefault="00B11EB3" w:rsidP="00B11EB3">
      <w:pPr>
        <w:pStyle w:val="DanceBody"/>
      </w:pPr>
      <w:r>
        <w:t xml:space="preserve"> 9-16</w:t>
      </w:r>
      <w:r>
        <w:tab/>
        <w:t>1s turn 2s (1M+2L LH, 1L+2M RH); 1s turn 3s (1M+3L RH, 1L+3M LH). 1s end crossing towards own side</w:t>
      </w:r>
    </w:p>
    <w:p w:rsidR="00B11EB3" w:rsidRDefault="00B11EB3" w:rsidP="00B11EB3">
      <w:pPr>
        <w:pStyle w:val="DanceBody"/>
      </w:pPr>
      <w:r>
        <w:t>17-24</w:t>
      </w:r>
      <w:r>
        <w:tab/>
        <w:t>2s+1s+3s dance reels of 3 on own sides (1s out/up, 2s in/down, 3s in/up). 1L pulls back RSh, 1M pulls back LSh to face down</w:t>
      </w:r>
    </w:p>
    <w:p w:rsidR="00B11EB3" w:rsidRDefault="00B11EB3" w:rsidP="00B11EB3">
      <w:pPr>
        <w:pStyle w:val="DanceBody"/>
        <w:keepNext w:val="0"/>
      </w:pPr>
      <w:r>
        <w:t>25-32</w:t>
      </w:r>
      <w:r>
        <w:tab/>
        <w:t>All dance Grand Chain</w:t>
      </w:r>
    </w:p>
    <w:p w:rsidR="00B11EB3" w:rsidRDefault="00B11EB3" w:rsidP="00B11EB3"/>
    <w:p w:rsidR="00B11EB3" w:rsidRDefault="00B11EB3" w:rsidP="00B11EB3">
      <w:pPr>
        <w:pStyle w:val="Minicrib"/>
      </w:pPr>
      <w:r>
        <w:t>MCGREGOR'S LEAP  (R8x32)  3C (4C set)</w:t>
      </w:r>
      <w:r>
        <w:tab/>
        <w:t>Jean Attwood  Alexander Bk 1</w:t>
      </w:r>
    </w:p>
    <w:p w:rsidR="00B11EB3" w:rsidRDefault="00B11EB3" w:rsidP="00B11EB3">
      <w:pPr>
        <w:pStyle w:val="DanceBody"/>
      </w:pPr>
      <w:r>
        <w:t xml:space="preserve"> 1- 8</w:t>
      </w:r>
      <w:r>
        <w:tab/>
        <w:t>1s+2s+3s dance reels of 3 on sides all crossing at top to end on opposite sides.  (1)(2)(3)</w:t>
      </w:r>
    </w:p>
    <w:p w:rsidR="00B11EB3" w:rsidRDefault="00B11EB3" w:rsidP="00B11EB3">
      <w:pPr>
        <w:pStyle w:val="DanceBody"/>
      </w:pPr>
      <w:r>
        <w:t xml:space="preserve"> 9-16</w:t>
      </w:r>
      <w:r>
        <w:tab/>
        <w:t>1s cross RH &amp; cast 1 place, dance 1/2 Figs of 8 (1L round 2s &amp; 1M round 3s)</w:t>
      </w:r>
    </w:p>
    <w:p w:rsidR="00B11EB3" w:rsidRDefault="00B11EB3" w:rsidP="00B11EB3">
      <w:pPr>
        <w:pStyle w:val="DanceBody"/>
      </w:pPr>
      <w:r>
        <w:t>17-24</w:t>
      </w:r>
      <w:r>
        <w:tab/>
        <w:t>1s dance 1/2 reels of 3 on opposite sides giving RSh to 2</w:t>
      </w:r>
      <w:r w:rsidRPr="00972EEB">
        <w:t>nd</w:t>
      </w:r>
      <w:r>
        <w:t xml:space="preserve"> corner, 3s+1s+2s set &amp; 1/2 turn RH</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MCKEOWN'S HORNPIPE  (R8x40)  3C (4C set)</w:t>
      </w:r>
      <w:r>
        <w:tab/>
        <w:t>John Drewry  Canadian Bk</w:t>
      </w:r>
    </w:p>
    <w:p w:rsidR="00B11EB3" w:rsidRDefault="00B11EB3" w:rsidP="00B11EB3">
      <w:pPr>
        <w:pStyle w:val="DanceBody"/>
      </w:pPr>
      <w:r>
        <w:t xml:space="preserve"> 1- 8</w:t>
      </w:r>
      <w:r>
        <w:tab/>
        <w:t>1s cross RH, cast, cross up &amp; cast to 2</w:t>
      </w:r>
      <w:r w:rsidRPr="00972EEB">
        <w:t>nd</w:t>
      </w:r>
      <w:r>
        <w:t xml:space="preserve"> place</w:t>
      </w:r>
      <w:r w:rsidRPr="00BA6B4D">
        <w:rPr>
          <w:b/>
        </w:rPr>
        <w:t xml:space="preserve"> while </w:t>
      </w:r>
      <w:r>
        <w:t>2s 1/2 turn RH, dance up, cast &amp; cross up to top places</w:t>
      </w:r>
    </w:p>
    <w:p w:rsidR="00B11EB3" w:rsidRDefault="00B11EB3" w:rsidP="00B11EB3">
      <w:pPr>
        <w:pStyle w:val="DanceBody"/>
      </w:pPr>
      <w:r>
        <w:t xml:space="preserve"> 9-16</w:t>
      </w:r>
      <w:r>
        <w:tab/>
        <w:t>2s+1s+3s dance reels of 3 on sides (1s in &amp; down to start)</w:t>
      </w:r>
    </w:p>
    <w:p w:rsidR="00B11EB3" w:rsidRDefault="00B11EB3" w:rsidP="00B11EB3">
      <w:pPr>
        <w:pStyle w:val="DanceBody"/>
      </w:pPr>
      <w:r>
        <w:t>17-24</w:t>
      </w:r>
      <w:r>
        <w:tab/>
        <w:t>1s petronella turn &amp; set twice</w:t>
      </w:r>
      <w:r w:rsidRPr="00BA6B4D">
        <w:rPr>
          <w:b/>
        </w:rPr>
        <w:t xml:space="preserve"> while </w:t>
      </w:r>
      <w:r>
        <w:t>2s &amp; 3s cast (1/2 place) &amp; join hands on sides, cross (Ladies dance under Men's arch) &amp; 3s dance to top</w:t>
      </w:r>
      <w:r w:rsidRPr="00BA6B4D">
        <w:rPr>
          <w:b/>
        </w:rPr>
        <w:t xml:space="preserve"> </w:t>
      </w:r>
      <w:r>
        <w:rPr>
          <w:b/>
        </w:rPr>
        <w:t xml:space="preserve">as </w:t>
      </w:r>
      <w:r>
        <w:t>2s to 3</w:t>
      </w:r>
      <w:r w:rsidRPr="00972EEB">
        <w:t>rd</w:t>
      </w:r>
      <w:r>
        <w:t xml:space="preserve"> place &amp; cross RH to own side</w:t>
      </w:r>
    </w:p>
    <w:p w:rsidR="00B11EB3" w:rsidRDefault="00B11EB3" w:rsidP="00B11EB3">
      <w:pPr>
        <w:pStyle w:val="DanceBody"/>
      </w:pPr>
      <w:r>
        <w:t>25-32</w:t>
      </w:r>
      <w:r>
        <w:tab/>
        <w:t>1s petronella turn &amp; set twice back to places</w:t>
      </w:r>
      <w:r w:rsidRPr="00BA6B4D">
        <w:rPr>
          <w:b/>
        </w:rPr>
        <w:t xml:space="preserve"> while </w:t>
      </w:r>
      <w:r>
        <w:t>2s &amp; 3s repeat previous Fig but 1/2 turn partner at end</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MCLACHLAN'S REEL  (S8x32)  3C (4C set)</w:t>
      </w:r>
      <w:r>
        <w:tab/>
        <w:t>MMM 2</w:t>
      </w:r>
    </w:p>
    <w:p w:rsidR="00B11EB3" w:rsidRDefault="00B11EB3" w:rsidP="00B11EB3">
      <w:pPr>
        <w:pStyle w:val="DanceBody"/>
      </w:pPr>
      <w:r>
        <w:t xml:space="preserve"> 1- 8</w:t>
      </w:r>
      <w:r>
        <w:tab/>
        <w:t>1s lead down, lead back to top &amp; cast to 2</w:t>
      </w:r>
      <w:r w:rsidRPr="00972EEB">
        <w:t>nd</w:t>
      </w:r>
      <w:r>
        <w:t xml:space="preserve"> places</w:t>
      </w:r>
    </w:p>
    <w:p w:rsidR="00B11EB3" w:rsidRDefault="00B11EB3" w:rsidP="00B11EB3">
      <w:pPr>
        <w:pStyle w:val="DanceBody"/>
      </w:pPr>
      <w:r>
        <w:t xml:space="preserve"> 9-16</w:t>
      </w:r>
      <w:r>
        <w:tab/>
        <w:t>1s repeat above Fig to 3</w:t>
      </w:r>
      <w:r w:rsidRPr="00972EEB">
        <w:t>rd</w:t>
      </w:r>
      <w:r>
        <w:t xml:space="preserve"> places</w:t>
      </w:r>
    </w:p>
    <w:p w:rsidR="00B11EB3" w:rsidRDefault="00B11EB3" w:rsidP="00B11EB3">
      <w:pPr>
        <w:pStyle w:val="DanceBody"/>
      </w:pPr>
      <w:r>
        <w:t>17-24</w:t>
      </w:r>
      <w:r>
        <w:tab/>
        <w:t>2s+3s+1s circle 6H round &amp; back</w:t>
      </w:r>
    </w:p>
    <w:p w:rsidR="00B11EB3" w:rsidRDefault="00B11EB3" w:rsidP="00B11EB3">
      <w:pPr>
        <w:pStyle w:val="DanceBody"/>
        <w:keepNext w:val="0"/>
      </w:pPr>
      <w:r>
        <w:t>25-32</w:t>
      </w:r>
      <w:r>
        <w:tab/>
        <w:t>1s dance up to top &amp; cast to 2</w:t>
      </w:r>
      <w:r w:rsidRPr="00972EEB">
        <w:t>nd</w:t>
      </w:r>
      <w:r>
        <w:t xml:space="preserve"> places, 2s+1s dance R&amp;L (1 bar per hand)</w:t>
      </w:r>
    </w:p>
    <w:p w:rsidR="00B11EB3" w:rsidRDefault="00B11EB3" w:rsidP="00B11EB3"/>
    <w:p w:rsidR="00B11EB3" w:rsidRDefault="00B11EB3" w:rsidP="00B11EB3">
      <w:pPr>
        <w:pStyle w:val="Minicrib"/>
      </w:pPr>
      <w:r>
        <w:t>MCLAUGHLIN'S REEL  (R8x32)  3C (4C set)</w:t>
      </w:r>
      <w:r>
        <w:tab/>
        <w:t>Bill Zobel  Whiteadder Coll &amp; San Diego 45th Anniv</w:t>
      </w:r>
    </w:p>
    <w:p w:rsidR="00B11EB3" w:rsidRDefault="00B11EB3" w:rsidP="00B11EB3">
      <w:pPr>
        <w:pStyle w:val="DanceBody"/>
      </w:pPr>
      <w:r>
        <w:t xml:space="preserve"> 1- 8</w:t>
      </w:r>
      <w:r>
        <w:tab/>
        <w:t>1s lead down, cross &amp; cast up round 3s to top place opp sides, dance in &amp; 1/2 turn 2H (PdB), 2s step in ready for…</w:t>
      </w:r>
    </w:p>
    <w:p w:rsidR="00B11EB3" w:rsidRDefault="00B11EB3" w:rsidP="00B11EB3">
      <w:pPr>
        <w:pStyle w:val="DanceBody"/>
      </w:pPr>
      <w:r>
        <w:t xml:space="preserve"> 9-16</w:t>
      </w:r>
      <w:r>
        <w:tab/>
        <w:t>1s+2s Poussette, Bar 15-16 1s remain in centre &amp; turn extra 1/4 2H, opening out to end BtoB, 1M facing up, 1L facing down</w:t>
      </w:r>
    </w:p>
    <w:p w:rsidR="00B11EB3" w:rsidRDefault="00B11EB3" w:rsidP="00B11EB3">
      <w:pPr>
        <w:pStyle w:val="DanceBody"/>
      </w:pPr>
      <w:r>
        <w:t>17-24</w:t>
      </w:r>
      <w:r>
        <w:tab/>
      </w:r>
      <w:r w:rsidRPr="00F76FF6">
        <w:t xml:space="preserve">1s dance RSh round 2nd corners &amp; turn 1.1/2 RH to 2nd place own sides </w:t>
      </w:r>
      <w:r w:rsidRPr="00F76FF6">
        <w:rPr>
          <w:b/>
        </w:rPr>
        <w:t>while</w:t>
      </w:r>
      <w:r w:rsidRPr="00F76FF6">
        <w:t xml:space="preserve"> 2s+3s set, cross RH, set, cross back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MCMARLEY'S CROSS  (S3x32)  3C set</w:t>
      </w:r>
      <w:r>
        <w:tab/>
        <w:t>Junior Members  Rose &amp; Thistle</w:t>
      </w:r>
    </w:p>
    <w:p w:rsidR="00B11EB3" w:rsidRDefault="00B11EB3" w:rsidP="00B11EB3">
      <w:pPr>
        <w:pStyle w:val="DanceBody"/>
      </w:pPr>
      <w:r>
        <w:t xml:space="preserve"> 1- 8</w:t>
      </w:r>
      <w:r>
        <w:tab/>
        <w:t>1s+2s+3s turn partners RH &amp; then turn LH</w:t>
      </w:r>
    </w:p>
    <w:p w:rsidR="00B11EB3" w:rsidRDefault="00B11EB3" w:rsidP="00B11EB3">
      <w:pPr>
        <w:pStyle w:val="DanceBody"/>
      </w:pPr>
      <w:r>
        <w:t xml:space="preserve"> 9-16</w:t>
      </w:r>
      <w:r>
        <w:tab/>
        <w:t>1s set &amp; cast 1 place, 2s+1s dance RH across</w:t>
      </w:r>
    </w:p>
    <w:p w:rsidR="00B11EB3" w:rsidRDefault="00B11EB3" w:rsidP="00B11EB3">
      <w:pPr>
        <w:pStyle w:val="DanceBody"/>
      </w:pPr>
      <w:r>
        <w:t>17-24</w:t>
      </w:r>
      <w:r>
        <w:tab/>
        <w:t>1s set &amp; cast 1 place, 3s+1s dance LH across</w:t>
      </w:r>
    </w:p>
    <w:p w:rsidR="00B11EB3" w:rsidRDefault="00B11EB3" w:rsidP="00B11EB3">
      <w:pPr>
        <w:pStyle w:val="DanceBody"/>
        <w:keepNext w:val="0"/>
      </w:pPr>
      <w:r>
        <w:t>25-32</w:t>
      </w:r>
      <w:r>
        <w:tab/>
        <w:t>2s+3s+1s dance Grand Chain</w:t>
      </w:r>
    </w:p>
    <w:p w:rsidR="00B11EB3" w:rsidRDefault="00B11EB3" w:rsidP="00B11EB3"/>
    <w:p w:rsidR="00B11EB3" w:rsidRDefault="00B11EB3" w:rsidP="00B11EB3">
      <w:pPr>
        <w:pStyle w:val="Minicrib"/>
      </w:pPr>
      <w:r>
        <w:t>MCNICHOL OF THE BLACK ISLE  (R104)  Sq.Set</w:t>
      </w:r>
      <w:r>
        <w:tab/>
        <w:t>MacNab Dances #10</w:t>
      </w:r>
    </w:p>
    <w:p w:rsidR="00B11EB3" w:rsidRPr="00EA7F69" w:rsidRDefault="00B11EB3" w:rsidP="00B11EB3">
      <w:pPr>
        <w:pStyle w:val="DanceBody"/>
      </w:pPr>
      <w:r w:rsidRPr="00EA7F69">
        <w:t xml:space="preserve"> 1- 8</w:t>
      </w:r>
      <w:r w:rsidRPr="00EA7F69">
        <w:tab/>
        <w:t>1s &amp; 3s advance to centre with 4 PdB, 1s dance between 3s &amp; turn to face 4s</w:t>
      </w:r>
      <w:r w:rsidRPr="00EA7F69">
        <w:rPr>
          <w:b/>
        </w:rPr>
        <w:t xml:space="preserve"> while </w:t>
      </w:r>
      <w:r w:rsidRPr="00EA7F69">
        <w:t>3s turn to face 2s (2 parallel diagonal lines of 4)</w:t>
      </w:r>
    </w:p>
    <w:p w:rsidR="00B11EB3" w:rsidRPr="00EA7F69" w:rsidRDefault="00B11EB3" w:rsidP="00B11EB3">
      <w:pPr>
        <w:pStyle w:val="DanceBody"/>
      </w:pPr>
      <w:r w:rsidRPr="00EA7F69">
        <w:t xml:space="preserve"> 9-16</w:t>
      </w:r>
      <w:r w:rsidRPr="00EA7F69">
        <w:tab/>
        <w:t>1s &amp; 4s</w:t>
      </w:r>
      <w:r w:rsidRPr="00EA7F69">
        <w:rPr>
          <w:b/>
        </w:rPr>
        <w:t xml:space="preserve"> also </w:t>
      </w:r>
      <w:r w:rsidRPr="00EA7F69">
        <w:t>2s &amp; 3s dance RH across &amp; LH back</w:t>
      </w:r>
    </w:p>
    <w:p w:rsidR="00B11EB3" w:rsidRPr="00EA7F69" w:rsidRDefault="00B11EB3" w:rsidP="00B11EB3">
      <w:pPr>
        <w:pStyle w:val="DanceBody"/>
      </w:pPr>
      <w:r w:rsidRPr="00EA7F69">
        <w:t>17-24</w:t>
      </w:r>
      <w:r w:rsidRPr="00EA7F69">
        <w:tab/>
        <w:t>All set to partners twice, turn 2H into diagonal lines of 4 in other direction (1M &amp; 4M, 2M &amp; 3M BtoB)</w:t>
      </w:r>
    </w:p>
    <w:p w:rsidR="00B11EB3" w:rsidRPr="00EA7F69" w:rsidRDefault="00B11EB3" w:rsidP="00B11EB3">
      <w:pPr>
        <w:pStyle w:val="DanceBody"/>
      </w:pPr>
      <w:r w:rsidRPr="00EA7F69">
        <w:t>25-32</w:t>
      </w:r>
      <w:r w:rsidRPr="00EA7F69">
        <w:tab/>
        <w:t>All dance RSh parallel diagonal reels of 4</w:t>
      </w:r>
    </w:p>
    <w:p w:rsidR="00B11EB3" w:rsidRPr="00EA7F69" w:rsidRDefault="00B11EB3" w:rsidP="00B11EB3">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B11EB3" w:rsidRPr="00EA7F69" w:rsidRDefault="00B11EB3" w:rsidP="00B11EB3">
      <w:pPr>
        <w:pStyle w:val="DanceBody"/>
      </w:pPr>
      <w:r w:rsidRPr="00EA7F69">
        <w:t>41-56</w:t>
      </w:r>
      <w:r w:rsidRPr="00EA7F69">
        <w:tab/>
        <w:t>Men dance in front of partner &amp; turn next Lady RH, repeat 3 times ending back in original places</w:t>
      </w:r>
    </w:p>
    <w:p w:rsidR="00B11EB3" w:rsidRPr="00EA7F69" w:rsidRDefault="00B11EB3" w:rsidP="00B11EB3">
      <w:pPr>
        <w:pStyle w:val="DanceBody"/>
      </w:pPr>
      <w:r w:rsidRPr="00EA7F69">
        <w:t>57-64</w:t>
      </w:r>
      <w:r w:rsidRPr="00EA7F69">
        <w:tab/>
        <w:t>Ladies dance into centre (PdB), turn setting &amp; set to partner twice</w:t>
      </w:r>
    </w:p>
    <w:p w:rsidR="00B11EB3" w:rsidRPr="00EA7F69" w:rsidRDefault="00B11EB3" w:rsidP="00B11EB3">
      <w:pPr>
        <w:pStyle w:val="DanceBody"/>
      </w:pPr>
      <w:r w:rsidRPr="00EA7F69">
        <w:t>65-72</w:t>
      </w:r>
      <w:r w:rsidRPr="00EA7F69">
        <w:tab/>
        <w:t>Ladies dance back to places</w:t>
      </w:r>
      <w:r w:rsidRPr="00EA7F69">
        <w:rPr>
          <w:b/>
        </w:rPr>
        <w:t xml:space="preserve"> as </w:t>
      </w:r>
      <w:r w:rsidRPr="00EA7F69">
        <w:t>Men dance in who turn setting &amp; set to partner twice</w:t>
      </w:r>
    </w:p>
    <w:p w:rsidR="00B11EB3" w:rsidRPr="00EA7F69" w:rsidRDefault="00B11EB3" w:rsidP="00B11EB3">
      <w:pPr>
        <w:pStyle w:val="DanceBody"/>
      </w:pPr>
      <w:r w:rsidRPr="00EA7F69">
        <w:t>73-80</w:t>
      </w:r>
      <w:r w:rsidRPr="00EA7F69">
        <w:tab/>
        <w:t>Men dance out &amp; behind partner back to places, all set to partners twice</w:t>
      </w:r>
    </w:p>
    <w:p w:rsidR="00B11EB3" w:rsidRPr="00EA7F69" w:rsidRDefault="00B11EB3" w:rsidP="00B11EB3">
      <w:pPr>
        <w:pStyle w:val="DanceBody"/>
      </w:pPr>
      <w:r w:rsidRPr="00EA7F69">
        <w:t>81-96</w:t>
      </w:r>
      <w:r w:rsidRPr="00EA7F69">
        <w:tab/>
        <w:t>All dance Grand Chain</w:t>
      </w:r>
    </w:p>
    <w:p w:rsidR="00B11EB3" w:rsidRPr="00EA7F69" w:rsidRDefault="00B11EB3" w:rsidP="00B11EB3">
      <w:pPr>
        <w:pStyle w:val="DanceBody"/>
        <w:keepNext w:val="0"/>
      </w:pPr>
      <w:r w:rsidRPr="00EA7F69">
        <w:t>97-104</w:t>
      </w:r>
      <w:r w:rsidRPr="00EA7F69">
        <w:tab/>
        <w:t>All set twice to partner &amp; turn 2H</w:t>
      </w:r>
    </w:p>
    <w:p w:rsidR="00B11EB3" w:rsidRDefault="00B11EB3" w:rsidP="00B11EB3"/>
    <w:p w:rsidR="00B11EB3" w:rsidRDefault="00B11EB3" w:rsidP="00B11EB3">
      <w:pPr>
        <w:pStyle w:val="Minicrib"/>
      </w:pPr>
      <w:r>
        <w:t>MCTAVISH  (J3x32)  3C Set</w:t>
      </w:r>
      <w:r>
        <w:tab/>
        <w:t>Terry Lynne Harris  Fields Of Gold</w:t>
      </w:r>
    </w:p>
    <w:p w:rsidR="00B11EB3" w:rsidRDefault="00B11EB3" w:rsidP="00B11EB3">
      <w:pPr>
        <w:pStyle w:val="DanceBody"/>
      </w:pPr>
      <w:r>
        <w:t xml:space="preserve"> 1- 4</w:t>
      </w:r>
      <w:r>
        <w:tab/>
        <w:t>1s+2s set &amp; mirror Link (1s dance down, 2s cast up). 1s finish facing out.</w:t>
      </w:r>
    </w:p>
    <w:p w:rsidR="00B11EB3" w:rsidRDefault="00B11EB3" w:rsidP="00B11EB3">
      <w:pPr>
        <w:pStyle w:val="DanceBody"/>
      </w:pPr>
      <w:r>
        <w:t xml:space="preserve"> 5- 8</w:t>
      </w:r>
      <w:r>
        <w:tab/>
        <w:t>1s+3s set &amp; change places on the sides (Men LH, Ladies RH). 3s end facing out</w:t>
      </w:r>
      <w:r>
        <w:tab/>
        <w:t>2 3 1</w:t>
      </w:r>
    </w:p>
    <w:p w:rsidR="00B11EB3" w:rsidRDefault="00B11EB3" w:rsidP="00B11EB3">
      <w:pPr>
        <w:pStyle w:val="DanceBody"/>
      </w:pPr>
      <w:r>
        <w:t xml:space="preserve"> 9-16</w:t>
      </w:r>
      <w:r>
        <w:tab/>
        <w:t>All dance mirror reels of 3 on the sides (3s dance/up to start)</w:t>
      </w:r>
    </w:p>
    <w:p w:rsidR="00B11EB3" w:rsidRDefault="00B11EB3" w:rsidP="00B11EB3">
      <w:pPr>
        <w:pStyle w:val="DanceBody"/>
      </w:pPr>
      <w:r>
        <w:t>17-20</w:t>
      </w:r>
      <w:r>
        <w:tab/>
        <w:t>All set, Adv+Ret (1 step each)</w:t>
      </w:r>
    </w:p>
    <w:p w:rsidR="00B11EB3" w:rsidRDefault="00B11EB3" w:rsidP="00B11EB3">
      <w:pPr>
        <w:pStyle w:val="DanceBody"/>
        <w:keepNext w:val="0"/>
      </w:pPr>
      <w:r>
        <w:t>21-32</w:t>
      </w:r>
      <w:r>
        <w:tab/>
        <w:t>All dance R&amp;L for 3 couples.  2 3 1</w:t>
      </w:r>
    </w:p>
    <w:p w:rsidR="00B11EB3" w:rsidRDefault="00B11EB3" w:rsidP="00B11EB3"/>
    <w:p w:rsidR="00B11EB3" w:rsidRDefault="00B11EB3" w:rsidP="00B11EB3">
      <w:pPr>
        <w:pStyle w:val="Minicrib"/>
      </w:pPr>
      <w:r>
        <w:t>ME AND MY PARTNER  (R4x32)  4C set</w:t>
      </w:r>
      <w:r>
        <w:tab/>
        <w:t>Isabel Monteiro  Iberian Commemorative Bk</w:t>
      </w:r>
    </w:p>
    <w:p w:rsidR="00B11EB3" w:rsidRDefault="00B11EB3" w:rsidP="00B11EB3">
      <w:pPr>
        <w:pStyle w:val="DanceBody"/>
      </w:pPr>
      <w:r>
        <w:t xml:space="preserve"> 1- 8</w:t>
      </w:r>
      <w:r>
        <w:tab/>
        <w:t xml:space="preserve">1s dance in, cast to 4th place &amp; dance up to original place </w:t>
      </w:r>
      <w:r>
        <w:rPr>
          <w:b/>
        </w:rPr>
        <w:t>as</w:t>
      </w:r>
      <w:r>
        <w:t xml:space="preserve"> 4s set, dance up &amp; cast back to 4th place</w:t>
      </w:r>
    </w:p>
    <w:p w:rsidR="00B11EB3" w:rsidRDefault="00B11EB3" w:rsidP="00B11EB3">
      <w:pPr>
        <w:pStyle w:val="DanceBody"/>
      </w:pPr>
      <w:r>
        <w:t xml:space="preserve"> 9-16</w:t>
      </w:r>
      <w:r>
        <w:tab/>
        <w:t xml:space="preserve">2s+3s set, 2s dance up </w:t>
      </w:r>
      <w:r>
        <w:rPr>
          <w:b/>
        </w:rPr>
        <w:t>as</w:t>
      </w:r>
      <w:r>
        <w:t xml:space="preserve"> 3s dance down &amp; 2s+3s cast back to original places &amp; turn partners RH</w:t>
      </w:r>
    </w:p>
    <w:p w:rsidR="00B11EB3" w:rsidRDefault="00B11EB3" w:rsidP="00B11EB3">
      <w:pPr>
        <w:pStyle w:val="DanceBody"/>
      </w:pPr>
      <w:r>
        <w:t>17-24</w:t>
      </w:r>
      <w:r>
        <w:tab/>
        <w:t>1s cross RH, cast, meet &amp; dance down &amp; out below 3s, cast to 4th place &amp; croos RH to own side. (2s step up 3-4, 3s on 5-6, 4s on 7-8)</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MEDLEY FOR MAISIE &amp; NELLIE  (M-(S64+R64))  Sq.Set</w:t>
      </w:r>
      <w:r>
        <w:tab/>
        <w:t>Isobel Cook  Edinburgh Ladies Jubilee Bk</w:t>
      </w:r>
    </w:p>
    <w:p w:rsidR="00B11EB3" w:rsidRDefault="00B11EB3" w:rsidP="00B11EB3">
      <w:pPr>
        <w:pStyle w:val="DanceBody"/>
      </w:pPr>
      <w:r>
        <w:t>Strathspey:</w:t>
      </w:r>
    </w:p>
    <w:p w:rsidR="00B11EB3" w:rsidRDefault="00B11EB3" w:rsidP="00B11EB3">
      <w:pPr>
        <w:pStyle w:val="DanceBody"/>
      </w:pPr>
      <w:r>
        <w:t xml:space="preserve"> 1- 8</w:t>
      </w:r>
      <w:r>
        <w:tab/>
        <w:t>4 couples petronella-in-tandem &amp; set twice</w:t>
      </w:r>
    </w:p>
    <w:p w:rsidR="00B11EB3" w:rsidRDefault="00B11EB3" w:rsidP="00B11EB3">
      <w:pPr>
        <w:pStyle w:val="DanceBody"/>
      </w:pPr>
      <w:r>
        <w:t xml:space="preserve"> 9-16</w:t>
      </w:r>
      <w:r>
        <w:tab/>
        <w:t>1s &amp; 3s Adv turning to face partner, set &amp; turn partners 2H to finish in lines of 4 across</w:t>
      </w:r>
    </w:p>
    <w:p w:rsidR="00B11EB3" w:rsidRDefault="00B11EB3" w:rsidP="00B11EB3">
      <w:pPr>
        <w:pStyle w:val="DanceBody"/>
      </w:pPr>
      <w:r>
        <w:t>17-24</w:t>
      </w:r>
      <w:r>
        <w:tab/>
        <w:t>1s+3s dance reel of 4 across</w:t>
      </w:r>
    </w:p>
    <w:p w:rsidR="00B11EB3" w:rsidRDefault="00B11EB3" w:rsidP="00B11EB3">
      <w:pPr>
        <w:pStyle w:val="DanceBody"/>
      </w:pPr>
      <w:r>
        <w:t>25-32</w:t>
      </w:r>
      <w:r>
        <w:tab/>
        <w:t>1M+3L dance out between 2s (4th pl), cross &amp; cast to original places</w:t>
      </w:r>
      <w:r>
        <w:rPr>
          <w:b/>
        </w:rPr>
        <w:t xml:space="preserve"> while</w:t>
      </w:r>
      <w:r>
        <w:t xml:space="preserve"> 1L+3M dance similarly between 4s (2nd pl). 1s &amp; 3s turn partners RH</w:t>
      </w:r>
    </w:p>
    <w:p w:rsidR="00B11EB3" w:rsidRDefault="00B11EB3" w:rsidP="00B11EB3">
      <w:pPr>
        <w:pStyle w:val="DanceBody"/>
      </w:pPr>
      <w:r>
        <w:t>33-56</w:t>
      </w:r>
      <w:r>
        <w:tab/>
        <w:t>2s &amp; 4s repeat bars 9-32</w:t>
      </w:r>
    </w:p>
    <w:p w:rsidR="00B11EB3" w:rsidRDefault="00B11EB3" w:rsidP="00B11EB3">
      <w:pPr>
        <w:pStyle w:val="DanceBody"/>
      </w:pPr>
      <w:r>
        <w:t>57-64</w:t>
      </w:r>
      <w:r>
        <w:tab/>
        <w:t>All circle 8H round and back</w:t>
      </w:r>
    </w:p>
    <w:p w:rsidR="00B11EB3" w:rsidRDefault="00B11EB3" w:rsidP="00B11EB3">
      <w:pPr>
        <w:pStyle w:val="DanceBody"/>
      </w:pPr>
      <w:r>
        <w:t>Reel:</w:t>
      </w:r>
    </w:p>
    <w:p w:rsidR="00B11EB3" w:rsidRDefault="00B11EB3" w:rsidP="00B11EB3">
      <w:pPr>
        <w:pStyle w:val="DanceBody"/>
        <w:keepNext w:val="0"/>
      </w:pPr>
      <w:r>
        <w:t>Repeat bars 1-64</w:t>
      </w:r>
    </w:p>
    <w:p w:rsidR="00B11EB3" w:rsidRDefault="00B11EB3" w:rsidP="00B11EB3"/>
    <w:p w:rsidR="00B11EB3" w:rsidRDefault="00B11EB3" w:rsidP="00B11EB3">
      <w:pPr>
        <w:pStyle w:val="Minicrib"/>
      </w:pPr>
      <w:r>
        <w:t>MEDLEY FOR MARGARET  (M-(S48+R48))  Sq.Set</w:t>
      </w:r>
      <w:r>
        <w:tab/>
        <w:t>N Mitchell  Thistle Dubh 2</w:t>
      </w:r>
    </w:p>
    <w:p w:rsidR="00B11EB3" w:rsidRDefault="00B11EB3" w:rsidP="00B11EB3">
      <w:pPr>
        <w:pStyle w:val="DanceBody"/>
      </w:pPr>
      <w:r>
        <w:t>Strathspey</w:t>
      </w:r>
    </w:p>
    <w:p w:rsidR="00B11EB3" w:rsidRDefault="00B11EB3" w:rsidP="00B11EB3">
      <w:pPr>
        <w:pStyle w:val="DanceBody"/>
      </w:pPr>
      <w:r>
        <w:t xml:space="preserve"> 1- 8</w:t>
      </w:r>
      <w:r>
        <w:tab/>
        <w:t>Ladies dance reel of 4 (1L passing 2L &amp; 3L passing 4L RSh to start)</w:t>
      </w:r>
      <w:r w:rsidRPr="00BA6B4D">
        <w:rPr>
          <w:b/>
        </w:rPr>
        <w:t xml:space="preserve"> while </w:t>
      </w:r>
      <w:r>
        <w:t>Men chase anticlockwise (all end passing LSh to partners place)</w:t>
      </w:r>
    </w:p>
    <w:p w:rsidR="00B11EB3" w:rsidRDefault="00B11EB3" w:rsidP="00B11EB3">
      <w:pPr>
        <w:pStyle w:val="DanceBody"/>
      </w:pPr>
      <w:r>
        <w:t xml:space="preserve"> 9-16</w:t>
      </w:r>
      <w:r>
        <w:tab/>
        <w:t>All dance 1/2 reverse Schiehallion reel (to left &amp; Men follow Ladies).</w:t>
      </w:r>
    </w:p>
    <w:p w:rsidR="00B11EB3" w:rsidRDefault="00B11EB3" w:rsidP="00B11EB3">
      <w:pPr>
        <w:pStyle w:val="DanceBody"/>
      </w:pPr>
      <w:r>
        <w:t>17-24</w:t>
      </w:r>
      <w:r>
        <w:tab/>
        <w:t>Men dance reel of 4 (1M passing 2M &amp; 3M passing 4M to start)</w:t>
      </w:r>
      <w:r w:rsidRPr="00BA6B4D">
        <w:rPr>
          <w:b/>
        </w:rPr>
        <w:t xml:space="preserve"> while </w:t>
      </w:r>
      <w:r>
        <w:t>Ladies</w:t>
      </w:r>
      <w:r>
        <w:rPr>
          <w:b/>
        </w:rPr>
        <w:t xml:space="preserve"> </w:t>
      </w:r>
      <w:r>
        <w:t>chase anticlockwise (all pass LSh at end to partners place)</w:t>
      </w:r>
    </w:p>
    <w:p w:rsidR="00B11EB3" w:rsidRDefault="00B11EB3" w:rsidP="00B11EB3">
      <w:pPr>
        <w:pStyle w:val="DanceBody"/>
      </w:pPr>
      <w:r>
        <w:t>25-32</w:t>
      </w:r>
      <w:r>
        <w:tab/>
        <w:t>All dance 1/2 reverse Schiehallion reel (2 places to left &amp; Men follow Ladies).  All now in original places</w:t>
      </w:r>
    </w:p>
    <w:p w:rsidR="00B11EB3" w:rsidRDefault="00B11EB3" w:rsidP="00B11EB3">
      <w:pPr>
        <w:pStyle w:val="DanceBody"/>
      </w:pPr>
      <w:r>
        <w:t>33-40</w:t>
      </w:r>
      <w:r>
        <w:tab/>
        <w:t>Men dance 1/2 LH across</w:t>
      </w:r>
      <w:r w:rsidRPr="00BA6B4D">
        <w:rPr>
          <w:b/>
        </w:rPr>
        <w:t xml:space="preserve"> while </w:t>
      </w:r>
      <w:r>
        <w:t>Ladies chase 1 place clockwise, turn facing Lady RH &amp; repeat 1/2 turning partner RH turn at end</w:t>
      </w:r>
    </w:p>
    <w:p w:rsidR="00B11EB3" w:rsidRDefault="00B11EB3" w:rsidP="00B11EB3">
      <w:pPr>
        <w:pStyle w:val="DanceBody"/>
      </w:pPr>
      <w:r>
        <w:t>41-48</w:t>
      </w:r>
      <w:r>
        <w:tab/>
        <w:t>Ladies dance 1/2 LH across</w:t>
      </w:r>
      <w:r w:rsidRPr="00BA6B4D">
        <w:rPr>
          <w:b/>
        </w:rPr>
        <w:t xml:space="preserve"> while </w:t>
      </w:r>
      <w:r>
        <w:t>Men chase 1 place clockwise, turn facing Man RH &amp; repeat</w:t>
      </w:r>
    </w:p>
    <w:p w:rsidR="00B11EB3" w:rsidRDefault="00B11EB3" w:rsidP="00B11EB3">
      <w:pPr>
        <w:pStyle w:val="DanceBody"/>
      </w:pPr>
      <w:r>
        <w:t>Reel</w:t>
      </w:r>
    </w:p>
    <w:p w:rsidR="00B11EB3" w:rsidRDefault="00B11EB3" w:rsidP="00B11EB3">
      <w:pPr>
        <w:pStyle w:val="DanceBody"/>
      </w:pPr>
      <w:r>
        <w:t xml:space="preserve"> 1- 8</w:t>
      </w:r>
      <w:r>
        <w:tab/>
        <w:t>Men turn Ladies RH into cross with Ladies joined LH in middle, Balance, turn Men into middle &amp; Balance, turn into prom hold facing clockwise</w:t>
      </w:r>
    </w:p>
    <w:p w:rsidR="00B11EB3" w:rsidRDefault="00B11EB3" w:rsidP="00B11EB3">
      <w:pPr>
        <w:pStyle w:val="DanceBody"/>
      </w:pPr>
      <w:r>
        <w:t xml:space="preserve"> 9-16</w:t>
      </w:r>
      <w:r>
        <w:tab/>
        <w:t>All Promenade round</w:t>
      </w:r>
    </w:p>
    <w:p w:rsidR="00B11EB3" w:rsidRDefault="00B11EB3" w:rsidP="00B11EB3">
      <w:pPr>
        <w:pStyle w:val="DanceBody"/>
      </w:pPr>
      <w:r>
        <w:t>17-24</w:t>
      </w:r>
      <w:r>
        <w:tab/>
        <w:t>1s+4s &amp; 2s+3s pass RSh to end in longwise set (2 3 1 4 - 2s &amp; 1s on opp sides), turn partners RH &amp; 2s+3s</w:t>
      </w:r>
      <w:r w:rsidRPr="007F0D5A">
        <w:rPr>
          <w:b/>
        </w:rPr>
        <w:t xml:space="preserve"> also </w:t>
      </w:r>
      <w:r>
        <w:t>1s+4s dance 1/2 RH across</w:t>
      </w:r>
    </w:p>
    <w:p w:rsidR="00B11EB3" w:rsidRDefault="00B11EB3" w:rsidP="00B11EB3">
      <w:pPr>
        <w:pStyle w:val="DanceBody"/>
      </w:pPr>
      <w:r>
        <w:t>25-32</w:t>
      </w:r>
      <w:r>
        <w:tab/>
        <w:t>Men dance reel of 4 (3M+2M, 1M+4M pass RSH to start)</w:t>
      </w:r>
    </w:p>
    <w:p w:rsidR="00B11EB3" w:rsidRDefault="00B11EB3" w:rsidP="00B11EB3">
      <w:pPr>
        <w:pStyle w:val="DanceBody"/>
      </w:pPr>
      <w:r>
        <w:t>33-40</w:t>
      </w:r>
      <w:r>
        <w:tab/>
        <w:t>All chase clockwise 1/2 way</w:t>
      </w:r>
    </w:p>
    <w:p w:rsidR="00B11EB3" w:rsidRDefault="00B11EB3" w:rsidP="00B11EB3">
      <w:pPr>
        <w:pStyle w:val="DanceBody"/>
      </w:pPr>
      <w:r>
        <w:t>41-48</w:t>
      </w:r>
      <w:r>
        <w:tab/>
        <w:t>1s &amp; 3s turn partner RH</w:t>
      </w:r>
      <w:r w:rsidRPr="00BA6B4D">
        <w:rPr>
          <w:b/>
        </w:rPr>
        <w:t xml:space="preserve"> while </w:t>
      </w:r>
      <w:r>
        <w:t>2s+4s dance 1/2 RH across, all turn partners RH moving to original places in square formation</w:t>
      </w:r>
    </w:p>
    <w:p w:rsidR="00B11EB3" w:rsidRDefault="00B11EB3" w:rsidP="00B11EB3">
      <w:pPr>
        <w:pStyle w:val="DanceBody"/>
        <w:keepNext w:val="0"/>
      </w:pPr>
      <w:r>
        <w:t>49-56</w:t>
      </w:r>
      <w:r>
        <w:tab/>
        <w:t>All circle 8H round &amp; back</w:t>
      </w:r>
    </w:p>
    <w:p w:rsidR="00B11EB3" w:rsidRDefault="00B11EB3" w:rsidP="00B11EB3"/>
    <w:p w:rsidR="00B11EB3" w:rsidRDefault="00B11EB3" w:rsidP="00B11EB3">
      <w:pPr>
        <w:pStyle w:val="Minicrib"/>
      </w:pPr>
      <w:r>
        <w:t>A MEDLEY FOR WILLIAM AND LINDA  (M-3x(S32+J32))  3C Set</w:t>
      </w:r>
      <w:r>
        <w:tab/>
        <w:t>Pat Clark  Corberry Collection 2</w:t>
      </w:r>
    </w:p>
    <w:p w:rsidR="00B11EB3" w:rsidRDefault="00B11EB3" w:rsidP="00B11EB3">
      <w:pPr>
        <w:pStyle w:val="DanceBody"/>
      </w:pPr>
      <w:r>
        <w:t>Strathspey</w:t>
      </w:r>
    </w:p>
    <w:p w:rsidR="00B11EB3" w:rsidRPr="00061D8C" w:rsidRDefault="00B11EB3" w:rsidP="00B11EB3">
      <w:pPr>
        <w:pStyle w:val="DanceBody"/>
      </w:pPr>
      <w:r>
        <w:t xml:space="preserve"> 1- 4</w:t>
      </w:r>
      <w:r>
        <w:tab/>
        <w:t>1s+2s+3s dance round partner by RSh</w:t>
      </w:r>
    </w:p>
    <w:p w:rsidR="00B11EB3" w:rsidRDefault="00B11EB3" w:rsidP="00B11EB3">
      <w:pPr>
        <w:pStyle w:val="DanceBody"/>
      </w:pPr>
      <w:r>
        <w:t xml:space="preserve"> 5-16</w:t>
      </w:r>
      <w:r>
        <w:tab/>
        <w:t>1s+2s+3s dance R&amp;L for 3 couples</w:t>
      </w:r>
    </w:p>
    <w:p w:rsidR="00B11EB3" w:rsidRDefault="00B11EB3" w:rsidP="00B11EB3">
      <w:pPr>
        <w:pStyle w:val="DanceBody"/>
      </w:pPr>
      <w:r>
        <w:tab/>
        <w:t>5-6    All 3 couples cross RH with dancer opposite</w:t>
      </w:r>
    </w:p>
    <w:p w:rsidR="00B11EB3" w:rsidRDefault="00B11EB3" w:rsidP="00B11EB3">
      <w:pPr>
        <w:pStyle w:val="DanceBody"/>
      </w:pPr>
      <w:r>
        <w:tab/>
        <w:t xml:space="preserve">7-8    Dancers in 1L place &amp; 3M place change places diagonally LH </w:t>
      </w:r>
      <w:r>
        <w:rPr>
          <w:b/>
        </w:rPr>
        <w:t>while</w:t>
      </w:r>
      <w:r>
        <w:t xml:space="preserve"> other couples change places LH on side</w:t>
      </w:r>
    </w:p>
    <w:p w:rsidR="00B11EB3" w:rsidRPr="00F413EC" w:rsidRDefault="00B11EB3" w:rsidP="00B11EB3">
      <w:pPr>
        <w:pStyle w:val="DanceBody"/>
      </w:pPr>
      <w:r>
        <w:tab/>
        <w:t>9-16  Repeat bars 1-4 twice more from new places (No polite turns until bar 16)</w:t>
      </w:r>
    </w:p>
    <w:p w:rsidR="00B11EB3" w:rsidRDefault="00B11EB3" w:rsidP="00B11EB3">
      <w:pPr>
        <w:pStyle w:val="DanceBody"/>
      </w:pPr>
      <w:r>
        <w:t>17-24</w:t>
      </w:r>
      <w:r>
        <w:tab/>
        <w:t>1s dance down, cast behind 3s, dance up &amp; cast up behind 2s back to 1st place</w:t>
      </w:r>
    </w:p>
    <w:p w:rsidR="00B11EB3" w:rsidRDefault="00B11EB3" w:rsidP="00B11EB3">
      <w:pPr>
        <w:pStyle w:val="DanceBody"/>
      </w:pPr>
      <w:r>
        <w:t>25-32</w:t>
      </w:r>
      <w:r>
        <w:tab/>
        <w:t>1s+2s+3s circle 6H round &amp; back</w:t>
      </w:r>
    </w:p>
    <w:p w:rsidR="00B11EB3" w:rsidRDefault="00B11EB3" w:rsidP="00B11EB3">
      <w:pPr>
        <w:pStyle w:val="DanceBody"/>
      </w:pPr>
      <w:r>
        <w:t>Jig</w:t>
      </w:r>
    </w:p>
    <w:p w:rsidR="00B11EB3" w:rsidRDefault="00B11EB3" w:rsidP="00B11EB3">
      <w:pPr>
        <w:pStyle w:val="DanceBody"/>
      </w:pPr>
      <w:r>
        <w:t xml:space="preserve"> 1- 8</w:t>
      </w:r>
      <w:r>
        <w:tab/>
        <w:t>1s+2s+3s cross RH &amp; set; all turn partners RH. 1s face out</w:t>
      </w:r>
    </w:p>
    <w:p w:rsidR="00B11EB3" w:rsidRDefault="00B11EB3" w:rsidP="00B11EB3">
      <w:pPr>
        <w:pStyle w:val="DanceBody"/>
      </w:pPr>
      <w:r>
        <w:t xml:space="preserve"> 9-16</w:t>
      </w:r>
      <w:r>
        <w:tab/>
        <w:t>1s cast (2s step up), set; 1s cross down giving LH, cast up round 3s &amp; meet in middle joining LH</w:t>
      </w:r>
    </w:p>
    <w:p w:rsidR="00B11EB3" w:rsidRDefault="00B11EB3" w:rsidP="00B11EB3">
      <w:pPr>
        <w:pStyle w:val="DanceBody"/>
      </w:pPr>
      <w:r>
        <w:t>17-24</w:t>
      </w:r>
      <w:r>
        <w:tab/>
      </w:r>
      <w:r w:rsidRPr="00A66F16">
        <w:t>1s dan</w:t>
      </w:r>
      <w:r>
        <w:t>ce Corner Targe</w:t>
      </w:r>
      <w:r w:rsidRPr="00A66F16">
        <w:t xml:space="preserve"> :-</w:t>
      </w:r>
    </w:p>
    <w:p w:rsidR="00B11EB3" w:rsidRPr="00A66F16" w:rsidRDefault="00B11EB3" w:rsidP="00B11EB3">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11EB3" w:rsidRDefault="00B11EB3" w:rsidP="00B11EB3">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11EB3" w:rsidRDefault="00B11EB3" w:rsidP="00B11EB3">
      <w:pPr>
        <w:pStyle w:val="DanceBody"/>
        <w:keepNext w:val="0"/>
      </w:pPr>
      <w:r>
        <w:t>25-32</w:t>
      </w:r>
      <w:r>
        <w:tab/>
        <w:t>3s+1s+2s dance 1/2 reels of 3 on sides (1s LSh to 1st corner); 1s cross RH &amp; cast to 3rd place.  2 3 1</w:t>
      </w:r>
    </w:p>
    <w:p w:rsidR="00B11EB3" w:rsidRDefault="00B11EB3" w:rsidP="00B11EB3"/>
    <w:p w:rsidR="00B11EB3" w:rsidRDefault="00B11EB3" w:rsidP="00B11EB3">
      <w:pPr>
        <w:pStyle w:val="Minicrib"/>
      </w:pPr>
      <w:r>
        <w:t>MEET, GREET AND REPEAT  (J8x32)  3C (4C set)</w:t>
      </w:r>
      <w:r>
        <w:tab/>
        <w:t>Julie &amp; John Crystal  In Honour Of Volume 1</w:t>
      </w:r>
    </w:p>
    <w:p w:rsidR="00B11EB3" w:rsidRDefault="00B11EB3" w:rsidP="00B11EB3">
      <w:pPr>
        <w:pStyle w:val="DanceBody"/>
      </w:pPr>
      <w:r>
        <w:t xml:space="preserve"> 1- 8</w:t>
      </w:r>
      <w:r>
        <w:tab/>
        <w:t>1s+2s Set &amp; Rotate</w:t>
      </w:r>
    </w:p>
    <w:p w:rsidR="00B11EB3" w:rsidRDefault="00B11EB3" w:rsidP="00B11EB3">
      <w:pPr>
        <w:pStyle w:val="DanceBody"/>
      </w:pPr>
      <w:r>
        <w:t xml:space="preserve"> 9-16</w:t>
      </w:r>
      <w:r>
        <w:tab/>
        <w:t xml:space="preserve">1L+2s </w:t>
      </w:r>
      <w:r>
        <w:rPr>
          <w:b/>
        </w:rPr>
        <w:t>also</w:t>
      </w:r>
      <w:r>
        <w:t xml:space="preserve"> 1M+3s dance RH across; 1s pass RSh to dance LH across with other couple</w:t>
      </w:r>
    </w:p>
    <w:p w:rsidR="00B11EB3" w:rsidRDefault="00B11EB3" w:rsidP="00B11EB3">
      <w:pPr>
        <w:pStyle w:val="DanceBody"/>
      </w:pPr>
      <w:r>
        <w:t>17-24</w:t>
      </w:r>
      <w:r>
        <w:tab/>
        <w:t xml:space="preserve">2s+1s+3s dance Set+Link for 3 couples </w:t>
      </w:r>
      <w:r>
        <w:rPr>
          <w:b/>
        </w:rPr>
        <w:t>twice</w:t>
      </w:r>
      <w:r>
        <w:t>. End (3) (1) (2)</w:t>
      </w:r>
    </w:p>
    <w:p w:rsidR="00B11EB3" w:rsidRDefault="00B11EB3" w:rsidP="00B11EB3">
      <w:pPr>
        <w:pStyle w:val="DanceBody"/>
        <w:keepNext w:val="0"/>
      </w:pPr>
      <w:r>
        <w:t>25-32</w:t>
      </w:r>
      <w:r>
        <w:tab/>
        <w:t>All turn partner RH; all chase clockwise 1/2 round to end 2 1 3</w:t>
      </w:r>
    </w:p>
    <w:p w:rsidR="00B11EB3" w:rsidRDefault="00B11EB3" w:rsidP="00B11EB3"/>
    <w:p w:rsidR="00B11EB3" w:rsidRDefault="00B11EB3" w:rsidP="00B11EB3">
      <w:pPr>
        <w:pStyle w:val="Minicrib"/>
      </w:pPr>
      <w:r>
        <w:t>MEET ME MONDAYS  (J32)  Round the Room</w:t>
      </w:r>
      <w:r>
        <w:tab/>
        <w:t>Judith Kowalczik</w:t>
      </w:r>
    </w:p>
    <w:p w:rsidR="00B11EB3" w:rsidRDefault="00B11EB3" w:rsidP="00B11EB3">
      <w:pPr>
        <w:pStyle w:val="DanceBody"/>
      </w:pPr>
      <w:r>
        <w:t>Round the Room, 2 facing 2</w:t>
      </w:r>
    </w:p>
    <w:p w:rsidR="00B11EB3" w:rsidRDefault="00B11EB3" w:rsidP="00B11EB3">
      <w:pPr>
        <w:pStyle w:val="DanceBody"/>
      </w:pPr>
      <w:r>
        <w:t xml:space="preserve"> 1- 8</w:t>
      </w:r>
      <w:r>
        <w:tab/>
        <w:t>Ladies dance Fig 8 round Men (pass LSh in middle, dance Right round opp Man, pass RSh in middle &amp; dance Left round partner)</w:t>
      </w:r>
    </w:p>
    <w:p w:rsidR="00B11EB3" w:rsidRDefault="00B11EB3" w:rsidP="00B11EB3">
      <w:pPr>
        <w:pStyle w:val="DanceBody"/>
      </w:pPr>
      <w:r>
        <w:t xml:space="preserve"> 9-16</w:t>
      </w:r>
      <w:r>
        <w:tab/>
        <w:t>All chase anticlockwise round back to place (4 bars) &amp; dance RH across</w:t>
      </w:r>
    </w:p>
    <w:p w:rsidR="00B11EB3" w:rsidRPr="005555EB" w:rsidRDefault="00B11EB3" w:rsidP="00B11EB3">
      <w:pPr>
        <w:pStyle w:val="DanceBody"/>
      </w:pPr>
      <w:r>
        <w:t>17-24</w:t>
      </w:r>
      <w:r>
        <w:tab/>
        <w:t>Men dance Fig 8 round Ladies (pass RSh in middle, dance Left round opp Lady, pass LSh in middle &amp; dance Right round partner)</w:t>
      </w:r>
    </w:p>
    <w:p w:rsidR="00B11EB3" w:rsidRDefault="00B11EB3" w:rsidP="00B11EB3">
      <w:pPr>
        <w:pStyle w:val="DanceBody"/>
      </w:pPr>
      <w:r>
        <w:t>25-32</w:t>
      </w:r>
      <w:r>
        <w:tab/>
        <w:t>"Progressive Rights + Lefts"</w:t>
      </w:r>
    </w:p>
    <w:p w:rsidR="00B11EB3" w:rsidRDefault="00B11EB3" w:rsidP="00B11EB3">
      <w:pPr>
        <w:pStyle w:val="DanceBody"/>
      </w:pPr>
      <w:r>
        <w:tab/>
        <w:t>All change places RH with opp person &amp; LH with partner</w:t>
      </w:r>
    </w:p>
    <w:p w:rsidR="00B11EB3" w:rsidRDefault="00B11EB3" w:rsidP="00B11EB3">
      <w:pPr>
        <w:pStyle w:val="DanceBody"/>
        <w:keepNext w:val="0"/>
      </w:pPr>
      <w:r>
        <w:tab/>
        <w:t>All change places RH with opp person (do not change direction of travel round room) &amp; LH with partner (Men polite turn) to face new couple</w:t>
      </w:r>
    </w:p>
    <w:p w:rsidR="00B11EB3" w:rsidRDefault="00B11EB3" w:rsidP="00B11EB3"/>
    <w:p w:rsidR="00B11EB3" w:rsidRDefault="00B11EB3" w:rsidP="00B11EB3">
      <w:pPr>
        <w:pStyle w:val="Minicrib"/>
      </w:pPr>
      <w:r>
        <w:t>MEET YOUR CORNERS  (R3x32)  3C Set</w:t>
      </w:r>
      <w:r>
        <w:tab/>
        <w:t>Holly Boyd  Célébrations</w:t>
      </w:r>
    </w:p>
    <w:p w:rsidR="00B11EB3" w:rsidRDefault="00B11EB3" w:rsidP="00B11EB3">
      <w:pPr>
        <w:pStyle w:val="DanceBody"/>
      </w:pPr>
      <w:r>
        <w:t xml:space="preserve"> 1- 8</w:t>
      </w:r>
      <w:r>
        <w:tab/>
        <w:t>1s cast (2s step up), 2s+1s+3s set; 1s dance DoSiDo with 1st corners</w:t>
      </w:r>
    </w:p>
    <w:p w:rsidR="00B11EB3" w:rsidRDefault="00B11EB3" w:rsidP="00B11EB3">
      <w:pPr>
        <w:pStyle w:val="DanceBody"/>
      </w:pPr>
      <w:r>
        <w:t xml:space="preserve"> 9-16</w:t>
      </w:r>
      <w:r>
        <w:tab/>
        <w:t>1s dance DoSiDo with 2nd corners; 2s+1s+3s set &amp; 1s cast to 3rd place (3s step up)</w:t>
      </w:r>
    </w:p>
    <w:p w:rsidR="00B11EB3" w:rsidRDefault="00B11EB3" w:rsidP="00B11EB3">
      <w:pPr>
        <w:pStyle w:val="DanceBody"/>
      </w:pPr>
      <w:r>
        <w:t>17-24</w:t>
      </w:r>
      <w:r>
        <w:tab/>
        <w:t>2s+3s+1s Adv+Ret; 2s+3s+1s turn partners RH once round into prom hold facing up ready for …</w:t>
      </w:r>
    </w:p>
    <w:p w:rsidR="00B11EB3" w:rsidRDefault="00B11EB3" w:rsidP="00B11EB3">
      <w:pPr>
        <w:pStyle w:val="DanceBody"/>
        <w:keepNext w:val="0"/>
      </w:pPr>
      <w:r>
        <w:t>25-32</w:t>
      </w:r>
      <w:r>
        <w:tab/>
        <w:t>2s+3s+1s promenade</w:t>
      </w:r>
    </w:p>
    <w:p w:rsidR="00B11EB3" w:rsidRDefault="00B11EB3" w:rsidP="00B11EB3"/>
    <w:p w:rsidR="00B11EB3" w:rsidRDefault="00B11EB3" w:rsidP="00B11EB3">
      <w:pPr>
        <w:pStyle w:val="Minicrib"/>
      </w:pPr>
      <w:r>
        <w:t>THE MEETING OF THE WATERS  (R8x48)  3C (4C set)</w:t>
      </w:r>
      <w:r>
        <w:tab/>
        <w:t>Iain Boyd  Strathtay Album &amp; RSCDS Bk 53</w:t>
      </w:r>
    </w:p>
    <w:p w:rsidR="00B11EB3" w:rsidRPr="00190406" w:rsidRDefault="00B11EB3" w:rsidP="00B11EB3">
      <w:pPr>
        <w:pStyle w:val="DanceBody"/>
      </w:pPr>
      <w:r w:rsidRPr="00190406">
        <w:t xml:space="preserve"> 1- 8</w:t>
      </w:r>
      <w:r w:rsidRPr="00190406">
        <w:tab/>
        <w:t>1s+2s dance reel of 4 across (1M &amp; 2L pass LSh while 1L &amp; 2M cast), 1L+2M pass RSh at end, 1L ends facing out</w:t>
      </w:r>
    </w:p>
    <w:p w:rsidR="00B11EB3" w:rsidRPr="00190406" w:rsidRDefault="00B11EB3" w:rsidP="00B11EB3">
      <w:pPr>
        <w:pStyle w:val="DanceBody"/>
      </w:pPr>
      <w:r w:rsidRPr="00190406">
        <w:t xml:space="preserve"> 9-16</w:t>
      </w:r>
      <w:r w:rsidRPr="00190406">
        <w:tab/>
        <w:t>1s dance parallel Figs of 8 round 2s &amp; 3s on own sides (pass 2s RSh to start)</w:t>
      </w:r>
    </w:p>
    <w:p w:rsidR="00B11EB3" w:rsidRPr="00190406" w:rsidRDefault="00B11EB3" w:rsidP="00B11EB3">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B11EB3" w:rsidRPr="00190406" w:rsidRDefault="00B11EB3" w:rsidP="00B11EB3">
      <w:pPr>
        <w:pStyle w:val="DanceBody"/>
      </w:pPr>
      <w:r w:rsidRPr="00190406">
        <w:t>25-32</w:t>
      </w:r>
      <w:r w:rsidRPr="00190406">
        <w:tab/>
        <w:t>1s dance RH across with 3s &amp; LH across with 2s</w:t>
      </w:r>
    </w:p>
    <w:p w:rsidR="00B11EB3" w:rsidRPr="00190406" w:rsidRDefault="00B11EB3" w:rsidP="00B11EB3">
      <w:pPr>
        <w:pStyle w:val="DanceBody"/>
      </w:pPr>
      <w:r w:rsidRPr="00190406">
        <w:t>33-40</w:t>
      </w:r>
      <w:r w:rsidRPr="00190406">
        <w:tab/>
        <w:t>2s+1s+3s dance reels of 3 on own sides (1s giving RSh to 3s to start)</w:t>
      </w:r>
    </w:p>
    <w:p w:rsidR="00B11EB3" w:rsidRPr="00190406" w:rsidRDefault="00B11EB3" w:rsidP="00B11EB3">
      <w:pPr>
        <w:pStyle w:val="DanceBody"/>
        <w:keepNext w:val="0"/>
      </w:pPr>
      <w:r w:rsidRPr="00190406">
        <w:t>41-48</w:t>
      </w:r>
      <w:r w:rsidRPr="00190406">
        <w:tab/>
        <w:t>2s+1s+3s circle 6H round &amp; back</w:t>
      </w:r>
      <w:r>
        <w:t>. 2 1 3</w:t>
      </w:r>
    </w:p>
    <w:p w:rsidR="00B11EB3" w:rsidRDefault="00B11EB3" w:rsidP="00B11EB3"/>
    <w:p w:rsidR="00B11EB3" w:rsidRDefault="00B11EB3" w:rsidP="00B11EB3">
      <w:pPr>
        <w:pStyle w:val="Minicrib"/>
      </w:pPr>
      <w:r>
        <w:t>MEG MERRILEES  (R8x24)  2C (4C set)</w:t>
      </w:r>
      <w:r>
        <w:tab/>
        <w:t>RSCDS Bk 1</w:t>
      </w:r>
    </w:p>
    <w:p w:rsidR="00B11EB3" w:rsidRDefault="00B11EB3" w:rsidP="00B11EB3">
      <w:pPr>
        <w:pStyle w:val="DanceBody"/>
      </w:pPr>
      <w:r>
        <w:t xml:space="preserve"> 1- 8</w:t>
      </w:r>
      <w:r>
        <w:tab/>
        <w:t>1M turns 2L RH, 2M turns 1L RH 1.1/2 times ending in centre in line across with original partners</w:t>
      </w:r>
    </w:p>
    <w:p w:rsidR="00B11EB3" w:rsidRDefault="00B11EB3" w:rsidP="00B11EB3">
      <w:pPr>
        <w:pStyle w:val="DanceBody"/>
      </w:pPr>
      <w:r>
        <w:t xml:space="preserve"> 9-16</w:t>
      </w:r>
      <w:r>
        <w:tab/>
        <w:t>1s+2s dance down the middle, turn to right &amp; dance back to top</w:t>
      </w:r>
    </w:p>
    <w:p w:rsidR="00B11EB3" w:rsidRDefault="00B11EB3" w:rsidP="00B11EB3">
      <w:pPr>
        <w:pStyle w:val="DanceBody"/>
        <w:keepNext w:val="0"/>
      </w:pPr>
      <w:r>
        <w:t>17-24</w:t>
      </w:r>
      <w:r>
        <w:tab/>
        <w:t>1s+2s dance Poussette</w:t>
      </w:r>
    </w:p>
    <w:p w:rsidR="00B11EB3" w:rsidRDefault="00B11EB3" w:rsidP="00B11EB3"/>
    <w:p w:rsidR="00B11EB3" w:rsidRDefault="00B11EB3" w:rsidP="00B11EB3">
      <w:pPr>
        <w:pStyle w:val="Minicrib"/>
      </w:pPr>
      <w:r>
        <w:t>MEGAN'S FAVOURITE  (J8x32)  3C (4C set)</w:t>
      </w:r>
      <w:r>
        <w:tab/>
        <w:t>David G Queen  Queen Coll Vol 1</w:t>
      </w:r>
    </w:p>
    <w:p w:rsidR="00B11EB3" w:rsidRPr="00560265" w:rsidRDefault="00B11EB3" w:rsidP="00B11EB3">
      <w:pPr>
        <w:pStyle w:val="DanceBody"/>
      </w:pPr>
      <w:r w:rsidRPr="00560265">
        <w:t xml:space="preserve"> 1- 8</w:t>
      </w:r>
      <w:r w:rsidRPr="00560265">
        <w:tab/>
        <w:t>All clap as 1s cross passing RSh, cast (2s step up). 1s petronella turn to 1M between 2s, 1L between 3s &amp; all set</w:t>
      </w:r>
    </w:p>
    <w:p w:rsidR="00B11EB3" w:rsidRPr="00560265" w:rsidRDefault="00B11EB3" w:rsidP="00B11EB3">
      <w:pPr>
        <w:pStyle w:val="DanceBody"/>
      </w:pPr>
      <w:r w:rsidRPr="00560265">
        <w:t xml:space="preserve"> 9-16</w:t>
      </w:r>
      <w:r w:rsidRPr="00560265">
        <w:tab/>
        <w:t>RSh reels of 3 across, 1s pass person on Right  by RSh to start (6 bars).  All clap as 1s petronella turn to 2nd place own sides</w:t>
      </w:r>
    </w:p>
    <w:p w:rsidR="00B11EB3" w:rsidRPr="00560265" w:rsidRDefault="00B11EB3" w:rsidP="00B11EB3">
      <w:pPr>
        <w:pStyle w:val="DanceBody"/>
      </w:pPr>
      <w:r w:rsidRPr="00560265">
        <w:t>17-24</w:t>
      </w:r>
      <w:r w:rsidRPr="00560265">
        <w:tab/>
        <w:t>1s dance down middle and back, stay in centre, 2s step down (19-20) &amp; in behind 1s ready for …</w:t>
      </w:r>
    </w:p>
    <w:p w:rsidR="00B11EB3" w:rsidRPr="00560265" w:rsidRDefault="00B11EB3" w:rsidP="00B11EB3">
      <w:pPr>
        <w:pStyle w:val="DanceBody"/>
      </w:pPr>
      <w:r w:rsidRPr="00560265">
        <w:t>25-32</w:t>
      </w:r>
      <w:r w:rsidRPr="00560265">
        <w:tab/>
        <w:t>1s+2s dance Allepousse:</w:t>
      </w:r>
    </w:p>
    <w:p w:rsidR="00B11EB3" w:rsidRPr="00560265" w:rsidRDefault="00B11EB3" w:rsidP="00B11EB3">
      <w:pPr>
        <w:pStyle w:val="DanceBody"/>
        <w:keepNext w:val="0"/>
      </w:pPr>
      <w:r w:rsidRPr="00560265">
        <w:tab/>
        <w:t xml:space="preserve">1s dance figure of allemande </w:t>
      </w:r>
      <w:r w:rsidRPr="00560265">
        <w:rPr>
          <w:b/>
        </w:rPr>
        <w:t>as</w:t>
      </w:r>
      <w:r w:rsidRPr="00560265">
        <w:t xml:space="preserve"> 2s dance poussette</w:t>
      </w:r>
    </w:p>
    <w:p w:rsidR="00B11EB3" w:rsidRDefault="00B11EB3" w:rsidP="00B11EB3"/>
    <w:p w:rsidR="00B11EB3" w:rsidRDefault="00B11EB3" w:rsidP="00B11EB3">
      <w:pPr>
        <w:pStyle w:val="Minicrib"/>
      </w:pPr>
      <w:r>
        <w:t>MEIKLE TWOSOME  (R4x32)  Sq.Set</w:t>
      </w:r>
      <w:r>
        <w:tab/>
        <w:t>Alice McLean  Laurieston Coll 3</w:t>
      </w:r>
    </w:p>
    <w:p w:rsidR="00B11EB3" w:rsidRDefault="00B11EB3" w:rsidP="00B11EB3">
      <w:pPr>
        <w:pStyle w:val="DanceBody"/>
      </w:pPr>
      <w:r>
        <w:t xml:space="preserve"> 1– 8</w:t>
      </w:r>
      <w:r>
        <w:tab/>
        <w:t>1L &amp; 3L dance Figs of 8 round corner &amp; partner, start dancing in front of corner</w:t>
      </w:r>
    </w:p>
    <w:p w:rsidR="00B11EB3" w:rsidRDefault="00B11EB3" w:rsidP="00B11EB3">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B11EB3" w:rsidRDefault="00B11EB3" w:rsidP="00B11EB3">
      <w:pPr>
        <w:pStyle w:val="DanceBody"/>
      </w:pPr>
      <w:r>
        <w:t>17-24</w:t>
      </w:r>
      <w:r>
        <w:tab/>
        <w:t>1M &amp; 3M dance Figs of 8 round new corner &amp; partner, start by passing corner LSh</w:t>
      </w:r>
    </w:p>
    <w:p w:rsidR="00B11EB3" w:rsidRDefault="00B11EB3" w:rsidP="00B11EB3">
      <w:pPr>
        <w:pStyle w:val="DanceBody"/>
        <w:keepNext w:val="0"/>
      </w:pPr>
      <w:r>
        <w:t>25-32</w:t>
      </w:r>
      <w:r>
        <w:tab/>
        <w:t>All circle 1/2 way round set; 1s+4s &amp; 3s+2s dance 1/2 Diag R&amp;L</w:t>
      </w:r>
    </w:p>
    <w:p w:rsidR="00B11EB3" w:rsidRDefault="00B11EB3" w:rsidP="00B11EB3"/>
    <w:p w:rsidR="00B11EB3" w:rsidRDefault="00B11EB3" w:rsidP="00B11EB3">
      <w:pPr>
        <w:pStyle w:val="Minicrib"/>
      </w:pPr>
      <w:r>
        <w:t>THE MEIKLEOUR BEECHES  (S3x32)  3C set</w:t>
      </w:r>
      <w:r>
        <w:tab/>
        <w:t>Ian Sandeman  Peterborough 2000 Collection</w:t>
      </w:r>
    </w:p>
    <w:p w:rsidR="00B11EB3" w:rsidRPr="00C72C13" w:rsidRDefault="00B11EB3" w:rsidP="00B11EB3">
      <w:pPr>
        <w:pStyle w:val="DanceBody"/>
      </w:pPr>
      <w:r w:rsidRPr="00C72C13">
        <w:t xml:space="preserve"> 1- 8</w:t>
      </w:r>
      <w:r w:rsidRPr="00C72C13">
        <w:tab/>
        <w:t>1s+2s set &amp; cross RH; 1s+2s set &amp; cross LH retaining LH with partner &amp; couples join LH in centre</w:t>
      </w:r>
    </w:p>
    <w:p w:rsidR="00B11EB3" w:rsidRPr="00C72C13" w:rsidRDefault="00B11EB3" w:rsidP="00B11EB3">
      <w:pPr>
        <w:pStyle w:val="DanceBody"/>
      </w:pPr>
      <w:r w:rsidRPr="00C72C13">
        <w:t xml:space="preserve"> 9-10</w:t>
      </w:r>
      <w:r w:rsidRPr="00C72C13">
        <w:tab/>
        <w:t xml:space="preserve">1M+2L drop LH &amp; set </w:t>
      </w:r>
      <w:r w:rsidRPr="00C72C13">
        <w:rPr>
          <w:b/>
        </w:rPr>
        <w:t>while</w:t>
      </w:r>
      <w:r w:rsidRPr="00C72C13">
        <w:t xml:space="preserve"> 1L+2M turn, retaining LH hold. At end of bar 10 1M+2L rejoin LH figure</w:t>
      </w:r>
    </w:p>
    <w:p w:rsidR="00B11EB3" w:rsidRDefault="00B11EB3" w:rsidP="00B11EB3">
      <w:pPr>
        <w:pStyle w:val="DanceBody"/>
      </w:pPr>
      <w:r w:rsidRPr="00C72C13">
        <w:t>11-12</w:t>
      </w:r>
      <w:r w:rsidRPr="00C72C13">
        <w:tab/>
        <w:t xml:space="preserve">1L+2M set </w:t>
      </w:r>
      <w:r w:rsidRPr="00C72C13">
        <w:rPr>
          <w:b/>
        </w:rPr>
        <w:t>while</w:t>
      </w:r>
      <w:r w:rsidRPr="00C72C13">
        <w:t xml:space="preserve"> 1M+2L turn, retaining LH hold. At end of bar 12 1L+2M rejoin LH figure</w:t>
      </w:r>
    </w:p>
    <w:p w:rsidR="00B11EB3" w:rsidRPr="00C72C13" w:rsidRDefault="00B11EB3" w:rsidP="00B11EB3">
      <w:pPr>
        <w:pStyle w:val="DanceBody"/>
      </w:pPr>
      <w:r w:rsidRPr="00C72C13">
        <w:t>13-16</w:t>
      </w:r>
      <w:r w:rsidRPr="00C72C13">
        <w:tab/>
        <w:t>Repeat bars 9-12. On bar 16 all return to side lines, 1s facing out. 1 2 3</w:t>
      </w:r>
    </w:p>
    <w:p w:rsidR="00B11EB3" w:rsidRPr="00C72C13" w:rsidRDefault="00B11EB3" w:rsidP="00B11EB3">
      <w:pPr>
        <w:pStyle w:val="DanceBody"/>
      </w:pPr>
      <w:r w:rsidRPr="00C72C13">
        <w:t>17-18</w:t>
      </w:r>
      <w:r w:rsidRPr="00C72C13">
        <w:tab/>
        <w:t xml:space="preserve">1s cast to 2nd place </w:t>
      </w:r>
      <w:r w:rsidRPr="00C72C13">
        <w:rPr>
          <w:b/>
        </w:rPr>
        <w:t>while</w:t>
      </w:r>
      <w:r w:rsidRPr="00C72C13">
        <w:t xml:space="preserve"> 2s step up</w:t>
      </w:r>
    </w:p>
    <w:p w:rsidR="00B11EB3" w:rsidRPr="00C72C13" w:rsidRDefault="00B11EB3" w:rsidP="00B11EB3">
      <w:pPr>
        <w:pStyle w:val="DanceBody"/>
      </w:pPr>
      <w:r w:rsidRPr="00C72C13">
        <w:t>19-24</w:t>
      </w:r>
      <w:r w:rsidRPr="00C72C13">
        <w:tab/>
        <w:t>1s dance reels of 3 across (1L LSh to 2M at top, 1M LSh to 3L). 1s end in 2nd place own side</w:t>
      </w:r>
    </w:p>
    <w:p w:rsidR="00B11EB3" w:rsidRPr="00C72C13" w:rsidRDefault="00B11EB3" w:rsidP="00B11EB3">
      <w:pPr>
        <w:pStyle w:val="DanceBody"/>
      </w:pPr>
      <w:r w:rsidRPr="00C72C13">
        <w:t>25-30</w:t>
      </w:r>
      <w:r w:rsidRPr="00C72C13">
        <w:tab/>
        <w:t>1s dance reels of 3 across with other couple (1L RSh to 3M, 1M RSh to 2L)</w:t>
      </w:r>
    </w:p>
    <w:p w:rsidR="00B11EB3" w:rsidRPr="00C72C13" w:rsidRDefault="00B11EB3" w:rsidP="00B11EB3">
      <w:pPr>
        <w:pStyle w:val="DanceBody"/>
        <w:keepNext w:val="0"/>
      </w:pPr>
      <w:r w:rsidRPr="00C72C13">
        <w:t>31-32</w:t>
      </w:r>
      <w:r w:rsidRPr="00C72C13">
        <w:tab/>
        <w:t xml:space="preserve">1s NHJ dance down between 3s &amp; curve outwards into 3rd place </w:t>
      </w:r>
      <w:r w:rsidRPr="00C72C13">
        <w:rPr>
          <w:b/>
        </w:rPr>
        <w:t>while</w:t>
      </w:r>
      <w:r w:rsidRPr="00C72C13">
        <w:t xml:space="preserve"> 3s cast up into 2nd place. 2 3 1</w:t>
      </w:r>
    </w:p>
    <w:p w:rsidR="00B11EB3" w:rsidRDefault="00B11EB3" w:rsidP="00B11EB3"/>
    <w:p w:rsidR="00B11EB3" w:rsidRDefault="00B11EB3" w:rsidP="00B11EB3">
      <w:pPr>
        <w:pStyle w:val="Minicrib"/>
      </w:pPr>
      <w:r>
        <w:t>MELL SQUARE  (S2x32)  Sq.Set</w:t>
      </w:r>
      <w:r>
        <w:tab/>
        <w:t>Gillian Jennings  Birmingham Platinum Bk</w:t>
      </w:r>
    </w:p>
    <w:p w:rsidR="00B11EB3" w:rsidRPr="001E6253" w:rsidRDefault="00B11EB3" w:rsidP="00B11EB3">
      <w:pPr>
        <w:pStyle w:val="DanceBody"/>
      </w:pPr>
      <w:r w:rsidRPr="001E6253">
        <w:t xml:space="preserve"> 1- 4</w:t>
      </w:r>
      <w:r w:rsidRPr="001E6253">
        <w:tab/>
        <w:t>1s+3s dance 1/2 Fig 8 around nearest side couple (1M+3L round 2s, 1L+3M round 4s) to finish in opp place, taking prom hold with partner (Ladies on Left of Man)</w:t>
      </w:r>
    </w:p>
    <w:p w:rsidR="00B11EB3" w:rsidRPr="001E6253" w:rsidRDefault="00B11EB3" w:rsidP="00B11EB3">
      <w:pPr>
        <w:pStyle w:val="DanceBody"/>
      </w:pPr>
      <w:r w:rsidRPr="001E6253">
        <w:t xml:space="preserve"> 5- 8</w:t>
      </w:r>
      <w:r w:rsidRPr="001E6253">
        <w:tab/>
        <w:t>1s+3s in prom hold dance 1/2 reel of three across (3s pass 4M &amp; 1s pass 2M RSh to start)</w:t>
      </w:r>
    </w:p>
    <w:p w:rsidR="00B11EB3" w:rsidRPr="001E6253" w:rsidRDefault="00B11EB3" w:rsidP="00B11EB3">
      <w:pPr>
        <w:pStyle w:val="DanceBody"/>
      </w:pPr>
      <w:r w:rsidRPr="001E6253">
        <w:t xml:space="preserve"> 9-16</w:t>
      </w:r>
      <w:r w:rsidRPr="001E6253">
        <w:tab/>
        <w:t>2s and 4s repeat bars 1-8 (2s pass 3L &amp; 4s pass 1L RSh to start reels up/down set). All finish in original positions.</w:t>
      </w:r>
    </w:p>
    <w:p w:rsidR="00B11EB3" w:rsidRPr="001E6253" w:rsidRDefault="00B11EB3" w:rsidP="00B11EB3">
      <w:pPr>
        <w:pStyle w:val="DanceBody"/>
      </w:pPr>
      <w:r w:rsidRPr="001E6253">
        <w:t>17-20</w:t>
      </w:r>
      <w:r w:rsidRPr="001E6253">
        <w:tab/>
        <w:t>All set, all dance 2 bars of Schiehallion Reels</w:t>
      </w:r>
    </w:p>
    <w:p w:rsidR="00B11EB3" w:rsidRPr="001E6253" w:rsidRDefault="00B11EB3" w:rsidP="00B11EB3">
      <w:pPr>
        <w:pStyle w:val="DanceBody"/>
      </w:pPr>
      <w:r w:rsidRPr="001E6253">
        <w:t>21-24</w:t>
      </w:r>
      <w:r w:rsidRPr="001E6253">
        <w:tab/>
        <w:t>All set with 'new' partner &amp; all dance 2 bars of Schiehallion Reels (all now 1 place round anticlockwise with original partner)</w:t>
      </w:r>
    </w:p>
    <w:p w:rsidR="00B11EB3" w:rsidRPr="001E6253" w:rsidRDefault="00B11EB3" w:rsidP="00B11EB3">
      <w:pPr>
        <w:pStyle w:val="DanceBody"/>
      </w:pPr>
      <w:r w:rsidRPr="001E6253">
        <w:t>25-28</w:t>
      </w:r>
      <w:r w:rsidRPr="001E6253">
        <w:tab/>
        <w:t>All turn partner RH and turn corner LH</w:t>
      </w:r>
    </w:p>
    <w:p w:rsidR="00B11EB3" w:rsidRPr="001E6253" w:rsidRDefault="00B11EB3" w:rsidP="00B11EB3">
      <w:pPr>
        <w:pStyle w:val="DanceBody"/>
      </w:pPr>
      <w:r>
        <w:t>29</w:t>
      </w:r>
      <w:r w:rsidRPr="001E6253">
        <w:t>-32</w:t>
      </w:r>
      <w:r w:rsidRPr="001E6253">
        <w:tab/>
        <w:t>All turn partner RH into prom hold and dance on one place round anticlockwise to end opposite original place</w:t>
      </w:r>
    </w:p>
    <w:p w:rsidR="00B11EB3" w:rsidRPr="001E6253" w:rsidRDefault="00B11EB3" w:rsidP="00B11EB3">
      <w:pPr>
        <w:pStyle w:val="DanceBody"/>
        <w:keepNext w:val="0"/>
        <w:rPr>
          <w:i/>
        </w:rPr>
      </w:pPr>
      <w:r w:rsidRPr="001E6253">
        <w:rPr>
          <w:i/>
        </w:rPr>
        <w:tab/>
        <w:t>Repeat 1 more time from new positions</w:t>
      </w:r>
    </w:p>
    <w:p w:rsidR="00B11EB3" w:rsidRDefault="00B11EB3" w:rsidP="00B11EB3"/>
    <w:p w:rsidR="00B11EB3" w:rsidRDefault="00B11EB3" w:rsidP="00B11EB3">
      <w:pPr>
        <w:pStyle w:val="Minicrib"/>
      </w:pPr>
      <w:r>
        <w:t>MELROSE  (S8x32)  3C (4C set)</w:t>
      </w:r>
      <w:r>
        <w:tab/>
        <w:t>A Holden  3 SCDs</w:t>
      </w:r>
    </w:p>
    <w:p w:rsidR="00B11EB3" w:rsidRDefault="00B11EB3" w:rsidP="00B11EB3">
      <w:pPr>
        <w:pStyle w:val="DanceBody"/>
      </w:pPr>
      <w:r>
        <w:t xml:space="preserve"> 1- 8</w:t>
      </w:r>
      <w:r>
        <w:tab/>
        <w:t>1s set, cast 1 place, dance down between 3s &amp; cast up 1 place to 1L between 2s &amp; 1M between 3s all facing down</w:t>
      </w:r>
    </w:p>
    <w:p w:rsidR="00B11EB3" w:rsidRDefault="00B11EB3" w:rsidP="00B11EB3">
      <w:pPr>
        <w:pStyle w:val="DanceBody"/>
      </w:pPr>
      <w:r>
        <w:t xml:space="preserve"> 9-16</w:t>
      </w:r>
      <w:r>
        <w:tab/>
        <w:t>Al dance down &amp; back with 2s+1L turning to face down</w:t>
      </w:r>
    </w:p>
    <w:p w:rsidR="00B11EB3" w:rsidRDefault="00B11EB3" w:rsidP="00B11EB3">
      <w:pPr>
        <w:pStyle w:val="DanceBody"/>
      </w:pPr>
      <w:r>
        <w:t>17-24</w:t>
      </w:r>
      <w:r>
        <w:tab/>
        <w:t>2s+1s+3s set, change places RH with opp dancer, 1L casts up Men's side &amp; crosses to 2</w:t>
      </w:r>
      <w:r w:rsidRPr="00972EEB">
        <w:t>nd</w:t>
      </w:r>
      <w:r>
        <w:t xml:space="preserve"> pl own side</w:t>
      </w:r>
      <w:r w:rsidRPr="00BA6B4D">
        <w:rPr>
          <w:b/>
        </w:rPr>
        <w:t xml:space="preserve"> </w:t>
      </w:r>
      <w:r>
        <w:rPr>
          <w:b/>
        </w:rPr>
        <w:t xml:space="preserve">as </w:t>
      </w:r>
      <w:r>
        <w:t>1M follows to end on 2</w:t>
      </w:r>
      <w:r w:rsidRPr="00972EEB">
        <w:t>nd</w:t>
      </w:r>
      <w:r>
        <w:t xml:space="preserve"> pl own side</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MELVILLE CASTLE  (R8x32)  2C (4C set)</w:t>
      </w:r>
      <w:r>
        <w:tab/>
        <w:t>Alex Gray  Edinburgh Diamond Jubilee Dances</w:t>
      </w:r>
    </w:p>
    <w:p w:rsidR="00B11EB3" w:rsidRPr="00627BC3" w:rsidRDefault="00B11EB3" w:rsidP="00B11EB3">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B11EB3" w:rsidRDefault="00B11EB3" w:rsidP="00B11EB3">
      <w:pPr>
        <w:pStyle w:val="DanceBody"/>
      </w:pPr>
      <w:r>
        <w:t xml:space="preserve"> </w:t>
      </w:r>
      <w:r w:rsidRPr="00627BC3">
        <w:t>9-16</w:t>
      </w:r>
      <w:r>
        <w:tab/>
        <w:t>1s+2s dance t</w:t>
      </w:r>
      <w:r w:rsidRPr="00627BC3">
        <w:t>he Swirl</w:t>
      </w:r>
      <w:r>
        <w:t>:-</w:t>
      </w:r>
    </w:p>
    <w:p w:rsidR="00B11EB3" w:rsidRPr="00627BC3" w:rsidRDefault="00B11EB3" w:rsidP="00B11EB3">
      <w:pPr>
        <w:pStyle w:val="DanceBody"/>
      </w:pPr>
      <w:r>
        <w:tab/>
        <w:t>Turn partner RH into Allemande hold &amp; dance LSh round other couple 1/2 way, dance LH across &amp; swirl to face partners.  (2)1</w:t>
      </w:r>
    </w:p>
    <w:p w:rsidR="00B11EB3" w:rsidRPr="00627BC3" w:rsidRDefault="00B11EB3" w:rsidP="00B11EB3">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B11EB3" w:rsidRDefault="00B11EB3" w:rsidP="00B11EB3">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B11EB3" w:rsidRDefault="00B11EB3" w:rsidP="00B11EB3"/>
    <w:p w:rsidR="00B11EB3" w:rsidRDefault="00B11EB3" w:rsidP="00B11EB3">
      <w:pPr>
        <w:pStyle w:val="Minicrib"/>
      </w:pPr>
      <w:r>
        <w:t>MEMORIES  (R8x32)  3C (4C set)</w:t>
      </w:r>
      <w:r>
        <w:tab/>
        <w:t>Priscilla Burrage  Cross Country Capers</w:t>
      </w:r>
    </w:p>
    <w:p w:rsidR="00B11EB3" w:rsidRDefault="00B11EB3" w:rsidP="00B11EB3">
      <w:pPr>
        <w:pStyle w:val="DanceBody"/>
      </w:pPr>
      <w:r>
        <w:t xml:space="preserve"> 1- 8</w:t>
      </w:r>
      <w:r>
        <w:tab/>
        <w:t>1s cross RH &amp; cast 1 place, cross LH &amp; cast 1 place, Lady up &amp; Man down</w:t>
      </w:r>
    </w:p>
    <w:p w:rsidR="00B11EB3" w:rsidRDefault="00B11EB3" w:rsidP="00B11EB3">
      <w:pPr>
        <w:pStyle w:val="DanceBody"/>
      </w:pPr>
      <w:r>
        <w:t xml:space="preserve"> 9-16</w:t>
      </w:r>
      <w:r>
        <w:tab/>
        <w:t>1s dance RSh reels of 3 across (1L RSh to 2M &amp; 1M RSh to 3L).  1s end facing 2</w:t>
      </w:r>
      <w:r w:rsidRPr="00972EEB">
        <w:t>nd</w:t>
      </w:r>
      <w:r>
        <w:t xml:space="preserve"> corners</w:t>
      </w:r>
    </w:p>
    <w:p w:rsidR="00B11EB3" w:rsidRDefault="00B11EB3" w:rsidP="00B11EB3">
      <w:pPr>
        <w:pStyle w:val="DanceBody"/>
      </w:pPr>
      <w:r>
        <w:t>17-24</w:t>
      </w:r>
      <w:r>
        <w:tab/>
        <w:t>1s dance reels of 3 on opposite sides giving LSh to 2</w:t>
      </w:r>
      <w:r w:rsidRPr="00972EEB">
        <w:t>nd</w:t>
      </w:r>
      <w:r>
        <w:t xml:space="preserve"> corners &amp; 1s end turning RH to face up on opposite sides</w:t>
      </w:r>
    </w:p>
    <w:p w:rsidR="00B11EB3" w:rsidRDefault="00B11EB3" w:rsidP="00B11EB3">
      <w:pPr>
        <w:pStyle w:val="DanceBody"/>
        <w:keepNext w:val="0"/>
      </w:pPr>
      <w:r>
        <w:t>25-32</w:t>
      </w:r>
      <w:r>
        <w:tab/>
        <w:t>1s lead up, cross &amp; cast to 2</w:t>
      </w:r>
      <w:r w:rsidRPr="00972EEB">
        <w:t>nd</w:t>
      </w:r>
      <w:r>
        <w:t xml:space="preserve"> place own sides; 2s+1s+3s turn RH</w:t>
      </w:r>
    </w:p>
    <w:p w:rsidR="00B11EB3" w:rsidRDefault="00B11EB3" w:rsidP="00B11EB3"/>
    <w:p w:rsidR="00B11EB3" w:rsidRDefault="00B11EB3" w:rsidP="00B11EB3">
      <w:pPr>
        <w:pStyle w:val="Minicrib"/>
      </w:pPr>
      <w:r>
        <w:t>MEMORIES  (S3x32)  3C set</w:t>
      </w:r>
      <w:r>
        <w:tab/>
        <w:t>Roy Goldring  A Reel For Alice</w:t>
      </w:r>
    </w:p>
    <w:p w:rsidR="00B11EB3" w:rsidRDefault="00B11EB3" w:rsidP="00B11EB3">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B11EB3" w:rsidRDefault="00B11EB3" w:rsidP="00B11EB3">
      <w:pPr>
        <w:pStyle w:val="DanceBody"/>
      </w:pPr>
      <w:r>
        <w:t xml:space="preserve"> 9-16</w:t>
      </w:r>
      <w:r>
        <w:tab/>
        <w:t>RH across on sides, 1M+2L+3L and 1L+2M+3M. 1s pass RSh to swap sides and dance LH across. 1s finish facing 3</w:t>
      </w:r>
      <w:r w:rsidRPr="00972EEB">
        <w:t>rd</w:t>
      </w:r>
      <w:r>
        <w:t xml:space="preserve"> cnrs</w:t>
      </w:r>
    </w:p>
    <w:p w:rsidR="00B11EB3" w:rsidRDefault="00B11EB3" w:rsidP="00B11EB3">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B11EB3" w:rsidRDefault="00B11EB3" w:rsidP="00B11EB3">
      <w:pPr>
        <w:pStyle w:val="DanceBody"/>
        <w:keepNext w:val="0"/>
      </w:pPr>
      <w:r>
        <w:t>25-32</w:t>
      </w:r>
      <w:r>
        <w:tab/>
        <w:t>3s+1s dance Diamond (all-round) Poussette</w:t>
      </w:r>
    </w:p>
    <w:p w:rsidR="00B11EB3" w:rsidRDefault="00B11EB3" w:rsidP="00B11EB3"/>
    <w:p w:rsidR="00B11EB3" w:rsidRDefault="00B11EB3" w:rsidP="00B11EB3">
      <w:pPr>
        <w:pStyle w:val="Minicrib"/>
      </w:pPr>
      <w:r>
        <w:t>MEMORIES OF ARRAN  (S96)  Sq.Set</w:t>
      </w:r>
      <w:r>
        <w:tab/>
        <w:t>Jean Shaw  1991</w:t>
      </w:r>
    </w:p>
    <w:p w:rsidR="00B11EB3" w:rsidRPr="005F3549" w:rsidRDefault="00B11EB3" w:rsidP="00B11EB3">
      <w:pPr>
        <w:pStyle w:val="DanceBody"/>
      </w:pPr>
      <w:r w:rsidRPr="005F3549">
        <w:t>Part A</w:t>
      </w:r>
    </w:p>
    <w:p w:rsidR="00B11EB3" w:rsidRPr="005F3549" w:rsidRDefault="00B11EB3" w:rsidP="00B11EB3">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B11EB3" w:rsidRPr="005F3549" w:rsidRDefault="00B11EB3" w:rsidP="00B11EB3">
      <w:pPr>
        <w:pStyle w:val="DanceBody"/>
      </w:pPr>
      <w:r w:rsidRPr="005F3549">
        <w:t xml:space="preserve"> 9-16</w:t>
      </w:r>
      <w:r w:rsidRPr="005F3549">
        <w:tab/>
        <w:t>All continue Grand Chain back to places, set advancing to partner &amp; turn 2H to face in NHJ</w:t>
      </w:r>
    </w:p>
    <w:p w:rsidR="00B11EB3" w:rsidRPr="005F3549" w:rsidRDefault="00B11EB3" w:rsidP="00B11EB3">
      <w:pPr>
        <w:pStyle w:val="DanceBody"/>
      </w:pPr>
      <w:r w:rsidRPr="005F3549">
        <w:t>17-32</w:t>
      </w:r>
      <w:r w:rsidRPr="005F3549">
        <w:tab/>
        <w:t>All advance into centre, retire with corners, set HS to corners, turn corner 2H (4 bars) to face in NHJ, advance with corners &amp; retire with partners to original places</w:t>
      </w:r>
    </w:p>
    <w:p w:rsidR="00B11EB3" w:rsidRPr="005F3549" w:rsidRDefault="00B11EB3" w:rsidP="00B11EB3">
      <w:pPr>
        <w:pStyle w:val="DanceBody"/>
      </w:pPr>
      <w:r w:rsidRPr="005F3549">
        <w:t>Part B</w:t>
      </w:r>
    </w:p>
    <w:p w:rsidR="00B11EB3" w:rsidRPr="00FC4424" w:rsidRDefault="00B11EB3" w:rsidP="00B11EB3">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B11EB3" w:rsidRPr="00FC4424" w:rsidRDefault="00B11EB3" w:rsidP="00B11EB3">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B11EB3" w:rsidRPr="00FC4424" w:rsidRDefault="00B11EB3" w:rsidP="00B11EB3">
      <w:pPr>
        <w:pStyle w:val="DanceBody"/>
      </w:pPr>
      <w:r w:rsidRPr="00FC4424">
        <w:t>45-48</w:t>
      </w:r>
      <w:r w:rsidRPr="00FC4424">
        <w:tab/>
        <w:t>1s+3s set to partners &amp; turn 2H back to places</w:t>
      </w:r>
    </w:p>
    <w:p w:rsidR="00B11EB3" w:rsidRDefault="00B11EB3" w:rsidP="00B11EB3">
      <w:pPr>
        <w:pStyle w:val="DanceBody"/>
      </w:pPr>
      <w:r w:rsidRPr="00FC4424">
        <w:t>49-64</w:t>
      </w:r>
      <w:r w:rsidRPr="00FC4424">
        <w:tab/>
        <w:t>2s &amp; 4s repeat</w:t>
      </w:r>
      <w:r>
        <w:t xml:space="preserve"> bars 33-48, with reels up/down, ending in lines across, Ladies BtoB in centre facing partners</w:t>
      </w:r>
    </w:p>
    <w:p w:rsidR="00B11EB3" w:rsidRPr="005F3549" w:rsidRDefault="00B11EB3" w:rsidP="00B11EB3">
      <w:pPr>
        <w:pStyle w:val="DanceBody"/>
        <w:rPr>
          <w:iCs/>
        </w:rPr>
      </w:pPr>
      <w:r w:rsidRPr="005F3549">
        <w:rPr>
          <w:iCs/>
        </w:rPr>
        <w:t>Part C</w:t>
      </w:r>
    </w:p>
    <w:p w:rsidR="00B11EB3" w:rsidRDefault="00B11EB3" w:rsidP="00B11EB3">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B11EB3" w:rsidRPr="00FC4424" w:rsidRDefault="00B11EB3" w:rsidP="00B11EB3">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B11EB3" w:rsidRDefault="00B11EB3" w:rsidP="00B11EB3"/>
    <w:p w:rsidR="00B11EB3" w:rsidRDefault="00B11EB3" w:rsidP="00B11EB3">
      <w:pPr>
        <w:pStyle w:val="Minicrib"/>
      </w:pPr>
      <w:r>
        <w:t>MEMORIES OF MARY ANN  (S3x32)  3C Set</w:t>
      </w:r>
      <w:r>
        <w:tab/>
        <w:t>Pam Stephens  RSCDS Bk 47</w:t>
      </w:r>
    </w:p>
    <w:p w:rsidR="00B11EB3" w:rsidRPr="00EF359C" w:rsidRDefault="00B11EB3" w:rsidP="00B11EB3">
      <w:pPr>
        <w:pStyle w:val="DanceBody"/>
      </w:pPr>
      <w:r w:rsidRPr="00EF359C">
        <w:t xml:space="preserve"> 1- 8</w:t>
      </w:r>
      <w:r w:rsidRPr="00EF359C">
        <w:tab/>
        <w:t>1s set &amp; cast 1 place, 1s dance 1/2 reels of 3 across passing 1st corners LSh to start &amp; 1s ending 2nd place opposite sides</w:t>
      </w:r>
    </w:p>
    <w:p w:rsidR="00B11EB3" w:rsidRPr="00EF359C" w:rsidRDefault="00B11EB3" w:rsidP="00B11EB3">
      <w:pPr>
        <w:pStyle w:val="DanceBody"/>
      </w:pPr>
      <w:r w:rsidRPr="00EF359C">
        <w:t xml:space="preserve"> 9-16</w:t>
      </w:r>
      <w:r w:rsidRPr="00EF359C">
        <w:tab/>
        <w:t>All Set+Link, 1s turn LH to face 1st corners (position)</w:t>
      </w:r>
    </w:p>
    <w:p w:rsidR="00B11EB3" w:rsidRPr="00EF359C" w:rsidRDefault="00B11EB3" w:rsidP="00B11EB3">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B11EB3" w:rsidRPr="00EF359C" w:rsidRDefault="00B11EB3" w:rsidP="00B11EB3">
      <w:pPr>
        <w:pStyle w:val="DanceBody"/>
        <w:keepNext w:val="0"/>
      </w:pPr>
      <w:r w:rsidRPr="00EF359C">
        <w:t>25-32</w:t>
      </w:r>
      <w:r w:rsidRPr="00EF359C">
        <w:tab/>
        <w:t>1s+3s dance the Knot</w:t>
      </w:r>
    </w:p>
    <w:p w:rsidR="00B11EB3" w:rsidRDefault="00B11EB3" w:rsidP="00B11EB3"/>
    <w:p w:rsidR="00B11EB3" w:rsidRDefault="00B11EB3" w:rsidP="00B11EB3">
      <w:pPr>
        <w:pStyle w:val="Minicrib"/>
      </w:pPr>
      <w:r>
        <w:t>MEMORY LANE  (R8x32)  3C (4C Set)</w:t>
      </w:r>
      <w:r>
        <w:tab/>
        <w:t>G MacKinnon  Ena Smith Memorial Bk</w:t>
      </w:r>
    </w:p>
    <w:p w:rsidR="00B11EB3" w:rsidRDefault="00B11EB3" w:rsidP="00B11EB3">
      <w:pPr>
        <w:pStyle w:val="DanceBody"/>
      </w:pPr>
      <w:r>
        <w:t xml:space="preserve"> 1- 8</w:t>
      </w:r>
      <w:r>
        <w:tab/>
        <w:t>1s cross RH, cast 1 place, turn 1</w:t>
      </w:r>
      <w:r w:rsidRPr="00972EEB">
        <w:t>st</w:t>
      </w:r>
      <w:r>
        <w:t xml:space="preserve"> corners LH &amp; end facing 1</w:t>
      </w:r>
      <w:r w:rsidRPr="00972EEB">
        <w:t>st</w:t>
      </w:r>
      <w:r>
        <w:t xml:space="preserve"> corners</w:t>
      </w:r>
    </w:p>
    <w:p w:rsidR="00B11EB3" w:rsidRDefault="00B11EB3" w:rsidP="00B11EB3">
      <w:pPr>
        <w:pStyle w:val="DanceBody"/>
      </w:pPr>
      <w:r>
        <w:t xml:space="preserve"> 9-16</w:t>
      </w:r>
      <w:r>
        <w:tab/>
        <w:t>1s dance 'Hello-Goodbye' setting &amp; end Man facing up &amp; Lady down</w:t>
      </w:r>
    </w:p>
    <w:p w:rsidR="00B11EB3" w:rsidRDefault="00B11EB3" w:rsidP="00B11EB3">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B11EB3" w:rsidRDefault="00B11EB3" w:rsidP="00B11EB3">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B11EB3" w:rsidRDefault="00B11EB3" w:rsidP="00B11EB3"/>
    <w:p w:rsidR="00B11EB3" w:rsidRDefault="00B11EB3" w:rsidP="00B11EB3">
      <w:pPr>
        <w:pStyle w:val="Minicrib"/>
      </w:pPr>
      <w:r>
        <w:t>THE MEN OF MEY  (J8x32)  3C (4C set)</w:t>
      </w:r>
      <w:r>
        <w:tab/>
        <w:t>Anne Parker  Liverpool at 70</w:t>
      </w:r>
    </w:p>
    <w:p w:rsidR="00B11EB3" w:rsidRDefault="00B11EB3" w:rsidP="00B11EB3">
      <w:pPr>
        <w:pStyle w:val="DanceBody"/>
      </w:pPr>
      <w:r>
        <w:t xml:space="preserve"> 1- 8</w:t>
      </w:r>
      <w:r>
        <w:tab/>
        <w:t>1s+2s+3s set twice, all Adv+Ret</w:t>
      </w:r>
    </w:p>
    <w:p w:rsidR="00B11EB3" w:rsidRDefault="00B11EB3" w:rsidP="00B11EB3">
      <w:pPr>
        <w:pStyle w:val="DanceBody"/>
      </w:pPr>
      <w:r>
        <w:t xml:space="preserve"> 9-16</w:t>
      </w:r>
      <w:r>
        <w:tab/>
        <w:t>1s cross RH, cast, 1/2 turn RH &amp; lead up to top place to finish facing each other in the centre. 2s step in on bars 15-16</w:t>
      </w:r>
    </w:p>
    <w:p w:rsidR="00B11EB3" w:rsidRDefault="00B11EB3" w:rsidP="00B11EB3">
      <w:pPr>
        <w:pStyle w:val="DanceBody"/>
      </w:pPr>
      <w:r>
        <w:t>17-24</w:t>
      </w:r>
      <w:r>
        <w:tab/>
        <w:t>1s+2s dance a Poussette</w:t>
      </w:r>
    </w:p>
    <w:p w:rsidR="00B11EB3" w:rsidRDefault="00B11EB3" w:rsidP="00B11EB3">
      <w:pPr>
        <w:pStyle w:val="DanceBody"/>
        <w:keepNext w:val="0"/>
      </w:pPr>
      <w:r>
        <w:t>25-32</w:t>
      </w:r>
      <w:r>
        <w:tab/>
        <w:t>2s+1s+3s dance 6H round &amp; back</w:t>
      </w:r>
    </w:p>
    <w:p w:rsidR="00B11EB3" w:rsidRDefault="00B11EB3" w:rsidP="00B11EB3"/>
    <w:p w:rsidR="00B11EB3" w:rsidRDefault="00B11EB3" w:rsidP="00B11EB3">
      <w:pPr>
        <w:pStyle w:val="Minicrib"/>
      </w:pPr>
      <w:r>
        <w:t>THE MENTOR  (S96)  Sq.Set</w:t>
      </w:r>
      <w:r>
        <w:tab/>
        <w:t>B Charlton  RSCDS Bk 47</w:t>
      </w:r>
    </w:p>
    <w:p w:rsidR="00B11EB3" w:rsidRPr="00C9462D" w:rsidRDefault="00B11EB3" w:rsidP="00B11EB3">
      <w:pPr>
        <w:pStyle w:val="DanceBody"/>
      </w:pPr>
      <w:r>
        <w:t>Part 1</w:t>
      </w:r>
    </w:p>
    <w:p w:rsidR="00B11EB3" w:rsidRPr="00C9462D" w:rsidRDefault="00B11EB3" w:rsidP="00B11EB3">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B11EB3" w:rsidRPr="00C9462D" w:rsidRDefault="00B11EB3" w:rsidP="00B11EB3">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B11EB3" w:rsidRPr="00C9462D" w:rsidRDefault="00B11EB3" w:rsidP="00B11EB3">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B11EB3" w:rsidRDefault="00B11EB3" w:rsidP="00B11EB3">
      <w:pPr>
        <w:pStyle w:val="DanceBody"/>
      </w:pPr>
      <w:r w:rsidRPr="00C9462D">
        <w:t>25</w:t>
      </w:r>
      <w:r>
        <w:t>-28</w:t>
      </w:r>
      <w:r>
        <w:tab/>
        <w:t xml:space="preserve">All Ladies dance 3/4 LH across as Men dance </w:t>
      </w:r>
      <w:r w:rsidRPr="00C9462D">
        <w:t>1 pl cl</w:t>
      </w:r>
      <w:r>
        <w:t>ockwise &amp; all Men turn new partners RH once round</w:t>
      </w:r>
    </w:p>
    <w:p w:rsidR="00B11EB3" w:rsidRPr="00C9462D" w:rsidRDefault="00B11EB3" w:rsidP="00B11EB3">
      <w:pPr>
        <w:pStyle w:val="DanceBody"/>
      </w:pPr>
      <w:r>
        <w:t>29-32</w:t>
      </w:r>
      <w:r>
        <w:tab/>
        <w:t>Repeat bars 25-28 but end all facing in (Ladies on left of Men) facing original partners across the set</w:t>
      </w:r>
    </w:p>
    <w:p w:rsidR="00B11EB3" w:rsidRPr="00C9462D" w:rsidRDefault="00B11EB3" w:rsidP="00B11EB3">
      <w:pPr>
        <w:pStyle w:val="DanceBody"/>
      </w:pPr>
      <w:r>
        <w:t>Part 2</w:t>
      </w:r>
    </w:p>
    <w:p w:rsidR="00B11EB3" w:rsidRPr="00C9462D" w:rsidRDefault="00B11EB3" w:rsidP="00B11EB3">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B11EB3" w:rsidRPr="00C9462D" w:rsidRDefault="00B11EB3" w:rsidP="00B11EB3">
      <w:pPr>
        <w:pStyle w:val="DanceBody"/>
      </w:pPr>
      <w:r>
        <w:t>Part 3</w:t>
      </w:r>
    </w:p>
    <w:p w:rsidR="00B11EB3" w:rsidRPr="00C9462D" w:rsidRDefault="00B11EB3" w:rsidP="00B11EB3">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B11EB3" w:rsidRPr="00C9462D" w:rsidRDefault="00B11EB3" w:rsidP="00B11EB3">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B11EB3" w:rsidRPr="00C9462D" w:rsidRDefault="00B11EB3" w:rsidP="00B11EB3">
      <w:pPr>
        <w:pStyle w:val="DanceBody"/>
      </w:pPr>
      <w:r>
        <w:t>17-24</w:t>
      </w:r>
      <w:r>
        <w:tab/>
      </w:r>
      <w:r w:rsidRPr="00C9462D">
        <w:t>2</w:t>
      </w:r>
      <w:r>
        <w:t>s</w:t>
      </w:r>
      <w:r w:rsidRPr="00C9462D">
        <w:t>+4</w:t>
      </w:r>
      <w:r>
        <w:t>s</w:t>
      </w:r>
      <w:r w:rsidRPr="00C9462D">
        <w:t xml:space="preserve"> repeat </w:t>
      </w:r>
      <w:r>
        <w:t>bars 9-16 to original places</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MENZIES RANT (Reel Duine na Marachan)  (R8x32)  2C (4C set)</w:t>
      </w:r>
      <w:r>
        <w:tab/>
        <w:t>Castle Menzies  RSCDS Bk 7</w:t>
      </w:r>
    </w:p>
    <w:p w:rsidR="00B11EB3" w:rsidRDefault="00B11EB3" w:rsidP="00B11EB3">
      <w:pPr>
        <w:pStyle w:val="DanceBody"/>
        <w:rPr>
          <w:noProof/>
        </w:rPr>
      </w:pPr>
      <w:r>
        <w:rPr>
          <w:noProof/>
        </w:rPr>
        <w:t>1s start on opp sides</w:t>
      </w:r>
    </w:p>
    <w:p w:rsidR="00B11EB3" w:rsidRDefault="00B11EB3" w:rsidP="00B11EB3">
      <w:pPr>
        <w:pStyle w:val="DanceBody"/>
        <w:rPr>
          <w:noProof/>
        </w:rPr>
      </w:pPr>
      <w:r>
        <w:rPr>
          <w:noProof/>
        </w:rPr>
        <w:t xml:space="preserve"> 1- 8</w:t>
      </w:r>
      <w:r>
        <w:rPr>
          <w:noProof/>
        </w:rPr>
        <w:tab/>
        <w:t>1M turns 2L RH 1.1/2 times on side, 1L turns2M LH 1.3/4 times on side (1s end BtoB in centre facing 2s)</w:t>
      </w:r>
    </w:p>
    <w:p w:rsidR="00B11EB3" w:rsidRDefault="00B11EB3" w:rsidP="00B11EB3">
      <w:pPr>
        <w:pStyle w:val="DanceBody"/>
      </w:pPr>
      <w:r>
        <w:t xml:space="preserve"> 9-16</w:t>
      </w:r>
      <w:r>
        <w:tab/>
        <w:t>2s+1s dance reel of 4 across</w:t>
      </w:r>
    </w:p>
    <w:p w:rsidR="00B11EB3" w:rsidRDefault="00B11EB3" w:rsidP="00B11EB3">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B11EB3" w:rsidRDefault="00B11EB3" w:rsidP="00B11EB3">
      <w:pPr>
        <w:pStyle w:val="DanceBody"/>
        <w:keepNext w:val="0"/>
      </w:pPr>
      <w:r>
        <w:t>25-32</w:t>
      </w:r>
      <w:r>
        <w:tab/>
        <w:t>2s+1s circle 4H round to left 1/2 way then 1/2 R&amp;L</w:t>
      </w:r>
    </w:p>
    <w:p w:rsidR="00B11EB3" w:rsidRDefault="00B11EB3" w:rsidP="00B11EB3"/>
    <w:p w:rsidR="00B11EB3" w:rsidRDefault="00B11EB3" w:rsidP="00B11EB3">
      <w:pPr>
        <w:pStyle w:val="Minicrib"/>
      </w:pPr>
      <w:r>
        <w:t>THE MEOLS REEL  (R8x32)  3C (4C set)</w:t>
      </w:r>
      <w:r>
        <w:tab/>
        <w:t>David A Haynes  www.rscds-wirral.org.uk/dances.html</w:t>
      </w:r>
    </w:p>
    <w:p w:rsidR="00B11EB3" w:rsidRDefault="00B11EB3" w:rsidP="00B11EB3">
      <w:pPr>
        <w:pStyle w:val="DanceBody"/>
      </w:pPr>
      <w:r>
        <w:t xml:space="preserve"> 1- 8</w:t>
      </w:r>
      <w:r>
        <w:tab/>
        <w:t>1L followed by partner dancing in tandem crosses down to dance reel of 3 with 2M+3M (2M out/up &amp; 1s pass 3M LSh to start)</w:t>
      </w:r>
    </w:p>
    <w:p w:rsidR="00B11EB3" w:rsidRDefault="00B11EB3" w:rsidP="00B11EB3">
      <w:pPr>
        <w:pStyle w:val="DanceBody"/>
      </w:pPr>
      <w:r>
        <w:t xml:space="preserve"> 9-16</w:t>
      </w:r>
      <w:r>
        <w:tab/>
        <w:t>1M followed by partner dancing in tandem crosses down to dance reel of 3 with 2L+3L (2L out/up &amp; 1s pass 3L RSh to start)</w:t>
      </w:r>
    </w:p>
    <w:p w:rsidR="00B11EB3" w:rsidRDefault="00B11EB3" w:rsidP="00B11EB3">
      <w:pPr>
        <w:pStyle w:val="DanceBody"/>
      </w:pPr>
      <w:r>
        <w:t>17-24</w:t>
      </w:r>
      <w:r>
        <w:tab/>
        <w:t>1s dance reflection reels of 3 on own sides (1s in &amp; down to start)</w:t>
      </w:r>
    </w:p>
    <w:p w:rsidR="00B11EB3" w:rsidRDefault="00B11EB3" w:rsidP="00B11EB3">
      <w:pPr>
        <w:pStyle w:val="DanceBody"/>
        <w:keepNext w:val="0"/>
      </w:pPr>
      <w:r>
        <w:t>25-32</w:t>
      </w:r>
      <w:r>
        <w:tab/>
        <w:t>1s dance down middle &amp; cast up behind 3s to 2</w:t>
      </w:r>
      <w:r w:rsidRPr="00972EEB">
        <w:t>nd</w:t>
      </w:r>
      <w:r>
        <w:t xml:space="preserve"> place, 2s+1s+3s turn RH</w:t>
      </w:r>
    </w:p>
    <w:p w:rsidR="00B11EB3" w:rsidRDefault="00B11EB3" w:rsidP="00B11EB3"/>
    <w:p w:rsidR="00B11EB3" w:rsidRDefault="00B11EB3" w:rsidP="00B11EB3">
      <w:pPr>
        <w:pStyle w:val="Minicrib"/>
      </w:pPr>
      <w:r>
        <w:t>MEOLS VILLAGE JIG  (J3x32)  3C Set</w:t>
      </w:r>
      <w:r>
        <w:tab/>
        <w:t>David A Haynes, 2017</w:t>
      </w:r>
    </w:p>
    <w:p w:rsidR="00B11EB3" w:rsidRDefault="00B11EB3" w:rsidP="00B11EB3">
      <w:pPr>
        <w:pStyle w:val="DanceBody"/>
      </w:pPr>
      <w:r>
        <w:t xml:space="preserve"> 1- 8</w:t>
      </w:r>
      <w:r>
        <w:tab/>
        <w:t>1M passes partner RSh and dances down behind Ladies, across bottom of set, up Men's side to place</w:t>
      </w:r>
    </w:p>
    <w:p w:rsidR="00B11EB3" w:rsidRDefault="00B11EB3" w:rsidP="00B11EB3">
      <w:pPr>
        <w:pStyle w:val="DanceBody"/>
      </w:pPr>
      <w:r>
        <w:tab/>
      </w:r>
      <w:r>
        <w:rPr>
          <w:b/>
        </w:rPr>
        <w:t>while</w:t>
      </w:r>
      <w:r>
        <w:t xml:space="preserve"> 2M stands 2 bars, passes partner RSh to follow 1M</w:t>
      </w:r>
    </w:p>
    <w:p w:rsidR="00B11EB3" w:rsidRDefault="00B11EB3" w:rsidP="00B11EB3">
      <w:pPr>
        <w:pStyle w:val="DanceBody"/>
      </w:pPr>
      <w:r>
        <w:rPr>
          <w:b/>
        </w:rPr>
        <w:tab/>
        <w:t>while</w:t>
      </w:r>
      <w:r>
        <w:t xml:space="preserve"> 3M stands 4 bars, passes partner RSh to follow 1M &amp; 2M.  Men end in original places</w:t>
      </w:r>
    </w:p>
    <w:p w:rsidR="00B11EB3" w:rsidRDefault="00B11EB3" w:rsidP="00B11EB3">
      <w:pPr>
        <w:pStyle w:val="DanceBody"/>
      </w:pPr>
      <w:r>
        <w:t xml:space="preserve"> 9-16</w:t>
      </w:r>
      <w:r>
        <w:tab/>
        <w:t>Ladies repeat bars 1-8, passing partners by LSh, dancing behind Men &amp; up Ladies' side to original places</w:t>
      </w:r>
    </w:p>
    <w:p w:rsidR="00B11EB3" w:rsidRDefault="00B11EB3" w:rsidP="00B11EB3">
      <w:pPr>
        <w:pStyle w:val="DanceBody"/>
      </w:pPr>
      <w:r>
        <w:t>17-24</w:t>
      </w:r>
      <w:r>
        <w:tab/>
        <w:t>1s+2s turn1.1/2 times to change places (Men RH, Ladies LH); 1s+3s turn 1.1/2 times to change places (Men LH, Ladies RH)</w:t>
      </w:r>
    </w:p>
    <w:p w:rsidR="00B11EB3" w:rsidRDefault="00B11EB3" w:rsidP="00B11EB3">
      <w:pPr>
        <w:pStyle w:val="DanceBody"/>
        <w:keepNext w:val="0"/>
      </w:pPr>
      <w:r>
        <w:t>25-32</w:t>
      </w:r>
      <w:r>
        <w:tab/>
        <w:t>2s+3s+1s dance DoSiDo with partner &amp; turn RH</w:t>
      </w:r>
    </w:p>
    <w:p w:rsidR="00B11EB3" w:rsidRDefault="00B11EB3" w:rsidP="00B11EB3"/>
    <w:p w:rsidR="00B11EB3" w:rsidRDefault="00B11EB3" w:rsidP="00B11EB3">
      <w:pPr>
        <w:pStyle w:val="Minicrib"/>
      </w:pPr>
      <w:r>
        <w:t>MEOPHAM GREEN  (J5x48)  5C set</w:t>
      </w:r>
      <w:r>
        <w:tab/>
        <w:t>M Howard</w:t>
      </w:r>
    </w:p>
    <w:p w:rsidR="00B11EB3" w:rsidRDefault="00B11EB3" w:rsidP="00B11EB3">
      <w:pPr>
        <w:pStyle w:val="DanceBody"/>
      </w:pPr>
      <w:r>
        <w:t xml:space="preserve"> 1- 8</w:t>
      </w:r>
      <w:r>
        <w:tab/>
        <w:t>1s &amp; 3s 3/4 turn RH into prom hold (Lady on left) &amp; cast 1 place on Ladies side, 1s &amp; 3s 1/2 turn RH into middle (1s facing down, 3s up)</w:t>
      </w:r>
    </w:p>
    <w:p w:rsidR="00B11EB3" w:rsidRDefault="00B11EB3" w:rsidP="00B11EB3">
      <w:pPr>
        <w:pStyle w:val="DanceBody"/>
      </w:pPr>
      <w:r>
        <w:t xml:space="preserve"> 9-16</w:t>
      </w:r>
      <w:r>
        <w:tab/>
        <w:t>1s+4s+3s circle 6H round &amp; back</w:t>
      </w:r>
    </w:p>
    <w:p w:rsidR="00B11EB3" w:rsidRDefault="00B11EB3" w:rsidP="00B11EB3">
      <w:pPr>
        <w:pStyle w:val="DanceBody"/>
      </w:pPr>
      <w:r>
        <w:t>17-24</w:t>
      </w:r>
      <w:r>
        <w:tab/>
        <w:t>1s &amp; 3s dance RH across, 1s &amp; 3s cast to ends &amp; cross down/up into double triangle positions facing opposite sides</w:t>
      </w:r>
    </w:p>
    <w:p w:rsidR="00B11EB3" w:rsidRDefault="00B11EB3" w:rsidP="00B11EB3">
      <w:pPr>
        <w:pStyle w:val="DanceBody"/>
      </w:pPr>
      <w:r>
        <w:t>25-28</w:t>
      </w:r>
      <w:r>
        <w:tab/>
        <w:t>All set (</w:t>
      </w:r>
      <w:r w:rsidRPr="00BD473E">
        <w:rPr>
          <w:b/>
        </w:rPr>
        <w:t xml:space="preserve">as </w:t>
      </w:r>
      <w:r>
        <w:t>in Double Triangles) 1s &amp; 3s dance out &amp; turn right about to face in</w:t>
      </w:r>
      <w:r w:rsidRPr="00BA6B4D">
        <w:rPr>
          <w:b/>
        </w:rPr>
        <w:t xml:space="preserve"> while </w:t>
      </w:r>
      <w:r>
        <w:t>2s, 4s &amp; 5s dance in &amp; turn right about to face out</w:t>
      </w:r>
    </w:p>
    <w:p w:rsidR="00B11EB3" w:rsidRDefault="00B11EB3" w:rsidP="00B11EB3">
      <w:pPr>
        <w:pStyle w:val="DanceBody"/>
      </w:pPr>
      <w:r>
        <w:t>29-32</w:t>
      </w:r>
      <w:r>
        <w:tab/>
        <w:t>All set (Inverted Triangle formation), 1s &amp; 3s petronella turn into line up/down in middle</w:t>
      </w:r>
      <w:r w:rsidRPr="00BA6B4D">
        <w:rPr>
          <w:b/>
        </w:rPr>
        <w:t xml:space="preserve"> while </w:t>
      </w:r>
      <w:r>
        <w:t>2s, 4s &amp; 5s dance to places</w:t>
      </w:r>
    </w:p>
    <w:p w:rsidR="00B11EB3" w:rsidRDefault="00B11EB3" w:rsidP="00B11EB3">
      <w:pPr>
        <w:pStyle w:val="DanceBody"/>
      </w:pPr>
      <w:r>
        <w:t>33-40</w:t>
      </w:r>
      <w:r>
        <w:tab/>
        <w:t>1s+3s dance reel of 4 up/down middle</w:t>
      </w:r>
    </w:p>
    <w:p w:rsidR="00B11EB3" w:rsidRDefault="00B11EB3" w:rsidP="00B11EB3">
      <w:pPr>
        <w:pStyle w:val="DanceBody"/>
        <w:keepNext w:val="0"/>
      </w:pPr>
      <w:r>
        <w:t>41-48</w:t>
      </w:r>
      <w:r>
        <w:tab/>
        <w:t>1s &amp; 3s turn RH, cast down 1 place opposite side &amp; cross RH to new places.  2 4 1 5 3</w:t>
      </w:r>
    </w:p>
    <w:p w:rsidR="00B11EB3" w:rsidRDefault="00B11EB3" w:rsidP="00B11EB3"/>
    <w:p w:rsidR="00B11EB3" w:rsidRDefault="00B11EB3" w:rsidP="00B11EB3">
      <w:pPr>
        <w:pStyle w:val="Minicrib"/>
      </w:pPr>
      <w:r>
        <w:t>THE MERCAT CROSS  (J8x32)  3C (4C Set)</w:t>
      </w:r>
      <w:r>
        <w:tab/>
        <w:t>Jean Attwood  Alexander Bk 4</w:t>
      </w:r>
    </w:p>
    <w:p w:rsidR="00B11EB3" w:rsidRDefault="00B11EB3" w:rsidP="00B11EB3">
      <w:pPr>
        <w:pStyle w:val="DanceBody"/>
      </w:pPr>
      <w:r>
        <w:t xml:space="preserve"> 1- 8</w:t>
      </w:r>
      <w:r>
        <w:tab/>
        <w:t>1s set, cast 1 place, 1s lead down between 3s &amp; cast up to 2</w:t>
      </w:r>
      <w:r w:rsidRPr="00972EEB">
        <w:t>nd</w:t>
      </w:r>
      <w:r>
        <w:t xml:space="preserve"> place own side</w:t>
      </w:r>
    </w:p>
    <w:p w:rsidR="00B11EB3" w:rsidRDefault="00B11EB3" w:rsidP="00B11EB3">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B11EB3" w:rsidRDefault="00B11EB3" w:rsidP="00B11EB3">
      <w:pPr>
        <w:pStyle w:val="DanceBody"/>
      </w:pPr>
      <w:r>
        <w:t>17-24</w:t>
      </w:r>
      <w:r>
        <w:tab/>
        <w:t>1s dance Crown Triangles &amp; 1/4 turn to right to end Man facing up &amp; Lady facing down</w:t>
      </w:r>
    </w:p>
    <w:p w:rsidR="00B11EB3" w:rsidRDefault="00B11EB3" w:rsidP="00B11EB3">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B11EB3" w:rsidRDefault="00B11EB3" w:rsidP="00B11EB3"/>
    <w:p w:rsidR="00B11EB3" w:rsidRDefault="00B11EB3" w:rsidP="00B11EB3">
      <w:pPr>
        <w:pStyle w:val="Minicrib"/>
      </w:pPr>
      <w:r>
        <w:t>THE MERCAT CROSS  (R4x48)  4C Set</w:t>
      </w:r>
      <w:r>
        <w:tab/>
        <w:t>Barry Skelton  Blue Bk</w:t>
      </w:r>
    </w:p>
    <w:p w:rsidR="00B11EB3" w:rsidRDefault="00B11EB3" w:rsidP="00B11EB3">
      <w:pPr>
        <w:pStyle w:val="DanceBody"/>
      </w:pPr>
      <w:r>
        <w:t>1- 8</w:t>
      </w:r>
      <w:r>
        <w:tab/>
        <w:t>1s cross RH, cast 1 place, set &amp; 1/2 turn LH to face 1</w:t>
      </w:r>
      <w:r w:rsidRPr="00972EEB">
        <w:t>st</w:t>
      </w:r>
      <w:r>
        <w:t xml:space="preserve"> corners</w:t>
      </w:r>
    </w:p>
    <w:p w:rsidR="00B11EB3" w:rsidRDefault="00B11EB3" w:rsidP="00B11EB3">
      <w:pPr>
        <w:pStyle w:val="DanceBody"/>
      </w:pPr>
      <w:r>
        <w:t xml:space="preserve"> 9-16</w:t>
      </w:r>
      <w:r>
        <w:tab/>
        <w:t>1s dance diagonal reel of 4 with 1</w:t>
      </w:r>
      <w:r w:rsidRPr="00972EEB">
        <w:t>st</w:t>
      </w:r>
      <w:r>
        <w:t xml:space="preserve"> corners</w:t>
      </w:r>
    </w:p>
    <w:p w:rsidR="00B11EB3" w:rsidRDefault="00B11EB3" w:rsidP="00B11EB3">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B11EB3" w:rsidRDefault="00B11EB3" w:rsidP="00B11EB3">
      <w:pPr>
        <w:pStyle w:val="DanceBody"/>
      </w:pPr>
      <w:r>
        <w:t>25-32</w:t>
      </w:r>
      <w:r>
        <w:tab/>
        <w:t>1s dance diagonal reel of 4 with 2</w:t>
      </w:r>
      <w:r w:rsidRPr="00972EEB">
        <w:t>nd</w:t>
      </w:r>
      <w:r>
        <w:t xml:space="preserve"> corners</w:t>
      </w:r>
    </w:p>
    <w:p w:rsidR="00B11EB3" w:rsidRDefault="00B11EB3" w:rsidP="00B11EB3">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B11EB3" w:rsidRDefault="00B11EB3" w:rsidP="00B11EB3">
      <w:pPr>
        <w:pStyle w:val="DanceBody"/>
        <w:keepNext w:val="0"/>
      </w:pPr>
      <w:r>
        <w:t>41-48</w:t>
      </w:r>
      <w:r>
        <w:tab/>
        <w:t>1s set, cast 1 place; 1s+4s Set+Link</w:t>
      </w:r>
    </w:p>
    <w:p w:rsidR="00B11EB3" w:rsidRDefault="00B11EB3" w:rsidP="00B11EB3"/>
    <w:p w:rsidR="00B11EB3" w:rsidRDefault="00B11EB3" w:rsidP="00B11EB3">
      <w:pPr>
        <w:pStyle w:val="Minicrib"/>
      </w:pPr>
      <w:r>
        <w:t>THE MERCAT CROSS  (S3x32)  3C set</w:t>
      </w:r>
      <w:r>
        <w:tab/>
        <w:t>John Bowie Dickson  Dunedin 3</w:t>
      </w:r>
    </w:p>
    <w:p w:rsidR="00B11EB3" w:rsidRDefault="00B11EB3" w:rsidP="00B11EB3">
      <w:pPr>
        <w:pStyle w:val="DanceBody"/>
      </w:pPr>
      <w:r>
        <w:t xml:space="preserve"> 1- 8</w:t>
      </w:r>
      <w:r>
        <w:tab/>
        <w:t>1s+3s set; petronella turn into centre &amp; dance 1/2 reel of 4 in centre of dance</w:t>
      </w:r>
    </w:p>
    <w:p w:rsidR="00B11EB3" w:rsidRDefault="00B11EB3" w:rsidP="00B11EB3">
      <w:pPr>
        <w:pStyle w:val="DanceBody"/>
      </w:pPr>
      <w:r>
        <w:t xml:space="preserve"> 9-16</w:t>
      </w:r>
      <w:r>
        <w:tab/>
        <w:t>1M+3L (centre couple) dance LH across with 2s</w:t>
      </w:r>
      <w:r w:rsidRPr="00BA6B4D">
        <w:rPr>
          <w:b/>
        </w:rPr>
        <w:t xml:space="preserve"> while </w:t>
      </w:r>
      <w:r>
        <w:t>1L+3M chase clockwise 1/2 way; 1s+3s dance 1/2 reel of 4 in centre of dance</w:t>
      </w:r>
    </w:p>
    <w:p w:rsidR="00B11EB3" w:rsidRDefault="00B11EB3" w:rsidP="00B11EB3">
      <w:pPr>
        <w:pStyle w:val="DanceBody"/>
      </w:pPr>
      <w:r>
        <w:t>17-24</w:t>
      </w:r>
      <w:r>
        <w:tab/>
        <w:t>1M+3L (centre couple) dance LH across with 2s</w:t>
      </w:r>
      <w:r w:rsidRPr="00BA6B4D">
        <w:rPr>
          <w:b/>
        </w:rPr>
        <w:t xml:space="preserve"> </w:t>
      </w:r>
      <w:r>
        <w:rPr>
          <w:b/>
        </w:rPr>
        <w:t xml:space="preserve">as </w:t>
      </w:r>
      <w:r>
        <w:t>1L+3M chase clockwise 1/2 way; 1s+3s turn RH 1.1/4 times ending with 1s facing down</w:t>
      </w:r>
    </w:p>
    <w:p w:rsidR="00B11EB3" w:rsidRDefault="00B11EB3" w:rsidP="00B11EB3">
      <w:pPr>
        <w:pStyle w:val="DanceBody"/>
        <w:keepNext w:val="0"/>
      </w:pPr>
      <w:r>
        <w:t>25-32</w:t>
      </w:r>
      <w:r>
        <w:tab/>
        <w:t>1s+2s dance the Rondel but on bars 29/32 3s set advancing to make an arch &amp; dance up to 2</w:t>
      </w:r>
      <w:r w:rsidRPr="00972EEB">
        <w:t>nd</w:t>
      </w:r>
      <w:r>
        <w:t xml:space="preserve"> place</w:t>
      </w:r>
      <w:r w:rsidRPr="00BA6B4D">
        <w:rPr>
          <w:b/>
        </w:rPr>
        <w:t xml:space="preserve"> </w:t>
      </w:r>
      <w:r>
        <w:rPr>
          <w:b/>
        </w:rPr>
        <w:t xml:space="preserve">as </w:t>
      </w:r>
      <w:r>
        <w:t>1s dance under to 3</w:t>
      </w:r>
      <w:r w:rsidRPr="00972EEB">
        <w:t>rd</w:t>
      </w:r>
      <w:r>
        <w:t xml:space="preserve"> place</w:t>
      </w:r>
    </w:p>
    <w:p w:rsidR="00B11EB3" w:rsidRDefault="00B11EB3" w:rsidP="00B11EB3"/>
    <w:p w:rsidR="00B11EB3" w:rsidRDefault="00B11EB3" w:rsidP="00B11EB3">
      <w:pPr>
        <w:pStyle w:val="Minicrib"/>
      </w:pPr>
      <w:r>
        <w:t>THE MERCAT CROSS  (R4x32)  4C Set</w:t>
      </w:r>
      <w:r>
        <w:tab/>
        <w:t>Barry Priddey  Jacobite Bk</w:t>
      </w:r>
    </w:p>
    <w:p w:rsidR="00B11EB3" w:rsidRDefault="00B11EB3" w:rsidP="00B11EB3">
      <w:pPr>
        <w:pStyle w:val="DanceBody"/>
      </w:pPr>
      <w:r>
        <w:t>2s &amp; 4s start on opp sides</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1s+2s</w:t>
      </w:r>
      <w:r w:rsidRPr="007F0D5A">
        <w:rPr>
          <w:b/>
        </w:rPr>
        <w:t xml:space="preserve"> also </w:t>
      </w:r>
      <w:r>
        <w:t>3s+4s dance Men's Chain &amp; end holding RH &amp; LH to next Lady for…</w:t>
      </w:r>
    </w:p>
    <w:p w:rsidR="00B11EB3" w:rsidRDefault="00B11EB3" w:rsidP="00B11EB3">
      <w:pPr>
        <w:pStyle w:val="DanceBody"/>
      </w:pPr>
      <w:r>
        <w:t>17-24</w:t>
      </w:r>
      <w:r>
        <w:tab/>
        <w:t>All Bal-in-Line, keeping RH (dropping LH) rotate into lines across (Men side by side) all Bal-in-Line, drop LH &amp; rotate into lines on sides &amp; Bal-in-Line, drop LH &amp; 1/2 turn RH to original places all facing in</w:t>
      </w:r>
    </w:p>
    <w:p w:rsidR="00B11EB3" w:rsidRDefault="00B11EB3" w:rsidP="00B11EB3">
      <w:pPr>
        <w:pStyle w:val="DanceBody"/>
        <w:keepNext w:val="0"/>
      </w:pPr>
      <w:r>
        <w:t>25-32</w:t>
      </w:r>
      <w:r>
        <w:tab/>
        <w:t>1s+2s</w:t>
      </w:r>
      <w:r w:rsidRPr="007F0D5A">
        <w:rPr>
          <w:b/>
        </w:rPr>
        <w:t xml:space="preserve"> also </w:t>
      </w:r>
      <w:r>
        <w:t>3s+4s dance 1/2 R&amp;L, 1s+4s dance 1/2 R&amp;L</w:t>
      </w:r>
    </w:p>
    <w:p w:rsidR="00B11EB3" w:rsidRDefault="00B11EB3" w:rsidP="00B11EB3"/>
    <w:p w:rsidR="00B11EB3" w:rsidRDefault="00B11EB3" w:rsidP="00B11EB3">
      <w:pPr>
        <w:pStyle w:val="Minicrib"/>
      </w:pPr>
      <w:r>
        <w:t>THE MERCHANT CITY  (S3x32)  3C</w:t>
      </w:r>
      <w:r>
        <w:tab/>
        <w:t>Anne Thorn  Glasgow 90 Anniversary</w:t>
      </w:r>
    </w:p>
    <w:p w:rsidR="00B11EB3" w:rsidRDefault="00B11EB3" w:rsidP="00B11EB3">
      <w:pPr>
        <w:pStyle w:val="DanceBody"/>
      </w:pPr>
      <w:r>
        <w:t xml:space="preserve"> 1- 8</w:t>
      </w:r>
      <w:r>
        <w:tab/>
        <w:t>1s &amp; 2s dance the Espagnole:</w:t>
      </w:r>
    </w:p>
    <w:p w:rsidR="00B11EB3" w:rsidRDefault="00B11EB3" w:rsidP="00B11EB3">
      <w:pPr>
        <w:pStyle w:val="DanceBody"/>
      </w:pPr>
      <w:r>
        <w:tab/>
        <w:t>` 1- 2   1s+2s cross (Ladies lead across RH passing between Men) with Ladies changing places RH</w:t>
      </w:r>
    </w:p>
    <w:p w:rsidR="00B11EB3" w:rsidRDefault="00B11EB3" w:rsidP="00B11EB3">
      <w:pPr>
        <w:pStyle w:val="DanceBody"/>
      </w:pPr>
      <w:r>
        <w:tab/>
        <w:t>` 3- 4   1s+2s cross back (Men lead across RH between Ladies) with Men changing places RH</w:t>
      </w:r>
    </w:p>
    <w:p w:rsidR="00B11EB3" w:rsidRDefault="00B11EB3" w:rsidP="00B11EB3">
      <w:pPr>
        <w:pStyle w:val="DanceBody"/>
      </w:pPr>
      <w:r>
        <w:tab/>
        <w:t>` 5- 8   2s turn RH</w:t>
      </w:r>
      <w:r w:rsidRPr="00BA6B4D">
        <w:rPr>
          <w:b/>
        </w:rPr>
        <w:t xml:space="preserve"> </w:t>
      </w:r>
      <w:r>
        <w:rPr>
          <w:b/>
        </w:rPr>
        <w:t xml:space="preserve">as </w:t>
      </w:r>
      <w:r>
        <w:t>1s turn LH</w:t>
      </w:r>
    </w:p>
    <w:p w:rsidR="00B11EB3" w:rsidRDefault="00B11EB3" w:rsidP="00B11EB3">
      <w:pPr>
        <w:pStyle w:val="DanceBody"/>
      </w:pPr>
      <w:r>
        <w:t xml:space="preserve"> 9-16</w:t>
      </w:r>
      <w:r>
        <w:tab/>
        <w:t>1M with 3s, 1L with 2s dance RH Across, 1s pass by right; 1M with 2s, 1L with 3s dance LH Across (2 1 3)</w:t>
      </w:r>
    </w:p>
    <w:p w:rsidR="00B11EB3" w:rsidRDefault="00B11EB3" w:rsidP="00B11EB3">
      <w:pPr>
        <w:pStyle w:val="DanceBody"/>
      </w:pPr>
      <w:r>
        <w:t>17-24</w:t>
      </w:r>
      <w:r>
        <w:tab/>
        <w:t>1s &amp; 3s dance the Rosette:</w:t>
      </w:r>
    </w:p>
    <w:p w:rsidR="00B11EB3" w:rsidRDefault="00B11EB3" w:rsidP="00B11EB3">
      <w:pPr>
        <w:pStyle w:val="DanceBody"/>
      </w:pPr>
      <w:r>
        <w:tab/>
        <w:t>` 17-20   1s &amp; 3s set, turn partner RH 1/2 way, face partner, drop hands, pull back RSH &amp; cast to opp sides (partner's place)</w:t>
      </w:r>
    </w:p>
    <w:p w:rsidR="00B11EB3" w:rsidRDefault="00B11EB3" w:rsidP="00B11EB3">
      <w:pPr>
        <w:pStyle w:val="DanceBody"/>
      </w:pPr>
      <w:r>
        <w:tab/>
        <w:t>` 21-24   1s &amp; 3s dance clockwise 1/2 way round to new positions (2 3 1)</w:t>
      </w:r>
    </w:p>
    <w:p w:rsidR="00B11EB3" w:rsidRDefault="00B11EB3" w:rsidP="00B11EB3">
      <w:pPr>
        <w:pStyle w:val="DanceBody"/>
        <w:keepNext w:val="0"/>
      </w:pPr>
      <w:r>
        <w:t>25-32</w:t>
      </w:r>
      <w:r>
        <w:tab/>
        <w:t>2s, 3s &amp; 1s dance 6 hands round and back</w:t>
      </w:r>
    </w:p>
    <w:p w:rsidR="00B11EB3" w:rsidRDefault="00B11EB3" w:rsidP="00B11EB3"/>
    <w:p w:rsidR="00B11EB3" w:rsidRDefault="00B11EB3" w:rsidP="00B11EB3">
      <w:pPr>
        <w:pStyle w:val="Minicrib"/>
      </w:pPr>
      <w:r>
        <w:t>MERCHISTON CASTLE JIG  (J4x32)  4C set</w:t>
      </w:r>
      <w:r>
        <w:tab/>
        <w:t>Ian Brockbank  Dunedin 6</w:t>
      </w:r>
    </w:p>
    <w:p w:rsidR="00B11EB3" w:rsidRDefault="00B11EB3" w:rsidP="00B11EB3">
      <w:pPr>
        <w:pStyle w:val="DanceBody"/>
      </w:pPr>
      <w:r>
        <w:t>2 chords - 2nd chord 3s &amp; 4s cross to opp sides</w:t>
      </w:r>
    </w:p>
    <w:p w:rsidR="00B11EB3" w:rsidRDefault="00B11EB3" w:rsidP="00B11EB3">
      <w:pPr>
        <w:pStyle w:val="DanceBody"/>
      </w:pPr>
      <w:r>
        <w:t xml:space="preserve"> 1- 8</w:t>
      </w:r>
      <w:r>
        <w:tab/>
        <w:t>1s+2s &amp; 3s+4s dance 1/2 R&amp;L; all set, all cross RH</w:t>
      </w:r>
    </w:p>
    <w:p w:rsidR="00B11EB3" w:rsidRDefault="00B11EB3" w:rsidP="00B11EB3">
      <w:pPr>
        <w:pStyle w:val="DanceBody"/>
      </w:pPr>
      <w:r>
        <w:t xml:space="preserve"> 9-12</w:t>
      </w:r>
      <w:r>
        <w:tab/>
        <w:t>2s+1s &amp; 4s+3s dance RH across</w:t>
      </w:r>
    </w:p>
    <w:p w:rsidR="00B11EB3" w:rsidRDefault="00B11EB3" w:rsidP="00B11EB3">
      <w:pPr>
        <w:pStyle w:val="DanceBody"/>
      </w:pPr>
      <w:r>
        <w:t>13-16</w:t>
      </w:r>
      <w:r>
        <w:tab/>
        <w:t xml:space="preserve">1M followed by 1L casts up round 2M, 1M dances down centre to face 3L &amp; 1L faces 2M </w:t>
      </w:r>
      <w:r>
        <w:rPr>
          <w:b/>
        </w:rPr>
        <w:t>while</w:t>
      </w:r>
    </w:p>
    <w:p w:rsidR="00B11EB3" w:rsidRDefault="00B11EB3" w:rsidP="00B11EB3">
      <w:pPr>
        <w:pStyle w:val="DanceBody"/>
      </w:pPr>
      <w:r>
        <w:tab/>
        <w:t>4M followed by 4L casts down round 3M, 4M dances up centre (passes 1M LSh) to face 2L &amp; 4L faces 3M</w:t>
      </w:r>
    </w:p>
    <w:p w:rsidR="00B11EB3" w:rsidRDefault="00B11EB3" w:rsidP="00B11EB3">
      <w:pPr>
        <w:pStyle w:val="DanceBody"/>
      </w:pPr>
      <w:r>
        <w:tab/>
        <w:t>Positions now: lines of 4 across, 1L &amp; 4M at top between 2s facing down, 1M &amp; 4L at bottom between 3s facing up</w:t>
      </w:r>
    </w:p>
    <w:p w:rsidR="00B11EB3" w:rsidRDefault="00B11EB3" w:rsidP="00B11EB3">
      <w:pPr>
        <w:pStyle w:val="DanceBody"/>
      </w:pPr>
      <w:r>
        <w:t>17-24</w:t>
      </w:r>
      <w:r>
        <w:tab/>
        <w:t>Reels of 4 across. Bar 24: centre dancers instead of passing LSh 1/2 turn LH (Men polite turn).  Lines across 2L 4M 1L 2M face down, 3L 4L 1M 3M face up</w:t>
      </w:r>
    </w:p>
    <w:p w:rsidR="00B11EB3" w:rsidRDefault="00B11EB3" w:rsidP="00B11EB3">
      <w:pPr>
        <w:pStyle w:val="DanceBody"/>
        <w:keepNext w:val="0"/>
      </w:pPr>
      <w:r>
        <w:t>25-32</w:t>
      </w:r>
      <w:r>
        <w:tab/>
        <w:t>1s+4s set, Petronella turn in tandem (Ladies lead); 1s+4s turn partners RH.  End 2 4 (1) (3)</w:t>
      </w:r>
    </w:p>
    <w:p w:rsidR="00B11EB3" w:rsidRDefault="00B11EB3" w:rsidP="00B11EB3"/>
    <w:p w:rsidR="00B11EB3" w:rsidRDefault="00B11EB3" w:rsidP="00B11EB3">
      <w:pPr>
        <w:pStyle w:val="Minicrib"/>
      </w:pPr>
      <w:r>
        <w:t>MERCIA  (R8x32)  3C (4C set)</w:t>
      </w:r>
      <w:r>
        <w:tab/>
        <w:t>Johnstone, Zobel, Wallace, Thomas, Brunken  Merse Coll.</w:t>
      </w:r>
    </w:p>
    <w:p w:rsidR="00B11EB3" w:rsidRDefault="00B11EB3" w:rsidP="00B11EB3">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B11EB3" w:rsidRDefault="00B11EB3" w:rsidP="00B11EB3">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B11EB3" w:rsidRDefault="00B11EB3" w:rsidP="00B11EB3">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B11EB3" w:rsidRDefault="00B11EB3" w:rsidP="00B11EB3">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B11EB3" w:rsidRDefault="00B11EB3" w:rsidP="00B11EB3"/>
    <w:p w:rsidR="00B11EB3" w:rsidRDefault="00B11EB3" w:rsidP="00B11EB3">
      <w:pPr>
        <w:pStyle w:val="Minicrib"/>
      </w:pPr>
      <w:r>
        <w:t>MERCURY  (J8x32)  3C (4C set)</w:t>
      </w:r>
      <w:r>
        <w:tab/>
        <w:t>Martin Sheffield</w:t>
      </w:r>
    </w:p>
    <w:p w:rsidR="00B11EB3" w:rsidRDefault="00B11EB3" w:rsidP="00B11EB3">
      <w:pPr>
        <w:pStyle w:val="DanceBody"/>
      </w:pPr>
      <w:r>
        <w:t xml:space="preserve"> 1- 8</w:t>
      </w:r>
      <w:r>
        <w:tab/>
        <w:t>1s cross RH &amp; cast 1 place, 2s+1s+3s advance setting &amp; cast back to places facing clockwise</w:t>
      </w:r>
    </w:p>
    <w:p w:rsidR="00B11EB3" w:rsidRDefault="00B11EB3" w:rsidP="00B11EB3">
      <w:pPr>
        <w:pStyle w:val="DanceBody"/>
      </w:pPr>
      <w:r>
        <w:t xml:space="preserve"> 9-16</w:t>
      </w:r>
      <w:r>
        <w:tab/>
        <w:t>1s dance RSh round each other &amp; back to place</w:t>
      </w:r>
      <w:r w:rsidRPr="00BA6B4D">
        <w:rPr>
          <w:b/>
        </w:rPr>
        <w:t xml:space="preserve"> while </w:t>
      </w:r>
      <w:r>
        <w:t>2s+3s chase 1/2 way, 1s chase 1/2 way</w:t>
      </w:r>
      <w:r w:rsidRPr="00BA6B4D">
        <w:rPr>
          <w:b/>
        </w:rPr>
        <w:t xml:space="preserve"> while </w:t>
      </w:r>
      <w:r>
        <w:t>2s+3s circle 4H round</w:t>
      </w:r>
    </w:p>
    <w:p w:rsidR="00B11EB3" w:rsidRDefault="00B11EB3" w:rsidP="00B11EB3">
      <w:pPr>
        <w:pStyle w:val="DanceBody"/>
      </w:pPr>
      <w:r>
        <w:t>17-24</w:t>
      </w:r>
      <w:r>
        <w:tab/>
        <w:t>1s turn LH 1.1/4  times</w:t>
      </w:r>
      <w:r w:rsidRPr="00BA6B4D">
        <w:rPr>
          <w:b/>
        </w:rPr>
        <w:t xml:space="preserve"> while </w:t>
      </w:r>
      <w:r>
        <w:t>2s+3s chase 1/2 way, 1s dance RH across (1L with2s, 1M with 3s)</w:t>
      </w:r>
    </w:p>
    <w:p w:rsidR="00B11EB3" w:rsidRDefault="00B11EB3" w:rsidP="00B11EB3">
      <w:pPr>
        <w:pStyle w:val="DanceBody"/>
        <w:keepNext w:val="0"/>
      </w:pPr>
      <w:r>
        <w:t>25-32</w:t>
      </w:r>
      <w:r>
        <w:tab/>
        <w:t>1s dance LH across with other couple, 1s dance out ends (1L up, 1M down) &amp; cast to 2</w:t>
      </w:r>
      <w:r w:rsidRPr="00972EEB">
        <w:t>nd</w:t>
      </w:r>
      <w:r>
        <w:t xml:space="preserve"> places</w:t>
      </w:r>
    </w:p>
    <w:p w:rsidR="00B11EB3" w:rsidRDefault="00B11EB3" w:rsidP="00B11EB3"/>
    <w:p w:rsidR="00B11EB3" w:rsidRDefault="00B11EB3" w:rsidP="00B11EB3">
      <w:pPr>
        <w:pStyle w:val="Minicrib"/>
      </w:pPr>
      <w:r>
        <w:t>MERCURY MEN  (R5x32)  5C Set</w:t>
      </w:r>
      <w:r>
        <w:tab/>
        <w:t>Gary Coull  The Floating Song</w:t>
      </w:r>
    </w:p>
    <w:p w:rsidR="00B11EB3" w:rsidRDefault="00B11EB3" w:rsidP="00B11EB3">
      <w:pPr>
        <w:pStyle w:val="DanceBody"/>
      </w:pPr>
      <w:r>
        <w:t xml:space="preserve"> 1- 4</w:t>
      </w:r>
      <w:r>
        <w:tab/>
        <w:t>1s/3s cross down to 2nd/4th place &amp; face down (2s/4s step up), 1s/3s set to 4s/5s</w:t>
      </w:r>
    </w:p>
    <w:p w:rsidR="00B11EB3" w:rsidRDefault="00B11EB3" w:rsidP="00B11EB3">
      <w:pPr>
        <w:pStyle w:val="DanceBody"/>
      </w:pPr>
      <w:r>
        <w:t xml:space="preserve"> 5- 8</w:t>
      </w:r>
      <w:r>
        <w:tab/>
        <w:t>1s/3s turn 4s/5s (RH Ladies' side, LH Men's side) into Double Triangles position, 2s+1s+4s+3s+5s set as Double Triangles</w:t>
      </w:r>
    </w:p>
    <w:p w:rsidR="00B11EB3" w:rsidRDefault="00B11EB3" w:rsidP="00B11EB3">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B11EB3" w:rsidRDefault="00B11EB3" w:rsidP="00B11EB3">
      <w:pPr>
        <w:pStyle w:val="DanceBody"/>
      </w:pPr>
      <w:r>
        <w:t>13-20</w:t>
      </w:r>
      <w:r>
        <w:tab/>
        <w:t xml:space="preserve">1L (at top) &amp; 3M (at bottom) dance RSh reels of 3 across </w:t>
      </w:r>
      <w:r>
        <w:rPr>
          <w:b/>
        </w:rPr>
        <w:t>while</w:t>
      </w:r>
      <w:r>
        <w:t xml:space="preserve"> 1M+3L+4s dance RSh reel of 4 across, 1M+3L turn 3/4 LH to finish BtoB in middle facing own partner (Men facing up)</w:t>
      </w:r>
    </w:p>
    <w:p w:rsidR="00B11EB3" w:rsidRDefault="00B11EB3" w:rsidP="00B11EB3">
      <w:pPr>
        <w:pStyle w:val="DanceBody"/>
      </w:pPr>
      <w:r>
        <w:t>21-24</w:t>
      </w:r>
      <w:r>
        <w:tab/>
        <w:t xml:space="preserve">1s+3s set, 1s turn 3/4 RH </w:t>
      </w:r>
      <w:r>
        <w:rPr>
          <w:b/>
        </w:rPr>
        <w:t>while</w:t>
      </w:r>
      <w:r>
        <w:t xml:space="preserve"> 3s turn 3/4 LH</w:t>
      </w:r>
    </w:p>
    <w:p w:rsidR="00B11EB3" w:rsidRDefault="00B11EB3" w:rsidP="00B11EB3">
      <w:pPr>
        <w:pStyle w:val="DanceBody"/>
      </w:pPr>
      <w:r>
        <w:t>25-32</w:t>
      </w:r>
      <w:r>
        <w:tab/>
        <w:t>1s/3s cast up 1 place &amp; cross down to 2nd/4th place own side facing out; 1s/3s turn 4s/5s 1.1/2 times to change places  (Ladies RH, Men LH).  End 2 4 1 5 (3)</w:t>
      </w:r>
    </w:p>
    <w:p w:rsidR="00B11EB3" w:rsidRDefault="00B11EB3" w:rsidP="00B11EB3">
      <w:pPr>
        <w:pStyle w:val="DanceBody"/>
        <w:keepNext w:val="0"/>
      </w:pPr>
      <w:r>
        <w:t>Note:</w:t>
      </w:r>
      <w:r>
        <w:tab/>
        <w:t>Repeat 4 more times, each turn another couple end on opp sides, finishing (1) (2) (3) (4) (5)</w:t>
      </w:r>
    </w:p>
    <w:p w:rsidR="00B11EB3" w:rsidRDefault="00B11EB3" w:rsidP="00B11EB3"/>
    <w:p w:rsidR="00B11EB3" w:rsidRDefault="00B11EB3" w:rsidP="00B11EB3">
      <w:pPr>
        <w:pStyle w:val="Minicrib"/>
      </w:pPr>
      <w:r>
        <w:t>MERLIN'S THORN  (J8x32)  3C (4C set)</w:t>
      </w:r>
      <w:r>
        <w:tab/>
        <w:t>A. Gray  Tweeddale Coll</w:t>
      </w:r>
    </w:p>
    <w:p w:rsidR="00B11EB3" w:rsidRDefault="00B11EB3" w:rsidP="00B11EB3">
      <w:pPr>
        <w:pStyle w:val="DanceBody"/>
      </w:pPr>
      <w:r>
        <w:t xml:space="preserve"> 1- 8</w:t>
      </w:r>
      <w:r>
        <w:tab/>
        <w:t>1s lead down for 4 bars &amp; up</w:t>
      </w:r>
    </w:p>
    <w:p w:rsidR="00B11EB3" w:rsidRDefault="00B11EB3" w:rsidP="00B11EB3">
      <w:pPr>
        <w:pStyle w:val="DanceBody"/>
      </w:pPr>
      <w:r>
        <w:t xml:space="preserve"> 9-16</w:t>
      </w:r>
      <w:r>
        <w:tab/>
        <w:t>1s dance reflection reels on own side (1s out &amp; down to start)</w:t>
      </w:r>
    </w:p>
    <w:p w:rsidR="00B11EB3" w:rsidRDefault="00B11EB3" w:rsidP="00B11EB3">
      <w:pPr>
        <w:pStyle w:val="DanceBody"/>
      </w:pPr>
      <w:r>
        <w:t>17-24</w:t>
      </w:r>
      <w:r>
        <w:tab/>
        <w:t>1s+2s+3s Promenade</w:t>
      </w:r>
    </w:p>
    <w:p w:rsidR="00B11EB3" w:rsidRDefault="00B11EB3" w:rsidP="00B11EB3">
      <w:pPr>
        <w:pStyle w:val="DanceBody"/>
      </w:pPr>
      <w:r>
        <w:t>25-32</w:t>
      </w:r>
      <w:r>
        <w:tab/>
        <w:t>1s+2s dance the RSh Helix:-</w:t>
      </w:r>
    </w:p>
    <w:p w:rsidR="00B11EB3" w:rsidRDefault="00B11EB3" w:rsidP="00B11EB3">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B11EB3" w:rsidRDefault="00B11EB3" w:rsidP="00B11EB3"/>
    <w:p w:rsidR="00B11EB3" w:rsidRDefault="00B11EB3" w:rsidP="00B11EB3">
      <w:pPr>
        <w:pStyle w:val="Minicrib"/>
      </w:pPr>
      <w:r>
        <w:t>THE MERRILL GATHERING  (R3x40)  3C set</w:t>
      </w:r>
      <w:r>
        <w:tab/>
        <w:t>Fiona S Miller  Trestle Bridge Coll.</w:t>
      </w:r>
    </w:p>
    <w:p w:rsidR="00B11EB3" w:rsidRDefault="00B11EB3" w:rsidP="00B11EB3">
      <w:pPr>
        <w:pStyle w:val="DanceBody"/>
      </w:pPr>
      <w:r>
        <w:t xml:space="preserve"> 1- 8</w:t>
      </w:r>
      <w:r>
        <w:tab/>
        <w:t>1s cross down RH, dance down behind 3s, cross up &amp; dance up behind 2s into centre top place facing up (2s &amp; 3s step in ready for…)</w:t>
      </w:r>
    </w:p>
    <w:p w:rsidR="00B11EB3" w:rsidRDefault="00B11EB3" w:rsidP="00B11EB3">
      <w:pPr>
        <w:pStyle w:val="DanceBody"/>
      </w:pPr>
      <w:r>
        <w:t xml:space="preserve"> 9-16</w:t>
      </w:r>
      <w:r>
        <w:tab/>
        <w:t>1s+2s+3s dance Allemande. 3 2 1</w:t>
      </w:r>
    </w:p>
    <w:p w:rsidR="00B11EB3" w:rsidRDefault="00B11EB3" w:rsidP="00B11EB3">
      <w:pPr>
        <w:pStyle w:val="DanceBody"/>
      </w:pPr>
      <w:r>
        <w:t>17-24</w:t>
      </w:r>
      <w:r>
        <w:tab/>
        <w:t>1s set &amp; cross RH; 2s+1s set &amp; dance 1/2 RH across. 3 1 (2)</w:t>
      </w:r>
    </w:p>
    <w:p w:rsidR="00B11EB3" w:rsidRDefault="00B11EB3" w:rsidP="00B11EB3">
      <w:pPr>
        <w:pStyle w:val="DanceBody"/>
      </w:pPr>
      <w:r>
        <w:t>25-32</w:t>
      </w:r>
      <w:r>
        <w:tab/>
        <w:t>All set &amp; cross RH; 3s+1s set &amp; dance 1/2 RH across. 1 3 2</w:t>
      </w:r>
    </w:p>
    <w:p w:rsidR="00B11EB3" w:rsidRDefault="00B11EB3" w:rsidP="00B11EB3">
      <w:pPr>
        <w:pStyle w:val="DanceBody"/>
        <w:keepNext w:val="0"/>
      </w:pPr>
      <w:r>
        <w:t>33-40</w:t>
      </w:r>
      <w:r>
        <w:tab/>
        <w:t>1s cross RH, cast (3s step up); 1s dance 1/2 Fig 8 up round 3s. End 3 1 2</w:t>
      </w:r>
    </w:p>
    <w:p w:rsidR="00B11EB3" w:rsidRDefault="00B11EB3" w:rsidP="00B11EB3"/>
    <w:p w:rsidR="00B11EB3" w:rsidRDefault="00B11EB3" w:rsidP="00B11EB3">
      <w:pPr>
        <w:pStyle w:val="Minicrib"/>
      </w:pPr>
      <w:r>
        <w:t>MERRILY DANCED THE QUAKER'S WIFE  (J8x40)  3C (4C set)</w:t>
      </w:r>
      <w:r>
        <w:tab/>
        <w:t>Border Bk</w:t>
      </w:r>
    </w:p>
    <w:p w:rsidR="00B11EB3" w:rsidRDefault="00B11EB3" w:rsidP="00B11EB3">
      <w:pPr>
        <w:pStyle w:val="DanceBody"/>
      </w:pPr>
      <w:r>
        <w:t xml:space="preserve"> 1- 8</w:t>
      </w:r>
      <w:r>
        <w:tab/>
        <w:t>1s with nearer hands joined set to 2L twice &amp; set to 2M twice</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 cross &amp; cast 1 place, cross LH &amp; cast round 3s &amp; lead up to face 1</w:t>
      </w:r>
      <w:r w:rsidRPr="00972EEB">
        <w:t>st</w:t>
      </w:r>
      <w:r>
        <w:t xml:space="preserve"> corners</w:t>
      </w:r>
    </w:p>
    <w:p w:rsidR="00B11EB3" w:rsidRDefault="00B11EB3" w:rsidP="00B11EB3">
      <w:pPr>
        <w:pStyle w:val="DanceBody"/>
      </w:pPr>
      <w:r>
        <w:t>25-32</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B11EB3" w:rsidRDefault="00B11EB3" w:rsidP="00B11EB3"/>
    <w:p w:rsidR="00B11EB3" w:rsidRDefault="00B11EB3" w:rsidP="00B11EB3">
      <w:pPr>
        <w:pStyle w:val="Minicrib"/>
      </w:pPr>
      <w:r>
        <w:t>MERRY ANDREW  (R4x32)  4C set</w:t>
      </w:r>
      <w:r>
        <w:tab/>
        <w:t>Leslie L James  Centennial Coll</w:t>
      </w:r>
    </w:p>
    <w:p w:rsidR="00B11EB3" w:rsidRDefault="00B11EB3" w:rsidP="00B11EB3">
      <w:pPr>
        <w:pStyle w:val="DanceBody"/>
      </w:pPr>
      <w:r>
        <w:t xml:space="preserve"> 1- 4</w:t>
      </w:r>
      <w:r>
        <w:tab/>
        <w:t>1s+2s &amp; 3s+4s dance 1/2 RH across, 1s+4s change places LH on sides</w:t>
      </w:r>
    </w:p>
    <w:p w:rsidR="00B11EB3" w:rsidRDefault="00B11EB3" w:rsidP="00B11EB3">
      <w:pPr>
        <w:pStyle w:val="DanceBody"/>
      </w:pPr>
      <w:r>
        <w:t xml:space="preserve"> 5- 8</w:t>
      </w:r>
      <w:r>
        <w:tab/>
        <w:t>2s+4s &amp; 1s+3s dance 1/2 RH across, 4s+1s cross LH with partner to opp sides.  (4) 2 3 (1)</w:t>
      </w:r>
    </w:p>
    <w:p w:rsidR="00B11EB3" w:rsidRDefault="00B11EB3" w:rsidP="00B11EB3">
      <w:pPr>
        <w:pStyle w:val="DanceBody"/>
      </w:pPr>
      <w:r>
        <w:t xml:space="preserve"> 9-12</w:t>
      </w:r>
      <w:r>
        <w:tab/>
        <w:t>4s+2s &amp; 3s+1s dance 1/2 LH across, 4s+1s change places RH on sides</w:t>
      </w:r>
    </w:p>
    <w:p w:rsidR="00B11EB3" w:rsidRDefault="00B11EB3" w:rsidP="00B11EB3">
      <w:pPr>
        <w:pStyle w:val="DanceBody"/>
      </w:pPr>
      <w:r>
        <w:t>13-16</w:t>
      </w:r>
      <w:r>
        <w:tab/>
        <w:t>2s+1s &amp; 4s+3s dance 1/2 LH across, 1s+4s cross RH with partner to own sides. 1 2 3 4</w:t>
      </w:r>
    </w:p>
    <w:p w:rsidR="00B11EB3" w:rsidRDefault="00B11EB3" w:rsidP="00B11EB3">
      <w:pPr>
        <w:pStyle w:val="DanceBody"/>
      </w:pPr>
      <w:r>
        <w:t>17-24</w:t>
      </w:r>
      <w:r>
        <w:tab/>
        <w:t>1s+2s dance 1/2 R&amp;L; 1s+3s+4s dance 1/2 mirror reels of 3 on sides (1s in/down, 3s out/up to start). (2) 3 4 (1)</w:t>
      </w:r>
    </w:p>
    <w:p w:rsidR="00B11EB3" w:rsidRDefault="00B11EB3" w:rsidP="00B11EB3">
      <w:pPr>
        <w:pStyle w:val="DanceBody"/>
        <w:keepNext w:val="0"/>
      </w:pPr>
      <w:r>
        <w:t>25-32</w:t>
      </w:r>
      <w:r>
        <w:tab/>
        <w:t xml:space="preserve">3s+1s circle 4H round to left; 2s+1s set &amp; cross RH with partner </w:t>
      </w:r>
      <w:r>
        <w:rPr>
          <w:b/>
        </w:rPr>
        <w:t>while</w:t>
      </w:r>
      <w:r>
        <w:t xml:space="preserve"> 4s+3s set to each other on sides &amp; change places RH.  2 3 4 1</w:t>
      </w:r>
    </w:p>
    <w:p w:rsidR="00B11EB3" w:rsidRDefault="00B11EB3" w:rsidP="00B11EB3"/>
    <w:p w:rsidR="00B11EB3" w:rsidRDefault="00B11EB3" w:rsidP="00B11EB3">
      <w:pPr>
        <w:pStyle w:val="Minicrib"/>
      </w:pPr>
      <w:r>
        <w:t>MERRY BEE  (R6x32)  2C (3C set)</w:t>
      </w:r>
      <w:r>
        <w:tab/>
        <w:t>Carol Johnson, 2015  Celebrating 50 Years (Los Angeles)</w:t>
      </w:r>
    </w:p>
    <w:p w:rsidR="00B11EB3" w:rsidRDefault="00B11EB3" w:rsidP="00B11EB3">
      <w:pPr>
        <w:pStyle w:val="DanceBody"/>
      </w:pPr>
      <w:r>
        <w:t xml:space="preserve"> 1- 8</w:t>
      </w:r>
      <w:r>
        <w:tab/>
        <w:t>1L+1M+2M dance reel of 3 on Men's side (1L passes 2M LSh to start), 1L dances loop back to place</w:t>
      </w:r>
    </w:p>
    <w:p w:rsidR="00B11EB3" w:rsidRDefault="00B11EB3" w:rsidP="00B11EB3">
      <w:pPr>
        <w:pStyle w:val="DanceBody"/>
      </w:pPr>
      <w:r>
        <w:t xml:space="preserve"> 9-16</w:t>
      </w:r>
      <w:r>
        <w:tab/>
        <w:t>1M+1L+2L dance reel of 3 on Ladies' side (1M pass 2L RSh to start), 1M dances across to place facing down</w:t>
      </w:r>
    </w:p>
    <w:p w:rsidR="00B11EB3" w:rsidRDefault="00B11EB3" w:rsidP="00B11EB3">
      <w:pPr>
        <w:pStyle w:val="DanceBody"/>
      </w:pPr>
      <w:r>
        <w:t>17-24</w:t>
      </w:r>
      <w:r>
        <w:tab/>
        <w:t>1s+2s dance LH across; 1s+2s dance RH across</w:t>
      </w:r>
    </w:p>
    <w:p w:rsidR="00B11EB3" w:rsidRDefault="00B11EB3" w:rsidP="00B11EB3">
      <w:pPr>
        <w:pStyle w:val="DanceBody"/>
        <w:keepNext w:val="0"/>
      </w:pPr>
      <w:r>
        <w:t>25-32</w:t>
      </w:r>
      <w:r>
        <w:tab/>
        <w:t>1s cross RH, cast (2s step up); 1s dance 1/2 Fig 8 up round 2s</w:t>
      </w:r>
    </w:p>
    <w:p w:rsidR="00B11EB3" w:rsidRDefault="00B11EB3" w:rsidP="00B11EB3"/>
    <w:p w:rsidR="00B11EB3" w:rsidRDefault="00B11EB3" w:rsidP="00B11EB3">
      <w:pPr>
        <w:pStyle w:val="Minicrib"/>
      </w:pPr>
      <w:r>
        <w:t>THE MERRY DANCERS  (J8x32)  3C (4C set)</w:t>
      </w:r>
      <w:r>
        <w:tab/>
        <w:t>RSCDS Bk 4</w:t>
      </w:r>
    </w:p>
    <w:p w:rsidR="00B11EB3" w:rsidRDefault="00B11EB3" w:rsidP="00B11EB3">
      <w:pPr>
        <w:pStyle w:val="DanceBody"/>
      </w:pPr>
      <w:r>
        <w:t xml:space="preserve"> 1- 8</w:t>
      </w:r>
      <w:r>
        <w:tab/>
        <w:t>1s turn RH &amp; cast 1 place (2s step up), 1s turn LH &amp; cast to 3</w:t>
      </w:r>
      <w:r w:rsidRPr="00972EEB">
        <w:t>rd</w:t>
      </w:r>
      <w:r>
        <w:t xml:space="preserve"> place (3s step up)</w:t>
      </w:r>
    </w:p>
    <w:p w:rsidR="00B11EB3" w:rsidRDefault="00B11EB3" w:rsidP="00B11EB3">
      <w:pPr>
        <w:pStyle w:val="DanceBody"/>
      </w:pPr>
      <w:r>
        <w:t xml:space="preserve"> 9-16</w:t>
      </w:r>
      <w:r>
        <w:tab/>
        <w:t>2s+3s+1s circle 6H round to left for 6 bars (all end on sides) &amp; 1s lead up to face 1</w:t>
      </w:r>
      <w:r w:rsidRPr="00972EEB">
        <w:t>st</w:t>
      </w:r>
      <w:r>
        <w:t xml:space="preserve"> corners</w:t>
      </w:r>
      <w:r w:rsidRPr="00BA6B4D">
        <w:rPr>
          <w:b/>
        </w:rPr>
        <w:t xml:space="preserve"> </w:t>
      </w:r>
      <w:r>
        <w:rPr>
          <w:b/>
        </w:rPr>
        <w:t xml:space="preserve">as </w:t>
      </w:r>
      <w:r>
        <w:t>3s step down</w:t>
      </w:r>
    </w:p>
    <w:p w:rsidR="00B11EB3" w:rsidRDefault="00B11EB3" w:rsidP="00B11EB3">
      <w:pPr>
        <w:pStyle w:val="DanceBody"/>
      </w:pPr>
      <w:r>
        <w:t>17-24</w:t>
      </w:r>
      <w:r>
        <w:tab/>
        <w:t>1s set to 1st corners &amp; turn 2H, set to 2nd corners &amp; turn 2H, finishing between corners</w:t>
      </w:r>
    </w:p>
    <w:p w:rsidR="00B11EB3" w:rsidRDefault="00B11EB3" w:rsidP="00B11EB3">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B11EB3" w:rsidRDefault="00B11EB3" w:rsidP="00B11EB3"/>
    <w:p w:rsidR="00B11EB3" w:rsidRDefault="00B11EB3" w:rsidP="00B11EB3">
      <w:pPr>
        <w:pStyle w:val="Minicrib"/>
      </w:pPr>
      <w:r>
        <w:t>THE MERRY GO ROUND  (S2x32)  2C set</w:t>
      </w:r>
      <w:r>
        <w:tab/>
        <w:t>Marshall McLaughlin  Spring Creek Coll</w:t>
      </w:r>
    </w:p>
    <w:p w:rsidR="00B11EB3" w:rsidRPr="00C86B2D" w:rsidRDefault="00B11EB3" w:rsidP="00B11EB3">
      <w:pPr>
        <w:pStyle w:val="DanceBody"/>
      </w:pPr>
      <w:r w:rsidRPr="00C86B2D">
        <w:t xml:space="preserve"> 1- 4</w:t>
      </w:r>
      <w:r w:rsidRPr="00C86B2D">
        <w:tab/>
        <w:t xml:space="preserve">1s dance in and up, touch nearer hands, cast back to places </w:t>
      </w:r>
      <w:r w:rsidRPr="00C86B2D">
        <w:rPr>
          <w:b/>
        </w:rPr>
        <w:t>while</w:t>
      </w:r>
      <w:r w:rsidRPr="00C86B2D">
        <w:t xml:space="preserve"> 2s dance similarly dancing in/down to start (a cloverleaf figure)</w:t>
      </w:r>
    </w:p>
    <w:p w:rsidR="00B11EB3" w:rsidRPr="00C86B2D" w:rsidRDefault="00B11EB3" w:rsidP="00B11EB3">
      <w:pPr>
        <w:pStyle w:val="DanceBody"/>
      </w:pPr>
      <w:r w:rsidRPr="00C86B2D">
        <w:t xml:space="preserve"> 5- 8</w:t>
      </w:r>
      <w:r w:rsidRPr="00C86B2D">
        <w:tab/>
        <w:t>1s+2s dance RH across to places</w:t>
      </w:r>
    </w:p>
    <w:p w:rsidR="00B11EB3" w:rsidRPr="00C86B2D" w:rsidRDefault="00B11EB3" w:rsidP="00B11EB3">
      <w:pPr>
        <w:pStyle w:val="DanceBody"/>
      </w:pPr>
      <w:r w:rsidRPr="00C86B2D">
        <w:t xml:space="preserve"> 9-16</w:t>
      </w:r>
      <w:r w:rsidRPr="00C86B2D">
        <w:tab/>
        <w:t>1L+2M turn 2H once round. 1M+2L turn 2H once round</w:t>
      </w:r>
    </w:p>
    <w:p w:rsidR="00B11EB3" w:rsidRPr="00C86B2D" w:rsidRDefault="00B11EB3" w:rsidP="00B11EB3">
      <w:pPr>
        <w:pStyle w:val="DanceBody"/>
      </w:pPr>
      <w:r w:rsidRPr="00C86B2D">
        <w:t>17-24</w:t>
      </w:r>
      <w:r w:rsidRPr="00C86B2D">
        <w:tab/>
        <w:t>1s+2s turn partners 2H once round opening out into circle 4H round to Left.  End in centre, 1s facing down, 2s facing up</w:t>
      </w:r>
    </w:p>
    <w:p w:rsidR="00B11EB3" w:rsidRPr="00C86B2D" w:rsidRDefault="00B11EB3" w:rsidP="00B11EB3">
      <w:pPr>
        <w:pStyle w:val="DanceBody"/>
      </w:pPr>
      <w:r w:rsidRPr="00C86B2D">
        <w:t>25-32</w:t>
      </w:r>
      <w:r w:rsidRPr="00C86B2D">
        <w:tab/>
        <w:t xml:space="preserve">1s+2s dance </w:t>
      </w:r>
      <w:r>
        <w:t>"</w:t>
      </w:r>
      <w:r w:rsidRPr="00C86B2D">
        <w:t>Rondel</w:t>
      </w:r>
      <w:r>
        <w:t>"</w:t>
      </w:r>
    </w:p>
    <w:p w:rsidR="00B11EB3" w:rsidRPr="00C86B2D" w:rsidRDefault="00B11EB3" w:rsidP="00B11EB3">
      <w:pPr>
        <w:pStyle w:val="DanceBody"/>
      </w:pPr>
      <w:r w:rsidRPr="00C86B2D">
        <w:tab/>
        <w:t>`25        2s make an arch &amp; dance up</w:t>
      </w:r>
      <w:r w:rsidRPr="00C86B2D">
        <w:rPr>
          <w:b/>
        </w:rPr>
        <w:t xml:space="preserve"> while </w:t>
      </w:r>
      <w:r w:rsidRPr="00C86B2D">
        <w:t>1s dance down under arch</w:t>
      </w:r>
    </w:p>
    <w:p w:rsidR="00B11EB3" w:rsidRPr="00C86B2D" w:rsidRDefault="00B11EB3" w:rsidP="00B11EB3">
      <w:pPr>
        <w:pStyle w:val="DanceBody"/>
      </w:pPr>
      <w:r w:rsidRPr="00C86B2D">
        <w:tab/>
        <w:t>`26-27  2s cross (2L pass in front of 2M) &amp; both dance into 1</w:t>
      </w:r>
      <w:r w:rsidRPr="00972EEB">
        <w:t>st</w:t>
      </w:r>
      <w:r w:rsidRPr="00C86B2D">
        <w:t xml:space="preserve"> place on opp sides</w:t>
      </w:r>
      <w:r w:rsidRPr="00C86B2D">
        <w:rPr>
          <w:b/>
        </w:rPr>
        <w:t xml:space="preserve"> while </w:t>
      </w:r>
      <w:r w:rsidRPr="00C86B2D">
        <w:t>1s cross (1L pass front of 1M) &amp; both dance into 2</w:t>
      </w:r>
      <w:r w:rsidRPr="00972EEB">
        <w:t>nd</w:t>
      </w:r>
      <w:r w:rsidRPr="00C86B2D">
        <w:t xml:space="preserve"> place on opp sides</w:t>
      </w:r>
    </w:p>
    <w:p w:rsidR="00B11EB3" w:rsidRPr="00C86B2D" w:rsidRDefault="00B11EB3" w:rsidP="00B11EB3">
      <w:pPr>
        <w:pStyle w:val="DanceBody"/>
      </w:pPr>
      <w:r w:rsidRPr="00C86B2D">
        <w:tab/>
        <w:t>`28       Men make an arch &amp; dance across</w:t>
      </w:r>
      <w:r w:rsidRPr="00C86B2D">
        <w:rPr>
          <w:b/>
        </w:rPr>
        <w:t xml:space="preserve"> while </w:t>
      </w:r>
      <w:r w:rsidRPr="00C86B2D">
        <w:t>Ladies dance under arch &amp; across</w:t>
      </w:r>
    </w:p>
    <w:p w:rsidR="00B11EB3" w:rsidRPr="00C86B2D" w:rsidRDefault="00B11EB3" w:rsidP="00B11EB3">
      <w:pPr>
        <w:pStyle w:val="DanceBody"/>
      </w:pPr>
      <w:r>
        <w:tab/>
      </w:r>
      <w:r w:rsidRPr="00C86B2D">
        <w:t>`29-30  Men cross over (1M passing in front of 2M) &amp; dance in to meet partner (</w:t>
      </w:r>
      <w:r w:rsidRPr="00C86B2D">
        <w:rPr>
          <w:b/>
        </w:rPr>
        <w:t xml:space="preserve">as </w:t>
      </w:r>
      <w:r w:rsidRPr="00C86B2D">
        <w:t>at start of Fig)</w:t>
      </w:r>
      <w:r w:rsidRPr="00C86B2D">
        <w:rPr>
          <w:b/>
        </w:rPr>
        <w:t xml:space="preserve"> while </w:t>
      </w:r>
      <w:r w:rsidRPr="00C86B2D">
        <w:t>Ladies cross (1L passing in front of 2L) &amp;</w:t>
      </w:r>
      <w:r w:rsidRPr="00C86B2D">
        <w:rPr>
          <w:b/>
        </w:rPr>
        <w:t xml:space="preserve"> also </w:t>
      </w:r>
      <w:r w:rsidRPr="00C86B2D">
        <w:t>dance in to meet partner</w:t>
      </w:r>
    </w:p>
    <w:p w:rsidR="00B11EB3" w:rsidRPr="00C86B2D" w:rsidRDefault="00B11EB3" w:rsidP="00B11EB3">
      <w:pPr>
        <w:pStyle w:val="DanceBody"/>
        <w:keepNext w:val="0"/>
      </w:pPr>
      <w:r w:rsidRPr="00C86B2D">
        <w:tab/>
        <w:t>`31-32  2s make an arch &amp; dance up to 1</w:t>
      </w:r>
      <w:r w:rsidRPr="00972EEB">
        <w:t>st</w:t>
      </w:r>
      <w:r w:rsidRPr="00C86B2D">
        <w:t xml:space="preserve"> place</w:t>
      </w:r>
      <w:r w:rsidRPr="00C86B2D">
        <w:rPr>
          <w:b/>
        </w:rPr>
        <w:t xml:space="preserve"> while </w:t>
      </w:r>
      <w:r w:rsidRPr="00C86B2D">
        <w:t>1s dance under the arch to 2</w:t>
      </w:r>
      <w:r w:rsidRPr="00972EEB">
        <w:t>nd</w:t>
      </w:r>
      <w:r w:rsidRPr="00C86B2D">
        <w:t xml:space="preserve"> place</w:t>
      </w:r>
    </w:p>
    <w:p w:rsidR="00B11EB3" w:rsidRDefault="00B11EB3" w:rsidP="00B11EB3"/>
    <w:p w:rsidR="00B11EB3" w:rsidRDefault="00B11EB3" w:rsidP="00B11EB3">
      <w:pPr>
        <w:pStyle w:val="Minicrib"/>
      </w:pPr>
      <w:r>
        <w:t>MERRY LAD'S AFFAIR  (R8x32)  3C (4C set)</w:t>
      </w:r>
      <w:r>
        <w:tab/>
        <w:t>T Wilson</w:t>
      </w:r>
    </w:p>
    <w:p w:rsidR="00B11EB3" w:rsidRDefault="00B11EB3" w:rsidP="00B11EB3">
      <w:pPr>
        <w:pStyle w:val="DanceBody"/>
      </w:pPr>
      <w:r>
        <w:t xml:space="preserve"> 1- 8</w:t>
      </w:r>
      <w:r>
        <w:tab/>
        <w:t>1s cross RH &amp; cast to 2</w:t>
      </w:r>
      <w:r w:rsidRPr="00972EEB">
        <w:t>nd</w:t>
      </w:r>
      <w:r>
        <w:t xml:space="preserve"> place, 2s+1s+3s Adv+Ret</w:t>
      </w:r>
    </w:p>
    <w:p w:rsidR="00B11EB3" w:rsidRDefault="00B11EB3" w:rsidP="00B11EB3">
      <w:pPr>
        <w:pStyle w:val="DanceBody"/>
      </w:pPr>
      <w:r>
        <w:t xml:space="preserve"> 9-12</w:t>
      </w:r>
      <w:r>
        <w:tab/>
        <w:t>1s dance 1/2 reels of 3 on opposite sides giving LSh to 1</w:t>
      </w:r>
      <w:r w:rsidRPr="00972EEB">
        <w:t>st</w:t>
      </w:r>
      <w:r>
        <w:t xml:space="preserve"> corners to start</w:t>
      </w:r>
    </w:p>
    <w:p w:rsidR="00B11EB3" w:rsidRDefault="00B11EB3" w:rsidP="00B11EB3">
      <w:pPr>
        <w:pStyle w:val="DanceBody"/>
      </w:pPr>
      <w:r>
        <w:t>13-16</w:t>
      </w:r>
      <w:r>
        <w:tab/>
        <w:t>1s cross RH &amp; cast right to end in lines of 3 across (1M between 3s at top, 1L between 2s at bottom)</w:t>
      </w:r>
    </w:p>
    <w:p w:rsidR="00B11EB3" w:rsidRDefault="00B11EB3" w:rsidP="00B11EB3">
      <w:pPr>
        <w:pStyle w:val="DanceBody"/>
      </w:pPr>
      <w:r>
        <w:t>17-24</w:t>
      </w:r>
      <w:r>
        <w:tab/>
        <w:t>3s+1s+2s Adv+Ret (up/down), 1s dance 1/2 reels of 3 across (LSh to person on left) &amp; end BtoB facing 3</w:t>
      </w:r>
      <w:r w:rsidRPr="00972EEB">
        <w:t>rd</w:t>
      </w:r>
      <w:r>
        <w:t xml:space="preserve"> corner (pstn)</w:t>
      </w:r>
    </w:p>
    <w:p w:rsidR="00B11EB3" w:rsidRDefault="00B11EB3" w:rsidP="00B11EB3">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B11EB3" w:rsidRDefault="00B11EB3" w:rsidP="00B11EB3"/>
    <w:p w:rsidR="00B11EB3" w:rsidRDefault="00B11EB3" w:rsidP="00B11EB3">
      <w:pPr>
        <w:pStyle w:val="Minicrib"/>
      </w:pPr>
      <w:r>
        <w:t>MERRY LADS OF AYR  (R8x32)  3C (4C set)</w:t>
      </w:r>
      <w:r>
        <w:tab/>
        <w:t>RSCDS Bk 1</w:t>
      </w:r>
    </w:p>
    <w:p w:rsidR="00B11EB3" w:rsidRDefault="00B11EB3" w:rsidP="00B11EB3">
      <w:pPr>
        <w:pStyle w:val="DanceBody"/>
      </w:pPr>
      <w:r>
        <w:t xml:space="preserve"> 1- 8</w:t>
      </w:r>
      <w:r>
        <w:tab/>
        <w:t>1s turn RH, cast 1 place (2s step up), 1s turn LH &amp; cast to 3</w:t>
      </w:r>
      <w:r w:rsidRPr="00972EEB">
        <w:t>rd</w:t>
      </w:r>
      <w:r>
        <w:t xml:space="preserve"> place (3s step up)</w:t>
      </w:r>
    </w:p>
    <w:p w:rsidR="00B11EB3" w:rsidRDefault="00B11EB3" w:rsidP="00B11EB3">
      <w:pPr>
        <w:pStyle w:val="DanceBody"/>
      </w:pPr>
      <w:r>
        <w:t xml:space="preserve"> 9-16</w:t>
      </w:r>
      <w:r>
        <w:tab/>
        <w:t>1s lead down the middle (3s step down) &amp; back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B11EB3" w:rsidRDefault="00B11EB3" w:rsidP="00B11EB3">
      <w:pPr>
        <w:pStyle w:val="DanceBody"/>
        <w:keepNext w:val="0"/>
      </w:pPr>
      <w:r>
        <w:t>25-32</w:t>
      </w:r>
      <w:r>
        <w:tab/>
        <w:t>1s dance reels of 3 on opposite sides giving LSh to 1</w:t>
      </w:r>
      <w:r w:rsidRPr="00972EEB">
        <w:t>st</w:t>
      </w:r>
      <w:r>
        <w:t xml:space="preserve"> corners, 1s cross RH to own sides bars 31-32</w:t>
      </w:r>
    </w:p>
    <w:p w:rsidR="00B11EB3" w:rsidRDefault="00B11EB3" w:rsidP="00B11EB3"/>
    <w:p w:rsidR="00B11EB3" w:rsidRDefault="00B11EB3" w:rsidP="00B11EB3">
      <w:pPr>
        <w:pStyle w:val="Minicrib"/>
      </w:pPr>
      <w:r>
        <w:t>THE MERRY MOORES  (R4x32)  Sq.Set of 4 dancers</w:t>
      </w:r>
      <w:r>
        <w:tab/>
        <w:t>R Arrowsmith  Doune Coll</w:t>
      </w:r>
    </w:p>
    <w:p w:rsidR="00B11EB3" w:rsidRDefault="00B11EB3" w:rsidP="00B11EB3">
      <w:pPr>
        <w:pStyle w:val="DanceBody"/>
      </w:pPr>
      <w:r>
        <w:t xml:space="preserve"> 1- 8</w:t>
      </w:r>
      <w:r>
        <w:tab/>
        <w:t>All dance RH across &amp; LH back to place</w:t>
      </w:r>
    </w:p>
    <w:p w:rsidR="00B11EB3" w:rsidRDefault="00B11EB3" w:rsidP="00B11EB3">
      <w:pPr>
        <w:pStyle w:val="DanceBody"/>
      </w:pPr>
      <w:r>
        <w:t xml:space="preserve"> 9-16</w:t>
      </w:r>
      <w:r>
        <w:tab/>
        <w:t>1+3 3/4 turn RH &amp; join with 4+2 to Bal-in-Line, 1+3 1/2 turn RH &amp; join with 2+4 &amp; Bal-in-Line.</w:t>
      </w:r>
    </w:p>
    <w:p w:rsidR="00B11EB3" w:rsidRDefault="00B11EB3" w:rsidP="00B11EB3">
      <w:pPr>
        <w:pStyle w:val="DanceBody"/>
      </w:pPr>
      <w:r>
        <w:t>17-24</w:t>
      </w:r>
      <w:r>
        <w:tab/>
        <w:t>All dance reel of 4 (in this position) 1 &amp; 3 returning to original places.</w:t>
      </w:r>
    </w:p>
    <w:p w:rsidR="00B11EB3" w:rsidRDefault="00B11EB3" w:rsidP="00B11EB3">
      <w:pPr>
        <w:pStyle w:val="DanceBody"/>
        <w:keepNext w:val="0"/>
      </w:pPr>
      <w:r>
        <w:t>25-32</w:t>
      </w:r>
      <w:r>
        <w:tab/>
        <w:t>All Advance to centre (PdB), set turning to face out, all Petronella turn to end 1 place to left of original place &amp; set.</w:t>
      </w:r>
    </w:p>
    <w:p w:rsidR="00B11EB3" w:rsidRDefault="00B11EB3" w:rsidP="00B11EB3"/>
    <w:p w:rsidR="00B11EB3" w:rsidRDefault="00B11EB3" w:rsidP="00B11EB3">
      <w:pPr>
        <w:pStyle w:val="Minicrib"/>
      </w:pPr>
      <w:r>
        <w:t>THE MERRY ODDFELLOWS  (J8x32)  2C (4C set)</w:t>
      </w:r>
      <w:r>
        <w:tab/>
        <w:t>MMM 1</w:t>
      </w:r>
    </w:p>
    <w:p w:rsidR="00B11EB3" w:rsidRDefault="00B11EB3" w:rsidP="00B11EB3">
      <w:pPr>
        <w:pStyle w:val="DanceBody"/>
      </w:pPr>
      <w:r>
        <w:t xml:space="preserve"> 1- 8</w:t>
      </w:r>
      <w:r>
        <w:tab/>
        <w:t>1s+2s Adv+Ret for 2 steps &amp; dance 1/2 R&amp;L</w:t>
      </w:r>
    </w:p>
    <w:p w:rsidR="00B11EB3" w:rsidRDefault="00B11EB3" w:rsidP="00B11EB3">
      <w:pPr>
        <w:pStyle w:val="DanceBody"/>
      </w:pPr>
      <w:r>
        <w:t xml:space="preserve"> 9-16</w:t>
      </w:r>
      <w:r>
        <w:tab/>
        <w:t>1L+2M turn RH 1.1/2 times; 1M+2L turn RH 1.1/2 times. All back in original places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a Poussette. 2 1</w:t>
      </w:r>
    </w:p>
    <w:p w:rsidR="00B11EB3" w:rsidRDefault="00B11EB3" w:rsidP="00B11EB3"/>
    <w:p w:rsidR="00B11EB3" w:rsidRDefault="00B11EB3" w:rsidP="00B11EB3">
      <w:pPr>
        <w:pStyle w:val="Minicrib"/>
      </w:pPr>
      <w:r>
        <w:t>THE MERRY REAPERS  (J8x24)  3C (4C set)</w:t>
      </w:r>
      <w:r>
        <w:tab/>
        <w:t>Bk of Graded SCDs</w:t>
      </w:r>
    </w:p>
    <w:p w:rsidR="00B11EB3" w:rsidRDefault="00B11EB3" w:rsidP="00B11EB3">
      <w:pPr>
        <w:pStyle w:val="DanceBody"/>
      </w:pPr>
      <w:r>
        <w:t xml:space="preserve"> 1- 8</w:t>
      </w:r>
      <w:r>
        <w:tab/>
        <w:t>1s cast below 3s, lead up &amp; cast to 2</w:t>
      </w:r>
      <w:r w:rsidRPr="00972EEB">
        <w:t>nd</w:t>
      </w:r>
      <w:r>
        <w:t xml:space="preserve"> places</w:t>
      </w:r>
    </w:p>
    <w:p w:rsidR="00B11EB3" w:rsidRDefault="00B11EB3" w:rsidP="00B11EB3">
      <w:pPr>
        <w:pStyle w:val="DanceBody"/>
      </w:pPr>
      <w:r>
        <w:t xml:space="preserve"> 9-16</w:t>
      </w:r>
      <w:r>
        <w:tab/>
        <w:t>2s+1s+3s circle 6H round &amp; back</w:t>
      </w:r>
    </w:p>
    <w:p w:rsidR="00B11EB3" w:rsidRDefault="00B11EB3" w:rsidP="00B11EB3">
      <w:pPr>
        <w:pStyle w:val="DanceBody"/>
        <w:keepNext w:val="0"/>
      </w:pPr>
      <w:r>
        <w:t>17-24</w:t>
      </w:r>
      <w:r>
        <w:tab/>
        <w:t>2s+1s+3s turn RH &amp; LH</w:t>
      </w:r>
    </w:p>
    <w:p w:rsidR="00B11EB3" w:rsidRDefault="00B11EB3" w:rsidP="00B11EB3"/>
    <w:p w:rsidR="00B11EB3" w:rsidRDefault="00B11EB3" w:rsidP="00B11EB3">
      <w:pPr>
        <w:pStyle w:val="Minicrib"/>
      </w:pPr>
      <w:r>
        <w:t>MERRY ST ANDREWS  (J8x40)  3C (4C set)</w:t>
      </w:r>
      <w:r>
        <w:tab/>
        <w:t>Chris Ronald  Sunday Class Bk 2</w:t>
      </w:r>
    </w:p>
    <w:p w:rsidR="00B11EB3" w:rsidRDefault="00B11EB3" w:rsidP="00B11EB3">
      <w:pPr>
        <w:pStyle w:val="DanceBody"/>
      </w:pPr>
      <w:r>
        <w:t xml:space="preserve"> 1- 8</w:t>
      </w:r>
      <w:r>
        <w:tab/>
        <w:t>1s set, cast to 3rd place (2s+3s step up). 2s set, cast to 3rd place (3s+1s step up).  3 1 2</w:t>
      </w:r>
    </w:p>
    <w:p w:rsidR="00B11EB3" w:rsidRDefault="00B11EB3" w:rsidP="00B11EB3">
      <w:pPr>
        <w:pStyle w:val="DanceBody"/>
      </w:pPr>
      <w:r>
        <w:t xml:space="preserve"> 9-16</w:t>
      </w:r>
      <w:r>
        <w:tab/>
        <w:t>1st corner diagonal:</w:t>
      </w:r>
    </w:p>
    <w:p w:rsidR="00B11EB3" w:rsidRDefault="00B11EB3" w:rsidP="00B11EB3">
      <w:pPr>
        <w:pStyle w:val="DanceBody"/>
      </w:pPr>
      <w:r>
        <w:tab/>
        <w:t>9-12    1s (in 2nd place) set to &amp; cross RH with person diagonally to right (1M+2L, 1L+3M)</w:t>
      </w:r>
    </w:p>
    <w:p w:rsidR="00B11EB3" w:rsidRDefault="00B11EB3" w:rsidP="00B11EB3">
      <w:pPr>
        <w:pStyle w:val="DanceBody"/>
      </w:pPr>
      <w:r>
        <w:tab/>
        <w:t>13-16  1M followed by 3M &amp; 1L followed by 2L chase clockwise 1/2 round  behind standing dancers</w:t>
      </w:r>
    </w:p>
    <w:p w:rsidR="00B11EB3" w:rsidRDefault="00B11EB3" w:rsidP="00B11EB3">
      <w:pPr>
        <w:pStyle w:val="DanceBody"/>
      </w:pPr>
      <w:r>
        <w:t>17-24</w:t>
      </w:r>
      <w:r>
        <w:tab/>
        <w:t>2nd corner diagonal:</w:t>
      </w:r>
    </w:p>
    <w:p w:rsidR="00B11EB3" w:rsidRDefault="00B11EB3" w:rsidP="00B11EB3">
      <w:pPr>
        <w:pStyle w:val="DanceBody"/>
      </w:pPr>
      <w:r>
        <w:tab/>
        <w:t>17-20   Couple in 2nd place (3M &amp; 2L) set to &amp; cross LH with person diagonally to left (3M+3L &amp; 2L+2M)</w:t>
      </w:r>
    </w:p>
    <w:p w:rsidR="00B11EB3" w:rsidRDefault="00B11EB3" w:rsidP="00B11EB3">
      <w:pPr>
        <w:pStyle w:val="DanceBody"/>
      </w:pPr>
      <w:r>
        <w:tab/>
        <w:t>21-24   3M followed by 2M &amp; 2L followed by  3L chase anticlockwise 1/2 round  behind standing dancers</w:t>
      </w:r>
    </w:p>
    <w:p w:rsidR="00B11EB3" w:rsidRDefault="00B11EB3" w:rsidP="00B11EB3">
      <w:pPr>
        <w:pStyle w:val="DanceBody"/>
      </w:pPr>
      <w:r>
        <w:t>25-32</w:t>
      </w:r>
      <w:r>
        <w:tab/>
        <w:t>1st corner diagonal:</w:t>
      </w:r>
    </w:p>
    <w:p w:rsidR="00B11EB3" w:rsidRDefault="00B11EB3" w:rsidP="00B11EB3">
      <w:pPr>
        <w:pStyle w:val="DanceBody"/>
      </w:pPr>
      <w:r>
        <w:tab/>
        <w:t>25-28   Couple in 2nd place (2M &amp; 3L) set &amp; cross RH with person diagonally to right (2M+1L &amp; 3L+1M)</w:t>
      </w:r>
    </w:p>
    <w:p w:rsidR="00B11EB3" w:rsidRDefault="00B11EB3" w:rsidP="00B11EB3">
      <w:pPr>
        <w:pStyle w:val="DanceBody"/>
      </w:pPr>
      <w:r>
        <w:tab/>
        <w:t>29-32   2M followed by 1M &amp; 3L followed by 1L chase clockwise 1/2 round  behind standing dancers.  End 2 1 3</w:t>
      </w:r>
    </w:p>
    <w:p w:rsidR="00B11EB3" w:rsidRDefault="00B11EB3" w:rsidP="00B11EB3">
      <w:pPr>
        <w:pStyle w:val="DanceBody"/>
        <w:keepNext w:val="0"/>
      </w:pPr>
      <w:r>
        <w:t>33-40</w:t>
      </w:r>
      <w:r>
        <w:tab/>
        <w:t>2s+1s+3s circle 6H round and back</w:t>
      </w:r>
    </w:p>
    <w:p w:rsidR="00B11EB3" w:rsidRDefault="00B11EB3" w:rsidP="00B11EB3"/>
    <w:p w:rsidR="00B11EB3" w:rsidRDefault="00B11EB3" w:rsidP="00B11EB3">
      <w:pPr>
        <w:pStyle w:val="Minicrib"/>
      </w:pPr>
      <w:r>
        <w:t>MHAIRI AND I  (J4x40)  4C set</w:t>
      </w:r>
      <w:r>
        <w:tab/>
        <w:t>Patricia Miles  Nova Scotia Collection 2017</w:t>
      </w:r>
    </w:p>
    <w:p w:rsidR="00B11EB3" w:rsidRPr="007A06B1" w:rsidRDefault="00B11EB3" w:rsidP="00B11EB3">
      <w:pPr>
        <w:pStyle w:val="DanceBody"/>
      </w:pPr>
      <w:r>
        <w:t xml:space="preserve"> 1- 8</w:t>
      </w:r>
      <w:r>
        <w:tab/>
        <w:t>1s dance down NHJ, dance out between 3s &amp; 4s, cast up round 4s &amp; dance out behind 3s to 2nd place own side (2s step up 7-8)</w:t>
      </w:r>
    </w:p>
    <w:p w:rsidR="00B11EB3" w:rsidRDefault="00B11EB3" w:rsidP="00B11EB3">
      <w:pPr>
        <w:pStyle w:val="DanceBody"/>
      </w:pPr>
      <w:r>
        <w:t xml:space="preserve"> 9-16</w:t>
      </w:r>
      <w:r>
        <w:tab/>
        <w:t>All 4 couples Adv+Ret twice</w:t>
      </w:r>
    </w:p>
    <w:p w:rsidR="00B11EB3" w:rsidRDefault="00B11EB3" w:rsidP="00B11EB3">
      <w:pPr>
        <w:pStyle w:val="DanceBody"/>
      </w:pPr>
      <w:r>
        <w:t>17-24</w:t>
      </w:r>
      <w:r>
        <w:tab/>
        <w:t>1s+3s Set+Link; 1s+4s Set+Link</w:t>
      </w:r>
    </w:p>
    <w:p w:rsidR="00B11EB3" w:rsidRDefault="00B11EB3" w:rsidP="00B11EB3">
      <w:pPr>
        <w:pStyle w:val="DanceBody"/>
      </w:pPr>
      <w:r>
        <w:t>25-32</w:t>
      </w:r>
      <w:r>
        <w:tab/>
        <w:t xml:space="preserve">2s+3s </w:t>
      </w:r>
      <w:r>
        <w:rPr>
          <w:b/>
        </w:rPr>
        <w:t>also</w:t>
      </w:r>
      <w:r>
        <w:t xml:space="preserve"> 4s+1s dance RH across &amp; LH across</w:t>
      </w:r>
    </w:p>
    <w:p w:rsidR="00B11EB3" w:rsidRDefault="00B11EB3" w:rsidP="00B11EB3">
      <w:pPr>
        <w:pStyle w:val="DanceBody"/>
        <w:keepNext w:val="0"/>
      </w:pPr>
      <w:r>
        <w:t>33-40</w:t>
      </w:r>
      <w:r>
        <w:tab/>
        <w:t>1s dance up 1 place &amp; cast back to 4th place own side; 1s turn RH</w:t>
      </w:r>
    </w:p>
    <w:p w:rsidR="00B11EB3" w:rsidRDefault="00B11EB3" w:rsidP="00B11EB3"/>
    <w:p w:rsidR="00B11EB3" w:rsidRDefault="00B11EB3" w:rsidP="00B11EB3">
      <w:pPr>
        <w:pStyle w:val="Minicrib"/>
      </w:pPr>
      <w:r>
        <w:t>MICHELLE DEPLEDGE OF PRESTON  (S8x32)  3C (4C set)</w:t>
      </w:r>
      <w:r>
        <w:tab/>
        <w:t>Barbara Taylor</w:t>
      </w:r>
    </w:p>
    <w:p w:rsidR="00B11EB3" w:rsidRDefault="00B11EB3" w:rsidP="00B11EB3">
      <w:pPr>
        <w:pStyle w:val="DanceBody"/>
      </w:pPr>
      <w:r>
        <w:t xml:space="preserve"> 1- 8</w:t>
      </w:r>
      <w:r>
        <w:tab/>
        <w:t>1s+2s dance the Knot. 1s finish facing 1st corner</w:t>
      </w:r>
    </w:p>
    <w:p w:rsidR="00B11EB3" w:rsidRDefault="00B11EB3" w:rsidP="00B11EB3">
      <w:pPr>
        <w:pStyle w:val="DanceBody"/>
      </w:pPr>
      <w:r>
        <w:t xml:space="preserve"> 9-16</w:t>
      </w:r>
      <w:r>
        <w:tab/>
        <w:t>1s 1/2 turn 1st corners flowing into 1/2 diag reel of 4 with 1st corners, 1s 1/2 turn RH to face 4th corners</w:t>
      </w:r>
    </w:p>
    <w:p w:rsidR="00B11EB3" w:rsidRDefault="00B11EB3" w:rsidP="00B11EB3">
      <w:pPr>
        <w:pStyle w:val="DanceBody"/>
      </w:pPr>
      <w:r>
        <w:t>17-24</w:t>
      </w:r>
      <w:r>
        <w:tab/>
        <w:t>1s 1/2 turn 4th corners flowing into 1/2 diag reel of 4 with corners, 1s 1/2 turn 4th corner RH to end 1M between 3s at top, 1L between 2s in 3rd place</w:t>
      </w:r>
    </w:p>
    <w:p w:rsidR="00B11EB3" w:rsidRDefault="00B11EB3" w:rsidP="00B11EB3">
      <w:pPr>
        <w:pStyle w:val="DanceBody"/>
      </w:pPr>
      <w:r>
        <w:t>25-32</w:t>
      </w:r>
      <w:r>
        <w:tab/>
        <w:t>All chase clockwise 1/2 round; 1s turn 2H 1.1/4 to end in 2nd place own side.  2 1 3</w:t>
      </w:r>
    </w:p>
    <w:p w:rsidR="00B11EB3" w:rsidRPr="00DF0AC1" w:rsidRDefault="00B11EB3" w:rsidP="00B11EB3">
      <w:pPr>
        <w:pStyle w:val="DanceBody"/>
        <w:keepNext w:val="0"/>
        <w:rPr>
          <w:i/>
        </w:rPr>
      </w:pPr>
      <w:r w:rsidRPr="00DF0AC1">
        <w:rPr>
          <w:i/>
        </w:rPr>
        <w:t>Note: End of 2nd time, 1s+4s dance the Knot on bars 1-8 to bring 4s into 3rd place, 1s to 4th place</w:t>
      </w:r>
    </w:p>
    <w:p w:rsidR="00B11EB3" w:rsidRDefault="00B11EB3" w:rsidP="00B11EB3"/>
    <w:p w:rsidR="00B11EB3" w:rsidRDefault="00B11EB3" w:rsidP="00B11EB3">
      <w:pPr>
        <w:pStyle w:val="Minicrib"/>
      </w:pPr>
      <w:r>
        <w:t>MICHELLE'S STRATHSPEY  (S3x32) 3C set</w:t>
      </w:r>
      <w:r>
        <w:tab/>
        <w:t>Martha Morrison Veranth</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dance down between 3s, cast up &amp; dance up between 2s (2s step up 11-12) &amp; cast round 2s to 2</w:t>
      </w:r>
      <w:r w:rsidRPr="00972EEB">
        <w:t>nd</w:t>
      </w:r>
      <w:r>
        <w:t xml:space="preserve"> places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11EB3" w:rsidRDefault="00B11EB3" w:rsidP="00B11EB3">
      <w:pPr>
        <w:pStyle w:val="DanceBody"/>
        <w:keepNext w:val="0"/>
      </w:pPr>
      <w:r>
        <w:t>25-32</w:t>
      </w:r>
      <w:r>
        <w:tab/>
        <w:t>1s+3s Set+Link &amp; all turn partners 2H</w:t>
      </w:r>
    </w:p>
    <w:p w:rsidR="00B11EB3" w:rsidRDefault="00B11EB3" w:rsidP="00B11EB3"/>
    <w:p w:rsidR="00B11EB3" w:rsidRDefault="00B11EB3" w:rsidP="00B11EB3">
      <w:pPr>
        <w:pStyle w:val="Minicrib"/>
      </w:pPr>
      <w:r>
        <w:t>THE MICHIGAN REEL  (R4x32)  4C set</w:t>
      </w:r>
      <w:r>
        <w:tab/>
        <w:t>John S Trew  Martello Tower 1</w:t>
      </w:r>
    </w:p>
    <w:p w:rsidR="00B11EB3" w:rsidRDefault="00B11EB3" w:rsidP="00B11EB3">
      <w:pPr>
        <w:pStyle w:val="DanceBody"/>
      </w:pPr>
      <w:r>
        <w:t xml:space="preserve"> 1- 8</w:t>
      </w:r>
      <w:r>
        <w:tab/>
        <w:t>All Adv+Ret &amp; dance DoSiDo with partner</w:t>
      </w:r>
    </w:p>
    <w:p w:rsidR="00B11EB3" w:rsidRDefault="00B11EB3" w:rsidP="00B11EB3">
      <w:pPr>
        <w:pStyle w:val="DanceBody"/>
      </w:pPr>
      <w:r>
        <w:t xml:space="preserve"> 9-16</w:t>
      </w:r>
      <w:r>
        <w:tab/>
        <w:t>1s+2s</w:t>
      </w:r>
      <w:r w:rsidRPr="007F0D5A">
        <w:rPr>
          <w:b/>
        </w:rPr>
        <w:t xml:space="preserve"> also </w:t>
      </w:r>
      <w:r>
        <w:t>3s+4s dance R&amp;L</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1s dance down to 4</w:t>
      </w:r>
      <w:r w:rsidRPr="00972EEB">
        <w:t>th</w:t>
      </w:r>
      <w:r>
        <w:t xml:space="preserve"> place, others step up on bars 27-28 &amp; all turn partner RH</w:t>
      </w:r>
    </w:p>
    <w:p w:rsidR="00B11EB3" w:rsidRDefault="00B11EB3" w:rsidP="00B11EB3"/>
    <w:p w:rsidR="00B11EB3" w:rsidRDefault="00B11EB3" w:rsidP="00B11EB3">
      <w:pPr>
        <w:pStyle w:val="Minicrib"/>
      </w:pPr>
      <w:r>
        <w:t>THE MICMAC ROTARY  (R96)  Sq.Set</w:t>
      </w:r>
      <w:r>
        <w:tab/>
        <w:t>John Drewry  Brodie Bk &amp; Nova Scotia Collection 2017</w:t>
      </w:r>
    </w:p>
    <w:p w:rsidR="00B11EB3" w:rsidRDefault="00B11EB3" w:rsidP="00B11EB3">
      <w:pPr>
        <w:pStyle w:val="DanceBody"/>
      </w:pPr>
      <w:r>
        <w:t>Fig 1</w:t>
      </w:r>
    </w:p>
    <w:p w:rsidR="00B11EB3" w:rsidRDefault="00B11EB3" w:rsidP="00B11EB3">
      <w:pPr>
        <w:pStyle w:val="DanceBody"/>
      </w:pPr>
      <w:r>
        <w:t xml:space="preserve"> 1- 8</w:t>
      </w:r>
      <w:r>
        <w:tab/>
        <w:t>1s+3s set &amp; dance "La Baratte":-</w:t>
      </w:r>
    </w:p>
    <w:p w:rsidR="00B11EB3" w:rsidRDefault="00B11EB3" w:rsidP="00B11EB3">
      <w:pPr>
        <w:pStyle w:val="DanceBody"/>
      </w:pPr>
      <w:r>
        <w:tab/>
        <w:t>`Men 1/2 turn Lady RH &amp; retains hand but at arm's length from each other</w:t>
      </w:r>
    </w:p>
    <w:p w:rsidR="00B11EB3" w:rsidRDefault="00B11EB3" w:rsidP="00B11EB3">
      <w:pPr>
        <w:pStyle w:val="DanceBody"/>
      </w:pPr>
      <w:r>
        <w:tab/>
        <w:t>`Men retrace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`Couples change places LH to change places facing out</w:t>
      </w:r>
    </w:p>
    <w:p w:rsidR="00B11EB3" w:rsidRDefault="00B11EB3" w:rsidP="00B11EB3">
      <w:pPr>
        <w:pStyle w:val="DanceBody"/>
      </w:pPr>
      <w:r>
        <w:t xml:space="preserve"> 9-16</w:t>
      </w:r>
      <w:r>
        <w:tab/>
        <w:t>2s+4s (prom hold) Adv+Ret</w:t>
      </w:r>
      <w:r w:rsidRPr="00BA6B4D">
        <w:rPr>
          <w:b/>
        </w:rPr>
        <w:t xml:space="preserve"> while </w:t>
      </w:r>
      <w:r>
        <w:t>3s &amp; 1s Promenade anticlockwise 3/4 way round to face out to side couples (1s face 4s &amp; 3s face 2s), all (in prom hold) pass facing couples RSh, 1s &amp; 3s dance back to original places</w:t>
      </w:r>
      <w:r w:rsidRPr="00BA6B4D">
        <w:rPr>
          <w:b/>
        </w:rPr>
        <w:t xml:space="preserve"> while </w:t>
      </w:r>
      <w:r>
        <w:t>side couples dance in &amp; round opp couple LSh &amp; return to pl</w:t>
      </w:r>
    </w:p>
    <w:p w:rsidR="00B11EB3" w:rsidRDefault="00B11EB3" w:rsidP="00B11EB3">
      <w:pPr>
        <w:pStyle w:val="DanceBody"/>
      </w:pPr>
      <w:r>
        <w:t>17-32</w:t>
      </w:r>
      <w:r>
        <w:tab/>
        <w:t>Repeat bars 1-16 with 2s &amp; 4s dancing "La Baratte" &amp; Promenading round</w:t>
      </w:r>
    </w:p>
    <w:p w:rsidR="00B11EB3" w:rsidRDefault="00B11EB3" w:rsidP="00B11EB3">
      <w:pPr>
        <w:pStyle w:val="DanceBody"/>
      </w:pPr>
      <w:r>
        <w:t>Fig 2</w:t>
      </w:r>
    </w:p>
    <w:p w:rsidR="00B11EB3" w:rsidRDefault="00B11EB3" w:rsidP="00B11EB3">
      <w:pPr>
        <w:pStyle w:val="DanceBody"/>
      </w:pPr>
      <w:r>
        <w:t xml:space="preserve"> 1- 8</w:t>
      </w:r>
      <w:r>
        <w:tab/>
        <w:t>1L+2M &amp; 3L+4M 1/2 turn RH &amp; dance RH across 1/2 way, 1L &amp; 3L turn their own corners RH 1.1/2 times to place</w:t>
      </w:r>
    </w:p>
    <w:p w:rsidR="00B11EB3" w:rsidRDefault="00B11EB3" w:rsidP="00B11EB3">
      <w:pPr>
        <w:pStyle w:val="DanceBody"/>
      </w:pPr>
      <w:r>
        <w:t xml:space="preserve"> 9-16</w:t>
      </w:r>
      <w:r>
        <w:tab/>
        <w:t>2L &amp; 4L repeat bars 1- 8</w:t>
      </w:r>
    </w:p>
    <w:p w:rsidR="00B11EB3" w:rsidRDefault="00B11EB3" w:rsidP="00B11EB3">
      <w:pPr>
        <w:pStyle w:val="DanceBody"/>
      </w:pPr>
      <w:r>
        <w:t>17-24</w:t>
      </w:r>
      <w:r>
        <w:tab/>
        <w:t>All set to partners, petronella turn (Ladies BtoB) &amp; set twice On second setting the Ladies turn right about to form a circle</w:t>
      </w:r>
      <w:r w:rsidRPr="00BA6B4D">
        <w:rPr>
          <w:b/>
        </w:rPr>
        <w:t xml:space="preserve"> while </w:t>
      </w:r>
      <w:r>
        <w:t>partners dances in behind them &amp; place hands on their hips</w:t>
      </w:r>
    </w:p>
    <w:p w:rsidR="00B11EB3" w:rsidRDefault="00B11EB3" w:rsidP="00B11EB3">
      <w:pPr>
        <w:pStyle w:val="DanceBody"/>
      </w:pPr>
      <w:r>
        <w:t>25-32</w:t>
      </w:r>
      <w:r>
        <w:tab/>
        <w:t>Ladies circle 4H round to left (small steps) with partners behind them then &amp; all turn partners RH back to places</w:t>
      </w:r>
    </w:p>
    <w:p w:rsidR="00B11EB3" w:rsidRDefault="00B11EB3" w:rsidP="00B11EB3">
      <w:pPr>
        <w:pStyle w:val="DanceBody"/>
      </w:pPr>
      <w:r>
        <w:t>Fig 3</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dance RH across &amp; turn partners LH 1.1/2 times to bring Men into middle</w:t>
      </w:r>
    </w:p>
    <w:p w:rsidR="00B11EB3" w:rsidRDefault="00B11EB3" w:rsidP="00B11EB3">
      <w:pPr>
        <w:pStyle w:val="DanceBody"/>
      </w:pPr>
      <w:r>
        <w:t>17-24</w:t>
      </w:r>
      <w:r>
        <w:tab/>
        <w:t>Men dance RH across &amp; turn partners LH into prom hold facing anticlockwise</w:t>
      </w:r>
    </w:p>
    <w:p w:rsidR="00B11EB3" w:rsidRDefault="00B11EB3" w:rsidP="00B11EB3">
      <w:pPr>
        <w:pStyle w:val="DanceBody"/>
        <w:keepNext w:val="0"/>
      </w:pPr>
      <w:r>
        <w:t>25-32</w:t>
      </w:r>
      <w:r>
        <w:tab/>
        <w:t>All Promenade round</w:t>
      </w:r>
    </w:p>
    <w:p w:rsidR="00B11EB3" w:rsidRDefault="00B11EB3" w:rsidP="00B11EB3"/>
    <w:p w:rsidR="00B11EB3" w:rsidRDefault="00B11EB3" w:rsidP="00B11EB3">
      <w:pPr>
        <w:pStyle w:val="Minicrib"/>
      </w:pPr>
      <w:r>
        <w:t>MID FODDERLETTER  (S4x32)  4C set</w:t>
      </w:r>
      <w:r>
        <w:tab/>
        <w:t>Dick Noden  Crystal Coll</w:t>
      </w:r>
    </w:p>
    <w:p w:rsidR="00B11EB3" w:rsidRDefault="00B11EB3" w:rsidP="00B11EB3">
      <w:pPr>
        <w:pStyle w:val="DanceBody"/>
      </w:pPr>
      <w:r w:rsidRPr="000D60D4">
        <w:t xml:space="preserve"> 1- 8</w:t>
      </w:r>
      <w:r w:rsidRPr="000D60D4">
        <w:tab/>
        <w:t>1s &amp; 3s petronella to opposite sides</w:t>
      </w:r>
      <w:r w:rsidRPr="000D60D4">
        <w:rPr>
          <w:b/>
        </w:rPr>
        <w:t xml:space="preserve"> while </w:t>
      </w:r>
      <w:r w:rsidRPr="000D60D4">
        <w:t>2s &amp; 4s step up, set, petronella turn into centre &amp; set</w:t>
      </w:r>
    </w:p>
    <w:p w:rsidR="00B11EB3" w:rsidRPr="000D60D4" w:rsidRDefault="00B11EB3" w:rsidP="00B11EB3">
      <w:pPr>
        <w:pStyle w:val="DanceBody"/>
      </w:pPr>
      <w:r w:rsidRPr="000D60D4">
        <w:t xml:space="preserve"> 9-16</w:t>
      </w:r>
      <w:r w:rsidRPr="000D60D4">
        <w:tab/>
        <w:t>2s</w:t>
      </w:r>
      <w:r w:rsidRPr="000D60D4">
        <w:rPr>
          <w:b/>
        </w:rPr>
        <w:t xml:space="preserve"> also </w:t>
      </w:r>
      <w:r w:rsidRPr="000D60D4">
        <w:t>4s in prom hold dance reels of 3 across (RSh to 1L/3L) ending</w:t>
      </w:r>
      <w:r w:rsidRPr="000D60D4">
        <w:rPr>
          <w:b/>
        </w:rPr>
        <w:t xml:space="preserve"> as </w:t>
      </w:r>
      <w:r w:rsidRPr="000D60D4">
        <w:t>bar 8</w:t>
      </w:r>
    </w:p>
    <w:p w:rsidR="00B11EB3" w:rsidRPr="000D60D4" w:rsidRDefault="00B11EB3" w:rsidP="00B11EB3">
      <w:pPr>
        <w:pStyle w:val="DanceBody"/>
      </w:pPr>
      <w:r w:rsidRPr="000D60D4">
        <w:t>17-24</w:t>
      </w:r>
      <w:r w:rsidRPr="000D60D4">
        <w:tab/>
        <w:t>All set to partners, 1s+2s</w:t>
      </w:r>
      <w:r w:rsidRPr="000D60D4">
        <w:rPr>
          <w:b/>
        </w:rPr>
        <w:t xml:space="preserve"> also </w:t>
      </w:r>
      <w:r w:rsidRPr="000D60D4">
        <w:t>3s+4s circle 4H round to Left to end on own sides, 1L+2L</w:t>
      </w:r>
      <w:r w:rsidRPr="000D60D4">
        <w:rPr>
          <w:b/>
        </w:rPr>
        <w:t xml:space="preserve"> also </w:t>
      </w:r>
      <w:r w:rsidRPr="000D60D4">
        <w:t>3L+4L change places RH &amp; 1L+4L turn LH.  2 1 4 3</w:t>
      </w:r>
    </w:p>
    <w:p w:rsidR="00B11EB3" w:rsidRPr="000D60D4" w:rsidRDefault="00B11EB3" w:rsidP="00B11EB3">
      <w:pPr>
        <w:pStyle w:val="DanceBody"/>
        <w:keepNext w:val="0"/>
      </w:pPr>
      <w:r w:rsidRPr="000D60D4">
        <w:t>25-32</w:t>
      </w:r>
      <w:r w:rsidRPr="000D60D4">
        <w:tab/>
        <w:t>1s+3s+4s (bottom 3 cpls) dance the Knot.  2 3 4 1</w:t>
      </w:r>
    </w:p>
    <w:p w:rsidR="00B11EB3" w:rsidRDefault="00B11EB3" w:rsidP="00B11EB3"/>
    <w:p w:rsidR="00B11EB3" w:rsidRDefault="00B11EB3" w:rsidP="00B11EB3">
      <w:pPr>
        <w:pStyle w:val="Minicrib"/>
      </w:pPr>
      <w:r>
        <w:t>MID LOTHIAN  (R8x40)  3C (4C set)</w:t>
      </w:r>
      <w:r>
        <w:tab/>
        <w:t>W Campbell  RSCDS Bk 7</w:t>
      </w:r>
    </w:p>
    <w:p w:rsidR="00B11EB3" w:rsidRDefault="00B11EB3" w:rsidP="00B11EB3">
      <w:pPr>
        <w:pStyle w:val="DanceBody"/>
      </w:pPr>
      <w:r>
        <w:t xml:space="preserve"> 1- 8</w:t>
      </w:r>
      <w:r>
        <w:tab/>
        <w:t>1s cast to bottom, turn out &amp; cast up to top</w:t>
      </w:r>
    </w:p>
    <w:p w:rsidR="00B11EB3" w:rsidRDefault="00B11EB3" w:rsidP="00B11EB3">
      <w:pPr>
        <w:pStyle w:val="DanceBody"/>
      </w:pPr>
      <w:r>
        <w:t xml:space="preserve"> 9-16</w:t>
      </w:r>
      <w:r>
        <w:tab/>
        <w:t>1s lead down the middle &amp; up to top</w:t>
      </w:r>
    </w:p>
    <w:p w:rsidR="00B11EB3" w:rsidRDefault="00B11EB3" w:rsidP="00B11EB3">
      <w:pPr>
        <w:pStyle w:val="DanceBody"/>
      </w:pPr>
      <w:r>
        <w:t>17-24</w:t>
      </w:r>
      <w:r>
        <w:tab/>
        <w:t>1s+2s dance Poussette 1s end facing 1</w:t>
      </w:r>
      <w:r w:rsidRPr="00972EEB">
        <w:t>st</w:t>
      </w:r>
      <w:r>
        <w:t xml:space="preserve"> corners</w:t>
      </w:r>
    </w:p>
    <w:p w:rsidR="00B11EB3" w:rsidRDefault="00B11EB3" w:rsidP="00B11EB3">
      <w:pPr>
        <w:pStyle w:val="DanceBody"/>
      </w:pPr>
      <w:r>
        <w:t>25-32</w:t>
      </w:r>
      <w:r>
        <w:tab/>
        <w:t>1s turn 1</w:t>
      </w:r>
      <w:r w:rsidRPr="00972EEB">
        <w:t>st</w:t>
      </w:r>
      <w:r>
        <w:t xml:space="preserve"> corners RH, partners LH, 2</w:t>
      </w:r>
      <w:r w:rsidRPr="00972EEB">
        <w:t>nd</w:t>
      </w:r>
      <w:r>
        <w:t xml:space="preserve"> corners RH &amp; partner LH to places</w:t>
      </w:r>
    </w:p>
    <w:p w:rsidR="00B11EB3" w:rsidRDefault="00B11EB3" w:rsidP="00B11EB3">
      <w:pPr>
        <w:pStyle w:val="DanceBody"/>
        <w:keepNext w:val="0"/>
      </w:pPr>
      <w:r>
        <w:t>33-40</w:t>
      </w:r>
      <w:r>
        <w:tab/>
        <w:t>2s+1s circle 4H round to left 1/2 way, 1s+2s dance 1/2 R&amp;L</w:t>
      </w:r>
    </w:p>
    <w:p w:rsidR="00B11EB3" w:rsidRDefault="00B11EB3" w:rsidP="00B11EB3"/>
    <w:p w:rsidR="00B11EB3" w:rsidRDefault="00B11EB3" w:rsidP="00B11EB3">
      <w:pPr>
        <w:pStyle w:val="Minicrib"/>
      </w:pPr>
      <w:r>
        <w:t>THE MIDDLETON MEDLEY  (M-8x(S16+J16))  3C (4C set)</w:t>
      </w:r>
      <w:r>
        <w:tab/>
        <w:t>Robert M Campbell  RSCDS Bk 22</w:t>
      </w:r>
    </w:p>
    <w:p w:rsidR="00B11EB3" w:rsidRDefault="00B11EB3" w:rsidP="00B11EB3">
      <w:pPr>
        <w:pStyle w:val="DanceBody"/>
      </w:pPr>
      <w:r>
        <w:t>Strathspey</w:t>
      </w:r>
    </w:p>
    <w:p w:rsidR="00B11EB3" w:rsidRDefault="00B11EB3" w:rsidP="00B11EB3">
      <w:pPr>
        <w:pStyle w:val="DanceBody"/>
      </w:pPr>
      <w:r>
        <w:t xml:space="preserve"> 1- 8</w:t>
      </w:r>
      <w:r>
        <w:tab/>
        <w:t>1s dance down below 3s &amp; cast back to places, 1s+2s turn RH &amp; change places LH with 2s on own sides</w:t>
      </w:r>
    </w:p>
    <w:p w:rsidR="00B11EB3" w:rsidRDefault="00B11EB3" w:rsidP="00B11EB3">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B11EB3" w:rsidRDefault="00B11EB3" w:rsidP="00B11EB3">
      <w:pPr>
        <w:pStyle w:val="DanceBody"/>
      </w:pPr>
      <w:r>
        <w:t>Jig *</w:t>
      </w:r>
    </w:p>
    <w:p w:rsidR="00B11EB3" w:rsidRDefault="00B11EB3" w:rsidP="00B11EB3">
      <w:pPr>
        <w:pStyle w:val="DanceBody"/>
      </w:pPr>
      <w:r>
        <w:t xml:space="preserve"> 1- 8</w:t>
      </w:r>
      <w:r>
        <w:tab/>
        <w:t>1s set to 1</w:t>
      </w:r>
      <w:r w:rsidRPr="00972EEB">
        <w:t>st</w:t>
      </w:r>
      <w:r>
        <w:t xml:space="preserve"> corner, set to each other across the dance (</w:t>
      </w:r>
      <w:r w:rsidRPr="00BD473E">
        <w:rPr>
          <w:b/>
        </w:rPr>
        <w:t xml:space="preserve">as </w:t>
      </w:r>
      <w:r>
        <w:t>in 'Hello-Goodbye') &amp; turn partner with 2H to end facing 2</w:t>
      </w:r>
      <w:r w:rsidRPr="00972EEB">
        <w:t>nd</w:t>
      </w:r>
      <w:r>
        <w:t xml:space="preserve"> corners</w:t>
      </w:r>
    </w:p>
    <w:p w:rsidR="00B11EB3" w:rsidRDefault="00B11EB3" w:rsidP="00B11EB3">
      <w:pPr>
        <w:pStyle w:val="DanceBody"/>
      </w:pPr>
      <w:r>
        <w:t xml:space="preserve"> 9-16</w:t>
      </w:r>
      <w:r>
        <w:tab/>
        <w:t>Set to 2</w:t>
      </w:r>
      <w:r w:rsidRPr="00972EEB">
        <w:t>nd</w:t>
      </w:r>
      <w:r>
        <w:t xml:space="preserve"> corner moving to place between 2s/3s (</w:t>
      </w:r>
      <w:r w:rsidRPr="00BD473E">
        <w:rPr>
          <w:b/>
        </w:rPr>
        <w:t xml:space="preserve">as </w:t>
      </w:r>
      <w:r>
        <w:t>in 'Hello-Goodbye'), set to partner &amp; turn 2H to end in 2</w:t>
      </w:r>
      <w:r w:rsidRPr="00972EEB">
        <w:t>nd</w:t>
      </w:r>
      <w:r>
        <w:t xml:space="preserve"> place own sides</w:t>
      </w:r>
    </w:p>
    <w:p w:rsidR="00B11EB3" w:rsidRDefault="00B11EB3" w:rsidP="00B11EB3">
      <w:pPr>
        <w:pStyle w:val="DanceBody"/>
        <w:keepNext w:val="0"/>
      </w:pPr>
      <w:r>
        <w:t>* Some editions of RSCDS Book 22 and the original 'Silver Anniversary Booklet' (Hamilton Ontario RSCDS) have 'Reel'</w:t>
      </w:r>
    </w:p>
    <w:p w:rsidR="00B11EB3" w:rsidRDefault="00B11EB3" w:rsidP="00B11EB3"/>
    <w:p w:rsidR="00B11EB3" w:rsidRDefault="00B11EB3" w:rsidP="00B11EB3">
      <w:pPr>
        <w:pStyle w:val="Minicrib"/>
      </w:pPr>
      <w:r>
        <w:t>MIDDLING, THANK YOU  (J8x40)  3C (4C set)</w:t>
      </w:r>
      <w:r>
        <w:tab/>
        <w:t>Button+Whittaker  RSCDS Bk 15</w:t>
      </w:r>
    </w:p>
    <w:p w:rsidR="00B11EB3" w:rsidRDefault="00B11EB3" w:rsidP="00B11EB3">
      <w:pPr>
        <w:pStyle w:val="DanceBody"/>
      </w:pPr>
      <w:r>
        <w:t xml:space="preserve"> 1- 8</w:t>
      </w:r>
      <w:r>
        <w:tab/>
        <w:t>1s+2s set twice &amp; dance 1/2 R&amp;L</w:t>
      </w:r>
    </w:p>
    <w:p w:rsidR="00B11EB3" w:rsidRDefault="00B11EB3" w:rsidP="00B11EB3">
      <w:pPr>
        <w:pStyle w:val="DanceBody"/>
      </w:pPr>
      <w:r>
        <w:t xml:space="preserve"> 9-16</w:t>
      </w:r>
      <w:r>
        <w:tab/>
        <w:t>2s+1s repeat above Fig back to place</w:t>
      </w:r>
    </w:p>
    <w:p w:rsidR="00B11EB3" w:rsidRDefault="00B11EB3" w:rsidP="00B11EB3">
      <w:pPr>
        <w:pStyle w:val="DanceBody"/>
      </w:pPr>
      <w:r>
        <w:t>17-24</w:t>
      </w:r>
      <w:r>
        <w:tab/>
        <w:t>1s+2s dance Poussette.  2 1 3</w:t>
      </w:r>
    </w:p>
    <w:p w:rsidR="00B11EB3" w:rsidRDefault="00B11EB3" w:rsidP="00B11EB3">
      <w:pPr>
        <w:pStyle w:val="DanceBody"/>
      </w:pPr>
      <w:r>
        <w:t>25-32</w:t>
      </w:r>
      <w:r>
        <w:tab/>
        <w:t>1s lead down the middle, back to top &amp; cast to face 1</w:t>
      </w:r>
      <w:r w:rsidRPr="00972EEB">
        <w:t>st</w:t>
      </w:r>
      <w:r>
        <w:t xml:space="preserve"> corners</w:t>
      </w:r>
    </w:p>
    <w:p w:rsidR="00B11EB3" w:rsidRDefault="00B11EB3" w:rsidP="00B11EB3">
      <w:pPr>
        <w:pStyle w:val="DanceBody"/>
        <w:keepNext w:val="0"/>
      </w:pPr>
      <w:r>
        <w:t>33-40</w:t>
      </w:r>
      <w:r>
        <w:tab/>
        <w:t>1s turn 1</w:t>
      </w:r>
      <w:r w:rsidRPr="00972EEB">
        <w:t>st</w:t>
      </w:r>
      <w:r>
        <w:t xml:space="preserve"> corners RH, partner LH, 2</w:t>
      </w:r>
      <w:r w:rsidRPr="00972EEB">
        <w:t>nd</w:t>
      </w:r>
      <w:r>
        <w:t xml:space="preserve"> corner RH partner LH to places</w:t>
      </w:r>
    </w:p>
    <w:p w:rsidR="00B11EB3" w:rsidRDefault="00B11EB3" w:rsidP="00B11EB3"/>
    <w:p w:rsidR="00B11EB3" w:rsidRDefault="00B11EB3" w:rsidP="00B11EB3">
      <w:pPr>
        <w:pStyle w:val="Minicrib"/>
      </w:pPr>
      <w:r>
        <w:t>MIDELTONE SILVER  (J5x32)  5C set</w:t>
      </w:r>
      <w:r>
        <w:tab/>
        <w:t>Sue Petyt  Lochmaben Coll  https://suepetyt.e-cribs.org/</w:t>
      </w:r>
    </w:p>
    <w:p w:rsidR="00B11EB3" w:rsidRDefault="00B11EB3" w:rsidP="00B11EB3">
      <w:pPr>
        <w:pStyle w:val="DanceBody"/>
      </w:pPr>
      <w:r>
        <w:t xml:space="preserve"> 1- 4</w:t>
      </w:r>
      <w:r>
        <w:tab/>
        <w:t>1s+2s</w:t>
      </w:r>
      <w:r w:rsidRPr="007F0D5A">
        <w:rPr>
          <w:b/>
        </w:rPr>
        <w:t xml:space="preserve"> also </w:t>
      </w:r>
      <w:r>
        <w:t>3s+4s 3/4 turn on sides (Ladies RH, Men LH), 1s+2s</w:t>
      </w:r>
      <w:r w:rsidRPr="007F0D5A">
        <w:rPr>
          <w:b/>
        </w:rPr>
        <w:t xml:space="preserve"> also </w:t>
      </w:r>
      <w:r>
        <w:t>3s+4s set (1s &amp; 3s BtoB with partners)</w:t>
      </w:r>
    </w:p>
    <w:p w:rsidR="00B11EB3" w:rsidRDefault="00B11EB3" w:rsidP="00B11EB3">
      <w:pPr>
        <w:pStyle w:val="DanceBody"/>
      </w:pPr>
      <w:r>
        <w:t xml:space="preserve"> 5- 8</w:t>
      </w:r>
      <w:r>
        <w:tab/>
        <w:t>1s+2s</w:t>
      </w:r>
      <w:r w:rsidRPr="007F0D5A">
        <w:rPr>
          <w:b/>
        </w:rPr>
        <w:t xml:space="preserve"> also </w:t>
      </w:r>
      <w:r>
        <w:t>3s+4s 3/4 turn on sides (Ladies RH, Men LH), 1s &amp; 3s pass RSh to face opposite sides in double triangle position</w:t>
      </w:r>
    </w:p>
    <w:p w:rsidR="00B11EB3" w:rsidRDefault="00B11EB3" w:rsidP="00B11EB3">
      <w:pPr>
        <w:pStyle w:val="DanceBody"/>
      </w:pPr>
      <w:r>
        <w:t xml:space="preserve"> 9-16</w:t>
      </w:r>
      <w:r>
        <w:tab/>
        <w:t>All dance Double Triangles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B11EB3" w:rsidRDefault="00B11EB3" w:rsidP="00B11EB3">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B11EB3" w:rsidRDefault="00B11EB3" w:rsidP="00B11EB3"/>
    <w:p w:rsidR="00B11EB3" w:rsidRDefault="00B11EB3" w:rsidP="00B11EB3">
      <w:pPr>
        <w:pStyle w:val="Minicrib"/>
      </w:pPr>
      <w:r>
        <w:t>THE MIDNIGHT FERRY  (R4x40)  Sq.Set</w:t>
      </w:r>
      <w:r>
        <w:tab/>
        <w:t>Jessie Stuart</w:t>
      </w:r>
    </w:p>
    <w:p w:rsidR="00B11EB3" w:rsidRPr="00EF359C" w:rsidRDefault="00B11EB3" w:rsidP="00B11EB3">
      <w:pPr>
        <w:pStyle w:val="DanceBody"/>
      </w:pPr>
      <w:r w:rsidRPr="00EF359C">
        <w:t xml:space="preserve"> 1- 8</w:t>
      </w:r>
      <w:r w:rsidRPr="00EF359C">
        <w:tab/>
        <w:t>1s dance down to 3rd place &amp; cast back to places</w:t>
      </w:r>
      <w:r w:rsidRPr="00EF359C">
        <w:rPr>
          <w:b/>
        </w:rPr>
        <w:t xml:space="preserve"> as </w:t>
      </w:r>
      <w:r w:rsidRPr="00EF359C">
        <w:t>3s cast to top &amp; dance down to places, 1s &amp; 3s turn RH to face 4M/2M (Man following Lady)</w:t>
      </w:r>
    </w:p>
    <w:p w:rsidR="00B11EB3" w:rsidRPr="00EF359C" w:rsidRDefault="00B11EB3" w:rsidP="00B11EB3">
      <w:pPr>
        <w:pStyle w:val="DanceBody"/>
      </w:pPr>
      <w:r w:rsidRPr="00EF359C">
        <w:t xml:space="preserve"> 9-16</w:t>
      </w:r>
      <w:r w:rsidRPr="00EF359C">
        <w:tab/>
        <w:t>1s dance RH across with 4M then LH across with 2L to end facing 4M (1M behind 1L)</w:t>
      </w:r>
      <w:r w:rsidRPr="00EF359C">
        <w:rPr>
          <w:b/>
        </w:rPr>
        <w:t xml:space="preserve"> while </w:t>
      </w:r>
      <w:r w:rsidRPr="00EF359C">
        <w:t>3s dance RH across with 2M &amp; LH across with 4L to end facing 2M (3M behind 3L)</w:t>
      </w:r>
    </w:p>
    <w:p w:rsidR="00B11EB3" w:rsidRPr="00EF359C" w:rsidRDefault="00B11EB3" w:rsidP="00B11EB3">
      <w:pPr>
        <w:pStyle w:val="DanceBody"/>
      </w:pPr>
      <w:r w:rsidRPr="00EF359C">
        <w:t>17-24</w:t>
      </w:r>
      <w:r w:rsidRPr="00EF359C">
        <w:tab/>
        <w:t>1s with 4M+2L &amp; 3s with 2M+4L dance Alternating Tandem reels of 3 across all end in orig places</w:t>
      </w:r>
    </w:p>
    <w:p w:rsidR="00B11EB3" w:rsidRPr="00EF359C" w:rsidRDefault="00B11EB3" w:rsidP="00B11EB3">
      <w:pPr>
        <w:pStyle w:val="DanceBody"/>
      </w:pPr>
      <w:r w:rsidRPr="00EF359C">
        <w:t>25-32</w:t>
      </w:r>
      <w:r w:rsidRPr="00EF359C">
        <w:tab/>
        <w:t>All set advancing to form circle &amp; retire to places, all petronella turn to right moving on 1 place &amp; set</w:t>
      </w:r>
    </w:p>
    <w:p w:rsidR="00B11EB3" w:rsidRPr="00EF359C" w:rsidRDefault="00B11EB3" w:rsidP="00B11EB3">
      <w:pPr>
        <w:pStyle w:val="DanceBody"/>
        <w:keepNext w:val="0"/>
      </w:pPr>
      <w:r w:rsidRPr="00EF359C">
        <w:t>33-40</w:t>
      </w:r>
      <w:r w:rsidRPr="00EF359C">
        <w:tab/>
        <w:t>All circle 8H round &amp; back</w:t>
      </w:r>
    </w:p>
    <w:p w:rsidR="00B11EB3" w:rsidRDefault="00B11EB3" w:rsidP="00B11EB3"/>
    <w:p w:rsidR="00B11EB3" w:rsidRDefault="00B11EB3" w:rsidP="00B11EB3">
      <w:pPr>
        <w:pStyle w:val="Minicrib"/>
      </w:pPr>
      <w:r>
        <w:t>THE MIDNIGHT JIG  (J8x32)  2C  (4C set)</w:t>
      </w:r>
      <w:r>
        <w:tab/>
        <w:t>Hans Prade  Snow Coll Strasbourg</w:t>
      </w:r>
    </w:p>
    <w:p w:rsidR="00B11EB3" w:rsidRPr="00C87575" w:rsidRDefault="00B11EB3" w:rsidP="00B11EB3">
      <w:pPr>
        <w:pStyle w:val="DanceBody"/>
      </w:pPr>
      <w:r>
        <w:t xml:space="preserve"> 1- 4</w:t>
      </w:r>
      <w:r w:rsidRPr="00C87575">
        <w:tab/>
        <w:t>1s dance down between the 2s and cast up round them back to places.</w:t>
      </w:r>
    </w:p>
    <w:p w:rsidR="00B11EB3" w:rsidRPr="00C87575" w:rsidRDefault="00B11EB3" w:rsidP="00B11EB3">
      <w:pPr>
        <w:pStyle w:val="DanceBody"/>
      </w:pPr>
      <w:r>
        <w:t xml:space="preserve"> 5- 8</w:t>
      </w:r>
      <w:r w:rsidRPr="00C87575">
        <w:tab/>
        <w:t xml:space="preserve">1s dance </w:t>
      </w:r>
      <w:r>
        <w:t>1/2</w:t>
      </w:r>
      <w:r w:rsidRPr="00C87575">
        <w:t xml:space="preserve"> Fig8 round 2s, joining RH with partner in passing.</w:t>
      </w:r>
    </w:p>
    <w:p w:rsidR="00B11EB3" w:rsidRDefault="00B11EB3" w:rsidP="00B11EB3">
      <w:pPr>
        <w:pStyle w:val="DanceBody"/>
      </w:pPr>
      <w:r>
        <w:t xml:space="preserve"> 9-16</w:t>
      </w:r>
      <w:r w:rsidRPr="00C87575">
        <w:tab/>
        <w:t>2s repeat bars 1– 8 respectively round 1s, joining LH with partner.</w:t>
      </w:r>
    </w:p>
    <w:p w:rsidR="00B11EB3" w:rsidRDefault="00B11EB3" w:rsidP="00B11EB3">
      <w:pPr>
        <w:pStyle w:val="DanceBody"/>
      </w:pPr>
      <w:r>
        <w:t>17-24</w:t>
      </w:r>
      <w:r>
        <w:tab/>
        <w:t>1s and 2s Adv+Ret then 1/2 R&amp;L.</w:t>
      </w:r>
    </w:p>
    <w:p w:rsidR="00B11EB3" w:rsidRDefault="00B11EB3" w:rsidP="00B11EB3">
      <w:pPr>
        <w:pStyle w:val="DanceBody"/>
        <w:keepNext w:val="0"/>
      </w:pPr>
      <w:r>
        <w:t>25-32</w:t>
      </w:r>
      <w:r w:rsidRPr="00C87575">
        <w:tab/>
        <w:t>RHA, LHA.</w:t>
      </w:r>
    </w:p>
    <w:p w:rsidR="00B11EB3" w:rsidRDefault="00B11EB3" w:rsidP="00B11EB3"/>
    <w:p w:rsidR="00B11EB3" w:rsidRDefault="00B11EB3" w:rsidP="00B11EB3">
      <w:pPr>
        <w:pStyle w:val="Minicrib"/>
      </w:pPr>
      <w:r>
        <w:t>MIDNIGHT OIL  (J5x48)  5C set</w:t>
      </w:r>
      <w:r>
        <w:tab/>
        <w:t>John Drewry  Bankhead Bk 3</w:t>
      </w:r>
    </w:p>
    <w:p w:rsidR="00B11EB3" w:rsidRPr="00A94040" w:rsidRDefault="00B11EB3" w:rsidP="00B11EB3">
      <w:pPr>
        <w:pStyle w:val="DanceBody"/>
      </w:pPr>
      <w:r w:rsidRPr="00A94040">
        <w:t xml:space="preserve"> 1- 8</w:t>
      </w:r>
      <w:r w:rsidRPr="00A94040">
        <w:tab/>
        <w:t>1s &amp; 3s lead down &amp; 3/4 turn RH to L facing down &amp; M up, retaining hold of RH set &amp; L turns under ptnrs Rt arm to dance up (Men follow prtnr)</w:t>
      </w:r>
    </w:p>
    <w:p w:rsidR="00B11EB3" w:rsidRPr="00A94040" w:rsidRDefault="00B11EB3" w:rsidP="00B11EB3">
      <w:pPr>
        <w:pStyle w:val="DanceBody"/>
      </w:pPr>
      <w:r w:rsidRPr="00A94040">
        <w:t xml:space="preserve"> 9-16</w:t>
      </w:r>
      <w:r w:rsidRPr="00A94040">
        <w:tab/>
        <w:t>1s &amp; 3s dance RH across with 2L/4L, 1s &amp; 3s dance LH across with 4M/5M to end facing 1st corners</w:t>
      </w:r>
    </w:p>
    <w:p w:rsidR="00B11EB3" w:rsidRPr="00A94040" w:rsidRDefault="00B11EB3" w:rsidP="00B11EB3">
      <w:pPr>
        <w:pStyle w:val="DanceBody"/>
      </w:pPr>
      <w:r w:rsidRPr="00A94040">
        <w:t>17-24</w:t>
      </w:r>
      <w:r w:rsidRPr="00A94040">
        <w:tab/>
        <w:t>1s</w:t>
      </w:r>
      <w:r w:rsidRPr="00A94040">
        <w:rPr>
          <w:b/>
        </w:rPr>
        <w:t xml:space="preserve"> also </w:t>
      </w:r>
      <w:r w:rsidRPr="00A94040">
        <w:t>3s dance Pass+Turn with 1st corners &amp; pass RSh to face 2nd corners, dance Pass+Turn with 2nd corners &amp; into centre facing partner (L facing down M up)</w:t>
      </w:r>
    </w:p>
    <w:p w:rsidR="00B11EB3" w:rsidRPr="00A94040" w:rsidRDefault="00B11EB3" w:rsidP="00B11EB3">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B11EB3" w:rsidRPr="00A94040" w:rsidRDefault="00B11EB3" w:rsidP="00B11EB3">
      <w:pPr>
        <w:pStyle w:val="DanceBody"/>
      </w:pPr>
      <w:r w:rsidRPr="00A94040">
        <w:t>33-40</w:t>
      </w:r>
      <w:r w:rsidRPr="00A94040">
        <w:tab/>
        <w:t>1s</w:t>
      </w:r>
      <w:r w:rsidRPr="00A94040">
        <w:rPr>
          <w:b/>
        </w:rPr>
        <w:t xml:space="preserve"> also </w:t>
      </w:r>
      <w:r w:rsidRPr="00A94040">
        <w:t>3s dance out sides &amp; cast, dance in to meet ptnr (1M &amp; 3L pass LSh) to dance out other side &amp; cast back to middle (1M &amp; 3L pass RSh &amp; face each other)</w:t>
      </w:r>
    </w:p>
    <w:p w:rsidR="00B11EB3" w:rsidRPr="00A94040" w:rsidRDefault="00B11EB3" w:rsidP="00B11EB3">
      <w:pPr>
        <w:pStyle w:val="DanceBody"/>
        <w:keepNext w:val="0"/>
      </w:pPr>
      <w:r w:rsidRPr="00A94040">
        <w:t>41-48</w:t>
      </w:r>
      <w:r w:rsidRPr="00A94040">
        <w:tab/>
        <w:t>1L</w:t>
      </w:r>
      <w:r w:rsidRPr="00A94040">
        <w:rPr>
          <w:b/>
        </w:rPr>
        <w:t xml:space="preserve"> also </w:t>
      </w:r>
      <w:r w:rsidRPr="00A94040">
        <w:t>3M set twice</w:t>
      </w:r>
      <w:r w:rsidRPr="00A94040">
        <w:rPr>
          <w:b/>
        </w:rPr>
        <w:t xml:space="preserve"> while </w:t>
      </w:r>
      <w:r w:rsidRPr="00A94040">
        <w:t xml:space="preserve">1M+3L turn RH, 1s &amp; 3s turn partner LH &amp; cast down 1 place on own sides.  End </w:t>
      </w:r>
      <w:r w:rsidRPr="00A94040">
        <w:rPr>
          <w:rFonts w:ascii="Helvetica" w:hAnsi="Helvetica"/>
          <w:color w:val="333333"/>
          <w:shd w:val="clear" w:color="auto" w:fill="FFFFFF"/>
        </w:rPr>
        <w:t>2 4 1 5 3</w:t>
      </w:r>
    </w:p>
    <w:p w:rsidR="00B11EB3" w:rsidRDefault="00B11EB3" w:rsidP="00B11EB3"/>
    <w:p w:rsidR="00B11EB3" w:rsidRDefault="00B11EB3" w:rsidP="00B11EB3">
      <w:pPr>
        <w:pStyle w:val="Minicrib"/>
      </w:pPr>
      <w:r>
        <w:t>MIDNIGHT TOIL  (R5x32)  5C set</w:t>
      </w:r>
      <w:r>
        <w:tab/>
        <w:t>Martin Sheffield</w:t>
      </w:r>
    </w:p>
    <w:p w:rsidR="00B11EB3" w:rsidRDefault="00B11EB3" w:rsidP="00B11EB3">
      <w:pPr>
        <w:pStyle w:val="DanceBody"/>
      </w:pPr>
      <w:r>
        <w:t xml:space="preserve"> 1- 8</w:t>
      </w:r>
      <w:r>
        <w:tab/>
        <w:t>1s &amp; 3s set, dance down 2 places, cast up 1 place &amp; cross RH to face 1</w:t>
      </w:r>
      <w:r w:rsidRPr="00972EEB">
        <w:t>st</w:t>
      </w:r>
      <w:r>
        <w:t xml:space="preserve"> corners</w:t>
      </w:r>
    </w:p>
    <w:p w:rsidR="00B11EB3" w:rsidRDefault="00B11EB3" w:rsidP="00B11EB3">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B11EB3" w:rsidRDefault="00B11EB3" w:rsidP="00B11EB3">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B11EB3" w:rsidRDefault="00B11EB3" w:rsidP="00B11EB3">
      <w:pPr>
        <w:pStyle w:val="DanceBody"/>
      </w:pPr>
      <w:r>
        <w:t>23-28</w:t>
      </w:r>
      <w:r>
        <w:tab/>
        <w:t>1s &amp; 3s repeat with 4</w:t>
      </w:r>
      <w:r w:rsidRPr="00972EEB">
        <w:t>th</w:t>
      </w:r>
      <w:r>
        <w:t xml:space="preserve"> corners</w:t>
      </w:r>
    </w:p>
    <w:p w:rsidR="00B11EB3" w:rsidRDefault="00B11EB3" w:rsidP="00B11EB3">
      <w:pPr>
        <w:pStyle w:val="DanceBody"/>
        <w:keepNext w:val="0"/>
      </w:pPr>
      <w:r>
        <w:t>29-32</w:t>
      </w:r>
      <w:r>
        <w:tab/>
        <w:t>1s &amp; 3s turn RH &amp; cast 1 place.  2 4 1 5 3</w:t>
      </w:r>
    </w:p>
    <w:p w:rsidR="00B11EB3" w:rsidRDefault="00B11EB3" w:rsidP="00B11EB3"/>
    <w:p w:rsidR="00B11EB3" w:rsidRDefault="00B11EB3" w:rsidP="00B11EB3">
      <w:pPr>
        <w:pStyle w:val="Minicrib"/>
      </w:pPr>
      <w:r>
        <w:t>MIDSUMMER COMMON  (S8x32)  3C (4C set)</w:t>
      </w:r>
      <w:r>
        <w:tab/>
        <w:t>Tom &amp; Lindsey Ibbotson  RSCDS Bk 49</w:t>
      </w:r>
    </w:p>
    <w:p w:rsidR="00B11EB3" w:rsidRPr="007204E8" w:rsidRDefault="00B11EB3" w:rsidP="00B11EB3">
      <w:pPr>
        <w:pStyle w:val="DanceBody"/>
      </w:pPr>
      <w:r w:rsidRPr="007204E8">
        <w:t xml:space="preserve"> 1- 8</w:t>
      </w:r>
      <w:r w:rsidRPr="007204E8">
        <w:tab/>
        <w:t>1s set, 1/2 turn RH, lead down, cross below 3s, cast up to 2nd place own sides (2s step up 5-6)</w:t>
      </w:r>
    </w:p>
    <w:p w:rsidR="00B11EB3" w:rsidRPr="007204E8" w:rsidRDefault="00B11EB3" w:rsidP="00B11EB3">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B11EB3" w:rsidRPr="007204E8" w:rsidRDefault="00B11EB3" w:rsidP="00B11EB3">
      <w:pPr>
        <w:pStyle w:val="DanceBody"/>
      </w:pPr>
      <w:r w:rsidRPr="007204E8">
        <w:t>17-24</w:t>
      </w:r>
      <w:r w:rsidRPr="007204E8">
        <w:tab/>
        <w:t xml:space="preserve">1M+2s </w:t>
      </w:r>
      <w:r w:rsidRPr="007204E8">
        <w:rPr>
          <w:b/>
        </w:rPr>
        <w:t>also</w:t>
      </w:r>
      <w:r w:rsidRPr="007204E8">
        <w:t xml:space="preserve"> 1L+3s circle 3H round to Left, 1s pull back RSh to face up/down set.  1s set, petronella turn to 2nd place own sides</w:t>
      </w:r>
    </w:p>
    <w:p w:rsidR="00B11EB3" w:rsidRDefault="00B11EB3" w:rsidP="00B11EB3">
      <w:pPr>
        <w:pStyle w:val="DanceBody"/>
        <w:keepNext w:val="0"/>
      </w:pPr>
      <w:r w:rsidRPr="007204E8">
        <w:t>25-32</w:t>
      </w:r>
      <w:r w:rsidRPr="007204E8">
        <w:tab/>
        <w:t>2s+1s dance Poussette</w:t>
      </w:r>
      <w:r>
        <w:t>. 2 1 3</w:t>
      </w:r>
    </w:p>
    <w:p w:rsidR="00B11EB3" w:rsidRDefault="00B11EB3" w:rsidP="00B11EB3"/>
    <w:p w:rsidR="00B11EB3" w:rsidRDefault="00B11EB3" w:rsidP="00B11EB3">
      <w:pPr>
        <w:pStyle w:val="Minicrib"/>
      </w:pPr>
      <w:r>
        <w:t>MIDSUMMER MADNESS  (J8x32)  3C (4C set)</w:t>
      </w:r>
      <w:r>
        <w:tab/>
        <w:t>John Drewry  Bankhead Bk 5</w:t>
      </w:r>
    </w:p>
    <w:p w:rsidR="00B11EB3" w:rsidRDefault="00B11EB3" w:rsidP="00B11EB3">
      <w:pPr>
        <w:pStyle w:val="DanceBody"/>
      </w:pPr>
      <w:r>
        <w:t xml:space="preserve"> 1- 8</w:t>
      </w:r>
      <w:r>
        <w:tab/>
        <w:t>1s+2s set &amp; dance RH across 1/2 way, set &amp; 1/2 turn partners</w:t>
      </w:r>
    </w:p>
    <w:p w:rsidR="00B11EB3" w:rsidRDefault="00B11EB3" w:rsidP="00B11EB3">
      <w:pPr>
        <w:pStyle w:val="DanceBody"/>
      </w:pPr>
      <w:r>
        <w:t xml:space="preserve"> 9-16</w:t>
      </w:r>
      <w:r>
        <w:tab/>
        <w:t>1s followed by 2s lead down below 3s cross &amp; cast up behind 3s, lead up crossing &amp; 1s cast to 2</w:t>
      </w:r>
      <w:r w:rsidRPr="00972EEB">
        <w:t>nd</w:t>
      </w:r>
      <w:r>
        <w:t xml:space="preserve"> place</w:t>
      </w:r>
      <w:r w:rsidRPr="00BA6B4D">
        <w:rPr>
          <w:b/>
        </w:rPr>
        <w:t xml:space="preserve"> </w:t>
      </w:r>
      <w:r>
        <w:rPr>
          <w:b/>
        </w:rPr>
        <w:t xml:space="preserve">as </w:t>
      </w:r>
      <w:r>
        <w:t>2s cross to 1</w:t>
      </w:r>
      <w:r w:rsidRPr="00972EEB">
        <w:t>st</w:t>
      </w:r>
      <w:r>
        <w:t xml:space="preserve"> place.  2 1 3</w:t>
      </w:r>
    </w:p>
    <w:p w:rsidR="00B11EB3" w:rsidRDefault="00B11EB3" w:rsidP="00B11EB3">
      <w:pPr>
        <w:pStyle w:val="DanceBody"/>
      </w:pPr>
      <w:r>
        <w:t>17-24</w:t>
      </w:r>
      <w:r>
        <w:tab/>
        <w:t>1s dance 1/2 reels of 3 across giving LSh to 1</w:t>
      </w:r>
      <w:r w:rsidRPr="00972EEB">
        <w:t>st</w:t>
      </w:r>
      <w:r>
        <w:t xml:space="preserve"> corners &amp; 1/2 reels of 3 on opposite sides</w:t>
      </w:r>
    </w:p>
    <w:p w:rsidR="00B11EB3" w:rsidRDefault="00B11EB3" w:rsidP="00B11EB3">
      <w:pPr>
        <w:pStyle w:val="DanceBody"/>
        <w:keepNext w:val="0"/>
      </w:pPr>
      <w:r>
        <w:t>25-32</w:t>
      </w:r>
      <w:r>
        <w:tab/>
        <w:t>1s dance 1/2 reels of 3 across giving LSh to 3</w:t>
      </w:r>
      <w:r w:rsidRPr="00972EEB">
        <w:t>rd</w:t>
      </w:r>
      <w:r>
        <w:t xml:space="preserve"> corners &amp; 1/2 reels of 3 on own sides</w:t>
      </w:r>
    </w:p>
    <w:p w:rsidR="00B11EB3" w:rsidRDefault="00B11EB3" w:rsidP="00B11EB3"/>
    <w:p w:rsidR="00B11EB3" w:rsidRDefault="00B11EB3" w:rsidP="00B11EB3">
      <w:pPr>
        <w:pStyle w:val="Minicrib"/>
      </w:pPr>
      <w:r>
        <w:t>MIDSUMMER MOON  (S6x32)  2C (3C set)</w:t>
      </w:r>
      <w:r>
        <w:tab/>
        <w:t>Jeanne Moody  San Diego 45th Anniv</w:t>
      </w:r>
    </w:p>
    <w:p w:rsidR="00B11EB3" w:rsidRDefault="00B11EB3" w:rsidP="00B11EB3">
      <w:pPr>
        <w:pStyle w:val="DanceBody"/>
      </w:pPr>
      <w:r>
        <w:t xml:space="preserve"> 1- 8</w:t>
      </w:r>
      <w:r>
        <w:tab/>
        <w:t>1s+2s set, cross passing partner RSh;  Repeat back to place</w:t>
      </w:r>
    </w:p>
    <w:p w:rsidR="00B11EB3" w:rsidRDefault="00B11EB3" w:rsidP="00B11EB3">
      <w:pPr>
        <w:pStyle w:val="DanceBody"/>
      </w:pPr>
      <w:r>
        <w:t xml:space="preserve"> 9-16</w:t>
      </w:r>
      <w:r>
        <w:tab/>
        <w:t>1s+2s circle 4H round to left; 1s+2s dance RH across, Bar 15 take partner's hand &amp; Lady turns under Man's arm into allemande hold</w:t>
      </w:r>
    </w:p>
    <w:p w:rsidR="00B11EB3" w:rsidRDefault="00B11EB3" w:rsidP="00B11EB3">
      <w:pPr>
        <w:pStyle w:val="DanceBody"/>
      </w:pPr>
      <w:r>
        <w:t>17-24</w:t>
      </w:r>
      <w:r>
        <w:tab/>
        <w:t>1s+2s Allemande. 2 1</w:t>
      </w:r>
    </w:p>
    <w:p w:rsidR="00B11EB3" w:rsidRDefault="00B11EB3" w:rsidP="00B11EB3">
      <w:pPr>
        <w:pStyle w:val="DanceBody"/>
        <w:keepNext w:val="0"/>
      </w:pPr>
      <w:r>
        <w:t>25-32</w:t>
      </w:r>
      <w:r>
        <w:tab/>
        <w:t>2s+1s dance double Fig 8 (2s cast, 1s cross up).  2 1</w:t>
      </w:r>
    </w:p>
    <w:p w:rsidR="00B11EB3" w:rsidRDefault="00B11EB3" w:rsidP="00B11EB3"/>
    <w:p w:rsidR="00B11EB3" w:rsidRDefault="00B11EB3" w:rsidP="00B11EB3">
      <w:pPr>
        <w:pStyle w:val="Minicrib"/>
      </w:pPr>
      <w:r>
        <w:t>MIDWINTER STRATHSPEY  (S8x32)  3C (4C set)</w:t>
      </w:r>
      <w:r>
        <w:tab/>
        <w:t>Colliery Coll</w:t>
      </w:r>
    </w:p>
    <w:p w:rsidR="00B11EB3" w:rsidRDefault="00B11EB3" w:rsidP="00B11EB3">
      <w:pPr>
        <w:pStyle w:val="DanceBody"/>
      </w:pPr>
      <w:r>
        <w:t xml:space="preserve"> 1- 8</w:t>
      </w:r>
      <w:r>
        <w:tab/>
        <w:t>1s Adv+Ret for 1 step, dance in &amp; cast 1 place, turn 2H to face 3L</w:t>
      </w:r>
    </w:p>
    <w:p w:rsidR="00B11EB3" w:rsidRDefault="00B11EB3" w:rsidP="00B11EB3">
      <w:pPr>
        <w:pStyle w:val="DanceBody"/>
      </w:pPr>
      <w:r>
        <w:t xml:space="preserve"> 9-16</w:t>
      </w:r>
      <w:r>
        <w:tab/>
        <w:t>1s+3L set, 1s dance 1/2 Alternating Tandem reel of 3 with 1</w:t>
      </w:r>
      <w:r w:rsidRPr="00972EEB">
        <w:t>st</w:t>
      </w:r>
      <w:r>
        <w:t xml:space="preserve"> corners (1L leading), 1s turn 2H to face 2L</w:t>
      </w:r>
    </w:p>
    <w:p w:rsidR="00B11EB3" w:rsidRDefault="00B11EB3" w:rsidP="00B11EB3">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B11EB3" w:rsidRDefault="00B11EB3" w:rsidP="00B11EB3">
      <w:pPr>
        <w:pStyle w:val="DanceBody"/>
        <w:keepNext w:val="0"/>
      </w:pPr>
      <w:r>
        <w:t>25-32</w:t>
      </w:r>
      <w:r>
        <w:tab/>
        <w:t>3s+1s+2s Adv+Ret for 1 step &amp; 1/2 turn 2H, 3s followed by 1s+2s dance up &amp; cast.  2 1 3</w:t>
      </w:r>
    </w:p>
    <w:p w:rsidR="00B11EB3" w:rsidRDefault="00B11EB3" w:rsidP="00B11EB3"/>
    <w:p w:rsidR="00B11EB3" w:rsidRDefault="00B11EB3" w:rsidP="00B11EB3">
      <w:pPr>
        <w:pStyle w:val="Minicrib"/>
      </w:pPr>
      <w:r>
        <w:t>MIKE HARDIE'S REEL  (R8x40)  3C (4C set)</w:t>
      </w:r>
      <w:r>
        <w:tab/>
        <w:t>Ian Barbour  Magic Medicine</w:t>
      </w:r>
    </w:p>
    <w:p w:rsidR="00B11EB3" w:rsidRDefault="00B11EB3" w:rsidP="00B11EB3">
      <w:pPr>
        <w:pStyle w:val="DanceBody"/>
      </w:pPr>
      <w:r>
        <w:t xml:space="preserve"> 1- 8</w:t>
      </w:r>
      <w:r>
        <w:tab/>
        <w:t>1s+2s set, dance RH across &amp; 1s cast to face 1</w:t>
      </w:r>
      <w:r w:rsidRPr="00972EEB">
        <w:t>st</w:t>
      </w:r>
      <w:r>
        <w:t xml:space="preserve"> corners</w:t>
      </w:r>
    </w:p>
    <w:p w:rsidR="00B11EB3" w:rsidRDefault="00B11EB3" w:rsidP="00B11EB3">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B11EB3" w:rsidRDefault="00B11EB3" w:rsidP="00B11EB3">
      <w:pPr>
        <w:pStyle w:val="DanceBody"/>
      </w:pPr>
      <w:r>
        <w:t>17-24</w:t>
      </w:r>
      <w:r>
        <w:tab/>
        <w:t>1s+2s+3s Set+Link for 3 twice</w:t>
      </w:r>
    </w:p>
    <w:p w:rsidR="00B11EB3" w:rsidRDefault="00B11EB3" w:rsidP="00B11EB3">
      <w:pPr>
        <w:pStyle w:val="DanceBody"/>
      </w:pPr>
      <w:r>
        <w:t>25-32</w:t>
      </w:r>
      <w:r>
        <w:tab/>
        <w:t>1s dance Figs of 8 across</w:t>
      </w:r>
      <w:r w:rsidRPr="00BA6B4D">
        <w:rPr>
          <w:b/>
        </w:rPr>
        <w:t xml:space="preserve"> while </w:t>
      </w:r>
      <w:r>
        <w:t>2s+3s dance R&amp;L (1M passes 3M LSh, 1L passes 2L LSh to start) &amp; 1s end in 2</w:t>
      </w:r>
      <w:r w:rsidRPr="00972EEB">
        <w:t>nd</w:t>
      </w:r>
      <w:r>
        <w:t xml:space="preserve"> place on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A MILE TO RIDE  (S8x32)  3C (4C set)</w:t>
      </w:r>
      <w:r>
        <w:tab/>
        <w:t>RSCDS Bk 26</w:t>
      </w:r>
    </w:p>
    <w:p w:rsidR="00B11EB3" w:rsidRDefault="00B11EB3" w:rsidP="00B11EB3">
      <w:pPr>
        <w:pStyle w:val="DanceBody"/>
      </w:pPr>
      <w:r>
        <w:t xml:space="preserve"> 1- 8</w:t>
      </w:r>
      <w:r>
        <w:tab/>
        <w:t>1L followed by partner casts to 2</w:t>
      </w:r>
      <w:r w:rsidRPr="00972EEB">
        <w:t>nd</w:t>
      </w:r>
      <w:r>
        <w:t xml:space="preserve"> place 1L crosses to opposite side, 1M followed by partner casts up &amp; crosses back to places</w:t>
      </w:r>
    </w:p>
    <w:p w:rsidR="00B11EB3" w:rsidRDefault="00B11EB3" w:rsidP="00B11EB3">
      <w:pPr>
        <w:pStyle w:val="DanceBody"/>
      </w:pPr>
      <w:r>
        <w:t xml:space="preserve"> 9-16</w:t>
      </w:r>
      <w:r>
        <w:tab/>
        <w:t>1s cross &amp; 1/2 turn 2s on sides (1s dancing between 2s &amp; giving nearer hand), 1s repeat with 3s but end facing 1</w:t>
      </w:r>
      <w:r w:rsidRPr="00972EEB">
        <w:t>st</w:t>
      </w:r>
      <w:r>
        <w:t xml:space="preserve"> corners</w:t>
      </w:r>
    </w:p>
    <w:p w:rsidR="00B11EB3" w:rsidRDefault="00B11EB3" w:rsidP="00B11EB3">
      <w:pPr>
        <w:pStyle w:val="DanceBody"/>
      </w:pPr>
      <w:r>
        <w:t>17-24</w:t>
      </w:r>
      <w:r>
        <w:tab/>
        <w:t>1s dance 'Hello-Goodbye' setting</w:t>
      </w:r>
    </w:p>
    <w:p w:rsidR="00B11EB3" w:rsidRDefault="00B11EB3" w:rsidP="00B11EB3">
      <w:pPr>
        <w:pStyle w:val="DanceBody"/>
        <w:keepNext w:val="0"/>
      </w:pPr>
      <w:r>
        <w:t>25-32</w:t>
      </w:r>
      <w:r>
        <w:tab/>
        <w:t>1s lead up to top, cross RH, cast to 2</w:t>
      </w:r>
      <w:r w:rsidRPr="00972EEB">
        <w:t>nd</w:t>
      </w:r>
      <w:r>
        <w:t xml:space="preserve"> place &amp; circle 4H round to left with 3s</w:t>
      </w:r>
    </w:p>
    <w:p w:rsidR="00B11EB3" w:rsidRDefault="00B11EB3" w:rsidP="00B11EB3"/>
    <w:p w:rsidR="00B11EB3" w:rsidRDefault="00B11EB3" w:rsidP="00B11EB3">
      <w:pPr>
        <w:pStyle w:val="Minicrib"/>
      </w:pPr>
      <w:r>
        <w:t>THE MILKY WAY  (J4x40)  4C set</w:t>
      </w:r>
      <w:r>
        <w:tab/>
        <w:t>Ruary Laidlaw  Second Canberra Bk</w:t>
      </w:r>
    </w:p>
    <w:p w:rsidR="00B11EB3" w:rsidRDefault="00B11EB3" w:rsidP="00B11EB3">
      <w:pPr>
        <w:pStyle w:val="DanceBody"/>
      </w:pPr>
      <w:r>
        <w:t xml:space="preserve"> 1- 8</w:t>
      </w:r>
      <w:r>
        <w:tab/>
        <w:t>1s &amp; 4s cross RH &amp; cast in (2s/3s step down/up); 1s &amp; 4s dance 1/2 Figs 8 (1s up round 2s, 4s down round 3s)</w:t>
      </w:r>
    </w:p>
    <w:p w:rsidR="00B11EB3" w:rsidRDefault="00B11EB3" w:rsidP="00B11EB3">
      <w:pPr>
        <w:pStyle w:val="DanceBody"/>
      </w:pPr>
      <w:r>
        <w:t xml:space="preserve"> 9-12</w:t>
      </w:r>
      <w:r>
        <w:tab/>
        <w:t>1s+4s set advancing diagonally into centre, pull back RSh on 2nd setting step to face corners &amp; set to corners</w:t>
      </w:r>
    </w:p>
    <w:p w:rsidR="00B11EB3" w:rsidRDefault="00B11EB3" w:rsidP="00B11EB3">
      <w:pPr>
        <w:pStyle w:val="DanceBody"/>
      </w:pPr>
      <w:r>
        <w:t>13-16</w:t>
      </w:r>
      <w:r>
        <w:tab/>
        <w:t>1s+4s chase clockwise round in centre to end 1L followed by 1M facing 2M (at top), 4M followed by 4L facing 3L at bottom</w:t>
      </w:r>
    </w:p>
    <w:p w:rsidR="00B11EB3" w:rsidRDefault="00B11EB3" w:rsidP="00B11EB3">
      <w:pPr>
        <w:pStyle w:val="DanceBody"/>
      </w:pPr>
      <w:r>
        <w:t>17-32</w:t>
      </w:r>
      <w:r>
        <w:tab/>
        <w:t>"Progressive Wheels":</w:t>
      </w:r>
    </w:p>
    <w:p w:rsidR="00B11EB3" w:rsidRDefault="00B11EB3" w:rsidP="00B11EB3">
      <w:pPr>
        <w:pStyle w:val="DanceBody"/>
      </w:pPr>
      <w:r>
        <w:tab/>
        <w:t xml:space="preserve">17-20   1s+2M dance RH across, 1s face 3M (at bottom) </w:t>
      </w:r>
      <w:r>
        <w:rPr>
          <w:b/>
        </w:rPr>
        <w:t>while</w:t>
      </w:r>
      <w:r>
        <w:t xml:space="preserve"> 4s+3L dance similar, 4s face 2L (at top)</w:t>
      </w:r>
    </w:p>
    <w:p w:rsidR="00B11EB3" w:rsidRDefault="00B11EB3" w:rsidP="00B11EB3">
      <w:pPr>
        <w:pStyle w:val="DanceBody"/>
      </w:pPr>
      <w:r>
        <w:tab/>
        <w:t xml:space="preserve">21-24   1s+3M dance LH across, 1s face  3L (at bottom) </w:t>
      </w:r>
      <w:r>
        <w:rPr>
          <w:b/>
        </w:rPr>
        <w:t>while</w:t>
      </w:r>
      <w:r>
        <w:t xml:space="preserve"> 4s+2L dance similar, 4s face 2M (at top)</w:t>
      </w:r>
    </w:p>
    <w:p w:rsidR="00B11EB3" w:rsidRDefault="00B11EB3" w:rsidP="00B11EB3">
      <w:pPr>
        <w:pStyle w:val="DanceBody"/>
      </w:pPr>
      <w:r>
        <w:tab/>
        <w:t xml:space="preserve">25-28   1s+3L dance RH across, 1s face 2L (at top) </w:t>
      </w:r>
      <w:r>
        <w:rPr>
          <w:b/>
        </w:rPr>
        <w:t>while</w:t>
      </w:r>
      <w:r>
        <w:t xml:space="preserve"> 4s+2M dance similar, 4s face 3M (at bottom)</w:t>
      </w:r>
    </w:p>
    <w:p w:rsidR="00B11EB3" w:rsidRPr="005C72E3" w:rsidRDefault="00B11EB3" w:rsidP="00B11EB3">
      <w:pPr>
        <w:pStyle w:val="DanceBody"/>
      </w:pPr>
      <w:r>
        <w:tab/>
        <w:t xml:space="preserve">29-32   1s+2L dance LH across, 1s end between 2s facing down 1M with 1L on left </w:t>
      </w:r>
      <w:r>
        <w:rPr>
          <w:b/>
        </w:rPr>
        <w:t>while</w:t>
      </w:r>
      <w:r>
        <w:t xml:space="preserve"> 4s+3M dance similar to end between 3s facing up</w:t>
      </w:r>
    </w:p>
    <w:p w:rsidR="00B11EB3" w:rsidRDefault="00B11EB3" w:rsidP="00B11EB3">
      <w:pPr>
        <w:pStyle w:val="DanceBody"/>
      </w:pPr>
      <w:r>
        <w:tab/>
        <w:t>(Note LH across are 1/2 way round for dancing couples to enable travel to next couple)</w:t>
      </w:r>
    </w:p>
    <w:p w:rsidR="00B11EB3" w:rsidRDefault="00B11EB3" w:rsidP="00B11EB3">
      <w:pPr>
        <w:pStyle w:val="DanceBody"/>
        <w:keepNext w:val="0"/>
      </w:pPr>
      <w:r>
        <w:t>33-40</w:t>
      </w:r>
      <w:r>
        <w:tab/>
        <w:t>Lines of 4 across set, 1s+4s dance 1/2 R&amp;L finishing on sides 2 4 1 3, &amp; all set</w:t>
      </w:r>
    </w:p>
    <w:p w:rsidR="00B11EB3" w:rsidRDefault="00B11EB3" w:rsidP="00B11EB3"/>
    <w:p w:rsidR="00B11EB3" w:rsidRDefault="00B11EB3" w:rsidP="00B11EB3">
      <w:pPr>
        <w:pStyle w:val="Minicrib"/>
      </w:pPr>
      <w:r>
        <w:t>MILL OF FORTUNE  (J4x32)  4C Set</w:t>
      </w:r>
      <w:r>
        <w:tab/>
        <w:t>Jean Attwood  Alexander Leaflets</w:t>
      </w:r>
    </w:p>
    <w:p w:rsidR="00B11EB3" w:rsidRDefault="00B11EB3" w:rsidP="00B11EB3">
      <w:pPr>
        <w:pStyle w:val="DanceBody"/>
        <w:rPr>
          <w:lang w:eastAsia="en-GB"/>
        </w:rPr>
      </w:pPr>
      <w:r>
        <w:rPr>
          <w:lang w:eastAsia="en-GB"/>
        </w:rPr>
        <w:t xml:space="preserve"> 1- 8</w:t>
      </w:r>
      <w:r>
        <w:rPr>
          <w:lang w:eastAsia="en-GB"/>
        </w:rPr>
        <w:tab/>
        <w:t xml:space="preserve">1s+2s </w:t>
      </w:r>
      <w:r>
        <w:rPr>
          <w:b/>
          <w:lang w:eastAsia="en-GB"/>
        </w:rPr>
        <w:t>also</w:t>
      </w:r>
      <w:r>
        <w:rPr>
          <w:lang w:eastAsia="en-GB"/>
        </w:rPr>
        <w:t xml:space="preserve"> 3s+4s set, dance 1/2 RH across; 1s+4s dance LH across </w:t>
      </w:r>
      <w:r>
        <w:rPr>
          <w:b/>
          <w:lang w:eastAsia="en-GB"/>
        </w:rPr>
        <w:t>while</w:t>
      </w:r>
      <w:r>
        <w:rPr>
          <w:lang w:eastAsia="en-GB"/>
        </w:rPr>
        <w:t xml:space="preserve"> 2s &amp; 3s chase clockwise 1/2 round to other end.  3 (1) (4) 2</w:t>
      </w:r>
    </w:p>
    <w:p w:rsidR="00B11EB3" w:rsidRDefault="00B11EB3" w:rsidP="00B11EB3">
      <w:pPr>
        <w:pStyle w:val="DanceBody"/>
      </w:pPr>
      <w:r>
        <w:rPr>
          <w:lang w:eastAsia="en-GB"/>
        </w:rPr>
        <w:t xml:space="preserve"> 9-12</w:t>
      </w:r>
      <w:r>
        <w:rPr>
          <w:lang w:eastAsia="en-GB"/>
        </w:rPr>
        <w:tab/>
        <w:t xml:space="preserve">1L+3M+4M+3L dance reel of 4 on 1st corner diagonal </w:t>
      </w:r>
      <w:r>
        <w:rPr>
          <w:b/>
          <w:lang w:eastAsia="en-GB"/>
        </w:rPr>
        <w:t>while</w:t>
      </w:r>
      <w:r>
        <w:t>1M+3L &amp; 4L+2M turn RH then chase anticlockwise 1 place to 'next corner'</w:t>
      </w:r>
    </w:p>
    <w:p w:rsidR="00B11EB3" w:rsidRDefault="00B11EB3" w:rsidP="00B11EB3">
      <w:pPr>
        <w:pStyle w:val="DanceBody"/>
      </w:pPr>
      <w:r>
        <w:t>13-16</w:t>
      </w:r>
      <w:r>
        <w:tab/>
        <w:t xml:space="preserve">3L+4M+1L+2M </w:t>
      </w:r>
      <w:r>
        <w:rPr>
          <w:lang w:eastAsia="en-GB"/>
        </w:rPr>
        <w:t xml:space="preserve">dance reel of 4 on 2nd corner diagonal </w:t>
      </w:r>
      <w:r>
        <w:rPr>
          <w:b/>
          <w:lang w:eastAsia="en-GB"/>
        </w:rPr>
        <w:t>while</w:t>
      </w:r>
      <w:r>
        <w:rPr>
          <w:lang w:eastAsia="en-GB"/>
        </w:rPr>
        <w:t xml:space="preserve"> 2L+1M &amp; 4L+3M </w:t>
      </w:r>
      <w:r>
        <w:t>turn RH then chase anticlockwise 1 place to 'next corner'</w:t>
      </w:r>
    </w:p>
    <w:p w:rsidR="00B11EB3" w:rsidRPr="00257E0D" w:rsidRDefault="00B11EB3" w:rsidP="00B11EB3">
      <w:pPr>
        <w:pStyle w:val="DanceBody"/>
      </w:pPr>
      <w:r>
        <w:t>17-24</w:t>
      </w:r>
      <w:r>
        <w:tab/>
        <w:t>All repeat 9-16 end as at end of bar 8</w:t>
      </w:r>
    </w:p>
    <w:p w:rsidR="00B11EB3" w:rsidRDefault="00B11EB3" w:rsidP="00B11EB3">
      <w:pPr>
        <w:pStyle w:val="DanceBody"/>
        <w:rPr>
          <w:lang w:eastAsia="en-GB"/>
        </w:rPr>
      </w:pPr>
      <w:r>
        <w:rPr>
          <w:lang w:eastAsia="en-GB"/>
        </w:rPr>
        <w:t>25-28</w:t>
      </w:r>
      <w:r>
        <w:rPr>
          <w:lang w:eastAsia="en-GB"/>
        </w:rPr>
        <w:tab/>
        <w:t>1s+4s set, 1/2 turn partner 2H, 1s face up, 4s face down</w:t>
      </w:r>
    </w:p>
    <w:p w:rsidR="00B11EB3" w:rsidRDefault="00B11EB3" w:rsidP="00B11EB3">
      <w:pPr>
        <w:pStyle w:val="DanceBody"/>
        <w:keepNext w:val="0"/>
        <w:rPr>
          <w:lang w:eastAsia="en-GB"/>
        </w:rPr>
      </w:pPr>
      <w:r>
        <w:rPr>
          <w:lang w:eastAsia="en-GB"/>
        </w:rPr>
        <w:t>29-32</w:t>
      </w:r>
      <w:r>
        <w:rPr>
          <w:lang w:eastAsia="en-GB"/>
        </w:rPr>
        <w:tab/>
        <w:t>1s &amp; 3s dance up/down, out of ends &amp; cast to 2nc/3rd place own side.  3 1 4 2</w:t>
      </w:r>
    </w:p>
    <w:p w:rsidR="00B11EB3" w:rsidRDefault="00B11EB3" w:rsidP="00B11EB3"/>
    <w:p w:rsidR="00B11EB3" w:rsidRDefault="00B11EB3" w:rsidP="00B11EB3">
      <w:pPr>
        <w:pStyle w:val="Minicrib"/>
      </w:pPr>
      <w:r>
        <w:t>THE MILL OF HALDANE  (R8x32)  3C (4C set)</w:t>
      </w:r>
      <w:r>
        <w:tab/>
        <w:t>G Champion  Imperial 3</w:t>
      </w:r>
    </w:p>
    <w:p w:rsidR="00B11EB3" w:rsidRDefault="00B11EB3" w:rsidP="00B11EB3">
      <w:pPr>
        <w:pStyle w:val="DanceBody"/>
      </w:pPr>
      <w:r>
        <w:t xml:space="preserve"> 1- 8</w:t>
      </w:r>
      <w:r>
        <w:tab/>
        <w:t>1s set, cast 1 place, dance down between 3s &amp; cast to 2</w:t>
      </w:r>
      <w:r w:rsidRPr="00972EEB">
        <w:t>nd</w:t>
      </w:r>
      <w:r>
        <w:t xml:space="preserve"> place in centre facing up to 2s</w:t>
      </w:r>
    </w:p>
    <w:p w:rsidR="00B11EB3" w:rsidRDefault="00B11EB3" w:rsidP="00B11EB3">
      <w:pPr>
        <w:pStyle w:val="DanceBody"/>
      </w:pPr>
      <w:r>
        <w:t xml:space="preserve"> 9-16</w:t>
      </w:r>
      <w:r>
        <w:tab/>
        <w:t xml:space="preserve">1s+2s+3s dance Mill Wheels: - 1M+2M+3M with left wrist hold (grip wrist of Man in front), dance twice round anticlockwise </w:t>
      </w:r>
      <w:r w:rsidRPr="0088359F">
        <w:rPr>
          <w:b/>
        </w:rPr>
        <w:t>while</w:t>
      </w:r>
    </w:p>
    <w:p w:rsidR="00B11EB3" w:rsidRDefault="00B11EB3" w:rsidP="00B11EB3">
      <w:pPr>
        <w:pStyle w:val="DanceBody"/>
      </w:pPr>
      <w:r>
        <w:tab/>
        <w:t>1L+2L+3L with right wrist hold dance twice round clockwise (Ladies passing in front of partner) 1s end facing own side</w:t>
      </w:r>
      <w:r w:rsidRPr="00BA6B4D">
        <w:rPr>
          <w:b/>
        </w:rPr>
        <w:t xml:space="preserve"> </w:t>
      </w:r>
      <w:r>
        <w:rPr>
          <w:b/>
        </w:rPr>
        <w:t xml:space="preserve">as </w:t>
      </w:r>
      <w:r>
        <w:t>for Double Triangles</w:t>
      </w:r>
    </w:p>
    <w:p w:rsidR="00B11EB3" w:rsidRDefault="00B11EB3" w:rsidP="00B11EB3">
      <w:pPr>
        <w:pStyle w:val="DanceBody"/>
      </w:pPr>
      <w:r>
        <w:t>17-24</w:t>
      </w:r>
      <w:r>
        <w:tab/>
        <w:t>2s+1s+3s set in triangular formation, dance on 1 place in triangle with a petronella turn (3M+2L BtoB), set &amp; petronella on 1 place (2M+3L BtoB)</w:t>
      </w:r>
    </w:p>
    <w:p w:rsidR="00B11EB3" w:rsidRDefault="00B11EB3" w:rsidP="00B11EB3">
      <w:pPr>
        <w:pStyle w:val="DanceBody"/>
        <w:keepNext w:val="0"/>
      </w:pPr>
      <w:r>
        <w:t>25-32</w:t>
      </w:r>
      <w:r>
        <w:tab/>
        <w:t>2s+1s+3s set, 2s+3s petronella on 1 place</w:t>
      </w:r>
      <w:r w:rsidRPr="00BA6B4D">
        <w:rPr>
          <w:b/>
        </w:rPr>
        <w:t xml:space="preserve"> while </w:t>
      </w:r>
      <w:r>
        <w:t>1s set advancing to each other, dance to top &amp; cast to 2</w:t>
      </w:r>
      <w:r w:rsidRPr="00972EEB">
        <w:t>nd</w:t>
      </w:r>
      <w:r>
        <w:t xml:space="preserve"> place.  2 1 3</w:t>
      </w:r>
    </w:p>
    <w:p w:rsidR="00B11EB3" w:rsidRDefault="00B11EB3" w:rsidP="00B11EB3"/>
    <w:p w:rsidR="00B11EB3" w:rsidRDefault="00B11EB3" w:rsidP="00B11EB3">
      <w:pPr>
        <w:pStyle w:val="Minicrib"/>
      </w:pPr>
      <w:r>
        <w:t>THE MILL OF TIFTY  (J8x32)  3C (4C set)</w:t>
      </w:r>
      <w:r>
        <w:tab/>
        <w:t>Barry Priddey  Green Lady Book</w:t>
      </w:r>
    </w:p>
    <w:p w:rsidR="00B11EB3" w:rsidRDefault="00B11EB3" w:rsidP="00B11EB3">
      <w:pPr>
        <w:pStyle w:val="DanceBody"/>
      </w:pPr>
      <w:r>
        <w:t xml:space="preserve"> 1- 8</w:t>
      </w:r>
      <w:r>
        <w:tab/>
        <w:t>1s 1/2 turn RH moving down in centre (2s step up). 1s drop hands, set &amp; cross LH, dance out of sides and cast Left (1M round 3M, 1L round 2L) &amp; pass LSh to face 2nd corners</w:t>
      </w:r>
    </w:p>
    <w:p w:rsidR="00B11EB3" w:rsidRDefault="00B11EB3" w:rsidP="00B11EB3">
      <w:pPr>
        <w:pStyle w:val="DanceBody"/>
      </w:pPr>
      <w:r>
        <w:t xml:space="preserve"> 9-16</w:t>
      </w:r>
      <w:r>
        <w:tab/>
        <w:t xml:space="preserve">1s dance diag reel of 4 with 2nd corners </w:t>
      </w:r>
      <w:r>
        <w:rPr>
          <w:b/>
        </w:rPr>
        <w:t>while</w:t>
      </w:r>
      <w:r>
        <w:t xml:space="preserve"> 1st corners dance track of diag reel of 4 (2s+3s brief LH across in centre). 1s pass LSh to face 1st corners</w:t>
      </w:r>
    </w:p>
    <w:p w:rsidR="00B11EB3" w:rsidRDefault="00B11EB3" w:rsidP="00B11EB3">
      <w:pPr>
        <w:pStyle w:val="DanceBody"/>
      </w:pPr>
      <w:r>
        <w:t>17-24</w:t>
      </w:r>
      <w:r>
        <w:tab/>
        <w:t xml:space="preserve">1s repeat diag reels of 4 with 1st corners </w:t>
      </w:r>
      <w:r>
        <w:rPr>
          <w:b/>
        </w:rPr>
        <w:t xml:space="preserve">while </w:t>
      </w:r>
      <w:r>
        <w:t>2nd corners dance track of diag reel of 4 (2s+3s brief LH across in centre). 1s pass LSh to face out in 2nd place own side</w:t>
      </w:r>
    </w:p>
    <w:p w:rsidR="00B11EB3" w:rsidRDefault="00B11EB3" w:rsidP="00B11EB3">
      <w:pPr>
        <w:pStyle w:val="DanceBody"/>
        <w:keepNext w:val="0"/>
      </w:pPr>
      <w:r>
        <w:t>25-32</w:t>
      </w:r>
      <w:r>
        <w:tab/>
        <w:t>Reels of 3 across (1M+3s, 1L+2s) 1M+3M &amp; 1L+2L pass LSh to start &amp; corners pass partner RSh in centre.  1s end 2nd place own side.  2 1 3</w:t>
      </w:r>
    </w:p>
    <w:p w:rsidR="00B11EB3" w:rsidRDefault="00B11EB3" w:rsidP="00B11EB3"/>
    <w:p w:rsidR="00B11EB3" w:rsidRDefault="00B11EB3" w:rsidP="00B11EB3">
      <w:pPr>
        <w:pStyle w:val="Minicrib"/>
      </w:pPr>
      <w:r>
        <w:t>THE MILL OF TOWIE  (S8x32)  3C (4C set)</w:t>
      </w:r>
      <w:r>
        <w:tab/>
        <w:t>Ian Brockbank  Dunedin 4</w:t>
      </w:r>
    </w:p>
    <w:p w:rsidR="00B11EB3" w:rsidRDefault="00B11EB3" w:rsidP="00B11EB3">
      <w:pPr>
        <w:pStyle w:val="DanceBody"/>
      </w:pPr>
      <w:r>
        <w:t xml:space="preserve"> 1- 8</w:t>
      </w:r>
      <w:r>
        <w:tab/>
        <w:t>1s+3s dance double Fig of 8 around 2s, 1s crossing down to start</w:t>
      </w:r>
    </w:p>
    <w:p w:rsidR="00B11EB3" w:rsidRDefault="00B11EB3" w:rsidP="00B11EB3">
      <w:pPr>
        <w:pStyle w:val="DanceBody"/>
      </w:pPr>
      <w:r>
        <w:t xml:space="preserve"> 9-16</w:t>
      </w:r>
      <w:r>
        <w:tab/>
        <w:t>1s+2s dance the Knot, 1s end facing 1</w:t>
      </w:r>
      <w:r w:rsidRPr="00972EEB">
        <w:t>st</w:t>
      </w:r>
      <w:r>
        <w:t xml:space="preserve"> corners</w:t>
      </w:r>
    </w:p>
    <w:p w:rsidR="00B11EB3" w:rsidRDefault="00B11EB3" w:rsidP="00B11EB3">
      <w:pPr>
        <w:pStyle w:val="DanceBody"/>
      </w:pPr>
      <w:r>
        <w:t>17-24</w:t>
      </w:r>
      <w:r>
        <w:tab/>
        <w:t>1s dance 1/2 RH across (1L+2s &amp; 1M+3s), 2s+3s dance 1/2 LH across</w:t>
      </w:r>
      <w:r w:rsidRPr="00BA6B4D">
        <w:rPr>
          <w:b/>
        </w:rPr>
        <w:t xml:space="preserve"> while </w:t>
      </w:r>
      <w:r>
        <w:t>1s chase 1/4 clockwise, all 3 Ladies &amp; all 3 Men dance 1/2 RH across, 1s turn 1.1/4 LH to face 1</w:t>
      </w:r>
      <w:r w:rsidRPr="00972EEB">
        <w:t>st</w:t>
      </w:r>
      <w:r>
        <w:t xml:space="preserve"> corners</w:t>
      </w:r>
    </w:p>
    <w:p w:rsidR="00B11EB3" w:rsidRDefault="00B11EB3" w:rsidP="00B11EB3">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B11EB3" w:rsidRDefault="00B11EB3" w:rsidP="00B11EB3"/>
    <w:p w:rsidR="00B11EB3" w:rsidRDefault="00B11EB3" w:rsidP="00B11EB3">
      <w:pPr>
        <w:pStyle w:val="Minicrib"/>
        <w:rPr>
          <w:lang w:eastAsia="en-GB"/>
        </w:rPr>
      </w:pPr>
      <w:r>
        <w:rPr>
          <w:lang w:eastAsia="en-GB"/>
        </w:rPr>
        <w:t>THE MILLBANK REEL  (R8x32)  3C (4C set)</w:t>
      </w:r>
      <w:r>
        <w:rPr>
          <w:lang w:eastAsia="en-GB"/>
        </w:rPr>
        <w:tab/>
        <w:t>Doris Hepburn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B11EB3" w:rsidRPr="00F11878" w:rsidRDefault="00B11EB3" w:rsidP="00B11EB3">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B11EB3" w:rsidRDefault="00B11EB3" w:rsidP="00B11EB3">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B11EB3" w:rsidRDefault="00B11EB3" w:rsidP="00B11EB3"/>
    <w:p w:rsidR="00B11EB3" w:rsidRDefault="00B11EB3" w:rsidP="00B11EB3">
      <w:pPr>
        <w:pStyle w:val="Minicrib"/>
      </w:pPr>
      <w:r>
        <w:t>MILLENIUM MEDLEY  (M-4x(S16+R16))  4C Set</w:t>
      </w:r>
      <w:r>
        <w:tab/>
        <w:t>Anne Buchanan  Piping Shrike Collection</w:t>
      </w:r>
    </w:p>
    <w:p w:rsidR="00B11EB3" w:rsidRDefault="00B11EB3" w:rsidP="00B11EB3">
      <w:pPr>
        <w:pStyle w:val="DanceBody"/>
      </w:pPr>
      <w:r>
        <w:t>Strathspey</w:t>
      </w:r>
    </w:p>
    <w:p w:rsidR="00B11EB3" w:rsidRDefault="00B11EB3" w:rsidP="00B11EB3">
      <w:pPr>
        <w:pStyle w:val="DanceBody"/>
      </w:pPr>
      <w:r>
        <w:t xml:space="preserve"> 1- 4</w:t>
      </w:r>
      <w:r>
        <w:tab/>
        <w:t>All set on sides, 1s set advancing to face 1st corners (1M passes in front of 1L, 2s step up)</w:t>
      </w:r>
    </w:p>
    <w:p w:rsidR="00B11EB3" w:rsidRDefault="00B11EB3" w:rsidP="00B11EB3">
      <w:pPr>
        <w:pStyle w:val="DanceBody"/>
      </w:pPr>
      <w:r>
        <w:t xml:space="preserve"> 5- 8</w:t>
      </w:r>
      <w:r>
        <w:tab/>
        <w:t>1s set to &amp; turn 1</w:t>
      </w:r>
      <w:r w:rsidRPr="00972EEB">
        <w:t>st</w:t>
      </w:r>
      <w:r>
        <w:t xml:space="preserve"> corners 2H to face 2nd corners</w:t>
      </w:r>
    </w:p>
    <w:p w:rsidR="00B11EB3" w:rsidRDefault="00B11EB3" w:rsidP="00B11EB3">
      <w:pPr>
        <w:pStyle w:val="DanceBody"/>
      </w:pPr>
      <w:r>
        <w:t xml:space="preserve"> 9-16</w:t>
      </w:r>
      <w:r>
        <w:tab/>
        <w:t>1s set to &amp; turn 2nd corners 2H to finish between corners on opposite sides;1s turn 2H in the middle &amp; retain hands.</w:t>
      </w:r>
    </w:p>
    <w:p w:rsidR="00B11EB3" w:rsidRDefault="00B11EB3" w:rsidP="00B11EB3">
      <w:pPr>
        <w:pStyle w:val="DanceBody"/>
      </w:pPr>
      <w:r>
        <w:t>Reel</w:t>
      </w:r>
    </w:p>
    <w:p w:rsidR="00B11EB3" w:rsidRDefault="00B11EB3" w:rsidP="00B11EB3">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rPr>
        <w:t xml:space="preserve"> </w:t>
      </w:r>
      <w:r>
        <w:rPr>
          <w:b/>
        </w:rPr>
        <w:t xml:space="preserve">as </w:t>
      </w:r>
      <w:r>
        <w:t>3s+4s step up on bars 7-8</w:t>
      </w:r>
    </w:p>
    <w:p w:rsidR="00B11EB3" w:rsidRDefault="00B11EB3" w:rsidP="00B11EB3">
      <w:pPr>
        <w:pStyle w:val="DanceBody"/>
        <w:keepNext w:val="0"/>
      </w:pPr>
      <w:r>
        <w:t xml:space="preserve"> 9-16</w:t>
      </w:r>
      <w:r>
        <w:tab/>
        <w:t>4s+1s dance R&amp;L.  2 3 4 1</w:t>
      </w:r>
    </w:p>
    <w:p w:rsidR="00B11EB3" w:rsidRDefault="00B11EB3" w:rsidP="00B11EB3"/>
    <w:p w:rsidR="00B11EB3" w:rsidRDefault="00B11EB3" w:rsidP="00B11EB3">
      <w:pPr>
        <w:pStyle w:val="Minicrib"/>
      </w:pPr>
      <w:r>
        <w:t>MILLENNIAL STRATHSPEY  (S4x40)  4C set</w:t>
      </w:r>
      <w:r>
        <w:tab/>
        <w:t>John Drewry  Greenburn Bk 3</w:t>
      </w:r>
    </w:p>
    <w:p w:rsidR="00B11EB3" w:rsidRDefault="00B11EB3" w:rsidP="00B11EB3">
      <w:pPr>
        <w:pStyle w:val="DanceBody"/>
      </w:pPr>
      <w:r>
        <w:t xml:space="preserve"> 1- 8</w:t>
      </w:r>
      <w:r>
        <w:tab/>
        <w:t>All circle 8H round to left, 1s &amp; 4s end in centre (1s facing down &amp; 4s up)</w:t>
      </w:r>
      <w:r w:rsidRPr="00BA6B4D">
        <w:rPr>
          <w:b/>
        </w:rPr>
        <w:t xml:space="preserve"> </w:t>
      </w:r>
      <w:r>
        <w:rPr>
          <w:b/>
        </w:rPr>
        <w:t xml:space="preserve">as </w:t>
      </w:r>
      <w:r>
        <w:t>2s &amp; 3s end in original places</w:t>
      </w:r>
    </w:p>
    <w:p w:rsidR="00B11EB3" w:rsidRDefault="00B11EB3" w:rsidP="00B11EB3">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rPr>
        <w:t xml:space="preserve"> while </w:t>
      </w:r>
      <w:r>
        <w:t>4L followed by partner dances down behind Ladies to 3</w:t>
      </w:r>
      <w:r w:rsidRPr="00972EEB">
        <w:t>rd</w:t>
      </w:r>
      <w:r>
        <w:t xml:space="preserve"> place in centre</w:t>
      </w:r>
    </w:p>
    <w:p w:rsidR="00B11EB3" w:rsidRDefault="00B11EB3" w:rsidP="00B11EB3">
      <w:pPr>
        <w:pStyle w:val="DanceBody"/>
      </w:pPr>
      <w:r>
        <w:t>17-24</w:t>
      </w:r>
      <w:r>
        <w:tab/>
        <w:t>1s &amp; 4s circle 4H round to left, face up/down, set &amp; set advancing to change places &amp; end BtoB</w:t>
      </w:r>
    </w:p>
    <w:p w:rsidR="00B11EB3" w:rsidRDefault="00B11EB3" w:rsidP="00B11EB3">
      <w:pPr>
        <w:pStyle w:val="DanceBody"/>
      </w:pPr>
      <w:r>
        <w:t>25-32</w:t>
      </w:r>
      <w:r>
        <w:tab/>
        <w:t>4s &amp; 1s dance out ends of set (4s up, 1s down), cast 1 place on opposite sides &amp; turn partners 2H 1.1/2 times to own sides</w:t>
      </w:r>
    </w:p>
    <w:p w:rsidR="00B11EB3" w:rsidRDefault="00B11EB3" w:rsidP="00B11EB3">
      <w:pPr>
        <w:pStyle w:val="DanceBody"/>
        <w:keepNext w:val="0"/>
      </w:pPr>
      <w:r>
        <w:t>33-40</w:t>
      </w:r>
      <w:r>
        <w:tab/>
        <w:t>All dance Grand Chain.  2 4 1 3</w:t>
      </w:r>
    </w:p>
    <w:p w:rsidR="00B11EB3" w:rsidRDefault="00B11EB3" w:rsidP="00B11EB3"/>
    <w:p w:rsidR="00B11EB3" w:rsidRDefault="00B11EB3" w:rsidP="00B11EB3">
      <w:pPr>
        <w:pStyle w:val="Minicrib"/>
      </w:pPr>
      <w:r>
        <w:t>MILLENNIUM WEDDING  (R8x32)  3C (4C set)</w:t>
      </w:r>
      <w:r>
        <w:tab/>
        <w:t>Alan Cottle  www.minicrib.org.uk/publish.html</w:t>
      </w:r>
    </w:p>
    <w:p w:rsidR="00B11EB3" w:rsidRDefault="00B11EB3" w:rsidP="00B11EB3">
      <w:pPr>
        <w:pStyle w:val="DanceBody"/>
      </w:pPr>
      <w:r>
        <w:t xml:space="preserve"> 1- 8</w:t>
      </w:r>
      <w:r>
        <w:tab/>
        <w:t>1s set advancing, turn 2H &amp; face down, 1s dance down middle &amp; cast up round 3s to 2</w:t>
      </w:r>
      <w:r w:rsidRPr="00972EEB">
        <w:t>nd</w:t>
      </w:r>
      <w:r>
        <w:t xml:space="preserve"> place own side</w:t>
      </w:r>
    </w:p>
    <w:p w:rsidR="00B11EB3" w:rsidRDefault="00B11EB3" w:rsidP="00B11EB3">
      <w:pPr>
        <w:pStyle w:val="DanceBody"/>
      </w:pPr>
      <w:r>
        <w:t xml:space="preserve"> 9-20</w:t>
      </w:r>
      <w:r>
        <w:tab/>
        <w:t>2s+1s+3s dance "Rights+Lefts &amp; set" to end (3)(1)(2) : -</w:t>
      </w:r>
    </w:p>
    <w:p w:rsidR="00B11EB3" w:rsidRDefault="00B11EB3" w:rsidP="00B11EB3">
      <w:pPr>
        <w:pStyle w:val="DanceBody"/>
      </w:pPr>
      <w:r>
        <w:tab/>
        <w:t>9-12  All cross RH, 2L+1L</w:t>
      </w:r>
      <w:r w:rsidRPr="007F0D5A">
        <w:rPr>
          <w:b/>
        </w:rPr>
        <w:t xml:space="preserve"> also </w:t>
      </w:r>
      <w:r>
        <w:t>1M+3M change places on sides LH</w:t>
      </w:r>
      <w:r w:rsidRPr="00BA6B4D">
        <w:rPr>
          <w:b/>
        </w:rPr>
        <w:t xml:space="preserve"> while </w:t>
      </w:r>
      <w:r>
        <w:t>2M+3L set</w:t>
      </w:r>
    </w:p>
    <w:p w:rsidR="00B11EB3" w:rsidRDefault="00B11EB3" w:rsidP="00B11EB3">
      <w:pPr>
        <w:pStyle w:val="DanceBody"/>
      </w:pPr>
      <w:r>
        <w:tab/>
        <w:t>13-16 All cross RH, 2M+3M</w:t>
      </w:r>
      <w:r w:rsidRPr="007F0D5A">
        <w:rPr>
          <w:b/>
        </w:rPr>
        <w:t xml:space="preserve"> also </w:t>
      </w:r>
      <w:r>
        <w:t>2L+3L change places on sides LH</w:t>
      </w:r>
      <w:r w:rsidRPr="00BA6B4D">
        <w:rPr>
          <w:b/>
        </w:rPr>
        <w:t xml:space="preserve"> while </w:t>
      </w:r>
      <w:r>
        <w:t>1M+1L set</w:t>
      </w:r>
    </w:p>
    <w:p w:rsidR="00B11EB3" w:rsidRDefault="00B11EB3" w:rsidP="00B11EB3">
      <w:pPr>
        <w:pStyle w:val="DanceBody"/>
      </w:pPr>
      <w:r>
        <w:tab/>
        <w:t>17-20 All cross RH, 1L+3L</w:t>
      </w:r>
      <w:r w:rsidRPr="007F0D5A">
        <w:rPr>
          <w:b/>
        </w:rPr>
        <w:t xml:space="preserve"> also </w:t>
      </w:r>
      <w:r>
        <w:t>1M+2M change places on sides LH</w:t>
      </w:r>
      <w:r w:rsidRPr="00BA6B4D">
        <w:rPr>
          <w:b/>
        </w:rPr>
        <w:t xml:space="preserve"> while </w:t>
      </w:r>
      <w:r>
        <w:t>3M+2L set</w:t>
      </w:r>
    </w:p>
    <w:p w:rsidR="00B11EB3" w:rsidRDefault="00B11EB3" w:rsidP="00B11EB3">
      <w:pPr>
        <w:pStyle w:val="DanceBody"/>
      </w:pPr>
      <w:r>
        <w:t>21-24</w:t>
      </w:r>
      <w:r>
        <w:tab/>
        <w:t>1M dances up to top &amp; casts 1 pl own side</w:t>
      </w:r>
      <w:r w:rsidRPr="00BA6B4D">
        <w:rPr>
          <w:b/>
        </w:rPr>
        <w:t xml:space="preserve"> while </w:t>
      </w:r>
      <w:r>
        <w:t>1L dances down below 3s &amp; casts up 1 pl own side &amp; 1s dance in to face 1</w:t>
      </w:r>
      <w:r w:rsidRPr="00972EEB">
        <w:t>st</w:t>
      </w:r>
      <w:r>
        <w:t xml:space="preserve"> corner (pstn)</w:t>
      </w:r>
    </w:p>
    <w:p w:rsidR="00B11EB3" w:rsidRDefault="00B11EB3" w:rsidP="00B11EB3">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B11EB3" w:rsidRDefault="00B11EB3" w:rsidP="00B11EB3"/>
    <w:p w:rsidR="00B11EB3" w:rsidRDefault="00B11EB3" w:rsidP="00B11EB3">
      <w:pPr>
        <w:pStyle w:val="Minicrib"/>
      </w:pPr>
      <w:r>
        <w:t>THE MILLER O' HIRN  (S4x32)  4C set</w:t>
      </w:r>
      <w:r>
        <w:tab/>
        <w:t>John Drewry  Canadian Bk</w:t>
      </w:r>
    </w:p>
    <w:p w:rsidR="00B11EB3" w:rsidRDefault="00B11EB3" w:rsidP="00B11EB3">
      <w:pPr>
        <w:pStyle w:val="DanceBody"/>
      </w:pPr>
      <w:r>
        <w:t xml:space="preserve"> 1- 8</w:t>
      </w:r>
      <w:r>
        <w:tab/>
        <w:t>3s followed by 2s cross down between 4s &amp; cast to each others places (opposite sides), 1s+3s</w:t>
      </w:r>
      <w:r w:rsidRPr="007F0D5A">
        <w:rPr>
          <w:b/>
        </w:rPr>
        <w:t xml:space="preserve"> also </w:t>
      </w:r>
      <w:r>
        <w:t>2s+4s dance RH across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1s+3s</w:t>
      </w:r>
      <w:r w:rsidRPr="007F0D5A">
        <w:rPr>
          <w:b/>
        </w:rPr>
        <w:t xml:space="preserve"> also </w:t>
      </w:r>
      <w:r>
        <w:t>2s+4s dance RH across, 3s followed by 2s cross up between 1s &amp; cast back to original places</w:t>
      </w:r>
    </w:p>
    <w:p w:rsidR="00B11EB3" w:rsidRDefault="00B11EB3" w:rsidP="00B11EB3">
      <w:pPr>
        <w:pStyle w:val="DanceBody"/>
        <w:keepNext w:val="0"/>
      </w:pPr>
      <w:r>
        <w:t>25-32</w:t>
      </w:r>
      <w:r>
        <w:tab/>
        <w:t>3s followed by 2s &amp; 1s dance down between 4s, cross &amp; cast up - 3s to top where they cross &amp; cast to 2</w:t>
      </w:r>
      <w:r w:rsidRPr="00972EEB">
        <w:t>nd</w:t>
      </w:r>
      <w:r>
        <w:t xml:space="preserve"> place</w:t>
      </w:r>
      <w:r w:rsidRPr="00BA6B4D">
        <w:rPr>
          <w:b/>
        </w:rPr>
        <w:t xml:space="preserve"> </w:t>
      </w:r>
      <w:r>
        <w:rPr>
          <w:b/>
        </w:rPr>
        <w:t xml:space="preserve">as </w:t>
      </w:r>
      <w:r>
        <w:t>2s follow but cross &amp; cast into 1</w:t>
      </w:r>
      <w:r w:rsidRPr="00972EEB">
        <w:t>st</w:t>
      </w:r>
      <w:r>
        <w:t xml:space="preserve"> place</w:t>
      </w:r>
      <w:r w:rsidRPr="00BA6B4D">
        <w:rPr>
          <w:b/>
        </w:rPr>
        <w:t xml:space="preserve"> </w:t>
      </w:r>
      <w:r>
        <w:rPr>
          <w:b/>
        </w:rPr>
        <w:t xml:space="preserve">as </w:t>
      </w:r>
      <w:r>
        <w:t>1s cross down to 4</w:t>
      </w:r>
      <w:r w:rsidRPr="00972EEB">
        <w:t>th</w:t>
      </w:r>
      <w:r>
        <w:t xml:space="preserve"> place &amp; cross to own side</w:t>
      </w:r>
      <w:r w:rsidRPr="00BA6B4D">
        <w:rPr>
          <w:b/>
        </w:rPr>
        <w:t xml:space="preserve"> </w:t>
      </w:r>
      <w:r>
        <w:rPr>
          <w:b/>
        </w:rPr>
        <w:t xml:space="preserve">as </w:t>
      </w:r>
      <w:r>
        <w:t>4s set &amp; cast up to 3</w:t>
      </w:r>
      <w:r w:rsidRPr="00972EEB">
        <w:t>rd</w:t>
      </w:r>
      <w:r>
        <w:t xml:space="preserve"> place on bars 29-32</w:t>
      </w:r>
    </w:p>
    <w:p w:rsidR="00B11EB3" w:rsidRDefault="00B11EB3" w:rsidP="00B11EB3"/>
    <w:p w:rsidR="00B11EB3" w:rsidRDefault="00B11EB3" w:rsidP="00B11EB3">
      <w:pPr>
        <w:pStyle w:val="Minicrib"/>
      </w:pPr>
      <w:r>
        <w:t>THE MILLER OF SESSNIE  (J5x32)  5C set</w:t>
      </w:r>
      <w:r>
        <w:tab/>
        <w:t>Roy Goldring  15 Social Dances</w:t>
      </w:r>
    </w:p>
    <w:p w:rsidR="00B11EB3" w:rsidRDefault="00B11EB3" w:rsidP="00B11EB3">
      <w:pPr>
        <w:pStyle w:val="DanceBody"/>
      </w:pPr>
      <w:r>
        <w:t xml:space="preserve"> 1- 8</w:t>
      </w:r>
      <w:r>
        <w:tab/>
        <w:t>1s followed by 2s+3s+4s dance down &amp; cast round 5s back to places</w:t>
      </w:r>
    </w:p>
    <w:p w:rsidR="00B11EB3" w:rsidRDefault="00B11EB3" w:rsidP="00B11EB3">
      <w:pPr>
        <w:pStyle w:val="DanceBody"/>
      </w:pPr>
      <w:r>
        <w:t xml:space="preserve"> 9-16</w:t>
      </w:r>
      <w:r>
        <w:tab/>
        <w:t>1s &amp; 5s dance Figs of 8 on own sides (1s down between 2s &amp; 5s up behind 4s to start)</w:t>
      </w:r>
    </w:p>
    <w:p w:rsidR="00B11EB3" w:rsidRDefault="00B11EB3" w:rsidP="00B11EB3">
      <w:pPr>
        <w:pStyle w:val="DanceBody"/>
      </w:pPr>
      <w:r>
        <w:t>17-24</w:t>
      </w:r>
      <w:r>
        <w:tab/>
        <w:t>1s+2s dance RH across, 1s cross down &amp; 1/2 turn 3s (LH Men's side &amp; RH Ladies side)</w:t>
      </w:r>
    </w:p>
    <w:p w:rsidR="00B11EB3" w:rsidRDefault="00B11EB3" w:rsidP="00B11EB3">
      <w:pPr>
        <w:pStyle w:val="DanceBody"/>
        <w:keepNext w:val="0"/>
      </w:pPr>
      <w:r>
        <w:t>25-32</w:t>
      </w:r>
      <w:r>
        <w:tab/>
        <w:t>1s+4s dance LH across, 1s cross down &amp; 1/2 turn 5s (LH Men's side &amp; RH Ladies side).  2 3 4 5 1</w:t>
      </w:r>
    </w:p>
    <w:p w:rsidR="00B11EB3" w:rsidRDefault="00B11EB3" w:rsidP="00B11EB3"/>
    <w:p w:rsidR="00B11EB3" w:rsidRDefault="00B11EB3" w:rsidP="00B11EB3">
      <w:pPr>
        <w:pStyle w:val="Minicrib"/>
      </w:pPr>
      <w:r>
        <w:t>MILLERTON BRIG  (S8x32)  3C (4C set)</w:t>
      </w:r>
      <w:r>
        <w:tab/>
        <w:t>Roy Goldring  Ladies of Dunse</w:t>
      </w:r>
    </w:p>
    <w:p w:rsidR="00B11EB3" w:rsidRDefault="00B11EB3" w:rsidP="00B11EB3">
      <w:pPr>
        <w:pStyle w:val="DanceBody"/>
      </w:pPr>
      <w:r>
        <w:t xml:space="preserve"> 1- 8</w:t>
      </w:r>
      <w:r>
        <w:tab/>
        <w:t>1s lead down the middle, Lady dances under Mans arm &amp; lead up to 2</w:t>
      </w:r>
      <w:r w:rsidRPr="00972EEB">
        <w:t>nd</w:t>
      </w:r>
      <w:r>
        <w:t xml:space="preserve"> place opposite sides facing out</w:t>
      </w:r>
    </w:p>
    <w:p w:rsidR="00B11EB3" w:rsidRDefault="00B11EB3" w:rsidP="00B11EB3">
      <w:pPr>
        <w:pStyle w:val="DanceBody"/>
      </w:pPr>
      <w:r>
        <w:t xml:space="preserve"> 9-16</w:t>
      </w:r>
      <w:r>
        <w:tab/>
        <w:t>1s dance reels of 3 on opp sides (pass 1</w:t>
      </w:r>
      <w:r w:rsidRPr="00972EEB">
        <w:t>st</w:t>
      </w:r>
      <w:r>
        <w:t xml:space="preserve"> crnr RSh) 1s turn 2H &amp; end BtoB in centre (Lady face up, Man down)</w:t>
      </w:r>
      <w:r w:rsidRPr="00BA6B4D">
        <w:rPr>
          <w:b/>
        </w:rPr>
        <w:t xml:space="preserve"> </w:t>
      </w:r>
      <w:r>
        <w:rPr>
          <w:b/>
        </w:rPr>
        <w:t xml:space="preserve">as </w:t>
      </w:r>
      <w:r>
        <w:t>2s &amp; 3s dance in</w:t>
      </w:r>
    </w:p>
    <w:p w:rsidR="00B11EB3" w:rsidRDefault="00B11EB3" w:rsidP="00B11EB3">
      <w:pPr>
        <w:pStyle w:val="DanceBody"/>
      </w:pPr>
      <w:r>
        <w:t>17-24</w:t>
      </w:r>
      <w:r>
        <w:tab/>
        <w:t>2s+1s+3s set, 2s+1L</w:t>
      </w:r>
      <w:r w:rsidRPr="007F0D5A">
        <w:rPr>
          <w:b/>
        </w:rPr>
        <w:t xml:space="preserve"> also </w:t>
      </w:r>
      <w:r>
        <w:t>1M+3s circle 3H round 1/2 way, set, 2s dance out to 1</w:t>
      </w:r>
      <w:r w:rsidRPr="00972EEB">
        <w:t>st</w:t>
      </w:r>
      <w:r>
        <w:t xml:space="preserve"> pl opp side &amp; 3s to 3</w:t>
      </w:r>
      <w:r w:rsidRPr="00972EEB">
        <w:t>rd</w:t>
      </w:r>
      <w:r>
        <w:t xml:space="preserve"> pl</w:t>
      </w:r>
      <w:r w:rsidRPr="00BA6B4D">
        <w:rPr>
          <w:b/>
        </w:rPr>
        <w:t xml:space="preserve"> </w:t>
      </w:r>
      <w:r>
        <w:rPr>
          <w:b/>
        </w:rPr>
        <w:t xml:space="preserve">as </w:t>
      </w:r>
      <w:r>
        <w:t>1s pass RSh in centre,</w:t>
      </w:r>
    </w:p>
    <w:p w:rsidR="00B11EB3" w:rsidRDefault="00B11EB3" w:rsidP="00B11EB3">
      <w:pPr>
        <w:pStyle w:val="DanceBody"/>
        <w:keepNext w:val="0"/>
      </w:pPr>
      <w:r>
        <w:t>25-32</w:t>
      </w:r>
      <w:r>
        <w:tab/>
        <w:t>2s+1s+3s set, 2s+1M</w:t>
      </w:r>
      <w:r w:rsidRPr="007F0D5A">
        <w:rPr>
          <w:b/>
        </w:rPr>
        <w:t xml:space="preserve"> also </w:t>
      </w:r>
      <w:r>
        <w:t>1L+3s circle 3H round 1/2 way, set, 2s &amp; 3s dance out to sides</w:t>
      </w:r>
      <w:r w:rsidRPr="00BA6B4D">
        <w:rPr>
          <w:b/>
        </w:rPr>
        <w:t xml:space="preserve"> </w:t>
      </w:r>
      <w:r>
        <w:rPr>
          <w:b/>
        </w:rPr>
        <w:t xml:space="preserve">as </w:t>
      </w:r>
      <w:r>
        <w:t>1s petronella turn to 2</w:t>
      </w:r>
      <w:r w:rsidRPr="00972EEB">
        <w:t>nd</w:t>
      </w:r>
      <w:r>
        <w:t xml:space="preserve"> place own sides</w:t>
      </w:r>
    </w:p>
    <w:p w:rsidR="00B11EB3" w:rsidRDefault="00B11EB3" w:rsidP="00B11EB3"/>
    <w:p w:rsidR="00B11EB3" w:rsidRDefault="00B11EB3" w:rsidP="00B11EB3">
      <w:pPr>
        <w:pStyle w:val="Minicrib"/>
      </w:pPr>
      <w:r>
        <w:t>MILLITEAS  (R6x32)  3C set</w:t>
      </w:r>
      <w:r>
        <w:tab/>
        <w:t>Christian R Petersen  Scandinavian Dance Bk 1</w:t>
      </w:r>
    </w:p>
    <w:p w:rsidR="00B11EB3" w:rsidRDefault="00B11EB3" w:rsidP="00B11EB3">
      <w:pPr>
        <w:pStyle w:val="DanceBody"/>
      </w:pPr>
      <w:r>
        <w:t xml:space="preserve"> 1- 8</w:t>
      </w:r>
      <w:r>
        <w:tab/>
        <w:t>All Ladies Adv+Ret; All Men Adv+Ret</w:t>
      </w:r>
    </w:p>
    <w:p w:rsidR="00B11EB3" w:rsidRDefault="00B11EB3" w:rsidP="00B11EB3">
      <w:pPr>
        <w:pStyle w:val="DanceBody"/>
      </w:pPr>
      <w:r>
        <w:t xml:space="preserve"> 9-16</w:t>
      </w:r>
      <w:r>
        <w:tab/>
        <w:t>1s dance down, followed by 2s+3s (who dance up sides to start); 1s followed by 2s+3s cast back to original places</w:t>
      </w:r>
    </w:p>
    <w:p w:rsidR="00B11EB3" w:rsidRDefault="00B11EB3" w:rsidP="00B11EB3">
      <w:pPr>
        <w:pStyle w:val="DanceBody"/>
      </w:pPr>
      <w:r>
        <w:t>17-20</w:t>
      </w:r>
      <w:r>
        <w:tab/>
        <w:t>1s dance down, cast up round 3s to 2nd place own side (2s step up 17-18)</w:t>
      </w:r>
    </w:p>
    <w:p w:rsidR="00B11EB3" w:rsidRDefault="00B11EB3" w:rsidP="00B11EB3">
      <w:pPr>
        <w:pStyle w:val="DanceBody"/>
      </w:pPr>
      <w:r>
        <w:t>21-24</w:t>
      </w:r>
      <w:r>
        <w:tab/>
        <w:t>1s dance 1/2 reels of 3 across, 1s pass 1st corner LSh to start.  End all on opp sides (2) (1) (3)</w:t>
      </w:r>
    </w:p>
    <w:p w:rsidR="00B11EB3" w:rsidRDefault="00B11EB3" w:rsidP="00B11EB3">
      <w:pPr>
        <w:pStyle w:val="DanceBody"/>
      </w:pPr>
      <w:r>
        <w:t>25-32</w:t>
      </w:r>
      <w:r>
        <w:tab/>
        <w:t>1M+2s &amp; 1L+3s dance RH across; 1s pass RSh to dance LH across with other couple.  (2) (1) (3)</w:t>
      </w:r>
    </w:p>
    <w:p w:rsidR="00B11EB3" w:rsidRPr="00B8453B" w:rsidRDefault="00B11EB3" w:rsidP="00B11EB3">
      <w:pPr>
        <w:pStyle w:val="DanceBody"/>
        <w:keepNext w:val="0"/>
        <w:rPr>
          <w:i/>
        </w:rPr>
      </w:pPr>
      <w:r>
        <w:rPr>
          <w:i/>
        </w:rPr>
        <w:tab/>
      </w:r>
      <w:r w:rsidRPr="00B8453B">
        <w:rPr>
          <w:i/>
        </w:rPr>
        <w:t xml:space="preserve">Dance is repeated </w:t>
      </w:r>
      <w:r>
        <w:rPr>
          <w:i/>
        </w:rPr>
        <w:t>"</w:t>
      </w:r>
      <w:r w:rsidRPr="00B8453B">
        <w:rPr>
          <w:i/>
        </w:rPr>
        <w:t>inverted</w:t>
      </w:r>
      <w:r>
        <w:rPr>
          <w:i/>
        </w:rPr>
        <w:t>"</w:t>
      </w:r>
      <w:r w:rsidRPr="00B8453B">
        <w:rPr>
          <w:i/>
        </w:rPr>
        <w:t xml:space="preserve"> with 3s at bottom dancing as new 1s</w:t>
      </w:r>
    </w:p>
    <w:p w:rsidR="00B11EB3" w:rsidRDefault="00B11EB3" w:rsidP="00B11EB3"/>
    <w:p w:rsidR="00B11EB3" w:rsidRDefault="00B11EB3" w:rsidP="00B11EB3">
      <w:pPr>
        <w:pStyle w:val="Minicrib"/>
      </w:pPr>
      <w:r>
        <w:t>THE MILLMEAD STRATHSPEY  (S3x32)  3C Set</w:t>
      </w:r>
      <w:r>
        <w:tab/>
        <w:t>Ray Dyke  SEHSCDS Diamond Jubilee Strathspey Coll.</w:t>
      </w:r>
    </w:p>
    <w:p w:rsidR="00B11EB3" w:rsidRDefault="00B11EB3" w:rsidP="00B11EB3">
      <w:pPr>
        <w:pStyle w:val="DanceBody"/>
      </w:pPr>
      <w:r w:rsidRPr="00514703">
        <w:t xml:space="preserve"> 1- 8</w:t>
      </w:r>
      <w:r w:rsidRPr="00514703">
        <w:tab/>
      </w:r>
      <w:r>
        <w:t>All set, cross RH with partner; all Set+Link for 3 couples</w:t>
      </w:r>
    </w:p>
    <w:p w:rsidR="00B11EB3" w:rsidRDefault="00B11EB3" w:rsidP="00B11EB3">
      <w:pPr>
        <w:pStyle w:val="DanceBody"/>
      </w:pPr>
      <w:r>
        <w:t xml:space="preserve"> 9-12</w:t>
      </w:r>
      <w:r>
        <w:tab/>
        <w:t xml:space="preserve">1M+2M+3M </w:t>
      </w:r>
      <w:r>
        <w:rPr>
          <w:b/>
        </w:rPr>
        <w:t>also</w:t>
      </w:r>
      <w:r>
        <w:t xml:space="preserve"> 1L+2L+3L dance RH across ending in lines of 3 across (2L between 3s at top, 2M between 1s)</w:t>
      </w:r>
    </w:p>
    <w:p w:rsidR="00B11EB3" w:rsidRDefault="00B11EB3" w:rsidP="00B11EB3">
      <w:pPr>
        <w:pStyle w:val="DanceBody"/>
      </w:pPr>
      <w:r>
        <w:t>13-16</w:t>
      </w:r>
      <w:r>
        <w:tab/>
        <w:t>All Set+Link for 3 couples, coming in to meet partner &amp; take prom hold facing up</w:t>
      </w:r>
    </w:p>
    <w:p w:rsidR="00B11EB3" w:rsidRDefault="00B11EB3" w:rsidP="00B11EB3">
      <w:pPr>
        <w:pStyle w:val="DanceBody"/>
      </w:pPr>
      <w:r>
        <w:t>17-24</w:t>
      </w:r>
      <w:r>
        <w:tab/>
        <w:t>3 couples Promenade, Bars 23-24 3s cast to 2nd place &amp; 2s dance up to top</w:t>
      </w:r>
    </w:p>
    <w:p w:rsidR="00B11EB3" w:rsidRDefault="00B11EB3" w:rsidP="00B11EB3">
      <w:pPr>
        <w:pStyle w:val="DanceBody"/>
        <w:keepNext w:val="0"/>
      </w:pPr>
      <w:r>
        <w:t>25-32</w:t>
      </w:r>
      <w:r>
        <w:tab/>
        <w:t>All dance Grand Chain.  2 3 1</w:t>
      </w:r>
    </w:p>
    <w:p w:rsidR="00B11EB3" w:rsidRDefault="00B11EB3" w:rsidP="00B11EB3"/>
    <w:p w:rsidR="00B11EB3" w:rsidRDefault="00B11EB3" w:rsidP="00B11EB3">
      <w:pPr>
        <w:pStyle w:val="Minicrib"/>
      </w:pPr>
      <w:r>
        <w:t>MILLQUARTER  (S4x32)  4C set</w:t>
      </w:r>
      <w:r>
        <w:tab/>
        <w:t>Hugh Foss  Glendarroch Sheet 37</w:t>
      </w:r>
    </w:p>
    <w:p w:rsidR="00B11EB3" w:rsidRDefault="00B11EB3" w:rsidP="00B11EB3">
      <w:pPr>
        <w:pStyle w:val="DanceBody"/>
      </w:pPr>
      <w:r>
        <w:t xml:space="preserve"> 1- 4</w:t>
      </w:r>
      <w:r>
        <w:tab/>
        <w:t xml:space="preserve">1s turn 2H (2 bars), 1s cross RH </w:t>
      </w:r>
      <w:r>
        <w:rPr>
          <w:b/>
        </w:rPr>
        <w:t>while</w:t>
      </w:r>
      <w:r>
        <w:t xml:space="preserve"> 2s turn once 2H</w:t>
      </w:r>
    </w:p>
    <w:p w:rsidR="00B11EB3" w:rsidRDefault="00B11EB3" w:rsidP="00B11EB3">
      <w:pPr>
        <w:pStyle w:val="DanceBody"/>
      </w:pPr>
      <w:r>
        <w:t xml:space="preserve"> 5- 8</w:t>
      </w:r>
      <w:r>
        <w:tab/>
        <w:t xml:space="preserve">3s &amp; 4s repeat bars 1-4 </w:t>
      </w:r>
      <w:r>
        <w:rPr>
          <w:b/>
        </w:rPr>
        <w:t>while</w:t>
      </w:r>
      <w:r>
        <w:t xml:space="preserve"> 1s+2s circle 4H round to Left.  End (1) 2 (3) 4</w:t>
      </w:r>
    </w:p>
    <w:p w:rsidR="00B11EB3" w:rsidRDefault="00B11EB3" w:rsidP="00B11EB3">
      <w:pPr>
        <w:pStyle w:val="DanceBody"/>
      </w:pPr>
      <w:r>
        <w:t xml:space="preserve"> 9-12</w:t>
      </w:r>
      <w:r>
        <w:tab/>
        <w:t>Grand Chain (3 hands – 1 bar per hand, 1s &amp; 4s cross with partner, 2s &amp; 3s on side to start), Men pull back RSh to form circle (bar 12),</w:t>
      </w:r>
    </w:p>
    <w:p w:rsidR="00B11EB3" w:rsidRDefault="00B11EB3" w:rsidP="00B11EB3">
      <w:pPr>
        <w:pStyle w:val="DanceBody"/>
      </w:pPr>
      <w:r>
        <w:t>13-16</w:t>
      </w:r>
      <w:r>
        <w:tab/>
        <w:t xml:space="preserve">All circle 8H </w:t>
      </w:r>
      <w:r>
        <w:rPr>
          <w:rFonts w:cs="Calibri"/>
        </w:rPr>
        <w:t xml:space="preserve">1/2 </w:t>
      </w:r>
      <w:r>
        <w:t xml:space="preserve"> round to Left (stay in circle)</w:t>
      </w:r>
    </w:p>
    <w:p w:rsidR="00B11EB3" w:rsidRDefault="00B11EB3" w:rsidP="00B11EB3">
      <w:pPr>
        <w:pStyle w:val="DanceBody"/>
      </w:pPr>
      <w:r>
        <w:t>17-24</w:t>
      </w:r>
      <w:r>
        <w:tab/>
        <w:t xml:space="preserve">Ladies change places LH with Man on their Left, polite turn to face in, all circle 8H </w:t>
      </w:r>
      <w:r>
        <w:rPr>
          <w:rFonts w:cs="Calibri"/>
        </w:rPr>
        <w:t xml:space="preserve">2 places </w:t>
      </w:r>
      <w:r>
        <w:t>round to Right (2 bars); Repeat these 4 bars.  4 (2) 3 (1)</w:t>
      </w:r>
    </w:p>
    <w:p w:rsidR="00B11EB3" w:rsidRDefault="00B11EB3" w:rsidP="00B11EB3">
      <w:pPr>
        <w:pStyle w:val="DanceBody"/>
      </w:pPr>
      <w:r>
        <w:t>25-28</w:t>
      </w:r>
      <w:r>
        <w:tab/>
        <w:t xml:space="preserve">4s+2s </w:t>
      </w:r>
      <w:r>
        <w:rPr>
          <w:b/>
        </w:rPr>
        <w:t>also</w:t>
      </w:r>
      <w:r>
        <w:t xml:space="preserve">  3s+1s dance 1/2 R&amp;L (2 bars), 2s+1s turn 2H once </w:t>
      </w:r>
      <w:r w:rsidRPr="00EF0915">
        <w:rPr>
          <w:b/>
        </w:rPr>
        <w:t>while</w:t>
      </w:r>
      <w:r>
        <w:t xml:space="preserve"> 4s &amp; 3s cross RH, all to own sides</w:t>
      </w:r>
    </w:p>
    <w:p w:rsidR="00B11EB3" w:rsidRDefault="00B11EB3" w:rsidP="00B11EB3">
      <w:pPr>
        <w:pStyle w:val="DanceBody"/>
        <w:keepNext w:val="0"/>
      </w:pPr>
      <w:r>
        <w:t>29-32</w:t>
      </w:r>
      <w:r>
        <w:tab/>
        <w:t xml:space="preserve">2s stand at top while 4s+1s+3s circle 6H hands </w:t>
      </w:r>
      <w:r>
        <w:rPr>
          <w:rFonts w:cs="Calibri"/>
        </w:rPr>
        <w:t>1/2</w:t>
      </w:r>
      <w:r>
        <w:t xml:space="preserve"> round to Left (2 bars), 1s+4s continue circle 4H 1/2 round to Left while 3s cross RH. End 2 3 4 1</w:t>
      </w:r>
    </w:p>
    <w:p w:rsidR="00B11EB3" w:rsidRDefault="00B11EB3" w:rsidP="00B11EB3"/>
    <w:p w:rsidR="00B11EB3" w:rsidRDefault="00B11EB3" w:rsidP="00B11EB3">
      <w:pPr>
        <w:pStyle w:val="Minicrib"/>
      </w:pPr>
      <w:r>
        <w:t>MILLTIMBER JIG  (J8x32)  2C (4C set)</w:t>
      </w:r>
      <w:r>
        <w:tab/>
        <w:t>A MacKenzie  RSCDS Bk 41</w:t>
      </w:r>
    </w:p>
    <w:p w:rsidR="00B11EB3" w:rsidRDefault="00B11EB3" w:rsidP="00B11EB3">
      <w:pPr>
        <w:pStyle w:val="DanceBody"/>
      </w:pPr>
      <w:r>
        <w:t xml:space="preserve"> 1- 8</w:t>
      </w:r>
      <w:r>
        <w:tab/>
        <w:t>1L+2M set &amp; change places RH</w:t>
      </w:r>
      <w:r w:rsidRPr="00BA6B4D">
        <w:rPr>
          <w:b/>
        </w:rPr>
        <w:t xml:space="preserve"> while </w:t>
      </w:r>
      <w:r>
        <w:t>1M+2L change places RH &amp; set, 1s+2s repeat back to places</w:t>
      </w:r>
    </w:p>
    <w:p w:rsidR="00B11EB3" w:rsidRDefault="00B11EB3" w:rsidP="00B11EB3">
      <w:pPr>
        <w:pStyle w:val="DanceBody"/>
      </w:pPr>
      <w:r>
        <w:t xml:space="preserve"> 9-16</w:t>
      </w:r>
      <w:r>
        <w:tab/>
        <w:t>1s+2M dance reel of 3 across (2M+1L pass RSh to start)</w:t>
      </w:r>
    </w:p>
    <w:p w:rsidR="00B11EB3" w:rsidRDefault="00B11EB3" w:rsidP="00B11EB3">
      <w:pPr>
        <w:pStyle w:val="DanceBody"/>
      </w:pPr>
      <w:r>
        <w:t>17-24</w:t>
      </w:r>
      <w:r>
        <w:tab/>
        <w:t>1s+2L dance reel of 3 across (2L+1M pass LSh to start)</w:t>
      </w:r>
    </w:p>
    <w:p w:rsidR="00B11EB3" w:rsidRDefault="00B11EB3" w:rsidP="00B11EB3">
      <w:pPr>
        <w:pStyle w:val="DanceBody"/>
        <w:keepNext w:val="0"/>
      </w:pPr>
      <w:r>
        <w:t>25-32</w:t>
      </w:r>
      <w:r>
        <w:tab/>
        <w:t>1L+2M change places RH, 1L+1M change places RH on side, 1L+2L change places RH &amp; 2s cross RH</w:t>
      </w:r>
    </w:p>
    <w:p w:rsidR="00B11EB3" w:rsidRDefault="00B11EB3" w:rsidP="00B11EB3"/>
    <w:p w:rsidR="00B11EB3" w:rsidRDefault="00B11EB3" w:rsidP="00B11EB3">
      <w:pPr>
        <w:pStyle w:val="Minicrib"/>
      </w:pPr>
      <w:r>
        <w:t>THE MILNGAVIE MAESTRO  (J8x32)  3C (4C set)</w:t>
      </w:r>
      <w:r>
        <w:tab/>
        <w:t>Gary Coull  The Diack Dances</w:t>
      </w:r>
    </w:p>
    <w:p w:rsidR="00B11EB3" w:rsidRDefault="00B11EB3" w:rsidP="00B11EB3">
      <w:pPr>
        <w:pStyle w:val="DanceBody"/>
      </w:pPr>
      <w:r>
        <w:t xml:space="preserve"> 1- 8</w:t>
      </w:r>
      <w:r>
        <w:tab/>
        <w:t>1s+2s set, dance RH across, 1s cast to 2nd place as 2s dance up &amp; face out</w:t>
      </w:r>
    </w:p>
    <w:p w:rsidR="00B11EB3" w:rsidRDefault="00B11EB3" w:rsidP="00B11EB3">
      <w:pPr>
        <w:pStyle w:val="DanceBody"/>
      </w:pPr>
      <w:r>
        <w:t xml:space="preserve"> 9-16</w:t>
      </w:r>
      <w:r>
        <w:tab/>
        <w:t>2s+1s+3s dance mirror reels of 3 on sides giving hands (2s out/down,1s in/down, 3s out/up). 2s &amp; 3s curve into place &amp; 3s face out</w:t>
      </w:r>
    </w:p>
    <w:p w:rsidR="00B11EB3" w:rsidRDefault="00B11EB3" w:rsidP="00B11EB3">
      <w:pPr>
        <w:pStyle w:val="DanceBody"/>
      </w:pPr>
      <w:r>
        <w:t>17-24</w:t>
      </w:r>
      <w:r>
        <w:tab/>
        <w:t>1s+3s dance Double Fig 8 (1s cross down, 3s dance up to start)</w:t>
      </w:r>
    </w:p>
    <w:p w:rsidR="00B11EB3" w:rsidRDefault="00B11EB3" w:rsidP="00B11EB3">
      <w:pPr>
        <w:pStyle w:val="DanceBody"/>
        <w:keepNext w:val="0"/>
      </w:pPr>
      <w:r>
        <w:t>25-32</w:t>
      </w:r>
      <w:r>
        <w:tab/>
        <w:t>1s dance up between 2s NHJ, cast to 2nd place &amp; 2s+1s+3s turn partner RH.  2 1 3</w:t>
      </w:r>
    </w:p>
    <w:p w:rsidR="00B11EB3" w:rsidRDefault="00B11EB3" w:rsidP="00B11EB3"/>
    <w:p w:rsidR="00B11EB3" w:rsidRDefault="00B11EB3" w:rsidP="00B11EB3">
      <w:pPr>
        <w:pStyle w:val="Minicrib"/>
      </w:pPr>
      <w:r>
        <w:t>MILNGAVIE STRATHSPEY  (S3x32) 3C</w:t>
      </w:r>
      <w:r>
        <w:tab/>
        <w:t>James McMillan  Glasgow 85th Anniv</w:t>
      </w:r>
    </w:p>
    <w:p w:rsidR="00B11EB3" w:rsidRDefault="00B11EB3" w:rsidP="00B11EB3">
      <w:pPr>
        <w:pStyle w:val="DanceBody"/>
      </w:pPr>
      <w:r w:rsidRPr="00FB0D36">
        <w:t xml:space="preserve"> 1- 4</w:t>
      </w:r>
      <w:r w:rsidRPr="00FB0D36">
        <w:tab/>
        <w:t>2s set Advancing (pass LSh) to BtoB.  1s+2s+3s Advance (1 step), touch hands  &amp; Retire (1 step)</w:t>
      </w:r>
    </w:p>
    <w:p w:rsidR="00B11EB3" w:rsidRPr="00FB0D36" w:rsidRDefault="00B11EB3" w:rsidP="00B11EB3">
      <w:pPr>
        <w:pStyle w:val="DanceBody"/>
      </w:pPr>
      <w:r w:rsidRPr="00FB0D36">
        <w:t xml:space="preserve"> 5- 8</w:t>
      </w:r>
      <w:r w:rsidRPr="00FB0D36">
        <w:tab/>
        <w:t xml:space="preserve">2M+1L+3L </w:t>
      </w:r>
      <w:r w:rsidRPr="00FB0D36">
        <w:rPr>
          <w:b/>
        </w:rPr>
        <w:t>also</w:t>
      </w:r>
      <w:r w:rsidRPr="00FB0D36">
        <w:t xml:space="preserve"> 2L+1M+3M dance 1/2 RH across.  1s+3s dance 1/2 LH across </w:t>
      </w:r>
      <w:r w:rsidRPr="00FB0D36">
        <w:rPr>
          <w:b/>
        </w:rPr>
        <w:t>while</w:t>
      </w:r>
      <w:r w:rsidRPr="00FB0D36">
        <w:t xml:space="preserve"> 2s chase clockwise to 2L between 1s, 2M between 3s</w:t>
      </w:r>
    </w:p>
    <w:p w:rsidR="00B11EB3" w:rsidRPr="00FB0D36" w:rsidRDefault="00B11EB3" w:rsidP="00B11EB3">
      <w:pPr>
        <w:pStyle w:val="DanceBody"/>
      </w:pPr>
      <w:r w:rsidRPr="00FB0D36">
        <w:t xml:space="preserve"> 9-16</w:t>
      </w:r>
      <w:r w:rsidRPr="00FB0D36">
        <w:tab/>
        <w:t xml:space="preserve">1/2 reels of 3 across (2M+3L </w:t>
      </w:r>
      <w:r w:rsidRPr="00FB0D36">
        <w:rPr>
          <w:b/>
        </w:rPr>
        <w:t>also</w:t>
      </w:r>
      <w:r w:rsidRPr="00FB0D36">
        <w:t xml:space="preserve"> 2L+1M pass LSh).  1/2 reels of 3 on sides (2L+3M </w:t>
      </w:r>
      <w:r w:rsidRPr="00FB0D36">
        <w:rPr>
          <w:b/>
        </w:rPr>
        <w:t>also</w:t>
      </w:r>
      <w:r w:rsidRPr="00FB0D36">
        <w:t xml:space="preserve"> 2M+1L pass LSh)  End 2M between 3s (at top), 2L between 1s (3rd place)</w:t>
      </w:r>
    </w:p>
    <w:p w:rsidR="00B11EB3" w:rsidRPr="00FB0D36" w:rsidRDefault="00B11EB3" w:rsidP="00B11EB3">
      <w:pPr>
        <w:pStyle w:val="DanceBody"/>
      </w:pPr>
      <w:r w:rsidRPr="00FB0D36">
        <w:t>17-24</w:t>
      </w:r>
      <w:r w:rsidRPr="00FB0D36">
        <w:tab/>
        <w:t>2s cross RH &amp; cast to 2nd place own sides.  2s turn 3s 1.1/2 times to change places on sides (Men LH, Ladies RH)</w:t>
      </w:r>
    </w:p>
    <w:p w:rsidR="00B11EB3" w:rsidRDefault="00B11EB3" w:rsidP="00B11EB3">
      <w:pPr>
        <w:pStyle w:val="DanceBody"/>
        <w:keepNext w:val="0"/>
      </w:pPr>
      <w:r w:rsidRPr="00FB0D36">
        <w:t>25-32</w:t>
      </w:r>
      <w:r w:rsidRPr="00FB0D36">
        <w:tab/>
        <w:t>2s+3s+1s circle 6H round and back</w:t>
      </w:r>
    </w:p>
    <w:p w:rsidR="00B11EB3" w:rsidRDefault="00B11EB3" w:rsidP="00B11EB3"/>
    <w:p w:rsidR="00B11EB3" w:rsidRDefault="00B11EB3" w:rsidP="00B11EB3">
      <w:pPr>
        <w:pStyle w:val="Minicrib"/>
      </w:pPr>
      <w:r>
        <w:t>MILTON'S WELCOME  (R8x32)  3C (4C set)</w:t>
      </w:r>
      <w:r>
        <w:tab/>
        <w:t>J Bayly  RSCDS Bk 33</w:t>
      </w:r>
    </w:p>
    <w:p w:rsidR="00B11EB3" w:rsidRDefault="00B11EB3" w:rsidP="00B11EB3">
      <w:pPr>
        <w:pStyle w:val="DanceBody"/>
      </w:pPr>
      <w:r>
        <w:t xml:space="preserve"> 1- 8</w:t>
      </w:r>
      <w:r>
        <w:tab/>
        <w:t>1s+2s+3s set, cross RH, 1s+2s+3s set &amp; 1s+3s 3/4 turn RH (to form line up &amp; down centre)</w:t>
      </w:r>
      <w:r w:rsidRPr="00BA6B4D">
        <w:rPr>
          <w:b/>
        </w:rPr>
        <w:t xml:space="preserve"> </w:t>
      </w:r>
      <w:r>
        <w:rPr>
          <w:b/>
        </w:rPr>
        <w:t xml:space="preserve">as </w:t>
      </w:r>
      <w:r>
        <w:t>2s cross RH to original places</w:t>
      </w:r>
    </w:p>
    <w:p w:rsidR="00B11EB3" w:rsidRDefault="00B11EB3" w:rsidP="00B11EB3">
      <w:pPr>
        <w:pStyle w:val="DanceBody"/>
      </w:pPr>
      <w:r>
        <w:t xml:space="preserve"> 9-16</w:t>
      </w:r>
      <w:r>
        <w:tab/>
        <w:t>1s+3s dance reel of 4 in centre of dance end with 1L+3M taking LH</w:t>
      </w:r>
      <w:r w:rsidRPr="00BA6B4D">
        <w:rPr>
          <w:b/>
        </w:rPr>
        <w:t xml:space="preserve"> </w:t>
      </w:r>
      <w:r>
        <w:rPr>
          <w:b/>
        </w:rPr>
        <w:t xml:space="preserve">as </w:t>
      </w:r>
      <w:r>
        <w:t>partners end on sides</w:t>
      </w:r>
    </w:p>
    <w:p w:rsidR="00B11EB3" w:rsidRDefault="00B11EB3" w:rsidP="00B11EB3">
      <w:pPr>
        <w:pStyle w:val="DanceBody"/>
      </w:pPr>
      <w:r>
        <w:t>17-24</w:t>
      </w:r>
      <w:r>
        <w:tab/>
        <w:t>1L+3M 3/4 turn LH to face own sides, dance out &amp; cast behind 2s to original places, 1s+2s+3s turn LH</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MIMOSA MENAGERIE  (S4x32)  Sq.Set</w:t>
      </w:r>
      <w:r>
        <w:tab/>
        <w:t>Holly V Sherman</w:t>
      </w:r>
    </w:p>
    <w:p w:rsidR="00B11EB3" w:rsidRDefault="00B11EB3" w:rsidP="00B11EB3">
      <w:pPr>
        <w:pStyle w:val="DanceBody"/>
      </w:pPr>
      <w:r>
        <w:t xml:space="preserve"> 1- 4</w:t>
      </w:r>
      <w:r>
        <w:tab/>
        <w:t>1s &amp; 3s advance &amp; 1/2 turn opposite partner RH &amp; cast out to opposite side</w:t>
      </w:r>
    </w:p>
    <w:p w:rsidR="00B11EB3" w:rsidRDefault="00B11EB3" w:rsidP="00B11EB3">
      <w:pPr>
        <w:pStyle w:val="DanceBody"/>
      </w:pPr>
      <w:r>
        <w:t xml:space="preserve"> 5- 8</w:t>
      </w:r>
      <w:r>
        <w:tab/>
        <w:t>1s &amp; 3s chase 1/4 round set cl'wise &amp; dance in passing 2s/4s RSh curving in to face 2s/4s</w:t>
      </w:r>
      <w:r w:rsidRPr="00BA6B4D">
        <w:rPr>
          <w:b/>
        </w:rPr>
        <w:t xml:space="preserve"> </w:t>
      </w:r>
      <w:r>
        <w:rPr>
          <w:b/>
        </w:rPr>
        <w:t xml:space="preserve">as </w:t>
      </w:r>
      <w:r>
        <w:t>2s &amp; 4s repeat bars 1-4 &amp; turn right about to face 1s/3s.  Now in 2 lines across 4 3 (1) (2)</w:t>
      </w:r>
    </w:p>
    <w:p w:rsidR="00B11EB3" w:rsidRDefault="00B11EB3" w:rsidP="00B11EB3">
      <w:pPr>
        <w:pStyle w:val="DanceBody"/>
      </w:pPr>
      <w:r>
        <w:t xml:space="preserve"> 9-16</w:t>
      </w:r>
      <w:r>
        <w:tab/>
        <w:t>"Best Set in the Hall" figure:</w:t>
      </w:r>
    </w:p>
    <w:p w:rsidR="00B11EB3" w:rsidRDefault="00B11EB3" w:rsidP="00B11EB3">
      <w:pPr>
        <w:pStyle w:val="DanceBody"/>
      </w:pPr>
      <w:r>
        <w:tab/>
        <w:t xml:space="preserve">9-12    Join hands with partner &amp; set, 3s &amp; 1s pull back RSh &amp; cast to end of their lines </w:t>
      </w:r>
      <w:r>
        <w:rPr>
          <w:b/>
        </w:rPr>
        <w:t>while</w:t>
      </w:r>
      <w:r>
        <w:t xml:space="preserve"> 4s &amp; 2s dance in &amp; turn about to face 3s/1s</w:t>
      </w:r>
    </w:p>
    <w:p w:rsidR="00B11EB3" w:rsidRDefault="00B11EB3" w:rsidP="00B11EB3">
      <w:pPr>
        <w:pStyle w:val="DanceBody"/>
      </w:pPr>
      <w:r>
        <w:tab/>
        <w:t xml:space="preserve">13-16  All set, 2s &amp; 4s pull back RSh &amp; cast to end of their lines </w:t>
      </w:r>
      <w:r>
        <w:rPr>
          <w:b/>
        </w:rPr>
        <w:t>while</w:t>
      </w:r>
      <w:r>
        <w:t xml:space="preserve"> 1s &amp; 3s dance in to middle.  End in lines facing in, (2) (1) 3 4</w:t>
      </w:r>
    </w:p>
    <w:p w:rsidR="00B11EB3" w:rsidRDefault="00B11EB3" w:rsidP="00B11EB3">
      <w:pPr>
        <w:pStyle w:val="DanceBody"/>
      </w:pPr>
      <w:r>
        <w:t>17-24</w:t>
      </w:r>
      <w:r>
        <w:tab/>
        <w:t>All dance "La Baratte" figure in 2 lines facing partner:</w:t>
      </w:r>
    </w:p>
    <w:p w:rsidR="00B11EB3" w:rsidRDefault="00B11EB3" w:rsidP="00B11EB3">
      <w:pPr>
        <w:pStyle w:val="DanceBody"/>
      </w:pPr>
      <w:r>
        <w:tab/>
        <w:t>17-18  All join hands on sides &amp; set</w:t>
      </w:r>
      <w:r>
        <w:tab/>
      </w:r>
    </w:p>
    <w:p w:rsidR="00B11EB3" w:rsidRDefault="00B11EB3" w:rsidP="00B11EB3">
      <w:pPr>
        <w:pStyle w:val="DanceBody"/>
      </w:pPr>
      <w:r>
        <w:tab/>
        <w:t>19-20  1/2 turn partner RH, retain hand but at arm's length from each other</w:t>
      </w:r>
    </w:p>
    <w:p w:rsidR="00B11EB3" w:rsidRDefault="00B11EB3" w:rsidP="00B11EB3">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23-24  Couples change places LH to opposite places. End in 2 lines 2 1 (3) (4)</w:t>
      </w:r>
    </w:p>
    <w:p w:rsidR="00B11EB3" w:rsidRDefault="00B11EB3" w:rsidP="00B11EB3">
      <w:pPr>
        <w:pStyle w:val="DanceBody"/>
      </w:pPr>
      <w:r>
        <w:t>25-32</w:t>
      </w:r>
      <w:r>
        <w:tab/>
        <w:t>"Best Set in the Hall" figure (4 bars only):</w:t>
      </w:r>
    </w:p>
    <w:p w:rsidR="00B11EB3" w:rsidRPr="009D3407" w:rsidRDefault="00B11EB3" w:rsidP="00B11EB3">
      <w:pPr>
        <w:pStyle w:val="DanceBody"/>
      </w:pPr>
      <w:r>
        <w:tab/>
        <w:t xml:space="preserve">25-28   Join hands with partner &amp; set, 1s &amp; 3s pull back RSh &amp; cast to end of lines </w:t>
      </w:r>
      <w:r>
        <w:rPr>
          <w:b/>
        </w:rPr>
        <w:t>while</w:t>
      </w:r>
      <w:r>
        <w:t xml:space="preserve"> 2s &amp; 4s dance in &amp; turn about to face 3s/1s. (3) 2 (4) 1</w:t>
      </w:r>
    </w:p>
    <w:p w:rsidR="00B11EB3" w:rsidRDefault="00B11EB3" w:rsidP="00B11EB3">
      <w:pPr>
        <w:pStyle w:val="DanceBody"/>
      </w:pPr>
      <w:r>
        <w:tab/>
        <w:t>29-32   2s &amp; 4s 1/2 turn partner RH (1 bar), opening out to circle 4H round to left (1 bar), continue circle with partner to reform square set (2 bars)</w:t>
      </w:r>
    </w:p>
    <w:p w:rsidR="00B11EB3" w:rsidRDefault="00B11EB3" w:rsidP="00B11EB3">
      <w:pPr>
        <w:pStyle w:val="DanceBody"/>
        <w:keepNext w:val="0"/>
      </w:pPr>
      <w:r>
        <w:t>End 2 3 4 1, all having moved 1 place anticlockwise</w:t>
      </w:r>
    </w:p>
    <w:p w:rsidR="00B11EB3" w:rsidRDefault="00B11EB3" w:rsidP="00B11EB3"/>
    <w:p w:rsidR="00B11EB3" w:rsidRDefault="00B11EB3" w:rsidP="00B11EB3">
      <w:pPr>
        <w:pStyle w:val="Minicrib"/>
      </w:pPr>
      <w:r>
        <w:t>MINARD CASTLE  (R8x40)  3C (4C set)</w:t>
      </w:r>
      <w:r>
        <w:tab/>
        <w:t>W H Gilroy  RSCDS Bk 22</w:t>
      </w:r>
    </w:p>
    <w:p w:rsidR="00B11EB3" w:rsidRDefault="00B11EB3" w:rsidP="00B11EB3">
      <w:pPr>
        <w:pStyle w:val="DanceBody"/>
      </w:pPr>
      <w:r>
        <w:t xml:space="preserve"> 1- 8</w:t>
      </w:r>
      <w:r>
        <w:tab/>
        <w:t>1s set, cast 1 place &amp; dance RH across (1L with 2s &amp; 1M with 3s)</w:t>
      </w:r>
    </w:p>
    <w:p w:rsidR="00B11EB3" w:rsidRDefault="00B11EB3" w:rsidP="00B11EB3">
      <w:pPr>
        <w:pStyle w:val="DanceBody"/>
      </w:pPr>
      <w:r>
        <w:t xml:space="preserve"> 9-16</w:t>
      </w:r>
      <w:r>
        <w:tab/>
        <w:t>1s dance reels of 3 with 2s+3s on own sides (1s start by dancing up to top &amp; casting)</w:t>
      </w:r>
    </w:p>
    <w:p w:rsidR="00B11EB3" w:rsidRDefault="00B11EB3" w:rsidP="00B11EB3">
      <w:pPr>
        <w:pStyle w:val="DanceBody"/>
      </w:pPr>
      <w:r>
        <w:t>17-24</w:t>
      </w:r>
      <w:r>
        <w:tab/>
        <w:t>1s dance reels of 3 across (1L with 2s &amp; 1M with 3s) 1s end BtoB in the middle 1L facing 2s &amp; 1M facing 3s</w:t>
      </w:r>
    </w:p>
    <w:p w:rsidR="00B11EB3" w:rsidRDefault="00B11EB3" w:rsidP="00B11EB3">
      <w:pPr>
        <w:pStyle w:val="DanceBody"/>
      </w:pPr>
      <w:r>
        <w:t>25-32</w:t>
      </w:r>
      <w:r>
        <w:tab/>
        <w:t>1s dance Double Triangles up/down set (1L with 2s &amp; 1M with 3s to start) ending in 2</w:t>
      </w:r>
      <w:r w:rsidRPr="00972EEB">
        <w:t>nd</w:t>
      </w:r>
      <w:r>
        <w:t xml:space="preserve"> place own sides</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MINCE &amp; TATTIES  (S3x32)  3C Set</w:t>
      </w:r>
      <w:r>
        <w:tab/>
        <w:t>John Bowie Dickson  Dunedin 5</w:t>
      </w:r>
    </w:p>
    <w:p w:rsidR="00B11EB3" w:rsidRDefault="00B11EB3" w:rsidP="00B11EB3">
      <w:pPr>
        <w:pStyle w:val="DanceBody"/>
      </w:pPr>
      <w:r>
        <w:t>2s start on opp sides</w:t>
      </w:r>
    </w:p>
    <w:p w:rsidR="00B11EB3" w:rsidRDefault="00B11EB3" w:rsidP="00B11EB3">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B11EB3" w:rsidRDefault="00B11EB3" w:rsidP="00B11EB3">
      <w:pPr>
        <w:pStyle w:val="DanceBody"/>
      </w:pPr>
      <w:r>
        <w:t xml:space="preserve"> 9-16</w:t>
      </w:r>
      <w:r>
        <w:tab/>
        <w:t>2s dance 1/2 reels of 3 across (Man with 3s at top &amp; Lady with 2s) &amp; 1/2 reel s of 3 on sides ending 2</w:t>
      </w:r>
      <w:r w:rsidRPr="00972EEB">
        <w:t>nd</w:t>
      </w:r>
      <w:r>
        <w:t xml:space="preserve"> place opposite sides</w:t>
      </w:r>
    </w:p>
    <w:p w:rsidR="00B11EB3" w:rsidRDefault="00B11EB3" w:rsidP="00B11EB3">
      <w:pPr>
        <w:pStyle w:val="DanceBody"/>
      </w:pPr>
      <w:r>
        <w:t>17-24</w:t>
      </w:r>
      <w:r>
        <w:tab/>
        <w:t>All join hands on sides &amp; set (HS), 2s dance down &amp; cast up to 2</w:t>
      </w:r>
      <w:r w:rsidRPr="00972EEB">
        <w:t>nd</w:t>
      </w:r>
      <w:r>
        <w:t xml:space="preserve"> places opposite sides</w:t>
      </w:r>
    </w:p>
    <w:p w:rsidR="00B11EB3" w:rsidRDefault="00B11EB3" w:rsidP="00B11EB3">
      <w:pPr>
        <w:pStyle w:val="DanceBody"/>
        <w:keepNext w:val="0"/>
      </w:pPr>
      <w:r>
        <w:t>25-32</w:t>
      </w:r>
      <w:r>
        <w:tab/>
        <w:t>2s+1s 1/2 turn 2H on sides</w:t>
      </w:r>
      <w:r w:rsidRPr="00BA6B4D">
        <w:rPr>
          <w:b/>
        </w:rPr>
        <w:t xml:space="preserve"> while </w:t>
      </w:r>
      <w:r>
        <w:t>3s (at bottom) 1/2 turn 2H &amp; all circle 6H round to left 1/2 way, 1s+3s 1/2 turn 2H on sides</w:t>
      </w:r>
      <w:r w:rsidRPr="00BA6B4D">
        <w:rPr>
          <w:b/>
        </w:rPr>
        <w:t xml:space="preserve"> while </w:t>
      </w:r>
      <w:r>
        <w:t>2s (at bottom) 1/2 turn 2H &amp; all circle 6H round to left 1/2 way to end 2 (3) 1</w:t>
      </w:r>
    </w:p>
    <w:p w:rsidR="00B11EB3" w:rsidRDefault="00B11EB3" w:rsidP="00B11EB3"/>
    <w:p w:rsidR="00B11EB3" w:rsidRDefault="00B11EB3" w:rsidP="00B11EB3">
      <w:pPr>
        <w:pStyle w:val="Minicrib"/>
      </w:pPr>
      <w:r>
        <w:t>MINGLE-MANGLE  (M-3x(S64+R64))  3C Triangular Set</w:t>
      </w:r>
      <w:r>
        <w:tab/>
        <w:t>Harry Rhodes  Snowdon Bk 1</w:t>
      </w:r>
    </w:p>
    <w:p w:rsidR="00B11EB3" w:rsidRDefault="00B11EB3" w:rsidP="00B11EB3">
      <w:pPr>
        <w:pStyle w:val="DanceBody"/>
      </w:pPr>
      <w:r>
        <w:t>3 couple Triangular Set</w:t>
      </w:r>
    </w:p>
    <w:p w:rsidR="00B11EB3" w:rsidRDefault="00B11EB3" w:rsidP="00B11EB3">
      <w:pPr>
        <w:pStyle w:val="DanceBody"/>
      </w:pPr>
      <w:r>
        <w:t>Strathspey</w:t>
      </w:r>
    </w:p>
    <w:p w:rsidR="00B11EB3" w:rsidRDefault="00B11EB3" w:rsidP="00B11EB3">
      <w:pPr>
        <w:pStyle w:val="DanceBody"/>
      </w:pPr>
      <w:r>
        <w:t xml:space="preserve"> 1- 8</w:t>
      </w:r>
      <w:r>
        <w:tab/>
        <w:t>All turn partner RH &amp; giving LH to corner dance Grand Chain</w:t>
      </w:r>
    </w:p>
    <w:p w:rsidR="00B11EB3" w:rsidRDefault="00B11EB3" w:rsidP="00B11EB3">
      <w:pPr>
        <w:pStyle w:val="DanceBody"/>
      </w:pPr>
      <w:r>
        <w:t xml:space="preserve"> 9-16</w:t>
      </w:r>
      <w:r>
        <w:tab/>
        <w:t>All set to partner, turn RH, set to corners &amp; turn LH</w:t>
      </w:r>
    </w:p>
    <w:p w:rsidR="00B11EB3" w:rsidRDefault="00B11EB3" w:rsidP="00B11EB3">
      <w:pPr>
        <w:pStyle w:val="DanceBody"/>
      </w:pPr>
      <w:r>
        <w:t>17-24</w:t>
      </w:r>
      <w:r>
        <w:tab/>
        <w:t>Ladies dance behind partner to next Ladies place</w:t>
      </w:r>
      <w:r w:rsidRPr="00BA6B4D">
        <w:rPr>
          <w:b/>
        </w:rPr>
        <w:t xml:space="preserve"> while </w:t>
      </w:r>
      <w:r>
        <w:t>Men petronella turn to next place to right, all set &amp; repeat bars 17-20</w:t>
      </w:r>
    </w:p>
    <w:p w:rsidR="00B11EB3" w:rsidRDefault="00B11EB3" w:rsidP="00B11EB3">
      <w:pPr>
        <w:pStyle w:val="DanceBody"/>
      </w:pPr>
      <w:r>
        <w:t>25-32</w:t>
      </w:r>
      <w:r>
        <w:tab/>
        <w:t>Ladies dance RH across, set to 'new' partner &amp; turn RH</w:t>
      </w:r>
    </w:p>
    <w:p w:rsidR="00B11EB3" w:rsidRDefault="00B11EB3" w:rsidP="00B11EB3">
      <w:pPr>
        <w:pStyle w:val="DanceBody"/>
      </w:pPr>
      <w:r>
        <w:t>33-40</w:t>
      </w:r>
      <w:r>
        <w:tab/>
        <w:t>Ladies dance behind 'new' partner to next Ladies place</w:t>
      </w:r>
      <w:r w:rsidRPr="00BA6B4D">
        <w:rPr>
          <w:b/>
        </w:rPr>
        <w:t xml:space="preserve"> while </w:t>
      </w:r>
      <w:r>
        <w:t>Men petronella turn to next place, all set &amp; repeat</w:t>
      </w:r>
    </w:p>
    <w:p w:rsidR="00B11EB3" w:rsidRDefault="00B11EB3" w:rsidP="00B11EB3">
      <w:pPr>
        <w:pStyle w:val="DanceBody"/>
      </w:pPr>
      <w:r>
        <w:t>41-48</w:t>
      </w:r>
      <w:r>
        <w:tab/>
        <w:t>Ladies dance RH across, set to 'new' partner &amp; turn RH</w:t>
      </w:r>
    </w:p>
    <w:p w:rsidR="00B11EB3" w:rsidRDefault="00B11EB3" w:rsidP="00B11EB3">
      <w:pPr>
        <w:pStyle w:val="DanceBody"/>
      </w:pPr>
      <w:r>
        <w:t>49-56</w:t>
      </w:r>
      <w:r>
        <w:tab/>
        <w:t>Ladies dance behind 'new' partner to next Ladies place</w:t>
      </w:r>
      <w:r w:rsidRPr="00BA6B4D">
        <w:rPr>
          <w:b/>
        </w:rPr>
        <w:t xml:space="preserve"> while </w:t>
      </w:r>
      <w:r>
        <w:t>Men petronella turn to next place, all set &amp; repeat (back to own partner)</w:t>
      </w:r>
    </w:p>
    <w:p w:rsidR="00B11EB3" w:rsidRDefault="00B11EB3" w:rsidP="00B11EB3">
      <w:pPr>
        <w:pStyle w:val="DanceBody"/>
      </w:pPr>
      <w:r>
        <w:t>57-64</w:t>
      </w:r>
      <w:r>
        <w:tab/>
        <w:t>All turn partner RH &amp; giving LH to corner dance Grand Chain</w:t>
      </w:r>
    </w:p>
    <w:p w:rsidR="00B11EB3" w:rsidRDefault="00B11EB3" w:rsidP="00B11EB3">
      <w:pPr>
        <w:pStyle w:val="DanceBody"/>
      </w:pPr>
      <w:r>
        <w:t>Reel</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All set to partner, turn RH, set to corners &amp; turn LH</w:t>
      </w:r>
    </w:p>
    <w:p w:rsidR="00B11EB3" w:rsidRDefault="00B11EB3" w:rsidP="00B11EB3">
      <w:pPr>
        <w:pStyle w:val="DanceBody"/>
      </w:pPr>
      <w:r>
        <w:t>17-24</w:t>
      </w:r>
      <w:r>
        <w:tab/>
        <w:t>All dance 1/2 Schiehallion reel (2 places) passing RSh in middle</w:t>
      </w:r>
    </w:p>
    <w:p w:rsidR="00B11EB3" w:rsidRDefault="00B11EB3" w:rsidP="00B11EB3">
      <w:pPr>
        <w:pStyle w:val="DanceBody"/>
      </w:pPr>
      <w:r>
        <w:t>25-32</w:t>
      </w:r>
      <w:r>
        <w:tab/>
        <w:t>Men dance LH across, set to partner &amp; turn RH</w:t>
      </w:r>
    </w:p>
    <w:p w:rsidR="00B11EB3" w:rsidRDefault="00B11EB3" w:rsidP="00B11EB3">
      <w:pPr>
        <w:pStyle w:val="DanceBody"/>
      </w:pPr>
      <w:r>
        <w:t>33-40</w:t>
      </w:r>
      <w:r>
        <w:tab/>
        <w:t>All dance 1/2 Schiehallion reel (2 places) passing RSh in middle</w:t>
      </w:r>
    </w:p>
    <w:p w:rsidR="00B11EB3" w:rsidRDefault="00B11EB3" w:rsidP="00B11EB3">
      <w:pPr>
        <w:pStyle w:val="DanceBody"/>
      </w:pPr>
      <w:r>
        <w:t>41-48</w:t>
      </w:r>
      <w:r>
        <w:tab/>
        <w:t>Men dance LH across, set to partner &amp; turn RH</w:t>
      </w:r>
    </w:p>
    <w:p w:rsidR="00B11EB3" w:rsidRDefault="00B11EB3" w:rsidP="00B11EB3">
      <w:pPr>
        <w:pStyle w:val="DanceBody"/>
      </w:pPr>
      <w:r>
        <w:t>49-56</w:t>
      </w:r>
      <w:r>
        <w:tab/>
        <w:t>All dance 1/2 Schiehallion reel (2 places) passing RSh in middle</w:t>
      </w:r>
    </w:p>
    <w:p w:rsidR="00B11EB3" w:rsidRDefault="00B11EB3" w:rsidP="00B11EB3">
      <w:pPr>
        <w:pStyle w:val="DanceBody"/>
        <w:keepNext w:val="0"/>
      </w:pPr>
      <w:r>
        <w:t>57-64</w:t>
      </w:r>
      <w:r>
        <w:tab/>
        <w:t>All circle 6H round &amp; back</w:t>
      </w:r>
    </w:p>
    <w:p w:rsidR="00B11EB3" w:rsidRDefault="00B11EB3" w:rsidP="00B11EB3"/>
    <w:p w:rsidR="00B11EB3" w:rsidRDefault="00B11EB3" w:rsidP="00B11EB3">
      <w:pPr>
        <w:pStyle w:val="Minicrib"/>
      </w:pPr>
      <w:r>
        <w:t>THE MINISTER OF PARADISE  (R8x32)  3C (4C set)</w:t>
      </w:r>
      <w:r>
        <w:tab/>
        <w:t>Karen Lavallee-Tente  Northampton 20th Anniv</w:t>
      </w:r>
    </w:p>
    <w:p w:rsidR="00B11EB3" w:rsidRDefault="00B11EB3" w:rsidP="00B11EB3">
      <w:pPr>
        <w:pStyle w:val="DanceBody"/>
      </w:pPr>
      <w:r>
        <w:t xml:space="preserve"> 1- 8</w:t>
      </w:r>
      <w:r>
        <w:tab/>
        <w:t>1s dance Fig 8 on own sides (1s dance in/down to start)</w:t>
      </w:r>
    </w:p>
    <w:p w:rsidR="00B11EB3" w:rsidRDefault="00B11EB3" w:rsidP="00B11EB3">
      <w:pPr>
        <w:pStyle w:val="DanceBody"/>
      </w:pPr>
      <w:r>
        <w:t xml:space="preserve"> 9-16</w:t>
      </w:r>
      <w:r>
        <w:tab/>
        <w:t>1s+2s+3s dance mirror reels of 3 on sides (1s in/down to start)</w:t>
      </w:r>
    </w:p>
    <w:p w:rsidR="00B11EB3" w:rsidRDefault="00B11EB3" w:rsidP="00B11EB3">
      <w:pPr>
        <w:pStyle w:val="DanceBody"/>
      </w:pPr>
      <w:r>
        <w:t>17-20</w:t>
      </w:r>
      <w:r>
        <w:tab/>
        <w:t>1s turn 2s 1.1/2 times (Men RH, Ladies LH)</w:t>
      </w:r>
    </w:p>
    <w:p w:rsidR="00B11EB3" w:rsidRDefault="00B11EB3" w:rsidP="00B11EB3">
      <w:pPr>
        <w:pStyle w:val="DanceBody"/>
      </w:pPr>
      <w:r>
        <w:t>21-24</w:t>
      </w:r>
      <w:r>
        <w:tab/>
        <w:t>1s turn 3s 1.1/2 times (Men LH, Ladies RH)</w:t>
      </w:r>
    </w:p>
    <w:p w:rsidR="00B11EB3" w:rsidRDefault="00B11EB3" w:rsidP="00B11EB3">
      <w:pPr>
        <w:pStyle w:val="DanceBody"/>
      </w:pPr>
      <w:r>
        <w:t>25-26</w:t>
      </w:r>
      <w:r>
        <w:tab/>
        <w:t xml:space="preserve">3s dance down to 3rd place </w:t>
      </w:r>
      <w:r>
        <w:rPr>
          <w:b/>
        </w:rPr>
        <w:t>while</w:t>
      </w:r>
      <w:r>
        <w:t xml:space="preserve"> 1s cross up to 2nd place opp side facing out</w:t>
      </w:r>
    </w:p>
    <w:p w:rsidR="00B11EB3" w:rsidRDefault="00B11EB3" w:rsidP="00B11EB3">
      <w:pPr>
        <w:pStyle w:val="DanceBody"/>
        <w:keepNext w:val="0"/>
      </w:pPr>
      <w:r>
        <w:t>27-32</w:t>
      </w:r>
      <w:r>
        <w:tab/>
        <w:t>1s cast up, cross RH, cast to 2nd place own side</w:t>
      </w:r>
    </w:p>
    <w:p w:rsidR="00B11EB3" w:rsidRDefault="00B11EB3" w:rsidP="00B11EB3"/>
    <w:p w:rsidR="00B11EB3" w:rsidRDefault="00B11EB3" w:rsidP="00B11EB3">
      <w:pPr>
        <w:pStyle w:val="Minicrib"/>
      </w:pPr>
      <w:r>
        <w:t>THE MINISTER ON THE LOCH  (S3x32)  3C set</w:t>
      </w:r>
      <w:r>
        <w:tab/>
        <w:t>Roy Goldring  24 G &amp; S Dances</w:t>
      </w:r>
    </w:p>
    <w:p w:rsidR="00B11EB3" w:rsidRPr="002E485E" w:rsidRDefault="00B11EB3" w:rsidP="00B11EB3">
      <w:pPr>
        <w:pStyle w:val="DanceBody"/>
      </w:pPr>
      <w:r w:rsidRPr="002E485E">
        <w:t xml:space="preserve"> 1- 8</w:t>
      </w:r>
      <w:r w:rsidRPr="002E485E">
        <w:tab/>
        <w:t>1s+2s dance Diamond</w:t>
      </w:r>
      <w:r>
        <w:t xml:space="preserve"> </w:t>
      </w:r>
      <w:r w:rsidRPr="002E485E">
        <w:t>Poussette</w:t>
      </w:r>
    </w:p>
    <w:p w:rsidR="00B11EB3" w:rsidRPr="002E485E" w:rsidRDefault="00B11EB3" w:rsidP="00B11EB3">
      <w:pPr>
        <w:pStyle w:val="DanceBody"/>
      </w:pPr>
      <w:r w:rsidRPr="002E485E">
        <w:t xml:space="preserve"> 9-16</w:t>
      </w:r>
      <w:r w:rsidRPr="002E485E">
        <w:tab/>
        <w:t>1s dance down for 2 steps, turn 2H, dance up to top &amp; turn 2H</w:t>
      </w:r>
      <w:r>
        <w:t xml:space="preserve"> remaining in centre facing up</w:t>
      </w:r>
    </w:p>
    <w:p w:rsidR="00B11EB3" w:rsidRPr="002E485E" w:rsidRDefault="00B11EB3" w:rsidP="00B11EB3">
      <w:pPr>
        <w:pStyle w:val="DanceBody"/>
      </w:pPr>
      <w:r w:rsidRPr="002E485E">
        <w:t>17-24</w:t>
      </w:r>
      <w:r w:rsidRPr="002E485E">
        <w:tab/>
        <w:t>1s+3s dance double Fig of 8 round 2s with 1s casting to start</w:t>
      </w:r>
    </w:p>
    <w:p w:rsidR="00B11EB3" w:rsidRDefault="00B11EB3" w:rsidP="00B11EB3">
      <w:pPr>
        <w:pStyle w:val="DanceBody"/>
        <w:keepNext w:val="0"/>
      </w:pPr>
      <w:r w:rsidRPr="002E485E">
        <w:t>25-32</w:t>
      </w:r>
      <w:r w:rsidRPr="002E485E">
        <w:tab/>
        <w:t>1M+2M turn LH</w:t>
      </w:r>
      <w:r>
        <w:t xml:space="preserve"> 1.1/2 </w:t>
      </w:r>
      <w:r w:rsidRPr="002E485E">
        <w:t>times</w:t>
      </w:r>
      <w:r w:rsidRPr="002E485E">
        <w:rPr>
          <w:b/>
        </w:rPr>
        <w:t xml:space="preserve"> while </w:t>
      </w:r>
      <w:r w:rsidRPr="002E485E">
        <w:t>1L+2L turn RH</w:t>
      </w:r>
      <w:r>
        <w:t xml:space="preserve"> 1.1/2 </w:t>
      </w:r>
      <w:r w:rsidRPr="002E485E">
        <w:t>times, 1M+3M turn RH</w:t>
      </w:r>
      <w:r>
        <w:t xml:space="preserve"> 1.1/2 </w:t>
      </w:r>
      <w:r w:rsidRPr="002E485E">
        <w:t>times</w:t>
      </w:r>
      <w:r w:rsidRPr="002E485E">
        <w:rPr>
          <w:b/>
        </w:rPr>
        <w:t xml:space="preserve"> while </w:t>
      </w:r>
      <w:r w:rsidRPr="002E485E">
        <w:t>1L+3L turn LH</w:t>
      </w:r>
      <w:r>
        <w:t xml:space="preserve"> 1.1/2 </w:t>
      </w:r>
      <w:r w:rsidRPr="002E485E">
        <w:t>times</w:t>
      </w:r>
    </w:p>
    <w:p w:rsidR="00B11EB3" w:rsidRDefault="00B11EB3" w:rsidP="00B11EB3"/>
    <w:p w:rsidR="00B11EB3" w:rsidRDefault="00B11EB3" w:rsidP="00B11EB3">
      <w:pPr>
        <w:pStyle w:val="Minicrib"/>
      </w:pPr>
      <w:r>
        <w:t>THE MINISTER ON THE MISSISSIPPI  (S8x32)  3C (4C set)</w:t>
      </w:r>
      <w:r>
        <w:tab/>
        <w:t>Lara Friedman-Shedlov  Eight by Thirty-Two</w:t>
      </w:r>
    </w:p>
    <w:p w:rsidR="00B11EB3" w:rsidRPr="00017CA9" w:rsidRDefault="00B11EB3" w:rsidP="00B11EB3">
      <w:pPr>
        <w:pStyle w:val="DanceBody"/>
      </w:pPr>
      <w:r w:rsidRPr="00017CA9">
        <w:t xml:space="preserve"> 1- 8</w:t>
      </w:r>
      <w:r w:rsidRPr="00017CA9">
        <w:tab/>
        <w:t>1s lead down (2s step up 3-4); 1s lead up (2 bars) to above 3s; &amp; turn RH into prom hold facing up</w:t>
      </w:r>
    </w:p>
    <w:p w:rsidR="00B11EB3" w:rsidRPr="00017CA9" w:rsidRDefault="00B11EB3" w:rsidP="00B11EB3">
      <w:pPr>
        <w:pStyle w:val="DanceBody"/>
      </w:pPr>
      <w:r w:rsidRPr="00017CA9">
        <w:t xml:space="preserve"> 9-16</w:t>
      </w:r>
      <w:r w:rsidRPr="00017CA9">
        <w:tab/>
        <w:t>1s+3s dance reel of 3 across (1s LSh to 3M). Bar 16: 2s dance in (above 1s) &amp; 3s dance in (behind 1s), all face up in prom hold</w:t>
      </w:r>
    </w:p>
    <w:p w:rsidR="00B11EB3" w:rsidRPr="00017CA9" w:rsidRDefault="00B11EB3" w:rsidP="00B11EB3">
      <w:pPr>
        <w:pStyle w:val="DanceBody"/>
      </w:pPr>
      <w:r w:rsidRPr="00017CA9">
        <w:t>17-24</w:t>
      </w:r>
      <w:r w:rsidRPr="00017CA9">
        <w:tab/>
        <w:t>2s+1s+3s dance Allemande, 1s Petronella turn to end 1L between 3s (at top) facing down, 1M between 2s facing up</w:t>
      </w:r>
    </w:p>
    <w:p w:rsidR="00B11EB3" w:rsidRPr="00017CA9" w:rsidRDefault="00B11EB3" w:rsidP="00B11EB3">
      <w:pPr>
        <w:pStyle w:val="DanceBody"/>
        <w:keepNext w:val="0"/>
      </w:pPr>
      <w:r w:rsidRPr="00017CA9">
        <w:t>25-32</w:t>
      </w:r>
      <w:r w:rsidRPr="00017CA9">
        <w:tab/>
        <w:t>All set, all Adv+Ret (1 step each), all change places RH with person opposite &amp; 1s Petronella turn to 2nd place own side.  2 1 3</w:t>
      </w:r>
    </w:p>
    <w:p w:rsidR="00B11EB3" w:rsidRDefault="00B11EB3" w:rsidP="00B11EB3"/>
    <w:p w:rsidR="00B11EB3" w:rsidRDefault="00B11EB3" w:rsidP="00B11EB3">
      <w:pPr>
        <w:pStyle w:val="Minicrib"/>
      </w:pPr>
      <w:r>
        <w:t>THE MINNOWBURN  (S4x32)  4C set</w:t>
      </w:r>
      <w:r>
        <w:tab/>
        <w:t>Maurice Gilbert Hughes  Further Ado</w:t>
      </w:r>
    </w:p>
    <w:p w:rsidR="00B11EB3" w:rsidRDefault="00B11EB3" w:rsidP="00B11EB3">
      <w:pPr>
        <w:pStyle w:val="DanceBody"/>
      </w:pPr>
      <w:r>
        <w:t xml:space="preserve"> 1- 8</w:t>
      </w:r>
      <w:r>
        <w:tab/>
        <w:t xml:space="preserve">1s turn 2H; 1s+2s set, 1s dance down to 2nd place </w:t>
      </w:r>
      <w:r>
        <w:rPr>
          <w:b/>
        </w:rPr>
        <w:t>while</w:t>
      </w:r>
      <w:r>
        <w:t xml:space="preserve"> 2s cast up to 1st place</w:t>
      </w:r>
    </w:p>
    <w:p w:rsidR="00B11EB3" w:rsidRDefault="00B11EB3" w:rsidP="00B11EB3">
      <w:pPr>
        <w:pStyle w:val="DanceBody"/>
      </w:pPr>
      <w:r>
        <w:t xml:space="preserve"> 9-16</w:t>
      </w:r>
      <w:r>
        <w:tab/>
        <w:t>Mirror reels of 3 on sides (2s in/down, 1s out/down, 3s in/up).  1s end in 2nd place own side</w:t>
      </w:r>
    </w:p>
    <w:p w:rsidR="00B11EB3" w:rsidRDefault="00B11EB3" w:rsidP="00B11EB3">
      <w:pPr>
        <w:pStyle w:val="DanceBody"/>
      </w:pPr>
      <w:r>
        <w:t>17-20</w:t>
      </w:r>
      <w:r>
        <w:tab/>
        <w:t xml:space="preserve">1s turn 2H moving down to 3rd place in centre facing partner (3 bars) </w:t>
      </w:r>
      <w:r>
        <w:rPr>
          <w:b/>
        </w:rPr>
        <w:t>while</w:t>
      </w:r>
      <w:r>
        <w:t xml:space="preserve"> 3s cast up to 2nd place &amp; advance 1 step. Bar 20: 3s+1s join hands &amp; retire 1 step</w:t>
      </w:r>
    </w:p>
    <w:p w:rsidR="00B11EB3" w:rsidRDefault="00B11EB3" w:rsidP="00B11EB3">
      <w:pPr>
        <w:pStyle w:val="DanceBody"/>
      </w:pPr>
      <w:r>
        <w:t>21-24</w:t>
      </w:r>
      <w:r>
        <w:tab/>
        <w:t>All 4 couples join hands on sides, set advancing, pull back RSh &amp; dance back out to place. 2 3 1 4</w:t>
      </w:r>
    </w:p>
    <w:p w:rsidR="00B11EB3" w:rsidRDefault="00B11EB3" w:rsidP="00B11EB3">
      <w:pPr>
        <w:pStyle w:val="DanceBody"/>
      </w:pPr>
      <w:r>
        <w:t>25-28</w:t>
      </w:r>
      <w:r>
        <w:tab/>
        <w:t>2s &amp; 1s dance down between couple below &amp; cast back up to place</w:t>
      </w:r>
    </w:p>
    <w:p w:rsidR="00B11EB3" w:rsidRDefault="00B11EB3" w:rsidP="00B11EB3">
      <w:pPr>
        <w:pStyle w:val="DanceBody"/>
      </w:pPr>
      <w:r>
        <w:t>29-31</w:t>
      </w:r>
      <w:r>
        <w:tab/>
        <w:t xml:space="preserve">2s+3s circle 4H round to left ending in centre facing partner (3 bars) </w:t>
      </w:r>
      <w:r>
        <w:rPr>
          <w:b/>
        </w:rPr>
        <w:t>while</w:t>
      </w:r>
      <w:r>
        <w:t xml:space="preserve"> 1s turn 2H moving down to 4th place in centre </w:t>
      </w:r>
      <w:r>
        <w:rPr>
          <w:b/>
        </w:rPr>
        <w:t>while</w:t>
      </w:r>
      <w:r>
        <w:t xml:space="preserve"> 4s cast up to 3rd place &amp; advance 1 step</w:t>
      </w:r>
    </w:p>
    <w:p w:rsidR="00B11EB3" w:rsidRDefault="00B11EB3" w:rsidP="00B11EB3">
      <w:pPr>
        <w:pStyle w:val="DanceBody"/>
        <w:keepNext w:val="0"/>
      </w:pPr>
      <w:r>
        <w:t>32</w:t>
      </w:r>
      <w:r>
        <w:tab/>
        <w:t>All 4 couples join hands on sides &amp; retire 1 step to sides.  2 3 4 1</w:t>
      </w:r>
    </w:p>
    <w:p w:rsidR="00B11EB3" w:rsidRDefault="00B11EB3" w:rsidP="00B11EB3"/>
    <w:p w:rsidR="00B11EB3" w:rsidRDefault="00B11EB3" w:rsidP="00B11EB3">
      <w:pPr>
        <w:pStyle w:val="Minicrib"/>
      </w:pPr>
      <w:r>
        <w:t>MIQ ROOM 541  (R5x32)  5C Set</w:t>
      </w:r>
      <w:r>
        <w:tab/>
        <w:t>Gaye Collin  Dance Book 5</w:t>
      </w:r>
    </w:p>
    <w:p w:rsidR="00B11EB3" w:rsidRDefault="00B11EB3" w:rsidP="00B11EB3">
      <w:pPr>
        <w:pStyle w:val="DanceBody"/>
      </w:pPr>
      <w:r>
        <w:t xml:space="preserve"> 1- 8</w:t>
      </w:r>
      <w:r>
        <w:tab/>
        <w:t>All couples turn partner RH &amp; face clockwise (3 bars), All chase clockwise round to opp side. (5) (4) (3) (2) (1)</w:t>
      </w:r>
    </w:p>
    <w:p w:rsidR="00B11EB3" w:rsidRDefault="00B11EB3" w:rsidP="00B11EB3">
      <w:pPr>
        <w:pStyle w:val="DanceBody"/>
      </w:pPr>
      <w:r>
        <w:t xml:space="preserve"> 9-16</w:t>
      </w:r>
      <w:r>
        <w:tab/>
        <w:t>5s+4s (top) &amp; 2s+1s (bottom) dance RH across; 4s+3s+2s dance 3/4 LH across into lines across (in 2nd/4th place) Men facing up, Ladies down</w:t>
      </w:r>
    </w:p>
    <w:p w:rsidR="00B11EB3" w:rsidRDefault="00B11EB3" w:rsidP="00B11EB3">
      <w:pPr>
        <w:pStyle w:val="DanceBody"/>
      </w:pPr>
      <w:r>
        <w:t>17-24</w:t>
      </w:r>
      <w:r>
        <w:tab/>
        <w:t>Lines of 3 Adv (1 step), face to right, cast back into lines across &amp; all chase clockwise back to end on sides (5) (4) (3) (2) (1)</w:t>
      </w:r>
    </w:p>
    <w:p w:rsidR="00B11EB3" w:rsidRDefault="00B11EB3" w:rsidP="00B11EB3">
      <w:pPr>
        <w:pStyle w:val="DanceBody"/>
        <w:keepNext w:val="0"/>
      </w:pPr>
      <w:r>
        <w:t>25-32</w:t>
      </w:r>
      <w:r>
        <w:tab/>
        <w:t xml:space="preserve">All Adv+Ret; 5s (top) &amp; 3s (middle) cross RH, cast 1 place </w:t>
      </w:r>
      <w:r>
        <w:rPr>
          <w:b/>
        </w:rPr>
        <w:t>while</w:t>
      </w:r>
      <w:r>
        <w:t xml:space="preserve"> 4s+2s 1/2 turn RH &amp; dance up 1 place </w:t>
      </w:r>
      <w:r>
        <w:rPr>
          <w:b/>
        </w:rPr>
        <w:t>while</w:t>
      </w:r>
      <w:r>
        <w:t xml:space="preserve"> 1s (bottom) cross RH &amp; set.  4 5 2 3 1</w:t>
      </w:r>
    </w:p>
    <w:p w:rsidR="00B11EB3" w:rsidRDefault="00B11EB3" w:rsidP="00B11EB3"/>
    <w:p w:rsidR="00B11EB3" w:rsidRDefault="00B11EB3" w:rsidP="00B11EB3">
      <w:pPr>
        <w:pStyle w:val="Minicrib"/>
      </w:pPr>
      <w:r>
        <w:t>MIRI'S WEDDING  (R3x32)  3C set</w:t>
      </w:r>
      <w:r>
        <w:tab/>
        <w:t>A&amp;E Paterson</w:t>
      </w:r>
    </w:p>
    <w:p w:rsidR="00B11EB3" w:rsidRDefault="00B11EB3" w:rsidP="00B11EB3">
      <w:pPr>
        <w:pStyle w:val="DanceBody"/>
      </w:pPr>
      <w:r>
        <w:t xml:space="preserve"> 1- 8</w:t>
      </w:r>
      <w:r>
        <w:tab/>
        <w:t>1s+2s Set+Link, 1s dance down between 3s &amp; cast up to 2</w:t>
      </w:r>
      <w:r w:rsidRPr="00972EEB">
        <w:t>nd</w:t>
      </w:r>
      <w:r>
        <w:t xml:space="preserve"> place</w:t>
      </w:r>
      <w:r w:rsidRPr="00BA6B4D">
        <w:rPr>
          <w:b/>
        </w:rPr>
        <w:t xml:space="preserve"> while </w:t>
      </w:r>
      <w:r>
        <w:t>3s set &amp; cross RH</w:t>
      </w:r>
    </w:p>
    <w:p w:rsidR="00B11EB3" w:rsidRDefault="00B11EB3" w:rsidP="00B11EB3">
      <w:pPr>
        <w:pStyle w:val="DanceBody"/>
      </w:pPr>
      <w:r>
        <w:t xml:space="preserve"> 9-16</w:t>
      </w:r>
      <w:r>
        <w:tab/>
        <w:t>All dance Grand Chain (3s cross to start) for 4 places only.  (3)(2)(1)</w:t>
      </w:r>
    </w:p>
    <w:p w:rsidR="00B11EB3" w:rsidRDefault="00B11EB3" w:rsidP="00B11EB3">
      <w:pPr>
        <w:pStyle w:val="DanceBody"/>
      </w:pPr>
      <w:r>
        <w:t>17-24</w:t>
      </w:r>
      <w:r>
        <w:tab/>
        <w:t>2s+1s change places (1s make arch), 3s+1s change places (3s make arch), 3s+2s change places (2s make arch) &amp; all 1/2 turn RH to …</w:t>
      </w:r>
    </w:p>
    <w:p w:rsidR="00B11EB3" w:rsidRDefault="00B11EB3" w:rsidP="00B11EB3">
      <w:pPr>
        <w:pStyle w:val="DanceBody"/>
        <w:keepNext w:val="0"/>
      </w:pPr>
      <w:r>
        <w:t>25-32</w:t>
      </w:r>
      <w:r>
        <w:tab/>
        <w:t>1s+2s+3s dance Poussette.  2 3 1</w:t>
      </w:r>
    </w:p>
    <w:p w:rsidR="00B11EB3" w:rsidRDefault="00B11EB3" w:rsidP="00B11EB3"/>
    <w:p w:rsidR="00B11EB3" w:rsidRDefault="00B11EB3" w:rsidP="00B11EB3">
      <w:pPr>
        <w:pStyle w:val="Minicrib"/>
        <w:rPr>
          <w:lang w:eastAsia="en-GB"/>
        </w:rPr>
      </w:pPr>
      <w:r>
        <w:rPr>
          <w:lang w:eastAsia="en-GB"/>
        </w:rPr>
        <w:t>MIRROR MADNESS  (R4x32)  4C set</w:t>
      </w:r>
      <w:r>
        <w:rPr>
          <w:lang w:eastAsia="en-GB"/>
        </w:rPr>
        <w:tab/>
        <w:t>R Gawler  Another Dookie Bookie</w:t>
      </w:r>
    </w:p>
    <w:p w:rsidR="00B11EB3" w:rsidRDefault="00B11EB3" w:rsidP="00B11EB3">
      <w:pPr>
        <w:pStyle w:val="DanceBody"/>
      </w:pPr>
      <w:r>
        <w:t xml:space="preserve"> 1- 8</w:t>
      </w:r>
      <w:r>
        <w:tab/>
        <w:t>1s cast down to bottom, meet &amp; dance up to face out at top</w:t>
      </w:r>
    </w:p>
    <w:p w:rsidR="00B11EB3" w:rsidRDefault="00B11EB3" w:rsidP="00B11EB3">
      <w:pPr>
        <w:pStyle w:val="DanceBody"/>
      </w:pPr>
      <w:r>
        <w:t xml:space="preserve"> 9-16</w:t>
      </w:r>
      <w:r>
        <w:tab/>
        <w:t>1s dance Reflection reels of 3 on own sides (1s out &amp; down to start)</w:t>
      </w:r>
    </w:p>
    <w:p w:rsidR="00B11EB3" w:rsidRDefault="00B11EB3" w:rsidP="00B11EB3">
      <w:pPr>
        <w:pStyle w:val="DanceBody"/>
      </w:pPr>
      <w:r>
        <w:t>17-24</w:t>
      </w:r>
      <w:r>
        <w:tab/>
        <w:t>1s+2s change places on sides (Men LH, Ladies RH), 1s+3s change places (Men RH, Ladies LH), 1s+4s turn 1.1/2 times (Men LH, Ladies RH)</w:t>
      </w:r>
    </w:p>
    <w:p w:rsidR="00B11EB3" w:rsidRDefault="00B11EB3" w:rsidP="00B11EB3">
      <w:pPr>
        <w:pStyle w:val="DanceBody"/>
        <w:keepNext w:val="0"/>
      </w:pPr>
      <w:r>
        <w:t>25-32</w:t>
      </w:r>
      <w:r>
        <w:tab/>
        <w:t>3s+4s+1s dance Reflection reels of 3 on own sides (1s in &amp; up to start)  2 3 4 1</w:t>
      </w:r>
    </w:p>
    <w:p w:rsidR="00B11EB3" w:rsidRDefault="00B11EB3" w:rsidP="00B11EB3"/>
    <w:p w:rsidR="00B11EB3" w:rsidRDefault="00B11EB3" w:rsidP="00B11EB3">
      <w:pPr>
        <w:pStyle w:val="Minicrib"/>
      </w:pPr>
      <w:r>
        <w:t>MISCHIEF  (R8x48)  3C (4C Set)</w:t>
      </w:r>
      <w:r>
        <w:tab/>
        <w:t>G Crosbie  York Competition Dances 1989</w:t>
      </w:r>
    </w:p>
    <w:p w:rsidR="00B11EB3" w:rsidRDefault="00B11EB3" w:rsidP="00B11EB3">
      <w:pPr>
        <w:pStyle w:val="DanceBody"/>
      </w:pPr>
      <w:r>
        <w:t xml:space="preserve"> 1- 8</w:t>
      </w:r>
      <w:r>
        <w:tab/>
        <w:t>1s &amp; 2s set &amp; cross RH, 1M followed by partner cast 1 place &amp; cross to own sides</w:t>
      </w:r>
      <w:r w:rsidRPr="00BA6B4D">
        <w:rPr>
          <w:b/>
        </w:rPr>
        <w:t xml:space="preserve"> while </w:t>
      </w:r>
      <w:r>
        <w:t>2L followed by partner cast up &amp; cross to own sides</w:t>
      </w:r>
    </w:p>
    <w:p w:rsidR="00B11EB3" w:rsidRDefault="00B11EB3" w:rsidP="00B11EB3">
      <w:pPr>
        <w:pStyle w:val="DanceBody"/>
      </w:pPr>
      <w:r>
        <w:t xml:space="preserve"> 9-16</w:t>
      </w:r>
      <w:r>
        <w:tab/>
        <w:t>1s repeat with 3s</w:t>
      </w:r>
    </w:p>
    <w:p w:rsidR="00B11EB3" w:rsidRDefault="00B11EB3" w:rsidP="00B11EB3">
      <w:pPr>
        <w:pStyle w:val="DanceBody"/>
      </w:pPr>
      <w:r>
        <w:t>17-24</w:t>
      </w:r>
      <w:r>
        <w:tab/>
        <w:t>2s+3s+1s set, cross LH &amp; chase anticlockwise back to own sides</w:t>
      </w:r>
    </w:p>
    <w:p w:rsidR="00B11EB3" w:rsidRDefault="00B11EB3" w:rsidP="00B11EB3">
      <w:pPr>
        <w:pStyle w:val="DanceBody"/>
      </w:pPr>
      <w:r>
        <w:t>25-32</w:t>
      </w:r>
      <w:r>
        <w:tab/>
        <w:t>1s+3s+2s set, 1s cast 1 place</w:t>
      </w:r>
      <w:r w:rsidRPr="00BA6B4D">
        <w:rPr>
          <w:b/>
        </w:rPr>
        <w:t xml:space="preserve"> while </w:t>
      </w:r>
      <w:r>
        <w:t>3s cross up to top</w:t>
      </w:r>
      <w:r w:rsidRPr="00BA6B4D">
        <w:rPr>
          <w:b/>
        </w:rPr>
        <w:t xml:space="preserve"> while </w:t>
      </w:r>
      <w:r>
        <w:t>2s cross RH, 1s turn LH to face 1</w:t>
      </w:r>
      <w:r w:rsidRPr="00972EEB">
        <w:t>st</w:t>
      </w:r>
      <w:r>
        <w:t xml:space="preserve"> corners</w:t>
      </w:r>
      <w:r w:rsidRPr="00BA6B4D">
        <w:rPr>
          <w:b/>
        </w:rPr>
        <w:t xml:space="preserve"> while </w:t>
      </w:r>
      <w:r>
        <w:t>2s &amp; 3s chase cl'wise to own sides</w:t>
      </w:r>
    </w:p>
    <w:p w:rsidR="00B11EB3" w:rsidRDefault="00B11EB3" w:rsidP="00B11EB3">
      <w:pPr>
        <w:pStyle w:val="DanceBody"/>
      </w:pPr>
      <w:r>
        <w:t>33-40</w:t>
      </w:r>
      <w:r>
        <w:tab/>
        <w:t>1s dance 'Hello-Goodbye' setting &amp; turn RH to 2</w:t>
      </w:r>
      <w:r w:rsidRPr="00972EEB">
        <w:t>nd</w:t>
      </w:r>
      <w:r>
        <w:t xml:space="preserve"> place own side</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MISCHIEF MASTERED  (J8x32)  3C (4C set)</w:t>
      </w:r>
      <w:r>
        <w:tab/>
        <w:t>Helen McGinley, 2019</w:t>
      </w:r>
    </w:p>
    <w:p w:rsidR="00B11EB3" w:rsidRDefault="00B11EB3" w:rsidP="00B11EB3">
      <w:pPr>
        <w:pStyle w:val="DanceBody"/>
      </w:pPr>
      <w:r>
        <w:t xml:space="preserve"> 1- 8</w:t>
      </w:r>
      <w:r>
        <w:tab/>
        <w:t>1s dance in, cast (2s step up); 1s turn 1.1/4 RH</w:t>
      </w:r>
    </w:p>
    <w:p w:rsidR="00B11EB3" w:rsidRDefault="00B11EB3" w:rsidP="00B11EB3">
      <w:pPr>
        <w:pStyle w:val="DanceBody"/>
      </w:pPr>
      <w:r>
        <w:t xml:space="preserve"> 9-16</w:t>
      </w:r>
      <w:r>
        <w:tab/>
        <w:t>1M+2s &amp; 1L+3s dance LH across; 2s+1s+3s Adv+Ret</w:t>
      </w:r>
    </w:p>
    <w:p w:rsidR="00B11EB3" w:rsidRDefault="00B11EB3" w:rsidP="00B11EB3">
      <w:pPr>
        <w:pStyle w:val="DanceBody"/>
      </w:pPr>
      <w:r>
        <w:t>17-24</w:t>
      </w:r>
      <w:r>
        <w:tab/>
        <w:t>1s dance down middle &amp; back up to 2nd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MISHIMA ONSEN  (S8x32)  3C (4C set)</w:t>
      </w:r>
      <w:r>
        <w:tab/>
        <w:t>Robert Stuart  An International Language</w:t>
      </w:r>
    </w:p>
    <w:p w:rsidR="00B11EB3" w:rsidRDefault="00B11EB3" w:rsidP="00B11EB3">
      <w:pPr>
        <w:pStyle w:val="DanceBody"/>
      </w:pPr>
      <w:r>
        <w:t xml:space="preserve"> 1- 8</w:t>
      </w:r>
      <w:r>
        <w:tab/>
        <w:t>1s cast (2s step up) &amp; cross LH; 1s cast to left (1M up, 1L down) to face up/down centre &amp; cross LH to face 1st corners</w:t>
      </w:r>
    </w:p>
    <w:p w:rsidR="00B11EB3" w:rsidRDefault="00B11EB3" w:rsidP="00B11EB3">
      <w:pPr>
        <w:pStyle w:val="DanceBody"/>
      </w:pPr>
      <w:r>
        <w:t xml:space="preserve"> 9-16</w:t>
      </w:r>
      <w:r>
        <w:tab/>
        <w:t>1s set to &amp; turn 1st corners; set to &amp; turn 2nd corners</w:t>
      </w:r>
    </w:p>
    <w:p w:rsidR="00B11EB3" w:rsidRDefault="00B11EB3" w:rsidP="00B11EB3">
      <w:pPr>
        <w:pStyle w:val="DanceBody"/>
      </w:pPr>
      <w:r>
        <w:t>17-24</w:t>
      </w:r>
      <w:r>
        <w:tab/>
        <w:t>1s dance Fig 8 down round 3s</w:t>
      </w:r>
    </w:p>
    <w:p w:rsidR="00B11EB3" w:rsidRDefault="00B11EB3" w:rsidP="00B11EB3">
      <w:pPr>
        <w:pStyle w:val="DanceBody"/>
        <w:keepNext w:val="0"/>
      </w:pPr>
      <w:r>
        <w:t>25-32</w:t>
      </w:r>
      <w:r>
        <w:tab/>
        <w:t>1s dance 6 bar mirror reels of 3 on opp sides (1s in/up to start) &amp; cross RH to own side</w:t>
      </w:r>
    </w:p>
    <w:p w:rsidR="00B11EB3" w:rsidRDefault="00B11EB3" w:rsidP="00B11EB3"/>
    <w:p w:rsidR="00B11EB3" w:rsidRDefault="00B11EB3" w:rsidP="00B11EB3">
      <w:pPr>
        <w:pStyle w:val="Minicrib"/>
      </w:pPr>
      <w:r>
        <w:t>MISS A O CUMMING  (R8x32)  3C (4C set)</w:t>
      </w:r>
      <w:r>
        <w:tab/>
        <w:t>H McIntosh  Aberdeen Coll</w:t>
      </w:r>
    </w:p>
    <w:p w:rsidR="00B11EB3" w:rsidRDefault="00B11EB3" w:rsidP="00B11EB3">
      <w:pPr>
        <w:pStyle w:val="DanceBody"/>
      </w:pPr>
      <w:r>
        <w:t xml:space="preserve"> 1- 8</w:t>
      </w:r>
      <w:r>
        <w:tab/>
        <w:t>1s set, cast 1 place, turn RH 1.3/4 times to face 1</w:t>
      </w:r>
      <w:r w:rsidRPr="00972EEB">
        <w:t>st</w:t>
      </w:r>
      <w:r>
        <w:t xml:space="preserve"> corner pstns</w:t>
      </w:r>
      <w:r w:rsidRPr="00BA6B4D">
        <w:rPr>
          <w:b/>
        </w:rPr>
        <w:t xml:space="preserve"> while </w:t>
      </w:r>
      <w:r>
        <w:t>2s+3s dance 1/2 R&amp;L</w:t>
      </w:r>
    </w:p>
    <w:p w:rsidR="00B11EB3" w:rsidRDefault="00B11EB3" w:rsidP="00B11EB3">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B11EB3" w:rsidRDefault="00B11EB3" w:rsidP="00B11EB3">
      <w:pPr>
        <w:pStyle w:val="DanceBody"/>
      </w:pPr>
      <w:r>
        <w:t>17-24</w:t>
      </w:r>
      <w:r>
        <w:tab/>
        <w:t>1s dance RH across (Lady with 2s &amp; Man with 3s), pass LSh &amp; dance LH across with other couple &amp; pass LSh to face 1</w:t>
      </w:r>
      <w:r w:rsidRPr="00972EEB">
        <w:t>st</w:t>
      </w:r>
      <w:r>
        <w:t xml:space="preserve"> corners</w:t>
      </w:r>
    </w:p>
    <w:p w:rsidR="00B11EB3" w:rsidRDefault="00B11EB3" w:rsidP="00B11EB3">
      <w:pPr>
        <w:pStyle w:val="DanceBody"/>
        <w:keepNext w:val="0"/>
      </w:pPr>
      <w:r>
        <w:t>25-32</w:t>
      </w:r>
      <w:r>
        <w:tab/>
        <w:t>1s dance LSh reels of 3 on opposite sides &amp; 1s cross RH to 2</w:t>
      </w:r>
      <w:r w:rsidRPr="00972EEB">
        <w:t>nd</w:t>
      </w:r>
      <w:r>
        <w:t xml:space="preserve"> place own side</w:t>
      </w:r>
    </w:p>
    <w:p w:rsidR="00B11EB3" w:rsidRDefault="00B11EB3" w:rsidP="00B11EB3"/>
    <w:p w:rsidR="00B11EB3" w:rsidRDefault="00B11EB3" w:rsidP="00B11EB3">
      <w:pPr>
        <w:pStyle w:val="Minicrib"/>
      </w:pPr>
      <w:r>
        <w:t>MISS ALISON VEITCH  (S8x32)  3C (4C set)</w:t>
      </w:r>
      <w:r>
        <w:tab/>
        <w:t>Bill Little  Carlingwark Bk</w:t>
      </w:r>
    </w:p>
    <w:p w:rsidR="00B11EB3" w:rsidRPr="00621953" w:rsidRDefault="00B11EB3" w:rsidP="00B11EB3">
      <w:pPr>
        <w:pStyle w:val="DanceBody"/>
      </w:pPr>
      <w:r w:rsidRPr="00621953">
        <w:t xml:space="preserve"> 1- 8</w:t>
      </w:r>
      <w:r w:rsidRPr="00621953">
        <w:tab/>
        <w:t>1s+2s Set+Link; 1s+3s Set+Link</w:t>
      </w:r>
    </w:p>
    <w:p w:rsidR="00B11EB3" w:rsidRPr="00621953" w:rsidRDefault="00B11EB3" w:rsidP="00B11EB3">
      <w:pPr>
        <w:pStyle w:val="DanceBody"/>
      </w:pPr>
      <w:r w:rsidRPr="00621953">
        <w:t xml:space="preserve"> 9-16</w:t>
      </w:r>
      <w:r w:rsidRPr="00621953">
        <w:tab/>
        <w:t>2s+3s+1s circle 6H round &amp; back</w:t>
      </w:r>
    </w:p>
    <w:p w:rsidR="00B11EB3" w:rsidRPr="00621953" w:rsidRDefault="00B11EB3" w:rsidP="00B11EB3">
      <w:pPr>
        <w:pStyle w:val="DanceBody"/>
      </w:pPr>
      <w:r w:rsidRPr="00621953">
        <w:t>17-24</w:t>
      </w:r>
      <w:r w:rsidRPr="00621953">
        <w:tab/>
        <w:t>1s lead up to face 1st corners, set to 1st corner, set to 2nd corner, pull back RSh &amp; 1s cross RH to 2nd place own side</w:t>
      </w:r>
    </w:p>
    <w:p w:rsidR="00B11EB3" w:rsidRPr="00621953" w:rsidRDefault="00B11EB3" w:rsidP="00B11EB3">
      <w:pPr>
        <w:pStyle w:val="DanceBody"/>
        <w:keepNext w:val="0"/>
      </w:pPr>
      <w:r w:rsidRPr="00621953">
        <w:t>25-32</w:t>
      </w:r>
      <w:r w:rsidRPr="00621953">
        <w:tab/>
        <w:t>2s+1s+3s dance DoSiDo &amp; turn partners 2H once round</w:t>
      </w:r>
    </w:p>
    <w:p w:rsidR="00B11EB3" w:rsidRDefault="00B11EB3" w:rsidP="00B11EB3"/>
    <w:p w:rsidR="00B11EB3" w:rsidRDefault="00B11EB3" w:rsidP="00B11EB3">
      <w:pPr>
        <w:pStyle w:val="Minicrib"/>
      </w:pPr>
      <w:r>
        <w:t>MISS ALLIE ANDERSON  (J8x32)  3C (4C set)</w:t>
      </w:r>
      <w:r>
        <w:tab/>
        <w:t>Mina Corson  RSCDS Leaflet Dances 16</w:t>
      </w:r>
    </w:p>
    <w:p w:rsidR="00B11EB3" w:rsidRPr="00EA7F69" w:rsidRDefault="00B11EB3" w:rsidP="00B11EB3">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B11EB3" w:rsidRPr="00EA7F69" w:rsidRDefault="00B11EB3" w:rsidP="00B11EB3">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B11EB3" w:rsidRPr="00EA7F69" w:rsidRDefault="00B11EB3" w:rsidP="00B11EB3">
      <w:pPr>
        <w:pStyle w:val="DanceBody"/>
      </w:pPr>
      <w:r w:rsidRPr="00EA7F69">
        <w:t>17-24</w:t>
      </w:r>
      <w:r w:rsidRPr="00EA7F69">
        <w:tab/>
        <w:t>1s+2s+3s dance Promenade</w:t>
      </w:r>
    </w:p>
    <w:p w:rsidR="00B11EB3" w:rsidRPr="00EA7F69" w:rsidRDefault="00B11EB3" w:rsidP="00B11EB3">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B11EB3" w:rsidRDefault="00B11EB3" w:rsidP="00B11EB3"/>
    <w:p w:rsidR="00B11EB3" w:rsidRDefault="00B11EB3" w:rsidP="00B11EB3">
      <w:pPr>
        <w:pStyle w:val="Minicrib"/>
      </w:pPr>
      <w:r>
        <w:t>MISS ANDERSON OF HOBART  (J8x32)  2C (4C set)</w:t>
      </w:r>
      <w:r>
        <w:tab/>
        <w:t>R Coupe  Vancouver Coll</w:t>
      </w:r>
    </w:p>
    <w:p w:rsidR="00B11EB3" w:rsidRDefault="00B11EB3" w:rsidP="00B11EB3">
      <w:pPr>
        <w:pStyle w:val="DanceBody"/>
      </w:pPr>
      <w:r>
        <w:t xml:space="preserve"> 1- 8</w:t>
      </w:r>
      <w:r>
        <w:tab/>
        <w:t>1s set &amp; 1M casts 1 place, 1M dances 1/2 reel of 3 across with 2s to end in middle facing up below 2s</w:t>
      </w:r>
      <w:r w:rsidRPr="00BA6B4D">
        <w:rPr>
          <w:b/>
        </w:rPr>
        <w:t xml:space="preserve"> </w:t>
      </w:r>
      <w:r>
        <w:rPr>
          <w:b/>
        </w:rPr>
        <w:t xml:space="preserve">as </w:t>
      </w:r>
      <w:r>
        <w:t>1L steps in to face partner</w:t>
      </w:r>
    </w:p>
    <w:p w:rsidR="00B11EB3" w:rsidRDefault="00B11EB3" w:rsidP="00B11EB3">
      <w:pPr>
        <w:pStyle w:val="DanceBody"/>
      </w:pPr>
      <w:r>
        <w:t xml:space="preserve"> 9-16</w:t>
      </w:r>
      <w:r>
        <w:tab/>
        <w:t>1s+2s set &amp; dance RH across 1/2 way, 1L followed by partner dances out below 3M &amp; casts up to cross to orig place</w:t>
      </w:r>
    </w:p>
    <w:p w:rsidR="00B11EB3" w:rsidRDefault="00B11EB3" w:rsidP="00B11EB3">
      <w:pPr>
        <w:pStyle w:val="DanceBody"/>
      </w:pPr>
      <w:r>
        <w:t>17-24</w:t>
      </w:r>
      <w:r>
        <w:tab/>
        <w:t>1s set &amp; 1L casts 1 place, 1L dances 1/2 reel of 3 across with 2s to end in middle facing up below 2s</w:t>
      </w:r>
      <w:r w:rsidRPr="00BA6B4D">
        <w:rPr>
          <w:b/>
        </w:rPr>
        <w:t xml:space="preserve"> </w:t>
      </w:r>
      <w:r>
        <w:rPr>
          <w:b/>
        </w:rPr>
        <w:t xml:space="preserve">as </w:t>
      </w:r>
      <w:r>
        <w:t>1M steps in to face partner</w:t>
      </w:r>
    </w:p>
    <w:p w:rsidR="00B11EB3" w:rsidRDefault="00B11EB3" w:rsidP="00B11EB3">
      <w:pPr>
        <w:pStyle w:val="DanceBody"/>
        <w:keepNext w:val="0"/>
      </w:pPr>
      <w:r>
        <w:t>25-32</w:t>
      </w:r>
      <w:r>
        <w:tab/>
        <w:t>1s+2s set &amp; dance LH across 1/2 way, 1L followed by partner dances out above 2M &amp; casts down &amp; crosses to own side</w:t>
      </w:r>
    </w:p>
    <w:p w:rsidR="00B11EB3" w:rsidRDefault="00B11EB3" w:rsidP="00B11EB3"/>
    <w:p w:rsidR="00B11EB3" w:rsidRDefault="00B11EB3" w:rsidP="00B11EB3">
      <w:pPr>
        <w:pStyle w:val="Minicrib"/>
      </w:pPr>
      <w:r>
        <w:t>MISS ANDERSON'S BOUQUET  (J4x48)  4C set</w:t>
      </w:r>
      <w:r>
        <w:tab/>
        <w:t>L Davidson  Glenfeshie Bk</w:t>
      </w:r>
    </w:p>
    <w:p w:rsidR="00B11EB3" w:rsidRDefault="00B11EB3" w:rsidP="00B11EB3">
      <w:pPr>
        <w:pStyle w:val="DanceBody"/>
      </w:pPr>
      <w:r>
        <w:t xml:space="preserve"> 1- 8</w:t>
      </w:r>
      <w:r>
        <w:tab/>
        <w:t>1s+2s</w:t>
      </w:r>
      <w:r w:rsidRPr="007F0D5A">
        <w:rPr>
          <w:b/>
        </w:rPr>
        <w:t xml:space="preserve"> also </w:t>
      </w:r>
      <w:r>
        <w:t>3s+4s dance 1/2 R&amp;L, 1s+4s dance RH across</w:t>
      </w:r>
    </w:p>
    <w:p w:rsidR="00B11EB3" w:rsidRDefault="00B11EB3" w:rsidP="00B11EB3">
      <w:pPr>
        <w:pStyle w:val="DanceBody"/>
      </w:pPr>
      <w:r>
        <w:t xml:space="preserve"> 9-16</w:t>
      </w:r>
      <w:r>
        <w:tab/>
        <w:t>2s+1s</w:t>
      </w:r>
      <w:r w:rsidRPr="007F0D5A">
        <w:rPr>
          <w:b/>
        </w:rPr>
        <w:t xml:space="preserve"> also </w:t>
      </w:r>
      <w:r>
        <w:t>4s+3s dance 1/2 R&amp;L (back to places), 2s+3s dance LH across</w:t>
      </w:r>
    </w:p>
    <w:p w:rsidR="00B11EB3" w:rsidRDefault="00B11EB3" w:rsidP="00B11EB3">
      <w:pPr>
        <w:pStyle w:val="DanceBody"/>
      </w:pPr>
      <w:r>
        <w:t>17-24</w:t>
      </w:r>
      <w:r>
        <w:tab/>
        <w:t>All Adv+Ret &amp; turn partners RH to end 1s/3s facing down &amp; 2s/4s facing up</w:t>
      </w:r>
    </w:p>
    <w:p w:rsidR="00B11EB3" w:rsidRDefault="00B11EB3" w:rsidP="00B11EB3">
      <w:pPr>
        <w:pStyle w:val="DanceBody"/>
      </w:pPr>
      <w:r>
        <w:t>25-40</w:t>
      </w:r>
      <w:r>
        <w:tab/>
        <w:t>All four couples in allemande hold dance RSh reel of 4 (16 bars)</w:t>
      </w:r>
    </w:p>
    <w:p w:rsidR="00B11EB3" w:rsidRDefault="00B11EB3" w:rsidP="00B11EB3">
      <w:pPr>
        <w:pStyle w:val="DanceBody"/>
        <w:keepNext w:val="0"/>
      </w:pPr>
      <w:r>
        <w:t>41-48</w:t>
      </w:r>
      <w:r>
        <w:tab/>
        <w:t>1L 1/2 turns 2M RH, 1/2 turn 3M LH &amp; 1/2 turn 4M RH</w:t>
      </w:r>
      <w:r w:rsidRPr="00BA6B4D">
        <w:rPr>
          <w:b/>
        </w:rPr>
        <w:t xml:space="preserve"> while </w:t>
      </w:r>
      <w:r>
        <w:t>1M 1/2 turns 2L LH, 1/2 turn 3L RH &amp; 1/2 turn 4L LH, 1s cross to own sides LH</w:t>
      </w:r>
    </w:p>
    <w:p w:rsidR="00B11EB3" w:rsidRDefault="00B11EB3" w:rsidP="00B11EB3"/>
    <w:p w:rsidR="00B11EB3" w:rsidRDefault="00B11EB3" w:rsidP="00B11EB3">
      <w:pPr>
        <w:pStyle w:val="Minicrib"/>
      </w:pPr>
      <w:r>
        <w:t>MISS BAKER'S WELCOME  (S4x40)  4C Set</w:t>
      </w:r>
      <w:r>
        <w:tab/>
        <w:t>John Roby  Houston &amp; District 30th Anniv Coll</w:t>
      </w:r>
    </w:p>
    <w:p w:rsidR="00B11EB3" w:rsidRDefault="00B11EB3" w:rsidP="00B11EB3">
      <w:pPr>
        <w:pStyle w:val="DanceBody"/>
      </w:pPr>
      <w:r>
        <w:t xml:space="preserve"> 1- 8</w:t>
      </w:r>
      <w:r>
        <w:tab/>
        <w:t>1s+2s</w:t>
      </w:r>
      <w:r w:rsidRPr="007F0D5A">
        <w:rPr>
          <w:b/>
        </w:rPr>
        <w:t xml:space="preserve"> also </w:t>
      </w:r>
      <w:r>
        <w:t>3s+4s dance 1/2 R&amp;L, all cross RH &amp; all set (1s facing 2s</w:t>
      </w:r>
      <w:r w:rsidRPr="007F0D5A">
        <w:rPr>
          <w:b/>
        </w:rPr>
        <w:t xml:space="preserve"> also </w:t>
      </w:r>
      <w:r>
        <w:t>3s facing 4s)</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1s+4s set, turn partners 2H &amp; circle 4H round to left</w:t>
      </w:r>
    </w:p>
    <w:p w:rsidR="00B11EB3" w:rsidRDefault="00B11EB3" w:rsidP="00B11EB3">
      <w:pPr>
        <w:pStyle w:val="DanceBody"/>
      </w:pPr>
      <w:r>
        <w:t>25-32</w:t>
      </w:r>
      <w:r>
        <w:tab/>
        <w:t>1s+4s dance 1/2 diamond Poussette, 1s+3s dance 1/2 diamond Poussette</w:t>
      </w:r>
    </w:p>
    <w:p w:rsidR="00B11EB3" w:rsidRDefault="00B11EB3" w:rsidP="00B11EB3">
      <w:pPr>
        <w:pStyle w:val="DanceBody"/>
        <w:keepNext w:val="0"/>
      </w:pPr>
      <w:r>
        <w:t>33-40</w:t>
      </w:r>
      <w:r>
        <w:tab/>
        <w:t>2s &amp; 1s (top &amp; bottom couples) cross RH</w:t>
      </w:r>
      <w:r w:rsidRPr="00BA6B4D">
        <w:rPr>
          <w:b/>
        </w:rPr>
        <w:t xml:space="preserve"> while </w:t>
      </w:r>
      <w:r>
        <w:t>4s+3s (middle couples) dance RH across 1/2 way. All set &amp; cross RH. All couples set.   2 3 4 1</w:t>
      </w:r>
    </w:p>
    <w:p w:rsidR="00B11EB3" w:rsidRDefault="00B11EB3" w:rsidP="00B11EB3"/>
    <w:p w:rsidR="00B11EB3" w:rsidRDefault="00B11EB3" w:rsidP="00B11EB3">
      <w:pPr>
        <w:pStyle w:val="Minicrib"/>
      </w:pPr>
      <w:r>
        <w:t>MISS BENNET'S JIG  (J8x32)  3C (4C set)</w:t>
      </w:r>
      <w:r>
        <w:tab/>
        <w:t>W Campbell  RSCDS Bk 20</w:t>
      </w:r>
    </w:p>
    <w:p w:rsidR="00B11EB3" w:rsidRDefault="00B11EB3" w:rsidP="00B11EB3">
      <w:pPr>
        <w:pStyle w:val="DanceBody"/>
      </w:pPr>
      <w:r>
        <w:t xml:space="preserve"> 1- 8</w:t>
      </w:r>
      <w:r>
        <w:tab/>
        <w:t>1L+2L dance between partners &amp; cast round them to face own partner, 1s+2s turn partners with 2H</w:t>
      </w:r>
    </w:p>
    <w:p w:rsidR="00B11EB3" w:rsidRDefault="00B11EB3" w:rsidP="00B11EB3">
      <w:pPr>
        <w:pStyle w:val="DanceBody"/>
      </w:pPr>
      <w:r>
        <w:t xml:space="preserve"> 9-16</w:t>
      </w:r>
      <w:r>
        <w:tab/>
        <w:t>1M+2M repeat above Fig</w:t>
      </w:r>
    </w:p>
    <w:p w:rsidR="00B11EB3" w:rsidRDefault="00B11EB3" w:rsidP="00B11EB3">
      <w:pPr>
        <w:pStyle w:val="DanceBody"/>
      </w:pPr>
      <w:r>
        <w:t>17-24</w:t>
      </w:r>
      <w:r>
        <w:tab/>
        <w:t>1s cross RH, cast 1 place, cross LH &amp; cast down 1 place</w:t>
      </w:r>
    </w:p>
    <w:p w:rsidR="00B11EB3" w:rsidRDefault="00B11EB3" w:rsidP="00B11EB3">
      <w:pPr>
        <w:pStyle w:val="DanceBody"/>
        <w:keepNext w:val="0"/>
      </w:pPr>
      <w:r>
        <w:t>25-32</w:t>
      </w:r>
      <w:r>
        <w:tab/>
        <w:t>1s lead up to top, set, cast 1 place &amp; turn RH</w:t>
      </w:r>
    </w:p>
    <w:p w:rsidR="00B11EB3" w:rsidRDefault="00B11EB3" w:rsidP="00B11EB3"/>
    <w:p w:rsidR="00B11EB3" w:rsidRDefault="00B11EB3" w:rsidP="00B11EB3">
      <w:pPr>
        <w:pStyle w:val="Minicrib"/>
      </w:pPr>
      <w:r>
        <w:t>MISS BETTY BOYLE  (R8x32)  3C (4C set)</w:t>
      </w:r>
      <w:r>
        <w:tab/>
        <w:t>Bk of Graded SCDs</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9-16</w:t>
      </w:r>
      <w:r>
        <w:tab/>
        <w:t>1s lead down the middle &amp; back placing 1L between 2s &amp; 1M ends between 3s facing up</w:t>
      </w:r>
    </w:p>
    <w:p w:rsidR="00B11EB3" w:rsidRDefault="00B11EB3" w:rsidP="00B11EB3">
      <w:pPr>
        <w:pStyle w:val="DanceBody"/>
      </w:pPr>
      <w:r>
        <w:t>17-24</w:t>
      </w:r>
      <w:r>
        <w:tab/>
        <w:t>2s+1s+3s set twice with 1s pulling back LSh to turn into 2</w:t>
      </w:r>
      <w:r w:rsidRPr="00972EEB">
        <w:t>nd</w:t>
      </w:r>
      <w:r>
        <w:t xml:space="preserve"> place own side, 2s+1s+3s set twice on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MISS BETTY BOYLE'S REEL  (S8x32)  3C (4C Set)</w:t>
      </w:r>
      <w:r>
        <w:tab/>
        <w:t>MMM 2</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 lead down &amp; up to end Lady between 2s all facing down &amp; Man between 3s all facing up</w:t>
      </w:r>
    </w:p>
    <w:p w:rsidR="00B11EB3" w:rsidRDefault="00B11EB3" w:rsidP="00B11EB3">
      <w:pPr>
        <w:pStyle w:val="DanceBody"/>
      </w:pPr>
      <w:r>
        <w:t>17-24</w:t>
      </w:r>
      <w:r>
        <w:tab/>
        <w:t>All set twice with 1s turning to left onto own sides &amp; all set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MISS BETTY FERGUSON OF DUMFRIES  (S4x32)  4C set</w:t>
      </w:r>
      <w:r>
        <w:tab/>
        <w:t>Sue Petyt  https://suepetyt.e-cribs.org/</w:t>
      </w:r>
    </w:p>
    <w:p w:rsidR="00B11EB3" w:rsidRDefault="00B11EB3" w:rsidP="00B11EB3">
      <w:pPr>
        <w:pStyle w:val="DanceBody"/>
      </w:pPr>
      <w:r>
        <w:t>2s &amp; 4s start on opp sides</w:t>
      </w:r>
    </w:p>
    <w:p w:rsidR="00B11EB3" w:rsidRDefault="00B11EB3" w:rsidP="00B11EB3">
      <w:pPr>
        <w:pStyle w:val="DanceBody"/>
      </w:pPr>
      <w:r>
        <w:t xml:space="preserve"> 1- 8</w:t>
      </w:r>
      <w:r>
        <w:tab/>
        <w:t>1M dances 1/2 Fig of 8 round 2s</w:t>
      </w:r>
      <w:r w:rsidRPr="00BA6B4D">
        <w:rPr>
          <w:b/>
        </w:rPr>
        <w:t xml:space="preserve"> while </w:t>
      </w:r>
      <w:r>
        <w:t>4M dances 1/2 Fig of 8 round 3s, pick up partner (on left) in prom hold dance down/up into 1/2 LH across</w:t>
      </w:r>
    </w:p>
    <w:p w:rsidR="00B11EB3" w:rsidRDefault="00B11EB3" w:rsidP="00B11EB3">
      <w:pPr>
        <w:pStyle w:val="DanceBody"/>
      </w:pPr>
      <w:r>
        <w:t xml:space="preserve"> 9-12</w:t>
      </w:r>
      <w:r>
        <w:tab/>
        <w:t>Change places with corner 2s/3s passing RSh, 1s &amp; 4s set</w:t>
      </w:r>
      <w:r w:rsidRPr="00BA6B4D">
        <w:rPr>
          <w:b/>
        </w:rPr>
        <w:t xml:space="preserve"> while </w:t>
      </w:r>
      <w:r>
        <w:t>2s+3s dance 1/2 LH across</w:t>
      </w:r>
    </w:p>
    <w:p w:rsidR="00B11EB3" w:rsidRDefault="00B11EB3" w:rsidP="00B11EB3">
      <w:pPr>
        <w:pStyle w:val="DanceBody"/>
      </w:pPr>
      <w:r>
        <w:t>13-16</w:t>
      </w:r>
      <w:r>
        <w:tab/>
        <w:t>3s &amp; 2s change places with corners 4s/1s, 3s &amp; 2s set</w:t>
      </w:r>
      <w:r w:rsidRPr="00BA6B4D">
        <w:rPr>
          <w:b/>
        </w:rPr>
        <w:t xml:space="preserve"> while </w:t>
      </w:r>
      <w:r>
        <w:t>4s+1s dance 1/2 LH across</w:t>
      </w:r>
    </w:p>
    <w:p w:rsidR="00B11EB3" w:rsidRDefault="00B11EB3" w:rsidP="00B11EB3">
      <w:pPr>
        <w:pStyle w:val="DanceBody"/>
      </w:pPr>
      <w:r>
        <w:t>17-20</w:t>
      </w:r>
      <w:r>
        <w:tab/>
        <w:t>1s dance up between 3s (at top) &amp; cast to 2</w:t>
      </w:r>
      <w:r w:rsidRPr="00972EEB">
        <w:t>nd</w:t>
      </w:r>
      <w:r>
        <w:t xml:space="preserve"> place own sides</w:t>
      </w:r>
      <w:r w:rsidRPr="00BA6B4D">
        <w:rPr>
          <w:b/>
        </w:rPr>
        <w:t xml:space="preserve"> while </w:t>
      </w:r>
      <w:r>
        <w:t>4s dance down &amp; cast up to 3</w:t>
      </w:r>
      <w:r w:rsidRPr="00972EEB">
        <w:t>rd</w:t>
      </w:r>
      <w:r>
        <w:t xml:space="preserve"> place opposite side.  (3) 1 (4) 2</w:t>
      </w:r>
    </w:p>
    <w:p w:rsidR="00B11EB3" w:rsidRDefault="00B11EB3" w:rsidP="00B11EB3">
      <w:pPr>
        <w:pStyle w:val="DanceBody"/>
      </w:pPr>
      <w:r>
        <w:t>21-24</w:t>
      </w:r>
      <w:r>
        <w:tab/>
        <w:t>All 1/2 turn &amp; twirl to other side.  3 (1) 4 (2)</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MISS BETTY STOBBIE  (S4x32)  4C set</w:t>
      </w:r>
      <w:r>
        <w:tab/>
        <w:t>Arthur Williamson  Annette Cameron Bk</w:t>
      </w:r>
    </w:p>
    <w:p w:rsidR="00B11EB3" w:rsidRDefault="00B11EB3" w:rsidP="00B11EB3">
      <w:pPr>
        <w:pStyle w:val="DanceBody"/>
      </w:pPr>
      <w:r>
        <w:t xml:space="preserve"> 1- 8</w:t>
      </w:r>
      <w:r>
        <w:tab/>
        <w:t xml:space="preserve">1s+2s </w:t>
      </w:r>
      <w:r>
        <w:rPr>
          <w:b/>
        </w:rPr>
        <w:t>also</w:t>
      </w:r>
      <w:r>
        <w:t xml:space="preserve"> 3s+4s dance 1/2 "St Andrew's Cross" formation:</w:t>
      </w:r>
    </w:p>
    <w:p w:rsidR="00B11EB3" w:rsidRDefault="00B11EB3" w:rsidP="00B11EB3">
      <w:pPr>
        <w:pStyle w:val="DanceBody"/>
      </w:pPr>
      <w:r>
        <w:tab/>
        <w:t>1 - 4   1s+2s (also 3s+4s) face diagonally in, dance in 1 step, turn 1/4 right about &amp; dance out (all have moved 1 place round anticlockwise),  All set (4 bars)</w:t>
      </w:r>
    </w:p>
    <w:p w:rsidR="00B11EB3" w:rsidRDefault="00B11EB3" w:rsidP="00B11EB3">
      <w:pPr>
        <w:pStyle w:val="DanceBody"/>
      </w:pPr>
      <w:r>
        <w:tab/>
        <w:t xml:space="preserve">5 - 8    1s+2s </w:t>
      </w:r>
      <w:r>
        <w:rPr>
          <w:b/>
        </w:rPr>
        <w:t>also</w:t>
      </w:r>
      <w:r>
        <w:t xml:space="preserve"> 3s+4s repeat to end (2)(1)(4)(3)</w:t>
      </w:r>
    </w:p>
    <w:p w:rsidR="00B11EB3" w:rsidRDefault="00B11EB3" w:rsidP="00B11EB3">
      <w:pPr>
        <w:pStyle w:val="DanceBody"/>
      </w:pPr>
      <w:r>
        <w:t xml:space="preserve"> 9-16</w:t>
      </w:r>
      <w:r>
        <w:tab/>
        <w:t xml:space="preserve">All NHJ on sides Adv (1 step), Ret (2 steps), Adv (1 step);  1s+2s </w:t>
      </w:r>
      <w:r>
        <w:rPr>
          <w:b/>
        </w:rPr>
        <w:t>also</w:t>
      </w:r>
      <w:r>
        <w:t xml:space="preserve"> 3s+4s dance 1/2 RH across back to original places</w:t>
      </w:r>
    </w:p>
    <w:p w:rsidR="00B11EB3" w:rsidRDefault="00B11EB3" w:rsidP="00B11EB3">
      <w:pPr>
        <w:pStyle w:val="DanceBody"/>
      </w:pPr>
      <w:r>
        <w:t>17-24</w:t>
      </w:r>
      <w:r>
        <w:tab/>
        <w:t>1s NHJ face down &amp; make arch, 2s, 3s &amp; 4s face up NHJ, all set as 2s (bar 18), 3s (bar 20) &amp; 4s (bar 22) dance up under arch made by 1s. Bars 23-24 all 4 couples turn LH</w:t>
      </w:r>
    </w:p>
    <w:p w:rsidR="00B11EB3" w:rsidRDefault="00B11EB3" w:rsidP="00B11EB3">
      <w:pPr>
        <w:pStyle w:val="DanceBody"/>
        <w:keepNext w:val="0"/>
      </w:pPr>
      <w:r>
        <w:t>25-32</w:t>
      </w:r>
      <w:r>
        <w:tab/>
        <w:t>2s+3s+4s make arches 1s dance up under arches followed by 4s, 3s &amp; 2s; 1s cast to 4th place own sides, 2s loop round back into 1st place.  End 2 3 4 1</w:t>
      </w:r>
    </w:p>
    <w:p w:rsidR="00B11EB3" w:rsidRDefault="00B11EB3" w:rsidP="00B11EB3"/>
    <w:p w:rsidR="00B11EB3" w:rsidRDefault="00B11EB3" w:rsidP="00B11EB3">
      <w:pPr>
        <w:pStyle w:val="Minicrib"/>
      </w:pPr>
      <w:r>
        <w:t>MISS BROWN'S REEL  (R8x32)  2C (4C set)</w:t>
      </w:r>
      <w:r>
        <w:tab/>
        <w:t>F Gilruth  RSCDS Bk 25</w:t>
      </w:r>
    </w:p>
    <w:p w:rsidR="00B11EB3" w:rsidRDefault="00B11EB3" w:rsidP="00B11EB3">
      <w:pPr>
        <w:pStyle w:val="DanceBody"/>
      </w:pPr>
      <w:r>
        <w:t xml:space="preserve"> 1- 8</w:t>
      </w:r>
      <w:r>
        <w:tab/>
        <w:t>1M+2L cross RH, 1L+2M cross RH, 2s &amp; 1s turn RH 1.1/2 times</w:t>
      </w:r>
    </w:p>
    <w:p w:rsidR="00B11EB3" w:rsidRDefault="00B11EB3" w:rsidP="00B11EB3">
      <w:pPr>
        <w:pStyle w:val="DanceBody"/>
      </w:pPr>
      <w:r>
        <w:t xml:space="preserve"> 9-16</w:t>
      </w:r>
      <w:r>
        <w:tab/>
        <w:t>1s lead down the middle, back to top &amp; cast to 2</w:t>
      </w:r>
      <w:r w:rsidRPr="00972EEB">
        <w:t>nd</w:t>
      </w:r>
      <w:r>
        <w:t xml:space="preserve"> place</w:t>
      </w:r>
    </w:p>
    <w:p w:rsidR="00B11EB3" w:rsidRDefault="00B11EB3" w:rsidP="00B11EB3">
      <w:pPr>
        <w:pStyle w:val="DanceBody"/>
      </w:pPr>
      <w:r>
        <w:t>17-24</w:t>
      </w:r>
      <w:r>
        <w:tab/>
        <w:t>2s+1s set advancing, set, set retiring &amp; set</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MISS BUNTY BEAUMONT  (S8x32)  3C (4C set)</w:t>
      </w:r>
      <w:r>
        <w:tab/>
        <w:t>Les Cumming  50th Anniv Bk Sydney</w:t>
      </w:r>
    </w:p>
    <w:p w:rsidR="00B11EB3" w:rsidRDefault="00B11EB3" w:rsidP="00B11EB3">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B11EB3" w:rsidRDefault="00B11EB3" w:rsidP="00B11EB3">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B11EB3" w:rsidRDefault="00B11EB3" w:rsidP="00B11EB3">
      <w:pPr>
        <w:pStyle w:val="DanceBody"/>
      </w:pPr>
      <w:r>
        <w:t>17-20</w:t>
      </w:r>
      <w:r>
        <w:tab/>
      </w:r>
      <w:r w:rsidRPr="002F6E6D">
        <w:t>1s set &amp; turn 1st corners 2H</w:t>
      </w:r>
      <w:r>
        <w:t xml:space="preserve"> &amp; end between corners. 2 (1) 3</w:t>
      </w:r>
    </w:p>
    <w:p w:rsidR="00B11EB3" w:rsidRDefault="00B11EB3" w:rsidP="00B11EB3">
      <w:pPr>
        <w:pStyle w:val="DanceBody"/>
      </w:pPr>
      <w:r>
        <w:t>21-24</w:t>
      </w:r>
      <w:r>
        <w:tab/>
        <w:t xml:space="preserve">2s+1s+3s </w:t>
      </w:r>
      <w:r w:rsidRPr="002F6E6D">
        <w:t>circle 6H round 1/2</w:t>
      </w:r>
      <w:r>
        <w:t xml:space="preserve"> way to left (3 bars) Bar 24: 3s+2s turn 2H into centre &amp; 1s dance in, all face up taking Allemande hold</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MISS BURNS'S REEL  (R8x32)  2C (4C set)</w:t>
      </w:r>
      <w:r>
        <w:tab/>
        <w:t>W Campbell  RSCDS Bk 20</w:t>
      </w:r>
    </w:p>
    <w:p w:rsidR="00B11EB3" w:rsidRDefault="00B11EB3" w:rsidP="00B11EB3">
      <w:pPr>
        <w:pStyle w:val="DanceBody"/>
      </w:pPr>
      <w:r>
        <w:t xml:space="preserve"> 1- 8</w:t>
      </w:r>
      <w:r>
        <w:tab/>
        <w:t>1s turn RH 1.1/2 times, face 2s on sides &amp; turn LH</w:t>
      </w:r>
    </w:p>
    <w:p w:rsidR="00B11EB3" w:rsidRDefault="00B11EB3" w:rsidP="00B11EB3">
      <w:pPr>
        <w:pStyle w:val="DanceBody"/>
      </w:pPr>
      <w:r>
        <w:t xml:space="preserve"> 9-16</w:t>
      </w:r>
      <w:r>
        <w:tab/>
        <w:t>1s turn 2s on sides RH &amp; 1s turn LH 1.1/2 times to original places</w:t>
      </w:r>
    </w:p>
    <w:p w:rsidR="00B11EB3" w:rsidRDefault="00B11EB3" w:rsidP="00B11EB3">
      <w:pPr>
        <w:pStyle w:val="DanceBody"/>
      </w:pPr>
      <w:r>
        <w:t>17-24</w:t>
      </w:r>
      <w:r>
        <w:tab/>
        <w:t>1s lead down the middle &amp; up</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MISS C  M  BARBOUR  (R8x32)  3C (4C set)</w:t>
      </w:r>
      <w:r>
        <w:tab/>
        <w:t>Hilary Barbour  Repeat Prescription &amp; Set &amp; Cast Off Vol 3</w:t>
      </w:r>
    </w:p>
    <w:p w:rsidR="00B11EB3" w:rsidRDefault="00B11EB3" w:rsidP="00B11EB3">
      <w:pPr>
        <w:pStyle w:val="DanceBody"/>
      </w:pPr>
      <w:r>
        <w:t xml:space="preserve"> 1- 8</w:t>
      </w:r>
      <w:r>
        <w:tab/>
        <w:t>1s+2s set, dance RH across 1/2 way, set &amp; 2s cross LH to 1</w:t>
      </w:r>
      <w:r w:rsidRPr="00972EEB">
        <w:t>st</w:t>
      </w:r>
      <w:r>
        <w:t xml:space="preserve"> place own sides</w:t>
      </w:r>
      <w:r w:rsidRPr="00BA6B4D">
        <w:rPr>
          <w:b/>
        </w:rPr>
        <w:t xml:space="preserve"> while </w:t>
      </w:r>
      <w:r>
        <w:t>1s turn LH to face 1</w:t>
      </w:r>
      <w:r w:rsidRPr="00972EEB">
        <w:t>st</w:t>
      </w:r>
      <w:r>
        <w:t xml:space="preserve">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B11EB3" w:rsidRDefault="00B11EB3" w:rsidP="00B11EB3">
      <w:pPr>
        <w:pStyle w:val="DanceBody"/>
        <w:keepNext w:val="0"/>
      </w:pPr>
      <w:r>
        <w:t>25-32</w:t>
      </w:r>
      <w:r>
        <w:tab/>
        <w:t>1M dances LSh reel of 3 with 2s</w:t>
      </w:r>
      <w:r w:rsidRPr="00BA6B4D">
        <w:rPr>
          <w:b/>
        </w:rPr>
        <w:t xml:space="preserve"> while </w:t>
      </w:r>
      <w:r>
        <w:t>1L dances LSh reel of 3 with 3s, 1s cross RH to 2</w:t>
      </w:r>
      <w:r w:rsidRPr="00972EEB">
        <w:t>nd</w:t>
      </w:r>
      <w:r>
        <w:t xml:space="preserve"> places own sides</w:t>
      </w:r>
    </w:p>
    <w:p w:rsidR="00B11EB3" w:rsidRDefault="00B11EB3" w:rsidP="00B11EB3"/>
    <w:p w:rsidR="00B11EB3" w:rsidRDefault="00B11EB3" w:rsidP="00B11EB3">
      <w:pPr>
        <w:pStyle w:val="Minicrib"/>
      </w:pPr>
      <w:r>
        <w:t>MISS CAHOON'S REEL  (J8x48)  3C (4C set)</w:t>
      </w:r>
      <w:r>
        <w:tab/>
        <w:t>R Bremner  RSCDS Bk 13</w:t>
      </w:r>
    </w:p>
    <w:p w:rsidR="00B11EB3" w:rsidRDefault="00B11EB3" w:rsidP="00B11EB3">
      <w:pPr>
        <w:pStyle w:val="DanceBody"/>
      </w:pPr>
      <w:r>
        <w:t xml:space="preserve"> 1- 8</w:t>
      </w:r>
      <w:r>
        <w:tab/>
        <w:t>1s set, cast 1 place &amp; circle 4H round to left with 3s</w:t>
      </w:r>
    </w:p>
    <w:p w:rsidR="00B11EB3" w:rsidRDefault="00B11EB3" w:rsidP="00B11EB3">
      <w:pPr>
        <w:pStyle w:val="DanceBody"/>
      </w:pPr>
      <w:r>
        <w:t xml:space="preserve"> 9-16</w:t>
      </w:r>
      <w:r>
        <w:tab/>
        <w:t>1s set, cast up &amp; circle 4H round to left with 2s</w:t>
      </w:r>
    </w:p>
    <w:p w:rsidR="00B11EB3" w:rsidRDefault="00B11EB3" w:rsidP="00B11EB3">
      <w:pPr>
        <w:pStyle w:val="DanceBody"/>
      </w:pPr>
      <w:r>
        <w:t>17-24</w:t>
      </w:r>
      <w:r>
        <w:tab/>
        <w:t>1s lead down below 3s, cross, cast to top on opposite sides, cross RH &amp; cast 1 place to face 1</w:t>
      </w:r>
      <w:r w:rsidRPr="00972EEB">
        <w:t>st</w:t>
      </w:r>
      <w:r>
        <w:t xml:space="preserve"> corners</w:t>
      </w:r>
    </w:p>
    <w:p w:rsidR="00B11EB3" w:rsidRDefault="00B11EB3" w:rsidP="00B11EB3">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B11EB3" w:rsidRDefault="00B11EB3" w:rsidP="00B11EB3">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B11EB3" w:rsidRDefault="00B11EB3" w:rsidP="00B11EB3">
      <w:pPr>
        <w:pStyle w:val="DanceBody"/>
        <w:keepNext w:val="0"/>
      </w:pPr>
      <w:r>
        <w:t>41-48</w:t>
      </w:r>
      <w:r>
        <w:tab/>
        <w:t>1s dance reels of 3 on own sides giving RSh to 3</w:t>
      </w:r>
      <w:r w:rsidRPr="00972EEB">
        <w:t>rd</w:t>
      </w:r>
      <w:r>
        <w:t xml:space="preserve"> corner</w:t>
      </w:r>
    </w:p>
    <w:p w:rsidR="00B11EB3" w:rsidRDefault="00B11EB3" w:rsidP="00B11EB3"/>
    <w:p w:rsidR="00B11EB3" w:rsidRDefault="00B11EB3" w:rsidP="00B11EB3">
      <w:pPr>
        <w:pStyle w:val="Minicrib"/>
      </w:pPr>
      <w:r>
        <w:t>MISS CATHERINE ALLAN  (S8x32)  3C (4C set)</w:t>
      </w:r>
      <w:r>
        <w:tab/>
        <w:t>George S Emmerson  RSCDS Leaflet Dances 17</w:t>
      </w:r>
    </w:p>
    <w:p w:rsidR="00B11EB3" w:rsidRPr="00EA7F69" w:rsidRDefault="00B11EB3" w:rsidP="00B11EB3">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rPr>
        <w:t xml:space="preserve"> as </w:t>
      </w:r>
      <w:r w:rsidRPr="00EA7F69">
        <w:t>1s turn with 2H 1.1/2 times to end in centre facing up</w:t>
      </w:r>
    </w:p>
    <w:p w:rsidR="00B11EB3" w:rsidRPr="00EA7F69" w:rsidRDefault="00B11EB3" w:rsidP="00B11EB3">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B11EB3" w:rsidRPr="00EA7F69" w:rsidRDefault="00B11EB3" w:rsidP="00B11EB3">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B11EB3" w:rsidRPr="00EA7F69" w:rsidRDefault="00B11EB3" w:rsidP="00B11EB3">
      <w:pPr>
        <w:pStyle w:val="DanceBody"/>
        <w:keepNext w:val="0"/>
      </w:pPr>
      <w:r w:rsidRPr="00EA7F69">
        <w:t>25-32</w:t>
      </w:r>
      <w:r w:rsidRPr="00EA7F69">
        <w:tab/>
        <w:t>2s &amp; 3s dance reels of 3 across</w:t>
      </w:r>
      <w:r w:rsidRPr="00EA7F69">
        <w:rPr>
          <w:b/>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B11EB3" w:rsidRDefault="00B11EB3" w:rsidP="00B11EB3"/>
    <w:p w:rsidR="00B11EB3" w:rsidRDefault="00B11EB3" w:rsidP="00B11EB3">
      <w:pPr>
        <w:pStyle w:val="Minicrib"/>
      </w:pPr>
      <w:r>
        <w:t>MISS CATHERINE ANN  (S3x32)  3C Set</w:t>
      </w:r>
      <w:r>
        <w:tab/>
        <w:t>David G Queen  Queen Coll 1</w:t>
      </w:r>
    </w:p>
    <w:p w:rsidR="00B11EB3" w:rsidRPr="00ED1DB5" w:rsidRDefault="00B11EB3" w:rsidP="00B11EB3">
      <w:pPr>
        <w:pStyle w:val="DanceBody"/>
      </w:pPr>
      <w:r w:rsidRPr="00ED1DB5">
        <w:t xml:space="preserve"> 1- 8</w:t>
      </w:r>
      <w:r w:rsidRPr="00ED1DB5">
        <w:tab/>
        <w:t>1L+2L Set+Link</w:t>
      </w:r>
      <w:r w:rsidRPr="00BA6B4D">
        <w:rPr>
          <w:b/>
        </w:rPr>
        <w:t xml:space="preserve"> while </w:t>
      </w:r>
      <w:r w:rsidRPr="00ED1DB5">
        <w:t>1M+2M Reverse Set+Link, 1s dance</w:t>
      </w:r>
      <w:r>
        <w:t xml:space="preserve"> 1/2 </w:t>
      </w:r>
      <w:r w:rsidRPr="00ED1DB5">
        <w:t>Fig of 8 round 2s</w:t>
      </w:r>
    </w:p>
    <w:p w:rsidR="00B11EB3" w:rsidRPr="00ED1DB5" w:rsidRDefault="00B11EB3" w:rsidP="00B11EB3">
      <w:pPr>
        <w:pStyle w:val="DanceBody"/>
      </w:pPr>
      <w:r w:rsidRPr="00ED1DB5">
        <w:t xml:space="preserve"> 9-16</w:t>
      </w:r>
      <w:r w:rsidRPr="00ED1DB5">
        <w:tab/>
        <w:t>1M+3L Set+Link</w:t>
      </w:r>
      <w:r w:rsidRPr="00BA6B4D">
        <w:rPr>
          <w:b/>
        </w:rPr>
        <w:t xml:space="preserve"> while </w:t>
      </w:r>
      <w:r w:rsidRPr="00ED1DB5">
        <w:t>1L+3M Reverse Set+Link, 1s dance</w:t>
      </w:r>
      <w:r>
        <w:t xml:space="preserve"> 1/2 </w:t>
      </w:r>
      <w:r w:rsidRPr="00ED1DB5">
        <w:t>Fig of 8 round 3s</w:t>
      </w:r>
    </w:p>
    <w:p w:rsidR="00B11EB3" w:rsidRPr="00ED1DB5" w:rsidRDefault="00B11EB3" w:rsidP="00B11EB3">
      <w:pPr>
        <w:pStyle w:val="DanceBody"/>
      </w:pPr>
      <w:r w:rsidRPr="00ED1DB5">
        <w:t>17-24</w:t>
      </w:r>
      <w:r w:rsidRPr="00ED1DB5">
        <w:tab/>
        <w:t>2s+3s+1s petronella turn into centre &amp; set to partners,</w:t>
      </w:r>
      <w:r>
        <w:t xml:space="preserve"> 1/2 </w:t>
      </w:r>
      <w:r w:rsidRPr="00ED1DB5">
        <w:t>turn 2H &amp; petronella turn back to sides for…</w:t>
      </w:r>
    </w:p>
    <w:p w:rsidR="00B11EB3" w:rsidRPr="00ED1DB5" w:rsidRDefault="00B11EB3" w:rsidP="00B11EB3">
      <w:pPr>
        <w:pStyle w:val="DanceBody"/>
        <w:keepNext w:val="0"/>
      </w:pPr>
      <w:r w:rsidRPr="00ED1DB5">
        <w:t>25-32</w:t>
      </w:r>
      <w:r w:rsidRPr="00ED1DB5">
        <w:tab/>
        <w:t>2s+3s+1s circle 6H round &amp; back</w:t>
      </w:r>
    </w:p>
    <w:p w:rsidR="00B11EB3" w:rsidRDefault="00B11EB3" w:rsidP="00B11EB3"/>
    <w:p w:rsidR="00B11EB3" w:rsidRDefault="00B11EB3" w:rsidP="00B11EB3">
      <w:pPr>
        <w:pStyle w:val="Minicrib"/>
      </w:pPr>
      <w:r>
        <w:t>MISS CHARLOTTE SANDIFER  (R4x32)  4C Set</w:t>
      </w:r>
      <w:r>
        <w:tab/>
        <w:t>Lyn Wilson</w:t>
      </w:r>
    </w:p>
    <w:p w:rsidR="00B11EB3" w:rsidRDefault="00B11EB3" w:rsidP="00B11EB3">
      <w:pPr>
        <w:pStyle w:val="DanceBody"/>
      </w:pPr>
      <w:r>
        <w:t xml:space="preserve"> 1- 4</w:t>
      </w:r>
      <w:r>
        <w:tab/>
        <w:t>1s+4s cross RH, cast to middle (2s/3s step down/up)</w:t>
      </w:r>
    </w:p>
    <w:p w:rsidR="00B11EB3" w:rsidRDefault="00B11EB3" w:rsidP="00B11EB3">
      <w:pPr>
        <w:pStyle w:val="DanceBody"/>
      </w:pPr>
      <w:r>
        <w:t xml:space="preserve"> 5- 8</w:t>
      </w:r>
      <w:r>
        <w:tab/>
        <w:t>1s+4s dance RH across to finish 1s/4s facing up/down NHJ 2 (1) (4) 3</w:t>
      </w:r>
    </w:p>
    <w:p w:rsidR="00B11EB3" w:rsidRDefault="00B11EB3" w:rsidP="00B11EB3">
      <w:pPr>
        <w:pStyle w:val="DanceBody"/>
      </w:pPr>
      <w:r>
        <w:t xml:space="preserve"> 9-16</w:t>
      </w:r>
      <w:r>
        <w:tab/>
        <w:t>2s+1s also 4s+3s change places on sides (2s &amp; 3s moving outwards) then dance 6 bars double Fig of 8 (1s &amp; 4s casting inwards to start) 2 1 4 3</w:t>
      </w:r>
    </w:p>
    <w:p w:rsidR="00B11EB3" w:rsidRDefault="00B11EB3" w:rsidP="00B11EB3">
      <w:pPr>
        <w:pStyle w:val="DanceBody"/>
      </w:pPr>
      <w:r>
        <w:t>17-24</w:t>
      </w:r>
      <w:r>
        <w:tab/>
        <w:t>1s+4s dance Set &amp; Rotate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MISS CHIRSTY STEWART  (R8x32)  3C (4C set)</w:t>
      </w:r>
      <w:r>
        <w:tab/>
        <w:t>MMM 2</w:t>
      </w:r>
    </w:p>
    <w:p w:rsidR="00B11EB3" w:rsidRDefault="00B11EB3" w:rsidP="00B11EB3">
      <w:pPr>
        <w:pStyle w:val="DanceBody"/>
      </w:pPr>
      <w:r>
        <w:t xml:space="preserve"> 1- 8</w:t>
      </w:r>
      <w:r>
        <w:tab/>
        <w:t>1s+2s dance 1/2 R&amp;L, 2s cross RH</w:t>
      </w:r>
      <w:r w:rsidRPr="00BA6B4D">
        <w:rPr>
          <w:b/>
        </w:rPr>
        <w:t xml:space="preserve"> while </w:t>
      </w:r>
      <w:r>
        <w:t>1s turn RH to form a line across between 2s &amp; Bal-in-Line &amp; face down</w:t>
      </w:r>
    </w:p>
    <w:p w:rsidR="00B11EB3" w:rsidRDefault="00B11EB3" w:rsidP="00B11EB3">
      <w:pPr>
        <w:pStyle w:val="DanceBody"/>
      </w:pPr>
      <w:r>
        <w:t xml:space="preserve"> 9-16</w:t>
      </w:r>
      <w:r>
        <w:tab/>
        <w:t>1s+2s dance down &amp; up to top to end 2s in 1</w:t>
      </w:r>
      <w:r w:rsidRPr="00972EEB">
        <w:t>st</w:t>
      </w:r>
      <w:r>
        <w:t xml:space="preserve"> place &amp; 1s BtoB facing other partner</w:t>
      </w:r>
    </w:p>
    <w:p w:rsidR="00B11EB3" w:rsidRDefault="00B11EB3" w:rsidP="00B11EB3">
      <w:pPr>
        <w:pStyle w:val="DanceBody"/>
      </w:pPr>
      <w:r>
        <w:t>17-24</w:t>
      </w:r>
      <w:r>
        <w:tab/>
        <w:t>1s+2s dance reel of 4 across 1s &amp;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B11EB3" w:rsidRDefault="00B11EB3" w:rsidP="00B11EB3"/>
    <w:p w:rsidR="00B11EB3" w:rsidRDefault="00B11EB3" w:rsidP="00B11EB3">
      <w:pPr>
        <w:pStyle w:val="Minicrib"/>
      </w:pPr>
      <w:r>
        <w:t>MISS CLEMY STEWART'S REEL  (R8x32)  3C (4C set)</w:t>
      </w:r>
      <w:r>
        <w:tab/>
        <w:t>Castle Menzies  RSCDS Bk 9</w:t>
      </w:r>
    </w:p>
    <w:p w:rsidR="00B11EB3" w:rsidRDefault="00B11EB3" w:rsidP="00B11EB3">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B11EB3" w:rsidRDefault="00B11EB3" w:rsidP="00B11EB3">
      <w:pPr>
        <w:pStyle w:val="DanceBody"/>
      </w:pPr>
      <w:r>
        <w:t xml:space="preserve"> 9-16</w:t>
      </w:r>
      <w:r>
        <w:tab/>
        <w:t>2s+1s dance RH across, 1s+3s dance LH across &amp;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11EB3" w:rsidRDefault="00B11EB3" w:rsidP="00B11EB3"/>
    <w:p w:rsidR="00B11EB3" w:rsidRDefault="00B11EB3" w:rsidP="00B11EB3">
      <w:pPr>
        <w:pStyle w:val="Minicrib"/>
      </w:pPr>
      <w:r>
        <w:t>MISS CORBETT'S STRATHSPEY  (S8x32)  3C (4C set)</w:t>
      </w:r>
      <w:r>
        <w:tab/>
        <w:t>MMM 2</w:t>
      </w:r>
    </w:p>
    <w:p w:rsidR="00B11EB3" w:rsidRDefault="00B11EB3" w:rsidP="00B11EB3">
      <w:pPr>
        <w:pStyle w:val="DanceBody"/>
      </w:pPr>
      <w:r>
        <w:t xml:space="preserve"> 1- 8</w:t>
      </w:r>
      <w:r>
        <w:tab/>
        <w:t>1M+2L cross RH, 1L+2M cross RH, 1M+3M cross RH &amp; 1L+3L cross RH</w:t>
      </w:r>
    </w:p>
    <w:p w:rsidR="00B11EB3" w:rsidRDefault="00B11EB3" w:rsidP="00B11EB3">
      <w:pPr>
        <w:pStyle w:val="DanceBody"/>
      </w:pPr>
      <w:r>
        <w:t xml:space="preserve"> 9-16</w:t>
      </w:r>
      <w:r>
        <w:tab/>
        <w:t>2s+3s+1s set twice, 2s+3s dance 1/2 R&amp;L</w:t>
      </w:r>
      <w:r w:rsidRPr="00BA6B4D">
        <w:rPr>
          <w:b/>
        </w:rPr>
        <w:t xml:space="preserve"> while </w:t>
      </w:r>
      <w:r>
        <w:t>1s turn 2H</w:t>
      </w:r>
    </w:p>
    <w:p w:rsidR="00B11EB3" w:rsidRDefault="00B11EB3" w:rsidP="00B11EB3">
      <w:pPr>
        <w:pStyle w:val="DanceBody"/>
      </w:pPr>
      <w:r>
        <w:t>17-24</w:t>
      </w:r>
      <w:r>
        <w:tab/>
        <w:t>1s dance reels of 3 on own sides (3s RSh to 2s to start)</w:t>
      </w:r>
    </w:p>
    <w:p w:rsidR="00B11EB3" w:rsidRDefault="00B11EB3" w:rsidP="00B11EB3">
      <w:pPr>
        <w:pStyle w:val="DanceBody"/>
        <w:keepNext w:val="0"/>
      </w:pPr>
      <w:r>
        <w:t>25-32</w:t>
      </w:r>
      <w:r>
        <w:tab/>
        <w:t>1s followed by 2s+3s cast up to top, 1s cast to 2</w:t>
      </w:r>
      <w:r w:rsidRPr="00972EEB">
        <w:t>nd</w:t>
      </w:r>
      <w:r>
        <w:t xml:space="preserve"> place &amp; 2s+1s+3s turn 2H</w:t>
      </w:r>
    </w:p>
    <w:p w:rsidR="00B11EB3" w:rsidRDefault="00B11EB3" w:rsidP="00B11EB3"/>
    <w:p w:rsidR="00B11EB3" w:rsidRDefault="00B11EB3" w:rsidP="00B11EB3">
      <w:pPr>
        <w:pStyle w:val="Minicrib"/>
      </w:pPr>
      <w:r>
        <w:t>MISS DEVON'S REEL  (S8x32)  2C (4C set)</w:t>
      </w:r>
      <w:r>
        <w:tab/>
        <w:t>William Campbell  RSCDS Bk 20</w:t>
      </w:r>
    </w:p>
    <w:p w:rsidR="00B11EB3" w:rsidRPr="009D5E35" w:rsidRDefault="00B11EB3" w:rsidP="00B11EB3">
      <w:pPr>
        <w:pStyle w:val="DanceBody"/>
      </w:pPr>
      <w:r w:rsidRPr="009D5E35">
        <w:t xml:space="preserve"> 1- 8</w:t>
      </w:r>
      <w:r w:rsidRPr="009D5E35">
        <w:tab/>
        <w:t>1s+2s dance reel of 4 on Ladies side (</w:t>
      </w:r>
      <w:r>
        <w:t xml:space="preserve">1L+2L pass LSh </w:t>
      </w:r>
      <w:r>
        <w:rPr>
          <w:b/>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B11EB3" w:rsidRPr="009D5E35" w:rsidRDefault="00B11EB3" w:rsidP="00B11EB3">
      <w:pPr>
        <w:pStyle w:val="DanceBody"/>
      </w:pPr>
      <w:r w:rsidRPr="009D5E35">
        <w:t xml:space="preserve"> 9-16</w:t>
      </w:r>
      <w:r w:rsidRPr="009D5E35">
        <w:tab/>
        <w:t>1s+2s dance reel of 4 on Men</w:t>
      </w:r>
      <w:r>
        <w:t>'</w:t>
      </w:r>
      <w:r w:rsidRPr="009D5E35">
        <w:t>s side (</w:t>
      </w:r>
      <w:r>
        <w:t xml:space="preserve">1M+2M pass LSh </w:t>
      </w:r>
      <w:r>
        <w:rPr>
          <w:b/>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B11EB3" w:rsidRPr="009D5E35" w:rsidRDefault="00B11EB3" w:rsidP="00B11EB3">
      <w:pPr>
        <w:pStyle w:val="DanceBody"/>
      </w:pPr>
      <w:r w:rsidRPr="009D5E35">
        <w:t>17-24</w:t>
      </w:r>
      <w:r w:rsidRPr="009D5E35">
        <w:tab/>
        <w:t>1s lead down the middle &amp; back</w:t>
      </w:r>
    </w:p>
    <w:p w:rsidR="00B11EB3" w:rsidRPr="009D5E35" w:rsidRDefault="00B11EB3" w:rsidP="00B11EB3">
      <w:pPr>
        <w:pStyle w:val="DanceBody"/>
        <w:keepNext w:val="0"/>
      </w:pPr>
      <w:r w:rsidRPr="009D5E35">
        <w:t>25-32</w:t>
      </w:r>
      <w:r w:rsidRPr="009D5E35">
        <w:tab/>
        <w:t>1s+2s dance Allemande</w:t>
      </w:r>
      <w:r>
        <w:t>. 2 1</w:t>
      </w:r>
    </w:p>
    <w:p w:rsidR="00B11EB3" w:rsidRDefault="00B11EB3" w:rsidP="00B11EB3"/>
    <w:p w:rsidR="00B11EB3" w:rsidRDefault="00B11EB3" w:rsidP="00B11EB3">
      <w:pPr>
        <w:pStyle w:val="Minicrib"/>
      </w:pPr>
      <w:r>
        <w:t>MISS DUMBRECK  (R8x32)  3C (4C set)</w:t>
      </w:r>
      <w:r>
        <w:tab/>
        <w:t>RSCDS Bk 25</w:t>
      </w:r>
    </w:p>
    <w:p w:rsidR="00B11EB3" w:rsidRDefault="00B11EB3" w:rsidP="00B11EB3">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B11EB3" w:rsidRDefault="00B11EB3" w:rsidP="00B11EB3">
      <w:pPr>
        <w:pStyle w:val="DanceBody"/>
      </w:pPr>
      <w:r>
        <w:t xml:space="preserve"> 9-16</w:t>
      </w:r>
      <w:r>
        <w:tab/>
        <w:t>2s+1s+3s with near hands joined on sides rotate about the 1s who set (3s dancing inwards) to 3 (1) 2.  All turn right about to give other hand &amp; reverse rotate back to places  2 (1) 3</w:t>
      </w:r>
    </w:p>
    <w:p w:rsidR="00B11EB3" w:rsidRDefault="00B11EB3" w:rsidP="00B11EB3">
      <w:pPr>
        <w:pStyle w:val="DanceBody"/>
      </w:pPr>
      <w:r>
        <w:t>17-24</w:t>
      </w:r>
      <w:r>
        <w:tab/>
        <w:t>1s reels of 3 on opp sides, 1s pass person on Right RSh, 1s cross up RH to 1</w:t>
      </w:r>
      <w:r w:rsidRPr="00972EEB">
        <w:t>st</w:t>
      </w:r>
      <w:r>
        <w:t xml:space="preserve"> place</w:t>
      </w:r>
      <w:r w:rsidRPr="00BA6B4D">
        <w:rPr>
          <w:b/>
        </w:rPr>
        <w:t xml:space="preserve"> </w:t>
      </w:r>
      <w:r>
        <w:rPr>
          <w:b/>
        </w:rPr>
        <w:t xml:space="preserve">as </w:t>
      </w:r>
      <w:r>
        <w:t>2s cast to 2nd place, both couples in middle ready for ...</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MISS ELEANOR  (S3x32)  3C Set</w:t>
      </w:r>
      <w:r>
        <w:tab/>
        <w:t>Ann Dix  RSCDS Bk 49</w:t>
      </w:r>
    </w:p>
    <w:p w:rsidR="00B11EB3" w:rsidRPr="00343119" w:rsidRDefault="00B11EB3" w:rsidP="00B11EB3">
      <w:pPr>
        <w:pStyle w:val="DanceBody"/>
      </w:pPr>
      <w:r w:rsidRPr="00343119">
        <w:t xml:space="preserve"> 1- 8</w:t>
      </w:r>
      <w:r w:rsidRPr="00343119">
        <w:tab/>
        <w:t>1s+2s+3s dance Mirror (Reflection) reels of 3 on sides (1s in/down to start)</w:t>
      </w:r>
    </w:p>
    <w:p w:rsidR="00B11EB3" w:rsidRPr="00343119" w:rsidRDefault="00B11EB3" w:rsidP="00B11EB3">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B11EB3" w:rsidRPr="00343119" w:rsidRDefault="00B11EB3" w:rsidP="00B11EB3">
      <w:pPr>
        <w:pStyle w:val="DanceBody"/>
      </w:pPr>
      <w:r w:rsidRPr="00343119">
        <w:t>17-24</w:t>
      </w:r>
      <w:r w:rsidRPr="00343119">
        <w:tab/>
        <w:t>All d</w:t>
      </w:r>
      <w:r>
        <w:t>ance 3 couple Bourrel:</w:t>
      </w:r>
    </w:p>
    <w:p w:rsidR="00B11EB3" w:rsidRPr="00343119" w:rsidRDefault="00B11EB3" w:rsidP="00B11EB3">
      <w:pPr>
        <w:pStyle w:val="DanceBody"/>
      </w:pPr>
      <w:r w:rsidRPr="00343119">
        <w:tab/>
      </w:r>
      <w:r>
        <w:t xml:space="preserve">17-20  </w:t>
      </w:r>
      <w:r w:rsidRPr="00343119">
        <w:t>1M+3L</w:t>
      </w:r>
      <w:r w:rsidRPr="00343119">
        <w:rPr>
          <w:b/>
        </w:rPr>
        <w:t xml:space="preserve"> also </w:t>
      </w:r>
      <w:r w:rsidRPr="00343119">
        <w:t>2M+1L set advcg &amp; 3/4 turn 2H to line up/down middle then pull back RSh turning to face own prtnrs</w:t>
      </w:r>
      <w:r w:rsidRPr="00343119">
        <w:rPr>
          <w:b/>
        </w:rPr>
        <w:t xml:space="preserve"> as </w:t>
      </w:r>
      <w:r w:rsidRPr="00343119">
        <w:t>3M &amp; 2L chase anticl</w:t>
      </w:r>
      <w:r>
        <w:t>'</w:t>
      </w:r>
      <w:r w:rsidRPr="00343119">
        <w:t>wise to face them</w:t>
      </w:r>
    </w:p>
    <w:p w:rsidR="00B11EB3" w:rsidRPr="00343119" w:rsidRDefault="00B11EB3" w:rsidP="00B11EB3">
      <w:pPr>
        <w:pStyle w:val="DanceBody"/>
      </w:pPr>
      <w:r>
        <w:tab/>
        <w:t xml:space="preserve">21-24  </w:t>
      </w:r>
      <w:r w:rsidRPr="00343119">
        <w:t>All set &amp; turn 2H to own sides.  3 1 2</w:t>
      </w:r>
    </w:p>
    <w:p w:rsidR="00B11EB3" w:rsidRDefault="00B11EB3" w:rsidP="00B11EB3">
      <w:pPr>
        <w:pStyle w:val="DanceBody"/>
        <w:keepNext w:val="0"/>
      </w:pPr>
      <w:r w:rsidRPr="00343119">
        <w:t>25-32</w:t>
      </w:r>
      <w:r w:rsidRPr="00343119">
        <w:tab/>
        <w:t>3s+1s+2s circle 6H round &amp; back</w:t>
      </w:r>
    </w:p>
    <w:p w:rsidR="00B11EB3" w:rsidRDefault="00B11EB3" w:rsidP="00B11EB3"/>
    <w:p w:rsidR="00B11EB3" w:rsidRDefault="00B11EB3" w:rsidP="00B11EB3">
      <w:pPr>
        <w:pStyle w:val="Minicrib"/>
      </w:pPr>
      <w:r>
        <w:t>MISS ELIZABETH JOHNSON  (R8x32)  3C (4C Set)</w:t>
      </w:r>
      <w:r>
        <w:tab/>
        <w:t>John Drewry  Bon Accord Bk</w:t>
      </w:r>
    </w:p>
    <w:p w:rsidR="00B11EB3" w:rsidRDefault="00B11EB3" w:rsidP="00B11EB3">
      <w:pPr>
        <w:pStyle w:val="DanceBody"/>
      </w:pPr>
      <w:r>
        <w:t xml:space="preserve"> 1- 8</w:t>
      </w:r>
      <w:r>
        <w:tab/>
        <w:t>1s cross down to dance RSh reels of 3 across (1L RSh to 2M, 1M RSh to 3L, 2s dancing up to top to start reel). 1s join LH in centre &amp; RH with 1st corners</w:t>
      </w:r>
    </w:p>
    <w:p w:rsidR="00B11EB3" w:rsidRDefault="00B11EB3" w:rsidP="00B11EB3">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B11EB3" w:rsidRDefault="00B11EB3" w:rsidP="00B11EB3">
      <w:pPr>
        <w:pStyle w:val="DanceBody"/>
      </w:pPr>
      <w:r>
        <w:t>17-24</w:t>
      </w:r>
      <w:r>
        <w:tab/>
        <w:t>1s dance RSh diagonal reel of 4 with 2</w:t>
      </w:r>
      <w:r w:rsidRPr="00972EEB">
        <w:t>nd</w:t>
      </w:r>
      <w:r>
        <w:t xml:space="preserve"> corners &amp; end in 2</w:t>
      </w:r>
      <w:r w:rsidRPr="00972EEB">
        <w:t>nd</w:t>
      </w:r>
      <w:r>
        <w:t xml:space="preserve"> place own sides</w:t>
      </w:r>
    </w:p>
    <w:p w:rsidR="00B11EB3" w:rsidRDefault="00B11EB3" w:rsidP="00B11EB3">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B11EB3" w:rsidRDefault="00B11EB3" w:rsidP="00B11EB3"/>
    <w:p w:rsidR="00B11EB3" w:rsidRDefault="00B11EB3" w:rsidP="00B11EB3">
      <w:pPr>
        <w:pStyle w:val="Minicrib"/>
      </w:pPr>
      <w:r>
        <w:t>MISS ELIZABETH MCGILLIVRAY  (R2x64)  Sq.Set</w:t>
      </w:r>
      <w:r>
        <w:tab/>
        <w:t>Lily Davison  Glenfeshie Bk 2</w:t>
      </w:r>
    </w:p>
    <w:p w:rsidR="00B11EB3" w:rsidRDefault="00B11EB3" w:rsidP="00B11EB3">
      <w:pPr>
        <w:pStyle w:val="DanceBody"/>
      </w:pPr>
      <w:r>
        <w:t>4 bar intro - honour partner, honour corner</w:t>
      </w:r>
    </w:p>
    <w:p w:rsidR="00B11EB3" w:rsidRDefault="00B11EB3" w:rsidP="00B11EB3">
      <w:pPr>
        <w:pStyle w:val="DanceBody"/>
      </w:pPr>
      <w:r>
        <w:t xml:space="preserve"> 1- 8</w:t>
      </w:r>
      <w:r>
        <w:tab/>
        <w:t>Ladies dance RSh around their corner &amp; across to next Lady's place to right &amp; set to 'new partner'</w:t>
      </w:r>
    </w:p>
    <w:p w:rsidR="00B11EB3" w:rsidRDefault="00B11EB3" w:rsidP="00B11EB3">
      <w:pPr>
        <w:pStyle w:val="DanceBody"/>
      </w:pPr>
      <w:r>
        <w:t xml:space="preserve"> 9-12</w:t>
      </w:r>
      <w:r>
        <w:tab/>
        <w:t>All Petronella turn (Ladies in, Men out) &amp; set turning to the right</w:t>
      </w:r>
    </w:p>
    <w:p w:rsidR="00B11EB3" w:rsidRDefault="00B11EB3" w:rsidP="00B11EB3">
      <w:pPr>
        <w:pStyle w:val="DanceBody"/>
      </w:pPr>
      <w:r>
        <w:t>13-16</w:t>
      </w:r>
      <w:r>
        <w:tab/>
        <w:t xml:space="preserve">Ladies dance RH across once round </w:t>
      </w:r>
      <w:r>
        <w:rPr>
          <w:b/>
        </w:rPr>
        <w:t>while</w:t>
      </w:r>
      <w:r>
        <w:t xml:space="preserve"> Men dance 1/2 round anticlockwise to meet partner in square set opposite original places</w:t>
      </w:r>
    </w:p>
    <w:p w:rsidR="00B11EB3" w:rsidRDefault="00B11EB3" w:rsidP="00B11EB3">
      <w:pPr>
        <w:pStyle w:val="DanceBody"/>
      </w:pPr>
      <w:r>
        <w:t>17-24</w:t>
      </w:r>
      <w:r>
        <w:tab/>
        <w:t>1s+3s slip step across (Men pass  BtoB), set to partner (start with L foot) &amp; slip step back (Ladies pass BtoB) &amp; set to partner</w:t>
      </w:r>
    </w:p>
    <w:p w:rsidR="00B11EB3" w:rsidRDefault="00B11EB3" w:rsidP="00B11EB3">
      <w:pPr>
        <w:pStyle w:val="DanceBody"/>
      </w:pPr>
      <w:r>
        <w:t>25-32</w:t>
      </w:r>
      <w:r>
        <w:tab/>
        <w:t>2s+4s repeat 17-24</w:t>
      </w:r>
    </w:p>
    <w:p w:rsidR="00B11EB3" w:rsidRDefault="00B11EB3" w:rsidP="00B11EB3">
      <w:pPr>
        <w:pStyle w:val="DanceBody"/>
      </w:pPr>
      <w:r>
        <w:t>33-40</w:t>
      </w:r>
      <w:r>
        <w:tab/>
        <w:t>Men dance LSh around their corner &amp; across to next Man's place to left &amp; set to 'new partner'</w:t>
      </w:r>
    </w:p>
    <w:p w:rsidR="00B11EB3" w:rsidRDefault="00B11EB3" w:rsidP="00B11EB3">
      <w:pPr>
        <w:pStyle w:val="DanceBody"/>
      </w:pPr>
      <w:r>
        <w:t>41-48</w:t>
      </w:r>
      <w:r>
        <w:tab/>
        <w:t>All repeat 9-16</w:t>
      </w:r>
    </w:p>
    <w:p w:rsidR="00B11EB3" w:rsidRDefault="00B11EB3" w:rsidP="00B11EB3">
      <w:pPr>
        <w:pStyle w:val="DanceBody"/>
      </w:pPr>
      <w:r>
        <w:t>49-56</w:t>
      </w:r>
      <w:r>
        <w:tab/>
        <w:t xml:space="preserve">Double reels of 4 across: Men dance in &amp; pass LSh in middle </w:t>
      </w:r>
      <w:r>
        <w:rPr>
          <w:b/>
        </w:rPr>
        <w:t>while</w:t>
      </w:r>
      <w:r>
        <w:t xml:space="preserve"> Ladies dance into partner's place to start. All touch hands briefly when passing LSh in middle</w:t>
      </w:r>
    </w:p>
    <w:p w:rsidR="00B11EB3" w:rsidRDefault="00B11EB3" w:rsidP="00B11EB3">
      <w:pPr>
        <w:pStyle w:val="DanceBody"/>
      </w:pPr>
      <w:r>
        <w:t>57-64</w:t>
      </w:r>
      <w:r>
        <w:tab/>
        <w:t>All turn corner LH; all turn partner RH</w:t>
      </w:r>
    </w:p>
    <w:p w:rsidR="00B11EB3" w:rsidRDefault="00B11EB3" w:rsidP="00B11EB3">
      <w:pPr>
        <w:pStyle w:val="DanceBody"/>
        <w:keepNext w:val="0"/>
      </w:pPr>
      <w:r>
        <w:t>Repeat 1-64 to end in original places</w:t>
      </w:r>
    </w:p>
    <w:p w:rsidR="00B11EB3" w:rsidRDefault="00B11EB3" w:rsidP="00B11EB3"/>
    <w:p w:rsidR="00B11EB3" w:rsidRDefault="00B11EB3" w:rsidP="00B11EB3">
      <w:pPr>
        <w:pStyle w:val="Minicrib"/>
      </w:pPr>
      <w:r>
        <w:t>MISS ERICA JANE SCOTT  (Erica's Dance) (R3x32)  3C set</w:t>
      </w:r>
      <w:r>
        <w:tab/>
      </w:r>
    </w:p>
    <w:p w:rsidR="00B11EB3" w:rsidRDefault="00B11EB3" w:rsidP="00B11EB3">
      <w:pPr>
        <w:pStyle w:val="DanceBody"/>
      </w:pPr>
      <w:r>
        <w:t xml:space="preserve"> 1- 8</w:t>
      </w:r>
      <w:r>
        <w:tab/>
        <w:t>1s &amp; 3s petronella turn into middle, 1/2 turn partner RH into prom hold &amp; promenade clockwise 1/4 way round to end behind 2s (a line of 6 across)</w:t>
      </w:r>
    </w:p>
    <w:p w:rsidR="00B11EB3" w:rsidRDefault="00B11EB3" w:rsidP="00B11EB3">
      <w:pPr>
        <w:pStyle w:val="DanceBody"/>
      </w:pPr>
      <w:r>
        <w:t xml:space="preserve"> 9-16</w:t>
      </w:r>
      <w:r>
        <w:tab/>
        <w:t>1s+2L</w:t>
      </w:r>
      <w:r>
        <w:rPr>
          <w:b/>
        </w:rPr>
        <w:t xml:space="preserve"> </w:t>
      </w:r>
      <w:r w:rsidRPr="00BD473E">
        <w:rPr>
          <w:b/>
        </w:rPr>
        <w:t xml:space="preserve">also </w:t>
      </w:r>
      <w:r>
        <w:t>3s+2M dance 2 reels of 3 (1M &amp; 3L pass partners RSh to start)</w:t>
      </w:r>
    </w:p>
    <w:p w:rsidR="00B11EB3" w:rsidRDefault="00B11EB3" w:rsidP="00B11EB3">
      <w:pPr>
        <w:pStyle w:val="DanceBody"/>
      </w:pPr>
      <w:r>
        <w:t>17-24</w:t>
      </w:r>
      <w:r>
        <w:tab/>
        <w:t>1s &amp; 3s in prom hold promenade clockwise 1/4 way (to top &amp; bottom facing up/down - 3s &amp; 1s on opp sides) &amp; all circle 6H 1/2 way to left.   1(2)3</w:t>
      </w:r>
    </w:p>
    <w:p w:rsidR="00B11EB3" w:rsidRDefault="00B11EB3" w:rsidP="00B11EB3">
      <w:pPr>
        <w:pStyle w:val="DanceBody"/>
        <w:keepNext w:val="0"/>
      </w:pPr>
      <w:r>
        <w:t>25-32</w:t>
      </w:r>
      <w:r>
        <w:tab/>
        <w:t>1s+2s dance 1/2 R&amp;L, 1s cross RH &amp; cast to 3</w:t>
      </w:r>
      <w:r w:rsidRPr="00972EEB">
        <w:t>rd</w:t>
      </w:r>
      <w:r>
        <w:t xml:space="preserve"> place</w:t>
      </w:r>
    </w:p>
    <w:p w:rsidR="00B11EB3" w:rsidRDefault="00B11EB3" w:rsidP="00B11EB3"/>
    <w:p w:rsidR="00B11EB3" w:rsidRDefault="00B11EB3" w:rsidP="00B11EB3">
      <w:pPr>
        <w:pStyle w:val="Minicrib"/>
      </w:pPr>
      <w:r>
        <w:t>MISS FALCONER'S FANCY  (R8x32)  2C (4C set)</w:t>
      </w:r>
      <w:r>
        <w:tab/>
        <w:t>SCDs For Children</w:t>
      </w:r>
    </w:p>
    <w:p w:rsidR="00B11EB3" w:rsidRDefault="00B11EB3" w:rsidP="00B11EB3">
      <w:pPr>
        <w:pStyle w:val="DanceBody"/>
      </w:pPr>
      <w:r>
        <w:t xml:space="preserve"> 1- 8</w:t>
      </w:r>
      <w:r>
        <w:tab/>
        <w:t>1s set, cast 1 place, set &amp; cast back to top</w:t>
      </w:r>
    </w:p>
    <w:p w:rsidR="00B11EB3" w:rsidRDefault="00B11EB3" w:rsidP="00B11EB3">
      <w:pPr>
        <w:pStyle w:val="DanceBody"/>
      </w:pPr>
      <w:r>
        <w:t xml:space="preserve"> 9-16</w:t>
      </w:r>
      <w:r>
        <w:tab/>
        <w:t>1s lead down for 2 steps, back to top, cast &amp; lead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MISS FIDLER'S REEL  (R8x32)  3C (4C Set)</w:t>
      </w:r>
      <w:r>
        <w:tab/>
        <w:t>P Cass  Another Newcastle Coll</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lead down to bottom &amp; back to top</w:t>
      </w:r>
    </w:p>
    <w:p w:rsidR="00B11EB3" w:rsidRDefault="00B11EB3" w:rsidP="00B11EB3">
      <w:pPr>
        <w:pStyle w:val="DanceBody"/>
      </w:pPr>
      <w:r>
        <w:t>17-24</w:t>
      </w:r>
      <w:r>
        <w:tab/>
        <w:t>1s cross RH, cast 1 place &amp; turn RH 1.1/2 times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MISS FLORA'S FAVOURITE  (R8x32)  3C (4C set)</w:t>
      </w:r>
      <w:r>
        <w:tab/>
        <w:t>Bk of Graded SCDs</w:t>
      </w:r>
    </w:p>
    <w:p w:rsidR="00B11EB3" w:rsidRDefault="00B11EB3" w:rsidP="00B11EB3">
      <w:pPr>
        <w:pStyle w:val="DanceBody"/>
      </w:pPr>
      <w:r>
        <w:t xml:space="preserve"> 1- 8</w:t>
      </w:r>
      <w:r>
        <w:tab/>
        <w:t>1s lead down 1 place, cross &amp; turn 3s on sides with nearer hands to end 2</w:t>
      </w:r>
      <w:r w:rsidRPr="00972EEB">
        <w:t>nd</w:t>
      </w:r>
      <w:r>
        <w:t xml:space="preserve"> place opposite sides, 2s+1s+3s Adv+Ret</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 followed by 1s (who 1/2 turn RH at top) &amp; 3s lead down the middle, turn inwards, 3s followed by 1s &amp; 2s dance up &amp; 3s cast to 3</w:t>
      </w:r>
      <w:r w:rsidRPr="00972EEB">
        <w:t>rd</w:t>
      </w:r>
      <w:r>
        <w:t xml:space="preserve"> place</w:t>
      </w:r>
    </w:p>
    <w:p w:rsidR="00B11EB3" w:rsidRDefault="00B11EB3" w:rsidP="00B11EB3">
      <w:pPr>
        <w:pStyle w:val="DanceBody"/>
        <w:keepNext w:val="0"/>
      </w:pPr>
      <w:r>
        <w:t>25-32</w:t>
      </w:r>
      <w:r>
        <w:tab/>
        <w:t>1s set, cast to 2</w:t>
      </w:r>
      <w:r w:rsidRPr="00972EEB">
        <w:t>nd</w:t>
      </w:r>
      <w:r>
        <w:t xml:space="preserve"> place &amp; turn RH</w:t>
      </w:r>
    </w:p>
    <w:p w:rsidR="00B11EB3" w:rsidRDefault="00B11EB3" w:rsidP="00B11EB3"/>
    <w:p w:rsidR="00B11EB3" w:rsidRDefault="00B11EB3" w:rsidP="00B11EB3">
      <w:pPr>
        <w:pStyle w:val="Minicrib"/>
      </w:pPr>
      <w:r>
        <w:t>MISS FLORENCE ADAMS  (S8x32)  3C (4C set)</w:t>
      </w:r>
      <w:r>
        <w:tab/>
        <w:t>John Drewry  RSCDS Bk 38</w:t>
      </w:r>
    </w:p>
    <w:p w:rsidR="00B11EB3" w:rsidRDefault="00B11EB3" w:rsidP="00B11EB3">
      <w:pPr>
        <w:pStyle w:val="DanceBody"/>
      </w:pPr>
      <w:r>
        <w:t xml:space="preserve"> 1- 8</w:t>
      </w:r>
      <w:r>
        <w:tab/>
        <w:t>1s+2s Set+Link, 2s+1s+3s set on sides, 1s petronella turn into lines across (1L between 2s &amp; 1M between 3s)</w:t>
      </w:r>
      <w:r w:rsidRPr="00BA6B4D">
        <w:rPr>
          <w:b/>
        </w:rPr>
        <w:t xml:space="preserve"> while </w:t>
      </w:r>
      <w:r>
        <w:t>2s &amp; 3s set</w:t>
      </w:r>
    </w:p>
    <w:p w:rsidR="00B11EB3" w:rsidRDefault="00B11EB3" w:rsidP="00B11EB3">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B11EB3" w:rsidRDefault="00B11EB3" w:rsidP="00B11EB3">
      <w:pPr>
        <w:pStyle w:val="DanceBody"/>
      </w:pPr>
      <w:r>
        <w:t>17-24</w:t>
      </w:r>
      <w:r>
        <w:tab/>
        <w:t>2s, 1s &amp; 3s Set+Link with partners, 1s end facing down, 2s, 1s &amp; 3s Set+Link again, 2s &amp; 3s ending on own sides &amp; 1s facing 2</w:t>
      </w:r>
      <w:r w:rsidRPr="00972EEB">
        <w:t>nd</w:t>
      </w:r>
      <w:r>
        <w:t xml:space="preserve"> corners</w:t>
      </w:r>
    </w:p>
    <w:p w:rsidR="00B11EB3" w:rsidRDefault="00B11EB3" w:rsidP="00B11EB3">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B11EB3" w:rsidRDefault="00B11EB3" w:rsidP="00B11EB3"/>
    <w:p w:rsidR="00B11EB3" w:rsidRDefault="00B11EB3" w:rsidP="00B11EB3">
      <w:pPr>
        <w:pStyle w:val="Minicrib"/>
      </w:pPr>
      <w:r>
        <w:t>MISS FORBES' REEL  (R4x48)  4C set</w:t>
      </w:r>
      <w:r>
        <w:tab/>
        <w:t>Dances Collected by Miss Miligan</w:t>
      </w:r>
    </w:p>
    <w:p w:rsidR="00B11EB3" w:rsidRDefault="00B11EB3" w:rsidP="00B11EB3">
      <w:pPr>
        <w:pStyle w:val="DanceBody"/>
      </w:pPr>
      <w:r>
        <w:t xml:space="preserve"> 1- 8</w:t>
      </w:r>
      <w:r>
        <w:tab/>
        <w:t>1s set twice to 2L, set twice to 2M</w:t>
      </w:r>
    </w:p>
    <w:p w:rsidR="00B11EB3" w:rsidRDefault="00B11EB3" w:rsidP="00B11EB3">
      <w:pPr>
        <w:pStyle w:val="DanceBody"/>
      </w:pPr>
      <w:r>
        <w:t xml:space="preserve"> 9-16</w:t>
      </w:r>
      <w:r>
        <w:tab/>
        <w:t>1s dance Figs of 8 round 2s+3s on own sides (dancing between 2s to start)</w:t>
      </w:r>
    </w:p>
    <w:p w:rsidR="00B11EB3" w:rsidRDefault="00B11EB3" w:rsidP="00B11EB3">
      <w:pPr>
        <w:pStyle w:val="DanceBody"/>
      </w:pPr>
      <w:r>
        <w:t>17-24</w:t>
      </w:r>
      <w:r>
        <w:tab/>
        <w:t>1s &amp; 4s advance (down/up), set, circle 4H round to left ending in 2</w:t>
      </w:r>
      <w:r w:rsidRPr="00972EEB">
        <w:t>nd</w:t>
      </w:r>
      <w:r>
        <w:t>/3</w:t>
      </w:r>
      <w:r w:rsidRPr="00972EEB">
        <w:t>rd</w:t>
      </w:r>
      <w:r>
        <w:t xml:space="preserve"> places</w:t>
      </w:r>
    </w:p>
    <w:p w:rsidR="00B11EB3" w:rsidRDefault="00B11EB3" w:rsidP="00B11EB3">
      <w:pPr>
        <w:pStyle w:val="DanceBody"/>
      </w:pPr>
      <w:r>
        <w:t>25-32</w:t>
      </w:r>
      <w:r>
        <w:tab/>
        <w:t>2s &amp; 3s repeat all ending in original places</w:t>
      </w:r>
    </w:p>
    <w:p w:rsidR="00B11EB3" w:rsidRDefault="00B11EB3" w:rsidP="00B11EB3">
      <w:pPr>
        <w:pStyle w:val="DanceBody"/>
      </w:pPr>
      <w:r>
        <w:t>33-40</w:t>
      </w:r>
      <w:r>
        <w:tab/>
        <w:t>1s+2M dance RH across; 1s+3M dance LH across</w:t>
      </w:r>
    </w:p>
    <w:p w:rsidR="00B11EB3" w:rsidRDefault="00B11EB3" w:rsidP="00B11EB3">
      <w:pPr>
        <w:pStyle w:val="DanceBody"/>
        <w:keepNext w:val="0"/>
      </w:pPr>
      <w:r>
        <w:t>41-48</w:t>
      </w:r>
      <w:r>
        <w:tab/>
        <w:t>1s+4L dances RH across &amp; 1s turn 2H to 4</w:t>
      </w:r>
      <w:r w:rsidRPr="00972EEB">
        <w:t>th</w:t>
      </w:r>
      <w:r>
        <w:t xml:space="preserve"> places</w:t>
      </w:r>
    </w:p>
    <w:p w:rsidR="00B11EB3" w:rsidRDefault="00B11EB3" w:rsidP="00B11EB3"/>
    <w:p w:rsidR="00B11EB3" w:rsidRDefault="00B11EB3" w:rsidP="00B11EB3">
      <w:pPr>
        <w:pStyle w:val="Minicrib"/>
      </w:pPr>
      <w:r>
        <w:t>MISS FRANCES I'ANSON'S STRATHSPEY  (S8x32)  3C (4C set)</w:t>
      </w:r>
      <w:r>
        <w:tab/>
        <w:t>Clarice Middleton  Richmond Anniv Bk</w:t>
      </w:r>
    </w:p>
    <w:p w:rsidR="00B11EB3" w:rsidRDefault="00B11EB3" w:rsidP="00B11EB3">
      <w:pPr>
        <w:pStyle w:val="DanceBody"/>
      </w:pPr>
      <w:r>
        <w:t xml:space="preserve"> 1- 8</w:t>
      </w:r>
      <w:r>
        <w:tab/>
        <w:t>1L+3M set &amp; turn RH 1.1/2 times, dance out thru others pl &amp; cast to partners place</w:t>
      </w:r>
      <w:r w:rsidRPr="00BA6B4D">
        <w:rPr>
          <w:b/>
        </w:rPr>
        <w:t xml:space="preserve"> while </w:t>
      </w:r>
      <w:r>
        <w:t>(bar 5) 1M+3L set &amp; turn LH to face partner (in diag line)</w:t>
      </w:r>
    </w:p>
    <w:p w:rsidR="00B11EB3" w:rsidRDefault="00B11EB3" w:rsidP="00B11EB3">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B11EB3" w:rsidRDefault="00B11EB3" w:rsidP="00B11EB3">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B11EB3" w:rsidRDefault="00B11EB3" w:rsidP="00B11EB3">
      <w:pPr>
        <w:pStyle w:val="DanceBody"/>
      </w:pPr>
      <w:r>
        <w:t>25-32</w:t>
      </w:r>
      <w:r>
        <w:tab/>
        <w:t>2s+3s dance 1/2 Diamond Poussette, 3s+1s dance 1/2 Diamond Poussette</w:t>
      </w:r>
    </w:p>
    <w:p w:rsidR="00B11EB3" w:rsidRPr="002C4888" w:rsidRDefault="00B11EB3" w:rsidP="00B11EB3">
      <w:pPr>
        <w:pStyle w:val="DanceBody"/>
        <w:keepNext w:val="0"/>
        <w:rPr>
          <w:i/>
        </w:rPr>
      </w:pPr>
      <w:r w:rsidRPr="002C4888">
        <w:rPr>
          <w:i/>
        </w:rPr>
        <w:t>Note: Name I</w:t>
      </w:r>
      <w:r>
        <w:rPr>
          <w:i/>
        </w:rPr>
        <w:t>'</w:t>
      </w:r>
      <w:r w:rsidRPr="002C4888">
        <w:rPr>
          <w:i/>
        </w:rPr>
        <w:t xml:space="preserve">Anson pronounced </w:t>
      </w:r>
      <w:r>
        <w:rPr>
          <w:i/>
        </w:rPr>
        <w:t>"</w:t>
      </w:r>
      <w:r w:rsidRPr="002C4888">
        <w:rPr>
          <w:i/>
        </w:rPr>
        <w:t>Eye-Anson</w:t>
      </w:r>
      <w:r>
        <w:rPr>
          <w:i/>
        </w:rPr>
        <w:t>"</w:t>
      </w:r>
      <w:r w:rsidRPr="002C4888">
        <w:rPr>
          <w:i/>
        </w:rPr>
        <w:t xml:space="preserve"> with emphasis on </w:t>
      </w:r>
      <w:r>
        <w:rPr>
          <w:i/>
        </w:rPr>
        <w:t>"</w:t>
      </w:r>
      <w:r w:rsidRPr="002C4888">
        <w:rPr>
          <w:i/>
        </w:rPr>
        <w:t>An</w:t>
      </w:r>
      <w:r>
        <w:rPr>
          <w:i/>
        </w:rPr>
        <w:t>"</w:t>
      </w:r>
    </w:p>
    <w:p w:rsidR="00B11EB3" w:rsidRDefault="00B11EB3" w:rsidP="00B11EB3"/>
    <w:p w:rsidR="00B11EB3" w:rsidRDefault="00B11EB3" w:rsidP="00B11EB3">
      <w:pPr>
        <w:pStyle w:val="Minicrib"/>
      </w:pPr>
      <w:r>
        <w:t>MISS GIBSON'S REEL  (S8x32)  3C (4C set)</w:t>
      </w:r>
      <w:r>
        <w:tab/>
        <w:t>J Johnstone  Loreburn Bk 2</w:t>
      </w:r>
    </w:p>
    <w:p w:rsidR="00B11EB3" w:rsidRDefault="00B11EB3" w:rsidP="00B11EB3">
      <w:pPr>
        <w:pStyle w:val="DanceBody"/>
      </w:pPr>
      <w:r>
        <w:t xml:space="preserve"> 1- 8</w:t>
      </w:r>
      <w:r>
        <w:tab/>
        <w:t>1s+2s dance 1/2 RH across, 1s+3s 1/2 LH across, 1s cast to top (2s+3s step down) &amp; 1/2 turn RH into prom hold facing down</w:t>
      </w:r>
      <w:r w:rsidRPr="00BA6B4D">
        <w:rPr>
          <w:b/>
        </w:rPr>
        <w:t xml:space="preserve"> while </w:t>
      </w:r>
      <w:r>
        <w:t>2s+3s cross RH</w:t>
      </w:r>
    </w:p>
    <w:p w:rsidR="00B11EB3" w:rsidRDefault="00B11EB3" w:rsidP="00B11EB3">
      <w:pPr>
        <w:pStyle w:val="DanceBody"/>
      </w:pPr>
      <w:r>
        <w:t xml:space="preserve"> 9-16</w:t>
      </w:r>
      <w:r>
        <w:tab/>
        <w:t>1s dance 1/2 LSh reel of 3 with 2s (passing 2L to start) then 1/2 RSh reel of 3 with 3s (passing 3M to start)</w:t>
      </w:r>
    </w:p>
    <w:p w:rsidR="00B11EB3" w:rsidRDefault="00B11EB3" w:rsidP="00B11EB3">
      <w:pPr>
        <w:pStyle w:val="DanceBody"/>
      </w:pPr>
      <w:r>
        <w:t>17-24</w:t>
      </w:r>
      <w:r>
        <w:tab/>
        <w:t>1s dance 1/2 RSh reels across (Man RSh to 2L &amp; Lady RSh to 3M) &amp; 1s turn RH 1.1/2 times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MISS GIBSON'S STRATHSPEY  (S8x32)  3C (4C set)</w:t>
      </w:r>
      <w:r>
        <w:tab/>
        <w:t>Derek Haynes  RSCDS Leaflet Dances 18</w:t>
      </w:r>
    </w:p>
    <w:p w:rsidR="00B11EB3" w:rsidRPr="002B3F5B" w:rsidRDefault="00B11EB3" w:rsidP="00B11EB3">
      <w:pPr>
        <w:pStyle w:val="DanceBody"/>
      </w:pPr>
      <w:r w:rsidRPr="002B3F5B">
        <w:t xml:space="preserve"> 1- 8</w:t>
      </w:r>
      <w:r w:rsidRPr="002B3F5B">
        <w:tab/>
        <w:t>1s+2s set, turn partners 2H opening out into 4H round</w:t>
      </w:r>
    </w:p>
    <w:p w:rsidR="00B11EB3" w:rsidRPr="002B3F5B" w:rsidRDefault="00B11EB3" w:rsidP="00B11EB3">
      <w:pPr>
        <w:pStyle w:val="DanceBody"/>
      </w:pPr>
      <w:r w:rsidRPr="002B3F5B">
        <w:t xml:space="preserve"> 9-16</w:t>
      </w:r>
      <w:r w:rsidRPr="002B3F5B">
        <w:tab/>
        <w:t>1s+2s dance the Knot, 1s turn LH to end facing 1st corners</w:t>
      </w:r>
    </w:p>
    <w:p w:rsidR="00B11EB3" w:rsidRPr="002B3F5B" w:rsidRDefault="00B11EB3" w:rsidP="00B11EB3">
      <w:pPr>
        <w:pStyle w:val="DanceBody"/>
      </w:pPr>
      <w:r w:rsidRPr="002B3F5B">
        <w:t>17-24</w:t>
      </w:r>
      <w:r w:rsidRPr="002B3F5B">
        <w:tab/>
        <w:t>1s turn 1st corners RH, partner LH, 2nd corners RH &amp; partner 3/ 4 LH finishing in middle facing opp sides ready for …</w:t>
      </w:r>
    </w:p>
    <w:p w:rsidR="00B11EB3" w:rsidRPr="002B3F5B" w:rsidRDefault="00B11EB3" w:rsidP="00B11EB3">
      <w:pPr>
        <w:pStyle w:val="DanceBody"/>
        <w:keepNext w:val="0"/>
      </w:pPr>
      <w:r w:rsidRPr="002B3F5B">
        <w:t>25-32</w:t>
      </w:r>
      <w:r w:rsidRPr="002B3F5B">
        <w:tab/>
        <w:t>1s dance RH across, (1M with 3s &amp; 1L with 2s), pass partner RSh &amp; dance LH across with other couple, 1s end in 2nd place</w:t>
      </w:r>
    </w:p>
    <w:p w:rsidR="00B11EB3" w:rsidRDefault="00B11EB3" w:rsidP="00B11EB3"/>
    <w:p w:rsidR="00B11EB3" w:rsidRDefault="00B11EB3" w:rsidP="00B11EB3">
      <w:pPr>
        <w:pStyle w:val="Minicrib"/>
      </w:pPr>
      <w:r>
        <w:t>MISS GLORIA HORNBY  (S3x32)  3C Set</w:t>
      </w:r>
      <w:r>
        <w:tab/>
        <w:t>Neville Miller  Inlet Road Dances</w:t>
      </w:r>
    </w:p>
    <w:p w:rsidR="00B11EB3" w:rsidRDefault="00B11EB3" w:rsidP="00B11EB3">
      <w:pPr>
        <w:pStyle w:val="DanceBody"/>
      </w:pPr>
      <w:r>
        <w:t xml:space="preserve"> 1- 8</w:t>
      </w:r>
      <w:r>
        <w:tab/>
        <w:t>1s &amp; 3s Petronella turn into centre &amp; set; 1s+3s dance 1/2 RSh reel of 3 up/down centre</w:t>
      </w:r>
    </w:p>
    <w:p w:rsidR="00B11EB3" w:rsidRDefault="00B11EB3" w:rsidP="00B11EB3">
      <w:pPr>
        <w:pStyle w:val="DanceBody"/>
      </w:pPr>
      <w:r>
        <w:t xml:space="preserve"> 9-16</w:t>
      </w:r>
      <w:r>
        <w:tab/>
        <w:t xml:space="preserve">1s+2L dance reel of 3 (1s pass partner RSh) </w:t>
      </w:r>
      <w:r>
        <w:rPr>
          <w:b/>
        </w:rPr>
        <w:t>while</w:t>
      </w:r>
      <w:r>
        <w:t xml:space="preserve"> 3s+2M dance reel of 3 (3s pass partner RSh).  3s&amp; 1s finish in line up/down centre</w:t>
      </w:r>
    </w:p>
    <w:p w:rsidR="00B11EB3" w:rsidRDefault="00B11EB3" w:rsidP="00B11EB3">
      <w:pPr>
        <w:pStyle w:val="DanceBody"/>
      </w:pPr>
      <w:r>
        <w:t>17-24</w:t>
      </w:r>
      <w:r>
        <w:tab/>
        <w:t>3s+1s Petronella turn to own side &amp; set; 3s+2s Set+Link.  2 3 1</w:t>
      </w:r>
    </w:p>
    <w:p w:rsidR="00B11EB3" w:rsidRDefault="00B11EB3" w:rsidP="00B11EB3">
      <w:pPr>
        <w:pStyle w:val="DanceBody"/>
        <w:keepNext w:val="0"/>
      </w:pPr>
      <w:r>
        <w:t>25-32</w:t>
      </w:r>
      <w:r>
        <w:tab/>
        <w:t>2s+3s+1s dance reels of 3 on side (2s pass 3s RSh to start)</w:t>
      </w:r>
    </w:p>
    <w:p w:rsidR="00B11EB3" w:rsidRDefault="00B11EB3" w:rsidP="00B11EB3"/>
    <w:p w:rsidR="00B11EB3" w:rsidRDefault="00B11EB3" w:rsidP="00B11EB3">
      <w:pPr>
        <w:pStyle w:val="Minicrib"/>
      </w:pPr>
      <w:r>
        <w:t>MISS GRACE HAY'S DELIGHT  (J8x32)  3C (4C set)</w:t>
      </w:r>
      <w:r>
        <w:tab/>
        <w:t>Dances collected by Miss Milligan</w:t>
      </w:r>
    </w:p>
    <w:p w:rsidR="00B11EB3" w:rsidRDefault="00B11EB3" w:rsidP="00B11EB3">
      <w:pPr>
        <w:pStyle w:val="DanceBody"/>
      </w:pPr>
      <w:r>
        <w:t xml:space="preserve"> 1- 8</w:t>
      </w:r>
      <w:r>
        <w:tab/>
        <w:t>1s+2s Advance &amp; 1/2 turn partner 2H; Retire to opp sides &amp; 1s+2s change places LH on side</w:t>
      </w:r>
    </w:p>
    <w:p w:rsidR="00B11EB3" w:rsidRDefault="00B11EB3" w:rsidP="00B11EB3">
      <w:pPr>
        <w:pStyle w:val="DanceBody"/>
      </w:pPr>
      <w:r>
        <w:t xml:space="preserve"> 9-16</w:t>
      </w:r>
      <w:r>
        <w:tab/>
        <w:t>1s+3s repeat bars 1-8 (1s Retiring to own side)  (2) (3)  1</w:t>
      </w:r>
    </w:p>
    <w:p w:rsidR="00B11EB3" w:rsidRDefault="00B11EB3" w:rsidP="00B11EB3">
      <w:pPr>
        <w:pStyle w:val="DanceBody"/>
      </w:pPr>
      <w:r>
        <w:t>17-24</w:t>
      </w:r>
      <w:r>
        <w:tab/>
        <w:t>1s followed by 3s+2s lead down, on 4th step 1s turn 1/2  RH to face up; 3s+2s divide &amp; 1s lead up followed by 2s+3s, all cross &amp; dance out to own sides. 1 2 3</w:t>
      </w:r>
    </w:p>
    <w:p w:rsidR="00B11EB3" w:rsidRDefault="00B11EB3" w:rsidP="00B11EB3">
      <w:pPr>
        <w:pStyle w:val="DanceBody"/>
        <w:keepNext w:val="0"/>
      </w:pPr>
      <w:r>
        <w:t>25-32</w:t>
      </w:r>
      <w:r>
        <w:tab/>
        <w:t>1s+2s dance 1/2 R&amp;L; 2s+1s set &amp; cross RH with partner to own side. 2 1 3</w:t>
      </w:r>
    </w:p>
    <w:p w:rsidR="00B11EB3" w:rsidRDefault="00B11EB3" w:rsidP="00B11EB3"/>
    <w:p w:rsidR="00B11EB3" w:rsidRDefault="00B11EB3" w:rsidP="00B11EB3">
      <w:pPr>
        <w:pStyle w:val="Minicrib"/>
      </w:pPr>
      <w:r>
        <w:t>MISS GRAHAM OF DYKESIDE  (S8x32)  3C (4C set)</w:t>
      </w:r>
      <w:r>
        <w:tab/>
        <w:t>William Williamson  Amisfield Dances</w:t>
      </w:r>
    </w:p>
    <w:p w:rsidR="00B11EB3" w:rsidRDefault="00B11EB3" w:rsidP="00B11EB3">
      <w:pPr>
        <w:pStyle w:val="DanceBody"/>
      </w:pPr>
      <w:r>
        <w:t xml:space="preserve"> 1- 4</w:t>
      </w:r>
      <w:r>
        <w:tab/>
        <w:t>1s dance down to BtoB facing 3s (2s step up), 1s+3s set</w:t>
      </w:r>
    </w:p>
    <w:p w:rsidR="00B11EB3" w:rsidRDefault="00B11EB3" w:rsidP="00B11EB3">
      <w:pPr>
        <w:pStyle w:val="DanceBody"/>
      </w:pPr>
      <w:r>
        <w:t xml:space="preserve"> 5- 8</w:t>
      </w:r>
      <w:r>
        <w:tab/>
        <w:t>1s+3s turn (Ladies LH, Men RH) to end on sides &amp; all set.  2 1 3</w:t>
      </w:r>
    </w:p>
    <w:p w:rsidR="00B11EB3" w:rsidRDefault="00B11EB3" w:rsidP="00B11EB3">
      <w:pPr>
        <w:pStyle w:val="DanceBody"/>
      </w:pPr>
      <w:r>
        <w:t xml:space="preserve"> 9-16</w:t>
      </w:r>
      <w:r>
        <w:tab/>
        <w:t>2s+1s+3s circle 6H 1/2 round to left; 3s+1s+2s dance DoSiDo</w:t>
      </w:r>
    </w:p>
    <w:p w:rsidR="00B11EB3" w:rsidRDefault="00B11EB3" w:rsidP="00B11EB3">
      <w:pPr>
        <w:pStyle w:val="DanceBody"/>
      </w:pPr>
      <w:r>
        <w:t>17-20</w:t>
      </w:r>
      <w:r>
        <w:tab/>
        <w:t xml:space="preserve">1s set, petronella turn </w:t>
      </w:r>
      <w:r>
        <w:rPr>
          <w:b/>
        </w:rPr>
        <w:t>while</w:t>
      </w:r>
      <w:r>
        <w:t xml:space="preserve"> 2s+3s cross RH with partner &amp; set</w:t>
      </w:r>
    </w:p>
    <w:p w:rsidR="00B11EB3" w:rsidRDefault="00B11EB3" w:rsidP="00B11EB3">
      <w:pPr>
        <w:pStyle w:val="DanceBody"/>
      </w:pPr>
      <w:r>
        <w:t>21-24</w:t>
      </w:r>
      <w:r>
        <w:tab/>
        <w:t xml:space="preserve">1s set, petronella turn </w:t>
      </w:r>
      <w:r>
        <w:rPr>
          <w:b/>
        </w:rPr>
        <w:t>while</w:t>
      </w:r>
      <w:r>
        <w:t xml:space="preserve"> 2s+3s change places RH on side &amp; set</w:t>
      </w:r>
    </w:p>
    <w:p w:rsidR="00B11EB3" w:rsidRPr="002C4460" w:rsidRDefault="00B11EB3" w:rsidP="00B11EB3">
      <w:pPr>
        <w:pStyle w:val="DanceBody"/>
        <w:keepNext w:val="0"/>
      </w:pPr>
      <w:r>
        <w:t>25-32</w:t>
      </w:r>
      <w:r>
        <w:tab/>
        <w:t xml:space="preserve">1L+2s </w:t>
      </w:r>
      <w:r>
        <w:rPr>
          <w:b/>
        </w:rPr>
        <w:t>also</w:t>
      </w:r>
      <w:r>
        <w:t xml:space="preserve"> 1M+3s dance RH across; 2s+1s+3s turn partner 2H.  2 1 3</w:t>
      </w:r>
    </w:p>
    <w:p w:rsidR="00B11EB3" w:rsidRDefault="00B11EB3" w:rsidP="00B11EB3"/>
    <w:p w:rsidR="00B11EB3" w:rsidRDefault="00B11EB3" w:rsidP="00B11EB3">
      <w:pPr>
        <w:pStyle w:val="Minicrib"/>
      </w:pPr>
      <w:r>
        <w:t>MISS HADDEN'S REEL  (J8x32)  3C (4C set)</w:t>
      </w:r>
      <w:r>
        <w:tab/>
        <w:t>RSCDS Bk 23</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 set &amp; cast (2s step up); 2s+1s+3s all turn RH to end in Allemande hold ready for …</w:t>
      </w:r>
    </w:p>
    <w:p w:rsidR="00B11EB3" w:rsidRDefault="00B11EB3" w:rsidP="00B11EB3">
      <w:pPr>
        <w:pStyle w:val="DanceBody"/>
      </w:pPr>
      <w:r>
        <w:t>17-24</w:t>
      </w:r>
      <w:r>
        <w:tab/>
        <w:t>2s+1s+3s dance Allemande</w:t>
      </w:r>
    </w:p>
    <w:p w:rsidR="00B11EB3" w:rsidRDefault="00B11EB3" w:rsidP="00B11EB3">
      <w:pPr>
        <w:pStyle w:val="DanceBody"/>
      </w:pPr>
      <w:r>
        <w:t>25-32</w:t>
      </w:r>
      <w:r>
        <w:tab/>
        <w:t>3s+1s+2s Adv+Ret for 2 steps; 3s cast to 3</w:t>
      </w:r>
      <w:r w:rsidRPr="00972EEB">
        <w:t>rd</w:t>
      </w:r>
      <w:r>
        <w:t xml:space="preserve"> place</w:t>
      </w:r>
      <w:r w:rsidRPr="00BA6B4D">
        <w:rPr>
          <w:b/>
        </w:rPr>
        <w:t xml:space="preserve"> while </w:t>
      </w:r>
      <w:r>
        <w:t>1s+2s dance up, 1s casting to 2</w:t>
      </w:r>
      <w:r w:rsidRPr="00972EEB">
        <w:t>nd</w:t>
      </w:r>
      <w:r>
        <w:t xml:space="preserve"> place.  2 1 3</w:t>
      </w:r>
    </w:p>
    <w:p w:rsidR="00B11EB3" w:rsidRDefault="00B11EB3" w:rsidP="00B11EB3">
      <w:pPr>
        <w:pStyle w:val="DanceBody"/>
        <w:keepNext w:val="0"/>
        <w:rPr>
          <w:i/>
        </w:rPr>
      </w:pPr>
      <w:r w:rsidRPr="001817AF">
        <w:rPr>
          <w:i/>
        </w:rPr>
        <w:tab/>
        <w:t>2nd turn bars 29-32</w:t>
      </w:r>
      <w:r>
        <w:rPr>
          <w:i/>
        </w:rPr>
        <w:t>:</w:t>
      </w:r>
      <w:r w:rsidRPr="001817AF">
        <w:rPr>
          <w:i/>
        </w:rPr>
        <w:t xml:space="preserve"> 3s cast to bottom &amp; dance up to 3rd place, original 1s cast to bottom, 2s dance up to place</w:t>
      </w:r>
    </w:p>
    <w:p w:rsidR="00B11EB3" w:rsidRDefault="00B11EB3" w:rsidP="00B11EB3"/>
    <w:p w:rsidR="00B11EB3" w:rsidRDefault="00B11EB3" w:rsidP="00B11EB3">
      <w:pPr>
        <w:pStyle w:val="Minicrib"/>
      </w:pPr>
      <w:r>
        <w:t>MISS HEATHER BARTEL  (S4x32)  4C set</w:t>
      </w:r>
      <w:r>
        <w:tab/>
        <w:t>David G Queen  Southport 1</w:t>
      </w:r>
    </w:p>
    <w:p w:rsidR="00B11EB3" w:rsidRDefault="00B11EB3" w:rsidP="00B11EB3">
      <w:pPr>
        <w:pStyle w:val="DanceBody"/>
      </w:pPr>
      <w:r>
        <w:t xml:space="preserve"> 1- 8</w:t>
      </w:r>
      <w:r>
        <w:tab/>
        <w:t>All set, 1s &amp; 4s turn 1.1/2 &amp; face up/down, cast to 2</w:t>
      </w:r>
      <w:r w:rsidRPr="00972EEB">
        <w:t>nd</w:t>
      </w:r>
      <w:r>
        <w:t>/3</w:t>
      </w:r>
      <w:r w:rsidRPr="00972EEB">
        <w:t>rd</w:t>
      </w:r>
      <w:r>
        <w:t xml:space="preserve"> place</w:t>
      </w:r>
      <w:r w:rsidRPr="00BA6B4D">
        <w:rPr>
          <w:b/>
        </w:rPr>
        <w:t xml:space="preserve"> while </w:t>
      </w:r>
      <w:r>
        <w:t>2s+3s cross RH, dance 1/2 RH across, dance down/up to 4</w:t>
      </w:r>
      <w:r w:rsidRPr="00972EEB">
        <w:t>th</w:t>
      </w:r>
      <w:r>
        <w:t>/1</w:t>
      </w:r>
      <w:r w:rsidRPr="00972EEB">
        <w:t>st</w:t>
      </w:r>
      <w:r>
        <w:t xml:space="preserve"> pl.  3 1 4 2</w:t>
      </w:r>
    </w:p>
    <w:p w:rsidR="00B11EB3" w:rsidRDefault="00B11EB3" w:rsidP="00B11EB3">
      <w:pPr>
        <w:pStyle w:val="DanceBody"/>
      </w:pPr>
      <w:r>
        <w:t xml:space="preserve"> 9-16</w:t>
      </w:r>
      <w:r>
        <w:tab/>
        <w:t>1s+3s</w:t>
      </w:r>
      <w:r w:rsidRPr="007F0D5A">
        <w:rPr>
          <w:b/>
        </w:rPr>
        <w:t xml:space="preserve"> also </w:t>
      </w:r>
      <w:r>
        <w:t>2s+4s dance 3/4 double Fig of 8 (1s/4s crossing up/down to start &amp; end 1 3 2 4 on opp sides), all change pl on sides (M LH &amp; L RH)</w:t>
      </w:r>
    </w:p>
    <w:p w:rsidR="00B11EB3" w:rsidRDefault="00B11EB3" w:rsidP="00B11EB3">
      <w:pPr>
        <w:pStyle w:val="DanceBody"/>
      </w:pPr>
      <w:r>
        <w:t>17-24</w:t>
      </w:r>
      <w:r>
        <w:tab/>
        <w:t>2s &amp; 3s dance to opposite ends (passing RSh), cross RH, 1s+4s dance 1/2 RH across &amp; circle 4H left for 4 bars to 2 4 1 3, all set</w:t>
      </w:r>
    </w:p>
    <w:p w:rsidR="00B11EB3" w:rsidRDefault="00B11EB3" w:rsidP="00B11EB3">
      <w:pPr>
        <w:pStyle w:val="DanceBody"/>
        <w:keepNext w:val="0"/>
      </w:pPr>
      <w:r>
        <w:t>25-32</w:t>
      </w:r>
      <w:r>
        <w:tab/>
        <w:t>2s+4s</w:t>
      </w:r>
      <w:r w:rsidRPr="007F0D5A">
        <w:rPr>
          <w:b/>
        </w:rPr>
        <w:t xml:space="preserve"> also </w:t>
      </w:r>
      <w:r>
        <w:t>1s+3s dance Diamond Poussette.  2 4 1 3</w:t>
      </w:r>
    </w:p>
    <w:p w:rsidR="00B11EB3" w:rsidRDefault="00B11EB3" w:rsidP="00B11EB3"/>
    <w:p w:rsidR="00B11EB3" w:rsidRDefault="00B11EB3" w:rsidP="00B11EB3">
      <w:pPr>
        <w:pStyle w:val="Minicrib"/>
      </w:pPr>
      <w:r>
        <w:t>MISS HEYDEN  (S8x40)  2C (4C set)</w:t>
      </w:r>
      <w:r>
        <w:tab/>
        <w:t>RSCDS Bk 17</w:t>
      </w:r>
    </w:p>
    <w:p w:rsidR="00B11EB3" w:rsidRDefault="00B11EB3" w:rsidP="00B11EB3">
      <w:pPr>
        <w:pStyle w:val="DanceBody"/>
      </w:pPr>
      <w:r>
        <w:t xml:space="preserve"> 1- 8</w:t>
      </w:r>
      <w:r>
        <w:tab/>
        <w:t>1s set, cast 1 place, set &amp; turn 2H to face up</w:t>
      </w:r>
    </w:p>
    <w:p w:rsidR="00B11EB3" w:rsidRDefault="00B11EB3" w:rsidP="00B11EB3">
      <w:pPr>
        <w:pStyle w:val="DanceBody"/>
      </w:pPr>
      <w:r>
        <w:t xml:space="preserve"> 9-16</w:t>
      </w:r>
      <w:r>
        <w:tab/>
        <w:t>2L+1L</w:t>
      </w:r>
      <w:r w:rsidRPr="007F0D5A">
        <w:rPr>
          <w:b/>
        </w:rPr>
        <w:t xml:space="preserve"> also </w:t>
      </w:r>
      <w:r>
        <w:t>2M+1M set &amp; turn 2H, 1s cross RH &amp; clap (1L on 1</w:t>
      </w:r>
      <w:r w:rsidRPr="00972EEB">
        <w:t>st</w:t>
      </w:r>
      <w:r>
        <w:t xml:space="preserve"> beat of bars 15-16, 1M on 3</w:t>
      </w:r>
      <w:r w:rsidRPr="00972EEB">
        <w:t>rd</w:t>
      </w:r>
      <w:r>
        <w:t xml:space="preserve"> beat of those bars)</w:t>
      </w:r>
    </w:p>
    <w:p w:rsidR="00B11EB3" w:rsidRDefault="00B11EB3" w:rsidP="00B11EB3">
      <w:pPr>
        <w:pStyle w:val="DanceBody"/>
      </w:pPr>
      <w:r>
        <w:t>17-24</w:t>
      </w:r>
      <w:r>
        <w:tab/>
        <w:t>2L+1M</w:t>
      </w:r>
      <w:r w:rsidRPr="007F0D5A">
        <w:rPr>
          <w:b/>
        </w:rPr>
        <w:t xml:space="preserve"> also </w:t>
      </w:r>
      <w:r>
        <w:t>2M+1L set &amp; turn 2H 1.1/2 times, 2s repeat bars 13-16</w:t>
      </w:r>
    </w:p>
    <w:p w:rsidR="00B11EB3" w:rsidRDefault="00B11EB3" w:rsidP="00B11EB3">
      <w:pPr>
        <w:pStyle w:val="DanceBody"/>
      </w:pPr>
      <w:r>
        <w:t>25-32</w:t>
      </w:r>
      <w:r>
        <w:tab/>
        <w:t>1s+2s circle 4H round to left 1/2 way &amp; 4H once round to right to 2</w:t>
      </w:r>
      <w:r w:rsidRPr="00972EEB">
        <w:t>nd</w:t>
      </w:r>
      <w:r>
        <w:t xml:space="preserve"> place own sides</w:t>
      </w:r>
    </w:p>
    <w:p w:rsidR="00B11EB3" w:rsidRDefault="00B11EB3" w:rsidP="00B11EB3">
      <w:pPr>
        <w:pStyle w:val="DanceBody"/>
        <w:keepNext w:val="0"/>
      </w:pPr>
      <w:r>
        <w:t>33-40</w:t>
      </w:r>
      <w:r>
        <w:tab/>
        <w:t>2L+1M set, 2M+1L set, 2s+1s set &amp; turn partners</w:t>
      </w:r>
    </w:p>
    <w:p w:rsidR="00B11EB3" w:rsidRDefault="00B11EB3" w:rsidP="00B11EB3"/>
    <w:p w:rsidR="00B11EB3" w:rsidRDefault="00B11EB3" w:rsidP="00B11EB3">
      <w:pPr>
        <w:pStyle w:val="Minicrib"/>
      </w:pPr>
      <w:r>
        <w:t>MISS HILARY ANN  (J8x40)  3C (4C Set)</w:t>
      </w:r>
      <w:r>
        <w:tab/>
        <w:t>Barbara Bradley</w:t>
      </w:r>
    </w:p>
    <w:p w:rsidR="00B11EB3" w:rsidRDefault="00B11EB3" w:rsidP="00B11EB3">
      <w:pPr>
        <w:pStyle w:val="DanceBody"/>
      </w:pPr>
      <w:r>
        <w:t xml:space="preserve"> 1- 8</w:t>
      </w:r>
      <w:r>
        <w:tab/>
        <w:t>1M+2L set &amp; 3/4 turn RH, 2L dances up &amp; casts round 1L back to place</w:t>
      </w:r>
      <w:r w:rsidRPr="00BA6B4D">
        <w:rPr>
          <w:b/>
        </w:rPr>
        <w:t xml:space="preserve"> while </w:t>
      </w:r>
      <w:r>
        <w:t>1M dances down &amp; casts up round 2M back to place</w:t>
      </w:r>
    </w:p>
    <w:p w:rsidR="00B11EB3" w:rsidRDefault="00B11EB3" w:rsidP="00B11EB3">
      <w:pPr>
        <w:pStyle w:val="DanceBody"/>
      </w:pPr>
      <w:r>
        <w:t xml:space="preserve"> 9-16</w:t>
      </w:r>
      <w:r>
        <w:tab/>
        <w:t>1L+2M set &amp; 3/4 turn LH, 2M dances up &amp; casts round 1M back to place</w:t>
      </w:r>
      <w:r w:rsidRPr="00BA6B4D">
        <w:rPr>
          <w:b/>
        </w:rPr>
        <w:t xml:space="preserve"> while </w:t>
      </w:r>
      <w:r>
        <w:t>1L dances down &amp; casts up round 2L back to place</w:t>
      </w:r>
    </w:p>
    <w:p w:rsidR="00B11EB3" w:rsidRDefault="00B11EB3" w:rsidP="00B11EB3">
      <w:pPr>
        <w:pStyle w:val="DanceBody"/>
      </w:pPr>
      <w:r>
        <w:t>17-24</w:t>
      </w:r>
      <w:r>
        <w:tab/>
        <w:t>1s turn RH, lead down 2 places</w:t>
      </w:r>
      <w:r>
        <w:rPr>
          <w:b/>
        </w:rPr>
        <w:t xml:space="preserve">, </w:t>
      </w:r>
      <w:r>
        <w:rPr>
          <w:bCs/>
        </w:rPr>
        <w:t xml:space="preserve">cross </w:t>
      </w:r>
      <w:r>
        <w:t>&amp; cast up round 3s to 2</w:t>
      </w:r>
      <w:r w:rsidRPr="00972EEB">
        <w:t>nd</w:t>
      </w:r>
      <w:r>
        <w:t xml:space="preserve"> places</w:t>
      </w:r>
    </w:p>
    <w:p w:rsidR="00B11EB3" w:rsidRDefault="00B11EB3" w:rsidP="00B11EB3">
      <w:pPr>
        <w:pStyle w:val="DanceBody"/>
      </w:pPr>
      <w:r>
        <w:t>25-32</w:t>
      </w:r>
      <w:r>
        <w:tab/>
        <w:t>2s+1s+3s dance reflection reels of 3 on sides (1s in &amp; up to start) &amp; 1s end facing 1</w:t>
      </w:r>
      <w:r w:rsidRPr="00972EEB">
        <w:t>st</w:t>
      </w:r>
      <w:r>
        <w:t xml:space="preserve"> corners</w:t>
      </w:r>
    </w:p>
    <w:p w:rsidR="00B11EB3" w:rsidRDefault="00B11EB3" w:rsidP="00B11EB3">
      <w:pPr>
        <w:pStyle w:val="DanceBody"/>
        <w:keepNext w:val="0"/>
      </w:pPr>
      <w:r>
        <w:t>33-40</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MISS HODGSON'S REEL  (R8x32)  3C (4C set)</w:t>
      </w:r>
      <w:r>
        <w:tab/>
        <w:t>Andrew &amp; Heather Hodgson  Fields Of Gold</w:t>
      </w:r>
    </w:p>
    <w:p w:rsidR="00B11EB3" w:rsidRDefault="00B11EB3" w:rsidP="00B11EB3">
      <w:pPr>
        <w:pStyle w:val="DanceBody"/>
      </w:pPr>
      <w:r>
        <w:t xml:space="preserve"> 1- 8</w:t>
      </w:r>
      <w:r>
        <w:tab/>
        <w:t>1s cross RH, cast (2s step up); 1s dance 1/2 Fig of 8 up round 2s.  2 1 3</w:t>
      </w:r>
    </w:p>
    <w:p w:rsidR="00B11EB3" w:rsidRDefault="00B11EB3" w:rsidP="00B11EB3">
      <w:pPr>
        <w:pStyle w:val="DanceBody"/>
      </w:pPr>
      <w:r>
        <w:t xml:space="preserve"> 9-16</w:t>
      </w:r>
      <w:r>
        <w:tab/>
        <w:t>2s+1s+3s dance mirror reels of 3 on the sides (1s dance in/down to start)</w:t>
      </w:r>
    </w:p>
    <w:p w:rsidR="00B11EB3" w:rsidRDefault="00B11EB3" w:rsidP="00B11EB3">
      <w:pPr>
        <w:pStyle w:val="DanceBody"/>
      </w:pPr>
      <w:r>
        <w:t>17-24</w:t>
      </w:r>
      <w:r>
        <w:tab/>
        <w:t>1s+3s dance Double Figs 8 (1s cross down, 3s cast up)</w:t>
      </w:r>
    </w:p>
    <w:p w:rsidR="00B11EB3" w:rsidRDefault="00B11EB3" w:rsidP="00B11EB3">
      <w:pPr>
        <w:pStyle w:val="DanceBody"/>
        <w:keepNext w:val="0"/>
      </w:pPr>
      <w:r>
        <w:t>25-32</w:t>
      </w:r>
      <w:r>
        <w:tab/>
        <w:t>2s+1s circle 4H round  to left &amp; back.  2 1 3</w:t>
      </w:r>
    </w:p>
    <w:p w:rsidR="00B11EB3" w:rsidRDefault="00B11EB3" w:rsidP="00B11EB3"/>
    <w:p w:rsidR="00B11EB3" w:rsidRDefault="00B11EB3" w:rsidP="00B11EB3">
      <w:pPr>
        <w:pStyle w:val="Minicrib"/>
      </w:pPr>
      <w:r>
        <w:t>MISS IRENE WHYTE'S STRATHSPEY  (S8x32)  3C (4C set)</w:t>
      </w:r>
      <w:r>
        <w:tab/>
        <w:t>Leslie Broughton  Inverness Diamond Jubilee Coll</w:t>
      </w:r>
    </w:p>
    <w:p w:rsidR="00B11EB3" w:rsidRDefault="00B11EB3" w:rsidP="00B11EB3">
      <w:pPr>
        <w:pStyle w:val="DanceBody"/>
      </w:pPr>
      <w:r>
        <w:t xml:space="preserve"> 1- 8</w:t>
      </w:r>
      <w:r>
        <w:tab/>
        <w:t>1s turn RH, cast 1 place; 1s turn LH to face 1st corners</w:t>
      </w:r>
    </w:p>
    <w:p w:rsidR="00B11EB3" w:rsidRDefault="00B11EB3" w:rsidP="00B11EB3">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B11EB3" w:rsidRDefault="00B11EB3" w:rsidP="00B11EB3">
      <w:pPr>
        <w:pStyle w:val="DanceBody"/>
      </w:pPr>
      <w:r>
        <w:t>17-24</w:t>
      </w:r>
      <w:r>
        <w:tab/>
        <w:t>1s dance 1/2 diagonal reel of 4 with 2</w:t>
      </w:r>
      <w:r w:rsidRPr="00972EEB">
        <w:t>nd</w:t>
      </w:r>
      <w:r>
        <w:t xml:space="preserve"> corners, 1s dance RH across (Man with 3s &amp; Lady with 2s) end in centre facing own side LSh to LSh</w:t>
      </w:r>
    </w:p>
    <w:p w:rsidR="00B11EB3" w:rsidRDefault="00B11EB3" w:rsidP="00B11EB3">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rPr>
        <w:t xml:space="preserve"> while </w:t>
      </w:r>
      <w:r>
        <w:t>2s+3s cross RH, set &amp; change places RH on sides &amp; all set</w:t>
      </w:r>
    </w:p>
    <w:p w:rsidR="00B11EB3" w:rsidRDefault="00B11EB3" w:rsidP="00B11EB3"/>
    <w:p w:rsidR="00B11EB3" w:rsidRDefault="00B11EB3" w:rsidP="00B11EB3">
      <w:pPr>
        <w:pStyle w:val="Minicrib"/>
      </w:pPr>
      <w:r>
        <w:t>MISS ISABELLA MCLEOD  (S8x32)  2C (4C set)</w:t>
      </w:r>
      <w:r>
        <w:tab/>
        <w:t>D Arton  RSCDS Bk 25</w:t>
      </w:r>
    </w:p>
    <w:p w:rsidR="00B11EB3" w:rsidRDefault="00B11EB3" w:rsidP="00B11EB3">
      <w:pPr>
        <w:pStyle w:val="DanceBody"/>
      </w:pPr>
      <w:r>
        <w:t xml:space="preserve"> 1- 8</w:t>
      </w:r>
      <w:r>
        <w:tab/>
        <w:t>1s lead down for 3 steps, 1/2 turn RH, lead up to top &amp; cast to 2</w:t>
      </w:r>
      <w:r w:rsidRPr="00972EEB">
        <w:t>nd</w:t>
      </w:r>
      <w:r>
        <w:t xml:space="preserve"> place opposite sides</w:t>
      </w:r>
    </w:p>
    <w:p w:rsidR="00B11EB3" w:rsidRDefault="00B11EB3" w:rsidP="00B11EB3">
      <w:pPr>
        <w:pStyle w:val="DanceBody"/>
      </w:pPr>
      <w:r>
        <w:t xml:space="preserve"> 9-16</w:t>
      </w:r>
      <w:r>
        <w:tab/>
        <w:t>2s+1s dance R&amp;L, 1s turning to own sides</w:t>
      </w:r>
    </w:p>
    <w:p w:rsidR="00B11EB3" w:rsidRDefault="00B11EB3" w:rsidP="00B11EB3">
      <w:pPr>
        <w:pStyle w:val="DanceBody"/>
      </w:pPr>
      <w:r>
        <w:t>17-24</w:t>
      </w:r>
      <w:r>
        <w:tab/>
        <w:t>2s+1s Promenade</w:t>
      </w:r>
    </w:p>
    <w:p w:rsidR="00B11EB3" w:rsidRDefault="00B11EB3" w:rsidP="00B11EB3">
      <w:pPr>
        <w:pStyle w:val="DanceBody"/>
        <w:keepNext w:val="0"/>
      </w:pPr>
      <w:r>
        <w:t>25-32</w:t>
      </w:r>
      <w:r>
        <w:tab/>
        <w:t>2s+1s Adv+Ret 1 step twice, turn partners RH</w:t>
      </w:r>
    </w:p>
    <w:p w:rsidR="00B11EB3" w:rsidRDefault="00B11EB3" w:rsidP="00B11EB3"/>
    <w:p w:rsidR="00B11EB3" w:rsidRDefault="00B11EB3" w:rsidP="00B11EB3">
      <w:pPr>
        <w:pStyle w:val="Minicrib"/>
      </w:pPr>
      <w:r>
        <w:t>MISS JACQUELYN JAMES  (R8x32)  2C (4C set)</w:t>
      </w:r>
      <w:r>
        <w:tab/>
        <w:t>Arthur Williamson  Annette Cameron Bk</w:t>
      </w:r>
    </w:p>
    <w:p w:rsidR="00B11EB3" w:rsidRDefault="00B11EB3" w:rsidP="00B11EB3">
      <w:pPr>
        <w:pStyle w:val="DanceBody"/>
      </w:pPr>
      <w:r>
        <w:t xml:space="preserve"> 1- 8</w:t>
      </w:r>
      <w:r>
        <w:tab/>
        <w:t>1L dances 1/2 reel of 3 across with 2s (RSh to 2M); 1s take prom hold &amp; continue reel of 3 with 2s (LSh to 2M in 2L's place) to end at top in middle on opp sides facing down</w:t>
      </w:r>
    </w:p>
    <w:p w:rsidR="00B11EB3" w:rsidRDefault="00B11EB3" w:rsidP="00B11EB3">
      <w:pPr>
        <w:pStyle w:val="DanceBody"/>
      </w:pPr>
      <w:r>
        <w:t xml:space="preserve"> 9-16</w:t>
      </w:r>
      <w:r>
        <w:tab/>
        <w:t>1s lead down &amp; back to face 2L (1L on 1M's left)</w:t>
      </w:r>
    </w:p>
    <w:p w:rsidR="00B11EB3" w:rsidRDefault="00B11EB3" w:rsidP="00B11EB3">
      <w:pPr>
        <w:pStyle w:val="DanceBody"/>
      </w:pPr>
      <w:r>
        <w:t>17-24</w:t>
      </w:r>
      <w:r>
        <w:tab/>
        <w:t>1s+2L dance RH across, 1s face 2M  (1L on 1M's right); 1s+2M dance LH across.  1s end in middle, top place with 2H joined &amp; 2s step in for …</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MISS JANE BREMNER OF KEITH  (R8x32)  3C (4C set)</w:t>
      </w:r>
      <w:r>
        <w:tab/>
        <w:t>Ian Sandeman  Peterborough 2000 Collection</w:t>
      </w:r>
    </w:p>
    <w:p w:rsidR="00B11EB3" w:rsidRPr="00C72C13" w:rsidRDefault="00B11EB3" w:rsidP="00B11EB3">
      <w:pPr>
        <w:pStyle w:val="DanceBody"/>
      </w:pPr>
      <w:r w:rsidRPr="00C72C13">
        <w:t xml:space="preserve"> 1- 8</w:t>
      </w:r>
      <w:r w:rsidRPr="00C72C13">
        <w:tab/>
        <w:t>1s cross, cast 1 place &amp; dance 1/2 Fig of 8 round 3s. 2s step up bars 3-4</w:t>
      </w:r>
    </w:p>
    <w:p w:rsidR="00B11EB3" w:rsidRDefault="00B11EB3" w:rsidP="00B11EB3">
      <w:pPr>
        <w:pStyle w:val="DanceBody"/>
      </w:pPr>
      <w:r w:rsidRPr="00C72C13">
        <w:t xml:space="preserve"> 9-16</w:t>
      </w:r>
      <w:r w:rsidRPr="00C72C13">
        <w:tab/>
        <w:t>1s dance RH across (1L with 2s at top, 1M with 3s) back to 2nd place own side; 1s dance LH across with other couple &amp; finish facing 1st corners</w:t>
      </w:r>
    </w:p>
    <w:p w:rsidR="00B11EB3" w:rsidRPr="00C72C13" w:rsidRDefault="00B11EB3" w:rsidP="00B11EB3">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B11EB3" w:rsidRPr="00C72C13" w:rsidRDefault="00B11EB3" w:rsidP="00B11EB3">
      <w:pPr>
        <w:pStyle w:val="DanceBody"/>
      </w:pPr>
      <w:r w:rsidRPr="00C72C13">
        <w:t>21-24</w:t>
      </w:r>
      <w:r w:rsidRPr="00C72C13">
        <w:tab/>
        <w:t>All 3 couples balance in line, all drop hands &amp; 1s &amp; their corner curve to right. dancing into the place of the person they have just turned.</w:t>
      </w:r>
    </w:p>
    <w:p w:rsidR="00B11EB3" w:rsidRPr="00C72C13" w:rsidRDefault="00B11EB3" w:rsidP="00B11EB3">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B11EB3" w:rsidRDefault="00B11EB3" w:rsidP="00B11EB3"/>
    <w:p w:rsidR="00B11EB3" w:rsidRDefault="00B11EB3" w:rsidP="00B11EB3">
      <w:pPr>
        <w:pStyle w:val="Minicrib"/>
      </w:pPr>
      <w:r>
        <w:t>MISS JANE MUIRHEAD OF DUNSMUIR  (S8x32)  3C (4C set)</w:t>
      </w:r>
      <w:r>
        <w:tab/>
        <w:t>Tom Winter  Dunsmuir Dances</w:t>
      </w:r>
    </w:p>
    <w:p w:rsidR="00B11EB3" w:rsidRDefault="00B11EB3" w:rsidP="00B11EB3">
      <w:pPr>
        <w:pStyle w:val="DanceBody"/>
      </w:pPr>
      <w:r>
        <w:t xml:space="preserve"> 1- 8</w:t>
      </w:r>
      <w:r>
        <w:tab/>
        <w:t>1s dance in &amp; cast to 2</w:t>
      </w:r>
      <w:r w:rsidRPr="00972EEB">
        <w:t>nd</w:t>
      </w:r>
      <w:r>
        <w:t xml:space="preserve"> place, 1s dance 1/2 Fig of 8 round 2s</w:t>
      </w:r>
    </w:p>
    <w:p w:rsidR="00B11EB3" w:rsidRDefault="00B11EB3" w:rsidP="00B11EB3">
      <w:pPr>
        <w:pStyle w:val="DanceBody"/>
        <w:rPr>
          <w:b/>
        </w:rPr>
      </w:pPr>
      <w:r>
        <w:t xml:space="preserve"> 9-16</w:t>
      </w:r>
      <w:r>
        <w:tab/>
        <w:t xml:space="preserve">2s+1s+3s set &amp; cross RH, 2s+3s set &amp; cross RH </w:t>
      </w:r>
      <w:r w:rsidRPr="00BA6B4D">
        <w:rPr>
          <w:b/>
        </w:rPr>
        <w:t xml:space="preserve">while </w:t>
      </w:r>
      <w:r>
        <w:t>1s turn RH, pull back RSh to face 1</w:t>
      </w:r>
      <w:r w:rsidRPr="00972EEB">
        <w:t>st</w:t>
      </w:r>
      <w:r>
        <w:t xml:space="preserve"> corners</w:t>
      </w:r>
    </w:p>
    <w:p w:rsidR="00B11EB3" w:rsidRDefault="00B11EB3" w:rsidP="00B11EB3">
      <w:pPr>
        <w:pStyle w:val="DanceBody"/>
      </w:pPr>
      <w:r>
        <w:t>17-24</w:t>
      </w:r>
      <w:r>
        <w:tab/>
        <w:t>1s turn corners 2H, pass RSh to turn 2</w:t>
      </w:r>
      <w:r w:rsidRPr="00972EEB">
        <w:t>nd</w:t>
      </w:r>
      <w:r>
        <w:t xml:space="preserve"> corners 2H &amp; pass RSh to 2</w:t>
      </w:r>
      <w:r w:rsidRPr="00972EEB">
        <w:t>nd</w:t>
      </w:r>
      <w:r>
        <w:t xml:space="preserve"> place own side</w:t>
      </w:r>
    </w:p>
    <w:p w:rsidR="00B11EB3" w:rsidRDefault="00B11EB3" w:rsidP="00B11EB3">
      <w:pPr>
        <w:pStyle w:val="DanceBody"/>
        <w:keepNext w:val="0"/>
      </w:pPr>
      <w:r>
        <w:t>25-32</w:t>
      </w:r>
      <w:r>
        <w:tab/>
        <w:t>2s+1s+3scircle 6H round &amp; back</w:t>
      </w:r>
    </w:p>
    <w:p w:rsidR="00B11EB3" w:rsidRDefault="00B11EB3" w:rsidP="00B11EB3"/>
    <w:p w:rsidR="00B11EB3" w:rsidRDefault="00B11EB3" w:rsidP="00B11EB3">
      <w:pPr>
        <w:pStyle w:val="Minicrib"/>
      </w:pPr>
      <w:r>
        <w:t>MISS JANE PURVES' DELIGHT  (R4x32)  4C Set</w:t>
      </w:r>
      <w:r>
        <w:tab/>
        <w:t>S Gillan  Edinburgh Uni 50th Anniv</w:t>
      </w:r>
    </w:p>
    <w:p w:rsidR="00B11EB3" w:rsidRDefault="00B11EB3" w:rsidP="00B11EB3">
      <w:pPr>
        <w:pStyle w:val="DanceBody"/>
      </w:pPr>
      <w:r>
        <w:t xml:space="preserve"> 1- 8</w:t>
      </w:r>
      <w:r>
        <w:tab/>
        <w:t>1L casts below 4L &amp; joins her in prom hold</w:t>
      </w:r>
      <w:r w:rsidRPr="00BA6B4D">
        <w:rPr>
          <w:b/>
        </w:rPr>
        <w:t xml:space="preserve"> while </w:t>
      </w:r>
      <w:r>
        <w:t>4M casts above 1M &amp; joins him in prom hold, 4M+1M cross down &amp; dance RSh round 3L to face up</w:t>
      </w:r>
      <w:r w:rsidRPr="00BA6B4D">
        <w:rPr>
          <w:b/>
        </w:rPr>
        <w:t xml:space="preserve"> while </w:t>
      </w:r>
      <w:r>
        <w:t>4L+1L cross up &amp; dance RSh round 2M to face down (2s step up &amp; 3s step down)</w:t>
      </w:r>
    </w:p>
    <w:p w:rsidR="00B11EB3" w:rsidRDefault="00B11EB3" w:rsidP="00B11EB3">
      <w:pPr>
        <w:pStyle w:val="DanceBody"/>
      </w:pPr>
      <w:r>
        <w:t xml:space="preserve"> 9-12</w:t>
      </w:r>
      <w:r>
        <w:tab/>
        <w:t>4L+1L between 2s &amp; 4M+1M between 3s all joining hands in line across Adv+Ret</w:t>
      </w:r>
    </w:p>
    <w:p w:rsidR="00B11EB3" w:rsidRDefault="00B11EB3" w:rsidP="00B11EB3">
      <w:pPr>
        <w:pStyle w:val="DanceBody"/>
      </w:pPr>
      <w:r>
        <w:t>13-16</w:t>
      </w:r>
      <w:r>
        <w:tab/>
        <w:t>4s turn RH into prom hold to face 2M pl</w:t>
      </w:r>
      <w:r w:rsidRPr="00BA6B4D">
        <w:rPr>
          <w:b/>
        </w:rPr>
        <w:t xml:space="preserve"> while </w:t>
      </w:r>
      <w:r>
        <w:t>1s turn RH into prom hold facing 3L pl</w:t>
      </w:r>
      <w:r w:rsidRPr="00BA6B4D">
        <w:rPr>
          <w:b/>
        </w:rPr>
        <w:t xml:space="preserve"> while </w:t>
      </w:r>
      <w:r>
        <w:t>2s+3s dance 1/2 R&amp;L (change pl RH on sides to start)</w:t>
      </w:r>
    </w:p>
    <w:p w:rsidR="00B11EB3" w:rsidRDefault="00B11EB3" w:rsidP="00B11EB3">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B11EB3" w:rsidRDefault="00B11EB3" w:rsidP="00B11EB3">
      <w:pPr>
        <w:pStyle w:val="DanceBody"/>
        <w:keepNext w:val="0"/>
      </w:pPr>
      <w:r>
        <w:t>25-32</w:t>
      </w:r>
      <w:r>
        <w:tab/>
        <w:t xml:space="preserve">4s &amp; 1s dance LSh round each other 3/4 way, 4s turn RH &amp; 1s turn LH </w:t>
      </w:r>
      <w:r>
        <w:rPr>
          <w:bCs/>
        </w:rPr>
        <w:t>to end</w:t>
      </w:r>
      <w:r>
        <w:t xml:space="preserve"> in order 2 4 1 3</w:t>
      </w:r>
    </w:p>
    <w:p w:rsidR="00B11EB3" w:rsidRDefault="00B11EB3" w:rsidP="00B11EB3"/>
    <w:p w:rsidR="00B11EB3" w:rsidRDefault="00B11EB3" w:rsidP="00B11EB3">
      <w:pPr>
        <w:pStyle w:val="Minicrib"/>
      </w:pPr>
      <w:r>
        <w:t>MISS JANET LAING'S STRATHSPEY  (S4x32)  4C set</w:t>
      </w:r>
      <w:r>
        <w:tab/>
        <w:t>Isobel Cramb  RSCDS Bk 22</w:t>
      </w:r>
    </w:p>
    <w:p w:rsidR="00B11EB3" w:rsidRDefault="00B11EB3" w:rsidP="00B11EB3">
      <w:pPr>
        <w:pStyle w:val="DanceBody"/>
      </w:pPr>
      <w:r>
        <w:t xml:space="preserve"> 1- 8</w:t>
      </w:r>
      <w:r>
        <w:tab/>
        <w:t>1L &amp; 4M petronella turn &amp; set, 1L turns 2M 1.1/2 RH then 1/2 turns 3M LH</w:t>
      </w:r>
      <w:r w:rsidRPr="00BA6B4D">
        <w:rPr>
          <w:b/>
        </w:rPr>
        <w:t xml:space="preserve"> while </w:t>
      </w:r>
      <w:r>
        <w:t>4M turns 3L 1.1/2 RH then 1/2 turns 2L LH (End 1L in 4M's place, 4M in 1L's place)</w:t>
      </w:r>
    </w:p>
    <w:p w:rsidR="00B11EB3" w:rsidRDefault="00B11EB3" w:rsidP="00B11EB3">
      <w:pPr>
        <w:pStyle w:val="DanceBody"/>
      </w:pPr>
      <w:r>
        <w:t xml:space="preserve"> 9-16</w:t>
      </w:r>
      <w:r>
        <w:tab/>
        <w:t>1M &amp; 4L repeat above Fig (bars 1-8) to end (4) 2 3 (1)</w:t>
      </w:r>
    </w:p>
    <w:p w:rsidR="00B11EB3" w:rsidRDefault="00B11EB3" w:rsidP="00B11EB3">
      <w:pPr>
        <w:pStyle w:val="DanceBody"/>
      </w:pPr>
      <w:r>
        <w:t>17-24</w:t>
      </w:r>
      <w:r>
        <w:tab/>
        <w:t xml:space="preserve">4s+2s </w:t>
      </w:r>
      <w:r w:rsidRPr="005B6D13">
        <w:rPr>
          <w:b/>
        </w:rPr>
        <w:t>also</w:t>
      </w:r>
      <w:r>
        <w:t xml:space="preserve"> 3s+1s </w:t>
      </w:r>
      <w:r w:rsidRPr="005B6D13">
        <w:t>circle</w:t>
      </w:r>
      <w:r>
        <w:t xml:space="preserve"> 4H round to left (3 bars), opening (4M &amp; 1L leading) into circle of 8H (momentarily bar 20), breaking &amp;  flowing into 1s+2s </w:t>
      </w:r>
      <w:r>
        <w:rPr>
          <w:b/>
        </w:rPr>
        <w:t>also</w:t>
      </w:r>
      <w:r>
        <w:t xml:space="preserve"> 3s+4s circle 4H round to Left to original places</w:t>
      </w:r>
    </w:p>
    <w:p w:rsidR="00B11EB3" w:rsidRDefault="00B11EB3" w:rsidP="00B11EB3">
      <w:pPr>
        <w:pStyle w:val="DanceBody"/>
        <w:keepNext w:val="0"/>
      </w:pPr>
      <w:r>
        <w:t>25-32</w:t>
      </w:r>
      <w:r>
        <w:tab/>
        <w:t>All dance 1/2 Grand Chain (4 steps), 1s (at bottom) turn RH 1.1/2 times to 4th place own side</w:t>
      </w:r>
      <w:r w:rsidRPr="00BA6B4D">
        <w:rPr>
          <w:b/>
        </w:rPr>
        <w:t xml:space="preserve"> while </w:t>
      </w:r>
      <w:r>
        <w:t>4s+3s+2s continue Grand Chain. End 2 3 4 1</w:t>
      </w:r>
    </w:p>
    <w:p w:rsidR="00B11EB3" w:rsidRDefault="00B11EB3" w:rsidP="00B11EB3"/>
    <w:p w:rsidR="00B11EB3" w:rsidRDefault="00B11EB3" w:rsidP="00B11EB3">
      <w:pPr>
        <w:pStyle w:val="Minicrib"/>
      </w:pPr>
      <w:r>
        <w:t>MISS JANET RENTON  (R4x40)  4C set</w:t>
      </w:r>
      <w:r>
        <w:tab/>
        <w:t>Mary Ellen Thomson</w:t>
      </w:r>
    </w:p>
    <w:p w:rsidR="00B11EB3" w:rsidRDefault="00B11EB3" w:rsidP="00B11EB3">
      <w:pPr>
        <w:pStyle w:val="DanceBody"/>
      </w:pPr>
      <w:r>
        <w:t xml:space="preserve"> 1- 8</w:t>
      </w:r>
      <w:r>
        <w:tab/>
        <w:t>1s &amp; 4s dance in, cast in 1 place &amp; turn partners RH</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 &amp; 4s dance Figs of 8 round 2s/3s</w:t>
      </w:r>
    </w:p>
    <w:p w:rsidR="00B11EB3" w:rsidRDefault="00B11EB3" w:rsidP="00B11EB3">
      <w:pPr>
        <w:pStyle w:val="DanceBody"/>
      </w:pPr>
      <w:r>
        <w:t>25-32</w:t>
      </w:r>
      <w:r>
        <w:tab/>
        <w:t>1s+4s dance Espagnole: -</w:t>
      </w:r>
    </w:p>
    <w:p w:rsidR="00B11EB3" w:rsidRDefault="00B11EB3" w:rsidP="00B11EB3">
      <w:pPr>
        <w:pStyle w:val="DanceBody"/>
      </w:pPr>
      <w:r>
        <w:tab/>
        <w:t>`25-26   1s+4s cross (Ladies lead across RH passing between Men) with Ladies changing places RH</w:t>
      </w:r>
    </w:p>
    <w:p w:rsidR="00B11EB3" w:rsidRDefault="00B11EB3" w:rsidP="00B11EB3">
      <w:pPr>
        <w:pStyle w:val="DanceBody"/>
      </w:pPr>
      <w:r>
        <w:tab/>
        <w:t>`27-28   1s+4s cross back (Men lead across RH between Ladies) with Men changing places RH</w:t>
      </w:r>
    </w:p>
    <w:p w:rsidR="00B11EB3" w:rsidRDefault="00B11EB3" w:rsidP="00B11EB3">
      <w:pPr>
        <w:pStyle w:val="DanceBody"/>
      </w:pPr>
      <w:r>
        <w:tab/>
        <w:t>`28-32   4s turn RH</w:t>
      </w:r>
      <w:r w:rsidRPr="00BA6B4D">
        <w:rPr>
          <w:b/>
        </w:rPr>
        <w:t xml:space="preserve"> </w:t>
      </w:r>
      <w:r>
        <w:rPr>
          <w:b/>
        </w:rPr>
        <w:t xml:space="preserve">as </w:t>
      </w:r>
      <w:r>
        <w:t>1s turn LH</w:t>
      </w:r>
    </w:p>
    <w:p w:rsidR="00B11EB3" w:rsidRDefault="00B11EB3" w:rsidP="00B11EB3">
      <w:pPr>
        <w:pStyle w:val="DanceBody"/>
        <w:keepNext w:val="0"/>
      </w:pPr>
      <w:r>
        <w:t>33-40</w:t>
      </w:r>
      <w:r>
        <w:tab/>
        <w:t>All circle 8H round &amp; back.  2 4 1 3</w:t>
      </w:r>
    </w:p>
    <w:p w:rsidR="00B11EB3" w:rsidRDefault="00B11EB3" w:rsidP="00B11EB3"/>
    <w:p w:rsidR="00B11EB3" w:rsidRDefault="00B11EB3" w:rsidP="00B11EB3">
      <w:pPr>
        <w:pStyle w:val="Minicrib"/>
      </w:pPr>
      <w:r>
        <w:t>MISS JARVIS'S REEL  (R4x40)  4C set</w:t>
      </w:r>
      <w:r>
        <w:tab/>
        <w:t>Stirlingshire Branch</w:t>
      </w:r>
    </w:p>
    <w:p w:rsidR="00B11EB3" w:rsidRPr="000D60D4" w:rsidRDefault="00B11EB3" w:rsidP="00B11EB3">
      <w:pPr>
        <w:pStyle w:val="DanceBody"/>
      </w:pPr>
      <w:r w:rsidRPr="000D60D4">
        <w:t xml:space="preserve"> 1- 8</w:t>
      </w:r>
      <w:r w:rsidRPr="000D60D4">
        <w:tab/>
        <w:t>1s cross RH &amp; cast 1 place (2s step up 3-4), 1L dances LH across with 2s</w:t>
      </w:r>
      <w:r w:rsidRPr="000D60D4">
        <w:rPr>
          <w:b/>
        </w:rPr>
        <w:t xml:space="preserve"> while </w:t>
      </w:r>
      <w:r w:rsidRPr="000D60D4">
        <w:t>1M dances LH across with 3s  2(1)3 4</w:t>
      </w:r>
    </w:p>
    <w:p w:rsidR="00B11EB3" w:rsidRPr="000D60D4" w:rsidRDefault="00B11EB3" w:rsidP="00B11EB3">
      <w:pPr>
        <w:pStyle w:val="DanceBody"/>
      </w:pPr>
      <w:r w:rsidRPr="000D60D4">
        <w:t xml:space="preserve"> 9-16</w:t>
      </w:r>
      <w:r w:rsidRPr="000D60D4">
        <w:tab/>
        <w:t xml:space="preserve">1s cross RH &amp; cast to 3rd place (3s step up 11-12), 1L+4s dance LH across </w:t>
      </w:r>
      <w:r w:rsidRPr="000D60D4">
        <w:rPr>
          <w:b/>
        </w:rPr>
        <w:t xml:space="preserve">while </w:t>
      </w:r>
      <w:r w:rsidRPr="000D60D4">
        <w:t>1M+3s dance LH across.  2 3 1 4</w:t>
      </w:r>
    </w:p>
    <w:p w:rsidR="00B11EB3" w:rsidRPr="000D60D4" w:rsidRDefault="00B11EB3" w:rsidP="00B11EB3">
      <w:pPr>
        <w:pStyle w:val="DanceBody"/>
      </w:pPr>
      <w:r w:rsidRPr="000D60D4">
        <w:t>17-24</w:t>
      </w:r>
      <w:r w:rsidRPr="000D60D4">
        <w:tab/>
        <w:t>1s set &amp; lead up to top &amp; cast to 4th place (4s step up 19-20)</w:t>
      </w:r>
    </w:p>
    <w:p w:rsidR="00B11EB3" w:rsidRPr="000D60D4" w:rsidRDefault="00B11EB3" w:rsidP="00B11EB3">
      <w:pPr>
        <w:pStyle w:val="DanceBody"/>
      </w:pPr>
      <w:r w:rsidRPr="000D60D4">
        <w:t>25-32</w:t>
      </w:r>
      <w:r w:rsidRPr="000D60D4">
        <w:tab/>
        <w:t>2s+3s &amp; 4s+1s dance full reels of 4 across (2L+3M</w:t>
      </w:r>
      <w:r w:rsidRPr="000D60D4">
        <w:rPr>
          <w:b/>
        </w:rPr>
        <w:t xml:space="preserve"> </w:t>
      </w:r>
      <w:r w:rsidRPr="000D60D4">
        <w:rPr>
          <w:bCs/>
        </w:rPr>
        <w:t>&amp;</w:t>
      </w:r>
      <w:r w:rsidRPr="000D60D4">
        <w:rPr>
          <w:b/>
        </w:rPr>
        <w:t xml:space="preserve"> </w:t>
      </w:r>
      <w:r w:rsidRPr="000D60D4">
        <w:rPr>
          <w:bCs/>
        </w:rPr>
        <w:t>4L+1M</w:t>
      </w:r>
      <w:r w:rsidRPr="000D60D4">
        <w:t xml:space="preserve"> pass LSh to start) 2 3 4 1</w:t>
      </w:r>
    </w:p>
    <w:p w:rsidR="00B11EB3" w:rsidRPr="000D60D4" w:rsidRDefault="00B11EB3" w:rsidP="00B11EB3">
      <w:pPr>
        <w:pStyle w:val="DanceBody"/>
        <w:keepNext w:val="0"/>
      </w:pPr>
      <w:r w:rsidRPr="000D60D4">
        <w:t>33-40</w:t>
      </w:r>
      <w:r w:rsidRPr="000D60D4">
        <w:tab/>
        <w:t>All set twice, all turn RH</w:t>
      </w:r>
    </w:p>
    <w:p w:rsidR="00B11EB3" w:rsidRDefault="00B11EB3" w:rsidP="00B11EB3"/>
    <w:p w:rsidR="00B11EB3" w:rsidRDefault="00B11EB3" w:rsidP="00B11EB3">
      <w:pPr>
        <w:pStyle w:val="Minicrib"/>
      </w:pPr>
      <w:r>
        <w:t>MISS JEAN RAEBURN  (S8x32)  3C (4C set)</w:t>
      </w:r>
      <w:r>
        <w:tab/>
        <w:t>Hugh Foss  2 SCDs</w:t>
      </w:r>
    </w:p>
    <w:p w:rsidR="00B11EB3" w:rsidRDefault="00B11EB3" w:rsidP="00B11EB3">
      <w:pPr>
        <w:pStyle w:val="DanceBody"/>
      </w:pPr>
      <w:r>
        <w:t xml:space="preserve"> 1- 8</w:t>
      </w:r>
      <w:r>
        <w:tab/>
        <w:t xml:space="preserve">1s+2s set, circle 4H 1/2 round to Left &amp; back, 1s cast to 2nd place </w:t>
      </w:r>
      <w:r>
        <w:rPr>
          <w:b/>
        </w:rPr>
        <w:t>while</w:t>
      </w:r>
      <w:r>
        <w:t xml:space="preserve"> 2s dance up to top</w:t>
      </w:r>
    </w:p>
    <w:p w:rsidR="00B11EB3" w:rsidRDefault="00B11EB3" w:rsidP="00B11EB3">
      <w:pPr>
        <w:pStyle w:val="DanceBody"/>
      </w:pPr>
      <w:r>
        <w:t xml:space="preserve"> 9-16</w:t>
      </w:r>
      <w:r>
        <w:tab/>
        <w:t xml:space="preserve">1s cross RH (2), 2s cross RH (2), 3s cross RH </w:t>
      </w:r>
      <w:r>
        <w:rPr>
          <w:b/>
        </w:rPr>
        <w:t>while</w:t>
      </w:r>
      <w:r>
        <w:t xml:space="preserve"> 1s+2s set (2).  All dance 6H 1/2 round to Left</w:t>
      </w:r>
    </w:p>
    <w:p w:rsidR="00B11EB3" w:rsidRDefault="00B11EB3" w:rsidP="00B11EB3">
      <w:pPr>
        <w:pStyle w:val="DanceBody"/>
      </w:pPr>
      <w:r>
        <w:t>17-24</w:t>
      </w:r>
      <w:r>
        <w:tab/>
        <w:t>1s+2s cross RH to form circle &amp; dance 4H 1/2 round to Left.  1s+2s cross LH to form circle &amp; dance 4H 1/2 round to Right</w:t>
      </w:r>
    </w:p>
    <w:p w:rsidR="00B11EB3" w:rsidRDefault="00B11EB3" w:rsidP="00B11EB3">
      <w:pPr>
        <w:pStyle w:val="DanceBody"/>
        <w:keepNext w:val="0"/>
      </w:pPr>
      <w:r>
        <w:t>25-32</w:t>
      </w:r>
      <w:r>
        <w:tab/>
        <w:t>3s+1s+2s set, circle 6H 1/2 round to Left.  All set, cross RH to own sides.  2 1 3 4</w:t>
      </w:r>
    </w:p>
    <w:p w:rsidR="00B11EB3" w:rsidRDefault="00B11EB3" w:rsidP="00B11EB3"/>
    <w:p w:rsidR="00B11EB3" w:rsidRDefault="00B11EB3" w:rsidP="00B11EB3">
      <w:pPr>
        <w:pStyle w:val="Minicrib"/>
        <w:rPr>
          <w:lang w:eastAsia="en-GB"/>
        </w:rPr>
      </w:pPr>
      <w:r>
        <w:rPr>
          <w:lang w:eastAsia="en-GB"/>
        </w:rPr>
        <w:t>MISS JEANETTA MCCOLL  (R8x32)  3C (4C set)</w:t>
      </w:r>
      <w:r>
        <w:rPr>
          <w:lang w:eastAsia="en-GB"/>
        </w:rPr>
        <w:tab/>
        <w:t>David G Queen</w:t>
      </w:r>
    </w:p>
    <w:p w:rsidR="00B11EB3" w:rsidRPr="00E04CC3" w:rsidRDefault="00B11EB3" w:rsidP="00B11EB3">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B11EB3" w:rsidRPr="00E04CC3" w:rsidRDefault="00B11EB3" w:rsidP="00B11EB3">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B11EB3" w:rsidRPr="00E04CC3" w:rsidRDefault="00B11EB3" w:rsidP="00B11EB3">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B11EB3" w:rsidRDefault="00B11EB3" w:rsidP="00B11EB3">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B11EB3" w:rsidRPr="00E04CC3" w:rsidRDefault="00B11EB3" w:rsidP="00B11EB3">
      <w:pPr>
        <w:pStyle w:val="DanceBody"/>
        <w:keepNext w:val="0"/>
      </w:pPr>
      <w:r>
        <w:t>29-32</w:t>
      </w:r>
      <w:r>
        <w:tab/>
        <w:t xml:space="preserve">1s dance LSh 1/2 </w:t>
      </w:r>
      <w:r w:rsidRPr="00E04CC3">
        <w:t>reels of 3 on</w:t>
      </w:r>
      <w:r>
        <w:t xml:space="preserve"> sides (1L LSh to 2L, 1M LSh to 3M) 2s+3s dance loops on reels as appropriate.  2 1 3</w:t>
      </w:r>
    </w:p>
    <w:p w:rsidR="00B11EB3" w:rsidRDefault="00B11EB3" w:rsidP="00B11EB3"/>
    <w:p w:rsidR="00B11EB3" w:rsidRDefault="00B11EB3" w:rsidP="00B11EB3">
      <w:pPr>
        <w:pStyle w:val="Minicrib"/>
      </w:pPr>
      <w:r>
        <w:t>MISS JEANNIE CARMICHAEL  (M-4x(S32+R32))  4C set</w:t>
      </w:r>
      <w:r>
        <w:tab/>
        <w:t>F Sverdlove+Gruskin</w:t>
      </w:r>
    </w:p>
    <w:p w:rsidR="00B11EB3" w:rsidRDefault="00B11EB3" w:rsidP="00B11EB3">
      <w:pPr>
        <w:pStyle w:val="DanceBody"/>
      </w:pPr>
      <w:r>
        <w:t>Strathspey</w:t>
      </w:r>
    </w:p>
    <w:p w:rsidR="00B11EB3" w:rsidRDefault="00B11EB3" w:rsidP="00B11EB3">
      <w:pPr>
        <w:pStyle w:val="DanceBody"/>
      </w:pPr>
      <w:r>
        <w:t xml:space="preserve"> 1- 8</w:t>
      </w:r>
      <w:r>
        <w:tab/>
        <w:t>1s+4s set, cast in 1 place &amp; dance RH across</w:t>
      </w:r>
    </w:p>
    <w:p w:rsidR="00B11EB3" w:rsidRDefault="00B11EB3" w:rsidP="00B11EB3">
      <w:pPr>
        <w:pStyle w:val="DanceBody"/>
      </w:pPr>
      <w:r>
        <w:t xml:space="preserve"> 9-16</w:t>
      </w:r>
      <w:r>
        <w:tab/>
        <w:t>1s+4s set &amp; cast back to places, 1s+2s &amp; 3s+4s circle 4H round to left</w:t>
      </w:r>
    </w:p>
    <w:p w:rsidR="00B11EB3" w:rsidRDefault="00B11EB3" w:rsidP="00B11EB3">
      <w:pPr>
        <w:pStyle w:val="DanceBody"/>
      </w:pPr>
      <w:r>
        <w:t>17-24</w:t>
      </w:r>
      <w:r>
        <w:tab/>
        <w:t>1L+4M cast to change pl</w:t>
      </w:r>
      <w:r w:rsidRPr="00BA6B4D">
        <w:rPr>
          <w:b/>
        </w:rPr>
        <w:t xml:space="preserve"> </w:t>
      </w:r>
      <w:r>
        <w:rPr>
          <w:b/>
        </w:rPr>
        <w:t xml:space="preserve">as </w:t>
      </w:r>
      <w:r>
        <w:t>1M+2L, 2M+3L &amp; 3M+3L cross RH &amp; set, 3M+2L cast to change pl</w:t>
      </w:r>
      <w:r w:rsidRPr="00BA6B4D">
        <w:rPr>
          <w:b/>
        </w:rPr>
        <w:t xml:space="preserve"> </w:t>
      </w:r>
      <w:r>
        <w:rPr>
          <w:b/>
        </w:rPr>
        <w:t xml:space="preserve">as </w:t>
      </w:r>
      <w:r>
        <w:t>4M+3L, 1M+4L &amp; 2M+1L cross RH &amp; set</w:t>
      </w:r>
    </w:p>
    <w:p w:rsidR="00B11EB3" w:rsidRDefault="00B11EB3" w:rsidP="00B11EB3">
      <w:pPr>
        <w:pStyle w:val="DanceBody"/>
      </w:pPr>
      <w:r>
        <w:t>25-32</w:t>
      </w:r>
      <w:r>
        <w:tab/>
        <w:t>All repeat above Fig bars 17-24</w:t>
      </w:r>
    </w:p>
    <w:p w:rsidR="00B11EB3" w:rsidRDefault="00B11EB3" w:rsidP="00B11EB3">
      <w:pPr>
        <w:pStyle w:val="DanceBody"/>
      </w:pPr>
      <w:r>
        <w:t>Reel</w:t>
      </w:r>
    </w:p>
    <w:p w:rsidR="00B11EB3" w:rsidRDefault="00B11EB3" w:rsidP="00B11EB3">
      <w:pPr>
        <w:pStyle w:val="DanceBody"/>
      </w:pPr>
      <w:r>
        <w:t xml:space="preserve"> 1- 8</w:t>
      </w:r>
      <w:r>
        <w:tab/>
        <w:t>All petronella turn into centre, petronella turn to opposite sides, petronella turn to centre &amp; petronella turn to places</w:t>
      </w:r>
    </w:p>
    <w:p w:rsidR="00B11EB3" w:rsidRDefault="00B11EB3" w:rsidP="00B11EB3">
      <w:pPr>
        <w:pStyle w:val="DanceBody"/>
      </w:pPr>
      <w:r>
        <w:t xml:space="preserve"> 9-24</w:t>
      </w:r>
      <w:r>
        <w:tab/>
        <w:t>1s turn RH &amp; cast 1 place, cross, cast back to top, dance down below 3s &amp; cast to 2</w:t>
      </w:r>
      <w:r w:rsidRPr="00972EEB">
        <w:t>nd</w:t>
      </w:r>
      <w:r>
        <w:t xml:space="preserve"> place opposite sides, all turn partners RH</w:t>
      </w:r>
    </w:p>
    <w:p w:rsidR="00B11EB3" w:rsidRDefault="00B11EB3" w:rsidP="00B11EB3">
      <w:pPr>
        <w:pStyle w:val="DanceBody"/>
        <w:keepNext w:val="0"/>
      </w:pPr>
      <w:r>
        <w:t>25-32</w:t>
      </w:r>
      <w:r>
        <w:tab/>
        <w:t>2s+1s with 3s+4s dance Poussette (in pairs) to 3 4 2 1</w:t>
      </w:r>
    </w:p>
    <w:p w:rsidR="00B11EB3" w:rsidRDefault="00B11EB3" w:rsidP="00B11EB3"/>
    <w:p w:rsidR="00B11EB3" w:rsidRDefault="00B11EB3" w:rsidP="00B11EB3">
      <w:pPr>
        <w:pStyle w:val="Minicrib"/>
      </w:pPr>
      <w:r>
        <w:t>MISS JESSIE DALRYMPLE'S REEL  (R8x32)  2C (4C set)</w:t>
      </w:r>
      <w:r>
        <w:tab/>
        <w:t>RSCDS Bk 20</w:t>
      </w:r>
    </w:p>
    <w:p w:rsidR="00B11EB3" w:rsidRDefault="00B11EB3" w:rsidP="00B11EB3">
      <w:pPr>
        <w:pStyle w:val="DanceBody"/>
      </w:pPr>
      <w:r>
        <w:t xml:space="preserve"> 1- 8</w:t>
      </w:r>
      <w:r>
        <w:tab/>
        <w:t>1s+2s set, cross RH, set &amp; cross RH back to places</w:t>
      </w:r>
    </w:p>
    <w:p w:rsidR="00B11EB3" w:rsidRDefault="00B11EB3" w:rsidP="00B11EB3">
      <w:pPr>
        <w:pStyle w:val="DanceBody"/>
      </w:pPr>
      <w:r>
        <w:t xml:space="preserve"> 9-16</w:t>
      </w:r>
      <w:r>
        <w:tab/>
        <w:t>1s+2s dance RH across for 3 steps &amp; LH back, 1s cast to 2</w:t>
      </w:r>
      <w:r w:rsidRPr="00972EEB">
        <w:t>nd</w:t>
      </w:r>
      <w:r>
        <w:t xml:space="preserve"> place</w:t>
      </w:r>
    </w:p>
    <w:p w:rsidR="00B11EB3" w:rsidRDefault="00B11EB3" w:rsidP="00B11EB3">
      <w:pPr>
        <w:pStyle w:val="DanceBody"/>
      </w:pPr>
      <w:r>
        <w:t>17-24</w:t>
      </w:r>
      <w:r>
        <w:tab/>
        <w:t>1s cross RH, cast up, cross LH &amp; cast back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MISS JOHNSTONE OF ARDROSSAN  (R5x32)  5C set</w:t>
      </w:r>
      <w:r>
        <w:tab/>
        <w:t>Roy Goldring  14 Social Dances</w:t>
      </w:r>
    </w:p>
    <w:p w:rsidR="00B11EB3" w:rsidRDefault="00B11EB3" w:rsidP="00B11EB3">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B11EB3" w:rsidRDefault="00B11EB3" w:rsidP="00B11EB3">
      <w:pPr>
        <w:pStyle w:val="DanceBody"/>
      </w:pPr>
      <w:r>
        <w:t xml:space="preserve"> 9-16</w:t>
      </w:r>
      <w:r>
        <w:tab/>
        <w:t>1s cross down &amp; dance reflection reels of 3 with 4s+5s on opposite sides - 1s end in 3</w:t>
      </w:r>
      <w:r w:rsidRPr="00972EEB">
        <w:t>rd</w:t>
      </w:r>
      <w:r>
        <w:t xml:space="preserve"> place opposite sides</w:t>
      </w:r>
    </w:p>
    <w:p w:rsidR="00B11EB3" w:rsidRDefault="00B11EB3" w:rsidP="00B11EB3">
      <w:pPr>
        <w:pStyle w:val="DanceBody"/>
      </w:pPr>
      <w:r>
        <w:t>17-24</w:t>
      </w:r>
      <w:r>
        <w:tab/>
        <w:t>1s cross up &amp; dance reflection reels of 3 on own sides with 2s+3s - 1s ending in 3</w:t>
      </w:r>
      <w:r w:rsidRPr="00972EEB">
        <w:t>rd</w:t>
      </w:r>
      <w:r>
        <w:t xml:space="preserve"> place own sides</w:t>
      </w:r>
    </w:p>
    <w:p w:rsidR="00B11EB3" w:rsidRDefault="00B11EB3" w:rsidP="00B11EB3">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B11EB3" w:rsidRDefault="00B11EB3" w:rsidP="00B11EB3"/>
    <w:p w:rsidR="00B11EB3" w:rsidRDefault="00B11EB3" w:rsidP="00B11EB3">
      <w:pPr>
        <w:pStyle w:val="Minicrib"/>
      </w:pPr>
      <w:r>
        <w:t>MISS JOHNSTONE OF DUMFRIES  (J8x32)  3C (4C set)</w:t>
      </w:r>
      <w:r>
        <w:tab/>
        <w:t>R Campbell  Farewell My Fancy</w:t>
      </w:r>
    </w:p>
    <w:p w:rsidR="00B11EB3" w:rsidRDefault="00B11EB3" w:rsidP="00B11EB3">
      <w:pPr>
        <w:pStyle w:val="DanceBody"/>
      </w:pPr>
      <w:r>
        <w:t xml:space="preserve"> 1- 8</w:t>
      </w:r>
      <w:r>
        <w:tab/>
        <w:t>1s+2s dance RH across 1/2 way, set to partners, 1s followed by 2s lead down, cross below 3s &amp; cast to original places</w:t>
      </w:r>
    </w:p>
    <w:p w:rsidR="00B11EB3" w:rsidRDefault="00B11EB3" w:rsidP="00B11EB3">
      <w:pPr>
        <w:pStyle w:val="DanceBody"/>
      </w:pPr>
      <w:r>
        <w:t xml:space="preserve"> 9-16</w:t>
      </w:r>
      <w:r>
        <w:tab/>
        <w:t>1s+2s dance the Knot 2s end at top &amp; 1s in prom hold facing 3L</w:t>
      </w:r>
    </w:p>
    <w:p w:rsidR="00B11EB3" w:rsidRDefault="00B11EB3" w:rsidP="00B11EB3">
      <w:pPr>
        <w:pStyle w:val="DanceBody"/>
      </w:pPr>
      <w:r>
        <w:t>17-24</w:t>
      </w:r>
      <w:r>
        <w:tab/>
        <w:t>1s in prom hold dance full reel of 3 with 1</w:t>
      </w:r>
      <w:r w:rsidRPr="00972EEB">
        <w:t>st</w:t>
      </w:r>
      <w:r>
        <w:t xml:space="preserve"> corners end facing 2</w:t>
      </w:r>
      <w:r w:rsidRPr="00972EEB">
        <w:t>nd</w:t>
      </w:r>
      <w:r>
        <w:t xml:space="preserve"> corners</w:t>
      </w:r>
    </w:p>
    <w:p w:rsidR="00B11EB3" w:rsidRDefault="00B11EB3" w:rsidP="00B11EB3">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B11EB3" w:rsidRDefault="00B11EB3" w:rsidP="00B11EB3"/>
    <w:p w:rsidR="00B11EB3" w:rsidRDefault="00B11EB3" w:rsidP="00B11EB3">
      <w:pPr>
        <w:pStyle w:val="Minicrib"/>
      </w:pPr>
      <w:r>
        <w:t>MISS KENYON'S STRATHSPEY  (S4x32)  4C Set</w:t>
      </w:r>
      <w:r>
        <w:tab/>
        <w:t>James Cosh  Glenshee Coll</w:t>
      </w:r>
    </w:p>
    <w:p w:rsidR="00B11EB3" w:rsidRDefault="00B11EB3" w:rsidP="00B11EB3">
      <w:pPr>
        <w:pStyle w:val="DanceBody"/>
      </w:pPr>
      <w:r>
        <w:t xml:space="preserve"> 1- 8</w:t>
      </w:r>
      <w:r>
        <w:tab/>
        <w:t>2s+3s set, cross RH &amp; all chase clockwise 1/2 way.  (4)3 2(1)</w:t>
      </w:r>
    </w:p>
    <w:p w:rsidR="00B11EB3" w:rsidRDefault="00B11EB3" w:rsidP="00B11EB3">
      <w:pPr>
        <w:pStyle w:val="DanceBody"/>
      </w:pPr>
      <w:r>
        <w:t xml:space="preserve"> 9-16</w:t>
      </w:r>
      <w:r>
        <w:tab/>
        <w:t>4s+3s</w:t>
      </w:r>
      <w:r w:rsidRPr="007F0D5A">
        <w:rPr>
          <w:b/>
        </w:rPr>
        <w:t xml:space="preserve"> also </w:t>
      </w:r>
      <w:r>
        <w:t>2s+1s dance 1/2 R&amp;L, 4s+1s (centre couples) dance 1/2 R&amp;L.  (3)(1)(4)(2)</w:t>
      </w:r>
    </w:p>
    <w:p w:rsidR="00B11EB3" w:rsidRDefault="00B11EB3" w:rsidP="00B11EB3">
      <w:pPr>
        <w:pStyle w:val="DanceBody"/>
      </w:pPr>
      <w:r>
        <w:t>17-24</w:t>
      </w:r>
      <w:r>
        <w:tab/>
        <w:t>4s dance 1/2 RSh diagonal reel of 4 with 1L+2M, pass RSh to dance diagonal reel of 4 with 1M+2L &amp; 4s end 3</w:t>
      </w:r>
      <w:r w:rsidRPr="00972EEB">
        <w:t>rd</w:t>
      </w:r>
      <w:r>
        <w:t xml:space="preserve"> place own sides.  (3)2 4 1</w:t>
      </w:r>
    </w:p>
    <w:p w:rsidR="00B11EB3" w:rsidRDefault="00B11EB3" w:rsidP="00B11EB3">
      <w:pPr>
        <w:pStyle w:val="DanceBody"/>
        <w:keepNext w:val="0"/>
      </w:pPr>
      <w:r>
        <w:t>25-32</w:t>
      </w:r>
      <w:r>
        <w:tab/>
        <w:t>3s (at top) full turn RH &amp; 1/2 turn 2s on sides (RH Ladies side &amp; LH Men's side), 3s dance 1/2 Fig of 8 round.  2 3 4 1</w:t>
      </w:r>
    </w:p>
    <w:p w:rsidR="00B11EB3" w:rsidRDefault="00B11EB3" w:rsidP="00B11EB3"/>
    <w:p w:rsidR="00B11EB3" w:rsidRDefault="00B11EB3" w:rsidP="00B11EB3">
      <w:pPr>
        <w:pStyle w:val="Minicrib"/>
      </w:pPr>
      <w:r>
        <w:t>MISS KIRKPATRICK  (S3x32)  3C Set</w:t>
      </w:r>
      <w:r>
        <w:tab/>
        <w:t>Jean Attwood  Alexander Dances 7</w:t>
      </w:r>
    </w:p>
    <w:p w:rsidR="00B11EB3" w:rsidRDefault="00B11EB3" w:rsidP="00B11EB3">
      <w:pPr>
        <w:pStyle w:val="DanceBody"/>
      </w:pPr>
      <w:r>
        <w:t xml:space="preserve"> 1- 8</w:t>
      </w:r>
      <w:r>
        <w:tab/>
        <w:t>1s lead down, cross &amp; cast up round 3s to 2nd place opp sides (2s step up 3-4); 1s lead up top, cross &amp; cast to 2nd place own side</w:t>
      </w:r>
    </w:p>
    <w:p w:rsidR="00B11EB3" w:rsidRPr="00D47A1C" w:rsidRDefault="00B11EB3" w:rsidP="00B11EB3">
      <w:pPr>
        <w:pStyle w:val="DanceBody"/>
      </w:pPr>
      <w:r>
        <w:t xml:space="preserve"> 9-16</w:t>
      </w:r>
      <w:r>
        <w:tab/>
        <w:t xml:space="preserve">2s+1s+3s set, cross RH; 2s &amp; 3s chase clockwise to diagonally opp place </w:t>
      </w:r>
      <w:r>
        <w:rPr>
          <w:b/>
        </w:rPr>
        <w:t>while</w:t>
      </w:r>
      <w:r>
        <w:t xml:space="preserve"> 1s chase for 2 steps then turn RH to face 4th corners (pstn)</w:t>
      </w:r>
    </w:p>
    <w:p w:rsidR="00B11EB3" w:rsidRDefault="00B11EB3" w:rsidP="00B11EB3">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B11EB3" w:rsidRDefault="00B11EB3" w:rsidP="00B11EB3">
      <w:pPr>
        <w:pStyle w:val="DanceBody"/>
        <w:keepNext w:val="0"/>
      </w:pPr>
      <w:r>
        <w:t>25-32</w:t>
      </w:r>
      <w:r>
        <w:tab/>
        <w:t>Reels of 3 on sides, 1s pass 1st corners RSh to start. 1s cross to 2nd place own side from ends of set bars 31-32</w:t>
      </w:r>
    </w:p>
    <w:p w:rsidR="00B11EB3" w:rsidRDefault="00B11EB3" w:rsidP="00B11EB3"/>
    <w:p w:rsidR="00B11EB3" w:rsidRDefault="00B11EB3" w:rsidP="00B11EB3">
      <w:pPr>
        <w:pStyle w:val="Minicrib"/>
      </w:pPr>
      <w:r>
        <w:t>MISS KIRSTEEN BLAIR  (J8x32)  3C (4C set)</w:t>
      </w:r>
      <w:r>
        <w:tab/>
        <w:t>Jenny Bradley  Nottingham Lace</w:t>
      </w:r>
    </w:p>
    <w:p w:rsidR="00B11EB3" w:rsidRDefault="00B11EB3" w:rsidP="00B11EB3">
      <w:pPr>
        <w:pStyle w:val="DanceBody"/>
      </w:pPr>
      <w:r w:rsidRPr="00EB1D81">
        <w:t xml:space="preserve"> </w:t>
      </w:r>
      <w:r w:rsidRPr="00EB1D81">
        <w:rPr>
          <w:bCs/>
        </w:rPr>
        <w:t>1- 8</w:t>
      </w:r>
      <w:r w:rsidRPr="00EB1D81">
        <w:rPr>
          <w:bCs/>
        </w:rPr>
        <w:tab/>
        <w:t>1s dance</w:t>
      </w:r>
      <w:r>
        <w:rPr>
          <w:b/>
          <w:bCs/>
        </w:rPr>
        <w:t xml:space="preserve"> </w:t>
      </w:r>
      <w:r>
        <w:t>reflection reels of 3 on own side dancing between 2s to start</w:t>
      </w:r>
    </w:p>
    <w:p w:rsidR="00B11EB3" w:rsidRDefault="00B11EB3" w:rsidP="00B11EB3">
      <w:pPr>
        <w:pStyle w:val="DanceBody"/>
      </w:pPr>
      <w:r w:rsidRPr="00EB1D81">
        <w:rPr>
          <w:bCs/>
        </w:rPr>
        <w:t xml:space="preserve"> 9-16</w:t>
      </w:r>
      <w:r w:rsidRPr="00EB1D81">
        <w:rPr>
          <w:bCs/>
        </w:rPr>
        <w:tab/>
      </w:r>
      <w:r>
        <w:t>1s+3s dance RH across, 1s+3s dance round clockwise into diagonally opposite places</w:t>
      </w:r>
    </w:p>
    <w:p w:rsidR="00B11EB3" w:rsidRDefault="00B11EB3" w:rsidP="00B11EB3">
      <w:pPr>
        <w:pStyle w:val="DanceBody"/>
      </w:pPr>
      <w:r>
        <w:rPr>
          <w:bCs/>
        </w:rPr>
        <w:t>17-20</w:t>
      </w:r>
      <w:r w:rsidRPr="00EB1D81">
        <w:rPr>
          <w:bCs/>
        </w:rPr>
        <w:tab/>
      </w:r>
      <w:r>
        <w:t>1L casts to top</w:t>
      </w:r>
      <w:r w:rsidRPr="00BA6B4D">
        <w:rPr>
          <w:b/>
        </w:rPr>
        <w:t xml:space="preserve"> </w:t>
      </w:r>
      <w:r>
        <w:rPr>
          <w:b/>
        </w:rPr>
        <w:t xml:space="preserve">as </w:t>
      </w:r>
      <w:r>
        <w:t>3M casts to bottom</w:t>
      </w:r>
      <w:r w:rsidRPr="00BA6B4D">
        <w:rPr>
          <w:b/>
        </w:rPr>
        <w:t xml:space="preserve"> while </w:t>
      </w:r>
      <w:r>
        <w:t>1M+3L 1/2 turn LH &amp; retaining LH give RH to partner &amp; Bal-in-Line</w:t>
      </w:r>
    </w:p>
    <w:p w:rsidR="00B11EB3" w:rsidRPr="00784956" w:rsidRDefault="00B11EB3" w:rsidP="00B11EB3">
      <w:pPr>
        <w:pStyle w:val="DanceBody"/>
      </w:pPr>
      <w:r>
        <w:t>21-24</w:t>
      </w:r>
      <w:r>
        <w:tab/>
      </w:r>
      <w:r w:rsidRPr="00784956">
        <w:t>1L+3M dance to original places</w:t>
      </w:r>
      <w:r>
        <w:t xml:space="preserve"> and set</w:t>
      </w:r>
      <w:r w:rsidRPr="00BA6B4D">
        <w:rPr>
          <w:b/>
        </w:rPr>
        <w:t xml:space="preserve"> while </w:t>
      </w:r>
      <w:r w:rsidRPr="00784956">
        <w:t>1M+3L turn LH back to original places</w:t>
      </w:r>
    </w:p>
    <w:p w:rsidR="00B11EB3" w:rsidRDefault="00B11EB3" w:rsidP="00B11EB3">
      <w:pPr>
        <w:pStyle w:val="DanceBody"/>
        <w:keepNext w:val="0"/>
      </w:pPr>
      <w:r w:rsidRPr="00EB1D81">
        <w:rPr>
          <w:bCs/>
        </w:rPr>
        <w:t>25-32</w:t>
      </w:r>
      <w:r w:rsidRPr="00EB1D81">
        <w:rPr>
          <w:bCs/>
        </w:rPr>
        <w:tab/>
      </w:r>
      <w:r>
        <w:t>1s+2s dance 1/2 R&amp;Ls, set &amp; cross RH to own sides.  2 1 3</w:t>
      </w:r>
    </w:p>
    <w:p w:rsidR="00B11EB3" w:rsidRDefault="00B11EB3" w:rsidP="00B11EB3"/>
    <w:p w:rsidR="00B11EB3" w:rsidRDefault="00B11EB3" w:rsidP="00B11EB3">
      <w:pPr>
        <w:pStyle w:val="Minicrib"/>
      </w:pPr>
      <w:r>
        <w:t>MISS LAWSON'S REEL  (R8x32)  3C (4C set)</w:t>
      </w:r>
      <w:r>
        <w:tab/>
        <w:t>Nan Lawson  The West Wynd</w:t>
      </w:r>
    </w:p>
    <w:p w:rsidR="00B11EB3" w:rsidRDefault="00B11EB3" w:rsidP="00B11EB3">
      <w:pPr>
        <w:pStyle w:val="DanceBody"/>
      </w:pPr>
      <w:r>
        <w:t xml:space="preserve"> 1- 8</w:t>
      </w:r>
      <w:r>
        <w:tab/>
        <w:t>1s+2s circle 4H round to left (8 slip steps); 1s+2s dance LH across back to place</w:t>
      </w:r>
    </w:p>
    <w:p w:rsidR="00B11EB3" w:rsidRDefault="00B11EB3" w:rsidP="00B11EB3">
      <w:pPr>
        <w:pStyle w:val="DanceBody"/>
      </w:pPr>
      <w:r>
        <w:t xml:space="preserve"> 9-16</w:t>
      </w:r>
      <w:r>
        <w:tab/>
        <w:t>1s cast (2s step up), meet &amp; dance down, cast up round 3s &amp; turn LH to face 1st corners</w:t>
      </w:r>
    </w:p>
    <w:p w:rsidR="00B11EB3" w:rsidRDefault="00B11EB3" w:rsidP="00B11EB3">
      <w:pPr>
        <w:pStyle w:val="DanceBody"/>
      </w:pPr>
      <w:r>
        <w:t>17-24</w:t>
      </w:r>
      <w:r>
        <w:tab/>
        <w:t>1s turn 1st corner RH, partner LH to face 1st corner; 1s dance RSh round 1st corner, pass LSh to face 2nd corners</w:t>
      </w:r>
    </w:p>
    <w:p w:rsidR="00B11EB3" w:rsidRDefault="00B11EB3" w:rsidP="00B11EB3">
      <w:pPr>
        <w:pStyle w:val="DanceBody"/>
        <w:keepNext w:val="0"/>
      </w:pPr>
      <w:r>
        <w:t>25-32</w:t>
      </w:r>
      <w:r>
        <w:tab/>
        <w:t>1s turn  2nd corner RH, partner LH, 1L faces down, 1M faces up; 1M dances out of top, 1L out of bottom &amp; they cast to 2nd place own side. 2 1 3</w:t>
      </w:r>
    </w:p>
    <w:p w:rsidR="00B11EB3" w:rsidRDefault="00B11EB3" w:rsidP="00B11EB3"/>
    <w:p w:rsidR="00B11EB3" w:rsidRDefault="00B11EB3" w:rsidP="00B11EB3">
      <w:pPr>
        <w:pStyle w:val="Minicrib"/>
      </w:pPr>
      <w:r>
        <w:t>MISS LESLEY TAYLOR  (R4x32)  4C set</w:t>
      </w:r>
      <w:r>
        <w:tab/>
        <w:t>R Taylor  Martello Tower 5</w:t>
      </w:r>
    </w:p>
    <w:p w:rsidR="00B11EB3" w:rsidRDefault="00B11EB3" w:rsidP="00B11EB3">
      <w:pPr>
        <w:pStyle w:val="DanceBody"/>
      </w:pPr>
      <w:r>
        <w:t xml:space="preserve"> 1- 8</w:t>
      </w:r>
      <w:r>
        <w:tab/>
        <w:t>1s cast to bottom, turn out &amp; cast back to places</w:t>
      </w:r>
    </w:p>
    <w:p w:rsidR="00B11EB3" w:rsidRDefault="00B11EB3" w:rsidP="00B11EB3">
      <w:pPr>
        <w:pStyle w:val="DanceBody"/>
      </w:pPr>
      <w:r>
        <w:t xml:space="preserve"> 9-16</w:t>
      </w:r>
      <w:r>
        <w:tab/>
        <w:t>1s+2s+3s dance reflection reels on own sides</w:t>
      </w:r>
    </w:p>
    <w:p w:rsidR="00B11EB3" w:rsidRDefault="00B11EB3" w:rsidP="00B11EB3">
      <w:pPr>
        <w:pStyle w:val="DanceBody"/>
      </w:pPr>
      <w:r>
        <w:t>17-24</w:t>
      </w:r>
      <w:r>
        <w:tab/>
        <w:t>1s cross RH, cast 1 place, cross LH &amp; cast to bottom</w:t>
      </w:r>
    </w:p>
    <w:p w:rsidR="00B11EB3" w:rsidRDefault="00B11EB3" w:rsidP="00B11EB3">
      <w:pPr>
        <w:pStyle w:val="DanceBody"/>
        <w:keepNext w:val="0"/>
      </w:pPr>
      <w:r>
        <w:t>25-32</w:t>
      </w:r>
      <w:r>
        <w:tab/>
        <w:t>4s+1s dance RH across &amp; LH back to places</w:t>
      </w:r>
    </w:p>
    <w:p w:rsidR="00B11EB3" w:rsidRDefault="00B11EB3" w:rsidP="00B11EB3"/>
    <w:p w:rsidR="00B11EB3" w:rsidRDefault="00B11EB3" w:rsidP="00B11EB3">
      <w:pPr>
        <w:pStyle w:val="Minicrib"/>
      </w:pPr>
      <w:r>
        <w:t>MISS LUCY CLARK  (R8x32)  3C (4C set)</w:t>
      </w:r>
      <w:r>
        <w:tab/>
        <w:t>Valerie Farr</w:t>
      </w:r>
    </w:p>
    <w:p w:rsidR="00B11EB3" w:rsidRDefault="00B11EB3" w:rsidP="00B11EB3">
      <w:pPr>
        <w:pStyle w:val="DanceBody"/>
      </w:pPr>
      <w:r>
        <w:t xml:space="preserve"> 1- 8</w:t>
      </w:r>
      <w:r>
        <w:tab/>
        <w:t xml:space="preserve">1s+2s set, dance RH across &amp; 1s cast </w:t>
      </w:r>
      <w:r>
        <w:rPr>
          <w:b/>
        </w:rPr>
        <w:t>as</w:t>
      </w:r>
      <w:r>
        <w:t xml:space="preserve"> 2s dance up to top</w:t>
      </w:r>
    </w:p>
    <w:p w:rsidR="00B11EB3" w:rsidRDefault="00B11EB3" w:rsidP="00B11EB3">
      <w:pPr>
        <w:pStyle w:val="DanceBody"/>
      </w:pPr>
      <w:r>
        <w:t xml:space="preserve"> 9-16</w:t>
      </w:r>
      <w:r>
        <w:tab/>
        <w:t>2s+1s+3s dance mirror reels on sides, 1s in/down to start; Bars 13-14: 1s cross up from 2nd place opp sides  to end 2 (1) 3</w:t>
      </w:r>
    </w:p>
    <w:p w:rsidR="00B11EB3" w:rsidRDefault="00B11EB3" w:rsidP="00B11EB3">
      <w:pPr>
        <w:pStyle w:val="DanceBody"/>
      </w:pPr>
      <w:r>
        <w:t>17-24</w:t>
      </w:r>
      <w:r>
        <w:tab/>
        <w:t xml:space="preserve">2s+1s+3s set, 1s Petronella turn to 1M between 2s, 1L between 3s </w:t>
      </w:r>
      <w:r>
        <w:rPr>
          <w:b/>
        </w:rPr>
        <w:t>while</w:t>
      </w:r>
      <w:r>
        <w:t xml:space="preserve"> 2s+3s set again; lines of 3 across set &amp; 1s Petronella turn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MISS LUCY FALLON  (S8x32)  3C (4C set)</w:t>
      </w:r>
      <w:r>
        <w:tab/>
        <w:t>David G Queen, 2018</w:t>
      </w:r>
    </w:p>
    <w:p w:rsidR="00B11EB3" w:rsidRDefault="00B11EB3" w:rsidP="00B11EB3">
      <w:pPr>
        <w:pStyle w:val="DanceBody"/>
      </w:pPr>
      <w:r>
        <w:t xml:space="preserve"> 1- 8</w:t>
      </w:r>
      <w:r>
        <w:tab/>
        <w:t xml:space="preserve">1s cast (2s step up 1-2) &amp; petronella turn to 1L between 2s, 1M between 3s; all set, 1s turn RH to face 1st corners </w:t>
      </w:r>
      <w:r>
        <w:rPr>
          <w:b/>
        </w:rPr>
        <w:t>while</w:t>
      </w:r>
      <w:r>
        <w:t xml:space="preserve"> 2s+3s cross RH</w:t>
      </w:r>
    </w:p>
    <w:p w:rsidR="00B11EB3" w:rsidRDefault="00B11EB3" w:rsidP="00B11EB3">
      <w:pPr>
        <w:pStyle w:val="DanceBody"/>
      </w:pPr>
      <w:r>
        <w:t xml:space="preserve"> 9-16</w:t>
      </w:r>
      <w:r>
        <w:tab/>
        <w:t>1s+1st corners dance 1/2 diag reel of 4, 1s pass RSh; 1s+2nd corners dance 1/2 diag reel of 4. 1s end in 2nd place opp sides. (2) (1) (3)</w:t>
      </w:r>
    </w:p>
    <w:p w:rsidR="00B11EB3" w:rsidRDefault="00B11EB3" w:rsidP="00B11EB3">
      <w:pPr>
        <w:pStyle w:val="DanceBody"/>
      </w:pPr>
      <w:r>
        <w:t>17-24</w:t>
      </w:r>
      <w:r>
        <w:tab/>
        <w:t>2s+1s+3s Adv(1 step)+Ret(1 step), all 1/2 turn partners 2H to face partner in middle; all set, pull back RSh &amp; cast to own sides.  2 1 3</w:t>
      </w:r>
    </w:p>
    <w:p w:rsidR="00B11EB3" w:rsidRDefault="00B11EB3" w:rsidP="00B11EB3">
      <w:pPr>
        <w:pStyle w:val="DanceBody"/>
        <w:keepNext w:val="0"/>
      </w:pPr>
      <w:r>
        <w:t>25-32</w:t>
      </w:r>
      <w:r>
        <w:tab/>
        <w:t>2s+1s dance Diamond (All Round) Poussette</w:t>
      </w:r>
    </w:p>
    <w:p w:rsidR="00B11EB3" w:rsidRDefault="00B11EB3" w:rsidP="00B11EB3"/>
    <w:p w:rsidR="00B11EB3" w:rsidRDefault="00B11EB3" w:rsidP="00B11EB3">
      <w:pPr>
        <w:pStyle w:val="Minicrib"/>
      </w:pPr>
      <w:r>
        <w:t>MISS LYNDSEY J MCCRUDDEN  (J8x32)  3C (4C set)</w:t>
      </w:r>
      <w:r>
        <w:tab/>
        <w:t>A Brown  Dunnington Coll 1</w:t>
      </w:r>
    </w:p>
    <w:p w:rsidR="00B11EB3" w:rsidRDefault="00B11EB3" w:rsidP="00B11EB3">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B11EB3" w:rsidRDefault="00B11EB3" w:rsidP="00B11EB3">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B11EB3" w:rsidRDefault="00B11EB3" w:rsidP="00B11EB3">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B11EB3" w:rsidRDefault="00B11EB3" w:rsidP="00B11EB3"/>
    <w:p w:rsidR="00B11EB3" w:rsidRDefault="00B11EB3" w:rsidP="00B11EB3">
      <w:pPr>
        <w:pStyle w:val="Minicrib"/>
      </w:pPr>
      <w:r>
        <w:t>MISS MACPHERSON OF SCONE  (S4x32) 4C set</w:t>
      </w:r>
      <w:r>
        <w:tab/>
        <w:t>Scone SCD Club  Book of Perth Dances</w:t>
      </w:r>
    </w:p>
    <w:p w:rsidR="00B11EB3" w:rsidRPr="007A0EC4" w:rsidRDefault="00B11EB3" w:rsidP="00B11EB3">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B11EB3" w:rsidRPr="007A0EC4" w:rsidRDefault="00B11EB3" w:rsidP="00B11EB3">
      <w:pPr>
        <w:pStyle w:val="DanceBody"/>
      </w:pPr>
      <w:r w:rsidRPr="007A0EC4">
        <w:t xml:space="preserve"> 9-16</w:t>
      </w:r>
      <w:r w:rsidRPr="007A0EC4">
        <w:tab/>
        <w:t>2s+1s</w:t>
      </w:r>
      <w:r w:rsidRPr="007F0D5A">
        <w:rPr>
          <w:b/>
        </w:rPr>
        <w:t xml:space="preserve"> also </w:t>
      </w:r>
      <w:r w:rsidRPr="007A0EC4">
        <w:t>3s+4s dance reels of 4 across</w:t>
      </w:r>
    </w:p>
    <w:p w:rsidR="00B11EB3" w:rsidRPr="007A0EC4" w:rsidRDefault="00B11EB3" w:rsidP="00B11EB3">
      <w:pPr>
        <w:pStyle w:val="DanceBody"/>
      </w:pPr>
      <w:r>
        <w:t>17-20</w:t>
      </w:r>
      <w:r>
        <w:tab/>
        <w:t>1s+4s turn facing person RH &amp; dance 1/2 L</w:t>
      </w:r>
      <w:r w:rsidRPr="007A0EC4">
        <w:t>H across in centre</w:t>
      </w:r>
      <w:r w:rsidRPr="00BA6B4D">
        <w:rPr>
          <w:b/>
        </w:rPr>
        <w:t xml:space="preserve"> </w:t>
      </w:r>
      <w:r>
        <w:rPr>
          <w:b/>
        </w:rPr>
        <w:t xml:space="preserve">as </w:t>
      </w:r>
      <w:r w:rsidRPr="007A0EC4">
        <w:t>corners set facing in</w:t>
      </w:r>
    </w:p>
    <w:p w:rsidR="00B11EB3" w:rsidRPr="007A0EC4" w:rsidRDefault="00B11EB3" w:rsidP="00B11EB3">
      <w:pPr>
        <w:pStyle w:val="DanceBody"/>
      </w:pPr>
      <w:r>
        <w:t>21-24</w:t>
      </w:r>
      <w:r>
        <w:tab/>
        <w:t>4s &amp; 1s turn corners RH &amp; dance 1/2 L</w:t>
      </w:r>
      <w:r w:rsidRPr="007A0EC4">
        <w:t>H across</w:t>
      </w:r>
      <w:r w:rsidRPr="00BA6B4D">
        <w:rPr>
          <w:b/>
        </w:rPr>
        <w:t xml:space="preserve"> </w:t>
      </w:r>
      <w:r>
        <w:rPr>
          <w:b/>
        </w:rPr>
        <w:t xml:space="preserve">as </w:t>
      </w:r>
      <w:r w:rsidRPr="007A0EC4">
        <w:t>corners set &amp; all end on the sides.  2 (1) (4) 3</w:t>
      </w:r>
    </w:p>
    <w:p w:rsidR="00B11EB3" w:rsidRPr="007A0EC4" w:rsidRDefault="00B11EB3" w:rsidP="00B11EB3">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rPr>
        <w:t xml:space="preserve"> </w:t>
      </w:r>
      <w:r>
        <w:rPr>
          <w:b/>
        </w:rPr>
        <w:t xml:space="preserve">as </w:t>
      </w:r>
      <w:r>
        <w:t>1</w:t>
      </w:r>
      <w:r w:rsidRPr="007A0EC4">
        <w:t>s+</w:t>
      </w:r>
      <w:r>
        <w:t>4</w:t>
      </w:r>
      <w:r w:rsidRPr="007A0EC4">
        <w:t>s turn 2H</w:t>
      </w:r>
      <w:r>
        <w:t xml:space="preserve"> 1.1/2 </w:t>
      </w:r>
      <w:r w:rsidRPr="007A0EC4">
        <w:t>times on sides to end 3 1 4 2</w:t>
      </w:r>
    </w:p>
    <w:p w:rsidR="00B11EB3" w:rsidRDefault="00B11EB3" w:rsidP="00B11EB3"/>
    <w:p w:rsidR="00B11EB3" w:rsidRDefault="00B11EB3" w:rsidP="00B11EB3">
      <w:pPr>
        <w:pStyle w:val="Minicrib"/>
      </w:pPr>
      <w:r>
        <w:t>MISS MARGARET BRYSON  (S3x32)  3C Set</w:t>
      </w:r>
      <w:r>
        <w:tab/>
        <w:t>N Bolton  Let's All Dance Too</w:t>
      </w:r>
    </w:p>
    <w:p w:rsidR="00B11EB3" w:rsidRDefault="00B11EB3" w:rsidP="00B11EB3">
      <w:pPr>
        <w:pStyle w:val="DanceBody"/>
      </w:pPr>
      <w:r>
        <w:t xml:space="preserve"> 1- 8</w:t>
      </w:r>
      <w:r>
        <w:tab/>
        <w:t>1s+2s set twice &amp; dance RH across</w:t>
      </w:r>
    </w:p>
    <w:p w:rsidR="00B11EB3" w:rsidRDefault="00B11EB3" w:rsidP="00B11EB3">
      <w:pPr>
        <w:pStyle w:val="DanceBody"/>
      </w:pPr>
      <w:r>
        <w:t xml:space="preserve"> 9-16</w:t>
      </w:r>
      <w:r>
        <w:tab/>
        <w:t>1s+2s set twice &amp; dance LH across</w:t>
      </w:r>
    </w:p>
    <w:p w:rsidR="00B11EB3" w:rsidRDefault="00B11EB3" w:rsidP="00B11EB3">
      <w:pPr>
        <w:pStyle w:val="DanceBody"/>
      </w:pPr>
      <w:r>
        <w:t>17-24</w:t>
      </w:r>
      <w:r>
        <w:tab/>
        <w:t>1s cast 1 place, cross RH, cast down 1 place &amp; cross RH</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MISS MARGARET HILL  (J8x32)  3C (4C set)</w:t>
      </w:r>
      <w:r>
        <w:tab/>
        <w:t>MMM 2</w:t>
      </w:r>
    </w:p>
    <w:p w:rsidR="00B11EB3" w:rsidRDefault="00B11EB3" w:rsidP="00B11EB3">
      <w:pPr>
        <w:pStyle w:val="DanceBody"/>
      </w:pPr>
      <w:r>
        <w:t xml:space="preserve"> 1- 8</w:t>
      </w:r>
      <w:r>
        <w:tab/>
        <w:t>1L sets advcg to 2M &amp; turns 3M 2H to end b'tw'n 2M+3M, 1M sets advcg to 2L &amp; turns 3L 2H &amp; ends facing down with 1L (who crosses) on left</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dance Allemande 1s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B11EB3" w:rsidRDefault="00B11EB3" w:rsidP="00B11EB3"/>
    <w:p w:rsidR="00B11EB3" w:rsidRDefault="00B11EB3" w:rsidP="00B11EB3">
      <w:pPr>
        <w:pStyle w:val="Minicrib"/>
      </w:pPr>
      <w:r>
        <w:t>MISS MARY DOUGLAS  (J8x48)  3C (4C set)</w:t>
      </w:r>
      <w:r>
        <w:tab/>
        <w:t>T Wilson  RSCDS Bk 10</w:t>
      </w:r>
    </w:p>
    <w:p w:rsidR="00B11EB3" w:rsidRDefault="00B11EB3" w:rsidP="00B11EB3">
      <w:pPr>
        <w:pStyle w:val="DanceBody"/>
      </w:pPr>
      <w:r>
        <w:t xml:space="preserve"> 1- 8</w:t>
      </w:r>
      <w:r>
        <w:tab/>
        <w:t>1s dance parallel RSh reels of 3 on own sides</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1s lead down the middle &amp; back to top</w:t>
      </w:r>
    </w:p>
    <w:p w:rsidR="00B11EB3" w:rsidRDefault="00B11EB3" w:rsidP="00B11EB3">
      <w:pPr>
        <w:pStyle w:val="DanceBody"/>
      </w:pPr>
      <w:r>
        <w:t>25-32</w:t>
      </w:r>
      <w:r>
        <w:tab/>
        <w:t>1s cast 1 place on own sides, dance in &amp; lead down between 3s, cast up round 3s &amp; cross to face 1</w:t>
      </w:r>
      <w:r w:rsidRPr="00972EEB">
        <w:t>st</w:t>
      </w:r>
      <w:r>
        <w:t xml:space="preserve"> corners</w:t>
      </w:r>
    </w:p>
    <w:p w:rsidR="00B11EB3" w:rsidRDefault="00B11EB3" w:rsidP="00B11EB3">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B11EB3" w:rsidRDefault="00B11EB3" w:rsidP="00B11EB3">
      <w:pPr>
        <w:pStyle w:val="DanceBody"/>
        <w:keepNext w:val="0"/>
      </w:pPr>
      <w:r>
        <w:t>41-48</w:t>
      </w:r>
      <w:r>
        <w:tab/>
        <w:t>1s dance reels of 3 on opposite sides passing 1</w:t>
      </w:r>
      <w:r w:rsidRPr="00972EEB">
        <w:t>st</w:t>
      </w:r>
      <w:r>
        <w:t xml:space="preserve"> corner LSh to start &amp; 1s cross RH back to places</w:t>
      </w:r>
    </w:p>
    <w:p w:rsidR="00B11EB3" w:rsidRDefault="00B11EB3" w:rsidP="00B11EB3"/>
    <w:p w:rsidR="00B11EB3" w:rsidRDefault="00B11EB3" w:rsidP="00B11EB3">
      <w:pPr>
        <w:pStyle w:val="Minicrib"/>
      </w:pPr>
      <w:r>
        <w:t>MISS MARY GRAY'S FANCY  (S4x32) 4C set</w:t>
      </w:r>
      <w:r>
        <w:tab/>
      </w:r>
    </w:p>
    <w:p w:rsidR="00B11EB3" w:rsidRDefault="00B11EB3" w:rsidP="00B11EB3">
      <w:pPr>
        <w:pStyle w:val="DanceBody"/>
      </w:pPr>
      <w:r>
        <w:t xml:space="preserve"> 1- 8</w:t>
      </w:r>
      <w:r>
        <w:tab/>
        <w:t>All join hands on sides, set, cross RH, set cross back RH</w:t>
      </w:r>
    </w:p>
    <w:p w:rsidR="00B11EB3" w:rsidRDefault="00B11EB3" w:rsidP="00B11EB3">
      <w:pPr>
        <w:pStyle w:val="DanceBody"/>
      </w:pPr>
      <w:r>
        <w:t xml:space="preserve"> 9-16</w:t>
      </w:r>
      <w:r>
        <w:tab/>
        <w:t>1s lead down (3 steps), lead up (3 steps) &amp; cast to 2</w:t>
      </w:r>
      <w:r w:rsidRPr="00840D8D">
        <w:t>nd</w:t>
      </w:r>
      <w:r>
        <w:t xml:space="preserve"> place (2s step up bars 15-16)</w:t>
      </w:r>
    </w:p>
    <w:p w:rsidR="00B11EB3" w:rsidRDefault="00B11EB3" w:rsidP="00B11EB3">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B11EB3" w:rsidRDefault="00B11EB3" w:rsidP="00B11EB3">
      <w:pPr>
        <w:pStyle w:val="DanceBody"/>
        <w:keepNext w:val="0"/>
      </w:pPr>
      <w:r>
        <w:t>25-32</w:t>
      </w:r>
      <w:r>
        <w:tab/>
        <w:t>1s turn 2H (2 bars), cast to 4</w:t>
      </w:r>
      <w:r w:rsidRPr="00840D8D">
        <w:t>th</w:t>
      </w:r>
      <w:r>
        <w:t xml:space="preserve"> place (3s+4s step up) &amp; 1s turn 2H (4 bars)</w:t>
      </w:r>
    </w:p>
    <w:p w:rsidR="00B11EB3" w:rsidRDefault="00B11EB3" w:rsidP="00B11EB3"/>
    <w:p w:rsidR="00B11EB3" w:rsidRDefault="00B11EB3" w:rsidP="00B11EB3">
      <w:pPr>
        <w:pStyle w:val="Minicrib"/>
      </w:pPr>
      <w:r>
        <w:t>MISS MARY MILNE  (J8x32)  3C (4C set)</w:t>
      </w:r>
      <w:r>
        <w:tab/>
        <w:t>Tom Hall  Banchory Bk</w:t>
      </w:r>
    </w:p>
    <w:p w:rsidR="00B11EB3" w:rsidRPr="00CC1782" w:rsidRDefault="00B11EB3" w:rsidP="00B11EB3">
      <w:pPr>
        <w:pStyle w:val="DanceBody"/>
      </w:pPr>
      <w:r w:rsidRPr="00CC1782">
        <w:t xml:space="preserve"> 1- 8</w:t>
      </w:r>
      <w:r w:rsidRPr="00CC1782">
        <w:tab/>
        <w:t>1s cross RH, cast (2s step up); 1s cross LH, 1L casts up to end between 2s facing down, 1M casts down to end between 3s facing up</w:t>
      </w:r>
    </w:p>
    <w:p w:rsidR="00B11EB3" w:rsidRDefault="00B11EB3" w:rsidP="00B11EB3">
      <w:pPr>
        <w:pStyle w:val="DanceBody"/>
      </w:pPr>
      <w:r w:rsidRPr="00CC1782">
        <w:t xml:space="preserve"> 9-16</w:t>
      </w:r>
      <w:r w:rsidRPr="00CC1782">
        <w:tab/>
        <w:t>1s set advancing, pull back RSh to finish in Crown Triangles position</w:t>
      </w:r>
      <w:r>
        <w:t xml:space="preserve"> </w:t>
      </w:r>
      <w:r w:rsidRPr="00024F6F">
        <w:rPr>
          <w:b/>
        </w:rPr>
        <w:t>while</w:t>
      </w:r>
      <w:r>
        <w:t xml:space="preserve"> 2s &amp; 3s set turning 1/4 on the spot to face down/up</w:t>
      </w:r>
      <w:r w:rsidRPr="00CC1782">
        <w:t>, all set;</w:t>
      </w:r>
    </w:p>
    <w:p w:rsidR="00B11EB3" w:rsidRPr="00CC1782" w:rsidRDefault="00B11EB3" w:rsidP="00B11EB3">
      <w:pPr>
        <w:pStyle w:val="DanceBody"/>
      </w:pPr>
      <w:r>
        <w:tab/>
        <w:t>A</w:t>
      </w:r>
      <w:r w:rsidRPr="00CC1782">
        <w:t>ll set again advancing to "invert" Triangle &amp; all set</w:t>
      </w:r>
    </w:p>
    <w:p w:rsidR="00B11EB3" w:rsidRPr="00CC1782" w:rsidRDefault="00B11EB3" w:rsidP="00B11EB3">
      <w:pPr>
        <w:pStyle w:val="DanceBody"/>
      </w:pPr>
      <w:r w:rsidRPr="00CC1782">
        <w:t>17-18</w:t>
      </w:r>
      <w:r w:rsidRPr="00CC1782">
        <w:tab/>
        <w:t xml:space="preserve">1s change places RH (up/down set) </w:t>
      </w:r>
      <w:r w:rsidRPr="00CC1782">
        <w:rPr>
          <w:b/>
        </w:rPr>
        <w:t>while</w:t>
      </w:r>
      <w:r w:rsidRPr="00CC1782">
        <w:t xml:space="preserve"> 2s &amp; 3s dance up/down to 2nd/3rd place and face out.</w:t>
      </w:r>
    </w:p>
    <w:p w:rsidR="00B11EB3" w:rsidRPr="00CC1782" w:rsidRDefault="00B11EB3" w:rsidP="00B11EB3">
      <w:pPr>
        <w:pStyle w:val="DanceBody"/>
      </w:pPr>
      <w:r w:rsidRPr="00CC1782">
        <w:t>19-24</w:t>
      </w:r>
      <w:r w:rsidRPr="00CC1782">
        <w:tab/>
        <w:t>1M+2s &amp; 1L+3s dance reels of 3 across, 1s RSh to 2nd corner to start (6 bars). 1s end in 2nd place own side</w:t>
      </w:r>
    </w:p>
    <w:p w:rsidR="00B11EB3" w:rsidRPr="00CC1782" w:rsidRDefault="00B11EB3" w:rsidP="00B11EB3">
      <w:pPr>
        <w:pStyle w:val="DanceBody"/>
        <w:keepNext w:val="0"/>
      </w:pPr>
      <w:r w:rsidRPr="00CC1782">
        <w:t>25-32</w:t>
      </w:r>
      <w:r w:rsidRPr="00CC1782">
        <w:tab/>
        <w:t>1M+2s &amp; 1L+3s dance LH across; 1s turn RH to end in 2nd place own side &amp; all set.  2 1 3</w:t>
      </w:r>
    </w:p>
    <w:p w:rsidR="00B11EB3" w:rsidRDefault="00B11EB3" w:rsidP="00B11EB3"/>
    <w:p w:rsidR="00B11EB3" w:rsidRDefault="00B11EB3" w:rsidP="00B11EB3">
      <w:pPr>
        <w:pStyle w:val="Minicrib"/>
      </w:pPr>
      <w:r>
        <w:t>MISS MCBURNIE'S WEDDING  (S3x32)  3C set</w:t>
      </w:r>
      <w:r>
        <w:tab/>
        <w:t>A Hodgson</w:t>
      </w:r>
    </w:p>
    <w:p w:rsidR="00B11EB3" w:rsidRPr="00922124" w:rsidRDefault="00B11EB3" w:rsidP="00B11EB3">
      <w:pPr>
        <w:pStyle w:val="DanceBody"/>
      </w:pPr>
      <w:r w:rsidRPr="00922124">
        <w:t>1- 8</w:t>
      </w:r>
      <w:r w:rsidRPr="00922124">
        <w:tab/>
        <w:t>2s followed by 1s lead down &amp; back to places</w:t>
      </w:r>
    </w:p>
    <w:p w:rsidR="00B11EB3" w:rsidRPr="00922124" w:rsidRDefault="00B11EB3" w:rsidP="00B11EB3">
      <w:pPr>
        <w:pStyle w:val="DanceBody"/>
      </w:pPr>
      <w:r w:rsidRPr="00922124">
        <w:t xml:space="preserve"> 9-16</w:t>
      </w:r>
      <w:r w:rsidRPr="00922124">
        <w:tab/>
        <w:t>1M+2M &amp; 1L+2L Set+Link, 1s set advancing &amp; turn 2H</w:t>
      </w:r>
    </w:p>
    <w:p w:rsidR="00B11EB3" w:rsidRPr="00922124" w:rsidRDefault="00B11EB3" w:rsidP="00B11EB3">
      <w:pPr>
        <w:pStyle w:val="DanceBody"/>
      </w:pPr>
      <w:r w:rsidRPr="00922124">
        <w:t>17-24</w:t>
      </w:r>
      <w:r w:rsidRPr="00922124">
        <w:tab/>
        <w:t>1s+3s dance the Knot</w:t>
      </w:r>
    </w:p>
    <w:p w:rsidR="00B11EB3" w:rsidRPr="00922124" w:rsidRDefault="00B11EB3" w:rsidP="00B11EB3">
      <w:pPr>
        <w:pStyle w:val="DanceBody"/>
        <w:keepNext w:val="0"/>
      </w:pPr>
      <w:r w:rsidRPr="00922124">
        <w:t>25-32</w:t>
      </w:r>
      <w:r w:rsidRPr="00922124">
        <w:tab/>
        <w:t>1s dance up, turn 2H twice &amp; dance back to 3rd place</w:t>
      </w:r>
    </w:p>
    <w:p w:rsidR="00B11EB3" w:rsidRDefault="00B11EB3" w:rsidP="00B11EB3"/>
    <w:p w:rsidR="00B11EB3" w:rsidRDefault="00B11EB3" w:rsidP="00B11EB3">
      <w:pPr>
        <w:pStyle w:val="Minicrib"/>
      </w:pPr>
      <w:r>
        <w:t>MISS MCLEAN OF INVERNESS  (S4x32)  4C set</w:t>
      </w:r>
      <w:r>
        <w:tab/>
        <w:t>Jackie Johnstone  Loreburn Bk 2</w:t>
      </w:r>
    </w:p>
    <w:p w:rsidR="00B11EB3" w:rsidRDefault="00B11EB3" w:rsidP="00B11EB3">
      <w:pPr>
        <w:pStyle w:val="DanceBody"/>
      </w:pPr>
      <w:r>
        <w:t xml:space="preserve"> 1- 8</w:t>
      </w:r>
      <w:r>
        <w:tab/>
        <w:t>1s+3s set &amp; 3/4 turn RH to Men face up &amp; Ladies down (1s+3s move down &amp; 2s+4s step up 1/2 place). 1s+3s set &amp; turn RH once round</w:t>
      </w:r>
    </w:p>
    <w:p w:rsidR="00B11EB3" w:rsidRDefault="00B11EB3" w:rsidP="00B11EB3">
      <w:pPr>
        <w:pStyle w:val="DanceBody"/>
      </w:pPr>
      <w:r>
        <w:t xml:space="preserve"> 9-16</w:t>
      </w:r>
      <w:r>
        <w:tab/>
        <w:t>1s+2s</w:t>
      </w:r>
      <w:r w:rsidRPr="007F0D5A">
        <w:rPr>
          <w:b/>
        </w:rPr>
        <w:t xml:space="preserve"> also </w:t>
      </w:r>
      <w:r>
        <w:t>3s+4s dance RH across &amp; LH back, 1s</w:t>
      </w:r>
      <w:r w:rsidRPr="007F0D5A">
        <w:rPr>
          <w:b/>
        </w:rPr>
        <w:t xml:space="preserve"> also </w:t>
      </w:r>
      <w:r>
        <w:t>3s end BtoB (with partner) on opposite sides facing 2s/4s</w:t>
      </w:r>
    </w:p>
    <w:p w:rsidR="00B11EB3" w:rsidRDefault="00B11EB3" w:rsidP="00B11EB3">
      <w:pPr>
        <w:pStyle w:val="DanceBody"/>
      </w:pPr>
      <w:r>
        <w:t>17-24</w:t>
      </w:r>
      <w:r>
        <w:tab/>
        <w:t>All dance reels of 4 across, on last 2 bars 1M+2M, 1L+2L, 3M+4M &amp; 3L+4L turn RH, 1s into centre facing down &amp; others in original places</w:t>
      </w:r>
    </w:p>
    <w:p w:rsidR="00B11EB3" w:rsidRDefault="00B11EB3" w:rsidP="00B11EB3">
      <w:pPr>
        <w:pStyle w:val="DanceBody"/>
        <w:keepNext w:val="0"/>
      </w:pPr>
      <w:r>
        <w:t>25-32</w:t>
      </w:r>
      <w:r>
        <w:tab/>
        <w:t>1s lead down</w:t>
      </w:r>
      <w:r w:rsidRPr="00BA6B4D">
        <w:rPr>
          <w:b/>
        </w:rPr>
        <w:t xml:space="preserve"> while </w:t>
      </w:r>
      <w:r>
        <w:t>2s+3s+4s step up, all set &amp; turn RH</w:t>
      </w:r>
    </w:p>
    <w:p w:rsidR="00B11EB3" w:rsidRDefault="00B11EB3" w:rsidP="00B11EB3"/>
    <w:p w:rsidR="00B11EB3" w:rsidRDefault="00B11EB3" w:rsidP="00B11EB3">
      <w:pPr>
        <w:pStyle w:val="Minicrib"/>
      </w:pPr>
      <w:r>
        <w:t>MISS MILLIGAN'S STRATHSPEY  (S8x32)  3C (4C set)</w:t>
      </w:r>
      <w:r>
        <w:tab/>
        <w:t>Golden Jubilee Dances</w:t>
      </w:r>
    </w:p>
    <w:p w:rsidR="00B11EB3" w:rsidRDefault="00B11EB3" w:rsidP="00B11EB3">
      <w:pPr>
        <w:pStyle w:val="DanceBody"/>
      </w:pPr>
      <w:r>
        <w:t xml:space="preserve"> 1- 8</w:t>
      </w:r>
      <w:r>
        <w:tab/>
        <w:t>1s+2s circle 4H round to left, 1s face 2s NHJ with partners.  1s+2s set, 1s turning towards each other to face up, then 1s cast</w:t>
      </w:r>
      <w:r w:rsidRPr="00BA6B4D">
        <w:rPr>
          <w:b/>
        </w:rPr>
        <w:t xml:space="preserve"> while </w:t>
      </w:r>
      <w:r>
        <w:t>2s dance up &amp; face out</w:t>
      </w:r>
    </w:p>
    <w:p w:rsidR="00B11EB3" w:rsidRDefault="00B11EB3" w:rsidP="00B11EB3">
      <w:pPr>
        <w:pStyle w:val="DanceBody"/>
      </w:pPr>
      <w:r>
        <w:t xml:space="preserve"> 9-16</w:t>
      </w:r>
      <w:r>
        <w:tab/>
        <w:t>2s+1s+3s dance reflection reels of 3 on own sides 1s dancing in between 3s to start.  All take hands where possible</w:t>
      </w:r>
    </w:p>
    <w:p w:rsidR="00B11EB3" w:rsidRDefault="00B11EB3" w:rsidP="00B11EB3">
      <w:pPr>
        <w:pStyle w:val="DanceBody"/>
      </w:pPr>
      <w:r>
        <w:t>17-24</w:t>
      </w:r>
      <w:r>
        <w:tab/>
        <w:t>2s+1s+3s set, 2s+1s 1/2 turn LH, 1s followed by 2s lead down between 3s, cross &amp; cast up on own sides</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MISS MONEYPENNY'S JIG  (J8x32)  3C (4C set)</w:t>
      </w:r>
      <w:r>
        <w:tab/>
        <w:t>Alasdair Brown  Eglinton Collection</w:t>
      </w:r>
    </w:p>
    <w:p w:rsidR="00B11EB3" w:rsidRPr="005165F8" w:rsidRDefault="00B11EB3" w:rsidP="00B11EB3">
      <w:pPr>
        <w:pStyle w:val="DanceBody"/>
      </w:pPr>
      <w:r w:rsidRPr="005165F8">
        <w:t xml:space="preserve"> 1- 4</w:t>
      </w:r>
      <w:r w:rsidRPr="005165F8">
        <w:tab/>
        <w:t>1s set, cast (2s step up 3-4)</w:t>
      </w:r>
    </w:p>
    <w:p w:rsidR="00B11EB3" w:rsidRPr="005165F8" w:rsidRDefault="00B11EB3" w:rsidP="00B11EB3">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B11EB3" w:rsidRPr="005165F8" w:rsidRDefault="00B11EB3" w:rsidP="00B11EB3">
      <w:pPr>
        <w:pStyle w:val="DanceBody"/>
      </w:pPr>
      <w:r w:rsidRPr="005165F8">
        <w:t xml:space="preserve"> 9-12</w:t>
      </w:r>
      <w:r w:rsidRPr="005165F8">
        <w:tab/>
        <w:t>1s+3s dance 1/2 double Fig 8. To begin 1s cross down, 3s dance up sides. To finish, 3L pulls back LSh 3M pulls back RSh</w:t>
      </w:r>
    </w:p>
    <w:p w:rsidR="00B11EB3" w:rsidRPr="005165F8" w:rsidRDefault="00B11EB3" w:rsidP="00B11EB3">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B11EB3" w:rsidRPr="005165F8" w:rsidRDefault="00B11EB3" w:rsidP="00B11EB3">
      <w:pPr>
        <w:pStyle w:val="DanceBody"/>
      </w:pPr>
      <w:r w:rsidRPr="005165F8">
        <w:t>17-20</w:t>
      </w:r>
      <w:r w:rsidRPr="005165F8">
        <w:tab/>
        <w:t xml:space="preserve">1s+2L+3M </w:t>
      </w:r>
      <w:bookmarkStart w:id="12" w:name="_Hlk135495577"/>
      <w:r>
        <w:t>dance 1/2 RSh T</w:t>
      </w:r>
      <w:r w:rsidRPr="005165F8">
        <w:t>andem reel of 3, changing the lead so 1M finishes facing 3L in 3M</w:t>
      </w:r>
      <w:r>
        <w:t>'</w:t>
      </w:r>
      <w:r w:rsidRPr="005165F8">
        <w:t>s place, 1L is behind 1M</w:t>
      </w:r>
      <w:bookmarkEnd w:id="12"/>
    </w:p>
    <w:p w:rsidR="00B11EB3" w:rsidRPr="005165F8" w:rsidRDefault="00B11EB3" w:rsidP="00B11EB3">
      <w:pPr>
        <w:pStyle w:val="DanceBody"/>
      </w:pPr>
      <w:r>
        <w:t>21-24</w:t>
      </w:r>
      <w:r>
        <w:tab/>
        <w:t>1s+2M+3L dance 1/2 RSh T</w:t>
      </w:r>
      <w:r w:rsidRPr="005165F8">
        <w:t>andem reel of 3, changing the lead so 1s finish in 2nd place own sides</w:t>
      </w:r>
    </w:p>
    <w:p w:rsidR="00B11EB3" w:rsidRPr="005165F8" w:rsidRDefault="00B11EB3" w:rsidP="00B11EB3">
      <w:pPr>
        <w:pStyle w:val="DanceBody"/>
      </w:pPr>
      <w:r w:rsidRPr="005165F8">
        <w:t>25-32</w:t>
      </w:r>
      <w:r w:rsidRPr="005165F8">
        <w:tab/>
        <w:t>All dance 3 couple Set &amp; Rotate</w:t>
      </w:r>
      <w:r>
        <w:t>:</w:t>
      </w:r>
    </w:p>
    <w:p w:rsidR="00B11EB3" w:rsidRPr="005165F8" w:rsidRDefault="00B11EB3" w:rsidP="00B11EB3">
      <w:pPr>
        <w:pStyle w:val="DanceBody"/>
      </w:pPr>
      <w:r w:rsidRPr="005165F8">
        <w:tab/>
        <w:t>25-28  Set &amp; Rotate singly &amp; chase clockwise to form lines of 3 across (Men facing down &amp; Ladies up)</w:t>
      </w:r>
    </w:p>
    <w:p w:rsidR="00B11EB3" w:rsidRPr="005165F8" w:rsidRDefault="00B11EB3" w:rsidP="00B11EB3">
      <w:pPr>
        <w:pStyle w:val="DanceBody"/>
        <w:keepNext w:val="0"/>
      </w:pPr>
      <w:r w:rsidRPr="005165F8">
        <w:tab/>
        <w:t>29-32  All change places with partner &amp; chase clockwise to own sides to end 2 1 3</w:t>
      </w:r>
    </w:p>
    <w:p w:rsidR="00B11EB3" w:rsidRDefault="00B11EB3" w:rsidP="00B11EB3"/>
    <w:p w:rsidR="00B11EB3" w:rsidRDefault="00B11EB3" w:rsidP="00B11EB3">
      <w:pPr>
        <w:pStyle w:val="Minicrib"/>
      </w:pPr>
      <w:r>
        <w:t>MISS MURIEL JOHNSTONE'S JIG  (J8x32)  3C (4C set)</w:t>
      </w:r>
      <w:r>
        <w:tab/>
        <w:t>G Dale Birdsall  A Cup of Kindness</w:t>
      </w:r>
    </w:p>
    <w:p w:rsidR="00B11EB3" w:rsidRDefault="00B11EB3" w:rsidP="00B11EB3">
      <w:pPr>
        <w:pStyle w:val="DanceBody"/>
      </w:pPr>
      <w:r>
        <w:rPr>
          <w:b/>
        </w:rPr>
        <w:t xml:space="preserve"> </w:t>
      </w:r>
      <w:r w:rsidRPr="00666F81">
        <w:rPr>
          <w:b/>
        </w:rPr>
        <w:t>1-</w:t>
      </w:r>
      <w:r>
        <w:rPr>
          <w:b/>
        </w:rPr>
        <w:t xml:space="preserve"> </w:t>
      </w:r>
      <w:r w:rsidRPr="00666F81">
        <w:rPr>
          <w:b/>
        </w:rPr>
        <w:t>8</w:t>
      </w:r>
      <w:r>
        <w:rPr>
          <w:b/>
        </w:rPr>
        <w:tab/>
      </w:r>
      <w:r w:rsidRPr="00666F81">
        <w:t>1</w:t>
      </w:r>
      <w:r>
        <w:t>s dance 1/2 RSh reel of 3 on own sides; 1L followed by 1M dances up behind 2L+3L &amp; 1L crosses to end in 1M original place (2s+3s step down 7-8)  (1) 3 2</w:t>
      </w:r>
    </w:p>
    <w:p w:rsidR="00B11EB3" w:rsidRDefault="00B11EB3" w:rsidP="00B11EB3">
      <w:pPr>
        <w:pStyle w:val="DanceBody"/>
      </w:pPr>
      <w:r>
        <w:t xml:space="preserve"> </w:t>
      </w:r>
      <w:r w:rsidRPr="00B129FA">
        <w:rPr>
          <w:b/>
        </w:rPr>
        <w:t>9-16</w:t>
      </w:r>
      <w:r>
        <w:tab/>
      </w:r>
      <w:r w:rsidRPr="00666F81">
        <w:t>1</w:t>
      </w:r>
      <w:r>
        <w:t>s dance 1/2 LSh reel of 3 on opp sides; 1L followed by 1M dances up behind 3M+2M &amp; 1L crosses to end in original place (2s+3s step down on 15-16)</w:t>
      </w:r>
    </w:p>
    <w:p w:rsidR="00B11EB3" w:rsidRPr="00666F81" w:rsidRDefault="00B11EB3" w:rsidP="00B11EB3">
      <w:pPr>
        <w:pStyle w:val="DanceBody"/>
      </w:pPr>
      <w:r>
        <w:rPr>
          <w:b/>
        </w:rPr>
        <w:t>17-24</w:t>
      </w:r>
      <w:r w:rsidRPr="00666F81">
        <w:rPr>
          <w:b/>
        </w:rPr>
        <w:tab/>
      </w:r>
      <w:r>
        <w:t>3s followed by 2s+1s lead</w:t>
      </w:r>
      <w:r w:rsidRPr="00B129FA">
        <w:t xml:space="preserve"> down the middle</w:t>
      </w:r>
      <w:r>
        <w:t>, Ladies turn under Man's arm to change sides &amp; all dance up to places opp sides  (1) (2) (3)</w:t>
      </w:r>
    </w:p>
    <w:p w:rsidR="00B11EB3" w:rsidRDefault="00B11EB3" w:rsidP="00B11EB3">
      <w:pPr>
        <w:pStyle w:val="DanceBody"/>
        <w:keepNext w:val="0"/>
      </w:pPr>
      <w:r w:rsidRPr="00666F81">
        <w:rPr>
          <w:b/>
        </w:rPr>
        <w:t>25-32</w:t>
      </w:r>
      <w:r w:rsidRPr="00666F81">
        <w:rPr>
          <w:b/>
        </w:rPr>
        <w:tab/>
      </w:r>
      <w:r>
        <w:t>All set &amp;</w:t>
      </w:r>
      <w:r w:rsidRPr="00666F81">
        <w:t xml:space="preserve"> cross</w:t>
      </w:r>
      <w:r>
        <w:t xml:space="preserve"> RH</w:t>
      </w:r>
      <w:r w:rsidRPr="00666F81">
        <w:t xml:space="preserve">, </w:t>
      </w:r>
      <w:r>
        <w:t>1s set facing 2s &amp; change places LH on the sides 2 1 3</w:t>
      </w:r>
    </w:p>
    <w:p w:rsidR="00B11EB3" w:rsidRDefault="00B11EB3" w:rsidP="00B11EB3"/>
    <w:p w:rsidR="00B11EB3" w:rsidRDefault="00B11EB3" w:rsidP="00B11EB3">
      <w:pPr>
        <w:pStyle w:val="Minicrib"/>
      </w:pPr>
      <w:r>
        <w:t>MISS MURRAY OF LINTROSE  (R8x32)  3C (4C set)</w:t>
      </w:r>
      <w:r>
        <w:tab/>
        <w:t>J Bowie  RSCDS Bk 27</w:t>
      </w:r>
    </w:p>
    <w:p w:rsidR="00B11EB3" w:rsidRDefault="00B11EB3" w:rsidP="00B11EB3">
      <w:pPr>
        <w:pStyle w:val="DanceBody"/>
      </w:pPr>
      <w:r>
        <w:t xml:space="preserve"> 1- 8</w:t>
      </w:r>
      <w:r>
        <w:tab/>
        <w:t>2s dance Allemande</w:t>
      </w:r>
      <w:r w:rsidRPr="00BA6B4D">
        <w:rPr>
          <w:b/>
        </w:rPr>
        <w:t xml:space="preserve"> </w:t>
      </w:r>
      <w:r>
        <w:rPr>
          <w:b/>
        </w:rPr>
        <w:t xml:space="preserve">as </w:t>
      </w:r>
      <w:r>
        <w:t>1s cast &amp; join in behind 2s</w:t>
      </w:r>
    </w:p>
    <w:p w:rsidR="00B11EB3" w:rsidRDefault="00B11EB3" w:rsidP="00B11EB3">
      <w:pPr>
        <w:pStyle w:val="DanceBody"/>
      </w:pPr>
      <w:r>
        <w:t xml:space="preserve"> 9-16</w:t>
      </w:r>
      <w:r>
        <w:tab/>
        <w:t>3s dance Allemande</w:t>
      </w:r>
      <w:r w:rsidRPr="00BA6B4D">
        <w:rPr>
          <w:b/>
        </w:rPr>
        <w:t xml:space="preserve"> </w:t>
      </w:r>
      <w:r>
        <w:rPr>
          <w:b/>
        </w:rPr>
        <w:t xml:space="preserve">as </w:t>
      </w:r>
      <w:r>
        <w:t>1s cast &amp; join in behind 3s</w:t>
      </w:r>
    </w:p>
    <w:p w:rsidR="00B11EB3" w:rsidRDefault="00B11EB3" w:rsidP="00B11EB3">
      <w:pPr>
        <w:pStyle w:val="DanceBody"/>
      </w:pPr>
      <w:r>
        <w:t>17-24</w:t>
      </w:r>
      <w:r>
        <w:tab/>
        <w:t>1s set, dance up to top, cast to 2</w:t>
      </w:r>
      <w:r w:rsidRPr="00972EEB">
        <w:t>nd</w:t>
      </w:r>
      <w:r>
        <w:t xml:space="preserve"> place &amp; 2L casts to 2</w:t>
      </w:r>
      <w:r w:rsidRPr="00972EEB">
        <w:t>nd</w:t>
      </w:r>
      <w:r>
        <w:t xml:space="preserve"> place</w:t>
      </w:r>
      <w:r w:rsidRPr="00BA6B4D">
        <w:rPr>
          <w:b/>
        </w:rPr>
        <w:t xml:space="preserve"> </w:t>
      </w:r>
      <w:r>
        <w:rPr>
          <w:b/>
        </w:rPr>
        <w:t xml:space="preserve">as </w:t>
      </w:r>
      <w:r>
        <w:t>1L dances up to meet 2M</w:t>
      </w:r>
    </w:p>
    <w:p w:rsidR="00B11EB3" w:rsidRDefault="00B11EB3" w:rsidP="00B11EB3">
      <w:pPr>
        <w:pStyle w:val="DanceBody"/>
        <w:keepNext w:val="0"/>
      </w:pPr>
      <w:r>
        <w:t>25-32</w:t>
      </w:r>
      <w:r>
        <w:tab/>
        <w:t>1s+2s with other partner dance Allemande &amp; 1M+2M change places LH</w:t>
      </w:r>
    </w:p>
    <w:p w:rsidR="00B11EB3" w:rsidRDefault="00B11EB3" w:rsidP="00B11EB3"/>
    <w:p w:rsidR="00B11EB3" w:rsidRDefault="00B11EB3" w:rsidP="00B11EB3">
      <w:pPr>
        <w:pStyle w:val="Minicrib"/>
      </w:pPr>
      <w:r>
        <w:t>MISS MURRAY OF OCHTERTYRE  (R8x16)  3C (4C set)</w:t>
      </w:r>
      <w:r>
        <w:tab/>
        <w:t>J Bowie  RSCDS Bk 11</w:t>
      </w:r>
    </w:p>
    <w:p w:rsidR="00B11EB3" w:rsidRDefault="00B11EB3" w:rsidP="00B11EB3">
      <w:pPr>
        <w:pStyle w:val="DanceBody"/>
      </w:pPr>
      <w:r>
        <w:t xml:space="preserve"> 1- 8</w:t>
      </w:r>
      <w:r>
        <w:tab/>
        <w:t>1s+2s circle 4H round for 2 slip steps &amp; 2 cross jumps twice, repeat back to places</w:t>
      </w:r>
    </w:p>
    <w:p w:rsidR="00B11EB3" w:rsidRDefault="00B11EB3" w:rsidP="00B11EB3">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B11EB3" w:rsidRDefault="00B11EB3" w:rsidP="00B11EB3"/>
    <w:p w:rsidR="00B11EB3" w:rsidRDefault="00B11EB3" w:rsidP="00B11EB3">
      <w:pPr>
        <w:pStyle w:val="Minicrib"/>
      </w:pPr>
      <w:r>
        <w:t>MISS NANCY ARNOTT  (S32)  Round the Room</w:t>
      </w:r>
      <w:r>
        <w:tab/>
        <w:t>Graeme Stevens  RSCDS Bk 32</w:t>
      </w:r>
    </w:p>
    <w:p w:rsidR="00B11EB3" w:rsidRDefault="00B11EB3" w:rsidP="00B11EB3">
      <w:pPr>
        <w:pStyle w:val="DanceBody"/>
      </w:pPr>
      <w:r>
        <w:t>Round the Room dance 3 facing 3 (Man beteen 2 Ladies)</w:t>
      </w:r>
    </w:p>
    <w:p w:rsidR="00B11EB3" w:rsidRDefault="00B11EB3" w:rsidP="00B11EB3">
      <w:pPr>
        <w:pStyle w:val="DanceBody"/>
      </w:pPr>
      <w:r>
        <w:t xml:space="preserve"> 1- 8</w:t>
      </w:r>
      <w:r>
        <w:tab/>
        <w:t>All Adv+Ret for 1 step, Men petronella turn to ends, all Adv+Ret (from ends) for 1 step, Men petronella turn to opposite sides</w:t>
      </w:r>
    </w:p>
    <w:p w:rsidR="00B11EB3" w:rsidRDefault="00B11EB3" w:rsidP="00B11EB3">
      <w:pPr>
        <w:pStyle w:val="DanceBody"/>
      </w:pPr>
      <w:r>
        <w:t xml:space="preserve"> 9-16</w:t>
      </w:r>
      <w:r>
        <w:tab/>
        <w:t>Men giving RSh to Lady on right dance reels of 3 on opposite sides</w:t>
      </w:r>
    </w:p>
    <w:p w:rsidR="00B11EB3" w:rsidRDefault="00B11EB3" w:rsidP="00B11EB3">
      <w:pPr>
        <w:pStyle w:val="DanceBody"/>
      </w:pPr>
      <w:r>
        <w:t>17-24</w:t>
      </w:r>
      <w:r>
        <w:tab/>
        <w:t>All Ladies petronella turn to 1 place to right &amp; set, petronella turn to 1 place to right &amp; set</w:t>
      </w:r>
    </w:p>
    <w:p w:rsidR="00B11EB3" w:rsidRDefault="00B11EB3" w:rsidP="00B11EB3">
      <w:pPr>
        <w:pStyle w:val="DanceBody"/>
      </w:pPr>
      <w:r>
        <w:t>25-28</w:t>
      </w:r>
      <w:r>
        <w:tab/>
        <w:t>All dance DoSiDo with opposite dancer (NHJ where possible);</w:t>
      </w:r>
    </w:p>
    <w:p w:rsidR="00B11EB3" w:rsidRDefault="00B11EB3" w:rsidP="00B11EB3">
      <w:pPr>
        <w:pStyle w:val="DanceBody"/>
        <w:keepNext w:val="0"/>
      </w:pPr>
      <w:r>
        <w:t>29-32</w:t>
      </w:r>
      <w:r>
        <w:tab/>
        <w:t xml:space="preserve">Retaining NH, all Adv 1 step, bow/curtsey, Ladies change places, LH Lady+Man make arch, LH Lady dances 1/2 circle clockwise </w:t>
      </w:r>
      <w:r>
        <w:rPr>
          <w:b/>
        </w:rPr>
        <w:t>while</w:t>
      </w:r>
      <w:r>
        <w:t xml:space="preserve"> RH Lady dances under arch &amp; Man turns under own Left arm.  All face next 3</w:t>
      </w:r>
    </w:p>
    <w:p w:rsidR="00B11EB3" w:rsidRDefault="00B11EB3" w:rsidP="00B11EB3"/>
    <w:p w:rsidR="00B11EB3" w:rsidRDefault="00B11EB3" w:rsidP="00B11EB3">
      <w:pPr>
        <w:pStyle w:val="Minicrib"/>
      </w:pPr>
      <w:r>
        <w:t>MISS NANCY FROWNS  (J8x32)  3C (4C set)</w:t>
      </w:r>
      <w:r>
        <w:tab/>
        <w:t>Thompson  RSCDS Bk 14</w:t>
      </w:r>
    </w:p>
    <w:p w:rsidR="00B11EB3" w:rsidRDefault="00B11EB3" w:rsidP="00B11EB3">
      <w:pPr>
        <w:pStyle w:val="DanceBody"/>
      </w:pPr>
      <w:r>
        <w:t xml:space="preserve"> 1- 8</w:t>
      </w:r>
      <w:r>
        <w:tab/>
        <w:t>1s+2s set twice, turn to face 2s on sides &amp; set twice</w:t>
      </w:r>
    </w:p>
    <w:p w:rsidR="00B11EB3" w:rsidRDefault="00B11EB3" w:rsidP="00B11EB3">
      <w:pPr>
        <w:pStyle w:val="DanceBody"/>
      </w:pPr>
      <w:r>
        <w:t xml:space="preserve"> 9-16</w:t>
      </w:r>
      <w:r>
        <w:tab/>
        <w:t>1s cross below 2s, cast down behind 3s, lead up to top, cross &amp; cast to 2</w:t>
      </w:r>
      <w:r w:rsidRPr="00972EEB">
        <w:t>nd</w:t>
      </w:r>
      <w:r>
        <w:t xml:space="preserve"> place own sides</w:t>
      </w:r>
    </w:p>
    <w:p w:rsidR="00B11EB3" w:rsidRDefault="00B11EB3" w:rsidP="00B11EB3">
      <w:pPr>
        <w:pStyle w:val="DanceBody"/>
      </w:pPr>
      <w:r>
        <w:t>17-24</w:t>
      </w:r>
      <w:r>
        <w:tab/>
        <w:t>1s dance reels of 3 across passing 1</w:t>
      </w:r>
      <w:r w:rsidRPr="00972EEB">
        <w:t>st</w:t>
      </w:r>
      <w:r>
        <w:t xml:space="preserve"> corner LSh</w:t>
      </w:r>
    </w:p>
    <w:p w:rsidR="00B11EB3" w:rsidRDefault="00B11EB3" w:rsidP="00B11EB3">
      <w:pPr>
        <w:pStyle w:val="DanceBody"/>
        <w:keepNext w:val="0"/>
      </w:pPr>
      <w:r>
        <w:t>25-32</w:t>
      </w:r>
      <w:r>
        <w:tab/>
        <w:t>1s+3s dance RH across, 2s+1s dance LH across</w:t>
      </w:r>
    </w:p>
    <w:p w:rsidR="00B11EB3" w:rsidRDefault="00B11EB3" w:rsidP="00B11EB3"/>
    <w:p w:rsidR="00B11EB3" w:rsidRDefault="00B11EB3" w:rsidP="00B11EB3">
      <w:pPr>
        <w:pStyle w:val="Minicrib"/>
      </w:pPr>
      <w:r>
        <w:t>MISS NANCY SMILES  (J8x32)  3C (4C set)</w:t>
      </w:r>
      <w:r>
        <w:tab/>
        <w:t>Charles Snowden  Madison SCD</w:t>
      </w:r>
    </w:p>
    <w:p w:rsidR="00B11EB3" w:rsidRPr="00A92105" w:rsidRDefault="00B11EB3" w:rsidP="00B11EB3">
      <w:pPr>
        <w:pStyle w:val="DanceBody"/>
      </w:pPr>
      <w:r w:rsidRPr="00A92105">
        <w:t xml:space="preserve"> 1- 8</w:t>
      </w:r>
      <w:r w:rsidRPr="00A92105">
        <w:tab/>
        <w:t>1s+2s set, dance 1/2 RH across, 2s+1s turn partner 1.1/2 RH</w:t>
      </w:r>
      <w:r>
        <w:t xml:space="preserve">. </w:t>
      </w:r>
      <w:r w:rsidRPr="00A92105">
        <w:t xml:space="preserve"> 2 1 3</w:t>
      </w:r>
    </w:p>
    <w:p w:rsidR="00B11EB3" w:rsidRPr="00A92105" w:rsidRDefault="00B11EB3" w:rsidP="00B11EB3">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B11EB3" w:rsidRPr="00A92105" w:rsidRDefault="00B11EB3" w:rsidP="00B11EB3">
      <w:pPr>
        <w:pStyle w:val="DanceBody"/>
      </w:pPr>
      <w:r w:rsidRPr="00A92105">
        <w:t>17-24</w:t>
      </w:r>
      <w:r w:rsidRPr="00A92105">
        <w:tab/>
        <w:t>1s pass LSh to dance reels of 3 on the sides giving RSh to 2nd corner. 1s cross RH &amp; retain hands to face down as 3s cast out &amp; back to 3rd place</w:t>
      </w:r>
    </w:p>
    <w:p w:rsidR="00B11EB3" w:rsidRPr="00A92105" w:rsidRDefault="00B11EB3" w:rsidP="00B11EB3">
      <w:pPr>
        <w:pStyle w:val="DanceBody"/>
        <w:keepNext w:val="0"/>
      </w:pPr>
      <w:r w:rsidRPr="00A92105">
        <w:t>25-32</w:t>
      </w:r>
      <w:r w:rsidRPr="00A92105">
        <w:tab/>
        <w:t>1s+2s dance RH across, 2s+1s dance LH across</w:t>
      </w:r>
      <w:r>
        <w:t xml:space="preserve">. </w:t>
      </w:r>
      <w:r w:rsidRPr="00A92105">
        <w:t xml:space="preserve"> 2 1 3</w:t>
      </w:r>
    </w:p>
    <w:p w:rsidR="00B11EB3" w:rsidRDefault="00B11EB3" w:rsidP="00B11EB3"/>
    <w:p w:rsidR="00B11EB3" w:rsidRDefault="00B11EB3" w:rsidP="00B11EB3">
      <w:pPr>
        <w:pStyle w:val="Minicrib"/>
      </w:pPr>
      <w:r>
        <w:t>MISS NELLIE WEMYSS  (R8x32)  3C (4C set)</w:t>
      </w:r>
      <w:r>
        <w:tab/>
        <w:t>RSCDS Bk 27</w:t>
      </w:r>
    </w:p>
    <w:p w:rsidR="00B11EB3" w:rsidRDefault="00B11EB3" w:rsidP="00B11EB3">
      <w:pPr>
        <w:pStyle w:val="DanceBody"/>
      </w:pPr>
      <w:r>
        <w:t xml:space="preserve"> 1- 8</w:t>
      </w:r>
      <w:r>
        <w:tab/>
        <w:t>1L+2M</w:t>
      </w:r>
      <w:r w:rsidRPr="007F0D5A">
        <w:rPr>
          <w:b/>
        </w:rPr>
        <w:t xml:space="preserve"> also </w:t>
      </w:r>
      <w:r>
        <w:t>1M+2L turn RH 1s end in middle facing each other (up/down) &amp; set, 3/4 turn RH to both face down Lady on mans right</w:t>
      </w:r>
    </w:p>
    <w:p w:rsidR="00B11EB3" w:rsidRDefault="00B11EB3" w:rsidP="00B11EB3">
      <w:pPr>
        <w:pStyle w:val="DanceBody"/>
      </w:pPr>
      <w:r>
        <w:t xml:space="preserve"> 9-12</w:t>
      </w:r>
      <w:r>
        <w:tab/>
        <w:t>1s lead down, 1M leaves ptnr face out below 3s on Ladies side &amp; with 3L dances up to top &amp; both face own sides</w:t>
      </w:r>
      <w:r w:rsidRPr="00BA6B4D">
        <w:rPr>
          <w:b/>
        </w:rPr>
        <w:t xml:space="preserve"> </w:t>
      </w:r>
      <w:r>
        <w:rPr>
          <w:b/>
        </w:rPr>
        <w:t xml:space="preserve">as </w:t>
      </w:r>
      <w:r>
        <w:t>1L dances to left to face in</w:t>
      </w:r>
    </w:p>
    <w:p w:rsidR="00B11EB3" w:rsidRDefault="00B11EB3" w:rsidP="00B11EB3">
      <w:pPr>
        <w:pStyle w:val="DanceBody"/>
      </w:pPr>
      <w:r>
        <w:t>13-16</w:t>
      </w:r>
      <w:r>
        <w:tab/>
        <w:t>3M+1L dance up above 1</w:t>
      </w:r>
      <w:r w:rsidRPr="00972EEB">
        <w:t>st</w:t>
      </w:r>
      <w:r>
        <w:t xml:space="preserve"> pl</w:t>
      </w:r>
      <w:r w:rsidRPr="00BA6B4D">
        <w:rPr>
          <w:b/>
        </w:rPr>
        <w:t xml:space="preserve"> </w:t>
      </w:r>
      <w:r>
        <w:rPr>
          <w:b/>
        </w:rPr>
        <w:t xml:space="preserve">as </w:t>
      </w:r>
      <w:r>
        <w:t>1M+3Ls dance round to 1</w:t>
      </w:r>
      <w:r w:rsidRPr="00972EEB">
        <w:t>st</w:t>
      </w:r>
      <w:r>
        <w:t xml:space="preserve"> pl, 3M with own ptnr dances down middle to orig pl</w:t>
      </w:r>
      <w:r w:rsidRPr="00BA6B4D">
        <w:rPr>
          <w:b/>
        </w:rPr>
        <w:t xml:space="preserve"> </w:t>
      </w:r>
      <w:r>
        <w:rPr>
          <w:b/>
        </w:rPr>
        <w:t xml:space="preserve">as </w:t>
      </w:r>
      <w:r>
        <w:t>1L dances round to own pl</w:t>
      </w:r>
    </w:p>
    <w:p w:rsidR="00B11EB3" w:rsidRDefault="00B11EB3" w:rsidP="00B11EB3">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B11EB3" w:rsidRDefault="00B11EB3" w:rsidP="00B11EB3">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B11EB3" w:rsidRDefault="00B11EB3" w:rsidP="00B11EB3"/>
    <w:p w:rsidR="00B11EB3" w:rsidRDefault="00B11EB3" w:rsidP="00B11EB3">
      <w:pPr>
        <w:pStyle w:val="Minicrib"/>
      </w:pPr>
      <w:r>
        <w:t>MISS NICHOLL'S REEL  (R4x32)  4C set</w:t>
      </w:r>
      <w:r>
        <w:tab/>
        <w:t>J Dodwell  Imperial 3</w:t>
      </w:r>
    </w:p>
    <w:p w:rsidR="00B11EB3" w:rsidRDefault="00B11EB3" w:rsidP="00B11EB3">
      <w:pPr>
        <w:pStyle w:val="DanceBody"/>
      </w:pPr>
      <w:r>
        <w:t>2s &amp; 4s start on opp sides</w:t>
      </w:r>
    </w:p>
    <w:p w:rsidR="00B11EB3" w:rsidRDefault="00B11EB3" w:rsidP="00B11EB3">
      <w:pPr>
        <w:pStyle w:val="DanceBody"/>
      </w:pPr>
      <w:r>
        <w:t xml:space="preserve"> 1- 8</w:t>
      </w:r>
      <w:r>
        <w:tab/>
        <w:t>1s &amp; 4s cast in 1 place</w:t>
      </w:r>
      <w:r w:rsidRPr="00BA6B4D">
        <w:rPr>
          <w:b/>
        </w:rPr>
        <w:t xml:space="preserve"> </w:t>
      </w:r>
      <w:r>
        <w:rPr>
          <w:b/>
        </w:rPr>
        <w:t xml:space="preserve">as </w:t>
      </w:r>
      <w:r>
        <w:t>2s &amp; 3s dance up/down, 1s+4s dance RH across &amp; all set</w:t>
      </w:r>
    </w:p>
    <w:p w:rsidR="00B11EB3" w:rsidRDefault="00B11EB3" w:rsidP="00B11EB3">
      <w:pPr>
        <w:pStyle w:val="DanceBody"/>
      </w:pPr>
      <w:r>
        <w:t xml:space="preserve"> 9-16</w:t>
      </w:r>
      <w:r>
        <w:tab/>
        <w:t>2s &amp; 3s cast in 1 place</w:t>
      </w:r>
      <w:r w:rsidRPr="00BA6B4D">
        <w:rPr>
          <w:b/>
        </w:rPr>
        <w:t xml:space="preserve"> </w:t>
      </w:r>
      <w:r>
        <w:rPr>
          <w:b/>
        </w:rPr>
        <w:t xml:space="preserve">as </w:t>
      </w:r>
      <w:r>
        <w:t>1s &amp; 4s dance up/down, 2s+3s dance RH across &amp; all set advancing (1s &amp; 3s face up</w:t>
      </w:r>
      <w:r w:rsidRPr="00BA6B4D">
        <w:rPr>
          <w:b/>
        </w:rPr>
        <w:t xml:space="preserve"> while </w:t>
      </w:r>
      <w:r>
        <w:t>2s &amp; 4s face down)</w:t>
      </w:r>
    </w:p>
    <w:p w:rsidR="00B11EB3" w:rsidRDefault="00B11EB3" w:rsidP="00B11EB3">
      <w:pPr>
        <w:pStyle w:val="DanceBody"/>
      </w:pPr>
      <w:r>
        <w:t>17-24</w:t>
      </w:r>
      <w:r>
        <w:tab/>
        <w:t>All dance 'Linked' Allemandes:</w:t>
      </w:r>
    </w:p>
    <w:p w:rsidR="00B11EB3" w:rsidRDefault="00B11EB3" w:rsidP="00B11EB3">
      <w:pPr>
        <w:pStyle w:val="DanceBody"/>
      </w:pPr>
      <w:r>
        <w:tab/>
        <w:t>1s+3s dance normal Allemande to end in each others place</w:t>
      </w:r>
      <w:r w:rsidRPr="00BA6B4D">
        <w:rPr>
          <w:b/>
        </w:rPr>
        <w:t xml:space="preserve"> </w:t>
      </w:r>
      <w:r>
        <w:rPr>
          <w:b/>
        </w:rPr>
        <w:t xml:space="preserve">as </w:t>
      </w:r>
      <w:r>
        <w:t>2s+4s dance down to end in each others place.  3(4)1(2)</w:t>
      </w:r>
    </w:p>
    <w:p w:rsidR="00B11EB3" w:rsidRDefault="00B11EB3" w:rsidP="00B11EB3">
      <w:pPr>
        <w:pStyle w:val="DanceBody"/>
        <w:keepNext w:val="0"/>
      </w:pPr>
      <w:r>
        <w:t>25-32</w:t>
      </w:r>
      <w:r>
        <w:tab/>
        <w:t>All set, cross RH, 2s lead up between 1s crossing, out &amp; up behind 4s+3s to top &amp; cross RH.  2(3)4(1)</w:t>
      </w:r>
    </w:p>
    <w:p w:rsidR="00B11EB3" w:rsidRDefault="00B11EB3" w:rsidP="00B11EB3"/>
    <w:p w:rsidR="00B11EB3" w:rsidRDefault="00B11EB3" w:rsidP="00B11EB3">
      <w:pPr>
        <w:pStyle w:val="Minicrib"/>
      </w:pPr>
      <w:r>
        <w:t>MISS NIDRA AITKEN  (S3x32)  3C set</w:t>
      </w:r>
      <w:r>
        <w:tab/>
        <w:t>Francis Walduck, 2009</w:t>
      </w:r>
    </w:p>
    <w:p w:rsidR="00B11EB3" w:rsidRPr="006C4830" w:rsidRDefault="00B11EB3" w:rsidP="00B11EB3">
      <w:pPr>
        <w:pStyle w:val="DanceBody"/>
      </w:pPr>
      <w:r>
        <w:t xml:space="preserve"> </w:t>
      </w:r>
      <w:r w:rsidRPr="006C4830">
        <w:t>1- 8</w:t>
      </w:r>
      <w:r w:rsidRPr="006C4830">
        <w:tab/>
        <w:t>1s+2s dance Espagnole</w:t>
      </w:r>
    </w:p>
    <w:p w:rsidR="00B11EB3" w:rsidRDefault="00B11EB3" w:rsidP="00B11EB3">
      <w:pPr>
        <w:pStyle w:val="DanceBody"/>
      </w:pPr>
      <w:r w:rsidRPr="006C4830">
        <w:t xml:space="preserve"> 9-16</w:t>
      </w:r>
      <w:r w:rsidRPr="006C4830">
        <w:tab/>
        <w:t>2s+1s+3s set advancing to RSh/RSh with partner, all dancing to R chase back to own sides, 2s &amp; 3s cross RH whilst 1s turn RH to face 3rd corner positions</w:t>
      </w:r>
    </w:p>
    <w:p w:rsidR="00B11EB3" w:rsidRPr="006C4830" w:rsidRDefault="00B11EB3" w:rsidP="00B11EB3">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B11EB3" w:rsidRPr="006C4830" w:rsidRDefault="00B11EB3" w:rsidP="00B11EB3">
      <w:pPr>
        <w:pStyle w:val="DanceBody"/>
        <w:keepNext w:val="0"/>
      </w:pPr>
      <w:r w:rsidRPr="006C4830">
        <w:t>25-32</w:t>
      </w:r>
      <w:r w:rsidRPr="006C4830">
        <w:tab/>
        <w:t>1s+3s dance Bour</w:t>
      </w:r>
      <w:r>
        <w:t>rel</w:t>
      </w:r>
      <w:r w:rsidRPr="006C4830">
        <w:t xml:space="preserve"> to finish 2 3 1</w:t>
      </w:r>
    </w:p>
    <w:p w:rsidR="00B11EB3" w:rsidRDefault="00B11EB3" w:rsidP="00B11EB3"/>
    <w:p w:rsidR="00B11EB3" w:rsidRDefault="00B11EB3" w:rsidP="00B11EB3">
      <w:pPr>
        <w:pStyle w:val="Minicrib"/>
      </w:pPr>
      <w:r>
        <w:t>MISS NORA KINDNESS  (R8x32)  3C (4C set)</w:t>
      </w:r>
      <w:r>
        <w:tab/>
        <w:t>G Dale Birdsall  A Cup of Kindness</w:t>
      </w:r>
    </w:p>
    <w:p w:rsidR="00B11EB3" w:rsidRDefault="00B11EB3" w:rsidP="00B11EB3">
      <w:pPr>
        <w:pStyle w:val="DanceBody"/>
      </w:pPr>
      <w:r>
        <w:t xml:space="preserve"> 1- 8</w:t>
      </w:r>
      <w:r>
        <w:tab/>
        <w:t>1s cross RH &amp; cast to 2</w:t>
      </w:r>
      <w:r w:rsidRPr="00972EEB">
        <w:t>nd</w:t>
      </w:r>
      <w:r>
        <w:t xml:space="preserve"> place, 1s cross LH &amp; cast left (Lady up, Man down) &amp; dance in to face Mens side (nearer hands joined)</w:t>
      </w:r>
    </w:p>
    <w:p w:rsidR="00B11EB3" w:rsidRDefault="00B11EB3" w:rsidP="00B11EB3">
      <w:pPr>
        <w:pStyle w:val="DanceBody"/>
      </w:pPr>
      <w:r>
        <w:t xml:space="preserve"> 9-16</w:t>
      </w:r>
      <w:r>
        <w:tab/>
        <w:t>1s dance reflection reels of 3 across (1L with 2s, 1M with 3s) &amp; end facing opposite sides</w:t>
      </w:r>
    </w:p>
    <w:p w:rsidR="00B11EB3" w:rsidRDefault="00B11EB3" w:rsidP="00B11EB3">
      <w:pPr>
        <w:pStyle w:val="DanceBody"/>
      </w:pPr>
      <w:r>
        <w:t>17-24</w:t>
      </w:r>
      <w:r>
        <w:tab/>
        <w:t>1s dance reels of 3 on opposite sides giving LSh to 2</w:t>
      </w:r>
      <w:r w:rsidRPr="00972EEB">
        <w:t>nd</w:t>
      </w:r>
      <w:r>
        <w:t xml:space="preserve"> corner &amp; end facing out between corners</w:t>
      </w:r>
    </w:p>
    <w:p w:rsidR="00B11EB3" w:rsidRDefault="00B11EB3" w:rsidP="00B11EB3">
      <w:pPr>
        <w:pStyle w:val="DanceBody"/>
        <w:keepNext w:val="0"/>
      </w:pPr>
      <w:r>
        <w:t>25-32</w:t>
      </w:r>
      <w:r>
        <w:tab/>
        <w:t>1s cast left &amp; dance into middle, turn LH 1.1/4 times to end 2</w:t>
      </w:r>
      <w:r w:rsidRPr="00972EEB">
        <w:t>nd</w:t>
      </w:r>
      <w:r>
        <w:t xml:space="preserve"> place own side</w:t>
      </w:r>
    </w:p>
    <w:p w:rsidR="00B11EB3" w:rsidRDefault="00B11EB3" w:rsidP="00B11EB3"/>
    <w:p w:rsidR="00B11EB3" w:rsidRDefault="00B11EB3" w:rsidP="00B11EB3">
      <w:pPr>
        <w:pStyle w:val="Minicrib"/>
      </w:pPr>
      <w:r>
        <w:t>MISS OGILVIE'S FANCY  (S8x32)  3C (4C set)</w:t>
      </w:r>
      <w:r>
        <w:tab/>
        <w:t>W Campbell  RSCDS Bk 20</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lead down the middle for 3 steps, back to top &amp; cast to 2</w:t>
      </w:r>
      <w:r w:rsidRPr="00972EEB">
        <w:t>nd</w:t>
      </w:r>
      <w:r>
        <w:t xml:space="preserve"> place</w:t>
      </w:r>
    </w:p>
    <w:p w:rsidR="00B11EB3" w:rsidRDefault="00B11EB3" w:rsidP="00B11EB3">
      <w:pPr>
        <w:pStyle w:val="DanceBody"/>
      </w:pPr>
      <w:r>
        <w:t>17-24</w:t>
      </w:r>
      <w:r>
        <w:tab/>
        <w:t>1s+3s circle 4H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MISS RHIANNON'S STRATHSPEY  (S8x32)  3C (4C Set)</w:t>
      </w:r>
      <w:r>
        <w:tab/>
        <w:t>D Karwelis  Pleasure of your Company</w:t>
      </w:r>
    </w:p>
    <w:p w:rsidR="00B11EB3" w:rsidRDefault="00B11EB3" w:rsidP="00B11EB3">
      <w:pPr>
        <w:pStyle w:val="DanceBody"/>
      </w:pPr>
      <w:r>
        <w:t xml:space="preserve"> 1- 8</w:t>
      </w:r>
      <w:r>
        <w:tab/>
        <w:t>1s dance down below 2s, cast up to top, dance down below 3s &amp; cast up to 2</w:t>
      </w:r>
      <w:r w:rsidRPr="00972EEB">
        <w:t>nd</w:t>
      </w:r>
      <w:r>
        <w:t xml:space="preserve"> place</w:t>
      </w:r>
    </w:p>
    <w:p w:rsidR="00B11EB3" w:rsidRDefault="00B11EB3" w:rsidP="00B11EB3">
      <w:pPr>
        <w:pStyle w:val="DanceBody"/>
      </w:pPr>
      <w:r>
        <w:t xml:space="preserve"> 9-16</w:t>
      </w:r>
      <w:r>
        <w:tab/>
        <w:t>1s dance 1/2 reels of 3 on sides (1s in &amp; up between 2s to start), turn 2H to face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B11EB3" w:rsidRDefault="00B11EB3" w:rsidP="00B11EB3">
      <w:pPr>
        <w:pStyle w:val="DanceBody"/>
        <w:keepNext w:val="0"/>
      </w:pPr>
      <w:r>
        <w:t>25-32</w:t>
      </w:r>
      <w:r>
        <w:tab/>
        <w:t>2s+1s+3s petronella turn, set, petronella turn &amp; set</w:t>
      </w:r>
    </w:p>
    <w:p w:rsidR="00B11EB3" w:rsidRDefault="00B11EB3" w:rsidP="00B11EB3"/>
    <w:p w:rsidR="00B11EB3" w:rsidRDefault="00B11EB3" w:rsidP="00B11EB3">
      <w:pPr>
        <w:pStyle w:val="Minicrib"/>
      </w:pPr>
      <w:r>
        <w:t>MISS ROSS OF ROSS  (S8x32)  3C (4C Set)</w:t>
      </w:r>
      <w:r>
        <w:tab/>
        <w:t>Bill Skene</w:t>
      </w:r>
    </w:p>
    <w:p w:rsidR="00B11EB3" w:rsidRDefault="00B11EB3" w:rsidP="00B11EB3">
      <w:pPr>
        <w:pStyle w:val="DanceBody"/>
      </w:pPr>
      <w:r>
        <w:t xml:space="preserve"> 1- 8</w:t>
      </w:r>
      <w:r>
        <w:tab/>
        <w:t>1s+2s dance Tournee:</w:t>
      </w:r>
    </w:p>
    <w:p w:rsidR="00B11EB3" w:rsidRDefault="00B11EB3" w:rsidP="00B11EB3">
      <w:pPr>
        <w:pStyle w:val="DanceBody"/>
      </w:pPr>
      <w:r>
        <w:tab/>
        <w:t>1s+2s dance into prom hold (Men with prtnr on right, 1s face M's side &amp; 2s L's side), couples 1/2 wheel anticl'wise &amp; Men turn Ladies into middle, both couples turn 1.1/2 times (2s RH, 1s LH) &amp; dance out to places</w:t>
      </w:r>
    </w:p>
    <w:p w:rsidR="00B11EB3" w:rsidRDefault="00B11EB3" w:rsidP="00B11EB3">
      <w:pPr>
        <w:pStyle w:val="DanceBody"/>
      </w:pPr>
      <w:r>
        <w:t xml:space="preserve"> 9-16</w:t>
      </w:r>
      <w:r>
        <w:tab/>
        <w:t>1L casts up to round 2L to end between 2s</w:t>
      </w:r>
      <w:r w:rsidRPr="00BA6B4D">
        <w:rPr>
          <w:b/>
        </w:rPr>
        <w:t xml:space="preserve"> while </w:t>
      </w:r>
      <w:r>
        <w:t>1M casts down round 3M to end between 3s facing up, 2s+1s+3s Set+Link for 3 to sides</w:t>
      </w:r>
    </w:p>
    <w:p w:rsidR="00B11EB3" w:rsidRDefault="00B11EB3" w:rsidP="00B11EB3">
      <w:pPr>
        <w:pStyle w:val="DanceBody"/>
      </w:pPr>
      <w:r>
        <w:t>17-24</w:t>
      </w:r>
      <w:r>
        <w:tab/>
        <w:t>2s+1s+3s again Set+Link for 3, 1s cross LH up/down &amp; cast left to 2</w:t>
      </w:r>
      <w:r w:rsidRPr="00972EEB">
        <w:t>nd</w:t>
      </w:r>
      <w:r>
        <w:t xml:space="preserve"> places opposite side</w:t>
      </w:r>
    </w:p>
    <w:p w:rsidR="00B11EB3" w:rsidRDefault="00B11EB3" w:rsidP="00B11EB3">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11EB3" w:rsidRDefault="00B11EB3" w:rsidP="00B11EB3">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B11EB3" w:rsidRDefault="00B11EB3" w:rsidP="00B11EB3">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B11EB3" w:rsidRDefault="00B11EB3" w:rsidP="00B11EB3">
      <w:pPr>
        <w:pStyle w:val="DanceBody"/>
        <w:keepNext w:val="0"/>
      </w:pPr>
      <w:r>
        <w:tab/>
        <w:t>All cross LH with partner to order 2 1 3</w:t>
      </w:r>
    </w:p>
    <w:p w:rsidR="00B11EB3" w:rsidRDefault="00B11EB3" w:rsidP="00B11EB3"/>
    <w:p w:rsidR="00B11EB3" w:rsidRDefault="00B11EB3" w:rsidP="00B11EB3">
      <w:pPr>
        <w:pStyle w:val="Minicrib"/>
      </w:pPr>
      <w:r>
        <w:t>MISS ROUGH OF LONGBANK  (J8x32)  2C (4C set)</w:t>
      </w:r>
      <w:r>
        <w:tab/>
        <w:t>J Mitchell  Whetherley Bk13</w:t>
      </w:r>
    </w:p>
    <w:p w:rsidR="00B11EB3" w:rsidRDefault="00B11EB3" w:rsidP="00B11EB3">
      <w:pPr>
        <w:pStyle w:val="DanceBody"/>
      </w:pPr>
      <w:r>
        <w:t xml:space="preserve"> 1- 8</w:t>
      </w:r>
      <w:r>
        <w:tab/>
        <w:t>1M casts down 1 place</w:t>
      </w:r>
      <w:r w:rsidRPr="00BA6B4D">
        <w:rPr>
          <w:b/>
        </w:rPr>
        <w:t xml:space="preserve"> </w:t>
      </w:r>
      <w:r>
        <w:rPr>
          <w:b/>
        </w:rPr>
        <w:t xml:space="preserve">as </w:t>
      </w:r>
      <w:r>
        <w:t>2L casts up both into middle &amp; change places RH, 2L+1M cast to each others place &amp; 2L+1L</w:t>
      </w:r>
      <w:r w:rsidRPr="007F0D5A">
        <w:rPr>
          <w:b/>
        </w:rPr>
        <w:t xml:space="preserve"> also </w:t>
      </w:r>
      <w:r>
        <w:t>2M+1M turn RH</w:t>
      </w:r>
    </w:p>
    <w:p w:rsidR="00B11EB3" w:rsidRDefault="00B11EB3" w:rsidP="00B11EB3">
      <w:pPr>
        <w:pStyle w:val="DanceBody"/>
      </w:pPr>
      <w:r>
        <w:t xml:space="preserve"> 9-16</w:t>
      </w:r>
      <w:r>
        <w:tab/>
        <w:t>1L casts down 1 place</w:t>
      </w:r>
      <w:r w:rsidRPr="00BA6B4D">
        <w:rPr>
          <w:b/>
        </w:rPr>
        <w:t xml:space="preserve"> </w:t>
      </w:r>
      <w:r>
        <w:rPr>
          <w:b/>
        </w:rPr>
        <w:t xml:space="preserve">as </w:t>
      </w:r>
      <w:r>
        <w:t>2M casts up both into middle &amp; change places LH, 2L+1M cast to each other's place &amp; 2s+1s cross RH</w:t>
      </w:r>
    </w:p>
    <w:p w:rsidR="00B11EB3" w:rsidRDefault="00B11EB3" w:rsidP="00B11EB3">
      <w:pPr>
        <w:pStyle w:val="DanceBody"/>
      </w:pPr>
      <w:r>
        <w:t>17-24</w:t>
      </w:r>
      <w:r>
        <w:tab/>
        <w:t>2s+1s circle 4H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MISS SALLY IRELAND  (S4x32)  Sq.Set</w:t>
      </w:r>
      <w:r>
        <w:tab/>
        <w:t>Daphne Jones  Belfast Bk</w:t>
      </w:r>
    </w:p>
    <w:p w:rsidR="00B11EB3" w:rsidRDefault="00B11EB3" w:rsidP="00B11EB3">
      <w:pPr>
        <w:pStyle w:val="DanceBody"/>
      </w:pPr>
      <w:r>
        <w:t xml:space="preserve"> 1- 8</w:t>
      </w:r>
      <w:r>
        <w:tab/>
        <w:t>1s+3s dance RH across, 1M+3L (Allemande hold) dance out between 2s &amp; down to 3</w:t>
      </w:r>
      <w:r w:rsidRPr="00972EEB">
        <w:t>rd</w:t>
      </w:r>
      <w:r>
        <w:t xml:space="preserve"> pl</w:t>
      </w:r>
      <w:r w:rsidRPr="00BA6B4D">
        <w:rPr>
          <w:b/>
        </w:rPr>
        <w:t xml:space="preserve"> while </w:t>
      </w:r>
      <w:r>
        <w:t>1L+3M (Allemande hold) dance out between 4s to 1</w:t>
      </w:r>
      <w:r w:rsidRPr="00972EEB">
        <w:t>st</w:t>
      </w:r>
      <w:r>
        <w:t xml:space="preserve"> place</w:t>
      </w:r>
    </w:p>
    <w:p w:rsidR="00B11EB3" w:rsidRDefault="00B11EB3" w:rsidP="00B11EB3">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B11EB3" w:rsidRDefault="00B11EB3" w:rsidP="00B11EB3">
      <w:pPr>
        <w:pStyle w:val="DanceBody"/>
      </w:pPr>
      <w:r>
        <w:t>17-24</w:t>
      </w:r>
      <w:r>
        <w:tab/>
        <w:t>All dance double 1/2 Ladies' Chain, Ladies cross diagonally left to next Man's place &amp; cast to Ladies' place</w:t>
      </w:r>
      <w:r w:rsidRPr="00BA6B4D">
        <w:rPr>
          <w:b/>
        </w:rPr>
        <w:t xml:space="preserve"> while </w:t>
      </w:r>
      <w:r>
        <w:t>Men cast into partner's place &amp; cross diagonally left to next Man's place.  2 3 4 1</w:t>
      </w:r>
    </w:p>
    <w:p w:rsidR="00B11EB3" w:rsidRDefault="00B11EB3" w:rsidP="00B11EB3">
      <w:pPr>
        <w:pStyle w:val="DanceBody"/>
      </w:pPr>
      <w:r>
        <w:t>25-32</w:t>
      </w:r>
      <w:r>
        <w:tab/>
        <w:t>All set, dance into middle, turn to &amp; dance out with corner, all cast back to meet own partner.  2 3 4 1</w:t>
      </w:r>
    </w:p>
    <w:p w:rsidR="00B11EB3" w:rsidRDefault="00B11EB3" w:rsidP="00B11EB3">
      <w:pPr>
        <w:pStyle w:val="DanceBody"/>
        <w:keepNext w:val="0"/>
      </w:pPr>
      <w:r>
        <w:t>Repeat from new places</w:t>
      </w:r>
    </w:p>
    <w:p w:rsidR="00B11EB3" w:rsidRDefault="00B11EB3" w:rsidP="00B11EB3"/>
    <w:p w:rsidR="00B11EB3" w:rsidRDefault="00B11EB3" w:rsidP="00B11EB3">
      <w:pPr>
        <w:pStyle w:val="Minicrib"/>
      </w:pPr>
      <w:r>
        <w:t>MISS SARA CHURCHILL  (S3x32)  3C set</w:t>
      </w:r>
      <w:r>
        <w:tab/>
        <w:t>D Brown  Corryvechan 2</w:t>
      </w:r>
    </w:p>
    <w:p w:rsidR="00B11EB3" w:rsidRDefault="00B11EB3" w:rsidP="00B11EB3">
      <w:pPr>
        <w:pStyle w:val="DanceBody"/>
      </w:pPr>
      <w:r>
        <w:t xml:space="preserve"> 1- 8</w:t>
      </w:r>
      <w:r>
        <w:tab/>
        <w:t>1s set &amp; turn 2H, dance down to bottom &amp; cast up to 2</w:t>
      </w:r>
      <w:r w:rsidRPr="00972EEB">
        <w:t>nd</w:t>
      </w:r>
      <w:r>
        <w:t xml:space="preserve"> place own sides</w:t>
      </w:r>
    </w:p>
    <w:p w:rsidR="00B11EB3" w:rsidRDefault="00B11EB3" w:rsidP="00B11EB3">
      <w:pPr>
        <w:pStyle w:val="DanceBody"/>
      </w:pPr>
      <w:r>
        <w:t xml:space="preserve"> 9-16</w:t>
      </w:r>
      <w:r>
        <w:tab/>
        <w:t>2s+1s+3s set &amp; cross RH, chase clockwise 1/2 way.  3 1 2</w:t>
      </w:r>
    </w:p>
    <w:p w:rsidR="00B11EB3" w:rsidRDefault="00B11EB3" w:rsidP="00B11EB3">
      <w:pPr>
        <w:pStyle w:val="DanceBody"/>
      </w:pPr>
      <w:r>
        <w:t>17-24</w:t>
      </w:r>
      <w:r>
        <w:tab/>
        <w:t>3s+1s dance RH across 1/2 way &amp; 3s+2s dance LH across 1/2 way, 1s+2s dance RH across 1/2 way &amp; all turn RH.  2 1 3</w:t>
      </w:r>
    </w:p>
    <w:p w:rsidR="00B11EB3" w:rsidRDefault="00B11EB3" w:rsidP="00B11EB3">
      <w:pPr>
        <w:pStyle w:val="DanceBody"/>
        <w:keepNext w:val="0"/>
      </w:pPr>
      <w:r>
        <w:t>25-32</w:t>
      </w:r>
      <w:r>
        <w:tab/>
        <w:t>All dance Allemande.  3 1 2</w:t>
      </w:r>
    </w:p>
    <w:p w:rsidR="00B11EB3" w:rsidRDefault="00B11EB3" w:rsidP="00B11EB3"/>
    <w:p w:rsidR="00B11EB3" w:rsidRDefault="00B11EB3" w:rsidP="00B11EB3">
      <w:pPr>
        <w:pStyle w:val="Minicrib"/>
      </w:pPr>
      <w:r>
        <w:t>MISS SCOTT'S STRATHSPEY  (S8x32)  3C (4C set)</w:t>
      </w:r>
      <w:r>
        <w:tab/>
        <w:t>Dances collected by Miss Milligan</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All chase clockwise 1/2 round to opp sides; all chase anticlockwise back finishing in middle with partner ready for…</w:t>
      </w:r>
    </w:p>
    <w:p w:rsidR="00B11EB3" w:rsidRDefault="00B11EB3" w:rsidP="00B11EB3">
      <w:pPr>
        <w:pStyle w:val="DanceBody"/>
      </w:pPr>
      <w:r>
        <w:t>17-24</w:t>
      </w:r>
      <w:r>
        <w:tab/>
        <w:t xml:space="preserve">1s+2s+3s promenade ending with 1s casting to face 1st corners </w:t>
      </w:r>
      <w:r>
        <w:rPr>
          <w:b/>
        </w:rPr>
        <w:t>while</w:t>
      </w:r>
      <w:r>
        <w:t xml:space="preserve"> 2s dance up to 1st place, 3s to 3rd place</w:t>
      </w:r>
    </w:p>
    <w:p w:rsidR="00B11EB3" w:rsidRDefault="00B11EB3" w:rsidP="00B11EB3">
      <w:pPr>
        <w:pStyle w:val="DanceBody"/>
        <w:keepNext w:val="0"/>
      </w:pPr>
      <w:r>
        <w:t>25-32</w:t>
      </w:r>
      <w:r>
        <w:tab/>
        <w:t>1s set to 1st corner, set to 2nd corner &amp; 1s turn 1.1/2 RH to own side.  2 1 3</w:t>
      </w:r>
    </w:p>
    <w:p w:rsidR="00B11EB3" w:rsidRDefault="00B11EB3" w:rsidP="00B11EB3"/>
    <w:p w:rsidR="00B11EB3" w:rsidRDefault="00B11EB3" w:rsidP="00B11EB3">
      <w:pPr>
        <w:pStyle w:val="Minicrib"/>
      </w:pPr>
      <w:r>
        <w:t>MISS SHAFTESBURY'S FANCY  (S8x32)  3C (4C set)</w:t>
      </w:r>
      <w:r>
        <w:tab/>
        <w:t>RSCDS Bk 28</w:t>
      </w:r>
    </w:p>
    <w:p w:rsidR="00B11EB3" w:rsidRDefault="00B11EB3" w:rsidP="00B11EB3">
      <w:pPr>
        <w:pStyle w:val="DanceBody"/>
      </w:pPr>
      <w:r>
        <w:t xml:space="preserve"> 1- 8</w:t>
      </w:r>
      <w:r>
        <w:tab/>
        <w:t>1s+2s set, cross RH, set &amp; dance 1/2 RH across to end ready for promenade</w:t>
      </w:r>
    </w:p>
    <w:p w:rsidR="00B11EB3" w:rsidRDefault="00B11EB3" w:rsidP="00B11EB3">
      <w:pPr>
        <w:pStyle w:val="DanceBody"/>
      </w:pPr>
      <w:r>
        <w:t xml:space="preserve"> 9-16</w:t>
      </w:r>
      <w:r>
        <w:tab/>
        <w:t>2s+1s+3s dance Promenade</w:t>
      </w:r>
    </w:p>
    <w:p w:rsidR="00B11EB3" w:rsidRDefault="00B11EB3" w:rsidP="00B11EB3">
      <w:pPr>
        <w:pStyle w:val="DanceBody"/>
      </w:pPr>
      <w:r>
        <w:t>17-24</w:t>
      </w:r>
      <w:r>
        <w:tab/>
        <w:t>2s+1s dance 1/2 Diamond Poussette, 1s+2s+3s circle 6H round to left</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MISS SHEARER'S STRATHSPEY  (S8x32)  3C (4C set)</w:t>
      </w:r>
      <w:r>
        <w:tab/>
        <w:t>Alan Macpherson  Bannockburn 700</w:t>
      </w:r>
    </w:p>
    <w:p w:rsidR="00B11EB3" w:rsidRDefault="00B11EB3" w:rsidP="00B11EB3">
      <w:pPr>
        <w:pStyle w:val="DanceBody"/>
      </w:pPr>
      <w:r>
        <w:t xml:space="preserve"> 1- 8</w:t>
      </w:r>
      <w:r>
        <w:tab/>
        <w:t>1M+2L 3/4 turn RH to end 1M facing 2M &amp; 1L facing 2L &amp; 1/2 turn facing person LH, 1L+2M turn 1.1/4 times RH to end 2 1</w:t>
      </w:r>
    </w:p>
    <w:p w:rsidR="00B11EB3" w:rsidRDefault="00B11EB3" w:rsidP="00B11EB3">
      <w:pPr>
        <w:pStyle w:val="DanceBody"/>
      </w:pPr>
      <w:r>
        <w:t xml:space="preserve"> 9-16</w:t>
      </w:r>
      <w:r>
        <w:tab/>
        <w:t>1s petronella turn into centre, 2s+1s+3s set, 1s petronella turn to opposite sides &amp; 2s+1s+3s set</w:t>
      </w:r>
    </w:p>
    <w:p w:rsidR="00B11EB3" w:rsidRDefault="00B11EB3" w:rsidP="00B11EB3">
      <w:pPr>
        <w:pStyle w:val="DanceBody"/>
      </w:pPr>
      <w:r>
        <w:t>17-24</w:t>
      </w:r>
      <w:r>
        <w:tab/>
        <w:t>1s pass LSh into 1/2 diag reel of 4 with 3rd corners &amp; twirl right to face 2nd corner, dance 1/2 reel of 4 with 2nd crnrs &amp; twirl right to 2nd place opp side</w:t>
      </w:r>
    </w:p>
    <w:p w:rsidR="00B11EB3" w:rsidRDefault="00B11EB3" w:rsidP="00B11EB3">
      <w:pPr>
        <w:pStyle w:val="DanceBody"/>
        <w:keepNext w:val="0"/>
      </w:pPr>
      <w:r>
        <w:t>25-32</w:t>
      </w:r>
      <w:r>
        <w:tab/>
        <w:t>3s+1s+2s chase 1/2 way &amp; turn partner 2H to end 2 1 3</w:t>
      </w:r>
    </w:p>
    <w:p w:rsidR="00B11EB3" w:rsidRDefault="00B11EB3" w:rsidP="00B11EB3"/>
    <w:p w:rsidR="00B11EB3" w:rsidRDefault="00B11EB3" w:rsidP="00B11EB3">
      <w:pPr>
        <w:pStyle w:val="Minicrib"/>
      </w:pPr>
      <w:r>
        <w:t>MISS SIOBHAN'S FANCY  (R8x32)  3C (4C set)</w:t>
      </w:r>
      <w:r>
        <w:tab/>
        <w:t>Arthur Williamson  Annette Cameron Bk</w:t>
      </w:r>
    </w:p>
    <w:p w:rsidR="00B11EB3" w:rsidRDefault="00B11EB3" w:rsidP="00B11EB3">
      <w:pPr>
        <w:pStyle w:val="DanceBody"/>
      </w:pPr>
      <w:r>
        <w:t xml:space="preserve"> 1- 8</w:t>
      </w:r>
      <w:r>
        <w:tab/>
        <w:t>1L sets advancing to 2M, 1L+2M turn RH to end 1L between 1M &amp; 2M; 1s NHJ set advancing to 2L, 1s+2L dance RH across with 1s ending in middle, top place, own sides facing up</w:t>
      </w:r>
    </w:p>
    <w:p w:rsidR="00B11EB3" w:rsidRDefault="00B11EB3" w:rsidP="00B11EB3">
      <w:pPr>
        <w:pStyle w:val="DanceBody"/>
      </w:pPr>
      <w:r>
        <w:t xml:space="preserve"> 9-16</w:t>
      </w:r>
      <w:r>
        <w:tab/>
        <w:t>Reels of 3 on sides, 1s cast, 2s dance up/in, 3s up/out</w:t>
      </w:r>
    </w:p>
    <w:p w:rsidR="00B11EB3" w:rsidRDefault="00B11EB3" w:rsidP="00B11EB3">
      <w:pPr>
        <w:pStyle w:val="DanceBody"/>
      </w:pPr>
      <w:r>
        <w:t>17-24</w:t>
      </w:r>
      <w:r>
        <w:tab/>
        <w:t>1s cast, lead down between 3s, divide &amp; cast up round 3s to 2nd place own sides facing down (2s step up 23-24)</w:t>
      </w:r>
    </w:p>
    <w:p w:rsidR="00B11EB3" w:rsidRDefault="00B11EB3" w:rsidP="00B11EB3">
      <w:pPr>
        <w:pStyle w:val="DanceBody"/>
      </w:pPr>
      <w:r>
        <w:t>25-28</w:t>
      </w:r>
      <w:r>
        <w:tab/>
        <w:t xml:space="preserve">1s dance down under arch made by 3s, divide &amp; cast up round 3rd place to meet &amp; face up </w:t>
      </w:r>
      <w:r w:rsidRPr="00617315">
        <w:rPr>
          <w:b/>
        </w:rPr>
        <w:t>while</w:t>
      </w:r>
      <w:r>
        <w:t xml:space="preserve"> </w:t>
      </w:r>
      <w:r w:rsidRPr="00617315">
        <w:t>3s</w:t>
      </w:r>
      <w:r>
        <w:t xml:space="preserve"> dance up, turn inwards &amp; dance down to original place</w:t>
      </w:r>
    </w:p>
    <w:p w:rsidR="00B11EB3" w:rsidRDefault="00B11EB3" w:rsidP="00B11EB3">
      <w:pPr>
        <w:pStyle w:val="DanceBody"/>
        <w:keepNext w:val="0"/>
      </w:pPr>
      <w:r>
        <w:t>29-32</w:t>
      </w:r>
      <w:r>
        <w:tab/>
        <w:t xml:space="preserve">1s dance up under arch made by 2s, divide &amp; cast down to end in 2nd place own side </w:t>
      </w:r>
      <w:r>
        <w:rPr>
          <w:b/>
        </w:rPr>
        <w:t>while</w:t>
      </w:r>
      <w:r>
        <w:t xml:space="preserve"> 2</w:t>
      </w:r>
      <w:r w:rsidRPr="00617315">
        <w:t>s</w:t>
      </w:r>
      <w:r>
        <w:t xml:space="preserve"> dance down, turn inwards &amp; dance up to 1st place. 2 1 3</w:t>
      </w:r>
    </w:p>
    <w:p w:rsidR="00B11EB3" w:rsidRDefault="00B11EB3" w:rsidP="00B11EB3"/>
    <w:p w:rsidR="00B11EB3" w:rsidRDefault="00B11EB3" w:rsidP="00B11EB3">
      <w:pPr>
        <w:pStyle w:val="Minicrib"/>
      </w:pPr>
      <w:r>
        <w:t>MISS STEVENSON'S FANCY  (S8x32)  2C (4C set)</w:t>
      </w:r>
      <w:r>
        <w:tab/>
        <w:t>Derek Haynes  Carnforth Coll 3</w:t>
      </w:r>
    </w:p>
    <w:p w:rsidR="00B11EB3" w:rsidRDefault="00B11EB3" w:rsidP="00B11EB3">
      <w:pPr>
        <w:pStyle w:val="DanceBody"/>
      </w:pPr>
      <w:r>
        <w:t xml:space="preserve"> 1- 8</w:t>
      </w:r>
      <w:r>
        <w:tab/>
        <w:t>1L+2M set &amp; cast (Lady down &amp; Man up)</w:t>
      </w:r>
      <w:r w:rsidRPr="00BA6B4D">
        <w:rPr>
          <w:b/>
        </w:rPr>
        <w:t xml:space="preserve"> </w:t>
      </w:r>
      <w:r>
        <w:rPr>
          <w:b/>
        </w:rPr>
        <w:t xml:space="preserve">as </w:t>
      </w:r>
      <w:r>
        <w:t>1M &amp; 2L step down/up, 1L+2M turn 2H</w:t>
      </w:r>
    </w:p>
    <w:p w:rsidR="00B11EB3" w:rsidRDefault="00B11EB3" w:rsidP="00B11EB3">
      <w:pPr>
        <w:pStyle w:val="DanceBody"/>
      </w:pPr>
      <w:r>
        <w:t xml:space="preserve"> 9-16</w:t>
      </w:r>
      <w:r>
        <w:tab/>
        <w:t>1M+2L repeat back to original places</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1s+2s dance 'Divided Knot: - 1s+2s set &amp; 1/2 turn prtnrs 2H to face down, 2s cast up to 1</w:t>
      </w:r>
      <w:r w:rsidRPr="00972EEB">
        <w:t>st</w:t>
      </w:r>
      <w:r>
        <w:t xml:space="preserve"> pl</w:t>
      </w:r>
      <w:r w:rsidRPr="00BA6B4D">
        <w:rPr>
          <w:b/>
        </w:rPr>
        <w:t xml:space="preserve"> </w:t>
      </w:r>
      <w:r>
        <w:rPr>
          <w:b/>
        </w:rPr>
        <w:t xml:space="preserve">as </w:t>
      </w:r>
      <w:r>
        <w:t>1s dance dn &amp; cast to 2</w:t>
      </w:r>
      <w:r w:rsidRPr="00972EEB">
        <w:t>nd</w:t>
      </w:r>
      <w:r>
        <w:t xml:space="preserve"> pl &amp; 2s+1s cross RH</w:t>
      </w:r>
    </w:p>
    <w:p w:rsidR="00B11EB3" w:rsidRDefault="00B11EB3" w:rsidP="00B11EB3"/>
    <w:p w:rsidR="00B11EB3" w:rsidRDefault="00B11EB3" w:rsidP="00B11EB3">
      <w:pPr>
        <w:pStyle w:val="Minicrib"/>
      </w:pPr>
      <w:r>
        <w:t>MISS STEWART'S JIG  (J8x32)  2C (4C set)</w:t>
      </w:r>
      <w:r>
        <w:tab/>
        <w:t>Hugh Foss  Glendarroch Sheet</w:t>
      </w:r>
    </w:p>
    <w:p w:rsidR="00B11EB3" w:rsidRDefault="00B11EB3" w:rsidP="00B11EB3">
      <w:pPr>
        <w:pStyle w:val="DanceBody"/>
      </w:pPr>
      <w:r>
        <w:t xml:space="preserve"> 1- 8</w:t>
      </w:r>
      <w:r>
        <w:tab/>
        <w:t>1s+2s Adv+Ret (diagonally &amp; touching hands) &amp; dance RH across</w:t>
      </w:r>
    </w:p>
    <w:p w:rsidR="00B11EB3" w:rsidRDefault="00B11EB3" w:rsidP="00B11EB3">
      <w:pPr>
        <w:pStyle w:val="DanceBody"/>
      </w:pPr>
      <w:r>
        <w:t xml:space="preserve"> 9-16</w:t>
      </w:r>
      <w:r>
        <w:tab/>
        <w:t>Repeat but dancing LH across</w:t>
      </w:r>
    </w:p>
    <w:p w:rsidR="00B11EB3" w:rsidRDefault="00B11EB3" w:rsidP="00B11EB3">
      <w:pPr>
        <w:pStyle w:val="DanceBody"/>
      </w:pPr>
      <w:r>
        <w:t>17-24</w:t>
      </w:r>
      <w:r>
        <w:tab/>
        <w:t>1s+2s dance double Fig of 8 (1s cast to start)</w:t>
      </w:r>
    </w:p>
    <w:p w:rsidR="00B11EB3" w:rsidRDefault="00B11EB3" w:rsidP="00B11EB3">
      <w:pPr>
        <w:pStyle w:val="DanceBody"/>
        <w:keepNext w:val="0"/>
      </w:pPr>
      <w:r>
        <w:t>25-32</w:t>
      </w:r>
      <w:r>
        <w:tab/>
        <w:t>1s cast 1 place, turn RH, lead up &amp; cast to 2</w:t>
      </w:r>
      <w:r w:rsidRPr="00972EEB">
        <w:t>nd</w:t>
      </w:r>
      <w:r>
        <w:t xml:space="preserve"> place</w:t>
      </w:r>
    </w:p>
    <w:p w:rsidR="00B11EB3" w:rsidRDefault="00B11EB3" w:rsidP="00B11EB3"/>
    <w:p w:rsidR="00B11EB3" w:rsidRDefault="00B11EB3" w:rsidP="00B11EB3">
      <w:pPr>
        <w:pStyle w:val="Minicrib"/>
      </w:pPr>
      <w:r>
        <w:t>MISS WELSH'S REEL  (J8x32)  3C (4C set)</w:t>
      </w:r>
      <w:r>
        <w:tab/>
        <w:t>Bk of Graded SCDs</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1s+2s dance RH across &amp; LH across back</w:t>
      </w:r>
    </w:p>
    <w:p w:rsidR="00B11EB3" w:rsidRDefault="00B11EB3" w:rsidP="00B11EB3">
      <w:pPr>
        <w:pStyle w:val="DanceBody"/>
      </w:pPr>
      <w:r>
        <w:t>17-24</w:t>
      </w:r>
      <w:r>
        <w:tab/>
        <w:t>1s lead down the middle &amp; back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&amp; partner LH to places</w:t>
      </w:r>
    </w:p>
    <w:p w:rsidR="00B11EB3" w:rsidRDefault="00B11EB3" w:rsidP="00B11EB3"/>
    <w:p w:rsidR="00B11EB3" w:rsidRDefault="00B11EB3" w:rsidP="00B11EB3">
      <w:pPr>
        <w:pStyle w:val="Minicrib"/>
      </w:pPr>
      <w:r>
        <w:t>MISS WILLIAMSON'S REEL  (R8x32)  3C (4C set)</w:t>
      </w:r>
      <w:r>
        <w:tab/>
        <w:t>Douglas Henderson  Tay Bridge Pocket Bk</w:t>
      </w:r>
    </w:p>
    <w:p w:rsidR="00B11EB3" w:rsidRDefault="00B11EB3" w:rsidP="00B11EB3">
      <w:pPr>
        <w:pStyle w:val="DanceBody"/>
      </w:pPr>
      <w:r>
        <w:t xml:space="preserve"> 1- 8</w:t>
      </w:r>
      <w:r>
        <w:tab/>
        <w:t>1s+2s+3s dance 1/2 reflection reel of 3 on sides (1s in/down).  1s dance 1/2 Fig 8 round 2s  End 3 2 (1)</w:t>
      </w:r>
    </w:p>
    <w:p w:rsidR="00B11EB3" w:rsidRDefault="00B11EB3" w:rsidP="00B11EB3">
      <w:pPr>
        <w:pStyle w:val="DanceBody"/>
      </w:pPr>
      <w:r>
        <w:t xml:space="preserve"> 9-16</w:t>
      </w:r>
      <w:r>
        <w:tab/>
        <w:t>3s+2s+1s dance 1/2 reel of 3 on sides (1s in/up, 2s down/out) &amp; all dance DoSiDo with partners  (1) 2 3</w:t>
      </w:r>
    </w:p>
    <w:p w:rsidR="00B11EB3" w:rsidRDefault="00B11EB3" w:rsidP="00B11EB3">
      <w:pPr>
        <w:pStyle w:val="DanceBody"/>
      </w:pPr>
      <w:r>
        <w:t>17-24</w:t>
      </w:r>
      <w:r>
        <w:tab/>
        <w:t xml:space="preserve">1s NHJ dance down to between 3s, 1M facing 3L, 1L facing 3M </w:t>
      </w:r>
      <w:r>
        <w:rPr>
          <w:b/>
        </w:rPr>
        <w:t>as</w:t>
      </w:r>
      <w:r>
        <w:t xml:space="preserve"> 2s dance up to 1st place, 1s+3s set, 1s dance up to between &amp; face 2s, 1s+2s set</w:t>
      </w:r>
    </w:p>
    <w:p w:rsidR="00B11EB3" w:rsidRDefault="00B11EB3" w:rsidP="00B11EB3">
      <w:pPr>
        <w:pStyle w:val="DanceBody"/>
        <w:keepNext w:val="0"/>
      </w:pPr>
      <w:r>
        <w:t>25-32</w:t>
      </w:r>
      <w:r>
        <w:tab/>
        <w:t>1s dance down/out through 2nd place opp sides to dance reflection reels of 3 on sides, 1s crossing to 2nd place own side from top  2 1 3</w:t>
      </w:r>
    </w:p>
    <w:p w:rsidR="00B11EB3" w:rsidRDefault="00B11EB3" w:rsidP="00B11EB3"/>
    <w:p w:rsidR="00B11EB3" w:rsidRDefault="00B11EB3" w:rsidP="00B11EB3">
      <w:pPr>
        <w:pStyle w:val="Minicrib"/>
      </w:pPr>
      <w:r>
        <w:t>THE MISSES CRAMB OF LINLITHGOW  (J3x32)  3C set</w:t>
      </w:r>
      <w:r>
        <w:tab/>
        <w:t>I Cramb  SCDs For Children</w:t>
      </w:r>
    </w:p>
    <w:p w:rsidR="00B11EB3" w:rsidRDefault="00B11EB3" w:rsidP="00B11EB3">
      <w:pPr>
        <w:pStyle w:val="DanceBody"/>
      </w:pPr>
      <w:r>
        <w:t xml:space="preserve"> 1- 8</w:t>
      </w:r>
      <w:r>
        <w:tab/>
        <w:t>1s followed by 2s &amp; 3s lead down, cross, dance back on opposite side &amp; cross RH back to place</w:t>
      </w:r>
    </w:p>
    <w:p w:rsidR="00B11EB3" w:rsidRDefault="00B11EB3" w:rsidP="00B11EB3">
      <w:pPr>
        <w:pStyle w:val="DanceBody"/>
      </w:pPr>
      <w:r>
        <w:t xml:space="preserve"> 9-16</w:t>
      </w:r>
      <w:r>
        <w:tab/>
        <w:t>1s, 2s &amp; 3s dance 2 steps forward slightly to right, join hands in line &amp; retire, repeat to left</w:t>
      </w:r>
    </w:p>
    <w:p w:rsidR="00B11EB3" w:rsidRDefault="00B11EB3" w:rsidP="00B11EB3">
      <w:pPr>
        <w:pStyle w:val="DanceBody"/>
      </w:pPr>
      <w:r>
        <w:t>17-24</w:t>
      </w:r>
      <w:r>
        <w:tab/>
        <w:t>1s cross down RH to 2</w:t>
      </w:r>
      <w:r w:rsidRPr="00972EEB">
        <w:t>nd</w:t>
      </w:r>
      <w:r>
        <w:t xml:space="preserve"> place, set, cross down to 3</w:t>
      </w:r>
      <w:r w:rsidRPr="00972EEB">
        <w:t>rd</w:t>
      </w:r>
      <w:r>
        <w:t xml:space="preserve"> place LH &amp; set</w:t>
      </w:r>
    </w:p>
    <w:p w:rsidR="00B11EB3" w:rsidRDefault="00B11EB3" w:rsidP="00B11EB3">
      <w:pPr>
        <w:pStyle w:val="DanceBody"/>
        <w:keepNext w:val="0"/>
      </w:pPr>
      <w:r>
        <w:t>25-32</w:t>
      </w:r>
      <w:r>
        <w:tab/>
        <w:t>2s+3s+1s turn partners RH &amp; LH</w:t>
      </w:r>
    </w:p>
    <w:p w:rsidR="00B11EB3" w:rsidRDefault="00B11EB3" w:rsidP="00B11EB3"/>
    <w:p w:rsidR="00B11EB3" w:rsidRDefault="00B11EB3" w:rsidP="00B11EB3">
      <w:pPr>
        <w:pStyle w:val="Minicrib"/>
      </w:pPr>
      <w:r>
        <w:t>MISSES FARRELL OF ALLOA  (S8x32)  3C (4C set)</w:t>
      </w:r>
      <w:r>
        <w:tab/>
        <w:t>John Drewry  Canadian Bk</w:t>
      </w:r>
    </w:p>
    <w:p w:rsidR="00B11EB3" w:rsidRDefault="00B11EB3" w:rsidP="00B11EB3">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B11EB3" w:rsidRDefault="00B11EB3" w:rsidP="00B11EB3">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rPr>
        <w:t xml:space="preserve"> while </w:t>
      </w:r>
      <w:r>
        <w:t>2s+3s set (15-16)</w:t>
      </w:r>
    </w:p>
    <w:p w:rsidR="00B11EB3" w:rsidRDefault="00B11EB3" w:rsidP="00B11EB3">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rPr>
        <w:t xml:space="preserve"> </w:t>
      </w:r>
      <w:r>
        <w:rPr>
          <w:b/>
        </w:rPr>
        <w:t xml:space="preserve">as </w:t>
      </w:r>
      <w:r>
        <w:t>2s+3s dance in to face down/up</w:t>
      </w:r>
    </w:p>
    <w:p w:rsidR="00B11EB3" w:rsidRDefault="00B11EB3" w:rsidP="00B11EB3">
      <w:pPr>
        <w:pStyle w:val="DanceBody"/>
        <w:keepNext w:val="0"/>
      </w:pPr>
      <w:r>
        <w:t>25-32</w:t>
      </w:r>
      <w:r>
        <w:tab/>
        <w:t>2s+1s+3s set, circle 6H round to left, dance in &amp; pull back RSh to spiral out clockwise &amp; chase to own sides</w:t>
      </w:r>
    </w:p>
    <w:p w:rsidR="00B11EB3" w:rsidRDefault="00B11EB3" w:rsidP="00B11EB3"/>
    <w:p w:rsidR="00B11EB3" w:rsidRDefault="00B11EB3" w:rsidP="00B11EB3">
      <w:pPr>
        <w:pStyle w:val="Minicrib"/>
      </w:pPr>
      <w:r>
        <w:t>THE MISSING TRIPLET  (S3x32)  3C Triangular Set</w:t>
      </w:r>
      <w:r>
        <w:tab/>
        <w:t>Holly Boyd  Oh, How We've Danced!</w:t>
      </w:r>
    </w:p>
    <w:p w:rsidR="00B11EB3" w:rsidRDefault="00B11EB3" w:rsidP="00B11EB3">
      <w:pPr>
        <w:pStyle w:val="DanceBody"/>
      </w:pPr>
      <w:r>
        <w:t xml:space="preserve"> 1- 8</w:t>
      </w:r>
      <w:r>
        <w:tab/>
      </w:r>
      <w:r w:rsidRPr="00827421">
        <w:t>All dance interlocking RSh reels of 4</w:t>
      </w:r>
      <w:r>
        <w:t xml:space="preserve"> (RSh to partner to start)</w:t>
      </w:r>
    </w:p>
    <w:p w:rsidR="00B11EB3" w:rsidRDefault="00B11EB3" w:rsidP="00B11EB3">
      <w:pPr>
        <w:pStyle w:val="DanceBody"/>
      </w:pPr>
      <w:r>
        <w:t xml:space="preserve"> 9-12</w:t>
      </w:r>
      <w:r>
        <w:tab/>
        <w:t>All set to partner &amp; turn 3/4 RH to bring Ladies into centre, Men face clockwise</w:t>
      </w:r>
    </w:p>
    <w:p w:rsidR="00B11EB3" w:rsidRDefault="00B11EB3" w:rsidP="00B11EB3">
      <w:pPr>
        <w:pStyle w:val="DanceBody"/>
      </w:pPr>
      <w:r>
        <w:t>13-20</w:t>
      </w:r>
      <w:r>
        <w:tab/>
        <w:t>All dance strathspey "Targe":</w:t>
      </w:r>
    </w:p>
    <w:p w:rsidR="00B11EB3" w:rsidRDefault="00B11EB3" w:rsidP="00B11EB3">
      <w:pPr>
        <w:pStyle w:val="DanceBody"/>
      </w:pPr>
      <w:r>
        <w:tab/>
        <w:t xml:space="preserve">13-14   Ladies dance LH across 2 places </w:t>
      </w:r>
      <w:r>
        <w:rPr>
          <w:b/>
        </w:rPr>
        <w:t>while</w:t>
      </w:r>
      <w:r>
        <w:t xml:space="preserve"> Men dance 1 place round clockwise</w:t>
      </w:r>
    </w:p>
    <w:p w:rsidR="00B11EB3" w:rsidRDefault="00B11EB3" w:rsidP="00B11EB3">
      <w:pPr>
        <w:pStyle w:val="DanceBody"/>
      </w:pPr>
      <w:r>
        <w:tab/>
        <w:t>15-16   All turn partners RH</w:t>
      </w:r>
    </w:p>
    <w:p w:rsidR="00B11EB3" w:rsidRDefault="00B11EB3" w:rsidP="00B11EB3">
      <w:pPr>
        <w:pStyle w:val="DanceBody"/>
      </w:pPr>
      <w:r>
        <w:tab/>
        <w:t>17-20   Repeat 13-16.  End with ladies in centre facing partners</w:t>
      </w:r>
    </w:p>
    <w:p w:rsidR="00B11EB3" w:rsidRDefault="00B11EB3" w:rsidP="00B11EB3">
      <w:pPr>
        <w:pStyle w:val="DanceBody"/>
      </w:pPr>
      <w:r>
        <w:t>21-24</w:t>
      </w:r>
      <w:r>
        <w:tab/>
        <w:t>All set to partner &amp; turn partner LH to place 2 3 1</w:t>
      </w:r>
    </w:p>
    <w:p w:rsidR="00B11EB3" w:rsidRDefault="00B11EB3" w:rsidP="00B11EB3">
      <w:pPr>
        <w:pStyle w:val="DanceBody"/>
        <w:keepNext w:val="0"/>
      </w:pPr>
      <w:r>
        <w:t>25-32</w:t>
      </w:r>
      <w:r>
        <w:tab/>
        <w:t>Ladies chase clockwise in front of partner, behind next Man, all way round next Man &amp; continue clockwise back to place</w:t>
      </w:r>
    </w:p>
    <w:p w:rsidR="00B11EB3" w:rsidRDefault="00B11EB3" w:rsidP="00B11EB3"/>
    <w:p w:rsidR="00B11EB3" w:rsidRDefault="00B11EB3" w:rsidP="00B11EB3">
      <w:pPr>
        <w:pStyle w:val="Minicrib"/>
      </w:pPr>
      <w:r>
        <w:t>THE MISSING TURN  (R8x32)  3C (4C set)</w:t>
      </w:r>
      <w:r>
        <w:tab/>
        <w:t>Craig Williams  RSCDS Bk 46</w:t>
      </w:r>
    </w:p>
    <w:p w:rsidR="00B11EB3" w:rsidRDefault="00B11EB3" w:rsidP="00B11EB3">
      <w:pPr>
        <w:pStyle w:val="DanceBody"/>
      </w:pPr>
      <w:r>
        <w:t xml:space="preserve"> 1- 8</w:t>
      </w:r>
      <w:r>
        <w:tab/>
        <w:t>1s turn RH &amp; cast 1 place (2s step up); 1s turn LH 1.1/4 times to end 1L between 2s, 1M between 3s</w:t>
      </w:r>
    </w:p>
    <w:p w:rsidR="00B11EB3" w:rsidRDefault="00B11EB3" w:rsidP="00B11EB3">
      <w:pPr>
        <w:pStyle w:val="DanceBody"/>
      </w:pPr>
      <w:r>
        <w:t xml:space="preserve"> 9-16</w:t>
      </w:r>
      <w:r>
        <w:tab/>
        <w:t>1s dance LSh reels of 3 across with 2s/3s &amp; 1s curve round to end LSh to LSh in middle (1L facing up, 1M facing down)</w:t>
      </w:r>
    </w:p>
    <w:p w:rsidR="00B11EB3" w:rsidRDefault="00B11EB3" w:rsidP="00B11EB3">
      <w:pPr>
        <w:pStyle w:val="DanceBody"/>
      </w:pPr>
      <w:r>
        <w:t>17-24</w:t>
      </w:r>
      <w:r>
        <w:tab/>
        <w:t>1s dance up/down &amp; cast left to 2</w:t>
      </w:r>
      <w:r w:rsidRPr="00972EEB">
        <w:t>nd</w:t>
      </w:r>
      <w:r>
        <w:t xml:space="preserve"> place opposite sides</w:t>
      </w:r>
      <w:r w:rsidRPr="00BA6B4D">
        <w:rPr>
          <w:b/>
        </w:rPr>
        <w:t xml:space="preserve"> while </w:t>
      </w:r>
      <w:r>
        <w:t>2s+3s dance 1/2 R&amp;L (RH on sides to start); 1s turn LH. (3)(1)(2)</w:t>
      </w:r>
    </w:p>
    <w:p w:rsidR="00B11EB3" w:rsidRDefault="00B11EB3" w:rsidP="00B11EB3">
      <w:pPr>
        <w:pStyle w:val="DanceBody"/>
        <w:keepNext w:val="0"/>
      </w:pPr>
      <w:r>
        <w:t>25-32</w:t>
      </w:r>
      <w:r>
        <w:tab/>
        <w:t>3s+1s+2s Set+Link twice.  2 1 3</w:t>
      </w:r>
    </w:p>
    <w:p w:rsidR="00B11EB3" w:rsidRDefault="00B11EB3" w:rsidP="00B11EB3"/>
    <w:p w:rsidR="00B11EB3" w:rsidRDefault="00B11EB3" w:rsidP="00B11EB3">
      <w:pPr>
        <w:pStyle w:val="Minicrib"/>
      </w:pPr>
      <w:r>
        <w:t>MIST O'ER THE LOCH  (S8x32)  3C (4C set)</w:t>
      </w:r>
      <w:r>
        <w:tab/>
        <w:t>Mervyn Short  Queen's Diamond Jubilee</w:t>
      </w:r>
    </w:p>
    <w:p w:rsidR="00B11EB3" w:rsidRPr="00C471FD" w:rsidRDefault="00B11EB3" w:rsidP="00B11EB3">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B11EB3" w:rsidRPr="00C471FD" w:rsidRDefault="00B11EB3" w:rsidP="00B11EB3">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B11EB3" w:rsidRPr="00C471FD" w:rsidRDefault="00B11EB3" w:rsidP="00B11EB3">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B11EB3" w:rsidRPr="00C471FD" w:rsidRDefault="00B11EB3" w:rsidP="00B11EB3">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B11EB3" w:rsidRPr="00C471FD" w:rsidRDefault="00B11EB3" w:rsidP="00B11EB3">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B11EB3" w:rsidRPr="00C471FD" w:rsidRDefault="00B11EB3" w:rsidP="00B11EB3">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B11EB3" w:rsidRDefault="00B11EB3" w:rsidP="00B11EB3"/>
    <w:p w:rsidR="00B11EB3" w:rsidRDefault="00B11EB3" w:rsidP="00B11EB3">
      <w:pPr>
        <w:pStyle w:val="Minicrib"/>
      </w:pPr>
      <w:r>
        <w:t>MIST ON THE MOUNTAIN  (S8x32)  3C (4C set)</w:t>
      </w:r>
      <w:r>
        <w:tab/>
        <w:t>Jim Rae  To Be A Wind</w:t>
      </w:r>
    </w:p>
    <w:p w:rsidR="00B11EB3" w:rsidRPr="00253BF3" w:rsidRDefault="00B11EB3" w:rsidP="00B11EB3">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B11EB3" w:rsidRPr="00253BF3" w:rsidRDefault="00B11EB3" w:rsidP="00B11EB3">
      <w:pPr>
        <w:pStyle w:val="DanceBody"/>
      </w:pPr>
      <w:r>
        <w:t xml:space="preserve"> </w:t>
      </w:r>
      <w:r w:rsidRPr="00253BF3">
        <w:t>9-12</w:t>
      </w:r>
      <w:r>
        <w:tab/>
        <w:t xml:space="preserve">1s </w:t>
      </w:r>
      <w:r w:rsidRPr="00253BF3">
        <w:t>cast round 3rd corners</w:t>
      </w:r>
      <w:r>
        <w:t xml:space="preserve"> (1M up, 1L down), cross LH up/down middle</w:t>
      </w:r>
    </w:p>
    <w:p w:rsidR="00B11EB3" w:rsidRPr="00253BF3" w:rsidRDefault="00B11EB3" w:rsidP="00B11EB3">
      <w:pPr>
        <w:pStyle w:val="DanceBody"/>
      </w:pPr>
      <w:r w:rsidRPr="00253BF3">
        <w:t>13-16</w:t>
      </w:r>
      <w:r>
        <w:tab/>
        <w:t xml:space="preserve">1s </w:t>
      </w:r>
      <w:r w:rsidRPr="00253BF3">
        <w:t xml:space="preserve">cast </w:t>
      </w:r>
      <w:r>
        <w:t>to left round 1st corners, dance in &amp; turn LH to face 1st corner</w:t>
      </w:r>
    </w:p>
    <w:p w:rsidR="00B11EB3" w:rsidRPr="00253BF3" w:rsidRDefault="00B11EB3" w:rsidP="00B11EB3">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B11EB3" w:rsidRPr="00253BF3" w:rsidRDefault="00B11EB3" w:rsidP="00B11EB3">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B11EB3" w:rsidRDefault="00B11EB3" w:rsidP="00B11EB3">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B11EB3" w:rsidRDefault="00B11EB3" w:rsidP="00B11EB3"/>
    <w:p w:rsidR="00B11EB3" w:rsidRDefault="00B11EB3" w:rsidP="00B11EB3">
      <w:pPr>
        <w:pStyle w:val="Minicrib"/>
      </w:pPr>
      <w:r>
        <w:t>MISTS OF THISTLEDOON  (S8x32)  3C (4C Set)</w:t>
      </w:r>
      <w:r>
        <w:tab/>
        <w:t>C Barnes</w:t>
      </w:r>
    </w:p>
    <w:p w:rsidR="00B11EB3" w:rsidRDefault="00B11EB3" w:rsidP="00B11EB3">
      <w:pPr>
        <w:pStyle w:val="DanceBody"/>
      </w:pPr>
      <w:r>
        <w:t xml:space="preserve"> 1- 8</w:t>
      </w:r>
      <w:r>
        <w:tab/>
        <w:t>1s cast 1 place, dance down between 3s, cast up to 2</w:t>
      </w:r>
      <w:r w:rsidRPr="00972EEB">
        <w:t>nd</w:t>
      </w:r>
      <w:r>
        <w:t xml:space="preserve"> place &amp; 2s+1s+3s 1/2 turn RH into allemande hold</w:t>
      </w:r>
    </w:p>
    <w:p w:rsidR="00B11EB3" w:rsidRDefault="00B11EB3" w:rsidP="00B11EB3">
      <w:pPr>
        <w:pStyle w:val="DanceBody"/>
      </w:pPr>
      <w:r>
        <w:t xml:space="preserve"> 9-16</w:t>
      </w:r>
      <w:r>
        <w:tab/>
        <w:t>2s+1s+3s dance Allemande 1s end facing 1</w:t>
      </w:r>
      <w:r w:rsidRPr="00972EEB">
        <w:t>st</w:t>
      </w:r>
      <w:r>
        <w:t xml:space="preserve"> corners</w:t>
      </w:r>
    </w:p>
    <w:p w:rsidR="00B11EB3" w:rsidRDefault="00B11EB3" w:rsidP="00B11EB3">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B11EB3" w:rsidRDefault="00B11EB3" w:rsidP="00B11EB3">
      <w:pPr>
        <w:pStyle w:val="DanceBody"/>
        <w:keepNext w:val="0"/>
      </w:pPr>
      <w:r>
        <w:t>25-32</w:t>
      </w:r>
      <w:r>
        <w:tab/>
        <w:t>1s dance RSh reel of 3 on own sides (dancing to right) &amp; end 2s &amp; 3s crossing RH to own sides</w:t>
      </w:r>
    </w:p>
    <w:p w:rsidR="00B11EB3" w:rsidRDefault="00B11EB3" w:rsidP="00B11EB3"/>
    <w:p w:rsidR="00B11EB3" w:rsidRDefault="00B11EB3" w:rsidP="00B11EB3">
      <w:pPr>
        <w:pStyle w:val="Minicrib"/>
      </w:pPr>
      <w:r>
        <w:t>THE MISTY ISLE IN SUMMER  (S8x32)  3C (4C set)</w:t>
      </w:r>
      <w:r>
        <w:tab/>
        <w:t>Roy Goldring  10 Social Dances</w:t>
      </w:r>
    </w:p>
    <w:p w:rsidR="00B11EB3" w:rsidRDefault="00B11EB3" w:rsidP="00B11EB3">
      <w:pPr>
        <w:pStyle w:val="DanceBody"/>
      </w:pPr>
      <w:r>
        <w:t xml:space="preserve"> 1- 8</w:t>
      </w:r>
      <w:r>
        <w:tab/>
        <w:t>1s cross RH &amp; cast 2 places</w:t>
      </w:r>
      <w:r w:rsidRPr="00BA6B4D">
        <w:rPr>
          <w:b/>
        </w:rPr>
        <w:t xml:space="preserve"> </w:t>
      </w:r>
      <w:r>
        <w:rPr>
          <w:b/>
        </w:rPr>
        <w:t xml:space="preserve">as </w:t>
      </w:r>
      <w:r>
        <w:t>2s+3s set &amp; cross up 1 place, 2s cross &amp; cast 2 places</w:t>
      </w:r>
      <w:r w:rsidRPr="00BA6B4D">
        <w:rPr>
          <w:b/>
        </w:rPr>
        <w:t xml:space="preserve"> </w:t>
      </w:r>
      <w:r>
        <w:rPr>
          <w:b/>
        </w:rPr>
        <w:t xml:space="preserve">as </w:t>
      </w:r>
      <w:r>
        <w:t>3s+1s set &amp; cross up 1 place</w:t>
      </w:r>
    </w:p>
    <w:p w:rsidR="00B11EB3" w:rsidRDefault="00B11EB3" w:rsidP="00B11EB3">
      <w:pPr>
        <w:pStyle w:val="DanceBody"/>
      </w:pPr>
      <w:r>
        <w:t xml:space="preserve"> 9-16</w:t>
      </w:r>
      <w:r>
        <w:tab/>
        <w:t>1s+2s circle 4H round to left, 3s+1s circle 4H round to right 1s end facing 1</w:t>
      </w:r>
      <w:r w:rsidRPr="00972EEB">
        <w:t>st</w:t>
      </w:r>
      <w:r>
        <w:t xml:space="preserve"> corner pstns</w:t>
      </w:r>
    </w:p>
    <w:p w:rsidR="00B11EB3" w:rsidRDefault="00B11EB3" w:rsidP="00B11EB3">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MISTY VALE  (S4x40)  4C Set</w:t>
      </w:r>
      <w:r>
        <w:tab/>
        <w:t>Vic Barnett  Southsea 50</w:t>
      </w:r>
    </w:p>
    <w:p w:rsidR="00B11EB3" w:rsidRDefault="00B11EB3" w:rsidP="00B11EB3">
      <w:pPr>
        <w:pStyle w:val="DanceBody"/>
      </w:pPr>
      <w:r>
        <w:t xml:space="preserve"> 1- 8</w:t>
      </w:r>
      <w:r>
        <w:tab/>
        <w:t xml:space="preserve">1s+2s </w:t>
      </w:r>
      <w:r>
        <w:rPr>
          <w:b/>
        </w:rPr>
        <w:t>also</w:t>
      </w:r>
      <w:r>
        <w:t xml:space="preserve"> 3s+4s dance Poussette. 2s, 3s &amp; 4s end in place </w:t>
      </w:r>
      <w:r>
        <w:rPr>
          <w:b/>
        </w:rPr>
        <w:t>while</w:t>
      </w:r>
      <w:r>
        <w:t xml:space="preserve"> 1s pass RSh to BtoB facing opp sides ready for …</w:t>
      </w:r>
    </w:p>
    <w:p w:rsidR="00B11EB3" w:rsidRPr="00354FB3" w:rsidRDefault="00B11EB3" w:rsidP="00B11EB3">
      <w:pPr>
        <w:pStyle w:val="DanceBody"/>
      </w:pPr>
      <w:r>
        <w:t xml:space="preserve"> 9-24</w:t>
      </w:r>
      <w:r>
        <w:tab/>
        <w:t>All dance "Spurtle":</w:t>
      </w:r>
    </w:p>
    <w:p w:rsidR="00B11EB3" w:rsidRDefault="00B11EB3" w:rsidP="00B11EB3">
      <w:pPr>
        <w:pStyle w:val="DanceBody"/>
      </w:pPr>
      <w:r>
        <w:tab/>
        <w:t>9-12    1s dance 1/2 RSh reel of 4 with 2s &amp; turn RH to face 3s (M facing L)</w:t>
      </w:r>
    </w:p>
    <w:p w:rsidR="00B11EB3" w:rsidRDefault="00B11EB3" w:rsidP="00B11EB3">
      <w:pPr>
        <w:pStyle w:val="DanceBody"/>
      </w:pPr>
      <w:r>
        <w:tab/>
        <w:t>13-16  Repeat 1/2 reel of 4 with 3s, end facing 4s</w:t>
      </w:r>
    </w:p>
    <w:p w:rsidR="00B11EB3" w:rsidRDefault="00B11EB3" w:rsidP="00B11EB3">
      <w:pPr>
        <w:pStyle w:val="DanceBody"/>
      </w:pPr>
      <w:r>
        <w:tab/>
        <w:t>17-20  Repeat 1/2 reel of 4 with 4s</w:t>
      </w:r>
    </w:p>
    <w:p w:rsidR="00B11EB3" w:rsidRDefault="00B11EB3" w:rsidP="00B11EB3">
      <w:pPr>
        <w:pStyle w:val="DanceBody"/>
      </w:pPr>
      <w:r>
        <w:tab/>
        <w:t>21-24  1s continue to turn RH to 4th place.  (2) (3) (4) (1)</w:t>
      </w:r>
    </w:p>
    <w:p w:rsidR="00B11EB3" w:rsidRDefault="00B11EB3" w:rsidP="00B11EB3">
      <w:pPr>
        <w:pStyle w:val="DanceBody"/>
      </w:pPr>
      <w:r>
        <w:t>25-32</w:t>
      </w:r>
      <w:r>
        <w:tab/>
        <w:t>All turn partner 2H 1.1/2 flowing into 2s+3s &amp; 4s+1s circle 4H round to left, opening into …</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MIX 'N' MATCH  (S4x32)  4C Set</w:t>
      </w:r>
      <w:r>
        <w:tab/>
        <w:t>Ken Jones  Second Sheaf Coll</w:t>
      </w:r>
    </w:p>
    <w:p w:rsidR="00B11EB3" w:rsidRDefault="00B11EB3" w:rsidP="00B11EB3">
      <w:pPr>
        <w:pStyle w:val="DanceBody"/>
      </w:pPr>
      <w:r>
        <w:t xml:space="preserve"> 1- 4</w:t>
      </w:r>
      <w:r>
        <w:tab/>
        <w:t>All set, top 3 Men &amp; bottom 3 Ladies change places RH</w:t>
      </w:r>
    </w:p>
    <w:p w:rsidR="00B11EB3" w:rsidRDefault="00B11EB3" w:rsidP="00B11EB3">
      <w:pPr>
        <w:pStyle w:val="DanceBody"/>
      </w:pPr>
      <w:r>
        <w:t xml:space="preserve"> 5- 8</w:t>
      </w:r>
      <w:r>
        <w:tab/>
        <w:t>All set, top 3 on Ladies' side &amp; bottom 3 on Men's side change places LH.  Order now Men's side: 2L 1L 1M 2M, Ladies' side: 3L 4L 4M 3M</w:t>
      </w:r>
    </w:p>
    <w:p w:rsidR="00B11EB3" w:rsidRDefault="00B11EB3" w:rsidP="00B11EB3">
      <w:pPr>
        <w:pStyle w:val="DanceBody"/>
      </w:pPr>
      <w:r>
        <w:t xml:space="preserve"> 9-12</w:t>
      </w:r>
      <w:r>
        <w:tab/>
        <w:t>Ladies (at top) dance RH aross &amp; Men (at bottom) dance LH across flowing into …</w:t>
      </w:r>
    </w:p>
    <w:p w:rsidR="00B11EB3" w:rsidRDefault="00B11EB3" w:rsidP="00B11EB3">
      <w:pPr>
        <w:pStyle w:val="DanceBody"/>
      </w:pPr>
      <w:r>
        <w:t>13-16</w:t>
      </w:r>
      <w:r>
        <w:tab/>
        <w:t>On meeting partner in middle take prom hold (Lady on partner's left) &amp; dance out of Men's side:</w:t>
      </w:r>
    </w:p>
    <w:p w:rsidR="00B11EB3" w:rsidRDefault="00B11EB3" w:rsidP="00B11EB3">
      <w:pPr>
        <w:pStyle w:val="DanceBody"/>
      </w:pPr>
      <w:r>
        <w:tab/>
        <w:t>1s dance up, curve to right &amp; dance down to 2nd place &amp; face up</w:t>
      </w:r>
    </w:p>
    <w:p w:rsidR="00B11EB3" w:rsidRDefault="00B11EB3" w:rsidP="00B11EB3">
      <w:pPr>
        <w:pStyle w:val="DanceBody"/>
      </w:pPr>
      <w:r>
        <w:tab/>
        <w:t>4s dance down, curve to left &amp; dance up to 3rd place &amp; face down</w:t>
      </w:r>
    </w:p>
    <w:p w:rsidR="00B11EB3" w:rsidRDefault="00B11EB3" w:rsidP="00B11EB3">
      <w:pPr>
        <w:pStyle w:val="DanceBody"/>
      </w:pPr>
      <w:r>
        <w:tab/>
        <w:t>3s dance up to top &amp; face down, 2s dance down to 4th place &amp; face up.  (3) 1 (4) 2</w:t>
      </w:r>
    </w:p>
    <w:p w:rsidR="00B11EB3" w:rsidRDefault="00B11EB3" w:rsidP="00B11EB3">
      <w:pPr>
        <w:pStyle w:val="DanceBody"/>
      </w:pPr>
      <w:r>
        <w:t>17-20</w:t>
      </w:r>
      <w:r>
        <w:tab/>
        <w:t>3s+1s (at top) &amp; 4s+2s (at bottom) dance 1/2 Double Fig 8 (1s &amp; 2s cross up, dance down/out)</w:t>
      </w:r>
    </w:p>
    <w:p w:rsidR="00B11EB3" w:rsidRDefault="00B11EB3" w:rsidP="00B11EB3">
      <w:pPr>
        <w:pStyle w:val="DanceBody"/>
      </w:pPr>
      <w:r>
        <w:t>21-24</w:t>
      </w:r>
      <w:r>
        <w:tab/>
        <w:t>1s+4s dance 1/2 Double Fig 8 (1s cross down, 4s dance out/up)</w:t>
      </w:r>
    </w:p>
    <w:p w:rsidR="00B11EB3" w:rsidRDefault="00B11EB3" w:rsidP="00B11EB3">
      <w:pPr>
        <w:pStyle w:val="DanceBody"/>
      </w:pPr>
      <w:r>
        <w:t>25-28</w:t>
      </w:r>
      <w:r>
        <w:tab/>
        <w:t>4s+2s dance 1/2 Double Fig 8 (2s cross up, 4s dance out/down)</w:t>
      </w:r>
    </w:p>
    <w:p w:rsidR="00B11EB3" w:rsidRDefault="00B11EB3" w:rsidP="00B11EB3">
      <w:pPr>
        <w:pStyle w:val="DanceBody"/>
        <w:keepNext w:val="0"/>
      </w:pPr>
      <w:r>
        <w:t>29-32</w:t>
      </w:r>
      <w:r>
        <w:tab/>
        <w:t>2s (at bottom) cast up followed by 4s, 1s &amp; 3s.  End 2 4 1 3</w:t>
      </w:r>
    </w:p>
    <w:p w:rsidR="00B11EB3" w:rsidRDefault="00B11EB3" w:rsidP="00B11EB3"/>
    <w:p w:rsidR="00B11EB3" w:rsidRDefault="00B11EB3" w:rsidP="00B11EB3">
      <w:pPr>
        <w:pStyle w:val="Minicrib"/>
      </w:pPr>
      <w:r>
        <w:t>THE MIXER BOX (R8x32)  3C (4C set)</w:t>
      </w:r>
      <w:r>
        <w:tab/>
        <w:t>Frances Wallace  Waverley Suite</w:t>
      </w:r>
    </w:p>
    <w:p w:rsidR="00B11EB3" w:rsidRDefault="00B11EB3" w:rsidP="00B11EB3">
      <w:pPr>
        <w:pStyle w:val="DanceBody"/>
      </w:pPr>
      <w:r>
        <w:t xml:space="preserve"> 1- 8</w:t>
      </w:r>
      <w:r>
        <w:tab/>
        <w:t>1s cross RH, cast 2 places, meet below 3s &amp; lead up to finish in centre BtoB facing partner's side (2s step up on 3-4)</w:t>
      </w:r>
    </w:p>
    <w:p w:rsidR="00B11EB3" w:rsidRDefault="00B11EB3" w:rsidP="00B11EB3">
      <w:pPr>
        <w:pStyle w:val="DanceBody"/>
      </w:pPr>
      <w:r>
        <w:t xml:space="preserve"> 9-20</w:t>
      </w:r>
      <w:r>
        <w:tab/>
        <w:t>1s, 2s &amp; 3s dance 'Half-Crown Triangles':</w:t>
      </w:r>
    </w:p>
    <w:p w:rsidR="00B11EB3" w:rsidRDefault="00B11EB3" w:rsidP="00B11EB3">
      <w:pPr>
        <w:pStyle w:val="DanceBody"/>
      </w:pPr>
      <w:r>
        <w:tab/>
        <w:t>9-10    1L with 2M+3M &amp; 1M with 2L+3L form triangle &amp; set</w:t>
      </w:r>
    </w:p>
    <w:p w:rsidR="00B11EB3" w:rsidRDefault="00B11EB3" w:rsidP="00B11EB3">
      <w:pPr>
        <w:pStyle w:val="DanceBody"/>
      </w:pPr>
      <w:r>
        <w:tab/>
        <w:t>11-12   1s change places with dancer on right who dance in passing LSh to BtoB in centre, 3L facing up and 2M facing down.</w:t>
      </w:r>
    </w:p>
    <w:p w:rsidR="00B11EB3" w:rsidRDefault="00B11EB3" w:rsidP="00B11EB3">
      <w:pPr>
        <w:pStyle w:val="DanceBody"/>
      </w:pPr>
      <w:r>
        <w:tab/>
        <w:t>13-14    All set</w:t>
      </w:r>
    </w:p>
    <w:p w:rsidR="00B11EB3" w:rsidRDefault="00B11EB3" w:rsidP="00B11EB3">
      <w:pPr>
        <w:pStyle w:val="DanceBody"/>
      </w:pPr>
      <w:r>
        <w:tab/>
        <w:t>15-16    2M &amp; 3L change places with dancer on right who pass LSh to finish BtoB facing their partner's side.</w:t>
      </w:r>
    </w:p>
    <w:p w:rsidR="00B11EB3" w:rsidRDefault="00B11EB3" w:rsidP="00B11EB3">
      <w:pPr>
        <w:pStyle w:val="DanceBody"/>
      </w:pPr>
      <w:r>
        <w:tab/>
        <w:t>17-18    All Set</w:t>
      </w:r>
    </w:p>
    <w:p w:rsidR="00B11EB3" w:rsidRDefault="00B11EB3" w:rsidP="00B11EB3">
      <w:pPr>
        <w:pStyle w:val="DanceBody"/>
      </w:pPr>
      <w:r>
        <w:tab/>
        <w:t>19-20    3M &amp; 2L change places with 1s who pass LSh to finish facing 2nd corner position</w:t>
      </w:r>
    </w:p>
    <w:p w:rsidR="00B11EB3" w:rsidRDefault="00B11EB3" w:rsidP="00B11EB3">
      <w:pPr>
        <w:pStyle w:val="DanceBody"/>
      </w:pPr>
      <w:r>
        <w:t>21-28</w:t>
      </w:r>
      <w:r>
        <w:tab/>
        <w:t>1s+corners dance 1/2 diag reel of 4, 1s pass RSh  &amp; dance 1/2 reels of 3 across – 1L RSh to 2M &amp; 1M RSh to 3L. 1s end in 2nd place own side</w:t>
      </w:r>
    </w:p>
    <w:p w:rsidR="00B11EB3" w:rsidRDefault="00B11EB3" w:rsidP="00B11EB3">
      <w:pPr>
        <w:pStyle w:val="DanceBody"/>
        <w:keepNext w:val="0"/>
      </w:pPr>
      <w:r>
        <w:t>29-32</w:t>
      </w:r>
      <w:r>
        <w:tab/>
        <w:t>2s+1s+3s turn partner RH</w:t>
      </w:r>
    </w:p>
    <w:p w:rsidR="00B11EB3" w:rsidRDefault="00B11EB3" w:rsidP="00B11EB3"/>
    <w:p w:rsidR="00B11EB3" w:rsidRDefault="00B11EB3" w:rsidP="00B11EB3">
      <w:pPr>
        <w:pStyle w:val="Minicrib"/>
      </w:pPr>
      <w:r>
        <w:t>MO'ILI'ILI JIG  (J8x32)  3C (4C Set)</w:t>
      </w:r>
      <w:r>
        <w:tab/>
        <w:t>Mary Shoolbraid Brandon  The Emigrant Scot</w:t>
      </w:r>
    </w:p>
    <w:p w:rsidR="00B11EB3" w:rsidRDefault="00B11EB3" w:rsidP="00B11EB3">
      <w:pPr>
        <w:pStyle w:val="DanceBody"/>
      </w:pPr>
      <w:r>
        <w:t xml:space="preserve"> 1- 8</w:t>
      </w:r>
      <w:r>
        <w:tab/>
        <w:t>1s turn RH, 1s+2s dance RH across. 1L faces out</w:t>
      </w:r>
    </w:p>
    <w:p w:rsidR="00B11EB3" w:rsidRDefault="00B11EB3" w:rsidP="00B11EB3">
      <w:pPr>
        <w:pStyle w:val="DanceBody"/>
      </w:pPr>
      <w:r>
        <w:t xml:space="preserve"> 9-16</w:t>
      </w:r>
      <w:r>
        <w:tab/>
        <w:t>1L followed by 1M casts round 2L, crosses up through 1M place, casts round 2M &amp; cross to 2nd place own side facing down (2s step up 15-16)</w:t>
      </w:r>
    </w:p>
    <w:p w:rsidR="00B11EB3" w:rsidRDefault="00B11EB3" w:rsidP="00B11EB3">
      <w:pPr>
        <w:pStyle w:val="DanceBody"/>
      </w:pPr>
      <w:r>
        <w:t>17-24</w:t>
      </w:r>
      <w:r>
        <w:tab/>
        <w:t>2s+1s+3s dances reels of 3 on side, 1s RSh to 3s.  3s end facing up</w:t>
      </w:r>
    </w:p>
    <w:p w:rsidR="00B11EB3" w:rsidRDefault="00B11EB3" w:rsidP="00B11EB3">
      <w:pPr>
        <w:pStyle w:val="DanceBody"/>
        <w:keepNext w:val="0"/>
      </w:pPr>
      <w:r>
        <w:t>25-32</w:t>
      </w:r>
      <w:r>
        <w:tab/>
        <w:t>1s+3s dance RH across; 1s turn 2s LH.</w:t>
      </w:r>
    </w:p>
    <w:p w:rsidR="00B11EB3" w:rsidRDefault="00B11EB3" w:rsidP="00B11EB3"/>
    <w:p w:rsidR="00B11EB3" w:rsidRDefault="00B11EB3" w:rsidP="00B11EB3">
      <w:pPr>
        <w:pStyle w:val="Minicrib"/>
      </w:pPr>
      <w:r>
        <w:t>MO'S FAREWELL  (R3x40)  6C set</w:t>
      </w:r>
      <w:r>
        <w:tab/>
        <w:t>Harry Rhodes  Snowdon Bk 2</w:t>
      </w:r>
    </w:p>
    <w:p w:rsidR="00B11EB3" w:rsidRDefault="00B11EB3" w:rsidP="00B11EB3">
      <w:pPr>
        <w:pStyle w:val="DanceBody"/>
      </w:pPr>
      <w:r>
        <w:t xml:space="preserve"> 1- 8</w:t>
      </w:r>
      <w:r>
        <w:tab/>
        <w:t>All Adv+Ret &amp; turn partners RH</w:t>
      </w:r>
    </w:p>
    <w:p w:rsidR="00B11EB3" w:rsidRDefault="00B11EB3" w:rsidP="00B11EB3">
      <w:pPr>
        <w:pStyle w:val="DanceBody"/>
      </w:pPr>
      <w:r>
        <w:t xml:space="preserve"> 9-16</w:t>
      </w:r>
      <w:r>
        <w:tab/>
        <w:t>1s cross RH, cast to 6</w:t>
      </w:r>
      <w:r w:rsidRPr="00972EEB">
        <w:t>th</w:t>
      </w:r>
      <w:r>
        <w:t xml:space="preserve"> place &amp; cross back to own side. Others step up on bars 13-14</w:t>
      </w:r>
    </w:p>
    <w:p w:rsidR="00B11EB3" w:rsidRDefault="00B11EB3" w:rsidP="00B11EB3">
      <w:pPr>
        <w:pStyle w:val="DanceBody"/>
      </w:pPr>
      <w:r>
        <w:t>17-24</w:t>
      </w:r>
      <w:r>
        <w:tab/>
        <w:t>2s+3s dance R&amp;L</w:t>
      </w:r>
      <w:r w:rsidRPr="00BA6B4D">
        <w:rPr>
          <w:b/>
        </w:rPr>
        <w:t xml:space="preserve"> while </w:t>
      </w:r>
      <w:r>
        <w:t>4s+5s circle 4H round &amp; back</w:t>
      </w:r>
      <w:r w:rsidRPr="00BA6B4D">
        <w:rPr>
          <w:b/>
        </w:rPr>
        <w:t xml:space="preserve"> while </w:t>
      </w:r>
      <w:r>
        <w:t>6s+1s dance RH across &amp; LH back</w:t>
      </w:r>
    </w:p>
    <w:p w:rsidR="00B11EB3" w:rsidRDefault="00B11EB3" w:rsidP="00B11EB3">
      <w:pPr>
        <w:pStyle w:val="DanceBody"/>
      </w:pPr>
      <w:r>
        <w:t>25-32</w:t>
      </w:r>
      <w:r>
        <w:tab/>
        <w:t>2s cross RH, cast to 6</w:t>
      </w:r>
      <w:r w:rsidRPr="00972EEB">
        <w:t>th</w:t>
      </w:r>
      <w:r>
        <w:t xml:space="preserve"> place &amp; cross back to own side Others step up on bars 29-30</w:t>
      </w:r>
    </w:p>
    <w:p w:rsidR="00B11EB3" w:rsidRDefault="00B11EB3" w:rsidP="00B11EB3">
      <w:pPr>
        <w:pStyle w:val="DanceBody"/>
        <w:keepNext w:val="0"/>
      </w:pPr>
      <w:r>
        <w:t>33-40</w:t>
      </w:r>
      <w:r>
        <w:tab/>
        <w:t>All circle 12H round &amp; back.  3 4 5 6 1 2</w:t>
      </w:r>
    </w:p>
    <w:p w:rsidR="00B11EB3" w:rsidRDefault="00B11EB3" w:rsidP="00B11EB3"/>
    <w:p w:rsidR="00B11EB3" w:rsidRDefault="00B11EB3" w:rsidP="00B11EB3">
      <w:pPr>
        <w:pStyle w:val="Minicrib"/>
      </w:pPr>
      <w:r>
        <w:t>MO'S JIG  (J8x32)  3C (4C set)</w:t>
      </w:r>
      <w:r>
        <w:tab/>
        <w:t>Ian Barbour  Repeat Prescription</w:t>
      </w:r>
    </w:p>
    <w:p w:rsidR="00B11EB3" w:rsidRDefault="00B11EB3" w:rsidP="00B11EB3">
      <w:pPr>
        <w:pStyle w:val="DanceBody"/>
      </w:pPr>
      <w:r>
        <w:t xml:space="preserve"> 1- 8</w:t>
      </w:r>
      <w:r>
        <w:tab/>
        <w:t>1s+2s set, dance RH across &amp; 1s cast 1 place</w:t>
      </w:r>
      <w:r w:rsidRPr="00BA6B4D">
        <w:rPr>
          <w:b/>
        </w:rPr>
        <w:t xml:space="preserve"> </w:t>
      </w:r>
      <w:r>
        <w:rPr>
          <w:b/>
        </w:rPr>
        <w:t xml:space="preserve">as </w:t>
      </w:r>
      <w:r>
        <w:t>2s dance up</w:t>
      </w:r>
    </w:p>
    <w:p w:rsidR="00B11EB3" w:rsidRDefault="00B11EB3" w:rsidP="00B11EB3">
      <w:pPr>
        <w:pStyle w:val="DanceBody"/>
      </w:pPr>
      <w:r>
        <w:t xml:space="preserve"> 9-16</w:t>
      </w:r>
      <w:r>
        <w:tab/>
        <w:t>2s+1s+3s dance reels of 3 on sides (1s in &amp; down to start)</w:t>
      </w:r>
    </w:p>
    <w:p w:rsidR="00B11EB3" w:rsidRDefault="00B11EB3" w:rsidP="00B11EB3">
      <w:pPr>
        <w:pStyle w:val="DanceBody"/>
      </w:pPr>
      <w:r>
        <w:t>17-20</w:t>
      </w:r>
      <w:r>
        <w:tab/>
        <w:t>1s+3s turn on sides (dancing between 3s)</w:t>
      </w:r>
      <w:r w:rsidRPr="00BA6B4D">
        <w:rPr>
          <w:b/>
        </w:rPr>
        <w:t xml:space="preserve"> while </w:t>
      </w:r>
      <w:r>
        <w:t>2s turn RH &amp; face out</w:t>
      </w:r>
    </w:p>
    <w:p w:rsidR="00B11EB3" w:rsidRDefault="00B11EB3" w:rsidP="00B11EB3">
      <w:pPr>
        <w:pStyle w:val="DanceBody"/>
      </w:pPr>
      <w:r>
        <w:t>21-24</w:t>
      </w:r>
      <w:r>
        <w:tab/>
        <w:t xml:space="preserve">2L+1L+3L dance RH across </w:t>
      </w:r>
      <w:r>
        <w:rPr>
          <w:b/>
        </w:rPr>
        <w:t>while</w:t>
      </w:r>
      <w:r>
        <w:t xml:space="preserve"> 2M+1M+3M dance LH across. 1s end facing up in centre &amp; 2s+3s facing each other on sides</w:t>
      </w:r>
    </w:p>
    <w:p w:rsidR="00B11EB3" w:rsidRDefault="00B11EB3" w:rsidP="00B11EB3">
      <w:pPr>
        <w:pStyle w:val="DanceBody"/>
        <w:keepNext w:val="0"/>
      </w:pPr>
      <w:r>
        <w:t>25-32</w:t>
      </w:r>
      <w:r>
        <w:tab/>
        <w:t>2s+3s dance R&amp;L (RH on sides to start)</w:t>
      </w:r>
      <w:r w:rsidRPr="00BA6B4D">
        <w:rPr>
          <w:b/>
        </w:rPr>
        <w:t xml:space="preserve"> while </w:t>
      </w:r>
      <w:r>
        <w:t>1s dance Fig of 8 on own sides dancing to top &amp; casting to start</w:t>
      </w:r>
    </w:p>
    <w:p w:rsidR="00B11EB3" w:rsidRDefault="00B11EB3" w:rsidP="00B11EB3"/>
    <w:p w:rsidR="00B11EB3" w:rsidRDefault="00B11EB3" w:rsidP="00B11EB3">
      <w:pPr>
        <w:pStyle w:val="Minicrib"/>
      </w:pPr>
      <w:r>
        <w:t>MO-RANCH SPECIAL (R8x32)  2C (4C set)</w:t>
      </w:r>
      <w:r>
        <w:tab/>
        <w:t>Jo Hamilton  Let's All Dance</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1s+2s circle 4H round &amp; back</w:t>
      </w:r>
    </w:p>
    <w:p w:rsidR="00B11EB3" w:rsidRDefault="00B11EB3" w:rsidP="00B11EB3">
      <w:pPr>
        <w:pStyle w:val="DanceBody"/>
      </w:pPr>
      <w:r>
        <w:t>17-24</w:t>
      </w:r>
      <w:r>
        <w:tab/>
        <w:t>1s lead down the middle and back</w:t>
      </w:r>
    </w:p>
    <w:p w:rsidR="00B11EB3" w:rsidRDefault="00B11EB3" w:rsidP="00B11EB3">
      <w:pPr>
        <w:pStyle w:val="DanceBody"/>
        <w:keepNext w:val="0"/>
      </w:pPr>
      <w:r>
        <w:t>25-32</w:t>
      </w:r>
      <w:r>
        <w:tab/>
        <w:t>1s+2s dance the Poussette</w:t>
      </w:r>
    </w:p>
    <w:p w:rsidR="00B11EB3" w:rsidRDefault="00B11EB3" w:rsidP="00B11EB3"/>
    <w:p w:rsidR="00B11EB3" w:rsidRDefault="00B11EB3" w:rsidP="00B11EB3">
      <w:pPr>
        <w:pStyle w:val="Minicrib"/>
      </w:pPr>
      <w:r>
        <w:t>THE MODERATOR'S WELCOME  (J4x32)  Sq.Set</w:t>
      </w:r>
      <w:r>
        <w:tab/>
        <w:t>R Watson  Helensburgh 50th Anniv</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twice, turn partner RH &amp; 1/2 corner LH to end Men in original places &amp; Ladies 1 place to right (anticlockwise)</w:t>
      </w:r>
    </w:p>
    <w:p w:rsidR="00B11EB3" w:rsidRDefault="00B11EB3" w:rsidP="00B11EB3">
      <w:pPr>
        <w:pStyle w:val="DanceBody"/>
      </w:pPr>
      <w:r>
        <w:t>17-24</w:t>
      </w:r>
      <w:r>
        <w:tab/>
        <w:t>All set twice to new partner, turn RH &amp; 1/2 corners LH to end Ladies in places at bar 17 &amp; Men 1 place to left (clockwise)</w:t>
      </w:r>
    </w:p>
    <w:p w:rsidR="00B11EB3" w:rsidRDefault="00B11EB3" w:rsidP="00B11EB3">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B11EB3" w:rsidRDefault="00B11EB3" w:rsidP="00B11EB3"/>
    <w:p w:rsidR="00B11EB3" w:rsidRDefault="00B11EB3" w:rsidP="00B11EB3">
      <w:pPr>
        <w:pStyle w:val="Minicrib"/>
      </w:pPr>
      <w:r>
        <w:t>THE MOFFAT WEAVERS  (J4x32)  Sq.Set</w:t>
      </w:r>
      <w:r>
        <w:tab/>
        <w:t>Harry Rhodes  Whiteadder Coll</w:t>
      </w:r>
    </w:p>
    <w:p w:rsidR="00B11EB3" w:rsidRDefault="00B11EB3" w:rsidP="00B11EB3">
      <w:pPr>
        <w:pStyle w:val="DanceBody"/>
      </w:pPr>
      <w:r>
        <w:t xml:space="preserve"> 1- 8</w:t>
      </w:r>
      <w:r>
        <w:tab/>
        <w:t>All dance interlocking reels of 4 passing partner RSh</w:t>
      </w:r>
    </w:p>
    <w:p w:rsidR="00B11EB3" w:rsidRDefault="00B11EB3" w:rsidP="00B11EB3">
      <w:pPr>
        <w:pStyle w:val="DanceBody"/>
      </w:pPr>
      <w:r>
        <w:t xml:space="preserve"> 9-16</w:t>
      </w:r>
      <w:r>
        <w:tab/>
        <w:t>1s+3s dance Men's Chain</w:t>
      </w:r>
    </w:p>
    <w:p w:rsidR="00B11EB3" w:rsidRDefault="00B11EB3" w:rsidP="00B11EB3">
      <w:pPr>
        <w:pStyle w:val="DanceBody"/>
      </w:pPr>
      <w:r>
        <w:t>17-24</w:t>
      </w:r>
      <w:r>
        <w:tab/>
        <w:t>1s pass partner RSh &amp; weave out &amp; in to meet partner behind 3s, lead in between 3s &amp; cross to original places (M turning ptnr under his arm)</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MOIKEI GOLD  (S3x32)  3C set</w:t>
      </w:r>
      <w:r>
        <w:tab/>
        <w:t>Pat Clark  Corberry Collection 2</w:t>
      </w:r>
    </w:p>
    <w:p w:rsidR="00B11EB3" w:rsidRDefault="00B11EB3" w:rsidP="00B11EB3">
      <w:pPr>
        <w:pStyle w:val="DanceBody"/>
      </w:pPr>
      <w:r>
        <w:t xml:space="preserve"> 1- 8</w:t>
      </w:r>
      <w:r>
        <w:tab/>
        <w:t>1s+2s+3s dance Inveran reels</w:t>
      </w:r>
    </w:p>
    <w:p w:rsidR="00B11EB3" w:rsidRDefault="00B11EB3" w:rsidP="00B11EB3">
      <w:pPr>
        <w:pStyle w:val="DanceBody"/>
      </w:pPr>
      <w:r>
        <w:t xml:space="preserve"> 9-16</w:t>
      </w:r>
      <w:r>
        <w:tab/>
        <w:t>1s+2s set, cross RH; 1s+2s change places LH on side, cross RH to own side</w:t>
      </w:r>
    </w:p>
    <w:p w:rsidR="00B11EB3" w:rsidRDefault="00B11EB3" w:rsidP="00B11EB3">
      <w:pPr>
        <w:pStyle w:val="DanceBody"/>
      </w:pPr>
      <w:r>
        <w:t>17-24</w:t>
      </w:r>
      <w:r>
        <w:tab/>
        <w:t>2s+1s+3s circle 6H round &amp; back</w:t>
      </w:r>
    </w:p>
    <w:p w:rsidR="00B11EB3" w:rsidRDefault="00B11EB3" w:rsidP="00B11EB3">
      <w:pPr>
        <w:pStyle w:val="DanceBody"/>
      </w:pPr>
      <w:r>
        <w:t>25-32</w:t>
      </w:r>
      <w:r>
        <w:tab/>
        <w:t>1s+3s dance 'Divided Knot:</w:t>
      </w:r>
    </w:p>
    <w:p w:rsidR="00B11EB3" w:rsidRDefault="00B11EB3" w:rsidP="00B11EB3">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down &amp; cast to 3rd pl &amp; 3s+1s cross RH.  End 2 3 1</w:t>
      </w:r>
    </w:p>
    <w:p w:rsidR="00B11EB3" w:rsidRDefault="00B11EB3" w:rsidP="00B11EB3"/>
    <w:p w:rsidR="00B11EB3" w:rsidRDefault="00B11EB3" w:rsidP="00B11EB3">
      <w:pPr>
        <w:pStyle w:val="Minicrib"/>
      </w:pPr>
      <w:r>
        <w:t>MOIRA MCINNES OF TROON  (R8x32)  3C (4C set)</w:t>
      </w:r>
      <w:r>
        <w:tab/>
        <w:t>John A Johnston  Jig Time 1</w:t>
      </w:r>
    </w:p>
    <w:p w:rsidR="00B11EB3" w:rsidRDefault="00B11EB3" w:rsidP="00B11EB3">
      <w:pPr>
        <w:pStyle w:val="DanceBody"/>
      </w:pPr>
      <w:r>
        <w:t xml:space="preserve"> 1- 8</w:t>
      </w:r>
      <w:r>
        <w:tab/>
        <w:t>1s dance down NHJ, cast up round 2s to place; 1s dance 1/2 Fig 8 round 2s</w:t>
      </w:r>
    </w:p>
    <w:p w:rsidR="00B11EB3" w:rsidRDefault="00B11EB3" w:rsidP="00B11EB3">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B11EB3" w:rsidRDefault="00B11EB3" w:rsidP="00B11EB3">
      <w:pPr>
        <w:pStyle w:val="DanceBody"/>
      </w:pPr>
      <w:r>
        <w:t>17-24</w:t>
      </w:r>
      <w:r>
        <w:tab/>
        <w:t>1s+3s dance Men's Chain (Men cross LH) 1s finish in 1st place opp sides, 3s in original place</w:t>
      </w:r>
    </w:p>
    <w:p w:rsidR="00B11EB3" w:rsidRDefault="00B11EB3" w:rsidP="00B11EB3">
      <w:pPr>
        <w:pStyle w:val="DanceBody"/>
      </w:pPr>
      <w:r>
        <w:t>25-32</w:t>
      </w:r>
      <w:r>
        <w:tab/>
        <w:t>1s+2s dance "Spiral Progression":</w:t>
      </w:r>
    </w:p>
    <w:p w:rsidR="00B11EB3" w:rsidRDefault="00B11EB3" w:rsidP="00B11EB3">
      <w:pPr>
        <w:pStyle w:val="DanceBody"/>
      </w:pPr>
      <w:r>
        <w:tab/>
        <w:t>25-28   1M+2L turn RH, give LH to partner &amp; Bal-in-Line, 1L+2M pull back LSh to join nearer hands with partners</w:t>
      </w:r>
    </w:p>
    <w:p w:rsidR="00B11EB3" w:rsidRDefault="00B11EB3" w:rsidP="00B11EB3">
      <w:pPr>
        <w:pStyle w:val="DanceBody"/>
      </w:pPr>
      <w:r>
        <w:tab/>
        <w:t>29-30   1s+2s, in diagonal line, dance clockwise 1 place round</w:t>
      </w:r>
    </w:p>
    <w:p w:rsidR="00B11EB3" w:rsidRDefault="00B11EB3" w:rsidP="00B11EB3">
      <w:pPr>
        <w:pStyle w:val="DanceBody"/>
        <w:keepNext w:val="0"/>
      </w:pPr>
      <w:r>
        <w:tab/>
        <w:t xml:space="preserve">31-32   1L+2M drop hands, dance on to next place on side </w:t>
      </w:r>
      <w:r>
        <w:rPr>
          <w:b/>
        </w:rPr>
        <w:t>while</w:t>
      </w:r>
      <w:r>
        <w:t xml:space="preserve"> 1M+2L continue RH turn to own sides opposite partners.  2 1 3</w:t>
      </w:r>
    </w:p>
    <w:p w:rsidR="00B11EB3" w:rsidRDefault="00B11EB3" w:rsidP="00B11EB3"/>
    <w:p w:rsidR="00B11EB3" w:rsidRDefault="00B11EB3" w:rsidP="00B11EB3">
      <w:pPr>
        <w:pStyle w:val="Minicrib"/>
      </w:pPr>
      <w:r>
        <w:t>MOIRA'S MAJORITY  (R8x32)  3C (4C set)</w:t>
      </w:r>
      <w:r>
        <w:tab/>
        <w:t>John Bowie Dickson  Dunedin 5</w:t>
      </w:r>
    </w:p>
    <w:p w:rsidR="00B11EB3" w:rsidRDefault="00B11EB3" w:rsidP="00B11EB3">
      <w:pPr>
        <w:pStyle w:val="DanceBody"/>
      </w:pPr>
      <w:r>
        <w:t xml:space="preserve"> 1- 8</w:t>
      </w:r>
      <w:r>
        <w:tab/>
        <w:t>1s 1/2 turns 2s on sides into double triangle position &amp; dance 6 bars of Double Triangles end facing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B11EB3" w:rsidRDefault="00B11EB3" w:rsidP="00B11EB3">
      <w:pPr>
        <w:pStyle w:val="DanceBody"/>
      </w:pPr>
      <w:r>
        <w:t>17-24</w:t>
      </w:r>
      <w:r>
        <w:tab/>
        <w:t>1s set, cross RH, cast to top &amp; dance down to 2</w:t>
      </w:r>
      <w:r w:rsidRPr="00972EEB">
        <w:t>nd</w:t>
      </w:r>
      <w:r>
        <w:t xml:space="preserve"> place in centre</w:t>
      </w:r>
    </w:p>
    <w:p w:rsidR="00B11EB3" w:rsidRDefault="00B11EB3" w:rsidP="00B11EB3">
      <w:pPr>
        <w:pStyle w:val="DanceBody"/>
        <w:keepNext w:val="0"/>
      </w:pPr>
      <w:r>
        <w:t>25-32</w:t>
      </w:r>
      <w:r>
        <w:tab/>
        <w:t>1s dance reels of 3 on own side (1s in &amp; down to start)</w:t>
      </w:r>
    </w:p>
    <w:p w:rsidR="00B11EB3" w:rsidRDefault="00B11EB3" w:rsidP="00B11EB3"/>
    <w:p w:rsidR="00B11EB3" w:rsidRDefault="00B11EB3" w:rsidP="00B11EB3">
      <w:pPr>
        <w:pStyle w:val="Minicrib"/>
      </w:pPr>
      <w:r>
        <w:t>MOLE'S FROLIC  (J8x32)  3C (4C set)</w:t>
      </w:r>
      <w:r>
        <w:tab/>
        <w:t>T Winter  Dunsmuir Dances</w:t>
      </w:r>
    </w:p>
    <w:p w:rsidR="00B11EB3" w:rsidRDefault="00B11EB3" w:rsidP="00B11EB3">
      <w:pPr>
        <w:pStyle w:val="DanceBody"/>
      </w:pPr>
      <w:r>
        <w:t xml:space="preserve"> 1- 8</w:t>
      </w:r>
      <w:r>
        <w:tab/>
        <w:t>1s set &amp; cast 1 place, dance down between 3s &amp; cast back to 2</w:t>
      </w:r>
      <w:r w:rsidRPr="00972EEB">
        <w:t>nd</w:t>
      </w:r>
      <w:r>
        <w:t xml:space="preserve"> place</w:t>
      </w:r>
    </w:p>
    <w:p w:rsidR="00B11EB3" w:rsidRDefault="00B11EB3" w:rsidP="00B11EB3">
      <w:pPr>
        <w:pStyle w:val="DanceBody"/>
      </w:pPr>
      <w:r>
        <w:t xml:space="preserve"> 9-16</w:t>
      </w:r>
      <w:r>
        <w:tab/>
        <w:t>2s+1s+3s set &amp; cross RH, all chase clockwise 1/2 way.  3 1 2</w:t>
      </w:r>
    </w:p>
    <w:p w:rsidR="00B11EB3" w:rsidRDefault="00B11EB3" w:rsidP="00B11EB3">
      <w:pPr>
        <w:pStyle w:val="DanceBody"/>
      </w:pPr>
      <w:r>
        <w:t>17-24</w:t>
      </w:r>
      <w:r>
        <w:tab/>
        <w:t>1s dance RH across (1L with 3s at top, 1M with 2s), LH across with other couple</w:t>
      </w:r>
    </w:p>
    <w:p w:rsidR="00B11EB3" w:rsidRDefault="00B11EB3" w:rsidP="00B11EB3">
      <w:pPr>
        <w:pStyle w:val="DanceBody"/>
        <w:keepNext w:val="0"/>
      </w:pPr>
      <w:r>
        <w:t>25-32</w:t>
      </w:r>
      <w:r>
        <w:tab/>
        <w:t>All chase anticlockwise 1/2 way, all cross LH &amp; set.  2 1 3</w:t>
      </w:r>
    </w:p>
    <w:p w:rsidR="00B11EB3" w:rsidRDefault="00B11EB3" w:rsidP="00B11EB3"/>
    <w:p w:rsidR="00B11EB3" w:rsidRDefault="00B11EB3" w:rsidP="00B11EB3">
      <w:pPr>
        <w:pStyle w:val="Minicrib"/>
      </w:pPr>
      <w:r>
        <w:t>MOLLY'S MUM  (R8x32)  3C (4C set)</w:t>
      </w:r>
      <w:r>
        <w:tab/>
        <w:t>R Arrowsmith  Doune Coll</w:t>
      </w:r>
    </w:p>
    <w:p w:rsidR="00B11EB3" w:rsidRDefault="00B11EB3" w:rsidP="00B11EB3">
      <w:pPr>
        <w:pStyle w:val="DanceBody"/>
      </w:pPr>
      <w:r>
        <w:t xml:space="preserve"> 1- 8</w:t>
      </w:r>
      <w:r>
        <w:tab/>
        <w:t>1s cross, dance out between 2s &amp; 3s turning 3s once round, 1s in double triangle position set, 2s+1s 1/2 turn to bring 2s into double triangle position</w:t>
      </w:r>
    </w:p>
    <w:p w:rsidR="00B11EB3" w:rsidRDefault="00B11EB3" w:rsidP="00B11EB3">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B11EB3" w:rsidRDefault="00B11EB3" w:rsidP="00B11EB3">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B11EB3" w:rsidRDefault="00B11EB3" w:rsidP="00B11EB3">
      <w:pPr>
        <w:pStyle w:val="DanceBody"/>
        <w:keepNext w:val="0"/>
      </w:pPr>
      <w:r>
        <w:t>25-32</w:t>
      </w:r>
      <w:r>
        <w:tab/>
        <w:t>1s dance up to top &amp; cast to 2</w:t>
      </w:r>
      <w:r w:rsidRPr="00972EEB">
        <w:t>nd</w:t>
      </w:r>
      <w:r>
        <w:t xml:space="preserve"> place on opposite sides, all set &amp; cross over</w:t>
      </w:r>
    </w:p>
    <w:p w:rsidR="00B11EB3" w:rsidRDefault="00B11EB3" w:rsidP="00B11EB3"/>
    <w:p w:rsidR="00B11EB3" w:rsidRDefault="00B11EB3" w:rsidP="00B11EB3">
      <w:pPr>
        <w:pStyle w:val="Minicrib"/>
      </w:pPr>
      <w:r>
        <w:t>MOMENT OF TRUTH  (S8x32)  3C (4C set)</w:t>
      </w:r>
      <w:r>
        <w:tab/>
        <w:t>Claudette Sigg  RSCDS Bk 37</w:t>
      </w:r>
    </w:p>
    <w:p w:rsidR="00B11EB3" w:rsidRDefault="00B11EB3" w:rsidP="00B11EB3">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B11EB3" w:rsidRDefault="00B11EB3" w:rsidP="00B11EB3">
      <w:pPr>
        <w:pStyle w:val="DanceBody"/>
      </w:pPr>
      <w:r>
        <w:t>17-24</w:t>
      </w:r>
      <w:r>
        <w:tab/>
        <w:t>1s dance reels of 3 across (1L+2s &amp; 1M+3s) giving LSh to 1</w:t>
      </w:r>
      <w:r w:rsidRPr="00972EEB">
        <w:t>st</w:t>
      </w:r>
      <w:r>
        <w:t xml:space="preserve"> crnrs (6 bars), &amp; all turn partners 2H</w:t>
      </w:r>
    </w:p>
    <w:p w:rsidR="00B11EB3" w:rsidRDefault="00B11EB3" w:rsidP="00B11EB3">
      <w:pPr>
        <w:pStyle w:val="DanceBody"/>
      </w:pPr>
      <w:r>
        <w:t>25-32</w:t>
      </w:r>
      <w:r>
        <w:tab/>
        <w:t>1s pass RSh to dance Corners Pass+Turn:</w:t>
      </w:r>
    </w:p>
    <w:p w:rsidR="00B11EB3" w:rsidRDefault="00B11EB3" w:rsidP="00B11EB3">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B11EB3" w:rsidRDefault="00B11EB3" w:rsidP="00B11EB3"/>
    <w:p w:rsidR="00B11EB3" w:rsidRDefault="00B11EB3" w:rsidP="00B11EB3">
      <w:pPr>
        <w:pStyle w:val="Minicrib"/>
      </w:pPr>
      <w:r>
        <w:t>MOMENTUM  (R8x32)  3C (4C set)</w:t>
      </w:r>
      <w:r>
        <w:tab/>
        <w:t>Gaye Collin  Dance Book 5</w:t>
      </w:r>
    </w:p>
    <w:p w:rsidR="00B11EB3" w:rsidRDefault="00B11EB3" w:rsidP="00B11EB3">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B11EB3" w:rsidRDefault="00B11EB3" w:rsidP="00B11EB3">
      <w:pPr>
        <w:pStyle w:val="DanceBody"/>
      </w:pPr>
      <w:r>
        <w:t xml:space="preserve"> 9-16</w:t>
      </w:r>
      <w:r>
        <w:tab/>
        <w:t>2s+1s+3s dance 1/2 mirror reels of 3 on sides (1s in/down, 2s &amp; 3s loop into place at end); 1s dance up NHJ, cast to 2nd place opp side 3 (1) 2</w:t>
      </w:r>
    </w:p>
    <w:p w:rsidR="00B11EB3" w:rsidRDefault="00B11EB3" w:rsidP="00B11EB3">
      <w:pPr>
        <w:pStyle w:val="DanceBody"/>
      </w:pPr>
      <w:r>
        <w:t>17-20</w:t>
      </w:r>
      <w:r>
        <w:tab/>
        <w:t>3s+1s+2s dance Set+Link for 3 couples. 2s &amp; 3s finish on sides facing partner, 1L between 2s at top, 1M between 3s at bottom</w:t>
      </w:r>
    </w:p>
    <w:p w:rsidR="00B11EB3" w:rsidRDefault="00B11EB3" w:rsidP="00B11EB3">
      <w:pPr>
        <w:pStyle w:val="DanceBody"/>
      </w:pPr>
      <w:r>
        <w:t>21-24</w:t>
      </w:r>
      <w:r>
        <w:tab/>
        <w:t>1s turn 1.1/4 RH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MONADH LIATH  (S8x32)  3C (4C set)</w:t>
      </w:r>
      <w:r>
        <w:tab/>
        <w:t>John Drewry  Bankhead Bk 6</w:t>
      </w:r>
    </w:p>
    <w:p w:rsidR="00B11EB3" w:rsidRDefault="00B11EB3" w:rsidP="00B11EB3">
      <w:pPr>
        <w:pStyle w:val="DanceBody"/>
      </w:pPr>
      <w:r>
        <w:t xml:space="preserve"> 1- 8</w:t>
      </w:r>
      <w:r>
        <w:tab/>
        <w:t>1s+2s set, 1s 1/2 turn RH moving down</w:t>
      </w:r>
      <w:r w:rsidRPr="00BA6B4D">
        <w:rPr>
          <w:b/>
        </w:rPr>
        <w:t xml:space="preserve"> </w:t>
      </w:r>
      <w:r>
        <w:rPr>
          <w:b/>
        </w:rPr>
        <w:t xml:space="preserve">as </w:t>
      </w:r>
      <w:r>
        <w:t>2s cast up, 1s set &amp; turn LH to Bal-in-Line with 1</w:t>
      </w:r>
      <w:r w:rsidRPr="00972EEB">
        <w:t>st</w:t>
      </w:r>
      <w:r>
        <w:t xml:space="preserve"> corners</w:t>
      </w:r>
    </w:p>
    <w:p w:rsidR="00B11EB3" w:rsidRDefault="00B11EB3" w:rsidP="00B11EB3">
      <w:pPr>
        <w:pStyle w:val="DanceBody"/>
      </w:pPr>
      <w:r>
        <w:t xml:space="preserve"> 9-12</w:t>
      </w:r>
      <w:r>
        <w:tab/>
        <w:t>1s+1</w:t>
      </w:r>
      <w:r w:rsidRPr="00972EEB">
        <w:t>st</w:t>
      </w:r>
      <w:r>
        <w:t xml:space="preserve"> corners HS Bal-in-Line : -</w:t>
      </w:r>
    </w:p>
    <w:p w:rsidR="00B11EB3" w:rsidRDefault="00B11EB3" w:rsidP="00B11EB3">
      <w:pPr>
        <w:pStyle w:val="DanceBody"/>
      </w:pPr>
      <w:r>
        <w:tab/>
        <w:t>With hands joined</w:t>
      </w:r>
      <w:r w:rsidRPr="00BA6B4D">
        <w:rPr>
          <w:b/>
        </w:rPr>
        <w:t xml:space="preserve"> </w:t>
      </w:r>
      <w:r>
        <w:rPr>
          <w:b/>
        </w:rPr>
        <w:t xml:space="preserve">as </w:t>
      </w:r>
      <w:r>
        <w:t>for normal balancing in line all dance 1</w:t>
      </w:r>
      <w:r w:rsidRPr="00972EEB">
        <w:t>st</w:t>
      </w:r>
      <w:r>
        <w:t xml:space="preserve"> bar of Highland schottische with right foot</w:t>
      </w:r>
    </w:p>
    <w:p w:rsidR="00B11EB3" w:rsidRDefault="00B11EB3" w:rsidP="00B11EB3">
      <w:pPr>
        <w:pStyle w:val="DanceBody"/>
      </w:pPr>
      <w:r>
        <w:tab/>
        <w:t>Centre couple drop left hands &amp; all move to right joining LH with crnrs (under their RH) then drop RH &amp; crnrs join right hands in centre</w:t>
      </w:r>
    </w:p>
    <w:p w:rsidR="00B11EB3" w:rsidRDefault="00B11EB3" w:rsidP="00B11EB3">
      <w:pPr>
        <w:pStyle w:val="DanceBody"/>
      </w:pPr>
      <w:r>
        <w:tab/>
        <w:t>All repeat HS with left foot &amp; drop hands in centre, all move to left to bring original centre couple into centre to face corners</w:t>
      </w:r>
    </w:p>
    <w:p w:rsidR="00B11EB3" w:rsidRDefault="00B11EB3" w:rsidP="00B11EB3">
      <w:pPr>
        <w:pStyle w:val="DanceBody"/>
      </w:pPr>
      <w:r>
        <w:t>13-16</w:t>
      </w:r>
      <w:r>
        <w:tab/>
        <w:t>1s+1</w:t>
      </w:r>
      <w:r w:rsidRPr="00972EEB">
        <w:t>st</w:t>
      </w:r>
      <w:r>
        <w:t xml:space="preserve"> corners dance 1/2 diagonal reel of 4 1s end ready to Bal-in-Line with 2</w:t>
      </w:r>
      <w:r w:rsidRPr="00972EEB">
        <w:t>nd</w:t>
      </w:r>
      <w:r>
        <w:t xml:space="preserve"> corners</w:t>
      </w:r>
    </w:p>
    <w:p w:rsidR="00B11EB3" w:rsidRDefault="00B11EB3" w:rsidP="00B11EB3">
      <w:pPr>
        <w:pStyle w:val="DanceBody"/>
      </w:pPr>
      <w:r>
        <w:t>17-24</w:t>
      </w:r>
      <w:r>
        <w:tab/>
        <w:t>1s+2</w:t>
      </w:r>
      <w:r w:rsidRPr="00972EEB">
        <w:t>nd</w:t>
      </w:r>
      <w:r>
        <w:t xml:space="preserve"> corners HS Bal-in-Line &amp; dance 1/2 diagonal reel of 4</w:t>
      </w:r>
    </w:p>
    <w:p w:rsidR="00B11EB3" w:rsidRDefault="00B11EB3" w:rsidP="00B11EB3">
      <w:pPr>
        <w:pStyle w:val="DanceBody"/>
        <w:keepNext w:val="0"/>
      </w:pPr>
      <w:r>
        <w:t>25-32</w:t>
      </w:r>
      <w:r>
        <w:tab/>
        <w:t>1s turn LH in middle to end Lady facing 2s &amp; Man 3s</w:t>
      </w:r>
      <w:r w:rsidRPr="00BA6B4D">
        <w:rPr>
          <w:b/>
        </w:rPr>
        <w:t xml:space="preserve"> while </w:t>
      </w:r>
      <w:r>
        <w:t>corners dance round clockwise to own corners, 1L+2s &amp; 1M+3s dance RH across</w:t>
      </w:r>
    </w:p>
    <w:p w:rsidR="00B11EB3" w:rsidRDefault="00B11EB3" w:rsidP="00B11EB3"/>
    <w:p w:rsidR="00B11EB3" w:rsidRDefault="00B11EB3" w:rsidP="00B11EB3">
      <w:pPr>
        <w:pStyle w:val="Minicrib"/>
      </w:pPr>
      <w:r>
        <w:t>THE MONARCHS  (S8x32)  3C (4C Set)</w:t>
      </w:r>
      <w:r>
        <w:tab/>
        <w:t>B MacIntosh  25 Dances for 25 Years</w:t>
      </w:r>
    </w:p>
    <w:p w:rsidR="00B11EB3" w:rsidRDefault="00B11EB3" w:rsidP="00B11EB3">
      <w:pPr>
        <w:pStyle w:val="DanceBody"/>
      </w:pPr>
      <w:r>
        <w:t xml:space="preserve"> 1- 8</w:t>
      </w:r>
      <w:r>
        <w:tab/>
        <w:t>1s cast 1 place, dance down between 3s, cast up &amp; pass RSh to face 1</w:t>
      </w:r>
      <w:r w:rsidRPr="00972EEB">
        <w:t>st</w:t>
      </w:r>
      <w:r>
        <w:t xml:space="preserve"> corner</w:t>
      </w:r>
    </w:p>
    <w:p w:rsidR="00B11EB3" w:rsidRDefault="00B11EB3" w:rsidP="00B11EB3">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B11EB3" w:rsidRDefault="00B11EB3" w:rsidP="00B11EB3">
      <w:pPr>
        <w:pStyle w:val="DanceBody"/>
      </w:pPr>
      <w:r>
        <w:t>17-24</w:t>
      </w:r>
      <w:r>
        <w:tab/>
        <w:t>1s repeat with 2</w:t>
      </w:r>
      <w:r w:rsidRPr="00972EEB">
        <w:t>nd</w:t>
      </w:r>
      <w:r>
        <w:t xml:space="preserve"> corners but end leading up &amp; Lady turning in front of partner ready for…</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MONCHALI  (J4x32)  4C set</w:t>
      </w:r>
      <w:r>
        <w:tab/>
        <w:t>Pat Kent  Nova Scotia Collection 2017</w:t>
      </w:r>
    </w:p>
    <w:p w:rsidR="00B11EB3" w:rsidRDefault="00B11EB3" w:rsidP="00B11EB3">
      <w:pPr>
        <w:pStyle w:val="DanceBody"/>
      </w:pPr>
      <w:r>
        <w:t xml:space="preserve"> 1- 8</w:t>
      </w:r>
      <w:r>
        <w:tab/>
        <w:t xml:space="preserve">1M+2L </w:t>
      </w:r>
      <w:r>
        <w:rPr>
          <w:b/>
        </w:rPr>
        <w:t>also</w:t>
      </w:r>
      <w:r>
        <w:t xml:space="preserve"> 3M+4L turn 3/4 RH, Men cast up, Ladies cast down to original places; 1s+2s </w:t>
      </w:r>
      <w:r>
        <w:rPr>
          <w:b/>
        </w:rPr>
        <w:t>also</w:t>
      </w:r>
      <w:r>
        <w:t xml:space="preserve"> 3s+4s circle 4H round to left</w:t>
      </w:r>
    </w:p>
    <w:p w:rsidR="00B11EB3" w:rsidRDefault="00B11EB3" w:rsidP="00B11EB3">
      <w:pPr>
        <w:pStyle w:val="DanceBody"/>
      </w:pPr>
      <w:r>
        <w:t xml:space="preserve"> 9-16</w:t>
      </w:r>
      <w:r>
        <w:tab/>
        <w:t xml:space="preserve">1L+2M </w:t>
      </w:r>
      <w:r>
        <w:rPr>
          <w:b/>
        </w:rPr>
        <w:t>also</w:t>
      </w:r>
      <w:r>
        <w:t xml:space="preserve"> 3L+4M turn 3/4 LH, Men cast down, Ladies cast up to original places;  1s+2s </w:t>
      </w:r>
      <w:r>
        <w:rPr>
          <w:b/>
        </w:rPr>
        <w:t>also</w:t>
      </w:r>
      <w:r>
        <w:t xml:space="preserve"> 3s+4s circle 4H round to right</w:t>
      </w:r>
    </w:p>
    <w:p w:rsidR="00B11EB3" w:rsidRDefault="00B11EB3" w:rsidP="00B11EB3">
      <w:pPr>
        <w:pStyle w:val="DanceBody"/>
      </w:pPr>
      <w:r>
        <w:t>17-24</w:t>
      </w:r>
      <w:r>
        <w:tab/>
        <w:t>1s lead down, Bar 20: 2s+3s+4s face down; 1s followed by 4s+3s+2s lead up, remaining in centre ready for …</w:t>
      </w:r>
    </w:p>
    <w:p w:rsidR="00B11EB3" w:rsidRDefault="00B11EB3" w:rsidP="00B11EB3">
      <w:pPr>
        <w:pStyle w:val="DanceBody"/>
        <w:keepNext w:val="0"/>
      </w:pPr>
      <w:r>
        <w:t>25-32</w:t>
      </w:r>
      <w:r>
        <w:tab/>
        <w:t>All 4 couples dance allemande</w:t>
      </w:r>
    </w:p>
    <w:p w:rsidR="00B11EB3" w:rsidRDefault="00B11EB3" w:rsidP="00B11EB3"/>
    <w:p w:rsidR="00B11EB3" w:rsidRDefault="00B11EB3" w:rsidP="00B11EB3">
      <w:pPr>
        <w:pStyle w:val="Minicrib"/>
      </w:pPr>
      <w:r>
        <w:t>MONDAY MADNESS (R4x40)  4C set</w:t>
      </w:r>
      <w:r>
        <w:tab/>
        <w:t>T Blaschke  Grechen's Fancy</w:t>
      </w:r>
    </w:p>
    <w:p w:rsidR="00B11EB3" w:rsidRPr="004173A5" w:rsidRDefault="00B11EB3" w:rsidP="00B11EB3">
      <w:pPr>
        <w:pStyle w:val="DanceBody"/>
      </w:pPr>
      <w:r w:rsidRPr="004173A5">
        <w:t>1-16</w:t>
      </w:r>
      <w:r w:rsidRPr="004173A5">
        <w:tab/>
        <w:t xml:space="preserve">1s set &amp; cast 1 place, top 3 Men &amp; bottom 3 Ladies dance 3 couple </w:t>
      </w:r>
      <w:r>
        <w:t>Diag R&amp;L</w:t>
      </w:r>
    </w:p>
    <w:p w:rsidR="00B11EB3" w:rsidRPr="004173A5" w:rsidRDefault="00B11EB3" w:rsidP="00B11EB3">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B11EB3" w:rsidRPr="004173A5" w:rsidRDefault="00B11EB3" w:rsidP="00B11EB3">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B11EB3" w:rsidRPr="004173A5" w:rsidRDefault="00B11EB3" w:rsidP="00B11EB3">
      <w:pPr>
        <w:pStyle w:val="DanceBody"/>
        <w:keepNext w:val="0"/>
        <w:rPr>
          <w:b/>
        </w:rPr>
      </w:pPr>
      <w:r w:rsidRPr="004173A5">
        <w:t>33-40</w:t>
      </w:r>
      <w:r w:rsidRPr="004173A5">
        <w:tab/>
        <w:t>All circle 8H round &amp; back.  2 3 4 1</w:t>
      </w:r>
    </w:p>
    <w:p w:rsidR="00B11EB3" w:rsidRDefault="00B11EB3" w:rsidP="00B11EB3"/>
    <w:p w:rsidR="00B11EB3" w:rsidRDefault="00B11EB3" w:rsidP="00B11EB3">
      <w:pPr>
        <w:pStyle w:val="Minicrib"/>
      </w:pPr>
      <w:r>
        <w:t>MONDAY NIGHT  (J4x32)  4C set</w:t>
      </w:r>
      <w:r>
        <w:tab/>
        <w:t>A McDowell  Oxford Silver Jubilee</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RH &amp; cast in 1 place, 1s+4s dance RH across &amp; end facing corners</w:t>
      </w:r>
    </w:p>
    <w:p w:rsidR="00B11EB3" w:rsidRDefault="00B11EB3" w:rsidP="00B11EB3">
      <w:pPr>
        <w:pStyle w:val="DanceBody"/>
      </w:pPr>
      <w:r>
        <w:t xml:space="preserve"> 9-16</w:t>
      </w:r>
      <w:r>
        <w:tab/>
        <w:t>1s &amp; 4s 1/2 turn corners RH, 2s+3s dance RH across while 1s &amp; 4s chase 1 place anticlockwise &amp; set, 2s &amp; 3s 1/2 turn new corners LH</w:t>
      </w:r>
    </w:p>
    <w:p w:rsidR="00B11EB3" w:rsidRDefault="00B11EB3" w:rsidP="00B11EB3">
      <w:pPr>
        <w:pStyle w:val="DanceBody"/>
      </w:pPr>
      <w:r>
        <w:t>17-24</w:t>
      </w:r>
      <w:r>
        <w:tab/>
        <w:t>1s &amp; 4s 1/2 turn partners RH into Prom hold to dance out (4s out Ladies side, 1s out Mens side) casting to right &amp; into centre then 1s &amp; 4s change places RH with opposite dancer</w:t>
      </w:r>
    </w:p>
    <w:p w:rsidR="00B11EB3" w:rsidRDefault="00B11EB3" w:rsidP="00B11EB3">
      <w:pPr>
        <w:pStyle w:val="DanceBody"/>
        <w:keepNext w:val="0"/>
      </w:pPr>
      <w:r>
        <w:t>25-32</w:t>
      </w:r>
      <w:r>
        <w:tab/>
        <w:t>4s+1s dance RH across ending on sides, 4s &amp; 1s turn partners RH.  2 4(1)(3)</w:t>
      </w:r>
    </w:p>
    <w:p w:rsidR="00B11EB3" w:rsidRDefault="00B11EB3" w:rsidP="00B11EB3"/>
    <w:p w:rsidR="00B11EB3" w:rsidRDefault="00B11EB3" w:rsidP="00B11EB3">
      <w:pPr>
        <w:pStyle w:val="Minicrib"/>
      </w:pPr>
      <w:r>
        <w:t>THE MONDAY NIGHT REEL  (R6x32)  6C Set</w:t>
      </w:r>
      <w:r>
        <w:tab/>
        <w:t>John Rigby  Nine Scottish Country Dances</w:t>
      </w:r>
    </w:p>
    <w:p w:rsidR="00B11EB3" w:rsidRDefault="00B11EB3" w:rsidP="00B11EB3">
      <w:pPr>
        <w:pStyle w:val="DanceBody"/>
      </w:pPr>
      <w:r>
        <w:t>4s+5s+6s start on opp sides</w:t>
      </w:r>
    </w:p>
    <w:p w:rsidR="00B11EB3" w:rsidRPr="00D02168" w:rsidRDefault="00B11EB3" w:rsidP="00B11EB3">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B11EB3" w:rsidRPr="00D02168" w:rsidRDefault="00B11EB3" w:rsidP="00B11EB3">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B11EB3" w:rsidRPr="00D02168" w:rsidRDefault="00B11EB3" w:rsidP="00B11EB3">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B11EB3" w:rsidRPr="00D02168" w:rsidRDefault="00B11EB3" w:rsidP="00B11EB3">
      <w:pPr>
        <w:pStyle w:val="DanceBody"/>
      </w:pPr>
      <w:r w:rsidRPr="00D02168">
        <w:t>17-24</w:t>
      </w:r>
      <w:r w:rsidRPr="00D02168">
        <w:tab/>
        <w:t>3s/4s (end couples) cross RH &amp; cast 2 places to middle, 3s+4s dance</w:t>
      </w:r>
      <w:r>
        <w:t xml:space="preserve"> 1/2 </w:t>
      </w:r>
      <w:r w:rsidRPr="00D02168">
        <w:t>R&amp;L</w:t>
      </w:r>
    </w:p>
    <w:p w:rsidR="00B11EB3" w:rsidRPr="00D02168" w:rsidRDefault="00B11EB3" w:rsidP="00B11EB3">
      <w:pPr>
        <w:pStyle w:val="DanceBody"/>
        <w:keepNext w:val="0"/>
      </w:pPr>
      <w:r w:rsidRPr="00D02168">
        <w:t>25-32</w:t>
      </w:r>
      <w:r w:rsidRPr="00D02168">
        <w:tab/>
        <w:t>2s+4s</w:t>
      </w:r>
      <w:r w:rsidRPr="007F0D5A">
        <w:rPr>
          <w:b/>
        </w:rPr>
        <w:t xml:space="preserve"> also </w:t>
      </w:r>
      <w:r w:rsidRPr="00D02168">
        <w:t>3s+5s dance</w:t>
      </w:r>
      <w:r>
        <w:t xml:space="preserve"> 1/2 </w:t>
      </w:r>
      <w:r w:rsidRPr="00D02168">
        <w:t>R&amp;L, 1s+4s</w:t>
      </w:r>
      <w:r w:rsidRPr="007F0D5A">
        <w:rPr>
          <w:b/>
        </w:rPr>
        <w:t xml:space="preserve"> also </w:t>
      </w:r>
      <w:r w:rsidRPr="00D02168">
        <w:t>3s+6s dance</w:t>
      </w:r>
      <w:r>
        <w:t xml:space="preserve"> 1/2 </w:t>
      </w:r>
      <w:r w:rsidRPr="00D02168">
        <w:t>R&amp;L.  4 1 2(5)(6)(3)</w:t>
      </w:r>
    </w:p>
    <w:p w:rsidR="00B11EB3" w:rsidRDefault="00B11EB3" w:rsidP="00B11EB3"/>
    <w:p w:rsidR="00B11EB3" w:rsidRDefault="00B11EB3" w:rsidP="00B11EB3">
      <w:pPr>
        <w:pStyle w:val="Minicrib"/>
      </w:pPr>
      <w:r>
        <w:t>MONDAY'S MEANDER  (R8x32)  3C (4C set)</w:t>
      </w:r>
      <w:r>
        <w:tab/>
        <w:t>Peter Holmes, 2024</w:t>
      </w:r>
    </w:p>
    <w:p w:rsidR="00B11EB3" w:rsidRDefault="00B11EB3" w:rsidP="00B11EB3">
      <w:pPr>
        <w:pStyle w:val="DanceBody"/>
      </w:pPr>
      <w:r>
        <w:t xml:space="preserve"> 1- 8</w:t>
      </w:r>
      <w:r>
        <w:tab/>
        <w:t>1s turn RH, cast (2s step up); 1s dance 1/2 Fig 8 up round 2s.  2 (1) 3</w:t>
      </w:r>
    </w:p>
    <w:p w:rsidR="00B11EB3" w:rsidRDefault="00B11EB3" w:rsidP="00B11EB3">
      <w:pPr>
        <w:pStyle w:val="DanceBody"/>
      </w:pPr>
      <w:r>
        <w:t xml:space="preserve"> 9-16</w:t>
      </w:r>
      <w:r>
        <w:tab/>
        <w:t>2s+1s+3s dance mirror reels of 3 on sides (1s in/down, 2s out/down, 3s out/up to start)</w:t>
      </w:r>
    </w:p>
    <w:p w:rsidR="00B11EB3" w:rsidRDefault="00B11EB3" w:rsidP="00B11EB3">
      <w:pPr>
        <w:pStyle w:val="DanceBody"/>
      </w:pPr>
      <w:r>
        <w:t>17-24</w:t>
      </w:r>
      <w:r>
        <w:tab/>
        <w:t>1s dance 1/2 Fig 8 down round 3s; 1s NHJ dance up to top &amp; cast to 2nd place.  2 1 3</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MONICA  (R3x48)  3C set</w:t>
      </w:r>
      <w:r>
        <w:tab/>
        <w:t>Rod Downey Lower Hutt SCD 60th Anniv</w:t>
      </w:r>
    </w:p>
    <w:p w:rsidR="00B11EB3" w:rsidRPr="00A3683E" w:rsidRDefault="00B11EB3" w:rsidP="00B11EB3">
      <w:pPr>
        <w:pStyle w:val="DanceBody"/>
      </w:pPr>
      <w:r w:rsidRPr="00A3683E">
        <w:t xml:space="preserve"> 1- 8</w:t>
      </w:r>
      <w:r w:rsidRPr="00A3683E">
        <w:tab/>
        <w:t>1s cross RH &amp; cast to 2nd place, 1s dance 1/2 Fig of 8 round 2s</w:t>
      </w:r>
    </w:p>
    <w:p w:rsidR="00B11EB3" w:rsidRPr="00A3683E" w:rsidRDefault="00B11EB3" w:rsidP="00B11EB3">
      <w:pPr>
        <w:pStyle w:val="DanceBody"/>
      </w:pPr>
      <w:r w:rsidRPr="00A3683E">
        <w:t xml:space="preserve"> 9-16</w:t>
      </w:r>
      <w:r w:rsidRPr="00A3683E">
        <w:tab/>
        <w:t>1s 1/2 turn RH to finish nearer hands joined facing 3M.  1s set to 3M.  1s+3M dance RH across.  1s finish in 2nd place opposite sides.</w:t>
      </w:r>
    </w:p>
    <w:p w:rsidR="00B11EB3" w:rsidRPr="00A3683E" w:rsidRDefault="00B11EB3" w:rsidP="00B11EB3">
      <w:pPr>
        <w:pStyle w:val="DanceBody"/>
      </w:pPr>
      <w:r w:rsidRPr="00A3683E">
        <w:t>17-24</w:t>
      </w:r>
      <w:r w:rsidRPr="00A3683E">
        <w:tab/>
        <w:t>1s 1/2 turn LH to finish nearer ha</w:t>
      </w:r>
      <w:r>
        <w:t>nds joined facing 3L.  Set to 3L</w:t>
      </w:r>
      <w:r w:rsidRPr="00A3683E">
        <w:t>.  1s+3L dance LH.  1s finish 1M facing 2M, 1L following partner</w:t>
      </w:r>
    </w:p>
    <w:p w:rsidR="00B11EB3" w:rsidRPr="00A3683E" w:rsidRDefault="00B11EB3" w:rsidP="00B11EB3">
      <w:pPr>
        <w:pStyle w:val="DanceBody"/>
      </w:pPr>
      <w:r w:rsidRPr="00A3683E">
        <w:t>25-32</w:t>
      </w:r>
      <w:r w:rsidRPr="00A3683E">
        <w:tab/>
        <w:t>1s dance Alternating Tandem Reel of 3 with 1st corners. Finish 1M facing 3M.</w:t>
      </w:r>
    </w:p>
    <w:p w:rsidR="00B11EB3" w:rsidRPr="00A3683E" w:rsidRDefault="00B11EB3" w:rsidP="00B11EB3">
      <w:pPr>
        <w:pStyle w:val="DanceBody"/>
      </w:pPr>
      <w:r w:rsidRPr="00A3683E">
        <w:t>33-40</w:t>
      </w:r>
      <w:r w:rsidRPr="00A3683E">
        <w:tab/>
        <w:t>1s dance Alternating Tandem Reel of 3 with 2nd corners. 1s finish 2nd place on own side, 1M facing out</w:t>
      </w:r>
    </w:p>
    <w:p w:rsidR="00B11EB3" w:rsidRPr="00A3683E" w:rsidRDefault="00B11EB3" w:rsidP="00B11EB3">
      <w:pPr>
        <w:pStyle w:val="DanceBody"/>
        <w:keepNext w:val="0"/>
      </w:pPr>
      <w:r w:rsidRPr="00A3683E">
        <w:t>41-48</w:t>
      </w:r>
      <w:r w:rsidRPr="00A3683E">
        <w:tab/>
        <w:t>Reels of 3 on side 1s+3s pass LSh to start.  1s and 3s dance extra loop to change places  2 3 1</w:t>
      </w:r>
    </w:p>
    <w:p w:rsidR="00B11EB3" w:rsidRDefault="00B11EB3" w:rsidP="00B11EB3"/>
    <w:p w:rsidR="00B11EB3" w:rsidRDefault="00B11EB3" w:rsidP="00B11EB3">
      <w:pPr>
        <w:pStyle w:val="Minicrib"/>
      </w:pPr>
      <w:r>
        <w:t>MONICA'S FANCY  (J8x32)  3C (4C Set)</w:t>
      </w:r>
      <w:r>
        <w:tab/>
        <w:t>David Robertson  25 Dances for 25 Years</w:t>
      </w:r>
    </w:p>
    <w:p w:rsidR="00B11EB3" w:rsidRPr="00981A2F" w:rsidRDefault="00B11EB3" w:rsidP="00B11EB3">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shd w:val="clear" w:color="auto" w:fill="FFFFFF"/>
        </w:rPr>
        <w:t>as</w:t>
      </w:r>
      <w:r w:rsidRPr="00981A2F">
        <w:rPr>
          <w:shd w:val="clear" w:color="auto" w:fill="FFFFFF"/>
        </w:rPr>
        <w:t xml:space="preserve"> 1M dances RH across with 2M+3M</w:t>
      </w:r>
    </w:p>
    <w:p w:rsidR="00B11EB3" w:rsidRPr="00981A2F" w:rsidRDefault="00B11EB3" w:rsidP="00B11EB3">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B11EB3" w:rsidRPr="00981A2F" w:rsidRDefault="00B11EB3" w:rsidP="00B11EB3">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B11EB3" w:rsidRPr="00981A2F" w:rsidRDefault="00B11EB3" w:rsidP="00B11EB3">
      <w:pPr>
        <w:pStyle w:val="DanceBody"/>
        <w:keepNext w:val="0"/>
      </w:pPr>
      <w:r w:rsidRPr="00981A2F">
        <w:t>25-32</w:t>
      </w:r>
      <w:r w:rsidRPr="00981A2F">
        <w:tab/>
        <w:t>2s+1s+3s circle 6H round &amp; back</w:t>
      </w:r>
    </w:p>
    <w:p w:rsidR="00B11EB3" w:rsidRDefault="00B11EB3" w:rsidP="00B11EB3"/>
    <w:p w:rsidR="00B11EB3" w:rsidRDefault="00B11EB3" w:rsidP="00B11EB3">
      <w:pPr>
        <w:pStyle w:val="Minicrib"/>
      </w:pPr>
      <w:r>
        <w:t>MONICA'S WAY  (J4x32)  4C set</w:t>
      </w:r>
      <w:r>
        <w:tab/>
        <w:t>G Sibley  Katannuta Bk</w:t>
      </w:r>
    </w:p>
    <w:p w:rsidR="00B11EB3" w:rsidRDefault="00B11EB3" w:rsidP="00B11EB3">
      <w:pPr>
        <w:pStyle w:val="DanceBody"/>
      </w:pPr>
      <w:r w:rsidRPr="00A3683E">
        <w:t xml:space="preserve">3s &amp; 4s </w:t>
      </w:r>
      <w:r>
        <w:t xml:space="preserve">start </w:t>
      </w:r>
      <w:r w:rsidRPr="00A3683E">
        <w:t>on opp sides</w:t>
      </w:r>
    </w:p>
    <w:p w:rsidR="00B11EB3" w:rsidRPr="00A3683E" w:rsidRDefault="00B11EB3" w:rsidP="00B11EB3">
      <w:pPr>
        <w:pStyle w:val="DanceBody"/>
      </w:pPr>
      <w:r w:rsidRPr="00A3683E">
        <w:t>1- 8</w:t>
      </w:r>
      <w:r w:rsidRPr="00A3683E">
        <w:tab/>
        <w:t>1s/4s cross RH</w:t>
      </w:r>
      <w:r w:rsidRPr="00A3683E">
        <w:rPr>
          <w:b/>
        </w:rPr>
        <w:t xml:space="preserve"> as </w:t>
      </w:r>
      <w:r w:rsidRPr="00A3683E">
        <w:t>2s/3s set, 1s+2s &amp; 4s+3s dance 3/4 double Fig of 8 (1s/4s casting down/up to start).  2 1(4)(3)</w:t>
      </w:r>
    </w:p>
    <w:p w:rsidR="00B11EB3" w:rsidRPr="00A3683E" w:rsidRDefault="00B11EB3" w:rsidP="00B11EB3">
      <w:pPr>
        <w:pStyle w:val="DanceBody"/>
      </w:pPr>
      <w:r w:rsidRPr="00A3683E">
        <w:t xml:space="preserve"> 9-16</w:t>
      </w:r>
      <w:r w:rsidRPr="00A3683E">
        <w:tab/>
        <w:t>1s+4s Set &amp; Rotate:-</w:t>
      </w:r>
    </w:p>
    <w:p w:rsidR="00B11EB3" w:rsidRPr="00A3683E" w:rsidRDefault="00B11EB3" w:rsidP="00B11EB3">
      <w:pPr>
        <w:pStyle w:val="DanceBody"/>
      </w:pPr>
      <w:r w:rsidRPr="00A3683E">
        <w:tab/>
        <w:t>` Set, Rotate singly &amp; dance on 1 place clockwise, change places RH on sides &amp; dance on 1 place to own sides.  2(4)1(3)</w:t>
      </w:r>
    </w:p>
    <w:p w:rsidR="00B11EB3" w:rsidRPr="00A3683E" w:rsidRDefault="00B11EB3" w:rsidP="00B11EB3">
      <w:pPr>
        <w:pStyle w:val="DanceBody"/>
      </w:pPr>
      <w:r w:rsidRPr="00A3683E">
        <w:t>17-20</w:t>
      </w:r>
      <w:r w:rsidRPr="00A3683E">
        <w:tab/>
        <w:t>1L+4M</w:t>
      </w:r>
      <w:r w:rsidRPr="00A3683E">
        <w:rPr>
          <w:b/>
        </w:rPr>
        <w:t xml:space="preserve"> also </w:t>
      </w:r>
      <w:r w:rsidRPr="00A3683E">
        <w:t>4L+1M (Lady leads) 1/2 alternating tandem diag RSh reel of 4 with 3L+2L &amp; passing LSh curve to right to next corner (same end)</w:t>
      </w:r>
    </w:p>
    <w:p w:rsidR="00B11EB3" w:rsidRPr="00A3683E" w:rsidRDefault="00B11EB3" w:rsidP="00B11EB3">
      <w:pPr>
        <w:pStyle w:val="DanceBody"/>
      </w:pPr>
      <w:r w:rsidRPr="00A3683E">
        <w:t>21-24</w:t>
      </w:r>
      <w:r w:rsidRPr="00A3683E">
        <w:tab/>
        <w:t>4M+1L</w:t>
      </w:r>
      <w:r w:rsidRPr="00A3683E">
        <w:rPr>
          <w:b/>
        </w:rPr>
        <w:t xml:space="preserve"> also </w:t>
      </w:r>
      <w:r w:rsidRPr="00A3683E">
        <w:t>1M+4L (Man leads) 1/2 alternating tandem diag RSh reel of 4 with 3M+2M &amp; pass RSh to end 3(1)4(2)</w:t>
      </w:r>
    </w:p>
    <w:p w:rsidR="00B11EB3" w:rsidRPr="00A3683E" w:rsidRDefault="00B11EB3" w:rsidP="00B11EB3">
      <w:pPr>
        <w:pStyle w:val="DanceBody"/>
        <w:keepNext w:val="0"/>
      </w:pPr>
      <w:r w:rsidRPr="00A3683E">
        <w:t>25-32</w:t>
      </w:r>
      <w:r w:rsidRPr="00A3683E">
        <w:tab/>
        <w:t>1s &amp; 4s cross passing RSh &amp; loop into places, all Adv+Ret.  3 1(4)(2)</w:t>
      </w:r>
    </w:p>
    <w:p w:rsidR="00B11EB3" w:rsidRDefault="00B11EB3" w:rsidP="00B11EB3"/>
    <w:p w:rsidR="00B11EB3" w:rsidRDefault="00B11EB3" w:rsidP="00B11EB3">
      <w:pPr>
        <w:pStyle w:val="Minicrib"/>
      </w:pPr>
      <w:r>
        <w:t>MONIFIETH STAR  (R8x48)  2C (4C set)</w:t>
      </w:r>
      <w:r>
        <w:tab/>
        <w:t>MMM 2</w:t>
      </w:r>
    </w:p>
    <w:p w:rsidR="00B11EB3" w:rsidRDefault="00B11EB3" w:rsidP="00B11EB3">
      <w:pPr>
        <w:pStyle w:val="DanceBody"/>
      </w:pPr>
      <w:r>
        <w:t xml:space="preserve"> 1- 8</w:t>
      </w:r>
      <w:r>
        <w:tab/>
        <w:t>1s+2L circle 3H round &amp; back 1s end in diagonal line with 2L (1L in 1M place &amp; 1M between 1L+2L)</w:t>
      </w:r>
    </w:p>
    <w:p w:rsidR="00B11EB3" w:rsidRDefault="00B11EB3" w:rsidP="00B11EB3">
      <w:pPr>
        <w:pStyle w:val="DanceBody"/>
      </w:pPr>
      <w:r>
        <w:t xml:space="preserve"> 9-16</w:t>
      </w:r>
      <w:r>
        <w:tab/>
        <w:t>1s+2L dance diagonal reel of 3 (1M gives RSh to 2L to start), 1s end (Lady on Mans right) facing 2M</w:t>
      </w:r>
    </w:p>
    <w:p w:rsidR="00B11EB3" w:rsidRDefault="00B11EB3" w:rsidP="00B11EB3">
      <w:pPr>
        <w:pStyle w:val="DanceBody"/>
      </w:pPr>
      <w:r>
        <w:t>17-24</w:t>
      </w:r>
      <w:r>
        <w:tab/>
        <w:t>1s+2M circle 3H round &amp; back, (1M in 1L place &amp; 1L between 1M+2M)</w:t>
      </w:r>
    </w:p>
    <w:p w:rsidR="00B11EB3" w:rsidRDefault="00B11EB3" w:rsidP="00B11EB3">
      <w:pPr>
        <w:pStyle w:val="DanceBody"/>
      </w:pPr>
      <w:r>
        <w:t>25-32</w:t>
      </w:r>
      <w:r>
        <w:tab/>
        <w:t>1s+2M dance diagonal reel of 3 (1L gives RSh to 2M to start), 1s end in own places</w:t>
      </w:r>
    </w:p>
    <w:p w:rsidR="00B11EB3" w:rsidRDefault="00B11EB3" w:rsidP="00B11EB3">
      <w:pPr>
        <w:pStyle w:val="DanceBody"/>
      </w:pPr>
      <w:r>
        <w:t>33-40</w:t>
      </w:r>
      <w:r>
        <w:tab/>
        <w:t>1s lead down the middle &amp; back</w:t>
      </w:r>
    </w:p>
    <w:p w:rsidR="00B11EB3" w:rsidRDefault="00B11EB3" w:rsidP="00B11EB3">
      <w:pPr>
        <w:pStyle w:val="DanceBody"/>
        <w:keepNext w:val="0"/>
      </w:pPr>
      <w:r>
        <w:t>41-48</w:t>
      </w:r>
      <w:r>
        <w:tab/>
        <w:t>1s+2s dance Poussette</w:t>
      </w:r>
    </w:p>
    <w:p w:rsidR="00B11EB3" w:rsidRDefault="00B11EB3" w:rsidP="00B11EB3"/>
    <w:p w:rsidR="00B11EB3" w:rsidRDefault="00B11EB3" w:rsidP="00B11EB3">
      <w:pPr>
        <w:pStyle w:val="Minicrib"/>
      </w:pPr>
      <w:r>
        <w:t>MONIQUE'S JIG  (J4x40)  4C set</w:t>
      </w:r>
      <w:r>
        <w:tab/>
        <w:t>Roy Goldring  15 Social Dances</w:t>
      </w:r>
    </w:p>
    <w:p w:rsidR="00B11EB3" w:rsidRDefault="00B11EB3" w:rsidP="00B11EB3">
      <w:pPr>
        <w:pStyle w:val="DanceBody"/>
      </w:pPr>
      <w:r>
        <w:t xml:space="preserve"> 1- 8</w:t>
      </w:r>
      <w:r>
        <w:tab/>
        <w:t>1M+2M</w:t>
      </w:r>
      <w:r w:rsidRPr="007F0D5A">
        <w:rPr>
          <w:b/>
        </w:rPr>
        <w:t xml:space="preserve"> also </w:t>
      </w:r>
      <w:r>
        <w:t>3L+4L turn RH, 1M followed by 2M</w:t>
      </w:r>
      <w:r w:rsidRPr="007F0D5A">
        <w:rPr>
          <w:b/>
        </w:rPr>
        <w:t xml:space="preserve"> also </w:t>
      </w:r>
      <w:r>
        <w:t>4L followed by 3L chase clockwise to change places</w:t>
      </w:r>
    </w:p>
    <w:p w:rsidR="00B11EB3" w:rsidRDefault="00B11EB3" w:rsidP="00B11EB3">
      <w:pPr>
        <w:pStyle w:val="DanceBody"/>
      </w:pPr>
      <w:r>
        <w:t xml:space="preserve"> 9-16</w:t>
      </w:r>
      <w:r>
        <w:tab/>
        <w:t>1L+2L</w:t>
      </w:r>
      <w:r w:rsidRPr="007F0D5A">
        <w:rPr>
          <w:b/>
        </w:rPr>
        <w:t xml:space="preserve"> also </w:t>
      </w:r>
      <w:r>
        <w:t>3M+4M turn LH, 1L followed by 2L</w:t>
      </w:r>
      <w:r w:rsidRPr="007F0D5A">
        <w:rPr>
          <w:b/>
        </w:rPr>
        <w:t xml:space="preserve"> also </w:t>
      </w:r>
      <w:r>
        <w:t>4M followed by 3M chase anticlockwise to change places.  (4)(3)(2)(1)</w:t>
      </w:r>
    </w:p>
    <w:p w:rsidR="00B11EB3" w:rsidRDefault="00B11EB3" w:rsidP="00B11EB3">
      <w:pPr>
        <w:pStyle w:val="DanceBody"/>
      </w:pPr>
      <w:r>
        <w:t>17-24</w:t>
      </w:r>
      <w:r>
        <w:tab/>
        <w:t>4L+3L</w:t>
      </w:r>
      <w:r w:rsidRPr="007F0D5A">
        <w:rPr>
          <w:b/>
        </w:rPr>
        <w:t xml:space="preserve"> also </w:t>
      </w:r>
      <w:r>
        <w:t>2M+1M cross (pass ptnr RSh) &amp; cast to change places, 4M+ 3M</w:t>
      </w:r>
      <w:r w:rsidRPr="007F0D5A">
        <w:rPr>
          <w:b/>
        </w:rPr>
        <w:t xml:space="preserve"> also </w:t>
      </w:r>
      <w:r>
        <w:t>2L+1L cross (pass opp person LSh) &amp; cast to change pls.  2 1 4 3</w:t>
      </w:r>
    </w:p>
    <w:p w:rsidR="00B11EB3" w:rsidRDefault="00B11EB3" w:rsidP="00B11EB3">
      <w:pPr>
        <w:pStyle w:val="DanceBody"/>
      </w:pPr>
      <w:r>
        <w:t>25-32</w:t>
      </w:r>
      <w:r>
        <w:tab/>
        <w:t>1s &amp; 4s dance 1/2 Fig of 8 round end couples &amp; dance 1/2 R&amp;L.  2 4 1 3</w:t>
      </w:r>
    </w:p>
    <w:p w:rsidR="00B11EB3" w:rsidRDefault="00B11EB3" w:rsidP="00B11EB3">
      <w:pPr>
        <w:pStyle w:val="DanceBody"/>
        <w:keepNext w:val="0"/>
      </w:pPr>
      <w:r>
        <w:t>33-40</w:t>
      </w:r>
      <w:r>
        <w:tab/>
        <w:t>All dance RSh reels of 4 on sides</w:t>
      </w:r>
    </w:p>
    <w:p w:rsidR="00B11EB3" w:rsidRDefault="00B11EB3" w:rsidP="00B11EB3"/>
    <w:p w:rsidR="00B11EB3" w:rsidRDefault="00B11EB3" w:rsidP="00B11EB3">
      <w:pPr>
        <w:pStyle w:val="Minicrib"/>
      </w:pPr>
      <w:r>
        <w:t>MONMOUTH RAMBLE  (S4x32)  4C set</w:t>
      </w:r>
      <w:r>
        <w:tab/>
        <w:t>Gillian Charters  RSCDS Boston Celebrate 50yrs</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1s+2s</w:t>
      </w:r>
      <w:r w:rsidRPr="007F0D5A">
        <w:rPr>
          <w:b/>
        </w:rPr>
        <w:t xml:space="preserve"> also </w:t>
      </w:r>
      <w:r>
        <w:t>3s+4s dance RH across, 1s turn RH 1.1/4 times moving down the set to end RSh to RSh, Man facing 2L &amp; Lady facing 2M</w:t>
      </w:r>
    </w:p>
    <w:p w:rsidR="00B11EB3" w:rsidRPr="00D02168" w:rsidRDefault="00B11EB3" w:rsidP="00B11EB3">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11EB3" w:rsidRDefault="00B11EB3" w:rsidP="00B11EB3">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11EB3" w:rsidRDefault="00B11EB3" w:rsidP="00B11EB3"/>
    <w:p w:rsidR="00B11EB3" w:rsidRDefault="00B11EB3" w:rsidP="00B11EB3">
      <w:pPr>
        <w:pStyle w:val="Minicrib"/>
      </w:pPr>
      <w:r>
        <w:t>THE MONSTER ON THE ROCKS  (S4x40)  4C set</w:t>
      </w:r>
      <w:r>
        <w:tab/>
        <w:t>John Drewry  Greenburn Bk 3</w:t>
      </w:r>
    </w:p>
    <w:p w:rsidR="00B11EB3" w:rsidRDefault="00B11EB3" w:rsidP="00B11EB3">
      <w:pPr>
        <w:pStyle w:val="DanceBody"/>
      </w:pPr>
      <w:r>
        <w:t xml:space="preserve"> 1- 4</w:t>
      </w:r>
      <w:r>
        <w:tab/>
        <w:t>1L+2M</w:t>
      </w:r>
      <w:r w:rsidRPr="007F0D5A">
        <w:rPr>
          <w:b/>
        </w:rPr>
        <w:t xml:space="preserve"> also </w:t>
      </w:r>
      <w:r>
        <w:t>3L+4M set &amp; turn 2H 1.1/2 times, 1L+2M face up NHJ, 3L+4M face down NHJ</w:t>
      </w:r>
    </w:p>
    <w:p w:rsidR="00B11EB3" w:rsidRDefault="00B11EB3" w:rsidP="00B11EB3">
      <w:pPr>
        <w:pStyle w:val="DanceBody"/>
      </w:pPr>
      <w:r>
        <w:t xml:space="preserve"> 5- 8</w:t>
      </w:r>
      <w:r>
        <w:tab/>
        <w:t xml:space="preserve">1L+2M dance up </w:t>
      </w:r>
      <w:r w:rsidRPr="003825C5">
        <w:rPr>
          <w:b/>
        </w:rPr>
        <w:t>while</w:t>
      </w:r>
      <w:r>
        <w:t xml:space="preserve"> 3L+4M dance down &amp; cast to end in 2nd/4th place opp sides (2L &amp; 4L step up 5-6). Each man now has partner beside him on right. (Ladies' side: 2L 2M 4L 4M, Men's side: 1M 1L 2M 2L)</w:t>
      </w:r>
      <w:r>
        <w:tab/>
      </w:r>
    </w:p>
    <w:p w:rsidR="00B11EB3" w:rsidRDefault="00B11EB3" w:rsidP="00B11EB3">
      <w:pPr>
        <w:pStyle w:val="DanceBody"/>
      </w:pPr>
      <w:r>
        <w:t xml:space="preserve"> 9-16</w:t>
      </w:r>
      <w:r>
        <w:tab/>
        <w:t>1s+2s</w:t>
      </w:r>
      <w:r w:rsidRPr="007F0D5A">
        <w:rPr>
          <w:b/>
        </w:rPr>
        <w:t xml:space="preserve"> also </w:t>
      </w:r>
      <w:r>
        <w:t>3s+4s circle 4H round to left, Petronella-in-tandem 1 place anticlockwise to end 1s facing 2s &amp; 3s facing 4s &amp; all set.  (2)1(4)3</w:t>
      </w:r>
    </w:p>
    <w:p w:rsidR="00B11EB3" w:rsidRDefault="00B11EB3" w:rsidP="00B11EB3">
      <w:pPr>
        <w:pStyle w:val="DanceBody"/>
      </w:pPr>
      <w:r>
        <w:t>17-28</w:t>
      </w:r>
      <w:r>
        <w:tab/>
        <w:t>All in prom hold dance reel of 4 (12 bars) but 1s &amp; 4s do not pass at end but curve round to face 2s/3s.  (2)4(1)3</w:t>
      </w:r>
    </w:p>
    <w:p w:rsidR="00B11EB3" w:rsidRDefault="00B11EB3" w:rsidP="00B11EB3">
      <w:pPr>
        <w:pStyle w:val="DanceBody"/>
      </w:pPr>
      <w:r>
        <w:t>29-32</w:t>
      </w:r>
      <w:r>
        <w:tab/>
        <w:t>2s+4s</w:t>
      </w:r>
      <w:r w:rsidRPr="007F0D5A">
        <w:rPr>
          <w:b/>
        </w:rPr>
        <w:t xml:space="preserve"> also </w:t>
      </w:r>
      <w:r w:rsidRPr="00261A21">
        <w:t>1</w:t>
      </w:r>
      <w:r>
        <w:t>s+3s dance RH across &amp; all end on sides (2)4(1)3</w:t>
      </w:r>
    </w:p>
    <w:p w:rsidR="00B11EB3" w:rsidRDefault="00B11EB3" w:rsidP="00B11EB3">
      <w:pPr>
        <w:pStyle w:val="DanceBody"/>
        <w:keepNext w:val="0"/>
      </w:pPr>
      <w:r>
        <w:t>33-40</w:t>
      </w:r>
      <w:r>
        <w:tab/>
        <w:t>2s &amp; 1s dance 1/2 Figs of 8 round 4s/3s to end on own sides &amp; all turn partners RH (4 bars).  2 4 1 3</w:t>
      </w:r>
    </w:p>
    <w:p w:rsidR="00B11EB3" w:rsidRDefault="00B11EB3" w:rsidP="00B11EB3"/>
    <w:p w:rsidR="00B11EB3" w:rsidRDefault="00B11EB3" w:rsidP="00B11EB3">
      <w:pPr>
        <w:pStyle w:val="Minicrib"/>
      </w:pPr>
      <w:r>
        <w:t>MONTEBELLO CASTLE  (R4x32)  4C set</w:t>
      </w:r>
      <w:r>
        <w:tab/>
        <w:t>Harry Rhodes  Snowdon Bk 1</w:t>
      </w:r>
    </w:p>
    <w:p w:rsidR="00B11EB3" w:rsidRDefault="00B11EB3" w:rsidP="00B11EB3">
      <w:pPr>
        <w:pStyle w:val="DanceBody"/>
      </w:pPr>
      <w:r>
        <w:t>3s &amp; 4s start on opp sides</w:t>
      </w:r>
    </w:p>
    <w:p w:rsidR="00B11EB3" w:rsidRDefault="00B11EB3" w:rsidP="00B11EB3">
      <w:pPr>
        <w:pStyle w:val="DanceBody"/>
      </w:pPr>
      <w:r>
        <w:t xml:space="preserve"> 1- 8</w:t>
      </w:r>
      <w:r>
        <w:tab/>
        <w:t>1M+2s</w:t>
      </w:r>
      <w:r w:rsidRPr="007F0D5A">
        <w:rPr>
          <w:b/>
        </w:rPr>
        <w:t xml:space="preserve"> also </w:t>
      </w:r>
      <w:r>
        <w:t>4M+3s dance 1/2 LSh reel, pick up partner in prom hold &amp; continue for another 1/2 reel &amp; end 2 1 (4)(3) - (1s facing 4s in centre)</w:t>
      </w:r>
    </w:p>
    <w:p w:rsidR="00B11EB3" w:rsidRDefault="00B11EB3" w:rsidP="00B11EB3">
      <w:pPr>
        <w:pStyle w:val="DanceBody"/>
      </w:pPr>
      <w:r>
        <w:t xml:space="preserve"> 9-16</w:t>
      </w:r>
      <w:r>
        <w:tab/>
        <w:t>1s+4s change with opposite person RH, 1/2 turn partner LH into LH across 1/2 way &amp; end facing corners</w:t>
      </w:r>
    </w:p>
    <w:p w:rsidR="00B11EB3" w:rsidRDefault="00B11EB3" w:rsidP="00B11EB3">
      <w:pPr>
        <w:pStyle w:val="DanceBody"/>
      </w:pPr>
      <w:r>
        <w:t>17-24</w:t>
      </w:r>
      <w:r>
        <w:tab/>
        <w:t>1s &amp; 4s dance "Hello-goodbye" setting &amp; end facing '2</w:t>
      </w:r>
      <w:r w:rsidRPr="00972EEB">
        <w:t>nd</w:t>
      </w:r>
      <w:r>
        <w:t xml:space="preserve"> corner'</w:t>
      </w:r>
    </w:p>
    <w:p w:rsidR="00B11EB3" w:rsidRDefault="00B11EB3" w:rsidP="00B11EB3">
      <w:pPr>
        <w:pStyle w:val="DanceBody"/>
        <w:keepNext w:val="0"/>
      </w:pPr>
      <w:r>
        <w:t>25-32</w:t>
      </w:r>
      <w:r>
        <w:tab/>
        <w:t>1s &amp; 4s turn corners RH, pass other person RSh on sides &amp; turn next corner RH to end 2 4 (1)(3)</w:t>
      </w:r>
    </w:p>
    <w:p w:rsidR="00B11EB3" w:rsidRDefault="00B11EB3" w:rsidP="00B11EB3"/>
    <w:p w:rsidR="00B11EB3" w:rsidRDefault="00B11EB3" w:rsidP="00B11EB3">
      <w:pPr>
        <w:pStyle w:val="Minicrib"/>
      </w:pPr>
      <w:r>
        <w:t>THE MONTGOMERI STRATHSPEY  (S3x32)  3C Set</w:t>
      </w:r>
      <w:r>
        <w:tab/>
        <w:t>Mervyn Short  Three Hands Across</w:t>
      </w:r>
    </w:p>
    <w:p w:rsidR="00B11EB3" w:rsidRDefault="00B11EB3" w:rsidP="00B11EB3">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B11EB3" w:rsidRPr="003A6E2F" w:rsidRDefault="00B11EB3" w:rsidP="00B11EB3">
      <w:pPr>
        <w:pStyle w:val="DanceBody"/>
      </w:pPr>
      <w:r>
        <w:t xml:space="preserve"> </w:t>
      </w:r>
      <w:r w:rsidRPr="003A6E2F">
        <w:t>9-16</w:t>
      </w:r>
      <w:r w:rsidRPr="003A6E2F">
        <w:tab/>
        <w:t>1s dance reels of 3 on own sides</w:t>
      </w:r>
    </w:p>
    <w:p w:rsidR="00B11EB3" w:rsidRPr="003A6E2F" w:rsidRDefault="00B11EB3" w:rsidP="00B11EB3">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B11EB3" w:rsidRDefault="00B11EB3" w:rsidP="00B11EB3">
      <w:pPr>
        <w:pStyle w:val="DanceBody"/>
        <w:keepNext w:val="0"/>
      </w:pPr>
      <w:r w:rsidRPr="003A6E2F">
        <w:t>25-32</w:t>
      </w:r>
      <w:r w:rsidRPr="003A6E2F">
        <w:tab/>
        <w:t>1M+3M also 1L+3L set &amp; change places RH, 3s+1s dance 4H round to left</w:t>
      </w:r>
    </w:p>
    <w:p w:rsidR="00B11EB3" w:rsidRDefault="00B11EB3" w:rsidP="00B11EB3"/>
    <w:p w:rsidR="00B11EB3" w:rsidRDefault="00B11EB3" w:rsidP="00B11EB3">
      <w:pPr>
        <w:pStyle w:val="Minicrib"/>
      </w:pPr>
      <w:r>
        <w:t>THE MONTGOMERIES' RANT  (R8x32)  3C (4C set)</w:t>
      </w:r>
      <w:r>
        <w:tab/>
        <w:t>Castle Menzies  RSCDS Bk 10</w:t>
      </w:r>
    </w:p>
    <w:p w:rsidR="00B11EB3" w:rsidRDefault="00B11EB3" w:rsidP="00B11EB3">
      <w:pPr>
        <w:pStyle w:val="DanceBody"/>
      </w:pPr>
      <w:r>
        <w:t xml:space="preserve"> 1- 8</w:t>
      </w:r>
      <w:r>
        <w:tab/>
        <w:t>1s cross RH &amp; cast down to 2</w:t>
      </w:r>
      <w:r w:rsidRPr="00972EEB">
        <w:t>nd</w:t>
      </w:r>
      <w:r>
        <w:t xml:space="preserve"> place (2s step up), cross LH &amp; 1L casts up</w:t>
      </w:r>
      <w:r w:rsidRPr="00BA6B4D">
        <w:rPr>
          <w:b/>
        </w:rPr>
        <w:t xml:space="preserve"> while </w:t>
      </w:r>
      <w:r>
        <w:t>1M casts down</w:t>
      </w:r>
    </w:p>
    <w:p w:rsidR="00B11EB3" w:rsidRDefault="00B11EB3" w:rsidP="00B11EB3">
      <w:pPr>
        <w:pStyle w:val="DanceBody"/>
      </w:pPr>
      <w:r>
        <w:t xml:space="preserve"> 9-16</w:t>
      </w:r>
      <w:r>
        <w:tab/>
        <w:t>1s dance reels of 3 across, 1L with 2s (RSh to 2M) &amp; 1M with 3s (RSh to 3L)</w:t>
      </w:r>
    </w:p>
    <w:p w:rsidR="00B11EB3" w:rsidRDefault="00B11EB3" w:rsidP="00B11EB3">
      <w:pPr>
        <w:pStyle w:val="DanceBody"/>
      </w:pPr>
      <w:r>
        <w:t>17-24</w:t>
      </w:r>
      <w:r>
        <w:tab/>
        <w:t>1s NHJ (Lady on Mans left) set to 2L &amp; turn inwards to set to 3M, set to 3L &amp; turn inward &amp; set to 2M. End facing own 2nd corner (1L pull back LSh to face down)</w:t>
      </w:r>
    </w:p>
    <w:p w:rsidR="00B11EB3" w:rsidRDefault="00B11EB3" w:rsidP="00B11EB3">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B11EB3" w:rsidRDefault="00B11EB3" w:rsidP="00B11EB3"/>
    <w:p w:rsidR="00B11EB3" w:rsidRDefault="00B11EB3" w:rsidP="00B11EB3">
      <w:pPr>
        <w:pStyle w:val="Minicrib"/>
      </w:pPr>
      <w:r>
        <w:t>MONTPARNASSE  (S4x32)  4C set</w:t>
      </w:r>
      <w:r>
        <w:tab/>
        <w:t>Ann Dix  Reel Friends 3</w:t>
      </w:r>
    </w:p>
    <w:p w:rsidR="00B11EB3" w:rsidRDefault="00B11EB3" w:rsidP="00B11EB3">
      <w:pPr>
        <w:pStyle w:val="DanceBody"/>
      </w:pPr>
      <w:r>
        <w:t xml:space="preserve"> 1- 8</w:t>
      </w:r>
      <w:r>
        <w:tab/>
        <w:t>1s &amp; 4s set &amp; cross RH, cast in 1 place (2s &amp; 3s step down/up) &amp; dance LH across 1/2 way</w:t>
      </w:r>
    </w:p>
    <w:p w:rsidR="00B11EB3" w:rsidRDefault="00B11EB3" w:rsidP="00B11EB3">
      <w:pPr>
        <w:pStyle w:val="DanceBody"/>
      </w:pPr>
      <w:r>
        <w:t xml:space="preserve"> 9-16</w:t>
      </w:r>
      <w:r>
        <w:tab/>
        <w:t>All dance RSh reels of 4 on sides &amp; end facing up/down</w:t>
      </w:r>
    </w:p>
    <w:p w:rsidR="00B11EB3" w:rsidRDefault="00B11EB3" w:rsidP="00B11EB3">
      <w:pPr>
        <w:pStyle w:val="DanceBody"/>
      </w:pPr>
      <w:r>
        <w:t>17-24</w:t>
      </w:r>
      <w:r>
        <w:tab/>
        <w:t>All set to facing person on sides &amp; turn 2H, 2s+4s</w:t>
      </w:r>
      <w:r w:rsidRPr="007F0D5A">
        <w:rPr>
          <w:b/>
        </w:rPr>
        <w:t xml:space="preserve"> also </w:t>
      </w:r>
      <w:r>
        <w:t>1s+3s circle 4H round to left</w:t>
      </w:r>
    </w:p>
    <w:p w:rsidR="00B11EB3" w:rsidRDefault="00B11EB3" w:rsidP="00B11EB3">
      <w:pPr>
        <w:pStyle w:val="DanceBody"/>
        <w:keepNext w:val="0"/>
      </w:pPr>
      <w:r>
        <w:t>25-32</w:t>
      </w:r>
      <w:r>
        <w:tab/>
        <w:t>2s+4s</w:t>
      </w:r>
      <w:r w:rsidRPr="007F0D5A">
        <w:rPr>
          <w:b/>
        </w:rPr>
        <w:t xml:space="preserve"> also </w:t>
      </w:r>
      <w:r>
        <w:t>1s+3s dance Diamond Poussette</w:t>
      </w:r>
    </w:p>
    <w:p w:rsidR="00B11EB3" w:rsidRDefault="00B11EB3" w:rsidP="00B11EB3"/>
    <w:p w:rsidR="00B11EB3" w:rsidRDefault="00B11EB3" w:rsidP="00B11EB3">
      <w:pPr>
        <w:pStyle w:val="Minicrib"/>
      </w:pPr>
      <w:r>
        <w:t>MONTREAL RENDEZVOUS  (M-8x(S16+R16))  3C (4C set)</w:t>
      </w:r>
      <w:r>
        <w:tab/>
        <w:t>Bob Campbell  Farewell My Fancy</w:t>
      </w:r>
    </w:p>
    <w:p w:rsidR="00B11EB3" w:rsidRDefault="00B11EB3" w:rsidP="00B11EB3">
      <w:pPr>
        <w:pStyle w:val="DanceBody"/>
      </w:pPr>
      <w:r>
        <w:t>Strathspey</w:t>
      </w:r>
    </w:p>
    <w:p w:rsidR="00B11EB3" w:rsidRDefault="00B11EB3" w:rsidP="00B11EB3">
      <w:pPr>
        <w:pStyle w:val="DanceBody"/>
      </w:pPr>
      <w:r>
        <w:t xml:space="preserve"> 1- 8</w:t>
      </w:r>
      <w:r>
        <w:tab/>
        <w:t>1s turn RH &amp; cast 1 place,1s 3/4 turn LH to dance up/down &amp; cast to 2</w:t>
      </w:r>
      <w:r w:rsidRPr="00972EEB">
        <w:t>nd</w:t>
      </w:r>
      <w:r>
        <w:t xml:space="preserve"> place own sides</w:t>
      </w:r>
    </w:p>
    <w:p w:rsidR="00B11EB3" w:rsidRDefault="00B11EB3" w:rsidP="00B11EB3">
      <w:pPr>
        <w:pStyle w:val="DanceBody"/>
      </w:pPr>
      <w:r>
        <w:t xml:space="preserve"> 9-12</w:t>
      </w:r>
      <w:r>
        <w:tab/>
        <w:t>2s+1s+3s circle 6H round, finishing in from sidelines facing partner on angle (Men facing slightly down, Ladies slightly up)</w:t>
      </w:r>
    </w:p>
    <w:p w:rsidR="00B11EB3" w:rsidRDefault="00B11EB3" w:rsidP="00B11EB3">
      <w:pPr>
        <w:pStyle w:val="DanceBody"/>
      </w:pPr>
      <w:r>
        <w:t>13-14</w:t>
      </w:r>
      <w:r>
        <w:tab/>
        <w:t>All dance DoSiDo with partner</w:t>
      </w:r>
    </w:p>
    <w:p w:rsidR="00B11EB3" w:rsidRDefault="00B11EB3" w:rsidP="00B11EB3">
      <w:pPr>
        <w:pStyle w:val="DanceBody"/>
      </w:pPr>
      <w:r>
        <w:t>15-16</w:t>
      </w:r>
      <w:r>
        <w:tab/>
        <w:t>All cross RH with partner to opposite sides. (2) (1) (3)</w:t>
      </w:r>
    </w:p>
    <w:p w:rsidR="00B11EB3" w:rsidRDefault="00B11EB3" w:rsidP="00B11EB3">
      <w:pPr>
        <w:pStyle w:val="DanceBody"/>
      </w:pPr>
      <w:r>
        <w:t>Reel</w:t>
      </w:r>
    </w:p>
    <w:p w:rsidR="00B11EB3" w:rsidRDefault="00B11EB3" w:rsidP="00B11EB3">
      <w:pPr>
        <w:pStyle w:val="DanceBody"/>
      </w:pPr>
      <w:r>
        <w:t>17-24</w:t>
      </w:r>
      <w:r>
        <w:tab/>
        <w:t>All clap &amp; 1s Petronella turn in to lines of 3 across &amp; all set (1M+2s facing 1L+3s), 1s Petronella turn to own sides &amp; all set to partner</w:t>
      </w:r>
    </w:p>
    <w:p w:rsidR="00B11EB3" w:rsidRDefault="00B11EB3" w:rsidP="00B11EB3">
      <w:pPr>
        <w:pStyle w:val="DanceBody"/>
        <w:keepNext w:val="0"/>
      </w:pPr>
      <w:r>
        <w:t>25-32</w:t>
      </w:r>
      <w:r>
        <w:tab/>
        <w:t>All clap &amp; 1s dance 1/2 reels of 3 across (1M with 2s, 1L with 3s); 1s turn 1.1/2 RH to own sides. 2 1 3</w:t>
      </w:r>
    </w:p>
    <w:p w:rsidR="00B11EB3" w:rsidRDefault="00B11EB3" w:rsidP="00B11EB3"/>
    <w:p w:rsidR="00B11EB3" w:rsidRDefault="00B11EB3" w:rsidP="00B11EB3">
      <w:pPr>
        <w:pStyle w:val="Minicrib"/>
        <w:rPr>
          <w:lang w:eastAsia="en-GB"/>
        </w:rPr>
      </w:pPr>
      <w:r>
        <w:rPr>
          <w:lang w:eastAsia="en-GB"/>
        </w:rPr>
        <w:t>MONTREAL RENDEZVOUS  (R8x32)  3C (4C set)</w:t>
      </w:r>
      <w:r>
        <w:rPr>
          <w:lang w:eastAsia="en-GB"/>
        </w:rPr>
        <w:tab/>
        <w:t>G Dale Birdsall</w:t>
      </w:r>
    </w:p>
    <w:p w:rsidR="00B11EB3" w:rsidRPr="00F35655" w:rsidRDefault="00B11EB3" w:rsidP="00B11EB3">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B11EB3" w:rsidRPr="00F35655" w:rsidRDefault="00B11EB3" w:rsidP="00B11EB3">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B11EB3" w:rsidRDefault="00B11EB3" w:rsidP="00B11EB3">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B11EB3" w:rsidRDefault="00B11EB3" w:rsidP="00B11EB3"/>
    <w:p w:rsidR="00B11EB3" w:rsidRDefault="00B11EB3" w:rsidP="00B11EB3">
      <w:pPr>
        <w:pStyle w:val="Minicrib"/>
      </w:pPr>
      <w:r>
        <w:t>MONTROSE DANCERS  (M-(3xS32+R32))  3C set</w:t>
      </w:r>
      <w:r>
        <w:tab/>
        <w:t>Charlie Auld  Angus Book</w:t>
      </w:r>
    </w:p>
    <w:p w:rsidR="00B11EB3" w:rsidRPr="00151D15" w:rsidRDefault="00B11EB3" w:rsidP="00B11EB3">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B11EB3" w:rsidRPr="00151D15" w:rsidRDefault="00B11EB3" w:rsidP="00B11EB3">
      <w:pPr>
        <w:pStyle w:val="DanceBody"/>
      </w:pPr>
      <w:r w:rsidRPr="00151D15">
        <w:t xml:space="preserve"> 9-16</w:t>
      </w:r>
      <w:r w:rsidRPr="00151D15">
        <w:tab/>
        <w:t>All Set+Link for 3 twice   1 2 3</w:t>
      </w:r>
    </w:p>
    <w:p w:rsidR="00B11EB3" w:rsidRPr="00151D15" w:rsidRDefault="00B11EB3" w:rsidP="00B11EB3">
      <w:pPr>
        <w:pStyle w:val="DanceBody"/>
      </w:pPr>
      <w:r w:rsidRPr="00151D15">
        <w:t>17-24</w:t>
      </w:r>
      <w:r w:rsidRPr="00151D15">
        <w:tab/>
        <w:t>All dance the Knot.  3 2 1</w:t>
      </w:r>
    </w:p>
    <w:p w:rsidR="00B11EB3" w:rsidRDefault="00B11EB3" w:rsidP="00B11EB3">
      <w:pPr>
        <w:pStyle w:val="DanceBody"/>
      </w:pPr>
      <w:r w:rsidRPr="00151D15">
        <w:t>25-32</w:t>
      </w:r>
      <w:r w:rsidRPr="00151D15">
        <w:tab/>
        <w:t>3s+2s (1st &amp; 2nd place)  Set &amp; Rotate ending with a clap to finish 2 3 1</w:t>
      </w:r>
    </w:p>
    <w:p w:rsidR="00B11EB3" w:rsidRDefault="00B11EB3" w:rsidP="00B11EB3">
      <w:pPr>
        <w:pStyle w:val="DanceBody"/>
      </w:pPr>
      <w:r w:rsidRPr="00151D15">
        <w:tab/>
        <w:t>` Set, rotate singly &amp; dance on 1 place clockwise, change places RH on sides &amp; dance on 1 place to own sides</w:t>
      </w:r>
    </w:p>
    <w:p w:rsidR="00B11EB3" w:rsidRPr="00151D15" w:rsidRDefault="00B11EB3" w:rsidP="00B11EB3">
      <w:pPr>
        <w:pStyle w:val="DanceBody"/>
        <w:keepNext w:val="0"/>
      </w:pPr>
      <w:r w:rsidRPr="00151D15">
        <w:t>Reel - Repeat in reel time to end 3 1 2</w:t>
      </w:r>
    </w:p>
    <w:p w:rsidR="00B11EB3" w:rsidRDefault="00B11EB3" w:rsidP="00B11EB3"/>
    <w:p w:rsidR="00B11EB3" w:rsidRDefault="00B11EB3" w:rsidP="00B11EB3">
      <w:pPr>
        <w:pStyle w:val="Minicrib"/>
      </w:pPr>
      <w:r>
        <w:t>MONTROSE REEL  (J4x40)  4C set</w:t>
      </w:r>
      <w:r>
        <w:tab/>
        <w:t>J Adam  Lifeboat Dances</w:t>
      </w:r>
    </w:p>
    <w:p w:rsidR="00B11EB3" w:rsidRDefault="00B11EB3" w:rsidP="00B11EB3">
      <w:pPr>
        <w:pStyle w:val="DanceBody"/>
      </w:pPr>
      <w:r>
        <w:t xml:space="preserve"> 1- 8</w:t>
      </w:r>
      <w:r>
        <w:tab/>
        <w:t>1s+2s on sides, 2s+3s set on sides, 1s+2s+3s set advancing to partners into prom hold facing up</w:t>
      </w:r>
    </w:p>
    <w:p w:rsidR="00B11EB3" w:rsidRDefault="00B11EB3" w:rsidP="00B11EB3">
      <w:pPr>
        <w:pStyle w:val="DanceBody"/>
      </w:pPr>
      <w:r>
        <w:t xml:space="preserve"> 9-16</w:t>
      </w:r>
      <w:r>
        <w:tab/>
        <w:t>1s+2s+3s Promenade</w:t>
      </w:r>
    </w:p>
    <w:p w:rsidR="00B11EB3" w:rsidRDefault="00B11EB3" w:rsidP="00B11EB3">
      <w:pPr>
        <w:pStyle w:val="DanceBody"/>
      </w:pPr>
      <w:r>
        <w:t>17-24</w:t>
      </w:r>
      <w:r>
        <w:tab/>
        <w:t>1s cross RH, cast to bottom of set, pass RSh &amp; cast back to places</w:t>
      </w:r>
    </w:p>
    <w:p w:rsidR="00B11EB3" w:rsidRDefault="00B11EB3" w:rsidP="00B11EB3">
      <w:pPr>
        <w:pStyle w:val="DanceBody"/>
      </w:pPr>
      <w:r>
        <w:t>25-32</w:t>
      </w:r>
      <w:r>
        <w:tab/>
        <w:t>1s+2s+3s set turning to face down</w:t>
      </w:r>
      <w:r w:rsidRPr="00BA6B4D">
        <w:rPr>
          <w:b/>
        </w:rPr>
        <w:t xml:space="preserve"> while </w:t>
      </w:r>
      <w:r>
        <w:t>4s set turning to face up, 4s change places RH with 3s, LH with 2s &amp; RH with 1s</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MONYMUSK  (S8x32)  3C (4C set)</w:t>
      </w:r>
      <w:r>
        <w:tab/>
        <w:t>Preston  RSCDS Bk 11</w:t>
      </w:r>
    </w:p>
    <w:p w:rsidR="00B11EB3" w:rsidRPr="00EF359C" w:rsidRDefault="00B11EB3" w:rsidP="00B11EB3">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B11EB3" w:rsidRPr="00EF359C" w:rsidRDefault="00B11EB3" w:rsidP="00B11EB3">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B11EB3" w:rsidRPr="00EF359C" w:rsidRDefault="00B11EB3" w:rsidP="00B11EB3">
      <w:pPr>
        <w:pStyle w:val="DanceBody"/>
      </w:pPr>
      <w:r w:rsidRPr="00EF359C">
        <w:t>17-24</w:t>
      </w:r>
      <w:r w:rsidRPr="00EF359C">
        <w:tab/>
        <w:t>2s+1s+3s circle 6H round &amp; back</w:t>
      </w:r>
    </w:p>
    <w:p w:rsidR="00B11EB3" w:rsidRPr="00EF359C" w:rsidRDefault="00B11EB3" w:rsidP="00B11EB3">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B11EB3" w:rsidRDefault="00B11EB3" w:rsidP="00B11EB3"/>
    <w:p w:rsidR="00B11EB3" w:rsidRDefault="00B11EB3" w:rsidP="00B11EB3">
      <w:pPr>
        <w:pStyle w:val="Minicrib"/>
      </w:pPr>
      <w:r>
        <w:t>THE MOODIES OF DOURO  (S4x32)  4C set</w:t>
      </w:r>
      <w:r>
        <w:tab/>
        <w:t>Ian Sandeman  Peterborough 2000 Collection</w:t>
      </w:r>
    </w:p>
    <w:p w:rsidR="00B11EB3" w:rsidRPr="00C72C13" w:rsidRDefault="00B11EB3" w:rsidP="00B11EB3">
      <w:pPr>
        <w:pStyle w:val="DanceBody"/>
      </w:pPr>
      <w:r w:rsidRPr="00C72C13">
        <w:t xml:space="preserve"> 1- 4</w:t>
      </w:r>
      <w:r w:rsidRPr="00C72C13">
        <w:tab/>
        <w:t xml:space="preserve">1s cross down RH between 2s to face out on opposite sides. 1L casts up round 2M to give RH to 3M &amp; LH to 2L </w:t>
      </w:r>
      <w:r w:rsidRPr="00C72C13">
        <w:rPr>
          <w:b/>
        </w:rPr>
        <w:t>while</w:t>
      </w:r>
      <w:r w:rsidRPr="00C72C13">
        <w:t xml:space="preserve"> 1M casts down round 3L to give LH to 4M &amp; RH to 3L. All turn so that diagonal lines of 3 face each other.</w:t>
      </w:r>
    </w:p>
    <w:p w:rsidR="00B11EB3" w:rsidRDefault="00B11EB3" w:rsidP="00B11EB3">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B11EB3" w:rsidRPr="00C72C13" w:rsidRDefault="00B11EB3" w:rsidP="00B11EB3">
      <w:pPr>
        <w:pStyle w:val="DanceBody"/>
      </w:pPr>
      <w:r w:rsidRPr="00C72C13">
        <w:t xml:space="preserve"> 7- 8</w:t>
      </w:r>
      <w:r w:rsidRPr="00C72C13">
        <w:tab/>
        <w:t>All set. All drop hands</w:t>
      </w:r>
    </w:p>
    <w:p w:rsidR="00B11EB3" w:rsidRPr="00C72C13" w:rsidRDefault="00B11EB3" w:rsidP="00B11EB3">
      <w:pPr>
        <w:pStyle w:val="DanceBody"/>
      </w:pPr>
      <w:r w:rsidRPr="00C72C13">
        <w:t xml:space="preserve"> 9-16</w:t>
      </w:r>
      <w:r w:rsidRPr="00C72C13">
        <w:tab/>
        <w:t>1s+3s dance RH across; 1L+2s also 1M+3s dance LH across</w:t>
      </w:r>
    </w:p>
    <w:p w:rsidR="00B11EB3" w:rsidRPr="00C72C13" w:rsidRDefault="00B11EB3" w:rsidP="00B11EB3">
      <w:pPr>
        <w:pStyle w:val="DanceBody"/>
      </w:pPr>
      <w:r w:rsidRPr="00C72C13">
        <w:t>17-20</w:t>
      </w:r>
      <w:r w:rsidRPr="00C72C13">
        <w:tab/>
        <w:t>1s+3s dance RH across, at the end 1s retain RH hold &amp; 3s return to place.</w:t>
      </w:r>
    </w:p>
    <w:p w:rsidR="00B11EB3" w:rsidRPr="00C72C13" w:rsidRDefault="00B11EB3" w:rsidP="00B11EB3">
      <w:pPr>
        <w:pStyle w:val="DanceBody"/>
      </w:pPr>
      <w:r w:rsidRPr="00C72C13">
        <w:t>21-24</w:t>
      </w:r>
      <w:r w:rsidRPr="00C72C13">
        <w:tab/>
        <w:t>1s turn into Allemande hold facing up &amp; dance up to top. 1M crosses 1L in front &amp; both curve round to face down on opposite sides.</w:t>
      </w:r>
    </w:p>
    <w:p w:rsidR="00B11EB3" w:rsidRPr="00C72C13" w:rsidRDefault="00B11EB3" w:rsidP="00B11EB3">
      <w:pPr>
        <w:pStyle w:val="DanceBody"/>
        <w:keepNext w:val="0"/>
      </w:pPr>
      <w:r w:rsidRPr="00C72C13">
        <w:t>25-32</w:t>
      </w:r>
      <w:r w:rsidRPr="00C72C13">
        <w:tab/>
        <w:t>1s dance right &amp; left chain to the bottom of the set &amp; cross to own side (2 bars/hand) 2 3 4 1</w:t>
      </w:r>
    </w:p>
    <w:p w:rsidR="00B11EB3" w:rsidRDefault="00B11EB3" w:rsidP="00B11EB3"/>
    <w:p w:rsidR="00B11EB3" w:rsidRDefault="00B11EB3" w:rsidP="00B11EB3">
      <w:pPr>
        <w:pStyle w:val="Minicrib"/>
      </w:pPr>
      <w:r>
        <w:t>THE MOODIESBURN REEL  (R8x32)  3C (4C set)</w:t>
      </w:r>
      <w:r>
        <w:tab/>
        <w:t>Duncan Brown  Bovey Coll.</w:t>
      </w:r>
    </w:p>
    <w:p w:rsidR="00B11EB3" w:rsidRDefault="00B11EB3" w:rsidP="00B11EB3">
      <w:pPr>
        <w:pStyle w:val="DanceBody"/>
      </w:pPr>
      <w:r>
        <w:t xml:space="preserve"> 1- 8</w:t>
      </w:r>
      <w:r>
        <w:tab/>
        <w:t>1s set, cross RH; cast (2s step up) &amp; turn LH to face 1st corners</w:t>
      </w:r>
    </w:p>
    <w:p w:rsidR="00B11EB3" w:rsidRDefault="00B11EB3" w:rsidP="00B11EB3">
      <w:pPr>
        <w:pStyle w:val="DanceBody"/>
      </w:pPr>
      <w:r>
        <w:t xml:space="preserve"> 9-16</w:t>
      </w:r>
      <w:r>
        <w:tab/>
        <w:t>1s dance 1/2 diag reel of 4 with 1st corners, pass LSh; 1s dance 1/2 diag reel of 4 with 2nd corners &amp; finish in 2nd place opp sides.  (3) (1) (2)</w:t>
      </w:r>
    </w:p>
    <w:p w:rsidR="00B11EB3" w:rsidRPr="006F6523" w:rsidRDefault="00B11EB3" w:rsidP="00B11EB3">
      <w:pPr>
        <w:pStyle w:val="DanceBody"/>
        <w:rPr>
          <w:lang w:eastAsia="en-GB"/>
        </w:rPr>
      </w:pPr>
      <w:r>
        <w:t>17-24</w:t>
      </w:r>
      <w:r>
        <w:tab/>
        <w:t xml:space="preserve">17-18  </w:t>
      </w:r>
      <w:r w:rsidRPr="006F6523">
        <w:rPr>
          <w:lang w:eastAsia="en-GB"/>
        </w:rPr>
        <w:t>1s (centre couple) change places RH with person diagonally to Right,</w:t>
      </w:r>
    </w:p>
    <w:p w:rsidR="00B11EB3" w:rsidRPr="006F6523" w:rsidRDefault="00B11EB3" w:rsidP="00B11EB3">
      <w:pPr>
        <w:pStyle w:val="DanceBody"/>
        <w:rPr>
          <w:lang w:eastAsia="en-GB"/>
        </w:rPr>
      </w:pPr>
      <w:r>
        <w:rPr>
          <w:lang w:eastAsia="en-GB"/>
        </w:rPr>
        <w:tab/>
        <w:t xml:space="preserve">19-20  </w:t>
      </w:r>
      <w:r w:rsidRPr="006F6523">
        <w:rPr>
          <w:lang w:eastAsia="en-GB"/>
        </w:rPr>
        <w:t>New centre couple change LH with person diagonally to Left,</w:t>
      </w:r>
    </w:p>
    <w:p w:rsidR="00B11EB3" w:rsidRDefault="00B11EB3" w:rsidP="00B11EB3">
      <w:pPr>
        <w:pStyle w:val="DanceBody"/>
        <w:rPr>
          <w:lang w:eastAsia="en-GB"/>
        </w:rPr>
      </w:pPr>
      <w:r>
        <w:rPr>
          <w:lang w:eastAsia="en-GB"/>
        </w:rPr>
        <w:tab/>
        <w:t xml:space="preserve">21-22  </w:t>
      </w:r>
      <w:r w:rsidRPr="006F6523">
        <w:rPr>
          <w:lang w:eastAsia="en-GB"/>
        </w:rPr>
        <w:t>New centre couple change RH with person diagonally to Right</w:t>
      </w:r>
    </w:p>
    <w:p w:rsidR="00B11EB3" w:rsidRDefault="00B11EB3" w:rsidP="00B11EB3">
      <w:pPr>
        <w:pStyle w:val="DanceBody"/>
        <w:rPr>
          <w:lang w:eastAsia="en-GB"/>
        </w:rPr>
      </w:pPr>
      <w:r>
        <w:rPr>
          <w:lang w:eastAsia="en-GB"/>
        </w:rPr>
        <w:tab/>
        <w:t xml:space="preserve">23-24  2s &amp; 3s cross RH with partner (2s face out/down, 3s in/up) </w:t>
      </w:r>
      <w:r>
        <w:rPr>
          <w:b/>
          <w:lang w:eastAsia="en-GB"/>
        </w:rPr>
        <w:t>while</w:t>
      </w:r>
      <w:r>
        <w:rPr>
          <w:lang w:eastAsia="en-GB"/>
        </w:rPr>
        <w:t xml:space="preserve"> 1s 3/4 turn RH to finish in middle facing 2nd corners</w:t>
      </w:r>
    </w:p>
    <w:p w:rsidR="00B11EB3" w:rsidRDefault="00B11EB3" w:rsidP="00B11EB3">
      <w:pPr>
        <w:pStyle w:val="DanceBody"/>
        <w:keepNext w:val="0"/>
        <w:rPr>
          <w:lang w:eastAsia="en-GB"/>
        </w:rPr>
      </w:pPr>
      <w:r>
        <w:rPr>
          <w:lang w:eastAsia="en-GB"/>
        </w:rPr>
        <w:t>25-32</w:t>
      </w:r>
      <w:r>
        <w:rPr>
          <w:lang w:eastAsia="en-GB"/>
        </w:rPr>
        <w:tab/>
        <w:t>1s dance 6 bar reels of 3 on sides (RSh to 2nd corner) &amp; cross RH to 2nd place own side.  2 1 3</w:t>
      </w:r>
    </w:p>
    <w:p w:rsidR="00B11EB3" w:rsidRDefault="00B11EB3" w:rsidP="00B11EB3"/>
    <w:p w:rsidR="00B11EB3" w:rsidRDefault="00B11EB3" w:rsidP="00B11EB3">
      <w:pPr>
        <w:pStyle w:val="Minicrib"/>
      </w:pPr>
      <w:r>
        <w:t>MOONRAKER STRATHSPEY  (S8x32)  3C (4C set)</w:t>
      </w:r>
      <w:r>
        <w:tab/>
        <w:t>Pat Charlton  Counting Sheep</w:t>
      </w:r>
    </w:p>
    <w:p w:rsidR="00B11EB3" w:rsidRDefault="00B11EB3" w:rsidP="00B11EB3">
      <w:pPr>
        <w:pStyle w:val="DanceBody"/>
      </w:pPr>
      <w:r>
        <w:t xml:space="preserve"> 1- 8</w:t>
      </w:r>
      <w:r>
        <w:tab/>
        <w:t>1s+2s dance Espagnole:</w:t>
      </w:r>
    </w:p>
    <w:p w:rsidR="00B11EB3" w:rsidRDefault="00B11EB3" w:rsidP="00B11EB3">
      <w:pPr>
        <w:pStyle w:val="DanceBody"/>
      </w:pPr>
      <w:r>
        <w:tab/>
        <w:t>1- 2</w:t>
      </w:r>
      <w:r>
        <w:tab/>
        <w:t>1s+2s cross (Ladies lead across RH passing between Men) with Ladies changing places RH</w:t>
      </w:r>
    </w:p>
    <w:p w:rsidR="00B11EB3" w:rsidRDefault="00B11EB3" w:rsidP="00B11EB3">
      <w:pPr>
        <w:pStyle w:val="DanceBody"/>
      </w:pPr>
      <w:r>
        <w:tab/>
        <w:t>3- 4</w:t>
      </w:r>
      <w:r>
        <w:tab/>
        <w:t>1s+2s cross back (Men lead across RH between Ladies) with Men changing places RH</w:t>
      </w:r>
    </w:p>
    <w:p w:rsidR="00B11EB3" w:rsidRDefault="00B11EB3" w:rsidP="00B11EB3">
      <w:pPr>
        <w:pStyle w:val="DanceBody"/>
      </w:pPr>
      <w:r>
        <w:tab/>
        <w:t>5- 8</w:t>
      </w:r>
      <w:r>
        <w:tab/>
        <w:t>2s turn RH</w:t>
      </w:r>
      <w:r w:rsidRPr="00BA6B4D">
        <w:rPr>
          <w:b/>
        </w:rPr>
        <w:t xml:space="preserve"> </w:t>
      </w:r>
      <w:r>
        <w:rPr>
          <w:b/>
        </w:rPr>
        <w:t xml:space="preserve">as </w:t>
      </w:r>
      <w:r>
        <w:t>1s turn LH &amp; face out</w:t>
      </w:r>
    </w:p>
    <w:p w:rsidR="00B11EB3" w:rsidRDefault="00B11EB3" w:rsidP="00B11EB3">
      <w:pPr>
        <w:pStyle w:val="DanceBody"/>
      </w:pPr>
      <w:r>
        <w:t xml:space="preserve"> 9-16</w:t>
      </w:r>
      <w:r>
        <w:tab/>
        <w:t>LSh reels of 3 on sides (1s LSh to dancer on left – 4th corner) Bar 12 1s cross RH to continue reels on opp sides. 1s end facing 1st corners</w:t>
      </w:r>
    </w:p>
    <w:p w:rsidR="00B11EB3" w:rsidRDefault="00B11EB3" w:rsidP="00B11EB3">
      <w:pPr>
        <w:pStyle w:val="DanceBody"/>
      </w:pPr>
      <w:r>
        <w:t>17-24</w:t>
      </w:r>
      <w:r>
        <w:tab/>
        <w:t>1s set to &amp; turn 1st corner (2H), 1s set to &amp; turn 2nd corner (2H).  2 (1) 3</w:t>
      </w:r>
    </w:p>
    <w:p w:rsidR="00B11EB3" w:rsidRDefault="00B11EB3" w:rsidP="00B11EB3">
      <w:pPr>
        <w:pStyle w:val="DanceBody"/>
        <w:keepNext w:val="0"/>
      </w:pPr>
      <w:r>
        <w:t>25-32</w:t>
      </w:r>
      <w:r>
        <w:tab/>
        <w:t>1L crosses up, 1M crosses down to dance RSh reels of 3 on own side</w:t>
      </w:r>
    </w:p>
    <w:p w:rsidR="00B11EB3" w:rsidRDefault="00B11EB3" w:rsidP="00B11EB3"/>
    <w:p w:rsidR="00B11EB3" w:rsidRDefault="00B11EB3" w:rsidP="00B11EB3">
      <w:pPr>
        <w:pStyle w:val="Minicrib"/>
      </w:pPr>
      <w:r>
        <w:t>MOONRAKERS  (R8x32)  3C (4C set)</w:t>
      </w:r>
      <w:r>
        <w:tab/>
        <w:t>E Nelson  Imperial 3</w:t>
      </w:r>
    </w:p>
    <w:p w:rsidR="00B11EB3" w:rsidRDefault="00B11EB3" w:rsidP="00B11EB3">
      <w:pPr>
        <w:pStyle w:val="DanceBody"/>
      </w:pPr>
      <w:r>
        <w:t xml:space="preserve"> 1- 8</w:t>
      </w:r>
      <w:r>
        <w:tab/>
        <w:t>1M followed by ptnr cast 1 pl, 1s dance up followed by 3s, 1M followed by ptnr cast to 3</w:t>
      </w:r>
      <w:r w:rsidRPr="00972EEB">
        <w:t>rd</w:t>
      </w:r>
      <w:r>
        <w:t xml:space="preserve"> pl &amp; cast to own side</w:t>
      </w:r>
      <w:r w:rsidRPr="00BA6B4D">
        <w:rPr>
          <w:b/>
        </w:rPr>
        <w:t xml:space="preserve"> </w:t>
      </w:r>
      <w:r>
        <w:rPr>
          <w:b/>
        </w:rPr>
        <w:t xml:space="preserve">as </w:t>
      </w:r>
      <w:r>
        <w:t>3s end at top.  (3)(2)(1)</w:t>
      </w:r>
    </w:p>
    <w:p w:rsidR="00B11EB3" w:rsidRDefault="00B11EB3" w:rsidP="00B11EB3">
      <w:pPr>
        <w:pStyle w:val="DanceBody"/>
      </w:pPr>
      <w:r>
        <w:t xml:space="preserve"> 9-16</w:t>
      </w:r>
      <w:r>
        <w:tab/>
        <w:t>1s set to 2s set on sides &amp; change places RH, 1s set &amp; cross LH.  3 (1) 2</w:t>
      </w:r>
    </w:p>
    <w:p w:rsidR="00B11EB3" w:rsidRDefault="00B11EB3" w:rsidP="00B11EB3">
      <w:pPr>
        <w:pStyle w:val="DanceBody"/>
      </w:pPr>
      <w:r>
        <w:t>17-24</w:t>
      </w:r>
      <w:r>
        <w:tab/>
        <w:t>3s+1s+2s dance 3 Couple Men's Chain: - All 3 Men dance RH across 1/2 way</w:t>
      </w:r>
      <w:r w:rsidRPr="00BA6B4D">
        <w:rPr>
          <w:b/>
        </w:rPr>
        <w:t xml:space="preserve"> while </w:t>
      </w:r>
      <w:r>
        <w:t>partners cast left to meet approaching Man, all turn LH (1M+1L, 2M+3L &amp; 3M+2L), Men dance RH across 1/2 way</w:t>
      </w:r>
      <w:r w:rsidRPr="00BA6B4D">
        <w:rPr>
          <w:b/>
        </w:rPr>
        <w:t xml:space="preserve"> while </w:t>
      </w:r>
      <w:r>
        <w:t>partners cast to meet approaching Man &amp; all turn LH (1M+2L, 2M+1L &amp; 3M+3L) to end</w:t>
      </w:r>
      <w:r w:rsidRPr="00BA6B4D">
        <w:rPr>
          <w:b/>
        </w:rPr>
        <w:t xml:space="preserve"> </w:t>
      </w:r>
      <w:r>
        <w:rPr>
          <w:b/>
        </w:rPr>
        <w:t xml:space="preserve">as </w:t>
      </w:r>
      <w:r>
        <w:t>bar 16</w:t>
      </w:r>
    </w:p>
    <w:p w:rsidR="00B11EB3" w:rsidRDefault="00B11EB3" w:rsidP="00B11EB3">
      <w:pPr>
        <w:pStyle w:val="DanceBody"/>
        <w:keepNext w:val="0"/>
      </w:pPr>
      <w:r>
        <w:t>25-32</w:t>
      </w:r>
      <w:r>
        <w:tab/>
        <w:t>3s+1s+2s dance 1/2 reels of 3 on sides (1M RSh to 3L &amp; 1L RSh to 2M), 1s turn RH 1.1/2 times</w:t>
      </w:r>
    </w:p>
    <w:p w:rsidR="00B11EB3" w:rsidRDefault="00B11EB3" w:rsidP="00B11EB3"/>
    <w:p w:rsidR="00B11EB3" w:rsidRDefault="00B11EB3" w:rsidP="00B11EB3">
      <w:pPr>
        <w:pStyle w:val="Minicrib"/>
      </w:pPr>
      <w:r>
        <w:t>MOONSHINE  (S3x32)  3C set</w:t>
      </w:r>
      <w:r>
        <w:tab/>
        <w:t>Biddy Fawdry  Birmingham Bk 2004</w:t>
      </w:r>
    </w:p>
    <w:p w:rsidR="00B11EB3" w:rsidRDefault="00B11EB3" w:rsidP="00B11EB3">
      <w:pPr>
        <w:pStyle w:val="DanceBody"/>
      </w:pPr>
      <w:r>
        <w:t xml:space="preserve"> 1- 8</w:t>
      </w:r>
      <w:r>
        <w:tab/>
        <w:t>1s+2s set, 1s cross down to 2</w:t>
      </w:r>
      <w:r w:rsidRPr="00972EEB">
        <w:t>nd</w:t>
      </w:r>
      <w:r>
        <w:t xml:space="preserve"> place</w:t>
      </w:r>
      <w:r w:rsidRPr="00BA6B4D">
        <w:rPr>
          <w:b/>
        </w:rPr>
        <w:t xml:space="preserve"> </w:t>
      </w:r>
      <w:r>
        <w:rPr>
          <w:b/>
        </w:rPr>
        <w:t xml:space="preserve">as </w:t>
      </w:r>
      <w:r>
        <w:t>2s step up, 1s turn 3s (1M+3L RH, 1L+3M LH). 2 (1) 3</w:t>
      </w:r>
    </w:p>
    <w:p w:rsidR="00B11EB3" w:rsidRDefault="00B11EB3" w:rsidP="00B11EB3">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B11EB3" w:rsidRDefault="00B11EB3" w:rsidP="00B11EB3">
      <w:pPr>
        <w:pStyle w:val="DanceBody"/>
      </w:pPr>
      <w:r>
        <w:t>17-24</w:t>
      </w:r>
      <w:r>
        <w:tab/>
        <w:t>1s &amp; 3s dance Chain Progression:-</w:t>
      </w:r>
    </w:p>
    <w:p w:rsidR="00B11EB3" w:rsidRDefault="00B11EB3" w:rsidP="00B11EB3">
      <w:pPr>
        <w:pStyle w:val="DanceBody"/>
      </w:pPr>
      <w:r>
        <w:tab/>
        <w:t>17-18  1s &amp; 3s 3/4 turn RH</w:t>
      </w:r>
    </w:p>
    <w:p w:rsidR="00B11EB3" w:rsidRDefault="00B11EB3" w:rsidP="00B11EB3">
      <w:pPr>
        <w:pStyle w:val="DanceBody"/>
      </w:pPr>
      <w:r>
        <w:tab/>
        <w:t>19-22  1M+3L turn LH 1.1/2 times</w:t>
      </w:r>
      <w:r w:rsidRPr="00BA6B4D">
        <w:rPr>
          <w:b/>
        </w:rPr>
        <w:t xml:space="preserve"> while </w:t>
      </w:r>
      <w:r>
        <w:t>partners chase clockwise 1/2 way</w:t>
      </w:r>
    </w:p>
    <w:p w:rsidR="00B11EB3" w:rsidRDefault="00B11EB3" w:rsidP="00B11EB3">
      <w:pPr>
        <w:pStyle w:val="DanceBody"/>
      </w:pPr>
      <w:r>
        <w:tab/>
        <w:t>23-24  3s &amp; 1s 3/4 turn RH to end on sides in order 3 1</w:t>
      </w:r>
    </w:p>
    <w:p w:rsidR="00B11EB3" w:rsidRDefault="00B11EB3" w:rsidP="00B11EB3">
      <w:pPr>
        <w:pStyle w:val="DanceBody"/>
        <w:keepNext w:val="0"/>
      </w:pPr>
      <w:r>
        <w:t>25-32</w:t>
      </w:r>
      <w:r>
        <w:tab/>
        <w:t>2s+3s+1s set &amp; all turn RH 1.1/4 times, all petronella turn to own sides. 2 3 1</w:t>
      </w:r>
    </w:p>
    <w:p w:rsidR="00B11EB3" w:rsidRDefault="00B11EB3" w:rsidP="00B11EB3"/>
    <w:p w:rsidR="00B11EB3" w:rsidRDefault="00B11EB3" w:rsidP="00B11EB3">
      <w:pPr>
        <w:pStyle w:val="Minicrib"/>
      </w:pPr>
      <w:r>
        <w:t>MOORGATE RAMBLE  (S4x32)  4C set</w:t>
      </w:r>
      <w:r>
        <w:tab/>
        <w:t>N Churnside  Life Begins at 40</w:t>
      </w:r>
    </w:p>
    <w:p w:rsidR="00B11EB3" w:rsidRDefault="00B11EB3" w:rsidP="00B11EB3">
      <w:pPr>
        <w:pStyle w:val="DanceBody"/>
      </w:pPr>
      <w:r>
        <w:t xml:space="preserve"> 1- 8</w:t>
      </w:r>
      <w:r>
        <w:tab/>
        <w:t>1s+2s</w:t>
      </w:r>
      <w:r w:rsidRPr="007F0D5A">
        <w:rPr>
          <w:b/>
        </w:rPr>
        <w:t xml:space="preserve"> also </w:t>
      </w:r>
      <w:r>
        <w:t>3s+4s dance 1/2 RH across, 1s+4s dance full LH across, 2s+1s</w:t>
      </w:r>
      <w:r w:rsidRPr="007F0D5A">
        <w:rPr>
          <w:b/>
        </w:rPr>
        <w:t xml:space="preserve"> also </w:t>
      </w:r>
      <w:r>
        <w:t>4s+3s dance 1/2 RH across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Top 3 dancers Mens side change places RH with bottom 3 dancers Ladies side &amp; top 3 dancers Ladies side change places LH with bottom 3 dancers Mens side, repeat to end (4)(3)(2)(1)</w:t>
      </w:r>
    </w:p>
    <w:p w:rsidR="00B11EB3" w:rsidRDefault="00B11EB3" w:rsidP="00B11EB3">
      <w:pPr>
        <w:pStyle w:val="DanceBody"/>
        <w:keepNext w:val="0"/>
      </w:pPr>
      <w:r>
        <w:t>25-32</w:t>
      </w:r>
      <w:r>
        <w:tab/>
        <w:t>All set &amp; cross RH, top 3 dancers each side dance 1/2 reels of 3 on sides (4s in &amp; down to start).  2 3 4 1</w:t>
      </w:r>
    </w:p>
    <w:p w:rsidR="00B11EB3" w:rsidRDefault="00B11EB3" w:rsidP="00B11EB3"/>
    <w:p w:rsidR="00B11EB3" w:rsidRDefault="00B11EB3" w:rsidP="00B11EB3">
      <w:pPr>
        <w:pStyle w:val="Minicrib"/>
      </w:pPr>
      <w:r>
        <w:t>MORAG'S STRATHSPEY  (S4x32)  4C set</w:t>
      </w:r>
      <w:r>
        <w:tab/>
        <w:t>Ray Settray  Newcastle Half Century Bk</w:t>
      </w:r>
    </w:p>
    <w:p w:rsidR="00B11EB3" w:rsidRPr="00CE2069" w:rsidRDefault="00B11EB3" w:rsidP="00B11EB3">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B11EB3" w:rsidRPr="00CE2069" w:rsidRDefault="00B11EB3" w:rsidP="00B11EB3">
      <w:pPr>
        <w:pStyle w:val="DanceBody"/>
      </w:pPr>
      <w:r w:rsidRPr="00CE2069">
        <w:t xml:space="preserve"> 9-16</w:t>
      </w:r>
      <w:r w:rsidRPr="00CE2069">
        <w:tab/>
        <w:t>RSh reels of 4 own side, finish facing own partners</w:t>
      </w:r>
    </w:p>
    <w:p w:rsidR="00B11EB3" w:rsidRPr="00CE2069" w:rsidRDefault="00B11EB3" w:rsidP="00B11EB3">
      <w:pPr>
        <w:pStyle w:val="DanceBody"/>
      </w:pPr>
      <w:r w:rsidRPr="00CE2069">
        <w:t>17-24</w:t>
      </w:r>
      <w:r w:rsidRPr="00CE2069">
        <w:tab/>
        <w:t>1s+2s also 3s+4s, dance Tournée. 2s finish in top place, 1s &amp; 4s+3s (who step in) finish ready for …</w:t>
      </w:r>
    </w:p>
    <w:p w:rsidR="00B11EB3" w:rsidRPr="00CE2069" w:rsidRDefault="00B11EB3" w:rsidP="00B11EB3">
      <w:pPr>
        <w:pStyle w:val="DanceBody"/>
        <w:keepNext w:val="0"/>
      </w:pPr>
      <w:r w:rsidRPr="00CE2069">
        <w:t>25-32</w:t>
      </w:r>
      <w:r w:rsidRPr="00CE2069">
        <w:tab/>
        <w:t>1s+4s+3s dance Allemande. End 2 3 4 1</w:t>
      </w:r>
    </w:p>
    <w:p w:rsidR="00B11EB3" w:rsidRDefault="00B11EB3" w:rsidP="00B11EB3"/>
    <w:p w:rsidR="00B11EB3" w:rsidRDefault="00B11EB3" w:rsidP="00B11EB3">
      <w:pPr>
        <w:pStyle w:val="Minicrib"/>
      </w:pPr>
      <w:r>
        <w:t>MORAN TAING  (S4x48)  4C set</w:t>
      </w:r>
      <w:r>
        <w:tab/>
        <w:t>Iain Macfarlane</w:t>
      </w:r>
    </w:p>
    <w:p w:rsidR="00B11EB3" w:rsidRDefault="00B11EB3" w:rsidP="00B11EB3">
      <w:pPr>
        <w:pStyle w:val="DanceBody"/>
      </w:pPr>
      <w:r>
        <w:t xml:space="preserve"> 1- 8</w:t>
      </w:r>
      <w:r>
        <w:tab/>
        <w:t xml:space="preserve">All set HS facing diagonally in; 1s+2s </w:t>
      </w:r>
      <w:r>
        <w:rPr>
          <w:b/>
        </w:rPr>
        <w:t>also</w:t>
      </w:r>
      <w:r>
        <w:t xml:space="preserve"> 3s+4s circle 4H round to left</w:t>
      </w:r>
    </w:p>
    <w:p w:rsidR="00B11EB3" w:rsidRDefault="00B11EB3" w:rsidP="00B11EB3">
      <w:pPr>
        <w:pStyle w:val="DanceBody"/>
      </w:pPr>
      <w:r>
        <w:t xml:space="preserve"> 9-16</w:t>
      </w:r>
      <w:r>
        <w:tab/>
        <w:t>1M+2L+3M+4L dance RSh diag reel of 4 (1st corner diagonal) &amp; end in prom hold with partner in centre facing up</w:t>
      </w:r>
    </w:p>
    <w:p w:rsidR="00B11EB3" w:rsidRDefault="00B11EB3" w:rsidP="00B11EB3">
      <w:pPr>
        <w:pStyle w:val="DanceBody"/>
      </w:pPr>
      <w:r>
        <w:t>17-24</w:t>
      </w:r>
      <w:r>
        <w:tab/>
        <w:t>1s+2s+3s+4s Promenade</w:t>
      </w:r>
    </w:p>
    <w:p w:rsidR="00B11EB3" w:rsidRDefault="00B11EB3" w:rsidP="00B11EB3">
      <w:pPr>
        <w:pStyle w:val="DanceBody"/>
      </w:pPr>
      <w:r>
        <w:t>25-32</w:t>
      </w:r>
      <w:r>
        <w:tab/>
        <w:t xml:space="preserve">1s+2s </w:t>
      </w:r>
      <w:r>
        <w:rPr>
          <w:b/>
        </w:rPr>
        <w:t>also</w:t>
      </w:r>
      <w:r>
        <w:t xml:space="preserve"> 3s+4s dance Poussette</w:t>
      </w:r>
    </w:p>
    <w:p w:rsidR="00B11EB3" w:rsidRDefault="00B11EB3" w:rsidP="00B11EB3">
      <w:pPr>
        <w:pStyle w:val="DanceBody"/>
      </w:pPr>
      <w:r>
        <w:t>33-40</w:t>
      </w:r>
      <w:r>
        <w:tab/>
        <w:t>1L+2M+3L+4M dance RSh diag reel of 4 (2nd corner diagonal) &amp; end joing NH with partner in centre facing up</w:t>
      </w:r>
    </w:p>
    <w:p w:rsidR="00B11EB3" w:rsidRDefault="00B11EB3" w:rsidP="00B11EB3">
      <w:pPr>
        <w:pStyle w:val="DanceBody"/>
        <w:keepNext w:val="0"/>
      </w:pPr>
      <w:r>
        <w:t>41-48</w:t>
      </w:r>
      <w:r>
        <w:tab/>
        <w:t>1s followed by 2s+3s+4s cast to bottom; 1s make arch &amp; 2s+3s+4s dance up under arch to end 2 3 4 1</w:t>
      </w:r>
    </w:p>
    <w:p w:rsidR="00B11EB3" w:rsidRDefault="00B11EB3" w:rsidP="00B11EB3"/>
    <w:p w:rsidR="00B11EB3" w:rsidRDefault="00B11EB3" w:rsidP="00B11EB3">
      <w:pPr>
        <w:pStyle w:val="Minicrib"/>
      </w:pPr>
      <w:r>
        <w:t>MORANBANK  (S8x32)  3C (4C set)</w:t>
      </w:r>
      <w:r>
        <w:tab/>
        <w:t>Gary Coull  Banffshire Jubilee Bk</w:t>
      </w:r>
    </w:p>
    <w:p w:rsidR="00B11EB3" w:rsidRDefault="00B11EB3" w:rsidP="00B11EB3">
      <w:pPr>
        <w:pStyle w:val="DanceBody"/>
      </w:pPr>
      <w:r>
        <w:t xml:space="preserve"> 1- 8</w:t>
      </w:r>
      <w:r>
        <w:tab/>
        <w:t>1s+2s dance RH across 1/2 way, 1s+3s dance LH across once round &amp; 2s+1s dance RH across 1/2 way</w:t>
      </w:r>
    </w:p>
    <w:p w:rsidR="00B11EB3" w:rsidRDefault="00B11EB3" w:rsidP="00B11EB3">
      <w:pPr>
        <w:pStyle w:val="DanceBody"/>
      </w:pPr>
      <w:r>
        <w:t xml:space="preserve"> 9-20</w:t>
      </w:r>
      <w:r>
        <w:tab/>
        <w:t>1s+2s+3s dance R&amp;L for 3 couples</w:t>
      </w:r>
    </w:p>
    <w:p w:rsidR="00B11EB3" w:rsidRDefault="00B11EB3" w:rsidP="00B11EB3">
      <w:pPr>
        <w:pStyle w:val="DanceBody"/>
      </w:pPr>
      <w:r>
        <w:t>21-24</w:t>
      </w:r>
      <w:r>
        <w:tab/>
        <w:t>1s set &amp; cast 1 place</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THE MORAY FIRTH HORNPIPE  (R8x32)  3C (4C set)</w:t>
      </w:r>
      <w:r>
        <w:tab/>
        <w:t>M Zadworny  Aye Afloat</w:t>
      </w:r>
    </w:p>
    <w:p w:rsidR="00B11EB3" w:rsidRDefault="00B11EB3" w:rsidP="00B11EB3">
      <w:pPr>
        <w:pStyle w:val="DanceBody"/>
      </w:pPr>
      <w:r>
        <w:t xml:space="preserve"> 1- 4</w:t>
      </w:r>
      <w:r>
        <w:tab/>
        <w:t>1s dance 1/2 reflection reels of 3 on own sides (1s in &amp; down to start)</w:t>
      </w:r>
    </w:p>
    <w:p w:rsidR="00B11EB3" w:rsidRDefault="00B11EB3" w:rsidP="00B11EB3">
      <w:pPr>
        <w:pStyle w:val="DanceBody"/>
      </w:pPr>
      <w:r>
        <w:t xml:space="preserve"> 5- 8</w:t>
      </w:r>
      <w:r>
        <w:tab/>
        <w:t>1L+2L turn RH 1.1/2 times</w:t>
      </w:r>
      <w:r w:rsidRPr="00BA6B4D">
        <w:rPr>
          <w:b/>
        </w:rPr>
        <w:t xml:space="preserve"> </w:t>
      </w:r>
      <w:r>
        <w:rPr>
          <w:b/>
        </w:rPr>
        <w:t xml:space="preserve">as </w:t>
      </w:r>
      <w:r>
        <w:t xml:space="preserve">1M+2M turn LH 1.1/2 times &amp; 1s end BtoB </w:t>
      </w:r>
      <w:r w:rsidRPr="00761915">
        <w:t>facing</w:t>
      </w:r>
      <w:r>
        <w:t xml:space="preserve"> own sides</w:t>
      </w:r>
    </w:p>
    <w:p w:rsidR="00B11EB3" w:rsidRDefault="00B11EB3" w:rsidP="00B11EB3">
      <w:pPr>
        <w:pStyle w:val="DanceBody"/>
      </w:pPr>
      <w:r>
        <w:t xml:space="preserve"> 9-16</w:t>
      </w:r>
      <w:r>
        <w:tab/>
        <w:t>1s dance 4 bars of Double Triangles, 1s dance 1/2 RSh diagonal reel of 4 with 1</w:t>
      </w:r>
      <w:r w:rsidRPr="00972EEB">
        <w:t>st</w:t>
      </w:r>
      <w:r>
        <w:t xml:space="preserve"> corners (pstn) &amp; pass RSh to face own sides</w:t>
      </w:r>
    </w:p>
    <w:p w:rsidR="00B11EB3" w:rsidRDefault="00B11EB3" w:rsidP="00B11EB3">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B11EB3" w:rsidRDefault="00B11EB3" w:rsidP="00B11EB3">
      <w:pPr>
        <w:pStyle w:val="DanceBody"/>
        <w:keepNext w:val="0"/>
      </w:pPr>
      <w:r>
        <w:t>25-32</w:t>
      </w:r>
      <w:r>
        <w:tab/>
        <w:t>1s cast left &amp; cross up/down to 2</w:t>
      </w:r>
      <w:r w:rsidRPr="00972EEB">
        <w:t>nd</w:t>
      </w:r>
      <w:r>
        <w:t xml:space="preserve"> place opposite sides, all set &amp; cross RH.  2 1 3 4</w:t>
      </w:r>
    </w:p>
    <w:p w:rsidR="00B11EB3" w:rsidRDefault="00B11EB3" w:rsidP="00B11EB3"/>
    <w:p w:rsidR="00B11EB3" w:rsidRDefault="00B11EB3" w:rsidP="00B11EB3">
      <w:pPr>
        <w:pStyle w:val="Minicrib"/>
      </w:pPr>
      <w:r>
        <w:t>THE MORAY HOUSE OF EDINBURGH  (J4x48)  4C Set</w:t>
      </w:r>
      <w:r>
        <w:tab/>
        <w:t>Philip Ward  Dunedin 1</w:t>
      </w:r>
    </w:p>
    <w:p w:rsidR="00B11EB3" w:rsidRDefault="00B11EB3" w:rsidP="00B11EB3">
      <w:pPr>
        <w:pStyle w:val="DanceBody"/>
      </w:pPr>
      <w:r>
        <w:t xml:space="preserve"> 1</w:t>
      </w:r>
      <w:r>
        <w:noBreakHyphen/>
        <w:t xml:space="preserve"> 8</w:t>
      </w:r>
      <w:r>
        <w:tab/>
        <w:t>1L+2M</w:t>
      </w:r>
      <w:r w:rsidRPr="007F0D5A">
        <w:rPr>
          <w:b/>
        </w:rPr>
        <w:t xml:space="preserve"> also </w:t>
      </w:r>
      <w:r>
        <w:t>3L+4M change places RH &amp; set to partner, 1M+2L</w:t>
      </w:r>
      <w:r w:rsidRPr="007F0D5A">
        <w:rPr>
          <w:b/>
        </w:rPr>
        <w:t xml:space="preserve"> also </w:t>
      </w:r>
      <w:r>
        <w:t>3M+4L change places LH &amp; set to partner.</w:t>
      </w:r>
    </w:p>
    <w:p w:rsidR="00B11EB3" w:rsidRDefault="00B11EB3" w:rsidP="00B11EB3">
      <w:pPr>
        <w:pStyle w:val="DanceBody"/>
      </w:pPr>
      <w:r>
        <w:t xml:space="preserve"> 9-16</w:t>
      </w:r>
      <w:r>
        <w:tab/>
        <w:t>All dance RSh reels of 4 on sides</w:t>
      </w:r>
    </w:p>
    <w:p w:rsidR="00B11EB3" w:rsidRDefault="00B11EB3" w:rsidP="00B11EB3">
      <w:pPr>
        <w:pStyle w:val="DanceBody"/>
      </w:pPr>
      <w:r>
        <w:t>17</w:t>
      </w:r>
      <w:r>
        <w:noBreakHyphen/>
        <w:t>24</w:t>
      </w:r>
      <w:r>
        <w:tab/>
        <w:t>All Adv+Ret, 1s+2s</w:t>
      </w:r>
      <w:r w:rsidRPr="007F0D5A">
        <w:rPr>
          <w:b/>
        </w:rPr>
        <w:t xml:space="preserve"> also </w:t>
      </w:r>
      <w:r>
        <w:t>3s+4s dance 1/2 R&amp;L back to orig places</w:t>
      </w:r>
    </w:p>
    <w:p w:rsidR="00B11EB3" w:rsidRDefault="00B11EB3" w:rsidP="00B11EB3">
      <w:pPr>
        <w:pStyle w:val="DanceBody"/>
      </w:pPr>
      <w:r>
        <w:t>25</w:t>
      </w:r>
      <w:r>
        <w:noBreakHyphen/>
        <w:t>32</w:t>
      </w:r>
      <w:r>
        <w:tab/>
        <w:t>2s+3s dance RH across, cast to ends &amp; set</w:t>
      </w:r>
    </w:p>
    <w:p w:rsidR="00B11EB3" w:rsidRDefault="00B11EB3" w:rsidP="00B11EB3">
      <w:pPr>
        <w:pStyle w:val="DanceBody"/>
      </w:pPr>
      <w:r>
        <w:t>33</w:t>
      </w:r>
      <w:r>
        <w:noBreakHyphen/>
        <w:t>40</w:t>
      </w:r>
      <w:r>
        <w:tab/>
        <w:t>1s+4s dance LH across, cast to ends &amp; set</w:t>
      </w:r>
    </w:p>
    <w:p w:rsidR="00B11EB3" w:rsidRDefault="00B11EB3" w:rsidP="00B11EB3">
      <w:pPr>
        <w:pStyle w:val="DanceBody"/>
        <w:keepNext w:val="0"/>
      </w:pPr>
      <w:r>
        <w:t>41-48</w:t>
      </w:r>
      <w:r>
        <w:tab/>
        <w:t>1s+2s+3s dance 1/2 reel of 3 on sides (1s in &amp; down to start) &amp; end 3s facing 2 &amp; 1s facing 4s, all set &amp; change place LH on sides to 2 3 4 1</w:t>
      </w:r>
    </w:p>
    <w:p w:rsidR="00B11EB3" w:rsidRDefault="00B11EB3" w:rsidP="00B11EB3"/>
    <w:p w:rsidR="00B11EB3" w:rsidRDefault="00B11EB3" w:rsidP="00B11EB3">
      <w:pPr>
        <w:pStyle w:val="Minicrib"/>
        <w:rPr>
          <w:lang w:eastAsia="en-GB"/>
        </w:rPr>
      </w:pPr>
      <w:r>
        <w:rPr>
          <w:lang w:eastAsia="en-GB"/>
        </w:rPr>
        <w:t>THE MORAY RAMBLER  (R8x32)  3C (4C set)</w:t>
      </w:r>
      <w:r>
        <w:rPr>
          <w:lang w:eastAsia="en-GB"/>
        </w:rPr>
        <w:tab/>
        <w:t>Bill Legge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B11EB3" w:rsidRPr="00F11878" w:rsidRDefault="00B11EB3" w:rsidP="00B11EB3">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B11EB3" w:rsidRPr="00F11878" w:rsidRDefault="00B11EB3" w:rsidP="00B11EB3">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B11EB3" w:rsidRDefault="00B11EB3" w:rsidP="00B11EB3"/>
    <w:p w:rsidR="00B11EB3" w:rsidRDefault="00B11EB3" w:rsidP="00B11EB3">
      <w:pPr>
        <w:pStyle w:val="Minicrib"/>
      </w:pPr>
      <w:r>
        <w:t>THE MORAY RANT  (S3x48)  3C set</w:t>
      </w:r>
      <w:r>
        <w:tab/>
        <w:t>John Drewry  Silver City Bk</w:t>
      </w:r>
    </w:p>
    <w:p w:rsidR="00B11EB3" w:rsidRDefault="00B11EB3" w:rsidP="00B11EB3">
      <w:pPr>
        <w:pStyle w:val="DanceBody"/>
      </w:pPr>
      <w:r>
        <w:t xml:space="preserve"> 1- 8</w:t>
      </w:r>
      <w:r>
        <w:tab/>
        <w:t>1s dance Inveran Reels with 2s+3s &amp; 1s cross RH to opposite sides</w:t>
      </w:r>
    </w:p>
    <w:p w:rsidR="00B11EB3" w:rsidRDefault="00B11EB3" w:rsidP="00B11EB3">
      <w:pPr>
        <w:pStyle w:val="DanceBody"/>
      </w:pPr>
      <w:r>
        <w:t xml:space="preserve"> 9-16</w:t>
      </w:r>
      <w:r>
        <w:tab/>
        <w:t>1s set advancing &amp; turn 2H, dance down &amp; out between 2s &amp; 3s then cast down behind 3s to turn in to face 3s</w:t>
      </w:r>
    </w:p>
    <w:p w:rsidR="00B11EB3" w:rsidRDefault="00B11EB3" w:rsidP="00B11EB3">
      <w:pPr>
        <w:pStyle w:val="DanceBody"/>
      </w:pPr>
      <w:r>
        <w:t>17-24</w:t>
      </w:r>
      <w:r>
        <w:tab/>
        <w:t>1s set &amp; turn 3s (1s dancing out between 2s &amp; 3s), dance up between 3s &amp; out between 2s+3s then cast up behind 2s to turn in to face 2s</w:t>
      </w:r>
    </w:p>
    <w:p w:rsidR="00B11EB3" w:rsidRDefault="00B11EB3" w:rsidP="00B11EB3">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B11EB3" w:rsidRDefault="00B11EB3" w:rsidP="00B11EB3">
      <w:pPr>
        <w:pStyle w:val="DanceBody"/>
      </w:pPr>
      <w:r>
        <w:t>33-40</w:t>
      </w:r>
      <w:r>
        <w:tab/>
        <w:t>1s+2s circle 4H once round to Left, 1s facing 2s set &amp; 1s cast to 2</w:t>
      </w:r>
      <w:r w:rsidRPr="00972EEB">
        <w:t>nd</w:t>
      </w:r>
      <w:r>
        <w:t xml:space="preserve"> place</w:t>
      </w:r>
      <w:r w:rsidRPr="00BA6B4D">
        <w:rPr>
          <w:b/>
        </w:rPr>
        <w:t xml:space="preserve"> </w:t>
      </w:r>
      <w:r>
        <w:rPr>
          <w:b/>
        </w:rPr>
        <w:t xml:space="preserve">as </w:t>
      </w:r>
      <w:r>
        <w:t>2s lead up to 1</w:t>
      </w:r>
      <w:r w:rsidRPr="00972EEB">
        <w:t>st</w:t>
      </w:r>
      <w:r>
        <w:t xml:space="preserve"> place</w:t>
      </w:r>
    </w:p>
    <w:p w:rsidR="00B11EB3" w:rsidRDefault="00B11EB3" w:rsidP="00B11EB3">
      <w:pPr>
        <w:pStyle w:val="DanceBody"/>
        <w:keepNext w:val="0"/>
      </w:pPr>
      <w:r>
        <w:t>41-48</w:t>
      </w:r>
      <w:r>
        <w:tab/>
        <w:t>1s+3s circle 4H once round to Left, 1s facing 3s set &amp; 1s cast to 3</w:t>
      </w:r>
      <w:r w:rsidRPr="00972EEB">
        <w:t>rd</w:t>
      </w:r>
      <w:r>
        <w:t xml:space="preserve"> place</w:t>
      </w:r>
      <w:r w:rsidRPr="00BA6B4D">
        <w:rPr>
          <w:b/>
        </w:rPr>
        <w:t xml:space="preserve"> </w:t>
      </w:r>
      <w:r>
        <w:rPr>
          <w:b/>
        </w:rPr>
        <w:t xml:space="preserve">as </w:t>
      </w:r>
      <w:r>
        <w:t>3s lead up to 2</w:t>
      </w:r>
      <w:r w:rsidRPr="00972EEB">
        <w:t>nd</w:t>
      </w:r>
      <w:r>
        <w:t xml:space="preserve"> place</w:t>
      </w:r>
    </w:p>
    <w:p w:rsidR="00B11EB3" w:rsidRDefault="00B11EB3" w:rsidP="00B11EB3"/>
    <w:p w:rsidR="00B11EB3" w:rsidRDefault="00B11EB3" w:rsidP="00B11EB3">
      <w:pPr>
        <w:pStyle w:val="Minicrib"/>
      </w:pPr>
      <w:r>
        <w:t>THE MORAY REEL  (J8x32)  3C (4C set)</w:t>
      </w:r>
      <w:r>
        <w:tab/>
        <w:t>Bk of Graded SCDs</w:t>
      </w:r>
    </w:p>
    <w:p w:rsidR="00B11EB3" w:rsidRDefault="00B11EB3" w:rsidP="00B11EB3">
      <w:pPr>
        <w:pStyle w:val="DanceBody"/>
      </w:pPr>
      <w:r>
        <w:t xml:space="preserve"> 1- 8</w:t>
      </w:r>
      <w:r>
        <w:tab/>
        <w:t>1M+2L cross RH, 1L+2M cross RH</w:t>
      </w:r>
    </w:p>
    <w:p w:rsidR="00B11EB3" w:rsidRDefault="00B11EB3" w:rsidP="00B11EB3">
      <w:pPr>
        <w:pStyle w:val="DanceBody"/>
      </w:pPr>
      <w:r>
        <w:t xml:space="preserve"> 9-16</w:t>
      </w:r>
      <w:r>
        <w:tab/>
        <w:t>Repeat above Fig Bars 1- 8 back to places</w:t>
      </w:r>
    </w:p>
    <w:p w:rsidR="00B11EB3" w:rsidRDefault="00B11EB3" w:rsidP="00B11EB3">
      <w:pPr>
        <w:pStyle w:val="DanceBody"/>
      </w:pPr>
      <w:r>
        <w:t>17-24</w:t>
      </w:r>
      <w:r>
        <w:tab/>
        <w:t>1s lead down the middle for 3 steps, back to top &amp; cast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B11EB3" w:rsidRDefault="00B11EB3" w:rsidP="00B11EB3"/>
    <w:p w:rsidR="00B11EB3" w:rsidRDefault="00B11EB3" w:rsidP="00B11EB3">
      <w:pPr>
        <w:pStyle w:val="Minicrib"/>
        <w:rPr>
          <w:lang w:eastAsia="en-GB"/>
        </w:rPr>
      </w:pPr>
      <w:r>
        <w:rPr>
          <w:lang w:eastAsia="en-GB"/>
        </w:rPr>
        <w:t>THE MORAY WAY  (S3x32)  3C Set</w:t>
      </w:r>
      <w:r>
        <w:rPr>
          <w:lang w:eastAsia="en-GB"/>
        </w:rPr>
        <w:tab/>
        <w:t>Rosemary Legge</w:t>
      </w:r>
    </w:p>
    <w:p w:rsidR="00B11EB3" w:rsidRPr="00A4633C" w:rsidRDefault="00B11EB3" w:rsidP="00B11EB3">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B11EB3" w:rsidRDefault="00B11EB3" w:rsidP="00B11EB3">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B11EB3" w:rsidRPr="00A4633C" w:rsidRDefault="00B11EB3" w:rsidP="00B11EB3">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B11EB3" w:rsidRDefault="00B11EB3" w:rsidP="00B11EB3">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B11EB3" w:rsidRDefault="00B11EB3" w:rsidP="00B11EB3"/>
    <w:p w:rsidR="00B11EB3" w:rsidRDefault="00B11EB3" w:rsidP="00B11EB3">
      <w:pPr>
        <w:pStyle w:val="Minicrib"/>
      </w:pPr>
      <w:r>
        <w:t>MORE BEES A-DANCING  (R8x32)  3C (4C set)</w:t>
      </w:r>
      <w:r>
        <w:tab/>
        <w:t>Roy Goldring  G &amp; S Dances 2</w:t>
      </w:r>
    </w:p>
    <w:p w:rsidR="00B11EB3" w:rsidRDefault="00B11EB3" w:rsidP="00B11EB3">
      <w:pPr>
        <w:pStyle w:val="DanceBody"/>
      </w:pPr>
      <w:r>
        <w:t xml:space="preserve"> 1- 8</w:t>
      </w:r>
      <w:r>
        <w:tab/>
        <w:t>1s lead down for 4 steps (2s step up bars 3-4), set &amp; lead back up to face Man's 2</w:t>
      </w:r>
      <w:r w:rsidRPr="00972EEB">
        <w:t>nd</w:t>
      </w:r>
      <w:r>
        <w:t xml:space="preserve"> corner (2L) in prom hold</w:t>
      </w:r>
    </w:p>
    <w:p w:rsidR="00B11EB3" w:rsidRDefault="00B11EB3" w:rsidP="00B11EB3">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B11EB3" w:rsidRDefault="00B11EB3" w:rsidP="00B11EB3">
      <w:pPr>
        <w:pStyle w:val="DanceBody"/>
      </w:pPr>
      <w:r>
        <w:t>17-24</w:t>
      </w:r>
      <w:r>
        <w:tab/>
        <w:t>1s dance LSh reel of 3 with 1</w:t>
      </w:r>
      <w:r w:rsidRPr="00972EEB">
        <w:t>st</w:t>
      </w:r>
      <w:r>
        <w:t xml:space="preserve"> corners &amp; ending in the middle (Man on Men's side facing partner)</w:t>
      </w:r>
    </w:p>
    <w:p w:rsidR="00B11EB3" w:rsidRDefault="00B11EB3" w:rsidP="00B11EB3">
      <w:pPr>
        <w:pStyle w:val="DanceBody"/>
        <w:keepNext w:val="0"/>
      </w:pPr>
      <w:r>
        <w:t>25-32</w:t>
      </w:r>
      <w:r>
        <w:tab/>
        <w:t>1s set in middle, petronella turn to 2</w:t>
      </w:r>
      <w:r w:rsidRPr="00972EEB">
        <w:t>nd</w:t>
      </w:r>
      <w:r>
        <w:t xml:space="preserve"> place own sides &amp; 2s+1s+3s turn RH (4 bars)</w:t>
      </w:r>
    </w:p>
    <w:p w:rsidR="00B11EB3" w:rsidRDefault="00B11EB3" w:rsidP="00B11EB3"/>
    <w:p w:rsidR="00B11EB3" w:rsidRDefault="00B11EB3" w:rsidP="00B11EB3">
      <w:pPr>
        <w:pStyle w:val="Minicrib"/>
      </w:pPr>
      <w:r>
        <w:t>MORE FOR FOUR  (R4x32)  4 Person  Sq.Set</w:t>
      </w:r>
      <w:r>
        <w:tab/>
        <w:t>Jane Lataille  Always Enough to Dance</w:t>
      </w:r>
    </w:p>
    <w:p w:rsidR="00B11EB3" w:rsidRDefault="00B11EB3" w:rsidP="00B11EB3">
      <w:pPr>
        <w:pStyle w:val="DanceBody"/>
      </w:pPr>
      <w:r>
        <w:t>Start:</w:t>
      </w:r>
    </w:p>
    <w:p w:rsidR="00B11EB3" w:rsidRDefault="00B11EB3" w:rsidP="00B11EB3">
      <w:pPr>
        <w:pStyle w:val="DanceBody"/>
      </w:pPr>
      <w:r>
        <w:t>3·····4</w:t>
      </w:r>
    </w:p>
    <w:p w:rsidR="00B11EB3" w:rsidRDefault="00B11EB3" w:rsidP="00B11EB3">
      <w:pPr>
        <w:pStyle w:val="DanceBody"/>
      </w:pPr>
      <w:r>
        <w:t>2·····1</w:t>
      </w:r>
    </w:p>
    <w:p w:rsidR="00B11EB3" w:rsidRPr="000F3713" w:rsidRDefault="00B11EB3" w:rsidP="00B11EB3">
      <w:pPr>
        <w:pStyle w:val="DanceBody"/>
      </w:pPr>
      <w:r>
        <w:t xml:space="preserve"> TOP</w:t>
      </w:r>
    </w:p>
    <w:p w:rsidR="00B11EB3" w:rsidRPr="00151D15" w:rsidRDefault="00B11EB3" w:rsidP="00B11EB3">
      <w:pPr>
        <w:pStyle w:val="DanceBody"/>
      </w:pPr>
      <w:r w:rsidRPr="00151D15">
        <w:t xml:space="preserve"> 1- 8</w:t>
      </w:r>
      <w:r w:rsidRPr="00151D15">
        <w:tab/>
        <w:t>All dance RH across, 1 &amp; 2 dance 1/2 Fig of 8 round 3 &amp; 4</w:t>
      </w:r>
    </w:p>
    <w:p w:rsidR="00B11EB3" w:rsidRPr="00151D15" w:rsidRDefault="00B11EB3" w:rsidP="00B11EB3">
      <w:pPr>
        <w:pStyle w:val="DanceBody"/>
      </w:pPr>
      <w:r w:rsidRPr="00151D15">
        <w:t xml:space="preserve"> 9-16</w:t>
      </w:r>
      <w:r w:rsidRPr="00151D15">
        <w:tab/>
        <w:t>All Adv+Ret diagonally, 2 &amp; 3 dance DoSiDo</w:t>
      </w:r>
    </w:p>
    <w:p w:rsidR="00B11EB3" w:rsidRPr="00151D15" w:rsidRDefault="00B11EB3" w:rsidP="00B11EB3">
      <w:pPr>
        <w:pStyle w:val="DanceBody"/>
      </w:pPr>
      <w:r w:rsidRPr="00151D15">
        <w:t>17-24</w:t>
      </w:r>
      <w:r w:rsidRPr="00151D15">
        <w:tab/>
        <w:t>1 &amp; 4 dance DoSiDo, all Adv+Ret diagonally</w:t>
      </w:r>
    </w:p>
    <w:p w:rsidR="00B11EB3" w:rsidRPr="00151D15" w:rsidRDefault="00B11EB3" w:rsidP="00B11EB3">
      <w:pPr>
        <w:pStyle w:val="DanceBody"/>
      </w:pPr>
      <w:r w:rsidRPr="00151D15">
        <w:t>25-32</w:t>
      </w:r>
      <w:r w:rsidRPr="00151D15">
        <w:tab/>
        <w:t>All Set &amp; Rotate : -</w:t>
      </w:r>
    </w:p>
    <w:p w:rsidR="00B11EB3" w:rsidRPr="00151D15" w:rsidRDefault="00B11EB3" w:rsidP="00B11EB3">
      <w:pPr>
        <w:pStyle w:val="DanceBody"/>
      </w:pPr>
      <w:r w:rsidRPr="00151D15">
        <w:tab/>
        <w:t>` Set, rotate singly &amp; dance on 1 place clockwise, change places RH on sides &amp; dance on 1 place to end:</w:t>
      </w:r>
    </w:p>
    <w:p w:rsidR="00B11EB3" w:rsidRDefault="00B11EB3" w:rsidP="00B11EB3">
      <w:pPr>
        <w:pStyle w:val="DanceBody"/>
      </w:pPr>
      <w:r>
        <w:t>1·····2</w:t>
      </w:r>
    </w:p>
    <w:p w:rsidR="00B11EB3" w:rsidRDefault="00B11EB3" w:rsidP="00B11EB3">
      <w:pPr>
        <w:pStyle w:val="DanceBody"/>
      </w:pPr>
      <w:r>
        <w:t>3·····4</w:t>
      </w:r>
    </w:p>
    <w:p w:rsidR="00B11EB3" w:rsidRPr="000F3713" w:rsidRDefault="00B11EB3" w:rsidP="00B11EB3">
      <w:pPr>
        <w:pStyle w:val="DanceBody"/>
        <w:keepNext w:val="0"/>
      </w:pPr>
      <w:r>
        <w:t xml:space="preserve"> TOP</w:t>
      </w:r>
    </w:p>
    <w:p w:rsidR="00B11EB3" w:rsidRDefault="00B11EB3" w:rsidP="00B11EB3"/>
    <w:p w:rsidR="00B11EB3" w:rsidRDefault="00B11EB3" w:rsidP="00B11EB3">
      <w:pPr>
        <w:pStyle w:val="Minicrib"/>
      </w:pPr>
      <w:r>
        <w:t>MORE IN HOPE  (J8x32)  3C (4C set)</w:t>
      </w:r>
      <w:r>
        <w:tab/>
        <w:t>Teacher's Choice  David A Haynes</w:t>
      </w:r>
    </w:p>
    <w:p w:rsidR="00B11EB3" w:rsidRDefault="00B11EB3" w:rsidP="00B11EB3">
      <w:pPr>
        <w:pStyle w:val="DanceBody"/>
      </w:pPr>
      <w:r>
        <w:t xml:space="preserve"> 1- 8</w:t>
      </w:r>
      <w:r>
        <w:tab/>
        <w:t>1s set &amp; cast to meet below 3s, 1s lead up to top &amp; end facing out</w:t>
      </w:r>
    </w:p>
    <w:p w:rsidR="00B11EB3" w:rsidRDefault="00B11EB3" w:rsidP="00B11EB3">
      <w:pPr>
        <w:pStyle w:val="DanceBody"/>
      </w:pPr>
      <w:r>
        <w:t xml:space="preserve"> 9-16</w:t>
      </w:r>
      <w:r>
        <w:tab/>
        <w:t>1s+2s+3s dance reflection reels of 3 on sides (1s dance out &amp; down to start, 2s in &amp; up)</w:t>
      </w:r>
    </w:p>
    <w:p w:rsidR="00B11EB3" w:rsidRDefault="00B11EB3" w:rsidP="00B11EB3">
      <w:pPr>
        <w:pStyle w:val="DanceBody"/>
      </w:pPr>
      <w:r>
        <w:t>17-24</w:t>
      </w:r>
      <w:r>
        <w:tab/>
        <w:t>1s cast to 2</w:t>
      </w:r>
      <w:r w:rsidRPr="00972EEB">
        <w:t>nd</w:t>
      </w:r>
      <w:r>
        <w:t xml:space="preserve"> place</w:t>
      </w:r>
      <w:r w:rsidRPr="00BA6B4D">
        <w:rPr>
          <w:b/>
        </w:rPr>
        <w:t xml:space="preserve"> </w:t>
      </w:r>
      <w:r>
        <w:rPr>
          <w:b/>
        </w:rPr>
        <w:t xml:space="preserve">as </w:t>
      </w:r>
      <w:r>
        <w:t>2s dance up to 1</w:t>
      </w:r>
      <w:r w:rsidRPr="00972EEB">
        <w:t>st</w:t>
      </w:r>
      <w:r>
        <w:t xml:space="preserve"> place &amp; 1s set, 1s+3s dance RH across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MORE THAN A SPRING FLING  (R8x32)  3C (4C set)</w:t>
      </w:r>
      <w:r>
        <w:tab/>
        <w:t>Avril &amp; David Quarrie, 2010</w:t>
      </w:r>
    </w:p>
    <w:p w:rsidR="00B11EB3" w:rsidRDefault="00B11EB3" w:rsidP="00B11EB3">
      <w:pPr>
        <w:pStyle w:val="DanceBody"/>
      </w:pPr>
      <w:r>
        <w:t xml:space="preserve"> 1- 4</w:t>
      </w:r>
      <w:r>
        <w:tab/>
        <w:t>1s turn 1/2 RH moving down, 1s, in centre, set &amp; pull back RSh to face 2nd corners</w:t>
      </w:r>
    </w:p>
    <w:p w:rsidR="00B11EB3" w:rsidRDefault="00B11EB3" w:rsidP="00B11EB3">
      <w:pPr>
        <w:pStyle w:val="DanceBody"/>
      </w:pPr>
      <w:r>
        <w:t xml:space="preserve"> 5-16</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B11EB3" w:rsidRDefault="00B11EB3" w:rsidP="00B11EB3">
      <w:pPr>
        <w:pStyle w:val="DanceBody"/>
      </w:pPr>
      <w:r>
        <w:t>17-24</w:t>
      </w:r>
      <w:r>
        <w:tab/>
        <w:t>1s dance down, Bar 20: 1L dance under 1M's arm to change sides, 1s dance up to 2nd place own side</w:t>
      </w:r>
    </w:p>
    <w:p w:rsidR="00B11EB3" w:rsidRDefault="00B11EB3" w:rsidP="00B11EB3">
      <w:pPr>
        <w:pStyle w:val="DanceBody"/>
        <w:keepNext w:val="0"/>
      </w:pPr>
      <w:r>
        <w:t>25-32</w:t>
      </w:r>
      <w:r>
        <w:tab/>
        <w:t>1s dance diag R&amp;L (Man down, Lady up). End 2 1 3</w:t>
      </w:r>
    </w:p>
    <w:p w:rsidR="00B11EB3" w:rsidRDefault="00B11EB3" w:rsidP="00B11EB3"/>
    <w:p w:rsidR="00B11EB3" w:rsidRDefault="00B11EB3" w:rsidP="00B11EB3">
      <w:pPr>
        <w:pStyle w:val="Minicrib"/>
      </w:pPr>
      <w:r>
        <w:t>MORE THAN FRIENDS  (S4x32)  4C Set</w:t>
      </w:r>
      <w:r>
        <w:tab/>
        <w:t>Maureen Robson  From North to South</w:t>
      </w:r>
    </w:p>
    <w:p w:rsidR="00B11EB3" w:rsidRDefault="00B11EB3" w:rsidP="00B11EB3">
      <w:pPr>
        <w:pStyle w:val="DanceBody"/>
      </w:pPr>
      <w:r>
        <w:t xml:space="preserve"> 1- 4</w:t>
      </w:r>
      <w:r>
        <w:tab/>
        <w:t xml:space="preserve">1s dance down NHJ between 2s </w:t>
      </w:r>
      <w:r>
        <w:rPr>
          <w:b/>
        </w:rPr>
        <w:t>while</w:t>
      </w:r>
      <w:r>
        <w:t xml:space="preserve"> 4s dance up NHJ between 3s to finish in the middle facing partner (2 bars), 1s+4s turn partner 2H to finish 1s/4s facing up/down</w:t>
      </w:r>
    </w:p>
    <w:p w:rsidR="00B11EB3" w:rsidRDefault="00B11EB3" w:rsidP="00B11EB3">
      <w:pPr>
        <w:pStyle w:val="DanceBody"/>
      </w:pPr>
      <w:r>
        <w:t xml:space="preserve"> 5- 8</w:t>
      </w:r>
      <w:r>
        <w:tab/>
        <w:t xml:space="preserve">1s dance up NHJ &amp; cast down round 2s </w:t>
      </w:r>
      <w:r>
        <w:rPr>
          <w:b/>
        </w:rPr>
        <w:t>while</w:t>
      </w:r>
      <w:r>
        <w:t xml:space="preserve"> 4s dance down NHJ &amp; cast up round 3s (2s/3s step up/down bars 7-8)</w:t>
      </w:r>
    </w:p>
    <w:p w:rsidR="00B11EB3" w:rsidRDefault="00B11EB3" w:rsidP="00B11EB3">
      <w:pPr>
        <w:pStyle w:val="DanceBody"/>
      </w:pPr>
      <w:r>
        <w:t xml:space="preserve"> 9-16</w:t>
      </w:r>
      <w:r>
        <w:tab/>
        <w:t xml:space="preserve">2s+1s </w:t>
      </w:r>
      <w:r>
        <w:rPr>
          <w:b/>
        </w:rPr>
        <w:t xml:space="preserve">also </w:t>
      </w:r>
      <w:r>
        <w:t>4s+3s dance Set &amp; Rotate : -</w:t>
      </w:r>
    </w:p>
    <w:p w:rsidR="00B11EB3" w:rsidRDefault="00B11EB3" w:rsidP="00B11EB3">
      <w:pPr>
        <w:pStyle w:val="DanceBody"/>
      </w:pPr>
      <w:r>
        <w:tab/>
        <w:t>Set, rotate singly &amp; dance on 1 place clockwise, change places RH on sides &amp; dance on 1 place to own sides 1 2 3 4</w:t>
      </w:r>
    </w:p>
    <w:p w:rsidR="00B11EB3" w:rsidRDefault="00B11EB3" w:rsidP="00B11EB3">
      <w:pPr>
        <w:pStyle w:val="DanceBody"/>
      </w:pPr>
      <w:r>
        <w:t>17-24</w:t>
      </w:r>
      <w:r>
        <w:tab/>
        <w:t xml:space="preserve">1s+2s </w:t>
      </w:r>
      <w:r>
        <w:rPr>
          <w:b/>
        </w:rPr>
        <w:t>also</w:t>
      </w:r>
      <w:r>
        <w:t xml:space="preserve"> 3s+4s set &amp; dance 1/2 RH across. 1s+4s set &amp; dance 1/2 LH across </w:t>
      </w:r>
      <w:r>
        <w:rPr>
          <w:b/>
        </w:rPr>
        <w:t>while</w:t>
      </w:r>
      <w:r>
        <w:t xml:space="preserve"> 2s+3s set &amp; cross RH 2 4 1 3</w:t>
      </w:r>
    </w:p>
    <w:p w:rsidR="00B11EB3" w:rsidRDefault="00B11EB3" w:rsidP="00B11EB3">
      <w:pPr>
        <w:pStyle w:val="DanceBody"/>
        <w:keepNext w:val="0"/>
      </w:pPr>
      <w:r>
        <w:t>25-32</w:t>
      </w:r>
      <w:r>
        <w:tab/>
        <w:t>4s+1s dance all round Poussette</w:t>
      </w:r>
    </w:p>
    <w:p w:rsidR="00B11EB3" w:rsidRDefault="00B11EB3" w:rsidP="00B11EB3"/>
    <w:p w:rsidR="00B11EB3" w:rsidRDefault="00B11EB3" w:rsidP="00B11EB3">
      <w:pPr>
        <w:pStyle w:val="Minicrib"/>
      </w:pPr>
      <w:r>
        <w:t>MORE THAN NOTHIN'  (J8x32)  3C (4C set)</w:t>
      </w:r>
      <w:r>
        <w:tab/>
        <w:t>Elaine Brunken  Moments in Time</w:t>
      </w:r>
    </w:p>
    <w:p w:rsidR="00B11EB3" w:rsidRPr="00C237FC" w:rsidRDefault="00B11EB3" w:rsidP="00B11EB3">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B11EB3" w:rsidRPr="00C237FC" w:rsidRDefault="00B11EB3" w:rsidP="00B11EB3">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B11EB3" w:rsidRPr="00C237FC" w:rsidRDefault="00B11EB3" w:rsidP="00B11EB3">
      <w:pPr>
        <w:pStyle w:val="DanceBody"/>
      </w:pPr>
      <w:r w:rsidRPr="00C237FC">
        <w:t>17-24</w:t>
      </w:r>
      <w:r w:rsidRPr="00C237FC">
        <w:tab/>
      </w:r>
      <w:r>
        <w:t xml:space="preserve">1s dance </w:t>
      </w:r>
      <w:r w:rsidRPr="00C237FC">
        <w:t>Hello-Goodbye setting</w:t>
      </w:r>
    </w:p>
    <w:p w:rsidR="00B11EB3" w:rsidRPr="00C237FC" w:rsidRDefault="00B11EB3" w:rsidP="00B11EB3">
      <w:pPr>
        <w:pStyle w:val="DanceBody"/>
        <w:keepNext w:val="0"/>
      </w:pPr>
      <w:r w:rsidRPr="00C237FC">
        <w:t>25-32</w:t>
      </w:r>
      <w:r w:rsidRPr="00C237FC">
        <w:tab/>
        <w:t>2s+1s+3s circle 6</w:t>
      </w:r>
      <w:r>
        <w:t>H</w:t>
      </w:r>
      <w:r w:rsidRPr="00C237FC">
        <w:t xml:space="preserve"> round and back</w:t>
      </w:r>
    </w:p>
    <w:p w:rsidR="00B11EB3" w:rsidRDefault="00B11EB3" w:rsidP="00B11EB3"/>
    <w:p w:rsidR="00B11EB3" w:rsidRDefault="00B11EB3" w:rsidP="00B11EB3">
      <w:pPr>
        <w:pStyle w:val="Minicrib"/>
      </w:pPr>
      <w:r>
        <w:t>MORGAN LUNDI  (S3x32)  3C Set</w:t>
      </w:r>
      <w:r>
        <w:tab/>
        <w:t>Pamela Johnston  Imperial Book 4,5+</w:t>
      </w:r>
    </w:p>
    <w:p w:rsidR="00B11EB3" w:rsidRDefault="00B11EB3" w:rsidP="00B11EB3">
      <w:pPr>
        <w:pStyle w:val="DanceBody"/>
      </w:pPr>
      <w:r>
        <w:t xml:space="preserve"> 1- 2</w:t>
      </w:r>
      <w:r>
        <w:tab/>
        <w:t>All advance (right foot) pulling back LSh to pass BtoB with partner (Man face up, Ladies down), all advance (left foot) pulling back RSh to end on opp side facing in</w:t>
      </w:r>
    </w:p>
    <w:p w:rsidR="00B11EB3" w:rsidRDefault="00B11EB3" w:rsidP="00B11EB3">
      <w:pPr>
        <w:pStyle w:val="DanceBody"/>
      </w:pPr>
      <w:r>
        <w:t xml:space="preserve"> 3- 4</w:t>
      </w:r>
      <w:r>
        <w:tab/>
        <w:t>All set</w:t>
      </w:r>
    </w:p>
    <w:p w:rsidR="00B11EB3" w:rsidRDefault="00B11EB3" w:rsidP="00B11EB3">
      <w:pPr>
        <w:pStyle w:val="DanceBody"/>
      </w:pPr>
      <w:r>
        <w:t xml:space="preserve"> 5- 8</w:t>
      </w:r>
      <w:r>
        <w:tab/>
        <w:t>All repeat 1-4 passing BtoB with partner (Ladies face up, Men down).  1 2 3</w:t>
      </w:r>
    </w:p>
    <w:p w:rsidR="00B11EB3" w:rsidRDefault="00B11EB3" w:rsidP="00B11EB3">
      <w:pPr>
        <w:pStyle w:val="DanceBody"/>
      </w:pPr>
      <w:r>
        <w:t xml:space="preserve"> 9-16</w:t>
      </w:r>
      <w:r>
        <w:tab/>
        <w:t>1s+2s+3s dance the Knot for 3 couples and face anticlockwise.  3 2 1</w:t>
      </w:r>
    </w:p>
    <w:p w:rsidR="00B11EB3" w:rsidRDefault="00B11EB3" w:rsidP="00B11EB3">
      <w:pPr>
        <w:pStyle w:val="DanceBody"/>
      </w:pPr>
      <w:r>
        <w:t>17-24</w:t>
      </w:r>
      <w:r>
        <w:tab/>
        <w:t>All chase anticlockwise 1/2 round; all set &amp; cross RH. 2s face out</w:t>
      </w:r>
    </w:p>
    <w:p w:rsidR="00B11EB3" w:rsidRDefault="00B11EB3" w:rsidP="00B11EB3">
      <w:pPr>
        <w:pStyle w:val="DanceBody"/>
      </w:pPr>
      <w:r>
        <w:t>25-28</w:t>
      </w:r>
      <w:r>
        <w:tab/>
        <w:t xml:space="preserve">1s+2s change places on sides (Men RH, Ladies LH), 2s turn partner 2H &amp; face down </w:t>
      </w:r>
      <w:r>
        <w:rPr>
          <w:b/>
        </w:rPr>
        <w:t>while</w:t>
      </w:r>
      <w:r>
        <w:t xml:space="preserve"> 1s+3s change places on sides (Men LH, Ladies RH). 3s face up NHJ</w:t>
      </w:r>
    </w:p>
    <w:p w:rsidR="00B11EB3" w:rsidRDefault="00B11EB3" w:rsidP="00B11EB3">
      <w:pPr>
        <w:pStyle w:val="DanceBody"/>
        <w:keepNext w:val="0"/>
      </w:pPr>
      <w:r>
        <w:t>29-32</w:t>
      </w:r>
      <w:r>
        <w:tab/>
        <w:t>2s+3s circle 4H round to left to end 2 3 1</w:t>
      </w:r>
    </w:p>
    <w:p w:rsidR="00B11EB3" w:rsidRDefault="00B11EB3" w:rsidP="00B11EB3"/>
    <w:p w:rsidR="00B11EB3" w:rsidRDefault="00B11EB3" w:rsidP="00B11EB3">
      <w:pPr>
        <w:pStyle w:val="Minicrib"/>
      </w:pPr>
      <w:r>
        <w:t>MORINO MAGIC  (R8x32)  3C (4C set)</w:t>
      </w:r>
      <w:r>
        <w:tab/>
        <w:t>Anne Thorn  Magic Of Music 2</w:t>
      </w:r>
    </w:p>
    <w:p w:rsidR="00B11EB3" w:rsidRDefault="00B11EB3" w:rsidP="00B11EB3">
      <w:pPr>
        <w:pStyle w:val="DanceBody"/>
      </w:pPr>
      <w:r>
        <w:t xml:space="preserve"> 1- 8</w:t>
      </w:r>
      <w:r>
        <w:tab/>
        <w:t>1s cross RH, cast 2 places (2s+3s step up bars 3-4). 1s cross RH cast up to 2nd place (3s step down 7-8)</w:t>
      </w:r>
    </w:p>
    <w:p w:rsidR="00B11EB3" w:rsidRDefault="00B11EB3" w:rsidP="00B11EB3">
      <w:pPr>
        <w:pStyle w:val="DanceBody"/>
      </w:pPr>
      <w:r>
        <w:t xml:space="preserve"> 9-16</w:t>
      </w:r>
      <w:r>
        <w:tab/>
        <w:t>2s+1s+3s dance mirror reels of 3 on the sides (1s in/up, 2s out/down, 3s out/up to start)</w:t>
      </w:r>
    </w:p>
    <w:p w:rsidR="00B11EB3" w:rsidRDefault="00B11EB3" w:rsidP="00B11EB3">
      <w:pPr>
        <w:pStyle w:val="DanceBody"/>
      </w:pPr>
      <w:r>
        <w:t>17-24</w:t>
      </w:r>
      <w:r>
        <w:tab/>
        <w:t>2s+1s+3s set, cross RH, set, cross back RH</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THE MORISON RANT  (J8x32)  3C (4C set)</w:t>
      </w:r>
      <w:r>
        <w:tab/>
        <w:t>Douglas Henderson</w:t>
      </w:r>
    </w:p>
    <w:p w:rsidR="00B11EB3" w:rsidRDefault="00B11EB3" w:rsidP="00B11EB3">
      <w:pPr>
        <w:pStyle w:val="DanceBody"/>
      </w:pPr>
      <w:r>
        <w:t xml:space="preserve"> 1- 8</w:t>
      </w:r>
      <w:r>
        <w:tab/>
        <w:t>1s+2s set, 1M+2M</w:t>
      </w:r>
      <w:r w:rsidRPr="007F0D5A">
        <w:rPr>
          <w:b/>
        </w:rPr>
        <w:t xml:space="preserve"> also </w:t>
      </w:r>
      <w:r>
        <w:t>1L+2L change places RH, 2s+1s circle 4H round to left, all finishing on sides</w:t>
      </w:r>
    </w:p>
    <w:p w:rsidR="00B11EB3" w:rsidRDefault="00B11EB3" w:rsidP="00B11EB3">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B11EB3" w:rsidRDefault="00B11EB3" w:rsidP="00B11EB3">
      <w:pPr>
        <w:pStyle w:val="DanceBody"/>
      </w:pPr>
      <w:r>
        <w:t>17-24</w:t>
      </w:r>
      <w:r>
        <w:tab/>
        <w:t>1s dance RH across and LH back (1L with 2s &amp; 1M with 3s), finish facing each other, 1L facing down, 1M facing up</w:t>
      </w:r>
    </w:p>
    <w:p w:rsidR="00B11EB3" w:rsidRDefault="00B11EB3" w:rsidP="00B11EB3">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B11EB3" w:rsidRDefault="00B11EB3" w:rsidP="00B11EB3"/>
    <w:p w:rsidR="00B11EB3" w:rsidRDefault="00B11EB3" w:rsidP="00B11EB3">
      <w:pPr>
        <w:pStyle w:val="Minicrib"/>
      </w:pPr>
      <w:r>
        <w:t>THE MORLAND KNOT  (J4x32)  4C set</w:t>
      </w:r>
      <w:r>
        <w:tab/>
        <w:t>John Drewry  Bankhead Bk 2</w:t>
      </w:r>
    </w:p>
    <w:p w:rsidR="00B11EB3" w:rsidRDefault="00B11EB3" w:rsidP="00B11EB3">
      <w:pPr>
        <w:pStyle w:val="DanceBody"/>
      </w:pPr>
      <w:r>
        <w:t xml:space="preserve"> 1- 8</w:t>
      </w:r>
      <w:r>
        <w:tab/>
        <w:t>1s+2s</w:t>
      </w:r>
      <w:r w:rsidRPr="007F0D5A">
        <w:rPr>
          <w:b/>
        </w:rPr>
        <w:t xml:space="preserve"> also </w:t>
      </w:r>
      <w:r>
        <w:t>3s+4s dance RH across, 1s &amp; 3s cross RH &amp; cast down 1 place</w:t>
      </w:r>
    </w:p>
    <w:p w:rsidR="00B11EB3" w:rsidRDefault="00B11EB3" w:rsidP="00B11EB3">
      <w:pPr>
        <w:pStyle w:val="DanceBody"/>
      </w:pPr>
      <w:r>
        <w:t xml:space="preserve"> 9-16</w:t>
      </w:r>
      <w:r>
        <w:tab/>
        <w:t>1s+4s 1/2 turn RH into allemande hold (1s face up, 4s down), dance anticl'wise round each other to change pl, dance LH across &amp; join RH with crnrs</w:t>
      </w:r>
    </w:p>
    <w:p w:rsidR="00B11EB3" w:rsidRDefault="00B11EB3" w:rsidP="00B11EB3">
      <w:pPr>
        <w:pStyle w:val="DanceBody"/>
      </w:pPr>
      <w:r>
        <w:t>17-24</w:t>
      </w:r>
      <w:r>
        <w:tab/>
        <w:t>All Set+Link with corners &amp; Set+Link again with same persons. 2s &amp; 3s stay facing clockwise</w:t>
      </w:r>
    </w:p>
    <w:p w:rsidR="00B11EB3" w:rsidRDefault="00B11EB3" w:rsidP="00B11EB3">
      <w:pPr>
        <w:pStyle w:val="DanceBody"/>
        <w:keepNext w:val="0"/>
      </w:pPr>
      <w:r>
        <w:t>25-32</w:t>
      </w:r>
      <w:r>
        <w:tab/>
        <w:t>4s &amp; 1s turn corners RH onto sides, order 2 (4) 1 (3).  4s &amp; 3s dance 1/2 Figs of 8 round couple above to end 2 4 1 3</w:t>
      </w:r>
    </w:p>
    <w:p w:rsidR="00B11EB3" w:rsidRDefault="00B11EB3" w:rsidP="00B11EB3"/>
    <w:p w:rsidR="00B11EB3" w:rsidRDefault="00B11EB3" w:rsidP="00B11EB3">
      <w:pPr>
        <w:pStyle w:val="Minicrib"/>
      </w:pPr>
      <w:r>
        <w:t>THE MORLAND REEL  (J8x32)  3C (4C set)</w:t>
      </w:r>
      <w:r>
        <w:tab/>
        <w:t>John Drewry  Brodie Bk</w:t>
      </w:r>
    </w:p>
    <w:p w:rsidR="00B11EB3" w:rsidRDefault="00B11EB3" w:rsidP="00B11EB3">
      <w:pPr>
        <w:pStyle w:val="DanceBody"/>
      </w:pPr>
      <w:r>
        <w:t xml:space="preserve"> 1- 8</w:t>
      </w:r>
      <w:r>
        <w:tab/>
        <w:t>1s+2s Set &amp; Rotate:</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2M+1L+3M set, dance 1/2 RH across in centre, 1L dances LSh round 1M</w:t>
      </w:r>
      <w:r w:rsidRPr="00BA6B4D">
        <w:rPr>
          <w:b/>
        </w:rPr>
        <w:t xml:space="preserve"> while </w:t>
      </w:r>
      <w:r>
        <w:t>2M dances LSh round 3L</w:t>
      </w:r>
      <w:r w:rsidRPr="00BA6B4D">
        <w:rPr>
          <w:b/>
        </w:rPr>
        <w:t xml:space="preserve"> while </w:t>
      </w:r>
      <w:r>
        <w:t>3M round 2L &amp; all chase anticlockwise around inside of set to places</w:t>
      </w:r>
    </w:p>
    <w:p w:rsidR="00B11EB3" w:rsidRDefault="00B11EB3" w:rsidP="00B11EB3">
      <w:pPr>
        <w:pStyle w:val="DanceBody"/>
      </w:pPr>
      <w:r>
        <w:t>17-24</w:t>
      </w:r>
      <w:r>
        <w:tab/>
        <w:t>2L+1M+3L set, dance 1/2 LH across in centre, 1M dances RSh round 1L</w:t>
      </w:r>
      <w:r w:rsidRPr="00BA6B4D">
        <w:rPr>
          <w:b/>
        </w:rPr>
        <w:t xml:space="preserve"> while </w:t>
      </w:r>
      <w:r>
        <w:t>2L dances RSh round 3M</w:t>
      </w:r>
      <w:r w:rsidRPr="00BA6B4D">
        <w:rPr>
          <w:b/>
        </w:rPr>
        <w:t xml:space="preserve"> while </w:t>
      </w:r>
      <w:r>
        <w:t>3L round 2M &amp; all 3 chase clockwise around inside of set to end in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MORLAND TRIPLES  (S8x32)  3C (4C Set)</w:t>
      </w:r>
      <w:r>
        <w:tab/>
        <w:t>John Drewry  Greenburn Bk 2</w:t>
      </w:r>
    </w:p>
    <w:p w:rsidR="00B11EB3" w:rsidRDefault="00B11EB3" w:rsidP="00B11EB3">
      <w:pPr>
        <w:pStyle w:val="DanceBody"/>
      </w:pPr>
      <w:r>
        <w:t xml:space="preserve"> 1- 8</w:t>
      </w:r>
      <w:r>
        <w:tab/>
        <w:t>1s+3s dance double Figs of 8 round standing 2s (1s cast, 3s cross up to start)</w:t>
      </w:r>
    </w:p>
    <w:p w:rsidR="00B11EB3" w:rsidRDefault="00B11EB3" w:rsidP="00B11EB3">
      <w:pPr>
        <w:pStyle w:val="DanceBody"/>
      </w:pPr>
      <w:r>
        <w:t xml:space="preserve"> 9-16</w:t>
      </w:r>
      <w:r>
        <w:tab/>
        <w:t>1s+2s+3s dance *Triple Petronella-in-Tandem &amp; set, Triple Petronella-in-Tandem &amp; set (3)(2)(1)</w:t>
      </w:r>
    </w:p>
    <w:p w:rsidR="00B11EB3" w:rsidRDefault="00B11EB3" w:rsidP="00B11EB3">
      <w:pPr>
        <w:pStyle w:val="DanceBody"/>
      </w:pPr>
      <w:r>
        <w:t>17-24</w:t>
      </w:r>
      <w:r>
        <w:tab/>
        <w:t>3s+2s+1s Adv+Ret, set &amp; 1/2 turn partners LH into prom hold</w:t>
      </w:r>
    </w:p>
    <w:p w:rsidR="00B11EB3" w:rsidRDefault="00B11EB3" w:rsidP="00B11EB3">
      <w:pPr>
        <w:pStyle w:val="DanceBody"/>
      </w:pPr>
      <w:r>
        <w:t>25-32</w:t>
      </w:r>
      <w:r>
        <w:tab/>
        <w:t>3s+2s+1s Promenade &amp; end 3s casting to 3rd place, 2s dancing up to top &amp; 1s into 2nd place facing out  2 1 3</w:t>
      </w:r>
    </w:p>
    <w:p w:rsidR="00B11EB3" w:rsidRDefault="00B11EB3" w:rsidP="00B11EB3">
      <w:pPr>
        <w:pStyle w:val="DanceBody"/>
        <w:keepNext w:val="0"/>
        <w:rPr>
          <w:i/>
        </w:rPr>
      </w:pPr>
      <w:r>
        <w:rPr>
          <w:i/>
        </w:rPr>
        <w:t>Note:</w:t>
      </w:r>
      <w:r>
        <w:tab/>
      </w:r>
      <w:r>
        <w:rPr>
          <w:i/>
        </w:rPr>
        <w:t>*Triple Petronella-in-Tandem is similar to Petronella-in-tandem but 3 dancers petronella in line together</w:t>
      </w:r>
    </w:p>
    <w:p w:rsidR="00B11EB3" w:rsidRDefault="00B11EB3" w:rsidP="00B11EB3"/>
    <w:p w:rsidR="00B11EB3" w:rsidRDefault="00B11EB3" w:rsidP="00B11EB3">
      <w:pPr>
        <w:pStyle w:val="Minicrib"/>
      </w:pPr>
      <w:r>
        <w:t>THE MORNING AFTER  (S8x32)  2C (4C set)</w:t>
      </w:r>
      <w:r>
        <w:tab/>
        <w:t>Chicago Weekend Workshop 2004</w:t>
      </w:r>
    </w:p>
    <w:p w:rsidR="00B11EB3" w:rsidRDefault="00B11EB3" w:rsidP="00B11EB3">
      <w:pPr>
        <w:pStyle w:val="DanceBody"/>
      </w:pPr>
      <w:r>
        <w:t>1-8</w:t>
      </w:r>
      <w:r>
        <w:tab/>
      </w:r>
      <w:r w:rsidRPr="00550948">
        <w:t>1</w:t>
      </w:r>
      <w:r w:rsidRPr="00550948">
        <w:rPr>
          <w:szCs w:val="18"/>
        </w:rPr>
        <w:t>s</w:t>
      </w:r>
      <w:r>
        <w:rPr>
          <w:szCs w:val="18"/>
        </w:rPr>
        <w:t>+2s</w:t>
      </w:r>
      <w:r w:rsidRPr="00550948">
        <w:t xml:space="preserve"> </w:t>
      </w:r>
      <w:r>
        <w:t>dance RH across &amp; LH back</w:t>
      </w:r>
      <w:r w:rsidRPr="00550948">
        <w:t>.</w:t>
      </w:r>
    </w:p>
    <w:p w:rsidR="00B11EB3" w:rsidRPr="00550948" w:rsidRDefault="00B11EB3" w:rsidP="00B11EB3">
      <w:pPr>
        <w:pStyle w:val="DanceBody"/>
      </w:pPr>
      <w:r w:rsidRPr="00550948">
        <w:t>9-16</w:t>
      </w:r>
      <w:r>
        <w:tab/>
      </w:r>
      <w:r w:rsidRPr="00550948">
        <w:t>1</w:t>
      </w:r>
      <w:r w:rsidRPr="00550948">
        <w:rPr>
          <w:szCs w:val="18"/>
        </w:rPr>
        <w:t>s</w:t>
      </w:r>
      <w:r>
        <w:rPr>
          <w:szCs w:val="18"/>
        </w:rPr>
        <w:t>+2s</w:t>
      </w:r>
      <w:r w:rsidRPr="00550948">
        <w:t xml:space="preserve"> </w:t>
      </w:r>
      <w:r w:rsidRPr="004B4ACE">
        <w:t>double Fig of 8 (1s cross down to start)</w:t>
      </w:r>
    </w:p>
    <w:p w:rsidR="00B11EB3" w:rsidRPr="00550948" w:rsidRDefault="00B11EB3" w:rsidP="00B11EB3">
      <w:pPr>
        <w:pStyle w:val="DanceBody"/>
      </w:pPr>
      <w:r w:rsidRPr="00550948">
        <w:t>17-24</w:t>
      </w:r>
      <w:r>
        <w:tab/>
      </w:r>
      <w:r w:rsidRPr="00550948">
        <w:t>1</w:t>
      </w:r>
      <w:r w:rsidRPr="00550948">
        <w:rPr>
          <w:szCs w:val="18"/>
        </w:rPr>
        <w:t>s</w:t>
      </w:r>
      <w:r>
        <w:rPr>
          <w:szCs w:val="18"/>
        </w:rPr>
        <w:t>+2s</w:t>
      </w:r>
      <w:r w:rsidRPr="00550948">
        <w:t xml:space="preserve"> </w:t>
      </w:r>
      <w:r w:rsidRPr="004B4ACE">
        <w:t>turn 2H &amp; circle 4H round to left</w:t>
      </w:r>
    </w:p>
    <w:p w:rsidR="00B11EB3" w:rsidRPr="00F45B40" w:rsidRDefault="00B11EB3" w:rsidP="00B11EB3">
      <w:pPr>
        <w:pStyle w:val="DanceBody"/>
        <w:keepNext w:val="0"/>
      </w:pPr>
      <w:r w:rsidRPr="00550948">
        <w:t>25-32</w:t>
      </w:r>
      <w:r>
        <w:tab/>
      </w:r>
      <w:r w:rsidRPr="00F45B40">
        <w:t>1s+2s dance the Knot</w:t>
      </w:r>
    </w:p>
    <w:p w:rsidR="00B11EB3" w:rsidRDefault="00B11EB3" w:rsidP="00B11EB3"/>
    <w:p w:rsidR="00B11EB3" w:rsidRDefault="00B11EB3" w:rsidP="00B11EB3">
      <w:pPr>
        <w:pStyle w:val="Minicrib"/>
      </w:pPr>
      <w:r>
        <w:t>A MORNING IN MARCH  (J8x32)  3C (4C set)</w:t>
      </w:r>
      <w:r>
        <w:tab/>
        <w:t>Laura Stolte, 2024</w:t>
      </w:r>
    </w:p>
    <w:p w:rsidR="00B11EB3" w:rsidRDefault="00B11EB3" w:rsidP="00B11EB3">
      <w:pPr>
        <w:pStyle w:val="DanceBody"/>
      </w:pPr>
      <w:r>
        <w:t xml:space="preserve"> 1- 8</w:t>
      </w:r>
      <w:r>
        <w:tab/>
        <w:t>1M+2L set, 1L+2M set &amp; dance LSh round partners to end BtoB in the middle, on the 1st corner diagonal facing their partners</w:t>
      </w:r>
    </w:p>
    <w:p w:rsidR="00B11EB3" w:rsidRDefault="00B11EB3" w:rsidP="00B11EB3">
      <w:pPr>
        <w:pStyle w:val="DanceBody"/>
      </w:pPr>
      <w:r>
        <w:t xml:space="preserve"> 9-12</w:t>
      </w:r>
      <w:r>
        <w:tab/>
        <w:t>1s+2s dance 'Hello-Goodbye Poussette' movement for 4 bars to move 1/4 way round set</w:t>
      </w:r>
    </w:p>
    <w:p w:rsidR="00B11EB3" w:rsidRDefault="00B11EB3" w:rsidP="00B11EB3">
      <w:pPr>
        <w:pStyle w:val="DanceBody"/>
      </w:pPr>
      <w:r>
        <w:tab/>
        <w:t>9-10  All set (start right foot) moving on 2nd step into line across (1M+2L BtoB)</w:t>
      </w:r>
    </w:p>
    <w:p w:rsidR="00B11EB3" w:rsidRDefault="00B11EB3" w:rsidP="00B11EB3">
      <w:pPr>
        <w:pStyle w:val="DanceBody"/>
      </w:pPr>
      <w:r>
        <w:tab/>
        <w:t>11-12 Repeat, moving on 2nd step into line on 2nd corner diagonal (1L+2M BtoB)</w:t>
      </w:r>
    </w:p>
    <w:p w:rsidR="00B11EB3" w:rsidRDefault="00B11EB3" w:rsidP="00B11EB3">
      <w:pPr>
        <w:pStyle w:val="DanceBody"/>
      </w:pPr>
      <w:r>
        <w:t>13-16</w:t>
      </w:r>
      <w:r>
        <w:tab/>
        <w:t>1s+2s dance 1/2 diagonal reel of 4</w:t>
      </w:r>
    </w:p>
    <w:p w:rsidR="00B11EB3" w:rsidRDefault="00B11EB3" w:rsidP="00B11EB3">
      <w:pPr>
        <w:pStyle w:val="DanceBody"/>
      </w:pPr>
      <w:r>
        <w:t>17-20</w:t>
      </w:r>
      <w:r>
        <w:tab/>
        <w:t>1s+2s set, 1L+2M petronella turn to own sides (1L to 2nd place, 2M to 1st place)</w:t>
      </w:r>
    </w:p>
    <w:p w:rsidR="00B11EB3" w:rsidRDefault="00B11EB3" w:rsidP="00B11EB3">
      <w:pPr>
        <w:pStyle w:val="DanceBody"/>
      </w:pPr>
      <w:r>
        <w:t>21-24</w:t>
      </w:r>
      <w:r>
        <w:tab/>
        <w:t>1M+2L 1/2 turn RH, pull back RSh &amp; cast to own sides 2 1 3</w:t>
      </w:r>
    </w:p>
    <w:p w:rsidR="00B11EB3" w:rsidRPr="00076AC8" w:rsidRDefault="00B11EB3" w:rsidP="00B11EB3">
      <w:pPr>
        <w:pStyle w:val="DanceBody"/>
        <w:keepNext w:val="0"/>
      </w:pPr>
      <w:r>
        <w:t>25-32</w:t>
      </w:r>
      <w:r>
        <w:tab/>
        <w:t>2s+1s+3s dance reels of 3 on the sides (1L in/up to start, 1M out/up to start)</w:t>
      </w:r>
    </w:p>
    <w:p w:rsidR="00B11EB3" w:rsidRDefault="00B11EB3" w:rsidP="00B11EB3"/>
    <w:p w:rsidR="00B11EB3" w:rsidRDefault="00B11EB3" w:rsidP="00B11EB3">
      <w:pPr>
        <w:pStyle w:val="Minicrib"/>
      </w:pPr>
      <w:r>
        <w:t>THE MORNINS' AWA'  (S4x32)  4C Set</w:t>
      </w:r>
      <w:r>
        <w:tab/>
        <w:t>Ron Arrowsmith  Doune Coll</w:t>
      </w:r>
    </w:p>
    <w:p w:rsidR="00B11EB3" w:rsidRDefault="00B11EB3" w:rsidP="00B11EB3">
      <w:pPr>
        <w:pStyle w:val="DanceBody"/>
      </w:pPr>
      <w:r>
        <w:t xml:space="preserve"> 1- 4</w:t>
      </w:r>
      <w:r>
        <w:tab/>
        <w:t>1s &amp; 4s cast in 1 place &amp; dance back to pl, 2s &amp; 3s dance up/down &amp; cast back to pl,</w:t>
      </w:r>
    </w:p>
    <w:p w:rsidR="00B11EB3" w:rsidRDefault="00B11EB3" w:rsidP="00B11EB3">
      <w:pPr>
        <w:pStyle w:val="DanceBody"/>
      </w:pPr>
      <w:r>
        <w:t xml:space="preserve"> 5- 8</w:t>
      </w:r>
      <w:r>
        <w:tab/>
        <w:t>2s &amp; 3s 3/4 turn RH to end in middle, Men facing up, Ladies facing down. 2s &amp; 3s set advg &amp; pass LSh</w:t>
      </w:r>
    </w:p>
    <w:p w:rsidR="00B11EB3" w:rsidRDefault="00B11EB3" w:rsidP="00B11EB3">
      <w:pPr>
        <w:pStyle w:val="DanceBody"/>
      </w:pPr>
      <w:r>
        <w:t xml:space="preserve"> 9-16</w:t>
      </w:r>
      <w:r>
        <w:tab/>
        <w:t>2M dances reel of 3 with 1s (RSh to 1L to start)</w:t>
      </w:r>
      <w:r w:rsidRPr="00BA6B4D">
        <w:rPr>
          <w:b/>
        </w:rPr>
        <w:t xml:space="preserve"> while </w:t>
      </w:r>
      <w:r>
        <w:t>3L dances reel of 3 across with 4s (RSh to 4M)</w:t>
      </w:r>
      <w:r w:rsidRPr="00BA6B4D">
        <w:rPr>
          <w:b/>
        </w:rPr>
        <w:t xml:space="preserve"> while </w:t>
      </w:r>
      <w:r>
        <w:t>2L+3M turn RH in middle for 4 bars &amp; dance out through partner's reel &amp; loop round to right all back to orig place</w:t>
      </w:r>
    </w:p>
    <w:p w:rsidR="00B11EB3" w:rsidRDefault="00B11EB3" w:rsidP="00B11EB3">
      <w:pPr>
        <w:pStyle w:val="DanceBody"/>
      </w:pPr>
      <w:r>
        <w:t>17-24</w:t>
      </w:r>
      <w:r>
        <w:tab/>
        <w:t>1s+2s</w:t>
      </w:r>
      <w:r w:rsidRPr="007F0D5A">
        <w:rPr>
          <w:b/>
        </w:rPr>
        <w:t xml:space="preserve"> also </w:t>
      </w:r>
      <w:r>
        <w:t>3s+4s dance RH across; 2s+3s dance LH across1s &amp; 4s step in bar 24 to end 2s+3s+4s facing up &amp; 1s facing down</w:t>
      </w:r>
    </w:p>
    <w:p w:rsidR="00B11EB3" w:rsidRDefault="00B11EB3" w:rsidP="00B11EB3">
      <w:pPr>
        <w:pStyle w:val="DanceBody"/>
        <w:keepNext w:val="0"/>
      </w:pPr>
      <w:r>
        <w:t>25-32</w:t>
      </w:r>
      <w:r>
        <w:tab/>
        <w:t>1s+2s set Advg to change places passing opposite dancer LSh, 1s+3s repeat, 1s+4s repeat, 2s+3s+4s+1s turn 2H to sides. End 2 3 4 1</w:t>
      </w:r>
    </w:p>
    <w:p w:rsidR="00B11EB3" w:rsidRDefault="00B11EB3" w:rsidP="00B11EB3"/>
    <w:p w:rsidR="00B11EB3" w:rsidRDefault="00B11EB3" w:rsidP="00B11EB3">
      <w:pPr>
        <w:pStyle w:val="Minicrib"/>
      </w:pPr>
      <w:r>
        <w:t>MOROCCAN MAGIC  (R8x32)  3C (4C set)</w:t>
      </w:r>
      <w:r>
        <w:tab/>
        <w:t>Terry Lyne Harris  Many Happy Hours</w:t>
      </w:r>
    </w:p>
    <w:p w:rsidR="00B11EB3" w:rsidRDefault="00B11EB3" w:rsidP="00B11EB3">
      <w:pPr>
        <w:pStyle w:val="DanceBody"/>
      </w:pPr>
      <w:r>
        <w:t xml:space="preserve"> 1- 8</w:t>
      </w:r>
      <w:r>
        <w:tab/>
        <w:t>1s+2s dance the Knot.  1s end facing 1st corners</w:t>
      </w:r>
    </w:p>
    <w:p w:rsidR="00B11EB3" w:rsidRDefault="00B11EB3" w:rsidP="00B11EB3">
      <w:pPr>
        <w:pStyle w:val="DanceBody"/>
      </w:pPr>
      <w:r>
        <w:t xml:space="preserve"> 9-16</w:t>
      </w:r>
      <w:r>
        <w:tab/>
        <w:t>1s dance Corner Pass+Turn with 1st corners, pass RSh, dance Corner Pass+Turn with 2nd corners.  2 (1) 3</w:t>
      </w:r>
    </w:p>
    <w:p w:rsidR="00B11EB3" w:rsidRDefault="00B11EB3" w:rsidP="00B11EB3">
      <w:pPr>
        <w:pStyle w:val="DanceBody"/>
      </w:pPr>
      <w:r>
        <w:t>17-24</w:t>
      </w:r>
      <w:r>
        <w:tab/>
        <w:t>1s cross passing RSh to dance 6 bar reels of 3 on own side (RSh to 3rd corners), end 1M between 3s facing up, 1L between 2s facing down, 1s turn 3/4 RH to face down RH joined</w:t>
      </w:r>
    </w:p>
    <w:p w:rsidR="00B11EB3" w:rsidRDefault="00B11EB3" w:rsidP="00B11EB3">
      <w:pPr>
        <w:pStyle w:val="DanceBody"/>
        <w:keepNext w:val="0"/>
      </w:pPr>
      <w:r>
        <w:t>25-32</w:t>
      </w:r>
      <w:r>
        <w:tab/>
        <w:t>1s lead down, Bar 4: 1M dances below 1L who dances under 1M's arm to change sides &amp; 1s face up; 1s lead up to 2nd place own side.  2 1 3</w:t>
      </w:r>
    </w:p>
    <w:p w:rsidR="00B11EB3" w:rsidRDefault="00B11EB3" w:rsidP="00B11EB3"/>
    <w:p w:rsidR="00B11EB3" w:rsidRDefault="00B11EB3" w:rsidP="00B11EB3">
      <w:pPr>
        <w:pStyle w:val="Minicrib"/>
      </w:pPr>
      <w:r>
        <w:t>MORRIS DANCER  (R4x32)  4C Set</w:t>
      </w:r>
      <w:r>
        <w:tab/>
        <w:t>Lesley Enoch  Leeds SCD Club 65th Anniversary</w:t>
      </w:r>
    </w:p>
    <w:p w:rsidR="00B11EB3" w:rsidRDefault="00B11EB3" w:rsidP="00B11EB3">
      <w:pPr>
        <w:pStyle w:val="DanceBody"/>
      </w:pPr>
      <w:r>
        <w:t xml:space="preserve"> 1- 4</w:t>
      </w:r>
      <w:r>
        <w:tab/>
        <w:t>1s+3s Petronella turn &amp; set. (2s+4s step up slightly bars 3-4)</w:t>
      </w:r>
    </w:p>
    <w:p w:rsidR="00B11EB3" w:rsidRDefault="00B11EB3" w:rsidP="00B11EB3">
      <w:pPr>
        <w:pStyle w:val="DanceBody"/>
      </w:pPr>
      <w:r>
        <w:t xml:space="preserve"> 5- 8</w:t>
      </w:r>
      <w:r>
        <w:tab/>
        <w:t xml:space="preserve">1s+2s </w:t>
      </w:r>
      <w:r>
        <w:rPr>
          <w:b/>
        </w:rPr>
        <w:t>also</w:t>
      </w:r>
      <w:r>
        <w:t xml:space="preserve"> 3s+4s dance RH across (1s+3s remain in centre)</w:t>
      </w:r>
    </w:p>
    <w:p w:rsidR="00B11EB3" w:rsidRDefault="00B11EB3" w:rsidP="00B11EB3">
      <w:pPr>
        <w:pStyle w:val="DanceBody"/>
      </w:pPr>
      <w:r>
        <w:t xml:space="preserve"> 9-16</w:t>
      </w:r>
      <w:r>
        <w:tab/>
        <w:t>1s+3s dance reel of 4 in the centre (2s+4s step down slightly bars 15-16)</w:t>
      </w:r>
    </w:p>
    <w:p w:rsidR="00B11EB3" w:rsidRDefault="00B11EB3" w:rsidP="00B11EB3">
      <w:pPr>
        <w:pStyle w:val="DanceBody"/>
      </w:pPr>
      <w:r>
        <w:t>17-20</w:t>
      </w:r>
      <w:r>
        <w:tab/>
        <w:t xml:space="preserve">1s+3s Petronella turn &amp; set </w:t>
      </w:r>
      <w:r>
        <w:rPr>
          <w:b/>
        </w:rPr>
        <w:t>while</w:t>
      </w:r>
      <w:r>
        <w:t xml:space="preserve"> 2s+4s set &amp; cross passing RSh. (1) (2) (3) (4)</w:t>
      </w:r>
    </w:p>
    <w:p w:rsidR="00B11EB3" w:rsidRDefault="00B11EB3" w:rsidP="00B11EB3">
      <w:pPr>
        <w:pStyle w:val="DanceBody"/>
      </w:pPr>
      <w:r>
        <w:t>21-24</w:t>
      </w:r>
      <w:r>
        <w:tab/>
        <w:t>All chase1/2 way clockwise to own sides (4s finish facing out, 3L in/down, 3M in/up) 4 3 2 1</w:t>
      </w:r>
    </w:p>
    <w:p w:rsidR="00B11EB3" w:rsidRDefault="00B11EB3" w:rsidP="00B11EB3">
      <w:pPr>
        <w:pStyle w:val="DanceBody"/>
      </w:pPr>
      <w:r>
        <w:t>25-28</w:t>
      </w:r>
      <w:r>
        <w:tab/>
        <w:t xml:space="preserve">4s+3s+2s dance 1/2 reel of 3 on own sides (4s dance out/down, 3L in/down, 3M in/up, 2s out/up) </w:t>
      </w:r>
      <w:r w:rsidRPr="006313D0">
        <w:rPr>
          <w:b/>
        </w:rPr>
        <w:t>while</w:t>
      </w:r>
      <w:r>
        <w:t xml:space="preserve"> </w:t>
      </w:r>
      <w:r w:rsidRPr="00B128D6">
        <w:t>1s</w:t>
      </w:r>
      <w:r>
        <w:t xml:space="preserve"> may Tulloch turn or turn RH</w:t>
      </w:r>
    </w:p>
    <w:p w:rsidR="00B11EB3" w:rsidRPr="00E131DF" w:rsidRDefault="00B11EB3" w:rsidP="00B11EB3">
      <w:pPr>
        <w:pStyle w:val="DanceBody"/>
        <w:keepNext w:val="0"/>
      </w:pPr>
      <w:r>
        <w:t>29-32</w:t>
      </w:r>
      <w:r>
        <w:tab/>
        <w:t>All Tulloch turn or turn RH.  2 3 4 1</w:t>
      </w:r>
    </w:p>
    <w:p w:rsidR="00B11EB3" w:rsidRDefault="00B11EB3" w:rsidP="00B11EB3"/>
    <w:p w:rsidR="00B11EB3" w:rsidRDefault="00B11EB3" w:rsidP="00B11EB3">
      <w:pPr>
        <w:pStyle w:val="Minicrib"/>
      </w:pPr>
      <w:r>
        <w:t>THE MORRIS DANCERS  (J4x40)  4C set</w:t>
      </w:r>
      <w:r>
        <w:tab/>
        <w:t>Roy Goldring  Vallin Coll 1</w:t>
      </w:r>
    </w:p>
    <w:p w:rsidR="00B11EB3" w:rsidRDefault="00B11EB3" w:rsidP="00B11EB3">
      <w:pPr>
        <w:pStyle w:val="DanceBody"/>
      </w:pPr>
      <w:r>
        <w:t xml:space="preserve"> 1- 8</w:t>
      </w:r>
      <w:r>
        <w:tab/>
        <w:t xml:space="preserve">"Diamond Chase":  1M+2L </w:t>
      </w:r>
      <w:r>
        <w:rPr>
          <w:b/>
        </w:rPr>
        <w:t>also</w:t>
      </w:r>
      <w:r>
        <w:t xml:space="preserve"> 4L+3M change places RH, face clockwise, chase 3/4 round standing dancers (1M &amp; 4L in original places, 2L &amp; 3M have changed places)</w:t>
      </w:r>
    </w:p>
    <w:p w:rsidR="00B11EB3" w:rsidRDefault="00B11EB3" w:rsidP="00B11EB3">
      <w:pPr>
        <w:pStyle w:val="DanceBody"/>
      </w:pPr>
      <w:r>
        <w:t xml:space="preserve"> 9-16</w:t>
      </w:r>
      <w:r>
        <w:tab/>
        <w:t xml:space="preserve">Partners repeat: 1L+2M </w:t>
      </w:r>
      <w:r>
        <w:rPr>
          <w:b/>
        </w:rPr>
        <w:t>also</w:t>
      </w:r>
      <w:r>
        <w:t xml:space="preserve"> 4M+3L change places LH, face anticlockwise, chase 3/4 round to finish  1 (3) (2) 4</w:t>
      </w:r>
    </w:p>
    <w:p w:rsidR="00B11EB3" w:rsidRDefault="00B11EB3" w:rsidP="00B11EB3">
      <w:pPr>
        <w:pStyle w:val="DanceBody"/>
      </w:pPr>
      <w:r>
        <w:t>17-24</w:t>
      </w:r>
      <w:r>
        <w:tab/>
        <w:t>1s dance 1/2 Fig 8 through 3s.  1s+3s+2s set, 1/2 turn partner RH remaining in middle for ...</w:t>
      </w:r>
    </w:p>
    <w:p w:rsidR="00B11EB3" w:rsidRDefault="00B11EB3" w:rsidP="00B11EB3">
      <w:pPr>
        <w:pStyle w:val="DanceBody"/>
      </w:pPr>
      <w:r>
        <w:t>25-32</w:t>
      </w:r>
      <w:r>
        <w:tab/>
        <w:t>1s+3s+2s Allemande   2 3 1 4</w:t>
      </w:r>
    </w:p>
    <w:p w:rsidR="00B11EB3" w:rsidRDefault="00B11EB3" w:rsidP="00B11EB3">
      <w:pPr>
        <w:pStyle w:val="DanceBody"/>
        <w:keepNext w:val="0"/>
      </w:pPr>
      <w:r>
        <w:t>33-40</w:t>
      </w:r>
      <w:r>
        <w:tab/>
        <w:t xml:space="preserve">1s set, cast to 4th place (4s step up).  2s+3s </w:t>
      </w:r>
      <w:r>
        <w:rPr>
          <w:b/>
        </w:rPr>
        <w:t>also</w:t>
      </w:r>
      <w:r>
        <w:t xml:space="preserve"> 4s+1s dance RH across  2 3 4 1</w:t>
      </w:r>
    </w:p>
    <w:p w:rsidR="00B11EB3" w:rsidRDefault="00B11EB3" w:rsidP="00B11EB3"/>
    <w:p w:rsidR="00B11EB3" w:rsidRDefault="00B11EB3" w:rsidP="00B11EB3">
      <w:pPr>
        <w:pStyle w:val="Minicrib"/>
      </w:pPr>
      <w:r>
        <w:t>THE MORRISON MEASURE  (R5x32)  5C set</w:t>
      </w:r>
      <w:r>
        <w:tab/>
        <w:t>Roy Goldring  A Reel for Alice</w:t>
      </w:r>
    </w:p>
    <w:p w:rsidR="00B11EB3" w:rsidRDefault="00B11EB3" w:rsidP="00B11EB3">
      <w:pPr>
        <w:pStyle w:val="DanceBody"/>
      </w:pPr>
      <w:r>
        <w:t xml:space="preserve"> 1- 8</w:t>
      </w:r>
      <w:r>
        <w:tab/>
        <w:t>1s dance RSh reels of 3 on own sides</w:t>
      </w:r>
    </w:p>
    <w:p w:rsidR="00B11EB3" w:rsidRDefault="00B11EB3" w:rsidP="00B11EB3">
      <w:pPr>
        <w:pStyle w:val="DanceBody"/>
      </w:pPr>
      <w:r>
        <w:t xml:space="preserve"> 9-16</w:t>
      </w:r>
      <w:r>
        <w:tab/>
        <w:t>1L followed by partner casts to 3</w:t>
      </w:r>
      <w:r w:rsidRPr="00972EEB">
        <w:t>rd</w:t>
      </w:r>
      <w:r>
        <w:t xml:space="preserve"> place (2s+3s up) &amp; crosses to opposite side, 3s+1s dance RH across</w:t>
      </w:r>
    </w:p>
    <w:p w:rsidR="00B11EB3" w:rsidRDefault="00B11EB3" w:rsidP="00B11EB3">
      <w:pPr>
        <w:pStyle w:val="DanceBody"/>
      </w:pPr>
      <w:r>
        <w:t>17-24</w:t>
      </w:r>
      <w:r>
        <w:tab/>
        <w:t>1s dance LSh reels of 3 on opposite sides with 4s+5s</w:t>
      </w:r>
    </w:p>
    <w:p w:rsidR="00B11EB3" w:rsidRDefault="00B11EB3" w:rsidP="00B11EB3">
      <w:pPr>
        <w:pStyle w:val="DanceBody"/>
        <w:keepNext w:val="0"/>
      </w:pPr>
      <w:r>
        <w:t>25-32</w:t>
      </w:r>
      <w:r>
        <w:tab/>
        <w:t>1L followed by partner casts to bottom &amp; crosses to own side, 5s+1s dance LH across</w:t>
      </w:r>
    </w:p>
    <w:p w:rsidR="00B11EB3" w:rsidRDefault="00B11EB3" w:rsidP="00B11EB3"/>
    <w:p w:rsidR="00B11EB3" w:rsidRDefault="00B11EB3" w:rsidP="00B11EB3">
      <w:pPr>
        <w:pStyle w:val="Minicrib"/>
      </w:pPr>
      <w:r>
        <w:t>MORRISON'S FANCY  (S88)  Sq.Set</w:t>
      </w:r>
      <w:r>
        <w:tab/>
        <w:t>Pat Charlton  Sydney Down Under</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Men dance Fig 8 round partner &amp; corner (in front of partner to start)</w:t>
      </w:r>
    </w:p>
    <w:p w:rsidR="00B11EB3" w:rsidRDefault="00B11EB3" w:rsidP="00B11EB3">
      <w:pPr>
        <w:pStyle w:val="DanceBody"/>
      </w:pPr>
      <w:r>
        <w:t>17-24</w:t>
      </w:r>
      <w:r>
        <w:tab/>
        <w:t>All set to partner, dance 1/2 Grand Chain (4 bars - 1 bar/hand), all set to partner.  3 4 1 2</w:t>
      </w:r>
    </w:p>
    <w:p w:rsidR="00B11EB3" w:rsidRDefault="00B11EB3" w:rsidP="00B11EB3">
      <w:pPr>
        <w:pStyle w:val="DanceBody"/>
      </w:pPr>
      <w:r>
        <w:t>25-32</w:t>
      </w:r>
      <w:r>
        <w:tab/>
        <w:t>All dance Double Ladies' Chain (1/2 RH across in centre)</w:t>
      </w:r>
    </w:p>
    <w:p w:rsidR="00B11EB3" w:rsidRDefault="00B11EB3" w:rsidP="00B11EB3">
      <w:pPr>
        <w:pStyle w:val="DanceBody"/>
      </w:pPr>
      <w:r>
        <w:t>33-40</w:t>
      </w:r>
      <w:r>
        <w:tab/>
        <w:t>All set, Petronella in Tandem to next place to right; Repeat to end facing partner.  1 2 3 4</w:t>
      </w:r>
    </w:p>
    <w:p w:rsidR="00B11EB3" w:rsidRDefault="00B11EB3" w:rsidP="00B11EB3">
      <w:pPr>
        <w:pStyle w:val="DanceBody"/>
      </w:pPr>
      <w:r>
        <w:t>41-48</w:t>
      </w:r>
      <w:r>
        <w:tab/>
        <w:t>Interlocking reels of 4 around set.  All face in (Ladies loop into place)</w:t>
      </w:r>
    </w:p>
    <w:p w:rsidR="00B11EB3" w:rsidRDefault="00B11EB3" w:rsidP="00B11EB3">
      <w:pPr>
        <w:pStyle w:val="DanceBody"/>
      </w:pPr>
      <w:r>
        <w:t>49-56</w:t>
      </w:r>
      <w:r>
        <w:tab/>
        <w:t>All set, Petronella in Tandem to next place to right; Repeat to end facing partner.  3 4 1 2</w:t>
      </w:r>
    </w:p>
    <w:p w:rsidR="00B11EB3" w:rsidRDefault="00B11EB3" w:rsidP="00B11EB3">
      <w:pPr>
        <w:pStyle w:val="DanceBody"/>
      </w:pPr>
      <w:r>
        <w:t>57-64</w:t>
      </w:r>
      <w:r>
        <w:tab/>
        <w:t>All dance Double Men's Chain (1/2 LH across in centre)</w:t>
      </w:r>
    </w:p>
    <w:p w:rsidR="00B11EB3" w:rsidRDefault="00B11EB3" w:rsidP="00B11EB3">
      <w:pPr>
        <w:pStyle w:val="DanceBody"/>
      </w:pPr>
      <w:r>
        <w:t>65-72</w:t>
      </w:r>
      <w:r>
        <w:tab/>
        <w:t>All set to partner, dance 1/2 Grand Chain (4 bars - 1 bar/hand), all set to partner.  1 2 3 4</w:t>
      </w:r>
    </w:p>
    <w:p w:rsidR="00B11EB3" w:rsidRDefault="00B11EB3" w:rsidP="00B11EB3">
      <w:pPr>
        <w:pStyle w:val="DanceBody"/>
      </w:pPr>
      <w:r>
        <w:t>73-80</w:t>
      </w:r>
      <w:r>
        <w:tab/>
        <w:t>Ladies dance Fig 8 round partner &amp; corner (in front of partner to start)</w:t>
      </w:r>
    </w:p>
    <w:p w:rsidR="00B11EB3" w:rsidRDefault="00B11EB3" w:rsidP="00B11EB3">
      <w:pPr>
        <w:pStyle w:val="DanceBody"/>
        <w:keepNext w:val="0"/>
      </w:pPr>
      <w:r>
        <w:t>81-88</w:t>
      </w:r>
      <w:r>
        <w:tab/>
        <w:t>All dance 8H round &amp; back</w:t>
      </w:r>
    </w:p>
    <w:p w:rsidR="00B11EB3" w:rsidRDefault="00B11EB3" w:rsidP="00B11EB3"/>
    <w:p w:rsidR="00B11EB3" w:rsidRDefault="00B11EB3" w:rsidP="00B11EB3">
      <w:pPr>
        <w:pStyle w:val="Minicrib"/>
      </w:pPr>
      <w:r>
        <w:t>MOSI OA TUNYA  (R8x32)  3C (4C set)</w:t>
      </w:r>
      <w:r>
        <w:tab/>
        <w:t>Terry Lyne Harris  Many Happy Hours</w:t>
      </w:r>
    </w:p>
    <w:p w:rsidR="00B11EB3" w:rsidRDefault="00B11EB3" w:rsidP="00B11EB3">
      <w:pPr>
        <w:pStyle w:val="DanceBody"/>
      </w:pPr>
      <w:r>
        <w:t xml:space="preserve"> 1- 8</w:t>
      </w:r>
      <w:r>
        <w:tab/>
        <w:t>1s cross RH, cast (2s step up); cross down LH &amp; cast up round 3s to 2nd place own side. 2 1 3</w:t>
      </w:r>
    </w:p>
    <w:p w:rsidR="00B11EB3" w:rsidRDefault="00B11EB3" w:rsidP="00B11EB3">
      <w:pPr>
        <w:pStyle w:val="DanceBody"/>
      </w:pPr>
      <w:r>
        <w:t xml:space="preserve"> 9-16</w:t>
      </w:r>
      <w:r>
        <w:tab/>
        <w:t>1L+2s &amp; 1M+3s dance RH across, 1s pass RSh to dance LH across with other couple</w:t>
      </w:r>
    </w:p>
    <w:p w:rsidR="00B11EB3" w:rsidRDefault="00B11EB3" w:rsidP="00B11EB3">
      <w:pPr>
        <w:pStyle w:val="DanceBody"/>
      </w:pPr>
      <w:r>
        <w:t>17-24</w:t>
      </w:r>
      <w:r>
        <w:tab/>
        <w:t>1s pass LSh to dance reels of 3 across with 1st corners (1s pass 1st corner LSh to start)</w:t>
      </w:r>
    </w:p>
    <w:p w:rsidR="00B11EB3" w:rsidRDefault="00B11EB3" w:rsidP="00B11EB3">
      <w:pPr>
        <w:pStyle w:val="DanceBody"/>
        <w:keepNext w:val="0"/>
      </w:pPr>
      <w:r>
        <w:t>25-32</w:t>
      </w:r>
      <w:r>
        <w:tab/>
        <w:t>2s+1s+3s set, dance DoSiDo with partner, all set.  2 1 3</w:t>
      </w:r>
    </w:p>
    <w:p w:rsidR="00B11EB3" w:rsidRDefault="00B11EB3" w:rsidP="00B11EB3"/>
    <w:p w:rsidR="00B11EB3" w:rsidRDefault="00B11EB3" w:rsidP="00B11EB3">
      <w:pPr>
        <w:pStyle w:val="Minicrib"/>
      </w:pPr>
      <w:r>
        <w:t>MOSSFENNAN  (S8x32)  3C (4C set)</w:t>
      </w:r>
      <w:r>
        <w:tab/>
        <w:t>J S Trew  Martello Tower 1</w:t>
      </w:r>
    </w:p>
    <w:p w:rsidR="00B11EB3" w:rsidRDefault="00B11EB3" w:rsidP="00B11EB3">
      <w:pPr>
        <w:pStyle w:val="DanceBody"/>
      </w:pPr>
      <w:r>
        <w:t xml:space="preserve"> 1- 8</w:t>
      </w:r>
      <w:r>
        <w:tab/>
        <w:t>1s+2s set, dance 1/2 RH across, set &amp; cross RH to own side (1s face out)</w:t>
      </w:r>
    </w:p>
    <w:p w:rsidR="00B11EB3" w:rsidRDefault="00B11EB3" w:rsidP="00B11EB3">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B11EB3" w:rsidRDefault="00B11EB3" w:rsidP="00B11EB3">
      <w:pPr>
        <w:pStyle w:val="DanceBody"/>
      </w:pPr>
      <w:r>
        <w:t>17-24</w:t>
      </w:r>
      <w:r>
        <w:tab/>
        <w:t>1s dance 'Hello-Goodbye' setting</w:t>
      </w:r>
    </w:p>
    <w:p w:rsidR="00B11EB3" w:rsidRDefault="00B11EB3" w:rsidP="00B11EB3">
      <w:pPr>
        <w:pStyle w:val="DanceBody"/>
        <w:keepNext w:val="0"/>
      </w:pPr>
      <w:r>
        <w:t>25-32</w:t>
      </w:r>
      <w:r>
        <w:tab/>
        <w:t>1s dance reels of 3 across set giving RSh to 2</w:t>
      </w:r>
      <w:r w:rsidRPr="00972EEB">
        <w:t>nd</w:t>
      </w:r>
      <w:r>
        <w:t xml:space="preserve"> corner to start</w:t>
      </w:r>
    </w:p>
    <w:p w:rsidR="00B11EB3" w:rsidRDefault="00B11EB3" w:rsidP="00B11EB3"/>
    <w:p w:rsidR="00B11EB3" w:rsidRDefault="00B11EB3" w:rsidP="00B11EB3">
      <w:pPr>
        <w:pStyle w:val="Minicrib"/>
      </w:pPr>
      <w:r>
        <w:t>MOSSHOUSE  (S4x32)  4C set</w:t>
      </w:r>
      <w:r>
        <w:tab/>
        <w:t>Peter Hastings  Dunedin 4</w:t>
      </w:r>
    </w:p>
    <w:p w:rsidR="00B11EB3" w:rsidRDefault="00B11EB3" w:rsidP="00B11EB3">
      <w:pPr>
        <w:pStyle w:val="DanceBody"/>
      </w:pPr>
      <w:r>
        <w:t xml:space="preserve"> 1- 8</w:t>
      </w:r>
      <w:r>
        <w:tab/>
        <w:t>1s+2s dance 1/2 LH across</w:t>
      </w:r>
      <w:r w:rsidRPr="00BA6B4D">
        <w:rPr>
          <w:b/>
        </w:rPr>
        <w:t xml:space="preserve"> while </w:t>
      </w:r>
      <w:r>
        <w:t>3s+4s dance 1/2 RH across, all set on sides; 1s+4s dance 1/2 R&amp;L (1 bar per hand) &amp; all set</w:t>
      </w:r>
    </w:p>
    <w:p w:rsidR="00B11EB3" w:rsidRDefault="00B11EB3" w:rsidP="00B11EB3">
      <w:pPr>
        <w:pStyle w:val="DanceBody"/>
      </w:pPr>
      <w:r>
        <w:t xml:space="preserve"> 9-16</w:t>
      </w:r>
      <w:r>
        <w:tab/>
        <w:t>2s+4s dance diag LSh reel of 4</w:t>
      </w:r>
      <w:r w:rsidRPr="00BA6B4D">
        <w:rPr>
          <w:b/>
        </w:rPr>
        <w:t xml:space="preserve"> while </w:t>
      </w:r>
      <w:r>
        <w:t>1s+3s dance diag RSh reel of 4 (V' shape reels &amp; all pass partner to start) to end (2) 4 1 (3)</w:t>
      </w:r>
    </w:p>
    <w:p w:rsidR="00B11EB3" w:rsidRDefault="00B11EB3" w:rsidP="00B11EB3">
      <w:pPr>
        <w:pStyle w:val="DanceBody"/>
      </w:pPr>
      <w:r>
        <w:t>17-24</w:t>
      </w:r>
      <w:r>
        <w:tab/>
        <w:t>2s+3s advance with nearer hands joined &amp; circle 4H round to left, 2L+3L dance between 4M &amp; 1M &amp; cast to ends</w:t>
      </w:r>
      <w:r w:rsidRPr="00BA6B4D">
        <w:rPr>
          <w:b/>
        </w:rPr>
        <w:t xml:space="preserve"> while </w:t>
      </w:r>
      <w:r>
        <w:t>partners dance through Ladies side, 2s &amp; 3s cross RH.  2 4 1 3</w:t>
      </w:r>
    </w:p>
    <w:p w:rsidR="00B11EB3" w:rsidRDefault="00B11EB3" w:rsidP="00B11EB3">
      <w:pPr>
        <w:pStyle w:val="DanceBody"/>
        <w:keepNext w:val="0"/>
      </w:pPr>
      <w:r>
        <w:t>25-32</w:t>
      </w:r>
      <w:r>
        <w:tab/>
        <w:t>2s+4s</w:t>
      </w:r>
      <w:r w:rsidRPr="007F0D5A">
        <w:rPr>
          <w:b/>
        </w:rPr>
        <w:t xml:space="preserve"> also </w:t>
      </w:r>
      <w:r>
        <w:t>1s+3s dance Diamond Poussette</w:t>
      </w:r>
    </w:p>
    <w:p w:rsidR="00B11EB3" w:rsidRDefault="00B11EB3" w:rsidP="00B11EB3"/>
    <w:p w:rsidR="00B11EB3" w:rsidRDefault="00B11EB3" w:rsidP="00B11EB3">
      <w:pPr>
        <w:pStyle w:val="Minicrib"/>
      </w:pPr>
      <w:r>
        <w:t>THE MOUDIEWORT  (J8x32)  3C (4C set)</w:t>
      </w:r>
      <w:r>
        <w:tab/>
        <w:t>Alexander Bowman  RSCDS Bk 11</w:t>
      </w:r>
    </w:p>
    <w:p w:rsidR="00B11EB3" w:rsidRDefault="00B11EB3" w:rsidP="00B11EB3">
      <w:pPr>
        <w:pStyle w:val="DanceBody"/>
      </w:pPr>
      <w:r>
        <w:t xml:space="preserve"> 1- 8</w:t>
      </w:r>
      <w:r>
        <w:tab/>
        <w:t>1M+2L set advancing &amp; turn RH, 1L+2M set advancing &amp; turn RH</w:t>
      </w:r>
    </w:p>
    <w:p w:rsidR="00B11EB3" w:rsidRDefault="00B11EB3" w:rsidP="00B11EB3">
      <w:pPr>
        <w:pStyle w:val="DanceBody"/>
      </w:pPr>
      <w:r>
        <w:t xml:space="preserve"> 9-16</w:t>
      </w:r>
      <w:r>
        <w:tab/>
        <w:t>1s lead down the middle for 3 steps, back to top &amp; cast to 2</w:t>
      </w:r>
      <w:r w:rsidRPr="00972EEB">
        <w:t>nd</w:t>
      </w:r>
      <w:r>
        <w:t xml:space="preserve"> place</w:t>
      </w:r>
    </w:p>
    <w:p w:rsidR="00B11EB3" w:rsidRDefault="00B11EB3" w:rsidP="00B11EB3">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dance reels of 3 on opposite sides giving RSh to 2</w:t>
      </w:r>
      <w:r w:rsidRPr="00972EEB">
        <w:t>nd</w:t>
      </w:r>
      <w:r>
        <w:t xml:space="preserve"> corners &amp; cross to places.  2 1 3</w:t>
      </w:r>
    </w:p>
    <w:p w:rsidR="00B11EB3" w:rsidRDefault="00B11EB3" w:rsidP="00B11EB3"/>
    <w:p w:rsidR="00B11EB3" w:rsidRDefault="00B11EB3" w:rsidP="00B11EB3">
      <w:pPr>
        <w:pStyle w:val="Minicrib"/>
      </w:pPr>
      <w:r>
        <w:t>MOULIN BRAE  (S3x32)  3C</w:t>
      </w:r>
      <w:r>
        <w:tab/>
        <w:t>R Beattie &amp; M Ainsworth  Glasgow 90th  Anniv</w:t>
      </w:r>
    </w:p>
    <w:p w:rsidR="00B11EB3" w:rsidRDefault="00B11EB3" w:rsidP="00B11EB3">
      <w:pPr>
        <w:pStyle w:val="DanceBody"/>
      </w:pPr>
      <w:r>
        <w:t xml:space="preserve"> 1- 8</w:t>
      </w:r>
      <w:r>
        <w:tab/>
        <w:t>1s+2s+3s dance mirror (reflection) reels of 3 on sides (1s in and down to start)</w:t>
      </w:r>
    </w:p>
    <w:p w:rsidR="00B11EB3" w:rsidRDefault="00B11EB3" w:rsidP="00B11EB3">
      <w:pPr>
        <w:pStyle w:val="DanceBody"/>
      </w:pPr>
      <w:r>
        <w:t xml:space="preserve"> 9-12</w:t>
      </w:r>
      <w:r>
        <w:tab/>
        <w:t>2s+3s Set+Link</w:t>
      </w:r>
    </w:p>
    <w:p w:rsidR="00B11EB3" w:rsidRDefault="00B11EB3" w:rsidP="00B11EB3">
      <w:pPr>
        <w:pStyle w:val="DanceBody"/>
      </w:pPr>
      <w:r>
        <w:t>13-24</w:t>
      </w:r>
      <w:r>
        <w:tab/>
        <w:t>1s+3s+2s dance R&amp;L for 3 couples</w:t>
      </w:r>
    </w:p>
    <w:p w:rsidR="00B11EB3" w:rsidRDefault="00B11EB3" w:rsidP="00B11EB3">
      <w:pPr>
        <w:pStyle w:val="DanceBody"/>
        <w:keepNext w:val="0"/>
      </w:pPr>
      <w:r>
        <w:t>25-32</w:t>
      </w:r>
      <w:r>
        <w:tab/>
        <w:t>1s+3s+2s dance the Knot to end 2 3 1</w:t>
      </w:r>
    </w:p>
    <w:p w:rsidR="00B11EB3" w:rsidRDefault="00B11EB3" w:rsidP="00B11EB3"/>
    <w:p w:rsidR="00B11EB3" w:rsidRDefault="00B11EB3" w:rsidP="00B11EB3">
      <w:pPr>
        <w:pStyle w:val="Minicrib"/>
      </w:pPr>
      <w:r>
        <w:t>MOUNT FUJI  (S8x32)  3C (4C set)</w:t>
      </w:r>
      <w:r>
        <w:tab/>
        <w:t>John Drewry, 1997  Cherry Blossom Book</w:t>
      </w:r>
    </w:p>
    <w:p w:rsidR="00B11EB3" w:rsidRDefault="00B11EB3" w:rsidP="00B11EB3">
      <w:pPr>
        <w:pStyle w:val="DanceBody"/>
      </w:pPr>
      <w:r>
        <w:t xml:space="preserve"> 1- 8</w:t>
      </w:r>
      <w:r>
        <w:tab/>
        <w:t>1s set, cross down RH (2s step up), 1M casts up round 2L, 1L casts down round 3M, dance up/down middle passing LSh to face 1st corners</w:t>
      </w:r>
    </w:p>
    <w:p w:rsidR="00B11EB3" w:rsidRDefault="00B11EB3" w:rsidP="00B11EB3">
      <w:pPr>
        <w:pStyle w:val="DanceBody"/>
      </w:pPr>
      <w:r>
        <w:t xml:space="preserve"> 9-12</w:t>
      </w:r>
      <w:r>
        <w:tab/>
        <w:t>1s turn corners 3/4 2H, 1s+corners NHJ face diagonally across &amp; set</w:t>
      </w:r>
    </w:p>
    <w:p w:rsidR="00B11EB3" w:rsidRDefault="00B11EB3" w:rsidP="00B11EB3">
      <w:pPr>
        <w:pStyle w:val="DanceBody"/>
      </w:pPr>
      <w:r>
        <w:t>13-16</w:t>
      </w:r>
      <w:r>
        <w:tab/>
        <w:t>1s+corners drop hands, advance passing opposite person LSh, 1s+1st corners dance 1/2 LH across to end 1s facing 2nd corners with 1st corner following in tandem</w:t>
      </w:r>
    </w:p>
    <w:p w:rsidR="00B11EB3" w:rsidRDefault="00B11EB3" w:rsidP="00B11EB3">
      <w:pPr>
        <w:pStyle w:val="DanceBody"/>
      </w:pPr>
      <w:r>
        <w:t>17-24</w:t>
      </w:r>
      <w:r>
        <w:tab/>
        <w:t>1s+1st corners dance Tandem reel of 4 with 2nd corners. End with 1st corners dancing to place as 1s &amp; 2nd corners finish reel</w:t>
      </w:r>
    </w:p>
    <w:p w:rsidR="00B11EB3" w:rsidRDefault="00B11EB3" w:rsidP="00B11EB3">
      <w:pPr>
        <w:pStyle w:val="DanceBody"/>
        <w:keepNext w:val="0"/>
      </w:pPr>
      <w:r>
        <w:t>25-32</w:t>
      </w:r>
      <w:r>
        <w:tab/>
        <w:t>1L+2s (at top) &amp; 1M+3s dance RH across; 2s+1s+3s turn partner 2H</w:t>
      </w:r>
    </w:p>
    <w:p w:rsidR="00B11EB3" w:rsidRDefault="00B11EB3" w:rsidP="00B11EB3"/>
    <w:p w:rsidR="00B11EB3" w:rsidRDefault="00B11EB3" w:rsidP="00B11EB3">
      <w:pPr>
        <w:pStyle w:val="Minicrib"/>
      </w:pPr>
      <w:r>
        <w:t>MOUNT MAXWELL STRATHSPEY - SALTSPRING ISLAND   (S3x32)  3C set</w:t>
      </w:r>
      <w:r>
        <w:tab/>
        <w:t>Wesley Clindinning  Canada's Irish Rover</w:t>
      </w:r>
    </w:p>
    <w:p w:rsidR="00B11EB3" w:rsidRPr="00735C97" w:rsidRDefault="00B11EB3" w:rsidP="00B11EB3">
      <w:pPr>
        <w:pStyle w:val="DanceBody"/>
      </w:pPr>
      <w:r w:rsidRPr="00735C97">
        <w:t xml:space="preserve"> 1-8</w:t>
      </w:r>
      <w:r w:rsidRPr="00735C97">
        <w:tab/>
        <w:t>1s+2s+3s dance reflection reels of 3 on sides (1s in &amp; down to start)</w:t>
      </w:r>
    </w:p>
    <w:p w:rsidR="00B11EB3" w:rsidRPr="00735C97" w:rsidRDefault="00B11EB3" w:rsidP="00B11EB3">
      <w:pPr>
        <w:pStyle w:val="DanceBody"/>
      </w:pPr>
      <w:r w:rsidRPr="00735C97">
        <w:t xml:space="preserve"> 9-16</w:t>
      </w:r>
      <w:r w:rsidRPr="00735C97">
        <w:tab/>
        <w:t>All set &amp; turn partners 2H twice &amp; set again</w:t>
      </w:r>
    </w:p>
    <w:p w:rsidR="00B11EB3" w:rsidRPr="00735C97" w:rsidRDefault="00B11EB3" w:rsidP="00B11EB3">
      <w:pPr>
        <w:pStyle w:val="DanceBody"/>
      </w:pPr>
      <w:r w:rsidRPr="00735C97">
        <w:t>17-24</w:t>
      </w:r>
      <w:r w:rsidRPr="00735C97">
        <w:tab/>
        <w:t>1s followed by 2s lead down, 2s separate &amp; follow as 1s lead up, finish in the middle</w:t>
      </w:r>
    </w:p>
    <w:p w:rsidR="00B11EB3" w:rsidRPr="00735C97" w:rsidRDefault="00B11EB3" w:rsidP="00B11EB3">
      <w:pPr>
        <w:pStyle w:val="DanceBody"/>
        <w:keepNext w:val="0"/>
      </w:pPr>
      <w:r w:rsidRPr="00735C97">
        <w:t>25-32</w:t>
      </w:r>
      <w:r w:rsidRPr="00735C97">
        <w:tab/>
        <w:t>1s+2s dance Allemande. On bars 31-32, 1s cast to 3rd place as 3s dance up to 2nd place 2 3 1</w:t>
      </w:r>
    </w:p>
    <w:p w:rsidR="00B11EB3" w:rsidRDefault="00B11EB3" w:rsidP="00B11EB3"/>
    <w:p w:rsidR="00B11EB3" w:rsidRDefault="00B11EB3" w:rsidP="00B11EB3">
      <w:pPr>
        <w:pStyle w:val="Minicrib"/>
      </w:pPr>
      <w:r>
        <w:t>MOUNT ST HELENS  (M-4x(S16+R16))  4C set</w:t>
      </w:r>
      <w:r>
        <w:tab/>
        <w:t>Vancouver USA Dance Class  Washington State Centennial</w:t>
      </w:r>
    </w:p>
    <w:p w:rsidR="00B11EB3" w:rsidRDefault="00B11EB3" w:rsidP="00B11EB3">
      <w:pPr>
        <w:pStyle w:val="DanceBody"/>
      </w:pPr>
      <w:r>
        <w:t>Strathspey</w:t>
      </w:r>
    </w:p>
    <w:p w:rsidR="00B11EB3" w:rsidRDefault="00B11EB3" w:rsidP="00B11EB3">
      <w:pPr>
        <w:pStyle w:val="DanceBody"/>
      </w:pPr>
      <w:r>
        <w:t xml:space="preserve"> 1- 4</w:t>
      </w:r>
      <w:r>
        <w:tab/>
        <w:t xml:space="preserve">All Ladies set, Adv+Ret (1 step each) </w:t>
      </w:r>
      <w:r>
        <w:rPr>
          <w:b/>
        </w:rPr>
        <w:t>while</w:t>
      </w:r>
      <w:r>
        <w:t xml:space="preserve"> all Men Adv+Ret (1 step each) &amp; set</w:t>
      </w:r>
    </w:p>
    <w:p w:rsidR="00B11EB3" w:rsidRDefault="00B11EB3" w:rsidP="00B11EB3">
      <w:pPr>
        <w:pStyle w:val="DanceBody"/>
      </w:pPr>
      <w:r>
        <w:t xml:space="preserve"> 5- 8</w:t>
      </w:r>
      <w:r>
        <w:tab/>
        <w:t>4s+3s dance 1/2 RH across, 4s+2s dance 1/2 LH across</w:t>
      </w:r>
    </w:p>
    <w:p w:rsidR="00B11EB3" w:rsidRDefault="00B11EB3" w:rsidP="00B11EB3">
      <w:pPr>
        <w:pStyle w:val="DanceBody"/>
      </w:pPr>
      <w:r>
        <w:t xml:space="preserve"> 9-12</w:t>
      </w:r>
      <w:r>
        <w:tab/>
        <w:t>4s+1s &amp; 2s+3s dance RH across (once round)</w:t>
      </w:r>
    </w:p>
    <w:p w:rsidR="00B11EB3" w:rsidRDefault="00B11EB3" w:rsidP="00B11EB3">
      <w:pPr>
        <w:pStyle w:val="DanceBody"/>
      </w:pPr>
      <w:r>
        <w:t>13-16</w:t>
      </w:r>
      <w:r>
        <w:tab/>
        <w:t>4s+2s dance 1/2 LH across, 4s+3s dance 1/2 RH across.  1 2 3 4</w:t>
      </w:r>
    </w:p>
    <w:p w:rsidR="00B11EB3" w:rsidRDefault="00B11EB3" w:rsidP="00B11EB3">
      <w:pPr>
        <w:pStyle w:val="DanceBody"/>
      </w:pPr>
      <w:r>
        <w:t>Reel</w:t>
      </w:r>
    </w:p>
    <w:p w:rsidR="00B11EB3" w:rsidRDefault="00B11EB3" w:rsidP="00B11EB3">
      <w:pPr>
        <w:pStyle w:val="DanceBody"/>
      </w:pPr>
      <w:r>
        <w:t xml:space="preserve"> 1- 8</w:t>
      </w:r>
      <w:r>
        <w:tab/>
        <w:t>All dance 1/2 RSh reel of 4 on sides; 4s+3s+2s dance 1/2 reel of 3 on sides (4s+3s pass RSh to start)</w:t>
      </w:r>
    </w:p>
    <w:p w:rsidR="00B11EB3" w:rsidRDefault="00B11EB3" w:rsidP="00B11EB3">
      <w:pPr>
        <w:pStyle w:val="DanceBody"/>
        <w:keepNext w:val="0"/>
      </w:pPr>
      <w:r>
        <w:t xml:space="preserve"> 9-16</w:t>
      </w:r>
      <w:r>
        <w:tab/>
        <w:t>1s followed by 4s+3s+2s (who dance down sides to start) lead up &amp; cast to 4th place.  End 2 3 4 1</w:t>
      </w:r>
    </w:p>
    <w:p w:rsidR="00B11EB3" w:rsidRDefault="00B11EB3" w:rsidP="00B11EB3"/>
    <w:p w:rsidR="00B11EB3" w:rsidRDefault="00B11EB3" w:rsidP="00B11EB3">
      <w:pPr>
        <w:pStyle w:val="Minicrib"/>
      </w:pPr>
      <w:r>
        <w:t>MOUNT ST HELENS REEL  (R4x32)  4C set</w:t>
      </w:r>
      <w:r>
        <w:tab/>
        <w:t>Noyes Orr  Washington State Centennial</w:t>
      </w:r>
    </w:p>
    <w:p w:rsidR="00B11EB3" w:rsidRDefault="00B11EB3" w:rsidP="00B11EB3">
      <w:pPr>
        <w:pStyle w:val="DanceBody"/>
      </w:pPr>
      <w:r>
        <w:t xml:space="preserve"> 1- 8</w:t>
      </w:r>
      <w:r>
        <w:tab/>
        <w:t xml:space="preserve">2s+3s chase anticlockwise round (inside set) </w:t>
      </w:r>
      <w:r>
        <w:rPr>
          <w:b/>
        </w:rPr>
        <w:t>while</w:t>
      </w:r>
      <w:r>
        <w:t xml:space="preserve"> 1s &amp; 4s turn partners RH, turn partners LH</w:t>
      </w:r>
    </w:p>
    <w:p w:rsidR="00B11EB3" w:rsidRDefault="00B11EB3" w:rsidP="00B11EB3">
      <w:pPr>
        <w:pStyle w:val="DanceBody"/>
      </w:pPr>
      <w:r>
        <w:t xml:space="preserve"> 9-16</w:t>
      </w:r>
      <w:r>
        <w:tab/>
        <w:t>1M+2M+3L+4L dance diag RSh reel of 4 (1M+2M pass RSh, 3L+4L pass RSh to start)</w:t>
      </w:r>
    </w:p>
    <w:p w:rsidR="00B11EB3" w:rsidRPr="008D1508" w:rsidRDefault="00B11EB3" w:rsidP="00B11EB3">
      <w:pPr>
        <w:pStyle w:val="DanceBody"/>
      </w:pPr>
      <w:r>
        <w:t>17-24</w:t>
      </w:r>
      <w:r>
        <w:tab/>
        <w:t>1L+2L+3M+4M dance diag LSh reel of 4 (1L+2L pass LSh, 3M+4M pass LSh to start)</w:t>
      </w:r>
    </w:p>
    <w:p w:rsidR="00B11EB3" w:rsidRDefault="00B11EB3" w:rsidP="00B11EB3">
      <w:pPr>
        <w:pStyle w:val="DanceBody"/>
      </w:pPr>
      <w:r>
        <w:t>25-28</w:t>
      </w:r>
      <w:r>
        <w:tab/>
        <w:t>All cross to opp side passing partner RSh, 1s+2s &amp; 3s+4s change places passing LSh on sides</w:t>
      </w:r>
    </w:p>
    <w:p w:rsidR="00B11EB3" w:rsidRDefault="00B11EB3" w:rsidP="00B11EB3">
      <w:pPr>
        <w:pStyle w:val="DanceBody"/>
        <w:keepNext w:val="0"/>
      </w:pPr>
      <w:r>
        <w:t>29-32</w:t>
      </w:r>
      <w:r>
        <w:tab/>
        <w:t>All cross to opp side passing partner RSh, 1s+4s change places passing LSh on sides</w:t>
      </w:r>
    </w:p>
    <w:p w:rsidR="00B11EB3" w:rsidRDefault="00B11EB3" w:rsidP="00B11EB3"/>
    <w:p w:rsidR="00B11EB3" w:rsidRDefault="00B11EB3" w:rsidP="00B11EB3">
      <w:pPr>
        <w:pStyle w:val="Minicrib"/>
      </w:pPr>
      <w:r>
        <w:t>THE MOUNTAIN STREAM  (R8x32)  2C (4C set)</w:t>
      </w:r>
      <w:r>
        <w:tab/>
        <w:t>Roy Goldring - G &amp; S Dances 3</w:t>
      </w:r>
    </w:p>
    <w:p w:rsidR="00B11EB3" w:rsidRDefault="00B11EB3" w:rsidP="00B11EB3">
      <w:pPr>
        <w:pStyle w:val="DanceBody"/>
      </w:pPr>
      <w:r>
        <w:t xml:space="preserve"> 1- 8</w:t>
      </w:r>
      <w:r>
        <w:tab/>
        <w:t>1L &amp; 2M set twice, turn RH to places</w:t>
      </w:r>
    </w:p>
    <w:p w:rsidR="00B11EB3" w:rsidRDefault="00B11EB3" w:rsidP="00B11EB3">
      <w:pPr>
        <w:pStyle w:val="DanceBody"/>
      </w:pPr>
      <w:r>
        <w:t xml:space="preserve"> 9-16</w:t>
      </w:r>
      <w:r>
        <w:tab/>
        <w:t>1M &amp; 2L set twice, turn LH to places (1M facing out)</w:t>
      </w:r>
    </w:p>
    <w:p w:rsidR="00B11EB3" w:rsidRDefault="00B11EB3" w:rsidP="00B11EB3">
      <w:pPr>
        <w:pStyle w:val="DanceBody"/>
      </w:pPr>
      <w:r>
        <w:t>17-24</w:t>
      </w:r>
      <w:r>
        <w:tab/>
        <w:t>1M followed by partner casts behind 2M &amp; crosses up, casts behind 2L &amp; crosses to 2</w:t>
      </w:r>
      <w:r w:rsidRPr="00972EEB">
        <w:t>nd</w:t>
      </w:r>
      <w:r>
        <w:t xml:space="preserve"> place own side</w:t>
      </w:r>
    </w:p>
    <w:p w:rsidR="00B11EB3" w:rsidRDefault="00B11EB3" w:rsidP="00B11EB3">
      <w:pPr>
        <w:pStyle w:val="DanceBody"/>
        <w:keepNext w:val="0"/>
      </w:pPr>
      <w:r>
        <w:t>25-32</w:t>
      </w:r>
      <w:r>
        <w:tab/>
        <w:t>2s+1s dance RH across, LH back</w:t>
      </w:r>
    </w:p>
    <w:p w:rsidR="00B11EB3" w:rsidRDefault="00B11EB3" w:rsidP="00B11EB3"/>
    <w:p w:rsidR="00B11EB3" w:rsidRDefault="00B11EB3" w:rsidP="00B11EB3">
      <w:pPr>
        <w:pStyle w:val="Minicrib"/>
      </w:pPr>
      <w:r>
        <w:t>THE MOUNTAINS OF MOURNE  (S4x32)  4C set</w:t>
      </w:r>
      <w:r>
        <w:tab/>
        <w:t>Wesley Clindinning  Canada's Irish Rover</w:t>
      </w:r>
    </w:p>
    <w:p w:rsidR="00B11EB3" w:rsidRDefault="00B11EB3" w:rsidP="00B11EB3">
      <w:pPr>
        <w:pStyle w:val="DanceBody"/>
      </w:pPr>
      <w:r>
        <w:t xml:space="preserve"> 1- 8</w:t>
      </w:r>
      <w:r>
        <w:tab/>
        <w:t>All 1/2 turn 2H to face each other in the middle. All set, pull back right shoulder &amp; curve into partner's place. All cross RH to own side, 1s finish facing out</w:t>
      </w:r>
    </w:p>
    <w:p w:rsidR="00B11EB3" w:rsidRDefault="00B11EB3" w:rsidP="00B11EB3">
      <w:pPr>
        <w:pStyle w:val="DanceBody"/>
      </w:pPr>
      <w:r>
        <w:t xml:space="preserve"> 9-16</w:t>
      </w:r>
      <w:r>
        <w:tab/>
        <w:t xml:space="preserve">1s (joining hands when possible) dance Fig of 8 on their own sides. On bars 7-8 1s cast into 2nd place to face down </w:t>
      </w:r>
      <w:r>
        <w:rPr>
          <w:b/>
        </w:rPr>
        <w:t xml:space="preserve">while </w:t>
      </w:r>
      <w:r>
        <w:t>2s NHJ dance up to 1st place.</w:t>
      </w:r>
    </w:p>
    <w:p w:rsidR="00B11EB3" w:rsidRDefault="00B11EB3" w:rsidP="00B11EB3">
      <w:pPr>
        <w:pStyle w:val="DanceBody"/>
      </w:pPr>
      <w:r>
        <w:t>17-20</w:t>
      </w:r>
      <w:r>
        <w:tab/>
        <w:t>1s 1.1/2 turn 3s on the side (Ladies LH, Men RH)</w:t>
      </w:r>
    </w:p>
    <w:p w:rsidR="00B11EB3" w:rsidRDefault="00B11EB3" w:rsidP="00B11EB3">
      <w:pPr>
        <w:pStyle w:val="DanceBody"/>
      </w:pPr>
      <w:r>
        <w:t>21-24</w:t>
      </w:r>
      <w:r>
        <w:tab/>
        <w:t>1s 1.1/2 turn 4s (Ladies RH, Men LH)</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MOUSWALD  (R8x32)  2C (4C set)</w:t>
      </w:r>
      <w:r>
        <w:tab/>
        <w:t>Roy Goldring  G &amp; S Dances 2</w:t>
      </w:r>
    </w:p>
    <w:p w:rsidR="00B11EB3" w:rsidRDefault="00B11EB3" w:rsidP="00B11EB3">
      <w:pPr>
        <w:pStyle w:val="DanceBody"/>
      </w:pPr>
      <w:r>
        <w:t xml:space="preserve"> 1- 8</w:t>
      </w:r>
      <w:r>
        <w:tab/>
        <w:t>1L+2M set twice &amp; turn RH</w:t>
      </w:r>
    </w:p>
    <w:p w:rsidR="00B11EB3" w:rsidRDefault="00B11EB3" w:rsidP="00B11EB3">
      <w:pPr>
        <w:pStyle w:val="DanceBody"/>
      </w:pPr>
      <w:r>
        <w:t xml:space="preserve"> 9-16</w:t>
      </w:r>
      <w:r>
        <w:tab/>
        <w:t>1M+2L repeat</w:t>
      </w:r>
    </w:p>
    <w:p w:rsidR="00B11EB3" w:rsidRDefault="00B11EB3" w:rsidP="00B11EB3">
      <w:pPr>
        <w:pStyle w:val="DanceBody"/>
      </w:pPr>
      <w:r>
        <w:t>17-24</w:t>
      </w:r>
      <w:r>
        <w:tab/>
        <w:t>1s lead down the middle &amp; back to 2</w:t>
      </w:r>
      <w:r w:rsidRPr="00972EEB">
        <w:t>nd</w:t>
      </w:r>
      <w:r>
        <w:t xml:space="preserve"> places</w:t>
      </w:r>
    </w:p>
    <w:p w:rsidR="00B11EB3" w:rsidRDefault="00B11EB3" w:rsidP="00B11EB3">
      <w:pPr>
        <w:pStyle w:val="DanceBody"/>
        <w:keepNext w:val="0"/>
      </w:pPr>
      <w:r>
        <w:t>25-32</w:t>
      </w:r>
      <w:r>
        <w:tab/>
        <w:t>2s+1s set twice, 2s+1s dance RH across</w:t>
      </w:r>
    </w:p>
    <w:p w:rsidR="00B11EB3" w:rsidRDefault="00B11EB3" w:rsidP="00B11EB3"/>
    <w:p w:rsidR="00B11EB3" w:rsidRDefault="00B11EB3" w:rsidP="00B11EB3">
      <w:pPr>
        <w:pStyle w:val="Minicrib"/>
        <w:rPr>
          <w:lang w:val="en-US"/>
        </w:rPr>
      </w:pPr>
      <w:r>
        <w:rPr>
          <w:lang w:val="en-US"/>
        </w:rPr>
        <w:t>MOVE IT  (J5x32)  5 Person Sq. Set</w:t>
      </w:r>
      <w:r>
        <w:rPr>
          <w:lang w:val="en-US"/>
        </w:rPr>
        <w:tab/>
        <w:t>Livia Kohn  Suncoast Collection</w:t>
      </w:r>
    </w:p>
    <w:p w:rsidR="00B11EB3" w:rsidRDefault="00B11EB3" w:rsidP="00B11EB3">
      <w:pPr>
        <w:pStyle w:val="DanceBody"/>
      </w:pPr>
      <w:r>
        <w:rPr>
          <w:lang w:val="en-US"/>
        </w:rPr>
        <w:t>5 persons in square set with 5th person in center</w:t>
      </w:r>
    </w:p>
    <w:p w:rsidR="00B11EB3" w:rsidRPr="00C237FC" w:rsidRDefault="00B11EB3" w:rsidP="00B11EB3">
      <w:pPr>
        <w:pStyle w:val="DanceBody"/>
      </w:pPr>
      <w:r w:rsidRPr="00C237FC">
        <w:t xml:space="preserve"> 1- 8</w:t>
      </w:r>
      <w:r w:rsidRPr="00C237FC">
        <w:tab/>
        <w:t xml:space="preserve">Corners slip-step round to the left for 4 bars, pivot turn, chase back to place, </w:t>
      </w:r>
      <w:r w:rsidRPr="00C237FC">
        <w:rPr>
          <w:b/>
        </w:rPr>
        <w:t>as</w:t>
      </w:r>
      <w:r w:rsidRPr="00C237FC">
        <w:t xml:space="preserve"> 5 sets in centre</w:t>
      </w:r>
    </w:p>
    <w:p w:rsidR="00B11EB3" w:rsidRDefault="00B11EB3" w:rsidP="00B11EB3">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B11EB3" w:rsidRPr="00C237FC" w:rsidRDefault="00B11EB3" w:rsidP="00B11EB3">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B11EB3" w:rsidRDefault="00B11EB3" w:rsidP="00B11EB3">
      <w:pPr>
        <w:pStyle w:val="DanceBody"/>
      </w:pPr>
      <w:r>
        <w:t>25-30</w:t>
      </w:r>
      <w:r w:rsidRPr="00C237FC">
        <w:tab/>
        <w:t>Petronella Double Triangles (all dancing</w:t>
      </w:r>
      <w:r>
        <w:t xml:space="preserve"> 8 bars</w:t>
      </w:r>
      <w:r w:rsidRPr="00C237FC">
        <w:t xml:space="preserve"> pas de basque):</w:t>
      </w:r>
    </w:p>
    <w:p w:rsidR="00B11EB3" w:rsidRPr="00C237FC" w:rsidRDefault="00B11EB3" w:rsidP="00B11EB3">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B11EB3" w:rsidRPr="00C237FC" w:rsidRDefault="00B11EB3" w:rsidP="00B11EB3">
      <w:pPr>
        <w:pStyle w:val="DanceBody"/>
        <w:keepNext w:val="0"/>
      </w:pPr>
      <w:r>
        <w:t>31-32</w:t>
      </w:r>
      <w:r>
        <w:tab/>
        <w:t xml:space="preserve">All continue setting </w:t>
      </w:r>
      <w:r>
        <w:rPr>
          <w:b/>
        </w:rPr>
        <w:t xml:space="preserve">as </w:t>
      </w:r>
      <w:r w:rsidRPr="00C237FC">
        <w:t>person 5 turns 4 RH into centre</w:t>
      </w:r>
      <w:r>
        <w:t xml:space="preserve"> using pas de basque</w:t>
      </w:r>
    </w:p>
    <w:p w:rsidR="00B11EB3" w:rsidRDefault="00B11EB3" w:rsidP="00B11EB3"/>
    <w:p w:rsidR="00B11EB3" w:rsidRDefault="00B11EB3" w:rsidP="00B11EB3">
      <w:pPr>
        <w:pStyle w:val="Minicrib"/>
      </w:pPr>
      <w:r>
        <w:t>THE MOVING CLOUD  (R8x32)  3C (4C set)</w:t>
      </w:r>
      <w:r>
        <w:tab/>
        <w:t>Ian Kinroy  SCD Archives</w:t>
      </w:r>
    </w:p>
    <w:p w:rsidR="00B11EB3" w:rsidRDefault="00B11EB3" w:rsidP="00B11EB3">
      <w:pPr>
        <w:pStyle w:val="DanceBody"/>
      </w:pPr>
      <w:r>
        <w:t xml:space="preserve"> 1- 8</w:t>
      </w:r>
      <w:r>
        <w:tab/>
        <w:t>1s cross RH, cast 1 place, dance 1/2 Fig of 8 (M round 3s, L round 2s) &amp; pass LSh to face 1</w:t>
      </w:r>
      <w:r w:rsidRPr="00972EEB">
        <w:t>st</w:t>
      </w:r>
      <w:r>
        <w:t xml:space="preserve"> corner</w:t>
      </w:r>
    </w:p>
    <w:p w:rsidR="00B11EB3" w:rsidRDefault="00B11EB3" w:rsidP="00B11EB3">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B11EB3" w:rsidRDefault="00B11EB3" w:rsidP="00B11EB3">
      <w:pPr>
        <w:pStyle w:val="DanceBody"/>
      </w:pPr>
      <w:r>
        <w:t>17-24</w:t>
      </w:r>
      <w:r>
        <w:tab/>
        <w:t>3s+1s+2s cross RH, 3s &amp; 2s set to partners</w:t>
      </w:r>
      <w:r w:rsidRPr="00BA6B4D">
        <w:rPr>
          <w:b/>
        </w:rPr>
        <w:t xml:space="preserve"> while </w:t>
      </w:r>
      <w:r>
        <w:t>1s cast round 3</w:t>
      </w:r>
      <w:r w:rsidRPr="00972EEB">
        <w:t>rd</w:t>
      </w:r>
      <w:r>
        <w:t xml:space="preserve"> corner (pstn) to end facing up/down (M between 3s at top), 3s+1s+2s cross up/down RH &amp; 3s+2s set to each other</w:t>
      </w:r>
      <w:r w:rsidRPr="00BA6B4D">
        <w:rPr>
          <w:b/>
        </w:rPr>
        <w:t xml:space="preserve"> while </w:t>
      </w:r>
      <w:r>
        <w:t>1s cast to 2</w:t>
      </w:r>
      <w:r w:rsidRPr="00972EEB">
        <w:t>nd</w:t>
      </w:r>
      <w:r>
        <w:t xml:space="preserve"> places</w:t>
      </w:r>
    </w:p>
    <w:p w:rsidR="00B11EB3" w:rsidRDefault="00B11EB3" w:rsidP="00B11EB3">
      <w:pPr>
        <w:pStyle w:val="DanceBody"/>
        <w:keepNext w:val="0"/>
      </w:pPr>
      <w:r>
        <w:t>25-32</w:t>
      </w:r>
      <w:r>
        <w:tab/>
        <w:t>1s dance reels of 3 on sides with 1s giving LSh to 3</w:t>
      </w:r>
      <w:r w:rsidRPr="00972EEB">
        <w:t>rd</w:t>
      </w:r>
      <w:r>
        <w:t xml:space="preserve"> corners</w:t>
      </w:r>
    </w:p>
    <w:p w:rsidR="00B11EB3" w:rsidRDefault="00B11EB3" w:rsidP="00B11EB3"/>
    <w:p w:rsidR="00B11EB3" w:rsidRDefault="00B11EB3" w:rsidP="00B11EB3">
      <w:pPr>
        <w:pStyle w:val="Minicrib"/>
      </w:pPr>
      <w:r>
        <w:t>MR AND MRS CRAWFORD'S STRATHSPEY  (S4x40)  4C set</w:t>
      </w:r>
      <w:r>
        <w:tab/>
        <w:t>Stuart Anderson, 2009</w:t>
      </w:r>
    </w:p>
    <w:p w:rsidR="00B11EB3" w:rsidRPr="00292167" w:rsidRDefault="00B11EB3" w:rsidP="00B11EB3">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B11EB3" w:rsidRPr="00292167" w:rsidRDefault="00B11EB3" w:rsidP="00B11EB3">
      <w:pPr>
        <w:pStyle w:val="DanceBody"/>
      </w:pPr>
      <w:r w:rsidRPr="00F35D2B">
        <w:t xml:space="preserve"> </w:t>
      </w:r>
      <w:r w:rsidRPr="00292167">
        <w:t>9-16</w:t>
      </w:r>
      <w:r w:rsidRPr="00F35D2B">
        <w:tab/>
      </w:r>
      <w:r w:rsidRPr="00292167">
        <w:t>2s repeat bars 1-8 3 4 1 2</w:t>
      </w:r>
    </w:p>
    <w:p w:rsidR="00B11EB3" w:rsidRPr="00292167" w:rsidRDefault="00B11EB3" w:rsidP="00B11EB3">
      <w:pPr>
        <w:pStyle w:val="DanceBody"/>
      </w:pPr>
      <w:r w:rsidRPr="00292167">
        <w:t>17-24</w:t>
      </w:r>
      <w:r w:rsidRPr="00F35D2B">
        <w:tab/>
      </w:r>
      <w:r w:rsidRPr="00292167">
        <w:t>All dance reels of 4 on the sides to finish in square set formation (3s/2s in the centre at top/bottom, 1s&amp;4s one pace back on own sides)</w:t>
      </w:r>
    </w:p>
    <w:p w:rsidR="00B11EB3" w:rsidRPr="00292167" w:rsidRDefault="00B11EB3" w:rsidP="00B11EB3">
      <w:pPr>
        <w:pStyle w:val="DanceBody"/>
      </w:pPr>
      <w:r w:rsidRPr="00292167">
        <w:t>25-32</w:t>
      </w:r>
      <w:r w:rsidRPr="00F35D2B">
        <w:tab/>
      </w:r>
      <w:r w:rsidRPr="00292167">
        <w:t>3s+2s dance 1/2 R&amp;L, 1s+4s dance 1/2 R&amp;L</w:t>
      </w:r>
    </w:p>
    <w:p w:rsidR="00B11EB3" w:rsidRPr="00292167" w:rsidRDefault="00B11EB3" w:rsidP="00B11EB3">
      <w:pPr>
        <w:pStyle w:val="DanceBody"/>
      </w:pPr>
      <w:r w:rsidRPr="00292167">
        <w:t>33-36</w:t>
      </w:r>
      <w:r w:rsidRPr="00F35D2B">
        <w:tab/>
      </w:r>
      <w:r w:rsidRPr="00292167">
        <w:t>2s 3s 1L&amp;4L 1M&amp;4M all turn 1.1/2 2H to finish in square set with 2s+3s facing up &amp; 1s+4s facing down</w:t>
      </w:r>
    </w:p>
    <w:p w:rsidR="00B11EB3" w:rsidRDefault="00B11EB3" w:rsidP="00B11EB3">
      <w:pPr>
        <w:pStyle w:val="DanceBody"/>
      </w:pPr>
      <w:r w:rsidRPr="00292167">
        <w:t>37-40</w:t>
      </w:r>
      <w:r w:rsidRPr="00F35D2B">
        <w:tab/>
      </w:r>
      <w:r w:rsidRPr="00292167">
        <w:t>2s NHJ lead up 2 bars to end above 1st place &amp; cast out to top place in a longwise set</w:t>
      </w:r>
    </w:p>
    <w:p w:rsidR="00B11EB3" w:rsidRDefault="00B11EB3" w:rsidP="00B11EB3">
      <w:pPr>
        <w:pStyle w:val="DanceBody"/>
      </w:pPr>
      <w:r>
        <w:tab/>
      </w:r>
      <w:r w:rsidRPr="00F35D2B">
        <w:rPr>
          <w:b/>
        </w:rPr>
        <w:t>while</w:t>
      </w:r>
      <w:r w:rsidRPr="00292167">
        <w:t> 3s lead up 2 places, quick RH turn into 2nd place</w:t>
      </w:r>
    </w:p>
    <w:p w:rsidR="00B11EB3" w:rsidRPr="00292167" w:rsidRDefault="00B11EB3" w:rsidP="00B11EB3">
      <w:pPr>
        <w:pStyle w:val="DanceBody"/>
        <w:keepNext w:val="0"/>
      </w:pPr>
      <w:r>
        <w:tab/>
      </w:r>
      <w:r w:rsidRPr="00F35D2B">
        <w:rPr>
          <w:b/>
        </w:rPr>
        <w:t>while</w:t>
      </w:r>
      <w:r w:rsidRPr="00292167">
        <w:t xml:space="preserve"> 1s followed by </w:t>
      </w:r>
      <w:r>
        <w:t xml:space="preserve">4s cast down 1 place </w:t>
      </w:r>
      <w:r w:rsidRPr="00292167">
        <w:t>&amp; cross RH with partners 2 3 4 1</w:t>
      </w:r>
    </w:p>
    <w:p w:rsidR="00B11EB3" w:rsidRDefault="00B11EB3" w:rsidP="00B11EB3"/>
    <w:p w:rsidR="00B11EB3" w:rsidRDefault="00B11EB3" w:rsidP="00B11EB3">
      <w:pPr>
        <w:pStyle w:val="Minicrib"/>
      </w:pPr>
      <w:r>
        <w:t>MR &amp; MRS RICHARD MCLAUGHLIN OF SAN DIEGO  (R8x32)  3C (4C set)</w:t>
      </w:r>
      <w:r>
        <w:tab/>
        <w:t>C Sigg  California Gold</w:t>
      </w:r>
    </w:p>
    <w:p w:rsidR="00B11EB3" w:rsidRDefault="00B11EB3" w:rsidP="00B11EB3">
      <w:pPr>
        <w:pStyle w:val="DanceBody"/>
      </w:pPr>
      <w:r>
        <w:t xml:space="preserve"> 1- 8</w:t>
      </w:r>
      <w:r>
        <w:tab/>
        <w:t>1s dance in, cast 1 place &amp; dance 1/2 Fig of 8 round 2s to end 2</w:t>
      </w:r>
      <w:r w:rsidRPr="00972EEB">
        <w:t>nd</w:t>
      </w:r>
      <w:r>
        <w:t xml:space="preserve"> place opposite sides</w:t>
      </w:r>
    </w:p>
    <w:p w:rsidR="00B11EB3" w:rsidRDefault="00B11EB3" w:rsidP="00B11EB3">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B11EB3" w:rsidRDefault="00B11EB3" w:rsidP="00B11EB3">
      <w:pPr>
        <w:pStyle w:val="DanceBody"/>
      </w:pPr>
      <w:r>
        <w:t>17-24</w:t>
      </w:r>
      <w:r>
        <w:tab/>
        <w:t>3s+1s+2s chase 1/2 way clockwise &amp; turn RH</w:t>
      </w:r>
    </w:p>
    <w:p w:rsidR="00B11EB3" w:rsidRDefault="00B11EB3" w:rsidP="00B11EB3">
      <w:pPr>
        <w:pStyle w:val="DanceBody"/>
        <w:keepNext w:val="0"/>
      </w:pPr>
      <w:r>
        <w:t>25-32</w:t>
      </w:r>
      <w:r>
        <w:tab/>
        <w:t>3s+1s+2s circle 6H round &amp; back</w:t>
      </w:r>
    </w:p>
    <w:p w:rsidR="00B11EB3" w:rsidRDefault="00B11EB3" w:rsidP="00B11EB3"/>
    <w:p w:rsidR="00B11EB3" w:rsidRDefault="00B11EB3" w:rsidP="00B11EB3">
      <w:pPr>
        <w:pStyle w:val="Minicrib"/>
      </w:pPr>
      <w:r>
        <w:t>MR COLIN MAXWELL  (J8x32)  3C (4C set)</w:t>
      </w:r>
      <w:r>
        <w:tab/>
        <w:t>Pat Clark  Corberry Collection 2</w:t>
      </w:r>
    </w:p>
    <w:p w:rsidR="00B11EB3" w:rsidRDefault="00B11EB3" w:rsidP="00B11EB3">
      <w:pPr>
        <w:pStyle w:val="DanceBody"/>
      </w:pPr>
      <w:r>
        <w:t xml:space="preserve"> 1- 8</w:t>
      </w:r>
      <w:r>
        <w:tab/>
        <w:t xml:space="preserve">1s set, cast (2s step up); 1s cross down RH between 3s. 1s cast up to 2nd place opp side </w:t>
      </w:r>
      <w:r>
        <w:rPr>
          <w:b/>
        </w:rPr>
        <w:t>while</w:t>
      </w:r>
      <w:r>
        <w:t xml:space="preserve"> 3s set turning to face up</w:t>
      </w:r>
    </w:p>
    <w:p w:rsidR="00B11EB3" w:rsidRDefault="00B11EB3" w:rsidP="00B11EB3">
      <w:pPr>
        <w:pStyle w:val="DanceBody"/>
      </w:pPr>
      <w:r>
        <w:t xml:space="preserve"> 9-16</w:t>
      </w:r>
      <w:r>
        <w:tab/>
        <w:t>All dance crossing mirror reels of 3 on sides:</w:t>
      </w:r>
    </w:p>
    <w:p w:rsidR="00B11EB3" w:rsidRDefault="00B11EB3" w:rsidP="00B11EB3">
      <w:pPr>
        <w:pStyle w:val="DanceBody"/>
      </w:pPr>
      <w:r>
        <w:tab/>
        <w:t>1s cross up to dance reel on own sides</w:t>
      </w:r>
    </w:p>
    <w:p w:rsidR="00B11EB3" w:rsidRDefault="00B11EB3" w:rsidP="00B11EB3">
      <w:pPr>
        <w:pStyle w:val="DanceBody"/>
      </w:pPr>
      <w:r>
        <w:tab/>
        <w:t>2s dance out/down &amp; cross down from 2nd place to opp side</w:t>
      </w:r>
    </w:p>
    <w:p w:rsidR="00B11EB3" w:rsidRDefault="00B11EB3" w:rsidP="00B11EB3">
      <w:pPr>
        <w:pStyle w:val="DanceBody"/>
      </w:pPr>
      <w:r>
        <w:tab/>
        <w:t>3s dance out/up &amp; cross up from 2nd place to opp side.  (2) 1 (3)</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 dance 1/2 Fig 8 (1L round 2s, 1M round 3s); 2s+1s+3s turn partner 1.1/2 RH to own side.  2 1 3</w:t>
      </w:r>
    </w:p>
    <w:p w:rsidR="00B11EB3" w:rsidRDefault="00B11EB3" w:rsidP="00B11EB3"/>
    <w:p w:rsidR="00B11EB3" w:rsidRDefault="00B11EB3" w:rsidP="00B11EB3">
      <w:pPr>
        <w:pStyle w:val="Minicrib"/>
      </w:pPr>
      <w:r>
        <w:t>MR DAVID W MITCHELL  (J3x32)  3C set</w:t>
      </w:r>
      <w:r>
        <w:tab/>
        <w:t>David Horsman  Cheshire 40th Anniversary</w:t>
      </w:r>
    </w:p>
    <w:p w:rsidR="00B11EB3" w:rsidRDefault="00B11EB3" w:rsidP="00B11EB3">
      <w:pPr>
        <w:pStyle w:val="DanceBody"/>
      </w:pPr>
      <w:r>
        <w:t xml:space="preserve"> 1- 4</w:t>
      </w:r>
      <w:r>
        <w:tab/>
        <w:t>1s+2s+3s dance DoSiDo</w:t>
      </w:r>
    </w:p>
    <w:p w:rsidR="00B11EB3" w:rsidRDefault="00B11EB3" w:rsidP="00B11EB3">
      <w:pPr>
        <w:pStyle w:val="DanceBody"/>
      </w:pPr>
      <w:r>
        <w:t xml:space="preserve"> 5-12</w:t>
      </w:r>
      <w:r>
        <w:tab/>
        <w:t>2s cross passing RSh &amp; dance reel of 3 on opposite sides starting LSh to 1</w:t>
      </w:r>
      <w:r w:rsidRPr="00972EEB">
        <w:t>st</w:t>
      </w:r>
      <w:r>
        <w:t xml:space="preserve"> corner</w:t>
      </w:r>
    </w:p>
    <w:p w:rsidR="00B11EB3" w:rsidRDefault="00B11EB3" w:rsidP="00B11EB3">
      <w:pPr>
        <w:pStyle w:val="DanceBody"/>
      </w:pPr>
      <w:r>
        <w:t>13-16</w:t>
      </w:r>
      <w:r>
        <w:tab/>
        <w:t>1s+2s+3s turn RH into Allemande hold with 2s facing down  1(2)3</w:t>
      </w:r>
    </w:p>
    <w:p w:rsidR="00B11EB3" w:rsidRDefault="00B11EB3" w:rsidP="00B11EB3">
      <w:pPr>
        <w:pStyle w:val="DanceBody"/>
      </w:pPr>
      <w:r>
        <w:t>17-24</w:t>
      </w:r>
      <w:r>
        <w:tab/>
        <w:t>1s+2s+3s dance Interlocking Allemandes:-</w:t>
      </w:r>
    </w:p>
    <w:p w:rsidR="00B11EB3" w:rsidRDefault="00B11EB3" w:rsidP="00B11EB3">
      <w:pPr>
        <w:pStyle w:val="DanceBody"/>
      </w:pPr>
      <w:r>
        <w:tab/>
        <w:t>1s &amp; 3s dance normal Allemande but end in 3</w:t>
      </w:r>
      <w:r w:rsidRPr="00972EEB">
        <w:t>rd</w:t>
      </w:r>
      <w:r>
        <w:t>/1</w:t>
      </w:r>
      <w:r w:rsidRPr="00972EEB">
        <w:t>st</w:t>
      </w:r>
      <w:r>
        <w:t xml:space="preserve"> place</w:t>
      </w:r>
      <w:r w:rsidRPr="00BA6B4D">
        <w:rPr>
          <w:b/>
        </w:rPr>
        <w:t xml:space="preserve"> </w:t>
      </w:r>
      <w:r>
        <w:rPr>
          <w:b/>
        </w:rPr>
        <w:t xml:space="preserve">as </w:t>
      </w:r>
      <w:r>
        <w:t>2s Allemande (down) &amp; up to 2</w:t>
      </w:r>
      <w:r w:rsidRPr="00972EEB">
        <w:t>nd</w:t>
      </w:r>
      <w:r>
        <w:t xml:space="preserve"> place opposite sides.  3(2)1</w:t>
      </w:r>
    </w:p>
    <w:p w:rsidR="00B11EB3" w:rsidRDefault="00B11EB3" w:rsidP="00B11EB3">
      <w:pPr>
        <w:pStyle w:val="DanceBody"/>
        <w:keepNext w:val="0"/>
      </w:pPr>
      <w:r>
        <w:t>25-32</w:t>
      </w:r>
      <w:r>
        <w:tab/>
        <w:t>2s+1s dance 1/2 R&amp;L, all set &amp; 1s cross RH to own sides</w:t>
      </w:r>
    </w:p>
    <w:p w:rsidR="00B11EB3" w:rsidRDefault="00B11EB3" w:rsidP="00B11EB3"/>
    <w:p w:rsidR="00B11EB3" w:rsidRDefault="00B11EB3" w:rsidP="00B11EB3">
      <w:pPr>
        <w:pStyle w:val="Minicrib"/>
      </w:pPr>
      <w:r>
        <w:t>MR DIACK'S MEASURE  (R8x32)  3C (4C set)</w:t>
      </w:r>
      <w:r>
        <w:tab/>
        <w:t>Linda Gaul  The Diack Dances</w:t>
      </w:r>
    </w:p>
    <w:p w:rsidR="00B11EB3" w:rsidRDefault="00B11EB3" w:rsidP="00B11EB3">
      <w:pPr>
        <w:pStyle w:val="DanceBody"/>
      </w:pPr>
      <w:r>
        <w:t xml:space="preserve"> 1- 8</w:t>
      </w:r>
      <w:r>
        <w:tab/>
        <w:t>1s dance Fig 8 down round 2s</w:t>
      </w:r>
    </w:p>
    <w:p w:rsidR="00B11EB3" w:rsidRDefault="00B11EB3" w:rsidP="00B11EB3">
      <w:pPr>
        <w:pStyle w:val="DanceBody"/>
      </w:pPr>
      <w:r>
        <w:t xml:space="preserve"> 9-16</w:t>
      </w:r>
      <w:r>
        <w:tab/>
        <w:t>1s followed by 2s (who dance up to start) lead down; 2s+1s lead back up, 1s finish facing 1st corners.  2 1 3</w:t>
      </w:r>
    </w:p>
    <w:p w:rsidR="00B11EB3" w:rsidRDefault="00B11EB3" w:rsidP="00B11EB3">
      <w:pPr>
        <w:pStyle w:val="DanceBody"/>
      </w:pPr>
      <w:r>
        <w:t>17-24</w:t>
      </w:r>
      <w:r>
        <w:tab/>
        <w:t>1s set to 1st corner, set to 2nd corner &amp; pull back RSh to face each other up &amp; down; 1s turn 1.3/4 RH finishing in 2nd place own side</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MR DONALD DAVIDSON  (S3x32)  3C Set</w:t>
      </w:r>
      <w:r>
        <w:tab/>
        <w:t>Jody Williams  Ardbrae 50 Years</w:t>
      </w:r>
    </w:p>
    <w:p w:rsidR="00B11EB3" w:rsidRDefault="00B11EB3" w:rsidP="00B11EB3">
      <w:pPr>
        <w:pStyle w:val="DanceBody"/>
      </w:pPr>
      <w:r>
        <w:t xml:space="preserve"> 1- 8</w:t>
      </w:r>
      <w:r>
        <w:tab/>
        <w:t xml:space="preserve">1s+2s turn 3/4 2H into line up/down middle (Men face up/Ladies down) &amp; dance 1/2 reel of 4.  1s 1/2 turn 2H, pull back RSh to face 1st corners </w:t>
      </w:r>
      <w:r>
        <w:rPr>
          <w:b/>
        </w:rPr>
        <w:t>as</w:t>
      </w:r>
      <w:r>
        <w:t xml:space="preserve"> 2s turn 3/4 RH to 1st place own sides</w:t>
      </w:r>
    </w:p>
    <w:p w:rsidR="00B11EB3" w:rsidRDefault="00B11EB3" w:rsidP="00B11EB3">
      <w:pPr>
        <w:pStyle w:val="DanceBody"/>
      </w:pPr>
      <w:r>
        <w:t xml:space="preserve"> 9-16</w:t>
      </w:r>
      <w:r>
        <w:tab/>
        <w:t>1s set to 1st corners, pull back RSh &amp; dance round each other to face 2nd corners.  1s set to 2nd corners, pull back RSh, 1L dances up to face 2L, 1M down to face 3M</w:t>
      </w:r>
    </w:p>
    <w:p w:rsidR="00B11EB3" w:rsidRDefault="00B11EB3" w:rsidP="00B11EB3">
      <w:pPr>
        <w:pStyle w:val="DanceBody"/>
      </w:pPr>
      <w:r>
        <w:t>17-20</w:t>
      </w:r>
      <w:r>
        <w:tab/>
        <w:t>1s dance 1/2 RSh reels of 3 across, turn LH (bar 20) to swap ends, 1L facing 3L place, 1M facing 1M place</w:t>
      </w:r>
    </w:p>
    <w:p w:rsidR="00B11EB3" w:rsidRDefault="00B11EB3" w:rsidP="00B11EB3">
      <w:pPr>
        <w:pStyle w:val="DanceBody"/>
      </w:pPr>
      <w:r>
        <w:t>21-24</w:t>
      </w:r>
      <w:r>
        <w:tab/>
        <w:t>1s dance 1/2 LSh reels of 3 across.  Is finish in 2nd place own sides (2s &amp; 3s dance full reels of 3 across bars 17-24)</w:t>
      </w:r>
    </w:p>
    <w:p w:rsidR="00B11EB3" w:rsidRDefault="00B11EB3" w:rsidP="00B11EB3">
      <w:pPr>
        <w:pStyle w:val="DanceBody"/>
      </w:pPr>
      <w:r>
        <w:t>25-32</w:t>
      </w:r>
      <w:r>
        <w:tab/>
        <w:t>1s+3s dance Bourrel:</w:t>
      </w:r>
    </w:p>
    <w:p w:rsidR="00B11EB3" w:rsidRDefault="00B11EB3" w:rsidP="00B11EB3">
      <w:pPr>
        <w:pStyle w:val="DanceBody"/>
      </w:pPr>
      <w:r>
        <w:tab/>
        <w:t>25-28    1M+3L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Set to partners &amp; turn 2H (sometimes RH) to own sides having changed places       2 3 1</w:t>
      </w:r>
    </w:p>
    <w:p w:rsidR="00B11EB3" w:rsidRDefault="00B11EB3" w:rsidP="00B11EB3"/>
    <w:p w:rsidR="00B11EB3" w:rsidRDefault="00B11EB3" w:rsidP="00B11EB3">
      <w:pPr>
        <w:pStyle w:val="Minicrib"/>
        <w:rPr>
          <w:lang w:val="en-US"/>
        </w:rPr>
      </w:pPr>
      <w:r>
        <w:rPr>
          <w:lang w:val="en-US"/>
        </w:rPr>
        <w:t>MR DUNCAN MACLEAN  (J8x32)  3C (4C set)</w:t>
      </w:r>
      <w:r>
        <w:rPr>
          <w:lang w:val="en-US"/>
        </w:rPr>
        <w:tab/>
        <w:t>John A Johnston  Glasgow 85th Anniv</w:t>
      </w:r>
    </w:p>
    <w:p w:rsidR="00B11EB3" w:rsidRPr="00394F73" w:rsidRDefault="00B11EB3" w:rsidP="00B11EB3">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B11EB3" w:rsidRPr="00394F73" w:rsidRDefault="00B11EB3" w:rsidP="00B11EB3">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B11EB3" w:rsidRDefault="00B11EB3" w:rsidP="00B11EB3">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B11EB3" w:rsidRDefault="00B11EB3" w:rsidP="00B11EB3">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B11EB3" w:rsidRDefault="00B11EB3" w:rsidP="00B11EB3"/>
    <w:p w:rsidR="00B11EB3" w:rsidRDefault="00B11EB3" w:rsidP="00B11EB3">
      <w:pPr>
        <w:pStyle w:val="Minicrib"/>
      </w:pPr>
      <w:r>
        <w:t>MR. GALLAMORE'S STRATHSPEY  (S4x32)  4C Set</w:t>
      </w:r>
      <w:r>
        <w:tab/>
        <w:t>Elaine Brunken  Moments in Time</w:t>
      </w:r>
    </w:p>
    <w:p w:rsidR="00B11EB3" w:rsidRDefault="00B11EB3" w:rsidP="00B11EB3">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B11EB3" w:rsidRDefault="00B11EB3" w:rsidP="00B11EB3">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B11EB3" w:rsidRDefault="00B11EB3" w:rsidP="00B11EB3">
      <w:pPr>
        <w:pStyle w:val="DanceBody"/>
      </w:pPr>
      <w:r>
        <w:t xml:space="preserve"> </w:t>
      </w:r>
      <w:r w:rsidRPr="00EE3D5B">
        <w:t>9-12</w:t>
      </w:r>
      <w:r>
        <w:tab/>
        <w:t>1L+2L and 3M+</w:t>
      </w:r>
      <w:r w:rsidRPr="00EE3D5B">
        <w:t>4M (Top 2 ladies and bottom 2 men) Set and Link</w:t>
      </w:r>
    </w:p>
    <w:p w:rsidR="00B11EB3" w:rsidRDefault="00B11EB3" w:rsidP="00B11EB3">
      <w:pPr>
        <w:pStyle w:val="DanceBody"/>
      </w:pPr>
      <w:r w:rsidRPr="00EE3D5B">
        <w:t>13-16</w:t>
      </w:r>
      <w:r>
        <w:tab/>
        <w:t>1L +3L and 2M+</w:t>
      </w:r>
      <w:r w:rsidRPr="00EE3D5B">
        <w:t>4M (Middle ladies and men) Set and Link (Ladies' order 2,3,1,4 and men's</w:t>
      </w:r>
      <w:r>
        <w:t xml:space="preserve"> </w:t>
      </w:r>
      <w:r w:rsidRPr="00EE3D5B">
        <w:t>order 1,4,2,3)</w:t>
      </w:r>
    </w:p>
    <w:p w:rsidR="00B11EB3" w:rsidRPr="00EE3D5B" w:rsidRDefault="00B11EB3" w:rsidP="00B11EB3">
      <w:pPr>
        <w:pStyle w:val="DanceBody"/>
      </w:pPr>
      <w:r w:rsidRPr="00EE3D5B">
        <w:t>17-24</w:t>
      </w:r>
      <w:r>
        <w:tab/>
      </w:r>
      <w:r w:rsidRPr="00EE3D5B">
        <w:t>Four Couple Bourre</w:t>
      </w:r>
      <w:r>
        <w:t>l:</w:t>
      </w:r>
    </w:p>
    <w:p w:rsidR="00B11EB3" w:rsidRPr="00EE3D5B" w:rsidRDefault="00B11EB3" w:rsidP="00B11EB3">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B11EB3" w:rsidRPr="00EE3D5B" w:rsidRDefault="00B11EB3" w:rsidP="00B11EB3">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B11EB3" w:rsidRDefault="00B11EB3" w:rsidP="00B11EB3">
      <w:pPr>
        <w:pStyle w:val="DanceBody"/>
      </w:pPr>
      <w:r>
        <w:tab/>
        <w:t>`</w:t>
      </w:r>
      <w:r w:rsidRPr="00EE3D5B">
        <w:t xml:space="preserve">21-24   All set to partners and turn </w:t>
      </w:r>
      <w:r>
        <w:t>3/4</w:t>
      </w:r>
      <w:r w:rsidRPr="00EE3D5B">
        <w:t xml:space="preserve"> with 2 hands to finish on own side. (Order 3,1,4,2)</w:t>
      </w:r>
    </w:p>
    <w:p w:rsidR="00B11EB3" w:rsidRPr="00EE3D5B" w:rsidRDefault="00B11EB3" w:rsidP="00B11EB3">
      <w:pPr>
        <w:pStyle w:val="DanceBody"/>
        <w:keepNext w:val="0"/>
      </w:pPr>
      <w:r w:rsidRPr="00EE3D5B">
        <w:t>25</w:t>
      </w:r>
      <w:r>
        <w:t>-32</w:t>
      </w:r>
      <w:r>
        <w:tab/>
      </w:r>
      <w:r w:rsidRPr="00EE3D5B">
        <w:t xml:space="preserve">All circle </w:t>
      </w:r>
      <w:r>
        <w:t xml:space="preserve">8H round </w:t>
      </w:r>
      <w:r w:rsidRPr="00EE3D5B">
        <w:t>and back.   Repeat with new top couple.</w:t>
      </w:r>
    </w:p>
    <w:p w:rsidR="00B11EB3" w:rsidRDefault="00B11EB3" w:rsidP="00B11EB3"/>
    <w:p w:rsidR="00B11EB3" w:rsidRDefault="00B11EB3" w:rsidP="00B11EB3">
      <w:pPr>
        <w:pStyle w:val="Minicrib"/>
      </w:pPr>
      <w:r>
        <w:t>MR GRAHAM W DONALD  (S3x32)  3C set</w:t>
      </w:r>
      <w:r>
        <w:tab/>
        <w:t>Francis Walduck  Dancing Brolga Coll. of SCDs</w:t>
      </w:r>
    </w:p>
    <w:p w:rsidR="00B11EB3" w:rsidRDefault="00B11EB3" w:rsidP="00B11EB3">
      <w:pPr>
        <w:pStyle w:val="DanceBody"/>
      </w:pPr>
      <w:r>
        <w:t xml:space="preserve"> 1- 8</w:t>
      </w:r>
      <w:r>
        <w:tab/>
        <w:t>1s+2s Set &amp; Rotate, 1s face out</w:t>
      </w:r>
    </w:p>
    <w:p w:rsidR="00B11EB3" w:rsidRDefault="00B11EB3" w:rsidP="00B11EB3">
      <w:pPr>
        <w:pStyle w:val="DanceBody"/>
      </w:pPr>
      <w:r>
        <w:t xml:space="preserve"> 9-16</w:t>
      </w:r>
      <w:r>
        <w:tab/>
        <w:t xml:space="preserve">2s+3s dance RH across </w:t>
      </w:r>
      <w:r>
        <w:rPr>
          <w:b/>
        </w:rPr>
        <w:t>while</w:t>
      </w:r>
      <w:r>
        <w:t xml:space="preserve"> 1s chase clockwise 1/2 round to 2nd place opp  sides; 1s turn 1.1/4 2H to 1M between 3s, 1L between 3s</w:t>
      </w:r>
    </w:p>
    <w:p w:rsidR="00B11EB3" w:rsidRDefault="00B11EB3" w:rsidP="00B11EB3">
      <w:pPr>
        <w:pStyle w:val="DanceBody"/>
      </w:pPr>
      <w:r>
        <w:t>17-24</w:t>
      </w:r>
      <w:r>
        <w:tab/>
        <w:t xml:space="preserve">Lines of 3 across set advancing, pass opposite dancer RSh &amp; cast to right to reform lines across (2s &amp; 3s now on opp sides), 2s+3s change places RH up/down </w:t>
      </w:r>
      <w:r w:rsidRPr="00247233">
        <w:rPr>
          <w:b/>
        </w:rPr>
        <w:t>while</w:t>
      </w:r>
      <w:r>
        <w:t xml:space="preserve"> 1s turn 3/4 2H to face up NHJ</w:t>
      </w:r>
    </w:p>
    <w:p w:rsidR="00B11EB3" w:rsidRDefault="00B11EB3" w:rsidP="00B11EB3">
      <w:pPr>
        <w:pStyle w:val="DanceBody"/>
        <w:keepNext w:val="0"/>
      </w:pPr>
      <w:r>
        <w:t>25-32</w:t>
      </w:r>
      <w:r>
        <w:tab/>
        <w:t>1s dance up, cast to 2nd place opp side; 3s+1s+2s turn partner 1.1/2 2H to own sides. End 3 1 2</w:t>
      </w:r>
    </w:p>
    <w:p w:rsidR="00B11EB3" w:rsidRDefault="00B11EB3" w:rsidP="00B11EB3"/>
    <w:p w:rsidR="00B11EB3" w:rsidRDefault="00B11EB3" w:rsidP="00B11EB3">
      <w:pPr>
        <w:pStyle w:val="Minicrib"/>
      </w:pPr>
      <w:r>
        <w:t>MR GREYSTOKE'S FAVOURITE  (J8x32)  3C (4C set)</w:t>
      </w:r>
      <w:r>
        <w:tab/>
        <w:t>Jacob Steel</w:t>
      </w:r>
    </w:p>
    <w:p w:rsidR="00B11EB3" w:rsidRDefault="00B11EB3" w:rsidP="00B11EB3">
      <w:pPr>
        <w:pStyle w:val="DanceBody"/>
      </w:pPr>
      <w:r>
        <w:t xml:space="preserve"> 1- 8</w:t>
      </w:r>
      <w:r>
        <w:tab/>
        <w:t>1s dance down, cast up round 3s (2s step up 3-4); 1s turn 1.3/4 LH to face 1st corners</w:t>
      </w:r>
    </w:p>
    <w:p w:rsidR="00B11EB3" w:rsidRDefault="00B11EB3" w:rsidP="00B11EB3">
      <w:pPr>
        <w:pStyle w:val="DanceBody"/>
      </w:pPr>
      <w:r>
        <w:t xml:space="preserve"> 9-16</w:t>
      </w:r>
      <w:r>
        <w:tab/>
        <w:t>1s turn 1st corner RH, turn 2nd corner LH; 1s turn partner RH to face 3rd corner, turn 3rd corner LH</w:t>
      </w:r>
    </w:p>
    <w:p w:rsidR="00B11EB3" w:rsidRDefault="00B11EB3" w:rsidP="00B11EB3">
      <w:pPr>
        <w:pStyle w:val="DanceBody"/>
      </w:pPr>
      <w:r>
        <w:t>17-24</w:t>
      </w:r>
      <w:r>
        <w:tab/>
        <w:t>1s turn 4th corner RH, turn partner LH; 1M+2s (at top) &amp; 1L+3s dance RH across. 1s face out</w:t>
      </w:r>
    </w:p>
    <w:p w:rsidR="00B11EB3" w:rsidRDefault="00B11EB3" w:rsidP="00B11EB3">
      <w:pPr>
        <w:pStyle w:val="DanceBody"/>
        <w:keepNext w:val="0"/>
      </w:pPr>
      <w:r>
        <w:t>25-32</w:t>
      </w:r>
      <w:r>
        <w:tab/>
        <w:t>1s chase clockwise 1/2 round to opp sides &amp; turn 1.1/2 RH to own side.  End 2 1 3</w:t>
      </w:r>
    </w:p>
    <w:p w:rsidR="00B11EB3" w:rsidRDefault="00B11EB3" w:rsidP="00B11EB3"/>
    <w:p w:rsidR="00B11EB3" w:rsidRDefault="00B11EB3" w:rsidP="00B11EB3">
      <w:pPr>
        <w:pStyle w:val="Minicrib"/>
      </w:pPr>
      <w:r>
        <w:t>MR IAIN STUART ROBERTSON  (R8x32)  3C (4C set)</w:t>
      </w:r>
      <w:r>
        <w:tab/>
        <w:t>Barbara de Winton  Bristol 40th Anniv Bk  &amp; RSCDS Bk 42</w:t>
      </w:r>
    </w:p>
    <w:p w:rsidR="00B11EB3" w:rsidRDefault="00B11EB3" w:rsidP="00B11EB3">
      <w:pPr>
        <w:pStyle w:val="DanceBody"/>
      </w:pPr>
      <w:r>
        <w:t xml:space="preserve"> 1- 8</w:t>
      </w:r>
      <w:r>
        <w:tab/>
        <w:t>1s set advancing &amp; turn 2H to face down &amp; give nearer hand to 2s (2s face up), 1s+2s set &amp; 1s turn 2s on sides with nearer hand</w:t>
      </w:r>
    </w:p>
    <w:p w:rsidR="00B11EB3" w:rsidRDefault="00B11EB3" w:rsidP="00B11EB3">
      <w:pPr>
        <w:pStyle w:val="DanceBody"/>
      </w:pPr>
      <w:r>
        <w:t xml:space="preserve"> 9-16</w:t>
      </w:r>
      <w:r>
        <w:tab/>
        <w:t>1s followed by 2s (who dance up to follow) dance down for 3 bars, 1s dance to top</w:t>
      </w:r>
      <w:r w:rsidRPr="00BA6B4D">
        <w:rPr>
          <w:b/>
        </w:rPr>
        <w:t xml:space="preserve"> </w:t>
      </w:r>
      <w:r>
        <w:rPr>
          <w:b/>
        </w:rPr>
        <w:t xml:space="preserve">as </w:t>
      </w:r>
      <w:r>
        <w:t>2s divide &amp; follow, 1s cast to 2</w:t>
      </w:r>
      <w:r w:rsidRPr="00972EEB">
        <w:t>nd</w:t>
      </w:r>
      <w:r>
        <w:t xml:space="preserve"> place</w:t>
      </w:r>
      <w:r>
        <w:rPr>
          <w:b/>
        </w:rPr>
        <w:t>,</w:t>
      </w:r>
      <w:r>
        <w:rPr>
          <w:bCs/>
        </w:rPr>
        <w:t xml:space="preserve"> 2s to top, facing out</w:t>
      </w:r>
    </w:p>
    <w:p w:rsidR="00B11EB3" w:rsidRDefault="00B11EB3" w:rsidP="00B11EB3">
      <w:pPr>
        <w:pStyle w:val="DanceBody"/>
      </w:pPr>
      <w:r>
        <w:t>17-24</w:t>
      </w:r>
      <w:r>
        <w:tab/>
        <w:t>2s+1s+3s dance reflection reels of 3 on sides (1s in &amp; down to start, all giving hands where possible) 2s &amp; 3s ending with a loop</w:t>
      </w:r>
    </w:p>
    <w:p w:rsidR="00B11EB3" w:rsidRDefault="00B11EB3" w:rsidP="00B11EB3">
      <w:pPr>
        <w:pStyle w:val="DanceBody"/>
        <w:keepNext w:val="0"/>
      </w:pPr>
      <w:r>
        <w:t>25-32</w:t>
      </w:r>
      <w:r>
        <w:tab/>
        <w:t>1s dance 1/2 reels of 3 across (Lady with 2s &amp; Man with 3s), 1s dance 1/2 reels of 3 across (Man with 2s &amp; Lady with 3s)</w:t>
      </w:r>
    </w:p>
    <w:p w:rsidR="00B11EB3" w:rsidRDefault="00B11EB3" w:rsidP="00B11EB3"/>
    <w:p w:rsidR="00B11EB3" w:rsidRDefault="00B11EB3" w:rsidP="00B11EB3">
      <w:pPr>
        <w:pStyle w:val="Minicrib"/>
      </w:pPr>
      <w:r>
        <w:t>MR JOHN WOOD OF BEDFORD, NOVA SCOTIA  (S3x32)  3C set</w:t>
      </w:r>
      <w:r>
        <w:tab/>
        <w:t>Suzanne Lajoie  Nova Scotia Collection 2017</w:t>
      </w:r>
    </w:p>
    <w:p w:rsidR="00B11EB3" w:rsidRPr="00CB69B7" w:rsidRDefault="00B11EB3" w:rsidP="00B11EB3">
      <w:pPr>
        <w:pStyle w:val="DanceBody"/>
      </w:pPr>
      <w:r>
        <w:t xml:space="preserve"> 1- 8</w:t>
      </w:r>
      <w:r>
        <w:tab/>
        <w:t>1s+2s+3s dance Promenade</w:t>
      </w:r>
    </w:p>
    <w:p w:rsidR="00B11EB3" w:rsidRDefault="00B11EB3" w:rsidP="00B11EB3">
      <w:pPr>
        <w:pStyle w:val="DanceBody"/>
      </w:pPr>
      <w:r>
        <w:t xml:space="preserve"> 9-16</w:t>
      </w:r>
      <w:r>
        <w:tab/>
        <w:t>1s+2s dance the Knot. 1s end facing 1st corner</w:t>
      </w:r>
    </w:p>
    <w:p w:rsidR="00B11EB3" w:rsidRDefault="00B11EB3" w:rsidP="00B11EB3">
      <w:pPr>
        <w:pStyle w:val="DanceBody"/>
      </w:pPr>
      <w:r>
        <w:t>17-24</w:t>
      </w:r>
      <w:r>
        <w:tab/>
        <w:t>1s turn 1st corner RH, partner LH, 2nd corner RH &amp; cross LH to own sides 2nd place facing out/down</w:t>
      </w:r>
    </w:p>
    <w:p w:rsidR="00B11EB3" w:rsidRDefault="00B11EB3" w:rsidP="00B11EB3">
      <w:pPr>
        <w:pStyle w:val="DanceBody"/>
        <w:keepNext w:val="0"/>
      </w:pPr>
      <w:r>
        <w:t>25-32</w:t>
      </w:r>
      <w:r>
        <w:tab/>
        <w:t>Mirror reels of 3 on sides (1s out/down to start), 1s+3s continue reel to change places.  2 3 1</w:t>
      </w:r>
    </w:p>
    <w:p w:rsidR="00B11EB3" w:rsidRDefault="00B11EB3" w:rsidP="00B11EB3"/>
    <w:p w:rsidR="00B11EB3" w:rsidRDefault="00B11EB3" w:rsidP="00B11EB3">
      <w:pPr>
        <w:pStyle w:val="Minicrib"/>
      </w:pPr>
      <w:r>
        <w:t>MR MACASKILL'S PROBLEM  (S4x32)  4C set</w:t>
      </w:r>
      <w:r>
        <w:tab/>
        <w:t>Harry Rhodes  Snowdon Bk 2</w:t>
      </w:r>
    </w:p>
    <w:p w:rsidR="00B11EB3" w:rsidRDefault="00B11EB3" w:rsidP="00B11EB3">
      <w:pPr>
        <w:pStyle w:val="DanceBody"/>
      </w:pPr>
      <w:r>
        <w:t xml:space="preserve"> 1- 8</w:t>
      </w:r>
      <w:r>
        <w:tab/>
        <w:t>All 1/2 turn partners RH, twirl into partner's place &amp; circle 8H round to left 1/2 way</w:t>
      </w:r>
    </w:p>
    <w:p w:rsidR="00B11EB3" w:rsidRDefault="00B11EB3" w:rsidP="00B11EB3">
      <w:pPr>
        <w:pStyle w:val="DanceBody"/>
      </w:pPr>
      <w:r>
        <w:t xml:space="preserve"> 9-16</w:t>
      </w:r>
      <w:r>
        <w:tab/>
        <w:t>All 1/2 turn partners LH, twirl into partner's place &amp; circle 8H round to right 1/2 way</w:t>
      </w:r>
    </w:p>
    <w:p w:rsidR="00B11EB3" w:rsidRDefault="00B11EB3" w:rsidP="00B11EB3">
      <w:pPr>
        <w:pStyle w:val="DanceBody"/>
      </w:pPr>
      <w:r>
        <w:t>17-24</w:t>
      </w:r>
      <w:r>
        <w:tab/>
        <w:t>1s+2s dance 1/2 R&amp;L, 1s+3s dance 1/2 R&amp;L</w:t>
      </w:r>
    </w:p>
    <w:p w:rsidR="00B11EB3" w:rsidRDefault="00B11EB3" w:rsidP="00B11EB3">
      <w:pPr>
        <w:pStyle w:val="DanceBody"/>
        <w:keepNext w:val="0"/>
      </w:pPr>
      <w:r>
        <w:t>25-32</w:t>
      </w:r>
      <w:r>
        <w:tab/>
        <w:t>1s+4s dance 1/2 R&amp;L, all set &amp; cross RH to own sides</w:t>
      </w:r>
    </w:p>
    <w:p w:rsidR="00B11EB3" w:rsidRDefault="00B11EB3" w:rsidP="00B11EB3"/>
    <w:p w:rsidR="00B11EB3" w:rsidRDefault="00B11EB3" w:rsidP="00B11EB3">
      <w:pPr>
        <w:pStyle w:val="Minicrib"/>
      </w:pPr>
      <w:r>
        <w:t>MR MICHAEL BEAR'S REEL  (R8x32)  3C (4C set)</w:t>
      </w:r>
      <w:r>
        <w:tab/>
        <w:t>S Phillips</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cast below 3s &amp; dance up to top then cast to 2</w:t>
      </w:r>
      <w:r w:rsidRPr="00972EEB">
        <w:t>nd</w:t>
      </w:r>
      <w:r>
        <w:t xml:space="preserve"> place</w:t>
      </w:r>
    </w:p>
    <w:p w:rsidR="00B11EB3" w:rsidRDefault="00B11EB3" w:rsidP="00B11EB3">
      <w:pPr>
        <w:pStyle w:val="DanceBody"/>
      </w:pPr>
      <w:r>
        <w:t>17-24</w:t>
      </w:r>
      <w:r>
        <w:tab/>
        <w:t>1s+3s dance RH across &amp; LH back</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MR MORISON  (J8x32)  2C (4C set)</w:t>
      </w:r>
      <w:r>
        <w:tab/>
        <w:t>Hugh Foss  Mantua-Makers Set</w:t>
      </w:r>
    </w:p>
    <w:p w:rsidR="00B11EB3" w:rsidRDefault="00B11EB3" w:rsidP="00B11EB3">
      <w:pPr>
        <w:pStyle w:val="DanceBody"/>
      </w:pPr>
      <w:r>
        <w:t xml:space="preserve"> 1- 8</w:t>
      </w:r>
      <w:r>
        <w:tab/>
        <w:t>1s set, cross RH, set to 2s &amp; 3/4 turn opp. person RH into lines across (Men BtoB)</w:t>
      </w:r>
    </w:p>
    <w:p w:rsidR="00B11EB3" w:rsidRDefault="00B11EB3" w:rsidP="00B11EB3">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B11EB3" w:rsidRDefault="00B11EB3" w:rsidP="00B11EB3">
      <w:pPr>
        <w:pStyle w:val="DanceBody"/>
      </w:pPr>
      <w:r>
        <w:t>17-24</w:t>
      </w:r>
      <w:r>
        <w:tab/>
        <w:t>1s+2s dance Men's Chain ending with 1s turn RH 1.1/4  &amp; 2s turn RH 3/4 into line across with 1L+2M BtoB facing partner</w:t>
      </w:r>
    </w:p>
    <w:p w:rsidR="00B11EB3" w:rsidRDefault="00B11EB3" w:rsidP="00B11EB3">
      <w:pPr>
        <w:pStyle w:val="DanceBody"/>
        <w:keepNext w:val="0"/>
      </w:pPr>
      <w:r>
        <w:t>25-32</w:t>
      </w:r>
      <w:r>
        <w:tab/>
        <w:t>1s+2s dance 1/2 reel of 4 across ending with 1L+2M passing RSh, set to partner &amp; turn RH - 1M+2L to own side facing partner.  2 1 3</w:t>
      </w:r>
    </w:p>
    <w:p w:rsidR="00B11EB3" w:rsidRDefault="00B11EB3" w:rsidP="00B11EB3"/>
    <w:p w:rsidR="00B11EB3" w:rsidRDefault="00B11EB3" w:rsidP="00B11EB3">
      <w:pPr>
        <w:pStyle w:val="Minicrib"/>
      </w:pPr>
      <w:r>
        <w:t>MR PIXTON OF BROOKLINE  (R4x32)  4C Set</w:t>
      </w:r>
      <w:r>
        <w:tab/>
        <w:t>Ralph Stoddard</w:t>
      </w:r>
    </w:p>
    <w:p w:rsidR="00B11EB3" w:rsidRDefault="00B11EB3" w:rsidP="00B11EB3">
      <w:pPr>
        <w:pStyle w:val="DanceBody"/>
      </w:pPr>
      <w:r>
        <w:t xml:space="preserve"> 1- 8</w:t>
      </w:r>
      <w:r>
        <w:tab/>
        <w:t>2s &amp; 3s set &amp; cast out to ends, 2s &amp; 3s crossing down/up b'tw'n 1s/4s &amp; turn them with nearer hand into lines across with 2s facing 3s in middle</w:t>
      </w:r>
    </w:p>
    <w:p w:rsidR="00B11EB3" w:rsidRDefault="00B11EB3" w:rsidP="00B11EB3">
      <w:pPr>
        <w:pStyle w:val="DanceBody"/>
      </w:pPr>
      <w:r>
        <w:t xml:space="preserve"> 9-16</w:t>
      </w:r>
      <w:r>
        <w:tab/>
        <w:t>2s+3s dance 1/2 R&amp;L down/up (no hands) &amp; dance 1/2 RSh reel of 4 across with 4s/1s</w:t>
      </w:r>
    </w:p>
    <w:p w:rsidR="00B11EB3" w:rsidRDefault="00B11EB3" w:rsidP="00B11EB3">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B11EB3" w:rsidRDefault="00B11EB3" w:rsidP="00B11EB3">
      <w:pPr>
        <w:pStyle w:val="DanceBody"/>
        <w:keepNext w:val="0"/>
      </w:pPr>
      <w:r>
        <w:t>25-32</w:t>
      </w:r>
      <w:r>
        <w:tab/>
        <w:t>All circle 8H round &amp; back.  3 1 4 2</w:t>
      </w:r>
    </w:p>
    <w:p w:rsidR="00B11EB3" w:rsidRDefault="00B11EB3" w:rsidP="00B11EB3"/>
    <w:p w:rsidR="00B11EB3" w:rsidRDefault="00B11EB3" w:rsidP="00B11EB3">
      <w:pPr>
        <w:pStyle w:val="Minicrib"/>
      </w:pPr>
      <w:r>
        <w:t>MR ROBERT H MACKAY  (S8x32)  3C (4C set)</w:t>
      </w:r>
      <w:r>
        <w:tab/>
        <w:t>Jürgen Munz  RSCDS Bk 38</w:t>
      </w:r>
    </w:p>
    <w:p w:rsidR="00B11EB3" w:rsidRDefault="00B11EB3" w:rsidP="00B11EB3">
      <w:pPr>
        <w:pStyle w:val="DanceBody"/>
      </w:pPr>
      <w:r>
        <w:t xml:space="preserve"> 1- 8</w:t>
      </w:r>
      <w:r>
        <w:tab/>
        <w:t>1s+2s+3s set &amp; cross RH, 1s+2s Set+Link</w:t>
      </w:r>
    </w:p>
    <w:p w:rsidR="00B11EB3" w:rsidRDefault="00B11EB3" w:rsidP="00B11EB3">
      <w:pPr>
        <w:pStyle w:val="DanceBody"/>
      </w:pPr>
      <w:r>
        <w:t xml:space="preserve"> 9-16</w:t>
      </w:r>
      <w:r>
        <w:tab/>
        <w:t>2s+1s+3s dance reflection reel of 3 on sides, taking hands where possible (1s in &amp; down) &amp; 1s+3s 1/2 turn partner 2H ready for …</w:t>
      </w:r>
    </w:p>
    <w:p w:rsidR="00B11EB3" w:rsidRDefault="00B11EB3" w:rsidP="00B11EB3">
      <w:pPr>
        <w:pStyle w:val="DanceBody"/>
      </w:pPr>
      <w:r>
        <w:t>17-24</w:t>
      </w:r>
      <w:r>
        <w:tab/>
        <w:t>3s+1s dance 1/2 Diamond Poussette, set to partners &amp; dance RH across 1/2 way</w:t>
      </w:r>
    </w:p>
    <w:p w:rsidR="00B11EB3" w:rsidRDefault="00B11EB3" w:rsidP="00B11EB3">
      <w:pPr>
        <w:pStyle w:val="DanceBody"/>
      </w:pPr>
      <w:r>
        <w:t>25-32</w:t>
      </w:r>
      <w:r>
        <w:tab/>
        <w:t>1s dance 1/2 RSh reel of 3 across (1L with 2s &amp; 1M with 3s); All turn partner 2H</w:t>
      </w:r>
    </w:p>
    <w:p w:rsidR="00B11EB3" w:rsidRPr="00FB2F76" w:rsidRDefault="00B11EB3" w:rsidP="00B11EB3">
      <w:pPr>
        <w:pStyle w:val="DanceBody"/>
        <w:keepNext w:val="0"/>
        <w:rPr>
          <w:i/>
        </w:rPr>
      </w:pPr>
      <w:r w:rsidRPr="00FB2F76">
        <w:rPr>
          <w:i/>
        </w:rPr>
        <w:t>End of 2nd time through, 1s &amp; 4s turn (2 bars), 1s cast as 4s dance up NHJ to 3rd place</w:t>
      </w:r>
    </w:p>
    <w:p w:rsidR="00B11EB3" w:rsidRDefault="00B11EB3" w:rsidP="00B11EB3"/>
    <w:p w:rsidR="00B11EB3" w:rsidRDefault="00B11EB3" w:rsidP="00B11EB3">
      <w:pPr>
        <w:pStyle w:val="Minicrib"/>
      </w:pPr>
      <w:r>
        <w:t>MR STACKLING'S RANT  (R8x32)  3C (4C set)</w:t>
      </w:r>
      <w:r>
        <w:tab/>
        <w:t>Roland Kjellander &amp; Gunnar Numeus  Scandinavian Dance Bk 1</w:t>
      </w:r>
    </w:p>
    <w:p w:rsidR="00B11EB3" w:rsidRDefault="00B11EB3" w:rsidP="00B11EB3">
      <w:pPr>
        <w:pStyle w:val="DanceBody"/>
      </w:pPr>
      <w:r>
        <w:t xml:space="preserve"> 1- 8</w:t>
      </w:r>
      <w:r>
        <w:tab/>
        <w:t>1s+2s dance Double Fig 8 (1s cross down, 2s cast up). 2s face out</w:t>
      </w:r>
    </w:p>
    <w:p w:rsidR="00B11EB3" w:rsidRDefault="00B11EB3" w:rsidP="00B11EB3">
      <w:pPr>
        <w:pStyle w:val="DanceBody"/>
      </w:pPr>
      <w:r>
        <w:t xml:space="preserve"> 9-16</w:t>
      </w:r>
      <w:r>
        <w:tab/>
        <w:t>1s followed by 2s dance down middle, cast up round 3s, meet &amp; dance up to top &amp; cast, 1s to 2nd place, 2s to 1st place facing out</w:t>
      </w:r>
    </w:p>
    <w:p w:rsidR="00B11EB3" w:rsidRDefault="00B11EB3" w:rsidP="00B11EB3">
      <w:pPr>
        <w:pStyle w:val="DanceBody"/>
      </w:pPr>
      <w:r>
        <w:t>17-24</w:t>
      </w:r>
      <w:r>
        <w:tab/>
        <w:t>1s cross down RH to dance reels of 3 on opp sides giving hands (3s out/up, 2s out/down to start).  2s &amp; 3s face out</w:t>
      </w:r>
    </w:p>
    <w:p w:rsidR="00B11EB3" w:rsidRDefault="00B11EB3" w:rsidP="00B11EB3">
      <w:pPr>
        <w:pStyle w:val="DanceBody"/>
        <w:keepNext w:val="0"/>
      </w:pPr>
      <w:r>
        <w:t>25-32</w:t>
      </w:r>
      <w:r>
        <w:tab/>
        <w:t>1s cross down LH to dance reels of 3 on own sides giving hands (3s out/up, 2s out/down to start).  End 2 1 3</w:t>
      </w:r>
    </w:p>
    <w:p w:rsidR="00B11EB3" w:rsidRDefault="00B11EB3" w:rsidP="00B11EB3"/>
    <w:p w:rsidR="00B11EB3" w:rsidRDefault="00B11EB3" w:rsidP="00B11EB3">
      <w:pPr>
        <w:pStyle w:val="Minicrib"/>
      </w:pPr>
      <w:r>
        <w:t>MR WATSON'S FAVOURITE  (R8x32)  2C (4C set)</w:t>
      </w:r>
      <w:r>
        <w:tab/>
        <w:t>Bk of Graded SCDs</w:t>
      </w:r>
    </w:p>
    <w:p w:rsidR="00B11EB3" w:rsidRDefault="00B11EB3" w:rsidP="00B11EB3">
      <w:pPr>
        <w:pStyle w:val="DanceBody"/>
      </w:pPr>
      <w:r>
        <w:t xml:space="preserve"> 1- 8</w:t>
      </w:r>
      <w:r>
        <w:tab/>
        <w:t>1s+2s Promenade</w:t>
      </w:r>
    </w:p>
    <w:p w:rsidR="00B11EB3" w:rsidRDefault="00B11EB3" w:rsidP="00B11EB3">
      <w:pPr>
        <w:pStyle w:val="DanceBody"/>
      </w:pPr>
      <w:r>
        <w:t xml:space="preserve"> 9-16</w:t>
      </w:r>
      <w:r>
        <w:tab/>
        <w:t>1s lead down the middle &amp; up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MR WILLIAM BROWN'S REEL  (R8x32)  3C (4C Set)</w:t>
      </w:r>
      <w:r>
        <w:tab/>
        <w:t>Hugh Foss  Galloway Album</w:t>
      </w:r>
    </w:p>
    <w:p w:rsidR="00B11EB3" w:rsidRDefault="00B11EB3" w:rsidP="00B11EB3">
      <w:pPr>
        <w:pStyle w:val="DanceBody"/>
      </w:pPr>
      <w:r>
        <w:t xml:space="preserve"> 1- 8</w:t>
      </w:r>
      <w:r>
        <w:tab/>
        <w:t>1s+2s+3s dance reflection reels on own sides (1s in &amp; down to start)</w:t>
      </w:r>
    </w:p>
    <w:p w:rsidR="00B11EB3" w:rsidRDefault="00B11EB3" w:rsidP="00B11EB3">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B11EB3" w:rsidRDefault="00B11EB3" w:rsidP="00B11EB3">
      <w:pPr>
        <w:pStyle w:val="DanceBody"/>
      </w:pPr>
      <w:r>
        <w:t>17-24</w:t>
      </w:r>
      <w:r>
        <w:tab/>
        <w:t>2s+1s dance 1/2 R&amp;L &amp; dance DoSiDo with partner</w:t>
      </w:r>
    </w:p>
    <w:p w:rsidR="00B11EB3" w:rsidRDefault="00B11EB3" w:rsidP="00B11EB3">
      <w:pPr>
        <w:pStyle w:val="DanceBody"/>
        <w:keepNext w:val="0"/>
      </w:pPr>
      <w:r>
        <w:t>25-32</w:t>
      </w:r>
      <w:r>
        <w:tab/>
        <w:t>1s+2s turn partners RH 1.1/2 times to own sides, turn on sides LH 1.1/2 times</w:t>
      </w:r>
    </w:p>
    <w:p w:rsidR="00B11EB3" w:rsidRDefault="00B11EB3" w:rsidP="00B11EB3"/>
    <w:p w:rsidR="00B11EB3" w:rsidRDefault="00B11EB3" w:rsidP="00B11EB3">
      <w:pPr>
        <w:pStyle w:val="Minicrib"/>
      </w:pPr>
      <w:r>
        <w:t>MR WILSON'S HORNPIPE  (R8x32)  3C (4C set)</w:t>
      </w:r>
      <w:r>
        <w:tab/>
        <w:t>T Wilson  RSCDS Bk 16</w:t>
      </w:r>
    </w:p>
    <w:p w:rsidR="00B11EB3" w:rsidRDefault="00B11EB3" w:rsidP="00B11EB3">
      <w:pPr>
        <w:pStyle w:val="DanceBody"/>
      </w:pPr>
      <w:r>
        <w:t xml:space="preserve"> 1- 8</w:t>
      </w:r>
      <w:r>
        <w:tab/>
        <w:t>1s cast down to 3</w:t>
      </w:r>
      <w:r w:rsidRPr="00972EEB">
        <w:t>rd</w:t>
      </w:r>
      <w:r>
        <w:t xml:space="preserve"> place</w:t>
      </w:r>
      <w:r w:rsidRPr="00BA6B4D">
        <w:rPr>
          <w:b/>
        </w:rPr>
        <w:t xml:space="preserve"> </w:t>
      </w:r>
      <w:r>
        <w:rPr>
          <w:b/>
        </w:rPr>
        <w:t xml:space="preserve">as </w:t>
      </w:r>
      <w:r>
        <w:t>3s set &amp; lead up to top, 3s cast down to 3</w:t>
      </w:r>
      <w:r w:rsidRPr="00972EEB">
        <w:t>rd</w:t>
      </w:r>
      <w:r>
        <w:t xml:space="preserve"> place</w:t>
      </w:r>
      <w:r w:rsidRPr="00BA6B4D">
        <w:rPr>
          <w:b/>
        </w:rPr>
        <w:t xml:space="preserve"> </w:t>
      </w:r>
      <w:r>
        <w:rPr>
          <w:b/>
        </w:rPr>
        <w:t xml:space="preserve">as </w:t>
      </w:r>
      <w:r>
        <w:t>1s set &amp; lead up to top</w:t>
      </w:r>
    </w:p>
    <w:p w:rsidR="00B11EB3" w:rsidRDefault="00B11EB3" w:rsidP="00B11EB3">
      <w:pPr>
        <w:pStyle w:val="DanceBody"/>
      </w:pPr>
      <w:r>
        <w:t xml:space="preserve"> 9-16</w:t>
      </w:r>
      <w:r>
        <w:tab/>
        <w:t>1s set to 2s on sides &amp; change places RH, 1s turn LH to face 1</w:t>
      </w:r>
      <w:r w:rsidRPr="00972EEB">
        <w:t>st</w:t>
      </w:r>
      <w:r>
        <w:t xml:space="preserve"> corner</w:t>
      </w:r>
    </w:p>
    <w:p w:rsidR="00B11EB3" w:rsidRDefault="00B11EB3" w:rsidP="00B11EB3">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B11EB3" w:rsidRDefault="00B11EB3" w:rsidP="00B11EB3">
      <w:pPr>
        <w:pStyle w:val="DanceBody"/>
        <w:keepNext w:val="0"/>
      </w:pPr>
      <w:r>
        <w:t>25-32</w:t>
      </w:r>
      <w:r>
        <w:tab/>
        <w:t>1s+3s circle 4H round to left &amp; 2s+1s circle 4H round to right</w:t>
      </w:r>
    </w:p>
    <w:p w:rsidR="00B11EB3" w:rsidRDefault="00B11EB3" w:rsidP="00B11EB3"/>
    <w:p w:rsidR="00B11EB3" w:rsidRDefault="00B11EB3" w:rsidP="00B11EB3">
      <w:pPr>
        <w:pStyle w:val="Minicrib"/>
      </w:pPr>
      <w:r>
        <w:t>MRS ANNETTE CAMERON  (J8x32)  3C (4C set)</w:t>
      </w:r>
      <w:r>
        <w:tab/>
        <w:t>Arthur Williamson  Annette Cameron Bk</w:t>
      </w:r>
    </w:p>
    <w:p w:rsidR="00B11EB3" w:rsidRDefault="00B11EB3" w:rsidP="00B11EB3">
      <w:pPr>
        <w:pStyle w:val="DanceBody"/>
      </w:pPr>
      <w:r>
        <w:t xml:space="preserve"> 1- 8</w:t>
      </w:r>
      <w:r>
        <w:tab/>
        <w:t>1s in prom hold dance below 3s, cast up round 3L, in between 2L &amp; 3L, dance up between 2s, cast down round 2M to end between 2M &amp; 3M  (2s step up 7-8)</w:t>
      </w:r>
    </w:p>
    <w:p w:rsidR="00B11EB3" w:rsidRDefault="00B11EB3" w:rsidP="00B11EB3">
      <w:pPr>
        <w:pStyle w:val="DanceBody"/>
      </w:pPr>
      <w:r>
        <w:t xml:space="preserve"> 9-16</w:t>
      </w:r>
      <w:r>
        <w:tab/>
        <w:t>1s dance across, out between 2L &amp; 3L, cast up round 2L, dance down middle, cast up round 3M to end between 2M &amp; 3M</w:t>
      </w:r>
    </w:p>
    <w:p w:rsidR="00B11EB3" w:rsidRDefault="00B11EB3" w:rsidP="00B11EB3">
      <w:pPr>
        <w:pStyle w:val="DanceBody"/>
      </w:pPr>
      <w:r>
        <w:t>17-20</w:t>
      </w:r>
      <w:r>
        <w:tab/>
        <w:t xml:space="preserve">1L+2s dance 1/2 RSh reel of 3 across </w:t>
      </w:r>
      <w:r>
        <w:rPr>
          <w:b/>
        </w:rPr>
        <w:t>while</w:t>
      </w:r>
      <w:r>
        <w:t xml:space="preserve"> 1M+3s dance 1/2 LSh reels of 3 across to end with 1s between 2M &amp; 3M on Ladies' side</w:t>
      </w:r>
    </w:p>
    <w:p w:rsidR="00B11EB3" w:rsidRDefault="00B11EB3" w:rsidP="00B11EB3">
      <w:pPr>
        <w:pStyle w:val="DanceBody"/>
      </w:pPr>
      <w:r>
        <w:t>21-24</w:t>
      </w:r>
      <w:r>
        <w:tab/>
        <w:t xml:space="preserve">1L dances across in front of 1M &amp; 1L+3s dance 1/2 RSh reel of 3 across </w:t>
      </w:r>
      <w:r>
        <w:rPr>
          <w:b/>
        </w:rPr>
        <w:t>while</w:t>
      </w:r>
      <w:r>
        <w:t xml:space="preserve"> 1M+2s dance 1/2 LSh reel of 3 across. 1s end between 2M &amp; 3M on Men's side</w:t>
      </w:r>
    </w:p>
    <w:p w:rsidR="00B11EB3" w:rsidRDefault="00B11EB3" w:rsidP="00B11EB3">
      <w:pPr>
        <w:pStyle w:val="DanceBody"/>
        <w:keepNext w:val="0"/>
      </w:pPr>
      <w:r>
        <w:t>25-32</w:t>
      </w:r>
      <w:r>
        <w:tab/>
        <w:t xml:space="preserve">1L dances RSh round 3M to dance reel of 3 across with 3s </w:t>
      </w:r>
      <w:r>
        <w:rPr>
          <w:b/>
        </w:rPr>
        <w:t>while</w:t>
      </w:r>
      <w:r>
        <w:t xml:space="preserve"> 1M+2s dance reel of 3 across (1M RSh to 2L to start). 1s end 2nd place own side. 2 1 3</w:t>
      </w:r>
    </w:p>
    <w:p w:rsidR="00B11EB3" w:rsidRDefault="00B11EB3" w:rsidP="00B11EB3"/>
    <w:p w:rsidR="00B11EB3" w:rsidRDefault="00B11EB3" w:rsidP="00B11EB3">
      <w:pPr>
        <w:pStyle w:val="Minicrib"/>
      </w:pPr>
      <w:r>
        <w:t>MRS BETSEY MAXWELL  (S3x32)  3C set</w:t>
      </w:r>
      <w:r>
        <w:tab/>
        <w:t>Pat Clark  Corberry Collection 2</w:t>
      </w:r>
    </w:p>
    <w:p w:rsidR="00B11EB3" w:rsidRDefault="00B11EB3" w:rsidP="00B11EB3">
      <w:pPr>
        <w:pStyle w:val="DanceBody"/>
      </w:pPr>
      <w:r>
        <w:t xml:space="preserve"> 1- 8</w:t>
      </w:r>
      <w:r>
        <w:tab/>
        <w:t>1s set, cast (2s step up); 2s+1s+3s turn partner 2H</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 xml:space="preserve">1s turn 3/4 RH, 1M faces up, 1L faces down, join LH &amp; set right, join RH &amp; set left, retain RH &amp; turn 1.1/4 to 2nd place own side </w:t>
      </w:r>
      <w:r>
        <w:rPr>
          <w:b/>
        </w:rPr>
        <w:t>while</w:t>
      </w:r>
    </w:p>
    <w:p w:rsidR="00B11EB3" w:rsidRDefault="00B11EB3" w:rsidP="00B11EB3">
      <w:pPr>
        <w:pStyle w:val="DanceBody"/>
      </w:pPr>
      <w:r>
        <w:tab/>
        <w:t>2s+3s dance L&amp;R (change places LH on side to start)</w:t>
      </w:r>
    </w:p>
    <w:p w:rsidR="00B11EB3" w:rsidRDefault="00B11EB3" w:rsidP="00B11EB3">
      <w:pPr>
        <w:pStyle w:val="DanceBody"/>
      </w:pPr>
      <w:r>
        <w:t xml:space="preserve"> 25-32</w:t>
      </w:r>
      <w:r>
        <w:tab/>
        <w:t>1s+3s dance 'Divided Knot:</w:t>
      </w:r>
    </w:p>
    <w:p w:rsidR="00B11EB3" w:rsidRDefault="00B11EB3" w:rsidP="00B11EB3">
      <w:pPr>
        <w:pStyle w:val="DanceBody"/>
        <w:keepNext w:val="0"/>
      </w:pPr>
      <w:r>
        <w:tab/>
        <w:t>1s+3s set &amp; 1/2 turn prtnrs 2H to face down, 3s cast up on opp side to 1</w:t>
      </w:r>
      <w:r w:rsidRPr="00972EEB">
        <w:t>st</w:t>
      </w:r>
      <w:r>
        <w:t xml:space="preserve"> pl</w:t>
      </w:r>
      <w:r w:rsidRPr="00BA6B4D">
        <w:rPr>
          <w:b/>
        </w:rPr>
        <w:t xml:space="preserve"> </w:t>
      </w:r>
      <w:r>
        <w:rPr>
          <w:b/>
        </w:rPr>
        <w:t xml:space="preserve">as </w:t>
      </w:r>
      <w:r>
        <w:t>1s dance dn &amp; cast to 2</w:t>
      </w:r>
      <w:r w:rsidRPr="00972EEB">
        <w:t>nd</w:t>
      </w:r>
      <w:r>
        <w:t xml:space="preserve"> pl &amp; 3s+1s cross RH.  End 2 3 1</w:t>
      </w:r>
    </w:p>
    <w:p w:rsidR="00B11EB3" w:rsidRDefault="00B11EB3" w:rsidP="00B11EB3"/>
    <w:p w:rsidR="00B11EB3" w:rsidRDefault="00B11EB3" w:rsidP="00B11EB3">
      <w:pPr>
        <w:pStyle w:val="Minicrib"/>
      </w:pPr>
      <w:r>
        <w:t>MRS BINGHAM'S FANCY  (R8x32)  3C (4C set)</w:t>
      </w:r>
      <w:r>
        <w:tab/>
        <w:t>Beryl MacMillan  Thistle Magazine 35</w:t>
      </w:r>
    </w:p>
    <w:p w:rsidR="00B11EB3" w:rsidRDefault="00B11EB3" w:rsidP="00B11EB3">
      <w:pPr>
        <w:pStyle w:val="DanceBody"/>
      </w:pPr>
      <w:r>
        <w:t xml:space="preserve"> 1- 8</w:t>
      </w:r>
      <w:r>
        <w:tab/>
        <w:t>1s set, cast (2s step up); 1s lead down, cross below 3s &amp; cast up to 2nd place opp sides</w:t>
      </w:r>
    </w:p>
    <w:p w:rsidR="00B11EB3" w:rsidRDefault="00B11EB3" w:rsidP="00B11EB3">
      <w:pPr>
        <w:pStyle w:val="DanceBody"/>
      </w:pPr>
      <w:r>
        <w:t xml:space="preserve"> 9-16</w:t>
      </w:r>
      <w:r>
        <w:tab/>
        <w:t>1M+2s &amp; 1L+3s dance RH across; 1s pass RSh to dance LH across with other couple</w:t>
      </w:r>
    </w:p>
    <w:p w:rsidR="00B11EB3" w:rsidRDefault="00B11EB3" w:rsidP="00B11EB3">
      <w:pPr>
        <w:pStyle w:val="DanceBody"/>
      </w:pPr>
      <w:r>
        <w:t>17-24</w:t>
      </w:r>
      <w:r>
        <w:tab/>
        <w:t>All set &amp; cross RH with partner; all set &amp; turn partner RH finishing 2s &amp; 1s facing down, 3s facing up, Ladies on Man's right in prom hold</w:t>
      </w:r>
    </w:p>
    <w:p w:rsidR="00B11EB3" w:rsidRDefault="00B11EB3" w:rsidP="00B11EB3">
      <w:pPr>
        <w:pStyle w:val="DanceBody"/>
        <w:keepNext w:val="0"/>
      </w:pPr>
      <w:r>
        <w:t>25-32</w:t>
      </w:r>
      <w:r>
        <w:tab/>
        <w:t>2s+1s+3s dance Promenade Reel of 3 (1s+3s pass LSh to start).  End 2 1 3</w:t>
      </w:r>
    </w:p>
    <w:p w:rsidR="00B11EB3" w:rsidRDefault="00B11EB3" w:rsidP="00B11EB3"/>
    <w:p w:rsidR="00B11EB3" w:rsidRDefault="00B11EB3" w:rsidP="00B11EB3">
      <w:pPr>
        <w:pStyle w:val="Minicrib"/>
      </w:pPr>
      <w:r>
        <w:t>MRS CARMICHAEL OF OKATAINA  (S3x32)  3C set</w:t>
      </w:r>
      <w:r>
        <w:tab/>
        <w:t>George Roberts  Cornish Hospitality</w:t>
      </w:r>
    </w:p>
    <w:p w:rsidR="00B11EB3" w:rsidRDefault="00B11EB3" w:rsidP="00B11EB3">
      <w:pPr>
        <w:pStyle w:val="DanceBody"/>
      </w:pPr>
      <w:r>
        <w:t xml:space="preserve"> 1- 8</w:t>
      </w:r>
      <w:r>
        <w:tab/>
        <w:t>1s dance in &amp; cast (2s cross up bars 3-4); 1s turn 2H, face up &amp; cast to 3rd place (3s cross up bars 7-8 &amp; face out)</w:t>
      </w:r>
    </w:p>
    <w:p w:rsidR="00B11EB3" w:rsidRDefault="00B11EB3" w:rsidP="00B11EB3">
      <w:pPr>
        <w:pStyle w:val="DanceBody"/>
      </w:pPr>
      <w:r>
        <w:t xml:space="preserve"> 9-16</w:t>
      </w:r>
      <w:r>
        <w:tab/>
        <w:t>1s take prom hold &amp; dance 1/2 reel of 3 across (RSh to 3M in 2L's place); 1s dance 1/2 reel of 3 across (LSh to 2L), Bar 16: 1s 1/2 turn LH to face opp sides</w:t>
      </w:r>
    </w:p>
    <w:p w:rsidR="00B11EB3" w:rsidRPr="004D17A3" w:rsidRDefault="00B11EB3" w:rsidP="00B11EB3">
      <w:pPr>
        <w:pStyle w:val="DanceBody"/>
      </w:pPr>
      <w:r>
        <w:t>17-24</w:t>
      </w:r>
      <w:r>
        <w:tab/>
        <w:t xml:space="preserve">1L+2s (at top) </w:t>
      </w:r>
      <w:r>
        <w:rPr>
          <w:b/>
        </w:rPr>
        <w:t>also</w:t>
      </w:r>
      <w:r>
        <w:t xml:space="preserve"> 1M+3s dance RH across; 1s 3/4 turn LH &amp; cast to 3rd place (3s step up)</w:t>
      </w:r>
    </w:p>
    <w:p w:rsidR="00B11EB3" w:rsidRDefault="00B11EB3" w:rsidP="00B11EB3">
      <w:pPr>
        <w:pStyle w:val="DanceBody"/>
        <w:keepNext w:val="0"/>
      </w:pPr>
      <w:r>
        <w:t>25-32</w:t>
      </w:r>
      <w:r>
        <w:tab/>
        <w:t>2s+3s+1s circle 6H 1/2 round to left (3 bars), dance in (1 step), pull back RSh &amp; chase 1/2 round clockwise to own side.  End 2 3 1</w:t>
      </w:r>
    </w:p>
    <w:p w:rsidR="00B11EB3" w:rsidRDefault="00B11EB3" w:rsidP="00B11EB3"/>
    <w:p w:rsidR="00B11EB3" w:rsidRDefault="00B11EB3" w:rsidP="00B11EB3">
      <w:pPr>
        <w:pStyle w:val="Minicrib"/>
      </w:pPr>
      <w:r>
        <w:t>MRS CHARLOTTE HARRISON  (M-(S32+R64))  Sq.Set</w:t>
      </w:r>
      <w:r>
        <w:tab/>
        <w:t>Lily Davison  Glenfeshie Bk 2</w:t>
      </w:r>
    </w:p>
    <w:p w:rsidR="00B11EB3" w:rsidRDefault="00B11EB3" w:rsidP="00B11EB3">
      <w:pPr>
        <w:pStyle w:val="DanceBody"/>
      </w:pPr>
      <w:r>
        <w:t>Strathspey</w:t>
      </w:r>
    </w:p>
    <w:p w:rsidR="00B11EB3" w:rsidRDefault="00B11EB3" w:rsidP="00B11EB3">
      <w:pPr>
        <w:pStyle w:val="DanceBody"/>
      </w:pPr>
      <w:r>
        <w:t xml:space="preserve"> 1- 8</w:t>
      </w:r>
      <w:r>
        <w:tab/>
        <w:t>All dance interlocking reels of 4 (pass partner RSh to start)</w:t>
      </w:r>
    </w:p>
    <w:p w:rsidR="00B11EB3" w:rsidRDefault="00B11EB3" w:rsidP="00B11EB3">
      <w:pPr>
        <w:pStyle w:val="DanceBody"/>
      </w:pPr>
      <w:r>
        <w:t xml:space="preserve"> 9-16</w:t>
      </w:r>
      <w:r>
        <w:tab/>
        <w:t xml:space="preserve">1s+3s set &amp; change places, 1s dancing between 3s, turn away from each other &amp; dance back to place </w:t>
      </w:r>
      <w:r>
        <w:rPr>
          <w:b/>
        </w:rPr>
        <w:t>while</w:t>
      </w:r>
      <w:r>
        <w:t xml:space="preserve"> 3s separate &amp; cast behind 2s/4s to place</w:t>
      </w:r>
    </w:p>
    <w:p w:rsidR="00B11EB3" w:rsidRDefault="00B11EB3" w:rsidP="00B11EB3">
      <w:pPr>
        <w:pStyle w:val="DanceBody"/>
      </w:pPr>
      <w:r>
        <w:t>17-24</w:t>
      </w:r>
      <w:r>
        <w:tab/>
        <w:t>2s+4s repeat 9-16</w:t>
      </w:r>
    </w:p>
    <w:p w:rsidR="00B11EB3" w:rsidRDefault="00B11EB3" w:rsidP="00B11EB3">
      <w:pPr>
        <w:pStyle w:val="DanceBody"/>
      </w:pPr>
      <w:r>
        <w:t>25-32</w:t>
      </w:r>
      <w:r>
        <w:tab/>
        <w:t>All set to partner &amp; turn RH, set to corner &amp; turn LH</w:t>
      </w:r>
    </w:p>
    <w:p w:rsidR="00B11EB3" w:rsidRDefault="00B11EB3" w:rsidP="00B11EB3">
      <w:pPr>
        <w:pStyle w:val="DanceBody"/>
      </w:pPr>
      <w:r>
        <w:t>Reel</w:t>
      </w:r>
    </w:p>
    <w:p w:rsidR="00B11EB3" w:rsidRDefault="00B11EB3" w:rsidP="00B11EB3">
      <w:pPr>
        <w:pStyle w:val="DanceBody"/>
      </w:pPr>
      <w:r>
        <w:t xml:space="preserve"> 1- 4</w:t>
      </w:r>
      <w:r>
        <w:tab/>
        <w:t>1s+3s set &amp; dance 1/2 RH across to face side couples</w:t>
      </w:r>
    </w:p>
    <w:p w:rsidR="00B11EB3" w:rsidRDefault="00B11EB3" w:rsidP="00B11EB3">
      <w:pPr>
        <w:pStyle w:val="DanceBody"/>
      </w:pPr>
      <w:r>
        <w:t xml:space="preserve"> 5- 8</w:t>
      </w:r>
      <w:r>
        <w:tab/>
        <w:t>All set &amp; dance 1/2 LH across (1M+3L+4s, 3M+1L+2s)</w:t>
      </w:r>
    </w:p>
    <w:p w:rsidR="00B11EB3" w:rsidRDefault="00B11EB3" w:rsidP="00B11EB3">
      <w:pPr>
        <w:pStyle w:val="DanceBody"/>
      </w:pPr>
      <w:r>
        <w:t xml:space="preserve"> 9-16</w:t>
      </w:r>
      <w:r>
        <w:tab/>
        <w:t>All dance parallel reels of 4 across, finishing in 'longways set' across the dance, Ladies' side: 3M 2L 4M 3L, Men's side: 1L 2M 4L 1M</w:t>
      </w:r>
    </w:p>
    <w:p w:rsidR="00B11EB3" w:rsidRDefault="00B11EB3" w:rsidP="00B11EB3">
      <w:pPr>
        <w:pStyle w:val="DanceBody"/>
      </w:pPr>
      <w:r>
        <w:t>17-32</w:t>
      </w:r>
      <w:r>
        <w:tab/>
        <w:t>All dance "Men's Chain &amp; Set":</w:t>
      </w:r>
    </w:p>
    <w:p w:rsidR="00B11EB3" w:rsidRDefault="00B11EB3" w:rsidP="00B11EB3">
      <w:pPr>
        <w:pStyle w:val="DanceBody"/>
      </w:pPr>
      <w:r>
        <w:tab/>
        <w:t>Men cross RH, set to Lady on right &amp; turn LH (4 bars); repeat back to place</w:t>
      </w:r>
    </w:p>
    <w:p w:rsidR="00B11EB3" w:rsidRDefault="00B11EB3" w:rsidP="00B11EB3">
      <w:pPr>
        <w:pStyle w:val="DanceBody"/>
      </w:pPr>
      <w:r>
        <w:t>33-40</w:t>
      </w:r>
      <w:r>
        <w:tab/>
        <w:t>2s+4s repeat 1-4 to form lines up/down set; repeat 5-8 (4M+2L+3s, 4L+2M+1s)</w:t>
      </w:r>
    </w:p>
    <w:p w:rsidR="00B11EB3" w:rsidRDefault="00B11EB3" w:rsidP="00B11EB3">
      <w:pPr>
        <w:pStyle w:val="DanceBody"/>
      </w:pPr>
      <w:r>
        <w:t>41-48</w:t>
      </w:r>
      <w:r>
        <w:tab/>
        <w:t>All dance parallel reels of 4 up/down, finishing 2M 3L 1M 2L, 4L 3M 1L 4M</w:t>
      </w:r>
    </w:p>
    <w:p w:rsidR="00B11EB3" w:rsidRDefault="00B11EB3" w:rsidP="00B11EB3">
      <w:pPr>
        <w:pStyle w:val="DanceBody"/>
        <w:keepNext w:val="0"/>
      </w:pPr>
      <w:r>
        <w:t>49-64</w:t>
      </w:r>
      <w:r>
        <w:tab/>
        <w:t xml:space="preserve">2M 3L 1M 2L </w:t>
      </w:r>
      <w:r>
        <w:rPr>
          <w:b/>
        </w:rPr>
        <w:t>also</w:t>
      </w:r>
      <w:r>
        <w:t xml:space="preserve"> 4L 3M 1L 4M dance "Ladies Chain &amp; Set": Ladies cross RH, set to Man on right &amp; turn LH (4 bars); repeat to all finish in original places in square set.</w:t>
      </w:r>
    </w:p>
    <w:p w:rsidR="00B11EB3" w:rsidRDefault="00B11EB3" w:rsidP="00B11EB3"/>
    <w:p w:rsidR="00B11EB3" w:rsidRDefault="00B11EB3" w:rsidP="00B11EB3">
      <w:pPr>
        <w:pStyle w:val="Minicrib"/>
      </w:pPr>
      <w:r>
        <w:t>MRS CHOLMONDELEY'S REEL  (R8x32)  3C (4C set)</w:t>
      </w:r>
      <w:r>
        <w:tab/>
        <w:t>Bk of Graded SCDs</w:t>
      </w:r>
    </w:p>
    <w:p w:rsidR="00B11EB3" w:rsidRDefault="00B11EB3" w:rsidP="00B11EB3">
      <w:pPr>
        <w:pStyle w:val="DanceBody"/>
      </w:pPr>
      <w:r>
        <w:t xml:space="preserve"> 1- 8</w:t>
      </w:r>
      <w:r>
        <w:tab/>
        <w:t>1s in prom hold dance out &amp; down behind 2M, dance up between 2s, out behind 2L &amp; dance in to 2</w:t>
      </w:r>
      <w:r w:rsidRPr="00972EEB">
        <w:t>nd</w:t>
      </w:r>
      <w:r>
        <w:t xml:space="preserve"> place own side</w:t>
      </w:r>
    </w:p>
    <w:p w:rsidR="00B11EB3" w:rsidRDefault="00B11EB3" w:rsidP="00B11EB3">
      <w:pPr>
        <w:pStyle w:val="DanceBody"/>
      </w:pPr>
      <w:r>
        <w:t xml:space="preserve"> 9-16</w:t>
      </w:r>
      <w:r>
        <w:tab/>
        <w:t>2s repeat above Fig (Bars 1- 8)</w:t>
      </w:r>
    </w:p>
    <w:p w:rsidR="00B11EB3" w:rsidRDefault="00B11EB3" w:rsidP="00B11EB3">
      <w:pPr>
        <w:pStyle w:val="DanceBody"/>
      </w:pPr>
      <w:r>
        <w:t>17-24</w:t>
      </w:r>
      <w:r>
        <w:tab/>
        <w:t>1s lead down the middle for 4 steps, turn inwards, lead up, divide &amp; dance up behind 3s on own sides &amp; up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MRS CLANCY'S STRATHSPEY  (S4x32)  4C set</w:t>
      </w:r>
      <w:r>
        <w:tab/>
      </w:r>
    </w:p>
    <w:p w:rsidR="00B11EB3" w:rsidRDefault="00B11EB3" w:rsidP="00B11EB3">
      <w:pPr>
        <w:pStyle w:val="DanceBody"/>
      </w:pPr>
      <w:r>
        <w:t xml:space="preserve"> 1- 8</w:t>
      </w:r>
      <w:r>
        <w:tab/>
        <w:t>1s followed by 2s+3s+4s lead down middle &amp; cast back to places</w:t>
      </w:r>
    </w:p>
    <w:p w:rsidR="00B11EB3" w:rsidRDefault="00B11EB3" w:rsidP="00B11EB3">
      <w:pPr>
        <w:pStyle w:val="DanceBody"/>
      </w:pPr>
      <w:r>
        <w:t xml:space="preserve"> 9-16</w:t>
      </w:r>
      <w:r>
        <w:tab/>
        <w:t>1s+2M dance RH across, 1s+3L dance LH across</w:t>
      </w:r>
    </w:p>
    <w:p w:rsidR="00B11EB3" w:rsidRDefault="00B11EB3" w:rsidP="00B11EB3">
      <w:pPr>
        <w:pStyle w:val="DanceBody"/>
      </w:pPr>
      <w:r>
        <w:t>17-24</w:t>
      </w:r>
      <w:r>
        <w:tab/>
        <w:t>1s+4M dance RH across, 1L followed by partner casts round 4M &amp; dances up Men's side &amp; crosses to place</w:t>
      </w:r>
    </w:p>
    <w:p w:rsidR="00B11EB3" w:rsidRDefault="00B11EB3" w:rsidP="00B11EB3">
      <w:pPr>
        <w:pStyle w:val="DanceBody"/>
        <w:keepNext w:val="0"/>
      </w:pPr>
      <w:r>
        <w:t>25-32</w:t>
      </w:r>
      <w:r>
        <w:tab/>
        <w:t>1s+2s</w:t>
      </w:r>
      <w:r w:rsidRPr="007F0D5A">
        <w:rPr>
          <w:b/>
        </w:rPr>
        <w:t xml:space="preserve"> also </w:t>
      </w:r>
      <w:r>
        <w:t>3s+4s dance 1/2 R&amp;L, 1s+4s dance 1/2 R&amp;L</w:t>
      </w:r>
      <w:r w:rsidRPr="00BA6B4D">
        <w:rPr>
          <w:b/>
        </w:rPr>
        <w:t xml:space="preserve"> while </w:t>
      </w:r>
      <w:r>
        <w:t>2s &amp; 3s set &amp; cross RH</w:t>
      </w:r>
    </w:p>
    <w:p w:rsidR="00B11EB3" w:rsidRDefault="00B11EB3" w:rsidP="00B11EB3"/>
    <w:p w:rsidR="00B11EB3" w:rsidRDefault="00B11EB3" w:rsidP="00B11EB3">
      <w:pPr>
        <w:pStyle w:val="Minicrib"/>
      </w:pPr>
      <w:r>
        <w:t>MRS DOREEN KAYE  (S3x32)  3C set</w:t>
      </w:r>
      <w:r>
        <w:tab/>
        <w:t>A&amp;Ian Jamieson  Glen Orrin Coll 1</w:t>
      </w:r>
    </w:p>
    <w:p w:rsidR="00B11EB3" w:rsidRDefault="00B11EB3" w:rsidP="00B11EB3">
      <w:pPr>
        <w:pStyle w:val="DanceBody"/>
      </w:pPr>
      <w:r>
        <w:t xml:space="preserve"> 1- 8</w:t>
      </w:r>
      <w:r>
        <w:tab/>
        <w:t>1s advance &amp; cast 1 place, dance 1/2 Figs of 8 round 3s</w:t>
      </w:r>
    </w:p>
    <w:p w:rsidR="00B11EB3" w:rsidRDefault="00B11EB3" w:rsidP="00B11EB3">
      <w:pPr>
        <w:pStyle w:val="DanceBody"/>
      </w:pPr>
      <w:r>
        <w:t xml:space="preserve"> 9-16</w:t>
      </w:r>
      <w:r>
        <w:tab/>
        <w:t>All set, 1s advance setting &amp; pass by LSh to circle 3H round with 3</w:t>
      </w:r>
      <w:r w:rsidRPr="00972EEB">
        <w:t>rd</w:t>
      </w:r>
      <w:r>
        <w:t>+4</w:t>
      </w:r>
      <w:r w:rsidRPr="00972EEB">
        <w:t>th</w:t>
      </w:r>
      <w:r>
        <w:t xml:space="preserve"> corners</w:t>
      </w:r>
    </w:p>
    <w:p w:rsidR="00B11EB3" w:rsidRDefault="00B11EB3" w:rsidP="00B11EB3">
      <w:pPr>
        <w:pStyle w:val="DanceBody"/>
      </w:pPr>
      <w:r>
        <w:t>17-24</w:t>
      </w:r>
      <w:r>
        <w:tab/>
        <w:t>1s cast round 3</w:t>
      </w:r>
      <w:r w:rsidRPr="00972EEB">
        <w:t>rd</w:t>
      </w:r>
      <w:r>
        <w:t xml:space="preserve"> corners to 1M between 2s facing down &amp; 1L between 3s facing up, all set &amp; 1s advance setting &amp; pass LSh to face ends</w:t>
      </w:r>
    </w:p>
    <w:p w:rsidR="00B11EB3" w:rsidRDefault="00B11EB3" w:rsidP="00B11EB3">
      <w:pPr>
        <w:pStyle w:val="DanceBody"/>
        <w:keepNext w:val="0"/>
      </w:pPr>
      <w:r>
        <w:t>25-32</w:t>
      </w:r>
      <w:r>
        <w:tab/>
        <w:t>1M dances RH across with 3s &amp; 1L with 2s, 1s+3s dance 1/2 Diamond Poussette</w:t>
      </w:r>
    </w:p>
    <w:p w:rsidR="00B11EB3" w:rsidRDefault="00B11EB3" w:rsidP="00B11EB3"/>
    <w:p w:rsidR="00B11EB3" w:rsidRDefault="00B11EB3" w:rsidP="00B11EB3">
      <w:pPr>
        <w:pStyle w:val="Minicrib"/>
      </w:pPr>
      <w:r>
        <w:t>MRS DOUBLE'S STRATHSPEY  (S8x32)  3C (4C set)</w:t>
      </w:r>
      <w:r>
        <w:tab/>
        <w:t>John Drewry  Rondel Bk</w:t>
      </w:r>
    </w:p>
    <w:p w:rsidR="00B11EB3" w:rsidRDefault="00B11EB3" w:rsidP="00B11EB3">
      <w:pPr>
        <w:pStyle w:val="DanceBody"/>
      </w:pPr>
      <w:r>
        <w:t xml:space="preserve"> 1- 8</w:t>
      </w:r>
      <w:r>
        <w:tab/>
        <w:t>1s+2s+3s petronella turn &amp; set, turn partner RH 1.1/4 times back to place</w:t>
      </w:r>
    </w:p>
    <w:p w:rsidR="00B11EB3" w:rsidRDefault="00B11EB3" w:rsidP="00B11EB3">
      <w:pPr>
        <w:pStyle w:val="DanceBody"/>
      </w:pPr>
      <w:r>
        <w:t xml:space="preserve"> 9-16</w:t>
      </w:r>
      <w:r>
        <w:tab/>
        <w:t>1s+2s set, dance 1/2 RH across, 2s+1s+3s set &amp; turn partner RH into prom hold ending with 2s &amp; 1s facing down &amp; 3s up</w:t>
      </w:r>
    </w:p>
    <w:p w:rsidR="00B11EB3" w:rsidRDefault="00B11EB3" w:rsidP="00B11EB3">
      <w:pPr>
        <w:pStyle w:val="DanceBody"/>
      </w:pPr>
      <w:r>
        <w:t>17-24</w:t>
      </w:r>
      <w:r>
        <w:tab/>
        <w:t>2s+1s+3s dance promenade reel of 3 in middle (1s+3s pass RSh to start)</w:t>
      </w:r>
    </w:p>
    <w:p w:rsidR="00B11EB3" w:rsidRDefault="00B11EB3" w:rsidP="00B11EB3">
      <w:pPr>
        <w:pStyle w:val="DanceBody"/>
        <w:keepNext w:val="0"/>
      </w:pPr>
      <w:r>
        <w:t>25-32</w:t>
      </w:r>
      <w:r>
        <w:tab/>
        <w:t>1s+3s dance RH across; 1s+2s dance 1/2 RH across, 1s cast to 2nd place</w:t>
      </w:r>
      <w:r w:rsidRPr="00BA6B4D">
        <w:rPr>
          <w:b/>
        </w:rPr>
        <w:t xml:space="preserve"> </w:t>
      </w:r>
      <w:r w:rsidRPr="00806A54">
        <w:t xml:space="preserve">own side </w:t>
      </w:r>
      <w:r w:rsidRPr="00BA6B4D">
        <w:rPr>
          <w:b/>
        </w:rPr>
        <w:t xml:space="preserve">while </w:t>
      </w:r>
      <w:r>
        <w:t>2s turn RH into 1</w:t>
      </w:r>
      <w:r w:rsidRPr="00972EEB">
        <w:t>st</w:t>
      </w:r>
      <w:r>
        <w:t xml:space="preserve"> place. 2 1 3</w:t>
      </w:r>
    </w:p>
    <w:p w:rsidR="00B11EB3" w:rsidRDefault="00B11EB3" w:rsidP="00B11EB3"/>
    <w:p w:rsidR="00B11EB3" w:rsidRDefault="00B11EB3" w:rsidP="00B11EB3">
      <w:pPr>
        <w:pStyle w:val="Minicrib"/>
      </w:pPr>
      <w:r>
        <w:t>MRS DOUGLAS OF INVERGLOY  (S64)  Sq.Set</w:t>
      </w:r>
      <w:r>
        <w:tab/>
        <w:t>J&amp;M McGregor</w:t>
      </w:r>
    </w:p>
    <w:p w:rsidR="00B11EB3" w:rsidRDefault="00B11EB3" w:rsidP="00B11EB3">
      <w:pPr>
        <w:pStyle w:val="DanceBody"/>
      </w:pPr>
      <w:r>
        <w:t xml:space="preserve"> 1- 8</w:t>
      </w:r>
      <w:r>
        <w:tab/>
        <w:t>All set to partner &amp; turn RH, all dance 1/2 Grand Chain</w:t>
      </w:r>
    </w:p>
    <w:p w:rsidR="00B11EB3" w:rsidRDefault="00B11EB3" w:rsidP="00B11EB3">
      <w:pPr>
        <w:pStyle w:val="DanceBody"/>
      </w:pPr>
      <w:r>
        <w:t xml:space="preserve"> 9-16</w:t>
      </w:r>
      <w:r>
        <w:tab/>
        <w:t>All set to partner &amp; turn RH, all complete Grand Chain back to places</w:t>
      </w:r>
    </w:p>
    <w:p w:rsidR="00B11EB3" w:rsidRDefault="00B11EB3" w:rsidP="00B11EB3">
      <w:pPr>
        <w:pStyle w:val="DanceBody"/>
      </w:pPr>
      <w:r>
        <w:t>17-20</w:t>
      </w:r>
      <w:r>
        <w:tab/>
        <w:t>1L+4M (corner couple) cross to opp corner</w:t>
      </w:r>
      <w:r w:rsidRPr="00BA6B4D">
        <w:rPr>
          <w:b/>
        </w:rPr>
        <w:t xml:space="preserve"> while </w:t>
      </w:r>
      <w:r>
        <w:t>3L+2M (opp corner couple) turning inwards cast round outside of set to opp places</w:t>
      </w:r>
    </w:p>
    <w:p w:rsidR="00B11EB3" w:rsidRDefault="00B11EB3" w:rsidP="00B11EB3">
      <w:pPr>
        <w:pStyle w:val="DanceBody"/>
      </w:pPr>
      <w:r>
        <w:t>21-24</w:t>
      </w:r>
      <w:r>
        <w:tab/>
        <w:t>Repeat with 1M+2L crossing</w:t>
      </w:r>
      <w:r w:rsidRPr="00BA6B4D">
        <w:rPr>
          <w:b/>
        </w:rPr>
        <w:t xml:space="preserve"> while </w:t>
      </w:r>
      <w:r>
        <w:t>3M+4L cast (Men now with new partners on their left)</w:t>
      </w:r>
    </w:p>
    <w:p w:rsidR="00B11EB3" w:rsidRDefault="00B11EB3" w:rsidP="00B11EB3">
      <w:pPr>
        <w:pStyle w:val="DanceBody"/>
      </w:pPr>
      <w:r>
        <w:t>25-28</w:t>
      </w:r>
      <w:r>
        <w:tab/>
        <w:t>All set to corners &amp; change places RH to meet own partners (all now opp orig places)</w:t>
      </w:r>
    </w:p>
    <w:p w:rsidR="00B11EB3" w:rsidRDefault="00B11EB3" w:rsidP="00B11EB3">
      <w:pPr>
        <w:pStyle w:val="DanceBody"/>
      </w:pPr>
      <w:r>
        <w:t>29-32</w:t>
      </w:r>
      <w:r>
        <w:tab/>
        <w:t>1s+3s dance 1/2 R&amp;L</w:t>
      </w:r>
    </w:p>
    <w:p w:rsidR="00B11EB3" w:rsidRDefault="00B11EB3" w:rsidP="00B11EB3">
      <w:pPr>
        <w:pStyle w:val="DanceBody"/>
      </w:pPr>
      <w:r>
        <w:t>33-36</w:t>
      </w:r>
      <w:r>
        <w:tab/>
        <w:t>2s+4s dance 1/2 R&amp;L (all now in orig places)</w:t>
      </w:r>
    </w:p>
    <w:p w:rsidR="00B11EB3" w:rsidRDefault="00B11EB3" w:rsidP="00B11EB3">
      <w:pPr>
        <w:pStyle w:val="DanceBody"/>
      </w:pPr>
      <w:r>
        <w:t>37-40</w:t>
      </w:r>
      <w:r>
        <w:tab/>
        <w:t>1s+3s turning inwards cast behind corners into lines of 4 across</w:t>
      </w:r>
    </w:p>
    <w:p w:rsidR="00B11EB3" w:rsidRDefault="00B11EB3" w:rsidP="00B11EB3">
      <w:pPr>
        <w:pStyle w:val="DanceBody"/>
      </w:pPr>
      <w:r>
        <w:t>41-48</w:t>
      </w:r>
      <w:r>
        <w:tab/>
        <w:t>All dance reels of 4 across set with (all ending in orig places)</w:t>
      </w:r>
    </w:p>
    <w:p w:rsidR="00B11EB3" w:rsidRDefault="00B11EB3" w:rsidP="00B11EB3">
      <w:pPr>
        <w:pStyle w:val="DanceBody"/>
      </w:pPr>
      <w:r>
        <w:t>49-52</w:t>
      </w:r>
      <w:r>
        <w:tab/>
        <w:t>4s+2s turning inwards cast behind corners to form lines of 4 on sides</w:t>
      </w:r>
    </w:p>
    <w:p w:rsidR="00B11EB3" w:rsidRDefault="00B11EB3" w:rsidP="00B11EB3">
      <w:pPr>
        <w:pStyle w:val="DanceBody"/>
      </w:pPr>
      <w:r>
        <w:t>53-60</w:t>
      </w:r>
      <w:r>
        <w:tab/>
        <w:t>All dance reels of 4 up/down (all ending in orig places)</w:t>
      </w:r>
    </w:p>
    <w:p w:rsidR="00B11EB3" w:rsidRDefault="00B11EB3" w:rsidP="00B11EB3">
      <w:pPr>
        <w:pStyle w:val="DanceBody"/>
        <w:keepNext w:val="0"/>
      </w:pPr>
      <w:r>
        <w:t>61-64</w:t>
      </w:r>
      <w:r>
        <w:tab/>
        <w:t>All turn partners RH 1.3/4 times to end with Ladies in centre facing partners</w:t>
      </w:r>
    </w:p>
    <w:p w:rsidR="00B11EB3" w:rsidRDefault="00B11EB3" w:rsidP="00B11EB3"/>
    <w:p w:rsidR="00B11EB3" w:rsidRDefault="00B11EB3" w:rsidP="00B11EB3">
      <w:pPr>
        <w:pStyle w:val="Minicrib"/>
      </w:pPr>
      <w:r>
        <w:t>MRS ELSPETH SINCLAIRS STRATHSPEY  (S3x32)  3C set</w:t>
      </w:r>
      <w:r>
        <w:tab/>
        <w:t>M Mulligan</w:t>
      </w:r>
    </w:p>
    <w:p w:rsidR="00B11EB3" w:rsidRDefault="00B11EB3" w:rsidP="00B11EB3">
      <w:pPr>
        <w:pStyle w:val="DanceBody"/>
      </w:pPr>
      <w:r>
        <w:t xml:space="preserve"> 1- 8</w:t>
      </w:r>
      <w:r>
        <w:tab/>
        <w:t>All set, 1s lead down middle &amp; cross over to cast up to 2</w:t>
      </w:r>
      <w:r w:rsidRPr="00972EEB">
        <w:t>nd</w:t>
      </w:r>
      <w:r>
        <w:t xml:space="preserve"> pl</w:t>
      </w:r>
      <w:r w:rsidRPr="00BA6B4D">
        <w:rPr>
          <w:b/>
        </w:rPr>
        <w:t xml:space="preserve"> </w:t>
      </w:r>
      <w:r>
        <w:rPr>
          <w:b/>
        </w:rPr>
        <w:t xml:space="preserve">as </w:t>
      </w:r>
      <w:r>
        <w:t>2s set &amp; cross RH to 3</w:t>
      </w:r>
      <w:r w:rsidRPr="00972EEB">
        <w:t>rd</w:t>
      </w:r>
      <w:r>
        <w:t xml:space="preserve"> pl</w:t>
      </w:r>
      <w:r w:rsidRPr="00BA6B4D">
        <w:rPr>
          <w:b/>
        </w:rPr>
        <w:t xml:space="preserve"> </w:t>
      </w:r>
      <w:r>
        <w:rPr>
          <w:b/>
        </w:rPr>
        <w:t xml:space="preserve">as </w:t>
      </w:r>
      <w:r>
        <w:t>3s cast up to 1</w:t>
      </w:r>
      <w:r w:rsidRPr="00972EEB">
        <w:t>st</w:t>
      </w:r>
      <w:r>
        <w:t xml:space="preserve"> place &amp; cross RH, all set.  (3)(1)(2)</w:t>
      </w:r>
    </w:p>
    <w:p w:rsidR="00B11EB3" w:rsidRDefault="00B11EB3" w:rsidP="00B11EB3">
      <w:pPr>
        <w:pStyle w:val="DanceBody"/>
      </w:pPr>
      <w:r>
        <w:t xml:space="preserve"> 9-16</w:t>
      </w:r>
      <w:r>
        <w:tab/>
        <w:t>1s+3s dance 1/2 diagonal reel of 4 (1L passes 3M LSh to start &amp; then Partner RSh), 1s+3s dance 1/2 Diamond Poussette 1s end opp sides.  3(1)(2)</w:t>
      </w:r>
    </w:p>
    <w:p w:rsidR="00B11EB3" w:rsidRDefault="00B11EB3" w:rsidP="00B11EB3">
      <w:pPr>
        <w:pStyle w:val="DanceBody"/>
      </w:pPr>
      <w:r>
        <w:t>17-24</w:t>
      </w:r>
      <w:r>
        <w:tab/>
        <w:t>1s+2s dance 1/2 diagonal reel of 4 (1M passes 2L LSh to start &amp; then Partner RSh), 1s+2s dance 1/2 Poussette ending 3(1)2</w:t>
      </w:r>
    </w:p>
    <w:p w:rsidR="00B11EB3" w:rsidRDefault="00B11EB3" w:rsidP="00B11EB3">
      <w:pPr>
        <w:pStyle w:val="DanceBody"/>
        <w:keepNext w:val="0"/>
      </w:pPr>
      <w:r>
        <w:t>25-32</w:t>
      </w:r>
      <w:r>
        <w:tab/>
        <w:t>1s cast right (1L up &amp; 1M down) to meet in centre, turn 2H, 1s dance out same end &amp; cast to 2</w:t>
      </w:r>
      <w:r w:rsidRPr="00972EEB">
        <w:t>nd</w:t>
      </w:r>
      <w:r>
        <w:t xml:space="preserve"> place own sides</w:t>
      </w:r>
    </w:p>
    <w:p w:rsidR="00B11EB3" w:rsidRDefault="00B11EB3" w:rsidP="00B11EB3"/>
    <w:p w:rsidR="00B11EB3" w:rsidRDefault="00B11EB3" w:rsidP="00B11EB3">
      <w:pPr>
        <w:pStyle w:val="Minicrib"/>
      </w:pPr>
      <w:r>
        <w:t>MRS ERNEST ALLAN'S STRATHSPEY  (S4x32)  4C set</w:t>
      </w:r>
      <w:r>
        <w:tab/>
        <w:t>I Cramb  B Cheyne &amp; John Drewry  Aberdeen Coll</w:t>
      </w:r>
    </w:p>
    <w:p w:rsidR="00B11EB3" w:rsidRDefault="00B11EB3" w:rsidP="00B11EB3">
      <w:pPr>
        <w:pStyle w:val="DanceBody"/>
      </w:pPr>
      <w:r>
        <w:t xml:space="preserve"> 1- 8</w:t>
      </w:r>
      <w:r>
        <w:tab/>
        <w:t>All dance RSh round partners &amp; back, 1L &amp; 4M cast down/up 1 place, meet &amp; 3/4 turn RH</w:t>
      </w:r>
      <w:r w:rsidRPr="00BA6B4D">
        <w:rPr>
          <w:b/>
        </w:rPr>
        <w:t xml:space="preserve"> while </w:t>
      </w:r>
      <w:r>
        <w:t>partners cross &amp; cast 1 place</w:t>
      </w:r>
    </w:p>
    <w:p w:rsidR="00B11EB3" w:rsidRDefault="00B11EB3" w:rsidP="00B11EB3">
      <w:pPr>
        <w:pStyle w:val="DanceBody"/>
      </w:pPr>
      <w:r>
        <w:t xml:space="preserve"> 9-16</w:t>
      </w:r>
      <w:r>
        <w:tab/>
        <w:t>1s+4s dance RH across, LH back to end facing corners</w:t>
      </w:r>
    </w:p>
    <w:p w:rsidR="00B11EB3" w:rsidRDefault="00B11EB3" w:rsidP="00B11EB3">
      <w:pPr>
        <w:pStyle w:val="DanceBody"/>
      </w:pPr>
      <w:r>
        <w:t>17-24</w:t>
      </w:r>
      <w:r>
        <w:tab/>
        <w:t>All dance reels of 4 on sides ending 2 (1)(4) 3</w:t>
      </w:r>
    </w:p>
    <w:p w:rsidR="00B11EB3" w:rsidRDefault="00B11EB3" w:rsidP="00B11EB3">
      <w:pPr>
        <w:pStyle w:val="DanceBody"/>
        <w:keepNext w:val="0"/>
      </w:pPr>
      <w:r>
        <w:t>25-32</w:t>
      </w:r>
      <w:r>
        <w:tab/>
        <w:t>1s+4s lead up to top, cast to 4</w:t>
      </w:r>
      <w:r w:rsidRPr="00972EEB">
        <w:t>th</w:t>
      </w:r>
      <w:r>
        <w:t>/3</w:t>
      </w:r>
      <w:r w:rsidRPr="00972EEB">
        <w:t>rd</w:t>
      </w:r>
      <w:r>
        <w:t xml:space="preserve"> places opposite sides</w:t>
      </w:r>
      <w:r w:rsidRPr="00BA6B4D">
        <w:rPr>
          <w:b/>
        </w:rPr>
        <w:t xml:space="preserve"> while </w:t>
      </w:r>
      <w:r>
        <w:t>3s follow but cross &amp; cast to 2</w:t>
      </w:r>
      <w:r w:rsidRPr="00972EEB">
        <w:t>nd</w:t>
      </w:r>
      <w:r>
        <w:t xml:space="preserve"> place, 3s+4s+1s cross RH to own sides</w:t>
      </w:r>
    </w:p>
    <w:p w:rsidR="00B11EB3" w:rsidRDefault="00B11EB3" w:rsidP="00B11EB3"/>
    <w:p w:rsidR="00B11EB3" w:rsidRDefault="00B11EB3" w:rsidP="00B11EB3">
      <w:pPr>
        <w:pStyle w:val="Minicrib"/>
      </w:pPr>
      <w:r>
        <w:t>MRS ESTHER GOODFELLOW  (S8x32)  2C (4C Set)</w:t>
      </w:r>
      <w:r>
        <w:tab/>
        <w:t>May Macfarlane  Tayside Collection 1983-2003</w:t>
      </w:r>
    </w:p>
    <w:p w:rsidR="00B11EB3" w:rsidRDefault="00B11EB3" w:rsidP="00B11EB3">
      <w:pPr>
        <w:pStyle w:val="DanceBody"/>
      </w:pPr>
      <w:r>
        <w:t xml:space="preserve"> 1- 8</w:t>
      </w:r>
      <w:r>
        <w:tab/>
        <w:t>1s &amp; 2s set, turn partners 2H once round opening out to circle 4H round to left</w:t>
      </w:r>
    </w:p>
    <w:p w:rsidR="00B11EB3" w:rsidRDefault="00B11EB3" w:rsidP="00B11EB3">
      <w:pPr>
        <w:pStyle w:val="DanceBody"/>
      </w:pPr>
      <w:r>
        <w:t xml:space="preserve"> 9-16</w:t>
      </w:r>
      <w:r>
        <w:tab/>
        <w:t>1s+2s Set+Link; 1s cross RH, 1s turn 2s on sides (1L+2M – RH, 1M+2L – LH) to finish in a line of 4 facing down</w:t>
      </w:r>
    </w:p>
    <w:p w:rsidR="00B11EB3" w:rsidRDefault="00B11EB3" w:rsidP="00B11EB3">
      <w:pPr>
        <w:pStyle w:val="DanceBody"/>
      </w:pPr>
      <w:r>
        <w:t>17-24</w:t>
      </w:r>
      <w:r>
        <w:tab/>
        <w:t>All dance down, turn right about &amp; dance up finishing 1s between 2s (1L facing 2M, 1M facing 2L)</w:t>
      </w:r>
    </w:p>
    <w:p w:rsidR="00B11EB3" w:rsidRDefault="00B11EB3" w:rsidP="00B11EB3">
      <w:pPr>
        <w:pStyle w:val="DanceBody"/>
        <w:keepNext w:val="0"/>
      </w:pPr>
      <w:r>
        <w:t>25-32</w:t>
      </w:r>
      <w:r>
        <w:tab/>
        <w:t>1s+2s dance reel of 4 across the dance, 1s finish in 2nd place</w:t>
      </w:r>
    </w:p>
    <w:p w:rsidR="00B11EB3" w:rsidRDefault="00B11EB3" w:rsidP="00B11EB3"/>
    <w:p w:rsidR="00B11EB3" w:rsidRDefault="00B11EB3" w:rsidP="00B11EB3">
      <w:pPr>
        <w:pStyle w:val="Minicrib"/>
      </w:pPr>
      <w:r>
        <w:t>MRS GARTHLAND'S STRATHSPEY  (S8x32)  3C (4C set)</w:t>
      </w:r>
      <w:r>
        <w:tab/>
        <w:t>5 Traditional SCDs 1965</w:t>
      </w:r>
    </w:p>
    <w:p w:rsidR="00B11EB3" w:rsidRDefault="00B11EB3" w:rsidP="00B11EB3">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B11EB3" w:rsidRDefault="00B11EB3" w:rsidP="00B11EB3">
      <w:pPr>
        <w:pStyle w:val="DanceBody"/>
      </w:pPr>
      <w:r>
        <w:t>17-24</w:t>
      </w:r>
      <w:r>
        <w:tab/>
        <w:t>1s lead down the middle &amp; back to 2</w:t>
      </w:r>
      <w:r w:rsidRPr="00972EEB">
        <w:t>nd</w:t>
      </w:r>
      <w:r>
        <w:t xml:space="preserve"> places</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MRS GRANT'S FANCY  (S8x32)  3C (4C set)</w:t>
      </w:r>
      <w:r>
        <w:tab/>
        <w:t>Longman &amp; Broderip  RSCDS Bk 9</w:t>
      </w:r>
    </w:p>
    <w:p w:rsidR="00B11EB3" w:rsidRDefault="00B11EB3" w:rsidP="00B11EB3">
      <w:pPr>
        <w:pStyle w:val="DanceBody"/>
      </w:pPr>
      <w:r>
        <w:t xml:space="preserve"> 1- 8</w:t>
      </w:r>
      <w:r>
        <w:tab/>
        <w:t>1s cast down own sides, turn out &amp; cast back to top</w:t>
      </w:r>
    </w:p>
    <w:p w:rsidR="00B11EB3" w:rsidRDefault="00B11EB3" w:rsidP="00B11EB3">
      <w:pPr>
        <w:pStyle w:val="DanceBody"/>
      </w:pPr>
      <w:r>
        <w:t xml:space="preserve"> 9-16</w:t>
      </w:r>
      <w:r>
        <w:tab/>
        <w:t>1s lead down the middle &amp; back to end 1L between 2s facing down &amp; 1M between 3s facing up</w:t>
      </w:r>
    </w:p>
    <w:p w:rsidR="00B11EB3" w:rsidRDefault="00B11EB3" w:rsidP="00B11EB3">
      <w:pPr>
        <w:pStyle w:val="DanceBody"/>
      </w:pPr>
      <w:r>
        <w:t>17-24</w:t>
      </w:r>
      <w:r>
        <w:tab/>
        <w:t>2s+1s+3s set twice with 1s turning onto own sides, 2s+1s+3s set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MRS HAMILTON OF EAGLEMOUNT  (S3x40)  3C set</w:t>
      </w:r>
      <w:r>
        <w:tab/>
        <w:t>Jean Noble  Golden Ghillies</w:t>
      </w:r>
    </w:p>
    <w:p w:rsidR="00B11EB3" w:rsidRDefault="00B11EB3" w:rsidP="00B11EB3">
      <w:pPr>
        <w:pStyle w:val="DanceBody"/>
      </w:pPr>
      <w:r>
        <w:t xml:space="preserve"> 1- 8</w:t>
      </w:r>
      <w:r>
        <w:tab/>
        <w:t>1s+2s Set+Link &amp; dance RH across</w:t>
      </w:r>
    </w:p>
    <w:p w:rsidR="00B11EB3" w:rsidRDefault="00B11EB3" w:rsidP="00B11EB3">
      <w:pPr>
        <w:pStyle w:val="DanceBody"/>
      </w:pPr>
      <w:r>
        <w:t xml:space="preserve"> 9-16</w:t>
      </w:r>
      <w:r>
        <w:tab/>
        <w:t>1s+3s Set+Link &amp; dance RH across</w:t>
      </w:r>
    </w:p>
    <w:p w:rsidR="00B11EB3" w:rsidRDefault="00B11EB3" w:rsidP="00B11EB3">
      <w:pPr>
        <w:pStyle w:val="DanceBody"/>
      </w:pPr>
      <w:r>
        <w:t>17-24</w:t>
      </w:r>
      <w:r>
        <w:tab/>
        <w:t>1s set &amp; dance up to top, 1s cast to face 1</w:t>
      </w:r>
      <w:r w:rsidRPr="00972EEB">
        <w:t>st</w:t>
      </w:r>
      <w:r>
        <w:t xml:space="preserve"> corners</w:t>
      </w:r>
    </w:p>
    <w:p w:rsidR="00B11EB3" w:rsidRDefault="00B11EB3" w:rsidP="00B11EB3">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B11EB3" w:rsidRDefault="00B11EB3" w:rsidP="00B11EB3">
      <w:pPr>
        <w:pStyle w:val="DanceBody"/>
        <w:keepNext w:val="0"/>
      </w:pPr>
      <w:r>
        <w:t>33-40</w:t>
      </w:r>
      <w:r>
        <w:tab/>
        <w:t>1s dance reels of 3 on own sides giving RSh to 3</w:t>
      </w:r>
      <w:r w:rsidRPr="00972EEB">
        <w:t>rd</w:t>
      </w:r>
      <w:r>
        <w:t xml:space="preserve"> corners (Man up, Lady down) &amp; end changing places with 3s (Men LH, Ladies RH)</w:t>
      </w:r>
    </w:p>
    <w:p w:rsidR="00B11EB3" w:rsidRDefault="00B11EB3" w:rsidP="00B11EB3"/>
    <w:p w:rsidR="00B11EB3" w:rsidRDefault="00B11EB3" w:rsidP="00B11EB3">
      <w:pPr>
        <w:pStyle w:val="Minicrib"/>
      </w:pPr>
      <w:r>
        <w:t>MRS HAMILTON OF WISHAW  (S8x32)  3C (4C set)</w:t>
      </w:r>
      <w:r>
        <w:tab/>
        <w:t>John Drewry  RSCDS Bk 23</w:t>
      </w:r>
    </w:p>
    <w:p w:rsidR="00B11EB3" w:rsidRDefault="00B11EB3" w:rsidP="00B11EB3">
      <w:pPr>
        <w:pStyle w:val="DanceBody"/>
      </w:pPr>
      <w:r w:rsidRPr="000D60D4">
        <w:t xml:space="preserve"> 1- 8</w:t>
      </w:r>
      <w:r w:rsidRPr="000D60D4">
        <w:tab/>
        <w:t>1s set, dance down below 3s, cast up round 3s &amp; dance to top</w:t>
      </w:r>
      <w:r>
        <w:t xml:space="preserve"> facing out </w:t>
      </w:r>
      <w:r>
        <w:rPr>
          <w:b/>
        </w:rPr>
        <w:t>while</w:t>
      </w:r>
    </w:p>
    <w:p w:rsidR="00B11EB3" w:rsidRPr="000D60D4" w:rsidRDefault="00B11EB3" w:rsidP="00B11EB3">
      <w:pPr>
        <w:pStyle w:val="DanceBody"/>
      </w:pPr>
      <w:r w:rsidRPr="000D60D4">
        <w:tab/>
        <w:t xml:space="preserve">Bar 3: </w:t>
      </w:r>
      <w:r>
        <w:t xml:space="preserve"> </w:t>
      </w:r>
      <w:r w:rsidRPr="000D60D4">
        <w:t>2s set, dance down below 3s then cast up round 3s to 2nd place</w:t>
      </w:r>
    </w:p>
    <w:p w:rsidR="00B11EB3" w:rsidRPr="000D60D4" w:rsidRDefault="00B11EB3" w:rsidP="00B11EB3">
      <w:pPr>
        <w:pStyle w:val="DanceBody"/>
      </w:pPr>
      <w:r w:rsidRPr="000D60D4">
        <w:tab/>
        <w:t>Bar 5</w:t>
      </w:r>
      <w:r w:rsidRPr="000D60D4">
        <w:rPr>
          <w:b/>
        </w:rPr>
        <w:t>:</w:t>
      </w:r>
      <w:r w:rsidRPr="000D60D4">
        <w:t xml:space="preserve"> </w:t>
      </w:r>
      <w:r>
        <w:t xml:space="preserve"> </w:t>
      </w:r>
      <w:r w:rsidRPr="000D60D4">
        <w:t>3s set, dance in &amp; down touching hands &amp; cast back to 3rd place</w:t>
      </w:r>
      <w:r>
        <w:t xml:space="preserve"> facing out</w:t>
      </w:r>
    </w:p>
    <w:p w:rsidR="00B11EB3" w:rsidRDefault="00B11EB3" w:rsidP="00B11EB3">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B11EB3" w:rsidRDefault="00B11EB3" w:rsidP="00B11EB3">
      <w:pPr>
        <w:pStyle w:val="DanceBody"/>
      </w:pPr>
      <w:r>
        <w:tab/>
        <w:t xml:space="preserve">Bar 11:  </w:t>
      </w:r>
      <w:r w:rsidRPr="000D60D4">
        <w:t>1s cross RH to 3rd pl</w:t>
      </w:r>
      <w:r>
        <w:t>ace</w:t>
      </w:r>
      <w:r w:rsidRPr="000D60D4">
        <w:t xml:space="preserve"> o</w:t>
      </w:r>
      <w:r>
        <w:t>pp side &amp; continue reel</w:t>
      </w:r>
    </w:p>
    <w:p w:rsidR="00B11EB3" w:rsidRPr="000D60D4" w:rsidRDefault="00B11EB3" w:rsidP="00B11EB3">
      <w:pPr>
        <w:pStyle w:val="DanceBody"/>
      </w:pPr>
      <w:r>
        <w:tab/>
        <w:t xml:space="preserve">Bars 15-16:  1s lead up (RH) &amp; 1/2 turn </w:t>
      </w:r>
      <w:r w:rsidRPr="000D60D4">
        <w:t>to finish NHJ facing down, 2s finish in middle facing up, 3s in 3rd place</w:t>
      </w:r>
    </w:p>
    <w:p w:rsidR="00B11EB3" w:rsidRPr="000D60D4" w:rsidRDefault="00B11EB3" w:rsidP="00B11EB3">
      <w:pPr>
        <w:pStyle w:val="DanceBody"/>
      </w:pPr>
      <w:r w:rsidRPr="000D60D4">
        <w:t>17-24</w:t>
      </w:r>
      <w:r w:rsidRPr="000D60D4">
        <w:tab/>
        <w:t>1s+2s dance the Rondel.  1s in 2nd place face down</w:t>
      </w:r>
    </w:p>
    <w:p w:rsidR="00B11EB3" w:rsidRPr="000D60D4" w:rsidRDefault="00B11EB3" w:rsidP="00B11EB3">
      <w:pPr>
        <w:pStyle w:val="DanceBody"/>
        <w:keepNext w:val="0"/>
      </w:pPr>
      <w:r w:rsidRPr="000D60D4">
        <w:t>25-32</w:t>
      </w:r>
      <w:r w:rsidRPr="000D60D4">
        <w:tab/>
        <w:t>2s+1s+3s dance Grand Chain</w:t>
      </w:r>
      <w:r>
        <w:t>. 2 1 3</w:t>
      </w:r>
    </w:p>
    <w:p w:rsidR="00B11EB3" w:rsidRDefault="00B11EB3" w:rsidP="00B11EB3"/>
    <w:p w:rsidR="00B11EB3" w:rsidRDefault="00B11EB3" w:rsidP="00B11EB3">
      <w:pPr>
        <w:pStyle w:val="Minicrib"/>
      </w:pPr>
      <w:r>
        <w:t>MRS HELEN BAILLIE  (S8x32)  3C (4C set)</w:t>
      </w:r>
      <w:r>
        <w:tab/>
        <w:t>B Baillie  Skye Coll 2</w:t>
      </w:r>
    </w:p>
    <w:p w:rsidR="00B11EB3" w:rsidRDefault="00B11EB3" w:rsidP="00B11EB3">
      <w:pPr>
        <w:pStyle w:val="DanceBody"/>
      </w:pPr>
      <w:r>
        <w:t xml:space="preserve"> 1- 8</w:t>
      </w:r>
      <w:r>
        <w:tab/>
        <w:t>1s+2s+3s turn 2H, 1M followed by 2M+3M cross &amp; dance down Ladies side</w:t>
      </w:r>
      <w:r w:rsidRPr="00BA6B4D">
        <w:rPr>
          <w:b/>
        </w:rPr>
        <w:t xml:space="preserve"> while </w:t>
      </w:r>
      <w:r>
        <w:t>3L followed by 2L+1L cross &amp; dance up Men's side</w:t>
      </w:r>
    </w:p>
    <w:p w:rsidR="00B11EB3" w:rsidRDefault="00B11EB3" w:rsidP="00B11EB3">
      <w:pPr>
        <w:pStyle w:val="DanceBody"/>
      </w:pPr>
      <w:r>
        <w:t xml:space="preserve"> 9-16</w:t>
      </w:r>
      <w:r>
        <w:tab/>
        <w:t>1s+2s+3s turn 2H, 1M followed by 2M+3M cross &amp; dance up Men's side</w:t>
      </w:r>
      <w:r w:rsidRPr="00BA6B4D">
        <w:rPr>
          <w:b/>
        </w:rPr>
        <w:t xml:space="preserve"> while </w:t>
      </w:r>
      <w:r>
        <w:t>3L followed by 2L+1L cross &amp; dance down Ladies side</w:t>
      </w:r>
    </w:p>
    <w:p w:rsidR="00B11EB3" w:rsidRDefault="00B11EB3" w:rsidP="00B11EB3">
      <w:pPr>
        <w:pStyle w:val="DanceBody"/>
      </w:pPr>
      <w:r>
        <w:t>17-24</w:t>
      </w:r>
      <w:r>
        <w:tab/>
        <w:t>1s followed by 2s+3s dance down the middle, cast &amp; lead up (1s+2s end in middle)</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MRS HENRY'S BONNET  (J8x32)  3C (4C set)</w:t>
      </w:r>
      <w:r>
        <w:tab/>
        <w:t>B Redfearn</w:t>
      </w:r>
    </w:p>
    <w:p w:rsidR="00B11EB3" w:rsidRDefault="00B11EB3" w:rsidP="00B11EB3">
      <w:pPr>
        <w:pStyle w:val="DanceBody"/>
      </w:pPr>
      <w:r>
        <w:t xml:space="preserve"> 1- 8</w:t>
      </w:r>
      <w:r>
        <w:tab/>
        <w:t>1s+2s dance RH across &amp; chase clockwise 1/2 way</w:t>
      </w:r>
    </w:p>
    <w:p w:rsidR="00B11EB3" w:rsidRDefault="00B11EB3" w:rsidP="00B11EB3">
      <w:pPr>
        <w:pStyle w:val="DanceBody"/>
      </w:pPr>
      <w:r>
        <w:t xml:space="preserve"> 9-16</w:t>
      </w:r>
      <w:r>
        <w:tab/>
        <w:t>1s+3s dance LH across &amp; chase anticlockwise 1/2 way</w:t>
      </w:r>
    </w:p>
    <w:p w:rsidR="00B11EB3" w:rsidRDefault="00B11EB3" w:rsidP="00B11EB3">
      <w:pPr>
        <w:pStyle w:val="DanceBody"/>
      </w:pPr>
      <w:r>
        <w:t>17-24</w:t>
      </w:r>
      <w:r>
        <w:tab/>
        <w:t>3s+1s dance 1/2 R&amp;L (Start RH on sides), 2s+1s dance 1/2 R&amp;L (Start RH on sides)</w:t>
      </w:r>
    </w:p>
    <w:p w:rsidR="00B11EB3" w:rsidRDefault="00B11EB3" w:rsidP="00B11EB3">
      <w:pPr>
        <w:pStyle w:val="DanceBody"/>
        <w:keepNext w:val="0"/>
      </w:pPr>
      <w:r>
        <w:t>25-32</w:t>
      </w:r>
      <w:r>
        <w:tab/>
        <w:t>1s set, cast 1 place &amp; turn RH</w:t>
      </w:r>
    </w:p>
    <w:p w:rsidR="00B11EB3" w:rsidRDefault="00B11EB3" w:rsidP="00B11EB3"/>
    <w:p w:rsidR="00B11EB3" w:rsidRDefault="00B11EB3" w:rsidP="00B11EB3">
      <w:pPr>
        <w:pStyle w:val="Minicrib"/>
      </w:pPr>
      <w:r>
        <w:t>MRS HEPBURN BELCHES  (R8x48)  3C (4C set)</w:t>
      </w:r>
      <w:r>
        <w:tab/>
        <w:t>J Bowie</w:t>
      </w:r>
    </w:p>
    <w:p w:rsidR="00B11EB3" w:rsidRDefault="00B11EB3" w:rsidP="00B11EB3">
      <w:pPr>
        <w:pStyle w:val="DanceBody"/>
      </w:pPr>
      <w:r>
        <w:t xml:space="preserve"> 1- 8</w:t>
      </w:r>
      <w:r>
        <w:tab/>
        <w:t>1s+2s+3s set twice, cross RH</w:t>
      </w:r>
    </w:p>
    <w:p w:rsidR="00B11EB3" w:rsidRDefault="00B11EB3" w:rsidP="00B11EB3">
      <w:pPr>
        <w:pStyle w:val="DanceBody"/>
      </w:pPr>
      <w:r>
        <w:t xml:space="preserve"> 9-16</w:t>
      </w:r>
      <w:r>
        <w:tab/>
        <w:t>1s+2s+3s set twice, cross RH</w:t>
      </w:r>
    </w:p>
    <w:p w:rsidR="00B11EB3" w:rsidRDefault="00B11EB3" w:rsidP="00B11EB3">
      <w:pPr>
        <w:pStyle w:val="DanceBody"/>
      </w:pPr>
      <w:r>
        <w:t>17-24</w:t>
      </w:r>
      <w:r>
        <w:tab/>
        <w:t>1s+2s dance reel of 4 (1L &amp; 2M pass LSh to start) &amp; 1s pass LSh to face 3s</w:t>
      </w:r>
    </w:p>
    <w:p w:rsidR="00B11EB3" w:rsidRDefault="00B11EB3" w:rsidP="00B11EB3">
      <w:pPr>
        <w:pStyle w:val="DanceBody"/>
      </w:pPr>
      <w:r>
        <w:t>25-32</w:t>
      </w:r>
      <w:r>
        <w:tab/>
        <w:t>1s+3s dance reel of 4 (1M &amp; 3L pass LSh to start) &amp; 1s end in 2</w:t>
      </w:r>
      <w:r w:rsidRPr="00972EEB">
        <w:t>nd</w:t>
      </w:r>
      <w:r>
        <w:t xml:space="preserve"> place</w:t>
      </w:r>
    </w:p>
    <w:p w:rsidR="00B11EB3" w:rsidRDefault="00B11EB3" w:rsidP="00B11EB3">
      <w:pPr>
        <w:pStyle w:val="DanceBody"/>
      </w:pPr>
      <w:r>
        <w:t>33-40</w:t>
      </w:r>
      <w:r>
        <w:tab/>
        <w:t>1s+3s dance RH across &amp; LH across to places</w:t>
      </w:r>
    </w:p>
    <w:p w:rsidR="00B11EB3" w:rsidRDefault="00B11EB3" w:rsidP="00B11EB3">
      <w:pPr>
        <w:pStyle w:val="DanceBody"/>
        <w:keepNext w:val="0"/>
      </w:pPr>
      <w:r>
        <w:t>41-48</w:t>
      </w:r>
      <w:r>
        <w:tab/>
        <w:t>2s+1s dance R&amp;L</w:t>
      </w:r>
    </w:p>
    <w:p w:rsidR="00B11EB3" w:rsidRDefault="00B11EB3" w:rsidP="00B11EB3"/>
    <w:p w:rsidR="00B11EB3" w:rsidRDefault="00B11EB3" w:rsidP="00B11EB3">
      <w:pPr>
        <w:pStyle w:val="Minicrib"/>
      </w:pPr>
      <w:r>
        <w:t>MRS HILL'S DELIGHT  (R8x32)  3C (4C set)</w:t>
      </w:r>
      <w:r>
        <w:tab/>
        <w:t>RSCDS Bk 28</w:t>
      </w:r>
    </w:p>
    <w:p w:rsidR="00B11EB3" w:rsidRPr="00630631" w:rsidRDefault="00B11EB3" w:rsidP="00B11EB3">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B11EB3" w:rsidRPr="00630631" w:rsidRDefault="00B11EB3" w:rsidP="00B11EB3">
      <w:pPr>
        <w:pStyle w:val="DanceBody"/>
      </w:pPr>
      <w:r w:rsidRPr="00630631">
        <w:t xml:space="preserve"> 5- 8</w:t>
      </w:r>
      <w:r w:rsidRPr="00630631">
        <w:tab/>
        <w:t>1s turn 3s (1M+3L RH, 1L+3M LH) to end 1s between 3s all facing up in line across; 1s+3s set</w:t>
      </w:r>
    </w:p>
    <w:p w:rsidR="00B11EB3" w:rsidRPr="00630631" w:rsidRDefault="00B11EB3" w:rsidP="00B11EB3">
      <w:pPr>
        <w:pStyle w:val="DanceBody"/>
      </w:pPr>
      <w:r w:rsidRPr="00630631">
        <w:t xml:space="preserve"> 9-12</w:t>
      </w:r>
      <w:r w:rsidRPr="00630631">
        <w:tab/>
        <w:t>1s slip step up middle (2 bars), drop hands nearest bottom of set, &amp; both set as 1L pulls back RSh to face 2L &amp; 1M faces 2M (2s set 11-12)</w:t>
      </w:r>
    </w:p>
    <w:p w:rsidR="00B11EB3" w:rsidRPr="00630631" w:rsidRDefault="00B11EB3" w:rsidP="00B11EB3">
      <w:pPr>
        <w:pStyle w:val="DanceBody"/>
      </w:pPr>
      <w:r w:rsidRPr="00630631">
        <w:t>13-16</w:t>
      </w:r>
      <w:r w:rsidRPr="00630631">
        <w:tab/>
        <w:t>1s 3/4 turn 2s (1M+2M LH, 1L+2L RH), 1s end in 2nd place own side, 2s in 1st place, 2s+1s set to partners. 2 1 3</w:t>
      </w:r>
    </w:p>
    <w:p w:rsidR="00B11EB3" w:rsidRPr="00630631" w:rsidRDefault="00B11EB3" w:rsidP="00B11EB3">
      <w:pPr>
        <w:pStyle w:val="DanceBody"/>
      </w:pPr>
      <w:r w:rsidRPr="00630631">
        <w:t>17-24</w:t>
      </w:r>
      <w:r w:rsidRPr="00630631">
        <w:tab/>
        <w:t>2s+1s dance 1/2 R&amp;L with full LH turn on opp sides; 2s cross RH to own sides (in top place)</w:t>
      </w:r>
      <w:r w:rsidRPr="00630631">
        <w:rPr>
          <w:b/>
        </w:rPr>
        <w:t xml:space="preserve"> as </w:t>
      </w:r>
      <w:r w:rsidRPr="00630631">
        <w:t>1s cross &amp; dance RSh round 3rd corners back to 2nd place own sides facing down</w:t>
      </w:r>
    </w:p>
    <w:p w:rsidR="00B11EB3" w:rsidRPr="00630631" w:rsidRDefault="00B11EB3" w:rsidP="00B11EB3">
      <w:pPr>
        <w:pStyle w:val="DanceBody"/>
        <w:keepNext w:val="0"/>
      </w:pPr>
      <w:r w:rsidRPr="00630631">
        <w:t>25-32</w:t>
      </w:r>
      <w:r w:rsidRPr="00630631">
        <w:tab/>
        <w:t>2s+1s+3s dance Grand Chain</w:t>
      </w:r>
    </w:p>
    <w:p w:rsidR="00B11EB3" w:rsidRDefault="00B11EB3" w:rsidP="00B11EB3"/>
    <w:p w:rsidR="00B11EB3" w:rsidRDefault="00B11EB3" w:rsidP="00B11EB3">
      <w:pPr>
        <w:pStyle w:val="Minicrib"/>
      </w:pPr>
      <w:r>
        <w:t>MRS INA WILSON  (R8x32)  3C (4C Set)</w:t>
      </w:r>
      <w:r>
        <w:tab/>
        <w:t>M Morrison</w:t>
      </w:r>
    </w:p>
    <w:p w:rsidR="00B11EB3" w:rsidRDefault="00B11EB3" w:rsidP="00B11EB3">
      <w:pPr>
        <w:pStyle w:val="DanceBody"/>
      </w:pPr>
      <w:r>
        <w:t xml:space="preserve"> 1- 8</w:t>
      </w:r>
      <w:r>
        <w:tab/>
        <w:t>1s set, 1L followed by partner casts 1 place, crosses down between 3s, casts up Men's side &amp; into centre</w:t>
      </w:r>
    </w:p>
    <w:p w:rsidR="00B11EB3" w:rsidRDefault="00B11EB3" w:rsidP="00B11EB3">
      <w:pPr>
        <w:pStyle w:val="DanceBody"/>
      </w:pPr>
      <w:r>
        <w:t xml:space="preserve"> 9-16</w:t>
      </w:r>
      <w:r>
        <w:tab/>
        <w:t>1s dance LH across with 2s &amp; RH across with 3s</w:t>
      </w:r>
    </w:p>
    <w:p w:rsidR="00B11EB3" w:rsidRDefault="00B11EB3" w:rsidP="00B11EB3">
      <w:pPr>
        <w:pStyle w:val="DanceBody"/>
      </w:pPr>
      <w:r>
        <w:t>17-24</w:t>
      </w:r>
      <w:r>
        <w:tab/>
        <w:t>1L followed by partner casts down 1 place on Ladies side, crosses up between 3s &amp; turns right about to turn partner RH to 2</w:t>
      </w:r>
      <w:r w:rsidRPr="00972EEB">
        <w:t>nd</w:t>
      </w:r>
      <w:r>
        <w:t xml:space="preserve"> places own sides</w:t>
      </w:r>
    </w:p>
    <w:p w:rsidR="00B11EB3" w:rsidRDefault="00B11EB3" w:rsidP="00B11EB3">
      <w:pPr>
        <w:pStyle w:val="DanceBody"/>
        <w:keepNext w:val="0"/>
      </w:pPr>
      <w:r>
        <w:t>25-32</w:t>
      </w:r>
      <w:r>
        <w:tab/>
        <w:t>2s+1s+3s circle 6H round to left for 6 steps, pivot left &amp; chase back to places</w:t>
      </w:r>
    </w:p>
    <w:p w:rsidR="00B11EB3" w:rsidRDefault="00B11EB3" w:rsidP="00B11EB3"/>
    <w:p w:rsidR="00B11EB3" w:rsidRDefault="00B11EB3" w:rsidP="00B11EB3">
      <w:pPr>
        <w:pStyle w:val="Minicrib"/>
      </w:pPr>
      <w:r>
        <w:t>MRS JAPPY'S MEASURE  (S8x32)  3C (4C set)</w:t>
      </w:r>
      <w:r>
        <w:tab/>
        <w:t>Bill Zobel  Dancing on Air</w:t>
      </w:r>
    </w:p>
    <w:p w:rsidR="00B11EB3" w:rsidRDefault="00B11EB3" w:rsidP="00B11EB3">
      <w:pPr>
        <w:pStyle w:val="DanceBody"/>
      </w:pPr>
      <w:r>
        <w:t xml:space="preserve"> 1- 8</w:t>
      </w:r>
      <w:r>
        <w:tab/>
        <w:t xml:space="preserve">1s+2s set, cross (Ladies dance across passing between Men); 1s turn 1.1/2 RH moving down </w:t>
      </w:r>
      <w:r>
        <w:rPr>
          <w:b/>
        </w:rPr>
        <w:t>while</w:t>
      </w:r>
      <w:r>
        <w:t xml:space="preserve"> 2s cross LH &amp; cast up to 1st place</w:t>
      </w:r>
    </w:p>
    <w:p w:rsidR="00B11EB3" w:rsidRDefault="00B11EB3" w:rsidP="00B11EB3">
      <w:pPr>
        <w:pStyle w:val="DanceBody"/>
      </w:pPr>
      <w:r>
        <w:t xml:space="preserve"> 9-16</w:t>
      </w:r>
      <w:r>
        <w:tab/>
        <w:t>2s+1s+3s Adv+Ret (1 step each), 1s 1/2 turn 2H, pull back RSh to face 1st corners; 1s set to &amp; turn 1st corner 2H to end 1L between 2s facing down, 1M between 3s facing up</w:t>
      </w:r>
    </w:p>
    <w:p w:rsidR="00B11EB3" w:rsidRDefault="00B11EB3" w:rsidP="00B11EB3">
      <w:pPr>
        <w:pStyle w:val="DanceBody"/>
      </w:pPr>
      <w:r>
        <w:t>17-24</w:t>
      </w:r>
      <w:r>
        <w:tab/>
        <w:t>Lines of 3 Adv+Ret (1 step each), 1s 1/2 turn 2H, pull back RSh to face 2nd corners; 1s set to &amp; turn 2nd corner 2H. 1s end in 2nd place opp side</w:t>
      </w:r>
    </w:p>
    <w:p w:rsidR="00B11EB3" w:rsidRDefault="00B11EB3" w:rsidP="00B11EB3">
      <w:pPr>
        <w:pStyle w:val="DanceBody"/>
        <w:keepNext w:val="0"/>
      </w:pPr>
      <w:r>
        <w:t>25-32</w:t>
      </w:r>
      <w:r>
        <w:tab/>
        <w:t xml:space="preserve">1M+3s </w:t>
      </w:r>
      <w:r>
        <w:rPr>
          <w:b/>
        </w:rPr>
        <w:t xml:space="preserve">also </w:t>
      </w:r>
      <w:r>
        <w:t>1L+2s dance 6 bar r</w:t>
      </w:r>
      <w:r w:rsidRPr="00BB18CB">
        <w:t>eels</w:t>
      </w:r>
      <w:r>
        <w:t xml:space="preserve"> of 3 across (1M+3M &amp; 1L+2L pass RSh), Bars 31-32: 1s cross LH to 2nd place own side.  2 1 3</w:t>
      </w:r>
    </w:p>
    <w:p w:rsidR="00B11EB3" w:rsidRDefault="00B11EB3" w:rsidP="00B11EB3"/>
    <w:p w:rsidR="00B11EB3" w:rsidRDefault="00B11EB3" w:rsidP="00B11EB3">
      <w:pPr>
        <w:pStyle w:val="Minicrib"/>
      </w:pPr>
      <w:r>
        <w:t>MRS JAY ROBERTSON'S HORNPIPE  (H8x32)  3C (4C set)</w:t>
      </w:r>
      <w:r>
        <w:tab/>
        <w:t>Rob Sargent  New Ruthven (Winter) Hornpipe Coll</w:t>
      </w:r>
    </w:p>
    <w:p w:rsidR="00B11EB3" w:rsidRDefault="00B11EB3" w:rsidP="00B11EB3">
      <w:pPr>
        <w:pStyle w:val="DanceBody"/>
      </w:pPr>
      <w:r>
        <w:t xml:space="preserve"> 1- 8</w:t>
      </w:r>
      <w:r>
        <w:tab/>
        <w:t>1s dance round each other RSh &amp; cast 1 place, 1s dance 1/2 reels of 3 on sides</w:t>
      </w:r>
    </w:p>
    <w:p w:rsidR="00B11EB3" w:rsidRDefault="00B11EB3" w:rsidP="00B11EB3">
      <w:pPr>
        <w:pStyle w:val="DanceBody"/>
      </w:pPr>
      <w:r>
        <w:t xml:space="preserve"> 9-16</w:t>
      </w:r>
      <w:r>
        <w:tab/>
        <w:t>1s dance round each other LSh &amp; cast to 3</w:t>
      </w:r>
      <w:r w:rsidRPr="00972EEB">
        <w:t>rd</w:t>
      </w:r>
      <w:r>
        <w:t xml:space="preserve"> place, 1s dance 1/2 reflection reels of 3 with 3s+2s (1s in &amp; up to start)</w:t>
      </w:r>
    </w:p>
    <w:p w:rsidR="00B11EB3" w:rsidRDefault="00B11EB3" w:rsidP="00B11EB3">
      <w:pPr>
        <w:pStyle w:val="DanceBody"/>
      </w:pPr>
      <w:r>
        <w:t>17-24</w:t>
      </w:r>
      <w:r>
        <w:tab/>
        <w:t>1s followed by 2s+3s dance down &amp; 1s turn right about to dance 2 parallel 1/2 reels of 3 in middle (1s RSh to 2s to start)</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MRS LILLIAN MEIKLEJOHN  (R8x32) 3C (4C set)</w:t>
      </w:r>
      <w:r>
        <w:tab/>
        <w:t>L Broughton  Inverness Diamond Jubilee Coll</w:t>
      </w:r>
    </w:p>
    <w:p w:rsidR="00B11EB3" w:rsidRDefault="00B11EB3" w:rsidP="00B11EB3">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B11EB3" w:rsidRDefault="00B11EB3" w:rsidP="00B11EB3">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B11EB3" w:rsidRDefault="00B11EB3" w:rsidP="00B11EB3">
      <w:pPr>
        <w:pStyle w:val="DanceBody"/>
      </w:pPr>
      <w:r>
        <w:t>17-24</w:t>
      </w:r>
      <w:r>
        <w:tab/>
        <w:t>1s dance RH across (1M with 2L+3L, 1L with 2M+3M), 1s dance LH across with other couple 1L ending between 2s &amp; 1M between 3s</w:t>
      </w:r>
    </w:p>
    <w:p w:rsidR="00B11EB3" w:rsidRDefault="00B11EB3" w:rsidP="00B11EB3">
      <w:pPr>
        <w:pStyle w:val="DanceBody"/>
        <w:keepNext w:val="0"/>
      </w:pPr>
      <w:r>
        <w:t>25-32</w:t>
      </w:r>
      <w:r>
        <w:tab/>
        <w:t>All Adv+Ret up/down, 1s turn RH 1.1/4 times to end 2</w:t>
      </w:r>
      <w:r w:rsidRPr="00972EEB">
        <w:t>nd</w:t>
      </w:r>
      <w:r>
        <w:t xml:space="preserve"> place own sides</w:t>
      </w:r>
    </w:p>
    <w:p w:rsidR="00B11EB3" w:rsidRDefault="00B11EB3" w:rsidP="00B11EB3"/>
    <w:p w:rsidR="00B11EB3" w:rsidRDefault="00B11EB3" w:rsidP="00B11EB3">
      <w:pPr>
        <w:pStyle w:val="Minicrib"/>
      </w:pPr>
      <w:r>
        <w:t>MRS LITTEN'S REEL  (R8x32)  2C (4C set)</w:t>
      </w:r>
      <w:r>
        <w:tab/>
        <w:t>Stephen Webb  Berkhamsted Golden Jubilee</w:t>
      </w:r>
    </w:p>
    <w:p w:rsidR="00B11EB3" w:rsidRDefault="00B11EB3" w:rsidP="00B11EB3">
      <w:pPr>
        <w:pStyle w:val="DanceBody"/>
      </w:pPr>
      <w:r>
        <w:t xml:space="preserve"> 1- 8</w:t>
      </w:r>
      <w:r>
        <w:tab/>
        <w:t>1s cast behind lines, turn outwards &amp; dance up to place</w:t>
      </w:r>
    </w:p>
    <w:p w:rsidR="00B11EB3" w:rsidRDefault="00B11EB3" w:rsidP="00B11EB3">
      <w:pPr>
        <w:pStyle w:val="DanceBody"/>
      </w:pPr>
      <w:r>
        <w:t xml:space="preserve"> 9-16</w:t>
      </w:r>
      <w:r>
        <w:tab/>
        <w:t>1s+2s dance RH across, LH across</w:t>
      </w:r>
    </w:p>
    <w:p w:rsidR="00B11EB3" w:rsidRDefault="00B11EB3" w:rsidP="00B11EB3">
      <w:pPr>
        <w:pStyle w:val="DanceBody"/>
      </w:pPr>
      <w:r>
        <w:t>17-24</w:t>
      </w:r>
      <w:r>
        <w:tab/>
        <w:t>1s turn RH, cast (2s step up).  1s+2s dance DoSiDo</w:t>
      </w:r>
    </w:p>
    <w:p w:rsidR="00B11EB3" w:rsidRDefault="00B11EB3" w:rsidP="00B11EB3">
      <w:pPr>
        <w:pStyle w:val="DanceBody"/>
        <w:keepNext w:val="0"/>
      </w:pPr>
      <w:r>
        <w:t>25-32</w:t>
      </w:r>
      <w:r>
        <w:tab/>
        <w:t>2s+1s circle 4H round and back</w:t>
      </w:r>
    </w:p>
    <w:p w:rsidR="00B11EB3" w:rsidRDefault="00B11EB3" w:rsidP="00B11EB3"/>
    <w:p w:rsidR="00B11EB3" w:rsidRDefault="00B11EB3" w:rsidP="00B11EB3">
      <w:pPr>
        <w:pStyle w:val="Minicrib"/>
      </w:pPr>
      <w:r>
        <w:t>MRS MACARTHUR OF NETHERLEE  (M-2x(S32+R32))  Sq.Set</w:t>
      </w:r>
      <w:r>
        <w:tab/>
        <w:t>Jessie Hamilton</w:t>
      </w:r>
    </w:p>
    <w:p w:rsidR="00B11EB3" w:rsidRDefault="00B11EB3" w:rsidP="00B11EB3">
      <w:pPr>
        <w:pStyle w:val="DanceBody"/>
      </w:pPr>
      <w:r>
        <w:t>Strathspey</w:t>
      </w:r>
    </w:p>
    <w:p w:rsidR="00B11EB3" w:rsidRDefault="00B11EB3" w:rsidP="00B11EB3">
      <w:pPr>
        <w:pStyle w:val="DanceBody"/>
      </w:pPr>
      <w:r>
        <w:t xml:space="preserve"> 1- 8</w:t>
      </w:r>
      <w:r>
        <w:tab/>
        <w:t xml:space="preserve">All circle 8H round to left (3 bars), Men pull back LSh &amp; chase anticlockwise back to place </w:t>
      </w:r>
      <w:r>
        <w:rPr>
          <w:b/>
        </w:rPr>
        <w:t>while</w:t>
      </w:r>
      <w:r>
        <w:t xml:space="preserve"> Ladies dance RH across 1.1/2 round back to place</w:t>
      </w:r>
    </w:p>
    <w:p w:rsidR="00B11EB3" w:rsidRDefault="00B11EB3" w:rsidP="00B11EB3">
      <w:pPr>
        <w:pStyle w:val="DanceBody"/>
      </w:pPr>
      <w:r>
        <w:t xml:space="preserve"> 9-16</w:t>
      </w:r>
      <w:r>
        <w:tab/>
        <w:t xml:space="preserve">All circle 8H round to right (3 bars), Ladies pull back RSh &amp; chase clockwise back to place </w:t>
      </w:r>
      <w:r>
        <w:rPr>
          <w:b/>
        </w:rPr>
        <w:t>while</w:t>
      </w:r>
      <w:r>
        <w:t xml:space="preserve"> Men dance LH across 1.1/2 round back to place</w:t>
      </w:r>
    </w:p>
    <w:p w:rsidR="00B11EB3" w:rsidRDefault="00B11EB3" w:rsidP="00B11EB3">
      <w:pPr>
        <w:pStyle w:val="DanceBody"/>
      </w:pPr>
      <w:r>
        <w:t>17-24</w:t>
      </w:r>
      <w:r>
        <w:tab/>
        <w:t>All set to &amp; turn corner; all set to &amp; turn partner</w:t>
      </w:r>
    </w:p>
    <w:p w:rsidR="00B11EB3" w:rsidRDefault="00B11EB3" w:rsidP="00B11EB3">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B11EB3" w:rsidRDefault="00B11EB3" w:rsidP="00B11EB3">
      <w:pPr>
        <w:pStyle w:val="DanceBody"/>
      </w:pPr>
      <w:r>
        <w:t>Reel</w:t>
      </w:r>
    </w:p>
    <w:p w:rsidR="00B11EB3" w:rsidRDefault="00B11EB3" w:rsidP="00B11EB3">
      <w:pPr>
        <w:pStyle w:val="DanceBody"/>
      </w:pPr>
      <w:r>
        <w:t xml:space="preserve"> 1- 8</w:t>
      </w:r>
      <w:r>
        <w:tab/>
        <w:t>All Adv+Ret &amp; change places RH with partner; Men with backs to centre join hands &amp; circle 4H round to left to end facing partner</w:t>
      </w:r>
    </w:p>
    <w:p w:rsidR="00B11EB3" w:rsidRDefault="00B11EB3" w:rsidP="00B11EB3">
      <w:pPr>
        <w:pStyle w:val="DanceBody"/>
      </w:pPr>
      <w:r>
        <w:t xml:space="preserve"> 9-16</w:t>
      </w:r>
      <w:r>
        <w:tab/>
        <w:t>All Adv+Ret &amp; change places RH with partner; Ladies with backs to centre join hands &amp; circle 4H round to left to end facing partner</w:t>
      </w:r>
    </w:p>
    <w:p w:rsidR="00B11EB3" w:rsidRDefault="00B11EB3" w:rsidP="00B11EB3">
      <w:pPr>
        <w:pStyle w:val="DanceBody"/>
      </w:pPr>
      <w:r>
        <w:t>17-32</w:t>
      </w:r>
      <w:r>
        <w:tab/>
        <w:t>All dance Star Grand Chain starting RH to partner</w:t>
      </w:r>
    </w:p>
    <w:p w:rsidR="00B11EB3" w:rsidRDefault="00B11EB3" w:rsidP="00B11EB3">
      <w:pPr>
        <w:pStyle w:val="DanceBody"/>
      </w:pPr>
      <w:r>
        <w:t>Repeat Strathspey bars 1-32</w:t>
      </w:r>
    </w:p>
    <w:p w:rsidR="00B11EB3" w:rsidRDefault="00B11EB3" w:rsidP="00B11EB3">
      <w:pPr>
        <w:pStyle w:val="DanceBody"/>
      </w:pPr>
      <w:r>
        <w:t>Repeat Reel bars 1-16 then continue reel:</w:t>
      </w:r>
    </w:p>
    <w:p w:rsidR="00B11EB3" w:rsidRDefault="00B11EB3" w:rsidP="00B11EB3">
      <w:pPr>
        <w:pStyle w:val="DanceBody"/>
      </w:pPr>
      <w:r>
        <w:t>17-24</w:t>
      </w:r>
      <w:r>
        <w:tab/>
        <w:t>All turn partner R elbow hold; All turn partner L elbow hold</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MRS MACLEOD (of Raasay)  (R8x32)  3C (4C set)</w:t>
      </w:r>
      <w:r>
        <w:tab/>
        <w:t>RSCDS Bk 6</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dance NHJ down the middle &amp; up to face 1</w:t>
      </w:r>
      <w:r w:rsidRPr="00972EEB">
        <w:t>st</w:t>
      </w:r>
      <w:r>
        <w:t xml:space="preserve"> corners</w:t>
      </w:r>
    </w:p>
    <w:p w:rsidR="00B11EB3" w:rsidRDefault="00B11EB3" w:rsidP="00B11EB3">
      <w:pPr>
        <w:pStyle w:val="DanceBody"/>
      </w:pPr>
      <w:r>
        <w:t>17-24</w:t>
      </w:r>
      <w:r>
        <w:tab/>
        <w:t>1s set to 1</w:t>
      </w:r>
      <w:r w:rsidRPr="00972EEB">
        <w:t>st</w:t>
      </w:r>
      <w:r>
        <w:t xml:space="preserve"> corners &amp; turn 2H,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MRS MACPHERSON OF INVERAN  (R8x32)  3C (4C set)</w:t>
      </w:r>
      <w:r>
        <w:tab/>
        <w:t>John Drewry  Bon Accord Bk</w:t>
      </w:r>
    </w:p>
    <w:p w:rsidR="00B11EB3" w:rsidRPr="002E4BBB" w:rsidRDefault="00B11EB3" w:rsidP="00B11EB3">
      <w:pPr>
        <w:pStyle w:val="DanceBody"/>
      </w:pPr>
      <w:r w:rsidRPr="002E4BBB">
        <w:t xml:space="preserve"> 1- 8</w:t>
      </w:r>
      <w:r w:rsidRPr="002E4BBB">
        <w:tab/>
        <w:t>1s dance Inveran Reels with 2s+3s</w:t>
      </w:r>
    </w:p>
    <w:p w:rsidR="00B11EB3" w:rsidRDefault="00B11EB3" w:rsidP="00B11EB3">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B11EB3" w:rsidRPr="002E4BBB" w:rsidRDefault="00B11EB3" w:rsidP="00B11EB3">
      <w:pPr>
        <w:pStyle w:val="DanceBody"/>
      </w:pPr>
      <w:r w:rsidRPr="002E4BBB">
        <w:t>17-24</w:t>
      </w:r>
      <w:r w:rsidRPr="002E4BBB">
        <w:tab/>
        <w:t>2s+1s+3s dance Grand Chain</w:t>
      </w:r>
    </w:p>
    <w:p w:rsidR="00B11EB3" w:rsidRPr="002E4BBB" w:rsidRDefault="00B11EB3" w:rsidP="00B11EB3">
      <w:pPr>
        <w:pStyle w:val="DanceBody"/>
        <w:keepNext w:val="0"/>
      </w:pPr>
      <w:r w:rsidRPr="002E4BBB">
        <w:t>25-32</w:t>
      </w:r>
      <w:r w:rsidRPr="002E4BBB">
        <w:tab/>
        <w:t>2s+1s+3s circle 6H round &amp; back</w:t>
      </w:r>
    </w:p>
    <w:p w:rsidR="00B11EB3" w:rsidRDefault="00B11EB3" w:rsidP="00B11EB3"/>
    <w:p w:rsidR="00B11EB3" w:rsidRDefault="00B11EB3" w:rsidP="00B11EB3">
      <w:pPr>
        <w:pStyle w:val="Minicrib"/>
      </w:pPr>
      <w:r>
        <w:t>MRS MACPHERSON OF LOGIE-BUCHAN  (R8x32)  3C (4C Set)</w:t>
      </w:r>
      <w:r>
        <w:tab/>
        <w:t>St Mark's Coll</w:t>
      </w:r>
    </w:p>
    <w:p w:rsidR="00B11EB3" w:rsidRDefault="00B11EB3" w:rsidP="00B11EB3">
      <w:pPr>
        <w:pStyle w:val="DanceBody"/>
      </w:pPr>
      <w:r>
        <w:t xml:space="preserve"> 1- 8</w:t>
      </w:r>
      <w:r>
        <w:tab/>
        <w:t>1s in Prom hold (Lady on Mans left) dance reel of 3 across with 2s (RSh to 2M to start) &amp; end 1M crossing his ptnr over to face opp sides</w:t>
      </w:r>
    </w:p>
    <w:p w:rsidR="00B11EB3" w:rsidRDefault="00B11EB3" w:rsidP="00B11EB3">
      <w:pPr>
        <w:pStyle w:val="DanceBody"/>
      </w:pPr>
      <w:r>
        <w:t xml:space="preserve"> 9-16</w:t>
      </w:r>
      <w:r>
        <w:tab/>
        <w:t>1L with 2M+3M dance RH across</w:t>
      </w:r>
      <w:r w:rsidRPr="00BA6B4D">
        <w:rPr>
          <w:b/>
        </w:rPr>
        <w:t xml:space="preserve"> </w:t>
      </w:r>
      <w:r>
        <w:rPr>
          <w:b/>
        </w:rPr>
        <w:t xml:space="preserve">as </w:t>
      </w:r>
      <w:r>
        <w:t>1M with 2L+3L dances LH across, 1s pass LSh to change places &amp; dance LH Ladies side &amp; RH Men's side</w:t>
      </w:r>
    </w:p>
    <w:p w:rsidR="00B11EB3" w:rsidRDefault="00B11EB3" w:rsidP="00B11EB3">
      <w:pPr>
        <w:pStyle w:val="DanceBody"/>
      </w:pPr>
      <w:r>
        <w:t>17-24</w:t>
      </w:r>
      <w:r>
        <w:tab/>
        <w:t>1s in Prom hold (Lady on Mans left) dance reel of 3 with 3s (RSh to 3M to start) &amp; 1s end in middle facing down on own sides</w:t>
      </w:r>
    </w:p>
    <w:p w:rsidR="00B11EB3" w:rsidRDefault="00B11EB3" w:rsidP="00B11EB3">
      <w:pPr>
        <w:pStyle w:val="DanceBody"/>
        <w:keepNext w:val="0"/>
      </w:pPr>
      <w:r>
        <w:t>25-32</w:t>
      </w:r>
      <w:r>
        <w:tab/>
        <w:t>1s lead down below 3s &amp; cast up to 2</w:t>
      </w:r>
      <w:r w:rsidRPr="00972EEB">
        <w:t>nd</w:t>
      </w:r>
      <w:r>
        <w:t xml:space="preserve"> place, 2s+1s+3s turn partners RH</w:t>
      </w:r>
    </w:p>
    <w:p w:rsidR="00B11EB3" w:rsidRDefault="00B11EB3" w:rsidP="00B11EB3"/>
    <w:p w:rsidR="00B11EB3" w:rsidRDefault="00B11EB3" w:rsidP="00B11EB3">
      <w:pPr>
        <w:pStyle w:val="Minicrib"/>
      </w:pPr>
      <w:r>
        <w:t>MRS MARGARET MACWATERS  (S4x32)  4C Set</w:t>
      </w:r>
      <w:r>
        <w:tab/>
        <w:t>Ron Arrowsmith  Doune Coll</w:t>
      </w:r>
    </w:p>
    <w:p w:rsidR="00B11EB3" w:rsidRDefault="00B11EB3" w:rsidP="00B11EB3">
      <w:pPr>
        <w:pStyle w:val="DanceBody"/>
      </w:pPr>
      <w:r>
        <w:t xml:space="preserve"> 1- 8</w:t>
      </w:r>
      <w:r>
        <w:tab/>
        <w:t>All turn partners 2H &amp; set, 1s &amp; 4s cross RH &amp; petronella turn to end in line up/down middle (L facing down &amp; M up)</w:t>
      </w:r>
      <w:r w:rsidRPr="00BA6B4D">
        <w:rPr>
          <w:b/>
        </w:rPr>
        <w:t xml:space="preserve"> </w:t>
      </w:r>
      <w:r>
        <w:rPr>
          <w:b/>
        </w:rPr>
        <w:t xml:space="preserve">as </w:t>
      </w:r>
      <w:r>
        <w:t>2s &amp; 3s step down/up</w:t>
      </w:r>
    </w:p>
    <w:p w:rsidR="00B11EB3" w:rsidRDefault="00B11EB3" w:rsidP="00B11EB3">
      <w:pPr>
        <w:pStyle w:val="DanceBody"/>
      </w:pPr>
      <w:r>
        <w:t xml:space="preserve"> 9-12</w:t>
      </w:r>
      <w:r>
        <w:tab/>
        <w:t>1s+4s dance 1/2 reel of 4</w:t>
      </w:r>
    </w:p>
    <w:p w:rsidR="00B11EB3" w:rsidRDefault="00B11EB3" w:rsidP="00B11EB3">
      <w:pPr>
        <w:pStyle w:val="DanceBody"/>
      </w:pPr>
      <w:r>
        <w:t>13-16</w:t>
      </w:r>
      <w:r>
        <w:tab/>
        <w:t xml:space="preserve">1s+4s turn RH </w:t>
      </w:r>
      <w:r>
        <w:rPr>
          <w:b/>
        </w:rPr>
        <w:t xml:space="preserve">while </w:t>
      </w:r>
      <w:r w:rsidRPr="00B95A2E">
        <w:t>2s</w:t>
      </w:r>
      <w:r>
        <w:t>+3s chase clockwise 1/2 way &amp; when crossing the set dance 1/2 RH across with 1s/4s (3 hands across) 1s+4s end in middle</w:t>
      </w:r>
    </w:p>
    <w:p w:rsidR="00B11EB3" w:rsidRDefault="00B11EB3" w:rsidP="00B11EB3">
      <w:pPr>
        <w:pStyle w:val="DanceBody"/>
      </w:pPr>
      <w:r>
        <w:t>17-24</w:t>
      </w:r>
      <w:r>
        <w:tab/>
        <w:t>Repeat bars 9-16, 2s end in 1st place, 3s in 4th place,1s &amp; 4s in middle of set</w:t>
      </w:r>
    </w:p>
    <w:p w:rsidR="00B11EB3" w:rsidRDefault="00B11EB3" w:rsidP="00B11EB3">
      <w:pPr>
        <w:pStyle w:val="DanceBody"/>
        <w:keepNext w:val="0"/>
      </w:pPr>
      <w:r>
        <w:t>25-32</w:t>
      </w:r>
      <w:r>
        <w:tab/>
        <w:t>1M &amp; 4L followed by ptnrs dance out ends, cast to right &amp; cross to own sides (order 2143), 1s+4s+3s dance 1/2 LSh reel of 3 on sides.  2 3 4 1</w:t>
      </w:r>
    </w:p>
    <w:p w:rsidR="00B11EB3" w:rsidRDefault="00B11EB3" w:rsidP="00B11EB3"/>
    <w:p w:rsidR="00B11EB3" w:rsidRDefault="00B11EB3" w:rsidP="00B11EB3">
      <w:pPr>
        <w:pStyle w:val="Minicrib"/>
      </w:pPr>
      <w:r>
        <w:t>MRS MARY COOPER (S8x32)  3C (4C set)</w:t>
      </w:r>
      <w:r>
        <w:tab/>
        <w:t>Tim Bolton-Maggs  Newcastle Half Century Bk</w:t>
      </w:r>
    </w:p>
    <w:p w:rsidR="00B11EB3" w:rsidRPr="00273A35" w:rsidRDefault="00B11EB3" w:rsidP="00B11EB3">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B11EB3" w:rsidRPr="00273A35" w:rsidRDefault="00B11EB3" w:rsidP="00B11EB3">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B11EB3" w:rsidRPr="00273A35" w:rsidRDefault="00B11EB3" w:rsidP="00B11EB3">
      <w:pPr>
        <w:pStyle w:val="DanceBody"/>
      </w:pPr>
      <w:r w:rsidRPr="00273A35">
        <w:t>17-24</w:t>
      </w:r>
      <w:r w:rsidRPr="00273A35">
        <w:tab/>
        <w:t>3s+2s (top 2 couples) dance 1/2 diamond poussette; 3s+1s dance 1/2 diamond poussette.</w:t>
      </w:r>
    </w:p>
    <w:p w:rsidR="00B11EB3" w:rsidRPr="00273A35" w:rsidRDefault="00B11EB3" w:rsidP="00B11EB3">
      <w:pPr>
        <w:pStyle w:val="DanceBody"/>
        <w:keepNext w:val="0"/>
      </w:pPr>
      <w:r w:rsidRPr="00273A35">
        <w:t>25-32</w:t>
      </w:r>
      <w:r w:rsidRPr="00273A35">
        <w:tab/>
        <w:t>1s (from 2nd place) dance Fig of 8 own side. (1L RSh to 2L, 1M RSh to 3M).  End 2 1 3</w:t>
      </w:r>
    </w:p>
    <w:p w:rsidR="00B11EB3" w:rsidRDefault="00B11EB3" w:rsidP="00B11EB3"/>
    <w:p w:rsidR="00B11EB3" w:rsidRDefault="00B11EB3" w:rsidP="00B11EB3">
      <w:pPr>
        <w:pStyle w:val="Minicrib"/>
      </w:pPr>
      <w:r>
        <w:t>MRS MCGINLEY'S STRATHSPEY  (S8x32)  3C (4C set)</w:t>
      </w:r>
      <w:r>
        <w:tab/>
        <w:t>John Gibson  www.dublin-scd.com/dances</w:t>
      </w:r>
    </w:p>
    <w:p w:rsidR="00B11EB3" w:rsidRDefault="00B11EB3" w:rsidP="00B11EB3">
      <w:pPr>
        <w:pStyle w:val="DanceBody"/>
      </w:pPr>
      <w:r>
        <w:t xml:space="preserve"> 1- 8</w:t>
      </w:r>
      <w:r>
        <w:tab/>
        <w:t>1s+2s set, dance RH across.  1s cast to 2nd place, 2s lead up to top</w:t>
      </w:r>
    </w:p>
    <w:p w:rsidR="00B11EB3" w:rsidRDefault="00B11EB3" w:rsidP="00B11EB3">
      <w:pPr>
        <w:pStyle w:val="DanceBody"/>
      </w:pPr>
      <w:r>
        <w:t xml:space="preserve"> 9-16</w:t>
      </w:r>
      <w:r>
        <w:tab/>
        <w:t>1s+3s repeat 1-8.  1s end in 3rd place</w:t>
      </w:r>
    </w:p>
    <w:p w:rsidR="00B11EB3" w:rsidRDefault="00B11EB3" w:rsidP="00B11EB3">
      <w:pPr>
        <w:pStyle w:val="DanceBody"/>
      </w:pPr>
      <w:r>
        <w:t>17-24</w:t>
      </w:r>
      <w:r>
        <w:tab/>
        <w:t>1s lead up to the top, cross &amp; cast to 2nd place (3s step down 17-18). 1s dance 1/2 Fig 8 round 2s to finish in 2nd place own side</w:t>
      </w:r>
    </w:p>
    <w:p w:rsidR="00B11EB3" w:rsidRDefault="00B11EB3" w:rsidP="00B11EB3">
      <w:pPr>
        <w:pStyle w:val="DanceBody"/>
        <w:keepNext w:val="0"/>
      </w:pPr>
      <w:r>
        <w:t>25-32</w:t>
      </w:r>
      <w:r>
        <w:tab/>
        <w:t>2s+1s+3s dance mirror reels of 3 on sides taking hands (1s in/down, 2s cast down, 3s out/up)</w:t>
      </w:r>
    </w:p>
    <w:p w:rsidR="00B11EB3" w:rsidRDefault="00B11EB3" w:rsidP="00B11EB3"/>
    <w:p w:rsidR="00B11EB3" w:rsidRDefault="00B11EB3" w:rsidP="00B11EB3">
      <w:pPr>
        <w:pStyle w:val="Minicrib"/>
      </w:pPr>
      <w:r>
        <w:t>MRS MILLAR'S STRATHSPEY  (S4x32)  4C set</w:t>
      </w:r>
      <w:r>
        <w:tab/>
        <w:t>Pat Harland  The Sunday Class 1</w:t>
      </w:r>
    </w:p>
    <w:p w:rsidR="00B11EB3" w:rsidRDefault="00B11EB3" w:rsidP="00B11EB3">
      <w:pPr>
        <w:pStyle w:val="DanceBody"/>
      </w:pPr>
      <w:r>
        <w:t xml:space="preserve"> 1- 8</w:t>
      </w:r>
      <w:r>
        <w:tab/>
        <w:t xml:space="preserve">1M+2L, 2M+3L, 3M+4L turn 2H 1.1/2 times </w:t>
      </w:r>
      <w:r>
        <w:rPr>
          <w:b/>
        </w:rPr>
        <w:t>as</w:t>
      </w:r>
      <w:r>
        <w:t xml:space="preserve"> 1L and 4M dance anticlockwise 1/2 way round set; all set, cross RH with opposite person</w:t>
      </w:r>
    </w:p>
    <w:p w:rsidR="00B11EB3" w:rsidRDefault="00B11EB3" w:rsidP="00B11EB3">
      <w:pPr>
        <w:pStyle w:val="DanceBody"/>
      </w:pPr>
      <w:r>
        <w:t xml:space="preserve"> 9-16</w:t>
      </w:r>
      <w:r>
        <w:tab/>
        <w:t xml:space="preserve">1M+2L, 2M+3L, 3M+4L turn 2H 1.1/2 times </w:t>
      </w:r>
      <w:r>
        <w:rPr>
          <w:b/>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B11EB3" w:rsidRDefault="00B11EB3" w:rsidP="00B11EB3">
      <w:pPr>
        <w:pStyle w:val="DanceBody"/>
      </w:pPr>
      <w:r>
        <w:t>17-24</w:t>
      </w:r>
      <w:r>
        <w:tab/>
        <w:t xml:space="preserve">1s+4s dance in (1 step), circle 4H 1/2 way round to left &amp; turning inwards (1 step) dance out of ends of set;  4s cast down behind 2s &amp; cross up to 1st place, </w:t>
      </w:r>
      <w:r>
        <w:rPr>
          <w:b/>
        </w:rPr>
        <w:t>as</w:t>
      </w:r>
      <w:r>
        <w:t xml:space="preserve"> 1s cast up round 3s &amp; cross down to 4</w:t>
      </w:r>
      <w:r w:rsidRPr="00972EEB">
        <w:t>th</w:t>
      </w:r>
      <w:r>
        <w:t xml:space="preserve"> place     4 2 3 1</w:t>
      </w:r>
    </w:p>
    <w:p w:rsidR="00B11EB3" w:rsidRDefault="00B11EB3" w:rsidP="00B11EB3">
      <w:pPr>
        <w:pStyle w:val="DanceBody"/>
        <w:keepNext w:val="0"/>
      </w:pPr>
      <w:r>
        <w:t>25-32</w:t>
      </w:r>
      <w:r>
        <w:tab/>
        <w:t xml:space="preserve">4s+2s </w:t>
      </w:r>
      <w:r>
        <w:rPr>
          <w:b/>
        </w:rPr>
        <w:t>also</w:t>
      </w:r>
      <w:r>
        <w:t xml:space="preserve"> 3s+1 Set+Link; 2s+4s </w:t>
      </w:r>
      <w:r>
        <w:rPr>
          <w:b/>
        </w:rPr>
        <w:t>also</w:t>
      </w:r>
      <w:r>
        <w:t xml:space="preserve"> 1s+3s dance RH across  2 4 1 3</w:t>
      </w:r>
    </w:p>
    <w:p w:rsidR="00B11EB3" w:rsidRDefault="00B11EB3" w:rsidP="00B11EB3"/>
    <w:p w:rsidR="00B11EB3" w:rsidRDefault="00B11EB3" w:rsidP="00B11EB3">
      <w:pPr>
        <w:pStyle w:val="Minicrib"/>
      </w:pPr>
      <w:r>
        <w:t>MRS MILNE OF KINNEFF  (S4x32)  Sq.Set</w:t>
      </w:r>
      <w:r>
        <w:tab/>
        <w:t>A Macpherson  RSCDS Leaflet Dances 20</w:t>
      </w:r>
    </w:p>
    <w:p w:rsidR="00B11EB3" w:rsidRPr="00EA7F69" w:rsidRDefault="00B11EB3" w:rsidP="00B11EB3">
      <w:pPr>
        <w:pStyle w:val="DanceBody"/>
      </w:pPr>
      <w:r w:rsidRPr="00EA7F69">
        <w:t xml:space="preserve"> 1- 8</w:t>
      </w:r>
      <w:r w:rsidRPr="00EA7F69">
        <w:tab/>
        <w:t>1s &amp; 3s join hands with partner &amp; adv for 2 steps, turn opposite partner RH once round, retaining opp ptnr hand dance RH across with 2s/4s</w:t>
      </w:r>
    </w:p>
    <w:p w:rsidR="00B11EB3" w:rsidRPr="00EA7F69" w:rsidRDefault="00B11EB3" w:rsidP="00B11EB3">
      <w:pPr>
        <w:pStyle w:val="DanceBody"/>
      </w:pPr>
      <w:r w:rsidRPr="00EA7F69">
        <w:t xml:space="preserve"> 9-16</w:t>
      </w:r>
      <w:r w:rsidRPr="00EA7F69">
        <w:tab/>
        <w:t>Dancing couples (1M+3L &amp; 1L+3M) facing side couples dance parallel reels of 4 across the dance</w:t>
      </w:r>
    </w:p>
    <w:p w:rsidR="00B11EB3" w:rsidRPr="00EA7F69" w:rsidRDefault="00B11EB3" w:rsidP="00B11EB3">
      <w:pPr>
        <w:pStyle w:val="DanceBody"/>
      </w:pPr>
      <w:r w:rsidRPr="00EA7F69">
        <w:t>17-18</w:t>
      </w:r>
      <w:r w:rsidRPr="00EA7F69">
        <w:tab/>
        <w:t>Dancing couples (1M+3L &amp; 1L+3M) set to side couples</w:t>
      </w:r>
    </w:p>
    <w:p w:rsidR="00B11EB3" w:rsidRPr="00EA7F69" w:rsidRDefault="00B11EB3" w:rsidP="00B11EB3">
      <w:pPr>
        <w:pStyle w:val="DanceBody"/>
      </w:pPr>
      <w:r w:rsidRPr="00EA7F69">
        <w:t>19-22</w:t>
      </w:r>
      <w:r w:rsidRPr="00EA7F69">
        <w:tab/>
        <w:t>Dancing couples (1M+3L &amp; 1L+3M) dance out between side couples &amp; cast to original places</w:t>
      </w:r>
      <w:r w:rsidRPr="00EA7F69">
        <w:rPr>
          <w:b/>
        </w:rPr>
        <w:t xml:space="preserve"> while </w:t>
      </w:r>
      <w:r w:rsidRPr="00EA7F69">
        <w:t>side couples separate &amp; dance into centre to meet partners then holding nearer hands dance out to original places</w:t>
      </w:r>
    </w:p>
    <w:p w:rsidR="00B11EB3" w:rsidRPr="00EA7F69" w:rsidRDefault="00B11EB3" w:rsidP="00B11EB3">
      <w:pPr>
        <w:pStyle w:val="DanceBody"/>
      </w:pPr>
      <w:r w:rsidRPr="00EA7F69">
        <w:t>23-24</w:t>
      </w:r>
      <w:r w:rsidRPr="00EA7F69">
        <w:tab/>
        <w:t>All turn partners 2H</w:t>
      </w:r>
    </w:p>
    <w:p w:rsidR="00B11EB3" w:rsidRPr="00EA7F69" w:rsidRDefault="00B11EB3" w:rsidP="00B11EB3">
      <w:pPr>
        <w:pStyle w:val="DanceBody"/>
        <w:keepNext w:val="0"/>
      </w:pPr>
      <w:r w:rsidRPr="00EA7F69">
        <w:t>25-32</w:t>
      </w:r>
      <w:r w:rsidRPr="00EA7F69">
        <w:tab/>
        <w:t>All circle 8H 1/2 way round to left, 3/4 turn partners RH into prom hold (Ladies on inside) &amp; all Promenade 1 place clockwise</w:t>
      </w:r>
    </w:p>
    <w:p w:rsidR="00B11EB3" w:rsidRDefault="00B11EB3" w:rsidP="00B11EB3"/>
    <w:p w:rsidR="00B11EB3" w:rsidRDefault="00B11EB3" w:rsidP="00B11EB3">
      <w:pPr>
        <w:pStyle w:val="Minicrib"/>
      </w:pPr>
      <w:r>
        <w:t>MRS. MURIEL MORE  (R8x32)  3C (4C set)</w:t>
      </w:r>
      <w:r>
        <w:tab/>
        <w:t>John A Johnston Glasgow 85th Anniv</w:t>
      </w:r>
    </w:p>
    <w:p w:rsidR="00B11EB3" w:rsidRPr="005E0646" w:rsidRDefault="00B11EB3" w:rsidP="00B11EB3">
      <w:pPr>
        <w:pStyle w:val="DanceBody"/>
      </w:pPr>
      <w:r w:rsidRPr="005E0646">
        <w:t xml:space="preserve"> 1- 8</w:t>
      </w:r>
      <w:r w:rsidRPr="005E0646">
        <w:tab/>
        <w:t>1s+2s dance RH across, 1M+2M Set+Link</w:t>
      </w:r>
      <w:r w:rsidRPr="00BA6B4D">
        <w:rPr>
          <w:b/>
        </w:rPr>
        <w:t xml:space="preserve"> </w:t>
      </w:r>
      <w:r>
        <w:rPr>
          <w:b/>
        </w:rPr>
        <w:t xml:space="preserve">as </w:t>
      </w:r>
      <w:r w:rsidRPr="005E0646">
        <w:t>1L+2L reverse Set+Link</w:t>
      </w:r>
      <w:r>
        <w:t xml:space="preserve"> &amp;</w:t>
      </w:r>
      <w:r w:rsidRPr="005E0646">
        <w:t xml:space="preserve"> 1s remain facing out.</w:t>
      </w:r>
      <w:r>
        <w:t xml:space="preserve">  2 1 3</w:t>
      </w:r>
    </w:p>
    <w:p w:rsidR="00B11EB3" w:rsidRPr="005E0646" w:rsidRDefault="00B11EB3" w:rsidP="00B11EB3">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rPr>
        <w:t xml:space="preserve"> also </w:t>
      </w:r>
      <w:r>
        <w:t>1L+3L pass RSh to start),</w:t>
      </w:r>
      <w:r w:rsidRPr="005E0646">
        <w:t xml:space="preserve"> 1</w:t>
      </w:r>
      <w:r>
        <w:t>M+</w:t>
      </w:r>
      <w:r w:rsidRPr="005E0646">
        <w:t>2</w:t>
      </w:r>
      <w:r>
        <w:t>M</w:t>
      </w:r>
      <w:r w:rsidRPr="007F0D5A">
        <w:rPr>
          <w:b/>
        </w:rPr>
        <w:t xml:space="preserve"> also </w:t>
      </w:r>
      <w:r w:rsidRPr="005E0646">
        <w:t>3</w:t>
      </w:r>
      <w:r>
        <w:t>L+</w:t>
      </w:r>
      <w:r w:rsidRPr="005E0646">
        <w:t>1</w:t>
      </w:r>
      <w:r>
        <w:t>L</w:t>
      </w:r>
      <w:r w:rsidRPr="005E0646">
        <w:t xml:space="preserve"> turn </w:t>
      </w:r>
      <w:r>
        <w:t>LH</w:t>
      </w:r>
    </w:p>
    <w:p w:rsidR="00B11EB3" w:rsidRPr="005E0646" w:rsidRDefault="00B11EB3" w:rsidP="00B11EB3">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rPr>
        <w:t xml:space="preserve"> also </w:t>
      </w:r>
      <w:r>
        <w:t>1L+2L pass RSh to start),</w:t>
      </w:r>
      <w:r w:rsidRPr="005E0646">
        <w:t xml:space="preserve"> 1</w:t>
      </w:r>
      <w:r>
        <w:t>M+</w:t>
      </w:r>
      <w:r w:rsidRPr="005E0646">
        <w:t>3</w:t>
      </w:r>
      <w:r>
        <w:t>M</w:t>
      </w:r>
      <w:r w:rsidRPr="007F0D5A">
        <w:rPr>
          <w:b/>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B11EB3" w:rsidRDefault="00B11EB3" w:rsidP="00B11EB3">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B11EB3" w:rsidRDefault="00B11EB3" w:rsidP="00B11EB3"/>
    <w:p w:rsidR="00B11EB3" w:rsidRDefault="00B11EB3" w:rsidP="00B11EB3">
      <w:pPr>
        <w:pStyle w:val="Minicrib"/>
      </w:pPr>
      <w:r>
        <w:t>MRS NONA CRAIG  (R4x32)  Circle Dance</w:t>
      </w:r>
      <w:r>
        <w:tab/>
        <w:t>Ruary Laidlaw  Dancing Feet</w:t>
      </w:r>
    </w:p>
    <w:p w:rsidR="00B11EB3" w:rsidRDefault="00B11EB3" w:rsidP="00B11EB3">
      <w:pPr>
        <w:pStyle w:val="DanceBody"/>
      </w:pPr>
      <w:r>
        <w:t>Any number of couples in circle, Lady on Man's right</w:t>
      </w:r>
    </w:p>
    <w:p w:rsidR="00B11EB3" w:rsidRDefault="00B11EB3" w:rsidP="00B11EB3">
      <w:pPr>
        <w:pStyle w:val="DanceBody"/>
      </w:pPr>
      <w:r>
        <w:t xml:space="preserve"> 1- 8</w:t>
      </w:r>
      <w:r>
        <w:tab/>
        <w:t>All Advance 2 steps (no hands), clap &amp; Retire.  Repeat &amp; face partner</w:t>
      </w:r>
    </w:p>
    <w:p w:rsidR="00B11EB3" w:rsidRDefault="00B11EB3" w:rsidP="00B11EB3">
      <w:pPr>
        <w:pStyle w:val="DanceBody"/>
      </w:pPr>
      <w:r>
        <w:t xml:space="preserve"> 9-16</w:t>
      </w:r>
      <w:r>
        <w:tab/>
        <w:t>Men pass prtnr RSh, dance round prtnr and behind next Lady (on prtnr's Right) passing LSh &amp; back to place</w:t>
      </w:r>
    </w:p>
    <w:p w:rsidR="00B11EB3" w:rsidRDefault="00B11EB3" w:rsidP="00B11EB3">
      <w:pPr>
        <w:pStyle w:val="DanceBody"/>
      </w:pPr>
      <w:r>
        <w:t>17-24</w:t>
      </w:r>
      <w:r>
        <w:tab/>
        <w:t>Ladies repeat bars 9-16.  Finish facing partner</w:t>
      </w:r>
    </w:p>
    <w:p w:rsidR="00B11EB3" w:rsidRDefault="00B11EB3" w:rsidP="00B11EB3">
      <w:pPr>
        <w:pStyle w:val="DanceBody"/>
        <w:keepNext w:val="0"/>
      </w:pPr>
      <w:r>
        <w:t>25-32</w:t>
      </w:r>
      <w:r>
        <w:tab/>
        <w:t>Grand Chain 1 bar to each hand (alternative: 2 bars to each hand) to meet new partner &amp; form circle again</w:t>
      </w:r>
    </w:p>
    <w:p w:rsidR="00B11EB3" w:rsidRDefault="00B11EB3" w:rsidP="00B11EB3"/>
    <w:p w:rsidR="00B11EB3" w:rsidRDefault="00B11EB3" w:rsidP="00B11EB3">
      <w:pPr>
        <w:pStyle w:val="Minicrib"/>
      </w:pPr>
      <w:r>
        <w:t>MRS PAMELA CAIRNS  (J8x32)  3C (4C set)</w:t>
      </w:r>
      <w:r>
        <w:tab/>
        <w:t>Fiona S Miller  Trestle Bridge Coll.</w:t>
      </w:r>
    </w:p>
    <w:p w:rsidR="00B11EB3" w:rsidRDefault="00B11EB3" w:rsidP="00B11EB3">
      <w:pPr>
        <w:pStyle w:val="DanceBody"/>
      </w:pPr>
      <w:r>
        <w:t xml:space="preserve"> 1- 8</w:t>
      </w:r>
      <w:r>
        <w:tab/>
        <w:t>1s dance Fig 8 on own side, dancing in/down to start</w:t>
      </w:r>
    </w:p>
    <w:p w:rsidR="00B11EB3" w:rsidRDefault="00B11EB3" w:rsidP="00B11EB3">
      <w:pPr>
        <w:pStyle w:val="DanceBody"/>
      </w:pPr>
      <w:r>
        <w:t xml:space="preserve"> 9-16</w:t>
      </w:r>
      <w:r>
        <w:tab/>
        <w:t>1s dance Inveran reels with 2s+3s (1s cross at top &amp; bottom of reel). 1 2 3</w:t>
      </w:r>
    </w:p>
    <w:p w:rsidR="00B11EB3" w:rsidRDefault="00B11EB3" w:rsidP="00B11EB3">
      <w:pPr>
        <w:pStyle w:val="DanceBody"/>
      </w:pPr>
      <w:r>
        <w:t>17-24</w:t>
      </w:r>
      <w:r>
        <w:tab/>
        <w:t>1s lead down the middle &amp; back up remaining in centre 1st place (2s step in behind 1s ready for …)</w:t>
      </w:r>
    </w:p>
    <w:p w:rsidR="00B11EB3" w:rsidRDefault="00B11EB3" w:rsidP="00B11EB3">
      <w:pPr>
        <w:pStyle w:val="DanceBody"/>
        <w:keepNext w:val="0"/>
      </w:pPr>
      <w:r>
        <w:t>25-32</w:t>
      </w:r>
      <w:r>
        <w:tab/>
        <w:t>1s+2s dance Allemande.  2 1 3</w:t>
      </w:r>
    </w:p>
    <w:p w:rsidR="00B11EB3" w:rsidRDefault="00B11EB3" w:rsidP="00B11EB3"/>
    <w:p w:rsidR="00B11EB3" w:rsidRDefault="00B11EB3" w:rsidP="00B11EB3">
      <w:pPr>
        <w:pStyle w:val="Minicrib"/>
        <w:rPr>
          <w:lang w:eastAsia="en-GB"/>
        </w:rPr>
      </w:pPr>
      <w:r>
        <w:rPr>
          <w:lang w:eastAsia="en-GB"/>
        </w:rPr>
        <w:t>MRS RAE OF WESTERTON (S3x32)  3C Set</w:t>
      </w:r>
      <w:r>
        <w:rPr>
          <w:lang w:eastAsia="en-GB"/>
        </w:rPr>
        <w:tab/>
        <w:t>Marion McIntosh (Westerton)  http://bridportscottishdancers.org.uk/</w:t>
      </w:r>
    </w:p>
    <w:p w:rsidR="00B11EB3" w:rsidRPr="007F01CB" w:rsidRDefault="00B11EB3" w:rsidP="00B11EB3">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B11EB3" w:rsidRPr="007F01CB" w:rsidRDefault="00B11EB3" w:rsidP="00B11EB3">
      <w:pPr>
        <w:pStyle w:val="DanceBody"/>
      </w:pPr>
      <w:r w:rsidRPr="007F01CB">
        <w:t xml:space="preserve"> 9-16</w:t>
      </w:r>
      <w:r w:rsidRPr="007F01CB">
        <w:tab/>
        <w:t>2L+3</w:t>
      </w:r>
      <w:r>
        <w:t>M</w:t>
      </w:r>
      <w:r w:rsidRPr="007F01CB">
        <w:t xml:space="preserve"> </w:t>
      </w:r>
      <w:r w:rsidRPr="007F01CB">
        <w:rPr>
          <w:b/>
        </w:rPr>
        <w:t>also</w:t>
      </w:r>
      <w:r w:rsidRPr="007F01CB">
        <w:t xml:space="preserve"> 2M</w:t>
      </w:r>
      <w:r>
        <w:t>+</w:t>
      </w:r>
      <w:r w:rsidRPr="007F01CB">
        <w:t>1L set and turn 2H. 2L</w:t>
      </w:r>
      <w:r>
        <w:t>+</w:t>
      </w:r>
      <w:r w:rsidRPr="007F01CB">
        <w:t xml:space="preserve">1M </w:t>
      </w:r>
      <w:r w:rsidRPr="007F01CB">
        <w:rPr>
          <w:b/>
        </w:rPr>
        <w:t>also</w:t>
      </w:r>
      <w:r w:rsidRPr="007F01CB">
        <w:t xml:space="preserve"> 2M</w:t>
      </w:r>
      <w:r>
        <w:t>+</w:t>
      </w:r>
      <w:r w:rsidRPr="007F01CB">
        <w:t>3L set and turn BH 3/4. 2s end BtoB on 1st diagonal</w:t>
      </w:r>
    </w:p>
    <w:p w:rsidR="00B11EB3" w:rsidRPr="007F01CB" w:rsidRDefault="00B11EB3" w:rsidP="00B11EB3">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B11EB3" w:rsidRPr="007F01CB" w:rsidRDefault="00B11EB3" w:rsidP="00B11EB3">
      <w:pPr>
        <w:pStyle w:val="DanceBody"/>
        <w:keepNext w:val="0"/>
      </w:pPr>
      <w:r w:rsidRPr="007F01CB">
        <w:t>25-32</w:t>
      </w:r>
      <w:r w:rsidRPr="007F01CB">
        <w:tab/>
        <w:t>1s 1/2 turn 2H, retain NHJ &amp; dance down to 2nd place in middle (2s step up). 1s 1/2 turn 2H, cast out and down to 3rd place while 3s step in and up.  2 3 1</w:t>
      </w:r>
    </w:p>
    <w:p w:rsidR="00B11EB3" w:rsidRDefault="00B11EB3" w:rsidP="00B11EB3"/>
    <w:p w:rsidR="00B11EB3" w:rsidRDefault="00B11EB3" w:rsidP="00B11EB3">
      <w:pPr>
        <w:pStyle w:val="Minicrib"/>
        <w:rPr>
          <w:lang w:val="en-US"/>
        </w:rPr>
      </w:pPr>
      <w:r>
        <w:rPr>
          <w:lang w:val="en-US"/>
        </w:rPr>
        <w:t>MRS. RUTH HOUSDEN  (R4x40)  4C Set</w:t>
      </w:r>
      <w:r>
        <w:rPr>
          <w:lang w:val="en-US"/>
        </w:rPr>
        <w:tab/>
        <w:t>Andrew Watt  9 for 90 Aberdeen 90th</w:t>
      </w:r>
    </w:p>
    <w:p w:rsidR="00B11EB3" w:rsidRPr="007D04FA" w:rsidRDefault="00B11EB3" w:rsidP="00B11EB3">
      <w:pPr>
        <w:pStyle w:val="DanceBody"/>
        <w:rPr>
          <w:lang w:val="en-US"/>
        </w:rPr>
      </w:pPr>
      <w:r w:rsidRPr="007D04FA">
        <w:rPr>
          <w:lang w:val="en-US"/>
        </w:rPr>
        <w:t>2 chords – on second chord 3s &amp; 4s cross to opposite side</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B11EB3" w:rsidRPr="007D04FA" w:rsidRDefault="00B11EB3" w:rsidP="00B11EB3">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B11EB3" w:rsidRDefault="00B11EB3" w:rsidP="00B11EB3">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B11EB3" w:rsidRPr="007D04FA" w:rsidRDefault="00B11EB3" w:rsidP="00B11EB3">
      <w:pPr>
        <w:pStyle w:val="DanceBody"/>
        <w:rPr>
          <w:lang w:val="en-US"/>
        </w:rPr>
      </w:pPr>
      <w:r>
        <w:rPr>
          <w:lang w:val="en-US"/>
        </w:rPr>
        <w:tab/>
        <w:t>3L,4L</w:t>
      </w:r>
      <w:r w:rsidRPr="007D04FA">
        <w:rPr>
          <w:lang w:val="en-US"/>
        </w:rPr>
        <w:t>,4M,2M</w:t>
      </w:r>
    </w:p>
    <w:p w:rsidR="00B11EB3" w:rsidRPr="007D04FA" w:rsidRDefault="00B11EB3" w:rsidP="00B11EB3">
      <w:pPr>
        <w:pStyle w:val="DanceBody"/>
        <w:rPr>
          <w:lang w:val="en-US"/>
        </w:rPr>
      </w:pPr>
      <w:r>
        <w:rPr>
          <w:lang w:val="en-US"/>
        </w:rPr>
        <w:tab/>
        <w:t>3M,1M,1L,2L</w:t>
      </w:r>
    </w:p>
    <w:p w:rsidR="00B11EB3" w:rsidRPr="007D04FA" w:rsidRDefault="00B11EB3" w:rsidP="00B11EB3">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B11EB3" w:rsidRPr="007D04FA" w:rsidRDefault="00B11EB3" w:rsidP="00B11EB3">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B11EB3" w:rsidRPr="007D04FA" w:rsidRDefault="00B11EB3" w:rsidP="00B11EB3">
      <w:pPr>
        <w:pStyle w:val="DanceBody"/>
        <w:rPr>
          <w:lang w:val="en-US"/>
        </w:rPr>
      </w:pPr>
      <w:r w:rsidRPr="007D04FA">
        <w:rPr>
          <w:lang w:val="en-US"/>
        </w:rPr>
        <w:tab/>
      </w:r>
      <w:r>
        <w:rPr>
          <w:lang w:val="en-US"/>
        </w:rPr>
        <w:t>2L,1L</w:t>
      </w:r>
      <w:r w:rsidRPr="007D04FA">
        <w:rPr>
          <w:lang w:val="en-US"/>
        </w:rPr>
        <w:t>,1M,3M</w:t>
      </w:r>
    </w:p>
    <w:p w:rsidR="00B11EB3" w:rsidRPr="007D04FA" w:rsidRDefault="00B11EB3" w:rsidP="00B11EB3">
      <w:pPr>
        <w:pStyle w:val="DanceBody"/>
        <w:rPr>
          <w:lang w:val="en-US"/>
        </w:rPr>
      </w:pPr>
      <w:r w:rsidRPr="007D04FA">
        <w:rPr>
          <w:lang w:val="en-US"/>
        </w:rPr>
        <w:tab/>
      </w:r>
      <w:r>
        <w:rPr>
          <w:lang w:val="en-US"/>
        </w:rPr>
        <w:t>2M,4M,4L,3L</w:t>
      </w:r>
    </w:p>
    <w:p w:rsidR="00B11EB3" w:rsidRPr="007D04FA" w:rsidRDefault="00B11EB3" w:rsidP="00B11EB3">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B11EB3" w:rsidRDefault="00B11EB3" w:rsidP="00B11EB3">
      <w:pPr>
        <w:pStyle w:val="DanceBody"/>
        <w:keepNext w:val="0"/>
        <w:rPr>
          <w:lang w:val="en-US"/>
        </w:rPr>
      </w:pPr>
      <w:r>
        <w:rPr>
          <w:lang w:val="en-US"/>
        </w:rPr>
        <w:t>Note 1s &amp; 4s</w:t>
      </w:r>
      <w:r w:rsidRPr="007D04FA">
        <w:rPr>
          <w:lang w:val="en-US"/>
        </w:rPr>
        <w:t xml:space="preserve"> have changed partners.</w:t>
      </w:r>
    </w:p>
    <w:p w:rsidR="00B11EB3" w:rsidRDefault="00B11EB3" w:rsidP="00B11EB3"/>
    <w:p w:rsidR="00B11EB3" w:rsidRDefault="00B11EB3" w:rsidP="00B11EB3">
      <w:pPr>
        <w:pStyle w:val="Minicrib"/>
      </w:pPr>
      <w:r>
        <w:t>MRS SCHNEIDER'S STRATHSPEY  (S8x32)  2C (4C set)</w:t>
      </w:r>
      <w:r>
        <w:tab/>
        <w:t>T McCall  Wee Hoose on the Prairie</w:t>
      </w:r>
    </w:p>
    <w:p w:rsidR="00B11EB3" w:rsidRDefault="00B11EB3" w:rsidP="00B11EB3">
      <w:pPr>
        <w:pStyle w:val="DanceBody"/>
      </w:pPr>
      <w:r>
        <w:t xml:space="preserve"> 1- 8</w:t>
      </w:r>
      <w:r>
        <w:tab/>
        <w:t>1M+2L Adv+Ret &amp; change places RH &amp; rest for 2 bars</w:t>
      </w:r>
      <w:r w:rsidRPr="00BA6B4D">
        <w:rPr>
          <w:b/>
        </w:rPr>
        <w:t xml:space="preserve"> while </w:t>
      </w:r>
      <w:r>
        <w:t>1L+2M rest for 2 bars, Adv+Ret &amp; change places RH</w:t>
      </w:r>
    </w:p>
    <w:p w:rsidR="00B11EB3" w:rsidRDefault="00B11EB3" w:rsidP="00B11EB3">
      <w:pPr>
        <w:pStyle w:val="DanceBody"/>
      </w:pPr>
      <w:r>
        <w:t xml:space="preserve"> 9-16</w:t>
      </w:r>
      <w:r>
        <w:tab/>
        <w:t>2s+1s dance RH across &amp; LH back</w:t>
      </w:r>
    </w:p>
    <w:p w:rsidR="00B11EB3" w:rsidRDefault="00B11EB3" w:rsidP="00B11EB3">
      <w:pPr>
        <w:pStyle w:val="DanceBody"/>
      </w:pPr>
      <w:r>
        <w:t>17-24</w:t>
      </w:r>
      <w:r>
        <w:tab/>
        <w:t>1s dance 1/2 Fig of 8 up round 2s, 2s dance 1/2 Fig of 8 down round 1s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MRS SOMMERVILLE'S JIG  (J8x32)  2C (4C set)</w:t>
      </w:r>
      <w:r>
        <w:tab/>
        <w:t>Pat Clark  Corberry Collection 2</w:t>
      </w:r>
    </w:p>
    <w:p w:rsidR="00B11EB3" w:rsidRDefault="00B11EB3" w:rsidP="00B11EB3">
      <w:pPr>
        <w:pStyle w:val="DanceBody"/>
      </w:pPr>
      <w:r>
        <w:t xml:space="preserve"> 1- 8</w:t>
      </w:r>
      <w:r>
        <w:tab/>
        <w:t>1s+2s dance RH across &amp; LH across back to place</w:t>
      </w:r>
    </w:p>
    <w:p w:rsidR="00B11EB3" w:rsidRDefault="00B11EB3" w:rsidP="00B11EB3">
      <w:pPr>
        <w:pStyle w:val="DanceBody"/>
      </w:pPr>
      <w:r>
        <w:t xml:space="preserve"> 9-16</w:t>
      </w:r>
      <w:r>
        <w:tab/>
        <w:t>1s dance down middle &amp; back, remaining in centre at top</w:t>
      </w:r>
    </w:p>
    <w:p w:rsidR="00B11EB3" w:rsidRDefault="00B11EB3" w:rsidP="00B11EB3">
      <w:pPr>
        <w:pStyle w:val="DanceBody"/>
      </w:pPr>
      <w:r>
        <w:t>17-24</w:t>
      </w:r>
      <w:r>
        <w:tab/>
        <w:t>1s cast (2s step up) &amp; turn RH</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MRS STEWART OF FASNACLOICH  (R8x32)  3C (4C set)</w:t>
      </w:r>
      <w:r>
        <w:tab/>
        <w:t>Golden Jubilee Dances</w:t>
      </w:r>
    </w:p>
    <w:p w:rsidR="00B11EB3" w:rsidRPr="000D60D4" w:rsidRDefault="00B11EB3" w:rsidP="00B11EB3">
      <w:pPr>
        <w:pStyle w:val="DanceBody"/>
      </w:pPr>
      <w:r w:rsidRPr="000D60D4">
        <w:t xml:space="preserve"> 1- 8</w:t>
      </w:r>
      <w:r w:rsidRPr="000D60D4">
        <w:tab/>
        <w:t>1s &amp; 2s Petronella turn into centre &amp; set, 3/4 turn partner RH &amp; 1s+2s dance 1/2 RH across (1s end in 2nd place own sides)</w:t>
      </w:r>
    </w:p>
    <w:p w:rsidR="00B11EB3" w:rsidRPr="000D60D4" w:rsidRDefault="00B11EB3" w:rsidP="00B11EB3">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B11EB3" w:rsidRPr="000D60D4" w:rsidRDefault="00B11EB3" w:rsidP="00B11EB3">
      <w:pPr>
        <w:pStyle w:val="DanceBody"/>
      </w:pPr>
      <w:r w:rsidRPr="000D60D4">
        <w:t>17-24</w:t>
      </w:r>
      <w:r w:rsidRPr="000D60D4">
        <w:tab/>
        <w:t>1s dance 1/2 diag reel of 4 with 2nd corners, turn LH for 1/2 LSh reel with 1st crnrs passing LSh to end BtoB in centre (1M face up 1L down)</w:t>
      </w:r>
    </w:p>
    <w:p w:rsidR="00B11EB3" w:rsidRPr="000D60D4" w:rsidRDefault="00B11EB3" w:rsidP="00B11EB3">
      <w:pPr>
        <w:pStyle w:val="DanceBody"/>
        <w:keepNext w:val="0"/>
      </w:pPr>
      <w:r w:rsidRPr="000D60D4">
        <w:t>25-32</w:t>
      </w:r>
      <w:r w:rsidRPr="000D60D4">
        <w:tab/>
        <w:t>1s circle 3H round to left (Man with 3s &amp; Lady with 2s), 1s drop LH &amp; open up to circle 6H round to left 1/2 way &amp; all set</w:t>
      </w:r>
    </w:p>
    <w:p w:rsidR="00B11EB3" w:rsidRDefault="00B11EB3" w:rsidP="00B11EB3"/>
    <w:p w:rsidR="00B11EB3" w:rsidRDefault="00B11EB3" w:rsidP="00B11EB3">
      <w:pPr>
        <w:pStyle w:val="Minicrib"/>
      </w:pPr>
      <w:r>
        <w:t>MRS STEWART OF FISH HOEK  (S3x32)  3C set</w:t>
      </w:r>
      <w:r>
        <w:tab/>
        <w:t>Andrew Hodgson  Happy Blues (Pretoria 45th Anniv)</w:t>
      </w:r>
    </w:p>
    <w:p w:rsidR="00B11EB3" w:rsidRDefault="00B11EB3" w:rsidP="00B11EB3">
      <w:pPr>
        <w:pStyle w:val="DanceBody"/>
      </w:pPr>
      <w:r>
        <w:t xml:space="preserve"> 1- 8</w:t>
      </w:r>
      <w:r>
        <w:tab/>
        <w:t>All set, 1/2 turn partner RH, pull back RSh (twirl), dance out to opp sides &amp; chase 1/4 round clockwise to lines across (Men 3rd place, Ladies at top)</w:t>
      </w:r>
    </w:p>
    <w:p w:rsidR="00B11EB3" w:rsidRDefault="00B11EB3" w:rsidP="00B11EB3">
      <w:pPr>
        <w:pStyle w:val="DanceBody"/>
      </w:pPr>
      <w:r>
        <w:t xml:space="preserve"> 9-16</w:t>
      </w:r>
      <w:r>
        <w:tab/>
        <w:t>All set, 1/2 turn partner RH, pull back RSh (twirl), dance up/down to opp line &amp; chase 1/4 round clockwise to opp sides (3)(2)(1)</w:t>
      </w:r>
    </w:p>
    <w:p w:rsidR="00B11EB3" w:rsidRDefault="00B11EB3" w:rsidP="00B11EB3">
      <w:pPr>
        <w:pStyle w:val="DanceBody"/>
      </w:pPr>
      <w:r>
        <w:t>17-20</w:t>
      </w:r>
      <w:r>
        <w:tab/>
        <w:t xml:space="preserve">3s+2s dance 1/2 RH across </w:t>
      </w:r>
      <w:r>
        <w:rPr>
          <w:b/>
        </w:rPr>
        <w:t>while</w:t>
      </w:r>
      <w:r>
        <w:t xml:space="preserve"> 1s 1/2 turn RH.  All set.  2 3 1</w:t>
      </w:r>
    </w:p>
    <w:p w:rsidR="00B11EB3" w:rsidRDefault="00B11EB3" w:rsidP="00B11EB3">
      <w:pPr>
        <w:pStyle w:val="DanceBody"/>
        <w:keepNext w:val="0"/>
      </w:pPr>
      <w:r>
        <w:t>21-32</w:t>
      </w:r>
      <w:r>
        <w:tab/>
        <w:t>R&amp;L for 3 couples.  End 2 3 1</w:t>
      </w:r>
    </w:p>
    <w:p w:rsidR="00B11EB3" w:rsidRDefault="00B11EB3" w:rsidP="00B11EB3"/>
    <w:p w:rsidR="00B11EB3" w:rsidRDefault="00B11EB3" w:rsidP="00B11EB3">
      <w:pPr>
        <w:pStyle w:val="Minicrib"/>
      </w:pPr>
      <w:r>
        <w:t>MRS STEWART SINTON'S REEL  (J8x32)  2C (4C set)</w:t>
      </w:r>
      <w:r>
        <w:tab/>
        <w:t>Bk of Graded SCDs</w:t>
      </w:r>
    </w:p>
    <w:p w:rsidR="00B11EB3" w:rsidRDefault="00B11EB3" w:rsidP="00B11EB3">
      <w:pPr>
        <w:pStyle w:val="DanceBody"/>
      </w:pPr>
      <w:r>
        <w:t xml:space="preserve"> 1- 8</w:t>
      </w:r>
      <w:r>
        <w:tab/>
        <w:t>1s+2s set twice, 1s+2s cross over Ladies under Men's arch</w:t>
      </w:r>
    </w:p>
    <w:p w:rsidR="00B11EB3" w:rsidRDefault="00B11EB3" w:rsidP="00B11EB3">
      <w:pPr>
        <w:pStyle w:val="DanceBody"/>
      </w:pPr>
      <w:r>
        <w:t xml:space="preserve"> 9-16</w:t>
      </w:r>
      <w:r>
        <w:tab/>
        <w:t>1s+2s repeat above Fig</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MRS STEWART'S JIG  (J8x32)  3C (4C set)</w:t>
      </w:r>
      <w:r>
        <w:tab/>
        <w:t>Frans Ligtmans  RSCDS Bk 35</w:t>
      </w:r>
    </w:p>
    <w:p w:rsidR="00B11EB3" w:rsidRDefault="00B11EB3" w:rsidP="00B11EB3">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rPr>
        <w:t xml:space="preserve"> while </w:t>
      </w:r>
      <w:r>
        <w:t>1M dances round 3L &amp; up the middle to 2</w:t>
      </w:r>
      <w:r w:rsidRPr="00972EEB">
        <w:t>nd</w:t>
      </w:r>
      <w:r>
        <w:t xml:space="preserve"> place Ladies' side facing down</w:t>
      </w:r>
    </w:p>
    <w:p w:rsidR="00B11EB3" w:rsidRDefault="00B11EB3" w:rsidP="00B11EB3">
      <w:pPr>
        <w:pStyle w:val="DanceBody"/>
      </w:pPr>
      <w:r>
        <w:t xml:space="preserve"> 9-16</w:t>
      </w:r>
      <w:r>
        <w:tab/>
        <w:t>2s+1s+3s dance Grand Chain, end with 2M &amp; 1M facing out</w:t>
      </w:r>
    </w:p>
    <w:p w:rsidR="00B11EB3" w:rsidRDefault="00B11EB3" w:rsidP="00B11EB3">
      <w:pPr>
        <w:pStyle w:val="DanceBody"/>
      </w:pPr>
      <w:r>
        <w:t>17-24</w:t>
      </w:r>
      <w:r>
        <w:tab/>
        <w:t>2s+1s dance Ladies' Chain</w:t>
      </w:r>
    </w:p>
    <w:p w:rsidR="00B11EB3" w:rsidRDefault="00B11EB3" w:rsidP="00B11EB3">
      <w:pPr>
        <w:pStyle w:val="DanceBody"/>
        <w:keepNext w:val="0"/>
      </w:pPr>
      <w:r>
        <w:t>25-32</w:t>
      </w:r>
      <w:r>
        <w:tab/>
        <w:t>2s+1s+3s Adv+Ret; 1s turn 1.1/2 RH to own sides.  213</w:t>
      </w:r>
    </w:p>
    <w:p w:rsidR="00B11EB3" w:rsidRDefault="00B11EB3" w:rsidP="00B11EB3"/>
    <w:p w:rsidR="00B11EB3" w:rsidRDefault="00B11EB3" w:rsidP="00B11EB3">
      <w:pPr>
        <w:pStyle w:val="Minicrib"/>
      </w:pPr>
      <w:r>
        <w:t>MRS STEWART'S STRATHSPEY  (S8x48)  3C (4C set)</w:t>
      </w:r>
      <w:r>
        <w:tab/>
        <w:t>J Harbour  RSCDS Bk 13</w:t>
      </w:r>
    </w:p>
    <w:p w:rsidR="00B11EB3" w:rsidRDefault="00B11EB3" w:rsidP="00B11EB3">
      <w:pPr>
        <w:pStyle w:val="DanceBody"/>
      </w:pPr>
      <w:r>
        <w:t xml:space="preserve"> 1- 8</w:t>
      </w:r>
      <w:r>
        <w:tab/>
        <w:t>1s+2s set, turn 2H &amp; circle 4H round to left</w:t>
      </w:r>
    </w:p>
    <w:p w:rsidR="00B11EB3" w:rsidRDefault="00B11EB3" w:rsidP="00B11EB3">
      <w:pPr>
        <w:pStyle w:val="DanceBody"/>
      </w:pPr>
      <w:r>
        <w:t xml:space="preserve"> 9-16</w:t>
      </w:r>
      <w:r>
        <w:tab/>
        <w:t>1s lead down the middle &amp; back to face 1</w:t>
      </w:r>
      <w:r w:rsidRPr="00972EEB">
        <w:t>st</w:t>
      </w:r>
      <w:r>
        <w:t xml:space="preserve"> corners</w:t>
      </w:r>
    </w:p>
    <w:p w:rsidR="00B11EB3" w:rsidRDefault="00B11EB3" w:rsidP="00B11EB3">
      <w:pPr>
        <w:pStyle w:val="DanceBody"/>
      </w:pPr>
      <w:r>
        <w:t>17-24</w:t>
      </w:r>
      <w:r>
        <w:tab/>
        <w:t>1s dance reels of 3 across giving RSh to 1</w:t>
      </w:r>
      <w:r w:rsidRPr="00972EEB">
        <w:t>st</w:t>
      </w:r>
      <w:r>
        <w:t xml:space="preserve"> corners 1s end facing 1</w:t>
      </w:r>
      <w:r w:rsidRPr="00972EEB">
        <w:t>st</w:t>
      </w:r>
      <w:r>
        <w:t xml:space="preserve"> corners</w:t>
      </w:r>
    </w:p>
    <w:p w:rsidR="00B11EB3" w:rsidRDefault="00B11EB3" w:rsidP="00B11EB3">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B11EB3" w:rsidRDefault="00B11EB3" w:rsidP="00B11EB3">
      <w:pPr>
        <w:pStyle w:val="DanceBody"/>
      </w:pPr>
      <w:r>
        <w:t>33-40</w:t>
      </w:r>
      <w:r>
        <w:tab/>
        <w:t>1s+2s dance Allemande</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MRS STUART LINNELL  (R8x40)  3C (4C set)</w:t>
      </w:r>
      <w:r>
        <w:tab/>
        <w:t>J Bayly  Imperial Bk 3</w:t>
      </w:r>
    </w:p>
    <w:p w:rsidR="00B11EB3" w:rsidRPr="0081621C" w:rsidRDefault="00B11EB3" w:rsidP="00B11EB3">
      <w:pPr>
        <w:pStyle w:val="DanceBody"/>
      </w:pPr>
      <w:r w:rsidRPr="0081621C">
        <w:t xml:space="preserve"> 1- 8</w:t>
      </w:r>
      <w:r w:rsidRPr="0081621C">
        <w:tab/>
        <w:t>1s set &amp; cast 1 place, 2s+1s+3s set &amp; 1s set adv &amp; turn right about to face out to own sides</w:t>
      </w:r>
      <w:r w:rsidRPr="0081621C">
        <w:rPr>
          <w:b/>
        </w:rPr>
        <w:t xml:space="preserve"> while </w:t>
      </w:r>
      <w:r w:rsidRPr="0081621C">
        <w:t>2L &amp; 3M petronella right into middle to diamond formation (2L in centre at top, 3M in centre at bottom)</w:t>
      </w:r>
      <w:r w:rsidRPr="0081621C">
        <w:rPr>
          <w:b/>
        </w:rPr>
        <w:t xml:space="preserve"> while </w:t>
      </w:r>
      <w:r w:rsidRPr="0081621C">
        <w:t>2M &amp; 3L cast into 2</w:t>
      </w:r>
      <w:r w:rsidRPr="00972EEB">
        <w:t>nd</w:t>
      </w:r>
      <w:r w:rsidRPr="0081621C">
        <w:t xml:space="preserve"> places to 1M facing 2M &amp; 1L facing 3L in a line across</w:t>
      </w:r>
    </w:p>
    <w:p w:rsidR="00B11EB3" w:rsidRPr="0081621C" w:rsidRDefault="00B11EB3" w:rsidP="00B11EB3">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B11EB3" w:rsidRPr="0081621C" w:rsidRDefault="00B11EB3" w:rsidP="00B11EB3">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B11EB3" w:rsidRPr="0081621C" w:rsidRDefault="00B11EB3" w:rsidP="00B11EB3">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rPr>
        <w:t xml:space="preserve"> while </w:t>
      </w:r>
      <w:r w:rsidRPr="0081621C">
        <w:t>1s set &amp; turn right about to form a circle with 1s+2s+3s all facing clockwise</w:t>
      </w:r>
    </w:p>
    <w:p w:rsidR="00B11EB3" w:rsidRPr="0081621C" w:rsidRDefault="00B11EB3" w:rsidP="00B11EB3">
      <w:pPr>
        <w:pStyle w:val="DanceBody"/>
        <w:keepNext w:val="0"/>
      </w:pPr>
      <w:r w:rsidRPr="0081621C">
        <w:t>33-40</w:t>
      </w:r>
      <w:r w:rsidRPr="0081621C">
        <w:tab/>
        <w:t>All chase clockwise (8 bars) after 4 bars 1s turn RH in centre to end on own sides 2 1 3</w:t>
      </w:r>
    </w:p>
    <w:p w:rsidR="00B11EB3" w:rsidRDefault="00B11EB3" w:rsidP="00B11EB3"/>
    <w:p w:rsidR="00B11EB3" w:rsidRDefault="00B11EB3" w:rsidP="00B11EB3">
      <w:pPr>
        <w:pStyle w:val="Minicrib"/>
      </w:pPr>
      <w:r>
        <w:t>MRS SYBIL SHAW  (S8x32)  3C (4C set)</w:t>
      </w:r>
      <w:r>
        <w:tab/>
        <w:t>Hilary Wilson  Crystal Coll</w:t>
      </w:r>
    </w:p>
    <w:p w:rsidR="00B11EB3" w:rsidRPr="001B3797" w:rsidRDefault="00B11EB3" w:rsidP="00B11EB3">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B11EB3" w:rsidRDefault="00B11EB3" w:rsidP="00B11EB3">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B11EB3" w:rsidRPr="001B3797" w:rsidRDefault="00B11EB3" w:rsidP="00B11EB3">
      <w:pPr>
        <w:pStyle w:val="DanceBody"/>
      </w:pPr>
      <w:r>
        <w:t>17-24</w:t>
      </w:r>
      <w:r>
        <w:tab/>
        <w:t>1s set to &amp; turn 1st corners; set to &amp; turn 2nd corners ending in 2</w:t>
      </w:r>
      <w:r w:rsidRPr="00972EEB">
        <w:t>nd</w:t>
      </w:r>
      <w:r>
        <w:t xml:space="preserve"> place opposite sides</w:t>
      </w:r>
    </w:p>
    <w:p w:rsidR="00B11EB3" w:rsidRPr="001B3797" w:rsidRDefault="00B11EB3" w:rsidP="00B11EB3">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B11EB3" w:rsidRDefault="00B11EB3" w:rsidP="00B11EB3"/>
    <w:p w:rsidR="00B11EB3" w:rsidRDefault="00B11EB3" w:rsidP="00B11EB3">
      <w:pPr>
        <w:pStyle w:val="Minicrib"/>
        <w:rPr>
          <w:lang w:eastAsia="en-GB"/>
        </w:rPr>
      </w:pPr>
      <w:r>
        <w:rPr>
          <w:lang w:eastAsia="en-GB"/>
        </w:rPr>
        <w:t>MRS TRELLIS OF NORTH WALES  (M-(S3x32+R3x32))  3C Triangular Set</w:t>
      </w:r>
      <w:r>
        <w:rPr>
          <w:lang w:eastAsia="en-GB"/>
        </w:rPr>
        <w:tab/>
        <w:t>Graham Quartly</w:t>
      </w:r>
    </w:p>
    <w:p w:rsidR="00B11EB3" w:rsidRDefault="00B11EB3" w:rsidP="00B11EB3">
      <w:pPr>
        <w:pStyle w:val="DanceBody"/>
        <w:rPr>
          <w:lang w:eastAsia="en-GB"/>
        </w:rPr>
      </w:pPr>
      <w:r>
        <w:rPr>
          <w:lang w:eastAsia="en-GB"/>
        </w:rPr>
        <w:t xml:space="preserve"> 1- 8</w:t>
      </w:r>
      <w:r>
        <w:rPr>
          <w:lang w:eastAsia="en-GB"/>
        </w:rPr>
        <w:tab/>
        <w:t>Ladies dance RH across; dance LSh round partner back to place &amp; all set</w:t>
      </w:r>
    </w:p>
    <w:p w:rsidR="00B11EB3" w:rsidRDefault="00B11EB3" w:rsidP="00B11EB3">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B11EB3" w:rsidRDefault="00B11EB3" w:rsidP="00B11EB3">
      <w:pPr>
        <w:pStyle w:val="DanceBody"/>
        <w:rPr>
          <w:lang w:eastAsia="en-GB"/>
        </w:rPr>
      </w:pPr>
      <w:r>
        <w:rPr>
          <w:lang w:eastAsia="en-GB"/>
        </w:rPr>
        <w:t>13-16</w:t>
      </w:r>
      <w:r>
        <w:rPr>
          <w:lang w:eastAsia="en-GB"/>
        </w:rPr>
        <w:tab/>
        <w:t>All Set+Link with partner, ending Ladies in centre BtoB facing partner</w:t>
      </w:r>
    </w:p>
    <w:p w:rsidR="00B11EB3" w:rsidRDefault="00B11EB3" w:rsidP="00B11EB3">
      <w:pPr>
        <w:pStyle w:val="DanceBody"/>
        <w:rPr>
          <w:lang w:eastAsia="en-GB"/>
        </w:rPr>
      </w:pPr>
      <w:r>
        <w:rPr>
          <w:lang w:eastAsia="en-GB"/>
        </w:rPr>
        <w:t>17-24</w:t>
      </w:r>
      <w:r>
        <w:rPr>
          <w:lang w:eastAsia="en-GB"/>
        </w:rPr>
        <w:tab/>
        <w:t>All dance "Clover Leaf Reel"  (Triangular Schiehallion reel), 8 bars to move 2 places anticlockwise round</w:t>
      </w:r>
    </w:p>
    <w:p w:rsidR="00B11EB3" w:rsidRDefault="00B11EB3" w:rsidP="00B11EB3">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B11EB3" w:rsidRDefault="00B11EB3" w:rsidP="00B11EB3"/>
    <w:p w:rsidR="00B11EB3" w:rsidRDefault="00B11EB3" w:rsidP="00B11EB3">
      <w:pPr>
        <w:pStyle w:val="Minicrib"/>
      </w:pPr>
      <w:r>
        <w:t>MRS WALKER OF BIRKLANDS  (R8x32)  3C (4C set)</w:t>
      </w:r>
      <w:r>
        <w:tab/>
        <w:t>Chris Walker, 2000</w:t>
      </w:r>
    </w:p>
    <w:p w:rsidR="00B11EB3" w:rsidRDefault="00B11EB3" w:rsidP="00B11EB3">
      <w:pPr>
        <w:pStyle w:val="DanceBody"/>
      </w:pPr>
      <w:r>
        <w:t xml:space="preserve"> 1- 8</w:t>
      </w:r>
      <w:r>
        <w:tab/>
        <w:t>1s set, turn RH to face down; 1s dance 1/2 mirror reels of 3 on own side (1s in/down to start)</w:t>
      </w:r>
    </w:p>
    <w:p w:rsidR="00B11EB3" w:rsidRDefault="00B11EB3" w:rsidP="00B11EB3">
      <w:pPr>
        <w:pStyle w:val="DanceBody"/>
      </w:pPr>
      <w:r>
        <w:t xml:space="preserve"> 9-12</w:t>
      </w:r>
      <w:r>
        <w:tab/>
        <w:t>1s take promenade hold &amp; dance 1/2 reel of 3 across with 2s (in 3rd place), RSh to 2L to start.  3 1 (2)</w:t>
      </w:r>
    </w:p>
    <w:p w:rsidR="00B11EB3" w:rsidRDefault="00B11EB3" w:rsidP="00B11EB3">
      <w:pPr>
        <w:pStyle w:val="DanceBody"/>
      </w:pPr>
      <w:r>
        <w:t>13-16</w:t>
      </w:r>
      <w:r>
        <w:tab/>
        <w:t>1s dance 1/2 RH across with 3s (in top place) &amp; all set (1) (3) (2)</w:t>
      </w:r>
    </w:p>
    <w:p w:rsidR="00B11EB3" w:rsidRDefault="00B11EB3" w:rsidP="00B11EB3">
      <w:pPr>
        <w:pStyle w:val="DanceBody"/>
      </w:pPr>
      <w:r>
        <w:t>17-20</w:t>
      </w:r>
      <w:r>
        <w:tab/>
        <w:t>All chase 1/2 round clockwise to own side.  End 2 3 1</w:t>
      </w:r>
    </w:p>
    <w:p w:rsidR="00B11EB3" w:rsidRDefault="00B11EB3" w:rsidP="00B11EB3">
      <w:pPr>
        <w:pStyle w:val="DanceBody"/>
      </w:pPr>
      <w:r>
        <w:t>21-24</w:t>
      </w:r>
      <w:r>
        <w:tab/>
        <w:t xml:space="preserve">2s+3s+1s turn partner RH, 2s end in 1st place own side </w:t>
      </w:r>
      <w:r>
        <w:rPr>
          <w:b/>
        </w:rPr>
        <w:t>while</w:t>
      </w:r>
      <w:r>
        <w:t xml:space="preserve"> 3s+1s remain in centre, joining 2H with partner ready for …</w:t>
      </w:r>
    </w:p>
    <w:p w:rsidR="00B11EB3" w:rsidRDefault="00B11EB3" w:rsidP="00B11EB3">
      <w:pPr>
        <w:pStyle w:val="DanceBody"/>
        <w:keepNext w:val="0"/>
      </w:pPr>
      <w:r>
        <w:t>25-32</w:t>
      </w:r>
      <w:r>
        <w:tab/>
        <w:t>1s+3s dance Poussette.  2 1 3</w:t>
      </w:r>
    </w:p>
    <w:p w:rsidR="00B11EB3" w:rsidRDefault="00B11EB3" w:rsidP="00B11EB3"/>
    <w:p w:rsidR="00B11EB3" w:rsidRDefault="00B11EB3" w:rsidP="00B11EB3">
      <w:pPr>
        <w:pStyle w:val="Minicrib"/>
      </w:pPr>
      <w:r>
        <w:t>MRS WARD'S FANCY  (S8x32)  2C (4C Set)</w:t>
      </w:r>
      <w:r>
        <w:tab/>
        <w:t>Birmingham 8 SCDs</w:t>
      </w:r>
    </w:p>
    <w:p w:rsidR="00B11EB3" w:rsidRDefault="00B11EB3" w:rsidP="00B11EB3">
      <w:pPr>
        <w:pStyle w:val="DanceBody"/>
      </w:pPr>
      <w:r>
        <w:t xml:space="preserve"> 1</w:t>
      </w:r>
      <w:r>
        <w:noBreakHyphen/>
        <w:t xml:space="preserve"> 8</w:t>
      </w:r>
      <w:r>
        <w:tab/>
        <w:t>1s+2s Adv+Ret (1 step), cross RH, 1s+2s turn LH on sides &amp; 1s+2s cross RH back to own sides</w:t>
      </w:r>
    </w:p>
    <w:p w:rsidR="00B11EB3" w:rsidRDefault="00B11EB3" w:rsidP="00B11EB3">
      <w:pPr>
        <w:pStyle w:val="DanceBody"/>
      </w:pPr>
      <w:r>
        <w:t xml:space="preserve"> 9</w:t>
      </w:r>
      <w:r>
        <w:noBreakHyphen/>
        <w:t>16</w:t>
      </w:r>
      <w:r>
        <w:tab/>
        <w:t>1s dance down middle for 2 bars, set, dance back up &amp; cast to 2</w:t>
      </w:r>
      <w:r w:rsidRPr="00972EEB">
        <w:t>nd</w:t>
      </w:r>
      <w:r>
        <w:t xml:space="preserve"> pl</w:t>
      </w:r>
      <w:r>
        <w:rPr>
          <w:b/>
        </w:rPr>
        <w:t xml:space="preserve"> (</w:t>
      </w:r>
      <w:r>
        <w:t>2s step up)</w:t>
      </w:r>
    </w:p>
    <w:p w:rsidR="00B11EB3" w:rsidRDefault="00B11EB3" w:rsidP="00B11EB3">
      <w:pPr>
        <w:pStyle w:val="DanceBody"/>
      </w:pPr>
      <w:r>
        <w:t>17</w:t>
      </w:r>
      <w:r>
        <w:noBreakHyphen/>
        <w:t>24</w:t>
      </w:r>
      <w:r>
        <w:tab/>
        <w:t>2s+1s face diagonally &amp; set, circle 4H round to left &amp; set to partners</w:t>
      </w:r>
    </w:p>
    <w:p w:rsidR="00B11EB3" w:rsidRDefault="00B11EB3" w:rsidP="00B11EB3">
      <w:pPr>
        <w:pStyle w:val="DanceBody"/>
        <w:keepNext w:val="0"/>
      </w:pPr>
      <w:r>
        <w:t>25</w:t>
      </w:r>
      <w:r>
        <w:noBreakHyphen/>
        <w:t>32</w:t>
      </w:r>
      <w:r>
        <w:tab/>
        <w:t>2s+1s dance Diamond Poussette</w:t>
      </w:r>
    </w:p>
    <w:p w:rsidR="00B11EB3" w:rsidRDefault="00B11EB3" w:rsidP="00B11EB3"/>
    <w:p w:rsidR="00B11EB3" w:rsidRDefault="00B11EB3" w:rsidP="00B11EB3">
      <w:pPr>
        <w:pStyle w:val="Minicrib"/>
      </w:pPr>
      <w:r>
        <w:t>MS. DEAN'S FANCY  (J3x32)  3C Set</w:t>
      </w:r>
      <w:r>
        <w:tab/>
        <w:t>David Leifer  minicrib.org.uk/Publications/Ms.%20Dean's%20Fancy.pdf</w:t>
      </w:r>
    </w:p>
    <w:p w:rsidR="00B11EB3" w:rsidRPr="003A30A1" w:rsidRDefault="00B11EB3" w:rsidP="00B11EB3">
      <w:pPr>
        <w:pStyle w:val="DanceBody"/>
      </w:pPr>
      <w:r w:rsidRPr="003A30A1">
        <w:t xml:space="preserve"> 1- 8</w:t>
      </w:r>
      <w:r w:rsidRPr="003A30A1">
        <w:tab/>
        <w:t>1s+2s dance Double Fig 8 (1s cross down, 2s cast up to start)</w:t>
      </w:r>
    </w:p>
    <w:p w:rsidR="00B11EB3" w:rsidRPr="003A30A1" w:rsidRDefault="00B11EB3" w:rsidP="00B11EB3">
      <w:pPr>
        <w:pStyle w:val="DanceBody"/>
      </w:pPr>
      <w:r w:rsidRPr="003A30A1">
        <w:t xml:space="preserve"> 9-16</w:t>
      </w:r>
      <w:r w:rsidRPr="003A30A1">
        <w:tab/>
        <w:t>1s lead down the middle and back remaining in centre, 2s step in bar 16 ready for …</w:t>
      </w:r>
    </w:p>
    <w:p w:rsidR="00B11EB3" w:rsidRPr="003A30A1" w:rsidRDefault="00B11EB3" w:rsidP="00B11EB3">
      <w:pPr>
        <w:pStyle w:val="DanceBody"/>
      </w:pPr>
      <w:r w:rsidRPr="003A30A1">
        <w:t>17-24</w:t>
      </w:r>
      <w:r w:rsidRPr="003A30A1">
        <w:tab/>
        <w:t>1s+2s dance Allemande</w:t>
      </w:r>
    </w:p>
    <w:p w:rsidR="00B11EB3" w:rsidRPr="003A30A1" w:rsidRDefault="00B11EB3" w:rsidP="00B11EB3">
      <w:pPr>
        <w:pStyle w:val="DanceBody"/>
        <w:keepNext w:val="0"/>
      </w:pPr>
      <w:r w:rsidRPr="003A30A1">
        <w:t>25-32</w:t>
      </w:r>
      <w:r w:rsidRPr="003A30A1">
        <w:tab/>
        <w:t>1s+3s Set+Link; 3s+1s turn partners RH.  2 3 1</w:t>
      </w:r>
    </w:p>
    <w:p w:rsidR="00B11EB3" w:rsidRDefault="00B11EB3" w:rsidP="00B11EB3"/>
    <w:p w:rsidR="00B11EB3" w:rsidRDefault="00B11EB3" w:rsidP="00B11EB3">
      <w:pPr>
        <w:pStyle w:val="Minicrib"/>
        <w:rPr>
          <w:w w:val="106"/>
        </w:rPr>
      </w:pPr>
      <w:r>
        <w:rPr>
          <w:w w:val="106"/>
        </w:rPr>
        <w:t>MS KATY B  (R4x32)  4C set</w:t>
      </w:r>
      <w:r>
        <w:rPr>
          <w:w w:val="106"/>
        </w:rPr>
        <w:tab/>
        <w:t>Alex Gray</w:t>
      </w:r>
    </w:p>
    <w:p w:rsidR="00B11EB3" w:rsidRPr="00CF48A3" w:rsidRDefault="00B11EB3" w:rsidP="00B11EB3">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B11EB3" w:rsidRDefault="00B11EB3" w:rsidP="00B11EB3">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B11EB3" w:rsidRPr="00D02168" w:rsidRDefault="00B11EB3" w:rsidP="00B11EB3">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B11EB3" w:rsidRPr="00D02168" w:rsidRDefault="00B11EB3" w:rsidP="00B11EB3">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11EB3" w:rsidRDefault="00B11EB3" w:rsidP="00B11EB3"/>
    <w:p w:rsidR="00B11EB3" w:rsidRDefault="00B11EB3" w:rsidP="00B11EB3">
      <w:pPr>
        <w:pStyle w:val="Minicrib"/>
      </w:pPr>
      <w:r>
        <w:t>MUCKLE ADO  (R8x32)  3C (4C set)</w:t>
      </w:r>
      <w:r>
        <w:tab/>
        <w:t>John Bowie Dickson  Dunedin 2</w:t>
      </w:r>
    </w:p>
    <w:p w:rsidR="00B11EB3" w:rsidRDefault="00B11EB3" w:rsidP="00B11EB3">
      <w:pPr>
        <w:pStyle w:val="DanceBody"/>
      </w:pPr>
      <w:r>
        <w:t xml:space="preserve"> 1- 8</w:t>
      </w:r>
      <w:r>
        <w:tab/>
        <w:t>1s cross RH, cast 1 place &amp; dance 1/2 Fig of 8 round 3s</w:t>
      </w:r>
    </w:p>
    <w:p w:rsidR="00B11EB3" w:rsidRDefault="00B11EB3" w:rsidP="00B11EB3">
      <w:pPr>
        <w:pStyle w:val="DanceBody"/>
      </w:pPr>
      <w:r>
        <w:t xml:space="preserve"> 9-16</w:t>
      </w:r>
      <w:r>
        <w:tab/>
        <w:t>2s+1s+3s set, set advancing, turn to right to end BtoB with partner in centre &amp; set, 2s &amp; 3s return to own side</w:t>
      </w:r>
      <w:r w:rsidRPr="00BA6B4D">
        <w:rPr>
          <w:b/>
        </w:rPr>
        <w:t xml:space="preserve"> while </w:t>
      </w:r>
      <w:r>
        <w:t>1s dance round each other to right to face 1</w:t>
      </w:r>
      <w:r w:rsidRPr="00972EEB">
        <w:t>st</w:t>
      </w:r>
      <w:r>
        <w:t xml:space="preserve"> corners</w:t>
      </w:r>
    </w:p>
    <w:p w:rsidR="00B11EB3" w:rsidRDefault="00B11EB3" w:rsidP="00B11EB3">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B11EB3" w:rsidRDefault="00B11EB3" w:rsidP="00B11EB3">
      <w:pPr>
        <w:pStyle w:val="DanceBody"/>
        <w:keepNext w:val="0"/>
      </w:pPr>
      <w:r>
        <w:t>25-32</w:t>
      </w:r>
      <w:r>
        <w:tab/>
        <w:t>3s+1s+2s turn RH &amp; chase back to own sides</w:t>
      </w:r>
    </w:p>
    <w:p w:rsidR="00B11EB3" w:rsidRDefault="00B11EB3" w:rsidP="00B11EB3"/>
    <w:p w:rsidR="00B11EB3" w:rsidRDefault="00B11EB3" w:rsidP="00B11EB3">
      <w:pPr>
        <w:pStyle w:val="Minicrib"/>
      </w:pPr>
      <w:r>
        <w:t>THE MUCKLE BURN  (J5x40)  5C set</w:t>
      </w:r>
      <w:r>
        <w:tab/>
        <w:t>Ian Barbour  Dancers' Choice</w:t>
      </w:r>
    </w:p>
    <w:p w:rsidR="00B11EB3" w:rsidRDefault="00B11EB3" w:rsidP="00B11EB3">
      <w:pPr>
        <w:pStyle w:val="DanceBody"/>
      </w:pPr>
      <w:r>
        <w:t xml:space="preserve"> 1- 8</w:t>
      </w:r>
      <w:r>
        <w:tab/>
        <w:t>1s &amp; 3s cast 1 place &amp; dance LH across 1.1/2 way to end facing corners (1M-5L, 1L-4M, 3M-4L, 3L-2M)</w:t>
      </w:r>
    </w:p>
    <w:p w:rsidR="00B11EB3" w:rsidRDefault="00B11EB3" w:rsidP="00B11EB3">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B11EB3" w:rsidRDefault="00B11EB3" w:rsidP="00B11EB3">
      <w:pPr>
        <w:pStyle w:val="DanceBody"/>
      </w:pPr>
      <w:r>
        <w:t>17-24</w:t>
      </w:r>
      <w:r>
        <w:tab/>
        <w:t>1s &amp; 3s dance 1/2 diagonal reel with 3</w:t>
      </w:r>
      <w:r w:rsidRPr="00972EEB">
        <w:t>rd</w:t>
      </w:r>
      <w:r>
        <w:t xml:space="preserve"> corners ending on side (5 3 4 1 2) &amp; all set &amp; cross RH</w:t>
      </w:r>
    </w:p>
    <w:p w:rsidR="00B11EB3" w:rsidRDefault="00B11EB3" w:rsidP="00B11EB3">
      <w:pPr>
        <w:pStyle w:val="DanceBody"/>
      </w:pPr>
      <w:r>
        <w:t>25-32</w:t>
      </w:r>
      <w:r>
        <w:tab/>
        <w:t>5s+3s</w:t>
      </w:r>
      <w:r w:rsidRPr="007F0D5A">
        <w:rPr>
          <w:b/>
        </w:rPr>
        <w:t xml:space="preserve"> also </w:t>
      </w:r>
      <w:r>
        <w:t>4s+1s Set+Link &amp; dance RH across</w:t>
      </w:r>
    </w:p>
    <w:p w:rsidR="00B11EB3" w:rsidRDefault="00B11EB3" w:rsidP="00B11EB3">
      <w:pPr>
        <w:pStyle w:val="DanceBody"/>
        <w:keepNext w:val="0"/>
      </w:pPr>
      <w:r>
        <w:t>33-40</w:t>
      </w:r>
      <w:r>
        <w:tab/>
        <w:t>All dance 5 couple Set+Link twice (</w:t>
      </w:r>
      <w:r w:rsidRPr="00BD473E">
        <w:rPr>
          <w:b/>
        </w:rPr>
        <w:t xml:space="preserve">as </w:t>
      </w:r>
      <w:r>
        <w:t>3 couple Set+Link but 2 couples on left dance up/down</w:t>
      </w:r>
      <w:r w:rsidRPr="00BA6B4D">
        <w:rPr>
          <w:b/>
        </w:rPr>
        <w:t xml:space="preserve"> while </w:t>
      </w:r>
      <w:r>
        <w:t>others 3 cast &amp; chase).  2 4 1 5 3</w:t>
      </w:r>
    </w:p>
    <w:p w:rsidR="00B11EB3" w:rsidRDefault="00B11EB3" w:rsidP="00B11EB3"/>
    <w:p w:rsidR="00B11EB3" w:rsidRDefault="00B11EB3" w:rsidP="00B11EB3">
      <w:pPr>
        <w:pStyle w:val="Minicrib"/>
      </w:pPr>
      <w:r>
        <w:t>MUCKLE MAIR THAN A' THAT  (R8x32)  3C (4C set)</w:t>
      </w:r>
      <w:r>
        <w:tab/>
        <w:t>Dances collected by Miss Milligan</w:t>
      </w:r>
    </w:p>
    <w:p w:rsidR="00B11EB3" w:rsidRDefault="00B11EB3" w:rsidP="00B11EB3">
      <w:pPr>
        <w:pStyle w:val="DanceBody"/>
      </w:pPr>
      <w:r>
        <w:t xml:space="preserve"> 1- 8</w:t>
      </w:r>
      <w:r>
        <w:tab/>
        <w:t>1s cast (2s step up), 2s+1s+3s circle 6H round to right ending with 1s facing 1st corners</w:t>
      </w:r>
    </w:p>
    <w:p w:rsidR="00B11EB3" w:rsidRDefault="00B11EB3" w:rsidP="00B11EB3">
      <w:pPr>
        <w:pStyle w:val="DanceBody"/>
      </w:pPr>
      <w:r>
        <w:t xml:space="preserve"> 9-16</w:t>
      </w:r>
      <w:r>
        <w:tab/>
        <w:t>1s set to 1st corner, turn partner RH to face 2nd corner; set to 2nd corner &amp; cross RH with partner to 2nd place own side</w:t>
      </w:r>
    </w:p>
    <w:p w:rsidR="00B11EB3" w:rsidRDefault="00B11EB3" w:rsidP="00B11EB3">
      <w:pPr>
        <w:pStyle w:val="DanceBody"/>
      </w:pPr>
      <w:r>
        <w:t>17-24</w:t>
      </w:r>
      <w:r>
        <w:tab/>
        <w:t>2s+1s+3s dance RH across, LH across back to place</w:t>
      </w:r>
    </w:p>
    <w:p w:rsidR="00B11EB3" w:rsidRDefault="00B11EB3" w:rsidP="00B11EB3">
      <w:pPr>
        <w:pStyle w:val="DanceBody"/>
        <w:keepNext w:val="0"/>
      </w:pPr>
      <w:r>
        <w:t>25-32</w:t>
      </w:r>
      <w:r>
        <w:tab/>
        <w:t>2s+1s+3s  Adv+Ret, turn partners RH once round.  2 1 3</w:t>
      </w:r>
    </w:p>
    <w:p w:rsidR="00B11EB3" w:rsidRDefault="00B11EB3" w:rsidP="00B11EB3"/>
    <w:p w:rsidR="00B11EB3" w:rsidRDefault="00B11EB3" w:rsidP="00B11EB3">
      <w:pPr>
        <w:pStyle w:val="Minicrib"/>
      </w:pPr>
      <w:r>
        <w:t>MUCKLE MIRTH AND GLEE  (S4x32)  4C Set</w:t>
      </w:r>
      <w:r>
        <w:tab/>
        <w:t>Barry Skelton  Brig O' Balgownie</w:t>
      </w:r>
    </w:p>
    <w:p w:rsidR="00B11EB3" w:rsidRDefault="00B11EB3" w:rsidP="00B11EB3">
      <w:pPr>
        <w:pStyle w:val="DanceBody"/>
      </w:pPr>
      <w:r>
        <w:t xml:space="preserve"> 1- 8</w:t>
      </w:r>
      <w:r>
        <w:tab/>
        <w:t>1s &amp; 4s cross RH &amp; cast in 1 place (2s &amp; 3s step down/up 3-4); 1s+4s dance RH across once round, retain hands, join hands with nearest corner (all facing clockwise)</w:t>
      </w:r>
    </w:p>
    <w:p w:rsidR="00B11EB3" w:rsidRDefault="00B11EB3" w:rsidP="00B11EB3">
      <w:pPr>
        <w:pStyle w:val="DanceBody"/>
      </w:pPr>
      <w:r>
        <w:t xml:space="preserve"> 9-16</w:t>
      </w:r>
      <w:r>
        <w:tab/>
        <w:t>All dance RH acoss; all drop hands, pull back RSh &amp; dance LH across, 2s &amp; 3s back to place, 1s &amp; 4s in centre facing same corner person</w:t>
      </w:r>
    </w:p>
    <w:p w:rsidR="00B11EB3" w:rsidRDefault="00B11EB3" w:rsidP="00B11EB3">
      <w:pPr>
        <w:pStyle w:val="DanceBody"/>
      </w:pPr>
      <w:r>
        <w:t>17-24</w:t>
      </w:r>
      <w:r>
        <w:tab/>
        <w:t>All dance interlocking diagonal reels of 4 passing corner RSh to start &amp; dancing 1/2 LH across in middle. 1s &amp; 4s remain in centre facing diagonally in</w:t>
      </w:r>
    </w:p>
    <w:p w:rsidR="00B11EB3" w:rsidRDefault="00B11EB3" w:rsidP="00B11EB3">
      <w:pPr>
        <w:pStyle w:val="DanceBody"/>
        <w:keepNext w:val="0"/>
      </w:pPr>
      <w:r>
        <w:t>25-32</w:t>
      </w:r>
      <w:r>
        <w:tab/>
        <w:t>1s &amp; 4s set, Petronella turn once place to right; set facing diagonally in &amp; Petronella turn to own side.  2 4 1 3</w:t>
      </w:r>
    </w:p>
    <w:p w:rsidR="00B11EB3" w:rsidRDefault="00B11EB3" w:rsidP="00B11EB3"/>
    <w:p w:rsidR="00B11EB3" w:rsidRDefault="00B11EB3" w:rsidP="00B11EB3">
      <w:pPr>
        <w:pStyle w:val="Minicrib"/>
      </w:pPr>
      <w:r>
        <w:t>THE MUCKLE MUDDLE  (S4x32)  4C set</w:t>
      </w:r>
      <w:r>
        <w:tab/>
        <w:t>Marshall McLaughlin  Spring Creek Coll</w:t>
      </w:r>
    </w:p>
    <w:p w:rsidR="00B11EB3" w:rsidRPr="00C86B2D" w:rsidRDefault="00B11EB3" w:rsidP="00B11EB3">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B11EB3" w:rsidRPr="00C86B2D" w:rsidRDefault="00B11EB3" w:rsidP="00B11EB3">
      <w:pPr>
        <w:pStyle w:val="DanceBody"/>
      </w:pPr>
      <w:r w:rsidRPr="00C86B2D">
        <w:t xml:space="preserve"> 9-16</w:t>
      </w:r>
      <w:r w:rsidRPr="00C86B2D">
        <w:tab/>
        <w:t>1s+4s Set &amp; Rotate - Set, rotate singly &amp; dance on 1 place clockwise, change places RH on sides &amp; dance on 1 place to own sides  2 4 1 3</w:t>
      </w:r>
    </w:p>
    <w:p w:rsidR="00B11EB3" w:rsidRPr="00C86B2D" w:rsidRDefault="00B11EB3" w:rsidP="00B11EB3">
      <w:pPr>
        <w:pStyle w:val="DanceBody"/>
      </w:pPr>
      <w:r w:rsidRPr="00C86B2D">
        <w:t>17-24</w:t>
      </w:r>
      <w:r w:rsidRPr="00C86B2D">
        <w:tab/>
        <w:t>All dance LSh reels of 4 on sides</w:t>
      </w:r>
    </w:p>
    <w:p w:rsidR="00B11EB3" w:rsidRDefault="00B11EB3" w:rsidP="00B11EB3">
      <w:pPr>
        <w:pStyle w:val="DanceBody"/>
        <w:keepNext w:val="0"/>
      </w:pPr>
      <w:r w:rsidRPr="00C86B2D">
        <w:t>25-32</w:t>
      </w:r>
      <w:r w:rsidRPr="00C86B2D">
        <w:tab/>
        <w:t xml:space="preserve">2s+4s </w:t>
      </w:r>
      <w:r w:rsidRPr="00C86B2D">
        <w:rPr>
          <w:b/>
        </w:rPr>
        <w:t>also</w:t>
      </w:r>
      <w:r w:rsidRPr="00C86B2D">
        <w:t xml:space="preserve"> 1s+3s circle 4H round and back</w:t>
      </w:r>
    </w:p>
    <w:p w:rsidR="00B11EB3" w:rsidRDefault="00B11EB3" w:rsidP="00B11EB3"/>
    <w:p w:rsidR="00B11EB3" w:rsidRDefault="00B11EB3" w:rsidP="00B11EB3">
      <w:pPr>
        <w:pStyle w:val="Minicrib"/>
      </w:pPr>
      <w:r>
        <w:t>A MUDDLE OR TWO, I'LL DANCE WITH WHO?  (R5x40)  5C Set</w:t>
      </w:r>
      <w:r>
        <w:tab/>
        <w:t>David Horwill</w:t>
      </w:r>
    </w:p>
    <w:p w:rsidR="00B11EB3" w:rsidRPr="006614C7" w:rsidRDefault="00B11EB3" w:rsidP="00B11EB3">
      <w:pPr>
        <w:pStyle w:val="DanceBody"/>
      </w:pPr>
      <w:r w:rsidRPr="006614C7">
        <w:t xml:space="preserve"> 1- 4</w:t>
      </w:r>
      <w:r w:rsidRPr="006614C7">
        <w:tab/>
        <w:t>5L followed by other Ladies, crosses below 5M, dances up behind Men</w:t>
      </w:r>
      <w:r>
        <w:t>'</w:t>
      </w:r>
      <w:r w:rsidRPr="006614C7">
        <w:t>s line (Men stand)</w:t>
      </w:r>
    </w:p>
    <w:p w:rsidR="00B11EB3" w:rsidRPr="006614C7" w:rsidRDefault="00B11EB3" w:rsidP="00B11EB3">
      <w:pPr>
        <w:pStyle w:val="DanceBody"/>
      </w:pPr>
      <w:r w:rsidRPr="006614C7">
        <w:t xml:space="preserve"> 5- 8</w:t>
      </w:r>
      <w:r w:rsidRPr="006614C7">
        <w:tab/>
        <w:t>Men cross to Ladies</w:t>
      </w:r>
      <w:r>
        <w:t>'</w:t>
      </w:r>
      <w:r w:rsidRPr="006614C7">
        <w:t xml:space="preserve"> side &amp; all set</w:t>
      </w:r>
    </w:p>
    <w:p w:rsidR="00B11EB3" w:rsidRPr="006614C7" w:rsidRDefault="00B11EB3" w:rsidP="00B11EB3">
      <w:pPr>
        <w:pStyle w:val="DanceBody"/>
      </w:pPr>
      <w:r w:rsidRPr="006614C7">
        <w:t xml:space="preserve"> 9-12</w:t>
      </w:r>
      <w:r w:rsidRPr="006614C7">
        <w:tab/>
        <w:t>3M+4M+5M dance 1/2 reel of 3 on Ladies</w:t>
      </w:r>
      <w:r>
        <w:t>'</w:t>
      </w:r>
      <w:r w:rsidRPr="006614C7">
        <w:t xml:space="preserve"> side (4M+3M pass RSh) </w:t>
      </w:r>
      <w:r w:rsidRPr="006614C7">
        <w:rPr>
          <w:b/>
        </w:rPr>
        <w:t>while</w:t>
      </w:r>
      <w:r w:rsidRPr="006614C7">
        <w:t xml:space="preserve"> 5L+4L+3L dance 1/2 reel of 3 on Men</w:t>
      </w:r>
      <w:r>
        <w:t>'</w:t>
      </w:r>
      <w:r w:rsidRPr="006614C7">
        <w:t>s side (4L+3L pass RSh)</w:t>
      </w:r>
    </w:p>
    <w:p w:rsidR="00B11EB3" w:rsidRDefault="00B11EB3" w:rsidP="00B11EB3">
      <w:pPr>
        <w:pStyle w:val="DanceBody"/>
      </w:pPr>
      <w:r w:rsidRPr="006614C7">
        <w:t>13-16</w:t>
      </w:r>
      <w:r w:rsidRPr="006614C7">
        <w:tab/>
        <w:t>1M+2M+5M dance 1/2 reel of 3 on Ladies</w:t>
      </w:r>
      <w:r>
        <w:t>'</w:t>
      </w:r>
      <w:r w:rsidRPr="006614C7">
        <w:t xml:space="preserve"> side (2M+5M pass LSh) </w:t>
      </w:r>
      <w:r w:rsidRPr="006614C7">
        <w:rPr>
          <w:b/>
        </w:rPr>
        <w:t>while</w:t>
      </w:r>
      <w:r w:rsidRPr="006614C7">
        <w:t xml:space="preserve"> 5L+2L+1L dance 1/2 reel of 3 on Men</w:t>
      </w:r>
      <w:r>
        <w:t>'</w:t>
      </w:r>
      <w:r w:rsidRPr="006614C7">
        <w:t>s side (5L+2L pass LSh).</w:t>
      </w:r>
    </w:p>
    <w:p w:rsidR="00B11EB3" w:rsidRPr="006614C7" w:rsidRDefault="00B11EB3" w:rsidP="00B11EB3">
      <w:pPr>
        <w:pStyle w:val="DanceBody"/>
      </w:pPr>
      <w:r>
        <w:tab/>
      </w:r>
      <w:r w:rsidRPr="006614C7">
        <w:t>Positions now Ladies</w:t>
      </w:r>
      <w:r>
        <w:t>'</w:t>
      </w:r>
      <w:r w:rsidRPr="006614C7">
        <w:t xml:space="preserve"> side: 5M 2M 1M 4M 3M, Mens</w:t>
      </w:r>
      <w:r>
        <w:t>'</w:t>
      </w:r>
      <w:r w:rsidRPr="006614C7">
        <w:t xml:space="preserve"> side: 3L 4L 1L 2L 5L</w:t>
      </w:r>
    </w:p>
    <w:p w:rsidR="00B11EB3" w:rsidRPr="006614C7" w:rsidRDefault="00B11EB3" w:rsidP="00B11EB3">
      <w:pPr>
        <w:pStyle w:val="DanceBody"/>
      </w:pPr>
      <w:r w:rsidRPr="006614C7">
        <w:t>17-20</w:t>
      </w:r>
      <w:r w:rsidRPr="006614C7">
        <w:tab/>
        <w:t xml:space="preserve">All set, top 2 couples dance 1/2 RH across </w:t>
      </w:r>
      <w:r w:rsidRPr="006614C7">
        <w:rPr>
          <w:b/>
        </w:rPr>
        <w:t>while</w:t>
      </w:r>
      <w:r w:rsidRPr="006614C7">
        <w:t xml:space="preserve"> bottom 3 couples cross RH with partner</w:t>
      </w:r>
    </w:p>
    <w:p w:rsidR="00B11EB3" w:rsidRDefault="00B11EB3" w:rsidP="00B11EB3">
      <w:pPr>
        <w:pStyle w:val="DanceBody"/>
      </w:pPr>
      <w:r w:rsidRPr="009041E5">
        <w:t>21-24</w:t>
      </w:r>
      <w:r w:rsidRPr="009041E5">
        <w:tab/>
        <w:t xml:space="preserve">All set, top 3 couples cross LH </w:t>
      </w:r>
      <w:r w:rsidRPr="006614C7">
        <w:rPr>
          <w:b/>
        </w:rPr>
        <w:t>while</w:t>
      </w:r>
      <w:r w:rsidRPr="009041E5">
        <w:t xml:space="preserve"> bottom 2 couples dance 1/2 LH across.</w:t>
      </w:r>
    </w:p>
    <w:p w:rsidR="00B11EB3" w:rsidRDefault="00B11EB3" w:rsidP="00B11EB3">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B11EB3" w:rsidRDefault="00B11EB3" w:rsidP="00B11EB3">
      <w:pPr>
        <w:pStyle w:val="DanceBody"/>
      </w:pPr>
      <w:r>
        <w:t>25-32</w:t>
      </w:r>
      <w:r>
        <w:tab/>
        <w:t xml:space="preserve">2M+5M+1M </w:t>
      </w:r>
      <w:r w:rsidRPr="006614C7">
        <w:t>dance 1/2 reel of 3 on Ladies</w:t>
      </w:r>
      <w:r>
        <w:t>'</w:t>
      </w:r>
      <w:r w:rsidRPr="006614C7">
        <w:t xml:space="preserve"> side</w:t>
      </w:r>
      <w:r>
        <w:t xml:space="preserve"> (5M+1M pass RSh) </w:t>
      </w:r>
      <w:r>
        <w:rPr>
          <w:b/>
        </w:rPr>
        <w:t>while</w:t>
      </w:r>
      <w:r>
        <w:t xml:space="preserve"> 2L+5L+1L  </w:t>
      </w:r>
      <w:r w:rsidRPr="006614C7">
        <w:t>dance 1/2 reel of 3 on Men</w:t>
      </w:r>
      <w:r>
        <w:t>'</w:t>
      </w:r>
      <w:r w:rsidRPr="006614C7">
        <w:t>s side</w:t>
      </w:r>
      <w:r>
        <w:t xml:space="preserve"> (1L+5L pass RSh)</w:t>
      </w:r>
    </w:p>
    <w:p w:rsidR="00B11EB3" w:rsidRDefault="00B11EB3" w:rsidP="00B11EB3">
      <w:pPr>
        <w:pStyle w:val="DanceBody"/>
      </w:pPr>
      <w:r>
        <w:t>33-36</w:t>
      </w:r>
      <w:r>
        <w:tab/>
        <w:t>1M followed by other Men dances across, down behind Ladies (Ladies stand)</w:t>
      </w:r>
    </w:p>
    <w:p w:rsidR="00B11EB3" w:rsidRDefault="00B11EB3" w:rsidP="00B11EB3">
      <w:pPr>
        <w:pStyle w:val="DanceBody"/>
        <w:keepNext w:val="0"/>
      </w:pPr>
      <w:r>
        <w:t>37-40</w:t>
      </w:r>
      <w:r>
        <w:tab/>
        <w:t>Ladies cross to own side &amp; all set.  2 3 4 5 1</w:t>
      </w:r>
    </w:p>
    <w:p w:rsidR="00B11EB3" w:rsidRDefault="00B11EB3" w:rsidP="00B11EB3"/>
    <w:p w:rsidR="00B11EB3" w:rsidRDefault="00B11EB3" w:rsidP="00B11EB3">
      <w:pPr>
        <w:pStyle w:val="Minicrib"/>
        <w:rPr>
          <w:lang w:eastAsia="en-GB"/>
        </w:rPr>
      </w:pPr>
      <w:r>
        <w:rPr>
          <w:lang w:eastAsia="en-GB"/>
        </w:rPr>
        <w:t>A MUG OF TEA  (S8x32)  3C (4C set)</w:t>
      </w:r>
      <w:r>
        <w:rPr>
          <w:lang w:eastAsia="en-GB"/>
        </w:rPr>
        <w:tab/>
        <w:t>Charly Rembold &amp; Rudolf Spägele, 1992</w:t>
      </w:r>
    </w:p>
    <w:p w:rsidR="00B11EB3" w:rsidRDefault="00B11EB3" w:rsidP="00B11EB3">
      <w:pPr>
        <w:pStyle w:val="DanceBody"/>
        <w:rPr>
          <w:lang w:eastAsia="en-GB"/>
        </w:rPr>
      </w:pPr>
      <w:r>
        <w:rPr>
          <w:lang w:eastAsia="en-GB"/>
        </w:rPr>
        <w:t xml:space="preserve"> 1- 8</w:t>
      </w:r>
      <w:r>
        <w:rPr>
          <w:lang w:eastAsia="en-GB"/>
        </w:rPr>
        <w:tab/>
        <w:t>1s dance in &amp; cast (2s step up); 1L+2s &amp; 1M+3s dance RH across</w:t>
      </w:r>
    </w:p>
    <w:p w:rsidR="00B11EB3" w:rsidRDefault="00B11EB3" w:rsidP="00B11EB3">
      <w:pPr>
        <w:pStyle w:val="DanceBody"/>
        <w:rPr>
          <w:lang w:eastAsia="en-GB"/>
        </w:rPr>
      </w:pPr>
      <w:r>
        <w:rPr>
          <w:lang w:eastAsia="en-GB"/>
        </w:rPr>
        <w:t xml:space="preserve"> 9-16</w:t>
      </w:r>
      <w:r>
        <w:rPr>
          <w:lang w:eastAsia="en-GB"/>
        </w:rPr>
        <w:tab/>
        <w:t>1s lead down &amp; back up to 2nd place own side</w:t>
      </w:r>
    </w:p>
    <w:p w:rsidR="00B11EB3" w:rsidRDefault="00B11EB3" w:rsidP="00B11EB3">
      <w:pPr>
        <w:pStyle w:val="DanceBody"/>
        <w:rPr>
          <w:lang w:eastAsia="en-GB"/>
        </w:rPr>
      </w:pPr>
      <w:r>
        <w:rPr>
          <w:lang w:eastAsia="en-GB"/>
        </w:rPr>
        <w:t>17-24</w:t>
      </w:r>
      <w:r>
        <w:rPr>
          <w:lang w:eastAsia="en-GB"/>
        </w:rPr>
        <w:tab/>
        <w:t>2s+1s+3s circle 6H round &amp; back</w:t>
      </w:r>
    </w:p>
    <w:p w:rsidR="00B11EB3" w:rsidRDefault="00B11EB3" w:rsidP="00B11EB3">
      <w:pPr>
        <w:pStyle w:val="DanceBody"/>
        <w:keepNext w:val="0"/>
        <w:rPr>
          <w:lang w:eastAsia="en-GB"/>
        </w:rPr>
      </w:pPr>
      <w:r>
        <w:rPr>
          <w:lang w:eastAsia="en-GB"/>
        </w:rPr>
        <w:t>25-32</w:t>
      </w:r>
      <w:r>
        <w:rPr>
          <w:lang w:eastAsia="en-GB"/>
        </w:rPr>
        <w:tab/>
        <w:t>1L+2s &amp; 1M+3s dance reels of 3 across (1s LSh to 1st corner to start).  2 1 3</w:t>
      </w:r>
    </w:p>
    <w:p w:rsidR="00B11EB3" w:rsidRDefault="00B11EB3" w:rsidP="00B11EB3"/>
    <w:p w:rsidR="00B11EB3" w:rsidRDefault="00B11EB3" w:rsidP="00B11EB3">
      <w:pPr>
        <w:pStyle w:val="Minicrib"/>
      </w:pPr>
      <w:r>
        <w:t>THE MUIRLAND BRIGGSES  (M-8(S16+R16))  3C (4C set)</w:t>
      </w:r>
      <w:r>
        <w:tab/>
        <w:t>Charles (Chuck) T Snowdon</w:t>
      </w:r>
    </w:p>
    <w:p w:rsidR="00B11EB3" w:rsidRDefault="00B11EB3" w:rsidP="00B11EB3">
      <w:pPr>
        <w:pStyle w:val="DanceBody"/>
      </w:pPr>
      <w:r>
        <w:t>Strathspey</w:t>
      </w:r>
    </w:p>
    <w:p w:rsidR="00B11EB3" w:rsidRDefault="00B11EB3" w:rsidP="00B11EB3">
      <w:pPr>
        <w:pStyle w:val="DanceBody"/>
      </w:pPr>
      <w:r>
        <w:t xml:space="preserve"> 1- 8</w:t>
      </w:r>
      <w:r>
        <w:tab/>
        <w:t>1s cross, cast (2s step up) &amp; dance 1/2 Fig 8 up round 2s</w:t>
      </w:r>
    </w:p>
    <w:p w:rsidR="00B11EB3" w:rsidRDefault="00B11EB3" w:rsidP="00B11EB3">
      <w:pPr>
        <w:pStyle w:val="DanceBody"/>
      </w:pPr>
      <w:r>
        <w:t xml:space="preserve"> 9-12</w:t>
      </w:r>
      <w:r>
        <w:tab/>
        <w:t xml:space="preserve">1s set advancing to 1st corner </w:t>
      </w:r>
      <w:r>
        <w:rPr>
          <w:b/>
        </w:rPr>
        <w:t>while</w:t>
      </w:r>
      <w:r>
        <w:t xml:space="preserve"> all corners set facing diagonally in, 1s turn 1st corners 2H to end 1L between 2s facing down, 1M between 3s facing up</w:t>
      </w:r>
    </w:p>
    <w:p w:rsidR="00B11EB3" w:rsidRPr="003E29E2" w:rsidRDefault="00B11EB3" w:rsidP="00B11EB3">
      <w:pPr>
        <w:pStyle w:val="DanceBody"/>
      </w:pPr>
      <w:r>
        <w:t>13-16</w:t>
      </w:r>
      <w:r>
        <w:tab/>
        <w:t xml:space="preserve">1s set advancing to 2nd corner </w:t>
      </w:r>
      <w:r>
        <w:rPr>
          <w:b/>
        </w:rPr>
        <w:t>while</w:t>
      </w:r>
      <w:r>
        <w:t xml:space="preserve"> all corners set facing diagonally in, 1s turn 2nd corners 2H to end in 2nd place opp sides</w:t>
      </w:r>
    </w:p>
    <w:p w:rsidR="00B11EB3" w:rsidRDefault="00B11EB3" w:rsidP="00B11EB3">
      <w:pPr>
        <w:pStyle w:val="DanceBody"/>
      </w:pPr>
      <w:r>
        <w:t>Reel</w:t>
      </w:r>
    </w:p>
    <w:p w:rsidR="00B11EB3" w:rsidRDefault="00B11EB3" w:rsidP="00B11EB3">
      <w:pPr>
        <w:pStyle w:val="DanceBody"/>
      </w:pPr>
      <w:r>
        <w:t xml:space="preserve"> 1- 8</w:t>
      </w:r>
      <w:r>
        <w:tab/>
        <w:t>1s cross passing RSh, cast below 3s, meet &amp; dance up between 2s &amp; cast to 2nd place own side</w:t>
      </w:r>
    </w:p>
    <w:p w:rsidR="00B11EB3" w:rsidRDefault="00B11EB3" w:rsidP="00B11EB3">
      <w:pPr>
        <w:pStyle w:val="DanceBody"/>
        <w:keepNext w:val="0"/>
      </w:pPr>
      <w:r>
        <w:t xml:space="preserve"> 9-16</w:t>
      </w:r>
      <w:r>
        <w:tab/>
        <w:t>Mirror reels of 3 on sides (1s dance in/down, 3s out/up, 2s cast to start).  2 1 3</w:t>
      </w:r>
    </w:p>
    <w:p w:rsidR="00B11EB3" w:rsidRDefault="00B11EB3" w:rsidP="00B11EB3"/>
    <w:p w:rsidR="00B11EB3" w:rsidRDefault="00B11EB3" w:rsidP="00B11EB3">
      <w:pPr>
        <w:pStyle w:val="Minicrib"/>
      </w:pPr>
      <w:r>
        <w:t>MUIRLAND WILLIE  (J8x32)  3C (4C set)</w:t>
      </w:r>
      <w:r>
        <w:tab/>
        <w:t>RSCDS Bk 21</w:t>
      </w:r>
    </w:p>
    <w:p w:rsidR="00B11EB3" w:rsidRDefault="00B11EB3" w:rsidP="00B11EB3">
      <w:pPr>
        <w:pStyle w:val="DanceBody"/>
      </w:pPr>
      <w:r>
        <w:t xml:space="preserve"> 1- 4</w:t>
      </w:r>
      <w:r>
        <w:tab/>
        <w:t>1s lead down middle &amp; cross over to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w:t>
      </w:r>
    </w:p>
    <w:p w:rsidR="00B11EB3" w:rsidRDefault="00B11EB3" w:rsidP="00B11EB3">
      <w:pPr>
        <w:pStyle w:val="DanceBody"/>
      </w:pPr>
      <w:r>
        <w:t xml:space="preserve"> 5- 8</w:t>
      </w:r>
      <w:r>
        <w:tab/>
        <w:t>All set &amp; 1/2 turn 2H to own side</w:t>
      </w:r>
    </w:p>
    <w:p w:rsidR="00B11EB3" w:rsidRDefault="00B11EB3" w:rsidP="00B11EB3">
      <w:pPr>
        <w:pStyle w:val="DanceBody"/>
      </w:pPr>
      <w:r>
        <w:t xml:space="preserve"> 9-16</w:t>
      </w:r>
      <w:r>
        <w:tab/>
        <w:t>Repeat bars 1- 8 from new pstns</w:t>
      </w:r>
    </w:p>
    <w:p w:rsidR="00B11EB3" w:rsidRDefault="00B11EB3" w:rsidP="00B11EB3">
      <w:pPr>
        <w:pStyle w:val="DanceBody"/>
      </w:pPr>
      <w:r>
        <w:t>17-24</w:t>
      </w:r>
      <w:r>
        <w:tab/>
        <w:t>1s lead up to 1</w:t>
      </w:r>
      <w:r w:rsidRPr="00972EEB">
        <w:t>st</w:t>
      </w:r>
      <w:r>
        <w:t xml:space="preserve"> place (4 bars); 1s set (2 bars) then 1s+2s set advancing ready for …</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MUIRS OF GREYWELL  (J8x32)  3C (4C set)</w:t>
      </w:r>
      <w:r>
        <w:tab/>
        <w:t>Ann Dix  Reel Friends Bk 2</w:t>
      </w:r>
    </w:p>
    <w:p w:rsidR="00B11EB3" w:rsidRPr="006A7F29" w:rsidRDefault="00B11EB3" w:rsidP="00B11EB3">
      <w:pPr>
        <w:pStyle w:val="DanceBody"/>
      </w:pPr>
      <w:r w:rsidRPr="006A7F29">
        <w:t xml:space="preserve"> 1- 8</w:t>
      </w:r>
      <w:r w:rsidRPr="006A7F29">
        <w:tab/>
        <w:t>1s turn RH &amp; cast 1 place,1s cross down between 3s &amp; cast back to 2nd place (opp side)</w:t>
      </w:r>
    </w:p>
    <w:p w:rsidR="00B11EB3" w:rsidRPr="006A7F29" w:rsidRDefault="00B11EB3" w:rsidP="00B11EB3">
      <w:pPr>
        <w:pStyle w:val="DanceBody"/>
      </w:pPr>
      <w:r w:rsidRPr="006A7F29">
        <w:t xml:space="preserve"> 9-16</w:t>
      </w:r>
      <w:r w:rsidRPr="006A7F29">
        <w:tab/>
        <w:t>All Set+Link for 3 couples on sides to end 1M+2nd couple facing up as 1L+3rd couple face down, all set &amp; cross RH with opposite dancer</w:t>
      </w:r>
    </w:p>
    <w:p w:rsidR="00B11EB3" w:rsidRPr="006A7F29" w:rsidRDefault="00B11EB3" w:rsidP="00B11EB3">
      <w:pPr>
        <w:pStyle w:val="DanceBody"/>
      </w:pPr>
      <w:r w:rsidRPr="006A7F29">
        <w:t>17-24</w:t>
      </w:r>
      <w:r w:rsidRPr="006A7F29">
        <w:tab/>
        <w:t>All Set+Link for 3 couples, all set &amp; cross RH with partner</w:t>
      </w:r>
    </w:p>
    <w:p w:rsidR="00B11EB3" w:rsidRDefault="00B11EB3" w:rsidP="00B11EB3">
      <w:pPr>
        <w:pStyle w:val="DanceBody"/>
        <w:keepNext w:val="0"/>
      </w:pPr>
      <w:r w:rsidRPr="006A7F29">
        <w:t>25-32</w:t>
      </w:r>
      <w:r w:rsidRPr="006A7F29">
        <w:tab/>
        <w:t>All chase clockwise 1/2 way, circle 6H round to own sides &amp; all set</w:t>
      </w:r>
    </w:p>
    <w:p w:rsidR="00B11EB3" w:rsidRDefault="00B11EB3" w:rsidP="00B11EB3"/>
    <w:p w:rsidR="00B11EB3" w:rsidRDefault="00B11EB3" w:rsidP="00B11EB3">
      <w:pPr>
        <w:pStyle w:val="Minicrib"/>
      </w:pPr>
      <w:r>
        <w:t>MUIRTON BANK  (S3x32)  3C set</w:t>
      </w:r>
      <w:r>
        <w:tab/>
        <w:t>Betty Keir  Book of Perth Dances</w:t>
      </w:r>
    </w:p>
    <w:p w:rsidR="00B11EB3" w:rsidRDefault="00B11EB3" w:rsidP="00B11EB3">
      <w:pPr>
        <w:pStyle w:val="DanceBody"/>
      </w:pPr>
      <w:r>
        <w:t xml:space="preserve"> 1- 8</w:t>
      </w:r>
      <w:r>
        <w:tab/>
        <w:t>1M+2L 1/2 turn 2H &amp; twirl &amp; dance out to opposite side, 1L+2M repeat to end (2) (1) 3</w:t>
      </w:r>
    </w:p>
    <w:p w:rsidR="00B11EB3" w:rsidRDefault="00B11EB3" w:rsidP="00B11EB3">
      <w:pPr>
        <w:pStyle w:val="DanceBody"/>
      </w:pPr>
      <w:r>
        <w:t xml:space="preserve"> 9-16</w:t>
      </w:r>
      <w:r>
        <w:tab/>
        <w:t>2s+1s chase clockwise 1/2 way, turn partners RH into positions for Diamond Poussette</w:t>
      </w:r>
    </w:p>
    <w:p w:rsidR="00B11EB3" w:rsidRDefault="00B11EB3" w:rsidP="00B11EB3">
      <w:pPr>
        <w:pStyle w:val="DanceBody"/>
      </w:pPr>
      <w:r>
        <w:t>17-24</w:t>
      </w:r>
      <w:r>
        <w:tab/>
        <w:t>1s+2s dance 1/2 Diamond Poussette, 1s+3s dance 1/2 Diamond Poussette</w:t>
      </w:r>
    </w:p>
    <w:p w:rsidR="00B11EB3" w:rsidRDefault="00B11EB3" w:rsidP="00B11EB3">
      <w:pPr>
        <w:pStyle w:val="DanceBody"/>
        <w:keepNext w:val="0"/>
      </w:pPr>
      <w:r>
        <w:t>25-32</w:t>
      </w:r>
      <w:r>
        <w:tab/>
        <w:t>All circle 6H round to left &amp; back</w:t>
      </w:r>
    </w:p>
    <w:p w:rsidR="00B11EB3" w:rsidRDefault="00B11EB3" w:rsidP="00B11EB3"/>
    <w:p w:rsidR="00B11EB3" w:rsidRDefault="00B11EB3" w:rsidP="00B11EB3">
      <w:pPr>
        <w:pStyle w:val="Minicrib"/>
      </w:pPr>
      <w:r>
        <w:t>THE MULBERRY BUSH  (S8x32)  3C (4C set)</w:t>
      </w:r>
      <w:r>
        <w:tab/>
        <w:t>Chris Ronald, 2015</w:t>
      </w:r>
    </w:p>
    <w:p w:rsidR="00B11EB3" w:rsidRPr="00EB0DB6" w:rsidRDefault="00B11EB3" w:rsidP="00B11EB3">
      <w:pPr>
        <w:pStyle w:val="DanceBody"/>
      </w:pPr>
      <w:r w:rsidRPr="00EB0DB6">
        <w:t xml:space="preserve"> 1- 8</w:t>
      </w:r>
      <w:r w:rsidRPr="00EB0DB6">
        <w:tab/>
        <w:t>1s set, cast (2s step up); 2s+1s+3s turn RH remaining in centre facing up in allemande hold</w:t>
      </w:r>
    </w:p>
    <w:p w:rsidR="00B11EB3" w:rsidRPr="00EB0DB6" w:rsidRDefault="00B11EB3" w:rsidP="00B11EB3">
      <w:pPr>
        <w:pStyle w:val="DanceBody"/>
      </w:pPr>
      <w:r w:rsidRPr="00EB0DB6">
        <w:t xml:space="preserve"> 9-16</w:t>
      </w:r>
      <w:r w:rsidRPr="00EB0DB6">
        <w:tab/>
        <w:t>2s+1s+3s dance Allemande. 3 1 2</w:t>
      </w:r>
    </w:p>
    <w:p w:rsidR="00B11EB3" w:rsidRPr="00EB0DB6" w:rsidRDefault="00B11EB3" w:rsidP="00B11EB3">
      <w:pPr>
        <w:pStyle w:val="DanceBody"/>
      </w:pPr>
      <w:r w:rsidRPr="00EB0DB6">
        <w:t>17-24</w:t>
      </w:r>
      <w:r w:rsidRPr="00EB0DB6">
        <w:tab/>
        <w:t>3s+1s+2s dance Set &amp; Rotate for 3 couples:</w:t>
      </w:r>
    </w:p>
    <w:p w:rsidR="00B11EB3" w:rsidRPr="00EB0DB6" w:rsidRDefault="00B11EB3" w:rsidP="00B11EB3">
      <w:pPr>
        <w:pStyle w:val="DanceBody"/>
      </w:pPr>
      <w:r w:rsidRPr="00EB0DB6">
        <w:tab/>
        <w:t>Set &amp; rotate singly &amp; chase 1 place clockwise, all change places RH up/down set with partner &amp; chase clockwise to own sides.</w:t>
      </w:r>
    </w:p>
    <w:p w:rsidR="00B11EB3" w:rsidRPr="00EB0DB6" w:rsidRDefault="00B11EB3" w:rsidP="00B11EB3">
      <w:pPr>
        <w:pStyle w:val="DanceBody"/>
      </w:pPr>
      <w:r w:rsidRPr="00EB0DB6">
        <w:t>25-32</w:t>
      </w:r>
      <w:r w:rsidRPr="00EB0DB6">
        <w:tab/>
        <w:t>2s+1s+3s circle 6H round &amp; back</w:t>
      </w:r>
    </w:p>
    <w:p w:rsidR="00B11EB3" w:rsidRPr="00EB0DB6" w:rsidRDefault="00B11EB3" w:rsidP="00B11EB3">
      <w:pPr>
        <w:pStyle w:val="DanceBody"/>
        <w:keepNext w:val="0"/>
      </w:pPr>
      <w:r w:rsidRPr="00EB0DB6">
        <w:t>Note:  Can be danced as a strathspey, a reel or a medley of 32S+32R</w:t>
      </w:r>
    </w:p>
    <w:p w:rsidR="00B11EB3" w:rsidRDefault="00B11EB3" w:rsidP="00B11EB3"/>
    <w:p w:rsidR="00B11EB3" w:rsidRDefault="00B11EB3" w:rsidP="00B11EB3">
      <w:pPr>
        <w:pStyle w:val="Minicrib"/>
      </w:pPr>
      <w:r>
        <w:t>MUNESS CASTLE  (S4x32)  4C set</w:t>
      </w:r>
      <w:r>
        <w:tab/>
        <w:t>Peter J Clark  Corberry Collection 2</w:t>
      </w:r>
    </w:p>
    <w:p w:rsidR="00B11EB3" w:rsidRDefault="00B11EB3" w:rsidP="00B11EB3">
      <w:pPr>
        <w:pStyle w:val="DanceBody"/>
      </w:pPr>
      <w:r>
        <w:t xml:space="preserve"> 1- 8</w:t>
      </w:r>
      <w:r>
        <w:tab/>
        <w:t>Reels of 4 on sides, Ladies LSh, Men RSh.  Finish reels forming a circle</w:t>
      </w:r>
    </w:p>
    <w:p w:rsidR="00B11EB3" w:rsidRDefault="00B11EB3" w:rsidP="00B11EB3">
      <w:pPr>
        <w:pStyle w:val="DanceBody"/>
      </w:pPr>
      <w:r>
        <w:t xml:space="preserve"> 9-12</w:t>
      </w:r>
      <w:r>
        <w:tab/>
        <w:t>All join hands in circle &amp; set, 1M, 3M, 2L &amp; 4L petronella turn right into next but 1 place in circle</w:t>
      </w:r>
    </w:p>
    <w:p w:rsidR="00B11EB3" w:rsidRDefault="00B11EB3" w:rsidP="00B11EB3">
      <w:pPr>
        <w:pStyle w:val="DanceBody"/>
      </w:pPr>
      <w:r>
        <w:t>13-16</w:t>
      </w:r>
      <w:r>
        <w:tab/>
        <w:t>All join hands in circle &amp; set, 2M, 4M, 1L &amp; 3L petronella turn left into next but 1 place in circle</w:t>
      </w:r>
    </w:p>
    <w:p w:rsidR="00B11EB3" w:rsidRDefault="00B11EB3" w:rsidP="00B11EB3">
      <w:pPr>
        <w:pStyle w:val="DanceBody"/>
      </w:pPr>
      <w:r>
        <w:t>17-20</w:t>
      </w:r>
      <w:r>
        <w:tab/>
        <w:t xml:space="preserve">2s+3s set &amp; change places RH with partner ending in 1st/4th places </w:t>
      </w:r>
      <w:r>
        <w:rPr>
          <w:b/>
        </w:rPr>
        <w:t>while</w:t>
      </w:r>
      <w:r>
        <w:t xml:space="preserve"> 4M+1M &amp; 4L+1L change places RH &amp; set.  2 1 4 3</w:t>
      </w:r>
    </w:p>
    <w:p w:rsidR="00B11EB3" w:rsidRDefault="00B11EB3" w:rsidP="00B11EB3">
      <w:pPr>
        <w:pStyle w:val="DanceBody"/>
      </w:pPr>
      <w:r>
        <w:t>21-24</w:t>
      </w:r>
      <w:r>
        <w:tab/>
        <w:t>All set, turn partner RH, 2s to 1st place on sides, 1s+4s+3s in middle facing up ready for…</w:t>
      </w:r>
    </w:p>
    <w:p w:rsidR="00B11EB3" w:rsidRDefault="00B11EB3" w:rsidP="00B11EB3">
      <w:pPr>
        <w:pStyle w:val="DanceBody"/>
        <w:keepNext w:val="0"/>
      </w:pPr>
      <w:r>
        <w:t>25-32</w:t>
      </w:r>
      <w:r>
        <w:tab/>
        <w:t>1s+4s+3s dance allemande. 2 3 4 1</w:t>
      </w:r>
    </w:p>
    <w:p w:rsidR="00B11EB3" w:rsidRDefault="00B11EB3" w:rsidP="00B11EB3"/>
    <w:p w:rsidR="00B11EB3" w:rsidRDefault="00B11EB3" w:rsidP="00B11EB3">
      <w:pPr>
        <w:pStyle w:val="Minicrib"/>
      </w:pPr>
      <w:r>
        <w:t>MUNRO OF GLENGARRY  (R8x32)  3C (4C set)</w:t>
      </w:r>
      <w:r>
        <w:tab/>
        <w:t>Jody Williams  Ardbrae 50 Years</w:t>
      </w:r>
    </w:p>
    <w:p w:rsidR="00B11EB3" w:rsidRDefault="00B11EB3" w:rsidP="00B11EB3">
      <w:pPr>
        <w:pStyle w:val="DanceBody"/>
      </w:pPr>
      <w:r>
        <w:t xml:space="preserve"> 1- 8</w:t>
      </w:r>
      <w:r>
        <w:tab/>
        <w:t>1s set twice, dance down middle, cast up round 3s into 2nd place own sides (2s step up 7-8)</w:t>
      </w:r>
    </w:p>
    <w:p w:rsidR="00B11EB3" w:rsidRDefault="00B11EB3" w:rsidP="00B11EB3">
      <w:pPr>
        <w:pStyle w:val="DanceBody"/>
      </w:pPr>
      <w:r>
        <w:t xml:space="preserve"> 9-16</w:t>
      </w:r>
      <w:r>
        <w:tab/>
        <w:t>1s set twice to 1st corners, turn corners RH back to places</w:t>
      </w:r>
    </w:p>
    <w:p w:rsidR="00B11EB3" w:rsidRDefault="00B11EB3" w:rsidP="00B11EB3">
      <w:pPr>
        <w:pStyle w:val="DanceBody"/>
      </w:pPr>
      <w:r>
        <w:t>17-24</w:t>
      </w:r>
      <w:r>
        <w:tab/>
        <w:t>1s set twice to 2nd corners, turn corners LH.  1s finish in 2nd place, own side, facing out</w:t>
      </w:r>
    </w:p>
    <w:p w:rsidR="00B11EB3" w:rsidRDefault="00B11EB3" w:rsidP="00B11EB3">
      <w:pPr>
        <w:pStyle w:val="DanceBody"/>
        <w:keepNext w:val="0"/>
      </w:pPr>
      <w:r>
        <w:t>25-32</w:t>
      </w:r>
      <w:r>
        <w:tab/>
        <w:t>Reels of 3 on sides (1M+3M &amp; 1L+2L pass LSh to start)  1s pass LSh in middle &amp; pulling back RSh, 1s curve into 2nd place own side</w:t>
      </w:r>
    </w:p>
    <w:p w:rsidR="00B11EB3" w:rsidRDefault="00B11EB3" w:rsidP="00B11EB3"/>
    <w:p w:rsidR="00B11EB3" w:rsidRDefault="00B11EB3" w:rsidP="00B11EB3">
      <w:pPr>
        <w:pStyle w:val="Minicrib"/>
      </w:pPr>
      <w:r>
        <w:t>THE MUNRO RANT  (S8x32)  2C (4C set)</w:t>
      </w:r>
      <w:r>
        <w:tab/>
        <w:t>MMM 1</w:t>
      </w:r>
    </w:p>
    <w:p w:rsidR="00B11EB3" w:rsidRPr="00826A5A" w:rsidRDefault="00B11EB3" w:rsidP="00B11EB3">
      <w:pPr>
        <w:pStyle w:val="DanceBody"/>
      </w:pPr>
      <w:r w:rsidRPr="00826A5A">
        <w:t xml:space="preserve"> 1- 8</w:t>
      </w:r>
      <w:r w:rsidRPr="00826A5A">
        <w:tab/>
        <w:t>1s dance in &amp; cast 1 place, cross RH &amp; cast up to partners place</w:t>
      </w:r>
    </w:p>
    <w:p w:rsidR="00B11EB3" w:rsidRPr="00826A5A" w:rsidRDefault="00B11EB3" w:rsidP="00B11EB3">
      <w:pPr>
        <w:pStyle w:val="DanceBody"/>
      </w:pPr>
      <w:r w:rsidRPr="00826A5A">
        <w:t xml:space="preserve"> 9-16</w:t>
      </w:r>
      <w:r w:rsidRPr="00826A5A">
        <w:tab/>
        <w:t>1s+2s dance R&amp;L</w:t>
      </w:r>
    </w:p>
    <w:p w:rsidR="00B11EB3" w:rsidRPr="00826A5A" w:rsidRDefault="00B11EB3" w:rsidP="00B11EB3">
      <w:pPr>
        <w:pStyle w:val="DanceBody"/>
      </w:pPr>
      <w:r w:rsidRPr="00826A5A">
        <w:t>17-24</w:t>
      </w:r>
      <w:r w:rsidRPr="00826A5A">
        <w:tab/>
        <w:t>2L+1M followed by 1L+2M lead down middle, (2M casts to partner</w:t>
      </w:r>
      <w:r w:rsidRPr="00BA6B4D">
        <w:rPr>
          <w:b/>
        </w:rPr>
        <w:t xml:space="preserve"> </w:t>
      </w:r>
      <w:r>
        <w:rPr>
          <w:b/>
        </w:rPr>
        <w:t xml:space="preserve">as </w:t>
      </w:r>
      <w:r w:rsidRPr="00826A5A">
        <w:t>1M dances up) 1s followed by 2s lead back to original places</w:t>
      </w:r>
    </w:p>
    <w:p w:rsidR="00B11EB3" w:rsidRPr="00826A5A" w:rsidRDefault="00B11EB3" w:rsidP="00B11EB3">
      <w:pPr>
        <w:pStyle w:val="DanceBody"/>
      </w:pPr>
      <w:r w:rsidRPr="00826A5A">
        <w:t>25-32</w:t>
      </w:r>
      <w:r w:rsidRPr="00826A5A">
        <w:tab/>
        <w:t>1s+2s dance Tournee : -</w:t>
      </w:r>
    </w:p>
    <w:p w:rsidR="00B11EB3" w:rsidRPr="00826A5A" w:rsidRDefault="00B11EB3" w:rsidP="00B11EB3">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B11EB3" w:rsidRDefault="00B11EB3" w:rsidP="00B11EB3"/>
    <w:p w:rsidR="00B11EB3" w:rsidRDefault="00B11EB3" w:rsidP="00B11EB3">
      <w:pPr>
        <w:pStyle w:val="Minicrib"/>
      </w:pPr>
      <w:r>
        <w:t>THE MUNSTER 1200  (R5x32)  5C Set</w:t>
      </w:r>
      <w:r>
        <w:tab/>
        <w:t>Brown  Dunnington Coll 1</w:t>
      </w:r>
    </w:p>
    <w:p w:rsidR="00B11EB3" w:rsidRDefault="00B11EB3" w:rsidP="00B11EB3">
      <w:pPr>
        <w:pStyle w:val="DanceBody"/>
      </w:pPr>
      <w:r>
        <w:t xml:space="preserve"> 1</w:t>
      </w:r>
      <w:r>
        <w:noBreakHyphen/>
        <w:t xml:space="preserve"> 8</w:t>
      </w:r>
      <w:r>
        <w:tab/>
        <w:t>1s &amp; 3s turn RH, cast 1 place &amp; turn LH to face 1</w:t>
      </w:r>
      <w:r w:rsidRPr="00972EEB">
        <w:t>st</w:t>
      </w:r>
      <w:r>
        <w:t xml:space="preserve"> crnrs</w:t>
      </w:r>
    </w:p>
    <w:p w:rsidR="00B11EB3" w:rsidRDefault="00B11EB3" w:rsidP="00B11EB3">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B11EB3" w:rsidRDefault="00B11EB3" w:rsidP="00B11EB3">
      <w:pPr>
        <w:pStyle w:val="DanceBody"/>
        <w:keepNext w:val="0"/>
      </w:pPr>
      <w:r>
        <w:t>25</w:t>
      </w:r>
      <w:r>
        <w:noBreakHyphen/>
        <w:t>32</w:t>
      </w:r>
      <w:r>
        <w:tab/>
        <w:t>1L &amp; 3L cast up 1 place</w:t>
      </w:r>
      <w:r w:rsidRPr="00BA6B4D">
        <w:rPr>
          <w:b/>
        </w:rPr>
        <w:t xml:space="preserve"> while </w:t>
      </w:r>
      <w:r>
        <w:t>1M &amp; 3M cast down 1 place, 1s &amp; 3s turn RH &amp; cast 1 place.  2 4 1 5 3</w:t>
      </w:r>
    </w:p>
    <w:p w:rsidR="00B11EB3" w:rsidRDefault="00B11EB3" w:rsidP="00B11EB3"/>
    <w:p w:rsidR="00B11EB3" w:rsidRDefault="00B11EB3" w:rsidP="00B11EB3">
      <w:pPr>
        <w:pStyle w:val="Minicrib"/>
      </w:pPr>
      <w:r>
        <w:t>MURIEL HADDEN'S STRATHSPEY  (S4x48)  4C set</w:t>
      </w:r>
      <w:r>
        <w:tab/>
        <w:t>John Drewry, 1967</w:t>
      </w:r>
    </w:p>
    <w:p w:rsidR="00B11EB3" w:rsidRDefault="00B11EB3" w:rsidP="00B11EB3">
      <w:pPr>
        <w:pStyle w:val="DanceBody"/>
      </w:pPr>
      <w:r>
        <w:t xml:space="preserve"> 1- 8</w:t>
      </w:r>
      <w:r>
        <w:tab/>
        <w:t>All petronella turn into line up/down middle &amp; set; All turn partners 1.1/4 RH back to place</w:t>
      </w:r>
    </w:p>
    <w:p w:rsidR="00B11EB3" w:rsidRDefault="00B11EB3" w:rsidP="00B11EB3">
      <w:pPr>
        <w:pStyle w:val="DanceBody"/>
      </w:pPr>
      <w:r>
        <w:t xml:space="preserve"> 9-16</w:t>
      </w:r>
      <w:r>
        <w:tab/>
        <w:t xml:space="preserve">All set, cross RH; All set, 1s+2s 1/2 turn RH into allemande hold facing up </w:t>
      </w:r>
      <w:r>
        <w:rPr>
          <w:b/>
        </w:rPr>
        <w:t>while</w:t>
      </w:r>
      <w:r w:rsidRPr="00F97A68">
        <w:t xml:space="preserve"> 3s+4s </w:t>
      </w:r>
      <w:r>
        <w:t>cross RH to own side</w:t>
      </w:r>
    </w:p>
    <w:p w:rsidR="00B11EB3" w:rsidRDefault="00B11EB3" w:rsidP="00B11EB3">
      <w:pPr>
        <w:pStyle w:val="DanceBody"/>
      </w:pPr>
      <w:r>
        <w:t>17-24</w:t>
      </w:r>
      <w:r>
        <w:tab/>
        <w:t xml:space="preserve">1s+2s dance 6 bars of allemande, 1s drop LH &amp; lead down crossing to 4th place (face out) </w:t>
      </w:r>
      <w:r>
        <w:rPr>
          <w:b/>
        </w:rPr>
        <w:t>while</w:t>
      </w:r>
      <w:r>
        <w:t xml:space="preserve"> 2s drop RH &amp; turn partner LH to 1st place facing out (3s+4s step up 23-24).  2 3 4 (1)</w:t>
      </w:r>
    </w:p>
    <w:p w:rsidR="00B11EB3" w:rsidRDefault="00B11EB3" w:rsidP="00B11EB3">
      <w:pPr>
        <w:pStyle w:val="DanceBody"/>
      </w:pPr>
      <w:r>
        <w:t>25-26</w:t>
      </w:r>
      <w:r>
        <w:tab/>
        <w:t>1s/2s cast up/down 1 place, Men passing Lady they meet LH &amp; dance in between 3s &amp; 4s to meet partner</w:t>
      </w:r>
    </w:p>
    <w:p w:rsidR="00B11EB3" w:rsidRDefault="00B11EB3" w:rsidP="00B11EB3">
      <w:pPr>
        <w:pStyle w:val="DanceBody"/>
      </w:pPr>
      <w:r>
        <w:t>27-28</w:t>
      </w:r>
      <w:r>
        <w:tab/>
        <w:t>1s/2s lead up/down &amp; cross to 1st/4th place</w:t>
      </w:r>
    </w:p>
    <w:p w:rsidR="00B11EB3" w:rsidRDefault="00B11EB3" w:rsidP="00B11EB3">
      <w:pPr>
        <w:pStyle w:val="DanceBody"/>
      </w:pPr>
      <w:r>
        <w:t>29-32</w:t>
      </w:r>
      <w:r>
        <w:tab/>
        <w:t>1s+2s repeat 25-28 from new places. End 1s in 4th place opp sides facing out, 2s in 1st place own side facing in</w:t>
      </w:r>
    </w:p>
    <w:p w:rsidR="00B11EB3" w:rsidRDefault="00B11EB3" w:rsidP="00B11EB3">
      <w:pPr>
        <w:pStyle w:val="DanceBody"/>
      </w:pPr>
      <w:r>
        <w:t>33-36</w:t>
      </w:r>
      <w:r>
        <w:tab/>
        <w:t>2s+3s (top 2 couples) dance RH across</w:t>
      </w:r>
    </w:p>
    <w:p w:rsidR="00B11EB3" w:rsidRDefault="00B11EB3" w:rsidP="00B11EB3">
      <w:pPr>
        <w:pStyle w:val="DanceBody"/>
      </w:pPr>
      <w:r>
        <w:tab/>
      </w:r>
      <w:r>
        <w:rPr>
          <w:b/>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B11EB3" w:rsidRDefault="00B11EB3" w:rsidP="00B11EB3">
      <w:pPr>
        <w:pStyle w:val="DanceBody"/>
      </w:pPr>
      <w:r>
        <w:t>37-40</w:t>
      </w:r>
      <w:r>
        <w:tab/>
        <w:t>2s+3s &amp; 4s+1s dance LH across</w:t>
      </w:r>
    </w:p>
    <w:p w:rsidR="00B11EB3" w:rsidRDefault="00B11EB3" w:rsidP="00B11EB3">
      <w:pPr>
        <w:pStyle w:val="DanceBody"/>
        <w:keepNext w:val="0"/>
      </w:pPr>
      <w:r>
        <w:t>41-48</w:t>
      </w:r>
      <w:r>
        <w:tab/>
        <w:t>2s+3s+4s+1s circle 8H round &amp; back.  End 2 3 4 1</w:t>
      </w:r>
    </w:p>
    <w:p w:rsidR="00B11EB3" w:rsidRDefault="00B11EB3" w:rsidP="00B11EB3"/>
    <w:p w:rsidR="00B11EB3" w:rsidRDefault="00B11EB3" w:rsidP="00B11EB3">
      <w:pPr>
        <w:pStyle w:val="Minicrib"/>
      </w:pPr>
      <w:r>
        <w:t>MURIEL'S FANCY  (J4x40)  4C set</w:t>
      </w:r>
      <w:r>
        <w:tab/>
        <w:t>M Rowe  Rose &amp; Thistle</w:t>
      </w:r>
    </w:p>
    <w:p w:rsidR="00B11EB3" w:rsidRDefault="00B11EB3" w:rsidP="00B11EB3">
      <w:pPr>
        <w:pStyle w:val="DanceBody"/>
      </w:pPr>
      <w:r>
        <w:t xml:space="preserve"> 1- 8</w:t>
      </w:r>
      <w:r>
        <w:tab/>
        <w:t>1s+4s dance RH across, dance out to ends &amp; stand for 2</w:t>
      </w:r>
      <w:r w:rsidRPr="00BA6B4D">
        <w:rPr>
          <w:b/>
        </w:rPr>
        <w:t xml:space="preserve"> while </w:t>
      </w:r>
      <w:r>
        <w:t>2s &amp; 4s step up/down &amp; stand for 2 then dance LH across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All set, Adv+Ret for 2 steps &amp; set</w:t>
      </w:r>
    </w:p>
    <w:p w:rsidR="00B11EB3" w:rsidRDefault="00B11EB3" w:rsidP="00B11EB3">
      <w:pPr>
        <w:pStyle w:val="DanceBody"/>
      </w:pPr>
      <w:r>
        <w:t>25-32</w:t>
      </w:r>
      <w:r>
        <w:tab/>
        <w:t>1s lead down &amp; cross RH below 2s, cast down behind 3s+4s &amp; turn RH 1.1/2 times</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MURIEL'S MAGIC  (J8x32)  3C (4C set)</w:t>
      </w:r>
      <w:r>
        <w:tab/>
        <w:t>Wouter Joubert  Many Happy Hours</w:t>
      </w:r>
    </w:p>
    <w:p w:rsidR="00B11EB3" w:rsidRDefault="00B11EB3" w:rsidP="00B11EB3">
      <w:pPr>
        <w:pStyle w:val="DanceBody"/>
      </w:pPr>
      <w:r>
        <w:t xml:space="preserve"> 1- 8</w:t>
      </w:r>
      <w:r>
        <w:tab/>
        <w:t>2s cross down &amp; cast up to 2nd place opp sides; 2s cross up RH to 1st place own side facing out (1s step down), 2s+1s turn on side (Men LH, Ladies RH). 2s face out</w:t>
      </w:r>
    </w:p>
    <w:p w:rsidR="00B11EB3" w:rsidRDefault="00B11EB3" w:rsidP="00B11EB3">
      <w:pPr>
        <w:pStyle w:val="DanceBody"/>
      </w:pPr>
      <w:r>
        <w:t xml:space="preserve"> 9-16</w:t>
      </w:r>
      <w:r>
        <w:tab/>
        <w:t>2s+1s+3s dance mirror reels of 3 on sides (1s cross down RH to start), Bars 13-14: 1s cross up RH to continue reel on own side</w:t>
      </w:r>
    </w:p>
    <w:p w:rsidR="00B11EB3" w:rsidRDefault="00B11EB3" w:rsidP="00B11EB3">
      <w:pPr>
        <w:pStyle w:val="DanceBody"/>
      </w:pPr>
      <w:r>
        <w:t>17-24</w:t>
      </w:r>
      <w:r>
        <w:tab/>
        <w:t>All set, petronella in tandem into lines across; all set &amp; petronella in tandem to opp sides. (3) (1) (2)</w:t>
      </w:r>
    </w:p>
    <w:p w:rsidR="00B11EB3" w:rsidRDefault="00B11EB3" w:rsidP="00B11EB3">
      <w:pPr>
        <w:pStyle w:val="DanceBody"/>
        <w:keepNext w:val="0"/>
      </w:pPr>
      <w:r>
        <w:t>25-32</w:t>
      </w:r>
      <w:r>
        <w:tab/>
        <w:t>3s+1s+2s turn partner RH once round, chase clockwise 1/2 round to own sides &amp; all set.  2 1 3</w:t>
      </w:r>
    </w:p>
    <w:p w:rsidR="00B11EB3" w:rsidRDefault="00B11EB3" w:rsidP="00B11EB3"/>
    <w:p w:rsidR="00B11EB3" w:rsidRDefault="00B11EB3" w:rsidP="00B11EB3">
      <w:pPr>
        <w:pStyle w:val="Minicrib"/>
      </w:pPr>
      <w:r>
        <w:t>MURIEL'S STRATHSPEY  (S5x32)  5C Sq. Set</w:t>
      </w:r>
      <w:r>
        <w:tab/>
        <w:t>Jim Haworth  ASHMERG SCD</w:t>
      </w:r>
    </w:p>
    <w:p w:rsidR="00B11EB3" w:rsidRPr="00297479" w:rsidRDefault="00B11EB3" w:rsidP="00B11EB3">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B11EB3" w:rsidRPr="00297479" w:rsidRDefault="00B11EB3" w:rsidP="00B11EB3">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B11EB3" w:rsidRDefault="00B11EB3" w:rsidP="00B11EB3">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B11EB3" w:rsidRPr="00297479" w:rsidRDefault="00B11EB3" w:rsidP="00B11EB3">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B11EB3" w:rsidRDefault="00B11EB3" w:rsidP="00B11EB3">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B11EB3" w:rsidRPr="00297479" w:rsidRDefault="00B11EB3" w:rsidP="00B11EB3">
      <w:pPr>
        <w:pStyle w:val="DanceBody"/>
      </w:pPr>
      <w:r>
        <w:t>17-24</w:t>
      </w:r>
      <w:r w:rsidRPr="00297479">
        <w:tab/>
      </w:r>
      <w:r>
        <w:t>5s set, 1/2 turn 2H, pull back RSh &amp; dance RH across, 5M+</w:t>
      </w:r>
      <w:r w:rsidRPr="00297479">
        <w:t xml:space="preserve">2s &amp; </w:t>
      </w:r>
      <w:r>
        <w:t>5L+ 4s.  E</w:t>
      </w:r>
      <w:r w:rsidRPr="00297479">
        <w:t>nd 5s facing partner</w:t>
      </w:r>
    </w:p>
    <w:p w:rsidR="00B11EB3" w:rsidRPr="00297479" w:rsidRDefault="00B11EB3" w:rsidP="00B11EB3">
      <w:pPr>
        <w:pStyle w:val="DanceBody"/>
      </w:pPr>
      <w:r w:rsidRPr="00297479">
        <w:t>25-28</w:t>
      </w:r>
      <w:r w:rsidRPr="00297479">
        <w:tab/>
      </w:r>
      <w:r>
        <w:t>5s set, 3/4 turn</w:t>
      </w:r>
      <w:r w:rsidRPr="00297479">
        <w:t xml:space="preserve"> </w:t>
      </w:r>
      <w:r>
        <w:t xml:space="preserve">2H to face 1st place </w:t>
      </w:r>
      <w:r w:rsidRPr="00A7209C">
        <w:rPr>
          <w:b/>
        </w:rPr>
        <w:t>while</w:t>
      </w:r>
      <w:r>
        <w:t xml:space="preserve"> 1s+2s+3s+4s set, pull back RSh &amp; chase clockwise </w:t>
      </w:r>
      <w:r w:rsidRPr="00297479">
        <w:t>one place</w:t>
      </w:r>
      <w:r>
        <w:t xml:space="preserve"> round</w:t>
      </w:r>
    </w:p>
    <w:p w:rsidR="00B11EB3" w:rsidRPr="00297479" w:rsidRDefault="00B11EB3" w:rsidP="00B11EB3">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B11EB3" w:rsidRDefault="00B11EB3" w:rsidP="00B11EB3"/>
    <w:p w:rsidR="00B11EB3" w:rsidRDefault="00B11EB3" w:rsidP="00B11EB3">
      <w:pPr>
        <w:pStyle w:val="Minicrib"/>
      </w:pPr>
      <w:r>
        <w:t>MURRAY'S WELCOME  (R8x32)  3C (4C set)</w:t>
      </w:r>
      <w:r>
        <w:tab/>
        <w:t>Jean Attwood  Alexander Bk 6</w:t>
      </w:r>
    </w:p>
    <w:p w:rsidR="00B11EB3" w:rsidRDefault="00B11EB3" w:rsidP="00B11EB3">
      <w:pPr>
        <w:pStyle w:val="DanceBody"/>
      </w:pPr>
      <w:r>
        <w:t xml:space="preserve"> 1- 8</w:t>
      </w:r>
      <w:r>
        <w:tab/>
        <w:t>1s cast 1 place (2s up) &amp; cross down between 3s, cast up to top to meet partner in prom hold facing down</w:t>
      </w:r>
    </w:p>
    <w:p w:rsidR="00B11EB3" w:rsidRDefault="00B11EB3" w:rsidP="00B11EB3">
      <w:pPr>
        <w:pStyle w:val="DanceBody"/>
      </w:pPr>
      <w:r>
        <w:t xml:space="preserve"> 9-16</w:t>
      </w:r>
      <w:r>
        <w:tab/>
        <w:t>1s dance reel of 3 with 2s (RSh to 2M)</w:t>
      </w:r>
    </w:p>
    <w:p w:rsidR="00B11EB3" w:rsidRDefault="00B11EB3" w:rsidP="00B11EB3">
      <w:pPr>
        <w:pStyle w:val="DanceBody"/>
      </w:pPr>
      <w:r>
        <w:t>17-24</w:t>
      </w:r>
      <w:r>
        <w:tab/>
        <w:t>1s dance reflection reels of 3 on opposite sides (1s dance cross down &amp; out round 3s to start) &amp; end in 2</w:t>
      </w:r>
      <w:r w:rsidRPr="00972EEB">
        <w:t>nd</w:t>
      </w:r>
      <w:r>
        <w:t xml:space="preserve"> place opposite sides</w:t>
      </w:r>
    </w:p>
    <w:p w:rsidR="00B11EB3" w:rsidRDefault="00B11EB3" w:rsidP="00B11EB3">
      <w:pPr>
        <w:pStyle w:val="DanceBody"/>
      </w:pPr>
      <w:r>
        <w:t>25-32</w:t>
      </w:r>
      <w:r>
        <w:tab/>
        <w:t>1s+3s circle 4H round to left, 1s set &amp; cross RH</w:t>
      </w:r>
    </w:p>
    <w:p w:rsidR="00B11EB3" w:rsidRPr="00826A5A" w:rsidRDefault="00B11EB3" w:rsidP="00B11EB3">
      <w:pPr>
        <w:pStyle w:val="DanceBody"/>
      </w:pPr>
      <w:r w:rsidRPr="00826A5A">
        <w:t>Popular variation: -</w:t>
      </w:r>
    </w:p>
    <w:p w:rsidR="00B11EB3" w:rsidRDefault="00B11EB3" w:rsidP="00B11EB3">
      <w:pPr>
        <w:pStyle w:val="DanceBody"/>
        <w:keepNext w:val="0"/>
      </w:pPr>
      <w:r>
        <w:t>25-32</w:t>
      </w:r>
      <w:r>
        <w:tab/>
        <w:t>1s turn 3s (with nearer hand -1s dancing out) &amp; dance 1/2 Fig of 8 round 3s (1s cast) to end 2</w:t>
      </w:r>
      <w:r w:rsidRPr="00972EEB">
        <w:t>nd</w:t>
      </w:r>
      <w:r>
        <w:t xml:space="preserve"> place facing out</w:t>
      </w:r>
    </w:p>
    <w:p w:rsidR="00B11EB3" w:rsidRDefault="00B11EB3" w:rsidP="00B11EB3"/>
    <w:p w:rsidR="00B11EB3" w:rsidRDefault="00B11EB3" w:rsidP="00B11EB3">
      <w:pPr>
        <w:pStyle w:val="Minicrib"/>
      </w:pPr>
      <w:r>
        <w:t>MUSE COTTAGE  (S3x32)  3C set</w:t>
      </w:r>
      <w:r>
        <w:tab/>
        <w:t>Roy Goldring  Let's All Dance Too</w:t>
      </w:r>
    </w:p>
    <w:p w:rsidR="00B11EB3" w:rsidRDefault="00B11EB3" w:rsidP="00B11EB3">
      <w:pPr>
        <w:pStyle w:val="DanceBody"/>
      </w:pPr>
      <w:r>
        <w:t xml:space="preserve"> 1- 8</w:t>
      </w:r>
      <w:r>
        <w:tab/>
        <w:t>All set, cross RH, set &amp; 1/2 turn RH</w:t>
      </w:r>
    </w:p>
    <w:p w:rsidR="00B11EB3" w:rsidRDefault="00B11EB3" w:rsidP="00B11EB3">
      <w:pPr>
        <w:pStyle w:val="DanceBody"/>
      </w:pPr>
      <w:r>
        <w:t xml:space="preserve"> 9-16</w:t>
      </w:r>
      <w:r>
        <w:tab/>
        <w:t>All Promenade</w:t>
      </w:r>
    </w:p>
    <w:p w:rsidR="00B11EB3" w:rsidRDefault="00B11EB3" w:rsidP="00B11EB3">
      <w:pPr>
        <w:pStyle w:val="DanceBody"/>
      </w:pPr>
      <w:r>
        <w:t>17-24</w:t>
      </w:r>
      <w:r>
        <w:tab/>
        <w:t>1s cross RH, cast to bottom &amp; dance 1/2 Fig of 8 round 3s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rPr>
          <w:lang w:eastAsia="en-GB"/>
        </w:rPr>
      </w:pPr>
      <w:r>
        <w:rPr>
          <w:lang w:eastAsia="en-GB"/>
        </w:rPr>
        <w:t>THE MUSIC AND THE DANCE  (S8x32)  3C (4C set)</w:t>
      </w:r>
      <w:r>
        <w:rPr>
          <w:lang w:eastAsia="en-GB"/>
        </w:rPr>
        <w:tab/>
        <w:t>Ann Campbell  Who's Who in Toronto</w:t>
      </w:r>
    </w:p>
    <w:p w:rsidR="00B11EB3" w:rsidRPr="007C7B95" w:rsidRDefault="00B11EB3" w:rsidP="00B11EB3">
      <w:pPr>
        <w:pStyle w:val="DanceBody"/>
      </w:pPr>
      <w:r>
        <w:t xml:space="preserve"> </w:t>
      </w:r>
      <w:r w:rsidRPr="007C7B95">
        <w:t>1-</w:t>
      </w:r>
      <w:r>
        <w:t xml:space="preserve"> 8</w:t>
      </w:r>
      <w:r>
        <w:tab/>
      </w:r>
      <w:r w:rsidRPr="007C7B95">
        <w:t>1s cross</w:t>
      </w:r>
      <w:r>
        <w:t>, cast (2s step up) &amp; 1s dance 1/2 Fig of 8 round 2s</w:t>
      </w:r>
    </w:p>
    <w:p w:rsidR="00B11EB3" w:rsidRPr="007C7B95" w:rsidRDefault="00B11EB3" w:rsidP="00B11EB3">
      <w:pPr>
        <w:pStyle w:val="DanceBody"/>
      </w:pPr>
      <w:r>
        <w:t xml:space="preserve"> </w:t>
      </w:r>
      <w:r w:rsidRPr="007C7B95">
        <w:t>9-16</w:t>
      </w:r>
      <w:r>
        <w:tab/>
      </w:r>
      <w:r w:rsidRPr="007C7B95">
        <w:t>2s</w:t>
      </w:r>
      <w:r>
        <w:t>+</w:t>
      </w:r>
      <w:r w:rsidRPr="007C7B95">
        <w:t>1s</w:t>
      </w:r>
      <w:r>
        <w:t>+3s dance the Knot for 3 couples 3 1 2</w:t>
      </w:r>
    </w:p>
    <w:p w:rsidR="00B11EB3" w:rsidRPr="007C7B95" w:rsidRDefault="00B11EB3" w:rsidP="00B11EB3">
      <w:pPr>
        <w:pStyle w:val="DanceBody"/>
      </w:pPr>
      <w:r w:rsidRPr="007C7B95">
        <w:t>17-24</w:t>
      </w:r>
      <w:r>
        <w:tab/>
      </w:r>
      <w:r w:rsidRPr="007C7B95">
        <w:t>3s</w:t>
      </w:r>
      <w:r>
        <w:t>+</w:t>
      </w:r>
      <w:r w:rsidRPr="007C7B95">
        <w:t>1s</w:t>
      </w:r>
      <w:r>
        <w:t>+</w:t>
      </w:r>
      <w:r w:rsidRPr="007C7B95">
        <w:t xml:space="preserve">2s </w:t>
      </w:r>
      <w:r>
        <w:t>Set &amp; Rotate</w:t>
      </w:r>
    </w:p>
    <w:p w:rsidR="00B11EB3" w:rsidRPr="007C7B95" w:rsidRDefault="00B11EB3" w:rsidP="00B11EB3">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B11EB3" w:rsidRDefault="00B11EB3" w:rsidP="00B11EB3"/>
    <w:p w:rsidR="00B11EB3" w:rsidRDefault="00B11EB3" w:rsidP="00B11EB3">
      <w:pPr>
        <w:pStyle w:val="Minicrib"/>
      </w:pPr>
      <w:r>
        <w:t>THE MUSIC MAKARS  (R8x32)  3C (4C set)</w:t>
      </w:r>
      <w:r>
        <w:tab/>
        <w:t>Roy Goldring  RSCDS Bk 33</w:t>
      </w:r>
    </w:p>
    <w:p w:rsidR="00B11EB3" w:rsidRDefault="00B11EB3" w:rsidP="00B11EB3">
      <w:pPr>
        <w:pStyle w:val="DanceBody"/>
      </w:pPr>
      <w:r>
        <w:t xml:space="preserve"> 1- 8</w:t>
      </w:r>
      <w:r>
        <w:tab/>
        <w:t>1s turn RH, cast 1 place &amp; turn partner LH to Bal-in-Line position with 1</w:t>
      </w:r>
      <w:r w:rsidRPr="00972EEB">
        <w:t>st</w:t>
      </w:r>
      <w:r>
        <w:t xml:space="preserve"> corners</w:t>
      </w:r>
    </w:p>
    <w:p w:rsidR="00B11EB3" w:rsidRDefault="00B11EB3" w:rsidP="00B11EB3">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B11EB3" w:rsidRDefault="00B11EB3" w:rsidP="00B11EB3">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B11EB3" w:rsidRDefault="00B11EB3" w:rsidP="00B11EB3">
      <w:pPr>
        <w:pStyle w:val="DanceBody"/>
        <w:keepNext w:val="0"/>
      </w:pPr>
      <w:r>
        <w:t>25-32</w:t>
      </w:r>
      <w:r>
        <w:tab/>
        <w:t>1s dance RH across (1L with 2s &amp; 1M with 3s), 1s change places passing RSh &amp; dance LH across with other couple.  2 1 3</w:t>
      </w:r>
    </w:p>
    <w:p w:rsidR="00B11EB3" w:rsidRDefault="00B11EB3" w:rsidP="00B11EB3"/>
    <w:p w:rsidR="00B11EB3" w:rsidRDefault="00B11EB3" w:rsidP="00B11EB3">
      <w:pPr>
        <w:pStyle w:val="Minicrib"/>
      </w:pPr>
      <w:r>
        <w:t>THE MUSIC O' SPEY  (S4x32)  4C set</w:t>
      </w:r>
      <w:r>
        <w:tab/>
        <w:t>John Drewry  Brodie Bk</w:t>
      </w:r>
    </w:p>
    <w:p w:rsidR="00B11EB3" w:rsidRDefault="00B11EB3" w:rsidP="00B11EB3">
      <w:pPr>
        <w:pStyle w:val="DanceBody"/>
      </w:pPr>
      <w:r>
        <w:t>3s &amp; 4s start on opp sides</w:t>
      </w:r>
    </w:p>
    <w:p w:rsidR="00B11EB3" w:rsidRDefault="00B11EB3" w:rsidP="00B11EB3">
      <w:pPr>
        <w:pStyle w:val="DanceBody"/>
      </w:pPr>
      <w:r>
        <w:t xml:space="preserve"> 1- 8</w:t>
      </w:r>
      <w:r>
        <w:tab/>
        <w:t>2s &amp; 3s dance out ends &amp; cast back to places, dance out other end after passing other partner LH, cross &amp; cast to 1 3 (2)(4)</w:t>
      </w:r>
    </w:p>
    <w:p w:rsidR="00B11EB3" w:rsidRDefault="00B11EB3" w:rsidP="00B11EB3">
      <w:pPr>
        <w:pStyle w:val="DanceBody"/>
      </w:pPr>
      <w:r>
        <w:t xml:space="preserve"> 9-16</w:t>
      </w:r>
      <w:r>
        <w:tab/>
        <w:t>All set, 1s &amp; 4s cross down/up</w:t>
      </w:r>
      <w:r w:rsidRPr="00BA6B4D">
        <w:rPr>
          <w:b/>
        </w:rPr>
        <w:t xml:space="preserve"> while </w:t>
      </w:r>
      <w:r>
        <w:t>2s &amp; 3s cast to ends, 1s &amp; 4s cast round ends &amp; dance in crossing into a line across with Men BtoB facing other partner</w:t>
      </w:r>
    </w:p>
    <w:p w:rsidR="00B11EB3" w:rsidRDefault="00B11EB3" w:rsidP="00B11EB3">
      <w:pPr>
        <w:pStyle w:val="DanceBody"/>
      </w:pPr>
      <w:r>
        <w:t>17-24</w:t>
      </w:r>
      <w:r>
        <w:tab/>
        <w:t>1s+4s dance reel of 4 across</w:t>
      </w:r>
    </w:p>
    <w:p w:rsidR="00B11EB3" w:rsidRDefault="00B11EB3" w:rsidP="00B11EB3">
      <w:pPr>
        <w:pStyle w:val="DanceBody"/>
        <w:keepNext w:val="0"/>
      </w:pPr>
      <w:r>
        <w:t>25-32</w:t>
      </w:r>
      <w:r>
        <w:tab/>
        <w:t>1s+4s set to other partners, Men turn right to face each other in middle of dance</w:t>
      </w:r>
      <w:r w:rsidRPr="00BA6B4D">
        <w:rPr>
          <w:b/>
        </w:rPr>
        <w:t xml:space="preserve"> while </w:t>
      </w:r>
      <w:r>
        <w:t>partners set, circle 4H 3/4 round to left to end 1s in 2</w:t>
      </w:r>
      <w:r w:rsidRPr="00972EEB">
        <w:t>nd</w:t>
      </w:r>
      <w:r>
        <w:t xml:space="preserve"> place &amp; 4s in 3</w:t>
      </w:r>
      <w:r w:rsidRPr="00972EEB">
        <w:t>rd</w:t>
      </w:r>
      <w:r>
        <w:t xml:space="preserve"> place.  3 1 (4)(2)</w:t>
      </w:r>
    </w:p>
    <w:p w:rsidR="00B11EB3" w:rsidRDefault="00B11EB3" w:rsidP="00B11EB3"/>
    <w:p w:rsidR="00B11EB3" w:rsidRDefault="00B11EB3" w:rsidP="00B11EB3">
      <w:pPr>
        <w:pStyle w:val="Minicrib"/>
      </w:pPr>
      <w:r>
        <w:t>THE MUSIC WILL TELL YOU  (R4x32)  4C set</w:t>
      </w:r>
      <w:r>
        <w:tab/>
        <w:t>P Avery  RSCDS Bk  41</w:t>
      </w:r>
    </w:p>
    <w:p w:rsidR="00B11EB3" w:rsidRDefault="00B11EB3" w:rsidP="00B11EB3">
      <w:pPr>
        <w:pStyle w:val="DanceBody"/>
      </w:pPr>
      <w:r>
        <w:t xml:space="preserve"> 1- 8</w:t>
      </w:r>
      <w:r>
        <w:tab/>
        <w:t>1s &amp; 3s dance Figs of 8 round couples below them</w:t>
      </w:r>
      <w:r w:rsidRPr="00BA6B4D">
        <w:rPr>
          <w:b/>
        </w:rPr>
        <w:t xml:space="preserve"> while </w:t>
      </w:r>
      <w:r>
        <w:t>2s &amp; 4s set, cross RH, set &amp; cross back RH</w:t>
      </w:r>
    </w:p>
    <w:p w:rsidR="00B11EB3" w:rsidRDefault="00B11EB3" w:rsidP="00B11EB3">
      <w:pPr>
        <w:pStyle w:val="DanceBody"/>
      </w:pPr>
      <w:r>
        <w:t xml:space="preserve"> 9-16</w:t>
      </w:r>
      <w:r>
        <w:tab/>
        <w:t>3s followed by 1s dance down for 2 steps, set to partner, 1s followed by 3s dance up &amp; 1s cast to 3</w:t>
      </w:r>
      <w:r w:rsidRPr="00972EEB">
        <w:t>rd</w:t>
      </w:r>
      <w:r>
        <w:t xml:space="preserve"> place &amp; 3s end at top</w:t>
      </w:r>
    </w:p>
    <w:p w:rsidR="00B11EB3" w:rsidRDefault="00B11EB3" w:rsidP="00B11EB3">
      <w:pPr>
        <w:pStyle w:val="DanceBody"/>
      </w:pPr>
      <w:r>
        <w:t>17-24</w:t>
      </w:r>
      <w:r>
        <w:tab/>
        <w:t>3s+2s</w:t>
      </w:r>
      <w:r w:rsidRPr="007F0D5A">
        <w:rPr>
          <w:b/>
        </w:rPr>
        <w:t xml:space="preserve"> also </w:t>
      </w:r>
      <w:r>
        <w:t>1s+4s dance R&amp;L all ending in middle</w:t>
      </w:r>
    </w:p>
    <w:p w:rsidR="00B11EB3" w:rsidRDefault="00B11EB3" w:rsidP="00B11EB3">
      <w:pPr>
        <w:pStyle w:val="DanceBody"/>
        <w:keepNext w:val="0"/>
      </w:pPr>
      <w:r>
        <w:t>25-32</w:t>
      </w:r>
      <w:r>
        <w:tab/>
        <w:t>3s+2s</w:t>
      </w:r>
      <w:r w:rsidRPr="007F0D5A">
        <w:rPr>
          <w:b/>
        </w:rPr>
        <w:t xml:space="preserve"> also </w:t>
      </w:r>
      <w:r>
        <w:t>1s+4s dance Poussette.  2 3 4 1</w:t>
      </w:r>
    </w:p>
    <w:p w:rsidR="00B11EB3" w:rsidRDefault="00B11EB3" w:rsidP="00B11EB3"/>
    <w:p w:rsidR="00B11EB3" w:rsidRDefault="00B11EB3" w:rsidP="00B11EB3">
      <w:pPr>
        <w:pStyle w:val="Minicrib"/>
      </w:pPr>
      <w:r>
        <w:t>A MUSICAL PAGE  (S8x32)  3C (4C set)</w:t>
      </w:r>
      <w:r>
        <w:tab/>
        <w:t>Amanda Peart  Sunday Class Bk 2</w:t>
      </w:r>
    </w:p>
    <w:p w:rsidR="00B11EB3" w:rsidRDefault="00B11EB3" w:rsidP="00B11EB3">
      <w:pPr>
        <w:pStyle w:val="DanceBody"/>
      </w:pPr>
      <w:r>
        <w:t xml:space="preserve"> 1- 8</w:t>
      </w:r>
      <w:r>
        <w:tab/>
        <w:t>1s+2s dance "Espagnole". 1s end facing 1st corners</w:t>
      </w:r>
    </w:p>
    <w:p w:rsidR="00B11EB3" w:rsidRDefault="00B11EB3" w:rsidP="00B11EB3">
      <w:pPr>
        <w:pStyle w:val="DanceBody"/>
      </w:pPr>
      <w:r>
        <w:t xml:space="preserve"> 9-14</w:t>
      </w:r>
      <w:r>
        <w:tab/>
        <w:t>Dance to Corners &amp; Set: (6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11EB3" w:rsidRPr="0091686A" w:rsidRDefault="00B11EB3" w:rsidP="00B11EB3">
      <w:pPr>
        <w:pStyle w:val="DanceBody"/>
        <w:rPr>
          <w:shd w:val="clear" w:color="auto" w:fill="FFFFFF"/>
        </w:rPr>
      </w:pPr>
      <w:r>
        <w:rPr>
          <w:shd w:val="clear" w:color="auto" w:fill="FFFFFF"/>
        </w:rPr>
        <w:t>15-16</w:t>
      </w:r>
      <w:r>
        <w:rPr>
          <w:shd w:val="clear" w:color="auto" w:fill="FFFFFF"/>
        </w:rPr>
        <w:tab/>
        <w:t xml:space="preserve">1s turn RH to face 3rd corner position </w:t>
      </w:r>
      <w:r>
        <w:rPr>
          <w:b/>
          <w:shd w:val="clear" w:color="auto" w:fill="FFFFFF"/>
        </w:rPr>
        <w:t>while</w:t>
      </w:r>
      <w:r>
        <w:rPr>
          <w:shd w:val="clear" w:color="auto" w:fill="FFFFFF"/>
        </w:rPr>
        <w:t xml:space="preserve"> others set</w:t>
      </w:r>
    </w:p>
    <w:p w:rsidR="00B11EB3" w:rsidRDefault="00B11EB3" w:rsidP="00B11EB3">
      <w:pPr>
        <w:pStyle w:val="DanceBody"/>
      </w:pPr>
      <w:r>
        <w:t>17-22</w:t>
      </w:r>
      <w:r>
        <w:tab/>
        <w:t>Repeat bars 9-14 of Dance to Corners &amp; Set:</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B11EB3" w:rsidRPr="00FD11DA" w:rsidRDefault="00B11EB3" w:rsidP="00B11EB3">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shd w:val="clear" w:color="auto" w:fill="FFFFFF"/>
        </w:rPr>
        <w:t>while</w:t>
      </w:r>
      <w:r>
        <w:rPr>
          <w:shd w:val="clear" w:color="auto" w:fill="FFFFFF"/>
        </w:rPr>
        <w:t xml:space="preserve"> others set</w:t>
      </w:r>
    </w:p>
    <w:p w:rsidR="00B11EB3" w:rsidRDefault="00B11EB3" w:rsidP="00B11EB3">
      <w:pPr>
        <w:pStyle w:val="DanceBody"/>
        <w:keepNext w:val="0"/>
      </w:pPr>
      <w:r>
        <w:t>25-32</w:t>
      </w:r>
      <w:r>
        <w:tab/>
        <w:t>1/2 reels of 3 across (1L RSh to 3M at top, 1M RSh to 2L).  1/2 reels of 3 on sides (1L down RSh to 2L, 1M up RSh to 3M)  End 2 1 3</w:t>
      </w:r>
    </w:p>
    <w:p w:rsidR="00B11EB3" w:rsidRDefault="00B11EB3" w:rsidP="00B11EB3"/>
    <w:p w:rsidR="00B11EB3" w:rsidRDefault="00B11EB3" w:rsidP="00B11EB3">
      <w:pPr>
        <w:pStyle w:val="Minicrib"/>
      </w:pPr>
      <w:r>
        <w:t>MUSICALLY MARVELLOUS  (R8x32)  3C (4C set)</w:t>
      </w:r>
      <w:r>
        <w:tab/>
        <w:t>Anne Thorn  Magic Of Music 2</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 cross down to dance reels of 3 on opposite sides (2s out/up, 3s in/up)</w:t>
      </w:r>
    </w:p>
    <w:p w:rsidR="00B11EB3" w:rsidRDefault="00B11EB3" w:rsidP="00B11EB3">
      <w:pPr>
        <w:pStyle w:val="DanceBody"/>
      </w:pPr>
      <w:r>
        <w:t>17-24</w:t>
      </w:r>
      <w:r>
        <w:tab/>
        <w:t>1s take Promenade hold to dance RSh reel of 3 with 2s across the dance (1s give RSh to 2M to start)</w:t>
      </w:r>
    </w:p>
    <w:p w:rsidR="00B11EB3" w:rsidRDefault="00B11EB3" w:rsidP="00B11EB3">
      <w:pPr>
        <w:pStyle w:val="DanceBody"/>
        <w:keepNext w:val="0"/>
      </w:pPr>
      <w:r>
        <w:t>25-32</w:t>
      </w:r>
      <w:r>
        <w:tab/>
        <w:t>1s in Promenade hold, dance down the middle of the set, drop RH, cross LH below 3s, cast up round 3s to meet in middle. 1s dance up, cast round 2s to 2nd place own sides.  2 1 3</w:t>
      </w:r>
    </w:p>
    <w:p w:rsidR="00B11EB3" w:rsidRDefault="00B11EB3" w:rsidP="00B11EB3"/>
    <w:p w:rsidR="00B11EB3" w:rsidRDefault="00B11EB3" w:rsidP="00B11EB3">
      <w:pPr>
        <w:pStyle w:val="Minicrib"/>
      </w:pPr>
      <w:r>
        <w:t>THE MUSICIANS' WEDDING  (S4x32) 4C</w:t>
      </w:r>
      <w:r>
        <w:tab/>
        <w:t>Gaye Collin  The Musicians' Wedding</w:t>
      </w:r>
    </w:p>
    <w:p w:rsidR="00B11EB3" w:rsidRDefault="00B11EB3" w:rsidP="00B11EB3">
      <w:pPr>
        <w:pStyle w:val="DanceBody"/>
      </w:pPr>
      <w:r>
        <w:t xml:space="preserve"> 1- 8</w:t>
      </w:r>
      <w:r>
        <w:tab/>
        <w:t>1s dance in &amp; cast (2s step up). 2s+1s+3s set &amp; cross RH</w:t>
      </w:r>
    </w:p>
    <w:p w:rsidR="00B11EB3" w:rsidRDefault="00B11EB3" w:rsidP="00B11EB3">
      <w:pPr>
        <w:pStyle w:val="DanceBody"/>
      </w:pPr>
      <w:r>
        <w:t xml:space="preserve"> 9-16</w:t>
      </w:r>
      <w:r>
        <w:tab/>
        <w:t>2s+1s+3s circle 6H 1/2 round to Left.  1s 1/2 turn RH, face each other, pull back RSh &amp; dance out to 2nd place opp sides</w:t>
      </w:r>
    </w:p>
    <w:p w:rsidR="00B11EB3" w:rsidRDefault="00B11EB3" w:rsidP="00B11EB3">
      <w:pPr>
        <w:pStyle w:val="DanceBody"/>
      </w:pPr>
      <w:r>
        <w:t>17-24</w:t>
      </w:r>
      <w:r>
        <w:tab/>
        <w:t>3s+1s+2s modified 'Set &amp; Rotate'</w:t>
      </w:r>
    </w:p>
    <w:p w:rsidR="00B11EB3" w:rsidRDefault="00B11EB3" w:rsidP="00B11EB3">
      <w:pPr>
        <w:pStyle w:val="DanceBody"/>
      </w:pPr>
      <w:r>
        <w:tab/>
        <w:t>17-20    3s+2s+1s Set &amp; Rotate singly &amp; chase clockwise to form lines of 3 across</w:t>
      </w:r>
    </w:p>
    <w:p w:rsidR="00B11EB3" w:rsidRDefault="00B11EB3" w:rsidP="00B11EB3">
      <w:pPr>
        <w:pStyle w:val="DanceBody"/>
      </w:pPr>
      <w:r>
        <w:tab/>
        <w:t xml:space="preserve">21-24    All change places RH with partner &amp; 2s+3s chase clockwise to own sides </w:t>
      </w:r>
      <w:r w:rsidRPr="002005EA">
        <w:rPr>
          <w:b/>
        </w:rPr>
        <w:t>while</w:t>
      </w:r>
      <w:r>
        <w:t xml:space="preserve"> 1s cast to Left  to end 2 1 3 (3s face up)</w:t>
      </w:r>
    </w:p>
    <w:p w:rsidR="00B11EB3" w:rsidRDefault="00B11EB3" w:rsidP="00B11EB3">
      <w:pPr>
        <w:pStyle w:val="DanceBody"/>
      </w:pPr>
      <w:r>
        <w:t>25-32</w:t>
      </w:r>
      <w:r>
        <w:tab/>
        <w:t xml:space="preserve">1s+3s turn on sides (1L LH, 1M RH), 3s dance up to 2nd place </w:t>
      </w:r>
      <w:r>
        <w:rPr>
          <w:b/>
        </w:rPr>
        <w:t>while</w:t>
      </w:r>
      <w:r>
        <w:t xml:space="preserve"> 1s cross down</w:t>
      </w:r>
    </w:p>
    <w:p w:rsidR="00B11EB3" w:rsidRDefault="00B11EB3" w:rsidP="00B11EB3">
      <w:pPr>
        <w:pStyle w:val="DanceBody"/>
        <w:keepNext w:val="0"/>
      </w:pPr>
      <w:r>
        <w:tab/>
        <w:t xml:space="preserve">1s+4s turn on sides (1M LH, 1L RH), 4s dance up to 3rd place </w:t>
      </w:r>
      <w:r>
        <w:rPr>
          <w:b/>
        </w:rPr>
        <w:t>while</w:t>
      </w:r>
      <w:r>
        <w:t xml:space="preserve"> 1s cross down to 4th place own side.  End 2 3 4 1</w:t>
      </w:r>
    </w:p>
    <w:p w:rsidR="00B11EB3" w:rsidRDefault="00B11EB3" w:rsidP="00B11EB3"/>
    <w:p w:rsidR="00B11EB3" w:rsidRDefault="00B11EB3" w:rsidP="00B11EB3">
      <w:pPr>
        <w:pStyle w:val="Minicrib"/>
      </w:pPr>
      <w:r>
        <w:t>JENNY DANG THE WEAVER (Musselborough)  (R8x32)  2C (4C set)</w:t>
      </w:r>
      <w:r>
        <w:tab/>
        <w:t>Johnson  RSCDS Bk 12</w:t>
      </w:r>
    </w:p>
    <w:p w:rsidR="00B11EB3" w:rsidRDefault="00B11EB3" w:rsidP="00B11EB3">
      <w:pPr>
        <w:pStyle w:val="DanceBody"/>
      </w:pPr>
      <w:r>
        <w:t xml:space="preserve"> 1- 8</w:t>
      </w:r>
      <w:r>
        <w:tab/>
        <w:t>1M+2L turn RH 1.1/2 times, 1L+2M turn RH 1.1/2 times</w:t>
      </w:r>
    </w:p>
    <w:p w:rsidR="00B11EB3" w:rsidRDefault="00B11EB3" w:rsidP="00B11EB3">
      <w:pPr>
        <w:pStyle w:val="DanceBody"/>
      </w:pPr>
      <w:r>
        <w:t xml:space="preserve"> 9-16</w:t>
      </w:r>
      <w:r>
        <w:tab/>
        <w:t>1s &amp; 2s repeat above Fig</w:t>
      </w:r>
    </w:p>
    <w:p w:rsidR="00B11EB3" w:rsidRDefault="00B11EB3" w:rsidP="00B11EB3">
      <w:pPr>
        <w:pStyle w:val="DanceBody"/>
      </w:pPr>
      <w:r>
        <w:t>17-24</w:t>
      </w:r>
      <w:r>
        <w:tab/>
        <w:t>1s lead down, back to 2</w:t>
      </w:r>
      <w:r w:rsidRPr="00972EEB">
        <w:t>nd</w:t>
      </w:r>
      <w:r>
        <w:t xml:space="preserve"> places &amp; turn LH</w:t>
      </w:r>
    </w:p>
    <w:p w:rsidR="00B11EB3" w:rsidRDefault="00B11EB3" w:rsidP="00B11EB3">
      <w:pPr>
        <w:pStyle w:val="DanceBody"/>
        <w:keepNext w:val="0"/>
      </w:pPr>
      <w:r>
        <w:t>25-32</w:t>
      </w:r>
      <w:r>
        <w:tab/>
        <w:t>2s+1s R&amp;L</w:t>
      </w:r>
    </w:p>
    <w:p w:rsidR="00B11EB3" w:rsidRDefault="00B11EB3" w:rsidP="00B11EB3"/>
    <w:p w:rsidR="00B11EB3" w:rsidRDefault="00B11EB3" w:rsidP="00B11EB3">
      <w:pPr>
        <w:pStyle w:val="Minicrib"/>
      </w:pPr>
      <w:r>
        <w:t>MY BIG KILMARNOCK BUNNET  (J8x32)  3C (4C set)</w:t>
      </w:r>
      <w:r>
        <w:tab/>
        <w:t>Harry Rhodes  Snowdon Bk 1</w:t>
      </w:r>
    </w:p>
    <w:p w:rsidR="00B11EB3" w:rsidRDefault="00B11EB3" w:rsidP="00B11EB3">
      <w:pPr>
        <w:pStyle w:val="DanceBody"/>
      </w:pPr>
      <w:r>
        <w:t xml:space="preserve"> 1- 8</w:t>
      </w:r>
      <w:r>
        <w:tab/>
        <w:t>1s set, cast 2 places &amp; dance up to face own side BtoB for Double Triangles</w:t>
      </w:r>
    </w:p>
    <w:p w:rsidR="00B11EB3" w:rsidRDefault="00B11EB3" w:rsidP="00B11EB3">
      <w:pPr>
        <w:pStyle w:val="DanceBody"/>
      </w:pPr>
      <w:r>
        <w:t xml:space="preserve"> 9-16</w:t>
      </w:r>
      <w:r>
        <w:tab/>
        <w:t>2s+1s+3s dance Double Triangles</w:t>
      </w:r>
    </w:p>
    <w:p w:rsidR="00B11EB3" w:rsidRDefault="00B11EB3" w:rsidP="00B11EB3">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B11EB3" w:rsidRDefault="00B11EB3" w:rsidP="00B11EB3"/>
    <w:p w:rsidR="00B11EB3" w:rsidRDefault="00B11EB3" w:rsidP="00B11EB3">
      <w:pPr>
        <w:pStyle w:val="Minicrib"/>
      </w:pPr>
      <w:r>
        <w:t>MY CARY VALENTINE  (S8x32)  3C (4C set)</w:t>
      </w:r>
      <w:r>
        <w:tab/>
        <w:t>Moira Turner  World's End Series Vol 2</w:t>
      </w:r>
    </w:p>
    <w:p w:rsidR="00B11EB3" w:rsidRDefault="00B11EB3" w:rsidP="00B11EB3">
      <w:pPr>
        <w:pStyle w:val="DanceBody"/>
      </w:pPr>
      <w:r>
        <w:t xml:space="preserve"> 1- 8</w:t>
      </w:r>
      <w:r>
        <w:tab/>
        <w:t>1s+2s 3/4 turn 2H &amp; dance 1/2 reel of 4 in middle, 1/2 turn 2H &amp; face opposite sides (3s dance in on bar 8)</w:t>
      </w:r>
    </w:p>
    <w:p w:rsidR="00B11EB3" w:rsidRDefault="00B11EB3" w:rsidP="00B11EB3">
      <w:pPr>
        <w:pStyle w:val="DanceBody"/>
      </w:pPr>
      <w:r>
        <w:t xml:space="preserve"> 9-16</w:t>
      </w:r>
      <w:r>
        <w:tab/>
        <w:t>2s+1s+3s balance (strathspey setting) &amp; 1/2 turn RH, balance &amp; dance out to sides.  2 1 3</w:t>
      </w:r>
    </w:p>
    <w:p w:rsidR="00B11EB3" w:rsidRDefault="00B11EB3" w:rsidP="00B11EB3">
      <w:pPr>
        <w:pStyle w:val="DanceBody"/>
      </w:pPr>
      <w:r>
        <w:t>17-24</w:t>
      </w:r>
      <w:r>
        <w:tab/>
        <w:t>1s dance Fig of 8 own sides (round person on right to start)</w:t>
      </w:r>
    </w:p>
    <w:p w:rsidR="00B11EB3" w:rsidRDefault="00B11EB3" w:rsidP="00B11EB3">
      <w:pPr>
        <w:pStyle w:val="DanceBody"/>
        <w:keepNext w:val="0"/>
      </w:pPr>
      <w:r>
        <w:t>25-32</w:t>
      </w:r>
      <w:r>
        <w:tab/>
        <w:t>1s dance LSh Pass+Turn with 1</w:t>
      </w:r>
      <w:r w:rsidRPr="00972EEB">
        <w:t>st</w:t>
      </w:r>
      <w:r>
        <w:t xml:space="preserve"> corners &amp; pass LSh to face 2</w:t>
      </w:r>
      <w:r w:rsidRPr="00972EEB">
        <w:t>nd</w:t>
      </w:r>
      <w:r>
        <w:t xml:space="preserve"> corners, dance LSh Pass+Turn with 2</w:t>
      </w:r>
      <w:r w:rsidRPr="00972EEB">
        <w:t>nd</w:t>
      </w:r>
      <w:r>
        <w:t xml:space="preserve"> corners ending 2</w:t>
      </w:r>
      <w:r w:rsidRPr="00972EEB">
        <w:t>nd</w:t>
      </w:r>
      <w:r>
        <w:t xml:space="preserve"> place own sides</w:t>
      </w:r>
    </w:p>
    <w:p w:rsidR="00B11EB3" w:rsidRDefault="00B11EB3" w:rsidP="00B11EB3"/>
    <w:p w:rsidR="00B11EB3" w:rsidRDefault="00B11EB3" w:rsidP="00B11EB3">
      <w:pPr>
        <w:pStyle w:val="Minicrib"/>
      </w:pPr>
      <w:r>
        <w:t>MY FRIEND JIM  (J4x32)  4C set</w:t>
      </w:r>
      <w:r>
        <w:tab/>
        <w:t>Bill Little  Carlingwark Bk</w:t>
      </w:r>
    </w:p>
    <w:p w:rsidR="00B11EB3" w:rsidRPr="00621953" w:rsidRDefault="00B11EB3" w:rsidP="00B11EB3">
      <w:pPr>
        <w:pStyle w:val="DanceBody"/>
      </w:pPr>
      <w:r w:rsidRPr="00621953">
        <w:t xml:space="preserve"> 1- 8</w:t>
      </w:r>
      <w:r w:rsidRPr="00621953">
        <w:tab/>
        <w:t>All circle 8H round &amp; back</w:t>
      </w:r>
    </w:p>
    <w:p w:rsidR="00B11EB3" w:rsidRPr="00621953" w:rsidRDefault="00B11EB3" w:rsidP="00B11EB3">
      <w:pPr>
        <w:pStyle w:val="DanceBody"/>
      </w:pPr>
      <w:r w:rsidRPr="00621953">
        <w:t xml:space="preserve"> 9-16</w:t>
      </w:r>
      <w:r w:rsidRPr="00621953">
        <w:tab/>
        <w:t>All Adv+Ret &amp; turn partners RH</w:t>
      </w:r>
    </w:p>
    <w:p w:rsidR="00B11EB3" w:rsidRPr="00621953" w:rsidRDefault="00B11EB3" w:rsidP="00B11EB3">
      <w:pPr>
        <w:pStyle w:val="DanceBody"/>
      </w:pPr>
      <w:r w:rsidRPr="00621953">
        <w:t>17-24</w:t>
      </w:r>
      <w:r w:rsidRPr="00621953">
        <w:tab/>
        <w:t>1s lead down (4) &amp; back up to place &amp; face out</w:t>
      </w:r>
    </w:p>
    <w:p w:rsidR="00B11EB3" w:rsidRPr="00621953" w:rsidRDefault="00B11EB3" w:rsidP="00B11EB3">
      <w:pPr>
        <w:pStyle w:val="DanceBody"/>
        <w:keepNext w:val="0"/>
      </w:pPr>
      <w:r w:rsidRPr="00621953">
        <w:t>25-32</w:t>
      </w:r>
      <w:r w:rsidRPr="00621953">
        <w:tab/>
        <w:t>1s dance behind 2s, in front of 3s &amp; behind 4s; 1s turn RH (2s+3s+4s step up 31-32)</w:t>
      </w:r>
    </w:p>
    <w:p w:rsidR="00B11EB3" w:rsidRDefault="00B11EB3" w:rsidP="00B11EB3"/>
    <w:p w:rsidR="00B11EB3" w:rsidRDefault="00B11EB3" w:rsidP="00B11EB3">
      <w:pPr>
        <w:pStyle w:val="Minicrib"/>
      </w:pPr>
      <w:r>
        <w:t>MY FRIEND JOE  (S8x32)  3C (4C set)</w:t>
      </w:r>
      <w:r>
        <w:tab/>
        <w:t>R Campbell  RSCDS Bk 38</w:t>
      </w:r>
    </w:p>
    <w:p w:rsidR="00B11EB3" w:rsidRPr="00122945" w:rsidRDefault="00B11EB3" w:rsidP="00B11EB3">
      <w:pPr>
        <w:pStyle w:val="DanceBody"/>
      </w:pPr>
      <w:r w:rsidRPr="00122945">
        <w:t xml:space="preserve"> 1- 8</w:t>
      </w:r>
      <w:r w:rsidRPr="00122945">
        <w:tab/>
        <w:t>1s+2s dance the Bourrel &amp; end facing up for Allemande :  -</w:t>
      </w:r>
    </w:p>
    <w:p w:rsidR="00B11EB3" w:rsidRPr="00122945" w:rsidRDefault="00B11EB3" w:rsidP="00B11EB3">
      <w:pPr>
        <w:pStyle w:val="DanceBody"/>
      </w:pPr>
      <w:r w:rsidRPr="00122945">
        <w:tab/>
        <w:t xml:space="preserve">`1M+2L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B11EB3" w:rsidRPr="00122945" w:rsidRDefault="00B11EB3" w:rsidP="00B11EB3">
      <w:pPr>
        <w:pStyle w:val="DanceBody"/>
      </w:pPr>
      <w:r w:rsidRPr="00122945">
        <w:tab/>
        <w:t>`set &amp; turn RH to face up for Allemande</w:t>
      </w:r>
    </w:p>
    <w:p w:rsidR="00B11EB3" w:rsidRPr="00122945" w:rsidRDefault="00B11EB3" w:rsidP="00B11EB3">
      <w:pPr>
        <w:pStyle w:val="DanceBody"/>
      </w:pPr>
      <w:r w:rsidRPr="00122945">
        <w:t xml:space="preserve"> 9-16</w:t>
      </w:r>
      <w:r w:rsidRPr="00122945">
        <w:tab/>
        <w:t>2s+1s dance Allemande (5 bars) &amp; dance into middle M turning partners under their right arms to face up, 1s cast &amp; 2s lead up</w:t>
      </w:r>
    </w:p>
    <w:p w:rsidR="00B11EB3" w:rsidRPr="00122945" w:rsidRDefault="00B11EB3" w:rsidP="00B11EB3">
      <w:pPr>
        <w:pStyle w:val="DanceBody"/>
      </w:pPr>
      <w:r w:rsidRPr="00122945">
        <w:t>17-24</w:t>
      </w:r>
      <w:r w:rsidRPr="00122945">
        <w:tab/>
        <w:t>2s+1s+3s Adv+Ret 1 step, cross RH, 1s+3s circle 4H round to left</w:t>
      </w:r>
    </w:p>
    <w:p w:rsidR="00B11EB3" w:rsidRPr="00122945" w:rsidRDefault="00B11EB3" w:rsidP="00B11EB3">
      <w:pPr>
        <w:pStyle w:val="DanceBody"/>
        <w:keepNext w:val="0"/>
      </w:pPr>
      <w:r w:rsidRPr="00122945">
        <w:t>25-32</w:t>
      </w:r>
      <w:r w:rsidRPr="00122945">
        <w:tab/>
        <w:t>2s+1s+3s Adv+Ret 1 step, cross LH, 2s+1s circle 4H round to right</w:t>
      </w:r>
    </w:p>
    <w:p w:rsidR="00B11EB3" w:rsidRDefault="00B11EB3" w:rsidP="00B11EB3"/>
    <w:p w:rsidR="00B11EB3" w:rsidRDefault="00B11EB3" w:rsidP="00B11EB3">
      <w:pPr>
        <w:pStyle w:val="Minicrib"/>
      </w:pPr>
      <w:r>
        <w:t>MY FRIEND MARGO  (R8x32)  3C (4C set)</w:t>
      </w:r>
      <w:r>
        <w:tab/>
        <w:t>Ann Campbell  Brampton Connections</w:t>
      </w:r>
    </w:p>
    <w:p w:rsidR="00B11EB3" w:rsidRDefault="00B11EB3" w:rsidP="00B11EB3">
      <w:pPr>
        <w:pStyle w:val="DanceBody"/>
      </w:pPr>
      <w:r>
        <w:t xml:space="preserve"> 1- 8</w:t>
      </w:r>
      <w:r>
        <w:tab/>
        <w:t>1L+3M set, cross RH &amp; chase clockwise back to place</w:t>
      </w:r>
    </w:p>
    <w:p w:rsidR="00B11EB3" w:rsidRDefault="00B11EB3" w:rsidP="00B11EB3">
      <w:pPr>
        <w:pStyle w:val="DanceBody"/>
      </w:pPr>
      <w:r>
        <w:t xml:space="preserve"> 9-16</w:t>
      </w:r>
      <w:r>
        <w:tab/>
        <w:t>1M+3L set, cross LH &amp; chase anticlockwise back to place</w:t>
      </w:r>
    </w:p>
    <w:p w:rsidR="00B11EB3" w:rsidRDefault="00B11EB3" w:rsidP="00B11EB3">
      <w:pPr>
        <w:pStyle w:val="DanceBody"/>
      </w:pPr>
      <w:r>
        <w:t>17-24</w:t>
      </w:r>
      <w:r>
        <w:tab/>
        <w:t>1s+2s+3s dance mirror reels of 3 on sides (1s out/down, 2s in/up, 3s out/up)</w:t>
      </w:r>
    </w:p>
    <w:p w:rsidR="00B11EB3" w:rsidRDefault="00B11EB3" w:rsidP="00B11EB3">
      <w:pPr>
        <w:pStyle w:val="DanceBody"/>
        <w:keepNext w:val="0"/>
      </w:pPr>
      <w:r>
        <w:t>25-32</w:t>
      </w:r>
      <w:r>
        <w:tab/>
        <w:t>1s followed by 2s (who dance up to start) lead down; turn inwards &amp; 2s followed by 1s lead up.  2 1 3</w:t>
      </w:r>
    </w:p>
    <w:p w:rsidR="00B11EB3" w:rsidRDefault="00B11EB3" w:rsidP="00B11EB3"/>
    <w:p w:rsidR="00B11EB3" w:rsidRDefault="00B11EB3" w:rsidP="00B11EB3">
      <w:pPr>
        <w:pStyle w:val="Minicrib"/>
      </w:pPr>
      <w:r>
        <w:t>MY GOLDEN BEAR  (J4x32)  4C Set</w:t>
      </w:r>
      <w:r>
        <w:tab/>
        <w:t>Rod Downey  Golden Bear Coll.</w:t>
      </w:r>
    </w:p>
    <w:p w:rsidR="00B11EB3" w:rsidRDefault="00B11EB3" w:rsidP="00B11EB3">
      <w:pPr>
        <w:pStyle w:val="DanceBody"/>
      </w:pPr>
      <w:r>
        <w:t xml:space="preserve"> 1- 8</w:t>
      </w:r>
      <w:r>
        <w:tab/>
        <w:t xml:space="preserve">1s &amp; 4s cross RH &amp; cast in 1 place (2s &amp; 3s step up/down); 2s+1s </w:t>
      </w:r>
      <w:r>
        <w:rPr>
          <w:b/>
        </w:rPr>
        <w:t>also</w:t>
      </w:r>
      <w:r>
        <w:t xml:space="preserve"> 4s+3s dance RH across ending 1L followed by 1M facing 2M at top, 4M followed by 4L facing 3L at bottom</w:t>
      </w:r>
    </w:p>
    <w:p w:rsidR="00B11EB3" w:rsidRDefault="00B11EB3" w:rsidP="00B11EB3">
      <w:pPr>
        <w:pStyle w:val="DanceBody"/>
      </w:pPr>
      <w:r>
        <w:t xml:space="preserve"> 9-16</w:t>
      </w:r>
      <w:r>
        <w:tab/>
        <w:t>1s &amp; 4s dance 'Alternating Tandem Corners Pass &amp; Turn':</w:t>
      </w:r>
    </w:p>
    <w:p w:rsidR="00B11EB3" w:rsidRPr="00EB1E7E" w:rsidRDefault="00B11EB3" w:rsidP="00B11EB3">
      <w:pPr>
        <w:pStyle w:val="DanceBody"/>
      </w:pPr>
      <w:r>
        <w:tab/>
        <w:t xml:space="preserve">9-12   1s &amp; 4s in tandem pass corners RSh, change lead &amp; dance in passing other couple RSh, 1s to face 3M (1M leading) &amp; 4s to face 2L (4L leading) </w:t>
      </w:r>
      <w:r w:rsidRPr="00611ADE">
        <w:rPr>
          <w:b/>
        </w:rPr>
        <w:t>while</w:t>
      </w:r>
      <w:r>
        <w:t xml:space="preserve"> corners turn RH return to place</w:t>
      </w:r>
    </w:p>
    <w:p w:rsidR="00B11EB3" w:rsidRDefault="00B11EB3" w:rsidP="00B11EB3">
      <w:pPr>
        <w:pStyle w:val="DanceBody"/>
      </w:pPr>
      <w:r>
        <w:tab/>
        <w:t>13-16  Repeat with "2nd corners". 1s &amp; 4s end in centre in 2nd/3rd place,1s facing down, 4s facing up, (Lady on partner's right)  2 1 4 3</w:t>
      </w:r>
    </w:p>
    <w:p w:rsidR="00B11EB3" w:rsidRDefault="00B11EB3" w:rsidP="00B11EB3">
      <w:pPr>
        <w:pStyle w:val="DanceBody"/>
      </w:pPr>
      <w:r>
        <w:t>17-24</w:t>
      </w:r>
      <w:r>
        <w:tab/>
        <w:t>1s+4s dance RH across, 1s face up, 4s face down; 1s &amp; 4s dance out of ends, separate &amp; cast down/up to 2nd/3rd place own side. 2 1 4 3</w:t>
      </w:r>
    </w:p>
    <w:p w:rsidR="00B11EB3" w:rsidRDefault="00B11EB3" w:rsidP="00B11EB3">
      <w:pPr>
        <w:pStyle w:val="DanceBody"/>
      </w:pPr>
      <w:r>
        <w:t>25-32</w:t>
      </w:r>
      <w:r>
        <w:tab/>
        <w:t>1s+4s dance 'Chain Progression':</w:t>
      </w:r>
    </w:p>
    <w:p w:rsidR="00B11EB3" w:rsidRDefault="00B11EB3" w:rsidP="00B11EB3">
      <w:pPr>
        <w:pStyle w:val="DanceBody"/>
        <w:keepNext w:val="0"/>
      </w:pPr>
      <w:r>
        <w:tab/>
        <w:t>1s+4s 3/4 turn RH, 1M+4L turn LH 1.1/2 times</w:t>
      </w:r>
      <w:r w:rsidRPr="00BA6B4D">
        <w:rPr>
          <w:b/>
        </w:rPr>
        <w:t xml:space="preserve"> while </w:t>
      </w:r>
      <w:r>
        <w:t>partners chase cl'wise 1/2 way, 4s+1s turn prtnrs RH, 4s end in 2nd &amp; 1s in 3rd place. 2 4 1 3</w:t>
      </w:r>
    </w:p>
    <w:p w:rsidR="00B11EB3" w:rsidRDefault="00B11EB3" w:rsidP="00B11EB3"/>
    <w:p w:rsidR="00B11EB3" w:rsidRDefault="00B11EB3" w:rsidP="00B11EB3">
      <w:pPr>
        <w:pStyle w:val="Minicrib"/>
      </w:pPr>
      <w:r>
        <w:t>MY GREAT BUILDER  (S8x32)  3C (4C set)</w:t>
      </w:r>
      <w:r>
        <w:tab/>
        <w:t>Anne Dejean  The Walnut Bk 2</w:t>
      </w:r>
    </w:p>
    <w:p w:rsidR="00B11EB3" w:rsidRDefault="00B11EB3" w:rsidP="00B11EB3">
      <w:pPr>
        <w:pStyle w:val="DanceBody"/>
      </w:pPr>
      <w:r>
        <w:t xml:space="preserve"> 1- 8</w:t>
      </w:r>
      <w:r>
        <w:tab/>
        <w:t xml:space="preserve">1s cross RH, cast one place (2s step up), dance RSh round 2nd corners. On bar 8 1s dance towards each other in the </w:t>
      </w:r>
      <w:bookmarkStart w:id="13" w:name="_Hlk129694495"/>
      <w:r>
        <w:t>middle</w:t>
      </w:r>
      <w:bookmarkEnd w:id="13"/>
      <w:r>
        <w:t>, pull back RSh to finish BtoB</w:t>
      </w:r>
      <w:r w:rsidRPr="006D2877">
        <w:t xml:space="preserve"> </w:t>
      </w:r>
      <w:r>
        <w:t>facing opposite sides</w:t>
      </w:r>
    </w:p>
    <w:p w:rsidR="00B11EB3" w:rsidRDefault="00B11EB3" w:rsidP="00B11EB3">
      <w:pPr>
        <w:pStyle w:val="DanceBody"/>
      </w:pPr>
      <w:r>
        <w:t xml:space="preserve"> 9-16</w:t>
      </w:r>
      <w:r>
        <w:tab/>
        <w:t>1s dance modified Crown Triangles:</w:t>
      </w:r>
    </w:p>
    <w:p w:rsidR="00B11EB3" w:rsidRDefault="00B11EB3" w:rsidP="00B11EB3">
      <w:pPr>
        <w:pStyle w:val="DanceBody"/>
      </w:pPr>
      <w:r>
        <w:tab/>
        <w:t>9    All set on the right foot</w:t>
      </w:r>
    </w:p>
    <w:p w:rsidR="00B11EB3" w:rsidRDefault="00B11EB3" w:rsidP="00B11EB3">
      <w:pPr>
        <w:pStyle w:val="DanceBody"/>
      </w:pPr>
      <w:r>
        <w:tab/>
        <w:t xml:space="preserve">10  Moving on left foot, 2s &amp; 3s dance 1/4 turn to face up/down </w:t>
      </w:r>
      <w:r>
        <w:rPr>
          <w:b/>
        </w:rPr>
        <w:t>while</w:t>
      </w:r>
      <w:r>
        <w:t xml:space="preserve"> 1s move to left to finish BtoB with 1M facing up, 1L facing down</w:t>
      </w:r>
    </w:p>
    <w:p w:rsidR="00B11EB3" w:rsidRDefault="00B11EB3" w:rsidP="00B11EB3">
      <w:pPr>
        <w:pStyle w:val="DanceBody"/>
      </w:pPr>
      <w:r>
        <w:tab/>
        <w:t>11  All set with right foot</w:t>
      </w:r>
    </w:p>
    <w:p w:rsidR="00B11EB3" w:rsidRDefault="00B11EB3" w:rsidP="00B11EB3">
      <w:pPr>
        <w:pStyle w:val="DanceBody"/>
      </w:pPr>
      <w:r>
        <w:tab/>
        <w:t xml:space="preserve">12  Moving on left foot, 2s &amp; 3s dance 1/4 turn to finish facing </w:t>
      </w:r>
      <w:r>
        <w:rPr>
          <w:b/>
        </w:rPr>
        <w:t>while</w:t>
      </w:r>
      <w:r>
        <w:t xml:space="preserve"> 1s move to left to BtoB facing own sides</w:t>
      </w:r>
    </w:p>
    <w:p w:rsidR="00B11EB3" w:rsidRDefault="00B11EB3" w:rsidP="00B11EB3">
      <w:pPr>
        <w:pStyle w:val="DanceBody"/>
      </w:pPr>
      <w:r>
        <w:tab/>
        <w:t>13-14  repeat bars 9-10 with 1L finishing facing up &amp; 1M facing down</w:t>
      </w:r>
    </w:p>
    <w:p w:rsidR="00B11EB3" w:rsidRDefault="00B11EB3" w:rsidP="00B11EB3">
      <w:pPr>
        <w:pStyle w:val="DanceBody"/>
      </w:pPr>
      <w:r>
        <w:tab/>
        <w:t>15-16  1s dance into lines across, 1L between 2s &amp; 1M between 3s.</w:t>
      </w:r>
    </w:p>
    <w:p w:rsidR="00B11EB3" w:rsidRDefault="00B11EB3" w:rsidP="00B11EB3">
      <w:pPr>
        <w:pStyle w:val="DanceBody"/>
      </w:pPr>
      <w:r>
        <w:t>17-18</w:t>
      </w:r>
      <w:r>
        <w:tab/>
        <w:t xml:space="preserve">1s set </w:t>
      </w:r>
      <w:r>
        <w:rPr>
          <w:b/>
        </w:rPr>
        <w:t>while</w:t>
      </w:r>
      <w:r>
        <w:t xml:space="preserve"> 2s &amp; 3s change places RH with person opposite (2L&amp;3L also 2M&amp;3M)</w:t>
      </w:r>
    </w:p>
    <w:p w:rsidR="00B11EB3" w:rsidRDefault="00B11EB3" w:rsidP="00B11EB3">
      <w:pPr>
        <w:pStyle w:val="DanceBody"/>
      </w:pPr>
      <w:r>
        <w:t>19-20</w:t>
      </w:r>
      <w:r>
        <w:tab/>
        <w:t xml:space="preserve">1s change places RH </w:t>
      </w:r>
      <w:r>
        <w:rPr>
          <w:b/>
        </w:rPr>
        <w:t>while</w:t>
      </w:r>
      <w:r>
        <w:t xml:space="preserve"> 2s+3s set</w:t>
      </w:r>
    </w:p>
    <w:p w:rsidR="00B11EB3" w:rsidRDefault="00B11EB3" w:rsidP="00B11EB3">
      <w:pPr>
        <w:pStyle w:val="DanceBody"/>
      </w:pPr>
      <w:r>
        <w:t>21-24</w:t>
      </w:r>
      <w:r>
        <w:tab/>
        <w:t xml:space="preserve">Repeat bars 17-18, then 1s Petronella turn into 2nd place own sides </w:t>
      </w:r>
      <w:r>
        <w:rPr>
          <w:b/>
        </w:rPr>
        <w:t>while</w:t>
      </w:r>
      <w:r>
        <w:t xml:space="preserve"> 2s+3s set, dancing 1/4 turn on 2nd setting step to face across the set</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MY HEATHER HILLS  (J3x48)  3C set</w:t>
      </w:r>
      <w:r>
        <w:tab/>
        <w:t>Derek Haynes  Carnforth Coll 2</w:t>
      </w:r>
    </w:p>
    <w:p w:rsidR="00B11EB3" w:rsidRDefault="00B11EB3" w:rsidP="00B11EB3">
      <w:pPr>
        <w:pStyle w:val="DanceBody"/>
      </w:pPr>
      <w:r>
        <w:t>3 couple set: Start with1M+3M changing places (1M to 3rd place &amp; 3M to 1st place) Chord: Bow/curtsey to opp person</w:t>
      </w:r>
    </w:p>
    <w:p w:rsidR="00B11EB3" w:rsidRDefault="00B11EB3" w:rsidP="00B11EB3">
      <w:pPr>
        <w:pStyle w:val="DanceBody"/>
      </w:pPr>
      <w:r>
        <w:t xml:space="preserve"> 1- 8</w:t>
      </w:r>
      <w:r>
        <w:tab/>
        <w:t>1s turn RH 1.1/2 times (2s step up/down to vacant corners) &amp; dance RSh round 2nd corners to 2nd place opposite side</w:t>
      </w:r>
    </w:p>
    <w:p w:rsidR="00B11EB3" w:rsidRDefault="00B11EB3" w:rsidP="00B11EB3">
      <w:pPr>
        <w:pStyle w:val="DanceBody"/>
      </w:pPr>
      <w:r>
        <w:t xml:space="preserve"> 9-16</w:t>
      </w:r>
      <w:r>
        <w:tab/>
        <w:t>1s dance diag R&amp;L with Man going down &amp; Lady up each time (polite turns)</w:t>
      </w:r>
    </w:p>
    <w:p w:rsidR="00B11EB3" w:rsidRDefault="00B11EB3" w:rsidP="00B11EB3">
      <w:pPr>
        <w:pStyle w:val="DanceBody"/>
      </w:pPr>
      <w:r>
        <w:t>17-24</w:t>
      </w:r>
      <w:r>
        <w:tab/>
        <w:t>1s repeat bars 9-16 &amp; 1s end by turning in to face 1st corners</w:t>
      </w:r>
    </w:p>
    <w:p w:rsidR="00B11EB3" w:rsidRDefault="00B11EB3" w:rsidP="00B11EB3">
      <w:pPr>
        <w:pStyle w:val="DanceBody"/>
      </w:pPr>
      <w:r>
        <w:t>25-32</w:t>
      </w:r>
      <w:r>
        <w:tab/>
        <w:t>1s dance 'Hello Goodbye' setting &amp; end facing 2nd corners</w:t>
      </w:r>
    </w:p>
    <w:p w:rsidR="00B11EB3" w:rsidRDefault="00B11EB3" w:rsidP="00B11EB3">
      <w:pPr>
        <w:pStyle w:val="DanceBody"/>
      </w:pPr>
      <w:r>
        <w:t>33-40</w:t>
      </w:r>
      <w:r>
        <w:tab/>
        <w:t>1s dance full diagonal reel of 4 with 2nd corners &amp; end by passing LSh to face 2nd corners again</w:t>
      </w:r>
    </w:p>
    <w:p w:rsidR="00B11EB3" w:rsidRDefault="00B11EB3" w:rsidP="00B11EB3">
      <w:pPr>
        <w:pStyle w:val="DanceBody"/>
        <w:keepNext w:val="0"/>
      </w:pPr>
      <w:r>
        <w:t>41-48</w:t>
      </w:r>
      <w:r>
        <w:tab/>
        <w:t>1s dance reel of 3 (on opp sides) giving RSh to 2nd corner, 1s cross to own side (M up to top &amp; L down to bottom)</w:t>
      </w:r>
      <w:r>
        <w:rPr>
          <w:b/>
        </w:rPr>
        <w:t xml:space="preserve"> as </w:t>
      </w:r>
      <w:r>
        <w:t>3s cast into 2nd place (2L 3L 1L : 1M 3M 2M)</w:t>
      </w:r>
    </w:p>
    <w:p w:rsidR="00B11EB3" w:rsidRDefault="00B11EB3" w:rsidP="00B11EB3"/>
    <w:p w:rsidR="00B11EB3" w:rsidRDefault="00B11EB3" w:rsidP="00B11EB3">
      <w:pPr>
        <w:pStyle w:val="Minicrib"/>
      </w:pPr>
      <w:r>
        <w:t>MY JO  (S8x32)  2C (4C set)</w:t>
      </w:r>
      <w:r>
        <w:tab/>
        <w:t>Roy Goldring  15 Social dances</w:t>
      </w:r>
    </w:p>
    <w:p w:rsidR="00B11EB3" w:rsidRDefault="00B11EB3" w:rsidP="00B11EB3">
      <w:pPr>
        <w:pStyle w:val="DanceBody"/>
      </w:pPr>
      <w:r>
        <w:t xml:space="preserve"> 1- 8</w:t>
      </w:r>
      <w:r>
        <w:tab/>
        <w:t>1L+2M advance for 1 step, turn individually to right, cast round 2L/1M &amp; turn RH 1.1/4 times to end in each others place</w:t>
      </w:r>
    </w:p>
    <w:p w:rsidR="00B11EB3" w:rsidRDefault="00B11EB3" w:rsidP="00B11EB3">
      <w:pPr>
        <w:pStyle w:val="DanceBody"/>
      </w:pPr>
      <w:r>
        <w:t xml:space="preserve"> 9-16</w:t>
      </w:r>
      <w:r>
        <w:tab/>
        <w:t>1M+2L repeat bars 1- 8 but turn to left &amp; turn LH</w:t>
      </w:r>
    </w:p>
    <w:p w:rsidR="00B11EB3" w:rsidRDefault="00B11EB3" w:rsidP="00B11EB3">
      <w:pPr>
        <w:pStyle w:val="DanceBody"/>
      </w:pPr>
      <w:r>
        <w:t>17-24</w:t>
      </w:r>
      <w:r>
        <w:tab/>
        <w:t>2s+1s set, advance passing partner RSh &amp; turn individually to right to face each other, continue turn &amp; dance out to own side, 2s+1s set</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MY JOYFUL DANCER  (J8x32)  3C (4C set)</w:t>
      </w:r>
      <w:r>
        <w:tab/>
        <w:t>Anne Dejean  The Walnut Bk 2</w:t>
      </w:r>
    </w:p>
    <w:p w:rsidR="00B11EB3" w:rsidRPr="00AB45CD" w:rsidRDefault="00B11EB3" w:rsidP="00B11EB3">
      <w:pPr>
        <w:pStyle w:val="DanceBody"/>
      </w:pPr>
      <w:r>
        <w:t xml:space="preserve"> 1- 4</w:t>
      </w:r>
      <w:r>
        <w:tab/>
        <w:t>1s set, cast (2s step up).</w:t>
      </w:r>
    </w:p>
    <w:p w:rsidR="00B11EB3" w:rsidRDefault="00B11EB3" w:rsidP="00B11EB3">
      <w:pPr>
        <w:pStyle w:val="DanceBody"/>
      </w:pPr>
      <w:r>
        <w:t xml:space="preserve"> 5- 8</w:t>
      </w:r>
      <w:r>
        <w:tab/>
        <w:t>1L dances RH across with 1st &amp; 2nd corners</w:t>
      </w:r>
    </w:p>
    <w:p w:rsidR="00B11EB3" w:rsidRDefault="00B11EB3" w:rsidP="00B11EB3">
      <w:pPr>
        <w:pStyle w:val="DanceBody"/>
      </w:pPr>
      <w:r>
        <w:t xml:space="preserve"> 9-12</w:t>
      </w:r>
      <w:r>
        <w:tab/>
        <w:t>1M dances LH with 1st &amp; 2nd corners</w:t>
      </w:r>
    </w:p>
    <w:p w:rsidR="00B11EB3" w:rsidRDefault="00B11EB3" w:rsidP="00B11EB3">
      <w:pPr>
        <w:pStyle w:val="DanceBody"/>
      </w:pPr>
      <w:r>
        <w:t>13-16</w:t>
      </w:r>
      <w:r>
        <w:tab/>
        <w:t xml:space="preserve">1L &amp; corners set, 1L casts to original place </w:t>
      </w:r>
      <w:r>
        <w:rPr>
          <w:b/>
        </w:rPr>
        <w:t>as</w:t>
      </w:r>
      <w:r>
        <w:t xml:space="preserve"> 2M dances down 2 places &amp; 3M casts up 2 places </w:t>
      </w:r>
      <w:r>
        <w:rPr>
          <w:b/>
        </w:rPr>
        <w:t>while</w:t>
      </w:r>
      <w:r>
        <w:t xml:space="preserve"> 1M &amp; corners set</w:t>
      </w:r>
    </w:p>
    <w:p w:rsidR="00B11EB3" w:rsidRPr="00B83088" w:rsidRDefault="00B11EB3" w:rsidP="00B11EB3">
      <w:pPr>
        <w:pStyle w:val="DanceBody"/>
        <w:rPr>
          <w:i/>
        </w:rPr>
      </w:pPr>
      <w:r>
        <w:tab/>
      </w:r>
      <w:r w:rsidRPr="00B83088">
        <w:rPr>
          <w:i/>
        </w:rPr>
        <w:t>Order: Ladies</w:t>
      </w:r>
      <w:r>
        <w:rPr>
          <w:i/>
        </w:rPr>
        <w:t>'</w:t>
      </w:r>
      <w:r w:rsidRPr="00B83088">
        <w:rPr>
          <w:i/>
        </w:rPr>
        <w:t xml:space="preserve"> side</w:t>
      </w:r>
      <w:r>
        <w:rPr>
          <w:i/>
        </w:rPr>
        <w:t xml:space="preserve"> 1L 2L 3L</w:t>
      </w:r>
      <w:r w:rsidRPr="00B83088">
        <w:rPr>
          <w:i/>
        </w:rPr>
        <w:t xml:space="preserve"> Men</w:t>
      </w:r>
      <w:r>
        <w:rPr>
          <w:i/>
        </w:rPr>
        <w:t>'</w:t>
      </w:r>
      <w:r w:rsidRPr="00B83088">
        <w:rPr>
          <w:i/>
        </w:rPr>
        <w:t>s side</w:t>
      </w:r>
      <w:r>
        <w:rPr>
          <w:i/>
        </w:rPr>
        <w:t xml:space="preserve"> 3M 1M 2M</w:t>
      </w:r>
    </w:p>
    <w:p w:rsidR="00B11EB3" w:rsidRDefault="00B11EB3" w:rsidP="00B11EB3">
      <w:pPr>
        <w:pStyle w:val="DanceBody"/>
      </w:pPr>
      <w:r>
        <w:t>17-24</w:t>
      </w:r>
      <w:r>
        <w:tab/>
        <w:t>All dance Bourrel for 3 couples</w:t>
      </w:r>
    </w:p>
    <w:p w:rsidR="00B11EB3" w:rsidRDefault="00B11EB3" w:rsidP="00B11EB3">
      <w:pPr>
        <w:pStyle w:val="DanceBody"/>
      </w:pPr>
      <w:r>
        <w:tab/>
        <w:t xml:space="preserve">17-20  3M+2L also 1M+3L set advancing &amp; 3/4 turn 2H to line up/down middle &amp; twirl to end BtoB (Lady facing up, Man down) </w:t>
      </w:r>
      <w:r>
        <w:rPr>
          <w:b/>
        </w:rPr>
        <w:t>while</w:t>
      </w:r>
      <w:r>
        <w:t xml:space="preserve"> 1L &amp; 2M chase anticlockwise to face partner</w:t>
      </w:r>
    </w:p>
    <w:p w:rsidR="00B11EB3" w:rsidRDefault="00B11EB3" w:rsidP="00B11EB3">
      <w:pPr>
        <w:pStyle w:val="DanceBody"/>
      </w:pPr>
      <w:r>
        <w:tab/>
        <w:t>21-24  All set to partners &amp; turn 2H to own sides 2 3 1</w:t>
      </w:r>
    </w:p>
    <w:p w:rsidR="00B11EB3" w:rsidRDefault="00B11EB3" w:rsidP="00B11EB3">
      <w:pPr>
        <w:pStyle w:val="DanceBody"/>
      </w:pPr>
      <w:r>
        <w:t>25-28</w:t>
      </w:r>
      <w:r>
        <w:tab/>
        <w:t>3M &amp; 1L also 3L &amp; 1M change places RH</w:t>
      </w:r>
    </w:p>
    <w:p w:rsidR="00B11EB3" w:rsidRDefault="00B11EB3" w:rsidP="00B11EB3">
      <w:pPr>
        <w:pStyle w:val="DanceBody"/>
        <w:keepNext w:val="0"/>
      </w:pPr>
      <w:r>
        <w:t>29-32</w:t>
      </w:r>
      <w:r>
        <w:tab/>
        <w:t>1s+3s dance 1/2 double fig of 8, 1s cross down to start.  2 1 3</w:t>
      </w:r>
    </w:p>
    <w:p w:rsidR="00B11EB3" w:rsidRDefault="00B11EB3" w:rsidP="00B11EB3"/>
    <w:p w:rsidR="00B11EB3" w:rsidRDefault="00B11EB3" w:rsidP="00B11EB3">
      <w:pPr>
        <w:pStyle w:val="Minicrib"/>
      </w:pPr>
      <w:r>
        <w:t>MY LOVE SHE'S BUT A LASSIE YET  (R8x32)  2C (4C set)</w:t>
      </w:r>
      <w:r>
        <w:tab/>
        <w:t>RSCDS Bk 9</w:t>
      </w:r>
    </w:p>
    <w:p w:rsidR="00B11EB3" w:rsidRDefault="00B11EB3" w:rsidP="00B11EB3">
      <w:pPr>
        <w:pStyle w:val="DanceBody"/>
      </w:pPr>
      <w:r>
        <w:t>1s start on opp sides</w:t>
      </w:r>
    </w:p>
    <w:p w:rsidR="00B11EB3" w:rsidRDefault="00B11EB3" w:rsidP="00B11EB3">
      <w:pPr>
        <w:pStyle w:val="DanceBody"/>
      </w:pPr>
      <w:r>
        <w:t xml:space="preserve"> 1- 8</w:t>
      </w:r>
      <w:r>
        <w:tab/>
        <w:t>1s+2s set on sides, change places RH, set to partner &amp; cross RH</w:t>
      </w:r>
    </w:p>
    <w:p w:rsidR="00B11EB3" w:rsidRDefault="00B11EB3" w:rsidP="00B11EB3">
      <w:pPr>
        <w:pStyle w:val="DanceBody"/>
      </w:pPr>
      <w:r>
        <w:t xml:space="preserve"> 9-16</w:t>
      </w:r>
      <w:r>
        <w:tab/>
        <w:t>2s+1s repeat above Fig</w:t>
      </w:r>
    </w:p>
    <w:p w:rsidR="00B11EB3" w:rsidRDefault="00B11EB3" w:rsidP="00B11EB3">
      <w:pPr>
        <w:pStyle w:val="DanceBody"/>
      </w:pPr>
      <w:r>
        <w:t>17-24</w:t>
      </w:r>
      <w:r>
        <w:tab/>
        <w:t>1s+2s circle 4H round to left twice</w:t>
      </w:r>
    </w:p>
    <w:p w:rsidR="00B11EB3" w:rsidRDefault="00B11EB3" w:rsidP="00B11EB3">
      <w:pPr>
        <w:pStyle w:val="DanceBody"/>
        <w:keepNext w:val="0"/>
      </w:pPr>
      <w:r>
        <w:t>25-32</w:t>
      </w:r>
      <w:r>
        <w:tab/>
        <w:t>1s+2s dance Poussette (1s end on opposite sides to repeat dance but cross to own sides at end of 3</w:t>
      </w:r>
      <w:r w:rsidRPr="00972EEB">
        <w:t>rd</w:t>
      </w:r>
      <w:r>
        <w:t xml:space="preserve"> dance)</w:t>
      </w:r>
    </w:p>
    <w:p w:rsidR="00B11EB3" w:rsidRDefault="00B11EB3" w:rsidP="00B11EB3"/>
    <w:p w:rsidR="00B11EB3" w:rsidRDefault="00B11EB3" w:rsidP="00B11EB3">
      <w:pPr>
        <w:pStyle w:val="Minicrib"/>
      </w:pPr>
      <w:r>
        <w:t>MY MITHER'S AYE GLOW'RIN' OWRE ME  (J8x32)  2C (4C set)</w:t>
      </w:r>
      <w:r>
        <w:tab/>
        <w:t>Hugh Foss  Dances to Song Tunes</w:t>
      </w:r>
    </w:p>
    <w:p w:rsidR="00B11EB3" w:rsidRDefault="00B11EB3" w:rsidP="00B11EB3">
      <w:pPr>
        <w:pStyle w:val="DanceBody"/>
      </w:pPr>
      <w:r>
        <w:t xml:space="preserve"> 1- 8</w:t>
      </w:r>
      <w:r>
        <w:tab/>
        <w:t>1s+2s Adv+Ret, dance 1/2 R&amp;L</w:t>
      </w:r>
    </w:p>
    <w:p w:rsidR="00B11EB3" w:rsidRDefault="00B11EB3" w:rsidP="00B11EB3">
      <w:pPr>
        <w:pStyle w:val="DanceBody"/>
      </w:pPr>
      <w:r>
        <w:t xml:space="preserve"> 9-16</w:t>
      </w:r>
      <w:r>
        <w:tab/>
        <w:t xml:space="preserve">1s+2s set, 1s cast up, cross RH </w:t>
      </w:r>
      <w:r>
        <w:rPr>
          <w:b/>
        </w:rPr>
        <w:t>while</w:t>
      </w:r>
      <w:r>
        <w:t xml:space="preserve"> 2s turn RH moving down to 2</w:t>
      </w:r>
      <w:r w:rsidRPr="00972EEB">
        <w:t>nd</w:t>
      </w:r>
      <w:r>
        <w:t xml:space="preserve"> place opp. sides, 1s+2s set  1 (2)</w:t>
      </w:r>
    </w:p>
    <w:p w:rsidR="00B11EB3" w:rsidRDefault="00B11EB3" w:rsidP="00B11EB3">
      <w:pPr>
        <w:pStyle w:val="DanceBody"/>
      </w:pPr>
      <w:r>
        <w:t>17-24</w:t>
      </w:r>
      <w:r>
        <w:tab/>
        <w:t>1s dance in, turn away &amp; cast 1 place (4 bars), turn RH once round, cast back to 1</w:t>
      </w:r>
      <w:r w:rsidRPr="00972EEB">
        <w:t>st</w:t>
      </w:r>
      <w:r>
        <w:t xml:space="preserve"> place</w:t>
      </w:r>
    </w:p>
    <w:p w:rsidR="00B11EB3" w:rsidRDefault="00B11EB3" w:rsidP="00B11EB3">
      <w:pPr>
        <w:pStyle w:val="DanceBody"/>
        <w:keepNext w:val="0"/>
      </w:pPr>
      <w:r>
        <w:t>25-32</w:t>
      </w:r>
      <w:r>
        <w:tab/>
        <w:t>1s dance 1/2 Fig. 8 round 2s, 1s+2s dance 1/2 R&amp;L</w:t>
      </w:r>
    </w:p>
    <w:p w:rsidR="00B11EB3" w:rsidRDefault="00B11EB3" w:rsidP="00B11EB3"/>
    <w:p w:rsidR="00B11EB3" w:rsidRDefault="00B11EB3" w:rsidP="00B11EB3">
      <w:pPr>
        <w:pStyle w:val="Minicrib"/>
      </w:pPr>
      <w:r>
        <w:t>MY MOTHER'S COMING IN  (R8x32)  3C (4C set)</w:t>
      </w:r>
      <w:r>
        <w:tab/>
        <w:t>Button+Whittaker  RSCDS Bk 15</w:t>
      </w:r>
    </w:p>
    <w:p w:rsidR="00B11EB3" w:rsidRDefault="00B11EB3" w:rsidP="00B11EB3">
      <w:pPr>
        <w:pStyle w:val="DanceBody"/>
      </w:pPr>
      <w:r>
        <w:t xml:space="preserve"> 1- 8</w:t>
      </w:r>
      <w:r>
        <w:tab/>
        <w:t>1s dance parallel RSh reels of 3 on own sides</w:t>
      </w:r>
    </w:p>
    <w:p w:rsidR="00B11EB3" w:rsidRDefault="00B11EB3" w:rsidP="00B11EB3">
      <w:pPr>
        <w:pStyle w:val="DanceBody"/>
      </w:pPr>
      <w:r>
        <w:t xml:space="preserve"> 9-16</w:t>
      </w:r>
      <w:r>
        <w:tab/>
        <w:t>1s set, cast 1 place &amp; dance 1/2 Figs of 8 round 2s</w:t>
      </w:r>
    </w:p>
    <w:p w:rsidR="00B11EB3" w:rsidRDefault="00B11EB3" w:rsidP="00B11EB3">
      <w:pPr>
        <w:pStyle w:val="DanceBody"/>
      </w:pPr>
      <w:r>
        <w:t>17-24</w:t>
      </w:r>
      <w:r>
        <w:tab/>
        <w:t>2s+1s+3s Adv+Ret &amp; turn 2H (1s 1/2 or 1.1/2 times to end BtoB facing own sides)</w:t>
      </w:r>
    </w:p>
    <w:p w:rsidR="00B11EB3" w:rsidRDefault="00B11EB3" w:rsidP="00B11EB3">
      <w:pPr>
        <w:pStyle w:val="DanceBody"/>
        <w:keepNext w:val="0"/>
      </w:pPr>
      <w:r>
        <w:t>25-32</w:t>
      </w:r>
      <w:r>
        <w:tab/>
        <w:t>1s dance Double Triangles with 2s+3s</w:t>
      </w:r>
    </w:p>
    <w:p w:rsidR="00B11EB3" w:rsidRDefault="00B11EB3" w:rsidP="00B11EB3"/>
    <w:p w:rsidR="00B11EB3" w:rsidRDefault="00B11EB3" w:rsidP="00B11EB3">
      <w:pPr>
        <w:pStyle w:val="Minicrib"/>
      </w:pPr>
      <w:r>
        <w:t>MY ONLY JO &amp; DEARIE, O  (S8x32)  3C (4C set)</w:t>
      </w:r>
      <w:r>
        <w:tab/>
        <w:t>Thomas Wilson  RSCDS Bk 21</w:t>
      </w:r>
    </w:p>
    <w:p w:rsidR="00B11EB3" w:rsidRDefault="00B11EB3" w:rsidP="00B11EB3">
      <w:pPr>
        <w:pStyle w:val="DanceBody"/>
      </w:pPr>
      <w:r>
        <w:t xml:space="preserve"> 1- 8</w:t>
      </w:r>
      <w:r>
        <w:tab/>
        <w:t xml:space="preserve">1L followed by 2L+3L dance across, cast down behind Men &amp; </w:t>
      </w:r>
      <w:r>
        <w:rPr>
          <w:u w:val="single"/>
        </w:rPr>
        <w:t>dance up own side to places</w:t>
      </w:r>
    </w:p>
    <w:p w:rsidR="00B11EB3" w:rsidRDefault="00B11EB3" w:rsidP="00B11EB3">
      <w:pPr>
        <w:pStyle w:val="DanceBody"/>
      </w:pPr>
      <w:r>
        <w:t xml:space="preserve"> 9-16</w:t>
      </w:r>
      <w:r>
        <w:tab/>
        <w:t>Men repeat above Fig (Bars 1- 8)</w:t>
      </w:r>
    </w:p>
    <w:p w:rsidR="00B11EB3" w:rsidRDefault="00B11EB3" w:rsidP="00B11EB3">
      <w:pPr>
        <w:pStyle w:val="DanceBody"/>
      </w:pPr>
      <w:r>
        <w:t>17-24</w:t>
      </w:r>
      <w:r>
        <w:tab/>
        <w:t>1s+2s Promenade</w:t>
      </w:r>
    </w:p>
    <w:p w:rsidR="00B11EB3" w:rsidRDefault="00B11EB3" w:rsidP="00B11EB3">
      <w:pPr>
        <w:pStyle w:val="DanceBody"/>
        <w:keepNext w:val="0"/>
      </w:pPr>
      <w:r>
        <w:t>25-32</w:t>
      </w:r>
      <w:r>
        <w:tab/>
        <w:t>1s+3s dance Diamond Poussette 1s ending in 2</w:t>
      </w:r>
      <w:r w:rsidRPr="00972EEB">
        <w:t>nd</w:t>
      </w:r>
      <w:r>
        <w:t xml:space="preserve"> place (2s step up 25-26)</w:t>
      </w:r>
    </w:p>
    <w:p w:rsidR="00B11EB3" w:rsidRDefault="00B11EB3" w:rsidP="00B11EB3"/>
    <w:p w:rsidR="00B11EB3" w:rsidRDefault="00B11EB3" w:rsidP="00B11EB3">
      <w:pPr>
        <w:pStyle w:val="Minicrib"/>
      </w:pPr>
      <w:r>
        <w:t>MY SPOUSE NANCY  (R8x32)  3C (4C set)</w:t>
      </w:r>
      <w:r>
        <w:tab/>
        <w:t>Jim Taylor  RSCDS Leaflet Dances 22</w:t>
      </w:r>
    </w:p>
    <w:p w:rsidR="00B11EB3" w:rsidRPr="00EA7F69" w:rsidRDefault="00B11EB3" w:rsidP="00B11EB3">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B11EB3" w:rsidRPr="00EA7F69" w:rsidRDefault="00B11EB3" w:rsidP="00B11EB3">
      <w:pPr>
        <w:pStyle w:val="DanceBody"/>
      </w:pPr>
      <w:r w:rsidRPr="00EA7F69">
        <w:t xml:space="preserve"> 9-16</w:t>
      </w:r>
      <w:r w:rsidRPr="00EA7F69">
        <w:tab/>
        <w:t>1s dance LH across with 2s/3s, pass LSh &amp; dance RH across on own sides, 1s pass RSh to end in centre facing out on opposite sides</w:t>
      </w:r>
    </w:p>
    <w:p w:rsidR="00B11EB3" w:rsidRPr="00EA7F69" w:rsidRDefault="00B11EB3" w:rsidP="00B11EB3">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B11EB3" w:rsidRPr="00EA7F69" w:rsidRDefault="00B11EB3" w:rsidP="00B11EB3">
      <w:pPr>
        <w:pStyle w:val="DanceBody"/>
        <w:keepNext w:val="0"/>
      </w:pPr>
      <w:r>
        <w:t>25-32</w:t>
      </w:r>
      <w:r>
        <w:tab/>
        <w:t>1s repeat 17-24</w:t>
      </w:r>
      <w:r w:rsidRPr="00EA7F69">
        <w:t xml:space="preserve"> </w:t>
      </w:r>
      <w:r>
        <w:t>on</w:t>
      </w:r>
      <w:r w:rsidRPr="00EA7F69">
        <w:t xml:space="preserve"> own sides</w:t>
      </w:r>
    </w:p>
    <w:p w:rsidR="00B11EB3" w:rsidRDefault="00B11EB3" w:rsidP="00B11EB3"/>
    <w:p w:rsidR="00B11EB3" w:rsidRDefault="00B11EB3" w:rsidP="00B11EB3">
      <w:pPr>
        <w:pStyle w:val="Minicrib"/>
      </w:pPr>
      <w:r>
        <w:t>MY TOCHER'S THE JEWEL  (J8x32)  3C (4C set)</w:t>
      </w:r>
      <w:r>
        <w:tab/>
        <w:t>Hugh Foss  Dances to Song Tunes</w:t>
      </w:r>
    </w:p>
    <w:p w:rsidR="00B11EB3" w:rsidRDefault="00B11EB3" w:rsidP="00B11EB3">
      <w:pPr>
        <w:pStyle w:val="DanceBody"/>
      </w:pPr>
      <w:r>
        <w:t xml:space="preserve"> 1- 8</w:t>
      </w:r>
      <w:r>
        <w:tab/>
        <w:t>1M+2L set advancing, turn RH to places. 1L+2M set advancing, 1/4 turn RH, 1L casts up round 1M, 2M casts down round 2L</w:t>
      </w:r>
    </w:p>
    <w:p w:rsidR="00B11EB3" w:rsidRDefault="00B11EB3" w:rsidP="00B11EB3">
      <w:pPr>
        <w:pStyle w:val="DanceBody"/>
      </w:pPr>
      <w:r>
        <w:t xml:space="preserve"> 9-16</w:t>
      </w:r>
      <w:r>
        <w:tab/>
        <w:t>1L + 2M continue to dance clockwise followed by partners (turn R about to follow), all finish on opp. sides, 1s+2s turn RH 1.1/2 to own sides</w:t>
      </w:r>
    </w:p>
    <w:p w:rsidR="00B11EB3" w:rsidRDefault="00B11EB3" w:rsidP="00B11EB3">
      <w:pPr>
        <w:pStyle w:val="DanceBody"/>
      </w:pPr>
      <w:r>
        <w:t>17-24</w:t>
      </w:r>
      <w:r>
        <w:tab/>
        <w:t>2s+3s set advancing, turn RH back to places. 1s set advancing, turn RH to 1M facing up/1L facing down</w:t>
      </w:r>
    </w:p>
    <w:p w:rsidR="00B11EB3" w:rsidRDefault="00B11EB3" w:rsidP="00B11EB3">
      <w:pPr>
        <w:pStyle w:val="DanceBody"/>
        <w:keepNext w:val="0"/>
      </w:pPr>
      <w:r>
        <w:t>25-32</w:t>
      </w:r>
      <w:r>
        <w:tab/>
        <w:t>1M dances up, casts round 2M, 1L dances down, casts up round 3L.  1s turn LH to 2</w:t>
      </w:r>
      <w:r w:rsidRPr="00972EEB">
        <w:t>nd</w:t>
      </w:r>
      <w:r>
        <w:t xml:space="preserve"> place own sides </w:t>
      </w:r>
      <w:r>
        <w:rPr>
          <w:b/>
        </w:rPr>
        <w:t>while</w:t>
      </w:r>
      <w:r>
        <w:t xml:space="preserve"> 2M+3M </w:t>
      </w:r>
      <w:r>
        <w:rPr>
          <w:b/>
        </w:rPr>
        <w:t>also</w:t>
      </w:r>
      <w:r>
        <w:t xml:space="preserve"> 2L+3L turn RH  2 1 3</w:t>
      </w:r>
    </w:p>
    <w:p w:rsidR="00B11EB3" w:rsidRDefault="00B11EB3" w:rsidP="00B11EB3"/>
    <w:p w:rsidR="00B11EB3" w:rsidRDefault="00B11EB3" w:rsidP="00B11EB3">
      <w:pPr>
        <w:pStyle w:val="Minicrib"/>
      </w:pPr>
      <w:r>
        <w:t>MY WAY, ON MY DAY 160303  (S8x32)  3C (4C set)</w:t>
      </w:r>
      <w:r>
        <w:tab/>
        <w:t>Christian R Petersen  Scandinavian Dance Bk 1</w:t>
      </w:r>
    </w:p>
    <w:p w:rsidR="00B11EB3" w:rsidRDefault="00B11EB3" w:rsidP="00B11EB3">
      <w:pPr>
        <w:pStyle w:val="DanceBody"/>
      </w:pPr>
      <w:r>
        <w:t xml:space="preserve"> 1- 8</w:t>
      </w:r>
      <w:r>
        <w:tab/>
        <w:t>1s+2s set, dance in touching nearer hands &amp; cast (1s follow 2s); 2s+1s dance up between 3s to end 2s at top facing out, 1s in 2nd place</w:t>
      </w:r>
    </w:p>
    <w:p w:rsidR="00B11EB3" w:rsidRDefault="00B11EB3" w:rsidP="00B11EB3">
      <w:pPr>
        <w:pStyle w:val="DanceBody"/>
      </w:pPr>
      <w:r>
        <w:t xml:space="preserve"> 9-16</w:t>
      </w:r>
      <w:r>
        <w:tab/>
        <w:t>1s+2s dance Double Fig 8 (2s cast, 1s cross up to start).  1s face out</w:t>
      </w:r>
    </w:p>
    <w:p w:rsidR="00B11EB3" w:rsidRDefault="00B11EB3" w:rsidP="00B11EB3">
      <w:pPr>
        <w:pStyle w:val="DanceBody"/>
      </w:pPr>
      <w:r>
        <w:t>17-24</w:t>
      </w:r>
      <w:r>
        <w:tab/>
        <w:t>2s+1s+3s dance mirror reels of 3 on sides (1s in/down to start)</w:t>
      </w:r>
    </w:p>
    <w:p w:rsidR="00B11EB3" w:rsidRDefault="00B11EB3" w:rsidP="00B11EB3">
      <w:pPr>
        <w:pStyle w:val="DanceBody"/>
        <w:keepNext w:val="0"/>
      </w:pPr>
      <w:r>
        <w:t>25-32</w:t>
      </w:r>
      <w:r>
        <w:tab/>
        <w:t>1L+2s &amp; 1M+3s dance RH across; 1s pass RSh to dance LH across with other couple.  2 1 3</w:t>
      </w:r>
    </w:p>
    <w:p w:rsidR="00B11EB3" w:rsidRDefault="00B11EB3" w:rsidP="00B11EB3"/>
    <w:p w:rsidR="00B11EB3" w:rsidRDefault="00B11EB3" w:rsidP="00B11EB3">
      <w:pPr>
        <w:pStyle w:val="Minicrib"/>
      </w:pPr>
      <w:r>
        <w:t>MY WIFE'S A WINSOME WEE THING  (J8x32)  3C (4C set)</w:t>
      </w:r>
      <w:r>
        <w:tab/>
        <w:t>Tony Moretti  Pinewoods Coll 2</w:t>
      </w:r>
    </w:p>
    <w:p w:rsidR="00B11EB3" w:rsidRDefault="00B11EB3" w:rsidP="00B11EB3">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B11EB3" w:rsidRDefault="00B11EB3" w:rsidP="00B11EB3">
      <w:pPr>
        <w:pStyle w:val="DanceBody"/>
      </w:pPr>
      <w:r>
        <w:t xml:space="preserve"> 9-16</w:t>
      </w:r>
      <w:r>
        <w:tab/>
        <w:t>1s cross down &amp; dance mirror reels of 3 on opp sides</w:t>
      </w:r>
    </w:p>
    <w:p w:rsidR="00B11EB3" w:rsidRDefault="00B11EB3" w:rsidP="00B11EB3">
      <w:pPr>
        <w:pStyle w:val="DanceBody"/>
      </w:pPr>
      <w:r>
        <w:t>17-24</w:t>
      </w:r>
      <w:r>
        <w:tab/>
        <w:t>1s cross RH &amp; cast to 2nd place, cross down between 3s &amp; cast up to 2</w:t>
      </w:r>
      <w:r w:rsidRPr="00972EEB">
        <w:t>nd</w:t>
      </w:r>
      <w:r>
        <w:t xml:space="preserve"> place opposite sides</w:t>
      </w:r>
    </w:p>
    <w:p w:rsidR="00B11EB3" w:rsidRDefault="00B11EB3" w:rsidP="00B11EB3">
      <w:pPr>
        <w:pStyle w:val="DanceBody"/>
        <w:keepNext w:val="0"/>
      </w:pPr>
      <w:r>
        <w:t>25-32</w:t>
      </w:r>
      <w:r>
        <w:tab/>
        <w:t>2s+1s+3s Adv+Ret, 1s turn RH 1.1/2 times</w:t>
      </w:r>
    </w:p>
    <w:p w:rsidR="00B11EB3" w:rsidRDefault="00B11EB3" w:rsidP="00B11EB3"/>
    <w:p w:rsidR="00B11EB3" w:rsidRDefault="00B11EB3" w:rsidP="00B11EB3">
      <w:pPr>
        <w:pStyle w:val="Minicrib"/>
      </w:pPr>
      <w:r>
        <w:t>THE MYSTERY OF THE STAR SAPPHIRE  (R8x32)  3C (4C set)</w:t>
      </w:r>
      <w:r>
        <w:tab/>
        <w:t>Iain Boyd  Lower Hutt SCD 60th Anniv</w:t>
      </w:r>
    </w:p>
    <w:p w:rsidR="00B11EB3" w:rsidRPr="00A3683E" w:rsidRDefault="00B11EB3" w:rsidP="00B11EB3">
      <w:pPr>
        <w:pStyle w:val="DanceBody"/>
      </w:pPr>
      <w:r>
        <w:t xml:space="preserve"> </w:t>
      </w:r>
      <w:r w:rsidRPr="00A3683E">
        <w:t>1-4</w:t>
      </w:r>
      <w:r>
        <w:tab/>
      </w:r>
      <w:r w:rsidRPr="00A3683E">
        <w:t>1s turn RH &amp; cast off.</w:t>
      </w:r>
    </w:p>
    <w:p w:rsidR="00B11EB3" w:rsidRPr="00A3683E" w:rsidRDefault="00B11EB3" w:rsidP="00B11EB3">
      <w:pPr>
        <w:pStyle w:val="DanceBody"/>
      </w:pPr>
      <w:r>
        <w:t xml:space="preserve"> </w:t>
      </w:r>
      <w:r w:rsidRPr="00A3683E">
        <w:t>5-8</w:t>
      </w:r>
      <w:r w:rsidRPr="00A3683E">
        <w:tab/>
        <w:t>1s cross RH &amp; cast to right round 1st corner while 2s+3s turn partner RH.  Finish in lines of 3 across the dance 1L between 2s, 1M between 3s</w:t>
      </w:r>
    </w:p>
    <w:p w:rsidR="00B11EB3" w:rsidRPr="00A3683E" w:rsidRDefault="00B11EB3" w:rsidP="00B11EB3">
      <w:pPr>
        <w:pStyle w:val="DanceBody"/>
      </w:pPr>
      <w:r>
        <w:t xml:space="preserve"> </w:t>
      </w:r>
      <w:r w:rsidRPr="00A3683E">
        <w:t>9-16</w:t>
      </w:r>
      <w:r w:rsidRPr="00A3683E">
        <w:tab/>
        <w:t>All Set+Link for 3 twice.</w:t>
      </w:r>
    </w:p>
    <w:p w:rsidR="00B11EB3" w:rsidRPr="00A3683E" w:rsidRDefault="00B11EB3" w:rsidP="00B11EB3">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B11EB3" w:rsidRPr="00A3683E" w:rsidRDefault="00B11EB3" w:rsidP="00B11EB3">
      <w:pPr>
        <w:pStyle w:val="DanceBody"/>
      </w:pPr>
      <w:r w:rsidRPr="00A3683E">
        <w:t>25-32</w:t>
      </w:r>
      <w:r w:rsidRPr="00A3683E">
        <w:tab/>
        <w:t xml:space="preserve">All dance </w:t>
      </w:r>
      <w:r>
        <w:t>'</w:t>
      </w:r>
      <w:r w:rsidRPr="00A3683E">
        <w:t>Star Chain</w:t>
      </w:r>
      <w:r>
        <w:t>'</w:t>
      </w:r>
      <w:r w:rsidRPr="00A3683E">
        <w:t>:</w:t>
      </w:r>
    </w:p>
    <w:p w:rsidR="00B11EB3" w:rsidRPr="00A3683E" w:rsidRDefault="00B11EB3" w:rsidP="00B11EB3">
      <w:pPr>
        <w:pStyle w:val="DanceBody"/>
      </w:pPr>
      <w:r>
        <w:tab/>
        <w:t xml:space="preserve">25       </w:t>
      </w:r>
      <w:r w:rsidRPr="00A3683E">
        <w:t>1M+3L and 1L+2M change RH</w:t>
      </w:r>
    </w:p>
    <w:p w:rsidR="00B11EB3" w:rsidRPr="00A3683E" w:rsidRDefault="00B11EB3" w:rsidP="00B11EB3">
      <w:pPr>
        <w:pStyle w:val="DanceBody"/>
      </w:pPr>
      <w:r w:rsidRPr="00A3683E">
        <w:tab/>
      </w:r>
      <w:r>
        <w:t xml:space="preserve">26       </w:t>
      </w:r>
      <w:r w:rsidRPr="00A3683E">
        <w:t>3L+2M turn 3/4 LH while 1s dance out to sides</w:t>
      </w:r>
    </w:p>
    <w:p w:rsidR="00B11EB3" w:rsidRPr="00A3683E" w:rsidRDefault="00B11EB3" w:rsidP="00B11EB3">
      <w:pPr>
        <w:pStyle w:val="DanceBody"/>
      </w:pPr>
      <w:r>
        <w:tab/>
        <w:t xml:space="preserve">27       </w:t>
      </w:r>
      <w:r w:rsidRPr="00A3683E">
        <w:t>2s and 3s change places RH</w:t>
      </w:r>
    </w:p>
    <w:p w:rsidR="00B11EB3" w:rsidRPr="00A3683E" w:rsidRDefault="00B11EB3" w:rsidP="00B11EB3">
      <w:pPr>
        <w:pStyle w:val="DanceBody"/>
      </w:pPr>
      <w:r w:rsidRPr="00A3683E">
        <w:tab/>
      </w:r>
      <w:r>
        <w:t xml:space="preserve">28       </w:t>
      </w:r>
      <w:r w:rsidRPr="00A3683E">
        <w:t>2L+3M turn 3/4 LH while 2M and 3L dance out to sides</w:t>
      </w:r>
    </w:p>
    <w:p w:rsidR="00B11EB3" w:rsidRPr="00A3683E" w:rsidRDefault="00B11EB3" w:rsidP="00B11EB3">
      <w:pPr>
        <w:pStyle w:val="DanceBody"/>
      </w:pPr>
      <w:r>
        <w:tab/>
        <w:t xml:space="preserve">29       </w:t>
      </w:r>
      <w:r w:rsidRPr="00A3683E">
        <w:t>1M+2L and 1L+3M change places RH</w:t>
      </w:r>
    </w:p>
    <w:p w:rsidR="00B11EB3" w:rsidRPr="00A3683E" w:rsidRDefault="00B11EB3" w:rsidP="00B11EB3">
      <w:pPr>
        <w:pStyle w:val="DanceBody"/>
      </w:pPr>
      <w:r>
        <w:tab/>
        <w:t xml:space="preserve">30       </w:t>
      </w:r>
      <w:r w:rsidRPr="00A3683E">
        <w:t>1s turn 3/4 LH while 2L and 3M dance out to sides</w:t>
      </w:r>
    </w:p>
    <w:p w:rsidR="00B11EB3" w:rsidRPr="00A3683E" w:rsidRDefault="00B11EB3" w:rsidP="00B11EB3">
      <w:pPr>
        <w:pStyle w:val="DanceBody"/>
        <w:keepNext w:val="0"/>
      </w:pPr>
      <w:r>
        <w:tab/>
        <w:t xml:space="preserve">31-32  </w:t>
      </w:r>
      <w:r w:rsidRPr="00A3683E">
        <w:t>1s turn LH to finish on own sides in 2nd place.</w:t>
      </w:r>
    </w:p>
    <w:p w:rsidR="00B11EB3" w:rsidRDefault="00B11EB3" w:rsidP="00B11EB3">
      <w:bookmarkStart w:id="14" w:name="__DdeLink__5_38978259"/>
      <w:bookmarkEnd w:id="14"/>
    </w:p>
    <w:p w:rsidR="00B11EB3" w:rsidRDefault="00B11EB3" w:rsidP="00B11EB3">
      <w:pPr>
        <w:pStyle w:val="Minicrib"/>
      </w:pPr>
      <w:r>
        <w:t>THE MÉAUDRE REEL  (J8x40)  3C (4C set)</w:t>
      </w:r>
      <w:r>
        <w:tab/>
        <w:t>Diana Sarran, 2007</w:t>
      </w:r>
    </w:p>
    <w:p w:rsidR="00B11EB3" w:rsidRDefault="00B11EB3" w:rsidP="00B11EB3">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B11EB3" w:rsidRPr="003357CA" w:rsidRDefault="00B11EB3" w:rsidP="00B11EB3">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B11EB3" w:rsidRPr="003357CA" w:rsidRDefault="00B11EB3" w:rsidP="00B11EB3">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B11EB3" w:rsidRPr="003357CA" w:rsidRDefault="00B11EB3" w:rsidP="00B11EB3">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B11EB3" w:rsidRPr="003357CA" w:rsidRDefault="00B11EB3" w:rsidP="00B11EB3">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B11EB3" w:rsidRDefault="00B11EB3" w:rsidP="00B11EB3"/>
    <w:p w:rsidR="00B11EB3" w:rsidRDefault="00B11EB3" w:rsidP="00B11EB3">
      <w:pPr>
        <w:pStyle w:val="Minicrib"/>
      </w:pPr>
      <w:r>
        <w:t>NAC MAC FEEGLE  (J4x32)  4C set</w:t>
      </w:r>
      <w:r>
        <w:tab/>
        <w:t>David &amp; Gill Haynes, 2021</w:t>
      </w:r>
    </w:p>
    <w:p w:rsidR="00B11EB3" w:rsidRPr="007776DD" w:rsidRDefault="00B11EB3" w:rsidP="00B11EB3">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B11EB3" w:rsidRDefault="00B11EB3" w:rsidP="00B11EB3">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B11EB3" w:rsidRDefault="00B11EB3" w:rsidP="00B11EB3">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B11EB3" w:rsidRPr="007776DD" w:rsidRDefault="00B11EB3" w:rsidP="00B11EB3">
      <w:pPr>
        <w:pStyle w:val="DanceBody"/>
        <w:keepNext w:val="0"/>
      </w:pPr>
      <w:r w:rsidRPr="007776DD">
        <w:t>25-32</w:t>
      </w:r>
      <w:r w:rsidRPr="007776DD">
        <w:tab/>
        <w:t>1s cast to 4th place (2s+3s+4s step up</w:t>
      </w:r>
      <w:r>
        <w:t xml:space="preserve"> 27-28);</w:t>
      </w:r>
      <w:r w:rsidRPr="007776DD">
        <w:t xml:space="preserve"> All 4 couples turn partner RH.  2 3 4 1</w:t>
      </w:r>
    </w:p>
    <w:p w:rsidR="00B11EB3" w:rsidRDefault="00B11EB3" w:rsidP="00B11EB3"/>
    <w:p w:rsidR="00B11EB3" w:rsidRDefault="00B11EB3" w:rsidP="00B11EB3">
      <w:pPr>
        <w:pStyle w:val="Minicrib"/>
      </w:pPr>
      <w:r>
        <w:t>NACTON HALL  (R8x40)  3C (4C set)</w:t>
      </w:r>
      <w:r>
        <w:tab/>
        <w:t>Judy Dix  The Reel</w:t>
      </w:r>
    </w:p>
    <w:p w:rsidR="00B11EB3" w:rsidRDefault="00B11EB3" w:rsidP="00B11EB3">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B11EB3" w:rsidRDefault="00B11EB3" w:rsidP="00B11EB3">
      <w:pPr>
        <w:pStyle w:val="DanceBody"/>
      </w:pPr>
      <w:r>
        <w:t xml:space="preserve"> 9-16</w:t>
      </w:r>
      <w:r>
        <w:tab/>
        <w:t>1s dance 'Hello-Goodbye' setting end setting to partner &amp; face 3</w:t>
      </w:r>
      <w:r w:rsidRPr="00972EEB">
        <w:t>rd</w:t>
      </w:r>
      <w:r>
        <w:t xml:space="preserve"> corner (pstn)</w:t>
      </w:r>
      <w:r w:rsidRPr="00BA6B4D">
        <w:rPr>
          <w:b/>
        </w:rPr>
        <w:t xml:space="preserve"> while </w:t>
      </w:r>
      <w:r>
        <w:t>2s+3s set &amp; cross RH, set &amp; change places RH on sides</w:t>
      </w:r>
    </w:p>
    <w:p w:rsidR="00B11EB3" w:rsidRDefault="00B11EB3" w:rsidP="00B11EB3">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B11EB3" w:rsidRDefault="00B11EB3" w:rsidP="00B11EB3">
      <w:pPr>
        <w:pStyle w:val="DanceBody"/>
      </w:pPr>
      <w:r>
        <w:t>25-32</w:t>
      </w:r>
      <w:r>
        <w:tab/>
        <w:t>3s+1s+2s Adv+Ret &amp; turn partners RH ready for…</w:t>
      </w:r>
    </w:p>
    <w:p w:rsidR="00B11EB3" w:rsidRDefault="00B11EB3" w:rsidP="00B11EB3">
      <w:pPr>
        <w:pStyle w:val="DanceBody"/>
        <w:keepNext w:val="0"/>
      </w:pPr>
      <w:r>
        <w:t>33-40</w:t>
      </w:r>
      <w:r>
        <w:tab/>
        <w:t>3s+1s+2s dance the Knot.  2 1 3</w:t>
      </w:r>
    </w:p>
    <w:p w:rsidR="00B11EB3" w:rsidRDefault="00B11EB3" w:rsidP="00B11EB3"/>
    <w:p w:rsidR="00B11EB3" w:rsidRDefault="00B11EB3" w:rsidP="00B11EB3">
      <w:pPr>
        <w:pStyle w:val="Minicrib"/>
      </w:pPr>
      <w:r>
        <w:t>NAE BOTHER AT A'  (J8x32)  3C (4C set)</w:t>
      </w:r>
      <w:r>
        <w:tab/>
        <w:t>M Boehmer  Cameo Coll 4</w:t>
      </w:r>
    </w:p>
    <w:p w:rsidR="00B11EB3" w:rsidRDefault="00B11EB3" w:rsidP="00B11EB3">
      <w:pPr>
        <w:pStyle w:val="DanceBody"/>
      </w:pPr>
      <w:r>
        <w:t xml:space="preserve"> 1- 8</w:t>
      </w:r>
      <w:r>
        <w:tab/>
        <w:t>1s cast 1 place to face 1</w:t>
      </w:r>
      <w:r w:rsidRPr="00972EEB">
        <w:t>st</w:t>
      </w:r>
      <w:r>
        <w:t xml:space="preserve"> corners, turn corners RH into line up/down middle (1s BtoB with 1L facing up, 1M facing down)</w:t>
      </w:r>
    </w:p>
    <w:p w:rsidR="00B11EB3" w:rsidRDefault="00B11EB3" w:rsidP="00B11EB3">
      <w:pPr>
        <w:pStyle w:val="DanceBody"/>
      </w:pPr>
      <w:r>
        <w:t xml:space="preserve"> 9-16</w:t>
      </w:r>
      <w:r>
        <w:tab/>
        <w:t>1s+1</w:t>
      </w:r>
      <w:r w:rsidRPr="00972EEB">
        <w:t>st</w:t>
      </w:r>
      <w:r>
        <w:t xml:space="preserve"> corners dance reel of 4 up/down middle, corners ending in original places, 1s BtoB 1L facing up &amp; 1M facing down</w:t>
      </w:r>
    </w:p>
    <w:p w:rsidR="00B11EB3" w:rsidRDefault="00B11EB3" w:rsidP="00B11EB3">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B11EB3" w:rsidRDefault="00B11EB3" w:rsidP="00B11EB3">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B11EB3" w:rsidRDefault="00B11EB3" w:rsidP="00B11EB3"/>
    <w:p w:rsidR="00B11EB3" w:rsidRDefault="00B11EB3" w:rsidP="00B11EB3">
      <w:pPr>
        <w:pStyle w:val="Minicrib"/>
      </w:pPr>
      <w:r>
        <w:t>NAE CHANCE  (S4x40)  Sq.Set</w:t>
      </w:r>
      <w:r>
        <w:tab/>
        <w:t>Alice McLean  Laurieston Coll 2</w:t>
      </w:r>
    </w:p>
    <w:p w:rsidR="00B11EB3" w:rsidRPr="0060780F" w:rsidRDefault="00B11EB3" w:rsidP="00B11EB3">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B11EB3" w:rsidRPr="0060780F" w:rsidRDefault="00B11EB3" w:rsidP="00B11EB3">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B11EB3" w:rsidRPr="0060780F" w:rsidRDefault="00B11EB3" w:rsidP="00B11EB3">
      <w:pPr>
        <w:pStyle w:val="DanceBody"/>
      </w:pPr>
      <w:r w:rsidRPr="0060780F">
        <w:t>17-32</w:t>
      </w:r>
      <w:r w:rsidRPr="0060780F">
        <w:tab/>
        <w:t>2s+4s repeat bars 1-16 all ending in opposite places</w:t>
      </w:r>
    </w:p>
    <w:p w:rsidR="00B11EB3" w:rsidRPr="0060780F" w:rsidRDefault="00B11EB3" w:rsidP="00B11EB3">
      <w:pPr>
        <w:pStyle w:val="DanceBody"/>
        <w:keepNext w:val="0"/>
      </w:pPr>
      <w:r w:rsidRPr="0060780F">
        <w:t>33-40</w:t>
      </w:r>
      <w:r w:rsidRPr="0060780F">
        <w:tab/>
        <w:t>All set &amp; turn partners RH into</w:t>
      </w:r>
      <w:r>
        <w:t xml:space="preserve"> 1/4 </w:t>
      </w:r>
      <w:r w:rsidRPr="0060780F">
        <w:t>Schiehallion reel 1 place.  4 1 2 3</w:t>
      </w:r>
    </w:p>
    <w:p w:rsidR="00B11EB3" w:rsidRDefault="00B11EB3" w:rsidP="00B11EB3"/>
    <w:p w:rsidR="00B11EB3" w:rsidRDefault="00B11EB3" w:rsidP="00B11EB3">
      <w:pPr>
        <w:pStyle w:val="Minicrib"/>
      </w:pPr>
      <w:r>
        <w:t>NAE FANTOOSHERIE  (S8x32)  3C (4C set)</w:t>
      </w:r>
      <w:r>
        <w:tab/>
        <w:t>A Holden</w:t>
      </w:r>
    </w:p>
    <w:p w:rsidR="00B11EB3" w:rsidRDefault="00B11EB3" w:rsidP="00B11EB3">
      <w:pPr>
        <w:pStyle w:val="DanceBody"/>
      </w:pPr>
      <w:r>
        <w:t xml:space="preserve"> 1- 8</w:t>
      </w:r>
      <w:r>
        <w:tab/>
        <w:t>1s set, cast 1 place &amp; dance 1/2 Diag R&amp;L (Lady up &amp; Man down)</w:t>
      </w:r>
    </w:p>
    <w:p w:rsidR="00B11EB3" w:rsidRDefault="00B11EB3" w:rsidP="00B11EB3">
      <w:pPr>
        <w:pStyle w:val="DanceBody"/>
      </w:pPr>
      <w:r>
        <w:t xml:space="preserve"> 9-16</w:t>
      </w:r>
      <w:r>
        <w:tab/>
        <w:t>1s dance RSh reel of 3 on opposite sides (Man up &amp; Lady down)</w:t>
      </w:r>
    </w:p>
    <w:p w:rsidR="00B11EB3" w:rsidRDefault="00B11EB3" w:rsidP="00B11EB3">
      <w:pPr>
        <w:pStyle w:val="DanceBody"/>
      </w:pPr>
      <w:r>
        <w:t>17-24</w:t>
      </w:r>
      <w:r>
        <w:tab/>
        <w:t>1s dance 1/2 Fig of 8 across (Man with 2L+3L at top &amp; Lady with 2M+3M at bottom) &amp; dance 1/2 Diag R&amp;L (Man up &amp; Lady down)</w:t>
      </w:r>
    </w:p>
    <w:p w:rsidR="00B11EB3" w:rsidRDefault="00B11EB3" w:rsidP="00B11EB3">
      <w:pPr>
        <w:pStyle w:val="DanceBody"/>
        <w:keepNext w:val="0"/>
      </w:pPr>
      <w:r>
        <w:t>25-32</w:t>
      </w:r>
      <w:r>
        <w:tab/>
        <w:t>3s+1s+2s chase clockwise 1/2 way &amp; all turn RH</w:t>
      </w:r>
    </w:p>
    <w:p w:rsidR="00B11EB3" w:rsidRDefault="00B11EB3" w:rsidP="00B11EB3"/>
    <w:p w:rsidR="00B11EB3" w:rsidRDefault="00B11EB3" w:rsidP="00B11EB3">
      <w:pPr>
        <w:pStyle w:val="Minicrib"/>
        <w:rPr>
          <w:lang w:eastAsia="en-GB"/>
        </w:rPr>
      </w:pPr>
      <w:r>
        <w:rPr>
          <w:lang w:eastAsia="en-GB"/>
        </w:rPr>
        <w:t>THE NAIRN PROMENADE  (S3x32)  3C Set</w:t>
      </w:r>
      <w:r>
        <w:rPr>
          <w:lang w:eastAsia="en-GB"/>
        </w:rPr>
        <w:tab/>
        <w:t>Rosemary Legge</w:t>
      </w:r>
    </w:p>
    <w:p w:rsidR="00B11EB3" w:rsidRPr="007671A7" w:rsidRDefault="00B11EB3" w:rsidP="00B11EB3">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B11EB3" w:rsidRPr="007671A7" w:rsidRDefault="00B11EB3" w:rsidP="00B11EB3">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B11EB3" w:rsidRDefault="00B11EB3" w:rsidP="00B11EB3">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B11EB3" w:rsidRDefault="00B11EB3" w:rsidP="00B11EB3">
      <w:pPr>
        <w:pStyle w:val="DanceBody"/>
        <w:keepNext w:val="0"/>
        <w:rPr>
          <w:rFonts w:ascii="Inter" w:hAnsi="Inter"/>
          <w:color w:val="212529"/>
          <w:szCs w:val="16"/>
          <w:shd w:val="clear" w:color="auto" w:fill="FFFFFF"/>
        </w:rPr>
      </w:pPr>
      <w:r>
        <w:t>25-32</w:t>
      </w:r>
      <w:r>
        <w:tab/>
      </w:r>
      <w:r>
        <w:rPr>
          <w:rFonts w:ascii="Inter" w:hAnsi="Inter"/>
          <w:color w:val="212529"/>
          <w:szCs w:val="16"/>
          <w:shd w:val="clear" w:color="auto" w:fill="FFFFFF"/>
        </w:rPr>
        <w:t>2s+3s+1s circle 6H round and back</w:t>
      </w:r>
    </w:p>
    <w:p w:rsidR="00B11EB3" w:rsidRDefault="00B11EB3" w:rsidP="00B11EB3"/>
    <w:p w:rsidR="00B11EB3" w:rsidRDefault="00B11EB3" w:rsidP="00B11EB3">
      <w:pPr>
        <w:pStyle w:val="Minicrib"/>
      </w:pPr>
      <w:r>
        <w:t>NAN'S JIG  (J4x32)  4C set</w:t>
      </w:r>
      <w:r>
        <w:tab/>
        <w:t>J McMillan</w:t>
      </w:r>
    </w:p>
    <w:p w:rsidR="00B11EB3" w:rsidRDefault="00B11EB3" w:rsidP="00B11EB3">
      <w:pPr>
        <w:pStyle w:val="DanceBody"/>
      </w:pPr>
      <w:r>
        <w:t xml:space="preserve"> 1- 8.</w:t>
      </w:r>
      <w:r>
        <w:tab/>
        <w:t>All set, 1s+2s</w:t>
      </w:r>
      <w:r w:rsidRPr="007F0D5A">
        <w:rPr>
          <w:b/>
        </w:rPr>
        <w:t xml:space="preserve"> also </w:t>
      </w:r>
      <w:r>
        <w:t>3s+4s dance RH across, all set</w:t>
      </w:r>
    </w:p>
    <w:p w:rsidR="00B11EB3" w:rsidRDefault="00B11EB3" w:rsidP="00B11EB3">
      <w:pPr>
        <w:pStyle w:val="DanceBody"/>
      </w:pPr>
      <w:r>
        <w:t xml:space="preserve"> 9-16.</w:t>
      </w:r>
      <w:r>
        <w:tab/>
        <w:t>2s+3s dance Reel of 4 across (2L &amp; 3M pass LSh to start) &amp; end 1 3 2 4</w:t>
      </w:r>
    </w:p>
    <w:p w:rsidR="00B11EB3" w:rsidRDefault="00B11EB3" w:rsidP="00B11EB3">
      <w:pPr>
        <w:pStyle w:val="DanceBody"/>
      </w:pPr>
      <w:r>
        <w:t>17-24.</w:t>
      </w:r>
      <w:r>
        <w:tab/>
        <w:t xml:space="preserve">All circle 8H round to left 1/2 way; all set advancing  &amp; 1/2 turn partner 2H &amp; remain in middle ready for … </w:t>
      </w:r>
    </w:p>
    <w:p w:rsidR="00B11EB3" w:rsidRDefault="00B11EB3" w:rsidP="00B11EB3">
      <w:pPr>
        <w:pStyle w:val="DanceBody"/>
        <w:keepNext w:val="0"/>
      </w:pPr>
      <w:r>
        <w:t>25-32.</w:t>
      </w:r>
      <w:r>
        <w:tab/>
        <w:t>4s+2s</w:t>
      </w:r>
      <w:r w:rsidRPr="007F0D5A">
        <w:rPr>
          <w:b/>
        </w:rPr>
        <w:t xml:space="preserve"> also </w:t>
      </w:r>
      <w:r>
        <w:t>3s+1s dance Poussette.  2 4 1 3</w:t>
      </w:r>
    </w:p>
    <w:p w:rsidR="00B11EB3" w:rsidRDefault="00B11EB3" w:rsidP="00B11EB3"/>
    <w:p w:rsidR="00B11EB3" w:rsidRDefault="00B11EB3" w:rsidP="00B11EB3">
      <w:pPr>
        <w:pStyle w:val="Minicrib"/>
      </w:pPr>
      <w:r>
        <w:t>NAPIER'S BONES  (J4x32)  4C set</w:t>
      </w:r>
      <w:r>
        <w:tab/>
        <w:t>Lewis N Derrick</w:t>
      </w:r>
    </w:p>
    <w:p w:rsidR="00B11EB3" w:rsidRDefault="00B11EB3" w:rsidP="00B11EB3">
      <w:pPr>
        <w:pStyle w:val="DanceBody"/>
      </w:pPr>
      <w:r>
        <w:t xml:space="preserve"> 1- 8</w:t>
      </w:r>
      <w:r>
        <w:tab/>
        <w:t>2s followed by 1s dance down below 4s, cast up, meet &amp; dance up middle, casting to original places</w:t>
      </w:r>
    </w:p>
    <w:p w:rsidR="00B11EB3" w:rsidRDefault="00B11EB3" w:rsidP="00B11EB3">
      <w:pPr>
        <w:pStyle w:val="DanceBody"/>
      </w:pPr>
      <w:r>
        <w:t xml:space="preserve"> 9-16</w:t>
      </w:r>
      <w:r>
        <w:tab/>
        <w:t>3s followed by 4s dance up above 1s, cast, meet &amp; &amp; dance down middle, casting up to original places</w:t>
      </w:r>
    </w:p>
    <w:p w:rsidR="00B11EB3" w:rsidRDefault="00B11EB3" w:rsidP="00B11EB3">
      <w:pPr>
        <w:pStyle w:val="DanceBody"/>
      </w:pPr>
      <w:r>
        <w:t>17-24</w:t>
      </w:r>
      <w:r>
        <w:tab/>
        <w:t xml:space="preserve">1s+2s </w:t>
      </w:r>
      <w:r>
        <w:rPr>
          <w:b/>
        </w:rPr>
        <w:t>also</w:t>
      </w:r>
      <w:r>
        <w:t xml:space="preserve"> 3s+4s Set &amp; Rotate to end 2 1 4 3 with 1M &amp; 4L facing out</w:t>
      </w:r>
    </w:p>
    <w:p w:rsidR="00B11EB3" w:rsidRDefault="00B11EB3" w:rsidP="00B11EB3">
      <w:pPr>
        <w:pStyle w:val="DanceBody"/>
      </w:pPr>
      <w:r>
        <w:t>25-26</w:t>
      </w:r>
      <w:r>
        <w:tab/>
        <w:t>1s+4s dance 1/2 LH across   2 (4) (1) 3 with 1M &amp; 4L facing out</w:t>
      </w:r>
    </w:p>
    <w:p w:rsidR="00B11EB3" w:rsidRDefault="00B11EB3" w:rsidP="00B11EB3">
      <w:pPr>
        <w:pStyle w:val="DanceBody"/>
        <w:keepNext w:val="0"/>
      </w:pPr>
      <w:r>
        <w:t>27-32</w:t>
      </w:r>
      <w:r>
        <w:tab/>
        <w:t xml:space="preserve">4s &amp; 1s pass "corner" (dancer on Right) by RSh then 4M followed by 4L dances behind 2L (at top) &amp; across to 2nd place own side </w:t>
      </w:r>
      <w:r>
        <w:rPr>
          <w:b/>
        </w:rPr>
        <w:t>while</w:t>
      </w:r>
      <w:r>
        <w:t xml:space="preserve"> 1L followed by 1M dances behind 3M (at bottom) &amp; across to 3rd place own side.  End 2 4 1 3</w:t>
      </w:r>
    </w:p>
    <w:p w:rsidR="00B11EB3" w:rsidRDefault="00B11EB3" w:rsidP="00B11EB3"/>
    <w:p w:rsidR="00B11EB3" w:rsidRDefault="00B11EB3" w:rsidP="00B11EB3">
      <w:pPr>
        <w:pStyle w:val="Minicrib"/>
      </w:pPr>
      <w:r>
        <w:t>NAPIER'S INDEX  (J8x40)  3C (4C Set)</w:t>
      </w:r>
      <w:r>
        <w:tab/>
        <w:t>Brian Charlton  RSCDS Bk 45</w:t>
      </w:r>
    </w:p>
    <w:p w:rsidR="00B11EB3" w:rsidRPr="00EF359C" w:rsidRDefault="00B11EB3" w:rsidP="00B11EB3">
      <w:pPr>
        <w:pStyle w:val="DanceBody"/>
      </w:pPr>
      <w:r w:rsidRPr="00EF359C">
        <w:t xml:space="preserve"> 1- 8</w:t>
      </w:r>
      <w:r>
        <w:tab/>
      </w:r>
      <w:r w:rsidRPr="00EF359C">
        <w:t>1s set &amp; cast 1 place, turn LH 1.1/4 times to end in Bal-in-Line position between 1st corners</w:t>
      </w:r>
    </w:p>
    <w:p w:rsidR="00B11EB3" w:rsidRPr="00EF359C" w:rsidRDefault="00B11EB3" w:rsidP="00B11EB3">
      <w:pPr>
        <w:pStyle w:val="DanceBody"/>
      </w:pPr>
      <w:r w:rsidRPr="00EF359C">
        <w:t xml:space="preserve"> 9-16</w:t>
      </w:r>
      <w:r w:rsidRPr="00EF359C">
        <w:tab/>
        <w:t>1s+1st corners Bal-in-Line &amp; turn corners RH (4 bars) to Bal-in-Line again with 1st corners</w:t>
      </w:r>
    </w:p>
    <w:p w:rsidR="00B11EB3" w:rsidRPr="00EF359C" w:rsidRDefault="00B11EB3" w:rsidP="00B11EB3">
      <w:pPr>
        <w:pStyle w:val="DanceBody"/>
      </w:pPr>
      <w:r w:rsidRPr="00EF359C">
        <w:t>17-24</w:t>
      </w:r>
      <w:r w:rsidRPr="00EF359C">
        <w:tab/>
        <w:t>1s dance reel of 3 on sides (LSh to 2nd corner) &amp; end diagonally between 2nd corners</w:t>
      </w:r>
    </w:p>
    <w:p w:rsidR="00B11EB3" w:rsidRPr="00EF359C" w:rsidRDefault="00B11EB3" w:rsidP="00B11EB3">
      <w:pPr>
        <w:pStyle w:val="DanceBody"/>
      </w:pPr>
      <w:r w:rsidRPr="00EF359C">
        <w:t>25-32</w:t>
      </w:r>
      <w:r w:rsidRPr="00EF359C">
        <w:tab/>
        <w:t>1s+2nd corners Bal-in-Line &amp; turn corners RH (4 bars), Bal-in-Line again with 2nd corners</w:t>
      </w:r>
    </w:p>
    <w:p w:rsidR="00B11EB3" w:rsidRPr="00EF359C" w:rsidRDefault="00B11EB3" w:rsidP="00B11EB3">
      <w:pPr>
        <w:pStyle w:val="DanceBody"/>
        <w:keepNext w:val="0"/>
      </w:pPr>
      <w:r w:rsidRPr="00EF359C">
        <w:t>33-40</w:t>
      </w:r>
      <w:r w:rsidRPr="00EF359C">
        <w:tab/>
        <w:t>1s dance reels of 3 across (LSh to 3rd corners) &amp; cross RH to 2nd places</w:t>
      </w:r>
    </w:p>
    <w:p w:rsidR="00B11EB3" w:rsidRDefault="00B11EB3" w:rsidP="00B11EB3"/>
    <w:p w:rsidR="00B11EB3" w:rsidRDefault="00B11EB3" w:rsidP="00B11EB3">
      <w:pPr>
        <w:pStyle w:val="Minicrib"/>
      </w:pPr>
      <w:r>
        <w:t>NARCISSISITY  (J8x32)  3C (4C set)</w:t>
      </w:r>
      <w:r>
        <w:tab/>
        <w:t>S McKinnell</w:t>
      </w:r>
    </w:p>
    <w:p w:rsidR="00B11EB3" w:rsidRDefault="00B11EB3" w:rsidP="00B11EB3">
      <w:pPr>
        <w:pStyle w:val="DanceBody"/>
      </w:pPr>
      <w:r>
        <w:t xml:space="preserve"> 1- 8</w:t>
      </w:r>
      <w:r>
        <w:tab/>
        <w:t>1s dance reflection reels on own sides (down between 2s to start)</w:t>
      </w:r>
    </w:p>
    <w:p w:rsidR="00B11EB3" w:rsidRDefault="00B11EB3" w:rsidP="00B11EB3">
      <w:pPr>
        <w:pStyle w:val="DanceBody"/>
      </w:pPr>
      <w:r>
        <w:t xml:space="preserve"> 9-16</w:t>
      </w:r>
      <w:r>
        <w:tab/>
        <w:t>1L+2M pass LSh &amp; dance round partner RSh to places, 1s+2s dance RH across</w:t>
      </w:r>
    </w:p>
    <w:p w:rsidR="00B11EB3" w:rsidRDefault="00B11EB3" w:rsidP="00B11EB3">
      <w:pPr>
        <w:pStyle w:val="DanceBody"/>
      </w:pPr>
      <w:r>
        <w:t>17-24</w:t>
      </w:r>
      <w:r>
        <w:tab/>
        <w:t>1M+2L pass RSh &amp; dance round partner LSh to places, 1s+2s dance LH across ending in middle for…</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NATASHA'S 18TH  (J8x32)  3C (4C set)</w:t>
      </w:r>
      <w:r>
        <w:tab/>
        <w:t>Pat Clark  Corberry Collection 2</w:t>
      </w:r>
    </w:p>
    <w:p w:rsidR="00B11EB3" w:rsidRDefault="00B11EB3" w:rsidP="00B11EB3">
      <w:pPr>
        <w:pStyle w:val="DanceBody"/>
      </w:pPr>
      <w:r>
        <w:t xml:space="preserve"> 1- 8</w:t>
      </w:r>
      <w:r>
        <w:tab/>
        <w:t>1s lead down &amp; back to top &amp; face out</w:t>
      </w:r>
    </w:p>
    <w:p w:rsidR="00B11EB3" w:rsidRDefault="00B11EB3" w:rsidP="00B11EB3">
      <w:pPr>
        <w:pStyle w:val="DanceBody"/>
      </w:pPr>
      <w:r>
        <w:t xml:space="preserve"> 9-16</w:t>
      </w:r>
      <w:r>
        <w:tab/>
        <w:t>1s+2s dance double Fig 8, 1s cast, 2s cross up to start</w:t>
      </w:r>
    </w:p>
    <w:p w:rsidR="00B11EB3" w:rsidRDefault="00B11EB3" w:rsidP="00B11EB3">
      <w:pPr>
        <w:pStyle w:val="DanceBody"/>
      </w:pPr>
      <w:r>
        <w:t>17-24</w:t>
      </w:r>
      <w:r>
        <w:tab/>
        <w:t>2s dance reels of 3 on opp sides, 1s cast, 2s cross up, 3s dance out/up to start.  End 1s facing out.  1 (2) 3</w:t>
      </w:r>
    </w:p>
    <w:p w:rsidR="00B11EB3" w:rsidRDefault="00B11EB3" w:rsidP="00B11EB3">
      <w:pPr>
        <w:pStyle w:val="DanceBody"/>
        <w:keepNext w:val="0"/>
      </w:pPr>
      <w:r>
        <w:t>25-32</w:t>
      </w:r>
      <w:r>
        <w:tab/>
        <w:t xml:space="preserve">1s cast to 2nd place </w:t>
      </w:r>
      <w:r>
        <w:rPr>
          <w:b/>
        </w:rPr>
        <w:t>while</w:t>
      </w:r>
      <w:r>
        <w:t xml:space="preserve"> 2s lead up &amp; cross to own side 1st place, 1s NHJ dance down between 3s, cast up to 2nd place, 2s+1s+3s set</w:t>
      </w:r>
    </w:p>
    <w:p w:rsidR="00B11EB3" w:rsidRDefault="00B11EB3" w:rsidP="00B11EB3"/>
    <w:p w:rsidR="00B11EB3" w:rsidRDefault="00B11EB3" w:rsidP="00B11EB3">
      <w:pPr>
        <w:pStyle w:val="Minicrib"/>
      </w:pPr>
      <w:r>
        <w:t>NEAPS AN' HAGGIS  (R8x32)  2C (4C set)</w:t>
      </w:r>
      <w:r>
        <w:tab/>
        <w:t>John Drewry  Rondel Bk</w:t>
      </w:r>
    </w:p>
    <w:p w:rsidR="00B11EB3" w:rsidRDefault="00B11EB3" w:rsidP="00B11EB3">
      <w:pPr>
        <w:pStyle w:val="DanceBody"/>
      </w:pPr>
      <w:r>
        <w:t xml:space="preserve"> 1- 8</w:t>
      </w:r>
      <w:r>
        <w:tab/>
        <w:t>1s+2M dance reel of 3 across (1s pass LSh &amp; 2M dances up to start).  2M finishes in place facing out</w:t>
      </w:r>
    </w:p>
    <w:p w:rsidR="00B11EB3" w:rsidRDefault="00B11EB3" w:rsidP="00B11EB3">
      <w:pPr>
        <w:pStyle w:val="DanceBody"/>
      </w:pPr>
      <w:r>
        <w:t xml:space="preserve"> 9-16</w:t>
      </w:r>
      <w:r>
        <w:tab/>
        <w:t>1M+2L cross RH but 2L goes to 2M place</w:t>
      </w:r>
      <w:r w:rsidRPr="00BA6B4D">
        <w:rPr>
          <w:b/>
        </w:rPr>
        <w:t xml:space="preserve"> </w:t>
      </w:r>
      <w:r>
        <w:rPr>
          <w:b/>
        </w:rPr>
        <w:t xml:space="preserve">as </w:t>
      </w:r>
      <w:r>
        <w:t>2M casts to top, 1s+2s set diagonally, advance &amp; Men join hands</w:t>
      </w:r>
      <w:r w:rsidRPr="00BA6B4D">
        <w:rPr>
          <w:b/>
        </w:rPr>
        <w:t xml:space="preserve"> </w:t>
      </w:r>
      <w:r>
        <w:rPr>
          <w:b/>
        </w:rPr>
        <w:t xml:space="preserve">as </w:t>
      </w:r>
      <w:r>
        <w:t>Ladies joins hands under them, 1s+2s set &amp; Men raise hands &amp; lower them behind Ladies &amp; on last bar Ladies drop hands &amp; place them behind Men</w:t>
      </w:r>
    </w:p>
    <w:p w:rsidR="00B11EB3" w:rsidRDefault="00B11EB3" w:rsidP="00B11EB3">
      <w:pPr>
        <w:pStyle w:val="DanceBody"/>
      </w:pPr>
      <w:r>
        <w:t>17-24</w:t>
      </w:r>
      <w:r>
        <w:tab/>
        <w:t>1s+2s circle to left 2.1/4 times gradually expanding to normal circle &amp; end with 2s in top place on opposite sides &amp; 1s in 2</w:t>
      </w:r>
      <w:r w:rsidRPr="00972EEB">
        <w:t>nd</w:t>
      </w:r>
      <w:r>
        <w:t xml:space="preserve"> place on own side</w:t>
      </w:r>
    </w:p>
    <w:p w:rsidR="00B11EB3" w:rsidRDefault="00B11EB3" w:rsidP="00B11EB3">
      <w:pPr>
        <w:pStyle w:val="DanceBody"/>
        <w:keepNext w:val="0"/>
      </w:pPr>
      <w:r>
        <w:t>25-32</w:t>
      </w:r>
      <w:r>
        <w:tab/>
        <w:t>2s dance 1/2 Fig of 8 around 1s &amp; 2s+1s turn LH</w:t>
      </w:r>
    </w:p>
    <w:p w:rsidR="00B11EB3" w:rsidRDefault="00B11EB3" w:rsidP="00B11EB3"/>
    <w:p w:rsidR="00B11EB3" w:rsidRDefault="00B11EB3" w:rsidP="00B11EB3">
      <w:pPr>
        <w:pStyle w:val="Minicrib"/>
      </w:pPr>
      <w:r>
        <w:t>A NECKLACE OF CORAL  (S3x40 + J3x40)  Circle</w:t>
      </w:r>
      <w:r>
        <w:tab/>
        <w:t>James Williams 2016</w:t>
      </w:r>
    </w:p>
    <w:p w:rsidR="00B11EB3" w:rsidRPr="006B40B3" w:rsidRDefault="00B11EB3" w:rsidP="00B11EB3">
      <w:pPr>
        <w:pStyle w:val="DanceBody"/>
      </w:pPr>
      <w:r w:rsidRPr="006B40B3">
        <w:t>Circle, Man has Lady on his right</w:t>
      </w:r>
    </w:p>
    <w:p w:rsidR="00B11EB3" w:rsidRDefault="00B11EB3" w:rsidP="00B11EB3">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B11EB3" w:rsidRPr="00A950DC" w:rsidRDefault="00B11EB3" w:rsidP="00B11EB3">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B11EB3" w:rsidRPr="00A950DC" w:rsidRDefault="00B11EB3" w:rsidP="00B11EB3">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B11EB3" w:rsidRPr="00A950DC" w:rsidRDefault="00B11EB3" w:rsidP="00B11EB3">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B11EB3" w:rsidRPr="00A950DC" w:rsidRDefault="00B11EB3" w:rsidP="00B11EB3">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B11EB3" w:rsidRDefault="00B11EB3" w:rsidP="00B11EB3">
      <w:pPr>
        <w:pStyle w:val="DanceBody"/>
        <w:keepNext w:val="0"/>
      </w:pPr>
      <w:r w:rsidRPr="00A950DC">
        <w:t>Repeat from new places</w:t>
      </w:r>
    </w:p>
    <w:p w:rsidR="00B11EB3" w:rsidRDefault="00B11EB3" w:rsidP="00B11EB3"/>
    <w:p w:rsidR="00B11EB3" w:rsidRDefault="00B11EB3" w:rsidP="00B11EB3">
      <w:pPr>
        <w:pStyle w:val="Minicrib"/>
      </w:pPr>
      <w:r>
        <w:t>NEEDY KNEADER  (S8x32)  3C (4C set)</w:t>
      </w:r>
      <w:r>
        <w:tab/>
        <w:t>Sue McKinnell</w:t>
      </w:r>
    </w:p>
    <w:p w:rsidR="00B11EB3" w:rsidRDefault="00B11EB3" w:rsidP="00B11EB3">
      <w:pPr>
        <w:pStyle w:val="DanceBody"/>
      </w:pPr>
      <w:r>
        <w:t xml:space="preserve"> 1- 8</w:t>
      </w:r>
      <w:r>
        <w:tab/>
        <w:t xml:space="preserve">1L+2L turn 1.1/2 RH on sides, then 1L+3L turn 1.1/2 LH </w:t>
      </w:r>
      <w:r>
        <w:rPr>
          <w:b/>
        </w:rPr>
        <w:t>while</w:t>
      </w:r>
      <w:r>
        <w:t xml:space="preserve"> 1M+2M+3M dance reel of 3 on the side (1M+2M pass RSh to start)</w:t>
      </w:r>
    </w:p>
    <w:p w:rsidR="00B11EB3" w:rsidRPr="00862A0A" w:rsidRDefault="00B11EB3" w:rsidP="00B11EB3">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B11EB3" w:rsidRPr="009B0655" w:rsidRDefault="00B11EB3" w:rsidP="00B11EB3">
      <w:pPr>
        <w:pStyle w:val="DanceBody"/>
      </w:pPr>
      <w:r>
        <w:t xml:space="preserve"> 9-16</w:t>
      </w:r>
      <w:r>
        <w:tab/>
        <w:t>All couples dance 3 couple Bourrel:</w:t>
      </w:r>
    </w:p>
    <w:p w:rsidR="00B11EB3" w:rsidRPr="009B0655" w:rsidRDefault="00B11EB3" w:rsidP="00B11EB3">
      <w:pPr>
        <w:pStyle w:val="DanceBody"/>
      </w:pPr>
      <w:r w:rsidRPr="009B0655">
        <w:tab/>
      </w:r>
      <w:r>
        <w:t>9-12</w:t>
      </w:r>
      <w:r w:rsidRPr="009B0655">
        <w:t xml:space="preserve">     1M+3L</w:t>
      </w:r>
      <w:r w:rsidRPr="009B0655">
        <w:rPr>
          <w:b/>
        </w:rPr>
        <w:t xml:space="preserve"> also </w:t>
      </w:r>
      <w:r w:rsidRPr="009B0655">
        <w:t>2M+1L set advcg &amp; 3/4 turn 2H to line up/down middle then pull back RSh turning to face own prtnrs</w:t>
      </w:r>
      <w:r w:rsidRPr="009B0655">
        <w:rPr>
          <w:b/>
        </w:rPr>
        <w:t xml:space="preserve"> as </w:t>
      </w:r>
      <w:r w:rsidRPr="009B0655">
        <w:t>3M &amp; 2L chase anticl</w:t>
      </w:r>
      <w:r>
        <w:t>'</w:t>
      </w:r>
      <w:r w:rsidRPr="009B0655">
        <w:t>wise to face them</w:t>
      </w:r>
    </w:p>
    <w:p w:rsidR="00B11EB3" w:rsidRDefault="00B11EB3" w:rsidP="00B11EB3">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B11EB3" w:rsidRDefault="00B11EB3" w:rsidP="00B11EB3">
      <w:pPr>
        <w:pStyle w:val="DanceBody"/>
      </w:pPr>
      <w:r>
        <w:t>17-24</w:t>
      </w:r>
      <w:r>
        <w:tab/>
        <w:t>All dance 3 couple Allemande, 1s end facing 1st corners</w:t>
      </w:r>
    </w:p>
    <w:p w:rsidR="00B11EB3" w:rsidRDefault="00B11EB3" w:rsidP="00B11EB3">
      <w:pPr>
        <w:pStyle w:val="DanceBody"/>
        <w:keepNext w:val="0"/>
      </w:pPr>
      <w:r>
        <w:t>25-32</w:t>
      </w:r>
      <w:r>
        <w:tab/>
        <w:t>1s turn corner RH, partner LH, 2nd corner RH,  cross LH with partner to end in 2nd place own sides 2 1 3</w:t>
      </w:r>
    </w:p>
    <w:p w:rsidR="00B11EB3" w:rsidRDefault="00B11EB3" w:rsidP="00B11EB3"/>
    <w:p w:rsidR="00B11EB3" w:rsidRDefault="00B11EB3" w:rsidP="00B11EB3">
      <w:pPr>
        <w:pStyle w:val="Minicrib"/>
      </w:pPr>
      <w:r>
        <w:t>NEIDPATH CASTLE  (S3x32)  3C set</w:t>
      </w:r>
      <w:r>
        <w:tab/>
        <w:t>Derek Haynes  RSCDS Bk 22</w:t>
      </w:r>
    </w:p>
    <w:p w:rsidR="00B11EB3" w:rsidRDefault="00B11EB3" w:rsidP="00B11EB3">
      <w:pPr>
        <w:pStyle w:val="DanceBody"/>
      </w:pPr>
      <w:r>
        <w:t xml:space="preserve"> 1- 8</w:t>
      </w:r>
      <w:r>
        <w:tab/>
        <w:t>All set &amp; turn partners 2H twice &amp; set again</w:t>
      </w:r>
    </w:p>
    <w:p w:rsidR="00B11EB3" w:rsidRDefault="00B11EB3" w:rsidP="00B11EB3">
      <w:pPr>
        <w:pStyle w:val="DanceBody"/>
      </w:pPr>
      <w:r>
        <w:t xml:space="preserve"> 9-16</w:t>
      </w:r>
      <w:r>
        <w:tab/>
        <w:t>All dance Grand Chain</w:t>
      </w:r>
    </w:p>
    <w:p w:rsidR="00B11EB3" w:rsidRDefault="00B11EB3" w:rsidP="00B11EB3">
      <w:pPr>
        <w:pStyle w:val="DanceBody"/>
      </w:pPr>
      <w:r>
        <w:t>17-24</w:t>
      </w:r>
      <w:r>
        <w:tab/>
        <w:t>1s dance down between 2s, cast behind 3s, dance up between 3s, cast up behind 2s.  1s+2s end ready for a 1/2 Diamond Poussette</w:t>
      </w:r>
    </w:p>
    <w:p w:rsidR="00B11EB3" w:rsidRDefault="00B11EB3" w:rsidP="00B11EB3">
      <w:pPr>
        <w:pStyle w:val="DanceBody"/>
        <w:keepNext w:val="0"/>
      </w:pPr>
      <w:r>
        <w:t>25-32</w:t>
      </w:r>
      <w:r>
        <w:tab/>
        <w:t>1s+2s dance 1/2 Diamond Poussette,  3s dance in on bar 28 &amp; 1s+3s dance 1/2 Diamond Poussette 1s ending in 3</w:t>
      </w:r>
      <w:r w:rsidRPr="00972EEB">
        <w:t>rd</w:t>
      </w:r>
      <w:r>
        <w:t xml:space="preserve"> place. 2 3 1</w:t>
      </w:r>
    </w:p>
    <w:p w:rsidR="00B11EB3" w:rsidRDefault="00B11EB3" w:rsidP="00B11EB3"/>
    <w:p w:rsidR="00B11EB3" w:rsidRDefault="00B11EB3" w:rsidP="00B11EB3">
      <w:pPr>
        <w:pStyle w:val="Minicrib"/>
      </w:pPr>
      <w:r>
        <w:t>NEIL M GRANT  (J8x32)  3C (4C set)</w:t>
      </w:r>
      <w:r>
        <w:tab/>
        <w:t>Christine Grant  RSCDS Bk 49</w:t>
      </w:r>
    </w:p>
    <w:p w:rsidR="00B11EB3" w:rsidRPr="00827421" w:rsidRDefault="00B11EB3" w:rsidP="00B11EB3">
      <w:pPr>
        <w:pStyle w:val="DanceBody"/>
      </w:pPr>
      <w:r w:rsidRPr="00827421">
        <w:t xml:space="preserve"> 1- 8</w:t>
      </w:r>
      <w:r w:rsidRPr="00827421">
        <w:tab/>
        <w:t>1s cross RH, cast (2s step up). 1s dance 1/2 Figs 8 (1M round 2s, 1L round 3s) &amp; join LH giving RH to 1st corners</w:t>
      </w:r>
    </w:p>
    <w:p w:rsidR="00B11EB3" w:rsidRPr="00827421" w:rsidRDefault="00B11EB3" w:rsidP="00B11EB3">
      <w:pPr>
        <w:pStyle w:val="DanceBody"/>
      </w:pPr>
      <w:r w:rsidRPr="00827421">
        <w:t xml:space="preserve"> 9-16</w:t>
      </w:r>
      <w:r w:rsidRPr="00827421">
        <w:tab/>
        <w:t>2s+1s+3s dance The Spoke: 1s Bal-in-Line with 1st corners, then 2nd, 3rd &amp; 4th corners.  1s finish facing 1st corners</w:t>
      </w:r>
    </w:p>
    <w:p w:rsidR="00B11EB3" w:rsidRPr="00827421" w:rsidRDefault="00B11EB3" w:rsidP="00B11EB3">
      <w:pPr>
        <w:pStyle w:val="DanceBody"/>
      </w:pPr>
      <w:r w:rsidRPr="00827421">
        <w:t>17-24</w:t>
      </w:r>
      <w:r w:rsidRPr="00827421">
        <w:tab/>
        <w:t>1s dance 1/2 diagonal reel of 4 with 1st corners, pass RSh, dance 1/2 diagonal reel of 4 with 2nd corners to finish in 2nd place, opp sides facing clockwise</w:t>
      </w:r>
    </w:p>
    <w:p w:rsidR="00B11EB3" w:rsidRPr="00827421" w:rsidRDefault="00B11EB3" w:rsidP="00B11EB3">
      <w:pPr>
        <w:pStyle w:val="DanceBody"/>
        <w:keepNext w:val="0"/>
      </w:pPr>
      <w:r w:rsidRPr="00827421">
        <w:t>25-32</w:t>
      </w:r>
      <w:r w:rsidRPr="00827421">
        <w:tab/>
        <w:t>3s+1s+2s dance clockwise 1/2 way round.  1M+3s &amp;1L+2s dance RH across</w:t>
      </w:r>
    </w:p>
    <w:p w:rsidR="00B11EB3" w:rsidRDefault="00B11EB3" w:rsidP="00B11EB3"/>
    <w:p w:rsidR="00B11EB3" w:rsidRDefault="00B11EB3" w:rsidP="00B11EB3">
      <w:pPr>
        <w:pStyle w:val="Minicrib"/>
      </w:pPr>
      <w:r>
        <w:t>NEIL'S DELIGHT  (S64)  4C set</w:t>
      </w:r>
      <w:r>
        <w:tab/>
        <w:t>J Johnstone  Loreburn Bk 2</w:t>
      </w:r>
    </w:p>
    <w:p w:rsidR="00B11EB3" w:rsidRDefault="00B11EB3" w:rsidP="00B11EB3">
      <w:pPr>
        <w:pStyle w:val="DanceBody"/>
      </w:pPr>
      <w:r>
        <w:t>2 couples facing 2 couples - Men at corners &amp; Ladies between</w:t>
      </w:r>
    </w:p>
    <w:p w:rsidR="00B11EB3" w:rsidRDefault="00B11EB3" w:rsidP="00B11EB3">
      <w:pPr>
        <w:pStyle w:val="DanceBody"/>
      </w:pPr>
      <w:r>
        <w:t xml:space="preserve"> 1- 8</w:t>
      </w:r>
      <w:r>
        <w:tab/>
        <w:t>All set &amp; turn partners RH, Ladies dance LH across</w:t>
      </w:r>
      <w:r w:rsidRPr="00BA6B4D">
        <w:rPr>
          <w:b/>
        </w:rPr>
        <w:t xml:space="preserve"> while </w:t>
      </w:r>
      <w:r>
        <w:t>Men chase clockwise 1/2 way</w:t>
      </w:r>
    </w:p>
    <w:p w:rsidR="00B11EB3" w:rsidRDefault="00B11EB3" w:rsidP="00B11EB3">
      <w:pPr>
        <w:pStyle w:val="DanceBody"/>
      </w:pPr>
      <w:r>
        <w:t xml:space="preserve"> 9-16</w:t>
      </w:r>
      <w:r>
        <w:tab/>
        <w:t>All turn 'new' partner RH 1.1/2 times to end with Men in inside pstns, Men dance LH across</w:t>
      </w:r>
      <w:r w:rsidRPr="00BA6B4D">
        <w:rPr>
          <w:b/>
        </w:rPr>
        <w:t xml:space="preserve"> while </w:t>
      </w:r>
      <w:r>
        <w:t>Ladies</w:t>
      </w:r>
      <w:r>
        <w:rPr>
          <w:b/>
        </w:rPr>
        <w:t xml:space="preserve"> </w:t>
      </w:r>
      <w:r>
        <w:t>chase clockwise 1/2 way &amp; end with Men in centre BtoB facing partner</w:t>
      </w:r>
    </w:p>
    <w:p w:rsidR="00B11EB3" w:rsidRDefault="00B11EB3" w:rsidP="00B11EB3">
      <w:pPr>
        <w:pStyle w:val="DanceBody"/>
      </w:pPr>
      <w:r>
        <w:t>17-24</w:t>
      </w:r>
      <w:r>
        <w:tab/>
        <w:t>Ladies dance R&amp;L</w:t>
      </w:r>
      <w:r w:rsidRPr="00BA6B4D">
        <w:rPr>
          <w:b/>
        </w:rPr>
        <w:t xml:space="preserve"> while </w:t>
      </w:r>
      <w:r>
        <w:t>Men dance rocking step 4 times &amp; Men move on last bar to take partner in Allemande hold</w:t>
      </w:r>
    </w:p>
    <w:p w:rsidR="00B11EB3" w:rsidRDefault="00B11EB3" w:rsidP="00B11EB3">
      <w:pPr>
        <w:pStyle w:val="DanceBody"/>
      </w:pPr>
      <w:r>
        <w:t>25-32</w:t>
      </w:r>
      <w:r>
        <w:tab/>
        <w:t>All dance anticlockwise 1.1/2 times round set &amp; turn Ladies LH into centre BtoB with Men in corners facing partner</w:t>
      </w:r>
    </w:p>
    <w:p w:rsidR="00B11EB3" w:rsidRDefault="00B11EB3" w:rsidP="00B11EB3">
      <w:pPr>
        <w:pStyle w:val="DanceBody"/>
      </w:pPr>
      <w:r>
        <w:t>33-40</w:t>
      </w:r>
      <w:r>
        <w:tab/>
        <w:t>Men dance R&amp;L</w:t>
      </w:r>
      <w:r w:rsidRPr="00BA6B4D">
        <w:rPr>
          <w:b/>
        </w:rPr>
        <w:t xml:space="preserve"> while </w:t>
      </w:r>
      <w:r>
        <w:t>Ladies</w:t>
      </w:r>
      <w:r>
        <w:rPr>
          <w:b/>
        </w:rPr>
        <w:t xml:space="preserve"> </w:t>
      </w:r>
      <w:r>
        <w:t>dance Glasgow Highlanders step &amp; turn inwards</w:t>
      </w:r>
    </w:p>
    <w:p w:rsidR="00B11EB3" w:rsidRDefault="00B11EB3" w:rsidP="00B11EB3">
      <w:pPr>
        <w:pStyle w:val="DanceBody"/>
      </w:pPr>
      <w:r>
        <w:t>41-48</w:t>
      </w:r>
      <w:r>
        <w:tab/>
        <w:t>Ladies circle 4H round 1/2 way</w:t>
      </w:r>
      <w:r w:rsidRPr="00BA6B4D">
        <w:rPr>
          <w:b/>
        </w:rPr>
        <w:t xml:space="preserve"> while </w:t>
      </w:r>
      <w:r>
        <w:t>Men cast into centre &amp; circle 4H round 1/2 way</w:t>
      </w:r>
      <w:r w:rsidRPr="00BA6B4D">
        <w:rPr>
          <w:b/>
        </w:rPr>
        <w:t xml:space="preserve"> while </w:t>
      </w:r>
      <w:r>
        <w:t>Ladies</w:t>
      </w:r>
      <w:r>
        <w:rPr>
          <w:b/>
        </w:rPr>
        <w:t xml:space="preserve"> </w:t>
      </w:r>
      <w:r>
        <w:t>cast into centre</w:t>
      </w:r>
    </w:p>
    <w:p w:rsidR="00B11EB3" w:rsidRDefault="00B11EB3" w:rsidP="00B11EB3">
      <w:pPr>
        <w:pStyle w:val="DanceBody"/>
      </w:pPr>
      <w:r>
        <w:t>49-56</w:t>
      </w:r>
      <w:r>
        <w:tab/>
        <w:t>Repeat bars 41-48 to end with Men BtoB facing Ladies</w:t>
      </w:r>
    </w:p>
    <w:p w:rsidR="00B11EB3" w:rsidRDefault="00B11EB3" w:rsidP="00B11EB3">
      <w:pPr>
        <w:pStyle w:val="DanceBody"/>
        <w:keepNext w:val="0"/>
      </w:pPr>
      <w:r>
        <w:t>57-64</w:t>
      </w:r>
      <w:r>
        <w:tab/>
        <w:t>All dance double diagonal reels of 4 ending with Men between Ladies</w:t>
      </w:r>
    </w:p>
    <w:p w:rsidR="00B11EB3" w:rsidRDefault="00B11EB3" w:rsidP="00B11EB3"/>
    <w:p w:rsidR="00B11EB3" w:rsidRDefault="00B11EB3" w:rsidP="00B11EB3">
      <w:pPr>
        <w:pStyle w:val="Minicrib"/>
      </w:pPr>
      <w:r>
        <w:t>NEIL'S REEL  (S4x40)  4C Set</w:t>
      </w:r>
      <w:r>
        <w:tab/>
        <w:t>Peter Hastings  Alba Smiles Better</w:t>
      </w:r>
    </w:p>
    <w:p w:rsidR="00B11EB3" w:rsidRDefault="00B11EB3" w:rsidP="00B11EB3">
      <w:pPr>
        <w:pStyle w:val="DanceBody"/>
      </w:pPr>
      <w:r>
        <w:t xml:space="preserve"> 1- 8</w:t>
      </w:r>
      <w:r>
        <w:tab/>
        <w:t>1s set, cast 1 place, turn 2H &amp; dance up to top</w:t>
      </w:r>
    </w:p>
    <w:p w:rsidR="00B11EB3" w:rsidRDefault="00B11EB3" w:rsidP="00B11EB3">
      <w:pPr>
        <w:pStyle w:val="DanceBody"/>
      </w:pPr>
      <w:r>
        <w:t xml:space="preserve"> 9-16</w:t>
      </w:r>
      <w:r>
        <w:tab/>
        <w:t>1s+3s dance double Fig of 8 around standing 2s (1s cast to start)</w:t>
      </w:r>
    </w:p>
    <w:p w:rsidR="00B11EB3" w:rsidRDefault="00B11EB3" w:rsidP="00B11EB3">
      <w:pPr>
        <w:pStyle w:val="DanceBody"/>
      </w:pPr>
      <w:r>
        <w:t>17-24</w:t>
      </w:r>
      <w:r>
        <w:tab/>
        <w:t>1M+2M turn LH 1.1/2 times</w:t>
      </w:r>
      <w:r w:rsidRPr="00BA6B4D">
        <w:rPr>
          <w:b/>
        </w:rPr>
        <w:t xml:space="preserve"> while </w:t>
      </w:r>
      <w:r>
        <w:t>1L+2L turn RH 1.1/2 times, 1s set to 2s on sides, 1s &amp; 2s set to partners</w:t>
      </w:r>
    </w:p>
    <w:p w:rsidR="00B11EB3" w:rsidRDefault="00B11EB3" w:rsidP="00B11EB3">
      <w:pPr>
        <w:pStyle w:val="DanceBody"/>
      </w:pPr>
      <w:r>
        <w:t>25-32</w:t>
      </w:r>
      <w:r>
        <w:tab/>
        <w:t>All turn partners 2H 1.1/2 times &amp; chase clockwise 1/2 way.</w:t>
      </w:r>
    </w:p>
    <w:p w:rsidR="00B11EB3" w:rsidRDefault="00B11EB3" w:rsidP="00B11EB3">
      <w:pPr>
        <w:pStyle w:val="DanceBody"/>
        <w:keepNext w:val="0"/>
      </w:pPr>
      <w:r>
        <w:t>33-40</w:t>
      </w:r>
      <w:r>
        <w:tab/>
        <w:t>4s+3s</w:t>
      </w:r>
      <w:r w:rsidRPr="007F0D5A">
        <w:rPr>
          <w:b/>
        </w:rPr>
        <w:t xml:space="preserve"> also </w:t>
      </w:r>
      <w:r>
        <w:t>1s+2s dance Diamond Poussette.  4 3 1 2</w:t>
      </w:r>
    </w:p>
    <w:p w:rsidR="00B11EB3" w:rsidRDefault="00B11EB3" w:rsidP="00B11EB3"/>
    <w:p w:rsidR="00B11EB3" w:rsidRDefault="00B11EB3" w:rsidP="00B11EB3">
      <w:pPr>
        <w:pStyle w:val="Minicrib"/>
      </w:pPr>
      <w:r>
        <w:t>NEKO'S REEL  (R4x32)  4C Set</w:t>
      </w:r>
      <w:r>
        <w:tab/>
        <w:t>P Stings  Acme Coll</w:t>
      </w:r>
    </w:p>
    <w:p w:rsidR="00B11EB3" w:rsidRDefault="00B11EB3" w:rsidP="00B11EB3">
      <w:pPr>
        <w:pStyle w:val="DanceBody"/>
      </w:pPr>
      <w:r>
        <w:t xml:space="preserve"> 1</w:t>
      </w:r>
      <w:r>
        <w:noBreakHyphen/>
        <w:t xml:space="preserve"> 8</w:t>
      </w:r>
      <w:r>
        <w:tab/>
        <w:t>1s lead down &amp; back to places</w:t>
      </w:r>
    </w:p>
    <w:p w:rsidR="00B11EB3" w:rsidRDefault="00B11EB3" w:rsidP="00B11EB3">
      <w:pPr>
        <w:pStyle w:val="DanceBody"/>
      </w:pPr>
      <w:r>
        <w:t xml:space="preserve"> 9</w:t>
      </w:r>
      <w:r>
        <w:noBreakHyphen/>
        <w:t>16</w:t>
      </w:r>
      <w:r>
        <w:tab/>
        <w:t>1s+2s dance 1/2 R&amp;L, 2s+1s dance RH across</w:t>
      </w:r>
    </w:p>
    <w:p w:rsidR="00B11EB3" w:rsidRDefault="00B11EB3" w:rsidP="00B11EB3">
      <w:pPr>
        <w:pStyle w:val="DanceBody"/>
      </w:pPr>
      <w:r>
        <w:t>17</w:t>
      </w:r>
      <w:r>
        <w:noBreakHyphen/>
        <w:t>24</w:t>
      </w:r>
      <w:r>
        <w:tab/>
        <w:t>2s &amp; 1s cross RH, set, 2s+1s change places RH on sides &amp; set  1 2 3 4</w:t>
      </w:r>
    </w:p>
    <w:p w:rsidR="00B11EB3" w:rsidRDefault="00B11EB3" w:rsidP="00B11EB3">
      <w:pPr>
        <w:pStyle w:val="DanceBody"/>
        <w:keepNext w:val="0"/>
      </w:pPr>
      <w:r>
        <w:t>25</w:t>
      </w:r>
      <w:r>
        <w:noBreakHyphen/>
        <w:t>32</w:t>
      </w:r>
      <w:r>
        <w:tab/>
        <w:t>All dance 1/2 reels of 4 on sides, 4s+3s+2s (top 3 couples) dance 1/2 reels of 3 on sides  2 3 4 1</w:t>
      </w:r>
    </w:p>
    <w:p w:rsidR="00B11EB3" w:rsidRDefault="00B11EB3" w:rsidP="00B11EB3"/>
    <w:p w:rsidR="00B11EB3" w:rsidRDefault="00B11EB3" w:rsidP="00B11EB3">
      <w:pPr>
        <w:pStyle w:val="Minicrib"/>
        <w:rPr>
          <w:lang w:eastAsia="en-GB"/>
        </w:rPr>
      </w:pPr>
      <w:r>
        <w:rPr>
          <w:lang w:eastAsia="en-GB"/>
        </w:rPr>
        <w:t>NELLIE MCKENZIE'S JIG  (J8x32)  3C (4C set)</w:t>
      </w:r>
      <w:r>
        <w:rPr>
          <w:lang w:eastAsia="en-GB"/>
        </w:rPr>
        <w:tab/>
        <w:t>K Bennet  Vancouver Ruby Anniv Coll</w:t>
      </w:r>
    </w:p>
    <w:p w:rsidR="00B11EB3" w:rsidRDefault="00B11EB3" w:rsidP="00B11EB3">
      <w:pPr>
        <w:pStyle w:val="DanceBody"/>
      </w:pPr>
      <w:r w:rsidRPr="00B072CC">
        <w:t xml:space="preserve"> 1- 8</w:t>
      </w:r>
      <w:r w:rsidRPr="00B072CC">
        <w:tab/>
      </w:r>
      <w:r>
        <w:t>1s turn R hand &amp; cast off (2s step up on 3-4) 1s turn L hand, retain L hands &amp; take R hands with 1st corners, ready to balance-in line.</w:t>
      </w:r>
    </w:p>
    <w:p w:rsidR="00B11EB3" w:rsidRDefault="00B11EB3" w:rsidP="00B11EB3">
      <w:pPr>
        <w:pStyle w:val="DanceBody"/>
      </w:pPr>
      <w:r>
        <w:t xml:space="preserve"> 9-16</w:t>
      </w:r>
      <w:r>
        <w:tab/>
        <w:t>1s dance the Spoke ending between 1st corners but no hands joined.</w:t>
      </w:r>
    </w:p>
    <w:p w:rsidR="00B11EB3" w:rsidRDefault="00B11EB3" w:rsidP="00B11EB3">
      <w:pPr>
        <w:pStyle w:val="DanceBody"/>
      </w:pPr>
      <w:r>
        <w:t>17-24</w:t>
      </w:r>
      <w:r>
        <w:tab/>
        <w:t>1s dance LSh reels of 3 on opposite sides giving LSh to 2nd corners to begin.</w:t>
      </w:r>
    </w:p>
    <w:p w:rsidR="00B11EB3" w:rsidRDefault="00B11EB3" w:rsidP="00B11EB3">
      <w:pPr>
        <w:pStyle w:val="DanceBody"/>
      </w:pPr>
      <w:r>
        <w:t>25-28</w:t>
      </w:r>
      <w:r>
        <w:tab/>
        <w:t>1L continues to dance down &amp; out around 3M whilst 1M casts down around 3L.</w:t>
      </w:r>
    </w:p>
    <w:p w:rsidR="00B11EB3" w:rsidRDefault="00B11EB3" w:rsidP="00B11EB3">
      <w:pPr>
        <w:pStyle w:val="DanceBody"/>
        <w:keepNext w:val="0"/>
      </w:pPr>
      <w:r>
        <w:t>29-32</w:t>
      </w:r>
      <w:r>
        <w:tab/>
        <w:t>1s meet and lead up, cross &amp; cast into 2nd place on own sides.</w:t>
      </w:r>
    </w:p>
    <w:p w:rsidR="00B11EB3" w:rsidRDefault="00B11EB3" w:rsidP="00B11EB3"/>
    <w:p w:rsidR="00B11EB3" w:rsidRDefault="00B11EB3" w:rsidP="00B11EB3">
      <w:pPr>
        <w:pStyle w:val="Minicrib"/>
      </w:pPr>
      <w:r>
        <w:t>NELLIE'S JIG  (J4x48)  Sq.Set</w:t>
      </w:r>
      <w:r>
        <w:tab/>
        <w:t>Graham Quartly</w:t>
      </w:r>
    </w:p>
    <w:p w:rsidR="00B11EB3" w:rsidRDefault="00B11EB3" w:rsidP="00B11EB3">
      <w:pPr>
        <w:pStyle w:val="DanceBody"/>
      </w:pPr>
      <w:r>
        <w:t xml:space="preserve"> 1- 8</w:t>
      </w:r>
      <w:r>
        <w:tab/>
      </w:r>
      <w:r w:rsidRPr="003D0003">
        <w:t xml:space="preserve">1s+3s dance </w:t>
      </w:r>
      <w:r>
        <w:t>R&amp;L</w:t>
      </w:r>
      <w:r w:rsidRPr="003D0003">
        <w:t xml:space="preserve"> (ending with polite turn to face in)</w:t>
      </w:r>
    </w:p>
    <w:p w:rsidR="00B11EB3" w:rsidRDefault="00B11EB3" w:rsidP="00B11EB3">
      <w:pPr>
        <w:pStyle w:val="DanceBody"/>
      </w:pPr>
      <w:r>
        <w:t xml:space="preserve"> 9-16</w:t>
      </w:r>
      <w:r>
        <w:tab/>
        <w:t xml:space="preserve">1s+3s set, pull back RSh &amp; cast to left, </w:t>
      </w:r>
      <w:r w:rsidRPr="003D0003">
        <w:t>dance behind side couple and round to face them (1M facing 2L, 1L facing 2M, 3M facing 4L, 3L facing 4M)</w:t>
      </w:r>
    </w:p>
    <w:p w:rsidR="00B11EB3" w:rsidRDefault="00B11EB3" w:rsidP="00B11EB3">
      <w:pPr>
        <w:pStyle w:val="DanceBody"/>
      </w:pPr>
      <w:r>
        <w:t>17-24</w:t>
      </w:r>
      <w:r>
        <w:tab/>
      </w:r>
      <w:r w:rsidRPr="003D0003">
        <w:t xml:space="preserve">1s+2s </w:t>
      </w:r>
      <w:r w:rsidRPr="00886555">
        <w:rPr>
          <w:b/>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B11EB3" w:rsidRDefault="00B11EB3" w:rsidP="00B11EB3">
      <w:pPr>
        <w:pStyle w:val="DanceBody"/>
      </w:pPr>
      <w:r>
        <w:t>25-32</w:t>
      </w:r>
      <w:r>
        <w:tab/>
      </w:r>
      <w:r w:rsidRPr="003D0003">
        <w:t>Repeat bars 17-24</w:t>
      </w:r>
    </w:p>
    <w:p w:rsidR="00B11EB3" w:rsidRDefault="00B11EB3" w:rsidP="00B11EB3">
      <w:pPr>
        <w:pStyle w:val="DanceBody"/>
      </w:pPr>
      <w:r>
        <w:t>33-40</w:t>
      </w:r>
      <w:r>
        <w:tab/>
        <w:t>All join hands with partners &amp;</w:t>
      </w:r>
      <w:r w:rsidRPr="003D0003">
        <w:t xml:space="preserve"> set (1s facing 2s</w:t>
      </w:r>
      <w:r>
        <w:t>, 3s facing 4s),</w:t>
      </w:r>
      <w:r w:rsidRPr="003D0003">
        <w:t xml:space="preserve">1s+2s </w:t>
      </w:r>
      <w:r w:rsidRPr="00886555">
        <w:rPr>
          <w:b/>
        </w:rPr>
        <w:t>also</w:t>
      </w:r>
      <w:r w:rsidRPr="003D0003">
        <w:t xml:space="preserve"> 3s+4s circle </w:t>
      </w:r>
      <w:r>
        <w:t xml:space="preserve">4H round to left (4 bars), then 2M, 4M drop left hand &amp; lead out into a </w:t>
      </w:r>
      <w:r w:rsidRPr="003D0003">
        <w:t>circle (2s now in 3rd place, 4s in 1st place)</w:t>
      </w:r>
    </w:p>
    <w:p w:rsidR="00B11EB3" w:rsidRDefault="00B11EB3" w:rsidP="00B11EB3">
      <w:pPr>
        <w:pStyle w:val="DanceBody"/>
        <w:keepNext w:val="0"/>
      </w:pPr>
      <w:r>
        <w:t>41-48</w:t>
      </w:r>
      <w:r>
        <w:tab/>
      </w:r>
      <w:r w:rsidRPr="003D0003">
        <w:t xml:space="preserve">All circle </w:t>
      </w:r>
      <w:r>
        <w:t xml:space="preserve">8H </w:t>
      </w:r>
      <w:r w:rsidRPr="003D0003">
        <w:t>round and back</w:t>
      </w:r>
      <w:r>
        <w:t>.  4 1 2 3</w:t>
      </w:r>
    </w:p>
    <w:p w:rsidR="00B11EB3" w:rsidRDefault="00B11EB3" w:rsidP="00B11EB3"/>
    <w:p w:rsidR="00B11EB3" w:rsidRDefault="00B11EB3" w:rsidP="00B11EB3">
      <w:pPr>
        <w:pStyle w:val="Minicrib"/>
      </w:pPr>
      <w:r>
        <w:t>NELSON'S COLUMN  (S56)  4C Set</w:t>
      </w:r>
      <w:r>
        <w:tab/>
        <w:t>Beryl McGhee</w:t>
      </w:r>
    </w:p>
    <w:p w:rsidR="00B11EB3" w:rsidRPr="0081621C" w:rsidRDefault="00B11EB3" w:rsidP="00B11EB3">
      <w:pPr>
        <w:pStyle w:val="DanceBody"/>
      </w:pPr>
      <w:r w:rsidRPr="0081621C">
        <w:t xml:space="preserve"> 1- 8</w:t>
      </w:r>
      <w:r w:rsidRPr="0081621C">
        <w:tab/>
        <w:t>Taking 1 step to each hand end couples cross RH</w:t>
      </w:r>
      <w:r w:rsidRPr="0081621C">
        <w:rPr>
          <w:b/>
        </w:rPr>
        <w:t xml:space="preserve"> while </w:t>
      </w:r>
      <w:r w:rsidRPr="0081621C">
        <w:t xml:space="preserve">middle couples dance RH hands across </w:t>
      </w:r>
      <w:r>
        <w:t xml:space="preserve">1/2 </w:t>
      </w:r>
      <w:r w:rsidRPr="0081621C">
        <w:t>way, change places LH on sides &amp; repeat until back in original places (</w:t>
      </w:r>
      <w:r w:rsidRPr="0081621C">
        <w:rPr>
          <w:b/>
        </w:rPr>
        <w:t xml:space="preserve">as </w:t>
      </w:r>
      <w:r w:rsidRPr="0081621C">
        <w:t>1</w:t>
      </w:r>
      <w:r w:rsidRPr="00972EEB">
        <w:t>st</w:t>
      </w:r>
      <w:r w:rsidRPr="0081621C">
        <w:t xml:space="preserve"> 16 bars of Trip to Bavaria)</w:t>
      </w:r>
    </w:p>
    <w:p w:rsidR="00B11EB3" w:rsidRPr="0081621C" w:rsidRDefault="00B11EB3" w:rsidP="00B11EB3">
      <w:pPr>
        <w:pStyle w:val="DanceBody"/>
      </w:pPr>
      <w:r w:rsidRPr="0081621C">
        <w:t xml:space="preserve"> 9-16</w:t>
      </w:r>
      <w:r w:rsidRPr="0081621C">
        <w:tab/>
        <w:t>1s &amp; 4s set &amp; cast in 1 place &amp; circle 4H round to left</w:t>
      </w:r>
    </w:p>
    <w:p w:rsidR="00B11EB3" w:rsidRPr="0081621C" w:rsidRDefault="00B11EB3" w:rsidP="00B11EB3">
      <w:pPr>
        <w:pStyle w:val="DanceBody"/>
      </w:pPr>
      <w:r w:rsidRPr="0081621C">
        <w:t>17-24</w:t>
      </w:r>
      <w:r w:rsidRPr="0081621C">
        <w:tab/>
        <w:t>2s &amp; 3s repeat</w:t>
      </w:r>
    </w:p>
    <w:p w:rsidR="00B11EB3" w:rsidRPr="0081621C" w:rsidRDefault="00B11EB3" w:rsidP="00B11EB3">
      <w:pPr>
        <w:pStyle w:val="DanceBody"/>
      </w:pPr>
      <w:r w:rsidRPr="0081621C">
        <w:t>25-32</w:t>
      </w:r>
      <w:r w:rsidRPr="0081621C">
        <w:tab/>
        <w:t>All set, circle 8H round to left for two steps, Men (at top) &amp; Ladies (at bottom) dance RH across</w:t>
      </w:r>
    </w:p>
    <w:p w:rsidR="00B11EB3" w:rsidRPr="0081621C" w:rsidRDefault="00B11EB3" w:rsidP="00B11EB3">
      <w:pPr>
        <w:pStyle w:val="DanceBody"/>
      </w:pPr>
      <w:r w:rsidRPr="0081621C">
        <w:t>33-40</w:t>
      </w:r>
      <w:r w:rsidRPr="0081621C">
        <w:tab/>
        <w:t>All set, circle 8H round to right for 2 steps, 1s+2s</w:t>
      </w:r>
      <w:r w:rsidRPr="0081621C">
        <w:rPr>
          <w:b/>
        </w:rPr>
        <w:t xml:space="preserve"> also </w:t>
      </w:r>
      <w:r w:rsidRPr="0081621C">
        <w:t>3s+4s dance LH across ending in lines across (2M+1M+1L+2L facing 3M+4M+4L+3L)</w:t>
      </w:r>
    </w:p>
    <w:p w:rsidR="00B11EB3" w:rsidRPr="0081621C" w:rsidRDefault="00B11EB3" w:rsidP="00B11EB3">
      <w:pPr>
        <w:pStyle w:val="DanceBody"/>
      </w:pPr>
      <w:r w:rsidRPr="0081621C">
        <w:t>41-48</w:t>
      </w:r>
      <w:r w:rsidRPr="0081621C">
        <w:tab/>
        <w:t>All pass opposite person RSh loop round to right &amp; pass LSh to original places</w:t>
      </w:r>
    </w:p>
    <w:p w:rsidR="00B11EB3" w:rsidRPr="0081621C" w:rsidRDefault="00B11EB3" w:rsidP="00B11EB3">
      <w:pPr>
        <w:pStyle w:val="DanceBody"/>
        <w:keepNext w:val="0"/>
      </w:pPr>
      <w:r w:rsidRPr="0081621C">
        <w:t>49-56</w:t>
      </w:r>
      <w:r w:rsidRPr="0081621C">
        <w:tab/>
        <w:t>All circle 8H round &amp; back</w:t>
      </w:r>
    </w:p>
    <w:p w:rsidR="00B11EB3" w:rsidRDefault="00B11EB3" w:rsidP="00B11EB3"/>
    <w:p w:rsidR="00B11EB3" w:rsidRDefault="00B11EB3" w:rsidP="00B11EB3">
      <w:pPr>
        <w:pStyle w:val="Minicrib"/>
      </w:pPr>
      <w:r>
        <w:t>NELSON'S FLOWER  (S8x32)  3C (4C set)</w:t>
      </w:r>
      <w:r>
        <w:tab/>
        <w:t>Duncan Brown  Bovey Coll.</w:t>
      </w:r>
    </w:p>
    <w:p w:rsidR="00B11EB3" w:rsidRDefault="00B11EB3" w:rsidP="00B11EB3">
      <w:pPr>
        <w:pStyle w:val="DanceBody"/>
      </w:pPr>
      <w:r>
        <w:t xml:space="preserve"> 1- 8</w:t>
      </w:r>
      <w:r>
        <w:tab/>
        <w:t>1s set, cast (2s step up); 1s turn 2H 1.1/2 times opening out to face 1st corners</w:t>
      </w:r>
    </w:p>
    <w:p w:rsidR="00B11EB3" w:rsidRDefault="00B11EB3" w:rsidP="00B11EB3">
      <w:pPr>
        <w:pStyle w:val="DanceBody"/>
      </w:pPr>
      <w:r>
        <w:t xml:space="preserve"> 9-16</w:t>
      </w:r>
      <w:r>
        <w:tab/>
        <w:t>1s set to &amp; turn 1st corner 2H; set to &amp; turn 2nd corner 2H ending with 1s leading 2nd corner into …</w:t>
      </w:r>
    </w:p>
    <w:p w:rsidR="00B11EB3" w:rsidRDefault="00B11EB3" w:rsidP="00B11EB3">
      <w:pPr>
        <w:pStyle w:val="DanceBody"/>
      </w:pPr>
      <w:r>
        <w:t>17-22</w:t>
      </w:r>
      <w:r>
        <w:tab/>
        <w:t>1M+2s &amp; 1L+3s circle 3H round to left (3 bars), opening out into 6H 1/2 round to left (3 bars).  All finish on sides (3) 1 (2)</w:t>
      </w:r>
    </w:p>
    <w:p w:rsidR="00B11EB3" w:rsidRDefault="00B11EB3" w:rsidP="00B11EB3">
      <w:pPr>
        <w:pStyle w:val="DanceBody"/>
      </w:pPr>
      <w:r>
        <w:t>23-24</w:t>
      </w:r>
      <w:r>
        <w:tab/>
        <w:t>All 3 couples set</w:t>
      </w:r>
    </w:p>
    <w:p w:rsidR="00B11EB3" w:rsidRDefault="00B11EB3" w:rsidP="00B11EB3">
      <w:pPr>
        <w:pStyle w:val="DanceBody"/>
        <w:keepNext w:val="0"/>
      </w:pPr>
      <w:r>
        <w:t>25-32</w:t>
      </w:r>
      <w:r>
        <w:tab/>
        <w:t>1s dance diag R&amp;L (Man down, Lady up).  2 1 3</w:t>
      </w:r>
    </w:p>
    <w:p w:rsidR="00B11EB3" w:rsidRDefault="00B11EB3" w:rsidP="00B11EB3"/>
    <w:p w:rsidR="00B11EB3" w:rsidRDefault="00B11EB3" w:rsidP="00B11EB3">
      <w:pPr>
        <w:pStyle w:val="Minicrib"/>
      </w:pPr>
      <w:r>
        <w:t>THE NESS HOUSE  (R8x32)  3C (4C set)</w:t>
      </w:r>
      <w:r>
        <w:tab/>
        <w:t>Peter Clark  Ness House 2</w:t>
      </w:r>
    </w:p>
    <w:p w:rsidR="00B11EB3" w:rsidRDefault="00B11EB3" w:rsidP="00B11EB3">
      <w:pPr>
        <w:pStyle w:val="DanceBody"/>
      </w:pPr>
      <w:r>
        <w:t xml:space="preserve"> 1- 4</w:t>
      </w:r>
      <w:r>
        <w:tab/>
        <w:t>1M+2s dance 1/2 RH across with 2M ending in 2</w:t>
      </w:r>
      <w:r w:rsidRPr="00972EEB">
        <w:t>nd</w:t>
      </w:r>
      <w:r>
        <w:t xml:space="preserve"> place opposite side</w:t>
      </w:r>
      <w:r w:rsidRPr="00BA6B4D">
        <w:rPr>
          <w:b/>
        </w:rPr>
        <w:t xml:space="preserve"> </w:t>
      </w:r>
      <w:r>
        <w:rPr>
          <w:b/>
        </w:rPr>
        <w:t xml:space="preserve">as </w:t>
      </w:r>
      <w:r>
        <w:t>1M turns 2L RH into her partners place</w:t>
      </w:r>
    </w:p>
    <w:p w:rsidR="00B11EB3" w:rsidRDefault="00B11EB3" w:rsidP="00B11EB3">
      <w:pPr>
        <w:pStyle w:val="DanceBody"/>
      </w:pPr>
      <w:r>
        <w:t xml:space="preserve"> 5- 8</w:t>
      </w:r>
      <w:r>
        <w:tab/>
        <w:t>1L+2s dance 1/2 LH across with 2M ending in original place</w:t>
      </w:r>
      <w:r w:rsidRPr="00BA6B4D">
        <w:rPr>
          <w:b/>
        </w:rPr>
        <w:t xml:space="preserve"> </w:t>
      </w:r>
      <w:r>
        <w:rPr>
          <w:b/>
        </w:rPr>
        <w:t xml:space="preserve">as </w:t>
      </w:r>
      <w:r>
        <w:t>1L turns 2L LH into original place</w:t>
      </w:r>
    </w:p>
    <w:p w:rsidR="00B11EB3" w:rsidRDefault="00B11EB3" w:rsidP="00B11EB3">
      <w:pPr>
        <w:pStyle w:val="DanceBody"/>
      </w:pPr>
      <w:r>
        <w:t xml:space="preserve"> 9-16</w:t>
      </w:r>
      <w:r>
        <w:tab/>
        <w:t>1s set, cast 1 place, turn RH to face 1</w:t>
      </w:r>
      <w:r w:rsidRPr="00972EEB">
        <w:t>st</w:t>
      </w:r>
      <w:r>
        <w:t xml:space="preserve"> corners</w:t>
      </w:r>
    </w:p>
    <w:p w:rsidR="00B11EB3" w:rsidRDefault="00B11EB3" w:rsidP="00B11EB3">
      <w:pPr>
        <w:pStyle w:val="DanceBody"/>
      </w:pPr>
      <w:r>
        <w:t>17-32</w:t>
      </w:r>
      <w:r>
        <w:tab/>
        <w:t>1s dance LH Corner Chain with setting: -</w:t>
      </w:r>
    </w:p>
    <w:p w:rsidR="00B11EB3" w:rsidRDefault="00B11EB3" w:rsidP="00B11EB3">
      <w:pPr>
        <w:pStyle w:val="DanceBody"/>
      </w:pPr>
      <w:r>
        <w:tab/>
        <w:t>`1s change pl LH with 1</w:t>
      </w:r>
      <w:r w:rsidRPr="00972EEB">
        <w:t>st</w:t>
      </w:r>
      <w:r>
        <w:t xml:space="preserve"> crnrs, </w:t>
      </w:r>
      <w:r>
        <w:rPr>
          <w:b/>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B11EB3" w:rsidRDefault="00B11EB3" w:rsidP="00B11EB3">
      <w:pPr>
        <w:pStyle w:val="DanceBody"/>
        <w:keepNext w:val="0"/>
      </w:pPr>
      <w:r>
        <w:tab/>
        <w:t>`1s change places LH with 2</w:t>
      </w:r>
      <w:r w:rsidRPr="00972EEB">
        <w:t>nd</w:t>
      </w:r>
      <w:r>
        <w:t xml:space="preserve"> crnrs, </w:t>
      </w:r>
      <w:r>
        <w:rPr>
          <w:b/>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B11EB3" w:rsidRDefault="00B11EB3" w:rsidP="00B11EB3"/>
    <w:p w:rsidR="00B11EB3" w:rsidRDefault="00B11EB3" w:rsidP="00B11EB3">
      <w:pPr>
        <w:pStyle w:val="Minicrib"/>
      </w:pPr>
      <w:r>
        <w:t>NESSIE'S NEUK  (R8x40)  3C (4C set)</w:t>
      </w:r>
      <w:r>
        <w:tab/>
        <w:t>D Evans</w:t>
      </w:r>
    </w:p>
    <w:p w:rsidR="00B11EB3" w:rsidRDefault="00B11EB3" w:rsidP="00B11EB3">
      <w:pPr>
        <w:pStyle w:val="DanceBody"/>
      </w:pPr>
      <w:r>
        <w:t xml:space="preserve"> 1- 8</w:t>
      </w:r>
      <w:r>
        <w:tab/>
        <w:t>1s set, cast 1 place, dance down between 3s &amp; cast up to face 1</w:t>
      </w:r>
      <w:r w:rsidRPr="00972EEB">
        <w:t>st</w:t>
      </w:r>
      <w:r>
        <w:t xml:space="preserve"> corners</w:t>
      </w:r>
    </w:p>
    <w:p w:rsidR="00B11EB3" w:rsidRDefault="00B11EB3" w:rsidP="00B11EB3">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B11EB3" w:rsidRDefault="00B11EB3" w:rsidP="00B11EB3">
      <w:pPr>
        <w:pStyle w:val="DanceBody"/>
      </w:pPr>
      <w:r>
        <w:t>17-24</w:t>
      </w:r>
      <w:r>
        <w:tab/>
        <w:t>1s dance 'Hello-Goodbye' setting &amp; end dancing in turning right about to face 2</w:t>
      </w:r>
      <w:r w:rsidRPr="00972EEB">
        <w:t>nd</w:t>
      </w:r>
      <w:r>
        <w:t xml:space="preserve"> corners</w:t>
      </w:r>
    </w:p>
    <w:p w:rsidR="00B11EB3" w:rsidRDefault="00B11EB3" w:rsidP="00B11EB3">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B11EB3" w:rsidRDefault="00B11EB3" w:rsidP="00B11EB3">
      <w:pPr>
        <w:pStyle w:val="DanceBody"/>
        <w:keepNext w:val="0"/>
      </w:pPr>
      <w:r>
        <w:t>33-40</w:t>
      </w:r>
      <w:r>
        <w:tab/>
        <w:t>2s+1s+3s dance reels of 3 on sides (1s give LSh to person on left)</w:t>
      </w:r>
    </w:p>
    <w:p w:rsidR="00B11EB3" w:rsidRDefault="00B11EB3" w:rsidP="00B11EB3"/>
    <w:p w:rsidR="00B11EB3" w:rsidRDefault="00B11EB3" w:rsidP="00B11EB3">
      <w:pPr>
        <w:pStyle w:val="Minicrib"/>
      </w:pPr>
      <w:r>
        <w:t>NESSIE'S REEL  (R8x32)  3C (4C set)</w:t>
      </w:r>
      <w:r>
        <w:tab/>
        <w:t>R Sizer  Yankee Sampler</w:t>
      </w:r>
    </w:p>
    <w:p w:rsidR="00B11EB3" w:rsidRDefault="00B11EB3" w:rsidP="00B11EB3">
      <w:pPr>
        <w:pStyle w:val="DanceBody"/>
      </w:pPr>
      <w:r>
        <w:t xml:space="preserve"> 1- 8</w:t>
      </w:r>
      <w:r>
        <w:tab/>
        <w:t>1s+2s dance RH across, 1L followed by partner casts 1 place &amp; crosses to opposite side</w:t>
      </w:r>
    </w:p>
    <w:p w:rsidR="00B11EB3" w:rsidRDefault="00B11EB3" w:rsidP="00B11EB3">
      <w:pPr>
        <w:pStyle w:val="DanceBody"/>
      </w:pPr>
      <w:r>
        <w:t xml:space="preserve"> 9-16</w:t>
      </w:r>
      <w:r>
        <w:tab/>
        <w:t>1s+3s dance LH across, 1L followed by partner casts 1 place &amp; crosses to own side</w:t>
      </w:r>
    </w:p>
    <w:p w:rsidR="00B11EB3" w:rsidRDefault="00B11EB3" w:rsidP="00B11EB3">
      <w:pPr>
        <w:pStyle w:val="DanceBody"/>
      </w:pPr>
      <w:r>
        <w:t>17-24</w:t>
      </w:r>
      <w:r>
        <w:tab/>
        <w:t>1s lead up to top &amp; cast to 2</w:t>
      </w:r>
      <w:r w:rsidRPr="00972EEB">
        <w:t>nd</w:t>
      </w:r>
      <w:r>
        <w:t xml:space="preserve"> places, 1s lead down between 3s &amp; cast up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NETHER BOW HAS VANISHED  (S8x48)  3C (4C set)</w:t>
      </w:r>
      <w:r>
        <w:tab/>
        <w:t>R Bremner  RSCDS Bk 13</w:t>
      </w:r>
    </w:p>
    <w:p w:rsidR="00B11EB3" w:rsidRDefault="00B11EB3" w:rsidP="00B11EB3">
      <w:pPr>
        <w:pStyle w:val="DanceBody"/>
      </w:pPr>
      <w:r>
        <w:t xml:space="preserve"> 1- 8</w:t>
      </w:r>
      <w:r>
        <w:tab/>
        <w:t>1s set to 2L &amp; circle 3H round to left, 1s set to 2M &amp; circle 3H round to left</w:t>
      </w:r>
    </w:p>
    <w:p w:rsidR="00B11EB3" w:rsidRDefault="00B11EB3" w:rsidP="00B11EB3">
      <w:pPr>
        <w:pStyle w:val="DanceBody"/>
      </w:pPr>
      <w:r>
        <w:t xml:space="preserve"> 9-16</w:t>
      </w:r>
      <w:r>
        <w:tab/>
        <w:t>1s lead down the middle for 3 steps, back to top &amp; cast to 2</w:t>
      </w:r>
      <w:r w:rsidRPr="00972EEB">
        <w:t>nd</w:t>
      </w:r>
      <w:r>
        <w:t xml:space="preserve"> places to face diagonally in with 3s</w:t>
      </w:r>
    </w:p>
    <w:p w:rsidR="00B11EB3" w:rsidRDefault="00B11EB3" w:rsidP="00B11EB3">
      <w:pPr>
        <w:pStyle w:val="DanceBody"/>
      </w:pPr>
      <w:r>
        <w:t>17-24</w:t>
      </w:r>
      <w:r>
        <w:tab/>
        <w:t>1s+3s set twice &amp; circle 4H round to left</w:t>
      </w:r>
    </w:p>
    <w:p w:rsidR="00B11EB3" w:rsidRDefault="00B11EB3" w:rsidP="00B11EB3">
      <w:pPr>
        <w:pStyle w:val="DanceBody"/>
      </w:pPr>
      <w:r>
        <w:t>25-32</w:t>
      </w:r>
      <w:r>
        <w:tab/>
        <w:t>2s+1s set twice &amp; circle 4H round to left</w:t>
      </w:r>
    </w:p>
    <w:p w:rsidR="00B11EB3" w:rsidRDefault="00B11EB3" w:rsidP="00B11EB3">
      <w:pPr>
        <w:pStyle w:val="DanceBody"/>
      </w:pPr>
      <w:r>
        <w:t>33-40</w:t>
      </w:r>
      <w:r>
        <w:tab/>
        <w:t>1s set twice, lead up to top &amp; cast to 2</w:t>
      </w:r>
      <w:r w:rsidRPr="00972EEB">
        <w:t>nd</w:t>
      </w:r>
      <w:r>
        <w:t xml:space="preserve"> places</w:t>
      </w:r>
    </w:p>
    <w:p w:rsidR="00B11EB3" w:rsidRDefault="00B11EB3" w:rsidP="00B11EB3">
      <w:pPr>
        <w:pStyle w:val="DanceBody"/>
        <w:keepNext w:val="0"/>
      </w:pPr>
      <w:r>
        <w:t>41-48</w:t>
      </w:r>
      <w:r>
        <w:tab/>
        <w:t>2s+1s dance R&amp;L</w:t>
      </w:r>
    </w:p>
    <w:p w:rsidR="00B11EB3" w:rsidRDefault="00B11EB3" w:rsidP="00B11EB3"/>
    <w:p w:rsidR="00B11EB3" w:rsidRDefault="00B11EB3" w:rsidP="00B11EB3">
      <w:pPr>
        <w:pStyle w:val="Minicrib"/>
      </w:pPr>
      <w:r>
        <w:t>NETHERBY HALL  (R8x32)  2C (4C set)</w:t>
      </w:r>
      <w:r>
        <w:tab/>
        <w:t>John Drewry  Bon Accord Bk</w:t>
      </w:r>
    </w:p>
    <w:p w:rsidR="00B11EB3" w:rsidRDefault="00B11EB3" w:rsidP="00B11EB3">
      <w:pPr>
        <w:pStyle w:val="DanceBody"/>
      </w:pPr>
      <w:r>
        <w:t xml:space="preserve"> 1-16</w:t>
      </w:r>
      <w:r>
        <w:tab/>
        <w:t>1M dances 1/2 reel of 3 with 2s (LSh to 2L), 1M picks up his partner &amp; dances a further full reel of 3, 1s followed by 2s lead down to bottom</w:t>
      </w:r>
    </w:p>
    <w:p w:rsidR="00B11EB3" w:rsidRDefault="00B11EB3" w:rsidP="00B11EB3">
      <w:pPr>
        <w:pStyle w:val="DanceBody"/>
      </w:pPr>
      <w:r>
        <w:t>17-24</w:t>
      </w:r>
      <w:r>
        <w:tab/>
        <w:t>2s followed by 1s lead up to top &amp; 1s lead up between 2s cross over &amp; cast to 2</w:t>
      </w:r>
      <w:r w:rsidRPr="00972EEB">
        <w:t>nd</w:t>
      </w:r>
      <w:r>
        <w:t xml:space="preserve"> place on own sides</w:t>
      </w:r>
    </w:p>
    <w:p w:rsidR="00B11EB3" w:rsidRDefault="00B11EB3" w:rsidP="00B11EB3">
      <w:pPr>
        <w:pStyle w:val="DanceBody"/>
        <w:keepNext w:val="0"/>
      </w:pPr>
      <w:r>
        <w:t>25-32</w:t>
      </w:r>
      <w:r>
        <w:tab/>
        <w:t>1s dance 1/2 Fig of 8 round 2s, 2s+1s set &amp; cross LH</w:t>
      </w:r>
    </w:p>
    <w:p w:rsidR="00B11EB3" w:rsidRDefault="00B11EB3" w:rsidP="00B11EB3"/>
    <w:p w:rsidR="00B11EB3" w:rsidRDefault="00B11EB3" w:rsidP="00B11EB3">
      <w:pPr>
        <w:pStyle w:val="Minicrib"/>
      </w:pPr>
      <w:r>
        <w:t>NETHERTOWN NIGHTS  (S3x32)  3C set</w:t>
      </w:r>
      <w:r>
        <w:tab/>
        <w:t>Sandra French  RSCDS Dunfermline 90th Anniv</w:t>
      </w:r>
    </w:p>
    <w:p w:rsidR="00B11EB3" w:rsidRDefault="00B11EB3" w:rsidP="00B11EB3">
      <w:pPr>
        <w:pStyle w:val="DanceBody"/>
      </w:pPr>
      <w:r>
        <w:t xml:space="preserve"> 1- 8</w:t>
      </w:r>
      <w:r>
        <w:tab/>
        <w:t>1s+2s set, pull back RSh &amp; cast 1 place round clockwise;  1s+2s circle 4H once round to the left</w:t>
      </w:r>
    </w:p>
    <w:p w:rsidR="00B11EB3" w:rsidRDefault="00B11EB3" w:rsidP="00B11EB3">
      <w:pPr>
        <w:pStyle w:val="DanceBody"/>
      </w:pPr>
      <w:r>
        <w:t xml:space="preserve"> 9-16</w:t>
      </w:r>
      <w:r>
        <w:tab/>
        <w:t>1s+2s change places RH with partner on sides &amp; chase 1 place clockwise (2 1 3); 1s+3s turn LH once round on sides (4 bars) flowing into…</w:t>
      </w:r>
    </w:p>
    <w:p w:rsidR="00B11EB3" w:rsidRDefault="00B11EB3" w:rsidP="00B11EB3">
      <w:pPr>
        <w:pStyle w:val="DanceBody"/>
      </w:pPr>
      <w:r>
        <w:t>17-24</w:t>
      </w:r>
      <w:r>
        <w:tab/>
        <w:t>2s+1s+3s dance RSh reels of 3 on sides (2s+1s pass RSh)</w:t>
      </w:r>
    </w:p>
    <w:p w:rsidR="00B11EB3" w:rsidRDefault="00B11EB3" w:rsidP="00B11EB3">
      <w:pPr>
        <w:pStyle w:val="DanceBody"/>
        <w:keepNext w:val="0"/>
      </w:pPr>
      <w:r>
        <w:t>25-32</w:t>
      </w:r>
      <w:r>
        <w:tab/>
        <w:t>1s dance up between 2s, cast, turn 2H to face down NHJ &amp; 1s+3s 1/2 turn (Men RH, Ladies LH).  2 3 1</w:t>
      </w:r>
    </w:p>
    <w:p w:rsidR="00B11EB3" w:rsidRDefault="00B11EB3" w:rsidP="00B11EB3"/>
    <w:p w:rsidR="00B11EB3" w:rsidRDefault="00B11EB3" w:rsidP="00B11EB3">
      <w:pPr>
        <w:pStyle w:val="Minicrib"/>
      </w:pPr>
      <w:r>
        <w:t>NETHY BRIDGE  (S8x32)  2C (4C set)</w:t>
      </w:r>
      <w:r>
        <w:tab/>
        <w:t>John Drewry  Greenburn Bk 2</w:t>
      </w:r>
    </w:p>
    <w:p w:rsidR="00B11EB3" w:rsidRPr="00D02168" w:rsidRDefault="00B11EB3" w:rsidP="00B11EB3">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rPr>
        <w:t xml:space="preserve"> while </w:t>
      </w:r>
      <w:r w:rsidRPr="00D02168">
        <w:t>1M crosses down between 2s &amp; casts up to own place</w:t>
      </w:r>
      <w:r>
        <w:t xml:space="preserve"> (2L steps up 7-8)</w:t>
      </w:r>
    </w:p>
    <w:p w:rsidR="00B11EB3" w:rsidRPr="00D02168" w:rsidRDefault="00B11EB3" w:rsidP="00B11EB3">
      <w:pPr>
        <w:pStyle w:val="DanceBody"/>
      </w:pPr>
      <w:r w:rsidRPr="00D02168">
        <w:t xml:space="preserve"> 9-16</w:t>
      </w:r>
      <w:r w:rsidRPr="00D02168">
        <w:tab/>
        <w:t>1s+2s dance RH across followed by LH across but</w:t>
      </w:r>
      <w:r w:rsidRPr="00BA6B4D">
        <w:rPr>
          <w:b/>
        </w:rPr>
        <w:t xml:space="preserve"> </w:t>
      </w:r>
      <w:r>
        <w:rPr>
          <w:b/>
        </w:rPr>
        <w:t xml:space="preserve">as </w:t>
      </w:r>
      <w:r w:rsidRPr="00D02168">
        <w:t>2s turn inwards</w:t>
      </w:r>
      <w:r w:rsidRPr="00D02168">
        <w:rPr>
          <w:b/>
        </w:rPr>
        <w:t xml:space="preserve"> </w:t>
      </w:r>
      <w:r w:rsidRPr="00D02168">
        <w:t>to dance LH across</w:t>
      </w:r>
      <w:r w:rsidRPr="00D02168">
        <w:rPr>
          <w:b/>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rPr>
        <w:t xml:space="preserve"> while </w:t>
      </w:r>
      <w:r w:rsidRPr="00D02168">
        <w:t>1s end BtoB in middle facing 2s (</w:t>
      </w:r>
      <w:r>
        <w:t>1M facing 2L, 1L facing 2M</w:t>
      </w:r>
      <w:r w:rsidRPr="00D02168">
        <w:t>)</w:t>
      </w:r>
    </w:p>
    <w:p w:rsidR="00B11EB3" w:rsidRPr="00D02168" w:rsidRDefault="00B11EB3" w:rsidP="00B11EB3">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B11EB3" w:rsidRPr="00D02168" w:rsidRDefault="00B11EB3" w:rsidP="00B11EB3">
      <w:pPr>
        <w:pStyle w:val="DanceBody"/>
        <w:keepNext w:val="0"/>
      </w:pPr>
      <w:r w:rsidRPr="00D02168">
        <w:t>25-32</w:t>
      </w:r>
      <w:r w:rsidRPr="00D02168">
        <w:tab/>
        <w:t>1s dance down for 2 steps, Man dances below partner</w:t>
      </w:r>
      <w:r w:rsidRPr="00BA6B4D">
        <w:rPr>
          <w:b/>
        </w:rPr>
        <w:t xml:space="preserve"> </w:t>
      </w:r>
      <w:r>
        <w:rPr>
          <w:b/>
        </w:rPr>
        <w:t xml:space="preserve">as </w:t>
      </w:r>
      <w:r w:rsidRPr="00D02168">
        <w:t>she dances under his arm to face up, dance to top &amp; cast to 2</w:t>
      </w:r>
      <w:r w:rsidRPr="00972EEB">
        <w:t>nd</w:t>
      </w:r>
      <w:r w:rsidRPr="00D02168">
        <w:t xml:space="preserve"> place</w:t>
      </w:r>
    </w:p>
    <w:p w:rsidR="00B11EB3" w:rsidRDefault="00B11EB3" w:rsidP="00B11EB3"/>
    <w:p w:rsidR="00B11EB3" w:rsidRDefault="00B11EB3" w:rsidP="00B11EB3">
      <w:pPr>
        <w:pStyle w:val="Minicrib"/>
      </w:pPr>
      <w:r>
        <w:t>NEVER AT SEA  (R3x48) or (R6x48)  6C Set</w:t>
      </w:r>
      <w:r>
        <w:tab/>
        <w:t>John C Haddow  SCDs in Diagrams ed. 9</w:t>
      </w:r>
    </w:p>
    <w:p w:rsidR="00B11EB3" w:rsidRDefault="00B11EB3" w:rsidP="00B11EB3">
      <w:pPr>
        <w:pStyle w:val="DanceBody"/>
      </w:pPr>
      <w:r>
        <w:t>4s &amp; 5s &amp; 6s start on opp sides</w:t>
      </w:r>
    </w:p>
    <w:p w:rsidR="00B11EB3" w:rsidRPr="00826A5A" w:rsidRDefault="00B11EB3" w:rsidP="00B11EB3">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B11EB3" w:rsidRPr="00826A5A" w:rsidRDefault="00B11EB3" w:rsidP="00B11EB3">
      <w:pPr>
        <w:pStyle w:val="DanceBody"/>
      </w:pPr>
      <w:r w:rsidRPr="00826A5A">
        <w:t xml:space="preserve"> 9-16</w:t>
      </w:r>
      <w:r w:rsidRPr="00826A5A">
        <w:tab/>
        <w:t>1M+6L Prom hold dance reel of 3 with 4s (pass 4M LSh to start)</w:t>
      </w:r>
      <w:r w:rsidRPr="00BA6B4D">
        <w:rPr>
          <w:b/>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B11EB3" w:rsidRPr="00826A5A" w:rsidRDefault="00B11EB3" w:rsidP="00B11EB3">
      <w:pPr>
        <w:pStyle w:val="DanceBody"/>
      </w:pPr>
      <w:r w:rsidRPr="00826A5A">
        <w:t>17-24</w:t>
      </w:r>
      <w:r w:rsidRPr="00826A5A">
        <w:tab/>
        <w:t>1s &amp; 6s dance reflection reels on sides dancing up/down between 3s/4s to start</w:t>
      </w:r>
    </w:p>
    <w:p w:rsidR="00B11EB3" w:rsidRPr="00826A5A" w:rsidRDefault="00B11EB3" w:rsidP="00B11EB3">
      <w:pPr>
        <w:pStyle w:val="DanceBody"/>
      </w:pPr>
      <w:r w:rsidRPr="00826A5A">
        <w:t>25-32</w:t>
      </w:r>
      <w:r w:rsidRPr="00826A5A">
        <w:tab/>
        <w:t>1s+6s dance R&amp;L ending with 1s facing up &amp; 6s facing down</w:t>
      </w:r>
    </w:p>
    <w:p w:rsidR="00B11EB3" w:rsidRPr="00826A5A" w:rsidRDefault="00B11EB3" w:rsidP="00B11EB3">
      <w:pPr>
        <w:pStyle w:val="DanceBody"/>
      </w:pPr>
      <w:r w:rsidRPr="00826A5A">
        <w:t>33-36</w:t>
      </w:r>
      <w:r w:rsidRPr="00826A5A">
        <w:tab/>
        <w:t>End couples cross RH</w:t>
      </w:r>
      <w:r w:rsidRPr="00BA6B4D">
        <w:rPr>
          <w:b/>
        </w:rPr>
        <w:t xml:space="preserve"> while </w:t>
      </w:r>
      <w:r>
        <w:t>cpl</w:t>
      </w:r>
      <w:r w:rsidRPr="00826A5A">
        <w:t xml:space="preserve"> in 2</w:t>
      </w:r>
      <w:r w:rsidRPr="00972EEB">
        <w:t>nd</w:t>
      </w:r>
      <w:r w:rsidRPr="00826A5A">
        <w:t>+3</w:t>
      </w:r>
      <w:r w:rsidRPr="00972EEB">
        <w:t>rd</w:t>
      </w:r>
      <w:r w:rsidRPr="00826A5A">
        <w:t xml:space="preserve"> pl</w:t>
      </w:r>
      <w:r w:rsidRPr="007F0D5A">
        <w:rPr>
          <w:b/>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B11EB3" w:rsidRPr="00826A5A" w:rsidRDefault="00B11EB3" w:rsidP="00B11EB3">
      <w:pPr>
        <w:pStyle w:val="DanceBody"/>
      </w:pPr>
      <w:r w:rsidRPr="00826A5A">
        <w:t>37-40</w:t>
      </w:r>
      <w:r w:rsidRPr="00826A5A">
        <w:tab/>
        <w:t>Repeat bars 33-36</w:t>
      </w:r>
    </w:p>
    <w:p w:rsidR="00B11EB3" w:rsidRPr="00826A5A" w:rsidRDefault="00B11EB3" w:rsidP="00B11EB3">
      <w:pPr>
        <w:pStyle w:val="DanceBody"/>
      </w:pPr>
      <w:r>
        <w:t>41</w:t>
      </w:r>
      <w:r w:rsidRPr="00826A5A">
        <w:t>-44</w:t>
      </w:r>
      <w:r w:rsidRPr="00826A5A">
        <w:tab/>
        <w:t>Repeat bars 33-36</w:t>
      </w:r>
    </w:p>
    <w:p w:rsidR="00B11EB3" w:rsidRPr="00826A5A" w:rsidRDefault="00B11EB3" w:rsidP="00B11EB3">
      <w:pPr>
        <w:pStyle w:val="DanceBody"/>
      </w:pPr>
      <w:r w:rsidRPr="00826A5A">
        <w:t>45</w:t>
      </w:r>
      <w:r>
        <w:t>-48</w:t>
      </w:r>
      <w:r>
        <w:tab/>
        <w:t>All turn partners RH  5 4 6(</w:t>
      </w:r>
      <w:r w:rsidRPr="00826A5A">
        <w:t>1</w:t>
      </w:r>
      <w:r>
        <w:t>)(</w:t>
      </w:r>
      <w:r w:rsidRPr="00826A5A">
        <w:t>3</w:t>
      </w:r>
      <w:r>
        <w:t>)(</w:t>
      </w:r>
      <w:r w:rsidRPr="00826A5A">
        <w:t>2</w:t>
      </w:r>
      <w:r>
        <w:t>)</w:t>
      </w:r>
    </w:p>
    <w:p w:rsidR="00B11EB3" w:rsidRDefault="00B11EB3" w:rsidP="00B11EB3">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B11EB3" w:rsidRDefault="00B11EB3" w:rsidP="00B11EB3"/>
    <w:p w:rsidR="00B11EB3" w:rsidRDefault="00B11EB3" w:rsidP="00B11EB3">
      <w:pPr>
        <w:pStyle w:val="Minicrib"/>
      </w:pPr>
      <w:r>
        <w:t>NEVER LOOK BACK  (R8x40)  3C (4C set)</w:t>
      </w:r>
      <w:r>
        <w:tab/>
        <w:t>John Drewry  Stoneywood Coll</w:t>
      </w:r>
    </w:p>
    <w:p w:rsidR="00B11EB3" w:rsidRDefault="00B11EB3" w:rsidP="00B11EB3">
      <w:pPr>
        <w:pStyle w:val="DanceBody"/>
      </w:pPr>
      <w:r>
        <w:t xml:space="preserve"> 1- 4</w:t>
      </w:r>
      <w:r>
        <w:tab/>
        <w:t>1M+3L 3/4 turn RH dance out 3</w:t>
      </w:r>
      <w:r w:rsidRPr="00972EEB">
        <w:t>rd</w:t>
      </w:r>
      <w:r>
        <w:t>/1</w:t>
      </w:r>
      <w:r w:rsidRPr="00972EEB">
        <w:t>st</w:t>
      </w:r>
      <w:r>
        <w:t xml:space="preserve"> places own sides &amp; cast back to places</w:t>
      </w:r>
      <w:r w:rsidRPr="00BA6B4D">
        <w:rPr>
          <w:b/>
        </w:rPr>
        <w:t xml:space="preserve"> while </w:t>
      </w:r>
      <w:r>
        <w:t>1L+3M cast to 3</w:t>
      </w:r>
      <w:r w:rsidRPr="00972EEB">
        <w:t>rd</w:t>
      </w:r>
      <w:r>
        <w:t>/1</w:t>
      </w:r>
      <w:r w:rsidRPr="00972EEB">
        <w:t>st</w:t>
      </w:r>
      <w:r>
        <w:t xml:space="preserve"> place &amp; then 3/4 turn RH back to places</w:t>
      </w:r>
    </w:p>
    <w:p w:rsidR="00B11EB3" w:rsidRDefault="00B11EB3" w:rsidP="00B11EB3">
      <w:pPr>
        <w:pStyle w:val="DanceBody"/>
      </w:pPr>
      <w:r>
        <w:t xml:space="preserve"> 5- 8</w:t>
      </w:r>
      <w:r>
        <w:tab/>
        <w:t>1s+2s+3s chase clockwise 1/2 way.  (3)(2)(1)</w:t>
      </w:r>
    </w:p>
    <w:p w:rsidR="00B11EB3" w:rsidRDefault="00B11EB3" w:rsidP="00B11EB3">
      <w:pPr>
        <w:pStyle w:val="DanceBody"/>
      </w:pPr>
      <w:r>
        <w:t xml:space="preserve"> 9-16</w:t>
      </w:r>
      <w:r>
        <w:tab/>
        <w:t>2s dance RH across (2M with 3s at top, 2L with 1s), 2s dance LH across with other couple</w:t>
      </w:r>
    </w:p>
    <w:p w:rsidR="00B11EB3" w:rsidRDefault="00B11EB3" w:rsidP="00B11EB3">
      <w:pPr>
        <w:pStyle w:val="DanceBody"/>
      </w:pPr>
      <w:r>
        <w:t>17-20</w:t>
      </w:r>
      <w:r>
        <w:tab/>
        <w:t>3M+1L 3/4 turn LH dance out through 3</w:t>
      </w:r>
      <w:r w:rsidRPr="00972EEB">
        <w:t>rd</w:t>
      </w:r>
      <w:r>
        <w:t>/1</w:t>
      </w:r>
      <w:r w:rsidRPr="00972EEB">
        <w:t>st</w:t>
      </w:r>
      <w:r>
        <w:t xml:space="preserve"> places &amp; cast back</w:t>
      </w:r>
      <w:r w:rsidRPr="00BA6B4D">
        <w:rPr>
          <w:b/>
        </w:rPr>
        <w:t xml:space="preserve"> while </w:t>
      </w:r>
      <w:r>
        <w:t>1M+3L cast to 1</w:t>
      </w:r>
      <w:r w:rsidRPr="00972EEB">
        <w:t>st</w:t>
      </w:r>
      <w:r>
        <w:t>/3</w:t>
      </w:r>
      <w:r w:rsidRPr="00972EEB">
        <w:t>rd</w:t>
      </w:r>
      <w:r>
        <w:t xml:space="preserve"> places &amp; then 3/4 turn LH back to places</w:t>
      </w:r>
    </w:p>
    <w:p w:rsidR="00B11EB3" w:rsidRDefault="00B11EB3" w:rsidP="00B11EB3">
      <w:pPr>
        <w:pStyle w:val="DanceBody"/>
      </w:pPr>
      <w:r>
        <w:t>21-24</w:t>
      </w:r>
      <w:r>
        <w:tab/>
        <w:t>3s+2s+1s chase anticlockwise 1/2 way to original places.  1 2 3</w:t>
      </w:r>
    </w:p>
    <w:p w:rsidR="00B11EB3" w:rsidRDefault="00B11EB3" w:rsidP="00B11EB3">
      <w:pPr>
        <w:pStyle w:val="DanceBody"/>
      </w:pPr>
      <w:r>
        <w:t>25-28</w:t>
      </w:r>
      <w:r>
        <w:tab/>
        <w:t>1M casts 1 place &amp; crosses to Ladies sides</w:t>
      </w:r>
      <w:r w:rsidRPr="00BA6B4D">
        <w:rPr>
          <w:b/>
        </w:rPr>
        <w:t xml:space="preserve"> while </w:t>
      </w:r>
      <w:r>
        <w:t>1L crosses to Men's side &amp; casts to 2</w:t>
      </w:r>
      <w:r w:rsidRPr="00972EEB">
        <w:t>nd</w:t>
      </w:r>
      <w:r>
        <w:t xml:space="preserve"> place.</w:t>
      </w:r>
    </w:p>
    <w:p w:rsidR="00B11EB3" w:rsidRDefault="00B11EB3" w:rsidP="00B11EB3">
      <w:pPr>
        <w:pStyle w:val="DanceBody"/>
      </w:pPr>
      <w:r>
        <w:t>29-32</w:t>
      </w:r>
      <w:r>
        <w:tab/>
        <w:t>1M casts down to 3</w:t>
      </w:r>
      <w:r w:rsidRPr="00972EEB">
        <w:t>rd</w:t>
      </w:r>
      <w:r>
        <w:t xml:space="preserve"> place &amp; crosses up to 2</w:t>
      </w:r>
      <w:r w:rsidRPr="00972EEB">
        <w:t>nd</w:t>
      </w:r>
      <w:r>
        <w:t xml:space="preserve"> place own side</w:t>
      </w:r>
      <w:r w:rsidRPr="00BA6B4D">
        <w:rPr>
          <w:b/>
        </w:rPr>
        <w:t xml:space="preserve"> while </w:t>
      </w:r>
      <w:r>
        <w:t>1L crosses up &amp; casts to 2</w:t>
      </w:r>
      <w:r w:rsidRPr="00972EEB">
        <w:t>nd</w:t>
      </w:r>
      <w:r>
        <w:t xml:space="preserve"> place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NEW ABBEY  (S8x32)  2C (4C set)</w:t>
      </w:r>
      <w:r>
        <w:tab/>
        <w:t>Roy Goldring  G &amp; S Dances 2</w:t>
      </w:r>
    </w:p>
    <w:p w:rsidR="00B11EB3" w:rsidRDefault="00B11EB3" w:rsidP="00B11EB3">
      <w:pPr>
        <w:pStyle w:val="DanceBody"/>
      </w:pPr>
      <w:r>
        <w:t xml:space="preserve"> 1- 8</w:t>
      </w:r>
      <w:r>
        <w:tab/>
        <w:t>1s dance in, cast to 2</w:t>
      </w:r>
      <w:r w:rsidRPr="00972EEB">
        <w:t>nd</w:t>
      </w:r>
      <w:r>
        <w:t xml:space="preserve"> place &amp; dance 1/2 Fig of 8 round 2s</w:t>
      </w:r>
    </w:p>
    <w:p w:rsidR="00B11EB3" w:rsidRDefault="00B11EB3" w:rsidP="00B11EB3">
      <w:pPr>
        <w:pStyle w:val="DanceBody"/>
      </w:pPr>
      <w:r>
        <w:t xml:space="preserve"> 9-16</w:t>
      </w:r>
      <w:r>
        <w:tab/>
        <w:t>1s+2s dance Ladies Chain</w:t>
      </w:r>
    </w:p>
    <w:p w:rsidR="00B11EB3" w:rsidRDefault="00B11EB3" w:rsidP="00B11EB3">
      <w:pPr>
        <w:pStyle w:val="DanceBody"/>
      </w:pPr>
      <w:r>
        <w:t>17-24</w:t>
      </w:r>
      <w:r>
        <w:tab/>
        <w:t>2s+1s set to other partner on sides, to own partner, 1s dance 1/2 Fig of 8 round 2s</w:t>
      </w:r>
    </w:p>
    <w:p w:rsidR="00B11EB3" w:rsidRDefault="00B11EB3" w:rsidP="00B11EB3">
      <w:pPr>
        <w:pStyle w:val="DanceBody"/>
        <w:keepNext w:val="0"/>
      </w:pPr>
      <w:r>
        <w:t>25-32</w:t>
      </w:r>
      <w:r>
        <w:tab/>
        <w:t>2s+1s dance RH across &amp; LH back</w:t>
      </w:r>
    </w:p>
    <w:p w:rsidR="00B11EB3" w:rsidRDefault="00B11EB3" w:rsidP="00B11EB3"/>
    <w:p w:rsidR="00B11EB3" w:rsidRDefault="00B11EB3" w:rsidP="00B11EB3">
      <w:pPr>
        <w:pStyle w:val="Minicrib"/>
      </w:pPr>
      <w:r>
        <w:t>NEW ALLIANCE  (S8x32)  3C (4C set)</w:t>
      </w:r>
      <w:r>
        <w:tab/>
        <w:t>P Marshall</w:t>
      </w:r>
    </w:p>
    <w:p w:rsidR="00B11EB3" w:rsidRDefault="00B11EB3" w:rsidP="00B11EB3">
      <w:pPr>
        <w:pStyle w:val="DanceBody"/>
      </w:pPr>
      <w:r>
        <w:t xml:space="preserve"> 1- 8</w:t>
      </w:r>
      <w:r>
        <w:tab/>
        <w:t>1s turn 2H, dance down &amp; face each other between 3s, 3s set</w:t>
      </w:r>
      <w:r w:rsidRPr="00BA6B4D">
        <w:rPr>
          <w:b/>
        </w:rPr>
        <w:t xml:space="preserve"> </w:t>
      </w:r>
      <w:r>
        <w:rPr>
          <w:b/>
        </w:rPr>
        <w:t xml:space="preserve">as </w:t>
      </w:r>
      <w:r>
        <w:t>1s set adv &amp; pass RSh, 3s dance in (2</w:t>
      </w:r>
      <w:r w:rsidRPr="00972EEB">
        <w:t>nd</w:t>
      </w:r>
      <w:r>
        <w:t xml:space="preserve"> pl)</w:t>
      </w:r>
      <w:r w:rsidRPr="00BA6B4D">
        <w:rPr>
          <w:b/>
        </w:rPr>
        <w:t xml:space="preserve"> </w:t>
      </w:r>
      <w:r>
        <w:rPr>
          <w:b/>
        </w:rPr>
        <w:t xml:space="preserve">as </w:t>
      </w:r>
      <w:r>
        <w:t>1s turn RH &amp; face up</w:t>
      </w:r>
    </w:p>
    <w:p w:rsidR="00B11EB3" w:rsidRDefault="00B11EB3" w:rsidP="00B11EB3">
      <w:pPr>
        <w:pStyle w:val="DanceBody"/>
      </w:pPr>
      <w:r>
        <w:t xml:space="preserve"> 9-16</w:t>
      </w:r>
      <w:r>
        <w:tab/>
        <w:t>3s+1s dance Allemande</w:t>
      </w:r>
    </w:p>
    <w:p w:rsidR="00B11EB3" w:rsidRDefault="00B11EB3" w:rsidP="00B11EB3">
      <w:pPr>
        <w:pStyle w:val="DanceBody"/>
      </w:pPr>
      <w:r>
        <w:t>17-24</w:t>
      </w:r>
      <w:r>
        <w:tab/>
        <w:t>2s+1s+3s set, 1L dances reel of 3 with 2s &amp; 1M with 3s</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NEW AMSTERDAM  (R8x32)  3C (4C set)</w:t>
      </w:r>
      <w:r>
        <w:tab/>
        <w:t>Chris Ronald  Big Apple Coll.</w:t>
      </w:r>
    </w:p>
    <w:p w:rsidR="00B11EB3" w:rsidRPr="00692550" w:rsidRDefault="00B11EB3" w:rsidP="00B11EB3">
      <w:pPr>
        <w:pStyle w:val="DanceBody"/>
      </w:pPr>
      <w:r>
        <w:t xml:space="preserve"> 1- 8</w:t>
      </w:r>
      <w:r>
        <w:tab/>
        <w:t>1s+2</w:t>
      </w:r>
      <w:r w:rsidRPr="00692550">
        <w:t xml:space="preserve">s dance the </w:t>
      </w:r>
      <w:r>
        <w:t>"</w:t>
      </w:r>
      <w:r w:rsidRPr="00692550">
        <w:t>Celtic Cross Progression</w:t>
      </w:r>
      <w:r>
        <w:t>":</w:t>
      </w:r>
    </w:p>
    <w:p w:rsidR="00B11EB3" w:rsidRDefault="00B11EB3" w:rsidP="00B11EB3">
      <w:pPr>
        <w:pStyle w:val="DanceBody"/>
      </w:pPr>
      <w:r w:rsidRPr="00692550">
        <w:tab/>
      </w:r>
      <w:r>
        <w:t>1-4   1M+2</w:t>
      </w:r>
      <w:r w:rsidRPr="00692550">
        <w:t>L turn RH</w:t>
      </w:r>
      <w:r w:rsidRPr="00BA6B4D">
        <w:rPr>
          <w:b/>
        </w:rPr>
        <w:t xml:space="preserve"> </w:t>
      </w:r>
      <w:r>
        <w:rPr>
          <w:b/>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B11EB3" w:rsidRDefault="00B11EB3" w:rsidP="00B11EB3">
      <w:pPr>
        <w:pStyle w:val="DanceBody"/>
      </w:pPr>
      <w:r>
        <w:tab/>
        <w:t>5-8   1L+2</w:t>
      </w:r>
      <w:r w:rsidRPr="00692550">
        <w:t xml:space="preserve">M </w:t>
      </w:r>
      <w:r>
        <w:t xml:space="preserve">3/4 </w:t>
      </w:r>
      <w:r w:rsidRPr="00692550">
        <w:t>turn RH</w:t>
      </w:r>
      <w:r w:rsidRPr="00BA6B4D">
        <w:rPr>
          <w:b/>
        </w:rPr>
        <w:t xml:space="preserve"> </w:t>
      </w:r>
      <w:r>
        <w:rPr>
          <w:b/>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rPr>
        <w:t>as</w:t>
      </w:r>
      <w:r>
        <w:t xml:space="preserve"> 1s turn LH to face 1st corners</w:t>
      </w:r>
    </w:p>
    <w:p w:rsidR="00B11EB3" w:rsidRPr="002429A4" w:rsidRDefault="00B11EB3" w:rsidP="00B11EB3">
      <w:pPr>
        <w:pStyle w:val="DanceBody"/>
      </w:pPr>
      <w:r>
        <w:t xml:space="preserve"> 9-24</w:t>
      </w:r>
      <w:r>
        <w:tab/>
        <w:t>1s "Swing Corners":</w:t>
      </w:r>
      <w:r>
        <w:tab/>
      </w:r>
    </w:p>
    <w:p w:rsidR="00B11EB3" w:rsidRDefault="00B11EB3" w:rsidP="00B11EB3">
      <w:pPr>
        <w:pStyle w:val="DanceBody"/>
      </w:pPr>
      <w:r>
        <w:tab/>
        <w:t>9-12   1s turn 1st corner RH, 1s 1/2 turn LH to face 3rd corner</w:t>
      </w:r>
    </w:p>
    <w:p w:rsidR="00B11EB3" w:rsidRDefault="00B11EB3" w:rsidP="00B11EB3">
      <w:pPr>
        <w:pStyle w:val="DanceBody"/>
      </w:pPr>
      <w:r>
        <w:tab/>
        <w:t>13-20 1s repeat 9-12 with 3rd &amp; 2nd corners to face 4th corner</w:t>
      </w:r>
    </w:p>
    <w:p w:rsidR="00B11EB3" w:rsidRDefault="00B11EB3" w:rsidP="00B11EB3">
      <w:pPr>
        <w:pStyle w:val="DanceBody"/>
      </w:pPr>
      <w:r>
        <w:tab/>
        <w:t>21-24 1s turn 4th corner RH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NEW APPROACH  (S5x32)  5C set</w:t>
      </w:r>
      <w:r>
        <w:tab/>
        <w:t>Alex Gray</w:t>
      </w:r>
    </w:p>
    <w:p w:rsidR="00B11EB3" w:rsidRPr="009A7A2F" w:rsidRDefault="00B11EB3" w:rsidP="00B11EB3">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B11EB3" w:rsidRPr="009A7A2F" w:rsidRDefault="00B11EB3" w:rsidP="00B11EB3">
      <w:pPr>
        <w:pStyle w:val="DanceBody"/>
        <w:rPr>
          <w:noProof/>
        </w:rPr>
      </w:pPr>
      <w:r w:rsidRPr="009A7A2F">
        <w:rPr>
          <w:noProof/>
        </w:rPr>
        <w:t xml:space="preserve"> 9-16</w:t>
      </w:r>
      <w:r w:rsidRPr="009A7A2F">
        <w:rPr>
          <w:noProof/>
        </w:rPr>
        <w:tab/>
        <w:t>4s</w:t>
      </w:r>
      <w:r>
        <w:rPr>
          <w:noProof/>
        </w:rPr>
        <w:t>+1s</w:t>
      </w:r>
      <w:r w:rsidRPr="007F0D5A">
        <w:rPr>
          <w:b/>
          <w:noProof/>
        </w:rPr>
        <w:t xml:space="preserve"> also </w:t>
      </w:r>
      <w:r>
        <w:rPr>
          <w:noProof/>
        </w:rPr>
        <w:t>5s+3s dance the Swirl:-</w:t>
      </w:r>
    </w:p>
    <w:p w:rsidR="00B11EB3" w:rsidRDefault="00B11EB3" w:rsidP="00B11EB3">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B11EB3" w:rsidRDefault="00B11EB3" w:rsidP="00B11EB3">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B11EB3" w:rsidRDefault="00B11EB3" w:rsidP="00B11EB3">
      <w:pPr>
        <w:pStyle w:val="DanceBody"/>
      </w:pPr>
      <w:r w:rsidRPr="009A7A2F">
        <w:t>25-</w:t>
      </w:r>
      <w:r>
        <w:t>32</w:t>
      </w:r>
      <w:r>
        <w:tab/>
        <w:t>1s+4s</w:t>
      </w:r>
      <w:r w:rsidRPr="007F0D5A">
        <w:rPr>
          <w:b/>
        </w:rPr>
        <w:t xml:space="preserve"> also </w:t>
      </w:r>
      <w:r>
        <w:t>3s+5s dance the Helix (variation):-</w:t>
      </w:r>
    </w:p>
    <w:p w:rsidR="00B11EB3" w:rsidRPr="009A7A2F" w:rsidRDefault="00B11EB3" w:rsidP="00B11EB3">
      <w:pPr>
        <w:pStyle w:val="DanceBody"/>
        <w:keepNext w:val="0"/>
      </w:pPr>
      <w:r w:rsidRPr="009A7A2F">
        <w:tab/>
        <w:t xml:space="preserve">1s/3s set advancing </w:t>
      </w:r>
      <w:r>
        <w:t>&amp; turn about</w:t>
      </w:r>
      <w:r w:rsidRPr="00BA6B4D">
        <w:rPr>
          <w:b/>
        </w:rPr>
        <w:t xml:space="preserve"> </w:t>
      </w:r>
      <w:r>
        <w:rPr>
          <w:b/>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B11EB3" w:rsidRDefault="00B11EB3" w:rsidP="00B11EB3"/>
    <w:p w:rsidR="00B11EB3" w:rsidRDefault="00B11EB3" w:rsidP="00B11EB3">
      <w:pPr>
        <w:pStyle w:val="Minicrib"/>
      </w:pPr>
      <w:r>
        <w:t>NEW ASHLUDIE RANT  (J8x32)  3C (4C set)</w:t>
      </w:r>
      <w:r>
        <w:tab/>
        <w:t>Douglas Henderson</w:t>
      </w:r>
    </w:p>
    <w:p w:rsidR="00B11EB3" w:rsidRDefault="00B11EB3" w:rsidP="00B11EB3">
      <w:pPr>
        <w:pStyle w:val="DanceBody"/>
      </w:pPr>
      <w:r>
        <w:t xml:space="preserve"> 1- 8</w:t>
      </w:r>
      <w:r>
        <w:tab/>
        <w:t>1s+2s+3s set &amp; 1s cross RH, 1s change places LH with 2s on the side &amp; 2s+1s+3s set</w:t>
      </w:r>
    </w:p>
    <w:p w:rsidR="00B11EB3" w:rsidRDefault="00B11EB3" w:rsidP="00B11EB3">
      <w:pPr>
        <w:pStyle w:val="DanceBody"/>
      </w:pPr>
      <w:r>
        <w:t xml:space="preserve"> 9-16</w:t>
      </w:r>
      <w:r>
        <w:tab/>
        <w:t>1s dance Petronella turn &amp; set, 1.1/2 turn partner LH to face 1</w:t>
      </w:r>
      <w:r w:rsidRPr="00972EEB">
        <w:t>st</w:t>
      </w:r>
      <w:r>
        <w:t xml:space="preserve"> corners</w:t>
      </w:r>
    </w:p>
    <w:p w:rsidR="00B11EB3" w:rsidRDefault="00B11EB3" w:rsidP="00B11EB3">
      <w:pPr>
        <w:pStyle w:val="DanceBody"/>
      </w:pPr>
      <w:r>
        <w:t>17-24</w:t>
      </w:r>
      <w:r>
        <w:tab/>
        <w:t>1s dance LSh reels of 3 across (Lady with 2s &amp; Man with 3s)</w:t>
      </w:r>
    </w:p>
    <w:p w:rsidR="00B11EB3" w:rsidRDefault="00B11EB3" w:rsidP="00B11EB3">
      <w:pPr>
        <w:pStyle w:val="DanceBody"/>
        <w:keepNext w:val="0"/>
      </w:pPr>
      <w:r>
        <w:t>25-32</w:t>
      </w:r>
      <w:r>
        <w:tab/>
        <w:t>1s dance reels of 3 on opposite sides giving RSh to 2</w:t>
      </w:r>
      <w:r w:rsidRPr="00972EEB">
        <w:t>nd</w:t>
      </w:r>
      <w:r>
        <w:t xml:space="preserve"> corner &amp; cross RH</w:t>
      </w:r>
    </w:p>
    <w:p w:rsidR="00B11EB3" w:rsidRDefault="00B11EB3" w:rsidP="00B11EB3"/>
    <w:p w:rsidR="00B11EB3" w:rsidRDefault="00B11EB3" w:rsidP="00B11EB3">
      <w:pPr>
        <w:pStyle w:val="Minicrib"/>
      </w:pPr>
      <w:r>
        <w:t>NEW BIGGIN  (J8x48)  3C (4C set)</w:t>
      </w:r>
      <w:r>
        <w:tab/>
        <w:t>David  Young (18C)  RSCDS Leaflet Dances 23</w:t>
      </w:r>
    </w:p>
    <w:p w:rsidR="00B11EB3" w:rsidRPr="005310E4" w:rsidRDefault="00B11EB3" w:rsidP="00B11EB3">
      <w:pPr>
        <w:pStyle w:val="DanceBody"/>
      </w:pPr>
      <w:r w:rsidRPr="005310E4">
        <w:t xml:space="preserve"> 1- 8</w:t>
      </w:r>
      <w:r w:rsidRPr="005310E4">
        <w:tab/>
        <w:t>1s set, cast 1 place &amp; turn RH to face out on own sides</w:t>
      </w:r>
    </w:p>
    <w:p w:rsidR="00B11EB3" w:rsidRPr="005310E4" w:rsidRDefault="00B11EB3" w:rsidP="00B11EB3">
      <w:pPr>
        <w:pStyle w:val="DanceBody"/>
      </w:pPr>
      <w:r w:rsidRPr="005310E4">
        <w:t xml:space="preserve"> 9-16</w:t>
      </w:r>
      <w:r w:rsidRPr="005310E4">
        <w:tab/>
        <w:t>1L dances up behind 2L &amp; down middle to meet 1M who h</w:t>
      </w:r>
      <w:r w:rsidRPr="005310E4">
        <w:rPr>
          <w:b/>
        </w:rPr>
        <w:t xml:space="preserve">as </w:t>
      </w:r>
      <w:r w:rsidRPr="005310E4">
        <w:t>danced down behind 3M &amp; up the middle, 1s turn LH to Lady facing up &amp; Man down</w:t>
      </w:r>
    </w:p>
    <w:p w:rsidR="00B11EB3" w:rsidRPr="005310E4" w:rsidRDefault="00B11EB3" w:rsidP="00B11EB3">
      <w:pPr>
        <w:pStyle w:val="DanceBody"/>
      </w:pPr>
      <w:r w:rsidRPr="005310E4">
        <w:t>17-24</w:t>
      </w:r>
      <w:r w:rsidRPr="005310E4">
        <w:tab/>
        <w:t>1L+2s</w:t>
      </w:r>
      <w:r w:rsidRPr="005310E4">
        <w:rPr>
          <w:b/>
        </w:rPr>
        <w:t xml:space="preserve"> also </w:t>
      </w:r>
      <w:r w:rsidRPr="005310E4">
        <w:t>1M+3s circle 3H round to left, 1s pass RSh to circle 3H round to right with other couple</w:t>
      </w:r>
    </w:p>
    <w:p w:rsidR="00B11EB3" w:rsidRPr="005310E4" w:rsidRDefault="00B11EB3" w:rsidP="00B11EB3">
      <w:pPr>
        <w:pStyle w:val="DanceBody"/>
      </w:pPr>
      <w:r w:rsidRPr="005310E4">
        <w:t>25-32</w:t>
      </w:r>
      <w:r w:rsidRPr="005310E4">
        <w:tab/>
        <w:t>1s 'Slip Step' down the middle for 2 steps &amp; back, dance up between 2s &amp; cast to meet in middle (2nd place)</w:t>
      </w:r>
    </w:p>
    <w:p w:rsidR="00B11EB3" w:rsidRPr="005310E4" w:rsidRDefault="00B11EB3" w:rsidP="00B11EB3">
      <w:pPr>
        <w:pStyle w:val="DanceBody"/>
      </w:pPr>
      <w:r w:rsidRPr="005310E4">
        <w:t>33-40</w:t>
      </w:r>
      <w:r w:rsidRPr="005310E4">
        <w:tab/>
        <w:t>1s 'Slip Step' up the middle &amp; back again, lead down between 3s, cross over &amp; cast up to 2nd place</w:t>
      </w:r>
    </w:p>
    <w:p w:rsidR="00B11EB3" w:rsidRPr="005310E4" w:rsidRDefault="00B11EB3" w:rsidP="00B11EB3">
      <w:pPr>
        <w:pStyle w:val="DanceBody"/>
        <w:keepNext w:val="0"/>
      </w:pPr>
      <w:r w:rsidRPr="005310E4">
        <w:t>41-48</w:t>
      </w:r>
      <w:r w:rsidRPr="005310E4">
        <w:tab/>
        <w:t>1s dance reflection reels of 3 on opposite sides (1s dancing in between 2s to start) &amp; cross to 2nd place own sides</w:t>
      </w:r>
    </w:p>
    <w:p w:rsidR="00B11EB3" w:rsidRDefault="00B11EB3" w:rsidP="00B11EB3"/>
    <w:p w:rsidR="00B11EB3" w:rsidRDefault="00B11EB3" w:rsidP="00B11EB3">
      <w:pPr>
        <w:pStyle w:val="Minicrib"/>
      </w:pPr>
      <w:r>
        <w:t>NEW BRUDENELL JIG  (J4x32)  4C set</w:t>
      </w:r>
      <w:r>
        <w:tab/>
        <w:t>Brenda Burnell  Silver Thistle Coll</w:t>
      </w:r>
    </w:p>
    <w:p w:rsidR="00B11EB3" w:rsidRDefault="00B11EB3" w:rsidP="00B11EB3">
      <w:pPr>
        <w:pStyle w:val="DanceBody"/>
      </w:pPr>
      <w:r>
        <w:t xml:space="preserve"> 1- 8</w:t>
      </w:r>
      <w:r>
        <w:tab/>
        <w:t>1M+2L</w:t>
      </w:r>
      <w:r w:rsidRPr="007F0D5A">
        <w:rPr>
          <w:b/>
        </w:rPr>
        <w:t xml:space="preserve"> also </w:t>
      </w:r>
      <w:r>
        <w:t>3M+4L set, change places LH &amp; dance round partners back to places</w:t>
      </w:r>
    </w:p>
    <w:p w:rsidR="00B11EB3" w:rsidRDefault="00B11EB3" w:rsidP="00B11EB3">
      <w:pPr>
        <w:pStyle w:val="DanceBody"/>
      </w:pPr>
      <w:r>
        <w:t xml:space="preserve"> 9-16</w:t>
      </w:r>
      <w:r>
        <w:tab/>
        <w:t>1L+2M</w:t>
      </w:r>
      <w:r w:rsidRPr="007F0D5A">
        <w:rPr>
          <w:b/>
        </w:rPr>
        <w:t xml:space="preserve"> also </w:t>
      </w:r>
      <w:r>
        <w:t>3L+4M set, change places RH &amp; dance round partners back to places</w:t>
      </w:r>
    </w:p>
    <w:p w:rsidR="00B11EB3" w:rsidRDefault="00B11EB3" w:rsidP="00B11EB3">
      <w:pPr>
        <w:pStyle w:val="DanceBody"/>
      </w:pPr>
      <w:r>
        <w:t>17-24</w:t>
      </w:r>
      <w:r>
        <w:tab/>
        <w:t>1s+2s</w:t>
      </w:r>
      <w:r w:rsidRPr="007F0D5A">
        <w:rPr>
          <w:b/>
        </w:rPr>
        <w:t xml:space="preserve"> also </w:t>
      </w:r>
      <w:r>
        <w:t>3s+4s dance RH across, 2s+3s dance LH across</w:t>
      </w:r>
    </w:p>
    <w:p w:rsidR="00B11EB3" w:rsidRDefault="00B11EB3" w:rsidP="00B11EB3">
      <w:pPr>
        <w:pStyle w:val="DanceBody"/>
        <w:keepNext w:val="0"/>
      </w:pPr>
      <w:r>
        <w:t>25-32</w:t>
      </w:r>
      <w:r>
        <w:tab/>
        <w:t>1s+2s</w:t>
      </w:r>
      <w:r w:rsidRPr="007F0D5A">
        <w:rPr>
          <w:b/>
        </w:rPr>
        <w:t xml:space="preserve"> also </w:t>
      </w:r>
      <w:r>
        <w:t>3s+4s dance RH across, 1s dance down the middle to 4</w:t>
      </w:r>
      <w:r w:rsidRPr="00972EEB">
        <w:t>th</w:t>
      </w:r>
      <w:r>
        <w:t xml:space="preserve"> place</w:t>
      </w:r>
    </w:p>
    <w:p w:rsidR="00B11EB3" w:rsidRDefault="00B11EB3" w:rsidP="00B11EB3"/>
    <w:p w:rsidR="00B11EB3" w:rsidRDefault="00B11EB3" w:rsidP="00B11EB3">
      <w:pPr>
        <w:pStyle w:val="Minicrib"/>
      </w:pPr>
      <w:r>
        <w:t>NEW CALEDONIA JIG  (J4x32)  4C set</w:t>
      </w:r>
      <w:r>
        <w:tab/>
        <w:t>Roy Goldring  G &amp; S Dances 2</w:t>
      </w:r>
    </w:p>
    <w:p w:rsidR="00B11EB3" w:rsidRPr="000D60D4" w:rsidRDefault="00B11EB3" w:rsidP="00B11EB3">
      <w:pPr>
        <w:pStyle w:val="DanceBody"/>
      </w:pPr>
      <w:r w:rsidRPr="000D60D4">
        <w:t xml:space="preserve"> 1- 8</w:t>
      </w:r>
      <w:r w:rsidRPr="000D60D4">
        <w:tab/>
        <w:t>1s+2s+3s advance for 2 steps &amp; retire, turn partners RH ending in centre for promenade</w:t>
      </w:r>
    </w:p>
    <w:p w:rsidR="00B11EB3" w:rsidRPr="000D60D4" w:rsidRDefault="00B11EB3" w:rsidP="00B11EB3">
      <w:pPr>
        <w:pStyle w:val="DanceBody"/>
      </w:pPr>
      <w:r w:rsidRPr="000D60D4">
        <w:t xml:space="preserve"> 9-16</w:t>
      </w:r>
      <w:r w:rsidRPr="000D60D4">
        <w:tab/>
        <w:t>1s+2s+3s dance Promenade</w:t>
      </w:r>
    </w:p>
    <w:p w:rsidR="00B11EB3" w:rsidRPr="000D60D4" w:rsidRDefault="00B11EB3" w:rsidP="00B11EB3">
      <w:pPr>
        <w:pStyle w:val="DanceBody"/>
      </w:pPr>
      <w:r w:rsidRPr="000D60D4">
        <w:t>17-24</w:t>
      </w:r>
      <w:r w:rsidRPr="000D60D4">
        <w:tab/>
        <w:t>1s dance down the middle below the 4s (2s+3s+4s step up 19-20), dance up between 4s &amp; cast down to 4th place</w:t>
      </w:r>
    </w:p>
    <w:p w:rsidR="00B11EB3" w:rsidRPr="000D60D4" w:rsidRDefault="00B11EB3" w:rsidP="00B11EB3">
      <w:pPr>
        <w:pStyle w:val="DanceBody"/>
        <w:keepNext w:val="0"/>
      </w:pPr>
      <w:r w:rsidRPr="000D60D4">
        <w:t>25-32</w:t>
      </w:r>
      <w:r w:rsidRPr="000D60D4">
        <w:tab/>
        <w:t>All circle 8H round &amp; back</w:t>
      </w:r>
    </w:p>
    <w:p w:rsidR="00B11EB3" w:rsidRDefault="00B11EB3" w:rsidP="00B11EB3"/>
    <w:p w:rsidR="00B11EB3" w:rsidRDefault="00B11EB3" w:rsidP="00B11EB3">
      <w:pPr>
        <w:pStyle w:val="Minicrib"/>
      </w:pPr>
      <w:r>
        <w:t>THE NEW CUMBERLAND REEL  (J4x32)  4C Set</w:t>
      </w:r>
      <w:r>
        <w:tab/>
        <w:t>The Reel (310)</w:t>
      </w:r>
    </w:p>
    <w:p w:rsidR="00B11EB3" w:rsidRDefault="00B11EB3" w:rsidP="00B11EB3">
      <w:pPr>
        <w:pStyle w:val="DanceBody"/>
      </w:pPr>
      <w:r>
        <w:t xml:space="preserve"> 1- 8</w:t>
      </w:r>
      <w:r>
        <w:tab/>
        <w:t xml:space="preserve">1s+2s </w:t>
      </w:r>
      <w:r>
        <w:rPr>
          <w:b/>
        </w:rPr>
        <w:t xml:space="preserve">also </w:t>
      </w:r>
      <w:r>
        <w:t xml:space="preserve">3s+4s </w:t>
      </w:r>
      <w:r w:rsidRPr="00302F2C">
        <w:t>dance</w:t>
      </w:r>
      <w:r>
        <w:t xml:space="preserve"> RH across &amp; LH across back to places</w:t>
      </w:r>
    </w:p>
    <w:p w:rsidR="00B11EB3" w:rsidRDefault="00B11EB3" w:rsidP="00B11EB3">
      <w:pPr>
        <w:pStyle w:val="DanceBody"/>
      </w:pPr>
      <w:r>
        <w:t xml:space="preserve"> 9-16</w:t>
      </w:r>
      <w:r>
        <w:tab/>
        <w:t>1s lead down the middle &amp; back</w:t>
      </w:r>
    </w:p>
    <w:p w:rsidR="00B11EB3" w:rsidRDefault="00B11EB3" w:rsidP="00B11EB3">
      <w:pPr>
        <w:pStyle w:val="DanceBody"/>
      </w:pPr>
      <w:r>
        <w:t>17-20</w:t>
      </w:r>
      <w:r>
        <w:tab/>
        <w:t>1s followed by 2s+3s+4s cast down on own sides</w:t>
      </w:r>
    </w:p>
    <w:p w:rsidR="00B11EB3" w:rsidRDefault="00B11EB3" w:rsidP="00B11EB3">
      <w:pPr>
        <w:pStyle w:val="DanceBody"/>
      </w:pPr>
      <w:r>
        <w:t>21-24</w:t>
      </w:r>
      <w:r>
        <w:tab/>
        <w:t>1s meet &amp; lead back up to top followed by 2s+3s+4s</w:t>
      </w:r>
    </w:p>
    <w:p w:rsidR="00B11EB3" w:rsidRDefault="00B11EB3" w:rsidP="00B11EB3">
      <w:pPr>
        <w:pStyle w:val="DanceBody"/>
      </w:pPr>
      <w:r>
        <w:t>25-28</w:t>
      </w:r>
      <w:r>
        <w:tab/>
        <w:t>2s+3s+4s mke arches &amp; 1s lead down to bottom under arches made by 2s+3s+4s</w:t>
      </w:r>
    </w:p>
    <w:p w:rsidR="00B11EB3" w:rsidRDefault="00B11EB3" w:rsidP="00B11EB3">
      <w:pPr>
        <w:pStyle w:val="DanceBody"/>
        <w:keepNext w:val="0"/>
      </w:pPr>
      <w:r>
        <w:t>29-32</w:t>
      </w:r>
      <w:r>
        <w:tab/>
        <w:t>All 4 couples turn partner RH (or birl), moving up 1 place as they turn. 2 3 4 1</w:t>
      </w:r>
    </w:p>
    <w:p w:rsidR="00B11EB3" w:rsidRDefault="00B11EB3" w:rsidP="00B11EB3"/>
    <w:p w:rsidR="00B11EB3" w:rsidRDefault="00B11EB3" w:rsidP="00B11EB3">
      <w:pPr>
        <w:pStyle w:val="Minicrib"/>
      </w:pPr>
      <w:r>
        <w:t>NEW ELGIN  (S4x32)  4C set</w:t>
      </w:r>
      <w:r>
        <w:tab/>
        <w:t>Jim Gardiner  Dunedin 4</w:t>
      </w:r>
    </w:p>
    <w:p w:rsidR="00B11EB3" w:rsidRDefault="00B11EB3" w:rsidP="00B11EB3">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B11EB3" w:rsidRDefault="00B11EB3" w:rsidP="00B11EB3">
      <w:pPr>
        <w:pStyle w:val="DanceBody"/>
      </w:pPr>
      <w:r>
        <w:t xml:space="preserve"> 9-16</w:t>
      </w:r>
      <w:r>
        <w:tab/>
        <w:t>Repeat ending with 4 Men at top</w:t>
      </w:r>
    </w:p>
    <w:p w:rsidR="00B11EB3" w:rsidRDefault="00B11EB3" w:rsidP="00B11EB3">
      <w:pPr>
        <w:pStyle w:val="DanceBody"/>
      </w:pPr>
      <w:r>
        <w:t>17-20</w:t>
      </w:r>
      <w:r>
        <w:tab/>
        <w:t>All turn opp person 3/4 RH, top 2 Men &amp; bottom 2 Ladies chase 1/4 in direction they are facing (3M &amp; 2L dance clockwise</w:t>
      </w:r>
      <w:r w:rsidRPr="00BA6B4D">
        <w:rPr>
          <w:b/>
        </w:rPr>
        <w:t xml:space="preserve"> </w:t>
      </w:r>
      <w:r>
        <w:rPr>
          <w:b/>
        </w:rPr>
        <w:t xml:space="preserve">as </w:t>
      </w:r>
      <w:r>
        <w:t>4M &amp; 1L dance anticlockwise) passing oncoming dancer to face in</w:t>
      </w:r>
      <w:r w:rsidRPr="00BA6B4D">
        <w:rPr>
          <w:b/>
        </w:rPr>
        <w:t xml:space="preserve"> while </w:t>
      </w:r>
      <w:r>
        <w:t>middle couples dance 1/4 RSh reel of 4 up/down end with 1M+4L passing LSh</w:t>
      </w:r>
    </w:p>
    <w:p w:rsidR="00B11EB3" w:rsidRDefault="00B11EB3" w:rsidP="00B11EB3">
      <w:pPr>
        <w:pStyle w:val="DanceBody"/>
      </w:pPr>
      <w:r>
        <w:t>21-24</w:t>
      </w:r>
      <w:r>
        <w:tab/>
        <w:t>1M+3L</w:t>
      </w:r>
      <w:r w:rsidRPr="007F0D5A">
        <w:rPr>
          <w:b/>
        </w:rPr>
        <w:t xml:space="preserve"> also </w:t>
      </w:r>
      <w:r>
        <w:t>2M+4L 3/4 turn RH to end in square set with 2M+4L at top &amp; 3L+1M at bottom &amp; all set</w:t>
      </w:r>
    </w:p>
    <w:p w:rsidR="00B11EB3" w:rsidRDefault="00B11EB3" w:rsidP="00B11EB3">
      <w:pPr>
        <w:pStyle w:val="DanceBody"/>
        <w:keepNext w:val="0"/>
      </w:pPr>
      <w:r>
        <w:t>25-32</w:t>
      </w:r>
      <w:r>
        <w:tab/>
        <w:t>All circle 8H round to left until 3s are at top &amp; all opposite partner in longwise set, all set &amp; 1s &amp; 4s cross RH.  3 1 4 2</w:t>
      </w:r>
    </w:p>
    <w:p w:rsidR="00B11EB3" w:rsidRDefault="00B11EB3" w:rsidP="00B11EB3"/>
    <w:p w:rsidR="00B11EB3" w:rsidRDefault="00B11EB3" w:rsidP="00B11EB3">
      <w:pPr>
        <w:pStyle w:val="Minicrib"/>
      </w:pPr>
      <w:r>
        <w:t>NEW FOREST CIRCLE  (R40)  Circle Dance</w:t>
      </w:r>
      <w:r>
        <w:tab/>
        <w:t>New Forest SCD</w:t>
      </w:r>
    </w:p>
    <w:p w:rsidR="00B11EB3" w:rsidRPr="00D57179" w:rsidRDefault="00B11EB3" w:rsidP="00B11EB3">
      <w:pPr>
        <w:pStyle w:val="DanceBody"/>
      </w:pPr>
      <w:r w:rsidRPr="00D57179">
        <w:t>All form circle around the room with partner on Man</w:t>
      </w:r>
      <w:r>
        <w:t>'</w:t>
      </w:r>
      <w:r w:rsidRPr="00D57179">
        <w:t>s right</w:t>
      </w:r>
    </w:p>
    <w:p w:rsidR="00B11EB3" w:rsidRPr="00D57179" w:rsidRDefault="00B11EB3" w:rsidP="00B11EB3">
      <w:pPr>
        <w:pStyle w:val="DanceBody"/>
      </w:pPr>
      <w:r w:rsidRPr="00D57179">
        <w:t xml:space="preserve"> 1- 8</w:t>
      </w:r>
      <w:r w:rsidRPr="00D57179">
        <w:tab/>
        <w:t>Each couple Adv+Ret 2 steps, repeat &amp; end facing partner</w:t>
      </w:r>
    </w:p>
    <w:p w:rsidR="00B11EB3" w:rsidRPr="00D57179" w:rsidRDefault="00B11EB3" w:rsidP="00B11EB3">
      <w:pPr>
        <w:pStyle w:val="DanceBody"/>
      </w:pPr>
      <w:r w:rsidRPr="00D57179">
        <w:t xml:space="preserve"> 9-16</w:t>
      </w:r>
      <w:r w:rsidRPr="00D57179">
        <w:tab/>
        <w:t>Turn RH &amp; turn LH</w:t>
      </w:r>
    </w:p>
    <w:p w:rsidR="00B11EB3" w:rsidRPr="00D57179" w:rsidRDefault="00B11EB3" w:rsidP="00B11EB3">
      <w:pPr>
        <w:pStyle w:val="DanceBody"/>
      </w:pPr>
      <w:r w:rsidRPr="00D57179">
        <w:t>17-24</w:t>
      </w:r>
      <w:r w:rsidRPr="00D57179">
        <w:tab/>
        <w:t>Lady dances Fig of 8 round partner &amp; Man behind</w:t>
      </w:r>
    </w:p>
    <w:p w:rsidR="00B11EB3" w:rsidRPr="00D57179" w:rsidRDefault="00B11EB3" w:rsidP="00B11EB3">
      <w:pPr>
        <w:pStyle w:val="DanceBody"/>
      </w:pPr>
      <w:r w:rsidRPr="00D57179">
        <w:t>25-32</w:t>
      </w:r>
      <w:r w:rsidRPr="00D57179">
        <w:tab/>
        <w:t>Man dances Fig of 8 round partner &amp;</w:t>
      </w:r>
      <w:r>
        <w:t xml:space="preserve"> </w:t>
      </w:r>
      <w:r w:rsidRPr="00D57179">
        <w:t>Lady behind</w:t>
      </w:r>
    </w:p>
    <w:p w:rsidR="00B11EB3" w:rsidRPr="00D57179" w:rsidRDefault="00B11EB3" w:rsidP="00B11EB3">
      <w:pPr>
        <w:pStyle w:val="DanceBody"/>
        <w:keepNext w:val="0"/>
      </w:pPr>
      <w:r w:rsidRPr="00D57179">
        <w:t>33-40</w:t>
      </w:r>
      <w:r w:rsidRPr="00D57179">
        <w:tab/>
        <w:t>All couple dance Grand Chain (1</w:t>
      </w:r>
      <w:r>
        <w:t xml:space="preserve"> </w:t>
      </w:r>
      <w:r w:rsidRPr="00D57179">
        <w:t>bar per hand) to meet new partner</w:t>
      </w:r>
    </w:p>
    <w:p w:rsidR="00B11EB3" w:rsidRDefault="00B11EB3" w:rsidP="00B11EB3"/>
    <w:p w:rsidR="00B11EB3" w:rsidRDefault="00B11EB3" w:rsidP="00B11EB3">
      <w:pPr>
        <w:pStyle w:val="Minicrib"/>
        <w:rPr>
          <w:lang w:val="en-US"/>
        </w:rPr>
      </w:pPr>
      <w:r>
        <w:rPr>
          <w:lang w:val="en-US"/>
        </w:rPr>
        <w:t>NEW FOREST WEDDING  (J4x48)  4C set</w:t>
      </w:r>
      <w:r>
        <w:rPr>
          <w:lang w:val="en-US"/>
        </w:rPr>
        <w:tab/>
        <w:t>Brian Pierson</w:t>
      </w:r>
    </w:p>
    <w:p w:rsidR="00B11EB3" w:rsidRDefault="00B11EB3" w:rsidP="00B11EB3">
      <w:pPr>
        <w:pStyle w:val="DanceBody"/>
      </w:pPr>
      <w:r>
        <w:t xml:space="preserve"> 1- 8</w:t>
      </w:r>
      <w:r>
        <w:tab/>
        <w:t>1s cross RH, cast 1 place (2s step up 3-4); 1s dance a 1/2 Fig 8 up through 2s.  2 1 3 4</w:t>
      </w:r>
    </w:p>
    <w:p w:rsidR="00B11EB3" w:rsidRDefault="00B11EB3" w:rsidP="00B11EB3">
      <w:pPr>
        <w:pStyle w:val="DanceBody"/>
      </w:pPr>
      <w:r>
        <w:t xml:space="preserve"> 9-16</w:t>
      </w:r>
      <w:r>
        <w:tab/>
        <w:t>1s+3s+4s dance Inveran reels (1s crossing down to start). 2 1 3  4)</w:t>
      </w:r>
    </w:p>
    <w:p w:rsidR="00B11EB3" w:rsidRDefault="00B11EB3" w:rsidP="00B11EB3">
      <w:pPr>
        <w:pStyle w:val="DanceBody"/>
      </w:pPr>
      <w:r>
        <w:t>17-24</w:t>
      </w:r>
      <w:r>
        <w:tab/>
        <w:t>4s cross RH, cast up 1 place (3s step down on 19-20); 4s dance a 1/2 Fig 8 down through the 3s. 2 1 4 3</w:t>
      </w:r>
    </w:p>
    <w:p w:rsidR="00B11EB3" w:rsidRDefault="00B11EB3" w:rsidP="00B11EB3">
      <w:pPr>
        <w:pStyle w:val="DanceBody"/>
      </w:pPr>
      <w:r>
        <w:t>25-32</w:t>
      </w:r>
      <w:r>
        <w:tab/>
        <w:t>2s+1s+4s dance inverted Inveran reels (4s crossing up to start). 2 1 4 3</w:t>
      </w:r>
    </w:p>
    <w:p w:rsidR="00B11EB3" w:rsidRDefault="00B11EB3" w:rsidP="00B11EB3">
      <w:pPr>
        <w:pStyle w:val="DanceBody"/>
      </w:pPr>
      <w:r>
        <w:t>33-40</w:t>
      </w:r>
      <w:r>
        <w:tab/>
        <w:t>2s+1s+4s set &amp; cross RH; set and turn partner RH finishing facing up in allemande hold. 2 1 4 3</w:t>
      </w:r>
    </w:p>
    <w:p w:rsidR="00B11EB3" w:rsidRDefault="00B11EB3" w:rsidP="00B11EB3">
      <w:pPr>
        <w:pStyle w:val="DanceBody"/>
        <w:keepNext w:val="0"/>
      </w:pPr>
      <w:r>
        <w:t>41-48</w:t>
      </w:r>
      <w:r>
        <w:tab/>
        <w:t>2s+1s+4s dance Allemande. 4 1 2 3</w:t>
      </w:r>
    </w:p>
    <w:p w:rsidR="00B11EB3" w:rsidRDefault="00B11EB3" w:rsidP="00B11EB3"/>
    <w:p w:rsidR="00B11EB3" w:rsidRDefault="00B11EB3" w:rsidP="00B11EB3">
      <w:pPr>
        <w:pStyle w:val="Minicrib"/>
      </w:pPr>
      <w:r>
        <w:t>THE NEW FOWLIS HALL  (J4x32)  4C set</w:t>
      </w:r>
      <w:r>
        <w:tab/>
        <w:t>Mary Cant</w:t>
      </w:r>
    </w:p>
    <w:p w:rsidR="00B11EB3" w:rsidRPr="002D4993" w:rsidRDefault="00B11EB3" w:rsidP="00B11EB3">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B11EB3" w:rsidRPr="002D4993" w:rsidRDefault="00B11EB3" w:rsidP="00B11EB3">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B11EB3" w:rsidRPr="002D4993" w:rsidRDefault="00B11EB3" w:rsidP="00B11EB3">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B11EB3" w:rsidRPr="002D4993" w:rsidRDefault="00B11EB3" w:rsidP="00B11EB3">
      <w:pPr>
        <w:pStyle w:val="DanceBody"/>
        <w:keepNext w:val="0"/>
        <w:rPr>
          <w:b/>
        </w:rPr>
      </w:pPr>
      <w:r w:rsidRPr="002D4993">
        <w:t>25-32</w:t>
      </w:r>
      <w:r>
        <w:tab/>
      </w:r>
      <w:r w:rsidRPr="002D4993">
        <w:t xml:space="preserve">All circle 8H round </w:t>
      </w:r>
      <w:r>
        <w:t>&amp;</w:t>
      </w:r>
      <w:r w:rsidRPr="002D4993">
        <w:t xml:space="preserve"> back.</w:t>
      </w:r>
    </w:p>
    <w:p w:rsidR="00B11EB3" w:rsidRDefault="00B11EB3" w:rsidP="00B11EB3"/>
    <w:p w:rsidR="00B11EB3" w:rsidRDefault="00B11EB3" w:rsidP="00B11EB3">
      <w:pPr>
        <w:pStyle w:val="Minicrib"/>
      </w:pPr>
      <w:r>
        <w:t>NEW GALLOWAY REEL  (R4x32)  4C Set</w:t>
      </w:r>
      <w:r>
        <w:tab/>
        <w:t>Tony Lambert  Ardbrae 50 Years</w:t>
      </w:r>
    </w:p>
    <w:p w:rsidR="00B11EB3" w:rsidRDefault="00B11EB3" w:rsidP="00B11EB3">
      <w:pPr>
        <w:pStyle w:val="DanceBody"/>
      </w:pPr>
      <w:r>
        <w:t xml:space="preserve"> 1- 8</w:t>
      </w:r>
      <w:r>
        <w:tab/>
        <w:t>1s lead down middle &amp; back, finishing facing out</w:t>
      </w:r>
    </w:p>
    <w:p w:rsidR="00B11EB3" w:rsidRDefault="00B11EB3" w:rsidP="00B11EB3">
      <w:pPr>
        <w:pStyle w:val="DanceBody"/>
      </w:pPr>
      <w:r>
        <w:t xml:space="preserve"> 9-12</w:t>
      </w:r>
      <w:r>
        <w:tab/>
        <w:t xml:space="preserve">1M followed by 2M, 3M &amp; 4M </w:t>
      </w:r>
      <w:r>
        <w:rPr>
          <w:b/>
        </w:rPr>
        <w:t>also</w:t>
      </w:r>
      <w:r>
        <w:t xml:space="preserve"> 1L followed by 2L, 3L &amp;4L, cast behind lines to bottom of set</w:t>
      </w:r>
    </w:p>
    <w:p w:rsidR="00B11EB3" w:rsidRDefault="00B11EB3" w:rsidP="00B11EB3">
      <w:pPr>
        <w:pStyle w:val="DanceBody"/>
      </w:pPr>
      <w:r>
        <w:t>13-16</w:t>
      </w:r>
      <w:r>
        <w:tab/>
        <w:t>Each couple in turn crosses (Lady in front of Man) to opposite side and dances up - order is (1) (2) (3) (4)</w:t>
      </w:r>
    </w:p>
    <w:p w:rsidR="00B11EB3" w:rsidRDefault="00B11EB3" w:rsidP="00B11EB3">
      <w:pPr>
        <w:pStyle w:val="DanceBody"/>
      </w:pPr>
      <w:r>
        <w:t>17-24</w:t>
      </w:r>
      <w:r>
        <w:tab/>
        <w:t>1s cross RH, cast (2s step up), 1s cross LH, cast to 4th place (3s+4s step up)</w:t>
      </w:r>
    </w:p>
    <w:p w:rsidR="00B11EB3" w:rsidRDefault="00B11EB3" w:rsidP="00B11EB3">
      <w:pPr>
        <w:pStyle w:val="DanceBody"/>
        <w:keepNext w:val="0"/>
      </w:pPr>
      <w:r>
        <w:t>25-32</w:t>
      </w:r>
      <w:r>
        <w:tab/>
        <w:t>All dance down middle NHJ (3 steps)  Ladies dance under partners' arms (bars 28-29) &amp; all dance back up to own sides 2 3 4 1</w:t>
      </w:r>
    </w:p>
    <w:p w:rsidR="00B11EB3" w:rsidRDefault="00B11EB3" w:rsidP="00B11EB3"/>
    <w:p w:rsidR="00B11EB3" w:rsidRDefault="00B11EB3" w:rsidP="00B11EB3">
      <w:pPr>
        <w:pStyle w:val="Minicrib"/>
      </w:pPr>
      <w:r>
        <w:t>NEW HIGHLAND LADDIE  (R8x32)  3C (4C set)</w:t>
      </w:r>
      <w:r>
        <w:tab/>
        <w:t>MMM 2</w:t>
      </w:r>
    </w:p>
    <w:p w:rsidR="00B11EB3" w:rsidRDefault="00B11EB3" w:rsidP="00B11EB3">
      <w:pPr>
        <w:pStyle w:val="DanceBody"/>
      </w:pPr>
      <w:r>
        <w:t xml:space="preserve"> 1- 8</w:t>
      </w:r>
      <w:r>
        <w:tab/>
        <w:t>1s set twice to 2L &amp; set twice to 2M &amp; end facing down</w:t>
      </w:r>
    </w:p>
    <w:p w:rsidR="00B11EB3" w:rsidRDefault="00B11EB3" w:rsidP="00B11EB3">
      <w:pPr>
        <w:pStyle w:val="DanceBody"/>
      </w:pPr>
      <w:r>
        <w:t xml:space="preserve"> 9-16</w:t>
      </w:r>
      <w:r>
        <w:tab/>
        <w:t>1s cross down, cast down round 3s, lead up to top &amp; cast 1 place on opposite sides to face 1</w:t>
      </w:r>
      <w:r w:rsidRPr="00972EEB">
        <w:t>st</w:t>
      </w:r>
      <w:r>
        <w:t xml:space="preserve"> corners</w:t>
      </w:r>
    </w:p>
    <w:p w:rsidR="00B11EB3" w:rsidRDefault="00B11EB3" w:rsidP="00B11EB3">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B11EB3" w:rsidRDefault="00B11EB3" w:rsidP="00B11EB3">
      <w:pPr>
        <w:pStyle w:val="DanceBody"/>
        <w:keepNext w:val="0"/>
      </w:pPr>
      <w:r>
        <w:t>25-32</w:t>
      </w:r>
      <w:r>
        <w:tab/>
        <w:t>1s followed by 2s+3s lead down, cast up on own sides to places, 1s cast to 2</w:t>
      </w:r>
      <w:r w:rsidRPr="00972EEB">
        <w:t>nd</w:t>
      </w:r>
      <w:r>
        <w:t xml:space="preserve"> place &amp; 2s+1s+3s turn RH</w:t>
      </w:r>
    </w:p>
    <w:p w:rsidR="00B11EB3" w:rsidRDefault="00B11EB3" w:rsidP="00B11EB3"/>
    <w:p w:rsidR="00B11EB3" w:rsidRDefault="00B11EB3" w:rsidP="00B11EB3">
      <w:pPr>
        <w:pStyle w:val="Minicrib"/>
      </w:pPr>
      <w:r>
        <w:t>A NEW HOME  (J4x32)  4C set</w:t>
      </w:r>
      <w:r>
        <w:tab/>
        <w:t>Isabel Monteiro</w:t>
      </w:r>
    </w:p>
    <w:p w:rsidR="00B11EB3" w:rsidRDefault="00B11EB3" w:rsidP="00B11EB3">
      <w:pPr>
        <w:pStyle w:val="DanceBody"/>
      </w:pPr>
      <w:r w:rsidRPr="00277AB3">
        <w:t xml:space="preserve"> 1- 8</w:t>
      </w:r>
      <w:r w:rsidRPr="00277AB3">
        <w:tab/>
        <w:t xml:space="preserve">2L followed by 1L dance in front of 3L, RSh round 4L, behind 3L &amp; up to 1st place </w:t>
      </w:r>
      <w:r w:rsidRPr="00277AB3">
        <w:rPr>
          <w:b/>
        </w:rPr>
        <w:t>while</w:t>
      </w:r>
      <w:r w:rsidRPr="00277AB3">
        <w:t xml:space="preserve"> 3M followed by 4M dance simi</w:t>
      </w:r>
      <w:r>
        <w:t>lar, in front of 2M, round 1M &amp; down to 4th place</w:t>
      </w:r>
    </w:p>
    <w:p w:rsidR="00B11EB3" w:rsidRDefault="00B11EB3" w:rsidP="00B11EB3">
      <w:pPr>
        <w:pStyle w:val="DanceBody"/>
      </w:pPr>
      <w:r>
        <w:t xml:space="preserve"> 9-16</w:t>
      </w:r>
      <w:r>
        <w:tab/>
        <w:t>3L followed by 4L &amp; 2M followed by 1M repeat 1-8.  2 1 4 3</w:t>
      </w:r>
    </w:p>
    <w:p w:rsidR="00B11EB3" w:rsidRDefault="00B11EB3" w:rsidP="00B11EB3">
      <w:pPr>
        <w:pStyle w:val="DanceBody"/>
      </w:pPr>
      <w:r>
        <w:t>17-24</w:t>
      </w:r>
      <w:r>
        <w:tab/>
        <w:t>1s+4s (middle couples) Set &amp; Rotate.  2 4 1 3</w:t>
      </w:r>
    </w:p>
    <w:p w:rsidR="00B11EB3" w:rsidRPr="00277AB3" w:rsidRDefault="00B11EB3" w:rsidP="00B11EB3">
      <w:pPr>
        <w:pStyle w:val="DanceBody"/>
        <w:keepNext w:val="0"/>
      </w:pPr>
      <w:r>
        <w:t>25-32</w:t>
      </w:r>
      <w:r>
        <w:tab/>
        <w:t xml:space="preserve">Men make arches &amp; Adv+Ret </w:t>
      </w:r>
      <w:r w:rsidRPr="00277AB3">
        <w:rPr>
          <w:b/>
        </w:rPr>
        <w:t>while</w:t>
      </w:r>
      <w:r>
        <w:t xml:space="preserve"> Ladies dance under arches passing partner RSh &amp; back to place; all turn partner RH</w:t>
      </w:r>
    </w:p>
    <w:p w:rsidR="00B11EB3" w:rsidRDefault="00B11EB3" w:rsidP="00B11EB3"/>
    <w:p w:rsidR="00B11EB3" w:rsidRDefault="00B11EB3" w:rsidP="00B11EB3">
      <w:pPr>
        <w:pStyle w:val="Minicrib"/>
      </w:pPr>
      <w:r>
        <w:t>THE NEW LANARK STRATHSPEY  (S4x32)  4C set</w:t>
      </w:r>
      <w:r>
        <w:tab/>
        <w:t>M Gibson</w:t>
      </w:r>
    </w:p>
    <w:p w:rsidR="00B11EB3" w:rsidRDefault="00B11EB3" w:rsidP="00B11EB3">
      <w:pPr>
        <w:pStyle w:val="DanceBody"/>
      </w:pPr>
      <w:r>
        <w:t xml:space="preserve"> 1- 8</w:t>
      </w:r>
      <w:r>
        <w:tab/>
        <w:t>1s &amp; 4s 1/2 turn RH to form a square set &amp; all 4 couples set, all circle 8H round to left 1/2 way.   4 (3)(2) 1</w:t>
      </w:r>
    </w:p>
    <w:p w:rsidR="00B11EB3" w:rsidRDefault="00B11EB3" w:rsidP="00B11EB3">
      <w:pPr>
        <w:pStyle w:val="DanceBody"/>
      </w:pPr>
      <w:r>
        <w:t xml:space="preserve"> 9-16</w:t>
      </w:r>
      <w:r>
        <w:tab/>
        <w:t>4L &amp; 1M (followed by partner) dance Figs of 8 in tandem (4s out round 3s, 1s out round 2s) 4s &amp; 1s end on opposite sides.  (4)(3)(2)(1)</w:t>
      </w:r>
    </w:p>
    <w:p w:rsidR="00B11EB3" w:rsidRDefault="00B11EB3" w:rsidP="00B11EB3">
      <w:pPr>
        <w:pStyle w:val="DanceBody"/>
      </w:pPr>
      <w:r>
        <w:t>17-24</w:t>
      </w:r>
      <w:r>
        <w:tab/>
        <w:t>4s dance 1/2 reels of 3 with 3s+2s on sides (dancing out to start), all set &amp; cross RH.  2 3 4 1</w:t>
      </w:r>
    </w:p>
    <w:p w:rsidR="00B11EB3" w:rsidRDefault="00B11EB3" w:rsidP="00B11EB3">
      <w:pPr>
        <w:pStyle w:val="DanceBody"/>
        <w:keepNext w:val="0"/>
      </w:pPr>
      <w:r>
        <w:t>25-32</w:t>
      </w:r>
      <w:r>
        <w:tab/>
        <w:t>2s+3s</w:t>
      </w:r>
      <w:r w:rsidRPr="007F0D5A">
        <w:rPr>
          <w:b/>
        </w:rPr>
        <w:t xml:space="preserve"> also </w:t>
      </w:r>
      <w:r>
        <w:t>4s+1s circle 4H round &amp; back</w:t>
      </w:r>
    </w:p>
    <w:p w:rsidR="00B11EB3" w:rsidRDefault="00B11EB3" w:rsidP="00B11EB3"/>
    <w:p w:rsidR="00B11EB3" w:rsidRDefault="00B11EB3" w:rsidP="00B11EB3">
      <w:pPr>
        <w:pStyle w:val="Minicrib"/>
      </w:pPr>
      <w:r>
        <w:t>THE NEW OPERA  (J8x32)  3C (4C set)</w:t>
      </w:r>
      <w:r>
        <w:tab/>
        <w:t>John Drewry  Australian Bk</w:t>
      </w:r>
    </w:p>
    <w:p w:rsidR="00B11EB3" w:rsidRDefault="00B11EB3" w:rsidP="00B11EB3">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B11EB3" w:rsidRDefault="00B11EB3" w:rsidP="00B11EB3">
      <w:pPr>
        <w:pStyle w:val="DanceBody"/>
      </w:pPr>
      <w:r>
        <w:t xml:space="preserve"> 9-16</w:t>
      </w:r>
      <w:r>
        <w:tab/>
        <w:t>1s dance reels of 3 across (RSh to 3</w:t>
      </w:r>
      <w:r w:rsidRPr="00972EEB">
        <w:t>rd</w:t>
      </w:r>
      <w:r>
        <w:t xml:space="preserve"> corners) ending facing 3</w:t>
      </w:r>
      <w:r w:rsidRPr="00972EEB">
        <w:t>rd</w:t>
      </w:r>
      <w:r>
        <w:t xml:space="preserve"> corner</w:t>
      </w:r>
    </w:p>
    <w:p w:rsidR="00B11EB3" w:rsidRDefault="00B11EB3" w:rsidP="00B11EB3">
      <w:pPr>
        <w:pStyle w:val="DanceBody"/>
      </w:pPr>
      <w:r>
        <w:t>17-20</w:t>
      </w:r>
      <w:r>
        <w:tab/>
        <w:t>1s dance RSh round 3rd corners</w:t>
      </w:r>
      <w:r w:rsidRPr="00BA6B4D">
        <w:rPr>
          <w:b/>
        </w:rPr>
        <w:t xml:space="preserve"> </w:t>
      </w:r>
      <w:r>
        <w:rPr>
          <w:b/>
        </w:rPr>
        <w:t xml:space="preserve">as </w:t>
      </w:r>
      <w:r>
        <w:t>corners 1/2 turn RH in the middle, twirl (pull back RSh) &amp; dance out to opposite sides</w:t>
      </w:r>
    </w:p>
    <w:p w:rsidR="00B11EB3" w:rsidRDefault="00B11EB3" w:rsidP="00B11EB3">
      <w:pPr>
        <w:pStyle w:val="DanceBody"/>
      </w:pPr>
      <w:r>
        <w:t>21-24</w:t>
      </w:r>
      <w:r>
        <w:tab/>
        <w:t>1s pass RSh, dance RSh round 4th corners</w:t>
      </w:r>
      <w:r w:rsidRPr="00BA6B4D">
        <w:rPr>
          <w:b/>
        </w:rPr>
        <w:t xml:space="preserve"> </w:t>
      </w:r>
      <w:r>
        <w:rPr>
          <w:b/>
        </w:rPr>
        <w:t xml:space="preserve">as </w:t>
      </w:r>
      <w:r>
        <w:t>corners 1/2 turn RH in the middle, twirl (pull back RSh) &amp; dance out to opp sides (1s end 2</w:t>
      </w:r>
      <w:r w:rsidRPr="00972EEB">
        <w:t>nd</w:t>
      </w:r>
      <w:r>
        <w:t xml:space="preserve"> pl own side)</w:t>
      </w:r>
    </w:p>
    <w:p w:rsidR="00B11EB3" w:rsidRDefault="00B11EB3" w:rsidP="00B11EB3">
      <w:pPr>
        <w:pStyle w:val="DanceBody"/>
        <w:keepNext w:val="0"/>
      </w:pPr>
      <w:r>
        <w:t>25-32</w:t>
      </w:r>
      <w:r>
        <w:tab/>
        <w:t>1s 1/2 turn RH in the middle, pull back RSh &amp; dance out to opp sides &amp; 2s+1s+3s chase clockwise back to own sides.  End 213</w:t>
      </w:r>
    </w:p>
    <w:p w:rsidR="00B11EB3" w:rsidRDefault="00B11EB3" w:rsidP="00B11EB3"/>
    <w:p w:rsidR="00B11EB3" w:rsidRDefault="00B11EB3" w:rsidP="00B11EB3">
      <w:pPr>
        <w:pStyle w:val="Minicrib"/>
      </w:pPr>
      <w:r>
        <w:t>NEW PARK  (S8x32)  3C (4C set)</w:t>
      </w:r>
      <w:r>
        <w:tab/>
        <w:t>Bishop  RSCDS Bk 19</w:t>
      </w:r>
    </w:p>
    <w:p w:rsidR="00B11EB3" w:rsidRDefault="00B11EB3" w:rsidP="00B11EB3">
      <w:pPr>
        <w:pStyle w:val="DanceBody"/>
      </w:pPr>
      <w:r>
        <w:t xml:space="preserve"> 1- 8</w:t>
      </w:r>
      <w:r>
        <w:tab/>
        <w:t>1s+3s dance Diamond Poussette</w:t>
      </w:r>
    </w:p>
    <w:p w:rsidR="00B11EB3" w:rsidRDefault="00B11EB3" w:rsidP="00B11EB3">
      <w:pPr>
        <w:pStyle w:val="DanceBody"/>
      </w:pPr>
      <w:r>
        <w:t xml:space="preserve"> 9-16</w:t>
      </w:r>
      <w:r>
        <w:tab/>
        <w:t>1s+2s+3s Promenade</w:t>
      </w:r>
    </w:p>
    <w:p w:rsidR="00B11EB3" w:rsidRDefault="00B11EB3" w:rsidP="00B11EB3">
      <w:pPr>
        <w:pStyle w:val="DanceBody"/>
      </w:pPr>
      <w:r>
        <w:t>17-24</w:t>
      </w:r>
      <w:r>
        <w:tab/>
        <w:t>1s lead down the middle for 3 steps, back to top &amp; cast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NEW PARLIAMENT HOUSE JIG  (J3x64)  3 Men + 6 Ladies</w:t>
      </w:r>
      <w:r>
        <w:tab/>
        <w:t>John Colville, 1980</w:t>
      </w:r>
    </w:p>
    <w:p w:rsidR="00B11EB3" w:rsidRDefault="00B11EB3" w:rsidP="00B11EB3">
      <w:pPr>
        <w:pStyle w:val="DanceBody"/>
      </w:pPr>
      <w:r>
        <w:t>Start:</w:t>
      </w:r>
    </w:p>
    <w:p w:rsidR="00B11EB3" w:rsidRDefault="00B11EB3" w:rsidP="00B11EB3">
      <w:pPr>
        <w:pStyle w:val="DanceBody"/>
      </w:pPr>
      <w:r>
        <w:t xml:space="preserve">  6L··3M··3L</w:t>
      </w:r>
    </w:p>
    <w:p w:rsidR="00B11EB3" w:rsidRDefault="00B11EB3" w:rsidP="00B11EB3">
      <w:pPr>
        <w:pStyle w:val="DanceBody"/>
      </w:pPr>
      <w:r>
        <w:t xml:space="preserve">  5L··2M··2L</w:t>
      </w:r>
    </w:p>
    <w:p w:rsidR="00B11EB3" w:rsidRDefault="00B11EB3" w:rsidP="00B11EB3">
      <w:pPr>
        <w:pStyle w:val="DanceBody"/>
      </w:pPr>
      <w:r>
        <w:t xml:space="preserve">  4L··1M··1L</w:t>
      </w:r>
    </w:p>
    <w:p w:rsidR="00B11EB3" w:rsidRDefault="00B11EB3" w:rsidP="00B11EB3">
      <w:pPr>
        <w:pStyle w:val="DanceBody"/>
      </w:pPr>
      <w:r>
        <w:t xml:space="preserve">  ····Top</w:t>
      </w:r>
    </w:p>
    <w:p w:rsidR="00B11EB3" w:rsidRDefault="00B11EB3" w:rsidP="00B11EB3">
      <w:pPr>
        <w:pStyle w:val="DanceBody"/>
      </w:pPr>
      <w:r>
        <w:t>2 chords: 1st chord Men honour Ladies on right, 2nd chord Men honour Ladies on left</w:t>
      </w:r>
    </w:p>
    <w:p w:rsidR="00B11EB3" w:rsidRDefault="00B11EB3" w:rsidP="00B11EB3">
      <w:pPr>
        <w:pStyle w:val="DanceBody"/>
      </w:pPr>
      <w:r>
        <w:t xml:space="preserve"> 1- 8</w:t>
      </w:r>
      <w:r>
        <w:tab/>
        <w:t>Men join hands with Ladies on right in prom hold &amp; 3 couples promenade round 1L, 2L &amp; 3L</w:t>
      </w:r>
    </w:p>
    <w:p w:rsidR="00B11EB3" w:rsidRDefault="00B11EB3" w:rsidP="00B11EB3">
      <w:pPr>
        <w:pStyle w:val="DanceBody"/>
      </w:pPr>
      <w:r>
        <w:t xml:space="preserve"> 9-16</w:t>
      </w:r>
      <w:r>
        <w:tab/>
        <w:t>Men join hands with Ladies on left in prom hold &amp; 3 couples promenade round 4L, 5L &amp; 6L back to place</w:t>
      </w:r>
    </w:p>
    <w:p w:rsidR="00B11EB3" w:rsidRDefault="00B11EB3" w:rsidP="00B11EB3">
      <w:pPr>
        <w:pStyle w:val="DanceBody"/>
      </w:pPr>
      <w:r>
        <w:t>17-24</w:t>
      </w:r>
      <w:r>
        <w:tab/>
        <w:t>1M+2L+3M+5L circle 4H round &amp; back</w:t>
      </w:r>
    </w:p>
    <w:p w:rsidR="00B11EB3" w:rsidRDefault="00B11EB3" w:rsidP="00B11EB3">
      <w:pPr>
        <w:pStyle w:val="DanceBody"/>
      </w:pPr>
      <w:r>
        <w:t>25-32</w:t>
      </w:r>
      <w:r>
        <w:tab/>
        <w:t>1L+3L+6L+4L circle 4H round &amp; back</w:t>
      </w:r>
    </w:p>
    <w:p w:rsidR="00B11EB3" w:rsidRDefault="00B11EB3" w:rsidP="00B11EB3">
      <w:pPr>
        <w:pStyle w:val="DanceBody"/>
      </w:pPr>
      <w:r>
        <w:t>33-40</w:t>
      </w:r>
      <w:r>
        <w:tab/>
        <w:t>1M+2M+4L+5L dance LH across; 1M+2M+1L+2L dance RH across</w:t>
      </w:r>
    </w:p>
    <w:p w:rsidR="00B11EB3" w:rsidRDefault="00B11EB3" w:rsidP="00B11EB3">
      <w:pPr>
        <w:pStyle w:val="DanceBody"/>
      </w:pPr>
      <w:r>
        <w:t>41-48</w:t>
      </w:r>
      <w:r>
        <w:tab/>
        <w:t>2M+3M+2L+3L dance LH across; 2M+3M+5L+6L dance RH across</w:t>
      </w:r>
    </w:p>
    <w:p w:rsidR="00B11EB3" w:rsidRDefault="00B11EB3" w:rsidP="00B11EB3">
      <w:pPr>
        <w:pStyle w:val="DanceBody"/>
      </w:pPr>
      <w:r>
        <w:t>49-56</w:t>
      </w:r>
      <w:r>
        <w:tab/>
        <w:t>In 3 lines of 3 across - all dance RSh reels of 3 across (Men RSh to Lady on his right)</w:t>
      </w:r>
    </w:p>
    <w:p w:rsidR="00B11EB3" w:rsidRDefault="00B11EB3" w:rsidP="00B11EB3">
      <w:pPr>
        <w:pStyle w:val="DanceBody"/>
      </w:pPr>
      <w:r>
        <w:t>57-64</w:t>
      </w:r>
      <w:r>
        <w:tab/>
        <w:t>1L followed by 1M+4L cast round 2L, dance across set, cast round 6L &amp; across set to form new bottom line (standing lines step up)</w:t>
      </w:r>
    </w:p>
    <w:p w:rsidR="00B11EB3" w:rsidRPr="00437EE5" w:rsidRDefault="00B11EB3" w:rsidP="00B11EB3">
      <w:pPr>
        <w:pStyle w:val="DanceBody"/>
        <w:keepNext w:val="0"/>
        <w:rPr>
          <w:i/>
        </w:rPr>
      </w:pPr>
      <w:r w:rsidRPr="00437EE5">
        <w:rPr>
          <w:i/>
        </w:rPr>
        <w:t>Note:</w:t>
      </w:r>
      <w:r w:rsidRPr="00437EE5">
        <w:rPr>
          <w:i/>
        </w:rPr>
        <w:tab/>
        <w:t>Bars 17-32 centre Man (2M) may set (High</w:t>
      </w:r>
      <w:r>
        <w:rPr>
          <w:i/>
        </w:rPr>
        <w:t>land steps) during circles</w:t>
      </w:r>
    </w:p>
    <w:p w:rsidR="00B11EB3" w:rsidRDefault="00B11EB3" w:rsidP="00B11EB3"/>
    <w:p w:rsidR="00B11EB3" w:rsidRDefault="00B11EB3" w:rsidP="00B11EB3">
      <w:pPr>
        <w:pStyle w:val="Minicrib"/>
      </w:pPr>
      <w:r>
        <w:t>THE NEW PETRONELLA  (R2x48)  Sq.Set</w:t>
      </w:r>
      <w:r>
        <w:tab/>
        <w:t>RSCDS Bk 28</w:t>
      </w:r>
    </w:p>
    <w:p w:rsidR="00B11EB3" w:rsidRDefault="00B11EB3" w:rsidP="00B11EB3">
      <w:pPr>
        <w:pStyle w:val="DanceBody"/>
      </w:pPr>
      <w:r>
        <w:t xml:space="preserve"> 1-16</w:t>
      </w:r>
      <w:r>
        <w:tab/>
        <w:t>1L+2L</w:t>
      </w:r>
      <w:r w:rsidRPr="007F0D5A">
        <w:rPr>
          <w:b/>
        </w:rPr>
        <w:t xml:space="preserve"> also </w:t>
      </w:r>
      <w:r>
        <w:t>3M+4M dance full petronella around inside of set &amp; return to own places</w:t>
      </w:r>
    </w:p>
    <w:p w:rsidR="00B11EB3" w:rsidRDefault="00B11EB3" w:rsidP="00B11EB3">
      <w:pPr>
        <w:pStyle w:val="DanceBody"/>
      </w:pPr>
      <w:r>
        <w:t>17-24</w:t>
      </w:r>
      <w:r>
        <w:tab/>
        <w:t>All Ladies dance RH across once round &amp; turn partners LH 1.1/2 times</w:t>
      </w:r>
    </w:p>
    <w:p w:rsidR="00B11EB3" w:rsidRDefault="00B11EB3" w:rsidP="00B11EB3">
      <w:pPr>
        <w:pStyle w:val="DanceBody"/>
      </w:pPr>
      <w:r>
        <w:t>25-32</w:t>
      </w:r>
      <w:r>
        <w:tab/>
        <w:t>All Men dance RH across &amp; turn partners LH 1.1/2 times</w:t>
      </w:r>
    </w:p>
    <w:p w:rsidR="00B11EB3" w:rsidRDefault="00B11EB3" w:rsidP="00B11EB3">
      <w:pPr>
        <w:pStyle w:val="DanceBody"/>
      </w:pPr>
      <w:r>
        <w:t>33-40</w:t>
      </w:r>
      <w:r>
        <w:tab/>
        <w:t>All Ladies dance a RH St Andrews Cross with partner on left hand once round ending facing partner on sides holding 2H</w:t>
      </w:r>
    </w:p>
    <w:p w:rsidR="00B11EB3" w:rsidRDefault="00B11EB3" w:rsidP="00B11EB3">
      <w:pPr>
        <w:pStyle w:val="DanceBody"/>
      </w:pPr>
      <w:r>
        <w:t>41-48</w:t>
      </w:r>
      <w:r>
        <w:tab/>
        <w:t>All Poussette around set to original places</w:t>
      </w:r>
    </w:p>
    <w:p w:rsidR="00B11EB3" w:rsidRDefault="00B11EB3" w:rsidP="00B11EB3">
      <w:pPr>
        <w:pStyle w:val="DanceBody"/>
        <w:keepNext w:val="0"/>
      </w:pPr>
      <w:r>
        <w:t>49-96</w:t>
      </w:r>
      <w:r>
        <w:tab/>
        <w:t>Repeat all of the above with 1M+2M &amp; 3L+4L dancing bars 1-16</w:t>
      </w:r>
    </w:p>
    <w:p w:rsidR="00B11EB3" w:rsidRDefault="00B11EB3" w:rsidP="00B11EB3"/>
    <w:p w:rsidR="00B11EB3" w:rsidRDefault="00B11EB3" w:rsidP="00B11EB3">
      <w:pPr>
        <w:pStyle w:val="Minicrib"/>
      </w:pPr>
      <w:r>
        <w:t>THE NEW PLYMOUTH STRATHSPEY  (S4x32)  4C Set</w:t>
      </w:r>
      <w:r>
        <w:tab/>
        <w:t>Ruary Laidlaw  Locheil Collection</w:t>
      </w:r>
    </w:p>
    <w:p w:rsidR="00B11EB3" w:rsidRDefault="00B11EB3" w:rsidP="00B11EB3">
      <w:pPr>
        <w:pStyle w:val="DanceBody"/>
      </w:pPr>
      <w:r>
        <w:t xml:space="preserve"> 1- 8</w:t>
      </w:r>
      <w:r>
        <w:tab/>
        <w:t>All set twice, turn partners 2H. 1s face down</w:t>
      </w:r>
    </w:p>
    <w:p w:rsidR="00B11EB3" w:rsidRDefault="00B11EB3" w:rsidP="00B11EB3">
      <w:pPr>
        <w:pStyle w:val="DanceBody"/>
      </w:pPr>
      <w:r>
        <w:t xml:space="preserve"> 9-16</w:t>
      </w:r>
      <w:r>
        <w:tab/>
        <w:t>1s lead down, cross below 4s, cast up to top place opp sides</w:t>
      </w:r>
    </w:p>
    <w:p w:rsidR="00B11EB3" w:rsidRDefault="00B11EB3" w:rsidP="00B11EB3">
      <w:pPr>
        <w:pStyle w:val="DanceBody"/>
      </w:pPr>
      <w:r>
        <w:t>17-24</w:t>
      </w:r>
      <w:r>
        <w:tab/>
        <w:t>All Adv+Ret twice, turn partners 2H (1s turn 1.1/2 times to own side &amp; face out)</w:t>
      </w:r>
    </w:p>
    <w:p w:rsidR="00B11EB3" w:rsidRDefault="00B11EB3" w:rsidP="00B11EB3">
      <w:pPr>
        <w:pStyle w:val="DanceBody"/>
        <w:keepNext w:val="0"/>
      </w:pPr>
      <w:r>
        <w:t>25-32</w:t>
      </w:r>
      <w:r>
        <w:tab/>
        <w:t>1s cast to 4</w:t>
      </w:r>
      <w:r w:rsidRPr="00BA1615">
        <w:t>th</w:t>
      </w:r>
      <w:r>
        <w:t xml:space="preserve"> place, 2s+3s+4s take hands on sides &amp; step up bars 3-4.  1s turn 2H (4 bars)</w:t>
      </w:r>
    </w:p>
    <w:p w:rsidR="00B11EB3" w:rsidRDefault="00B11EB3" w:rsidP="00B11EB3"/>
    <w:p w:rsidR="00B11EB3" w:rsidRDefault="00B11EB3" w:rsidP="00B11EB3">
      <w:pPr>
        <w:pStyle w:val="Minicrib"/>
      </w:pPr>
      <w:r>
        <w:t>THE NEW RIGGED SHIP  (J8x48)  3C (4C set)</w:t>
      </w:r>
      <w:r>
        <w:tab/>
        <w:t>RSCDS Bk 9</w:t>
      </w:r>
    </w:p>
    <w:p w:rsidR="00B11EB3" w:rsidRPr="00EF359C" w:rsidRDefault="00B11EB3" w:rsidP="00B11EB3">
      <w:pPr>
        <w:pStyle w:val="DanceBody"/>
      </w:pPr>
      <w:r w:rsidRPr="00EF359C">
        <w:t xml:space="preserve"> 1- 8</w:t>
      </w:r>
      <w:r w:rsidRPr="00EF359C">
        <w:tab/>
        <w:t>1s+2s circle 4H round &amp; back</w:t>
      </w:r>
    </w:p>
    <w:p w:rsidR="00B11EB3" w:rsidRPr="00EF359C" w:rsidRDefault="00B11EB3" w:rsidP="00B11EB3">
      <w:pPr>
        <w:pStyle w:val="DanceBody"/>
      </w:pPr>
      <w:r w:rsidRPr="00EF359C">
        <w:t xml:space="preserve"> 9-16</w:t>
      </w:r>
      <w:r w:rsidRPr="00EF359C">
        <w:tab/>
        <w:t>1s dance reels of 3 on own sides giving RSh to 2s</w:t>
      </w:r>
    </w:p>
    <w:p w:rsidR="00B11EB3" w:rsidRPr="00EF359C" w:rsidRDefault="00B11EB3" w:rsidP="00B11EB3">
      <w:pPr>
        <w:pStyle w:val="DanceBody"/>
      </w:pPr>
      <w:r w:rsidRPr="00EF359C">
        <w:t>17-24</w:t>
      </w:r>
      <w:r w:rsidRPr="00EF359C">
        <w:tab/>
        <w:t>1s lead down the middle &amp; back to top</w:t>
      </w:r>
    </w:p>
    <w:p w:rsidR="00B11EB3" w:rsidRPr="00EF359C" w:rsidRDefault="00B11EB3" w:rsidP="00B11EB3">
      <w:pPr>
        <w:pStyle w:val="DanceBody"/>
      </w:pPr>
      <w:r w:rsidRPr="00EF359C">
        <w:t>25-32</w:t>
      </w:r>
      <w:r w:rsidRPr="00EF359C">
        <w:tab/>
        <w:t>1s cross RH, cast 1 place (3 bars), cross LH &amp; cast to 3rd place (3 bars), begin to lead up (2 bars)</w:t>
      </w:r>
    </w:p>
    <w:p w:rsidR="00B11EB3" w:rsidRPr="00EF359C" w:rsidRDefault="00B11EB3" w:rsidP="00B11EB3">
      <w:pPr>
        <w:pStyle w:val="DanceBody"/>
      </w:pPr>
      <w:r w:rsidRPr="00EF359C">
        <w:t>33-40</w:t>
      </w:r>
      <w:r w:rsidRPr="00EF359C">
        <w:tab/>
        <w:t>1s lead up to top &amp; cast 1 place to face 1st corners.  1s</w:t>
      </w:r>
      <w:r>
        <w:t xml:space="preserve"> </w:t>
      </w:r>
      <w:r w:rsidRPr="00EF359C">
        <w:t>set to 1st corner &amp; to 2nd corner</w:t>
      </w:r>
    </w:p>
    <w:p w:rsidR="00B11EB3" w:rsidRDefault="00B11EB3" w:rsidP="00B11EB3">
      <w:pPr>
        <w:pStyle w:val="DanceBody"/>
        <w:keepNext w:val="0"/>
      </w:pPr>
      <w:r w:rsidRPr="00EF359C">
        <w:t>41-48</w:t>
      </w:r>
      <w:r w:rsidRPr="00EF359C">
        <w:tab/>
        <w:t>1s dance reels of 3 on opposite sides giving RSh to 2nd corner &amp; cross RH to own sides</w:t>
      </w:r>
    </w:p>
    <w:p w:rsidR="00B11EB3" w:rsidRDefault="00B11EB3" w:rsidP="00B11EB3"/>
    <w:p w:rsidR="00B11EB3" w:rsidRDefault="00B11EB3" w:rsidP="00B11EB3">
      <w:pPr>
        <w:pStyle w:val="Minicrib"/>
      </w:pPr>
      <w:r>
        <w:t>THE NEW RIVER REEL  (R8x32)  3C (4C set)</w:t>
      </w:r>
      <w:r>
        <w:tab/>
        <w:t>Lindsay+Fuell  Flying Ghillies Vol 2</w:t>
      </w:r>
    </w:p>
    <w:p w:rsidR="00B11EB3" w:rsidRDefault="00B11EB3" w:rsidP="00B11EB3">
      <w:pPr>
        <w:pStyle w:val="DanceBody"/>
      </w:pPr>
      <w:r>
        <w:t xml:space="preserve"> 1- 8</w:t>
      </w:r>
      <w:r>
        <w:tab/>
        <w:t>1s cast behind own sides &amp; cast back to places</w:t>
      </w:r>
    </w:p>
    <w:p w:rsidR="00B11EB3" w:rsidRDefault="00B11EB3" w:rsidP="00B11EB3">
      <w:pPr>
        <w:pStyle w:val="DanceBody"/>
      </w:pPr>
      <w:r>
        <w:t xml:space="preserve"> 9-16</w:t>
      </w:r>
      <w:r>
        <w:tab/>
        <w:t>1s cross RH &amp; cast 1 place, 1s dance 1/2 Fig of 8 round 2s to end facing 1</w:t>
      </w:r>
      <w:r w:rsidRPr="00972EEB">
        <w:t>st</w:t>
      </w:r>
      <w:r>
        <w:t xml:space="preserve"> corners</w:t>
      </w:r>
    </w:p>
    <w:p w:rsidR="00B11EB3" w:rsidRDefault="00B11EB3" w:rsidP="00B11EB3">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NEW SCOTIA QUADRILLE  (R96)  Sq.Set</w:t>
      </w:r>
      <w:r>
        <w:tab/>
        <w:t>David Anderson  RSCDS Bk 34</w:t>
      </w:r>
    </w:p>
    <w:p w:rsidR="00B11EB3" w:rsidRDefault="00B11EB3" w:rsidP="00B11EB3">
      <w:pPr>
        <w:pStyle w:val="DanceBody"/>
      </w:pPr>
      <w:r>
        <w:t xml:space="preserve"> 1- 8</w:t>
      </w:r>
      <w:r>
        <w:tab/>
        <w:t>1s+3s dance RH across &amp; LH back to form facing diagonal lines of 4 (1s+2s &amp; 3s+4s)</w:t>
      </w:r>
    </w:p>
    <w:p w:rsidR="00B11EB3" w:rsidRDefault="00B11EB3" w:rsidP="00B11EB3">
      <w:pPr>
        <w:pStyle w:val="DanceBody"/>
      </w:pPr>
      <w:r>
        <w:t xml:space="preserve"> 9-16</w:t>
      </w:r>
      <w:r>
        <w:tab/>
        <w:t>All Adv+Ret, 1s+4s &amp; 2s+3s dance 1/2 R&amp;L</w:t>
      </w:r>
    </w:p>
    <w:p w:rsidR="00B11EB3" w:rsidRDefault="00B11EB3" w:rsidP="00B11EB3">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B11EB3" w:rsidRDefault="00B11EB3" w:rsidP="00B11EB3">
      <w:pPr>
        <w:pStyle w:val="DanceBody"/>
      </w:pPr>
      <w:r>
        <w:t>25-32</w:t>
      </w:r>
      <w:r>
        <w:tab/>
        <w:t>All repeat above Fig</w:t>
      </w:r>
    </w:p>
    <w:p w:rsidR="00B11EB3" w:rsidRDefault="00B11EB3" w:rsidP="00B11EB3">
      <w:pPr>
        <w:pStyle w:val="DanceBody"/>
      </w:pPr>
      <w:r>
        <w:t>33-40</w:t>
      </w:r>
      <w:r>
        <w:tab/>
        <w:t>All Adv+Ret, 1/2 R&amp;L back to original places (repeat of bars 9-16)</w:t>
      </w:r>
    </w:p>
    <w:p w:rsidR="00B11EB3" w:rsidRDefault="00B11EB3" w:rsidP="00B11EB3">
      <w:pPr>
        <w:pStyle w:val="DanceBody"/>
      </w:pPr>
      <w:r>
        <w:t>41-48</w:t>
      </w:r>
      <w:r>
        <w:tab/>
        <w:t>All Promenade round anticlockwise</w:t>
      </w:r>
    </w:p>
    <w:p w:rsidR="00B11EB3" w:rsidRDefault="00B11EB3" w:rsidP="00B11EB3">
      <w:pPr>
        <w:pStyle w:val="DanceBody"/>
        <w:keepNext w:val="0"/>
      </w:pPr>
      <w:r>
        <w:t>49-96</w:t>
      </w:r>
      <w:r>
        <w:tab/>
        <w:t>Repeat from beginning with 2s+4s leading &amp; diagonal lines in other direction with 1s+4s facing 2s+3s</w:t>
      </w:r>
    </w:p>
    <w:p w:rsidR="00B11EB3" w:rsidRDefault="00B11EB3" w:rsidP="00B11EB3"/>
    <w:p w:rsidR="00B11EB3" w:rsidRDefault="00B11EB3" w:rsidP="00B11EB3">
      <w:pPr>
        <w:pStyle w:val="Minicrib"/>
      </w:pPr>
      <w:r>
        <w:t>NEW SCOTLAND STRATHSPEY  (S4x40)  4C set</w:t>
      </w:r>
      <w:r>
        <w:tab/>
        <w:t>E Elder  Edinburgh Uni 50th Anniv</w:t>
      </w:r>
    </w:p>
    <w:p w:rsidR="00B11EB3" w:rsidRDefault="00B11EB3" w:rsidP="00B11EB3">
      <w:pPr>
        <w:pStyle w:val="DanceBody"/>
      </w:pPr>
      <w:r>
        <w:t xml:space="preserve"> 1- 8</w:t>
      </w:r>
      <w:r>
        <w:tab/>
        <w:t>1s &amp; 3s set &amp; cross RH, 1s set to 2s &amp; turn RH,</w:t>
      </w:r>
      <w:r w:rsidRPr="00BA6B4D">
        <w:rPr>
          <w:b/>
        </w:rPr>
        <w:t xml:space="preserve"> while </w:t>
      </w:r>
      <w:r>
        <w:t>3s set to 4s &amp; turn RH</w:t>
      </w:r>
    </w:p>
    <w:p w:rsidR="00B11EB3" w:rsidRDefault="00B11EB3" w:rsidP="00B11EB3">
      <w:pPr>
        <w:pStyle w:val="DanceBody"/>
      </w:pPr>
      <w:r>
        <w:t xml:space="preserve"> 9-16</w:t>
      </w:r>
      <w:r>
        <w:tab/>
        <w:t>All dance reel of 4 on sides</w:t>
      </w:r>
    </w:p>
    <w:p w:rsidR="00B11EB3" w:rsidRDefault="00B11EB3" w:rsidP="00B11EB3">
      <w:pPr>
        <w:pStyle w:val="DanceBody"/>
      </w:pPr>
      <w:r>
        <w:t>17-24</w:t>
      </w:r>
      <w:r>
        <w:tab/>
        <w:t>All circle 8H round &amp; back</w:t>
      </w:r>
    </w:p>
    <w:p w:rsidR="00B11EB3" w:rsidRDefault="00B11EB3" w:rsidP="00B11EB3">
      <w:pPr>
        <w:pStyle w:val="DanceBody"/>
      </w:pPr>
      <w:r>
        <w:t>25-32</w:t>
      </w:r>
      <w:r>
        <w:tab/>
        <w:t>All dance Grand Chain</w:t>
      </w:r>
    </w:p>
    <w:p w:rsidR="00B11EB3" w:rsidRDefault="00B11EB3" w:rsidP="00B11EB3">
      <w:pPr>
        <w:pStyle w:val="DanceBody"/>
        <w:keepNext w:val="0"/>
      </w:pPr>
      <w:r>
        <w:t>33-40</w:t>
      </w:r>
      <w:r>
        <w:tab/>
        <w:t>1s turn RH</w:t>
      </w:r>
      <w:r w:rsidRPr="00BA6B4D">
        <w:rPr>
          <w:b/>
        </w:rPr>
        <w:t xml:space="preserve"> while </w:t>
      </w:r>
      <w:r>
        <w:t>3s cross RH, 1s on opposite sides change places LH with 2s, RH with 3s, LH with 4s &amp; 1s turn RH 1.1/2 times</w:t>
      </w:r>
    </w:p>
    <w:p w:rsidR="00B11EB3" w:rsidRDefault="00B11EB3" w:rsidP="00B11EB3"/>
    <w:p w:rsidR="00B11EB3" w:rsidRDefault="00B11EB3" w:rsidP="00B11EB3">
      <w:pPr>
        <w:pStyle w:val="Minicrib"/>
      </w:pPr>
      <w:r>
        <w:t>THE NEW TOWN OF EDINBURGH  (S8x32)  3C (4C set)</w:t>
      </w:r>
      <w:r>
        <w:tab/>
        <w:t>MMM 2</w:t>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1s+2s set, dance RH across 1/2 way, set &amp; dance LH across back to places</w:t>
      </w:r>
    </w:p>
    <w:p w:rsidR="00B11EB3" w:rsidRDefault="00B11EB3" w:rsidP="00B11EB3">
      <w:pPr>
        <w:pStyle w:val="DanceBody"/>
      </w:pPr>
      <w:r>
        <w:t>17-24</w:t>
      </w:r>
      <w:r>
        <w:tab/>
        <w:t>1s lead down 2 steps, set, lead back to top &amp; cast to 2</w:t>
      </w:r>
      <w:r w:rsidRPr="00972EEB">
        <w:t>nd</w:t>
      </w:r>
      <w:r>
        <w:t xml:space="preserve"> places</w:t>
      </w:r>
    </w:p>
    <w:p w:rsidR="00B11EB3" w:rsidRDefault="00B11EB3" w:rsidP="00B11EB3">
      <w:pPr>
        <w:pStyle w:val="DanceBody"/>
        <w:keepNext w:val="0"/>
      </w:pPr>
      <w:r>
        <w:t>25-32</w:t>
      </w:r>
      <w:r>
        <w:tab/>
        <w:t>1s+3s circle 4H round to left, 2s+1s dance R&amp;L</w:t>
      </w:r>
    </w:p>
    <w:p w:rsidR="00B11EB3" w:rsidRDefault="00B11EB3" w:rsidP="00B11EB3"/>
    <w:p w:rsidR="00B11EB3" w:rsidRDefault="00B11EB3" w:rsidP="00B11EB3">
      <w:pPr>
        <w:pStyle w:val="Minicrib"/>
      </w:pPr>
      <w:r>
        <w:t>THE NEW VIRGINIA REEL  (R128)  Sq.Set</w:t>
      </w:r>
      <w:r>
        <w:tab/>
        <w:t>Anna Holden  RSCDS Bk 39</w:t>
      </w:r>
    </w:p>
    <w:p w:rsidR="00B11EB3" w:rsidRDefault="00B11EB3" w:rsidP="00B11EB3">
      <w:pPr>
        <w:pStyle w:val="DanceBody"/>
      </w:pPr>
      <w:r>
        <w:t>1-16</w:t>
      </w:r>
      <w:r>
        <w:tab/>
        <w:t>All set &amp; change places with partner RH, all circle 8H round &amp; back, all set &amp; change places with partner RH</w:t>
      </w:r>
    </w:p>
    <w:p w:rsidR="00B11EB3" w:rsidRDefault="00B11EB3" w:rsidP="00B11EB3">
      <w:pPr>
        <w:pStyle w:val="DanceBody"/>
      </w:pPr>
      <w:r>
        <w:t>17-24</w:t>
      </w:r>
      <w:r>
        <w:tab/>
        <w:t>1s+3s slip step across (Men BtoB) &amp; set, slip step back (Ladies BtoB) &amp; set</w:t>
      </w:r>
    </w:p>
    <w:p w:rsidR="00B11EB3" w:rsidRDefault="00B11EB3" w:rsidP="00B11EB3">
      <w:pPr>
        <w:pStyle w:val="DanceBody"/>
      </w:pPr>
      <w:r>
        <w:t>25-32</w:t>
      </w:r>
      <w:r>
        <w:tab/>
        <w:t>2s+4s repeat bars 17-24</w:t>
      </w:r>
    </w:p>
    <w:p w:rsidR="00B11EB3" w:rsidRDefault="00B11EB3" w:rsidP="00B11EB3">
      <w:pPr>
        <w:pStyle w:val="DanceBody"/>
      </w:pPr>
      <w:r>
        <w:t>33-40</w:t>
      </w:r>
      <w:r>
        <w:tab/>
        <w:t>Ladies dance RH across &amp; dance round partners LSh to places</w:t>
      </w:r>
    </w:p>
    <w:p w:rsidR="00B11EB3" w:rsidRDefault="00B11EB3" w:rsidP="00B11EB3">
      <w:pPr>
        <w:pStyle w:val="DanceBody"/>
      </w:pPr>
      <w:r>
        <w:t>41-48</w:t>
      </w:r>
      <w:r>
        <w:tab/>
        <w:t>All set, dance DoSiDo &amp; set</w:t>
      </w:r>
    </w:p>
    <w:p w:rsidR="00B11EB3" w:rsidRDefault="00B11EB3" w:rsidP="00B11EB3">
      <w:pPr>
        <w:pStyle w:val="DanceBody"/>
      </w:pPr>
      <w:r>
        <w:t>49-56</w:t>
      </w:r>
      <w:r>
        <w:tab/>
        <w:t>All Men dance LH across &amp; dance round partners RSh to places</w:t>
      </w:r>
    </w:p>
    <w:p w:rsidR="00B11EB3" w:rsidRDefault="00B11EB3" w:rsidP="00B11EB3">
      <w:pPr>
        <w:pStyle w:val="DanceBody"/>
      </w:pPr>
      <w:r>
        <w:t>57-64</w:t>
      </w:r>
      <w:r>
        <w:tab/>
        <w:t>All set, dance DoSiDo &amp; set</w:t>
      </w:r>
    </w:p>
    <w:p w:rsidR="00B11EB3" w:rsidRDefault="00B11EB3" w:rsidP="00B11EB3">
      <w:pPr>
        <w:pStyle w:val="DanceBody"/>
      </w:pPr>
      <w:r>
        <w:t>65-72</w:t>
      </w:r>
      <w:r>
        <w:tab/>
        <w:t>1M+3L dance Figs of 8 thru 2</w:t>
      </w:r>
      <w:r w:rsidRPr="00972EEB">
        <w:t>nd</w:t>
      </w:r>
      <w:r>
        <w:t xml:space="preserve"> couple</w:t>
      </w:r>
      <w:r w:rsidRPr="00BA6B4D">
        <w:rPr>
          <w:b/>
        </w:rPr>
        <w:t xml:space="preserve"> while </w:t>
      </w:r>
      <w:r>
        <w:t>1L+3M dance Figs of 8 thru 4</w:t>
      </w:r>
      <w:r w:rsidRPr="00972EEB">
        <w:t>th</w:t>
      </w:r>
      <w:r>
        <w:t xml:space="preserve"> couple</w:t>
      </w:r>
    </w:p>
    <w:p w:rsidR="00B11EB3" w:rsidRDefault="00B11EB3" w:rsidP="00B11EB3">
      <w:pPr>
        <w:pStyle w:val="DanceBody"/>
      </w:pPr>
      <w:r>
        <w:t>73-80</w:t>
      </w:r>
      <w:r>
        <w:tab/>
        <w:t>1s in prom hold dance 1/2 Fig of 8 round 4s</w:t>
      </w:r>
      <w:r w:rsidRPr="00BA6B4D">
        <w:rPr>
          <w:b/>
        </w:rPr>
        <w:t xml:space="preserve"> </w:t>
      </w:r>
      <w:r>
        <w:rPr>
          <w:b/>
        </w:rPr>
        <w:t xml:space="preserve">as </w:t>
      </w:r>
      <w:r>
        <w:t>3s dance round 2s, 1s+3s dance round each other (M pass LSh) to places</w:t>
      </w:r>
    </w:p>
    <w:p w:rsidR="00B11EB3" w:rsidRDefault="00B11EB3" w:rsidP="00B11EB3">
      <w:pPr>
        <w:pStyle w:val="DanceBody"/>
      </w:pPr>
      <w:r>
        <w:t>81-88</w:t>
      </w:r>
      <w:r>
        <w:tab/>
        <w:t>2L+4M dance Figs of 8 thru 1s</w:t>
      </w:r>
      <w:r w:rsidRPr="00BA6B4D">
        <w:rPr>
          <w:b/>
        </w:rPr>
        <w:t xml:space="preserve"> while </w:t>
      </w:r>
      <w:r>
        <w:t>2M+4L dance Figs of 8 thru 3s</w:t>
      </w:r>
    </w:p>
    <w:p w:rsidR="00B11EB3" w:rsidRDefault="00B11EB3" w:rsidP="00B11EB3">
      <w:pPr>
        <w:pStyle w:val="DanceBody"/>
      </w:pPr>
      <w:r>
        <w:t>89-96</w:t>
      </w:r>
      <w:r>
        <w:tab/>
        <w:t>2s in prom hold dance 1/2 Fig of 8 round 1s</w:t>
      </w:r>
      <w:r w:rsidRPr="00BA6B4D">
        <w:rPr>
          <w:b/>
        </w:rPr>
        <w:t xml:space="preserve"> </w:t>
      </w:r>
      <w:r>
        <w:rPr>
          <w:b/>
        </w:rPr>
        <w:t xml:space="preserve">as </w:t>
      </w:r>
      <w:r>
        <w:t>4s dance round 3s, 2s+4s dance round each other (M pass LSh) to places</w:t>
      </w:r>
    </w:p>
    <w:p w:rsidR="00B11EB3" w:rsidRDefault="00B11EB3" w:rsidP="00B11EB3">
      <w:pPr>
        <w:pStyle w:val="DanceBody"/>
      </w:pPr>
      <w:r>
        <w:t>97-104</w:t>
      </w:r>
      <w:r>
        <w:tab/>
        <w:t>All Ladies dance R&amp;L (1L+2L &amp; 3L+4L to start)</w:t>
      </w:r>
    </w:p>
    <w:p w:rsidR="00B11EB3" w:rsidRDefault="00B11EB3" w:rsidP="00B11EB3">
      <w:pPr>
        <w:pStyle w:val="DanceBody"/>
      </w:pPr>
      <w:r>
        <w:t>105-112</w:t>
      </w:r>
      <w:r>
        <w:tab/>
        <w:t>All Men dance R&amp;L (1M+4M &amp; 3M+2M to start)</w:t>
      </w:r>
    </w:p>
    <w:p w:rsidR="00B11EB3" w:rsidRDefault="00B11EB3" w:rsidP="00B11EB3">
      <w:pPr>
        <w:pStyle w:val="DanceBody"/>
        <w:keepNext w:val="0"/>
      </w:pPr>
      <w:r>
        <w:t>113-128</w:t>
      </w:r>
      <w:r>
        <w:tab/>
        <w:t>Repeat first 16 bars</w:t>
      </w:r>
    </w:p>
    <w:p w:rsidR="00B11EB3" w:rsidRDefault="00B11EB3" w:rsidP="00B11EB3"/>
    <w:p w:rsidR="00B11EB3" w:rsidRDefault="00B11EB3" w:rsidP="00B11EB3">
      <w:pPr>
        <w:pStyle w:val="Minicrib"/>
      </w:pPr>
      <w:r>
        <w:t>THE NEW WATERLOO REEL  (R8x32)  3C (4C set)</w:t>
      </w:r>
      <w:r>
        <w:tab/>
        <w:t>R Owen  RSCDS Bk 26</w:t>
      </w:r>
    </w:p>
    <w:p w:rsidR="00B11EB3" w:rsidRDefault="00B11EB3" w:rsidP="00B11EB3">
      <w:pPr>
        <w:pStyle w:val="DanceBody"/>
      </w:pPr>
      <w:r>
        <w:t xml:space="preserve"> 1- 8</w:t>
      </w:r>
      <w:r>
        <w:tab/>
        <w:t>1s+2s dance across (ladies dance between men), change places LH on sides &amp; repeat back to places</w:t>
      </w:r>
    </w:p>
    <w:p w:rsidR="00B11EB3" w:rsidRDefault="00B11EB3" w:rsidP="00B11EB3">
      <w:pPr>
        <w:pStyle w:val="DanceBody"/>
      </w:pPr>
      <w:r>
        <w:t xml:space="preserve"> 9-16</w:t>
      </w:r>
      <w:r>
        <w:tab/>
        <w:t>1s cross RH, change places LH with 2s on sides &amp; turn 3s RH on sides</w:t>
      </w:r>
    </w:p>
    <w:p w:rsidR="00B11EB3" w:rsidRDefault="00B11EB3" w:rsidP="00B11EB3">
      <w:pPr>
        <w:pStyle w:val="DanceBody"/>
      </w:pPr>
      <w:r>
        <w:t>17-24</w:t>
      </w:r>
      <w:r>
        <w:tab/>
        <w:t>2s+1s+3s Adv+Ret.  All advance again &amp; 2s cast to 2nd place</w:t>
      </w:r>
      <w:r>
        <w:rPr>
          <w:b/>
        </w:rPr>
        <w:t xml:space="preserve"> as </w:t>
      </w:r>
      <w:r>
        <w:t>1s 1/2 turn RH moving up to 1st place &amp; 3s Retire</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NEW YEAR JIG  (J8x32)  3C (4C set)</w:t>
      </w:r>
      <w:r>
        <w:tab/>
        <w:t>Maureen Robson  RSCDS Bk 51</w:t>
      </w:r>
    </w:p>
    <w:p w:rsidR="00B11EB3" w:rsidRDefault="00B11EB3" w:rsidP="00B11EB3">
      <w:pPr>
        <w:pStyle w:val="DanceBody"/>
      </w:pPr>
      <w:r>
        <w:t xml:space="preserve"> 1- 8</w:t>
      </w:r>
      <w:r>
        <w:tab/>
        <w:t>1s dance Fig 8 on own sides (pass 2s RSh to start).  1L ends facing out</w:t>
      </w:r>
    </w:p>
    <w:p w:rsidR="00B11EB3" w:rsidRDefault="00B11EB3" w:rsidP="00B11EB3">
      <w:pPr>
        <w:pStyle w:val="DanceBody"/>
      </w:pPr>
      <w:r>
        <w:t xml:space="preserve"> 9-16</w:t>
      </w:r>
      <w:r>
        <w:tab/>
        <w:t>Reels of 3 on sides (1s+2s pass RSh to start).  1L end facing out</w:t>
      </w:r>
    </w:p>
    <w:p w:rsidR="00B11EB3" w:rsidRDefault="00B11EB3" w:rsidP="00B11EB3">
      <w:pPr>
        <w:pStyle w:val="DanceBody"/>
      </w:pPr>
      <w:r>
        <w:t>17-24</w:t>
      </w:r>
      <w:r>
        <w:tab/>
        <w:t>1L followed by 1M dances behind 2L, up between 2s, behind 2M, across set to 2nd place own side (2s step up 23-24)</w:t>
      </w:r>
    </w:p>
    <w:p w:rsidR="00B11EB3" w:rsidRDefault="00B11EB3" w:rsidP="00B11EB3">
      <w:pPr>
        <w:pStyle w:val="DanceBody"/>
        <w:keepNext w:val="0"/>
      </w:pPr>
      <w:r>
        <w:t>25-32</w:t>
      </w:r>
      <w:r>
        <w:tab/>
        <w:t>1s+3s dance RH across.  2s+1s dance LH across.  1L finishes facing out, ready to start again</w:t>
      </w:r>
    </w:p>
    <w:p w:rsidR="00B11EB3" w:rsidRDefault="00B11EB3" w:rsidP="00B11EB3"/>
    <w:p w:rsidR="00B11EB3" w:rsidRDefault="00B11EB3" w:rsidP="00B11EB3">
      <w:pPr>
        <w:pStyle w:val="Minicrib"/>
      </w:pPr>
      <w:r>
        <w:t>NEW YORK YANKEES  (S4x32)  4C set</w:t>
      </w:r>
      <w:r>
        <w:tab/>
        <w:t>Masako Okada</w:t>
      </w:r>
    </w:p>
    <w:p w:rsidR="00B11EB3" w:rsidRPr="00827421" w:rsidRDefault="00B11EB3" w:rsidP="00B11EB3">
      <w:pPr>
        <w:pStyle w:val="DanceBody"/>
      </w:pPr>
      <w:r w:rsidRPr="00827421">
        <w:t xml:space="preserve">2 chords – on 2nd chord 1M &amp; 2L change places LSh </w:t>
      </w:r>
      <w:r w:rsidRPr="00827421">
        <w:rPr>
          <w:b/>
        </w:rPr>
        <w:t>also</w:t>
      </w:r>
      <w:r w:rsidRPr="00827421">
        <w:t xml:space="preserve"> 3L &amp;4 M change places RSh - face in &amp; join NH with partner</w:t>
      </w:r>
    </w:p>
    <w:p w:rsidR="00B11EB3" w:rsidRPr="00827421" w:rsidRDefault="00B11EB3" w:rsidP="00B11EB3">
      <w:pPr>
        <w:pStyle w:val="DanceBody"/>
      </w:pPr>
      <w:r w:rsidRPr="00827421">
        <w:t xml:space="preserve"> 1- 4</w:t>
      </w:r>
      <w:r w:rsidRPr="00827421">
        <w:tab/>
        <w:t xml:space="preserve">1s+2s </w:t>
      </w:r>
      <w:r w:rsidRPr="00827421">
        <w:rPr>
          <w:b/>
        </w:rPr>
        <w:t>also</w:t>
      </w:r>
      <w:r w:rsidRPr="00827421">
        <w:t xml:space="preserve"> 3s+4s Set+Link to finish Men facing clockwise, Ladies facing anti-clockwise</w:t>
      </w:r>
    </w:p>
    <w:p w:rsidR="00B11EB3" w:rsidRPr="00827421" w:rsidRDefault="00B11EB3" w:rsidP="00B11EB3">
      <w:pPr>
        <w:pStyle w:val="DanceBody"/>
      </w:pPr>
      <w:r w:rsidRPr="00827421">
        <w:t xml:space="preserve"> 5- 8</w:t>
      </w:r>
      <w:r w:rsidRPr="00827421">
        <w:tab/>
        <w:t>Ladies dance LH across. Men chase 1/2 way clockwise, pull back RSh to form St Andrews cross facing anti-clockwise</w:t>
      </w:r>
    </w:p>
    <w:p w:rsidR="00B11EB3" w:rsidRPr="00827421" w:rsidRDefault="00B11EB3" w:rsidP="00B11EB3">
      <w:pPr>
        <w:pStyle w:val="DanceBody"/>
      </w:pPr>
      <w:r w:rsidRPr="00827421">
        <w:t xml:space="preserve"> 9-12</w:t>
      </w:r>
      <w:r w:rsidRPr="00827421">
        <w:tab/>
        <w:t>All Set+Link with "new partner" to change places</w:t>
      </w:r>
    </w:p>
    <w:p w:rsidR="00B11EB3" w:rsidRDefault="00B11EB3" w:rsidP="00B11EB3">
      <w:pPr>
        <w:pStyle w:val="DanceBody"/>
      </w:pPr>
      <w:r w:rsidRPr="00827421">
        <w:t>13-16</w:t>
      </w:r>
      <w:r w:rsidRPr="00827421">
        <w:tab/>
        <w:t xml:space="preserve">Men dance LH across </w:t>
      </w:r>
      <w:r w:rsidRPr="00827421">
        <w:rPr>
          <w:b/>
        </w:rPr>
        <w:t>while</w:t>
      </w:r>
      <w:r w:rsidRPr="00827421">
        <w:t xml:space="preserve"> Ladies chase 1/2 way clockwise. Men face diagonally out to face partner, Ladies at top / bottom of sides</w:t>
      </w:r>
    </w:p>
    <w:p w:rsidR="00B11EB3" w:rsidRPr="00827421" w:rsidRDefault="00B11EB3" w:rsidP="00B11EB3">
      <w:pPr>
        <w:pStyle w:val="DanceBody"/>
      </w:pPr>
      <w:r w:rsidRPr="00827421">
        <w:t>17-24</w:t>
      </w:r>
      <w:r w:rsidRPr="00827421">
        <w:tab/>
        <w:t>All dance reels of 4 on the sides passing partner RSh to start</w:t>
      </w:r>
    </w:p>
    <w:p w:rsidR="00B11EB3" w:rsidRPr="00827421" w:rsidRDefault="00B11EB3" w:rsidP="00B11EB3">
      <w:pPr>
        <w:pStyle w:val="DanceBody"/>
      </w:pPr>
      <w:r w:rsidRPr="00827421">
        <w:t>25-32</w:t>
      </w:r>
      <w:r w:rsidRPr="00827421">
        <w:tab/>
        <w:t>All 1/2 turn partners 2H (1 bar), dance 8H to the left 3/4 round (5 bars), all  Advance 1 step to centre + Retire 1 step</w:t>
      </w:r>
    </w:p>
    <w:p w:rsidR="00B11EB3" w:rsidRPr="00827421" w:rsidRDefault="00B11EB3" w:rsidP="00B11EB3">
      <w:pPr>
        <w:pStyle w:val="DanceBody"/>
        <w:keepNext w:val="0"/>
        <w:rPr>
          <w:i/>
        </w:rPr>
      </w:pPr>
      <w:r w:rsidRPr="00827421">
        <w:rPr>
          <w:i/>
        </w:rPr>
        <w:t>Note: End of 4th time through: Bars 31-32  All 3/4 turn to face each other in St Andrew</w:t>
      </w:r>
      <w:r>
        <w:rPr>
          <w:i/>
        </w:rPr>
        <w:t>'</w:t>
      </w:r>
      <w:r w:rsidRPr="00827421">
        <w:rPr>
          <w:i/>
        </w:rPr>
        <w:t>s cross, Men in centre (</w:t>
      </w:r>
      <w:r w:rsidRPr="00827421">
        <w:rPr>
          <w:b/>
          <w:i/>
        </w:rPr>
        <w:t>All Men dance in towards centre to start</w:t>
      </w:r>
      <w:r w:rsidRPr="00827421">
        <w:rPr>
          <w:i/>
        </w:rPr>
        <w:t>)</w:t>
      </w:r>
    </w:p>
    <w:p w:rsidR="00B11EB3" w:rsidRDefault="00B11EB3" w:rsidP="00B11EB3"/>
    <w:p w:rsidR="00B11EB3" w:rsidRDefault="00B11EB3" w:rsidP="00B11EB3">
      <w:pPr>
        <w:pStyle w:val="Minicrib"/>
      </w:pPr>
      <w:r>
        <w:t>NEWARK CASTLE  (J4x48)  Sq.Set</w:t>
      </w:r>
      <w:r>
        <w:tab/>
        <w:t>Pat Harland  Sunday Class Bk 2</w:t>
      </w:r>
    </w:p>
    <w:p w:rsidR="00B11EB3" w:rsidRDefault="00B11EB3" w:rsidP="00B11EB3">
      <w:pPr>
        <w:pStyle w:val="DanceBody"/>
      </w:pPr>
      <w:r>
        <w:t xml:space="preserve"> 1- 8</w:t>
      </w:r>
      <w:r>
        <w:tab/>
        <w:t>1s set, cross (no hands) into centre. 1L+2s dance LH across as 1M+4s dance RH across</w:t>
      </w:r>
    </w:p>
    <w:p w:rsidR="00B11EB3" w:rsidRDefault="00B11EB3" w:rsidP="00B11EB3">
      <w:pPr>
        <w:pStyle w:val="DanceBody"/>
      </w:pPr>
      <w:r>
        <w:t xml:space="preserve"> 9-16</w:t>
      </w:r>
      <w:r>
        <w:tab/>
        <w:t>1s cross between 3s, cast round set to place &amp; set</w:t>
      </w:r>
    </w:p>
    <w:p w:rsidR="00B11EB3" w:rsidRDefault="00B11EB3" w:rsidP="00B11EB3">
      <w:pPr>
        <w:pStyle w:val="DanceBody"/>
      </w:pPr>
      <w:r>
        <w:t>17-24</w:t>
      </w:r>
      <w:r>
        <w:tab/>
        <w:t>All Advance with partner, Retire with corner.  All couples Set+Link</w:t>
      </w:r>
    </w:p>
    <w:p w:rsidR="00B11EB3" w:rsidRDefault="00B11EB3" w:rsidP="00B11EB3">
      <w:pPr>
        <w:pStyle w:val="DanceBody"/>
      </w:pPr>
      <w:r>
        <w:t>25-32</w:t>
      </w:r>
      <w:r>
        <w:tab/>
        <w:t>All Advance with corner, Retire with next person to form square set.  All couples Set+Link</w:t>
      </w:r>
    </w:p>
    <w:p w:rsidR="00B11EB3" w:rsidRDefault="00B11EB3" w:rsidP="00B11EB3">
      <w:pPr>
        <w:pStyle w:val="DanceBody"/>
      </w:pPr>
      <w:r>
        <w:t>33-40</w:t>
      </w:r>
      <w:r>
        <w:tab/>
        <w:t>Dancers in 1st+3rd places (2M+4L &amp; 2L+4M) dance 1/2 R&amp;L, then dance 1/2 Ladies' Chain</w:t>
      </w:r>
    </w:p>
    <w:p w:rsidR="00B11EB3" w:rsidRDefault="00B11EB3" w:rsidP="00B11EB3">
      <w:pPr>
        <w:pStyle w:val="DanceBody"/>
        <w:keepNext w:val="0"/>
      </w:pPr>
      <w:r>
        <w:t>41-48</w:t>
      </w:r>
      <w:r>
        <w:tab/>
        <w:t>Dancers in 2nd+4th places repeat 33-40.  All have moved 1 place anticlockwise</w:t>
      </w:r>
    </w:p>
    <w:p w:rsidR="00B11EB3" w:rsidRDefault="00B11EB3" w:rsidP="00B11EB3"/>
    <w:p w:rsidR="00B11EB3" w:rsidRDefault="00B11EB3" w:rsidP="00B11EB3">
      <w:pPr>
        <w:pStyle w:val="Minicrib"/>
      </w:pPr>
      <w:r>
        <w:t>NEWARK'S WELCOME  (S3x32)  3C Set</w:t>
      </w:r>
      <w:r>
        <w:tab/>
        <w:t>Chris Ronald</w:t>
      </w:r>
    </w:p>
    <w:p w:rsidR="00B11EB3" w:rsidRPr="00A41273" w:rsidRDefault="00B11EB3" w:rsidP="00B11EB3">
      <w:pPr>
        <w:pStyle w:val="DanceBody"/>
      </w:pPr>
      <w:r w:rsidRPr="00A41273">
        <w:t xml:space="preserve"> 1- 8</w:t>
      </w:r>
      <w:r w:rsidRPr="00A41273">
        <w:tab/>
        <w:t>1s+2s+3s dance mirror reels of 3 on own sides (1s in &amp;</w:t>
      </w:r>
      <w:r>
        <w:t xml:space="preserve"> </w:t>
      </w:r>
      <w:r w:rsidRPr="00A41273">
        <w:t>down to begin)</w:t>
      </w:r>
    </w:p>
    <w:p w:rsidR="00B11EB3" w:rsidRPr="00A41273" w:rsidRDefault="00B11EB3" w:rsidP="00B11EB3">
      <w:pPr>
        <w:pStyle w:val="DanceBody"/>
      </w:pPr>
      <w:r w:rsidRPr="00A41273">
        <w:t xml:space="preserve"> 9-16</w:t>
      </w:r>
      <w:r w:rsidRPr="00A41273">
        <w:tab/>
        <w:t>1s set, cross RH, cast 1 place (2s step up 5-6), cross RH to own sides &amp; face out 2 1 3</w:t>
      </w:r>
    </w:p>
    <w:p w:rsidR="00B11EB3" w:rsidRPr="00A41273" w:rsidRDefault="00B11EB3" w:rsidP="00B11EB3">
      <w:pPr>
        <w:pStyle w:val="DanceBody"/>
      </w:pPr>
      <w:r w:rsidRPr="00A41273">
        <w:t>17-24</w:t>
      </w:r>
      <w:r w:rsidRPr="00A41273">
        <w:tab/>
        <w:t>2s+1s+3s dance Chaperoned Chain Progression</w:t>
      </w:r>
      <w:r>
        <w:t>:</w:t>
      </w:r>
    </w:p>
    <w:p w:rsidR="00B11EB3" w:rsidRPr="00A41273" w:rsidRDefault="00B11EB3" w:rsidP="00B11EB3">
      <w:pPr>
        <w:pStyle w:val="DanceBody"/>
      </w:pPr>
      <w:r>
        <w:tab/>
        <w:t xml:space="preserve">17-18  </w:t>
      </w:r>
      <w:r w:rsidRPr="00A41273">
        <w:t>2s &amp; 3s 3/4 turn partner RH into middle while 1s dance clockwise 1/4 round the set picking up 2L/3M …</w:t>
      </w:r>
    </w:p>
    <w:p w:rsidR="00B11EB3" w:rsidRDefault="00B11EB3" w:rsidP="00B11EB3">
      <w:pPr>
        <w:pStyle w:val="DanceBody"/>
      </w:pPr>
      <w:r>
        <w:tab/>
        <w:t xml:space="preserve">19-22  </w:t>
      </w:r>
      <w:r w:rsidRPr="00A41273">
        <w:t>who promenade 1/2 way clockwise while middle people (2M + 3L) turn LH 1.1/2.</w:t>
      </w:r>
    </w:p>
    <w:p w:rsidR="00B11EB3" w:rsidRPr="00A41273" w:rsidRDefault="00B11EB3" w:rsidP="00B11EB3">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B11EB3" w:rsidRPr="00A41273" w:rsidRDefault="00B11EB3" w:rsidP="00B11EB3">
      <w:pPr>
        <w:pStyle w:val="DanceBody"/>
        <w:keepNext w:val="0"/>
      </w:pPr>
      <w:r w:rsidRPr="00A41273">
        <w:t>25-32</w:t>
      </w:r>
      <w:r w:rsidRPr="00A41273">
        <w:tab/>
        <w:t>All dance 6H round &amp; back</w:t>
      </w:r>
    </w:p>
    <w:p w:rsidR="00B11EB3" w:rsidRDefault="00B11EB3" w:rsidP="00B11EB3"/>
    <w:p w:rsidR="00B11EB3" w:rsidRDefault="00B11EB3" w:rsidP="00B11EB3">
      <w:pPr>
        <w:pStyle w:val="Minicrib"/>
      </w:pPr>
      <w:r>
        <w:t>NEWBURGH JIG  (J8x32)  3C (4C set)</w:t>
      </w:r>
      <w:r>
        <w:tab/>
        <w:t>A Creighton  RSCDS Book 48</w:t>
      </w:r>
    </w:p>
    <w:p w:rsidR="00B11EB3" w:rsidRDefault="00B11EB3" w:rsidP="00B11EB3">
      <w:pPr>
        <w:pStyle w:val="DanceBody"/>
      </w:pPr>
      <w:r>
        <w:t xml:space="preserve"> 1- 8</w:t>
      </w:r>
      <w:r>
        <w:tab/>
        <w:t>1s+2s+3s dance 6H round and back</w:t>
      </w:r>
    </w:p>
    <w:p w:rsidR="00B11EB3" w:rsidRDefault="00B11EB3" w:rsidP="00B11EB3">
      <w:pPr>
        <w:pStyle w:val="DanceBody"/>
      </w:pPr>
      <w:r>
        <w:t xml:space="preserve"> 9-16</w:t>
      </w:r>
      <w:r>
        <w:tab/>
        <w:t>1s set, cast off (2s step up), turn LH to face 1st corners</w:t>
      </w:r>
    </w:p>
    <w:p w:rsidR="00B11EB3" w:rsidRDefault="00B11EB3" w:rsidP="00B11EB3">
      <w:pPr>
        <w:pStyle w:val="DanceBody"/>
      </w:pPr>
      <w:r>
        <w:t>17-24</w:t>
      </w:r>
      <w:r>
        <w:tab/>
        <w:t>1s+ 1st corners set, 1s dance round each other by right to face 2nd corners. 1s + 2nd corners repeat, 1s finish in middle facing own sides, 1M below 1L</w:t>
      </w:r>
    </w:p>
    <w:p w:rsidR="00B11EB3" w:rsidRDefault="00B11EB3" w:rsidP="00B11EB3">
      <w:pPr>
        <w:pStyle w:val="DanceBody"/>
        <w:keepNext w:val="0"/>
      </w:pPr>
      <w:r>
        <w:t>25-32</w:t>
      </w:r>
      <w:r>
        <w:tab/>
        <w:t>1L+2s also 1M+3s dance LH across. 1s finish in 2nd place opposite sides.  2s+1s+3s set, 1s cross RH to 2nd place own sides</w:t>
      </w:r>
    </w:p>
    <w:p w:rsidR="00B11EB3" w:rsidRDefault="00B11EB3" w:rsidP="00B11EB3"/>
    <w:p w:rsidR="00B11EB3" w:rsidRDefault="00B11EB3" w:rsidP="00B11EB3">
      <w:pPr>
        <w:pStyle w:val="Minicrib"/>
      </w:pPr>
      <w:r>
        <w:t>NEWBURY'S 50TH ANNIVERSARY  (S5x32)  5C set</w:t>
      </w:r>
      <w:r>
        <w:tab/>
        <w:t>Douglas J Dean</w:t>
      </w:r>
    </w:p>
    <w:p w:rsidR="00B11EB3" w:rsidRPr="00D02168" w:rsidRDefault="00B11EB3" w:rsidP="00B11EB3">
      <w:pPr>
        <w:pStyle w:val="DanceBody"/>
      </w:pPr>
      <w:r w:rsidRPr="00D02168">
        <w:t xml:space="preserve"> 1- 4</w:t>
      </w:r>
      <w:r w:rsidRPr="00D02168">
        <w:tab/>
        <w:t>1s &amp; 3s cross RH, cast 1 place</w:t>
      </w:r>
    </w:p>
    <w:p w:rsidR="00B11EB3" w:rsidRPr="00D02168" w:rsidRDefault="00B11EB3" w:rsidP="00B11EB3">
      <w:pPr>
        <w:pStyle w:val="DanceBody"/>
      </w:pPr>
      <w:r w:rsidRPr="00D02168">
        <w:t xml:space="preserve"> 5-24</w:t>
      </w:r>
      <w:r w:rsidRPr="00D02168">
        <w:tab/>
        <w:t>All dance five couple R&amp;L : -</w:t>
      </w:r>
    </w:p>
    <w:p w:rsidR="00B11EB3" w:rsidRPr="00D02168" w:rsidRDefault="00B11EB3" w:rsidP="00B11EB3">
      <w:pPr>
        <w:pStyle w:val="DanceBody"/>
      </w:pPr>
      <w:r w:rsidRPr="00D02168">
        <w:tab/>
        <w:t>5-6     All cross Right Hands</w:t>
      </w:r>
    </w:p>
    <w:p w:rsidR="00B11EB3" w:rsidRPr="00D02168" w:rsidRDefault="00B11EB3" w:rsidP="00B11EB3">
      <w:pPr>
        <w:pStyle w:val="DanceBody"/>
      </w:pPr>
      <w:r w:rsidRPr="00D02168">
        <w:tab/>
        <w:t>7-8    Dancers in 1M &amp; 2M pstns</w:t>
      </w:r>
      <w:r w:rsidRPr="007F0D5A">
        <w:rPr>
          <w:b/>
        </w:rPr>
        <w:t xml:space="preserve"> also </w:t>
      </w:r>
      <w:r w:rsidRPr="00D02168">
        <w:t>4L &amp; 5L pstns change places LH on sides</w:t>
      </w:r>
      <w:r w:rsidRPr="00BA6B4D">
        <w:rPr>
          <w:b/>
        </w:rPr>
        <w:t xml:space="preserve"> while </w:t>
      </w:r>
      <w:r w:rsidRPr="00D02168">
        <w:t>dancers in 1L place &amp; 3M place cross diagonally LH</w:t>
      </w:r>
      <w:r w:rsidRPr="00BA6B4D">
        <w:rPr>
          <w:b/>
        </w:rPr>
        <w:t xml:space="preserve"> </w:t>
      </w:r>
      <w:r>
        <w:rPr>
          <w:b/>
        </w:rPr>
        <w:t xml:space="preserve">as </w:t>
      </w:r>
      <w:r w:rsidRPr="00D02168">
        <w:t>dancers in 2L place &amp; 4M place cross diagonally LH</w:t>
      </w:r>
      <w:r w:rsidRPr="00BA6B4D">
        <w:rPr>
          <w:b/>
        </w:rPr>
        <w:t xml:space="preserve"> </w:t>
      </w:r>
      <w:r>
        <w:rPr>
          <w:b/>
        </w:rPr>
        <w:t xml:space="preserve">as </w:t>
      </w:r>
      <w:r w:rsidRPr="00D02168">
        <w:t>dancers in 3L place &amp; 5M place cross diagonally LH</w:t>
      </w:r>
    </w:p>
    <w:p w:rsidR="00B11EB3" w:rsidRPr="00D02168" w:rsidRDefault="00B11EB3" w:rsidP="00B11EB3">
      <w:pPr>
        <w:pStyle w:val="DanceBody"/>
      </w:pPr>
      <w:r w:rsidRPr="00D02168">
        <w:tab/>
        <w:t>9-12  Repeat Bars 5-8 four more times to end in same places</w:t>
      </w:r>
      <w:r w:rsidRPr="00BA6B4D">
        <w:rPr>
          <w:b/>
        </w:rPr>
        <w:t xml:space="preserve"> </w:t>
      </w:r>
      <w:r>
        <w:rPr>
          <w:b/>
        </w:rPr>
        <w:t xml:space="preserve">as </w:t>
      </w:r>
      <w:r w:rsidRPr="00D02168">
        <w:t>at bar 4</w:t>
      </w:r>
    </w:p>
    <w:p w:rsidR="00B11EB3" w:rsidRPr="00D02168" w:rsidRDefault="00B11EB3" w:rsidP="00B11EB3">
      <w:pPr>
        <w:pStyle w:val="DanceBody"/>
        <w:keepNext w:val="0"/>
      </w:pPr>
      <w:r w:rsidRPr="00D02168">
        <w:t>25-32</w:t>
      </w:r>
      <w:r w:rsidRPr="00D02168">
        <w:tab/>
        <w:t>1s &amp; 3s cross RH, cast 1 place &amp; all turn partner RH.  2 4 1 5 3</w:t>
      </w:r>
    </w:p>
    <w:p w:rsidR="00B11EB3" w:rsidRDefault="00B11EB3" w:rsidP="00B11EB3"/>
    <w:p w:rsidR="00B11EB3" w:rsidRDefault="00B11EB3" w:rsidP="00B11EB3">
      <w:pPr>
        <w:pStyle w:val="Minicrib"/>
      </w:pPr>
      <w:r>
        <w:t>THE NEWBY CIRCLE  (R32)  Round the Room</w:t>
      </w:r>
      <w:r>
        <w:tab/>
        <w:t>Derek Haynes  Carnforth Coll 2</w:t>
      </w:r>
    </w:p>
    <w:p w:rsidR="00B11EB3" w:rsidRDefault="00B11EB3" w:rsidP="00B11EB3">
      <w:pPr>
        <w:pStyle w:val="DanceBody"/>
      </w:pPr>
      <w:r>
        <w:t>Round the Room Dance 2 facing 2 (1s are the couple facing clockwise)</w:t>
      </w:r>
    </w:p>
    <w:p w:rsidR="00B11EB3" w:rsidRDefault="00B11EB3" w:rsidP="00B11EB3">
      <w:pPr>
        <w:pStyle w:val="DanceBody"/>
      </w:pPr>
      <w:r>
        <w:t xml:space="preserve"> 1- 8</w:t>
      </w:r>
      <w:r>
        <w:tab/>
        <w:t>1s dance Fig of 8 around 2s (1L giving LSh to 2L &amp; 1M giving RSh to 2M). Note: 1s give hands when passing between 2s LH &amp; then RH</w:t>
      </w:r>
    </w:p>
    <w:p w:rsidR="00B11EB3" w:rsidRDefault="00B11EB3" w:rsidP="00B11EB3">
      <w:pPr>
        <w:pStyle w:val="DanceBody"/>
      </w:pPr>
      <w:r>
        <w:t xml:space="preserve"> 9-16</w:t>
      </w:r>
      <w:r>
        <w:tab/>
        <w:t>2s repeat dancing round 1s</w:t>
      </w:r>
    </w:p>
    <w:p w:rsidR="00B11EB3" w:rsidRDefault="00B11EB3" w:rsidP="00B11EB3">
      <w:pPr>
        <w:pStyle w:val="DanceBody"/>
      </w:pPr>
      <w:r>
        <w:t>17-24</w:t>
      </w:r>
      <w:r>
        <w:tab/>
        <w:t>All dance R&amp;L (2s omitting polite turn to face out)</w:t>
      </w:r>
    </w:p>
    <w:p w:rsidR="00B11EB3" w:rsidRDefault="00B11EB3" w:rsidP="00B11EB3">
      <w:pPr>
        <w:pStyle w:val="DanceBody"/>
        <w:keepNext w:val="0"/>
      </w:pPr>
      <w:r>
        <w:t>25-32</w:t>
      </w:r>
      <w:r>
        <w:tab/>
        <w:t>1s in prom hold dance reel of 3 with 2s giving RSh to 2M to start &amp; on last bar 1s dance between 2s to face next couple</w:t>
      </w:r>
      <w:r w:rsidRPr="00BA6B4D">
        <w:rPr>
          <w:b/>
        </w:rPr>
        <w:t xml:space="preserve"> </w:t>
      </w:r>
      <w:r>
        <w:rPr>
          <w:b/>
        </w:rPr>
        <w:t xml:space="preserve">as </w:t>
      </w:r>
      <w:r>
        <w:t>2s dance on</w:t>
      </w:r>
    </w:p>
    <w:p w:rsidR="00B11EB3" w:rsidRDefault="00B11EB3" w:rsidP="00B11EB3"/>
    <w:p w:rsidR="00B11EB3" w:rsidRDefault="00B11EB3" w:rsidP="00B11EB3">
      <w:pPr>
        <w:pStyle w:val="Minicrib"/>
      </w:pPr>
      <w:r>
        <w:t>THE NEWCASTLE FESTIVAL  (R4x32)  4C set</w:t>
      </w:r>
      <w:r>
        <w:tab/>
        <w:t>Peter Avery  The Geordie Diamond</w:t>
      </w:r>
    </w:p>
    <w:p w:rsidR="00B11EB3" w:rsidRPr="00C519D0" w:rsidRDefault="00B11EB3" w:rsidP="00B11EB3">
      <w:pPr>
        <w:pStyle w:val="DanceBody"/>
      </w:pPr>
      <w:r w:rsidRPr="00C519D0">
        <w:t>2 chords:  2nd chord 3s+4s cross to opp sides</w:t>
      </w:r>
    </w:p>
    <w:p w:rsidR="00B11EB3" w:rsidRDefault="00B11EB3" w:rsidP="00B11EB3">
      <w:pPr>
        <w:pStyle w:val="DanceBody"/>
      </w:pPr>
      <w:r>
        <w:t xml:space="preserve"> 1- 8</w:t>
      </w:r>
      <w:r>
        <w:tab/>
        <w:t xml:space="preserve">1s &amp; 4s set.  1s+2s </w:t>
      </w:r>
      <w:r>
        <w:rPr>
          <w:b/>
        </w:rPr>
        <w:t>also</w:t>
      </w:r>
      <w:r>
        <w:t xml:space="preserve"> 3s+4s dance 3/4 Double Fig 8 (1s &amp; 4s cross down/up, 2s &amp; 3s dance up/down).  End (2) 1 (4) 3 with 1s &amp; 4s facing</w:t>
      </w:r>
    </w:p>
    <w:p w:rsidR="00B11EB3" w:rsidRDefault="00B11EB3" w:rsidP="00B11EB3">
      <w:pPr>
        <w:pStyle w:val="DanceBody"/>
      </w:pPr>
      <w:r>
        <w:t xml:space="preserve"> 9-16</w:t>
      </w:r>
      <w:r>
        <w:tab/>
        <w:t>1s+4s dance R&amp;L up down.  End with 3/4 LH turn to line up/down middle, Men in centre, 1M facing Ladies' side, 4M facing Men's side</w:t>
      </w:r>
    </w:p>
    <w:p w:rsidR="00B11EB3" w:rsidRDefault="00B11EB3" w:rsidP="00B11EB3">
      <w:pPr>
        <w:pStyle w:val="DanceBody"/>
      </w:pPr>
      <w:r>
        <w:t>17-24</w:t>
      </w:r>
      <w:r>
        <w:tab/>
        <w:t>1s &amp; 4s dance a Men's Targe</w:t>
      </w:r>
    </w:p>
    <w:p w:rsidR="00B11EB3" w:rsidRDefault="00B11EB3" w:rsidP="00B11EB3">
      <w:pPr>
        <w:pStyle w:val="DanceBody"/>
      </w:pPr>
      <w:r>
        <w:tab/>
        <w:t>17-18   Men turn RH 3/4 while women dance anticlockwise 1/4</w:t>
      </w:r>
    </w:p>
    <w:p w:rsidR="00B11EB3" w:rsidRDefault="00B11EB3" w:rsidP="00B11EB3">
      <w:pPr>
        <w:pStyle w:val="DanceBody"/>
      </w:pPr>
      <w:r>
        <w:tab/>
        <w:t>19-20   1s and 4s turn partners LH</w:t>
      </w:r>
    </w:p>
    <w:p w:rsidR="00B11EB3" w:rsidRDefault="00B11EB3" w:rsidP="00B11EB3">
      <w:pPr>
        <w:pStyle w:val="DanceBody"/>
      </w:pPr>
      <w:r>
        <w:tab/>
        <w:t>21-22   Men turn RH 3/4 while women dance anticlockwise 1/4</w:t>
      </w:r>
    </w:p>
    <w:p w:rsidR="00B11EB3" w:rsidRDefault="00B11EB3" w:rsidP="00B11EB3">
      <w:pPr>
        <w:pStyle w:val="DanceBody"/>
      </w:pPr>
      <w:r>
        <w:tab/>
        <w:t>23-24   1s and 4s turn partners LH 3/4 to finish 1s in 3rd place opposite sides and 4s in 2nd place own sides. End (2) 4 1 (3)</w:t>
      </w:r>
    </w:p>
    <w:p w:rsidR="00B11EB3" w:rsidRDefault="00B11EB3" w:rsidP="00B11EB3">
      <w:pPr>
        <w:pStyle w:val="DanceBody"/>
        <w:keepNext w:val="0"/>
      </w:pPr>
      <w:r>
        <w:t>25-32</w:t>
      </w:r>
      <w:r>
        <w:tab/>
        <w:t>2s &amp; 3s set to partners, 1/2 RH &amp; all circle 8H 1/2 round to Left to end 3 1 (4) (2)</w:t>
      </w:r>
    </w:p>
    <w:p w:rsidR="00B11EB3" w:rsidRDefault="00B11EB3" w:rsidP="00B11EB3"/>
    <w:p w:rsidR="00B11EB3" w:rsidRDefault="00B11EB3" w:rsidP="00B11EB3">
      <w:pPr>
        <w:pStyle w:val="Minicrib"/>
      </w:pPr>
      <w:r>
        <w:t>THE NEWCASTLE HALF CENTURY  (J8x32)  3C (4C set)</w:t>
      </w:r>
      <w:r>
        <w:tab/>
        <w:t>Sheila Trafford  Newcastle Half Century Bk</w:t>
      </w:r>
    </w:p>
    <w:p w:rsidR="00B11EB3" w:rsidRPr="00273A35" w:rsidRDefault="00B11EB3" w:rsidP="00B11EB3">
      <w:pPr>
        <w:pStyle w:val="DanceBody"/>
      </w:pPr>
      <w:r w:rsidRPr="00273A35">
        <w:t xml:space="preserve"> 1- 8</w:t>
      </w:r>
      <w:r w:rsidRPr="00273A35">
        <w:tab/>
        <w:t>1s cross RH, cast (2s step up ); 1L+2s &amp; 1M+3s dance 1/2 RSh reel of 3 across (RSh to 4th corner to start)</w:t>
      </w:r>
    </w:p>
    <w:p w:rsidR="00B11EB3" w:rsidRPr="00273A35" w:rsidRDefault="00B11EB3" w:rsidP="00B11EB3">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B11EB3" w:rsidRPr="00273A35" w:rsidRDefault="00B11EB3" w:rsidP="00B11EB3">
      <w:pPr>
        <w:pStyle w:val="DanceBody"/>
      </w:pPr>
      <w:r w:rsidRPr="00273A35">
        <w:t>17-24</w:t>
      </w:r>
      <w:r w:rsidRPr="00273A35">
        <w:tab/>
        <w:t>2s+1s+3s set, cross RH with partner; chase clockwise 1/2 round (3) (1) (2)</w:t>
      </w:r>
    </w:p>
    <w:p w:rsidR="00B11EB3" w:rsidRPr="00273A35" w:rsidRDefault="00B11EB3" w:rsidP="00B11EB3">
      <w:pPr>
        <w:pStyle w:val="DanceBody"/>
        <w:keepNext w:val="0"/>
      </w:pPr>
      <w:r w:rsidRPr="00273A35">
        <w:t>25-32</w:t>
      </w:r>
      <w:r w:rsidRPr="00273A35">
        <w:tab/>
        <w:t>2s+1s+3s Set+Link twice.  End 2 1 3</w:t>
      </w:r>
    </w:p>
    <w:p w:rsidR="00B11EB3" w:rsidRDefault="00B11EB3" w:rsidP="00B11EB3"/>
    <w:p w:rsidR="00B11EB3" w:rsidRDefault="00B11EB3" w:rsidP="00B11EB3">
      <w:pPr>
        <w:pStyle w:val="Minicrib"/>
      </w:pPr>
      <w:r>
        <w:t>NEWCASTLE'S 70TH CELEBRATION  (S4x32)  4C Set</w:t>
      </w:r>
      <w:r>
        <w:tab/>
        <w:t>Sheila Trafford  Newcastle 70th Anniversary</w:t>
      </w:r>
    </w:p>
    <w:p w:rsidR="00B11EB3" w:rsidRDefault="00B11EB3" w:rsidP="00B11EB3">
      <w:pPr>
        <w:pStyle w:val="DanceBody"/>
      </w:pPr>
      <w:r>
        <w:t>1- 8</w:t>
      </w:r>
      <w:r>
        <w:tab/>
        <w:t xml:space="preserve">1s+2s cross RH, Men pull back RSh to face diag down, 1M+3M </w:t>
      </w:r>
      <w:r>
        <w:rPr>
          <w:b/>
        </w:rPr>
        <w:t>also</w:t>
      </w:r>
      <w:r>
        <w:t xml:space="preserve"> 2M+4M change places RH,</w:t>
      </w:r>
      <w:r w:rsidRPr="00584C09">
        <w:t xml:space="preserve"> </w:t>
      </w:r>
      <w:r>
        <w:t>Men pull back RSh to face clockwise; all 4 couples chase clockwise 1/2 round to end Men's side: 4L 3L 4M 3M, Ladies' side: 2M 1M 2L 1L</w:t>
      </w:r>
    </w:p>
    <w:p w:rsidR="00B11EB3" w:rsidRDefault="00B11EB3" w:rsidP="00B11EB3">
      <w:pPr>
        <w:pStyle w:val="DanceBody"/>
      </w:pPr>
      <w:r>
        <w:t xml:space="preserve"> 9-16</w:t>
      </w:r>
      <w:r>
        <w:tab/>
        <w:t>Ladies cross set passing opp Man RSh &amp; chase clockwise to end opposite partner; all 4 couples cross RH &amp; set.  2 1 (4) (3)</w:t>
      </w:r>
    </w:p>
    <w:p w:rsidR="00B11EB3" w:rsidRDefault="00B11EB3" w:rsidP="00B11EB3">
      <w:pPr>
        <w:pStyle w:val="DanceBody"/>
      </w:pPr>
      <w:r>
        <w:t>17-24</w:t>
      </w:r>
      <w:r>
        <w:tab/>
        <w:t>RSh reels of 4 on sides, 1s &amp; 4s do not pass LSh at end but loop round, 4s to face up, 1s face down.  2 (4) 1 (3)</w:t>
      </w:r>
    </w:p>
    <w:p w:rsidR="00B11EB3" w:rsidRDefault="00B11EB3" w:rsidP="00B11EB3">
      <w:pPr>
        <w:pStyle w:val="DanceBody"/>
        <w:keepNext w:val="0"/>
      </w:pPr>
      <w:r>
        <w:t>25-32</w:t>
      </w:r>
      <w:r>
        <w:tab/>
        <w:t xml:space="preserve">2s+4s </w:t>
      </w:r>
      <w:r>
        <w:rPr>
          <w:b/>
        </w:rPr>
        <w:t>also</w:t>
      </w:r>
      <w:r>
        <w:t xml:space="preserve"> 1s+3s turn RH on sides, all 4 couples set; 4s &amp; 3s dance 1/2 Fig 8 up round </w:t>
      </w:r>
      <w:r w:rsidRPr="00DE14EE">
        <w:t>couple</w:t>
      </w:r>
      <w:r>
        <w:t>s</w:t>
      </w:r>
      <w:r w:rsidRPr="00DE14EE">
        <w:t xml:space="preserve"> above them</w:t>
      </w:r>
      <w:r>
        <w:t>.  2 4 1 3</w:t>
      </w:r>
    </w:p>
    <w:p w:rsidR="00B11EB3" w:rsidRDefault="00B11EB3" w:rsidP="00B11EB3"/>
    <w:p w:rsidR="00B11EB3" w:rsidRDefault="00B11EB3" w:rsidP="00B11EB3">
      <w:pPr>
        <w:pStyle w:val="Minicrib"/>
      </w:pPr>
      <w:r>
        <w:t>THE NEWCASTLETON REEL  (R8x32)  3C (4C set)</w:t>
      </w:r>
      <w:r>
        <w:tab/>
        <w:t>Roy Goldring  24 G &amp; S Dances</w:t>
      </w:r>
    </w:p>
    <w:p w:rsidR="00B11EB3" w:rsidRPr="00827421" w:rsidRDefault="00B11EB3" w:rsidP="00B11EB3">
      <w:pPr>
        <w:pStyle w:val="DanceBody"/>
      </w:pPr>
      <w:r w:rsidRPr="00827421">
        <w:t xml:space="preserve"> 1- 8</w:t>
      </w:r>
      <w:r w:rsidRPr="00827421">
        <w:tab/>
        <w:t>1s dance in &amp; cast 1 place</w:t>
      </w:r>
      <w:r>
        <w:t xml:space="preserve"> (2s step up)</w:t>
      </w:r>
      <w:r w:rsidRPr="00827421">
        <w:t>, dance down between 3s &amp; cast back to 2nd place</w:t>
      </w:r>
    </w:p>
    <w:p w:rsidR="00B11EB3" w:rsidRPr="00827421" w:rsidRDefault="00B11EB3" w:rsidP="00B11EB3">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B11EB3" w:rsidRPr="00827421" w:rsidRDefault="00B11EB3" w:rsidP="00B11EB3">
      <w:pPr>
        <w:pStyle w:val="DanceBody"/>
      </w:pPr>
      <w:r w:rsidRPr="00827421">
        <w:t>17-24</w:t>
      </w:r>
      <w:r w:rsidRPr="00827421">
        <w:tab/>
        <w:t>1s set &amp; cross RH, set &amp; 3/4 turn LH</w:t>
      </w:r>
    </w:p>
    <w:p w:rsidR="00B11EB3" w:rsidRPr="00827421" w:rsidRDefault="00B11EB3" w:rsidP="00B11EB3">
      <w:pPr>
        <w:pStyle w:val="DanceBody"/>
        <w:keepNext w:val="0"/>
      </w:pPr>
      <w:r w:rsidRPr="00827421">
        <w:t>25-32</w:t>
      </w:r>
      <w:r w:rsidRPr="00827421">
        <w:tab/>
        <w:t>1s dance RH across (1L with 2s, 1M with 3s), pass RSh &amp; dance LH across with other couple</w:t>
      </w:r>
    </w:p>
    <w:p w:rsidR="00B11EB3" w:rsidRDefault="00B11EB3" w:rsidP="00B11EB3"/>
    <w:p w:rsidR="00B11EB3" w:rsidRDefault="00B11EB3" w:rsidP="00B11EB3">
      <w:pPr>
        <w:pStyle w:val="Minicrib"/>
      </w:pPr>
      <w:r>
        <w:t>NEWCOMERS' JIG  (J3x32)  3C set</w:t>
      </w:r>
      <w:r>
        <w:tab/>
        <w:t>J Reeves</w:t>
      </w:r>
    </w:p>
    <w:p w:rsidR="00B11EB3" w:rsidRDefault="00B11EB3" w:rsidP="00B11EB3">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B11EB3" w:rsidRDefault="00B11EB3" w:rsidP="00B11EB3">
      <w:pPr>
        <w:pStyle w:val="DanceBody"/>
      </w:pPr>
      <w:r>
        <w:t xml:space="preserve"> 9-16</w:t>
      </w:r>
      <w:r>
        <w:tab/>
        <w:t>1s dance 1/2 Figs of 8 across (1M round 3s &amp; 1L round 2s) ending in 2</w:t>
      </w:r>
      <w:r w:rsidRPr="00972EEB">
        <w:t>nd</w:t>
      </w:r>
      <w:r>
        <w:t xml:space="preserve"> place opposite sides, 1s turn person on right RH</w:t>
      </w:r>
    </w:p>
    <w:p w:rsidR="00B11EB3" w:rsidRDefault="00B11EB3" w:rsidP="00B11EB3">
      <w:pPr>
        <w:pStyle w:val="DanceBody"/>
      </w:pPr>
      <w:r>
        <w:t>17-24</w:t>
      </w:r>
      <w:r>
        <w:tab/>
        <w:t>1s turn person on the left LH, 1L followed by partner casts to bottom &amp; crosses to own sides</w:t>
      </w:r>
    </w:p>
    <w:p w:rsidR="00B11EB3" w:rsidRDefault="00B11EB3" w:rsidP="00B11EB3">
      <w:pPr>
        <w:pStyle w:val="DanceBody"/>
        <w:keepNext w:val="0"/>
      </w:pPr>
      <w:r>
        <w:t>25-32</w:t>
      </w:r>
      <w:r>
        <w:tab/>
        <w:t>All dance 6H across RH &amp; back LH</w:t>
      </w:r>
    </w:p>
    <w:p w:rsidR="00B11EB3" w:rsidRDefault="00B11EB3" w:rsidP="00B11EB3"/>
    <w:p w:rsidR="00B11EB3" w:rsidRDefault="00B11EB3" w:rsidP="00B11EB3">
      <w:pPr>
        <w:pStyle w:val="Minicrib"/>
      </w:pPr>
      <w:r>
        <w:t>THE NEWHOLME JIG  (J8x32)  3C (4C set)</w:t>
      </w:r>
      <w:r>
        <w:tab/>
        <w:t>Ian Barbour  Magic Medicine</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pPr>
      <w:r>
        <w:t xml:space="preserve"> 9-16</w:t>
      </w:r>
      <w:r>
        <w:tab/>
        <w:t>1s dance RH across (Lady with 2s &amp; Man with 3s), 1s pass RSh &amp; dance LH across with other couple</w:t>
      </w:r>
    </w:p>
    <w:p w:rsidR="00B11EB3" w:rsidRDefault="00B11EB3" w:rsidP="00B11EB3">
      <w:pPr>
        <w:pStyle w:val="DanceBody"/>
      </w:pPr>
      <w:r>
        <w:t>17-24</w:t>
      </w:r>
      <w:r>
        <w:tab/>
        <w:t>1s dance 1/2 reels of 3 on own sides giving RSh to person on their right, 3s+1s+2s turn partners RH</w:t>
      </w:r>
    </w:p>
    <w:p w:rsidR="00B11EB3" w:rsidRDefault="00B11EB3" w:rsidP="00B11EB3">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B11EB3" w:rsidRDefault="00B11EB3" w:rsidP="00B11EB3"/>
    <w:p w:rsidR="00B11EB3" w:rsidRDefault="00B11EB3" w:rsidP="00B11EB3">
      <w:pPr>
        <w:pStyle w:val="Minicrib"/>
      </w:pPr>
      <w:r>
        <w:t>NEWINGTON ASSEMBLY  (R8x32)  2C (4C set)</w:t>
      </w:r>
      <w:r>
        <w:tab/>
        <w:t>MMM 1</w:t>
      </w:r>
    </w:p>
    <w:p w:rsidR="00B11EB3" w:rsidRDefault="00B11EB3" w:rsidP="00B11EB3">
      <w:pPr>
        <w:pStyle w:val="DanceBody"/>
      </w:pPr>
      <w:r>
        <w:t xml:space="preserve"> 1- 8</w:t>
      </w:r>
      <w:r>
        <w:tab/>
        <w:t>1L sets to 2M &amp; turns RH</w:t>
      </w:r>
      <w:r w:rsidRPr="00BA6B4D">
        <w:rPr>
          <w:b/>
        </w:rPr>
        <w:t xml:space="preserve"> while </w:t>
      </w:r>
      <w:r>
        <w:t>1M sets to 2L &amp; turns RH, 1L+2L set &amp; turn LH</w:t>
      </w:r>
      <w:r w:rsidRPr="00BA6B4D">
        <w:rPr>
          <w:b/>
        </w:rPr>
        <w:t xml:space="preserve"> while </w:t>
      </w:r>
      <w:r>
        <w:t>1M+2M set &amp; turn RH (1s between 2s)</w:t>
      </w:r>
    </w:p>
    <w:p w:rsidR="00B11EB3" w:rsidRDefault="00B11EB3" w:rsidP="00B11EB3">
      <w:pPr>
        <w:pStyle w:val="DanceBody"/>
      </w:pPr>
      <w:r>
        <w:t xml:space="preserve"> 9-16</w:t>
      </w:r>
      <w:r>
        <w:tab/>
        <w:t>1s lead down the middle &amp; back to places</w:t>
      </w:r>
    </w:p>
    <w:p w:rsidR="00B11EB3" w:rsidRDefault="00B11EB3" w:rsidP="00B11EB3">
      <w:pPr>
        <w:pStyle w:val="DanceBody"/>
      </w:pPr>
      <w:r>
        <w:t>17-24</w:t>
      </w:r>
      <w:r>
        <w:tab/>
        <w:t>1s+2s set, dance RH across 1/2 way, set &amp; dance back LH across</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NEWMACHAR JIG  (J4x32)  4C Set</w:t>
      </w:r>
      <w:r>
        <w:tab/>
        <w:t>John Drewry</w:t>
      </w:r>
    </w:p>
    <w:p w:rsidR="00B11EB3" w:rsidRDefault="00B11EB3" w:rsidP="00B11EB3">
      <w:pPr>
        <w:pStyle w:val="DanceBody"/>
      </w:pPr>
      <w:r>
        <w:t xml:space="preserve"> 1- 8</w:t>
      </w:r>
      <w:r>
        <w:tab/>
        <w:t>1s &amp; 3s turn RH, cross down between 2s/4s &amp; cast to partners place</w:t>
      </w:r>
    </w:p>
    <w:p w:rsidR="00B11EB3" w:rsidRDefault="00B11EB3" w:rsidP="00B11EB3">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B11EB3" w:rsidRDefault="00B11EB3" w:rsidP="00B11EB3">
      <w:pPr>
        <w:pStyle w:val="DanceBody"/>
      </w:pPr>
      <w:r>
        <w:t>17-24</w:t>
      </w:r>
      <w:r>
        <w:tab/>
        <w:t>1s &amp; 3s lead down for 3 bars, lead up above 2s/4s cross &amp; cast to 2</w:t>
      </w:r>
      <w:r w:rsidRPr="00972EEB">
        <w:t>nd</w:t>
      </w:r>
      <w:r>
        <w:t>/4</w:t>
      </w:r>
      <w:r w:rsidRPr="00972EEB">
        <w:t>th</w:t>
      </w:r>
      <w:r>
        <w:t xml:space="preserve"> places</w:t>
      </w:r>
    </w:p>
    <w:p w:rsidR="00B11EB3" w:rsidRDefault="00B11EB3" w:rsidP="00B11EB3">
      <w:pPr>
        <w:pStyle w:val="DanceBody"/>
        <w:keepNext w:val="0"/>
      </w:pPr>
      <w:r>
        <w:t>25-32</w:t>
      </w:r>
      <w:r>
        <w:tab/>
        <w:t>1s+4s turn 1.1/2 times on sides (Men RH &amp; Ladies LH), 2s+4s</w:t>
      </w:r>
      <w:r w:rsidRPr="007F0D5A">
        <w:rPr>
          <w:b/>
        </w:rPr>
        <w:t xml:space="preserve"> also </w:t>
      </w:r>
      <w:r>
        <w:t>1s+3s dance RH across.  2 4 1 3</w:t>
      </w:r>
    </w:p>
    <w:p w:rsidR="00B11EB3" w:rsidRDefault="00B11EB3" w:rsidP="00B11EB3"/>
    <w:p w:rsidR="00B11EB3" w:rsidRDefault="00B11EB3" w:rsidP="00B11EB3">
      <w:pPr>
        <w:pStyle w:val="Minicrib"/>
      </w:pPr>
      <w:r>
        <w:t>THE NEWMACHAR REEL  (R4x32)  4C Set</w:t>
      </w:r>
      <w:r>
        <w:tab/>
        <w:t>John Drewry</w:t>
      </w:r>
    </w:p>
    <w:p w:rsidR="00B11EB3" w:rsidRDefault="00B11EB3" w:rsidP="00B11EB3">
      <w:pPr>
        <w:pStyle w:val="DanceBody"/>
      </w:pPr>
      <w:r>
        <w:t xml:space="preserve"> 1- 8</w:t>
      </w:r>
      <w:r>
        <w:tab/>
        <w:t>1s &amp; 3s Figs of 8 round couple below them</w:t>
      </w:r>
    </w:p>
    <w:p w:rsidR="00B11EB3" w:rsidRDefault="00B11EB3" w:rsidP="00B11EB3">
      <w:pPr>
        <w:pStyle w:val="DanceBody"/>
      </w:pPr>
      <w:r>
        <w:t xml:space="preserve"> 9-16</w:t>
      </w:r>
      <w:r>
        <w:tab/>
        <w:t>1s cross &amp; cast 1 place</w:t>
      </w:r>
      <w:r w:rsidRPr="00BA6B4D">
        <w:rPr>
          <w:b/>
        </w:rPr>
        <w:t xml:space="preserve"> </w:t>
      </w:r>
      <w:r>
        <w:rPr>
          <w:b/>
        </w:rPr>
        <w:t xml:space="preserve">as </w:t>
      </w:r>
      <w:r>
        <w:t>2s set &amp; cross up</w:t>
      </w:r>
      <w:r w:rsidRPr="007F0D5A">
        <w:rPr>
          <w:b/>
        </w:rPr>
        <w:t xml:space="preserve"> also </w:t>
      </w:r>
      <w:r>
        <w:t>3s set &amp; cross down</w:t>
      </w:r>
      <w:r w:rsidRPr="00BA6B4D">
        <w:rPr>
          <w:b/>
        </w:rPr>
        <w:t xml:space="preserve"> </w:t>
      </w:r>
      <w:r>
        <w:rPr>
          <w:b/>
        </w:rPr>
        <w:t xml:space="preserve">as </w:t>
      </w:r>
      <w:r>
        <w:t>4s cross &amp; cast up, 1s+4s dance 1/2 R&amp;L</w:t>
      </w:r>
      <w:r w:rsidRPr="00BA6B4D">
        <w:rPr>
          <w:b/>
        </w:rPr>
        <w:t xml:space="preserve"> </w:t>
      </w:r>
      <w:r>
        <w:rPr>
          <w:b/>
        </w:rPr>
        <w:t xml:space="preserve">as </w:t>
      </w:r>
      <w:r>
        <w:t>2s &amp; 3s cross RH &amp; set</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THE NEWMACHAR STRATHSPEY  (S4x32)  4C Set</w:t>
      </w:r>
      <w:r>
        <w:tab/>
        <w:t>John Drewry  Stoneywood Coll 2</w:t>
      </w:r>
    </w:p>
    <w:p w:rsidR="00B11EB3" w:rsidRDefault="00B11EB3" w:rsidP="00B11EB3">
      <w:pPr>
        <w:pStyle w:val="DanceBody"/>
      </w:pPr>
      <w:r>
        <w:t>3s &amp; 4s start on opp sides</w:t>
      </w:r>
    </w:p>
    <w:p w:rsidR="00B11EB3" w:rsidRDefault="00B11EB3" w:rsidP="00B11EB3">
      <w:pPr>
        <w:pStyle w:val="DanceBody"/>
      </w:pPr>
      <w:r>
        <w:t xml:space="preserve"> 1- 4</w:t>
      </w:r>
      <w:r>
        <w:tab/>
        <w:t>1s+2s</w:t>
      </w:r>
      <w:r w:rsidRPr="007F0D5A">
        <w:rPr>
          <w:b/>
        </w:rPr>
        <w:t xml:space="preserve"> also </w:t>
      </w:r>
      <w:r>
        <w:t>3s+4s dance RH across;</w:t>
      </w:r>
    </w:p>
    <w:p w:rsidR="00B11EB3" w:rsidRDefault="00B11EB3" w:rsidP="00B11EB3">
      <w:pPr>
        <w:pStyle w:val="DanceBody"/>
      </w:pPr>
      <w:r>
        <w:t xml:space="preserve"> 5- 8</w:t>
      </w:r>
      <w:r>
        <w:tab/>
        <w:t>1s cross down to 2</w:t>
      </w:r>
      <w:r w:rsidRPr="00972EEB">
        <w:t>nd</w:t>
      </w:r>
      <w:r>
        <w:t xml:space="preserve"> place opp sides</w:t>
      </w:r>
      <w:r w:rsidRPr="00BA6B4D">
        <w:rPr>
          <w:b/>
        </w:rPr>
        <w:t xml:space="preserve"> while </w:t>
      </w:r>
      <w:r>
        <w:t>2s cast up, 3s cast down 1 place</w:t>
      </w:r>
      <w:r w:rsidRPr="00906E93">
        <w:t xml:space="preserve"> &amp; </w:t>
      </w:r>
      <w:r>
        <w:t>4s cross up to 3rd place own side; 1s &amp; 4s dance up/down behind 2s/3s</w:t>
      </w:r>
    </w:p>
    <w:p w:rsidR="00B11EB3" w:rsidRDefault="00B11EB3" w:rsidP="00B11EB3">
      <w:pPr>
        <w:pStyle w:val="DanceBody"/>
      </w:pPr>
      <w:r>
        <w:t xml:space="preserve"> 9-16</w:t>
      </w:r>
      <w:r>
        <w:tab/>
        <w:t>1s in prom hold dance a reel of 3 across with 2s (RSh to 2M to start)</w:t>
      </w:r>
      <w:r w:rsidRPr="00BA6B4D">
        <w:rPr>
          <w:b/>
        </w:rPr>
        <w:t xml:space="preserve"> while </w:t>
      </w:r>
      <w:r>
        <w:t>4s in prom hold dance reel of 3 across with 3s (RSh to 3M to start)</w:t>
      </w:r>
    </w:p>
    <w:p w:rsidR="00B11EB3" w:rsidRDefault="00B11EB3" w:rsidP="00B11EB3">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B11EB3" w:rsidRDefault="00B11EB3" w:rsidP="00B11EB3">
      <w:pPr>
        <w:pStyle w:val="DanceBody"/>
        <w:keepNext w:val="0"/>
      </w:pPr>
      <w:r>
        <w:t>25-32</w:t>
      </w:r>
      <w:r>
        <w:tab/>
        <w:t>1s+4s dance 1/2 R&amp;L (no polite turns) &amp; all 4 couples turn partners 2H.  2 4(1)(3)</w:t>
      </w:r>
    </w:p>
    <w:p w:rsidR="00B11EB3" w:rsidRDefault="00B11EB3" w:rsidP="00B11EB3"/>
    <w:p w:rsidR="00B11EB3" w:rsidRDefault="00B11EB3" w:rsidP="00B11EB3">
      <w:pPr>
        <w:pStyle w:val="Minicrib"/>
      </w:pPr>
      <w:r>
        <w:t>NEWTON HOUSE  (J4x32)  4C Set</w:t>
      </w:r>
      <w:r>
        <w:tab/>
        <w:t>Nicola Howarth  Cambridge Scottish Society 75 Years</w:t>
      </w:r>
    </w:p>
    <w:p w:rsidR="00B11EB3" w:rsidRDefault="00B11EB3" w:rsidP="00B11EB3">
      <w:pPr>
        <w:pStyle w:val="DanceBody"/>
      </w:pPr>
      <w:r>
        <w:t>3s &amp; 4s start on opp sides</w:t>
      </w:r>
    </w:p>
    <w:p w:rsidR="00B11EB3" w:rsidRDefault="00B11EB3" w:rsidP="00B11EB3">
      <w:pPr>
        <w:pStyle w:val="DanceBody"/>
      </w:pPr>
      <w:r>
        <w:t xml:space="preserve"> 1- 4</w:t>
      </w:r>
      <w:r>
        <w:tab/>
        <w:t xml:space="preserve">All cross RH, 1s+2s </w:t>
      </w:r>
      <w:r>
        <w:rPr>
          <w:b/>
        </w:rPr>
        <w:t>also</w:t>
      </w:r>
      <w:r>
        <w:t xml:space="preserve"> 3s+4s dance 1/2 RH across.  2 1 (4) (3)</w:t>
      </w:r>
    </w:p>
    <w:p w:rsidR="00B11EB3" w:rsidRDefault="00B11EB3" w:rsidP="00B11EB3">
      <w:pPr>
        <w:pStyle w:val="DanceBody"/>
      </w:pPr>
      <w:r>
        <w:t xml:space="preserve"> 5- 8</w:t>
      </w:r>
      <w:r>
        <w:tab/>
        <w:t xml:space="preserve">1s+4s (middle couples) dance LH across </w:t>
      </w:r>
      <w:r>
        <w:rPr>
          <w:b/>
        </w:rPr>
        <w:t>while</w:t>
      </w:r>
      <w:r>
        <w:t xml:space="preserve"> 2s &amp; 3s turn partners RH to end 1s+4s with LH joined in centre &amp; RH with corners</w:t>
      </w:r>
    </w:p>
    <w:p w:rsidR="00B11EB3" w:rsidRDefault="00B11EB3" w:rsidP="00B11EB3">
      <w:pPr>
        <w:pStyle w:val="DanceBody"/>
      </w:pPr>
      <w:r>
        <w:t xml:space="preserve"> 9-16</w:t>
      </w:r>
      <w:r>
        <w:tab/>
        <w:t>All set, 1s &amp; 4s turn corners RH into centre &amp; corners join LH; all set &amp; 1s &amp; 4s turn corners RH back to place, 1s &amp; 4s finish on sides (retain RH)</w:t>
      </w:r>
    </w:p>
    <w:p w:rsidR="00B11EB3" w:rsidRDefault="00B11EB3" w:rsidP="00B11EB3">
      <w:pPr>
        <w:pStyle w:val="DanceBody"/>
      </w:pPr>
      <w:r>
        <w:t>17-24</w:t>
      </w:r>
      <w:r>
        <w:tab/>
        <w:t xml:space="preserve">Reels of 4 on sides, 1s+4s end passing RSh &amp; face down/up on sides </w:t>
      </w:r>
      <w:r>
        <w:rPr>
          <w:b/>
        </w:rPr>
        <w:t>while</w:t>
      </w:r>
      <w:r>
        <w:t xml:space="preserve"> 2s &amp; 3s face across 2 1 (4) (3)</w:t>
      </w:r>
    </w:p>
    <w:p w:rsidR="00B11EB3" w:rsidRDefault="00B11EB3" w:rsidP="00B11EB3">
      <w:pPr>
        <w:pStyle w:val="DanceBody"/>
      </w:pPr>
      <w:r>
        <w:t>25-28</w:t>
      </w:r>
      <w:r>
        <w:tab/>
        <w:t>All set &amp; change places RH with facing person.  (2) (4) 1 3</w:t>
      </w:r>
    </w:p>
    <w:p w:rsidR="00B11EB3" w:rsidRDefault="00B11EB3" w:rsidP="00B11EB3">
      <w:pPr>
        <w:pStyle w:val="DanceBody"/>
        <w:keepNext w:val="0"/>
      </w:pPr>
      <w:r>
        <w:t>29-32</w:t>
      </w:r>
      <w:r>
        <w:tab/>
        <w:t xml:space="preserve">2s+4s </w:t>
      </w:r>
      <w:r>
        <w:rPr>
          <w:b/>
        </w:rPr>
        <w:t>also</w:t>
      </w:r>
      <w:r>
        <w:t xml:space="preserve"> 1s+3s dance 1/2 Double Figs 8 (2s &amp; 3s cast, 4s cross up, 1s cross down), giving RH when crossing up/down.  2 4 (1) (3)</w:t>
      </w:r>
    </w:p>
    <w:p w:rsidR="00B11EB3" w:rsidRDefault="00B11EB3" w:rsidP="00B11EB3"/>
    <w:p w:rsidR="00B11EB3" w:rsidRDefault="00B11EB3" w:rsidP="00B11EB3">
      <w:pPr>
        <w:pStyle w:val="Minicrib"/>
      </w:pPr>
      <w:r>
        <w:t>NEWTON PARK  (J8x32)  3C (4C set)</w:t>
      </w:r>
      <w:r>
        <w:tab/>
        <w:t>Valerie Farr  London Jubilee</w:t>
      </w:r>
    </w:p>
    <w:p w:rsidR="00B11EB3" w:rsidRDefault="00B11EB3" w:rsidP="00B11EB3">
      <w:pPr>
        <w:pStyle w:val="DanceBody"/>
      </w:pPr>
      <w:r>
        <w:t xml:space="preserve"> 1- 8</w:t>
      </w:r>
      <w:r>
        <w:tab/>
        <w:t>1s dance down NHJ between 2s, dance out behind 3s, meet below 3s, dance up to top &amp; cast to 2</w:t>
      </w:r>
      <w:r w:rsidRPr="00972EEB">
        <w:t>nd</w:t>
      </w:r>
      <w:r>
        <w:t xml:space="preserve"> place (2s step up 7-8)</w:t>
      </w:r>
    </w:p>
    <w:p w:rsidR="00B11EB3" w:rsidRDefault="00B11EB3" w:rsidP="00B11EB3">
      <w:pPr>
        <w:pStyle w:val="DanceBody"/>
      </w:pPr>
      <w:r>
        <w:t xml:space="preserve"> 9-16</w:t>
      </w:r>
      <w:r>
        <w:tab/>
        <w:t>1s dance LSh reels of 3 across set (L with 2s, M with 3s), 1s end facing down</w:t>
      </w:r>
    </w:p>
    <w:p w:rsidR="00B11EB3" w:rsidRDefault="00B11EB3" w:rsidP="00B11EB3">
      <w:pPr>
        <w:pStyle w:val="DanceBody"/>
      </w:pPr>
      <w:r>
        <w:t>17-24</w:t>
      </w:r>
      <w:r>
        <w:tab/>
        <w:t>2s+1s+3s dance 1/2 Grand Chain (2s crossing), set &amp; cross LH, 1s end facing up</w:t>
      </w:r>
    </w:p>
    <w:p w:rsidR="00B11EB3" w:rsidRDefault="00B11EB3" w:rsidP="00B11EB3">
      <w:pPr>
        <w:pStyle w:val="DanceBody"/>
        <w:keepNext w:val="0"/>
      </w:pPr>
      <w:r>
        <w:t>25-32</w:t>
      </w:r>
      <w:r>
        <w:tab/>
        <w:t>3s+1s+2s dance 1/2 Grand Chain (2s crossing), 2s+1s+3s set &amp; cross LH</w:t>
      </w:r>
    </w:p>
    <w:p w:rsidR="00B11EB3" w:rsidRDefault="00B11EB3" w:rsidP="00B11EB3"/>
    <w:p w:rsidR="00B11EB3" w:rsidRDefault="00B11EB3" w:rsidP="00B11EB3">
      <w:pPr>
        <w:pStyle w:val="Minicrib"/>
      </w:pPr>
      <w:r>
        <w:t>THE NEXT DANCE  (J3x32)  3C set</w:t>
      </w:r>
      <w:r>
        <w:tab/>
        <w:t>A&amp;Ian Jamieson  Glen Orrin Coll 2</w:t>
      </w:r>
    </w:p>
    <w:p w:rsidR="00B11EB3" w:rsidRDefault="00B11EB3" w:rsidP="00B11EB3">
      <w:pPr>
        <w:pStyle w:val="DanceBody"/>
      </w:pPr>
      <w:r>
        <w:t xml:space="preserve"> 1- 8</w:t>
      </w:r>
      <w:r>
        <w:tab/>
        <w:t>2s 3/4 turn RH, 2L+1s</w:t>
      </w:r>
      <w:r w:rsidRPr="007F0D5A">
        <w:rPr>
          <w:b/>
        </w:rPr>
        <w:t xml:space="preserve"> also </w:t>
      </w:r>
      <w:r>
        <w:t>2M+3s (LH joined) set &amp; dance LH across</w:t>
      </w:r>
    </w:p>
    <w:p w:rsidR="00B11EB3" w:rsidRDefault="00B11EB3" w:rsidP="00B11EB3">
      <w:pPr>
        <w:pStyle w:val="DanceBody"/>
      </w:pPr>
      <w:r>
        <w:t xml:space="preserve"> 9-16</w:t>
      </w:r>
      <w:r>
        <w:tab/>
        <w:t>2s dance reels of 3 across (2L LSh to 1L &amp; 2M LSh to 3M) &amp; 2s turn RH to face 4</w:t>
      </w:r>
      <w:r w:rsidRPr="00972EEB">
        <w:t>th</w:t>
      </w:r>
      <w:r>
        <w:t xml:space="preserve"> corners</w:t>
      </w:r>
    </w:p>
    <w:p w:rsidR="00B11EB3" w:rsidRDefault="00B11EB3" w:rsidP="00B11EB3">
      <w:pPr>
        <w:pStyle w:val="DanceBody"/>
      </w:pPr>
      <w:r>
        <w:t>17-24</w:t>
      </w:r>
      <w:r>
        <w:tab/>
        <w:t>2s dance 1/2 diagonal RSh reel of 4 with corners, pass RSh &amp; dance 1/2 diagonal reel with 1</w:t>
      </w:r>
      <w:r w:rsidRPr="00972EEB">
        <w:t>st</w:t>
      </w:r>
      <w:r>
        <w:t xml:space="preserve"> corners ending in own places.  (3) 2 (1)</w:t>
      </w:r>
    </w:p>
    <w:p w:rsidR="00B11EB3" w:rsidRDefault="00B11EB3" w:rsidP="00B11EB3">
      <w:pPr>
        <w:pStyle w:val="DanceBody"/>
        <w:keepNext w:val="0"/>
      </w:pPr>
      <w:r>
        <w:t>25-32</w:t>
      </w:r>
      <w:r>
        <w:tab/>
        <w:t>3s+2s Set+Link, 3s+1s set &amp; cross RH</w:t>
      </w:r>
    </w:p>
    <w:p w:rsidR="00B11EB3" w:rsidRDefault="00B11EB3" w:rsidP="00B11EB3"/>
    <w:p w:rsidR="00B11EB3" w:rsidRDefault="00B11EB3" w:rsidP="00B11EB3">
      <w:pPr>
        <w:pStyle w:val="Minicrib"/>
      </w:pPr>
      <w:r>
        <w:t>NICE &amp; EASY  (R4x32)  4C Set</w:t>
      </w:r>
      <w:r>
        <w:tab/>
        <w:t>M Barlow  Life Begins at 40</w:t>
      </w:r>
    </w:p>
    <w:p w:rsidR="00B11EB3" w:rsidRDefault="00B11EB3" w:rsidP="00B11EB3">
      <w:pPr>
        <w:pStyle w:val="DanceBody"/>
      </w:pPr>
      <w:r>
        <w:t xml:space="preserve"> 1</w:t>
      </w:r>
      <w:r>
        <w:noBreakHyphen/>
        <w:t xml:space="preserve"> 8</w:t>
      </w:r>
      <w:r>
        <w:tab/>
        <w:t>1L+2L+3L+4L Adv+Ret twice</w:t>
      </w:r>
    </w:p>
    <w:p w:rsidR="00B11EB3" w:rsidRDefault="00B11EB3" w:rsidP="00B11EB3">
      <w:pPr>
        <w:pStyle w:val="DanceBody"/>
      </w:pPr>
      <w:r>
        <w:t xml:space="preserve"> 9</w:t>
      </w:r>
      <w:r>
        <w:noBreakHyphen/>
        <w:t>16</w:t>
      </w:r>
      <w:r>
        <w:tab/>
        <w:t>1M+2M+3M+4M Adv+Ret twice</w:t>
      </w:r>
    </w:p>
    <w:p w:rsidR="00B11EB3" w:rsidRDefault="00B11EB3" w:rsidP="00B11EB3">
      <w:pPr>
        <w:pStyle w:val="DanceBody"/>
      </w:pPr>
      <w:r>
        <w:t>17</w:t>
      </w:r>
      <w:r>
        <w:noBreakHyphen/>
        <w:t>24</w:t>
      </w:r>
      <w:r>
        <w:tab/>
        <w:t>1s cast to 4</w:t>
      </w:r>
      <w:r w:rsidRPr="00972EEB">
        <w:t>th</w:t>
      </w:r>
      <w:r>
        <w:t xml:space="preserve"> place</w:t>
      </w:r>
      <w:r>
        <w:rPr>
          <w:b/>
        </w:rPr>
        <w:t xml:space="preserve"> (</w:t>
      </w:r>
      <w:r>
        <w:t>2s,3s &amp; 4s step up on bars 19), all turn partners RH</w:t>
      </w:r>
    </w:p>
    <w:p w:rsidR="00B11EB3" w:rsidRDefault="00B11EB3" w:rsidP="00B11EB3">
      <w:pPr>
        <w:pStyle w:val="DanceBody"/>
        <w:keepNext w:val="0"/>
      </w:pPr>
      <w:r>
        <w:t>25</w:t>
      </w:r>
      <w:r>
        <w:noBreakHyphen/>
        <w:t>32</w:t>
      </w:r>
      <w:r>
        <w:tab/>
        <w:t>All circle 8H round &amp; back</w:t>
      </w:r>
    </w:p>
    <w:p w:rsidR="00B11EB3" w:rsidRDefault="00B11EB3" w:rsidP="00B11EB3"/>
    <w:p w:rsidR="00B11EB3" w:rsidRDefault="00B11EB3" w:rsidP="00B11EB3">
      <w:pPr>
        <w:pStyle w:val="Minicrib"/>
      </w:pPr>
      <w:r>
        <w:t>NICE HANDS  (J4x32)  Sq.Set</w:t>
      </w:r>
      <w:r>
        <w:tab/>
        <w:t>Windermere Club</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1/2 turn partners RH &amp; Men cast 1 place clockwise</w:t>
      </w:r>
      <w:r w:rsidRPr="00BA6B4D">
        <w:rPr>
          <w:b/>
        </w:rPr>
        <w:t xml:space="preserve"> while </w:t>
      </w:r>
      <w:r>
        <w:t>Ladies dance 1/2 LH across &amp; turn Man in opposite place RH to end on Mans left</w:t>
      </w:r>
    </w:p>
    <w:p w:rsidR="00B11EB3" w:rsidRDefault="00B11EB3" w:rsidP="00B11EB3">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B11EB3" w:rsidRDefault="00B11EB3" w:rsidP="00B11EB3">
      <w:pPr>
        <w:pStyle w:val="DanceBody"/>
      </w:pPr>
      <w:r>
        <w:t>25-32</w:t>
      </w:r>
      <w:r>
        <w:tab/>
        <w:t>Men turn new partners RH &amp; giving LH to next Lady (</w:t>
      </w:r>
      <w:r w:rsidRPr="00BD473E">
        <w:rPr>
          <w:b/>
        </w:rPr>
        <w:t xml:space="preserve">as </w:t>
      </w:r>
      <w:r>
        <w:t>for Double Triangles with Ladies BtoB in centre) set, Men turn new partners RH to place</w:t>
      </w:r>
    </w:p>
    <w:p w:rsidR="00B11EB3" w:rsidRDefault="00B11EB3" w:rsidP="00B11EB3">
      <w:pPr>
        <w:pStyle w:val="DanceBody"/>
        <w:keepNext w:val="0"/>
      </w:pPr>
      <w:r>
        <w:t>Repeat with new partners, Men having moved on 1 place anticlockwise</w:t>
      </w:r>
    </w:p>
    <w:p w:rsidR="00B11EB3" w:rsidRDefault="00B11EB3" w:rsidP="00B11EB3"/>
    <w:p w:rsidR="00B11EB3" w:rsidRDefault="00B11EB3" w:rsidP="00B11EB3">
      <w:pPr>
        <w:pStyle w:val="Minicrib"/>
      </w:pPr>
      <w:r>
        <w:t>NICE TO SEE YOU  (R32)  Round the Room</w:t>
      </w:r>
      <w:r>
        <w:tab/>
        <w:t>E Craig  RSCDS Bk 40</w:t>
      </w:r>
    </w:p>
    <w:p w:rsidR="00B11EB3" w:rsidRDefault="00B11EB3" w:rsidP="00B11EB3">
      <w:pPr>
        <w:pStyle w:val="DanceBody"/>
      </w:pPr>
      <w:r>
        <w:t>Round the Room Dance 3 facing 3</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Centre Man dances RH across with partner on right &amp; opposite dancer &amp; LH across with partner on left &amp; opposite dancer</w:t>
      </w:r>
    </w:p>
    <w:p w:rsidR="00B11EB3" w:rsidRDefault="00B11EB3" w:rsidP="00B11EB3">
      <w:pPr>
        <w:pStyle w:val="DanceBody"/>
      </w:pPr>
      <w:r>
        <w:t>17-24</w:t>
      </w:r>
      <w:r>
        <w:tab/>
        <w:t>Centre Man dances out to the right &amp; dances a Fig of 8 round the opposite 2 Ladies ending between them</w:t>
      </w:r>
    </w:p>
    <w:p w:rsidR="00B11EB3" w:rsidRDefault="00B11EB3" w:rsidP="00B11EB3">
      <w:pPr>
        <w:pStyle w:val="DanceBody"/>
        <w:keepNext w:val="0"/>
      </w:pPr>
      <w:r>
        <w:t>25-32</w:t>
      </w:r>
      <w:r>
        <w:tab/>
        <w:t>All Ladies turn opposite Lady RH 1.1/2 times back to their partners, all join hands set in lines of 3 &amp; set again turning to right to face next group of 3</w:t>
      </w:r>
    </w:p>
    <w:p w:rsidR="00B11EB3" w:rsidRDefault="00B11EB3" w:rsidP="00B11EB3"/>
    <w:p w:rsidR="00B11EB3" w:rsidRDefault="00B11EB3" w:rsidP="00B11EB3">
      <w:pPr>
        <w:pStyle w:val="Minicrib"/>
      </w:pPr>
      <w:r>
        <w:t>NICKIE TAMS  (J8x32)  3C (4C set)</w:t>
      </w:r>
      <w:r>
        <w:tab/>
        <w:t>Stanley Wilkie  Edinburgh 90th Anniv</w:t>
      </w:r>
    </w:p>
    <w:p w:rsidR="00B11EB3" w:rsidRDefault="00B11EB3" w:rsidP="00B11EB3">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B11EB3" w:rsidRDefault="00B11EB3" w:rsidP="00B11EB3">
      <w:pPr>
        <w:pStyle w:val="DanceBody"/>
      </w:pPr>
      <w:r>
        <w:t xml:space="preserve"> 9-12</w:t>
      </w:r>
      <w:r>
        <w:tab/>
        <w:t>2s+1s+3s dance 1/2 mirror (reflection) reels of 3 on sides (1s in/down to start)</w:t>
      </w:r>
    </w:p>
    <w:p w:rsidR="00B11EB3" w:rsidRDefault="00B11EB3" w:rsidP="00B11EB3">
      <w:pPr>
        <w:pStyle w:val="DanceBody"/>
      </w:pPr>
      <w:r>
        <w:t>13-16</w:t>
      </w:r>
      <w:r>
        <w:tab/>
        <w:t>1M+2s at bottom &amp; 1L+3s at top dance 1/2 LSh reels of 3 across (1M+2L &amp; 1L+3M pass LSh)</w:t>
      </w:r>
    </w:p>
    <w:p w:rsidR="00B11EB3" w:rsidRDefault="00B11EB3" w:rsidP="00B11EB3">
      <w:pPr>
        <w:pStyle w:val="DanceBody"/>
      </w:pPr>
      <w:r>
        <w:t>17-20</w:t>
      </w:r>
      <w:r>
        <w:tab/>
        <w:t>3s+1s+2s dance 1/2 RSh reels of 3 on sides 1M up/1L down (1M+3M at top &amp; 1L+2L at bottom pass RSh)</w:t>
      </w:r>
    </w:p>
    <w:p w:rsidR="00B11EB3" w:rsidRDefault="00B11EB3" w:rsidP="00B11EB3">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B11EB3" w:rsidRDefault="00B11EB3" w:rsidP="00B11EB3">
      <w:pPr>
        <w:pStyle w:val="DanceBody"/>
        <w:keepNext w:val="0"/>
      </w:pPr>
      <w:r>
        <w:t>25-32</w:t>
      </w:r>
      <w:r>
        <w:tab/>
        <w:t>2s+1s+3s set, circle 6H round to Left</w:t>
      </w:r>
    </w:p>
    <w:p w:rsidR="00B11EB3" w:rsidRDefault="00B11EB3" w:rsidP="00B11EB3"/>
    <w:p w:rsidR="00B11EB3" w:rsidRDefault="00B11EB3" w:rsidP="00B11EB3">
      <w:pPr>
        <w:pStyle w:val="Minicrib"/>
      </w:pPr>
      <w:r>
        <w:t>NIEL GOW'S FAREWELL TO WHISKY  (R48) Round the Room</w:t>
      </w:r>
      <w:r>
        <w:tab/>
        <w:t>RSCDS Bk 34</w:t>
      </w:r>
    </w:p>
    <w:p w:rsidR="00B11EB3" w:rsidRDefault="00B11EB3" w:rsidP="00B11EB3">
      <w:pPr>
        <w:pStyle w:val="DanceBody"/>
      </w:pPr>
      <w:r>
        <w:t>Round the Room or up &amp; down room, 2 couples facing 2 couples (1s face 3s, 2s face 4s, 1s on right of 2s)</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R&amp;L</w:t>
      </w:r>
      <w:r>
        <w:rPr>
          <w:b/>
        </w:rPr>
        <w:t xml:space="preserve"> while </w:t>
      </w:r>
      <w:r>
        <w:t>2s &amp; 4s set twice &amp; turn partner RH twice</w:t>
      </w:r>
    </w:p>
    <w:p w:rsidR="00B11EB3" w:rsidRDefault="00B11EB3" w:rsidP="00B11EB3">
      <w:pPr>
        <w:pStyle w:val="DanceBody"/>
      </w:pPr>
      <w:r>
        <w:t>17-24</w:t>
      </w:r>
      <w:r>
        <w:tab/>
        <w:t>2s+4s dance R&amp;L</w:t>
      </w:r>
      <w:r>
        <w:rPr>
          <w:b/>
        </w:rPr>
        <w:t xml:space="preserve"> while </w:t>
      </w:r>
      <w:r>
        <w:t>1s &amp; 3s set twice &amp; turn partner RH twice</w:t>
      </w:r>
    </w:p>
    <w:p w:rsidR="00B11EB3" w:rsidRDefault="00B11EB3" w:rsidP="00B11EB3">
      <w:pPr>
        <w:pStyle w:val="DanceBody"/>
      </w:pPr>
      <w:r>
        <w:t>25-32</w:t>
      </w:r>
      <w:r>
        <w:tab/>
        <w:t>Ladies dance reel of 4 passing opposite Lady RSh to start</w:t>
      </w:r>
    </w:p>
    <w:p w:rsidR="00B11EB3" w:rsidRDefault="00B11EB3" w:rsidP="00B11EB3">
      <w:pPr>
        <w:pStyle w:val="DanceBody"/>
      </w:pPr>
      <w:r>
        <w:t>33-40</w:t>
      </w:r>
      <w:r>
        <w:tab/>
        <w:t>Men dance reel of 4 passing opposite Man RSh to start</w:t>
      </w:r>
    </w:p>
    <w:p w:rsidR="00B11EB3" w:rsidRDefault="00B11EB3" w:rsidP="00B11EB3">
      <w:pPr>
        <w:pStyle w:val="DanceBody"/>
        <w:keepNext w:val="0"/>
      </w:pPr>
      <w:r>
        <w:t>41-48</w:t>
      </w:r>
      <w:r>
        <w:tab/>
        <w:t>All Adv+Ret, &amp; pass RSh to new set</w:t>
      </w:r>
    </w:p>
    <w:p w:rsidR="00B11EB3" w:rsidRDefault="00B11EB3" w:rsidP="00B11EB3"/>
    <w:p w:rsidR="00B11EB3" w:rsidRDefault="00B11EB3" w:rsidP="00B11EB3">
      <w:pPr>
        <w:pStyle w:val="Minicrib"/>
      </w:pPr>
      <w:r>
        <w:t>NIFTY NINETY  (R3x32)  9 Person set</w:t>
      </w:r>
      <w:r>
        <w:tab/>
        <w:t>Brenda Burnell  Leeds Golden Coll</w:t>
      </w:r>
    </w:p>
    <w:p w:rsidR="00B11EB3" w:rsidRDefault="00B11EB3" w:rsidP="00B11EB3">
      <w:pPr>
        <w:pStyle w:val="DanceBody"/>
      </w:pPr>
      <w:r>
        <w:t>Start:</w:t>
      </w:r>
    </w:p>
    <w:p w:rsidR="00B11EB3" w:rsidRPr="00151D15" w:rsidRDefault="00B11EB3" w:rsidP="00B11EB3">
      <w:pPr>
        <w:pStyle w:val="DanceBody"/>
      </w:pPr>
      <w:r>
        <w:t xml:space="preserve">  </w:t>
      </w:r>
      <w:r w:rsidRPr="00151D15">
        <w:t>7· ·8· ·9</w:t>
      </w:r>
    </w:p>
    <w:p w:rsidR="00B11EB3" w:rsidRPr="00151D15" w:rsidRDefault="00B11EB3" w:rsidP="00B11EB3">
      <w:pPr>
        <w:pStyle w:val="DanceBody"/>
      </w:pPr>
      <w:r>
        <w:t xml:space="preserve">  </w:t>
      </w:r>
      <w:r w:rsidRPr="00151D15">
        <w:t>4· ·5· ·6</w:t>
      </w:r>
    </w:p>
    <w:p w:rsidR="00B11EB3" w:rsidRPr="00151D15" w:rsidRDefault="00B11EB3" w:rsidP="00B11EB3">
      <w:pPr>
        <w:pStyle w:val="DanceBody"/>
      </w:pPr>
      <w:r>
        <w:t xml:space="preserve">  </w:t>
      </w:r>
      <w:r w:rsidRPr="00151D15">
        <w:t>1· ·2· ·3</w:t>
      </w:r>
    </w:p>
    <w:p w:rsidR="00B11EB3" w:rsidRPr="00151D15" w:rsidRDefault="00B11EB3" w:rsidP="00B11EB3">
      <w:pPr>
        <w:pStyle w:val="DanceBody"/>
      </w:pPr>
      <w:r>
        <w:t xml:space="preserve">  · ·Top</w:t>
      </w:r>
    </w:p>
    <w:p w:rsidR="00B11EB3" w:rsidRPr="00151D15" w:rsidRDefault="00B11EB3" w:rsidP="00B11EB3">
      <w:pPr>
        <w:pStyle w:val="DanceBody"/>
      </w:pPr>
      <w:r w:rsidRPr="00151D15">
        <w:t xml:space="preserve"> 1- 8</w:t>
      </w:r>
      <w:r w:rsidRPr="00151D15">
        <w:tab/>
        <w:t xml:space="preserve">Dancer 5 sets </w:t>
      </w:r>
      <w:r w:rsidRPr="00151D15">
        <w:rPr>
          <w:b/>
        </w:rPr>
        <w:t xml:space="preserve">while </w:t>
      </w:r>
      <w:r w:rsidRPr="00151D15">
        <w:t>others dance 8H round &amp; back</w:t>
      </w:r>
    </w:p>
    <w:p w:rsidR="00B11EB3" w:rsidRPr="00151D15" w:rsidRDefault="00B11EB3" w:rsidP="00B11EB3">
      <w:pPr>
        <w:pStyle w:val="DanceBody"/>
      </w:pPr>
      <w:r w:rsidRPr="00151D15">
        <w:t xml:space="preserve"> 9-16</w:t>
      </w:r>
      <w:r w:rsidRPr="00151D15">
        <w:tab/>
        <w:t xml:space="preserve">5 dances a RSh reel with 1 &amp; 9 </w:t>
      </w:r>
      <w:r w:rsidRPr="00151D15">
        <w:rPr>
          <w:b/>
        </w:rPr>
        <w:t>as</w:t>
      </w:r>
      <w:r w:rsidRPr="00151D15">
        <w:t xml:space="preserve"> 2+3+6 </w:t>
      </w:r>
      <w:r w:rsidRPr="00151D15">
        <w:rPr>
          <w:b/>
        </w:rPr>
        <w:t>also</w:t>
      </w:r>
      <w:r w:rsidRPr="00151D15">
        <w:t xml:space="preserve"> 4+7+8 dance RH across &amp; LH back</w:t>
      </w:r>
    </w:p>
    <w:p w:rsidR="00B11EB3" w:rsidRPr="00151D15" w:rsidRDefault="00B11EB3" w:rsidP="00B11EB3">
      <w:pPr>
        <w:pStyle w:val="DanceBody"/>
      </w:pPr>
      <w:r w:rsidRPr="00151D15">
        <w:t>17-24</w:t>
      </w:r>
      <w:r w:rsidRPr="00151D15">
        <w:tab/>
        <w:t xml:space="preserve">5 dances a LSh reel with 3 &amp; 7 </w:t>
      </w:r>
      <w:r w:rsidRPr="00151D15">
        <w:rPr>
          <w:b/>
        </w:rPr>
        <w:t>as</w:t>
      </w:r>
      <w:r w:rsidRPr="00151D15">
        <w:t xml:space="preserve"> 1+2+4 </w:t>
      </w:r>
      <w:r w:rsidRPr="00151D15">
        <w:rPr>
          <w:b/>
        </w:rPr>
        <w:t>also</w:t>
      </w:r>
      <w:r w:rsidRPr="00151D15">
        <w:t xml:space="preserve"> 6+8+9 dance RH across &amp; LH back</w:t>
      </w:r>
    </w:p>
    <w:p w:rsidR="00B11EB3" w:rsidRPr="00151D15" w:rsidRDefault="00B11EB3" w:rsidP="00B11EB3">
      <w:pPr>
        <w:pStyle w:val="DanceBody"/>
      </w:pPr>
      <w:r w:rsidRPr="00151D15">
        <w:t>25-28</w:t>
      </w:r>
      <w:r w:rsidRPr="00151D15">
        <w:tab/>
        <w:t>Dancers 1+2+3 set to &amp; changes places RSh under arches made by 4+5+6</w:t>
      </w:r>
    </w:p>
    <w:p w:rsidR="00B11EB3" w:rsidRPr="00151D15" w:rsidRDefault="00B11EB3" w:rsidP="00B11EB3">
      <w:pPr>
        <w:pStyle w:val="DanceBody"/>
        <w:keepNext w:val="0"/>
      </w:pPr>
      <w:r w:rsidRPr="00151D15">
        <w:t>29-32</w:t>
      </w:r>
      <w:r w:rsidRPr="00151D15">
        <w:tab/>
        <w:t>Dancers 1+2+3 set to &amp; changes places RSh under arches made by 7+8+9</w:t>
      </w:r>
    </w:p>
    <w:p w:rsidR="00B11EB3" w:rsidRDefault="00B11EB3" w:rsidP="00B11EB3"/>
    <w:p w:rsidR="00B11EB3" w:rsidRDefault="00B11EB3" w:rsidP="00B11EB3">
      <w:pPr>
        <w:pStyle w:val="Minicrib"/>
      </w:pPr>
      <w:r>
        <w:t>NIGHEAN DONN  (R5x32)  5C Set</w:t>
      </w:r>
      <w:r>
        <w:tab/>
        <w:t>Peter Hastings  Dunedin 2</w:t>
      </w:r>
    </w:p>
    <w:p w:rsidR="00B11EB3" w:rsidRDefault="00B11EB3" w:rsidP="00B11EB3">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B11EB3" w:rsidRDefault="00B11EB3" w:rsidP="00B11EB3">
      <w:pPr>
        <w:pStyle w:val="DanceBody"/>
      </w:pPr>
      <w:r>
        <w:t xml:space="preserve"> 9-16</w:t>
      </w:r>
      <w:r>
        <w:tab/>
        <w:t>2s &amp; 4s dance diagonal reels of 4 with 2</w:t>
      </w:r>
      <w:r w:rsidRPr="00972EEB">
        <w:t>nd</w:t>
      </w:r>
      <w:r>
        <w:t xml:space="preserve"> corners, 2s &amp; 4s end passing partner RSh to opposite sides</w:t>
      </w:r>
    </w:p>
    <w:p w:rsidR="00B11EB3" w:rsidRDefault="00B11EB3" w:rsidP="00B11EB3">
      <w:pPr>
        <w:pStyle w:val="DanceBody"/>
      </w:pPr>
      <w:r>
        <w:t>17-24</w:t>
      </w:r>
      <w:r>
        <w:tab/>
        <w:t>All Adv+Ret, top 4 Men's side cross diagonally RH with bottom 4 Ladies side, top 4 Ladies side cross diag LH with bottom 4 Men's side</w:t>
      </w:r>
    </w:p>
    <w:p w:rsidR="00B11EB3" w:rsidRDefault="00B11EB3" w:rsidP="00B11EB3">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B11EB3" w:rsidRDefault="00B11EB3" w:rsidP="00B11EB3">
      <w:pPr>
        <w:pStyle w:val="DanceBody"/>
      </w:pPr>
      <w:r>
        <w:tab/>
        <w:t>Ladies side 5L,3L,4L,1L,2L : Mens side 4M,5M,2M,3M,1M</w:t>
      </w:r>
    </w:p>
    <w:p w:rsidR="00B11EB3" w:rsidRDefault="00B11EB3" w:rsidP="00B11EB3">
      <w:pPr>
        <w:pStyle w:val="DanceBody"/>
        <w:keepNext w:val="0"/>
      </w:pPr>
      <w:r>
        <w:t>Repeat with new partners</w:t>
      </w:r>
    </w:p>
    <w:p w:rsidR="00B11EB3" w:rsidRDefault="00B11EB3" w:rsidP="00B11EB3"/>
    <w:p w:rsidR="00B11EB3" w:rsidRDefault="00B11EB3" w:rsidP="00B11EB3">
      <w:pPr>
        <w:pStyle w:val="Minicrib"/>
      </w:pPr>
      <w:r>
        <w:t>THE NIGHTINGALE STRATHSPEY  (S3x32)  3C set</w:t>
      </w:r>
      <w:r>
        <w:tab/>
        <w:t>Margaret Palmer  Liverpool at 70</w:t>
      </w:r>
    </w:p>
    <w:p w:rsidR="00B11EB3" w:rsidRDefault="00B11EB3" w:rsidP="00B11EB3">
      <w:pPr>
        <w:pStyle w:val="DanceBody"/>
      </w:pPr>
      <w:r>
        <w:t xml:space="preserve"> 1- 8</w:t>
      </w:r>
      <w:r>
        <w:tab/>
        <w:t>1s+2s+3s set twice, turn RH to finish in centre facing each other, all cast RSh to original place</w:t>
      </w:r>
    </w:p>
    <w:p w:rsidR="00B11EB3" w:rsidRDefault="00B11EB3" w:rsidP="00B11EB3">
      <w:pPr>
        <w:pStyle w:val="DanceBody"/>
      </w:pPr>
      <w:r>
        <w:t xml:space="preserve"> 9-16</w:t>
      </w:r>
      <w:r>
        <w:tab/>
        <w:t>All dance 6H round &amp; back to finish in the centre facing up</w:t>
      </w:r>
    </w:p>
    <w:p w:rsidR="00B11EB3" w:rsidRDefault="00B11EB3" w:rsidP="00B11EB3">
      <w:pPr>
        <w:pStyle w:val="DanceBody"/>
      </w:pPr>
      <w:r>
        <w:t>17-24</w:t>
      </w:r>
      <w:r>
        <w:tab/>
        <w:t>All dance 3 couple Allemande 3 2 1</w:t>
      </w:r>
    </w:p>
    <w:p w:rsidR="00B11EB3" w:rsidRDefault="00B11EB3" w:rsidP="00B11EB3">
      <w:pPr>
        <w:pStyle w:val="DanceBody"/>
      </w:pPr>
      <w:r>
        <w:t>25-28</w:t>
      </w:r>
      <w:r>
        <w:tab/>
        <w:t>3s+2s dance Set+Link.  2 3 1</w:t>
      </w:r>
    </w:p>
    <w:p w:rsidR="00B11EB3" w:rsidRDefault="00B11EB3" w:rsidP="00B11EB3">
      <w:pPr>
        <w:pStyle w:val="DanceBody"/>
        <w:keepNext w:val="0"/>
      </w:pPr>
      <w:r>
        <w:t>29-32</w:t>
      </w:r>
      <w:r>
        <w:tab/>
        <w:t>All turn 2H &amp; dance out into side lines</w:t>
      </w:r>
    </w:p>
    <w:p w:rsidR="00B11EB3" w:rsidRDefault="00B11EB3" w:rsidP="00B11EB3"/>
    <w:p w:rsidR="00B11EB3" w:rsidRDefault="00B11EB3" w:rsidP="00B11EB3">
      <w:pPr>
        <w:pStyle w:val="Minicrib"/>
      </w:pPr>
      <w:r>
        <w:t>NIJI NO SATO  (J8x32)  3C (4C set)</w:t>
      </w:r>
      <w:r>
        <w:tab/>
        <w:t>Robert Stuart  An International Language</w:t>
      </w:r>
    </w:p>
    <w:p w:rsidR="00B11EB3" w:rsidRDefault="00B11EB3" w:rsidP="00B11EB3">
      <w:pPr>
        <w:pStyle w:val="DanceBody"/>
      </w:pPr>
      <w:r>
        <w:t xml:space="preserve"> 1- 8</w:t>
      </w:r>
      <w:r>
        <w:tab/>
        <w:t>1s turn RH cast (2s step up); 1s turn LH 1.1/4 to face 1st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B11EB3" w:rsidRDefault="00B11EB3" w:rsidP="00B11EB3">
      <w:pPr>
        <w:pStyle w:val="DanceBody"/>
        <w:keepNext w:val="0"/>
      </w:pPr>
      <w:r>
        <w:t>25-32</w:t>
      </w:r>
      <w:r>
        <w:tab/>
        <w:t>1s dance 6 bar reels of 3 across (LSh to 3rd corner to start), 1s cross LH to 2nd place own side</w:t>
      </w:r>
    </w:p>
    <w:p w:rsidR="00B11EB3" w:rsidRDefault="00B11EB3" w:rsidP="00B11EB3"/>
    <w:p w:rsidR="00B11EB3" w:rsidRDefault="00B11EB3" w:rsidP="00B11EB3">
      <w:pPr>
        <w:pStyle w:val="Minicrib"/>
      </w:pPr>
      <w:r>
        <w:t>NILES ROBERTS' FAREWELL TO PASADENA  (J8x32)  3C (4C set)</w:t>
      </w:r>
      <w:r>
        <w:tab/>
        <w:t>Doug Macdonald  RSCDS Bk 53</w:t>
      </w:r>
    </w:p>
    <w:p w:rsidR="00B11EB3" w:rsidRPr="00885B18" w:rsidRDefault="00B11EB3" w:rsidP="00B11EB3">
      <w:pPr>
        <w:pStyle w:val="DanceBody"/>
      </w:pPr>
      <w:r w:rsidRPr="00885B18">
        <w:t xml:space="preserve"> 1- 8</w:t>
      </w:r>
      <w:r w:rsidRPr="00885B18">
        <w:tab/>
        <w:t>1s cross RH, cast (2 step up); 1s cross down LH between 3s &amp; cast up to face 1st corners</w:t>
      </w:r>
    </w:p>
    <w:p w:rsidR="00B11EB3" w:rsidRPr="00885B18" w:rsidRDefault="00B11EB3" w:rsidP="00B11EB3">
      <w:pPr>
        <w:pStyle w:val="DanceBody"/>
      </w:pPr>
      <w:r w:rsidRPr="00885B18">
        <w:t xml:space="preserve"> 9-16</w:t>
      </w:r>
      <w:r w:rsidRPr="00885B18">
        <w:tab/>
        <w:t xml:space="preserve">1s dance 1/2 reel of 4 with 1st corners </w:t>
      </w:r>
      <w:r w:rsidRPr="00885B18">
        <w:rPr>
          <w:b/>
        </w:rPr>
        <w:t>while</w:t>
      </w:r>
      <w:r w:rsidRPr="00885B18">
        <w:t xml:space="preserve"> 2nd corners set twice; 1s dance 1/2 reels of 3 on opp sides (LSh to 2nd corner, 1M up, 1L down)</w:t>
      </w:r>
    </w:p>
    <w:p w:rsidR="00B11EB3" w:rsidRPr="00885B18" w:rsidRDefault="00B11EB3" w:rsidP="00B11EB3">
      <w:pPr>
        <w:pStyle w:val="DanceBody"/>
      </w:pPr>
      <w:r w:rsidRPr="00885B18">
        <w:t>17-20</w:t>
      </w:r>
      <w:r w:rsidRPr="00885B18">
        <w:tab/>
        <w:t xml:space="preserve">1s dance 1/2 reel of 4 with 2nd corners (in 1st corner pstns) </w:t>
      </w:r>
      <w:r w:rsidRPr="00885B18">
        <w:rPr>
          <w:b/>
        </w:rPr>
        <w:t>while</w:t>
      </w:r>
      <w:r w:rsidRPr="00885B18">
        <w:t xml:space="preserve"> 1st corners (2M &amp; 3L in 2nd corner pstns) set twice</w:t>
      </w:r>
    </w:p>
    <w:p w:rsidR="00B11EB3" w:rsidRPr="00885B18" w:rsidRDefault="00B11EB3" w:rsidP="00B11EB3">
      <w:pPr>
        <w:pStyle w:val="DanceBody"/>
      </w:pPr>
      <w:r w:rsidRPr="00885B18">
        <w:t>21-24</w:t>
      </w:r>
      <w:r w:rsidRPr="00885B18">
        <w:tab/>
        <w:t>1s dance 1/2 reels of 3 on opp sides (LSh to 2nd corner pstn, 1M up, 1L down). 1s end in centre LSh to LSh ready for…</w:t>
      </w:r>
    </w:p>
    <w:p w:rsidR="00B11EB3" w:rsidRPr="00885B18" w:rsidRDefault="00B11EB3" w:rsidP="00B11EB3">
      <w:pPr>
        <w:pStyle w:val="DanceBody"/>
      </w:pPr>
      <w:r w:rsidRPr="00885B18">
        <w:t>25-28</w:t>
      </w:r>
      <w:r w:rsidRPr="00885B18">
        <w:tab/>
        <w:t xml:space="preserve">1s 1/2 turn LH, dance out of ends (1M up, 1L down) </w:t>
      </w:r>
      <w:r w:rsidRPr="00885B18">
        <w:rPr>
          <w:b/>
        </w:rPr>
        <w:t>while</w:t>
      </w:r>
      <w:r w:rsidRPr="00885B18">
        <w:t xml:space="preserve"> 3s+2s cross RH with partner &amp; set</w:t>
      </w:r>
    </w:p>
    <w:p w:rsidR="00B11EB3" w:rsidRPr="00885B18" w:rsidRDefault="00B11EB3" w:rsidP="00B11EB3">
      <w:pPr>
        <w:pStyle w:val="DanceBody"/>
        <w:keepNext w:val="0"/>
        <w:rPr>
          <w:b/>
        </w:rPr>
      </w:pPr>
      <w:r w:rsidRPr="00885B18">
        <w:t>29-32</w:t>
      </w:r>
      <w:r w:rsidRPr="00885B18">
        <w:tab/>
        <w:t xml:space="preserve">1s cast left to 2nd place own side </w:t>
      </w:r>
      <w:r w:rsidRPr="00885B18">
        <w:rPr>
          <w:b/>
        </w:rPr>
        <w:t>while</w:t>
      </w:r>
      <w:r w:rsidRPr="00885B18">
        <w:t xml:space="preserve"> 2s+3s change places RH on sides, all set.  2 1 3</w:t>
      </w:r>
    </w:p>
    <w:p w:rsidR="00B11EB3" w:rsidRDefault="00B11EB3" w:rsidP="00B11EB3"/>
    <w:p w:rsidR="00B11EB3" w:rsidRDefault="00B11EB3" w:rsidP="00B11EB3">
      <w:pPr>
        <w:pStyle w:val="Minicrib"/>
      </w:pPr>
      <w:r>
        <w:t>NIMBUS 2002  (R80)  Sq.Set</w:t>
      </w:r>
      <w:r>
        <w:tab/>
        <w:t>Vicky Goodloe, 2002</w:t>
      </w:r>
    </w:p>
    <w:p w:rsidR="00B11EB3" w:rsidRPr="007C53C8" w:rsidRDefault="00B11EB3" w:rsidP="00B11EB3">
      <w:pPr>
        <w:pStyle w:val="DanceBody"/>
      </w:pPr>
      <w:r w:rsidRPr="007C53C8">
        <w:t xml:space="preserve"> 1- 8</w:t>
      </w:r>
      <w:r w:rsidRPr="007C53C8">
        <w:tab/>
        <w:t>All circle 8H 1/2 round to left; Ladies dance 1/2 RH across &amp; turn opp Man LH</w:t>
      </w:r>
    </w:p>
    <w:p w:rsidR="00B11EB3" w:rsidRPr="007C53C8" w:rsidRDefault="00B11EB3" w:rsidP="00B11EB3">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B11EB3" w:rsidRDefault="00B11EB3" w:rsidP="00B11EB3">
      <w:pPr>
        <w:pStyle w:val="DanceBody"/>
      </w:pPr>
      <w:r w:rsidRPr="007C53C8">
        <w:t>17-24</w:t>
      </w:r>
      <w:r w:rsidRPr="007C53C8">
        <w:tab/>
        <w:t>Men dance 1/2 LH across &amp; turn opp Lady RH; Men dance 1/2 LH across &amp; turn partner 3/4 RH, Men face in, Ladies face out</w:t>
      </w:r>
    </w:p>
    <w:p w:rsidR="00B11EB3" w:rsidRPr="007C53C8" w:rsidRDefault="00B11EB3" w:rsidP="00B11EB3">
      <w:pPr>
        <w:pStyle w:val="DanceBody"/>
      </w:pPr>
      <w:r w:rsidRPr="007C53C8">
        <w:t>25-32</w:t>
      </w:r>
      <w:r w:rsidRPr="007C53C8">
        <w:tab/>
        <w:t>All dance 1/2 Schiehallion reel to opp place. End with Men joining LH in centre, RH with partner all facing anticlockwise</w:t>
      </w:r>
    </w:p>
    <w:p w:rsidR="00B11EB3" w:rsidRPr="007C53C8" w:rsidRDefault="00B11EB3" w:rsidP="00B11EB3">
      <w:pPr>
        <w:pStyle w:val="DanceBody"/>
      </w:pPr>
      <w:r w:rsidRPr="007C53C8">
        <w:t>33-40</w:t>
      </w:r>
      <w:r w:rsidRPr="007C53C8">
        <w:tab/>
        <w:t>Men dance LH across 1.1/2 times round</w:t>
      </w:r>
      <w:r>
        <w:t xml:space="preserve"> </w:t>
      </w:r>
      <w:r w:rsidRPr="007C53C8">
        <w:rPr>
          <w:b/>
        </w:rPr>
        <w:t>while</w:t>
      </w:r>
    </w:p>
    <w:p w:rsidR="00B11EB3" w:rsidRPr="007C53C8" w:rsidRDefault="00B11EB3" w:rsidP="00B11EB3">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B11EB3" w:rsidRPr="007C53C8" w:rsidRDefault="00B11EB3" w:rsidP="00B11EB3">
      <w:pPr>
        <w:pStyle w:val="DanceBody"/>
      </w:pPr>
      <w:r w:rsidRPr="007C53C8">
        <w:t>41-48</w:t>
      </w:r>
      <w:r w:rsidRPr="007C53C8">
        <w:rPr>
          <w:b/>
        </w:rPr>
        <w:tab/>
      </w:r>
      <w:r w:rsidRPr="007C53C8">
        <w:t>All dance 1/2 Schiehallion reel to opp place. End with Ladies joining LH in centre, RH with partner all facing anticlockwise</w:t>
      </w:r>
    </w:p>
    <w:p w:rsidR="00B11EB3" w:rsidRPr="007C53C8" w:rsidRDefault="00B11EB3" w:rsidP="00B11EB3">
      <w:pPr>
        <w:pStyle w:val="DanceBody"/>
      </w:pPr>
      <w:r w:rsidRPr="007C53C8">
        <w:t>49-56</w:t>
      </w:r>
      <w:r w:rsidRPr="007C53C8">
        <w:tab/>
        <w:t>Repeat 33-40 with Ladies dancing LH across &amp; Men casting. End with Ladies BtoB in centre facing partner</w:t>
      </w:r>
    </w:p>
    <w:p w:rsidR="00B11EB3" w:rsidRPr="007C53C8" w:rsidRDefault="00B11EB3" w:rsidP="00B11EB3">
      <w:pPr>
        <w:pStyle w:val="DanceBody"/>
      </w:pPr>
      <w:r w:rsidRPr="007C53C8">
        <w:t>57-64</w:t>
      </w:r>
      <w:r w:rsidRPr="007C53C8">
        <w:tab/>
        <w:t xml:space="preserve">1s+3s dance 1/2 reel of 4  &amp; turn partner RH to opp side </w:t>
      </w:r>
      <w:r w:rsidRPr="007C53C8">
        <w:rPr>
          <w:b/>
        </w:rPr>
        <w:t>while</w:t>
      </w:r>
      <w:r w:rsidRPr="007C53C8">
        <w:t xml:space="preserve"> 2s+4s turn partner RH then dance 1/2 reel of 4 to opp side</w:t>
      </w:r>
    </w:p>
    <w:p w:rsidR="00B11EB3" w:rsidRPr="007C53C8" w:rsidRDefault="00B11EB3" w:rsidP="00B11EB3">
      <w:pPr>
        <w:pStyle w:val="DanceBody"/>
      </w:pPr>
      <w:r w:rsidRPr="007C53C8">
        <w:t>65-72</w:t>
      </w:r>
      <w:r w:rsidRPr="007C53C8">
        <w:tab/>
        <w:t>Repeat 57-64 to end in original places</w:t>
      </w:r>
    </w:p>
    <w:p w:rsidR="00B11EB3" w:rsidRPr="007C53C8" w:rsidRDefault="00B11EB3" w:rsidP="00B11EB3">
      <w:pPr>
        <w:pStyle w:val="DanceBody"/>
        <w:keepNext w:val="0"/>
      </w:pPr>
      <w:r w:rsidRPr="007C53C8">
        <w:t>73-80</w:t>
      </w:r>
      <w:r w:rsidRPr="007C53C8">
        <w:tab/>
        <w:t>Dancer</w:t>
      </w:r>
      <w:r>
        <w:t>'</w:t>
      </w:r>
      <w:r w:rsidRPr="007C53C8">
        <w:t>s choice (e.g. circle 8H round &amp; back)</w:t>
      </w:r>
    </w:p>
    <w:p w:rsidR="00B11EB3" w:rsidRDefault="00B11EB3" w:rsidP="00B11EB3"/>
    <w:p w:rsidR="00B11EB3" w:rsidRDefault="00B11EB3" w:rsidP="00B11EB3">
      <w:pPr>
        <w:pStyle w:val="Minicrib"/>
      </w:pPr>
      <w:r>
        <w:t>NIMBUS 2017  (M-(S80+R80))  Sq.Set</w:t>
      </w:r>
      <w:r>
        <w:tab/>
        <w:t>Vicky Goodloe &amp; John Aitken, 2017</w:t>
      </w:r>
    </w:p>
    <w:p w:rsidR="00B11EB3" w:rsidRDefault="00B11EB3" w:rsidP="00B11EB3">
      <w:pPr>
        <w:pStyle w:val="DanceBody"/>
      </w:pPr>
      <w:r>
        <w:t>Strathspey</w:t>
      </w:r>
    </w:p>
    <w:p w:rsidR="00B11EB3" w:rsidRDefault="00B11EB3" w:rsidP="00B11EB3">
      <w:pPr>
        <w:pStyle w:val="DanceBody"/>
      </w:pPr>
      <w:r>
        <w:t xml:space="preserve"> 1- 8</w:t>
      </w:r>
      <w:r>
        <w:tab/>
        <w:t>All circle 8H 1/2 round to left; Ladies dance 1/2 RH across &amp; turn opp Man LH</w:t>
      </w:r>
    </w:p>
    <w:p w:rsidR="00B11EB3" w:rsidRDefault="00B11EB3" w:rsidP="00B11EB3">
      <w:pPr>
        <w:pStyle w:val="DanceBody"/>
      </w:pPr>
      <w:r>
        <w:t xml:space="preserve"> 9-16</w:t>
      </w:r>
      <w:r>
        <w:tab/>
        <w:t>Ladies dance 1/2 RH across &amp; turn partner LH (finish on Man's right); all circle 8H 1/2 round to right to original places</w:t>
      </w:r>
    </w:p>
    <w:p w:rsidR="00B11EB3" w:rsidRDefault="00B11EB3" w:rsidP="00B11EB3">
      <w:pPr>
        <w:pStyle w:val="DanceBody"/>
      </w:pPr>
      <w:r>
        <w:t>17-24</w:t>
      </w:r>
      <w:r>
        <w:tab/>
        <w:t>Men dance 1/2 LH across &amp; turn opp Lady RH; Men dance 1/2 LH across &amp; turn partner 3/4 RH, Men face in, Ladies face out</w:t>
      </w:r>
    </w:p>
    <w:p w:rsidR="00B11EB3" w:rsidRDefault="00B11EB3" w:rsidP="00B11EB3">
      <w:pPr>
        <w:pStyle w:val="DanceBody"/>
      </w:pPr>
      <w:r>
        <w:t>25-32</w:t>
      </w:r>
      <w:r>
        <w:tab/>
        <w:t>All dance 1/2 Schiehallion reel to opp place. End with Men joining LH in centre, RH with partner all facing anticlockwise</w:t>
      </w:r>
    </w:p>
    <w:p w:rsidR="00B11EB3" w:rsidRDefault="00B11EB3" w:rsidP="00B11EB3">
      <w:pPr>
        <w:pStyle w:val="DanceBody"/>
      </w:pPr>
      <w:r>
        <w:t>33-40</w:t>
      </w:r>
      <w:r>
        <w:tab/>
        <w:t xml:space="preserve">Men dance LH across 1.1/2 times round </w:t>
      </w:r>
      <w:r>
        <w:rPr>
          <w:b/>
        </w:rPr>
        <w:t>while</w:t>
      </w:r>
    </w:p>
    <w:p w:rsidR="00B11EB3" w:rsidRDefault="00B11EB3" w:rsidP="00B11EB3">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B11EB3" w:rsidRDefault="00B11EB3" w:rsidP="00B11EB3">
      <w:pPr>
        <w:pStyle w:val="DanceBody"/>
      </w:pPr>
      <w:r w:rsidRPr="00C6387E">
        <w:t>41-48</w:t>
      </w:r>
      <w:r>
        <w:rPr>
          <w:b/>
        </w:rPr>
        <w:tab/>
      </w:r>
      <w:r>
        <w:t>All dance 1/2 Schiehallion reel to opp place. End with Ladies joining LH in centre, RH with partner all facing anticlockwise</w:t>
      </w:r>
    </w:p>
    <w:p w:rsidR="00B11EB3" w:rsidRDefault="00B11EB3" w:rsidP="00B11EB3">
      <w:pPr>
        <w:pStyle w:val="DanceBody"/>
      </w:pPr>
      <w:r>
        <w:t>49-56</w:t>
      </w:r>
      <w:r>
        <w:tab/>
        <w:t>Repeat 33-40 with Ladies dancing LH across &amp; Men casting. End with Ladies BtoB in centre facing partner</w:t>
      </w:r>
    </w:p>
    <w:p w:rsidR="00B11EB3" w:rsidRDefault="00B11EB3" w:rsidP="00B11EB3">
      <w:pPr>
        <w:pStyle w:val="DanceBody"/>
      </w:pPr>
      <w:r>
        <w:t>57-64</w:t>
      </w:r>
      <w:r>
        <w:tab/>
        <w:t xml:space="preserve">1s+3s dance 1/2 reel of 4  &amp; turn partner RH to opp side </w:t>
      </w:r>
      <w:r>
        <w:rPr>
          <w:b/>
        </w:rPr>
        <w:t>while</w:t>
      </w:r>
      <w:r>
        <w:t xml:space="preserve"> 2s+4s turn partner RH then dance 1/2 reel of 4 to opp side</w:t>
      </w:r>
    </w:p>
    <w:p w:rsidR="00B11EB3" w:rsidRDefault="00B11EB3" w:rsidP="00B11EB3">
      <w:pPr>
        <w:pStyle w:val="DanceBody"/>
      </w:pPr>
      <w:r>
        <w:t>65-72</w:t>
      </w:r>
      <w:r>
        <w:tab/>
        <w:t>Repeat 57-64 to end in original places</w:t>
      </w:r>
    </w:p>
    <w:p w:rsidR="00B11EB3" w:rsidRDefault="00B11EB3" w:rsidP="00B11EB3">
      <w:pPr>
        <w:pStyle w:val="DanceBody"/>
      </w:pPr>
      <w:r>
        <w:t>73-80</w:t>
      </w:r>
      <w:r>
        <w:tab/>
        <w:t>All dance Grand Chain (RH to partner to start)</w:t>
      </w:r>
    </w:p>
    <w:p w:rsidR="00B11EB3" w:rsidRDefault="00B11EB3" w:rsidP="00B11EB3">
      <w:pPr>
        <w:pStyle w:val="DanceBody"/>
      </w:pPr>
      <w:r>
        <w:t>Reel</w:t>
      </w:r>
    </w:p>
    <w:p w:rsidR="00B11EB3" w:rsidRDefault="00B11EB3" w:rsidP="00B11EB3">
      <w:pPr>
        <w:pStyle w:val="DanceBody"/>
      </w:pPr>
      <w:r>
        <w:t xml:space="preserve"> 1-72</w:t>
      </w:r>
      <w:r>
        <w:tab/>
        <w:t>Repeat Strathspey 1-72 in Reel time</w:t>
      </w:r>
    </w:p>
    <w:p w:rsidR="00B11EB3" w:rsidRDefault="00B11EB3" w:rsidP="00B11EB3">
      <w:pPr>
        <w:pStyle w:val="DanceBody"/>
        <w:keepNext w:val="0"/>
      </w:pPr>
      <w:r>
        <w:t>73-80</w:t>
      </w:r>
      <w:r>
        <w:tab/>
        <w:t>All circle 8H round &amp; back</w:t>
      </w:r>
    </w:p>
    <w:p w:rsidR="00B11EB3" w:rsidRDefault="00B11EB3" w:rsidP="00B11EB3"/>
    <w:p w:rsidR="00B11EB3" w:rsidRDefault="00B11EB3" w:rsidP="00B11EB3">
      <w:pPr>
        <w:pStyle w:val="Minicrib"/>
      </w:pPr>
      <w:r>
        <w:t>NINA FOULKES' REEL  (R4x32) Sq.Set</w:t>
      </w:r>
      <w:r>
        <w:tab/>
        <w:t>Ruary Laidlaw  Dancing Feet</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Advance (2 steps), clap, Retire (2 steps).  Repeat</w:t>
      </w:r>
    </w:p>
    <w:p w:rsidR="00B11EB3" w:rsidRDefault="00B11EB3" w:rsidP="00B11EB3">
      <w:pPr>
        <w:pStyle w:val="DanceBody"/>
      </w:pPr>
      <w:r>
        <w:t>17-24</w:t>
      </w:r>
      <w:r>
        <w:tab/>
        <w:t>All turn partners RH then LH</w:t>
      </w:r>
    </w:p>
    <w:p w:rsidR="00B11EB3" w:rsidRDefault="00B11EB3" w:rsidP="00B11EB3">
      <w:pPr>
        <w:pStyle w:val="DanceBody"/>
      </w:pPr>
      <w:r>
        <w:t>25-32</w:t>
      </w:r>
      <w:r>
        <w:tab/>
        <w:t>"Hearts":  1M dances between 2s, 1L between 4s, dance round outside of set, meet below 3s, dance between 3s NHJ and back to place</w:t>
      </w:r>
    </w:p>
    <w:p w:rsidR="00B11EB3" w:rsidRDefault="00B11EB3" w:rsidP="00B11EB3">
      <w:pPr>
        <w:pStyle w:val="DanceBody"/>
        <w:keepNext w:val="0"/>
      </w:pPr>
      <w:r>
        <w:t>Repeat 3 times with 2s, then 3s, then 4s dancing last 8 bars round set &amp; between opposite couple</w:t>
      </w:r>
    </w:p>
    <w:p w:rsidR="00B11EB3" w:rsidRDefault="00B11EB3" w:rsidP="00B11EB3"/>
    <w:p w:rsidR="00B11EB3" w:rsidRDefault="00B11EB3" w:rsidP="00B11EB3">
      <w:pPr>
        <w:pStyle w:val="Minicrib"/>
      </w:pPr>
      <w:r>
        <w:t>THE NINE GLENS OF ANTRIM  (J8x32)  3C (4C set)</w:t>
      </w:r>
      <w:r>
        <w:tab/>
        <w:t>Wesley Clindinning  Canada's Irish Rover</w:t>
      </w:r>
    </w:p>
    <w:p w:rsidR="00B11EB3" w:rsidRDefault="00B11EB3" w:rsidP="00B11EB3">
      <w:pPr>
        <w:pStyle w:val="DanceBody"/>
      </w:pPr>
      <w:r>
        <w:t xml:space="preserve"> 1-8</w:t>
      </w:r>
      <w:r>
        <w:tab/>
        <w:t>1s+2s+3s set, cross RH, dance DoSiDo</w:t>
      </w:r>
    </w:p>
    <w:p w:rsidR="00B11EB3" w:rsidRDefault="00B11EB3" w:rsidP="00B11EB3">
      <w:pPr>
        <w:pStyle w:val="DanceBody"/>
      </w:pPr>
      <w:r>
        <w:t xml:space="preserve"> 9-16</w:t>
      </w:r>
      <w:r>
        <w:tab/>
        <w:t>1s+2s+3s with hands joined dance PdB coupe twice. All 1.1/2 turn RH</w:t>
      </w:r>
    </w:p>
    <w:p w:rsidR="00B11EB3" w:rsidRDefault="00B11EB3" w:rsidP="00B11EB3">
      <w:pPr>
        <w:pStyle w:val="DanceBody"/>
      </w:pPr>
      <w:r>
        <w:t>17-24</w:t>
      </w:r>
      <w:r>
        <w:tab/>
        <w:t>1s+2s dance R&amp;L for 6 bars. On last 2 bars full turn LH. 2 1 3</w:t>
      </w:r>
    </w:p>
    <w:p w:rsidR="00B11EB3" w:rsidRDefault="00B11EB3" w:rsidP="00B11EB3">
      <w:pPr>
        <w:pStyle w:val="DanceBody"/>
      </w:pPr>
      <w:r>
        <w:t>25-32</w:t>
      </w:r>
      <w:r>
        <w:tab/>
        <w:t>1s+3s dance RH across &amp; finish on side. 1s+2s dance LH across 2 1 3</w:t>
      </w:r>
    </w:p>
    <w:p w:rsidR="00B11EB3" w:rsidRDefault="00B11EB3" w:rsidP="00B11EB3">
      <w:pPr>
        <w:pStyle w:val="DanceBody"/>
        <w:keepNext w:val="0"/>
      </w:pPr>
      <w:r>
        <w:t>On second repeat 1s break out of hands across. Man dances behind his side to 4th place, lady dances through middle &amp; curves into 4th place. 4s step up 31-32</w:t>
      </w:r>
    </w:p>
    <w:p w:rsidR="00B11EB3" w:rsidRDefault="00B11EB3" w:rsidP="00B11EB3"/>
    <w:p w:rsidR="00B11EB3" w:rsidRDefault="00B11EB3" w:rsidP="00B11EB3">
      <w:pPr>
        <w:pStyle w:val="Minicrib"/>
        <w:rPr>
          <w:lang w:val="en-US"/>
        </w:rPr>
      </w:pPr>
      <w:r>
        <w:rPr>
          <w:lang w:val="en-US"/>
        </w:rPr>
        <w:t>NINETEEN SIXTY-FOUR  (S4x32)  Sq.Set</w:t>
      </w:r>
      <w:r>
        <w:rPr>
          <w:lang w:val="en-US"/>
        </w:rPr>
        <w:tab/>
        <w:t>Harry Rhodes  Snowdon Bk 4</w:t>
      </w:r>
    </w:p>
    <w:p w:rsidR="00B11EB3" w:rsidRDefault="00B11EB3" w:rsidP="00B11EB3">
      <w:pPr>
        <w:pStyle w:val="DanceBody"/>
      </w:pPr>
      <w:r>
        <w:t xml:space="preserve"> 1- 8</w:t>
      </w:r>
      <w:r>
        <w:tab/>
        <w:t>1s+3s advance &amp; 1/2 turn opp partner RH, twirl &amp; dance out to opp side, 1M+3L dance 1/2 Fig of 8 round 2s</w:t>
      </w:r>
      <w:r w:rsidRPr="00BA6B4D">
        <w:rPr>
          <w:b/>
        </w:rPr>
        <w:t xml:space="preserve"> while </w:t>
      </w:r>
      <w:r>
        <w:t>1L+3M dance 1/2 Fig of 8 round 4s</w:t>
      </w:r>
    </w:p>
    <w:p w:rsidR="00B11EB3" w:rsidRDefault="00B11EB3" w:rsidP="00B11EB3">
      <w:pPr>
        <w:pStyle w:val="DanceBody"/>
      </w:pPr>
      <w:r>
        <w:t xml:space="preserve"> 9-16</w:t>
      </w:r>
      <w:r>
        <w:tab/>
        <w:t>1s in prom hold dance reel of 3 with 2s</w:t>
      </w:r>
      <w:r w:rsidRPr="00BA6B4D">
        <w:rPr>
          <w:b/>
        </w:rPr>
        <w:t xml:space="preserve"> while </w:t>
      </w:r>
      <w:r>
        <w:t>3s in prom hold dance reel of 3 with 4s</w:t>
      </w:r>
    </w:p>
    <w:p w:rsidR="00B11EB3" w:rsidRDefault="00B11EB3" w:rsidP="00B11EB3">
      <w:pPr>
        <w:pStyle w:val="DanceBody"/>
      </w:pPr>
      <w:r>
        <w:t>17-24</w:t>
      </w:r>
      <w:r>
        <w:tab/>
        <w:t>1s in prom hold dance reel of 3 with 4M+2L (RSh to 4M)</w:t>
      </w:r>
      <w:r w:rsidRPr="00BA6B4D">
        <w:rPr>
          <w:b/>
        </w:rPr>
        <w:t xml:space="preserve"> while </w:t>
      </w:r>
      <w:r>
        <w:t>2s in prom hold dance reel of 3 with 2M+4L (RSh to 2M)</w:t>
      </w:r>
    </w:p>
    <w:p w:rsidR="00B11EB3" w:rsidRDefault="00B11EB3" w:rsidP="00B11EB3">
      <w:pPr>
        <w:pStyle w:val="DanceBody"/>
        <w:keepNext w:val="0"/>
      </w:pPr>
      <w:r>
        <w:t>25-32</w:t>
      </w:r>
      <w:r>
        <w:tab/>
        <w:t>1s+3s dance LH across, turn corner persons RH &amp; with partner promenade 1 place anticlockwise</w:t>
      </w:r>
    </w:p>
    <w:p w:rsidR="00B11EB3" w:rsidRDefault="00B11EB3" w:rsidP="00B11EB3"/>
    <w:p w:rsidR="00B11EB3" w:rsidRDefault="00B11EB3" w:rsidP="00B11EB3">
      <w:pPr>
        <w:pStyle w:val="Minicrib"/>
      </w:pPr>
      <w:r>
        <w:t>NINETEENTH OF DECEMBER  (J8x32)  2C (4C set)</w:t>
      </w:r>
      <w:r>
        <w:tab/>
        <w:t>RSCDS Bk 27</w:t>
      </w:r>
    </w:p>
    <w:p w:rsidR="00B11EB3" w:rsidRDefault="00B11EB3" w:rsidP="00B11EB3">
      <w:pPr>
        <w:pStyle w:val="DanceBody"/>
      </w:pPr>
      <w:r>
        <w:t xml:space="preserve"> 1- 8</w:t>
      </w:r>
      <w:r>
        <w:tab/>
        <w:t>1s+2s set, cross RH, clap 3 times &amp; cross RH back to places</w:t>
      </w:r>
    </w:p>
    <w:p w:rsidR="00B11EB3" w:rsidRDefault="00B11EB3" w:rsidP="00B11EB3">
      <w:pPr>
        <w:pStyle w:val="DanceBody"/>
      </w:pPr>
      <w:r>
        <w:t xml:space="preserve"> 9-16</w:t>
      </w:r>
      <w:r>
        <w:tab/>
        <w:t>1s+2s dance RH across 1/2 way, set, clap 3 times &amp; dance LH across 1/2 way</w:t>
      </w:r>
    </w:p>
    <w:p w:rsidR="00B11EB3" w:rsidRDefault="00B11EB3" w:rsidP="00B11EB3">
      <w:pPr>
        <w:pStyle w:val="DanceBody"/>
      </w:pPr>
      <w:r>
        <w:t>17-24</w:t>
      </w:r>
      <w:r>
        <w:tab/>
        <w:t>1s lead down &amp; back to top</w:t>
      </w:r>
    </w:p>
    <w:p w:rsidR="00B11EB3" w:rsidRDefault="00B11EB3" w:rsidP="00B11EB3">
      <w:pPr>
        <w:pStyle w:val="DanceBody"/>
        <w:keepNext w:val="0"/>
      </w:pPr>
      <w:r>
        <w:t>25-32</w:t>
      </w:r>
      <w:r>
        <w:tab/>
        <w:t>1s+2s dance 1/2 R&amp;L, clap 3 times &amp; cross RH to own sides</w:t>
      </w:r>
    </w:p>
    <w:p w:rsidR="00B11EB3" w:rsidRDefault="00B11EB3" w:rsidP="00B11EB3"/>
    <w:p w:rsidR="00B11EB3" w:rsidRDefault="00B11EB3" w:rsidP="00B11EB3">
      <w:pPr>
        <w:pStyle w:val="Minicrib"/>
      </w:pPr>
      <w:r>
        <w:t>THE NINETY-SECOND  (Marquis of Huntly's Highlanders)  (S8x24)  3C (4C Set)</w:t>
      </w:r>
      <w:r>
        <w:tab/>
        <w:t>W Campbell  RSCDS Bk 4</w:t>
      </w:r>
    </w:p>
    <w:p w:rsidR="00B11EB3" w:rsidRDefault="00B11EB3" w:rsidP="00B11EB3">
      <w:pPr>
        <w:pStyle w:val="DanceBody"/>
      </w:pPr>
      <w:r>
        <w:t xml:space="preserve"> 1- 8</w:t>
      </w:r>
      <w:r>
        <w:tab/>
        <w:t>1s dance RSh reels of 3 on own sides &amp; continue to 2</w:t>
      </w:r>
      <w:r w:rsidRPr="00972EEB">
        <w:t>nd</w:t>
      </w:r>
      <w:r>
        <w:t xml:space="preserve"> places</w:t>
      </w:r>
    </w:p>
    <w:p w:rsidR="00B11EB3" w:rsidRDefault="00B11EB3" w:rsidP="00B11EB3">
      <w:pPr>
        <w:pStyle w:val="DanceBody"/>
      </w:pPr>
      <w:r>
        <w:t xml:space="preserve"> 9-16</w:t>
      </w:r>
      <w:r>
        <w:tab/>
        <w:t>1s lead down the middle &amp; back to 2</w:t>
      </w:r>
      <w:r w:rsidRPr="00972EEB">
        <w:t>nd</w:t>
      </w:r>
      <w:r>
        <w:t xml:space="preserve"> places</w:t>
      </w:r>
    </w:p>
    <w:p w:rsidR="00B11EB3" w:rsidRDefault="00B11EB3" w:rsidP="00B11EB3">
      <w:pPr>
        <w:pStyle w:val="DanceBody"/>
        <w:keepNext w:val="0"/>
      </w:pPr>
      <w:r>
        <w:t>17-24</w:t>
      </w:r>
      <w:r>
        <w:tab/>
        <w:t>2s+1s circle 4h round &amp; back to places</w:t>
      </w:r>
    </w:p>
    <w:p w:rsidR="00B11EB3" w:rsidRDefault="00B11EB3" w:rsidP="00B11EB3"/>
    <w:p w:rsidR="00B11EB3" w:rsidRDefault="00B11EB3" w:rsidP="00B11EB3">
      <w:pPr>
        <w:pStyle w:val="Minicrib"/>
      </w:pPr>
      <w:r>
        <w:t>NO  (R3x32)  3C Set</w:t>
      </w:r>
      <w:r>
        <w:tab/>
        <w:t>Wouter Joubert  www.scd.za.net/home/dance-instructions</w:t>
      </w:r>
    </w:p>
    <w:p w:rsidR="00B11EB3" w:rsidRPr="000D60D4" w:rsidRDefault="00B11EB3" w:rsidP="00B11EB3">
      <w:pPr>
        <w:pStyle w:val="DanceBody"/>
      </w:pPr>
      <w:r w:rsidRPr="000D60D4">
        <w:t xml:space="preserve"> 1- 8</w:t>
      </w:r>
      <w:r w:rsidRPr="000D60D4">
        <w:tab/>
        <w:t>2s set, cross RH, cast round 1st corners, pass LSh to face 2nd corners</w:t>
      </w:r>
    </w:p>
    <w:p w:rsidR="00B11EB3" w:rsidRPr="000D60D4" w:rsidRDefault="00B11EB3" w:rsidP="00B11EB3">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B11EB3" w:rsidRPr="000D60D4" w:rsidRDefault="00B11EB3" w:rsidP="00B11EB3">
      <w:pPr>
        <w:pStyle w:val="DanceBody"/>
      </w:pPr>
      <w:r w:rsidRPr="000D60D4">
        <w:t>17-24</w:t>
      </w:r>
      <w:r w:rsidRPr="000D60D4">
        <w:tab/>
        <w:t>S</w:t>
      </w:r>
      <w:r>
        <w:t>et as in Double Triangles (2), 2</w:t>
      </w:r>
      <w:r w:rsidRPr="000D60D4">
        <w:t xml:space="preserve">s set again, swivelling to face opp. sides </w:t>
      </w:r>
      <w:r w:rsidRPr="000D60D4">
        <w:rPr>
          <w:b/>
        </w:rPr>
        <w:t>while</w:t>
      </w:r>
      <w:r w:rsidRPr="000D60D4">
        <w:t xml:space="preserve"> corners dance 1 place clk</w:t>
      </w:r>
      <w:r>
        <w:t>'</w:t>
      </w:r>
      <w:r w:rsidRPr="000D60D4">
        <w:t>wise (2 bars). Repeat to finish 2M facing down/2L facing up in middle</w:t>
      </w:r>
    </w:p>
    <w:p w:rsidR="00B11EB3" w:rsidRPr="000D60D4" w:rsidRDefault="00B11EB3" w:rsidP="00B11EB3">
      <w:pPr>
        <w:pStyle w:val="DanceBody"/>
        <w:keepNext w:val="0"/>
      </w:pPr>
      <w:r w:rsidRPr="000D60D4">
        <w:t>25-32</w:t>
      </w:r>
      <w:r w:rsidRPr="000D60D4">
        <w:tab/>
        <w:t xml:space="preserve">2s cast round 4th crnr pos. (to right) into 2nd place own sides </w:t>
      </w:r>
      <w:r w:rsidRPr="000D60D4">
        <w:rPr>
          <w:b/>
        </w:rPr>
        <w:t>while</w:t>
      </w:r>
      <w:r w:rsidRPr="000D60D4">
        <w:t xml:space="preserve"> crnrs set &amp; cross RH.  2s+1s dance up, cast to 3rd/2nd places  3 1 2</w:t>
      </w:r>
    </w:p>
    <w:p w:rsidR="00B11EB3" w:rsidRDefault="00B11EB3" w:rsidP="00B11EB3"/>
    <w:p w:rsidR="00B11EB3" w:rsidRDefault="00B11EB3" w:rsidP="00B11EB3">
      <w:pPr>
        <w:pStyle w:val="Minicrib"/>
      </w:pPr>
      <w:r>
        <w:t>NO HANDS ALLOWED  (R8x32)  3C (4C Set)</w:t>
      </w:r>
      <w:r>
        <w:tab/>
        <w:t>Janet Macdonald  Perth 95th Anniv.</w:t>
      </w:r>
    </w:p>
    <w:p w:rsidR="00B11EB3" w:rsidRDefault="00B11EB3" w:rsidP="00B11EB3">
      <w:pPr>
        <w:pStyle w:val="DanceBody"/>
      </w:pPr>
      <w:r>
        <w:t xml:space="preserve"> 1- 8</w:t>
      </w:r>
      <w:r>
        <w:tab/>
        <w:t>1s set, cast (2s step up); 1s dance down NHJ between 3s &amp; cast up to 2nd place</w:t>
      </w:r>
    </w:p>
    <w:p w:rsidR="00B11EB3" w:rsidRDefault="00B11EB3" w:rsidP="00B11EB3">
      <w:pPr>
        <w:pStyle w:val="DanceBody"/>
      </w:pPr>
      <w:r>
        <w:t xml:space="preserve"> 9-16</w:t>
      </w:r>
      <w:r>
        <w:tab/>
        <w:t>1L+2s &amp; 1M+3s dance reels of 3 across, 1s pass 1st corners LSh to start. 1s pass LSh to face 1st corners again</w:t>
      </w:r>
    </w:p>
    <w:p w:rsidR="00B11EB3" w:rsidRDefault="00B11EB3" w:rsidP="00B11EB3">
      <w:pPr>
        <w:pStyle w:val="DanceBody"/>
      </w:pPr>
      <w:r>
        <w:t>17-24</w:t>
      </w:r>
      <w:r>
        <w:tab/>
        <w:t>1s dance Corner Pass+Turn with 1st corners; 1s repeat with 2nd corners (corners dance RSh round each other rather than give hands)</w:t>
      </w:r>
    </w:p>
    <w:p w:rsidR="00B11EB3" w:rsidRDefault="00B11EB3" w:rsidP="00B11EB3">
      <w:pPr>
        <w:pStyle w:val="DanceBody"/>
        <w:keepNext w:val="0"/>
      </w:pPr>
      <w:r>
        <w:t>25-32</w:t>
      </w:r>
      <w:r>
        <w:tab/>
        <w:t>2s+1s+3s chase clockwise round to end 2 1 3</w:t>
      </w:r>
    </w:p>
    <w:p w:rsidR="00B11EB3" w:rsidRDefault="00B11EB3" w:rsidP="00B11EB3"/>
    <w:p w:rsidR="00B11EB3" w:rsidRDefault="00B11EB3" w:rsidP="00B11EB3">
      <w:pPr>
        <w:pStyle w:val="Minicrib"/>
      </w:pPr>
      <w:r>
        <w:t>NO HANDS DANCE  (J4x32)  4C set</w:t>
      </w:r>
      <w:r>
        <w:tab/>
        <w:t>Fiona Pérez Peterkin  Iberian Commemorative Bk</w:t>
      </w:r>
    </w:p>
    <w:p w:rsidR="00B11EB3" w:rsidRDefault="00B11EB3" w:rsidP="00B11EB3">
      <w:pPr>
        <w:pStyle w:val="DanceBody"/>
      </w:pPr>
      <w:r>
        <w:t xml:space="preserve"> 1- 4</w:t>
      </w:r>
      <w:r>
        <w:tab/>
        <w:t>1s &amp; 4s dance in, pull back RSh &amp; dance out, 1s cast down &amp; 4s cast up to 2nd/3rd place (2s/3s step down up bars 3-4)</w:t>
      </w:r>
    </w:p>
    <w:p w:rsidR="00B11EB3" w:rsidRDefault="00B11EB3" w:rsidP="00B11EB3">
      <w:pPr>
        <w:pStyle w:val="DanceBody"/>
      </w:pPr>
      <w:r>
        <w:t xml:space="preserve"> 5- 8</w:t>
      </w:r>
      <w:r>
        <w:tab/>
        <w:t>1s &amp; 4s dance 1/2 Fig 8 round 2s/3s to 2nd/3rd place opp sides</w:t>
      </w:r>
    </w:p>
    <w:p w:rsidR="00B11EB3" w:rsidRDefault="00B11EB3" w:rsidP="00B11EB3">
      <w:pPr>
        <w:pStyle w:val="DanceBody"/>
      </w:pPr>
      <w:r>
        <w:t xml:space="preserve"> 9-16</w:t>
      </w:r>
      <w:r>
        <w:tab/>
        <w:t>All dance DoSiDo with partners then DoSiDo on sides (2L+1M, 4M+3L, 2M+1L, 4L+3M)</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1s+4s Adv+Ret diagonally. 1s+4s chase clockwise 1/2 round to own sides.  2 4 1 3</w:t>
      </w:r>
    </w:p>
    <w:p w:rsidR="00B11EB3" w:rsidRDefault="00B11EB3" w:rsidP="00B11EB3"/>
    <w:p w:rsidR="00B11EB3" w:rsidRDefault="00B11EB3" w:rsidP="00B11EB3">
      <w:pPr>
        <w:pStyle w:val="Minicrib"/>
      </w:pPr>
      <w:r>
        <w:t>NO HANDS PLEASE!  (R8x32)  3C (4C set)</w:t>
      </w:r>
      <w:r>
        <w:tab/>
        <w:t>Christine Grant, 2021</w:t>
      </w:r>
    </w:p>
    <w:p w:rsidR="00B11EB3" w:rsidRDefault="00B11EB3" w:rsidP="00B11EB3">
      <w:pPr>
        <w:pStyle w:val="DanceBody"/>
      </w:pPr>
      <w:r>
        <w:t xml:space="preserve"> 1- 8</w:t>
      </w:r>
      <w:r>
        <w:tab/>
        <w:t>1M followed by 1L dances down middle, couple about turn &amp; 1L followed by 1M dances up, remain in centre facing up</w:t>
      </w:r>
    </w:p>
    <w:p w:rsidR="00B11EB3" w:rsidRDefault="00B11EB3" w:rsidP="00B11EB3">
      <w:pPr>
        <w:pStyle w:val="DanceBody"/>
      </w:pPr>
      <w:r>
        <w:t xml:space="preserve"> 9-16</w:t>
      </w:r>
      <w:r>
        <w:tab/>
        <w:t>1s dance tandem reel of 3 across (LSh to 2M). 2s finish at top, 1s face 1st corners</w:t>
      </w:r>
    </w:p>
    <w:p w:rsidR="00B11EB3" w:rsidRDefault="00B11EB3" w:rsidP="00B11EB3">
      <w:pPr>
        <w:pStyle w:val="DanceBody"/>
      </w:pPr>
      <w:r>
        <w:t>17-24</w:t>
      </w:r>
      <w:r>
        <w:tab/>
        <w:t xml:space="preserve">1s dance Corner Pass+Turn with 1st corners, pass RSh to face 2nd corners &amp; </w:t>
      </w:r>
      <w:r w:rsidRPr="004117C8">
        <w:t>Pass+Turn with 2nd corners</w:t>
      </w:r>
      <w:r>
        <w:t xml:space="preserve"> (Corners </w:t>
      </w:r>
      <w:r w:rsidRPr="00904F0E">
        <w:rPr>
          <w:b/>
        </w:rPr>
        <w:t>do not turn</w:t>
      </w:r>
      <w:r>
        <w:t>, they Adv+Ret)</w:t>
      </w:r>
    </w:p>
    <w:p w:rsidR="00B11EB3" w:rsidRDefault="00B11EB3" w:rsidP="00B11EB3">
      <w:pPr>
        <w:pStyle w:val="DanceBody"/>
        <w:keepNext w:val="0"/>
      </w:pPr>
      <w:r>
        <w:t>25-32</w:t>
      </w:r>
      <w:r>
        <w:tab/>
        <w:t>1s dance 1/2 Fig 8 up round 2s; 2s+1s+3s dance DoSiDo with partners.  End 2 1 3</w:t>
      </w:r>
    </w:p>
    <w:p w:rsidR="00B11EB3" w:rsidRDefault="00B11EB3" w:rsidP="00B11EB3"/>
    <w:p w:rsidR="00B11EB3" w:rsidRDefault="00B11EB3" w:rsidP="00B11EB3">
      <w:pPr>
        <w:pStyle w:val="Minicrib"/>
      </w:pPr>
      <w:r>
        <w:t>NO HANDS!  (S3x40)  3C set</w:t>
      </w:r>
      <w:r>
        <w:tab/>
        <w:t>Holly Boyd  Pandemic Set Of Dances</w:t>
      </w:r>
    </w:p>
    <w:p w:rsidR="00B11EB3" w:rsidRDefault="00B11EB3" w:rsidP="00B11EB3">
      <w:pPr>
        <w:pStyle w:val="DanceBody"/>
      </w:pPr>
      <w:r>
        <w:t xml:space="preserve"> 1-8</w:t>
      </w:r>
      <w:r>
        <w:tab/>
        <w:t>2s dance full diagonal reel of 4 with 1st corners, on bar 8 2s pass LSh to end back to back in the centre, Man facing up &amp; Lady down</w:t>
      </w:r>
    </w:p>
    <w:p w:rsidR="00B11EB3" w:rsidRDefault="00B11EB3" w:rsidP="00B11EB3">
      <w:pPr>
        <w:pStyle w:val="DanceBody"/>
      </w:pPr>
      <w:r>
        <w:t xml:space="preserve"> 9-16</w:t>
      </w:r>
      <w:r>
        <w:tab/>
        <w:t>2s dance 1/2 LSh reels of 3 across (Man with 1s &amp; Lady with 3s), 2s dance 1/2 RSh reels of 3 on sides (Lady up, Man down) (3) 2 (1)</w:t>
      </w:r>
    </w:p>
    <w:p w:rsidR="00B11EB3" w:rsidRDefault="00B11EB3" w:rsidP="00B11EB3">
      <w:pPr>
        <w:pStyle w:val="DanceBody"/>
      </w:pPr>
      <w:r>
        <w:t>17-24</w:t>
      </w:r>
      <w:r>
        <w:tab/>
        <w:t>2s dance full diagonal reel of 4 with 2nd corners, 2s end in 2nd place own sides facing out (3) 2 (1)</w:t>
      </w:r>
    </w:p>
    <w:p w:rsidR="00B11EB3" w:rsidRDefault="00B11EB3" w:rsidP="00B11EB3">
      <w:pPr>
        <w:pStyle w:val="DanceBody"/>
      </w:pPr>
      <w:r>
        <w:t>25-26</w:t>
      </w:r>
      <w:r>
        <w:tab/>
        <w:t xml:space="preserve">2s chase clockwise 1 place </w:t>
      </w:r>
      <w:r>
        <w:rPr>
          <w:b/>
        </w:rPr>
        <w:t>while</w:t>
      </w:r>
      <w:r>
        <w:t xml:space="preserve"> 3s+1s Petronella Turn to centre</w:t>
      </w:r>
    </w:p>
    <w:p w:rsidR="00B11EB3" w:rsidRDefault="00B11EB3" w:rsidP="00B11EB3">
      <w:pPr>
        <w:pStyle w:val="DanceBody"/>
      </w:pPr>
      <w:r>
        <w:t>27-28</w:t>
      </w:r>
      <w:r>
        <w:tab/>
        <w:t xml:space="preserve">3s+1s set </w:t>
      </w:r>
      <w:r w:rsidRPr="0075534F">
        <w:rPr>
          <w:b/>
        </w:rPr>
        <w:t>while</w:t>
      </w:r>
      <w:r>
        <w:t xml:space="preserve"> </w:t>
      </w:r>
      <w:r w:rsidRPr="00172319">
        <w:t>2s</w:t>
      </w:r>
      <w:r>
        <w:t xml:space="preserve"> dance between them to opposite sides</w:t>
      </w:r>
    </w:p>
    <w:p w:rsidR="00B11EB3" w:rsidRDefault="00B11EB3" w:rsidP="00B11EB3">
      <w:pPr>
        <w:pStyle w:val="DanceBody"/>
      </w:pPr>
      <w:r>
        <w:t>29-32</w:t>
      </w:r>
      <w:r>
        <w:tab/>
        <w:t xml:space="preserve">3s+1s Petronella Turn to sides &amp; set </w:t>
      </w:r>
      <w:r>
        <w:rPr>
          <w:b/>
        </w:rPr>
        <w:t xml:space="preserve">while </w:t>
      </w:r>
      <w:r>
        <w:t>2s chase anticlockwise to 2nd place own sides 3 2 1</w:t>
      </w:r>
    </w:p>
    <w:p w:rsidR="00B11EB3" w:rsidRDefault="00B11EB3" w:rsidP="00B11EB3">
      <w:pPr>
        <w:pStyle w:val="DanceBody"/>
        <w:keepNext w:val="0"/>
      </w:pPr>
      <w:r>
        <w:t>33-40</w:t>
      </w:r>
      <w:r>
        <w:tab/>
        <w:t>2s dance 1/2 Fig of 8 down round 1s, 2s dance 1/2 Fig of 8 up round 3s &amp; dance down to 3rd place (1s step up 39-40) 3 1 2</w:t>
      </w:r>
    </w:p>
    <w:p w:rsidR="00B11EB3" w:rsidRDefault="00B11EB3" w:rsidP="00B11EB3"/>
    <w:p w:rsidR="00B11EB3" w:rsidRDefault="00B11EB3" w:rsidP="00B11EB3">
      <w:pPr>
        <w:pStyle w:val="Minicrib"/>
      </w:pPr>
      <w:r>
        <w:t>NO HASTE TO THE WEDDING  (J8x32)  3C (4C set)</w:t>
      </w:r>
      <w:r>
        <w:tab/>
        <w:t>Christopher Harris</w:t>
      </w:r>
    </w:p>
    <w:p w:rsidR="00B11EB3" w:rsidRDefault="00B11EB3" w:rsidP="00B11EB3">
      <w:pPr>
        <w:pStyle w:val="DanceBody"/>
      </w:pPr>
      <w:r>
        <w:t xml:space="preserve"> 1- 8</w:t>
      </w:r>
      <w:r>
        <w:tab/>
        <w:t>1s set &amp; cast 1 place, 1s set advancing to join RH &amp; 1L turns underneath own right arm, drop hands, to end facing out Ladies side with partner behind her</w:t>
      </w:r>
    </w:p>
    <w:p w:rsidR="00B11EB3" w:rsidRDefault="00B11EB3" w:rsidP="00B11EB3">
      <w:pPr>
        <w:pStyle w:val="DanceBody"/>
      </w:pPr>
      <w:r>
        <w:t xml:space="preserve"> 9-12</w:t>
      </w:r>
      <w:r>
        <w:tab/>
        <w:t>1s dance 1/2 Tandem reel with 1</w:t>
      </w:r>
      <w:r w:rsidRPr="00972EEB">
        <w:t>st</w:t>
      </w:r>
      <w:r>
        <w:t xml:space="preserve"> corners (RSh to 3L) to end in middle &amp; both turn right about to face down (1M leading)</w:t>
      </w:r>
    </w:p>
    <w:p w:rsidR="00B11EB3" w:rsidRDefault="00B11EB3" w:rsidP="00B11EB3">
      <w:pPr>
        <w:pStyle w:val="DanceBody"/>
      </w:pPr>
      <w:r>
        <w:t>13-16</w:t>
      </w:r>
      <w:r>
        <w:tab/>
        <w:t>1s dance 1/2 Tandem reel with 2</w:t>
      </w:r>
      <w:r w:rsidRPr="00972EEB">
        <w:t>nd</w:t>
      </w:r>
      <w:r>
        <w:t xml:space="preserve"> corners [position] (RSh to 3M) to end in middle &amp; both turn right about to face out Men's side (1L leading)</w:t>
      </w:r>
    </w:p>
    <w:p w:rsidR="00B11EB3" w:rsidRDefault="00B11EB3" w:rsidP="00B11EB3">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B11EB3" w:rsidRDefault="00B11EB3" w:rsidP="00B11EB3">
      <w:pPr>
        <w:pStyle w:val="DanceBody"/>
        <w:keepNext w:val="0"/>
      </w:pPr>
      <w:r>
        <w:t>25-32</w:t>
      </w:r>
      <w:r>
        <w:tab/>
        <w:t>1s set to 2s, dance up, cross &amp; 1s cast to 2</w:t>
      </w:r>
      <w:r w:rsidRPr="00972EEB">
        <w:t>nd</w:t>
      </w:r>
      <w:r>
        <w:t xml:space="preserve"> place opposite sides &amp; cross RH to own sides</w:t>
      </w:r>
    </w:p>
    <w:p w:rsidR="00B11EB3" w:rsidRDefault="00B11EB3" w:rsidP="00B11EB3"/>
    <w:p w:rsidR="00B11EB3" w:rsidRDefault="00B11EB3" w:rsidP="00B11EB3">
      <w:pPr>
        <w:pStyle w:val="Minicrib"/>
      </w:pPr>
      <w:r>
        <w:t>NO L'S STRATHSPEY  (S8x32)  3C (4C set)</w:t>
      </w:r>
      <w:r>
        <w:tab/>
        <w:t>Charles T Snowden  Chicago 25th Coll</w:t>
      </w:r>
    </w:p>
    <w:p w:rsidR="00B11EB3" w:rsidRDefault="00B11EB3" w:rsidP="00B11EB3">
      <w:pPr>
        <w:pStyle w:val="DanceBody"/>
      </w:pPr>
      <w:r>
        <w:t xml:space="preserve"> 1- 8</w:t>
      </w:r>
      <w:r>
        <w:tab/>
        <w:t>1s+2s set advancing to dance round partner RSh &amp; twirl out partner's place, 1s+2s dance RH across 1/2 way</w:t>
      </w:r>
    </w:p>
    <w:p w:rsidR="00B11EB3" w:rsidRDefault="00B11EB3" w:rsidP="00B11EB3">
      <w:pPr>
        <w:pStyle w:val="DanceBody"/>
      </w:pPr>
      <w:r>
        <w:t xml:space="preserve"> 9-12</w:t>
      </w:r>
      <w:r>
        <w:tab/>
        <w:t>All cross RH &amp; 1s cast to right to end 1L between 2s &amp; 1M between 3s in lines across</w:t>
      </w:r>
      <w:r w:rsidRPr="00BA6B4D">
        <w:rPr>
          <w:b/>
        </w:rPr>
        <w:t xml:space="preserve"> while </w:t>
      </w:r>
      <w:r>
        <w:t>2s &amp; 3s set (on diag)</w:t>
      </w:r>
    </w:p>
    <w:p w:rsidR="00B11EB3" w:rsidRDefault="00B11EB3" w:rsidP="00B11EB3">
      <w:pPr>
        <w:pStyle w:val="DanceBody"/>
      </w:pPr>
      <w:r>
        <w:t>13-16</w:t>
      </w:r>
      <w:r>
        <w:tab/>
        <w:t>All change places RH (up/down) with opposite person &amp; 1s cast to right to end 2</w:t>
      </w:r>
      <w:r w:rsidRPr="00972EEB">
        <w:t>nd</w:t>
      </w:r>
      <w:r>
        <w:t xml:space="preserve"> place opposite sides</w:t>
      </w:r>
      <w:r w:rsidRPr="00BA6B4D">
        <w:rPr>
          <w:b/>
        </w:rPr>
        <w:t xml:space="preserve"> while </w:t>
      </w:r>
      <w:r>
        <w:t>2s &amp; 3s set (on diag)</w:t>
      </w:r>
    </w:p>
    <w:p w:rsidR="00B11EB3" w:rsidRDefault="00B11EB3" w:rsidP="00B11EB3">
      <w:pPr>
        <w:pStyle w:val="DanceBody"/>
      </w:pPr>
      <w:r>
        <w:t>17-24</w:t>
      </w:r>
      <w:r>
        <w:tab/>
        <w:t>All turn RH &amp; chase clockwise 1/2 way to own sides with 1s ending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B11EB3" w:rsidRDefault="00B11EB3" w:rsidP="00B11EB3"/>
    <w:p w:rsidR="00B11EB3" w:rsidRDefault="00B11EB3" w:rsidP="00B11EB3">
      <w:pPr>
        <w:pStyle w:val="Minicrib"/>
      </w:pPr>
      <w:r>
        <w:t>NO MEAN FEET  (M-8x(S16+R16))  3C (4C set)</w:t>
      </w:r>
      <w:r>
        <w:tab/>
        <w:t>Terry Glasspool  7 Year Itch</w:t>
      </w:r>
    </w:p>
    <w:p w:rsidR="00B11EB3" w:rsidRDefault="00B11EB3" w:rsidP="00B11EB3">
      <w:pPr>
        <w:pStyle w:val="DanceBody"/>
      </w:pPr>
      <w:r>
        <w:t>Strathspey</w:t>
      </w:r>
    </w:p>
    <w:p w:rsidR="00B11EB3" w:rsidRDefault="00B11EB3" w:rsidP="00B11EB3">
      <w:pPr>
        <w:pStyle w:val="DanceBody"/>
      </w:pPr>
      <w:r>
        <w:t xml:space="preserve"> 1- 8</w:t>
      </w:r>
      <w:r>
        <w:tab/>
        <w:t>1s+2s set, dance in &amp; cast (1s follow 2s), 2s meet below 3s &amp; dance to top facing out</w:t>
      </w:r>
      <w:r w:rsidRPr="00BA6B4D">
        <w:rPr>
          <w:b/>
        </w:rPr>
        <w:t xml:space="preserve"> while </w:t>
      </w:r>
      <w:r>
        <w:t>1s end in middle in 2</w:t>
      </w:r>
      <w:r w:rsidRPr="00972EEB">
        <w:t>nd</w:t>
      </w:r>
      <w:r>
        <w:t xml:space="preserve"> place facing up</w:t>
      </w:r>
    </w:p>
    <w:p w:rsidR="00B11EB3" w:rsidRDefault="00B11EB3" w:rsidP="00B11EB3">
      <w:pPr>
        <w:pStyle w:val="DanceBody"/>
      </w:pPr>
      <w:r>
        <w:t xml:space="preserve"> 9-16</w:t>
      </w:r>
      <w:r>
        <w:tab/>
        <w:t>1M dances LH across with 2M+3M</w:t>
      </w:r>
      <w:r w:rsidRPr="00BA6B4D">
        <w:rPr>
          <w:b/>
        </w:rPr>
        <w:t xml:space="preserve"> </w:t>
      </w:r>
      <w:r>
        <w:rPr>
          <w:b/>
        </w:rPr>
        <w:t xml:space="preserve">as </w:t>
      </w:r>
      <w:r>
        <w:t>1L dances RH across on Ladies side (3 steps), 2s &amp; 3s continuing to wheel 1s changing sides (3 steps), 1s dance up to 1</w:t>
      </w:r>
      <w:r w:rsidRPr="00972EEB">
        <w:t>st</w:t>
      </w:r>
      <w:r>
        <w:t xml:space="preserve"> place opposite side</w:t>
      </w:r>
      <w:r w:rsidRPr="00BA6B4D">
        <w:rPr>
          <w:b/>
        </w:rPr>
        <w:t xml:space="preserve"> while </w:t>
      </w:r>
      <w:r>
        <w:t>2s+3s change places on sides.  (1) 3 2</w:t>
      </w:r>
    </w:p>
    <w:p w:rsidR="00B11EB3" w:rsidRDefault="00B11EB3" w:rsidP="00B11EB3">
      <w:pPr>
        <w:pStyle w:val="DanceBody"/>
      </w:pPr>
      <w:r>
        <w:t>Reel</w:t>
      </w:r>
    </w:p>
    <w:p w:rsidR="00B11EB3" w:rsidRDefault="00B11EB3" w:rsidP="00B11EB3">
      <w:pPr>
        <w:pStyle w:val="DanceBody"/>
      </w:pPr>
      <w:r>
        <w:t>17-24</w:t>
      </w:r>
      <w:r>
        <w:tab/>
        <w:t>All clap</w:t>
      </w:r>
      <w:r w:rsidRPr="00BA6B4D">
        <w:rPr>
          <w:b/>
        </w:rPr>
        <w:t xml:space="preserve"> </w:t>
      </w:r>
      <w:r>
        <w:rPr>
          <w:b/>
        </w:rPr>
        <w:t xml:space="preserve">as </w:t>
      </w:r>
      <w:r>
        <w:t>1s cross RH, cast &amp; dance RH across, 1L with 3s (at top) &amp; 1M with 2s</w:t>
      </w:r>
    </w:p>
    <w:p w:rsidR="00B11EB3" w:rsidRDefault="00B11EB3" w:rsidP="00B11EB3">
      <w:pPr>
        <w:pStyle w:val="DanceBody"/>
        <w:keepNext w:val="0"/>
      </w:pPr>
      <w:r>
        <w:t>25-32</w:t>
      </w:r>
      <w:r>
        <w:tab/>
        <w:t>1M followed by 2s &amp; 1L followed by 3s, pass LSh to change ends, loop round &amp; dance LH across 1s end in 2</w:t>
      </w:r>
      <w:r w:rsidRPr="00972EEB">
        <w:t>nd</w:t>
      </w:r>
      <w:r>
        <w:t xml:space="preserve"> places. 2 1 3</w:t>
      </w:r>
    </w:p>
    <w:p w:rsidR="00B11EB3" w:rsidRDefault="00B11EB3" w:rsidP="00B11EB3"/>
    <w:p w:rsidR="00B11EB3" w:rsidRDefault="00B11EB3" w:rsidP="00B11EB3">
      <w:pPr>
        <w:pStyle w:val="Minicrib"/>
      </w:pPr>
      <w:r>
        <w:t>NOAH'S ARK  (J8x32)  2C (4C set)</w:t>
      </w:r>
      <w:r>
        <w:tab/>
        <w:t>Frans Ligtmans  Two By Two</w:t>
      </w:r>
    </w:p>
    <w:p w:rsidR="00B11EB3" w:rsidRDefault="00B11EB3" w:rsidP="00B11EB3">
      <w:pPr>
        <w:pStyle w:val="DanceBody"/>
      </w:pPr>
      <w:r>
        <w:t xml:space="preserve"> 1- 8</w:t>
      </w:r>
      <w:r>
        <w:tab/>
        <w:t>1s lead down the middle &amp; back to top</w:t>
      </w:r>
    </w:p>
    <w:p w:rsidR="00B11EB3" w:rsidRDefault="00B11EB3" w:rsidP="00B11EB3">
      <w:pPr>
        <w:pStyle w:val="DanceBody"/>
      </w:pPr>
      <w:r>
        <w:t xml:space="preserve"> 9-16</w:t>
      </w:r>
      <w:r>
        <w:tab/>
        <w:t>1s set</w:t>
      </w:r>
      <w:r w:rsidRPr="00BA6B4D">
        <w:rPr>
          <w:b/>
        </w:rPr>
        <w:t xml:space="preserve"> while </w:t>
      </w:r>
      <w:r>
        <w:t>2s cross RH, 1s+2s (facing up/down) set &amp; dance RH across</w:t>
      </w:r>
    </w:p>
    <w:p w:rsidR="00B11EB3" w:rsidRDefault="00B11EB3" w:rsidP="00B11EB3">
      <w:pPr>
        <w:pStyle w:val="DanceBody"/>
      </w:pPr>
      <w:r>
        <w:t>17-24</w:t>
      </w:r>
      <w:r>
        <w:tab/>
        <w:t>1s+2s dance reel of 4 across (Men pass LSh to start &amp; Ladies end dancing straight across)</w:t>
      </w:r>
    </w:p>
    <w:p w:rsidR="00B11EB3" w:rsidRDefault="00B11EB3" w:rsidP="00B11EB3">
      <w:pPr>
        <w:pStyle w:val="DanceBody"/>
        <w:keepNext w:val="0"/>
      </w:pPr>
      <w:r>
        <w:t>25-32</w:t>
      </w:r>
      <w:r>
        <w:tab/>
        <w:t>1s+2s set, dance 1/2 R&amp;L &amp; 1s cross RH</w:t>
      </w:r>
    </w:p>
    <w:p w:rsidR="00B11EB3" w:rsidRDefault="00B11EB3" w:rsidP="00B11EB3"/>
    <w:p w:rsidR="00B11EB3" w:rsidRDefault="00B11EB3" w:rsidP="00B11EB3">
      <w:pPr>
        <w:pStyle w:val="Minicrib"/>
      </w:pPr>
      <w:r>
        <w:t>NOAH'S ARK  (J8x32)  2C (4C set)</w:t>
      </w:r>
      <w:r>
        <w:tab/>
        <w:t>Irene van Maarseveen  RSCDS Bk 43</w:t>
      </w:r>
    </w:p>
    <w:p w:rsidR="00B11EB3" w:rsidRDefault="00B11EB3" w:rsidP="00B11EB3">
      <w:pPr>
        <w:pStyle w:val="DanceBody"/>
      </w:pPr>
      <w:r>
        <w:t xml:space="preserve"> 1- 8</w:t>
      </w:r>
      <w:r>
        <w:tab/>
        <w:t>1s dance 1/2 Fig of 8 round 2s (1s cross down to start), 1s+2s turn other partner on sides (1s dancing between 2s)</w:t>
      </w:r>
    </w:p>
    <w:p w:rsidR="00B11EB3" w:rsidRDefault="00B11EB3" w:rsidP="00B11EB3">
      <w:pPr>
        <w:pStyle w:val="DanceBody"/>
      </w:pPr>
      <w:r>
        <w:t xml:space="preserve"> 9-16</w:t>
      </w:r>
      <w:r>
        <w:tab/>
        <w:t>2s dance 1/2 Fig of 8 round 1s (2s dance up behind 1s to start), 1s+2s turn on sides (1s dancing between 2s)</w:t>
      </w:r>
    </w:p>
    <w:p w:rsidR="00B11EB3" w:rsidRDefault="00B11EB3" w:rsidP="00B11EB3">
      <w:pPr>
        <w:pStyle w:val="DanceBody"/>
      </w:pPr>
      <w:r>
        <w:t>17-24</w:t>
      </w:r>
      <w:r>
        <w:tab/>
        <w:t>1s+2s set facing diagonally in, dance RH across 1/2 way (to 2 1 on own sides), 2M+1L set &amp; 3/4 turn LH into diag line facing partners</w:t>
      </w:r>
    </w:p>
    <w:p w:rsidR="00B11EB3" w:rsidRDefault="00B11EB3" w:rsidP="00B11EB3">
      <w:pPr>
        <w:pStyle w:val="DanceBody"/>
        <w:keepNext w:val="0"/>
      </w:pPr>
      <w:r>
        <w:t>25-32</w:t>
      </w:r>
      <w:r>
        <w:tab/>
        <w:t>2s+1s dance diagonal reel of 4 &amp; on last 2 bars 2M &amp; 1L dance onto own side facing partner (1s in 2</w:t>
      </w:r>
      <w:r w:rsidRPr="00972EEB">
        <w:t>nd</w:t>
      </w:r>
      <w:r>
        <w:t xml:space="preserve"> place)</w:t>
      </w:r>
      <w:r w:rsidRPr="00BA6B4D">
        <w:rPr>
          <w:b/>
        </w:rPr>
        <w:t xml:space="preserve"> while </w:t>
      </w:r>
      <w:r>
        <w:t>partners loop round</w:t>
      </w:r>
    </w:p>
    <w:p w:rsidR="00B11EB3" w:rsidRDefault="00B11EB3" w:rsidP="00B11EB3"/>
    <w:p w:rsidR="00B11EB3" w:rsidRDefault="00B11EB3" w:rsidP="00B11EB3">
      <w:pPr>
        <w:pStyle w:val="Minicrib"/>
      </w:pPr>
      <w:r>
        <w:t>THE NOBBY BOAT JIG  (J8x32)  3C (4C set)</w:t>
      </w:r>
      <w:r>
        <w:tab/>
        <w:t>Barrie Gabbott  Liverpool at 70</w:t>
      </w:r>
    </w:p>
    <w:p w:rsidR="00B11EB3" w:rsidRDefault="00B11EB3" w:rsidP="00B11EB3">
      <w:pPr>
        <w:pStyle w:val="DanceBody"/>
      </w:pPr>
      <w:r>
        <w:t xml:space="preserve"> 1- 8</w:t>
      </w:r>
      <w:r>
        <w:tab/>
        <w:t>1s cross RH, cast, turn RH just over once round to face 1st corners (2s step up bar 3-4)</w:t>
      </w:r>
    </w:p>
    <w:p w:rsidR="00B11EB3" w:rsidRDefault="00B11EB3" w:rsidP="00B11EB3">
      <w:pPr>
        <w:pStyle w:val="DanceBody"/>
      </w:pPr>
      <w:r>
        <w:t xml:space="preserve"> 9-16</w:t>
      </w:r>
      <w:r>
        <w:tab/>
        <w:t>1s &amp; corners dance a modified half Celtic reel</w:t>
      </w:r>
    </w:p>
    <w:p w:rsidR="00B11EB3" w:rsidRDefault="00B11EB3" w:rsidP="00B11EB3">
      <w:pPr>
        <w:pStyle w:val="DanceBody"/>
      </w:pPr>
      <w:r>
        <w:tab/>
        <w:t>9-12</w:t>
      </w:r>
      <w:r>
        <w:tab/>
        <w:t xml:space="preserve">1L+2M also 1M+3L pass RSh, 1s dance 1/4 clockwise round the set to 4th corner positions </w:t>
      </w:r>
      <w:r>
        <w:rPr>
          <w:b/>
        </w:rPr>
        <w:t>while</w:t>
      </w:r>
      <w:r>
        <w:t xml:space="preserve"> 2M+3L dance 3/4 LSh round each other to finish facing 1s (4th corner position) </w:t>
      </w:r>
      <w:r>
        <w:rPr>
          <w:b/>
        </w:rPr>
        <w:t>while</w:t>
      </w:r>
      <w:r>
        <w:t xml:space="preserve"> 2L+3M chase 1 place clockwise</w:t>
      </w:r>
    </w:p>
    <w:p w:rsidR="00B11EB3" w:rsidRPr="000A1E0B" w:rsidRDefault="00B11EB3" w:rsidP="00B11EB3">
      <w:pPr>
        <w:pStyle w:val="DanceBody"/>
      </w:pPr>
      <w:r>
        <w:tab/>
        <w:t xml:space="preserve">13-16 3L+1M also 1L+2M pass RSh, 3L+2M dance 1/4 clockwise round the set as 1s dance LSh round each other to finish in centre Man facing up, Lady facing down </w:t>
      </w:r>
      <w:r>
        <w:rPr>
          <w:b/>
        </w:rPr>
        <w:t>while</w:t>
      </w:r>
      <w:r>
        <w:t xml:space="preserve"> 2L+3M chase 1 place clockwise</w:t>
      </w:r>
    </w:p>
    <w:p w:rsidR="00B11EB3" w:rsidRDefault="00B11EB3" w:rsidP="00B11EB3">
      <w:pPr>
        <w:pStyle w:val="DanceBody"/>
      </w:pPr>
      <w:r>
        <w:t>17-20</w:t>
      </w:r>
      <w:r>
        <w:tab/>
        <w:t>1s dance RSh round 2nd corner position &amp; pass LSh to face 3rd corner positions</w:t>
      </w:r>
    </w:p>
    <w:p w:rsidR="00B11EB3" w:rsidRDefault="00B11EB3" w:rsidP="00B11EB3">
      <w:pPr>
        <w:pStyle w:val="DanceBody"/>
      </w:pPr>
      <w:r>
        <w:t>21-28</w:t>
      </w:r>
      <w:r>
        <w:tab/>
        <w:t>1s dance 1/2 diagonal reel of 4 with 3rd corners, pass RSh to dance 1/2 reel of 4 with 4th corners</w:t>
      </w:r>
    </w:p>
    <w:p w:rsidR="00B11EB3" w:rsidRDefault="00B11EB3" w:rsidP="00B11EB3">
      <w:pPr>
        <w:pStyle w:val="DanceBody"/>
        <w:keepNext w:val="0"/>
      </w:pPr>
      <w:r>
        <w:t>29-32</w:t>
      </w:r>
      <w:r>
        <w:tab/>
        <w:t>All turn RH.  2 1 3</w:t>
      </w:r>
    </w:p>
    <w:p w:rsidR="00B11EB3" w:rsidRDefault="00B11EB3" w:rsidP="00B11EB3"/>
    <w:p w:rsidR="00B11EB3" w:rsidRDefault="00B11EB3" w:rsidP="00B11EB3">
      <w:pPr>
        <w:pStyle w:val="Minicrib"/>
      </w:pPr>
      <w:r>
        <w:t>THE NOBLE HILL JIG  (J4x32)  4C set</w:t>
      </w:r>
      <w:r>
        <w:tab/>
        <w:t>Pat Clark  Corberry Collection 2</w:t>
      </w:r>
    </w:p>
    <w:p w:rsidR="00B11EB3" w:rsidRDefault="00B11EB3" w:rsidP="00B11EB3">
      <w:pPr>
        <w:pStyle w:val="DanceBody"/>
      </w:pPr>
      <w:r>
        <w:t xml:space="preserve"> 1- 8</w:t>
      </w:r>
      <w:r>
        <w:tab/>
        <w:t>1s+2s &amp; 3s+4s dance RH across &amp; LH back to place</w:t>
      </w:r>
    </w:p>
    <w:p w:rsidR="00B11EB3" w:rsidRDefault="00B11EB3" w:rsidP="00B11EB3">
      <w:pPr>
        <w:pStyle w:val="DanceBody"/>
      </w:pPr>
      <w:r>
        <w:t xml:space="preserve"> 9-16</w:t>
      </w:r>
      <w:r>
        <w:tab/>
        <w:t>1s/3s dance Fig 8 down round 2s/4s</w:t>
      </w:r>
    </w:p>
    <w:p w:rsidR="00B11EB3" w:rsidRDefault="00B11EB3" w:rsidP="00B11EB3">
      <w:pPr>
        <w:pStyle w:val="DanceBody"/>
      </w:pPr>
      <w:r>
        <w:t>17-24</w:t>
      </w:r>
      <w:r>
        <w:tab/>
        <w:t>1s NHJ slip step down (4 steps), back up (4 steps) &amp; cast to 4th place (2s+3s+4s step up 23-24)</w:t>
      </w:r>
    </w:p>
    <w:p w:rsidR="00B11EB3" w:rsidRDefault="00B11EB3" w:rsidP="00B11EB3">
      <w:pPr>
        <w:pStyle w:val="DanceBody"/>
      </w:pPr>
      <w:r>
        <w:t>25-32</w:t>
      </w:r>
      <w:r>
        <w:tab/>
        <w:t>2s+3s+4s+1s circle 8H round &amp; back</w:t>
      </w:r>
    </w:p>
    <w:p w:rsidR="00B11EB3" w:rsidRPr="00E635BF" w:rsidRDefault="00B11EB3" w:rsidP="00B11EB3">
      <w:pPr>
        <w:pStyle w:val="DanceBody"/>
        <w:keepNext w:val="0"/>
        <w:rPr>
          <w:i/>
        </w:rPr>
      </w:pPr>
      <w:r w:rsidRPr="00E635BF">
        <w:rPr>
          <w:i/>
        </w:rPr>
        <w:t>Note: If danced as 3 couple set, Bars 1-16: danced by 1s+2s only,  Bars 25-32: 2s+3s+1s circle 6H round &amp; back</w:t>
      </w:r>
    </w:p>
    <w:p w:rsidR="00B11EB3" w:rsidRDefault="00B11EB3" w:rsidP="00B11EB3"/>
    <w:p w:rsidR="00B11EB3" w:rsidRDefault="00B11EB3" w:rsidP="00B11EB3">
      <w:pPr>
        <w:pStyle w:val="Minicrib"/>
      </w:pPr>
      <w:r>
        <w:t>NOCES D'ARGENT  (M-8x(S16+R16))  3C (4C set)</w:t>
      </w:r>
      <w:r>
        <w:tab/>
        <w:t>Mylène Rousseau  Paris Book of SCDs vol 1</w:t>
      </w:r>
    </w:p>
    <w:p w:rsidR="00B11EB3" w:rsidRDefault="00B11EB3" w:rsidP="00B11EB3">
      <w:pPr>
        <w:pStyle w:val="DanceBody"/>
      </w:pPr>
      <w:r>
        <w:t>Strathspey</w:t>
      </w:r>
    </w:p>
    <w:p w:rsidR="00B11EB3" w:rsidRDefault="00B11EB3" w:rsidP="00B11EB3">
      <w:pPr>
        <w:pStyle w:val="DanceBody"/>
      </w:pPr>
      <w:r>
        <w:t xml:space="preserve"> 1- 8</w:t>
      </w:r>
      <w:r>
        <w:tab/>
        <w:t>1s+2s Petronella in Tandem &amp; set, Petronella in Tandem, 2s+1s cross RH with partner, 1s remain in centre</w:t>
      </w:r>
    </w:p>
    <w:p w:rsidR="00B11EB3" w:rsidRDefault="00B11EB3" w:rsidP="00B11EB3">
      <w:pPr>
        <w:pStyle w:val="DanceBody"/>
      </w:pPr>
      <w:r>
        <w:t xml:space="preserve"> 9-12</w:t>
      </w:r>
      <w:r>
        <w:tab/>
        <w:t>1s set, 1/2 turn 2H, pull back RSh &amp; dance out to 2nd place opp sides (1M facing down, 1L facing up)</w:t>
      </w:r>
    </w:p>
    <w:p w:rsidR="00B11EB3" w:rsidRDefault="00B11EB3" w:rsidP="00B11EB3">
      <w:pPr>
        <w:pStyle w:val="DanceBody"/>
      </w:pPr>
      <w:r>
        <w:t>13-16</w:t>
      </w:r>
      <w:r>
        <w:tab/>
        <w:t>1/2 Reels of 3 on sides, 1s RSh to 1s corner, 1s end facing 1st corner &amp; all clap twice</w:t>
      </w:r>
    </w:p>
    <w:p w:rsidR="00B11EB3" w:rsidRDefault="00B11EB3" w:rsidP="00B11EB3">
      <w:pPr>
        <w:pStyle w:val="DanceBody"/>
      </w:pPr>
      <w:r>
        <w:t>Reel</w:t>
      </w:r>
    </w:p>
    <w:p w:rsidR="00B11EB3" w:rsidRDefault="00B11EB3" w:rsidP="00B11EB3">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B11EB3" w:rsidRDefault="00B11EB3" w:rsidP="00B11EB3">
      <w:pPr>
        <w:pStyle w:val="DanceBody"/>
        <w:keepNext w:val="0"/>
      </w:pPr>
      <w:r>
        <w:t xml:space="preserve"> 9-16</w:t>
      </w:r>
      <w:r>
        <w:tab/>
        <w:t>1L+3s (at top) &amp; 1M+2s dance RH across (3 bars), 3s+1s+2s circle 6H 1/2 round to left (all on opp sides), all cross RH with partner.  2 1 3</w:t>
      </w:r>
    </w:p>
    <w:p w:rsidR="00B11EB3" w:rsidRDefault="00B11EB3" w:rsidP="00B11EB3"/>
    <w:p w:rsidR="00B11EB3" w:rsidRDefault="00B11EB3" w:rsidP="00B11EB3">
      <w:pPr>
        <w:pStyle w:val="Minicrib"/>
      </w:pPr>
      <w:r>
        <w:t>NOLI ME TANGERE  (S4x32)  4C set</w:t>
      </w:r>
      <w:r>
        <w:tab/>
        <w:t>Kirsten Steinbach  Freiburg Corona Collection</w:t>
      </w:r>
    </w:p>
    <w:p w:rsidR="00B11EB3" w:rsidRDefault="00B11EB3" w:rsidP="00B11EB3">
      <w:pPr>
        <w:pStyle w:val="DanceBody"/>
      </w:pPr>
      <w:r>
        <w:t xml:space="preserve"> 1- 8</w:t>
      </w:r>
      <w:r>
        <w:tab/>
        <w:t>1s set &amp; cast 1 place (2s step up 3-4), 4s set &amp; cast up 1 place (3s step down 7-8) 2 1 4 3</w:t>
      </w:r>
    </w:p>
    <w:p w:rsidR="00B11EB3" w:rsidRDefault="00B11EB3" w:rsidP="00B11EB3">
      <w:pPr>
        <w:pStyle w:val="DanceBody"/>
      </w:pPr>
      <w:r>
        <w:t xml:space="preserve"> 9-16</w:t>
      </w:r>
      <w:r>
        <w:tab/>
        <w:t>2L &amp; 3M petronella turn into centre &amp; set, 2M &amp; 3L petronella turn into centre &amp; set, all end facing partner up or down ready for …</w:t>
      </w:r>
    </w:p>
    <w:p w:rsidR="00B11EB3" w:rsidRDefault="00B11EB3" w:rsidP="00B11EB3">
      <w:pPr>
        <w:pStyle w:val="DanceBody"/>
      </w:pPr>
      <w:r>
        <w:t>17-24</w:t>
      </w:r>
      <w:r>
        <w:tab/>
        <w:t>2s+3s dance 1/2 reel of 4, 3M &amp; 2L (with partner following) chase 1/2 way clockwise behind standing couples back to places 2 1 4 3</w:t>
      </w:r>
    </w:p>
    <w:p w:rsidR="00B11EB3" w:rsidRDefault="00B11EB3" w:rsidP="00B11EB3">
      <w:pPr>
        <w:pStyle w:val="DanceBody"/>
        <w:keepNext w:val="0"/>
      </w:pPr>
      <w:r>
        <w:t>25-32</w:t>
      </w:r>
      <w:r>
        <w:tab/>
        <w:t>1s+4s Set+Link (no hands); all 4 couples dance DoSiDo with partners 2 4 1 3</w:t>
      </w:r>
    </w:p>
    <w:p w:rsidR="00B11EB3" w:rsidRDefault="00B11EB3" w:rsidP="00B11EB3"/>
    <w:p w:rsidR="00B11EB3" w:rsidRDefault="00B11EB3" w:rsidP="00B11EB3">
      <w:pPr>
        <w:pStyle w:val="Minicrib"/>
      </w:pPr>
      <w:r>
        <w:t>THE NONAGENARIAN  (J8x32)  3C (4C set)</w:t>
      </w:r>
      <w:r>
        <w:tab/>
        <w:t>Ann Dix  The Buckie Lad</w:t>
      </w:r>
    </w:p>
    <w:p w:rsidR="00B11EB3" w:rsidRDefault="00B11EB3" w:rsidP="00B11EB3">
      <w:pPr>
        <w:pStyle w:val="DanceBody"/>
      </w:pPr>
      <w:r>
        <w:t xml:space="preserve"> 1- 8</w:t>
      </w:r>
      <w:r>
        <w:tab/>
        <w:t>1s set, cast (2s step up). 1L+2s &amp; 1M+3s dance RH across  2 1 3</w:t>
      </w:r>
    </w:p>
    <w:p w:rsidR="00B11EB3" w:rsidRDefault="00B11EB3" w:rsidP="00B11EB3">
      <w:pPr>
        <w:pStyle w:val="DanceBody"/>
      </w:pPr>
      <w:r>
        <w:t xml:space="preserve"> 9-16</w:t>
      </w:r>
      <w:r>
        <w:tab/>
        <w:t xml:space="preserve">1s set, turn 1/2 RH, face partner, pull back RSh &amp; cast round 1st corner into middle, 1L facing down (top), 1M facing up (3rd place) </w:t>
      </w:r>
      <w:r>
        <w:rPr>
          <w:b/>
        </w:rPr>
        <w:t>while</w:t>
      </w:r>
      <w:r>
        <w:t xml:space="preserve"> 2M+3L turn 1/2 RH, face each other, pull back RSh &amp; cast to diagonally opp place</w:t>
      </w:r>
    </w:p>
    <w:p w:rsidR="00B11EB3" w:rsidRDefault="00B11EB3" w:rsidP="00B11EB3">
      <w:pPr>
        <w:pStyle w:val="DanceBody"/>
      </w:pPr>
      <w:r>
        <w:t>17-24</w:t>
      </w:r>
      <w:r>
        <w:tab/>
        <w:t>1s repeat bars 9-16 dancing with 2nd corners. 1s end 2nd place opp sides  (3) (1) (2)</w:t>
      </w:r>
    </w:p>
    <w:p w:rsidR="00B11EB3" w:rsidRDefault="00B11EB3" w:rsidP="00B11EB3">
      <w:pPr>
        <w:pStyle w:val="DanceBody"/>
        <w:keepNext w:val="0"/>
      </w:pPr>
      <w:r>
        <w:t>25-32</w:t>
      </w:r>
      <w:r>
        <w:tab/>
        <w:t>3s+1s+2s chase clockwise 1/2 round to own sides (4 bars) &amp; all turn partners RH  End 2 1 3</w:t>
      </w:r>
    </w:p>
    <w:p w:rsidR="00B11EB3" w:rsidRDefault="00B11EB3" w:rsidP="00B11EB3"/>
    <w:p w:rsidR="00B11EB3" w:rsidRDefault="00B11EB3" w:rsidP="00B11EB3">
      <w:pPr>
        <w:pStyle w:val="Minicrib"/>
      </w:pPr>
      <w:r>
        <w:t>NONE SO PRETTY  (R8x40)  3C (4C set)</w:t>
      </w:r>
      <w:r>
        <w:tab/>
        <w:t>Thomas Wilson  RSCDS Bk 19</w:t>
      </w:r>
    </w:p>
    <w:p w:rsidR="00B11EB3" w:rsidRDefault="00B11EB3" w:rsidP="00B11EB3">
      <w:pPr>
        <w:pStyle w:val="DanceBody"/>
      </w:pPr>
      <w:r>
        <w:t xml:space="preserve"> 1- 8</w:t>
      </w:r>
      <w:r>
        <w:tab/>
        <w:t>1s turn RH, cast to 2</w:t>
      </w:r>
      <w:r w:rsidRPr="00972EEB">
        <w:t>nd</w:t>
      </w:r>
      <w:r>
        <w:t xml:space="preserve"> place &amp; turn LH (L ending between 2s across the dance &amp; M between 3s)</w:t>
      </w:r>
    </w:p>
    <w:p w:rsidR="00B11EB3" w:rsidRDefault="00B11EB3" w:rsidP="00B11EB3">
      <w:pPr>
        <w:pStyle w:val="DanceBody"/>
      </w:pPr>
      <w:r>
        <w:t xml:space="preserve"> 9-16</w:t>
      </w:r>
      <w:r>
        <w:tab/>
        <w:t>2s+3s set twice</w:t>
      </w:r>
      <w:r w:rsidRPr="00BA6B4D">
        <w:rPr>
          <w:b/>
        </w:rPr>
        <w:t xml:space="preserve"> while </w:t>
      </w:r>
      <w:r>
        <w:t>1s set once &amp; petronella turn to 2</w:t>
      </w:r>
      <w:r w:rsidRPr="00972EEB">
        <w:t>nd</w:t>
      </w:r>
      <w:r>
        <w:t xml:space="preserve"> place opposite sides &amp; all set twice on sides</w:t>
      </w:r>
    </w:p>
    <w:p w:rsidR="00B11EB3" w:rsidRDefault="00B11EB3" w:rsidP="00B11EB3">
      <w:pPr>
        <w:pStyle w:val="DanceBody"/>
      </w:pPr>
      <w:r>
        <w:t>17-24</w:t>
      </w:r>
      <w:r>
        <w:tab/>
        <w:t>2s+1s+3s dance RSh reels of 3 on sides 1s giving RSh to 2</w:t>
      </w:r>
      <w:r w:rsidRPr="00972EEB">
        <w:t>nd</w:t>
      </w:r>
      <w:r>
        <w:t xml:space="preserve"> corners &amp; end BtoB between 2s (1M+2L &amp; 1L+2M facing) for reel of 4 across</w:t>
      </w:r>
    </w:p>
    <w:p w:rsidR="00B11EB3" w:rsidRDefault="00B11EB3" w:rsidP="00B11EB3">
      <w:pPr>
        <w:pStyle w:val="DanceBody"/>
      </w:pPr>
      <w:r>
        <w:t>25-32</w:t>
      </w:r>
      <w:r>
        <w:tab/>
        <w:t>1s+2s dance reel of 4 across, 1s meet in centre, 2s curve in behind ready for …</w:t>
      </w:r>
    </w:p>
    <w:p w:rsidR="00B11EB3" w:rsidRDefault="00B11EB3" w:rsidP="00B11EB3">
      <w:pPr>
        <w:pStyle w:val="DanceBody"/>
        <w:keepNext w:val="0"/>
      </w:pPr>
      <w:r>
        <w:t>33-40</w:t>
      </w:r>
      <w:r>
        <w:tab/>
        <w:t>1s+2s dance Allemande</w:t>
      </w:r>
    </w:p>
    <w:p w:rsidR="00B11EB3" w:rsidRDefault="00B11EB3" w:rsidP="00B11EB3"/>
    <w:p w:rsidR="00B11EB3" w:rsidRDefault="00B11EB3" w:rsidP="00B11EB3">
      <w:pPr>
        <w:pStyle w:val="Minicrib"/>
      </w:pPr>
      <w:r>
        <w:t>THE NOR' LOCH  (M-(S48+R48))  Sq.Set</w:t>
      </w:r>
      <w:r>
        <w:tab/>
        <w:t>B Webster</w:t>
      </w:r>
    </w:p>
    <w:p w:rsidR="00B11EB3" w:rsidRDefault="00B11EB3" w:rsidP="00B11EB3">
      <w:pPr>
        <w:pStyle w:val="DanceBody"/>
      </w:pPr>
      <w:r>
        <w:t>Strathspey</w:t>
      </w:r>
    </w:p>
    <w:p w:rsidR="00B11EB3" w:rsidRDefault="00B11EB3" w:rsidP="00B11EB3">
      <w:pPr>
        <w:pStyle w:val="DanceBody"/>
      </w:pPr>
      <w:r>
        <w:t xml:space="preserve"> 1</w:t>
      </w:r>
      <w:r>
        <w:noBreakHyphen/>
        <w:t xml:space="preserve"> 8</w:t>
      </w:r>
      <w:r>
        <w:tab/>
        <w:t>All circle 8H round &amp; back</w:t>
      </w:r>
    </w:p>
    <w:p w:rsidR="00B11EB3" w:rsidRDefault="00B11EB3" w:rsidP="00B11EB3">
      <w:pPr>
        <w:pStyle w:val="DanceBody"/>
      </w:pPr>
      <w:r>
        <w:t xml:space="preserve"> 9</w:t>
      </w:r>
      <w:r>
        <w:noBreakHyphen/>
        <w:t>16</w:t>
      </w:r>
      <w:r>
        <w:tab/>
        <w:t>Ladies dance RH across 1/2 way &amp; set to opposite Man, all turn 2H to end in St Andrews cross (Ladies RH in middle with Men on outside)</w:t>
      </w:r>
    </w:p>
    <w:p w:rsidR="00B11EB3" w:rsidRDefault="00B11EB3" w:rsidP="00B11EB3">
      <w:pPr>
        <w:pStyle w:val="DanceBody"/>
      </w:pPr>
      <w:r>
        <w:t>17</w:t>
      </w:r>
      <w:r>
        <w:noBreakHyphen/>
        <w:t>24</w:t>
      </w:r>
      <w:r>
        <w:tab/>
        <w:t>All wheel clockwise 1/2 way, Ladies set &amp; dance out to place</w:t>
      </w:r>
      <w:r w:rsidRPr="00BA6B4D">
        <w:rPr>
          <w:b/>
        </w:rPr>
        <w:t xml:space="preserve"> while </w:t>
      </w:r>
      <w:r>
        <w:t>Men chase 1/2 round back to place</w:t>
      </w:r>
    </w:p>
    <w:p w:rsidR="00B11EB3" w:rsidRDefault="00B11EB3" w:rsidP="00B11EB3">
      <w:pPr>
        <w:pStyle w:val="DanceBody"/>
        <w:rPr>
          <w:b/>
          <w:bCs/>
        </w:rPr>
      </w:pPr>
      <w:r>
        <w:rPr>
          <w:b/>
          <w:bCs/>
        </w:rPr>
        <w:t>Chorus</w:t>
      </w:r>
      <w:r>
        <w:rPr>
          <w:b/>
          <w:bCs/>
        </w:rPr>
        <w:tab/>
      </w:r>
    </w:p>
    <w:p w:rsidR="00B11EB3" w:rsidRDefault="00B11EB3" w:rsidP="00B11EB3">
      <w:pPr>
        <w:pStyle w:val="DanceBody"/>
      </w:pPr>
      <w:r>
        <w:t>25</w:t>
      </w:r>
      <w:r>
        <w:noBreakHyphen/>
        <w:t>32</w:t>
      </w:r>
      <w:r>
        <w:tab/>
        <w:t>All couples dance a square - 1s+3s advance to meet opposite person &amp; turn 2H, lead out between side couples, separate &amp; dance back to places</w:t>
      </w:r>
      <w:r w:rsidRPr="00BA6B4D">
        <w:rPr>
          <w:b/>
        </w:rPr>
        <w:t xml:space="preserve"> while </w:t>
      </w:r>
      <w:r>
        <w:t>side couples dance away from each other, turn to face opposite person &amp; dance in to meet opposite person, turn 2H &amp; lead in to middle, separate &amp; dance out to places</w:t>
      </w:r>
    </w:p>
    <w:p w:rsidR="00B11EB3" w:rsidRDefault="00B11EB3" w:rsidP="00B11EB3">
      <w:pPr>
        <w:pStyle w:val="DanceBody"/>
      </w:pPr>
      <w:r>
        <w:t xml:space="preserve">End of </w:t>
      </w:r>
      <w:r>
        <w:rPr>
          <w:b/>
          <w:bCs/>
        </w:rPr>
        <w:t>Chorus</w:t>
      </w:r>
    </w:p>
    <w:p w:rsidR="00B11EB3" w:rsidRDefault="00B11EB3" w:rsidP="00B11EB3">
      <w:pPr>
        <w:pStyle w:val="DanceBody"/>
      </w:pPr>
      <w:r>
        <w:t>33</w:t>
      </w:r>
      <w:r>
        <w:noBreakHyphen/>
        <w:t>40</w:t>
      </w:r>
      <w:r>
        <w:tab/>
        <w:t>1s+3s dance 1/2 Ladies Chain, 2s+4s dance 1/2 Ladies Chain</w:t>
      </w:r>
    </w:p>
    <w:p w:rsidR="00B11EB3" w:rsidRDefault="00B11EB3" w:rsidP="00B11EB3">
      <w:pPr>
        <w:pStyle w:val="DanceBody"/>
      </w:pPr>
      <w:r>
        <w:t>41</w:t>
      </w:r>
      <w:r>
        <w:noBreakHyphen/>
        <w:t>48</w:t>
      </w:r>
      <w:r>
        <w:tab/>
        <w:t xml:space="preserve">Repeat </w:t>
      </w:r>
      <w:r>
        <w:rPr>
          <w:b/>
          <w:bCs/>
        </w:rPr>
        <w:t>Chorus</w:t>
      </w:r>
      <w:r>
        <w:t xml:space="preserve"> with new partner from new places</w:t>
      </w:r>
    </w:p>
    <w:p w:rsidR="00B11EB3" w:rsidRDefault="00B11EB3" w:rsidP="00B11EB3">
      <w:pPr>
        <w:pStyle w:val="DanceBody"/>
      </w:pPr>
      <w:r>
        <w:t>Reel</w:t>
      </w:r>
    </w:p>
    <w:p w:rsidR="00B11EB3" w:rsidRDefault="00B11EB3" w:rsidP="00B11EB3">
      <w:pPr>
        <w:pStyle w:val="DanceBody"/>
      </w:pPr>
      <w:r>
        <w:t xml:space="preserve"> 1</w:t>
      </w:r>
      <w:r>
        <w:noBreakHyphen/>
        <w:t xml:space="preserve"> 8</w:t>
      </w:r>
      <w:r>
        <w:tab/>
        <w:t>Ladies dance 2 Petronella turns round set to opposite places &amp; dance LH across 1/2 way back to place</w:t>
      </w:r>
    </w:p>
    <w:p w:rsidR="00B11EB3" w:rsidRDefault="00B11EB3" w:rsidP="00B11EB3">
      <w:pPr>
        <w:pStyle w:val="DanceBody"/>
      </w:pPr>
      <w:r>
        <w:t xml:space="preserve"> 9</w:t>
      </w:r>
      <w:r>
        <w:noBreakHyphen/>
        <w:t>16</w:t>
      </w:r>
      <w:r>
        <w:tab/>
        <w:t>Men dance LH across 1/2 way &amp; dance 2 Petronella turns back to place</w:t>
      </w:r>
    </w:p>
    <w:p w:rsidR="00B11EB3" w:rsidRDefault="00B11EB3" w:rsidP="00B11EB3">
      <w:pPr>
        <w:pStyle w:val="DanceBody"/>
      </w:pPr>
      <w:r>
        <w:t>17</w:t>
      </w:r>
      <w:r>
        <w:noBreakHyphen/>
        <w:t>24</w:t>
      </w:r>
      <w:r>
        <w:tab/>
        <w:t xml:space="preserve">Repeat </w:t>
      </w:r>
      <w:r>
        <w:rPr>
          <w:b/>
          <w:bCs/>
        </w:rPr>
        <w:t>Chorus</w:t>
      </w:r>
    </w:p>
    <w:p w:rsidR="00B11EB3" w:rsidRDefault="00B11EB3" w:rsidP="00B11EB3">
      <w:pPr>
        <w:pStyle w:val="DanceBody"/>
      </w:pPr>
      <w:r>
        <w:t>25</w:t>
      </w:r>
      <w:r>
        <w:noBreakHyphen/>
        <w:t>32</w:t>
      </w:r>
      <w:r>
        <w:tab/>
        <w:t>1s+3s dance 1/2 Ladies Chain, 2s+4s dance 1/2 Ladies Chain</w:t>
      </w:r>
    </w:p>
    <w:p w:rsidR="00B11EB3" w:rsidRDefault="00B11EB3" w:rsidP="00B11EB3">
      <w:pPr>
        <w:pStyle w:val="DanceBody"/>
      </w:pPr>
      <w:r>
        <w:t>33</w:t>
      </w:r>
      <w:r>
        <w:noBreakHyphen/>
        <w:t>40</w:t>
      </w:r>
      <w:r>
        <w:tab/>
        <w:t xml:space="preserve">Repeat </w:t>
      </w:r>
      <w:r>
        <w:rPr>
          <w:b/>
          <w:bCs/>
        </w:rPr>
        <w:t>Chorus</w:t>
      </w:r>
    </w:p>
    <w:p w:rsidR="00B11EB3" w:rsidRDefault="00B11EB3" w:rsidP="00B11EB3">
      <w:pPr>
        <w:pStyle w:val="DanceBody"/>
        <w:keepNext w:val="0"/>
      </w:pPr>
      <w:r>
        <w:t>41</w:t>
      </w:r>
      <w:r>
        <w:noBreakHyphen/>
        <w:t>48</w:t>
      </w:r>
      <w:r>
        <w:tab/>
        <w:t>All circle 8H round &amp; back</w:t>
      </w:r>
    </w:p>
    <w:p w:rsidR="00B11EB3" w:rsidRDefault="00B11EB3" w:rsidP="00B11EB3"/>
    <w:p w:rsidR="00B11EB3" w:rsidRDefault="00B11EB3" w:rsidP="00B11EB3">
      <w:pPr>
        <w:pStyle w:val="Minicrib"/>
      </w:pPr>
      <w:r>
        <w:t>NORAH  (J96)  Sq.Set</w:t>
      </w:r>
      <w:r>
        <w:tab/>
        <w:t>Anne Thorne</w:t>
      </w:r>
    </w:p>
    <w:p w:rsidR="00B11EB3" w:rsidRDefault="00B11EB3" w:rsidP="00B11EB3">
      <w:pPr>
        <w:pStyle w:val="DanceBody"/>
      </w:pPr>
      <w:r>
        <w:t xml:space="preserve"> 1- 8</w:t>
      </w:r>
      <w:r>
        <w:tab/>
        <w:t>1s &amp; 3s set, cross RH, 1L &amp; 3L followed by partners dance round to right clockwise back to partners place</w:t>
      </w:r>
    </w:p>
    <w:p w:rsidR="00B11EB3" w:rsidRDefault="00B11EB3" w:rsidP="00B11EB3">
      <w:pPr>
        <w:pStyle w:val="DanceBody"/>
      </w:pPr>
      <w:r>
        <w:t xml:space="preserve"> 9-16</w:t>
      </w:r>
      <w:r>
        <w:tab/>
        <w:t>1s dance RH across with 2L &amp; LH across with 4M</w:t>
      </w:r>
      <w:r w:rsidRPr="00BA6B4D">
        <w:rPr>
          <w:b/>
        </w:rPr>
        <w:t xml:space="preserve"> while </w:t>
      </w:r>
      <w:r>
        <w:t>3s dance RH across with 4L &amp; LH across with 2M</w:t>
      </w:r>
    </w:p>
    <w:p w:rsidR="00B11EB3" w:rsidRDefault="00B11EB3" w:rsidP="00B11EB3">
      <w:pPr>
        <w:pStyle w:val="DanceBody"/>
      </w:pPr>
      <w:r>
        <w:t>17-24</w:t>
      </w:r>
      <w:r>
        <w:tab/>
        <w:t>1s &amp; 3s (Ladies leading) dance an Alternating Tandem RSh reel of 3 with corners</w:t>
      </w:r>
    </w:p>
    <w:p w:rsidR="00B11EB3" w:rsidRDefault="00B11EB3" w:rsidP="00B11EB3">
      <w:pPr>
        <w:pStyle w:val="DanceBody"/>
      </w:pPr>
      <w:r>
        <w:t>25-32</w:t>
      </w:r>
      <w:r>
        <w:tab/>
        <w:t>1L &amp; 3L followed by partners dance round clockwise to opposite places, set &amp; cross RH back to original places</w:t>
      </w:r>
    </w:p>
    <w:p w:rsidR="00B11EB3" w:rsidRDefault="00B11EB3" w:rsidP="00B11EB3">
      <w:pPr>
        <w:pStyle w:val="DanceBody"/>
      </w:pPr>
      <w:r>
        <w:t>33-64</w:t>
      </w:r>
      <w:r>
        <w:tab/>
        <w:t>2s &amp; 4s repeat bars 1-32</w:t>
      </w:r>
    </w:p>
    <w:p w:rsidR="00B11EB3" w:rsidRDefault="00B11EB3" w:rsidP="00B11EB3">
      <w:pPr>
        <w:pStyle w:val="DanceBody"/>
      </w:pPr>
      <w:r>
        <w:t>65-72</w:t>
      </w:r>
      <w:r>
        <w:tab/>
        <w:t>1s+3s change places (1s dancing under arch made by 3s), set to partner, repeat back to places (1s making arch) &amp; set to partner</w:t>
      </w:r>
    </w:p>
    <w:p w:rsidR="00B11EB3" w:rsidRDefault="00B11EB3" w:rsidP="00B11EB3">
      <w:pPr>
        <w:pStyle w:val="DanceBody"/>
      </w:pPr>
      <w:r>
        <w:t>73-80</w:t>
      </w:r>
      <w:r>
        <w:tab/>
        <w:t>2s+4s repeat bars 65-72 (4s first making arch)</w:t>
      </w:r>
    </w:p>
    <w:p w:rsidR="00B11EB3" w:rsidRDefault="00B11EB3" w:rsidP="00B11EB3">
      <w:pPr>
        <w:pStyle w:val="DanceBody"/>
      </w:pPr>
      <w:r>
        <w:t>81-88</w:t>
      </w:r>
      <w:r>
        <w:tab/>
        <w:t>All turn partners RH (4 bars) &amp; corner LH</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THE NORAH LINK  (R4x32)  4C set</w:t>
      </w:r>
      <w:r>
        <w:tab/>
        <w:t>Terry Glasspool</w:t>
      </w:r>
    </w:p>
    <w:p w:rsidR="00B11EB3" w:rsidRPr="00D02168" w:rsidRDefault="00B11EB3" w:rsidP="00B11EB3">
      <w:pPr>
        <w:pStyle w:val="DanceBody"/>
      </w:pPr>
      <w:r w:rsidRPr="00D02168">
        <w:t xml:space="preserve"> 1- 4</w:t>
      </w:r>
      <w:r w:rsidRPr="00D02168">
        <w:tab/>
        <w:t>All set, 1L+3L cast down 1 pl &amp; dance into middle facing up</w:t>
      </w:r>
      <w:r w:rsidRPr="00BA6B4D">
        <w:rPr>
          <w:b/>
        </w:rPr>
        <w:t xml:space="preserve"> while </w:t>
      </w:r>
      <w:r w:rsidRPr="00D02168">
        <w:t>2M+4M cast up 1 pl into middle facing down</w:t>
      </w:r>
    </w:p>
    <w:p w:rsidR="00B11EB3" w:rsidRPr="00D02168" w:rsidRDefault="00B11EB3" w:rsidP="00B11EB3">
      <w:pPr>
        <w:pStyle w:val="DanceBody"/>
      </w:pPr>
      <w:r w:rsidRPr="00D02168">
        <w:t xml:space="preserve"> 5- 8</w:t>
      </w:r>
      <w:r w:rsidRPr="00D02168">
        <w:tab/>
        <w:t>2M+1L+4M+3L dance</w:t>
      </w:r>
      <w:r>
        <w:t xml:space="preserve"> 1/2 </w:t>
      </w:r>
      <w:r w:rsidRPr="00D02168">
        <w:t>reel of 4 up/down &amp; each end facing own sides</w:t>
      </w:r>
    </w:p>
    <w:p w:rsidR="00B11EB3" w:rsidRPr="00D02168" w:rsidRDefault="00B11EB3" w:rsidP="00B11EB3">
      <w:pPr>
        <w:pStyle w:val="DanceBody"/>
      </w:pPr>
      <w:r w:rsidRPr="00D02168">
        <w:t xml:space="preserve"> 9-16</w:t>
      </w:r>
      <w:r w:rsidRPr="00D02168">
        <w:tab/>
        <w:t>3L+2L</w:t>
      </w:r>
      <w:r w:rsidRPr="00D02168">
        <w:rPr>
          <w:b/>
        </w:rPr>
        <w:t xml:space="preserve"> &amp; </w:t>
      </w:r>
      <w:r w:rsidRPr="00D02168">
        <w:t>1M+4M pass RSh into reel of 4 across</w:t>
      </w:r>
      <w:r w:rsidRPr="00BA6B4D">
        <w:rPr>
          <w:b/>
        </w:rPr>
        <w:t xml:space="preserve"> </w:t>
      </w:r>
      <w:r>
        <w:rPr>
          <w:b/>
        </w:rPr>
        <w:t xml:space="preserve">as </w:t>
      </w:r>
      <w:r w:rsidRPr="00D02168">
        <w:t>1L+4L</w:t>
      </w:r>
      <w:r w:rsidRPr="00D02168">
        <w:rPr>
          <w:b/>
        </w:rPr>
        <w:t xml:space="preserve"> &amp; </w:t>
      </w:r>
      <w:r w:rsidRPr="00D02168">
        <w:t>3M+2M pass RSh into reel of 4 across &amp; all end own sides.  Men1432, Ladies 3214</w:t>
      </w:r>
    </w:p>
    <w:p w:rsidR="00B11EB3" w:rsidRPr="00D02168" w:rsidRDefault="00B11EB3" w:rsidP="00B11EB3">
      <w:pPr>
        <w:pStyle w:val="DanceBody"/>
      </w:pPr>
      <w:r w:rsidRPr="00D02168">
        <w:t>17-20</w:t>
      </w:r>
      <w:r w:rsidRPr="00D02168">
        <w:tab/>
        <w:t>All set &amp; 2 centre dancers on both sides Link for 2</w:t>
      </w:r>
      <w:r w:rsidRPr="00BA6B4D">
        <w:rPr>
          <w:b/>
        </w:rPr>
        <w:t xml:space="preserve"> while </w:t>
      </w:r>
      <w:r w:rsidRPr="00D02168">
        <w:t>1M &amp; 4L dance</w:t>
      </w:r>
      <w:r>
        <w:t xml:space="preserve"> 1/2 </w:t>
      </w:r>
      <w:r w:rsidRPr="00D02168">
        <w:t>way down/up the middle</w:t>
      </w:r>
      <w:r w:rsidRPr="00BA6B4D">
        <w:rPr>
          <w:b/>
        </w:rPr>
        <w:t xml:space="preserve"> while </w:t>
      </w:r>
      <w:r w:rsidRPr="00D02168">
        <w:t>2M &amp; 3L casts up/down for…</w:t>
      </w:r>
    </w:p>
    <w:p w:rsidR="00B11EB3" w:rsidRPr="00D02168" w:rsidRDefault="00B11EB3" w:rsidP="00B11EB3">
      <w:pPr>
        <w:pStyle w:val="DanceBody"/>
      </w:pPr>
      <w:r w:rsidRPr="00D02168">
        <w:t>21-24</w:t>
      </w:r>
      <w:r w:rsidRPr="00D02168">
        <w:tab/>
        <w:t>All Men dance RH across on Men</w:t>
      </w:r>
      <w:r>
        <w:t>'</w:t>
      </w:r>
      <w:r w:rsidRPr="00D02168">
        <w:t>s side</w:t>
      </w:r>
      <w:r w:rsidRPr="00BA6B4D">
        <w:rPr>
          <w:b/>
        </w:rPr>
        <w:t xml:space="preserve"> while </w:t>
      </w:r>
      <w:r w:rsidRPr="00D02168">
        <w:t>Ladies dance RH across</w:t>
      </w:r>
    </w:p>
    <w:p w:rsidR="00B11EB3" w:rsidRPr="00D02168" w:rsidRDefault="00B11EB3" w:rsidP="00B11EB3">
      <w:pPr>
        <w:pStyle w:val="DanceBody"/>
        <w:keepNext w:val="0"/>
      </w:pPr>
      <w:r w:rsidRPr="00D02168">
        <w:t>25-32</w:t>
      </w:r>
      <w:r w:rsidRPr="00D02168">
        <w:tab/>
        <w:t>2M &amp; 3L lead dancers out of the RH across into a chase clockwise (4 bars) then circle 8H round left to end 2 4 1 3</w:t>
      </w:r>
    </w:p>
    <w:p w:rsidR="00B11EB3" w:rsidRDefault="00B11EB3" w:rsidP="00B11EB3"/>
    <w:p w:rsidR="00B11EB3" w:rsidRDefault="00B11EB3" w:rsidP="00B11EB3">
      <w:pPr>
        <w:pStyle w:val="Minicrib"/>
      </w:pPr>
      <w:r>
        <w:t>NORFOLK BROADS HORNPIPE  (R8x32)  3C (4C set)</w:t>
      </w:r>
      <w:r>
        <w:tab/>
        <w:t>Roger Belshaw  Norwich 50th Anniv Bk</w:t>
      </w:r>
    </w:p>
    <w:p w:rsidR="00B11EB3" w:rsidRDefault="00B11EB3" w:rsidP="00B11EB3">
      <w:pPr>
        <w:pStyle w:val="DanceBody"/>
      </w:pPr>
      <w:r>
        <w:t xml:space="preserve"> 1- 8</w:t>
      </w:r>
      <w:r>
        <w:tab/>
        <w:t>1s+2s Set &amp; Rotate &amp; 1s end facing 4</w:t>
      </w:r>
      <w:r w:rsidRPr="00972EEB">
        <w:t>th</w:t>
      </w:r>
      <w:r>
        <w:t xml:space="preserve"> corners:-</w:t>
      </w:r>
    </w:p>
    <w:p w:rsidR="00B11EB3" w:rsidRDefault="00B11EB3" w:rsidP="00B11EB3">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B11EB3" w:rsidRDefault="00B11EB3" w:rsidP="00B11EB3">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B11EB3" w:rsidRDefault="00B11EB3" w:rsidP="00B11EB3">
      <w:pPr>
        <w:pStyle w:val="DanceBody"/>
      </w:pPr>
      <w:r>
        <w:t>17-24</w:t>
      </w:r>
      <w:r>
        <w:tab/>
        <w:t>1s dance Diag R&amp;L (up/down)</w:t>
      </w:r>
    </w:p>
    <w:p w:rsidR="00B11EB3" w:rsidRDefault="00B11EB3" w:rsidP="00B11EB3">
      <w:pPr>
        <w:pStyle w:val="DanceBody"/>
        <w:keepNext w:val="0"/>
      </w:pPr>
      <w:r>
        <w:t>25-32</w:t>
      </w:r>
      <w:r>
        <w:tab/>
        <w:t>1s cross up/down &amp; cast to right to 2</w:t>
      </w:r>
      <w:r w:rsidRPr="00972EEB">
        <w:t>nd</w:t>
      </w:r>
      <w:r>
        <w:t xml:space="preserve"> place own sides, all turn RH</w:t>
      </w:r>
    </w:p>
    <w:p w:rsidR="00B11EB3" w:rsidRDefault="00B11EB3" w:rsidP="00B11EB3"/>
    <w:p w:rsidR="00B11EB3" w:rsidRDefault="00B11EB3" w:rsidP="00B11EB3">
      <w:pPr>
        <w:pStyle w:val="Minicrib"/>
      </w:pPr>
      <w:r>
        <w:t>NORMA'S FANCY  (J3x32)  3C Set</w:t>
      </w:r>
      <w:r>
        <w:tab/>
        <w:t>Michael Briggs  Madison SCD</w:t>
      </w:r>
    </w:p>
    <w:p w:rsidR="00B11EB3" w:rsidRPr="00A92105" w:rsidRDefault="00B11EB3" w:rsidP="00B11EB3">
      <w:pPr>
        <w:pStyle w:val="DanceBody"/>
      </w:pPr>
      <w:r w:rsidRPr="00A92105">
        <w:t xml:space="preserve"> 1- 8</w:t>
      </w:r>
      <w:r w:rsidRPr="00A92105">
        <w:tab/>
        <w:t>1s cross down to 2nd place (2s step up), dance down behind 3s to 3rd place (3s step up), dance 1/2 Fig of 8 up through 3s 2 3 1</w:t>
      </w:r>
    </w:p>
    <w:p w:rsidR="00B11EB3" w:rsidRPr="00A92105" w:rsidRDefault="00B11EB3" w:rsidP="00B11EB3">
      <w:pPr>
        <w:pStyle w:val="DanceBody"/>
      </w:pPr>
      <w:r w:rsidRPr="00A92105">
        <w:t xml:space="preserve"> 9-16</w:t>
      </w:r>
      <w:r w:rsidRPr="00A92105">
        <w:tab/>
        <w:t>2s+3s+1s dance mirror reels of 3 on the sides (all cross down from top to 2nd place) (2) (3) (1)</w:t>
      </w:r>
    </w:p>
    <w:p w:rsidR="00B11EB3" w:rsidRPr="00A92105" w:rsidRDefault="00B11EB3" w:rsidP="00B11EB3">
      <w:pPr>
        <w:pStyle w:val="DanceBody"/>
      </w:pPr>
      <w:r w:rsidRPr="00A92105">
        <w:t>17-28</w:t>
      </w:r>
      <w:r w:rsidRPr="00A92105">
        <w:tab/>
        <w:t>2s+3s+1s dance R&amp;L for 3 couples</w:t>
      </w:r>
    </w:p>
    <w:p w:rsidR="00B11EB3" w:rsidRPr="00A92105" w:rsidRDefault="00B11EB3" w:rsidP="00B11EB3">
      <w:pPr>
        <w:pStyle w:val="DanceBody"/>
      </w:pPr>
      <w:r w:rsidRPr="00A92105">
        <w:tab/>
        <w:t>1</w:t>
      </w:r>
      <w:r>
        <w:t xml:space="preserve">7-18  </w:t>
      </w:r>
      <w:r w:rsidRPr="00A92105">
        <w:t>All 3 couples cross RH with dancer opposite</w:t>
      </w:r>
    </w:p>
    <w:p w:rsidR="00B11EB3" w:rsidRPr="00A92105" w:rsidRDefault="00B11EB3" w:rsidP="00B11EB3">
      <w:pPr>
        <w:pStyle w:val="DanceBody"/>
      </w:pPr>
      <w:r>
        <w:tab/>
        <w:t xml:space="preserve">19-20 </w:t>
      </w:r>
      <w:r w:rsidRPr="00A92105">
        <w:t xml:space="preserve"> Dancers in 1L place &amp; 3M place change places diagonally LH </w:t>
      </w:r>
      <w:r w:rsidRPr="00A92105">
        <w:rPr>
          <w:b/>
        </w:rPr>
        <w:t>while</w:t>
      </w:r>
      <w:r w:rsidRPr="00A92105">
        <w:t xml:space="preserve"> other couples change places LH on side</w:t>
      </w:r>
    </w:p>
    <w:p w:rsidR="00B11EB3" w:rsidRDefault="00B11EB3" w:rsidP="00B11EB3">
      <w:pPr>
        <w:pStyle w:val="DanceBody"/>
      </w:pPr>
      <w:r>
        <w:tab/>
        <w:t xml:space="preserve">21-28  </w:t>
      </w:r>
      <w:r w:rsidRPr="00A92105">
        <w:t>Repeat bars 1-4 twice more from new places (No polite turns until bar 28) (2) (3) (1)</w:t>
      </w:r>
    </w:p>
    <w:p w:rsidR="00B11EB3" w:rsidRPr="00A92105" w:rsidRDefault="00B11EB3" w:rsidP="00B11EB3">
      <w:pPr>
        <w:pStyle w:val="DanceBody"/>
        <w:keepNext w:val="0"/>
      </w:pPr>
      <w:r w:rsidRPr="00A92105">
        <w:t>29-32</w:t>
      </w:r>
      <w:r w:rsidRPr="00A92105">
        <w:tab/>
        <w:t>All set and cross RH 2 3 1</w:t>
      </w:r>
    </w:p>
    <w:p w:rsidR="00B11EB3" w:rsidRDefault="00B11EB3" w:rsidP="00B11EB3"/>
    <w:p w:rsidR="00B11EB3" w:rsidRDefault="00B11EB3" w:rsidP="00B11EB3">
      <w:pPr>
        <w:pStyle w:val="Minicrib"/>
      </w:pPr>
      <w:r>
        <w:t>NORMA'S GARDEN  (R8x32)  3C (4C set)</w:t>
      </w:r>
      <w:r>
        <w:tab/>
        <w:t>Lydia Hedge  Nova Scotia Collection 2017</w:t>
      </w:r>
    </w:p>
    <w:p w:rsidR="00B11EB3" w:rsidRDefault="00B11EB3" w:rsidP="00B11EB3">
      <w:pPr>
        <w:pStyle w:val="DanceBody"/>
      </w:pPr>
      <w:r>
        <w:t xml:space="preserve"> 1- 8</w:t>
      </w:r>
      <w:r>
        <w:tab/>
        <w:t>1s dance down, cast up round 3s, dance up &amp; cast to 2nd place own side (2s step up 7-8)</w:t>
      </w:r>
    </w:p>
    <w:p w:rsidR="00B11EB3" w:rsidRDefault="00B11EB3" w:rsidP="00B11EB3">
      <w:pPr>
        <w:pStyle w:val="DanceBody"/>
      </w:pPr>
      <w:r>
        <w:t xml:space="preserve"> 9-16</w:t>
      </w:r>
      <w:r>
        <w:tab/>
        <w:t>1s dance Diag R&amp;L (Man down, Lady up). (3) 1 (2)</w:t>
      </w:r>
    </w:p>
    <w:p w:rsidR="00B11EB3" w:rsidRDefault="00B11EB3" w:rsidP="00B11EB3">
      <w:pPr>
        <w:pStyle w:val="DanceBody"/>
      </w:pPr>
      <w:r>
        <w:t>17-24</w:t>
      </w:r>
      <w:r>
        <w:tab/>
        <w:t>3s+1s+2s dance Set+Link for 3 couples twice. 2 (1) 3</w:t>
      </w:r>
    </w:p>
    <w:p w:rsidR="00B11EB3" w:rsidRDefault="00B11EB3" w:rsidP="00B11EB3">
      <w:pPr>
        <w:pStyle w:val="DanceBody"/>
        <w:keepNext w:val="0"/>
      </w:pPr>
      <w:r>
        <w:t>25-32</w:t>
      </w:r>
      <w:r>
        <w:tab/>
        <w:t>2s+1s+3s set, 1s turn 1.1/2 RH to 2nd place own side, 2s+1s+3s set</w:t>
      </w:r>
    </w:p>
    <w:p w:rsidR="00B11EB3" w:rsidRDefault="00B11EB3" w:rsidP="00B11EB3"/>
    <w:p w:rsidR="00B11EB3" w:rsidRDefault="00B11EB3" w:rsidP="00B11EB3">
      <w:pPr>
        <w:pStyle w:val="Minicrib"/>
      </w:pPr>
      <w:r>
        <w:t>NORMAL FOR NORFOLK  (S8x32)  3C (4C set)</w:t>
      </w:r>
      <w:r>
        <w:tab/>
        <w:t>Roger  Belshaw  Norwich 50th Anniv Bk</w:t>
      </w:r>
    </w:p>
    <w:p w:rsidR="00B11EB3" w:rsidRDefault="00B11EB3" w:rsidP="00B11EB3">
      <w:pPr>
        <w:pStyle w:val="DanceBody"/>
      </w:pPr>
      <w:r>
        <w:t xml:space="preserve"> 1- 8</w:t>
      </w:r>
      <w:r>
        <w:tab/>
        <w:t>1s cross RH, cast 2 places, turn 2H &amp; cast up to 2</w:t>
      </w:r>
      <w:r w:rsidRPr="00972EEB">
        <w:t>nd</w:t>
      </w:r>
      <w:r>
        <w:t xml:space="preserve"> place opp sides</w:t>
      </w:r>
      <w:r w:rsidRPr="00BA6B4D">
        <w:rPr>
          <w:b/>
        </w:rPr>
        <w:t xml:space="preserve"> while </w:t>
      </w:r>
      <w:r>
        <w:t>3s stand (2 bars), dance up to top &amp; turn 2H into 1</w:t>
      </w:r>
      <w:r w:rsidRPr="00972EEB">
        <w:t>st</w:t>
      </w:r>
      <w:r>
        <w:t xml:space="preserve"> place (2s step down 7-8).  3 (1) 2</w:t>
      </w:r>
    </w:p>
    <w:p w:rsidR="00B11EB3" w:rsidRDefault="00B11EB3" w:rsidP="00B11EB3">
      <w:pPr>
        <w:pStyle w:val="DanceBody"/>
      </w:pPr>
      <w:r>
        <w:t xml:space="preserve"> 9-16</w:t>
      </w:r>
      <w:r>
        <w:tab/>
        <w:t>1s dance Diag R&amp;L (1L up, 1M down)  (2) (1) (3)</w:t>
      </w:r>
    </w:p>
    <w:p w:rsidR="00B11EB3" w:rsidRDefault="00B11EB3" w:rsidP="00B11EB3">
      <w:pPr>
        <w:pStyle w:val="DanceBody"/>
      </w:pPr>
      <w:r>
        <w:t>17-24</w:t>
      </w:r>
      <w:r>
        <w:tab/>
        <w:t>1s dance reels of 3 on opp sides giving RSh to 2</w:t>
      </w:r>
      <w:r w:rsidRPr="00972EEB">
        <w:t>nd</w:t>
      </w:r>
      <w:r>
        <w:t xml:space="preserve"> corner (pstn)</w:t>
      </w:r>
    </w:p>
    <w:p w:rsidR="00B11EB3" w:rsidRDefault="00B11EB3" w:rsidP="00B11EB3">
      <w:pPr>
        <w:pStyle w:val="DanceBody"/>
        <w:keepNext w:val="0"/>
      </w:pPr>
      <w:r>
        <w:t>25-32</w:t>
      </w:r>
      <w:r>
        <w:tab/>
        <w:t>All Set+Link for 3; 1s turn 2H 1.1/4 times to own sides</w:t>
      </w:r>
      <w:r w:rsidRPr="00BA6B4D">
        <w:rPr>
          <w:b/>
        </w:rPr>
        <w:t xml:space="preserve"> </w:t>
      </w:r>
      <w:r>
        <w:rPr>
          <w:b/>
        </w:rPr>
        <w:t xml:space="preserve">as </w:t>
      </w:r>
      <w:r>
        <w:t>3s+2s chase clockwise 1/2 way round.  2 1 3</w:t>
      </w:r>
    </w:p>
    <w:p w:rsidR="00B11EB3" w:rsidRDefault="00B11EB3" w:rsidP="00B11EB3"/>
    <w:p w:rsidR="00B11EB3" w:rsidRDefault="00B11EB3" w:rsidP="00B11EB3">
      <w:pPr>
        <w:pStyle w:val="Minicrib"/>
      </w:pPr>
      <w:r>
        <w:t>NORMANDALE CEILIDH  (J4x32)  4C Set</w:t>
      </w:r>
      <w:r>
        <w:tab/>
        <w:t>Gaye Collin  Creative in Lockdown</w:t>
      </w:r>
    </w:p>
    <w:p w:rsidR="00B11EB3" w:rsidRDefault="00B11EB3" w:rsidP="00B11EB3">
      <w:pPr>
        <w:pStyle w:val="DanceBody"/>
      </w:pPr>
      <w:r>
        <w:t xml:space="preserve"> 1- 8</w:t>
      </w:r>
      <w:r>
        <w:tab/>
        <w:t>Ladies Advance moving slightly to left &amp; set; Ladies dance RSh round partners back to place</w:t>
      </w:r>
    </w:p>
    <w:p w:rsidR="00B11EB3" w:rsidRDefault="00B11EB3" w:rsidP="00B11EB3">
      <w:pPr>
        <w:pStyle w:val="DanceBody"/>
      </w:pPr>
      <w:r>
        <w:t xml:space="preserve"> 9-16</w:t>
      </w:r>
      <w:r>
        <w:tab/>
        <w:t>Men repeat 1-8. 1M faces out &amp; 1L pulls back RSh to face out</w:t>
      </w:r>
    </w:p>
    <w:p w:rsidR="00B11EB3" w:rsidRDefault="00B11EB3" w:rsidP="00B11EB3">
      <w:pPr>
        <w:pStyle w:val="DanceBody"/>
      </w:pPr>
      <w:r>
        <w:t>17-24</w:t>
      </w:r>
      <w:r>
        <w:tab/>
        <w:t>1s cast to 4th place (2s+3s+4s step up 19-20); 1s dance DoSiDo</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THE NORMANDY JIG  (J4x48)  4C Set</w:t>
      </w:r>
      <w:r>
        <w:tab/>
        <w:t>Nimmo</w:t>
      </w:r>
    </w:p>
    <w:p w:rsidR="00B11EB3" w:rsidRDefault="00B11EB3" w:rsidP="00B11EB3">
      <w:pPr>
        <w:pStyle w:val="DanceBody"/>
      </w:pPr>
      <w:r>
        <w:t xml:space="preserve"> 1</w:t>
      </w:r>
      <w:r>
        <w:noBreakHyphen/>
        <w:t xml:space="preserve"> 8</w:t>
      </w:r>
      <w:r>
        <w:tab/>
        <w:t>1s+3s turn RH, cast down 1 place, turn RH (4 bars) to end in prom hold (Lady on Men's left) with 1s facing 2M &amp; 3s facing 4M</w:t>
      </w:r>
    </w:p>
    <w:p w:rsidR="00B11EB3" w:rsidRDefault="00B11EB3" w:rsidP="00B11EB3">
      <w:pPr>
        <w:pStyle w:val="DanceBody"/>
      </w:pPr>
      <w:r>
        <w:t xml:space="preserve"> 9</w:t>
      </w:r>
      <w:r>
        <w:noBreakHyphen/>
        <w:t>16</w:t>
      </w:r>
      <w:r>
        <w:tab/>
        <w:t>1s &amp; 3s dance RSh reels of 3 across with 2s/4s &amp; into centre facing partner (L facing down M up)</w:t>
      </w:r>
    </w:p>
    <w:p w:rsidR="00B11EB3" w:rsidRDefault="00B11EB3" w:rsidP="00B11EB3">
      <w:pPr>
        <w:pStyle w:val="DanceBody"/>
      </w:pPr>
      <w:r>
        <w:t>17</w:t>
      </w:r>
      <w:r>
        <w:noBreakHyphen/>
        <w:t>24</w:t>
      </w:r>
      <w:r>
        <w:tab/>
        <w:t>1s+3s set  (Ladies Coupé &amp; set</w:t>
      </w:r>
      <w:r w:rsidRPr="00BA6B4D">
        <w:rPr>
          <w:b/>
        </w:rPr>
        <w:t xml:space="preserve"> while </w:t>
      </w:r>
      <w:r>
        <w:t>Men dance Cuts &amp; points)</w:t>
      </w:r>
    </w:p>
    <w:p w:rsidR="00B11EB3" w:rsidRDefault="00B11EB3" w:rsidP="00B11EB3">
      <w:pPr>
        <w:pStyle w:val="DanceBody"/>
      </w:pPr>
      <w:r>
        <w:t>25</w:t>
      </w:r>
      <w:r>
        <w:noBreakHyphen/>
        <w:t>32</w:t>
      </w:r>
      <w:r>
        <w:tab/>
        <w:t>1s+3s dance RSh reel of 4 &amp; end in original places</w:t>
      </w:r>
    </w:p>
    <w:p w:rsidR="00B11EB3" w:rsidRDefault="00B11EB3" w:rsidP="00B11EB3">
      <w:pPr>
        <w:pStyle w:val="DanceBody"/>
      </w:pPr>
      <w:r>
        <w:t>33</w:t>
      </w:r>
      <w:r>
        <w:noBreakHyphen/>
        <w:t>40</w:t>
      </w:r>
      <w:r>
        <w:tab/>
        <w:t>All Adv+Ret &amp; turn RH into allemande hold</w:t>
      </w:r>
    </w:p>
    <w:p w:rsidR="00B11EB3" w:rsidRDefault="00B11EB3" w:rsidP="00B11EB3">
      <w:pPr>
        <w:pStyle w:val="DanceBody"/>
      </w:pPr>
      <w:r>
        <w:t>41</w:t>
      </w:r>
      <w:r>
        <w:noBreakHyphen/>
        <w:t>48</w:t>
      </w:r>
      <w:r>
        <w:tab/>
        <w:t>1s+2s</w:t>
      </w:r>
      <w:r w:rsidRPr="007F0D5A">
        <w:rPr>
          <w:b/>
        </w:rPr>
        <w:t xml:space="preserve"> also </w:t>
      </w:r>
      <w:r>
        <w:t>3s+4s dance 6 bars of Allemande, 1s cast to bottom</w:t>
      </w:r>
      <w:r w:rsidRPr="00BA6B4D">
        <w:rPr>
          <w:b/>
        </w:rPr>
        <w:t xml:space="preserve"> while </w:t>
      </w:r>
      <w:r>
        <w:t>3s lead up to 2</w:t>
      </w:r>
      <w:r w:rsidRPr="00972EEB">
        <w:t>nd</w:t>
      </w:r>
      <w:r>
        <w:t xml:space="preserve"> place</w:t>
      </w:r>
      <w:r w:rsidRPr="00BA6B4D">
        <w:rPr>
          <w:b/>
        </w:rPr>
        <w:t xml:space="preserve"> while </w:t>
      </w:r>
      <w:r>
        <w:t>2s &amp; 4s retire.  2 3 4 1</w:t>
      </w:r>
    </w:p>
    <w:p w:rsidR="00B11EB3" w:rsidRDefault="00B11EB3" w:rsidP="00B11EB3">
      <w:pPr>
        <w:pStyle w:val="DanceBody"/>
        <w:keepNext w:val="0"/>
        <w:rPr>
          <w:iCs/>
        </w:rPr>
      </w:pPr>
      <w:r>
        <w:rPr>
          <w:iCs/>
        </w:rPr>
        <w:t>The last time through, there will be a pause at bar 46 to kiss partners &amp; retire</w:t>
      </w:r>
    </w:p>
    <w:p w:rsidR="00B11EB3" w:rsidRDefault="00B11EB3" w:rsidP="00B11EB3"/>
    <w:p w:rsidR="00B11EB3" w:rsidRDefault="00B11EB3" w:rsidP="00B11EB3">
      <w:pPr>
        <w:pStyle w:val="Minicrib"/>
      </w:pPr>
      <w:r>
        <w:t>A NORTH AYRSHIRE WELCOME  (J32)  Round the Room</w:t>
      </w:r>
      <w:r>
        <w:tab/>
        <w:t>E Finley  North Ayrshire 50th Anniv</w:t>
      </w:r>
    </w:p>
    <w:p w:rsidR="00B11EB3" w:rsidRDefault="00B11EB3" w:rsidP="00B11EB3">
      <w:pPr>
        <w:pStyle w:val="DanceBody"/>
      </w:pPr>
      <w:r>
        <w:t>Round the Room Dance 2 facing 2</w:t>
      </w:r>
    </w:p>
    <w:p w:rsidR="00B11EB3" w:rsidRDefault="00B11EB3" w:rsidP="00B11EB3">
      <w:pPr>
        <w:pStyle w:val="DanceBody"/>
      </w:pPr>
      <w:r>
        <w:t xml:space="preserve"> 1- 8</w:t>
      </w:r>
      <w:r>
        <w:tab/>
        <w:t>All set, circle 4H round to left 1/2 way, dance 1/2 R&amp;L back to places</w:t>
      </w:r>
    </w:p>
    <w:p w:rsidR="00B11EB3" w:rsidRDefault="00B11EB3" w:rsidP="00B11EB3">
      <w:pPr>
        <w:pStyle w:val="DanceBody"/>
      </w:pPr>
      <w:r>
        <w:t xml:space="preserve"> 9-16</w:t>
      </w:r>
      <w:r>
        <w:tab/>
        <w:t>All dance RH across &amp; DoSiDo with opposite person</w:t>
      </w:r>
    </w:p>
    <w:p w:rsidR="00B11EB3" w:rsidRDefault="00B11EB3" w:rsidP="00B11EB3">
      <w:pPr>
        <w:pStyle w:val="DanceBody"/>
      </w:pPr>
      <w:r>
        <w:t>17-24</w:t>
      </w:r>
      <w:r>
        <w:tab/>
        <w:t>All dance LH across &amp; DoSiDo with partner</w:t>
      </w:r>
    </w:p>
    <w:p w:rsidR="00B11EB3" w:rsidRDefault="00B11EB3" w:rsidP="00B11EB3">
      <w:pPr>
        <w:pStyle w:val="DanceBody"/>
        <w:keepNext w:val="0"/>
      </w:pPr>
      <w:r>
        <w:t>25-32</w:t>
      </w:r>
      <w:r>
        <w:tab/>
        <w:t>All set, change places RH with partner into RH across 1/2 way, turn RH to face new couple (Men have partners on their left each alternate 32 bars)</w:t>
      </w:r>
    </w:p>
    <w:p w:rsidR="00B11EB3" w:rsidRDefault="00B11EB3" w:rsidP="00B11EB3"/>
    <w:p w:rsidR="00B11EB3" w:rsidRDefault="00B11EB3" w:rsidP="00B11EB3">
      <w:pPr>
        <w:pStyle w:val="Minicrib"/>
      </w:pPr>
      <w:r>
        <w:t>NORTH GROVE  (S8x32)  3C (4C set)</w:t>
      </w:r>
      <w:r>
        <w:tab/>
        <w:t>Roy Goldring</w:t>
      </w:r>
    </w:p>
    <w:p w:rsidR="00B11EB3" w:rsidRDefault="00B11EB3" w:rsidP="00B11EB3">
      <w:pPr>
        <w:pStyle w:val="DanceBody"/>
      </w:pPr>
      <w:r>
        <w:t xml:space="preserve"> 1- 8</w:t>
      </w:r>
      <w:r>
        <w:tab/>
        <w:t>1s+2s+3s set,  circle left (all the way) &amp; end in prom hold facing up</w:t>
      </w:r>
    </w:p>
    <w:p w:rsidR="00B11EB3" w:rsidRDefault="00B11EB3" w:rsidP="00B11EB3">
      <w:pPr>
        <w:pStyle w:val="DanceBody"/>
      </w:pPr>
      <w:r>
        <w:t xml:space="preserve"> 9-16</w:t>
      </w:r>
      <w:r>
        <w:tab/>
        <w:t>1s+2s+3s Promenade &amp; end with 1s casting to 2</w:t>
      </w:r>
      <w:r w:rsidRPr="00972EEB">
        <w:t>nd</w:t>
      </w:r>
      <w:r>
        <w:t xml:space="preserve"> place</w:t>
      </w:r>
    </w:p>
    <w:p w:rsidR="00B11EB3" w:rsidRDefault="00B11EB3" w:rsidP="00B11EB3">
      <w:pPr>
        <w:pStyle w:val="DanceBody"/>
      </w:pPr>
      <w:r>
        <w:t>17-24</w:t>
      </w:r>
      <w:r>
        <w:tab/>
        <w:t>1s cross RH &amp; face 1</w:t>
      </w:r>
      <w:r w:rsidRPr="00972EEB">
        <w:t>st</w:t>
      </w:r>
      <w:r>
        <w:t xml:space="preserve"> corner, set to corner, set to partner &amp; set to 2</w:t>
      </w:r>
      <w:r w:rsidRPr="00972EEB">
        <w:t>nd</w:t>
      </w:r>
      <w:r>
        <w:t xml:space="preserve"> corner</w:t>
      </w:r>
    </w:p>
    <w:p w:rsidR="00B11EB3" w:rsidRDefault="00B11EB3" w:rsidP="00B11EB3">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B11EB3" w:rsidRDefault="00B11EB3" w:rsidP="00B11EB3"/>
    <w:p w:rsidR="00B11EB3" w:rsidRDefault="00B11EB3" w:rsidP="00B11EB3">
      <w:pPr>
        <w:pStyle w:val="Minicrib"/>
      </w:pPr>
      <w:r>
        <w:t>NORTH LEA  (S4x32)  4C Set</w:t>
      </w:r>
      <w:r>
        <w:tab/>
        <w:t>Ron Arrowsmith  Doune Coll</w:t>
      </w:r>
    </w:p>
    <w:p w:rsidR="00B11EB3" w:rsidRDefault="00B11EB3" w:rsidP="00B11EB3">
      <w:pPr>
        <w:pStyle w:val="DanceBody"/>
      </w:pPr>
      <w:r>
        <w:t xml:space="preserve"> 1- 4</w:t>
      </w:r>
      <w:r>
        <w:tab/>
        <w:t>1M &amp; 2M cross, pass ptnrs RSh &amp; cast down to 3</w:t>
      </w:r>
      <w:r w:rsidRPr="00972EEB">
        <w:t>rd</w:t>
      </w:r>
      <w:r>
        <w:t>/4</w:t>
      </w:r>
      <w:r w:rsidRPr="00972EEB">
        <w:t>th</w:t>
      </w:r>
      <w:r>
        <w:t xml:space="preserve"> places</w:t>
      </w:r>
      <w:r w:rsidRPr="00BA6B4D">
        <w:rPr>
          <w:b/>
        </w:rPr>
        <w:t xml:space="preserve"> while </w:t>
      </w:r>
      <w:r>
        <w:t>3L &amp; 4L cross, pass ptnrs RSh &amp; cast up to 1</w:t>
      </w:r>
      <w:r w:rsidRPr="00972EEB">
        <w:t>st</w:t>
      </w:r>
      <w:r>
        <w:t>/2</w:t>
      </w:r>
      <w:r w:rsidRPr="00972EEB">
        <w:t>nd</w:t>
      </w:r>
      <w:r>
        <w:t xml:space="preserve"> places.</w:t>
      </w:r>
    </w:p>
    <w:p w:rsidR="00B11EB3" w:rsidRDefault="00B11EB3" w:rsidP="00B11EB3">
      <w:pPr>
        <w:pStyle w:val="DanceBody"/>
      </w:pPr>
      <w:r>
        <w:t xml:space="preserve"> 5- 8</w:t>
      </w:r>
      <w:r>
        <w:tab/>
        <w:t>All Ladies  (at top) dance RH across</w:t>
      </w:r>
      <w:r w:rsidRPr="00BA6B4D">
        <w:rPr>
          <w:b/>
        </w:rPr>
        <w:t xml:space="preserve"> while </w:t>
      </w:r>
      <w:r>
        <w:t>Men</w:t>
      </w:r>
      <w:r w:rsidRPr="007F0D5A">
        <w:rPr>
          <w:b/>
        </w:rPr>
        <w:t xml:space="preserve"> also </w:t>
      </w:r>
      <w:r>
        <w:t>dance RH across</w:t>
      </w:r>
    </w:p>
    <w:p w:rsidR="00B11EB3" w:rsidRDefault="00B11EB3" w:rsidP="00B11EB3">
      <w:pPr>
        <w:pStyle w:val="DanceBody"/>
      </w:pPr>
      <w:r>
        <w:t xml:space="preserve"> 9-12</w:t>
      </w:r>
      <w:r>
        <w:tab/>
        <w:t>1L &amp; 2L cross, pass opposite person RSh &amp; cast down to 3</w:t>
      </w:r>
      <w:r w:rsidRPr="00972EEB">
        <w:t>rd</w:t>
      </w:r>
      <w:r>
        <w:t>/4</w:t>
      </w:r>
      <w:r w:rsidRPr="00972EEB">
        <w:t>th</w:t>
      </w:r>
      <w:r>
        <w:t xml:space="preserve"> places</w:t>
      </w:r>
      <w:r w:rsidRPr="00BA6B4D">
        <w:rPr>
          <w:b/>
        </w:rPr>
        <w:t xml:space="preserve"> while </w:t>
      </w:r>
      <w:r>
        <w:t>3M &amp; 4M cross, pass opp person RSh &amp; cast up to 1</w:t>
      </w:r>
      <w:r w:rsidRPr="00972EEB">
        <w:t>st</w:t>
      </w:r>
      <w:r>
        <w:t>/2</w:t>
      </w:r>
      <w:r w:rsidRPr="00972EEB">
        <w:t>nd</w:t>
      </w:r>
      <w:r>
        <w:t xml:space="preserve"> places.</w:t>
      </w:r>
    </w:p>
    <w:p w:rsidR="00B11EB3" w:rsidRDefault="00B11EB3" w:rsidP="00B11EB3">
      <w:pPr>
        <w:pStyle w:val="DanceBody"/>
      </w:pPr>
      <w:r>
        <w:t>13-16</w:t>
      </w:r>
      <w:r>
        <w:tab/>
        <w:t>All set to partners &amp; turn RH into allemande hold</w:t>
      </w:r>
    </w:p>
    <w:p w:rsidR="00B11EB3" w:rsidRDefault="00B11EB3" w:rsidP="00B11EB3">
      <w:pPr>
        <w:pStyle w:val="DanceBody"/>
      </w:pPr>
      <w:r>
        <w:t>17-24</w:t>
      </w:r>
      <w:r>
        <w:tab/>
        <w:t>3s+4s+1s+2s dance 6 bars of Allemande, 2s fall back to sides in 1</w:t>
      </w:r>
      <w:r w:rsidRPr="00972EEB">
        <w:t>st</w:t>
      </w:r>
      <w:r>
        <w:t xml:space="preserve"> place</w:t>
      </w:r>
      <w:r w:rsidRPr="00BA6B4D">
        <w:rPr>
          <w:b/>
        </w:rPr>
        <w:t xml:space="preserve"> while </w:t>
      </w:r>
      <w:r>
        <w:t>1s+4s+3s set to partner in middle &amp; face up</w:t>
      </w:r>
    </w:p>
    <w:p w:rsidR="00B11EB3" w:rsidRDefault="00B11EB3" w:rsidP="00B11EB3">
      <w:pPr>
        <w:pStyle w:val="DanceBody"/>
        <w:keepNext w:val="0"/>
      </w:pPr>
      <w:r>
        <w:t>25-32</w:t>
      </w:r>
      <w:r>
        <w:tab/>
        <w:t>1s followed by 4s+3s dance up, cross above 2s, cast down on opposite sides &amp; cross RH to own sides.  2 3 4 1</w:t>
      </w:r>
    </w:p>
    <w:p w:rsidR="00B11EB3" w:rsidRDefault="00B11EB3" w:rsidP="00B11EB3"/>
    <w:p w:rsidR="00B11EB3" w:rsidRDefault="00B11EB3" w:rsidP="00B11EB3">
      <w:pPr>
        <w:pStyle w:val="Minicrib"/>
      </w:pPr>
      <w:r>
        <w:t>NORTH TO INVERNESS  (S4x40)  4C set</w:t>
      </w:r>
      <w:r>
        <w:tab/>
        <w:t>Margaret Rowe  Rose &amp; Thistle</w:t>
      </w:r>
    </w:p>
    <w:p w:rsidR="00B11EB3" w:rsidRDefault="00B11EB3" w:rsidP="00B11EB3">
      <w:pPr>
        <w:pStyle w:val="DanceBody"/>
      </w:pPr>
      <w:r>
        <w:t>3s &amp; 4s start on opp sides</w:t>
      </w:r>
    </w:p>
    <w:p w:rsidR="00B11EB3" w:rsidRDefault="00B11EB3" w:rsidP="00B11EB3">
      <w:pPr>
        <w:pStyle w:val="DanceBody"/>
      </w:pPr>
      <w:r>
        <w:t xml:space="preserve"> 1- 8</w:t>
      </w:r>
      <w:r>
        <w:tab/>
        <w:t>1L &amp; 4L followed by partners cast 1 place into centre, 2s+1s</w:t>
      </w:r>
      <w:r w:rsidRPr="007F0D5A">
        <w:rPr>
          <w:b/>
        </w:rPr>
        <w:t xml:space="preserve"> also </w:t>
      </w:r>
      <w:r>
        <w:t>4s+3s RH across</w:t>
      </w:r>
    </w:p>
    <w:p w:rsidR="00B11EB3" w:rsidRDefault="00B11EB3" w:rsidP="00B11EB3">
      <w:pPr>
        <w:pStyle w:val="DanceBody"/>
      </w:pPr>
      <w:r>
        <w:t xml:space="preserve"> 9-16</w:t>
      </w:r>
      <w:r>
        <w:tab/>
        <w:t>1s+4s LH across</w:t>
      </w:r>
      <w:r w:rsidRPr="00BA6B4D">
        <w:rPr>
          <w:b/>
        </w:rPr>
        <w:t xml:space="preserve"> while </w:t>
      </w:r>
      <w:r>
        <w:t>corners chase clockwise to other end of set, 3s+1s</w:t>
      </w:r>
      <w:r w:rsidRPr="007F0D5A">
        <w:rPr>
          <w:b/>
        </w:rPr>
        <w:t xml:space="preserve"> also </w:t>
      </w:r>
      <w:r>
        <w:t>4s+2s 1/2 Ladies Chain</w:t>
      </w:r>
    </w:p>
    <w:p w:rsidR="00B11EB3" w:rsidRDefault="00B11EB3" w:rsidP="00B11EB3">
      <w:pPr>
        <w:pStyle w:val="DanceBody"/>
      </w:pPr>
      <w:r>
        <w:t>17-24</w:t>
      </w:r>
      <w:r>
        <w:tab/>
        <w:t>All 1/2 LSh reel of 4 on sides, Ladies set diag</w:t>
      </w:r>
      <w:r w:rsidRPr="00BA6B4D">
        <w:rPr>
          <w:b/>
        </w:rPr>
        <w:t xml:space="preserve"> while </w:t>
      </w:r>
      <w:r>
        <w:t>2M+4M</w:t>
      </w:r>
      <w:r w:rsidRPr="007F0D5A">
        <w:rPr>
          <w:b/>
        </w:rPr>
        <w:t xml:space="preserve"> also </w:t>
      </w:r>
      <w:r>
        <w:t>1M+3M turn RH, 2s+4s</w:t>
      </w:r>
      <w:r w:rsidRPr="007F0D5A">
        <w:rPr>
          <w:b/>
        </w:rPr>
        <w:t xml:space="preserve"> also </w:t>
      </w:r>
      <w:r>
        <w:t>1s+3s dance 1 place on clockwise to end facing partners</w:t>
      </w:r>
    </w:p>
    <w:p w:rsidR="00B11EB3" w:rsidRDefault="00B11EB3" w:rsidP="00B11EB3">
      <w:pPr>
        <w:pStyle w:val="DanceBody"/>
      </w:pPr>
      <w:r>
        <w:t>25-32</w:t>
      </w:r>
      <w:r>
        <w:tab/>
        <w:t>4L+2M &amp; 3L+1M &amp; 4M+2L &amp; 3M+1L Set+Link on sides, end couples turn RH 1.1/2 times</w:t>
      </w:r>
      <w:r w:rsidRPr="00BA6B4D">
        <w:rPr>
          <w:b/>
        </w:rPr>
        <w:t xml:space="preserve"> while </w:t>
      </w:r>
      <w:r>
        <w:t>centre couples turn RH once to end 2 4 1 3</w:t>
      </w:r>
    </w:p>
    <w:p w:rsidR="00B11EB3" w:rsidRDefault="00B11EB3" w:rsidP="00B11EB3">
      <w:pPr>
        <w:pStyle w:val="DanceBody"/>
        <w:keepNext w:val="0"/>
      </w:pPr>
      <w:r>
        <w:t>33-40</w:t>
      </w:r>
      <w:r>
        <w:tab/>
        <w:t>All circle round &amp; back</w:t>
      </w:r>
    </w:p>
    <w:p w:rsidR="00B11EB3" w:rsidRDefault="00B11EB3" w:rsidP="00B11EB3"/>
    <w:p w:rsidR="00B11EB3" w:rsidRDefault="00B11EB3" w:rsidP="00B11EB3">
      <w:pPr>
        <w:pStyle w:val="Minicrib"/>
      </w:pPr>
      <w:r>
        <w:t>NORTH WALLS QUADRILLE  (R4x48)  Sq.Set</w:t>
      </w:r>
      <w:r>
        <w:tab/>
        <w:t>Jessie Stuart  Dances Fae Hoy</w:t>
      </w:r>
    </w:p>
    <w:p w:rsidR="00B11EB3" w:rsidRDefault="00B11EB3" w:rsidP="00B11EB3">
      <w:pPr>
        <w:pStyle w:val="DanceBody"/>
      </w:pPr>
      <w:r>
        <w:t xml:space="preserve"> 1- 8</w:t>
      </w:r>
      <w:r>
        <w:tab/>
        <w:t>1s+3s Adv+Ret; 1s+3s dance 1/2 R&amp;L</w:t>
      </w:r>
    </w:p>
    <w:p w:rsidR="00B11EB3" w:rsidRDefault="00B11EB3" w:rsidP="00B11EB3">
      <w:pPr>
        <w:pStyle w:val="DanceBody"/>
      </w:pPr>
      <w:r>
        <w:t xml:space="preserve"> 9-16</w:t>
      </w:r>
      <w:r>
        <w:tab/>
        <w:t>2s+4s repeat 1-8</w:t>
      </w:r>
    </w:p>
    <w:p w:rsidR="00B11EB3" w:rsidRDefault="00B11EB3" w:rsidP="00B11EB3">
      <w:pPr>
        <w:pStyle w:val="DanceBody"/>
      </w:pPr>
      <w:r>
        <w:t>17-24</w:t>
      </w:r>
      <w:r>
        <w:tab/>
        <w:t>Ladies dance 1/2 RH across, join LH with opposite Man &amp; all set; Ladies turn Men LH into centre, retain hands &amp; set</w:t>
      </w:r>
    </w:p>
    <w:p w:rsidR="00B11EB3" w:rsidRDefault="00B11EB3" w:rsidP="00B11EB3">
      <w:pPr>
        <w:pStyle w:val="DanceBody"/>
      </w:pPr>
      <w:r>
        <w:t>25-32</w:t>
      </w:r>
      <w:r>
        <w:tab/>
        <w:t>Men dance 1/2 RH across, join LH with partner &amp; all set; Men turn Ladies into centre, retain hands &amp; set</w:t>
      </w:r>
    </w:p>
    <w:p w:rsidR="00B11EB3" w:rsidRDefault="00B11EB3" w:rsidP="00B11EB3">
      <w:pPr>
        <w:pStyle w:val="DanceBody"/>
      </w:pPr>
      <w:r>
        <w:t>33-40</w:t>
      </w:r>
      <w:r>
        <w:tab/>
        <w:t>All turn partner 3/4 LH back to places &amp; face partner; all set, Men pulling back RSH to face clockwise &amp; all chase 1 place clockwise</w:t>
      </w:r>
    </w:p>
    <w:p w:rsidR="00B11EB3" w:rsidRDefault="00B11EB3" w:rsidP="00B11EB3">
      <w:pPr>
        <w:pStyle w:val="DanceBody"/>
        <w:keepNext w:val="0"/>
      </w:pPr>
      <w:r>
        <w:t>41-48</w:t>
      </w:r>
      <w:r>
        <w:tab/>
        <w:t>All circle 8H round &amp; back.  End 4 1 2 3</w:t>
      </w:r>
    </w:p>
    <w:p w:rsidR="00B11EB3" w:rsidRDefault="00B11EB3" w:rsidP="00B11EB3"/>
    <w:p w:rsidR="00B11EB3" w:rsidRDefault="00B11EB3" w:rsidP="00B11EB3">
      <w:pPr>
        <w:pStyle w:val="Minicrib"/>
      </w:pPr>
      <w:r>
        <w:t>NORTHAMPTON JIG  (J8x32)  3C (4C set)</w:t>
      </w:r>
      <w:r>
        <w:tab/>
        <w:t>Kent Smith  Northampton 20th Anniv</w:t>
      </w:r>
    </w:p>
    <w:p w:rsidR="00B11EB3" w:rsidRDefault="00B11EB3" w:rsidP="00B11EB3">
      <w:pPr>
        <w:pStyle w:val="DanceBody"/>
      </w:pPr>
      <w:r>
        <w:t xml:space="preserve"> 1- 8</w:t>
      </w:r>
      <w:r>
        <w:tab/>
        <w:t>1s cross RH &amp; cast 1 place, 1s dance RH across (1M with 2s &amp; 1L with 3s)</w:t>
      </w:r>
    </w:p>
    <w:p w:rsidR="00B11EB3" w:rsidRDefault="00B11EB3" w:rsidP="00B11EB3">
      <w:pPr>
        <w:pStyle w:val="DanceBody"/>
      </w:pPr>
      <w:r>
        <w:t xml:space="preserve"> 9-16</w:t>
      </w:r>
      <w:r>
        <w:tab/>
        <w:t>1s turn LH &amp; down 1 place opposite sides, cross up &amp; turn 2s (2M RH &amp; 2L LH)</w:t>
      </w:r>
    </w:p>
    <w:p w:rsidR="00B11EB3" w:rsidRDefault="00B11EB3" w:rsidP="00B11EB3">
      <w:pPr>
        <w:pStyle w:val="DanceBody"/>
      </w:pPr>
      <w:r>
        <w:t>17-24</w:t>
      </w:r>
      <w:r>
        <w:tab/>
        <w:t>1s dance reflection reels of 3 on own sides (1s dance between 2s to start) &amp; 1s+2s remain in middle for …</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A NORTHAMPTON WELCOME  (R32)  Round the Room</w:t>
      </w:r>
      <w:r>
        <w:tab/>
        <w:t>Virginia Van Scoy  Northampton 20th Anniv</w:t>
      </w:r>
    </w:p>
    <w:p w:rsidR="00B11EB3" w:rsidRPr="00BA0AA3" w:rsidRDefault="00B11EB3" w:rsidP="00B11EB3">
      <w:pPr>
        <w:pStyle w:val="DanceBody"/>
      </w:pPr>
      <w:r w:rsidRPr="00BA0AA3">
        <w:t>2 facing 2 round the room</w:t>
      </w:r>
    </w:p>
    <w:p w:rsidR="00B11EB3" w:rsidRPr="00BA0AA3" w:rsidRDefault="00B11EB3" w:rsidP="00B11EB3">
      <w:pPr>
        <w:pStyle w:val="DanceBody"/>
      </w:pPr>
      <w:r w:rsidRPr="00BA0AA3">
        <w:t xml:space="preserve"> 1- 8</w:t>
      </w:r>
      <w:r w:rsidRPr="00BA0AA3">
        <w:tab/>
        <w:t>All circle 4H round and back</w:t>
      </w:r>
    </w:p>
    <w:p w:rsidR="00B11EB3" w:rsidRPr="00BA0AA3" w:rsidRDefault="00B11EB3" w:rsidP="00B11EB3">
      <w:pPr>
        <w:pStyle w:val="DanceBody"/>
      </w:pPr>
      <w:r w:rsidRPr="00BA0AA3">
        <w:t xml:space="preserve"> 9-16</w:t>
      </w:r>
      <w:r w:rsidRPr="00BA0AA3">
        <w:tab/>
        <w:t>All dance RH across &amp; LH across</w:t>
      </w:r>
    </w:p>
    <w:p w:rsidR="00B11EB3" w:rsidRDefault="00B11EB3" w:rsidP="00B11EB3">
      <w:pPr>
        <w:pStyle w:val="DanceBody"/>
      </w:pPr>
      <w:r w:rsidRPr="00BA0AA3">
        <w:t>17-24</w:t>
      </w:r>
      <w:r w:rsidRPr="00BA0AA3">
        <w:tab/>
        <w:t>All dance Ladies' Chain</w:t>
      </w:r>
    </w:p>
    <w:p w:rsidR="00B11EB3" w:rsidRPr="00BA0AA3" w:rsidRDefault="00B11EB3" w:rsidP="00B11EB3">
      <w:pPr>
        <w:pStyle w:val="DanceBody"/>
        <w:keepNext w:val="0"/>
      </w:pPr>
      <w:r w:rsidRPr="00BA0AA3">
        <w:t>25-32</w:t>
      </w:r>
      <w:r w:rsidRPr="00BA0AA3">
        <w:tab/>
        <w:t>Couple</w:t>
      </w:r>
      <w:r>
        <w:t>s</w:t>
      </w:r>
      <w:r w:rsidRPr="00BA0AA3">
        <w:t xml:space="preserve"> Adv+Ret &amp; pass opp. person RSh to meet new couple</w:t>
      </w:r>
    </w:p>
    <w:p w:rsidR="00B11EB3" w:rsidRDefault="00B11EB3" w:rsidP="00B11EB3"/>
    <w:p w:rsidR="00B11EB3" w:rsidRDefault="00B11EB3" w:rsidP="00B11EB3">
      <w:pPr>
        <w:pStyle w:val="Minicrib"/>
      </w:pPr>
      <w:r>
        <w:t>NORTHERN HARMONY  (J8x32)  3C (4C set)</w:t>
      </w:r>
      <w:r>
        <w:tab/>
        <w:t>Gregor Trinkaus-Randall  The Road to Stow</w:t>
      </w:r>
    </w:p>
    <w:p w:rsidR="00B11EB3" w:rsidRDefault="00B11EB3" w:rsidP="00B11EB3">
      <w:pPr>
        <w:pStyle w:val="DanceBody"/>
      </w:pPr>
      <w:r>
        <w:t xml:space="preserve"> 1- 4</w:t>
      </w:r>
      <w:r>
        <w:tab/>
        <w:t>1s turn RH 1.1/2 times moving down the set, end facing out opposite sides in second place (2s step up)</w:t>
      </w:r>
    </w:p>
    <w:p w:rsidR="00B11EB3" w:rsidRDefault="00B11EB3" w:rsidP="00B11EB3">
      <w:pPr>
        <w:pStyle w:val="DanceBody"/>
      </w:pPr>
      <w:r>
        <w:t xml:space="preserve"> 5-12</w:t>
      </w:r>
      <w:r>
        <w:tab/>
        <w:t xml:space="preserve">1s cast down behind 3s &amp; lead up to 2nd place opposite sides, 1s dance out &amp; up behind 2s &amp; lead down to face 1st corners, </w:t>
      </w:r>
      <w:r w:rsidRPr="00BC3209">
        <w:rPr>
          <w:b/>
        </w:rPr>
        <w:t>while</w:t>
      </w:r>
      <w:r>
        <w:t xml:space="preserve"> 2s+3s dance R&amp;L</w:t>
      </w:r>
    </w:p>
    <w:p w:rsidR="00B11EB3" w:rsidRDefault="00B11EB3" w:rsidP="00B11EB3">
      <w:pPr>
        <w:pStyle w:val="DanceBody"/>
      </w:pPr>
      <w:r>
        <w:t>13-16</w:t>
      </w:r>
      <w:r>
        <w:tab/>
        <w:t>1s set to 1st corners &amp; set to 2nd corners</w:t>
      </w:r>
    </w:p>
    <w:p w:rsidR="00B11EB3" w:rsidRDefault="00B11EB3" w:rsidP="00B11EB3">
      <w:pPr>
        <w:pStyle w:val="DanceBody"/>
      </w:pPr>
      <w:r>
        <w:t>17-24</w:t>
      </w:r>
      <w:r>
        <w:tab/>
        <w:t>1s dance reel of 3 on sides (RSh to 2nd corners to start) &amp; 1s cross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NORTHERN LIGHTS AND MELTING SNOW  (S8x32)  3C (4C set)</w:t>
      </w:r>
      <w:r>
        <w:tab/>
        <w:t>James Gray  Scandinavian Dance Bk 1</w:t>
      </w:r>
    </w:p>
    <w:p w:rsidR="00B11EB3" w:rsidRDefault="00B11EB3" w:rsidP="00B11EB3">
      <w:pPr>
        <w:pStyle w:val="DanceBody"/>
      </w:pPr>
      <w:r>
        <w:t xml:space="preserve"> 1- 8</w:t>
      </w:r>
      <w:r>
        <w:tab/>
        <w:t>1s dance in &amp; cast to 2nd place (2s step up 3-4); 1s set, dance in, pull back RSh &amp; dance out to own side 2nd place</w:t>
      </w:r>
    </w:p>
    <w:p w:rsidR="00B11EB3" w:rsidRDefault="00B11EB3" w:rsidP="00B11EB3">
      <w:pPr>
        <w:pStyle w:val="DanceBody"/>
      </w:pPr>
      <w:r>
        <w:t xml:space="preserve"> 9-12</w:t>
      </w:r>
      <w:r>
        <w:tab/>
        <w:t xml:space="preserve">2M+1M </w:t>
      </w:r>
      <w:r>
        <w:rPr>
          <w:b/>
        </w:rPr>
        <w:t>also</w:t>
      </w:r>
      <w:r>
        <w:t xml:space="preserve"> 1L+3L Set+Link</w:t>
      </w:r>
    </w:p>
    <w:p w:rsidR="00B11EB3" w:rsidRDefault="00B11EB3" w:rsidP="00B11EB3">
      <w:pPr>
        <w:pStyle w:val="DanceBody"/>
      </w:pPr>
      <w:r>
        <w:t>13-16</w:t>
      </w:r>
      <w:r>
        <w:tab/>
        <w:t xml:space="preserve">1M+2M+3M </w:t>
      </w:r>
      <w:r>
        <w:rPr>
          <w:b/>
        </w:rPr>
        <w:t>also</w:t>
      </w:r>
      <w:r>
        <w:t xml:space="preserve"> 2L+3L+1L Set+Link for 3 couples into lines of 3 across</w:t>
      </w:r>
    </w:p>
    <w:p w:rsidR="00B11EB3" w:rsidRDefault="00B11EB3" w:rsidP="00B11EB3">
      <w:pPr>
        <w:pStyle w:val="DanceBody"/>
      </w:pPr>
      <w:r>
        <w:t>17-20</w:t>
      </w:r>
      <w:r>
        <w:tab/>
        <w:t xml:space="preserve">1L+2M+3M </w:t>
      </w:r>
      <w:r>
        <w:rPr>
          <w:b/>
        </w:rPr>
        <w:t>also</w:t>
      </w:r>
      <w:r>
        <w:t xml:space="preserve"> 1M+2L+3L Set+Link for 3 couples</w:t>
      </w:r>
    </w:p>
    <w:p w:rsidR="00B11EB3" w:rsidRDefault="00B11EB3" w:rsidP="00B11EB3">
      <w:pPr>
        <w:pStyle w:val="DanceBody"/>
      </w:pPr>
      <w:r>
        <w:t>21-24</w:t>
      </w:r>
      <w:r>
        <w:tab/>
        <w:t xml:space="preserve">2M+1M </w:t>
      </w:r>
      <w:r>
        <w:rPr>
          <w:b/>
        </w:rPr>
        <w:t>also</w:t>
      </w:r>
      <w:r>
        <w:t xml:space="preserve"> 1L+3L Set+Link. All now on opp sides (3) (1) (2)</w:t>
      </w:r>
    </w:p>
    <w:p w:rsidR="00B11EB3" w:rsidRDefault="00B11EB3" w:rsidP="00B11EB3">
      <w:pPr>
        <w:pStyle w:val="DanceBody"/>
      </w:pPr>
      <w:r>
        <w:t>25-28</w:t>
      </w:r>
      <w:r>
        <w:tab/>
        <w:t xml:space="preserve">All set, 1s dance 3/4 round each other LSh to end in middle, 1L above 1M </w:t>
      </w:r>
      <w:r>
        <w:rPr>
          <w:b/>
        </w:rPr>
        <w:t>while</w:t>
      </w:r>
      <w:r>
        <w:t xml:space="preserve"> 3s &amp; 2s cross passing partner RSh to own sides</w:t>
      </w:r>
    </w:p>
    <w:p w:rsidR="00B11EB3" w:rsidRDefault="00B11EB3" w:rsidP="00B11EB3">
      <w:pPr>
        <w:pStyle w:val="DanceBody"/>
        <w:keepNext w:val="0"/>
      </w:pPr>
      <w:r>
        <w:t>29-32</w:t>
      </w:r>
      <w:r>
        <w:tab/>
        <w:t>Snake Pass:  1M followed by 2</w:t>
      </w:r>
      <w:r w:rsidRPr="000D60D4">
        <w:t>s</w:t>
      </w:r>
      <w:r w:rsidRPr="00BE7D3A">
        <w:t xml:space="preserve"> &amp;</w:t>
      </w:r>
      <w:r w:rsidRPr="000D60D4">
        <w:rPr>
          <w:b/>
        </w:rPr>
        <w:t xml:space="preserve"> </w:t>
      </w:r>
      <w:r>
        <w:t>1L followed by 3</w:t>
      </w:r>
      <w:r w:rsidRPr="000D60D4">
        <w:t>s</w:t>
      </w:r>
      <w:r w:rsidRPr="000D60D4">
        <w:rPr>
          <w:szCs w:val="27"/>
        </w:rPr>
        <w:t>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B11EB3" w:rsidRDefault="00B11EB3" w:rsidP="00B11EB3"/>
    <w:p w:rsidR="00B11EB3" w:rsidRDefault="00B11EB3" w:rsidP="00B11EB3">
      <w:pPr>
        <w:pStyle w:val="Minicrib"/>
      </w:pPr>
      <w:r>
        <w:t>THE NORTHERN LIGHTS  (S3x32)  3C set</w:t>
      </w:r>
      <w:r>
        <w:tab/>
        <w:t>Charles Doble  TAC Silver Anniv Dances</w:t>
      </w:r>
    </w:p>
    <w:p w:rsidR="00B11EB3" w:rsidRDefault="00B11EB3" w:rsidP="00B11EB3">
      <w:pPr>
        <w:pStyle w:val="DanceBody"/>
      </w:pPr>
      <w:r>
        <w:t xml:space="preserve"> 1- 4</w:t>
      </w:r>
      <w:r>
        <w:tab/>
        <w:t>1s+2s dance the Bourrel -1M+2L set advcg &amp; turn 2H to end BtoB Lady facing up &amp; Man down</w:t>
      </w:r>
      <w:r w:rsidRPr="00BA6B4D">
        <w:rPr>
          <w:b/>
        </w:rPr>
        <w:t xml:space="preserve"> while </w:t>
      </w:r>
      <w:r>
        <w:t>their partners chase anticl'wise to face prtnr</w:t>
      </w:r>
    </w:p>
    <w:p w:rsidR="00B11EB3" w:rsidRDefault="00B11EB3" w:rsidP="00B11EB3">
      <w:pPr>
        <w:pStyle w:val="DanceBody"/>
      </w:pPr>
      <w:r>
        <w:t xml:space="preserve"> 5- 8</w:t>
      </w:r>
      <w:r>
        <w:tab/>
        <w:t>1s+2s set &amp; 3/4 turn 2H to own sides  2 1</w:t>
      </w:r>
    </w:p>
    <w:p w:rsidR="00B11EB3" w:rsidRDefault="00B11EB3" w:rsidP="00B11EB3">
      <w:pPr>
        <w:pStyle w:val="DanceBody"/>
      </w:pPr>
      <w:r>
        <w:t xml:space="preserve"> 9-16</w:t>
      </w:r>
      <w:r>
        <w:tab/>
        <w:t>1s+3s repeat bars 1-8 &amp; 2s+3s+1s end in middle for…</w:t>
      </w:r>
    </w:p>
    <w:p w:rsidR="00B11EB3" w:rsidRDefault="00B11EB3" w:rsidP="00B11EB3">
      <w:pPr>
        <w:pStyle w:val="DanceBody"/>
      </w:pPr>
      <w:r>
        <w:t>17-24</w:t>
      </w:r>
      <w:r>
        <w:tab/>
        <w:t>2s+3s+1s dance Allemande</w:t>
      </w:r>
    </w:p>
    <w:p w:rsidR="00B11EB3" w:rsidRDefault="00B11EB3" w:rsidP="00B11EB3">
      <w:pPr>
        <w:pStyle w:val="DanceBody"/>
        <w:keepNext w:val="0"/>
      </w:pPr>
      <w:r>
        <w:t>25-32</w:t>
      </w:r>
      <w:r>
        <w:tab/>
        <w:t>1s+2s dance 1/2 R&amp;L</w:t>
      </w:r>
      <w:r w:rsidRPr="00BA6B4D">
        <w:rPr>
          <w:b/>
        </w:rPr>
        <w:t xml:space="preserve"> while </w:t>
      </w:r>
      <w:r>
        <w:t>3s set &amp; cross RH, 2s+3s+1s set &amp; cross RH. 2 3 1</w:t>
      </w:r>
    </w:p>
    <w:p w:rsidR="00B11EB3" w:rsidRDefault="00B11EB3" w:rsidP="00B11EB3"/>
    <w:p w:rsidR="00B11EB3" w:rsidRDefault="00B11EB3" w:rsidP="00B11EB3">
      <w:pPr>
        <w:pStyle w:val="Minicrib"/>
      </w:pPr>
      <w:r>
        <w:t>NORTHERN MEETING  (S8x32)  3C (4C set)</w:t>
      </w:r>
      <w:r>
        <w:tab/>
        <w:t>Bob M Campbell  Farewell My Fancy</w:t>
      </w:r>
    </w:p>
    <w:p w:rsidR="00B11EB3" w:rsidRDefault="00B11EB3" w:rsidP="00B11EB3">
      <w:pPr>
        <w:pStyle w:val="DanceBody"/>
      </w:pPr>
      <w:r>
        <w:t xml:space="preserve"> 1- 8</w:t>
      </w:r>
      <w:r>
        <w:tab/>
        <w:t>1s+2s Adv+Ret for 1 step, cross RH, Adv+Ret, cross LH</w:t>
      </w:r>
    </w:p>
    <w:p w:rsidR="00B11EB3" w:rsidRDefault="00B11EB3" w:rsidP="00B11EB3">
      <w:pPr>
        <w:pStyle w:val="DanceBody"/>
      </w:pPr>
      <w:r>
        <w:t xml:space="preserve"> 9-16</w:t>
      </w:r>
      <w:r>
        <w:tab/>
        <w:t>1s+2s dance the Bourrel:</w:t>
      </w:r>
    </w:p>
    <w:p w:rsidR="00B11EB3" w:rsidRDefault="00B11EB3" w:rsidP="00B11EB3">
      <w:pPr>
        <w:pStyle w:val="DanceBody"/>
      </w:pPr>
      <w:r>
        <w:tab/>
        <w:t>1M+2L set advancing &amp; 3/4 turn 2H into BtoB position</w:t>
      </w:r>
      <w:r w:rsidRPr="00BA6B4D">
        <w:rPr>
          <w:b/>
        </w:rPr>
        <w:t xml:space="preserve"> while </w:t>
      </w:r>
      <w:r>
        <w:t>partners chase anticlockwise to face own partner, set &amp; 3/4 turn 2H to sides</w:t>
      </w:r>
    </w:p>
    <w:p w:rsidR="00B11EB3" w:rsidRDefault="00B11EB3" w:rsidP="00B11EB3">
      <w:pPr>
        <w:pStyle w:val="DanceBody"/>
      </w:pPr>
      <w:r>
        <w:t>17-24</w:t>
      </w:r>
      <w:r>
        <w:tab/>
        <w:t>1s cross RH, 2s+1s+3s circle 6H round 1/2 way but after 2 steps Men turn Lady (behind) 2H (moving backwards) &amp; continue circle</w:t>
      </w:r>
    </w:p>
    <w:p w:rsidR="00B11EB3" w:rsidRDefault="00B11EB3" w:rsidP="00B11EB3">
      <w:pPr>
        <w:pStyle w:val="DanceBody"/>
      </w:pPr>
      <w:r>
        <w:t>25-27</w:t>
      </w:r>
      <w:r>
        <w:tab/>
        <w:t>1s dance 1/2 reels of 3 across - 1L with 3s (at top), 1M with 2s giving LSh to 1</w:t>
      </w:r>
      <w:r w:rsidRPr="00972EEB">
        <w:t>st</w:t>
      </w:r>
      <w:r>
        <w:t xml:space="preserve"> corner (pstn)</w:t>
      </w:r>
    </w:p>
    <w:p w:rsidR="00B11EB3" w:rsidRDefault="00B11EB3" w:rsidP="00B11EB3">
      <w:pPr>
        <w:pStyle w:val="DanceBody"/>
      </w:pPr>
      <w:r>
        <w:t>28-30</w:t>
      </w:r>
      <w:r>
        <w:tab/>
        <w:t>1s dance 1/2 reels of 3 on sides giving RSh to 2</w:t>
      </w:r>
      <w:r w:rsidRPr="00972EEB">
        <w:t>nd</w:t>
      </w:r>
      <w:r>
        <w:t xml:space="preserve"> corner (pstn). 1s end in 2nd place opp sides, 2s at top facing up NHJ, 3s at bottom facing down NHJ</w:t>
      </w:r>
    </w:p>
    <w:p w:rsidR="00B11EB3" w:rsidRDefault="00B11EB3" w:rsidP="00B11EB3">
      <w:pPr>
        <w:pStyle w:val="DanceBody"/>
        <w:keepNext w:val="0"/>
      </w:pPr>
      <w:r>
        <w:t>31-32</w:t>
      </w:r>
      <w:r>
        <w:tab/>
        <w:t>1s cross RH to 2</w:t>
      </w:r>
      <w:r w:rsidRPr="00972EEB">
        <w:t>nd</w:t>
      </w:r>
      <w:r>
        <w:t xml:space="preserve"> place own side </w:t>
      </w:r>
      <w:r>
        <w:rPr>
          <w:b/>
        </w:rPr>
        <w:t>while</w:t>
      </w:r>
      <w:r>
        <w:t xml:space="preserve"> 2s &amp; 3s separate &amp; curve into place 2 1 3</w:t>
      </w:r>
    </w:p>
    <w:p w:rsidR="00B11EB3" w:rsidRDefault="00B11EB3" w:rsidP="00B11EB3"/>
    <w:p w:rsidR="00B11EB3" w:rsidRDefault="00B11EB3" w:rsidP="00B11EB3">
      <w:pPr>
        <w:pStyle w:val="Minicrib"/>
      </w:pPr>
      <w:r>
        <w:t>NORTHESK  (S8x32)  3C (4C Set)</w:t>
      </w:r>
      <w:r>
        <w:tab/>
        <w:t>John Wilkinson  Dunedin 2</w:t>
      </w:r>
    </w:p>
    <w:p w:rsidR="00B11EB3" w:rsidRDefault="00B11EB3" w:rsidP="00B11EB3">
      <w:pPr>
        <w:pStyle w:val="DanceBody"/>
      </w:pPr>
      <w:r>
        <w:t xml:space="preserve"> 1- 8</w:t>
      </w:r>
      <w:r>
        <w:tab/>
        <w:t>1s set, cast 1 place, cross RH &amp; dance round 1</w:t>
      </w:r>
      <w:r w:rsidRPr="00972EEB">
        <w:t>st</w:t>
      </w:r>
      <w:r>
        <w:t xml:space="preserve"> corner RSh to end in centre above below 2s/3s</w:t>
      </w:r>
    </w:p>
    <w:p w:rsidR="00B11EB3" w:rsidRDefault="00B11EB3" w:rsidP="00B11EB3">
      <w:pPr>
        <w:pStyle w:val="DanceBody"/>
      </w:pPr>
      <w:r>
        <w:t xml:space="preserve"> 9-16</w:t>
      </w:r>
      <w:r>
        <w:tab/>
        <w:t>1s dance RH (1L with 2s &amp; 1M with 3s), 2s+3s dance LH across</w:t>
      </w:r>
      <w:r w:rsidRPr="00BA6B4D">
        <w:rPr>
          <w:b/>
        </w:rPr>
        <w:t xml:space="preserve"> while </w:t>
      </w:r>
      <w:r>
        <w:t>1s chase clockwise 1/2 way</w:t>
      </w:r>
    </w:p>
    <w:p w:rsidR="00B11EB3" w:rsidRDefault="00B11EB3" w:rsidP="00B11EB3">
      <w:pPr>
        <w:pStyle w:val="DanceBody"/>
      </w:pPr>
      <w:r>
        <w:t>17-24</w:t>
      </w:r>
      <w:r>
        <w:tab/>
        <w:t>1s dance RH across with other couple, 2s+3s dance LH across</w:t>
      </w:r>
      <w:r w:rsidRPr="00BA6B4D">
        <w:rPr>
          <w:b/>
        </w:rPr>
        <w:t xml:space="preserve"> while </w:t>
      </w:r>
      <w:r>
        <w:t>1s chase 1/2 way clockwise</w:t>
      </w:r>
    </w:p>
    <w:p w:rsidR="00B11EB3" w:rsidRDefault="00B11EB3" w:rsidP="00B11EB3">
      <w:pPr>
        <w:pStyle w:val="DanceBody"/>
        <w:keepNext w:val="0"/>
      </w:pPr>
      <w:r>
        <w:t>25-32</w:t>
      </w:r>
      <w:r>
        <w:tab/>
        <w:t>1s turn in centre to 2</w:t>
      </w:r>
      <w:r w:rsidRPr="00972EEB">
        <w:t>nd</w:t>
      </w:r>
      <w:r>
        <w:t xml:space="preserve"> place opposite sides</w:t>
      </w:r>
      <w:r w:rsidRPr="00BA6B4D">
        <w:rPr>
          <w:b/>
        </w:rPr>
        <w:t xml:space="preserve"> while </w:t>
      </w:r>
      <w:r>
        <w:t>2s+3s set &amp; cross RH, 2s+1s+3s set &amp; cross back</w:t>
      </w:r>
    </w:p>
    <w:p w:rsidR="00B11EB3" w:rsidRDefault="00B11EB3" w:rsidP="00B11EB3"/>
    <w:p w:rsidR="00B11EB3" w:rsidRDefault="00B11EB3" w:rsidP="00B11EB3">
      <w:pPr>
        <w:pStyle w:val="Minicrib"/>
      </w:pPr>
      <w:r>
        <w:t>NORWICH ASSEMBLY  (S3x32)  3C Set</w:t>
      </w:r>
      <w:r>
        <w:tab/>
        <w:t>Sheila Carpenter  Norwich 50th Anniv Bk</w:t>
      </w:r>
    </w:p>
    <w:p w:rsidR="00B11EB3" w:rsidRDefault="00B11EB3" w:rsidP="00B11EB3">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B11EB3" w:rsidRDefault="00B11EB3" w:rsidP="00B11EB3">
      <w:pPr>
        <w:pStyle w:val="DanceBody"/>
      </w:pPr>
      <w:r>
        <w:t>9-16</w:t>
      </w:r>
      <w:r>
        <w:tab/>
        <w:t>"Saltire figure":</w:t>
      </w:r>
    </w:p>
    <w:p w:rsidR="00B11EB3" w:rsidRDefault="00B11EB3" w:rsidP="00B11EB3">
      <w:pPr>
        <w:pStyle w:val="DanceBody"/>
      </w:pPr>
      <w:r>
        <w:tab/>
        <w:t>9-10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B11EB3" w:rsidRDefault="00B11EB3" w:rsidP="00B11EB3">
      <w:pPr>
        <w:pStyle w:val="DanceBody"/>
      </w:pPr>
      <w:r>
        <w:tab/>
        <w:t>11-12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B11EB3" w:rsidRDefault="00B11EB3" w:rsidP="00B11EB3">
      <w:pPr>
        <w:pStyle w:val="DanceBody"/>
      </w:pPr>
      <w:r>
        <w:tab/>
        <w:t>13-14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B11EB3" w:rsidRDefault="00B11EB3" w:rsidP="00B11EB3">
      <w:pPr>
        <w:pStyle w:val="DanceBody"/>
      </w:pPr>
      <w:r>
        <w:tab/>
        <w:t>15-16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B11EB3" w:rsidRDefault="00B11EB3" w:rsidP="00B11EB3">
      <w:pPr>
        <w:pStyle w:val="DanceBody"/>
      </w:pPr>
      <w:r>
        <w:tab/>
        <w:t>Ladies' side:  3L  3M  1L  Men's side:  1M  2L  2M</w:t>
      </w:r>
    </w:p>
    <w:p w:rsidR="00B11EB3" w:rsidRDefault="00B11EB3" w:rsidP="00B11EB3">
      <w:pPr>
        <w:pStyle w:val="DanceBody"/>
      </w:pPr>
      <w:r>
        <w:t>17-24</w:t>
      </w:r>
      <w:r>
        <w:tab/>
        <w:t>All 3 couples set &amp; circle left 2 places to end 2 (1) 3; 1L dances 1/2 Fig of 8 up round 2s</w:t>
      </w:r>
      <w:r w:rsidRPr="00BA6B4D">
        <w:rPr>
          <w:b/>
        </w:rPr>
        <w:t xml:space="preserve"> while </w:t>
      </w:r>
      <w:r>
        <w:t>1M dances 1/2 Fig of 8 round 3s.</w:t>
      </w:r>
    </w:p>
    <w:p w:rsidR="00B11EB3" w:rsidRDefault="00B11EB3" w:rsidP="00B11EB3">
      <w:pPr>
        <w:pStyle w:val="DanceBody"/>
        <w:keepNext w:val="0"/>
      </w:pPr>
      <w:r>
        <w:t>25-32</w:t>
      </w:r>
      <w:r>
        <w:tab/>
        <w:t>1s+3s Set+Link &amp; circle 4H round to left to end 2 3 1</w:t>
      </w:r>
    </w:p>
    <w:p w:rsidR="00B11EB3" w:rsidRDefault="00B11EB3" w:rsidP="00B11EB3"/>
    <w:p w:rsidR="00B11EB3" w:rsidRDefault="00B11EB3" w:rsidP="00B11EB3">
      <w:pPr>
        <w:pStyle w:val="Minicrib"/>
      </w:pPr>
      <w:r>
        <w:t>NOT I  (R8x32)  3C (4C set)</w:t>
      </w:r>
      <w:r>
        <w:tab/>
        <w:t>RSCDS Bk 28</w:t>
      </w:r>
    </w:p>
    <w:p w:rsidR="00B11EB3" w:rsidRDefault="00B11EB3" w:rsidP="00B11EB3">
      <w:pPr>
        <w:pStyle w:val="DanceBody"/>
      </w:pPr>
      <w:r>
        <w:t xml:space="preserve"> 1- 8</w:t>
      </w:r>
      <w:r>
        <w:tab/>
        <w:t>1s set, cast to 2nd place, set &amp; 1L casts up to end between 2s facing down</w:t>
      </w:r>
      <w:r w:rsidRPr="00BA6B4D">
        <w:rPr>
          <w:b/>
        </w:rPr>
        <w:t xml:space="preserve"> </w:t>
      </w:r>
      <w:r>
        <w:rPr>
          <w:b/>
        </w:rPr>
        <w:t xml:space="preserve">as </w:t>
      </w:r>
      <w:r>
        <w:t>1M cast down to end between 3s facing up</w:t>
      </w:r>
    </w:p>
    <w:p w:rsidR="00B11EB3" w:rsidRDefault="00B11EB3" w:rsidP="00B11EB3">
      <w:pPr>
        <w:pStyle w:val="DanceBody"/>
      </w:pPr>
      <w:r>
        <w:t xml:space="preserve"> 9-16</w:t>
      </w:r>
      <w:r>
        <w:tab/>
        <w:t>2s+1s+3s set twice with 1s petronella turning to Left to own sides, 2s+1s+3s set on sides &amp; 1s cross to 1st corners</w:t>
      </w:r>
    </w:p>
    <w:p w:rsidR="00B11EB3" w:rsidRDefault="00B11EB3" w:rsidP="00B11EB3">
      <w:pPr>
        <w:pStyle w:val="DanceBody"/>
      </w:pPr>
      <w:r>
        <w:t>17-24</w:t>
      </w:r>
      <w:r>
        <w:tab/>
        <w:t>1s turn 1st corners RH, turn partners LH, turn 2nd corners RH &amp; turn partner LH to 2nd place own sides</w:t>
      </w:r>
    </w:p>
    <w:p w:rsidR="00B11EB3" w:rsidRDefault="00B11EB3" w:rsidP="00B11EB3">
      <w:pPr>
        <w:pStyle w:val="DanceBody"/>
        <w:keepNext w:val="0"/>
      </w:pPr>
      <w:r>
        <w:t>25-32</w:t>
      </w:r>
      <w:r>
        <w:tab/>
        <w:t>2s+1s+3s advance for 2, give RH to partner &amp; Lady turns under Man's arm, Lady dances back to place</w:t>
      </w:r>
      <w:r w:rsidRPr="00BA6B4D">
        <w:rPr>
          <w:b/>
        </w:rPr>
        <w:t xml:space="preserve"> </w:t>
      </w:r>
      <w:r>
        <w:rPr>
          <w:b/>
        </w:rPr>
        <w:t xml:space="preserve">as Man </w:t>
      </w:r>
      <w:r>
        <w:t>retires, 2s+1s+3s repeat using LH</w:t>
      </w:r>
    </w:p>
    <w:p w:rsidR="00B11EB3" w:rsidRDefault="00B11EB3" w:rsidP="00B11EB3"/>
    <w:p w:rsidR="00B11EB3" w:rsidRDefault="00B11EB3" w:rsidP="00B11EB3">
      <w:pPr>
        <w:pStyle w:val="Minicrib"/>
      </w:pPr>
      <w:r>
        <w:t>NOT OVER THE HILL  (R4x40)  4C set</w:t>
      </w:r>
      <w:r>
        <w:tab/>
        <w:t>Stewart Adam  10th Anniv Bk</w:t>
      </w:r>
    </w:p>
    <w:p w:rsidR="00B11EB3" w:rsidRDefault="00B11EB3" w:rsidP="00B11EB3">
      <w:pPr>
        <w:pStyle w:val="DanceBody"/>
      </w:pPr>
      <w:r>
        <w:t xml:space="preserve"> 1- 8</w:t>
      </w:r>
      <w:r>
        <w:tab/>
        <w:t>All set, cross RH, 1s+2s</w:t>
      </w:r>
      <w:r w:rsidRPr="007F0D5A">
        <w:rPr>
          <w:b/>
        </w:rPr>
        <w:t xml:space="preserve"> also </w:t>
      </w:r>
      <w:r>
        <w:t>3s+4s Set+Link (persons casting loop into centre)</w:t>
      </w:r>
    </w:p>
    <w:p w:rsidR="00B11EB3" w:rsidRDefault="00B11EB3" w:rsidP="00B11EB3">
      <w:pPr>
        <w:pStyle w:val="DanceBody"/>
      </w:pPr>
      <w:r>
        <w:t xml:space="preserve"> 9-16</w:t>
      </w:r>
      <w:r>
        <w:tab/>
        <w:t>2L+1M+4L+3M dance reel of 4 in middle &amp; ending BtoB in middle facing partners</w:t>
      </w:r>
    </w:p>
    <w:p w:rsidR="00B11EB3" w:rsidRDefault="00B11EB3" w:rsidP="00B11EB3">
      <w:pPr>
        <w:pStyle w:val="DanceBody"/>
      </w:pPr>
      <w:r>
        <w:t>17-24</w:t>
      </w:r>
      <w:r>
        <w:tab/>
        <w:t>1s+2s</w:t>
      </w:r>
      <w:r w:rsidRPr="007F0D5A">
        <w:rPr>
          <w:b/>
        </w:rPr>
        <w:t xml:space="preserve"> also </w:t>
      </w:r>
      <w:r>
        <w:t>3s+4s dance reels of 4 across &amp; end with middle persons (followed by 1L/2M or 3L/4M) pass RSh dancing to original places</w:t>
      </w:r>
    </w:p>
    <w:p w:rsidR="00B11EB3" w:rsidRDefault="00B11EB3" w:rsidP="00B11EB3">
      <w:pPr>
        <w:pStyle w:val="DanceBody"/>
      </w:pPr>
      <w:r>
        <w:t>25-32</w:t>
      </w:r>
      <w:r>
        <w:tab/>
        <w:t>1s+2s 1/2 turn RH &amp; dance RH across 1/2 way, 1s+3s 1/2 turn RH &amp; dance RH across 1/2 way</w:t>
      </w:r>
    </w:p>
    <w:p w:rsidR="00B11EB3" w:rsidRDefault="00B11EB3" w:rsidP="00B11EB3">
      <w:pPr>
        <w:pStyle w:val="DanceBody"/>
        <w:keepNext w:val="0"/>
      </w:pPr>
      <w:r>
        <w:t>33-40</w:t>
      </w:r>
      <w:r>
        <w:tab/>
        <w:t>1s+4s 1/2 turn RH &amp; dance RH across 1/2 way, all turn RH</w:t>
      </w:r>
    </w:p>
    <w:p w:rsidR="00B11EB3" w:rsidRDefault="00B11EB3" w:rsidP="00B11EB3"/>
    <w:p w:rsidR="00B11EB3" w:rsidRDefault="00B11EB3" w:rsidP="00B11EB3">
      <w:pPr>
        <w:pStyle w:val="Minicrib"/>
      </w:pPr>
      <w:r>
        <w:t>NOTHING IN COMMON  (S6x32)  2C (3C set)</w:t>
      </w:r>
      <w:r>
        <w:tab/>
        <w:t>Susi Mayr  Merse Coll</w:t>
      </w:r>
    </w:p>
    <w:p w:rsidR="00B11EB3" w:rsidRDefault="00B11EB3" w:rsidP="00B11EB3">
      <w:pPr>
        <w:pStyle w:val="DanceBody"/>
      </w:pPr>
      <w:r>
        <w:t xml:space="preserve"> 1- 8</w:t>
      </w:r>
      <w:r>
        <w:tab/>
        <w:t>1s+2s reel of 4 across (1L+2M start passing LSh), 1L &amp; 2M end in centre BtoB Lady facing up &amp; Man down</w:t>
      </w:r>
      <w:r w:rsidRPr="00BA6B4D">
        <w:rPr>
          <w:b/>
        </w:rPr>
        <w:t xml:space="preserve"> while </w:t>
      </w:r>
      <w:r>
        <w:t>1M+2L dance round clockwise to end facing partner in line of 4 in centre (1s at top)</w:t>
      </w:r>
    </w:p>
    <w:p w:rsidR="00B11EB3" w:rsidRDefault="00B11EB3" w:rsidP="00B11EB3">
      <w:pPr>
        <w:pStyle w:val="DanceBody"/>
      </w:pPr>
      <w:r>
        <w:t xml:space="preserve"> 9-16</w:t>
      </w:r>
      <w:r>
        <w:tab/>
        <w:t>2s+1s dance 1/2 RSh reel of 4 &amp; turn partners RH 1.1/4 times to own sides</w:t>
      </w:r>
    </w:p>
    <w:p w:rsidR="00B11EB3" w:rsidRDefault="00B11EB3" w:rsidP="00B11EB3">
      <w:pPr>
        <w:pStyle w:val="DanceBody"/>
      </w:pPr>
      <w:r>
        <w:t>17-24</w:t>
      </w:r>
      <w:r>
        <w:tab/>
        <w:t>2s+1set, turn partners 2H &amp; circle 4H round to left</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NOTTINGHAM LACE  (R96)  Sq.Set</w:t>
      </w:r>
      <w:r>
        <w:tab/>
        <w:t>Jenny Bradley  Nottingham Lace &amp; RSCDS Bk 53</w:t>
      </w:r>
    </w:p>
    <w:p w:rsidR="00B11EB3" w:rsidRDefault="00B11EB3" w:rsidP="00B11EB3">
      <w:pPr>
        <w:pStyle w:val="DanceBody"/>
      </w:pPr>
      <w:r>
        <w:t>PART 1</w:t>
      </w:r>
    </w:p>
    <w:p w:rsidR="00B11EB3" w:rsidRDefault="00B11EB3" w:rsidP="00B11EB3">
      <w:pPr>
        <w:pStyle w:val="DanceBody"/>
      </w:pPr>
      <w:r>
        <w:t xml:space="preserve"> 1- 8</w:t>
      </w:r>
      <w:r>
        <w:tab/>
        <w:t>All dance 1/2 Grand Chain &amp; set to partners, 3/4 turn RH to end with Ladies in centre for LH across</w:t>
      </w:r>
    </w:p>
    <w:p w:rsidR="00B11EB3" w:rsidRDefault="00B11EB3" w:rsidP="00B11EB3">
      <w:pPr>
        <w:pStyle w:val="DanceBody"/>
      </w:pPr>
      <w:r>
        <w:t xml:space="preserve"> 9-12</w:t>
      </w:r>
      <w:r>
        <w:tab/>
        <w:t>Ladies dance LH across 1/2 way</w:t>
      </w:r>
      <w:r w:rsidRPr="00BA6B4D">
        <w:rPr>
          <w:b/>
        </w:rPr>
        <w:t xml:space="preserve"> while </w:t>
      </w:r>
      <w:r>
        <w:t>Men dance 1/4 way round clockwise, Ladies 1/2 turn nearest Man RH</w:t>
      </w:r>
    </w:p>
    <w:p w:rsidR="00B11EB3" w:rsidRDefault="00B11EB3" w:rsidP="00B11EB3">
      <w:pPr>
        <w:pStyle w:val="DanceBody"/>
      </w:pPr>
      <w:r>
        <w:t>13-16</w:t>
      </w:r>
      <w:r>
        <w:tab/>
        <w:t>Men dance LH across 1/2 way</w:t>
      </w:r>
      <w:r w:rsidRPr="00BA6B4D">
        <w:rPr>
          <w:b/>
        </w:rPr>
        <w:t xml:space="preserve"> while </w:t>
      </w:r>
      <w:r>
        <w:t>Ladies dance 1/4 way round clockwise &amp; all 1/2 turn partners RH</w:t>
      </w:r>
    </w:p>
    <w:p w:rsidR="00B11EB3" w:rsidRDefault="00B11EB3" w:rsidP="00B11EB3">
      <w:pPr>
        <w:pStyle w:val="DanceBody"/>
      </w:pPr>
      <w:r>
        <w:t>17-24</w:t>
      </w:r>
      <w:r>
        <w:tab/>
        <w:t>All repeat bars 9-16 to original places</w:t>
      </w:r>
    </w:p>
    <w:p w:rsidR="00B11EB3" w:rsidRDefault="00B11EB3" w:rsidP="00B11EB3">
      <w:pPr>
        <w:pStyle w:val="DanceBody"/>
      </w:pPr>
      <w:r>
        <w:t>PART 2</w:t>
      </w:r>
    </w:p>
    <w:p w:rsidR="00B11EB3" w:rsidRDefault="00B11EB3" w:rsidP="00B11EB3">
      <w:pPr>
        <w:pStyle w:val="DanceBody"/>
      </w:pPr>
      <w:r>
        <w:t>25-32</w:t>
      </w:r>
      <w:r>
        <w:tab/>
        <w:t>1L &amp; 3M change places RH, cast behind 4s &amp; change places RH to join end of line</w:t>
      </w:r>
      <w:r w:rsidRPr="00BA6B4D">
        <w:rPr>
          <w:b/>
        </w:rPr>
        <w:t xml:space="preserve"> while </w:t>
      </w:r>
      <w:r>
        <w:t>1M &amp; 3L dance similarly behind 2s, all set</w:t>
      </w:r>
    </w:p>
    <w:p w:rsidR="00B11EB3" w:rsidRDefault="00B11EB3" w:rsidP="00B11EB3">
      <w:pPr>
        <w:pStyle w:val="DanceBody"/>
      </w:pPr>
      <w:r>
        <w:t>33-40</w:t>
      </w:r>
      <w:r>
        <w:tab/>
        <w:t>All Adv+Ret, 1s+2L+4M</w:t>
      </w:r>
      <w:r w:rsidRPr="007F0D5A">
        <w:rPr>
          <w:b/>
        </w:rPr>
        <w:t xml:space="preserve"> also </w:t>
      </w:r>
      <w:r>
        <w:t>3s+2M+4L circle 4H round to left to end in line across (1s &amp; 3s in centre of line)</w:t>
      </w:r>
    </w:p>
    <w:p w:rsidR="00B11EB3" w:rsidRDefault="00B11EB3" w:rsidP="00B11EB3">
      <w:pPr>
        <w:pStyle w:val="DanceBody"/>
      </w:pPr>
      <w:r>
        <w:t>41-48</w:t>
      </w:r>
      <w:r>
        <w:tab/>
        <w:t>All Adv+Ret, circle 8H round 1/2 way to end in Sq.Set opposite to original places</w:t>
      </w:r>
    </w:p>
    <w:p w:rsidR="00B11EB3" w:rsidRDefault="00B11EB3" w:rsidP="00B11EB3">
      <w:pPr>
        <w:pStyle w:val="DanceBody"/>
      </w:pPr>
      <w:r>
        <w:t>PART 3</w:t>
      </w:r>
    </w:p>
    <w:p w:rsidR="00B11EB3" w:rsidRDefault="00B11EB3" w:rsidP="00B11EB3">
      <w:pPr>
        <w:pStyle w:val="DanceBody"/>
      </w:pPr>
      <w:r>
        <w:t>49-72</w:t>
      </w:r>
      <w:r>
        <w:tab/>
        <w:t>Repeat PART 2 with 2s &amp; 4s</w:t>
      </w:r>
      <w:r w:rsidRPr="00BA6B4D">
        <w:rPr>
          <w:b/>
        </w:rPr>
        <w:t xml:space="preserve"> </w:t>
      </w:r>
      <w:r>
        <w:rPr>
          <w:b/>
        </w:rPr>
        <w:t xml:space="preserve">as </w:t>
      </w:r>
      <w:r>
        <w:t>dancing couples, all ending in original places</w:t>
      </w:r>
    </w:p>
    <w:p w:rsidR="00B11EB3" w:rsidRDefault="00B11EB3" w:rsidP="00B11EB3">
      <w:pPr>
        <w:pStyle w:val="DanceBody"/>
      </w:pPr>
      <w:r>
        <w:t>PART 4</w:t>
      </w:r>
    </w:p>
    <w:p w:rsidR="00B11EB3" w:rsidRDefault="00B11EB3" w:rsidP="00B11EB3">
      <w:pPr>
        <w:pStyle w:val="DanceBody"/>
        <w:keepNext w:val="0"/>
      </w:pPr>
      <w:r>
        <w:t>73-96</w:t>
      </w:r>
      <w:r>
        <w:tab/>
        <w:t>Repeat PART 1</w:t>
      </w:r>
    </w:p>
    <w:p w:rsidR="00B11EB3" w:rsidRDefault="00B11EB3" w:rsidP="00B11EB3"/>
    <w:p w:rsidR="00B11EB3" w:rsidRDefault="00B11EB3" w:rsidP="00B11EB3">
      <w:pPr>
        <w:pStyle w:val="Minicrib"/>
      </w:pPr>
      <w:r>
        <w:t>NOUGHTS AND CROSSES  (R8x32)  3C (4C set)</w:t>
      </w:r>
      <w:r>
        <w:tab/>
        <w:t>Susan Drew  Bristol 40th Anniversary Bk</w:t>
      </w:r>
    </w:p>
    <w:p w:rsidR="00B11EB3" w:rsidRDefault="00B11EB3" w:rsidP="00B11EB3">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B11EB3" w:rsidRDefault="00B11EB3" w:rsidP="00B11EB3">
      <w:pPr>
        <w:pStyle w:val="DanceBody"/>
      </w:pPr>
      <w:r>
        <w:t xml:space="preserve"> 9-16</w:t>
      </w:r>
      <w:r>
        <w:tab/>
        <w:t>1s dance 6 bar reels of 3 (1s dance in/down), 1s cross over passing RSh to Double Triangles position</w:t>
      </w:r>
    </w:p>
    <w:p w:rsidR="00B11EB3" w:rsidRDefault="00B11EB3" w:rsidP="00B11EB3">
      <w:pPr>
        <w:pStyle w:val="DanceBody"/>
      </w:pPr>
      <w:r>
        <w:t>17-24</w:t>
      </w:r>
      <w:r>
        <w:tab/>
        <w:t>1s dance double triangles to finish in Double Triangles</w:t>
      </w:r>
    </w:p>
    <w:p w:rsidR="00B11EB3" w:rsidRDefault="00B11EB3" w:rsidP="00B11EB3">
      <w:pPr>
        <w:pStyle w:val="DanceBody"/>
      </w:pPr>
      <w:r>
        <w:t>25-32</w:t>
      </w:r>
      <w:r>
        <w:tab/>
        <w:t xml:space="preserve">1s cast Right round corners to lines of 3 across, 1s cross RH &amp; cast Right to 2nd place </w:t>
      </w:r>
      <w:r>
        <w:rPr>
          <w:b/>
        </w:rPr>
        <w:t>while</w:t>
      </w:r>
    </w:p>
    <w:p w:rsidR="00B11EB3" w:rsidRDefault="00B11EB3" w:rsidP="00B11EB3">
      <w:pPr>
        <w:pStyle w:val="DanceBody"/>
      </w:pPr>
      <w:r>
        <w:tab/>
        <w:t>25-26  2M+3L cross RH &amp; face out as 2L+3M set diagonally,</w:t>
      </w:r>
    </w:p>
    <w:p w:rsidR="00B11EB3" w:rsidRDefault="00B11EB3" w:rsidP="00B11EB3">
      <w:pPr>
        <w:pStyle w:val="DanceBody"/>
      </w:pPr>
      <w:r>
        <w:tab/>
        <w:t>27-28  2M+3L set facing out diagonally as 2L+3M cross RH diagonally &amp; face out</w:t>
      </w:r>
    </w:p>
    <w:p w:rsidR="00B11EB3" w:rsidRDefault="00B11EB3" w:rsidP="00B11EB3">
      <w:pPr>
        <w:pStyle w:val="DanceBody"/>
      </w:pPr>
      <w:r>
        <w:tab/>
        <w:t>29-30  2s+3s set pulling back RSh to face partner</w:t>
      </w:r>
    </w:p>
    <w:p w:rsidR="00B11EB3" w:rsidRDefault="00B11EB3" w:rsidP="00B11EB3">
      <w:pPr>
        <w:pStyle w:val="DanceBody"/>
        <w:keepNext w:val="0"/>
      </w:pPr>
      <w:r>
        <w:tab/>
        <w:t>30-32  2s+3s cross RH to own sides</w:t>
      </w:r>
    </w:p>
    <w:p w:rsidR="00B11EB3" w:rsidRDefault="00B11EB3" w:rsidP="00B11EB3"/>
    <w:p w:rsidR="00B11EB3" w:rsidRDefault="00B11EB3" w:rsidP="00B11EB3">
      <w:pPr>
        <w:pStyle w:val="Minicrib"/>
      </w:pPr>
      <w:r>
        <w:t>NOVA SCOTIA NIGHTS  (R8x32)  3C (4C set)</w:t>
      </w:r>
      <w:r>
        <w:tab/>
        <w:t>Celia &amp; Bob Belton  Between the Rivers</w:t>
      </w:r>
    </w:p>
    <w:p w:rsidR="00B11EB3" w:rsidRDefault="00B11EB3" w:rsidP="00B11EB3">
      <w:pPr>
        <w:pStyle w:val="DanceBody"/>
      </w:pPr>
      <w:r>
        <w:t xml:space="preserve"> 1- 8</w:t>
      </w:r>
      <w:r>
        <w:tab/>
        <w:t>1s followed by 2s (dance up to start) cast below 3s, dance up to top, cast to 2nd place &amp; pass LSh to BtoB facing opp sides (2s end in 1st place)</w:t>
      </w:r>
    </w:p>
    <w:p w:rsidR="00B11EB3" w:rsidRDefault="00B11EB3" w:rsidP="00B11EB3">
      <w:pPr>
        <w:pStyle w:val="DanceBody"/>
      </w:pPr>
      <w:r>
        <w:t xml:space="preserve"> 9-16</w:t>
      </w:r>
      <w:r>
        <w:tab/>
        <w:t>Inverting Double Triangles:</w:t>
      </w:r>
    </w:p>
    <w:p w:rsidR="00B11EB3" w:rsidRDefault="00B11EB3" w:rsidP="00B11EB3">
      <w:pPr>
        <w:pStyle w:val="DanceBody"/>
      </w:pPr>
      <w:r>
        <w:tab/>
        <w:t>9-12     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11EB3" w:rsidRDefault="00B11EB3" w:rsidP="00B11EB3">
      <w:pPr>
        <w:pStyle w:val="DanceBody"/>
      </w:pPr>
      <w:r>
        <w:tab/>
        <w:t>13-16   2s+1s+3s set (Inverted Double Triangle formation), 1s PdB in</w:t>
      </w:r>
      <w:r w:rsidRPr="00BA6B4D">
        <w:rPr>
          <w:b/>
        </w:rPr>
        <w:t xml:space="preserve"> while </w:t>
      </w:r>
      <w:r>
        <w:t>2s &amp; 3s PdB out all turning R</w:t>
      </w:r>
    </w:p>
    <w:p w:rsidR="00B11EB3" w:rsidRDefault="00B11EB3" w:rsidP="00B11EB3">
      <w:pPr>
        <w:pStyle w:val="DanceBody"/>
      </w:pPr>
      <w:r>
        <w:t>17-24</w:t>
      </w:r>
      <w:r>
        <w:tab/>
        <w:t xml:space="preserve">1s dance out between corners, cast (Man down, Lady up) round 1st corner, pass RSh to dance LH across (2M+1M+3M </w:t>
      </w:r>
      <w:r>
        <w:rPr>
          <w:b/>
        </w:rPr>
        <w:t>also</w:t>
      </w:r>
      <w:r>
        <w:t xml:space="preserve"> 2L+1L+3L)</w:t>
      </w:r>
    </w:p>
    <w:p w:rsidR="00B11EB3" w:rsidRDefault="00B11EB3" w:rsidP="00B11EB3">
      <w:pPr>
        <w:pStyle w:val="DanceBody"/>
        <w:keepNext w:val="0"/>
      </w:pPr>
      <w:r>
        <w:t>25-32</w:t>
      </w:r>
      <w:r>
        <w:tab/>
        <w:t>1s dance out of ends (1M at top, 1L at bottom), cast (Man down, Lady up) round 2nd corners.  All turn RH (1s turn 1.1/2 to end 2nd place own side)</w:t>
      </w:r>
    </w:p>
    <w:p w:rsidR="00B11EB3" w:rsidRDefault="00B11EB3" w:rsidP="00B11EB3"/>
    <w:p w:rsidR="00B11EB3" w:rsidRDefault="00B11EB3" w:rsidP="00B11EB3">
      <w:pPr>
        <w:pStyle w:val="Minicrib"/>
      </w:pPr>
      <w:r>
        <w:t>THE NOVEMBER KNOT  (S8x32)  3C (4C set)</w:t>
      </w:r>
      <w:r>
        <w:tab/>
        <w:t>The November Knot  Anselm Lingnau</w:t>
      </w:r>
    </w:p>
    <w:p w:rsidR="00B11EB3" w:rsidRDefault="00B11EB3" w:rsidP="00B11EB3">
      <w:pPr>
        <w:pStyle w:val="DanceBody"/>
      </w:pPr>
      <w:r>
        <w:t xml:space="preserve"> 1- 8</w:t>
      </w:r>
      <w:r>
        <w:tab/>
        <w:t>1s cast &amp; dance behind lines to bottom &amp; turn outwards &amp; dance up to places</w:t>
      </w:r>
    </w:p>
    <w:p w:rsidR="00B11EB3" w:rsidRDefault="00B11EB3" w:rsidP="00B11EB3">
      <w:pPr>
        <w:pStyle w:val="DanceBody"/>
      </w:pPr>
      <w:r>
        <w:t xml:space="preserve"> 9-16</w:t>
      </w:r>
      <w:r>
        <w:tab/>
        <w:t>1s+3s dance Double Fig of 8 (1s cross down, 3s cast up).  1 2 3</w:t>
      </w:r>
    </w:p>
    <w:p w:rsidR="00B11EB3" w:rsidRDefault="00B11EB3" w:rsidP="00B11EB3">
      <w:pPr>
        <w:pStyle w:val="DanceBody"/>
      </w:pPr>
      <w:r>
        <w:t>17-24</w:t>
      </w:r>
      <w:r>
        <w:tab/>
        <w:t>1s+2s dance the Knot.  2 1 3</w:t>
      </w:r>
    </w:p>
    <w:p w:rsidR="00B11EB3" w:rsidRDefault="00B11EB3" w:rsidP="00B11EB3">
      <w:pPr>
        <w:pStyle w:val="DanceBody"/>
        <w:keepNext w:val="0"/>
      </w:pPr>
      <w:r>
        <w:t>25-32</w:t>
      </w:r>
      <w:r>
        <w:tab/>
        <w:t>2s+1s+3s dance 6H round &amp; back.  2 1 3</w:t>
      </w:r>
    </w:p>
    <w:p w:rsidR="00B11EB3" w:rsidRDefault="00B11EB3" w:rsidP="00B11EB3"/>
    <w:p w:rsidR="00B11EB3" w:rsidRDefault="00B11EB3" w:rsidP="00B11EB3">
      <w:pPr>
        <w:pStyle w:val="Minicrib"/>
      </w:pPr>
      <w:r>
        <w:t>NOVEMBER WEDDING  (S4x40)  4C Set</w:t>
      </w:r>
      <w:r>
        <w:tab/>
        <w:t>Nicola Howarth</w:t>
      </w:r>
    </w:p>
    <w:p w:rsidR="00B11EB3" w:rsidRDefault="00B11EB3" w:rsidP="00B11EB3">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B11EB3" w:rsidRDefault="00B11EB3" w:rsidP="00B11EB3">
      <w:pPr>
        <w:pStyle w:val="DanceBody"/>
      </w:pPr>
      <w:r>
        <w:t xml:space="preserve"> 9-16</w:t>
      </w:r>
      <w:r>
        <w:tab/>
        <w:t>Repeat bars 1-8 with 2nd corners to finish in 3rd place facing out (3s step up bars 9-10)</w:t>
      </w:r>
    </w:p>
    <w:p w:rsidR="00B11EB3" w:rsidRDefault="00B11EB3" w:rsidP="00B11EB3">
      <w:pPr>
        <w:pStyle w:val="DanceBody"/>
      </w:pPr>
      <w:r>
        <w:t>17-20</w:t>
      </w:r>
      <w:r>
        <w:tab/>
        <w:t xml:space="preserve">1s cast to 4th place </w:t>
      </w:r>
      <w:r>
        <w:rPr>
          <w:b/>
          <w:bCs/>
        </w:rPr>
        <w:t>while</w:t>
      </w:r>
      <w:r>
        <w:t xml:space="preserve"> 4s step up. 1s turn RH into promenade hold facing 4M (in 3M place)</w:t>
      </w:r>
    </w:p>
    <w:p w:rsidR="00B11EB3" w:rsidRDefault="00B11EB3" w:rsidP="00B11EB3">
      <w:pPr>
        <w:pStyle w:val="DanceBody"/>
      </w:pPr>
      <w:r>
        <w:t>21-24</w:t>
      </w:r>
      <w:r>
        <w:tab/>
        <w:t>1s dance 1/2 reel of 3 with 4s (LSh to 4M). 4s finish in 4th place on opposite sides</w:t>
      </w:r>
    </w:p>
    <w:p w:rsidR="00B11EB3" w:rsidRDefault="00B11EB3" w:rsidP="00B11EB3">
      <w:pPr>
        <w:pStyle w:val="DanceBody"/>
      </w:pPr>
      <w:r>
        <w:t>25-28</w:t>
      </w:r>
      <w:r>
        <w:tab/>
        <w:t>1s dance 1/2 reel of 3 with 3s (RSh to 3L). 3s finish in 3rd place on opposite sides</w:t>
      </w:r>
    </w:p>
    <w:p w:rsidR="00B11EB3" w:rsidRDefault="00B11EB3" w:rsidP="00B11EB3">
      <w:pPr>
        <w:pStyle w:val="DanceBody"/>
      </w:pPr>
      <w:r>
        <w:t>29-32</w:t>
      </w:r>
      <w:r>
        <w:tab/>
        <w:t xml:space="preserve">1s dance 1/2 reel of 3 with 2s (LSh to 2M). 2s finish in 2nd place on opposite sides </w:t>
      </w:r>
      <w:r>
        <w:rPr>
          <w:b/>
          <w:bCs/>
        </w:rPr>
        <w:t>while</w:t>
      </w:r>
      <w:r>
        <w:t xml:space="preserve"> 1s finish in 1st place own sides</w:t>
      </w:r>
    </w:p>
    <w:p w:rsidR="00B11EB3" w:rsidRDefault="00B11EB3" w:rsidP="00B11EB3">
      <w:pPr>
        <w:pStyle w:val="DanceBody"/>
      </w:pPr>
      <w:r>
        <w:t>33-34</w:t>
      </w:r>
      <w:r>
        <w:tab/>
        <w:t xml:space="preserve">1s 1/2 turn 2H to opposite sides to face down with LH joined </w:t>
      </w:r>
      <w:r>
        <w:rPr>
          <w:b/>
          <w:bCs/>
        </w:rPr>
        <w:t>while</w:t>
      </w:r>
      <w:r>
        <w:t xml:space="preserve"> 2s+3s+4s 1/2 turn 2H to form arches in centre</w:t>
      </w:r>
    </w:p>
    <w:p w:rsidR="00B11EB3" w:rsidRDefault="00B11EB3" w:rsidP="00B11EB3">
      <w:pPr>
        <w:pStyle w:val="DanceBody"/>
      </w:pPr>
      <w:r>
        <w:t>35-38</w:t>
      </w:r>
      <w:r>
        <w:tab/>
        <w:t>1s lead down slowly for 4 steps under arches crossing below 4th place to own sides facing up to follow:</w:t>
      </w:r>
    </w:p>
    <w:p w:rsidR="00B11EB3" w:rsidRDefault="00B11EB3" w:rsidP="00B11EB3">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B11EB3" w:rsidRDefault="00B11EB3" w:rsidP="00B11EB3">
      <w:pPr>
        <w:pStyle w:val="DanceBody"/>
        <w:keepNext w:val="0"/>
        <w:rPr>
          <w:i/>
          <w:iCs/>
        </w:rPr>
      </w:pPr>
      <w:r>
        <w:tab/>
      </w:r>
      <w:r>
        <w:rPr>
          <w:i/>
          <w:iCs/>
        </w:rPr>
        <w:t xml:space="preserve">Note: </w:t>
      </w:r>
      <w:r w:rsidRPr="005A59E5">
        <w:rPr>
          <w:i/>
          <w:iCs/>
        </w:rPr>
        <w:t>The last time through all couples should separate on bar 40</w:t>
      </w:r>
    </w:p>
    <w:p w:rsidR="00B11EB3" w:rsidRDefault="00B11EB3" w:rsidP="00B11EB3"/>
    <w:p w:rsidR="00B11EB3" w:rsidRDefault="00B11EB3" w:rsidP="00B11EB3">
      <w:pPr>
        <w:pStyle w:val="Minicrib"/>
      </w:pPr>
      <w:r>
        <w:t>NUR GUCKEN, NICHT ANFASSEN  (S8x32)  3C (4C set)</w:t>
      </w:r>
      <w:r>
        <w:tab/>
        <w:t>Cord Walter</w:t>
      </w:r>
    </w:p>
    <w:p w:rsidR="00B11EB3" w:rsidRPr="00BF77BB" w:rsidRDefault="00B11EB3" w:rsidP="00B11EB3">
      <w:pPr>
        <w:pStyle w:val="DanceBody"/>
      </w:pPr>
      <w:r w:rsidRPr="00BF77BB">
        <w:t>No hands given throughout the dance</w:t>
      </w:r>
    </w:p>
    <w:p w:rsidR="00B11EB3" w:rsidRPr="00BF77BB" w:rsidRDefault="00B11EB3" w:rsidP="00B11EB3">
      <w:pPr>
        <w:pStyle w:val="DanceBody"/>
      </w:pPr>
      <w:r w:rsidRPr="00BF77BB">
        <w:t xml:space="preserve"> 1- 8</w:t>
      </w:r>
      <w:r w:rsidRPr="00BF77BB">
        <w:tab/>
        <w:t>1s dance in &amp;  cast to 2nd place (2s step up 3-4); 1s dance up &amp; cast to end facing 1st corners</w:t>
      </w:r>
    </w:p>
    <w:p w:rsidR="00B11EB3" w:rsidRPr="00BF77BB" w:rsidRDefault="00B11EB3" w:rsidP="00B11EB3">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B11EB3" w:rsidRPr="00BF77BB" w:rsidRDefault="00B11EB3" w:rsidP="00B11EB3">
      <w:pPr>
        <w:pStyle w:val="DanceBody"/>
      </w:pPr>
      <w:r w:rsidRPr="00BF77BB">
        <w:t>17-24</w:t>
      </w:r>
      <w:r w:rsidRPr="00BF77BB">
        <w:tab/>
        <w:t>RSh reels of 3 on own sides (1M up, 1L down); 1s cross bars 19-20 to continue reel on opp sides. 1s end facing 1st corners</w:t>
      </w:r>
    </w:p>
    <w:p w:rsidR="00B11EB3" w:rsidRDefault="00B11EB3" w:rsidP="00B11EB3">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B11EB3" w:rsidRDefault="00B11EB3" w:rsidP="00B11EB3"/>
    <w:p w:rsidR="00B11EB3" w:rsidRDefault="00B11EB3" w:rsidP="00B11EB3">
      <w:pPr>
        <w:pStyle w:val="Minicrib"/>
      </w:pPr>
      <w:r>
        <w:t>NURSE DENT  (J8x32)  3C (4C set)</w:t>
      </w:r>
      <w:r>
        <w:tab/>
        <w:t>Murrough Landon  Woodhall Book 4</w:t>
      </w:r>
    </w:p>
    <w:p w:rsidR="00B11EB3" w:rsidRPr="006B40B3" w:rsidRDefault="00B11EB3" w:rsidP="00B11EB3">
      <w:pPr>
        <w:pStyle w:val="DanceBody"/>
      </w:pPr>
      <w:r>
        <w:t xml:space="preserve"> 1- 8</w:t>
      </w:r>
      <w:r>
        <w:tab/>
      </w:r>
      <w:r w:rsidRPr="006B40B3">
        <w:t>1s+2s dance Chain Progres</w:t>
      </w:r>
      <w:r>
        <w:t>sion:</w:t>
      </w:r>
    </w:p>
    <w:p w:rsidR="00B11EB3" w:rsidRDefault="00B11EB3" w:rsidP="00B11EB3">
      <w:pPr>
        <w:pStyle w:val="DanceBody"/>
      </w:pPr>
      <w:r>
        <w:tab/>
      </w:r>
      <w:r w:rsidRPr="006B40B3">
        <w:t>1s+2s 3/4 turn RH, 1M+2L turn LH 1.1/2 times as ptnrs chase cl</w:t>
      </w:r>
      <w:r>
        <w:t xml:space="preserve">'wise 1/2 way, 2s turn RH to end in 1st place own side </w:t>
      </w:r>
      <w:r>
        <w:rPr>
          <w:b/>
        </w:rPr>
        <w:t>while</w:t>
      </w:r>
      <w:r>
        <w:t xml:space="preserve"> 1s 1/2 turn RH to finish in centre facing up 1L followed by 1M</w:t>
      </w:r>
    </w:p>
    <w:p w:rsidR="00B11EB3" w:rsidRDefault="00B11EB3" w:rsidP="00B11EB3">
      <w:pPr>
        <w:pStyle w:val="DanceBody"/>
      </w:pPr>
      <w:r>
        <w:t xml:space="preserve"> 9-16</w:t>
      </w:r>
      <w:r>
        <w:tab/>
        <w:t>1L followed by 1M dances up, casts round 2L &amp; dances across to 2nd place opp side; 1s+3s dance LH across</w:t>
      </w:r>
    </w:p>
    <w:p w:rsidR="00B11EB3" w:rsidRDefault="00B11EB3" w:rsidP="00B11EB3">
      <w:pPr>
        <w:pStyle w:val="DanceBody"/>
      </w:pPr>
      <w:r>
        <w:t>17-24</w:t>
      </w:r>
      <w:r>
        <w:tab/>
        <w:t>1L followed by 1M dances up, casts round 2M &amp; dances across to 2nd place own side; 1s+3s dance RH across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NURSERYMAN  (J8x32)  3C (4C set)</w:t>
      </w:r>
      <w:r>
        <w:tab/>
        <w:t>S Brown  RSCDS Bk 37</w:t>
      </w:r>
    </w:p>
    <w:p w:rsidR="00B11EB3" w:rsidRDefault="00B11EB3" w:rsidP="00B11EB3">
      <w:pPr>
        <w:pStyle w:val="DanceBody"/>
      </w:pPr>
      <w:r>
        <w:t xml:space="preserve"> 1- 8</w:t>
      </w:r>
      <w:r>
        <w:tab/>
        <w:t>1s set, cross down RH between 2s &amp; cast down behind 3s &amp; dance up centre to 2</w:t>
      </w:r>
      <w:r w:rsidRPr="00972EEB">
        <w:t>nd</w:t>
      </w:r>
      <w:r>
        <w:t xml:space="preserve"> place to face out on opposite sides</w:t>
      </w:r>
    </w:p>
    <w:p w:rsidR="00B11EB3" w:rsidRDefault="00B11EB3" w:rsidP="00B11EB3">
      <w:pPr>
        <w:pStyle w:val="DanceBody"/>
      </w:pPr>
      <w:r>
        <w:t xml:space="preserve"> 9-12</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11EB3" w:rsidRDefault="00B11EB3" w:rsidP="00B11EB3">
      <w:pPr>
        <w:pStyle w:val="DanceBody"/>
      </w:pPr>
      <w:r>
        <w:t>13-16</w:t>
      </w:r>
      <w:r>
        <w:tab/>
        <w:t>2s+1s+3s set (Inverted Double Triangle formation), 1s PdB in</w:t>
      </w:r>
      <w:r w:rsidRPr="00BA6B4D">
        <w:rPr>
          <w:b/>
        </w:rPr>
        <w:t xml:space="preserve"> while </w:t>
      </w:r>
      <w:r>
        <w:t>2s &amp; 3s PdB out all turning R about for RH across</w:t>
      </w:r>
    </w:p>
    <w:p w:rsidR="00B11EB3" w:rsidRDefault="00B11EB3" w:rsidP="00B11EB3">
      <w:pPr>
        <w:pStyle w:val="DanceBody"/>
      </w:pPr>
      <w:r>
        <w:t>17-24</w:t>
      </w:r>
      <w:r>
        <w:tab/>
        <w:t>2s+1s+3s dance RH across on sides, 1s pass RSh &amp; dance LH across on own side ending in lines across 1L between 2s &amp; 1M between 3s</w:t>
      </w:r>
    </w:p>
    <w:p w:rsidR="00B11EB3" w:rsidRDefault="00B11EB3" w:rsidP="00B11EB3">
      <w:pPr>
        <w:pStyle w:val="DanceBody"/>
        <w:keepNext w:val="0"/>
      </w:pPr>
      <w:r>
        <w:t>25-32</w:t>
      </w:r>
      <w:r>
        <w:tab/>
        <w:t>Lines Adv+Ret, 1s turn RH 1.1/4 times to end in 2</w:t>
      </w:r>
      <w:r w:rsidRPr="00972EEB">
        <w:t>nd</w:t>
      </w:r>
      <w:r>
        <w:t xml:space="preserve"> place on own sides</w:t>
      </w:r>
    </w:p>
    <w:p w:rsidR="00B11EB3" w:rsidRDefault="00B11EB3" w:rsidP="00B11EB3"/>
    <w:p w:rsidR="00B11EB3" w:rsidRDefault="00B11EB3" w:rsidP="00B11EB3">
      <w:pPr>
        <w:pStyle w:val="Minicrib"/>
      </w:pPr>
      <w:r>
        <w:t>THE NUT  (J8x24)  2C (4C set)</w:t>
      </w:r>
      <w:r>
        <w:tab/>
        <w:t>RSCDS Bk 1</w:t>
      </w:r>
    </w:p>
    <w:p w:rsidR="00B11EB3" w:rsidRDefault="00B11EB3" w:rsidP="00B11EB3">
      <w:pPr>
        <w:pStyle w:val="DanceBody"/>
      </w:pPr>
      <w:r>
        <w:t xml:space="preserve"> 1- 8</w:t>
      </w:r>
      <w:r>
        <w:tab/>
        <w:t>1M turns 2L RH, Bal-in-Line with 2M</w:t>
      </w:r>
      <w:r w:rsidRPr="00BA6B4D">
        <w:rPr>
          <w:b/>
        </w:rPr>
        <w:t xml:space="preserve"> </w:t>
      </w:r>
      <w:r>
        <w:rPr>
          <w:b/>
        </w:rPr>
        <w:t xml:space="preserve">as </w:t>
      </w:r>
      <w:r>
        <w:t>1L dances RSh round her partner passing under arms</w:t>
      </w:r>
    </w:p>
    <w:p w:rsidR="00B11EB3" w:rsidRDefault="00B11EB3" w:rsidP="00B11EB3">
      <w:pPr>
        <w:pStyle w:val="DanceBody"/>
      </w:pPr>
      <w:r>
        <w:t xml:space="preserve"> 9-16</w:t>
      </w:r>
      <w:r>
        <w:tab/>
        <w:t>1s lead down the middle &amp; back to top</w:t>
      </w:r>
    </w:p>
    <w:p w:rsidR="00B11EB3" w:rsidRDefault="00B11EB3" w:rsidP="00B11EB3">
      <w:pPr>
        <w:pStyle w:val="DanceBody"/>
        <w:keepNext w:val="0"/>
      </w:pPr>
      <w:r>
        <w:t>17-24</w:t>
      </w:r>
      <w:r>
        <w:tab/>
        <w:t>1s+2s dance Poussette.  2 1</w:t>
      </w:r>
    </w:p>
    <w:p w:rsidR="00B11EB3" w:rsidRDefault="00B11EB3" w:rsidP="00B11EB3"/>
    <w:p w:rsidR="00B11EB3" w:rsidRDefault="00B11EB3" w:rsidP="00B11EB3">
      <w:pPr>
        <w:pStyle w:val="Minicrib"/>
      </w:pPr>
      <w:r>
        <w:t>Ô MON BEAU CULARO  (R8x32)  3C (4C set)</w:t>
      </w:r>
      <w:r>
        <w:tab/>
        <w:t>Kévin Piquemal  The Walnut Bk 2</w:t>
      </w:r>
    </w:p>
    <w:p w:rsidR="00B11EB3" w:rsidRDefault="00B11EB3" w:rsidP="00B11EB3">
      <w:pPr>
        <w:pStyle w:val="DanceBody"/>
      </w:pPr>
      <w:r>
        <w:t xml:space="preserve"> 1- 8</w:t>
      </w:r>
      <w:r>
        <w:tab/>
        <w:t xml:space="preserve">1s lead down to end between 2nd couple position </w:t>
      </w:r>
      <w:r>
        <w:rPr>
          <w:b/>
        </w:rPr>
        <w:t>as</w:t>
      </w:r>
      <w:r>
        <w:t xml:space="preserve"> 2s step up. 1s set to end BtoB facing own sides, 1s set in double triangle position &amp; turn 4th corners 3/4 LH to end 1M between 3s &amp; 1L between 2s.</w:t>
      </w:r>
    </w:p>
    <w:p w:rsidR="00B11EB3" w:rsidRDefault="00B11EB3" w:rsidP="00B11EB3">
      <w:pPr>
        <w:pStyle w:val="DanceBody"/>
      </w:pPr>
      <w:r>
        <w:t xml:space="preserve"> 9-16</w:t>
      </w:r>
      <w:r>
        <w:tab/>
        <w:t>All set, circle one place clockwise, turn opposite dancer RH to end in middle facing down in promenade hold (Men's side 3M 1M 3L, Ladies' side 2M 1L 2L)</w:t>
      </w:r>
    </w:p>
    <w:p w:rsidR="00B11EB3" w:rsidRDefault="00B11EB3" w:rsidP="00B11EB3">
      <w:pPr>
        <w:pStyle w:val="DanceBody"/>
      </w:pPr>
      <w:r>
        <w:t>17-24</w:t>
      </w:r>
      <w:r>
        <w:tab/>
        <w:t>All promenade</w:t>
      </w:r>
    </w:p>
    <w:p w:rsidR="00B11EB3" w:rsidRDefault="00B11EB3" w:rsidP="00B11EB3">
      <w:pPr>
        <w:pStyle w:val="DanceBody"/>
      </w:pPr>
      <w:r>
        <w:t>25-32</w:t>
      </w:r>
      <w:r>
        <w:tab/>
        <w:t>All dance a "Tour de Cuvette":</w:t>
      </w:r>
    </w:p>
    <w:p w:rsidR="00B11EB3" w:rsidRDefault="00B11EB3" w:rsidP="00B11EB3">
      <w:pPr>
        <w:pStyle w:val="DanceBody"/>
        <w:keepNext w:val="0"/>
      </w:pPr>
      <w:r>
        <w:tab/>
        <w:t xml:space="preserve">2s+3s dance 3/4 RH across &amp; retain hands with partner, 2s+3s set diagonally &amp; cast back to the sides </w:t>
      </w:r>
      <w:r>
        <w:rPr>
          <w:b/>
        </w:rPr>
        <w:t>while</w:t>
      </w:r>
      <w:r>
        <w:t xml:space="preserve"> 1s cast 1/2 way clockwise into 2nd position opposite sides &amp; cross RH. 2 1 3</w:t>
      </w:r>
    </w:p>
    <w:p w:rsidR="00B11EB3" w:rsidRDefault="00B11EB3" w:rsidP="00B11EB3"/>
    <w:p w:rsidR="00B11EB3" w:rsidRDefault="00B11EB3" w:rsidP="00B11EB3">
      <w:pPr>
        <w:pStyle w:val="Minicrib"/>
      </w:pPr>
      <w:r>
        <w:t>O WHA'S AT THE WINDOW  (J5x40)  5C Set</w:t>
      </w:r>
      <w:r>
        <w:tab/>
        <w:t>John W Mitchell  Whetherly Bk 1</w:t>
      </w:r>
    </w:p>
    <w:p w:rsidR="00B11EB3" w:rsidRPr="00002105" w:rsidRDefault="00B11EB3" w:rsidP="00B11EB3">
      <w:pPr>
        <w:pStyle w:val="DanceBody"/>
      </w:pPr>
      <w:r>
        <w:t xml:space="preserve"> 1-10</w:t>
      </w:r>
      <w:r>
        <w:tab/>
        <w:t>Mirror reels of 5 on sides (1s+3s out/down, 2s+4s in/up, 5s out/up to start)</w:t>
      </w:r>
    </w:p>
    <w:p w:rsidR="00B11EB3" w:rsidRDefault="00B11EB3" w:rsidP="00B11EB3">
      <w:pPr>
        <w:pStyle w:val="DanceBody"/>
      </w:pPr>
      <w:r>
        <w:t>11-12</w:t>
      </w:r>
      <w:r>
        <w:tab/>
        <w:t>1s+3s cast off 1 place (2s+4s step up)</w:t>
      </w:r>
    </w:p>
    <w:p w:rsidR="00B11EB3" w:rsidRDefault="00B11EB3" w:rsidP="00B11EB3">
      <w:pPr>
        <w:pStyle w:val="DanceBody"/>
      </w:pPr>
      <w:r>
        <w:t>13-16</w:t>
      </w:r>
      <w:r>
        <w:tab/>
        <w:t>1s+3s dance 1/2 Fig of 8 round 4s/5s</w:t>
      </w:r>
    </w:p>
    <w:p w:rsidR="00B11EB3" w:rsidRDefault="00B11EB3" w:rsidP="00B11EB3">
      <w:pPr>
        <w:pStyle w:val="DanceBody"/>
      </w:pPr>
      <w:r>
        <w:t>17-20</w:t>
      </w:r>
      <w:r>
        <w:tab/>
        <w:t>1s+3s dance 1/2 Fig of 8 round 2s/4s 2 1 4 3 5</w:t>
      </w:r>
    </w:p>
    <w:p w:rsidR="00B11EB3" w:rsidRDefault="00B11EB3" w:rsidP="00B11EB3">
      <w:pPr>
        <w:pStyle w:val="DanceBody"/>
      </w:pPr>
      <w:r>
        <w:t>21-30</w:t>
      </w:r>
      <w:r>
        <w:tab/>
        <w:t>All dance Grand Chain (1 step per hand – 2s cross RH, 1s+4s also 3s+5s change places RH on sides)</w:t>
      </w:r>
    </w:p>
    <w:p w:rsidR="00B11EB3" w:rsidRDefault="00B11EB3" w:rsidP="00B11EB3">
      <w:pPr>
        <w:pStyle w:val="DanceBody"/>
      </w:pPr>
      <w:r>
        <w:t>31-34</w:t>
      </w:r>
      <w:r>
        <w:tab/>
        <w:t>1s+3s 3/4 turn partner RH to give LH to 1st corners, 1s+3s balance in line</w:t>
      </w:r>
    </w:p>
    <w:p w:rsidR="00B11EB3" w:rsidRDefault="00B11EB3" w:rsidP="00B11EB3">
      <w:pPr>
        <w:pStyle w:val="DanceBody"/>
      </w:pPr>
      <w:r>
        <w:t>35-38</w:t>
      </w:r>
      <w:r>
        <w:tab/>
        <w:t>1s+3s repeat bars 31-34 with 2nd corners</w:t>
      </w:r>
    </w:p>
    <w:p w:rsidR="00B11EB3" w:rsidRDefault="00B11EB3" w:rsidP="00B11EB3">
      <w:pPr>
        <w:pStyle w:val="DanceBody"/>
        <w:keepNext w:val="0"/>
      </w:pPr>
      <w:r>
        <w:t>39-40</w:t>
      </w:r>
      <w:r>
        <w:tab/>
        <w:t>1s/3s turn RH into 3rd/5th place own side (4s+5s step up). 1s+3s finish facing out ready to start again. 2 4 1 5 3</w:t>
      </w:r>
    </w:p>
    <w:p w:rsidR="00B11EB3" w:rsidRDefault="00B11EB3" w:rsidP="00B11EB3"/>
    <w:p w:rsidR="00B11EB3" w:rsidRDefault="00B11EB3" w:rsidP="00B11EB3">
      <w:pPr>
        <w:pStyle w:val="Minicrib"/>
      </w:pPr>
      <w:r>
        <w:t>O' FLOWER OF SCOTLAND  (S4x40)  4C Set</w:t>
      </w:r>
      <w:r>
        <w:tab/>
        <w:t>Barry Skelton  Brig O' Balgownie</w:t>
      </w:r>
    </w:p>
    <w:p w:rsidR="00B11EB3" w:rsidRDefault="00B11EB3" w:rsidP="00B11EB3">
      <w:pPr>
        <w:pStyle w:val="DanceBody"/>
      </w:pPr>
      <w:r>
        <w:t xml:space="preserve"> 1- 8</w:t>
      </w:r>
      <w:r>
        <w:tab/>
        <w:t>1s &amp; 3s 3/4 turn RH into line up/down centre &amp; dance 1/2 reel of 4, 1s &amp; 3s 3/4 turn RH to 3rd/1st places own side.  3 2 1 4</w:t>
      </w:r>
    </w:p>
    <w:p w:rsidR="00B11EB3" w:rsidRDefault="00B11EB3" w:rsidP="00B11EB3">
      <w:pPr>
        <w:pStyle w:val="DanceBody"/>
      </w:pPr>
      <w:r>
        <w:t xml:space="preserve"> 9-16</w:t>
      </w:r>
      <w:r>
        <w:tab/>
        <w:t>2s &amp; 4s repeat 1-8 to end 3 4 1 2</w:t>
      </w:r>
    </w:p>
    <w:p w:rsidR="00B11EB3" w:rsidRDefault="00B11EB3" w:rsidP="00B11EB3">
      <w:pPr>
        <w:pStyle w:val="DanceBody"/>
      </w:pPr>
      <w:r>
        <w:t>17-24</w:t>
      </w:r>
      <w:r>
        <w:tab/>
        <w:t>1s dance diagonal R&amp;L with 2s &amp; 4s (1M down, 1L up) to end 3 (2) 1 (4)</w:t>
      </w:r>
    </w:p>
    <w:p w:rsidR="00B11EB3" w:rsidRDefault="00B11EB3" w:rsidP="00B11EB3">
      <w:pPr>
        <w:pStyle w:val="DanceBody"/>
      </w:pPr>
      <w:r>
        <w:t>25-32</w:t>
      </w:r>
      <w:r>
        <w:tab/>
        <w:t>2s dance diagonal R&amp;L with 1st &amp; 3s (2M up, 2L down) to end (1) (2) (3) (4)</w:t>
      </w:r>
    </w:p>
    <w:p w:rsidR="00B11EB3" w:rsidRDefault="00B11EB3" w:rsidP="00B11EB3">
      <w:pPr>
        <w:pStyle w:val="DanceBody"/>
      </w:pPr>
      <w:r>
        <w:t>33-36</w:t>
      </w:r>
      <w:r>
        <w:tab/>
        <w:t>All chase clockwise 1/2 round to own side 2 3 4 1.  2L faces up, 4M faces down</w:t>
      </w:r>
    </w:p>
    <w:p w:rsidR="00B11EB3" w:rsidRDefault="00B11EB3" w:rsidP="00B11EB3">
      <w:pPr>
        <w:pStyle w:val="DanceBody"/>
        <w:keepNext w:val="0"/>
      </w:pPr>
      <w:r>
        <w:t>37-40</w:t>
      </w:r>
      <w:r>
        <w:tab/>
        <w:t xml:space="preserve">4s+3s+2s (top 3 couples) dance 1/2 reel of 3 on sides (2L+3L </w:t>
      </w:r>
      <w:r>
        <w:rPr>
          <w:b/>
        </w:rPr>
        <w:t>also</w:t>
      </w:r>
      <w:r>
        <w:t xml:space="preserve"> 4M+3M pass RSh to start).  End 2 3 4 1</w:t>
      </w:r>
    </w:p>
    <w:p w:rsidR="00B11EB3" w:rsidRDefault="00B11EB3" w:rsidP="00B11EB3"/>
    <w:p w:rsidR="00B11EB3" w:rsidRDefault="00B11EB3" w:rsidP="00B11EB3">
      <w:pPr>
        <w:pStyle w:val="Minicrib"/>
      </w:pPr>
      <w:r>
        <w:t>O'ER THE BORDER  (S3x32)  3C set</w:t>
      </w:r>
      <w:r>
        <w:tab/>
        <w:t>Pat Clark  World Wide Weavings</w:t>
      </w:r>
    </w:p>
    <w:p w:rsidR="00B11EB3" w:rsidRDefault="00B11EB3" w:rsidP="00B11EB3">
      <w:pPr>
        <w:pStyle w:val="DanceBody"/>
      </w:pPr>
      <w:r>
        <w:t xml:space="preserve"> 1- 8</w:t>
      </w:r>
      <w:r>
        <w:tab/>
        <w:t>1s set, 1/2 turn RH into prom hold (2s step up 3-4); 1s dance down, cross &amp; cast up round 3s to 2nd place own side</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1s+3s dance "Divided Knot":</w:t>
      </w:r>
    </w:p>
    <w:p w:rsidR="00B11EB3" w:rsidRDefault="00B11EB3" w:rsidP="00B11EB3">
      <w:pPr>
        <w:pStyle w:val="DanceBody"/>
      </w:pPr>
      <w:r>
        <w:tab/>
        <w:t>1s+3s set,1/2 turn partners 2H to face down NHJ: 3s split &amp; cast up to 2nd place</w:t>
      </w:r>
      <w:r w:rsidRPr="00BA6B4D">
        <w:rPr>
          <w:b/>
        </w:rPr>
        <w:t xml:space="preserve"> </w:t>
      </w:r>
      <w:r>
        <w:rPr>
          <w:b/>
        </w:rPr>
        <w:t xml:space="preserve">as </w:t>
      </w:r>
      <w:r>
        <w:t>1s follow, split &amp; cast to 3rd place, 3s+1s cross RH to own side</w:t>
      </w:r>
    </w:p>
    <w:p w:rsidR="00B11EB3" w:rsidRDefault="00B11EB3" w:rsidP="00B11EB3">
      <w:pPr>
        <w:pStyle w:val="DanceBody"/>
        <w:keepNext w:val="0"/>
      </w:pPr>
      <w:r>
        <w:t>25-32</w:t>
      </w:r>
      <w:r>
        <w:tab/>
        <w:t>1s dance up to top &amp; cast to 3rd place; all 3 couples dance RSh round partner back to place.  2 3 1</w:t>
      </w:r>
    </w:p>
    <w:p w:rsidR="00B11EB3" w:rsidRDefault="00B11EB3" w:rsidP="00B11EB3"/>
    <w:p w:rsidR="00B11EB3" w:rsidRDefault="00B11EB3" w:rsidP="00B11EB3">
      <w:pPr>
        <w:pStyle w:val="Minicrib"/>
      </w:pPr>
      <w:r>
        <w:t>O'ER THE FORTH TO FIFE  (R4x40)  4C set</w:t>
      </w:r>
      <w:r>
        <w:tab/>
        <w:t>J Cook  Imperial 3</w:t>
      </w:r>
    </w:p>
    <w:p w:rsidR="00B11EB3" w:rsidRDefault="00B11EB3" w:rsidP="00B11EB3">
      <w:pPr>
        <w:pStyle w:val="DanceBody"/>
      </w:pPr>
      <w:r>
        <w:t xml:space="preserve"> 1-16</w:t>
      </w:r>
      <w:r>
        <w:tab/>
        <w:t>All petronella turn &amp; set, 1s+2s+3s dance reel of 6 passing partner RSh</w:t>
      </w:r>
      <w:r w:rsidRPr="00BA6B4D">
        <w:rPr>
          <w:b/>
        </w:rPr>
        <w:t xml:space="preserve"> while </w:t>
      </w:r>
      <w:r>
        <w:t>4s petronella turn to opposite sides &amp; set</w:t>
      </w:r>
    </w:p>
    <w:p w:rsidR="00B11EB3" w:rsidRDefault="00B11EB3" w:rsidP="00B11EB3">
      <w:pPr>
        <w:pStyle w:val="DanceBody"/>
      </w:pPr>
      <w:r>
        <w:t>17-24</w:t>
      </w:r>
      <w:r>
        <w:tab/>
        <w:t>1s+2s+3s petronella to opposite sides &amp; set, 2L+3L+4L advance to give RH to partner &amp; LH to next Man &amp; set</w:t>
      </w:r>
      <w:r w:rsidRPr="00BA6B4D">
        <w:rPr>
          <w:b/>
        </w:rPr>
        <w:t xml:space="preserve"> while </w:t>
      </w:r>
      <w:r>
        <w:t>1L casts to 4</w:t>
      </w:r>
      <w:r w:rsidRPr="00972EEB">
        <w:t>th</w:t>
      </w:r>
      <w:r>
        <w:t xml:space="preserve"> pl (opp side)</w:t>
      </w:r>
    </w:p>
    <w:p w:rsidR="00B11EB3" w:rsidRDefault="00B11EB3" w:rsidP="00B11EB3">
      <w:pPr>
        <w:pStyle w:val="DanceBody"/>
      </w:pPr>
      <w:r>
        <w:t>25-32</w:t>
      </w:r>
      <w:r>
        <w:tab/>
        <w:t>2L+3L+4L dance LSh round Man on left back to opposite sides 1 place up, 2M+3M+4M advance to give RH to own partner &amp; LH next Lady &amp; set</w:t>
      </w:r>
      <w:r w:rsidRPr="00BA6B4D">
        <w:rPr>
          <w:b/>
        </w:rPr>
        <w:t xml:space="preserve"> while </w:t>
      </w:r>
      <w:r>
        <w:t>1M casts to 4</w:t>
      </w:r>
      <w:r w:rsidRPr="00972EEB">
        <w:t>th</w:t>
      </w:r>
      <w:r>
        <w:t xml:space="preserve"> place (opp side)</w:t>
      </w:r>
    </w:p>
    <w:p w:rsidR="00B11EB3" w:rsidRDefault="00B11EB3" w:rsidP="00B11EB3">
      <w:pPr>
        <w:pStyle w:val="DanceBody"/>
        <w:keepNext w:val="0"/>
      </w:pPr>
      <w:r>
        <w:t>33-40</w:t>
      </w:r>
      <w:r>
        <w:tab/>
        <w:t>2M+3M+4M dance RSh round partners back to opposite sides 1 place up, all set &amp; cross RH</w:t>
      </w:r>
    </w:p>
    <w:p w:rsidR="00B11EB3" w:rsidRDefault="00B11EB3" w:rsidP="00B11EB3"/>
    <w:p w:rsidR="00B11EB3" w:rsidRDefault="00B11EB3" w:rsidP="00B11EB3">
      <w:pPr>
        <w:pStyle w:val="Minicrib"/>
      </w:pPr>
      <w:r>
        <w:t>O'ER THE HILLS  (J1x96)  Sq.Set</w:t>
      </w:r>
      <w:r>
        <w:tab/>
        <w:t>Miriam Weibye  Aurora 2nd Bk</w:t>
      </w:r>
    </w:p>
    <w:p w:rsidR="00B11EB3" w:rsidRPr="00B172F7" w:rsidRDefault="00B11EB3" w:rsidP="00B11EB3">
      <w:pPr>
        <w:pStyle w:val="DanceBody"/>
      </w:pPr>
      <w:r w:rsidRPr="00B172F7">
        <w:t xml:space="preserve"> 1- 8</w:t>
      </w:r>
      <w:r w:rsidRPr="00B172F7">
        <w:tab/>
        <w:t>All circle 8H round &amp; back</w:t>
      </w:r>
    </w:p>
    <w:p w:rsidR="00B11EB3" w:rsidRPr="00B172F7" w:rsidRDefault="00B11EB3" w:rsidP="00B11EB3">
      <w:pPr>
        <w:pStyle w:val="DanceBody"/>
      </w:pPr>
      <w:r w:rsidRPr="00B172F7">
        <w:t xml:space="preserve"> 9-16</w:t>
      </w:r>
      <w:r w:rsidRPr="00B172F7">
        <w:tab/>
        <w:t>Ladies set, pull back RSh, cast 1 place clockwise;  Men set, pull back LSh, cast 1 place anticlockwise</w:t>
      </w:r>
    </w:p>
    <w:p w:rsidR="00B11EB3" w:rsidRPr="00B172F7" w:rsidRDefault="00B11EB3" w:rsidP="00B11EB3">
      <w:pPr>
        <w:pStyle w:val="DanceBody"/>
      </w:pPr>
      <w:r w:rsidRPr="00B172F7">
        <w:t>17-24</w:t>
      </w:r>
      <w:r w:rsidRPr="00B172F7">
        <w:tab/>
        <w:t>1/2 interlocking reels of 4 (1M+3L, 4M+2L, 3M+1L, 2M+4L pass RSh to start); All set to prtnr &amp; turn RH</w:t>
      </w:r>
    </w:p>
    <w:p w:rsidR="00B11EB3" w:rsidRPr="00B172F7" w:rsidRDefault="00B11EB3" w:rsidP="00B11EB3">
      <w:pPr>
        <w:pStyle w:val="DanceBody"/>
      </w:pPr>
      <w:r w:rsidRPr="00B172F7">
        <w:t>25-32</w:t>
      </w:r>
      <w:r w:rsidRPr="00B172F7">
        <w:tab/>
        <w:t>Repeat 17-24 passing prtnr RSh to start; All set &amp; turn RH (1M+3L, 4M+2L, 3M+1L, 2M+4L)</w:t>
      </w:r>
    </w:p>
    <w:p w:rsidR="00B11EB3" w:rsidRPr="00B172F7" w:rsidRDefault="00B11EB3" w:rsidP="00B11EB3">
      <w:pPr>
        <w:pStyle w:val="DanceBody"/>
      </w:pPr>
      <w:r w:rsidRPr="00B172F7">
        <w:t>33-40</w:t>
      </w:r>
      <w:r w:rsidRPr="00B172F7">
        <w:tab/>
        <w:t>Repeat bars 9-16</w:t>
      </w:r>
    </w:p>
    <w:p w:rsidR="00B11EB3" w:rsidRPr="00B172F7" w:rsidRDefault="00B11EB3" w:rsidP="00B11EB3">
      <w:pPr>
        <w:pStyle w:val="DanceBody"/>
      </w:pPr>
      <w:r w:rsidRPr="00B172F7">
        <w:t>41-48</w:t>
      </w:r>
      <w:r w:rsidRPr="00B172F7">
        <w:tab/>
        <w:t>1s+3s dance R&amp;L</w:t>
      </w:r>
    </w:p>
    <w:p w:rsidR="00B11EB3" w:rsidRPr="00B172F7" w:rsidRDefault="00B11EB3" w:rsidP="00B11EB3">
      <w:pPr>
        <w:pStyle w:val="DanceBody"/>
      </w:pPr>
      <w:r w:rsidRPr="00B172F7">
        <w:t>49-56</w:t>
      </w:r>
      <w:r w:rsidRPr="00B172F7">
        <w:tab/>
        <w:t>2s+4s dance R&amp;L</w:t>
      </w:r>
    </w:p>
    <w:p w:rsidR="00B11EB3" w:rsidRPr="00B172F7" w:rsidRDefault="00B11EB3" w:rsidP="00B11EB3">
      <w:pPr>
        <w:pStyle w:val="DanceBody"/>
      </w:pPr>
      <w:r w:rsidRPr="00B172F7">
        <w:t>57-64</w:t>
      </w:r>
      <w:r w:rsidRPr="00B172F7">
        <w:tab/>
        <w:t>Repeat bars 9-16, Ladies face out at end</w:t>
      </w:r>
    </w:p>
    <w:p w:rsidR="00B11EB3" w:rsidRPr="00B172F7" w:rsidRDefault="00B11EB3" w:rsidP="00B11EB3">
      <w:pPr>
        <w:pStyle w:val="DanceBody"/>
      </w:pPr>
      <w:r w:rsidRPr="00B172F7">
        <w:t>65-80</w:t>
      </w:r>
      <w:r w:rsidRPr="00B172F7">
        <w:tab/>
        <w:t>Full Schiehallion Reels (16 bars)</w:t>
      </w:r>
    </w:p>
    <w:p w:rsidR="00B11EB3" w:rsidRPr="00B172F7" w:rsidRDefault="00B11EB3" w:rsidP="00B11EB3">
      <w:pPr>
        <w:pStyle w:val="DanceBody"/>
      </w:pPr>
      <w:r w:rsidRPr="00B172F7">
        <w:t>81-88</w:t>
      </w:r>
      <w:r w:rsidRPr="00B172F7">
        <w:tab/>
        <w:t>Repeat bars 9-16</w:t>
      </w:r>
    </w:p>
    <w:p w:rsidR="00B11EB3" w:rsidRPr="00B172F7" w:rsidRDefault="00B11EB3" w:rsidP="00B11EB3">
      <w:pPr>
        <w:pStyle w:val="DanceBody"/>
        <w:keepNext w:val="0"/>
      </w:pPr>
      <w:r w:rsidRPr="00B172F7">
        <w:t>89-96</w:t>
      </w:r>
      <w:r w:rsidRPr="00B172F7">
        <w:tab/>
        <w:t>All circle 8H round &amp; back</w:t>
      </w:r>
    </w:p>
    <w:p w:rsidR="00B11EB3" w:rsidRDefault="00B11EB3" w:rsidP="00B11EB3"/>
    <w:p w:rsidR="00B11EB3" w:rsidRDefault="00B11EB3" w:rsidP="00B11EB3">
      <w:pPr>
        <w:pStyle w:val="Minicrib"/>
      </w:pPr>
      <w:r>
        <w:t>O'ER THE MOUNTAINS  (S8x32)  3C (4C set)</w:t>
      </w:r>
      <w:r>
        <w:tab/>
        <w:t>Paula Carnes, 2017</w:t>
      </w:r>
    </w:p>
    <w:p w:rsidR="00B11EB3" w:rsidRDefault="00B11EB3" w:rsidP="00B11EB3">
      <w:pPr>
        <w:pStyle w:val="DanceBody"/>
      </w:pPr>
      <w:r>
        <w:t xml:space="preserve"> 1- 8</w:t>
      </w:r>
      <w:r>
        <w:tab/>
        <w:t>1s turn 2H, 1s+2s+3s dance mirror reels of 3 on sides (1s in/down to start)</w:t>
      </w:r>
    </w:p>
    <w:p w:rsidR="00B11EB3" w:rsidRDefault="00B11EB3" w:rsidP="00B11EB3">
      <w:pPr>
        <w:pStyle w:val="DanceBody"/>
      </w:pPr>
      <w:r>
        <w:t xml:space="preserve"> 9-16</w:t>
      </w:r>
      <w:r>
        <w:tab/>
        <w:t>1s dance in &amp; cast (2s step up 11-12); 1s dance 1/2 Fig 8 (1M round 3s, LSh to 3L, 1L round 2s, LSh to 2M). 1s join LH with partner in centre &amp; RH with 2nd corners</w:t>
      </w:r>
    </w:p>
    <w:p w:rsidR="00B11EB3" w:rsidRDefault="00B11EB3" w:rsidP="00B11EB3">
      <w:pPr>
        <w:pStyle w:val="DanceBody"/>
      </w:pPr>
      <w:r>
        <w:t>17-24</w:t>
      </w:r>
      <w:r>
        <w:tab/>
        <w:t>1s+2nd corners "Strathspey Balance &amp; Turn":</w:t>
      </w:r>
    </w:p>
    <w:p w:rsidR="00B11EB3" w:rsidRDefault="00B11EB3" w:rsidP="00B11EB3">
      <w:pPr>
        <w:pStyle w:val="DanceBody"/>
      </w:pPr>
      <w:r>
        <w:tab/>
        <w:t>17      1s drop LH, 1s+2nd corners set to right, release RH &amp; join LH</w:t>
      </w:r>
    </w:p>
    <w:p w:rsidR="00B11EB3" w:rsidRDefault="00B11EB3" w:rsidP="00B11EB3">
      <w:pPr>
        <w:pStyle w:val="DanceBody"/>
      </w:pPr>
      <w:r>
        <w:tab/>
        <w:t>18      1s+2nd corners 1/2 turn LH &amp; briefly join RH with partner</w:t>
      </w:r>
    </w:p>
    <w:p w:rsidR="00B11EB3" w:rsidRPr="00D304A6" w:rsidRDefault="00B11EB3" w:rsidP="00B11EB3">
      <w:pPr>
        <w:pStyle w:val="DanceBody"/>
      </w:pPr>
      <w:r>
        <w:tab/>
        <w:t xml:space="preserve">19-20 1s drop LH, join RH with partner &amp; set to right, 1s 1/2 turn LH </w:t>
      </w:r>
      <w:r>
        <w:rPr>
          <w:b/>
        </w:rPr>
        <w:t>while</w:t>
      </w:r>
      <w:r>
        <w:t xml:space="preserve"> 2nd corners set</w:t>
      </w:r>
    </w:p>
    <w:p w:rsidR="00B11EB3" w:rsidRDefault="00B11EB3" w:rsidP="00B11EB3">
      <w:pPr>
        <w:pStyle w:val="DanceBody"/>
      </w:pPr>
      <w:r>
        <w:tab/>
        <w:t>21-24  1s turn 2nd corners RH, turn partner 3/4 LH to join RH with 1st corners</w:t>
      </w:r>
    </w:p>
    <w:p w:rsidR="00B11EB3" w:rsidRDefault="00B11EB3" w:rsidP="00B11EB3">
      <w:pPr>
        <w:pStyle w:val="DanceBody"/>
        <w:keepNext w:val="0"/>
      </w:pPr>
      <w:r>
        <w:t>25-32</w:t>
      </w:r>
      <w:r>
        <w:tab/>
        <w:t>1s repeat 17-24 with 1st corners.  1s end in 2nd place own side.  2 1 3</w:t>
      </w:r>
    </w:p>
    <w:p w:rsidR="00B11EB3" w:rsidRDefault="00B11EB3" w:rsidP="00B11EB3"/>
    <w:p w:rsidR="00B11EB3" w:rsidRDefault="00B11EB3" w:rsidP="00B11EB3">
      <w:pPr>
        <w:pStyle w:val="Minicrib"/>
      </w:pPr>
      <w:r>
        <w:t>O'ER THE MUIR AMONG THE HEATHER  (S8x32)  3C (4C set)</w:t>
      </w:r>
      <w:r>
        <w:tab/>
        <w:t>J Young  SCDs 18th Cent</w:t>
      </w:r>
    </w:p>
    <w:p w:rsidR="00B11EB3" w:rsidRPr="003E447B" w:rsidRDefault="00B11EB3" w:rsidP="00B11EB3">
      <w:pPr>
        <w:pStyle w:val="DanceBody"/>
      </w:pPr>
      <w:r w:rsidRPr="003E447B">
        <w:t xml:space="preserve"> 1- 8</w:t>
      </w:r>
      <w:r w:rsidRPr="003E447B">
        <w:tab/>
        <w:t>1s+2s set, 1s cross down to 2nd place opposite side</w:t>
      </w:r>
      <w:r w:rsidRPr="003E447B">
        <w:rPr>
          <w:b/>
        </w:rPr>
        <w:t xml:space="preserve"> as </w:t>
      </w:r>
      <w:r w:rsidRPr="003E447B">
        <w:t>2s cast up, 2s+1s set &amp; 1s cross down to 3rd place own sides</w:t>
      </w:r>
      <w:r w:rsidRPr="003E447B">
        <w:rPr>
          <w:b/>
        </w:rPr>
        <w:t xml:space="preserve"> as </w:t>
      </w:r>
      <w:r w:rsidRPr="003E447B">
        <w:t>3s cast up</w:t>
      </w:r>
    </w:p>
    <w:p w:rsidR="00B11EB3" w:rsidRPr="003E447B" w:rsidRDefault="00B11EB3" w:rsidP="00B11EB3">
      <w:pPr>
        <w:pStyle w:val="DanceBody"/>
      </w:pPr>
      <w:r w:rsidRPr="003E447B">
        <w:t xml:space="preserve"> 9-16</w:t>
      </w:r>
      <w:r w:rsidRPr="003E447B">
        <w:tab/>
        <w:t>1s turn RH 1.1/2 times &amp; cast up to 2nd place opp side</w:t>
      </w:r>
      <w:r w:rsidRPr="003E447B">
        <w:rPr>
          <w:b/>
        </w:rPr>
        <w:t xml:space="preserve"> as </w:t>
      </w:r>
      <w:r w:rsidRPr="003E447B">
        <w:t>3s step down, 2s+1s circle 4H round to left 1s end in centre 1L on left of 1M) facing 2L</w:t>
      </w:r>
    </w:p>
    <w:p w:rsidR="00B11EB3" w:rsidRPr="003E447B" w:rsidRDefault="00B11EB3" w:rsidP="00B11EB3">
      <w:pPr>
        <w:pStyle w:val="DanceBody"/>
      </w:pPr>
      <w:r w:rsidRPr="003E447B">
        <w:t>17-24</w:t>
      </w:r>
      <w:r w:rsidRPr="003E447B">
        <w:tab/>
        <w:t>1s set to 2L, turn inwards &amp; set to 3M, turn inwards &amp; set to 3L, turn inwards &amp; set to 2M, turn inwards to face Ladies side</w:t>
      </w:r>
    </w:p>
    <w:p w:rsidR="00B11EB3" w:rsidRPr="003E447B" w:rsidRDefault="00B11EB3" w:rsidP="00B11EB3">
      <w:pPr>
        <w:pStyle w:val="DanceBody"/>
      </w:pPr>
      <w:r w:rsidRPr="003E447B">
        <w:t>25-28</w:t>
      </w:r>
      <w:r w:rsidRPr="003E447B">
        <w:tab/>
        <w:t>1s cross &amp; cast 1L up behind 2L</w:t>
      </w:r>
      <w:r w:rsidRPr="003E447B">
        <w:rPr>
          <w:b/>
        </w:rPr>
        <w:t xml:space="preserve"> as </w:t>
      </w:r>
      <w:r w:rsidRPr="003E447B">
        <w:t>1M casts down behind 3L, meet partner in centre facing Men</w:t>
      </w:r>
      <w:r>
        <w:t>'</w:t>
      </w:r>
      <w:r w:rsidRPr="003E447B">
        <w:t>s side</w:t>
      </w:r>
    </w:p>
    <w:p w:rsidR="00B11EB3" w:rsidRPr="003E447B" w:rsidRDefault="00B11EB3" w:rsidP="00B11EB3">
      <w:pPr>
        <w:pStyle w:val="DanceBody"/>
        <w:keepNext w:val="0"/>
      </w:pPr>
      <w:r w:rsidRPr="003E447B">
        <w:t>29-32</w:t>
      </w:r>
      <w:r w:rsidRPr="003E447B">
        <w:tab/>
        <w:t>Repeat with 1L casting down &amp; 1M up on Men</w:t>
      </w:r>
      <w:r>
        <w:t>'</w:t>
      </w:r>
      <w:r w:rsidRPr="003E447B">
        <w:t>s side to end 2nd place own sides</w:t>
      </w:r>
    </w:p>
    <w:p w:rsidR="00B11EB3" w:rsidRDefault="00B11EB3" w:rsidP="00B11EB3"/>
    <w:p w:rsidR="00B11EB3" w:rsidRDefault="00B11EB3" w:rsidP="00B11EB3">
      <w:pPr>
        <w:pStyle w:val="Minicrib"/>
      </w:pPr>
      <w:r>
        <w:t>OAKBANK'S TRIBUTE TO CHRISTIAN  (J8x32)  3C (4C set)</w:t>
      </w:r>
      <w:r>
        <w:tab/>
        <w:t>Hector MacKinnon Book of Perth Dances</w:t>
      </w:r>
    </w:p>
    <w:p w:rsidR="00B11EB3" w:rsidRDefault="00B11EB3" w:rsidP="00B11EB3">
      <w:pPr>
        <w:pStyle w:val="DanceBody"/>
      </w:pPr>
      <w:r>
        <w:t xml:space="preserve"> 1- 8</w:t>
      </w:r>
      <w:r>
        <w:tab/>
        <w:t>1s+2s dance 1/2 R&amp;L, 1s+3s dance 1/2 R&amp;L.  (2)(3)1</w:t>
      </w:r>
    </w:p>
    <w:p w:rsidR="00B11EB3" w:rsidRDefault="00B11EB3" w:rsidP="00B11EB3">
      <w:pPr>
        <w:pStyle w:val="DanceBody"/>
      </w:pPr>
      <w:r>
        <w:t xml:space="preserve"> 9-16</w:t>
      </w:r>
      <w:r>
        <w:tab/>
        <w:t>1s cross RH &amp; cast up 1 place, 1s turn LH &amp; face 1st corner (pstns)</w:t>
      </w:r>
      <w:r w:rsidRPr="00BA6B4D">
        <w:rPr>
          <w:b/>
        </w:rPr>
        <w:t xml:space="preserve"> while </w:t>
      </w:r>
      <w:r>
        <w:t>2s+3s set facing on sides &amp; change places RH</w:t>
      </w:r>
    </w:p>
    <w:p w:rsidR="00B11EB3" w:rsidRDefault="00B11EB3" w:rsidP="00B11EB3">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B11EB3" w:rsidRDefault="00B11EB3" w:rsidP="00B11EB3">
      <w:pPr>
        <w:pStyle w:val="DanceBody"/>
        <w:keepNext w:val="0"/>
      </w:pPr>
      <w:r>
        <w:t>25-32</w:t>
      </w:r>
      <w:r>
        <w:tab/>
        <w:t>1s dance 1/2 Figs of 8 (1M round 2s, 1L round 3s) to 2</w:t>
      </w:r>
      <w:r w:rsidRPr="00972EEB">
        <w:t>nd</w:t>
      </w:r>
      <w:r>
        <w:t xml:space="preserve"> place own sides, 2s+1s+3s, turn RH</w:t>
      </w:r>
    </w:p>
    <w:p w:rsidR="00B11EB3" w:rsidRDefault="00B11EB3" w:rsidP="00B11EB3"/>
    <w:p w:rsidR="00B11EB3" w:rsidRDefault="00B11EB3" w:rsidP="00B11EB3">
      <w:pPr>
        <w:pStyle w:val="Minicrib"/>
      </w:pPr>
      <w:r>
        <w:t>OAKVALE CENTENARY JIG  (J4x32)  4C Set</w:t>
      </w:r>
      <w:r>
        <w:tab/>
        <w:t>Margaret Palmer  Liverpool at 70</w:t>
      </w:r>
    </w:p>
    <w:p w:rsidR="00B11EB3" w:rsidRDefault="00B11EB3" w:rsidP="00B11EB3">
      <w:pPr>
        <w:pStyle w:val="DanceBody"/>
      </w:pPr>
      <w:r>
        <w:t xml:space="preserve"> 1- 8</w:t>
      </w:r>
      <w:r>
        <w:tab/>
        <w:t>1s+2s also 3s+4s dance RH across &amp; LH back</w:t>
      </w:r>
    </w:p>
    <w:p w:rsidR="00B11EB3" w:rsidRDefault="00B11EB3" w:rsidP="00B11EB3">
      <w:pPr>
        <w:pStyle w:val="DanceBody"/>
      </w:pPr>
      <w:r>
        <w:t xml:space="preserve"> 9-16</w:t>
      </w:r>
      <w:r>
        <w:tab/>
        <w:t>1s lead down the middle &amp; back to finish in centre of set facing up</w:t>
      </w:r>
    </w:p>
    <w:p w:rsidR="00B11EB3" w:rsidRDefault="00B11EB3" w:rsidP="00B11EB3">
      <w:pPr>
        <w:pStyle w:val="DanceBody"/>
      </w:pPr>
      <w:r>
        <w:t>17-20</w:t>
      </w:r>
      <w:r>
        <w:tab/>
        <w:t>1s cast to 2nd place, 2s step up bars 19-20</w:t>
      </w:r>
    </w:p>
    <w:p w:rsidR="00B11EB3" w:rsidRDefault="00B11EB3" w:rsidP="00B11EB3">
      <w:pPr>
        <w:pStyle w:val="DanceBody"/>
      </w:pPr>
      <w:r>
        <w:t>21-24</w:t>
      </w:r>
      <w:r>
        <w:tab/>
        <w:t>2s+1s dance 4H round to left</w:t>
      </w:r>
    </w:p>
    <w:p w:rsidR="00B11EB3" w:rsidRDefault="00B11EB3" w:rsidP="00B11EB3">
      <w:pPr>
        <w:pStyle w:val="DanceBody"/>
      </w:pPr>
      <w:r>
        <w:t>25-28</w:t>
      </w:r>
      <w:r>
        <w:tab/>
        <w:t>1s cast to 4th place. 3s+4s step up on bars 27-28</w:t>
      </w:r>
    </w:p>
    <w:p w:rsidR="00B11EB3" w:rsidRDefault="00B11EB3" w:rsidP="00B11EB3">
      <w:pPr>
        <w:pStyle w:val="DanceBody"/>
        <w:keepNext w:val="0"/>
      </w:pPr>
      <w:r>
        <w:t>29-32</w:t>
      </w:r>
      <w:r>
        <w:tab/>
        <w:t>4s+1s dance 4H round to left.  2 3 4 1</w:t>
      </w:r>
    </w:p>
    <w:p w:rsidR="00B11EB3" w:rsidRDefault="00B11EB3" w:rsidP="00B11EB3"/>
    <w:p w:rsidR="00B11EB3" w:rsidRDefault="00B11EB3" w:rsidP="00B11EB3">
      <w:pPr>
        <w:pStyle w:val="Minicrib"/>
      </w:pPr>
      <w:r>
        <w:t>OASIS  (R3x32)  3C Set</w:t>
      </w:r>
      <w:r>
        <w:tab/>
        <w:t>John Roby  Houston &amp; District 30th Anniversary</w:t>
      </w:r>
    </w:p>
    <w:p w:rsidR="00B11EB3" w:rsidRDefault="00B11EB3" w:rsidP="00B11EB3">
      <w:pPr>
        <w:pStyle w:val="DanceBody"/>
      </w:pPr>
      <w:r w:rsidRPr="00FD6149">
        <w:t xml:space="preserve"> 1-8</w:t>
      </w:r>
      <w:r w:rsidRPr="00FD6149">
        <w:tab/>
        <w:t>1s cross &amp; cast 1 plac</w:t>
      </w:r>
      <w:r>
        <w:t>e, 1s dance 1/2 Fig of 8 round 2s</w:t>
      </w:r>
    </w:p>
    <w:p w:rsidR="00B11EB3" w:rsidRDefault="00B11EB3" w:rsidP="00B11EB3">
      <w:pPr>
        <w:pStyle w:val="DanceBody"/>
      </w:pPr>
      <w:r w:rsidRPr="00FD6149">
        <w:t xml:space="preserve"> 9-16</w:t>
      </w:r>
      <w:r w:rsidRPr="00FD6149">
        <w:tab/>
        <w:t>1s dance reflection reels of 3 on own s</w:t>
      </w:r>
      <w:r>
        <w:t>ides dancing in &amp; down to start</w:t>
      </w:r>
    </w:p>
    <w:p w:rsidR="00B11EB3" w:rsidRDefault="00B11EB3" w:rsidP="00B11EB3">
      <w:pPr>
        <w:pStyle w:val="DanceBody"/>
      </w:pPr>
      <w:r>
        <w:t>1</w:t>
      </w:r>
      <w:r w:rsidRPr="00FD6149">
        <w:t>7-24</w:t>
      </w:r>
      <w:r w:rsidRPr="00FD6149">
        <w:tab/>
        <w:t xml:space="preserve">1s lead </w:t>
      </w:r>
      <w:r>
        <w:t>down middle &amp; back to 2nd place</w:t>
      </w:r>
    </w:p>
    <w:p w:rsidR="00B11EB3" w:rsidRPr="00FD6149" w:rsidRDefault="00B11EB3" w:rsidP="00B11EB3">
      <w:pPr>
        <w:pStyle w:val="DanceBody"/>
        <w:keepNext w:val="0"/>
      </w:pPr>
      <w:r>
        <w:t>2</w:t>
      </w:r>
      <w:r w:rsidRPr="00FD6149">
        <w:t>5-32</w:t>
      </w:r>
      <w:r w:rsidRPr="00FD6149">
        <w:tab/>
        <w:t>1s+3s dance an Allem</w:t>
      </w:r>
      <w:r>
        <w:t>ande.  2 3 1</w:t>
      </w:r>
    </w:p>
    <w:p w:rsidR="00B11EB3" w:rsidRDefault="00B11EB3" w:rsidP="00B11EB3"/>
    <w:p w:rsidR="00B11EB3" w:rsidRDefault="00B11EB3" w:rsidP="00B11EB3">
      <w:pPr>
        <w:pStyle w:val="Minicrib"/>
      </w:pPr>
      <w:r>
        <w:t>THE OBAN REEL  (S8x32)  2C (4C Set)</w:t>
      </w:r>
      <w:r>
        <w:tab/>
        <w:t>John S Trew  Let's All Dance</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2s dance Fig of 8 round 1s</w:t>
      </w:r>
    </w:p>
    <w:p w:rsidR="00B11EB3" w:rsidRDefault="00B11EB3" w:rsidP="00B11EB3">
      <w:pPr>
        <w:pStyle w:val="DanceBody"/>
      </w:pPr>
      <w:r>
        <w:t>17-24</w:t>
      </w:r>
      <w:r>
        <w:tab/>
        <w:t>1s turn RH, cast 1 place &amp; turn LH to places</w:t>
      </w:r>
    </w:p>
    <w:p w:rsidR="00B11EB3" w:rsidRDefault="00B11EB3" w:rsidP="00B11EB3">
      <w:pPr>
        <w:pStyle w:val="DanceBody"/>
      </w:pPr>
      <w:r>
        <w:t>25-32</w:t>
      </w:r>
      <w:r>
        <w:tab/>
        <w:t>2s+1s dance R&amp;L</w:t>
      </w:r>
    </w:p>
    <w:p w:rsidR="00B11EB3" w:rsidRPr="00ED48B2" w:rsidRDefault="00B11EB3" w:rsidP="00B11EB3">
      <w:pPr>
        <w:pStyle w:val="DanceBody"/>
        <w:keepNext w:val="0"/>
        <w:rPr>
          <w:i/>
          <w:szCs w:val="72"/>
        </w:rPr>
      </w:pPr>
      <w:r w:rsidRPr="00ED48B2">
        <w:rPr>
          <w:i/>
          <w:szCs w:val="72"/>
        </w:rPr>
        <w:t>Note:  May also be dance as Reel</w:t>
      </w:r>
    </w:p>
    <w:p w:rsidR="00B11EB3" w:rsidRDefault="00B11EB3" w:rsidP="00B11EB3"/>
    <w:p w:rsidR="00B11EB3" w:rsidRDefault="00B11EB3" w:rsidP="00B11EB3">
      <w:pPr>
        <w:pStyle w:val="Minicrib"/>
      </w:pPr>
      <w:r>
        <w:t>THE OBELUS  (R8x32)  3C (4C set)</w:t>
      </w:r>
      <w:r>
        <w:tab/>
        <w:t>John Drewry  Stoneywood Coll 1</w:t>
      </w:r>
    </w:p>
    <w:p w:rsidR="00B11EB3" w:rsidRDefault="00B11EB3" w:rsidP="00B11EB3">
      <w:pPr>
        <w:pStyle w:val="DanceBody"/>
      </w:pPr>
      <w:r>
        <w:t xml:space="preserve"> 1- 8</w:t>
      </w:r>
      <w:r>
        <w:tab/>
        <w:t>1s+2s circle 4H round to left, Slip-Step down for 4 steps, set turning to face down</w:t>
      </w:r>
    </w:p>
    <w:p w:rsidR="00B11EB3" w:rsidRDefault="00B11EB3" w:rsidP="00B11EB3">
      <w:pPr>
        <w:pStyle w:val="DanceBody"/>
      </w:pPr>
      <w:r>
        <w:t xml:space="preserve"> 9-16</w:t>
      </w:r>
      <w:r>
        <w:tab/>
        <w:t>2s followed by 1s cast up behind 3s to top on own sides, 2s+1s turn on sides (Men LH &amp; Ladies RH)</w:t>
      </w:r>
    </w:p>
    <w:p w:rsidR="00B11EB3" w:rsidRDefault="00B11EB3" w:rsidP="00B11EB3">
      <w:pPr>
        <w:pStyle w:val="DanceBody"/>
      </w:pPr>
      <w:r>
        <w:t>17-24</w:t>
      </w:r>
      <w:r>
        <w:tab/>
        <w:t>2s+1s+3s dance reels of 3 on sides (1s in &amp; down to start)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AN OCEAN FROLIC  (R4x32)  Sq.Set</w:t>
      </w:r>
      <w:r>
        <w:tab/>
        <w:t>Barry Skelton  Dolphin Bk 4</w:t>
      </w:r>
    </w:p>
    <w:p w:rsidR="00B11EB3" w:rsidRDefault="00B11EB3" w:rsidP="00B11EB3">
      <w:pPr>
        <w:pStyle w:val="DanceBody"/>
      </w:pPr>
      <w:r>
        <w:t xml:space="preserve"> 1- 8</w:t>
      </w:r>
      <w:r>
        <w:tab/>
        <w:t>All 4 Men dance RH across to places; all 4 Ladies dance RH across finishing facing out</w:t>
      </w:r>
    </w:p>
    <w:p w:rsidR="00B11EB3" w:rsidRDefault="00B11EB3" w:rsidP="00B11EB3">
      <w:pPr>
        <w:pStyle w:val="DanceBody"/>
      </w:pPr>
      <w:r>
        <w:t xml:space="preserve"> 9-24</w:t>
      </w:r>
      <w:r>
        <w:tab/>
        <w:t>All dance Alternating Tandem Schiehallion reels (each couple dances</w:t>
      </w:r>
      <w:r>
        <w:rPr>
          <w:b/>
        </w:rPr>
        <w:t xml:space="preserve"> as </w:t>
      </w:r>
      <w:r>
        <w:t>one person, the lead changing at each place round set) to end in each others original places (Ladies in front of partner)</w:t>
      </w:r>
    </w:p>
    <w:p w:rsidR="00B11EB3" w:rsidRDefault="00B11EB3" w:rsidP="00B11EB3">
      <w:pPr>
        <w:pStyle w:val="DanceBody"/>
        <w:keepNext w:val="0"/>
      </w:pPr>
      <w:r>
        <w:t>25-32</w:t>
      </w:r>
      <w:r>
        <w:tab/>
        <w:t>All chase clockwise 1 place (Ladies leading) &amp; set, 1s+3s (side couples) cross RH then 2s+4s cross RH.  2 3 4 1</w:t>
      </w:r>
    </w:p>
    <w:p w:rsidR="00B11EB3" w:rsidRDefault="00B11EB3" w:rsidP="00B11EB3"/>
    <w:p w:rsidR="00B11EB3" w:rsidRDefault="00B11EB3" w:rsidP="00B11EB3">
      <w:pPr>
        <w:pStyle w:val="Minicrib"/>
      </w:pPr>
      <w:r>
        <w:t>OCEAN VOYAGE  (R5x32)  5C Set</w:t>
      </w:r>
      <w:r>
        <w:tab/>
        <w:t>Hugh Cowell  Berkhamsted Diamond Collection</w:t>
      </w:r>
    </w:p>
    <w:p w:rsidR="00B11EB3" w:rsidRDefault="00B11EB3" w:rsidP="00B11EB3">
      <w:pPr>
        <w:pStyle w:val="DanceBody"/>
      </w:pPr>
      <w:r>
        <w:t xml:space="preserve"> 1- 8</w:t>
      </w:r>
      <w:r>
        <w:tab/>
        <w:t xml:space="preserve">1s &amp; 3s turn RH, cast 1 place into centre LSh to LSh with partner (2s &amp; 4s step up 3-4), 1M+4s+3L dance RH across </w:t>
      </w:r>
      <w:r>
        <w:rPr>
          <w:b/>
        </w:rPr>
        <w:t>while</w:t>
      </w:r>
      <w:r>
        <w:t xml:space="preserve"> 2s+1L &amp; 3M+5s dance 1/2 LSh reel of 3 across</w:t>
      </w:r>
    </w:p>
    <w:p w:rsidR="00B11EB3" w:rsidRDefault="00B11EB3" w:rsidP="00B11EB3">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B11EB3" w:rsidRDefault="00B11EB3" w:rsidP="00B11EB3">
      <w:pPr>
        <w:pStyle w:val="DanceBody"/>
      </w:pPr>
      <w:r>
        <w:t>17-24</w:t>
      </w:r>
      <w:r>
        <w:tab/>
        <w:t>1s &amp; 3s (1M &amp; 3L leading) dance 1/2 Alternating Tandem diag reels with 1M/3L 3rd corners, 1s+4s+3s chase clockwise to (5) (3) (4) (1) (2)</w:t>
      </w:r>
    </w:p>
    <w:p w:rsidR="00B11EB3" w:rsidRDefault="00B11EB3" w:rsidP="00B11EB3">
      <w:pPr>
        <w:pStyle w:val="DanceBody"/>
        <w:keepNext w:val="0"/>
      </w:pPr>
      <w:r>
        <w:t>25-32</w:t>
      </w:r>
      <w:r>
        <w:tab/>
        <w:t>All 1/2 turn partner RH, balance in line down centre, turn partner RH to own sides &amp; set.  5 3 4 1 2</w:t>
      </w:r>
    </w:p>
    <w:p w:rsidR="00B11EB3" w:rsidRDefault="00B11EB3" w:rsidP="00B11EB3"/>
    <w:p w:rsidR="00B11EB3" w:rsidRDefault="00B11EB3" w:rsidP="00B11EB3">
      <w:pPr>
        <w:pStyle w:val="Minicrib"/>
      </w:pPr>
      <w:r>
        <w:t>OCEAN WAVES  (R8x32)  3C (4C set)</w:t>
      </w:r>
      <w:r>
        <w:tab/>
        <w:t>Chris Ronald  Formation Foundations</w:t>
      </w:r>
    </w:p>
    <w:p w:rsidR="00B11EB3" w:rsidRDefault="00B11EB3" w:rsidP="00B11EB3">
      <w:pPr>
        <w:pStyle w:val="DanceBody"/>
      </w:pPr>
      <w:r>
        <w:t xml:space="preserve"> 1- 8</w:t>
      </w:r>
      <w:r>
        <w:tab/>
        <w:t>1s lead down the middle &amp; back to finish facing 2L, 1M behind his partner</w:t>
      </w:r>
    </w:p>
    <w:p w:rsidR="00B11EB3" w:rsidRDefault="00B11EB3" w:rsidP="00B11EB3">
      <w:pPr>
        <w:pStyle w:val="DanceBody"/>
      </w:pPr>
      <w:r>
        <w:t xml:space="preserve"> 9-16</w:t>
      </w:r>
      <w:r>
        <w:tab/>
        <w:t>1L followed by partner dance a full RSh Alternating Tandem reel of 3 across with 2s. 1s finish in middle facing up, 2s face down in 1st place</w:t>
      </w:r>
    </w:p>
    <w:p w:rsidR="00B11EB3" w:rsidRDefault="00B11EB3" w:rsidP="00B11EB3">
      <w:pPr>
        <w:pStyle w:val="DanceBody"/>
      </w:pPr>
      <w:r>
        <w:t>17-24</w:t>
      </w:r>
      <w:r>
        <w:tab/>
        <w:t>1s dance 3H across on sides (Ladies RH &amp; Men LH), 1s dance up to top &amp; cast to 2nd place</w:t>
      </w:r>
    </w:p>
    <w:p w:rsidR="00B11EB3" w:rsidRDefault="00B11EB3" w:rsidP="00B11EB3">
      <w:pPr>
        <w:pStyle w:val="DanceBody"/>
      </w:pPr>
      <w:r>
        <w:t>25-32</w:t>
      </w:r>
      <w:r>
        <w:tab/>
        <w:t>2s+1s+3s dance 6H round &amp; back</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OCH, AYE  (J8x32)  3C (4C set)</w:t>
      </w:r>
      <w:r>
        <w:tab/>
        <w:t>Thomas Ibbotson  Oxford University SD Society</w:t>
      </w:r>
    </w:p>
    <w:p w:rsidR="00B11EB3" w:rsidRDefault="00B11EB3" w:rsidP="00B11EB3">
      <w:pPr>
        <w:pStyle w:val="DanceBody"/>
      </w:pPr>
      <w:r>
        <w:t xml:space="preserve"> 1- 8</w:t>
      </w:r>
      <w:r>
        <w:tab/>
        <w:t>1s followed by 2s lead down &amp; 2s followed by 1s lead back up. 2s end in 1st place, 1s in centre facing up</w:t>
      </w:r>
    </w:p>
    <w:p w:rsidR="00B11EB3" w:rsidRDefault="00B11EB3" w:rsidP="00B11EB3">
      <w:pPr>
        <w:pStyle w:val="DanceBody"/>
      </w:pPr>
      <w:r>
        <w:t xml:space="preserve"> 9-16</w:t>
      </w:r>
      <w:r>
        <w:tab/>
        <w:t>1L crosses in front of 1M, followed by 1M casts round 2M &amp; across set, casts down round 3L &amp; up middle to end 1L between 2s facing down, 1M between 3s facing up</w:t>
      </w:r>
    </w:p>
    <w:p w:rsidR="00B11EB3" w:rsidRDefault="00B11EB3" w:rsidP="00B11EB3">
      <w:pPr>
        <w:pStyle w:val="DanceBody"/>
      </w:pPr>
      <w:r>
        <w:t>17-24</w:t>
      </w:r>
      <w:r>
        <w:tab/>
        <w:t>All circle 6H round &amp; back, ending in line across again</w:t>
      </w:r>
    </w:p>
    <w:p w:rsidR="00B11EB3" w:rsidRDefault="00B11EB3" w:rsidP="00B11EB3">
      <w:pPr>
        <w:pStyle w:val="DanceBody"/>
        <w:keepNext w:val="0"/>
      </w:pPr>
      <w:r>
        <w:t>25-32</w:t>
      </w:r>
      <w:r>
        <w:tab/>
        <w:t>All Adv+Ret; 1s pull back RSh &amp; cast to 2nd place own sides &amp; 2s+1s+3s set</w:t>
      </w:r>
    </w:p>
    <w:p w:rsidR="00B11EB3" w:rsidRDefault="00B11EB3" w:rsidP="00B11EB3"/>
    <w:p w:rsidR="00B11EB3" w:rsidRDefault="00B11EB3" w:rsidP="00B11EB3">
      <w:pPr>
        <w:pStyle w:val="Minicrib"/>
      </w:pPr>
      <w:r>
        <w:t>OCTOBER IN RECHBERG  (S3x32)  3C set</w:t>
      </w:r>
      <w:r>
        <w:tab/>
        <w:t>Bill Zobel &amp; Muriel Johnstone  Dancing on Air</w:t>
      </w:r>
    </w:p>
    <w:p w:rsidR="00B11EB3" w:rsidRDefault="00B11EB3" w:rsidP="00B11EB3">
      <w:pPr>
        <w:pStyle w:val="DanceBody"/>
      </w:pPr>
      <w:r>
        <w:t xml:space="preserve"> 1- 8</w:t>
      </w:r>
      <w:r>
        <w:tab/>
        <w:t>1s NHJ (briefly) dance down &amp; out between 2s+3s, meet below 3s and dance up. 1L turns under 1M's arm (slow) &amp; 1s take prom hold facing down in middle (2s step up 5-6)</w:t>
      </w:r>
    </w:p>
    <w:p w:rsidR="00B11EB3" w:rsidRDefault="00B11EB3" w:rsidP="00B11EB3">
      <w:pPr>
        <w:pStyle w:val="DanceBody"/>
      </w:pPr>
      <w:r>
        <w:t xml:space="preserve"> 9-16</w:t>
      </w:r>
      <w:r>
        <w:tab/>
        <w:t>1s dance reel of 3 with 3M+2L passing 3M RSh</w:t>
      </w:r>
    </w:p>
    <w:p w:rsidR="00B11EB3" w:rsidRDefault="00B11EB3" w:rsidP="00B11EB3">
      <w:pPr>
        <w:pStyle w:val="DanceBody"/>
      </w:pPr>
      <w:r>
        <w:t>17-24</w:t>
      </w:r>
      <w:r>
        <w:tab/>
        <w:t>1s dance reel of 3 with 3L+2M passing 3L LSh.  1s end in middle facing down.  Bar 24 2s &amp; 3s dance in &amp; take prom hold facing up</w:t>
      </w:r>
    </w:p>
    <w:p w:rsidR="00B11EB3" w:rsidRDefault="00B11EB3" w:rsidP="00B11EB3">
      <w:pPr>
        <w:pStyle w:val="DanceBody"/>
      </w:pPr>
      <w:r>
        <w:t>25-32</w:t>
      </w:r>
      <w:r>
        <w:tab/>
        <w:t>2s+1s+3s dance 'Circulating Allemande'</w:t>
      </w:r>
    </w:p>
    <w:p w:rsidR="00B11EB3" w:rsidRDefault="00B11EB3" w:rsidP="00B11EB3">
      <w:pPr>
        <w:pStyle w:val="DanceBody"/>
        <w:keepNext w:val="0"/>
      </w:pPr>
      <w:r>
        <w:tab/>
        <w:t>2s &amp; 3s dance normal Allemande but end in 3</w:t>
      </w:r>
      <w:r w:rsidRPr="00972EEB">
        <w:t>rd</w:t>
      </w:r>
      <w:r>
        <w:t>/1</w:t>
      </w:r>
      <w:r w:rsidRPr="00972EEB">
        <w:t>st</w:t>
      </w:r>
      <w:r>
        <w:t xml:space="preserve"> place</w:t>
      </w:r>
      <w:r w:rsidRPr="00BA6B4D">
        <w:rPr>
          <w:b/>
        </w:rPr>
        <w:t xml:space="preserve"> </w:t>
      </w:r>
      <w:r>
        <w:rPr>
          <w:b/>
        </w:rPr>
        <w:t xml:space="preserve">as </w:t>
      </w:r>
      <w:r>
        <w:t>1s Allemande (down) &amp; up to 2</w:t>
      </w:r>
      <w:r w:rsidRPr="00972EEB">
        <w:t>nd</w:t>
      </w:r>
      <w:r>
        <w:t xml:space="preserve"> place opposite sides, 1s cross to own sides bars 31-32  End 3 1 2</w:t>
      </w:r>
    </w:p>
    <w:p w:rsidR="00B11EB3" w:rsidRDefault="00B11EB3" w:rsidP="00B11EB3"/>
    <w:p w:rsidR="00B11EB3" w:rsidRDefault="00B11EB3" w:rsidP="00B11EB3">
      <w:pPr>
        <w:pStyle w:val="Minicrib"/>
      </w:pPr>
      <w:r>
        <w:t>OCTOBER'S PARTY  REEL  (R4x32)  4C Set</w:t>
      </w:r>
      <w:r>
        <w:tab/>
        <w:t>Hallenbeck</w:t>
      </w:r>
    </w:p>
    <w:p w:rsidR="00B11EB3" w:rsidRDefault="00B11EB3" w:rsidP="00B11EB3">
      <w:pPr>
        <w:pStyle w:val="DanceBody"/>
      </w:pPr>
      <w:r>
        <w:t xml:space="preserve"> 1- 8</w:t>
      </w:r>
      <w:r>
        <w:tab/>
        <w:t>All 3/4 turn RH, set &amp; all chase clockwise 1/2 way</w:t>
      </w:r>
    </w:p>
    <w:p w:rsidR="00B11EB3" w:rsidRDefault="00B11EB3" w:rsidP="00B11EB3">
      <w:pPr>
        <w:pStyle w:val="DanceBody"/>
      </w:pPr>
      <w:r>
        <w:t xml:space="preserve"> 9-16</w:t>
      </w:r>
      <w:r>
        <w:tab/>
        <w:t>All 3/4 turn RH, set &amp; all chase clockwise 1/2 way</w:t>
      </w:r>
    </w:p>
    <w:p w:rsidR="00B11EB3" w:rsidRDefault="00B11EB3" w:rsidP="00B11EB3">
      <w:pPr>
        <w:pStyle w:val="DanceBody"/>
      </w:pPr>
      <w:r>
        <w:t>17-24</w:t>
      </w:r>
      <w:r>
        <w:tab/>
        <w:t>1s 1/2 turn RH &amp; chase clockwise to 2</w:t>
      </w:r>
      <w:r w:rsidRPr="00972EEB">
        <w:t>nd</w:t>
      </w:r>
      <w:r>
        <w:t xml:space="preserve"> place</w:t>
      </w:r>
      <w:r w:rsidRPr="00BA6B4D">
        <w:rPr>
          <w:b/>
        </w:rPr>
        <w:t xml:space="preserve"> while </w:t>
      </w:r>
      <w:r>
        <w:t>2s step up, 1s 1/2 turn RH &amp; chase clockwise to 4</w:t>
      </w:r>
      <w:r w:rsidRPr="00972EEB">
        <w:t>th</w:t>
      </w:r>
      <w:r>
        <w:t xml:space="preserve"> place</w:t>
      </w:r>
      <w:r w:rsidRPr="00BA6B4D">
        <w:rPr>
          <w:b/>
        </w:rPr>
        <w:t xml:space="preserve"> while </w:t>
      </w:r>
      <w:r>
        <w:t>3s+4s step up</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OCTOGENARIAN  (S4x32)  4C set</w:t>
      </w:r>
      <w:r>
        <w:tab/>
        <w:t>Norman Churnside  Life Begins at Forty</w:t>
      </w:r>
    </w:p>
    <w:p w:rsidR="00B11EB3" w:rsidRPr="002E1EDA" w:rsidRDefault="00B11EB3" w:rsidP="00B11EB3">
      <w:pPr>
        <w:pStyle w:val="DanceBody"/>
      </w:pPr>
      <w:r>
        <w:t xml:space="preserve"> 1- 8</w:t>
      </w:r>
      <w:r w:rsidRPr="00F73B26">
        <w:tab/>
      </w:r>
      <w:r w:rsidRPr="002E1EDA">
        <w:t>All dance reflection reels of 4 on sides, (Men RSh reel &amp; Ladies LSh)</w:t>
      </w:r>
    </w:p>
    <w:p w:rsidR="00B11EB3" w:rsidRPr="002E1EDA" w:rsidRDefault="00B11EB3" w:rsidP="00B11EB3">
      <w:pPr>
        <w:pStyle w:val="DanceBody"/>
      </w:pPr>
      <w:r>
        <w:t xml:space="preserve"> </w:t>
      </w:r>
      <w:r w:rsidRPr="002E1EDA">
        <w:t>9-16</w:t>
      </w:r>
      <w:r w:rsidRPr="00F73B26">
        <w:tab/>
      </w:r>
      <w:r w:rsidRPr="002E1EDA">
        <w:t>1s</w:t>
      </w:r>
      <w:r>
        <w:t xml:space="preserve">+2s dance double Fig of 8 </w:t>
      </w:r>
      <w:r w:rsidRPr="00B32A54">
        <w:rPr>
          <w:b/>
        </w:rPr>
        <w:t>while</w:t>
      </w:r>
      <w:r>
        <w:t xml:space="preserve"> </w:t>
      </w:r>
      <w:r w:rsidRPr="002E1EDA">
        <w:t xml:space="preserve">3s+4s circle 4H round </w:t>
      </w:r>
      <w:r>
        <w:t>&amp; back.  All finish 2H joined with partner ready for …</w:t>
      </w:r>
    </w:p>
    <w:p w:rsidR="00B11EB3" w:rsidRPr="002E1EDA" w:rsidRDefault="00B11EB3" w:rsidP="00B11EB3">
      <w:pPr>
        <w:pStyle w:val="DanceBody"/>
      </w:pPr>
      <w:r w:rsidRPr="002E1EDA">
        <w:t>17-24</w:t>
      </w:r>
      <w:r w:rsidRPr="00F73B26">
        <w:tab/>
      </w:r>
      <w:r w:rsidRPr="002E1EDA">
        <w:t>1s+2s also 3s</w:t>
      </w:r>
      <w:r>
        <w:t>+4s dance 1/2 Diamond Poussette;</w:t>
      </w:r>
      <w:r w:rsidRPr="002E1EDA">
        <w:t xml:space="preserve"> 1s+4s dance 1/2 Diamond Poussette. 2 4 1 3</w:t>
      </w:r>
    </w:p>
    <w:p w:rsidR="00B11EB3" w:rsidRPr="002E1EDA" w:rsidRDefault="00B11EB3" w:rsidP="00B11EB3">
      <w:pPr>
        <w:pStyle w:val="DanceBody"/>
      </w:pPr>
      <w:r w:rsidRPr="002E1EDA">
        <w:t>25-28</w:t>
      </w:r>
      <w:r w:rsidRPr="00F73B26">
        <w:tab/>
      </w:r>
      <w:r>
        <w:t xml:space="preserve">4s dance 1/2 Fig of 8 round 2s </w:t>
      </w:r>
      <w:r w:rsidRPr="00B85E58">
        <w:rPr>
          <w:b/>
        </w:rPr>
        <w:t>while</w:t>
      </w:r>
      <w:r>
        <w:t xml:space="preserve"> </w:t>
      </w:r>
      <w:r w:rsidRPr="002E1EDA">
        <w:t>1s dance 1/2 Fig of 8 round 3s </w:t>
      </w:r>
      <w:r w:rsidRPr="00B85E58">
        <w:rPr>
          <w:b/>
        </w:rPr>
        <w:t>while</w:t>
      </w:r>
      <w:r w:rsidRPr="002E1EDA">
        <w:t> 2s &amp; 3s set &amp; cross RH.</w:t>
      </w:r>
    </w:p>
    <w:p w:rsidR="00B11EB3" w:rsidRPr="002E1EDA" w:rsidRDefault="00B11EB3" w:rsidP="00B11EB3">
      <w:pPr>
        <w:pStyle w:val="DanceBody"/>
        <w:keepNext w:val="0"/>
      </w:pPr>
      <w:r w:rsidRPr="002E1EDA">
        <w:t>29-32</w:t>
      </w:r>
      <w:r w:rsidRPr="00F73B26">
        <w:tab/>
      </w:r>
      <w:r w:rsidRPr="002E1EDA">
        <w:t>All circle 8H round to left 1/2 way to end 3 1 4 2</w:t>
      </w:r>
    </w:p>
    <w:p w:rsidR="00B11EB3" w:rsidRDefault="00B11EB3" w:rsidP="00B11EB3"/>
    <w:p w:rsidR="00B11EB3" w:rsidRDefault="00B11EB3" w:rsidP="00B11EB3">
      <w:pPr>
        <w:pStyle w:val="Minicrib"/>
      </w:pPr>
      <w:r>
        <w:t>THE OCTOGENARIAN  (R8x32)  3C (4C set)</w:t>
      </w:r>
      <w:r>
        <w:tab/>
        <w:t>Nan Lawson  The West Wynd</w:t>
      </w:r>
    </w:p>
    <w:p w:rsidR="00B11EB3" w:rsidRDefault="00B11EB3" w:rsidP="00B11EB3">
      <w:pPr>
        <w:pStyle w:val="DanceBody"/>
      </w:pPr>
      <w:r>
        <w:t xml:space="preserve"> 1- 8</w:t>
      </w:r>
      <w:r>
        <w:tab/>
        <w:t>1s dance 1/2 Fig 8 down round 2s; 1s+2s circle 4H round to left.  (1) 2 3</w:t>
      </w:r>
    </w:p>
    <w:p w:rsidR="00B11EB3" w:rsidRDefault="00B11EB3" w:rsidP="00B11EB3">
      <w:pPr>
        <w:pStyle w:val="DanceBody"/>
      </w:pPr>
      <w:r>
        <w:t xml:space="preserve"> 9-16</w:t>
      </w:r>
      <w:r>
        <w:tab/>
        <w:t>1s dance Fig 8 on sides (pass 2s RSh to start)</w:t>
      </w:r>
    </w:p>
    <w:p w:rsidR="00B11EB3" w:rsidRDefault="00B11EB3" w:rsidP="00B11EB3">
      <w:pPr>
        <w:pStyle w:val="DanceBody"/>
      </w:pPr>
      <w:r>
        <w:t>17-24</w:t>
      </w:r>
      <w:r>
        <w:tab/>
        <w:t>1s+2s+3s circle 6H round &amp; back</w:t>
      </w:r>
    </w:p>
    <w:p w:rsidR="00B11EB3" w:rsidRDefault="00B11EB3" w:rsidP="00B11EB3">
      <w:pPr>
        <w:pStyle w:val="DanceBody"/>
      </w:pPr>
      <w:r>
        <w:t>25-28</w:t>
      </w:r>
      <w:r>
        <w:tab/>
        <w:t>1M+2M change places RH, 1L+2L change places RH.  (2) 1 3</w:t>
      </w:r>
    </w:p>
    <w:p w:rsidR="00B11EB3" w:rsidRDefault="00B11EB3" w:rsidP="00B11EB3">
      <w:pPr>
        <w:pStyle w:val="DanceBody"/>
        <w:keepNext w:val="0"/>
      </w:pPr>
      <w:r>
        <w:t>29-32</w:t>
      </w:r>
      <w:r>
        <w:tab/>
        <w:t>2s+1s set, 2s cross RH to own side.  2 1 3</w:t>
      </w:r>
    </w:p>
    <w:p w:rsidR="00B11EB3" w:rsidRDefault="00B11EB3" w:rsidP="00B11EB3"/>
    <w:p w:rsidR="00B11EB3" w:rsidRDefault="00B11EB3" w:rsidP="00B11EB3">
      <w:pPr>
        <w:pStyle w:val="Minicrib"/>
      </w:pPr>
      <w:r>
        <w:t>THE OCTOGENARIAN DANCER  (S80)  Sq. Set</w:t>
      </w:r>
      <w:r>
        <w:tab/>
        <w:t>Stephen Gibson</w:t>
      </w:r>
    </w:p>
    <w:p w:rsidR="00B11EB3" w:rsidRPr="000D60D4" w:rsidRDefault="00B11EB3" w:rsidP="00B11EB3">
      <w:pPr>
        <w:pStyle w:val="DanceBody"/>
      </w:pPr>
      <w:r w:rsidRPr="000D60D4">
        <w:t xml:space="preserve"> 1- 8</w:t>
      </w:r>
      <w:r w:rsidRPr="000D60D4">
        <w:tab/>
        <w:t>1s &amp; 3s dance Figs of 8 round 2s/4s (1M+3L round 2s, 1L+3M round 4s) dancing out &amp; between 2s/4s to start &amp; end back in original places</w:t>
      </w:r>
    </w:p>
    <w:p w:rsidR="00B11EB3" w:rsidRPr="000D60D4" w:rsidRDefault="00B11EB3" w:rsidP="00B11EB3">
      <w:pPr>
        <w:pStyle w:val="DanceBody"/>
      </w:pPr>
      <w:r w:rsidRPr="000D60D4">
        <w:t xml:space="preserve"> 9-16</w:t>
      </w:r>
      <w:r w:rsidRPr="000D60D4">
        <w:tab/>
        <w:t>All circle left &amp; back</w:t>
      </w:r>
    </w:p>
    <w:p w:rsidR="00B11EB3" w:rsidRPr="000D60D4" w:rsidRDefault="00B11EB3" w:rsidP="00B11EB3">
      <w:pPr>
        <w:pStyle w:val="DanceBody"/>
      </w:pPr>
      <w:r w:rsidRPr="000D60D4">
        <w:t>17-24</w:t>
      </w:r>
      <w:r w:rsidRPr="000D60D4">
        <w:tab/>
        <w:t>2s &amp; 4s dance similar loops:-</w:t>
      </w:r>
    </w:p>
    <w:p w:rsidR="00B11EB3" w:rsidRPr="000D60D4" w:rsidRDefault="00B11EB3" w:rsidP="00B11EB3">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B11EB3" w:rsidRPr="000D60D4" w:rsidRDefault="00B11EB3" w:rsidP="00B11EB3">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B11EB3" w:rsidRPr="000D60D4" w:rsidRDefault="00B11EB3" w:rsidP="00B11EB3">
      <w:pPr>
        <w:pStyle w:val="DanceBody"/>
      </w:pPr>
      <w:r w:rsidRPr="000D60D4">
        <w:t>33-40</w:t>
      </w:r>
      <w:r w:rsidRPr="000D60D4">
        <w:tab/>
        <w:t>2s+4s dance Men's Chain</w:t>
      </w:r>
    </w:p>
    <w:p w:rsidR="00B11EB3" w:rsidRPr="000D60D4" w:rsidRDefault="00B11EB3" w:rsidP="00B11EB3">
      <w:pPr>
        <w:pStyle w:val="DanceBody"/>
      </w:pPr>
      <w:r w:rsidRPr="000D60D4">
        <w:t>41-56</w:t>
      </w:r>
      <w:r w:rsidRPr="000D60D4">
        <w:tab/>
        <w:t>1s &amp; 3s repeat bars 17-32 (dancing around 2s/4s)</w:t>
      </w:r>
    </w:p>
    <w:p w:rsidR="00B11EB3" w:rsidRPr="000D60D4" w:rsidRDefault="00B11EB3" w:rsidP="00B11EB3">
      <w:pPr>
        <w:pStyle w:val="DanceBody"/>
      </w:pPr>
      <w:r w:rsidRPr="000D60D4">
        <w:t>57-64</w:t>
      </w:r>
      <w:r w:rsidRPr="000D60D4">
        <w:tab/>
        <w:t>1s+3s dance Men's Chain</w:t>
      </w:r>
    </w:p>
    <w:p w:rsidR="00B11EB3" w:rsidRPr="000D60D4" w:rsidRDefault="00B11EB3" w:rsidP="00B11EB3">
      <w:pPr>
        <w:pStyle w:val="DanceBody"/>
      </w:pPr>
      <w:r w:rsidRPr="000D60D4">
        <w:t>65-72</w:t>
      </w:r>
      <w:r w:rsidRPr="000D60D4">
        <w:tab/>
        <w:t>2s &amp; 4s dance Figs of 8 round 1s/3s (2L &amp; 4M round 1s, 2M &amp; 4L round 3s)</w:t>
      </w:r>
    </w:p>
    <w:p w:rsidR="00B11EB3" w:rsidRPr="000D60D4" w:rsidRDefault="00B11EB3" w:rsidP="00B11EB3">
      <w:pPr>
        <w:pStyle w:val="DanceBody"/>
        <w:keepNext w:val="0"/>
      </w:pPr>
      <w:r w:rsidRPr="000D60D4">
        <w:t>73-80</w:t>
      </w:r>
      <w:r w:rsidRPr="000D60D4">
        <w:tab/>
        <w:t xml:space="preserve">ALL circle </w:t>
      </w:r>
      <w:r>
        <w:t xml:space="preserve">8H </w:t>
      </w:r>
      <w:r w:rsidRPr="000D60D4">
        <w:t>round and back</w:t>
      </w:r>
    </w:p>
    <w:p w:rsidR="00B11EB3" w:rsidRDefault="00B11EB3" w:rsidP="00B11EB3"/>
    <w:p w:rsidR="00B11EB3" w:rsidRDefault="00B11EB3" w:rsidP="00B11EB3">
      <w:pPr>
        <w:pStyle w:val="Minicrib"/>
      </w:pPr>
      <w:r>
        <w:t>OCTOPUSSY  (R/S/M4x32)  4C Set</w:t>
      </w:r>
      <w:r>
        <w:tab/>
        <w:t>John Drewry  Stoneywood Coll 1</w:t>
      </w:r>
    </w:p>
    <w:p w:rsidR="00B11EB3" w:rsidRDefault="00B11EB3" w:rsidP="00B11EB3">
      <w:pPr>
        <w:pStyle w:val="DanceBody"/>
      </w:pPr>
      <w:r>
        <w:t xml:space="preserve"> 1- 8</w:t>
      </w:r>
      <w:r>
        <w:tab/>
        <w:t>1L+2M</w:t>
      </w:r>
      <w:r w:rsidRPr="007F0D5A">
        <w:rPr>
          <w:b/>
        </w:rPr>
        <w:t xml:space="preserve"> also </w:t>
      </w:r>
      <w:r>
        <w:t>3L+4M set &amp; change places RH, 1s+2s</w:t>
      </w:r>
      <w:r w:rsidRPr="007F0D5A">
        <w:rPr>
          <w:b/>
        </w:rPr>
        <w:t xml:space="preserve"> also </w:t>
      </w:r>
      <w:r>
        <w:t>3s+4s dance RH across &amp; end facing partners on sides</w:t>
      </w:r>
    </w:p>
    <w:p w:rsidR="00B11EB3" w:rsidRDefault="00B11EB3" w:rsidP="00B11EB3">
      <w:pPr>
        <w:pStyle w:val="DanceBody"/>
      </w:pPr>
      <w:r>
        <w:t xml:space="preserve"> 9-16</w:t>
      </w:r>
      <w:r>
        <w:tab/>
        <w:t>All dance reel of 4 on sides</w:t>
      </w:r>
    </w:p>
    <w:p w:rsidR="00B11EB3" w:rsidRDefault="00B11EB3" w:rsidP="00B11EB3">
      <w:pPr>
        <w:pStyle w:val="DanceBody"/>
      </w:pPr>
      <w:r>
        <w:t>17-24</w:t>
      </w:r>
      <w:r>
        <w:tab/>
        <w:t>1M+2L</w:t>
      </w:r>
      <w:r w:rsidRPr="007F0D5A">
        <w:rPr>
          <w:b/>
        </w:rPr>
        <w:t xml:space="preserve"> also </w:t>
      </w:r>
      <w:r>
        <w:t>3M+4L set &amp; change places LH, 2s+1s</w:t>
      </w:r>
      <w:r w:rsidRPr="007F0D5A">
        <w:rPr>
          <w:b/>
        </w:rPr>
        <w:t xml:space="preserve"> also </w:t>
      </w:r>
      <w:r>
        <w:t>4s+3s dance LH across</w:t>
      </w:r>
    </w:p>
    <w:p w:rsidR="00B11EB3" w:rsidRDefault="00B11EB3" w:rsidP="00B11EB3">
      <w:pPr>
        <w:pStyle w:val="DanceBody"/>
        <w:keepNext w:val="0"/>
      </w:pPr>
      <w:r>
        <w:t>25-32</w:t>
      </w:r>
      <w:r>
        <w:tab/>
        <w:t>End couples (2s &amp; 3s) set &amp; cross RH to face down/up</w:t>
      </w:r>
      <w:r w:rsidRPr="00BA6B4D">
        <w:rPr>
          <w:b/>
        </w:rPr>
        <w:t xml:space="preserve"> while </w:t>
      </w:r>
      <w:r>
        <w:t>1s+4s dance 1/2 R&amp;L, all turn next person on sides RH.  2 4 1 3</w:t>
      </w:r>
    </w:p>
    <w:p w:rsidR="00B11EB3" w:rsidRDefault="00B11EB3" w:rsidP="00B11EB3"/>
    <w:p w:rsidR="00B11EB3" w:rsidRDefault="00B11EB3" w:rsidP="00B11EB3">
      <w:pPr>
        <w:pStyle w:val="Minicrib"/>
      </w:pPr>
      <w:r>
        <w:t>ODD MAN OUT  (R8x32)  3C (4C set)</w:t>
      </w:r>
      <w:r>
        <w:tab/>
        <w:t>Daniel Grundtner  20 Years-20 Dances</w:t>
      </w:r>
    </w:p>
    <w:p w:rsidR="00B11EB3" w:rsidRPr="00D84F62" w:rsidRDefault="00B11EB3" w:rsidP="00B11EB3">
      <w:pPr>
        <w:pStyle w:val="DanceBody"/>
      </w:pPr>
      <w:r w:rsidRPr="00D84F62">
        <w:t xml:space="preserve"> 1- 8</w:t>
      </w:r>
      <w:r w:rsidRPr="00D84F62">
        <w:tab/>
        <w:t>1s lead down for 2 bars, lerad up to top, cross &amp; cast to 2nd places opposite sides</w:t>
      </w:r>
    </w:p>
    <w:p w:rsidR="00B11EB3" w:rsidRDefault="00B11EB3" w:rsidP="00B11EB3">
      <w:pPr>
        <w:pStyle w:val="DanceBody"/>
      </w:pPr>
      <w:r w:rsidRPr="00D84F62">
        <w:t xml:space="preserve"> 9-16</w:t>
      </w:r>
      <w:r w:rsidRPr="00D84F62">
        <w:tab/>
        <w:t>2s+1s dance Ladies' Chain, 1M finishes facing out</w:t>
      </w:r>
    </w:p>
    <w:p w:rsidR="00B11EB3" w:rsidRPr="00D84F62" w:rsidRDefault="00B11EB3" w:rsidP="00B11EB3">
      <w:pPr>
        <w:pStyle w:val="DanceBody"/>
      </w:pPr>
      <w:r w:rsidRPr="00D84F62">
        <w:t>17-24</w:t>
      </w:r>
      <w:r w:rsidRPr="00D84F62">
        <w:tab/>
        <w:t>1M followed by partner casts down below 3s, up to top &amp; casts on Ladies' side &amp; crosses to 2nd place own sides  2 1 3</w:t>
      </w:r>
    </w:p>
    <w:p w:rsidR="00B11EB3" w:rsidRPr="00D84F62" w:rsidRDefault="00B11EB3" w:rsidP="00B11EB3">
      <w:pPr>
        <w:pStyle w:val="DanceBody"/>
        <w:keepNext w:val="0"/>
      </w:pPr>
      <w:r w:rsidRPr="00D84F62">
        <w:t>25-32</w:t>
      </w:r>
      <w:r w:rsidRPr="00D84F62">
        <w:tab/>
        <w:t>2s+1s circle 4H round &amp; back</w:t>
      </w:r>
    </w:p>
    <w:p w:rsidR="00B11EB3" w:rsidRDefault="00B11EB3" w:rsidP="00B11EB3"/>
    <w:p w:rsidR="00B11EB3" w:rsidRDefault="00B11EB3" w:rsidP="00B11EB3">
      <w:pPr>
        <w:pStyle w:val="Minicrib"/>
      </w:pPr>
      <w:r>
        <w:t>ODD THOUGHTS  (S8x32)  3C (4C set)</w:t>
      </w:r>
      <w:r>
        <w:tab/>
        <w:t>MMM 2</w:t>
      </w:r>
    </w:p>
    <w:p w:rsidR="00B11EB3" w:rsidRDefault="00B11EB3" w:rsidP="00B11EB3">
      <w:pPr>
        <w:pStyle w:val="DanceBody"/>
      </w:pPr>
      <w:r>
        <w:t xml:space="preserve"> 1- 8</w:t>
      </w:r>
      <w:r>
        <w:tab/>
        <w:t>1s+2s+3s cross RH &amp; cross back RH</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OFF SHE GOES  (Follow Her Over the Border)  (J8x16)  2C (4C set)</w:t>
      </w:r>
      <w:r>
        <w:tab/>
        <w:t>W Campbell  RSCDS Bk 8</w:t>
      </w:r>
    </w:p>
    <w:p w:rsidR="00B11EB3" w:rsidRDefault="00B11EB3" w:rsidP="00B11EB3">
      <w:pPr>
        <w:pStyle w:val="DanceBody"/>
      </w:pPr>
      <w:r>
        <w:t xml:space="preserve"> 1- 8</w:t>
      </w:r>
      <w:r>
        <w:tab/>
        <w:t>1L sets twice to 2M, 1M sets twice to 2L</w:t>
      </w:r>
    </w:p>
    <w:p w:rsidR="00B11EB3" w:rsidRDefault="00B11EB3" w:rsidP="00B11EB3">
      <w:pPr>
        <w:pStyle w:val="DanceBody"/>
        <w:keepNext w:val="0"/>
      </w:pPr>
      <w:r>
        <w:t xml:space="preserve"> 9-16</w:t>
      </w:r>
      <w:r>
        <w:tab/>
        <w:t>1s lead down the middle, up &amp; cast to 2</w:t>
      </w:r>
      <w:r w:rsidRPr="00972EEB">
        <w:t>nd</w:t>
      </w:r>
      <w:r>
        <w:t xml:space="preserve"> place</w:t>
      </w:r>
    </w:p>
    <w:p w:rsidR="00B11EB3" w:rsidRDefault="00B11EB3" w:rsidP="00B11EB3"/>
    <w:p w:rsidR="00B11EB3" w:rsidRDefault="00B11EB3" w:rsidP="00B11EB3">
      <w:pPr>
        <w:pStyle w:val="Minicrib"/>
      </w:pPr>
      <w:r>
        <w:t>OFF SHE GOES IN THE NORTH  (J4x32)  4C set</w:t>
      </w:r>
      <w:r>
        <w:tab/>
        <w:t>RSCDS Bk 18</w:t>
      </w:r>
    </w:p>
    <w:p w:rsidR="00B11EB3" w:rsidRDefault="00B11EB3" w:rsidP="00B11EB3">
      <w:pPr>
        <w:pStyle w:val="DanceBody"/>
      </w:pPr>
      <w:r>
        <w:t xml:space="preserve"> 1- 8</w:t>
      </w:r>
      <w:r>
        <w:tab/>
        <w:t>1s cast 1 place, cross RH, cast down 1 place, cross LH &amp; cast to 4</w:t>
      </w:r>
      <w:r w:rsidRPr="00972EEB">
        <w:t>th</w:t>
      </w:r>
      <w:r>
        <w:t xml:space="preserve"> place</w:t>
      </w:r>
    </w:p>
    <w:p w:rsidR="00B11EB3" w:rsidRDefault="00B11EB3" w:rsidP="00B11EB3">
      <w:pPr>
        <w:pStyle w:val="DanceBody"/>
      </w:pPr>
      <w:r>
        <w:t xml:space="preserve"> 9-16</w:t>
      </w:r>
      <w:r>
        <w:tab/>
        <w:t>1s cast up retracing above Fig back to places</w:t>
      </w:r>
    </w:p>
    <w:p w:rsidR="00B11EB3" w:rsidRDefault="00B11EB3" w:rsidP="00B11EB3">
      <w:pPr>
        <w:pStyle w:val="DanceBody"/>
      </w:pPr>
      <w:r>
        <w:t>17-24</w:t>
      </w:r>
      <w:r>
        <w:tab/>
        <w:t>1s+2s</w:t>
      </w:r>
      <w:r w:rsidRPr="007F0D5A">
        <w:rPr>
          <w:b/>
        </w:rPr>
        <w:t xml:space="preserve"> also </w:t>
      </w:r>
      <w:r>
        <w:t>3s+4s cross (Ladies under Men's arches) &amp; repeat back to places</w:t>
      </w:r>
    </w:p>
    <w:p w:rsidR="00B11EB3" w:rsidRDefault="00B11EB3" w:rsidP="00B11EB3">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rPr>
        <w:t xml:space="preserve"> while </w:t>
      </w:r>
      <w:r>
        <w:t>other cpls dance out to Ladies side 1 place up)</w:t>
      </w:r>
    </w:p>
    <w:p w:rsidR="00B11EB3" w:rsidRDefault="00B11EB3" w:rsidP="00B11EB3"/>
    <w:p w:rsidR="00B11EB3" w:rsidRDefault="00B11EB3" w:rsidP="00B11EB3">
      <w:pPr>
        <w:pStyle w:val="Minicrib"/>
      </w:pPr>
      <w:r>
        <w:t>OFF TO PASTURES NEW  (J8x32)  3C (4C set)</w:t>
      </w:r>
      <w:r>
        <w:tab/>
        <w:t>L Fordyce</w:t>
      </w:r>
    </w:p>
    <w:p w:rsidR="00B11EB3" w:rsidRDefault="00B11EB3" w:rsidP="00B11EB3">
      <w:pPr>
        <w:pStyle w:val="DanceBody"/>
      </w:pPr>
      <w:r>
        <w:t xml:space="preserve"> 1- 8</w:t>
      </w:r>
      <w:r>
        <w:rPr>
          <w:szCs w:val="14"/>
        </w:rPr>
        <w:tab/>
      </w:r>
      <w:r>
        <w:t>1s cast 1 place &amp; cross RH, cast behind 3s &amp; dance up to 2</w:t>
      </w:r>
      <w:r w:rsidRPr="00972EEB">
        <w:t>nd</w:t>
      </w:r>
      <w:r>
        <w:t xml:space="preserve"> place opposite sides to end in middle facing up</w:t>
      </w:r>
    </w:p>
    <w:p w:rsidR="00B11EB3" w:rsidRDefault="00B11EB3" w:rsidP="00B11EB3">
      <w:pPr>
        <w:pStyle w:val="DanceBody"/>
      </w:pPr>
      <w:r>
        <w:t xml:space="preserve"> 9-</w:t>
      </w:r>
      <w:r>
        <w:rPr>
          <w:szCs w:val="14"/>
        </w:rPr>
        <w:t>16</w:t>
      </w:r>
      <w:r>
        <w:rPr>
          <w:szCs w:val="14"/>
        </w:rPr>
        <w:tab/>
      </w:r>
      <w:r>
        <w:t>1L dances LH across &amp; RH across with 2M+3M</w:t>
      </w:r>
      <w:r w:rsidRPr="00BA6B4D">
        <w:rPr>
          <w:b/>
        </w:rPr>
        <w:t xml:space="preserve"> while </w:t>
      </w:r>
      <w:r>
        <w:t>1M dance RH &amp; LH across with 2L+3L</w:t>
      </w:r>
    </w:p>
    <w:p w:rsidR="00B11EB3" w:rsidRDefault="00B11EB3" w:rsidP="00B11EB3">
      <w:pPr>
        <w:pStyle w:val="DanceBody"/>
      </w:pPr>
      <w:r>
        <w:t>17-</w:t>
      </w:r>
      <w:r>
        <w:rPr>
          <w:szCs w:val="14"/>
        </w:rPr>
        <w:t>24</w:t>
      </w:r>
      <w:r>
        <w:rPr>
          <w:szCs w:val="14"/>
        </w:rPr>
        <w:tab/>
      </w:r>
      <w:r>
        <w:t>1s dance down cross below 3s, cast up to 2</w:t>
      </w:r>
      <w:r w:rsidRPr="00972EEB">
        <w:t>nd</w:t>
      </w:r>
      <w:r>
        <w:t xml:space="preserve"> place &amp; turn RH to end facing out on own side</w:t>
      </w:r>
    </w:p>
    <w:p w:rsidR="00B11EB3" w:rsidRDefault="00B11EB3" w:rsidP="00B11EB3">
      <w:pPr>
        <w:pStyle w:val="DanceBody"/>
        <w:keepNext w:val="0"/>
      </w:pPr>
      <w:r>
        <w:t>25-</w:t>
      </w:r>
      <w:r>
        <w:rPr>
          <w:szCs w:val="14"/>
        </w:rPr>
        <w:t>32</w:t>
      </w:r>
      <w:r>
        <w:rPr>
          <w:szCs w:val="14"/>
        </w:rPr>
        <w:tab/>
        <w:t>1s dance r</w:t>
      </w:r>
      <w:r>
        <w:t>eels of 3 on sides (1M RSh to 2M, 1L RSh to 3L)</w:t>
      </w:r>
    </w:p>
    <w:p w:rsidR="00B11EB3" w:rsidRDefault="00B11EB3" w:rsidP="00B11EB3"/>
    <w:p w:rsidR="00B11EB3" w:rsidRDefault="00B11EB3" w:rsidP="00B11EB3">
      <w:pPr>
        <w:pStyle w:val="Minicrib"/>
      </w:pPr>
      <w:r>
        <w:t>OFF TO SPEYSIDE  (J8x32)  2C (4C set)</w:t>
      </w:r>
      <w:r>
        <w:tab/>
        <w:t>Roy Goldring  24 G &amp; S Dances</w:t>
      </w:r>
    </w:p>
    <w:p w:rsidR="00B11EB3" w:rsidRDefault="00B11EB3" w:rsidP="00B11EB3">
      <w:pPr>
        <w:pStyle w:val="DanceBody"/>
      </w:pPr>
      <w:r>
        <w:t xml:space="preserve"> 1- 8</w:t>
      </w:r>
      <w:r>
        <w:tab/>
        <w:t>1s slip step down the middle &amp; back to place</w:t>
      </w:r>
    </w:p>
    <w:p w:rsidR="00B11EB3" w:rsidRDefault="00B11EB3" w:rsidP="00B11EB3">
      <w:pPr>
        <w:pStyle w:val="DanceBody"/>
      </w:pPr>
      <w:r>
        <w:t xml:space="preserve"> 9-16</w:t>
      </w:r>
      <w:r>
        <w:tab/>
        <w:t>2s repeat, finishing in centre 2nd place facing up</w:t>
      </w:r>
    </w:p>
    <w:p w:rsidR="00B11EB3" w:rsidRDefault="00B11EB3" w:rsidP="00B11EB3">
      <w:pPr>
        <w:pStyle w:val="DanceBody"/>
      </w:pPr>
      <w:r>
        <w:t>17-24</w:t>
      </w:r>
      <w:r>
        <w:tab/>
        <w:t>1s+2s turn 1.1/2 times (Ladies RH, Men LH) to finish on sidelines; 1s dance DoSiDo</w:t>
      </w:r>
    </w:p>
    <w:p w:rsidR="00B11EB3" w:rsidRDefault="00B11EB3" w:rsidP="00B11EB3">
      <w:pPr>
        <w:pStyle w:val="DanceBody"/>
        <w:keepNext w:val="0"/>
      </w:pPr>
      <w:r>
        <w:t>25-32</w:t>
      </w:r>
      <w:r>
        <w:tab/>
        <w:t>2s+1s dance RH across &amp; LH back</w:t>
      </w:r>
    </w:p>
    <w:p w:rsidR="00B11EB3" w:rsidRDefault="00B11EB3" w:rsidP="00B11EB3"/>
    <w:p w:rsidR="00B11EB3" w:rsidRDefault="00B11EB3" w:rsidP="00B11EB3">
      <w:pPr>
        <w:pStyle w:val="Minicrib"/>
      </w:pPr>
      <w:r>
        <w:t>OFF TO TUNBRIDGE  (R8x32)  3C (4C set)</w:t>
      </w:r>
      <w:r>
        <w:tab/>
        <w:t>M Watson  Stepping Out Pt 1</w:t>
      </w:r>
    </w:p>
    <w:p w:rsidR="00B11EB3" w:rsidRDefault="00B11EB3" w:rsidP="00B11EB3">
      <w:pPr>
        <w:pStyle w:val="DanceBody"/>
      </w:pPr>
      <w:r>
        <w:t xml:space="preserve"> 1- 8</w:t>
      </w:r>
      <w:r>
        <w:tab/>
        <w:t>1s cross RH &amp; set, 1s+2s cross RH &amp; set</w:t>
      </w:r>
    </w:p>
    <w:p w:rsidR="00B11EB3" w:rsidRDefault="00B11EB3" w:rsidP="00B11EB3">
      <w:pPr>
        <w:pStyle w:val="DanceBody"/>
      </w:pPr>
      <w:r>
        <w:t xml:space="preserve"> 9-16</w:t>
      </w:r>
      <w:r>
        <w:tab/>
        <w:t>1s+2s+3s cross RH &amp; set, 1s+2s+3s cross RH &amp; set</w:t>
      </w:r>
    </w:p>
    <w:p w:rsidR="00B11EB3" w:rsidRDefault="00B11EB3" w:rsidP="00B11EB3">
      <w:pPr>
        <w:pStyle w:val="DanceBody"/>
      </w:pPr>
      <w:r>
        <w:t>17-24</w:t>
      </w:r>
      <w:r>
        <w:tab/>
        <w:t>1s+2s dance 1/2 R&amp;L, 1s dance 1/2 Figs of 8 (1L round 3s &amp; 1M round 2s)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AN OFFICER &amp; A GENTLEMAN  (R8x32)  3C (4C set)</w:t>
      </w:r>
      <w:r>
        <w:tab/>
        <w:t>David Tague  Fort Warden 10</w:t>
      </w:r>
    </w:p>
    <w:p w:rsidR="00B11EB3" w:rsidRDefault="00B11EB3" w:rsidP="00B11EB3">
      <w:pPr>
        <w:pStyle w:val="DanceBody"/>
      </w:pPr>
      <w:r>
        <w:t xml:space="preserve"> 1- 8</w:t>
      </w:r>
      <w:r>
        <w:tab/>
        <w:t>1s 1/2 turn RH, lead down middle to 3</w:t>
      </w:r>
      <w:r w:rsidRPr="00972EEB">
        <w:t>rd</w:t>
      </w:r>
      <w:r>
        <w:t xml:space="preserve"> place &amp; turn RH</w:t>
      </w:r>
    </w:p>
    <w:p w:rsidR="00B11EB3" w:rsidRDefault="00B11EB3" w:rsidP="00B11EB3">
      <w:pPr>
        <w:pStyle w:val="DanceBody"/>
      </w:pPr>
      <w:r>
        <w:t xml:space="preserve"> 9-16</w:t>
      </w:r>
      <w:r>
        <w:tab/>
        <w:t>1s dance reflection reels of 3 on opposite sides (1s up between 3s to start)</w:t>
      </w:r>
    </w:p>
    <w:p w:rsidR="00B11EB3" w:rsidRDefault="00B11EB3" w:rsidP="00B11EB3">
      <w:pPr>
        <w:pStyle w:val="DanceBody"/>
      </w:pPr>
      <w:r>
        <w:t>17-24</w:t>
      </w:r>
      <w:r>
        <w:tab/>
        <w:t>1s turn 3s on sides (1M+3L RH, 1L+3M LH), 1s lead up to top &amp; cross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OGDEN OF GREENHOW  (R8x32)  3C (4C Set)</w:t>
      </w:r>
      <w:r>
        <w:tab/>
        <w:t>Leeds Branch Newsletter 36</w:t>
      </w:r>
    </w:p>
    <w:p w:rsidR="00B11EB3" w:rsidRDefault="00B11EB3" w:rsidP="00B11EB3">
      <w:pPr>
        <w:pStyle w:val="DanceBody"/>
      </w:pPr>
      <w:r>
        <w:t xml:space="preserve"> 1- 8</w:t>
      </w:r>
      <w:r>
        <w:tab/>
        <w:t>1s set, cast 1 place, dance 1/2 Fig of 8 (Lady round 2s &amp; Man round 3s)</w:t>
      </w:r>
    </w:p>
    <w:p w:rsidR="00B11EB3" w:rsidRDefault="00B11EB3" w:rsidP="00B11EB3">
      <w:pPr>
        <w:pStyle w:val="DanceBody"/>
      </w:pPr>
      <w:r>
        <w:t xml:space="preserve"> 9-16</w:t>
      </w:r>
      <w:r>
        <w:tab/>
        <w:t>1s dance RH across (Man with 2s &amp; Lady with 3s), pass RSh to dance LH across with other couple</w:t>
      </w:r>
    </w:p>
    <w:p w:rsidR="00B11EB3" w:rsidRDefault="00B11EB3" w:rsidP="00B11EB3">
      <w:pPr>
        <w:pStyle w:val="DanceBody"/>
      </w:pPr>
      <w:r>
        <w:t>17-24</w:t>
      </w:r>
      <w:r>
        <w:tab/>
        <w:t>1s dance reels of 3 across (Lady with 2s &amp; Man with 3s) &amp; pass LSh into…</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B11EB3" w:rsidRDefault="00B11EB3" w:rsidP="00B11EB3"/>
    <w:p w:rsidR="00B11EB3" w:rsidRDefault="00B11EB3" w:rsidP="00B11EB3">
      <w:pPr>
        <w:pStyle w:val="Minicrib"/>
      </w:pPr>
      <w:r>
        <w:t>THE OGILVYS OF WINTON  (S4x32)  4C Set</w:t>
      </w:r>
      <w:r>
        <w:tab/>
        <w:t>Robert Atkinson  In Honour Of Volume 2</w:t>
      </w:r>
    </w:p>
    <w:p w:rsidR="00B11EB3" w:rsidRDefault="00B11EB3" w:rsidP="00B11EB3">
      <w:pPr>
        <w:pStyle w:val="DanceBody"/>
      </w:pPr>
      <w:r>
        <w:t xml:space="preserve"> 1- 2</w:t>
      </w:r>
      <w:r>
        <w:tab/>
        <w:t xml:space="preserve">1s &amp; 4s turn partner 2H to face partner in centre (1st/4th place) </w:t>
      </w:r>
      <w:r>
        <w:rPr>
          <w:b/>
        </w:rPr>
        <w:t>while</w:t>
      </w:r>
      <w:r>
        <w:t xml:space="preserve"> 2 step up/ 3s step down to form lines of 4 across</w:t>
      </w:r>
    </w:p>
    <w:p w:rsidR="00B11EB3" w:rsidRDefault="00B11EB3" w:rsidP="00B11EB3">
      <w:pPr>
        <w:pStyle w:val="DanceBody"/>
      </w:pPr>
      <w:r>
        <w:t xml:space="preserve"> 3- 4</w:t>
      </w:r>
      <w:r>
        <w:tab/>
        <w:t>All set with 1s &amp; 4s passing partner LSH</w:t>
      </w:r>
    </w:p>
    <w:p w:rsidR="00B11EB3" w:rsidRDefault="00B11EB3" w:rsidP="00B11EB3">
      <w:pPr>
        <w:pStyle w:val="DanceBody"/>
      </w:pPr>
      <w:r>
        <w:t xml:space="preserve"> 5- 8</w:t>
      </w:r>
      <w:r>
        <w:tab/>
        <w:t>1/2 RSh reels of 4 across.  Bar 8: 1s &amp; 4s 1/2 turn partner LH moving towards centre of set (retain hands)</w:t>
      </w:r>
    </w:p>
    <w:p w:rsidR="00B11EB3" w:rsidRDefault="00B11EB3" w:rsidP="00B11EB3">
      <w:pPr>
        <w:pStyle w:val="DanceBody"/>
      </w:pPr>
      <w:r>
        <w:t xml:space="preserve"> 9-12</w:t>
      </w:r>
      <w:r>
        <w:tab/>
        <w:t xml:space="preserve">1s+4s dance LH across </w:t>
      </w:r>
      <w:r>
        <w:rPr>
          <w:b/>
        </w:rPr>
        <w:t>while</w:t>
      </w:r>
      <w:r>
        <w:t xml:space="preserve"> 2s &amp; 3s cross RH</w:t>
      </w:r>
    </w:p>
    <w:p w:rsidR="00B11EB3" w:rsidRDefault="00B11EB3" w:rsidP="00B11EB3">
      <w:pPr>
        <w:pStyle w:val="DanceBody"/>
      </w:pPr>
      <w:r>
        <w:t>13-16</w:t>
      </w:r>
      <w:r>
        <w:tab/>
        <w:t>2s+1s &amp; 4s+3s dance 1/2 RH across &amp; cross RH to place.  1 2 3 4</w:t>
      </w:r>
    </w:p>
    <w:p w:rsidR="00B11EB3" w:rsidRDefault="00B11EB3" w:rsidP="00B11EB3">
      <w:pPr>
        <w:pStyle w:val="DanceBody"/>
      </w:pPr>
      <w:r>
        <w:t>17-24</w:t>
      </w:r>
      <w:r>
        <w:tab/>
        <w:t>All dance Rosette:</w:t>
      </w:r>
    </w:p>
    <w:p w:rsidR="00B11EB3" w:rsidRDefault="00B11EB3" w:rsidP="00B11EB3">
      <w:pPr>
        <w:pStyle w:val="DanceBody"/>
      </w:pPr>
      <w:r>
        <w:tab/>
        <w:t xml:space="preserve">17-20  1s+2s </w:t>
      </w:r>
      <w:r>
        <w:rPr>
          <w:b/>
        </w:rPr>
        <w:t>also</w:t>
      </w:r>
      <w:r>
        <w:t xml:space="preserve"> 3s+4s set, 1/2 turn partner RH, pull back RSh &amp; dance out to partner's place.  (1) (2) (3) (4)</w:t>
      </w:r>
    </w:p>
    <w:p w:rsidR="00B11EB3" w:rsidRDefault="00B11EB3" w:rsidP="00B11EB3">
      <w:pPr>
        <w:pStyle w:val="DanceBody"/>
      </w:pPr>
      <w:r>
        <w:tab/>
        <w:t xml:space="preserve">21-24  1s+2s </w:t>
      </w:r>
      <w:r>
        <w:rPr>
          <w:b/>
        </w:rPr>
        <w:t>also</w:t>
      </w:r>
      <w:r>
        <w:t xml:space="preserve"> 3s+4s chase clockwise 1/2 round. 2 1 4 3</w:t>
      </w:r>
    </w:p>
    <w:p w:rsidR="00B11EB3" w:rsidRDefault="00B11EB3" w:rsidP="00B11EB3">
      <w:pPr>
        <w:pStyle w:val="DanceBody"/>
        <w:keepNext w:val="0"/>
      </w:pPr>
      <w:r>
        <w:t>25-32</w:t>
      </w:r>
      <w:r>
        <w:tab/>
        <w:t>1s+4s+3s dance 3 couple Knot.  2 3 4 1</w:t>
      </w:r>
    </w:p>
    <w:p w:rsidR="00B11EB3" w:rsidRDefault="00B11EB3" w:rsidP="00B11EB3"/>
    <w:p w:rsidR="00B11EB3" w:rsidRDefault="00B11EB3" w:rsidP="00B11EB3">
      <w:pPr>
        <w:pStyle w:val="Minicrib"/>
      </w:pPr>
      <w:r>
        <w:t>OH CANADA  (R5x32)  5C  Sq.Set</w:t>
      </w:r>
      <w:r>
        <w:tab/>
        <w:t>Dorothy Hargreaves  North Vancouver</w:t>
      </w:r>
    </w:p>
    <w:p w:rsidR="00B11EB3" w:rsidRDefault="00B11EB3" w:rsidP="00B11EB3">
      <w:pPr>
        <w:pStyle w:val="DanceBody"/>
      </w:pPr>
      <w:r>
        <w:t>Square set, 5s in centre facing 1s</w:t>
      </w:r>
    </w:p>
    <w:p w:rsidR="00B11EB3" w:rsidRPr="00072A15" w:rsidRDefault="00B11EB3" w:rsidP="00B11EB3">
      <w:pPr>
        <w:pStyle w:val="DanceBody"/>
      </w:pPr>
      <w:r>
        <w:t xml:space="preserve"> </w:t>
      </w:r>
      <w:r w:rsidRPr="00072A15">
        <w:t>1- 8</w:t>
      </w:r>
      <w:r w:rsidRPr="00072A15">
        <w:tab/>
        <w:t>5s dance RSh alternating tandem("dolphin") reel with 1s+3s in promenade hold (5s pass 1s RSh to start)</w:t>
      </w:r>
    </w:p>
    <w:p w:rsidR="00B11EB3" w:rsidRPr="00072A15" w:rsidRDefault="00B11EB3" w:rsidP="00B11EB3">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B11EB3" w:rsidRPr="00072A15" w:rsidRDefault="00B11EB3" w:rsidP="00B11EB3">
      <w:pPr>
        <w:pStyle w:val="DanceBody"/>
      </w:pPr>
      <w:r w:rsidRPr="00072A15">
        <w:t>17-20</w:t>
      </w:r>
      <w:r w:rsidRPr="00072A15">
        <w:tab/>
        <w:t xml:space="preserve">5L+2s dance RH across </w:t>
      </w:r>
      <w:r w:rsidRPr="00072A15">
        <w:rPr>
          <w:b/>
        </w:rPr>
        <w:t>as</w:t>
      </w:r>
      <w:r w:rsidRPr="00072A15">
        <w:t xml:space="preserve"> 5M+4s dance LH across, 5</w:t>
      </w:r>
      <w:r>
        <w:t xml:space="preserve"> finish facing each other in middle</w:t>
      </w:r>
    </w:p>
    <w:p w:rsidR="00B11EB3" w:rsidRPr="00072A15" w:rsidRDefault="00B11EB3" w:rsidP="00B11EB3">
      <w:pPr>
        <w:pStyle w:val="DanceBody"/>
      </w:pPr>
      <w:r w:rsidRPr="00072A15">
        <w:t>21-24</w:t>
      </w:r>
      <w:r w:rsidRPr="00072A15">
        <w:tab/>
        <w:t>5s set and turn RH into promenade hold facing up</w:t>
      </w:r>
    </w:p>
    <w:p w:rsidR="00B11EB3" w:rsidRDefault="00B11EB3" w:rsidP="00B11EB3">
      <w:pPr>
        <w:pStyle w:val="DanceBody"/>
        <w:keepNext w:val="0"/>
      </w:pPr>
      <w:r w:rsidRPr="00072A15">
        <w:t>25-32</w:t>
      </w:r>
      <w:r w:rsidRPr="00072A15">
        <w:tab/>
        <w:t>All take ptnrs in prom hold, 5s change pl with 1s RSh, 1s pass 4s RSh, 4s pass 3s RSh, 3s pass 2s RSh &amp; 2s end in centre facing 5s</w:t>
      </w:r>
    </w:p>
    <w:p w:rsidR="00B11EB3" w:rsidRDefault="00B11EB3" w:rsidP="00B11EB3"/>
    <w:p w:rsidR="00B11EB3" w:rsidRDefault="00B11EB3" w:rsidP="00B11EB3">
      <w:pPr>
        <w:pStyle w:val="Minicrib"/>
      </w:pPr>
      <w:r>
        <w:t>OH, HOW WE'VE DANCED!  (J8x32)  2C (4C set)</w:t>
      </w:r>
      <w:r>
        <w:tab/>
        <w:t>Holly Boyd  Oh, How We've Danced!</w:t>
      </w:r>
    </w:p>
    <w:p w:rsidR="00B11EB3" w:rsidRDefault="00B11EB3" w:rsidP="00B11EB3">
      <w:pPr>
        <w:pStyle w:val="DanceBody"/>
      </w:pPr>
      <w:r>
        <w:t xml:space="preserve"> 1- 8</w:t>
      </w:r>
      <w:r>
        <w:tab/>
        <w:t>1L+2M set, cast (1L down, 1M up) into centre facing up/down; 1L+2M set &amp; turn RH in each other's places</w:t>
      </w:r>
    </w:p>
    <w:p w:rsidR="00B11EB3" w:rsidRDefault="00B11EB3" w:rsidP="00B11EB3">
      <w:pPr>
        <w:pStyle w:val="DanceBody"/>
      </w:pPr>
      <w:r>
        <w:t xml:space="preserve"> 9-16</w:t>
      </w:r>
      <w:r>
        <w:tab/>
        <w:t>1M+2L set, cast (1M down, 1L up) into centre facing up/down; 1M+2L set &amp; turn LH in each other's places. (2) (1)</w:t>
      </w:r>
    </w:p>
    <w:p w:rsidR="00B11EB3" w:rsidRDefault="00B11EB3" w:rsidP="00B11EB3">
      <w:pPr>
        <w:pStyle w:val="DanceBody"/>
      </w:pPr>
      <w:r>
        <w:t>17-24</w:t>
      </w:r>
      <w:r>
        <w:tab/>
        <w:t>1s followed by 2s lead down; couples change sides, Lady dancing under Man's raised arm &amp; lead back up. 2 1</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OH MY AMERICA!  (R88)  Sq.Set</w:t>
      </w:r>
      <w:r>
        <w:tab/>
        <w:t>Elizabeth Lee Barnes  Clipper Ships &amp; Other Dances</w:t>
      </w:r>
    </w:p>
    <w:p w:rsidR="00B11EB3" w:rsidRDefault="00B11EB3" w:rsidP="00B11EB3">
      <w:pPr>
        <w:pStyle w:val="DanceBody"/>
      </w:pPr>
      <w:r>
        <w:t xml:space="preserve"> 1- 8</w:t>
      </w:r>
      <w:r>
        <w:tab/>
        <w:t>All turn partners RH &amp; turn corner LH</w:t>
      </w:r>
    </w:p>
    <w:p w:rsidR="00B11EB3" w:rsidRDefault="00B11EB3" w:rsidP="00B11EB3">
      <w:pPr>
        <w:pStyle w:val="DanceBody"/>
      </w:pPr>
      <w:r>
        <w:t xml:space="preserve"> 9-16</w:t>
      </w:r>
      <w:r>
        <w:tab/>
        <w:t>1s+3s change places RH with opposite person into circle 4H round to left &amp; cross back to place RH</w:t>
      </w:r>
    </w:p>
    <w:p w:rsidR="00B11EB3" w:rsidRDefault="00B11EB3" w:rsidP="00B11EB3">
      <w:pPr>
        <w:pStyle w:val="DanceBody"/>
      </w:pPr>
      <w:r>
        <w:t>17-24</w:t>
      </w:r>
      <w:r>
        <w:tab/>
        <w:t>2s+4s repeat bars 9-16</w:t>
      </w:r>
    </w:p>
    <w:p w:rsidR="00B11EB3" w:rsidRDefault="00B11EB3" w:rsidP="00B11EB3">
      <w:pPr>
        <w:pStyle w:val="DanceBody"/>
      </w:pPr>
      <w:r>
        <w:t>25-32</w:t>
      </w:r>
      <w:r>
        <w:tab/>
        <w:t>1s+3s dance RH across &amp; LH back</w:t>
      </w:r>
      <w:r w:rsidRPr="00BA6B4D">
        <w:rPr>
          <w:b/>
        </w:rPr>
        <w:t xml:space="preserve"> while </w:t>
      </w:r>
      <w:r>
        <w:t>2s &amp; 4s cast to meet other partner in 1</w:t>
      </w:r>
      <w:r w:rsidRPr="00972EEB">
        <w:t>st</w:t>
      </w:r>
      <w:r>
        <w:t xml:space="preserve"> &amp; 3</w:t>
      </w:r>
      <w:r w:rsidRPr="00972EEB">
        <w:t>rd</w:t>
      </w:r>
      <w:r>
        <w:t xml:space="preserve"> places, turn RH &amp; dance back to places</w:t>
      </w:r>
    </w:p>
    <w:p w:rsidR="00B11EB3" w:rsidRDefault="00B11EB3" w:rsidP="00B11EB3">
      <w:pPr>
        <w:pStyle w:val="DanceBody"/>
      </w:pPr>
      <w:r>
        <w:t>33-40</w:t>
      </w:r>
      <w:r>
        <w:tab/>
        <w:t>2s+4s dance RH across &amp; LH back</w:t>
      </w:r>
      <w:r w:rsidRPr="00BA6B4D">
        <w:rPr>
          <w:b/>
        </w:rPr>
        <w:t xml:space="preserve"> while </w:t>
      </w:r>
      <w:r>
        <w:t>1s &amp; 3s cast to meet other partner in 2</w:t>
      </w:r>
      <w:r w:rsidRPr="00972EEB">
        <w:t>nd</w:t>
      </w:r>
      <w:r>
        <w:t xml:space="preserve"> &amp; 4</w:t>
      </w:r>
      <w:r w:rsidRPr="00972EEB">
        <w:t>th</w:t>
      </w:r>
      <w:r>
        <w:t xml:space="preserve"> places, turn RH &amp; dance back to places</w:t>
      </w:r>
    </w:p>
    <w:p w:rsidR="00B11EB3" w:rsidRDefault="00B11EB3" w:rsidP="00B11EB3">
      <w:pPr>
        <w:pStyle w:val="DanceBody"/>
      </w:pPr>
      <w:r>
        <w:t>41-48</w:t>
      </w:r>
      <w:r>
        <w:tab/>
        <w:t>All dance round corners LSh (facing corner) &amp; similarly dance RSh round partner (Ladies end facing out)</w:t>
      </w:r>
    </w:p>
    <w:p w:rsidR="00B11EB3" w:rsidRDefault="00B11EB3" w:rsidP="00B11EB3">
      <w:pPr>
        <w:pStyle w:val="DanceBody"/>
      </w:pPr>
      <w:r>
        <w:t>49-64</w:t>
      </w:r>
      <w:r>
        <w:tab/>
        <w:t>All dance full Schiehallion reel</w:t>
      </w:r>
    </w:p>
    <w:p w:rsidR="00B11EB3" w:rsidRDefault="00B11EB3" w:rsidP="00B11EB3">
      <w:pPr>
        <w:pStyle w:val="DanceBody"/>
      </w:pPr>
      <w:r>
        <w:t>65-72</w:t>
      </w:r>
      <w:r>
        <w:tab/>
        <w:t>1s turn partners RH (4 bars);</w:t>
      </w:r>
      <w:r w:rsidRPr="00BA6B4D">
        <w:rPr>
          <w:b/>
        </w:rPr>
        <w:t xml:space="preserve"> </w:t>
      </w:r>
      <w:r>
        <w:rPr>
          <w:b/>
        </w:rPr>
        <w:t xml:space="preserve"> </w:t>
      </w:r>
      <w:r w:rsidRPr="00E4018F">
        <w:t xml:space="preserve">1s turn LH </w:t>
      </w:r>
      <w:r>
        <w:t>&amp; 2s turn RH into promenade hold facing clockwise (Men on outside)</w:t>
      </w:r>
    </w:p>
    <w:p w:rsidR="00B11EB3" w:rsidRDefault="00B11EB3" w:rsidP="00B11EB3">
      <w:pPr>
        <w:pStyle w:val="DanceBody"/>
      </w:pPr>
      <w:r>
        <w:t>73-80</w:t>
      </w:r>
      <w:r>
        <w:tab/>
        <w:t>2s followed by 1s Promenade clockwise round outside of set back to places</w:t>
      </w:r>
      <w:r w:rsidRPr="00BA6B4D">
        <w:rPr>
          <w:b/>
        </w:rPr>
        <w:t xml:space="preserve"> while </w:t>
      </w:r>
      <w:r>
        <w:t>3s turn RH &amp; LH with 4s turning RH on bars 77-80</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OH TO GO DANCING FOR PERTH'S 95TH  (J8x32)   3C (4C Set)</w:t>
      </w:r>
      <w:r>
        <w:tab/>
        <w:t>Michael McManamon  Perth 95th Anniv.</w:t>
      </w:r>
    </w:p>
    <w:p w:rsidR="00B11EB3" w:rsidRDefault="00B11EB3" w:rsidP="00B11EB3">
      <w:pPr>
        <w:pStyle w:val="DanceBody"/>
      </w:pPr>
      <w:r>
        <w:t xml:space="preserve"> 1- 8</w:t>
      </w:r>
      <w:r>
        <w:tab/>
        <w:t>1M+2L dance DoSiDo; 1L+2M dance DoSiDo</w:t>
      </w:r>
    </w:p>
    <w:p w:rsidR="00B11EB3" w:rsidRDefault="00B11EB3" w:rsidP="00B11EB3">
      <w:pPr>
        <w:pStyle w:val="DanceBody"/>
      </w:pPr>
      <w:r>
        <w:t xml:space="preserve"> 9-16</w:t>
      </w:r>
      <w:r>
        <w:tab/>
        <w:t xml:space="preserve">1s turn RH </w:t>
      </w:r>
      <w:r>
        <w:rPr>
          <w:b/>
        </w:rPr>
        <w:t>while</w:t>
      </w:r>
      <w:r>
        <w:t xml:space="preserve"> 2s+3s Set+Link; 1M+3M </w:t>
      </w:r>
      <w:r>
        <w:rPr>
          <w:b/>
        </w:rPr>
        <w:t>also</w:t>
      </w:r>
      <w:r>
        <w:t xml:space="preserve"> 1L+3M Set+Link</w:t>
      </w:r>
    </w:p>
    <w:p w:rsidR="00B11EB3" w:rsidRPr="000D3511" w:rsidRDefault="00B11EB3" w:rsidP="00B11EB3">
      <w:pPr>
        <w:pStyle w:val="DanceBody"/>
      </w:pPr>
      <w:r>
        <w:t>17-20</w:t>
      </w:r>
      <w:r>
        <w:tab/>
        <w:t>3L+1M change places LH, 3L+2L change places RH</w:t>
      </w:r>
    </w:p>
    <w:p w:rsidR="00B11EB3" w:rsidRDefault="00B11EB3" w:rsidP="00B11EB3">
      <w:pPr>
        <w:pStyle w:val="DanceBody"/>
      </w:pPr>
      <w:r>
        <w:t>21-24</w:t>
      </w:r>
      <w:r>
        <w:tab/>
        <w:t xml:space="preserve">1M+2L change places LH, 2L curves into 1L's place </w:t>
      </w:r>
      <w:r>
        <w:rPr>
          <w:b/>
        </w:rPr>
        <w:t>while</w:t>
      </w:r>
      <w:r>
        <w:t xml:space="preserve"> 1M remains in centre to dance 1/2 RH across with 2M+3M.  End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OH WHISTLE &amp; I'LL COME TAE YE, MY LAD  (J8x32)  3C (4C set)</w:t>
      </w:r>
      <w:r>
        <w:tab/>
        <w:t>RSCDS Bk 24</w:t>
      </w:r>
    </w:p>
    <w:p w:rsidR="00B11EB3" w:rsidRDefault="00B11EB3" w:rsidP="00B11EB3">
      <w:pPr>
        <w:pStyle w:val="DanceBody"/>
      </w:pPr>
      <w:r>
        <w:t xml:space="preserve"> 1- 8</w:t>
      </w:r>
      <w:r>
        <w:tab/>
        <w:t>1s &amp; 3s cross RH to dance reel of 3 with 2s. (1s out &amp; down, 2s in &amp; up)</w:t>
      </w:r>
    </w:p>
    <w:p w:rsidR="00B11EB3" w:rsidRDefault="00B11EB3" w:rsidP="00B11EB3">
      <w:pPr>
        <w:pStyle w:val="DanceBody"/>
      </w:pPr>
      <w:r>
        <w:t xml:space="preserve"> 9-16</w:t>
      </w:r>
      <w:r>
        <w:tab/>
        <w:t>1s &amp; 3s cross back RH to dance reels of 3 on own sides.</w:t>
      </w:r>
    </w:p>
    <w:p w:rsidR="00B11EB3" w:rsidRDefault="00B11EB3" w:rsidP="00B11EB3">
      <w:pPr>
        <w:pStyle w:val="DanceBody"/>
      </w:pPr>
      <w:r>
        <w:t>17-24.</w:t>
      </w:r>
      <w:r>
        <w:tab/>
        <w:t>1s cast below 3s, meet, lead up &amp; cast to 2</w:t>
      </w:r>
      <w:r w:rsidRPr="00972EEB">
        <w:t>nd</w:t>
      </w:r>
      <w:r>
        <w:t xml:space="preserve"> place.</w:t>
      </w:r>
    </w:p>
    <w:p w:rsidR="00B11EB3" w:rsidRDefault="00B11EB3" w:rsidP="00B11EB3">
      <w:pPr>
        <w:pStyle w:val="DanceBody"/>
        <w:keepNext w:val="0"/>
      </w:pPr>
      <w:r>
        <w:t>25-32.</w:t>
      </w:r>
      <w:r>
        <w:tab/>
        <w:t>2s+1s+3s set &amp; cross RH, set &amp; cross back.</w:t>
      </w:r>
    </w:p>
    <w:p w:rsidR="00B11EB3" w:rsidRDefault="00B11EB3" w:rsidP="00B11EB3"/>
    <w:p w:rsidR="00B11EB3" w:rsidRDefault="00B11EB3" w:rsidP="00B11EB3">
      <w:pPr>
        <w:pStyle w:val="Minicrib"/>
      </w:pPr>
      <w:r>
        <w:t>DANCING OUT OF HABIT (Oh! Brother Dominic)  (J8x32)  3C (4C set)</w:t>
      </w:r>
      <w:r>
        <w:tab/>
        <w:t>John Drewry  Bankhead Bk 6</w:t>
      </w:r>
    </w:p>
    <w:p w:rsidR="00B11EB3" w:rsidRPr="00942A8E" w:rsidRDefault="00B11EB3" w:rsidP="00B11EB3">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rPr>
        <w:t xml:space="preserve"> </w:t>
      </w:r>
      <w:r w:rsidRPr="00BD473E">
        <w:rPr>
          <w:b/>
        </w:rPr>
        <w:t>while</w:t>
      </w:r>
      <w:r w:rsidRPr="00942A8E">
        <w:rPr>
          <w:b/>
        </w:rPr>
        <w:t xml:space="preserve"> </w:t>
      </w:r>
      <w:r w:rsidRPr="00942A8E">
        <w:t>2s stand for 2 bars repeat (without the final crossing) ending in 1</w:t>
      </w:r>
      <w:r w:rsidRPr="00972EEB">
        <w:t>st</w:t>
      </w:r>
      <w:r w:rsidRPr="00942A8E">
        <w:t xml:space="preserve"> place own sides</w:t>
      </w:r>
    </w:p>
    <w:p w:rsidR="00B11EB3" w:rsidRPr="00942A8E" w:rsidRDefault="00B11EB3" w:rsidP="00B11EB3">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B11EB3" w:rsidRPr="00942A8E" w:rsidRDefault="00B11EB3" w:rsidP="00B11EB3">
      <w:pPr>
        <w:pStyle w:val="DanceBody"/>
        <w:keepNext w:val="0"/>
      </w:pPr>
      <w:r w:rsidRPr="00942A8E">
        <w:t>25-32</w:t>
      </w:r>
      <w:r w:rsidRPr="00942A8E">
        <w:tab/>
        <w:t>2s+1s+3s circle 6H round to left for 6 steps, pivot left &amp; chase back to places</w:t>
      </w:r>
    </w:p>
    <w:p w:rsidR="00B11EB3" w:rsidRDefault="00B11EB3" w:rsidP="00B11EB3"/>
    <w:p w:rsidR="00B11EB3" w:rsidRDefault="00B11EB3" w:rsidP="00B11EB3">
      <w:pPr>
        <w:pStyle w:val="Minicrib"/>
      </w:pPr>
      <w:r>
        <w:t>OLD AND DANGEROUS  (S8x32)  2C (4C set)</w:t>
      </w:r>
      <w:r>
        <w:tab/>
        <w:t>Gary Thomas  San Andreas Coll</w:t>
      </w:r>
    </w:p>
    <w:p w:rsidR="00B11EB3" w:rsidRPr="00F50306" w:rsidRDefault="00B11EB3" w:rsidP="00B11EB3">
      <w:pPr>
        <w:pStyle w:val="DanceBody"/>
      </w:pPr>
      <w:r w:rsidRPr="00481CFE">
        <w:t>1-8</w:t>
      </w:r>
      <w:r>
        <w:tab/>
      </w:r>
      <w:r w:rsidRPr="00481CFE">
        <w:t>1s+2s set, 1L casts down </w:t>
      </w:r>
      <w:r w:rsidRPr="007E7274">
        <w:rPr>
          <w:b/>
        </w:rPr>
        <w:t>while</w:t>
      </w:r>
      <w:r w:rsidRPr="00481CFE">
        <w:t xml:space="preserve"> 2M casts up </w:t>
      </w:r>
      <w:r>
        <w:rPr>
          <w:b/>
        </w:rPr>
        <w:t>while</w:t>
      </w:r>
      <w:r w:rsidRPr="00481CFE">
        <w:t xml:space="preserve"> 1M+2L pass LSh to face partners on 1st corner diagonal; 1s+2s dance 1/2 diag reel of 4</w:t>
      </w:r>
    </w:p>
    <w:p w:rsidR="00B11EB3" w:rsidRDefault="00B11EB3" w:rsidP="00B11EB3">
      <w:pPr>
        <w:pStyle w:val="DanceBody"/>
      </w:pPr>
      <w:r w:rsidRPr="00481CFE">
        <w:t>9-16</w:t>
      </w:r>
      <w:r>
        <w:tab/>
      </w:r>
      <w:r w:rsidRPr="00481CFE">
        <w:t>1s+2s dance "Revolving Chain":</w:t>
      </w:r>
      <w:r>
        <w:tab/>
      </w:r>
    </w:p>
    <w:p w:rsidR="00B11EB3" w:rsidRDefault="00B11EB3" w:rsidP="00B11EB3">
      <w:pPr>
        <w:pStyle w:val="DanceBody"/>
      </w:pPr>
      <w:r>
        <w:tab/>
      </w:r>
      <w:r w:rsidRPr="00481CFE">
        <w:t>9</w:t>
      </w:r>
      <w:r>
        <w:t xml:space="preserve">         </w:t>
      </w:r>
      <w:r w:rsidRPr="00481CFE">
        <w:t>1s+2s 1/2 turn partner RH</w:t>
      </w:r>
    </w:p>
    <w:p w:rsidR="00B11EB3" w:rsidRDefault="00B11EB3" w:rsidP="00B11EB3">
      <w:pPr>
        <w:pStyle w:val="DanceBody"/>
      </w:pPr>
      <w:r>
        <w:tab/>
      </w:r>
      <w:r w:rsidRPr="00481CFE">
        <w:t>10</w:t>
      </w:r>
      <w:r>
        <w:t xml:space="preserve">       </w:t>
      </w:r>
      <w:r w:rsidRPr="00481CFE">
        <w:t>1L+2M turn 3/8 LH while partners dance 1/8 round outside (into line up/down)</w:t>
      </w:r>
    </w:p>
    <w:p w:rsidR="00B11EB3" w:rsidRDefault="00B11EB3" w:rsidP="00B11EB3">
      <w:pPr>
        <w:pStyle w:val="DanceBody"/>
      </w:pPr>
      <w:r>
        <w:tab/>
      </w:r>
      <w:r w:rsidRPr="00481CFE">
        <w:t>11-14</w:t>
      </w:r>
      <w:r>
        <w:t xml:space="preserve">  </w:t>
      </w:r>
      <w:r w:rsidRPr="00481CFE">
        <w:t>Repeat bars 9-10 twice (bar 12 - line on 2nd corner diagonal, bar 14 - line across set)</w:t>
      </w:r>
    </w:p>
    <w:p w:rsidR="00B11EB3" w:rsidRDefault="00B11EB3" w:rsidP="00B11EB3">
      <w:pPr>
        <w:pStyle w:val="DanceBody"/>
      </w:pPr>
      <w:r>
        <w:tab/>
      </w:r>
      <w:r w:rsidRPr="00481CFE">
        <w:t>15-16</w:t>
      </w:r>
      <w:r>
        <w:t xml:space="preserve">  </w:t>
      </w:r>
      <w:r w:rsidRPr="00481CFE">
        <w:t>Men turn 3/4 RH, Ladies turn 3/4 RH all to progressed positions, 1M &amp; 2L face out</w:t>
      </w:r>
    </w:p>
    <w:p w:rsidR="00B11EB3" w:rsidRDefault="00B11EB3" w:rsidP="00B11EB3">
      <w:pPr>
        <w:pStyle w:val="DanceBody"/>
      </w:pPr>
      <w:r w:rsidRPr="00481CFE">
        <w:t>17-24</w:t>
      </w:r>
      <w:r>
        <w:tab/>
      </w:r>
      <w:r w:rsidRPr="00481CFE">
        <w:t>1M casts up, 2L casts down, dance DoSiDo &amp; set </w:t>
      </w:r>
      <w:r w:rsidRPr="000E7574">
        <w:rPr>
          <w:b/>
        </w:rPr>
        <w:t>while</w:t>
      </w:r>
      <w:r w:rsidRPr="00481CFE">
        <w:t> 1L+2M dance DoSiDo, set twice Advancing, passing retiring 2L / 1M &amp; passing each other to face partner on diagonal</w:t>
      </w:r>
    </w:p>
    <w:p w:rsidR="00B11EB3" w:rsidRDefault="00B11EB3" w:rsidP="00B11EB3">
      <w:pPr>
        <w:pStyle w:val="DanceBody"/>
        <w:keepNext w:val="0"/>
      </w:pPr>
      <w:r w:rsidRPr="00481CFE">
        <w:t>25-32</w:t>
      </w:r>
      <w:r>
        <w:tab/>
      </w:r>
      <w:r w:rsidRPr="00481CFE">
        <w:t>1s+2s turn partner 2H (2 bars), dance 1/2 poussette and set</w:t>
      </w:r>
    </w:p>
    <w:p w:rsidR="00B11EB3" w:rsidRDefault="00B11EB3" w:rsidP="00B11EB3"/>
    <w:p w:rsidR="00B11EB3" w:rsidRDefault="00B11EB3" w:rsidP="00B11EB3">
      <w:pPr>
        <w:pStyle w:val="Minicrib"/>
      </w:pPr>
      <w:r>
        <w:t>THE OLD BAILEY BRIDGE  (R8x40)  3C (4C set)</w:t>
      </w:r>
      <w:r>
        <w:tab/>
        <w:t>E Finley  North Ayrshire 50th Anniv</w:t>
      </w:r>
    </w:p>
    <w:p w:rsidR="00B11EB3" w:rsidRPr="00FD140E" w:rsidRDefault="00B11EB3" w:rsidP="00B11EB3">
      <w:pPr>
        <w:pStyle w:val="DanceBody"/>
      </w:pPr>
      <w:r w:rsidRPr="00FD140E">
        <w:t xml:space="preserve"> 1- 8</w:t>
      </w:r>
      <w:r w:rsidRPr="00FD140E">
        <w:tab/>
        <w:t>1s+2s+3s Set+Link for 3, set up/down &amp; change places RH with opposite person</w:t>
      </w:r>
    </w:p>
    <w:p w:rsidR="00B11EB3" w:rsidRPr="00FD140E" w:rsidRDefault="00B11EB3" w:rsidP="00B11EB3">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B11EB3" w:rsidRPr="00FD140E" w:rsidRDefault="00B11EB3" w:rsidP="00B11EB3">
      <w:pPr>
        <w:pStyle w:val="DanceBody"/>
      </w:pPr>
      <w:r>
        <w:t>17-24</w:t>
      </w:r>
      <w:r>
        <w:tab/>
        <w:t>2s+1s+3s Set+Link for 3</w:t>
      </w:r>
      <w:r w:rsidRPr="00FD140E">
        <w:t>, set up/down &amp; change places RH with opposite person</w:t>
      </w:r>
    </w:p>
    <w:p w:rsidR="00B11EB3" w:rsidRPr="00FD140E" w:rsidRDefault="00B11EB3" w:rsidP="00B11EB3">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B11EB3" w:rsidRPr="00FD140E" w:rsidRDefault="00B11EB3" w:rsidP="00B11EB3">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B11EB3" w:rsidRDefault="00B11EB3" w:rsidP="00B11EB3"/>
    <w:p w:rsidR="00B11EB3" w:rsidRDefault="00B11EB3" w:rsidP="00B11EB3">
      <w:pPr>
        <w:pStyle w:val="Minicrib"/>
      </w:pPr>
      <w:r>
        <w:t>THE OLD COURSE  (J4x40)  4C set</w:t>
      </w:r>
      <w:r>
        <w:tab/>
        <w:t>Shirley Veale  Centennial Coll</w:t>
      </w:r>
    </w:p>
    <w:p w:rsidR="00B11EB3" w:rsidRDefault="00B11EB3" w:rsidP="00B11EB3">
      <w:pPr>
        <w:pStyle w:val="DanceBody"/>
      </w:pPr>
      <w:r>
        <w:t xml:space="preserve"> 1- 4</w:t>
      </w:r>
      <w:r>
        <w:tab/>
        <w:t>1s &amp; 4s set, change places RH with partner, to finish in the middle, side by side retaining hands (1s face down &amp; 4s face up)</w:t>
      </w:r>
    </w:p>
    <w:p w:rsidR="00B11EB3" w:rsidRDefault="00B11EB3" w:rsidP="00B11EB3">
      <w:pPr>
        <w:pStyle w:val="DanceBody"/>
      </w:pPr>
      <w:r>
        <w:t xml:space="preserve"> 5- 8</w:t>
      </w:r>
      <w:r>
        <w:tab/>
        <w:t>1s+4s set, advance &amp; turn right about ending back to back in centre (2s+3s step up/down bars 7-8). 2 1 4 3</w:t>
      </w:r>
    </w:p>
    <w:p w:rsidR="00B11EB3" w:rsidRDefault="00B11EB3" w:rsidP="00B11EB3">
      <w:pPr>
        <w:pStyle w:val="DanceBody"/>
      </w:pPr>
      <w:r>
        <w:t xml:space="preserve"> 9-12</w:t>
      </w:r>
      <w:r>
        <w:tab/>
        <w:t>1s with 2s, 4s with 3s, set &amp; turn 2H. 1s+4s end in middle facing each other</w:t>
      </w:r>
    </w:p>
    <w:p w:rsidR="00B11EB3" w:rsidRDefault="00B11EB3" w:rsidP="00B11EB3">
      <w:pPr>
        <w:pStyle w:val="DanceBody"/>
      </w:pPr>
      <w:r>
        <w:t>13-16</w:t>
      </w:r>
      <w:r>
        <w:tab/>
        <w:t>1s+4s set, 1L+4L also 1M+4M change places RH to end back to back in centre</w:t>
      </w:r>
    </w:p>
    <w:p w:rsidR="00B11EB3" w:rsidRDefault="00B11EB3" w:rsidP="00B11EB3">
      <w:pPr>
        <w:pStyle w:val="DanceBody"/>
      </w:pPr>
      <w:r>
        <w:t>17-20</w:t>
      </w:r>
      <w:r>
        <w:tab/>
        <w:t>1s with 3s also 4s with 2s set &amp; turn to remain in centre</w:t>
      </w:r>
    </w:p>
    <w:p w:rsidR="00B11EB3" w:rsidRDefault="00B11EB3" w:rsidP="00B11EB3">
      <w:pPr>
        <w:pStyle w:val="DanceBody"/>
      </w:pPr>
      <w:r>
        <w:t>21-24</w:t>
      </w:r>
      <w:r>
        <w:tab/>
        <w:t>1s+4s set, pass LH.</w:t>
      </w:r>
    </w:p>
    <w:p w:rsidR="00B11EB3" w:rsidRDefault="00B11EB3" w:rsidP="00B11EB3">
      <w:pPr>
        <w:pStyle w:val="DanceBody"/>
      </w:pPr>
      <w:r>
        <w:t>25-32</w:t>
      </w:r>
      <w:r>
        <w:tab/>
        <w:t>All dance reel of 4 on sides (1L/1M give RSh to 2M/2L</w:t>
      </w:r>
    </w:p>
    <w:p w:rsidR="00B11EB3" w:rsidRDefault="00B11EB3" w:rsidP="00B11EB3">
      <w:pPr>
        <w:pStyle w:val="DanceBody"/>
      </w:pPr>
      <w:r>
        <w:t>33-34</w:t>
      </w:r>
      <w:r>
        <w:tab/>
        <w:t>1s+4s (middle couples) cross RH with partner</w:t>
      </w:r>
    </w:p>
    <w:p w:rsidR="00B11EB3" w:rsidRDefault="00B11EB3" w:rsidP="00B11EB3">
      <w:pPr>
        <w:pStyle w:val="DanceBody"/>
        <w:keepNext w:val="0"/>
      </w:pPr>
      <w:r>
        <w:t>35-40</w:t>
      </w:r>
      <w:r>
        <w:tab/>
        <w:t>1s followed by 4s&amp;3s, cast up on own sides behind 2s, meet at top &amp; lead down to bottom 2 3 4 1</w:t>
      </w:r>
    </w:p>
    <w:p w:rsidR="00B11EB3" w:rsidRDefault="00B11EB3" w:rsidP="00B11EB3"/>
    <w:p w:rsidR="00B11EB3" w:rsidRDefault="00B11EB3" w:rsidP="00B11EB3">
      <w:pPr>
        <w:pStyle w:val="Minicrib"/>
      </w:pPr>
      <w:r>
        <w:t>THE OLD FAIRY BRIDGE  (J8x40)  3C (4C set)</w:t>
      </w:r>
      <w:r>
        <w:tab/>
        <w:t>Malcolm Guild  Iberian Commemorative Bk</w:t>
      </w:r>
    </w:p>
    <w:p w:rsidR="00B11EB3" w:rsidRDefault="00B11EB3" w:rsidP="00B11EB3">
      <w:pPr>
        <w:pStyle w:val="DanceBody"/>
      </w:pPr>
      <w:r>
        <w:t xml:space="preserve"> 1- 8</w:t>
      </w:r>
      <w:r>
        <w:tab/>
        <w:t xml:space="preserve">1s set, cast (2s step up); 2s+1s+3s Adv, 2s+3s Ret </w:t>
      </w:r>
      <w:r>
        <w:rPr>
          <w:b/>
        </w:rPr>
        <w:t>while</w:t>
      </w:r>
      <w:r>
        <w:t xml:space="preserve"> 1s turn LH to face 1st corners</w:t>
      </w:r>
    </w:p>
    <w:p w:rsidR="00B11EB3" w:rsidRDefault="00B11EB3" w:rsidP="00B11EB3">
      <w:pPr>
        <w:pStyle w:val="DanceBody"/>
      </w:pPr>
      <w:r>
        <w:t xml:space="preserve"> 9-16</w:t>
      </w:r>
      <w:r>
        <w:tab/>
        <w:t>1s turn 1st corners RH to end 1M between 3s facing down, 1L between 2s facing up.  1s set &amp; change places LH up/down &amp; cast to left to 2nd place own side.  Bar 16: 2s+3s face diagonally in.</w:t>
      </w:r>
    </w:p>
    <w:p w:rsidR="00B11EB3" w:rsidRDefault="00B11EB3" w:rsidP="00B11EB3">
      <w:pPr>
        <w:pStyle w:val="DanceBody"/>
      </w:pPr>
      <w:r>
        <w:t>17-24</w:t>
      </w:r>
      <w:r>
        <w:tab/>
        <w:t>2s+3s Set &amp; Rotate. 3 1 2</w:t>
      </w:r>
    </w:p>
    <w:p w:rsidR="00B11EB3" w:rsidRDefault="00B11EB3" w:rsidP="00B11EB3">
      <w:pPr>
        <w:pStyle w:val="DanceBody"/>
      </w:pPr>
      <w:r>
        <w:t>25-28</w:t>
      </w:r>
      <w:r>
        <w:tab/>
        <w:t xml:space="preserve">1s cross RH </w:t>
      </w:r>
      <w:r>
        <w:rPr>
          <w:b/>
        </w:rPr>
        <w:t>while</w:t>
      </w:r>
      <w:r>
        <w:t xml:space="preserve"> 3s+2s 1/2 turn partners RH to face down/up NHJ;  All set, 1s to each other across, 3s+2s up/down</w:t>
      </w:r>
    </w:p>
    <w:p w:rsidR="00B11EB3" w:rsidRDefault="00B11EB3" w:rsidP="00B11EB3">
      <w:pPr>
        <w:pStyle w:val="DanceBody"/>
      </w:pPr>
      <w:r>
        <w:t>29-32</w:t>
      </w:r>
      <w:r>
        <w:tab/>
        <w:t>All dance 6H 1/2 round to the left. 2 1 3</w:t>
      </w:r>
    </w:p>
    <w:p w:rsidR="00B11EB3" w:rsidRDefault="00B11EB3" w:rsidP="00B11EB3">
      <w:pPr>
        <w:pStyle w:val="DanceBody"/>
        <w:keepNext w:val="0"/>
      </w:pPr>
      <w:r>
        <w:t>33-40</w:t>
      </w:r>
      <w:r>
        <w:tab/>
        <w:t>2s+1s+3s dance Grand Chain (2s cross, 1s+3s change place on sides).  2 1 3</w:t>
      </w:r>
    </w:p>
    <w:p w:rsidR="00B11EB3" w:rsidRDefault="00B11EB3" w:rsidP="00B11EB3"/>
    <w:p w:rsidR="00B11EB3" w:rsidRDefault="00B11EB3" w:rsidP="00B11EB3">
      <w:pPr>
        <w:pStyle w:val="Minicrib"/>
        <w:rPr>
          <w:lang w:val="en"/>
        </w:rPr>
      </w:pPr>
      <w:r>
        <w:rPr>
          <w:lang w:val="en"/>
        </w:rPr>
        <w:t>THE OLD HARBOUR  (R96)  Sq.Set</w:t>
      </w:r>
      <w:r>
        <w:rPr>
          <w:lang w:val="en"/>
        </w:rPr>
        <w:tab/>
        <w:t>F Mackie  80 Years Dundee Anniv Bk</w:t>
      </w:r>
    </w:p>
    <w:p w:rsidR="00B11EB3" w:rsidRDefault="00B11EB3" w:rsidP="00B11EB3">
      <w:pPr>
        <w:pStyle w:val="DanceBody"/>
        <w:rPr>
          <w:lang w:val="en"/>
        </w:rPr>
      </w:pPr>
      <w:r>
        <w:rPr>
          <w:lang w:val="en"/>
        </w:rPr>
        <w:t xml:space="preserve"> 1- 8</w:t>
      </w:r>
      <w:r>
        <w:rPr>
          <w:lang w:val="en"/>
        </w:rPr>
        <w:tab/>
        <w:t>All Ladies dance RH across, pass partner RSh &amp; chase around set to opposite sides</w:t>
      </w:r>
    </w:p>
    <w:p w:rsidR="00B11EB3" w:rsidRDefault="00B11EB3" w:rsidP="00B11EB3">
      <w:pPr>
        <w:pStyle w:val="DanceBody"/>
        <w:rPr>
          <w:lang w:val="en"/>
        </w:rPr>
      </w:pPr>
      <w:r>
        <w:rPr>
          <w:lang w:val="en"/>
        </w:rPr>
        <w:t xml:space="preserve"> 9-16</w:t>
      </w:r>
      <w:r>
        <w:rPr>
          <w:lang w:val="en"/>
        </w:rPr>
        <w:tab/>
        <w:t>All Ladies dance RH across, pass opposite partner RSh &amp; chase around set to own sides</w:t>
      </w:r>
    </w:p>
    <w:p w:rsidR="00B11EB3" w:rsidRDefault="00B11EB3" w:rsidP="00B11EB3">
      <w:pPr>
        <w:pStyle w:val="DanceBody"/>
        <w:rPr>
          <w:lang w:val="en"/>
        </w:rPr>
      </w:pPr>
      <w:r>
        <w:rPr>
          <w:lang w:val="en"/>
        </w:rPr>
        <w:t>17-32</w:t>
      </w:r>
      <w:r>
        <w:rPr>
          <w:lang w:val="en"/>
        </w:rPr>
        <w:tab/>
        <w:t>Men repeat but pass partners LSh &amp; dance LH across ending back in places</w:t>
      </w:r>
    </w:p>
    <w:p w:rsidR="00B11EB3" w:rsidRDefault="00B11EB3" w:rsidP="00B11EB3">
      <w:pPr>
        <w:pStyle w:val="DanceBody"/>
        <w:rPr>
          <w:lang w:val="en"/>
        </w:rPr>
      </w:pPr>
      <w:r>
        <w:rPr>
          <w:lang w:val="en"/>
        </w:rPr>
        <w:t>33-40</w:t>
      </w:r>
      <w:r>
        <w:rPr>
          <w:lang w:val="en"/>
        </w:rPr>
        <w:tab/>
        <w:t>1s+3s cross RH &amp; set while 2s+4s set &amp; cross RH, all repeat back to places</w:t>
      </w:r>
    </w:p>
    <w:p w:rsidR="00B11EB3" w:rsidRDefault="00B11EB3" w:rsidP="00B11EB3">
      <w:pPr>
        <w:pStyle w:val="DanceBody"/>
        <w:rPr>
          <w:lang w:val="en"/>
        </w:rPr>
      </w:pPr>
      <w:r>
        <w:rPr>
          <w:lang w:val="en"/>
        </w:rPr>
        <w:t>41-44</w:t>
      </w:r>
      <w:r>
        <w:rPr>
          <w:lang w:val="en"/>
        </w:rPr>
        <w:tab/>
        <w:t>All facing corners set &amp; turn RH,</w:t>
      </w:r>
    </w:p>
    <w:p w:rsidR="00B11EB3" w:rsidRDefault="00B11EB3" w:rsidP="00B11EB3">
      <w:pPr>
        <w:pStyle w:val="DanceBody"/>
        <w:rPr>
          <w:lang w:val="en"/>
        </w:rPr>
      </w:pPr>
      <w:r>
        <w:rPr>
          <w:lang w:val="en"/>
        </w:rPr>
        <w:t>45-52</w:t>
      </w:r>
      <w:r>
        <w:rPr>
          <w:lang w:val="en"/>
        </w:rPr>
        <w:tab/>
        <w:t>Ladies diagonal dance R&amp;L (starting with 1L+2L &amp; 3L+4L)</w:t>
      </w:r>
    </w:p>
    <w:p w:rsidR="00B11EB3" w:rsidRDefault="00B11EB3" w:rsidP="00B11EB3">
      <w:pPr>
        <w:pStyle w:val="DanceBody"/>
        <w:rPr>
          <w:lang w:val="en"/>
        </w:rPr>
      </w:pPr>
      <w:r>
        <w:rPr>
          <w:lang w:val="en"/>
        </w:rPr>
        <w:t>53-56</w:t>
      </w:r>
      <w:r>
        <w:rPr>
          <w:lang w:val="en"/>
        </w:rPr>
        <w:tab/>
        <w:t>All set to partners &amp; turn RH</w:t>
      </w:r>
    </w:p>
    <w:p w:rsidR="00B11EB3" w:rsidRDefault="00B11EB3" w:rsidP="00B11EB3">
      <w:pPr>
        <w:pStyle w:val="DanceBody"/>
        <w:rPr>
          <w:lang w:val="en"/>
        </w:rPr>
      </w:pPr>
      <w:r>
        <w:rPr>
          <w:lang w:val="en"/>
        </w:rPr>
        <w:t>57-64</w:t>
      </w:r>
      <w:r>
        <w:rPr>
          <w:lang w:val="en"/>
        </w:rPr>
        <w:tab/>
        <w:t>Men repeat bars 45-52 (Starting with 1M+4M &amp; 2M+3M)</w:t>
      </w:r>
    </w:p>
    <w:p w:rsidR="00B11EB3" w:rsidRDefault="00B11EB3" w:rsidP="00B11EB3">
      <w:pPr>
        <w:pStyle w:val="DanceBody"/>
        <w:rPr>
          <w:lang w:val="en"/>
        </w:rPr>
      </w:pPr>
      <w:r>
        <w:rPr>
          <w:lang w:val="en"/>
        </w:rPr>
        <w:t>65-72</w:t>
      </w:r>
      <w:r>
        <w:rPr>
          <w:lang w:val="en"/>
        </w:rPr>
        <w:tab/>
        <w:t>All dance Grand Chain</w:t>
      </w:r>
    </w:p>
    <w:p w:rsidR="00B11EB3" w:rsidRDefault="00B11EB3" w:rsidP="00B11EB3">
      <w:pPr>
        <w:pStyle w:val="DanceBody"/>
        <w:rPr>
          <w:lang w:val="en"/>
        </w:rPr>
      </w:pPr>
      <w:r>
        <w:rPr>
          <w:lang w:val="en"/>
        </w:rPr>
        <w:t>73-88</w:t>
      </w:r>
      <w:r>
        <w:rPr>
          <w:lang w:val="en"/>
        </w:rPr>
        <w:tab/>
        <w:t>All dance Schiehallion Reels</w:t>
      </w:r>
    </w:p>
    <w:p w:rsidR="00B11EB3" w:rsidRDefault="00B11EB3" w:rsidP="00B11EB3">
      <w:pPr>
        <w:pStyle w:val="DanceBody"/>
        <w:keepNext w:val="0"/>
        <w:rPr>
          <w:lang w:val="en"/>
        </w:rPr>
      </w:pPr>
      <w:r>
        <w:rPr>
          <w:lang w:val="en"/>
        </w:rPr>
        <w:t>89-96</w:t>
      </w:r>
      <w:r>
        <w:rPr>
          <w:lang w:val="en"/>
        </w:rPr>
        <w:tab/>
        <w:t>All circle 8H round &amp; back</w:t>
      </w:r>
    </w:p>
    <w:p w:rsidR="00B11EB3" w:rsidRDefault="00B11EB3" w:rsidP="00B11EB3"/>
    <w:p w:rsidR="00B11EB3" w:rsidRDefault="00B11EB3" w:rsidP="00B11EB3">
      <w:pPr>
        <w:pStyle w:val="Minicrib"/>
      </w:pPr>
      <w:r>
        <w:t>THE OLD MAN OF HOY (R8x32)  2C (4C set)</w:t>
      </w:r>
      <w:r>
        <w:tab/>
        <w:t>John S Trew  Let's All Dance</w:t>
      </w:r>
    </w:p>
    <w:p w:rsidR="00B11EB3" w:rsidRDefault="00B11EB3" w:rsidP="00B11EB3">
      <w:pPr>
        <w:pStyle w:val="DanceBody"/>
      </w:pPr>
      <w:r>
        <w:t xml:space="preserve"> 1- 8</w:t>
      </w:r>
      <w:r>
        <w:tab/>
        <w:t>1s+2s set twice, 1s+2s dance RH across to finish beside partner, 1s facing down 2s facing up</w:t>
      </w:r>
    </w:p>
    <w:p w:rsidR="00B11EB3" w:rsidRDefault="00B11EB3" w:rsidP="00B11EB3">
      <w:pPr>
        <w:pStyle w:val="DanceBody"/>
      </w:pPr>
      <w:r>
        <w:t xml:space="preserve"> 9-16</w:t>
      </w:r>
      <w:r>
        <w:tab/>
        <w:t>1s+2s set twice, 1s+2s dance RH across to finish in centre into promenade hold facing up</w:t>
      </w:r>
    </w:p>
    <w:p w:rsidR="00B11EB3" w:rsidRDefault="00B11EB3" w:rsidP="00B11EB3">
      <w:pPr>
        <w:pStyle w:val="DanceBody"/>
      </w:pPr>
      <w:r>
        <w:t>17-24</w:t>
      </w:r>
      <w:r>
        <w:tab/>
        <w:t>1s+2s dance the Allemande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OLD MAN OF STORR  (R8x32)  3C (4C set)</w:t>
      </w:r>
      <w:r>
        <w:tab/>
        <w:t>Roy Goldring  SCDs For Children</w:t>
      </w:r>
    </w:p>
    <w:p w:rsidR="00B11EB3" w:rsidRDefault="00B11EB3" w:rsidP="00B11EB3">
      <w:pPr>
        <w:pStyle w:val="DanceBody"/>
      </w:pPr>
      <w:r>
        <w:t xml:space="preserve"> 1- 8</w:t>
      </w:r>
      <w:r>
        <w:tab/>
        <w:t>1s+2s dance RH across, 1L followed by partner casts 1 place &amp; 1L crosses to 2</w:t>
      </w:r>
      <w:r w:rsidRPr="00972EEB">
        <w:t>nd</w:t>
      </w:r>
      <w:r>
        <w:t xml:space="preserve"> place opposite sides</w:t>
      </w:r>
    </w:p>
    <w:p w:rsidR="00B11EB3" w:rsidRDefault="00B11EB3" w:rsidP="00B11EB3">
      <w:pPr>
        <w:pStyle w:val="DanceBody"/>
      </w:pPr>
      <w:r>
        <w:t xml:space="preserve"> 9-16</w:t>
      </w:r>
      <w:r>
        <w:tab/>
        <w:t>1s+3s dance LH across, 1L followed by partner casts down 1 place &amp; 1L crosses to 3</w:t>
      </w:r>
      <w:r w:rsidRPr="00972EEB">
        <w:t>rd</w:t>
      </w:r>
      <w:r>
        <w:t xml:space="preserve"> place own side</w:t>
      </w:r>
    </w:p>
    <w:p w:rsidR="00B11EB3" w:rsidRDefault="00B11EB3" w:rsidP="00B11EB3">
      <w:pPr>
        <w:pStyle w:val="DanceBody"/>
      </w:pPr>
      <w:r>
        <w:t>17-24</w:t>
      </w:r>
      <w:r>
        <w:tab/>
        <w:t>1s set, dance up to top &amp; cast to 2</w:t>
      </w:r>
      <w:r w:rsidRPr="00972EEB">
        <w:t>nd</w:t>
      </w:r>
      <w:r>
        <w:t xml:space="preserve"> place</w:t>
      </w:r>
    </w:p>
    <w:p w:rsidR="00B11EB3" w:rsidRDefault="00B11EB3" w:rsidP="00B11EB3">
      <w:pPr>
        <w:pStyle w:val="DanceBody"/>
        <w:keepNext w:val="0"/>
      </w:pPr>
      <w:r>
        <w:t>25-32</w:t>
      </w:r>
      <w:r>
        <w:tab/>
        <w:t>2s+1s R&amp;L</w:t>
      </w:r>
    </w:p>
    <w:p w:rsidR="00B11EB3" w:rsidRDefault="00B11EB3" w:rsidP="00B11EB3"/>
    <w:p w:rsidR="00B11EB3" w:rsidRDefault="00B11EB3" w:rsidP="00B11EB3">
      <w:pPr>
        <w:pStyle w:val="Minicrib"/>
      </w:pPr>
      <w:r>
        <w:t>OLD NEWTON  (R8x32)  3C (4C Set)</w:t>
      </w:r>
      <w:r>
        <w:tab/>
        <w:t>Ron Arrowsmith  Doune Coll</w:t>
      </w:r>
    </w:p>
    <w:p w:rsidR="00B11EB3" w:rsidRDefault="00B11EB3" w:rsidP="00B11EB3">
      <w:pPr>
        <w:pStyle w:val="DanceBody"/>
      </w:pPr>
      <w:r>
        <w:t xml:space="preserve"> 1- 4</w:t>
      </w:r>
      <w:r>
        <w:tab/>
        <w:t>1L dances crosses down &amp; casts down behind 3M &amp; into middle below 3s</w:t>
      </w:r>
      <w:r>
        <w:rPr>
          <w:b/>
        </w:rPr>
        <w:t xml:space="preserve"> while</w:t>
      </w:r>
      <w:r>
        <w:t xml:space="preserve"> 1M dances across, round 2nd Lady &amp; into centre below 2s</w:t>
      </w:r>
    </w:p>
    <w:p w:rsidR="00B11EB3" w:rsidRDefault="00B11EB3" w:rsidP="00B11EB3">
      <w:pPr>
        <w:pStyle w:val="DanceBody"/>
      </w:pPr>
      <w:r>
        <w:t xml:space="preserve"> 5- 8</w:t>
      </w:r>
      <w:r>
        <w:tab/>
        <w:t>1s+3s dance LH across</w:t>
      </w:r>
    </w:p>
    <w:p w:rsidR="00B11EB3" w:rsidRDefault="00B11EB3" w:rsidP="00B11EB3">
      <w:pPr>
        <w:pStyle w:val="DanceBody"/>
      </w:pPr>
      <w:r>
        <w:t xml:space="preserve"> 9-16</w:t>
      </w:r>
      <w:r>
        <w:tab/>
        <w:t>1L dances round 3L into middle below 2s facing up</w:t>
      </w:r>
      <w:r w:rsidRPr="00BA6B4D">
        <w:rPr>
          <w:b/>
        </w:rPr>
        <w:t xml:space="preserve"> while </w:t>
      </w:r>
      <w:r>
        <w:t>1M dances round 2M into middle above 2s &amp; faces down; 1s+2s dance RH across</w:t>
      </w:r>
    </w:p>
    <w:p w:rsidR="00B11EB3" w:rsidRDefault="00B11EB3" w:rsidP="00B11EB3">
      <w:pPr>
        <w:pStyle w:val="DanceBody"/>
      </w:pPr>
      <w:r>
        <w:t>17-24</w:t>
      </w:r>
      <w:r>
        <w:tab/>
        <w:t>1s set to each other (up/down), 1s 3/4 turn RH &amp; face up, 1s dance up &amp; cast to 2</w:t>
      </w:r>
      <w:r w:rsidRPr="00972EEB">
        <w:t>nd</w:t>
      </w:r>
      <w:r>
        <w:t xml:space="preserve"> place own sides (2s step up 23-24)</w:t>
      </w:r>
    </w:p>
    <w:p w:rsidR="00B11EB3" w:rsidRDefault="00B11EB3" w:rsidP="00B11EB3">
      <w:pPr>
        <w:pStyle w:val="DanceBody"/>
        <w:keepNext w:val="0"/>
      </w:pPr>
      <w:r>
        <w:t>25-32</w:t>
      </w:r>
      <w:r>
        <w:tab/>
        <w:t>1s dance LSH reels of 3 across (1L with 2s &amp; 1M with 3s)</w:t>
      </w:r>
    </w:p>
    <w:p w:rsidR="00B11EB3" w:rsidRDefault="00B11EB3" w:rsidP="00B11EB3"/>
    <w:p w:rsidR="00B11EB3" w:rsidRDefault="00B11EB3" w:rsidP="00B11EB3">
      <w:pPr>
        <w:pStyle w:val="Minicrib"/>
      </w:pPr>
      <w:r>
        <w:t>OLD NICK'S LUMBER ROOM  (J8x32)  3C (4C set)</w:t>
      </w:r>
      <w:r>
        <w:tab/>
        <w:t>RSCDS Bk 26</w:t>
      </w:r>
    </w:p>
    <w:p w:rsidR="00B11EB3" w:rsidRDefault="00B11EB3" w:rsidP="00B11EB3">
      <w:pPr>
        <w:pStyle w:val="DanceBody"/>
      </w:pPr>
      <w:r>
        <w:t xml:space="preserve"> 1- 8</w:t>
      </w:r>
      <w:r>
        <w:tab/>
        <w:t>1s turn RH &amp; cast 1 place, lead down between the 3s, cross &amp; cast up to 2</w:t>
      </w:r>
      <w:r w:rsidRPr="00972EEB">
        <w:t>nd</w:t>
      </w:r>
      <w:r>
        <w:t xml:space="preserve"> place on opposite sides</w:t>
      </w:r>
    </w:p>
    <w:p w:rsidR="00B11EB3" w:rsidRDefault="00B11EB3" w:rsidP="00B11EB3">
      <w:pPr>
        <w:pStyle w:val="DanceBody"/>
      </w:pPr>
      <w:r>
        <w:t xml:space="preserve"> 9-16</w:t>
      </w:r>
      <w:r>
        <w:tab/>
        <w:t>2s+1s+3s set &amp; dance reels of 3 across, 1L with 2s, 1M with 3s</w:t>
      </w:r>
    </w:p>
    <w:p w:rsidR="00B11EB3" w:rsidRDefault="00B11EB3" w:rsidP="00B11EB3">
      <w:pPr>
        <w:pStyle w:val="DanceBody"/>
      </w:pPr>
      <w:r>
        <w:t>17-24</w:t>
      </w:r>
      <w:r>
        <w:tab/>
        <w:t>2s+1s+3s dance reels of 3 on sides, 1s cross RH &amp; holding nearer hands face up</w:t>
      </w:r>
    </w:p>
    <w:p w:rsidR="00B11EB3" w:rsidRDefault="00B11EB3" w:rsidP="00B11EB3">
      <w:pPr>
        <w:pStyle w:val="DanceBody"/>
        <w:keepNext w:val="0"/>
      </w:pPr>
      <w:r>
        <w:t>25-32</w:t>
      </w:r>
      <w:r>
        <w:tab/>
        <w:t>2s+1s circle 4H round to left, 1s turn about &amp; 1s+3s circle 4H round to right</w:t>
      </w:r>
    </w:p>
    <w:p w:rsidR="00B11EB3" w:rsidRDefault="00B11EB3" w:rsidP="00B11EB3"/>
    <w:p w:rsidR="00B11EB3" w:rsidRDefault="00B11EB3" w:rsidP="00B11EB3">
      <w:pPr>
        <w:pStyle w:val="Minicrib"/>
      </w:pPr>
      <w:r>
        <w:t>THE OLD PACKHORSE BRIDGE  (R8x32)  3C (4C set)</w:t>
      </w:r>
      <w:r>
        <w:tab/>
        <w:t>Holger Schuckelt  Borderland Dances</w:t>
      </w:r>
    </w:p>
    <w:p w:rsidR="00B11EB3" w:rsidRDefault="00B11EB3" w:rsidP="00B11EB3">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B11EB3" w:rsidRDefault="00B11EB3" w:rsidP="00B11EB3">
      <w:pPr>
        <w:pStyle w:val="DanceBody"/>
      </w:pPr>
      <w:r>
        <w:t xml:space="preserve"> 9-16</w:t>
      </w:r>
      <w:r>
        <w:tab/>
        <w:t>2s+1s+3s dance Allemande</w:t>
      </w:r>
    </w:p>
    <w:p w:rsidR="00B11EB3" w:rsidRDefault="00B11EB3" w:rsidP="00B11EB3">
      <w:pPr>
        <w:pStyle w:val="DanceBody"/>
      </w:pPr>
      <w:r>
        <w:t>17-20</w:t>
      </w:r>
      <w:r>
        <w:tab/>
        <w:t>3s+1s dance 1/2 RH across, 3s+2s dance 1/2 LH across</w:t>
      </w:r>
    </w:p>
    <w:p w:rsidR="00B11EB3" w:rsidRDefault="00B11EB3" w:rsidP="00B11EB3">
      <w:pPr>
        <w:pStyle w:val="DanceBody"/>
      </w:pPr>
      <w:r>
        <w:t>21-24</w:t>
      </w:r>
      <w:r>
        <w:tab/>
        <w:t xml:space="preserve">1s turn 1.1/2 RH </w:t>
      </w:r>
      <w:r>
        <w:rPr>
          <w:b/>
          <w:bCs/>
        </w:rPr>
        <w:t>while</w:t>
      </w:r>
      <w:r>
        <w:t xml:space="preserve"> 2s turn 1.1/2 LH, both couples finishing in centre ready for …</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OLD PALE HILL  (S3x32)  3C Set</w:t>
      </w:r>
      <w:r>
        <w:tab/>
        <w:t>Diane Rooney  Cheshire 40th Anniversary</w:t>
      </w:r>
    </w:p>
    <w:p w:rsidR="00B11EB3" w:rsidRDefault="00B11EB3" w:rsidP="00B11EB3">
      <w:pPr>
        <w:pStyle w:val="DanceBody"/>
      </w:pPr>
      <w:r>
        <w:t xml:space="preserve"> 1- 8</w:t>
      </w:r>
      <w:r>
        <w:tab/>
        <w:t>1s set, cast (2s step up); 1s dance 1/2 Fig 8 up round 2s.  2 (1) 3</w:t>
      </w:r>
    </w:p>
    <w:p w:rsidR="00B11EB3" w:rsidRDefault="00B11EB3" w:rsidP="00B11EB3">
      <w:pPr>
        <w:pStyle w:val="DanceBody"/>
      </w:pPr>
      <w:r>
        <w:t xml:space="preserve"> 9-16</w:t>
      </w:r>
      <w:r>
        <w:tab/>
        <w:t>2s+1s+3s dance 1/2 mirror reels of 3 on sides (1s in/down to start); 1s set &amp; cross RH to 2nd place own side facing out. 3 1 2</w:t>
      </w:r>
    </w:p>
    <w:p w:rsidR="00B11EB3" w:rsidRDefault="00B11EB3" w:rsidP="00B11EB3">
      <w:pPr>
        <w:pStyle w:val="DanceBody"/>
      </w:pPr>
      <w:r>
        <w:t>17-24</w:t>
      </w:r>
      <w:r>
        <w:tab/>
        <w:t>2s+1s+3s dance Promenade (Chaperoned) Chain Progression:</w:t>
      </w:r>
    </w:p>
    <w:p w:rsidR="00B11EB3" w:rsidRPr="00343119" w:rsidRDefault="00B11EB3" w:rsidP="00B11EB3">
      <w:pPr>
        <w:pStyle w:val="DanceBody"/>
      </w:pPr>
      <w:r>
        <w:tab/>
      </w:r>
      <w:r w:rsidRPr="00343119">
        <w:t xml:space="preserve">17-18     1M casts up, 1L casts down </w:t>
      </w:r>
      <w:r w:rsidRPr="00343119">
        <w:rPr>
          <w:b/>
        </w:rPr>
        <w:t>as</w:t>
      </w:r>
      <w:r>
        <w:t xml:space="preserve"> 3s+2</w:t>
      </w:r>
      <w:r w:rsidRPr="00343119">
        <w:t>s turn 3/4 RH into line up/down set</w:t>
      </w:r>
    </w:p>
    <w:p w:rsidR="00B11EB3" w:rsidRDefault="00B11EB3" w:rsidP="00B11EB3">
      <w:pPr>
        <w:pStyle w:val="DanceBody"/>
      </w:pPr>
      <w:r w:rsidRPr="00343119">
        <w:tab/>
        <w:t>19-22     1M+</w:t>
      </w:r>
      <w:r>
        <w:t>3L &amp; 1L+2</w:t>
      </w:r>
      <w:r w:rsidRPr="00343119">
        <w:t xml:space="preserve">M, in prom hold dance clockwise to opp end of line </w:t>
      </w:r>
      <w:r w:rsidRPr="00343119">
        <w:rPr>
          <w:b/>
        </w:rPr>
        <w:t>as</w:t>
      </w:r>
      <w:r>
        <w:t xml:space="preserve"> 3M+2L</w:t>
      </w:r>
      <w:r w:rsidRPr="00343119">
        <w:t xml:space="preserve"> (in middle) turn 1.1/2 LH</w:t>
      </w:r>
    </w:p>
    <w:p w:rsidR="00B11EB3" w:rsidRDefault="00B11EB3" w:rsidP="00B11EB3">
      <w:pPr>
        <w:pStyle w:val="DanceBody"/>
      </w:pPr>
      <w:r w:rsidRPr="00343119">
        <w:tab/>
        <w:t xml:space="preserve">23-24     1s dance clockwise to </w:t>
      </w:r>
      <w:r w:rsidRPr="00DF1623">
        <w:t>2nd</w:t>
      </w:r>
      <w:r w:rsidRPr="00343119">
        <w:t xml:space="preserve"> place own side </w:t>
      </w:r>
      <w:r w:rsidRPr="00343119">
        <w:rPr>
          <w:b/>
        </w:rPr>
        <w:t>as</w:t>
      </w:r>
      <w:r>
        <w:t xml:space="preserve"> 2s+3</w:t>
      </w:r>
      <w:r w:rsidRPr="00343119">
        <w:t>s turn partners 3/4 RH to own sides. All face cl</w:t>
      </w:r>
      <w:r>
        <w:t>ockwise  2 1 3</w:t>
      </w:r>
    </w:p>
    <w:p w:rsidR="00B11EB3" w:rsidRDefault="00B11EB3" w:rsidP="00B11EB3">
      <w:pPr>
        <w:pStyle w:val="DanceBody"/>
        <w:keepNext w:val="0"/>
      </w:pPr>
      <w:r>
        <w:t>25-32</w:t>
      </w:r>
      <w:r>
        <w:tab/>
        <w:t>All chase clockwise 1/2 round; all set &amp; cross RH with partner.  3 1 2</w:t>
      </w:r>
    </w:p>
    <w:p w:rsidR="00B11EB3" w:rsidRDefault="00B11EB3" w:rsidP="00B11EB3"/>
    <w:p w:rsidR="00B11EB3" w:rsidRDefault="00B11EB3" w:rsidP="00B11EB3">
      <w:pPr>
        <w:pStyle w:val="Minicrib"/>
      </w:pPr>
      <w:r>
        <w:t>THE OLD RUSTIC BRIDGE  (R4x32)  4C set</w:t>
      </w:r>
      <w:r>
        <w:tab/>
        <w:t>Harry Rhodes  Snowdon Bk 1</w:t>
      </w:r>
    </w:p>
    <w:p w:rsidR="00B11EB3" w:rsidRDefault="00B11EB3" w:rsidP="00B11EB3">
      <w:pPr>
        <w:pStyle w:val="DanceBody"/>
      </w:pPr>
      <w:r>
        <w:t xml:space="preserve"> 1- 8</w:t>
      </w:r>
      <w:r>
        <w:tab/>
        <w:t>1s &amp; 4s cross RH, cast in 1 place &amp; dance 1/2 Fig of 8 around 2s/3s</w:t>
      </w:r>
    </w:p>
    <w:p w:rsidR="00B11EB3" w:rsidRDefault="00B11EB3" w:rsidP="00B11EB3">
      <w:pPr>
        <w:pStyle w:val="DanceBody"/>
      </w:pPr>
      <w:r>
        <w:t xml:space="preserve"> 9-16</w:t>
      </w:r>
      <w:r>
        <w:tab/>
        <w:t>1s+4s dance RH across, 2s+1s</w:t>
      </w:r>
      <w:r w:rsidRPr="007F0D5A">
        <w:rPr>
          <w:b/>
        </w:rPr>
        <w:t xml:space="preserve"> also </w:t>
      </w:r>
      <w:r>
        <w:t>4s+3s dance LH across</w:t>
      </w:r>
    </w:p>
    <w:p w:rsidR="00B11EB3" w:rsidRDefault="00B11EB3" w:rsidP="00B11EB3">
      <w:pPr>
        <w:pStyle w:val="DanceBody"/>
      </w:pPr>
      <w:r>
        <w:t>17-24</w:t>
      </w:r>
      <w:r>
        <w:tab/>
        <w:t>1s+4s dance R&amp;L but turn last person full LH to change places.  2 4 1 3</w:t>
      </w:r>
    </w:p>
    <w:p w:rsidR="00B11EB3" w:rsidRDefault="00B11EB3" w:rsidP="00B11EB3">
      <w:pPr>
        <w:pStyle w:val="DanceBody"/>
        <w:keepNext w:val="0"/>
      </w:pPr>
      <w:r>
        <w:t>25-32</w:t>
      </w:r>
      <w:r>
        <w:tab/>
        <w:t>All dance RSh reels of 4 on sides</w:t>
      </w:r>
    </w:p>
    <w:p w:rsidR="00B11EB3" w:rsidRDefault="00B11EB3" w:rsidP="00B11EB3"/>
    <w:p w:rsidR="00B11EB3" w:rsidRDefault="00B11EB3" w:rsidP="00B11EB3">
      <w:pPr>
        <w:pStyle w:val="Minicrib"/>
      </w:pPr>
      <w:r>
        <w:t>THE OLD SNUFF MILL BRIDGE  (R8x32)  3C (4C Set)</w:t>
      </w:r>
      <w:r>
        <w:tab/>
        <w:t>J Ferguson  Corryvrechan Social Dances 2</w:t>
      </w:r>
    </w:p>
    <w:p w:rsidR="00B11EB3" w:rsidRDefault="00B11EB3" w:rsidP="00B11EB3">
      <w:pPr>
        <w:pStyle w:val="DanceBody"/>
      </w:pPr>
      <w:r>
        <w:t xml:space="preserve"> 1- 8</w:t>
      </w:r>
      <w:r>
        <w:tab/>
        <w:t>1s set, cast 1 place, cross down below 3s &amp; cast up to 2</w:t>
      </w:r>
      <w:r w:rsidRPr="00972EEB">
        <w:t>nd</w:t>
      </w:r>
      <w:r>
        <w:t xml:space="preserve"> place</w:t>
      </w:r>
    </w:p>
    <w:p w:rsidR="00B11EB3" w:rsidRDefault="00B11EB3" w:rsidP="00B11EB3">
      <w:pPr>
        <w:pStyle w:val="DanceBody"/>
      </w:pPr>
      <w:r>
        <w:t xml:space="preserve"> 9-16</w:t>
      </w:r>
      <w:r>
        <w:tab/>
        <w:t>2s+1s+3s dance 1/2 reel of 3 on sides (1s in &amp; up to start), 3s+1s+2s set, 1s turn RH 1.1/4 times to face 4</w:t>
      </w:r>
      <w:r w:rsidRPr="00972EEB">
        <w:t>th</w:t>
      </w:r>
      <w:r>
        <w:t xml:space="preserve"> corner pstns</w:t>
      </w:r>
      <w:r w:rsidRPr="00BA6B4D">
        <w:rPr>
          <w:b/>
        </w:rPr>
        <w:t xml:space="preserve"> while </w:t>
      </w:r>
      <w:r>
        <w:t>3s &amp; 2s cross RH</w:t>
      </w:r>
    </w:p>
    <w:p w:rsidR="00B11EB3" w:rsidRDefault="00B11EB3" w:rsidP="00B11EB3">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B11EB3" w:rsidRDefault="00B11EB3" w:rsidP="00B11EB3">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B11EB3" w:rsidRDefault="00B11EB3" w:rsidP="00B11EB3"/>
    <w:p w:rsidR="00B11EB3" w:rsidRDefault="00B11EB3" w:rsidP="00B11EB3">
      <w:pPr>
        <w:pStyle w:val="Minicrib"/>
      </w:pPr>
      <w:r>
        <w:t>THE OLD SPEDLING CASTLE'S GHOST'S DANCE  (J8x32)  3C (4C set)</w:t>
      </w:r>
      <w:r>
        <w:tab/>
        <w:t>Jim Rae  Reels &amp; Wheels (CD booklet)</w:t>
      </w:r>
    </w:p>
    <w:p w:rsidR="00B11EB3" w:rsidRPr="00C73D40" w:rsidRDefault="00B11EB3" w:rsidP="00B11EB3">
      <w:pPr>
        <w:pStyle w:val="DanceBody"/>
      </w:pPr>
      <w:r w:rsidRPr="00C73D40">
        <w:t>1- 8</w:t>
      </w:r>
      <w:r w:rsidRPr="00C73D40">
        <w:tab/>
        <w:t>1s cross RH &amp; cast down to 2nd place, cross LH &amp; 1L casts up</w:t>
      </w:r>
      <w:r w:rsidRPr="00C73D40">
        <w:rPr>
          <w:b/>
        </w:rPr>
        <w:t xml:space="preserve"> while </w:t>
      </w:r>
      <w:r w:rsidRPr="00C73D40">
        <w:t>1M casts down</w:t>
      </w:r>
    </w:p>
    <w:p w:rsidR="00B11EB3" w:rsidRPr="00C73D40" w:rsidRDefault="00B11EB3" w:rsidP="00B11EB3">
      <w:pPr>
        <w:pStyle w:val="DanceBody"/>
      </w:pPr>
      <w:r w:rsidRPr="00C73D40">
        <w:t xml:space="preserve"> 9-16</w:t>
      </w:r>
      <w:r w:rsidRPr="00C73D40">
        <w:tab/>
        <w:t>1s dance reels of 3 across RSh to 1st corners (1M followed by Ghost) &amp; 1/2 turn LH in middle to face 3rd corners</w:t>
      </w:r>
    </w:p>
    <w:p w:rsidR="00B11EB3" w:rsidRPr="00C73D40" w:rsidRDefault="00B11EB3" w:rsidP="00B11EB3">
      <w:pPr>
        <w:pStyle w:val="DanceBody"/>
      </w:pPr>
      <w:r w:rsidRPr="00C73D40">
        <w:t>17-24</w:t>
      </w:r>
      <w:r w:rsidRPr="00C73D40">
        <w:tab/>
        <w:t>1s dance RSh reels of 3 across (Man with 2s &amp; Lady with 3s) &amp; pass RSh to face 1st corners</w:t>
      </w:r>
    </w:p>
    <w:p w:rsidR="00B11EB3" w:rsidRPr="00C73D40" w:rsidRDefault="00B11EB3" w:rsidP="00B11EB3">
      <w:pPr>
        <w:pStyle w:val="DanceBody"/>
      </w:pPr>
      <w:r w:rsidRPr="00C73D40">
        <w:t>25-32</w:t>
      </w:r>
      <w:r w:rsidRPr="00C73D40">
        <w:tab/>
        <w:t>1s turn 1st corners RH, partner LH, 2nd corner RH &amp; partner LH back to 2nd place own side</w:t>
      </w:r>
    </w:p>
    <w:p w:rsidR="00B11EB3" w:rsidRPr="00C73D40" w:rsidRDefault="00B11EB3" w:rsidP="00B11EB3">
      <w:pPr>
        <w:pStyle w:val="DanceBody"/>
      </w:pPr>
      <w:r w:rsidRPr="00C73D40">
        <w:t>1st Ghost (1st 32 bars)</w:t>
      </w:r>
    </w:p>
    <w:p w:rsidR="00B11EB3" w:rsidRPr="00C73D40" w:rsidRDefault="00B11EB3" w:rsidP="00B11EB3">
      <w:pPr>
        <w:pStyle w:val="DanceBody"/>
      </w:pPr>
      <w:r w:rsidRPr="00C73D40">
        <w:t xml:space="preserve"> 1- 8</w:t>
      </w:r>
      <w:r w:rsidRPr="00C73D40">
        <w:tab/>
        <w:t>4M stands for 8 bars</w:t>
      </w:r>
    </w:p>
    <w:p w:rsidR="00B11EB3" w:rsidRPr="00C73D40" w:rsidRDefault="00B11EB3" w:rsidP="00B11EB3">
      <w:pPr>
        <w:pStyle w:val="DanceBody"/>
      </w:pPr>
      <w:r w:rsidRPr="00C73D40">
        <w:t xml:space="preserve"> 9-16</w:t>
      </w:r>
      <w:r w:rsidRPr="00C73D40">
        <w:tab/>
        <w:t>4M 'ghosts' 1M in reel with 3s &amp; joins in with LH turn</w:t>
      </w:r>
    </w:p>
    <w:p w:rsidR="00B11EB3" w:rsidRPr="00C73D40" w:rsidRDefault="00B11EB3" w:rsidP="00B11EB3">
      <w:pPr>
        <w:pStyle w:val="DanceBody"/>
      </w:pPr>
      <w:r w:rsidRPr="00C73D40">
        <w:t>17-24</w:t>
      </w:r>
      <w:r w:rsidRPr="00C73D40">
        <w:tab/>
        <w:t>4M 'ghosts' 1L reeling with 3s &amp; changes to 'ghost' 1M who faces 1st corner</w:t>
      </w:r>
    </w:p>
    <w:p w:rsidR="00B11EB3" w:rsidRPr="00C73D40" w:rsidRDefault="00B11EB3" w:rsidP="00B11EB3">
      <w:pPr>
        <w:pStyle w:val="DanceBody"/>
      </w:pPr>
      <w:r w:rsidRPr="00C73D40">
        <w:t>25-32</w:t>
      </w:r>
      <w:r w:rsidRPr="00C73D40">
        <w:tab/>
        <w:t>4M joins in with 1M turning 1st corner &amp; dances long way round to lead 1M into 2nd corner, joins in RH turn &amp; crosses back to place</w:t>
      </w:r>
    </w:p>
    <w:p w:rsidR="00B11EB3" w:rsidRPr="00C73D40" w:rsidRDefault="00B11EB3" w:rsidP="00B11EB3">
      <w:pPr>
        <w:pStyle w:val="DanceBody"/>
      </w:pPr>
      <w:r w:rsidRPr="00C73D40">
        <w:t>2nd Ghost (2nd 32 bars)</w:t>
      </w:r>
    </w:p>
    <w:p w:rsidR="00B11EB3" w:rsidRPr="00C73D40" w:rsidRDefault="00B11EB3" w:rsidP="00B11EB3">
      <w:pPr>
        <w:pStyle w:val="DanceBody"/>
      </w:pPr>
      <w:r w:rsidRPr="00C73D40">
        <w:t xml:space="preserve"> 1- 8</w:t>
      </w:r>
      <w:r w:rsidRPr="00C73D40">
        <w:tab/>
        <w:t>Original 2nd Lady (now in 1st place) stands for 8 bars</w:t>
      </w:r>
    </w:p>
    <w:p w:rsidR="00B11EB3" w:rsidRPr="00C73D40" w:rsidRDefault="00B11EB3" w:rsidP="00B11EB3">
      <w:pPr>
        <w:pStyle w:val="DanceBody"/>
      </w:pPr>
      <w:r w:rsidRPr="00C73D40">
        <w:t xml:space="preserve"> 9-16</w:t>
      </w:r>
      <w:r w:rsidRPr="00C73D40">
        <w:tab/>
        <w:t>Lady 'ghosts' 1L in reel with 3rd couple &amp; joins in with LH turn</w:t>
      </w:r>
    </w:p>
    <w:p w:rsidR="00B11EB3" w:rsidRPr="00C73D40" w:rsidRDefault="00B11EB3" w:rsidP="00B11EB3">
      <w:pPr>
        <w:pStyle w:val="DanceBody"/>
      </w:pPr>
      <w:r w:rsidRPr="00C73D40">
        <w:t>17-24</w:t>
      </w:r>
      <w:r w:rsidRPr="00C73D40">
        <w:tab/>
        <w:t>Lady 'ghosts' 1M reeling with 3rd couple &amp; changes to 'ghost' 1L who faces Ladies 1st corner</w:t>
      </w:r>
    </w:p>
    <w:p w:rsidR="00B11EB3" w:rsidRPr="00C73D40" w:rsidRDefault="00B11EB3" w:rsidP="00B11EB3">
      <w:pPr>
        <w:pStyle w:val="DanceBody"/>
      </w:pPr>
      <w:r w:rsidRPr="00C73D40">
        <w:t>25-32</w:t>
      </w:r>
      <w:r w:rsidRPr="00C73D40">
        <w:tab/>
        <w:t>Lady joins in with 1L turning 1st corner &amp; dances long way round to lead 1L into her 2nd corner, joins in RH turn &amp; crosses back to place</w:t>
      </w:r>
    </w:p>
    <w:p w:rsidR="00B11EB3" w:rsidRPr="00C73D40" w:rsidRDefault="00B11EB3" w:rsidP="00B11EB3">
      <w:pPr>
        <w:pStyle w:val="DanceBody"/>
        <w:keepNext w:val="0"/>
        <w:rPr>
          <w:i/>
        </w:rPr>
      </w:pPr>
      <w:r w:rsidRPr="00C73D40">
        <w:rPr>
          <w:i/>
        </w:rPr>
        <w:t>Deviser's note:  this jig may be danced with or without "The Ghost"</w:t>
      </w:r>
    </w:p>
    <w:p w:rsidR="00B11EB3" w:rsidRDefault="00B11EB3" w:rsidP="00B11EB3"/>
    <w:p w:rsidR="00B11EB3" w:rsidRDefault="00B11EB3" w:rsidP="00B11EB3">
      <w:pPr>
        <w:pStyle w:val="Minicrib"/>
      </w:pPr>
      <w:r>
        <w:t>THE OLD WAY OF KILLIECRANKIE  (R3x48)  3C set</w:t>
      </w:r>
      <w:r>
        <w:tab/>
        <w:t>RSCDS Leaflet Dances 24</w:t>
      </w:r>
    </w:p>
    <w:p w:rsidR="00B11EB3" w:rsidRPr="00EA7F69" w:rsidRDefault="00B11EB3" w:rsidP="00B11EB3">
      <w:pPr>
        <w:pStyle w:val="DanceBody"/>
      </w:pPr>
      <w:r w:rsidRPr="00EA7F69">
        <w:t xml:space="preserve"> 1- 8</w:t>
      </w:r>
      <w:r w:rsidRPr="00EA7F69">
        <w:tab/>
        <w:t>1s dance Figs of 8 round 2s+3s on own sides dancing between 2s to start</w:t>
      </w:r>
    </w:p>
    <w:p w:rsidR="00B11EB3" w:rsidRPr="00EA7F69" w:rsidRDefault="00B11EB3" w:rsidP="00B11EB3">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B11EB3" w:rsidRPr="00EA7F69" w:rsidRDefault="00B11EB3" w:rsidP="00B11EB3">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B11EB3" w:rsidRPr="00EA7F69" w:rsidRDefault="00B11EB3" w:rsidP="00B11EB3">
      <w:pPr>
        <w:pStyle w:val="DanceBody"/>
      </w:pPr>
      <w:r w:rsidRPr="00EA7F69">
        <w:t>25-32</w:t>
      </w:r>
      <w:r w:rsidRPr="00EA7F69">
        <w:tab/>
        <w:t>2s+1s dance RH across &amp; LH back (1s end in 2</w:t>
      </w:r>
      <w:r w:rsidRPr="00972EEB">
        <w:t>nd</w:t>
      </w:r>
      <w:r w:rsidRPr="00EA7F69">
        <w:t xml:space="preserve"> place own sides)</w:t>
      </w:r>
    </w:p>
    <w:p w:rsidR="00B11EB3" w:rsidRPr="00EA7F69" w:rsidRDefault="00B11EB3" w:rsidP="00B11EB3">
      <w:pPr>
        <w:pStyle w:val="DanceBody"/>
      </w:pPr>
      <w:r w:rsidRPr="00EA7F69">
        <w:t>33-40</w:t>
      </w:r>
      <w:r w:rsidRPr="00EA7F69">
        <w:tab/>
        <w:t>1s turn RH, lead up between 2s &amp; cast to 3</w:t>
      </w:r>
      <w:r w:rsidRPr="00972EEB">
        <w:t>rd</w:t>
      </w:r>
      <w:r w:rsidRPr="00EA7F69">
        <w:t xml:space="preserve"> place own sides</w:t>
      </w:r>
    </w:p>
    <w:p w:rsidR="00B11EB3" w:rsidRPr="00EA7F69" w:rsidRDefault="00B11EB3" w:rsidP="00B11EB3">
      <w:pPr>
        <w:pStyle w:val="DanceBody"/>
        <w:keepNext w:val="0"/>
      </w:pPr>
      <w:r w:rsidRPr="00EA7F69">
        <w:t>41-48</w:t>
      </w:r>
      <w:r w:rsidRPr="00EA7F69">
        <w:tab/>
        <w:t>3s+1s circle 4H round &amp; back</w:t>
      </w:r>
    </w:p>
    <w:p w:rsidR="00B11EB3" w:rsidRDefault="00B11EB3" w:rsidP="00B11EB3"/>
    <w:p w:rsidR="00B11EB3" w:rsidRDefault="00B11EB3" w:rsidP="00B11EB3">
      <w:pPr>
        <w:pStyle w:val="Minicrib"/>
      </w:pPr>
      <w:r>
        <w:t>OLIVE MACNEIL OF HAYES  (J4x32)  4C set</w:t>
      </w:r>
      <w:r>
        <w:tab/>
        <w:t>C Fryer</w:t>
      </w:r>
    </w:p>
    <w:p w:rsidR="00B11EB3" w:rsidRDefault="00B11EB3" w:rsidP="00B11EB3">
      <w:pPr>
        <w:pStyle w:val="DanceBody"/>
      </w:pPr>
      <w:r>
        <w:t xml:space="preserve"> 1- 8</w:t>
      </w:r>
      <w:r>
        <w:tab/>
        <w:t>1s+2s also 3s+4s Set &amp; Rotate:-</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B11EB3" w:rsidRDefault="00B11EB3" w:rsidP="00B11EB3">
      <w:pPr>
        <w:pStyle w:val="DanceBody"/>
      </w:pPr>
      <w:r>
        <w:t xml:space="preserve"> 9-16</w:t>
      </w:r>
      <w:r>
        <w:tab/>
        <w:t>2s+1s also 4s+3s dance RH across, 1s+4s dance LH across</w:t>
      </w:r>
    </w:p>
    <w:p w:rsidR="00B11EB3" w:rsidRDefault="00B11EB3" w:rsidP="00B11EB3">
      <w:pPr>
        <w:pStyle w:val="DanceBody"/>
      </w:pPr>
      <w:r>
        <w:t>17-24</w:t>
      </w:r>
      <w:r>
        <w:tab/>
        <w:t>All dance reels of 4 ending &amp; 1s facing 2s also 4s facing 3s</w:t>
      </w:r>
    </w:p>
    <w:p w:rsidR="00B11EB3" w:rsidRDefault="00B11EB3" w:rsidP="00B11EB3">
      <w:pPr>
        <w:pStyle w:val="DanceBody"/>
        <w:keepNext w:val="0"/>
      </w:pPr>
      <w:r>
        <w:t>25-32</w:t>
      </w:r>
      <w:r>
        <w:tab/>
        <w:t>All turn RH on sides, 1s+4s dance LH across 1/2 way &amp; cross LH to own sides.  2 4 1 3</w:t>
      </w:r>
    </w:p>
    <w:p w:rsidR="00B11EB3" w:rsidRDefault="00B11EB3" w:rsidP="00B11EB3"/>
    <w:p w:rsidR="00B11EB3" w:rsidRDefault="00B11EB3" w:rsidP="00B11EB3">
      <w:pPr>
        <w:pStyle w:val="Minicrib"/>
        <w:rPr>
          <w:lang w:val="en-US"/>
        </w:rPr>
      </w:pPr>
      <w:r>
        <w:rPr>
          <w:lang w:val="en-US"/>
        </w:rPr>
        <w:t>OLIVE MITCHELL  (S8x32)  3C (4C set)</w:t>
      </w:r>
      <w:r>
        <w:rPr>
          <w:lang w:val="en-US"/>
        </w:rPr>
        <w:tab/>
        <w:t>Gary Coull</w:t>
      </w:r>
    </w:p>
    <w:p w:rsidR="00B11EB3" w:rsidRPr="00EA7F69" w:rsidRDefault="00B11EB3" w:rsidP="00B11EB3">
      <w:pPr>
        <w:pStyle w:val="DanceBody"/>
      </w:pPr>
      <w:r w:rsidRPr="00EA7F69">
        <w:t xml:space="preserve"> 1- 8</w:t>
      </w:r>
      <w:r w:rsidRPr="00EA7F69">
        <w:tab/>
        <w:t>1s set, cross passing RSh, 1s+2s change places by turning 1.1/2 times (1M+2L RH, 1L+2M LH)</w:t>
      </w:r>
    </w:p>
    <w:p w:rsidR="00B11EB3" w:rsidRPr="00EA7F69" w:rsidRDefault="00B11EB3" w:rsidP="00B11EB3">
      <w:pPr>
        <w:pStyle w:val="DanceBody"/>
      </w:pPr>
      <w:r w:rsidRPr="00EA7F69">
        <w:t xml:space="preserve"> 9-16</w:t>
      </w:r>
      <w:r w:rsidRPr="00EA7F69">
        <w:tab/>
        <w:t>1L+2s (at top) also 1M+3s (at bottom) dance LH across, 1s swap end to dance RH across</w:t>
      </w:r>
    </w:p>
    <w:p w:rsidR="00B11EB3" w:rsidRPr="00EA7F69" w:rsidRDefault="00B11EB3" w:rsidP="00B11EB3">
      <w:pPr>
        <w:pStyle w:val="DanceBody"/>
      </w:pPr>
      <w:r w:rsidRPr="00EA7F69">
        <w:t>17-24</w:t>
      </w:r>
      <w:r w:rsidRPr="00EA7F69">
        <w:tab/>
        <w:t>1s set, 1M casts down 1 place as 1L casts up 1 place, meet facing up/down in middle &amp; turn 2H 1.1/4 times to 2nd place own sides</w:t>
      </w:r>
    </w:p>
    <w:p w:rsidR="00B11EB3" w:rsidRPr="00EA7F69" w:rsidRDefault="00B11EB3" w:rsidP="00B11EB3">
      <w:pPr>
        <w:pStyle w:val="DanceBody"/>
        <w:keepNext w:val="0"/>
      </w:pPr>
      <w:r w:rsidRPr="00EA7F69">
        <w:t>25-32</w:t>
      </w:r>
      <w:r w:rsidRPr="00EA7F69">
        <w:tab/>
        <w:t>2s+1s+3s circle 6H round and back</w:t>
      </w:r>
    </w:p>
    <w:p w:rsidR="00B11EB3" w:rsidRDefault="00B11EB3" w:rsidP="00B11EB3"/>
    <w:p w:rsidR="00B11EB3" w:rsidRDefault="00B11EB3" w:rsidP="00B11EB3">
      <w:pPr>
        <w:pStyle w:val="Minicrib"/>
      </w:pPr>
      <w:r>
        <w:t>THE OLIVE TREE  (S8x32)  3C (4C Set)</w:t>
      </w:r>
      <w:r>
        <w:tab/>
        <w:t>John Drewry  Stoneywood Coll 2</w:t>
      </w:r>
    </w:p>
    <w:p w:rsidR="00B11EB3" w:rsidRDefault="00B11EB3" w:rsidP="00B11EB3">
      <w:pPr>
        <w:pStyle w:val="DanceBody"/>
      </w:pPr>
      <w:r>
        <w:t xml:space="preserve"> 1- 8</w:t>
      </w:r>
      <w:r>
        <w:tab/>
        <w:t>1s+2s set, 1/2 turn 2H to face down/up to each other, set &amp; circle 4H 1/2 way round to left</w:t>
      </w:r>
    </w:p>
    <w:p w:rsidR="00B11EB3" w:rsidRDefault="00B11EB3" w:rsidP="00B11EB3">
      <w:pPr>
        <w:pStyle w:val="DanceBody"/>
      </w:pPr>
      <w:r>
        <w:t xml:space="preserve"> 9-16</w:t>
      </w:r>
      <w:r>
        <w:tab/>
        <w:t>1s set, turn RH, cast on own side to left &amp; face 1</w:t>
      </w:r>
      <w:r w:rsidRPr="00972EEB">
        <w:t>st</w:t>
      </w:r>
      <w:r>
        <w:t xml:space="preserve"> corners</w:t>
      </w:r>
    </w:p>
    <w:p w:rsidR="00B11EB3" w:rsidRDefault="00B11EB3" w:rsidP="00B11EB3">
      <w:pPr>
        <w:pStyle w:val="DanceBody"/>
      </w:pPr>
      <w:r>
        <w:t>17-24</w:t>
      </w:r>
      <w:r>
        <w:tab/>
        <w:t>1s set to corners &amp; turn RH, cast on opposite side to left &amp; face 2</w:t>
      </w:r>
      <w:r w:rsidRPr="00972EEB">
        <w:t>nd</w:t>
      </w:r>
      <w:r>
        <w:t xml:space="preserve"> corners</w:t>
      </w:r>
    </w:p>
    <w:p w:rsidR="00B11EB3" w:rsidRDefault="00B11EB3" w:rsidP="00B11EB3">
      <w:pPr>
        <w:pStyle w:val="DanceBody"/>
        <w:keepNext w:val="0"/>
      </w:pPr>
      <w:r>
        <w:t>25-32</w:t>
      </w:r>
      <w:r>
        <w:tab/>
        <w:t>1s set to corners &amp; turn RH, 1M dances up between 2s &amp; casts left to 2</w:t>
      </w:r>
      <w:r w:rsidRPr="00972EEB">
        <w:t>nd</w:t>
      </w:r>
      <w:r>
        <w:t xml:space="preserve"> place</w:t>
      </w:r>
      <w:r w:rsidRPr="00BA6B4D">
        <w:rPr>
          <w:b/>
        </w:rPr>
        <w:t xml:space="preserve"> while </w:t>
      </w:r>
      <w:r>
        <w:t>1L dances down between 3s &amp; casts left to 2</w:t>
      </w:r>
      <w:r w:rsidRPr="00972EEB">
        <w:t>nd</w:t>
      </w:r>
      <w:r>
        <w:t xml:space="preserve"> place</w:t>
      </w:r>
    </w:p>
    <w:p w:rsidR="00B11EB3" w:rsidRDefault="00B11EB3" w:rsidP="00B11EB3"/>
    <w:p w:rsidR="00B11EB3" w:rsidRDefault="00B11EB3" w:rsidP="00B11EB3">
      <w:pPr>
        <w:pStyle w:val="Minicrib"/>
      </w:pPr>
      <w:r>
        <w:t>OLIVE'S RETURN TO OLD SCOTIA  (R4x32)  4C set</w:t>
      </w:r>
      <w:r>
        <w:tab/>
        <w:t>Jean Miller  Nova Scotia Collection 2017</w:t>
      </w:r>
    </w:p>
    <w:p w:rsidR="00B11EB3" w:rsidRDefault="00B11EB3" w:rsidP="00B11EB3">
      <w:pPr>
        <w:pStyle w:val="DanceBody"/>
      </w:pPr>
      <w:r>
        <w:t xml:space="preserve"> 1- 8</w:t>
      </w:r>
      <w:r>
        <w:tab/>
        <w:t xml:space="preserve">1s+2s set, 1s+2s circle 4H round to left, 1s dance down 1 place </w:t>
      </w:r>
      <w:r>
        <w:rPr>
          <w:b/>
        </w:rPr>
        <w:t>while</w:t>
      </w:r>
      <w:r>
        <w:t xml:space="preserve"> 2s step up &amp; 3s set</w:t>
      </w:r>
    </w:p>
    <w:p w:rsidR="00B11EB3" w:rsidRDefault="00B11EB3" w:rsidP="00B11EB3">
      <w:pPr>
        <w:pStyle w:val="DanceBody"/>
      </w:pPr>
      <w:r>
        <w:t xml:space="preserve"> 9-16</w:t>
      </w:r>
      <w:r>
        <w:tab/>
        <w:t>1s+3s circle 4H round to left; 1s followed by 3s lead down &amp; cast up round 4s, flowing into …</w:t>
      </w:r>
    </w:p>
    <w:p w:rsidR="00B11EB3" w:rsidRDefault="00B11EB3" w:rsidP="00B11EB3">
      <w:pPr>
        <w:pStyle w:val="DanceBody"/>
      </w:pPr>
      <w:r>
        <w:t>17-24</w:t>
      </w:r>
      <w:r>
        <w:tab/>
        <w:t>Mirror reels of 3 on sides (1s dance in/up, 2s out/down, 3s out up to start)</w:t>
      </w:r>
    </w:p>
    <w:p w:rsidR="00B11EB3" w:rsidRDefault="00B11EB3" w:rsidP="00B11EB3">
      <w:pPr>
        <w:pStyle w:val="DanceBody"/>
        <w:keepNext w:val="0"/>
      </w:pPr>
      <w:r>
        <w:t>25-32</w:t>
      </w:r>
      <w:r>
        <w:tab/>
        <w:t>1s+3s dance 1/2 R&amp;L; 3s+1s cross RH with partner, 1s+4s change places LH on sides.  2 3 4 1</w:t>
      </w:r>
    </w:p>
    <w:p w:rsidR="00B11EB3" w:rsidRDefault="00B11EB3" w:rsidP="00B11EB3"/>
    <w:p w:rsidR="00B11EB3" w:rsidRDefault="00B11EB3" w:rsidP="00B11EB3">
      <w:pPr>
        <w:pStyle w:val="Minicrib"/>
      </w:pPr>
      <w:r>
        <w:t>OLIVER'S FIFTH  (R6x32)  2C (3C set)</w:t>
      </w:r>
      <w:r>
        <w:tab/>
        <w:t>Ruary Laidlaw  One Step At A Time</w:t>
      </w:r>
    </w:p>
    <w:p w:rsidR="00B11EB3" w:rsidRDefault="00B11EB3" w:rsidP="00B11EB3">
      <w:pPr>
        <w:pStyle w:val="DanceBody"/>
      </w:pPr>
      <w:r>
        <w:t xml:space="preserve"> 1- 8</w:t>
      </w:r>
      <w:r>
        <w:tab/>
        <w:t>1s cast behind own lines, cast back up to places</w:t>
      </w:r>
    </w:p>
    <w:p w:rsidR="00B11EB3" w:rsidRDefault="00B11EB3" w:rsidP="00B11EB3">
      <w:pPr>
        <w:pStyle w:val="DanceBody"/>
      </w:pPr>
      <w:r>
        <w:t xml:space="preserve"> 9-16</w:t>
      </w:r>
      <w:r>
        <w:tab/>
        <w:t>1s+2s dance RH across, LH across</w:t>
      </w:r>
    </w:p>
    <w:p w:rsidR="00B11EB3" w:rsidRDefault="00B11EB3" w:rsidP="00B11EB3">
      <w:pPr>
        <w:pStyle w:val="DanceBody"/>
      </w:pPr>
      <w:r>
        <w:t>17-24</w:t>
      </w:r>
      <w:r>
        <w:tab/>
        <w:t>1s turn RH, cast  (2s step up) &amp; turn LH (4 bars)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OLWYN'S REEL  (R8x32)  3C (4C set)</w:t>
      </w:r>
      <w:r>
        <w:tab/>
        <w:t>Arthur C Boswell  Arnside Coll</w:t>
      </w:r>
    </w:p>
    <w:p w:rsidR="00B11EB3" w:rsidRDefault="00B11EB3" w:rsidP="00B11EB3">
      <w:pPr>
        <w:pStyle w:val="DanceBody"/>
      </w:pPr>
      <w:r>
        <w:t xml:space="preserve"> 1- 8</w:t>
      </w:r>
      <w:r>
        <w:tab/>
        <w:t>1s lead down the middle &amp; back</w:t>
      </w:r>
    </w:p>
    <w:p w:rsidR="00B11EB3" w:rsidRDefault="00B11EB3" w:rsidP="00B11EB3">
      <w:pPr>
        <w:pStyle w:val="DanceBody"/>
      </w:pPr>
      <w:r>
        <w:t xml:space="preserve"> 9-16</w:t>
      </w:r>
      <w:r>
        <w:tab/>
        <w:t>1s+2s+3s dance reels (6 bar) of 3 on sides (1s out &amp; down to start) &amp; 1s+2s continue to change places</w:t>
      </w:r>
    </w:p>
    <w:p w:rsidR="00B11EB3" w:rsidRDefault="00B11EB3" w:rsidP="00B11EB3">
      <w:pPr>
        <w:pStyle w:val="DanceBody"/>
      </w:pPr>
      <w:r>
        <w:t>17-24</w:t>
      </w:r>
      <w:r>
        <w:tab/>
        <w:t>2s+1s dance double Fig of 8 (1s cross up to start)</w:t>
      </w:r>
    </w:p>
    <w:p w:rsidR="00B11EB3" w:rsidRDefault="00B11EB3" w:rsidP="00B11EB3">
      <w:pPr>
        <w:pStyle w:val="DanceBody"/>
        <w:keepNext w:val="0"/>
      </w:pPr>
      <w:r>
        <w:t>25-32</w:t>
      </w:r>
      <w:r>
        <w:tab/>
        <w:t>1s+3s dance R&amp;L</w:t>
      </w:r>
    </w:p>
    <w:p w:rsidR="00B11EB3" w:rsidRDefault="00B11EB3" w:rsidP="00B11EB3"/>
    <w:p w:rsidR="00B11EB3" w:rsidRDefault="00B11EB3" w:rsidP="00B11EB3">
      <w:pPr>
        <w:pStyle w:val="Minicrib"/>
      </w:pPr>
      <w:r>
        <w:t>OLYMPIC TREASURE  (S4x48)  Sq.Set</w:t>
      </w:r>
      <w:r>
        <w:tab/>
        <w:t>Irene Paterson  Lighthouse Coll vol 1</w:t>
      </w:r>
    </w:p>
    <w:p w:rsidR="00B11EB3" w:rsidRDefault="00B11EB3" w:rsidP="00B11EB3">
      <w:pPr>
        <w:pStyle w:val="DanceBody"/>
      </w:pPr>
      <w:r>
        <w:t xml:space="preserve"> 1- 8</w:t>
      </w:r>
      <w:r>
        <w:tab/>
        <w:t>All dance Grand Chain back to place, Ladies face out</w:t>
      </w:r>
    </w:p>
    <w:p w:rsidR="00B11EB3" w:rsidRDefault="00B11EB3" w:rsidP="00B11EB3">
      <w:pPr>
        <w:pStyle w:val="DanceBody"/>
      </w:pPr>
      <w:r>
        <w:t xml:space="preserve"> 9-24</w:t>
      </w:r>
      <w:r>
        <w:tab/>
        <w:t>All dance full Schiehallion Reel</w:t>
      </w:r>
    </w:p>
    <w:p w:rsidR="00B11EB3" w:rsidRDefault="00B11EB3" w:rsidP="00B11EB3">
      <w:pPr>
        <w:pStyle w:val="DanceBody"/>
      </w:pPr>
      <w:r>
        <w:t>25-32</w:t>
      </w:r>
      <w:r>
        <w:tab/>
        <w:t>1s &amp; 3s turn partner RH &amp; Men followed by partners chase clockwise, dancing behind 2s/4s with Ladies passing between side couples, 1s+3s pass RSh to original places</w:t>
      </w:r>
    </w:p>
    <w:p w:rsidR="00B11EB3" w:rsidRDefault="00B11EB3" w:rsidP="00B11EB3">
      <w:pPr>
        <w:pStyle w:val="DanceBody"/>
      </w:pPr>
      <w:r>
        <w:t>33-40</w:t>
      </w:r>
      <w:r>
        <w:tab/>
        <w:t>2s &amp; 4s turn LH &amp; Ladies followed by partners chase anticlockwise dancing behind 1s/3s with Men passing between end couples, 2s+4s pass LSh to original places</w:t>
      </w:r>
    </w:p>
    <w:p w:rsidR="00B11EB3" w:rsidRDefault="00B11EB3" w:rsidP="00B11EB3">
      <w:pPr>
        <w:pStyle w:val="DanceBody"/>
        <w:keepNext w:val="0"/>
      </w:pPr>
      <w:r>
        <w:t>41-48</w:t>
      </w:r>
      <w:r>
        <w:tab/>
        <w:t>All set &amp; petronella-in-tandem 1 place to right, set &amp; turn partner 2H</w:t>
      </w:r>
    </w:p>
    <w:p w:rsidR="00B11EB3" w:rsidRDefault="00B11EB3" w:rsidP="00B11EB3"/>
    <w:p w:rsidR="00B11EB3" w:rsidRDefault="00B11EB3" w:rsidP="00B11EB3">
      <w:pPr>
        <w:pStyle w:val="Minicrib"/>
      </w:pPr>
      <w:r>
        <w:t>ON BENNETTS' BRAE  (S8x32)  3C (4C set)</w:t>
      </w:r>
      <w:r>
        <w:tab/>
        <w:t>Lydia Hedge  Further Ado</w:t>
      </w:r>
    </w:p>
    <w:p w:rsidR="00B11EB3" w:rsidRDefault="00B11EB3" w:rsidP="00B11EB3">
      <w:pPr>
        <w:pStyle w:val="DanceBody"/>
      </w:pPr>
      <w:r>
        <w:t xml:space="preserve"> 1- 8</w:t>
      </w:r>
      <w:r>
        <w:tab/>
        <w:t>1s+2s set, turn partner 2H, opening out to circle 4H round to left</w:t>
      </w:r>
    </w:p>
    <w:p w:rsidR="00B11EB3" w:rsidRDefault="00B11EB3" w:rsidP="00B11EB3">
      <w:pPr>
        <w:pStyle w:val="DanceBody"/>
      </w:pPr>
      <w:r>
        <w:t xml:space="preserve"> 9-16</w:t>
      </w:r>
      <w:r>
        <w:tab/>
        <w:t>1s dance 1/2 Fig 8 down round 2s; 1s dance 1/2 Fig 8 down round 3s (2s step up  to end facing 1st corners)</w:t>
      </w:r>
    </w:p>
    <w:p w:rsidR="00B11EB3" w:rsidRDefault="00B11EB3" w:rsidP="00B11EB3">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B11EB3" w:rsidRDefault="00B11EB3" w:rsidP="00B11EB3">
      <w:pPr>
        <w:pStyle w:val="DanceBody"/>
        <w:keepNext w:val="0"/>
      </w:pPr>
      <w:r>
        <w:t>25-32</w:t>
      </w:r>
      <w:r>
        <w:tab/>
        <w:t>3s+1s+2s dance diag R&amp;L (Man down, Lady up).  2 1 3</w:t>
      </w:r>
    </w:p>
    <w:p w:rsidR="00B11EB3" w:rsidRDefault="00B11EB3" w:rsidP="00B11EB3"/>
    <w:p w:rsidR="00B11EB3" w:rsidRDefault="00B11EB3" w:rsidP="00B11EB3">
      <w:pPr>
        <w:pStyle w:val="Minicrib"/>
      </w:pPr>
      <w:r>
        <w:t>ON DC'S ROADS  (S4x32)  4C Set</w:t>
      </w:r>
      <w:r>
        <w:tab/>
        <w:t>Aymeric Fromherz  Paris Book of SCD vol 1</w:t>
      </w:r>
    </w:p>
    <w:p w:rsidR="00B11EB3" w:rsidRDefault="00B11EB3" w:rsidP="00B11EB3">
      <w:pPr>
        <w:pStyle w:val="DanceBody"/>
      </w:pPr>
      <w:r>
        <w:t xml:space="preserve"> 1- 8</w:t>
      </w:r>
      <w:r>
        <w:tab/>
      </w:r>
      <w:r w:rsidRPr="004117C8">
        <w:t>1s+2s also 3s+4s dance Diamond Poussette</w:t>
      </w:r>
    </w:p>
    <w:p w:rsidR="00B11EB3" w:rsidRPr="00655DDE" w:rsidRDefault="00B11EB3" w:rsidP="00B11EB3">
      <w:pPr>
        <w:pStyle w:val="DanceBody"/>
      </w:pPr>
      <w:r>
        <w:t xml:space="preserve"> 9-16</w:t>
      </w:r>
      <w:r>
        <w:tab/>
        <w:t>2s+3s dance Set &amp; Rotate:</w:t>
      </w:r>
    </w:p>
    <w:p w:rsidR="00B11EB3" w:rsidRDefault="00B11EB3" w:rsidP="00B11EB3">
      <w:pPr>
        <w:pStyle w:val="DanceBody"/>
      </w:pPr>
      <w:r w:rsidRPr="00655DDE">
        <w:tab/>
        <w:t xml:space="preserve">Set, Rotate singly &amp; dance on 1 place clockwise, change places RH on sides &amp; dance on 1 place to own sides. </w:t>
      </w:r>
      <w:r>
        <w:t>1 3 2 4</w:t>
      </w:r>
    </w:p>
    <w:p w:rsidR="00B11EB3" w:rsidRDefault="00B11EB3" w:rsidP="00B11EB3">
      <w:pPr>
        <w:pStyle w:val="DanceBody"/>
      </w:pPr>
      <w:r>
        <w:t>17-20</w:t>
      </w:r>
      <w:r>
        <w:tab/>
        <w:t xml:space="preserve">3s+2s dance RH across to finish on sides </w:t>
      </w:r>
      <w:r>
        <w:rPr>
          <w:b/>
        </w:rPr>
        <w:t>while</w:t>
      </w:r>
      <w:r>
        <w:t xml:space="preserve"> 1L &amp; 4M followed by partners chase clockwise 1/2 way (4) 3 2 (1)</w:t>
      </w:r>
    </w:p>
    <w:p w:rsidR="00B11EB3" w:rsidRDefault="00B11EB3" w:rsidP="00B11EB3">
      <w:pPr>
        <w:pStyle w:val="DanceBody"/>
      </w:pPr>
      <w:r>
        <w:t>21-24</w:t>
      </w:r>
      <w:r>
        <w:tab/>
        <w:t xml:space="preserve">4s+1s dance RH across to finish on sides (2nd &amp; 3rd places) </w:t>
      </w:r>
      <w:r>
        <w:rPr>
          <w:b/>
        </w:rPr>
        <w:t>while</w:t>
      </w:r>
      <w:r>
        <w:t xml:space="preserve"> 2L followed by 3L also 3M followed by 2M chase clockwise 1/2 way to finish  (2) (4) (1) (3)</w:t>
      </w:r>
    </w:p>
    <w:p w:rsidR="00B11EB3" w:rsidRDefault="00B11EB3" w:rsidP="00B11EB3">
      <w:pPr>
        <w:pStyle w:val="DanceBody"/>
        <w:keepNext w:val="0"/>
      </w:pPr>
      <w:r>
        <w:t>25-32</w:t>
      </w:r>
      <w:r>
        <w:tab/>
        <w:t>All 1/2 turn partner RH, pull back RSh &amp; dance out to own sides; 2s+4s &amp; 1s+3s circle 4H round to left 2 4 1 3</w:t>
      </w:r>
    </w:p>
    <w:p w:rsidR="00B11EB3" w:rsidRDefault="00B11EB3" w:rsidP="00B11EB3"/>
    <w:p w:rsidR="00B11EB3" w:rsidRDefault="00B11EB3" w:rsidP="00B11EB3">
      <w:pPr>
        <w:pStyle w:val="Minicrib"/>
      </w:pPr>
      <w:r>
        <w:t>ON HUDSON CREEK  (R8x32)  3C (4C set)</w:t>
      </w:r>
      <w:r>
        <w:tab/>
        <w:t>J Sawin  Between the Rivers</w:t>
      </w:r>
    </w:p>
    <w:p w:rsidR="00B11EB3" w:rsidRDefault="00B11EB3" w:rsidP="00B11EB3">
      <w:pPr>
        <w:pStyle w:val="DanceBody"/>
      </w:pPr>
      <w:r>
        <w:t xml:space="preserve"> 1- 8</w:t>
      </w:r>
      <w:r>
        <w:tab/>
        <w:t>1s set &amp; cast 1 place, turn LH 1.1/4 times to join RH with 1</w:t>
      </w:r>
      <w:r w:rsidRPr="00972EEB">
        <w:t>st</w:t>
      </w:r>
      <w:r>
        <w:t xml:space="preserve"> corners</w:t>
      </w:r>
    </w:p>
    <w:p w:rsidR="00B11EB3" w:rsidRDefault="00B11EB3" w:rsidP="00B11EB3">
      <w:pPr>
        <w:pStyle w:val="DanceBody"/>
      </w:pPr>
      <w:r>
        <w:t xml:space="preserve"> 9-16</w:t>
      </w:r>
      <w:r>
        <w:tab/>
        <w:t>1s+1</w:t>
      </w:r>
      <w:r w:rsidRPr="00972EEB">
        <w:t>st</w:t>
      </w:r>
      <w:r>
        <w:t xml:space="preserve"> corners Bal-in-Line &amp; dance 1/2 reel of 4 with corners then &amp; 1s 3/4 turn LH to join RH with 2</w:t>
      </w:r>
      <w:r w:rsidRPr="00972EEB">
        <w:t>nd</w:t>
      </w:r>
      <w:r>
        <w:t xml:space="preserve"> corners</w:t>
      </w:r>
    </w:p>
    <w:p w:rsidR="00B11EB3" w:rsidRDefault="00B11EB3" w:rsidP="00B11EB3">
      <w:pPr>
        <w:pStyle w:val="DanceBody"/>
      </w:pPr>
      <w:r>
        <w:t>17-24</w:t>
      </w:r>
      <w:r>
        <w:tab/>
        <w:t>1s+2</w:t>
      </w:r>
      <w:r w:rsidRPr="00972EEB">
        <w:t>nd</w:t>
      </w:r>
      <w:r>
        <w:t xml:space="preserve"> corners Bal-in-Line &amp; dance 1/2 reel of 4 with corners then 1s 1/2 turn LH</w:t>
      </w:r>
    </w:p>
    <w:p w:rsidR="00B11EB3" w:rsidRDefault="00B11EB3" w:rsidP="00B11EB3">
      <w:pPr>
        <w:pStyle w:val="DanceBody"/>
        <w:keepNext w:val="0"/>
      </w:pPr>
      <w:r>
        <w:t>25-32</w:t>
      </w:r>
      <w:r>
        <w:tab/>
        <w:t>1s dance RH across (1M+3s at top, 1L+2s) end 2</w:t>
      </w:r>
      <w:r w:rsidRPr="00972EEB">
        <w:t>nd</w:t>
      </w:r>
      <w:r>
        <w:t xml:space="preserve"> place opp sides, all chase clockwise 1/2 way.  2 1 3</w:t>
      </w:r>
    </w:p>
    <w:p w:rsidR="00B11EB3" w:rsidRDefault="00B11EB3" w:rsidP="00B11EB3"/>
    <w:p w:rsidR="00B11EB3" w:rsidRDefault="00B11EB3" w:rsidP="00B11EB3">
      <w:pPr>
        <w:pStyle w:val="Minicrib"/>
      </w:pPr>
      <w:r>
        <w:t>ON OUR WAY TO JAVEA  (J4x32)  4C set</w:t>
      </w:r>
      <w:r>
        <w:tab/>
        <w:t>B MacKenzie</w:t>
      </w:r>
    </w:p>
    <w:p w:rsidR="00B11EB3" w:rsidRDefault="00B11EB3" w:rsidP="00B11EB3">
      <w:pPr>
        <w:pStyle w:val="DanceBody"/>
      </w:pPr>
      <w:r w:rsidRPr="006A593E">
        <w:t xml:space="preserve"> 1- 8</w:t>
      </w:r>
      <w:r w:rsidRPr="006A593E">
        <w:tab/>
        <w:t>1L+2L</w:t>
      </w:r>
      <w:r w:rsidRPr="007F0D5A">
        <w:rPr>
          <w:b/>
        </w:rPr>
        <w:t xml:space="preserve"> also </w:t>
      </w:r>
      <w:r w:rsidRPr="006A593E">
        <w:t xml:space="preserve">3M+4M </w:t>
      </w:r>
      <w:r>
        <w:t>S</w:t>
      </w:r>
      <w:r w:rsidRPr="006A593E">
        <w:t>et+</w:t>
      </w:r>
      <w:r>
        <w:t>L</w:t>
      </w:r>
      <w:r w:rsidRPr="006A593E">
        <w:t>ink</w:t>
      </w:r>
      <w:r>
        <w:t>, 1L+4M change places LH &amp; 1L+3M</w:t>
      </w:r>
      <w:r w:rsidRPr="007F0D5A">
        <w:rPr>
          <w:b/>
        </w:rPr>
        <w:t xml:space="preserve"> also </w:t>
      </w:r>
      <w:r>
        <w:t>2L+4M change places RH on sides</w:t>
      </w:r>
    </w:p>
    <w:p w:rsidR="00B11EB3" w:rsidRDefault="00B11EB3" w:rsidP="00B11EB3">
      <w:pPr>
        <w:pStyle w:val="DanceBody"/>
      </w:pPr>
      <w:r>
        <w:t xml:space="preserve"> 9-16</w:t>
      </w:r>
      <w:r>
        <w:tab/>
        <w:t>1M+2M</w:t>
      </w:r>
      <w:r w:rsidRPr="007F0D5A">
        <w:rPr>
          <w:b/>
        </w:rPr>
        <w:t xml:space="preserve"> also </w:t>
      </w:r>
      <w:r>
        <w:t>3L+4L Set+Link, 1M+4L change places LH &amp; 2M+4L</w:t>
      </w:r>
      <w:r w:rsidRPr="007F0D5A">
        <w:rPr>
          <w:b/>
        </w:rPr>
        <w:t xml:space="preserve"> also </w:t>
      </w:r>
      <w:r>
        <w:t>1M+3L change places RH on sides</w:t>
      </w:r>
    </w:p>
    <w:p w:rsidR="00B11EB3" w:rsidRDefault="00B11EB3" w:rsidP="00B11EB3">
      <w:pPr>
        <w:pStyle w:val="DanceBody"/>
      </w:pPr>
      <w:r>
        <w:t>17-24</w:t>
      </w:r>
      <w:r>
        <w:tab/>
        <w:t>2s+3s dance 1/2 R&amp;L, all dance 1/2 RSh reels of 4 on sides.  (1)(2)(3)(4)</w:t>
      </w:r>
    </w:p>
    <w:p w:rsidR="00B11EB3" w:rsidRDefault="00B11EB3" w:rsidP="00B11EB3">
      <w:pPr>
        <w:pStyle w:val="DanceBody"/>
        <w:keepNext w:val="0"/>
      </w:pPr>
      <w:r>
        <w:t>25-32</w:t>
      </w:r>
      <w:r>
        <w:tab/>
        <w:t>1s+2s</w:t>
      </w:r>
      <w:r w:rsidRPr="007F0D5A">
        <w:rPr>
          <w:b/>
        </w:rPr>
        <w:t xml:space="preserve"> also </w:t>
      </w:r>
      <w:r>
        <w:t>3s+4s dance 1/2 RH across &amp; 1s+4s dance 1/2 LH across, 4s+1s set &amp; cross LH.  2 4 1 3</w:t>
      </w:r>
    </w:p>
    <w:p w:rsidR="00B11EB3" w:rsidRDefault="00B11EB3" w:rsidP="00B11EB3"/>
    <w:p w:rsidR="00B11EB3" w:rsidRDefault="00B11EB3" w:rsidP="00B11EB3">
      <w:pPr>
        <w:pStyle w:val="Minicrib"/>
      </w:pPr>
      <w:r>
        <w:t>ON SUILVEN IN SUMMER  (J8x32)  3C (4C set)</w:t>
      </w:r>
      <w:r>
        <w:tab/>
        <w:t>Bill Forbes  Craigievar Bk 4</w:t>
      </w:r>
    </w:p>
    <w:p w:rsidR="00B11EB3" w:rsidRDefault="00B11EB3" w:rsidP="00B11EB3">
      <w:pPr>
        <w:pStyle w:val="DanceBody"/>
      </w:pPr>
      <w:r>
        <w:t xml:space="preserve"> 1- 8</w:t>
      </w:r>
      <w:r>
        <w:tab/>
        <w:t>1s+2s set facing on sides &amp; change places RH, set again to same person &amp; 3/4 turn RH into line of 4 across (1M+2L in centre facing each other</w:t>
      </w:r>
    </w:p>
    <w:p w:rsidR="00B11EB3" w:rsidRDefault="00B11EB3" w:rsidP="00B11EB3">
      <w:pPr>
        <w:pStyle w:val="DanceBody"/>
      </w:pPr>
      <w:r>
        <w:t xml:space="preserve"> 9-16</w:t>
      </w:r>
      <w:r>
        <w:tab/>
        <w:t>1s+2s dance reel of 4 across (1M+2L passing LSh to start) ending with 1s in 2</w:t>
      </w:r>
      <w:r w:rsidRPr="00972EEB">
        <w:t>nd</w:t>
      </w:r>
      <w:r>
        <w:t xml:space="preserve"> place facing down</w:t>
      </w:r>
    </w:p>
    <w:p w:rsidR="00B11EB3" w:rsidRDefault="00B11EB3" w:rsidP="00B11EB3">
      <w:pPr>
        <w:pStyle w:val="DanceBody"/>
      </w:pPr>
      <w:r>
        <w:t>17-24</w:t>
      </w:r>
      <w:r>
        <w:tab/>
        <w:t>1s+3s dance R&amp;L starting on sides &amp; 1s end facing 1</w:t>
      </w:r>
      <w:r w:rsidRPr="00972EEB">
        <w:t>st</w:t>
      </w:r>
      <w:r>
        <w:t xml:space="preserve"> corners</w:t>
      </w:r>
    </w:p>
    <w:p w:rsidR="00B11EB3" w:rsidRDefault="00B11EB3" w:rsidP="00B11EB3">
      <w:pPr>
        <w:pStyle w:val="DanceBody"/>
        <w:keepNext w:val="0"/>
      </w:pPr>
      <w:r>
        <w:t>25-32</w:t>
      </w:r>
      <w:r>
        <w:tab/>
        <w:t>1s dance 'Hello-Goodbye' setting ending with petronella turn to 2</w:t>
      </w:r>
      <w:r w:rsidRPr="00972EEB">
        <w:t>nd</w:t>
      </w:r>
      <w:r>
        <w:t xml:space="preserve"> places</w:t>
      </w:r>
      <w:r w:rsidRPr="00BA6B4D">
        <w:rPr>
          <w:b/>
        </w:rPr>
        <w:t xml:space="preserve"> </w:t>
      </w:r>
      <w:r>
        <w:rPr>
          <w:b/>
        </w:rPr>
        <w:t xml:space="preserve">as </w:t>
      </w:r>
      <w:r>
        <w:t>others clap</w:t>
      </w:r>
    </w:p>
    <w:p w:rsidR="00B11EB3" w:rsidRDefault="00B11EB3" w:rsidP="00B11EB3"/>
    <w:p w:rsidR="00B11EB3" w:rsidRDefault="00B11EB3" w:rsidP="00B11EB3">
      <w:pPr>
        <w:pStyle w:val="Minicrib"/>
      </w:pPr>
      <w:r>
        <w:t>ON THE BANKS OF SHEE WATER  (J4x32)  4C set</w:t>
      </w:r>
      <w:r>
        <w:tab/>
        <w:t>Ian Sandeman  Peterborough 2000 Collection</w:t>
      </w:r>
    </w:p>
    <w:p w:rsidR="00B11EB3" w:rsidRPr="00C72C13" w:rsidRDefault="00B11EB3" w:rsidP="00B11EB3">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B11EB3" w:rsidRPr="00C72C13" w:rsidRDefault="00B11EB3" w:rsidP="00B11EB3">
      <w:pPr>
        <w:pStyle w:val="DanceBody"/>
      </w:pPr>
      <w:r w:rsidRPr="00C72C13">
        <w:t xml:space="preserve"> 5- 8</w:t>
      </w:r>
      <w:r w:rsidRPr="00C72C13">
        <w:tab/>
        <w:t>1s+3s dance 1/2 Fig of 8 round couple below to finish 1s+3s facing down, 2s+4s up (1) 2 (3) 4</w:t>
      </w:r>
    </w:p>
    <w:p w:rsidR="00B11EB3" w:rsidRPr="00C72C13" w:rsidRDefault="00B11EB3" w:rsidP="00B11EB3">
      <w:pPr>
        <w:pStyle w:val="DanceBody"/>
      </w:pPr>
      <w:r w:rsidRPr="00C72C13">
        <w:t xml:space="preserve"> 9-16</w:t>
      </w:r>
      <w:r w:rsidRPr="00C72C13">
        <w:tab/>
        <w:t>All dance 1/2 Grand Chain, start by changing places RH on the sides (2 bars/hand) (4) 3 (2) 1</w:t>
      </w:r>
    </w:p>
    <w:p w:rsidR="00B11EB3" w:rsidRDefault="00B11EB3" w:rsidP="00B11EB3">
      <w:pPr>
        <w:pStyle w:val="DanceBody"/>
      </w:pPr>
      <w:r w:rsidRPr="00C72C13">
        <w:t>17-24</w:t>
      </w:r>
      <w:r w:rsidRPr="00C72C13">
        <w:tab/>
        <w:t xml:space="preserve">4s+2s repeat bars 1-8. At the end 4s+2s dance in &amp; take Promenade hold </w:t>
      </w:r>
      <w:r w:rsidRPr="00C72C13">
        <w:rPr>
          <w:b/>
        </w:rPr>
        <w:t>while</w:t>
      </w:r>
      <w:r w:rsidRPr="00C72C13">
        <w:t xml:space="preserve"> 3s step in on bar 24 (order  4 3 2 1) ready for …</w:t>
      </w:r>
    </w:p>
    <w:p w:rsidR="00B11EB3" w:rsidRPr="00C72C13" w:rsidRDefault="00B11EB3" w:rsidP="00B11EB3">
      <w:pPr>
        <w:pStyle w:val="DanceBody"/>
        <w:keepNext w:val="0"/>
      </w:pPr>
      <w:r w:rsidRPr="00C72C13">
        <w:t>25-32</w:t>
      </w:r>
      <w:r w:rsidRPr="00C72C13">
        <w:tab/>
        <w:t>4s+3s+2s (top 3 couples) dance  3 couple Allemande. End 2 3 4 1</w:t>
      </w:r>
    </w:p>
    <w:p w:rsidR="00B11EB3" w:rsidRDefault="00B11EB3" w:rsidP="00B11EB3"/>
    <w:p w:rsidR="00B11EB3" w:rsidRDefault="00B11EB3" w:rsidP="00B11EB3">
      <w:pPr>
        <w:pStyle w:val="Minicrib"/>
      </w:pPr>
      <w:r>
        <w:t>ON THE FLY  (R8x32)  3C (4C set)</w:t>
      </w:r>
      <w:r>
        <w:tab/>
        <w:t>Amy Hoffman  San Diego 45th Anniv</w:t>
      </w:r>
    </w:p>
    <w:p w:rsidR="00B11EB3" w:rsidRDefault="00B11EB3" w:rsidP="00B11EB3">
      <w:pPr>
        <w:pStyle w:val="DanceBody"/>
      </w:pPr>
      <w:r>
        <w:t xml:space="preserve"> 1-8</w:t>
      </w:r>
      <w:r>
        <w:tab/>
        <w:t>1s set, 1L followed by 1M casts 2 places, crosses set &amp; casts up behind Men's line, 1M up centre to end in 2nd place opp sides (2s step up 7-8)</w:t>
      </w:r>
    </w:p>
    <w:p w:rsidR="00B11EB3" w:rsidRDefault="00B11EB3" w:rsidP="00B11EB3">
      <w:pPr>
        <w:pStyle w:val="DanceBody"/>
      </w:pPr>
      <w:r>
        <w:t xml:space="preserve"> 9-16</w:t>
      </w:r>
      <w:r>
        <w:tab/>
        <w:t>2s+1s dance Men's Chain. Bar 15-16 finish RH turn in line of 4 across between 1st/2nd place (1M+2L &amp; 2M+1L facing)</w:t>
      </w:r>
    </w:p>
    <w:p w:rsidR="00B11EB3" w:rsidRDefault="00B11EB3" w:rsidP="00B11EB3">
      <w:pPr>
        <w:pStyle w:val="DanceBody"/>
      </w:pPr>
      <w:r>
        <w:t>17-24</w:t>
      </w:r>
      <w:r>
        <w:tab/>
        <w:t>Reel of 4 across 1M+2M pass RSh at end to finish with 1s in 2nd place opp sides.  2 (1) 3</w:t>
      </w:r>
    </w:p>
    <w:p w:rsidR="00B11EB3" w:rsidRDefault="00B11EB3" w:rsidP="00B11EB3">
      <w:pPr>
        <w:pStyle w:val="DanceBody"/>
        <w:keepNext w:val="0"/>
      </w:pPr>
      <w:r>
        <w:t>25-32</w:t>
      </w:r>
      <w:r>
        <w:tab/>
        <w:t>1s set, 1M followed by 1L casts below 3L, crosses set, casts up behind Men's line, 1L up centre to end in 2nd place own sides.  2 1 3</w:t>
      </w:r>
    </w:p>
    <w:p w:rsidR="00B11EB3" w:rsidRDefault="00B11EB3" w:rsidP="00B11EB3"/>
    <w:p w:rsidR="00B11EB3" w:rsidRDefault="00B11EB3" w:rsidP="00B11EB3">
      <w:pPr>
        <w:pStyle w:val="Minicrib"/>
      </w:pPr>
      <w:r>
        <w:t>ON THE MORNING TIDE  (R8x32)  3C (4C set)</w:t>
      </w:r>
      <w:r>
        <w:tab/>
        <w:t>Iain Boyd  Island Bay Coll 1</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turn RH, cast 1 place &amp; dance 1/2 Fig of 8 (1L round 2s &amp; 1M round 3s)</w:t>
      </w:r>
    </w:p>
    <w:p w:rsidR="00B11EB3" w:rsidRDefault="00B11EB3" w:rsidP="00B11EB3">
      <w:pPr>
        <w:pStyle w:val="DanceBody"/>
      </w:pPr>
      <w:r>
        <w:t>17-24</w:t>
      </w:r>
      <w:r>
        <w:tab/>
        <w:t>1s dance Diag R&amp;L to end 3 1 2 on opposite sides</w:t>
      </w:r>
    </w:p>
    <w:p w:rsidR="00B11EB3" w:rsidRDefault="00B11EB3" w:rsidP="00B11EB3">
      <w:pPr>
        <w:pStyle w:val="DanceBody"/>
        <w:keepNext w:val="0"/>
      </w:pPr>
      <w:r>
        <w:t>25-32</w:t>
      </w:r>
      <w:r>
        <w:tab/>
        <w:t>3s+1s+2s set, turn RH &amp; chase clockwise 1/2 way</w:t>
      </w:r>
    </w:p>
    <w:p w:rsidR="00B11EB3" w:rsidRDefault="00B11EB3" w:rsidP="00B11EB3"/>
    <w:p w:rsidR="00B11EB3" w:rsidRDefault="00B11EB3" w:rsidP="00B11EB3">
      <w:pPr>
        <w:pStyle w:val="Minicrib"/>
      </w:pPr>
      <w:r>
        <w:t>ON THE MOXLEY'S DECK  (S3x32)  3C Set</w:t>
      </w:r>
      <w:r>
        <w:tab/>
        <w:t>Holly Boyd  Célébrations</w:t>
      </w:r>
    </w:p>
    <w:p w:rsidR="00B11EB3" w:rsidRDefault="00B11EB3" w:rsidP="00B11EB3">
      <w:pPr>
        <w:pStyle w:val="DanceBody"/>
      </w:pPr>
      <w:r>
        <w:t xml:space="preserve"> 1- 8</w:t>
      </w:r>
      <w:r>
        <w:tab/>
        <w:t>1s+2s dance Espagnole ending 2 1 3 with 1L facing out/down</w:t>
      </w:r>
    </w:p>
    <w:p w:rsidR="00B11EB3" w:rsidRDefault="00B11EB3" w:rsidP="00B11EB3">
      <w:pPr>
        <w:pStyle w:val="DanceBody"/>
      </w:pPr>
      <w:r>
        <w:t xml:space="preserve"> 9-16</w:t>
      </w:r>
      <w:r>
        <w:tab/>
        <w:t>1s+3s turn RH twice round on side; 1s+3s turn LH twice round</w:t>
      </w:r>
    </w:p>
    <w:p w:rsidR="00B11EB3" w:rsidRDefault="00B11EB3" w:rsidP="00B11EB3">
      <w:pPr>
        <w:pStyle w:val="DanceBody"/>
      </w:pPr>
      <w:r>
        <w:t>17-24</w:t>
      </w:r>
      <w:r>
        <w:tab/>
        <w:t>2s+1s+3s dance RSh reels of 3 on sides (1s+3s pass RSh to start). 2 1 3</w:t>
      </w:r>
    </w:p>
    <w:p w:rsidR="00B11EB3" w:rsidRDefault="00B11EB3" w:rsidP="00B11EB3">
      <w:pPr>
        <w:pStyle w:val="DanceBody"/>
      </w:pPr>
      <w:r>
        <w:t>25-32</w:t>
      </w:r>
      <w:r>
        <w:tab/>
        <w:t>1s+3s change places dancing the "Maurice Progression":</w:t>
      </w:r>
    </w:p>
    <w:p w:rsidR="00B11EB3" w:rsidRDefault="00B11EB3" w:rsidP="00B11EB3">
      <w:pPr>
        <w:pStyle w:val="DanceBody"/>
      </w:pPr>
      <w:r>
        <w:tab/>
        <w:t xml:space="preserve">25-28  1M+3L dance DoSiDo </w:t>
      </w:r>
      <w:r>
        <w:rPr>
          <w:b/>
        </w:rPr>
        <w:t>while</w:t>
      </w:r>
      <w:r>
        <w:t xml:space="preserve"> 1L+3M cast 1 place (1 bar) &amp; Adv to centre &amp; face partner (1 bar), Adv as partners Ret to form line on 1st corner diagonal ready for …</w:t>
      </w:r>
    </w:p>
    <w:p w:rsidR="00B11EB3" w:rsidRDefault="00B11EB3" w:rsidP="00B11EB3">
      <w:pPr>
        <w:pStyle w:val="DanceBody"/>
        <w:keepNext w:val="0"/>
      </w:pPr>
      <w:r>
        <w:tab/>
        <w:t>29-32  1s+3s dance 1/2 Poussette.  End 2 3 1</w:t>
      </w:r>
    </w:p>
    <w:p w:rsidR="00B11EB3" w:rsidRDefault="00B11EB3" w:rsidP="00B11EB3"/>
    <w:p w:rsidR="00B11EB3" w:rsidRDefault="00B11EB3" w:rsidP="00B11EB3">
      <w:pPr>
        <w:pStyle w:val="Minicrib"/>
      </w:pPr>
      <w:r>
        <w:t>ON THE QUARTER DECK  (R8x32)  2C (4C Set)</w:t>
      </w:r>
      <w:r>
        <w:tab/>
        <w:t>Iain Boyd  Harbour City</w:t>
      </w:r>
    </w:p>
    <w:p w:rsidR="00B11EB3" w:rsidRDefault="00B11EB3" w:rsidP="00B11EB3">
      <w:pPr>
        <w:pStyle w:val="DanceBody"/>
      </w:pPr>
      <w:r>
        <w:t xml:space="preserve"> 1- 8</w:t>
      </w:r>
      <w:r>
        <w:tab/>
        <w:t>1s set &amp; cross over RH, set &amp; 3/4 turn RH</w:t>
      </w:r>
    </w:p>
    <w:p w:rsidR="00B11EB3" w:rsidRDefault="00B11EB3" w:rsidP="00B11EB3">
      <w:pPr>
        <w:pStyle w:val="DanceBody"/>
      </w:pPr>
      <w:r>
        <w:t xml:space="preserve"> 9-16</w:t>
      </w:r>
      <w:r>
        <w:tab/>
        <w:t>1s dance RH across with 2M &amp; LH across with 2L</w:t>
      </w:r>
    </w:p>
    <w:p w:rsidR="00B11EB3" w:rsidRDefault="00B11EB3" w:rsidP="00B11EB3">
      <w:pPr>
        <w:pStyle w:val="DanceBody"/>
      </w:pPr>
      <w:r>
        <w:t>17-24</w:t>
      </w:r>
      <w:r>
        <w:tab/>
        <w:t>1L followed by 1M dance down for 2 &amp; 1M followed by1L dance up for 2, both cast on Ladies side &amp; 1M crosses to 2</w:t>
      </w:r>
      <w:r w:rsidRPr="00972EEB">
        <w:t>nd</w:t>
      </w:r>
      <w:r>
        <w:t xml:space="preserve"> place own side</w:t>
      </w:r>
    </w:p>
    <w:p w:rsidR="00B11EB3" w:rsidRDefault="00B11EB3" w:rsidP="00B11EB3">
      <w:pPr>
        <w:pStyle w:val="DanceBody"/>
        <w:keepNext w:val="0"/>
      </w:pPr>
      <w:r>
        <w:t>25-32</w:t>
      </w:r>
      <w:r>
        <w:tab/>
        <w:t>2s+1s R&amp;L</w:t>
      </w:r>
    </w:p>
    <w:p w:rsidR="00B11EB3" w:rsidRDefault="00B11EB3" w:rsidP="00B11EB3"/>
    <w:p w:rsidR="00B11EB3" w:rsidRDefault="00B11EB3" w:rsidP="00B11EB3">
      <w:pPr>
        <w:pStyle w:val="Minicrib"/>
      </w:pPr>
      <w:r>
        <w:t>ON THE TOE  (J4x32)  4C set</w:t>
      </w:r>
      <w:r>
        <w:tab/>
        <w:t>Hitomi Sato  Saitama 10th Ann. Coll</w:t>
      </w:r>
    </w:p>
    <w:p w:rsidR="00B11EB3" w:rsidRDefault="00B11EB3" w:rsidP="00B11EB3">
      <w:pPr>
        <w:pStyle w:val="DanceBody"/>
      </w:pPr>
      <w:r>
        <w:t>2 chords - 2nd chord 3s+4s cross to opp sides</w:t>
      </w:r>
    </w:p>
    <w:p w:rsidR="00B11EB3" w:rsidRDefault="00B11EB3" w:rsidP="00B11EB3">
      <w:pPr>
        <w:pStyle w:val="DanceBody"/>
      </w:pPr>
      <w:r>
        <w:t xml:space="preserve"> 1- 2</w:t>
      </w:r>
      <w:r>
        <w:tab/>
        <w:t xml:space="preserve">1s, 2L+3M, 2M+3L &amp; 4s turn 3/4 RH, retain hands </w:t>
      </w:r>
      <w:r>
        <w:rPr>
          <w:b/>
        </w:rPr>
        <w:t>as</w:t>
      </w:r>
      <w:r>
        <w:t xml:space="preserve"> 1M+2L+4M+3L join LH in centre to form a Cross</w:t>
      </w:r>
    </w:p>
    <w:p w:rsidR="00B11EB3" w:rsidRDefault="00B11EB3" w:rsidP="00B11EB3">
      <w:pPr>
        <w:pStyle w:val="DanceBody"/>
      </w:pPr>
      <w:r>
        <w:t xml:space="preserve"> 3- 6</w:t>
      </w:r>
      <w:r>
        <w:tab/>
        <w:t>All set, all pull back RSh to change hands re-forming the Cross &amp; all set</w:t>
      </w:r>
    </w:p>
    <w:p w:rsidR="00B11EB3" w:rsidRDefault="00B11EB3" w:rsidP="00B11EB3">
      <w:pPr>
        <w:pStyle w:val="DanceBody"/>
      </w:pPr>
      <w:r>
        <w:t xml:space="preserve"> 7- 8</w:t>
      </w:r>
      <w:r>
        <w:tab/>
        <w:t>1s, 2L+3M, 2M+3L &amp; 4s turn 3/4 LH to original places</w:t>
      </w:r>
    </w:p>
    <w:p w:rsidR="00B11EB3" w:rsidRDefault="00B11EB3" w:rsidP="00B11EB3">
      <w:pPr>
        <w:pStyle w:val="DanceBody"/>
      </w:pPr>
      <w:r>
        <w:t xml:space="preserve"> 9-16</w:t>
      </w:r>
      <w:r>
        <w:tab/>
        <w:t>1s+2s dance 1/2 R&amp;L (1M omit polite turn).  1s+3s dance 1/2 R&amp;L</w:t>
      </w:r>
    </w:p>
    <w:p w:rsidR="00B11EB3" w:rsidRDefault="00B11EB3" w:rsidP="00B11EB3">
      <w:pPr>
        <w:pStyle w:val="DanceBody"/>
      </w:pPr>
      <w:r>
        <w:t>17-20</w:t>
      </w:r>
      <w:r>
        <w:tab/>
        <w:t>1s+4s set, 1s cast to 4th place, 4s dance up to 3rd place &amp; face out</w:t>
      </w:r>
    </w:p>
    <w:p w:rsidR="00B11EB3" w:rsidRDefault="00B11EB3" w:rsidP="00B11EB3">
      <w:pPr>
        <w:pStyle w:val="DanceBody"/>
      </w:pPr>
      <w:r>
        <w:t>21-24</w:t>
      </w:r>
      <w:r>
        <w:tab/>
        <w:t xml:space="preserve">2s &amp; 1s set Adv to partner, 1/2 turn 2H </w:t>
      </w:r>
      <w:r>
        <w:rPr>
          <w:b/>
        </w:rPr>
        <w:t>while</w:t>
      </w:r>
      <w:r>
        <w:t xml:space="preserve"> 3L+4M &amp; 3M+4L set, turn 2H once round &amp; all form circle</w:t>
      </w:r>
    </w:p>
    <w:p w:rsidR="00B11EB3" w:rsidRPr="007629DB" w:rsidRDefault="00B11EB3" w:rsidP="00B11EB3">
      <w:pPr>
        <w:pStyle w:val="DanceBody"/>
        <w:keepNext w:val="0"/>
      </w:pPr>
      <w:r>
        <w:t>25-32</w:t>
      </w:r>
      <w:r>
        <w:tab/>
        <w:t>Circle 8 hands round and back.</w:t>
      </w:r>
    </w:p>
    <w:p w:rsidR="00B11EB3" w:rsidRDefault="00B11EB3" w:rsidP="00B11EB3"/>
    <w:p w:rsidR="00B11EB3" w:rsidRDefault="00B11EB3" w:rsidP="00B11EB3">
      <w:pPr>
        <w:pStyle w:val="Minicrib"/>
      </w:pPr>
      <w:r>
        <w:t>ON THE TROPIC OF CAPRICORN  (J8x32)  3C (4C set)</w:t>
      </w:r>
      <w:r>
        <w:tab/>
        <w:t>James Stott  Argentine Collection 2020</w:t>
      </w:r>
    </w:p>
    <w:p w:rsidR="00B11EB3" w:rsidRPr="00827421" w:rsidRDefault="00B11EB3" w:rsidP="00B11EB3">
      <w:pPr>
        <w:pStyle w:val="DanceBody"/>
      </w:pPr>
      <w:r w:rsidRPr="00827421">
        <w:t xml:space="preserve"> 1- 8</w:t>
      </w:r>
      <w:r w:rsidRPr="00827421">
        <w:tab/>
        <w:t>1s set, cast (2s step up); lead down &amp; cast up round 3s to 2nd place opp sides</w:t>
      </w:r>
    </w:p>
    <w:p w:rsidR="00B11EB3" w:rsidRPr="00827421" w:rsidRDefault="00B11EB3" w:rsidP="00B11EB3">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B11EB3" w:rsidRPr="00827421" w:rsidRDefault="00B11EB3" w:rsidP="00B11EB3">
      <w:pPr>
        <w:pStyle w:val="DanceBody"/>
      </w:pPr>
      <w:r w:rsidRPr="00827421">
        <w:t>17-24</w:t>
      </w:r>
      <w:r w:rsidRPr="00827421">
        <w:tab/>
        <w:t>Lines of 3 across set advancing &amp; 1/2 turn partner 2H (PdeB); 1s dance in towards partner, pull back RSh &amp; dance out to 2nd place own side</w:t>
      </w:r>
    </w:p>
    <w:p w:rsidR="00B11EB3" w:rsidRPr="00827421" w:rsidRDefault="00B11EB3" w:rsidP="00B11EB3">
      <w:pPr>
        <w:pStyle w:val="DanceBody"/>
        <w:keepNext w:val="0"/>
      </w:pPr>
      <w:r w:rsidRPr="00827421">
        <w:t>25-32</w:t>
      </w:r>
      <w:r w:rsidRPr="00827421">
        <w:tab/>
        <w:t xml:space="preserve">3s &amp; 2s chase clockwise 1/2 round </w:t>
      </w:r>
      <w:r w:rsidRPr="00827421">
        <w:rPr>
          <w:b/>
        </w:rPr>
        <w:t>while</w:t>
      </w:r>
      <w:r w:rsidRPr="00827421">
        <w:t xml:space="preserve"> 1s Adv+Ret; 2s+1s+3s turn partners RH.  2 1 3</w:t>
      </w:r>
    </w:p>
    <w:p w:rsidR="00B11EB3" w:rsidRDefault="00B11EB3" w:rsidP="00B11EB3"/>
    <w:p w:rsidR="00B11EB3" w:rsidRDefault="00B11EB3" w:rsidP="00B11EB3">
      <w:pPr>
        <w:pStyle w:val="Minicrib"/>
      </w:pPr>
      <w:r>
        <w:t>ON THE WINGS OF THE MORNING  (J8x32)  3C (4C set)</w:t>
      </w:r>
      <w:r>
        <w:tab/>
        <w:t>Bob M Campbell  Glasgow Assembly SCDs</w:t>
      </w:r>
    </w:p>
    <w:p w:rsidR="00B11EB3" w:rsidRDefault="00B11EB3" w:rsidP="00B11EB3">
      <w:pPr>
        <w:pStyle w:val="DanceBody"/>
      </w:pPr>
      <w:r>
        <w:t xml:space="preserve"> 1- 8</w:t>
      </w:r>
      <w:r>
        <w:tab/>
        <w:t>1s cast 1 place &amp; cross RH, cast down 1 place dance up to 2</w:t>
      </w:r>
      <w:r w:rsidRPr="00972EEB">
        <w:t>nd</w:t>
      </w:r>
      <w:r>
        <w:t xml:space="preserve"> place opposite sides</w:t>
      </w:r>
    </w:p>
    <w:p w:rsidR="00B11EB3" w:rsidRDefault="00B11EB3" w:rsidP="00B11EB3">
      <w:pPr>
        <w:pStyle w:val="DanceBody"/>
      </w:pPr>
      <w:r>
        <w:t xml:space="preserve"> 9-16</w:t>
      </w:r>
      <w:r>
        <w:tab/>
        <w:t>1s dance reflection reels of 3 on opposite sides (out &amp; up to start) ending in middle facing 2s</w:t>
      </w:r>
    </w:p>
    <w:p w:rsidR="00B11EB3" w:rsidRDefault="00B11EB3" w:rsidP="00B11EB3">
      <w:pPr>
        <w:pStyle w:val="DanceBody"/>
      </w:pPr>
      <w:r>
        <w:t>17-24</w:t>
      </w:r>
      <w:r>
        <w:tab/>
        <w:t>1s+2s set facing &amp; set to partners, 1s lead up &amp; cast to 2</w:t>
      </w:r>
      <w:r w:rsidRPr="00972EEB">
        <w:t>nd</w:t>
      </w:r>
      <w:r>
        <w:t xml:space="preserve"> place ending in middle facing 3s</w:t>
      </w:r>
    </w:p>
    <w:p w:rsidR="00B11EB3" w:rsidRDefault="00B11EB3" w:rsidP="00B11EB3">
      <w:pPr>
        <w:pStyle w:val="DanceBody"/>
        <w:keepNext w:val="0"/>
      </w:pPr>
      <w:r>
        <w:t>25-32</w:t>
      </w:r>
      <w:r>
        <w:tab/>
        <w:t>1s+3s set facing &amp; set to partners, 1s turn RH 1.1/2 times</w:t>
      </w:r>
    </w:p>
    <w:p w:rsidR="00B11EB3" w:rsidRDefault="00B11EB3" w:rsidP="00B11EB3"/>
    <w:p w:rsidR="00B11EB3" w:rsidRDefault="00B11EB3" w:rsidP="00B11EB3">
      <w:pPr>
        <w:pStyle w:val="Minicrib"/>
      </w:pPr>
      <w:r>
        <w:t>ON TOUR(NÉE)  (S8x32)  2C (4C set)</w:t>
      </w:r>
      <w:r>
        <w:tab/>
        <w:t>The November Knot  Anselm Lingnau</w:t>
      </w:r>
    </w:p>
    <w:p w:rsidR="00B11EB3" w:rsidRDefault="00B11EB3" w:rsidP="00B11EB3">
      <w:pPr>
        <w:pStyle w:val="DanceBody"/>
      </w:pPr>
      <w:r>
        <w:t xml:space="preserve"> 1- 8</w:t>
      </w:r>
      <w:r>
        <w:tab/>
        <w:t>1s+2s set &amp; circle 4H round to left 1/2 way, 2s+1s Set &amp; Set+Link</w:t>
      </w:r>
    </w:p>
    <w:p w:rsidR="00B11EB3" w:rsidRDefault="00B11EB3" w:rsidP="00B11EB3">
      <w:pPr>
        <w:pStyle w:val="DanceBody"/>
      </w:pPr>
      <w:r>
        <w:t xml:space="preserve"> 9-12</w:t>
      </w:r>
      <w:r>
        <w:tab/>
        <w:t>1s+2s set &amp; circle 4H round to left 1/2 way.  2 1</w:t>
      </w:r>
    </w:p>
    <w:p w:rsidR="00B11EB3" w:rsidRDefault="00B11EB3" w:rsidP="00B11EB3">
      <w:pPr>
        <w:pStyle w:val="DanceBody"/>
      </w:pPr>
      <w:r>
        <w:t>13-16</w:t>
      </w:r>
      <w:r>
        <w:tab/>
        <w:t>2s+1s set &amp; reverse link (person on left casts, person on right goes through middle).  1 2</w:t>
      </w:r>
    </w:p>
    <w:p w:rsidR="00B11EB3" w:rsidRDefault="00B11EB3" w:rsidP="00B11EB3">
      <w:pPr>
        <w:pStyle w:val="DanceBody"/>
      </w:pPr>
      <w:r>
        <w:t>17-24</w:t>
      </w:r>
      <w:r>
        <w:tab/>
        <w:t>1s dance Fig of 8 round 2s.  1 2</w:t>
      </w:r>
    </w:p>
    <w:p w:rsidR="00B11EB3" w:rsidRDefault="00B11EB3" w:rsidP="00B11EB3">
      <w:pPr>
        <w:pStyle w:val="DanceBody"/>
      </w:pPr>
      <w:r>
        <w:t>25-32</w:t>
      </w:r>
      <w:r>
        <w:tab/>
        <w:t>1s+2s dance Tournee:</w:t>
      </w:r>
    </w:p>
    <w:p w:rsidR="00B11EB3" w:rsidRDefault="00B11EB3" w:rsidP="00B11EB3">
      <w:pPr>
        <w:pStyle w:val="DanceBody"/>
        <w:keepNext w:val="0"/>
      </w:pPr>
      <w:r>
        <w:tab/>
        <w:t>`1s+2s dance into prom hold (Men with prtnr on right, 1s face M's side &amp; 2s L's side), couples 1/2 wheel anticl'wise &amp; Men turn Ladies into middle, both couples turn 1.1/2 times (2s RH, 1s LH) out to places.  2 1</w:t>
      </w:r>
    </w:p>
    <w:p w:rsidR="00B11EB3" w:rsidRDefault="00B11EB3" w:rsidP="00B11EB3"/>
    <w:p w:rsidR="00B11EB3" w:rsidRDefault="00B11EB3" w:rsidP="00B11EB3">
      <w:pPr>
        <w:pStyle w:val="Minicrib"/>
      </w:pPr>
      <w:r>
        <w:t>ONCE UPON A TIME  (R8x32)  3C (4C set)</w:t>
      </w:r>
      <w:r>
        <w:tab/>
        <w:t>Gaye Collin  From Paper To Pearl</w:t>
      </w:r>
    </w:p>
    <w:p w:rsidR="00B11EB3" w:rsidRPr="009D50F9" w:rsidRDefault="00B11EB3" w:rsidP="00B11EB3">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B11EB3" w:rsidRPr="009D50F9" w:rsidRDefault="00B11EB3" w:rsidP="00B11EB3">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B11EB3" w:rsidRPr="009D50F9" w:rsidRDefault="00B11EB3" w:rsidP="00B11EB3">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B11EB3" w:rsidRPr="009D50F9" w:rsidRDefault="00B11EB3" w:rsidP="00B11EB3">
      <w:pPr>
        <w:pStyle w:val="DanceBody"/>
        <w:keepNext w:val="0"/>
      </w:pPr>
      <w:r w:rsidRPr="009D50F9">
        <w:t>25-32</w:t>
      </w:r>
      <w:r>
        <w:tab/>
      </w:r>
      <w:r w:rsidRPr="009D50F9">
        <w:t>1</w:t>
      </w:r>
      <w:r>
        <w:t>s+2</w:t>
      </w:r>
      <w:r w:rsidRPr="009D50F9">
        <w:t>s dance Poussette</w:t>
      </w:r>
    </w:p>
    <w:p w:rsidR="00B11EB3" w:rsidRDefault="00B11EB3" w:rsidP="00B11EB3"/>
    <w:p w:rsidR="00B11EB3" w:rsidRDefault="00B11EB3" w:rsidP="00B11EB3">
      <w:pPr>
        <w:pStyle w:val="Minicrib"/>
      </w:pPr>
      <w:r>
        <w:t>ONE FINE DAY  (R5x32)  5C Set</w:t>
      </w:r>
      <w:r>
        <w:tab/>
        <w:t>John Drewry  Greenburn Bk 3</w:t>
      </w:r>
    </w:p>
    <w:p w:rsidR="00B11EB3" w:rsidRDefault="00B11EB3" w:rsidP="00B11EB3">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B11EB3" w:rsidRDefault="00B11EB3" w:rsidP="00B11EB3">
      <w:pPr>
        <w:pStyle w:val="DanceBody"/>
      </w:pPr>
      <w:r>
        <w:t xml:space="preserve"> 9-16</w:t>
      </w:r>
      <w:r>
        <w:tab/>
        <w:t>1s &amp; 3s dance diagonal reels of 3 with 2</w:t>
      </w:r>
      <w:r w:rsidRPr="00972EEB">
        <w:t>nd</w:t>
      </w:r>
      <w:r>
        <w:t xml:space="preserve"> corners</w:t>
      </w:r>
    </w:p>
    <w:p w:rsidR="00B11EB3" w:rsidRDefault="00B11EB3" w:rsidP="00B11EB3">
      <w:pPr>
        <w:pStyle w:val="DanceBody"/>
      </w:pPr>
      <w:r>
        <w:t>17-24</w:t>
      </w:r>
      <w:r>
        <w:tab/>
        <w:t>1s &amp; 3s (Lady followed by Man) dance LH across with 2M/4M, 1s &amp; 3s dance RH across with 4L/5L, 1s &amp; 3s face out.  2 (1) 4 (3) 5</w:t>
      </w:r>
    </w:p>
    <w:p w:rsidR="00B11EB3" w:rsidRDefault="00B11EB3" w:rsidP="00B11EB3">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B11EB3" w:rsidRDefault="00B11EB3" w:rsidP="00B11EB3"/>
    <w:p w:rsidR="00B11EB3" w:rsidRDefault="00B11EB3" w:rsidP="00B11EB3">
      <w:pPr>
        <w:pStyle w:val="Minicrib"/>
      </w:pPr>
      <w:r>
        <w:t>ONE FOR THE ROAD  (R8x32)  3C (4C set)</w:t>
      </w:r>
      <w:r>
        <w:tab/>
        <w:t>New Forest SCD</w:t>
      </w:r>
    </w:p>
    <w:p w:rsidR="00B11EB3" w:rsidRDefault="00B11EB3" w:rsidP="00B11EB3">
      <w:pPr>
        <w:pStyle w:val="DanceBody"/>
      </w:pPr>
      <w:r>
        <w:t xml:space="preserve"> 1- 8</w:t>
      </w:r>
      <w:r>
        <w:tab/>
        <w:t>1s set, cast 1 place &amp; dance 1/2 Fig of 8 around 2s</w:t>
      </w:r>
    </w:p>
    <w:p w:rsidR="00B11EB3" w:rsidRDefault="00B11EB3" w:rsidP="00B11EB3">
      <w:pPr>
        <w:pStyle w:val="DanceBody"/>
      </w:pPr>
      <w:r>
        <w:t xml:space="preserve"> 9-16</w:t>
      </w:r>
      <w:r>
        <w:tab/>
        <w:t>2s+1s+3s Adv+Ret 2 steps &amp; turn partner RH</w:t>
      </w:r>
    </w:p>
    <w:p w:rsidR="00B11EB3" w:rsidRDefault="00B11EB3" w:rsidP="00B11EB3">
      <w:pPr>
        <w:pStyle w:val="DanceBody"/>
      </w:pPr>
      <w:r>
        <w:t>17-24</w:t>
      </w:r>
      <w:r>
        <w:tab/>
        <w:t>1s cross down between 3s, cast up to 2</w:t>
      </w:r>
      <w:r w:rsidRPr="00972EEB">
        <w:t>nd</w:t>
      </w:r>
      <w:r>
        <w:t xml:space="preserve"> place, lead up &amp; cast to 2</w:t>
      </w:r>
      <w:r w:rsidRPr="00972EEB">
        <w:t>nd</w:t>
      </w:r>
      <w:r>
        <w:t xml:space="preserve">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ONE HUMANITY  (S8x32)  3C (4C set)</w:t>
      </w:r>
      <w:r>
        <w:tab/>
        <w:t>Wouter Joubert  Fields Of Gold</w:t>
      </w:r>
    </w:p>
    <w:p w:rsidR="00B11EB3" w:rsidRDefault="00B11EB3" w:rsidP="00B11EB3">
      <w:pPr>
        <w:pStyle w:val="DanceBody"/>
      </w:pPr>
      <w:r>
        <w:t xml:space="preserve"> 1- 8</w:t>
      </w:r>
      <w:r>
        <w:tab/>
        <w:t>1s+2s set, turn partner 2H flowing into 1/2 Strathspey (Diamond) Poussette. 1s finish facing 1st corners.  2 1 3</w:t>
      </w:r>
    </w:p>
    <w:p w:rsidR="00B11EB3" w:rsidRDefault="00B11EB3" w:rsidP="00B11EB3">
      <w:pPr>
        <w:pStyle w:val="DanceBody"/>
      </w:pPr>
      <w:r>
        <w:t xml:space="preserve"> 9-16</w:t>
      </w:r>
      <w:r>
        <w:tab/>
        <w:t>1s dance 1/2 diagonal RSh reel of 4 with 1st corners, pass RSh to dance 1/2 diagonal reel with 2nd corners (3) (1) (2)</w:t>
      </w:r>
    </w:p>
    <w:p w:rsidR="00B11EB3" w:rsidRDefault="00B11EB3" w:rsidP="00B11EB3">
      <w:pPr>
        <w:pStyle w:val="DanceBody"/>
      </w:pPr>
      <w:r>
        <w:t>17-24</w:t>
      </w:r>
      <w:r>
        <w:tab/>
        <w:t>1s dance a One Couple knot:</w:t>
      </w:r>
    </w:p>
    <w:p w:rsidR="00B11EB3" w:rsidRDefault="00B11EB3" w:rsidP="00B11EB3">
      <w:pPr>
        <w:pStyle w:val="DanceBody"/>
      </w:pPr>
      <w:r>
        <w:tab/>
        <w:t>17-18 1s 1/2 RH turn into Allemande hold facing up</w:t>
      </w:r>
    </w:p>
    <w:p w:rsidR="00B11EB3" w:rsidRDefault="00B11EB3" w:rsidP="00B11EB3">
      <w:pPr>
        <w:pStyle w:val="DanceBody"/>
      </w:pPr>
      <w:r>
        <w:tab/>
        <w:t>19-20 1s dance LSh round 3L &amp; face down along Men's side</w:t>
      </w:r>
    </w:p>
    <w:p w:rsidR="00B11EB3" w:rsidRDefault="00B11EB3" w:rsidP="00B11EB3">
      <w:pPr>
        <w:pStyle w:val="DanceBody"/>
      </w:pPr>
      <w:r>
        <w:tab/>
        <w:t>21  release RH, 1M guides 1L in front to face down just outside the Men's side with LH joined</w:t>
      </w:r>
    </w:p>
    <w:p w:rsidR="00B11EB3" w:rsidRDefault="00B11EB3" w:rsidP="00B11EB3">
      <w:pPr>
        <w:pStyle w:val="DanceBody"/>
      </w:pPr>
      <w:r>
        <w:tab/>
        <w:t>22  1M dancing down &amp; slightly in, guides 1L into centre</w:t>
      </w:r>
    </w:p>
    <w:p w:rsidR="00B11EB3" w:rsidRDefault="00B11EB3" w:rsidP="00B11EB3">
      <w:pPr>
        <w:pStyle w:val="DanceBody"/>
      </w:pPr>
      <w:r>
        <w:tab/>
        <w:t>23-24  1s 1/2 turn LH to 2nd place opposite sides</w:t>
      </w:r>
    </w:p>
    <w:p w:rsidR="00B11EB3" w:rsidRDefault="00B11EB3" w:rsidP="00B11EB3">
      <w:pPr>
        <w:pStyle w:val="DanceBody"/>
        <w:keepNext w:val="0"/>
      </w:pPr>
      <w:r>
        <w:t>25-32</w:t>
      </w:r>
      <w:r>
        <w:tab/>
        <w:t>3s+1s+2s set &amp; turn partners 2H to face clockwise; all chase clockwise 1/2 way round to own sides 2 1 3</w:t>
      </w:r>
    </w:p>
    <w:p w:rsidR="00B11EB3" w:rsidRDefault="00B11EB3" w:rsidP="00B11EB3"/>
    <w:p w:rsidR="00B11EB3" w:rsidRDefault="00B11EB3" w:rsidP="00B11EB3">
      <w:pPr>
        <w:pStyle w:val="Minicrib"/>
      </w:pPr>
      <w:r>
        <w:t>ONE HUNDRED YEARS  (S4x32)  Sq.Set</w:t>
      </w:r>
      <w:r>
        <w:tab/>
        <w:t>Nicola Howarth</w:t>
      </w:r>
    </w:p>
    <w:p w:rsidR="00B11EB3" w:rsidRDefault="00B11EB3" w:rsidP="00B11EB3">
      <w:pPr>
        <w:pStyle w:val="DanceBody"/>
      </w:pPr>
      <w:r>
        <w:t xml:space="preserve"> 1- 8</w:t>
      </w:r>
      <w:r>
        <w:tab/>
        <w:t>1s+3s Petronella in tandem to face each other in the centre, 1s+3s set, 1s+3s dance LH across to finish 1s/3s facing 4s/2s</w:t>
      </w:r>
    </w:p>
    <w:p w:rsidR="00B11EB3" w:rsidRDefault="00B11EB3" w:rsidP="00B11EB3">
      <w:pPr>
        <w:pStyle w:val="DanceBody"/>
      </w:pPr>
      <w:r>
        <w:t xml:space="preserve"> 9-12</w:t>
      </w:r>
      <w:r>
        <w:tab/>
        <w:t>All dance 1/2 reels of 4 across</w:t>
      </w:r>
    </w:p>
    <w:p w:rsidR="00B11EB3" w:rsidRDefault="00B11EB3" w:rsidP="00B11EB3">
      <w:pPr>
        <w:pStyle w:val="DanceBody"/>
      </w:pPr>
      <w:r>
        <w:t>13-16</w:t>
      </w:r>
      <w:r>
        <w:tab/>
        <w:t xml:space="preserve">1s+4s </w:t>
      </w:r>
      <w:r>
        <w:rPr>
          <w:b/>
          <w:bCs/>
        </w:rPr>
        <w:t>also</w:t>
      </w:r>
      <w:r>
        <w:t xml:space="preserve"> 3s+2s dance 1/2 R&amp;L (on bars 15-16 4s turn 3/4 LH so that 4M faces 1s on the side &amp; 4L faces 2s in middle)</w:t>
      </w:r>
    </w:p>
    <w:p w:rsidR="00B11EB3" w:rsidRDefault="00B11EB3" w:rsidP="00B11EB3">
      <w:pPr>
        <w:pStyle w:val="DanceBody"/>
      </w:pPr>
      <w:r>
        <w:t>17-20</w:t>
      </w:r>
      <w:r>
        <w:tab/>
        <w:t xml:space="preserve">3s set twice </w:t>
      </w:r>
      <w:r>
        <w:rPr>
          <w:b/>
          <w:bCs/>
        </w:rPr>
        <w:t>while</w:t>
      </w:r>
      <w:r>
        <w:t xml:space="preserve"> 4L+2s &amp; 4M+1s circle 3H to the left. On bar 20 4M pulls RSh back to finish on 4L's left facing 2s</w:t>
      </w:r>
    </w:p>
    <w:p w:rsidR="00B11EB3" w:rsidRDefault="00B11EB3" w:rsidP="00B11EB3">
      <w:pPr>
        <w:pStyle w:val="DanceBody"/>
      </w:pPr>
      <w:r>
        <w:t>21-24</w:t>
      </w:r>
      <w:r>
        <w:tab/>
        <w:t>2s+4s dance Petronella in tandem to finish 4s at top &amp; 2s at bottom, 2s+4s set 4 1 2 3</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ONE MORE TIME  (R8x32)  2C (4C set)</w:t>
      </w:r>
      <w:r>
        <w:tab/>
        <w:t>G Dale Birdsall, 2020</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 xml:space="preserve">1M+2L cross RH &amp; set </w:t>
      </w:r>
      <w:r>
        <w:rPr>
          <w:b/>
        </w:rPr>
        <w:t>while</w:t>
      </w:r>
      <w:r>
        <w:t xml:space="preserve"> 2M+1L set &amp; cross RH; 2s+1s chase 1/2 round clockwise back to place</w:t>
      </w:r>
    </w:p>
    <w:p w:rsidR="00B11EB3" w:rsidRDefault="00B11EB3" w:rsidP="00B11EB3">
      <w:pPr>
        <w:pStyle w:val="DanceBody"/>
      </w:pPr>
      <w:r>
        <w:t>17-24</w:t>
      </w:r>
      <w:r>
        <w:tab/>
        <w:t xml:space="preserve">1M+2L set &amp; cross LH </w:t>
      </w:r>
      <w:r>
        <w:rPr>
          <w:b/>
        </w:rPr>
        <w:t>while</w:t>
      </w:r>
      <w:r>
        <w:t xml:space="preserve"> 2M+1L cross LH &amp; set; 2s+1s chase 1/2 round anticlockwise back to place</w:t>
      </w:r>
    </w:p>
    <w:p w:rsidR="00B11EB3" w:rsidRDefault="00B11EB3" w:rsidP="00B11EB3">
      <w:pPr>
        <w:pStyle w:val="DanceBody"/>
        <w:keepNext w:val="0"/>
      </w:pPr>
      <w:r>
        <w:t>25-32</w:t>
      </w:r>
      <w:r>
        <w:tab/>
        <w:t>1s+2s Set &amp; Rotate</w:t>
      </w:r>
    </w:p>
    <w:p w:rsidR="00B11EB3" w:rsidRDefault="00B11EB3" w:rsidP="00B11EB3"/>
    <w:p w:rsidR="00B11EB3" w:rsidRDefault="00B11EB3" w:rsidP="00B11EB3">
      <w:pPr>
        <w:pStyle w:val="Minicrib"/>
      </w:pPr>
      <w:r>
        <w:t>THE ONE O'CLOCK CANON  (R5x32)  4C set</w:t>
      </w:r>
      <w:r>
        <w:tab/>
        <w:t>Ian Brockbank  RSCDS Bk 47</w:t>
      </w:r>
    </w:p>
    <w:p w:rsidR="00B11EB3" w:rsidRDefault="00B11EB3" w:rsidP="00B11EB3">
      <w:pPr>
        <w:pStyle w:val="DanceBody"/>
      </w:pPr>
      <w:r>
        <w:t>Each couple dance 64 bars. A New Couple starts after 32 bars (ie on bars 1, 33, 65 &amp; 97)</w:t>
      </w:r>
    </w:p>
    <w:p w:rsidR="00B11EB3" w:rsidRDefault="00B11EB3" w:rsidP="00B11EB3">
      <w:pPr>
        <w:pStyle w:val="DanceBody"/>
      </w:pPr>
      <w:r>
        <w:t xml:space="preserve"> 1- 8</w:t>
      </w:r>
      <w:r>
        <w:tab/>
        <w:t>1</w:t>
      </w:r>
      <w:r w:rsidRPr="00972EEB">
        <w:t>st</w:t>
      </w:r>
      <w:r>
        <w:t xml:space="preserve"> couple cross RH, cast down 2 places, cross RH &amp; cast up to 2</w:t>
      </w:r>
      <w:r w:rsidRPr="00972EEB">
        <w:t>nd</w:t>
      </w:r>
      <w:r>
        <w:t xml:space="preserve"> place</w:t>
      </w:r>
    </w:p>
    <w:p w:rsidR="00B11EB3" w:rsidRDefault="00B11EB3" w:rsidP="00B11EB3">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B11EB3" w:rsidRDefault="00B11EB3" w:rsidP="00B11EB3">
      <w:pPr>
        <w:pStyle w:val="DanceBody"/>
      </w:pPr>
      <w:r>
        <w:t>17-24</w:t>
      </w:r>
      <w:r>
        <w:tab/>
        <w:t>All dance RSh reels of 4 on sides</w:t>
      </w:r>
    </w:p>
    <w:p w:rsidR="00B11EB3" w:rsidRDefault="00B11EB3" w:rsidP="00B11EB3">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B11EB3" w:rsidRDefault="00B11EB3" w:rsidP="00B11EB3">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 xml:space="preserve">as </w:t>
      </w:r>
      <w:r w:rsidRPr="00715593">
        <w:t>1s</w:t>
      </w:r>
      <w:r>
        <w:t xml:space="preserve"> continue, dancing R&amp;L with bottom couple (NB New dancing couple will dance through middle of R&amp;L)</w:t>
      </w:r>
    </w:p>
    <w:p w:rsidR="00B11EB3" w:rsidRDefault="00B11EB3" w:rsidP="00B11EB3">
      <w:pPr>
        <w:pStyle w:val="DanceBody"/>
      </w:pPr>
      <w:r>
        <w:t>41-48</w:t>
      </w:r>
      <w:r>
        <w:tab/>
        <w:t>Top couples</w:t>
      </w:r>
      <w:r w:rsidRPr="007F0D5A">
        <w:rPr>
          <w:b/>
        </w:rPr>
        <w:t xml:space="preserve"> also </w:t>
      </w:r>
      <w:r>
        <w:t>bottom couples dance RH across, middle couples dance LH across</w:t>
      </w:r>
    </w:p>
    <w:p w:rsidR="00B11EB3" w:rsidRDefault="00B11EB3" w:rsidP="00B11EB3">
      <w:pPr>
        <w:pStyle w:val="DanceBody"/>
      </w:pPr>
      <w:r>
        <w:t>49-56</w:t>
      </w:r>
      <w:r>
        <w:tab/>
        <w:t>All dance RSh reels of 4 on sides</w:t>
      </w:r>
    </w:p>
    <w:p w:rsidR="00B11EB3" w:rsidRDefault="00B11EB3" w:rsidP="00B11EB3">
      <w:pPr>
        <w:pStyle w:val="DanceBody"/>
      </w:pPr>
      <w:r>
        <w:t>57-64</w:t>
      </w:r>
      <w:r>
        <w:tab/>
        <w:t>Top couples</w:t>
      </w:r>
      <w:r w:rsidRPr="007F0D5A">
        <w:rPr>
          <w:b/>
        </w:rPr>
        <w:t xml:space="preserve"> also </w:t>
      </w:r>
      <w:r>
        <w:t>bottom cpls turn RH on sides, middle cpls dance LH across &amp; both cpls cast off 1 pl</w:t>
      </w:r>
      <w:r w:rsidRPr="00BA6B4D">
        <w:rPr>
          <w:b/>
        </w:rPr>
        <w:t xml:space="preserve"> </w:t>
      </w:r>
      <w:r>
        <w:rPr>
          <w:b/>
        </w:rPr>
        <w:t xml:space="preserve">as </w:t>
      </w:r>
      <w:r>
        <w:t>bottom cpl dance up to 2</w:t>
      </w:r>
      <w:r w:rsidRPr="00972EEB">
        <w:t>nd</w:t>
      </w:r>
      <w:r>
        <w:t xml:space="preserve"> place</w:t>
      </w:r>
    </w:p>
    <w:p w:rsidR="00B11EB3" w:rsidRDefault="00B11EB3" w:rsidP="00B11EB3">
      <w:pPr>
        <w:pStyle w:val="DanceBody"/>
        <w:keepNext w:val="0"/>
      </w:pPr>
      <w:r>
        <w:t>Note:</w:t>
      </w:r>
      <w:r>
        <w:tab/>
        <w:t>On bars 159-160 (last 2 bars of dance) couple in 4th place (original 3s) dance up to 3rd place while original 4s cast to bottom. End in order 1234</w:t>
      </w:r>
    </w:p>
    <w:p w:rsidR="00B11EB3" w:rsidRDefault="00B11EB3" w:rsidP="00B11EB3"/>
    <w:p w:rsidR="00B11EB3" w:rsidRDefault="00B11EB3" w:rsidP="00B11EB3">
      <w:pPr>
        <w:pStyle w:val="Minicrib"/>
      </w:pPr>
      <w:r>
        <w:t>ONE PAIR OF HANDS  (S4x32)  4C set</w:t>
      </w:r>
      <w:r>
        <w:tab/>
        <w:t>Roy Goldring  A Reel for Alice</w:t>
      </w:r>
    </w:p>
    <w:p w:rsidR="00B11EB3" w:rsidRDefault="00B11EB3" w:rsidP="00B11EB3">
      <w:pPr>
        <w:pStyle w:val="DanceBody"/>
      </w:pPr>
      <w:r>
        <w:t xml:space="preserve"> 1- 8</w:t>
      </w:r>
      <w:r>
        <w:tab/>
        <w:t>1s dance in &amp; cast to 3</w:t>
      </w:r>
      <w:r w:rsidRPr="00972EEB">
        <w:t>rd</w:t>
      </w:r>
      <w:r>
        <w:t xml:space="preserve"> place, 2s dance in &amp; cast to 3rd place. 3 1 2 4</w:t>
      </w:r>
    </w:p>
    <w:p w:rsidR="00B11EB3" w:rsidRDefault="00B11EB3" w:rsidP="00B11EB3">
      <w:pPr>
        <w:pStyle w:val="DanceBody"/>
      </w:pPr>
      <w:r>
        <w:t xml:space="preserve"> 9-16</w:t>
      </w:r>
      <w:r>
        <w:tab/>
        <w:t>1s+2s dance up &amp; cast to 2</w:t>
      </w:r>
      <w:r w:rsidRPr="00972EEB">
        <w:t>nd</w:t>
      </w:r>
      <w:r>
        <w:t xml:space="preserve"> place then dance down between 4s &amp; cast up to 3 1 2 4</w:t>
      </w:r>
    </w:p>
    <w:p w:rsidR="00B11EB3" w:rsidRDefault="00B11EB3" w:rsidP="00B11EB3">
      <w:pPr>
        <w:pStyle w:val="DanceBody"/>
      </w:pPr>
      <w:r>
        <w:t>17-24</w:t>
      </w:r>
      <w:r>
        <w:tab/>
        <w:t>1L+2L &amp; 1M+2M (2s dancing b'tw'n 1s) turn 1.1/2 times, 3L+2L &amp; 3M+2M (3s b'tw'n 2s) also 1L+4L &amp; 1M+4M (1s b'tw'n 4s) turn 1.1/2 times to 2 3 4 1</w:t>
      </w:r>
    </w:p>
    <w:p w:rsidR="00B11EB3" w:rsidRDefault="00B11EB3" w:rsidP="00B11EB3">
      <w:pPr>
        <w:pStyle w:val="DanceBody"/>
        <w:keepNext w:val="0"/>
      </w:pPr>
      <w:r>
        <w:t>25-32</w:t>
      </w:r>
      <w:r>
        <w:tab/>
        <w:t>All dance reflection reels of 4 on sides (LSh reels Ladies side &amp; RSh Mens side)</w:t>
      </w:r>
    </w:p>
    <w:p w:rsidR="00B11EB3" w:rsidRDefault="00B11EB3" w:rsidP="00B11EB3"/>
    <w:p w:rsidR="00B11EB3" w:rsidRDefault="00B11EB3" w:rsidP="00B11EB3">
      <w:pPr>
        <w:pStyle w:val="Minicrib"/>
      </w:pPr>
      <w:r>
        <w:t>ONE SET SHORT OF A HUNDRED  (S3x32)  3C Set</w:t>
      </w:r>
      <w:r>
        <w:tab/>
        <w:t>Aliénor Latour  Paris Book of SCD vol 1</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dance down for 3 steps, lead up to top &amp; cast to 2nd place (2s step up) 2 1 3</w:t>
      </w:r>
    </w:p>
    <w:p w:rsidR="00B11EB3" w:rsidRPr="00852BAB" w:rsidRDefault="00B11EB3" w:rsidP="00B11EB3">
      <w:pPr>
        <w:pStyle w:val="DanceBody"/>
      </w:pPr>
      <w:r>
        <w:t>17-24</w:t>
      </w:r>
      <w:r>
        <w:tab/>
        <w:t>1s+3s dance Tourbillon:</w:t>
      </w:r>
    </w:p>
    <w:p w:rsidR="00B11EB3" w:rsidRPr="00852BAB" w:rsidRDefault="00B11EB3" w:rsidP="00B11EB3">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B11EB3" w:rsidRDefault="00B11EB3" w:rsidP="00B11EB3">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ONES WITH TWOS, THREES &amp; FOURS  (J4x32)  4C set</w:t>
      </w:r>
      <w:r>
        <w:tab/>
        <w:t>Gaye Collin  SCD Is All Around The World</w:t>
      </w:r>
    </w:p>
    <w:p w:rsidR="00B11EB3" w:rsidRDefault="00B11EB3" w:rsidP="00B11EB3">
      <w:pPr>
        <w:pStyle w:val="DanceBody"/>
      </w:pPr>
      <w:r>
        <w:t>May be danced as Jig or Strathspey</w:t>
      </w:r>
    </w:p>
    <w:p w:rsidR="00B11EB3" w:rsidRDefault="00B11EB3" w:rsidP="00B11EB3">
      <w:pPr>
        <w:pStyle w:val="DanceBody"/>
      </w:pPr>
      <w:r>
        <w:t xml:space="preserve"> 1- 8</w:t>
      </w:r>
      <w:r>
        <w:tab/>
        <w:t>1s+2s dance RH across, LH back and 1s face out</w:t>
      </w:r>
    </w:p>
    <w:p w:rsidR="00B11EB3" w:rsidRDefault="00B11EB3" w:rsidP="00B11EB3">
      <w:pPr>
        <w:pStyle w:val="DanceBody"/>
      </w:pPr>
      <w:r>
        <w:t xml:space="preserve"> 9-16</w:t>
      </w:r>
      <w:r>
        <w:tab/>
        <w:t>1s+3s dance double Fig 8 (1s cast, 3s cross up to start).  1s end facing out</w:t>
      </w:r>
    </w:p>
    <w:p w:rsidR="00B11EB3" w:rsidRDefault="00B11EB3" w:rsidP="00B11EB3">
      <w:pPr>
        <w:pStyle w:val="DanceBody"/>
      </w:pPr>
      <w:r>
        <w:t>17-24</w:t>
      </w:r>
      <w:r>
        <w:tab/>
        <w:t>1s cast to 4th place (4s step up 19-20).  4s+1s turn RH</w:t>
      </w:r>
    </w:p>
    <w:p w:rsidR="00B11EB3" w:rsidRDefault="00B11EB3" w:rsidP="00B11EB3">
      <w:pPr>
        <w:pStyle w:val="DanceBody"/>
        <w:keepNext w:val="0"/>
      </w:pPr>
      <w:r>
        <w:t>25-32</w:t>
      </w:r>
      <w:r>
        <w:tab/>
        <w:t>2s+3s+4s+1s circle 8H round and back</w:t>
      </w:r>
    </w:p>
    <w:p w:rsidR="00B11EB3" w:rsidRDefault="00B11EB3" w:rsidP="00B11EB3"/>
    <w:p w:rsidR="00B11EB3" w:rsidRDefault="00B11EB3" w:rsidP="00B11EB3">
      <w:pPr>
        <w:pStyle w:val="Minicrib"/>
        <w:rPr>
          <w:lang w:eastAsia="en-GB"/>
        </w:rPr>
      </w:pPr>
      <w:r>
        <w:rPr>
          <w:lang w:eastAsia="en-GB"/>
        </w:rPr>
        <w:t>THE ONLY VACANT PLACE  (J8x40)  3C (4C set)</w:t>
      </w:r>
      <w:r>
        <w:rPr>
          <w:lang w:eastAsia="en-GB"/>
        </w:rPr>
        <w:tab/>
        <w:t>Ian Barbour</w:t>
      </w:r>
    </w:p>
    <w:p w:rsidR="00B11EB3" w:rsidRDefault="00B11EB3" w:rsidP="00B11EB3">
      <w:pPr>
        <w:pStyle w:val="DanceBody"/>
        <w:rPr>
          <w:lang w:eastAsia="en-GB"/>
        </w:rPr>
      </w:pPr>
      <w:r>
        <w:rPr>
          <w:lang w:eastAsia="en-GB"/>
        </w:rPr>
        <w:t xml:space="preserve"> 1- 8</w:t>
      </w:r>
      <w:r>
        <w:rPr>
          <w:lang w:eastAsia="en-GB"/>
        </w:rPr>
        <w:tab/>
        <w:t>1s+2s Set+Link; 1s face down &amp; 2s+1s+3s dance 1/2 LSh reels of 3 on sides (1s pass 3s LSh).  3 1 2</w:t>
      </w:r>
    </w:p>
    <w:p w:rsidR="00B11EB3" w:rsidRDefault="00B11EB3" w:rsidP="00B11EB3">
      <w:pPr>
        <w:pStyle w:val="DanceBody"/>
        <w:rPr>
          <w:lang w:eastAsia="en-GB"/>
        </w:rPr>
      </w:pPr>
      <w:r>
        <w:rPr>
          <w:lang w:eastAsia="en-GB"/>
        </w:rPr>
        <w:t xml:space="preserve"> 9-16</w:t>
      </w:r>
      <w:r>
        <w:rPr>
          <w:lang w:eastAsia="en-GB"/>
        </w:rPr>
        <w:tab/>
        <w:t>3s+1s Set+Link; 3s face down &amp; 1s+3s+2s dance 1/2 LSh reels of 3 on sides (3s pass 2s LSh).  2 3 1</w:t>
      </w:r>
    </w:p>
    <w:p w:rsidR="00B11EB3" w:rsidRDefault="00B11EB3" w:rsidP="00B11EB3">
      <w:pPr>
        <w:pStyle w:val="DanceBody"/>
        <w:rPr>
          <w:lang w:eastAsia="en-GB"/>
        </w:rPr>
      </w:pPr>
      <w:r>
        <w:rPr>
          <w:lang w:eastAsia="en-GB"/>
        </w:rPr>
        <w:t>17-24</w:t>
      </w:r>
      <w:r>
        <w:rPr>
          <w:lang w:eastAsia="en-GB"/>
        </w:rPr>
        <w:tab/>
        <w:t>1s set, cast up 1 place (3s step down), turn 1.1/2 LH to 2nd place opp. side 2 (1) 3</w:t>
      </w:r>
    </w:p>
    <w:p w:rsidR="00B11EB3" w:rsidRDefault="00B11EB3" w:rsidP="00B11EB3">
      <w:pPr>
        <w:pStyle w:val="DanceBody"/>
        <w:rPr>
          <w:lang w:eastAsia="en-GB"/>
        </w:rPr>
      </w:pPr>
      <w:r>
        <w:rPr>
          <w:lang w:eastAsia="en-GB"/>
        </w:rPr>
        <w:t>25-28</w:t>
      </w:r>
      <w:r>
        <w:rPr>
          <w:lang w:eastAsia="en-GB"/>
        </w:rPr>
        <w:tab/>
        <w:t>1s dance 1/2 Diag R&amp;L with 2s and 3s (1M down, 1L up)</w:t>
      </w:r>
    </w:p>
    <w:p w:rsidR="00B11EB3" w:rsidRDefault="00B11EB3" w:rsidP="00B11EB3">
      <w:pPr>
        <w:pStyle w:val="DanceBody"/>
        <w:rPr>
          <w:lang w:eastAsia="en-GB"/>
        </w:rPr>
      </w:pPr>
      <w:r>
        <w:rPr>
          <w:lang w:eastAsia="en-GB"/>
        </w:rPr>
        <w:t>29-32</w:t>
      </w:r>
      <w:r>
        <w:rPr>
          <w:lang w:eastAsia="en-GB"/>
        </w:rPr>
        <w:tab/>
        <w:t>1s dance 1/2 Diag R&amp;L with 2s and 3s (1M down, 1L up)  (3)(1)(2)</w:t>
      </w:r>
    </w:p>
    <w:p w:rsidR="00B11EB3" w:rsidRDefault="00B11EB3" w:rsidP="00B11EB3">
      <w:pPr>
        <w:pStyle w:val="DanceBody"/>
        <w:keepNext w:val="0"/>
        <w:rPr>
          <w:lang w:eastAsia="en-GB"/>
        </w:rPr>
      </w:pPr>
      <w:r>
        <w:rPr>
          <w:lang w:eastAsia="en-GB"/>
        </w:rPr>
        <w:t>33-40</w:t>
      </w:r>
      <w:r>
        <w:rPr>
          <w:lang w:eastAsia="en-GB"/>
        </w:rPr>
        <w:tab/>
        <w:t>3s+1s+2s dance clockwise 1/2 way round and turn partner RH to own side. End  2 1 3</w:t>
      </w:r>
    </w:p>
    <w:p w:rsidR="00B11EB3" w:rsidRDefault="00B11EB3" w:rsidP="00B11EB3"/>
    <w:p w:rsidR="00B11EB3" w:rsidRDefault="00B11EB3" w:rsidP="00B11EB3">
      <w:pPr>
        <w:pStyle w:val="Minicrib"/>
      </w:pPr>
      <w:r>
        <w:t>ONSLOW VILLAGE REEL  (R4x32)  4C Set</w:t>
      </w:r>
      <w:r>
        <w:tab/>
        <w:t>Anna Crawford  Addlestone 80th</w:t>
      </w:r>
    </w:p>
    <w:p w:rsidR="00B11EB3" w:rsidRPr="006B40B3" w:rsidRDefault="00B11EB3" w:rsidP="00B11EB3">
      <w:pPr>
        <w:pStyle w:val="DanceBody"/>
      </w:pPr>
      <w:r w:rsidRPr="006B40B3">
        <w:t>2 chords - on 2nd chord 3s &amp; 4s cross to opp sides</w:t>
      </w:r>
    </w:p>
    <w:p w:rsidR="00B11EB3" w:rsidRDefault="00B11EB3" w:rsidP="00B11EB3">
      <w:pPr>
        <w:pStyle w:val="DanceBody"/>
      </w:pPr>
      <w:r>
        <w:t xml:space="preserve"> 1- 8</w:t>
      </w:r>
      <w:r>
        <w:tab/>
        <w:t>All 1/2 turn partner RH, pull back RSh &amp; cast to partner's places &amp; face clockwise; dance 1/2 way round set. (4) (3) 2 1</w:t>
      </w:r>
    </w:p>
    <w:p w:rsidR="00B11EB3" w:rsidRDefault="00B11EB3" w:rsidP="00B11EB3">
      <w:pPr>
        <w:pStyle w:val="DanceBody"/>
      </w:pPr>
      <w:r>
        <w:t xml:space="preserve"> 9-12</w:t>
      </w:r>
      <w:r>
        <w:tab/>
        <w:t xml:space="preserve">4s+3s </w:t>
      </w:r>
      <w:r w:rsidRPr="00393706">
        <w:rPr>
          <w:b/>
        </w:rPr>
        <w:t>also</w:t>
      </w:r>
      <w:r>
        <w:t xml:space="preserve"> 2s+1s dance 1/2 R&amp;L.  3 4 (1) (2)</w:t>
      </w:r>
    </w:p>
    <w:p w:rsidR="00B11EB3" w:rsidRDefault="00B11EB3" w:rsidP="00B11EB3">
      <w:pPr>
        <w:pStyle w:val="DanceBody"/>
      </w:pPr>
      <w:r>
        <w:t>13-16</w:t>
      </w:r>
      <w:r>
        <w:tab/>
        <w:t>4s+1s dance 1/2 R&amp;L (1M &amp; 4M omit polite turn) to finish 1s facing up &amp; 4s facing down. 3 1 (4) (2)</w:t>
      </w:r>
    </w:p>
    <w:p w:rsidR="00B11EB3" w:rsidRDefault="00B11EB3" w:rsidP="00B11EB3">
      <w:pPr>
        <w:pStyle w:val="DanceBody"/>
      </w:pPr>
      <w:r>
        <w:t>17-24</w:t>
      </w:r>
      <w:r>
        <w:tab/>
        <w:t>All dance reels of 4 on the sides</w:t>
      </w:r>
    </w:p>
    <w:p w:rsidR="00B11EB3" w:rsidRDefault="00B11EB3" w:rsidP="00B11EB3">
      <w:pPr>
        <w:pStyle w:val="DanceBody"/>
      </w:pPr>
      <w:r>
        <w:t>25-26</w:t>
      </w:r>
      <w:r>
        <w:tab/>
        <w:t>All set</w:t>
      </w:r>
    </w:p>
    <w:p w:rsidR="00B11EB3" w:rsidRDefault="00B11EB3" w:rsidP="00B11EB3">
      <w:pPr>
        <w:pStyle w:val="DanceBody"/>
      </w:pPr>
      <w:r>
        <w:t>27-30</w:t>
      </w:r>
      <w:r>
        <w:tab/>
        <w:t xml:space="preserve">3s dance down to 3rd place &amp; cast up to 2nd place own sides, </w:t>
      </w:r>
      <w:r>
        <w:rPr>
          <w:b/>
        </w:rPr>
        <w:t>while</w:t>
      </w:r>
      <w:r>
        <w:t xml:space="preserve"> 1s set, cross RH to 3rd place on opposite sides </w:t>
      </w:r>
      <w:r>
        <w:rPr>
          <w:b/>
        </w:rPr>
        <w:t>while</w:t>
      </w:r>
      <w:r>
        <w:t xml:space="preserve"> 4s cast up to 1st place &amp; cross to own sides </w:t>
      </w:r>
      <w:r>
        <w:rPr>
          <w:b/>
        </w:rPr>
        <w:t>while</w:t>
      </w:r>
      <w:r>
        <w:t xml:space="preserve"> 2s turn RH 4 3 (1) (2)</w:t>
      </w:r>
    </w:p>
    <w:p w:rsidR="00B11EB3" w:rsidRDefault="00B11EB3" w:rsidP="00B11EB3">
      <w:pPr>
        <w:pStyle w:val="DanceBody"/>
        <w:keepNext w:val="0"/>
      </w:pPr>
      <w:r>
        <w:t>31-32</w:t>
      </w:r>
      <w:r>
        <w:tab/>
        <w:t>All set</w:t>
      </w:r>
    </w:p>
    <w:p w:rsidR="00B11EB3" w:rsidRDefault="00B11EB3" w:rsidP="00B11EB3"/>
    <w:p w:rsidR="00B11EB3" w:rsidRDefault="00B11EB3" w:rsidP="00B11EB3">
      <w:pPr>
        <w:pStyle w:val="Minicrib"/>
      </w:pPr>
      <w:r>
        <w:t>OO'R AILEEN'S REEL  (R8x32)  3C (4C Set)</w:t>
      </w:r>
      <w:r>
        <w:tab/>
        <w:t>May Macfarlane  Tayside Collection 1983-2003</w:t>
      </w:r>
    </w:p>
    <w:p w:rsidR="00B11EB3" w:rsidRDefault="00B11EB3" w:rsidP="00B11EB3">
      <w:pPr>
        <w:pStyle w:val="DanceBody"/>
      </w:pPr>
      <w:r>
        <w:t xml:space="preserve"> 1- 8</w:t>
      </w:r>
      <w:r>
        <w:tab/>
        <w:t>1s dance Fig of 8 on own sides dancing in to begin</w:t>
      </w:r>
    </w:p>
    <w:p w:rsidR="00B11EB3" w:rsidRDefault="00B11EB3" w:rsidP="00B11EB3">
      <w:pPr>
        <w:pStyle w:val="DanceBody"/>
      </w:pPr>
      <w:r>
        <w:t xml:space="preserve"> 9-12</w:t>
      </w:r>
      <w:r>
        <w:tab/>
        <w:t xml:space="preserve">1L turns 2M 1.1/2 RH </w:t>
      </w:r>
      <w:r>
        <w:rPr>
          <w:b/>
        </w:rPr>
        <w:t>while</w:t>
      </w:r>
      <w:r>
        <w:t xml:space="preserve"> 1M &amp; 2L dance clockwise to change places</w:t>
      </w:r>
    </w:p>
    <w:p w:rsidR="00B11EB3" w:rsidRDefault="00B11EB3" w:rsidP="00B11EB3">
      <w:pPr>
        <w:pStyle w:val="DanceBody"/>
      </w:pPr>
      <w:r>
        <w:t>13-16</w:t>
      </w:r>
      <w:r>
        <w:tab/>
        <w:t xml:space="preserve">1M &amp; 2L set &amp; change places RH </w:t>
      </w:r>
      <w:r>
        <w:rPr>
          <w:b/>
        </w:rPr>
        <w:t>while</w:t>
      </w:r>
      <w:r>
        <w:t xml:space="preserve"> 1L &amp; 2M dance clockwise back to place</w:t>
      </w:r>
    </w:p>
    <w:p w:rsidR="00B11EB3" w:rsidRDefault="00B11EB3" w:rsidP="00B11EB3">
      <w:pPr>
        <w:pStyle w:val="DanceBody"/>
      </w:pPr>
      <w:r>
        <w:t>17-24</w:t>
      </w:r>
      <w:r>
        <w:tab/>
        <w:t>1s lead down, cross below 2s, cast down behind 3s, cross LH &amp; cast up to 2nd place. 2s step up 23-24</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OOH CHIHUAHUA  (R4x48)  4C set</w:t>
      </w:r>
      <w:r>
        <w:tab/>
        <w:t>John Drewry  Greenburn Bk 3</w:t>
      </w:r>
    </w:p>
    <w:p w:rsidR="00B11EB3" w:rsidRDefault="00B11EB3" w:rsidP="00B11EB3">
      <w:pPr>
        <w:pStyle w:val="DanceBody"/>
      </w:pPr>
      <w:r>
        <w:t xml:space="preserve"> 1- 8</w:t>
      </w:r>
      <w:r>
        <w:tab/>
        <w:t>Top 3 on Men's side turn bottom 3 on Ladies side RH, top 3 on Ladies side turn bottom 3 on Men's side RH</w:t>
      </w:r>
    </w:p>
    <w:p w:rsidR="00B11EB3" w:rsidRDefault="00B11EB3" w:rsidP="00B11EB3">
      <w:pPr>
        <w:pStyle w:val="DanceBody"/>
      </w:pPr>
      <w:r>
        <w:t xml:space="preserve"> 9-16</w:t>
      </w:r>
      <w:r>
        <w:tab/>
        <w:t>All dance RSh reels of 4 on the sides</w:t>
      </w:r>
    </w:p>
    <w:p w:rsidR="00B11EB3" w:rsidRDefault="00B11EB3" w:rsidP="00B11EB3">
      <w:pPr>
        <w:pStyle w:val="DanceBody"/>
      </w:pPr>
      <w:r>
        <w:t>17-24</w:t>
      </w:r>
      <w:r>
        <w:tab/>
        <w:t>1L followed by partner dance down behind 2L, cross down to 4M place, dances up behind 3M, cross up to original place</w:t>
      </w:r>
      <w:r w:rsidRPr="00BA6B4D">
        <w:rPr>
          <w:b/>
        </w:rPr>
        <w:t xml:space="preserve"> </w:t>
      </w:r>
      <w:r>
        <w:rPr>
          <w:b/>
        </w:rPr>
        <w:t xml:space="preserve">as </w:t>
      </w:r>
      <w:r>
        <w:t>1M dances up behind Men to own place</w:t>
      </w:r>
      <w:r w:rsidRPr="00BA6B4D">
        <w:rPr>
          <w:b/>
        </w:rPr>
        <w:t xml:space="preserve"> while </w:t>
      </w:r>
      <w:r>
        <w:t>4M followed by partner dances up behind 3M, crosses up to 1L place, casts down behind 2L, cross down to original place</w:t>
      </w:r>
      <w:r w:rsidRPr="00BA6B4D">
        <w:rPr>
          <w:b/>
        </w:rPr>
        <w:t xml:space="preserve"> </w:t>
      </w:r>
      <w:r>
        <w:rPr>
          <w:b/>
        </w:rPr>
        <w:t xml:space="preserve">as </w:t>
      </w:r>
      <w:r>
        <w:t>4L dances down outside Ladies to place</w:t>
      </w:r>
    </w:p>
    <w:p w:rsidR="00B11EB3" w:rsidRDefault="00B11EB3" w:rsidP="00B11EB3">
      <w:pPr>
        <w:pStyle w:val="DanceBody"/>
      </w:pPr>
      <w:r>
        <w:t>25-28</w:t>
      </w:r>
      <w:r>
        <w:tab/>
        <w:t>Top 3 on Men's side change places RH with bottom 3 on Ladies side, top 3 on Ladies side change places RH with bottom 3 on Men's side</w:t>
      </w:r>
    </w:p>
    <w:p w:rsidR="00B11EB3" w:rsidRDefault="00B11EB3" w:rsidP="00B11EB3">
      <w:pPr>
        <w:pStyle w:val="DanceBody"/>
      </w:pPr>
      <w:r>
        <w:t>29-32</w:t>
      </w:r>
      <w:r>
        <w:tab/>
        <w:t>Repeat (All now on opposite side opposite partners.  4 3 2 1</w:t>
      </w:r>
    </w:p>
    <w:p w:rsidR="00B11EB3" w:rsidRDefault="00B11EB3" w:rsidP="00B11EB3">
      <w:pPr>
        <w:pStyle w:val="DanceBody"/>
      </w:pPr>
      <w:r>
        <w:t>33-40</w:t>
      </w:r>
      <w:r>
        <w:tab/>
        <w:t>Top 2 couples (4s+3s)</w:t>
      </w:r>
      <w:r w:rsidRPr="007F0D5A">
        <w:rPr>
          <w:b/>
        </w:rPr>
        <w:t xml:space="preserve"> also </w:t>
      </w:r>
      <w:r>
        <w:t>bottom 2 couples (2s+1s) set on side &amp; dance 1/2 RH across, middle 2 couples (4s+1s) Set+Link</w:t>
      </w:r>
    </w:p>
    <w:p w:rsidR="00B11EB3" w:rsidRDefault="00B11EB3" w:rsidP="00B11EB3">
      <w:pPr>
        <w:pStyle w:val="DanceBody"/>
        <w:keepNext w:val="0"/>
      </w:pPr>
      <w:r>
        <w:t>41-48</w:t>
      </w:r>
      <w:r>
        <w:tab/>
        <w:t>All circle 8H round &amp; back.  3 1 4 2</w:t>
      </w:r>
    </w:p>
    <w:p w:rsidR="00B11EB3" w:rsidRDefault="00B11EB3" w:rsidP="00B11EB3"/>
    <w:p w:rsidR="00B11EB3" w:rsidRDefault="00B11EB3" w:rsidP="00B11EB3">
      <w:pPr>
        <w:pStyle w:val="Minicrib"/>
      </w:pPr>
      <w:r>
        <w:t>OOMPAH, OOMPAH, SHOVE IT UP YOUR JOOMPAH!  (R8x32)  2C (4C Set)</w:t>
      </w:r>
      <w:r>
        <w:tab/>
        <w:t>John Drewry  Stoneywood Coll 1</w:t>
      </w:r>
    </w:p>
    <w:p w:rsidR="00B11EB3" w:rsidRDefault="00B11EB3" w:rsidP="00B11EB3">
      <w:pPr>
        <w:pStyle w:val="DanceBody"/>
      </w:pPr>
      <w:r>
        <w:t xml:space="preserve"> 1- 8</w:t>
      </w:r>
      <w:r>
        <w:tab/>
        <w:t>1s dance down 1 place &amp; cast on own side back to places, 1s+2s turn 1.1/4 times on sides (Men RH &amp; Ladies LH) to end in line of 4 facing down</w:t>
      </w:r>
    </w:p>
    <w:p w:rsidR="00B11EB3" w:rsidRDefault="00B11EB3" w:rsidP="00B11EB3">
      <w:pPr>
        <w:pStyle w:val="DanceBody"/>
      </w:pPr>
      <w:r>
        <w:t xml:space="preserve"> 9-16</w:t>
      </w:r>
      <w:r>
        <w:tab/>
        <w:t>1s+2s in line of 4 dance down for 4 bars &amp; 1s swing 2s into face partners, 1s+2s slip step up to top</w:t>
      </w:r>
    </w:p>
    <w:p w:rsidR="00B11EB3" w:rsidRDefault="00B11EB3" w:rsidP="00B11EB3">
      <w:pPr>
        <w:pStyle w:val="DanceBody"/>
      </w:pPr>
      <w:r>
        <w:t>17-24</w:t>
      </w:r>
      <w:r>
        <w:tab/>
        <w:t>1s+2s dance Poussette</w:t>
      </w:r>
    </w:p>
    <w:p w:rsidR="00B11EB3" w:rsidRDefault="00B11EB3" w:rsidP="00B11EB3">
      <w:pPr>
        <w:pStyle w:val="DanceBody"/>
        <w:keepNext w:val="0"/>
      </w:pPr>
      <w:r>
        <w:t>25-32</w:t>
      </w:r>
      <w:r>
        <w:tab/>
        <w:t>2s dance down between 1s &amp; cast back to top places, 1s dance up between 2s &amp; cast back to 2</w:t>
      </w:r>
      <w:r w:rsidRPr="00972EEB">
        <w:t>nd</w:t>
      </w:r>
      <w:r>
        <w:t xml:space="preserve"> place</w:t>
      </w:r>
    </w:p>
    <w:p w:rsidR="00B11EB3" w:rsidRDefault="00B11EB3" w:rsidP="00B11EB3"/>
    <w:p w:rsidR="00B11EB3" w:rsidRDefault="00B11EB3" w:rsidP="00B11EB3">
      <w:pPr>
        <w:pStyle w:val="Minicrib"/>
      </w:pPr>
      <w:r>
        <w:t>OOR BETTY'S 80TH  (R4x32)  4C set</w:t>
      </w:r>
      <w:r>
        <w:tab/>
        <w:t>A.Lyall</w:t>
      </w:r>
    </w:p>
    <w:p w:rsidR="00B11EB3" w:rsidRDefault="00B11EB3" w:rsidP="00B11EB3">
      <w:pPr>
        <w:pStyle w:val="DanceBody"/>
      </w:pPr>
      <w:r>
        <w:t xml:space="preserve"> 1- 8</w:t>
      </w:r>
      <w:r>
        <w:tab/>
        <w:t>All Advance+Retire, 1s+2s</w:t>
      </w:r>
      <w:r w:rsidRPr="007F0D5A">
        <w:rPr>
          <w:b/>
        </w:rPr>
        <w:t xml:space="preserve"> also </w:t>
      </w:r>
      <w:r>
        <w:t xml:space="preserve">3s+4s dance </w:t>
      </w:r>
      <w:r>
        <w:rPr>
          <w:noProof/>
        </w:rPr>
        <w:t xml:space="preserve">1/2 </w:t>
      </w:r>
      <w:r>
        <w:t>RH across &amp; set</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2s+1s</w:t>
      </w:r>
      <w:r w:rsidRPr="007F0D5A">
        <w:rPr>
          <w:b/>
        </w:rPr>
        <w:t xml:space="preserve"> also </w:t>
      </w:r>
      <w:r>
        <w:t>4s+3s circle 4H round &amp; back</w:t>
      </w:r>
    </w:p>
    <w:p w:rsidR="00B11EB3" w:rsidRDefault="00B11EB3" w:rsidP="00B11EB3">
      <w:pPr>
        <w:pStyle w:val="DanceBody"/>
        <w:keepNext w:val="0"/>
        <w:rPr>
          <w:noProof/>
        </w:rPr>
      </w:pPr>
      <w:r>
        <w:t>25-32</w:t>
      </w:r>
      <w:r>
        <w:tab/>
        <w:t>1s+4s+3s Set+Link twice</w:t>
      </w:r>
      <w:r w:rsidRPr="00BA6B4D">
        <w:rPr>
          <w:b/>
        </w:rPr>
        <w:t xml:space="preserve"> while </w:t>
      </w:r>
      <w:r>
        <w:t xml:space="preserve">2s set twice &amp; turn RH 1.1/2 </w:t>
      </w:r>
      <w:r>
        <w:rPr>
          <w:noProof/>
        </w:rPr>
        <w:t>times</w:t>
      </w:r>
    </w:p>
    <w:p w:rsidR="00B11EB3" w:rsidRDefault="00B11EB3" w:rsidP="00B11EB3"/>
    <w:p w:rsidR="00B11EB3" w:rsidRDefault="00B11EB3" w:rsidP="00B11EB3">
      <w:pPr>
        <w:pStyle w:val="Minicrib"/>
      </w:pPr>
      <w:r>
        <w:t>OOT O' THE WORLD &amp; INTO KIPPEN  (R8x32)  3C (4C set)</w:t>
      </w:r>
      <w:r>
        <w:tab/>
        <w:t>Ron Arrowsmith  Doune Coll</w:t>
      </w:r>
    </w:p>
    <w:p w:rsidR="00B11EB3" w:rsidRDefault="00B11EB3" w:rsidP="00B11EB3">
      <w:pPr>
        <w:pStyle w:val="DanceBody"/>
      </w:pPr>
      <w:r>
        <w:t xml:space="preserve">  1- 8</w:t>
      </w:r>
      <w:r>
        <w:tab/>
        <w:t>1s+3s dance RSh round each other, 1s+3s chase clockwise 1/2 way round 2s who dance RSh round each other</w:t>
      </w:r>
    </w:p>
    <w:p w:rsidR="00B11EB3" w:rsidRDefault="00B11EB3" w:rsidP="00B11EB3">
      <w:pPr>
        <w:pStyle w:val="DanceBody"/>
      </w:pPr>
      <w:r>
        <w:t xml:space="preserve">  9-16</w:t>
      </w:r>
      <w:r>
        <w:tab/>
        <w:t>3s+2s+1s circle 6H round &amp; back ending in centre</w:t>
      </w:r>
    </w:p>
    <w:p w:rsidR="00B11EB3" w:rsidRDefault="00B11EB3" w:rsidP="00B11EB3">
      <w:pPr>
        <w:pStyle w:val="DanceBody"/>
      </w:pPr>
      <w:r>
        <w:t>17-20</w:t>
      </w:r>
      <w:r>
        <w:tab/>
        <w:t>1M followed by ptnr dances behind 2L to end in middle facing down</w:t>
      </w:r>
      <w:r w:rsidRPr="00BA6B4D">
        <w:rPr>
          <w:b/>
        </w:rPr>
        <w:t xml:space="preserve"> while </w:t>
      </w:r>
      <w:r>
        <w:t>3L followed by ptnr dances behind 2M to end in middle facing up</w:t>
      </w:r>
    </w:p>
    <w:p w:rsidR="00B11EB3" w:rsidRDefault="00B11EB3" w:rsidP="00B11EB3">
      <w:pPr>
        <w:pStyle w:val="DanceBody"/>
      </w:pPr>
      <w:r>
        <w:t>21-24</w:t>
      </w:r>
      <w:r>
        <w:tab/>
        <w:t>1s+2s+3s set in circle, 1s+3s change places (1s under 3s arch), 1s face up</w:t>
      </w:r>
      <w:r w:rsidRPr="00BA6B4D">
        <w:rPr>
          <w:b/>
        </w:rPr>
        <w:t xml:space="preserve"> while </w:t>
      </w:r>
      <w:r>
        <w:t>3s dance to 1</w:t>
      </w:r>
      <w:r w:rsidRPr="00972EEB">
        <w:t>st</w:t>
      </w:r>
      <w:r>
        <w:t xml:space="preserve"> place own sides.</w:t>
      </w:r>
    </w:p>
    <w:p w:rsidR="00B11EB3" w:rsidRDefault="00B11EB3" w:rsidP="00B11EB3">
      <w:pPr>
        <w:pStyle w:val="DanceBody"/>
        <w:keepNext w:val="0"/>
      </w:pPr>
      <w:r>
        <w:t>25-32</w:t>
      </w:r>
      <w:r>
        <w:tab/>
        <w:t>2s+1s set, change places (Men RH &amp; Ladies LH), 3s+1s+2s dance 1/2 Reel of 3 on sides (1s in &amp; up to start)</w:t>
      </w:r>
    </w:p>
    <w:p w:rsidR="00B11EB3" w:rsidRDefault="00B11EB3" w:rsidP="00B11EB3"/>
    <w:p w:rsidR="00B11EB3" w:rsidRDefault="00B11EB3" w:rsidP="00B11EB3">
      <w:pPr>
        <w:pStyle w:val="Minicrib"/>
      </w:pPr>
      <w:r>
        <w:t>OOT WI' THE AULD  (J4x40)  4C set</w:t>
      </w:r>
      <w:r>
        <w:tab/>
        <w:t>Bob McMurtry  Devil's Quandary</w:t>
      </w:r>
    </w:p>
    <w:p w:rsidR="00B11EB3" w:rsidRDefault="00B11EB3" w:rsidP="00B11EB3">
      <w:pPr>
        <w:pStyle w:val="DanceBody"/>
      </w:pPr>
      <w:r>
        <w:t xml:space="preserve"> 1- 8</w:t>
      </w:r>
      <w:r>
        <w:tab/>
        <w:t>All turn RH &amp; clap (bar 4); all turn LH &amp; clap (bar 8)</w:t>
      </w:r>
    </w:p>
    <w:p w:rsidR="00B11EB3" w:rsidRDefault="00B11EB3" w:rsidP="00B11EB3">
      <w:pPr>
        <w:pStyle w:val="DanceBody"/>
      </w:pPr>
      <w:r>
        <w:t xml:space="preserve"> 9-16</w:t>
      </w:r>
      <w:r>
        <w:tab/>
        <w:t>1s+2s</w:t>
      </w:r>
      <w:r w:rsidRPr="007F0D5A">
        <w:rPr>
          <w:b/>
        </w:rPr>
        <w:t xml:space="preserve"> also </w:t>
      </w:r>
      <w:r>
        <w:t>3s+4s dance RH across &amp; LH back</w:t>
      </w:r>
    </w:p>
    <w:p w:rsidR="00B11EB3" w:rsidRDefault="00B11EB3" w:rsidP="00B11EB3">
      <w:pPr>
        <w:pStyle w:val="DanceBody"/>
      </w:pPr>
      <w:r>
        <w:t>17-24</w:t>
      </w:r>
      <w:r>
        <w:tab/>
        <w:t>All dance DoSiDo with partner &amp; turn partner RH (4 bars)</w:t>
      </w:r>
    </w:p>
    <w:p w:rsidR="00B11EB3" w:rsidRDefault="00B11EB3" w:rsidP="00B11EB3">
      <w:pPr>
        <w:pStyle w:val="DanceBody"/>
      </w:pPr>
      <w:r>
        <w:t>25-32</w:t>
      </w:r>
      <w:r>
        <w:tab/>
        <w:t>1s cast 1 place &amp; dance down between 3s, out behind 4s to 4</w:t>
      </w:r>
      <w:r w:rsidRPr="00972EEB">
        <w:t>th</w:t>
      </w:r>
      <w:r>
        <w:t xml:space="preserve"> place (2s+3s+4s step up 31-32)</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OPEN ROAD  (J4x32)  4C set</w:t>
      </w:r>
      <w:r>
        <w:tab/>
        <w:t>John Brenchley  Kangaroo Paw</w:t>
      </w:r>
    </w:p>
    <w:p w:rsidR="00B11EB3" w:rsidRPr="00795785" w:rsidRDefault="00B11EB3" w:rsidP="00B11EB3">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B11EB3" w:rsidRPr="00795785" w:rsidRDefault="00B11EB3" w:rsidP="00B11EB3">
      <w:pPr>
        <w:pStyle w:val="DanceBody"/>
      </w:pPr>
      <w:r w:rsidRPr="00795785">
        <w:t xml:space="preserve"> 1- 8</w:t>
      </w:r>
      <w:r w:rsidRPr="00795785">
        <w:tab/>
        <w:t xml:space="preserve">1s &amp; 4s set then 1M &amp; 4M cast in 1 place, </w:t>
      </w:r>
      <w:r w:rsidRPr="00795785">
        <w:rPr>
          <w:szCs w:val="15"/>
        </w:rPr>
        <w:t>1M with 1L+2L &amp; 4M with3L+4L dance RH across</w:t>
      </w:r>
    </w:p>
    <w:p w:rsidR="00B11EB3" w:rsidRDefault="00B11EB3" w:rsidP="00B11EB3">
      <w:pPr>
        <w:pStyle w:val="DanceBody"/>
        <w:rPr>
          <w:szCs w:val="16"/>
        </w:rPr>
      </w:pPr>
      <w:r w:rsidRPr="00795785">
        <w:t xml:space="preserve"> 9-16</w:t>
      </w:r>
      <w:r w:rsidRPr="00795785">
        <w:tab/>
        <w:t xml:space="preserve">1M+4M turn LH &amp; cast left (1M round 2L, 4M round 3L) into prom hold with partners (Lady on right), </w:t>
      </w:r>
      <w:r w:rsidRPr="00795785">
        <w:rPr>
          <w:szCs w:val="16"/>
        </w:rPr>
        <w:t>1s+2s &amp; 4s+3s  dance 1/2 RSh reels across</w:t>
      </w:r>
    </w:p>
    <w:p w:rsidR="00B11EB3" w:rsidRPr="00795785" w:rsidRDefault="00B11EB3" w:rsidP="00B11EB3">
      <w:pPr>
        <w:pStyle w:val="DanceBody"/>
      </w:pPr>
      <w:r w:rsidRPr="00795785">
        <w:rPr>
          <w:szCs w:val="16"/>
        </w:rPr>
        <w:t>17-24</w:t>
      </w:r>
      <w:r w:rsidRPr="00795785">
        <w:rPr>
          <w:szCs w:val="16"/>
        </w:rPr>
        <w:tab/>
        <w:t>1s down on Ladies side</w:t>
      </w:r>
      <w:r w:rsidRPr="00795785">
        <w:t xml:space="preserve"> </w:t>
      </w:r>
      <w:r w:rsidRPr="00795785">
        <w:rPr>
          <w:szCs w:val="16"/>
        </w:rPr>
        <w:t>&amp; 4s up on Mens side dance 1/2 Rsh reel in prom hold, 4s+1s (in middle) dance LH across &amp; end facing corners  3(4)1(2)</w:t>
      </w:r>
    </w:p>
    <w:p w:rsidR="00B11EB3" w:rsidRPr="00795785" w:rsidRDefault="00B11EB3" w:rsidP="00B11EB3">
      <w:pPr>
        <w:pStyle w:val="DanceBody"/>
        <w:rPr>
          <w:szCs w:val="16"/>
        </w:rPr>
      </w:pPr>
      <w:r w:rsidRPr="00795785">
        <w:rPr>
          <w:szCs w:val="16"/>
        </w:rPr>
        <w:t>25-32</w:t>
      </w:r>
      <w:r w:rsidRPr="00795785">
        <w:rPr>
          <w:szCs w:val="16"/>
        </w:rPr>
        <w:tab/>
        <w:t xml:space="preserve">All dance 1/2 double diag reels of 4 (corners dance </w:t>
      </w:r>
      <w:r>
        <w:rPr>
          <w:szCs w:val="16"/>
        </w:rPr>
        <w:t>1/2</w:t>
      </w:r>
      <w:r w:rsidRPr="00795785">
        <w:rPr>
          <w:szCs w:val="16"/>
        </w:rPr>
        <w:t xml:space="preserve"> LH across in middle)</w:t>
      </w:r>
      <w:r w:rsidRPr="00795785">
        <w:t> as  </w:t>
      </w:r>
      <w:r w:rsidRPr="00795785">
        <w:rPr>
          <w:szCs w:val="16"/>
        </w:rPr>
        <w:t>4s+1s loop back to starting places, 4s+1s circle 4H round to left to end 2(4)1(3)</w:t>
      </w:r>
    </w:p>
    <w:p w:rsidR="00B11EB3" w:rsidRDefault="00B11EB3" w:rsidP="00B11EB3">
      <w:pPr>
        <w:pStyle w:val="DanceBody"/>
        <w:keepNext w:val="0"/>
      </w:pPr>
      <w:r w:rsidRPr="00795785">
        <w:t>NOTE:- Danced 4 times successively led by – 1M+4M, 2M+3M, 4</w:t>
      </w:r>
      <w:r>
        <w:t>L</w:t>
      </w:r>
      <w:r w:rsidRPr="00795785">
        <w:t>+1L, 3L+2L</w:t>
      </w:r>
    </w:p>
    <w:p w:rsidR="00B11EB3" w:rsidRDefault="00B11EB3" w:rsidP="00B11EB3"/>
    <w:p w:rsidR="00B11EB3" w:rsidRDefault="00B11EB3" w:rsidP="00B11EB3">
      <w:pPr>
        <w:pStyle w:val="Minicrib"/>
      </w:pPr>
      <w:r>
        <w:t>OPEN THE DOOR TO THREE  (J8x48)  3C (4C set)</w:t>
      </w:r>
      <w:r>
        <w:tab/>
        <w:t>Castle Menzies  RSCDS Bk 34</w:t>
      </w:r>
    </w:p>
    <w:p w:rsidR="00B11EB3" w:rsidRDefault="00B11EB3" w:rsidP="00B11EB3">
      <w:pPr>
        <w:pStyle w:val="DanceBody"/>
      </w:pPr>
      <w:r>
        <w:t xml:space="preserve"> 1- 8</w:t>
      </w:r>
      <w:r>
        <w:tab/>
        <w:t>1L+2L Adv+Ret, cross between partners &amp; cast back to places</w:t>
      </w:r>
    </w:p>
    <w:p w:rsidR="00B11EB3" w:rsidRDefault="00B11EB3" w:rsidP="00B11EB3">
      <w:pPr>
        <w:pStyle w:val="DanceBody"/>
      </w:pPr>
      <w:r>
        <w:t xml:space="preserve"> 9-16</w:t>
      </w:r>
      <w:r>
        <w:tab/>
        <w:t>1M+2M repeat above Fig</w:t>
      </w:r>
    </w:p>
    <w:p w:rsidR="00B11EB3" w:rsidRDefault="00B11EB3" w:rsidP="00B11EB3">
      <w:pPr>
        <w:pStyle w:val="DanceBody"/>
      </w:pPr>
      <w:r>
        <w:t>17-24</w:t>
      </w:r>
      <w:r>
        <w:tab/>
        <w:t>1s lead down below 2s, cross RH, cast round 3s, cross LH &amp; cast back to 2</w:t>
      </w:r>
      <w:r w:rsidRPr="00972EEB">
        <w:t>nd</w:t>
      </w:r>
      <w:r>
        <w:t xml:space="preserve"> place own sides</w:t>
      </w:r>
    </w:p>
    <w:p w:rsidR="00B11EB3" w:rsidRDefault="00B11EB3" w:rsidP="00B11EB3">
      <w:pPr>
        <w:pStyle w:val="DanceBody"/>
      </w:pPr>
      <w:r>
        <w:t>25-32</w:t>
      </w:r>
      <w:r>
        <w:tab/>
        <w:t>2s+1s+3s Adv+Ret, 1s turn 1</w:t>
      </w:r>
      <w:r w:rsidRPr="00972EEB">
        <w:t>st</w:t>
      </w:r>
      <w:r>
        <w:t xml:space="preserve"> corners LH to end on opposite sides between corners</w:t>
      </w:r>
    </w:p>
    <w:p w:rsidR="00B11EB3" w:rsidRDefault="00B11EB3" w:rsidP="00B11EB3">
      <w:pPr>
        <w:pStyle w:val="DanceBody"/>
      </w:pPr>
      <w:r>
        <w:t>33-40</w:t>
      </w:r>
      <w:r>
        <w:tab/>
        <w:t>2s+1s+3s Adv+Ret, 1s turn 4</w:t>
      </w:r>
      <w:r w:rsidRPr="00972EEB">
        <w:t>th</w:t>
      </w:r>
      <w:r>
        <w:t xml:space="preserve"> corner RH 1s end in 2</w:t>
      </w:r>
      <w:r w:rsidRPr="00972EEB">
        <w:t>nd</w:t>
      </w:r>
      <w:r>
        <w:t xml:space="preserve"> place own sides</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rPr>
          <w:lang w:val="es-ES_tradnl" w:eastAsia="nl-NL"/>
        </w:rPr>
      </w:pPr>
      <w:r>
        <w:rPr>
          <w:lang w:val="es-ES_tradnl" w:eastAsia="nl-NL"/>
        </w:rPr>
        <w:t>OPERA REEL  (R6x32)  6C set</w:t>
      </w:r>
      <w:r>
        <w:rPr>
          <w:lang w:val="es-ES_tradnl" w:eastAsia="nl-NL"/>
        </w:rPr>
        <w:tab/>
      </w:r>
    </w:p>
    <w:p w:rsidR="00B11EB3" w:rsidRDefault="00B11EB3" w:rsidP="00B11EB3">
      <w:pPr>
        <w:pStyle w:val="DanceBody"/>
      </w:pPr>
      <w:r>
        <w:t>1- 8</w:t>
      </w:r>
      <w:r>
        <w:tab/>
        <w:t>All Adv+Ret, 1s slip step to bottom</w:t>
      </w:r>
    </w:p>
    <w:p w:rsidR="00B11EB3" w:rsidRDefault="00B11EB3" w:rsidP="00B11EB3">
      <w:pPr>
        <w:pStyle w:val="DanceBody"/>
      </w:pPr>
      <w:r>
        <w:t xml:space="preserve"> 9-16</w:t>
      </w:r>
      <w:r>
        <w:tab/>
        <w:t>All Adv+Ret, 2s slip step to bottom</w:t>
      </w:r>
    </w:p>
    <w:p w:rsidR="00B11EB3" w:rsidRDefault="00B11EB3" w:rsidP="00B11EB3">
      <w:pPr>
        <w:pStyle w:val="DanceBody"/>
      </w:pPr>
      <w:r>
        <w:t>17-24</w:t>
      </w:r>
      <w:r>
        <w:tab/>
        <w:t>3s+4s</w:t>
      </w:r>
      <w:r w:rsidRPr="00BA6B4D">
        <w:rPr>
          <w:b/>
        </w:rPr>
        <w:t xml:space="preserve"> while </w:t>
      </w:r>
      <w:r>
        <w:t>5s+6s dance RH across &amp; LH back</w:t>
      </w:r>
      <w:r w:rsidRPr="00BA6B4D">
        <w:rPr>
          <w:b/>
        </w:rPr>
        <w:t xml:space="preserve"> while </w:t>
      </w:r>
      <w:r>
        <w:t>1s+2s dance R&amp;L</w:t>
      </w:r>
    </w:p>
    <w:p w:rsidR="00B11EB3" w:rsidRDefault="00B11EB3" w:rsidP="00B11EB3">
      <w:pPr>
        <w:pStyle w:val="DanceBody"/>
        <w:keepNext w:val="0"/>
        <w:rPr>
          <w:lang w:val="es-ES_tradnl"/>
        </w:rPr>
      </w:pPr>
      <w:r>
        <w:t>25-32</w:t>
      </w:r>
      <w:r>
        <w:tab/>
        <w:t>1s+2s slip step to top, 1s cast to bottom</w:t>
      </w:r>
      <w:r w:rsidRPr="00BA6B4D">
        <w:rPr>
          <w:b/>
        </w:rPr>
        <w:t xml:space="preserve"> while </w:t>
      </w:r>
      <w:r>
        <w:t>all other couples turn RH</w:t>
      </w:r>
    </w:p>
    <w:p w:rsidR="00B11EB3" w:rsidRDefault="00B11EB3" w:rsidP="00B11EB3"/>
    <w:p w:rsidR="00B11EB3" w:rsidRDefault="00B11EB3" w:rsidP="00B11EB3">
      <w:pPr>
        <w:pStyle w:val="Minicrib"/>
      </w:pPr>
      <w:r>
        <w:t>OPO  (R8x32)  3C (4C Set)</w:t>
      </w:r>
      <w:r>
        <w:tab/>
        <w:t>B Skelton  Dolphin Bk</w:t>
      </w:r>
    </w:p>
    <w:p w:rsidR="00B11EB3" w:rsidRDefault="00B11EB3" w:rsidP="00B11EB3">
      <w:pPr>
        <w:pStyle w:val="DanceBody"/>
      </w:pPr>
      <w:r>
        <w:t xml:space="preserve"> 1- 8</w:t>
      </w:r>
      <w:r>
        <w:tab/>
        <w:t>1s cross RH, cast 1 place, dance up to face each other between 2s &amp; turn RH to face other partner</w:t>
      </w:r>
    </w:p>
    <w:p w:rsidR="00B11EB3" w:rsidRDefault="00B11EB3" w:rsidP="00B11EB3">
      <w:pPr>
        <w:pStyle w:val="DanceBody"/>
      </w:pPr>
      <w:r>
        <w:t xml:space="preserve"> 9-16</w:t>
      </w:r>
      <w:r>
        <w:tab/>
        <w:t>1s+2s dance RSh reel of 4 to end Man behind Lady facing 2L</w:t>
      </w:r>
    </w:p>
    <w:p w:rsidR="00B11EB3" w:rsidRDefault="00B11EB3" w:rsidP="00B11EB3">
      <w:pPr>
        <w:pStyle w:val="DanceBody"/>
      </w:pPr>
      <w:r>
        <w:t>17-24</w:t>
      </w:r>
      <w:r>
        <w:tab/>
        <w:t>1s+2s dance Tandem reel of 3 across &amp; 1s end in middle facing down</w:t>
      </w:r>
    </w:p>
    <w:p w:rsidR="00B11EB3" w:rsidRDefault="00B11EB3" w:rsidP="00B11EB3">
      <w:pPr>
        <w:pStyle w:val="DanceBody"/>
        <w:keepNext w:val="0"/>
      </w:pPr>
      <w:r>
        <w:t>25-32</w:t>
      </w:r>
      <w:r>
        <w:tab/>
        <w:t>1s dance down between 3s, cast up 1 place on opposite sides, cross RH &amp; all set</w:t>
      </w:r>
    </w:p>
    <w:p w:rsidR="00B11EB3" w:rsidRDefault="00B11EB3" w:rsidP="00B11EB3"/>
    <w:p w:rsidR="00B11EB3" w:rsidRDefault="00B11EB3" w:rsidP="00B11EB3">
      <w:pPr>
        <w:pStyle w:val="Minicrib"/>
      </w:pPr>
      <w:r>
        <w:t>OPO'S FROLICS  (R8x32)  3C (4C set)</w:t>
      </w:r>
      <w:r>
        <w:tab/>
        <w:t>C Upton</w:t>
      </w:r>
    </w:p>
    <w:p w:rsidR="00B11EB3" w:rsidRDefault="00B11EB3" w:rsidP="00B11EB3">
      <w:pPr>
        <w:pStyle w:val="DanceBody"/>
      </w:pPr>
      <w:r>
        <w:t xml:space="preserve"> 1- 8</w:t>
      </w:r>
      <w:r>
        <w:tab/>
        <w:t>1M (long steps) followed by ptnr dance down for 3 steps (2s step up), turn right about &amp; dance up (L leading), 1L turns 2L 2H</w:t>
      </w:r>
      <w:r w:rsidRPr="00BA6B4D">
        <w:rPr>
          <w:b/>
        </w:rPr>
        <w:t xml:space="preserve"> while </w:t>
      </w:r>
      <w:r>
        <w:t>1M turn 3L 2H</w:t>
      </w:r>
    </w:p>
    <w:p w:rsidR="00B11EB3" w:rsidRDefault="00B11EB3" w:rsidP="00B11EB3">
      <w:pPr>
        <w:pStyle w:val="DanceBody"/>
      </w:pPr>
      <w:r>
        <w:t xml:space="preserve"> 9-16</w:t>
      </w:r>
      <w:r>
        <w:tab/>
        <w:t>1L followed by partner dance up for 3 steps, turn right about &amp; dance down (Man leading), 1L turns 2M with 2H</w:t>
      </w:r>
      <w:r w:rsidRPr="00BA6B4D">
        <w:rPr>
          <w:b/>
        </w:rPr>
        <w:t xml:space="preserve"> while </w:t>
      </w:r>
      <w:r>
        <w:t>1M turn 3M 2H</w:t>
      </w:r>
    </w:p>
    <w:p w:rsidR="00B11EB3" w:rsidRDefault="00B11EB3" w:rsidP="00B11EB3">
      <w:pPr>
        <w:pStyle w:val="DanceBody"/>
      </w:pPr>
      <w:r>
        <w:t>17-24</w:t>
      </w:r>
      <w:r>
        <w:tab/>
        <w:t>1s dance reels of 3 across (Lady with 2s &amp; Man with 3s) giving LSh to 2L/3L, 1s turn LH quickly into…</w:t>
      </w:r>
    </w:p>
    <w:p w:rsidR="00B11EB3" w:rsidRDefault="00B11EB3" w:rsidP="00B11EB3">
      <w:pPr>
        <w:pStyle w:val="DanceBody"/>
        <w:keepNext w:val="0"/>
      </w:pPr>
      <w:r>
        <w:t>25-32</w:t>
      </w:r>
      <w:r>
        <w:tab/>
        <w:t>1s dance RH across (Lady with 2s &amp; Man with 3s), pass RSh &amp; dance LH across with other couple to end in 2</w:t>
      </w:r>
      <w:r w:rsidRPr="00972EEB">
        <w:t>nd</w:t>
      </w:r>
      <w:r>
        <w:t xml:space="preserve"> places</w:t>
      </w:r>
    </w:p>
    <w:p w:rsidR="00B11EB3" w:rsidRDefault="00B11EB3" w:rsidP="00B11EB3"/>
    <w:p w:rsidR="00B11EB3" w:rsidRDefault="00B11EB3" w:rsidP="00B11EB3">
      <w:pPr>
        <w:pStyle w:val="Minicrib"/>
      </w:pPr>
      <w:r>
        <w:t>THE OPTOMETRIST  (S4x32)  4C Set</w:t>
      </w:r>
      <w:r>
        <w:tab/>
        <w:t>Geraldine &amp; Holger Schuckelt  Borderland Dances</w:t>
      </w:r>
    </w:p>
    <w:p w:rsidR="00B11EB3" w:rsidRDefault="00B11EB3" w:rsidP="00B11EB3">
      <w:pPr>
        <w:pStyle w:val="DanceBody"/>
      </w:pPr>
      <w:r>
        <w:t xml:space="preserve"> 1- 8</w:t>
      </w:r>
      <w:r>
        <w:tab/>
        <w:t>1s+2s also 3s+4s dance R&amp;L</w:t>
      </w:r>
    </w:p>
    <w:p w:rsidR="00B11EB3" w:rsidRDefault="00B11EB3" w:rsidP="00B11EB3">
      <w:pPr>
        <w:pStyle w:val="DanceBody"/>
      </w:pPr>
      <w:r>
        <w:t xml:space="preserve"> 9-16</w:t>
      </w:r>
      <w:r>
        <w:tab/>
        <w:t>All set, all 2H turn partner, all circle 8H left 2 places to finish men at top &amp; ladies at bottom, 3M+1M &amp; 1L+3L change places RH</w:t>
      </w:r>
    </w:p>
    <w:p w:rsidR="00B11EB3" w:rsidRDefault="00B11EB3" w:rsidP="00B11EB3">
      <w:pPr>
        <w:pStyle w:val="DanceBody"/>
      </w:pPr>
      <w:r>
        <w:t>17-24</w:t>
      </w:r>
      <w:r>
        <w:tab/>
        <w:t>All Men also all Ladies dance RH across, all dance 1/2 reels of 4 on sides</w:t>
      </w:r>
    </w:p>
    <w:p w:rsidR="00B11EB3" w:rsidRDefault="00B11EB3" w:rsidP="00B11EB3">
      <w:pPr>
        <w:pStyle w:val="DanceBody"/>
        <w:keepNext w:val="0"/>
      </w:pPr>
      <w:r>
        <w:t>25-32</w:t>
      </w:r>
      <w:r>
        <w:tab/>
        <w:t>All Ladies at top also all Men at bottom circle 4H left, circles unwind with 1L leading the Ladies &amp; 2M leading the Men to own sides 2 3 4 1</w:t>
      </w:r>
    </w:p>
    <w:p w:rsidR="00B11EB3" w:rsidRDefault="00B11EB3" w:rsidP="00B11EB3"/>
    <w:p w:rsidR="00B11EB3" w:rsidRDefault="00B11EB3" w:rsidP="00B11EB3">
      <w:pPr>
        <w:pStyle w:val="Minicrib"/>
      </w:pPr>
      <w:r>
        <w:t>ORAGE À LYON  (S3x32)  3C Set</w:t>
      </w:r>
      <w:r>
        <w:tab/>
        <w:t>Corinne Hilpert  Gone Dancing Bk 2</w:t>
      </w:r>
    </w:p>
    <w:p w:rsidR="00B11EB3" w:rsidRDefault="00B11EB3" w:rsidP="00B11EB3">
      <w:pPr>
        <w:pStyle w:val="DanceBody"/>
      </w:pPr>
      <w:r>
        <w:t xml:space="preserve"> 1- 8</w:t>
      </w:r>
      <w:r>
        <w:tab/>
        <w:t>1s set advancing, turn 2H to finish in middle facing down, 1s dance down 2 places, turn 2H to 3rd place 2 3 1</w:t>
      </w:r>
    </w:p>
    <w:p w:rsidR="00B11EB3" w:rsidRPr="00852BAB" w:rsidRDefault="00B11EB3" w:rsidP="00B11EB3">
      <w:pPr>
        <w:pStyle w:val="DanceBody"/>
      </w:pPr>
      <w:r>
        <w:t xml:space="preserve"> 9-16</w:t>
      </w:r>
      <w:r>
        <w:tab/>
        <w:t>3s+1s dance Tourbillon:</w:t>
      </w:r>
    </w:p>
    <w:p w:rsidR="00B11EB3" w:rsidRPr="00852BAB" w:rsidRDefault="00B11EB3" w:rsidP="00B11EB3">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B11EB3" w:rsidRDefault="00B11EB3" w:rsidP="00B11EB3">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B11EB3" w:rsidRDefault="00B11EB3" w:rsidP="00B11EB3">
      <w:pPr>
        <w:pStyle w:val="DanceBody"/>
      </w:pPr>
      <w:r>
        <w:t>17-24</w:t>
      </w:r>
      <w:r>
        <w:tab/>
        <w:t>All chase clockwise 1/2 way, all 1/2 turn partner RH, face partner, pull back RSh &amp; dance out to own sides 3 1 2</w:t>
      </w:r>
    </w:p>
    <w:p w:rsidR="00B11EB3" w:rsidRDefault="00B11EB3" w:rsidP="00B11EB3">
      <w:pPr>
        <w:pStyle w:val="DanceBody"/>
        <w:keepNext w:val="0"/>
      </w:pPr>
      <w:r>
        <w:t>25-32</w:t>
      </w:r>
      <w:r>
        <w:tab/>
        <w:t>1s+2s dance Diamond Poussette 3 1 2</w:t>
      </w:r>
    </w:p>
    <w:p w:rsidR="00B11EB3" w:rsidRDefault="00B11EB3" w:rsidP="00B11EB3"/>
    <w:p w:rsidR="00B11EB3" w:rsidRDefault="00B11EB3" w:rsidP="00B11EB3">
      <w:pPr>
        <w:pStyle w:val="Minicrib"/>
      </w:pPr>
      <w:r>
        <w:t>ORANGE COUNTY WELCOME  (R32)  Round the Room Dance 2 facing 2</w:t>
      </w:r>
      <w:r>
        <w:tab/>
        <w:t>Macdonald</w:t>
      </w:r>
    </w:p>
    <w:p w:rsidR="00B11EB3" w:rsidRPr="00D84F62" w:rsidRDefault="00B11EB3" w:rsidP="00B11EB3">
      <w:pPr>
        <w:pStyle w:val="DanceBody"/>
      </w:pPr>
      <w:r w:rsidRPr="00D84F62">
        <w:t xml:space="preserve"> 1- 8</w:t>
      </w:r>
      <w:r w:rsidRPr="00D84F62">
        <w:tab/>
        <w:t>All Adv+Ret &amp; dance RH across</w:t>
      </w:r>
    </w:p>
    <w:p w:rsidR="00B11EB3" w:rsidRPr="00D84F62" w:rsidRDefault="00B11EB3" w:rsidP="00B11EB3">
      <w:pPr>
        <w:pStyle w:val="DanceBody"/>
      </w:pPr>
      <w:r w:rsidRPr="00D84F62">
        <w:t xml:space="preserve"> 9-16</w:t>
      </w:r>
      <w:r w:rsidRPr="00D84F62">
        <w:tab/>
        <w:t>All Adv+Ret &amp; dance LH across</w:t>
      </w:r>
    </w:p>
    <w:p w:rsidR="00B11EB3" w:rsidRDefault="00B11EB3" w:rsidP="00B11EB3">
      <w:pPr>
        <w:pStyle w:val="DanceBody"/>
      </w:pPr>
      <w:r w:rsidRPr="00D84F62">
        <w:t>17-24</w:t>
      </w:r>
      <w:r w:rsidRPr="00D84F62">
        <w:tab/>
        <w:t>All dance Ladies' Chain</w:t>
      </w:r>
    </w:p>
    <w:p w:rsidR="00B11EB3" w:rsidRPr="00D84F62" w:rsidRDefault="00B11EB3" w:rsidP="00B11EB3">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B11EB3" w:rsidRDefault="00B11EB3" w:rsidP="00B11EB3"/>
    <w:p w:rsidR="00B11EB3" w:rsidRDefault="00B11EB3" w:rsidP="00B11EB3">
      <w:pPr>
        <w:pStyle w:val="Minicrib"/>
      </w:pPr>
      <w:r>
        <w:t>ORANGE TO AOTEAROA  (S3x32)  3C set</w:t>
      </w:r>
      <w:r>
        <w:tab/>
        <w:t>Gaye Collin  SCD Is All Around The World</w:t>
      </w:r>
    </w:p>
    <w:p w:rsidR="00B11EB3" w:rsidRPr="00D84F62" w:rsidRDefault="00B11EB3" w:rsidP="00B11EB3">
      <w:pPr>
        <w:pStyle w:val="DanceBody"/>
      </w:pPr>
      <w:r w:rsidRPr="00D84F62">
        <w:t xml:space="preserve"> 1- 4</w:t>
      </w:r>
      <w:r w:rsidRPr="00D84F62">
        <w:tab/>
        <w:t>1s NHJ dance down (2 step), face each other &amp; set advancing passing BtoB to face up (2s step up 3-4)</w:t>
      </w:r>
    </w:p>
    <w:p w:rsidR="00B11EB3" w:rsidRPr="00D84F62" w:rsidRDefault="00B11EB3" w:rsidP="00B11EB3">
      <w:pPr>
        <w:pStyle w:val="DanceBody"/>
      </w:pPr>
      <w:r w:rsidRPr="00D84F62">
        <w:t xml:space="preserve"> 5- 8</w:t>
      </w:r>
      <w:r w:rsidRPr="00D84F62">
        <w:tab/>
        <w:t>1s dance up, cast to 2nd place opp sides.  1M faces out</w:t>
      </w:r>
    </w:p>
    <w:p w:rsidR="00B11EB3" w:rsidRPr="00D84F62" w:rsidRDefault="00B11EB3" w:rsidP="00B11EB3">
      <w:pPr>
        <w:pStyle w:val="DanceBody"/>
      </w:pPr>
      <w:r w:rsidRPr="00D84F62">
        <w:t xml:space="preserve"> 9-16</w:t>
      </w:r>
      <w:r w:rsidRPr="00D84F62">
        <w:tab/>
        <w:t>2s+1s dance Ladies' Chain, 1s dancing on at end to finish in centre, BtoB, 1L facing up, 1M facing down</w:t>
      </w:r>
    </w:p>
    <w:p w:rsidR="00B11EB3" w:rsidRPr="00D84F62" w:rsidRDefault="00B11EB3" w:rsidP="00B11EB3">
      <w:pPr>
        <w:pStyle w:val="DanceBody"/>
      </w:pPr>
      <w:r w:rsidRPr="00D84F62">
        <w:t>17-24</w:t>
      </w:r>
      <w:r w:rsidRPr="00D84F62">
        <w:tab/>
        <w:t>"Glorified" Fig 8:</w:t>
      </w:r>
    </w:p>
    <w:p w:rsidR="00B11EB3" w:rsidRPr="00D84F62" w:rsidRDefault="00B11EB3" w:rsidP="00B11EB3">
      <w:pPr>
        <w:pStyle w:val="DanceBody"/>
      </w:pPr>
      <w:r w:rsidRPr="00D84F62">
        <w:tab/>
        <w:t xml:space="preserve">17-20    1s dance out of ends, cast Left, dance in through 2nd place opp sides and turn 3/4 LH </w:t>
      </w:r>
      <w:r w:rsidRPr="00D84F62">
        <w:rPr>
          <w:b/>
        </w:rPr>
        <w:t xml:space="preserve">while </w:t>
      </w:r>
      <w:r w:rsidRPr="00D84F62">
        <w:t>bars 19-20 2s+3s Adv(1) touch RH +Ret(1)</w:t>
      </w:r>
    </w:p>
    <w:p w:rsidR="00B11EB3" w:rsidRDefault="00B11EB3" w:rsidP="00B11EB3">
      <w:pPr>
        <w:pStyle w:val="DanceBody"/>
      </w:pPr>
      <w:r w:rsidRPr="00D84F62">
        <w:tab/>
        <w:t>21-24    1s dance out of same ends as before, cast Right, into 2nd place own sides</w:t>
      </w:r>
    </w:p>
    <w:p w:rsidR="00B11EB3" w:rsidRPr="00D84F62" w:rsidRDefault="00B11EB3" w:rsidP="00B11EB3">
      <w:pPr>
        <w:pStyle w:val="DanceBody"/>
      </w:pPr>
      <w:r w:rsidRPr="00D84F62">
        <w:t>25-32</w:t>
      </w:r>
      <w:r w:rsidRPr="00D84F62">
        <w:tab/>
        <w:t>1s+3s dance Bourrel:</w:t>
      </w:r>
    </w:p>
    <w:p w:rsidR="00B11EB3" w:rsidRPr="00D84F62" w:rsidRDefault="00B11EB3" w:rsidP="00B11EB3">
      <w:pPr>
        <w:pStyle w:val="DanceBody"/>
      </w:pPr>
      <w:r w:rsidRPr="00D84F62">
        <w:tab/>
        <w:t>25-28    1M+3L set advancing, 3/4 turn 2H &amp; twirl to end BtoB (Lady facing up &amp; Man down)</w:t>
      </w:r>
      <w:r w:rsidRPr="00D84F62">
        <w:rPr>
          <w:b/>
        </w:rPr>
        <w:t xml:space="preserve"> while </w:t>
      </w:r>
      <w:r w:rsidRPr="00D84F62">
        <w:t>partners chase anticlockwise to face partner</w:t>
      </w:r>
    </w:p>
    <w:p w:rsidR="00B11EB3" w:rsidRPr="00D84F62" w:rsidRDefault="00B11EB3" w:rsidP="00B11EB3">
      <w:pPr>
        <w:pStyle w:val="DanceBody"/>
        <w:keepNext w:val="0"/>
      </w:pPr>
      <w:r>
        <w:tab/>
      </w:r>
      <w:r w:rsidRPr="00D84F62">
        <w:t>26-32    Set to partners &amp; turn 2H (sometimes RH) to own sides having changed places</w:t>
      </w:r>
    </w:p>
    <w:p w:rsidR="00B11EB3" w:rsidRDefault="00B11EB3" w:rsidP="00B11EB3"/>
    <w:p w:rsidR="00B11EB3" w:rsidRDefault="00B11EB3" w:rsidP="00B11EB3">
      <w:pPr>
        <w:pStyle w:val="Minicrib"/>
      </w:pPr>
      <w:r>
        <w:t>ORCA  (J8x24)  3C (4C Set)</w:t>
      </w:r>
      <w:r>
        <w:tab/>
        <w:t>Barry Skelton  Dolphin Bk</w:t>
      </w:r>
    </w:p>
    <w:p w:rsidR="00B11EB3" w:rsidRDefault="00B11EB3" w:rsidP="00B11EB3">
      <w:pPr>
        <w:pStyle w:val="DanceBody"/>
      </w:pPr>
      <w:r>
        <w:t xml:space="preserve"> 1- 8</w:t>
      </w:r>
      <w:r>
        <w:tab/>
        <w:t>1s turn RH &amp; cast 1 place, dance down between 3s &amp; cast up 1 place into centre facing up</w:t>
      </w:r>
    </w:p>
    <w:p w:rsidR="00B11EB3" w:rsidRDefault="00B11EB3" w:rsidP="00B11EB3">
      <w:pPr>
        <w:pStyle w:val="DanceBody"/>
      </w:pPr>
      <w:r>
        <w:t xml:space="preserve"> 9-16</w:t>
      </w:r>
      <w:r>
        <w:tab/>
        <w:t>1s (Lady Leading) dance an Alternating Tandem reel of 3 with 2s (RSh to 2L to start)</w:t>
      </w:r>
    </w:p>
    <w:p w:rsidR="00B11EB3" w:rsidRDefault="00B11EB3" w:rsidP="00B11EB3">
      <w:pPr>
        <w:pStyle w:val="DanceBody"/>
        <w:keepNext w:val="0"/>
      </w:pPr>
      <w:r>
        <w:t>17-24</w:t>
      </w:r>
      <w:r>
        <w:tab/>
        <w:t>1s dance up between 2s, cast to 2</w:t>
      </w:r>
      <w:r w:rsidRPr="00972EEB">
        <w:t>nd</w:t>
      </w:r>
      <w:r>
        <w:t xml:space="preserve"> place &amp; turn RH.</w:t>
      </w:r>
    </w:p>
    <w:p w:rsidR="00B11EB3" w:rsidRDefault="00B11EB3" w:rsidP="00B11EB3"/>
    <w:p w:rsidR="00B11EB3" w:rsidRDefault="00B11EB3" w:rsidP="00B11EB3">
      <w:pPr>
        <w:pStyle w:val="Minicrib"/>
      </w:pPr>
      <w:r>
        <w:t>THE ORCADIAN MEDLEY  (M-(S64+R64))  Sq.Set</w:t>
      </w:r>
      <w:r>
        <w:tab/>
        <w:t>Jessie Stuart  Orkney Dances</w:t>
      </w:r>
    </w:p>
    <w:p w:rsidR="00B11EB3" w:rsidRDefault="00B11EB3" w:rsidP="00B11EB3">
      <w:pPr>
        <w:pStyle w:val="DanceBody"/>
      </w:pPr>
      <w:r>
        <w:t>Strathspey</w:t>
      </w:r>
    </w:p>
    <w:p w:rsidR="00B11EB3" w:rsidRDefault="00B11EB3" w:rsidP="00B11EB3">
      <w:pPr>
        <w:pStyle w:val="DanceBody"/>
      </w:pPr>
      <w:r>
        <w:t xml:space="preserve"> 1- 8</w:t>
      </w:r>
      <w:r>
        <w:tab/>
        <w:t>All turn partner 3/4 RH, retain hands &amp; Ladies join LH in centre, all dance HS Bal-in-Line, all turn partner back to places</w:t>
      </w:r>
    </w:p>
    <w:p w:rsidR="00B11EB3" w:rsidRDefault="00B11EB3" w:rsidP="00B11EB3">
      <w:pPr>
        <w:pStyle w:val="DanceBody"/>
      </w:pPr>
      <w:r>
        <w:t xml:space="preserve"> 9-16</w:t>
      </w:r>
      <w:r>
        <w:tab/>
        <w:t>All dance interlocking reels of 4 (pass partner RSh to start)</w:t>
      </w:r>
    </w:p>
    <w:p w:rsidR="00B11EB3" w:rsidRDefault="00B11EB3" w:rsidP="00B11EB3">
      <w:pPr>
        <w:pStyle w:val="DanceBody"/>
      </w:pPr>
      <w:r>
        <w:t>17-24</w:t>
      </w:r>
      <w:r>
        <w:tab/>
        <w:t>All set advancing passing partner LSh, 1/2 turn next dancer 2H, pull back RSh to face; repeat to end facing partner in his/her place</w:t>
      </w:r>
    </w:p>
    <w:p w:rsidR="00B11EB3" w:rsidRDefault="00B11EB3" w:rsidP="00B11EB3">
      <w:pPr>
        <w:pStyle w:val="DanceBody"/>
      </w:pPr>
      <w:r>
        <w:t>25-32</w:t>
      </w:r>
      <w:r>
        <w:tab/>
        <w:t>1s+3s dance Men's Chain</w:t>
      </w:r>
    </w:p>
    <w:p w:rsidR="00B11EB3" w:rsidRDefault="00B11EB3" w:rsidP="00B11EB3">
      <w:pPr>
        <w:pStyle w:val="DanceBody"/>
      </w:pPr>
      <w:r>
        <w:t>33-40</w:t>
      </w:r>
      <w:r>
        <w:tab/>
        <w:t>2s+4s dance Men's Chain</w:t>
      </w:r>
    </w:p>
    <w:p w:rsidR="00B11EB3" w:rsidRDefault="00B11EB3" w:rsidP="00B11EB3">
      <w:pPr>
        <w:pStyle w:val="DanceBody"/>
      </w:pPr>
      <w:r>
        <w:t>41-56</w:t>
      </w:r>
      <w:r>
        <w:tab/>
        <w:t>All dance Schiehallion Reel. Finish facing partner</w:t>
      </w:r>
    </w:p>
    <w:p w:rsidR="00B11EB3" w:rsidRDefault="00B11EB3" w:rsidP="00B11EB3">
      <w:pPr>
        <w:pStyle w:val="DanceBody"/>
      </w:pPr>
      <w:r>
        <w:t>57-64</w:t>
      </w:r>
      <w:r>
        <w:tab/>
        <w:t>All repeat 17-24 to end in original places</w:t>
      </w:r>
    </w:p>
    <w:p w:rsidR="00B11EB3" w:rsidRDefault="00B11EB3" w:rsidP="00B11EB3">
      <w:pPr>
        <w:pStyle w:val="DanceBody"/>
      </w:pPr>
      <w:r>
        <w:t>Reel</w:t>
      </w:r>
    </w:p>
    <w:p w:rsidR="00B11EB3" w:rsidRDefault="00B11EB3" w:rsidP="00B11EB3">
      <w:pPr>
        <w:pStyle w:val="DanceBody"/>
      </w:pPr>
      <w:r>
        <w:t xml:space="preserve"> 1- 8</w:t>
      </w:r>
      <w:r>
        <w:tab/>
        <w:t>All clap, all circle 8H round &amp; back</w:t>
      </w:r>
    </w:p>
    <w:p w:rsidR="00B11EB3" w:rsidRDefault="00B11EB3" w:rsidP="00B11EB3">
      <w:pPr>
        <w:pStyle w:val="DanceBody"/>
      </w:pPr>
      <w:r>
        <w:t xml:space="preserve"> 9-24</w:t>
      </w:r>
      <w:r>
        <w:tab/>
        <w:t>Ladies dance in front of partner, behind next Man &amp; dance RH across, dance in front of next Man, behind next &amp; dance RH across back to place</w:t>
      </w:r>
    </w:p>
    <w:p w:rsidR="00B11EB3" w:rsidRDefault="00B11EB3" w:rsidP="00B11EB3">
      <w:pPr>
        <w:pStyle w:val="DanceBody"/>
      </w:pPr>
      <w:r>
        <w:t>25-40</w:t>
      </w:r>
      <w:r>
        <w:tab/>
        <w:t>Men repeat 9-24 dancing LH across</w:t>
      </w:r>
    </w:p>
    <w:p w:rsidR="00B11EB3" w:rsidRDefault="00B11EB3" w:rsidP="00B11EB3">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B11EB3" w:rsidRDefault="00B11EB3" w:rsidP="00B11EB3">
      <w:pPr>
        <w:pStyle w:val="DanceBody"/>
        <w:keepNext w:val="0"/>
      </w:pPr>
      <w:r>
        <w:t>49-64</w:t>
      </w:r>
      <w:r>
        <w:tab/>
        <w:t>All dance 1/4 RH across (2 steps) &amp; set; repeat 3 more times but on last 2 bars drop hands, Men BtoB in centre set to partner, bow/curtsey</w:t>
      </w:r>
    </w:p>
    <w:p w:rsidR="00B11EB3" w:rsidRDefault="00B11EB3" w:rsidP="00B11EB3"/>
    <w:p w:rsidR="00B11EB3" w:rsidRDefault="00B11EB3" w:rsidP="00B11EB3">
      <w:pPr>
        <w:pStyle w:val="Minicrib"/>
      </w:pPr>
      <w:r>
        <w:t>ORCADIAN STRIP THE WILLOW  (J16)  Any number of Couples</w:t>
      </w:r>
      <w:r>
        <w:tab/>
        <w:t>Collins Little Books Scottish Dance</w:t>
      </w:r>
    </w:p>
    <w:p w:rsidR="00B11EB3" w:rsidRDefault="00B11EB3" w:rsidP="00B11EB3">
      <w:pPr>
        <w:pStyle w:val="DanceBody"/>
      </w:pPr>
      <w:r>
        <w:t>Longways set for any number of couples</w:t>
      </w:r>
    </w:p>
    <w:p w:rsidR="00B11EB3" w:rsidRDefault="00B11EB3" w:rsidP="00B11EB3">
      <w:pPr>
        <w:pStyle w:val="DanceBody"/>
      </w:pPr>
      <w:r>
        <w:t xml:space="preserve"> 1- 8</w:t>
      </w:r>
      <w:r>
        <w:tab/>
        <w:t>1s turn RH (spin or birl)</w:t>
      </w:r>
    </w:p>
    <w:p w:rsidR="00B11EB3" w:rsidRDefault="00B11EB3" w:rsidP="00B11EB3">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B11EB3" w:rsidRDefault="00B11EB3" w:rsidP="00B11EB3">
      <w:pPr>
        <w:pStyle w:val="DanceBody"/>
        <w:keepNext w:val="0"/>
      </w:pPr>
      <w:r>
        <w:t>New couple starts every 16 bars</w:t>
      </w:r>
    </w:p>
    <w:p w:rsidR="00B11EB3" w:rsidRDefault="00B11EB3" w:rsidP="00B11EB3"/>
    <w:p w:rsidR="00B11EB3" w:rsidRDefault="00B11EB3" w:rsidP="00B11EB3">
      <w:pPr>
        <w:pStyle w:val="Minicrib"/>
      </w:pPr>
      <w:r>
        <w:t>THE ORCHARD  (S3x32)  3C set</w:t>
      </w:r>
      <w:r>
        <w:tab/>
        <w:t>Neville Miller  Second Canberra Bk</w:t>
      </w:r>
    </w:p>
    <w:p w:rsidR="00B11EB3" w:rsidRDefault="00B11EB3" w:rsidP="00B11EB3">
      <w:pPr>
        <w:pStyle w:val="DanceBody"/>
      </w:pPr>
      <w:r>
        <w:t xml:space="preserve"> 1- 8</w:t>
      </w:r>
      <w:r>
        <w:tab/>
        <w:t>1L dances Fig 8 round 1M+2M back to place (pass 2M LSh to start)</w:t>
      </w:r>
    </w:p>
    <w:p w:rsidR="00B11EB3" w:rsidRPr="007A4A81" w:rsidRDefault="00B11EB3" w:rsidP="00B11EB3">
      <w:pPr>
        <w:pStyle w:val="DanceBody"/>
      </w:pPr>
      <w:r>
        <w:t xml:space="preserve"> 9-16</w:t>
      </w:r>
      <w:r>
        <w:tab/>
        <w:t>1M dances Fig 8 round 1L+2L back to place (pass 2L RSh to start)</w:t>
      </w:r>
    </w:p>
    <w:p w:rsidR="00B11EB3" w:rsidRDefault="00B11EB3" w:rsidP="00B11EB3">
      <w:pPr>
        <w:pStyle w:val="DanceBody"/>
      </w:pPr>
      <w:r>
        <w:t>17-24</w:t>
      </w:r>
      <w:r>
        <w:tab/>
        <w:t>1s+2s+3s dance mirror reels of 3 on sides (1s in/down to start)</w:t>
      </w:r>
    </w:p>
    <w:p w:rsidR="00B11EB3" w:rsidRDefault="00B11EB3" w:rsidP="00B11EB3">
      <w:pPr>
        <w:pStyle w:val="DanceBody"/>
        <w:keepNext w:val="0"/>
      </w:pPr>
      <w:r>
        <w:t>25-32</w:t>
      </w:r>
      <w:r>
        <w:tab/>
        <w:t>1L+2L  &amp; 1M+2M Set+Link; 1L+3L &amp; 1M+3M Set+Link.  2 3 1</w:t>
      </w:r>
    </w:p>
    <w:p w:rsidR="00B11EB3" w:rsidRDefault="00B11EB3" w:rsidP="00B11EB3"/>
    <w:p w:rsidR="00B11EB3" w:rsidRDefault="00B11EB3" w:rsidP="00B11EB3">
      <w:pPr>
        <w:pStyle w:val="Minicrib"/>
      </w:pPr>
      <w:r>
        <w:t>THE ORCHARDS OF CO. ARMAGH  (S3x32)  3C set</w:t>
      </w:r>
      <w:r>
        <w:tab/>
        <w:t>Jinty Anderson  Belfast Platinum Anniv &amp; RSCDS Bk 53</w:t>
      </w:r>
    </w:p>
    <w:p w:rsidR="00B11EB3" w:rsidRDefault="00B11EB3" w:rsidP="00B11EB3">
      <w:pPr>
        <w:pStyle w:val="DanceBody"/>
      </w:pPr>
      <w:r>
        <w:t xml:space="preserve"> 1- 8</w:t>
      </w:r>
      <w:r>
        <w:tab/>
        <w:t xml:space="preserve">1M leading 2M+3M </w:t>
      </w:r>
      <w:r>
        <w:rPr>
          <w:b/>
        </w:rPr>
        <w:t>also</w:t>
      </w:r>
      <w:r>
        <w:t xml:space="preserve"> 3L leading 2L+1L chase clockwise 1/2 round to opp sides (4 bars).  All set, 1s+3s turn partners 3/4 RH into line up/down (Men facing down)</w:t>
      </w:r>
    </w:p>
    <w:p w:rsidR="00B11EB3" w:rsidRDefault="00B11EB3" w:rsidP="00B11EB3">
      <w:pPr>
        <w:pStyle w:val="DanceBody"/>
      </w:pPr>
      <w:r>
        <w:t xml:space="preserve"> 9-12</w:t>
      </w:r>
      <w:r>
        <w:tab/>
        <w:t>3s+1s dance 1/2 reel of 4. Bar 12: 1M+3L pass LSH to face 2s (1M+2M &amp; 3L+2L facing), 1L+3M remain in centre at top/bottom</w:t>
      </w:r>
    </w:p>
    <w:p w:rsidR="00B11EB3" w:rsidRDefault="00B11EB3" w:rsidP="00B11EB3">
      <w:pPr>
        <w:pStyle w:val="DanceBody"/>
      </w:pPr>
      <w:r>
        <w:t>13-16</w:t>
      </w:r>
      <w:r>
        <w:tab/>
        <w:t>1M+3L+2s dance 1/2 reel of 4 across. Bar 16: 1M &amp; 3L pass LSh to face partners up/down set</w:t>
      </w:r>
    </w:p>
    <w:p w:rsidR="00B11EB3" w:rsidRDefault="00B11EB3" w:rsidP="00B11EB3">
      <w:pPr>
        <w:pStyle w:val="DanceBody"/>
      </w:pPr>
      <w:r>
        <w:t>17-24</w:t>
      </w:r>
      <w:r>
        <w:tab/>
        <w:t>1s+3s dance 1/2 reel of 4, 1M+3L pass LSh to face own partners.  3s+1s set, Petronella turn to own sides.  3 2 1</w:t>
      </w:r>
    </w:p>
    <w:p w:rsidR="00B11EB3" w:rsidRDefault="00B11EB3" w:rsidP="00B11EB3">
      <w:pPr>
        <w:pStyle w:val="DanceBody"/>
        <w:keepNext w:val="0"/>
      </w:pPr>
      <w:r>
        <w:t>25-32</w:t>
      </w:r>
      <w:r>
        <w:tab/>
        <w:t>2s followed by 1s dance up to top, cast, 2s to 3rd place, 1s to 2nd place (4 bars). 3s+1s+2s turn partners 2H</w:t>
      </w:r>
    </w:p>
    <w:p w:rsidR="00B11EB3" w:rsidRDefault="00B11EB3" w:rsidP="00B11EB3"/>
    <w:p w:rsidR="00B11EB3" w:rsidRDefault="00B11EB3" w:rsidP="00B11EB3">
      <w:pPr>
        <w:pStyle w:val="Minicrib"/>
      </w:pPr>
      <w:r>
        <w:t>ORD ARMS MEDLEY  (M-2x(S32+J32))  4C set</w:t>
      </w:r>
      <w:r>
        <w:tab/>
        <w:t>A&amp;Ian Jamieson  Glen Orrin Coll 1</w:t>
      </w:r>
    </w:p>
    <w:p w:rsidR="00B11EB3" w:rsidRDefault="00B11EB3" w:rsidP="00B11EB3">
      <w:pPr>
        <w:pStyle w:val="DanceBody"/>
      </w:pPr>
      <w:r>
        <w:t xml:space="preserve"> 1- 8</w:t>
      </w:r>
      <w:r>
        <w:tab/>
        <w:t>1s &amp; 4s set &amp; turn 2H, 1s lead down to bottom</w:t>
      </w:r>
      <w:r w:rsidRPr="00BA6B4D">
        <w:rPr>
          <w:b/>
        </w:rPr>
        <w:t xml:space="preserve"> while </w:t>
      </w:r>
      <w:r>
        <w:t>4s cast to top &amp; 4s also 1s turn RH to own sides</w:t>
      </w:r>
    </w:p>
    <w:p w:rsidR="00B11EB3" w:rsidRDefault="00B11EB3" w:rsidP="00B11EB3">
      <w:pPr>
        <w:pStyle w:val="DanceBody"/>
      </w:pPr>
      <w:r>
        <w:t xml:space="preserve"> 9-16</w:t>
      </w:r>
      <w:r>
        <w:tab/>
        <w:t>2s+3s set &amp; cross RH, set to each other on sides &amp; turn LH</w:t>
      </w:r>
    </w:p>
    <w:p w:rsidR="00B11EB3" w:rsidRDefault="00B11EB3" w:rsidP="00B11EB3">
      <w:pPr>
        <w:pStyle w:val="DanceBody"/>
      </w:pPr>
      <w:r>
        <w:t>17-24</w:t>
      </w:r>
      <w:r>
        <w:tab/>
        <w:t>All dance Grand Chain</w:t>
      </w:r>
    </w:p>
    <w:p w:rsidR="00B11EB3" w:rsidRDefault="00B11EB3" w:rsidP="00B11EB3">
      <w:pPr>
        <w:pStyle w:val="DanceBody"/>
        <w:keepNext w:val="0"/>
      </w:pPr>
      <w:r>
        <w:t>25-32</w:t>
      </w:r>
      <w:r>
        <w:tab/>
        <w:t>4s+2s &amp; 3s+1s Set+Link, 2s &amp; 3s dance 1/2 Fig of 8 (2s round 4s &amp; 3s round 1s) to end 2 4 1 3</w:t>
      </w:r>
    </w:p>
    <w:p w:rsidR="00B11EB3" w:rsidRDefault="00B11EB3" w:rsidP="00B11EB3"/>
    <w:p w:rsidR="00B11EB3" w:rsidRDefault="00B11EB3" w:rsidP="00B11EB3">
      <w:pPr>
        <w:pStyle w:val="Minicrib"/>
      </w:pPr>
      <w:r>
        <w:t>THE OREGON RANT  (M-(S64+J64))  Sq.Set</w:t>
      </w:r>
      <w:r>
        <w:tab/>
        <w:t>John Drewry</w:t>
      </w:r>
    </w:p>
    <w:p w:rsidR="00B11EB3" w:rsidRDefault="00B11EB3" w:rsidP="00B11EB3">
      <w:pPr>
        <w:pStyle w:val="DanceBody"/>
      </w:pPr>
      <w:r>
        <w:t>Strathspey</w:t>
      </w:r>
    </w:p>
    <w:p w:rsidR="00B11EB3" w:rsidRDefault="00B11EB3" w:rsidP="00B11EB3">
      <w:pPr>
        <w:pStyle w:val="DanceBody"/>
      </w:pPr>
      <w:r>
        <w:t xml:space="preserve"> 1- 8</w:t>
      </w:r>
      <w:r>
        <w:tab/>
        <w:t>1s+3s</w:t>
      </w:r>
      <w:r w:rsidRPr="007F0D5A">
        <w:rPr>
          <w:b/>
        </w:rPr>
        <w:t xml:space="preserve"> also </w:t>
      </w:r>
      <w:r>
        <w:t>2s+4s dance R&amp;L (2s+4s begin by changing with partner on sides)</w:t>
      </w:r>
    </w:p>
    <w:p w:rsidR="00B11EB3" w:rsidRDefault="00B11EB3" w:rsidP="00B11EB3">
      <w:pPr>
        <w:pStyle w:val="DanceBody"/>
      </w:pPr>
      <w:r>
        <w:t xml:space="preserve"> 9-16</w:t>
      </w:r>
      <w:r>
        <w:tab/>
        <w:t>1s+3s cross LH &amp; dance out sides (1M+3L dance between 4s cast to opposite places</w:t>
      </w:r>
      <w:r w:rsidRPr="00BA6B4D">
        <w:rPr>
          <w:b/>
        </w:rPr>
        <w:t xml:space="preserve"> </w:t>
      </w:r>
      <w:r>
        <w:rPr>
          <w:b/>
        </w:rPr>
        <w:t xml:space="preserve">as </w:t>
      </w:r>
      <w:r>
        <w:t>1L+3M dance similarly between 2s to meet partners in prom hold &amp; dance back to original places (Ladies passing RSh)</w:t>
      </w:r>
    </w:p>
    <w:p w:rsidR="00B11EB3" w:rsidRDefault="00B11EB3" w:rsidP="00B11EB3">
      <w:pPr>
        <w:pStyle w:val="DanceBody"/>
      </w:pPr>
      <w:r>
        <w:t>17-24</w:t>
      </w:r>
      <w:r>
        <w:tab/>
        <w:t>1s (prom hold) pass 2L RSh to dance reel of 3 with 2L+4M</w:t>
      </w:r>
      <w:r w:rsidRPr="00BA6B4D">
        <w:rPr>
          <w:b/>
        </w:rPr>
        <w:t xml:space="preserve"> while </w:t>
      </w:r>
      <w:r>
        <w:t>3s pass 4L RSh to dance reel of 3 across with 4L+2M &amp; end in own places</w:t>
      </w:r>
    </w:p>
    <w:p w:rsidR="00B11EB3" w:rsidRDefault="00B11EB3" w:rsidP="00B11EB3">
      <w:pPr>
        <w:pStyle w:val="DanceBody"/>
      </w:pPr>
      <w:r>
        <w:t>25-32</w:t>
      </w:r>
      <w:r>
        <w:tab/>
        <w:t>1s &amp; 3s Promenade clockwise around set</w:t>
      </w:r>
      <w:r w:rsidRPr="00BA6B4D">
        <w:rPr>
          <w:b/>
        </w:rPr>
        <w:t xml:space="preserve"> while </w:t>
      </w:r>
      <w:r>
        <w:t>2s &amp; 4s advance, turn opposite person RH &amp; dance RH across, all ending in original places in Ballroom hold with Men on outside facing in</w:t>
      </w:r>
    </w:p>
    <w:p w:rsidR="00B11EB3" w:rsidRDefault="00B11EB3" w:rsidP="00B11EB3">
      <w:pPr>
        <w:pStyle w:val="DanceBody"/>
      </w:pPr>
      <w:r>
        <w:t>33-40</w:t>
      </w:r>
      <w:r>
        <w:tab/>
        <w:t>All set HS (Men starting on left foot) then turn partner 2H back to square formation</w:t>
      </w:r>
    </w:p>
    <w:p w:rsidR="00B11EB3" w:rsidRDefault="00B11EB3" w:rsidP="00B11EB3">
      <w:pPr>
        <w:pStyle w:val="DanceBody"/>
      </w:pPr>
      <w:r>
        <w:t>41-48</w:t>
      </w:r>
      <w:r>
        <w:tab/>
        <w:t>1s &amp; 3s set advancing, turn opposite person 2H &amp; open to face side couples, all circle 4H round to left</w:t>
      </w:r>
    </w:p>
    <w:p w:rsidR="00B11EB3" w:rsidRDefault="00B11EB3" w:rsidP="00B11EB3">
      <w:pPr>
        <w:pStyle w:val="DanceBody"/>
      </w:pPr>
      <w:r>
        <w:t>49-56</w:t>
      </w:r>
      <w:r>
        <w:tab/>
        <w:t xml:space="preserve">All dance 2 reels of 4 across set </w:t>
      </w:r>
      <w:r w:rsidRPr="00D022EC">
        <w:rPr>
          <w:b/>
        </w:rPr>
        <w:t>BUT</w:t>
      </w:r>
      <w:r>
        <w:t xml:space="preserve"> each couple on reaching centre dance 1/2 LH across &amp; continue reel in other line (1s+3s end facing sides)</w:t>
      </w:r>
    </w:p>
    <w:p w:rsidR="00B11EB3" w:rsidRDefault="00B11EB3" w:rsidP="00B11EB3">
      <w:pPr>
        <w:pStyle w:val="DanceBody"/>
      </w:pPr>
      <w:r>
        <w:t>57-64</w:t>
      </w:r>
      <w:r>
        <w:tab/>
        <w:t>All dance RH across on sides, 1s+3s LH across in centre &amp; back to places</w:t>
      </w:r>
    </w:p>
    <w:p w:rsidR="00B11EB3" w:rsidRDefault="00B11EB3" w:rsidP="00B11EB3">
      <w:pPr>
        <w:pStyle w:val="DanceBody"/>
      </w:pPr>
      <w:r>
        <w:t>Jig</w:t>
      </w:r>
    </w:p>
    <w:p w:rsidR="00B11EB3" w:rsidRDefault="00B11EB3" w:rsidP="00B11EB3">
      <w:pPr>
        <w:pStyle w:val="DanceBody"/>
      </w:pPr>
      <w:r>
        <w:t xml:space="preserve"> 1-32</w:t>
      </w:r>
      <w:r>
        <w:tab/>
        <w:t>Repeat first 32 bars</w:t>
      </w:r>
      <w:r w:rsidRPr="00BA6B4D">
        <w:rPr>
          <w:b/>
        </w:rPr>
        <w:t xml:space="preserve"> </w:t>
      </w:r>
      <w:r>
        <w:rPr>
          <w:b/>
        </w:rPr>
        <w:t xml:space="preserve">as </w:t>
      </w:r>
      <w:r>
        <w:t>above ending in Ballroom hold with Men on outside facing in</w:t>
      </w:r>
    </w:p>
    <w:p w:rsidR="00B11EB3" w:rsidRDefault="00B11EB3" w:rsidP="00B11EB3">
      <w:pPr>
        <w:pStyle w:val="DanceBody"/>
      </w:pPr>
      <w:r>
        <w:t>33-40</w:t>
      </w:r>
      <w:r>
        <w:tab/>
        <w:t>All slip step (to Men's left) for 2 bars, slip step back (2 bars) &amp; polka anticlockwise 1 place</w:t>
      </w:r>
    </w:p>
    <w:p w:rsidR="00B11EB3" w:rsidRDefault="00B11EB3" w:rsidP="00B11EB3">
      <w:pPr>
        <w:pStyle w:val="DanceBody"/>
      </w:pPr>
      <w:r>
        <w:t>41-48</w:t>
      </w:r>
      <w:r>
        <w:tab/>
        <w:t>Repeat</w:t>
      </w:r>
    </w:p>
    <w:p w:rsidR="00B11EB3" w:rsidRDefault="00B11EB3" w:rsidP="00B11EB3">
      <w:pPr>
        <w:pStyle w:val="DanceBody"/>
      </w:pPr>
      <w:r>
        <w:t>49-56</w:t>
      </w:r>
      <w:r>
        <w:tab/>
        <w:t>Repeat</w:t>
      </w:r>
    </w:p>
    <w:p w:rsidR="00B11EB3" w:rsidRDefault="00B11EB3" w:rsidP="00B11EB3">
      <w:pPr>
        <w:pStyle w:val="DanceBody"/>
        <w:keepNext w:val="0"/>
      </w:pPr>
      <w:r>
        <w:t>57-64</w:t>
      </w:r>
      <w:r>
        <w:tab/>
        <w:t>Repeat</w:t>
      </w:r>
    </w:p>
    <w:p w:rsidR="00B11EB3" w:rsidRDefault="00B11EB3" w:rsidP="00B11EB3"/>
    <w:p w:rsidR="00B11EB3" w:rsidRDefault="00B11EB3" w:rsidP="00B11EB3">
      <w:pPr>
        <w:pStyle w:val="Minicrib"/>
      </w:pPr>
      <w:r>
        <w:t>ORIEL STRATHSPEY  (S4x32)  4C set</w:t>
      </w:r>
      <w:r>
        <w:tab/>
        <w:t>Ian Simmonds  RSCDS Bk 32</w:t>
      </w:r>
    </w:p>
    <w:p w:rsidR="00B11EB3" w:rsidRDefault="00B11EB3" w:rsidP="00B11EB3">
      <w:pPr>
        <w:pStyle w:val="DanceBody"/>
      </w:pPr>
      <w:r>
        <w:t xml:space="preserve"> 1- 4</w:t>
      </w:r>
      <w:r>
        <w:tab/>
        <w:t>All set, 2s+3s cross RH to opp sides</w:t>
      </w:r>
      <w:r w:rsidRPr="00BA6B4D">
        <w:rPr>
          <w:b/>
        </w:rPr>
        <w:t xml:space="preserve"> while </w:t>
      </w:r>
      <w:r>
        <w:t>1s &amp; 4s 1/2 turn partner RH to end in middle 1s facing down to 4s facing up</w:t>
      </w:r>
    </w:p>
    <w:p w:rsidR="00B11EB3" w:rsidRDefault="00B11EB3" w:rsidP="00B11EB3">
      <w:pPr>
        <w:pStyle w:val="DanceBody"/>
      </w:pPr>
      <w:r>
        <w:t xml:space="preserve"> 5- 8</w:t>
      </w:r>
      <w:r>
        <w:tab/>
        <w:t>1s+4s Advance, join NH with dancer opposite &amp; dance out through sides, separate &amp; cast to ends (1) (2) (3) (4)</w:t>
      </w:r>
    </w:p>
    <w:p w:rsidR="00B11EB3" w:rsidRDefault="00B11EB3" w:rsidP="00B11EB3">
      <w:pPr>
        <w:pStyle w:val="DanceBody"/>
      </w:pPr>
      <w:r>
        <w:t xml:space="preserve"> 9-12</w:t>
      </w:r>
      <w:r>
        <w:tab/>
        <w:t>All set, 1s+4s cross RH</w:t>
      </w:r>
      <w:r w:rsidRPr="00BA6B4D">
        <w:rPr>
          <w:b/>
        </w:rPr>
        <w:t xml:space="preserve"> while </w:t>
      </w:r>
      <w:r>
        <w:t>2s &amp; 3s 1/2 turn partner RH to end in middle 2s facing up &amp; 3s down</w:t>
      </w:r>
    </w:p>
    <w:p w:rsidR="00B11EB3" w:rsidRDefault="00B11EB3" w:rsidP="00B11EB3">
      <w:pPr>
        <w:pStyle w:val="DanceBody"/>
      </w:pPr>
      <w:r>
        <w:t>13-16</w:t>
      </w:r>
      <w:r>
        <w:tab/>
        <w:t>2s+3s dance out ends &amp; cast back to original places. 1 2 3 4</w:t>
      </w:r>
    </w:p>
    <w:p w:rsidR="00B11EB3" w:rsidRDefault="00B11EB3" w:rsidP="00B11EB3">
      <w:pPr>
        <w:pStyle w:val="DanceBody"/>
      </w:pPr>
      <w:r>
        <w:t>17-24</w:t>
      </w:r>
      <w:r>
        <w:tab/>
        <w:t>1s+2s &amp; 3s+4s dance RH across &amp; LH across back to places</w:t>
      </w:r>
    </w:p>
    <w:p w:rsidR="00B11EB3" w:rsidRDefault="00B11EB3" w:rsidP="00B11EB3">
      <w:pPr>
        <w:pStyle w:val="DanceBody"/>
        <w:keepNext w:val="0"/>
      </w:pPr>
      <w:r>
        <w:t>25-32</w:t>
      </w:r>
      <w:r>
        <w:tab/>
        <w:t xml:space="preserve">1s cross diag down RH </w:t>
      </w:r>
      <w:r>
        <w:rPr>
          <w:b/>
        </w:rPr>
        <w:t>while</w:t>
      </w:r>
      <w:r>
        <w:t xml:space="preserve"> 4s cross diag up LH to form circle in centre, 1s+4s circle 4H to left, continue circle opening for</w:t>
      </w:r>
      <w:r>
        <w:rPr>
          <w:b/>
        </w:rPr>
        <w:t xml:space="preserve"> </w:t>
      </w:r>
      <w:r>
        <w:t>1L+4L to dance down to 4th/3rd place own side</w:t>
      </w:r>
      <w:r w:rsidRPr="00BA6B4D">
        <w:rPr>
          <w:b/>
        </w:rPr>
        <w:t xml:space="preserve"> </w:t>
      </w:r>
      <w:r>
        <w:rPr>
          <w:b/>
        </w:rPr>
        <w:t xml:space="preserve">as </w:t>
      </w:r>
      <w:r>
        <w:t>4M+1M dance up to 3rd/4th place own side (2s+3s step up 31-32).  End 2 3 4 1</w:t>
      </w:r>
    </w:p>
    <w:p w:rsidR="00B11EB3" w:rsidRDefault="00B11EB3" w:rsidP="00B11EB3"/>
    <w:p w:rsidR="00B11EB3" w:rsidRDefault="00B11EB3" w:rsidP="00B11EB3">
      <w:pPr>
        <w:pStyle w:val="Minicrib"/>
      </w:pPr>
      <w:r>
        <w:t>ORION'S DANCE  (R4x32)  4C set</w:t>
      </w:r>
      <w:r>
        <w:tab/>
        <w:t>C Ronald  12 SCDs</w:t>
      </w:r>
    </w:p>
    <w:p w:rsidR="00B11EB3" w:rsidRDefault="00B11EB3" w:rsidP="00B11EB3">
      <w:pPr>
        <w:pStyle w:val="DanceBody"/>
      </w:pPr>
      <w:r>
        <w:t xml:space="preserve"> 1- 8</w:t>
      </w:r>
      <w:r>
        <w:tab/>
        <w:t>1s &amp; 4s cross RH &amp; cast in, 1s+4s dance LH across ending in St Andrews Cross (RH to corners)</w:t>
      </w:r>
    </w:p>
    <w:p w:rsidR="00B11EB3" w:rsidRDefault="00B11EB3" w:rsidP="00B11EB3">
      <w:pPr>
        <w:pStyle w:val="DanceBody"/>
      </w:pPr>
      <w:r>
        <w:t xml:space="preserve"> 9-16</w:t>
      </w:r>
      <w:r>
        <w:tab/>
        <w:t>1s+corners Bal-in-Line &amp; 1/2 turn corners RH, Bal-in-Line &amp; 1/2 turn corners RH</w:t>
      </w:r>
    </w:p>
    <w:p w:rsidR="00B11EB3" w:rsidRDefault="00B11EB3" w:rsidP="00B11EB3">
      <w:pPr>
        <w:pStyle w:val="DanceBody"/>
      </w:pPr>
      <w:r>
        <w:t>17-20</w:t>
      </w:r>
      <w:r>
        <w:tab/>
        <w:t>1M+4M dance out top &amp; cast left</w:t>
      </w:r>
      <w:r w:rsidRPr="00BA6B4D">
        <w:rPr>
          <w:b/>
        </w:rPr>
        <w:t xml:space="preserve"> while </w:t>
      </w:r>
      <w:r>
        <w:t>4L+L dance out bottom &amp; cast left, 1M+4M &amp; 4L+1L cross passing LSh</w:t>
      </w:r>
      <w:r w:rsidRPr="00BA6B4D">
        <w:rPr>
          <w:b/>
        </w:rPr>
        <w:t xml:space="preserve"> </w:t>
      </w:r>
      <w:r>
        <w:rPr>
          <w:b/>
        </w:rPr>
        <w:t xml:space="preserve">as </w:t>
      </w:r>
      <w:r>
        <w:t>corners Adv+Ret</w:t>
      </w:r>
    </w:p>
    <w:p w:rsidR="00B11EB3" w:rsidRDefault="00B11EB3" w:rsidP="00B11EB3">
      <w:pPr>
        <w:pStyle w:val="DanceBody"/>
      </w:pPr>
      <w:r>
        <w:t>21-24</w:t>
      </w:r>
      <w:r>
        <w:tab/>
        <w:t>1M+4M dance out Ladies side &amp; cast up</w:t>
      </w:r>
      <w:r w:rsidRPr="00BA6B4D">
        <w:rPr>
          <w:b/>
        </w:rPr>
        <w:t xml:space="preserve"> while </w:t>
      </w:r>
      <w:r>
        <w:t>4L+L dance out Mens side cast down, 1M+4M &amp; 4L+1L cross diag passing LSh</w:t>
      </w:r>
      <w:r w:rsidRPr="00BA6B4D">
        <w:rPr>
          <w:b/>
        </w:rPr>
        <w:t xml:space="preserve"> </w:t>
      </w:r>
      <w:r>
        <w:rPr>
          <w:b/>
        </w:rPr>
        <w:t xml:space="preserve">as </w:t>
      </w:r>
      <w:r>
        <w:t>crnrs Adv+Ret</w:t>
      </w:r>
    </w:p>
    <w:p w:rsidR="00B11EB3" w:rsidRDefault="00B11EB3" w:rsidP="00B11EB3">
      <w:pPr>
        <w:pStyle w:val="DanceBody"/>
        <w:keepNext w:val="0"/>
      </w:pPr>
      <w:r>
        <w:t>25-32</w:t>
      </w:r>
      <w:r>
        <w:tab/>
        <w:t>1M+4M</w:t>
      </w:r>
      <w:r w:rsidRPr="007F0D5A">
        <w:rPr>
          <w:b/>
        </w:rPr>
        <w:t xml:space="preserve"> also </w:t>
      </w:r>
      <w:r>
        <w:t>4L+1L dance LSh Tandem reels on own sides to end 2 4 1 3</w:t>
      </w:r>
    </w:p>
    <w:p w:rsidR="00B11EB3" w:rsidRDefault="00B11EB3" w:rsidP="00B11EB3"/>
    <w:p w:rsidR="00B11EB3" w:rsidRDefault="00B11EB3" w:rsidP="00B11EB3">
      <w:pPr>
        <w:pStyle w:val="Minicrib"/>
      </w:pPr>
      <w:r>
        <w:t>THE ORKNEY REEL  (R96)  Sq.Set</w:t>
      </w:r>
      <w:r>
        <w:tab/>
        <w:t>Jessie Stuart</w:t>
      </w:r>
    </w:p>
    <w:p w:rsidR="00B11EB3" w:rsidRPr="00402D39" w:rsidRDefault="00B11EB3" w:rsidP="00B11EB3">
      <w:pPr>
        <w:pStyle w:val="DanceBody"/>
      </w:pPr>
      <w:r w:rsidRPr="00402D39">
        <w:t xml:space="preserve"> 1- 8</w:t>
      </w:r>
      <w:r w:rsidRPr="00402D39">
        <w:tab/>
        <w:t>All change places with partner RH &amp; set (Men facing out), all change places with partner RH &amp; set (Ladies facing out)</w:t>
      </w:r>
    </w:p>
    <w:p w:rsidR="00B11EB3" w:rsidRPr="00402D39" w:rsidRDefault="00B11EB3" w:rsidP="00B11EB3">
      <w:pPr>
        <w:pStyle w:val="DanceBody"/>
      </w:pPr>
      <w:r w:rsidRPr="00402D39">
        <w:t xml:space="preserve"> 9-24</w:t>
      </w:r>
      <w:r w:rsidRPr="00402D39">
        <w:tab/>
        <w:t>All dance full Schiehallion Reels</w:t>
      </w:r>
    </w:p>
    <w:p w:rsidR="00B11EB3" w:rsidRPr="00402D39" w:rsidRDefault="00B11EB3" w:rsidP="00B11EB3">
      <w:pPr>
        <w:pStyle w:val="DanceBody"/>
      </w:pPr>
      <w:r w:rsidRPr="00402D39">
        <w:t>25-28</w:t>
      </w:r>
      <w:r w:rsidRPr="00402D39">
        <w:tab/>
        <w:t>Men dance LH across 1/2 way</w:t>
      </w:r>
      <w:r w:rsidRPr="00402D39">
        <w:rPr>
          <w:b/>
        </w:rPr>
        <w:t xml:space="preserve"> while </w:t>
      </w:r>
      <w:r w:rsidRPr="00402D39">
        <w:t>Ladies chase clockwise 1 place to join RH with next Man &amp; Balance in a wheel formation</w:t>
      </w:r>
    </w:p>
    <w:p w:rsidR="00B11EB3" w:rsidRPr="00402D39" w:rsidRDefault="00B11EB3" w:rsidP="00B11EB3">
      <w:pPr>
        <w:pStyle w:val="DanceBody"/>
      </w:pPr>
      <w:r w:rsidRPr="00402D39">
        <w:t>29-32</w:t>
      </w:r>
      <w:r w:rsidRPr="00402D39">
        <w:tab/>
        <w:t>Men dance LH across 1/2 way</w:t>
      </w:r>
      <w:r w:rsidRPr="00402D39">
        <w:rPr>
          <w:b/>
        </w:rPr>
        <w:t xml:space="preserve"> while </w:t>
      </w:r>
      <w:r w:rsidRPr="00402D39">
        <w:t>Ladies chase clockwise 1 place to join RH with next Man &amp; change places RH</w:t>
      </w:r>
    </w:p>
    <w:p w:rsidR="00B11EB3" w:rsidRPr="00402D39" w:rsidRDefault="00B11EB3" w:rsidP="00B11EB3">
      <w:pPr>
        <w:pStyle w:val="DanceBody"/>
      </w:pPr>
      <w:r w:rsidRPr="00402D39">
        <w:t>33-40</w:t>
      </w:r>
      <w:r w:rsidRPr="00402D39">
        <w:tab/>
        <w:t>Repeat bars 25-32 with Ladies in centre &amp; change places RH</w:t>
      </w:r>
    </w:p>
    <w:p w:rsidR="00B11EB3" w:rsidRPr="00402D39" w:rsidRDefault="00B11EB3" w:rsidP="00B11EB3">
      <w:pPr>
        <w:pStyle w:val="DanceBody"/>
      </w:pPr>
      <w:r w:rsidRPr="00402D39">
        <w:t>41-56</w:t>
      </w:r>
      <w:r w:rsidRPr="00402D39">
        <w:tab/>
        <w:t>Repeat bars 25-40 ending with Men BtoB facing own partner</w:t>
      </w:r>
    </w:p>
    <w:p w:rsidR="00B11EB3" w:rsidRPr="00402D39" w:rsidRDefault="00B11EB3" w:rsidP="00B11EB3">
      <w:pPr>
        <w:pStyle w:val="DanceBody"/>
      </w:pPr>
      <w:r w:rsidRPr="00402D39">
        <w:t>57-60</w:t>
      </w:r>
      <w:r w:rsidRPr="00402D39">
        <w:tab/>
        <w:t>All set &amp; Men set turning to right 1 place clockwise</w:t>
      </w:r>
      <w:r w:rsidRPr="00402D39">
        <w:rPr>
          <w:b/>
        </w:rPr>
        <w:t xml:space="preserve"> while </w:t>
      </w:r>
      <w:r w:rsidRPr="00402D39">
        <w:t>Ladies petronella turn to next place anticlockwise</w:t>
      </w:r>
    </w:p>
    <w:p w:rsidR="00B11EB3" w:rsidRPr="00402D39" w:rsidRDefault="00B11EB3" w:rsidP="00B11EB3">
      <w:pPr>
        <w:pStyle w:val="DanceBody"/>
      </w:pPr>
      <w:r w:rsidRPr="00402D39">
        <w:t>61-64</w:t>
      </w:r>
      <w:r w:rsidRPr="00402D39">
        <w:tab/>
        <w:t>Repeat to end facing partner opposite side</w:t>
      </w:r>
    </w:p>
    <w:p w:rsidR="00B11EB3" w:rsidRPr="00402D39" w:rsidRDefault="00B11EB3" w:rsidP="00B11EB3">
      <w:pPr>
        <w:pStyle w:val="DanceBody"/>
      </w:pPr>
      <w:r w:rsidRPr="00402D39">
        <w:t>65-72</w:t>
      </w:r>
      <w:r w:rsidRPr="00402D39">
        <w:tab/>
        <w:t>All turn RH (4 bars) to face anticlockwise in prom hold, all Promenade back to places</w:t>
      </w:r>
    </w:p>
    <w:p w:rsidR="00B11EB3" w:rsidRDefault="00B11EB3" w:rsidP="00B11EB3">
      <w:pPr>
        <w:pStyle w:val="DanceBody"/>
      </w:pPr>
      <w:r w:rsidRPr="00402D39">
        <w:t>73-80</w:t>
      </w:r>
      <w:r w:rsidRPr="00402D39">
        <w:tab/>
        <w:t>1s+3s dance Ladies' Chain</w:t>
      </w:r>
    </w:p>
    <w:p w:rsidR="00B11EB3" w:rsidRDefault="00B11EB3" w:rsidP="00B11EB3">
      <w:pPr>
        <w:pStyle w:val="DanceBody"/>
      </w:pPr>
      <w:r w:rsidRPr="00402D39">
        <w:t>81-88</w:t>
      </w:r>
      <w:r w:rsidRPr="00402D39">
        <w:tab/>
        <w:t>2s+4s dance Ladies' Chain</w:t>
      </w:r>
    </w:p>
    <w:p w:rsidR="00B11EB3" w:rsidRPr="00402D39" w:rsidRDefault="00B11EB3" w:rsidP="00B11EB3">
      <w:pPr>
        <w:pStyle w:val="DanceBody"/>
        <w:keepNext w:val="0"/>
      </w:pPr>
      <w:r w:rsidRPr="00402D39">
        <w:t>89-96</w:t>
      </w:r>
      <w:r w:rsidRPr="00402D39">
        <w:tab/>
        <w:t>All circle 8H round &amp; back</w:t>
      </w:r>
    </w:p>
    <w:p w:rsidR="00B11EB3" w:rsidRDefault="00B11EB3" w:rsidP="00B11EB3"/>
    <w:p w:rsidR="00B11EB3" w:rsidRDefault="00B11EB3" w:rsidP="00B11EB3">
      <w:pPr>
        <w:pStyle w:val="Minicrib"/>
      </w:pPr>
      <w:r>
        <w:t>ORMONDE CASTLE  (S4x32)  4C set</w:t>
      </w:r>
      <w:r>
        <w:tab/>
        <w:t>A&amp;Ian Jamieson  Glen Orrin Coll 1</w:t>
      </w:r>
    </w:p>
    <w:p w:rsidR="00B11EB3" w:rsidRDefault="00B11EB3" w:rsidP="00B11EB3">
      <w:pPr>
        <w:pStyle w:val="DanceBody"/>
      </w:pPr>
      <w:r>
        <w:t>3s &amp; 4s start on opp sides</w:t>
      </w:r>
    </w:p>
    <w:p w:rsidR="00B11EB3" w:rsidRDefault="00B11EB3" w:rsidP="00B11EB3">
      <w:pPr>
        <w:pStyle w:val="DanceBody"/>
      </w:pPr>
      <w:r>
        <w:t xml:space="preserve"> 1- 8</w:t>
      </w:r>
      <w:r>
        <w:tab/>
        <w:t>1s dance down to meet 4s who dance up, set to partners, 1s lead up &amp; cast to 2</w:t>
      </w:r>
      <w:r w:rsidRPr="00972EEB">
        <w:t>nd</w:t>
      </w:r>
      <w:r>
        <w:t xml:space="preserve"> place</w:t>
      </w:r>
      <w:r w:rsidRPr="00BA6B4D">
        <w:rPr>
          <w:b/>
        </w:rPr>
        <w:t xml:space="preserve"> </w:t>
      </w:r>
      <w:r>
        <w:rPr>
          <w:b/>
        </w:rPr>
        <w:t xml:space="preserve">as </w:t>
      </w:r>
      <w:r>
        <w:t>4s lead down &amp; cast up to 3</w:t>
      </w:r>
      <w:r w:rsidRPr="00972EEB">
        <w:t>rd</w:t>
      </w:r>
      <w:r>
        <w:t xml:space="preserve"> place</w:t>
      </w:r>
    </w:p>
    <w:p w:rsidR="00B11EB3" w:rsidRDefault="00B11EB3" w:rsidP="00B11EB3">
      <w:pPr>
        <w:pStyle w:val="DanceBody"/>
      </w:pPr>
      <w:r>
        <w:t xml:space="preserve"> 9-14</w:t>
      </w:r>
      <w:r>
        <w:tab/>
        <w:t>1s in prom hold dance reel of 3 on Ladies side (giving RSh to 2L to start)</w:t>
      </w:r>
      <w:r w:rsidRPr="00BA6B4D">
        <w:rPr>
          <w:b/>
        </w:rPr>
        <w:t xml:space="preserve"> while </w:t>
      </w:r>
      <w:r>
        <w:t>4s dance reel on Men's side (giving RSh to 3L)</w:t>
      </w:r>
    </w:p>
    <w:p w:rsidR="00B11EB3" w:rsidRDefault="00B11EB3" w:rsidP="00B11EB3">
      <w:pPr>
        <w:pStyle w:val="DanceBody"/>
      </w:pPr>
      <w:r>
        <w:t>15-16</w:t>
      </w:r>
      <w:r>
        <w:tab/>
        <w:t>1s+4s dance LSh round each other to face corners (4s face 2s &amp; 1s face 3s Men to Men &amp; Lady to Lady)</w:t>
      </w:r>
    </w:p>
    <w:p w:rsidR="00B11EB3" w:rsidRDefault="00B11EB3" w:rsidP="00B11EB3">
      <w:pPr>
        <w:pStyle w:val="DanceBody"/>
      </w:pPr>
      <w:r>
        <w:t>17-24</w:t>
      </w:r>
      <w:r>
        <w:tab/>
        <w:t>1s+4s dance 1/2 interlocking diagonal reels of 4 with corners to end on sides 3 1 4 2, 3s+1s &amp; 4s+2s circle 4H round to left open into-</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ORPINGTON CALEDONIANS  (R8x32)  3C (4C set)</w:t>
      </w:r>
      <w:r>
        <w:tab/>
        <w:t>John Brenchley  RSCDS Bk 49</w:t>
      </w:r>
    </w:p>
    <w:p w:rsidR="00B11EB3" w:rsidRPr="00FB571F" w:rsidRDefault="00B11EB3" w:rsidP="00B11EB3">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rPr>
        <w:t>also</w:t>
      </w:r>
      <w:r w:rsidRPr="00FB571F">
        <w:t xml:space="preserve"> 1M+3L 1/2 turn LH &amp; Men face out</w:t>
      </w:r>
    </w:p>
    <w:p w:rsidR="00B11EB3" w:rsidRPr="00FB571F" w:rsidRDefault="00B11EB3" w:rsidP="00B11EB3">
      <w:pPr>
        <w:pStyle w:val="DanceBody"/>
      </w:pPr>
      <w:r w:rsidRPr="00FB571F">
        <w:t xml:space="preserve"> 9-16</w:t>
      </w:r>
      <w:r w:rsidRPr="00FB571F">
        <w:tab/>
        <w:t>3s+1s dance Ladies' Chain, 1M finishes facing out</w:t>
      </w:r>
    </w:p>
    <w:p w:rsidR="00B11EB3" w:rsidRPr="00FB571F" w:rsidRDefault="00B11EB3" w:rsidP="00B11EB3">
      <w:pPr>
        <w:pStyle w:val="DanceBody"/>
      </w:pPr>
      <w:r w:rsidRPr="00FB571F">
        <w:t>17-24</w:t>
      </w:r>
      <w:r w:rsidRPr="00FB571F">
        <w:tab/>
        <w:t>1M followed by 1L casts up, dances across to 2M place (3s step down 19-20).  2s+1s dance RH across.  1M &amp; 2L face out</w:t>
      </w:r>
    </w:p>
    <w:p w:rsidR="00B11EB3" w:rsidRPr="00FB571F" w:rsidRDefault="00B11EB3" w:rsidP="00B11EB3">
      <w:pPr>
        <w:pStyle w:val="DanceBody"/>
        <w:keepNext w:val="0"/>
      </w:pPr>
      <w:r w:rsidRPr="00FB571F">
        <w:t>25-32</w:t>
      </w:r>
      <w:r w:rsidRPr="00FB571F">
        <w:tab/>
        <w:t>2s+1s+3s dance reels of 3 on sides (1s+3s pass LSh to start)</w:t>
      </w:r>
    </w:p>
    <w:p w:rsidR="00B11EB3" w:rsidRDefault="00B11EB3" w:rsidP="00B11EB3"/>
    <w:p w:rsidR="00B11EB3" w:rsidRDefault="00B11EB3" w:rsidP="00B11EB3">
      <w:pPr>
        <w:pStyle w:val="Minicrib"/>
      </w:pPr>
      <w:r>
        <w:t>ORWELL LODGE STRATHSPEY  (S3x32)  3C set</w:t>
      </w:r>
      <w:r>
        <w:tab/>
        <w:t>Ian Brockbank  QE Diamond Jubilee Dances</w:t>
      </w:r>
    </w:p>
    <w:p w:rsidR="00B11EB3" w:rsidRDefault="00B11EB3" w:rsidP="00B11EB3">
      <w:pPr>
        <w:pStyle w:val="DanceBody"/>
      </w:pPr>
      <w:r>
        <w:t xml:space="preserve"> 1- 8</w:t>
      </w:r>
      <w:r>
        <w:tab/>
        <w:t>1s+2s dance the Knot  &amp; 1s end facing 1</w:t>
      </w:r>
      <w:r w:rsidRPr="00972EEB">
        <w:t>st</w:t>
      </w:r>
      <w:r>
        <w:t xml:space="preserve"> corners</w:t>
      </w:r>
    </w:p>
    <w:p w:rsidR="00B11EB3" w:rsidRDefault="00B11EB3" w:rsidP="00B11EB3">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B11EB3" w:rsidRDefault="00B11EB3" w:rsidP="00B11EB3">
      <w:pPr>
        <w:pStyle w:val="DanceBody"/>
      </w:pPr>
      <w:r>
        <w:t>17-24</w:t>
      </w:r>
      <w:r>
        <w:tab/>
        <w:t>All set &amp; corner persons cast clockwise 1 place</w:t>
      </w:r>
      <w:r w:rsidRPr="00BA6B4D">
        <w:rPr>
          <w:b/>
        </w:rPr>
        <w:t xml:space="preserve"> </w:t>
      </w:r>
      <w:r>
        <w:rPr>
          <w:b/>
        </w:rPr>
        <w:t xml:space="preserve">as </w:t>
      </w:r>
      <w:r>
        <w:t>1s petronella turn into middle, repeat bars 17-20 with 1s ending 2</w:t>
      </w:r>
      <w:r w:rsidRPr="00972EEB">
        <w:t>nd</w:t>
      </w:r>
      <w:r>
        <w:t xml:space="preserve"> place own sides</w:t>
      </w:r>
    </w:p>
    <w:p w:rsidR="00B11EB3" w:rsidRDefault="00B11EB3" w:rsidP="00B11EB3">
      <w:pPr>
        <w:pStyle w:val="DanceBody"/>
        <w:keepNext w:val="0"/>
      </w:pPr>
      <w:r>
        <w:t>25-32</w:t>
      </w:r>
      <w:r>
        <w:tab/>
        <w:t>All set &amp; turn partners 2H, 1s+3s dance 1/2 Diagonal Poussette.  2 3 1</w:t>
      </w:r>
    </w:p>
    <w:p w:rsidR="00B11EB3" w:rsidRDefault="00B11EB3" w:rsidP="00B11EB3"/>
    <w:p w:rsidR="00B11EB3" w:rsidRDefault="00B11EB3" w:rsidP="00B11EB3">
      <w:pPr>
        <w:pStyle w:val="Minicrib"/>
      </w:pPr>
      <w:r>
        <w:t>THE OSBORNE PERCENTAGE  (J3x32)  3C Triangular set</w:t>
      </w:r>
      <w:r>
        <w:tab/>
        <w:t>Alan Davis  Blackwater Coll</w:t>
      </w:r>
    </w:p>
    <w:p w:rsidR="00B11EB3" w:rsidRDefault="00B11EB3" w:rsidP="00B11EB3">
      <w:pPr>
        <w:pStyle w:val="DanceBody"/>
      </w:pPr>
      <w:r>
        <w:t xml:space="preserve"> 1- 4</w:t>
      </w:r>
      <w:r>
        <w:tab/>
        <w:t>1s advance (skip change), face each other &amp; set;</w:t>
      </w:r>
    </w:p>
    <w:p w:rsidR="00B11EB3" w:rsidRDefault="00B11EB3" w:rsidP="00B11EB3">
      <w:pPr>
        <w:pStyle w:val="DanceBody"/>
        <w:rPr>
          <w:b/>
        </w:rPr>
      </w:pPr>
      <w:r>
        <w:t xml:space="preserve"> 5- 8</w:t>
      </w:r>
      <w:r>
        <w:tab/>
        <w:t xml:space="preserve">1s pull back RSh, 1M dances between 2s, behind 2M to end between 2nd &amp; 3rd couples facing up </w:t>
      </w:r>
      <w:r>
        <w:rPr>
          <w:b/>
        </w:rPr>
        <w:t>while</w:t>
      </w:r>
    </w:p>
    <w:p w:rsidR="00B11EB3" w:rsidRDefault="00B11EB3" w:rsidP="00B11EB3">
      <w:pPr>
        <w:pStyle w:val="DanceBody"/>
      </w:pPr>
      <w:r>
        <w:rPr>
          <w:b/>
        </w:rPr>
        <w:tab/>
      </w:r>
      <w:r>
        <w:t>1L dances between 3s, behind 3M to end in 1M's place facing down</w:t>
      </w:r>
    </w:p>
    <w:p w:rsidR="00B11EB3" w:rsidRDefault="00B11EB3" w:rsidP="00B11EB3">
      <w:pPr>
        <w:pStyle w:val="DanceBody"/>
      </w:pPr>
      <w:r>
        <w:t xml:space="preserve"> 9-16</w:t>
      </w:r>
      <w:r>
        <w:tab/>
        <w:t xml:space="preserve">1s set, change places RH, set &amp; turn RH into prom hold facing 3s </w:t>
      </w:r>
      <w:r>
        <w:rPr>
          <w:b/>
        </w:rPr>
        <w:t>while</w:t>
      </w:r>
    </w:p>
    <w:p w:rsidR="00B11EB3" w:rsidRDefault="00B11EB3" w:rsidP="00B11EB3">
      <w:pPr>
        <w:pStyle w:val="DanceBody"/>
      </w:pPr>
      <w:r>
        <w:tab/>
        <w:t>2s+3s set, turn 2H 1/2 round (skip change) , set (2H joined) &amp; 1/2 turn into prom hold</w:t>
      </w:r>
    </w:p>
    <w:p w:rsidR="00B11EB3" w:rsidRDefault="00B11EB3" w:rsidP="00B11EB3">
      <w:pPr>
        <w:pStyle w:val="DanceBody"/>
      </w:pPr>
      <w:r>
        <w:t>17-24</w:t>
      </w:r>
      <w:r>
        <w:tab/>
        <w:t>2s+1s+3s dance reel of 3 across (1s pass 3s RSh to start). All end in original places facing partner</w:t>
      </w:r>
    </w:p>
    <w:p w:rsidR="00B11EB3" w:rsidRDefault="00B11EB3" w:rsidP="00B11EB3">
      <w:pPr>
        <w:pStyle w:val="DanceBody"/>
      </w:pPr>
      <w:r>
        <w:t>25-32</w:t>
      </w:r>
      <w:r>
        <w:tab/>
        <w:t>3 couples dance Grand Chain</w:t>
      </w:r>
    </w:p>
    <w:p w:rsidR="00B11EB3" w:rsidRDefault="00B11EB3" w:rsidP="00B11EB3">
      <w:pPr>
        <w:pStyle w:val="DanceBody"/>
        <w:keepNext w:val="0"/>
      </w:pPr>
      <w:r>
        <w:tab/>
        <w:t>Repeat with 2s then 3s starting</w:t>
      </w:r>
    </w:p>
    <w:p w:rsidR="00B11EB3" w:rsidRDefault="00B11EB3" w:rsidP="00B11EB3"/>
    <w:p w:rsidR="00B11EB3" w:rsidRDefault="00B11EB3" w:rsidP="00B11EB3">
      <w:pPr>
        <w:pStyle w:val="Minicrib"/>
      </w:pPr>
      <w:r>
        <w:t>OSGOOD MACKENZIE OF INVEREWE  (R4x32)  4C set</w:t>
      </w:r>
      <w:r>
        <w:tab/>
        <w:t>M Block</w:t>
      </w:r>
    </w:p>
    <w:p w:rsidR="00B11EB3" w:rsidRDefault="00B11EB3" w:rsidP="00B11EB3">
      <w:pPr>
        <w:pStyle w:val="DanceBody"/>
      </w:pPr>
      <w:r>
        <w:t xml:space="preserve"> 1- 8</w:t>
      </w:r>
      <w:r>
        <w:tab/>
        <w:t>1s+2s dance RH across &amp; 3s+4s dance LH across, 1L</w:t>
      </w:r>
      <w:r w:rsidRPr="007F0D5A">
        <w:rPr>
          <w:b/>
        </w:rPr>
        <w:t xml:space="preserve"> also </w:t>
      </w:r>
      <w:r>
        <w:t>3M (followed by their partners) chase clockwise to change ends</w:t>
      </w:r>
    </w:p>
    <w:p w:rsidR="00B11EB3" w:rsidRDefault="00B11EB3" w:rsidP="00B11EB3">
      <w:pPr>
        <w:pStyle w:val="DanceBody"/>
      </w:pPr>
      <w:r>
        <w:t xml:space="preserve"> 9-16</w:t>
      </w:r>
      <w:r>
        <w:tab/>
        <w:t>3s+2s dance RH across &amp; 1s+4s dance LH across, 1s &amp; 3s chase 1/2 way to end in line up/down centre with 1L &amp; 3M facing in middle</w:t>
      </w:r>
    </w:p>
    <w:p w:rsidR="00B11EB3" w:rsidRDefault="00B11EB3" w:rsidP="00B11EB3">
      <w:pPr>
        <w:pStyle w:val="DanceBody"/>
      </w:pPr>
      <w:r>
        <w:t>17-24</w:t>
      </w:r>
      <w:r>
        <w:tab/>
        <w:t>1s+3s dance reel of 4 with 1L+3M passing LSh ending in original places</w:t>
      </w:r>
    </w:p>
    <w:p w:rsidR="00B11EB3" w:rsidRDefault="00B11EB3" w:rsidP="00B11EB3">
      <w:pPr>
        <w:pStyle w:val="DanceBody"/>
        <w:keepNext w:val="0"/>
      </w:pPr>
      <w:r>
        <w:t>25-32</w:t>
      </w:r>
      <w:r>
        <w:tab/>
        <w:t>1s cast to 4</w:t>
      </w:r>
      <w:r w:rsidRPr="00972EEB">
        <w:t>th</w:t>
      </w:r>
      <w:r>
        <w:t xml:space="preserve"> place</w:t>
      </w:r>
      <w:r w:rsidRPr="00BA6B4D">
        <w:rPr>
          <w:b/>
        </w:rPr>
        <w:t xml:space="preserve"> </w:t>
      </w:r>
      <w:r>
        <w:rPr>
          <w:b/>
        </w:rPr>
        <w:t xml:space="preserve">as </w:t>
      </w:r>
      <w:r>
        <w:t>others step up, 2s &amp; 3s turn RH</w:t>
      </w:r>
      <w:r w:rsidRPr="00BA6B4D">
        <w:rPr>
          <w:b/>
        </w:rPr>
        <w:t xml:space="preserve"> </w:t>
      </w:r>
      <w:r>
        <w:rPr>
          <w:b/>
        </w:rPr>
        <w:t xml:space="preserve">as </w:t>
      </w:r>
      <w:r>
        <w:t>4s &amp; 1s turn LH</w:t>
      </w:r>
    </w:p>
    <w:p w:rsidR="00B11EB3" w:rsidRDefault="00B11EB3" w:rsidP="00B11EB3"/>
    <w:p w:rsidR="00B11EB3" w:rsidRDefault="00B11EB3" w:rsidP="00B11EB3">
      <w:pPr>
        <w:pStyle w:val="Minicrib"/>
      </w:pPr>
      <w:r>
        <w:t>OSPREY GLEN  (R8x32)  3C (4C set)</w:t>
      </w:r>
      <w:r>
        <w:tab/>
        <w:t>P Hastins  Acme Coll</w:t>
      </w:r>
    </w:p>
    <w:p w:rsidR="00B11EB3" w:rsidRDefault="00B11EB3" w:rsidP="00B11EB3">
      <w:pPr>
        <w:pStyle w:val="DanceBody"/>
      </w:pPr>
      <w:r>
        <w:t xml:space="preserve"> 1- 8</w:t>
      </w:r>
      <w:r>
        <w:tab/>
        <w:t>1s dance down between 2s behind 3s, cross &amp; cast up to 2</w:t>
      </w:r>
      <w:r w:rsidRPr="00972EEB">
        <w:t>nd</w:t>
      </w:r>
      <w:r>
        <w:t xml:space="preserve"> place opposite sides</w:t>
      </w:r>
    </w:p>
    <w:p w:rsidR="00B11EB3" w:rsidRDefault="00B11EB3" w:rsidP="00B11EB3">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B11EB3" w:rsidRDefault="00B11EB3" w:rsidP="00B11EB3">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B11EB3" w:rsidRDefault="00B11EB3" w:rsidP="00B11EB3">
      <w:pPr>
        <w:pStyle w:val="DanceBody"/>
        <w:keepNext w:val="0"/>
      </w:pPr>
      <w:r>
        <w:t>25-32</w:t>
      </w:r>
      <w:r>
        <w:tab/>
        <w:t>2s+1L</w:t>
      </w:r>
      <w:r w:rsidRPr="007F0D5A">
        <w:rPr>
          <w:b/>
        </w:rPr>
        <w:t xml:space="preserve"> also </w:t>
      </w:r>
      <w:r>
        <w:t>1M+3s dance RH across &amp; 1s pass RSh to dance LH across with other couple ending 2</w:t>
      </w:r>
      <w:r w:rsidRPr="00972EEB">
        <w:t>nd</w:t>
      </w:r>
      <w:r>
        <w:t xml:space="preserve"> place own sides</w:t>
      </w:r>
    </w:p>
    <w:p w:rsidR="00B11EB3" w:rsidRDefault="00B11EB3" w:rsidP="00B11EB3"/>
    <w:p w:rsidR="00B11EB3" w:rsidRDefault="00B11EB3" w:rsidP="00B11EB3">
      <w:pPr>
        <w:pStyle w:val="Minicrib"/>
        <w:rPr>
          <w:lang w:eastAsia="en-GB"/>
        </w:rPr>
      </w:pPr>
      <w:r>
        <w:rPr>
          <w:lang w:eastAsia="en-GB"/>
        </w:rPr>
        <w:t>OTAGO BOUND  (J8x32)  3C (4C set)</w:t>
      </w:r>
      <w:r>
        <w:rPr>
          <w:lang w:eastAsia="en-GB"/>
        </w:rPr>
        <w:tab/>
        <w:t>Neville Miller  Inlet Road Dances</w:t>
      </w:r>
    </w:p>
    <w:p w:rsidR="00B11EB3" w:rsidRDefault="00B11EB3" w:rsidP="00B11EB3">
      <w:pPr>
        <w:pStyle w:val="DanceBody"/>
        <w:rPr>
          <w:lang w:eastAsia="en-GB"/>
        </w:rPr>
      </w:pPr>
      <w:r>
        <w:rPr>
          <w:lang w:eastAsia="en-GB"/>
        </w:rPr>
        <w:t xml:space="preserve"> 1- 8</w:t>
      </w:r>
      <w:r>
        <w:rPr>
          <w:lang w:eastAsia="en-GB"/>
        </w:rPr>
        <w:tab/>
        <w:t>1s set, cast (2s step up); 1s pass LSh to dance RSh round 1st corners, finishing facing 1st corner</w:t>
      </w:r>
    </w:p>
    <w:p w:rsidR="00B11EB3" w:rsidRDefault="00B11EB3" w:rsidP="00B11EB3">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B11EB3" w:rsidRDefault="00B11EB3" w:rsidP="00B11EB3">
      <w:pPr>
        <w:pStyle w:val="DanceBody"/>
        <w:rPr>
          <w:lang w:eastAsia="en-GB"/>
        </w:rPr>
      </w:pPr>
      <w:r>
        <w:rPr>
          <w:lang w:eastAsia="en-GB"/>
        </w:rPr>
        <w:t>17-24</w:t>
      </w:r>
      <w:r>
        <w:rPr>
          <w:lang w:eastAsia="en-GB"/>
        </w:rPr>
        <w:tab/>
        <w:t>1s dance reels of 3 across, 1M+3s (RSh to 3M), 1L+2s (RSh to 2L). 1s end in 2nd palce opp sides</w:t>
      </w:r>
    </w:p>
    <w:p w:rsidR="00B11EB3" w:rsidRDefault="00B11EB3" w:rsidP="00B11EB3">
      <w:pPr>
        <w:pStyle w:val="DanceBody"/>
        <w:keepNext w:val="0"/>
        <w:rPr>
          <w:lang w:eastAsia="en-GB"/>
        </w:rPr>
      </w:pPr>
      <w:r>
        <w:rPr>
          <w:lang w:eastAsia="en-GB"/>
        </w:rPr>
        <w:t>25-32</w:t>
      </w:r>
      <w:r>
        <w:rPr>
          <w:lang w:eastAsia="en-GB"/>
        </w:rPr>
        <w:tab/>
        <w:t xml:space="preserve">1s cross RH, cast to right </w:t>
      </w:r>
      <w:r>
        <w:rPr>
          <w:b/>
          <w:lang w:eastAsia="en-GB"/>
        </w:rPr>
        <w:t>while</w:t>
      </w:r>
      <w:r>
        <w:rPr>
          <w:lang w:eastAsia="en-GB"/>
        </w:rPr>
        <w:t xml:space="preserve"> 3L+2L cross RH; 1s cross RH up/down, cast to right to 2nd place own side </w:t>
      </w:r>
      <w:r>
        <w:rPr>
          <w:b/>
          <w:lang w:eastAsia="en-GB"/>
        </w:rPr>
        <w:t>while</w:t>
      </w:r>
      <w:r>
        <w:rPr>
          <w:lang w:eastAsia="en-GB"/>
        </w:rPr>
        <w:t xml:space="preserve"> 3M+2L cross RH.  2 1 3</w:t>
      </w:r>
    </w:p>
    <w:p w:rsidR="00B11EB3" w:rsidRDefault="00B11EB3" w:rsidP="00B11EB3"/>
    <w:p w:rsidR="00B11EB3" w:rsidRDefault="00B11EB3" w:rsidP="00B11EB3">
      <w:pPr>
        <w:pStyle w:val="Minicrib"/>
      </w:pPr>
      <w:r>
        <w:t>THE OTHER LEFT  (J4x32)  4C set</w:t>
      </w:r>
      <w:r>
        <w:tab/>
        <w:t>Maureen Ainsworth  Berkhamsted Diamond Coll</w:t>
      </w:r>
    </w:p>
    <w:p w:rsidR="00B11EB3" w:rsidRDefault="00B11EB3" w:rsidP="00B11EB3">
      <w:pPr>
        <w:pStyle w:val="DanceBody"/>
      </w:pPr>
      <w:r>
        <w:t>2 chords on 2</w:t>
      </w:r>
      <w:r w:rsidRPr="00972EEB">
        <w:t>nd</w:t>
      </w:r>
      <w:r>
        <w:t xml:space="preserve"> chord 3s +4s cross to opposite sides</w:t>
      </w:r>
    </w:p>
    <w:p w:rsidR="00B11EB3" w:rsidRDefault="00B11EB3" w:rsidP="00B11EB3">
      <w:pPr>
        <w:pStyle w:val="DanceBody"/>
      </w:pPr>
      <w:r>
        <w:t xml:space="preserve"> 1- 8</w:t>
      </w:r>
      <w:r>
        <w:tab/>
        <w:t>All set to partners &amp; 1M+2L also 3L+4M cross over RH, 1L+2M also 3M+4L cross over LH &amp; all cross RH</w:t>
      </w:r>
    </w:p>
    <w:p w:rsidR="00B11EB3" w:rsidRDefault="00B11EB3" w:rsidP="00B11EB3">
      <w:pPr>
        <w:pStyle w:val="DanceBody"/>
      </w:pPr>
      <w:r>
        <w:t xml:space="preserve"> 9-16</w:t>
      </w:r>
      <w:r>
        <w:tab/>
        <w:t>2s+1s also 4s+3s dance RH across, 1s+4s dance LH across</w:t>
      </w:r>
    </w:p>
    <w:p w:rsidR="00B11EB3" w:rsidRDefault="00B11EB3" w:rsidP="00B11EB3">
      <w:pPr>
        <w:pStyle w:val="DanceBody"/>
      </w:pPr>
      <w:r>
        <w:t>17-24</w:t>
      </w:r>
      <w:r>
        <w:tab/>
        <w:t>2s+1s also 4s+3s dance reels of 4 across (2M+1L also 4L+3M passing LSh to start as partners cast into reel)</w:t>
      </w:r>
    </w:p>
    <w:p w:rsidR="00B11EB3" w:rsidRDefault="00B11EB3" w:rsidP="00B11EB3">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B11EB3" w:rsidRDefault="00B11EB3" w:rsidP="00B11EB3"/>
    <w:p w:rsidR="00B11EB3" w:rsidRDefault="00B11EB3" w:rsidP="00B11EB3">
      <w:pPr>
        <w:pStyle w:val="Minicrib"/>
      </w:pPr>
      <w:r>
        <w:t>THE OTTERY ST CATCHPOLE REEL  (R88)  Sq.Set</w:t>
      </w:r>
      <w:r>
        <w:tab/>
        <w:t>Anselm Lingnau</w:t>
      </w:r>
    </w:p>
    <w:p w:rsidR="00B11EB3" w:rsidRDefault="00B11EB3" w:rsidP="00B11EB3">
      <w:pPr>
        <w:pStyle w:val="DanceBody"/>
      </w:pPr>
      <w:r>
        <w:t xml:space="preserve"> 1- 8</w:t>
      </w:r>
      <w:r>
        <w:tab/>
        <w:t>1M+3M set advancing &amp; turn RH back to place, 1L+3L set advancing &amp; turn RH</w:t>
      </w:r>
    </w:p>
    <w:p w:rsidR="00B11EB3" w:rsidRDefault="00B11EB3" w:rsidP="00B11EB3">
      <w:pPr>
        <w:pStyle w:val="DanceBody"/>
      </w:pPr>
      <w:r>
        <w:t xml:space="preserve"> 9-16</w:t>
      </w:r>
      <w:r>
        <w:tab/>
        <w:t>1s+3s set advancing &amp; 1/2 turn 2H opposite partner, 1M+3L</w:t>
      </w:r>
      <w:r w:rsidRPr="007F0D5A">
        <w:rPr>
          <w:b/>
        </w:rPr>
        <w:t xml:space="preserve"> also </w:t>
      </w:r>
      <w:r>
        <w:t>1L+3M dance between 2s/4s &amp; cast to each others place</w:t>
      </w:r>
    </w:p>
    <w:p w:rsidR="00B11EB3" w:rsidRDefault="00B11EB3" w:rsidP="00B11EB3">
      <w:pPr>
        <w:pStyle w:val="DanceBody"/>
      </w:pPr>
      <w:r>
        <w:t>17-32</w:t>
      </w:r>
      <w:r>
        <w:tab/>
        <w:t>2s+4s repeat bars 1-16</w:t>
      </w:r>
    </w:p>
    <w:p w:rsidR="00B11EB3" w:rsidRDefault="00B11EB3" w:rsidP="00B11EB3">
      <w:pPr>
        <w:pStyle w:val="DanceBody"/>
      </w:pPr>
      <w:r>
        <w:t>33-40</w:t>
      </w:r>
      <w:r>
        <w:tab/>
        <w:t>Ladies dance RH across &amp; dance LSh round corner person</w:t>
      </w:r>
    </w:p>
    <w:p w:rsidR="00B11EB3" w:rsidRDefault="00B11EB3" w:rsidP="00B11EB3">
      <w:pPr>
        <w:pStyle w:val="DanceBody"/>
      </w:pPr>
      <w:r>
        <w:t>41-48</w:t>
      </w:r>
      <w:r>
        <w:tab/>
        <w:t>Ladies dance LH across &amp; RSh round partner</w:t>
      </w:r>
    </w:p>
    <w:p w:rsidR="00B11EB3" w:rsidRDefault="00B11EB3" w:rsidP="00B11EB3">
      <w:pPr>
        <w:pStyle w:val="DanceBody"/>
      </w:pPr>
      <w:r>
        <w:t>49-56</w:t>
      </w:r>
      <w:r>
        <w:tab/>
        <w:t>Men dance LH across &amp; dance RSh round corner person</w:t>
      </w:r>
    </w:p>
    <w:p w:rsidR="00B11EB3" w:rsidRDefault="00B11EB3" w:rsidP="00B11EB3">
      <w:pPr>
        <w:pStyle w:val="DanceBody"/>
      </w:pPr>
      <w:r>
        <w:t>57-64</w:t>
      </w:r>
      <w:r>
        <w:tab/>
        <w:t>Men dance RH across &amp; LSh round partner</w:t>
      </w:r>
    </w:p>
    <w:p w:rsidR="00B11EB3" w:rsidRDefault="00B11EB3" w:rsidP="00B11EB3">
      <w:pPr>
        <w:pStyle w:val="DanceBody"/>
      </w:pPr>
      <w:r>
        <w:t>65-70</w:t>
      </w:r>
      <w:r>
        <w:tab/>
        <w:t>1s+3s dance in (1 step) &amp; pull back RSh, dance out (1 step) &amp; chase clockwise 1/2 way</w:t>
      </w:r>
    </w:p>
    <w:p w:rsidR="00B11EB3" w:rsidRDefault="00B11EB3" w:rsidP="00B11EB3">
      <w:pPr>
        <w:pStyle w:val="DanceBody"/>
      </w:pPr>
      <w:r>
        <w:t>71-72</w:t>
      </w:r>
      <w:r>
        <w:tab/>
        <w:t>1s+3w turn partner RH to end in original places</w:t>
      </w:r>
    </w:p>
    <w:p w:rsidR="00B11EB3" w:rsidRDefault="00B11EB3" w:rsidP="00B11EB3">
      <w:pPr>
        <w:pStyle w:val="DanceBody"/>
      </w:pPr>
      <w:r>
        <w:t>73-80</w:t>
      </w:r>
      <w:r>
        <w:tab/>
        <w:t>2s+4s repeat 65-72  dancing in, pull back LSh &amp; chase anticlockwise 1/2 way round &amp; turn partner LH to original places</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OUR BERBER BLESSING  (J8x32)  3C (4C set)</w:t>
      </w:r>
      <w:r>
        <w:tab/>
        <w:t>Murrough Landon, 2022</w:t>
      </w:r>
    </w:p>
    <w:p w:rsidR="00B11EB3" w:rsidRDefault="00B11EB3" w:rsidP="00B11EB3">
      <w:pPr>
        <w:pStyle w:val="DanceBody"/>
      </w:pPr>
      <w:r>
        <w:t xml:space="preserve"> 1- 8</w:t>
      </w:r>
      <w:r>
        <w:tab/>
        <w:t>1s cross RH &amp; cast (2s step up); 1s dance 1/2 Figs 8 (1M up round 2s, 1L down round 3s)</w:t>
      </w:r>
    </w:p>
    <w:p w:rsidR="00B11EB3" w:rsidRDefault="00B11EB3" w:rsidP="00B11EB3">
      <w:pPr>
        <w:pStyle w:val="DanceBody"/>
      </w:pPr>
      <w:r>
        <w:t xml:space="preserve"> 9-16</w:t>
      </w:r>
      <w:r>
        <w:tab/>
        <w:t xml:space="preserve">2M+2s </w:t>
      </w:r>
      <w:r>
        <w:rPr>
          <w:b/>
        </w:rPr>
        <w:t>also</w:t>
      </w:r>
      <w:r>
        <w:t xml:space="preserve"> 1L+3s dance LH across; pass LSh &amp; dance RH across with other couple. All end in promenade hold facing up.  2 1 3</w:t>
      </w:r>
    </w:p>
    <w:p w:rsidR="00B11EB3" w:rsidRDefault="00B11EB3" w:rsidP="00B11EB3">
      <w:pPr>
        <w:pStyle w:val="DanceBody"/>
      </w:pPr>
      <w:r>
        <w:t>17-24</w:t>
      </w:r>
      <w:r>
        <w:tab/>
        <w:t>2s+1s+3s dance 6 bars of Allemande, face partner &amp; cross RH with partner to opp side.  (3) (1) (2)</w:t>
      </w:r>
    </w:p>
    <w:p w:rsidR="00B11EB3" w:rsidRDefault="00B11EB3" w:rsidP="00B11EB3">
      <w:pPr>
        <w:pStyle w:val="DanceBody"/>
        <w:keepNext w:val="0"/>
      </w:pPr>
      <w:r>
        <w:t>25-32</w:t>
      </w:r>
      <w:r>
        <w:tab/>
        <w:t>All chase 1/2 round clockwise to own side; all turn partner RH</w:t>
      </w:r>
    </w:p>
    <w:p w:rsidR="00B11EB3" w:rsidRDefault="00B11EB3" w:rsidP="00B11EB3"/>
    <w:p w:rsidR="00B11EB3" w:rsidRDefault="00B11EB3" w:rsidP="00B11EB3">
      <w:pPr>
        <w:pStyle w:val="Minicrib"/>
      </w:pPr>
      <w:r>
        <w:t>OUR COMPLIMENTS TO JOHN RENTON  (S3x32)  3C Set</w:t>
      </w:r>
      <w:r>
        <w:tab/>
        <w:t>Stephen Webb, 2022</w:t>
      </w:r>
    </w:p>
    <w:p w:rsidR="00B11EB3" w:rsidRDefault="00B11EB3" w:rsidP="00B11EB3">
      <w:pPr>
        <w:pStyle w:val="DanceBody"/>
      </w:pPr>
      <w:r>
        <w:t xml:space="preserve"> 1- 8</w:t>
      </w:r>
      <w:r>
        <w:tab/>
        <w:t>1s 1/2 turn RH &amp; retain hands (2s step up), 1scross down, dance behind 3s &amp; cast up, meet in centre &amp; lead up LH to face 1st corners</w:t>
      </w:r>
    </w:p>
    <w:p w:rsidR="00B11EB3" w:rsidRDefault="00B11EB3" w:rsidP="00B11EB3">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B11EB3" w:rsidRPr="00164385" w:rsidRDefault="00B11EB3" w:rsidP="00B11EB3">
      <w:pPr>
        <w:pStyle w:val="DanceBody"/>
      </w:pPr>
      <w:r>
        <w:t>17-24</w:t>
      </w:r>
      <w:r>
        <w:tab/>
      </w:r>
      <w:r w:rsidRPr="00164385">
        <w:t>2s+1s+3s</w:t>
      </w:r>
      <w:r>
        <w:t xml:space="preserve"> dance "Circulating Allemande":</w:t>
      </w:r>
    </w:p>
    <w:p w:rsidR="00B11EB3" w:rsidRDefault="00B11EB3" w:rsidP="00B11EB3">
      <w:pPr>
        <w:pStyle w:val="DanceBody"/>
      </w:pPr>
      <w:r w:rsidRPr="00164385">
        <w:tab/>
        <w:t>2s &amp; 3s dance normal Allemande but end in 3rd/1st place</w:t>
      </w:r>
      <w:r w:rsidRPr="00164385">
        <w:rPr>
          <w:b/>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B11EB3" w:rsidRDefault="00B11EB3" w:rsidP="00B11EB3">
      <w:pPr>
        <w:pStyle w:val="DanceBody"/>
        <w:keepNext w:val="0"/>
      </w:pPr>
      <w:r>
        <w:t>25-32</w:t>
      </w:r>
      <w:r>
        <w:tab/>
        <w:t>1M casts down, 1L casts up to 1M between 2s at bottom, 1L between 3s at top, 1s set advancing; 1s 1/2 turn RH to face each other &amp; Petronella turn to 2nd place own side.  3 1 2</w:t>
      </w:r>
    </w:p>
    <w:p w:rsidR="00B11EB3" w:rsidRDefault="00B11EB3" w:rsidP="00B11EB3"/>
    <w:p w:rsidR="00B11EB3" w:rsidRDefault="00B11EB3" w:rsidP="00B11EB3">
      <w:pPr>
        <w:pStyle w:val="Minicrib"/>
      </w:pPr>
      <w:r>
        <w:t>OUR DANCING QUEEN  (J8x32)  3C (4C set)</w:t>
      </w:r>
      <w:r>
        <w:tab/>
        <w:t>Alison Robertson</w:t>
      </w:r>
    </w:p>
    <w:p w:rsidR="00B11EB3" w:rsidRDefault="00B11EB3" w:rsidP="00B11EB3">
      <w:pPr>
        <w:pStyle w:val="DanceBody"/>
      </w:pPr>
      <w:r>
        <w:t xml:space="preserve"> 1- 8</w:t>
      </w:r>
      <w:r>
        <w:tab/>
        <w:t>1s turn RH &amp; cast (2s step up); 1L+2s &amp; 1M+3s dance RH across.  1s end facing 1st corners</w:t>
      </w:r>
    </w:p>
    <w:p w:rsidR="00B11EB3" w:rsidRDefault="00B11EB3" w:rsidP="00B11EB3">
      <w:pPr>
        <w:pStyle w:val="DanceBody"/>
      </w:pPr>
      <w:r>
        <w:t xml:space="preserve"> 9-16</w:t>
      </w:r>
      <w:r>
        <w:tab/>
        <w:t>1s dance 1/2 diag reel of 4 with 1st corners, pass RSh, dance 1/2 diag reel of 4 with 2nd corners to end in 2nd place on opp side (3) (1) (2) all facing clockwise</w:t>
      </w:r>
    </w:p>
    <w:p w:rsidR="00B11EB3" w:rsidRDefault="00B11EB3" w:rsidP="00B11EB3">
      <w:pPr>
        <w:pStyle w:val="DanceBody"/>
      </w:pPr>
      <w:r>
        <w:t>17-24</w:t>
      </w:r>
      <w:r>
        <w:tab/>
        <w:t>All chase clockwise 1/2 round to own side; all turn partner RH (or birl)</w:t>
      </w:r>
    </w:p>
    <w:p w:rsidR="00B11EB3" w:rsidRDefault="00B11EB3" w:rsidP="00B11EB3">
      <w:pPr>
        <w:pStyle w:val="DanceBody"/>
        <w:keepNext w:val="0"/>
      </w:pPr>
      <w:r>
        <w:t>25-32</w:t>
      </w:r>
      <w:r>
        <w:tab/>
        <w:t>2s+1s+3s circle 6H round &amp; back.  End 2 1 3</w:t>
      </w:r>
    </w:p>
    <w:p w:rsidR="00B11EB3" w:rsidRDefault="00B11EB3" w:rsidP="00B11EB3"/>
    <w:p w:rsidR="00B11EB3" w:rsidRDefault="00B11EB3" w:rsidP="00B11EB3">
      <w:pPr>
        <w:pStyle w:val="Minicrib"/>
      </w:pPr>
      <w:r>
        <w:t>OUR DANCING SOUTAR  (R8x32)  3C (4C Set)</w:t>
      </w:r>
      <w:r>
        <w:tab/>
        <w:t>R Tanner  Kauri Coll</w:t>
      </w:r>
    </w:p>
    <w:p w:rsidR="00B11EB3" w:rsidRDefault="00B11EB3" w:rsidP="00B11EB3">
      <w:pPr>
        <w:pStyle w:val="DanceBody"/>
      </w:pPr>
      <w:r>
        <w:t xml:space="preserve"> 1- 8</w:t>
      </w:r>
      <w:r>
        <w:tab/>
        <w:t>1s dance Figs of 8 on own sides (in between 2s to start)</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1s cross down RH, cast down behind 3s, cross LH &amp; cast up round 3s to face 1</w:t>
      </w:r>
      <w:r w:rsidRPr="00972EEB">
        <w:t>st</w:t>
      </w:r>
      <w:r>
        <w:t xml:space="preserve"> corners</w:t>
      </w:r>
    </w:p>
    <w:p w:rsidR="00B11EB3" w:rsidRDefault="00B11EB3" w:rsidP="00B11EB3">
      <w:pPr>
        <w:pStyle w:val="DanceBody"/>
        <w:keepNext w:val="0"/>
      </w:pPr>
      <w:r>
        <w:t>25-32</w:t>
      </w:r>
      <w:r>
        <w:tab/>
        <w:t>1s dance 'Hello-Goodbye' setting &amp; all clap</w:t>
      </w:r>
      <w:r w:rsidRPr="00BA6B4D">
        <w:rPr>
          <w:b/>
        </w:rPr>
        <w:t xml:space="preserve"> </w:t>
      </w:r>
      <w:r>
        <w:rPr>
          <w:b/>
        </w:rPr>
        <w:t xml:space="preserve">as </w:t>
      </w:r>
      <w:r>
        <w:t>1s end with petronella turn to 2</w:t>
      </w:r>
      <w:r w:rsidRPr="00972EEB">
        <w:t>nd</w:t>
      </w:r>
      <w:r>
        <w:t xml:space="preserve"> places</w:t>
      </w:r>
    </w:p>
    <w:p w:rsidR="00B11EB3" w:rsidRDefault="00B11EB3" w:rsidP="00B11EB3"/>
    <w:p w:rsidR="00B11EB3" w:rsidRDefault="00B11EB3" w:rsidP="00B11EB3">
      <w:pPr>
        <w:pStyle w:val="Minicrib"/>
      </w:pPr>
      <w:r>
        <w:t>OUR FRIEND BILL  (R8x32)  3C (4C set)</w:t>
      </w:r>
      <w:r>
        <w:tab/>
        <w:t>Ted Blaschke  Gretchen's Fancy</w:t>
      </w:r>
    </w:p>
    <w:p w:rsidR="00B11EB3" w:rsidRDefault="00B11EB3" w:rsidP="00B11EB3">
      <w:pPr>
        <w:pStyle w:val="DanceBody"/>
      </w:pPr>
      <w:r>
        <w:t xml:space="preserve"> 1- 8</w:t>
      </w:r>
      <w:r>
        <w:tab/>
        <w:t>1s+2s+3s cross RH &amp; set, 1s cross RH &amp; cast 1 place</w:t>
      </w:r>
    </w:p>
    <w:p w:rsidR="00B11EB3" w:rsidRDefault="00B11EB3" w:rsidP="00B11EB3">
      <w:pPr>
        <w:pStyle w:val="DanceBody"/>
      </w:pPr>
      <w:r>
        <w:t xml:space="preserve"> 9-16</w:t>
      </w:r>
      <w:r>
        <w:tab/>
        <w:t>2s+1s+3s dance reflection reels on sides (1s in &amp; down to start) &amp; set advancing &amp; turn right to face own sides</w:t>
      </w:r>
    </w:p>
    <w:p w:rsidR="00B11EB3" w:rsidRDefault="00B11EB3" w:rsidP="00B11EB3">
      <w:pPr>
        <w:pStyle w:val="DanceBody"/>
      </w:pPr>
      <w:r>
        <w:t>17-24</w:t>
      </w:r>
      <w:r>
        <w:tab/>
        <w:t>1s dance Double Triangles with 2s+3s crossing RH on bars 19/20 &amp; 1s ending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Pr="00B11EB3" w:rsidRDefault="00B11EB3" w:rsidP="00B11EB3">
      <w:pPr>
        <w:pStyle w:val="DanceBody"/>
        <w:rPr>
          <w:rStyle w:val="MinicribChar"/>
        </w:rPr>
      </w:pPr>
      <w:r w:rsidRPr="00B11EB3">
        <w:rPr>
          <w:rStyle w:val="MinicribChar"/>
        </w:rPr>
        <w:t>OUR FRIEND ROBERT  (R8x32)  3C (4C set)</w:t>
      </w:r>
      <w:r w:rsidRPr="00B11EB3">
        <w:rPr>
          <w:rStyle w:val="MinicribChar"/>
        </w:rPr>
        <w:tab/>
        <w:t>Stephen Webb  Berkhamsted Diamond Coll</w:t>
      </w:r>
    </w:p>
    <w:p w:rsidR="00B11EB3" w:rsidRPr="00E61B86" w:rsidRDefault="00B11EB3" w:rsidP="00B11EB3">
      <w:pPr>
        <w:pStyle w:val="DanceBody"/>
      </w:pPr>
      <w:r w:rsidRPr="00E61B86">
        <w:t xml:space="preserve"> 1- 8</w:t>
      </w:r>
      <w:r w:rsidRPr="00E61B86">
        <w:tab/>
        <w:t>1s cross RH &amp; cast to 2nd place; 1s turn once LH to opposite sides (2s step up 3-4), all set.</w:t>
      </w:r>
    </w:p>
    <w:p w:rsidR="00B11EB3" w:rsidRPr="00E61B86" w:rsidRDefault="00B11EB3" w:rsidP="00B11EB3">
      <w:pPr>
        <w:pStyle w:val="DanceBody"/>
      </w:pPr>
      <w:r>
        <w:t xml:space="preserve"> 9-</w:t>
      </w:r>
      <w:r w:rsidRPr="00E61B86">
        <w:t>16</w:t>
      </w:r>
      <w:r w:rsidRPr="00E61B86">
        <w:tab/>
        <w:t>2s+1s+3s 1/2 turn RH, twirl &amp; chase 1/2 way round clockwise, 1s finish RSh to RSh in middle facing 4th corner.</w:t>
      </w:r>
    </w:p>
    <w:p w:rsidR="00B11EB3" w:rsidRPr="00E61B86" w:rsidRDefault="00B11EB3" w:rsidP="00B11EB3">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B11EB3" w:rsidRDefault="00B11EB3" w:rsidP="00B11EB3">
      <w:pPr>
        <w:pStyle w:val="DanceBody"/>
        <w:keepNext w:val="0"/>
      </w:pPr>
      <w:r w:rsidRPr="00E61B86">
        <w:t>25</w:t>
      </w:r>
      <w:r>
        <w:t>-</w:t>
      </w:r>
      <w:r w:rsidRPr="00E61B86">
        <w:t>32</w:t>
      </w:r>
      <w:r w:rsidRPr="00E61B86">
        <w:tab/>
        <w:t>1s 3/4 turn RH to opposite sides, 2s+1s+3s set; 2s+1s+3s turn RH 1.1/2 times.</w:t>
      </w:r>
    </w:p>
    <w:p w:rsidR="00B11EB3" w:rsidRDefault="00B11EB3" w:rsidP="00B11EB3"/>
    <w:p w:rsidR="00B11EB3" w:rsidRDefault="00B11EB3" w:rsidP="00B11EB3">
      <w:pPr>
        <w:pStyle w:val="Minicrib"/>
      </w:pPr>
      <w:r>
        <w:t>OUR GOOD FRIEND TOM  (J8x32)  3C (4C Set)</w:t>
      </w:r>
      <w:r>
        <w:tab/>
        <w:t>May Macfarlane  Tayside Collection 1983-2003</w:t>
      </w:r>
    </w:p>
    <w:p w:rsidR="00B11EB3" w:rsidRDefault="00B11EB3" w:rsidP="00B11EB3">
      <w:pPr>
        <w:pStyle w:val="DanceBody"/>
      </w:pPr>
      <w:r>
        <w:t xml:space="preserve"> 1- 8</w:t>
      </w:r>
      <w:r>
        <w:tab/>
        <w:t>1s set, dance down NHJ &amp; cast up round 3s to finish in centre joining LH &amp; giving RH to 1st corners (2s step 3-4)</w:t>
      </w:r>
    </w:p>
    <w:p w:rsidR="00B11EB3" w:rsidRPr="00730693" w:rsidRDefault="00B11EB3" w:rsidP="00B11EB3">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B11EB3" w:rsidRDefault="00B11EB3" w:rsidP="00B11EB3">
      <w:pPr>
        <w:pStyle w:val="DanceBody"/>
      </w:pPr>
      <w:r>
        <w:t>17-24</w:t>
      </w:r>
      <w:r>
        <w:tab/>
        <w:t>1s dance 6 bar reels of 3 on opp sides (1s giving LSh to 1st corners to start) &amp; end between corners, All set</w:t>
      </w:r>
    </w:p>
    <w:p w:rsidR="00B11EB3" w:rsidRDefault="00B11EB3" w:rsidP="00B11EB3">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B11EB3" w:rsidRDefault="00B11EB3" w:rsidP="00B11EB3"/>
    <w:p w:rsidR="00B11EB3" w:rsidRDefault="00B11EB3" w:rsidP="00B11EB3">
      <w:pPr>
        <w:pStyle w:val="Minicrib"/>
      </w:pPr>
      <w:r>
        <w:t>OUR HIGHLAND QUEEN  (S4x40)  4C Set</w:t>
      </w:r>
      <w:r>
        <w:tab/>
        <w:t>John Drewry  Deeside Bk 1</w:t>
      </w:r>
    </w:p>
    <w:p w:rsidR="00B11EB3" w:rsidRDefault="00B11EB3" w:rsidP="00B11EB3">
      <w:pPr>
        <w:pStyle w:val="DanceBody"/>
      </w:pPr>
      <w:r>
        <w:t xml:space="preserve"> 1- 8</w:t>
      </w:r>
      <w:r>
        <w:tab/>
        <w:t>1s+2s</w:t>
      </w:r>
      <w:r w:rsidRPr="007F0D5A">
        <w:rPr>
          <w:b/>
        </w:rPr>
        <w:t xml:space="preserve"> also </w:t>
      </w:r>
      <w:r>
        <w:t>3s+4s dance double Fig of 8 (1s &amp; 4s cast to start)</w:t>
      </w:r>
    </w:p>
    <w:p w:rsidR="00B11EB3" w:rsidRDefault="00B11EB3" w:rsidP="00B11EB3">
      <w:pPr>
        <w:pStyle w:val="DanceBody"/>
      </w:pPr>
      <w:r>
        <w:t xml:space="preserve"> 9-12</w:t>
      </w:r>
      <w:r>
        <w:tab/>
        <w:t>1s cast to 3</w:t>
      </w:r>
      <w:r w:rsidRPr="00972EEB">
        <w:t>rd</w:t>
      </w:r>
      <w:r>
        <w:t xml:space="preserve"> place &amp; turn 2H </w:t>
      </w:r>
      <w:r w:rsidRPr="00BA6B4D">
        <w:rPr>
          <w:b/>
        </w:rPr>
        <w:t xml:space="preserve">while </w:t>
      </w:r>
      <w:r>
        <w:t>3s turn 2H &amp; dance up b'tw'n 2s</w:t>
      </w:r>
    </w:p>
    <w:p w:rsidR="00B11EB3" w:rsidRDefault="00B11EB3" w:rsidP="00B11EB3">
      <w:pPr>
        <w:pStyle w:val="DanceBody"/>
      </w:pPr>
      <w:r>
        <w:t>13-16</w:t>
      </w:r>
      <w:r>
        <w:tab/>
        <w:t>1s dance down between 4s &amp; cast up to 3</w:t>
      </w:r>
      <w:r w:rsidRPr="00972EEB">
        <w:t>rd</w:t>
      </w:r>
      <w:r>
        <w:t xml:space="preserve"> place</w:t>
      </w:r>
      <w:r w:rsidRPr="00BA6B4D">
        <w:rPr>
          <w:b/>
        </w:rPr>
        <w:t xml:space="preserve"> while </w:t>
      </w:r>
      <w:r>
        <w:t>3s cast to 3</w:t>
      </w:r>
      <w:r w:rsidRPr="00972EEB">
        <w:t>rd</w:t>
      </w:r>
      <w:r>
        <w:t xml:space="preserve"> place then turn 2H</w:t>
      </w:r>
    </w:p>
    <w:p w:rsidR="00B11EB3" w:rsidRDefault="00B11EB3" w:rsidP="00B11EB3">
      <w:pPr>
        <w:pStyle w:val="DanceBody"/>
      </w:pPr>
      <w:r>
        <w:t>17-20</w:t>
      </w:r>
      <w:r>
        <w:tab/>
        <w:t>1s turn 2H &amp; dance up between 2s while 3s dance down between 4s, cast up to 3</w:t>
      </w:r>
      <w:r w:rsidRPr="00972EEB">
        <w:t>rd</w:t>
      </w:r>
      <w:r>
        <w:t xml:space="preserve"> pl</w:t>
      </w:r>
    </w:p>
    <w:p w:rsidR="00B11EB3" w:rsidRDefault="00B11EB3" w:rsidP="00B11EB3">
      <w:pPr>
        <w:pStyle w:val="DanceBody"/>
      </w:pPr>
      <w:r>
        <w:t>21-24</w:t>
      </w:r>
      <w:r>
        <w:tab/>
        <w:t>1s cast to 3</w:t>
      </w:r>
      <w:r w:rsidRPr="00972EEB">
        <w:t>rd</w:t>
      </w:r>
      <w:r>
        <w:t xml:space="preserve"> pl &amp; turn LH to face 2</w:t>
      </w:r>
      <w:r w:rsidRPr="00972EEB">
        <w:t>nd</w:t>
      </w:r>
      <w:r>
        <w:t xml:space="preserve"> crnrs</w:t>
      </w:r>
      <w:r w:rsidRPr="00BA6B4D">
        <w:rPr>
          <w:b/>
        </w:rPr>
        <w:t xml:space="preserve"> while </w:t>
      </w:r>
      <w:r>
        <w:rPr>
          <w:b/>
        </w:rPr>
        <w:t>3s</w:t>
      </w:r>
      <w:r>
        <w:t xml:space="preserve"> turn 2H &amp; dance up top</w:t>
      </w:r>
    </w:p>
    <w:p w:rsidR="00B11EB3" w:rsidRDefault="00B11EB3" w:rsidP="00B11EB3">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B11EB3" w:rsidRDefault="00B11EB3" w:rsidP="00B11EB3">
      <w:pPr>
        <w:pStyle w:val="DanceBody"/>
        <w:keepNext w:val="0"/>
      </w:pPr>
      <w:r>
        <w:t>33-40</w:t>
      </w:r>
      <w:r>
        <w:tab/>
        <w:t>All set, 3s+2s</w:t>
      </w:r>
      <w:r w:rsidRPr="007F0D5A">
        <w:rPr>
          <w:b/>
        </w:rPr>
        <w:t xml:space="preserve"> also </w:t>
      </w:r>
      <w:r>
        <w:t>1s+4s dance RH across, 3s cast to 2</w:t>
      </w:r>
      <w:r w:rsidRPr="00972EEB">
        <w:t>nd</w:t>
      </w:r>
      <w:r>
        <w:t xml:space="preserve"> place</w:t>
      </w:r>
      <w:r w:rsidRPr="00BA6B4D">
        <w:rPr>
          <w:b/>
        </w:rPr>
        <w:t xml:space="preserve"> while </w:t>
      </w:r>
      <w:r>
        <w:t>2s dance up &amp; 1s dance down.  2 3 4 1</w:t>
      </w:r>
    </w:p>
    <w:p w:rsidR="00B11EB3" w:rsidRDefault="00B11EB3" w:rsidP="00B11EB3"/>
    <w:p w:rsidR="00B11EB3" w:rsidRDefault="00B11EB3" w:rsidP="00B11EB3">
      <w:pPr>
        <w:pStyle w:val="Minicrib"/>
      </w:pPr>
      <w:r>
        <w:t>OUR KEY TO FLORENCE  (S4x32)  4C Set</w:t>
      </w:r>
      <w:r>
        <w:tab/>
        <w:t>Gaye Collin  Dance Book 5</w:t>
      </w:r>
    </w:p>
    <w:p w:rsidR="00B11EB3" w:rsidRDefault="00B11EB3" w:rsidP="00B11EB3">
      <w:pPr>
        <w:pStyle w:val="DanceBody"/>
      </w:pPr>
      <w:r>
        <w:t xml:space="preserve"> 1- 8</w:t>
      </w:r>
      <w:r>
        <w:tab/>
        <w:t>1s+2s Set+Link flowing into RH across.  End 2s in 1st place own side, 1s retain RH briefly turning to face 1st corners</w:t>
      </w:r>
    </w:p>
    <w:p w:rsidR="00B11EB3" w:rsidRDefault="00B11EB3" w:rsidP="00B11EB3">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B11EB3" w:rsidRPr="000D60D4" w:rsidRDefault="00B11EB3" w:rsidP="00B11EB3">
      <w:pPr>
        <w:pStyle w:val="DanceBody"/>
      </w:pPr>
      <w:r>
        <w:t>17-24</w:t>
      </w:r>
      <w:r>
        <w:tab/>
        <w:t>"Modified Double Fig 8":</w:t>
      </w:r>
    </w:p>
    <w:p w:rsidR="00B11EB3" w:rsidRDefault="00B11EB3" w:rsidP="00B11EB3">
      <w:pPr>
        <w:pStyle w:val="DanceBody"/>
      </w:pPr>
      <w:r>
        <w:tab/>
        <w:t xml:space="preserve">1s+4s dance double Fig 8 round 3s (1s cast down, 4s cross up to start).  Bars 23-24: 3s step up to 2nd place </w:t>
      </w:r>
      <w:r>
        <w:rPr>
          <w:b/>
        </w:rPr>
        <w:t>while</w:t>
      </w:r>
      <w:r>
        <w:t xml:space="preserve"> 1s cross up to 3rd place, 4s finish in 4th place</w:t>
      </w:r>
    </w:p>
    <w:p w:rsidR="00B11EB3" w:rsidRDefault="00B11EB3" w:rsidP="00B11EB3">
      <w:pPr>
        <w:pStyle w:val="DanceBody"/>
        <w:keepNext w:val="0"/>
      </w:pPr>
      <w:r>
        <w:t>25-32</w:t>
      </w:r>
      <w:r>
        <w:tab/>
        <w:t>1s+4s dance RH across. Bar 28: 1L &amp; 4L curve in to face up, join NH with partner; 1s+4s dance up &amp; cast round 3s to end 1s in 4th place, 4s in 3rd place own side. 2 3 4 1</w:t>
      </w:r>
    </w:p>
    <w:p w:rsidR="00B11EB3" w:rsidRDefault="00B11EB3" w:rsidP="00B11EB3"/>
    <w:p w:rsidR="00B11EB3" w:rsidRDefault="00B11EB3" w:rsidP="00B11EB3">
      <w:pPr>
        <w:pStyle w:val="Minicrib"/>
      </w:pPr>
      <w:r>
        <w:t>OUR LADY OF THE SNOWS  (S4x32)  4C set</w:t>
      </w:r>
      <w:r>
        <w:tab/>
        <w:t>John Drewry  Quincentenary SCDs</w:t>
      </w:r>
    </w:p>
    <w:p w:rsidR="00B11EB3" w:rsidRDefault="00B11EB3" w:rsidP="00B11EB3">
      <w:pPr>
        <w:pStyle w:val="DanceBody"/>
      </w:pPr>
      <w:r>
        <w:t>2 chords - 3s &amp; 4s cross to opp sides on 2nd chord</w:t>
      </w:r>
    </w:p>
    <w:p w:rsidR="00B11EB3" w:rsidRDefault="00B11EB3" w:rsidP="00B11EB3">
      <w:pPr>
        <w:pStyle w:val="DanceBody"/>
      </w:pPr>
      <w:r>
        <w:t xml:space="preserve"> 1- 8</w:t>
      </w:r>
      <w:r>
        <w:tab/>
        <w:t>1s &amp; 4s set to partners, turn 2H, 1L followed by partner casts behind 2L &amp; dances round other couple LSh to face 3L</w:t>
      </w:r>
      <w:r w:rsidRPr="00BA6B4D">
        <w:rPr>
          <w:b/>
        </w:rPr>
        <w:t xml:space="preserve"> while </w:t>
      </w:r>
      <w:r>
        <w:t>4L followed by partner casts up behind 3L, round other couple to face 2L</w:t>
      </w:r>
    </w:p>
    <w:p w:rsidR="00B11EB3" w:rsidRDefault="00B11EB3" w:rsidP="00B11EB3">
      <w:pPr>
        <w:pStyle w:val="DanceBody"/>
      </w:pPr>
      <w:r>
        <w:t xml:space="preserve"> 9-16</w:t>
      </w:r>
      <w:r>
        <w:tab/>
        <w:t>4s+2L</w:t>
      </w:r>
      <w:r w:rsidRPr="007F0D5A">
        <w:rPr>
          <w:b/>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B11EB3" w:rsidRDefault="00B11EB3" w:rsidP="00B11EB3">
      <w:pPr>
        <w:pStyle w:val="DanceBody"/>
      </w:pPr>
      <w:r>
        <w:t>17-20</w:t>
      </w:r>
      <w:r>
        <w:tab/>
        <w:t>4s &amp; 1s dance out ends &amp; cast to 2</w:t>
      </w:r>
      <w:r w:rsidRPr="00972EEB">
        <w:t>nd</w:t>
      </w:r>
      <w:r>
        <w:t>/3rd pl</w:t>
      </w:r>
      <w:r w:rsidRPr="00BA6B4D">
        <w:rPr>
          <w:b/>
        </w:rPr>
        <w:t xml:space="preserve"> while </w:t>
      </w:r>
      <w:r>
        <w:t>2s &amp; 3s dance down/up sides 1 place then dance in &amp; 2s dance  up to 1st place, 3s down to 4th place</w:t>
      </w:r>
    </w:p>
    <w:p w:rsidR="00B11EB3" w:rsidRDefault="00B11EB3" w:rsidP="00B11EB3">
      <w:pPr>
        <w:pStyle w:val="DanceBody"/>
      </w:pPr>
      <w:r>
        <w:t>21-24</w:t>
      </w:r>
      <w:r>
        <w:tab/>
        <w:t>4s+1s circle 4H round to left</w:t>
      </w:r>
    </w:p>
    <w:p w:rsidR="00B11EB3" w:rsidRDefault="00B11EB3" w:rsidP="00B11EB3">
      <w:pPr>
        <w:pStyle w:val="DanceBody"/>
        <w:keepNext w:val="0"/>
      </w:pPr>
      <w:r>
        <w:t>25-32</w:t>
      </w:r>
      <w:r>
        <w:tab/>
        <w:t>All circle left for 2 steps, set, drop hands &amp; dance 1 more step to left &amp; cast back anticlockwise to places.  2 4 (1)(3)</w:t>
      </w:r>
    </w:p>
    <w:p w:rsidR="00B11EB3" w:rsidRDefault="00B11EB3" w:rsidP="00B11EB3"/>
    <w:p w:rsidR="00B11EB3" w:rsidRDefault="00B11EB3" w:rsidP="00B11EB3">
      <w:pPr>
        <w:pStyle w:val="Minicrib"/>
      </w:pPr>
      <w:r>
        <w:t>OUR LEADING LADY  (S4x32)  4C Set</w:t>
      </w:r>
      <w:r>
        <w:tab/>
        <w:t>Anne Thorn  Magic Of Music 2</w:t>
      </w:r>
    </w:p>
    <w:p w:rsidR="00B11EB3" w:rsidRDefault="00B11EB3" w:rsidP="00B11EB3">
      <w:pPr>
        <w:pStyle w:val="DanceBody"/>
      </w:pPr>
      <w:r>
        <w:t xml:space="preserve"> 1- 4</w:t>
      </w:r>
      <w:r>
        <w:tab/>
        <w:t>1L followed by partner, casts 2 places to 3rd place opposite sides (2s+3s step up bars 3-4)</w:t>
      </w:r>
    </w:p>
    <w:p w:rsidR="00B11EB3" w:rsidRDefault="00B11EB3" w:rsidP="00B11EB3">
      <w:pPr>
        <w:pStyle w:val="DanceBody"/>
      </w:pPr>
      <w:r>
        <w:t xml:space="preserve"> 5- 8</w:t>
      </w:r>
      <w:r>
        <w:tab/>
        <w:t>1s+4s dance LH across, 1L finishes facing out</w:t>
      </w:r>
    </w:p>
    <w:p w:rsidR="00B11EB3" w:rsidRDefault="00B11EB3" w:rsidP="00B11EB3">
      <w:pPr>
        <w:pStyle w:val="DanceBody"/>
      </w:pPr>
      <w:r>
        <w:t xml:space="preserve"> 9-12</w:t>
      </w:r>
      <w:r>
        <w:tab/>
        <w:t>1L followed by partner casts up 2 places to original places</w:t>
      </w:r>
    </w:p>
    <w:p w:rsidR="00B11EB3" w:rsidRDefault="00B11EB3" w:rsidP="00B11EB3">
      <w:pPr>
        <w:pStyle w:val="DanceBody"/>
      </w:pPr>
      <w:r>
        <w:t>13-16</w:t>
      </w:r>
      <w:r>
        <w:tab/>
        <w:t>1s+2s dance RH across</w:t>
      </w:r>
    </w:p>
    <w:p w:rsidR="00B11EB3" w:rsidRDefault="00B11EB3" w:rsidP="00B11EB3">
      <w:pPr>
        <w:pStyle w:val="DanceBody"/>
      </w:pPr>
      <w:r>
        <w:t>17-24</w:t>
      </w:r>
      <w:r>
        <w:tab/>
        <w:t>All set, all 1/2 turn partner 2H. 1s+2s also 3s+4s dance 4H round to left to finish on opposite sides (1) (2) (3) (4)</w:t>
      </w:r>
    </w:p>
    <w:p w:rsidR="00B11EB3" w:rsidRDefault="00B11EB3" w:rsidP="00B11EB3">
      <w:pPr>
        <w:pStyle w:val="DanceBody"/>
        <w:keepNext w:val="0"/>
      </w:pPr>
      <w:r>
        <w:t>25-32</w:t>
      </w:r>
      <w:r>
        <w:tab/>
        <w:t>1L &amp; 2M changes places LH, 1M &amp; 2L also 1L &amp; 3L change places RH, 1M &amp; 3M also 1L &amp; 4M change places LH, 1M &amp; 4L changes places RH.  2 3 4 1</w:t>
      </w:r>
    </w:p>
    <w:p w:rsidR="00B11EB3" w:rsidRDefault="00B11EB3" w:rsidP="00B11EB3"/>
    <w:p w:rsidR="00B11EB3" w:rsidRDefault="00B11EB3" w:rsidP="00B11EB3">
      <w:pPr>
        <w:pStyle w:val="Minicrib"/>
      </w:pPr>
      <w:r>
        <w:t>OUR NANCY  (S4x40)  4C set</w:t>
      </w:r>
      <w:r>
        <w:tab/>
        <w:t>Margaret Martin</w:t>
      </w:r>
    </w:p>
    <w:p w:rsidR="00B11EB3" w:rsidRDefault="00B11EB3" w:rsidP="00B11EB3">
      <w:pPr>
        <w:pStyle w:val="DanceBody"/>
      </w:pPr>
      <w:r>
        <w:t xml:space="preserve"> 1- 8</w:t>
      </w:r>
      <w:r>
        <w:tab/>
        <w:t>1s+2s &amp; 3s+4s circle 4H round &amp; back</w:t>
      </w:r>
    </w:p>
    <w:p w:rsidR="00B11EB3" w:rsidRDefault="00B11EB3" w:rsidP="00B11EB3">
      <w:pPr>
        <w:pStyle w:val="DanceBody"/>
      </w:pPr>
      <w:r>
        <w:t xml:space="preserve"> 9-16</w:t>
      </w:r>
      <w:r>
        <w:tab/>
        <w:t>All set, 1s &amp; 4s cast to centre as 2s &amp; 3s dance up/down to ends; 1s &amp; 4s dance 1/2 Figs of 8 round end couples</w:t>
      </w:r>
    </w:p>
    <w:p w:rsidR="00B11EB3" w:rsidRDefault="00B11EB3" w:rsidP="00B11EB3">
      <w:pPr>
        <w:pStyle w:val="DanceBody"/>
      </w:pPr>
      <w:r>
        <w:t>17-24</w:t>
      </w:r>
      <w:r>
        <w:tab/>
        <w:t>All set, 2s &amp; 3s cast to centre as 1s &amp; 4s dance up/down to ends;  2s &amp; 3s dance 1/2 Figs of 8 round end couples. All now on opposite sides</w:t>
      </w:r>
    </w:p>
    <w:p w:rsidR="00B11EB3" w:rsidRDefault="00B11EB3" w:rsidP="00B11EB3">
      <w:pPr>
        <w:pStyle w:val="DanceBody"/>
        <w:keepNext w:val="0"/>
      </w:pPr>
      <w:r>
        <w:t>25-40</w:t>
      </w:r>
      <w:r>
        <w:tab/>
        <w:t>1s+2s change places RH on sides, cross LH with partners, 1s+3s repeat, 1s+4s repeat.  All turn partners 2H</w:t>
      </w:r>
    </w:p>
    <w:p w:rsidR="00B11EB3" w:rsidRDefault="00B11EB3" w:rsidP="00B11EB3"/>
    <w:p w:rsidR="00B11EB3" w:rsidRDefault="00B11EB3" w:rsidP="00B11EB3">
      <w:pPr>
        <w:pStyle w:val="Minicrib"/>
      </w:pPr>
      <w:r>
        <w:t>OUT &amp; ABOUT  (R8x40)  3C (4C set)</w:t>
      </w:r>
      <w:r>
        <w:tab/>
        <w:t>Peter Hastings  Acme Coll</w:t>
      </w:r>
    </w:p>
    <w:p w:rsidR="00B11EB3" w:rsidRDefault="00B11EB3" w:rsidP="00B11EB3">
      <w:pPr>
        <w:pStyle w:val="DanceBody"/>
      </w:pPr>
      <w:r>
        <w:t xml:space="preserve"> 1- 8</w:t>
      </w:r>
      <w:r>
        <w:tab/>
        <w:t>1s+2s dance Double Fig of 8 (1s cast to start)</w:t>
      </w:r>
    </w:p>
    <w:p w:rsidR="00B11EB3" w:rsidRDefault="00B11EB3" w:rsidP="00B11EB3">
      <w:pPr>
        <w:pStyle w:val="DanceBody"/>
      </w:pPr>
      <w:r>
        <w:t xml:space="preserve"> 9-16</w:t>
      </w:r>
      <w:r>
        <w:tab/>
        <w:t>1s 1/2 turn RH &amp; lead down the middle &amp; back to end BtoB facing opposite side</w:t>
      </w:r>
    </w:p>
    <w:p w:rsidR="00B11EB3" w:rsidRDefault="00B11EB3" w:rsidP="00B11EB3">
      <w:pPr>
        <w:pStyle w:val="DanceBody"/>
      </w:pPr>
      <w:r>
        <w:t>17-24</w:t>
      </w:r>
      <w:r>
        <w:tab/>
        <w:t>2s+1s+3s dance Double Triangles ending BtoB facing 1</w:t>
      </w:r>
      <w:r w:rsidRPr="00972EEB">
        <w:t>st</w:t>
      </w:r>
      <w:r>
        <w:t xml:space="preserve"> corners</w:t>
      </w:r>
    </w:p>
    <w:p w:rsidR="00B11EB3" w:rsidRDefault="00B11EB3" w:rsidP="00B11EB3">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B11EB3" w:rsidRDefault="00B11EB3" w:rsidP="00B11EB3">
      <w:pPr>
        <w:pStyle w:val="DanceBody"/>
        <w:keepNext w:val="0"/>
      </w:pPr>
      <w:r>
        <w:t>33-40</w:t>
      </w:r>
      <w:r>
        <w:tab/>
        <w:t>1s dance reels of 3 on own sides (between 3s to start)</w:t>
      </w:r>
    </w:p>
    <w:p w:rsidR="00B11EB3" w:rsidRDefault="00B11EB3" w:rsidP="00B11EB3"/>
    <w:p w:rsidR="00B11EB3" w:rsidRDefault="00B11EB3" w:rsidP="00B11EB3">
      <w:pPr>
        <w:pStyle w:val="Minicrib"/>
      </w:pPr>
      <w:r>
        <w:t>OUT OF AFRICA  (R4x32)  4C Set</w:t>
      </w:r>
      <w:r>
        <w:tab/>
        <w:t>John Drewry  The Greenburn Bk 3</w:t>
      </w:r>
    </w:p>
    <w:p w:rsidR="00B11EB3" w:rsidRPr="001129D5" w:rsidRDefault="00B11EB3" w:rsidP="00B11EB3">
      <w:pPr>
        <w:pStyle w:val="DanceBody"/>
      </w:pPr>
      <w:r w:rsidRPr="001129D5">
        <w:t xml:space="preserve">2 chords - </w:t>
      </w:r>
      <w:r>
        <w:t xml:space="preserve">2nd chord </w:t>
      </w:r>
      <w:r w:rsidRPr="001129D5">
        <w:t>3s+4s</w:t>
      </w:r>
      <w:r>
        <w:t xml:space="preserve"> cross to opp sides</w:t>
      </w:r>
    </w:p>
    <w:p w:rsidR="00B11EB3" w:rsidRDefault="00B11EB3" w:rsidP="00B11EB3">
      <w:pPr>
        <w:pStyle w:val="DanceBody"/>
      </w:pPr>
      <w:r>
        <w:t xml:space="preserve"> 1- 8</w:t>
      </w:r>
      <w:r>
        <w:tab/>
        <w:t xml:space="preserve">1M dances reel of 3 with 2s (LSh to 2L) picking up partner in prom hold to complete reel </w:t>
      </w:r>
      <w:r>
        <w:rPr>
          <w:b/>
        </w:rPr>
        <w:t>as</w:t>
      </w:r>
      <w:r>
        <w:t xml:space="preserve"> 4M dances similarly with 3s (LSh to 3L), at end 2s&amp;3s face out</w:t>
      </w:r>
    </w:p>
    <w:p w:rsidR="00B11EB3" w:rsidRDefault="00B11EB3" w:rsidP="00B11EB3">
      <w:pPr>
        <w:pStyle w:val="DanceBody"/>
      </w:pPr>
      <w:r>
        <w:t xml:space="preserve"> 9-10</w:t>
      </w:r>
      <w:r>
        <w:tab/>
        <w:t xml:space="preserve">1s/4s in promenade hold, dance into middle &amp; down/up to 2nd/3rd places </w:t>
      </w:r>
      <w:r>
        <w:rPr>
          <w:b/>
        </w:rPr>
        <w:t>while</w:t>
      </w:r>
      <w:r>
        <w:t xml:space="preserve"> 2s/3s dance out up/down to 1st/4th places</w:t>
      </w:r>
    </w:p>
    <w:p w:rsidR="00B11EB3" w:rsidRDefault="00B11EB3" w:rsidP="00B11EB3">
      <w:pPr>
        <w:pStyle w:val="DanceBody"/>
      </w:pPr>
      <w:r>
        <w:t>11-12</w:t>
      </w:r>
      <w:r>
        <w:tab/>
        <w:t>1s/4s drop LH, dance 1/2 RH across, men retain hold of partner with RH, turn towards partner, 4s in 2nd place facing up &amp; 1s in 3rd place facing down</w:t>
      </w:r>
    </w:p>
    <w:p w:rsidR="00B11EB3" w:rsidRDefault="00B11EB3" w:rsidP="00B11EB3">
      <w:pPr>
        <w:pStyle w:val="DanceBody"/>
      </w:pPr>
      <w:r>
        <w:t>13-16</w:t>
      </w:r>
      <w:r>
        <w:tab/>
        <w:t xml:space="preserve">4s lead up, cross &amp; cast to 2nd place </w:t>
      </w:r>
      <w:r>
        <w:rPr>
          <w:b/>
        </w:rPr>
        <w:t>while</w:t>
      </w:r>
      <w:r>
        <w:t xml:space="preserve"> 1s lead down, cross &amp; cast to 3rd place 2 4 1 3</w:t>
      </w:r>
    </w:p>
    <w:p w:rsidR="00B11EB3" w:rsidRDefault="00B11EB3" w:rsidP="00B11EB3">
      <w:pPr>
        <w:pStyle w:val="DanceBody"/>
      </w:pPr>
      <w:r>
        <w:t>17-24</w:t>
      </w:r>
      <w:r>
        <w:tab/>
        <w:t>4s+1s dance LH across, men face out, 2s+4s also 1s+3s dance RH across</w:t>
      </w:r>
    </w:p>
    <w:p w:rsidR="00B11EB3" w:rsidRDefault="00B11EB3" w:rsidP="00B11EB3">
      <w:pPr>
        <w:pStyle w:val="DanceBody"/>
      </w:pPr>
      <w:r>
        <w:t>25-32</w:t>
      </w:r>
      <w:r>
        <w:tab/>
        <w:t>All dance reels of 4 on sides 2 4 1 3</w:t>
      </w:r>
    </w:p>
    <w:p w:rsidR="00B11EB3" w:rsidRPr="00E90131" w:rsidRDefault="00B11EB3" w:rsidP="00B11EB3">
      <w:pPr>
        <w:pStyle w:val="DanceBody"/>
        <w:keepNext w:val="0"/>
        <w:rPr>
          <w:i/>
        </w:rPr>
      </w:pPr>
      <w:r w:rsidRPr="00E90131">
        <w:rPr>
          <w:i/>
        </w:rPr>
        <w:t xml:space="preserve">Note: </w:t>
      </w:r>
      <w:r>
        <w:rPr>
          <w:i/>
        </w:rPr>
        <w:t>at the end of each turn, except last, 4th &amp; 1st Men stay facing out</w:t>
      </w:r>
    </w:p>
    <w:p w:rsidR="00B11EB3" w:rsidRDefault="00B11EB3" w:rsidP="00B11EB3"/>
    <w:p w:rsidR="00B11EB3" w:rsidRDefault="00B11EB3" w:rsidP="00B11EB3">
      <w:pPr>
        <w:pStyle w:val="Minicrib"/>
      </w:pPr>
      <w:r>
        <w:t>OUT OF THE BLUE  (S3x32)  3C set</w:t>
      </w:r>
      <w:r>
        <w:tab/>
        <w:t>Harry Rhodes  Snowdon Bk 2</w:t>
      </w:r>
    </w:p>
    <w:p w:rsidR="00B11EB3" w:rsidRDefault="00B11EB3" w:rsidP="00B11EB3">
      <w:pPr>
        <w:pStyle w:val="DanceBody"/>
      </w:pPr>
      <w:r>
        <w:t xml:space="preserve"> 1- 8</w:t>
      </w:r>
      <w:r>
        <w:tab/>
        <w:t>1M+3L change places by dancing 3/4 Figs of 8 on own sides (casting behind 2s to start) &amp; cross to opposite sides</w:t>
      </w:r>
    </w:p>
    <w:p w:rsidR="00B11EB3" w:rsidRDefault="00B11EB3" w:rsidP="00B11EB3">
      <w:pPr>
        <w:pStyle w:val="DanceBody"/>
      </w:pPr>
      <w:r>
        <w:t xml:space="preserve"> 9-16</w:t>
      </w:r>
      <w:r>
        <w:tab/>
        <w:t>1L+3M change places similarly</w:t>
      </w:r>
    </w:p>
    <w:p w:rsidR="00B11EB3" w:rsidRDefault="00B11EB3" w:rsidP="00B11EB3">
      <w:pPr>
        <w:pStyle w:val="DanceBody"/>
      </w:pPr>
      <w:r>
        <w:t>17-24</w:t>
      </w:r>
      <w:r>
        <w:tab/>
        <w:t>2s dance Diag R&amp;L ending with 1s facing to 2s</w:t>
      </w:r>
    </w:p>
    <w:p w:rsidR="00B11EB3" w:rsidRDefault="00B11EB3" w:rsidP="00B11EB3">
      <w:pPr>
        <w:pStyle w:val="DanceBody"/>
        <w:keepNext w:val="0"/>
      </w:pPr>
      <w:r>
        <w:t>25-32</w:t>
      </w:r>
      <w:r>
        <w:tab/>
        <w:t>1s+2s set, change places with 1s making an arch, 1s+3s set &amp; change places with 3s making an arch</w:t>
      </w:r>
    </w:p>
    <w:p w:rsidR="00B11EB3" w:rsidRDefault="00B11EB3" w:rsidP="00B11EB3"/>
    <w:p w:rsidR="00B11EB3" w:rsidRDefault="00B11EB3" w:rsidP="00B11EB3">
      <w:pPr>
        <w:pStyle w:val="Minicrib"/>
      </w:pPr>
      <w:r>
        <w:t>OUT OF THIN AIR  (S3x32)  3C set</w:t>
      </w:r>
      <w:r>
        <w:tab/>
        <w:t>Sue Porter &amp; Diane Rooney  RSCDS Graded 3</w:t>
      </w:r>
    </w:p>
    <w:p w:rsidR="00B11EB3" w:rsidRDefault="00B11EB3" w:rsidP="00B11EB3">
      <w:pPr>
        <w:pStyle w:val="DanceBody"/>
      </w:pPr>
      <w:r>
        <w:t xml:space="preserve"> 1- 8</w:t>
      </w:r>
      <w:r>
        <w:tab/>
        <w:t>1s set, cross RH, cast, turn LH to face 1</w:t>
      </w:r>
      <w:r w:rsidRPr="00972EEB">
        <w:t>st</w:t>
      </w:r>
      <w:r>
        <w:t xml:space="preserve"> corners (2s step up bars 5-6)</w:t>
      </w:r>
    </w:p>
    <w:p w:rsidR="00B11EB3" w:rsidRDefault="00B11EB3" w:rsidP="00B11EB3">
      <w:pPr>
        <w:pStyle w:val="DanceBody"/>
      </w:pPr>
      <w:r>
        <w:t xml:space="preserve"> 9-16</w:t>
      </w:r>
      <w:r>
        <w:tab/>
        <w:t>1s turn corner RH, partner LH, 2</w:t>
      </w:r>
      <w:r w:rsidRPr="00972EEB">
        <w:t>nd</w:t>
      </w:r>
      <w:r>
        <w:t xml:space="preserve"> corner RH, partner LH to finish in middle, own side, facing up</w:t>
      </w:r>
    </w:p>
    <w:p w:rsidR="00B11EB3" w:rsidRDefault="00B11EB3" w:rsidP="00B11EB3">
      <w:pPr>
        <w:pStyle w:val="DanceBody"/>
      </w:pPr>
      <w:r>
        <w:t>17-24</w:t>
      </w:r>
      <w:r>
        <w:tab/>
        <w:t>1s dance up between 2s, cast, dance down between 3s &amp; cast up into 2</w:t>
      </w:r>
      <w:r w:rsidRPr="00972EEB">
        <w:t>nd</w:t>
      </w:r>
      <w:r>
        <w:t xml:space="preserve"> place own sides</w:t>
      </w:r>
    </w:p>
    <w:p w:rsidR="00B11EB3" w:rsidRDefault="00B11EB3" w:rsidP="00B11EB3">
      <w:pPr>
        <w:pStyle w:val="DanceBody"/>
      </w:pPr>
      <w:r>
        <w:t>25-32</w:t>
      </w:r>
      <w:r>
        <w:tab/>
        <w:t>1s+3s dance the Tournée</w:t>
      </w:r>
    </w:p>
    <w:p w:rsidR="00B11EB3" w:rsidRDefault="00B11EB3" w:rsidP="00B11EB3">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B11EB3" w:rsidRDefault="00B11EB3" w:rsidP="00B11EB3"/>
    <w:p w:rsidR="00B11EB3" w:rsidRDefault="00B11EB3" w:rsidP="00B11EB3">
      <w:pPr>
        <w:pStyle w:val="Minicrib"/>
      </w:pPr>
      <w:r>
        <w:t>THE OUTER CIRCLE  (R8x48)  3C (4C set)</w:t>
      </w:r>
      <w:r>
        <w:tab/>
        <w:t>Kenneth Reid  Birmingham Diamond Jubillee Bk</w:t>
      </w:r>
    </w:p>
    <w:p w:rsidR="00B11EB3" w:rsidRPr="00EA7F69" w:rsidRDefault="00B11EB3" w:rsidP="00B11EB3">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B11EB3" w:rsidRPr="00EA7F69" w:rsidRDefault="00B11EB3" w:rsidP="00B11EB3">
      <w:pPr>
        <w:pStyle w:val="DanceBody"/>
        <w:rPr>
          <w:color w:val="40007F"/>
        </w:rPr>
      </w:pPr>
      <w:r w:rsidRPr="00EA7F69">
        <w:t xml:space="preserve"> 9-16</w:t>
      </w:r>
      <w:r w:rsidRPr="00EA7F69">
        <w:tab/>
        <w:t>1s+1</w:t>
      </w:r>
      <w:r w:rsidRPr="00972EEB">
        <w:t>st</w:t>
      </w:r>
      <w:r w:rsidRPr="00EA7F69">
        <w:t xml:space="preserve"> corners dance Diagonal Chain: -</w:t>
      </w:r>
    </w:p>
    <w:p w:rsidR="00B11EB3" w:rsidRPr="00EA7F69" w:rsidRDefault="00B11EB3" w:rsidP="00B11EB3">
      <w:pPr>
        <w:pStyle w:val="DanceBody"/>
        <w:rPr>
          <w:color w:val="40007F"/>
        </w:rPr>
      </w:pPr>
      <w:r>
        <w:tab/>
      </w:r>
      <w:r w:rsidRPr="00EA7F69">
        <w:t>9-10    1s 1/2 turn 1</w:t>
      </w:r>
      <w:r w:rsidRPr="00972EEB">
        <w:t>st</w:t>
      </w:r>
      <w:r w:rsidRPr="00EA7F69">
        <w:t xml:space="preserve"> corners RH</w:t>
      </w:r>
    </w:p>
    <w:p w:rsidR="00B11EB3" w:rsidRPr="00EA7F69" w:rsidRDefault="00B11EB3" w:rsidP="00B11EB3">
      <w:pPr>
        <w:pStyle w:val="DanceBody"/>
      </w:pPr>
      <w:r w:rsidRPr="00EA7F69">
        <w:tab/>
        <w:t>11-14   1s chase clockwise 1/2 way round outside of set</w:t>
      </w:r>
      <w:r w:rsidRPr="00EA7F69">
        <w:rPr>
          <w:b/>
        </w:rPr>
        <w:t xml:space="preserve"> while </w:t>
      </w:r>
      <w:r w:rsidRPr="00EA7F69">
        <w:t>1</w:t>
      </w:r>
      <w:r w:rsidRPr="00972EEB">
        <w:t>st</w:t>
      </w:r>
      <w:r w:rsidRPr="00EA7F69">
        <w:t xml:space="preserve"> corner persons turn LH 1.1/2 times</w:t>
      </w:r>
    </w:p>
    <w:p w:rsidR="00B11EB3" w:rsidRPr="00EA7F69" w:rsidRDefault="00B11EB3" w:rsidP="00B11EB3">
      <w:pPr>
        <w:pStyle w:val="DanceBody"/>
        <w:rPr>
          <w:color w:val="40007F"/>
        </w:rPr>
      </w:pPr>
      <w:r w:rsidRPr="00EA7F69">
        <w:tab/>
        <w:t>15-16   1s 1/2 turn original 1</w:t>
      </w:r>
      <w:r w:rsidRPr="00972EEB">
        <w:t>st</w:t>
      </w:r>
      <w:r w:rsidRPr="00EA7F69">
        <w:t xml:space="preserve"> corner persons RH to face them</w:t>
      </w:r>
    </w:p>
    <w:p w:rsidR="00B11EB3" w:rsidRPr="00EA7F69" w:rsidRDefault="00B11EB3" w:rsidP="00B11EB3">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B11EB3" w:rsidRPr="00EA7F69" w:rsidRDefault="00B11EB3" w:rsidP="00B11EB3">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B11EB3" w:rsidRPr="00EA7F69" w:rsidRDefault="00B11EB3" w:rsidP="00B11EB3">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B11EB3" w:rsidRPr="00EA7F69" w:rsidRDefault="00B11EB3" w:rsidP="00B11EB3">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B11EB3" w:rsidRDefault="00B11EB3" w:rsidP="00B11EB3"/>
    <w:p w:rsidR="00B11EB3" w:rsidRDefault="00B11EB3" w:rsidP="00B11EB3">
      <w:pPr>
        <w:pStyle w:val="Minicrib"/>
      </w:pPr>
      <w:r>
        <w:t>OUTSIDE THE BOX  (J4x32)  4C Set</w:t>
      </w:r>
      <w:r>
        <w:tab/>
        <w:t>Duncan Brown  Bovey Coll.</w:t>
      </w:r>
    </w:p>
    <w:p w:rsidR="00B11EB3" w:rsidRDefault="00B11EB3" w:rsidP="00B11EB3">
      <w:pPr>
        <w:pStyle w:val="DanceBody"/>
      </w:pPr>
      <w:r>
        <w:t>2 chords – 2nd chord 2s &amp; 4s cross to opposite side</w:t>
      </w:r>
    </w:p>
    <w:p w:rsidR="00B11EB3" w:rsidRDefault="00B11EB3" w:rsidP="00B11EB3">
      <w:pPr>
        <w:pStyle w:val="DanceBody"/>
      </w:pPr>
      <w:r>
        <w:t xml:space="preserve"> 1- 4</w:t>
      </w:r>
      <w:r>
        <w:tab/>
        <w:t>All Set+Link in Tandem:</w:t>
      </w:r>
    </w:p>
    <w:p w:rsidR="00B11EB3" w:rsidRDefault="00B11EB3" w:rsidP="00B11EB3">
      <w:pPr>
        <w:pStyle w:val="DanceBody"/>
      </w:pPr>
      <w:r>
        <w:tab/>
        <w:t>1-2  All set</w:t>
      </w:r>
    </w:p>
    <w:p w:rsidR="00B11EB3" w:rsidRDefault="00B11EB3" w:rsidP="00B11EB3">
      <w:pPr>
        <w:pStyle w:val="DanceBody"/>
      </w:pPr>
      <w:r>
        <w:tab/>
        <w:t xml:space="preserve">3-4  1L+2M cast down 2 places to 3rd/4th place </w:t>
      </w:r>
      <w:r w:rsidRPr="004D295B">
        <w:t>&amp;</w:t>
      </w:r>
      <w:r>
        <w:t xml:space="preserve"> 3M+4L dance up to 1st/3rd place </w:t>
      </w:r>
      <w:r>
        <w:rPr>
          <w:b/>
        </w:rPr>
        <w:t>while</w:t>
      </w:r>
      <w:r>
        <w:t xml:space="preserve"> 1M+2L dance down to 3rd/4th place &amp; 3M+4L cast up 2 places to 2nd/3rd place.  3 (4) 1 (2)</w:t>
      </w:r>
    </w:p>
    <w:p w:rsidR="00B11EB3" w:rsidRPr="004D295B" w:rsidRDefault="00B11EB3" w:rsidP="00B11EB3">
      <w:pPr>
        <w:pStyle w:val="DanceBody"/>
      </w:pPr>
      <w:r>
        <w:t xml:space="preserve"> 5- 8</w:t>
      </w:r>
      <w:r>
        <w:tab/>
        <w:t>4s+1s (middle couples) dance RH across to end 4L followed by 1M facing 3M (at top) &amp; 1L followed by 4M facing 2M (at bottom)</w:t>
      </w:r>
    </w:p>
    <w:p w:rsidR="00B11EB3" w:rsidRDefault="00B11EB3" w:rsidP="00B11EB3">
      <w:pPr>
        <w:pStyle w:val="DanceBody"/>
      </w:pPr>
      <w:r>
        <w:t xml:space="preserve"> 9-12</w:t>
      </w:r>
      <w:r>
        <w:tab/>
        <w:t>Couples dance 1/2 diagonal Alternating Tandem reels of four. Bar 12: 1s &amp; 4s 1/2 turn partner LH to 4L followed by 1M facing up, 1L followed by 4M facing down</w:t>
      </w:r>
    </w:p>
    <w:p w:rsidR="00B11EB3" w:rsidRDefault="00B11EB3" w:rsidP="00B11EB3">
      <w:pPr>
        <w:pStyle w:val="DanceBody"/>
      </w:pPr>
      <w:r>
        <w:t>13-16</w:t>
      </w:r>
      <w:r>
        <w:tab/>
        <w:t>Couples dance 1/2 diagonal Alternating Tandem reels of four with 3L (at top) &amp; 2L at bottom. End 1s in 3rd place facing in/down, 4s in 2nd place facing in/up.  2 4 (1) (3)</w:t>
      </w:r>
    </w:p>
    <w:p w:rsidR="00B11EB3" w:rsidRDefault="00B11EB3" w:rsidP="00B11EB3">
      <w:pPr>
        <w:pStyle w:val="DanceBody"/>
      </w:pPr>
      <w:r>
        <w:t>17-24</w:t>
      </w:r>
      <w:r>
        <w:tab/>
        <w:t>Middle couples turn end couples on sides (middle couples dancing out of ends); middle couples dance 1/2 Fig 8 out of ends</w:t>
      </w:r>
    </w:p>
    <w:p w:rsidR="00B11EB3" w:rsidRDefault="00B11EB3" w:rsidP="00B11EB3">
      <w:pPr>
        <w:pStyle w:val="DanceBody"/>
        <w:keepNext w:val="0"/>
      </w:pPr>
      <w:r>
        <w:t>25-32</w:t>
      </w:r>
      <w:r>
        <w:tab/>
        <w:t>All dance 8H round &amp; back.  2 (4) 1 (3)</w:t>
      </w:r>
    </w:p>
    <w:p w:rsidR="00B11EB3" w:rsidRDefault="00B11EB3" w:rsidP="00B11EB3"/>
    <w:p w:rsidR="00B11EB3" w:rsidRDefault="00B11EB3" w:rsidP="00B11EB3">
      <w:pPr>
        <w:pStyle w:val="Minicrib"/>
      </w:pPr>
      <w:r>
        <w:t>OVER THE HEATHER  (S8x24)  2C (4C set)</w:t>
      </w:r>
      <w:r>
        <w:tab/>
        <w:t>Marilyn Watson  Stepping Out Pt 2</w:t>
      </w:r>
    </w:p>
    <w:p w:rsidR="00B11EB3" w:rsidRDefault="00B11EB3" w:rsidP="00B11EB3">
      <w:pPr>
        <w:pStyle w:val="DanceBody"/>
      </w:pPr>
      <w:r>
        <w:t xml:space="preserve"> 1- 8</w:t>
      </w:r>
      <w:r>
        <w:tab/>
        <w:t>1s+2s set &amp; cross RH, 1s+2s set &amp; cross back RH</w:t>
      </w:r>
    </w:p>
    <w:p w:rsidR="00B11EB3" w:rsidRDefault="00B11EB3" w:rsidP="00B11EB3">
      <w:pPr>
        <w:pStyle w:val="DanceBody"/>
      </w:pPr>
      <w:r>
        <w:t xml:space="preserve"> 9-16</w:t>
      </w:r>
      <w:r>
        <w:tab/>
        <w:t>1s lead down the middle &amp; back (2s step in on bar 16)</w:t>
      </w:r>
    </w:p>
    <w:p w:rsidR="00B11EB3" w:rsidRDefault="00B11EB3" w:rsidP="00B11EB3">
      <w:pPr>
        <w:pStyle w:val="DanceBody"/>
        <w:keepNext w:val="0"/>
      </w:pPr>
      <w:r>
        <w:t>17-24</w:t>
      </w:r>
      <w:r>
        <w:tab/>
        <w:t>1s+2s dance Allemande</w:t>
      </w:r>
    </w:p>
    <w:p w:rsidR="00B11EB3" w:rsidRDefault="00B11EB3" w:rsidP="00B11EB3"/>
    <w:p w:rsidR="00B11EB3" w:rsidRDefault="00B11EB3" w:rsidP="00B11EB3">
      <w:pPr>
        <w:pStyle w:val="Minicrib"/>
      </w:pPr>
      <w:r>
        <w:t>OVER THE HILL  (S8x32)  3C (4C set)</w:t>
      </w:r>
      <w:r>
        <w:tab/>
        <w:t>Derek Haynes  Carnforth Coll 3</w:t>
      </w:r>
    </w:p>
    <w:p w:rsidR="00B11EB3" w:rsidRDefault="00B11EB3" w:rsidP="00B11EB3">
      <w:pPr>
        <w:pStyle w:val="DanceBody"/>
      </w:pPr>
      <w:r>
        <w:t xml:space="preserve"> 1- 8</w:t>
      </w:r>
      <w:r>
        <w:tab/>
        <w:t>1s+2s dance the Tournee : -</w:t>
      </w:r>
    </w:p>
    <w:p w:rsidR="00B11EB3" w:rsidRDefault="00B11EB3" w:rsidP="00B11EB3">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B11EB3" w:rsidRDefault="00B11EB3" w:rsidP="00B11EB3">
      <w:pPr>
        <w:pStyle w:val="DanceBody"/>
        <w:keepNext w:val="0"/>
      </w:pPr>
      <w:r>
        <w:t>25-32</w:t>
      </w:r>
      <w:r>
        <w:tab/>
        <w:t>1s dance RH across (1L with 2s &amp; 1M with 3s), pass RSh to dance LH across with other couple</w:t>
      </w:r>
    </w:p>
    <w:p w:rsidR="00B11EB3" w:rsidRDefault="00B11EB3" w:rsidP="00B11EB3"/>
    <w:p w:rsidR="00B11EB3" w:rsidRDefault="00B11EB3" w:rsidP="00B11EB3">
      <w:pPr>
        <w:pStyle w:val="Minicrib"/>
      </w:pPr>
      <w:r>
        <w:t>OVER THE HILL  (J8x32)  3C (4C set)</w:t>
      </w:r>
      <w:r>
        <w:tab/>
        <w:t>John Drewry  Donside Bk</w:t>
      </w:r>
    </w:p>
    <w:p w:rsidR="00B11EB3" w:rsidRDefault="00B11EB3" w:rsidP="00B11EB3">
      <w:pPr>
        <w:pStyle w:val="DanceBody"/>
      </w:pPr>
      <w:r>
        <w:t xml:space="preserve"> 1- 4</w:t>
      </w:r>
      <w:r>
        <w:tab/>
        <w:t>1s lead down to 3rd place, cross &amp; cast up to 2</w:t>
      </w:r>
      <w:r w:rsidRPr="00972EEB">
        <w:t>nd</w:t>
      </w:r>
      <w:r>
        <w:t xml:space="preserve"> pl</w:t>
      </w:r>
      <w:r w:rsidRPr="00BA6B4D">
        <w:rPr>
          <w:b/>
        </w:rPr>
        <w:t xml:space="preserve"> while </w:t>
      </w:r>
      <w:r>
        <w:t>2s set &amp; cross RH to 3</w:t>
      </w:r>
      <w:r w:rsidRPr="00972EEB">
        <w:t>rd</w:t>
      </w:r>
      <w:r>
        <w:t xml:space="preserve"> pl</w:t>
      </w:r>
      <w:r w:rsidRPr="00BA6B4D">
        <w:rPr>
          <w:b/>
        </w:rPr>
        <w:t xml:space="preserve"> while </w:t>
      </w:r>
      <w:r>
        <w:t>3s cast up to 1</w:t>
      </w:r>
      <w:r w:rsidRPr="00972EEB">
        <w:t>st</w:t>
      </w:r>
      <w:r>
        <w:t xml:space="preserve"> place &amp; cross RH.  (3) (1) (2)</w:t>
      </w:r>
    </w:p>
    <w:p w:rsidR="00B11EB3" w:rsidRDefault="00B11EB3" w:rsidP="00B11EB3">
      <w:pPr>
        <w:pStyle w:val="DanceBody"/>
      </w:pPr>
      <w:r>
        <w:t xml:space="preserve"> 5- 8</w:t>
      </w:r>
      <w:r>
        <w:tab/>
        <w:t>3s+1s+2s dance 1/2 reflection reels of 3 on opp sides (3s out/down, 1s NHJ dance in/up, 2s out/up) 3s end facing out. (2) (1) (3)</w:t>
      </w:r>
    </w:p>
    <w:p w:rsidR="00B11EB3" w:rsidRDefault="00B11EB3" w:rsidP="00B11EB3">
      <w:pPr>
        <w:pStyle w:val="DanceBody"/>
      </w:pPr>
      <w:r>
        <w:t xml:space="preserve"> 9-12</w:t>
      </w:r>
      <w:r>
        <w:tab/>
        <w:t>1s &amp; 3s dance 1/2 double Fig 8 across (1s cross down, 3s dance up to start)</w:t>
      </w:r>
    </w:p>
    <w:p w:rsidR="00B11EB3" w:rsidRDefault="00B11EB3" w:rsidP="00B11EB3">
      <w:pPr>
        <w:pStyle w:val="DanceBody"/>
      </w:pPr>
      <w:r>
        <w:t>13-16</w:t>
      </w:r>
      <w:r>
        <w:tab/>
        <w:t xml:space="preserve">1s NHJ dance up to top, cast to end BtoB in centre in 2nd place facing opp sides </w:t>
      </w:r>
      <w:r>
        <w:rPr>
          <w:b/>
        </w:rPr>
        <w:t>while</w:t>
      </w:r>
      <w:r>
        <w:t xml:space="preserve"> 2s dance down sides, dance in/up &amp; cross to top place own sides.</w:t>
      </w:r>
    </w:p>
    <w:p w:rsidR="00B11EB3" w:rsidRDefault="00B11EB3" w:rsidP="00B11EB3">
      <w:pPr>
        <w:pStyle w:val="DanceBody"/>
      </w:pPr>
      <w:r>
        <w:t>17-20</w:t>
      </w:r>
      <w:r>
        <w:tab/>
        <w:t>1s dance Corner Pass+Turn with 1st corners (position), pull back RSh to end BtoB in centre 1L facing up, 1M facing down</w:t>
      </w:r>
    </w:p>
    <w:p w:rsidR="00B11EB3" w:rsidRDefault="00B11EB3" w:rsidP="00B11EB3">
      <w:pPr>
        <w:pStyle w:val="DanceBody"/>
      </w:pPr>
      <w:r>
        <w:t>21-24</w:t>
      </w:r>
      <w:r>
        <w:tab/>
        <w:t>1s dance Corner Pass+Turn with 4th corners (position), pull back RSh to end BtoB in centre facing opp sides</w:t>
      </w:r>
    </w:p>
    <w:p w:rsidR="00B11EB3" w:rsidRDefault="00B11EB3" w:rsidP="00B11EB3">
      <w:pPr>
        <w:pStyle w:val="DanceBody"/>
      </w:pPr>
      <w:r>
        <w:t>25-28</w:t>
      </w:r>
      <w:r>
        <w:tab/>
        <w:t xml:space="preserve">1s dance RSh round 3rd corners (position), dance down/up middle, 1/2 turn RH &amp; retain RH facing up </w:t>
      </w:r>
      <w:r>
        <w:rPr>
          <w:b/>
        </w:rPr>
        <w:t>while</w:t>
      </w:r>
      <w:r>
        <w:t xml:space="preserve"> all corners advance diagonally, briefly form circle &amp; retire to place</w:t>
      </w:r>
    </w:p>
    <w:p w:rsidR="00B11EB3" w:rsidRDefault="00B11EB3" w:rsidP="00B11EB3">
      <w:pPr>
        <w:pStyle w:val="DanceBody"/>
        <w:keepNext w:val="0"/>
      </w:pPr>
      <w:r>
        <w:t>29-32</w:t>
      </w:r>
      <w:r>
        <w:tab/>
        <w:t>1s continue RH turn 1.1/4 to 2nd place own sides</w:t>
      </w:r>
    </w:p>
    <w:p w:rsidR="00B11EB3" w:rsidRDefault="00B11EB3" w:rsidP="00B11EB3"/>
    <w:p w:rsidR="00B11EB3" w:rsidRDefault="00B11EB3" w:rsidP="00B11EB3">
      <w:pPr>
        <w:pStyle w:val="Minicrib"/>
      </w:pPr>
      <w:r>
        <w:t>OVER THE HILLS  (J3x32)  3C Set</w:t>
      </w:r>
      <w:r>
        <w:tab/>
        <w:t>Chris Ronald  Formation Foundations</w:t>
      </w:r>
    </w:p>
    <w:p w:rsidR="00B11EB3" w:rsidRDefault="00B11EB3" w:rsidP="00B11EB3">
      <w:pPr>
        <w:pStyle w:val="DanceBody"/>
      </w:pPr>
      <w:r>
        <w:t xml:space="preserve"> 1- 8</w:t>
      </w:r>
      <w:r>
        <w:tab/>
        <w:t>1s set, cast (2s step up), turn 2H (RH in quick time).  2 1 3</w:t>
      </w:r>
    </w:p>
    <w:p w:rsidR="00B11EB3" w:rsidRDefault="00B11EB3" w:rsidP="00B11EB3">
      <w:pPr>
        <w:pStyle w:val="DanceBody"/>
      </w:pPr>
      <w:r>
        <w:t xml:space="preserve"> 9-16</w:t>
      </w:r>
      <w:r>
        <w:tab/>
        <w:t>2s+1s+3s set, cross RH, chase 1/2 way clockwise.  3 1 2</w:t>
      </w:r>
    </w:p>
    <w:p w:rsidR="00B11EB3" w:rsidRDefault="00B11EB3" w:rsidP="00B11EB3">
      <w:pPr>
        <w:pStyle w:val="DanceBody"/>
      </w:pPr>
      <w:r>
        <w:t>17-24</w:t>
      </w:r>
      <w:r>
        <w:tab/>
        <w:t>3s set, cast (1s step up) &amp; turn 2H.  1 3 2</w:t>
      </w:r>
    </w:p>
    <w:p w:rsidR="00B11EB3" w:rsidRDefault="00B11EB3" w:rsidP="00B11EB3">
      <w:pPr>
        <w:pStyle w:val="DanceBody"/>
      </w:pPr>
      <w:r>
        <w:t>25-32</w:t>
      </w:r>
      <w:r>
        <w:tab/>
        <w:t>1s+3s+2s dance 3 couple Knot.  2 3 1</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OVER THE MOON  (S4x32)  4C set</w:t>
      </w:r>
      <w:r>
        <w:tab/>
        <w:t>John Drewry  Greenburn Bk 2</w:t>
      </w:r>
    </w:p>
    <w:p w:rsidR="00B11EB3" w:rsidRDefault="00B11EB3" w:rsidP="00B11EB3">
      <w:pPr>
        <w:pStyle w:val="DanceBody"/>
      </w:pPr>
      <w:r>
        <w:t>3s &amp; 4s start on opp sides</w:t>
      </w:r>
    </w:p>
    <w:p w:rsidR="00B11EB3" w:rsidRDefault="00B11EB3" w:rsidP="00B11EB3">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B11EB3" w:rsidRDefault="00B11EB3" w:rsidP="00B11EB3">
      <w:pPr>
        <w:pStyle w:val="DanceBody"/>
      </w:pPr>
      <w:r>
        <w:t xml:space="preserve"> 9-16</w:t>
      </w:r>
      <w:r>
        <w:tab/>
        <w:t>1L+4M</w:t>
      </w:r>
      <w:r w:rsidRPr="007F0D5A">
        <w:rPr>
          <w:b/>
        </w:rPr>
        <w:t xml:space="preserve"> also </w:t>
      </w:r>
      <w:r>
        <w:t>1M+4L in prom hold dance LSh reel of 3 with 2s/3s</w:t>
      </w:r>
    </w:p>
    <w:p w:rsidR="00B11EB3" w:rsidRDefault="00B11EB3" w:rsidP="00B11EB3">
      <w:pPr>
        <w:pStyle w:val="DanceBody"/>
      </w:pPr>
      <w:r>
        <w:t>17-24</w:t>
      </w:r>
      <w:r>
        <w:tab/>
        <w:t>1s &amp; 4s dance up/down between 2s/3s &amp; cast down/up to 2</w:t>
      </w:r>
      <w:r w:rsidRPr="00972EEB">
        <w:t>nd</w:t>
      </w:r>
      <w:r>
        <w:t>/3</w:t>
      </w:r>
      <w:r w:rsidRPr="00972EEB">
        <w:t>rd</w:t>
      </w:r>
      <w:r>
        <w:t xml:space="preserve"> place, 1s+4s 1/2 R&amp;L</w:t>
      </w:r>
    </w:p>
    <w:p w:rsidR="00B11EB3" w:rsidRDefault="00B11EB3" w:rsidP="00B11EB3">
      <w:pPr>
        <w:pStyle w:val="DanceBody"/>
        <w:keepNext w:val="0"/>
      </w:pPr>
      <w:r>
        <w:t>25-32</w:t>
      </w:r>
      <w:r>
        <w:tab/>
        <w:t>All dance reel of 4 on sides.  2 4(1)(3)</w:t>
      </w:r>
    </w:p>
    <w:p w:rsidR="00B11EB3" w:rsidRDefault="00B11EB3" w:rsidP="00B11EB3"/>
    <w:p w:rsidR="00B11EB3" w:rsidRDefault="00B11EB3" w:rsidP="00B11EB3">
      <w:pPr>
        <w:pStyle w:val="Minicrib"/>
      </w:pPr>
      <w:r>
        <w:t>OVER THE WATER TO CHARLIE (New Way)  (J8x32)  3C (4C set)</w:t>
      </w:r>
      <w:r>
        <w:tab/>
        <w:t>RSCDS Bk 34</w:t>
      </w:r>
    </w:p>
    <w:p w:rsidR="00B11EB3" w:rsidRDefault="00B11EB3" w:rsidP="00B11EB3">
      <w:pPr>
        <w:pStyle w:val="DanceBody"/>
      </w:pPr>
      <w:r>
        <w:t xml:space="preserve"> 1- 8</w:t>
      </w:r>
      <w:r>
        <w:tab/>
        <w:t>1s set, cast 1 place, dance down between 3s &amp; cast back to 2</w:t>
      </w:r>
      <w:r w:rsidRPr="00972EEB">
        <w:t>nd</w:t>
      </w:r>
      <w:r>
        <w:t xml:space="preserve"> place</w:t>
      </w:r>
    </w:p>
    <w:p w:rsidR="00B11EB3" w:rsidRDefault="00B11EB3" w:rsidP="00B11EB3">
      <w:pPr>
        <w:pStyle w:val="DanceBody"/>
      </w:pPr>
      <w:r>
        <w:t xml:space="preserve"> 9-16</w:t>
      </w:r>
      <w:r>
        <w:tab/>
        <w:t>2s+1s dance RH across 1/2 way, cross RH, dance LH across 1/2 way, 2s cross back LH</w:t>
      </w:r>
      <w:r w:rsidRPr="00BA6B4D">
        <w:rPr>
          <w:b/>
        </w:rPr>
        <w:t xml:space="preserve"> </w:t>
      </w:r>
      <w:r>
        <w:rPr>
          <w:b/>
        </w:rPr>
        <w:t xml:space="preserve">as </w:t>
      </w:r>
      <w:r>
        <w:t>1s turn LH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corners 2H, set &amp; turn 2</w:t>
      </w:r>
      <w:r w:rsidRPr="00972EEB">
        <w:t>nd</w:t>
      </w:r>
      <w:r>
        <w:t xml:space="preserve"> corners 2H</w:t>
      </w:r>
    </w:p>
    <w:p w:rsidR="00B11EB3" w:rsidRDefault="00B11EB3" w:rsidP="00B11EB3">
      <w:pPr>
        <w:pStyle w:val="DanceBody"/>
        <w:keepNext w:val="0"/>
      </w:pPr>
      <w:r>
        <w:t>25-32</w:t>
      </w:r>
      <w:r>
        <w:tab/>
        <w:t>1s dance reels of 3 on opposite sides giving LSh to 1</w:t>
      </w:r>
      <w:r w:rsidRPr="00972EEB">
        <w:t>st</w:t>
      </w:r>
      <w:r>
        <w:t xml:space="preserve"> corners &amp; cross RH to own sides</w:t>
      </w:r>
    </w:p>
    <w:p w:rsidR="00B11EB3" w:rsidRDefault="00B11EB3" w:rsidP="00B11EB3"/>
    <w:p w:rsidR="00B11EB3" w:rsidRDefault="00B11EB3" w:rsidP="00B11EB3">
      <w:pPr>
        <w:pStyle w:val="Minicrib"/>
      </w:pPr>
      <w:r>
        <w:t>OVER THE WAVES  (S4x24)  4C Set</w:t>
      </w:r>
      <w:r>
        <w:tab/>
        <w:t>B Skelton  Dolphin Bk</w:t>
      </w:r>
    </w:p>
    <w:p w:rsidR="00B11EB3" w:rsidRDefault="00B11EB3" w:rsidP="00B11EB3">
      <w:pPr>
        <w:pStyle w:val="DanceBody"/>
      </w:pPr>
      <w:r>
        <w:t xml:space="preserve"> 1- 8</w:t>
      </w:r>
      <w:r>
        <w:tab/>
        <w:t>1s &amp; 4s 1/2 turn RH times, lead into centre to dance 1/2 RH across &amp; chase clockwise 1/2 way to end 1s between 2s &amp; 4s between 3s</w:t>
      </w:r>
    </w:p>
    <w:p w:rsidR="00B11EB3" w:rsidRDefault="00B11EB3" w:rsidP="00B11EB3">
      <w:pPr>
        <w:pStyle w:val="DanceBody"/>
      </w:pPr>
      <w:r>
        <w:t xml:space="preserve"> 9-16</w:t>
      </w:r>
      <w:r>
        <w:tab/>
        <w:t>1M</w:t>
      </w:r>
      <w:r w:rsidRPr="007F0D5A">
        <w:rPr>
          <w:b/>
        </w:rPr>
        <w:t xml:space="preserve"> also </w:t>
      </w:r>
      <w:r>
        <w:t>4L followed by partners dance an Alternating Tandem reels of 3 across with 2s/3s &amp; end between 2s/3s facing up/down</w:t>
      </w:r>
    </w:p>
    <w:p w:rsidR="00B11EB3" w:rsidRDefault="00B11EB3" w:rsidP="00B11EB3">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B11EB3" w:rsidRDefault="00B11EB3" w:rsidP="00B11EB3"/>
    <w:p w:rsidR="00B11EB3" w:rsidRDefault="00B11EB3" w:rsidP="00B11EB3">
      <w:pPr>
        <w:pStyle w:val="Minicrib"/>
      </w:pPr>
      <w:r>
        <w:t>OVERDUE JIG  (J4x32)  4C set</w:t>
      </w:r>
      <w:r>
        <w:tab/>
        <w:t>David G Queen  Queen Coll 1</w:t>
      </w:r>
    </w:p>
    <w:p w:rsidR="00B11EB3" w:rsidRDefault="00B11EB3" w:rsidP="00B11EB3">
      <w:pPr>
        <w:pStyle w:val="DanceBody"/>
      </w:pPr>
      <w:r>
        <w:t xml:space="preserve"> 1- 8</w:t>
      </w:r>
      <w:r>
        <w:tab/>
        <w:t>1s &amp; 4s cross RH, cast in 1 place, dance LH across 1/2 way &amp; change places RH on the sides with 2s/3s.  4 2 3 1</w:t>
      </w:r>
    </w:p>
    <w:p w:rsidR="00B11EB3" w:rsidRDefault="00B11EB3" w:rsidP="00B11EB3">
      <w:pPr>
        <w:pStyle w:val="DanceBody"/>
      </w:pPr>
      <w:r>
        <w:t xml:space="preserve"> 9-12</w:t>
      </w:r>
      <w:r>
        <w:tab/>
        <w:t>All dance 1/2 RSh reels of 4 on sides,1s+3s (at top) &amp; 2s+4s change places RH on sides to 3 1 4 2</w:t>
      </w:r>
    </w:p>
    <w:p w:rsidR="00B11EB3" w:rsidRDefault="00B11EB3" w:rsidP="00B11EB3">
      <w:pPr>
        <w:pStyle w:val="DanceBody"/>
      </w:pPr>
      <w:r>
        <w:t>13-16</w:t>
      </w:r>
      <w:r>
        <w:tab/>
        <w:t>1s+4s  dance 1/2 LH across, remaining in middle facing corners (1s facing 2s at bottom, 4s facing 3d at top)</w:t>
      </w:r>
    </w:p>
    <w:p w:rsidR="00B11EB3" w:rsidRDefault="00B11EB3" w:rsidP="00B11EB3">
      <w:pPr>
        <w:pStyle w:val="DanceBody"/>
      </w:pPr>
      <w:r>
        <w:t>17-20</w:t>
      </w:r>
      <w:r>
        <w:tab/>
        <w:t>1s+4s set as 'Hello-Goodbye'(2 bars), dance 1/2 RH across. 1s face new corners (1s facing 3s at top, 4s facing 2s at bottom)</w:t>
      </w:r>
    </w:p>
    <w:p w:rsidR="00B11EB3" w:rsidRDefault="00B11EB3" w:rsidP="00B11EB3">
      <w:pPr>
        <w:pStyle w:val="DanceBody"/>
      </w:pPr>
      <w:r>
        <w:t>21-24</w:t>
      </w:r>
      <w:r>
        <w:tab/>
        <w:t>Repeat 17-20 to end 4s facing 3s (at top) &amp; 1s facing 2s</w:t>
      </w:r>
    </w:p>
    <w:p w:rsidR="00B11EB3" w:rsidRDefault="00B11EB3" w:rsidP="00B11EB3">
      <w:pPr>
        <w:pStyle w:val="DanceBody"/>
        <w:keepNext w:val="0"/>
      </w:pPr>
      <w:r>
        <w:t>25-32</w:t>
      </w:r>
      <w:r>
        <w:tab/>
        <w:t>1s &amp; 4s (only) dance RSh round corners to follow track of double diagonal reels of 4 &amp; end 3 1 4 2</w:t>
      </w:r>
    </w:p>
    <w:p w:rsidR="00B11EB3" w:rsidRDefault="00B11EB3" w:rsidP="00B11EB3"/>
    <w:p w:rsidR="00B11EB3" w:rsidRDefault="00B11EB3" w:rsidP="00B11EB3">
      <w:pPr>
        <w:pStyle w:val="Minicrib"/>
      </w:pPr>
      <w:r>
        <w:t>THE OWL &amp; THE PUSSY CAT  (J4x48)  4C Set</w:t>
      </w:r>
      <w:r>
        <w:tab/>
        <w:t>John Drewry  Donside Bk</w:t>
      </w:r>
    </w:p>
    <w:p w:rsidR="00B11EB3" w:rsidRDefault="00B11EB3" w:rsidP="00B11EB3">
      <w:pPr>
        <w:pStyle w:val="DanceBody"/>
      </w:pPr>
      <w:r>
        <w:t>3s &amp; 4s start on opp sides</w:t>
      </w:r>
    </w:p>
    <w:p w:rsidR="00B11EB3" w:rsidRPr="004F0B30" w:rsidRDefault="00B11EB3" w:rsidP="00B11EB3">
      <w:pPr>
        <w:pStyle w:val="DanceBody"/>
      </w:pPr>
      <w:r w:rsidRPr="004F0B30">
        <w:t xml:space="preserve"> 1- 8</w:t>
      </w:r>
      <w:r w:rsidRPr="004F0B30">
        <w:tab/>
        <w:t>1M+2M &amp; 3M+4M turn LH on sides</w:t>
      </w:r>
      <w:r w:rsidRPr="00BA6B4D">
        <w:rPr>
          <w:b/>
        </w:rPr>
        <w:t xml:space="preserve"> while </w:t>
      </w:r>
      <w:r w:rsidRPr="004F0B30">
        <w:t xml:space="preserve">1L+2L &amp; 3L+4L turn RH, 2s &amp; 3s dance </w:t>
      </w:r>
      <w:r>
        <w:t xml:space="preserve">1/2 </w:t>
      </w:r>
      <w:r w:rsidRPr="004F0B30">
        <w:t>Fig of 8 round end couples</w:t>
      </w:r>
    </w:p>
    <w:p w:rsidR="00B11EB3" w:rsidRPr="004F0B30" w:rsidRDefault="00B11EB3" w:rsidP="00B11EB3">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rPr>
        <w:t xml:space="preserve"> </w:t>
      </w:r>
      <w:r>
        <w:rPr>
          <w:b/>
        </w:rPr>
        <w:t xml:space="preserve">as </w:t>
      </w:r>
      <w:r w:rsidRPr="004F0B30">
        <w:t>2M+3M turn RH</w:t>
      </w:r>
      <w:r w:rsidRPr="00BA6B4D">
        <w:rPr>
          <w:b/>
        </w:rPr>
        <w:t xml:space="preserve"> </w:t>
      </w:r>
      <w:r>
        <w:rPr>
          <w:b/>
        </w:rPr>
        <w:t xml:space="preserve">as </w:t>
      </w:r>
      <w:r w:rsidRPr="004F0B30">
        <w:t>3L+4s dance RH across &amp; all end in orig place</w:t>
      </w:r>
    </w:p>
    <w:p w:rsidR="00B11EB3" w:rsidRPr="004F0B30" w:rsidRDefault="00B11EB3" w:rsidP="00B11EB3">
      <w:pPr>
        <w:pStyle w:val="DanceBody"/>
      </w:pPr>
      <w:r w:rsidRPr="004F0B30">
        <w:t>17-24</w:t>
      </w:r>
      <w:r w:rsidRPr="004F0B30">
        <w:tab/>
        <w:t>1s+2s</w:t>
      </w:r>
      <w:r w:rsidRPr="007F0D5A">
        <w:rPr>
          <w:b/>
        </w:rPr>
        <w:t xml:space="preserve"> also </w:t>
      </w:r>
      <w:r w:rsidRPr="004F0B30">
        <w:t>3s+4s Adv+Ret</w:t>
      </w:r>
      <w:r>
        <w:t>,</w:t>
      </w:r>
      <w:r w:rsidRPr="004F0B30">
        <w:t xml:space="preserve"> 1s+2s</w:t>
      </w:r>
      <w:r w:rsidRPr="007F0D5A">
        <w:rPr>
          <w:b/>
        </w:rPr>
        <w:t xml:space="preserve"> also </w:t>
      </w:r>
      <w:r w:rsidRPr="004F0B30">
        <w:t>3s+4s circle 4H round to left</w:t>
      </w:r>
    </w:p>
    <w:p w:rsidR="00B11EB3" w:rsidRPr="004F0B30" w:rsidRDefault="00B11EB3" w:rsidP="00B11EB3">
      <w:pPr>
        <w:pStyle w:val="DanceBody"/>
      </w:pPr>
      <w:r w:rsidRPr="004F0B30">
        <w:t>25-32</w:t>
      </w:r>
      <w:r w:rsidRPr="004F0B30">
        <w:tab/>
        <w:t>1M+2M &amp; 3M+4M turn RH on sides</w:t>
      </w:r>
      <w:r w:rsidRPr="00BA6B4D">
        <w:rPr>
          <w:b/>
        </w:rPr>
        <w:t xml:space="preserve"> while </w:t>
      </w:r>
      <w:r w:rsidRPr="004F0B30">
        <w:t>1L+2L &amp; 3L+4L turn LH, 1L crosses down &amp; casts up</w:t>
      </w:r>
      <w:r w:rsidRPr="00BA6B4D">
        <w:rPr>
          <w:b/>
        </w:rPr>
        <w:t xml:space="preserve"> </w:t>
      </w:r>
      <w:r>
        <w:rPr>
          <w:b/>
        </w:rPr>
        <w:t xml:space="preserve">as </w:t>
      </w:r>
      <w:r w:rsidRPr="004F0B30">
        <w:t>1M crosses &amp; casts 2</w:t>
      </w:r>
      <w:r w:rsidRPr="00972EEB">
        <w:t>nd</w:t>
      </w:r>
      <w:r w:rsidRPr="004F0B30">
        <w:t xml:space="preserve"> place (2L up)</w:t>
      </w:r>
      <w:r w:rsidRPr="00BA6B4D">
        <w:rPr>
          <w:b/>
        </w:rPr>
        <w:t xml:space="preserve"> while </w:t>
      </w:r>
      <w:r w:rsidRPr="004F0B30">
        <w:t>4L crosses up &amp; casts</w:t>
      </w:r>
      <w:r w:rsidRPr="00BA6B4D">
        <w:rPr>
          <w:b/>
        </w:rPr>
        <w:t xml:space="preserve"> </w:t>
      </w:r>
      <w:r>
        <w:rPr>
          <w:b/>
        </w:rPr>
        <w:t xml:space="preserve">as </w:t>
      </w:r>
      <w:r w:rsidRPr="004F0B30">
        <w:t>4M crosses &amp; casts (3L down)</w:t>
      </w:r>
    </w:p>
    <w:p w:rsidR="00B11EB3" w:rsidRPr="004F0B30" w:rsidRDefault="00B11EB3" w:rsidP="00B11EB3">
      <w:pPr>
        <w:pStyle w:val="DanceBody"/>
      </w:pPr>
      <w:r w:rsidRPr="004F0B30">
        <w:t>33-40</w:t>
      </w:r>
      <w:r w:rsidRPr="004F0B30">
        <w:tab/>
        <w:t>1s &amp; 4s cross LH diagonally &amp; cast up/down, cross RH diagonally &amp; cast up/down</w:t>
      </w:r>
    </w:p>
    <w:p w:rsidR="00B11EB3" w:rsidRPr="004F0B30" w:rsidRDefault="00B11EB3" w:rsidP="00B11EB3">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B11EB3" w:rsidRDefault="00B11EB3" w:rsidP="00B11EB3"/>
    <w:p w:rsidR="00B11EB3" w:rsidRDefault="00B11EB3" w:rsidP="00B11EB3">
      <w:pPr>
        <w:pStyle w:val="Minicrib"/>
      </w:pPr>
      <w:r>
        <w:t>THE OX  (J8x32)  2C (4C set)</w:t>
      </w:r>
      <w:r>
        <w:tab/>
        <w:t>Marianna Harvey  Let's All Dance Too</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1s+2s dance RH across &amp; LH across back to place</w:t>
      </w:r>
    </w:p>
    <w:p w:rsidR="00B11EB3" w:rsidRDefault="00B11EB3" w:rsidP="00B11EB3">
      <w:pPr>
        <w:pStyle w:val="DanceBody"/>
      </w:pPr>
      <w:r>
        <w:t>17-24</w:t>
      </w:r>
      <w:r>
        <w:tab/>
        <w:t>1s lead down (2s step up 3-4) &amp; back up to 2nd place</w:t>
      </w:r>
    </w:p>
    <w:p w:rsidR="00B11EB3" w:rsidRDefault="00B11EB3" w:rsidP="00B11EB3">
      <w:pPr>
        <w:pStyle w:val="DanceBody"/>
        <w:keepNext w:val="0"/>
      </w:pPr>
      <w:r>
        <w:t>25-32</w:t>
      </w:r>
      <w:r>
        <w:tab/>
        <w:t>2s+1s turn partner RH &amp; turn partner LH</w:t>
      </w:r>
    </w:p>
    <w:p w:rsidR="00B11EB3" w:rsidRDefault="00B11EB3" w:rsidP="00B11EB3"/>
    <w:p w:rsidR="00B11EB3" w:rsidRDefault="00B11EB3" w:rsidP="00B11EB3">
      <w:pPr>
        <w:pStyle w:val="Minicrib"/>
      </w:pPr>
      <w:r>
        <w:t>OXO REEL  (R6x32)  6C Set</w:t>
      </w:r>
      <w:r>
        <w:tab/>
      </w:r>
    </w:p>
    <w:p w:rsidR="00B11EB3" w:rsidRDefault="00B11EB3" w:rsidP="00B11EB3">
      <w:pPr>
        <w:pStyle w:val="DanceBody"/>
      </w:pPr>
      <w:r>
        <w:t xml:space="preserve"> 1- 8</w:t>
      </w:r>
      <w:r>
        <w:tab/>
        <w:t>All Adv+Ret, 1s slip step to bottom</w:t>
      </w:r>
    </w:p>
    <w:p w:rsidR="00B11EB3" w:rsidRDefault="00B11EB3" w:rsidP="00B11EB3">
      <w:pPr>
        <w:pStyle w:val="DanceBody"/>
      </w:pPr>
      <w:r>
        <w:t xml:space="preserve"> 9-16</w:t>
      </w:r>
      <w:r>
        <w:tab/>
        <w:t>All Adv+Ret, 2s slip step to bottom</w:t>
      </w:r>
    </w:p>
    <w:p w:rsidR="00B11EB3" w:rsidRDefault="00B11EB3" w:rsidP="00B11EB3">
      <w:pPr>
        <w:pStyle w:val="DanceBody"/>
      </w:pPr>
      <w:r>
        <w:t>17-24</w:t>
      </w:r>
      <w:r>
        <w:tab/>
        <w:t>3s+4s</w:t>
      </w:r>
      <w:r w:rsidRPr="007F0D5A">
        <w:rPr>
          <w:b/>
        </w:rPr>
        <w:t xml:space="preserve"> also </w:t>
      </w:r>
      <w:r>
        <w:t>1s+2s circle 4H round &amp; back</w:t>
      </w:r>
      <w:r w:rsidRPr="00BA6B4D">
        <w:rPr>
          <w:b/>
        </w:rPr>
        <w:t xml:space="preserve"> while </w:t>
      </w:r>
      <w:r>
        <w:t>5s+6s dance RH across &amp; LH back (ie OXO)</w:t>
      </w:r>
    </w:p>
    <w:p w:rsidR="00B11EB3" w:rsidRDefault="00B11EB3" w:rsidP="00B11EB3">
      <w:pPr>
        <w:pStyle w:val="DanceBody"/>
        <w:keepNext w:val="0"/>
      </w:pPr>
      <w:r>
        <w:t>25-32</w:t>
      </w:r>
      <w:r>
        <w:tab/>
        <w:t>2s slip step to top &amp; all turn RH</w:t>
      </w:r>
    </w:p>
    <w:p w:rsidR="00B11EB3" w:rsidRDefault="00B11EB3" w:rsidP="00B11EB3"/>
    <w:p w:rsidR="00B11EB3" w:rsidRDefault="00B11EB3" w:rsidP="00B11EB3">
      <w:pPr>
        <w:pStyle w:val="Minicrib"/>
      </w:pPr>
      <w:r>
        <w:t>OXTAIL SOUP  (R4x32)  4C Set</w:t>
      </w:r>
      <w:r>
        <w:tab/>
        <w:t>Bob McMurtry  Devil's Quandary</w:t>
      </w:r>
    </w:p>
    <w:p w:rsidR="00B11EB3" w:rsidRDefault="00B11EB3" w:rsidP="00B11EB3">
      <w:pPr>
        <w:pStyle w:val="DanceBody"/>
      </w:pPr>
      <w:r>
        <w:t xml:space="preserve"> 1- 8</w:t>
      </w:r>
      <w:r>
        <w:tab/>
        <w:t>1s+2s</w:t>
      </w:r>
      <w:r w:rsidRPr="007F0D5A">
        <w:rPr>
          <w:b/>
        </w:rPr>
        <w:t xml:space="preserve"> also </w:t>
      </w:r>
      <w:r>
        <w:t>3s+4s circle 4H round &amp; back</w:t>
      </w:r>
    </w:p>
    <w:p w:rsidR="00B11EB3" w:rsidRDefault="00B11EB3" w:rsidP="00B11EB3">
      <w:pPr>
        <w:pStyle w:val="DanceBody"/>
      </w:pPr>
      <w:r>
        <w:t xml:space="preserve"> 9-16</w:t>
      </w:r>
      <w:r>
        <w:tab/>
        <w:t>1s+2s</w:t>
      </w:r>
      <w:r w:rsidRPr="007F0D5A">
        <w:rPr>
          <w:b/>
        </w:rPr>
        <w:t xml:space="preserve"> also </w:t>
      </w:r>
      <w:r>
        <w:t>3s+4s dance RH across &amp; LH back</w:t>
      </w:r>
    </w:p>
    <w:p w:rsidR="00B11EB3" w:rsidRDefault="00B11EB3" w:rsidP="00B11EB3">
      <w:pPr>
        <w:pStyle w:val="DanceBody"/>
      </w:pPr>
      <w:r>
        <w:t>17-24</w:t>
      </w:r>
      <w:r>
        <w:tab/>
        <w:t>All Adv+Ret &amp; dance DoSiDo</w:t>
      </w:r>
    </w:p>
    <w:p w:rsidR="00B11EB3" w:rsidRDefault="00B11EB3" w:rsidP="00B11EB3">
      <w:pPr>
        <w:pStyle w:val="DanceBody"/>
        <w:keepNext w:val="0"/>
      </w:pPr>
      <w:r>
        <w:t>25-32</w:t>
      </w:r>
      <w:r>
        <w:tab/>
        <w:t>1s cast to 4</w:t>
      </w:r>
      <w:r w:rsidRPr="00972EEB">
        <w:t>th</w:t>
      </w:r>
      <w:r>
        <w:t xml:space="preserve"> place &amp; all turn RH</w:t>
      </w:r>
    </w:p>
    <w:p w:rsidR="00B11EB3" w:rsidRDefault="00B11EB3" w:rsidP="00B11EB3"/>
    <w:p w:rsidR="00B11EB3" w:rsidRDefault="00B11EB3" w:rsidP="00B11EB3">
      <w:pPr>
        <w:pStyle w:val="Minicrib"/>
      </w:pPr>
      <w:r>
        <w:t>OXTON REEL  (S1x144)  6C Set</w:t>
      </w:r>
      <w:r>
        <w:tab/>
        <w:t>Unknown  RSCDS Bk 6</w:t>
      </w:r>
    </w:p>
    <w:p w:rsidR="00B11EB3" w:rsidRDefault="00B11EB3" w:rsidP="00B11EB3">
      <w:pPr>
        <w:pStyle w:val="DanceBody"/>
      </w:pPr>
      <w:r>
        <w:t>Part A</w:t>
      </w:r>
    </w:p>
    <w:p w:rsidR="00B11EB3" w:rsidRDefault="00B11EB3" w:rsidP="00B11EB3">
      <w:pPr>
        <w:pStyle w:val="DanceBody"/>
      </w:pPr>
      <w:r>
        <w:t xml:space="preserve"> 1-12</w:t>
      </w:r>
      <w:r>
        <w:tab/>
        <w:t>1s followed by 2s+3s+4s+5s+6s cast behind own lines, meet partners &amp; lead up the middle</w:t>
      </w:r>
    </w:p>
    <w:p w:rsidR="00B11EB3" w:rsidRDefault="00B11EB3" w:rsidP="00B11EB3">
      <w:pPr>
        <w:pStyle w:val="DanceBody"/>
      </w:pPr>
      <w:r>
        <w:t>13-16</w:t>
      </w:r>
      <w:r>
        <w:tab/>
        <w:t>All turn partners RH</w:t>
      </w:r>
    </w:p>
    <w:p w:rsidR="00B11EB3" w:rsidRDefault="00B11EB3" w:rsidP="00B11EB3">
      <w:pPr>
        <w:pStyle w:val="DanceBody"/>
      </w:pPr>
      <w:r>
        <w:t>17-24</w:t>
      </w:r>
      <w:r>
        <w:tab/>
        <w:t>All set to partners with simple setting steps</w:t>
      </w:r>
    </w:p>
    <w:p w:rsidR="00B11EB3" w:rsidRDefault="00B11EB3" w:rsidP="00B11EB3">
      <w:pPr>
        <w:pStyle w:val="DanceBody"/>
      </w:pPr>
      <w:r>
        <w:t>Part B</w:t>
      </w:r>
    </w:p>
    <w:p w:rsidR="00B11EB3" w:rsidRDefault="00B11EB3" w:rsidP="00B11EB3">
      <w:pPr>
        <w:pStyle w:val="DanceBody"/>
      </w:pPr>
      <w:r>
        <w:t xml:space="preserve"> 1-12</w:t>
      </w:r>
      <w:r>
        <w:tab/>
        <w:t>1s take promenade hold &amp; followed by 2s+3s+4s+5s+6s, turn to right to dance Fig of 8 down &amp; up the set to places</w:t>
      </w:r>
    </w:p>
    <w:p w:rsidR="00B11EB3" w:rsidRDefault="00B11EB3" w:rsidP="00B11EB3">
      <w:pPr>
        <w:pStyle w:val="DanceBody"/>
      </w:pPr>
      <w:r>
        <w:t>13-24</w:t>
      </w:r>
      <w:r>
        <w:tab/>
        <w:t>All repeat bars 13-24 of Part A</w:t>
      </w:r>
    </w:p>
    <w:p w:rsidR="00B11EB3" w:rsidRDefault="00B11EB3" w:rsidP="00B11EB3">
      <w:pPr>
        <w:pStyle w:val="DanceBody"/>
      </w:pPr>
      <w:r>
        <w:t>Part C</w:t>
      </w:r>
    </w:p>
    <w:p w:rsidR="00B11EB3" w:rsidRDefault="00B11EB3" w:rsidP="00B11EB3">
      <w:pPr>
        <w:pStyle w:val="DanceBody"/>
      </w:pPr>
      <w:r>
        <w:t xml:space="preserve"> 1-12</w:t>
      </w:r>
      <w:r>
        <w:tab/>
        <w:t>All repeat bars 1-12 of Part B but with hands joined behind their backs</w:t>
      </w:r>
    </w:p>
    <w:p w:rsidR="00B11EB3" w:rsidRDefault="00B11EB3" w:rsidP="00B11EB3">
      <w:pPr>
        <w:pStyle w:val="DanceBody"/>
      </w:pPr>
      <w:r>
        <w:t>13-24</w:t>
      </w:r>
      <w:r>
        <w:tab/>
        <w:t>All repeat bars 13-24 of Part A</w:t>
      </w:r>
    </w:p>
    <w:p w:rsidR="00B11EB3" w:rsidRDefault="00B11EB3" w:rsidP="00B11EB3">
      <w:pPr>
        <w:pStyle w:val="DanceBody"/>
      </w:pPr>
      <w:r>
        <w:t>Part D</w:t>
      </w:r>
    </w:p>
    <w:p w:rsidR="00B11EB3" w:rsidRDefault="00B11EB3" w:rsidP="00B11EB3">
      <w:pPr>
        <w:pStyle w:val="DanceBody"/>
      </w:pPr>
      <w:r>
        <w:t xml:space="preserve"> 1-12</w:t>
      </w:r>
      <w:r>
        <w:tab/>
        <w:t>1s+2s+3s also 4s+5s+6s dance Grand Chain with 2 steps to each hand (To start, 1s &amp; 4s face across, 2 &amp; 5s face down, 3s &amp; 6s face up)</w:t>
      </w:r>
    </w:p>
    <w:p w:rsidR="00B11EB3" w:rsidRDefault="00B11EB3" w:rsidP="00B11EB3">
      <w:pPr>
        <w:pStyle w:val="DanceBody"/>
      </w:pPr>
      <w:r>
        <w:t>13-24</w:t>
      </w:r>
      <w:r>
        <w:tab/>
        <w:t>All repeat bars 13-24 of Part A</w:t>
      </w:r>
    </w:p>
    <w:p w:rsidR="00B11EB3" w:rsidRDefault="00B11EB3" w:rsidP="00B11EB3">
      <w:pPr>
        <w:pStyle w:val="DanceBody"/>
      </w:pPr>
      <w:r>
        <w:t>Part E</w:t>
      </w:r>
    </w:p>
    <w:p w:rsidR="00B11EB3" w:rsidRDefault="00B11EB3" w:rsidP="00B11EB3">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B11EB3" w:rsidRDefault="00B11EB3" w:rsidP="00B11EB3">
      <w:pPr>
        <w:pStyle w:val="DanceBody"/>
      </w:pPr>
      <w:r>
        <w:t>13-24</w:t>
      </w:r>
      <w:r>
        <w:tab/>
        <w:t>All repeat bars 13-24 of Part A</w:t>
      </w:r>
    </w:p>
    <w:p w:rsidR="00B11EB3" w:rsidRDefault="00B11EB3" w:rsidP="00B11EB3">
      <w:pPr>
        <w:pStyle w:val="DanceBody"/>
      </w:pPr>
      <w:r>
        <w:t>Part F</w:t>
      </w:r>
    </w:p>
    <w:p w:rsidR="00B11EB3" w:rsidRDefault="00B11EB3" w:rsidP="00B11EB3">
      <w:pPr>
        <w:pStyle w:val="DanceBody"/>
      </w:pPr>
      <w:r>
        <w:t xml:space="preserve"> 1-12</w:t>
      </w:r>
      <w:r>
        <w:tab/>
        <w:t>1s+2s+3s also 4s+5s+6s dance 6H twice to left</w:t>
      </w:r>
    </w:p>
    <w:p w:rsidR="00B11EB3" w:rsidRDefault="00B11EB3" w:rsidP="00B11EB3">
      <w:pPr>
        <w:pStyle w:val="DanceBody"/>
        <w:keepNext w:val="0"/>
      </w:pPr>
      <w:r>
        <w:t>13-24</w:t>
      </w:r>
      <w:r>
        <w:tab/>
        <w:t>All repeat bars 13-24 of Part A</w:t>
      </w:r>
    </w:p>
    <w:p w:rsidR="00B11EB3" w:rsidRDefault="00B11EB3" w:rsidP="00B11EB3"/>
    <w:p w:rsidR="00B11EB3" w:rsidRDefault="00B11EB3" w:rsidP="00B11EB3">
      <w:pPr>
        <w:pStyle w:val="Minicrib"/>
      </w:pPr>
      <w:r>
        <w:t>OYSTER GIRL  (J4x32)  4C set</w:t>
      </w:r>
      <w:r>
        <w:tab/>
        <w:t>Wesley Clindinning  Canada's Irish Rover</w:t>
      </w:r>
    </w:p>
    <w:p w:rsidR="00B11EB3" w:rsidRDefault="00B11EB3" w:rsidP="00B11EB3">
      <w:pPr>
        <w:pStyle w:val="DanceBody"/>
      </w:pPr>
      <w:r>
        <w:t xml:space="preserve"> 1- 8</w:t>
      </w:r>
      <w:r>
        <w:tab/>
        <w:t xml:space="preserve">1s dance down the middle &amp; cast round 3s to original place </w:t>
      </w:r>
      <w:r>
        <w:rPr>
          <w:b/>
        </w:rPr>
        <w:t>while</w:t>
      </w:r>
      <w:r>
        <w:t xml:space="preserve"> 4s cast up to top &amp; dance down middle to original place. 1s &amp; 4s set.</w:t>
      </w:r>
    </w:p>
    <w:p w:rsidR="00B11EB3" w:rsidRDefault="00B11EB3" w:rsidP="00B11EB3">
      <w:pPr>
        <w:pStyle w:val="DanceBody"/>
      </w:pPr>
      <w:r>
        <w:t xml:space="preserve"> 9-16</w:t>
      </w:r>
      <w:r>
        <w:tab/>
        <w:t>1s+2s also 3s+4s dance double Fig of 8 (1s &amp; 3s cross down, 2s &amp; 4s cast up)</w:t>
      </w:r>
    </w:p>
    <w:p w:rsidR="00B11EB3" w:rsidRDefault="00B11EB3" w:rsidP="00B11EB3">
      <w:pPr>
        <w:pStyle w:val="DanceBody"/>
      </w:pPr>
      <w:r>
        <w:t>17-20</w:t>
      </w:r>
      <w:r>
        <w:tab/>
        <w:t>1s &amp; 3s giving RH cross down thru couple below &amp; cast up to partner's place.</w:t>
      </w:r>
    </w:p>
    <w:p w:rsidR="00B11EB3" w:rsidRDefault="00B11EB3" w:rsidP="00B11EB3">
      <w:pPr>
        <w:pStyle w:val="DanceBody"/>
      </w:pPr>
      <w:r>
        <w:t>21-24</w:t>
      </w:r>
      <w:r>
        <w:tab/>
        <w:t>2s &amp; 4s giving LH cross up thru couple above &amp; cast to partner's place. (1) (2) (3) (4)</w:t>
      </w:r>
    </w:p>
    <w:p w:rsidR="00B11EB3" w:rsidRDefault="00B11EB3" w:rsidP="00B11EB3">
      <w:pPr>
        <w:pStyle w:val="DanceBody"/>
        <w:keepNext w:val="0"/>
      </w:pPr>
      <w:r>
        <w:t>25-32</w:t>
      </w:r>
      <w:r>
        <w:tab/>
        <w:t>1s+2s dance 1/2 LH across, 1s+3s dance 1/2 RH across, 1s+4s dance 1/2 LH across, all set 2 3 4 1</w:t>
      </w:r>
    </w:p>
    <w:p w:rsidR="00B11EB3" w:rsidRDefault="00B11EB3" w:rsidP="00B11EB3"/>
    <w:p w:rsidR="00B11EB3" w:rsidRDefault="00B11EB3" w:rsidP="00B11EB3">
      <w:pPr>
        <w:pStyle w:val="Minicrib"/>
      </w:pPr>
      <w:r>
        <w:t>THE PACEMAKER DANCE  (S4x32)  4C Set</w:t>
      </w:r>
      <w:r>
        <w:tab/>
        <w:t>Lucy Mulholland  After The Rain</w:t>
      </w:r>
    </w:p>
    <w:p w:rsidR="00B11EB3" w:rsidRDefault="00B11EB3" w:rsidP="00B11EB3">
      <w:pPr>
        <w:pStyle w:val="DanceBody"/>
      </w:pPr>
      <w:r>
        <w:t>2 chords - 3s+4s cross to opp sides on 2nd chord</w:t>
      </w:r>
    </w:p>
    <w:p w:rsidR="00B11EB3" w:rsidRDefault="00B11EB3" w:rsidP="00B11EB3">
      <w:pPr>
        <w:pStyle w:val="DanceBody"/>
      </w:pPr>
      <w:r>
        <w:t xml:space="preserve"> 1- 8</w:t>
      </w:r>
      <w:r>
        <w:tab/>
        <w:t>2s+3s petronella in tandem &amp; set, 2s+3s circle 4H round to left to finish back to back in middle facing corners</w:t>
      </w:r>
    </w:p>
    <w:p w:rsidR="00B11EB3" w:rsidRDefault="00B11EB3" w:rsidP="00B11EB3">
      <w:pPr>
        <w:pStyle w:val="DanceBody"/>
      </w:pPr>
      <w:r>
        <w:t xml:space="preserve"> 9-12</w:t>
      </w:r>
      <w:r>
        <w:tab/>
        <w:t>All set, all change places RH with nearest corner to finish with 1s+4s in the middle.</w:t>
      </w:r>
    </w:p>
    <w:p w:rsidR="00B11EB3" w:rsidRDefault="00B11EB3" w:rsidP="00B11EB3">
      <w:pPr>
        <w:pStyle w:val="DanceBody"/>
      </w:pPr>
      <w:r>
        <w:t>13-16</w:t>
      </w:r>
      <w:r>
        <w:tab/>
        <w:t xml:space="preserve">1s+4s dance LH across to finish back to back in the middle facing same corner position </w:t>
      </w:r>
      <w:r>
        <w:rPr>
          <w:b/>
        </w:rPr>
        <w:t>while</w:t>
      </w:r>
      <w:r>
        <w:t xml:space="preserve"> 2s+3s dance clockwise to next corner to face diagonally in, set &amp; finish 2s/3s facing down/up</w:t>
      </w:r>
    </w:p>
    <w:p w:rsidR="00B11EB3" w:rsidRDefault="00B11EB3" w:rsidP="00B11EB3">
      <w:pPr>
        <w:pStyle w:val="DanceBody"/>
      </w:pPr>
      <w:r>
        <w:t>17-24</w:t>
      </w:r>
      <w:r>
        <w:tab/>
        <w:t>All dance reels of 4 on the sides (1s &amp; 4s finish on sides) 2 1 (4) (3)</w:t>
      </w:r>
    </w:p>
    <w:p w:rsidR="00B11EB3" w:rsidRDefault="00B11EB3" w:rsidP="00B11EB3">
      <w:pPr>
        <w:pStyle w:val="DanceBody"/>
      </w:pPr>
      <w:r>
        <w:t>25-30</w:t>
      </w:r>
      <w:r>
        <w:tab/>
        <w:t xml:space="preserve">2s+3s 1/2 turn partner 2H to face down. 2s dance down into 4th place </w:t>
      </w:r>
      <w:r>
        <w:rPr>
          <w:b/>
        </w:rPr>
        <w:t>while</w:t>
      </w:r>
      <w:r>
        <w:t xml:space="preserve"> 3s cast up to 1st place</w:t>
      </w:r>
    </w:p>
    <w:p w:rsidR="00B11EB3" w:rsidRDefault="00B11EB3" w:rsidP="00B11EB3">
      <w:pPr>
        <w:pStyle w:val="DanceBody"/>
        <w:keepNext w:val="0"/>
      </w:pPr>
      <w:r>
        <w:t>31-32</w:t>
      </w:r>
      <w:r>
        <w:tab/>
        <w:t>All set.  3 1 (4) (2)</w:t>
      </w:r>
    </w:p>
    <w:p w:rsidR="00B11EB3" w:rsidRDefault="00B11EB3" w:rsidP="00B11EB3"/>
    <w:p w:rsidR="00B11EB3" w:rsidRDefault="00B11EB3" w:rsidP="00B11EB3">
      <w:pPr>
        <w:pStyle w:val="Minicrib"/>
        <w:rPr>
          <w:lang w:val="en-US"/>
        </w:rPr>
      </w:pPr>
      <w:r>
        <w:rPr>
          <w:lang w:val="en-US"/>
        </w:rPr>
        <w:t>THE PACKHORSE RANT  (R32)  Round the Room</w:t>
      </w:r>
      <w:r>
        <w:rPr>
          <w:lang w:val="en-US"/>
        </w:rPr>
        <w:tab/>
        <w:t>Ian Brockbank</w:t>
      </w:r>
    </w:p>
    <w:p w:rsidR="00B11EB3" w:rsidRDefault="00B11EB3" w:rsidP="00B11EB3">
      <w:pPr>
        <w:pStyle w:val="DanceBody"/>
      </w:pPr>
      <w:r>
        <w:rPr>
          <w:lang w:val="en-US"/>
        </w:rPr>
        <w:t>Round the Room dance 2 facing 2</w:t>
      </w:r>
    </w:p>
    <w:p w:rsidR="00B11EB3" w:rsidRDefault="00B11EB3" w:rsidP="00B11EB3">
      <w:pPr>
        <w:pStyle w:val="DanceBody"/>
      </w:pPr>
      <w:r>
        <w:t xml:space="preserve"> 1- 8</w:t>
      </w:r>
      <w:r>
        <w:tab/>
        <w:t>All dance RH across &amp; LH back</w:t>
      </w:r>
    </w:p>
    <w:p w:rsidR="00B11EB3" w:rsidRDefault="00B11EB3" w:rsidP="00B11EB3">
      <w:pPr>
        <w:pStyle w:val="DanceBody"/>
      </w:pPr>
      <w:r>
        <w:t xml:space="preserve"> 9-16</w:t>
      </w:r>
      <w:r>
        <w:tab/>
        <w:t>Ladies dance DoSiDo, Men dance DoSiDo</w:t>
      </w:r>
    </w:p>
    <w:p w:rsidR="00B11EB3" w:rsidRDefault="00B11EB3" w:rsidP="00B11EB3">
      <w:pPr>
        <w:pStyle w:val="DanceBody"/>
      </w:pPr>
      <w:r>
        <w:t>17-24</w:t>
      </w:r>
      <w:r>
        <w:tab/>
        <w:t>Slip step round the room Men passing BtoB &amp; Slip step back Ladies passing BtoB</w:t>
      </w:r>
    </w:p>
    <w:p w:rsidR="00B11EB3" w:rsidRDefault="00B11EB3" w:rsidP="00B11EB3">
      <w:pPr>
        <w:pStyle w:val="DanceBody"/>
        <w:keepNext w:val="0"/>
      </w:pPr>
      <w:r>
        <w:t>25-32</w:t>
      </w:r>
      <w:r>
        <w:tab/>
        <w:t>All Adv+Ret &amp; advance to meet next couple (one couple making an arch)</w:t>
      </w:r>
    </w:p>
    <w:p w:rsidR="00B11EB3" w:rsidRDefault="00B11EB3" w:rsidP="00B11EB3"/>
    <w:p w:rsidR="00B11EB3" w:rsidRDefault="00B11EB3" w:rsidP="00B11EB3">
      <w:pPr>
        <w:pStyle w:val="Minicrib"/>
      </w:pPr>
      <w:r>
        <w:t>THE PADDLEWHEELER  (M-2x(S32+R32)  Sq.Set</w:t>
      </w:r>
      <w:r>
        <w:tab/>
        <w:t>Fiona S Miller  Trestle Bridge Coll.</w:t>
      </w:r>
    </w:p>
    <w:p w:rsidR="00B11EB3" w:rsidRDefault="00B11EB3" w:rsidP="00B11EB3">
      <w:pPr>
        <w:pStyle w:val="DanceBody"/>
      </w:pPr>
      <w:r>
        <w:t>Strathspey</w:t>
      </w:r>
    </w:p>
    <w:p w:rsidR="00B11EB3" w:rsidRDefault="00B11EB3" w:rsidP="00B11EB3">
      <w:pPr>
        <w:pStyle w:val="DanceBody"/>
      </w:pPr>
      <w:r>
        <w:t xml:space="preserve"> 1- 4</w:t>
      </w:r>
      <w:r>
        <w:tab/>
        <w:t xml:space="preserve">1M+3L dance 1/2 Fig 8 round 2s </w:t>
      </w:r>
      <w:r>
        <w:rPr>
          <w:b/>
        </w:rPr>
        <w:t>while</w:t>
      </w:r>
      <w:r>
        <w:t xml:space="preserve"> 1L+3M dance 1/2 Fig 8 round 4s</w:t>
      </w:r>
    </w:p>
    <w:p w:rsidR="00B11EB3" w:rsidRDefault="00B11EB3" w:rsidP="00B11EB3">
      <w:pPr>
        <w:pStyle w:val="DanceBody"/>
      </w:pPr>
      <w:r>
        <w:t xml:space="preserve"> 5- 8</w:t>
      </w:r>
      <w:r>
        <w:tab/>
        <w:t xml:space="preserve">1M+3L dance 1/2 RH across with 2s </w:t>
      </w:r>
      <w:r>
        <w:rPr>
          <w:b/>
        </w:rPr>
        <w:t>while</w:t>
      </w:r>
      <w:r>
        <w:t xml:space="preserve"> 1L+3M dance 1/2 RH across with 4s</w:t>
      </w:r>
    </w:p>
    <w:p w:rsidR="00B11EB3" w:rsidRDefault="00B11EB3" w:rsidP="00B11EB3">
      <w:pPr>
        <w:pStyle w:val="DanceBody"/>
      </w:pPr>
      <w:r>
        <w:t xml:space="preserve"> 9-12</w:t>
      </w:r>
      <w:r>
        <w:tab/>
        <w:t>1s+3s dance 1/2 LH across in centre &amp; end facing 2s &amp; 4s</w:t>
      </w:r>
    </w:p>
    <w:p w:rsidR="00B11EB3" w:rsidRDefault="00B11EB3" w:rsidP="00B11EB3">
      <w:pPr>
        <w:pStyle w:val="DanceBody"/>
      </w:pPr>
      <w:r>
        <w:t>13-16</w:t>
      </w:r>
      <w:r>
        <w:tab/>
        <w:t xml:space="preserve">3L+1M dance 1/2 Fig 8 round 2s </w:t>
      </w:r>
      <w:r>
        <w:rPr>
          <w:b/>
        </w:rPr>
        <w:t xml:space="preserve">while </w:t>
      </w:r>
      <w:r>
        <w:t>3M+1L dance 1/2 Fig 8 round 4s back to original places</w:t>
      </w:r>
    </w:p>
    <w:p w:rsidR="00B11EB3" w:rsidRDefault="00B11EB3" w:rsidP="00B11EB3">
      <w:pPr>
        <w:pStyle w:val="DanceBody"/>
      </w:pPr>
      <w:r>
        <w:t>17-24</w:t>
      </w:r>
      <w:r>
        <w:tab/>
        <w:t>All Advance (2 bars), pull back RSh &amp; chase 3/4 clockwise round set.  2 3 4 1</w:t>
      </w:r>
    </w:p>
    <w:p w:rsidR="00B11EB3" w:rsidRPr="005A27E3" w:rsidRDefault="00B11EB3" w:rsidP="00B11EB3">
      <w:pPr>
        <w:pStyle w:val="DanceBody"/>
      </w:pPr>
      <w:r>
        <w:t>25-32</w:t>
      </w:r>
      <w:r>
        <w:tab/>
        <w:t>All circle 8H round &amp; back</w:t>
      </w:r>
    </w:p>
    <w:p w:rsidR="00B11EB3" w:rsidRDefault="00B11EB3" w:rsidP="00B11EB3">
      <w:pPr>
        <w:pStyle w:val="DanceBody"/>
      </w:pPr>
      <w:r>
        <w:t>Reel</w:t>
      </w:r>
    </w:p>
    <w:p w:rsidR="00B11EB3" w:rsidRDefault="00B11EB3" w:rsidP="00B11EB3">
      <w:pPr>
        <w:pStyle w:val="DanceBody"/>
      </w:pPr>
      <w:r>
        <w:t>33-64</w:t>
      </w:r>
      <w:r>
        <w:tab/>
        <w:t>Repeat 1-32 in reel time</w:t>
      </w:r>
    </w:p>
    <w:p w:rsidR="00B11EB3" w:rsidRPr="004104EB" w:rsidRDefault="00B11EB3" w:rsidP="00B11EB3">
      <w:pPr>
        <w:pStyle w:val="DanceBody"/>
        <w:keepNext w:val="0"/>
        <w:rPr>
          <w:i/>
        </w:rPr>
      </w:pPr>
      <w:r w:rsidRPr="004104EB">
        <w:rPr>
          <w:i/>
        </w:rPr>
        <w:t xml:space="preserve">Repeat </w:t>
      </w:r>
      <w:r>
        <w:rPr>
          <w:i/>
        </w:rPr>
        <w:t>Strathspey &amp; Reel</w:t>
      </w:r>
    </w:p>
    <w:p w:rsidR="00B11EB3" w:rsidRDefault="00B11EB3" w:rsidP="00B11EB3"/>
    <w:p w:rsidR="00B11EB3" w:rsidRDefault="00B11EB3" w:rsidP="00B11EB3">
      <w:pPr>
        <w:pStyle w:val="Minicrib"/>
      </w:pPr>
      <w:r>
        <w:t>PADDY IN THE CAR  (J8x40)  3C (4C set)</w:t>
      </w:r>
      <w:r>
        <w:tab/>
        <w:t>Sheila Brown  SCD Archives</w:t>
      </w:r>
    </w:p>
    <w:p w:rsidR="00B11EB3" w:rsidRPr="00035C75" w:rsidRDefault="00B11EB3" w:rsidP="00B11EB3">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B11EB3" w:rsidRPr="00035C75" w:rsidRDefault="00B11EB3" w:rsidP="00B11EB3">
      <w:pPr>
        <w:pStyle w:val="DanceBody"/>
      </w:pPr>
      <w:r>
        <w:t xml:space="preserve"> 9-16</w:t>
      </w:r>
      <w:r>
        <w:tab/>
      </w:r>
      <w:r w:rsidRPr="00035C75">
        <w:t>1s (</w:t>
      </w:r>
      <w:r>
        <w:t>NHJ</w:t>
      </w:r>
      <w:r w:rsidRPr="00035C75">
        <w:t>) dance up to 1</w:t>
      </w:r>
      <w:r w:rsidRPr="00972EEB">
        <w:t>st</w:t>
      </w:r>
      <w:r>
        <w:rPr>
          <w:color w:val="000000"/>
          <w:szCs w:val="16"/>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szCs w:val="16"/>
        </w:rPr>
        <w:t> </w:t>
      </w:r>
      <w:r w:rsidRPr="00035C75">
        <w:t>pl</w:t>
      </w:r>
      <w:r>
        <w:t xml:space="preserve"> &amp;</w:t>
      </w:r>
      <w:r w:rsidRPr="00035C75">
        <w:t xml:space="preserve"> 2s in 1</w:t>
      </w:r>
      <w:r w:rsidRPr="00972EEB">
        <w:t>st</w:t>
      </w:r>
      <w:r w:rsidRPr="00035C75">
        <w:rPr>
          <w:color w:val="000000"/>
          <w:szCs w:val="16"/>
        </w:rPr>
        <w:t> </w:t>
      </w:r>
      <w:r w:rsidRPr="00035C75">
        <w:t>pl</w:t>
      </w:r>
    </w:p>
    <w:p w:rsidR="00B11EB3" w:rsidRPr="00035C75" w:rsidRDefault="00B11EB3" w:rsidP="00B11EB3">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B11EB3" w:rsidRPr="00035C75" w:rsidRDefault="00B11EB3" w:rsidP="00B11EB3">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szCs w:val="16"/>
        </w:rPr>
        <w:t> </w:t>
      </w:r>
      <w:r>
        <w:t>cnrs into middle, 1s change places LH &amp; cast round 3</w:t>
      </w:r>
      <w:r w:rsidRPr="00972EEB">
        <w:t>rd</w:t>
      </w:r>
      <w:r>
        <w:t xml:space="preserve"> corners</w:t>
      </w:r>
      <w:r w:rsidRPr="00035C75">
        <w:t xml:space="preserve"> to 2</w:t>
      </w:r>
      <w:r w:rsidRPr="00972EEB">
        <w:t>nd</w:t>
      </w:r>
      <w:r w:rsidRPr="00035C75">
        <w:rPr>
          <w:color w:val="000000"/>
          <w:szCs w:val="16"/>
        </w:rPr>
        <w:t> </w:t>
      </w:r>
      <w:r w:rsidRPr="00035C75">
        <w:t>pl</w:t>
      </w:r>
      <w:r>
        <w:t>ace own sides</w:t>
      </w:r>
    </w:p>
    <w:p w:rsidR="00B11EB3" w:rsidRPr="00035C75" w:rsidRDefault="00B11EB3" w:rsidP="00B11EB3">
      <w:pPr>
        <w:pStyle w:val="DanceBody"/>
        <w:keepNext w:val="0"/>
      </w:pPr>
      <w:r>
        <w:t>33-</w:t>
      </w:r>
      <w:r w:rsidRPr="00035C75">
        <w:t>40</w:t>
      </w:r>
      <w:r>
        <w:tab/>
      </w:r>
      <w:r w:rsidRPr="00035C75">
        <w:t>1s</w:t>
      </w:r>
      <w:r>
        <w:t>+2s dance R&amp;L</w:t>
      </w:r>
    </w:p>
    <w:p w:rsidR="00B11EB3" w:rsidRDefault="00B11EB3" w:rsidP="00B11EB3"/>
    <w:p w:rsidR="00B11EB3" w:rsidRDefault="00B11EB3" w:rsidP="00B11EB3">
      <w:pPr>
        <w:pStyle w:val="Minicrib"/>
      </w:pPr>
      <w:r>
        <w:t>PADDY'S MILESTANE  (J8x32)  3C (4C set)</w:t>
      </w:r>
      <w:r>
        <w:tab/>
        <w:t>John S Trew  Martello Tower 4</w:t>
      </w:r>
    </w:p>
    <w:p w:rsidR="00B11EB3" w:rsidRDefault="00B11EB3" w:rsidP="00B11EB3">
      <w:pPr>
        <w:pStyle w:val="DanceBody"/>
      </w:pPr>
      <w:r>
        <w:t xml:space="preserve"> 1- 8</w:t>
      </w:r>
      <w:r>
        <w:tab/>
        <w:t>1s set, cast 1 place &amp; turn LH to end in prom hold facing Ladies side (Lady on Man's left)</w:t>
      </w:r>
    </w:p>
    <w:p w:rsidR="00B11EB3" w:rsidRDefault="00B11EB3" w:rsidP="00B11EB3">
      <w:pPr>
        <w:pStyle w:val="DanceBody"/>
      </w:pPr>
      <w:r>
        <w:t xml:space="preserve"> 9-12</w:t>
      </w:r>
      <w:r>
        <w:tab/>
        <w:t>1s dance 1/2 reel of 3 with 3s (1s giving RSh to 3L)</w:t>
      </w:r>
    </w:p>
    <w:p w:rsidR="00B11EB3" w:rsidRDefault="00B11EB3" w:rsidP="00B11EB3">
      <w:pPr>
        <w:pStyle w:val="DanceBody"/>
      </w:pPr>
      <w:r>
        <w:t>13-20</w:t>
      </w:r>
      <w:r>
        <w:tab/>
        <w:t>1s dance reel of 3 with 2s (1s giving RSh to 2M)</w:t>
      </w:r>
    </w:p>
    <w:p w:rsidR="00B11EB3" w:rsidRDefault="00B11EB3" w:rsidP="00B11EB3">
      <w:pPr>
        <w:pStyle w:val="DanceBody"/>
      </w:pPr>
      <w:r>
        <w:t>21-24</w:t>
      </w:r>
      <w:r>
        <w:tab/>
        <w:t>1s dance 1/2 reel of 3 with 3s (1s give RSh to 3L) &amp; end with 1s turning RH to 2</w:t>
      </w:r>
      <w:r w:rsidRPr="00972EEB">
        <w:t>nd</w:t>
      </w:r>
      <w:r>
        <w:t xml:space="preserve"> place back-to-back with Lady facing down</w:t>
      </w:r>
    </w:p>
    <w:p w:rsidR="00B11EB3" w:rsidRDefault="00B11EB3" w:rsidP="00B11EB3">
      <w:pPr>
        <w:pStyle w:val="DanceBody"/>
        <w:keepNext w:val="0"/>
      </w:pPr>
      <w:r>
        <w:t>25-32</w:t>
      </w:r>
      <w:r>
        <w:tab/>
        <w:t>1s dance Double Triangles with top &amp; bottom couples &amp; end with a petronella turn to 2</w:t>
      </w:r>
      <w:r w:rsidRPr="00972EEB">
        <w:t>nd</w:t>
      </w:r>
      <w:r>
        <w:t xml:space="preserve"> places</w:t>
      </w:r>
    </w:p>
    <w:p w:rsidR="00B11EB3" w:rsidRDefault="00B11EB3" w:rsidP="00B11EB3"/>
    <w:p w:rsidR="00B11EB3" w:rsidRDefault="00B11EB3" w:rsidP="00B11EB3">
      <w:pPr>
        <w:pStyle w:val="Minicrib"/>
      </w:pPr>
      <w:r>
        <w:t>PAISLEY MONDAYS  (R8x32)  3C (4C set)</w:t>
      </w:r>
      <w:r>
        <w:tab/>
        <w:t>N Lawson  Glasgow Diamond Jubilee</w:t>
      </w:r>
    </w:p>
    <w:p w:rsidR="00B11EB3" w:rsidRPr="00942A8E" w:rsidRDefault="00B11EB3" w:rsidP="00B11EB3">
      <w:pPr>
        <w:pStyle w:val="DanceBody"/>
      </w:pPr>
      <w:r w:rsidRPr="00942A8E">
        <w:t xml:space="preserve"> 1- 8</w:t>
      </w:r>
      <w:r w:rsidRPr="00942A8E">
        <w:tab/>
        <w:t>1s+2s+3s couples dance 6H round &amp; back.</w:t>
      </w:r>
    </w:p>
    <w:p w:rsidR="00B11EB3" w:rsidRPr="00942A8E" w:rsidRDefault="00B11EB3" w:rsidP="00B11EB3">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B11EB3" w:rsidRPr="00942A8E" w:rsidRDefault="00B11EB3" w:rsidP="00B11EB3">
      <w:pPr>
        <w:pStyle w:val="DanceBody"/>
      </w:pPr>
      <w:r w:rsidRPr="00942A8E">
        <w:t>17-24</w:t>
      </w:r>
      <w:r w:rsidRPr="00942A8E">
        <w:tab/>
        <w:t>1s+2s+3s petronella turn into middle &amp; set, petronella turn to original places &amp; set</w:t>
      </w:r>
    </w:p>
    <w:p w:rsidR="00B11EB3" w:rsidRPr="00942A8E" w:rsidRDefault="00B11EB3" w:rsidP="00B11EB3">
      <w:pPr>
        <w:pStyle w:val="DanceBody"/>
        <w:keepNext w:val="0"/>
      </w:pPr>
      <w:r w:rsidRPr="00942A8E">
        <w:t>25-32</w:t>
      </w:r>
      <w:r w:rsidRPr="00942A8E">
        <w:tab/>
        <w:t>1s+2s dance</w:t>
      </w:r>
      <w:r>
        <w:t xml:space="preserve"> 1/2 </w:t>
      </w:r>
      <w:r w:rsidRPr="00942A8E">
        <w:t>R&amp;L, set &amp; cross RH</w:t>
      </w:r>
    </w:p>
    <w:p w:rsidR="00B11EB3" w:rsidRDefault="00B11EB3" w:rsidP="00B11EB3"/>
    <w:p w:rsidR="00B11EB3" w:rsidRDefault="00B11EB3" w:rsidP="00B11EB3">
      <w:pPr>
        <w:pStyle w:val="Minicrib"/>
      </w:pPr>
      <w:r>
        <w:t>THE PAISLEY WEAVERS  (S3x32)  3C set</w:t>
      </w:r>
      <w:r>
        <w:tab/>
        <w:t>Derek Haynes  Carnforth Coll 6</w:t>
      </w:r>
    </w:p>
    <w:p w:rsidR="00B11EB3" w:rsidRPr="00EF09AD" w:rsidRDefault="00B11EB3" w:rsidP="00B11EB3">
      <w:pPr>
        <w:pStyle w:val="DanceBody"/>
      </w:pPr>
      <w:r w:rsidRPr="00EF09AD">
        <w:t>2s start on opposite sides</w:t>
      </w:r>
    </w:p>
    <w:p w:rsidR="00B11EB3" w:rsidRPr="00EF09AD" w:rsidRDefault="00B11EB3" w:rsidP="00B11EB3">
      <w:pPr>
        <w:pStyle w:val="DanceBody"/>
      </w:pPr>
      <w:r w:rsidRPr="00EF09AD">
        <w:t xml:space="preserve"> 1- 8</w:t>
      </w:r>
      <w:r w:rsidRPr="00EF09AD">
        <w:tab/>
        <w:t>1s cross down RH &amp; cast down behind 3s, cross up RH &amp; cast up round 2s</w:t>
      </w:r>
    </w:p>
    <w:p w:rsidR="00B11EB3" w:rsidRPr="00EF09AD" w:rsidRDefault="00B11EB3" w:rsidP="00B11EB3">
      <w:pPr>
        <w:pStyle w:val="DanceBody"/>
      </w:pPr>
      <w:r w:rsidRPr="00EF09AD">
        <w:t xml:space="preserve"> 9-16</w:t>
      </w:r>
      <w:r w:rsidRPr="00EF09AD">
        <w:tab/>
        <w:t>1s+2s+3s dance Grand Chain, 1M &amp; 2M face out</w:t>
      </w:r>
    </w:p>
    <w:p w:rsidR="00B11EB3" w:rsidRDefault="00B11EB3" w:rsidP="00B11EB3">
      <w:pPr>
        <w:pStyle w:val="DanceBody"/>
      </w:pPr>
      <w:r w:rsidRPr="00EF09AD">
        <w:t>17-24</w:t>
      </w:r>
      <w:r w:rsidRPr="00EF09AD">
        <w:tab/>
        <w:t>1s+2s dance Ladies' Chain</w:t>
      </w:r>
    </w:p>
    <w:p w:rsidR="00B11EB3" w:rsidRPr="00EF09AD" w:rsidRDefault="00B11EB3" w:rsidP="00B11EB3">
      <w:pPr>
        <w:pStyle w:val="DanceBody"/>
        <w:keepNext w:val="0"/>
      </w:pPr>
      <w:r w:rsidRPr="00EF09AD">
        <w:t>25-32</w:t>
      </w:r>
      <w:r w:rsidRPr="00EF09AD">
        <w:tab/>
        <w:t>1s+2s dance 1/2 R&amp;L (Men polite turns), 1s+3s dance 1/2 R&amp;L</w:t>
      </w:r>
    </w:p>
    <w:p w:rsidR="00B11EB3" w:rsidRDefault="00B11EB3" w:rsidP="00B11EB3"/>
    <w:p w:rsidR="00B11EB3" w:rsidRDefault="00B11EB3" w:rsidP="00B11EB3">
      <w:pPr>
        <w:pStyle w:val="Minicrib"/>
      </w:pPr>
      <w:r>
        <w:t>THE PALACE OF ATHOLL  (J4x32)  4C Set</w:t>
      </w:r>
      <w:r>
        <w:tab/>
        <w:t>John Drewry  Stoneywood Coll 2</w:t>
      </w:r>
    </w:p>
    <w:p w:rsidR="00B11EB3" w:rsidRDefault="00B11EB3" w:rsidP="00B11EB3">
      <w:pPr>
        <w:pStyle w:val="DanceBody"/>
      </w:pPr>
      <w:r>
        <w:t>3s &amp; 4s start on opp sides</w:t>
      </w:r>
    </w:p>
    <w:p w:rsidR="00B11EB3" w:rsidRDefault="00B11EB3" w:rsidP="00B11EB3">
      <w:pPr>
        <w:pStyle w:val="DanceBody"/>
      </w:pPr>
      <w:r>
        <w:t xml:space="preserve"> 1- 8</w:t>
      </w:r>
      <w:r>
        <w:tab/>
        <w:t>2s+3s dance R&amp;L &amp; end in prom hold with other partner</w:t>
      </w:r>
    </w:p>
    <w:p w:rsidR="00B11EB3" w:rsidRDefault="00B11EB3" w:rsidP="00B11EB3">
      <w:pPr>
        <w:pStyle w:val="DanceBody"/>
      </w:pPr>
      <w:r>
        <w:t xml:space="preserve"> 9-16</w:t>
      </w:r>
      <w:r>
        <w:tab/>
        <w:t>2M+3L dance reel of 3 with 1s (pass 1L RSh)</w:t>
      </w:r>
      <w:r w:rsidRPr="00BA6B4D">
        <w:rPr>
          <w:b/>
        </w:rPr>
        <w:t xml:space="preserve"> while </w:t>
      </w:r>
      <w:r>
        <w:t>3M+2L dance reel of 3 with 4s (pass 4L RSh)</w:t>
      </w:r>
    </w:p>
    <w:p w:rsidR="00B11EB3" w:rsidRDefault="00B11EB3" w:rsidP="00B11EB3">
      <w:pPr>
        <w:pStyle w:val="DanceBody"/>
      </w:pPr>
      <w:r>
        <w:t>17-24</w:t>
      </w:r>
      <w:r>
        <w:tab/>
        <w:t>1M+2M</w:t>
      </w:r>
      <w:r w:rsidRPr="007F0D5A">
        <w:rPr>
          <w:b/>
        </w:rPr>
        <w:t xml:space="preserve"> also </w:t>
      </w:r>
      <w:r>
        <w:t>3M+4M turn LH 1.1/2 times</w:t>
      </w:r>
      <w:r w:rsidRPr="00BA6B4D">
        <w:rPr>
          <w:b/>
        </w:rPr>
        <w:t xml:space="preserve"> while </w:t>
      </w:r>
      <w:r>
        <w:t>Ladies turn RH 1.1/2 times, 1s &amp; 4s dance 1/2 Figs of 8 round end couples</w:t>
      </w:r>
    </w:p>
    <w:p w:rsidR="00B11EB3" w:rsidRDefault="00B11EB3" w:rsidP="00B11EB3">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B11EB3" w:rsidRDefault="00B11EB3" w:rsidP="00B11EB3"/>
    <w:p w:rsidR="00B11EB3" w:rsidRDefault="00B11EB3" w:rsidP="00B11EB3">
      <w:pPr>
        <w:pStyle w:val="Minicrib"/>
      </w:pPr>
      <w:r>
        <w:t>THE PALACE PIER  (H8x40)  3C (4C set)</w:t>
      </w:r>
      <w:r>
        <w:tab/>
        <w:t>Alice McLean</w:t>
      </w:r>
    </w:p>
    <w:p w:rsidR="00B11EB3" w:rsidRDefault="00B11EB3" w:rsidP="00B11EB3">
      <w:pPr>
        <w:pStyle w:val="DanceBody"/>
      </w:pPr>
      <w:r>
        <w:t xml:space="preserve"> 1- 8</w:t>
      </w:r>
      <w:r>
        <w:tab/>
        <w:t>1s cross down into Mirror reels of 3 on opp sides</w:t>
      </w:r>
    </w:p>
    <w:p w:rsidR="00B11EB3" w:rsidRDefault="00B11EB3" w:rsidP="00B11EB3">
      <w:pPr>
        <w:pStyle w:val="DanceBody"/>
      </w:pPr>
      <w:r>
        <w:t xml:space="preserve"> 9-16</w:t>
      </w:r>
      <w:r>
        <w:tab/>
        <w:t>1s dance 1/2 Fig 8 down round 2s; 1s dance down &amp; cast up round 3s to 2nd place own side (2s step up 15-16)</w:t>
      </w:r>
    </w:p>
    <w:p w:rsidR="00B11EB3" w:rsidRDefault="00B11EB3" w:rsidP="00B11EB3">
      <w:pPr>
        <w:pStyle w:val="DanceBody"/>
      </w:pPr>
      <w:r>
        <w:t>17-20</w:t>
      </w:r>
      <w:r>
        <w:tab/>
        <w:t>1s+1st corners dance 1/2 R&amp;L (corners end facing out)</w:t>
      </w:r>
    </w:p>
    <w:p w:rsidR="00B11EB3" w:rsidRDefault="00B11EB3" w:rsidP="00B11EB3">
      <w:pPr>
        <w:pStyle w:val="DanceBody"/>
      </w:pPr>
      <w:r>
        <w:t>21-24</w:t>
      </w:r>
      <w:r>
        <w:tab/>
        <w:t xml:space="preserve">3L dances down behind 2 Men, across into place </w:t>
      </w:r>
      <w:r>
        <w:rPr>
          <w:b/>
        </w:rPr>
        <w:t>while</w:t>
      </w:r>
      <w:r>
        <w:t xml:space="preserve"> 2M dance up behind 2 Ladies, across into place</w:t>
      </w:r>
    </w:p>
    <w:p w:rsidR="00B11EB3" w:rsidRDefault="00B11EB3" w:rsidP="00B11EB3">
      <w:pPr>
        <w:pStyle w:val="DanceBody"/>
      </w:pPr>
      <w:r>
        <w:t>25-28</w:t>
      </w:r>
      <w:r>
        <w:tab/>
        <w:t>1L+2L &amp; 1M+3M dance 1/2 R&amp;L (1M down, 1L up to start)</w:t>
      </w:r>
    </w:p>
    <w:p w:rsidR="00B11EB3" w:rsidRDefault="00B11EB3" w:rsidP="00B11EB3">
      <w:pPr>
        <w:pStyle w:val="DanceBody"/>
      </w:pPr>
      <w:r>
        <w:t>29-32</w:t>
      </w:r>
      <w:r>
        <w:tab/>
        <w:t>2L crosses &amp; casts up to 1st place, 3M crosses &amp; casts to 3rd place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PALINDROME  (R4x40)  4C Set</w:t>
      </w:r>
      <w:r>
        <w:tab/>
        <w:t>John Drewry  Stoneywood Coll 1</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dance RH across, 1s &amp; 4s cross RH &amp; cast in 1 place</w:t>
      </w:r>
    </w:p>
    <w:p w:rsidR="00B11EB3" w:rsidRDefault="00B11EB3" w:rsidP="00B11EB3">
      <w:pPr>
        <w:pStyle w:val="DanceBody"/>
      </w:pPr>
      <w:r>
        <w:t xml:space="preserve"> 9-16</w:t>
      </w:r>
      <w:r>
        <w:tab/>
        <w:t>1s+4s dance LH across, 2s+1s</w:t>
      </w:r>
      <w:r w:rsidRPr="007F0D5A">
        <w:rPr>
          <w:b/>
        </w:rPr>
        <w:t xml:space="preserve"> also </w:t>
      </w:r>
      <w:r>
        <w:t>4s+3s turn RH (4 bars) on sides to end with 2s &amp; 4s facing down &amp; 1s &amp; 3s facing up</w:t>
      </w:r>
    </w:p>
    <w:p w:rsidR="00B11EB3" w:rsidRDefault="00B11EB3" w:rsidP="00B11EB3">
      <w:pPr>
        <w:pStyle w:val="DanceBody"/>
      </w:pPr>
      <w:r>
        <w:t>17-24</w:t>
      </w:r>
      <w:r>
        <w:tab/>
        <w:t>All dance reels of 4 on sides (1s &amp; 4s do not fully complete reel but turn right about to face other corner)</w:t>
      </w:r>
    </w:p>
    <w:p w:rsidR="00B11EB3" w:rsidRDefault="00B11EB3" w:rsidP="00B11EB3">
      <w:pPr>
        <w:pStyle w:val="DanceBody"/>
      </w:pPr>
      <w:r>
        <w:t>25-32</w:t>
      </w:r>
      <w:r>
        <w:tab/>
        <w:t>4s &amp; 1s turn corners RH, 4s+1s dance LH across</w:t>
      </w:r>
    </w:p>
    <w:p w:rsidR="00B11EB3" w:rsidRDefault="00B11EB3" w:rsidP="00B11EB3">
      <w:pPr>
        <w:pStyle w:val="DanceBody"/>
        <w:keepNext w:val="0"/>
      </w:pPr>
      <w:r>
        <w:t>33-40</w:t>
      </w:r>
      <w:r>
        <w:tab/>
        <w:t>4s &amp; 1s dance up/down behind 2s/3s, cross RH &amp; dance down/up behind 2s/3s &amp; cross RH.  2 4(1)(3)</w:t>
      </w:r>
    </w:p>
    <w:p w:rsidR="00B11EB3" w:rsidRDefault="00B11EB3" w:rsidP="00B11EB3"/>
    <w:p w:rsidR="00B11EB3" w:rsidRDefault="00B11EB3" w:rsidP="00B11EB3">
      <w:pPr>
        <w:pStyle w:val="Minicrib"/>
      </w:pPr>
      <w:r>
        <w:t>PAMELA'S STRATHSPEY  (S3x32)  3C Set</w:t>
      </w:r>
      <w:r>
        <w:tab/>
        <w:t>Isla Henderson  In Honour Of Volume 3</w:t>
      </w:r>
    </w:p>
    <w:p w:rsidR="00B11EB3" w:rsidRDefault="00B11EB3" w:rsidP="00B11EB3">
      <w:pPr>
        <w:pStyle w:val="DanceBody"/>
      </w:pPr>
      <w:r>
        <w:t xml:space="preserve"> 1- 8</w:t>
      </w:r>
      <w:r>
        <w:tab/>
        <w:t>2s followed by 1s lead down (3 steps), 1s followed by 2s lead up, 1s cast to 2nd place, 2s finish in 1st place facing out</w:t>
      </w:r>
    </w:p>
    <w:p w:rsidR="00B11EB3" w:rsidRDefault="00B11EB3" w:rsidP="00B11EB3">
      <w:pPr>
        <w:pStyle w:val="DanceBody"/>
      </w:pPr>
      <w:r>
        <w:t xml:space="preserve"> 9-16</w:t>
      </w:r>
      <w:r>
        <w:tab/>
        <w:t>2s+1s+3s dance mirror reels of 3 on sides (2s out/down, 1s in/ down, 3s out/up). 1s finish facing 1st corners</w:t>
      </w:r>
    </w:p>
    <w:p w:rsidR="00B11EB3" w:rsidRDefault="00B11EB3" w:rsidP="00B11EB3">
      <w:pPr>
        <w:pStyle w:val="DanceBody"/>
      </w:pPr>
      <w:r>
        <w:t>17-24</w:t>
      </w:r>
      <w:r>
        <w:tab/>
        <w:t>1s dance Corner Pass+Turn with 1st corners, pass RSh; dance Corner Pass+Turn with 2nd corners. 1s finish in 2nd place own side facing out</w:t>
      </w:r>
    </w:p>
    <w:p w:rsidR="00B11EB3" w:rsidRPr="00827421" w:rsidRDefault="00B11EB3" w:rsidP="00B11EB3">
      <w:pPr>
        <w:pStyle w:val="DanceBody"/>
      </w:pPr>
      <w:r w:rsidRPr="00827421">
        <w:t>25-32</w:t>
      </w:r>
      <w:r w:rsidRPr="00827421">
        <w:tab/>
      </w:r>
      <w:r w:rsidRPr="00827421">
        <w:rPr>
          <w:lang w:val="en-US"/>
        </w:rPr>
        <w:t>Promenade (Chaperoned) Chain progression</w:t>
      </w:r>
      <w:r w:rsidRPr="00827421">
        <w:t>:</w:t>
      </w:r>
    </w:p>
    <w:p w:rsidR="00B11EB3" w:rsidRPr="00827421" w:rsidRDefault="00B11EB3" w:rsidP="00B11EB3">
      <w:pPr>
        <w:pStyle w:val="DanceBody"/>
      </w:pPr>
      <w:r>
        <w:tab/>
      </w:r>
      <w:r w:rsidRPr="00827421">
        <w:t>25-26    2s &amp; 3s 3/4 turn partner RH into middle while 1s dance clockwise 1/4 round the set picking up 2L/3M …</w:t>
      </w:r>
    </w:p>
    <w:p w:rsidR="00B11EB3" w:rsidRDefault="00B11EB3" w:rsidP="00B11EB3">
      <w:pPr>
        <w:pStyle w:val="DanceBody"/>
      </w:pPr>
      <w:r w:rsidRPr="00827421">
        <w:tab/>
        <w:t xml:space="preserve">27-30    who promenade 1/2 way clockwise </w:t>
      </w:r>
      <w:r w:rsidRPr="00827421">
        <w:rPr>
          <w:b/>
        </w:rPr>
        <w:t>while</w:t>
      </w:r>
      <w:r w:rsidRPr="00827421">
        <w:t xml:space="preserve"> middle people (2M + 3L) turn LH 1.1/2.</w:t>
      </w:r>
    </w:p>
    <w:p w:rsidR="00B11EB3" w:rsidRPr="00827421" w:rsidRDefault="00B11EB3" w:rsidP="00B11EB3">
      <w:pPr>
        <w:pStyle w:val="DanceBody"/>
        <w:keepNext w:val="0"/>
      </w:pPr>
      <w:r w:rsidRPr="00827421">
        <w:tab/>
        <w:t xml:space="preserve">31-32    2s &amp; 3s turn partner RH 3/4 to own sides </w:t>
      </w:r>
      <w:r w:rsidRPr="00827421">
        <w:rPr>
          <w:b/>
        </w:rPr>
        <w:t>while</w:t>
      </w:r>
      <w:r w:rsidRPr="00827421">
        <w:t xml:space="preserve"> 1s dance clockwise 1/4 round to end in 2nd place. 3 1 2</w:t>
      </w:r>
    </w:p>
    <w:p w:rsidR="00B11EB3" w:rsidRDefault="00B11EB3" w:rsidP="00B11EB3"/>
    <w:p w:rsidR="00B11EB3" w:rsidRDefault="00B11EB3" w:rsidP="00B11EB3">
      <w:pPr>
        <w:pStyle w:val="Minicrib"/>
      </w:pPr>
      <w:r>
        <w:t>PANDEMIC REEL  (R1x32)  1C set</w:t>
      </w:r>
      <w:r>
        <w:tab/>
        <w:t>Marla Bright  Pandemic Set Of Dances</w:t>
      </w:r>
    </w:p>
    <w:p w:rsidR="00B11EB3" w:rsidRDefault="00B11EB3" w:rsidP="00B11EB3">
      <w:pPr>
        <w:pStyle w:val="DanceBody"/>
      </w:pPr>
      <w:r>
        <w:t>For 1 dancer in 1 dancer set. Any number of dancers in their own rooms.  Couch as 1s &amp; coffee table as 3s &amp; beverage as 4s</w:t>
      </w:r>
    </w:p>
    <w:p w:rsidR="00B11EB3" w:rsidRDefault="00B11EB3" w:rsidP="00B11EB3">
      <w:pPr>
        <w:pStyle w:val="DanceBody"/>
      </w:pPr>
      <w:r>
        <w:t xml:space="preserve"> 1- 8</w:t>
      </w:r>
      <w:r>
        <w:tab/>
        <w:t>Dancer casts behind own couch &amp; chases back to place</w:t>
      </w:r>
    </w:p>
    <w:p w:rsidR="00B11EB3" w:rsidRDefault="00B11EB3" w:rsidP="00B11EB3">
      <w:pPr>
        <w:pStyle w:val="DanceBody"/>
      </w:pPr>
      <w:r>
        <w:t xml:space="preserve"> 9-16</w:t>
      </w:r>
      <w:r>
        <w:tab/>
        <w:t>Dance DoSiDo around coffee table &amp; slip step away from the table &amp; back</w:t>
      </w:r>
    </w:p>
    <w:p w:rsidR="00B11EB3" w:rsidRDefault="00B11EB3" w:rsidP="00B11EB3">
      <w:pPr>
        <w:pStyle w:val="DanceBody"/>
      </w:pPr>
      <w:r>
        <w:t>17-24</w:t>
      </w:r>
      <w:r>
        <w:tab/>
        <w:t>Dance down the hallway, into the kitchen, grab a beverage &amp; dance back to place</w:t>
      </w:r>
    </w:p>
    <w:p w:rsidR="00B11EB3" w:rsidRDefault="00B11EB3" w:rsidP="00B11EB3">
      <w:pPr>
        <w:pStyle w:val="DanceBody"/>
        <w:keepNext w:val="0"/>
      </w:pPr>
      <w:r>
        <w:t>25-32</w:t>
      </w:r>
      <w:r>
        <w:tab/>
        <w:t>Set while placing beverage on table, turn on the spot twice using Pas De Basque &amp; retire to the couch, sit &amp; enjoy</w:t>
      </w:r>
    </w:p>
    <w:p w:rsidR="00B11EB3" w:rsidRDefault="00B11EB3" w:rsidP="00B11EB3"/>
    <w:p w:rsidR="00B11EB3" w:rsidRDefault="00B11EB3" w:rsidP="00B11EB3">
      <w:pPr>
        <w:pStyle w:val="Minicrib"/>
      </w:pPr>
      <w:r>
        <w:t>PANDEMONIC!  (R3x32)  3C set</w:t>
      </w:r>
      <w:r>
        <w:tab/>
        <w:t>Victor Lehmann  Pandemic Set Of Dances</w:t>
      </w:r>
    </w:p>
    <w:p w:rsidR="00B11EB3" w:rsidRPr="008C2A08" w:rsidRDefault="00B11EB3" w:rsidP="00B11EB3">
      <w:pPr>
        <w:pStyle w:val="DanceBody"/>
      </w:pPr>
      <w:r w:rsidRPr="008C2A08">
        <w:t>No hands are given throughout this dance</w:t>
      </w:r>
    </w:p>
    <w:p w:rsidR="00B11EB3" w:rsidRDefault="00B11EB3" w:rsidP="00B11EB3">
      <w:pPr>
        <w:pStyle w:val="DanceBody"/>
      </w:pPr>
      <w:r>
        <w:t xml:space="preserve"> 1- 2</w:t>
      </w:r>
      <w:r>
        <w:tab/>
        <w:t>1s Petronella turn into centre</w:t>
      </w:r>
    </w:p>
    <w:p w:rsidR="00B11EB3" w:rsidRDefault="00B11EB3" w:rsidP="00B11EB3">
      <w:pPr>
        <w:pStyle w:val="DanceBody"/>
      </w:pPr>
      <w:r>
        <w:t xml:space="preserve"> 3- 4</w:t>
      </w:r>
      <w:r>
        <w:tab/>
        <w:t xml:space="preserve">1s set </w:t>
      </w:r>
      <w:r>
        <w:rPr>
          <w:b/>
        </w:rPr>
        <w:t>while</w:t>
      </w:r>
      <w:r>
        <w:t xml:space="preserve"> 2s Petronella turn (2L between 1s)</w:t>
      </w:r>
    </w:p>
    <w:p w:rsidR="00B11EB3" w:rsidRPr="00923636" w:rsidRDefault="00B11EB3" w:rsidP="00B11EB3">
      <w:pPr>
        <w:pStyle w:val="DanceBody"/>
      </w:pPr>
      <w:r>
        <w:t xml:space="preserve"> 5- 6</w:t>
      </w:r>
      <w:r>
        <w:tab/>
        <w:t xml:space="preserve">1s Petronella turn to opposite sides </w:t>
      </w:r>
      <w:r>
        <w:rPr>
          <w:b/>
        </w:rPr>
        <w:t>while</w:t>
      </w:r>
      <w:r>
        <w:t xml:space="preserve"> 2s set </w:t>
      </w:r>
      <w:r>
        <w:rPr>
          <w:b/>
        </w:rPr>
        <w:t xml:space="preserve">while </w:t>
      </w:r>
      <w:r w:rsidRPr="00923636">
        <w:t>3s Petrone</w:t>
      </w:r>
      <w:r>
        <w:t>lla t</w:t>
      </w:r>
      <w:r w:rsidRPr="00923636">
        <w:t>urn (3L between 2s)</w:t>
      </w:r>
    </w:p>
    <w:p w:rsidR="00B11EB3" w:rsidRDefault="00B11EB3" w:rsidP="00B11EB3">
      <w:pPr>
        <w:pStyle w:val="DanceBody"/>
      </w:pPr>
      <w:r>
        <w:t xml:space="preserve"> 7- 8</w:t>
      </w:r>
      <w:r>
        <w:tab/>
        <w:t xml:space="preserve">1s set </w:t>
      </w:r>
      <w:r>
        <w:rPr>
          <w:b/>
        </w:rPr>
        <w:t>while</w:t>
      </w:r>
      <w:r>
        <w:t xml:space="preserve"> 2s Petronella turn to opposite side </w:t>
      </w:r>
      <w:r>
        <w:rPr>
          <w:b/>
        </w:rPr>
        <w:t xml:space="preserve">while </w:t>
      </w:r>
      <w:r w:rsidRPr="00C565BD">
        <w:t>3s set</w:t>
      </w:r>
    </w:p>
    <w:p w:rsidR="00B11EB3" w:rsidRDefault="00B11EB3" w:rsidP="00B11EB3">
      <w:pPr>
        <w:pStyle w:val="DanceBody"/>
      </w:pPr>
      <w:r>
        <w:t xml:space="preserve"> 9-10</w:t>
      </w:r>
      <w:r>
        <w:tab/>
        <w:t xml:space="preserve">1s pass LSh back to own side facing out </w:t>
      </w:r>
      <w:r>
        <w:rPr>
          <w:b/>
        </w:rPr>
        <w:t>while</w:t>
      </w:r>
      <w:r>
        <w:t xml:space="preserve"> 2s set </w:t>
      </w:r>
      <w:r>
        <w:rPr>
          <w:b/>
        </w:rPr>
        <w:t xml:space="preserve">while </w:t>
      </w:r>
      <w:r w:rsidRPr="00FE2902">
        <w:t>3s Petronella to opposite side</w:t>
      </w:r>
    </w:p>
    <w:p w:rsidR="00B11EB3" w:rsidRDefault="00B11EB3" w:rsidP="00B11EB3">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rPr>
        <w:t>while</w:t>
      </w:r>
      <w:r>
        <w:t xml:space="preserve"> 2s cross up to top place facing in </w:t>
      </w:r>
      <w:r>
        <w:rPr>
          <w:b/>
        </w:rPr>
        <w:t>while</w:t>
      </w:r>
      <w:r>
        <w:t xml:space="preserve"> 3s set</w:t>
      </w:r>
    </w:p>
    <w:p w:rsidR="00B11EB3" w:rsidRDefault="00B11EB3" w:rsidP="00B11EB3">
      <w:pPr>
        <w:pStyle w:val="DanceBody"/>
      </w:pPr>
      <w:r>
        <w:t>13-14</w:t>
      </w:r>
      <w:r>
        <w:tab/>
        <w:t>1s finish casting into 3rd place, 2s pass LSh to face out &amp; 3s cross up to 2nd place facing in</w:t>
      </w:r>
    </w:p>
    <w:p w:rsidR="00B11EB3" w:rsidRDefault="00B11EB3" w:rsidP="00B11EB3">
      <w:pPr>
        <w:pStyle w:val="DanceBody"/>
      </w:pPr>
      <w:r>
        <w:t>15-16</w:t>
      </w:r>
      <w:r>
        <w:tab/>
        <w:t xml:space="preserve">1s set </w:t>
      </w:r>
      <w:r>
        <w:rPr>
          <w:b/>
        </w:rPr>
        <w:t>while</w:t>
      </w:r>
      <w:r>
        <w:t xml:space="preserve"> 2s cast down to 2nd place facing in </w:t>
      </w:r>
      <w:r>
        <w:rPr>
          <w:b/>
        </w:rPr>
        <w:t>while</w:t>
      </w:r>
      <w:r>
        <w:t xml:space="preserve"> 3s pass LSh to finish back to back in centre facing opposite sides (3M facing 2M &amp; 3L facing 2L)</w:t>
      </w:r>
    </w:p>
    <w:p w:rsidR="00B11EB3" w:rsidRPr="00042F99" w:rsidRDefault="00B11EB3" w:rsidP="00B11EB3">
      <w:pPr>
        <w:pStyle w:val="DanceBody"/>
      </w:pPr>
      <w:r>
        <w:t>17-24</w:t>
      </w:r>
      <w:r>
        <w:tab/>
        <w:t>2s+3s dance a reel of 4 across the dance, to finish shoulder to shoulder facing down with Men on the left of their partner, 3s in the lead</w:t>
      </w:r>
      <w:r>
        <w:tab/>
      </w:r>
    </w:p>
    <w:p w:rsidR="00B11EB3" w:rsidRDefault="00B11EB3" w:rsidP="00B11EB3">
      <w:pPr>
        <w:pStyle w:val="DanceBody"/>
        <w:keepNext w:val="0"/>
      </w:pPr>
      <w:r>
        <w:t>25-32</w:t>
      </w:r>
      <w:r>
        <w:tab/>
        <w:t>2s+3s cross down below 1s, cast up &amp; meet in centre to face up. 3s cast into 2nd place, 2s finish in 1st place facing in. 2 3 1</w:t>
      </w:r>
    </w:p>
    <w:p w:rsidR="00B11EB3" w:rsidRDefault="00B11EB3" w:rsidP="00B11EB3"/>
    <w:p w:rsidR="00B11EB3" w:rsidRDefault="00B11EB3" w:rsidP="00B11EB3">
      <w:pPr>
        <w:pStyle w:val="Minicrib"/>
      </w:pPr>
      <w:r>
        <w:t>PANDORA WAY  (J4x32)  Sq.Set</w:t>
      </w:r>
      <w:r>
        <w:tab/>
      </w:r>
    </w:p>
    <w:p w:rsidR="00B11EB3" w:rsidRPr="000638D1" w:rsidRDefault="00B11EB3" w:rsidP="00B11EB3">
      <w:pPr>
        <w:pStyle w:val="DanceBody"/>
      </w:pPr>
      <w:r w:rsidRPr="000638D1">
        <w:t xml:space="preserve"> 1- 8</w:t>
      </w:r>
      <w:r w:rsidRPr="000638D1">
        <w:tab/>
        <w:t xml:space="preserve">1s+3s dance RH across, 1M &amp; 3L dance out between 2s </w:t>
      </w:r>
      <w:r w:rsidRPr="000638D1">
        <w:rPr>
          <w:b/>
        </w:rPr>
        <w:t>while</w:t>
      </w:r>
      <w:r w:rsidRPr="000638D1">
        <w:t xml:space="preserve"> 1L &amp; 3M dance out between 4s &amp; all cast back to places</w:t>
      </w:r>
    </w:p>
    <w:p w:rsidR="00B11EB3" w:rsidRPr="000638D1" w:rsidRDefault="00B11EB3" w:rsidP="00B11EB3">
      <w:pPr>
        <w:pStyle w:val="DanceBody"/>
      </w:pPr>
      <w:r w:rsidRPr="000638D1">
        <w:t xml:space="preserve"> 9-16</w:t>
      </w:r>
      <w:r w:rsidRPr="000638D1">
        <w:tab/>
        <w:t xml:space="preserve">1s in prom hold dance reel of 3 across with 4M+2L (pass 2L RSh) </w:t>
      </w:r>
      <w:r w:rsidRPr="000638D1">
        <w:rPr>
          <w:b/>
        </w:rPr>
        <w:t>while</w:t>
      </w:r>
      <w:r w:rsidRPr="000638D1">
        <w:t xml:space="preserve"> 3s in prom hold dance reel of 3 with 2M+4L (pass 2M RSh)</w:t>
      </w:r>
    </w:p>
    <w:p w:rsidR="00B11EB3" w:rsidRPr="000638D1" w:rsidRDefault="00B11EB3" w:rsidP="00B11EB3">
      <w:pPr>
        <w:pStyle w:val="DanceBody"/>
      </w:pPr>
      <w:r w:rsidRPr="000638D1">
        <w:t>17-24</w:t>
      </w:r>
      <w:r w:rsidRPr="000638D1">
        <w:tab/>
        <w:t>1s+3s dance Ladies' Chain .</w:t>
      </w:r>
    </w:p>
    <w:p w:rsidR="00B11EB3" w:rsidRDefault="00B11EB3" w:rsidP="00B11EB3">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B11EB3" w:rsidRDefault="00B11EB3" w:rsidP="00B11EB3"/>
    <w:p w:rsidR="00B11EB3" w:rsidRDefault="00B11EB3" w:rsidP="00B11EB3">
      <w:pPr>
        <w:pStyle w:val="Minicrib"/>
      </w:pPr>
      <w:r>
        <w:t>PANOT DE FLOR  (J8x32)  3C (4C set)</w:t>
      </w:r>
      <w:r>
        <w:tab/>
        <w:t>Murrough Landon, 2024</w:t>
      </w:r>
    </w:p>
    <w:p w:rsidR="00B11EB3" w:rsidRPr="0047442B" w:rsidRDefault="00B11EB3" w:rsidP="00B11EB3">
      <w:pPr>
        <w:pStyle w:val="DanceBody"/>
      </w:pPr>
      <w:r>
        <w:t xml:space="preserve"> 1- 8</w:t>
      </w:r>
      <w:r>
        <w:tab/>
        <w:t xml:space="preserve">1s turn RH, cast (2s step up); 1L+2s </w:t>
      </w:r>
      <w:r>
        <w:rPr>
          <w:b/>
        </w:rPr>
        <w:t>also</w:t>
      </w:r>
      <w:r>
        <w:t xml:space="preserve"> 1M+3s dance RH across &amp; pass RSh</w:t>
      </w:r>
    </w:p>
    <w:p w:rsidR="00B11EB3" w:rsidRDefault="00B11EB3" w:rsidP="00B11EB3">
      <w:pPr>
        <w:pStyle w:val="DanceBody"/>
      </w:pPr>
      <w:r>
        <w:t xml:space="preserve"> 9-16</w:t>
      </w:r>
      <w:r>
        <w:tab/>
        <w:t>1s dance LH across with other couple &amp; 1s end in centre RSh to RSh facing opp side; 1s turn 1.1/4 RH to face 2nd place opp side</w:t>
      </w:r>
    </w:p>
    <w:p w:rsidR="00B11EB3" w:rsidRDefault="00B11EB3" w:rsidP="00B11EB3">
      <w:pPr>
        <w:pStyle w:val="DanceBody"/>
      </w:pPr>
      <w:r>
        <w:t>17-20</w:t>
      </w:r>
      <w:r>
        <w:tab/>
        <w:t xml:space="preserve">1s dance LSh round 2nd corner, pass LSh to face out opp side </w:t>
      </w:r>
      <w:r>
        <w:rPr>
          <w:b/>
        </w:rPr>
        <w:t>while</w:t>
      </w:r>
      <w:r>
        <w:t xml:space="preserve"> 2s+3s Adv diagonally in, touch hands in circle &amp; Ret</w:t>
      </w:r>
    </w:p>
    <w:p w:rsidR="00B11EB3" w:rsidRDefault="00B11EB3" w:rsidP="00B11EB3">
      <w:pPr>
        <w:pStyle w:val="DanceBody"/>
      </w:pPr>
      <w:r>
        <w:t>21-24</w:t>
      </w:r>
      <w:r>
        <w:tab/>
        <w:t xml:space="preserve">1s dance RSh round 1st corner, pass RSh to 2nd place own side </w:t>
      </w:r>
      <w:r>
        <w:rPr>
          <w:b/>
        </w:rPr>
        <w:t>while</w:t>
      </w:r>
      <w:r>
        <w:t xml:space="preserve"> 2s+3s Adv diagonally in, touch hands in circle &amp; Ret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LE PAPILLON  (J8x32)  3C (4C set)</w:t>
      </w:r>
      <w:r>
        <w:tab/>
        <w:t>Skillern  SCDs for Children</w:t>
      </w:r>
    </w:p>
    <w:p w:rsidR="00B11EB3" w:rsidRDefault="00B11EB3" w:rsidP="00B11EB3">
      <w:pPr>
        <w:pStyle w:val="DanceBody"/>
      </w:pPr>
      <w:r>
        <w:t xml:space="preserve"> 1- 8</w:t>
      </w:r>
      <w:r>
        <w:tab/>
        <w:t>1s cast to 2</w:t>
      </w:r>
      <w:r w:rsidRPr="00972EEB">
        <w:t>nd</w:t>
      </w:r>
      <w:r>
        <w:t xml:space="preserve"> place &amp; 1s+3s circle 4H round to left</w:t>
      </w:r>
    </w:p>
    <w:p w:rsidR="00B11EB3" w:rsidRDefault="00B11EB3" w:rsidP="00B11EB3">
      <w:pPr>
        <w:pStyle w:val="DanceBody"/>
      </w:pPr>
      <w:r>
        <w:t xml:space="preserve"> 9-16</w:t>
      </w:r>
      <w:r>
        <w:tab/>
        <w:t>1s cast up to top &amp; 1s+2s circle 4H round to left</w:t>
      </w:r>
    </w:p>
    <w:p w:rsidR="00B11EB3" w:rsidRDefault="00B11EB3" w:rsidP="00B11EB3">
      <w:pPr>
        <w:pStyle w:val="DanceBody"/>
      </w:pPr>
      <w:r>
        <w:t>17-24</w:t>
      </w:r>
      <w:r>
        <w:tab/>
        <w:t>1s lead down for 3 steps, lead up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PAR FOR THE COURSE  (R8x32)  3C (4C set)</w:t>
      </w:r>
      <w:r>
        <w:tab/>
        <w:t>Bill Zobel &amp; Muriel Johnstone  Merse Coll</w:t>
      </w:r>
    </w:p>
    <w:p w:rsidR="00B11EB3" w:rsidRDefault="00B11EB3" w:rsidP="00B11EB3">
      <w:pPr>
        <w:pStyle w:val="DanceBody"/>
      </w:pPr>
      <w:r>
        <w:t xml:space="preserve"> 1- 8</w:t>
      </w:r>
      <w:r>
        <w:tab/>
        <w:t>1s dance down between 2s, cast up; 1s dance down &amp; cast up round 3s to finish in the centre of set (2s step up bars 7-8). 2 1 3</w:t>
      </w:r>
    </w:p>
    <w:p w:rsidR="00B11EB3" w:rsidRDefault="00B11EB3" w:rsidP="00B11EB3">
      <w:pPr>
        <w:pStyle w:val="DanceBody"/>
      </w:pPr>
      <w:r>
        <w:t xml:space="preserve"> 9-10</w:t>
      </w:r>
      <w:r>
        <w:tab/>
        <w:t xml:space="preserve">2s+1L </w:t>
      </w:r>
      <w:r w:rsidRPr="00E13181">
        <w:rPr>
          <w:b/>
        </w:rPr>
        <w:t>also</w:t>
      </w:r>
      <w:r>
        <w:t xml:space="preserve"> 1M+3s dance 1/2 RH across</w:t>
      </w:r>
    </w:p>
    <w:p w:rsidR="00B11EB3" w:rsidRDefault="00B11EB3" w:rsidP="00B11EB3">
      <w:pPr>
        <w:pStyle w:val="DanceBody"/>
      </w:pPr>
      <w:r>
        <w:t>11-14</w:t>
      </w:r>
      <w:r>
        <w:tab/>
        <w:t xml:space="preserve">2s+3s dance LH across </w:t>
      </w:r>
      <w:r>
        <w:rPr>
          <w:b/>
        </w:rPr>
        <w:t>while</w:t>
      </w:r>
      <w:r>
        <w:t xml:space="preserve"> 1s chase clockwise 1/2 way round outside of set</w:t>
      </w:r>
    </w:p>
    <w:p w:rsidR="00B11EB3" w:rsidRDefault="00B11EB3" w:rsidP="00B11EB3">
      <w:pPr>
        <w:pStyle w:val="DanceBody"/>
      </w:pPr>
      <w:r>
        <w:t>15-16</w:t>
      </w:r>
      <w:r>
        <w:tab/>
        <w:t xml:space="preserve">1M+2s </w:t>
      </w:r>
      <w:r w:rsidRPr="00E13181">
        <w:rPr>
          <w:b/>
        </w:rPr>
        <w:t>also</w:t>
      </w:r>
      <w:r>
        <w:t xml:space="preserve"> 3s+1L dance 1/2 RH across, 1s finish facing down, Lady on partner's right</w:t>
      </w:r>
    </w:p>
    <w:p w:rsidR="00B11EB3" w:rsidRDefault="00B11EB3" w:rsidP="00B11EB3">
      <w:pPr>
        <w:pStyle w:val="DanceBody"/>
      </w:pPr>
      <w:r>
        <w:t>17-24</w:t>
      </w:r>
      <w:r>
        <w:tab/>
        <w:t>1s dance down NHJ. On bar 20, Lady passes above Man &amp; under his arm to change sides &amp; dance up to 2nd place.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PARADISE  (R8x32)  3C (4C set)</w:t>
      </w:r>
      <w:r>
        <w:tab/>
        <w:t>Harry Rhodes  Snowdon Bk 2</w:t>
      </w:r>
    </w:p>
    <w:p w:rsidR="00B11EB3" w:rsidRDefault="00B11EB3" w:rsidP="00B11EB3">
      <w:pPr>
        <w:pStyle w:val="DanceBody"/>
      </w:pPr>
      <w:r>
        <w:t xml:space="preserve"> 1- 8</w:t>
      </w:r>
      <w:r>
        <w:tab/>
        <w:t>1s cross RH, cast 1 place &amp; dance 1/2 Fig of 8 round 3s</w:t>
      </w:r>
    </w:p>
    <w:p w:rsidR="00B11EB3" w:rsidRDefault="00B11EB3" w:rsidP="00B11EB3">
      <w:pPr>
        <w:pStyle w:val="DanceBody"/>
      </w:pPr>
      <w:r>
        <w:t xml:space="preserve"> 9-16</w:t>
      </w:r>
      <w:r>
        <w:tab/>
        <w:t>1s pass RSh, cast to right</w:t>
      </w:r>
      <w:r w:rsidRPr="00BA6B4D">
        <w:rPr>
          <w:b/>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rPr>
        <w:t xml:space="preserve"> while </w:t>
      </w:r>
      <w:r>
        <w:t>2s &amp; 3s set &amp; change places RH on sides</w:t>
      </w:r>
    </w:p>
    <w:p w:rsidR="00B11EB3" w:rsidRDefault="00B11EB3" w:rsidP="00B11EB3">
      <w:pPr>
        <w:pStyle w:val="DanceBody"/>
      </w:pPr>
      <w:r>
        <w:t>17-24</w:t>
      </w:r>
      <w:r>
        <w:tab/>
        <w:t>1s pass RSh, cast to right</w:t>
      </w:r>
      <w:r w:rsidRPr="00BA6B4D">
        <w:rPr>
          <w:b/>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rPr>
        <w:t xml:space="preserve"> while </w:t>
      </w:r>
      <w:r>
        <w:t>2s &amp; 3s set &amp; change places RH on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PARADISE DREAM  (J8x32)  3C (4C set)</w:t>
      </w:r>
      <w:r>
        <w:tab/>
        <w:t>Kelly Milne  San Diego 45th Anniv</w:t>
      </w:r>
    </w:p>
    <w:p w:rsidR="00B11EB3" w:rsidRDefault="00B11EB3" w:rsidP="00B11EB3">
      <w:pPr>
        <w:pStyle w:val="DanceBody"/>
      </w:pPr>
      <w:r>
        <w:t xml:space="preserve"> 1- 8</w:t>
      </w:r>
      <w:r>
        <w:tab/>
        <w:t>1s+2s set, turn RH (4 bars), petronella turn to line of 4 in centre (Ladies facing down / Men up)</w:t>
      </w:r>
    </w:p>
    <w:p w:rsidR="00B11EB3" w:rsidRDefault="00B11EB3" w:rsidP="00B11EB3">
      <w:pPr>
        <w:pStyle w:val="DanceBody"/>
      </w:pPr>
      <w:r>
        <w:t xml:space="preserve"> 9-16</w:t>
      </w:r>
      <w:r>
        <w:tab/>
        <w:t>1s+2s dance 1/2 RSh reel of 4 (2L+1M pass LSh at end) to end Ladies facing up, Men Down; All chase clockwise back to original place</w:t>
      </w:r>
    </w:p>
    <w:p w:rsidR="00B11EB3" w:rsidRPr="00A316C9" w:rsidRDefault="00B11EB3" w:rsidP="00B11EB3">
      <w:pPr>
        <w:pStyle w:val="DanceBody"/>
      </w:pPr>
      <w:r>
        <w:t>17-24</w:t>
      </w:r>
      <w:r>
        <w:tab/>
        <w:t>2L followed by 1L dance tandem reel of 3 across with 3s (RSh to 3M). End 2L in 1st place, 1L in 2nd place own side</w:t>
      </w:r>
    </w:p>
    <w:p w:rsidR="00B11EB3" w:rsidRDefault="00B11EB3" w:rsidP="00B11EB3">
      <w:pPr>
        <w:pStyle w:val="DanceBody"/>
      </w:pPr>
      <w:r>
        <w:t>25-32</w:t>
      </w:r>
      <w:r>
        <w:tab/>
        <w:t>2M followed by 1M dance tandem reel of 3 across with 3s ( LSh to 3L). End 2M in 1st place, 1M in 2nd place own side.  2 1 3</w:t>
      </w:r>
    </w:p>
    <w:p w:rsidR="00B11EB3" w:rsidRPr="00A43EA0" w:rsidRDefault="00B11EB3" w:rsidP="00B11EB3">
      <w:pPr>
        <w:pStyle w:val="DanceBody"/>
        <w:keepNext w:val="0"/>
        <w:rPr>
          <w:i/>
        </w:rPr>
      </w:pPr>
      <w:r>
        <w:rPr>
          <w:i/>
        </w:rPr>
        <w:t>Note:</w:t>
      </w:r>
      <w:r w:rsidRPr="00A43EA0">
        <w:rPr>
          <w:i/>
        </w:rPr>
        <w:tab/>
        <w:t>Bar 17: 3rd woman may begin the tandem reel of three by casting up, thus allowing 2nd and 1st woman time to pass</w:t>
      </w:r>
    </w:p>
    <w:p w:rsidR="00B11EB3" w:rsidRDefault="00B11EB3" w:rsidP="00B11EB3"/>
    <w:p w:rsidR="00B11EB3" w:rsidRDefault="00B11EB3" w:rsidP="00B11EB3">
      <w:pPr>
        <w:pStyle w:val="Minicrib"/>
      </w:pPr>
      <w:r>
        <w:t>THE PARANOID JIG  (J8x32)  3C (4C set)</w:t>
      </w:r>
      <w:r>
        <w:tab/>
        <w:t>Judith Kowalczik, 2019</w:t>
      </w:r>
    </w:p>
    <w:p w:rsidR="00B11EB3" w:rsidRDefault="00B11EB3" w:rsidP="00B11EB3">
      <w:pPr>
        <w:pStyle w:val="DanceBody"/>
      </w:pPr>
      <w:r>
        <w:t xml:space="preserve"> 1- 8</w:t>
      </w:r>
      <w:r>
        <w:tab/>
        <w:t>All clap, 2s followed by 1s dance Fig 8 round 3s. End 2 1 3</w:t>
      </w:r>
    </w:p>
    <w:p w:rsidR="00B11EB3" w:rsidRDefault="00B11EB3" w:rsidP="00B11EB3">
      <w:pPr>
        <w:pStyle w:val="DanceBody"/>
      </w:pPr>
      <w:r>
        <w:t xml:space="preserve"> 9-16</w:t>
      </w:r>
      <w:r>
        <w:tab/>
        <w:t xml:space="preserve">1s pass partner RSh, pull back RSh &amp; retire to opp sides </w:t>
      </w:r>
      <w:r>
        <w:rPr>
          <w:b/>
        </w:rPr>
        <w:t>while</w:t>
      </w:r>
      <w:r>
        <w:t xml:space="preserve"> 2s+3s dance DoSiDo with partners; 1s turn RH end facing each other with backs to 1st corners</w:t>
      </w:r>
    </w:p>
    <w:p w:rsidR="00B11EB3" w:rsidRDefault="00B11EB3" w:rsidP="00B11EB3">
      <w:pPr>
        <w:pStyle w:val="DanceBody"/>
      </w:pPr>
      <w:r>
        <w:t>17-24</w:t>
      </w:r>
      <w:r>
        <w:tab/>
        <w:t>"Corners Chase &amp; Turn":</w:t>
      </w:r>
    </w:p>
    <w:p w:rsidR="00B11EB3" w:rsidRDefault="00B11EB3" w:rsidP="00B11EB3">
      <w:pPr>
        <w:pStyle w:val="DanceBody"/>
      </w:pPr>
      <w:r>
        <w:tab/>
        <w:t xml:space="preserve">17-20   1s followed by corners pass RSh, 1s dance to 3rd corner pstn &amp; set </w:t>
      </w:r>
      <w:r>
        <w:rPr>
          <w:b/>
        </w:rPr>
        <w:t>while</w:t>
      </w:r>
      <w:r>
        <w:t xml:space="preserve"> corners pull back RSh, turn RH ending with backs to 1s</w:t>
      </w:r>
    </w:p>
    <w:p w:rsidR="00B11EB3" w:rsidRDefault="00B11EB3" w:rsidP="00B11EB3">
      <w:pPr>
        <w:pStyle w:val="DanceBody"/>
      </w:pPr>
      <w:r>
        <w:tab/>
        <w:t xml:space="preserve">21-24   1st corners followed by 1s pass RSh, dance to original corner &amp; set </w:t>
      </w:r>
      <w:r>
        <w:rPr>
          <w:b/>
        </w:rPr>
        <w:t>while</w:t>
      </w:r>
      <w:r>
        <w:t xml:space="preserve"> 1s pull back RSh, turn 3/4 RH ending with backs to 2nd corners</w:t>
      </w:r>
    </w:p>
    <w:p w:rsidR="00B11EB3" w:rsidRDefault="00B11EB3" w:rsidP="00B11EB3">
      <w:pPr>
        <w:pStyle w:val="DanceBody"/>
      </w:pPr>
      <w:r>
        <w:t>25-32</w:t>
      </w:r>
      <w:r>
        <w:tab/>
        <w:t>Repeat 17-24</w:t>
      </w:r>
    </w:p>
    <w:p w:rsidR="00B11EB3" w:rsidRDefault="00B11EB3" w:rsidP="00B11EB3">
      <w:pPr>
        <w:pStyle w:val="DanceBody"/>
        <w:keepNext w:val="0"/>
      </w:pPr>
      <w:r>
        <w:t>Note:</w:t>
      </w:r>
      <w:r>
        <w:tab/>
        <w:t>2nd time through, bars 31-32: 1s turn RH to bottom of set (4s step up)</w:t>
      </w:r>
    </w:p>
    <w:p w:rsidR="00B11EB3" w:rsidRDefault="00B11EB3" w:rsidP="00B11EB3"/>
    <w:p w:rsidR="00B11EB3" w:rsidRDefault="00B11EB3" w:rsidP="00B11EB3">
      <w:pPr>
        <w:pStyle w:val="Minicrib"/>
        <w:rPr>
          <w:lang w:val="en-US"/>
        </w:rPr>
      </w:pPr>
      <w:r>
        <w:rPr>
          <w:lang w:val="en-US"/>
        </w:rPr>
        <w:t>PARASAIL  (R8x40)  3C (4C set)</w:t>
      </w:r>
      <w:r>
        <w:rPr>
          <w:lang w:val="en-US"/>
        </w:rPr>
        <w:tab/>
        <w:t>Livia Kohn  Suncoast Collection</w:t>
      </w:r>
    </w:p>
    <w:p w:rsidR="00B11EB3" w:rsidRPr="000D60D4" w:rsidRDefault="00B11EB3" w:rsidP="00B11EB3">
      <w:pPr>
        <w:pStyle w:val="DanceBody"/>
        <w:rPr>
          <w:lang w:val="en-US"/>
        </w:rPr>
      </w:pPr>
      <w:r w:rsidRPr="000D60D4">
        <w:rPr>
          <w:lang w:val="en-US"/>
        </w:rPr>
        <w:t xml:space="preserve"> 1- 8</w:t>
      </w:r>
      <w:r w:rsidRPr="000D60D4">
        <w:rPr>
          <w:lang w:val="en-US"/>
        </w:rPr>
        <w:tab/>
        <w:t>1s dance down the middle &amp; back  to 2nd place (2s step up on bars 3-4)</w:t>
      </w:r>
    </w:p>
    <w:p w:rsidR="00B11EB3" w:rsidRPr="000D60D4" w:rsidRDefault="00B11EB3" w:rsidP="00B11EB3">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lang w:val="en-US"/>
        </w:rPr>
        <w:t>while</w:t>
      </w:r>
      <w:r w:rsidRPr="000D60D4">
        <w:rPr>
          <w:lang w:val="en-US"/>
        </w:rPr>
        <w:t xml:space="preserve"> 1s cast into a clockwise chase 1/2 way, 1s turn RH 1.1/4  to face 1st corners.</w:t>
      </w:r>
    </w:p>
    <w:p w:rsidR="00B11EB3" w:rsidRPr="000D60D4" w:rsidRDefault="00B11EB3" w:rsidP="00B11EB3">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B11EB3" w:rsidRDefault="00B11EB3" w:rsidP="00B11EB3">
      <w:pPr>
        <w:pStyle w:val="DanceBody"/>
        <w:rPr>
          <w:lang w:val="en-US"/>
        </w:rPr>
      </w:pPr>
      <w:r w:rsidRPr="000D60D4">
        <w:rPr>
          <w:lang w:val="en-US"/>
        </w:rPr>
        <w:t>25-32</w:t>
      </w:r>
      <w:r w:rsidRPr="000D60D4">
        <w:rPr>
          <w:lang w:val="en-US"/>
        </w:rPr>
        <w:tab/>
        <w:t>Interrupted Hello-Goodbye setting</w:t>
      </w:r>
    </w:p>
    <w:p w:rsidR="00B11EB3" w:rsidRDefault="00B11EB3" w:rsidP="00B11EB3">
      <w:pPr>
        <w:pStyle w:val="DanceBody"/>
        <w:rPr>
          <w:lang w:val="en-US"/>
        </w:rPr>
      </w:pPr>
      <w:r w:rsidRPr="000D60D4">
        <w:rPr>
          <w:lang w:val="en-US"/>
        </w:rPr>
        <w:tab/>
        <w:t>`1s set to 1st corner and partner, turn 3/4 RH  to face 2nd corners;</w:t>
      </w:r>
    </w:p>
    <w:p w:rsidR="00B11EB3" w:rsidRPr="000D60D4" w:rsidRDefault="00B11EB3" w:rsidP="00B11EB3">
      <w:pPr>
        <w:pStyle w:val="DanceBody"/>
        <w:rPr>
          <w:lang w:val="en-US"/>
        </w:rPr>
      </w:pPr>
      <w:r w:rsidRPr="000D60D4">
        <w:rPr>
          <w:lang w:val="en-US"/>
        </w:rPr>
        <w:tab/>
        <w:t>` Repeat with 2nd corner); end on own side in 2nd place, facing down 2 1 3</w:t>
      </w:r>
    </w:p>
    <w:p w:rsidR="00B11EB3" w:rsidRPr="000D60D4" w:rsidRDefault="00B11EB3" w:rsidP="00B11EB3">
      <w:pPr>
        <w:pStyle w:val="DanceBody"/>
        <w:rPr>
          <w:lang w:val="en-US"/>
        </w:rPr>
      </w:pPr>
      <w:r w:rsidRPr="000D60D4">
        <w:rPr>
          <w:lang w:val="en-US"/>
        </w:rPr>
        <w:t>33-40</w:t>
      </w:r>
      <w:r w:rsidRPr="000D60D4">
        <w:rPr>
          <w:lang w:val="en-US"/>
        </w:rPr>
        <w:tab/>
        <w:t>1s dance  reels of 3 on the sides, (1s dance out &amp; down to begin)</w:t>
      </w:r>
    </w:p>
    <w:p w:rsidR="00B11EB3" w:rsidRPr="000D60D4" w:rsidRDefault="00B11EB3" w:rsidP="00B11EB3">
      <w:pPr>
        <w:pStyle w:val="DanceBody"/>
        <w:keepNext w:val="0"/>
        <w:rPr>
          <w:lang w:val="en-US"/>
        </w:rPr>
      </w:pPr>
      <w:r w:rsidRPr="000D60D4">
        <w:rPr>
          <w:lang w:val="en-US"/>
        </w:rPr>
        <w:tab/>
        <w:t xml:space="preserve">Second time:  1s &amp; 4s continue reeling for 2 bars (4s to 3rd place, 1s to 4th place) </w:t>
      </w:r>
      <w:r w:rsidRPr="000D60D4">
        <w:rPr>
          <w:b/>
          <w:lang w:val="en-US"/>
        </w:rPr>
        <w:t>as</w:t>
      </w:r>
      <w:r w:rsidRPr="000D60D4">
        <w:rPr>
          <w:lang w:val="en-US"/>
        </w:rPr>
        <w:t xml:space="preserve"> new 1s begin.</w:t>
      </w:r>
    </w:p>
    <w:p w:rsidR="00B11EB3" w:rsidRDefault="00B11EB3" w:rsidP="00B11EB3"/>
    <w:p w:rsidR="00B11EB3" w:rsidRDefault="00B11EB3" w:rsidP="00B11EB3">
      <w:pPr>
        <w:pStyle w:val="Minicrib"/>
      </w:pPr>
      <w:r>
        <w:t>THE PARIS CELEBRATION MEDLEY  (M-5x(S32+R32))  5C Set</w:t>
      </w:r>
      <w:r>
        <w:tab/>
        <w:t>Bill Zobel, 2010  Dancing on Air</w:t>
      </w:r>
    </w:p>
    <w:p w:rsidR="00B11EB3" w:rsidRDefault="00B11EB3" w:rsidP="00B11EB3">
      <w:pPr>
        <w:pStyle w:val="DanceBody"/>
      </w:pPr>
      <w:r>
        <w:t>Strathspey</w:t>
      </w:r>
    </w:p>
    <w:p w:rsidR="00B11EB3" w:rsidRDefault="00B11EB3" w:rsidP="00B11EB3">
      <w:pPr>
        <w:pStyle w:val="DanceBody"/>
      </w:pPr>
      <w:r>
        <w:t xml:space="preserve"> 1- 4</w:t>
      </w:r>
      <w:r>
        <w:tab/>
        <w:t xml:space="preserve">All 5 couples set, 1M+2M NHJ dance between Ladies who dance across to change sides </w:t>
      </w:r>
      <w:r>
        <w:rPr>
          <w:b/>
        </w:rPr>
        <w:t>while</w:t>
      </w:r>
      <w:r>
        <w:t xml:space="preserve"> 4s+5s dance similar, 4L+5L NHJ dance between Men.  All curve into partner's place</w:t>
      </w:r>
    </w:p>
    <w:p w:rsidR="00B11EB3" w:rsidRDefault="00B11EB3" w:rsidP="00B11EB3">
      <w:pPr>
        <w:pStyle w:val="DanceBody"/>
      </w:pPr>
      <w:r>
        <w:t xml:space="preserve"> 5- 8</w:t>
      </w:r>
      <w:r>
        <w:tab/>
        <w:t xml:space="preserve">1s/5s turn LH twice round moving down/up to face 1st corners </w:t>
      </w:r>
      <w:r>
        <w:rPr>
          <w:b/>
        </w:rPr>
        <w:t>while</w:t>
      </w:r>
      <w:r>
        <w:t xml:space="preserve"> 2s+4s cross RH &amp; cast up/down</w:t>
      </w:r>
    </w:p>
    <w:p w:rsidR="00B11EB3" w:rsidRDefault="00B11EB3" w:rsidP="00B11EB3">
      <w:pPr>
        <w:pStyle w:val="DanceBody"/>
      </w:pPr>
      <w:r>
        <w:t xml:space="preserve"> 9-16</w:t>
      </w:r>
      <w:r>
        <w:tab/>
        <w:t>1s &amp; 5s set to corners, pull back RSh &amp; turn partner RH to face 2nd corners; Repeat with 2nd corners, turning 3/4 RH, 1s face down, 5s face up</w:t>
      </w:r>
    </w:p>
    <w:p w:rsidR="00B11EB3" w:rsidRDefault="00B11EB3" w:rsidP="00B11EB3">
      <w:pPr>
        <w:pStyle w:val="DanceBody"/>
      </w:pPr>
      <w:r>
        <w:t>17-24</w:t>
      </w:r>
      <w:r>
        <w:tab/>
        <w:t>1s+3s+5s circle 6H round to left ending on sides (4 bars); 1s+3s+5s turn RH.  1s+3s remain in centre ready for …</w:t>
      </w:r>
    </w:p>
    <w:p w:rsidR="00B11EB3" w:rsidRDefault="00B11EB3" w:rsidP="00B11EB3">
      <w:pPr>
        <w:pStyle w:val="DanceBody"/>
      </w:pPr>
      <w:r>
        <w:t>25-32</w:t>
      </w:r>
      <w:r>
        <w:tab/>
        <w:t>1s+3s dance 1/2 Poussette; 5s dance in bar 28, 1s+5s dance 1/2 Poussette.  End 2 3 5 1 4</w:t>
      </w:r>
    </w:p>
    <w:p w:rsidR="00B11EB3" w:rsidRDefault="00B11EB3" w:rsidP="00B11EB3">
      <w:pPr>
        <w:pStyle w:val="DanceBody"/>
      </w:pPr>
      <w:r>
        <w:t>Reel</w:t>
      </w:r>
    </w:p>
    <w:p w:rsidR="00B11EB3" w:rsidRDefault="00B11EB3" w:rsidP="00B11EB3">
      <w:pPr>
        <w:pStyle w:val="DanceBody"/>
      </w:pPr>
      <w:r>
        <w:t xml:space="preserve"> 1-24</w:t>
      </w:r>
      <w:r>
        <w:tab/>
        <w:t>Repeat 1-24 above except Bar 24: 1s+3s+5s remain in centre ready for …</w:t>
      </w:r>
    </w:p>
    <w:p w:rsidR="00B11EB3" w:rsidRDefault="00B11EB3" w:rsidP="00B11EB3">
      <w:pPr>
        <w:pStyle w:val="DanceBody"/>
        <w:keepNext w:val="0"/>
      </w:pPr>
      <w:r>
        <w:t>25-32</w:t>
      </w:r>
      <w:r>
        <w:tab/>
        <w:t>1s+3s+5s dance 3 couple Poussette (1s moving down Men's side, 2s+3s moving up Ladies' side)</w:t>
      </w:r>
    </w:p>
    <w:p w:rsidR="00B11EB3" w:rsidRDefault="00B11EB3" w:rsidP="00B11EB3"/>
    <w:p w:rsidR="00B11EB3" w:rsidRDefault="00B11EB3" w:rsidP="00B11EB3">
      <w:pPr>
        <w:pStyle w:val="Minicrib"/>
      </w:pPr>
      <w:r>
        <w:t>THE PARK HOTEL DUNOON  (R4x32)  4C set</w:t>
      </w:r>
      <w:r>
        <w:tab/>
        <w:t>James Cosh  Glenshee Coll</w:t>
      </w:r>
    </w:p>
    <w:p w:rsidR="00B11EB3" w:rsidRDefault="00B11EB3" w:rsidP="00B11EB3">
      <w:pPr>
        <w:pStyle w:val="DanceBody"/>
      </w:pPr>
      <w:r>
        <w:t xml:space="preserve"> 1- 8</w:t>
      </w:r>
      <w:r>
        <w:tab/>
        <w:t>1s cross down to dance reflection reels of 3 on opposite sides &amp; end between 3s facing opposite partner</w:t>
      </w:r>
    </w:p>
    <w:p w:rsidR="00B11EB3" w:rsidRDefault="00B11EB3" w:rsidP="00B11EB3">
      <w:pPr>
        <w:pStyle w:val="DanceBody"/>
      </w:pPr>
      <w:r>
        <w:t xml:space="preserve"> 9-16</w:t>
      </w:r>
      <w:r>
        <w:tab/>
        <w:t>1s turn 3s RH, 1s pass LSh to dance 1/2 RSh reel of 4 across with 3s with 1M ending above 3s &amp; 1L below, 1s+3s dance RH across 1/2 way</w:t>
      </w:r>
    </w:p>
    <w:p w:rsidR="00B11EB3" w:rsidRDefault="00B11EB3" w:rsidP="00B11EB3">
      <w:pPr>
        <w:pStyle w:val="DanceBody"/>
      </w:pPr>
      <w:r>
        <w:t>17-24</w:t>
      </w:r>
      <w:r>
        <w:tab/>
        <w:t>1L with 2s &amp; 1M with 4s dance LH across 1/2 way &amp; 1L+3M</w:t>
      </w:r>
      <w:r w:rsidRPr="007F0D5A">
        <w:rPr>
          <w:b/>
        </w:rPr>
        <w:t xml:space="preserve"> also </w:t>
      </w:r>
      <w:r>
        <w:t>1M+3L turn RH, 1s dance 1/2 reels of 3 across (1L with 2s, 1M with 3s)</w:t>
      </w:r>
    </w:p>
    <w:p w:rsidR="00B11EB3" w:rsidRDefault="00B11EB3" w:rsidP="00B11EB3">
      <w:pPr>
        <w:pStyle w:val="DanceBody"/>
        <w:keepNext w:val="0"/>
      </w:pPr>
      <w:r>
        <w:t>25-32</w:t>
      </w:r>
      <w:r>
        <w:tab/>
        <w:t>1s 3/4 turn LH &amp; turn 3s RH, 1s turn LH &amp; change places with 4s (1L LH, 1M RH)  2 3 4 1</w:t>
      </w:r>
    </w:p>
    <w:p w:rsidR="00B11EB3" w:rsidRDefault="00B11EB3" w:rsidP="00B11EB3"/>
    <w:p w:rsidR="00B11EB3" w:rsidRDefault="00B11EB3" w:rsidP="00B11EB3">
      <w:pPr>
        <w:pStyle w:val="Minicrib"/>
      </w:pPr>
      <w:r>
        <w:t>THE PARKING LOT  (R8x32)  3C (4C set)</w:t>
      </w:r>
      <w:r>
        <w:tab/>
        <w:t>Jane Williford  Houston &amp; District 30th Anniv Coll</w:t>
      </w:r>
    </w:p>
    <w:p w:rsidR="00B11EB3" w:rsidRPr="006D330B" w:rsidRDefault="00B11EB3" w:rsidP="00B11EB3">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B11EB3" w:rsidRPr="006D330B" w:rsidRDefault="00B11EB3" w:rsidP="00B11EB3">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B11EB3" w:rsidRPr="006D330B" w:rsidRDefault="00B11EB3" w:rsidP="00B11EB3">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B11EB3" w:rsidRDefault="00B11EB3" w:rsidP="00B11EB3">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B11EB3" w:rsidRDefault="00B11EB3" w:rsidP="00B11EB3"/>
    <w:p w:rsidR="00B11EB3" w:rsidRDefault="00B11EB3" w:rsidP="00B11EB3">
      <w:pPr>
        <w:pStyle w:val="Minicrib"/>
      </w:pPr>
      <w:r>
        <w:t>THE PARLIAMENTARY REEL  (R4x32)  4C set</w:t>
      </w:r>
      <w:r>
        <w:tab/>
        <w:t>E Paul Bond  Ness House 2</w:t>
      </w:r>
    </w:p>
    <w:p w:rsidR="00B11EB3" w:rsidRDefault="00B11EB3" w:rsidP="00B11EB3">
      <w:pPr>
        <w:pStyle w:val="DanceBody"/>
      </w:pPr>
      <w:r>
        <w:t xml:space="preserve"> 1- 8</w:t>
      </w:r>
      <w:r>
        <w:tab/>
        <w:t>All cross RH, set, cross back RH &amp; set</w:t>
      </w:r>
    </w:p>
    <w:p w:rsidR="00B11EB3" w:rsidRDefault="00B11EB3" w:rsidP="00B11EB3">
      <w:pPr>
        <w:pStyle w:val="DanceBody"/>
      </w:pPr>
      <w:r>
        <w:t xml:space="preserve"> 9-16</w:t>
      </w:r>
      <w:r>
        <w:tab/>
        <w:t>1s+2s dance RH across</w:t>
      </w:r>
      <w:r w:rsidRPr="00BA6B4D">
        <w:rPr>
          <w:b/>
        </w:rPr>
        <w:t xml:space="preserve"> </w:t>
      </w:r>
      <w:r>
        <w:rPr>
          <w:b/>
        </w:rPr>
        <w:t xml:space="preserve">as </w:t>
      </w:r>
      <w:r>
        <w:t>3s+4s dance LH across, 1M followed by 2M dance up, cross &amp; dance down Ladies side</w:t>
      </w:r>
      <w:r w:rsidRPr="00BA6B4D">
        <w:rPr>
          <w:b/>
        </w:rPr>
        <w:t xml:space="preserve"> </w:t>
      </w:r>
      <w:r>
        <w:rPr>
          <w:b/>
        </w:rPr>
        <w:t xml:space="preserve">as </w:t>
      </w:r>
      <w:r>
        <w:t>3M+4M dance down, cross &amp; up</w:t>
      </w:r>
      <w:r w:rsidRPr="00BA6B4D">
        <w:rPr>
          <w:b/>
        </w:rPr>
        <w:t xml:space="preserve"> while </w:t>
      </w:r>
      <w:r>
        <w:t>2L+1L cross diagonally to bottom of set</w:t>
      </w:r>
      <w:r w:rsidRPr="00BA6B4D">
        <w:rPr>
          <w:b/>
        </w:rPr>
        <w:t xml:space="preserve"> </w:t>
      </w:r>
      <w:r>
        <w:rPr>
          <w:b/>
        </w:rPr>
        <w:t xml:space="preserve">as </w:t>
      </w:r>
      <w:r>
        <w:t>3L+4L cross up to top End 2M 1M 4M 3M on Ladies side &amp; 3L 4L 1L 2L on Men's side</w:t>
      </w:r>
    </w:p>
    <w:p w:rsidR="00B11EB3" w:rsidRDefault="00B11EB3" w:rsidP="00B11EB3">
      <w:pPr>
        <w:pStyle w:val="DanceBody"/>
      </w:pPr>
      <w:r>
        <w:t>17-24</w:t>
      </w:r>
      <w:r>
        <w:tab/>
        <w:t>Top couples dance RH across</w:t>
      </w:r>
      <w:r w:rsidRPr="00BA6B4D">
        <w:rPr>
          <w:b/>
        </w:rPr>
        <w:t xml:space="preserve"> </w:t>
      </w:r>
      <w:r>
        <w:rPr>
          <w:b/>
        </w:rPr>
        <w:t xml:space="preserve">as </w:t>
      </w:r>
      <w:r>
        <w:t>bottom couples dance LH across, top 2 Ladies dance up, cross &amp; down own side</w:t>
      </w:r>
      <w:r w:rsidRPr="00BA6B4D">
        <w:rPr>
          <w:b/>
        </w:rPr>
        <w:t xml:space="preserve"> </w:t>
      </w:r>
      <w:r>
        <w:rPr>
          <w:b/>
        </w:rPr>
        <w:t xml:space="preserve">as </w:t>
      </w:r>
      <w:r>
        <w:t>bottom 2Ladies dance down, cross &amp; up Ladies side</w:t>
      </w:r>
      <w:r w:rsidRPr="00BA6B4D">
        <w:rPr>
          <w:b/>
        </w:rPr>
        <w:t xml:space="preserve"> while </w:t>
      </w:r>
      <w:r>
        <w:t>top 2 Men cross diagonally to bottom of set</w:t>
      </w:r>
      <w:r w:rsidRPr="00BA6B4D">
        <w:rPr>
          <w:b/>
        </w:rPr>
        <w:t xml:space="preserve"> </w:t>
      </w:r>
      <w:r>
        <w:rPr>
          <w:b/>
        </w:rPr>
        <w:t xml:space="preserve">as </w:t>
      </w:r>
      <w:r>
        <w:t>bottom 2 Men cross up to top End 4 3 2 1</w:t>
      </w:r>
    </w:p>
    <w:p w:rsidR="00B11EB3" w:rsidRDefault="00B11EB3" w:rsidP="00B11EB3">
      <w:pPr>
        <w:pStyle w:val="DanceBody"/>
        <w:keepNext w:val="0"/>
      </w:pPr>
      <w:r>
        <w:t>25-32</w:t>
      </w:r>
      <w:r>
        <w:tab/>
        <w:t>Top couples (4s+3s) dance RH across</w:t>
      </w:r>
      <w:r w:rsidRPr="00BA6B4D">
        <w:rPr>
          <w:b/>
        </w:rPr>
        <w:t xml:space="preserve"> </w:t>
      </w:r>
      <w:r>
        <w:rPr>
          <w:b/>
        </w:rPr>
        <w:t xml:space="preserve">as </w:t>
      </w:r>
      <w:r>
        <w:t>bottom couples (2s+1s) dance LH across, 2s cast up to top</w:t>
      </w:r>
      <w:r w:rsidRPr="00BA6B4D">
        <w:rPr>
          <w:b/>
        </w:rPr>
        <w:t xml:space="preserve"> </w:t>
      </w:r>
      <w:r>
        <w:rPr>
          <w:b/>
        </w:rPr>
        <w:t xml:space="preserve">as </w:t>
      </w:r>
      <w:r>
        <w:t>4s lead down to 3</w:t>
      </w:r>
      <w:r w:rsidRPr="00972EEB">
        <w:t>rd</w:t>
      </w:r>
      <w:r>
        <w:t xml:space="preserve"> place.  2 3 4 1</w:t>
      </w:r>
    </w:p>
    <w:p w:rsidR="00B11EB3" w:rsidRDefault="00B11EB3" w:rsidP="00B11EB3"/>
    <w:p w:rsidR="00B11EB3" w:rsidRDefault="00B11EB3" w:rsidP="00B11EB3">
      <w:pPr>
        <w:pStyle w:val="Minicrib"/>
      </w:pPr>
      <w:r>
        <w:t>PARTANS IN HIS CREEL  (S4x32)  4C set</w:t>
      </w:r>
      <w:r>
        <w:tab/>
        <w:t>Forbes  Craigievar Bk 1</w:t>
      </w:r>
    </w:p>
    <w:p w:rsidR="00B11EB3" w:rsidRPr="00D02168" w:rsidRDefault="00B11EB3" w:rsidP="00B11EB3">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B11EB3" w:rsidRPr="00D02168" w:rsidRDefault="00B11EB3" w:rsidP="00B11EB3">
      <w:pPr>
        <w:pStyle w:val="DanceBody"/>
      </w:pPr>
      <w:r w:rsidRPr="00D02168">
        <w:t xml:space="preserve"> 9-16</w:t>
      </w:r>
      <w:r w:rsidRPr="00D02168">
        <w:tab/>
        <w:t>1L+3M reel of 3 across with 2s (giving RSh to 2L)</w:t>
      </w:r>
      <w:r w:rsidRPr="00BA6B4D">
        <w:rPr>
          <w:b/>
        </w:rPr>
        <w:t xml:space="preserve"> while </w:t>
      </w:r>
      <w:r w:rsidRPr="00D02168">
        <w:t>1M+3L reel of 3 with 4s (giving RSh to 4M) to end 2 3(1)4</w:t>
      </w:r>
    </w:p>
    <w:p w:rsidR="00B11EB3" w:rsidRPr="00D02168" w:rsidRDefault="00B11EB3" w:rsidP="00B11EB3">
      <w:pPr>
        <w:pStyle w:val="DanceBody"/>
      </w:pPr>
      <w:r w:rsidRPr="00D02168">
        <w:t>17-24</w:t>
      </w:r>
      <w:r w:rsidRPr="00D02168">
        <w:tab/>
        <w:t>2s+3s</w:t>
      </w:r>
      <w:r w:rsidRPr="007F0D5A">
        <w:rPr>
          <w:b/>
        </w:rPr>
        <w:t xml:space="preserve"> also </w:t>
      </w:r>
      <w:r w:rsidRPr="00D02168">
        <w:t>1s+4s double Fig of 8 (3s &amp; 1s crossing up/down between 2s/4s to start)</w:t>
      </w:r>
    </w:p>
    <w:p w:rsidR="00B11EB3" w:rsidRPr="00D02168" w:rsidRDefault="00B11EB3" w:rsidP="00B11EB3">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rPr>
        <w:t xml:space="preserve"> </w:t>
      </w:r>
      <w:r>
        <w:rPr>
          <w:b/>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B11EB3" w:rsidRDefault="00B11EB3" w:rsidP="00B11EB3"/>
    <w:p w:rsidR="00B11EB3" w:rsidRDefault="00B11EB3" w:rsidP="00B11EB3">
      <w:pPr>
        <w:pStyle w:val="Minicrib"/>
      </w:pPr>
      <w:r>
        <w:t>THE PARTISAN  (S3x40)  3C set</w:t>
      </w:r>
      <w:r>
        <w:tab/>
        <w:t>Violaine Eysseric, 2019</w:t>
      </w:r>
    </w:p>
    <w:p w:rsidR="00B11EB3" w:rsidRDefault="00B11EB3" w:rsidP="00B11EB3">
      <w:pPr>
        <w:pStyle w:val="DanceBody"/>
      </w:pPr>
      <w:r>
        <w:t xml:space="preserve"> 1- 8</w:t>
      </w:r>
      <w:r>
        <w:tab/>
        <w:t>1s+2s dance Tourbillon:</w:t>
      </w:r>
    </w:p>
    <w:p w:rsidR="00B11EB3" w:rsidRDefault="00B11EB3" w:rsidP="00B11EB3">
      <w:pPr>
        <w:pStyle w:val="DanceBody"/>
      </w:pPr>
      <w:r>
        <w:tab/>
        <w:t>1-4   1s &amp; 2s 1/2 turn ptnrs 2H, 1M &amp; 2L lead ptnrs by nearer hand 1 place cl'wise to end 1s on Ladies side &amp; 2s Men's side, 1s set to 2s</w:t>
      </w:r>
    </w:p>
    <w:p w:rsidR="00B11EB3" w:rsidRDefault="00B11EB3" w:rsidP="00B11EB3">
      <w:pPr>
        <w:pStyle w:val="DanceBody"/>
      </w:pPr>
      <w:r>
        <w:tab/>
        <w:t>5-8   1s &amp; 2s 1/2 turn ptnrs 2H &amp; lead ptnrs on 1 place clockwise, 2s cross RH to own sides, 1s turn 2H to face 1st corners</w:t>
      </w:r>
    </w:p>
    <w:p w:rsidR="00B11EB3" w:rsidRDefault="00B11EB3" w:rsidP="00B11EB3">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B11EB3" w:rsidRDefault="00B11EB3" w:rsidP="00B11EB3">
      <w:pPr>
        <w:pStyle w:val="DanceBody"/>
      </w:pPr>
      <w:r>
        <w:t>13-16</w:t>
      </w:r>
      <w:r>
        <w:tab/>
        <w:t>1s+2nd corners repeat 9-12.  Bars 15-16: 1s meet in centre, pull back RSh, dance into 2nd place opp side.  (3) (1) (2)</w:t>
      </w:r>
    </w:p>
    <w:p w:rsidR="00B11EB3" w:rsidRDefault="00B11EB3" w:rsidP="00B11EB3">
      <w:pPr>
        <w:pStyle w:val="DanceBody"/>
      </w:pPr>
      <w:r>
        <w:t>17-24</w:t>
      </w:r>
      <w:r>
        <w:tab/>
        <w:t>3s+1s+2s set, dance RSh once round partner to own side.  3 1 2</w:t>
      </w:r>
    </w:p>
    <w:p w:rsidR="00B11EB3" w:rsidRDefault="00B11EB3" w:rsidP="00B11EB3">
      <w:pPr>
        <w:pStyle w:val="DanceBody"/>
      </w:pPr>
      <w:r>
        <w:t>25-32</w:t>
      </w:r>
      <w:r>
        <w:tab/>
        <w:t>1s dance "Figure of Love":</w:t>
      </w:r>
    </w:p>
    <w:p w:rsidR="00B11EB3" w:rsidRDefault="00B11EB3" w:rsidP="00B11EB3">
      <w:pPr>
        <w:pStyle w:val="DanceBody"/>
      </w:pPr>
      <w:r>
        <w:tab/>
        <w:t>25-28   1s dance RSh round 2nd corner (pstn), meet in centre &amp; touch 2H</w:t>
      </w:r>
    </w:p>
    <w:p w:rsidR="00B11EB3" w:rsidRDefault="00B11EB3" w:rsidP="00B11EB3">
      <w:pPr>
        <w:pStyle w:val="DanceBody"/>
      </w:pPr>
      <w:r>
        <w:tab/>
        <w:t>29-32   1s pull back RSh &amp; dance RSh round 1st corner (pstn) into 2nd place own side</w:t>
      </w:r>
    </w:p>
    <w:p w:rsidR="00B11EB3" w:rsidRDefault="00B11EB3" w:rsidP="00B11EB3">
      <w:pPr>
        <w:pStyle w:val="DanceBody"/>
        <w:keepNext w:val="0"/>
      </w:pPr>
      <w:r>
        <w:t>33-40</w:t>
      </w:r>
      <w:r>
        <w:tab/>
        <w:t>3s+1s+2s circle 6H round &amp; back.</w:t>
      </w:r>
    </w:p>
    <w:p w:rsidR="00B11EB3" w:rsidRDefault="00B11EB3" w:rsidP="00B11EB3"/>
    <w:p w:rsidR="00B11EB3" w:rsidRDefault="00B11EB3" w:rsidP="00B11EB3">
      <w:pPr>
        <w:pStyle w:val="Minicrib"/>
      </w:pPr>
      <w:r>
        <w:t>PARTNER RACE STRATHSPEY  (S4x32)  4C set</w:t>
      </w:r>
      <w:r>
        <w:tab/>
        <w:t>Christian R Petersen  Scandinavian Dance Bk 1</w:t>
      </w:r>
    </w:p>
    <w:p w:rsidR="00B11EB3" w:rsidRDefault="00B11EB3" w:rsidP="00B11EB3">
      <w:pPr>
        <w:pStyle w:val="DanceBody"/>
      </w:pPr>
      <w:r>
        <w:t>2 chords - 2nd chord 3s+4s cross to opp sides</w:t>
      </w:r>
    </w:p>
    <w:p w:rsidR="00B11EB3" w:rsidRDefault="00B11EB3" w:rsidP="00B11EB3">
      <w:pPr>
        <w:pStyle w:val="DanceBody"/>
      </w:pPr>
      <w:r>
        <w:t xml:space="preserve"> 1- 4</w:t>
      </w:r>
      <w:r>
        <w:tab/>
        <w:t>1M+2s &amp; 4M+3s dance 1/2 reels of 3 across (1M+2L &amp; 4M+3L pass LSh). 1s &amp; 4s finish in prom hold with partner</w:t>
      </w:r>
    </w:p>
    <w:p w:rsidR="00B11EB3" w:rsidRDefault="00B11EB3" w:rsidP="00B11EB3">
      <w:pPr>
        <w:pStyle w:val="DanceBody"/>
      </w:pPr>
      <w:r>
        <w:t xml:space="preserve"> 5- 8</w:t>
      </w:r>
      <w:r>
        <w:tab/>
        <w:t>1s &amp; 4s continue 1/2 reel of 3 across in prom hold. End 1s on Men's side above 2M, 4s on Ladies' side below 3M</w:t>
      </w:r>
    </w:p>
    <w:p w:rsidR="00B11EB3" w:rsidRDefault="00B11EB3" w:rsidP="00B11EB3">
      <w:pPr>
        <w:pStyle w:val="DanceBody"/>
      </w:pPr>
      <w:r>
        <w:t xml:space="preserve"> 9-16</w:t>
      </w:r>
      <w:r>
        <w:tab/>
        <w:t>1s &amp; 4s dance in (2s &amp; 3s step up/down), 1s+4s dance 1/2 RH across; 1s+4s dance LH across once round. 1M+4L &amp; 4M+1L take prom hold &amp; face 1st corners (1st corner diagonal)</w:t>
      </w:r>
    </w:p>
    <w:p w:rsidR="00B11EB3" w:rsidRDefault="00B11EB3" w:rsidP="00B11EB3">
      <w:pPr>
        <w:pStyle w:val="DanceBody"/>
      </w:pPr>
      <w:r>
        <w:t>17-20</w:t>
      </w:r>
      <w:r>
        <w:tab/>
        <w:t>1M+4L &amp; 4M+1L in prom hold dance Corner Pass+Turn with 1st corners (corners - 2M+3M turn RH in middle), 1s+4s take prom hold with own partner facing 2nd corners (2nd corner diagonal)</w:t>
      </w:r>
    </w:p>
    <w:p w:rsidR="00B11EB3" w:rsidRDefault="00B11EB3" w:rsidP="00B11EB3">
      <w:pPr>
        <w:pStyle w:val="DanceBody"/>
      </w:pPr>
      <w:r>
        <w:t>21-24</w:t>
      </w:r>
      <w:r>
        <w:tab/>
        <w:t>1s &amp; 4s in prom hold dance Corner Pass+Turn with 2nd corners (1s &amp; 4s pass corners LSh to start, corners turn LH).  End 1s between 2s facing down, 4s between 3s facing up</w:t>
      </w:r>
    </w:p>
    <w:p w:rsidR="00B11EB3" w:rsidRDefault="00B11EB3" w:rsidP="00B11EB3">
      <w:pPr>
        <w:pStyle w:val="DanceBody"/>
        <w:keepNext w:val="0"/>
      </w:pPr>
      <w:r>
        <w:t>25-32</w:t>
      </w:r>
      <w:r>
        <w:tab/>
        <w:t>Lines of 4 across set, 1s+4s cross RH up/down; 4s+1s circle 4H round to left.  End 2 4 (1) (3)</w:t>
      </w:r>
    </w:p>
    <w:p w:rsidR="00B11EB3" w:rsidRDefault="00B11EB3" w:rsidP="00B11EB3"/>
    <w:p w:rsidR="00B11EB3" w:rsidRDefault="00B11EB3" w:rsidP="00B11EB3">
      <w:pPr>
        <w:pStyle w:val="Minicrib"/>
      </w:pPr>
      <w:r>
        <w:t>PARTNERSHIPS  (R5x32)  5C Set</w:t>
      </w:r>
      <w:r>
        <w:tab/>
        <w:t>Elaine Wilde  Croydon 50th Anniv</w:t>
      </w:r>
    </w:p>
    <w:p w:rsidR="00B11EB3" w:rsidRDefault="00B11EB3" w:rsidP="00B11EB3">
      <w:pPr>
        <w:pStyle w:val="DanceBody"/>
      </w:pPr>
      <w:r>
        <w:t xml:space="preserve"> 1- 8</w:t>
      </w:r>
      <w:r>
        <w:tab/>
        <w:t>1s+2s</w:t>
      </w:r>
      <w:r w:rsidRPr="007F0D5A">
        <w:rPr>
          <w:b/>
        </w:rPr>
        <w:t xml:space="preserve"> also </w:t>
      </w:r>
      <w:r>
        <w:t>4s+5s dance RH across &amp; LH back</w:t>
      </w:r>
      <w:r w:rsidRPr="00BA6B4D">
        <w:rPr>
          <w:b/>
        </w:rPr>
        <w:t xml:space="preserve"> while </w:t>
      </w:r>
      <w:r>
        <w:t>3s cross RH &amp; dance clockwise 1/2 way back to own place</w:t>
      </w:r>
    </w:p>
    <w:p w:rsidR="00B11EB3" w:rsidRDefault="00B11EB3" w:rsidP="00B11EB3">
      <w:pPr>
        <w:pStyle w:val="DanceBody"/>
      </w:pPr>
      <w:r>
        <w:t xml:space="preserve"> 9-16</w:t>
      </w:r>
      <w:r>
        <w:tab/>
        <w:t>3M dances reel of 3 with 1M+2M giving LSh to 2M</w:t>
      </w:r>
      <w:r w:rsidRPr="00BA6B4D">
        <w:rPr>
          <w:b/>
        </w:rPr>
        <w:t xml:space="preserve"> while </w:t>
      </w:r>
      <w:r>
        <w:t>3L dances reel of 3 with 4L+5L giving LSh to 4L</w:t>
      </w:r>
    </w:p>
    <w:p w:rsidR="00B11EB3" w:rsidRDefault="00B11EB3" w:rsidP="00B11EB3">
      <w:pPr>
        <w:pStyle w:val="DanceBody"/>
      </w:pPr>
      <w:r>
        <w:t>17-24</w:t>
      </w:r>
      <w:r>
        <w:tab/>
        <w:t>3M dances reel of 3 with 4M+5M (giving RSh to 4M)</w:t>
      </w:r>
      <w:r w:rsidRPr="00BA6B4D">
        <w:rPr>
          <w:b/>
        </w:rPr>
        <w:t xml:space="preserve"> while </w:t>
      </w:r>
      <w:r>
        <w:t>3L dances reel of 3 with 1L+2L (giving RSh to 2L)</w:t>
      </w:r>
    </w:p>
    <w:p w:rsidR="00B11EB3" w:rsidRDefault="00B11EB3" w:rsidP="00B11EB3">
      <w:pPr>
        <w:pStyle w:val="DanceBody"/>
      </w:pPr>
      <w:r>
        <w:t>25-28</w:t>
      </w:r>
      <w:r>
        <w:tab/>
        <w:t>2s &amp; 3s turn RH moving up 1 place</w:t>
      </w:r>
      <w:r w:rsidRPr="00BA6B4D">
        <w:rPr>
          <w:b/>
        </w:rPr>
        <w:t xml:space="preserve"> while </w:t>
      </w:r>
      <w:r>
        <w:t>1M followed by partner casts to 3</w:t>
      </w:r>
      <w:r w:rsidRPr="00972EEB">
        <w:t>rd</w:t>
      </w:r>
      <w:r>
        <w:t xml:space="preserve"> place &amp; crosses over.  2 3 1 4 5</w:t>
      </w:r>
    </w:p>
    <w:p w:rsidR="00B11EB3" w:rsidRDefault="00B11EB3" w:rsidP="00B11EB3">
      <w:pPr>
        <w:pStyle w:val="DanceBody"/>
        <w:keepNext w:val="0"/>
      </w:pPr>
      <w:r>
        <w:t>29-32</w:t>
      </w:r>
      <w:r>
        <w:tab/>
        <w:t>4s &amp; 5s turn RH moving up 1 place</w:t>
      </w:r>
      <w:r w:rsidRPr="00BA6B4D">
        <w:rPr>
          <w:b/>
        </w:rPr>
        <w:t xml:space="preserve"> while </w:t>
      </w:r>
      <w:r>
        <w:t>1M followed by partner casts to 5</w:t>
      </w:r>
      <w:r w:rsidRPr="00972EEB">
        <w:t>th</w:t>
      </w:r>
      <w:r>
        <w:t xml:space="preserve"> place &amp; crosses to own side.  2 3 4 5 1</w:t>
      </w:r>
    </w:p>
    <w:p w:rsidR="00B11EB3" w:rsidRDefault="00B11EB3" w:rsidP="00B11EB3"/>
    <w:p w:rsidR="00B11EB3" w:rsidRDefault="00B11EB3" w:rsidP="00B11EB3">
      <w:pPr>
        <w:pStyle w:val="Minicrib"/>
      </w:pPr>
      <w:r>
        <w:t>PAS DE BASQUE IT  (J8x32)  3C (4C set)</w:t>
      </w:r>
      <w:r>
        <w:tab/>
        <w:t>Iain G Richardson  Aurora 10th Anniv</w:t>
      </w:r>
    </w:p>
    <w:p w:rsidR="00B11EB3" w:rsidRPr="00B172F7" w:rsidRDefault="00B11EB3" w:rsidP="00B11EB3">
      <w:pPr>
        <w:pStyle w:val="DanceBody"/>
      </w:pPr>
      <w:r w:rsidRPr="00B172F7">
        <w:t xml:space="preserve"> 1- 8</w:t>
      </w:r>
      <w:r w:rsidRPr="00B172F7">
        <w:tab/>
        <w:t>1s cross, cast (2s step up)  1s+2M+3L (1st corners) dance RH across &amp; retain RH</w:t>
      </w:r>
    </w:p>
    <w:p w:rsidR="00B11EB3" w:rsidRPr="00B172F7" w:rsidRDefault="00B11EB3" w:rsidP="00B11EB3">
      <w:pPr>
        <w:pStyle w:val="DanceBody"/>
      </w:pPr>
      <w:r w:rsidRPr="00B172F7">
        <w:t xml:space="preserve"> 9-12</w:t>
      </w:r>
      <w:r w:rsidRPr="00B172F7">
        <w:tab/>
        <w:t>1s+2M+3L set, join LH with opp person on 2nd setting step (retain RH) set, release RH on 2nd setting step &amp; all face anticlockwise</w:t>
      </w:r>
    </w:p>
    <w:p w:rsidR="00B11EB3" w:rsidRPr="00B172F7" w:rsidRDefault="00B11EB3" w:rsidP="00B11EB3">
      <w:pPr>
        <w:pStyle w:val="DanceBody"/>
      </w:pPr>
      <w:r>
        <w:t>13-16</w:t>
      </w:r>
      <w:r>
        <w:tab/>
        <w:t>1s+2</w:t>
      </w:r>
      <w:r w:rsidRPr="00B172F7">
        <w:t>M+3L dance LH across, 1s join RH with 2nd corners, LH with partner (2M &amp; 3L return to places)</w:t>
      </w:r>
    </w:p>
    <w:p w:rsidR="00B11EB3" w:rsidRPr="00B172F7" w:rsidRDefault="00B11EB3" w:rsidP="00B11EB3">
      <w:pPr>
        <w:pStyle w:val="DanceBody"/>
      </w:pPr>
      <w:r w:rsidRPr="00B172F7">
        <w:t>17-20</w:t>
      </w:r>
      <w:r w:rsidRPr="00B172F7">
        <w:tab/>
        <w:t>1s+2nd corners Bal-in-Line. 1s drop LH &amp; 1s+2nd corners set with Lady turning under Man's arm. 1s end facing 2nd corners</w:t>
      </w:r>
    </w:p>
    <w:p w:rsidR="00B11EB3" w:rsidRDefault="00B11EB3" w:rsidP="00B11EB3">
      <w:pPr>
        <w:pStyle w:val="DanceBody"/>
      </w:pPr>
      <w:r w:rsidRPr="00B172F7">
        <w:t>21-28</w:t>
      </w:r>
      <w:r w:rsidRPr="00B172F7">
        <w:tab/>
        <w:t>1s+2nd corners dance RSh reel of 4. 1s give LH in passing at end of reel &amp; retain LH</w:t>
      </w:r>
    </w:p>
    <w:p w:rsidR="00B11EB3" w:rsidRPr="00B172F7" w:rsidRDefault="00B11EB3" w:rsidP="00B11EB3">
      <w:pPr>
        <w:pStyle w:val="DanceBody"/>
        <w:keepNext w:val="0"/>
      </w:pPr>
      <w:r w:rsidRPr="00B172F7">
        <w:t>29-32</w:t>
      </w:r>
      <w:r w:rsidRPr="00B172F7">
        <w:tab/>
        <w:t>1s (LH joined) set, take RH with partner on 2nd setting step (retain LH), then release LH and turn 3/4 RH to 2nd place own side</w:t>
      </w:r>
    </w:p>
    <w:p w:rsidR="00B11EB3" w:rsidRDefault="00B11EB3" w:rsidP="00B11EB3"/>
    <w:p w:rsidR="00B11EB3" w:rsidRDefault="00B11EB3" w:rsidP="00B11EB3">
      <w:pPr>
        <w:pStyle w:val="Minicrib"/>
      </w:pPr>
      <w:r>
        <w:t>A PASSING FANCY  (S4x32)  4C set</w:t>
      </w:r>
      <w:r>
        <w:tab/>
        <w:t>Sue McKinnell</w:t>
      </w:r>
    </w:p>
    <w:p w:rsidR="00B11EB3" w:rsidRDefault="00B11EB3" w:rsidP="00B11EB3">
      <w:pPr>
        <w:pStyle w:val="DanceBody"/>
      </w:pPr>
      <w:r>
        <w:t xml:space="preserve"> 1- 8</w:t>
      </w:r>
      <w:r>
        <w:tab/>
        <w:t>1s+2s &amp; 3s+4s dance Double Figs 8 (1s &amp; 3s cross down to start). End 1s facing 2s, 3s facing 4s on sides</w:t>
      </w:r>
    </w:p>
    <w:p w:rsidR="00B11EB3" w:rsidRDefault="00B11EB3" w:rsidP="00B11EB3">
      <w:pPr>
        <w:pStyle w:val="DanceBody"/>
      </w:pPr>
      <w:r>
        <w:t xml:space="preserve"> 9-16</w:t>
      </w:r>
      <w:r>
        <w:tab/>
        <w:t>Mirror reels of 4 on sides (1s &amp; 3s dance in/down, 2s &amp; 4s out/up to start)</w:t>
      </w:r>
    </w:p>
    <w:p w:rsidR="00B11EB3" w:rsidRDefault="00B11EB3" w:rsidP="00B11EB3">
      <w:pPr>
        <w:pStyle w:val="DanceBody"/>
      </w:pPr>
      <w:r>
        <w:t>17-24</w:t>
      </w:r>
      <w:r>
        <w:tab/>
        <w:t>2s+3s dance the Knot</w:t>
      </w:r>
    </w:p>
    <w:p w:rsidR="00B11EB3" w:rsidRDefault="00B11EB3" w:rsidP="00B11EB3">
      <w:pPr>
        <w:pStyle w:val="DanceBody"/>
      </w:pPr>
      <w:r>
        <w:t>25-32</w:t>
      </w:r>
      <w:r>
        <w:tab/>
        <w:t>4 Couple Bourrel:</w:t>
      </w:r>
    </w:p>
    <w:p w:rsidR="00B11EB3" w:rsidRDefault="00B11EB3" w:rsidP="00B11EB3">
      <w:pPr>
        <w:pStyle w:val="DanceBody"/>
      </w:pPr>
      <w:r>
        <w:tab/>
        <w:t xml:space="preserve">25-28    1M+2L </w:t>
      </w:r>
      <w:r>
        <w:rPr>
          <w:b/>
        </w:rPr>
        <w:t>also</w:t>
      </w:r>
      <w:r>
        <w:t xml:space="preserve"> 3M+4L set advancing &amp; 1/2 turn 2H, pull back RSh. End 2L in 1st place facing up, 3M in 4th place facing down, 1M+4L pass RSh to end 4L in 2nd place facing up &amp; 1M in 3rd place facing down</w:t>
      </w:r>
    </w:p>
    <w:p w:rsidR="00B11EB3" w:rsidRDefault="00B11EB3" w:rsidP="00B11EB3">
      <w:pPr>
        <w:pStyle w:val="DanceBody"/>
      </w:pPr>
      <w:r>
        <w:tab/>
      </w:r>
      <w:r>
        <w:rPr>
          <w:b/>
        </w:rPr>
        <w:t>while</w:t>
      </w:r>
    </w:p>
    <w:p w:rsidR="00B11EB3" w:rsidRDefault="00B11EB3" w:rsidP="00B11EB3">
      <w:pPr>
        <w:pStyle w:val="DanceBody"/>
      </w:pPr>
      <w:r>
        <w:tab/>
        <w:t xml:space="preserve">1L &amp; 3L pass partners LSh, cast down 2 places </w:t>
      </w:r>
      <w:r>
        <w:rPr>
          <w:b/>
        </w:rPr>
        <w:t>as</w:t>
      </w:r>
      <w:r>
        <w:t xml:space="preserve"> 2M &amp; 4M pass partners LSh &amp; cast up 2 places.  All dance into centre to face partner, Ladies facing up, Men facing down. 2 4 1 3</w:t>
      </w:r>
    </w:p>
    <w:p w:rsidR="00B11EB3" w:rsidRPr="003B0FE9" w:rsidRDefault="00B11EB3" w:rsidP="00B11EB3">
      <w:pPr>
        <w:pStyle w:val="DanceBody"/>
        <w:keepNext w:val="0"/>
      </w:pPr>
      <w:r>
        <w:tab/>
        <w:t>29-32    All set, turn partner 2H to own sides. 2s &amp; 1s face in, 4s &amp; 3s facing out, ready to start again</w:t>
      </w:r>
    </w:p>
    <w:p w:rsidR="00B11EB3" w:rsidRDefault="00B11EB3" w:rsidP="00B11EB3"/>
    <w:p w:rsidR="00B11EB3" w:rsidRDefault="00B11EB3" w:rsidP="00B11EB3">
      <w:pPr>
        <w:pStyle w:val="Minicrib"/>
      </w:pPr>
      <w:r>
        <w:t>A PASSING FANCY  (R8x32)  2C (4C set)</w:t>
      </w:r>
      <w:r>
        <w:tab/>
        <w:t>Marilyn Watson  Stepping Out Pt 2</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lead down crossing below 2s &amp; cast to top, 1s cross RH &amp; cast to 2</w:t>
      </w:r>
      <w:r w:rsidRPr="00972EEB">
        <w:t>nd</w:t>
      </w:r>
      <w:r>
        <w:t xml:space="preserve"> place</w:t>
      </w:r>
    </w:p>
    <w:p w:rsidR="00B11EB3" w:rsidRDefault="00B11EB3" w:rsidP="00B11EB3">
      <w:pPr>
        <w:pStyle w:val="DanceBody"/>
      </w:pPr>
      <w:r>
        <w:t>17-24</w:t>
      </w:r>
      <w:r>
        <w:tab/>
        <w:t>2s+1s set &amp; cross RH, 2s+1s set &amp; 1/2 turn RH for…</w:t>
      </w:r>
    </w:p>
    <w:p w:rsidR="00B11EB3" w:rsidRDefault="00B11EB3" w:rsidP="00B11EB3">
      <w:pPr>
        <w:pStyle w:val="DanceBody"/>
      </w:pPr>
      <w:r>
        <w:t>25-32</w:t>
      </w:r>
      <w:r>
        <w:tab/>
        <w:t>2s+1s Promenade</w:t>
      </w:r>
    </w:p>
    <w:p w:rsidR="00B11EB3" w:rsidRPr="00E57F8C" w:rsidRDefault="00B11EB3" w:rsidP="00B11EB3">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B11EB3" w:rsidRDefault="00B11EB3" w:rsidP="00B11EB3"/>
    <w:p w:rsidR="00B11EB3" w:rsidRDefault="00B11EB3" w:rsidP="00B11EB3">
      <w:pPr>
        <w:pStyle w:val="Minicrib"/>
      </w:pPr>
      <w:r>
        <w:t>A PASSING FANCY  (S8x32)  2C (4C set)</w:t>
      </w:r>
      <w:r>
        <w:tab/>
        <w:t>Marilyn Watson  Stepping Out Pt 2</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lead down crossing below 2s &amp; cast to top, 1s cross RH &amp; cast to 2</w:t>
      </w:r>
      <w:r w:rsidRPr="00972EEB">
        <w:t>nd</w:t>
      </w:r>
      <w:r>
        <w:t xml:space="preserve"> place</w:t>
      </w:r>
    </w:p>
    <w:p w:rsidR="00B11EB3" w:rsidRDefault="00B11EB3" w:rsidP="00B11EB3">
      <w:pPr>
        <w:pStyle w:val="DanceBody"/>
      </w:pPr>
      <w:r>
        <w:t>17-24</w:t>
      </w:r>
      <w:r>
        <w:tab/>
        <w:t>2s+1s set &amp; cross RH, 2s+1s set &amp; 1/2 turn RH for…</w:t>
      </w:r>
    </w:p>
    <w:p w:rsidR="00B11EB3" w:rsidRDefault="00B11EB3" w:rsidP="00B11EB3">
      <w:pPr>
        <w:pStyle w:val="DanceBody"/>
      </w:pPr>
      <w:r>
        <w:t>25-32</w:t>
      </w:r>
      <w:r>
        <w:tab/>
        <w:t>2s+1s Promenade</w:t>
      </w:r>
    </w:p>
    <w:p w:rsidR="00B11EB3" w:rsidRPr="00E57F8C" w:rsidRDefault="00B11EB3" w:rsidP="00B11EB3">
      <w:pPr>
        <w:pStyle w:val="DanceBody"/>
        <w:keepNext w:val="0"/>
        <w:rPr>
          <w:i/>
        </w:rPr>
      </w:pPr>
      <w:r w:rsidRPr="00E57F8C">
        <w:rPr>
          <w:i/>
        </w:rPr>
        <w:t xml:space="preserve">Note: Originally published as Strathspey. In revised version of </w:t>
      </w:r>
      <w:r>
        <w:rPr>
          <w:i/>
        </w:rPr>
        <w:t>"</w:t>
      </w:r>
      <w:r w:rsidRPr="00E57F8C">
        <w:rPr>
          <w:i/>
        </w:rPr>
        <w:t>Stepping Out</w:t>
      </w:r>
      <w:r>
        <w:rPr>
          <w:i/>
        </w:rPr>
        <w:t>"</w:t>
      </w:r>
      <w:r w:rsidRPr="00E57F8C">
        <w:rPr>
          <w:i/>
        </w:rPr>
        <w:t xml:space="preserve"> published as Reel</w:t>
      </w:r>
    </w:p>
    <w:p w:rsidR="00B11EB3" w:rsidRDefault="00B11EB3" w:rsidP="00B11EB3"/>
    <w:p w:rsidR="00B11EB3" w:rsidRDefault="00B11EB3" w:rsidP="00B11EB3">
      <w:pPr>
        <w:pStyle w:val="Minicrib"/>
      </w:pPr>
      <w:r>
        <w:t>PASSING PLACE  (J4x32)  4C Set</w:t>
      </w:r>
      <w:r>
        <w:tab/>
        <w:t>Charles Snowdon  Madison SCD</w:t>
      </w:r>
    </w:p>
    <w:p w:rsidR="00B11EB3" w:rsidRPr="00A92105" w:rsidRDefault="00B11EB3" w:rsidP="00B11EB3">
      <w:pPr>
        <w:pStyle w:val="DanceBody"/>
      </w:pPr>
      <w:r w:rsidRPr="00A92105">
        <w:t xml:space="preserve"> 1- 4</w:t>
      </w:r>
      <w:r w:rsidRPr="00A92105">
        <w:tab/>
        <w:t>All set, cross to partner</w:t>
      </w:r>
      <w:r>
        <w:t>'</w:t>
      </w:r>
      <w:r w:rsidRPr="00A92105">
        <w:t>s place using 4 slip steps, Men facing down, Ladies facing up.</w:t>
      </w:r>
    </w:p>
    <w:p w:rsidR="00B11EB3" w:rsidRPr="00A92105" w:rsidRDefault="00B11EB3" w:rsidP="00B11EB3">
      <w:pPr>
        <w:pStyle w:val="DanceBody"/>
      </w:pPr>
      <w:r w:rsidRPr="00A92105">
        <w:t xml:space="preserve"> 5- 8</w:t>
      </w:r>
      <w:r w:rsidRPr="00A92105">
        <w:tab/>
        <w:t>Repeat bars 1-4 Ladies facing down, Men facing up</w:t>
      </w:r>
    </w:p>
    <w:p w:rsidR="00B11EB3" w:rsidRPr="00A92105" w:rsidRDefault="00B11EB3" w:rsidP="00B11EB3">
      <w:pPr>
        <w:pStyle w:val="DanceBody"/>
      </w:pPr>
      <w:r w:rsidRPr="00A92105">
        <w:t xml:space="preserve"> 9-16</w:t>
      </w:r>
      <w:r w:rsidRPr="00A92105">
        <w:tab/>
        <w:t>All dance 8H round &amp; back.  1s &amp; 4s end in centre NHJ 1 2 3 4</w:t>
      </w:r>
    </w:p>
    <w:p w:rsidR="00B11EB3" w:rsidRPr="00A92105" w:rsidRDefault="00B11EB3" w:rsidP="00B11EB3">
      <w:pPr>
        <w:pStyle w:val="DanceBody"/>
      </w:pPr>
      <w:r w:rsidRPr="00A92105">
        <w:t>17-20</w:t>
      </w:r>
      <w:r w:rsidRPr="00A92105">
        <w:tab/>
        <w:t>1s+4s Adv+Ret</w:t>
      </w:r>
    </w:p>
    <w:p w:rsidR="00B11EB3" w:rsidRPr="00A92105" w:rsidRDefault="00B11EB3" w:rsidP="00B11EB3">
      <w:pPr>
        <w:pStyle w:val="DanceBody"/>
      </w:pPr>
      <w:r w:rsidRPr="00A92105">
        <w:t>21-24</w:t>
      </w:r>
      <w:r w:rsidRPr="00A92105">
        <w:tab/>
        <w:t>1s &amp; 4s Advance, turn opposite person 1.1/2 LH to end on sides in 3rd &amp; 2nd places (2s &amp; 3s step down/up on 21-22) 2 4 1 3</w:t>
      </w:r>
    </w:p>
    <w:p w:rsidR="00B11EB3" w:rsidRPr="00A92105" w:rsidRDefault="00B11EB3" w:rsidP="00B11EB3">
      <w:pPr>
        <w:pStyle w:val="DanceBody"/>
        <w:keepNext w:val="0"/>
      </w:pPr>
      <w:r w:rsidRPr="00A92105">
        <w:t>25-32</w:t>
      </w:r>
      <w:r w:rsidRPr="00A92105">
        <w:tab/>
        <w:t>All dance reels of 4 on the sides 2 4 1 3</w:t>
      </w:r>
    </w:p>
    <w:p w:rsidR="00B11EB3" w:rsidRDefault="00B11EB3" w:rsidP="00B11EB3"/>
    <w:p w:rsidR="00B11EB3" w:rsidRDefault="00B11EB3" w:rsidP="00B11EB3">
      <w:pPr>
        <w:pStyle w:val="Minicrib"/>
      </w:pPr>
      <w:r>
        <w:t>PASSING THE PORTER  (R8x32)  3C (4C set)</w:t>
      </w:r>
      <w:r>
        <w:tab/>
        <w:t>John Wood  Nova Scotia Collection 2017</w:t>
      </w:r>
    </w:p>
    <w:p w:rsidR="00B11EB3" w:rsidRDefault="00B11EB3" w:rsidP="00B11EB3">
      <w:pPr>
        <w:pStyle w:val="DanceBody"/>
      </w:pPr>
      <w:r>
        <w:t xml:space="preserve"> 1- 8</w:t>
      </w:r>
      <w:r>
        <w:tab/>
        <w:t>1s+2s Set &amp; Rotate:</w:t>
      </w:r>
    </w:p>
    <w:p w:rsidR="00B11EB3" w:rsidRPr="00D90745" w:rsidRDefault="00B11EB3" w:rsidP="00B11EB3">
      <w:pPr>
        <w:pStyle w:val="DanceBody"/>
      </w:pPr>
      <w:r>
        <w:tab/>
        <w:t>Set, rotate singly &amp; dance on 1 place clockwise, change places RH on sides &amp; dance on 1 place to own sides (1s in 2</w:t>
      </w:r>
      <w:r w:rsidRPr="00972EEB">
        <w:t>nd</w:t>
      </w:r>
      <w:r>
        <w:t xml:space="preserve"> place)</w:t>
      </w:r>
    </w:p>
    <w:p w:rsidR="00B11EB3" w:rsidRDefault="00B11EB3" w:rsidP="00B11EB3">
      <w:pPr>
        <w:pStyle w:val="DanceBody"/>
      </w:pPr>
      <w:r>
        <w:t xml:space="preserve"> 9-16</w:t>
      </w:r>
      <w:r>
        <w:tab/>
        <w:t>1s cross, pass RSh &amp; cast to their right; 1s cross up/down, pass LSh &amp; cast to their left to end in 2nd place own side</w:t>
      </w:r>
    </w:p>
    <w:p w:rsidR="00B11EB3" w:rsidRDefault="00B11EB3" w:rsidP="00B11EB3">
      <w:pPr>
        <w:pStyle w:val="DanceBody"/>
      </w:pPr>
      <w:r>
        <w:t>17-24</w:t>
      </w:r>
      <w:r>
        <w:tab/>
        <w:t>1s pass LSh to dance 1/2 diag reel of 4 with 1st corners; 1s pass LSh to dance 1/2 diag reel of 4 with 2nd corners.  1s end in 2nd place opp sides.  (3) (1) (2)</w:t>
      </w:r>
    </w:p>
    <w:p w:rsidR="00B11EB3" w:rsidRDefault="00B11EB3" w:rsidP="00B11EB3">
      <w:pPr>
        <w:pStyle w:val="DanceBody"/>
        <w:keepNext w:val="0"/>
      </w:pPr>
      <w:r>
        <w:t>25-32</w:t>
      </w:r>
      <w:r>
        <w:tab/>
        <w:t>3s+1s+2s turn partner RH flowing into 6H 1/2 round to left.  End 2 1 3</w:t>
      </w:r>
    </w:p>
    <w:p w:rsidR="00B11EB3" w:rsidRDefault="00B11EB3" w:rsidP="00B11EB3"/>
    <w:p w:rsidR="00B11EB3" w:rsidRDefault="00B11EB3" w:rsidP="00B11EB3">
      <w:pPr>
        <w:pStyle w:val="Minicrib"/>
      </w:pPr>
      <w:r>
        <w:t>PASSING THE TORCH  (J4x32)  4C set</w:t>
      </w:r>
      <w:r>
        <w:tab/>
        <w:t>Jim Rae  To Be A Wind</w:t>
      </w:r>
    </w:p>
    <w:p w:rsidR="00B11EB3" w:rsidRPr="00253BF3" w:rsidRDefault="00B11EB3" w:rsidP="00B11EB3">
      <w:pPr>
        <w:pStyle w:val="DanceBody"/>
      </w:pPr>
      <w:r w:rsidRPr="00253BF3">
        <w:t>3s+4s start on opposite si</w:t>
      </w:r>
      <w:r>
        <w:t>d</w:t>
      </w:r>
      <w:r w:rsidRPr="00253BF3">
        <w:t>es.</w:t>
      </w:r>
    </w:p>
    <w:p w:rsidR="00B11EB3" w:rsidRDefault="00B11EB3" w:rsidP="00B11EB3">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B11EB3" w:rsidRPr="00253BF3" w:rsidRDefault="00B11EB3" w:rsidP="00B11EB3">
      <w:pPr>
        <w:pStyle w:val="DanceBody"/>
      </w:pPr>
      <w:r>
        <w:t xml:space="preserve"> 7- 8</w:t>
      </w:r>
      <w:r>
        <w:tab/>
        <w:t>1s &amp; 4s advance, join RH with partner &amp; Ladies turn under Mans's right arm to end 1L followed by 1M facing 2M, 4L followed by 4M facing 3M (1st corner diagonal)</w:t>
      </w:r>
    </w:p>
    <w:p w:rsidR="00B11EB3" w:rsidRPr="00253BF3" w:rsidRDefault="00B11EB3" w:rsidP="00B11EB3">
      <w:pPr>
        <w:pStyle w:val="DanceBody"/>
      </w:pPr>
      <w:r>
        <w:t xml:space="preserve"> 9-10</w:t>
      </w:r>
      <w:r>
        <w:tab/>
        <w:t>1s+</w:t>
      </w:r>
      <w:r w:rsidRPr="00253BF3">
        <w:t>4s dance Alternati</w:t>
      </w:r>
      <w:r>
        <w:t>ng Tandem 1/2 reel of 4 with 2M &amp; 3M (2 bars i.e. pass corner and change lead)</w:t>
      </w:r>
    </w:p>
    <w:p w:rsidR="00B11EB3" w:rsidRDefault="00B11EB3" w:rsidP="00B11EB3">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B11EB3" w:rsidRPr="00253BF3" w:rsidRDefault="00B11EB3" w:rsidP="00B11EB3">
      <w:pPr>
        <w:pStyle w:val="DanceBody"/>
      </w:pPr>
      <w:r w:rsidRPr="00253BF3">
        <w:t>13-16</w:t>
      </w:r>
      <w:r>
        <w:tab/>
        <w:t>1s+</w:t>
      </w:r>
      <w:r w:rsidRPr="00253BF3">
        <w:t xml:space="preserve">4s </w:t>
      </w:r>
      <w:r>
        <w:t>repeat 9-12,</w:t>
      </w:r>
      <w:r w:rsidRPr="00253BF3">
        <w:t xml:space="preserve"> 1s face 2M &amp; 4s </w:t>
      </w:r>
      <w:r>
        <w:t>face 3M (1st corner diagonal)</w:t>
      </w:r>
    </w:p>
    <w:p w:rsidR="00B11EB3" w:rsidRPr="00253BF3" w:rsidRDefault="00B11EB3" w:rsidP="00B11EB3">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B11EB3" w:rsidRPr="00253BF3" w:rsidRDefault="00B11EB3" w:rsidP="00B11EB3">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B11EB3" w:rsidRPr="00253BF3" w:rsidRDefault="00B11EB3" w:rsidP="00B11EB3">
      <w:pPr>
        <w:pStyle w:val="DanceBody"/>
      </w:pPr>
      <w:r w:rsidRPr="00253BF3">
        <w:t>25-28</w:t>
      </w:r>
      <w:r w:rsidRPr="00253BF3">
        <w:tab/>
        <w:t>1s+4s dance R</w:t>
      </w:r>
      <w:r>
        <w:t xml:space="preserve">H across </w:t>
      </w:r>
      <w:r>
        <w:rPr>
          <w:b/>
        </w:rPr>
        <w:t>while</w:t>
      </w:r>
      <w:r w:rsidRPr="00253BF3">
        <w:t xml:space="preserve"> 3s+2s chase </w:t>
      </w:r>
      <w:r>
        <w:t>anticlockwise 1/2 round.  End 2 4 (1) (3) with 4s+1s BtoB in centre facing corner</w:t>
      </w:r>
    </w:p>
    <w:p w:rsidR="00B11EB3" w:rsidRDefault="00B11EB3" w:rsidP="00B11EB3">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B11EB3" w:rsidRDefault="00B11EB3" w:rsidP="00B11EB3"/>
    <w:p w:rsidR="00B11EB3" w:rsidRDefault="00B11EB3" w:rsidP="00B11EB3">
      <w:pPr>
        <w:pStyle w:val="Minicrib"/>
      </w:pPr>
      <w:r>
        <w:t>PASSION MEETS PROFESSION  (J4x40)  4C set</w:t>
      </w:r>
      <w:r>
        <w:tab/>
        <w:t>Judith Kowalczik</w:t>
      </w:r>
    </w:p>
    <w:p w:rsidR="00B11EB3" w:rsidRPr="000D60D4" w:rsidRDefault="00B11EB3" w:rsidP="00B11EB3">
      <w:pPr>
        <w:pStyle w:val="DanceBody"/>
      </w:pPr>
      <w:r w:rsidRPr="000D60D4">
        <w:t xml:space="preserve"> 1- 8</w:t>
      </w:r>
      <w:r w:rsidRPr="000D60D4">
        <w:tab/>
        <w:t xml:space="preserve">1s+2s </w:t>
      </w:r>
      <w:r w:rsidRPr="000D60D4">
        <w:rPr>
          <w:b/>
        </w:rPr>
        <w:t>also</w:t>
      </w:r>
      <w:r w:rsidRPr="000D60D4">
        <w:t xml:space="preserve"> 3s+4s dance Set</w:t>
      </w:r>
      <w:r>
        <w:t xml:space="preserve"> </w:t>
      </w:r>
      <w:r w:rsidRPr="000D60D4">
        <w:t>&amp;</w:t>
      </w:r>
      <w:r>
        <w:t xml:space="preserve"> </w:t>
      </w:r>
      <w:r w:rsidRPr="000D60D4">
        <w:t>Rotate</w:t>
      </w:r>
    </w:p>
    <w:p w:rsidR="00B11EB3" w:rsidRPr="000D60D4" w:rsidRDefault="00B11EB3" w:rsidP="00B11EB3">
      <w:pPr>
        <w:pStyle w:val="DanceBody"/>
      </w:pPr>
      <w:r w:rsidRPr="000D60D4">
        <w:t xml:space="preserve"> 9-12</w:t>
      </w:r>
      <w:r w:rsidRPr="000D60D4">
        <w:tab/>
        <w:t xml:space="preserve">1s+4s dance LH across </w:t>
      </w:r>
      <w:r w:rsidRPr="000D60D4">
        <w:rPr>
          <w:b/>
        </w:rPr>
        <w:t>while</w:t>
      </w:r>
      <w:r w:rsidRPr="000D60D4">
        <w:t xml:space="preserve"> 2s+3s chase clockwise 1/2 round.  All end on sides, 3M,1M, 4L &amp; 2L facing out</w:t>
      </w:r>
    </w:p>
    <w:p w:rsidR="00B11EB3" w:rsidRPr="000D60D4" w:rsidRDefault="00B11EB3" w:rsidP="00B11EB3">
      <w:pPr>
        <w:pStyle w:val="DanceBody"/>
      </w:pPr>
      <w:r w:rsidRPr="000D60D4">
        <w:t>13-16</w:t>
      </w:r>
      <w:r w:rsidRPr="000D60D4">
        <w:tab/>
        <w:t xml:space="preserve">3s+1s </w:t>
      </w:r>
      <w:r w:rsidRPr="000D60D4">
        <w:rPr>
          <w:b/>
        </w:rPr>
        <w:t>also</w:t>
      </w:r>
      <w:r w:rsidRPr="000D60D4">
        <w:t xml:space="preserve"> 4s+2s dance RH across.  1s+4s end in middle, 1L behind 1M facing 2M place, 4M behind 4L facing 3L place</w:t>
      </w:r>
    </w:p>
    <w:p w:rsidR="00B11EB3" w:rsidRPr="000D60D4" w:rsidRDefault="00B11EB3" w:rsidP="00B11EB3">
      <w:pPr>
        <w:pStyle w:val="DanceBody"/>
      </w:pPr>
      <w:r w:rsidRPr="000D60D4">
        <w:t>17-24</w:t>
      </w:r>
      <w:r w:rsidRPr="000D60D4">
        <w:tab/>
        <w:t>1s &amp; 4s in tandem dance Corner Pass+Turn with 3L &amp; 2M, pass RSh in middle, and repeat with 3M &amp; 2L.  Bar 23-24 4L+1M pass LSh, cross to opp sides  3 (4) (1) 2</w:t>
      </w:r>
    </w:p>
    <w:p w:rsidR="00B11EB3" w:rsidRPr="000D60D4" w:rsidRDefault="00B11EB3" w:rsidP="00B11EB3">
      <w:pPr>
        <w:pStyle w:val="DanceBody"/>
      </w:pPr>
      <w:r w:rsidRPr="000D60D4">
        <w:t>25-32</w:t>
      </w:r>
      <w:r w:rsidRPr="000D60D4">
        <w:tab/>
        <w:t xml:space="preserve">Reel of 4 on sides (3s+4s </w:t>
      </w:r>
      <w:r w:rsidRPr="000D60D4">
        <w:rPr>
          <w:b/>
        </w:rPr>
        <w:t>also</w:t>
      </w:r>
      <w:r w:rsidRPr="000D60D4">
        <w:t xml:space="preserve"> 1s+2s pass RSh to start)</w:t>
      </w:r>
    </w:p>
    <w:p w:rsidR="00B11EB3" w:rsidRPr="000D60D4" w:rsidRDefault="00B11EB3" w:rsidP="00B11EB3">
      <w:pPr>
        <w:pStyle w:val="DanceBody"/>
      </w:pPr>
      <w:r w:rsidRPr="000D60D4">
        <w:t>33-36</w:t>
      </w:r>
      <w:r w:rsidRPr="000D60D4">
        <w:tab/>
        <w:t xml:space="preserve">3s+4s </w:t>
      </w:r>
      <w:r w:rsidRPr="000D60D4">
        <w:rPr>
          <w:b/>
        </w:rPr>
        <w:t>also</w:t>
      </w:r>
      <w:r w:rsidRPr="000D60D4">
        <w:t xml:space="preserve"> 1s+2s circle 4H round to Left</w:t>
      </w:r>
    </w:p>
    <w:p w:rsidR="00B11EB3" w:rsidRDefault="00B11EB3" w:rsidP="00B11EB3">
      <w:pPr>
        <w:pStyle w:val="DanceBody"/>
        <w:keepNext w:val="0"/>
      </w:pPr>
      <w:r w:rsidRPr="000D60D4">
        <w:t>37-40</w:t>
      </w:r>
      <w:r w:rsidRPr="000D60D4">
        <w:tab/>
        <w:t xml:space="preserve">All set to partners.  3s+2s cross RH </w:t>
      </w:r>
      <w:r w:rsidRPr="000D60D4">
        <w:rPr>
          <w:b/>
        </w:rPr>
        <w:t>while</w:t>
      </w:r>
      <w:r w:rsidRPr="000D60D4">
        <w:t xml:space="preserve"> 4s+1s dance 1/2 LH across.  End 3 1 4 2</w:t>
      </w:r>
    </w:p>
    <w:p w:rsidR="00B11EB3" w:rsidRDefault="00B11EB3" w:rsidP="00B11EB3"/>
    <w:p w:rsidR="00B11EB3" w:rsidRDefault="00B11EB3" w:rsidP="00B11EB3">
      <w:pPr>
        <w:pStyle w:val="Minicrib"/>
      </w:pPr>
      <w:r>
        <w:t>PAT GEORGE'S STRATHSPEY  (S5x32)  5C Sq.Set</w:t>
      </w:r>
      <w:r>
        <w:tab/>
        <w:t>Pat Harland  Sunday Class Bk 2</w:t>
      </w:r>
    </w:p>
    <w:p w:rsidR="00B11EB3" w:rsidRDefault="00B11EB3" w:rsidP="00B11EB3">
      <w:pPr>
        <w:pStyle w:val="DanceBody"/>
      </w:pPr>
      <w:r>
        <w:t>Start 5s face each other in centre, 5M with back to 4s, 5L with back to 2s</w:t>
      </w:r>
    </w:p>
    <w:p w:rsidR="00B11EB3" w:rsidRDefault="00B11EB3" w:rsidP="00B11EB3">
      <w:pPr>
        <w:pStyle w:val="DanceBody"/>
      </w:pPr>
      <w:r>
        <w:t xml:space="preserve"> 1- 8</w:t>
      </w:r>
      <w:r>
        <w:tab/>
        <w:t>2s+4s (in prom hold) +5s dance reel of 4 across, 5s pass RSh to start then pass 2s/4s RSh.  5s end reel passing LSh</w:t>
      </w:r>
    </w:p>
    <w:p w:rsidR="00B11EB3" w:rsidRDefault="00B11EB3" w:rsidP="00B11EB3">
      <w:pPr>
        <w:pStyle w:val="DanceBody"/>
      </w:pPr>
      <w:r>
        <w:t xml:space="preserve"> 9-16</w:t>
      </w:r>
      <w:r>
        <w:tab/>
        <w:t xml:space="preserve">5M dances behind 2s (pass 2L RSh) to between 2M &amp; 3L </w:t>
      </w:r>
      <w:r>
        <w:rPr>
          <w:b/>
        </w:rPr>
        <w:t>while</w:t>
      </w:r>
      <w:r>
        <w:t xml:space="preserve"> 5L dances behind 4s (pass 4L RSh) to between 4M &amp; 1L.  Lines of 3 Adv+Ret</w:t>
      </w:r>
    </w:p>
    <w:p w:rsidR="00B11EB3" w:rsidRDefault="00B11EB3" w:rsidP="00B11EB3">
      <w:pPr>
        <w:pStyle w:val="DanceBody"/>
      </w:pPr>
      <w:r>
        <w:t>17-20</w:t>
      </w:r>
      <w:r>
        <w:tab/>
        <w:t xml:space="preserve">3M+4L </w:t>
      </w:r>
      <w:r>
        <w:rPr>
          <w:b/>
        </w:rPr>
        <w:t>also</w:t>
      </w:r>
      <w:r>
        <w:t xml:space="preserve"> 1M+2L turn RH </w:t>
      </w:r>
      <w:r>
        <w:rPr>
          <w:b/>
        </w:rPr>
        <w:t>while</w:t>
      </w:r>
      <w:r>
        <w:t xml:space="preserve"> 5s 1/2 turn RH (&amp; twirl – optional); 5L faces 3M+4L NHJ </w:t>
      </w:r>
      <w:r>
        <w:rPr>
          <w:b/>
        </w:rPr>
        <w:t>while</w:t>
      </w:r>
      <w:r>
        <w:t xml:space="preserve"> 5M faces 1M+2L NHJ &amp; All set</w:t>
      </w:r>
    </w:p>
    <w:p w:rsidR="00B11EB3" w:rsidRDefault="00B11EB3" w:rsidP="00B11EB3">
      <w:pPr>
        <w:pStyle w:val="DanceBody"/>
      </w:pPr>
      <w:r>
        <w:t>21-24</w:t>
      </w:r>
      <w:r>
        <w:tab/>
        <w:t xml:space="preserve">5M+1M+2L </w:t>
      </w:r>
      <w:r>
        <w:rPr>
          <w:b/>
        </w:rPr>
        <w:t>also</w:t>
      </w:r>
      <w:r>
        <w:t xml:space="preserve"> 5L+3M+4L dance RH across, 5s pass RSh</w:t>
      </w:r>
    </w:p>
    <w:p w:rsidR="00B11EB3" w:rsidRDefault="00B11EB3" w:rsidP="00B11EB3">
      <w:pPr>
        <w:pStyle w:val="DanceBody"/>
        <w:keepNext w:val="0"/>
      </w:pPr>
      <w:r>
        <w:t>25-32</w:t>
      </w:r>
      <w:r>
        <w:tab/>
        <w:t xml:space="preserve">5M followed by 5L dance to 1st place </w:t>
      </w:r>
      <w:r>
        <w:rPr>
          <w:b/>
        </w:rPr>
        <w:t>while</w:t>
      </w:r>
      <w:r>
        <w:t xml:space="preserve"> 1M followed by 1L dance to 4th place (pass RSh).  4s+1s repeat (4s to 3rd place), 3s+2s repeat (3s to 2nd place).  End 2s in centre facing each other 2M with back to 4s, 2L with back to 2s</w:t>
      </w:r>
    </w:p>
    <w:p w:rsidR="00B11EB3" w:rsidRDefault="00B11EB3" w:rsidP="00B11EB3"/>
    <w:p w:rsidR="00B11EB3" w:rsidRDefault="00B11EB3" w:rsidP="00B11EB3">
      <w:pPr>
        <w:pStyle w:val="Minicrib"/>
      </w:pPr>
      <w:r>
        <w:t>PAT MORRISON'S DELIGHT  (S8x32)  2C (4C Set)</w:t>
      </w:r>
      <w:r>
        <w:tab/>
        <w:t>Christopher Anagnosticas  Nutmeg Coll</w:t>
      </w:r>
    </w:p>
    <w:p w:rsidR="00B11EB3" w:rsidRPr="002B101A" w:rsidRDefault="00B11EB3" w:rsidP="00B11EB3">
      <w:pPr>
        <w:pStyle w:val="DanceBody"/>
      </w:pPr>
      <w:r w:rsidRPr="002B101A">
        <w:t xml:space="preserve"> 1- 8</w:t>
      </w:r>
      <w:r w:rsidRPr="002B101A">
        <w:tab/>
        <w:t>1s Advance 1 step (touch RH) &amp; Retire, petronella turn into middle, Advance 1 step (touch RH) &amp; Retire &amp; petronella turn to opposite sides</w:t>
      </w:r>
    </w:p>
    <w:p w:rsidR="00B11EB3" w:rsidRPr="002B101A" w:rsidRDefault="00B11EB3" w:rsidP="00B11EB3">
      <w:pPr>
        <w:pStyle w:val="DanceBody"/>
      </w:pPr>
      <w:r w:rsidRPr="002B101A">
        <w:t xml:space="preserve"> 9-16</w:t>
      </w:r>
      <w:r w:rsidRPr="002B101A">
        <w:tab/>
        <w:t>1s+2s dance RH across &amp; LH back</w:t>
      </w:r>
    </w:p>
    <w:p w:rsidR="00B11EB3" w:rsidRPr="002B101A" w:rsidRDefault="00B11EB3" w:rsidP="00B11EB3">
      <w:pPr>
        <w:pStyle w:val="DanceBody"/>
      </w:pPr>
      <w:r w:rsidRPr="002B101A">
        <w:t>17-24</w:t>
      </w:r>
      <w:r w:rsidRPr="002B101A">
        <w:tab/>
        <w:t>1s+2s dance Ladies' Chain (up/down middle) ending in line up/down middle (Lady facing down &amp; Men up)</w:t>
      </w:r>
    </w:p>
    <w:p w:rsidR="00B11EB3" w:rsidRPr="002B101A" w:rsidRDefault="00B11EB3" w:rsidP="00B11EB3">
      <w:pPr>
        <w:pStyle w:val="DanceBody"/>
      </w:pPr>
      <w:r w:rsidRPr="002B101A">
        <w:t>25-32</w:t>
      </w:r>
      <w:r w:rsidRPr="002B101A">
        <w:tab/>
        <w:t>1s+2s dance HS Poussette:-</w:t>
      </w:r>
    </w:p>
    <w:p w:rsidR="00B11EB3" w:rsidRPr="002B101A" w:rsidRDefault="00B11EB3" w:rsidP="00B11EB3">
      <w:pPr>
        <w:pStyle w:val="DanceBody"/>
      </w:pPr>
      <w:r w:rsidRPr="002B101A">
        <w:tab/>
        <w:t>`1s set HS step with both hands joined dance out to Men</w:t>
      </w:r>
      <w:r>
        <w:t>'</w:t>
      </w:r>
      <w:r w:rsidRPr="002B101A">
        <w:t>s side</w:t>
      </w:r>
      <w:r w:rsidRPr="002B101A">
        <w:rPr>
          <w:b/>
        </w:rPr>
        <w:t xml:space="preserve"> while </w:t>
      </w:r>
      <w:r w:rsidRPr="002B101A">
        <w:t>2s set &amp; dance out to Ladies' side both couples end with a 1/4 turn to right</w:t>
      </w:r>
    </w:p>
    <w:p w:rsidR="00B11EB3" w:rsidRPr="002B101A" w:rsidRDefault="00B11EB3" w:rsidP="00B11EB3">
      <w:pPr>
        <w:pStyle w:val="DanceBody"/>
      </w:pPr>
      <w:r w:rsidRPr="002B101A">
        <w:tab/>
        <w:t>`1s dance HS down Men</w:t>
      </w:r>
      <w:r>
        <w:t>'</w:t>
      </w:r>
      <w:r w:rsidRPr="002B101A">
        <w:t>s side</w:t>
      </w:r>
      <w:r w:rsidRPr="002B101A">
        <w:rPr>
          <w:b/>
        </w:rPr>
        <w:t xml:space="preserve"> while </w:t>
      </w:r>
      <w:r w:rsidRPr="002B101A">
        <w:t>2s dance up Ladies' side both couples end with a 1/4 turn to right</w:t>
      </w:r>
    </w:p>
    <w:p w:rsidR="00B11EB3" w:rsidRPr="002B101A" w:rsidRDefault="00B11EB3" w:rsidP="00B11EB3">
      <w:pPr>
        <w:pStyle w:val="DanceBody"/>
      </w:pPr>
      <w:r w:rsidRPr="002B101A">
        <w:tab/>
        <w:t>`2s+1s dance HS into centre to reform line of 4 in middle</w:t>
      </w:r>
    </w:p>
    <w:p w:rsidR="00B11EB3" w:rsidRPr="002B101A" w:rsidRDefault="00B11EB3" w:rsidP="00B11EB3">
      <w:pPr>
        <w:pStyle w:val="DanceBody"/>
        <w:keepNext w:val="0"/>
      </w:pPr>
      <w:r w:rsidRPr="002B101A">
        <w:tab/>
        <w:t>`2s+1s 3/4 turn partners with 2H to own sides</w:t>
      </w:r>
    </w:p>
    <w:p w:rsidR="00B11EB3" w:rsidRDefault="00B11EB3" w:rsidP="00B11EB3"/>
    <w:p w:rsidR="00B11EB3" w:rsidRDefault="00B11EB3" w:rsidP="00B11EB3">
      <w:pPr>
        <w:pStyle w:val="Minicrib"/>
      </w:pPr>
      <w:r>
        <w:t>PAT'S DELIGHT  (S3x32)  3C set</w:t>
      </w:r>
      <w:r>
        <w:tab/>
        <w:t>Brenda Porter &amp; Gerry Gray  Nova Scotia Collection 2017</w:t>
      </w:r>
    </w:p>
    <w:p w:rsidR="00B11EB3" w:rsidRDefault="00B11EB3" w:rsidP="00B11EB3">
      <w:pPr>
        <w:pStyle w:val="DanceBody"/>
      </w:pPr>
      <w:r>
        <w:t xml:space="preserve"> 1- 8</w:t>
      </w:r>
      <w:r>
        <w:tab/>
        <w:t xml:space="preserve">1s 1/2 turn 2H, pull back RSh. 1s cast </w:t>
      </w:r>
      <w:r>
        <w:rPr>
          <w:b/>
        </w:rPr>
        <w:t>while</w:t>
      </w:r>
      <w:r>
        <w:t xml:space="preserve"> 2s cross up RH to 1st place opp sides; 1s turn 2H  to end in centre, 1M facing down, 1L up</w:t>
      </w:r>
    </w:p>
    <w:p w:rsidR="00B11EB3" w:rsidRDefault="00B11EB3" w:rsidP="00B11EB3">
      <w:pPr>
        <w:pStyle w:val="DanceBody"/>
      </w:pPr>
      <w:r>
        <w:t xml:space="preserve"> 9-16</w:t>
      </w:r>
      <w:r>
        <w:tab/>
        <w:t xml:space="preserve">1L+2s </w:t>
      </w:r>
      <w:r>
        <w:rPr>
          <w:b/>
        </w:rPr>
        <w:t>also</w:t>
      </w:r>
      <w:r>
        <w:t xml:space="preserve"> 1M+3s dance 1/2 reels of 3 across (1L up, 1M down); 1s pass LSh to dance 1/2 reel of 3 across with other couple. Bars 15-16: 1s 1/2 turn 2H to end in centre, own sides facing down</w:t>
      </w:r>
    </w:p>
    <w:p w:rsidR="00B11EB3" w:rsidRDefault="00B11EB3" w:rsidP="00B11EB3">
      <w:pPr>
        <w:pStyle w:val="DanceBody"/>
      </w:pPr>
      <w:r>
        <w:t>17-24</w:t>
      </w:r>
      <w:r>
        <w:tab/>
        <w:t>Mirror reels of 3 on sides giving hands (1s in/down to start).  Corners curve into place at end</w:t>
      </w:r>
    </w:p>
    <w:p w:rsidR="00B11EB3" w:rsidRDefault="00B11EB3" w:rsidP="00B11EB3">
      <w:pPr>
        <w:pStyle w:val="DanceBody"/>
        <w:keepNext w:val="0"/>
      </w:pPr>
      <w:r>
        <w:t>25-32</w:t>
      </w:r>
      <w:r>
        <w:tab/>
        <w:t xml:space="preserve">1s 1/2 turn 2H, pull back RSh. 1s cast </w:t>
      </w:r>
      <w:r>
        <w:rPr>
          <w:b/>
        </w:rPr>
        <w:t>while</w:t>
      </w:r>
      <w:r>
        <w:t xml:space="preserve"> 3s cross up RH to 2nd place opp sides; all 3 couples turn partner 1.1/2 2H.  2 3 1</w:t>
      </w:r>
    </w:p>
    <w:p w:rsidR="00B11EB3" w:rsidRDefault="00B11EB3" w:rsidP="00B11EB3"/>
    <w:p w:rsidR="00B11EB3" w:rsidRDefault="00B11EB3" w:rsidP="00B11EB3">
      <w:pPr>
        <w:pStyle w:val="Minicrib"/>
      </w:pPr>
      <w:r>
        <w:t>THE PATCHED BAGPIPE  (J4x32)  4C set</w:t>
      </w:r>
      <w:r>
        <w:tab/>
        <w:t>John W Mitchell  Whetherley Bk 22</w:t>
      </w:r>
    </w:p>
    <w:p w:rsidR="00B11EB3" w:rsidRDefault="00B11EB3" w:rsidP="00B11EB3">
      <w:pPr>
        <w:pStyle w:val="DanceBody"/>
      </w:pPr>
      <w:r>
        <w:t>2 chords – 2nd chord 3s &amp; 4s cross to opp side</w:t>
      </w:r>
    </w:p>
    <w:p w:rsidR="00B11EB3" w:rsidRDefault="00B11EB3" w:rsidP="00B11EB3">
      <w:pPr>
        <w:pStyle w:val="DanceBody"/>
      </w:pPr>
      <w:r>
        <w:t xml:space="preserve"> 1- 4</w:t>
      </w:r>
      <w:r>
        <w:tab/>
        <w:t xml:space="preserve">1s+2s </w:t>
      </w:r>
      <w:r>
        <w:rPr>
          <w:b/>
        </w:rPr>
        <w:t>also</w:t>
      </w:r>
      <w:r>
        <w:t xml:space="preserve"> 3s+4s dance RH across.  1L &amp; 4L finish facing out, 2M facing down, 3M facing up</w:t>
      </w:r>
    </w:p>
    <w:p w:rsidR="00B11EB3" w:rsidRDefault="00B11EB3" w:rsidP="00B11EB3">
      <w:pPr>
        <w:pStyle w:val="DanceBody"/>
      </w:pPr>
      <w:r>
        <w:t xml:space="preserve"> 5- 8</w:t>
      </w:r>
      <w:r>
        <w:tab/>
        <w:t xml:space="preserve">2s+3s dance LH across </w:t>
      </w:r>
      <w:r>
        <w:rPr>
          <w:b/>
        </w:rPr>
        <w:t>while</w:t>
      </w:r>
      <w:r>
        <w:t xml:space="preserve"> 1s &amp; 4s chase clockwise 1/2 round to opposite end</w:t>
      </w:r>
    </w:p>
    <w:p w:rsidR="00B11EB3" w:rsidRDefault="00B11EB3" w:rsidP="00B11EB3">
      <w:pPr>
        <w:pStyle w:val="DanceBody"/>
      </w:pPr>
      <w:r>
        <w:t xml:space="preserve"> 9-16</w:t>
      </w:r>
      <w:r>
        <w:tab/>
        <w:t>Parallel RSh reels of 4 on sides. 4 2 (3) (1)</w:t>
      </w:r>
    </w:p>
    <w:p w:rsidR="00B11EB3" w:rsidRDefault="00B11EB3" w:rsidP="00B11EB3">
      <w:pPr>
        <w:pStyle w:val="DanceBody"/>
      </w:pPr>
      <w:r>
        <w:t>17-24</w:t>
      </w:r>
      <w:r>
        <w:tab/>
        <w:t xml:space="preserve">All change places RH on sides retaining hands &amp; all Bal-in-Line.  1M+4L </w:t>
      </w:r>
      <w:r>
        <w:rPr>
          <w:b/>
        </w:rPr>
        <w:t>also</w:t>
      </w:r>
      <w:r>
        <w:t xml:space="preserve"> 1L+4M turn LH and Men face out.  2 4 (1) (3)</w:t>
      </w:r>
    </w:p>
    <w:p w:rsidR="00B11EB3" w:rsidRDefault="00B11EB3" w:rsidP="00B11EB3">
      <w:pPr>
        <w:pStyle w:val="DanceBody"/>
        <w:keepNext w:val="0"/>
      </w:pPr>
      <w:r>
        <w:t>25-32</w:t>
      </w:r>
      <w:r>
        <w:tab/>
        <w:t>1s+4s dance Ladies' Chain, Men casting up/down on sides to start.  Men omit polite turn at end ready for RH across in next time through</w:t>
      </w:r>
    </w:p>
    <w:p w:rsidR="00B11EB3" w:rsidRDefault="00B11EB3" w:rsidP="00B11EB3"/>
    <w:p w:rsidR="00B11EB3" w:rsidRDefault="00B11EB3" w:rsidP="00B11EB3">
      <w:pPr>
        <w:pStyle w:val="Minicrib"/>
      </w:pPr>
      <w:r>
        <w:t>THE PATH OF LIFE  (J8x32)  3C (4C set)</w:t>
      </w:r>
      <w:r>
        <w:tab/>
        <w:t>F Ligtman  Grand Chain &amp; Allepouss</w:t>
      </w:r>
    </w:p>
    <w:p w:rsidR="00B11EB3" w:rsidRDefault="00B11EB3" w:rsidP="00B11EB3">
      <w:pPr>
        <w:pStyle w:val="DanceBody"/>
      </w:pPr>
      <w:r>
        <w:t xml:space="preserve"> 1- 8</w:t>
      </w:r>
      <w:r>
        <w:tab/>
        <w:t>1s turn RH, cast 1 place,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PATRICIA REESBY  (S8x32)  3C (4C set)</w:t>
      </w:r>
      <w:r>
        <w:tab/>
        <w:t>Rod Downey, 2015  The Johnsonville Collection</w:t>
      </w:r>
    </w:p>
    <w:p w:rsidR="00B11EB3" w:rsidRDefault="00B11EB3" w:rsidP="00B11EB3">
      <w:pPr>
        <w:pStyle w:val="DanceBody"/>
      </w:pPr>
      <w:r>
        <w:t xml:space="preserve"> 1- 8</w:t>
      </w:r>
      <w:r>
        <w:tab/>
        <w:t xml:space="preserve">1L+2L+3L set advancing </w:t>
      </w:r>
      <w:r w:rsidRPr="00534EED">
        <w:rPr>
          <w:b/>
        </w:rPr>
        <w:t>while</w:t>
      </w:r>
      <w:r>
        <w:t xml:space="preserve"> partners set, Ladies cast right, back to place </w:t>
      </w:r>
      <w:r>
        <w:rPr>
          <w:b/>
        </w:rPr>
        <w:t>while</w:t>
      </w:r>
      <w:r>
        <w:t xml:space="preserve"> Men set advancing; Ladies set </w:t>
      </w:r>
      <w:r>
        <w:rPr>
          <w:b/>
        </w:rPr>
        <w:t>while</w:t>
      </w:r>
      <w:r>
        <w:t xml:space="preserve"> Men cast right, back to place, all set</w:t>
      </w:r>
    </w:p>
    <w:p w:rsidR="00B11EB3" w:rsidRDefault="00B11EB3" w:rsidP="00B11EB3">
      <w:pPr>
        <w:pStyle w:val="DanceBody"/>
      </w:pPr>
      <w:r>
        <w:t xml:space="preserve"> 9-16</w:t>
      </w:r>
      <w:r>
        <w:tab/>
        <w:t>1s+3s dance Double Fig 8 (1s cross down, 3s cast up)</w:t>
      </w:r>
    </w:p>
    <w:p w:rsidR="00B11EB3" w:rsidRDefault="00B11EB3" w:rsidP="00B11EB3">
      <w:pPr>
        <w:pStyle w:val="DanceBody"/>
      </w:pPr>
      <w:r>
        <w:t>17-24</w:t>
      </w:r>
      <w:r>
        <w:tab/>
        <w:t>2s followed by 1s dance down NHJ, cast up round 3s, dance up NHJ &amp; cast into original place, all set</w:t>
      </w:r>
    </w:p>
    <w:p w:rsidR="00B11EB3" w:rsidRDefault="00B11EB3" w:rsidP="00B11EB3">
      <w:pPr>
        <w:pStyle w:val="DanceBody"/>
      </w:pPr>
      <w:r>
        <w:t>25-32</w:t>
      </w:r>
      <w:r>
        <w:tab/>
        <w:t>1s+2s dance "La Spirale":</w:t>
      </w:r>
    </w:p>
    <w:p w:rsidR="00B11EB3" w:rsidRDefault="00B11EB3" w:rsidP="00B11EB3">
      <w:pPr>
        <w:pStyle w:val="DanceBody"/>
      </w:pPr>
      <w:r>
        <w:tab/>
        <w:t>25-26   1s+2s 3/4 turn 2H</w:t>
      </w:r>
    </w:p>
    <w:p w:rsidR="00B11EB3" w:rsidRDefault="00B11EB3" w:rsidP="00B11EB3">
      <w:pPr>
        <w:pStyle w:val="DanceBody"/>
      </w:pPr>
      <w:r>
        <w:tab/>
        <w:t xml:space="preserve">27-28   1M+2L pull back RSh &amp; cast round each other (1M to 2M's place, 2L to 1L's place) </w:t>
      </w:r>
      <w:r>
        <w:rPr>
          <w:b/>
        </w:rPr>
        <w:t>while</w:t>
      </w:r>
      <w:r>
        <w:t xml:space="preserve"> 1L &amp; 2M chase clockwise 1/2 round to end 2 1 3</w:t>
      </w:r>
    </w:p>
    <w:p w:rsidR="00B11EB3" w:rsidRDefault="00B11EB3" w:rsidP="00B11EB3">
      <w:pPr>
        <w:pStyle w:val="DanceBody"/>
        <w:keepNext w:val="0"/>
      </w:pPr>
      <w:r>
        <w:tab/>
        <w:t>29-32   2s+1s turn partner 2H</w:t>
      </w:r>
    </w:p>
    <w:p w:rsidR="00B11EB3" w:rsidRDefault="00B11EB3" w:rsidP="00B11EB3"/>
    <w:p w:rsidR="00B11EB3" w:rsidRDefault="00B11EB3" w:rsidP="00B11EB3">
      <w:pPr>
        <w:pStyle w:val="Minicrib"/>
      </w:pPr>
      <w:r>
        <w:t>THE PATRON SAINT  (S4x32)  4C set</w:t>
      </w:r>
      <w:r>
        <w:tab/>
        <w:t>John Drewry  Bankhead Bk 6</w:t>
      </w:r>
    </w:p>
    <w:p w:rsidR="00B11EB3" w:rsidRDefault="00B11EB3" w:rsidP="00B11EB3">
      <w:pPr>
        <w:pStyle w:val="DanceBody"/>
      </w:pPr>
      <w:r>
        <w:t>3s &amp; 4s start on opp sides</w:t>
      </w:r>
    </w:p>
    <w:p w:rsidR="00B11EB3" w:rsidRDefault="00B11EB3" w:rsidP="00B11EB3">
      <w:pPr>
        <w:pStyle w:val="DanceBody"/>
      </w:pPr>
      <w:r>
        <w:t xml:space="preserve"> 1- 8</w:t>
      </w:r>
      <w:r>
        <w:tab/>
        <w:t>1L &amp; 4L dance in slightly &amp; followed by partner cast 1 place &amp; 1s+4s dance LH across ending in St Andrews cross with corners</w:t>
      </w:r>
    </w:p>
    <w:p w:rsidR="00B11EB3" w:rsidRDefault="00B11EB3" w:rsidP="00B11EB3">
      <w:pPr>
        <w:pStyle w:val="DanceBody"/>
      </w:pPr>
      <w:r>
        <w:t xml:space="preserve"> 9-16</w:t>
      </w:r>
      <w:r>
        <w:tab/>
        <w:t>All Bal-in-Line (HS), 1s &amp; 4s turn crnrs RH &amp; pass ending - 4M in middle at top, 1M in middle at bottom &amp; 1L+4L BtoB facing prtnrs (up/down)</w:t>
      </w:r>
    </w:p>
    <w:p w:rsidR="00B11EB3" w:rsidRDefault="00B11EB3" w:rsidP="00B11EB3">
      <w:pPr>
        <w:pStyle w:val="DanceBody"/>
      </w:pPr>
      <w:r>
        <w:t>17-24</w:t>
      </w:r>
      <w:r>
        <w:tab/>
        <w:t>4s+1s dance reel of 4 &amp; end in 2</w:t>
      </w:r>
      <w:r w:rsidRPr="00972EEB">
        <w:t>nd</w:t>
      </w:r>
      <w:r>
        <w:t>/3</w:t>
      </w:r>
      <w:r w:rsidRPr="00972EEB">
        <w:t>rd</w:t>
      </w:r>
      <w:r>
        <w:t xml:space="preserve"> place (on original sides) facing out.  2 (4) 1 (3)</w:t>
      </w:r>
    </w:p>
    <w:p w:rsidR="00B11EB3" w:rsidRDefault="00B11EB3" w:rsidP="00B11EB3">
      <w:pPr>
        <w:pStyle w:val="DanceBody"/>
      </w:pPr>
      <w:r>
        <w:t>25-30</w:t>
      </w:r>
      <w:r>
        <w:tab/>
        <w:t>2s+4s</w:t>
      </w:r>
      <w:r w:rsidRPr="007F0D5A">
        <w:rPr>
          <w:b/>
        </w:rPr>
        <w:t xml:space="preserve"> also </w:t>
      </w:r>
      <w:r>
        <w:t>1s+3s dance 3/4 double Fig of 8  (2s &amp; 3s cross down/up to start).  4 2 (3)(1)</w:t>
      </w:r>
    </w:p>
    <w:p w:rsidR="00B11EB3" w:rsidRDefault="00B11EB3" w:rsidP="00B11EB3">
      <w:pPr>
        <w:pStyle w:val="DanceBody"/>
        <w:keepNext w:val="0"/>
      </w:pPr>
      <w:r>
        <w:t>31-32</w:t>
      </w:r>
      <w:r>
        <w:tab/>
        <w:t>4s+2s</w:t>
      </w:r>
      <w:r w:rsidRPr="007F0D5A">
        <w:rPr>
          <w:b/>
        </w:rPr>
        <w:t xml:space="preserve"> also </w:t>
      </w:r>
      <w:r>
        <w:t>3s+1s change places on sides (Men RH, Ladies LH) to end 2 4 (1)(3)</w:t>
      </w:r>
    </w:p>
    <w:p w:rsidR="00B11EB3" w:rsidRDefault="00B11EB3" w:rsidP="00B11EB3"/>
    <w:p w:rsidR="00B11EB3" w:rsidRDefault="00B11EB3" w:rsidP="00B11EB3">
      <w:pPr>
        <w:pStyle w:val="Minicrib"/>
        <w:rPr>
          <w:lang w:val="en-US"/>
        </w:rPr>
      </w:pPr>
      <w:r>
        <w:rPr>
          <w:lang w:val="en-US"/>
        </w:rPr>
        <w:t>PAU HANA  (R8x32)  3C (4C set)</w:t>
      </w:r>
      <w:r>
        <w:rPr>
          <w:lang w:val="en-US"/>
        </w:rPr>
        <w:tab/>
        <w:t>Ron Arrowsmith  Doune Coll</w:t>
      </w:r>
    </w:p>
    <w:p w:rsidR="00B11EB3" w:rsidRDefault="00B11EB3" w:rsidP="00B11EB3">
      <w:pPr>
        <w:pStyle w:val="DanceBody"/>
      </w:pPr>
      <w:r>
        <w:t xml:space="preserve"> 1- 8</w:t>
      </w:r>
      <w:r>
        <w:tab/>
        <w:t>1s cast 1 place, petronella turn to face own sides, set</w:t>
      </w:r>
      <w:r w:rsidRPr="00BA6B4D">
        <w:rPr>
          <w:b/>
        </w:rPr>
        <w:t xml:space="preserve"> </w:t>
      </w:r>
      <w:r>
        <w:rPr>
          <w:b/>
        </w:rPr>
        <w:t xml:space="preserve">as </w:t>
      </w:r>
      <w:r>
        <w:t>in Double Triangles &amp; 1s dance round to face opposite side</w:t>
      </w:r>
    </w:p>
    <w:p w:rsidR="00B11EB3" w:rsidRDefault="00B11EB3" w:rsidP="00B11EB3">
      <w:pPr>
        <w:pStyle w:val="DanceBody"/>
      </w:pPr>
      <w:r>
        <w:t xml:space="preserve"> 9-16</w:t>
      </w:r>
      <w:r>
        <w:tab/>
        <w:t>1s dance 1/2 reels of 3 on opposite sides (RSh to 1</w:t>
      </w:r>
      <w:r w:rsidRPr="00972EEB">
        <w:t>st</w:t>
      </w:r>
      <w:r>
        <w:t xml:space="preserve"> corner) &amp; loop round to face up/down, set (</w:t>
      </w:r>
      <w:r w:rsidRPr="00BD473E">
        <w:rPr>
          <w:b/>
        </w:rPr>
        <w:t xml:space="preserve">as </w:t>
      </w:r>
      <w:r>
        <w:t>DT) &amp; dance round to face opposite direction</w:t>
      </w:r>
    </w:p>
    <w:p w:rsidR="00B11EB3" w:rsidRDefault="00B11EB3" w:rsidP="00B11EB3">
      <w:pPr>
        <w:pStyle w:val="DanceBody"/>
      </w:pPr>
      <w:r>
        <w:t>17-24</w:t>
      </w:r>
      <w:r>
        <w:tab/>
        <w:t>1s dance 1/2 reels with 3s/2s giving RSh to 2</w:t>
      </w:r>
      <w:r w:rsidRPr="00972EEB">
        <w:t>nd</w:t>
      </w:r>
      <w:r>
        <w:t xml:space="preserve"> corner (pstn) &amp; loop round to face opposite sides, set (</w:t>
      </w:r>
      <w:r w:rsidRPr="00BD473E">
        <w:rPr>
          <w:b/>
        </w:rPr>
        <w:t xml:space="preserve">as </w:t>
      </w:r>
      <w:r>
        <w:t>DT) &amp; dance round to face own sides</w:t>
      </w:r>
    </w:p>
    <w:p w:rsidR="00B11EB3" w:rsidRDefault="00B11EB3" w:rsidP="00B11EB3">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B11EB3" w:rsidRDefault="00B11EB3" w:rsidP="00B11EB3"/>
    <w:p w:rsidR="00B11EB3" w:rsidRDefault="00B11EB3" w:rsidP="00B11EB3">
      <w:pPr>
        <w:pStyle w:val="Minicrib"/>
      </w:pPr>
      <w:r>
        <w:t>PAULA WRIGHT'S JIG  (J8x32)  3C (4C set)</w:t>
      </w:r>
      <w:r>
        <w:tab/>
        <w:t>David Horsman  Cheshire 40th Anniversary</w:t>
      </w:r>
    </w:p>
    <w:p w:rsidR="00B11EB3" w:rsidRDefault="00B11EB3" w:rsidP="00B11EB3">
      <w:pPr>
        <w:pStyle w:val="DanceBody"/>
      </w:pPr>
      <w:r>
        <w:t xml:space="preserve"> 1- 8</w:t>
      </w:r>
      <w:r>
        <w:tab/>
        <w:t>1s dance in &amp; touch hands, cast to 2nd place (2s step up); 1s pass LSh &amp; 3/4 turn 1st corner into lines of 3 across (1L between 2s facing 2L, 1M between 3s facing 3M)</w:t>
      </w:r>
    </w:p>
    <w:p w:rsidR="00B11EB3" w:rsidRDefault="00B11EB3" w:rsidP="00B11EB3">
      <w:pPr>
        <w:pStyle w:val="DanceBody"/>
      </w:pPr>
      <w:r>
        <w:t xml:space="preserve"> 9-16</w:t>
      </w:r>
      <w:r>
        <w:tab/>
        <w:t xml:space="preserve">1L+2s </w:t>
      </w:r>
      <w:r>
        <w:rPr>
          <w:b/>
        </w:rPr>
        <w:t>also</w:t>
      </w:r>
      <w:r>
        <w:t xml:space="preserve"> 1M+3s dance reels of 3 across (1s LSh to 4th corner)</w:t>
      </w:r>
    </w:p>
    <w:p w:rsidR="00B11EB3" w:rsidRDefault="00B11EB3" w:rsidP="00B11EB3">
      <w:pPr>
        <w:pStyle w:val="DanceBody"/>
      </w:pPr>
      <w:r>
        <w:t>17-20</w:t>
      </w:r>
      <w:r>
        <w:tab/>
        <w:t>1s turn 1.1/2 RH into lines of 3 across at other end</w:t>
      </w:r>
    </w:p>
    <w:p w:rsidR="00B11EB3" w:rsidRDefault="00B11EB3" w:rsidP="00B11EB3">
      <w:pPr>
        <w:pStyle w:val="DanceBody"/>
      </w:pPr>
      <w:r>
        <w:t>21-28</w:t>
      </w:r>
      <w:r>
        <w:tab/>
        <w:t xml:space="preserve">1M+2s </w:t>
      </w:r>
      <w:r>
        <w:rPr>
          <w:b/>
        </w:rPr>
        <w:t>also</w:t>
      </w:r>
      <w:r>
        <w:t xml:space="preserve"> 1L+3s dance reels of 3 across (1s RSh to 2nd corner).  1s end in 2nd place own side</w:t>
      </w:r>
    </w:p>
    <w:p w:rsidR="00B11EB3" w:rsidRDefault="00B11EB3" w:rsidP="00B11EB3">
      <w:pPr>
        <w:pStyle w:val="DanceBody"/>
        <w:keepNext w:val="0"/>
      </w:pPr>
      <w:r>
        <w:t>29-32</w:t>
      </w:r>
      <w:r>
        <w:tab/>
        <w:t xml:space="preserve">1s turn partner LH </w:t>
      </w:r>
      <w:r>
        <w:rPr>
          <w:b/>
        </w:rPr>
        <w:t>while</w:t>
      </w:r>
      <w:r>
        <w:t xml:space="preserve"> 2s &amp; 3s turn partner RH</w:t>
      </w:r>
    </w:p>
    <w:p w:rsidR="00B11EB3" w:rsidRDefault="00B11EB3" w:rsidP="00B11EB3"/>
    <w:p w:rsidR="00B11EB3" w:rsidRDefault="00B11EB3" w:rsidP="00B11EB3">
      <w:pPr>
        <w:pStyle w:val="Minicrib"/>
        <w:rPr>
          <w:lang w:eastAsia="en-GB"/>
        </w:rPr>
      </w:pPr>
      <w:r>
        <w:rPr>
          <w:lang w:eastAsia="en-GB"/>
        </w:rPr>
        <w:t>PAULA'S PLEASURE  (S3x32)  3C Set</w:t>
      </w:r>
      <w:r>
        <w:rPr>
          <w:lang w:eastAsia="en-GB"/>
        </w:rPr>
        <w:tab/>
        <w:t>Bruce Herbold  Measures of Pleasure</w:t>
      </w:r>
    </w:p>
    <w:p w:rsidR="00B11EB3" w:rsidRDefault="00B11EB3" w:rsidP="00B11EB3">
      <w:pPr>
        <w:pStyle w:val="DanceBody"/>
        <w:rPr>
          <w:lang w:eastAsia="en-GB"/>
        </w:rPr>
      </w:pPr>
      <w:r>
        <w:rPr>
          <w:lang w:eastAsia="en-GB"/>
        </w:rPr>
        <w:t xml:space="preserve"> 1- 8</w:t>
      </w:r>
      <w:r>
        <w:rPr>
          <w:lang w:eastAsia="en-GB"/>
        </w:rPr>
        <w:tab/>
        <w:t>1s turn RH &amp; cast (2s step up); 1s turn 1.1/4 LH to face 1st corners</w:t>
      </w:r>
    </w:p>
    <w:p w:rsidR="00B11EB3" w:rsidRDefault="00B11EB3" w:rsidP="00B11EB3">
      <w:pPr>
        <w:pStyle w:val="DanceBody"/>
        <w:rPr>
          <w:lang w:eastAsia="en-GB"/>
        </w:rPr>
      </w:pPr>
      <w:r>
        <w:rPr>
          <w:lang w:eastAsia="en-GB"/>
        </w:rPr>
        <w:t xml:space="preserve"> 9-12</w:t>
      </w:r>
      <w:r>
        <w:rPr>
          <w:lang w:eastAsia="en-GB"/>
        </w:rPr>
        <w:tab/>
        <w:t xml:space="preserve">1s turn 1st corner RH </w:t>
      </w:r>
      <w:r>
        <w:rPr>
          <w:b/>
          <w:lang w:eastAsia="en-GB"/>
        </w:rPr>
        <w:t>while</w:t>
      </w:r>
      <w:r>
        <w:rPr>
          <w:lang w:eastAsia="en-GB"/>
        </w:rPr>
        <w:t xml:space="preserve"> 2nd corners set, 1s turn LH to face 1st corner pstn </w:t>
      </w:r>
      <w:r>
        <w:rPr>
          <w:b/>
          <w:lang w:eastAsia="en-GB"/>
        </w:rPr>
        <w:t>while</w:t>
      </w:r>
      <w:r>
        <w:rPr>
          <w:lang w:eastAsia="en-GB"/>
        </w:rPr>
        <w:t xml:space="preserve"> all corners chase 1 place clockwise round</w:t>
      </w:r>
    </w:p>
    <w:p w:rsidR="00B11EB3" w:rsidRDefault="00B11EB3" w:rsidP="00B11EB3">
      <w:pPr>
        <w:pStyle w:val="DanceBody"/>
        <w:rPr>
          <w:lang w:eastAsia="en-GB"/>
        </w:rPr>
      </w:pPr>
      <w:r>
        <w:rPr>
          <w:lang w:eastAsia="en-GB"/>
        </w:rPr>
        <w:t>13-16</w:t>
      </w:r>
      <w:r>
        <w:rPr>
          <w:lang w:eastAsia="en-GB"/>
        </w:rPr>
        <w:tab/>
        <w:t>Repeat 9-12, all finishing on opp sides (3) (1) (2)</w:t>
      </w:r>
    </w:p>
    <w:p w:rsidR="00B11EB3" w:rsidRDefault="00B11EB3" w:rsidP="00B11EB3">
      <w:pPr>
        <w:pStyle w:val="DanceBody"/>
        <w:rPr>
          <w:lang w:eastAsia="en-GB"/>
        </w:rPr>
      </w:pPr>
      <w:r>
        <w:rPr>
          <w:lang w:eastAsia="en-GB"/>
        </w:rPr>
        <w:t>17-24</w:t>
      </w:r>
      <w:r>
        <w:rPr>
          <w:lang w:eastAsia="en-GB"/>
        </w:rPr>
        <w:tab/>
        <w:t>All Set+Link for 3 twice.  2 1 3</w:t>
      </w:r>
    </w:p>
    <w:p w:rsidR="00B11EB3" w:rsidRDefault="00B11EB3" w:rsidP="00B11EB3">
      <w:pPr>
        <w:pStyle w:val="DanceBody"/>
        <w:keepNext w:val="0"/>
        <w:rPr>
          <w:lang w:eastAsia="en-GB"/>
        </w:rPr>
      </w:pPr>
      <w:r>
        <w:rPr>
          <w:lang w:eastAsia="en-GB"/>
        </w:rPr>
        <w:t>25-32</w:t>
      </w:r>
      <w:r>
        <w:rPr>
          <w:lang w:eastAsia="en-GB"/>
        </w:rPr>
        <w:tab/>
        <w:t>1s+3s dance the Knot.  2 3 1</w:t>
      </w:r>
    </w:p>
    <w:p w:rsidR="00B11EB3" w:rsidRDefault="00B11EB3" w:rsidP="00B11EB3"/>
    <w:p w:rsidR="00B11EB3" w:rsidRDefault="00B11EB3" w:rsidP="00B11EB3">
      <w:pPr>
        <w:pStyle w:val="Minicrib"/>
      </w:pPr>
      <w:r>
        <w:t>PAULA'S WEDDING TO LYNDON  (R8x40)  3C (4C set)</w:t>
      </w:r>
      <w:r>
        <w:tab/>
        <w:t>Douglas J Dean  Rodney Rooms Bk 2</w:t>
      </w:r>
    </w:p>
    <w:p w:rsidR="00B11EB3" w:rsidRDefault="00B11EB3" w:rsidP="00B11EB3">
      <w:pPr>
        <w:pStyle w:val="DanceBody"/>
      </w:pPr>
      <w:r>
        <w:t xml:space="preserve"> 1- 8</w:t>
      </w:r>
      <w:r>
        <w:tab/>
        <w:t>1s dance down &amp; lead back to top (2s+3s step in)</w:t>
      </w:r>
    </w:p>
    <w:p w:rsidR="00B11EB3" w:rsidRDefault="00B11EB3" w:rsidP="00B11EB3">
      <w:pPr>
        <w:pStyle w:val="DanceBody"/>
      </w:pPr>
      <w:r>
        <w:t xml:space="preserve"> 9-16</w:t>
      </w:r>
      <w:r>
        <w:tab/>
        <w:t>1s+2s+3s Promenade 1s+2s remaining in middle</w:t>
      </w:r>
    </w:p>
    <w:p w:rsidR="00B11EB3" w:rsidRDefault="00B11EB3" w:rsidP="00B11EB3">
      <w:pPr>
        <w:pStyle w:val="DanceBody"/>
      </w:pPr>
      <w:r>
        <w:t>17-24</w:t>
      </w:r>
      <w:r>
        <w:tab/>
        <w:t>1s cast to 2</w:t>
      </w:r>
      <w:r w:rsidRPr="00972EEB">
        <w:t>nd</w:t>
      </w:r>
      <w:r>
        <w:t xml:space="preserve"> place</w:t>
      </w:r>
      <w:r w:rsidRPr="00BA6B4D">
        <w:rPr>
          <w:b/>
        </w:rPr>
        <w:t xml:space="preserve"> </w:t>
      </w:r>
      <w:r>
        <w:rPr>
          <w:b/>
        </w:rPr>
        <w:t xml:space="preserve">as </w:t>
      </w:r>
      <w:r>
        <w:t>2s dance up, 1s dance 1/2 Fig of 8 round 2s &amp; set</w:t>
      </w:r>
    </w:p>
    <w:p w:rsidR="00B11EB3" w:rsidRDefault="00B11EB3" w:rsidP="00B11EB3">
      <w:pPr>
        <w:pStyle w:val="DanceBody"/>
      </w:pPr>
      <w:r>
        <w:t>25-32</w:t>
      </w:r>
      <w:r>
        <w:tab/>
        <w:t>2s+1s+3s Adv+Ret, 1s turn LH to face 1</w:t>
      </w:r>
      <w:r w:rsidRPr="00972EEB">
        <w:t>st</w:t>
      </w:r>
      <w:r>
        <w:t xml:space="preserve"> corners</w:t>
      </w:r>
    </w:p>
    <w:p w:rsidR="00B11EB3" w:rsidRDefault="00B11EB3" w:rsidP="00B11EB3">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B11EB3" w:rsidRDefault="00B11EB3" w:rsidP="00B11EB3"/>
    <w:p w:rsidR="00B11EB3" w:rsidRDefault="00B11EB3" w:rsidP="00B11EB3">
      <w:pPr>
        <w:pStyle w:val="Minicrib"/>
      </w:pPr>
      <w:r>
        <w:t>PAULINE'S PROMENADE  (S8x32)  3C (4C set)</w:t>
      </w:r>
      <w:r>
        <w:tab/>
        <w:t>Ian Dickson  Herrington Dances</w:t>
      </w:r>
    </w:p>
    <w:p w:rsidR="00B11EB3" w:rsidRDefault="00B11EB3" w:rsidP="00B11EB3">
      <w:pPr>
        <w:pStyle w:val="DanceBody"/>
      </w:pPr>
      <w:r>
        <w:t xml:space="preserve"> 1- 8</w:t>
      </w:r>
      <w:r>
        <w:tab/>
        <w:t>1s &amp; 2s Set+Link; 2s &amp; 1s cross RH with ptnr and set</w:t>
      </w:r>
    </w:p>
    <w:p w:rsidR="00B11EB3" w:rsidRDefault="00B11EB3" w:rsidP="00B11EB3">
      <w:pPr>
        <w:pStyle w:val="DanceBody"/>
      </w:pPr>
      <w:r>
        <w:t xml:space="preserve"> 9-16</w:t>
      </w:r>
      <w:r>
        <w:tab/>
        <w:t>1s &amp; 3s Set+Link; 3s &amp; 1s cross RH with ptnr and set</w:t>
      </w:r>
    </w:p>
    <w:p w:rsidR="00B11EB3" w:rsidRDefault="00B11EB3" w:rsidP="00B11EB3">
      <w:pPr>
        <w:pStyle w:val="DanceBody"/>
      </w:pPr>
      <w:r>
        <w:t>17-20</w:t>
      </w:r>
      <w:r>
        <w:tab/>
        <w:t xml:space="preserve">1s cast up </w:t>
      </w:r>
      <w:r w:rsidRPr="00722BA9">
        <w:rPr>
          <w:b/>
        </w:rPr>
        <w:t>as</w:t>
      </w:r>
      <w:r>
        <w:t xml:space="preserve"> 2s &amp; 3s cross down LH; 1s, 2s &amp; 3s set</w:t>
      </w:r>
    </w:p>
    <w:p w:rsidR="00B11EB3" w:rsidRDefault="00B11EB3" w:rsidP="00B11EB3">
      <w:pPr>
        <w:pStyle w:val="DanceBody"/>
      </w:pPr>
      <w:r>
        <w:t>21-24</w:t>
      </w:r>
      <w:r>
        <w:tab/>
        <w:t>1s, 2s &amp; 3s turn ptnrs RH to finish ready for…</w:t>
      </w:r>
    </w:p>
    <w:p w:rsidR="00B11EB3" w:rsidRDefault="00B11EB3" w:rsidP="00B11EB3">
      <w:pPr>
        <w:pStyle w:val="DanceBody"/>
        <w:keepNext w:val="0"/>
      </w:pPr>
      <w:r>
        <w:t>25-32</w:t>
      </w:r>
      <w:r>
        <w:tab/>
        <w:t>1s, 2s &amp; 3s Promenade, 1s casting to 2</w:t>
      </w:r>
      <w:r w:rsidRPr="00972EEB">
        <w:t>nd</w:t>
      </w:r>
      <w:r>
        <w:t xml:space="preserve"> place, 2s dancing up to top bars 31-32</w:t>
      </w:r>
    </w:p>
    <w:p w:rsidR="00B11EB3" w:rsidRDefault="00B11EB3" w:rsidP="00B11EB3"/>
    <w:p w:rsidR="00B11EB3" w:rsidRDefault="00B11EB3" w:rsidP="00B11EB3">
      <w:pPr>
        <w:pStyle w:val="Minicrib"/>
      </w:pPr>
      <w:r>
        <w:t>PAULINE'S WEDDING  (S2x40)  Sq.Set</w:t>
      </w:r>
      <w:r>
        <w:tab/>
        <w:t>K Dingley  (Tune - Highland Cathedral)</w:t>
      </w:r>
    </w:p>
    <w:p w:rsidR="00B11EB3" w:rsidRDefault="00B11EB3" w:rsidP="00B11EB3">
      <w:pPr>
        <w:pStyle w:val="DanceBody"/>
      </w:pPr>
      <w:r>
        <w:t xml:space="preserve"> 1- 8</w:t>
      </w:r>
      <w:r>
        <w:tab/>
        <w:t>All dance 1/2 Grand Chain, Ladies turn left about &amp; dance back to places followed by Partners</w:t>
      </w:r>
    </w:p>
    <w:p w:rsidR="00B11EB3" w:rsidRDefault="00B11EB3" w:rsidP="00B11EB3">
      <w:pPr>
        <w:pStyle w:val="DanceBody"/>
      </w:pPr>
      <w:r>
        <w:t xml:space="preserve"> 9-16</w:t>
      </w:r>
      <w:r>
        <w:tab/>
        <w:t>All dance double reels of 4 giving LH in centre (Ladies start &amp; Men cast to right on the spot &amp; follow) &amp; end in each others place Men facing out</w:t>
      </w:r>
    </w:p>
    <w:p w:rsidR="00B11EB3" w:rsidRDefault="00B11EB3" w:rsidP="00B11EB3">
      <w:pPr>
        <w:pStyle w:val="DanceBody"/>
      </w:pPr>
      <w:r>
        <w:t>17-32</w:t>
      </w:r>
      <w:r>
        <w:tab/>
        <w:t>All dance full Schiehallion Reel (Men following partner) &amp; end in partners place</w:t>
      </w:r>
    </w:p>
    <w:p w:rsidR="00B11EB3" w:rsidRDefault="00B11EB3" w:rsidP="00B11EB3">
      <w:pPr>
        <w:pStyle w:val="DanceBody"/>
        <w:keepNext w:val="0"/>
      </w:pPr>
      <w:r>
        <w:t>33-40</w:t>
      </w:r>
      <w:r>
        <w:tab/>
        <w:t>All turn partners RH into Allemande hold, dance 1/2 way round anticlockwise &amp; turn LH into place (opposite to original places)</w:t>
      </w:r>
    </w:p>
    <w:p w:rsidR="00B11EB3" w:rsidRDefault="00B11EB3" w:rsidP="00B11EB3"/>
    <w:p w:rsidR="00B11EB3" w:rsidRDefault="00B11EB3" w:rsidP="00B11EB3">
      <w:pPr>
        <w:pStyle w:val="Minicrib"/>
      </w:pPr>
      <w:r>
        <w:t>PAWKY DUKE  (R8x32)  3C (4C set)</w:t>
      </w:r>
      <w:r>
        <w:tab/>
        <w:t>John Drewry  Autumn Coll 1983</w:t>
      </w:r>
    </w:p>
    <w:p w:rsidR="00B11EB3" w:rsidRPr="00906669" w:rsidRDefault="00B11EB3" w:rsidP="00B11EB3">
      <w:pPr>
        <w:pStyle w:val="DanceBody"/>
      </w:pPr>
      <w:r w:rsidRPr="00906669">
        <w:t xml:space="preserve"> 1- 8</w:t>
      </w:r>
      <w:r w:rsidRPr="00906669">
        <w:tab/>
        <w:t>1s+2s+3s set &amp; 1s followed by 2s+3s cast on own sides, cross LH below 3rd place &amp; dance up opposite sides to partner's original place</w:t>
      </w:r>
    </w:p>
    <w:p w:rsidR="00B11EB3" w:rsidRPr="00906669" w:rsidRDefault="00B11EB3" w:rsidP="00B11EB3">
      <w:pPr>
        <w:pStyle w:val="DanceBody"/>
      </w:pPr>
      <w:r w:rsidRPr="00906669">
        <w:t xml:space="preserve"> 9-16</w:t>
      </w:r>
      <w:r w:rsidRPr="00906669">
        <w:tab/>
        <w:t>1s followed by 2s+3s lead down for 4 steps, turn inwards then 3s followed by 2s+1s lead up &amp; cross at top casting to original places (1s &amp; 3s face out)</w:t>
      </w:r>
    </w:p>
    <w:p w:rsidR="00B11EB3" w:rsidRPr="00906669" w:rsidRDefault="00B11EB3" w:rsidP="00B11EB3">
      <w:pPr>
        <w:pStyle w:val="DanceBody"/>
      </w:pPr>
      <w:r w:rsidRPr="00906669">
        <w:t>17-24</w:t>
      </w:r>
      <w:r w:rsidRPr="00906669">
        <w:tab/>
        <w:t>1s+2s+3s dance reflection reels of 3 on own sides (1s out/down, 2s in/down, 3s out/up to start).  1s &amp; 2s end in middle facing down, joining RH with partner (3s in orig places)</w:t>
      </w:r>
    </w:p>
    <w:p w:rsidR="00B11EB3" w:rsidRPr="00906669" w:rsidRDefault="00B11EB3" w:rsidP="00B11EB3">
      <w:pPr>
        <w:pStyle w:val="DanceBody"/>
        <w:keepNext w:val="0"/>
      </w:pPr>
      <w:r w:rsidRPr="00906669">
        <w:t>25-32</w:t>
      </w:r>
      <w:r w:rsidRPr="00906669">
        <w:tab/>
        <w:t>2s followed by 1s lead down for 2 bars &amp; 1/2 turn partners RH, 2s+1s dance 1/2 RH across &amp; 2s followed by 1s lead up to new places.  2 1 3 4</w:t>
      </w:r>
    </w:p>
    <w:p w:rsidR="00B11EB3" w:rsidRDefault="00B11EB3" w:rsidP="00B11EB3"/>
    <w:p w:rsidR="00B11EB3" w:rsidRDefault="00B11EB3" w:rsidP="00B11EB3">
      <w:pPr>
        <w:pStyle w:val="Minicrib"/>
      </w:pPr>
      <w:r>
        <w:t>PAWLING IN MAY  (S4x32)  4C set</w:t>
      </w:r>
      <w:r>
        <w:tab/>
        <w:t>Ann Dix  Reel Friends 3</w:t>
      </w:r>
    </w:p>
    <w:p w:rsidR="00B11EB3" w:rsidRDefault="00B11EB3" w:rsidP="00B11EB3">
      <w:pPr>
        <w:pStyle w:val="DanceBody"/>
      </w:pPr>
      <w:r>
        <w:t xml:space="preserve"> 1- 4</w:t>
      </w:r>
      <w:r>
        <w:tab/>
        <w:t>1s &amp; 4s cast down/up 1 place (2s &amp; 3s step up/down), 1s+4s dance 1/2 RH across</w:t>
      </w:r>
    </w:p>
    <w:p w:rsidR="00B11EB3" w:rsidRDefault="00B11EB3" w:rsidP="00B11EB3">
      <w:pPr>
        <w:pStyle w:val="DanceBody"/>
      </w:pPr>
      <w:r>
        <w:t xml:space="preserve"> 5- 8</w:t>
      </w:r>
      <w:r>
        <w:tab/>
        <w:t>1s+4s Adv+Ret (1 step), Adv (1 step), join NH with partner &amp; Ret (1 step) remaining in middle</w:t>
      </w:r>
    </w:p>
    <w:p w:rsidR="00B11EB3" w:rsidRDefault="00B11EB3" w:rsidP="00B11EB3">
      <w:pPr>
        <w:pStyle w:val="DanceBody"/>
      </w:pPr>
      <w:r>
        <w:t xml:space="preserve"> 9-16</w:t>
      </w:r>
      <w:r>
        <w:tab/>
        <w:t>1s+4s Set+Link (4M &amp; 1L omit polite turn); 2s+4s &amp; 1s+3s dance RH across ending on sides</w:t>
      </w:r>
    </w:p>
    <w:p w:rsidR="00B11EB3" w:rsidRDefault="00B11EB3" w:rsidP="00B11EB3">
      <w:pPr>
        <w:pStyle w:val="DanceBody"/>
      </w:pPr>
      <w:r>
        <w:t>17-24</w:t>
      </w:r>
      <w:r>
        <w:tab/>
        <w:t>All dance RSh reels of 4 on sides.  At end 2L &amp; 3M curve round to face clockwise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PAWLING PORCH  (R8x32)  3C (4C set)</w:t>
      </w:r>
      <w:r>
        <w:tab/>
        <w:t>Elaine Brunken  Moments in Time</w:t>
      </w:r>
    </w:p>
    <w:p w:rsidR="00B11EB3" w:rsidRDefault="00B11EB3" w:rsidP="00B11EB3">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B11EB3" w:rsidRDefault="00B11EB3" w:rsidP="00B11EB3">
      <w:pPr>
        <w:pStyle w:val="DanceBody"/>
      </w:pPr>
      <w:r>
        <w:t xml:space="preserve"> 9-16</w:t>
      </w:r>
      <w:r>
        <w:tab/>
        <w:t>1s with 1</w:t>
      </w:r>
      <w:r w:rsidRPr="00972EEB">
        <w:t>st</w:t>
      </w:r>
      <w:r>
        <w:t xml:space="preserve"> corners Adv+Ret;  1s turn 1</w:t>
      </w:r>
      <w:r w:rsidRPr="00972EEB">
        <w:t>st</w:t>
      </w:r>
      <w:r>
        <w:t xml:space="preserve"> corners RH</w:t>
      </w:r>
    </w:p>
    <w:p w:rsidR="00B11EB3" w:rsidRDefault="00B11EB3" w:rsidP="00B11EB3">
      <w:pPr>
        <w:pStyle w:val="DanceBody"/>
      </w:pPr>
      <w:r>
        <w:t>17-24</w:t>
      </w:r>
      <w:r>
        <w:tab/>
        <w:t>1s with 2</w:t>
      </w:r>
      <w:r w:rsidRPr="00972EEB">
        <w:t>nd</w:t>
      </w:r>
      <w:r>
        <w:t xml:space="preserve"> corners Adv+Ret; 1s turn 2</w:t>
      </w:r>
      <w:r w:rsidRPr="00972EEB">
        <w:t>nd</w:t>
      </w:r>
      <w:r>
        <w:t xml:space="preserve"> corners RH, 1s pass RSh to 2nd place own side</w:t>
      </w:r>
    </w:p>
    <w:p w:rsidR="00B11EB3" w:rsidRDefault="00B11EB3" w:rsidP="00B11EB3">
      <w:pPr>
        <w:pStyle w:val="DanceBody"/>
        <w:keepNext w:val="0"/>
      </w:pPr>
      <w:r>
        <w:t>25-32</w:t>
      </w:r>
      <w:r>
        <w:tab/>
        <w:t>2s+1s+3s circle 6H round &amp; back.  End 2 1 3</w:t>
      </w:r>
    </w:p>
    <w:p w:rsidR="00B11EB3" w:rsidRDefault="00B11EB3" w:rsidP="00B11EB3"/>
    <w:p w:rsidR="00B11EB3" w:rsidRDefault="00B11EB3" w:rsidP="00B11EB3">
      <w:pPr>
        <w:pStyle w:val="Minicrib"/>
      </w:pPr>
      <w:r>
        <w:t>A PAWLING REEL  (J4x32)  4C Set</w:t>
      </w:r>
      <w:r>
        <w:tab/>
        <w:t>John Drewry  Brodie Bk</w:t>
      </w:r>
    </w:p>
    <w:p w:rsidR="00B11EB3" w:rsidRDefault="00B11EB3" w:rsidP="00B11EB3">
      <w:pPr>
        <w:pStyle w:val="DanceBody"/>
      </w:pPr>
      <w:r>
        <w:t>3s &amp; 4s start on opposite sides</w:t>
      </w:r>
    </w:p>
    <w:p w:rsidR="00B11EB3" w:rsidRPr="00D02168" w:rsidRDefault="00B11EB3" w:rsidP="00B11EB3">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rPr>
        <w:t xml:space="preserve"> </w:t>
      </w:r>
      <w:r>
        <w:rPr>
          <w:b/>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B11EB3" w:rsidRPr="00D02168" w:rsidRDefault="00B11EB3" w:rsidP="00B11EB3">
      <w:pPr>
        <w:pStyle w:val="DanceBody"/>
      </w:pPr>
      <w:r w:rsidRPr="00D02168">
        <w:t xml:space="preserve"> 9-16</w:t>
      </w:r>
      <w:r w:rsidRPr="00D02168">
        <w:tab/>
        <w:t>1M+4L</w:t>
      </w:r>
      <w:r w:rsidRPr="007F0D5A">
        <w:rPr>
          <w:b/>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B11EB3" w:rsidRPr="00D02168" w:rsidRDefault="00B11EB3" w:rsidP="00B11EB3">
      <w:pPr>
        <w:pStyle w:val="DanceBody"/>
      </w:pPr>
      <w:r>
        <w:t>17-24</w:t>
      </w:r>
      <w:r>
        <w:tab/>
        <w:t>3s+4</w:t>
      </w:r>
      <w:r w:rsidRPr="00D02168">
        <w:t>s</w:t>
      </w:r>
      <w:r w:rsidRPr="007F0D5A">
        <w:rPr>
          <w:b/>
        </w:rPr>
        <w:t xml:space="preserve"> also </w:t>
      </w:r>
      <w:r w:rsidRPr="00D02168">
        <w:t>1s</w:t>
      </w:r>
      <w:r>
        <w:t>+2s</w:t>
      </w:r>
      <w:r w:rsidRPr="00D02168">
        <w:t xml:space="preserve"> turn on sides (Men LH &amp; Ladies RH), 1s &amp; 4s dance</w:t>
      </w:r>
      <w:r>
        <w:t xml:space="preserve"> 1/2 </w:t>
      </w:r>
      <w:r w:rsidRPr="00D02168">
        <w:t>Figs of 8 round 2s/3s</w:t>
      </w:r>
    </w:p>
    <w:p w:rsidR="00B11EB3" w:rsidRPr="00D02168" w:rsidRDefault="00B11EB3" w:rsidP="00B11EB3">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B11EB3" w:rsidRPr="00D02168" w:rsidRDefault="00B11EB3" w:rsidP="00B11EB3">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B11EB3" w:rsidRDefault="00B11EB3" w:rsidP="00B11EB3"/>
    <w:p w:rsidR="00B11EB3" w:rsidRDefault="00B11EB3" w:rsidP="00B11EB3">
      <w:pPr>
        <w:pStyle w:val="Minicrib"/>
      </w:pPr>
      <w:r>
        <w:t>THE PEACHTREE REEL  (R8x32)  3C (4C set)</w:t>
      </w:r>
      <w:r>
        <w:tab/>
        <w:t>Jimmie Hill  RSCDS Atlanta Branch Celebrating 40 Years</w:t>
      </w:r>
    </w:p>
    <w:p w:rsidR="00B11EB3" w:rsidRDefault="00B11EB3" w:rsidP="00B11EB3">
      <w:pPr>
        <w:pStyle w:val="DanceBody"/>
      </w:pPr>
      <w:r>
        <w:t xml:space="preserve"> 1- 8</w:t>
      </w:r>
      <w:r>
        <w:tab/>
        <w:t>1s+2s set, 1s cast as 2s dance up &amp; face out; 1s+2s turn on side (Men LH, Ladies RH) to end in line of 4 across, 2s facing down, 1s NHJ between 2s facing up</w:t>
      </w:r>
    </w:p>
    <w:p w:rsidR="00B11EB3" w:rsidRDefault="00B11EB3" w:rsidP="00B11EB3">
      <w:pPr>
        <w:pStyle w:val="DanceBody"/>
      </w:pPr>
      <w:r>
        <w:t xml:space="preserve"> 9-16</w:t>
      </w:r>
      <w:r>
        <w:tab/>
        <w:t>1s+2s set, 1s+2s turn 3/4 (Men LH, Ladies RH), 1s cross down (no hands) to below 3s; 1s+3s turn (1M+3L LH, 1L+3M RH), 1s end in 2nd place opp sides. 2 (1) 3</w:t>
      </w:r>
    </w:p>
    <w:p w:rsidR="00B11EB3" w:rsidRDefault="00B11EB3" w:rsidP="00B11EB3">
      <w:pPr>
        <w:pStyle w:val="DanceBody"/>
      </w:pPr>
      <w:r>
        <w:t>17-24</w:t>
      </w:r>
      <w:r>
        <w:tab/>
        <w:t xml:space="preserve">1s cross RH, cast to right round 3rd corner </w:t>
      </w:r>
      <w:r>
        <w:rPr>
          <w:b/>
        </w:rPr>
        <w:t>while</w:t>
      </w:r>
      <w:r>
        <w:t xml:space="preserve"> 2s+3s set &amp; cross RH; 1s cross LH up/down &amp; cast to left round 1st corner (pstn) to 2nd place opp sides </w:t>
      </w:r>
      <w:r>
        <w:rPr>
          <w:b/>
        </w:rPr>
        <w:t>while</w:t>
      </w:r>
      <w:r>
        <w:t xml:space="preserve"> 2s+3s set up/down &amp; change places LH on sides. (3) (1) (2)</w:t>
      </w:r>
    </w:p>
    <w:p w:rsidR="00B11EB3" w:rsidRDefault="00B11EB3" w:rsidP="00B11EB3">
      <w:pPr>
        <w:pStyle w:val="DanceBody"/>
        <w:keepNext w:val="0"/>
      </w:pPr>
      <w:r>
        <w:t>25-32</w:t>
      </w:r>
      <w:r>
        <w:tab/>
        <w:t>1s pass LSh to dance 1/2 diag reel of 4 with 1st corners (3rd corner pstn), pass LSh &amp; dance 1/2 diag reel of 4 with 2nd corners (4th corner pstn).  End 2 1 3</w:t>
      </w:r>
    </w:p>
    <w:p w:rsidR="00B11EB3" w:rsidRDefault="00B11EB3" w:rsidP="00B11EB3"/>
    <w:p w:rsidR="00B11EB3" w:rsidRDefault="00B11EB3" w:rsidP="00B11EB3">
      <w:pPr>
        <w:pStyle w:val="Minicrib"/>
      </w:pPr>
      <w:r>
        <w:t>PEACOCKS IN THE GLEN  (R4x32)  4C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B11EB3" w:rsidRPr="0035711B" w:rsidRDefault="00B11EB3" w:rsidP="00B11EB3">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B11EB3" w:rsidRPr="0035711B" w:rsidRDefault="00B11EB3" w:rsidP="00B11EB3">
      <w:pPr>
        <w:pStyle w:val="DanceBody"/>
      </w:pPr>
      <w:r w:rsidRPr="0035711B">
        <w:t>17-24</w:t>
      </w:r>
      <w:r w:rsidRPr="0035711B">
        <w:tab/>
        <w:t>2s+3s dance RH</w:t>
      </w:r>
      <w:r>
        <w:t>A</w:t>
      </w:r>
      <w:r w:rsidRPr="0035711B">
        <w:t>, turn corners 1.1/2 LH (or birl) to end 2 (1) (4) 3</w:t>
      </w:r>
    </w:p>
    <w:p w:rsidR="00B11EB3" w:rsidRPr="0035711B" w:rsidRDefault="00B11EB3" w:rsidP="00B11EB3">
      <w:pPr>
        <w:pStyle w:val="DanceBody"/>
        <w:keepNext w:val="0"/>
      </w:pPr>
      <w:r w:rsidRPr="0035711B">
        <w:t>25-32</w:t>
      </w:r>
      <w:r w:rsidRPr="0035711B">
        <w:tab/>
        <w:t xml:space="preserve">1s+4s Set+Link; 1s dance 1/2 Fig 8 down round 3s </w:t>
      </w:r>
      <w:r w:rsidRPr="00A07388">
        <w:rPr>
          <w:b/>
        </w:rPr>
        <w:t>while</w:t>
      </w:r>
      <w:r w:rsidRPr="0035711B">
        <w:t xml:space="preserve"> 4s dance 1/2 Fig 8 up round 2s.</w:t>
      </w:r>
      <w:r>
        <w:t xml:space="preserve"> </w:t>
      </w:r>
      <w:r w:rsidRPr="0035711B">
        <w:t xml:space="preserve"> 2 4 1 3</w:t>
      </w:r>
    </w:p>
    <w:p w:rsidR="00B11EB3" w:rsidRDefault="00B11EB3" w:rsidP="00B11EB3"/>
    <w:p w:rsidR="00B11EB3" w:rsidRDefault="00B11EB3" w:rsidP="00B11EB3">
      <w:pPr>
        <w:pStyle w:val="Minicrib"/>
      </w:pPr>
      <w:r>
        <w:t>PEARCE'S GOLD  (S3x32)  3C set</w:t>
      </w:r>
      <w:r>
        <w:tab/>
        <w:t>Brian Charlton  Waratah Coll</w:t>
      </w:r>
    </w:p>
    <w:p w:rsidR="00B11EB3" w:rsidRDefault="00B11EB3" w:rsidP="00B11EB3">
      <w:pPr>
        <w:pStyle w:val="DanceBody"/>
      </w:pPr>
      <w:r>
        <w:t xml:space="preserve"> 1- 8</w:t>
      </w:r>
      <w:r>
        <w:tab/>
        <w:t xml:space="preserve">1s+2s Set+Link, 2L faces out.  2L followed by 2M casts 2 places to 3rd place opp sides </w:t>
      </w:r>
      <w:r>
        <w:rPr>
          <w:b/>
        </w:rPr>
        <w:t>while</w:t>
      </w:r>
      <w:r>
        <w:t xml:space="preserve"> 3M followed by 3L casts up 2 places to 1st place opp sides</w:t>
      </w:r>
    </w:p>
    <w:p w:rsidR="00B11EB3" w:rsidRDefault="00B11EB3" w:rsidP="00B11EB3">
      <w:pPr>
        <w:pStyle w:val="DanceBody"/>
      </w:pPr>
      <w:r>
        <w:t xml:space="preserve"> 9-16</w:t>
      </w:r>
      <w:r>
        <w:tab/>
        <w:t>3s+1s+2s dance "Bottom Open U-Chain":-</w:t>
      </w:r>
    </w:p>
    <w:p w:rsidR="00B11EB3" w:rsidRDefault="00B11EB3" w:rsidP="00B11EB3">
      <w:pPr>
        <w:pStyle w:val="DanceBody"/>
      </w:pPr>
      <w:r>
        <w:tab/>
        <w:t xml:space="preserve">9-10    3s cross RH </w:t>
      </w:r>
      <w:r>
        <w:rPr>
          <w:b/>
        </w:rPr>
        <w:t>while</w:t>
      </w:r>
      <w:r>
        <w:t xml:space="preserve"> 1s+2s change places RH on sides</w:t>
      </w:r>
    </w:p>
    <w:p w:rsidR="00B11EB3" w:rsidRPr="00B65342" w:rsidRDefault="00B11EB3" w:rsidP="00B11EB3">
      <w:pPr>
        <w:pStyle w:val="DanceBody"/>
      </w:pPr>
      <w:r>
        <w:tab/>
        <w:t xml:space="preserve">11-14  Chain continues, each couple arriving at 3rd place set </w:t>
      </w:r>
      <w:r>
        <w:rPr>
          <w:b/>
        </w:rPr>
        <w:t>while</w:t>
      </w:r>
      <w:r>
        <w:t xml:space="preserve"> other change places LH.</w:t>
      </w:r>
    </w:p>
    <w:p w:rsidR="00B11EB3" w:rsidRDefault="00B11EB3" w:rsidP="00B11EB3">
      <w:pPr>
        <w:pStyle w:val="DanceBody"/>
      </w:pPr>
      <w:r>
        <w:tab/>
        <w:t xml:space="preserve">15-16  3s (in 3rd place) set </w:t>
      </w:r>
      <w:r>
        <w:rPr>
          <w:b/>
        </w:rPr>
        <w:t>while</w:t>
      </w:r>
      <w:r>
        <w:t xml:space="preserve"> 2s+1s change places LH to end NHJ in centre, ready for …</w:t>
      </w:r>
    </w:p>
    <w:p w:rsidR="00B11EB3" w:rsidRPr="00B65342" w:rsidRDefault="00B11EB3" w:rsidP="00B11EB3">
      <w:pPr>
        <w:pStyle w:val="DanceBody"/>
      </w:pPr>
      <w:r>
        <w:t>17-24</w:t>
      </w:r>
      <w:r>
        <w:tab/>
        <w:t>1s+2s dance Rondel.  1s end in 2nd place facing out</w:t>
      </w:r>
    </w:p>
    <w:p w:rsidR="00B11EB3" w:rsidRDefault="00B11EB3" w:rsidP="00B11EB3">
      <w:pPr>
        <w:pStyle w:val="DanceBody"/>
        <w:keepNext w:val="0"/>
      </w:pPr>
      <w:r>
        <w:t>25-32</w:t>
      </w:r>
      <w:r>
        <w:tab/>
        <w:t>1s+3s change places (1L+3L RH, 1M+3M LH).  1s dance up to top &amp; cast to 3rd place</w:t>
      </w:r>
    </w:p>
    <w:p w:rsidR="00B11EB3" w:rsidRDefault="00B11EB3" w:rsidP="00B11EB3"/>
    <w:p w:rsidR="00B11EB3" w:rsidRDefault="00B11EB3" w:rsidP="00B11EB3">
      <w:pPr>
        <w:pStyle w:val="Minicrib"/>
      </w:pPr>
      <w:r>
        <w:t>PEARL &amp; JACK SINCLAIR  (S4x32)  4C set</w:t>
      </w:r>
      <w:r>
        <w:tab/>
        <w:t>A&amp;Ian Jamieson</w:t>
      </w:r>
    </w:p>
    <w:p w:rsidR="00B11EB3" w:rsidRDefault="00B11EB3" w:rsidP="00B11EB3">
      <w:pPr>
        <w:pStyle w:val="DanceBody"/>
      </w:pPr>
      <w:r>
        <w:t xml:space="preserve"> 1- 8</w:t>
      </w:r>
      <w:r>
        <w:tab/>
        <w:t>2s+3s dance 1/2 R&amp;L, 1s+3s</w:t>
      </w:r>
      <w:r w:rsidRPr="007F0D5A">
        <w:rPr>
          <w:b/>
        </w:rPr>
        <w:t xml:space="preserve"> also </w:t>
      </w:r>
      <w:r>
        <w:t>2s+4s dance 1/2 R&amp;L</w:t>
      </w:r>
    </w:p>
    <w:p w:rsidR="00B11EB3" w:rsidRDefault="00B11EB3" w:rsidP="00B11EB3">
      <w:pPr>
        <w:pStyle w:val="DanceBody"/>
      </w:pPr>
      <w:r>
        <w:t xml:space="preserve"> 9-16</w:t>
      </w:r>
      <w:r>
        <w:tab/>
        <w:t>1s+4s dance 1/2 R&amp;L, 1s+2s</w:t>
      </w:r>
      <w:r w:rsidRPr="007F0D5A">
        <w:rPr>
          <w:b/>
        </w:rPr>
        <w:t xml:space="preserve"> also </w:t>
      </w:r>
      <w:r>
        <w:t>3s+4s dance 1/2 R&amp;L.  (4)(3)(2)(1)</w:t>
      </w:r>
    </w:p>
    <w:p w:rsidR="00B11EB3" w:rsidRDefault="00B11EB3" w:rsidP="00B11EB3">
      <w:pPr>
        <w:pStyle w:val="DanceBody"/>
      </w:pPr>
      <w:r>
        <w:t>17-24</w:t>
      </w:r>
      <w:r>
        <w:tab/>
        <w:t>All dance 1/2 Grand Chain</w:t>
      </w:r>
    </w:p>
    <w:p w:rsidR="00B11EB3" w:rsidRDefault="00B11EB3" w:rsidP="00B11EB3">
      <w:pPr>
        <w:pStyle w:val="DanceBody"/>
        <w:keepNext w:val="0"/>
      </w:pPr>
      <w:r>
        <w:t>25-32</w:t>
      </w:r>
      <w:r>
        <w:tab/>
        <w:t>1s+2s dance 1/2 RH across, 1s+3s dance 1/2 LH across, 1s+4s dance 1/2 RH across &amp; all turn LH to own side</w:t>
      </w:r>
    </w:p>
    <w:p w:rsidR="00B11EB3" w:rsidRDefault="00B11EB3" w:rsidP="00B11EB3"/>
    <w:p w:rsidR="00B11EB3" w:rsidRDefault="00B11EB3" w:rsidP="00B11EB3">
      <w:pPr>
        <w:pStyle w:val="Minicrib"/>
      </w:pPr>
      <w:r>
        <w:t>PEARL STRATHSPEY  (S8x32)  3C (4C set)</w:t>
      </w:r>
      <w:r>
        <w:tab/>
        <w:t>J Rhodes  Snowdon Bk 4</w:t>
      </w:r>
    </w:p>
    <w:p w:rsidR="00B11EB3" w:rsidRDefault="00B11EB3" w:rsidP="00B11EB3">
      <w:pPr>
        <w:pStyle w:val="DanceBody"/>
      </w:pPr>
      <w:r>
        <w:t xml:space="preserve"> 1- 8</w:t>
      </w:r>
      <w:r>
        <w:tab/>
        <w:t>1s+2s+3s set &amp; cross RH, set &amp; cross back LH</w:t>
      </w:r>
    </w:p>
    <w:p w:rsidR="00B11EB3" w:rsidRDefault="00B11EB3" w:rsidP="00B11EB3">
      <w:pPr>
        <w:pStyle w:val="DanceBody"/>
      </w:pPr>
      <w:r>
        <w:t xml:space="preserve"> 9-16</w:t>
      </w:r>
      <w:r>
        <w:tab/>
        <w:t>1L+3M chase cl'wise 1/2 way</w:t>
      </w:r>
      <w:r w:rsidRPr="00BA6B4D">
        <w:rPr>
          <w:b/>
        </w:rPr>
        <w:t xml:space="preserve"> while </w:t>
      </w:r>
      <w:r>
        <w:t>2s dance 1/2 Diag R&amp;L with 1</w:t>
      </w:r>
      <w:r w:rsidRPr="00972EEB">
        <w:t>st</w:t>
      </w:r>
      <w:r>
        <w:t xml:space="preserve"> crnrs, 1M+3L chase cl'wise 1/2 way</w:t>
      </w:r>
      <w:r w:rsidRPr="00BA6B4D">
        <w:rPr>
          <w:b/>
        </w:rPr>
        <w:t xml:space="preserve"> while </w:t>
      </w:r>
      <w:r>
        <w:t>2s dance 1/2 R&amp;L on other diag</w:t>
      </w:r>
    </w:p>
    <w:p w:rsidR="00B11EB3" w:rsidRDefault="00B11EB3" w:rsidP="00B11EB3">
      <w:pPr>
        <w:pStyle w:val="DanceBody"/>
      </w:pPr>
      <w:r>
        <w:t>17-24</w:t>
      </w:r>
      <w:r>
        <w:tab/>
        <w:t>1s cross RH &amp; cast 1 place, turn LH to face 1</w:t>
      </w:r>
      <w:r w:rsidRPr="00972EEB">
        <w:t>st</w:t>
      </w:r>
      <w:r>
        <w:t xml:space="preserve"> corners</w:t>
      </w:r>
    </w:p>
    <w:p w:rsidR="00B11EB3" w:rsidRDefault="00B11EB3" w:rsidP="00B11EB3">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B11EB3" w:rsidRDefault="00B11EB3" w:rsidP="00B11EB3"/>
    <w:p w:rsidR="00B11EB3" w:rsidRDefault="00B11EB3" w:rsidP="00B11EB3">
      <w:pPr>
        <w:pStyle w:val="Minicrib"/>
      </w:pPr>
      <w:r>
        <w:t>DUKE OF PERTH (Broun's Reel or Clean Pease Strae)  (R8x32)  3C (4C set)</w:t>
      </w:r>
      <w:r>
        <w:tab/>
        <w:t>RSCDS Bk 1</w:t>
      </w:r>
    </w:p>
    <w:p w:rsidR="00B11EB3" w:rsidRDefault="00B11EB3" w:rsidP="00B11EB3">
      <w:pPr>
        <w:pStyle w:val="DanceBody"/>
      </w:pPr>
      <w:r>
        <w:t xml:space="preserve"> 1- 8</w:t>
      </w:r>
      <w:r>
        <w:tab/>
        <w:t>1s turn RH, cast to 2</w:t>
      </w:r>
      <w:r w:rsidRPr="00972EEB">
        <w:t>nd</w:t>
      </w:r>
      <w:r>
        <w:t xml:space="preserve"> place, turn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 2H, set to &amp; turn 2</w:t>
      </w:r>
      <w:r w:rsidRPr="00972EEB">
        <w:t>nd</w:t>
      </w:r>
      <w:r>
        <w:t xml:space="preserve"> corner</w:t>
      </w:r>
    </w:p>
    <w:p w:rsidR="00B11EB3" w:rsidRDefault="00B11EB3" w:rsidP="00B11EB3">
      <w:pPr>
        <w:pStyle w:val="DanceBody"/>
        <w:keepNext w:val="0"/>
      </w:pPr>
      <w:r>
        <w:t>25-32</w:t>
      </w:r>
      <w:r>
        <w:tab/>
        <w:t>1s dance Reel of 3 on opposite sides giving LSh to 1</w:t>
      </w:r>
      <w:r w:rsidRPr="00972EEB">
        <w:t>st</w:t>
      </w:r>
      <w:r>
        <w:t xml:space="preserve"> corner &amp; cross back to own sides</w:t>
      </w:r>
    </w:p>
    <w:p w:rsidR="00B11EB3" w:rsidRDefault="00B11EB3" w:rsidP="00B11EB3"/>
    <w:p w:rsidR="00B11EB3" w:rsidRDefault="00B11EB3" w:rsidP="00B11EB3">
      <w:pPr>
        <w:pStyle w:val="Minicrib"/>
      </w:pPr>
      <w:r>
        <w:t>PEAT FIRE FLAME  (R8x40)  3C (4C set)</w:t>
      </w:r>
      <w:r>
        <w:tab/>
        <w:t>John Drewry  Bon Accord Bk</w:t>
      </w:r>
    </w:p>
    <w:p w:rsidR="00B11EB3" w:rsidRDefault="00B11EB3" w:rsidP="00B11EB3">
      <w:pPr>
        <w:pStyle w:val="DanceBody"/>
      </w:pPr>
      <w:r>
        <w:t xml:space="preserve"> 1- 8</w:t>
      </w:r>
      <w:r>
        <w:tab/>
        <w:t>1s cast 1 place &amp; dance 1/2 Fig of 8 round 2s &amp; turn 3/4 LH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B11EB3" w:rsidRDefault="00B11EB3" w:rsidP="00B11EB3">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B11EB3" w:rsidRDefault="00B11EB3" w:rsidP="00B11EB3">
      <w:pPr>
        <w:pStyle w:val="DanceBody"/>
        <w:keepNext w:val="0"/>
      </w:pPr>
      <w:r>
        <w:t>33-40</w:t>
      </w:r>
      <w:r>
        <w:tab/>
        <w:t>1s dance out &amp; cast round 1</w:t>
      </w:r>
      <w:r w:rsidRPr="00972EEB">
        <w:t>st</w:t>
      </w:r>
      <w:r>
        <w:t xml:space="preserve"> corner into centre</w:t>
      </w:r>
      <w:r w:rsidRPr="00BA6B4D">
        <w:rPr>
          <w:b/>
        </w:rPr>
        <w:t xml:space="preserve"> while </w:t>
      </w:r>
      <w:r>
        <w:t>2s &amp; 3s dance 1/2 R&amp;L, 2s+1s+3s turn RH</w:t>
      </w:r>
    </w:p>
    <w:p w:rsidR="00B11EB3" w:rsidRDefault="00B11EB3" w:rsidP="00B11EB3"/>
    <w:p w:rsidR="00B11EB3" w:rsidRDefault="00B11EB3" w:rsidP="00B11EB3">
      <w:pPr>
        <w:pStyle w:val="Minicrib"/>
      </w:pPr>
      <w:r>
        <w:t>THE PEAT INN  (R4x32)  4C set</w:t>
      </w:r>
      <w:r>
        <w:tab/>
        <w:t>Roy Goldring  24 G &amp; S Dances</w:t>
      </w:r>
    </w:p>
    <w:p w:rsidR="00B11EB3" w:rsidRDefault="00B11EB3" w:rsidP="00B11EB3">
      <w:pPr>
        <w:pStyle w:val="DanceBody"/>
      </w:pPr>
      <w:r>
        <w:t xml:space="preserve"> 1- 8</w:t>
      </w:r>
      <w:r>
        <w:tab/>
        <w:t>1s &amp; 3s petronella to opposite sides</w:t>
      </w:r>
    </w:p>
    <w:p w:rsidR="00B11EB3" w:rsidRDefault="00B11EB3" w:rsidP="00B11EB3">
      <w:pPr>
        <w:pStyle w:val="DanceBody"/>
      </w:pPr>
      <w:r>
        <w:t xml:space="preserve"> 9-16</w:t>
      </w:r>
      <w:r>
        <w:tab/>
        <w:t>2s &amp; 4s petronella to opposite sides</w:t>
      </w:r>
    </w:p>
    <w:p w:rsidR="00B11EB3" w:rsidRDefault="00B11EB3" w:rsidP="00B11EB3">
      <w:pPr>
        <w:pStyle w:val="DanceBody"/>
      </w:pPr>
      <w:r>
        <w:t>17-24</w:t>
      </w:r>
      <w:r>
        <w:tab/>
        <w:t>1s+2s dance 1/2 R&amp;L, 1s+3s dance 1/2 R&amp;L</w:t>
      </w:r>
    </w:p>
    <w:p w:rsidR="00B11EB3" w:rsidRDefault="00B11EB3" w:rsidP="00B11EB3">
      <w:pPr>
        <w:pStyle w:val="DanceBody"/>
        <w:keepNext w:val="0"/>
      </w:pPr>
      <w:r>
        <w:t>25-32</w:t>
      </w:r>
      <w:r>
        <w:tab/>
        <w:t>1s+4s dance 1/2 R&amp;L &amp; all turn partners RH</w:t>
      </w:r>
    </w:p>
    <w:p w:rsidR="00B11EB3" w:rsidRDefault="00B11EB3" w:rsidP="00B11EB3"/>
    <w:p w:rsidR="00B11EB3" w:rsidRDefault="00B11EB3" w:rsidP="00B11EB3">
      <w:pPr>
        <w:pStyle w:val="Minicrib"/>
      </w:pPr>
      <w:r>
        <w:t>THE PEAT ROAD  (R8x32)  3C (4C set)</w:t>
      </w:r>
      <w:r>
        <w:tab/>
        <w:t>Deirdrie MacCuish Bark  Peat Road &amp; Other Dances</w:t>
      </w:r>
    </w:p>
    <w:p w:rsidR="00B11EB3" w:rsidRDefault="00B11EB3" w:rsidP="00B11EB3">
      <w:pPr>
        <w:pStyle w:val="DanceBody"/>
      </w:pPr>
      <w:r>
        <w:t xml:space="preserve"> 1- 8</w:t>
      </w:r>
      <w:r>
        <w:tab/>
        <w:t>1s+2s dance Bourrel:</w:t>
      </w:r>
    </w:p>
    <w:p w:rsidR="00B11EB3" w:rsidRPr="006B40B3" w:rsidRDefault="00B11EB3" w:rsidP="00B11EB3">
      <w:pPr>
        <w:pStyle w:val="DanceBody"/>
      </w:pPr>
      <w:r w:rsidRPr="006B40B3">
        <w:tab/>
        <w:t>1M+2L set advancing &amp; 3/4 turn 2H pivoting right to end BtoB to 2L facing up &amp; 1M down while 1L+2M chase anticlockwise &amp; face partner</w:t>
      </w:r>
    </w:p>
    <w:p w:rsidR="00B11EB3" w:rsidRDefault="00B11EB3" w:rsidP="00B11EB3">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B11EB3" w:rsidRDefault="00B11EB3" w:rsidP="00B11EB3">
      <w:pPr>
        <w:pStyle w:val="DanceBody"/>
      </w:pPr>
      <w:r>
        <w:t xml:space="preserve"> 9-16</w:t>
      </w:r>
      <w:r>
        <w:tab/>
        <w:t>2s+1s+3s dance 1/2 reels of 3 on sides, 1s RSh to 3rd corner to start (1M up, 1L down); 1s turn 4th corner (pstn) LH to 2nd place own side facing out</w:t>
      </w:r>
    </w:p>
    <w:p w:rsidR="00B11EB3" w:rsidRDefault="00B11EB3" w:rsidP="00B11EB3">
      <w:pPr>
        <w:pStyle w:val="DanceBody"/>
      </w:pPr>
      <w:r>
        <w:t>17-24</w:t>
      </w:r>
      <w:r>
        <w:tab/>
        <w:t>3s+1s+2s dance 1/2 reels of 3 on sides, 1s RSh to 3rd corner (pstn) (1M up, 1L down); 1s turn 4th corner LH to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PEATYS JIG  (J8x32)  3C (4C set)</w:t>
      </w:r>
      <w:r>
        <w:tab/>
        <w:t>Shiho Masaka  Tokai Branch 25th Anniversary</w:t>
      </w:r>
    </w:p>
    <w:p w:rsidR="00B11EB3" w:rsidRPr="0027506D" w:rsidRDefault="00B11EB3" w:rsidP="00B11EB3">
      <w:pPr>
        <w:pStyle w:val="DanceBody"/>
      </w:pPr>
      <w:r>
        <w:t xml:space="preserve"> </w:t>
      </w:r>
      <w:r w:rsidRPr="0027506D">
        <w:t>1-</w:t>
      </w:r>
      <w:r>
        <w:t xml:space="preserve"> 8</w:t>
      </w:r>
      <w:r w:rsidRPr="0027506D">
        <w:tab/>
        <w:t xml:space="preserve">1L casts </w:t>
      </w:r>
      <w:r>
        <w:t>behind Ladies</w:t>
      </w:r>
      <w:r w:rsidRPr="0027506D">
        <w:t xml:space="preserve"> </w:t>
      </w:r>
      <w:r w:rsidRPr="0027506D">
        <w:rPr>
          <w:b/>
        </w:rPr>
        <w:t>as</w:t>
      </w:r>
      <w:r>
        <w:t xml:space="preserve"> 1M dances down the middle, 1L dances RSh round 3L into 2nd place own side </w:t>
      </w:r>
      <w:r>
        <w:rPr>
          <w:b/>
        </w:rPr>
        <w:t>while</w:t>
      </w:r>
      <w:r>
        <w:t xml:space="preserve"> 1M casts up to 2nd place, 1s set (2s step up 3-4)</w:t>
      </w:r>
    </w:p>
    <w:p w:rsidR="00B11EB3" w:rsidRPr="0027506D" w:rsidRDefault="00B11EB3" w:rsidP="00B11EB3">
      <w:pPr>
        <w:pStyle w:val="DanceBody"/>
      </w:pPr>
      <w:r w:rsidRPr="0027506D">
        <w:t xml:space="preserve"> 9-16</w:t>
      </w:r>
      <w:r w:rsidRPr="0027506D">
        <w:tab/>
        <w:t>1s lead down (2), set retaining RH, turn RH</w:t>
      </w:r>
      <w:r>
        <w:t xml:space="preserve"> (moving up)</w:t>
      </w:r>
      <w:r w:rsidRPr="0027506D">
        <w:t xml:space="preserve"> to face 1st corners</w:t>
      </w:r>
    </w:p>
    <w:p w:rsidR="00B11EB3" w:rsidRPr="0027506D" w:rsidRDefault="00B11EB3" w:rsidP="00B11EB3">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B11EB3" w:rsidRPr="0027506D" w:rsidRDefault="00B11EB3" w:rsidP="00B11EB3">
      <w:pPr>
        <w:pStyle w:val="DanceBody"/>
        <w:keepNext w:val="0"/>
      </w:pPr>
      <w:r w:rsidRPr="0027506D">
        <w:t>25-32</w:t>
      </w:r>
      <w:r w:rsidRPr="0027506D">
        <w:tab/>
        <w:t>All circle 6H round &amp; back.</w:t>
      </w:r>
    </w:p>
    <w:p w:rsidR="00B11EB3" w:rsidRDefault="00B11EB3" w:rsidP="00B11EB3"/>
    <w:p w:rsidR="00B11EB3" w:rsidRDefault="00B11EB3" w:rsidP="00B11EB3">
      <w:pPr>
        <w:pStyle w:val="Minicrib"/>
      </w:pPr>
      <w:r>
        <w:t>A PEEP AT THE JUBILEE  (R8x32)  3C (4C set)</w:t>
      </w:r>
      <w:r>
        <w:tab/>
        <w:t>Jimmie Hill  TAS News Nov. 2012</w:t>
      </w:r>
    </w:p>
    <w:p w:rsidR="00B11EB3" w:rsidRPr="00540224" w:rsidRDefault="00B11EB3" w:rsidP="00B11EB3">
      <w:pPr>
        <w:pStyle w:val="DanceBody"/>
      </w:pPr>
      <w:r w:rsidRPr="00540224">
        <w:t>Note:  transcribed b</w:t>
      </w:r>
      <w:r>
        <w:t>y Jimmie Hill into modern termino</w:t>
      </w:r>
      <w:r w:rsidRPr="00540224">
        <w:t>logy from "24 Country Dances for the year 1770" by Longman &amp; Co</w:t>
      </w:r>
    </w:p>
    <w:p w:rsidR="00B11EB3" w:rsidRDefault="00B11EB3" w:rsidP="00B11EB3">
      <w:pPr>
        <w:pStyle w:val="DanceBody"/>
      </w:pPr>
      <w:r>
        <w:t xml:space="preserve"> 1- 8</w:t>
      </w:r>
      <w:r>
        <w:tab/>
        <w:t>1M+2M NHJ dance between partners, separate &amp; cast round partners to face them.  1M+2M set to partners, cast away from each other &amp; dance back to places</w:t>
      </w:r>
    </w:p>
    <w:p w:rsidR="00B11EB3" w:rsidRDefault="00B11EB3" w:rsidP="00B11EB3">
      <w:pPr>
        <w:pStyle w:val="DanceBody"/>
      </w:pPr>
      <w:r>
        <w:t xml:space="preserve"> 9-16</w:t>
      </w:r>
      <w:r>
        <w:tab/>
        <w:t>1L+2L repeat bars 1-8</w:t>
      </w:r>
    </w:p>
    <w:p w:rsidR="00B11EB3" w:rsidRDefault="00B11EB3" w:rsidP="00B11EB3">
      <w:pPr>
        <w:pStyle w:val="DanceBody"/>
      </w:pPr>
      <w:r>
        <w:t>17-24</w:t>
      </w:r>
      <w:r>
        <w:tab/>
        <w:t>1s cross RH, cast into middle to face 3L with NHJ (2s step up 19-20)  1s set to 3L then set to 3M</w:t>
      </w:r>
    </w:p>
    <w:p w:rsidR="00B11EB3" w:rsidRDefault="00B11EB3" w:rsidP="00B11EB3">
      <w:pPr>
        <w:pStyle w:val="DanceBody"/>
        <w:keepNext w:val="0"/>
      </w:pPr>
      <w:r>
        <w:t>25-32</w:t>
      </w:r>
      <w:r>
        <w:tab/>
        <w:t>1s dance down below 3s, cast up, cross up between 2s &amp; cast to 2nd place own sides</w:t>
      </w:r>
    </w:p>
    <w:p w:rsidR="00B11EB3" w:rsidRDefault="00B11EB3" w:rsidP="00B11EB3"/>
    <w:p w:rsidR="00B11EB3" w:rsidRDefault="00B11EB3" w:rsidP="00B11EB3">
      <w:pPr>
        <w:pStyle w:val="Minicrib"/>
      </w:pPr>
      <w:r>
        <w:t>THE PEERIE  (J4x32)  4C set</w:t>
      </w:r>
      <w:r>
        <w:tab/>
        <w:t>Alex Gray  SCD Archives</w:t>
      </w:r>
    </w:p>
    <w:p w:rsidR="00B11EB3" w:rsidRDefault="00B11EB3" w:rsidP="00B11EB3">
      <w:pPr>
        <w:pStyle w:val="DanceBody"/>
      </w:pPr>
      <w:r>
        <w:t xml:space="preserve"> 1- 8</w:t>
      </w:r>
      <w:r>
        <w:tab/>
        <w:t>1s set to 2L &amp; circle 3H round to left, 1s+2s circle 4H round to left</w:t>
      </w:r>
    </w:p>
    <w:p w:rsidR="00B11EB3" w:rsidRDefault="00B11EB3" w:rsidP="00B11EB3">
      <w:pPr>
        <w:pStyle w:val="DanceBody"/>
      </w:pPr>
      <w:r>
        <w:t xml:space="preserve"> 9-16</w:t>
      </w:r>
      <w:r>
        <w:tab/>
        <w:t>1s+2s+3s circle 6H round to left, 1s+2s+3s+4s circle 8H round to left 1/2 way</w:t>
      </w:r>
    </w:p>
    <w:p w:rsidR="00B11EB3" w:rsidRDefault="00B11EB3" w:rsidP="00B11EB3">
      <w:pPr>
        <w:pStyle w:val="DanceBody"/>
      </w:pPr>
      <w:r>
        <w:t>17-24</w:t>
      </w:r>
      <w:r>
        <w:tab/>
        <w:t>1s (in 4</w:t>
      </w:r>
      <w:r w:rsidRPr="00972EEB">
        <w:t>th</w:t>
      </w:r>
      <w:r>
        <w:t xml:space="preserve"> place) set twice, 1/2 turn RH &amp; lead up to top</w:t>
      </w:r>
    </w:p>
    <w:p w:rsidR="00B11EB3" w:rsidRDefault="00B11EB3" w:rsidP="00B11EB3">
      <w:pPr>
        <w:pStyle w:val="DanceBody"/>
        <w:keepNext w:val="0"/>
      </w:pPr>
      <w:r>
        <w:t>25-32</w:t>
      </w:r>
      <w:r>
        <w:tab/>
        <w:t>1s turn 1.1/2 times</w:t>
      </w:r>
      <w:r w:rsidRPr="00BA6B4D">
        <w:rPr>
          <w:b/>
        </w:rPr>
        <w:t xml:space="preserve"> while </w:t>
      </w:r>
      <w:r>
        <w:t>4s+3s+2s chase clockwise to places, 1s turn to end in 4</w:t>
      </w:r>
      <w:r w:rsidRPr="00972EEB">
        <w:t>th</w:t>
      </w:r>
      <w:r>
        <w:t xml:space="preserve"> place</w:t>
      </w:r>
    </w:p>
    <w:p w:rsidR="00B11EB3" w:rsidRDefault="00B11EB3" w:rsidP="00B11EB3"/>
    <w:p w:rsidR="00B11EB3" w:rsidRDefault="00B11EB3" w:rsidP="00B11EB3">
      <w:pPr>
        <w:pStyle w:val="Minicrib"/>
      </w:pPr>
      <w:r>
        <w:t>THE PEERIE TOWERS  (S3x32)  3C set</w:t>
      </w:r>
      <w:r>
        <w:tab/>
        <w:t>John Drewry  Turkish Set</w:t>
      </w:r>
    </w:p>
    <w:p w:rsidR="00B11EB3" w:rsidRDefault="00B11EB3" w:rsidP="00B11EB3">
      <w:pPr>
        <w:pStyle w:val="DanceBody"/>
      </w:pPr>
      <w:r>
        <w:t xml:space="preserve"> 1- 8</w:t>
      </w:r>
      <w:r>
        <w:tab/>
        <w:t>1s cross down RH to face 2s (BtoB), set cast up (slightly) to join nearer hands, dance down to face 3s (BtoB) &amp; set</w:t>
      </w:r>
    </w:p>
    <w:p w:rsidR="00B11EB3" w:rsidRDefault="00B11EB3" w:rsidP="00B11EB3">
      <w:pPr>
        <w:pStyle w:val="DanceBody"/>
      </w:pPr>
      <w:r>
        <w:t xml:space="preserve"> 9-16</w:t>
      </w:r>
      <w:r>
        <w:tab/>
        <w:t>1s cast up (slightly) to join nearer hands, dance down between 3s, cast up to 2</w:t>
      </w:r>
      <w:r w:rsidRPr="00972EEB">
        <w:t>nd</w:t>
      </w:r>
      <w:r>
        <w:t xml:space="preserve"> place own side &amp; turn 2H</w:t>
      </w:r>
    </w:p>
    <w:p w:rsidR="00B11EB3" w:rsidRDefault="00B11EB3" w:rsidP="00B11EB3">
      <w:pPr>
        <w:pStyle w:val="DanceBody"/>
      </w:pPr>
      <w:r>
        <w:t>17-24</w:t>
      </w:r>
      <w:r>
        <w:tab/>
        <w:t>All set, circle 6H round to left for 2 bars &amp; Men turn Lady on Right &amp; continue circle</w:t>
      </w:r>
    </w:p>
    <w:p w:rsidR="00B11EB3" w:rsidRDefault="00B11EB3" w:rsidP="00B11EB3">
      <w:pPr>
        <w:pStyle w:val="DanceBody"/>
        <w:keepNext w:val="0"/>
      </w:pPr>
      <w:r>
        <w:t>25-32</w:t>
      </w:r>
      <w:r>
        <w:tab/>
        <w:t>1s cross RH to own side, cast to 3</w:t>
      </w:r>
      <w:r w:rsidRPr="00972EEB">
        <w:t>rd</w:t>
      </w:r>
      <w:r>
        <w:t xml:space="preserve"> place &amp; all turn partners 2H</w:t>
      </w:r>
    </w:p>
    <w:p w:rsidR="00B11EB3" w:rsidRDefault="00B11EB3" w:rsidP="00B11EB3"/>
    <w:p w:rsidR="00B11EB3" w:rsidRDefault="00B11EB3" w:rsidP="00B11EB3">
      <w:pPr>
        <w:pStyle w:val="Minicrib"/>
      </w:pPr>
      <w:r>
        <w:t>PEGGY &amp; ARNOLD STRATHSPEY  (S3x32)  3C set</w:t>
      </w:r>
      <w:r>
        <w:tab/>
        <w:t>A Gillies  Medley for the Millenium</w:t>
      </w:r>
    </w:p>
    <w:p w:rsidR="00B11EB3" w:rsidRPr="00E9200D" w:rsidRDefault="00B11EB3" w:rsidP="00B11EB3">
      <w:pPr>
        <w:pStyle w:val="DanceBody"/>
      </w:pPr>
      <w:r w:rsidRPr="00E9200D">
        <w:t xml:space="preserve"> 1- 8</w:t>
      </w:r>
      <w:r w:rsidRPr="00E9200D">
        <w:tab/>
        <w:t xml:space="preserve">All dance </w:t>
      </w:r>
      <w:r>
        <w:t>Grand C</w:t>
      </w:r>
      <w:r w:rsidRPr="00E9200D">
        <w:t>hain</w:t>
      </w:r>
    </w:p>
    <w:p w:rsidR="00B11EB3" w:rsidRPr="0007404B" w:rsidRDefault="00B11EB3" w:rsidP="00B11EB3">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B11EB3" w:rsidRDefault="00B11EB3" w:rsidP="00B11EB3">
      <w:pPr>
        <w:pStyle w:val="DanceBody"/>
      </w:pPr>
      <w:r w:rsidRPr="00E9200D">
        <w:t>17-2</w:t>
      </w:r>
      <w:r>
        <w:t>4</w:t>
      </w:r>
      <w:r w:rsidRPr="00E9200D">
        <w:tab/>
      </w:r>
      <w:r w:rsidRPr="00D02168">
        <w:t>1s dance the Spurtle:-</w:t>
      </w:r>
    </w:p>
    <w:p w:rsidR="00B11EB3" w:rsidRDefault="00B11EB3" w:rsidP="00B11EB3">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B11EB3" w:rsidRPr="00E9200D" w:rsidRDefault="00B11EB3" w:rsidP="00B11EB3">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B11EB3" w:rsidRDefault="00B11EB3" w:rsidP="00B11EB3"/>
    <w:p w:rsidR="00B11EB3" w:rsidRDefault="00B11EB3" w:rsidP="00B11EB3">
      <w:pPr>
        <w:pStyle w:val="Minicrib"/>
      </w:pPr>
      <w:r>
        <w:t>PEGGY DEWAR  (R8x32)  3C (4C set)</w:t>
      </w:r>
      <w:r>
        <w:tab/>
        <w:t>Joan Wright  RSCDS Bk 38</w:t>
      </w:r>
    </w:p>
    <w:p w:rsidR="00B11EB3" w:rsidRDefault="00B11EB3" w:rsidP="00B11EB3">
      <w:pPr>
        <w:pStyle w:val="DanceBody"/>
      </w:pPr>
      <w:r>
        <w:t xml:space="preserve"> 1- 8</w:t>
      </w:r>
      <w:r>
        <w:tab/>
        <w:t>1s set &amp; cross down RH, cast down behind 3s &amp; dance up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B11EB3" w:rsidRDefault="00B11EB3" w:rsidP="00B11EB3">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B11EB3" w:rsidRDefault="00B11EB3" w:rsidP="00B11EB3">
      <w:pPr>
        <w:pStyle w:val="DanceBody"/>
        <w:keepNext w:val="0"/>
      </w:pPr>
      <w:r>
        <w:t>25-32</w:t>
      </w:r>
      <w:r>
        <w:tab/>
        <w:t>1s turn LH 1.1/2 times in middle, 1s dance RH across (1L with 2s &amp; 1M with 3s). End 2 1 3</w:t>
      </w:r>
    </w:p>
    <w:p w:rsidR="00B11EB3" w:rsidRDefault="00B11EB3" w:rsidP="00B11EB3"/>
    <w:p w:rsidR="00B11EB3" w:rsidRDefault="00B11EB3" w:rsidP="00B11EB3">
      <w:pPr>
        <w:pStyle w:val="Minicrib"/>
      </w:pPr>
      <w:r>
        <w:t>PEGGY ROSE (R4x32)  4C Set</w:t>
      </w:r>
      <w:r>
        <w:tab/>
        <w:t>Rob Sargent  New Ruthven Autumn Coll</w:t>
      </w:r>
    </w:p>
    <w:p w:rsidR="00B11EB3" w:rsidRPr="0068791A" w:rsidRDefault="00B11EB3" w:rsidP="00B11EB3">
      <w:pPr>
        <w:pStyle w:val="DanceBody"/>
      </w:pPr>
      <w:r w:rsidRPr="0068791A">
        <w:t>1- 4</w:t>
      </w:r>
      <w:r w:rsidRPr="0068791A">
        <w:tab/>
        <w:t xml:space="preserve">1M followed by 1L casts round 2M &amp; across to 2nd place opp side </w:t>
      </w:r>
      <w:r w:rsidRPr="0068791A">
        <w:rPr>
          <w:b/>
        </w:rPr>
        <w:t>while</w:t>
      </w:r>
      <w:r w:rsidRPr="0068791A">
        <w:t xml:space="preserve"> 4L followed by 4M dance similar round 3L to 3rd place opp sides (2s &amp; 3s step down/up 3-4)</w:t>
      </w:r>
    </w:p>
    <w:p w:rsidR="00B11EB3" w:rsidRPr="0068791A" w:rsidRDefault="00B11EB3" w:rsidP="00B11EB3">
      <w:pPr>
        <w:pStyle w:val="DanceBody"/>
      </w:pPr>
      <w:r w:rsidRPr="0068791A">
        <w:t xml:space="preserve"> 5 -8</w:t>
      </w:r>
      <w:r w:rsidRPr="0068791A">
        <w:tab/>
        <w:t>1s+4s dance RH across</w:t>
      </w:r>
    </w:p>
    <w:p w:rsidR="00B11EB3" w:rsidRPr="0068791A" w:rsidRDefault="00B11EB3" w:rsidP="00B11EB3">
      <w:pPr>
        <w:pStyle w:val="DanceBody"/>
      </w:pPr>
      <w:r w:rsidRPr="0068791A">
        <w:t xml:space="preserve"> 9-16</w:t>
      </w:r>
      <w:r w:rsidRPr="0068791A">
        <w:tab/>
        <w:t>2s &amp; 3s (top &amp; bottom couples) repeat 1-8 (1s &amp; 4s step up/down 11-12).  (1) (2) (3) (4)</w:t>
      </w:r>
    </w:p>
    <w:p w:rsidR="00B11EB3" w:rsidRPr="0068791A" w:rsidRDefault="00B11EB3" w:rsidP="00B11EB3">
      <w:pPr>
        <w:pStyle w:val="DanceBody"/>
      </w:pPr>
      <w:r w:rsidRPr="0068791A">
        <w:t>17-24</w:t>
      </w:r>
      <w:r w:rsidRPr="0068791A">
        <w:tab/>
        <w:t xml:space="preserve">1s+2s </w:t>
      </w:r>
      <w:r w:rsidRPr="0068791A">
        <w:rPr>
          <w:b/>
        </w:rPr>
        <w:t>also</w:t>
      </w:r>
      <w:r w:rsidRPr="0068791A">
        <w:t xml:space="preserve"> 3s+4s dance 1/2 R&amp;L; 1s+4s dance 1/2 R&amp;L.  2 (4) (1) 3</w:t>
      </w:r>
    </w:p>
    <w:p w:rsidR="00B11EB3" w:rsidRDefault="00B11EB3" w:rsidP="00B11EB3">
      <w:pPr>
        <w:pStyle w:val="DanceBody"/>
      </w:pPr>
      <w:r w:rsidRPr="0068791A">
        <w:t>25-28</w:t>
      </w:r>
      <w:r w:rsidRPr="0068791A">
        <w:tab/>
        <w:t>4s lead down to bottom, cross &amp; cast up to 3rd place own side</w:t>
      </w:r>
    </w:p>
    <w:p w:rsidR="00B11EB3" w:rsidRPr="0068791A" w:rsidRDefault="00B11EB3" w:rsidP="00B11EB3">
      <w:pPr>
        <w:pStyle w:val="DanceBody"/>
        <w:rPr>
          <w:b/>
        </w:rPr>
      </w:pPr>
      <w:r w:rsidRPr="0068791A">
        <w:rPr>
          <w:b/>
        </w:rPr>
        <w:tab/>
        <w:t>while</w:t>
      </w:r>
      <w:r w:rsidRPr="0068791A">
        <w:t xml:space="preserve"> 1s set &amp; cross down to 4th place own side</w:t>
      </w:r>
      <w:r>
        <w:tab/>
      </w:r>
    </w:p>
    <w:p w:rsidR="00B11EB3" w:rsidRPr="0068791A" w:rsidRDefault="00B11EB3" w:rsidP="00B11EB3">
      <w:pPr>
        <w:pStyle w:val="DanceBody"/>
      </w:pPr>
      <w:r w:rsidRPr="0068791A">
        <w:rPr>
          <w:b/>
        </w:rPr>
        <w:tab/>
        <w:t>while</w:t>
      </w:r>
      <w:r w:rsidRPr="0068791A">
        <w:t xml:space="preserve"> 3s cast up to 2nd place own side. 2 3 4 1</w:t>
      </w:r>
    </w:p>
    <w:p w:rsidR="00B11EB3" w:rsidRPr="0068791A" w:rsidRDefault="00B11EB3" w:rsidP="00B11EB3">
      <w:pPr>
        <w:pStyle w:val="DanceBody"/>
        <w:keepNext w:val="0"/>
      </w:pPr>
      <w:r w:rsidRPr="0068791A">
        <w:t>29-32</w:t>
      </w:r>
      <w:r w:rsidRPr="0068791A">
        <w:tab/>
        <w:t>All turn partners RH</w:t>
      </w:r>
    </w:p>
    <w:p w:rsidR="00B11EB3" w:rsidRDefault="00B11EB3" w:rsidP="00B11EB3"/>
    <w:p w:rsidR="00B11EB3" w:rsidRDefault="00B11EB3" w:rsidP="00B11EB3">
      <w:pPr>
        <w:pStyle w:val="Minicrib"/>
      </w:pPr>
      <w:r>
        <w:t>PEGGY SPOUSE MBE  (S8x32)  3C (4C set)</w:t>
      </w:r>
      <w:r>
        <w:tab/>
        <w:t>Wilkinson  RSCDS Bk 46</w:t>
      </w:r>
    </w:p>
    <w:p w:rsidR="00B11EB3" w:rsidRPr="00997C5C" w:rsidRDefault="00B11EB3" w:rsidP="00B11EB3">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B11EB3" w:rsidRDefault="00B11EB3" w:rsidP="00B11EB3">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rPr>
        <w:t xml:space="preserve"> </w:t>
      </w:r>
      <w:r>
        <w:rPr>
          <w:b/>
        </w:rPr>
        <w:t xml:space="preserve">as </w:t>
      </w:r>
      <w:r>
        <w:t>1M dances down between 3s to face up</w:t>
      </w:r>
      <w:r w:rsidRPr="00BA6B4D">
        <w:rPr>
          <w:b/>
        </w:rPr>
        <w:t xml:space="preserve"> </w:t>
      </w:r>
      <w:r>
        <w:rPr>
          <w:b/>
        </w:rPr>
        <w:t xml:space="preserve">as </w:t>
      </w:r>
      <w:r>
        <w:t>2s dance in to face up to 1L</w:t>
      </w:r>
      <w:r w:rsidRPr="00BA6B4D">
        <w:rPr>
          <w:b/>
        </w:rPr>
        <w:t xml:space="preserve"> </w:t>
      </w:r>
      <w:r>
        <w:rPr>
          <w:b/>
        </w:rPr>
        <w:t xml:space="preserve">as </w:t>
      </w:r>
      <w:r>
        <w:t>3s dance in to face down to 1M</w:t>
      </w:r>
    </w:p>
    <w:p w:rsidR="00B11EB3" w:rsidRDefault="00B11EB3" w:rsidP="00B11EB3">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rPr>
        <w:t xml:space="preserve"> while </w:t>
      </w:r>
      <w:r>
        <w:t>2s &amp; 3s Set+Link to own sides</w:t>
      </w:r>
    </w:p>
    <w:p w:rsidR="00B11EB3" w:rsidRPr="00997C5C" w:rsidRDefault="00B11EB3" w:rsidP="00B11EB3">
      <w:pPr>
        <w:pStyle w:val="DanceBody"/>
        <w:keepNext w:val="0"/>
      </w:pPr>
      <w:r>
        <w:t>25-32</w:t>
      </w:r>
      <w:r>
        <w:tab/>
      </w:r>
      <w:r w:rsidRPr="00997C5C">
        <w:t>2s+1s+3s circle 6H round &amp; back</w:t>
      </w:r>
    </w:p>
    <w:p w:rsidR="00B11EB3" w:rsidRDefault="00B11EB3" w:rsidP="00B11EB3"/>
    <w:p w:rsidR="00B11EB3" w:rsidRDefault="00B11EB3" w:rsidP="00B11EB3">
      <w:pPr>
        <w:pStyle w:val="Minicrib"/>
      </w:pPr>
      <w:r>
        <w:t>PEGGY'S 100TH BIRTHDAY  (R4x40)  4C set</w:t>
      </w:r>
      <w:r>
        <w:tab/>
        <w:t>Melvin Cannell  St Ronan's SCD Club Innerleithen</w:t>
      </w:r>
    </w:p>
    <w:p w:rsidR="00B11EB3" w:rsidRDefault="00B11EB3" w:rsidP="00B11EB3">
      <w:pPr>
        <w:pStyle w:val="DanceBody"/>
      </w:pPr>
      <w:r>
        <w:t xml:space="preserve"> 1- 8</w:t>
      </w:r>
      <w:r>
        <w:tab/>
        <w:t>1s &amp; 4s cross RH &amp; cast into middle, 1s turn RH &amp; cast to 1</w:t>
      </w:r>
      <w:r w:rsidRPr="00972EEB">
        <w:t>st</w:t>
      </w:r>
      <w:r>
        <w:t xml:space="preserve"> place as 4s+3s dance RH across  (1)2(4)3</w:t>
      </w:r>
    </w:p>
    <w:p w:rsidR="00B11EB3" w:rsidRPr="00704204" w:rsidRDefault="00B11EB3" w:rsidP="00B11EB3">
      <w:pPr>
        <w:pStyle w:val="DanceBody"/>
      </w:pPr>
      <w:r>
        <w:t xml:space="preserve"> 9-16</w:t>
      </w:r>
      <w:r>
        <w:tab/>
        <w:t>All dance Snowball Grand Chain:- 1s cross RH &amp; 1s+2s change places LH on sides, 2s cross RH as 1s+4s change places RH on sides 2s+4s also 1s+3s change places LH on sides to end (4)(2)3 1</w:t>
      </w:r>
    </w:p>
    <w:p w:rsidR="00B11EB3" w:rsidRDefault="00B11EB3" w:rsidP="00B11EB3">
      <w:pPr>
        <w:pStyle w:val="DanceBody"/>
      </w:pPr>
      <w:r>
        <w:t>17-24</w:t>
      </w:r>
      <w:r>
        <w:tab/>
        <w:t>All dance 8 hands round &amp; back</w:t>
      </w:r>
    </w:p>
    <w:p w:rsidR="00B11EB3" w:rsidRDefault="00B11EB3" w:rsidP="00B11EB3">
      <w:pPr>
        <w:pStyle w:val="DanceBody"/>
      </w:pPr>
      <w:r>
        <w:t>25-32</w:t>
      </w:r>
      <w:r>
        <w:tab/>
        <w:t>All Ladies dance 1/2 Diag R&amp;L, All 4 Men dance 1/2 Diag R&amp;L. (1) (3) 2 4</w:t>
      </w:r>
    </w:p>
    <w:p w:rsidR="00B11EB3" w:rsidRDefault="00B11EB3" w:rsidP="00B11EB3">
      <w:pPr>
        <w:pStyle w:val="DanceBody"/>
        <w:keepNext w:val="0"/>
      </w:pPr>
      <w:r>
        <w:t>33-40</w:t>
      </w:r>
      <w:r>
        <w:tab/>
        <w:t>All dance Snowball Grand Chain:- 1s cross RH, 1s+3s change places LH on sides, 3s cross RH as 1s+2s change places RH on sides, 3s+2s also 1s+4s change places LH on sides to end 2 3 4 1</w:t>
      </w:r>
    </w:p>
    <w:p w:rsidR="00B11EB3" w:rsidRDefault="00B11EB3" w:rsidP="00B11EB3"/>
    <w:p w:rsidR="00B11EB3" w:rsidRDefault="00B11EB3" w:rsidP="00B11EB3">
      <w:pPr>
        <w:pStyle w:val="Minicrib"/>
      </w:pPr>
      <w:r>
        <w:t>PEGGY'S EIGHTIETH BIRTHDAY  (S80)  Sq.Set</w:t>
      </w:r>
      <w:r>
        <w:tab/>
        <w:t>John Foster  St Ronan's SCD Club Innerleithen</w:t>
      </w:r>
    </w:p>
    <w:p w:rsidR="00B11EB3" w:rsidRPr="00FB0E96" w:rsidRDefault="00B11EB3" w:rsidP="00B11EB3">
      <w:pPr>
        <w:pStyle w:val="DanceBody"/>
      </w:pPr>
      <w:r w:rsidRPr="00FB0E96">
        <w:t xml:space="preserve"> 1- 8</w:t>
      </w:r>
      <w:r w:rsidRPr="00FB0E96">
        <w:tab/>
        <w:t>All dance 8 hands round &amp; back.</w:t>
      </w:r>
    </w:p>
    <w:p w:rsidR="00B11EB3" w:rsidRPr="00FB0E96" w:rsidRDefault="00B11EB3" w:rsidP="00B11EB3">
      <w:pPr>
        <w:pStyle w:val="DanceBody"/>
      </w:pPr>
      <w:r>
        <w:t xml:space="preserve"> </w:t>
      </w:r>
      <w:r w:rsidRPr="00FB0E96">
        <w:t>9-16</w:t>
      </w:r>
      <w:r w:rsidRPr="00FB0E96">
        <w:tab/>
        <w:t xml:space="preserve">1s in prom hold dance reel of 3 with 2s giving RSh to 2M, </w:t>
      </w:r>
      <w:r w:rsidRPr="00FB0E96">
        <w:rPr>
          <w:b/>
        </w:rPr>
        <w:t>while</w:t>
      </w:r>
      <w:r w:rsidRPr="00FB0E96">
        <w:t xml:space="preserve"> 3s dance reel of 3 with 4s giving RSh to 4M</w:t>
      </w:r>
    </w:p>
    <w:p w:rsidR="00B11EB3" w:rsidRPr="00FB0E96" w:rsidRDefault="00B11EB3" w:rsidP="00B11EB3">
      <w:pPr>
        <w:pStyle w:val="DanceBody"/>
      </w:pPr>
      <w:r>
        <w:t>17-24</w:t>
      </w:r>
      <w:r>
        <w:tab/>
        <w:t>1s &amp;</w:t>
      </w:r>
      <w:r w:rsidRPr="00FB0E96">
        <w:t xml:space="preserve"> 3s danc</w:t>
      </w:r>
      <w:r>
        <w:t>e RH across &amp; LH across back</w:t>
      </w:r>
    </w:p>
    <w:p w:rsidR="00B11EB3" w:rsidRPr="00FB0E96" w:rsidRDefault="00B11EB3" w:rsidP="00B11EB3">
      <w:pPr>
        <w:pStyle w:val="DanceBody"/>
      </w:pPr>
      <w:r w:rsidRPr="00FB0E96">
        <w:t>25-40</w:t>
      </w:r>
      <w:r w:rsidRPr="00FB0E96">
        <w:tab/>
        <w:t xml:space="preserve">2s </w:t>
      </w:r>
      <w:r>
        <w:t>&amp;</w:t>
      </w:r>
      <w:r w:rsidRPr="00FB0E96">
        <w:t xml:space="preserve"> 4s repeat bars 9-16 (2s reel with 3s, 4s reel with 1s)</w:t>
      </w:r>
    </w:p>
    <w:p w:rsidR="00B11EB3" w:rsidRPr="00FB0E96" w:rsidRDefault="00B11EB3" w:rsidP="00B11EB3">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B11EB3" w:rsidRPr="00FB0E96" w:rsidRDefault="00B11EB3" w:rsidP="00B11EB3">
      <w:pPr>
        <w:pStyle w:val="DanceBody"/>
      </w:pPr>
      <w:r w:rsidRPr="00FB0E96">
        <w:t>49-56</w:t>
      </w:r>
      <w:r w:rsidRPr="00FB0E96">
        <w:tab/>
        <w:t xml:space="preserve">New top </w:t>
      </w:r>
      <w:r>
        <w:t>&amp;</w:t>
      </w:r>
      <w:r w:rsidRPr="00FB0E96">
        <w:t xml:space="preserve"> bot</w:t>
      </w:r>
      <w:r>
        <w:t>tom 'couples' repeat bars 41-48</w:t>
      </w:r>
    </w:p>
    <w:p w:rsidR="00B11EB3" w:rsidRPr="00FB0E96" w:rsidRDefault="00B11EB3" w:rsidP="00B11EB3">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B11EB3" w:rsidRPr="00FB0E96" w:rsidRDefault="00B11EB3" w:rsidP="00B11EB3">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B11EB3" w:rsidRDefault="00B11EB3" w:rsidP="00B11EB3"/>
    <w:p w:rsidR="00B11EB3" w:rsidRDefault="00B11EB3" w:rsidP="00B11EB3">
      <w:pPr>
        <w:pStyle w:val="Minicrib"/>
      </w:pPr>
      <w:r>
        <w:t>PEGGY'S JOY  (J8x32)  3C (4C set)</w:t>
      </w:r>
      <w:r>
        <w:tab/>
        <w:t>M Waddell  Ladies of Dunse</w:t>
      </w:r>
    </w:p>
    <w:p w:rsidR="00B11EB3" w:rsidRDefault="00B11EB3" w:rsidP="00B11EB3">
      <w:pPr>
        <w:pStyle w:val="DanceBody"/>
      </w:pPr>
      <w:r>
        <w:t xml:space="preserve"> 1- 8</w:t>
      </w:r>
      <w:r>
        <w:tab/>
        <w:t>1s</w:t>
      </w:r>
      <w:r w:rsidRPr="007F0D5A">
        <w:rPr>
          <w:b/>
        </w:rPr>
        <w:t xml:space="preserve"> also </w:t>
      </w:r>
      <w:r>
        <w:t>3s advance setting to form a line up/down centre (Men with Ladies on their Right) &amp; set, petronella back to place &amp; set</w:t>
      </w:r>
    </w:p>
    <w:p w:rsidR="00B11EB3" w:rsidRDefault="00B11EB3" w:rsidP="00B11EB3">
      <w:pPr>
        <w:pStyle w:val="DanceBody"/>
      </w:pPr>
      <w:r>
        <w:t xml:space="preserve"> 9-16</w:t>
      </w:r>
      <w:r>
        <w:tab/>
        <w:t>1s cross RH, cast 1 place &amp; dance RH across with 3s</w:t>
      </w:r>
    </w:p>
    <w:p w:rsidR="00B11EB3" w:rsidRDefault="00B11EB3" w:rsidP="00B11EB3">
      <w:pPr>
        <w:pStyle w:val="DanceBody"/>
      </w:pPr>
      <w:r>
        <w:t>17-24</w:t>
      </w:r>
      <w:r>
        <w:tab/>
        <w:t>1s cross LH &amp; cast up to top &amp; dance LH across with 2s</w:t>
      </w:r>
    </w:p>
    <w:p w:rsidR="00B11EB3" w:rsidRDefault="00B11EB3" w:rsidP="00B11EB3">
      <w:pPr>
        <w:pStyle w:val="DanceBody"/>
        <w:keepNext w:val="0"/>
      </w:pPr>
      <w:r>
        <w:t>25-32</w:t>
      </w:r>
      <w:r>
        <w:tab/>
        <w:t>1 dance between 2s &amp; down behind 3s, lead up to top &amp; cast to 2</w:t>
      </w:r>
      <w:r w:rsidRPr="00972EEB">
        <w:t>nd</w:t>
      </w:r>
      <w:r>
        <w:t xml:space="preserve"> place</w:t>
      </w:r>
    </w:p>
    <w:p w:rsidR="00B11EB3" w:rsidRDefault="00B11EB3" w:rsidP="00B11EB3"/>
    <w:p w:rsidR="00B11EB3" w:rsidRDefault="00B11EB3" w:rsidP="00B11EB3">
      <w:pPr>
        <w:pStyle w:val="Minicrib"/>
      </w:pPr>
      <w:r>
        <w:t>PEGGY'S LOVE  (S8x32)  3C (4C set)</w:t>
      </w:r>
      <w:r>
        <w:tab/>
        <w:t>RSCDS Bk 8</w:t>
      </w:r>
    </w:p>
    <w:p w:rsidR="00B11EB3" w:rsidRDefault="00B11EB3" w:rsidP="00B11EB3">
      <w:pPr>
        <w:pStyle w:val="DanceBody"/>
      </w:pPr>
      <w:r>
        <w:t xml:space="preserve"> 1- 8</w:t>
      </w:r>
      <w:r>
        <w:tab/>
        <w:t>1s dance in &amp; cast 2 places</w:t>
      </w:r>
      <w:r w:rsidRPr="00BA6B4D">
        <w:rPr>
          <w:b/>
        </w:rPr>
        <w:t xml:space="preserve"> while </w:t>
      </w:r>
      <w:r>
        <w:t>3s set &amp; dance (NHJ) up to top. 3s cast 2 places</w:t>
      </w:r>
      <w:r w:rsidRPr="00BA6B4D">
        <w:rPr>
          <w:b/>
        </w:rPr>
        <w:t xml:space="preserve"> while </w:t>
      </w:r>
      <w:r>
        <w:t>1s set &amp; dance (NHJ) up to top.</w:t>
      </w:r>
    </w:p>
    <w:p w:rsidR="00B11EB3" w:rsidRDefault="00B11EB3" w:rsidP="00B11EB3">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B11EB3" w:rsidRDefault="00B11EB3" w:rsidP="00B11EB3">
      <w:pPr>
        <w:pStyle w:val="DanceBody"/>
      </w:pPr>
      <w:r>
        <w:t>17-24</w:t>
      </w:r>
      <w:r>
        <w:tab/>
        <w:t>1s dance down below 3s cross &amp; cast up behind 3s to 2</w:t>
      </w:r>
      <w:r w:rsidRPr="00972EEB">
        <w:t>nd</w:t>
      </w:r>
      <w:r>
        <w:t xml:space="preserve"> places own sides, 2s+1s dance a 1/2 Diamond Poussette.  1 2 3</w:t>
      </w:r>
    </w:p>
    <w:p w:rsidR="00B11EB3" w:rsidRDefault="00B11EB3" w:rsidP="00B11EB3">
      <w:pPr>
        <w:pStyle w:val="DanceBody"/>
        <w:keepNext w:val="0"/>
      </w:pPr>
      <w:r>
        <w:t>25-32</w:t>
      </w:r>
      <w:r>
        <w:tab/>
        <w:t>1s+2s dance Allemande. 2 1 3</w:t>
      </w:r>
    </w:p>
    <w:p w:rsidR="00B11EB3" w:rsidRDefault="00B11EB3" w:rsidP="00B11EB3"/>
    <w:p w:rsidR="00B11EB3" w:rsidRDefault="00B11EB3" w:rsidP="00B11EB3">
      <w:pPr>
        <w:pStyle w:val="Minicrib"/>
      </w:pPr>
      <w:r>
        <w:t>PEGGY'S STRATHSPEY  (S8x32)  3C (4C set)</w:t>
      </w:r>
      <w:r>
        <w:tab/>
        <w:t>E Finley  RSCDS Bk 41</w:t>
      </w:r>
    </w:p>
    <w:p w:rsidR="00B11EB3" w:rsidRDefault="00B11EB3" w:rsidP="00B11EB3">
      <w:pPr>
        <w:pStyle w:val="DanceBody"/>
      </w:pPr>
      <w:r>
        <w:t xml:space="preserve"> 1- 8</w:t>
      </w:r>
      <w:r>
        <w:tab/>
        <w:t>1s giving RH cross down to 2</w:t>
      </w:r>
      <w:r w:rsidRPr="00972EEB">
        <w:t>nd</w:t>
      </w:r>
      <w:r>
        <w:t xml:space="preserve"> places</w:t>
      </w:r>
      <w:r w:rsidRPr="00BA6B4D">
        <w:rPr>
          <w:b/>
        </w:rPr>
        <w:t xml:space="preserve"> while </w:t>
      </w:r>
      <w:r>
        <w:t>2s cast up &amp; 3s set, 1s dance reflection reels of 3 on opposite sides &amp; end in 2</w:t>
      </w:r>
      <w:r w:rsidRPr="00972EEB">
        <w:t>nd</w:t>
      </w:r>
      <w:r>
        <w:t xml:space="preserve"> place opposite sides</w:t>
      </w:r>
    </w:p>
    <w:p w:rsidR="00B11EB3" w:rsidRDefault="00B11EB3" w:rsidP="00B11EB3">
      <w:pPr>
        <w:pStyle w:val="DanceBody"/>
      </w:pPr>
      <w:r>
        <w:t xml:space="preserve"> 9-16</w:t>
      </w:r>
      <w:r>
        <w:tab/>
        <w:t>1s cast to 3</w:t>
      </w:r>
      <w:r w:rsidRPr="00972EEB">
        <w:t>rd</w:t>
      </w:r>
      <w:r>
        <w:t xml:space="preserve"> place</w:t>
      </w:r>
      <w:r w:rsidRPr="00BA6B4D">
        <w:rPr>
          <w:b/>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B11EB3" w:rsidRDefault="00B11EB3" w:rsidP="00B11EB3">
      <w:pPr>
        <w:pStyle w:val="DanceBody"/>
      </w:pPr>
      <w:r>
        <w:t>17-24</w:t>
      </w:r>
      <w:r>
        <w:tab/>
        <w:t>3s+1s dance 1/2 R&amp;L, 2s+1s dance 1/2 R&amp;L</w:t>
      </w:r>
    </w:p>
    <w:p w:rsidR="00B11EB3" w:rsidRDefault="00B11EB3" w:rsidP="00B11EB3">
      <w:pPr>
        <w:pStyle w:val="DanceBody"/>
      </w:pPr>
      <w:r>
        <w:t>25-26</w:t>
      </w:r>
      <w:r>
        <w:tab/>
        <w:t>1M+2M adv &amp; 1M passes 2M in front to change pl &amp; dance to own side</w:t>
      </w:r>
      <w:r w:rsidRPr="00BA6B4D">
        <w:rPr>
          <w:b/>
        </w:rPr>
        <w:t xml:space="preserve"> </w:t>
      </w:r>
      <w:r>
        <w:rPr>
          <w:b/>
        </w:rPr>
        <w:t xml:space="preserve">as </w:t>
      </w:r>
      <w:r>
        <w:t>1L+2L cross to their own sides (outside Men) &amp; turn to face each other</w:t>
      </w:r>
    </w:p>
    <w:p w:rsidR="00B11EB3" w:rsidRDefault="00B11EB3" w:rsidP="00B11EB3">
      <w:pPr>
        <w:pStyle w:val="DanceBody"/>
        <w:keepNext w:val="0"/>
      </w:pPr>
      <w:r>
        <w:t>27-32</w:t>
      </w:r>
      <w:r>
        <w:tab/>
        <w:t>Repeat with Ladies crossing &amp; changing place, 2s giving RH &amp; 1s giving LH turn 1.1/2 times to own sides</w:t>
      </w:r>
    </w:p>
    <w:p w:rsidR="00B11EB3" w:rsidRDefault="00B11EB3" w:rsidP="00B11EB3"/>
    <w:p w:rsidR="00B11EB3" w:rsidRDefault="00B11EB3" w:rsidP="00B11EB3">
      <w:pPr>
        <w:pStyle w:val="Minicrib"/>
      </w:pPr>
      <w:r>
        <w:t>PEGGY'S WEDDING  (J4x64)  4C set</w:t>
      </w:r>
      <w:r>
        <w:tab/>
        <w:t>Mr &amp; Mrs George Drysdale  RSCDS Bk 22</w:t>
      </w:r>
    </w:p>
    <w:p w:rsidR="00B11EB3" w:rsidRDefault="00B11EB3" w:rsidP="00B11EB3">
      <w:pPr>
        <w:pStyle w:val="DanceBody"/>
      </w:pPr>
      <w:r>
        <w:t xml:space="preserve"> 1-16</w:t>
      </w:r>
      <w:r>
        <w:tab/>
        <w:t>All 4 couples set twice, turn RH,1s+2s remain in middle facing up &amp; 1s+2s dance Allemande</w:t>
      </w:r>
    </w:p>
    <w:p w:rsidR="00B11EB3" w:rsidRDefault="00B11EB3" w:rsidP="00B11EB3">
      <w:pPr>
        <w:pStyle w:val="DanceBody"/>
      </w:pPr>
      <w:r>
        <w:t>17-32</w:t>
      </w:r>
      <w:r>
        <w:tab/>
        <w:t>2s+1s+3s dance Grand Chain. 1s+3s dance RH across &amp; back LH</w:t>
      </w:r>
    </w:p>
    <w:p w:rsidR="00B11EB3" w:rsidRDefault="00B11EB3" w:rsidP="00B11EB3">
      <w:pPr>
        <w:pStyle w:val="DanceBody"/>
      </w:pPr>
      <w:r>
        <w:t>33-48</w:t>
      </w:r>
      <w:r>
        <w:tab/>
        <w:t>1s+3s dance Poussette, 1s finish BtoB facing own sides &amp; dance Double Triangles with 3s &amp; 4s</w:t>
      </w:r>
    </w:p>
    <w:p w:rsidR="00B11EB3" w:rsidRDefault="00B11EB3" w:rsidP="00B11EB3">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B11EB3" w:rsidRDefault="00B11EB3" w:rsidP="00B11EB3"/>
    <w:p w:rsidR="00B11EB3" w:rsidRDefault="00B11EB3" w:rsidP="00B11EB3">
      <w:pPr>
        <w:pStyle w:val="Minicrib"/>
      </w:pPr>
      <w:r>
        <w:t>PELORUS JACK  (J8x32)  3C (4C set)</w:t>
      </w:r>
      <w:r>
        <w:tab/>
        <w:t>Barry Skelton  RSCDS Bk 41</w:t>
      </w:r>
    </w:p>
    <w:p w:rsidR="00B11EB3" w:rsidRDefault="00B11EB3" w:rsidP="00B11EB3">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B11EB3" w:rsidRDefault="00B11EB3" w:rsidP="00B11EB3">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B11EB3" w:rsidRDefault="00B11EB3" w:rsidP="00B11EB3">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B11EB3" w:rsidRDefault="00B11EB3" w:rsidP="00B11EB3">
      <w:pPr>
        <w:pStyle w:val="DanceBody"/>
        <w:keepNext w:val="0"/>
      </w:pPr>
      <w:r>
        <w:t>25-32</w:t>
      </w:r>
      <w:r>
        <w:tab/>
        <w:t>1M followed by partner dance into LH across with 2s, 1s retain LH &amp; 1/2 turn to own sides &amp; 2s+1s+3s set</w:t>
      </w:r>
    </w:p>
    <w:p w:rsidR="00B11EB3" w:rsidRDefault="00B11EB3" w:rsidP="00B11EB3"/>
    <w:p w:rsidR="00B11EB3" w:rsidRDefault="00B11EB3" w:rsidP="00B11EB3">
      <w:pPr>
        <w:pStyle w:val="Minicrib"/>
      </w:pPr>
      <w:r>
        <w:t>PENANNULAR  (R8x32)  3C (4C set)</w:t>
      </w:r>
      <w:r>
        <w:tab/>
        <w:t>Veronica Hughes  Clifton Coll.</w:t>
      </w:r>
    </w:p>
    <w:p w:rsidR="00B11EB3" w:rsidRDefault="00B11EB3" w:rsidP="00B11EB3">
      <w:pPr>
        <w:pStyle w:val="DanceBody"/>
      </w:pPr>
      <w:r>
        <w:t xml:space="preserve"> 1- 8</w:t>
      </w:r>
      <w:r>
        <w:tab/>
        <w:t xml:space="preserve">1s+2s+3s chase clockwise round back to place, 2s to sides </w:t>
      </w:r>
      <w:r>
        <w:rPr>
          <w:b/>
        </w:rPr>
        <w:t>while</w:t>
      </w:r>
      <w:r>
        <w:t xml:space="preserve"> 1s+3s curve into line in centre, Men facing down, Ladies facing up</w:t>
      </w:r>
    </w:p>
    <w:p w:rsidR="00B11EB3" w:rsidRDefault="00B11EB3" w:rsidP="00B11EB3">
      <w:pPr>
        <w:pStyle w:val="DanceBody"/>
      </w:pPr>
      <w:r>
        <w:t xml:space="preserve"> 9-16</w:t>
      </w:r>
      <w:r>
        <w:tab/>
        <w:t>1s+3s dance RSh reel of 4 up/down centre</w:t>
      </w:r>
    </w:p>
    <w:p w:rsidR="00B11EB3" w:rsidRDefault="00B11EB3" w:rsidP="00B11EB3">
      <w:pPr>
        <w:pStyle w:val="DanceBody"/>
      </w:pPr>
      <w:r>
        <w:t>17-20</w:t>
      </w:r>
      <w:r>
        <w:tab/>
        <w:t xml:space="preserve">All 3 couples set, 1s &amp; 3s Petronella turn to own sides </w:t>
      </w:r>
      <w:r>
        <w:rPr>
          <w:b/>
        </w:rPr>
        <w:t>while</w:t>
      </w:r>
      <w:r>
        <w:t xml:space="preserve"> 2s set advancing, pull back RSh to BtoB facing own side</w:t>
      </w:r>
    </w:p>
    <w:p w:rsidR="00B11EB3" w:rsidRDefault="00B11EB3" w:rsidP="00B11EB3">
      <w:pPr>
        <w:pStyle w:val="DanceBody"/>
      </w:pPr>
      <w:r>
        <w:t>21-24</w:t>
      </w:r>
      <w:r>
        <w:tab/>
        <w:t xml:space="preserve">All set as Double Triangles, 1M+2M 1/2 turn RH </w:t>
      </w:r>
      <w:r>
        <w:rPr>
          <w:b/>
        </w:rPr>
        <w:t>while</w:t>
      </w:r>
      <w:r>
        <w:t xml:space="preserve"> 1L+2L 1/2 turn LH to bring 1s BtoB in centre facing own side</w:t>
      </w:r>
    </w:p>
    <w:p w:rsidR="00B11EB3" w:rsidRDefault="00B11EB3" w:rsidP="00B11EB3">
      <w:pPr>
        <w:pStyle w:val="DanceBody"/>
      </w:pPr>
      <w:r>
        <w:t>25-28</w:t>
      </w:r>
      <w:r>
        <w:tab/>
        <w:t xml:space="preserve">All set as Double Triangles, 1M+3M turn LH once round </w:t>
      </w:r>
      <w:r>
        <w:rPr>
          <w:b/>
        </w:rPr>
        <w:t>while</w:t>
      </w:r>
      <w:r>
        <w:t xml:space="preserve"> 1L+3L turn RH once round, 3s end on sides in place.  2 1 3</w:t>
      </w:r>
    </w:p>
    <w:p w:rsidR="00B11EB3" w:rsidRDefault="00B11EB3" w:rsidP="00B11EB3">
      <w:pPr>
        <w:pStyle w:val="DanceBody"/>
      </w:pPr>
      <w:r>
        <w:t>29-32</w:t>
      </w:r>
      <w:r>
        <w:tab/>
        <w:t>1s dance up to top &amp; cast to 2nd place.  2 1 3</w:t>
      </w:r>
    </w:p>
    <w:p w:rsidR="00B11EB3" w:rsidRDefault="00B11EB3" w:rsidP="00B11EB3">
      <w:pPr>
        <w:pStyle w:val="DanceBody"/>
        <w:keepNext w:val="0"/>
        <w:rPr>
          <w:i/>
        </w:rPr>
      </w:pPr>
      <w:r w:rsidRPr="009916B0">
        <w:rPr>
          <w:i/>
        </w:rPr>
        <w:t>Note:</w:t>
      </w:r>
      <w:r w:rsidRPr="009916B0">
        <w:rPr>
          <w:i/>
        </w:rPr>
        <w:tab/>
        <w:t xml:space="preserve">2nd time through Bars 31-32: 1s cast to </w:t>
      </w:r>
      <w:r>
        <w:rPr>
          <w:i/>
        </w:rPr>
        <w:t>4th pace, bottom couple step up</w:t>
      </w:r>
    </w:p>
    <w:p w:rsidR="00B11EB3" w:rsidRDefault="00B11EB3" w:rsidP="00B11EB3"/>
    <w:p w:rsidR="00B11EB3" w:rsidRDefault="00B11EB3" w:rsidP="00B11EB3">
      <w:pPr>
        <w:pStyle w:val="Minicrib"/>
      </w:pPr>
      <w:r>
        <w:t>PENNINGTON  (J8x40)  3C (4C set)</w:t>
      </w:r>
      <w:r>
        <w:tab/>
        <w:t>New Forest SCD</w:t>
      </w:r>
    </w:p>
    <w:p w:rsidR="00B11EB3" w:rsidRDefault="00B11EB3" w:rsidP="00B11EB3">
      <w:pPr>
        <w:pStyle w:val="DanceBody"/>
      </w:pPr>
      <w:r>
        <w:t xml:space="preserve"> 1- 8</w:t>
      </w:r>
      <w:r>
        <w:tab/>
        <w:t>1s cross RH, cast 1 place &amp; turn RH to face 1</w:t>
      </w:r>
      <w:r w:rsidRPr="00972EEB">
        <w:t>st</w:t>
      </w:r>
      <w:r>
        <w:t xml:space="preserve"> corners</w:t>
      </w:r>
    </w:p>
    <w:p w:rsidR="00B11EB3" w:rsidRDefault="00B11EB3" w:rsidP="00B11EB3">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B11EB3" w:rsidRDefault="00B11EB3" w:rsidP="00B11EB3">
      <w:pPr>
        <w:pStyle w:val="DanceBody"/>
      </w:pPr>
      <w:r>
        <w:t>17-24</w:t>
      </w:r>
      <w:r>
        <w:tab/>
        <w:t>1s giving RSh to corners &amp; dance 1/2 reel of 3 across, pass RSh to face 4</w:t>
      </w:r>
      <w:r w:rsidRPr="00972EEB">
        <w:t>th</w:t>
      </w:r>
      <w:r>
        <w:t xml:space="preserve"> corner (pstn) &amp; dance 1/2 reel of 3 across</w:t>
      </w:r>
    </w:p>
    <w:p w:rsidR="00B11EB3" w:rsidRDefault="00B11EB3" w:rsidP="00B11EB3">
      <w:pPr>
        <w:pStyle w:val="DanceBody"/>
      </w:pPr>
      <w:r>
        <w:t>25-32</w:t>
      </w:r>
      <w:r>
        <w:tab/>
        <w:t>1s cross RH, cast to right &amp; turn RH to 2</w:t>
      </w:r>
      <w:r w:rsidRPr="00972EEB">
        <w:t>nd</w:t>
      </w:r>
      <w:r>
        <w:t xml:space="preserve"> place own sides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PENNY REEL  (R8x32)  3C (4C set)</w:t>
      </w:r>
      <w:r>
        <w:tab/>
        <w:t>Jean Attwood  Alexander Bk 8</w:t>
      </w:r>
    </w:p>
    <w:p w:rsidR="00B11EB3" w:rsidRDefault="00B11EB3" w:rsidP="00B11EB3">
      <w:pPr>
        <w:pStyle w:val="DanceBody"/>
      </w:pPr>
      <w:r>
        <w:t xml:space="preserve"> 1- 8</w:t>
      </w:r>
      <w:r>
        <w:tab/>
        <w:t>1s set, 1/2 turn RH to face down;  1s lead down &amp; cast up round 3s to 2nd place opp side</w:t>
      </w:r>
    </w:p>
    <w:p w:rsidR="00B11EB3" w:rsidRDefault="00B11EB3" w:rsidP="00B11EB3">
      <w:pPr>
        <w:pStyle w:val="DanceBody"/>
      </w:pPr>
      <w:r>
        <w:t xml:space="preserve"> 9-16</w:t>
      </w:r>
      <w:r>
        <w:tab/>
        <w:t>1/2 Diag R&amp;L (1M up, 1L down); 1/2 Diag R&amp;L (1M up, 1L down).  (3) (1) (2)</w:t>
      </w:r>
    </w:p>
    <w:p w:rsidR="00B11EB3" w:rsidRDefault="00B11EB3" w:rsidP="00B11EB3">
      <w:pPr>
        <w:pStyle w:val="DanceBody"/>
      </w:pPr>
      <w:r>
        <w:t>17-24</w:t>
      </w:r>
      <w:r>
        <w:tab/>
        <w:t>All set, all turn partner 3/4 RH into line up/down centre &amp; retain RH; All set, turn partner 3/4 RH remaining in centre facing up for …</w:t>
      </w:r>
    </w:p>
    <w:p w:rsidR="00B11EB3" w:rsidRDefault="00B11EB3" w:rsidP="00B11EB3">
      <w:pPr>
        <w:pStyle w:val="DanceBody"/>
        <w:keepNext w:val="0"/>
      </w:pPr>
      <w:r>
        <w:t>25-32</w:t>
      </w:r>
      <w:r>
        <w:tab/>
        <w:t>3s+1s+2s dance Allemande.  End 2 1 3</w:t>
      </w:r>
    </w:p>
    <w:p w:rsidR="00B11EB3" w:rsidRDefault="00B11EB3" w:rsidP="00B11EB3"/>
    <w:p w:rsidR="00B11EB3" w:rsidRDefault="00B11EB3" w:rsidP="00B11EB3">
      <w:pPr>
        <w:pStyle w:val="Minicrib"/>
      </w:pPr>
      <w:r>
        <w:t>A PENNY WEDDING  (S8x32)  3C (4C set)</w:t>
      </w:r>
      <w:r>
        <w:tab/>
        <w:t>Barry Skelton  Brig O' Balgownie</w:t>
      </w:r>
    </w:p>
    <w:p w:rsidR="00B11EB3" w:rsidRDefault="00B11EB3" w:rsidP="00B11EB3">
      <w:pPr>
        <w:pStyle w:val="DanceBody"/>
      </w:pPr>
      <w:r>
        <w:t xml:space="preserve"> 1- 8</w:t>
      </w:r>
      <w:r>
        <w:tab/>
        <w:t>1s cross RH &amp; cast (2s step up); 1s dance 1/2 Fig 8 (1L up round 2s, 1M down round 3s).  2 1 3</w:t>
      </w:r>
    </w:p>
    <w:p w:rsidR="00B11EB3" w:rsidRDefault="00B11EB3" w:rsidP="00B11EB3">
      <w:pPr>
        <w:pStyle w:val="DanceBody"/>
      </w:pPr>
      <w:r>
        <w:t xml:space="preserve"> 9-16</w:t>
      </w:r>
      <w:r>
        <w:tab/>
        <w:t xml:space="preserve">1s turn 3/4 RH &amp; cast left round 1st corner to 2nd place opp sides; 1s 3/4 turn RH &amp; cast left round 3rd corner place to 2nd place own side </w:t>
      </w:r>
      <w:r>
        <w:rPr>
          <w:b/>
        </w:rPr>
        <w:t>while</w:t>
      </w:r>
    </w:p>
    <w:p w:rsidR="00B11EB3" w:rsidRDefault="00B11EB3" w:rsidP="00B11EB3">
      <w:pPr>
        <w:pStyle w:val="DanceBody"/>
      </w:pPr>
      <w:r>
        <w:tab/>
        <w:t>2s &amp; 3s cast right to next corner place &amp; dance 1/2 LH across, cast right to next corner place (original places) &amp; dance 1/2 LH across to face diagonally out (3) 1 (2)</w:t>
      </w:r>
    </w:p>
    <w:p w:rsidR="00B11EB3" w:rsidRPr="00C3538B" w:rsidRDefault="00B11EB3" w:rsidP="00B11EB3">
      <w:pPr>
        <w:pStyle w:val="DanceBody"/>
      </w:pPr>
      <w:r>
        <w:t>17-24</w:t>
      </w:r>
      <w:r>
        <w:tab/>
        <w:t xml:space="preserve">1s turn 3/4 LH &amp; cast right round 2nd corner to 2nd place opp sides; 1s 3/4 turn LH &amp; cast left round 4th corner place to 2nd place own side </w:t>
      </w:r>
      <w:r>
        <w:rPr>
          <w:b/>
        </w:rPr>
        <w:t>while</w:t>
      </w:r>
    </w:p>
    <w:p w:rsidR="00B11EB3" w:rsidRDefault="00B11EB3" w:rsidP="00B11EB3">
      <w:pPr>
        <w:pStyle w:val="DanceBody"/>
      </w:pPr>
      <w:r>
        <w:tab/>
        <w:t>2s &amp; 3s cast right to next corner place &amp; dance 1/2 LH across, face diagonally out &amp; cast right to next corner place &amp; dance 1/2 LH back to end on sides  2 1 3</w:t>
      </w:r>
    </w:p>
    <w:p w:rsidR="00B11EB3" w:rsidRDefault="00B11EB3" w:rsidP="00B11EB3">
      <w:pPr>
        <w:pStyle w:val="DanceBody"/>
        <w:keepNext w:val="0"/>
      </w:pPr>
      <w:r>
        <w:t>25-32</w:t>
      </w:r>
      <w:r>
        <w:tab/>
        <w:t>2s+1s+3s circle 6H 1/2 round to left, pull back LSh &amp; chase clockwise back to own sides.  2 1 3</w:t>
      </w:r>
    </w:p>
    <w:p w:rsidR="00B11EB3" w:rsidRDefault="00B11EB3" w:rsidP="00B11EB3"/>
    <w:p w:rsidR="00B11EB3" w:rsidRDefault="00B11EB3" w:rsidP="00B11EB3">
      <w:pPr>
        <w:pStyle w:val="Minicrib"/>
      </w:pPr>
      <w:r>
        <w:t>PENNY WHISTLE  (J8x32)  2C (4C set)</w:t>
      </w:r>
      <w:r>
        <w:tab/>
        <w:t>A Dix  Reel Friends 1</w:t>
      </w:r>
    </w:p>
    <w:p w:rsidR="00B11EB3" w:rsidRPr="00D02168" w:rsidRDefault="00B11EB3" w:rsidP="00B11EB3">
      <w:pPr>
        <w:pStyle w:val="DanceBody"/>
      </w:pPr>
      <w:r w:rsidRPr="00D02168">
        <w:t xml:space="preserve"> 1- 8</w:t>
      </w:r>
      <w:r w:rsidRPr="00D02168">
        <w:tab/>
        <w:t>1s petronella turn into centre &amp; set</w:t>
      </w:r>
      <w:r w:rsidRPr="00BA6B4D">
        <w:rPr>
          <w:b/>
        </w:rPr>
        <w:t xml:space="preserve"> while </w:t>
      </w:r>
      <w:r w:rsidRPr="00D02168">
        <w:t>2s step up &amp; set, 1s+2s RH across &amp; end in line across (1s BtoB in the middle facing opp partner)</w:t>
      </w:r>
    </w:p>
    <w:p w:rsidR="00B11EB3" w:rsidRPr="00D02168" w:rsidRDefault="00B11EB3" w:rsidP="00B11EB3">
      <w:pPr>
        <w:pStyle w:val="DanceBody"/>
      </w:pPr>
      <w:r w:rsidRPr="00D02168">
        <w:t xml:space="preserve"> 9-16</w:t>
      </w:r>
      <w:r w:rsidRPr="00D02168">
        <w:tab/>
        <w:t>1s+2s reel of 4 across ending on own sides with 1s in 2</w:t>
      </w:r>
      <w:r w:rsidRPr="00972EEB">
        <w:t>nd</w:t>
      </w:r>
      <w:r w:rsidRPr="00D02168">
        <w:t xml:space="preserve"> place</w:t>
      </w:r>
    </w:p>
    <w:p w:rsidR="00B11EB3" w:rsidRPr="00D02168" w:rsidRDefault="00B11EB3" w:rsidP="00B11EB3">
      <w:pPr>
        <w:pStyle w:val="DanceBody"/>
      </w:pPr>
      <w:r w:rsidRPr="00D02168">
        <w:t>17-24</w:t>
      </w:r>
      <w:r w:rsidRPr="00D02168">
        <w:tab/>
        <w:t>1s followed by 2s dance 4 slip steps down middle &amp; set, 1s &amp; 2s dance down 1 more step &amp; 2s leading cast up own side</w:t>
      </w:r>
    </w:p>
    <w:p w:rsidR="00B11EB3" w:rsidRPr="00D02168" w:rsidRDefault="00B11EB3" w:rsidP="00B11EB3">
      <w:pPr>
        <w:pStyle w:val="DanceBody"/>
        <w:keepNext w:val="0"/>
      </w:pPr>
      <w:r w:rsidRPr="00D02168">
        <w:t>25-32</w:t>
      </w:r>
      <w:r w:rsidRPr="00D02168">
        <w:tab/>
        <w:t>2s+1s R&amp;L</w:t>
      </w:r>
    </w:p>
    <w:p w:rsidR="00B11EB3" w:rsidRDefault="00B11EB3" w:rsidP="00B11EB3"/>
    <w:p w:rsidR="00B11EB3" w:rsidRDefault="00B11EB3" w:rsidP="00B11EB3">
      <w:pPr>
        <w:pStyle w:val="Minicrib"/>
      </w:pPr>
      <w:r>
        <w:t>THE PENNY WHISTLE HORNPIPE  (R8x32)  3C (4C set)</w:t>
      </w:r>
      <w:r>
        <w:tab/>
        <w:t>Elaine Brunken  Moments in Time</w:t>
      </w:r>
    </w:p>
    <w:p w:rsidR="00B11EB3" w:rsidRDefault="00B11EB3" w:rsidP="00B11EB3">
      <w:pPr>
        <w:pStyle w:val="DanceBody"/>
      </w:pPr>
      <w:r>
        <w:t xml:space="preserve"> 1- 8</w:t>
      </w:r>
      <w:r>
        <w:tab/>
        <w:t>1s+2s Mirror Set+Link (1s cast, 2s dance up), 1s turn LH to face Men's side NHL with 1L on Right of 1M</w:t>
      </w:r>
    </w:p>
    <w:p w:rsidR="00B11EB3" w:rsidRDefault="00B11EB3" w:rsidP="00B11EB3">
      <w:pPr>
        <w:pStyle w:val="DanceBody"/>
      </w:pPr>
      <w:r>
        <w:t xml:space="preserve"> 9-16</w:t>
      </w:r>
      <w:r>
        <w:tab/>
        <w:t xml:space="preserve">1s dance reels of 3 across (1M Lsh to 3M, 1L RSh to 2M to start) </w:t>
      </w:r>
      <w:r>
        <w:rPr>
          <w:b/>
        </w:rPr>
        <w:t>while</w:t>
      </w:r>
      <w:r>
        <w:t xml:space="preserve"> 2s+3s dance DoSiDo with Ladies dancing between Men then Men dancing between Ladies.  Finish 1L beween 2s, 1M between 3s</w:t>
      </w:r>
    </w:p>
    <w:p w:rsidR="00B11EB3" w:rsidRDefault="00B11EB3" w:rsidP="00B11EB3">
      <w:pPr>
        <w:pStyle w:val="DanceBody"/>
      </w:pPr>
      <w:r>
        <w:t>17-24</w:t>
      </w:r>
      <w:r>
        <w:tab/>
        <w:t>1s dance DoSiDo &amp; turn RH 1.1/4 to finish on sides   2 1 3</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THE PENSIONER'S REEL  (R8x32)  3C (4C set)</w:t>
      </w:r>
      <w:r>
        <w:tab/>
        <w:t>Trevor Rayner  Skye Coll 2 &amp; Pensioner's Coll</w:t>
      </w:r>
    </w:p>
    <w:p w:rsidR="00B11EB3" w:rsidRDefault="00B11EB3" w:rsidP="00B11EB3">
      <w:pPr>
        <w:pStyle w:val="DanceBody"/>
      </w:pPr>
      <w:r>
        <w:t xml:space="preserve"> 1- 8</w:t>
      </w:r>
      <w:r>
        <w:tab/>
        <w:t>1s lead down the middle &amp; back to 2</w:t>
      </w:r>
      <w:r w:rsidRPr="00972EEB">
        <w:t>nd</w:t>
      </w:r>
      <w:r>
        <w:t xml:space="preserve"> place BtoB in middle (Lady facing up &amp; Man down)</w:t>
      </w:r>
    </w:p>
    <w:p w:rsidR="00B11EB3" w:rsidRDefault="00B11EB3" w:rsidP="00B11EB3">
      <w:pPr>
        <w:pStyle w:val="DanceBody"/>
      </w:pPr>
      <w:r>
        <w:t xml:space="preserve"> 9-16</w:t>
      </w:r>
      <w:r>
        <w:tab/>
        <w:t>1s dance Double Triangles (Lady with 2s &amp; Man with 3s to start) when 1s change places corners petronella 1 place to right &amp; 1s end BtoB facing opposite sides</w:t>
      </w:r>
      <w:r w:rsidRPr="00BA6B4D">
        <w:rPr>
          <w:b/>
        </w:rPr>
        <w:t xml:space="preserve"> while </w:t>
      </w:r>
      <w:r>
        <w:t>corners end diagonally opposite original places</w:t>
      </w:r>
    </w:p>
    <w:p w:rsidR="00B11EB3" w:rsidRDefault="00B11EB3" w:rsidP="00B11EB3">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THE PENTANGLE  (J5x48)  5C Pentangle Set</w:t>
      </w:r>
      <w:r>
        <w:tab/>
        <w:t>Donald Wilson  Cambridge Scottish Society 75 Years</w:t>
      </w:r>
    </w:p>
    <w:p w:rsidR="00B11EB3" w:rsidRPr="00797C4E" w:rsidRDefault="00B11EB3" w:rsidP="00B11EB3">
      <w:pPr>
        <w:pStyle w:val="DanceBody"/>
      </w:pPr>
      <w:r w:rsidRPr="00797C4E">
        <w:t>5 couples arranged in pentangle, 1s at top &amp; positions number anticlockwise from top</w:t>
      </w:r>
    </w:p>
    <w:p w:rsidR="00B11EB3" w:rsidRPr="00797C4E" w:rsidRDefault="00B11EB3" w:rsidP="00B11EB3">
      <w:pPr>
        <w:pStyle w:val="DanceBody"/>
      </w:pPr>
      <w:r w:rsidRPr="00797C4E">
        <w:t xml:space="preserve"> 1- 8</w:t>
      </w:r>
      <w:r w:rsidRPr="00797C4E">
        <w:tab/>
        <w:t>1s dance down NHJ below 4s/3s, separate &amp; cast round outside to place</w:t>
      </w:r>
    </w:p>
    <w:p w:rsidR="00B11EB3" w:rsidRDefault="00B11EB3" w:rsidP="00B11EB3">
      <w:pPr>
        <w:pStyle w:val="DanceBody"/>
      </w:pPr>
      <w:r w:rsidRPr="00797C4E">
        <w:t xml:space="preserve"> 9-16</w:t>
      </w:r>
      <w:r w:rsidRPr="00797C4E">
        <w:tab/>
        <w:t>1s dance DoSiDo with partner; all 5 couples set, 1s cross down LH to face out (between 4s/3s) while 2s+3s+4s+5s turn partner RH into prom hold all facing in</w:t>
      </w:r>
    </w:p>
    <w:p w:rsidR="00B11EB3" w:rsidRDefault="00B11EB3" w:rsidP="00B11EB3">
      <w:pPr>
        <w:pStyle w:val="DanceBody"/>
      </w:pPr>
      <w:r>
        <w:t>17-24</w:t>
      </w:r>
      <w:r>
        <w:tab/>
        <w:t>Reels of 3 on "sides", 1M+2s+3s (1M+3s pass LSh to start) &amp; 1L+4s+5s (1L+4s pass RSh to start). Bar 20: 1s pass LSh to swap to other reel. All end in original places facing in</w:t>
      </w:r>
    </w:p>
    <w:p w:rsidR="00B11EB3" w:rsidRDefault="00B11EB3" w:rsidP="00B11EB3">
      <w:pPr>
        <w:pStyle w:val="DanceBody"/>
      </w:pPr>
      <w:r>
        <w:t>25-32</w:t>
      </w:r>
      <w:r>
        <w:tab/>
        <w:t>All Set+Link twice with partner, Ladies face out</w:t>
      </w:r>
    </w:p>
    <w:p w:rsidR="00B11EB3" w:rsidRDefault="00B11EB3" w:rsidP="00B11EB3">
      <w:pPr>
        <w:pStyle w:val="DanceBody"/>
      </w:pPr>
      <w:r>
        <w:t>33-40</w:t>
      </w:r>
      <w:r>
        <w:tab/>
        <w:t>All dance modified 1/2 Schiehallion reels - 2 "loops" to end 1 place clockwise round from start</w:t>
      </w:r>
    </w:p>
    <w:p w:rsidR="00B11EB3" w:rsidRDefault="00B11EB3" w:rsidP="00B11EB3">
      <w:pPr>
        <w:pStyle w:val="DanceBody"/>
      </w:pPr>
      <w:r>
        <w:tab/>
        <w:t xml:space="preserve">(Each dancer crossing the set must let </w:t>
      </w:r>
      <w:r w:rsidRPr="0045011C">
        <w:rPr>
          <w:u w:val="single"/>
        </w:rPr>
        <w:t>2 dancers</w:t>
      </w:r>
      <w:r>
        <w:t xml:space="preserve"> pass in front from their right).</w:t>
      </w:r>
    </w:p>
    <w:p w:rsidR="00B11EB3" w:rsidRDefault="00B11EB3" w:rsidP="00B11EB3">
      <w:pPr>
        <w:pStyle w:val="DanceBody"/>
        <w:keepNext w:val="0"/>
      </w:pPr>
      <w:r>
        <w:t>41-48</w:t>
      </w:r>
      <w:r>
        <w:tab/>
        <w:t>All circle 10H round &amp; back</w:t>
      </w:r>
    </w:p>
    <w:p w:rsidR="00B11EB3" w:rsidRDefault="00B11EB3" w:rsidP="00B11EB3"/>
    <w:p w:rsidR="00B11EB3" w:rsidRDefault="00B11EB3" w:rsidP="00B11EB3">
      <w:pPr>
        <w:pStyle w:val="Minicrib"/>
      </w:pPr>
      <w:r>
        <w:t>THE PENTLAND HILLS  (S8x32)  3C (4C set)</w:t>
      </w:r>
      <w:r>
        <w:tab/>
        <w:t>Gaye Collin  From Paper To Pearl</w:t>
      </w:r>
    </w:p>
    <w:p w:rsidR="00B11EB3" w:rsidRDefault="00B11EB3" w:rsidP="00B11EB3">
      <w:pPr>
        <w:pStyle w:val="DanceBody"/>
      </w:pPr>
      <w:r>
        <w:t xml:space="preserve"> 1- 8</w:t>
      </w:r>
      <w:r>
        <w:tab/>
        <w:t>1s+2s turn 1.1/2 RH to face down in middle in allemande hold.  1s+2s dance down, cross below 3s, cast up on own sides  2 1 3</w:t>
      </w:r>
    </w:p>
    <w:p w:rsidR="00B11EB3" w:rsidRPr="00A52F4A" w:rsidRDefault="00B11EB3" w:rsidP="00B11EB3">
      <w:pPr>
        <w:pStyle w:val="DanceBody"/>
      </w:pPr>
      <w:r>
        <w:t xml:space="preserve"> 9-12</w:t>
      </w:r>
      <w:r>
        <w:tab/>
        <w:t xml:space="preserve">2s+3s turn RH (2 bars) and set (NHJ with partner) facing down/up </w:t>
      </w:r>
      <w:r>
        <w:rPr>
          <w:b/>
        </w:rPr>
        <w:t xml:space="preserve">while </w:t>
      </w:r>
      <w:r w:rsidRPr="00A52F4A">
        <w:t>1s cross RH,</w:t>
      </w:r>
      <w:r>
        <w:rPr>
          <w:b/>
        </w:rPr>
        <w:t xml:space="preserve"> </w:t>
      </w:r>
      <w:r>
        <w:t>dance thro' 1</w:t>
      </w:r>
      <w:r w:rsidRPr="00972EEB">
        <w:t>st</w:t>
      </w:r>
      <w:r>
        <w:t xml:space="preserve"> corner pstn. casting to 2</w:t>
      </w:r>
      <w:r w:rsidRPr="00972EEB">
        <w:t>nd</w:t>
      </w:r>
      <w:r>
        <w:t xml:space="preserve"> place own side (1L facing down, 1M facing up)</w:t>
      </w:r>
    </w:p>
    <w:p w:rsidR="00B11EB3" w:rsidRDefault="00B11EB3" w:rsidP="00B11EB3">
      <w:pPr>
        <w:pStyle w:val="DanceBody"/>
      </w:pPr>
      <w:r>
        <w:t>13-16</w:t>
      </w:r>
      <w:r>
        <w:tab/>
        <w:t>2s+1s+3s chase clockwise 1/2 way to opp. sides.  Bars 15-16 1s turn RH to face 1</w:t>
      </w:r>
      <w:r w:rsidRPr="00972EEB">
        <w:t>st</w:t>
      </w:r>
      <w:r>
        <w:t xml:space="preserve"> corner positions</w:t>
      </w:r>
    </w:p>
    <w:p w:rsidR="00B11EB3" w:rsidRDefault="00B11EB3" w:rsidP="00B11EB3">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B11EB3" w:rsidRDefault="00B11EB3" w:rsidP="00B11EB3">
      <w:pPr>
        <w:pStyle w:val="DanceBody"/>
        <w:keepNext w:val="0"/>
      </w:pPr>
      <w:r>
        <w:t>25-32</w:t>
      </w:r>
      <w:r>
        <w:tab/>
        <w:t>2s+1s dance all-round (Diamond) Poussette</w:t>
      </w:r>
    </w:p>
    <w:p w:rsidR="00B11EB3" w:rsidRDefault="00B11EB3" w:rsidP="00B11EB3"/>
    <w:p w:rsidR="00B11EB3" w:rsidRDefault="00B11EB3" w:rsidP="00B11EB3">
      <w:pPr>
        <w:pStyle w:val="Minicrib"/>
      </w:pPr>
      <w:r>
        <w:t>PEREZ HOSPITALITY  (R4x32)  4C set</w:t>
      </w:r>
      <w:r>
        <w:tab/>
        <w:t>C Ronald  12 SCDs</w:t>
      </w:r>
    </w:p>
    <w:p w:rsidR="00B11EB3" w:rsidRDefault="00B11EB3" w:rsidP="00B11EB3">
      <w:pPr>
        <w:pStyle w:val="DanceBody"/>
      </w:pPr>
      <w:r>
        <w:t xml:space="preserve"> 1- 8</w:t>
      </w:r>
      <w:r>
        <w:tab/>
        <w:t>1s+2s</w:t>
      </w:r>
      <w:r w:rsidRPr="007F0D5A">
        <w:rPr>
          <w:b/>
        </w:rPr>
        <w:t xml:space="preserve"> also </w:t>
      </w:r>
      <w:r>
        <w:t>3s+4s dance RH across &amp; LH back</w:t>
      </w:r>
    </w:p>
    <w:p w:rsidR="00B11EB3" w:rsidRDefault="00B11EB3" w:rsidP="00B11EB3">
      <w:pPr>
        <w:pStyle w:val="DanceBody"/>
      </w:pPr>
      <w:r>
        <w:t xml:space="preserve"> 9-16</w:t>
      </w:r>
      <w:r>
        <w:tab/>
        <w:t>1M</w:t>
      </w:r>
      <w:r w:rsidRPr="007F0D5A">
        <w:rPr>
          <w:b/>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B11EB3" w:rsidRDefault="00B11EB3" w:rsidP="00B11EB3">
      <w:pPr>
        <w:pStyle w:val="DanceBody"/>
      </w:pPr>
      <w:r>
        <w:t>17-24</w:t>
      </w:r>
      <w:r>
        <w:tab/>
        <w:t>1L</w:t>
      </w:r>
      <w:r w:rsidRPr="007F0D5A">
        <w:rPr>
          <w:b/>
        </w:rPr>
        <w:t xml:space="preserve"> also </w:t>
      </w:r>
      <w:r>
        <w:t>4M (followed by partners) cast (up/down) 1 place &amp; dance down/up between 2s/3s &amp; cast to ends crossing over to end in orig places</w:t>
      </w:r>
    </w:p>
    <w:p w:rsidR="00B11EB3" w:rsidRDefault="00B11EB3" w:rsidP="00B11EB3">
      <w:pPr>
        <w:pStyle w:val="DanceBody"/>
        <w:keepNext w:val="0"/>
      </w:pPr>
      <w:r>
        <w:t>25-32</w:t>
      </w:r>
      <w:r>
        <w:tab/>
        <w:t>All dance 1/2 RSh reels of 4 on sides, 4s+3s+2s (top 3 couples) dance 1/2 reels of 3 on sides.  2 3 4 1</w:t>
      </w:r>
    </w:p>
    <w:p w:rsidR="00B11EB3" w:rsidRDefault="00B11EB3" w:rsidP="00B11EB3"/>
    <w:p w:rsidR="00B11EB3" w:rsidRDefault="00B11EB3" w:rsidP="00B11EB3">
      <w:pPr>
        <w:pStyle w:val="Minicrib"/>
      </w:pPr>
      <w:r>
        <w:t>THE PERFECT BLEND  (R4x32)  Sq.Set</w:t>
      </w:r>
      <w:r>
        <w:tab/>
        <w:t>John Bowie Dickson  Dunedin 5</w:t>
      </w:r>
    </w:p>
    <w:p w:rsidR="00B11EB3" w:rsidRDefault="00B11EB3" w:rsidP="00B11EB3">
      <w:pPr>
        <w:pStyle w:val="DanceBody"/>
      </w:pPr>
      <w:r>
        <w:t>Square set, Ladies BtoB in centre facing partners</w:t>
      </w:r>
    </w:p>
    <w:p w:rsidR="00B11EB3" w:rsidRDefault="00B11EB3" w:rsidP="00B11EB3">
      <w:pPr>
        <w:pStyle w:val="DanceBody"/>
      </w:pPr>
      <w:r>
        <w:t xml:space="preserve"> 1- 8</w:t>
      </w:r>
      <w:r>
        <w:tab/>
        <w:t>All set &amp; change places RH with partner; repeat back to places</w:t>
      </w:r>
    </w:p>
    <w:p w:rsidR="00B11EB3" w:rsidRDefault="00B11EB3" w:rsidP="00B11EB3">
      <w:pPr>
        <w:pStyle w:val="DanceBody"/>
      </w:pPr>
      <w:r>
        <w:t xml:space="preserve"> 9-16</w:t>
      </w:r>
      <w:r>
        <w:tab/>
        <w:t xml:space="preserve">Men chase clockwise 1/2 round </w:t>
      </w:r>
      <w:r>
        <w:rPr>
          <w:b/>
        </w:rPr>
        <w:t>while</w:t>
      </w:r>
      <w:r>
        <w:t xml:space="preserve"> Ladies set twice; all turn opp person 1.1/2 RH (Men now in centre facing in)</w:t>
      </w:r>
    </w:p>
    <w:p w:rsidR="00B11EB3" w:rsidRDefault="00B11EB3" w:rsidP="00B11EB3">
      <w:pPr>
        <w:pStyle w:val="DanceBody"/>
      </w:pPr>
      <w:r>
        <w:t>17-20</w:t>
      </w:r>
      <w:r>
        <w:tab/>
        <w:t>Men, join hands &amp; set twice pulling back RSh on bar 20 to face out (facing new partner)</w:t>
      </w:r>
    </w:p>
    <w:p w:rsidR="00B11EB3" w:rsidRDefault="00B11EB3" w:rsidP="00B11EB3">
      <w:pPr>
        <w:pStyle w:val="DanceBody"/>
      </w:pPr>
      <w:r>
        <w:t>21-32</w:t>
      </w:r>
      <w:r>
        <w:tab/>
        <w:t>Interlocking reels of 4 (couples dance 1/2 LH across in centre).  End with Men BtoB in centre (facing new partner again)</w:t>
      </w:r>
    </w:p>
    <w:p w:rsidR="00B11EB3" w:rsidRDefault="00B11EB3" w:rsidP="00B11EB3">
      <w:pPr>
        <w:pStyle w:val="DanceBody"/>
        <w:keepNext w:val="0"/>
      </w:pPr>
      <w:r>
        <w:tab/>
        <w:t>Repeat from new positions with new partners (Bars 9-12 Men set / Ladies chase 1/2 round).  End opp original place. Repeat twice more back to original place</w:t>
      </w:r>
    </w:p>
    <w:p w:rsidR="00B11EB3" w:rsidRDefault="00B11EB3" w:rsidP="00B11EB3"/>
    <w:p w:rsidR="00B11EB3" w:rsidRDefault="00B11EB3" w:rsidP="00B11EB3">
      <w:pPr>
        <w:pStyle w:val="Minicrib"/>
      </w:pPr>
      <w:r>
        <w:t>PERFECT ENDING  (S4x40)  4C set</w:t>
      </w:r>
      <w:r>
        <w:tab/>
        <w:t>P Burrage  Cross Country Capers</w:t>
      </w:r>
    </w:p>
    <w:p w:rsidR="00B11EB3" w:rsidRDefault="00B11EB3" w:rsidP="00B11EB3">
      <w:pPr>
        <w:pStyle w:val="DanceBody"/>
      </w:pPr>
      <w:r>
        <w:t xml:space="preserve"> 1- 8</w:t>
      </w:r>
      <w:r>
        <w:tab/>
        <w:t>1s lead down, cross below 2s &amp; cast behind 3s+4s to bottom, lead up cross above 3s &amp; cast up behind 2s to original places</w:t>
      </w:r>
    </w:p>
    <w:p w:rsidR="00B11EB3" w:rsidRDefault="00B11EB3" w:rsidP="00B11EB3">
      <w:pPr>
        <w:pStyle w:val="DanceBody"/>
      </w:pPr>
      <w:r>
        <w:t xml:space="preserve"> 9-16</w:t>
      </w:r>
      <w:r>
        <w:tab/>
        <w:t>All dance double pass-thru Promenade: - 1s+2s dance up, round &amp; down Men's sides</w:t>
      </w:r>
      <w:r w:rsidRPr="00BA6B4D">
        <w:rPr>
          <w:b/>
        </w:rPr>
        <w:t xml:space="preserve"> </w:t>
      </w:r>
      <w:r>
        <w:rPr>
          <w:b/>
        </w:rPr>
        <w:t xml:space="preserve">as </w:t>
      </w:r>
      <w:r>
        <w:t>4s+3s dance down, round &amp; up Ladies side Men pass Men RSh</w:t>
      </w:r>
      <w:r w:rsidRPr="007F0D5A">
        <w:rPr>
          <w:b/>
        </w:rPr>
        <w:t xml:space="preserve"> also </w:t>
      </w:r>
      <w:r>
        <w:rPr>
          <w:bCs/>
        </w:rPr>
        <w:t>Ladies</w:t>
      </w:r>
      <w:r>
        <w:rPr>
          <w:b/>
        </w:rPr>
        <w:t xml:space="preserve"> </w:t>
      </w:r>
      <w:r>
        <w:t>pass Ladies RSh back to places</w:t>
      </w:r>
    </w:p>
    <w:p w:rsidR="00B11EB3" w:rsidRDefault="00B11EB3" w:rsidP="00B11EB3">
      <w:pPr>
        <w:pStyle w:val="DanceBody"/>
      </w:pPr>
      <w:r>
        <w:t>17-24</w:t>
      </w:r>
      <w:r>
        <w:tab/>
        <w:t>All dance reels on 4 on sides</w:t>
      </w:r>
    </w:p>
    <w:p w:rsidR="00B11EB3" w:rsidRDefault="00B11EB3" w:rsidP="00B11EB3">
      <w:pPr>
        <w:pStyle w:val="DanceBody"/>
      </w:pPr>
      <w:r>
        <w:t>25-32</w:t>
      </w:r>
      <w:r>
        <w:tab/>
        <w:t>1s+2s dance 1/2 R&amp;L (2 bars only), 1s+3s dance 1/2 R&amp;L (2 bars), 1s+4s dance 1/2 R&amp;L (2 bars) &amp; all cross RH to own sides</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A PERFECT MATCH  (J32)  Round the Room</w:t>
      </w:r>
      <w:r>
        <w:tab/>
        <w:t>Holly Boyd  Oh, How We've Danced!</w:t>
      </w:r>
    </w:p>
    <w:p w:rsidR="00B11EB3" w:rsidRDefault="00B11EB3" w:rsidP="00B11EB3">
      <w:pPr>
        <w:pStyle w:val="DanceBody"/>
      </w:pPr>
      <w:r>
        <w:t>Couples form 2 circles, Men - inner circle facing partner in outer circle</w:t>
      </w:r>
    </w:p>
    <w:p w:rsidR="00B11EB3" w:rsidRDefault="00B11EB3" w:rsidP="00B11EB3">
      <w:pPr>
        <w:pStyle w:val="DanceBody"/>
      </w:pPr>
      <w:r>
        <w:t xml:space="preserve"> 1- 8</w:t>
      </w:r>
      <w:r>
        <w:tab/>
        <w:t>All turn partner RH; Men chase anticlockwise round, Ladies clockwise</w:t>
      </w:r>
    </w:p>
    <w:p w:rsidR="00B11EB3" w:rsidRDefault="00B11EB3" w:rsidP="00B11EB3">
      <w:pPr>
        <w:pStyle w:val="DanceBody"/>
      </w:pPr>
      <w:r>
        <w:t xml:space="preserve"> 9-16</w:t>
      </w:r>
      <w:r>
        <w:tab/>
        <w:t>All pull back RSh to turn about &amp; chase back to partner; all turn partner LH</w:t>
      </w:r>
    </w:p>
    <w:p w:rsidR="00B11EB3" w:rsidRDefault="00B11EB3" w:rsidP="00B11EB3">
      <w:pPr>
        <w:pStyle w:val="DanceBody"/>
      </w:pPr>
      <w:r>
        <w:t>17-24</w:t>
      </w:r>
      <w:r>
        <w:tab/>
        <w:t>All dance DoSiDo with partner; Men dance RSh round Lady diagonally to right, back into centre &amp; take prom hold with 'new' partner facing anticlockwise</w:t>
      </w:r>
    </w:p>
    <w:p w:rsidR="00B11EB3" w:rsidRDefault="00B11EB3" w:rsidP="00B11EB3">
      <w:pPr>
        <w:pStyle w:val="DanceBody"/>
        <w:keepNext w:val="0"/>
      </w:pPr>
      <w:r>
        <w:t>25-32</w:t>
      </w:r>
      <w:r>
        <w:tab/>
        <w:t>All promenade round, finishing Men on inside circle facing 'new' partner</w:t>
      </w:r>
    </w:p>
    <w:p w:rsidR="00B11EB3" w:rsidRDefault="00B11EB3" w:rsidP="00B11EB3"/>
    <w:p w:rsidR="00B11EB3" w:rsidRDefault="00B11EB3" w:rsidP="00B11EB3">
      <w:pPr>
        <w:pStyle w:val="Minicrib"/>
      </w:pPr>
      <w:r>
        <w:t>THE PERIWIG  (R4x48)  4C set</w:t>
      </w:r>
      <w:r>
        <w:tab/>
        <w:t>RSCDS Leaflet Dances 25</w:t>
      </w:r>
    </w:p>
    <w:p w:rsidR="00B11EB3" w:rsidRPr="00EA7F69" w:rsidRDefault="00B11EB3" w:rsidP="00B11EB3">
      <w:pPr>
        <w:pStyle w:val="DanceBody"/>
      </w:pPr>
      <w:r w:rsidRPr="00EA7F69">
        <w:t xml:space="preserve"> 1- 8</w:t>
      </w:r>
      <w:r w:rsidRPr="00EA7F69">
        <w:tab/>
        <w:t>1M+2M</w:t>
      </w:r>
      <w:r w:rsidRPr="00EA7F69">
        <w:rPr>
          <w:b/>
        </w:rPr>
        <w:t xml:space="preserve"> also </w:t>
      </w:r>
      <w:r w:rsidRPr="00EA7F69">
        <w:t>1L+2L turn RH 1.1/2 times on sides to change places, 1M+3M</w:t>
      </w:r>
      <w:r w:rsidRPr="00EA7F69">
        <w:rPr>
          <w:b/>
        </w:rPr>
        <w:t xml:space="preserve"> also </w:t>
      </w:r>
      <w:r w:rsidRPr="00EA7F69">
        <w:t>1L+3L turn LH 1.1/2 times</w:t>
      </w:r>
    </w:p>
    <w:p w:rsidR="00B11EB3" w:rsidRPr="00EA7F69" w:rsidRDefault="00B11EB3" w:rsidP="00B11EB3">
      <w:pPr>
        <w:pStyle w:val="DanceBody"/>
      </w:pPr>
      <w:r w:rsidRPr="00EA7F69">
        <w:t xml:space="preserve"> 9-16</w:t>
      </w:r>
      <w:r w:rsidRPr="00EA7F69">
        <w:tab/>
        <w:t>1M+4M</w:t>
      </w:r>
      <w:r w:rsidRPr="00EA7F69">
        <w:rPr>
          <w:b/>
        </w:rPr>
        <w:t xml:space="preserve"> also </w:t>
      </w:r>
      <w:r w:rsidRPr="00EA7F69">
        <w:t>1L+4L turn RH 1.1/2 times, 1s turn each other LH 1.1/2 times to end 4</w:t>
      </w:r>
      <w:r w:rsidRPr="00972EEB">
        <w:t>th</w:t>
      </w:r>
      <w:r w:rsidRPr="00EA7F69">
        <w:t xml:space="preserve"> place opposite sides</w:t>
      </w:r>
    </w:p>
    <w:p w:rsidR="00B11EB3" w:rsidRPr="00EA7F69" w:rsidRDefault="00B11EB3" w:rsidP="00B11EB3">
      <w:pPr>
        <w:pStyle w:val="DanceBody"/>
      </w:pPr>
      <w:r w:rsidRPr="00EA7F69">
        <w:t>17-24</w:t>
      </w:r>
      <w:r w:rsidRPr="00EA7F69">
        <w:tab/>
        <w:t>1s dance up opposite sides to top (behind 4s, in front of 3s &amp; behind 2s), 1s turn RH to end between 2s to Bal-in-Line across</w:t>
      </w:r>
    </w:p>
    <w:p w:rsidR="00B11EB3" w:rsidRPr="00EA7F69" w:rsidRDefault="00B11EB3" w:rsidP="00B11EB3">
      <w:pPr>
        <w:pStyle w:val="DanceBody"/>
      </w:pPr>
      <w:r w:rsidRPr="00EA7F69">
        <w:t>25-32</w:t>
      </w:r>
      <w:r w:rsidRPr="00EA7F69">
        <w:tab/>
        <w:t xml:space="preserve">1s+2s </w:t>
      </w:r>
      <w:r w:rsidRPr="00EA7F69">
        <w:rPr>
          <w:bCs/>
        </w:rPr>
        <w:t>Bal-in-Line</w:t>
      </w:r>
      <w:r w:rsidRPr="00EA7F69">
        <w:t>, 1M turn 2L</w:t>
      </w:r>
      <w:r w:rsidRPr="00EA7F69">
        <w:rPr>
          <w:b/>
        </w:rPr>
        <w:t xml:space="preserve"> also </w:t>
      </w:r>
      <w:r w:rsidRPr="00EA7F69">
        <w:t>1L turns 2M to end with 1s between 3s to Bal-in-Line across, 1s+3s repeat this Fig to end between 4s</w:t>
      </w:r>
    </w:p>
    <w:p w:rsidR="00B11EB3" w:rsidRPr="00EA7F69" w:rsidRDefault="00B11EB3" w:rsidP="00B11EB3">
      <w:pPr>
        <w:pStyle w:val="DanceBody"/>
      </w:pPr>
      <w:r w:rsidRPr="00EA7F69">
        <w:t>33-40</w:t>
      </w:r>
      <w:r w:rsidRPr="00EA7F69">
        <w:tab/>
        <w:t>1s+4s repeat Fig, 1s turn each other RH 1.1/2 times &amp; end by making an arch</w:t>
      </w:r>
    </w:p>
    <w:p w:rsidR="00B11EB3" w:rsidRPr="00EA7F69" w:rsidRDefault="00B11EB3" w:rsidP="00B11EB3">
      <w:pPr>
        <w:pStyle w:val="DanceBody"/>
        <w:keepNext w:val="0"/>
      </w:pPr>
      <w:r w:rsidRPr="00EA7F69">
        <w:t>41-48</w:t>
      </w:r>
      <w:r w:rsidRPr="00EA7F69">
        <w:tab/>
        <w:t>2s followed by 3s &amp; 4s dance down the middle, under the arch &amp; cast up on own sides</w:t>
      </w:r>
    </w:p>
    <w:p w:rsidR="00B11EB3" w:rsidRDefault="00B11EB3" w:rsidP="00B11EB3"/>
    <w:p w:rsidR="00B11EB3" w:rsidRDefault="00B11EB3" w:rsidP="00B11EB3">
      <w:pPr>
        <w:pStyle w:val="Minicrib"/>
      </w:pPr>
      <w:r>
        <w:t>PERPETUUM MOBILE  (J4x40)  4C set</w:t>
      </w:r>
      <w:r>
        <w:tab/>
        <w:t>Ferenc Szemerédi  Budapest SCDs</w:t>
      </w:r>
    </w:p>
    <w:p w:rsidR="00B11EB3" w:rsidRPr="00E854A3" w:rsidRDefault="00B11EB3" w:rsidP="00B11EB3">
      <w:pPr>
        <w:pStyle w:val="DanceBody"/>
      </w:pPr>
      <w:r w:rsidRPr="00E854A3">
        <w:t xml:space="preserve"> 1- 8</w:t>
      </w:r>
      <w:r w:rsidRPr="00E854A3">
        <w:tab/>
        <w:t>1s+2s</w:t>
      </w:r>
      <w:r w:rsidRPr="00E854A3">
        <w:rPr>
          <w:b/>
        </w:rPr>
        <w:t xml:space="preserve"> also </w:t>
      </w:r>
      <w:r w:rsidRPr="00E854A3">
        <w:t>3s+4s dance RH across, 2s &amp; 3s cross LH</w:t>
      </w:r>
      <w:r w:rsidRPr="00E854A3">
        <w:rPr>
          <w:b/>
        </w:rPr>
        <w:t xml:space="preserve"> while </w:t>
      </w:r>
      <w:r w:rsidRPr="00E854A3">
        <w:t>1s+4s chase clockwise 1/2 way</w:t>
      </w:r>
    </w:p>
    <w:p w:rsidR="00B11EB3" w:rsidRPr="00E854A3" w:rsidRDefault="00B11EB3" w:rsidP="00B11EB3">
      <w:pPr>
        <w:pStyle w:val="DanceBody"/>
      </w:pPr>
      <w:r w:rsidRPr="00E854A3">
        <w:t xml:space="preserve"> 9-16</w:t>
      </w:r>
      <w:r w:rsidRPr="00E854A3">
        <w:tab/>
        <w:t>4s+2s dance "Mirror Ladies' Chain" (Men cross RH, Ladies turn Men LH on side)</w:t>
      </w:r>
      <w:r w:rsidRPr="00E854A3">
        <w:rPr>
          <w:b/>
        </w:rPr>
        <w:t xml:space="preserve"> while </w:t>
      </w:r>
      <w:r w:rsidRPr="00E854A3">
        <w:t>3s+1s dance (normal) Men</w:t>
      </w:r>
      <w:r>
        <w:t>'</w:t>
      </w:r>
      <w:r w:rsidRPr="00E854A3">
        <w:t>s Chain ending with 4L+2M &amp; 3L+1M turning RH 1.1/2 times</w:t>
      </w:r>
    </w:p>
    <w:p w:rsidR="00B11EB3" w:rsidRPr="00E854A3" w:rsidRDefault="00B11EB3" w:rsidP="00B11EB3">
      <w:pPr>
        <w:pStyle w:val="DanceBody"/>
      </w:pPr>
      <w:r w:rsidRPr="00E854A3">
        <w:t>17-24</w:t>
      </w:r>
      <w:r w:rsidRPr="00E854A3">
        <w:tab/>
        <w:t>All dance RSh reels of 4 on the sides &amp; end with 4s &amp; 1s facing out</w:t>
      </w:r>
    </w:p>
    <w:p w:rsidR="00B11EB3" w:rsidRPr="00E854A3" w:rsidRDefault="00B11EB3" w:rsidP="00B11EB3">
      <w:pPr>
        <w:pStyle w:val="DanceBody"/>
      </w:pPr>
      <w:r w:rsidRPr="00E854A3">
        <w:t>25-28</w:t>
      </w:r>
      <w:r w:rsidRPr="00E854A3">
        <w:tab/>
        <w:t xml:space="preserve">All </w:t>
      </w:r>
      <w:r w:rsidRPr="00E854A3">
        <w:rPr>
          <w:bCs/>
        </w:rPr>
        <w:t>Bal-in-Line</w:t>
      </w:r>
      <w:r w:rsidRPr="00E854A3">
        <w:t>, all 3/4 turn RH person on right into lines of 4 across with 4s &amp; 1s in middle facing up/down</w:t>
      </w:r>
    </w:p>
    <w:p w:rsidR="00B11EB3" w:rsidRPr="00E854A3" w:rsidRDefault="00B11EB3" w:rsidP="00B11EB3">
      <w:pPr>
        <w:pStyle w:val="DanceBody"/>
      </w:pPr>
      <w:r w:rsidRPr="00E854A3">
        <w:t>29-32</w:t>
      </w:r>
      <w:r w:rsidRPr="00E854A3">
        <w:tab/>
        <w:t>All Bal-in-Line &amp; all 3/4 turn RH person on right onto sides</w:t>
      </w:r>
    </w:p>
    <w:p w:rsidR="00B11EB3" w:rsidRPr="00E854A3" w:rsidRDefault="00B11EB3" w:rsidP="00B11EB3">
      <w:pPr>
        <w:pStyle w:val="DanceBody"/>
      </w:pPr>
      <w:r w:rsidRPr="00E854A3">
        <w:t>33-36</w:t>
      </w:r>
      <w:r w:rsidRPr="00E854A3">
        <w:tab/>
        <w:t>2s+4s chase clockwise 3/4 round square to end on opposite sides with 1s+3s dancing likewise</w:t>
      </w:r>
    </w:p>
    <w:p w:rsidR="00B11EB3" w:rsidRPr="00E854A3" w:rsidRDefault="00B11EB3" w:rsidP="00B11EB3">
      <w:pPr>
        <w:pStyle w:val="DanceBody"/>
        <w:keepNext w:val="0"/>
      </w:pPr>
      <w:r w:rsidRPr="00E854A3">
        <w:t>37-40</w:t>
      </w:r>
      <w:r w:rsidRPr="00E854A3">
        <w:tab/>
        <w:t>2s+4s</w:t>
      </w:r>
      <w:r w:rsidRPr="00E854A3">
        <w:rPr>
          <w:b/>
        </w:rPr>
        <w:t xml:space="preserve"> also </w:t>
      </w:r>
      <w:r w:rsidRPr="00E854A3">
        <w:t>1s+3s cross (Ladies pass between Men) &amp; Ladies change places RH to end 2 4 1 3</w:t>
      </w:r>
    </w:p>
    <w:p w:rsidR="00B11EB3" w:rsidRDefault="00B11EB3" w:rsidP="00B11EB3"/>
    <w:p w:rsidR="00B11EB3" w:rsidRDefault="00B11EB3" w:rsidP="00B11EB3">
      <w:pPr>
        <w:pStyle w:val="Minicrib"/>
      </w:pPr>
      <w:r>
        <w:t>PERTH 800  (R4x32)  4C set</w:t>
      </w:r>
      <w:r>
        <w:tab/>
        <w:t>Linda Gaul  SCDs for Perth 800</w:t>
      </w:r>
    </w:p>
    <w:p w:rsidR="00B11EB3" w:rsidRPr="00A67359" w:rsidRDefault="00B11EB3" w:rsidP="00B11EB3">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B11EB3" w:rsidRPr="00A67359" w:rsidRDefault="00B11EB3" w:rsidP="00B11EB3">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B11EB3" w:rsidRPr="00A67359" w:rsidRDefault="00B11EB3" w:rsidP="00B11EB3">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B11EB3" w:rsidRDefault="00B11EB3" w:rsidP="00B11EB3">
      <w:pPr>
        <w:pStyle w:val="DanceBody"/>
        <w:keepNext w:val="0"/>
      </w:pPr>
      <w:r w:rsidRPr="00A67359">
        <w:t>25-32</w:t>
      </w:r>
      <w:r>
        <w:tab/>
        <w:t>All A</w:t>
      </w:r>
      <w:r w:rsidRPr="00A67359">
        <w:t>dv</w:t>
      </w:r>
      <w:r>
        <w:t>+Ret &amp;</w:t>
      </w:r>
      <w:r w:rsidRPr="00A67359">
        <w:t xml:space="preserve"> all turn RH.</w:t>
      </w:r>
    </w:p>
    <w:p w:rsidR="00B11EB3" w:rsidRDefault="00B11EB3" w:rsidP="00B11EB3"/>
    <w:p w:rsidR="00B11EB3" w:rsidRDefault="00B11EB3" w:rsidP="00B11EB3">
      <w:pPr>
        <w:pStyle w:val="Minicrib"/>
      </w:pPr>
      <w:r>
        <w:t>PERTH CELEBRATES  (J4x32)  Sq.Set</w:t>
      </w:r>
      <w:r>
        <w:tab/>
        <w:t>Sue James  Perth 95th Anniv.</w:t>
      </w:r>
    </w:p>
    <w:p w:rsidR="00B11EB3" w:rsidRDefault="00B11EB3" w:rsidP="00B11EB3">
      <w:pPr>
        <w:pStyle w:val="DanceBody"/>
      </w:pPr>
      <w:r>
        <w:t>1 chord: Honour partner then Men face in, Ladies face out</w:t>
      </w:r>
    </w:p>
    <w:p w:rsidR="00B11EB3" w:rsidRDefault="00B11EB3" w:rsidP="00B11EB3">
      <w:pPr>
        <w:pStyle w:val="DanceBody"/>
      </w:pPr>
      <w:r>
        <w:t xml:space="preserve"> 1- 8</w:t>
      </w:r>
      <w:r>
        <w:tab/>
        <w:t>All dance 1/2 Schiehallion reel (2 places round), Ladies face out</w:t>
      </w:r>
    </w:p>
    <w:p w:rsidR="00B11EB3" w:rsidRDefault="00B11EB3" w:rsidP="00B11EB3">
      <w:pPr>
        <w:pStyle w:val="DanceBody"/>
      </w:pPr>
      <w:r>
        <w:t xml:space="preserve"> 9-16</w:t>
      </w:r>
      <w:r>
        <w:tab/>
        <w:t>3s+1s dance 1/2 Men's Chain; 4s+2s dance 1/2 men's Chain.  Men end in start places, Ladies opposite to starting places, all facing in</w:t>
      </w:r>
    </w:p>
    <w:p w:rsidR="00B11EB3" w:rsidRDefault="00B11EB3" w:rsidP="00B11EB3">
      <w:pPr>
        <w:pStyle w:val="DanceBody"/>
      </w:pPr>
      <w:r>
        <w:t>17-24</w:t>
      </w:r>
      <w:r>
        <w:tab/>
        <w:t>Ladies Petronella turn one place to right &amp; set to new partner; All turn partner RH (or birl)</w:t>
      </w:r>
    </w:p>
    <w:p w:rsidR="00B11EB3" w:rsidRDefault="00B11EB3" w:rsidP="00B11EB3">
      <w:pPr>
        <w:pStyle w:val="DanceBody"/>
      </w:pPr>
      <w:r>
        <w:t>25-32</w:t>
      </w:r>
      <w:r>
        <w:tab/>
        <w:t>All circle 8H round to left (6 slip steps), pivot &amp; chase anticlockwise back to place to end 1M+4L, 2M+1L, 3M+2L, 4M+3L</w:t>
      </w:r>
    </w:p>
    <w:p w:rsidR="00B11EB3" w:rsidRDefault="00B11EB3" w:rsidP="00B11EB3">
      <w:pPr>
        <w:pStyle w:val="DanceBody"/>
        <w:keepNext w:val="0"/>
        <w:rPr>
          <w:i/>
        </w:rPr>
      </w:pPr>
      <w:r w:rsidRPr="00981F09">
        <w:rPr>
          <w:i/>
        </w:rPr>
        <w:t>Repeat 3 more times to finish with original partner</w:t>
      </w:r>
    </w:p>
    <w:p w:rsidR="00B11EB3" w:rsidRDefault="00B11EB3" w:rsidP="00B11EB3"/>
    <w:p w:rsidR="00B11EB3" w:rsidRDefault="00B11EB3" w:rsidP="00B11EB3">
      <w:pPr>
        <w:pStyle w:val="Minicrib"/>
      </w:pPr>
      <w:r>
        <w:t>PERTH CITY CHARTER  (J8x32)  3C (4C set)</w:t>
      </w:r>
      <w:r>
        <w:tab/>
        <w:t>Helen Beaney  www.dublin-scd.com/dances</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cross RH, cast, turn 1.1/2 RH to 2nd place own sides</w:t>
      </w:r>
    </w:p>
    <w:p w:rsidR="00B11EB3" w:rsidRDefault="00B11EB3" w:rsidP="00B11EB3">
      <w:pPr>
        <w:pStyle w:val="DanceBody"/>
      </w:pPr>
      <w:r>
        <w:t>17-24</w:t>
      </w:r>
      <w:r>
        <w:tab/>
        <w:t>1s dance Fig 8 round 3s</w:t>
      </w:r>
    </w:p>
    <w:p w:rsidR="00B11EB3" w:rsidRDefault="00B11EB3" w:rsidP="00B11EB3">
      <w:pPr>
        <w:pStyle w:val="DanceBody"/>
        <w:keepNext w:val="0"/>
      </w:pPr>
      <w:r>
        <w:t>25-32</w:t>
      </w:r>
      <w:r>
        <w:tab/>
        <w:t>2s+1s circle 4H round to Left.  1s+3s circle 4H round to Right</w:t>
      </w:r>
    </w:p>
    <w:p w:rsidR="00B11EB3" w:rsidRDefault="00B11EB3" w:rsidP="00B11EB3"/>
    <w:p w:rsidR="00B11EB3" w:rsidRDefault="00B11EB3" w:rsidP="00B11EB3">
      <w:pPr>
        <w:pStyle w:val="Minicrib"/>
      </w:pPr>
      <w:r>
        <w:t>THE PERTH MEDLEY  (M-8x(R32+S32))  3C (4C set)</w:t>
      </w:r>
      <w:r>
        <w:tab/>
        <w:t>RSCDS Bk 2</w:t>
      </w:r>
    </w:p>
    <w:p w:rsidR="00B11EB3" w:rsidRDefault="00B11EB3" w:rsidP="00B11EB3">
      <w:pPr>
        <w:pStyle w:val="DanceBody"/>
      </w:pPr>
      <w:r>
        <w:t>Reel</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the middle &amp; back to face 2</w:t>
      </w:r>
      <w:r w:rsidRPr="00972EEB">
        <w:t>nd</w:t>
      </w:r>
      <w:r>
        <w:t xml:space="preserve"> corners</w:t>
      </w:r>
    </w:p>
    <w:p w:rsidR="00B11EB3" w:rsidRDefault="00B11EB3" w:rsidP="00B11EB3">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11EB3" w:rsidRDefault="00B11EB3" w:rsidP="00B11EB3">
      <w:pPr>
        <w:pStyle w:val="DanceBody"/>
      </w:pPr>
      <w:r>
        <w:t>25-32</w:t>
      </w:r>
      <w:r>
        <w:tab/>
        <w:t>2s+1s+3s set twice, 1s turn 2H twice ending between 2s &amp; 3s</w:t>
      </w:r>
    </w:p>
    <w:p w:rsidR="00B11EB3" w:rsidRDefault="00B11EB3" w:rsidP="00B11EB3">
      <w:pPr>
        <w:pStyle w:val="DanceBody"/>
      </w:pPr>
      <w:r>
        <w:t>Strathspey</w:t>
      </w:r>
    </w:p>
    <w:p w:rsidR="00B11EB3" w:rsidRDefault="00B11EB3" w:rsidP="00B11EB3">
      <w:pPr>
        <w:pStyle w:val="DanceBody"/>
      </w:pPr>
      <w:r>
        <w:t xml:space="preserve"> 1- 8</w:t>
      </w:r>
      <w:r>
        <w:tab/>
        <w:t>1s change places RH up &amp; down centre, change back LH</w:t>
      </w:r>
    </w:p>
    <w:p w:rsidR="00B11EB3" w:rsidRDefault="00B11EB3" w:rsidP="00B11EB3">
      <w:pPr>
        <w:pStyle w:val="DanceBody"/>
      </w:pPr>
      <w:r>
        <w:t xml:space="preserve"> 9-16</w:t>
      </w:r>
      <w:r>
        <w:tab/>
        <w:t>2s+1s+3s Adv+Ret twice (up &amp; down set) 1s turning onto sides, 2s+1s+3s Adv+Ret twice (across dance), 1s end facing 2</w:t>
      </w:r>
      <w:r w:rsidRPr="00972EEB">
        <w:t>nd</w:t>
      </w:r>
      <w:r>
        <w:t xml:space="preserve"> corners</w:t>
      </w:r>
    </w:p>
    <w:p w:rsidR="00B11EB3" w:rsidRDefault="00B11EB3" w:rsidP="00B11EB3">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B11EB3" w:rsidRDefault="00B11EB3" w:rsidP="00B11EB3">
      <w:pPr>
        <w:pStyle w:val="DanceBody"/>
        <w:keepNext w:val="0"/>
      </w:pPr>
      <w:r>
        <w:t>25-32</w:t>
      </w:r>
      <w:r>
        <w:tab/>
        <w:t>2s+1s+3s set twice &amp; 1s turn 2H 1.1/4 times to 2</w:t>
      </w:r>
      <w:r w:rsidRPr="00972EEB">
        <w:t>nd</w:t>
      </w:r>
      <w:r>
        <w:t xml:space="preserve"> place own sides</w:t>
      </w:r>
    </w:p>
    <w:p w:rsidR="00B11EB3" w:rsidRDefault="00B11EB3" w:rsidP="00B11EB3"/>
    <w:p w:rsidR="00B11EB3" w:rsidRDefault="00B11EB3" w:rsidP="00B11EB3">
      <w:pPr>
        <w:pStyle w:val="Minicrib"/>
      </w:pPr>
      <w:r>
        <w:t>PERTH MEETS PERTH  (R4x32)  4C set</w:t>
      </w:r>
      <w:r>
        <w:tab/>
        <w:t>Pat Stevenson  Perth 800</w:t>
      </w:r>
    </w:p>
    <w:p w:rsidR="00B11EB3" w:rsidRDefault="00B11EB3" w:rsidP="00B11EB3">
      <w:pPr>
        <w:pStyle w:val="DanceBody"/>
      </w:pPr>
      <w:r>
        <w:t xml:space="preserve"> 1- 8</w:t>
      </w:r>
      <w:r>
        <w:tab/>
        <w:t>1s+2s also 3s+4s dance R&amp;L</w:t>
      </w:r>
    </w:p>
    <w:p w:rsidR="00B11EB3" w:rsidRDefault="00B11EB3" w:rsidP="00B11EB3">
      <w:pPr>
        <w:pStyle w:val="DanceBody"/>
      </w:pPr>
      <w:r>
        <w:t xml:space="preserve"> 9-16</w:t>
      </w:r>
      <w:r>
        <w:tab/>
        <w:t>1s turn RH &amp; cast 1 place, 1s weave down to 4</w:t>
      </w:r>
      <w:r w:rsidRPr="00972EEB">
        <w:t>th</w:t>
      </w:r>
      <w:r>
        <w:t xml:space="preserve"> place</w:t>
      </w:r>
      <w:r w:rsidRPr="00BA6B4D">
        <w:rPr>
          <w:b/>
        </w:rPr>
        <w:t xml:space="preserve"> </w:t>
      </w:r>
      <w:r>
        <w:rPr>
          <w:b/>
        </w:rPr>
        <w:t xml:space="preserve">as </w:t>
      </w:r>
      <w:r>
        <w:t>others step up</w:t>
      </w:r>
      <w:r w:rsidRPr="00BA6B4D">
        <w:rPr>
          <w:b/>
        </w:rPr>
        <w:t xml:space="preserve"> </w:t>
      </w:r>
      <w:r>
        <w:rPr>
          <w:b/>
        </w:rPr>
        <w:t xml:space="preserve">as </w:t>
      </w:r>
      <w:r>
        <w:t>they are passed</w:t>
      </w:r>
    </w:p>
    <w:p w:rsidR="00B11EB3" w:rsidRDefault="00B11EB3" w:rsidP="00B11EB3">
      <w:pPr>
        <w:pStyle w:val="DanceBody"/>
      </w:pPr>
      <w:r>
        <w:t>17-24</w:t>
      </w:r>
      <w:r>
        <w:tab/>
        <w:t>4s+1s dance RH across.  2s+3s+4s+1s Adv+Ret</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PERTH REELS FOR REAL  (R4x32)  4C Set</w:t>
      </w:r>
      <w:r>
        <w:tab/>
        <w:t>Carol Bisset  Perth 95th Anniv.</w:t>
      </w:r>
    </w:p>
    <w:p w:rsidR="00B11EB3" w:rsidRDefault="00B11EB3" w:rsidP="00B11EB3">
      <w:pPr>
        <w:pStyle w:val="DanceBody"/>
      </w:pPr>
      <w:r>
        <w:t>2 chords: 2nd chord 3s &amp; 4s cross to opp side</w:t>
      </w:r>
    </w:p>
    <w:p w:rsidR="00B11EB3" w:rsidRDefault="00B11EB3" w:rsidP="00B11EB3">
      <w:pPr>
        <w:pStyle w:val="DanceBody"/>
      </w:pPr>
      <w:r>
        <w:t xml:space="preserve"> 1- 8</w:t>
      </w:r>
      <w:r>
        <w:tab/>
        <w:t>1s &amp; 4s cross RH, cast in 1 place (2s &amp; 3s step up/down); 1s &amp; 4s turn partner RH into prom hold, 1s facing up, 4s facing down (Lady on Man's left)</w:t>
      </w:r>
    </w:p>
    <w:p w:rsidR="00B11EB3" w:rsidRDefault="00B11EB3" w:rsidP="00B11EB3">
      <w:pPr>
        <w:pStyle w:val="DanceBody"/>
      </w:pPr>
      <w:r>
        <w:t xml:space="preserve"> 9-16</w:t>
      </w:r>
      <w:r>
        <w:tab/>
        <w:t xml:space="preserve">1s+2s </w:t>
      </w:r>
      <w:r>
        <w:rPr>
          <w:b/>
        </w:rPr>
        <w:t>also</w:t>
      </w:r>
      <w:r>
        <w:t xml:space="preserve"> 4s+3s dance LSh reels of 3 across (1s pass 2M LSh, 4s pass 3M LSh to start)</w:t>
      </w:r>
    </w:p>
    <w:p w:rsidR="00B11EB3" w:rsidRDefault="00B11EB3" w:rsidP="00B11EB3">
      <w:pPr>
        <w:pStyle w:val="DanceBody"/>
      </w:pPr>
      <w:r>
        <w:t>17-20</w:t>
      </w:r>
      <w:r>
        <w:tab/>
        <w:t xml:space="preserve">1s dance up NHJ &amp; cast to 2nd place </w:t>
      </w:r>
      <w:r>
        <w:rPr>
          <w:b/>
        </w:rPr>
        <w:t>while</w:t>
      </w:r>
      <w:r>
        <w:t xml:space="preserve"> 4s dance down NHJ &amp; cast up to 3rd place to end 2 (1) 4 (3)</w:t>
      </w:r>
    </w:p>
    <w:p w:rsidR="00B11EB3" w:rsidRDefault="00B11EB3" w:rsidP="00B11EB3">
      <w:pPr>
        <w:pStyle w:val="DanceBody"/>
      </w:pPr>
      <w:r>
        <w:t>21-24</w:t>
      </w:r>
      <w:r>
        <w:tab/>
        <w:t>1s &amp; 4s Set+Link</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PERTH'S NEW NORMAL JIG  (J4x32)  4C Set</w:t>
      </w:r>
      <w:r>
        <w:tab/>
        <w:t>Carol Bisset  Perth 95th Anniv.</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 xml:space="preserve">1s+2s </w:t>
      </w:r>
      <w:r>
        <w:rPr>
          <w:b/>
        </w:rPr>
        <w:t>also</w:t>
      </w:r>
      <w:r>
        <w:t xml:space="preserve"> 3s+4s dance Double Fig 8 (1s &amp; 4s cross down/up, 2s &amp; 3s dance up/down sides to start)</w:t>
      </w:r>
    </w:p>
    <w:p w:rsidR="00B11EB3" w:rsidRDefault="00B11EB3" w:rsidP="00B11EB3">
      <w:pPr>
        <w:pStyle w:val="DanceBody"/>
      </w:pPr>
      <w:r>
        <w:t>17-24</w:t>
      </w:r>
      <w:r>
        <w:tab/>
        <w:t>1s set, cast (2s step up 19-20); 1s dance in front of 3s (3s step up 21-22), behind 4s (4s step up 23-34).  2 3 4 1</w:t>
      </w:r>
    </w:p>
    <w:p w:rsidR="00B11EB3" w:rsidRDefault="00B11EB3" w:rsidP="00B11EB3">
      <w:pPr>
        <w:pStyle w:val="DanceBody"/>
        <w:keepNext w:val="0"/>
      </w:pPr>
      <w:r>
        <w:t>25-32</w:t>
      </w:r>
      <w:r>
        <w:tab/>
        <w:t>All couples set, all dance DoSiDo with partner, all set.  End 2 3 4 1</w:t>
      </w:r>
    </w:p>
    <w:p w:rsidR="00B11EB3" w:rsidRDefault="00B11EB3" w:rsidP="00B11EB3"/>
    <w:p w:rsidR="00B11EB3" w:rsidRDefault="00B11EB3" w:rsidP="00B11EB3">
      <w:pPr>
        <w:pStyle w:val="Minicrib"/>
      </w:pPr>
      <w:r>
        <w:t>THE PERTHSHIRE GENTLEMAN  (J8x32)  3C (4C set)</w:t>
      </w:r>
      <w:r>
        <w:tab/>
        <w:t>David G Queen</w:t>
      </w:r>
    </w:p>
    <w:p w:rsidR="00B11EB3" w:rsidRDefault="00B11EB3" w:rsidP="00B11EB3">
      <w:pPr>
        <w:pStyle w:val="DanceBody"/>
      </w:pPr>
      <w:r>
        <w:t xml:space="preserve"> 1- 8</w:t>
      </w:r>
      <w:r>
        <w:tab/>
        <w:t>1s+2s set to each other on sides, change place 2H (skip change); 1s set, 3/4 turn 2H (skip change)</w:t>
      </w:r>
    </w:p>
    <w:p w:rsidR="00B11EB3" w:rsidRDefault="00B11EB3" w:rsidP="00B11EB3">
      <w:pPr>
        <w:pStyle w:val="DanceBody"/>
      </w:pPr>
      <w:r>
        <w:t xml:space="preserve"> 9-16</w:t>
      </w:r>
      <w:r>
        <w:tab/>
        <w:t>Reels of 3 across, 1L+2s (1L RSh to 2L) &amp; 1M+3s (1M RSh to 3M). 1s end 2nd place opp sides. 2 (1) 3</w:t>
      </w:r>
    </w:p>
    <w:p w:rsidR="00B11EB3" w:rsidRDefault="00B11EB3" w:rsidP="00B11EB3">
      <w:pPr>
        <w:pStyle w:val="DanceBody"/>
      </w:pPr>
      <w:r>
        <w:t>17-24</w:t>
      </w:r>
      <w:r>
        <w:tab/>
        <w:t>1s set, 3/4 turn 2H (skip change); 1s cast (1L down round 3M, 1M up round 2L) &amp; cross RH to 2nd place own side.  2 1 3</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PERTHSHIRE HIGHLANDERS  (S8x32)  3C (4C set)</w:t>
      </w:r>
      <w:r>
        <w:tab/>
        <w:t>W Campbell  RSCDS Bk 17</w:t>
      </w:r>
    </w:p>
    <w:p w:rsidR="00B11EB3" w:rsidRDefault="00B11EB3" w:rsidP="00B11EB3">
      <w:pPr>
        <w:pStyle w:val="DanceBody"/>
      </w:pPr>
      <w:r>
        <w:t xml:space="preserve"> 1- 8</w:t>
      </w:r>
      <w:r>
        <w:tab/>
        <w:t>1s lead &amp; cast down round 2M, cross &amp; cast round 3L, lead up the middle to places</w:t>
      </w:r>
    </w:p>
    <w:p w:rsidR="00B11EB3" w:rsidRDefault="00B11EB3" w:rsidP="00B11EB3">
      <w:pPr>
        <w:pStyle w:val="DanceBody"/>
      </w:pPr>
      <w:r>
        <w:t xml:space="preserve"> 9-16</w:t>
      </w:r>
      <w:r>
        <w:tab/>
        <w:t>1s lead down the middle, 1s dancing up turn RH &amp; LH to face 1</w:t>
      </w:r>
      <w:r w:rsidRPr="00972EEB">
        <w:t>st</w:t>
      </w:r>
      <w:r>
        <w:t xml:space="preserve"> corners</w:t>
      </w:r>
    </w:p>
    <w:p w:rsidR="00B11EB3" w:rsidRDefault="00B11EB3" w:rsidP="00B11EB3">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B11EB3" w:rsidRDefault="00B11EB3" w:rsidP="00B11EB3">
      <w:pPr>
        <w:pStyle w:val="DanceBody"/>
        <w:keepNext w:val="0"/>
      </w:pPr>
      <w:r>
        <w:t>25-32</w:t>
      </w:r>
      <w:r>
        <w:tab/>
        <w:t>1s+3s circle 4H round to left, 2s+1s dance R&amp;L</w:t>
      </w:r>
    </w:p>
    <w:p w:rsidR="00B11EB3" w:rsidRDefault="00B11EB3" w:rsidP="00B11EB3"/>
    <w:p w:rsidR="00B11EB3" w:rsidRDefault="00B11EB3" w:rsidP="00B11EB3">
      <w:pPr>
        <w:pStyle w:val="Minicrib"/>
      </w:pPr>
      <w:r>
        <w:t>PERTHSHIRE LAD  (J8x32)  3C (4C set)</w:t>
      </w:r>
      <w:r>
        <w:tab/>
        <w:t>Anne Thorn  Magic Of Music 2</w:t>
      </w:r>
    </w:p>
    <w:p w:rsidR="00B11EB3" w:rsidRDefault="00B11EB3" w:rsidP="00B11EB3">
      <w:pPr>
        <w:pStyle w:val="DanceBody"/>
      </w:pPr>
      <w:r>
        <w:t xml:space="preserve"> 1- 8</w:t>
      </w:r>
      <w:r>
        <w:tab/>
        <w:t>1s lead down for 3 steps, lead up to top &amp; cast to 2nd place (2s step up 7-8)</w:t>
      </w:r>
    </w:p>
    <w:p w:rsidR="00B11EB3" w:rsidRDefault="00B11EB3" w:rsidP="00B11EB3">
      <w:pPr>
        <w:pStyle w:val="DanceBody"/>
      </w:pPr>
      <w:r>
        <w:t xml:space="preserve"> 9-16</w:t>
      </w:r>
      <w:r>
        <w:tab/>
        <w:t>2s+1s+3s dance reels of 3 on sides (2s cast down, 1s in/down, 3s out/up to start)</w:t>
      </w:r>
    </w:p>
    <w:p w:rsidR="00B11EB3" w:rsidRDefault="00B11EB3" w:rsidP="00B11EB3">
      <w:pPr>
        <w:pStyle w:val="DanceBody"/>
      </w:pPr>
      <w:r>
        <w:t>17-24</w:t>
      </w:r>
      <w:r>
        <w:tab/>
        <w:t xml:space="preserve">1s turn 3s (Ladies </w:t>
      </w:r>
      <w:r w:rsidRPr="00B9329F">
        <w:t>LH</w:t>
      </w:r>
      <w:r>
        <w:t>, Men RH), 1s turn 2s (Ladies RH, Men LH)</w:t>
      </w:r>
    </w:p>
    <w:p w:rsidR="00B11EB3" w:rsidRDefault="00B11EB3" w:rsidP="00B11EB3">
      <w:pPr>
        <w:pStyle w:val="DanceBody"/>
        <w:keepNext w:val="0"/>
      </w:pPr>
      <w:r>
        <w:t>25-32</w:t>
      </w:r>
      <w:r>
        <w:tab/>
        <w:t>2s+1s+3s Adv+Ret &amp; turn partner RH</w:t>
      </w:r>
    </w:p>
    <w:p w:rsidR="00B11EB3" w:rsidRDefault="00B11EB3" w:rsidP="00B11EB3"/>
    <w:p w:rsidR="00B11EB3" w:rsidRDefault="00B11EB3" w:rsidP="00B11EB3">
      <w:pPr>
        <w:pStyle w:val="Minicrib"/>
      </w:pPr>
      <w:r>
        <w:t>THE PERTHSHIRE MAIDEN  (S4x32)  4C set</w:t>
      </w:r>
      <w:r>
        <w:tab/>
        <w:t>Jean Attwood  Alexander Bk 6</w:t>
      </w:r>
    </w:p>
    <w:p w:rsidR="00B11EB3" w:rsidRPr="00B76936" w:rsidRDefault="00B11EB3" w:rsidP="00B11EB3">
      <w:pPr>
        <w:pStyle w:val="DanceBody"/>
      </w:pPr>
      <w:r w:rsidRPr="00B76936">
        <w:t>2s &amp; 4s start on opp sides</w:t>
      </w:r>
    </w:p>
    <w:p w:rsidR="00B11EB3" w:rsidRPr="00B76936" w:rsidRDefault="00B11EB3" w:rsidP="00B11EB3">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B11EB3" w:rsidRPr="00B76936" w:rsidRDefault="00B11EB3" w:rsidP="00B11EB3">
      <w:pPr>
        <w:pStyle w:val="DanceBody"/>
      </w:pPr>
      <w:r w:rsidRPr="00B76936">
        <w:t xml:space="preserve"> 9-16</w:t>
      </w:r>
      <w:r w:rsidRPr="00B76936">
        <w:tab/>
        <w:t>1s+2s</w:t>
      </w:r>
      <w:r w:rsidRPr="00B76936">
        <w:rPr>
          <w:b/>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B11EB3" w:rsidRDefault="00B11EB3" w:rsidP="00B11EB3">
      <w:pPr>
        <w:pStyle w:val="DanceBody"/>
      </w:pPr>
      <w:r w:rsidRPr="00B76936">
        <w:t>17-24</w:t>
      </w:r>
      <w:r w:rsidRPr="00B76936">
        <w:tab/>
        <w:t>1s+2s</w:t>
      </w:r>
      <w:r w:rsidRPr="00B76936">
        <w:rPr>
          <w:b/>
        </w:rPr>
        <w:t xml:space="preserve"> also </w:t>
      </w:r>
      <w:r>
        <w:t xml:space="preserve">3s+4s dance RH across; 1s+2s </w:t>
      </w:r>
      <w:r w:rsidRPr="0088563E">
        <w:t>also</w:t>
      </w:r>
      <w:r>
        <w:t xml:space="preserve"> 3s+4s dance </w:t>
      </w:r>
      <w:r w:rsidRPr="00B76936">
        <w:t>1/2 Ladies' Chain</w:t>
      </w:r>
    </w:p>
    <w:p w:rsidR="00B11EB3" w:rsidRDefault="00B11EB3" w:rsidP="00B11EB3">
      <w:pPr>
        <w:pStyle w:val="DanceBody"/>
        <w:keepNext w:val="0"/>
      </w:pPr>
      <w:r w:rsidRPr="00B76936">
        <w:t>25-32</w:t>
      </w:r>
      <w:r w:rsidRPr="00B76936">
        <w:tab/>
        <w:t xml:space="preserve">1s+2s </w:t>
      </w:r>
      <w:r w:rsidRPr="00C92FA8">
        <w:rPr>
          <w:b/>
        </w:rPr>
        <w:t>also</w:t>
      </w:r>
      <w:r>
        <w:t xml:space="preserve"> 3s+4s </w:t>
      </w:r>
      <w:r w:rsidRPr="0088563E">
        <w:t>dance</w:t>
      </w:r>
      <w:r>
        <w:t xml:space="preserve"> 1/2 R&amp;L; </w:t>
      </w:r>
      <w:r w:rsidRPr="00B76936">
        <w:t xml:space="preserve"> 1s+4s dance 1/2 R&amp;L</w:t>
      </w:r>
      <w:r>
        <w:t>. End 2 (4) 1 (3)</w:t>
      </w:r>
    </w:p>
    <w:p w:rsidR="00B11EB3" w:rsidRDefault="00B11EB3" w:rsidP="00B11EB3"/>
    <w:p w:rsidR="00B11EB3" w:rsidRDefault="00B11EB3" w:rsidP="00B11EB3">
      <w:pPr>
        <w:pStyle w:val="Minicrib"/>
      </w:pPr>
      <w:r>
        <w:t>PETE &amp; MARILYNN'S WELCOME HOME  (J8x32)  3C (4C set)</w:t>
      </w:r>
      <w:r>
        <w:tab/>
        <w:t>Terry Glasspool  Delaware Valley Silver</w:t>
      </w:r>
    </w:p>
    <w:p w:rsidR="00B11EB3" w:rsidRDefault="00B11EB3" w:rsidP="00B11EB3">
      <w:pPr>
        <w:pStyle w:val="DanceBody"/>
      </w:pPr>
      <w:r>
        <w:t xml:space="preserve"> 1- 8</w:t>
      </w:r>
      <w:r>
        <w:tab/>
        <w:t>1s dance down for 4, 1M dances round partner</w:t>
      </w:r>
      <w:r w:rsidRPr="00BA6B4D">
        <w:rPr>
          <w:b/>
        </w:rPr>
        <w:t xml:space="preserve"> </w:t>
      </w:r>
      <w:r>
        <w:rPr>
          <w:b/>
        </w:rPr>
        <w:t xml:space="preserve">as </w:t>
      </w:r>
      <w:r>
        <w:t>she dances under his arm &amp; dance up to 2</w:t>
      </w:r>
      <w:r w:rsidRPr="00972EEB">
        <w:t>nd</w:t>
      </w:r>
      <w:r>
        <w:t xml:space="preserve"> place opposite side</w:t>
      </w:r>
    </w:p>
    <w:p w:rsidR="00B11EB3" w:rsidRDefault="00B11EB3" w:rsidP="00B11EB3">
      <w:pPr>
        <w:pStyle w:val="DanceBody"/>
      </w:pPr>
      <w:r>
        <w:t xml:space="preserve"> 9-16</w:t>
      </w:r>
      <w:r>
        <w:tab/>
        <w:t>1s dance reflection reels of 3 on sides (1s dancing out &amp; up to start). 1s cross to own side from 1st place (bar 3) and back to opp side from 3rd place (bar 6)</w:t>
      </w:r>
    </w:p>
    <w:p w:rsidR="00B11EB3" w:rsidRDefault="00B11EB3" w:rsidP="00B11EB3">
      <w:pPr>
        <w:pStyle w:val="DanceBody"/>
      </w:pPr>
      <w:r>
        <w:t>17-24</w:t>
      </w:r>
      <w:r>
        <w:tab/>
        <w:t>1L+2M turn RH</w:t>
      </w:r>
      <w:r w:rsidRPr="00BA6B4D">
        <w:rPr>
          <w:b/>
        </w:rPr>
        <w:t xml:space="preserve"> while </w:t>
      </w:r>
      <w:r>
        <w:t>partners turn LH, 1L+3M turn LH</w:t>
      </w:r>
      <w:r w:rsidRPr="00BA6B4D">
        <w:rPr>
          <w:b/>
        </w:rPr>
        <w:t xml:space="preserve"> while </w:t>
      </w:r>
      <w:r>
        <w:t>partners turn RH</w:t>
      </w:r>
    </w:p>
    <w:p w:rsidR="00B11EB3" w:rsidRDefault="00B11EB3" w:rsidP="00B11EB3">
      <w:pPr>
        <w:pStyle w:val="DanceBody"/>
        <w:keepNext w:val="0"/>
      </w:pPr>
      <w:r>
        <w:t>25-32</w:t>
      </w:r>
      <w:r>
        <w:tab/>
        <w:t>1s dance up to top, cross &amp; cast to 2</w:t>
      </w:r>
      <w:r w:rsidRPr="00972EEB">
        <w:t>nd</w:t>
      </w:r>
      <w:r>
        <w:t xml:space="preserve"> place &amp; 2s+1s+3s Adv+Ret</w:t>
      </w:r>
    </w:p>
    <w:p w:rsidR="00B11EB3" w:rsidRDefault="00B11EB3" w:rsidP="00B11EB3"/>
    <w:p w:rsidR="00B11EB3" w:rsidRDefault="00B11EB3" w:rsidP="00B11EB3">
      <w:pPr>
        <w:pStyle w:val="Minicrib"/>
      </w:pPr>
      <w:r>
        <w:t>PETER AND MADELEINE QUINCE  (R8x32)  3C (4C set)</w:t>
      </w:r>
      <w:r>
        <w:tab/>
        <w:t>Ian Barbour  Newcastle Half Century Bk</w:t>
      </w:r>
    </w:p>
    <w:p w:rsidR="00B11EB3" w:rsidRPr="00273A35" w:rsidRDefault="00B11EB3" w:rsidP="00B11EB3">
      <w:pPr>
        <w:pStyle w:val="DanceBody"/>
      </w:pPr>
      <w:r w:rsidRPr="00273A35">
        <w:t xml:space="preserve"> 1- 8</w:t>
      </w:r>
      <w:r w:rsidRPr="00273A35">
        <w:tab/>
        <w:t>1s dance reels of 3 on opp side with 2s+3s (1s cross down, 2s out/up, 3s in/up). 1s finish in 1st place opp side</w:t>
      </w:r>
    </w:p>
    <w:p w:rsidR="00B11EB3" w:rsidRPr="00273A35" w:rsidRDefault="00B11EB3" w:rsidP="00B11EB3">
      <w:pPr>
        <w:pStyle w:val="DanceBody"/>
      </w:pPr>
      <w:r w:rsidRPr="00273A35">
        <w:t xml:space="preserve"> 9-16</w:t>
      </w:r>
      <w:r w:rsidRPr="00273A35">
        <w:tab/>
        <w:t>1s turn RH and cast one place (2s step up); 1s dance 1/2 Fig 8, 1M up round 2s, 1L down round 3s.  2 1 3</w:t>
      </w:r>
    </w:p>
    <w:p w:rsidR="00B11EB3" w:rsidRPr="00273A35" w:rsidRDefault="00B11EB3" w:rsidP="00B11EB3">
      <w:pPr>
        <w:pStyle w:val="DanceBody"/>
      </w:pPr>
      <w:r w:rsidRPr="00273A35">
        <w:t>17-20</w:t>
      </w:r>
      <w:r w:rsidRPr="00273A35">
        <w:tab/>
        <w:t xml:space="preserve">1L+2s </w:t>
      </w:r>
      <w:r w:rsidRPr="00273A35">
        <w:rPr>
          <w:b/>
        </w:rPr>
        <w:t>also</w:t>
      </w:r>
      <w:r w:rsidRPr="00273A35">
        <w:t xml:space="preserve"> 1M+3s, dance RH across</w:t>
      </w:r>
    </w:p>
    <w:p w:rsidR="00B11EB3" w:rsidRPr="00273A35" w:rsidRDefault="00B11EB3" w:rsidP="00B11EB3">
      <w:pPr>
        <w:pStyle w:val="DanceBody"/>
      </w:pPr>
      <w:r w:rsidRPr="00273A35">
        <w:t>21-24</w:t>
      </w:r>
      <w:r w:rsidRPr="00273A35">
        <w:tab/>
        <w:t>1s+2s+3s chase clockwise 1/2 round to opp side.  (3) (1) (2)</w:t>
      </w:r>
    </w:p>
    <w:p w:rsidR="00B11EB3" w:rsidRPr="00273A35" w:rsidRDefault="00B11EB3" w:rsidP="00B11EB3">
      <w:pPr>
        <w:pStyle w:val="DanceBody"/>
        <w:keepNext w:val="0"/>
      </w:pPr>
      <w:r w:rsidRPr="00273A35">
        <w:t>25-32</w:t>
      </w:r>
      <w:r w:rsidRPr="00273A35">
        <w:tab/>
        <w:t>1s+2s+3s Set+Link twice.  2 1 3</w:t>
      </w:r>
    </w:p>
    <w:p w:rsidR="00B11EB3" w:rsidRDefault="00B11EB3" w:rsidP="00B11EB3"/>
    <w:p w:rsidR="00B11EB3" w:rsidRDefault="00B11EB3" w:rsidP="00B11EB3">
      <w:pPr>
        <w:pStyle w:val="Minicrib"/>
      </w:pPr>
      <w:r>
        <w:t>PETER HASTINGS' CHOCOLATE MOUSSE  (J4x32)  4C set</w:t>
      </w:r>
      <w:r>
        <w:tab/>
        <w:t>R Milne+Celtic Society</w:t>
      </w:r>
    </w:p>
    <w:p w:rsidR="00B11EB3" w:rsidRDefault="00B11EB3" w:rsidP="00B11EB3">
      <w:pPr>
        <w:pStyle w:val="DanceBody"/>
      </w:pPr>
      <w:r>
        <w:t xml:space="preserve"> 1- 8</w:t>
      </w:r>
      <w:r>
        <w:tab/>
        <w:t>1s cast 1 place</w:t>
      </w:r>
      <w:r w:rsidRPr="00BA6B4D">
        <w:rPr>
          <w:b/>
        </w:rPr>
        <w:t xml:space="preserve"> while </w:t>
      </w:r>
      <w:r>
        <w:t>2s dance up then 2s cast</w:t>
      </w:r>
      <w:r w:rsidRPr="00BA6B4D">
        <w:rPr>
          <w:b/>
        </w:rPr>
        <w:t xml:space="preserve"> while </w:t>
      </w:r>
      <w:r>
        <w:t>1s dance up, 1s turn 2H (4 bars)</w:t>
      </w:r>
    </w:p>
    <w:p w:rsidR="00B11EB3" w:rsidRDefault="00B11EB3" w:rsidP="00B11EB3">
      <w:pPr>
        <w:pStyle w:val="DanceBody"/>
      </w:pPr>
      <w:r>
        <w:t xml:space="preserve"> 9-12</w:t>
      </w:r>
      <w:r>
        <w:tab/>
        <w:t>1s+2s circle 4H round to left 1/2 way, 2s+1s+3s circle 6H round to left 1/2 way</w:t>
      </w:r>
      <w:r w:rsidRPr="00BA6B4D">
        <w:rPr>
          <w:b/>
        </w:rPr>
        <w:t xml:space="preserve"> while </w:t>
      </w:r>
      <w:r>
        <w:t>4s cross 2H</w:t>
      </w:r>
    </w:p>
    <w:p w:rsidR="00B11EB3" w:rsidRDefault="00B11EB3" w:rsidP="00B11EB3">
      <w:pPr>
        <w:pStyle w:val="DanceBody"/>
      </w:pPr>
      <w:r>
        <w:t>13-16</w:t>
      </w:r>
      <w:r>
        <w:tab/>
        <w:t>3s+1s+2s+4s circle 8H round to left 1/2 way</w:t>
      </w:r>
    </w:p>
    <w:p w:rsidR="00B11EB3" w:rsidRDefault="00B11EB3" w:rsidP="00B11EB3">
      <w:pPr>
        <w:pStyle w:val="DanceBody"/>
      </w:pPr>
      <w:r>
        <w:t>17-24</w:t>
      </w:r>
      <w:r>
        <w:tab/>
        <w:t>4s+2s dance RH across</w:t>
      </w:r>
      <w:r w:rsidRPr="00BA6B4D">
        <w:rPr>
          <w:b/>
        </w:rPr>
        <w:t xml:space="preserve"> while </w:t>
      </w:r>
      <w:r>
        <w:t>1s+3s dance LH across once round then all change wheels starting with 2M+1M to end 3(1)(2)4</w:t>
      </w:r>
    </w:p>
    <w:p w:rsidR="00B11EB3" w:rsidRDefault="00B11EB3" w:rsidP="00B11EB3">
      <w:pPr>
        <w:pStyle w:val="DanceBody"/>
        <w:keepNext w:val="0"/>
      </w:pPr>
      <w:r>
        <w:t>25-32</w:t>
      </w:r>
      <w:r>
        <w:tab/>
        <w:t>All dance 1/2 Grand Chain, 4s &amp; 3s cross RH</w:t>
      </w:r>
      <w:r w:rsidRPr="00BA6B4D">
        <w:rPr>
          <w:b/>
        </w:rPr>
        <w:t xml:space="preserve"> while </w:t>
      </w:r>
      <w:r>
        <w:t>2s+1s change places on sides RH &amp; all set.  4 1 2 3</w:t>
      </w:r>
    </w:p>
    <w:p w:rsidR="00B11EB3" w:rsidRDefault="00B11EB3" w:rsidP="00B11EB3"/>
    <w:p w:rsidR="00B11EB3" w:rsidRDefault="00B11EB3" w:rsidP="00B11EB3">
      <w:pPr>
        <w:pStyle w:val="Minicrib"/>
      </w:pPr>
      <w:r>
        <w:t>PETER KNIGHT'S STRATHSPEY – CHIVALRIC CELEBRATIONS  (S3x32)  3C set</w:t>
      </w:r>
      <w:r>
        <w:tab/>
        <w:t>Lizzy Conder, 2019</w:t>
      </w:r>
    </w:p>
    <w:p w:rsidR="00B11EB3" w:rsidRDefault="00B11EB3" w:rsidP="00B11EB3">
      <w:pPr>
        <w:pStyle w:val="DanceBody"/>
      </w:pPr>
      <w:r>
        <w:t xml:space="preserve"> 1- 8</w:t>
      </w:r>
      <w:r>
        <w:tab/>
        <w:t>1s+2s set, dance 1/2 RH across; set &amp; dance 1/2 LH across</w:t>
      </w:r>
    </w:p>
    <w:p w:rsidR="00B11EB3" w:rsidRDefault="00B11EB3" w:rsidP="00B11EB3">
      <w:pPr>
        <w:pStyle w:val="DanceBody"/>
      </w:pPr>
      <w:r>
        <w:t xml:space="preserve"> 9-16</w:t>
      </w:r>
      <w:r>
        <w:tab/>
        <w:t>1s+2s dance the Bourrel</w:t>
      </w:r>
    </w:p>
    <w:p w:rsidR="00B11EB3" w:rsidRDefault="00B11EB3" w:rsidP="00B11EB3">
      <w:pPr>
        <w:pStyle w:val="DanceBody"/>
      </w:pPr>
      <w:r>
        <w:t>17-24</w:t>
      </w:r>
      <w:r>
        <w:tab/>
        <w:t>2s+1s+3s dance RSh reels of 3 on own sides (1L+3L &amp; 1M+2M pass RSh to start)</w:t>
      </w:r>
    </w:p>
    <w:p w:rsidR="00B11EB3" w:rsidRDefault="00B11EB3" w:rsidP="00B11EB3">
      <w:pPr>
        <w:pStyle w:val="DanceBody"/>
        <w:keepNext w:val="0"/>
      </w:pPr>
      <w:r>
        <w:t>25-32</w:t>
      </w:r>
      <w:r>
        <w:tab/>
        <w:t>1s+3s dance Espagnole.  End 2 3 1</w:t>
      </w:r>
    </w:p>
    <w:p w:rsidR="00B11EB3" w:rsidRDefault="00B11EB3" w:rsidP="00B11EB3"/>
    <w:p w:rsidR="00B11EB3" w:rsidRDefault="00B11EB3" w:rsidP="00B11EB3">
      <w:pPr>
        <w:pStyle w:val="Minicrib"/>
      </w:pPr>
      <w:r>
        <w:t>PETER PRICE'S COMPLIMENT TO GEOFF AND PAT WALSHE  (R8x32)  3C (4C set)</w:t>
      </w:r>
      <w:r>
        <w:tab/>
        <w:t>Nutmeg Collection</w:t>
      </w:r>
    </w:p>
    <w:p w:rsidR="00B11EB3" w:rsidRPr="00F05BF0" w:rsidRDefault="00B11EB3" w:rsidP="00B11EB3">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B11EB3" w:rsidRPr="00F05BF0" w:rsidRDefault="00B11EB3" w:rsidP="00B11EB3">
      <w:pPr>
        <w:pStyle w:val="DanceBody"/>
      </w:pPr>
      <w:r>
        <w:t xml:space="preserve"> </w:t>
      </w:r>
      <w:r w:rsidRPr="00F05BF0">
        <w:t>9-16</w:t>
      </w:r>
      <w:r>
        <w:tab/>
      </w:r>
      <w:r w:rsidRPr="00F05BF0">
        <w:t>1s dance reels of 3 across (1L with 2s &amp; 1M with 3s) &amp; 1s end facing 1st corners</w:t>
      </w:r>
    </w:p>
    <w:p w:rsidR="00B11EB3" w:rsidRPr="00F05BF0" w:rsidRDefault="00B11EB3" w:rsidP="00B11EB3">
      <w:pPr>
        <w:pStyle w:val="DanceBody"/>
      </w:pPr>
      <w:r w:rsidRPr="00F05BF0">
        <w:t>17-24</w:t>
      </w:r>
      <w:r>
        <w:tab/>
      </w:r>
      <w:r w:rsidRPr="00F05BF0">
        <w:t>1s set to 1st corners, turn partner RH, set to 2nd corner &amp; turn partner RH to face 1st corners</w:t>
      </w:r>
    </w:p>
    <w:p w:rsidR="00B11EB3" w:rsidRPr="00F05BF0" w:rsidRDefault="00B11EB3" w:rsidP="00B11EB3">
      <w:pPr>
        <w:pStyle w:val="DanceBody"/>
        <w:keepNext w:val="0"/>
      </w:pPr>
      <w:r w:rsidRPr="00F05BF0">
        <w:t>25-32</w:t>
      </w:r>
      <w:r>
        <w:tab/>
      </w:r>
      <w:r w:rsidRPr="00F05BF0">
        <w:t>1s dance Pass+Turn with 1st corners &amp; pass RSh to face 2nd corners, Pass+Turn with 2nd corners &amp; end passing RSh to 2nd places</w:t>
      </w:r>
    </w:p>
    <w:p w:rsidR="00B11EB3" w:rsidRDefault="00B11EB3" w:rsidP="00B11EB3"/>
    <w:p w:rsidR="00B11EB3" w:rsidRDefault="00B11EB3" w:rsidP="00B11EB3">
      <w:pPr>
        <w:pStyle w:val="Minicrib"/>
      </w:pPr>
      <w:r>
        <w:t>PETER PRICE'S STRATHSPEY  (S5x32)  5C set</w:t>
      </w:r>
      <w:r>
        <w:tab/>
        <w:t>Gaye Collin, 2019</w:t>
      </w:r>
    </w:p>
    <w:p w:rsidR="00B11EB3" w:rsidRDefault="00B11EB3" w:rsidP="00B11EB3">
      <w:pPr>
        <w:pStyle w:val="DanceBody"/>
      </w:pPr>
      <w:r>
        <w:t xml:space="preserve"> </w:t>
      </w:r>
      <w:r w:rsidRPr="00270FD5">
        <w:t>1-</w:t>
      </w:r>
      <w:r>
        <w:t xml:space="preserve"> 4</w:t>
      </w:r>
      <w:r>
        <w:tab/>
        <w:t>"Flirt &amp; Cast":</w:t>
      </w:r>
    </w:p>
    <w:p w:rsidR="00B11EB3" w:rsidRDefault="00B11EB3" w:rsidP="00B11EB3">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B11EB3" w:rsidRDefault="00B11EB3" w:rsidP="00B11EB3">
      <w:pPr>
        <w:pStyle w:val="DanceBody"/>
      </w:pPr>
      <w:r>
        <w:tab/>
        <w:t>3-4   1L+2M &amp; 4L+5M cast one place to their right, while partners dance towards the middle &amp; curve right (down/up) into their own sidelines 2 1 3 5 4</w:t>
      </w:r>
    </w:p>
    <w:p w:rsidR="00B11EB3" w:rsidRPr="00270FD5" w:rsidRDefault="00B11EB3" w:rsidP="00B11EB3">
      <w:pPr>
        <w:pStyle w:val="DanceBody"/>
      </w:pPr>
      <w:r>
        <w:t xml:space="preserve"> 5- 8</w:t>
      </w:r>
      <w:r>
        <w:tab/>
        <w:t>2s+1s &amp; 5s+4s circle 4H round to the left</w:t>
      </w:r>
    </w:p>
    <w:p w:rsidR="00B11EB3" w:rsidRPr="00270FD5" w:rsidRDefault="00B11EB3" w:rsidP="00B11EB3">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B11EB3" w:rsidRPr="00270FD5" w:rsidRDefault="00B11EB3" w:rsidP="00B11EB3">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B11EB3" w:rsidRDefault="00B11EB3" w:rsidP="00B11EB3">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B11EB3" w:rsidRDefault="00B11EB3" w:rsidP="00B11EB3"/>
    <w:p w:rsidR="00B11EB3" w:rsidRDefault="00B11EB3" w:rsidP="00B11EB3">
      <w:pPr>
        <w:pStyle w:val="Minicrib"/>
      </w:pPr>
      <w:r>
        <w:t>PETER WHITE  (S8x32)  3C (4C set)</w:t>
      </w:r>
      <w:r>
        <w:tab/>
        <w:t>A Hay  20 SCDs</w:t>
      </w:r>
    </w:p>
    <w:p w:rsidR="00B11EB3" w:rsidRDefault="00B11EB3" w:rsidP="00B11EB3">
      <w:pPr>
        <w:pStyle w:val="DanceBody"/>
      </w:pPr>
      <w:r>
        <w:t xml:space="preserve"> 1- 8</w:t>
      </w:r>
      <w:r>
        <w:tab/>
        <w:t>1s cross down into dance reels of 3 on opposite sides &amp; end facing 1</w:t>
      </w:r>
      <w:r w:rsidRPr="00972EEB">
        <w:t>st</w:t>
      </w:r>
      <w:r>
        <w:t xml:space="preserve"> corners</w:t>
      </w:r>
    </w:p>
    <w:p w:rsidR="00B11EB3" w:rsidRDefault="00B11EB3" w:rsidP="00B11EB3">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rPr>
        <w:t xml:space="preserve"> while </w:t>
      </w:r>
      <w:r>
        <w:t>1</w:t>
      </w:r>
      <w:r w:rsidRPr="00972EEB">
        <w:t>st</w:t>
      </w:r>
      <w:r>
        <w:t xml:space="preserve"> corners dance in &amp; twirl to face their original places</w:t>
      </w:r>
    </w:p>
    <w:p w:rsidR="00B11EB3" w:rsidRDefault="00B11EB3" w:rsidP="00B11EB3">
      <w:pPr>
        <w:pStyle w:val="DanceBody"/>
      </w:pPr>
      <w:r>
        <w:t>13-16</w:t>
      </w:r>
      <w:r>
        <w:tab/>
        <w:t>1</w:t>
      </w:r>
      <w:r w:rsidRPr="00972EEB">
        <w:t>st</w:t>
      </w:r>
      <w:r>
        <w:t xml:space="preserve"> corner persons set to 1s, dance round each other into 3</w:t>
      </w:r>
      <w:r w:rsidRPr="00972EEB">
        <w:t>rd</w:t>
      </w:r>
      <w:r>
        <w:t xml:space="preserve"> corner places</w:t>
      </w:r>
      <w:r w:rsidRPr="00BA6B4D">
        <w:rPr>
          <w:b/>
        </w:rPr>
        <w:t xml:space="preserve"> while </w:t>
      </w:r>
      <w:r>
        <w:t>1s dance into centre &amp; twirl to face 2</w:t>
      </w:r>
      <w:r w:rsidRPr="00972EEB">
        <w:t>nd</w:t>
      </w:r>
      <w:r>
        <w:t xml:space="preserve"> corners</w:t>
      </w:r>
    </w:p>
    <w:p w:rsidR="00B11EB3" w:rsidRDefault="00B11EB3" w:rsidP="00B11EB3">
      <w:pPr>
        <w:pStyle w:val="DanceBody"/>
      </w:pPr>
      <w:r>
        <w:t>17-24</w:t>
      </w:r>
      <w:r>
        <w:tab/>
        <w:t>1s repeat 9-16 with 2</w:t>
      </w:r>
      <w:r w:rsidRPr="00972EEB">
        <w:t>nd</w:t>
      </w:r>
      <w:r>
        <w:t xml:space="preserve"> corners &amp; end facing 1</w:t>
      </w:r>
      <w:r w:rsidRPr="00972EEB">
        <w:t>st</w:t>
      </w:r>
      <w:r>
        <w:t xml:space="preserve"> corners (pstn)</w:t>
      </w:r>
    </w:p>
    <w:p w:rsidR="00B11EB3" w:rsidRDefault="00B11EB3" w:rsidP="00B11EB3">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B11EB3" w:rsidRDefault="00B11EB3" w:rsidP="00B11EB3"/>
    <w:p w:rsidR="00B11EB3" w:rsidRDefault="00B11EB3" w:rsidP="00B11EB3">
      <w:pPr>
        <w:pStyle w:val="Minicrib"/>
      </w:pPr>
      <w:r>
        <w:t>PETER'S LMP  (R1x64)  Sq.Set</w:t>
      </w:r>
      <w:r>
        <w:tab/>
        <w:t>Andrew Hodgson  Fields Of Gold</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9-16</w:t>
      </w:r>
      <w:r>
        <w:tab/>
        <w:t>1s+3s dance the Swirl:</w:t>
      </w:r>
    </w:p>
    <w:p w:rsidR="00B11EB3" w:rsidRDefault="00B11EB3" w:rsidP="00B11EB3">
      <w:pPr>
        <w:pStyle w:val="DanceBody"/>
      </w:pPr>
      <w:r>
        <w:tab/>
        <w:t>9 -10   Turn partner RH into Allemande hold</w:t>
      </w:r>
    </w:p>
    <w:p w:rsidR="00B11EB3" w:rsidRDefault="00B11EB3" w:rsidP="00B11EB3">
      <w:pPr>
        <w:pStyle w:val="DanceBody"/>
      </w:pPr>
      <w:r>
        <w:tab/>
        <w:t>11-12  Dance LSh round other couple 1/2 way, on bar 12 drop right hands</w:t>
      </w:r>
    </w:p>
    <w:p w:rsidR="00B11EB3" w:rsidRDefault="00B11EB3" w:rsidP="00B11EB3">
      <w:pPr>
        <w:pStyle w:val="DanceBody"/>
      </w:pPr>
      <w:r>
        <w:tab/>
        <w:t>13-16  1s+3s dance LH across. On bar 16, pull back LSh &amp; dance on to face side couples (BtoB with ptnr &amp; Lady facing Man, 1L &amp; 3M face 2s, 3L &amp; 1M face 4s)</w:t>
      </w:r>
    </w:p>
    <w:p w:rsidR="00B11EB3" w:rsidRDefault="00B11EB3" w:rsidP="00B11EB3">
      <w:pPr>
        <w:pStyle w:val="DanceBody"/>
      </w:pPr>
      <w:r>
        <w:t>17-24</w:t>
      </w:r>
      <w:r>
        <w:tab/>
        <w:t xml:space="preserve">1L+3M+2s </w:t>
      </w:r>
      <w:r w:rsidRPr="00277D02">
        <w:rPr>
          <w:b/>
          <w:bCs/>
        </w:rPr>
        <w:t>also</w:t>
      </w:r>
      <w:r>
        <w:t xml:space="preserve"> 1M+3L+4s dance RH across &amp; LH across back</w:t>
      </w:r>
    </w:p>
    <w:p w:rsidR="00B11EB3" w:rsidRDefault="00B11EB3" w:rsidP="00B11EB3">
      <w:pPr>
        <w:pStyle w:val="DanceBody"/>
      </w:pPr>
      <w:r>
        <w:t>25-28</w:t>
      </w:r>
      <w:r>
        <w:tab/>
        <w:t>1s+3s dance RH across</w:t>
      </w:r>
    </w:p>
    <w:p w:rsidR="00B11EB3" w:rsidRDefault="00B11EB3" w:rsidP="00B11EB3">
      <w:pPr>
        <w:pStyle w:val="DanceBody"/>
      </w:pPr>
      <w:r>
        <w:t>29-32</w:t>
      </w:r>
      <w:r>
        <w:tab/>
        <w:t>3M followed by 3L &amp; 1M followed by 1L chase clockwise 1/2 way outside the set to original places 1 2 3 4</w:t>
      </w:r>
    </w:p>
    <w:p w:rsidR="00B11EB3" w:rsidRDefault="00B11EB3" w:rsidP="00B11EB3">
      <w:pPr>
        <w:pStyle w:val="DanceBody"/>
        <w:keepNext w:val="0"/>
      </w:pPr>
      <w:r>
        <w:t>33-64</w:t>
      </w:r>
      <w:r>
        <w:tab/>
        <w:t>Repeat bars 1-32 with 2s+4s dancing the Swirl. 1 2 3 4</w:t>
      </w:r>
    </w:p>
    <w:p w:rsidR="00B11EB3" w:rsidRDefault="00B11EB3" w:rsidP="00B11EB3"/>
    <w:p w:rsidR="00B11EB3" w:rsidRDefault="00B11EB3" w:rsidP="00B11EB3">
      <w:pPr>
        <w:pStyle w:val="Minicrib"/>
      </w:pPr>
      <w:r>
        <w:t>PETER'S PRIDE  (R128)  Sq.Set</w:t>
      </w:r>
      <w:r>
        <w:tab/>
        <w:t>Harry Rhodes  Snowdon Bk 1</w:t>
      </w:r>
    </w:p>
    <w:p w:rsidR="00B11EB3" w:rsidRPr="004B1BFC" w:rsidRDefault="00B11EB3" w:rsidP="00B11EB3">
      <w:pPr>
        <w:pStyle w:val="DanceBody"/>
      </w:pPr>
      <w:r w:rsidRPr="004B1BFC">
        <w:t xml:space="preserve"> 1- 8</w:t>
      </w:r>
      <w:r w:rsidRPr="004B1BFC">
        <w:tab/>
        <w:t>All circle 8H round &amp; back</w:t>
      </w:r>
    </w:p>
    <w:p w:rsidR="00B11EB3" w:rsidRPr="004B1BFC" w:rsidRDefault="00B11EB3" w:rsidP="00B11EB3">
      <w:pPr>
        <w:pStyle w:val="DanceBody"/>
      </w:pPr>
      <w:r w:rsidRPr="004B1BFC">
        <w:t xml:space="preserve"> 9-16</w:t>
      </w:r>
      <w:r w:rsidRPr="004B1BFC">
        <w:tab/>
        <w:t>All set to partner, turn RH, set to corners &amp; turn LH</w:t>
      </w:r>
    </w:p>
    <w:p w:rsidR="00B11EB3" w:rsidRPr="004B1BFC" w:rsidRDefault="00B11EB3" w:rsidP="00B11EB3">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B11EB3" w:rsidRPr="004B1BFC" w:rsidRDefault="00B11EB3" w:rsidP="00B11EB3">
      <w:pPr>
        <w:pStyle w:val="DanceBody"/>
      </w:pPr>
      <w:r w:rsidRPr="004B1BFC">
        <w:t>25-32</w:t>
      </w:r>
      <w:r w:rsidRPr="004B1BFC">
        <w:tab/>
        <w:t>1M+3L &amp; 3M+1L dance 1/2 reel of 4 with 2M+4M &amp; 1/2 reel of 4 with 2L+4L. 1s &amp; 3s end facing own partners in centre</w:t>
      </w:r>
    </w:p>
    <w:p w:rsidR="00B11EB3" w:rsidRPr="004B1BFC" w:rsidRDefault="00B11EB3" w:rsidP="00B11EB3">
      <w:pPr>
        <w:pStyle w:val="DanceBody"/>
      </w:pPr>
      <w:r w:rsidRPr="004B1BFC">
        <w:t>33-40</w:t>
      </w:r>
      <w:r w:rsidRPr="004B1BFC">
        <w:tab/>
        <w:t>1s+3s pass partner RSh &amp; dance out between side couples, cast behind corner to meet partner opposite original places &amp; turn partners LH</w:t>
      </w:r>
    </w:p>
    <w:p w:rsidR="00B11EB3" w:rsidRDefault="00B11EB3" w:rsidP="00B11EB3">
      <w:pPr>
        <w:pStyle w:val="DanceBody"/>
      </w:pPr>
      <w:r w:rsidRPr="004B1BFC">
        <w:t>41-48</w:t>
      </w:r>
      <w:r w:rsidRPr="004B1BFC">
        <w:tab/>
        <w:t>1s+3s dance 1/2 Ladies' Chain, 2s+4s dance 1/2 Ladies' Chain</w:t>
      </w:r>
    </w:p>
    <w:p w:rsidR="00B11EB3" w:rsidRPr="004B1BFC" w:rsidRDefault="00B11EB3" w:rsidP="00B11EB3">
      <w:pPr>
        <w:pStyle w:val="DanceBody"/>
      </w:pPr>
      <w:r w:rsidRPr="004B1BFC">
        <w:t>49-56</w:t>
      </w:r>
      <w:r w:rsidRPr="004B1BFC">
        <w:tab/>
        <w:t>Ladies dance reel of 4 up/down set (2L+1L &amp; 3L+4L pass RSh to start)</w:t>
      </w:r>
    </w:p>
    <w:p w:rsidR="00B11EB3" w:rsidRPr="004B1BFC" w:rsidRDefault="00B11EB3" w:rsidP="00B11EB3">
      <w:pPr>
        <w:pStyle w:val="DanceBody"/>
      </w:pPr>
      <w:r w:rsidRPr="004B1BFC">
        <w:t>57-64</w:t>
      </w:r>
      <w:r w:rsidRPr="004B1BFC">
        <w:tab/>
        <w:t>1s+3s dance 1/2 Men</w:t>
      </w:r>
      <w:r>
        <w:t>'</w:t>
      </w:r>
      <w:r w:rsidRPr="004B1BFC">
        <w:t>s Chain, 2s+4s dance 1/2 Men</w:t>
      </w:r>
      <w:r>
        <w:t>'</w:t>
      </w:r>
      <w:r w:rsidRPr="004B1BFC">
        <w:t>s Chain (All now in original places)</w:t>
      </w:r>
    </w:p>
    <w:p w:rsidR="00B11EB3" w:rsidRPr="004B1BFC" w:rsidRDefault="00B11EB3" w:rsidP="00B11EB3">
      <w:pPr>
        <w:pStyle w:val="DanceBody"/>
      </w:pPr>
      <w:r w:rsidRPr="004B1BFC">
        <w:t>65-72</w:t>
      </w:r>
      <w:r w:rsidRPr="004B1BFC">
        <w:tab/>
        <w:t>2s &amp; 4s pass partner RH, dance behind partner's corner &amp; turn opp partner RH into prom hold &amp; dance in between end couples &amp; pass LSh</w:t>
      </w:r>
    </w:p>
    <w:p w:rsidR="00B11EB3" w:rsidRPr="004B1BFC" w:rsidRDefault="00B11EB3" w:rsidP="00B11EB3">
      <w:pPr>
        <w:pStyle w:val="DanceBody"/>
      </w:pPr>
      <w:r w:rsidRPr="004B1BFC">
        <w:t>73-80</w:t>
      </w:r>
      <w:r w:rsidRPr="004B1BFC">
        <w:tab/>
        <w:t>2M+4L &amp; 4M+2L dance 1/2 reel of 4 with 1M+3M &amp; 1/2 reel of 4 with 1L+3L, 2s &amp; 4s end facing own partner in centre</w:t>
      </w:r>
    </w:p>
    <w:p w:rsidR="00B11EB3" w:rsidRPr="004B1BFC" w:rsidRDefault="00B11EB3" w:rsidP="00B11EB3">
      <w:pPr>
        <w:pStyle w:val="DanceBody"/>
      </w:pPr>
      <w:r w:rsidRPr="004B1BFC">
        <w:t>81-88</w:t>
      </w:r>
      <w:r w:rsidRPr="004B1BFC">
        <w:tab/>
        <w:t>2s &amp; 4s pass partner RSh &amp; dance out between end couples, cast behind corner to meet partner opposite original places &amp; turn partner RH</w:t>
      </w:r>
    </w:p>
    <w:p w:rsidR="00B11EB3" w:rsidRPr="004B1BFC" w:rsidRDefault="00B11EB3" w:rsidP="00B11EB3">
      <w:pPr>
        <w:pStyle w:val="DanceBody"/>
      </w:pPr>
      <w:r w:rsidRPr="004B1BFC">
        <w:t>89-96</w:t>
      </w:r>
      <w:r w:rsidRPr="004B1BFC">
        <w:tab/>
        <w:t>2s+4s dance 1/2 Men</w:t>
      </w:r>
      <w:r>
        <w:t>'</w:t>
      </w:r>
      <w:r w:rsidRPr="004B1BFC">
        <w:t>s Chain, 1s+3s dance 1/2 Men</w:t>
      </w:r>
      <w:r>
        <w:t>'</w:t>
      </w:r>
      <w:r w:rsidRPr="004B1BFC">
        <w:t>s Chain</w:t>
      </w:r>
    </w:p>
    <w:p w:rsidR="00B11EB3" w:rsidRPr="004B1BFC" w:rsidRDefault="00B11EB3" w:rsidP="00B11EB3">
      <w:pPr>
        <w:pStyle w:val="DanceBody"/>
      </w:pPr>
      <w:r w:rsidRPr="004B1BFC">
        <w:t>97-104</w:t>
      </w:r>
      <w:r w:rsidRPr="004B1BFC">
        <w:tab/>
        <w:t>Men dance reel of 4 across set (1M+4M &amp; 3M+2M pass RSh to start)</w:t>
      </w:r>
    </w:p>
    <w:p w:rsidR="00B11EB3" w:rsidRPr="004B1BFC" w:rsidRDefault="00B11EB3" w:rsidP="00B11EB3">
      <w:pPr>
        <w:pStyle w:val="DanceBody"/>
      </w:pPr>
      <w:r w:rsidRPr="004B1BFC">
        <w:t>105-112</w:t>
      </w:r>
      <w:r w:rsidRPr="004B1BFC">
        <w:tab/>
        <w:t>2s+4s dance 1/2 Ladies' Chain, 1s+3s dance 1/2 Ladies' Chain (All now in original places)</w:t>
      </w:r>
    </w:p>
    <w:p w:rsidR="00B11EB3" w:rsidRPr="004B1BFC" w:rsidRDefault="00B11EB3" w:rsidP="00B11EB3">
      <w:pPr>
        <w:pStyle w:val="DanceBody"/>
      </w:pPr>
      <w:r w:rsidRPr="004B1BFC">
        <w:t>113-120</w:t>
      </w:r>
      <w:r w:rsidRPr="004B1BFC">
        <w:tab/>
        <w:t>All set to corner &amp; turn LH, set to partner &amp; turn RH</w:t>
      </w:r>
    </w:p>
    <w:p w:rsidR="00B11EB3" w:rsidRPr="004B1BFC" w:rsidRDefault="00B11EB3" w:rsidP="00B11EB3">
      <w:pPr>
        <w:pStyle w:val="DanceBody"/>
        <w:keepNext w:val="0"/>
      </w:pPr>
      <w:r w:rsidRPr="004B1BFC">
        <w:t>121-128</w:t>
      </w:r>
      <w:r w:rsidRPr="004B1BFC">
        <w:tab/>
        <w:t>All circle 8H round &amp; back</w:t>
      </w:r>
    </w:p>
    <w:p w:rsidR="00B11EB3" w:rsidRDefault="00B11EB3" w:rsidP="00B11EB3"/>
    <w:p w:rsidR="00B11EB3" w:rsidRDefault="00B11EB3" w:rsidP="00B11EB3">
      <w:pPr>
        <w:pStyle w:val="Minicrib"/>
      </w:pPr>
      <w:r>
        <w:t>PETER'S PROMENADE  (R8x32)  3C (4C set)</w:t>
      </w:r>
      <w:r>
        <w:tab/>
        <w:t>Peter Holmes, 2024</w:t>
      </w:r>
    </w:p>
    <w:p w:rsidR="00B11EB3" w:rsidRDefault="00B11EB3" w:rsidP="00B11EB3">
      <w:pPr>
        <w:pStyle w:val="DanceBody"/>
      </w:pPr>
      <w:r>
        <w:t xml:space="preserve"> 1- 8</w:t>
      </w:r>
      <w:r>
        <w:tab/>
        <w:t>1s set &amp; cast (2s step up); 1s dance down &amp; cast up round 3s, take prom hold and dance up</w:t>
      </w:r>
    </w:p>
    <w:p w:rsidR="00B11EB3" w:rsidRDefault="00B11EB3" w:rsidP="00B11EB3">
      <w:pPr>
        <w:pStyle w:val="DanceBody"/>
      </w:pPr>
      <w:r>
        <w:t xml:space="preserve"> 9-16</w:t>
      </w:r>
      <w:r>
        <w:tab/>
        <w:t>2s+1s (in prom hold) dance reel of 3  across (1s RSh to 2L). 1s NHJ in middle face up</w:t>
      </w:r>
    </w:p>
    <w:p w:rsidR="00B11EB3" w:rsidRDefault="00B11EB3" w:rsidP="00B11EB3">
      <w:pPr>
        <w:pStyle w:val="DanceBody"/>
      </w:pPr>
      <w:r>
        <w:t>17-24</w:t>
      </w:r>
      <w:r>
        <w:tab/>
        <w:t>1s cast to 2nd place, dance 1/2 Fig 8 down round 3s, &amp; cross RH to own side &amp; face out</w:t>
      </w:r>
    </w:p>
    <w:p w:rsidR="00B11EB3" w:rsidRDefault="00B11EB3" w:rsidP="00B11EB3">
      <w:pPr>
        <w:pStyle w:val="DanceBody"/>
        <w:keepNext w:val="0"/>
      </w:pPr>
      <w:r>
        <w:t>25-32</w:t>
      </w:r>
      <w:r>
        <w:tab/>
        <w:t>2s+1s+3s dance reels of 3 on sides passing 3rd corner RSh (1M up, 1L down).  2 1 3</w:t>
      </w:r>
    </w:p>
    <w:p w:rsidR="00B11EB3" w:rsidRDefault="00B11EB3" w:rsidP="00B11EB3"/>
    <w:p w:rsidR="00B11EB3" w:rsidRDefault="00B11EB3" w:rsidP="00B11EB3">
      <w:pPr>
        <w:pStyle w:val="Minicrib"/>
      </w:pPr>
      <w:r>
        <w:t>THE PETERBOROUGH REEL  (R8x32)  3C (4C set)</w:t>
      </w:r>
      <w:r>
        <w:tab/>
        <w:t>Ian Sandeman  Peterborough 2000 Collection</w:t>
      </w:r>
    </w:p>
    <w:p w:rsidR="00B11EB3" w:rsidRPr="00C72C13" w:rsidRDefault="00B11EB3" w:rsidP="00B11EB3">
      <w:pPr>
        <w:pStyle w:val="DanceBody"/>
      </w:pPr>
      <w:r w:rsidRPr="00C72C13">
        <w:t xml:space="preserve"> 1- 8</w:t>
      </w:r>
      <w:r w:rsidRPr="00C72C13">
        <w:tab/>
        <w:t>1s set, cross RH, cast 1 place &amp; turn LH to face 1st corners (2s step up bars 5-6)</w:t>
      </w:r>
    </w:p>
    <w:p w:rsidR="00B11EB3" w:rsidRPr="00C72C13" w:rsidRDefault="00B11EB3" w:rsidP="00B11EB3">
      <w:pPr>
        <w:pStyle w:val="DanceBody"/>
      </w:pPr>
      <w:r w:rsidRPr="00C72C13">
        <w:t xml:space="preserve"> 9-16</w:t>
      </w:r>
      <w:r w:rsidRPr="00C72C13">
        <w:tab/>
        <w:t>1s dance 1/2 reel of 4 with 1st corners, pass RSh to dance 1/2 reel with 2nd corners, pass RSh to 2nd place own side.</w:t>
      </w:r>
    </w:p>
    <w:p w:rsidR="00B11EB3" w:rsidRPr="00C72C13" w:rsidRDefault="00B11EB3" w:rsidP="00B11EB3">
      <w:pPr>
        <w:pStyle w:val="DanceBody"/>
      </w:pPr>
      <w:r w:rsidRPr="00C72C13">
        <w:t>17-24</w:t>
      </w:r>
      <w:r w:rsidRPr="00C72C13">
        <w:tab/>
        <w:t>1s cast down round 2s (in 3rd place) dance up to top, cast round 3s (in 1st place) to 2nd place own sides</w:t>
      </w:r>
    </w:p>
    <w:p w:rsidR="00B11EB3" w:rsidRPr="00C72C13" w:rsidRDefault="00B11EB3" w:rsidP="00B11EB3">
      <w:pPr>
        <w:pStyle w:val="DanceBody"/>
        <w:keepNext w:val="0"/>
      </w:pPr>
      <w:r w:rsidRPr="00C72C13">
        <w:t>25-32</w:t>
      </w:r>
      <w:r w:rsidRPr="00C72C13">
        <w:tab/>
        <w:t>3s+1s+2s dance Diagonal R&amp;L (1M down, 1L up). End 2 1 3</w:t>
      </w:r>
    </w:p>
    <w:p w:rsidR="00B11EB3" w:rsidRDefault="00B11EB3" w:rsidP="00B11EB3"/>
    <w:p w:rsidR="00B11EB3" w:rsidRDefault="00B11EB3" w:rsidP="00B11EB3">
      <w:pPr>
        <w:pStyle w:val="Minicrib"/>
      </w:pPr>
      <w:r>
        <w:t>THE PETERHEAD EXPRESS  (J4x64)  4C Set</w:t>
      </w:r>
      <w:r>
        <w:tab/>
        <w:t>A Paterson  Salute to Bath</w:t>
      </w:r>
    </w:p>
    <w:p w:rsidR="00B11EB3" w:rsidRDefault="00B11EB3" w:rsidP="00B11EB3">
      <w:pPr>
        <w:pStyle w:val="DanceBody"/>
      </w:pPr>
      <w:r>
        <w:t xml:space="preserve"> 1</w:t>
      </w:r>
      <w:r>
        <w:noBreakHyphen/>
        <w:t xml:space="preserve"> 8</w:t>
      </w:r>
      <w:r>
        <w:tab/>
        <w:t>All Adv+Ret, cross passing partner RSh with Men making arches &amp; end facing clockwise</w:t>
      </w:r>
    </w:p>
    <w:p w:rsidR="00B11EB3" w:rsidRDefault="00B11EB3" w:rsidP="00B11EB3">
      <w:pPr>
        <w:pStyle w:val="DanceBody"/>
      </w:pPr>
      <w:r>
        <w:t xml:space="preserve"> 9</w:t>
      </w:r>
      <w:r>
        <w:noBreakHyphen/>
        <w:t>16</w:t>
      </w:r>
      <w:r>
        <w:tab/>
        <w:t>All chase 1/2 way to own sides &amp; dance 1/2 reels of 4 on sides</w:t>
      </w:r>
    </w:p>
    <w:p w:rsidR="00B11EB3" w:rsidRDefault="00B11EB3" w:rsidP="00B11EB3">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B11EB3" w:rsidRDefault="00B11EB3" w:rsidP="00B11EB3">
      <w:pPr>
        <w:pStyle w:val="DanceBody"/>
      </w:pPr>
      <w:r>
        <w:t>33</w:t>
      </w:r>
      <w:r>
        <w:noBreakHyphen/>
        <w:t>40</w:t>
      </w:r>
      <w:r>
        <w:tab/>
        <w:t>All set, change places RH with corners, set &amp; change places again RH with corners</w:t>
      </w:r>
    </w:p>
    <w:p w:rsidR="00B11EB3" w:rsidRDefault="00B11EB3" w:rsidP="00B11EB3">
      <w:pPr>
        <w:pStyle w:val="DanceBody"/>
      </w:pPr>
      <w:r>
        <w:t>41</w:t>
      </w:r>
      <w:r>
        <w:noBreakHyphen/>
        <w:t>48</w:t>
      </w:r>
      <w:r>
        <w:tab/>
        <w:t>3s+2s dance LH across &amp; RH across</w:t>
      </w:r>
    </w:p>
    <w:p w:rsidR="00B11EB3" w:rsidRDefault="00B11EB3" w:rsidP="00B11EB3">
      <w:pPr>
        <w:pStyle w:val="DanceBody"/>
      </w:pPr>
      <w:r>
        <w:t>49</w:t>
      </w:r>
      <w:r>
        <w:noBreakHyphen/>
        <w:t>56</w:t>
      </w:r>
      <w:r>
        <w:tab/>
        <w:t>3s &amp; 2s cast up/down, lead down/up to meet in centre &amp; set to other couple, 3s+2s set to partners</w:t>
      </w:r>
      <w:r w:rsidRPr="00BA6B4D">
        <w:rPr>
          <w:b/>
        </w:rPr>
        <w:t xml:space="preserve"> while </w:t>
      </w:r>
      <w:r>
        <w:t>1s+4s set advancing to partners for ...</w:t>
      </w:r>
    </w:p>
    <w:p w:rsidR="00B11EB3" w:rsidRDefault="00B11EB3" w:rsidP="00B11EB3">
      <w:pPr>
        <w:pStyle w:val="DanceBody"/>
        <w:keepNext w:val="0"/>
      </w:pPr>
      <w:r>
        <w:t>57</w:t>
      </w:r>
      <w:r>
        <w:noBreakHyphen/>
        <w:t>64</w:t>
      </w:r>
      <w:r>
        <w:tab/>
        <w:t>1s+3s</w:t>
      </w:r>
      <w:r w:rsidRPr="007F0D5A">
        <w:rPr>
          <w:b/>
        </w:rPr>
        <w:t xml:space="preserve"> also </w:t>
      </w:r>
      <w:r>
        <w:t>2s+4s dance Poussette to end 3 1 4 2</w:t>
      </w:r>
    </w:p>
    <w:p w:rsidR="00B11EB3" w:rsidRDefault="00B11EB3" w:rsidP="00B11EB3"/>
    <w:p w:rsidR="00B11EB3" w:rsidRDefault="00B11EB3" w:rsidP="00B11EB3">
      <w:pPr>
        <w:pStyle w:val="Minicrib"/>
        <w:rPr>
          <w:lang w:val="en-US"/>
        </w:rPr>
      </w:pPr>
      <w:r>
        <w:rPr>
          <w:lang w:val="en-US"/>
        </w:rPr>
        <w:t>THE PETERHEAD LASSIES  (J8x32)  2C (4C set)</w:t>
      </w:r>
      <w:r>
        <w:rPr>
          <w:lang w:val="en-US"/>
        </w:rPr>
        <w:tab/>
        <w:t>Roy Goldring  24 G &amp; S Dances</w:t>
      </w:r>
    </w:p>
    <w:p w:rsidR="00B11EB3" w:rsidRDefault="00B11EB3" w:rsidP="00B11EB3">
      <w:pPr>
        <w:pStyle w:val="DanceBody"/>
      </w:pPr>
      <w:r>
        <w:t xml:space="preserve"> 1- 8</w:t>
      </w:r>
      <w:r>
        <w:tab/>
        <w:t>1L+2M advance to give RH &amp; 1L turns under Man's R arm. 1L curves back to place as 2M retires to place; 1L+2M turn RH</w:t>
      </w:r>
    </w:p>
    <w:p w:rsidR="00B11EB3" w:rsidRDefault="00B11EB3" w:rsidP="00B11EB3">
      <w:pPr>
        <w:pStyle w:val="DanceBody"/>
      </w:pPr>
      <w:r>
        <w:t xml:space="preserve"> 9-16</w:t>
      </w:r>
      <w:r>
        <w:tab/>
        <w:t>1M+2L repeat</w:t>
      </w:r>
    </w:p>
    <w:p w:rsidR="00B11EB3" w:rsidRDefault="00B11EB3" w:rsidP="00B11EB3">
      <w:pPr>
        <w:pStyle w:val="DanceBody"/>
      </w:pPr>
      <w:r>
        <w:t>17-24</w:t>
      </w:r>
      <w:r>
        <w:tab/>
        <w:t>1s+2s dance RH across, set facing in diagonally &amp; 1s cast</w:t>
      </w:r>
      <w:r w:rsidRPr="00BA6B4D">
        <w:rPr>
          <w:b/>
        </w:rPr>
        <w:t xml:space="preserve"> while </w:t>
      </w:r>
      <w:r>
        <w:t>2 dance up</w:t>
      </w:r>
    </w:p>
    <w:p w:rsidR="00B11EB3" w:rsidRDefault="00B11EB3" w:rsidP="00B11EB3">
      <w:pPr>
        <w:pStyle w:val="DanceBody"/>
        <w:keepNext w:val="0"/>
      </w:pPr>
      <w:r>
        <w:t>25-32</w:t>
      </w:r>
      <w:r>
        <w:tab/>
        <w:t>2s+1s dance double Fig of 8 (2s cast to start). 2 1</w:t>
      </w:r>
    </w:p>
    <w:p w:rsidR="00B11EB3" w:rsidRDefault="00B11EB3" w:rsidP="00B11EB3"/>
    <w:p w:rsidR="00B11EB3" w:rsidRDefault="00B11EB3" w:rsidP="00B11EB3">
      <w:pPr>
        <w:pStyle w:val="Minicrib"/>
      </w:pPr>
      <w:r>
        <w:t>PETIT SUISSE  (R4x32)  4C set</w:t>
      </w:r>
      <w:r>
        <w:tab/>
        <w:t>J Dalkin+J Wilcock  Stafford Bk</w:t>
      </w:r>
    </w:p>
    <w:p w:rsidR="00B11EB3" w:rsidRDefault="00B11EB3" w:rsidP="00B11EB3">
      <w:pPr>
        <w:pStyle w:val="DanceBody"/>
      </w:pPr>
      <w:r>
        <w:t xml:space="preserve"> 1- 8</w:t>
      </w:r>
      <w:r>
        <w:tab/>
        <w:t>1L followed by partner casts &amp; chase round to original positions (2s+3s+4s step up &amp; down)</w:t>
      </w:r>
    </w:p>
    <w:p w:rsidR="00B11EB3" w:rsidRDefault="00B11EB3" w:rsidP="00B11EB3">
      <w:pPr>
        <w:pStyle w:val="DanceBody"/>
      </w:pPr>
      <w:r>
        <w:t xml:space="preserve"> 9-16</w:t>
      </w:r>
      <w:r>
        <w:tab/>
        <w:t>All 1/2 turn RH &amp; 1s+2s</w:t>
      </w:r>
      <w:r w:rsidRPr="007F0D5A">
        <w:rPr>
          <w:b/>
        </w:rPr>
        <w:t xml:space="preserve"> also </w:t>
      </w:r>
      <w:r>
        <w:t>3s+4s dance 1/2 RH across, 1s+4s 1/2 turn RH &amp; dance 1/2 RH across.  2 4 1 3</w:t>
      </w:r>
    </w:p>
    <w:p w:rsidR="00B11EB3" w:rsidRDefault="00B11EB3" w:rsidP="00B11EB3">
      <w:pPr>
        <w:pStyle w:val="DanceBody"/>
      </w:pPr>
      <w:r>
        <w:t>17-24</w:t>
      </w:r>
      <w:r>
        <w:tab/>
        <w:t>All 1/2 turn RH &amp; 2s+4s</w:t>
      </w:r>
      <w:r w:rsidRPr="007F0D5A">
        <w:rPr>
          <w:b/>
        </w:rPr>
        <w:t xml:space="preserve"> also </w:t>
      </w:r>
      <w:r>
        <w:t>1s+3s dance 1/2 RH across, 2s+3s 1/2 turn RH &amp; dance 1/2 RH across.  4 2 3 1</w:t>
      </w:r>
    </w:p>
    <w:p w:rsidR="00B11EB3" w:rsidRDefault="00B11EB3" w:rsidP="00B11EB3">
      <w:pPr>
        <w:pStyle w:val="DanceBody"/>
        <w:keepNext w:val="0"/>
      </w:pPr>
      <w:r>
        <w:t>25-32</w:t>
      </w:r>
      <w:r>
        <w:tab/>
        <w:t>4s+3s+2s dance allemande to end 2 3 4 1</w:t>
      </w:r>
    </w:p>
    <w:p w:rsidR="00B11EB3" w:rsidRDefault="00B11EB3" w:rsidP="00B11EB3"/>
    <w:p w:rsidR="00B11EB3" w:rsidRDefault="00B11EB3" w:rsidP="00B11EB3">
      <w:pPr>
        <w:pStyle w:val="Minicrib"/>
      </w:pPr>
      <w:r>
        <w:t>PETRONELLA  (R8x32)  2C (4C set)</w:t>
      </w:r>
      <w:r>
        <w:tab/>
        <w:t>RSCDS Bk 1</w:t>
      </w:r>
    </w:p>
    <w:p w:rsidR="00B11EB3" w:rsidRDefault="00B11EB3" w:rsidP="00B11EB3">
      <w:pPr>
        <w:pStyle w:val="DanceBody"/>
      </w:pPr>
      <w:r>
        <w:t xml:space="preserve"> 1-16</w:t>
      </w:r>
      <w:r>
        <w:tab/>
        <w:t>1s dance full petronella back to places</w:t>
      </w:r>
    </w:p>
    <w:p w:rsidR="00B11EB3" w:rsidRDefault="00B11EB3" w:rsidP="00B11EB3">
      <w:pPr>
        <w:pStyle w:val="DanceBody"/>
      </w:pPr>
      <w:r>
        <w:t>17-24</w:t>
      </w:r>
      <w:r>
        <w:tab/>
        <w:t>1s lead down the middle &amp; back again</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PHANTOM PIPER  (J4x32)  4C set</w:t>
      </w:r>
      <w:r>
        <w:tab/>
        <w:t>Barry Priddey  Phantom Piper Set</w:t>
      </w:r>
    </w:p>
    <w:p w:rsidR="00B11EB3" w:rsidRDefault="00B11EB3" w:rsidP="00B11EB3">
      <w:pPr>
        <w:pStyle w:val="DanceBody"/>
      </w:pPr>
      <w:r>
        <w:t>3s &amp; 4s start on opp sides</w:t>
      </w:r>
    </w:p>
    <w:p w:rsidR="00B11EB3" w:rsidRDefault="00B11EB3" w:rsidP="00B11EB3">
      <w:pPr>
        <w:pStyle w:val="DanceBody"/>
      </w:pPr>
      <w:r>
        <w:t xml:space="preserve"> 1- 8</w:t>
      </w:r>
      <w:r>
        <w:tab/>
        <w:t>All set, 1s+4s 1/2 turn RH into prom hold</w:t>
      </w:r>
      <w:r w:rsidRPr="00BA6B4D">
        <w:rPr>
          <w:b/>
        </w:rPr>
        <w:t xml:space="preserve"> while </w:t>
      </w:r>
      <w:r>
        <w:t>2s &amp; 3s cast to ends, 1s &amp; 4s dance 1/2 reels of 3 across (1s RSh to 2M &amp; 4s RSh to 3M)</w:t>
      </w:r>
    </w:p>
    <w:p w:rsidR="00B11EB3" w:rsidRDefault="00B11EB3" w:rsidP="00B11EB3">
      <w:pPr>
        <w:pStyle w:val="DanceBody"/>
      </w:pPr>
      <w:r>
        <w:t xml:space="preserve"> 9-12</w:t>
      </w:r>
      <w:r>
        <w:tab/>
        <w:t>1s+4s dance 1/2 RH across, 1/2 turn partner RH into prom hold to face 2</w:t>
      </w:r>
      <w:r w:rsidRPr="00972EEB">
        <w:t>nd</w:t>
      </w:r>
      <w:r>
        <w:t xml:space="preserve"> corner (2L/3L)</w:t>
      </w:r>
      <w:r w:rsidRPr="00BA6B4D">
        <w:rPr>
          <w:b/>
        </w:rPr>
        <w:t xml:space="preserve"> while </w:t>
      </w:r>
      <w:r>
        <w:t>2s+3s set &amp; cross back RH</w:t>
      </w:r>
    </w:p>
    <w:p w:rsidR="00B11EB3" w:rsidRDefault="00B11EB3" w:rsidP="00B11EB3">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B11EB3" w:rsidRDefault="00B11EB3" w:rsidP="00B11EB3">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B11EB3" w:rsidRDefault="00B11EB3" w:rsidP="00B11EB3">
      <w:pPr>
        <w:pStyle w:val="DanceBody"/>
        <w:keepNext w:val="0"/>
      </w:pPr>
      <w:r>
        <w:t>25-32</w:t>
      </w:r>
      <w:r>
        <w:tab/>
        <w:t>3s+1s</w:t>
      </w:r>
      <w:r w:rsidRPr="007F0D5A">
        <w:rPr>
          <w:b/>
        </w:rPr>
        <w:t xml:space="preserve"> also </w:t>
      </w:r>
      <w:r>
        <w:t>4s+2s dance R&amp;L to end 3 1 (4)(2)</w:t>
      </w:r>
    </w:p>
    <w:p w:rsidR="00B11EB3" w:rsidRDefault="00B11EB3" w:rsidP="00B11EB3"/>
    <w:p w:rsidR="00B11EB3" w:rsidRDefault="00B11EB3" w:rsidP="00B11EB3">
      <w:pPr>
        <w:pStyle w:val="Minicrib"/>
      </w:pPr>
      <w:r>
        <w:t>THE PHOENIX STRATHSPEY  (S3x32)  3C Set</w:t>
      </w:r>
      <w:r>
        <w:tab/>
        <w:t>Jim Haworth  ASHMERG SCD</w:t>
      </w:r>
    </w:p>
    <w:p w:rsidR="00B11EB3" w:rsidRPr="00297479" w:rsidRDefault="00B11EB3" w:rsidP="00B11EB3">
      <w:pPr>
        <w:pStyle w:val="DanceBody"/>
        <w:rPr>
          <w:lang w:bidi="he-IL"/>
        </w:rPr>
      </w:pPr>
      <w:r>
        <w:rPr>
          <w:lang w:bidi="he-IL"/>
        </w:rPr>
        <w:t xml:space="preserve"> </w:t>
      </w:r>
      <w:r w:rsidRPr="00297479">
        <w:rPr>
          <w:lang w:bidi="he-IL"/>
        </w:rPr>
        <w:t>1-</w:t>
      </w:r>
      <w:r>
        <w:rPr>
          <w:lang w:bidi="he-IL"/>
        </w:rPr>
        <w:t xml:space="preserve"> </w:t>
      </w:r>
      <w:r w:rsidRPr="00297479">
        <w:rPr>
          <w:lang w:bidi="he-IL"/>
        </w:rPr>
        <w:t>8</w:t>
      </w:r>
      <w:r w:rsidRPr="00297479">
        <w:rPr>
          <w:lang w:bidi="he-IL"/>
        </w:rPr>
        <w:tab/>
        <w:t xml:space="preserve">Reels </w:t>
      </w:r>
      <w:r>
        <w:rPr>
          <w:lang w:bidi="he-IL"/>
        </w:rPr>
        <w:t xml:space="preserve">of 3 on sides, </w:t>
      </w:r>
      <w:r w:rsidRPr="00297479">
        <w:rPr>
          <w:lang w:bidi="he-IL"/>
        </w:rPr>
        <w:t>2</w:t>
      </w:r>
      <w:r>
        <w:rPr>
          <w:lang w:bidi="he-IL"/>
        </w:rPr>
        <w:t>M+3M also 2L+1L pass RSh to</w:t>
      </w:r>
      <w:r w:rsidRPr="00297479">
        <w:rPr>
          <w:lang w:bidi="he-IL"/>
        </w:rPr>
        <w:t xml:space="preserve"> start</w:t>
      </w:r>
    </w:p>
    <w:p w:rsidR="00B11EB3" w:rsidRPr="00297479" w:rsidRDefault="00B11EB3" w:rsidP="00B11EB3">
      <w:pPr>
        <w:pStyle w:val="DanceBody"/>
        <w:rPr>
          <w:lang w:bidi="he-IL"/>
        </w:rPr>
      </w:pPr>
      <w:r>
        <w:rPr>
          <w:lang w:bidi="he-IL"/>
        </w:rPr>
        <w:t xml:space="preserve"> </w:t>
      </w:r>
      <w:r w:rsidRPr="00297479">
        <w:rPr>
          <w:lang w:bidi="he-IL"/>
        </w:rPr>
        <w:t>9-12</w:t>
      </w:r>
      <w:r w:rsidRPr="00297479">
        <w:rPr>
          <w:lang w:bidi="he-IL"/>
        </w:rPr>
        <w:tab/>
        <w:t>2s dance RSh round 4</w:t>
      </w:r>
      <w:r w:rsidRPr="00A0421D">
        <w:rPr>
          <w:lang w:bidi="he-IL"/>
        </w:rPr>
        <w:t>th</w:t>
      </w:r>
      <w:r w:rsidRPr="00297479">
        <w:rPr>
          <w:lang w:bidi="he-IL"/>
        </w:rPr>
        <w:t xml:space="preserve"> corner</w:t>
      </w:r>
      <w:r>
        <w:rPr>
          <w:lang w:bidi="he-IL"/>
        </w:rPr>
        <w:t xml:space="preserve"> </w:t>
      </w:r>
      <w:r w:rsidRPr="00297479">
        <w:rPr>
          <w:lang w:bidi="he-IL"/>
        </w:rPr>
        <w:t xml:space="preserve">ending </w:t>
      </w:r>
      <w:r>
        <w:rPr>
          <w:lang w:bidi="he-IL"/>
        </w:rPr>
        <w:t>BtoB</w:t>
      </w:r>
      <w:r w:rsidRPr="00297479">
        <w:rPr>
          <w:lang w:bidi="he-IL"/>
        </w:rPr>
        <w:t xml:space="preserve"> in middle</w:t>
      </w:r>
      <w:r>
        <w:rPr>
          <w:lang w:bidi="he-IL"/>
        </w:rPr>
        <w:t>,</w:t>
      </w:r>
      <w:r w:rsidRPr="00297479">
        <w:rPr>
          <w:lang w:bidi="he-IL"/>
        </w:rPr>
        <w:t xml:space="preserve"> Ma</w:t>
      </w:r>
      <w:r>
        <w:rPr>
          <w:lang w:bidi="he-IL"/>
        </w:rPr>
        <w:t xml:space="preserve">n facing down, </w:t>
      </w:r>
      <w:r w:rsidRPr="00297479">
        <w:rPr>
          <w:lang w:bidi="he-IL"/>
        </w:rPr>
        <w:t>Lady up.</w:t>
      </w:r>
    </w:p>
    <w:p w:rsidR="00B11EB3" w:rsidRPr="00297479" w:rsidRDefault="00B11EB3" w:rsidP="00B11EB3">
      <w:pPr>
        <w:pStyle w:val="DanceBody"/>
        <w:rPr>
          <w:lang w:bidi="he-IL"/>
        </w:rPr>
      </w:pPr>
      <w:r w:rsidRPr="00297479">
        <w:rPr>
          <w:lang w:bidi="he-IL"/>
        </w:rPr>
        <w:t>13-16</w:t>
      </w:r>
      <w:r w:rsidRPr="00297479">
        <w:rPr>
          <w:lang w:bidi="he-IL"/>
        </w:rPr>
        <w:tab/>
      </w:r>
      <w:r>
        <w:rPr>
          <w:lang w:bidi="he-IL"/>
        </w:rPr>
        <w:t>2</w:t>
      </w:r>
      <w:r w:rsidRPr="00297479">
        <w:rPr>
          <w:lang w:bidi="he-IL"/>
        </w:rPr>
        <w:t>M</w:t>
      </w:r>
      <w:r>
        <w:rPr>
          <w:lang w:bidi="he-IL"/>
        </w:rPr>
        <w:t>+3s &amp;</w:t>
      </w:r>
      <w:r w:rsidRPr="00297479">
        <w:rPr>
          <w:lang w:bidi="he-IL"/>
        </w:rPr>
        <w:t xml:space="preserve"> </w:t>
      </w:r>
      <w:r>
        <w:rPr>
          <w:lang w:bidi="he-IL"/>
        </w:rPr>
        <w:t>2</w:t>
      </w:r>
      <w:r w:rsidRPr="00297479">
        <w:rPr>
          <w:lang w:bidi="he-IL"/>
        </w:rPr>
        <w:t>L</w:t>
      </w:r>
      <w:r>
        <w:rPr>
          <w:lang w:bidi="he-IL"/>
        </w:rPr>
        <w:t>+1s c</w:t>
      </w:r>
      <w:r w:rsidRPr="00297479">
        <w:rPr>
          <w:lang w:bidi="he-IL"/>
        </w:rPr>
        <w:t>ircle</w:t>
      </w:r>
      <w:r>
        <w:rPr>
          <w:lang w:bidi="he-IL"/>
        </w:rPr>
        <w:t xml:space="preserve"> 6H round to l</w:t>
      </w:r>
      <w:r w:rsidRPr="00297479">
        <w:rPr>
          <w:lang w:bidi="he-IL"/>
        </w:rPr>
        <w:t>eft</w:t>
      </w:r>
      <w:r>
        <w:rPr>
          <w:lang w:bidi="he-IL"/>
        </w:rPr>
        <w:t>, 2s end facing 1st</w:t>
      </w:r>
      <w:r w:rsidRPr="00297479">
        <w:rPr>
          <w:lang w:bidi="he-IL"/>
        </w:rPr>
        <w:t xml:space="preserve"> corner</w:t>
      </w:r>
      <w:r>
        <w:rPr>
          <w:lang w:bidi="he-IL"/>
        </w:rPr>
        <w:t>s</w:t>
      </w:r>
    </w:p>
    <w:p w:rsidR="00B11EB3" w:rsidRPr="00297479" w:rsidRDefault="00B11EB3" w:rsidP="00B11EB3">
      <w:pPr>
        <w:pStyle w:val="DanceBody"/>
        <w:rPr>
          <w:lang w:bidi="he-IL"/>
        </w:rPr>
      </w:pPr>
      <w:r w:rsidRPr="00297479">
        <w:rPr>
          <w:lang w:bidi="he-IL"/>
        </w:rPr>
        <w:t>17-24</w:t>
      </w:r>
      <w:r w:rsidRPr="00297479">
        <w:rPr>
          <w:lang w:bidi="he-IL"/>
        </w:rPr>
        <w:tab/>
        <w:t>2s dance 1/2 diag reel of 4 with 1</w:t>
      </w:r>
      <w:r>
        <w:rPr>
          <w:lang w:bidi="he-IL"/>
        </w:rPr>
        <w:t xml:space="preserve">st </w:t>
      </w:r>
      <w:r w:rsidRPr="00297479">
        <w:rPr>
          <w:lang w:bidi="he-IL"/>
        </w:rPr>
        <w:t>corner</w:t>
      </w:r>
      <w:r>
        <w:rPr>
          <w:lang w:bidi="he-IL"/>
        </w:rPr>
        <w:t>s, 1/2 diag reel of 4 with</w:t>
      </w:r>
      <w:r w:rsidRPr="00297479">
        <w:rPr>
          <w:lang w:bidi="he-IL"/>
        </w:rPr>
        <w:t xml:space="preserve"> 2</w:t>
      </w:r>
      <w:r>
        <w:rPr>
          <w:lang w:bidi="he-IL"/>
        </w:rPr>
        <w:t xml:space="preserve">nd </w:t>
      </w:r>
      <w:r w:rsidRPr="00297479">
        <w:rPr>
          <w:lang w:bidi="he-IL"/>
        </w:rPr>
        <w:t>corner</w:t>
      </w:r>
      <w:r>
        <w:rPr>
          <w:lang w:bidi="he-IL"/>
        </w:rPr>
        <w:t xml:space="preserve">s &amp; </w:t>
      </w:r>
      <w:r w:rsidRPr="00297479">
        <w:rPr>
          <w:lang w:bidi="he-IL"/>
        </w:rPr>
        <w:t xml:space="preserve">1/2 </w:t>
      </w:r>
      <w:r>
        <w:rPr>
          <w:lang w:bidi="he-IL"/>
        </w:rPr>
        <w:t>t</w:t>
      </w:r>
      <w:r w:rsidRPr="00297479">
        <w:rPr>
          <w:lang w:bidi="he-IL"/>
        </w:rPr>
        <w:t>urn LH to face 1</w:t>
      </w:r>
      <w:r>
        <w:rPr>
          <w:lang w:bidi="he-IL"/>
        </w:rPr>
        <w:t xml:space="preserve">st </w:t>
      </w:r>
      <w:r w:rsidRPr="00297479">
        <w:rPr>
          <w:lang w:bidi="he-IL"/>
        </w:rPr>
        <w:t>corner position</w:t>
      </w:r>
    </w:p>
    <w:p w:rsidR="00B11EB3" w:rsidRPr="00297479" w:rsidRDefault="00B11EB3" w:rsidP="00B11EB3">
      <w:pPr>
        <w:pStyle w:val="DanceBody"/>
        <w:rPr>
          <w:lang w:bidi="he-IL"/>
        </w:rPr>
      </w:pPr>
      <w:r w:rsidRPr="00297479">
        <w:rPr>
          <w:lang w:bidi="he-IL"/>
        </w:rPr>
        <w:t>25-28</w:t>
      </w:r>
      <w:r w:rsidRPr="00297479">
        <w:rPr>
          <w:lang w:bidi="he-IL"/>
        </w:rPr>
        <w:tab/>
      </w:r>
      <w:r>
        <w:rPr>
          <w:lang w:bidi="he-IL"/>
        </w:rPr>
        <w:t xml:space="preserve">1/2 LSh </w:t>
      </w:r>
      <w:r w:rsidRPr="00297479">
        <w:rPr>
          <w:lang w:bidi="he-IL"/>
        </w:rPr>
        <w:t xml:space="preserve">reels </w:t>
      </w:r>
      <w:r>
        <w:rPr>
          <w:lang w:bidi="he-IL"/>
        </w:rPr>
        <w:t>of 3 across. 2s end LSh to LSh</w:t>
      </w:r>
      <w:r w:rsidRPr="00297479">
        <w:rPr>
          <w:lang w:bidi="he-IL"/>
        </w:rPr>
        <w:t xml:space="preserve"> in the centre</w:t>
      </w:r>
      <w:r>
        <w:rPr>
          <w:lang w:bidi="he-IL"/>
        </w:rPr>
        <w:t xml:space="preserve">, joining LHs </w:t>
      </w:r>
      <w:r w:rsidRPr="00297479">
        <w:rPr>
          <w:lang w:bidi="he-IL"/>
        </w:rPr>
        <w:t>facing own sides</w:t>
      </w:r>
    </w:p>
    <w:p w:rsidR="00B11EB3" w:rsidRPr="00297479" w:rsidRDefault="00B11EB3" w:rsidP="00B11EB3">
      <w:pPr>
        <w:pStyle w:val="DanceBody"/>
        <w:rPr>
          <w:lang w:bidi="he-IL"/>
        </w:rPr>
      </w:pPr>
      <w:r w:rsidRPr="00297479">
        <w:rPr>
          <w:lang w:bidi="he-IL"/>
        </w:rPr>
        <w:t>29-30</w:t>
      </w:r>
      <w:r w:rsidRPr="00297479">
        <w:rPr>
          <w:lang w:bidi="he-IL"/>
        </w:rPr>
        <w:tab/>
      </w:r>
      <w:r>
        <w:rPr>
          <w:lang w:bidi="he-IL"/>
        </w:rPr>
        <w:t xml:space="preserve">2s 3/4 turn </w:t>
      </w:r>
      <w:r w:rsidRPr="00297479">
        <w:rPr>
          <w:lang w:bidi="he-IL"/>
        </w:rPr>
        <w:t xml:space="preserve">LH </w:t>
      </w:r>
      <w:r>
        <w:rPr>
          <w:lang w:bidi="he-IL"/>
        </w:rPr>
        <w:t>to face down</w:t>
      </w:r>
      <w:r w:rsidRPr="00297479">
        <w:rPr>
          <w:lang w:bidi="he-IL"/>
        </w:rPr>
        <w:t xml:space="preserve"> </w:t>
      </w:r>
      <w:r>
        <w:rPr>
          <w:lang w:bidi="he-IL"/>
        </w:rPr>
        <w:t>(1s step up)</w:t>
      </w:r>
      <w:r w:rsidRPr="00297479">
        <w:rPr>
          <w:lang w:bidi="he-IL"/>
        </w:rPr>
        <w:t xml:space="preserve"> then</w:t>
      </w:r>
      <w:r>
        <w:rPr>
          <w:lang w:bidi="he-IL"/>
        </w:rPr>
        <w:t xml:space="preserve"> …</w:t>
      </w:r>
    </w:p>
    <w:p w:rsidR="00B11EB3" w:rsidRPr="00297479" w:rsidRDefault="00B11EB3" w:rsidP="00B11EB3">
      <w:pPr>
        <w:pStyle w:val="DanceBody"/>
        <w:keepNext w:val="0"/>
        <w:rPr>
          <w:lang w:bidi="he-IL"/>
        </w:rPr>
      </w:pPr>
      <w:r w:rsidRPr="00297479">
        <w:rPr>
          <w:lang w:bidi="he-IL"/>
        </w:rPr>
        <w:t>31-32</w:t>
      </w:r>
      <w:r w:rsidRPr="00297479">
        <w:rPr>
          <w:lang w:bidi="he-IL"/>
        </w:rPr>
        <w:tab/>
      </w:r>
      <w:r>
        <w:rPr>
          <w:lang w:bidi="he-IL"/>
        </w:rPr>
        <w:t>2s c</w:t>
      </w:r>
      <w:r w:rsidRPr="00297479">
        <w:rPr>
          <w:lang w:bidi="he-IL"/>
        </w:rPr>
        <w:t>r</w:t>
      </w:r>
      <w:r>
        <w:rPr>
          <w:lang w:bidi="he-IL"/>
        </w:rPr>
        <w:t xml:space="preserve">oss down to 3rd </w:t>
      </w:r>
      <w:r w:rsidRPr="00297479">
        <w:rPr>
          <w:lang w:bidi="he-IL"/>
        </w:rPr>
        <w:t>place</w:t>
      </w:r>
      <w:r>
        <w:rPr>
          <w:lang w:bidi="he-IL"/>
        </w:rPr>
        <w:t xml:space="preserve"> own sides, to end facing out  3 1 2</w:t>
      </w:r>
    </w:p>
    <w:p w:rsidR="00B11EB3" w:rsidRDefault="00B11EB3" w:rsidP="00B11EB3"/>
    <w:p w:rsidR="00B11EB3" w:rsidRDefault="00B11EB3" w:rsidP="00B11EB3">
      <w:pPr>
        <w:pStyle w:val="Minicrib"/>
      </w:pPr>
      <w:r>
        <w:t>PHYLLIS DIXON IVORY  (S8x32)  3C (4C set)</w:t>
      </w:r>
      <w:r>
        <w:tab/>
        <w:t>M Briscoe</w:t>
      </w:r>
    </w:p>
    <w:p w:rsidR="00B11EB3" w:rsidRDefault="00B11EB3" w:rsidP="00B11EB3">
      <w:pPr>
        <w:pStyle w:val="DanceBody"/>
      </w:pPr>
      <w:r>
        <w:t xml:space="preserve"> 1- 8</w:t>
      </w:r>
      <w:r>
        <w:tab/>
        <w:t>1s turn RH &amp; cast 1 place, turn LH &amp; cast round 4</w:t>
      </w:r>
      <w:r w:rsidRPr="00972EEB">
        <w:t>th</w:t>
      </w:r>
      <w:r>
        <w:t xml:space="preserve"> corners to end between 2s/3s</w:t>
      </w:r>
    </w:p>
    <w:p w:rsidR="00B11EB3" w:rsidRDefault="00B11EB3" w:rsidP="00B11EB3">
      <w:pPr>
        <w:pStyle w:val="DanceBody"/>
      </w:pPr>
      <w:r>
        <w:t xml:space="preserve"> 9-16</w:t>
      </w:r>
      <w:r>
        <w:tab/>
        <w:t>All Set+Link for 3, 2M+3L change places RH &amp; cast to 2</w:t>
      </w:r>
      <w:r w:rsidRPr="00972EEB">
        <w:t>nd</w:t>
      </w:r>
      <w:r>
        <w:t xml:space="preserve"> places own side</w:t>
      </w:r>
    </w:p>
    <w:p w:rsidR="00B11EB3" w:rsidRDefault="00B11EB3" w:rsidP="00B11EB3">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B11EB3" w:rsidRDefault="00B11EB3" w:rsidP="00B11EB3">
      <w:pPr>
        <w:pStyle w:val="DanceBody"/>
        <w:keepNext w:val="0"/>
      </w:pPr>
      <w:r>
        <w:t>25-32</w:t>
      </w:r>
      <w:r>
        <w:tab/>
        <w:t>1s 1/2 turn RH &amp; twirl to own sides, all dance DoSiDo</w:t>
      </w:r>
    </w:p>
    <w:p w:rsidR="00B11EB3" w:rsidRDefault="00B11EB3" w:rsidP="00B11EB3"/>
    <w:p w:rsidR="00B11EB3" w:rsidRDefault="00B11EB3" w:rsidP="00B11EB3">
      <w:pPr>
        <w:pStyle w:val="Minicrib"/>
      </w:pPr>
      <w:r>
        <w:t>PICARDY JIG  (J4x40)  4C set</w:t>
      </w:r>
      <w:r>
        <w:tab/>
        <w:t>Alison Smith  Aurora 10th Anniv</w:t>
      </w:r>
    </w:p>
    <w:p w:rsidR="00B11EB3" w:rsidRPr="00B172F7" w:rsidRDefault="00B11EB3" w:rsidP="00B11EB3">
      <w:pPr>
        <w:pStyle w:val="DanceBody"/>
      </w:pPr>
      <w:r w:rsidRPr="00B172F7">
        <w:t xml:space="preserve"> 1- 8</w:t>
      </w:r>
      <w:r w:rsidRPr="00B172F7">
        <w:tab/>
        <w:t>2s+3s set, 1/2 turn partner RH &amp; 2s+3s dance RH across  1 (2) (3) 4</w:t>
      </w:r>
    </w:p>
    <w:p w:rsidR="00B11EB3" w:rsidRPr="00B172F7" w:rsidRDefault="00B11EB3" w:rsidP="00B11EB3">
      <w:pPr>
        <w:pStyle w:val="DanceBody"/>
      </w:pPr>
      <w:r w:rsidRPr="00B172F7">
        <w:t xml:space="preserve"> 9-16</w:t>
      </w:r>
      <w:r w:rsidRPr="00B172F7">
        <w:tab/>
        <w:t xml:space="preserve">2s face 1s, 3s face 4s on sides &amp; all set, 1/2 turn RH.  2s+1s </w:t>
      </w:r>
      <w:r w:rsidRPr="00B172F7">
        <w:rPr>
          <w:b/>
        </w:rPr>
        <w:t>also</w:t>
      </w:r>
      <w:r w:rsidRPr="00B172F7">
        <w:t xml:space="preserve"> 3s+4s dance RH across  (2) 1 4 (3)</w:t>
      </w:r>
    </w:p>
    <w:p w:rsidR="00B11EB3" w:rsidRPr="00B172F7" w:rsidRDefault="00B11EB3" w:rsidP="00B11EB3">
      <w:pPr>
        <w:pStyle w:val="DanceBody"/>
      </w:pPr>
      <w:r w:rsidRPr="00B172F7">
        <w:t>17-24</w:t>
      </w:r>
      <w:r w:rsidRPr="00B172F7">
        <w:tab/>
        <w:t>Reels of 4 on sides</w:t>
      </w:r>
    </w:p>
    <w:p w:rsidR="00B11EB3" w:rsidRPr="00B172F7" w:rsidRDefault="00B11EB3" w:rsidP="00B11EB3">
      <w:pPr>
        <w:pStyle w:val="DanceBody"/>
      </w:pPr>
      <w:r w:rsidRPr="00B172F7">
        <w:t>25-32</w:t>
      </w:r>
      <w:r w:rsidRPr="00B172F7">
        <w:tab/>
        <w:t xml:space="preserve">2s cross down between 1s </w:t>
      </w:r>
      <w:r w:rsidRPr="00B172F7">
        <w:rPr>
          <w:b/>
        </w:rPr>
        <w:t>as</w:t>
      </w:r>
      <w:r w:rsidRPr="00B172F7">
        <w:t xml:space="preserve"> 3s cross up between 4s to dance 1/2 Figs of 8. All turn on sides (2M+1M, 4L+3L RH, 2L+1L, 4M+3M LH)  2 1 4 3</w:t>
      </w:r>
    </w:p>
    <w:p w:rsidR="00B11EB3" w:rsidRPr="00B172F7" w:rsidRDefault="00B11EB3" w:rsidP="00B11EB3">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rPr>
        <w:t>as</w:t>
      </w:r>
      <w:r w:rsidRPr="00B172F7">
        <w:t xml:space="preserve"> 4s &amp; 1s (middle couples) chase clockwise 1/2 way round inside set to places.  2 4 1 3</w:t>
      </w:r>
    </w:p>
    <w:p w:rsidR="00B11EB3" w:rsidRDefault="00B11EB3" w:rsidP="00B11EB3"/>
    <w:p w:rsidR="00B11EB3" w:rsidRDefault="00B11EB3" w:rsidP="00B11EB3">
      <w:pPr>
        <w:pStyle w:val="Minicrib"/>
      </w:pPr>
      <w:r>
        <w:t>PICCADILLY CIRCUS  (R4x32)  4C set</w:t>
      </w:r>
      <w:r>
        <w:tab/>
        <w:t>Wesley Clindinning  Canada's Irish Rover</w:t>
      </w:r>
    </w:p>
    <w:p w:rsidR="00B11EB3" w:rsidRDefault="00B11EB3" w:rsidP="00B11EB3">
      <w:pPr>
        <w:pStyle w:val="DanceBody"/>
      </w:pPr>
      <w:r>
        <w:t xml:space="preserve"> 1-8</w:t>
      </w:r>
      <w:r>
        <w:tab/>
        <w:t xml:space="preserve">1s+2s dance RH across for 3 bars, LH across for 3 bars. 1s cast into 2nd place </w:t>
      </w:r>
      <w:r>
        <w:rPr>
          <w:b/>
        </w:rPr>
        <w:t>while</w:t>
      </w:r>
      <w:r>
        <w:t xml:space="preserve"> 2s dance up &amp; cast into 1st place. At the same time 3s+4s do the same beginning with LH across &amp; 4s cast into 3rd place, 3s dance down &amp; cast into 4th place 2 1 4 3</w:t>
      </w:r>
    </w:p>
    <w:p w:rsidR="00B11EB3" w:rsidRDefault="00B11EB3" w:rsidP="00B11EB3">
      <w:pPr>
        <w:pStyle w:val="DanceBody"/>
      </w:pPr>
      <w:r>
        <w:t xml:space="preserve"> 9-16</w:t>
      </w:r>
      <w:r>
        <w:tab/>
        <w:t>1s+4s face diagonally in &amp; set, Petronella turn 1 place anticlockwise, set &amp; Petronella turn one more place. To finish 1s &amp; 4s on opposite sides, 4s facing up, 1s facing down 2 (4) (1) 3</w:t>
      </w:r>
    </w:p>
    <w:p w:rsidR="00B11EB3" w:rsidRDefault="00B11EB3" w:rsidP="00B11EB3">
      <w:pPr>
        <w:pStyle w:val="DanceBody"/>
      </w:pPr>
      <w:r>
        <w:t>17-20</w:t>
      </w:r>
      <w:r>
        <w:tab/>
        <w:t>4s turn 2s also 1s turn 3s (on sides) dancing between 2s/3s to start</w:t>
      </w:r>
    </w:p>
    <w:p w:rsidR="00B11EB3" w:rsidRDefault="00B11EB3" w:rsidP="00B11EB3">
      <w:pPr>
        <w:pStyle w:val="DanceBody"/>
      </w:pPr>
      <w:r>
        <w:t>21-24</w:t>
      </w:r>
      <w:r>
        <w:tab/>
        <w:t>4s &amp; 1s dance 1/2 Fig of 8 around end couples</w:t>
      </w:r>
    </w:p>
    <w:p w:rsidR="00B11EB3" w:rsidRDefault="00B11EB3" w:rsidP="00B11EB3">
      <w:pPr>
        <w:pStyle w:val="DanceBody"/>
        <w:keepNext w:val="0"/>
      </w:pPr>
      <w:r>
        <w:t>25-32</w:t>
      </w:r>
      <w:r>
        <w:tab/>
        <w:t>All dance 8H round to the left for 6 steps, pivot &amp; chase back to places. 2 4 1 3</w:t>
      </w:r>
    </w:p>
    <w:p w:rsidR="00B11EB3" w:rsidRDefault="00B11EB3" w:rsidP="00B11EB3"/>
    <w:p w:rsidR="00B11EB3" w:rsidRDefault="00B11EB3" w:rsidP="00B11EB3">
      <w:pPr>
        <w:pStyle w:val="Minicrib"/>
      </w:pPr>
      <w:r>
        <w:t>THE PICKAQUOY REEL  (R5x32)  5C Set</w:t>
      </w:r>
      <w:r>
        <w:tab/>
        <w:t>Jessie Stuart  Orkney Dances</w:t>
      </w:r>
    </w:p>
    <w:p w:rsidR="00B11EB3" w:rsidRDefault="00B11EB3" w:rsidP="00B11EB3">
      <w:pPr>
        <w:pStyle w:val="DanceBody"/>
      </w:pPr>
      <w:r>
        <w:t xml:space="preserve"> 1- 8</w:t>
      </w:r>
      <w:r>
        <w:tab/>
        <w:t>1s &amp; 3s lead down (2 bars), turn 3/4 RH &amp; set to partner Lady pulls back RSh to face up, Ladies followed by partners dance up (2s &amp; 4s step up 1-2)</w:t>
      </w:r>
    </w:p>
    <w:p w:rsidR="00B11EB3" w:rsidRDefault="00B11EB3" w:rsidP="00B11EB3">
      <w:pPr>
        <w:pStyle w:val="DanceBody"/>
      </w:pPr>
      <w:r>
        <w:t xml:space="preserve"> 9-16</w:t>
      </w:r>
      <w:r>
        <w:tab/>
        <w:t>Tandem reels across, (1s RSh to 2L, 3s RSh to 4L). 1s &amp; 3s finish in centre facing up (Men behind Ladies)</w:t>
      </w:r>
    </w:p>
    <w:p w:rsidR="00B11EB3" w:rsidRDefault="00B11EB3" w:rsidP="00B11EB3">
      <w:pPr>
        <w:pStyle w:val="DanceBody"/>
      </w:pPr>
      <w:r>
        <w:t>17-24</w:t>
      </w:r>
      <w:r>
        <w:tab/>
        <w:t>1s &amp; 3s dance up &amp; cast 1 place own sides; 1L+2s, 1M+3L+4s &amp; 3M+5s dance RH across</w:t>
      </w:r>
    </w:p>
    <w:p w:rsidR="00B11EB3" w:rsidRDefault="00B11EB3" w:rsidP="00B11EB3">
      <w:pPr>
        <w:pStyle w:val="DanceBody"/>
        <w:keepNext w:val="0"/>
      </w:pPr>
      <w:r>
        <w:t>25-32</w:t>
      </w:r>
      <w:r>
        <w:tab/>
        <w:t>1/2 Figs 8, 1s down round 4s, 3s down round 5s); 1s &amp; 3s cross RH with partner &amp; cast 1 place (4s &amp; 5s step up 31-32).  2 4 1 5 3</w:t>
      </w:r>
    </w:p>
    <w:p w:rsidR="00B11EB3" w:rsidRDefault="00B11EB3" w:rsidP="00B11EB3"/>
    <w:p w:rsidR="00B11EB3" w:rsidRDefault="00B11EB3" w:rsidP="00B11EB3">
      <w:pPr>
        <w:pStyle w:val="Minicrib"/>
      </w:pPr>
      <w:r>
        <w:t>THE PICTISH SCROLL  (R8x32)  3C (4C set)</w:t>
      </w:r>
      <w:r>
        <w:tab/>
        <w:t>John Wilkinson 2006</w:t>
      </w:r>
    </w:p>
    <w:p w:rsidR="00B11EB3" w:rsidRDefault="00B11EB3" w:rsidP="00B11EB3">
      <w:pPr>
        <w:pStyle w:val="DanceBody"/>
      </w:pPr>
      <w:r>
        <w:t xml:space="preserve"> 1- 8</w:t>
      </w:r>
      <w:r>
        <w:tab/>
        <w:t>1s Petronella turn into centre (2s step up), 1s+2s set to partners &amp; 1s+2s dance RH across.  1L faces Ladies' side</w:t>
      </w:r>
    </w:p>
    <w:p w:rsidR="00B11EB3" w:rsidRDefault="00B11EB3" w:rsidP="00B11EB3">
      <w:pPr>
        <w:pStyle w:val="DanceBody"/>
      </w:pPr>
      <w:r>
        <w:t xml:space="preserve"> 9-16</w:t>
      </w:r>
      <w:r>
        <w:tab/>
        <w:t>1L followed by 1M casts behind 2L, crosses over, casts behind 3M, dances up middle. 1s remain in centre, 1L facing out between 2M &amp; 3M, 1M below 3s facing Ladies' side</w:t>
      </w:r>
    </w:p>
    <w:p w:rsidR="00B11EB3" w:rsidRDefault="00B11EB3" w:rsidP="00B11EB3">
      <w:pPr>
        <w:pStyle w:val="DanceBody"/>
      </w:pPr>
      <w:r>
        <w:t>17-24</w:t>
      </w:r>
      <w:r>
        <w:tab/>
        <w:t>1s+3s dance LH across, 1s+3s set &amp; 1s dance Petronella turn to 2nd place opp sides</w:t>
      </w:r>
    </w:p>
    <w:p w:rsidR="00B11EB3" w:rsidRDefault="00B11EB3" w:rsidP="00B11EB3">
      <w:pPr>
        <w:pStyle w:val="DanceBody"/>
        <w:keepNext w:val="0"/>
      </w:pPr>
      <w:r>
        <w:t>25-32</w:t>
      </w:r>
      <w:r>
        <w:tab/>
        <w:t>2s+1s+3s Adv (Bar 26: 1s quick 1/2 turn 2H) &amp; Ret.  2s+1s+3s turn RH</w:t>
      </w:r>
    </w:p>
    <w:p w:rsidR="00B11EB3" w:rsidRDefault="00B11EB3" w:rsidP="00B11EB3"/>
    <w:p w:rsidR="00B11EB3" w:rsidRDefault="00B11EB3" w:rsidP="00B11EB3">
      <w:pPr>
        <w:pStyle w:val="Minicrib"/>
      </w:pPr>
      <w:r>
        <w:t>PICTON TARTAN TEA DANCE  (R8x32)  3C (4C set)</w:t>
      </w:r>
      <w:r>
        <w:tab/>
        <w:t>Holly Boyd  A Shortcut to Happiness</w:t>
      </w:r>
    </w:p>
    <w:p w:rsidR="00B11EB3" w:rsidRDefault="00B11EB3" w:rsidP="00B11EB3">
      <w:pPr>
        <w:pStyle w:val="DanceBody"/>
      </w:pPr>
      <w:r>
        <w:t xml:space="preserve"> 1- 8</w:t>
      </w:r>
      <w:r>
        <w:tab/>
        <w:t>1s set, cast (2s step up); 1s cross RH &amp; cast (1L up, 1M down) into lines of 3 across (1L+2s at top, 1M+3s at bottom)</w:t>
      </w:r>
    </w:p>
    <w:p w:rsidR="00B11EB3" w:rsidRDefault="00B11EB3" w:rsidP="00B11EB3">
      <w:pPr>
        <w:pStyle w:val="DanceBody"/>
      </w:pPr>
      <w:r>
        <w:t xml:space="preserve"> 9-16</w:t>
      </w:r>
      <w:r>
        <w:tab/>
        <w:t>All set, 1s cross LH &amp; cast to left (1M down, 1L up) to 2nd place own side &amp; all set</w:t>
      </w:r>
    </w:p>
    <w:p w:rsidR="00B11EB3" w:rsidRDefault="00B11EB3" w:rsidP="00B11EB3">
      <w:pPr>
        <w:pStyle w:val="DanceBody"/>
      </w:pPr>
      <w:r>
        <w:t>17-20</w:t>
      </w:r>
      <w:r>
        <w:tab/>
        <w:t>1L+2s &amp; 1M+3s dance RH across</w:t>
      </w:r>
    </w:p>
    <w:p w:rsidR="00B11EB3" w:rsidRDefault="00B11EB3" w:rsidP="00B11EB3">
      <w:pPr>
        <w:pStyle w:val="DanceBody"/>
      </w:pPr>
      <w:r>
        <w:t>21-24</w:t>
      </w:r>
      <w:r>
        <w:tab/>
        <w:t>All dance "Snake Pass":</w:t>
      </w:r>
    </w:p>
    <w:p w:rsidR="00B11EB3" w:rsidRDefault="00B11EB3" w:rsidP="00B11EB3">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B11EB3" w:rsidRDefault="00B11EB3" w:rsidP="00B11EB3">
      <w:pPr>
        <w:pStyle w:val="DanceBody"/>
        <w:keepNext w:val="0"/>
      </w:pPr>
      <w:r>
        <w:t>25-32</w:t>
      </w:r>
      <w:r>
        <w:tab/>
        <w:t>3s+1s+2s 1/2 turn partner LH, pull back LSh &amp; dance out to opp side; all chase anticlockwise 1/2 round to end 2 1 3</w:t>
      </w:r>
    </w:p>
    <w:p w:rsidR="00B11EB3" w:rsidRDefault="00B11EB3" w:rsidP="00B11EB3"/>
    <w:p w:rsidR="00B11EB3" w:rsidRDefault="00B11EB3" w:rsidP="00B11EB3">
      <w:pPr>
        <w:pStyle w:val="Minicrib"/>
      </w:pPr>
      <w:r>
        <w:t>THE PICTON WHISTLE  (R4x32)  Sq.Set</w:t>
      </w:r>
      <w:r>
        <w:tab/>
        <w:t>Charle Warner, 1999</w:t>
      </w:r>
    </w:p>
    <w:p w:rsidR="00B11EB3" w:rsidRDefault="00B11EB3" w:rsidP="00B11EB3">
      <w:pPr>
        <w:pStyle w:val="DanceBody"/>
      </w:pPr>
      <w:r>
        <w:t xml:space="preserve"> 1- 8</w:t>
      </w:r>
      <w:r>
        <w:tab/>
        <w:t>1s dance Figs 8 round 2s/4s (1M round 2s, 1L round 4s) touching nearer hands wen passing partner</w:t>
      </w:r>
    </w:p>
    <w:p w:rsidR="00B11EB3" w:rsidRDefault="00B11EB3" w:rsidP="00B11EB3">
      <w:pPr>
        <w:pStyle w:val="DanceBody"/>
      </w:pPr>
      <w:r>
        <w:t xml:space="preserve"> 9-16</w:t>
      </w:r>
      <w:r>
        <w:tab/>
        <w:t>1s+3s dance DoSiDo; 1s+3s turn RH</w:t>
      </w:r>
    </w:p>
    <w:p w:rsidR="00B11EB3" w:rsidRDefault="00B11EB3" w:rsidP="00B11EB3">
      <w:pPr>
        <w:pStyle w:val="DanceBody"/>
      </w:pPr>
      <w:r>
        <w:t>17-24</w:t>
      </w:r>
      <w:r>
        <w:tab/>
        <w:t>1s &amp; 3s chase clockwise round outside set to original places</w:t>
      </w:r>
    </w:p>
    <w:p w:rsidR="00B11EB3" w:rsidRDefault="00B11EB3" w:rsidP="00B11EB3">
      <w:pPr>
        <w:pStyle w:val="DanceBody"/>
      </w:pPr>
      <w:r>
        <w:t>25-32</w:t>
      </w:r>
      <w:r>
        <w:tab/>
        <w:t>All circle 8H round &amp; back.  1 2 3 4</w:t>
      </w:r>
    </w:p>
    <w:p w:rsidR="00B11EB3" w:rsidRPr="00AB7BF0" w:rsidRDefault="00B11EB3" w:rsidP="00B11EB3">
      <w:pPr>
        <w:pStyle w:val="DanceBody"/>
        <w:keepNext w:val="0"/>
        <w:rPr>
          <w:i/>
        </w:rPr>
      </w:pPr>
      <w:r w:rsidRPr="00AB7BF0">
        <w:rPr>
          <w:i/>
        </w:rPr>
        <w:t>Note:  repeat with 2s, 3s the 4s leading, dancing with couple opposite</w:t>
      </w:r>
    </w:p>
    <w:p w:rsidR="00B11EB3" w:rsidRDefault="00B11EB3" w:rsidP="00B11EB3"/>
    <w:p w:rsidR="00B11EB3" w:rsidRDefault="00B11EB3" w:rsidP="00B11EB3">
      <w:pPr>
        <w:pStyle w:val="Minicrib"/>
      </w:pPr>
      <w:r>
        <w:t>PIECE O' CAKE  (S8x32)  3C (4C set)</w:t>
      </w:r>
      <w:r>
        <w:tab/>
        <w:t>Sue McKinnell</w:t>
      </w:r>
    </w:p>
    <w:p w:rsidR="00B11EB3" w:rsidRPr="006A0184" w:rsidRDefault="00B11EB3" w:rsidP="00B11EB3">
      <w:pPr>
        <w:pStyle w:val="DanceBody"/>
      </w:pPr>
      <w:r>
        <w:t xml:space="preserve"> 1- 8</w:t>
      </w:r>
      <w:r>
        <w:tab/>
      </w:r>
      <w:r w:rsidRPr="006A0184">
        <w:t>1s+2s dance</w:t>
      </w:r>
      <w:r>
        <w:t xml:space="preserve"> 2 couple</w:t>
      </w:r>
      <w:r w:rsidRPr="006A0184">
        <w:t xml:space="preserve"> Bourrel : -</w:t>
      </w:r>
    </w:p>
    <w:p w:rsidR="00B11EB3" w:rsidRPr="006A0184" w:rsidRDefault="00B11EB3" w:rsidP="00B11EB3">
      <w:pPr>
        <w:pStyle w:val="DanceBody"/>
      </w:pPr>
      <w:r w:rsidRPr="006A0184">
        <w:tab/>
        <w:t>`1M+2L set advancing, 3/4 turn 2H &amp; twirl to end BtoB (Lady facing up &amp; Man down)</w:t>
      </w:r>
      <w:r w:rsidRPr="006A0184">
        <w:rPr>
          <w:b/>
        </w:rPr>
        <w:t xml:space="preserve"> while </w:t>
      </w:r>
      <w:r w:rsidRPr="006A0184">
        <w:t>partners chase anticlockwise 3/4 way,</w:t>
      </w:r>
    </w:p>
    <w:p w:rsidR="00B11EB3" w:rsidRDefault="00B11EB3" w:rsidP="00B11EB3">
      <w:pPr>
        <w:pStyle w:val="DanceBody"/>
      </w:pPr>
      <w:r w:rsidRPr="006A0184">
        <w:tab/>
        <w:t>`set to partners &amp; turn 2H to own sides having changed places</w:t>
      </w:r>
    </w:p>
    <w:p w:rsidR="00B11EB3" w:rsidRDefault="00B11EB3" w:rsidP="00B11EB3">
      <w:pPr>
        <w:pStyle w:val="DanceBody"/>
      </w:pPr>
      <w:r>
        <w:t xml:space="preserve"> 9-20</w:t>
      </w:r>
      <w:r>
        <w:tab/>
        <w:t>2s+1s+3s dance 3 couple R&amp;L</w:t>
      </w:r>
    </w:p>
    <w:p w:rsidR="00B11EB3" w:rsidRDefault="00B11EB3" w:rsidP="00B11EB3">
      <w:pPr>
        <w:pStyle w:val="DanceBody"/>
      </w:pPr>
      <w:r>
        <w:t>21-24</w:t>
      </w:r>
      <w:r>
        <w:tab/>
        <w:t>1s turn RH &amp; cast 1 place (3s step up bar 23-24)</w:t>
      </w:r>
    </w:p>
    <w:p w:rsidR="00B11EB3" w:rsidRDefault="00B11EB3" w:rsidP="00B11EB3">
      <w:pPr>
        <w:pStyle w:val="DanceBody"/>
        <w:keepNext w:val="0"/>
      </w:pPr>
      <w:r>
        <w:t>25-32</w:t>
      </w:r>
      <w:r>
        <w:tab/>
        <w:t>3s+1s dance the Knot</w:t>
      </w:r>
    </w:p>
    <w:p w:rsidR="00B11EB3" w:rsidRDefault="00B11EB3" w:rsidP="00B11EB3"/>
    <w:p w:rsidR="00B11EB3" w:rsidRDefault="00B11EB3" w:rsidP="00B11EB3">
      <w:pPr>
        <w:pStyle w:val="Minicrib"/>
      </w:pPr>
      <w:r>
        <w:t>PIECE OF CAKE  (R4x32)  4C set</w:t>
      </w:r>
      <w:r>
        <w:tab/>
        <w:t>Sally Dee  Let's All Dance Too</w:t>
      </w:r>
    </w:p>
    <w:p w:rsidR="00B11EB3" w:rsidRDefault="00B11EB3" w:rsidP="00B11EB3">
      <w:pPr>
        <w:pStyle w:val="DanceBody"/>
      </w:pPr>
      <w:r>
        <w:t xml:space="preserve"> 1- 8</w:t>
      </w:r>
      <w:r>
        <w:tab/>
        <w:t>All 4 Men Adv+Ret; Men dance RSh round partner &amp; back to place</w:t>
      </w:r>
    </w:p>
    <w:p w:rsidR="00B11EB3" w:rsidRDefault="00B11EB3" w:rsidP="00B11EB3">
      <w:pPr>
        <w:pStyle w:val="DanceBody"/>
      </w:pPr>
      <w:r>
        <w:t xml:space="preserve"> 9-16</w:t>
      </w:r>
      <w:r>
        <w:tab/>
        <w:t>All Ladies chase anticlockwise down behind Men, across bottom &amp; up Ladies' side back to place</w:t>
      </w:r>
    </w:p>
    <w:p w:rsidR="00B11EB3" w:rsidRDefault="00B11EB3" w:rsidP="00B11EB3">
      <w:pPr>
        <w:pStyle w:val="DanceBody"/>
      </w:pPr>
      <w:r>
        <w:t>17-24</w:t>
      </w:r>
      <w:r>
        <w:tab/>
        <w:t>Top 3 Men + bottom 3 Ladies Turn RH; Top 3 Ladies &amp; bottom 3 Men turn LH</w:t>
      </w:r>
    </w:p>
    <w:p w:rsidR="00B11EB3" w:rsidRDefault="00B11EB3" w:rsidP="00B11EB3">
      <w:pPr>
        <w:pStyle w:val="DanceBody"/>
        <w:keepNext w:val="0"/>
      </w:pPr>
      <w:r>
        <w:t>25-32</w:t>
      </w:r>
      <w:r>
        <w:tab/>
        <w:t>1s dance DoSiDo; 1s+2s change places RH on side, 1s+3s change places LH, 1s+4s change places RH.  End 2 3 4 1</w:t>
      </w:r>
    </w:p>
    <w:p w:rsidR="00B11EB3" w:rsidRDefault="00B11EB3" w:rsidP="00B11EB3"/>
    <w:p w:rsidR="00B11EB3" w:rsidRDefault="00B11EB3" w:rsidP="00B11EB3">
      <w:pPr>
        <w:pStyle w:val="Minicrib"/>
      </w:pPr>
      <w:r>
        <w:t>PIECES OF EIGHT  (S8x32)  3C (4C set)</w:t>
      </w:r>
      <w:r>
        <w:tab/>
        <w:t>Sam Wilkins   Woodside Coll</w:t>
      </w:r>
    </w:p>
    <w:p w:rsidR="00B11EB3" w:rsidRDefault="00B11EB3" w:rsidP="00B11EB3">
      <w:pPr>
        <w:pStyle w:val="DanceBody"/>
      </w:pPr>
      <w:r>
        <w:t xml:space="preserve"> 1- 8</w:t>
      </w:r>
      <w:r>
        <w:tab/>
        <w:t>1s+2s+3s dance Inveran reels on sides (1s cross down to opp sides Bar 1, 1s cross up to own side Bar 5)</w:t>
      </w:r>
    </w:p>
    <w:p w:rsidR="00B11EB3" w:rsidRDefault="00B11EB3" w:rsidP="00B11EB3">
      <w:pPr>
        <w:pStyle w:val="DanceBody"/>
      </w:pPr>
      <w:r>
        <w:t xml:space="preserve"> 9-12</w:t>
      </w:r>
      <w:r>
        <w:tab/>
        <w:t>1s set &amp; cross down to 2nd place own sides (no hands) as 2s step up.  2 (1) 3</w:t>
      </w:r>
    </w:p>
    <w:p w:rsidR="00B11EB3" w:rsidRDefault="00B11EB3" w:rsidP="00B11EB3">
      <w:pPr>
        <w:pStyle w:val="DanceBody"/>
      </w:pPr>
      <w:r>
        <w:t>13-24</w:t>
      </w:r>
      <w:r>
        <w:tab/>
        <w:t>2s+1s+3s dance Figure 8 Grand Chain:</w:t>
      </w:r>
    </w:p>
    <w:p w:rsidR="00B11EB3" w:rsidRDefault="00B11EB3" w:rsidP="00B11EB3">
      <w:pPr>
        <w:pStyle w:val="DanceBody"/>
      </w:pPr>
      <w:r>
        <w:tab/>
        <w:t xml:space="preserve">13-14  1s+1st corners change places RH </w:t>
      </w:r>
      <w:r w:rsidRPr="003A1395">
        <w:t>while</w:t>
      </w:r>
      <w:r>
        <w:t xml:space="preserve"> 2nd corners change places RH</w:t>
      </w:r>
    </w:p>
    <w:p w:rsidR="00B11EB3" w:rsidRDefault="00B11EB3" w:rsidP="00B11EB3">
      <w:pPr>
        <w:pStyle w:val="DanceBody"/>
      </w:pPr>
      <w:r>
        <w:tab/>
        <w:t>15-16  All change places LH with partner</w:t>
      </w:r>
    </w:p>
    <w:p w:rsidR="00B11EB3" w:rsidRDefault="00B11EB3" w:rsidP="00B11EB3">
      <w:pPr>
        <w:pStyle w:val="DanceBody"/>
      </w:pPr>
      <w:r>
        <w:tab/>
        <w:t>17-24  Repeat pattern 13-16 twice more to end 2(1) 3 again</w:t>
      </w:r>
    </w:p>
    <w:p w:rsidR="00B11EB3" w:rsidRDefault="00B11EB3" w:rsidP="00B11EB3">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B11EB3" w:rsidRDefault="00B11EB3" w:rsidP="00B11EB3">
      <w:pPr>
        <w:pStyle w:val="DanceBody"/>
        <w:keepNext w:val="0"/>
      </w:pPr>
      <w:r>
        <w:t>29-32</w:t>
      </w:r>
      <w:r>
        <w:tab/>
        <w:t>All Set+Link for 3 to end 2 1 3</w:t>
      </w:r>
    </w:p>
    <w:p w:rsidR="00B11EB3" w:rsidRDefault="00B11EB3" w:rsidP="00B11EB3"/>
    <w:p w:rsidR="00B11EB3" w:rsidRDefault="00B11EB3" w:rsidP="00B11EB3">
      <w:pPr>
        <w:pStyle w:val="Minicrib"/>
      </w:pPr>
      <w:r>
        <w:t>THE PIG FARMER'S WIFE  (R8x40)  3C (4C set)</w:t>
      </w:r>
      <w:r>
        <w:tab/>
        <w:t>Holly Boyd  Here We Go Again</w:t>
      </w:r>
    </w:p>
    <w:p w:rsidR="00B11EB3" w:rsidRPr="00E2696F" w:rsidRDefault="00B11EB3" w:rsidP="00B11EB3">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B11EB3" w:rsidRDefault="00B11EB3" w:rsidP="00B11EB3">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B11EB3" w:rsidRDefault="00B11EB3" w:rsidP="00B11EB3">
      <w:pPr>
        <w:pStyle w:val="DanceBody"/>
      </w:pPr>
      <w:r>
        <w:t>25-28</w:t>
      </w:r>
      <w:r>
        <w:tab/>
        <w:t>2s+1s+3s set (</w:t>
      </w:r>
      <w:r w:rsidRPr="00BD473E">
        <w:rPr>
          <w:b/>
        </w:rPr>
        <w:t xml:space="preserve">as </w:t>
      </w:r>
      <w:r>
        <w:t>in Double Triangles but up/down) 1s PdB out &amp; turn Rt about to face in</w:t>
      </w:r>
      <w:r w:rsidRPr="00BA6B4D">
        <w:rPr>
          <w:b/>
        </w:rPr>
        <w:t xml:space="preserve"> while </w:t>
      </w:r>
      <w:r>
        <w:t>2s &amp; 3s PdB in &amp; turn Rt about to face out (up/down)</w:t>
      </w:r>
    </w:p>
    <w:p w:rsidR="00B11EB3" w:rsidRDefault="00B11EB3" w:rsidP="00B11EB3">
      <w:pPr>
        <w:pStyle w:val="DanceBody"/>
      </w:pPr>
      <w:r>
        <w:t>29-32</w:t>
      </w:r>
      <w:r>
        <w:tab/>
        <w:t>2s+1s+3s set (Inverted Double Triangle formation) 1s PdB in</w:t>
      </w:r>
      <w:r w:rsidRPr="00BA6B4D">
        <w:rPr>
          <w:b/>
        </w:rPr>
        <w:t xml:space="preserve"> while </w:t>
      </w:r>
      <w:r>
        <w:t>2s + 3s PdB out all turning R about &amp; 1s end NHJ facing up on own sides</w:t>
      </w:r>
    </w:p>
    <w:p w:rsidR="00B11EB3" w:rsidRDefault="00B11EB3" w:rsidP="00B11EB3">
      <w:pPr>
        <w:pStyle w:val="DanceBody"/>
      </w:pPr>
      <w:r>
        <w:t>33-40</w:t>
      </w:r>
      <w:r>
        <w:tab/>
        <w:t>1s dance reflection reels (1s dance up between 2s to start) &amp; all end 2 1 3</w:t>
      </w:r>
    </w:p>
    <w:p w:rsidR="00B11EB3" w:rsidRDefault="00B11EB3" w:rsidP="00B11EB3">
      <w:pPr>
        <w:pStyle w:val="DanceBody"/>
        <w:keepNext w:val="0"/>
        <w:rPr>
          <w:i/>
          <w:szCs w:val="72"/>
        </w:rPr>
      </w:pPr>
      <w:r w:rsidRPr="00D3429F">
        <w:rPr>
          <w:i/>
          <w:szCs w:val="72"/>
        </w:rPr>
        <w:t>Note: Holly suggests bars 9-24: 1s may like to dance out through corner place, pull back RSh &amp; dance back to corner place to continue Corner Chain</w:t>
      </w:r>
    </w:p>
    <w:p w:rsidR="00B11EB3" w:rsidRDefault="00B11EB3" w:rsidP="00B11EB3"/>
    <w:p w:rsidR="00B11EB3" w:rsidRDefault="00B11EB3" w:rsidP="00B11EB3">
      <w:pPr>
        <w:pStyle w:val="Minicrib"/>
      </w:pPr>
      <w:r>
        <w:t>THE PIGEON ON THE GATE  (R4x32)  4C set</w:t>
      </w:r>
      <w:r>
        <w:tab/>
        <w:t>John Bowie Dickson  Dunedin 2</w:t>
      </w:r>
    </w:p>
    <w:p w:rsidR="00B11EB3" w:rsidRDefault="00B11EB3" w:rsidP="00B11EB3">
      <w:pPr>
        <w:pStyle w:val="DanceBody"/>
      </w:pPr>
      <w:r>
        <w:t xml:space="preserve"> 1- 8</w:t>
      </w:r>
      <w:r>
        <w:tab/>
        <w:t>1s &amp; 4s cross RH &amp; cast in 1 place,</w:t>
      </w:r>
      <w:r w:rsidRPr="00BA6B4D">
        <w:rPr>
          <w:b/>
        </w:rPr>
        <w:t xml:space="preserve"> while </w:t>
      </w:r>
      <w:r>
        <w:t>2s+3s set &amp; cross up/down to end pstns &amp; face out, 2s+1s &amp; 4s+3s dance 1/2 double Fig of 8</w:t>
      </w:r>
    </w:p>
    <w:p w:rsidR="00B11EB3" w:rsidRDefault="00B11EB3" w:rsidP="00B11EB3">
      <w:pPr>
        <w:pStyle w:val="DanceBody"/>
      </w:pPr>
      <w:r>
        <w:t xml:space="preserve"> 9-16</w:t>
      </w:r>
      <w:r>
        <w:tab/>
        <w:t>1s+4s dance RH across once round, set facing diagonally in &amp; dance LH across 1/2 way to face corners (1M face 3L, 1L face 3M, 4M face 2L, 4L face 2M)</w:t>
      </w:r>
    </w:p>
    <w:p w:rsidR="00B11EB3" w:rsidRDefault="00B11EB3" w:rsidP="00B11EB3">
      <w:pPr>
        <w:pStyle w:val="DanceBody"/>
      </w:pPr>
      <w:r>
        <w:t>17-24</w:t>
      </w:r>
      <w:r>
        <w:tab/>
        <w:t>1s &amp; 4s dance RSh round corner persons &amp; LSh round next corner person clockwise (Figures of 8 round corners - 1M+3s, 1L+3M+2M, 4M+2L+3L, 4L+2s) Finish  2 (4) (1) 3</w:t>
      </w:r>
    </w:p>
    <w:p w:rsidR="00B11EB3" w:rsidRDefault="00B11EB3" w:rsidP="00B11EB3">
      <w:pPr>
        <w:pStyle w:val="DanceBody"/>
        <w:keepNext w:val="0"/>
      </w:pPr>
      <w:r>
        <w:t>25-32</w:t>
      </w:r>
      <w:r>
        <w:tab/>
        <w:t>1s+4s dance LH across once round ending on opposite sides</w:t>
      </w:r>
      <w:r w:rsidRPr="00BA6B4D">
        <w:rPr>
          <w:b/>
        </w:rPr>
        <w:t xml:space="preserve"> while </w:t>
      </w:r>
      <w:r>
        <w:t>2s+3s set &amp; cross RH, all set &amp; cross back to own sides to end 2 4 1 3</w:t>
      </w:r>
    </w:p>
    <w:p w:rsidR="00B11EB3" w:rsidRDefault="00B11EB3" w:rsidP="00B11EB3"/>
    <w:p w:rsidR="00B11EB3" w:rsidRDefault="00B11EB3" w:rsidP="00B11EB3">
      <w:pPr>
        <w:pStyle w:val="Minicrib"/>
      </w:pPr>
      <w:r>
        <w:t>THE PIGGY BANK  (R4x32)  4C Set</w:t>
      </w:r>
      <w:r>
        <w:tab/>
        <w:t>Romaine Butterfield  Happy to Meet</w:t>
      </w:r>
    </w:p>
    <w:p w:rsidR="00B11EB3" w:rsidRDefault="00B11EB3" w:rsidP="00B11EB3">
      <w:pPr>
        <w:pStyle w:val="DanceBody"/>
      </w:pPr>
      <w:r>
        <w:t xml:space="preserve"> 1- 8</w:t>
      </w:r>
      <w:r>
        <w:tab/>
        <w:t>1M dances LSh round partner finishing in middle facing partner; 1s 2H joined slip step down &amp; back up to place</w:t>
      </w:r>
    </w:p>
    <w:p w:rsidR="00B11EB3" w:rsidRDefault="00B11EB3" w:rsidP="00B11EB3">
      <w:pPr>
        <w:pStyle w:val="DanceBody"/>
      </w:pPr>
      <w:r>
        <w:t xml:space="preserve"> 9-16</w:t>
      </w:r>
      <w:r>
        <w:tab/>
        <w:t>All 4 couples slip step down &amp; back up to place</w:t>
      </w:r>
    </w:p>
    <w:p w:rsidR="00B11EB3" w:rsidRDefault="00B11EB3" w:rsidP="00B11EB3">
      <w:pPr>
        <w:pStyle w:val="DanceBody"/>
      </w:pPr>
      <w:r>
        <w:t>17-24</w:t>
      </w:r>
      <w:r>
        <w:tab/>
        <w:t>All 4 couples circle 8H round &amp; back</w:t>
      </w:r>
    </w:p>
    <w:p w:rsidR="00B11EB3" w:rsidRDefault="00B11EB3" w:rsidP="00B11EB3">
      <w:pPr>
        <w:pStyle w:val="DanceBody"/>
        <w:keepNext w:val="0"/>
      </w:pPr>
      <w:r>
        <w:t>25-32</w:t>
      </w:r>
      <w:r>
        <w:tab/>
        <w:t>1s lead down to 4th place (2s+3s+4s step up 27-28); 1s turn 2H (skip change). 2 3 4 1</w:t>
      </w:r>
    </w:p>
    <w:p w:rsidR="00B11EB3" w:rsidRDefault="00B11EB3" w:rsidP="00B11EB3"/>
    <w:p w:rsidR="00B11EB3" w:rsidRDefault="00B11EB3" w:rsidP="00B11EB3">
      <w:pPr>
        <w:pStyle w:val="Minicrib"/>
      </w:pPr>
      <w:r>
        <w:t>THE PIKA  (J8x32)  3C (4C set)</w:t>
      </w:r>
      <w:r>
        <w:tab/>
        <w:t>Jeff David  Four Corners Dance Bk</w:t>
      </w:r>
    </w:p>
    <w:p w:rsidR="00B11EB3" w:rsidRPr="00CA216E" w:rsidRDefault="00B11EB3" w:rsidP="00B11EB3">
      <w:pPr>
        <w:pStyle w:val="DanceBody"/>
      </w:pPr>
      <w:r w:rsidRPr="00CA216E">
        <w:t xml:space="preserve"> 1- 8</w:t>
      </w:r>
      <w:r w:rsidRPr="00CA216E">
        <w:tab/>
        <w:t>1s cast &amp; dance down outside of set to below 3s, dance in &amp; up to top, cast to 2nd place own sides</w:t>
      </w:r>
    </w:p>
    <w:p w:rsidR="00B11EB3" w:rsidRPr="00CA216E" w:rsidRDefault="00B11EB3" w:rsidP="00B11EB3">
      <w:pPr>
        <w:pStyle w:val="DanceBody"/>
      </w:pPr>
      <w:r w:rsidRPr="00CA216E">
        <w:t xml:space="preserve"> 9-12</w:t>
      </w:r>
      <w:r w:rsidRPr="00CA216E">
        <w:tab/>
        <w:t>1s cross RH as 1st crnrs dance to 2nd pl, 1s turn 1st crnrs 1/2 LH;</w:t>
      </w:r>
    </w:p>
    <w:p w:rsidR="00B11EB3" w:rsidRPr="00CA216E" w:rsidRDefault="00B11EB3" w:rsidP="00B11EB3">
      <w:pPr>
        <w:pStyle w:val="DanceBody"/>
      </w:pPr>
      <w:r w:rsidRPr="00CA216E">
        <w:t>13-16</w:t>
      </w:r>
      <w:r w:rsidRPr="00CA216E">
        <w:tab/>
        <w:t>1s dance 1/2 Fig of 8 round partner's 2nd crnr as 1st crnrs dance to 2nd pl &amp; cross RH to opp crnr</w:t>
      </w:r>
    </w:p>
    <w:p w:rsidR="00B11EB3" w:rsidRPr="00CA216E" w:rsidRDefault="00B11EB3" w:rsidP="00B11EB3">
      <w:pPr>
        <w:pStyle w:val="DanceBody"/>
      </w:pPr>
      <w:r w:rsidRPr="00CA216E">
        <w:t>17-20</w:t>
      </w:r>
      <w:r w:rsidRPr="00CA216E">
        <w:tab/>
        <w:t>1s cross LH as 2nd crnrs dance to 2nd pl, 1s turn 2nd crnrs 1/2 RH</w:t>
      </w:r>
    </w:p>
    <w:p w:rsidR="00B11EB3" w:rsidRPr="00CA216E" w:rsidRDefault="00B11EB3" w:rsidP="00B11EB3">
      <w:pPr>
        <w:pStyle w:val="DanceBody"/>
      </w:pPr>
      <w:r w:rsidRPr="00CA216E">
        <w:t>21-24</w:t>
      </w:r>
      <w:r w:rsidRPr="00CA216E">
        <w:tab/>
        <w:t>1s dance 1/2 Fig of 8 round partners 1st crnr pstn as 2nd crnrs dance to 2nd pl, cross LH to opp crnr. End  (3) 1 (2)</w:t>
      </w:r>
    </w:p>
    <w:p w:rsidR="00B11EB3" w:rsidRPr="00CA216E" w:rsidRDefault="00B11EB3" w:rsidP="00B11EB3">
      <w:pPr>
        <w:pStyle w:val="DanceBody"/>
      </w:pPr>
      <w:r w:rsidRPr="00CA216E">
        <w:t>25-28</w:t>
      </w:r>
      <w:r w:rsidRPr="00CA216E">
        <w:tab/>
        <w:t>1s dance 1/2 diag R&amp;L with 1st corners (1M down, 1L up)</w:t>
      </w:r>
    </w:p>
    <w:p w:rsidR="00B11EB3" w:rsidRPr="00CA216E" w:rsidRDefault="00B11EB3" w:rsidP="00B11EB3">
      <w:pPr>
        <w:pStyle w:val="DanceBody"/>
        <w:keepNext w:val="0"/>
      </w:pPr>
      <w:r w:rsidRPr="00CA216E">
        <w:t>29-32</w:t>
      </w:r>
      <w:r w:rsidRPr="00CA216E">
        <w:tab/>
        <w:t>1s dance 1/2 diag R&amp;L with 2nd corners (1M down, 1L up). 2 1 3</w:t>
      </w:r>
    </w:p>
    <w:p w:rsidR="00B11EB3" w:rsidRDefault="00B11EB3" w:rsidP="00B11EB3"/>
    <w:p w:rsidR="00B11EB3" w:rsidRDefault="00B11EB3" w:rsidP="00B11EB3">
      <w:pPr>
        <w:pStyle w:val="Minicrib"/>
        <w:rPr>
          <w:lang w:eastAsia="en-GB"/>
        </w:rPr>
      </w:pPr>
      <w:r>
        <w:rPr>
          <w:lang w:eastAsia="en-GB"/>
        </w:rPr>
        <w:t>PIKA'S REVENGE  (J8x32)  3C (4C set)</w:t>
      </w:r>
      <w:r>
        <w:rPr>
          <w:lang w:eastAsia="en-GB"/>
        </w:rPr>
        <w:tab/>
        <w:t>Jeff Davis</w:t>
      </w:r>
    </w:p>
    <w:p w:rsidR="00B11EB3" w:rsidRDefault="00B11EB3" w:rsidP="00B11EB3">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B11EB3" w:rsidRDefault="00B11EB3" w:rsidP="00B11EB3">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B11EB3" w:rsidRDefault="00B11EB3" w:rsidP="00B11EB3">
      <w:pPr>
        <w:pStyle w:val="DanceBody"/>
        <w:rPr>
          <w:lang w:eastAsia="en-GB"/>
        </w:rPr>
      </w:pPr>
      <w:r>
        <w:rPr>
          <w:lang w:eastAsia="en-GB"/>
        </w:rPr>
        <w:t>17-20</w:t>
      </w:r>
      <w:r>
        <w:rPr>
          <w:lang w:eastAsia="en-GB"/>
        </w:rPr>
        <w:tab/>
        <w:t>1s dance 1/2 diag R&amp;L with 4th corners (1M down, 1L up)</w:t>
      </w:r>
    </w:p>
    <w:p w:rsidR="00B11EB3" w:rsidRDefault="00B11EB3" w:rsidP="00B11EB3">
      <w:pPr>
        <w:pStyle w:val="DanceBody"/>
        <w:rPr>
          <w:lang w:eastAsia="en-GB"/>
        </w:rPr>
      </w:pPr>
      <w:r>
        <w:rPr>
          <w:lang w:eastAsia="en-GB"/>
        </w:rPr>
        <w:t>21-24</w:t>
      </w:r>
      <w:r>
        <w:rPr>
          <w:lang w:eastAsia="en-GB"/>
        </w:rPr>
        <w:tab/>
        <w:t>1s dance 1/2 diag R&amp;L with 1st corners (1M down, 1L up).  All now on opp sides (3) (1) (2)</w:t>
      </w:r>
    </w:p>
    <w:p w:rsidR="00B11EB3" w:rsidRDefault="00B11EB3" w:rsidP="00B11EB3">
      <w:pPr>
        <w:pStyle w:val="DanceBody"/>
        <w:keepNext w:val="0"/>
        <w:rPr>
          <w:lang w:eastAsia="en-GB"/>
        </w:rPr>
      </w:pPr>
      <w:r>
        <w:rPr>
          <w:lang w:eastAsia="en-GB"/>
        </w:rPr>
        <w:t>25-32</w:t>
      </w:r>
      <w:r>
        <w:rPr>
          <w:lang w:eastAsia="en-GB"/>
        </w:rPr>
        <w:tab/>
        <w:t>3s+1s+2s Set+Link for 3 into lines across; Set+Link for 3 to end 2 1 3</w:t>
      </w:r>
    </w:p>
    <w:p w:rsidR="00B11EB3" w:rsidRDefault="00B11EB3" w:rsidP="00B11EB3"/>
    <w:p w:rsidR="00B11EB3" w:rsidRDefault="00B11EB3" w:rsidP="00B11EB3">
      <w:pPr>
        <w:pStyle w:val="Minicrib"/>
      </w:pPr>
      <w:r>
        <w:t>THE PILLAR BOX REEL  (R4x32)  4C Set</w:t>
      </w:r>
      <w:r>
        <w:tab/>
        <w:t>Anne Thorn  Magic of Music 2</w:t>
      </w:r>
    </w:p>
    <w:p w:rsidR="00B11EB3" w:rsidRPr="00B250AE" w:rsidRDefault="00B11EB3" w:rsidP="00B11EB3">
      <w:pPr>
        <w:pStyle w:val="DanceBody"/>
      </w:pPr>
      <w:r>
        <w:t xml:space="preserve"> </w:t>
      </w:r>
      <w:r w:rsidRPr="00B250AE">
        <w:t>1-</w:t>
      </w:r>
      <w:r>
        <w:t xml:space="preserve"> </w:t>
      </w:r>
      <w:r w:rsidRPr="00B250AE">
        <w:t>4</w:t>
      </w:r>
      <w:r>
        <w:tab/>
        <w:t xml:space="preserve">1s+4s cross RH, 1s cast off one place </w:t>
      </w:r>
      <w:r w:rsidRPr="00AB1FBB">
        <w:rPr>
          <w:b/>
        </w:rPr>
        <w:t>as</w:t>
      </w:r>
      <w:r>
        <w:t xml:space="preserve"> </w:t>
      </w:r>
      <w:r w:rsidRPr="00AB1FBB">
        <w:t>4s</w:t>
      </w:r>
      <w:r w:rsidRPr="00B250AE">
        <w:t xml:space="preserve"> cast up one place. </w:t>
      </w:r>
      <w:r>
        <w:t>2s &amp; 3s step down/up bars 3-4</w:t>
      </w:r>
    </w:p>
    <w:p w:rsidR="00B11EB3" w:rsidRPr="00B250AE" w:rsidRDefault="00B11EB3" w:rsidP="00B11EB3">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B11EB3" w:rsidRPr="00B250AE" w:rsidRDefault="00B11EB3" w:rsidP="00B11EB3">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rPr>
        <w:t>while</w:t>
      </w:r>
      <w:r w:rsidRPr="00B250AE">
        <w:t xml:space="preserve"> </w:t>
      </w:r>
      <w:r>
        <w:t>1s+3s set &amp; dance RH across 1/2</w:t>
      </w:r>
      <w:r w:rsidRPr="00B250AE">
        <w:t xml:space="preserve"> way.  4 2 (3) (1)</w:t>
      </w:r>
    </w:p>
    <w:p w:rsidR="00B11EB3" w:rsidRPr="00B250AE" w:rsidRDefault="00B11EB3" w:rsidP="00B11EB3">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B11EB3" w:rsidRPr="00B250AE" w:rsidRDefault="00B11EB3" w:rsidP="00B11EB3">
      <w:pPr>
        <w:pStyle w:val="DanceBody"/>
      </w:pPr>
      <w:r>
        <w:t>17-24</w:t>
      </w:r>
      <w:r>
        <w:tab/>
      </w:r>
      <w:r w:rsidRPr="00B250AE">
        <w:t>All dance interlocking allemandes ending 2 (1) 4 (3).</w:t>
      </w:r>
    </w:p>
    <w:p w:rsidR="00B11EB3" w:rsidRPr="00B250AE" w:rsidRDefault="00B11EB3" w:rsidP="00B11EB3">
      <w:pPr>
        <w:pStyle w:val="DanceBody"/>
      </w:pPr>
      <w:r>
        <w:t>25-28</w:t>
      </w:r>
      <w:r>
        <w:tab/>
        <w:t>1s &amp; 3s dance 1/2 Fig 8 through the couple above (1s through 2s, 4s through 3s)</w:t>
      </w:r>
    </w:p>
    <w:p w:rsidR="00B11EB3" w:rsidRPr="00B250AE" w:rsidRDefault="00B11EB3" w:rsidP="00B11EB3">
      <w:pPr>
        <w:pStyle w:val="DanceBody"/>
        <w:keepNext w:val="0"/>
      </w:pPr>
      <w:r>
        <w:t>29-32</w:t>
      </w:r>
      <w:r>
        <w:tab/>
        <w:t>1s+4s dance Set+Link</w:t>
      </w:r>
      <w:r w:rsidRPr="00B250AE">
        <w:t>.</w:t>
      </w:r>
      <w:r>
        <w:t xml:space="preserve">   </w:t>
      </w:r>
      <w:r w:rsidRPr="00B250AE">
        <w:t>Finish 2</w:t>
      </w:r>
      <w:r>
        <w:t>413</w:t>
      </w:r>
    </w:p>
    <w:p w:rsidR="00B11EB3" w:rsidRDefault="00B11EB3" w:rsidP="00B11EB3"/>
    <w:p w:rsidR="00B11EB3" w:rsidRDefault="00B11EB3" w:rsidP="00B11EB3">
      <w:pPr>
        <w:pStyle w:val="Minicrib"/>
      </w:pPr>
      <w:r>
        <w:t>PIN THE KILT  (R8x32)  3C (4C Set)</w:t>
      </w:r>
      <w:r>
        <w:tab/>
        <w:t>Barry Skelton  Celtic Bk</w:t>
      </w:r>
    </w:p>
    <w:p w:rsidR="00B11EB3" w:rsidRDefault="00B11EB3" w:rsidP="00B11EB3">
      <w:pPr>
        <w:pStyle w:val="DanceBody"/>
      </w:pPr>
      <w:r>
        <w:t xml:space="preserve"> 1- 8</w:t>
      </w:r>
      <w:r>
        <w:tab/>
        <w:t>1s+2s+3s set &amp; cross RH, set &amp; 1s &amp; 3s 3/4 turn RH into middle</w:t>
      </w:r>
    </w:p>
    <w:p w:rsidR="00B11EB3" w:rsidRDefault="00B11EB3" w:rsidP="00B11EB3">
      <w:pPr>
        <w:pStyle w:val="DanceBody"/>
      </w:pPr>
      <w:r>
        <w:t xml:space="preserve"> 9-10</w:t>
      </w:r>
      <w:r>
        <w:tab/>
        <w:t>1s &amp; 3s pass partner RSh &amp; 1M+3L curve to right to face 2s</w:t>
      </w:r>
      <w:r w:rsidRPr="00BA6B4D">
        <w:rPr>
          <w:b/>
        </w:rPr>
        <w:t xml:space="preserve"> while </w:t>
      </w:r>
      <w:r>
        <w:t>2s set</w:t>
      </w:r>
    </w:p>
    <w:p w:rsidR="00B11EB3" w:rsidRDefault="00B11EB3" w:rsidP="00B11EB3">
      <w:pPr>
        <w:pStyle w:val="DanceBody"/>
      </w:pPr>
      <w:r>
        <w:t>11-12</w:t>
      </w:r>
      <w:r>
        <w:tab/>
        <w:t>1M+3L pass 2s RSh &amp; 2s curve to right to face 1L/3M in middle</w:t>
      </w:r>
      <w:r w:rsidRPr="00BA6B4D">
        <w:rPr>
          <w:b/>
        </w:rPr>
        <w:t xml:space="preserve"> while </w:t>
      </w:r>
      <w:r>
        <w:t>1L+3M set</w:t>
      </w:r>
    </w:p>
    <w:p w:rsidR="00B11EB3" w:rsidRDefault="00B11EB3" w:rsidP="00B11EB3">
      <w:pPr>
        <w:pStyle w:val="DanceBody"/>
      </w:pPr>
      <w:r>
        <w:t>13-20</w:t>
      </w:r>
      <w:r>
        <w:tab/>
        <w:t>Repeat bars 9-12 twice more to end with 2s in original places &amp; 1s+3s having changed ends</w:t>
      </w:r>
    </w:p>
    <w:p w:rsidR="00B11EB3" w:rsidRDefault="00B11EB3" w:rsidP="00B11EB3">
      <w:pPr>
        <w:pStyle w:val="DanceBody"/>
      </w:pPr>
      <w:r>
        <w:t>21-24</w:t>
      </w:r>
      <w:r>
        <w:tab/>
        <w:t>3s+2s+1s set to partners &amp; 3s</w:t>
      </w:r>
      <w:r w:rsidRPr="007F0D5A">
        <w:rPr>
          <w:b/>
        </w:rPr>
        <w:t xml:space="preserve"> also </w:t>
      </w:r>
      <w:r>
        <w:t>1s 3/4 turn RH</w:t>
      </w:r>
      <w:r w:rsidRPr="00BA6B4D">
        <w:rPr>
          <w:b/>
        </w:rPr>
        <w:t xml:space="preserve"> while </w:t>
      </w:r>
      <w:r>
        <w:t>2s cross RH to end all on opposite sides.   (3)(2)(1)</w:t>
      </w:r>
    </w:p>
    <w:p w:rsidR="00B11EB3" w:rsidRDefault="00B11EB3" w:rsidP="00B11EB3">
      <w:pPr>
        <w:pStyle w:val="DanceBody"/>
        <w:keepNext w:val="0"/>
      </w:pPr>
      <w:r>
        <w:t>25-32</w:t>
      </w:r>
      <w:r>
        <w:tab/>
        <w:t>3s+2s dance RH across 1/2 way &amp; 3s+1s dance LH across 1/2 way, 1s turn LH</w:t>
      </w:r>
      <w:r w:rsidRPr="00BA6B4D">
        <w:rPr>
          <w:b/>
        </w:rPr>
        <w:t xml:space="preserve"> while </w:t>
      </w:r>
      <w:r>
        <w:t>3s turn LH 1.1/2 times.  2 1 3</w:t>
      </w:r>
    </w:p>
    <w:p w:rsidR="00B11EB3" w:rsidRDefault="00B11EB3" w:rsidP="00B11EB3"/>
    <w:p w:rsidR="00B11EB3" w:rsidRDefault="00B11EB3" w:rsidP="00B11EB3">
      <w:pPr>
        <w:pStyle w:val="Minicrib"/>
      </w:pPr>
      <w:r>
        <w:t>PINEHILLS STRATHSPEY  (S4x40)  4C set</w:t>
      </w:r>
      <w:r>
        <w:tab/>
        <w:t>H Barbour  Cleveland Coll</w:t>
      </w:r>
    </w:p>
    <w:p w:rsidR="00B11EB3" w:rsidRDefault="00B11EB3" w:rsidP="00B11EB3">
      <w:pPr>
        <w:pStyle w:val="DanceBody"/>
      </w:pPr>
      <w:r>
        <w:t xml:space="preserve"> 1- 8</w:t>
      </w:r>
      <w:r>
        <w:tab/>
        <w:t>2s+3s dance RH across, 2s (prom hold) dance LSh round 1M</w:t>
      </w:r>
      <w:r w:rsidRPr="00BA6B4D">
        <w:rPr>
          <w:b/>
        </w:rPr>
        <w:t xml:space="preserve"> while </w:t>
      </w:r>
      <w:r>
        <w:t>3s (prom hold) dance LSh round 4L &amp; end on sides (2s on Men's side &amp; 3s on Ladies side)</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2s+3s dance 1/2 R&amp;L, 2M+3L turn RH</w:t>
      </w:r>
    </w:p>
    <w:p w:rsidR="00B11EB3" w:rsidRDefault="00B11EB3" w:rsidP="00B11EB3">
      <w:pPr>
        <w:pStyle w:val="DanceBody"/>
      </w:pPr>
      <w:r>
        <w:t>25-32</w:t>
      </w:r>
      <w:r>
        <w:tab/>
        <w:t>2s+3s dance 1/2 R&amp;L &amp; 2L+3M turn RH 1.1/2 times</w:t>
      </w:r>
    </w:p>
    <w:p w:rsidR="00B11EB3" w:rsidRDefault="00B11EB3" w:rsidP="00B11EB3">
      <w:pPr>
        <w:pStyle w:val="DanceBody"/>
        <w:keepNext w:val="0"/>
      </w:pPr>
      <w:r>
        <w:t>33-40</w:t>
      </w:r>
      <w:r>
        <w:tab/>
        <w:t>All turn partners RH, 1s &amp; 3s cast to 3</w:t>
      </w:r>
      <w:r w:rsidRPr="00972EEB">
        <w:t>rd</w:t>
      </w:r>
      <w:r>
        <w:t>/4</w:t>
      </w:r>
      <w:r w:rsidRPr="00972EEB">
        <w:t>th</w:t>
      </w:r>
      <w:r>
        <w:t xml:space="preserve"> place</w:t>
      </w:r>
      <w:r w:rsidRPr="00BA6B4D">
        <w:rPr>
          <w:b/>
        </w:rPr>
        <w:t xml:space="preserve"> while </w:t>
      </w:r>
      <w:r>
        <w:t>2s &amp; 4s lead to 1</w:t>
      </w:r>
      <w:r w:rsidRPr="00972EEB">
        <w:t>st</w:t>
      </w:r>
      <w:r>
        <w:t>/2</w:t>
      </w:r>
      <w:r w:rsidRPr="00972EEB">
        <w:t>nd</w:t>
      </w:r>
      <w:r>
        <w:t xml:space="preserve"> places.  2 4 1 3</w:t>
      </w:r>
    </w:p>
    <w:p w:rsidR="00B11EB3" w:rsidRDefault="00B11EB3" w:rsidP="00B11EB3"/>
    <w:p w:rsidR="00B11EB3" w:rsidRDefault="00B11EB3" w:rsidP="00B11EB3">
      <w:pPr>
        <w:pStyle w:val="Minicrib"/>
      </w:pPr>
      <w:r>
        <w:t>THE PINES OF PITLOCHRY  (J8x48)  3C (4C set)</w:t>
      </w:r>
      <w:r>
        <w:tab/>
        <w:t>Sam Firth  SCD Archives</w:t>
      </w:r>
    </w:p>
    <w:p w:rsidR="00B11EB3" w:rsidRDefault="00B11EB3" w:rsidP="00B11EB3">
      <w:pPr>
        <w:pStyle w:val="DanceBody"/>
      </w:pPr>
      <w:r>
        <w:t xml:space="preserve"> 1- 8</w:t>
      </w:r>
      <w:r>
        <w:tab/>
        <w:t>1s cross RH &amp; cast 1 place, 1L dances 1/2 Fig of 8 round 2s &amp; 1M round 3s end in centre each facing 1</w:t>
      </w:r>
      <w:r w:rsidRPr="00972EEB">
        <w:t>st</w:t>
      </w:r>
      <w:r>
        <w:t xml:space="preserve"> corner &amp; holding LH</w:t>
      </w:r>
    </w:p>
    <w:p w:rsidR="00B11EB3" w:rsidRDefault="00B11EB3" w:rsidP="00B11EB3">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B11EB3" w:rsidRDefault="00B11EB3" w:rsidP="00B11EB3">
      <w:pPr>
        <w:pStyle w:val="DanceBody"/>
      </w:pPr>
      <w:r>
        <w:t>17-24</w:t>
      </w:r>
      <w:r>
        <w:tab/>
        <w:t>1L with 2s &amp; 1M with 3s dance RH across, 1s turn 1.1/2 times LH in centre</w:t>
      </w:r>
      <w:r w:rsidRPr="00BA6B4D">
        <w:rPr>
          <w:b/>
        </w:rPr>
        <w:t xml:space="preserve"> while </w:t>
      </w:r>
      <w:r>
        <w:t>2s &amp; 3s chase round clockwise 1/2 way</w:t>
      </w:r>
    </w:p>
    <w:p w:rsidR="00B11EB3" w:rsidRDefault="00B11EB3" w:rsidP="00B11EB3">
      <w:pPr>
        <w:pStyle w:val="DanceBody"/>
      </w:pPr>
      <w:r>
        <w:t>25-32</w:t>
      </w:r>
      <w:r>
        <w:tab/>
        <w:t>1L with 2s &amp; 1M with 3s dance RH across (same couple but at other end), 1s turn 1.1/2 LH</w:t>
      </w:r>
      <w:r w:rsidRPr="00BA6B4D">
        <w:rPr>
          <w:b/>
        </w:rPr>
        <w:t xml:space="preserve"> while </w:t>
      </w:r>
      <w:r>
        <w:t>2s &amp; 3s chase round clockwise 1/2 way</w:t>
      </w:r>
    </w:p>
    <w:p w:rsidR="00B11EB3" w:rsidRDefault="00B11EB3" w:rsidP="00B11EB3">
      <w:pPr>
        <w:pStyle w:val="DanceBody"/>
      </w:pPr>
      <w:r>
        <w:t>33-40</w:t>
      </w:r>
      <w:r>
        <w:tab/>
        <w:t>1L with 2s &amp; 1M with 3s dance full LSh reels of 3, 1s ending on own sides in 2</w:t>
      </w:r>
      <w:r w:rsidRPr="00972EEB">
        <w:t>nd</w:t>
      </w:r>
      <w:r>
        <w:t xml:space="preserve"> place</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PINES ON PARADE  (R8x32)  3C (4C set)</w:t>
      </w:r>
      <w:r>
        <w:tab/>
        <w:t>G Kefalas  Napier Diamond Anniv.</w:t>
      </w:r>
    </w:p>
    <w:p w:rsidR="00B11EB3" w:rsidRPr="00C237FC" w:rsidRDefault="00B11EB3" w:rsidP="00B11EB3">
      <w:pPr>
        <w:pStyle w:val="DanceBody"/>
      </w:pPr>
      <w:r w:rsidRPr="00C237FC">
        <w:t xml:space="preserve"> 1- 8</w:t>
      </w:r>
      <w:r w:rsidRPr="00C237FC">
        <w:tab/>
        <w:t>1s+2s dance Chain Progression:-</w:t>
      </w:r>
    </w:p>
    <w:p w:rsidR="00B11EB3" w:rsidRPr="00C237FC" w:rsidRDefault="00B11EB3" w:rsidP="00B11EB3">
      <w:pPr>
        <w:pStyle w:val="DanceBody"/>
      </w:pPr>
      <w:r w:rsidRPr="00C237FC">
        <w:tab/>
        <w:t xml:space="preserve">1s+2s turn </w:t>
      </w:r>
      <w:r>
        <w:t xml:space="preserve">3/4 </w:t>
      </w:r>
      <w:r w:rsidRPr="00C237FC">
        <w:t xml:space="preserve">RH, 1M+2L turn </w:t>
      </w:r>
      <w:r>
        <w:t xml:space="preserve">LH 1.1/2 </w:t>
      </w:r>
      <w:r w:rsidRPr="00C237FC">
        <w:t xml:space="preserve">  </w:t>
      </w:r>
      <w:r>
        <w:rPr>
          <w:b/>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B11EB3" w:rsidRPr="00C237FC" w:rsidRDefault="00B11EB3" w:rsidP="00B11EB3">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B11EB3" w:rsidRPr="00C237FC" w:rsidRDefault="00B11EB3" w:rsidP="00B11EB3">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B11EB3" w:rsidRPr="00C237FC" w:rsidRDefault="00B11EB3" w:rsidP="00B11EB3">
      <w:pPr>
        <w:pStyle w:val="DanceBody"/>
        <w:keepNext w:val="0"/>
      </w:pPr>
      <w:r w:rsidRPr="00C237FC">
        <w:t>25-32</w:t>
      </w:r>
      <w:r w:rsidRPr="00C237FC">
        <w:tab/>
        <w:t>1s dance down middle and back to 2</w:t>
      </w:r>
      <w:r w:rsidRPr="00972EEB">
        <w:t>nd</w:t>
      </w:r>
      <w:r w:rsidRPr="00C237FC">
        <w:t xml:space="preserve"> place</w:t>
      </w:r>
    </w:p>
    <w:p w:rsidR="00B11EB3" w:rsidRDefault="00B11EB3" w:rsidP="00B11EB3"/>
    <w:p w:rsidR="00B11EB3" w:rsidRDefault="00B11EB3" w:rsidP="00B11EB3">
      <w:pPr>
        <w:pStyle w:val="Minicrib"/>
      </w:pPr>
      <w:r>
        <w:t>PINEWOOD PLACE RANT  (S4x32)  4C set</w:t>
      </w:r>
      <w:r>
        <w:tab/>
        <w:t>W Ernst Eder  Martello Tower 3</w:t>
      </w:r>
    </w:p>
    <w:p w:rsidR="00B11EB3" w:rsidRDefault="00B11EB3" w:rsidP="00B11EB3">
      <w:pPr>
        <w:pStyle w:val="DanceBody"/>
      </w:pPr>
      <w:r>
        <w:t xml:space="preserve"> 1- 8</w:t>
      </w:r>
      <w:r>
        <w:tab/>
        <w:t>1s &amp; 4s turn RH, cast in 1 place, dance LH across once round &amp; end facing corners</w:t>
      </w:r>
    </w:p>
    <w:p w:rsidR="00B11EB3" w:rsidRDefault="00B11EB3" w:rsidP="00B11EB3">
      <w:pPr>
        <w:pStyle w:val="DanceBody"/>
      </w:pPr>
      <w:r>
        <w:t xml:space="preserve"> 9-16</w:t>
      </w:r>
      <w:r>
        <w:tab/>
        <w:t>All dance double diagonal reels of 4 (giving LH in centre)</w:t>
      </w:r>
    </w:p>
    <w:p w:rsidR="00B11EB3" w:rsidRDefault="00B11EB3" w:rsidP="00B11EB3">
      <w:pPr>
        <w:pStyle w:val="DanceBody"/>
      </w:pPr>
      <w:r>
        <w:t>17-24</w:t>
      </w:r>
      <w:r>
        <w:tab/>
        <w:t>1s &amp; 4s dance 'Hello-Goodbye' setting end facing opposite corners (2s+3s set 8 bars)</w:t>
      </w:r>
    </w:p>
    <w:p w:rsidR="00B11EB3" w:rsidRDefault="00B11EB3" w:rsidP="00B11EB3">
      <w:pPr>
        <w:pStyle w:val="DanceBody"/>
        <w:keepNext w:val="0"/>
      </w:pPr>
      <w:r>
        <w:t>25-32</w:t>
      </w:r>
      <w:r>
        <w:tab/>
        <w:t>1s &amp; 4s pass corners RSh to dance 3/4 Figs of 8 round end couples (1s round 3s, 4s round 2s), Bars 28-29  pass partners RSh &amp; continue to end on own side 2 4 1 3</w:t>
      </w:r>
    </w:p>
    <w:p w:rsidR="00B11EB3" w:rsidRDefault="00B11EB3" w:rsidP="00B11EB3"/>
    <w:p w:rsidR="00B11EB3" w:rsidRDefault="00B11EB3" w:rsidP="00B11EB3">
      <w:pPr>
        <w:pStyle w:val="Minicrib"/>
      </w:pPr>
      <w:r>
        <w:t>PINEWOODS MEDLEY  (M-4x(S32+R32))  4C set</w:t>
      </w:r>
      <w:r>
        <w:tab/>
        <w:t>P Burrage  Cross Country Capers</w:t>
      </w:r>
    </w:p>
    <w:p w:rsidR="00B11EB3" w:rsidRDefault="00B11EB3" w:rsidP="00B11EB3">
      <w:pPr>
        <w:pStyle w:val="DanceBody"/>
      </w:pPr>
      <w:r>
        <w:t>Strathspey</w:t>
      </w:r>
    </w:p>
    <w:p w:rsidR="00B11EB3" w:rsidRDefault="00B11EB3" w:rsidP="00B11EB3">
      <w:pPr>
        <w:pStyle w:val="DanceBody"/>
      </w:pPr>
      <w:r>
        <w:t>1- 8</w:t>
      </w:r>
      <w:r>
        <w:tab/>
        <w:t>1M followed by partner casts 1 place</w:t>
      </w:r>
      <w:r w:rsidRPr="00BA6B4D">
        <w:rPr>
          <w:b/>
        </w:rPr>
        <w:t xml:space="preserve"> while </w:t>
      </w:r>
      <w:r>
        <w:t>4L followed by partner casts up, 1M+4L turn 3/4 RH</w:t>
      </w:r>
      <w:r w:rsidRPr="00BA6B4D">
        <w:rPr>
          <w:b/>
        </w:rPr>
        <w:t xml:space="preserve"> while </w:t>
      </w:r>
      <w:r>
        <w:t>partners cast, 1s+4s dance RH across to end 1L &amp; 4M on sides &amp; 1M between 3s</w:t>
      </w:r>
      <w:r w:rsidRPr="007F0D5A">
        <w:rPr>
          <w:b/>
        </w:rPr>
        <w:t xml:space="preserve"> also </w:t>
      </w:r>
      <w:r>
        <w:t>4L between 2s</w:t>
      </w:r>
    </w:p>
    <w:p w:rsidR="00B11EB3" w:rsidRDefault="00B11EB3" w:rsidP="00B11EB3">
      <w:pPr>
        <w:pStyle w:val="DanceBody"/>
      </w:pPr>
      <w:r>
        <w:t xml:space="preserve"> 9-16</w:t>
      </w:r>
      <w:r>
        <w:tab/>
        <w:t>All set in circle, Adv+Ret 1 step &amp; repeat</w:t>
      </w:r>
    </w:p>
    <w:p w:rsidR="00B11EB3" w:rsidRDefault="00B11EB3" w:rsidP="00B11EB3">
      <w:pPr>
        <w:pStyle w:val="DanceBody"/>
      </w:pPr>
      <w:r>
        <w:t>17-24</w:t>
      </w:r>
      <w:r>
        <w:tab/>
        <w:t>All dance Grand Chain (1s &amp; 4s turn right to start)</w:t>
      </w:r>
    </w:p>
    <w:p w:rsidR="00B11EB3" w:rsidRDefault="00B11EB3" w:rsidP="00B11EB3">
      <w:pPr>
        <w:pStyle w:val="DanceBody"/>
      </w:pPr>
      <w:r>
        <w:t>25-32</w:t>
      </w:r>
      <w:r>
        <w:tab/>
        <w:t>1L followed by partner dances out between 2M+3M &amp; casts up</w:t>
      </w:r>
      <w:r w:rsidRPr="00BA6B4D">
        <w:rPr>
          <w:b/>
        </w:rPr>
        <w:t xml:space="preserve"> while </w:t>
      </w:r>
      <w:r>
        <w:t>4M followed by partner casts down on Ladies side, all end in original places</w:t>
      </w:r>
    </w:p>
    <w:p w:rsidR="00B11EB3" w:rsidRDefault="00B11EB3" w:rsidP="00B11EB3">
      <w:pPr>
        <w:pStyle w:val="DanceBody"/>
      </w:pPr>
      <w:r>
        <w:t>Reel</w:t>
      </w:r>
    </w:p>
    <w:p w:rsidR="00B11EB3" w:rsidRDefault="00B11EB3" w:rsidP="00B11EB3">
      <w:pPr>
        <w:pStyle w:val="DanceBody"/>
      </w:pPr>
      <w:r>
        <w:t xml:space="preserve"> 1-16</w:t>
      </w:r>
      <w:r>
        <w:tab/>
      </w:r>
      <w:r w:rsidRPr="00BD473E">
        <w:rPr>
          <w:b/>
        </w:rPr>
        <w:t xml:space="preserve">As </w:t>
      </w:r>
      <w:r>
        <w:t>Strathspey</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1s+4s dance RH across but both Men end on Ladies side with partners opposite, 4s+1s set &amp; cross RH.  2 4 1 3</w:t>
      </w:r>
    </w:p>
    <w:p w:rsidR="00B11EB3" w:rsidRDefault="00B11EB3" w:rsidP="00B11EB3"/>
    <w:p w:rsidR="00B11EB3" w:rsidRDefault="00B11EB3" w:rsidP="00B11EB3">
      <w:pPr>
        <w:pStyle w:val="Minicrib"/>
      </w:pPr>
      <w:r>
        <w:t>PINEWOODS REEL  (R8x32)  3C (4C set)</w:t>
      </w:r>
      <w:r>
        <w:tab/>
        <w:t>John Bowie Dickson  Yankee Sampler &amp; RSCDS Bk 53</w:t>
      </w:r>
    </w:p>
    <w:p w:rsidR="00B11EB3" w:rsidRPr="00D02168" w:rsidRDefault="00B11EB3" w:rsidP="00B11EB3">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B11EB3" w:rsidRPr="00D02168" w:rsidRDefault="00B11EB3" w:rsidP="00B11EB3">
      <w:pPr>
        <w:pStyle w:val="DanceBody"/>
      </w:pPr>
      <w:r w:rsidRPr="00D02168">
        <w:t xml:space="preserve"> 9-16</w:t>
      </w:r>
      <w:r w:rsidRPr="00D02168">
        <w:tab/>
        <w:t>1s dance Double Triangles</w:t>
      </w:r>
      <w:r w:rsidRPr="00BA6B4D">
        <w:rPr>
          <w:b/>
        </w:rPr>
        <w:t xml:space="preserve"> while </w:t>
      </w:r>
      <w:r w:rsidRPr="00D02168">
        <w:t>corners set &amp; petronella on 1 place to right, set &amp; petronella on 1 more place</w:t>
      </w:r>
      <w:r w:rsidRPr="00BA6B4D">
        <w:rPr>
          <w:b/>
        </w:rPr>
        <w:t xml:space="preserve"> </w:t>
      </w:r>
      <w:r>
        <w:rPr>
          <w:b/>
        </w:rPr>
        <w:t xml:space="preserve">as </w:t>
      </w:r>
      <w:r w:rsidRPr="00D02168">
        <w:t>1s end facing 3</w:t>
      </w:r>
      <w:r w:rsidRPr="00972EEB">
        <w:t>rd</w:t>
      </w:r>
      <w:r w:rsidRPr="00D02168">
        <w:t xml:space="preserve"> corner (pstn)</w:t>
      </w:r>
    </w:p>
    <w:p w:rsidR="00B11EB3" w:rsidRPr="00D02168" w:rsidRDefault="00B11EB3" w:rsidP="00B11EB3">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B11EB3" w:rsidRPr="00D02168" w:rsidRDefault="00B11EB3" w:rsidP="00B11EB3">
      <w:pPr>
        <w:pStyle w:val="DanceBody"/>
        <w:keepNext w:val="0"/>
      </w:pPr>
      <w:r w:rsidRPr="00D02168">
        <w:t>25-32</w:t>
      </w:r>
      <w:r w:rsidRPr="00D02168">
        <w:tab/>
        <w:t>1L dances a reel of 3 across with 2s</w:t>
      </w:r>
      <w:r w:rsidRPr="00BA6B4D">
        <w:rPr>
          <w:b/>
        </w:rPr>
        <w:t xml:space="preserve"> </w:t>
      </w:r>
      <w:r>
        <w:rPr>
          <w:b/>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B11EB3" w:rsidRDefault="00B11EB3" w:rsidP="00B11EB3"/>
    <w:p w:rsidR="00B11EB3" w:rsidRDefault="00B11EB3" w:rsidP="00B11EB3">
      <w:pPr>
        <w:pStyle w:val="Minicrib"/>
      </w:pPr>
      <w:r>
        <w:t>PINEWOODS TRANSITIONS  (R8x40)  3C (4C set)</w:t>
      </w:r>
      <w:r>
        <w:tab/>
        <w:t>Elaine Brunken  Moments in Time</w:t>
      </w:r>
    </w:p>
    <w:p w:rsidR="00B11EB3" w:rsidRDefault="00B11EB3" w:rsidP="00B11EB3">
      <w:pPr>
        <w:pStyle w:val="DanceBody"/>
      </w:pPr>
      <w:r>
        <w:t xml:space="preserve"> 1- 4</w:t>
      </w:r>
      <w:r>
        <w:tab/>
        <w:t xml:space="preserve">1s set, cast off (face in) </w:t>
      </w:r>
      <w:r>
        <w:rPr>
          <w:b/>
        </w:rPr>
        <w:t>as</w:t>
      </w:r>
      <w:r>
        <w:t xml:space="preserve"> 2s set &amp; dance up NHJ </w:t>
      </w:r>
      <w:r>
        <w:rPr>
          <w:b/>
        </w:rPr>
        <w:t>as</w:t>
      </w:r>
      <w:r>
        <w:t xml:space="preserve"> 3s set &amp; cross RH (face out)</w:t>
      </w:r>
    </w:p>
    <w:p w:rsidR="00B11EB3" w:rsidRDefault="00B11EB3" w:rsidP="00B11EB3">
      <w:pPr>
        <w:pStyle w:val="DanceBody"/>
      </w:pPr>
      <w:r>
        <w:t xml:space="preserve"> 5- 8</w:t>
      </w:r>
      <w:r>
        <w:tab/>
        <w:t>1s+2s+3s dance 1/2 Mirror ("Reflection") reels of 3 (1s in/down, 2s out/down, 3s out/up)  3 1 2</w:t>
      </w:r>
    </w:p>
    <w:p w:rsidR="00B11EB3" w:rsidRDefault="00B11EB3" w:rsidP="00B11EB3">
      <w:pPr>
        <w:pStyle w:val="DanceBody"/>
      </w:pPr>
      <w:r>
        <w:t xml:space="preserve"> 9-12</w:t>
      </w:r>
      <w:r>
        <w:tab/>
        <w:t xml:space="preserve">1s set, dance down 1 place (face out) </w:t>
      </w:r>
      <w:r>
        <w:rPr>
          <w:b/>
        </w:rPr>
        <w:t>as</w:t>
      </w:r>
      <w:r>
        <w:t xml:space="preserve"> 2s set, cast up (face in) </w:t>
      </w:r>
      <w:r>
        <w:rPr>
          <w:b/>
        </w:rPr>
        <w:t>as</w:t>
      </w:r>
      <w:r>
        <w:t xml:space="preserve"> 3s set, cross RH (face out)</w:t>
      </w:r>
    </w:p>
    <w:p w:rsidR="00B11EB3" w:rsidRDefault="00B11EB3" w:rsidP="00B11EB3">
      <w:pPr>
        <w:pStyle w:val="DanceBody"/>
      </w:pPr>
      <w:r>
        <w:t>13-16</w:t>
      </w:r>
      <w:r>
        <w:tab/>
        <w:t>3s+2s+1s dance 1/2 Mirror ("Reflection") reels of 3 (1s in/up, 2s in/up, 3s out/down)  1 2 3</w:t>
      </w:r>
    </w:p>
    <w:p w:rsidR="00B11EB3" w:rsidRDefault="00B11EB3" w:rsidP="00B11EB3">
      <w:pPr>
        <w:pStyle w:val="DanceBody"/>
      </w:pPr>
      <w:r>
        <w:t>17-24</w:t>
      </w:r>
      <w:r>
        <w:tab/>
        <w:t>1s set, lead down and back up, stay in middle, 2s step in (bar 24) ready for …</w:t>
      </w:r>
    </w:p>
    <w:p w:rsidR="00B11EB3" w:rsidRDefault="00B11EB3" w:rsidP="00B11EB3">
      <w:pPr>
        <w:pStyle w:val="DanceBody"/>
      </w:pPr>
      <w:r>
        <w:t>25-32</w:t>
      </w:r>
      <w:r>
        <w:tab/>
        <w:t>1s+2s Allemande  (Alternative:  1s+2s Poussette)</w:t>
      </w:r>
    </w:p>
    <w:p w:rsidR="00B11EB3" w:rsidRDefault="00B11EB3" w:rsidP="00B11EB3">
      <w:pPr>
        <w:pStyle w:val="DanceBody"/>
        <w:keepNext w:val="0"/>
      </w:pPr>
      <w:r>
        <w:t>33-40</w:t>
      </w:r>
      <w:r>
        <w:tab/>
        <w:t>2s+1s+3s circle 6H round and back</w:t>
      </w:r>
    </w:p>
    <w:p w:rsidR="00B11EB3" w:rsidRDefault="00B11EB3" w:rsidP="00B11EB3"/>
    <w:p w:rsidR="00B11EB3" w:rsidRDefault="00B11EB3" w:rsidP="00B11EB3">
      <w:pPr>
        <w:pStyle w:val="Minicrib"/>
      </w:pPr>
      <w:r>
        <w:t>THE PINEWOODS TWO-STEP  (Two-Step 32)  Round the Room</w:t>
      </w:r>
      <w:r>
        <w:tab/>
        <w:t>Jim Rae  A Dancing Tour</w:t>
      </w:r>
    </w:p>
    <w:p w:rsidR="00B11EB3" w:rsidRDefault="00B11EB3" w:rsidP="00B11EB3">
      <w:pPr>
        <w:pStyle w:val="DanceBody"/>
      </w:pPr>
      <w:r>
        <w:t>Round the Room Dance, 2 facing 2</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1s+2s dance DoSiDo with person opposite; 1s+2s 1/2 turn person opposite RH flowing into 2s+1s dance 1/2 RH across</w:t>
      </w:r>
    </w:p>
    <w:p w:rsidR="00B11EB3" w:rsidRDefault="00B11EB3" w:rsidP="00B11EB3">
      <w:pPr>
        <w:pStyle w:val="DanceBody"/>
      </w:pPr>
      <w:r>
        <w:t>17-24</w:t>
      </w:r>
      <w:r>
        <w:tab/>
        <w:t>1s+2s dance DoSiDo with person opposite; 1s+2s 1/2 turn person opposite LH flowing into 2s+1s dance 1/2 LH across</w:t>
      </w:r>
    </w:p>
    <w:p w:rsidR="00B11EB3" w:rsidRDefault="00B11EB3" w:rsidP="00B11EB3">
      <w:pPr>
        <w:pStyle w:val="DanceBody"/>
        <w:keepNext w:val="0"/>
      </w:pPr>
      <w:r>
        <w:t>25-32</w:t>
      </w:r>
      <w:r>
        <w:tab/>
        <w:t>1s+2s take Allemande hold &amp; promenade 1.1/2 times round each other LSh to meet new couple</w:t>
      </w:r>
    </w:p>
    <w:p w:rsidR="00B11EB3" w:rsidRDefault="00B11EB3" w:rsidP="00B11EB3"/>
    <w:p w:rsidR="00B11EB3" w:rsidRDefault="00B11EB3" w:rsidP="00B11EB3">
      <w:pPr>
        <w:pStyle w:val="Minicrib"/>
      </w:pPr>
      <w:r>
        <w:t>THE PINK PANDA  (R8x32)  3C (4C Set)</w:t>
      </w:r>
      <w:r>
        <w:tab/>
        <w:t>John Drewry  Cherry Blossom Bk</w:t>
      </w:r>
    </w:p>
    <w:p w:rsidR="00B11EB3" w:rsidRDefault="00B11EB3" w:rsidP="00B11EB3">
      <w:pPr>
        <w:pStyle w:val="DanceBody"/>
      </w:pPr>
      <w:r>
        <w:t xml:space="preserve"> 1- 8</w:t>
      </w:r>
      <w:r>
        <w:tab/>
        <w:t>1L+2L+3L Adv+Ret</w:t>
      </w:r>
      <w:r w:rsidRPr="00BA6B4D">
        <w:rPr>
          <w:b/>
        </w:rPr>
        <w:t xml:space="preserve"> while </w:t>
      </w:r>
      <w:r>
        <w:t>Men clap, 1M+2M+3M Adv+Ret</w:t>
      </w:r>
      <w:r w:rsidRPr="00BA6B4D">
        <w:rPr>
          <w:b/>
        </w:rPr>
        <w:t xml:space="preserve"> while </w:t>
      </w:r>
      <w:r>
        <w:t>Ladies</w:t>
      </w:r>
      <w:r>
        <w:rPr>
          <w:b/>
        </w:rPr>
        <w:t xml:space="preserve"> </w:t>
      </w:r>
      <w:r>
        <w:t>clap</w:t>
      </w:r>
    </w:p>
    <w:p w:rsidR="00B11EB3" w:rsidRDefault="00B11EB3" w:rsidP="00B11EB3">
      <w:pPr>
        <w:pStyle w:val="DanceBody"/>
      </w:pPr>
      <w:r>
        <w:t xml:space="preserve"> 9-16</w:t>
      </w:r>
      <w:r>
        <w:tab/>
        <w:t>1s+2s+3s circle 6 hands round &amp; back</w:t>
      </w:r>
    </w:p>
    <w:p w:rsidR="00B11EB3" w:rsidRDefault="00B11EB3" w:rsidP="00B11EB3">
      <w:pPr>
        <w:pStyle w:val="DanceBody"/>
      </w:pPr>
      <w:r>
        <w:t>17-24</w:t>
      </w:r>
      <w:r>
        <w:tab/>
        <w:t>1s+2s set, cross RH &amp; chase 2 places</w:t>
      </w:r>
    </w:p>
    <w:p w:rsidR="00B11EB3" w:rsidRDefault="00B11EB3" w:rsidP="00B11EB3">
      <w:pPr>
        <w:pStyle w:val="DanceBody"/>
        <w:keepNext w:val="0"/>
      </w:pPr>
      <w:r>
        <w:t>25-32</w:t>
      </w:r>
      <w:r>
        <w:tab/>
        <w:t>2s &amp; 3s set &amp; cross RH</w:t>
      </w:r>
      <w:r w:rsidRPr="00BA6B4D">
        <w:rPr>
          <w:b/>
        </w:rPr>
        <w:t xml:space="preserve"> while </w:t>
      </w:r>
      <w:r>
        <w:t>1s (in 2</w:t>
      </w:r>
      <w:r w:rsidRPr="00972EEB">
        <w:t>nd</w:t>
      </w:r>
      <w:r>
        <w:t xml:space="preserve"> place) cross down &amp; cast up, 2s &amp; 3s set &amp; cross RH</w:t>
      </w:r>
      <w:r w:rsidRPr="00BA6B4D">
        <w:rPr>
          <w:b/>
        </w:rPr>
        <w:t xml:space="preserve"> while </w:t>
      </w:r>
      <w:r>
        <w:t>1s (in 2</w:t>
      </w:r>
      <w:r w:rsidRPr="00972EEB">
        <w:t>nd</w:t>
      </w:r>
      <w:r>
        <w:t xml:space="preserve"> place) cross up &amp; cast</w:t>
      </w:r>
    </w:p>
    <w:p w:rsidR="00B11EB3" w:rsidRDefault="00B11EB3" w:rsidP="00B11EB3"/>
    <w:p w:rsidR="00B11EB3" w:rsidRDefault="00B11EB3" w:rsidP="00B11EB3">
      <w:pPr>
        <w:pStyle w:val="Minicrib"/>
      </w:pPr>
      <w:r>
        <w:t>PINK ROSES  (R8x32)  2C (4C set)</w:t>
      </w:r>
      <w:r>
        <w:tab/>
        <w:t>Frans Ligtmans  Two by Two</w:t>
      </w:r>
    </w:p>
    <w:p w:rsidR="00B11EB3" w:rsidRDefault="00B11EB3" w:rsidP="00B11EB3">
      <w:pPr>
        <w:pStyle w:val="DanceBody"/>
      </w:pPr>
      <w:r>
        <w:t xml:space="preserve"> 1- 8</w:t>
      </w:r>
      <w:r>
        <w:tab/>
        <w:t>1s dance down between 2s, cast up; 1s cross RH &amp; cast (2s step up)</w:t>
      </w:r>
    </w:p>
    <w:p w:rsidR="00B11EB3" w:rsidRDefault="00B11EB3" w:rsidP="00B11EB3">
      <w:pPr>
        <w:pStyle w:val="DanceBody"/>
      </w:pPr>
      <w:r>
        <w:t xml:space="preserve"> 9-16</w:t>
      </w:r>
      <w:r>
        <w:tab/>
        <w:t>2s+1s dance Ladies' Chain finishing on sides, Men facing out</w:t>
      </w:r>
    </w:p>
    <w:p w:rsidR="00B11EB3" w:rsidRDefault="00B11EB3" w:rsidP="00B11EB3">
      <w:pPr>
        <w:pStyle w:val="DanceBody"/>
      </w:pPr>
      <w:r>
        <w:t>17-24</w:t>
      </w:r>
      <w:r>
        <w:tab/>
        <w:t>1s+2s join NH on sides, set &amp;1/2 turn LH; Repeat (Men polite turn to face in)</w:t>
      </w:r>
    </w:p>
    <w:p w:rsidR="00B11EB3" w:rsidRDefault="00B11EB3" w:rsidP="00B11EB3">
      <w:pPr>
        <w:pStyle w:val="DanceBody"/>
        <w:keepNext w:val="0"/>
      </w:pPr>
      <w:r>
        <w:t>25-32</w:t>
      </w:r>
      <w:r>
        <w:tab/>
        <w:t>1s dance 1/2 Fig 8 up round 2s; 1s turn RH</w:t>
      </w:r>
    </w:p>
    <w:p w:rsidR="00B11EB3" w:rsidRDefault="00B11EB3" w:rsidP="00B11EB3"/>
    <w:p w:rsidR="00B11EB3" w:rsidRDefault="00B11EB3" w:rsidP="00B11EB3">
      <w:pPr>
        <w:pStyle w:val="Minicrib"/>
      </w:pPr>
      <w:r>
        <w:t>THE PINK TRIANGLE  (S3x32)  6 Couple Triangular Set</w:t>
      </w:r>
      <w:r>
        <w:tab/>
        <w:t>Tim Bolton-Maggs  Edinburgh 90th Anniv</w:t>
      </w:r>
    </w:p>
    <w:p w:rsidR="00B11EB3" w:rsidRDefault="00B11EB3" w:rsidP="00B11EB3">
      <w:pPr>
        <w:pStyle w:val="DanceBody"/>
      </w:pPr>
      <w:r>
        <w:t>6 couples arranged in Triangular Set.</w:t>
      </w:r>
    </w:p>
    <w:p w:rsidR="00B11EB3" w:rsidRDefault="00B11EB3" w:rsidP="00B11EB3">
      <w:pPr>
        <w:pStyle w:val="DanceBody"/>
      </w:pPr>
      <w:r>
        <w:t>Start:</w:t>
      </w:r>
    </w:p>
    <w:p w:rsidR="00B11EB3" w:rsidRPr="001B20C0" w:rsidRDefault="00B11EB3" w:rsidP="00B11EB3">
      <w:pPr>
        <w:pStyle w:val="DanceBody"/>
      </w:pPr>
      <w:r>
        <w:t xml:space="preserve">  3L··</w:t>
      </w:r>
      <w:r w:rsidRPr="001B20C0">
        <w:t>3M</w:t>
      </w:r>
      <w:r>
        <w:t>··4L·</w:t>
      </w:r>
      <w:r w:rsidRPr="001B20C0">
        <w:t>4M</w:t>
      </w:r>
    </w:p>
    <w:p w:rsidR="00B11EB3" w:rsidRPr="001B20C0" w:rsidRDefault="00B11EB3" w:rsidP="00B11EB3">
      <w:pPr>
        <w:pStyle w:val="DanceBody"/>
      </w:pPr>
      <w:r>
        <w:t xml:space="preserve">  ·</w:t>
      </w:r>
      <w:r w:rsidRPr="001B20C0">
        <w:t>2M</w:t>
      </w:r>
      <w:r>
        <w:t>··········</w:t>
      </w:r>
      <w:r w:rsidRPr="001B20C0">
        <w:t>5L</w:t>
      </w:r>
    </w:p>
    <w:p w:rsidR="00B11EB3" w:rsidRPr="001B20C0" w:rsidRDefault="00B11EB3" w:rsidP="00B11EB3">
      <w:pPr>
        <w:pStyle w:val="DanceBody"/>
      </w:pPr>
      <w:r>
        <w:t xml:space="preserve">  ··</w:t>
      </w:r>
      <w:r w:rsidRPr="001B20C0">
        <w:t>2L</w:t>
      </w:r>
      <w:r>
        <w:t>········</w:t>
      </w:r>
      <w:r w:rsidRPr="001B20C0">
        <w:t>5M</w:t>
      </w:r>
    </w:p>
    <w:p w:rsidR="00B11EB3" w:rsidRPr="001B20C0" w:rsidRDefault="00B11EB3" w:rsidP="00B11EB3">
      <w:pPr>
        <w:pStyle w:val="DanceBody"/>
      </w:pPr>
      <w:r>
        <w:t xml:space="preserve">  ···</w:t>
      </w:r>
      <w:r w:rsidRPr="001B20C0">
        <w:t>1M</w:t>
      </w:r>
      <w:r>
        <w:t>·····</w:t>
      </w:r>
      <w:r w:rsidRPr="001B20C0">
        <w:t>6L</w:t>
      </w:r>
    </w:p>
    <w:p w:rsidR="00B11EB3" w:rsidRDefault="00B11EB3" w:rsidP="00B11EB3">
      <w:pPr>
        <w:pStyle w:val="DanceBody"/>
      </w:pPr>
      <w:r>
        <w:t xml:space="preserve">  ····</w:t>
      </w:r>
      <w:r w:rsidRPr="001B20C0">
        <w:t>1L</w:t>
      </w:r>
      <w:r>
        <w:t>··</w:t>
      </w:r>
      <w:r w:rsidRPr="001B20C0">
        <w:t>6M</w:t>
      </w:r>
    </w:p>
    <w:p w:rsidR="00B11EB3" w:rsidRPr="001B20C0" w:rsidRDefault="00B11EB3" w:rsidP="00B11EB3">
      <w:pPr>
        <w:pStyle w:val="DanceBody"/>
      </w:pPr>
      <w:r>
        <w:t xml:space="preserve">  ·······Top</w:t>
      </w:r>
    </w:p>
    <w:p w:rsidR="00B11EB3" w:rsidRPr="00EA7F69" w:rsidRDefault="00B11EB3" w:rsidP="00B11EB3">
      <w:pPr>
        <w:pStyle w:val="DanceBody"/>
      </w:pPr>
      <w:r w:rsidRPr="00EA7F69">
        <w:t xml:space="preserve"> 1- 8</w:t>
      </w:r>
      <w:r w:rsidRPr="00EA7F69">
        <w:tab/>
        <w:t>1s+2s, 3s+4s, 5s+6s dance reels of 4 on sides of triangle</w:t>
      </w:r>
    </w:p>
    <w:p w:rsidR="00B11EB3" w:rsidRPr="00EA7F69" w:rsidRDefault="00B11EB3" w:rsidP="00B11EB3">
      <w:pPr>
        <w:pStyle w:val="DanceBody"/>
      </w:pPr>
      <w:r w:rsidRPr="00EA7F69">
        <w:t xml:space="preserve"> 9-16</w:t>
      </w:r>
      <w:r w:rsidRPr="00EA7F69">
        <w:tab/>
        <w:t>All set to partners, turn RH  to face corner. Set to corner, turn LH , take promenade hold with partner (L on Right) 1s face 2s, 3s face 4s, 5s face 6s</w:t>
      </w:r>
    </w:p>
    <w:p w:rsidR="00B11EB3" w:rsidRPr="00EA7F69" w:rsidRDefault="00B11EB3" w:rsidP="00B11EB3">
      <w:pPr>
        <w:pStyle w:val="DanceBody"/>
      </w:pPr>
      <w:r w:rsidRPr="00EA7F69">
        <w:t>17-24</w:t>
      </w:r>
      <w:r w:rsidRPr="00EA7F69">
        <w:tab/>
        <w:t>All promenade 4 places,1s+3s+5s clockwise, 2s+4s+6s anticlockwise passing couples by Right then Left.  Finish 3 6 5 2 1 4</w:t>
      </w:r>
    </w:p>
    <w:p w:rsidR="00B11EB3" w:rsidRDefault="00B11EB3" w:rsidP="00B11EB3">
      <w:pPr>
        <w:pStyle w:val="DanceBody"/>
        <w:keepNext w:val="0"/>
      </w:pPr>
      <w:r w:rsidRPr="00EA7F69">
        <w:t>25-32</w:t>
      </w:r>
      <w:r w:rsidRPr="00EA7F69">
        <w:tab/>
        <w:t>All circle 12H round and back</w:t>
      </w:r>
    </w:p>
    <w:p w:rsidR="00B11EB3" w:rsidRDefault="00B11EB3" w:rsidP="00B11EB3"/>
    <w:p w:rsidR="00B11EB3" w:rsidRDefault="00B11EB3" w:rsidP="00B11EB3">
      <w:pPr>
        <w:pStyle w:val="Minicrib"/>
      </w:pPr>
      <w:r>
        <w:t>PINKIE  (J8x32)  3C (4C set)</w:t>
      </w:r>
      <w:r>
        <w:tab/>
        <w:t>Mike Williams  Tartan Plaidie 12 SCDs</w:t>
      </w:r>
    </w:p>
    <w:p w:rsidR="00B11EB3" w:rsidRDefault="00B11EB3" w:rsidP="00B11EB3">
      <w:pPr>
        <w:pStyle w:val="DanceBody"/>
      </w:pPr>
      <w:r>
        <w:t xml:space="preserve"> 1- 8</w:t>
      </w:r>
      <w:r>
        <w:tab/>
        <w:t>1s turn RH &amp; cast 1 place, 1s dance RH across (1L with 2s, 1M with 3s) &amp; end facing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B11EB3" w:rsidRDefault="00B11EB3" w:rsidP="00B11EB3">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rPr>
        <w:t xml:space="preserve"> while </w:t>
      </w:r>
      <w:r>
        <w:t>3s+2s dance 1/2 L&amp;R (start changing LH on sides).  2 (1) 3</w:t>
      </w:r>
    </w:p>
    <w:p w:rsidR="00B11EB3" w:rsidRDefault="00B11EB3" w:rsidP="00B11EB3">
      <w:pPr>
        <w:pStyle w:val="DanceBody"/>
        <w:keepNext w:val="0"/>
      </w:pPr>
      <w:r>
        <w:t>25-32</w:t>
      </w:r>
      <w:r>
        <w:tab/>
        <w:t>1s dance reels of 3 on sides (RSh to 2</w:t>
      </w:r>
      <w:r w:rsidRPr="00972EEB">
        <w:t>nd</w:t>
      </w:r>
      <w:r>
        <w:t xml:space="preserve"> corner) &amp; cross RH</w:t>
      </w:r>
    </w:p>
    <w:p w:rsidR="00B11EB3" w:rsidRDefault="00B11EB3" w:rsidP="00B11EB3"/>
    <w:p w:rsidR="00B11EB3" w:rsidRDefault="00B11EB3" w:rsidP="00B11EB3">
      <w:pPr>
        <w:pStyle w:val="Minicrib"/>
      </w:pPr>
      <w:r>
        <w:t>PINT O' ALE IS FAIN  (J8x32)  3C (4C set)</w:t>
      </w:r>
      <w:r>
        <w:tab/>
        <w:t>Bob McMurtry  Devil's Quandary</w:t>
      </w:r>
    </w:p>
    <w:p w:rsidR="00B11EB3" w:rsidRDefault="00B11EB3" w:rsidP="00B11EB3">
      <w:pPr>
        <w:pStyle w:val="DanceBody"/>
      </w:pPr>
      <w:r>
        <w:t xml:space="preserve"> 1- 8</w:t>
      </w:r>
      <w:r>
        <w:tab/>
        <w:t>1s+2s+3s turn partners RH &amp; chase clockwise 1/2 way. (3) (2) (1)</w:t>
      </w:r>
    </w:p>
    <w:p w:rsidR="00B11EB3" w:rsidRDefault="00B11EB3" w:rsidP="00B11EB3">
      <w:pPr>
        <w:pStyle w:val="DanceBody"/>
      </w:pPr>
      <w:r>
        <w:t xml:space="preserve"> 9-16</w:t>
      </w:r>
      <w:r>
        <w:tab/>
        <w:t>3s+2s+1s turn partners LH &amp; chase anticlockwise 1/2 way. 1 2 3</w:t>
      </w:r>
    </w:p>
    <w:p w:rsidR="00B11EB3" w:rsidRDefault="00B11EB3" w:rsidP="00B11EB3">
      <w:pPr>
        <w:pStyle w:val="DanceBody"/>
      </w:pPr>
      <w:r>
        <w:t>17-24</w:t>
      </w:r>
      <w:r>
        <w:tab/>
        <w:t>1s dance reels of 3 on sides (LSh to 2s)</w:t>
      </w:r>
    </w:p>
    <w:p w:rsidR="00B11EB3" w:rsidRDefault="00B11EB3" w:rsidP="00B11EB3">
      <w:pPr>
        <w:pStyle w:val="DanceBody"/>
        <w:keepNext w:val="0"/>
      </w:pPr>
      <w:r>
        <w:t>25-32</w:t>
      </w:r>
      <w:r>
        <w:tab/>
        <w:t>1s lead down middle &amp; back then cast to 2</w:t>
      </w:r>
      <w:r w:rsidRPr="00972EEB">
        <w:t>nd</w:t>
      </w:r>
      <w:r>
        <w:t xml:space="preserve"> place (2s step up).  End 2 1 3</w:t>
      </w:r>
    </w:p>
    <w:p w:rsidR="00B11EB3" w:rsidRDefault="00B11EB3" w:rsidP="00B11EB3"/>
    <w:p w:rsidR="00B11EB3" w:rsidRDefault="00B11EB3" w:rsidP="00B11EB3">
      <w:pPr>
        <w:pStyle w:val="Minicrib"/>
      </w:pPr>
      <w:r>
        <w:t>THE PIPE OPENER  (J5x32)  5C set</w:t>
      </w:r>
      <w:r>
        <w:tab/>
        <w:t>Roy Goldring  G &amp; S Dances 3</w:t>
      </w:r>
    </w:p>
    <w:p w:rsidR="00B11EB3" w:rsidRPr="00DF779D" w:rsidRDefault="00B11EB3" w:rsidP="00B11EB3">
      <w:pPr>
        <w:pStyle w:val="DanceBody"/>
      </w:pPr>
      <w:r w:rsidRPr="00DF779D">
        <w:t xml:space="preserve"> 1- 8</w:t>
      </w:r>
      <w:r w:rsidRPr="00DF779D">
        <w:tab/>
      </w:r>
      <w:r w:rsidRPr="00DF779D">
        <w:rPr>
          <w:rFonts w:ascii="Arial-BoldMT" w:hAnsi="Arial-BoldMT" w:cs="Arial-BoldMT"/>
          <w:bCs/>
        </w:rPr>
        <w:t>1s &amp; 5s A</w:t>
      </w:r>
      <w:r w:rsidRPr="00DF779D">
        <w:t xml:space="preserve">dv+Ret diagonally, </w:t>
      </w:r>
      <w:r w:rsidRPr="00DF779D">
        <w:rPr>
          <w:rFonts w:ascii="Arial-BoldMT" w:hAnsi="Arial-BoldMT" w:cs="Arial-BoldMT"/>
          <w:bCs/>
        </w:rPr>
        <w:t>1s</w:t>
      </w:r>
      <w:r w:rsidRPr="00DF779D">
        <w:rPr>
          <w:rFonts w:ascii="Arial-BoldMT" w:hAnsi="Arial-BoldMT" w:cs="Arial-BoldMT"/>
          <w:b/>
          <w:bCs/>
        </w:rPr>
        <w:t xml:space="preserve"> </w:t>
      </w:r>
      <w:r w:rsidRPr="00DF779D">
        <w:t>cross RH &amp; cast 2 places</w:t>
      </w:r>
    </w:p>
    <w:p w:rsidR="00B11EB3" w:rsidRPr="00DF779D" w:rsidRDefault="00B11EB3" w:rsidP="00B11EB3">
      <w:pPr>
        <w:pStyle w:val="DanceBody"/>
      </w:pPr>
      <w:r w:rsidRPr="00DF779D">
        <w:t xml:space="preserve"> 9-16</w:t>
      </w:r>
      <w:r>
        <w:tab/>
      </w:r>
      <w:r w:rsidRPr="00DF779D">
        <w:rPr>
          <w:rFonts w:ascii="Arial-BoldMT" w:hAnsi="Arial-BoldMT" w:cs="Arial-BoldMT"/>
          <w:bCs/>
        </w:rPr>
        <w:t>3s+1s+4s</w:t>
      </w:r>
      <w:r w:rsidRPr="00DF779D">
        <w:rPr>
          <w:rFonts w:ascii="Arial-BoldMT" w:hAnsi="Arial-BoldMT" w:cs="Arial-BoldMT"/>
          <w:b/>
          <w:bCs/>
        </w:rPr>
        <w:t xml:space="preserve"> </w:t>
      </w:r>
      <w:r w:rsidRPr="00DF779D">
        <w:t>circle 6H round &amp; back</w:t>
      </w:r>
    </w:p>
    <w:p w:rsidR="00B11EB3" w:rsidRPr="00DF779D" w:rsidRDefault="00B11EB3" w:rsidP="00B11EB3">
      <w:pPr>
        <w:pStyle w:val="DanceBody"/>
      </w:pPr>
      <w:r w:rsidRPr="00DF779D">
        <w:t>17-24</w:t>
      </w:r>
      <w:r w:rsidRPr="00DF779D">
        <w:tab/>
      </w:r>
      <w:r w:rsidRPr="00DF779D">
        <w:rPr>
          <w:rFonts w:ascii="Arial-BoldMT" w:hAnsi="Arial-BoldMT" w:cs="Arial-BoldMT"/>
          <w:bCs/>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bCs/>
        </w:rPr>
        <w:t>2s &amp; 1s</w:t>
      </w:r>
      <w:r w:rsidRPr="00DF779D">
        <w:rPr>
          <w:rFonts w:ascii="Arial-BoldMT" w:hAnsi="Arial-BoldMT" w:cs="Arial-BoldMT"/>
          <w:b/>
          <w:bCs/>
        </w:rPr>
        <w:t xml:space="preserve"> </w:t>
      </w:r>
      <w:r w:rsidRPr="00DF779D">
        <w:rPr>
          <w:rFonts w:ascii="Arial-BoldMT" w:hAnsi="Arial-BoldMT" w:cs="Arial-BoldMT"/>
          <w:bCs/>
        </w:rPr>
        <w:t>A</w:t>
      </w:r>
      <w:r w:rsidRPr="00DF779D">
        <w:t>dv+Ret diagonally</w:t>
      </w:r>
    </w:p>
    <w:p w:rsidR="00B11EB3" w:rsidRPr="00DF779D" w:rsidRDefault="00B11EB3" w:rsidP="00B11EB3">
      <w:pPr>
        <w:pStyle w:val="DanceBody"/>
        <w:keepNext w:val="0"/>
      </w:pPr>
      <w:r w:rsidRPr="00DF779D">
        <w:t>25-32</w:t>
      </w:r>
      <w:r w:rsidRPr="00DF779D">
        <w:tab/>
      </w:r>
      <w:r w:rsidRPr="00DF779D">
        <w:rPr>
          <w:rFonts w:ascii="Arial-BoldMT" w:hAnsi="Arial-BoldMT" w:cs="Arial-BoldMT"/>
          <w:bCs/>
        </w:rPr>
        <w:t>All</w:t>
      </w:r>
      <w:r w:rsidRPr="00DF779D">
        <w:rPr>
          <w:rFonts w:ascii="Arial-BoldMT" w:hAnsi="Arial-BoldMT" w:cs="Arial-BoldMT"/>
          <w:b/>
          <w:bCs/>
        </w:rPr>
        <w:t xml:space="preserve"> </w:t>
      </w:r>
      <w:r w:rsidRPr="00DF779D">
        <w:t>turn partner RH once round, once round LH</w:t>
      </w:r>
    </w:p>
    <w:p w:rsidR="00B11EB3" w:rsidRDefault="00B11EB3" w:rsidP="00B11EB3"/>
    <w:p w:rsidR="00B11EB3" w:rsidRDefault="00B11EB3" w:rsidP="00B11EB3">
      <w:pPr>
        <w:pStyle w:val="Minicrib"/>
      </w:pPr>
      <w:r>
        <w:t>THE PIPER &amp; HIS LASS  (S4x32)  4C set</w:t>
      </w:r>
      <w:r>
        <w:tab/>
        <w:t>Roy Goldring  10 Social Dances</w:t>
      </w:r>
    </w:p>
    <w:p w:rsidR="00B11EB3" w:rsidRDefault="00B11EB3" w:rsidP="00B11EB3">
      <w:pPr>
        <w:pStyle w:val="DanceBody"/>
      </w:pPr>
      <w:r>
        <w:t xml:space="preserve"> 1- 8</w:t>
      </w:r>
      <w:r>
        <w:tab/>
        <w:t>All set &amp; 1s followed by 2s+3s+4s dance down the middle, divide &amp; dance back up to places</w:t>
      </w:r>
    </w:p>
    <w:p w:rsidR="00B11EB3" w:rsidRDefault="00B11EB3" w:rsidP="00B11EB3">
      <w:pPr>
        <w:pStyle w:val="DanceBody"/>
      </w:pPr>
      <w:r>
        <w:t xml:space="preserve"> 9-16</w:t>
      </w:r>
      <w:r>
        <w:tab/>
        <w:t>1s &amp; 2s dance 1/2 Fig of 8 round next cpl, 1s+2s &amp; 3s+4s turn 1.1/2 on sides (RH on Men's side &amp; LH on Ladies), end 2s+4s face down &amp; 1s+3s up</w:t>
      </w:r>
    </w:p>
    <w:p w:rsidR="00B11EB3" w:rsidRDefault="00B11EB3" w:rsidP="00B11EB3">
      <w:pPr>
        <w:pStyle w:val="DanceBody"/>
      </w:pPr>
      <w:r>
        <w:t>17-24</w:t>
      </w:r>
      <w:r>
        <w:tab/>
        <w:t>All dance reflection reels of 4 on sides (RSh on Men's side &amp; LSh on Ladies side)</w:t>
      </w:r>
    </w:p>
    <w:p w:rsidR="00B11EB3" w:rsidRDefault="00B11EB3" w:rsidP="00B11EB3">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B11EB3" w:rsidRDefault="00B11EB3" w:rsidP="00B11EB3"/>
    <w:p w:rsidR="00B11EB3" w:rsidRDefault="00B11EB3" w:rsidP="00B11EB3">
      <w:pPr>
        <w:pStyle w:val="Minicrib"/>
      </w:pPr>
      <w:r>
        <w:t>THE PIPER AND THE FIDDLE  (S3x32)  3C Set</w:t>
      </w:r>
      <w:r>
        <w:tab/>
        <w:t>Anne Thorn  Magic of Music 2</w:t>
      </w:r>
    </w:p>
    <w:p w:rsidR="00B11EB3" w:rsidRDefault="00B11EB3" w:rsidP="00B11EB3">
      <w:pPr>
        <w:pStyle w:val="DanceBody"/>
      </w:pPr>
      <w:r>
        <w:t xml:space="preserve"> 1- 8</w:t>
      </w:r>
      <w:r>
        <w:tab/>
        <w:t>1s+2s dance all round Poussette</w:t>
      </w:r>
    </w:p>
    <w:p w:rsidR="00B11EB3" w:rsidRDefault="00B11EB3" w:rsidP="00B11EB3">
      <w:pPr>
        <w:pStyle w:val="DanceBody"/>
      </w:pPr>
      <w:r>
        <w:t xml:space="preserve"> 9-16</w:t>
      </w:r>
      <w:r>
        <w:tab/>
        <w:t>1s set, cast (2s step up 11-12), meet in middle, dance down, cast up round 3s into middle facing up</w:t>
      </w:r>
    </w:p>
    <w:p w:rsidR="00B11EB3" w:rsidRDefault="00B11EB3" w:rsidP="00B11EB3">
      <w:pPr>
        <w:pStyle w:val="DanceBody"/>
      </w:pPr>
      <w:r>
        <w:t>17-24</w:t>
      </w:r>
      <w:r>
        <w:tab/>
        <w:t>Reflection (mirror) reels of 3 on sides (1s up, 2s out/down, 3s out/up)</w:t>
      </w:r>
    </w:p>
    <w:p w:rsidR="00B11EB3" w:rsidRDefault="00B11EB3" w:rsidP="00B11EB3">
      <w:pPr>
        <w:pStyle w:val="DanceBody"/>
        <w:keepNext w:val="0"/>
      </w:pPr>
      <w:r>
        <w:t>25-32</w:t>
      </w:r>
      <w:r>
        <w:tab/>
        <w:t>1s+3s Set+Link, 3s+1s circle 4H round to Left  End 2 3 1</w:t>
      </w:r>
    </w:p>
    <w:p w:rsidR="00B11EB3" w:rsidRDefault="00B11EB3" w:rsidP="00B11EB3"/>
    <w:p w:rsidR="00B11EB3" w:rsidRDefault="00B11EB3" w:rsidP="00B11EB3">
      <w:pPr>
        <w:pStyle w:val="Minicrib"/>
      </w:pPr>
      <w:r>
        <w:t>THE PIPER AND THE PENGUIN  (R88)  Sq.Set</w:t>
      </w:r>
      <w:r>
        <w:tab/>
        <w:t>Roy Goldring  Scotia Suite</w:t>
      </w:r>
    </w:p>
    <w:p w:rsidR="00B11EB3" w:rsidRDefault="00B11EB3" w:rsidP="00B11EB3">
      <w:pPr>
        <w:pStyle w:val="DanceBody"/>
      </w:pPr>
      <w:r>
        <w:t xml:space="preserve"> 1- 8</w:t>
      </w:r>
      <w:r>
        <w:tab/>
        <w:t>Ladies dance RSh round their corners, dance RH across ending in centre</w:t>
      </w:r>
    </w:p>
    <w:p w:rsidR="00B11EB3" w:rsidRDefault="00B11EB3" w:rsidP="00B11EB3">
      <w:pPr>
        <w:pStyle w:val="DanceBody"/>
      </w:pPr>
      <w:r>
        <w:t xml:space="preserve"> 9-16</w:t>
      </w:r>
      <w:r>
        <w:tab/>
        <w:t>Ladies dance LSh round their partners, dance LH across &amp; back to places</w:t>
      </w:r>
    </w:p>
    <w:p w:rsidR="00B11EB3" w:rsidRDefault="00B11EB3" w:rsidP="00B11EB3">
      <w:pPr>
        <w:pStyle w:val="DanceBody"/>
      </w:pPr>
      <w:r>
        <w:t>17-24</w:t>
      </w:r>
      <w:r>
        <w:tab/>
        <w:t>Men dance RSh round their partners, dance RH across ending in centre</w:t>
      </w:r>
    </w:p>
    <w:p w:rsidR="00B11EB3" w:rsidRDefault="00B11EB3" w:rsidP="00B11EB3">
      <w:pPr>
        <w:pStyle w:val="DanceBody"/>
      </w:pPr>
      <w:r>
        <w:t>25-32</w:t>
      </w:r>
      <w:r>
        <w:tab/>
        <w:t>Men dance LSh round corners, dance LH across &amp; back to places</w:t>
      </w:r>
    </w:p>
    <w:p w:rsidR="00B11EB3" w:rsidRDefault="00B11EB3" w:rsidP="00B11EB3">
      <w:pPr>
        <w:pStyle w:val="DanceBody"/>
      </w:pPr>
      <w:r>
        <w:t>33-40</w:t>
      </w:r>
      <w:r>
        <w:tab/>
        <w:t>1s &amp; 3s turn partners RH 1.1/4 times, Men followed by partners dance out between side couples &amp; back to places (1M thru 4s &amp; 3M thru 2s)</w:t>
      </w:r>
    </w:p>
    <w:p w:rsidR="00B11EB3" w:rsidRDefault="00B11EB3" w:rsidP="00B11EB3">
      <w:pPr>
        <w:pStyle w:val="DanceBody"/>
      </w:pPr>
      <w:r>
        <w:t>41-48</w:t>
      </w:r>
      <w:r>
        <w:tab/>
        <w:t>1s+3s dance R&amp;L</w:t>
      </w:r>
    </w:p>
    <w:p w:rsidR="00B11EB3" w:rsidRDefault="00B11EB3" w:rsidP="00B11EB3">
      <w:pPr>
        <w:pStyle w:val="DanceBody"/>
      </w:pPr>
      <w:r>
        <w:t>49-56</w:t>
      </w:r>
      <w:r>
        <w:tab/>
        <w:t>2s &amp; 4s turn partners RH 1.1/4 times, Men followed by partners dance out between side couples &amp; back to places (2M thru 1s &amp; 4M thru 3s)</w:t>
      </w:r>
    </w:p>
    <w:p w:rsidR="00B11EB3" w:rsidRDefault="00B11EB3" w:rsidP="00B11EB3">
      <w:pPr>
        <w:pStyle w:val="DanceBody"/>
      </w:pPr>
      <w:r>
        <w:t>57-64</w:t>
      </w:r>
      <w:r>
        <w:tab/>
        <w:t>2s+4s dance R&amp;L</w:t>
      </w:r>
    </w:p>
    <w:p w:rsidR="00B11EB3" w:rsidRDefault="00B11EB3" w:rsidP="00B11EB3">
      <w:pPr>
        <w:pStyle w:val="DanceBody"/>
      </w:pPr>
      <w:r>
        <w:t>65-72</w:t>
      </w:r>
      <w:r>
        <w:tab/>
        <w:t>Ladies dance in turning right about to dance out, cast clockwise to opposite Lady's place</w:t>
      </w:r>
    </w:p>
    <w:p w:rsidR="00B11EB3" w:rsidRDefault="00B11EB3" w:rsidP="00B11EB3">
      <w:pPr>
        <w:pStyle w:val="DanceBody"/>
      </w:pPr>
      <w:r>
        <w:t>73-80</w:t>
      </w:r>
      <w:r>
        <w:tab/>
        <w:t>Men dance in turning left about to dance out, cast anticlockwise to opposite places</w:t>
      </w:r>
    </w:p>
    <w:p w:rsidR="00B11EB3" w:rsidRDefault="00B11EB3" w:rsidP="00B11EB3">
      <w:pPr>
        <w:pStyle w:val="DanceBody"/>
        <w:keepNext w:val="0"/>
      </w:pPr>
      <w:r>
        <w:t>81-88</w:t>
      </w:r>
      <w:r>
        <w:tab/>
        <w:t>All turn partners RH 1.1/4 times into prom hold, Promenade anticlockwise 1/2 way round to original places</w:t>
      </w:r>
    </w:p>
    <w:p w:rsidR="00B11EB3" w:rsidRDefault="00B11EB3" w:rsidP="00B11EB3"/>
    <w:p w:rsidR="00B11EB3" w:rsidRDefault="00B11EB3" w:rsidP="00B11EB3">
      <w:pPr>
        <w:pStyle w:val="Minicrib"/>
      </w:pPr>
      <w:r>
        <w:t>THE PIPER  (J8x32)  3C (4C set)</w:t>
      </w:r>
      <w:r>
        <w:tab/>
        <w:t>McConachie  18C Dances</w:t>
      </w:r>
    </w:p>
    <w:p w:rsidR="00B11EB3" w:rsidRPr="00374065" w:rsidRDefault="00B11EB3" w:rsidP="00B11EB3">
      <w:pPr>
        <w:pStyle w:val="DanceBody"/>
      </w:pPr>
      <w:r w:rsidRPr="00374065">
        <w:t xml:space="preserve"> 1- 8</w:t>
      </w:r>
      <w:r w:rsidRPr="00374065">
        <w:tab/>
        <w:t>1s+2s dance RH across &amp; LH back</w:t>
      </w:r>
    </w:p>
    <w:p w:rsidR="00B11EB3" w:rsidRPr="00374065" w:rsidRDefault="00B11EB3" w:rsidP="00B11EB3">
      <w:pPr>
        <w:pStyle w:val="DanceBody"/>
      </w:pPr>
      <w:r w:rsidRPr="00374065">
        <w:t xml:space="preserve"> 9-16</w:t>
      </w:r>
      <w:r w:rsidRPr="00374065">
        <w:tab/>
        <w:t>1s slip step down for 2 bars &amp; back then cast to 2</w:t>
      </w:r>
      <w:r w:rsidRPr="00972EEB">
        <w:t>nd</w:t>
      </w:r>
      <w:r w:rsidRPr="00374065">
        <w:t xml:space="preserve"> place</w:t>
      </w:r>
    </w:p>
    <w:p w:rsidR="00B11EB3" w:rsidRDefault="00B11EB3" w:rsidP="00B11EB3">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B11EB3" w:rsidRPr="00374065" w:rsidRDefault="00B11EB3" w:rsidP="00B11EB3">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B11EB3" w:rsidRDefault="00B11EB3" w:rsidP="00B11EB3"/>
    <w:p w:rsidR="00B11EB3" w:rsidRDefault="00B11EB3" w:rsidP="00B11EB3">
      <w:pPr>
        <w:pStyle w:val="Minicrib"/>
      </w:pPr>
      <w:r>
        <w:t>PIPER OF DRUMMOND  (R4x32)  4C Set</w:t>
      </w:r>
      <w:r>
        <w:tab/>
        <w:t>Peter Hastings  Edinburgh Uni 50th Anniv</w:t>
      </w:r>
    </w:p>
    <w:p w:rsidR="00B11EB3" w:rsidRDefault="00B11EB3" w:rsidP="00B11EB3">
      <w:pPr>
        <w:pStyle w:val="DanceBody"/>
      </w:pPr>
      <w:r>
        <w:t xml:space="preserve"> 1</w:t>
      </w:r>
      <w:r>
        <w:noBreakHyphen/>
        <w:t xml:space="preserve"> 8</w:t>
      </w:r>
      <w:r>
        <w:tab/>
        <w:t>1s cast down 1 place &amp; dance 1/2 Fig 8 round 4s</w:t>
      </w:r>
      <w:r w:rsidRPr="00BA6B4D">
        <w:rPr>
          <w:b/>
        </w:rPr>
        <w:t xml:space="preserve"> while </w:t>
      </w:r>
      <w:r>
        <w:t>3s dance 1/2 Fig 8 round 2s &amp; lead up to top, 3s &amp; 1s cross RH.  3 2 1 4</w:t>
      </w:r>
    </w:p>
    <w:p w:rsidR="00B11EB3" w:rsidRDefault="00B11EB3" w:rsidP="00B11EB3">
      <w:pPr>
        <w:pStyle w:val="DanceBody"/>
      </w:pPr>
      <w:r>
        <w:t xml:space="preserve"> 9</w:t>
      </w:r>
      <w:r>
        <w:noBreakHyphen/>
        <w:t>16</w:t>
      </w:r>
      <w:r>
        <w:tab/>
        <w:t>2s+1s dance RH across, 3/4 turn partners RH to end in line up/down middle (Ladies facing down &amp; Men up)</w:t>
      </w:r>
    </w:p>
    <w:p w:rsidR="00B11EB3" w:rsidRDefault="00B11EB3" w:rsidP="00B11EB3">
      <w:pPr>
        <w:pStyle w:val="DanceBody"/>
      </w:pPr>
      <w:r>
        <w:t>17</w:t>
      </w:r>
      <w:r>
        <w:noBreakHyphen/>
        <w:t>24</w:t>
      </w:r>
      <w:r>
        <w:tab/>
        <w:t>2s+1s dance reel of 4 &amp; end on sides</w:t>
      </w:r>
    </w:p>
    <w:p w:rsidR="00B11EB3" w:rsidRDefault="00B11EB3" w:rsidP="00B11EB3">
      <w:pPr>
        <w:pStyle w:val="DanceBody"/>
        <w:keepNext w:val="0"/>
      </w:pPr>
      <w:r>
        <w:t>25</w:t>
      </w:r>
      <w:r>
        <w:noBreakHyphen/>
        <w:t>32</w:t>
      </w:r>
      <w:r>
        <w:tab/>
        <w:t>1s+4s change pl on sides (Ladies RH, Men LH), 2s+4s change pl on sides (Ladies LH, Men RH), 3s+4s full turn on sides (Ladies RH, Men LH) to end 3 4 2 1</w:t>
      </w:r>
    </w:p>
    <w:p w:rsidR="00B11EB3" w:rsidRDefault="00B11EB3" w:rsidP="00B11EB3"/>
    <w:p w:rsidR="00B11EB3" w:rsidRDefault="00B11EB3" w:rsidP="00B11EB3">
      <w:pPr>
        <w:pStyle w:val="Minicrib"/>
      </w:pPr>
      <w:r>
        <w:t>THE PIPER OF DUNDEE  (S8x32)  2C (4C set)</w:t>
      </w:r>
      <w:r>
        <w:tab/>
        <w:t>John Drewry  Silver City Bk</w:t>
      </w:r>
    </w:p>
    <w:p w:rsidR="00B11EB3" w:rsidRDefault="00B11EB3" w:rsidP="00B11EB3">
      <w:pPr>
        <w:pStyle w:val="DanceBody"/>
      </w:pPr>
      <w:r>
        <w:t xml:space="preserve"> 1- 8</w:t>
      </w:r>
      <w:r>
        <w:tab/>
        <w:t>1s dance reel of 3 across with 2M (1s pass LSh to start) &amp; at end 1M crosses RH with 2L who crosses to partner's place</w:t>
      </w:r>
      <w:r w:rsidRPr="00BA6B4D">
        <w:rPr>
          <w:b/>
        </w:rPr>
        <w:t xml:space="preserve"> while </w:t>
      </w:r>
      <w:r>
        <w:t>2M casts up</w:t>
      </w:r>
    </w:p>
    <w:p w:rsidR="00B11EB3" w:rsidRDefault="00B11EB3" w:rsidP="00B11EB3">
      <w:pPr>
        <w:pStyle w:val="DanceBody"/>
      </w:pPr>
      <w:r>
        <w:t xml:space="preserve"> 9-16</w:t>
      </w:r>
      <w:r>
        <w:tab/>
        <w:t>1s+2s set HS diagonally, 1L+2L dance DoSiDo (or 1s+2s dance double DoSiDo)</w:t>
      </w:r>
    </w:p>
    <w:p w:rsidR="00B11EB3" w:rsidRDefault="00B11EB3" w:rsidP="00B11EB3">
      <w:pPr>
        <w:pStyle w:val="DanceBody"/>
      </w:pPr>
      <w:r>
        <w:t>17-24</w:t>
      </w:r>
      <w:r>
        <w:tab/>
        <w:t>1s+2s circle 4H round to left, 1s+2L dance RH across 1.1/4 times to end with 1s in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PIPER'S BRAE  (S4x32)  4C set</w:t>
      </w:r>
      <w:r>
        <w:tab/>
        <w:t>Barry Priddey  Jacobite Bk</w:t>
      </w:r>
    </w:p>
    <w:p w:rsidR="00B11EB3" w:rsidRPr="00586F88" w:rsidRDefault="00B11EB3" w:rsidP="00B11EB3">
      <w:pPr>
        <w:pStyle w:val="DanceBody"/>
      </w:pPr>
      <w:r w:rsidRPr="00586F88">
        <w:t>1s &amp; 3s start on opp sides</w:t>
      </w:r>
    </w:p>
    <w:p w:rsidR="00B11EB3" w:rsidRPr="00586F88" w:rsidRDefault="00B11EB3" w:rsidP="00B11EB3">
      <w:pPr>
        <w:pStyle w:val="DanceBody"/>
      </w:pPr>
      <w:r w:rsidRPr="00586F88">
        <w:t xml:space="preserve"> 1- 8</w:t>
      </w:r>
      <w:r w:rsidRPr="00586F88">
        <w:tab/>
        <w:t>All set, 1s+2s</w:t>
      </w:r>
      <w:r w:rsidRPr="00586F88">
        <w:rPr>
          <w:b/>
        </w:rPr>
        <w:t xml:space="preserve"> also </w:t>
      </w:r>
      <w:r w:rsidRPr="00586F88">
        <w:t>3s+4s circle 4H round to left opening out in middle to 1s facing 2s &amp; 3s facing 4s, all set</w:t>
      </w:r>
    </w:p>
    <w:p w:rsidR="00B11EB3" w:rsidRPr="00586F88" w:rsidRDefault="00B11EB3" w:rsidP="00B11EB3">
      <w:pPr>
        <w:pStyle w:val="DanceBody"/>
      </w:pPr>
      <w:r w:rsidRPr="00586F88">
        <w:t xml:space="preserve"> 9-16</w:t>
      </w:r>
      <w:r w:rsidRPr="00586F88">
        <w:tab/>
        <w:t>All petronella turn into lines across (Men BtoB facing other partner) &amp; all set, all petronella turn onto sides &amp; set.  2(1)4(3)</w:t>
      </w:r>
    </w:p>
    <w:p w:rsidR="00B11EB3" w:rsidRPr="00586F88" w:rsidRDefault="00B11EB3" w:rsidP="00B11EB3">
      <w:pPr>
        <w:pStyle w:val="DanceBody"/>
      </w:pPr>
      <w:r w:rsidRPr="00586F88">
        <w:t>17-24</w:t>
      </w:r>
      <w:r w:rsidRPr="00586F88">
        <w:tab/>
        <w:t>All dance Ladies' Chain &amp; 1s end facing down, 4s facing up</w:t>
      </w:r>
    </w:p>
    <w:p w:rsidR="00B11EB3" w:rsidRPr="00586F88" w:rsidRDefault="00B11EB3" w:rsidP="00B11EB3">
      <w:pPr>
        <w:pStyle w:val="DanceBody"/>
        <w:keepNext w:val="0"/>
      </w:pPr>
      <w:r w:rsidRPr="00586F88">
        <w:t>25-32</w:t>
      </w:r>
      <w:r w:rsidRPr="00586F88">
        <w:tab/>
        <w:t>1s+4s dance 1/2 R&amp;L, all set &amp; cross RH.  (2)4(1)3</w:t>
      </w:r>
    </w:p>
    <w:p w:rsidR="00B11EB3" w:rsidRDefault="00B11EB3" w:rsidP="00B11EB3"/>
    <w:p w:rsidR="00B11EB3" w:rsidRDefault="00B11EB3" w:rsidP="00B11EB3">
      <w:pPr>
        <w:pStyle w:val="Minicrib"/>
      </w:pPr>
      <w:r>
        <w:t>THE PIPER'S GLEN  (S8x32)  3C (4C set)</w:t>
      </w:r>
      <w:r>
        <w:tab/>
        <w:t>Pat Kent  Nova Scotia Collection 2017</w:t>
      </w:r>
    </w:p>
    <w:p w:rsidR="00B11EB3" w:rsidRDefault="00B11EB3" w:rsidP="00B11EB3">
      <w:pPr>
        <w:pStyle w:val="DanceBody"/>
      </w:pPr>
      <w:r>
        <w:t xml:space="preserve"> 1- 8</w:t>
      </w:r>
      <w:r>
        <w:tab/>
        <w:t>1s turn 1.1/2 2H &amp; face out; 1s+2s change places NH on side (2s curve into place), 1s+3s change places on sides NH, 1s curve into 3rd place</w:t>
      </w:r>
    </w:p>
    <w:p w:rsidR="00B11EB3" w:rsidRDefault="00B11EB3" w:rsidP="00B11EB3">
      <w:pPr>
        <w:pStyle w:val="DanceBody"/>
      </w:pPr>
      <w:r>
        <w:t xml:space="preserve"> 9-16</w:t>
      </w:r>
      <w:r>
        <w:tab/>
        <w:t>1s turn 1.1/2 2H &amp; face out; 1s+3s change places NH on side (3s curve into place), 1s+2s change places on sides NH, 1s curve into 1st place</w:t>
      </w:r>
    </w:p>
    <w:p w:rsidR="00B11EB3" w:rsidRDefault="00B11EB3" w:rsidP="00B11EB3">
      <w:pPr>
        <w:pStyle w:val="DanceBody"/>
      </w:pPr>
      <w:r>
        <w:t>17-24</w:t>
      </w:r>
      <w:r>
        <w:tab/>
        <w:t>1s+2s set, turn partner 2H remaining in centre to dance 1/2 Poussette</w:t>
      </w:r>
    </w:p>
    <w:p w:rsidR="00B11EB3" w:rsidRDefault="00B11EB3" w:rsidP="00B11EB3">
      <w:pPr>
        <w:pStyle w:val="DanceBody"/>
        <w:keepNext w:val="0"/>
      </w:pPr>
      <w:r>
        <w:t>25-32</w:t>
      </w:r>
      <w:r>
        <w:tab/>
        <w:t>1s+3s dance RH across, retain partner's hand &amp; 1s+3s turn partner RH.  2 1 3</w:t>
      </w:r>
    </w:p>
    <w:p w:rsidR="00B11EB3" w:rsidRDefault="00B11EB3" w:rsidP="00B11EB3"/>
    <w:p w:rsidR="00B11EB3" w:rsidRDefault="00B11EB3" w:rsidP="00B11EB3">
      <w:pPr>
        <w:pStyle w:val="Minicrib"/>
      </w:pPr>
      <w:r>
        <w:t>THE PIPER'S LEG  (J5x32)  5C set</w:t>
      </w:r>
      <w:r>
        <w:tab/>
        <w:t>P Burrage  Cross Country Capers</w:t>
      </w:r>
    </w:p>
    <w:p w:rsidR="00B11EB3" w:rsidRDefault="00B11EB3" w:rsidP="00B11EB3">
      <w:pPr>
        <w:pStyle w:val="DanceBody"/>
      </w:pPr>
      <w:r>
        <w:t xml:space="preserve"> 1- 8</w:t>
      </w:r>
      <w:r>
        <w:tab/>
        <w:t>1s &amp; 3s lead down the middle, cross below next 2s/4s &amp; dance down behind 4s/5s, turn LH &amp; cast up 1 place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B11EB3" w:rsidRDefault="00B11EB3" w:rsidP="00B11EB3">
      <w:pPr>
        <w:pStyle w:val="DanceBody"/>
      </w:pPr>
      <w:r>
        <w:t>17-24</w:t>
      </w:r>
      <w:r>
        <w:tab/>
        <w:t>1s &amp; 3s dance RH across (Ladies up &amp; Men down), turn partners LH &amp; cast 1 place</w:t>
      </w:r>
    </w:p>
    <w:p w:rsidR="00B11EB3" w:rsidRDefault="00B11EB3" w:rsidP="00B11EB3">
      <w:pPr>
        <w:pStyle w:val="DanceBody"/>
        <w:keepNext w:val="0"/>
      </w:pPr>
      <w:r>
        <w:t>25-32</w:t>
      </w:r>
      <w:r>
        <w:tab/>
        <w:t>All circle 10H round &amp; back</w:t>
      </w:r>
    </w:p>
    <w:p w:rsidR="00B11EB3" w:rsidRDefault="00B11EB3" w:rsidP="00B11EB3"/>
    <w:p w:rsidR="00B11EB3" w:rsidRDefault="00B11EB3" w:rsidP="00B11EB3">
      <w:pPr>
        <w:pStyle w:val="Minicrib"/>
      </w:pPr>
      <w:r>
        <w:t>THE PIPER'S REEL  (J8x32)  3C (4C set)</w:t>
      </w:r>
      <w:r>
        <w:tab/>
        <w:t>Dances collected by Miss Milligan</w:t>
      </w:r>
    </w:p>
    <w:p w:rsidR="00B11EB3" w:rsidRPr="00FD61F2" w:rsidRDefault="00B11EB3" w:rsidP="00B11EB3">
      <w:pPr>
        <w:pStyle w:val="DanceBody"/>
      </w:pPr>
      <w:r>
        <w:t xml:space="preserve"> 1- 8</w:t>
      </w:r>
      <w:r>
        <w:tab/>
        <w:t xml:space="preserve">1s set, cast (2s step up); 1s set,1M casts down round 3M </w:t>
      </w:r>
      <w:r>
        <w:rPr>
          <w:b/>
        </w:rPr>
        <w:t>while</w:t>
      </w:r>
      <w:r>
        <w:t xml:space="preserve"> 1L casts up round 2L &amp; to end 1M between 3s facing 3L, 1L between 2s facing 2M</w:t>
      </w:r>
    </w:p>
    <w:p w:rsidR="00B11EB3" w:rsidRDefault="00B11EB3" w:rsidP="00B11EB3">
      <w:pPr>
        <w:pStyle w:val="DanceBody"/>
      </w:pPr>
      <w:r>
        <w:t xml:space="preserve"> 9-16</w:t>
      </w:r>
      <w:r>
        <w:tab/>
        <w:t xml:space="preserve">1L sets to &amp; turns 2M, sets to &amp; turns 2L </w:t>
      </w:r>
      <w:r>
        <w:rPr>
          <w:b/>
        </w:rPr>
        <w:t>while</w:t>
      </w:r>
      <w:r>
        <w:t xml:space="preserve"> 1M sets to &amp; turns 3L, sets to &amp; turns 3M</w:t>
      </w:r>
    </w:p>
    <w:p w:rsidR="00B11EB3" w:rsidRDefault="00B11EB3" w:rsidP="00B11EB3">
      <w:pPr>
        <w:pStyle w:val="DanceBody"/>
      </w:pPr>
      <w:r>
        <w:t>17-24</w:t>
      </w:r>
      <w:r>
        <w:tab/>
        <w:t>1s turn 1st corner RH, partner LH, 2nd corner RH, partner LH to end in 2nd place own side</w:t>
      </w:r>
    </w:p>
    <w:p w:rsidR="00B11EB3" w:rsidRDefault="00B11EB3" w:rsidP="00B11EB3">
      <w:pPr>
        <w:pStyle w:val="DanceBody"/>
        <w:keepNext w:val="0"/>
      </w:pPr>
      <w:r>
        <w:t>25-32</w:t>
      </w:r>
      <w:r>
        <w:tab/>
        <w:t>2s+1s+3s set twice &amp; turn partner RH.  2 1 3</w:t>
      </w:r>
    </w:p>
    <w:p w:rsidR="00B11EB3" w:rsidRDefault="00B11EB3" w:rsidP="00B11EB3"/>
    <w:p w:rsidR="00B11EB3" w:rsidRDefault="00B11EB3" w:rsidP="00B11EB3">
      <w:pPr>
        <w:pStyle w:val="Minicrib"/>
      </w:pPr>
      <w:r>
        <w:t>THE PIPER'S SON  (S8x32)  2C (4C set)</w:t>
      </w:r>
      <w:r>
        <w:tab/>
        <w:t>Chris Ronald  Formation Foundations</w:t>
      </w:r>
    </w:p>
    <w:p w:rsidR="00B11EB3" w:rsidRDefault="00B11EB3" w:rsidP="00B11EB3">
      <w:pPr>
        <w:pStyle w:val="DanceBody"/>
      </w:pPr>
      <w:r>
        <w:t xml:space="preserve"> 1- 8</w:t>
      </w:r>
      <w:r>
        <w:tab/>
        <w:t>1s dance in &amp; cast to 2nd place (2s step up) &amp; turn 2H once round 2 1</w:t>
      </w:r>
    </w:p>
    <w:p w:rsidR="00B11EB3" w:rsidRDefault="00B11EB3" w:rsidP="00B11EB3">
      <w:pPr>
        <w:pStyle w:val="DanceBody"/>
      </w:pPr>
      <w:r>
        <w:t xml:space="preserve"> 9-16</w:t>
      </w:r>
      <w:r>
        <w:tab/>
        <w:t>2s repeat bars 1-8 1 2</w:t>
      </w:r>
    </w:p>
    <w:p w:rsidR="00B11EB3" w:rsidRDefault="00B11EB3" w:rsidP="00B11EB3">
      <w:pPr>
        <w:pStyle w:val="DanceBody"/>
      </w:pPr>
      <w:r>
        <w:t>17-24</w:t>
      </w:r>
      <w:r>
        <w:tab/>
        <w:t>1s+2s dance the Knot 2 1</w:t>
      </w:r>
    </w:p>
    <w:p w:rsidR="00B11EB3" w:rsidRDefault="00B11EB3" w:rsidP="00B11EB3">
      <w:pPr>
        <w:pStyle w:val="DanceBody"/>
        <w:keepNext w:val="0"/>
      </w:pPr>
      <w:r>
        <w:t>25-32</w:t>
      </w:r>
      <w:r>
        <w:tab/>
        <w:t>2s+1s set, set advancing to form a circle &amp; dance 4H round to left</w:t>
      </w:r>
    </w:p>
    <w:p w:rsidR="00B11EB3" w:rsidRDefault="00B11EB3" w:rsidP="00B11EB3"/>
    <w:p w:rsidR="00B11EB3" w:rsidRDefault="00B11EB3" w:rsidP="00B11EB3">
      <w:pPr>
        <w:pStyle w:val="Minicrib"/>
      </w:pPr>
      <w:r>
        <w:t>THE PIPER'S WEDDING  (M-(S64+R64)) 4C Set</w:t>
      </w:r>
      <w:r>
        <w:tab/>
        <w:t>Rik de Vroome  Thistle Club Jubilee 1977-2002</w:t>
      </w:r>
    </w:p>
    <w:p w:rsidR="00B11EB3" w:rsidRDefault="00B11EB3" w:rsidP="00B11EB3">
      <w:pPr>
        <w:pStyle w:val="DanceBody"/>
      </w:pPr>
      <w:r>
        <w:t>3s &amp; 4s start on opp sides</w:t>
      </w:r>
    </w:p>
    <w:p w:rsidR="00B11EB3" w:rsidRDefault="00B11EB3" w:rsidP="00B11EB3">
      <w:pPr>
        <w:pStyle w:val="DanceBody"/>
      </w:pPr>
      <w:r>
        <w:t xml:space="preserve"> 1- 8</w:t>
      </w:r>
      <w:r>
        <w:tab/>
        <w:t>All set, 1s &amp; 4s cast in 1 place, 1M+4L</w:t>
      </w:r>
      <w:r w:rsidRPr="007F0D5A">
        <w:rPr>
          <w:b/>
        </w:rPr>
        <w:t xml:space="preserve"> also </w:t>
      </w:r>
      <w:r>
        <w:t>1L+4M turn LH on sides ending outside the set (</w:t>
      </w:r>
      <w:r w:rsidRPr="00BD473E">
        <w:rPr>
          <w:b/>
        </w:rPr>
        <w:t xml:space="preserve">as </w:t>
      </w:r>
      <w:r>
        <w:t>Sq.Set)</w:t>
      </w:r>
    </w:p>
    <w:p w:rsidR="00B11EB3" w:rsidRDefault="00B11EB3" w:rsidP="00B11EB3">
      <w:pPr>
        <w:pStyle w:val="DanceBody"/>
      </w:pPr>
      <w:r>
        <w:t xml:space="preserve"> 9-12</w:t>
      </w:r>
      <w:r>
        <w:tab/>
        <w:t>1L+4L change places RH</w:t>
      </w:r>
      <w:r w:rsidRPr="00BA6B4D">
        <w:rPr>
          <w:b/>
        </w:rPr>
        <w:t xml:space="preserve"> while </w:t>
      </w:r>
      <w:r>
        <w:t>2s &amp; 3s change places with partner RH, 2M+3M change places LH</w:t>
      </w:r>
      <w:r w:rsidRPr="00BA6B4D">
        <w:rPr>
          <w:b/>
        </w:rPr>
        <w:t xml:space="preserve"> while </w:t>
      </w:r>
      <w:r>
        <w:t>1s+4s change places LH with partner</w:t>
      </w:r>
    </w:p>
    <w:p w:rsidR="00B11EB3" w:rsidRDefault="00B11EB3" w:rsidP="00B11EB3">
      <w:pPr>
        <w:pStyle w:val="DanceBody"/>
      </w:pPr>
      <w:r>
        <w:t>13-16</w:t>
      </w:r>
      <w:r>
        <w:tab/>
        <w:t>1L+4L change places RH</w:t>
      </w:r>
      <w:r w:rsidRPr="00BA6B4D">
        <w:rPr>
          <w:b/>
        </w:rPr>
        <w:t xml:space="preserve"> while </w:t>
      </w:r>
      <w:r>
        <w:t>2s &amp; 3s change places with partner RH, Men dance in &amp; face Lady in a cross formation</w:t>
      </w:r>
    </w:p>
    <w:p w:rsidR="00B11EB3" w:rsidRDefault="00B11EB3" w:rsidP="00B11EB3">
      <w:pPr>
        <w:pStyle w:val="DanceBody"/>
      </w:pPr>
      <w:r>
        <w:t>17-24</w:t>
      </w:r>
      <w:r>
        <w:tab/>
        <w:t>All dance Highland setting step (4 bars) &amp; dance 1/2 reels of 4 (Ladies give LH in centre &amp; Men do not pass each other but turn to face clockwise</w:t>
      </w:r>
    </w:p>
    <w:p w:rsidR="00B11EB3" w:rsidRDefault="00B11EB3" w:rsidP="00B11EB3">
      <w:pPr>
        <w:pStyle w:val="DanceBody"/>
      </w:pPr>
      <w:r>
        <w:t>25-28</w:t>
      </w:r>
      <w:r>
        <w:tab/>
        <w:t>All Promenade (with partner) clockwise 1/2 way to end in Sq.Set (2s at top &amp; 3s at bottom) &amp; set to partner</w:t>
      </w:r>
    </w:p>
    <w:p w:rsidR="00B11EB3" w:rsidRDefault="00B11EB3" w:rsidP="00B11EB3">
      <w:pPr>
        <w:pStyle w:val="DanceBody"/>
      </w:pPr>
      <w:r>
        <w:t>29-32</w:t>
      </w:r>
      <w:r>
        <w:tab/>
        <w:t>1s+4s chase clockwise 1/4 way (inside set)</w:t>
      </w:r>
      <w:r w:rsidRPr="00BA6B4D">
        <w:rPr>
          <w:b/>
        </w:rPr>
        <w:t xml:space="preserve"> while </w:t>
      </w:r>
      <w:r>
        <w:t>2s &amp; 3s advance &amp; twirl back to place to end in longways set order 2 4(1)(3)</w:t>
      </w:r>
    </w:p>
    <w:p w:rsidR="00B11EB3" w:rsidRDefault="00B11EB3" w:rsidP="00B11EB3">
      <w:pPr>
        <w:pStyle w:val="DanceBody"/>
        <w:keepNext w:val="0"/>
      </w:pPr>
      <w:r>
        <w:t>Repeat again in Strathspey time then twice in Reel time</w:t>
      </w:r>
    </w:p>
    <w:p w:rsidR="00B11EB3" w:rsidRDefault="00B11EB3" w:rsidP="00B11EB3"/>
    <w:p w:rsidR="00B11EB3" w:rsidRDefault="00B11EB3" w:rsidP="00B11EB3">
      <w:pPr>
        <w:pStyle w:val="Minicrib"/>
      </w:pPr>
      <w:r>
        <w:t>THE PIPER'S WEDDING  (R5x32)  5C set</w:t>
      </w:r>
      <w:r>
        <w:tab/>
        <w:t>Jackie Johnstone, 1999</w:t>
      </w:r>
    </w:p>
    <w:p w:rsidR="00B11EB3" w:rsidRDefault="00B11EB3" w:rsidP="00B11EB3">
      <w:pPr>
        <w:pStyle w:val="DanceBody"/>
      </w:pPr>
      <w:r>
        <w:t xml:space="preserve"> 1- 8</w:t>
      </w:r>
      <w:r>
        <w:tab/>
        <w:t>1s+3M (3M casts up) dance (semi-double) Fig 8 round 2s, 5s+3L (3L casts down) dance (semi-double) Fig 8 round 4s.</w:t>
      </w:r>
    </w:p>
    <w:p w:rsidR="00B11EB3" w:rsidRDefault="00B11EB3" w:rsidP="00B11EB3">
      <w:pPr>
        <w:pStyle w:val="DanceBody"/>
      </w:pPr>
      <w:r>
        <w:t xml:space="preserve"> 9-16</w:t>
      </w:r>
      <w:r>
        <w:tab/>
        <w:t>2s+4s dance double Fig 8 round 3s (4s cast to start)</w:t>
      </w:r>
    </w:p>
    <w:p w:rsidR="00B11EB3" w:rsidRDefault="00B11EB3" w:rsidP="00B11EB3">
      <w:pPr>
        <w:pStyle w:val="DanceBody"/>
      </w:pPr>
      <w:r>
        <w:t>17-24</w:t>
      </w:r>
      <w:r>
        <w:tab/>
        <w:t>1s+2L, 2M+3s+4L &amp; 4M+5s dance RH across, 2s+4s pass partner RSh &amp; all dance LH across</w:t>
      </w:r>
    </w:p>
    <w:p w:rsidR="00B11EB3" w:rsidRDefault="00B11EB3" w:rsidP="00B11EB3">
      <w:pPr>
        <w:pStyle w:val="DanceBody"/>
        <w:keepNext w:val="0"/>
      </w:pPr>
      <w:r>
        <w:t>25-32</w:t>
      </w:r>
      <w:r>
        <w:tab/>
        <w:t>1s cross down between 2s, behind 3s, cross down between 4s &amp; down behind 5s</w:t>
      </w:r>
    </w:p>
    <w:p w:rsidR="00B11EB3" w:rsidRDefault="00B11EB3" w:rsidP="00B11EB3"/>
    <w:p w:rsidR="00B11EB3" w:rsidRDefault="00B11EB3" w:rsidP="00B11EB3">
      <w:pPr>
        <w:pStyle w:val="Minicrib"/>
      </w:pPr>
      <w:r>
        <w:t>THE PIPING SHRIKE  (R4x32)  4C Set</w:t>
      </w:r>
      <w:r>
        <w:tab/>
        <w:t>Lily Davison  Light's Vision</w:t>
      </w:r>
    </w:p>
    <w:p w:rsidR="00B11EB3" w:rsidRDefault="00B11EB3" w:rsidP="00B11EB3">
      <w:pPr>
        <w:pStyle w:val="DanceBody"/>
      </w:pPr>
      <w:r>
        <w:t xml:space="preserve"> 1- 4</w:t>
      </w:r>
      <w:r>
        <w:tab/>
        <w:t xml:space="preserve">1s+2s+3s dance up (NHJ) 2 steps &amp; cast back to place </w:t>
      </w:r>
      <w:r>
        <w:rPr>
          <w:b/>
        </w:rPr>
        <w:t>while</w:t>
      </w:r>
      <w:r>
        <w:t xml:space="preserve"> 4s dance down 2 step &amp; cast back to place</w:t>
      </w:r>
    </w:p>
    <w:p w:rsidR="00B11EB3" w:rsidRDefault="00B11EB3" w:rsidP="00B11EB3">
      <w:pPr>
        <w:pStyle w:val="DanceBody"/>
      </w:pPr>
      <w:r>
        <w:t xml:space="preserve"> 5- 8</w:t>
      </w:r>
      <w:r>
        <w:tab/>
        <w:t>1s cast to 2nd place &amp; set (2s step up 5-6)</w:t>
      </w:r>
    </w:p>
    <w:p w:rsidR="00B11EB3" w:rsidRDefault="00B11EB3" w:rsidP="00B11EB3">
      <w:pPr>
        <w:pStyle w:val="DanceBody"/>
      </w:pPr>
      <w:r>
        <w:t xml:space="preserve"> 9-12</w:t>
      </w:r>
      <w:r>
        <w:tab/>
        <w:t xml:space="preserve">1s cast (1L down, 1M up) dance across &amp; cast (1L up, 1M down) to 2nd place opp side </w:t>
      </w:r>
      <w:r>
        <w:rPr>
          <w:b/>
        </w:rPr>
        <w:t>while</w:t>
      </w:r>
      <w:r>
        <w:t xml:space="preserve">  2s+3s Adv+Ret diagonally. 2 (1) 3 4</w:t>
      </w:r>
    </w:p>
    <w:p w:rsidR="00B11EB3" w:rsidRDefault="00B11EB3" w:rsidP="00B11EB3">
      <w:pPr>
        <w:pStyle w:val="DanceBody"/>
      </w:pPr>
      <w:r>
        <w:t>13-16</w:t>
      </w:r>
      <w:r>
        <w:tab/>
        <w:t>2s+1s+3s set twice</w:t>
      </w:r>
    </w:p>
    <w:p w:rsidR="00B11EB3" w:rsidRDefault="00B11EB3" w:rsidP="00B11EB3">
      <w:pPr>
        <w:pStyle w:val="DanceBody"/>
      </w:pPr>
      <w:r>
        <w:t>17-24</w:t>
      </w:r>
      <w:r>
        <w:tab/>
        <w:t>2s+1s+3s dance 6 bar reels of 3 on sides (1s RSh to 2nd corner). Bars 23-24 1s cross to 1st place own side, 2s cast to 2nd place &amp; all 4 couples join 2H with partners ready for …</w:t>
      </w:r>
    </w:p>
    <w:p w:rsidR="00B11EB3" w:rsidRDefault="00B11EB3" w:rsidP="00B11EB3">
      <w:pPr>
        <w:pStyle w:val="DanceBody"/>
        <w:keepNext w:val="0"/>
      </w:pPr>
      <w:r>
        <w:t>25-32</w:t>
      </w:r>
      <w:r>
        <w:tab/>
        <w:t>All 4 couples dance Poussette to end 2 3 4 1</w:t>
      </w:r>
    </w:p>
    <w:p w:rsidR="00B11EB3" w:rsidRDefault="00B11EB3" w:rsidP="00B11EB3"/>
    <w:p w:rsidR="00B11EB3" w:rsidRDefault="00B11EB3" w:rsidP="00B11EB3">
      <w:pPr>
        <w:pStyle w:val="Minicrib"/>
      </w:pPr>
      <w:r>
        <w:t>PIPPED AT THE POST  (R8x32)  3C (4C set)</w:t>
      </w:r>
      <w:r>
        <w:tab/>
        <w:t>Maureen Robson  From North to South</w:t>
      </w:r>
    </w:p>
    <w:p w:rsidR="00B11EB3" w:rsidRPr="00551C0F" w:rsidRDefault="00B11EB3" w:rsidP="00B11EB3">
      <w:pPr>
        <w:pStyle w:val="DanceBody"/>
      </w:pPr>
      <w:r w:rsidRPr="00551C0F">
        <w:t>1- 8</w:t>
      </w:r>
      <w:r w:rsidRPr="00551C0F">
        <w:tab/>
        <w:t>1s+2s dance RH across, 1L followed by partner casts 1 place &amp; crosses over &amp; both end 2nd place opp sides with 1L facing out (2s step up 7-8)</w:t>
      </w:r>
    </w:p>
    <w:p w:rsidR="00B11EB3" w:rsidRPr="00551C0F" w:rsidRDefault="00B11EB3" w:rsidP="00B11EB3">
      <w:pPr>
        <w:pStyle w:val="DanceBody"/>
      </w:pPr>
      <w:r w:rsidRPr="00551C0F">
        <w:t>9-16</w:t>
      </w:r>
      <w:r w:rsidRPr="00551C0F">
        <w:tab/>
        <w:t>1s+3s dance LH across, 1L followed by partner casts up behind 2M to face 2L (2s step down 15-16)</w:t>
      </w:r>
    </w:p>
    <w:p w:rsidR="00B11EB3" w:rsidRPr="00551C0F" w:rsidRDefault="00B11EB3" w:rsidP="00B11EB3">
      <w:pPr>
        <w:pStyle w:val="DanceBody"/>
      </w:pPr>
      <w:r w:rsidRPr="00551C0F">
        <w:t>17-24</w:t>
      </w:r>
      <w:r w:rsidRPr="00551C0F">
        <w:tab/>
        <w:t>1s dance Semi-Alternating Tandem Reel with 2s:- 1s+2L pass LSh, 1M takes lead on Ladies' side on bar 19, 1s complete reel with 1M leading to end facing 3L, 2s end in top place</w:t>
      </w:r>
    </w:p>
    <w:p w:rsidR="00B11EB3" w:rsidRDefault="00B11EB3" w:rsidP="00B11EB3">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B11EB3" w:rsidRDefault="00B11EB3" w:rsidP="00B11EB3"/>
    <w:p w:rsidR="00B11EB3" w:rsidRDefault="00B11EB3" w:rsidP="00B11EB3">
      <w:pPr>
        <w:pStyle w:val="Minicrib"/>
      </w:pPr>
      <w:r>
        <w:t>PIRI PUKEKO'S JIG  (J8x32)  3C (4C set)</w:t>
      </w:r>
      <w:r>
        <w:tab/>
        <w:t>Gaye Collin  Dance Book 5</w:t>
      </w:r>
    </w:p>
    <w:p w:rsidR="00B11EB3" w:rsidRDefault="00B11EB3" w:rsidP="00B11EB3">
      <w:pPr>
        <w:pStyle w:val="DanceBody"/>
      </w:pPr>
      <w:r>
        <w:t xml:space="preserve"> 1- 8</w:t>
      </w:r>
      <w:r>
        <w:tab/>
        <w:t>1s set, dance down NHJ &amp; cast up round 3s to face 1st corners (2s step up 5-6)</w:t>
      </w:r>
    </w:p>
    <w:p w:rsidR="00B11EB3" w:rsidRDefault="00B11EB3" w:rsidP="00B11EB3">
      <w:pPr>
        <w:pStyle w:val="DanceBody"/>
      </w:pPr>
      <w:r>
        <w:t xml:space="preserve"> 9-16</w:t>
      </w:r>
      <w:r>
        <w:tab/>
        <w:t>1s dance RSh round 1st corner &amp; pass LSh; 1s dance LSh round 3rd corner to 2nd place own side. 2 1 3</w:t>
      </w:r>
    </w:p>
    <w:p w:rsidR="00B11EB3" w:rsidRDefault="00B11EB3" w:rsidP="00B11EB3">
      <w:pPr>
        <w:pStyle w:val="DanceBody"/>
      </w:pPr>
      <w:r>
        <w:t>17-24</w:t>
      </w:r>
      <w:r>
        <w:tab/>
        <w:t>All cross RH, retain hands with partner facing clockwise &amp; set; All chase clockwise back to own side.3 1 2</w:t>
      </w:r>
    </w:p>
    <w:p w:rsidR="00B11EB3" w:rsidRDefault="00B11EB3" w:rsidP="00B11EB3">
      <w:pPr>
        <w:pStyle w:val="DanceBody"/>
        <w:keepNext w:val="0"/>
      </w:pPr>
      <w:r>
        <w:t>25-32</w:t>
      </w:r>
      <w:r>
        <w:tab/>
        <w:t>Repeat 17-24, crossing LH &amp; chasing anticlockwise.  2 1 3</w:t>
      </w:r>
    </w:p>
    <w:p w:rsidR="00B11EB3" w:rsidRDefault="00B11EB3" w:rsidP="00B11EB3"/>
    <w:p w:rsidR="00B11EB3" w:rsidRDefault="00B11EB3" w:rsidP="00B11EB3">
      <w:pPr>
        <w:pStyle w:val="Minicrib"/>
      </w:pPr>
      <w:r>
        <w:t>PIRONGIA  (R8x32)  3C (4C set)</w:t>
      </w:r>
      <w:r>
        <w:tab/>
        <w:t>Robert &amp; Margaret Senior  Sunday Class Bk 2 &amp; Oakham Coll</w:t>
      </w:r>
    </w:p>
    <w:p w:rsidR="00B11EB3" w:rsidRDefault="00B11EB3" w:rsidP="00B11EB3">
      <w:pPr>
        <w:pStyle w:val="DanceBody"/>
      </w:pPr>
      <w:r>
        <w:t xml:space="preserve"> 1 -8</w:t>
      </w:r>
      <w:r>
        <w:tab/>
        <w:t>1s set, turn RH moving down to face out in 2nd place own side (2s step up). 1s cast Right to lines across (1M between 2s facing down, 1L between 3s facing up)</w:t>
      </w:r>
    </w:p>
    <w:p w:rsidR="00B11EB3" w:rsidRDefault="00B11EB3" w:rsidP="00B11EB3">
      <w:pPr>
        <w:pStyle w:val="DanceBody"/>
      </w:pPr>
      <w:r>
        <w:t xml:space="preserve"> 9-16</w:t>
      </w:r>
      <w:r>
        <w:tab/>
        <w:t>All set, 1s cross RH, cast Right, dance through 2nd place own side, pass LSh to face 1st corners</w:t>
      </w:r>
    </w:p>
    <w:p w:rsidR="00B11EB3" w:rsidRDefault="00B11EB3" w:rsidP="00B11EB3">
      <w:pPr>
        <w:pStyle w:val="DanceBody"/>
      </w:pPr>
      <w:r>
        <w:t>17-24</w:t>
      </w:r>
      <w:r>
        <w:tab/>
        <w:t>1s turn 1st corner RH, pass RSh, turn 2nd corner RH, pass RSh to 2nd place own sides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PITLOCHRY CELEBRATION  (J8x40)  3C (4C set)</w:t>
      </w:r>
      <w:r>
        <w:tab/>
        <w:t>Rosalind Morrison  minicrib.org.uk/publish.html</w:t>
      </w:r>
    </w:p>
    <w:p w:rsidR="00B11EB3" w:rsidRDefault="00B11EB3" w:rsidP="00B11EB3">
      <w:pPr>
        <w:pStyle w:val="DanceBody"/>
      </w:pPr>
      <w:r>
        <w:t xml:space="preserve"> 1- 8</w:t>
      </w:r>
      <w:r>
        <w:tab/>
        <w:t>1s set, dance in &amp; cast to 2nd place (4 bars), turn LH to face 3rd corner (partner's 1st corner), 2s step up 5-6</w:t>
      </w:r>
    </w:p>
    <w:p w:rsidR="00B11EB3" w:rsidRDefault="00B11EB3" w:rsidP="00B11EB3">
      <w:pPr>
        <w:pStyle w:val="DanceBody"/>
      </w:pPr>
      <w:r>
        <w:t xml:space="preserve"> 9-16</w:t>
      </w:r>
      <w:r>
        <w:tab/>
        <w:t>1s change places RH with corners, 1s set</w:t>
      </w:r>
      <w:r>
        <w:rPr>
          <w:b/>
        </w:rPr>
        <w:t xml:space="preserve"> as </w:t>
      </w:r>
      <w:r>
        <w:t xml:space="preserve">corners pass LH, 1s change places RH with 1st corner persons, corners set </w:t>
      </w:r>
      <w:r>
        <w:rPr>
          <w:b/>
        </w:rPr>
        <w:t>as</w:t>
      </w:r>
      <w:r>
        <w:t>1s turn LH to face own 2nd corner</w:t>
      </w:r>
    </w:p>
    <w:p w:rsidR="00B11EB3" w:rsidRDefault="00B11EB3" w:rsidP="00B11EB3">
      <w:pPr>
        <w:pStyle w:val="DanceBody"/>
      </w:pPr>
      <w:r>
        <w:t>17-24</w:t>
      </w:r>
      <w:r>
        <w:tab/>
        <w:t>Repeat with 2nd corners &amp; 1s turn LH in middle to finish Lady facing up &amp; Man facing down</w:t>
      </w:r>
    </w:p>
    <w:p w:rsidR="00B11EB3" w:rsidRDefault="00B11EB3" w:rsidP="00B11EB3">
      <w:pPr>
        <w:pStyle w:val="DanceBody"/>
      </w:pPr>
      <w:r>
        <w:t>25-32</w:t>
      </w:r>
      <w:r>
        <w:tab/>
        <w:t>1s dance RH across (Lady with 3s at top &amp; Man with 2s), 1s pass RSh to dance LH across with other couple ending in 2nd place own sides</w:t>
      </w:r>
    </w:p>
    <w:p w:rsidR="00B11EB3" w:rsidRDefault="00B11EB3" w:rsidP="00B11EB3">
      <w:pPr>
        <w:pStyle w:val="DanceBody"/>
        <w:keepNext w:val="0"/>
      </w:pPr>
      <w:r>
        <w:t>33-40</w:t>
      </w:r>
      <w:r>
        <w:tab/>
        <w:t>1s dance Diag R&amp;L  End 2 1 3</w:t>
      </w:r>
    </w:p>
    <w:p w:rsidR="00B11EB3" w:rsidRDefault="00B11EB3" w:rsidP="00B11EB3"/>
    <w:p w:rsidR="00B11EB3" w:rsidRDefault="00B11EB3" w:rsidP="00B11EB3">
      <w:pPr>
        <w:pStyle w:val="Minicrib"/>
      </w:pPr>
      <w:r>
        <w:t>THE PITLOCHRY TRYST  (S3x32)  3C set</w:t>
      </w:r>
      <w:r>
        <w:tab/>
        <w:t>Pat Clark  Book of Perth Dances</w:t>
      </w:r>
    </w:p>
    <w:p w:rsidR="00B11EB3" w:rsidRDefault="00B11EB3" w:rsidP="00B11EB3">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B11EB3" w:rsidRDefault="00B11EB3" w:rsidP="00B11EB3">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B11EB3" w:rsidRDefault="00B11EB3" w:rsidP="00B11EB3">
      <w:pPr>
        <w:pStyle w:val="DanceBody"/>
      </w:pPr>
      <w:r>
        <w:t>17-24</w:t>
      </w:r>
      <w:r>
        <w:tab/>
        <w:t>All chase clockwise 1/2 way, 1s+2s chase clockwise 1/2 way &amp; 1s cross to own side.  2 1 3</w:t>
      </w:r>
    </w:p>
    <w:p w:rsidR="00B11EB3" w:rsidRDefault="00B11EB3" w:rsidP="00B11EB3">
      <w:pPr>
        <w:pStyle w:val="DanceBody"/>
        <w:keepNext w:val="0"/>
      </w:pPr>
      <w:r>
        <w:t>25-32</w:t>
      </w:r>
      <w:r>
        <w:tab/>
        <w:t>1s cast to 3</w:t>
      </w:r>
      <w:r w:rsidRPr="00972EEB">
        <w:t>rd</w:t>
      </w:r>
      <w:r>
        <w:t xml:space="preserve"> place &amp; all set, all turn partner 2H.  2 3 1</w:t>
      </w:r>
    </w:p>
    <w:p w:rsidR="00B11EB3" w:rsidRDefault="00B11EB3" w:rsidP="00B11EB3"/>
    <w:p w:rsidR="00B11EB3" w:rsidRDefault="00B11EB3" w:rsidP="00B11EB3">
      <w:pPr>
        <w:pStyle w:val="Minicrib"/>
      </w:pPr>
      <w:r>
        <w:t>PITTENWEEM  (R8x32)  3C (4C set)</w:t>
      </w:r>
      <w:r>
        <w:tab/>
        <w:t>Mary Shoolbraid Brandon  Memories of Fife</w:t>
      </w:r>
    </w:p>
    <w:p w:rsidR="00B11EB3" w:rsidRPr="000727AD" w:rsidRDefault="00B11EB3" w:rsidP="00B11EB3">
      <w:pPr>
        <w:pStyle w:val="DanceBody"/>
      </w:pPr>
      <w:r w:rsidRPr="000727AD">
        <w:t xml:space="preserve"> 1- 8</w:t>
      </w:r>
      <w:r w:rsidRPr="000727AD">
        <w:tab/>
        <w:t>1s dance RSh reels of 3 on own sides</w:t>
      </w:r>
    </w:p>
    <w:p w:rsidR="00B11EB3" w:rsidRPr="000727AD" w:rsidRDefault="00B11EB3" w:rsidP="00B11EB3">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B11EB3" w:rsidRPr="000727AD" w:rsidRDefault="00B11EB3" w:rsidP="00B11EB3">
      <w:pPr>
        <w:pStyle w:val="DanceBody"/>
      </w:pPr>
      <w:r w:rsidRPr="000727AD">
        <w:t>17-24</w:t>
      </w:r>
      <w:r w:rsidRPr="000727AD">
        <w:tab/>
        <w:t>2s+1s+3s dance Grand Chain</w:t>
      </w:r>
    </w:p>
    <w:p w:rsidR="00B11EB3" w:rsidRPr="000727AD" w:rsidRDefault="00B11EB3" w:rsidP="00B11EB3">
      <w:pPr>
        <w:pStyle w:val="DanceBody"/>
        <w:keepNext w:val="0"/>
      </w:pPr>
      <w:r w:rsidRPr="000727AD">
        <w:t>25-32</w:t>
      </w:r>
      <w:r w:rsidRPr="000727AD">
        <w:tab/>
        <w:t>1s dance up between 2s, cast to 2</w:t>
      </w:r>
      <w:r w:rsidRPr="00972EEB">
        <w:t>nd</w:t>
      </w:r>
      <w:r w:rsidRPr="000727AD">
        <w:t xml:space="preserve"> places &amp; turn RH</w:t>
      </w:r>
    </w:p>
    <w:p w:rsidR="00B11EB3" w:rsidRDefault="00B11EB3" w:rsidP="00B11EB3"/>
    <w:p w:rsidR="00B11EB3" w:rsidRDefault="00B11EB3" w:rsidP="00B11EB3">
      <w:pPr>
        <w:pStyle w:val="Minicrib"/>
      </w:pPr>
      <w:r>
        <w:t>PITTER PATTER  (R8x32)  3C (4C set)</w:t>
      </w:r>
      <w:r>
        <w:tab/>
        <w:t>Pat Clark  Corberry Collection 2</w:t>
      </w:r>
    </w:p>
    <w:p w:rsidR="00B11EB3" w:rsidRDefault="00B11EB3" w:rsidP="00B11EB3">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B11EB3" w:rsidRPr="003F1855" w:rsidRDefault="00B11EB3" w:rsidP="00B11EB3">
      <w:pPr>
        <w:pStyle w:val="DanceBody"/>
      </w:pPr>
      <w:r>
        <w:t xml:space="preserve"> 9-12</w:t>
      </w:r>
      <w:r>
        <w:tab/>
        <w:t xml:space="preserve">1s NHJ dance down </w:t>
      </w:r>
      <w:r>
        <w:rPr>
          <w:b/>
        </w:rPr>
        <w:t>while</w:t>
      </w:r>
      <w:r>
        <w:t xml:space="preserve"> 2s dance up sides to 1st place (2 bars), 1s divide &amp; cast up round 3s to 2nd place</w:t>
      </w:r>
    </w:p>
    <w:p w:rsidR="00B11EB3" w:rsidRDefault="00B11EB3" w:rsidP="00B11EB3">
      <w:pPr>
        <w:pStyle w:val="DanceBody"/>
      </w:pPr>
      <w:r>
        <w:t>13-16</w:t>
      </w:r>
      <w:r>
        <w:tab/>
        <w:t>2s+1s+3s 1/2 turn RH, pull back RSh &amp; dance out own side, Men face up, Ladies face down</w:t>
      </w:r>
    </w:p>
    <w:p w:rsidR="00B11EB3" w:rsidRDefault="00B11EB3" w:rsidP="00B11EB3">
      <w:pPr>
        <w:pStyle w:val="DanceBody"/>
      </w:pPr>
      <w:r>
        <w:t>17-24</w:t>
      </w:r>
      <w:r>
        <w:tab/>
        <w:t>2s+1s+3s chase clockwise 1/2 round, circle 6H round to the right back to own sides</w:t>
      </w:r>
    </w:p>
    <w:p w:rsidR="00B11EB3" w:rsidRDefault="00B11EB3" w:rsidP="00B11EB3">
      <w:pPr>
        <w:pStyle w:val="DanceBody"/>
        <w:keepNext w:val="0"/>
      </w:pPr>
      <w:r>
        <w:t>25-32</w:t>
      </w:r>
      <w:r>
        <w:tab/>
        <w:t>2s+1s dance LH across; 1s+3s dance RH across</w:t>
      </w:r>
    </w:p>
    <w:p w:rsidR="00B11EB3" w:rsidRDefault="00B11EB3" w:rsidP="00B11EB3"/>
    <w:p w:rsidR="00B11EB3" w:rsidRDefault="00B11EB3" w:rsidP="00B11EB3">
      <w:pPr>
        <w:pStyle w:val="Minicrib"/>
      </w:pPr>
      <w:r>
        <w:t>THE PLANTATION REEL  (R5x32)  5C set</w:t>
      </w:r>
      <w:r>
        <w:tab/>
        <w:t>T Moretti  Pinewoods Coll 2</w:t>
      </w:r>
    </w:p>
    <w:p w:rsidR="00B11EB3" w:rsidRDefault="00B11EB3" w:rsidP="00B11EB3">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B11EB3" w:rsidRDefault="00B11EB3" w:rsidP="00B11EB3">
      <w:pPr>
        <w:pStyle w:val="DanceBody"/>
      </w:pPr>
      <w:r>
        <w:t xml:space="preserve"> 9-16</w:t>
      </w:r>
      <w:r>
        <w:tab/>
        <w:t>2s+1s &amp; 4s+3s dance 1/2 R&amp;L &amp; Petronella turn 2 places anticlockwise round square (end in same places</w:t>
      </w:r>
      <w:r w:rsidRPr="00BA6B4D">
        <w:rPr>
          <w:b/>
        </w:rPr>
        <w:t xml:space="preserve"> </w:t>
      </w:r>
      <w:r>
        <w:rPr>
          <w:b/>
        </w:rPr>
        <w:t xml:space="preserve">as </w:t>
      </w:r>
      <w:r>
        <w:t>at bar 8)</w:t>
      </w:r>
    </w:p>
    <w:p w:rsidR="00B11EB3" w:rsidRDefault="00B11EB3" w:rsidP="00B11EB3">
      <w:pPr>
        <w:pStyle w:val="DanceBody"/>
      </w:pPr>
      <w:r>
        <w:t>17-24</w:t>
      </w:r>
      <w:r>
        <w:tab/>
        <w:t>All dance RH across (1M with 2s, 1L+3M with 4s, 3L with 5s) &amp; 1s &amp; 3s change places with partners to dance LH across</w:t>
      </w:r>
    </w:p>
    <w:p w:rsidR="00B11EB3" w:rsidRDefault="00B11EB3" w:rsidP="00B11EB3">
      <w:pPr>
        <w:pStyle w:val="DanceBody"/>
        <w:keepNext w:val="0"/>
      </w:pPr>
      <w:r>
        <w:t>25-32</w:t>
      </w:r>
      <w:r>
        <w:tab/>
        <w:t>1s &amp; 3s cross RH cast down 1 place &amp; all turn RH</w:t>
      </w:r>
    </w:p>
    <w:p w:rsidR="00B11EB3" w:rsidRDefault="00B11EB3" w:rsidP="00B11EB3"/>
    <w:p w:rsidR="00B11EB3" w:rsidRDefault="00B11EB3" w:rsidP="00B11EB3">
      <w:pPr>
        <w:pStyle w:val="Minicrib"/>
      </w:pPr>
      <w:r>
        <w:t>PLATINUM JIG  (J3x32)  3C Circular Set</w:t>
      </w:r>
      <w:r>
        <w:tab/>
        <w:t>Lorraine Findlay  Piping Shrike Collection</w:t>
      </w:r>
    </w:p>
    <w:p w:rsidR="00B11EB3" w:rsidRDefault="00B11EB3" w:rsidP="00B11EB3">
      <w:pPr>
        <w:pStyle w:val="DanceBody"/>
      </w:pPr>
      <w:r>
        <w:t>The circle to be evenly spaced – not close to your partner</w:t>
      </w:r>
    </w:p>
    <w:p w:rsidR="00B11EB3" w:rsidRDefault="00B11EB3" w:rsidP="00B11EB3">
      <w:pPr>
        <w:pStyle w:val="DanceBody"/>
      </w:pPr>
      <w:r>
        <w:t xml:space="preserve"> 1- 8</w:t>
      </w:r>
      <w:r>
        <w:tab/>
        <w:t xml:space="preserve">1L dances RSh reel of 3 with 2s (passing 2M RSh to start) </w:t>
      </w:r>
      <w:r>
        <w:rPr>
          <w:b/>
        </w:rPr>
        <w:t>while</w:t>
      </w:r>
      <w:r>
        <w:t xml:space="preserve"> 1M dances LSh reel of 3 with 3s (passing 3L LSh)  (1L dances in front of 1M)  (reels are danced on the curve)</w:t>
      </w:r>
    </w:p>
    <w:p w:rsidR="00B11EB3" w:rsidRDefault="00B11EB3" w:rsidP="00B11EB3">
      <w:pPr>
        <w:pStyle w:val="DanceBody"/>
      </w:pPr>
      <w:r>
        <w:t xml:space="preserve"> 9-16</w:t>
      </w:r>
      <w:r>
        <w:tab/>
        <w:t>1M+3s &amp; 1L+2s dance Double Triangles &amp; Petronella turn back to places</w:t>
      </w:r>
    </w:p>
    <w:p w:rsidR="00B11EB3" w:rsidRDefault="00B11EB3" w:rsidP="00B11EB3">
      <w:pPr>
        <w:pStyle w:val="DanceBody"/>
      </w:pPr>
      <w:r>
        <w:t>17-24</w:t>
      </w:r>
      <w:r>
        <w:tab/>
        <w:t xml:space="preserve">All turn partner RH (2 bars), Ladies dance LH across (3 bars) </w:t>
      </w:r>
      <w:r>
        <w:rPr>
          <w:b/>
        </w:rPr>
        <w:t>while</w:t>
      </w:r>
      <w:r>
        <w:t xml:space="preserve"> Men dance to place &amp; turn partner RH (3 bars)</w:t>
      </w:r>
    </w:p>
    <w:p w:rsidR="00B11EB3" w:rsidRDefault="00B11EB3" w:rsidP="00B11EB3">
      <w:pPr>
        <w:pStyle w:val="DanceBody"/>
        <w:keepNext w:val="0"/>
      </w:pPr>
      <w:r>
        <w:t>25-32</w:t>
      </w:r>
      <w:r>
        <w:tab/>
        <w:t>1s+2s 1/2 R&amp;L; 1s+3s 1/2 R&amp;L</w:t>
      </w:r>
    </w:p>
    <w:p w:rsidR="00B11EB3" w:rsidRDefault="00B11EB3" w:rsidP="00B11EB3"/>
    <w:p w:rsidR="00B11EB3" w:rsidRDefault="00B11EB3" w:rsidP="00B11EB3">
      <w:pPr>
        <w:pStyle w:val="Minicrib"/>
      </w:pPr>
      <w:r>
        <w:t>THE PLATINUM JUBILEE  (S3x32)  3C set</w:t>
      </w:r>
      <w:r>
        <w:tab/>
        <w:t>Stephen Webb, 2022</w:t>
      </w:r>
    </w:p>
    <w:p w:rsidR="00B11EB3" w:rsidRDefault="00B11EB3" w:rsidP="00B11EB3">
      <w:pPr>
        <w:pStyle w:val="DanceBody"/>
      </w:pPr>
      <w:r>
        <w:t xml:space="preserve"> 1- 8</w:t>
      </w:r>
      <w:r>
        <w:tab/>
        <w:t>1s lead down, cross RH below 3s &amp; cast up in 2nd place opp sides (2s step up 3-4); 1s set &amp; 1/2 turn RH</w:t>
      </w:r>
    </w:p>
    <w:p w:rsidR="00B11EB3" w:rsidRDefault="00B11EB3" w:rsidP="00B11EB3">
      <w:pPr>
        <w:pStyle w:val="DanceBody"/>
      </w:pPr>
      <w:r>
        <w:t xml:space="preserve"> 9-16</w:t>
      </w:r>
      <w:r>
        <w:tab/>
        <w:t xml:space="preserve">2s+1s+3s circle 6H 1/2 round to left;  1M+2s </w:t>
      </w:r>
      <w:r>
        <w:rPr>
          <w:b/>
        </w:rPr>
        <w:t>also</w:t>
      </w:r>
      <w:r>
        <w:t xml:space="preserve"> 1L+3s dance LH across.  (3) (1) (2)</w:t>
      </w:r>
    </w:p>
    <w:p w:rsidR="00B11EB3" w:rsidRDefault="00B11EB3" w:rsidP="00B11EB3">
      <w:pPr>
        <w:pStyle w:val="DanceBody"/>
      </w:pPr>
      <w:r>
        <w:t>17-24</w:t>
      </w:r>
      <w:r>
        <w:tab/>
        <w:t xml:space="preserve">3s+1s+2s circle 6H 1/2 round to right; 1L+2s </w:t>
      </w:r>
      <w:r>
        <w:rPr>
          <w:b/>
        </w:rPr>
        <w:t>also</w:t>
      </w:r>
      <w:r>
        <w:t xml:space="preserve"> 1M+3s dance RH across.  2 1 3</w:t>
      </w:r>
    </w:p>
    <w:p w:rsidR="00B11EB3" w:rsidRDefault="00B11EB3" w:rsidP="00B11EB3">
      <w:pPr>
        <w:pStyle w:val="DanceBody"/>
        <w:keepNext w:val="0"/>
      </w:pPr>
      <w:r>
        <w:t>25-32</w:t>
      </w:r>
      <w:r>
        <w:tab/>
        <w:t>1s Petronella turn &amp; set; 1s Petronella turn to 2nd place opp side &amp; 1s cross down LH to 3rd place own side (3s step up 31-32).  2 3 1</w:t>
      </w:r>
    </w:p>
    <w:p w:rsidR="00B11EB3" w:rsidRDefault="00B11EB3" w:rsidP="00B11EB3"/>
    <w:p w:rsidR="00B11EB3" w:rsidRDefault="00B11EB3" w:rsidP="00B11EB3">
      <w:pPr>
        <w:pStyle w:val="Minicrib"/>
      </w:pPr>
      <w:r>
        <w:t>THE PLATINUM ORB  (S4x32)  Sq.Set</w:t>
      </w:r>
      <w:r>
        <w:tab/>
        <w:t>Kenneth J Reid  Birmingham Platinum Bk</w:t>
      </w:r>
    </w:p>
    <w:p w:rsidR="00B11EB3" w:rsidRPr="00324E4E" w:rsidRDefault="00B11EB3" w:rsidP="00B11EB3">
      <w:pPr>
        <w:pStyle w:val="DanceBody"/>
      </w:pPr>
      <w:r w:rsidRPr="00324E4E">
        <w:t xml:space="preserve"> 1- 4</w:t>
      </w:r>
      <w:r w:rsidRPr="00324E4E">
        <w:tab/>
        <w:t xml:space="preserve">All set. Ladies pull back RSh &amp; cast to corner place to their Left </w:t>
      </w:r>
      <w:r w:rsidRPr="00324E4E">
        <w:rPr>
          <w:b/>
        </w:rPr>
        <w:t xml:space="preserve"> while</w:t>
      </w:r>
      <w:r w:rsidRPr="00324E4E">
        <w:t xml:space="preserve"> Men dance in &amp; curve to Right to meet 'new' partner (on Left of Lady) all facing diagonally in</w:t>
      </w:r>
    </w:p>
    <w:p w:rsidR="00B11EB3" w:rsidRPr="00324E4E" w:rsidRDefault="00B11EB3" w:rsidP="00B11EB3">
      <w:pPr>
        <w:pStyle w:val="DanceBody"/>
      </w:pPr>
      <w:r w:rsidRPr="00324E4E">
        <w:t xml:space="preserve"> 5- 8</w:t>
      </w:r>
      <w:r w:rsidRPr="00324E4E">
        <w:tab/>
        <w:t>All repeat 1-4 to end in square 1st: 2M+4L, 2nd: 3M+1L, 3rd: 4M+2L, 4th: 1M+3L with top &amp; bottom couples BtoB with 'new' partner</w:t>
      </w:r>
    </w:p>
    <w:p w:rsidR="00B11EB3" w:rsidRPr="00324E4E" w:rsidRDefault="00B11EB3" w:rsidP="00B11EB3">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rPr>
        <w:t>while</w:t>
      </w:r>
    </w:p>
    <w:p w:rsidR="00B11EB3" w:rsidRPr="00324E4E" w:rsidRDefault="00B11EB3" w:rsidP="00B11EB3">
      <w:pPr>
        <w:pStyle w:val="DanceBody"/>
      </w:pPr>
      <w:r w:rsidRPr="00324E4E">
        <w:tab/>
        <w:t>Top &amp; bottom couples dance round towards original places to meet partners, NHJ dance into centre &amp; turn inwards to dance back to original places &amp; 1/2 turn 2H</w:t>
      </w:r>
    </w:p>
    <w:p w:rsidR="00B11EB3" w:rsidRPr="00324E4E" w:rsidRDefault="00B11EB3" w:rsidP="00B11EB3">
      <w:pPr>
        <w:pStyle w:val="DanceBody"/>
      </w:pPr>
      <w:r w:rsidRPr="00324E4E">
        <w:t>17-24</w:t>
      </w:r>
      <w:r w:rsidRPr="00324E4E">
        <w:tab/>
        <w:t>All dance Interlocking reels of 4 (pass partner RSh to start).  End Ladies facing out, Men facing in</w:t>
      </w:r>
    </w:p>
    <w:p w:rsidR="00B11EB3" w:rsidRPr="00324E4E" w:rsidRDefault="00B11EB3" w:rsidP="00B11EB3">
      <w:pPr>
        <w:pStyle w:val="DanceBody"/>
        <w:keepNext w:val="0"/>
      </w:pPr>
      <w:r w:rsidRPr="00324E4E">
        <w:t>25-32</w:t>
      </w:r>
      <w:r w:rsidRPr="00324E4E">
        <w:tab/>
        <w:t>All dance 4 bars Schiehallion reels to end 1 place round anticlockwise &amp; all turn partner RH (4 bars)</w:t>
      </w:r>
    </w:p>
    <w:p w:rsidR="00B11EB3" w:rsidRDefault="00B11EB3" w:rsidP="00B11EB3"/>
    <w:p w:rsidR="00B11EB3" w:rsidRDefault="00B11EB3" w:rsidP="00B11EB3">
      <w:pPr>
        <w:pStyle w:val="Minicrib"/>
      </w:pPr>
      <w:r>
        <w:t>A PLATINUM PAIR  (S4x32)  4C set</w:t>
      </w:r>
      <w:r>
        <w:tab/>
        <w:t>Pam Stephens  Thistle School 2016</w:t>
      </w:r>
    </w:p>
    <w:p w:rsidR="00B11EB3" w:rsidRPr="00093C9A" w:rsidRDefault="00B11EB3" w:rsidP="00B11EB3">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B11EB3" w:rsidRDefault="00B11EB3" w:rsidP="00B11EB3">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w:t>
      </w:r>
      <w:r w:rsidRPr="00093C9A">
        <w:rPr>
          <w:lang w:eastAsia="en-GB"/>
        </w:rPr>
        <w:t>no polite turn</w:t>
      </w:r>
      <w:r>
        <w:rPr>
          <w:lang w:eastAsia="en-GB"/>
        </w:rPr>
        <w:t>)</w:t>
      </w:r>
    </w:p>
    <w:p w:rsidR="00B11EB3" w:rsidRDefault="00B11EB3" w:rsidP="00B11EB3">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cicle 4H</w:t>
      </w:r>
      <w:r w:rsidRPr="00093C9A">
        <w:rPr>
          <w:lang w:eastAsia="en-GB"/>
        </w:rPr>
        <w:t xml:space="preserve"> </w:t>
      </w:r>
      <w:r>
        <w:rPr>
          <w:lang w:eastAsia="en-GB"/>
        </w:rPr>
        <w:t xml:space="preserve">1/2 round to left &amp; join NH with partner </w:t>
      </w:r>
      <w:r w:rsidRPr="00093C9A">
        <w:rPr>
          <w:lang w:eastAsia="en-GB"/>
        </w:rPr>
        <w:t>facing up and down. (2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B11EB3" w:rsidRDefault="00B11EB3" w:rsidP="00B11EB3">
      <w:pPr>
        <w:pStyle w:val="DanceBody"/>
        <w:rPr>
          <w:lang w:eastAsia="en-GB"/>
        </w:rPr>
      </w:pPr>
      <w:r>
        <w:rPr>
          <w:lang w:eastAsia="en-GB"/>
        </w:rPr>
        <w:t xml:space="preserve"> 9-16</w:t>
      </w:r>
      <w:r>
        <w:rPr>
          <w:lang w:eastAsia="en-GB"/>
        </w:rPr>
        <w:tab/>
        <w:t xml:space="preserve">9-10   </w:t>
      </w:r>
      <w:r w:rsidRPr="00093C9A">
        <w:rPr>
          <w:lang w:eastAsia="en-GB"/>
        </w:rPr>
        <w:t>All couples set advancing to pass</w:t>
      </w:r>
      <w:r>
        <w:rPr>
          <w:lang w:eastAsia="en-GB"/>
        </w:rPr>
        <w:t xml:space="preserve"> next couple LSh 1 (2) 3 (4)</w:t>
      </w:r>
    </w:p>
    <w:p w:rsidR="00B11EB3" w:rsidRPr="00DD0A1E" w:rsidRDefault="00B11EB3" w:rsidP="00B11EB3">
      <w:pPr>
        <w:pStyle w:val="DanceBody"/>
        <w:rPr>
          <w:lang w:eastAsia="en-GB"/>
        </w:rPr>
      </w:pPr>
      <w:r>
        <w:rPr>
          <w:lang w:eastAsia="en-GB"/>
        </w:rPr>
        <w:tab/>
        <w:t xml:space="preserve">11-12  End couples turn 2H to face down/up </w:t>
      </w:r>
      <w:r>
        <w:rPr>
          <w:b/>
          <w:lang w:eastAsia="en-GB"/>
        </w:rPr>
        <w:t>while</w:t>
      </w:r>
      <w:r>
        <w:rPr>
          <w:lang w:eastAsia="en-GB"/>
        </w:rPr>
        <w:t xml:space="preserve"> middle couples set advancing to pass LSh 1 3 (2) (4)</w:t>
      </w:r>
    </w:p>
    <w:p w:rsidR="00B11EB3" w:rsidRDefault="00B11EB3" w:rsidP="00B11EB3">
      <w:pPr>
        <w:pStyle w:val="DanceBody"/>
        <w:rPr>
          <w:lang w:eastAsia="en-GB"/>
        </w:rPr>
      </w:pPr>
      <w:r>
        <w:rPr>
          <w:lang w:eastAsia="en-GB"/>
        </w:rPr>
        <w:tab/>
        <w:t>13-16  Repeat 9-12 to end 3 (4) 1 (2)</w:t>
      </w:r>
    </w:p>
    <w:p w:rsidR="00B11EB3" w:rsidRDefault="00B11EB3" w:rsidP="00B11EB3">
      <w:pPr>
        <w:pStyle w:val="DanceBody"/>
        <w:rPr>
          <w:lang w:eastAsia="en-GB"/>
        </w:rPr>
      </w:pPr>
      <w:r>
        <w:rPr>
          <w:lang w:eastAsia="en-GB"/>
        </w:rPr>
        <w:t>17-20</w:t>
      </w:r>
      <w:r>
        <w:rPr>
          <w:lang w:eastAsia="en-GB"/>
        </w:rPr>
        <w:tab/>
        <w:t xml:space="preserve">4s dance 1/2 Fig 8 up round 3s </w:t>
      </w:r>
      <w:r>
        <w:rPr>
          <w:b/>
          <w:lang w:eastAsia="en-GB"/>
        </w:rPr>
        <w:t>while</w:t>
      </w:r>
      <w:r>
        <w:rPr>
          <w:lang w:eastAsia="en-GB"/>
        </w:rPr>
        <w:t xml:space="preserve"> 1s dance 1/2 Fig 8 down round 2s.  3 4 (1) (2)</w:t>
      </w:r>
    </w:p>
    <w:p w:rsidR="00B11EB3" w:rsidRPr="00DD0A1E" w:rsidRDefault="00B11EB3" w:rsidP="00B11EB3">
      <w:pPr>
        <w:pStyle w:val="DanceBody"/>
        <w:rPr>
          <w:lang w:eastAsia="en-GB"/>
        </w:rPr>
      </w:pPr>
      <w:r>
        <w:rPr>
          <w:lang w:eastAsia="en-GB"/>
        </w:rPr>
        <w:t>21-24</w:t>
      </w:r>
      <w:r>
        <w:rPr>
          <w:lang w:eastAsia="en-GB"/>
        </w:rPr>
        <w:tab/>
        <w:t xml:space="preserve">4L+1L change places RH &amp; set </w:t>
      </w:r>
      <w:r>
        <w:rPr>
          <w:b/>
          <w:lang w:eastAsia="en-GB"/>
        </w:rPr>
        <w:t>while</w:t>
      </w:r>
      <w:r>
        <w:rPr>
          <w:lang w:eastAsia="en-GB"/>
        </w:rPr>
        <w:t xml:space="preserve"> 4M+1M set &amp; change places RH. 3 1 (4) (2)</w:t>
      </w:r>
    </w:p>
    <w:p w:rsidR="00B11EB3" w:rsidRDefault="00B11EB3" w:rsidP="00B11EB3">
      <w:pPr>
        <w:pStyle w:val="DanceBody"/>
        <w:keepNext w:val="0"/>
        <w:rPr>
          <w:lang w:eastAsia="en-GB"/>
        </w:rPr>
      </w:pPr>
      <w:r>
        <w:rPr>
          <w:lang w:eastAsia="en-GB"/>
        </w:rPr>
        <w:t>25-32</w:t>
      </w:r>
      <w:r>
        <w:rPr>
          <w:lang w:eastAsia="en-GB"/>
        </w:rPr>
        <w:tab/>
        <w:t>All Adv+Ret (1 step each), cross RH with partner; 3s+1s &amp; 4s+2s circle 4H round to left.  End 3 1 (4) (2)</w:t>
      </w:r>
    </w:p>
    <w:p w:rsidR="00B11EB3" w:rsidRDefault="00B11EB3" w:rsidP="00B11EB3"/>
    <w:p w:rsidR="00B11EB3" w:rsidRDefault="00B11EB3" w:rsidP="00B11EB3">
      <w:pPr>
        <w:pStyle w:val="Minicrib"/>
      </w:pPr>
      <w:r>
        <w:t>PLATINUM REFLECTIONS  (J3x40)  3C set</w:t>
      </w:r>
      <w:r>
        <w:tab/>
        <w:t>Wouter Joubert  Fields Of Gold</w:t>
      </w:r>
    </w:p>
    <w:p w:rsidR="00B11EB3" w:rsidRDefault="00B11EB3" w:rsidP="00B11EB3">
      <w:pPr>
        <w:pStyle w:val="DanceBody"/>
      </w:pPr>
      <w:r>
        <w:t xml:space="preserve"> 1- 8</w:t>
      </w:r>
      <w:r>
        <w:tab/>
        <w:t>1s set, cross down RH to 2nd place (2s step up 3-4); 1s+3s Set+Link (at end 1L &amp; 3L face out).  2 3 (1)</w:t>
      </w:r>
    </w:p>
    <w:p w:rsidR="00B11EB3" w:rsidRDefault="00B11EB3" w:rsidP="00B11EB3">
      <w:pPr>
        <w:pStyle w:val="DanceBody"/>
      </w:pPr>
      <w:r>
        <w:t xml:space="preserve"> 9-16</w:t>
      </w:r>
      <w:r>
        <w:tab/>
        <w:t>3s+1s dance Men's Chain 2 3 (1)</w:t>
      </w:r>
    </w:p>
    <w:p w:rsidR="00B11EB3" w:rsidRDefault="00B11EB3" w:rsidP="00B11EB3">
      <w:pPr>
        <w:pStyle w:val="DanceBody"/>
      </w:pPr>
      <w:r>
        <w:t>17-20</w:t>
      </w:r>
      <w:r>
        <w:tab/>
        <w:t>2s+1s set, cross RH to finish 2s facing out, 1s facing partner (2) 3 1</w:t>
      </w:r>
    </w:p>
    <w:p w:rsidR="00B11EB3" w:rsidRDefault="00B11EB3" w:rsidP="00B11EB3">
      <w:pPr>
        <w:pStyle w:val="DanceBody"/>
      </w:pPr>
      <w:r>
        <w:t>21-24</w:t>
      </w:r>
      <w:r>
        <w:tab/>
        <w:t>2s cast down (3s step up) &amp; turn partner 3/4 LH to face 1st corners</w:t>
      </w:r>
    </w:p>
    <w:p w:rsidR="00B11EB3" w:rsidRDefault="00B11EB3" w:rsidP="00B11EB3">
      <w:pPr>
        <w:pStyle w:val="DanceBody"/>
      </w:pPr>
      <w:r>
        <w:t>25-32</w:t>
      </w:r>
      <w:r>
        <w:tab/>
        <w:t>2s dance 6 bars of "Hello-Goodbye" setting. Bars 31-32: 2s turn 3/4 RH into Allemande hold (1s step in on bar 32)</w:t>
      </w:r>
    </w:p>
    <w:p w:rsidR="00B11EB3" w:rsidRDefault="00B11EB3" w:rsidP="00B11EB3">
      <w:pPr>
        <w:pStyle w:val="DanceBody"/>
        <w:keepNext w:val="0"/>
      </w:pPr>
      <w:r>
        <w:t>33-40</w:t>
      </w:r>
      <w:r>
        <w:tab/>
        <w:t>2s+1s dance Allemande.  3 1 2</w:t>
      </w:r>
    </w:p>
    <w:p w:rsidR="00B11EB3" w:rsidRDefault="00B11EB3" w:rsidP="00B11EB3"/>
    <w:p w:rsidR="00B11EB3" w:rsidRDefault="00B11EB3" w:rsidP="00B11EB3">
      <w:pPr>
        <w:pStyle w:val="Minicrib"/>
      </w:pPr>
      <w:r>
        <w:t>PLATINUM SKIES  (R8x32)  3C (4C set)</w:t>
      </w:r>
      <w:r>
        <w:tab/>
        <w:t>Ruth Clarke  Belfast Platinum Anniv</w:t>
      </w:r>
    </w:p>
    <w:p w:rsidR="00B11EB3" w:rsidRPr="009D56E7" w:rsidRDefault="00B11EB3" w:rsidP="00B11EB3">
      <w:pPr>
        <w:pStyle w:val="DanceBody"/>
      </w:pPr>
      <w:r w:rsidRPr="009D56E7">
        <w:t xml:space="preserve"> 1- 8</w:t>
      </w:r>
      <w:r w:rsidRPr="009D56E7">
        <w:tab/>
        <w:t>1s set, cast 1 place &amp; d</w:t>
      </w:r>
      <w:r>
        <w:t>ance down, cast up to 2nd place</w:t>
      </w:r>
    </w:p>
    <w:p w:rsidR="00B11EB3" w:rsidRDefault="00B11EB3" w:rsidP="00B11EB3">
      <w:pPr>
        <w:pStyle w:val="DanceBody"/>
      </w:pPr>
      <w:r>
        <w:t xml:space="preserve"> </w:t>
      </w:r>
      <w:r w:rsidRPr="00882BC7">
        <w:t>9-16</w:t>
      </w:r>
      <w:r w:rsidRPr="00882BC7">
        <w:tab/>
      </w:r>
      <w:r>
        <w:t>1s petronella turn into lines across &amp; 1s set. 1s pass LSh &amp; dance 1/2 reel with 2nd crnrs to end 2nd place opp sides</w:t>
      </w:r>
    </w:p>
    <w:p w:rsidR="00B11EB3" w:rsidRPr="00882BC7" w:rsidRDefault="00B11EB3" w:rsidP="00B11EB3">
      <w:pPr>
        <w:pStyle w:val="DanceBody"/>
      </w:pPr>
      <w:r w:rsidRPr="00882BC7">
        <w:t>17-24</w:t>
      </w:r>
      <w:r w:rsidRPr="00882BC7">
        <w:tab/>
      </w:r>
      <w:r>
        <w:t>1s petronella turn into lines across &amp; 1s set. 1s pass RSh &amp; dance 1/2 reel with 1st crnrs to end 2nd place opp sides</w:t>
      </w:r>
    </w:p>
    <w:p w:rsidR="00B11EB3" w:rsidRDefault="00B11EB3" w:rsidP="00B11EB3">
      <w:pPr>
        <w:pStyle w:val="DanceBody"/>
        <w:keepNext w:val="0"/>
      </w:pPr>
      <w:r w:rsidRPr="00882BC7">
        <w:t>25-32</w:t>
      </w:r>
      <w:r w:rsidRPr="00882BC7">
        <w:tab/>
      </w:r>
      <w:r>
        <w:t>1L+3s also 1M+2s dance LH across. 1L followed by 3L+3M also 1M followed by 2M+2L chase anticlockwise 1/2 way 2 1 3</w:t>
      </w:r>
    </w:p>
    <w:p w:rsidR="00B11EB3" w:rsidRDefault="00B11EB3" w:rsidP="00B11EB3"/>
    <w:p w:rsidR="00B11EB3" w:rsidRDefault="00B11EB3" w:rsidP="00B11EB3">
      <w:pPr>
        <w:pStyle w:val="Minicrib"/>
      </w:pPr>
      <w:r>
        <w:t>THE PLATINUM STRATHSPEY  (S3x32)  3C set</w:t>
      </w:r>
      <w:r>
        <w:tab/>
        <w:t>Margaret Fairgrieve  West Lothian 70th Bk</w:t>
      </w:r>
    </w:p>
    <w:p w:rsidR="00B11EB3" w:rsidRDefault="00B11EB3" w:rsidP="00B11EB3">
      <w:pPr>
        <w:pStyle w:val="DanceBody"/>
      </w:pPr>
      <w:r>
        <w:t xml:space="preserve"> 1- 8</w:t>
      </w:r>
      <w:r>
        <w:tab/>
        <w:t>2s cross RH &amp; cast round 1</w:t>
      </w:r>
      <w:r w:rsidRPr="00972EEB">
        <w:t>st</w:t>
      </w:r>
      <w:r>
        <w:t xml:space="preserve"> corner &amp; dance 1/2 reels of 3 across (2M+3M, 2L+1L pass LSh) ending in lines across</w:t>
      </w:r>
    </w:p>
    <w:p w:rsidR="00B11EB3" w:rsidRDefault="00B11EB3" w:rsidP="00B11EB3">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B11EB3" w:rsidRDefault="00B11EB3" w:rsidP="00B11EB3">
      <w:pPr>
        <w:pStyle w:val="DanceBody"/>
      </w:pPr>
      <w:r>
        <w:t>17-20</w:t>
      </w:r>
      <w:r>
        <w:tab/>
        <w:t>All dance in to join RH with partner, 3s cross RH &amp; cast to 3</w:t>
      </w:r>
      <w:r w:rsidRPr="00972EEB">
        <w:t>rd</w:t>
      </w:r>
      <w:r>
        <w:t xml:space="preserve"> place</w:t>
      </w:r>
      <w:r w:rsidRPr="00BA6B4D">
        <w:rPr>
          <w:b/>
        </w:rPr>
        <w:t xml:space="preserve"> while </w:t>
      </w:r>
      <w:r>
        <w:t>2s cross up &amp; cast to 2</w:t>
      </w:r>
      <w:r w:rsidRPr="00972EEB">
        <w:t>nd</w:t>
      </w:r>
      <w:r>
        <w:t xml:space="preserve"> place</w:t>
      </w:r>
      <w:r w:rsidRPr="00BA6B4D">
        <w:rPr>
          <w:b/>
        </w:rPr>
        <w:t xml:space="preserve"> while </w:t>
      </w:r>
      <w:r>
        <w:t>1s lead up, cross &amp; cast to 1</w:t>
      </w:r>
      <w:r w:rsidRPr="00972EEB">
        <w:t>st</w:t>
      </w:r>
      <w:r>
        <w:t xml:space="preserve"> place</w:t>
      </w:r>
    </w:p>
    <w:p w:rsidR="00B11EB3" w:rsidRDefault="00B11EB3" w:rsidP="00B11EB3">
      <w:pPr>
        <w:pStyle w:val="DanceBody"/>
      </w:pPr>
      <w:r>
        <w:t>21-24</w:t>
      </w:r>
      <w:r>
        <w:tab/>
        <w:t>All turn 2H to end with 3s in 3rd place &amp; 1s+2s in middle ready for…</w:t>
      </w:r>
    </w:p>
    <w:p w:rsidR="00B11EB3" w:rsidRDefault="00B11EB3" w:rsidP="00B11EB3">
      <w:pPr>
        <w:pStyle w:val="DanceBody"/>
        <w:keepNext w:val="0"/>
      </w:pPr>
      <w:r>
        <w:t>25-32</w:t>
      </w:r>
      <w:r>
        <w:tab/>
        <w:t>1s+2s dance 1/2 diamond Poussette; 1s+3s dance 1/2 Diamond Poussette</w:t>
      </w:r>
    </w:p>
    <w:p w:rsidR="00B11EB3" w:rsidRDefault="00B11EB3" w:rsidP="00B11EB3"/>
    <w:p w:rsidR="00B11EB3" w:rsidRDefault="00B11EB3" w:rsidP="00B11EB3">
      <w:pPr>
        <w:pStyle w:val="Minicrib"/>
      </w:pPr>
      <w:r>
        <w:t>PLAYFORD'S CEILIDH  (R88)  3C set</w:t>
      </w:r>
      <w:r>
        <w:tab/>
        <w:t>Veronica Hughes  Ruby Annivsary Coll</w:t>
      </w:r>
    </w:p>
    <w:p w:rsidR="00B11EB3" w:rsidRDefault="00B11EB3" w:rsidP="00B11EB3">
      <w:pPr>
        <w:pStyle w:val="DanceBody"/>
      </w:pPr>
      <w:r>
        <w:t xml:space="preserve"> 1-12</w:t>
      </w:r>
      <w:r>
        <w:tab/>
        <w:t>All dance Grand Chain 2 steps &amp; set to next dancer, repeat twice ending in original places</w:t>
      </w:r>
    </w:p>
    <w:p w:rsidR="00B11EB3" w:rsidRDefault="00B11EB3" w:rsidP="00B11EB3">
      <w:pPr>
        <w:pStyle w:val="DanceBody"/>
      </w:pPr>
      <w:r>
        <w:t>13-16</w:t>
      </w:r>
      <w:r>
        <w:tab/>
        <w:t>All turn partners RH</w:t>
      </w:r>
    </w:p>
    <w:p w:rsidR="00B11EB3" w:rsidRDefault="00B11EB3" w:rsidP="00B11EB3">
      <w:pPr>
        <w:pStyle w:val="DanceBody"/>
      </w:pPr>
      <w:r>
        <w:t>17-40</w:t>
      </w:r>
      <w:r>
        <w:tab/>
        <w:t>The Ladies dance The Sheep's Head Hey:-</w:t>
      </w:r>
    </w:p>
    <w:p w:rsidR="00B11EB3" w:rsidRPr="00013148" w:rsidRDefault="00B11EB3" w:rsidP="00B11EB3">
      <w:pPr>
        <w:pStyle w:val="DanceBody"/>
        <w:rPr>
          <w:color w:val="000000"/>
          <w:szCs w:val="16"/>
        </w:rPr>
      </w:pPr>
      <w:r>
        <w:rPr>
          <w:color w:val="000000"/>
          <w:szCs w:val="16"/>
        </w:rPr>
        <w:tab/>
      </w:r>
      <w:r w:rsidRPr="00013148">
        <w:rPr>
          <w:color w:val="000000"/>
          <w:szCs w:val="16"/>
        </w:rPr>
        <w:t xml:space="preserve">All </w:t>
      </w:r>
      <w:r>
        <w:rPr>
          <w:color w:val="000000"/>
          <w:szCs w:val="16"/>
        </w:rPr>
        <w:t>Ladies</w:t>
      </w:r>
      <w:r w:rsidRPr="00013148">
        <w:rPr>
          <w:color w:val="000000"/>
          <w:szCs w:val="16"/>
        </w:rPr>
        <w:t xml:space="preserve"> dance up </w:t>
      </w:r>
      <w:r>
        <w:rPr>
          <w:color w:val="000000"/>
          <w:szCs w:val="16"/>
        </w:rPr>
        <w:t>&amp;</w:t>
      </w:r>
      <w:r w:rsidRPr="00013148">
        <w:rPr>
          <w:color w:val="000000"/>
          <w:szCs w:val="16"/>
        </w:rPr>
        <w:t xml:space="preserve"> across the top of the set </w:t>
      </w:r>
      <w:r>
        <w:rPr>
          <w:color w:val="000000"/>
          <w:szCs w:val="16"/>
        </w:rPr>
        <w:t>&amp;</w:t>
      </w:r>
      <w:r w:rsidRPr="00013148">
        <w:rPr>
          <w:color w:val="000000"/>
          <w:szCs w:val="16"/>
        </w:rPr>
        <w:t xml:space="preserve"> weave down the </w:t>
      </w:r>
      <w:r>
        <w:rPr>
          <w:color w:val="000000"/>
          <w:szCs w:val="16"/>
        </w:rPr>
        <w:t>Mens</w:t>
      </w:r>
      <w:r w:rsidRPr="00013148">
        <w:rPr>
          <w:color w:val="000000"/>
          <w:szCs w:val="16"/>
        </w:rPr>
        <w:t xml:space="preserve"> line</w:t>
      </w:r>
    </w:p>
    <w:p w:rsidR="00B11EB3" w:rsidRPr="00013148" w:rsidRDefault="00B11EB3" w:rsidP="00B11EB3">
      <w:pPr>
        <w:pStyle w:val="DanceBody"/>
        <w:rPr>
          <w:color w:val="000000"/>
          <w:szCs w:val="16"/>
        </w:rPr>
      </w:pPr>
      <w:r>
        <w:rPr>
          <w:color w:val="000000"/>
          <w:szCs w:val="16"/>
        </w:rPr>
        <w:tab/>
      </w:r>
      <w:r w:rsidRPr="00013148">
        <w:rPr>
          <w:color w:val="000000"/>
          <w:szCs w:val="16"/>
        </w:rPr>
        <w:t>As 1L dances in front of 3</w:t>
      </w:r>
      <w:r w:rsidRPr="00972EEB">
        <w:rPr>
          <w:color w:val="000000"/>
          <w:szCs w:val="16"/>
        </w:rPr>
        <w:t>rd</w:t>
      </w:r>
      <w:r>
        <w:rPr>
          <w:color w:val="000000"/>
          <w:szCs w:val="16"/>
        </w:rPr>
        <w:t xml:space="preserve"> </w:t>
      </w:r>
      <w:r w:rsidRPr="00013148">
        <w:rPr>
          <w:color w:val="000000"/>
          <w:szCs w:val="16"/>
        </w:rPr>
        <w:t>man, 3L (passing between 2M</w:t>
      </w:r>
      <w:r>
        <w:rPr>
          <w:color w:val="000000"/>
          <w:szCs w:val="16"/>
        </w:rPr>
        <w:t xml:space="preserve"> &amp; 3M) turns up behind 2M to become leader (3 1 </w:t>
      </w:r>
      <w:r w:rsidRPr="00013148">
        <w:rPr>
          <w:color w:val="000000"/>
          <w:szCs w:val="16"/>
        </w:rPr>
        <w:t xml:space="preserve">2) </w:t>
      </w:r>
      <w:r>
        <w:rPr>
          <w:color w:val="000000"/>
          <w:szCs w:val="16"/>
        </w:rPr>
        <w:t>&amp;</w:t>
      </w:r>
      <w:r w:rsidRPr="00013148">
        <w:rPr>
          <w:color w:val="000000"/>
          <w:szCs w:val="16"/>
        </w:rPr>
        <w:t xml:space="preserve"> leads back to top</w:t>
      </w:r>
    </w:p>
    <w:p w:rsidR="00B11EB3" w:rsidRDefault="00B11EB3" w:rsidP="00B11EB3">
      <w:pPr>
        <w:pStyle w:val="DanceBody"/>
        <w:rPr>
          <w:color w:val="000000"/>
          <w:szCs w:val="16"/>
        </w:rPr>
      </w:pPr>
      <w:r>
        <w:rPr>
          <w:color w:val="000000"/>
          <w:szCs w:val="16"/>
        </w:rPr>
        <w:tab/>
        <w:t>3L leads down Mens</w:t>
      </w:r>
      <w:r w:rsidRPr="00013148">
        <w:rPr>
          <w:color w:val="000000"/>
          <w:szCs w:val="16"/>
        </w:rPr>
        <w:t xml:space="preserve"> line weaving</w:t>
      </w:r>
      <w:r>
        <w:rPr>
          <w:color w:val="000000"/>
          <w:szCs w:val="16"/>
        </w:rPr>
        <w:t xml:space="preserve"> &amp;</w:t>
      </w:r>
      <w:r w:rsidRPr="00013148">
        <w:rPr>
          <w:color w:val="000000"/>
          <w:szCs w:val="16"/>
        </w:rPr>
        <w:t xml:space="preserve"> as 2</w:t>
      </w:r>
      <w:r>
        <w:rPr>
          <w:color w:val="000000"/>
          <w:szCs w:val="16"/>
        </w:rPr>
        <w:t>L reaches the gap between 2M &amp; 3M she turns up behind 2M &amp;</w:t>
      </w:r>
      <w:r w:rsidRPr="00013148">
        <w:rPr>
          <w:color w:val="000000"/>
          <w:szCs w:val="16"/>
        </w:rPr>
        <w:t xml:space="preserve"> leads back to top (</w:t>
      </w:r>
      <w:r>
        <w:rPr>
          <w:color w:val="000000"/>
          <w:szCs w:val="16"/>
        </w:rPr>
        <w:t>2 1 3</w:t>
      </w:r>
      <w:r w:rsidRPr="00013148">
        <w:rPr>
          <w:color w:val="000000"/>
          <w:szCs w:val="16"/>
        </w:rPr>
        <w:t>)</w:t>
      </w:r>
    </w:p>
    <w:p w:rsidR="00B11EB3" w:rsidRPr="00013148" w:rsidRDefault="00B11EB3" w:rsidP="00B11EB3">
      <w:pPr>
        <w:pStyle w:val="DanceBody"/>
        <w:rPr>
          <w:color w:val="000000"/>
          <w:szCs w:val="16"/>
        </w:rPr>
      </w:pPr>
      <w:r>
        <w:rPr>
          <w:color w:val="000000"/>
          <w:szCs w:val="16"/>
        </w:rPr>
        <w:tab/>
      </w:r>
      <w:r w:rsidRPr="00013148">
        <w:rPr>
          <w:color w:val="000000"/>
          <w:szCs w:val="16"/>
        </w:rPr>
        <w:t>2L leads down</w:t>
      </w:r>
      <w:r>
        <w:rPr>
          <w:color w:val="000000"/>
          <w:szCs w:val="16"/>
        </w:rPr>
        <w:t xml:space="preserve"> Mens line weaving &amp;</w:t>
      </w:r>
      <w:r w:rsidRPr="00013148">
        <w:rPr>
          <w:color w:val="000000"/>
          <w:szCs w:val="16"/>
        </w:rPr>
        <w:t xml:space="preserve"> as 1</w:t>
      </w:r>
      <w:r>
        <w:rPr>
          <w:color w:val="000000"/>
          <w:szCs w:val="16"/>
        </w:rPr>
        <w:t>L reaches the gap between 2M &amp; 3M she turns up behind 2M &amp;</w:t>
      </w:r>
      <w:r w:rsidRPr="00013148">
        <w:rPr>
          <w:color w:val="000000"/>
          <w:szCs w:val="16"/>
        </w:rPr>
        <w:t xml:space="preserve"> leads back to top (</w:t>
      </w:r>
      <w:r>
        <w:rPr>
          <w:color w:val="000000"/>
          <w:szCs w:val="16"/>
        </w:rPr>
        <w:t>1 2 3</w:t>
      </w:r>
      <w:r w:rsidRPr="00013148">
        <w:rPr>
          <w:color w:val="000000"/>
          <w:szCs w:val="16"/>
        </w:rPr>
        <w:t>)</w:t>
      </w:r>
    </w:p>
    <w:p w:rsidR="00B11EB3" w:rsidRPr="00013148" w:rsidRDefault="00B11EB3" w:rsidP="00B11EB3">
      <w:pPr>
        <w:pStyle w:val="DanceBody"/>
        <w:rPr>
          <w:color w:val="000000"/>
          <w:szCs w:val="16"/>
        </w:rPr>
      </w:pPr>
      <w:r>
        <w:rPr>
          <w:color w:val="000000"/>
          <w:szCs w:val="16"/>
        </w:rPr>
        <w:tab/>
      </w:r>
      <w:r w:rsidRPr="00013148">
        <w:rPr>
          <w:color w:val="000000"/>
          <w:szCs w:val="16"/>
        </w:rPr>
        <w:t>Then 1L leads the line</w:t>
      </w:r>
      <w:r>
        <w:rPr>
          <w:color w:val="000000"/>
          <w:szCs w:val="16"/>
        </w:rPr>
        <w:t xml:space="preserve"> down</w:t>
      </w:r>
      <w:r w:rsidRPr="00013148">
        <w:rPr>
          <w:color w:val="000000"/>
          <w:szCs w:val="16"/>
        </w:rPr>
        <w:t xml:space="preserve"> behind</w:t>
      </w:r>
      <w:r>
        <w:rPr>
          <w:color w:val="000000"/>
          <w:szCs w:val="16"/>
        </w:rPr>
        <w:t xml:space="preserve"> Men &amp;</w:t>
      </w:r>
      <w:r w:rsidRPr="00013148">
        <w:rPr>
          <w:color w:val="000000"/>
          <w:szCs w:val="16"/>
        </w:rPr>
        <w:t xml:space="preserve"> back to top on own side</w:t>
      </w:r>
    </w:p>
    <w:p w:rsidR="00B11EB3" w:rsidRDefault="00B11EB3" w:rsidP="00B11EB3">
      <w:pPr>
        <w:pStyle w:val="DanceBody"/>
      </w:pPr>
      <w:r>
        <w:t>41-48</w:t>
      </w:r>
      <w:r>
        <w:tab/>
        <w:t>All circle (slip step) left &amp; back</w:t>
      </w:r>
    </w:p>
    <w:p w:rsidR="00B11EB3" w:rsidRDefault="00B11EB3" w:rsidP="00B11EB3">
      <w:pPr>
        <w:pStyle w:val="DanceBody"/>
      </w:pPr>
      <w:r>
        <w:t>49-72</w:t>
      </w:r>
      <w:r>
        <w:tab/>
        <w:t>Men dance The Sheep's Head Hey (same pattern through Ladies)</w:t>
      </w:r>
    </w:p>
    <w:p w:rsidR="00B11EB3" w:rsidRDefault="00B11EB3" w:rsidP="00B11EB3">
      <w:pPr>
        <w:pStyle w:val="DanceBody"/>
      </w:pPr>
      <w:r>
        <w:t>73-80</w:t>
      </w:r>
      <w:r>
        <w:tab/>
        <w:t>All set advancing &amp; petronella turn to next place anticlockwise, set advancing &amp; petronella turn to next place anticlockwise</w:t>
      </w:r>
    </w:p>
    <w:p w:rsidR="00B11EB3" w:rsidRDefault="00B11EB3" w:rsidP="00B11EB3">
      <w:pPr>
        <w:pStyle w:val="DanceBody"/>
        <w:keepNext w:val="0"/>
      </w:pPr>
      <w:r>
        <w:t>81-88</w:t>
      </w:r>
      <w:r>
        <w:tab/>
        <w:t>All set &amp; turn to right, all chase to original places &amp; turn partners RH</w:t>
      </w:r>
    </w:p>
    <w:p w:rsidR="00B11EB3" w:rsidRDefault="00B11EB3" w:rsidP="00B11EB3"/>
    <w:p w:rsidR="00B11EB3" w:rsidRDefault="00B11EB3" w:rsidP="00B11EB3">
      <w:pPr>
        <w:pStyle w:val="Minicrib"/>
      </w:pPr>
      <w:r>
        <w:t>PLEASED TO MEET YOU  (R32)  Round the Room Dance 2 facing 2</w:t>
      </w:r>
      <w:r>
        <w:tab/>
        <w:t>Ponteland Class  Another Newcastle Coll</w:t>
      </w:r>
    </w:p>
    <w:p w:rsidR="00B11EB3" w:rsidRPr="00F1623B" w:rsidRDefault="00B11EB3" w:rsidP="00B11EB3">
      <w:pPr>
        <w:pStyle w:val="DanceBody"/>
      </w:pPr>
      <w:r w:rsidRPr="00F1623B">
        <w:t xml:space="preserve"> 1- 8</w:t>
      </w:r>
      <w:r w:rsidRPr="00F1623B">
        <w:tab/>
        <w:t>All dance RH across &amp; LH back</w:t>
      </w:r>
    </w:p>
    <w:p w:rsidR="00B11EB3" w:rsidRDefault="00B11EB3" w:rsidP="00B11EB3">
      <w:pPr>
        <w:pStyle w:val="DanceBody"/>
      </w:pPr>
      <w:r w:rsidRPr="00F1623B">
        <w:t xml:space="preserve"> 9-16</w:t>
      </w:r>
      <w:r w:rsidRPr="00F1623B">
        <w:tab/>
        <w:t>All dance Ladies' Chain</w:t>
      </w:r>
    </w:p>
    <w:p w:rsidR="00B11EB3" w:rsidRPr="00F1623B" w:rsidRDefault="00B11EB3" w:rsidP="00B11EB3">
      <w:pPr>
        <w:pStyle w:val="DanceBody"/>
      </w:pPr>
      <w:r w:rsidRPr="00F1623B">
        <w:t>17-24</w:t>
      </w:r>
      <w:r w:rsidRPr="00F1623B">
        <w:tab/>
        <w:t>All Adv+Ret &amp; dance DoSiDo</w:t>
      </w:r>
    </w:p>
    <w:p w:rsidR="00B11EB3" w:rsidRPr="00F1623B" w:rsidRDefault="00B11EB3" w:rsidP="00B11EB3">
      <w:pPr>
        <w:pStyle w:val="DanceBody"/>
        <w:keepNext w:val="0"/>
      </w:pPr>
      <w:r w:rsidRPr="00F1623B">
        <w:t>25-32</w:t>
      </w:r>
      <w:r w:rsidRPr="00F1623B">
        <w:tab/>
        <w:t>All set to partner twice &amp; turn opposite person RH 1.1/2 times</w:t>
      </w:r>
    </w:p>
    <w:p w:rsidR="00B11EB3" w:rsidRDefault="00B11EB3" w:rsidP="00B11EB3"/>
    <w:p w:rsidR="00B11EB3" w:rsidRDefault="00B11EB3" w:rsidP="00B11EB3">
      <w:pPr>
        <w:pStyle w:val="Minicrib"/>
      </w:pPr>
      <w:r>
        <w:t>PLEASURE IS MINE  (S8x32)  2C (4C set)</w:t>
      </w:r>
      <w:r>
        <w:tab/>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9-12</w:t>
      </w:r>
      <w:r>
        <w:tab/>
        <w:t>1L+2M set &amp; cast 1 place (L down, M up)</w:t>
      </w:r>
      <w:r w:rsidRPr="00BA6B4D">
        <w:rPr>
          <w:b/>
        </w:rPr>
        <w:t xml:space="preserve"> </w:t>
      </w:r>
      <w:r>
        <w:rPr>
          <w:b/>
        </w:rPr>
        <w:t xml:space="preserve">as </w:t>
      </w:r>
      <w:r>
        <w:t>1M+2L stand &amp; cross to prtnrs place</w:t>
      </w:r>
    </w:p>
    <w:p w:rsidR="00B11EB3" w:rsidRDefault="00B11EB3" w:rsidP="00B11EB3">
      <w:pPr>
        <w:pStyle w:val="DanceBody"/>
      </w:pPr>
      <w:r>
        <w:t>13-16</w:t>
      </w:r>
      <w:r>
        <w:tab/>
        <w:t>1M+2L set &amp; cast 1 pl (L up, M dn)</w:t>
      </w:r>
      <w:r w:rsidRPr="00BA6B4D">
        <w:rPr>
          <w:b/>
        </w:rPr>
        <w:t xml:space="preserve"> </w:t>
      </w:r>
      <w:r>
        <w:rPr>
          <w:b/>
        </w:rPr>
        <w:t xml:space="preserve">as </w:t>
      </w:r>
      <w:r>
        <w:t>1L+2M stand &amp; cross to prtnrs pl.  (2)(1)</w:t>
      </w:r>
    </w:p>
    <w:p w:rsidR="00B11EB3" w:rsidRDefault="00B11EB3" w:rsidP="00B11EB3">
      <w:pPr>
        <w:pStyle w:val="DanceBody"/>
      </w:pPr>
      <w:r>
        <w:t>17-24</w:t>
      </w:r>
      <w:r>
        <w:tab/>
        <w:t>1M+2L turn RH 1.1/2 times, 1L+2M turn LH 1.1/2 times</w:t>
      </w:r>
    </w:p>
    <w:p w:rsidR="00B11EB3" w:rsidRDefault="00B11EB3" w:rsidP="00B11EB3">
      <w:pPr>
        <w:pStyle w:val="DanceBody"/>
      </w:pPr>
      <w:r>
        <w:t>25-32</w:t>
      </w:r>
      <w:r>
        <w:tab/>
        <w:t>1s+2s dance Tournee:-</w:t>
      </w:r>
    </w:p>
    <w:p w:rsidR="00B11EB3" w:rsidRDefault="00B11EB3" w:rsidP="00B11EB3">
      <w:pPr>
        <w:pStyle w:val="DanceBody"/>
      </w:pPr>
      <w:r>
        <w:tab/>
        <w:t>25-28   1s+2s dance into prom hold (Men with partner on right, 1s face Men's side &amp; 2s face Ladies side), both couples wheel anticlockwise 1/2 way &amp; Men turn Ladies into middle</w:t>
      </w:r>
    </w:p>
    <w:p w:rsidR="00B11EB3" w:rsidRDefault="00B11EB3" w:rsidP="00B11EB3">
      <w:pPr>
        <w:pStyle w:val="DanceBody"/>
        <w:keepNext w:val="0"/>
      </w:pPr>
      <w:r>
        <w:tab/>
        <w:t>29-32   Both couples turn 1.1/2 times (2s RH, 1s LH) &amp; dance out to places</w:t>
      </w:r>
    </w:p>
    <w:p w:rsidR="00B11EB3" w:rsidRDefault="00B11EB3" w:rsidP="00B11EB3"/>
    <w:p w:rsidR="00B11EB3" w:rsidRDefault="00B11EB3" w:rsidP="00B11EB3">
      <w:pPr>
        <w:pStyle w:val="Minicrib"/>
      </w:pPr>
      <w:r>
        <w:t>THE PLEASURES OF THE TOWN  (S3x32)  3C Set</w:t>
      </w:r>
      <w:r>
        <w:tab/>
        <w:t>Stafford &amp; District Caledonian Society</w:t>
      </w:r>
    </w:p>
    <w:p w:rsidR="00B11EB3" w:rsidRDefault="00B11EB3" w:rsidP="00B11EB3">
      <w:pPr>
        <w:pStyle w:val="DanceBody"/>
      </w:pPr>
      <w:r>
        <w:t xml:space="preserve"> 1- 8</w:t>
      </w:r>
      <w:r>
        <w:tab/>
        <w:t xml:space="preserve">All join hands on sides. 1M leads 2M+3M across top, down behind Ladies, across &amp; back up to place </w:t>
      </w:r>
      <w:r>
        <w:rPr>
          <w:b/>
        </w:rPr>
        <w:t>while</w:t>
      </w:r>
      <w:r>
        <w:t xml:space="preserve"> Ladies advance (2 steps), stand (4 bars) &amp; retire 2 steps</w:t>
      </w:r>
    </w:p>
    <w:p w:rsidR="00B11EB3" w:rsidRDefault="00B11EB3" w:rsidP="00B11EB3">
      <w:pPr>
        <w:pStyle w:val="DanceBody"/>
      </w:pPr>
      <w:r>
        <w:t xml:space="preserve"> 9-16</w:t>
      </w:r>
      <w:r>
        <w:tab/>
        <w:t xml:space="preserve">Ladies repeat 1-8 </w:t>
      </w:r>
      <w:r>
        <w:rPr>
          <w:b/>
        </w:rPr>
        <w:t>while</w:t>
      </w:r>
      <w:r>
        <w:t xml:space="preserve"> Men advance, pause &amp; retire</w:t>
      </w:r>
    </w:p>
    <w:p w:rsidR="00B11EB3" w:rsidRDefault="00B11EB3" w:rsidP="00B11EB3">
      <w:pPr>
        <w:pStyle w:val="DanceBody"/>
      </w:pPr>
      <w:r>
        <w:t>17-24</w:t>
      </w:r>
      <w:r>
        <w:tab/>
        <w:t>1s+2s+3s dance Promenade</w:t>
      </w:r>
    </w:p>
    <w:p w:rsidR="00B11EB3" w:rsidRPr="005C347B" w:rsidRDefault="00B11EB3" w:rsidP="00B11EB3">
      <w:pPr>
        <w:pStyle w:val="DanceBody"/>
        <w:keepNext w:val="0"/>
      </w:pPr>
      <w:r>
        <w:t>25-32</w:t>
      </w:r>
      <w:r>
        <w:tab/>
        <w:t xml:space="preserve">1s+2s dance 1/2 R&amp;L; 2s 1/2 turn RH to own side </w:t>
      </w:r>
      <w:r>
        <w:rPr>
          <w:b/>
        </w:rPr>
        <w:t>while</w:t>
      </w:r>
      <w:r>
        <w:t xml:space="preserve"> 1s 1/2 turn RH &amp; cast to 3rd place (3s step up)</w:t>
      </w:r>
    </w:p>
    <w:p w:rsidR="00B11EB3" w:rsidRDefault="00B11EB3" w:rsidP="00B11EB3"/>
    <w:p w:rsidR="00B11EB3" w:rsidRDefault="00B11EB3" w:rsidP="00B11EB3">
      <w:pPr>
        <w:pStyle w:val="Minicrib"/>
      </w:pPr>
      <w:r>
        <w:t>PLESSEY WOODS  (S3x40)  3C Set</w:t>
      </w:r>
      <w:r>
        <w:tab/>
        <w:t>Maureen Robson  From North to South</w:t>
      </w:r>
    </w:p>
    <w:p w:rsidR="00B11EB3" w:rsidRDefault="00B11EB3" w:rsidP="00B11EB3">
      <w:pPr>
        <w:pStyle w:val="DanceBody"/>
      </w:pPr>
      <w:r>
        <w:t xml:space="preserve"> 1- 8</w:t>
      </w:r>
      <w:r>
        <w:tab/>
        <w:t>1s set. 1s cast down 1 place (2s step up), 1s dance 1/2 Fig of 8 up round 2s, dance up NHJ to finish back to back between 2s (1L facing 2M, 1M facing 2L)</w:t>
      </w:r>
    </w:p>
    <w:p w:rsidR="00B11EB3" w:rsidRDefault="00B11EB3" w:rsidP="00B11EB3">
      <w:pPr>
        <w:pStyle w:val="DanceBody"/>
      </w:pPr>
      <w:r>
        <w:t xml:space="preserve"> 9-16</w:t>
      </w:r>
      <w:r>
        <w:tab/>
        <w:t xml:space="preserve">1L+2M </w:t>
      </w:r>
      <w:r>
        <w:rPr>
          <w:b/>
        </w:rPr>
        <w:t>also</w:t>
      </w:r>
      <w:r>
        <w:t xml:space="preserve">1M+2L set &amp; turn RH; 1s pass RSh to change places (1M faces 2M, 1L faces 2L). 1M+2M </w:t>
      </w:r>
      <w:r>
        <w:rPr>
          <w:b/>
        </w:rPr>
        <w:t>also</w:t>
      </w:r>
      <w:r>
        <w:t xml:space="preserve"> 1L+2L set &amp; turn RH, 1s pass RSh to finish in middle with RH joined, 1L facing up &amp; 1M facing down. 2s finish in 1st place</w:t>
      </w:r>
    </w:p>
    <w:p w:rsidR="00B11EB3" w:rsidRDefault="00B11EB3" w:rsidP="00B11EB3">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B11EB3" w:rsidRDefault="00B11EB3" w:rsidP="00B11EB3">
      <w:pPr>
        <w:pStyle w:val="DanceBody"/>
      </w:pPr>
      <w:r>
        <w:t>25-32</w:t>
      </w:r>
      <w:r>
        <w:tab/>
        <w:t>1s+3s repeat bars 9-16. At end 1s join RH to finish in middle 1L facing up &amp; 1M facing down. 3s finish in 3rd place</w:t>
      </w:r>
    </w:p>
    <w:p w:rsidR="00B11EB3" w:rsidRDefault="00B11EB3" w:rsidP="00B11EB3">
      <w:pPr>
        <w:pStyle w:val="DanceBody"/>
        <w:keepNext w:val="0"/>
      </w:pPr>
      <w:r>
        <w:t>33-40</w:t>
      </w:r>
      <w:r>
        <w:tab/>
        <w:t>1s turn RH to finish on opposite sides facing down (2 bars), 1s dance down NHJ, cast up round 3s &amp; cross down to 3rd place on own sides. 3s step up bars 35-36.  2 3 1</w:t>
      </w:r>
    </w:p>
    <w:p w:rsidR="00B11EB3" w:rsidRDefault="00B11EB3" w:rsidP="00B11EB3"/>
    <w:p w:rsidR="00B11EB3" w:rsidRDefault="00B11EB3" w:rsidP="00B11EB3">
      <w:pPr>
        <w:pStyle w:val="Minicrib"/>
      </w:pPr>
      <w:r>
        <w:t>A PLETHORA OF PIÑATAS  (R8x32)  3C (4C set)</w:t>
      </w:r>
      <w:r>
        <w:tab/>
        <w:t>Tom Halpenny (October 2014)</w:t>
      </w:r>
    </w:p>
    <w:p w:rsidR="00B11EB3" w:rsidRDefault="00B11EB3" w:rsidP="00B11EB3">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B11EB3" w:rsidRDefault="00B11EB3" w:rsidP="00B11EB3">
      <w:pPr>
        <w:pStyle w:val="DanceBody"/>
      </w:pPr>
      <w:r>
        <w:t xml:space="preserve"> 9-16</w:t>
      </w:r>
      <w:r>
        <w:tab/>
        <w:t>2s+1s+3s dance Arandel:-</w:t>
      </w:r>
    </w:p>
    <w:p w:rsidR="00B11EB3" w:rsidRDefault="00B11EB3" w:rsidP="00B11EB3">
      <w:pPr>
        <w:pStyle w:val="DanceBody"/>
      </w:pPr>
      <w:r>
        <w:tab/>
        <w:t xml:space="preserve">`9-12    All cross RH, 2L+1L also 1M+3M change places on sides LH </w:t>
      </w:r>
      <w:r w:rsidRPr="00C07443">
        <w:rPr>
          <w:b/>
        </w:rPr>
        <w:t>while</w:t>
      </w:r>
      <w:r>
        <w:t xml:space="preserve"> 2M+3L (1st corner persons in 2nd corner pstn) set to each other</w:t>
      </w:r>
    </w:p>
    <w:p w:rsidR="00B11EB3" w:rsidRDefault="00B11EB3" w:rsidP="00B11EB3">
      <w:pPr>
        <w:pStyle w:val="DanceBody"/>
      </w:pPr>
      <w:r>
        <w:tab/>
        <w:t xml:space="preserve">`13-16  All cross RH, 1L+2L also 3M+1M change places on sides LH </w:t>
      </w:r>
      <w:r w:rsidRPr="00C07443">
        <w:rPr>
          <w:b/>
        </w:rPr>
        <w:t>while</w:t>
      </w:r>
      <w:r>
        <w:t xml:space="preserve"> 2M+3L (1st corner persons in 1st corner pstn) set</w:t>
      </w:r>
    </w:p>
    <w:p w:rsidR="00B11EB3" w:rsidRDefault="00B11EB3" w:rsidP="00B11EB3">
      <w:pPr>
        <w:pStyle w:val="DanceBody"/>
      </w:pPr>
      <w:r>
        <w:tab/>
        <w:t>`1s omit polite turn</w:t>
      </w:r>
    </w:p>
    <w:p w:rsidR="00B11EB3" w:rsidRDefault="00B11EB3" w:rsidP="00B11EB3">
      <w:pPr>
        <w:pStyle w:val="DanceBody"/>
      </w:pPr>
      <w:r>
        <w:t>17-24</w:t>
      </w:r>
      <w:r>
        <w:tab/>
        <w:t>2s+1s+3s dance RSh reels of 3 on sidelines 1M+2M &amp; 1L+3L pass RSh to start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PLUM TREE JIG  (J5x32)  5C set</w:t>
      </w:r>
      <w:r>
        <w:tab/>
        <w:t>A Dix  Reel Friends 2</w:t>
      </w:r>
    </w:p>
    <w:p w:rsidR="00B11EB3" w:rsidRDefault="00B11EB3" w:rsidP="00B11EB3">
      <w:pPr>
        <w:pStyle w:val="DanceBody"/>
      </w:pPr>
      <w:r>
        <w:t xml:space="preserve"> 1- 8</w:t>
      </w:r>
      <w:r>
        <w:tab/>
        <w:t>1s &amp; 3s turn RH (2 bars) &amp; lead down 1 place, 1s dance out cast behind next couple &amp; dance up 1 pl to face own side BtoB for Double Triangles</w:t>
      </w:r>
    </w:p>
    <w:p w:rsidR="00B11EB3" w:rsidRDefault="00B11EB3" w:rsidP="00B11EB3">
      <w:pPr>
        <w:pStyle w:val="DanceBody"/>
      </w:pPr>
      <w:r>
        <w:t xml:space="preserve"> 9-16</w:t>
      </w:r>
      <w:r>
        <w:tab/>
        <w:t>1s &amp; 3s dance Double Triangles &amp; end turning to right to face 4</w:t>
      </w:r>
      <w:r w:rsidRPr="00972EEB">
        <w:t>th</w:t>
      </w:r>
      <w:r>
        <w:t xml:space="preserve"> corners</w:t>
      </w:r>
    </w:p>
    <w:p w:rsidR="00B11EB3" w:rsidRDefault="00B11EB3" w:rsidP="00B11EB3">
      <w:pPr>
        <w:pStyle w:val="DanceBody"/>
      </w:pPr>
      <w:r>
        <w:t>17-24</w:t>
      </w:r>
      <w:r>
        <w:tab/>
        <w:t>1s &amp; 3s dance reels across (reels of 3 top &amp; bottom, reel of 4 in centre)</w:t>
      </w:r>
    </w:p>
    <w:p w:rsidR="00B11EB3" w:rsidRDefault="00B11EB3" w:rsidP="00B11EB3">
      <w:pPr>
        <w:pStyle w:val="DanceBody"/>
        <w:keepNext w:val="0"/>
      </w:pPr>
      <w:r>
        <w:t>25-32</w:t>
      </w:r>
      <w:r>
        <w:tab/>
        <w:t>1s &amp; 3s 1/2 turn partners RH, Bal-in-Line, turn partners RH &amp; cast down on own sides</w:t>
      </w:r>
    </w:p>
    <w:p w:rsidR="00B11EB3" w:rsidRDefault="00B11EB3" w:rsidP="00B11EB3"/>
    <w:p w:rsidR="00B11EB3" w:rsidRDefault="00B11EB3" w:rsidP="00B11EB3">
      <w:pPr>
        <w:pStyle w:val="Minicrib"/>
      </w:pPr>
      <w:r>
        <w:t>PLUTO'S HEAD  (R8x32)  2C (4C set)</w:t>
      </w:r>
      <w:r>
        <w:tab/>
        <w:t>Susan McKinnell  RSCDS Bk 51</w:t>
      </w:r>
    </w:p>
    <w:p w:rsidR="00B11EB3" w:rsidRDefault="00B11EB3" w:rsidP="00B11EB3">
      <w:pPr>
        <w:pStyle w:val="DanceBody"/>
      </w:pPr>
      <w:r>
        <w:t xml:space="preserve"> 1- 8</w:t>
      </w:r>
      <w:r>
        <w:tab/>
        <w:t>1M+2L turn RH (4 bars).  1s+2s circle 4H round to Left</w:t>
      </w:r>
    </w:p>
    <w:p w:rsidR="00B11EB3" w:rsidRDefault="00B11EB3" w:rsidP="00B11EB3">
      <w:pPr>
        <w:pStyle w:val="DanceBody"/>
      </w:pPr>
      <w:r>
        <w:t xml:space="preserve"> 9-16</w:t>
      </w:r>
      <w:r>
        <w:tab/>
        <w:t>1L+2M turn LH (4 bars).  1s+2s circle 4H round to Right</w:t>
      </w:r>
    </w:p>
    <w:p w:rsidR="00B11EB3" w:rsidRDefault="00B11EB3" w:rsidP="00B11EB3">
      <w:pPr>
        <w:pStyle w:val="DanceBody"/>
      </w:pPr>
      <w:r>
        <w:t>17-24</w:t>
      </w:r>
      <w:r>
        <w:tab/>
        <w:t>1s lead down (3 bars), lead up (3 bars) &amp; cast to 2nd place (2s step up 23-24)</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POET AND HIS LASS  (S3x32)  3C set</w:t>
      </w:r>
      <w:r>
        <w:tab/>
        <w:t>John Drewry  Stoneywood Coll 2</w:t>
      </w:r>
    </w:p>
    <w:p w:rsidR="00B11EB3" w:rsidRDefault="00B11EB3" w:rsidP="00B11EB3">
      <w:pPr>
        <w:pStyle w:val="DanceBody"/>
      </w:pPr>
      <w:r>
        <w:t xml:space="preserve"> 1- 8</w:t>
      </w:r>
      <w:r>
        <w:tab/>
        <w:t>1s dance down middle &amp; cast back to place, 3s dance up middle &amp; cast back to place</w:t>
      </w:r>
    </w:p>
    <w:p w:rsidR="00B11EB3" w:rsidRDefault="00B11EB3" w:rsidP="00B11EB3">
      <w:pPr>
        <w:pStyle w:val="DanceBody"/>
      </w:pPr>
      <w:r>
        <w:t xml:space="preserve"> 9-16</w:t>
      </w:r>
      <w:r>
        <w:tab/>
        <w:t>2s dance RH across (L with 1s &amp; M with 3s), pass RSh &amp; dance LH across with other couple</w:t>
      </w:r>
    </w:p>
    <w:p w:rsidR="00B11EB3" w:rsidRDefault="00B11EB3" w:rsidP="00B11EB3">
      <w:pPr>
        <w:pStyle w:val="DanceBody"/>
      </w:pPr>
      <w:r>
        <w:t>17-24</w:t>
      </w:r>
      <w:r>
        <w:tab/>
        <w:t>2s dance LSh reels of 3 across (L with 1s &amp; M with 3s),</w:t>
      </w:r>
    </w:p>
    <w:p w:rsidR="00B11EB3" w:rsidRDefault="00B11EB3" w:rsidP="00B11EB3">
      <w:pPr>
        <w:pStyle w:val="DanceBody"/>
        <w:keepNext w:val="0"/>
      </w:pPr>
      <w:r>
        <w:t>25-32</w:t>
      </w:r>
      <w:r>
        <w:tab/>
        <w:t>3s cross RH &amp; cast up to 2</w:t>
      </w:r>
      <w:r w:rsidRPr="00972EEB">
        <w:t>nd</w:t>
      </w:r>
      <w:r>
        <w:t xml:space="preserve"> place, cross RH &amp; cast to top</w:t>
      </w:r>
    </w:p>
    <w:p w:rsidR="00B11EB3" w:rsidRDefault="00B11EB3" w:rsidP="00B11EB3"/>
    <w:p w:rsidR="00B11EB3" w:rsidRDefault="00B11EB3" w:rsidP="00B11EB3">
      <w:pPr>
        <w:pStyle w:val="Minicrib"/>
      </w:pPr>
      <w:r>
        <w:t>SPEIRS BRUCE (The Pole Star)  (J8x32)  3C (4C Set)</w:t>
      </w:r>
      <w:r>
        <w:tab/>
        <w:t>Roy Goldring  Scotia Suite</w:t>
      </w:r>
    </w:p>
    <w:p w:rsidR="00B11EB3" w:rsidRDefault="00B11EB3" w:rsidP="00B11EB3">
      <w:pPr>
        <w:pStyle w:val="DanceBody"/>
      </w:pPr>
      <w:r>
        <w:t xml:space="preserve"> 1- 8</w:t>
      </w:r>
      <w:r>
        <w:tab/>
        <w:t>1s cross RH, cast to 3</w:t>
      </w:r>
      <w:r w:rsidRPr="00972EEB">
        <w:t>rd</w:t>
      </w:r>
      <w:r>
        <w:t xml:space="preserve"> place, 2s &amp; 1s set &amp; cross RH</w:t>
      </w:r>
    </w:p>
    <w:p w:rsidR="00B11EB3" w:rsidRDefault="00B11EB3" w:rsidP="00B11EB3">
      <w:pPr>
        <w:pStyle w:val="DanceBody"/>
      </w:pPr>
      <w:r>
        <w:t xml:space="preserve"> 9-16</w:t>
      </w:r>
      <w:r>
        <w:tab/>
        <w:t>2s+1s dance Men's Chain (up/down)</w:t>
      </w:r>
    </w:p>
    <w:p w:rsidR="00B11EB3" w:rsidRDefault="00B11EB3" w:rsidP="00B11EB3">
      <w:pPr>
        <w:pStyle w:val="DanceBody"/>
      </w:pPr>
      <w:r>
        <w:t>17-24</w:t>
      </w:r>
      <w:r>
        <w:tab/>
        <w:t>3L+1M change places LH, 3M+1L change places RH, 2s+1s+3s set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POLHARROW BURN  (R5x32)  5C set</w:t>
      </w:r>
      <w:r>
        <w:tab/>
        <w:t>Hugh Foss  Glendarroch SD Sheets</w:t>
      </w:r>
    </w:p>
    <w:p w:rsidR="00B11EB3" w:rsidRDefault="00B11EB3" w:rsidP="00B11EB3">
      <w:pPr>
        <w:pStyle w:val="DanceBody"/>
      </w:pPr>
      <w:r>
        <w:t xml:space="preserve"> 1- 8</w:t>
      </w:r>
      <w:r>
        <w:tab/>
        <w:t>1s &amp; 3s cross RH, cast 1 place (2s &amp; 4s step up) &amp; dance 1/2 Fig of 8 round couple above them</w:t>
      </w:r>
    </w:p>
    <w:p w:rsidR="00B11EB3" w:rsidRDefault="00B11EB3" w:rsidP="00B11EB3">
      <w:pPr>
        <w:pStyle w:val="DanceBody"/>
      </w:pPr>
      <w:r>
        <w:t xml:space="preserve"> 9-16</w:t>
      </w:r>
      <w:r>
        <w:tab/>
        <w:t>1s &amp; 3s turn RH then turn LH (long turns) to face 1</w:t>
      </w:r>
      <w:r w:rsidRPr="00972EEB">
        <w:t>st</w:t>
      </w:r>
      <w:r>
        <w:t xml:space="preserve"> corners</w:t>
      </w:r>
      <w:r w:rsidRPr="00BA6B4D">
        <w:rPr>
          <w:b/>
        </w:rPr>
        <w:t xml:space="preserve"> while </w:t>
      </w:r>
      <w:r>
        <w:t>2s &amp; 5s change places RH &amp; chase clockwise to other end of set</w:t>
      </w:r>
    </w:p>
    <w:p w:rsidR="00B11EB3" w:rsidRDefault="00B11EB3" w:rsidP="00B11EB3">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B11EB3" w:rsidRDefault="00B11EB3" w:rsidP="00B11EB3">
      <w:pPr>
        <w:pStyle w:val="DanceBody"/>
        <w:keepNext w:val="0"/>
      </w:pPr>
      <w:r>
        <w:t>25-32</w:t>
      </w:r>
      <w:r>
        <w:tab/>
        <w:t>1s &amp; 3s dance 1/2 diag reels of 4 with 3</w:t>
      </w:r>
      <w:r w:rsidRPr="00972EEB">
        <w:t>rd</w:t>
      </w:r>
      <w:r>
        <w:t xml:space="preserve"> corner, turn partner LH &amp; cast down 1 place own sides.  2 4 1 5 3</w:t>
      </w:r>
    </w:p>
    <w:p w:rsidR="00B11EB3" w:rsidRDefault="00B11EB3" w:rsidP="00B11EB3"/>
    <w:p w:rsidR="00B11EB3" w:rsidRDefault="00B11EB3" w:rsidP="00B11EB3">
      <w:pPr>
        <w:pStyle w:val="Minicrib"/>
      </w:pPr>
      <w:r>
        <w:t>POLHARROW BURN 3 COUPLES  (R5x32)  3C set</w:t>
      </w:r>
      <w:r>
        <w:tab/>
        <w:t>Shalden SDC</w:t>
      </w:r>
    </w:p>
    <w:p w:rsidR="00B11EB3" w:rsidRPr="002A25C8" w:rsidRDefault="00B11EB3" w:rsidP="00B11EB3">
      <w:pPr>
        <w:pStyle w:val="DanceBody"/>
      </w:pPr>
      <w:r>
        <w:t xml:space="preserve"> 1- 8</w:t>
      </w:r>
      <w:r w:rsidRPr="002A25C8">
        <w:tab/>
        <w:t>1s cross RH, cast 1 place (2s step up</w:t>
      </w:r>
      <w:r>
        <w:t>) &amp; dance 1/2 Fig of 8 round 2s</w:t>
      </w:r>
    </w:p>
    <w:p w:rsidR="00B11EB3" w:rsidRPr="002A25C8" w:rsidRDefault="00B11EB3" w:rsidP="00B11EB3">
      <w:pPr>
        <w:pStyle w:val="DanceBody"/>
      </w:pPr>
      <w:r>
        <w:t xml:space="preserve"> 9-16</w:t>
      </w:r>
      <w:r w:rsidRPr="002A25C8">
        <w:tab/>
        <w:t>1s turn RH then turn LH (long turns) to face 1st corners</w:t>
      </w:r>
      <w:r w:rsidRPr="002A25C8">
        <w:rPr>
          <w:b/>
        </w:rPr>
        <w:t xml:space="preserve"> while </w:t>
      </w:r>
      <w:r w:rsidRPr="002A25C8">
        <w:t>2s &amp; 3s change places RH &amp; chas</w:t>
      </w:r>
      <w:r>
        <w:t>e clockwise to other end of set</w:t>
      </w:r>
    </w:p>
    <w:p w:rsidR="00B11EB3" w:rsidRPr="002A25C8" w:rsidRDefault="00B11EB3" w:rsidP="00B11EB3">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B11EB3" w:rsidRDefault="00B11EB3" w:rsidP="00B11EB3">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rPr>
        <w:t xml:space="preserve">while </w:t>
      </w:r>
      <w:r w:rsidRPr="002A25C8">
        <w:t>corners dance on 1 place anticlockwise, 1s cast down 1 place own sides (2 3</w:t>
      </w:r>
      <w:r>
        <w:t xml:space="preserve"> 1)</w:t>
      </w:r>
    </w:p>
    <w:p w:rsidR="00B11EB3" w:rsidRPr="002A25C8" w:rsidRDefault="00B11EB3" w:rsidP="00B11EB3">
      <w:pPr>
        <w:pStyle w:val="DanceBody"/>
        <w:keepNext w:val="0"/>
        <w:rPr>
          <w:i/>
        </w:rPr>
      </w:pPr>
      <w:r w:rsidRPr="002A25C8">
        <w:rPr>
          <w:i/>
        </w:rPr>
        <w:t>A variation on this popular dance when not enough dancers for  5 couple set</w:t>
      </w:r>
    </w:p>
    <w:p w:rsidR="00B11EB3" w:rsidRDefault="00B11EB3" w:rsidP="00B11EB3"/>
    <w:p w:rsidR="00B11EB3" w:rsidRDefault="00B11EB3" w:rsidP="00B11EB3">
      <w:pPr>
        <w:pStyle w:val="Minicrib"/>
      </w:pPr>
      <w:r>
        <w:t>POLKA COUNTRY DANCE  (R8x32)  2C (4C set)</w:t>
      </w:r>
      <w:r>
        <w:tab/>
        <w:t>RSCDS Bk 31</w:t>
      </w:r>
    </w:p>
    <w:p w:rsidR="00B11EB3" w:rsidRDefault="00B11EB3" w:rsidP="00B11EB3">
      <w:pPr>
        <w:pStyle w:val="DanceBody"/>
      </w:pPr>
      <w:r>
        <w:t>1s start on opp sides</w:t>
      </w:r>
    </w:p>
    <w:p w:rsidR="00B11EB3" w:rsidRDefault="00B11EB3" w:rsidP="00B11EB3">
      <w:pPr>
        <w:pStyle w:val="DanceBody"/>
      </w:pPr>
      <w:r>
        <w:t xml:space="preserve"> 1- 8</w:t>
      </w:r>
      <w:r>
        <w:tab/>
        <w:t>1s facing 2s on sides set &amp; change places RH, 2s+1s set to partner &amp; cross RH</w:t>
      </w:r>
    </w:p>
    <w:p w:rsidR="00B11EB3" w:rsidRDefault="00B11EB3" w:rsidP="00B11EB3">
      <w:pPr>
        <w:pStyle w:val="DanceBody"/>
      </w:pPr>
      <w:r>
        <w:t xml:space="preserve"> 9-16</w:t>
      </w:r>
      <w:r>
        <w:tab/>
        <w:t>2s+1s repeat above Fig</w:t>
      </w:r>
    </w:p>
    <w:p w:rsidR="00B11EB3" w:rsidRDefault="00B11EB3" w:rsidP="00B11EB3">
      <w:pPr>
        <w:pStyle w:val="DanceBody"/>
      </w:pPr>
      <w:r>
        <w:t>17-24</w:t>
      </w:r>
      <w:r>
        <w:tab/>
        <w:t>1s lead down the middle &amp; back to places</w:t>
      </w:r>
    </w:p>
    <w:p w:rsidR="00B11EB3" w:rsidRDefault="00B11EB3" w:rsidP="00B11EB3">
      <w:pPr>
        <w:pStyle w:val="DanceBody"/>
        <w:keepNext w:val="0"/>
      </w:pPr>
      <w:r>
        <w:t>25-32</w:t>
      </w:r>
      <w:r>
        <w:tab/>
        <w:t>1s+2s dance Polka Poussette (1s end opposite sides to start again)</w:t>
      </w:r>
    </w:p>
    <w:p w:rsidR="00B11EB3" w:rsidRDefault="00B11EB3" w:rsidP="00B11EB3"/>
    <w:p w:rsidR="00B11EB3" w:rsidRDefault="00B11EB3" w:rsidP="00B11EB3">
      <w:pPr>
        <w:pStyle w:val="Minicrib"/>
      </w:pPr>
      <w:r>
        <w:t>POLKA DOT POLKA  (R5x32)  5 person Sq.Set</w:t>
      </w:r>
      <w:r>
        <w:tab/>
        <w:t>Colin Andrews  Devonian Double Circle</w:t>
      </w:r>
    </w:p>
    <w:p w:rsidR="00B11EB3" w:rsidRDefault="00B11EB3" w:rsidP="00B11EB3">
      <w:pPr>
        <w:pStyle w:val="DanceBody"/>
      </w:pPr>
      <w:r>
        <w:t>5 person square set with 5th person in centre facing up</w:t>
      </w:r>
    </w:p>
    <w:p w:rsidR="00B11EB3" w:rsidRDefault="00B11EB3" w:rsidP="00B11EB3">
      <w:pPr>
        <w:pStyle w:val="DanceBody"/>
      </w:pPr>
      <w:r>
        <w:t xml:space="preserve"> 1- 8</w:t>
      </w:r>
      <w:r>
        <w:tab/>
        <w:t>5+1+3 dance RSh Reel up/down</w:t>
      </w:r>
    </w:p>
    <w:p w:rsidR="00B11EB3" w:rsidRDefault="00B11EB3" w:rsidP="00B11EB3">
      <w:pPr>
        <w:pStyle w:val="DanceBody"/>
      </w:pPr>
      <w:r>
        <w:t xml:space="preserve"> 9-16</w:t>
      </w:r>
      <w:r>
        <w:tab/>
        <w:t>5+2+4 dance LSh Reel across</w:t>
      </w:r>
    </w:p>
    <w:p w:rsidR="00B11EB3" w:rsidRDefault="00B11EB3" w:rsidP="00B11EB3">
      <w:pPr>
        <w:pStyle w:val="DanceBody"/>
      </w:pPr>
      <w:r>
        <w:t>17-24</w:t>
      </w:r>
      <w:r>
        <w:tab/>
        <w:t>5+1 set &amp; 1/2 turn RH to change places; 1+4 set &amp; 1/2 turn RH</w:t>
      </w:r>
    </w:p>
    <w:p w:rsidR="00B11EB3" w:rsidRDefault="00B11EB3" w:rsidP="00B11EB3">
      <w:pPr>
        <w:pStyle w:val="DanceBody"/>
        <w:keepNext w:val="0"/>
      </w:pPr>
      <w:r>
        <w:t>25-32</w:t>
      </w:r>
      <w:r>
        <w:tab/>
        <w:t>4+3 set &amp; 1/2 turn RH ; 3+2 set &amp; 1/2 turn RH.  5 3 4 1 2</w:t>
      </w:r>
    </w:p>
    <w:p w:rsidR="00B11EB3" w:rsidRDefault="00B11EB3" w:rsidP="00B11EB3"/>
    <w:p w:rsidR="00B11EB3" w:rsidRDefault="00B11EB3" w:rsidP="00B11EB3">
      <w:pPr>
        <w:pStyle w:val="Minicrib"/>
      </w:pPr>
      <w:r>
        <w:t>POND PLACE  (S32)  Round the Room</w:t>
      </w:r>
      <w:r>
        <w:tab/>
        <w:t>C Ronald  Big Apple Coll</w:t>
      </w:r>
    </w:p>
    <w:p w:rsidR="00B11EB3" w:rsidRDefault="00B11EB3" w:rsidP="00B11EB3">
      <w:pPr>
        <w:pStyle w:val="DanceBody"/>
      </w:pPr>
      <w:r>
        <w:t>Round the Room Dance 2 facing 2</w:t>
      </w:r>
    </w:p>
    <w:p w:rsidR="00B11EB3" w:rsidRDefault="00B11EB3" w:rsidP="00B11EB3">
      <w:pPr>
        <w:pStyle w:val="DanceBody"/>
      </w:pPr>
      <w:r>
        <w:t xml:space="preserve"> 1- 8</w:t>
      </w:r>
      <w:r>
        <w:tab/>
        <w:t>1s (facing clockwise) lead forward between 2s &amp; cast back to place, 2s lead between 1s &amp; cast back to place</w:t>
      </w:r>
    </w:p>
    <w:p w:rsidR="00B11EB3" w:rsidRDefault="00B11EB3" w:rsidP="00B11EB3">
      <w:pPr>
        <w:pStyle w:val="DanceBody"/>
      </w:pPr>
      <w:r>
        <w:t xml:space="preserve"> 9-16</w:t>
      </w:r>
      <w:r>
        <w:tab/>
        <w:t>1M+2L lead between partners &amp; cast back to place, 2M+1L lead between partners &amp; cast back to place</w:t>
      </w:r>
    </w:p>
    <w:p w:rsidR="00B11EB3" w:rsidRDefault="00B11EB3" w:rsidP="00B11EB3">
      <w:pPr>
        <w:pStyle w:val="DanceBody"/>
      </w:pPr>
      <w:r>
        <w:t>17-24</w:t>
      </w:r>
      <w:r>
        <w:tab/>
        <w:t>All set twice &amp; turn opposite person RH 1.1/4 times into lines of 4 (1s facing clockwise, 2s anticlockwise)</w:t>
      </w:r>
    </w:p>
    <w:p w:rsidR="00B11EB3" w:rsidRDefault="00B11EB3" w:rsidP="00B11EB3">
      <w:pPr>
        <w:pStyle w:val="DanceBody"/>
      </w:pPr>
      <w:r>
        <w:t>25-28</w:t>
      </w:r>
      <w:r>
        <w:tab/>
        <w:t>All Bal-in-Line twice moving to right (changing places &amp; hands with opposite person) &amp; to left back again</w:t>
      </w:r>
    </w:p>
    <w:p w:rsidR="00B11EB3" w:rsidRDefault="00B11EB3" w:rsidP="00B11EB3">
      <w:pPr>
        <w:pStyle w:val="DanceBody"/>
        <w:keepNext w:val="0"/>
      </w:pPr>
      <w:r>
        <w:t>29-32</w:t>
      </w:r>
      <w:r>
        <w:tab/>
        <w:t>All turn opposite person RH 1.1/4 times &amp; turn right about to face next couple</w:t>
      </w:r>
    </w:p>
    <w:p w:rsidR="00B11EB3" w:rsidRDefault="00B11EB3" w:rsidP="00B11EB3"/>
    <w:p w:rsidR="00B11EB3" w:rsidRDefault="00B11EB3" w:rsidP="00B11EB3">
      <w:pPr>
        <w:pStyle w:val="Minicrib"/>
      </w:pPr>
      <w:r>
        <w:t>POOHSTICKS  (J4x40)  4C set</w:t>
      </w:r>
      <w:r>
        <w:tab/>
        <w:t>Gillian Mackintosh  Aurora 2nd Bk</w:t>
      </w:r>
    </w:p>
    <w:p w:rsidR="00B11EB3" w:rsidRPr="00B172F7" w:rsidRDefault="00B11EB3" w:rsidP="00B11EB3">
      <w:pPr>
        <w:pStyle w:val="DanceBody"/>
      </w:pPr>
      <w:r w:rsidRPr="00B172F7">
        <w:t xml:space="preserve"> 1- 4</w:t>
      </w:r>
      <w:r w:rsidRPr="00B172F7">
        <w:tab/>
        <w:t xml:space="preserve">1s cross down RH to 2nd place opp sides </w:t>
      </w:r>
      <w:r w:rsidRPr="00B172F7">
        <w:rPr>
          <w:b/>
        </w:rPr>
        <w:t>as</w:t>
      </w:r>
      <w:r w:rsidRPr="00B172F7">
        <w:t xml:space="preserve"> 4s cross up LH to 3rd place opp sides (2s &amp; 3s step down/up).  1s &amp; 4s set to partners</w:t>
      </w:r>
    </w:p>
    <w:p w:rsidR="00B11EB3" w:rsidRPr="00B172F7" w:rsidRDefault="00B11EB3" w:rsidP="00B11EB3">
      <w:pPr>
        <w:pStyle w:val="DanceBody"/>
      </w:pPr>
      <w:r w:rsidRPr="00B172F7">
        <w:t xml:space="preserve"> 5-8</w:t>
      </w:r>
      <w:r w:rsidRPr="00B172F7">
        <w:tab/>
        <w:t xml:space="preserve">1s+4s dance RH across </w:t>
      </w:r>
      <w:r w:rsidRPr="00B172F7">
        <w:rPr>
          <w:b/>
        </w:rPr>
        <w:t>while</w:t>
      </w:r>
      <w:r w:rsidRPr="00B172F7">
        <w:t xml:space="preserve"> 2s &amp; 3s set Advancing, 1/2 turn 2H (PdeB) to face partners raising arms to make arches</w:t>
      </w:r>
    </w:p>
    <w:p w:rsidR="00B11EB3" w:rsidRPr="00B172F7" w:rsidRDefault="00B11EB3" w:rsidP="00B11EB3">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B11EB3" w:rsidRPr="00B172F7" w:rsidRDefault="00B11EB3" w:rsidP="00B11EB3">
      <w:pPr>
        <w:pStyle w:val="DanceBody"/>
      </w:pPr>
      <w:r w:rsidRPr="00B172F7">
        <w:t>13-16</w:t>
      </w:r>
      <w:r w:rsidRPr="00B172F7">
        <w:tab/>
        <w:t xml:space="preserve">1L followed by 4L dance 1/2 tandem reel of 3 on sides with 3M+2M (pass 3M RSh) </w:t>
      </w:r>
      <w:r w:rsidRPr="00B172F7">
        <w:rPr>
          <w:b/>
        </w:rPr>
        <w:t>while</w:t>
      </w:r>
      <w:r w:rsidRPr="00B172F7">
        <w:t xml:space="preserve"> 4M followed by 1M dance similar with 2L+3L (pass 2L RSh)</w:t>
      </w:r>
    </w:p>
    <w:p w:rsidR="00B11EB3" w:rsidRPr="00B172F7" w:rsidRDefault="00B11EB3" w:rsidP="00B11EB3">
      <w:pPr>
        <w:pStyle w:val="DanceBody"/>
      </w:pPr>
      <w:r w:rsidRPr="00B172F7">
        <w:t>17-20</w:t>
      </w:r>
      <w:r w:rsidRPr="00B172F7">
        <w:tab/>
        <w:t>As bars 5-8 but LH across</w:t>
      </w:r>
    </w:p>
    <w:p w:rsidR="00B11EB3" w:rsidRPr="00B172F7" w:rsidRDefault="00B11EB3" w:rsidP="00B11EB3">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B11EB3" w:rsidRPr="00B172F7" w:rsidRDefault="00B11EB3" w:rsidP="00B11EB3">
      <w:pPr>
        <w:pStyle w:val="DanceBody"/>
      </w:pPr>
      <w:r w:rsidRPr="00B172F7">
        <w:t>25-28</w:t>
      </w:r>
      <w:r w:rsidRPr="00B172F7">
        <w:tab/>
        <w:t>As bars 13-16 but passing LSh to start</w:t>
      </w:r>
    </w:p>
    <w:p w:rsidR="00B11EB3" w:rsidRPr="00B172F7" w:rsidRDefault="00B11EB3" w:rsidP="00B11EB3">
      <w:pPr>
        <w:pStyle w:val="DanceBody"/>
      </w:pPr>
      <w:r w:rsidRPr="00B172F7">
        <w:t>29-32</w:t>
      </w:r>
      <w:r w:rsidRPr="00B172F7">
        <w:tab/>
        <w:t>1s+4s dance 1/2 RH across and set. End 2 4 1 3</w:t>
      </w:r>
    </w:p>
    <w:p w:rsidR="00B11EB3" w:rsidRPr="00B172F7" w:rsidRDefault="00B11EB3" w:rsidP="00B11EB3">
      <w:pPr>
        <w:pStyle w:val="DanceBody"/>
        <w:keepNext w:val="0"/>
      </w:pPr>
      <w:r w:rsidRPr="00B172F7">
        <w:t>33-40</w:t>
      </w:r>
      <w:r w:rsidRPr="00B172F7">
        <w:tab/>
        <w:t>All circle 8H round &amp; back</w:t>
      </w:r>
    </w:p>
    <w:p w:rsidR="00B11EB3" w:rsidRDefault="00B11EB3" w:rsidP="00B11EB3"/>
    <w:p w:rsidR="00B11EB3" w:rsidRDefault="00B11EB3" w:rsidP="00B11EB3">
      <w:pPr>
        <w:pStyle w:val="Minicrib"/>
      </w:pPr>
      <w:r>
        <w:t>THE POOL OF CONNLA  (S4x32)  4C set</w:t>
      </w:r>
      <w:r>
        <w:tab/>
        <w:t>Barry Priddey  SCD Archives</w:t>
      </w:r>
    </w:p>
    <w:p w:rsidR="00B11EB3" w:rsidRDefault="00B11EB3" w:rsidP="00B11EB3">
      <w:pPr>
        <w:pStyle w:val="DanceBody"/>
      </w:pPr>
      <w:r>
        <w:t>2s &amp; 4s start on opp sides</w:t>
      </w:r>
    </w:p>
    <w:p w:rsidR="00B11EB3" w:rsidRDefault="00B11EB3" w:rsidP="00B11EB3">
      <w:pPr>
        <w:pStyle w:val="DanceBody"/>
      </w:pPr>
      <w:r>
        <w:t xml:space="preserve"> 1- 8</w:t>
      </w:r>
      <w:r>
        <w:tab/>
        <w:t>1s &amp; 4s cross RH, 1M</w:t>
      </w:r>
      <w:r w:rsidRPr="007F0D5A">
        <w:rPr>
          <w:b/>
        </w:rPr>
        <w:t xml:space="preserve"> also </w:t>
      </w:r>
      <w:r>
        <w:t>4M followed by partners casts to 4</w:t>
      </w:r>
      <w:r w:rsidRPr="00972EEB">
        <w:t>th</w:t>
      </w:r>
      <w:r>
        <w:t>/1</w:t>
      </w:r>
      <w:r w:rsidRPr="00972EEB">
        <w:t>st</w:t>
      </w:r>
      <w:r>
        <w:t xml:space="preserve"> place, cross, Men cast back to place</w:t>
      </w:r>
      <w:r w:rsidRPr="00BA6B4D">
        <w:rPr>
          <w:b/>
        </w:rPr>
        <w:t xml:space="preserve"> </w:t>
      </w:r>
      <w:r>
        <w:rPr>
          <w:b/>
        </w:rPr>
        <w:t xml:space="preserve">as </w:t>
      </w:r>
      <w:r>
        <w:t>partner dances up/down centre</w:t>
      </w:r>
    </w:p>
    <w:p w:rsidR="00B11EB3" w:rsidRDefault="00B11EB3" w:rsidP="00B11EB3">
      <w:pPr>
        <w:pStyle w:val="DanceBody"/>
      </w:pPr>
      <w:r>
        <w:t xml:space="preserve"> 9-16</w:t>
      </w:r>
      <w:r>
        <w:tab/>
        <w:t>1s+2s</w:t>
      </w:r>
      <w:r w:rsidRPr="007F0D5A">
        <w:rPr>
          <w:b/>
        </w:rPr>
        <w:t xml:space="preserve"> also </w:t>
      </w:r>
      <w:r>
        <w:t>3s+4s dance 1/2 Men's Chain (end facing prtnr on sides), all dance 1/2 RSh reel of 4 on sides &amp; end in lines across (Ladies face prtnr)</w:t>
      </w:r>
    </w:p>
    <w:p w:rsidR="00B11EB3" w:rsidRDefault="00B11EB3" w:rsidP="00B11EB3">
      <w:pPr>
        <w:pStyle w:val="DanceBody"/>
      </w:pPr>
      <w:r>
        <w:t>17-24</w:t>
      </w:r>
      <w:r>
        <w:tab/>
        <w:t>1s+2s</w:t>
      </w:r>
      <w:r w:rsidRPr="007F0D5A">
        <w:rPr>
          <w:b/>
        </w:rPr>
        <w:t xml:space="preserve"> also </w:t>
      </w:r>
      <w:r>
        <w:t>3s+4s dance 1/2 RSh reels of 4 across, Men followed by partners chase clockwise &amp; circle 8H round to left to end on sides with 1M in 4M place &amp; 4M in 1M place</w:t>
      </w:r>
    </w:p>
    <w:p w:rsidR="00B11EB3" w:rsidRDefault="00B11EB3" w:rsidP="00B11EB3">
      <w:pPr>
        <w:pStyle w:val="DanceBody"/>
        <w:keepNext w:val="0"/>
      </w:pPr>
      <w:r>
        <w:t>25-32</w:t>
      </w:r>
      <w:r>
        <w:tab/>
        <w:t>All 1/2 turn partners 2H &amp; Lady crosses over to 4 (2) 3 (1) (4s face 2s &amp; 3s face 1s), all set &amp; dance 4H round 1/2 way to 2 (4) 1 (3) &amp; set</w:t>
      </w:r>
    </w:p>
    <w:p w:rsidR="00B11EB3" w:rsidRDefault="00B11EB3" w:rsidP="00B11EB3"/>
    <w:p w:rsidR="00B11EB3" w:rsidRDefault="00B11EB3" w:rsidP="00B11EB3">
      <w:pPr>
        <w:pStyle w:val="Minicrib"/>
      </w:pPr>
      <w:r>
        <w:t>THE POPLAR BRIDES  (J8x32)  3C (4C set)</w:t>
      </w:r>
      <w:r>
        <w:tab/>
        <w:t>Gillian Jennings  Catherine de Barnes Collection</w:t>
      </w:r>
    </w:p>
    <w:p w:rsidR="00B11EB3" w:rsidRDefault="00B11EB3" w:rsidP="00B11EB3">
      <w:pPr>
        <w:pStyle w:val="DanceBody"/>
      </w:pPr>
      <w:r>
        <w:t xml:space="preserve"> 1- 8</w:t>
      </w:r>
      <w:r>
        <w:tab/>
        <w:t>1L followed by 1M dance down, cast up to top on opp sides &amp; 1L followed by 1M start to dance down</w:t>
      </w:r>
    </w:p>
    <w:p w:rsidR="00B11EB3" w:rsidRDefault="00B11EB3" w:rsidP="00B11EB3">
      <w:pPr>
        <w:pStyle w:val="DanceBody"/>
      </w:pPr>
      <w:r>
        <w:t xml:space="preserve"> 9-16</w:t>
      </w:r>
      <w:r>
        <w:tab/>
        <w:t>Hands across (1M+ 2L+3L LH, 1L+2M+3M RH across); 1s NHJ joined dance down &amp; cast up into centre 2nd place opp sides facing up</w:t>
      </w:r>
    </w:p>
    <w:p w:rsidR="00B11EB3" w:rsidRDefault="00B11EB3" w:rsidP="00B11EB3">
      <w:pPr>
        <w:pStyle w:val="DanceBody"/>
      </w:pPr>
      <w:r>
        <w:t>17-24</w:t>
      </w:r>
      <w:r>
        <w:tab/>
        <w:t>Hands across (1M+ 2L+3L RH, 1L+2M+3M LH across); 1s dance 1/2 Fig 8 up round 2s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PORCHESTER HALL  (S8x32)  3C (4C set)</w:t>
      </w:r>
      <w:r>
        <w:tab/>
        <w:t>O Meyer  London Jubilee</w:t>
      </w:r>
    </w:p>
    <w:p w:rsidR="00B11EB3" w:rsidRDefault="00B11EB3" w:rsidP="00B11EB3">
      <w:pPr>
        <w:pStyle w:val="DanceBody"/>
      </w:pPr>
      <w:r>
        <w:t xml:space="preserve"> 1- 8</w:t>
      </w:r>
      <w:r>
        <w:tab/>
        <w:t>1s+2s circle 4H left, 1s+2s set (facing partner) 1s cast 1 place</w:t>
      </w:r>
      <w:r w:rsidRPr="00BA6B4D">
        <w:rPr>
          <w:b/>
        </w:rPr>
        <w:t xml:space="preserve"> while </w:t>
      </w:r>
      <w:r>
        <w:t>2s dance up</w:t>
      </w:r>
    </w:p>
    <w:p w:rsidR="00B11EB3" w:rsidRDefault="00B11EB3" w:rsidP="00B11EB3">
      <w:pPr>
        <w:pStyle w:val="DanceBody"/>
      </w:pPr>
      <w:r>
        <w:t xml:space="preserve"> 9-16</w:t>
      </w:r>
      <w:r>
        <w:tab/>
        <w:t>2s+1s+3s dance reflection reels of 3 on sides (1s down &amp; in to start) &amp; 1s ends facing 1</w:t>
      </w:r>
      <w:r w:rsidRPr="00972EEB">
        <w:t>st</w:t>
      </w:r>
      <w:r>
        <w:t xml:space="preserve"> corners</w:t>
      </w:r>
    </w:p>
    <w:p w:rsidR="00B11EB3" w:rsidRDefault="00B11EB3" w:rsidP="00B11EB3">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B11EB3" w:rsidRDefault="00B11EB3" w:rsidP="00B11EB3">
      <w:pPr>
        <w:pStyle w:val="DanceBody"/>
        <w:keepNext w:val="0"/>
      </w:pPr>
      <w:r>
        <w:t>25-32</w:t>
      </w:r>
      <w:r>
        <w:tab/>
        <w:t>1s repeat with 2</w:t>
      </w:r>
      <w:r w:rsidRPr="00972EEB">
        <w:t>nd</w:t>
      </w:r>
      <w:r>
        <w:t xml:space="preserve"> corners end turning LH to sides</w:t>
      </w:r>
    </w:p>
    <w:p w:rsidR="00B11EB3" w:rsidRDefault="00B11EB3" w:rsidP="00B11EB3"/>
    <w:p w:rsidR="00B11EB3" w:rsidRDefault="00B11EB3" w:rsidP="00B11EB3">
      <w:pPr>
        <w:pStyle w:val="Minicrib"/>
      </w:pPr>
      <w:r>
        <w:t>THE PORTER IS PASSED  (S4x40)  Sq.Set</w:t>
      </w:r>
      <w:r>
        <w:tab/>
        <w:t>John Wood  Nova Scotia Collection 2017</w:t>
      </w:r>
    </w:p>
    <w:p w:rsidR="00B11EB3" w:rsidRDefault="00B11EB3" w:rsidP="00B11EB3">
      <w:pPr>
        <w:pStyle w:val="DanceBody"/>
      </w:pPr>
      <w:r>
        <w:t xml:space="preserve"> On chord form a circle to bow/cursey across set</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to partner, Petronella turn &amp; set again, all 1/2 turn partner RH ready for …</w:t>
      </w:r>
    </w:p>
    <w:p w:rsidR="00B11EB3" w:rsidRDefault="00B11EB3" w:rsidP="00B11EB3">
      <w:pPr>
        <w:pStyle w:val="DanceBody"/>
      </w:pPr>
      <w:r>
        <w:t>17-20</w:t>
      </w:r>
      <w:r>
        <w:tab/>
        <w:t xml:space="preserve">Men dance 1/2 LH across </w:t>
      </w:r>
      <w:r>
        <w:rPr>
          <w:b/>
        </w:rPr>
        <w:t>while</w:t>
      </w:r>
      <w:r>
        <w:t xml:space="preserve"> Ladies chase clockwise into partner's place, Men 1/2 turn opposite Lady to bring Ladies into centre for …</w:t>
      </w:r>
    </w:p>
    <w:p w:rsidR="00B11EB3" w:rsidRDefault="00B11EB3" w:rsidP="00B11EB3">
      <w:pPr>
        <w:pStyle w:val="DanceBody"/>
      </w:pPr>
      <w:r>
        <w:t>21-24</w:t>
      </w:r>
      <w:r>
        <w:tab/>
        <w:t xml:space="preserve">Ladies dance 1/2 LH across </w:t>
      </w:r>
      <w:r>
        <w:rPr>
          <w:b/>
        </w:rPr>
        <w:t>while</w:t>
      </w:r>
      <w:r>
        <w:t xml:space="preserve"> Men chase clockwise into Ladies' place, all turn partner RH into square set facing partner</w:t>
      </w:r>
    </w:p>
    <w:p w:rsidR="00B11EB3" w:rsidRDefault="00B11EB3" w:rsidP="00B11EB3">
      <w:pPr>
        <w:pStyle w:val="DanceBody"/>
      </w:pPr>
      <w:r>
        <w:t>25-32</w:t>
      </w:r>
      <w:r>
        <w:tab/>
        <w:t>All dance 1/2 Grand Chain; all turn partner 2H, all 1/2 turn corner into promenade hold facing anticlockwise</w:t>
      </w:r>
    </w:p>
    <w:p w:rsidR="00B11EB3" w:rsidRDefault="00B11EB3" w:rsidP="00B11EB3">
      <w:pPr>
        <w:pStyle w:val="DanceBody"/>
        <w:keepNext w:val="0"/>
      </w:pPr>
      <w:r>
        <w:t>33-40</w:t>
      </w:r>
      <w:r>
        <w:tab/>
        <w:t>All promenade anticlockwise to Man's original place (now 1M+2L, 2M+3L, 3M+4L, 4M+1L)</w:t>
      </w:r>
    </w:p>
    <w:p w:rsidR="00B11EB3" w:rsidRDefault="00B11EB3" w:rsidP="00B11EB3"/>
    <w:p w:rsidR="00B11EB3" w:rsidRDefault="00B11EB3" w:rsidP="00B11EB3">
      <w:pPr>
        <w:pStyle w:val="Minicrib"/>
      </w:pPr>
      <w:r>
        <w:t>PORTINCAPLE  (R8x32)  3C (4C set)</w:t>
      </w:r>
      <w:r>
        <w:tab/>
        <w:t>Roger Cooper  Birmingham Platinum Bk</w:t>
      </w:r>
    </w:p>
    <w:p w:rsidR="00B11EB3" w:rsidRDefault="00B11EB3" w:rsidP="00B11EB3">
      <w:pPr>
        <w:pStyle w:val="DanceBody"/>
      </w:pPr>
      <w:r w:rsidRPr="00B22D53">
        <w:t xml:space="preserve"> 1- 8</w:t>
      </w:r>
      <w:r w:rsidRPr="00B22D53">
        <w:tab/>
        <w:t>1s set and cast (2s step up), turn LH to face 3L, 1L behind 1M</w:t>
      </w:r>
    </w:p>
    <w:p w:rsidR="00B11EB3" w:rsidRPr="00B22D53" w:rsidRDefault="00B11EB3" w:rsidP="00B11EB3">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B11EB3" w:rsidRPr="00B22D53" w:rsidRDefault="00B11EB3" w:rsidP="00B11EB3">
      <w:pPr>
        <w:pStyle w:val="DanceBody"/>
      </w:pPr>
      <w:r w:rsidRPr="00B22D53">
        <w:t>17-24</w:t>
      </w:r>
      <w:r w:rsidRPr="00B22D53">
        <w:tab/>
        <w:t>Mirror reels of 3 on opp. sides (3s out/down, 1s up, 2s out/up) giving hands where possible. 3s &amp; 2s loop at end.  (3)(1)(2)</w:t>
      </w:r>
    </w:p>
    <w:p w:rsidR="00B11EB3" w:rsidRPr="00B22D53" w:rsidRDefault="00B11EB3" w:rsidP="00B11EB3">
      <w:pPr>
        <w:pStyle w:val="DanceBody"/>
        <w:keepNext w:val="0"/>
      </w:pPr>
      <w:r w:rsidRPr="00B22D53">
        <w:t>25-32</w:t>
      </w:r>
      <w:r w:rsidRPr="00B22D53">
        <w:tab/>
        <w:t xml:space="preserve">3M+1M+2M NHJ slip to Right to own side </w:t>
      </w:r>
      <w:r w:rsidRPr="00B22D53">
        <w:rPr>
          <w:b/>
        </w:rPr>
        <w:t>while</w:t>
      </w:r>
      <w:r w:rsidRPr="00B22D53">
        <w:t xml:space="preserve"> 3L+1L+2L NHJ slip Left to own side, Men passing behind Ladies.  All turn partners RH</w:t>
      </w:r>
    </w:p>
    <w:p w:rsidR="00B11EB3" w:rsidRDefault="00B11EB3" w:rsidP="00B11EB3"/>
    <w:p w:rsidR="00B11EB3" w:rsidRDefault="00B11EB3" w:rsidP="00B11EB3">
      <w:pPr>
        <w:pStyle w:val="Minicrib"/>
      </w:pPr>
      <w:r>
        <w:t>PORTINCAPLE OAK  (M-(S32+R32))  Sq.Set</w:t>
      </w:r>
      <w:r>
        <w:tab/>
        <w:t>Anne Thorn  Magic of Music Bk 2 &amp; RSCDS Bk 53</w:t>
      </w:r>
    </w:p>
    <w:p w:rsidR="00B11EB3" w:rsidRDefault="00B11EB3" w:rsidP="00B11EB3">
      <w:pPr>
        <w:pStyle w:val="DanceBody"/>
      </w:pPr>
      <w:r>
        <w:t>Strathspey</w:t>
      </w:r>
    </w:p>
    <w:p w:rsidR="00B11EB3" w:rsidRPr="007A59AC" w:rsidRDefault="00B11EB3" w:rsidP="00B11EB3">
      <w:pPr>
        <w:pStyle w:val="DanceBody"/>
      </w:pPr>
      <w:r>
        <w:t xml:space="preserve"> 1- 8</w:t>
      </w:r>
      <w:r>
        <w:tab/>
        <w:t>1s+3s+2s+4s dance interlocking Ladies' Chain (Ladies RH across in centre)</w:t>
      </w:r>
    </w:p>
    <w:p w:rsidR="00B11EB3" w:rsidRDefault="00B11EB3" w:rsidP="00B11EB3">
      <w:pPr>
        <w:pStyle w:val="DanceBody"/>
      </w:pPr>
      <w:r>
        <w:t xml:space="preserve"> 9-16</w:t>
      </w:r>
      <w:r>
        <w:tab/>
        <w:t>All face partner, set &amp; turn RH; all set &amp; turn corner LH. All end in place, Ladies facing out</w:t>
      </w:r>
    </w:p>
    <w:p w:rsidR="00B11EB3" w:rsidRDefault="00B11EB3" w:rsidP="00B11EB3">
      <w:pPr>
        <w:pStyle w:val="DanceBody"/>
      </w:pPr>
      <w:r>
        <w:t>17-24</w:t>
      </w:r>
      <w:r>
        <w:tab/>
        <w:t>All dance 8 bars Schiehallion Reel (all moved 2 places clockwise from start position 3 4 1 2)</w:t>
      </w:r>
    </w:p>
    <w:p w:rsidR="00B11EB3" w:rsidRDefault="00B11EB3" w:rsidP="00B11EB3">
      <w:pPr>
        <w:pStyle w:val="DanceBody"/>
      </w:pPr>
      <w:r>
        <w:t>25-32</w:t>
      </w:r>
      <w:r>
        <w:tab/>
        <w:t>All circle 8H round &amp; back</w:t>
      </w:r>
    </w:p>
    <w:p w:rsidR="00B11EB3" w:rsidRDefault="00B11EB3" w:rsidP="00B11EB3">
      <w:pPr>
        <w:pStyle w:val="DanceBody"/>
      </w:pPr>
      <w:r>
        <w:t>Reel</w:t>
      </w:r>
    </w:p>
    <w:p w:rsidR="00B11EB3" w:rsidRDefault="00B11EB3" w:rsidP="00B11EB3">
      <w:pPr>
        <w:pStyle w:val="DanceBody"/>
        <w:keepNext w:val="0"/>
      </w:pPr>
      <w:r>
        <w:t xml:space="preserve"> 1- 8</w:t>
      </w:r>
      <w:r>
        <w:tab/>
        <w:t>Repeat 1-32 above in reel time</w:t>
      </w:r>
    </w:p>
    <w:p w:rsidR="00B11EB3" w:rsidRDefault="00B11EB3" w:rsidP="00B11EB3"/>
    <w:p w:rsidR="00B11EB3" w:rsidRDefault="00B11EB3" w:rsidP="00B11EB3">
      <w:pPr>
        <w:pStyle w:val="Minicrib"/>
      </w:pPr>
      <w:r>
        <w:t>THE PORTLAND MERMAID  (S3x32)  3C set</w:t>
      </w:r>
      <w:r>
        <w:tab/>
        <w:t>Peter Price, 2015</w:t>
      </w:r>
    </w:p>
    <w:p w:rsidR="00B11EB3" w:rsidRDefault="00B11EB3" w:rsidP="00B11EB3">
      <w:pPr>
        <w:pStyle w:val="DanceBody"/>
      </w:pPr>
      <w:r>
        <w:t xml:space="preserve"> 1- 8</w:t>
      </w:r>
      <w:r>
        <w:tab/>
        <w:t>1s+2s dance Tourbillon:</w:t>
      </w:r>
    </w:p>
    <w:p w:rsidR="00B11EB3" w:rsidRDefault="00B11EB3" w:rsidP="00B11EB3">
      <w:pPr>
        <w:pStyle w:val="DanceBody"/>
      </w:pPr>
      <w:r>
        <w:tab/>
        <w:t>1-4   1s+2s 1/2 turn ptnrs 2H, 1M &amp; 2L lead ptnrs by nearer hand 1 place cl'wise to end 2s on Ladies side &amp; 1s on Men's side, 1s set to 2s</w:t>
      </w:r>
    </w:p>
    <w:p w:rsidR="00B11EB3" w:rsidRPr="001D50A1" w:rsidRDefault="00B11EB3" w:rsidP="00B11EB3">
      <w:pPr>
        <w:pStyle w:val="DanceBody"/>
      </w:pPr>
      <w:r>
        <w:tab/>
        <w:t>5-8   1s+2s 1/2 turn ptnrs 2H &amp; lead ptnrs on 1 place clockwise &amp; 1s+2s cross RH to own sides. 3 1 2</w:t>
      </w:r>
    </w:p>
    <w:p w:rsidR="00B11EB3" w:rsidRDefault="00B11EB3" w:rsidP="00B11EB3">
      <w:pPr>
        <w:pStyle w:val="DanceBody"/>
      </w:pPr>
      <w:r>
        <w:t xml:space="preserve"> 9-16</w:t>
      </w:r>
      <w:r>
        <w:tab/>
        <w:t>2s+1s+3s Set+Link for 3 couples into lines across; all set, 1/2 turn person opposite 2H &amp; pull back RSh to face "out"</w:t>
      </w:r>
    </w:p>
    <w:p w:rsidR="00B11EB3" w:rsidRDefault="00B11EB3" w:rsidP="00B11EB3">
      <w:pPr>
        <w:pStyle w:val="DanceBody"/>
      </w:pPr>
      <w:r>
        <w:t>17-24</w:t>
      </w:r>
      <w:r>
        <w:tab/>
        <w:t>All chase clockwise 1/2 round into lines of 3 across; All Set+Link for 3 couples to end on sides. 3 (1) 2</w:t>
      </w:r>
    </w:p>
    <w:p w:rsidR="00B11EB3" w:rsidRDefault="00B11EB3" w:rsidP="00B11EB3">
      <w:pPr>
        <w:pStyle w:val="DanceBody"/>
        <w:keepNext w:val="0"/>
      </w:pPr>
      <w:r>
        <w:t>25-32</w:t>
      </w:r>
      <w:r>
        <w:tab/>
        <w:t>All circle 6H round &amp; back but Bars 27-28: 1s change places turning 3/4 RH rejoining circle back to right. 3 1 2</w:t>
      </w:r>
    </w:p>
    <w:p w:rsidR="00B11EB3" w:rsidRDefault="00B11EB3" w:rsidP="00B11EB3"/>
    <w:p w:rsidR="00B11EB3" w:rsidRDefault="00B11EB3" w:rsidP="00B11EB3">
      <w:pPr>
        <w:pStyle w:val="Minicrib"/>
      </w:pPr>
      <w:r>
        <w:t>PORTNACRAIG  (R8x32)  3C (4C set)</w:t>
      </w:r>
      <w:r>
        <w:tab/>
        <w:t>Linda Gaul  RSCDS Bk 36</w:t>
      </w:r>
    </w:p>
    <w:p w:rsidR="00B11EB3" w:rsidRDefault="00B11EB3" w:rsidP="00B11EB3">
      <w:pPr>
        <w:pStyle w:val="DanceBody"/>
      </w:pPr>
      <w:r>
        <w:t xml:space="preserve"> 1- 8</w:t>
      </w:r>
      <w:r>
        <w:tab/>
        <w:t>1s set &amp; 1/2 turn 2H to face 2s, set &amp; 1/2 turn 2s (1M+2L turn RH</w:t>
      </w:r>
      <w:r>
        <w:rPr>
          <w:b/>
        </w:rPr>
        <w:t xml:space="preserve">, </w:t>
      </w:r>
      <w:r>
        <w:t>1L+2M turn LH) to end in 2</w:t>
      </w:r>
      <w:r w:rsidRPr="00972EEB">
        <w:t>nd</w:t>
      </w:r>
      <w:r>
        <w:t xml:space="preserve"> place on opposite sides. 2 (1) 3</w:t>
      </w:r>
    </w:p>
    <w:p w:rsidR="00B11EB3" w:rsidRDefault="00B11EB3" w:rsidP="00B11EB3">
      <w:pPr>
        <w:pStyle w:val="DanceBody"/>
      </w:pPr>
      <w:r>
        <w:t xml:space="preserve"> 9-16</w:t>
      </w:r>
      <w:r>
        <w:tab/>
        <w:t>2s+1s+3s Adv+Ret 2 steps &amp; circle 6H round 1/2 way to left. (3) 1 (2)</w:t>
      </w:r>
    </w:p>
    <w:p w:rsidR="00B11EB3" w:rsidRDefault="00B11EB3" w:rsidP="00B11EB3">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B11EB3" w:rsidRDefault="00B11EB3" w:rsidP="00B11EB3">
      <w:pPr>
        <w:pStyle w:val="DanceBody"/>
        <w:keepNext w:val="0"/>
      </w:pPr>
      <w:r>
        <w:t>25-32</w:t>
      </w:r>
      <w:r>
        <w:tab/>
        <w:t>1s dance 1/2 Fig of 8 round 3s &amp; 2s+1s+3s turn RH</w:t>
      </w:r>
    </w:p>
    <w:p w:rsidR="00B11EB3" w:rsidRDefault="00B11EB3" w:rsidP="00B11EB3"/>
    <w:p w:rsidR="00B11EB3" w:rsidRDefault="00B11EB3" w:rsidP="00B11EB3">
      <w:pPr>
        <w:pStyle w:val="Minicrib"/>
        <w:rPr>
          <w:lang w:eastAsia="en-GB"/>
        </w:rPr>
      </w:pPr>
      <w:r>
        <w:rPr>
          <w:lang w:eastAsia="en-GB"/>
        </w:rPr>
        <w:t>PORTSOY LINKS  (S3x32)  3C Set</w:t>
      </w:r>
      <w:r>
        <w:rPr>
          <w:lang w:eastAsia="en-GB"/>
        </w:rPr>
        <w:tab/>
        <w:t>Alison Smith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B11EB3" w:rsidRPr="00F11878" w:rsidRDefault="00B11EB3" w:rsidP="00B11EB3">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B11EB3" w:rsidRPr="00F11878" w:rsidRDefault="00B11EB3" w:rsidP="00B11EB3">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B11EB3" w:rsidRDefault="00B11EB3" w:rsidP="00B11EB3"/>
    <w:p w:rsidR="00B11EB3" w:rsidRDefault="00B11EB3" w:rsidP="00B11EB3">
      <w:pPr>
        <w:pStyle w:val="Minicrib"/>
      </w:pPr>
      <w:r>
        <w:t>THE POST-PANDEMIC REEL  (R8x32)  3C (4C set)</w:t>
      </w:r>
      <w:r>
        <w:tab/>
        <w:t>Mary Prior, 2020  The Quaich (RSCDS Leicester) Aug 2020</w:t>
      </w:r>
    </w:p>
    <w:p w:rsidR="00B11EB3" w:rsidRPr="00BF77BB" w:rsidRDefault="00B11EB3" w:rsidP="00B11EB3">
      <w:pPr>
        <w:pStyle w:val="DanceBody"/>
      </w:pPr>
      <w:r w:rsidRPr="00BF77BB">
        <w:t>No hands given throughout the dance</w:t>
      </w:r>
    </w:p>
    <w:p w:rsidR="00B11EB3" w:rsidRPr="00BF77BB" w:rsidRDefault="00B11EB3" w:rsidP="00B11EB3">
      <w:pPr>
        <w:pStyle w:val="DanceBody"/>
      </w:pPr>
      <w:r w:rsidRPr="00BF77BB">
        <w:t xml:space="preserve"> 1- 8</w:t>
      </w:r>
      <w:r w:rsidRPr="00BF77BB">
        <w:tab/>
        <w:t>1s set, cast (2s step up); 1s cross down, cast up round 3s to end BtoB facing 1st corner</w:t>
      </w:r>
    </w:p>
    <w:p w:rsidR="00B11EB3" w:rsidRPr="00BF77BB" w:rsidRDefault="00B11EB3" w:rsidP="00B11EB3">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B11EB3" w:rsidRPr="00BF77BB" w:rsidRDefault="00B11EB3" w:rsidP="00B11EB3">
      <w:pPr>
        <w:pStyle w:val="DanceBody"/>
      </w:pPr>
      <w:r w:rsidRPr="00BF77BB">
        <w:t>17-24</w:t>
      </w:r>
      <w:r w:rsidRPr="00BF77BB">
        <w:tab/>
        <w:t>LSh reels of 3 on sides (1s pass 3rd corner LSh to start)</w:t>
      </w:r>
    </w:p>
    <w:p w:rsidR="00B11EB3" w:rsidRPr="00BF77BB" w:rsidRDefault="00B11EB3" w:rsidP="00B11EB3">
      <w:pPr>
        <w:pStyle w:val="DanceBody"/>
        <w:keepNext w:val="0"/>
      </w:pPr>
      <w:r w:rsidRPr="00BF77BB">
        <w:t>25-32</w:t>
      </w:r>
      <w:r w:rsidRPr="00BF77BB">
        <w:tab/>
        <w:t>RSh reels of 3 across (1M RSh to 2L at top, 1L RSh to 3M).  1s end in 2nd place own side.  2 1 3</w:t>
      </w:r>
    </w:p>
    <w:p w:rsidR="00B11EB3" w:rsidRDefault="00B11EB3" w:rsidP="00B11EB3"/>
    <w:p w:rsidR="00B11EB3" w:rsidRDefault="00B11EB3" w:rsidP="00B11EB3">
      <w:pPr>
        <w:pStyle w:val="Minicrib"/>
      </w:pPr>
      <w:r>
        <w:t>POSTIE'S JIG  (J4x32)  4C set</w:t>
      </w:r>
      <w:r>
        <w:tab/>
        <w:t>Roy Clowes  Ormskirk 5</w:t>
      </w:r>
    </w:p>
    <w:p w:rsidR="00B11EB3" w:rsidRDefault="00B11EB3" w:rsidP="00B11EB3">
      <w:pPr>
        <w:pStyle w:val="DanceBody"/>
      </w:pPr>
      <w:r>
        <w:t xml:space="preserve"> 1- 8</w:t>
      </w:r>
      <w:r>
        <w:tab/>
        <w:t>1s &amp; 4s set &amp; cast in 1 place, 1s &amp; 4s dance 1/2 Figs of 8 round new end couples</w:t>
      </w:r>
    </w:p>
    <w:p w:rsidR="00B11EB3" w:rsidRDefault="00B11EB3" w:rsidP="00B11EB3">
      <w:pPr>
        <w:pStyle w:val="DanceBody"/>
      </w:pPr>
      <w:r>
        <w:t xml:space="preserve"> 9-12</w:t>
      </w:r>
      <w:r>
        <w:tab/>
        <w:t>1M+4M &amp; 1L+4L cross (men making an arch) &amp; turn corners with free hand to face up/down</w:t>
      </w:r>
    </w:p>
    <w:p w:rsidR="00B11EB3" w:rsidRDefault="00B11EB3" w:rsidP="00B11EB3">
      <w:pPr>
        <w:pStyle w:val="DanceBody"/>
      </w:pPr>
      <w:r>
        <w:t>13-16</w:t>
      </w:r>
      <w:r>
        <w:tab/>
        <w:t>1s+4s dance down/up (couple dancing up make the arch) &amp; turn corners</w:t>
      </w:r>
    </w:p>
    <w:p w:rsidR="00B11EB3" w:rsidRDefault="00B11EB3" w:rsidP="00B11EB3">
      <w:pPr>
        <w:pStyle w:val="DanceBody"/>
      </w:pPr>
      <w:r>
        <w:t>17-24</w:t>
      </w:r>
      <w:r>
        <w:tab/>
        <w:t>Repeat bars 9-16 from new positions</w:t>
      </w:r>
    </w:p>
    <w:p w:rsidR="00B11EB3" w:rsidRDefault="00B11EB3" w:rsidP="00B11EB3">
      <w:pPr>
        <w:pStyle w:val="DanceBody"/>
        <w:keepNext w:val="0"/>
      </w:pPr>
      <w:r>
        <w:t>25-32</w:t>
      </w:r>
      <w:r>
        <w:tab/>
        <w:t>1s+4s dance 1/2 R&amp;L, turn partner RH</w:t>
      </w:r>
    </w:p>
    <w:p w:rsidR="00B11EB3" w:rsidRDefault="00B11EB3" w:rsidP="00B11EB3"/>
    <w:p w:rsidR="00B11EB3" w:rsidRDefault="00B11EB3" w:rsidP="00B11EB3">
      <w:pPr>
        <w:pStyle w:val="Minicrib"/>
      </w:pPr>
      <w:r>
        <w:t>POSTING ROUND THE WORLD  (R5x32)  5C Sq.Set  (5M facing 2s &amp; 5L facing 4s)</w:t>
      </w:r>
      <w:r>
        <w:tab/>
        <w:t>Jenny Bradley  Ness House 2</w:t>
      </w:r>
    </w:p>
    <w:p w:rsidR="00B11EB3" w:rsidRDefault="00B11EB3" w:rsidP="00B11EB3">
      <w:pPr>
        <w:pStyle w:val="DanceBody"/>
      </w:pPr>
      <w:r>
        <w:t xml:space="preserve"> 1- 8</w:t>
      </w:r>
      <w:r>
        <w:tab/>
        <w:t>5s dance reel of 4 with 2s &amp; 4s (2s &amp; 4s in prom hold)</w:t>
      </w:r>
    </w:p>
    <w:p w:rsidR="00B11EB3" w:rsidRDefault="00B11EB3" w:rsidP="00B11EB3">
      <w:pPr>
        <w:pStyle w:val="DanceBody"/>
      </w:pPr>
      <w:r>
        <w:t xml:space="preserve"> 9-16</w:t>
      </w:r>
      <w:r>
        <w:tab/>
        <w:t>1s+5L</w:t>
      </w:r>
      <w:r w:rsidRPr="007F0D5A">
        <w:rPr>
          <w:b/>
        </w:rPr>
        <w:t xml:space="preserve"> also </w:t>
      </w:r>
      <w:r>
        <w:t>3s+5M dance RH across, 5s pass RSh to dance LH across with opposite couple &amp; end passing LSh to original places</w:t>
      </w:r>
    </w:p>
    <w:p w:rsidR="00B11EB3" w:rsidRDefault="00B11EB3" w:rsidP="00B11EB3">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B11EB3" w:rsidRDefault="00B11EB3" w:rsidP="00B11EB3">
      <w:pPr>
        <w:pStyle w:val="DanceBody"/>
      </w:pPr>
      <w:r>
        <w:t>25-32</w:t>
      </w:r>
      <w:r>
        <w:tab/>
        <w:t>4s turn (with suitable Highland steps)</w:t>
      </w:r>
      <w:r w:rsidRPr="00BA6B4D">
        <w:rPr>
          <w:b/>
        </w:rPr>
        <w:t xml:space="preserve"> while </w:t>
      </w:r>
      <w:r>
        <w:t>others circle 8H round &amp; back</w:t>
      </w:r>
    </w:p>
    <w:p w:rsidR="00B11EB3" w:rsidRDefault="00B11EB3" w:rsidP="00B11EB3">
      <w:pPr>
        <w:pStyle w:val="DanceBody"/>
        <w:keepNext w:val="0"/>
      </w:pPr>
      <w:r>
        <w:t>4s Repeat with 1s+3s leaving 3s in centre, 3s repeat with 2s+4s leaving 2s in centre, 2s repeat with 1s+3s leaving 1s in centre &amp; 1s repeat with 2s+5s leaving 5s in centre</w:t>
      </w:r>
    </w:p>
    <w:p w:rsidR="00B11EB3" w:rsidRDefault="00B11EB3" w:rsidP="00B11EB3"/>
    <w:p w:rsidR="00B11EB3" w:rsidRDefault="00B11EB3" w:rsidP="00B11EB3">
      <w:pPr>
        <w:pStyle w:val="Minicrib"/>
      </w:pPr>
      <w:r>
        <w:t>A POT-POURRI  (M-4x(S16+R16))  4C set</w:t>
      </w:r>
      <w:r>
        <w:tab/>
        <w:t>Ian Barbour  Set &amp; Cast Off Vol 3</w:t>
      </w:r>
    </w:p>
    <w:p w:rsidR="00B11EB3" w:rsidRDefault="00B11EB3" w:rsidP="00B11EB3">
      <w:pPr>
        <w:pStyle w:val="DanceBody"/>
      </w:pPr>
      <w:r>
        <w:t>Strathspey</w:t>
      </w:r>
    </w:p>
    <w:p w:rsidR="00B11EB3" w:rsidRDefault="00B11EB3" w:rsidP="00B11EB3">
      <w:pPr>
        <w:pStyle w:val="DanceBody"/>
      </w:pPr>
      <w:r>
        <w:t xml:space="preserve"> 1- 8</w:t>
      </w:r>
      <w:r>
        <w:tab/>
        <w:t>1s+4s dance Fig 8 on own sides round 2s+3s (1s dance in down, 4s dance in/up to start)</w:t>
      </w:r>
    </w:p>
    <w:p w:rsidR="00B11EB3" w:rsidRDefault="00B11EB3" w:rsidP="00B11EB3">
      <w:pPr>
        <w:pStyle w:val="DanceBody"/>
      </w:pPr>
      <w:r>
        <w:t xml:space="preserve"> 9-12</w:t>
      </w:r>
      <w:r>
        <w:tab/>
        <w:t>All dance 2 changes of place (as Grand Chain), 2 steps per hand (1s &amp; 4s cross with partner to start). 3 (1) (4) 2</w:t>
      </w:r>
    </w:p>
    <w:p w:rsidR="00B11EB3" w:rsidRPr="0003116C" w:rsidRDefault="00B11EB3" w:rsidP="00B11EB3">
      <w:pPr>
        <w:pStyle w:val="DanceBody"/>
      </w:pPr>
      <w:r>
        <w:t>13-16</w:t>
      </w:r>
      <w:r>
        <w:tab/>
        <w:t xml:space="preserve">2s turn RH </w:t>
      </w:r>
      <w:r>
        <w:rPr>
          <w:b/>
        </w:rPr>
        <w:t>while</w:t>
      </w:r>
      <w:r>
        <w:t xml:space="preserve"> 3s+1s+4 continue Grand Chain, 1 step to each hand. (4s in 3rd place cross, 1s+3s change places on side to start) 1 4 3 2</w:t>
      </w:r>
    </w:p>
    <w:p w:rsidR="00B11EB3" w:rsidRDefault="00B11EB3" w:rsidP="00B11EB3">
      <w:pPr>
        <w:pStyle w:val="DanceBody"/>
      </w:pPr>
      <w:r>
        <w:t>Reel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9-12</w:t>
      </w:r>
      <w:r>
        <w:tab/>
        <w:t xml:space="preserve">1s+4s dance LH across </w:t>
      </w:r>
      <w:r>
        <w:rPr>
          <w:b/>
        </w:rPr>
        <w:t>while</w:t>
      </w:r>
      <w:r>
        <w:t xml:space="preserve"> 3s+2s dance RH across once round</w:t>
      </w:r>
    </w:p>
    <w:p w:rsidR="00B11EB3" w:rsidRDefault="00B11EB3" w:rsidP="00B11EB3">
      <w:pPr>
        <w:pStyle w:val="DanceBody"/>
      </w:pPr>
      <w:r>
        <w:t>13-16</w:t>
      </w:r>
      <w:r>
        <w:tab/>
        <w:t>Dancers change places in hands across:</w:t>
      </w:r>
    </w:p>
    <w:p w:rsidR="00B11EB3" w:rsidRDefault="00B11EB3" w:rsidP="00B11EB3">
      <w:pPr>
        <w:pStyle w:val="DanceBody"/>
      </w:pPr>
      <w:r>
        <w:tab/>
        <w:t>13    4M &amp; 3M pass to dance in other hands across</w:t>
      </w:r>
    </w:p>
    <w:p w:rsidR="00B11EB3" w:rsidRDefault="00B11EB3" w:rsidP="00B11EB3">
      <w:pPr>
        <w:pStyle w:val="DanceBody"/>
      </w:pPr>
      <w:r>
        <w:tab/>
        <w:t>14    1M &amp; 2M pass to dance in other hands across</w:t>
      </w:r>
    </w:p>
    <w:p w:rsidR="00B11EB3" w:rsidRDefault="00B11EB3" w:rsidP="00B11EB3">
      <w:pPr>
        <w:pStyle w:val="DanceBody"/>
      </w:pPr>
      <w:r>
        <w:tab/>
        <w:t>15    1L &amp; 2L pass to dance in other hands across</w:t>
      </w:r>
    </w:p>
    <w:p w:rsidR="00B11EB3" w:rsidRDefault="00B11EB3" w:rsidP="00B11EB3">
      <w:pPr>
        <w:pStyle w:val="DanceBody"/>
        <w:keepNext w:val="0"/>
      </w:pPr>
      <w:r>
        <w:tab/>
        <w:t>16    4L &amp; 3L pass to dance in other hands across.  End 2 3 4 1</w:t>
      </w:r>
    </w:p>
    <w:p w:rsidR="00B11EB3" w:rsidRDefault="00B11EB3" w:rsidP="00B11EB3"/>
    <w:p w:rsidR="00B11EB3" w:rsidRDefault="00B11EB3" w:rsidP="00B11EB3">
      <w:pPr>
        <w:pStyle w:val="Minicrib"/>
      </w:pPr>
      <w:r>
        <w:t>THE POTTEN END REEL  (R8x32)  3C (4C set)</w:t>
      </w:r>
      <w:r>
        <w:tab/>
        <w:t>Stuart Anderson  Berkhamsted Diamond Coll</w:t>
      </w:r>
    </w:p>
    <w:p w:rsidR="00B11EB3" w:rsidRDefault="00B11EB3" w:rsidP="00B11EB3">
      <w:pPr>
        <w:pStyle w:val="DanceBody"/>
      </w:pPr>
      <w:r>
        <w:t xml:space="preserve"> 1- 8</w:t>
      </w:r>
      <w:r>
        <w:tab/>
        <w:t>1s cross RH, cast (2s step up); 1s turn 1.3/4 LH</w:t>
      </w:r>
    </w:p>
    <w:p w:rsidR="00B11EB3" w:rsidRDefault="00B11EB3" w:rsidP="00B11EB3">
      <w:pPr>
        <w:pStyle w:val="DanceBody"/>
      </w:pPr>
      <w:r>
        <w:t xml:space="preserve"> 9-16</w:t>
      </w:r>
      <w:r>
        <w:tab/>
        <w:t>LSh reels of 3 across, 1L LSh to 2M, 1M LSh to 3L.  1s end in 2nd place own side</w:t>
      </w:r>
    </w:p>
    <w:p w:rsidR="00B11EB3" w:rsidRDefault="00B11EB3" w:rsidP="00B11EB3">
      <w:pPr>
        <w:pStyle w:val="DanceBody"/>
      </w:pPr>
      <w:r>
        <w:t>17-24</w:t>
      </w:r>
      <w:r>
        <w:tab/>
        <w:t>1s turn 1.1/2 RH; 2s+1+3s circle 6H round to left</w:t>
      </w:r>
    </w:p>
    <w:p w:rsidR="00B11EB3" w:rsidRDefault="00B11EB3" w:rsidP="00B11EB3">
      <w:pPr>
        <w:pStyle w:val="DanceBody"/>
        <w:keepNext w:val="0"/>
      </w:pPr>
      <w:r>
        <w:t>25-32</w:t>
      </w:r>
      <w:r>
        <w:tab/>
        <w:t>1s dance Diagl R&amp;L (1M down, 1L up).  2 1 3</w:t>
      </w:r>
    </w:p>
    <w:p w:rsidR="00B11EB3" w:rsidRDefault="00B11EB3" w:rsidP="00B11EB3"/>
    <w:p w:rsidR="00B11EB3" w:rsidRDefault="00B11EB3" w:rsidP="00B11EB3">
      <w:pPr>
        <w:pStyle w:val="Minicrib"/>
      </w:pPr>
      <w:r>
        <w:t>THE POTTER'S PAIRS  (R4x32)  4C set</w:t>
      </w:r>
      <w:r>
        <w:tab/>
        <w:t>Sjoerd van Leersum et al  Potters Pairs</w:t>
      </w:r>
    </w:p>
    <w:p w:rsidR="00B11EB3" w:rsidRDefault="00B11EB3" w:rsidP="00B11EB3">
      <w:pPr>
        <w:pStyle w:val="DanceBody"/>
      </w:pPr>
      <w:r>
        <w:t xml:space="preserve"> 1- 8</w:t>
      </w:r>
      <w:r>
        <w:tab/>
        <w:t>1s &amp; 4s cross RH, cast down/up 1 place (2s+3s step down/up 3-4), 1s+4s dance RH across, pull back RSh to face 1st corners</w:t>
      </w:r>
    </w:p>
    <w:p w:rsidR="00B11EB3" w:rsidRDefault="00B11EB3" w:rsidP="00B11EB3">
      <w:pPr>
        <w:pStyle w:val="DanceBody"/>
      </w:pPr>
      <w:r>
        <w:t xml:space="preserve"> 9-16</w:t>
      </w:r>
      <w:r>
        <w:tab/>
        <w:t>Diagonal reels of 4:</w:t>
      </w:r>
    </w:p>
    <w:p w:rsidR="00B11EB3" w:rsidRDefault="00B11EB3" w:rsidP="00B11EB3">
      <w:pPr>
        <w:pStyle w:val="DanceBody"/>
      </w:pPr>
      <w:r>
        <w:tab/>
        <w:t>2s+3s dance 8 bars of diag reel, dancing 1/2 LH across in centre instead of passing LSh</w:t>
      </w:r>
    </w:p>
    <w:p w:rsidR="00B11EB3" w:rsidRDefault="00B11EB3" w:rsidP="00B11EB3">
      <w:pPr>
        <w:pStyle w:val="DanceBody"/>
      </w:pPr>
      <w:r>
        <w:tab/>
        <w:t>1s+4s dance 1/2 diag reel of 4 with 1st corners, pass LSh in centre &amp; dance 1/2 diag reel of 4 with 2nd corner pstns</w:t>
      </w:r>
    </w:p>
    <w:p w:rsidR="00B11EB3" w:rsidRDefault="00B11EB3" w:rsidP="00B11EB3">
      <w:pPr>
        <w:pStyle w:val="DanceBody"/>
      </w:pPr>
      <w:r>
        <w:t>17-24</w:t>
      </w:r>
      <w:r>
        <w:tab/>
        <w:t>RSh reels of 4 on sidelines (1s+4s start from centre).  All end on sidelines, 1s+4s facing out</w:t>
      </w:r>
    </w:p>
    <w:p w:rsidR="00B11EB3" w:rsidRDefault="00B11EB3" w:rsidP="00B11EB3">
      <w:pPr>
        <w:pStyle w:val="DanceBody"/>
        <w:keepNext w:val="0"/>
      </w:pPr>
      <w:r>
        <w:t>25-32</w:t>
      </w:r>
      <w:r>
        <w:tab/>
        <w:t xml:space="preserve">2s+4s </w:t>
      </w:r>
      <w:r>
        <w:rPr>
          <w:b/>
        </w:rPr>
        <w:t>also</w:t>
      </w:r>
      <w:r>
        <w:t xml:space="preserve"> 1s+3s dance double Figs 8 across (2s+3s cross, 1s+4s cast to start)</w:t>
      </w:r>
    </w:p>
    <w:p w:rsidR="00B11EB3" w:rsidRDefault="00B11EB3" w:rsidP="00B11EB3"/>
    <w:p w:rsidR="00B11EB3" w:rsidRDefault="00B11EB3" w:rsidP="00B11EB3">
      <w:pPr>
        <w:pStyle w:val="Minicrib"/>
      </w:pPr>
      <w:r>
        <w:t>THE POTTER'S WHEEL  (R4x32)  4C set</w:t>
      </w:r>
      <w:r>
        <w:tab/>
        <w:t>Jane Harries  Third Sheaf Coll</w:t>
      </w:r>
    </w:p>
    <w:p w:rsidR="00B11EB3" w:rsidRDefault="00B11EB3" w:rsidP="00B11EB3">
      <w:pPr>
        <w:pStyle w:val="DanceBody"/>
      </w:pPr>
      <w:r>
        <w:t xml:space="preserve"> 1- 8</w:t>
      </w:r>
      <w:r>
        <w:tab/>
        <w:t xml:space="preserve">2s+3s circle 4H round to Left.  2s dance up, cast to 2nd place </w:t>
      </w:r>
      <w:r>
        <w:rPr>
          <w:b/>
        </w:rPr>
        <w:t>while</w:t>
      </w:r>
      <w:r>
        <w:t xml:space="preserve"> 3s dance down, cast up to 3rd place</w:t>
      </w:r>
    </w:p>
    <w:p w:rsidR="00B11EB3" w:rsidRDefault="00B11EB3" w:rsidP="00B11EB3">
      <w:pPr>
        <w:pStyle w:val="DanceBody"/>
      </w:pPr>
      <w:r>
        <w:t xml:space="preserve"> 9-16</w:t>
      </w:r>
      <w:r>
        <w:tab/>
        <w:t xml:space="preserve">2s+3s dance RH across.  1s+2s </w:t>
      </w:r>
      <w:r>
        <w:rPr>
          <w:b/>
        </w:rPr>
        <w:t>also</w:t>
      </w:r>
      <w:r>
        <w:t xml:space="preserve"> 3s+4s dance LH across</w:t>
      </w:r>
    </w:p>
    <w:p w:rsidR="00B11EB3" w:rsidRDefault="00B11EB3" w:rsidP="00B11EB3">
      <w:pPr>
        <w:pStyle w:val="DanceBody"/>
      </w:pPr>
      <w:r>
        <w:t>17-24</w:t>
      </w:r>
      <w:r>
        <w:tab/>
        <w:t>Reels of 4 on sides (1s+2s &amp; 3s+4s pass LSh to start)</w:t>
      </w:r>
    </w:p>
    <w:p w:rsidR="00B11EB3" w:rsidRDefault="00B11EB3" w:rsidP="00B11EB3">
      <w:pPr>
        <w:pStyle w:val="DanceBody"/>
        <w:keepNext w:val="0"/>
      </w:pPr>
      <w:r>
        <w:t>25-32</w:t>
      </w:r>
      <w:r>
        <w:tab/>
        <w:t>1s+2s change places LH, 1s+3s change places RH, 1s+4s change place LH.  All set</w:t>
      </w:r>
    </w:p>
    <w:p w:rsidR="00B11EB3" w:rsidRDefault="00B11EB3" w:rsidP="00B11EB3"/>
    <w:p w:rsidR="00B11EB3" w:rsidRDefault="00B11EB3" w:rsidP="00B11EB3">
      <w:pPr>
        <w:pStyle w:val="Minicrib"/>
      </w:pPr>
      <w:r>
        <w:t>POTTERS PAIRS MEDLEY  (M-(S96+R96))  3C Set</w:t>
      </w:r>
      <w:r>
        <w:tab/>
        <w:t>Andrew Timmins, 2024</w:t>
      </w:r>
    </w:p>
    <w:p w:rsidR="00B11EB3" w:rsidRDefault="00B11EB3" w:rsidP="00B11EB3">
      <w:pPr>
        <w:pStyle w:val="DanceBody"/>
      </w:pPr>
      <w:r>
        <w:t xml:space="preserve"> 1- 8</w:t>
      </w:r>
      <w:r>
        <w:tab/>
        <w:t>1s turn RH; 1s+2s dance RH across back to place</w:t>
      </w:r>
    </w:p>
    <w:p w:rsidR="00B11EB3" w:rsidRDefault="00B11EB3" w:rsidP="00B11EB3">
      <w:pPr>
        <w:pStyle w:val="DanceBody"/>
      </w:pPr>
      <w:r>
        <w:t xml:space="preserve"> 9-16</w:t>
      </w:r>
      <w:r>
        <w:tab/>
        <w:t>1s+2s dance a Philabeg:</w:t>
      </w:r>
    </w:p>
    <w:p w:rsidR="00B11EB3" w:rsidRDefault="00B11EB3" w:rsidP="00B11EB3">
      <w:pPr>
        <w:pStyle w:val="DanceBody"/>
      </w:pPr>
      <w:r>
        <w:tab/>
        <w:t>9-12   1s+2s turn 2H, 1s dance down diagonally to Men's side</w:t>
      </w:r>
      <w:r w:rsidRPr="00BA6B4D">
        <w:rPr>
          <w:b/>
        </w:rPr>
        <w:t xml:space="preserve"> while </w:t>
      </w:r>
      <w:r>
        <w:t>2s dance diagonally up to Ladies' side (1L &amp; 2M L foot) &amp; 1s+2s 3/4 turn 2H</w:t>
      </w:r>
    </w:p>
    <w:p w:rsidR="00B11EB3" w:rsidRDefault="00B11EB3" w:rsidP="00B11EB3">
      <w:pPr>
        <w:pStyle w:val="DanceBody"/>
      </w:pPr>
      <w:r>
        <w:tab/>
        <w:t>13-16 1s dance down diag into middle</w:t>
      </w:r>
      <w:r w:rsidRPr="00BA6B4D">
        <w:rPr>
          <w:b/>
        </w:rPr>
        <w:t xml:space="preserve"> while </w:t>
      </w:r>
      <w:r>
        <w:t>2s dance diag up into middle &amp; 1s+2s 3/4 turn 2H (Men facing up, Ladies facing down), 1s+2s pass partner RSh &amp; dance out to own sides. 2 1 3</w:t>
      </w:r>
    </w:p>
    <w:p w:rsidR="00B11EB3" w:rsidRDefault="00B11EB3" w:rsidP="00B11EB3">
      <w:pPr>
        <w:pStyle w:val="DanceBody"/>
      </w:pPr>
      <w:r>
        <w:t>17-24</w:t>
      </w:r>
      <w:r>
        <w:tab/>
        <w:t>3s turn LH ; 1s+3s dance LH across</w:t>
      </w:r>
    </w:p>
    <w:p w:rsidR="00B11EB3" w:rsidRDefault="00B11EB3" w:rsidP="00B11EB3">
      <w:pPr>
        <w:pStyle w:val="DanceBody"/>
      </w:pPr>
      <w:r>
        <w:t>25-32</w:t>
      </w:r>
      <w:r>
        <w:tab/>
        <w:t>1s+3s dance a Philabeg to end 2 3 1</w:t>
      </w:r>
    </w:p>
    <w:p w:rsidR="00B11EB3" w:rsidRDefault="00B11EB3" w:rsidP="00B11EB3">
      <w:pPr>
        <w:pStyle w:val="DanceBody"/>
        <w:keepNext w:val="0"/>
      </w:pPr>
      <w:r>
        <w:tab/>
      </w:r>
      <w:r w:rsidRPr="0028571A">
        <w:t xml:space="preserve">Repeat twice more in Strathspey </w:t>
      </w:r>
      <w:r>
        <w:t>then repeat in Reel time 3 times substituting Waltz hold Poussette instead of Philabeg (bars 9-16 &amp; 25-32)</w:t>
      </w:r>
    </w:p>
    <w:p w:rsidR="00B11EB3" w:rsidRDefault="00B11EB3" w:rsidP="00B11EB3"/>
    <w:p w:rsidR="00B11EB3" w:rsidRDefault="00B11EB3" w:rsidP="00B11EB3">
      <w:pPr>
        <w:pStyle w:val="Minicrib"/>
      </w:pPr>
      <w:r>
        <w:t>POUSSETTE PARTNERS  (J8x32)  3C (4C set)</w:t>
      </w:r>
      <w:r>
        <w:tab/>
        <w:t>Peter Holmes, 2024</w:t>
      </w:r>
    </w:p>
    <w:p w:rsidR="00B11EB3" w:rsidRDefault="00B11EB3" w:rsidP="00B11EB3">
      <w:pPr>
        <w:pStyle w:val="DanceBody"/>
      </w:pPr>
      <w:r>
        <w:t xml:space="preserve"> 1- 8</w:t>
      </w:r>
      <w:r>
        <w:tab/>
        <w:t>1s+2s+3s dance mirror reels of 3 on opp sides (1s cross down).  (1) 2 3</w:t>
      </w:r>
    </w:p>
    <w:p w:rsidR="00B11EB3" w:rsidRDefault="00B11EB3" w:rsidP="00B11EB3">
      <w:pPr>
        <w:pStyle w:val="DanceBody"/>
      </w:pPr>
      <w:r>
        <w:t xml:space="preserve"> 9-16</w:t>
      </w:r>
      <w:r>
        <w:tab/>
        <w:t>1s cross RH &amp; cast 2 places (2s+3s step up 11-12);  3s+1s dance LH across, remain in centre joining 2 hands ready for …</w:t>
      </w:r>
    </w:p>
    <w:p w:rsidR="00B11EB3" w:rsidRDefault="00B11EB3" w:rsidP="00B11EB3">
      <w:pPr>
        <w:pStyle w:val="DanceBody"/>
      </w:pPr>
      <w:r>
        <w:t>17-24</w:t>
      </w:r>
      <w:r>
        <w:tab/>
        <w:t>1s+3s dance Poussette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POUSSEZ ET TIREZ  (J8x32)  3C (4C set)</w:t>
      </w:r>
      <w:r>
        <w:tab/>
        <w:t>Ian Jamieson</w:t>
      </w:r>
    </w:p>
    <w:p w:rsidR="00B11EB3" w:rsidRDefault="00B11EB3" w:rsidP="00B11EB3">
      <w:pPr>
        <w:pStyle w:val="DanceBody"/>
      </w:pPr>
      <w:r>
        <w:t xml:space="preserve"> 1- 8</w:t>
      </w:r>
      <w:r>
        <w:tab/>
        <w:t>1s advance, touch hands &amp; cast 1 place, 1s dance 1/2 Reel of 3 on sides (1s in &amp; down to start)</w:t>
      </w:r>
    </w:p>
    <w:p w:rsidR="00B11EB3" w:rsidRDefault="00B11EB3" w:rsidP="00B11EB3">
      <w:pPr>
        <w:pStyle w:val="DanceBody"/>
      </w:pPr>
      <w:r>
        <w:t xml:space="preserve"> 9-16</w:t>
      </w:r>
      <w:r>
        <w:tab/>
        <w:t>1s advance, touch hands &amp; cast 1 place, 1s dance 1/2 Reel of 3 on sides (1s in &amp; up to start)</w:t>
      </w:r>
    </w:p>
    <w:p w:rsidR="00B11EB3" w:rsidRDefault="00B11EB3" w:rsidP="00B11EB3">
      <w:pPr>
        <w:pStyle w:val="DanceBody"/>
      </w:pPr>
      <w:r>
        <w:t>17-24</w:t>
      </w:r>
      <w:r>
        <w:tab/>
        <w:t>1s+2s+3s Promenade finishing with 1s &amp; 2s in centre</w:t>
      </w:r>
    </w:p>
    <w:p w:rsidR="00B11EB3" w:rsidRDefault="00B11EB3" w:rsidP="00B11EB3">
      <w:pPr>
        <w:pStyle w:val="DanceBody"/>
        <w:keepNext w:val="0"/>
      </w:pPr>
      <w:r>
        <w:t>25-32</w:t>
      </w:r>
      <w:r>
        <w:tab/>
        <w:t>1s+2s dance Poussette.  (2</w:t>
      </w:r>
      <w:r w:rsidRPr="00972EEB">
        <w:t>nd</w:t>
      </w:r>
      <w:r>
        <w:t xml:space="preserve"> time through all 3 couples dance Poussette)</w:t>
      </w:r>
    </w:p>
    <w:p w:rsidR="00B11EB3" w:rsidRDefault="00B11EB3" w:rsidP="00B11EB3"/>
    <w:p w:rsidR="00B11EB3" w:rsidRDefault="00B11EB3" w:rsidP="00B11EB3">
      <w:pPr>
        <w:pStyle w:val="Minicrib"/>
      </w:pPr>
      <w:r>
        <w:t>THE POWDER MONKEY  (M-(S64+R64))  Sq.Set</w:t>
      </w:r>
      <w:r>
        <w:tab/>
        <w:t>Sue Tyler  RSCDS Exeter 40th Anniversary</w:t>
      </w:r>
    </w:p>
    <w:p w:rsidR="00B11EB3" w:rsidRPr="000D60D4" w:rsidRDefault="00B11EB3" w:rsidP="00B11EB3">
      <w:pPr>
        <w:pStyle w:val="DanceBody"/>
      </w:pPr>
      <w:r w:rsidRPr="000D60D4">
        <w:t xml:space="preserve"> 1- 8</w:t>
      </w:r>
      <w:r w:rsidRPr="000D60D4">
        <w:tab/>
        <w:t>All dance interlocking reels of 4 (all pass partner RSh, next person LSh &amp; following person RSh) &amp; end with hands joined with corners</w:t>
      </w:r>
    </w:p>
    <w:p w:rsidR="00B11EB3" w:rsidRPr="000D60D4" w:rsidRDefault="00B11EB3" w:rsidP="00B11EB3">
      <w:pPr>
        <w:pStyle w:val="DanceBody"/>
      </w:pPr>
      <w:r w:rsidRPr="000D60D4">
        <w:t xml:space="preserve"> 9-16</w:t>
      </w:r>
      <w:r w:rsidRPr="000D60D4">
        <w:tab/>
        <w:t>All Set+Link with corners, All advance 1 step with corner &amp; retire 1 step with next person (to end in a square) &amp; set</w:t>
      </w:r>
    </w:p>
    <w:p w:rsidR="00B11EB3" w:rsidRPr="000D60D4" w:rsidRDefault="00B11EB3" w:rsidP="00B11EB3">
      <w:pPr>
        <w:pStyle w:val="DanceBody"/>
      </w:pPr>
      <w:r w:rsidRPr="000D60D4">
        <w:t>17-24</w:t>
      </w:r>
      <w:r w:rsidRPr="000D60D4">
        <w:tab/>
        <w:t>1s+3s (sides) dance 1/2 R&amp;L, 2s+4s (top &amp; bottom) dance 1/2 R&amp;L</w:t>
      </w:r>
    </w:p>
    <w:p w:rsidR="00B11EB3" w:rsidRPr="000D60D4" w:rsidRDefault="00B11EB3" w:rsidP="00B11EB3">
      <w:pPr>
        <w:pStyle w:val="DanceBody"/>
      </w:pPr>
      <w:r w:rsidRPr="000D60D4">
        <w:t>25-32</w:t>
      </w:r>
      <w:r w:rsidRPr="000D60D4">
        <w:tab/>
        <w:t>All Set+Link with corners, All advance 1 step with corner &amp; retire 1 step with partner (to end in a square) &amp; set</w:t>
      </w:r>
    </w:p>
    <w:p w:rsidR="00B11EB3" w:rsidRPr="000D60D4" w:rsidRDefault="00B11EB3" w:rsidP="00B11EB3">
      <w:pPr>
        <w:pStyle w:val="DanceBody"/>
      </w:pPr>
      <w:r w:rsidRPr="000D60D4">
        <w:t>33-40</w:t>
      </w:r>
      <w:r w:rsidRPr="000D60D4">
        <w:tab/>
        <w:t>Ladies dance in front of partner &amp; behind next Man, then dance 3/4 RH across &amp; turn partner LH into RH across joined NH with partner</w:t>
      </w:r>
    </w:p>
    <w:p w:rsidR="00B11EB3" w:rsidRPr="000D60D4" w:rsidRDefault="00B11EB3" w:rsidP="00B11EB3">
      <w:pPr>
        <w:pStyle w:val="DanceBody"/>
      </w:pPr>
      <w:r w:rsidRPr="000D60D4">
        <w:t>41-44</w:t>
      </w:r>
      <w:r w:rsidRPr="000D60D4">
        <w:tab/>
        <w:t>All dance RH across 1/4 way then change places with partner &amp; dance another 1/4 RH across (Men in centre)</w:t>
      </w:r>
    </w:p>
    <w:p w:rsidR="00B11EB3" w:rsidRPr="000D60D4" w:rsidRDefault="00B11EB3" w:rsidP="00B11EB3">
      <w:pPr>
        <w:pStyle w:val="DanceBody"/>
      </w:pPr>
      <w:r w:rsidRPr="000D60D4">
        <w:t>45-48</w:t>
      </w:r>
      <w:r w:rsidRPr="000D60D4">
        <w:tab/>
        <w:t>All dance another 1/4 RH across then Men dance out followed by partners to end 1/2 way round set</w:t>
      </w:r>
    </w:p>
    <w:p w:rsidR="00B11EB3" w:rsidRPr="000D60D4" w:rsidRDefault="00B11EB3" w:rsidP="00B11EB3">
      <w:pPr>
        <w:pStyle w:val="DanceBody"/>
      </w:pPr>
      <w:r w:rsidRPr="000D60D4">
        <w:t>49-56</w:t>
      </w:r>
      <w:r w:rsidRPr="000D60D4">
        <w:tab/>
        <w:t>All dance double Men's Chain &amp; end Ladies facing out</w:t>
      </w:r>
    </w:p>
    <w:p w:rsidR="00B11EB3" w:rsidRPr="000D60D4" w:rsidRDefault="00B11EB3" w:rsidP="00B11EB3">
      <w:pPr>
        <w:pStyle w:val="DanceBody"/>
      </w:pPr>
      <w:r w:rsidRPr="000D60D4">
        <w:t>57-64</w:t>
      </w:r>
      <w:r w:rsidRPr="000D60D4">
        <w:tab/>
        <w:t>All dance 1/2 Schiehallion reel &amp; end in original places</w:t>
      </w:r>
    </w:p>
    <w:p w:rsidR="00B11EB3" w:rsidRPr="000D60D4" w:rsidRDefault="00B11EB3" w:rsidP="00B11EB3">
      <w:pPr>
        <w:pStyle w:val="DanceBody"/>
        <w:keepNext w:val="0"/>
      </w:pPr>
      <w:r>
        <w:tab/>
      </w:r>
      <w:r w:rsidRPr="000D60D4">
        <w:t>Repeat in reel time but in bars 13-16 &amp; 29-32 all advance 2 steps &amp; retire 2 steps &amp; omit setting.</w:t>
      </w:r>
    </w:p>
    <w:p w:rsidR="00B11EB3" w:rsidRDefault="00B11EB3" w:rsidP="00B11EB3"/>
    <w:p w:rsidR="00B11EB3" w:rsidRDefault="00B11EB3" w:rsidP="00B11EB3">
      <w:pPr>
        <w:pStyle w:val="Minicrib"/>
        <w:rPr>
          <w:lang w:eastAsia="en-GB"/>
        </w:rPr>
      </w:pPr>
      <w:r>
        <w:rPr>
          <w:lang w:eastAsia="en-GB"/>
        </w:rPr>
        <w:t>PRAIRIE CROCUS (A)  (S3x32)  3C Set</w:t>
      </w:r>
      <w:r>
        <w:rPr>
          <w:lang w:eastAsia="en-GB"/>
        </w:rPr>
        <w:tab/>
        <w:t>Peter McClure  Prairie Gold</w:t>
      </w:r>
    </w:p>
    <w:p w:rsidR="00B11EB3" w:rsidRPr="00DB0B19" w:rsidRDefault="00B11EB3" w:rsidP="00B11EB3">
      <w:pPr>
        <w:pStyle w:val="DanceBody"/>
      </w:pPr>
      <w:r w:rsidRPr="00DB0B19">
        <w:t xml:space="preserve"> 1- 8</w:t>
      </w:r>
      <w:r w:rsidRPr="00DB0B19">
        <w:tab/>
        <w:t xml:space="preserve">1s cast &amp; dance </w:t>
      </w:r>
      <w:r>
        <w:t>1/2</w:t>
      </w:r>
      <w:r w:rsidRPr="00DB0B19">
        <w:t xml:space="preserve"> Fig of 8 round 3s</w:t>
      </w:r>
    </w:p>
    <w:p w:rsidR="00B11EB3" w:rsidRPr="00DB0B19" w:rsidRDefault="00B11EB3" w:rsidP="00B11EB3">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B11EB3" w:rsidRPr="00DB0B19" w:rsidRDefault="00B11EB3" w:rsidP="00B11EB3">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B11EB3" w:rsidRPr="00DB0B19" w:rsidRDefault="00B11EB3" w:rsidP="00B11EB3">
      <w:pPr>
        <w:pStyle w:val="DanceBody"/>
        <w:keepNext w:val="0"/>
      </w:pPr>
      <w:r w:rsidRPr="00DB0B19">
        <w:t>25-32</w:t>
      </w:r>
      <w:r w:rsidRPr="00DB0B19">
        <w:tab/>
        <w:t>All dance 3 couple knot</w:t>
      </w:r>
    </w:p>
    <w:p w:rsidR="00B11EB3" w:rsidRDefault="00B11EB3" w:rsidP="00B11EB3"/>
    <w:p w:rsidR="00B11EB3" w:rsidRDefault="00B11EB3" w:rsidP="00B11EB3">
      <w:pPr>
        <w:pStyle w:val="Minicrib"/>
      </w:pPr>
      <w:r>
        <w:t>PREMIUM BONDS  (S4x32)  4C set</w:t>
      </w:r>
      <w:r>
        <w:tab/>
        <w:t>John Drewry  Greenburn Bk 3</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B11EB3" w:rsidRDefault="00B11EB3" w:rsidP="00B11EB3">
      <w:pPr>
        <w:pStyle w:val="DanceBody"/>
      </w:pPr>
      <w:r>
        <w:t xml:space="preserve"> 9-16</w:t>
      </w:r>
      <w:r>
        <w:tab/>
        <w:t>1s+2s</w:t>
      </w:r>
      <w:r w:rsidRPr="007F0D5A">
        <w:rPr>
          <w:b/>
        </w:rPr>
        <w:t xml:space="preserve"> also </w:t>
      </w:r>
      <w:r>
        <w:t>3s+4s dance RH across, 2s+3s dance LH across</w:t>
      </w:r>
    </w:p>
    <w:p w:rsidR="00B11EB3" w:rsidRDefault="00B11EB3" w:rsidP="00B11EB3">
      <w:pPr>
        <w:pStyle w:val="DanceBody"/>
      </w:pPr>
      <w:r>
        <w:t>17-24</w:t>
      </w:r>
      <w:r>
        <w:tab/>
        <w:t>All dance reels of 4 on sides</w:t>
      </w:r>
    </w:p>
    <w:p w:rsidR="00B11EB3" w:rsidRDefault="00B11EB3" w:rsidP="00B11EB3">
      <w:pPr>
        <w:pStyle w:val="DanceBody"/>
      </w:pPr>
      <w:r>
        <w:t>25-28</w:t>
      </w:r>
      <w:r>
        <w:tab/>
        <w:t>1s &amp; 4s set &amp; cross down/up to 2</w:t>
      </w:r>
      <w:r w:rsidRPr="00972EEB">
        <w:t>nd</w:t>
      </w:r>
      <w:r>
        <w:t>/3</w:t>
      </w:r>
      <w:r w:rsidRPr="00972EEB">
        <w:t>rd</w:t>
      </w:r>
      <w:r>
        <w:t xml:space="preserve"> places</w:t>
      </w:r>
      <w:r w:rsidRPr="00BA6B4D">
        <w:rPr>
          <w:b/>
        </w:rPr>
        <w:t xml:space="preserve"> while </w:t>
      </w:r>
      <w:r>
        <w:t>2s &amp; 3s cross RH &amp; cast up/down to 1</w:t>
      </w:r>
      <w:r w:rsidRPr="00972EEB">
        <w:t>st</w:t>
      </w:r>
      <w:r>
        <w:t>/4</w:t>
      </w:r>
      <w:r w:rsidRPr="00972EEB">
        <w:t>th</w:t>
      </w:r>
      <w:r>
        <w:t xml:space="preserve"> places</w:t>
      </w:r>
    </w:p>
    <w:p w:rsidR="00B11EB3" w:rsidRDefault="00B11EB3" w:rsidP="00B11EB3">
      <w:pPr>
        <w:pStyle w:val="DanceBody"/>
        <w:keepNext w:val="0"/>
      </w:pPr>
      <w:r>
        <w:t>29-32</w:t>
      </w:r>
      <w:r>
        <w:tab/>
        <w:t>2s &amp; 3s turn partners 2H 1.1/2 times</w:t>
      </w:r>
      <w:r w:rsidRPr="00BA6B4D">
        <w:rPr>
          <w:b/>
        </w:rPr>
        <w:t xml:space="preserve"> while </w:t>
      </w:r>
      <w:r>
        <w:t>centre persons on sides (1L+4M &amp; 1M+4L)</w:t>
      </w:r>
      <w:r w:rsidRPr="007F0D5A">
        <w:rPr>
          <w:b/>
        </w:rPr>
        <w:t xml:space="preserve"> also </w:t>
      </w:r>
      <w:r>
        <w:t>turn 2H 1.1/2 times to end 2 4 (1) (3)</w:t>
      </w:r>
    </w:p>
    <w:p w:rsidR="00B11EB3" w:rsidRDefault="00B11EB3" w:rsidP="00B11EB3"/>
    <w:p w:rsidR="00B11EB3" w:rsidRDefault="00B11EB3" w:rsidP="00B11EB3">
      <w:pPr>
        <w:pStyle w:val="Minicrib"/>
      </w:pPr>
      <w:r>
        <w:t>PREPARATION REEL  (J8x32)  3C (4C set)</w:t>
      </w:r>
      <w:r>
        <w:tab/>
        <w:t>T Harvey</w:t>
      </w:r>
    </w:p>
    <w:p w:rsidR="00B11EB3" w:rsidRDefault="00B11EB3" w:rsidP="00B11EB3">
      <w:pPr>
        <w:pStyle w:val="DanceBody"/>
      </w:pPr>
      <w:r>
        <w:t xml:space="preserve"> 1- 8</w:t>
      </w:r>
      <w:r>
        <w:tab/>
        <w:t>1s set, cast &amp; dance RH across with 3s</w:t>
      </w:r>
    </w:p>
    <w:p w:rsidR="00B11EB3" w:rsidRDefault="00B11EB3" w:rsidP="00B11EB3">
      <w:pPr>
        <w:pStyle w:val="DanceBody"/>
      </w:pPr>
      <w:r>
        <w:t xml:space="preserve"> 9-16</w:t>
      </w:r>
      <w:r>
        <w:tab/>
        <w:t>1s cross down between 3s, cast up to 2</w:t>
      </w:r>
      <w:r w:rsidRPr="00972EEB">
        <w:t>nd</w:t>
      </w:r>
      <w:r>
        <w:t xml:space="preserve"> place opposite side &amp; turn RH 1.1/4 times to 1L facing up with 1M behind her</w:t>
      </w:r>
    </w:p>
    <w:p w:rsidR="00B11EB3" w:rsidRDefault="00B11EB3" w:rsidP="00B11EB3">
      <w:pPr>
        <w:pStyle w:val="DanceBody"/>
      </w:pPr>
      <w:r>
        <w:t>17-24</w:t>
      </w:r>
      <w:r>
        <w:tab/>
        <w:t>1L followed by partner dances reel of 3 across with 2s (RSh to 2L) to end in 2</w:t>
      </w:r>
      <w:r w:rsidRPr="00972EEB">
        <w:t>nd</w:t>
      </w:r>
      <w:r>
        <w:t xml:space="preserve"> place own sides</w:t>
      </w:r>
    </w:p>
    <w:p w:rsidR="00B11EB3" w:rsidRDefault="00B11EB3" w:rsidP="00B11EB3">
      <w:pPr>
        <w:pStyle w:val="DanceBody"/>
        <w:keepNext w:val="0"/>
      </w:pPr>
      <w:r>
        <w:t>25-32</w:t>
      </w:r>
      <w:r>
        <w:tab/>
        <w:t>1s dance RSh reels of 3 on sides giving RSh to 3s</w:t>
      </w:r>
    </w:p>
    <w:p w:rsidR="00B11EB3" w:rsidRDefault="00B11EB3" w:rsidP="00B11EB3"/>
    <w:p w:rsidR="00B11EB3" w:rsidRDefault="00B11EB3" w:rsidP="00B11EB3">
      <w:pPr>
        <w:pStyle w:val="Minicrib"/>
      </w:pPr>
      <w:r>
        <w:t>PRESIDENT STUART'S JIG  (J4x40)  4C set</w:t>
      </w:r>
      <w:r>
        <w:tab/>
      </w:r>
    </w:p>
    <w:p w:rsidR="00B11EB3" w:rsidRPr="00E31BFA" w:rsidRDefault="00B11EB3" w:rsidP="00B11EB3">
      <w:pPr>
        <w:pStyle w:val="DanceBody"/>
      </w:pPr>
      <w:r w:rsidRPr="00E31BFA">
        <w:t>3s &amp; 4s start on opp sides</w:t>
      </w:r>
    </w:p>
    <w:p w:rsidR="00B11EB3" w:rsidRPr="00E31BFA" w:rsidRDefault="00B11EB3" w:rsidP="00B11EB3">
      <w:pPr>
        <w:pStyle w:val="DanceBody"/>
      </w:pPr>
      <w:r w:rsidRPr="00E31BFA">
        <w:t xml:space="preserve"> 1- 8</w:t>
      </w:r>
      <w:r w:rsidRPr="00E31BFA">
        <w:tab/>
        <w:t>1s &amp; 4s cross RH, cast in 1 place (2s+3s step up/down) &amp; dance 1/2 Figs of 8 round end couples</w:t>
      </w:r>
      <w:r>
        <w:t>.  2 1 (4) (3)</w:t>
      </w:r>
    </w:p>
    <w:p w:rsidR="00B11EB3" w:rsidRDefault="00B11EB3" w:rsidP="00B11EB3">
      <w:pPr>
        <w:pStyle w:val="DanceBody"/>
      </w:pPr>
      <w:r w:rsidRPr="00E31BFA">
        <w:t xml:space="preserve"> 9-16</w:t>
      </w:r>
      <w:r w:rsidRPr="00E31BFA">
        <w:tab/>
        <w:t>1s &amp; 4s dance Ladies' Chain</w:t>
      </w:r>
    </w:p>
    <w:p w:rsidR="00B11EB3" w:rsidRPr="00E31BFA" w:rsidRDefault="00B11EB3" w:rsidP="00B11EB3">
      <w:pPr>
        <w:pStyle w:val="DanceBody"/>
      </w:pPr>
      <w:r w:rsidRPr="00E31BFA">
        <w:t>17-24</w:t>
      </w:r>
      <w:r w:rsidRPr="00E31BFA">
        <w:tab/>
        <w:t>1L with 2s &amp; 4L with 3s dance RH across, 1M with 2s &amp; 4M with 3s dance LH across</w:t>
      </w:r>
    </w:p>
    <w:p w:rsidR="00B11EB3" w:rsidRPr="00E31BFA" w:rsidRDefault="00B11EB3" w:rsidP="00B11EB3">
      <w:pPr>
        <w:pStyle w:val="DanceBody"/>
      </w:pPr>
      <w:r w:rsidRPr="00E31BFA">
        <w:t>25-32</w:t>
      </w:r>
      <w:r w:rsidRPr="00E31BFA">
        <w:tab/>
        <w:t>1s+4s dance 1/2 R&amp;L (omit polite turn) &amp; dance 1/2 RSh reels of 4 on sides</w:t>
      </w:r>
      <w:r>
        <w:t>.  (3) (1) 4 2</w:t>
      </w:r>
    </w:p>
    <w:p w:rsidR="00B11EB3" w:rsidRDefault="00B11EB3" w:rsidP="00B11EB3">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B11EB3" w:rsidRDefault="00B11EB3" w:rsidP="00B11EB3"/>
    <w:p w:rsidR="00B11EB3" w:rsidRDefault="00B11EB3" w:rsidP="00B11EB3">
      <w:pPr>
        <w:pStyle w:val="Minicrib"/>
      </w:pPr>
      <w:r>
        <w:t>PRESTON MILL  (R5x32)  5C Set</w:t>
      </w:r>
      <w:r>
        <w:tab/>
        <w:t>Margaret Martin  RSCDS Bk 45</w:t>
      </w:r>
    </w:p>
    <w:p w:rsidR="00B11EB3" w:rsidRDefault="00B11EB3" w:rsidP="00B11EB3">
      <w:pPr>
        <w:pStyle w:val="DanceBody"/>
      </w:pPr>
      <w:r>
        <w:t xml:space="preserve"> 1- 8</w:t>
      </w:r>
      <w:r>
        <w:tab/>
        <w:t>1M crosses down to dance Fig of 8 round 2L+1L</w:t>
      </w:r>
      <w:r w:rsidRPr="00BA6B4D">
        <w:rPr>
          <w:b/>
        </w:rPr>
        <w:t xml:space="preserve"> while </w:t>
      </w:r>
      <w:r>
        <w:t>2M crosses down to dance Fig of 8 round 3L+2L</w:t>
      </w:r>
      <w:r w:rsidRPr="00BA6B4D">
        <w:rPr>
          <w:b/>
        </w:rPr>
        <w:t xml:space="preserve"> while </w:t>
      </w:r>
      <w:r>
        <w:t>4L crosses up to dance Fig of 8 round 3M+4M</w:t>
      </w:r>
      <w:r w:rsidRPr="00BA6B4D">
        <w:rPr>
          <w:b/>
        </w:rPr>
        <w:t xml:space="preserve"> while </w:t>
      </w:r>
      <w:r>
        <w:t>5L crosses up to dance Fig of 8 round 4M+5M all returning to places</w:t>
      </w:r>
    </w:p>
    <w:p w:rsidR="00B11EB3" w:rsidRDefault="00B11EB3" w:rsidP="00B11EB3">
      <w:pPr>
        <w:pStyle w:val="DanceBody"/>
      </w:pPr>
      <w:r>
        <w:t xml:space="preserve"> 9-16</w:t>
      </w:r>
      <w:r>
        <w:tab/>
        <w:t>1M</w:t>
      </w:r>
      <w:r w:rsidRPr="007F0D5A">
        <w:rPr>
          <w:b/>
        </w:rPr>
        <w:t xml:space="preserve"> also </w:t>
      </w:r>
      <w:r>
        <w:t>3L followed by partners cast down 1 place &amp; cross to opposite side, 2s+1s</w:t>
      </w:r>
      <w:r w:rsidRPr="007F0D5A">
        <w:rPr>
          <w:b/>
        </w:rPr>
        <w:t xml:space="preserve"> also </w:t>
      </w:r>
      <w:r>
        <w:t>3s+5s dance LH across.  2 (1) 4 (3) 5</w:t>
      </w:r>
    </w:p>
    <w:p w:rsidR="00B11EB3" w:rsidRDefault="00B11EB3" w:rsidP="00B11EB3">
      <w:pPr>
        <w:pStyle w:val="DanceBody"/>
      </w:pPr>
      <w:r>
        <w:t>17-24</w:t>
      </w:r>
      <w:r>
        <w:tab/>
        <w:t>1s &amp; 3s set advancing &amp; turn right about, 1s &amp; 3s dance 6 bars of Double Triangles</w:t>
      </w:r>
    </w:p>
    <w:p w:rsidR="00B11EB3" w:rsidRDefault="00B11EB3" w:rsidP="00B11EB3">
      <w:pPr>
        <w:pStyle w:val="DanceBody"/>
        <w:keepNext w:val="0"/>
      </w:pPr>
      <w:r>
        <w:t>25-32</w:t>
      </w:r>
      <w:r>
        <w:tab/>
        <w:t>1s &amp; 3s dance out own sides &amp; cast 1 place, all set &amp; turn partners RH.  2 4 1 5 3</w:t>
      </w:r>
    </w:p>
    <w:p w:rsidR="00B11EB3" w:rsidRDefault="00B11EB3" w:rsidP="00B11EB3"/>
    <w:p w:rsidR="00B11EB3" w:rsidRDefault="00B11EB3" w:rsidP="00B11EB3">
      <w:pPr>
        <w:pStyle w:val="Minicrib"/>
      </w:pPr>
      <w:r>
        <w:t>PRESTONFIELD SILVER  (S3x32)  3C Set</w:t>
      </w:r>
      <w:r>
        <w:tab/>
        <w:t>Ian Brockbank, 2024</w:t>
      </w:r>
    </w:p>
    <w:p w:rsidR="00B11EB3" w:rsidRDefault="00B11EB3" w:rsidP="00B11EB3">
      <w:pPr>
        <w:pStyle w:val="DanceBody"/>
      </w:pPr>
      <w:r>
        <w:t xml:space="preserve"> 1- 8</w:t>
      </w:r>
      <w:r>
        <w:tab/>
        <w:t>1s Advance (1) touch RH &amp; Retire (1), dance down, out between 2s &amp; 3s, cast down behind 3s, meet &amp; lead up to face 1st corners</w:t>
      </w:r>
    </w:p>
    <w:p w:rsidR="00B11EB3" w:rsidRDefault="00B11EB3" w:rsidP="00B11EB3">
      <w:pPr>
        <w:pStyle w:val="DanceBody"/>
      </w:pPr>
      <w:r>
        <w:t xml:space="preserve"> 9-16</w:t>
      </w:r>
      <w:r>
        <w:tab/>
        <w:t>1s dance Corner Pass+Turn with 1st corners, pass RSh; dance Corner Pass+Turn with 2nd corners to end in 2nd place opp side.  2 (1) 3</w:t>
      </w:r>
    </w:p>
    <w:p w:rsidR="00B11EB3" w:rsidRDefault="00B11EB3" w:rsidP="00B11EB3">
      <w:pPr>
        <w:pStyle w:val="DanceBody"/>
      </w:pPr>
      <w:r>
        <w:t>17-20</w:t>
      </w:r>
      <w:r>
        <w:tab/>
        <w:t xml:space="preserve">2s &amp; 3s set facing diagonally in </w:t>
      </w:r>
      <w:r>
        <w:rPr>
          <w:b/>
        </w:rPr>
        <w:t>while</w:t>
      </w:r>
      <w:r>
        <w:t xml:space="preserve"> 1s cross RH, all chase clockwise (1M up, 1L) down into lines of 3 across</w:t>
      </w:r>
    </w:p>
    <w:p w:rsidR="00B11EB3" w:rsidRDefault="00B11EB3" w:rsidP="00B11EB3">
      <w:pPr>
        <w:pStyle w:val="DanceBody"/>
      </w:pPr>
      <w:r>
        <w:t>21-24</w:t>
      </w:r>
      <w:r>
        <w:tab/>
        <w:t>All cross RH up/down with partner &amp; all chase clockwise round to own side.  3 1 2</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PRETENDER  (R4x32)  4C set</w:t>
      </w:r>
      <w:r>
        <w:tab/>
        <w:t>E Russell+J McConnachie  Imperial Book</w:t>
      </w:r>
    </w:p>
    <w:p w:rsidR="00B11EB3" w:rsidRDefault="00B11EB3" w:rsidP="00B11EB3">
      <w:pPr>
        <w:pStyle w:val="DanceBody"/>
      </w:pPr>
      <w:r>
        <w:t xml:space="preserve"> 1- 8</w:t>
      </w:r>
      <w:r>
        <w:tab/>
        <w:t>1s+2s set, dance RH across 1/2 way, set &amp; cross RH to own sides</w:t>
      </w:r>
    </w:p>
    <w:p w:rsidR="00B11EB3" w:rsidRDefault="00B11EB3" w:rsidP="00B11EB3">
      <w:pPr>
        <w:pStyle w:val="DanceBody"/>
      </w:pPr>
      <w:r>
        <w:t xml:space="preserve"> 9-16</w:t>
      </w:r>
      <w:r>
        <w:tab/>
        <w:t>1s set advancing into BtoB position 1L facing up &amp; 1M down &amp; dance Crown Triangles ending with 1s 1/2 turning RH</w:t>
      </w:r>
    </w:p>
    <w:p w:rsidR="00B11EB3" w:rsidRDefault="00B11EB3" w:rsidP="00B11EB3">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B11EB3" w:rsidRDefault="00B11EB3" w:rsidP="00B11EB3">
      <w:pPr>
        <w:pStyle w:val="DanceBody"/>
        <w:keepNext w:val="0"/>
      </w:pPr>
      <w:r>
        <w:t>25-32</w:t>
      </w:r>
      <w:r>
        <w:tab/>
        <w:t>1s+3s+4s dance Poussette to end 2 3 4 1</w:t>
      </w:r>
    </w:p>
    <w:p w:rsidR="00B11EB3" w:rsidRDefault="00B11EB3" w:rsidP="00B11EB3"/>
    <w:p w:rsidR="00B11EB3" w:rsidRDefault="00B11EB3" w:rsidP="00B11EB3">
      <w:pPr>
        <w:pStyle w:val="Minicrib"/>
      </w:pPr>
      <w:r>
        <w:t>PRETTY FACE  (J8x40)  3C (4C set)</w:t>
      </w:r>
      <w:r>
        <w:tab/>
        <w:t>T  Glasspool &amp; Sue Hall  An Itch To Dance</w:t>
      </w:r>
    </w:p>
    <w:p w:rsidR="00B11EB3" w:rsidRPr="00D02168" w:rsidRDefault="00B11EB3" w:rsidP="00B11EB3">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B11EB3" w:rsidRPr="00D02168" w:rsidRDefault="00B11EB3" w:rsidP="00B11EB3">
      <w:pPr>
        <w:pStyle w:val="DanceBody"/>
      </w:pPr>
      <w:r w:rsidRPr="00D02168">
        <w:t xml:space="preserve"> 9-16</w:t>
      </w:r>
      <w:r w:rsidRPr="00D02168">
        <w:tab/>
        <w:t>3s+1s set (down/up), 1s dance up making an arch &amp; cross</w:t>
      </w:r>
      <w:r w:rsidRPr="00BA6B4D">
        <w:rPr>
          <w:b/>
        </w:rPr>
        <w:t xml:space="preserve"> </w:t>
      </w:r>
      <w:r>
        <w:rPr>
          <w:b/>
        </w:rPr>
        <w:t xml:space="preserve">as </w:t>
      </w:r>
      <w:r w:rsidRPr="00D02168">
        <w:t>3s dance under &amp; cross to other side &amp; loop round, 1s+3s set (across).  2(1)3</w:t>
      </w:r>
    </w:p>
    <w:p w:rsidR="00B11EB3" w:rsidRPr="00D02168" w:rsidRDefault="00B11EB3" w:rsidP="00B11EB3">
      <w:pPr>
        <w:pStyle w:val="DanceBody"/>
      </w:pPr>
      <w:r w:rsidRPr="00D02168">
        <w:t>17-24</w:t>
      </w:r>
      <w:r w:rsidRPr="00D02168">
        <w:tab/>
        <w:t>2M+1L &amp; 2L+1M set (across), 2M+1L &amp; 2L+1M dance across with arch made by 2L+1M crossing &amp; loop round to 1s facing down 2s up &amp; set 1 (2)3</w:t>
      </w:r>
    </w:p>
    <w:p w:rsidR="00B11EB3" w:rsidRPr="00D02168" w:rsidRDefault="00B11EB3" w:rsidP="00B11EB3">
      <w:pPr>
        <w:pStyle w:val="DanceBody"/>
      </w:pPr>
      <w:r w:rsidRPr="00D02168">
        <w:t>25-32</w:t>
      </w:r>
      <w:r w:rsidRPr="00D02168">
        <w:tab/>
        <w:t>1L+2L turn LH</w:t>
      </w:r>
      <w:r>
        <w:t xml:space="preserve">1.1/2 </w:t>
      </w:r>
      <w:r w:rsidRPr="00D02168">
        <w:t>times</w:t>
      </w:r>
      <w:r w:rsidRPr="00BA6B4D">
        <w:rPr>
          <w:b/>
        </w:rPr>
        <w:t xml:space="preserve"> </w:t>
      </w:r>
      <w:r>
        <w:rPr>
          <w:b/>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B11EB3" w:rsidRPr="00D02168" w:rsidRDefault="00B11EB3" w:rsidP="00B11EB3">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B11EB3" w:rsidRDefault="00B11EB3" w:rsidP="00B11EB3"/>
    <w:p w:rsidR="00B11EB3" w:rsidRDefault="00B11EB3" w:rsidP="00B11EB3">
      <w:pPr>
        <w:pStyle w:val="Minicrib"/>
      </w:pPr>
      <w:r>
        <w:t>PRETTY LADIES  (S80)  Sq.Set</w:t>
      </w:r>
      <w:r>
        <w:tab/>
        <w:t>Lily Davison  Glenfeshie Bk</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DoSiDo, all set to corners &amp; turn RH</w:t>
      </w:r>
    </w:p>
    <w:p w:rsidR="00B11EB3" w:rsidRDefault="00B11EB3" w:rsidP="00B11EB3">
      <w:pPr>
        <w:pStyle w:val="DanceBody"/>
      </w:pPr>
      <w:r>
        <w:t>17-24</w:t>
      </w:r>
      <w:r>
        <w:tab/>
        <w:t>2s+4s dance DoSiDo, all set to corners &amp; turn RH</w:t>
      </w:r>
    </w:p>
    <w:p w:rsidR="00B11EB3" w:rsidRDefault="00B11EB3" w:rsidP="00B11EB3">
      <w:pPr>
        <w:pStyle w:val="DanceBody"/>
      </w:pPr>
      <w:r>
        <w:t>25-32</w:t>
      </w:r>
      <w:r>
        <w:tab/>
        <w:t>1L+3L change places RH, 1s set to new partners HS &amp; turn 2H</w:t>
      </w:r>
    </w:p>
    <w:p w:rsidR="00B11EB3" w:rsidRDefault="00B11EB3" w:rsidP="00B11EB3">
      <w:pPr>
        <w:pStyle w:val="DanceBody"/>
      </w:pPr>
      <w:r>
        <w:t>33-40</w:t>
      </w:r>
      <w:r>
        <w:tab/>
        <w:t>1L+3L change back to places, HS to partners &amp; turn 2H</w:t>
      </w:r>
    </w:p>
    <w:p w:rsidR="00B11EB3" w:rsidRDefault="00B11EB3" w:rsidP="00B11EB3">
      <w:pPr>
        <w:pStyle w:val="DanceBody"/>
      </w:pPr>
      <w:r>
        <w:t>41-56</w:t>
      </w:r>
      <w:r>
        <w:tab/>
        <w:t>2s+4s repeat bars 25-40</w:t>
      </w:r>
    </w:p>
    <w:p w:rsidR="00B11EB3" w:rsidRDefault="00B11EB3" w:rsidP="00B11EB3">
      <w:pPr>
        <w:pStyle w:val="DanceBody"/>
      </w:pPr>
      <w:r>
        <w:t>57-64</w:t>
      </w:r>
      <w:r>
        <w:tab/>
        <w:t>1s+3s dance RH across, 2s+4s dance LH across to end in longwise set with corners</w:t>
      </w:r>
    </w:p>
    <w:p w:rsidR="00B11EB3" w:rsidRDefault="00B11EB3" w:rsidP="00B11EB3">
      <w:pPr>
        <w:pStyle w:val="DanceBody"/>
      </w:pPr>
      <w:r>
        <w:t>65-72</w:t>
      </w:r>
      <w:r>
        <w:tab/>
        <w:t>All dance reels of 4 to end in original places</w:t>
      </w:r>
    </w:p>
    <w:p w:rsidR="00B11EB3" w:rsidRDefault="00B11EB3" w:rsidP="00B11EB3">
      <w:pPr>
        <w:pStyle w:val="DanceBody"/>
        <w:keepNext w:val="0"/>
      </w:pPr>
      <w:r>
        <w:t>73-80</w:t>
      </w:r>
      <w:r>
        <w:tab/>
        <w:t>All dance Grand Chain</w:t>
      </w:r>
    </w:p>
    <w:p w:rsidR="00B11EB3" w:rsidRDefault="00B11EB3" w:rsidP="00B11EB3"/>
    <w:p w:rsidR="00B11EB3" w:rsidRDefault="00B11EB3" w:rsidP="00B11EB3">
      <w:pPr>
        <w:pStyle w:val="Minicrib"/>
      </w:pPr>
      <w:r>
        <w:t>PRETTY PEGGY  (R8x32)  2C (4C set)</w:t>
      </w:r>
      <w:r>
        <w:tab/>
        <w:t>D Bell  Ness House 1</w:t>
      </w:r>
    </w:p>
    <w:p w:rsidR="00B11EB3" w:rsidRDefault="00B11EB3" w:rsidP="00B11EB3">
      <w:pPr>
        <w:pStyle w:val="DanceBody"/>
      </w:pPr>
      <w:r>
        <w:t xml:space="preserve"> 1- 8</w:t>
      </w:r>
      <w:r>
        <w:tab/>
        <w:t>1L+2M set, 1L casts 1 place, crosses up &amp; casts to 2M place</w:t>
      </w:r>
      <w:r w:rsidRPr="00BA6B4D">
        <w:rPr>
          <w:b/>
        </w:rPr>
        <w:t xml:space="preserve"> while </w:t>
      </w:r>
      <w:r>
        <w:t>2M casts up, crosses down &amp; casts up to 1L place (dancing couple pass RSh)</w:t>
      </w:r>
    </w:p>
    <w:p w:rsidR="00B11EB3" w:rsidRDefault="00B11EB3" w:rsidP="00B11EB3">
      <w:pPr>
        <w:pStyle w:val="DanceBody"/>
      </w:pPr>
      <w:r>
        <w:t xml:space="preserve"> 9-16</w:t>
      </w:r>
      <w:r>
        <w:tab/>
        <w:t>1M+2L set, 1M casts 1 place, crosses up &amp; casts to 2L place</w:t>
      </w:r>
      <w:r w:rsidRPr="00BA6B4D">
        <w:rPr>
          <w:b/>
        </w:rPr>
        <w:t xml:space="preserve"> while </w:t>
      </w:r>
      <w:r>
        <w:t>2L casts up, crosses down &amp; casts up to 1M place (dancing couple pass RSh)</w:t>
      </w:r>
    </w:p>
    <w:p w:rsidR="00B11EB3" w:rsidRDefault="00B11EB3" w:rsidP="00B11EB3">
      <w:pPr>
        <w:pStyle w:val="DanceBody"/>
      </w:pPr>
      <w:r>
        <w:t>17-24</w:t>
      </w:r>
      <w:r>
        <w:tab/>
        <w:t>2s+1s dance 1/2 R&amp;L &amp; turn partner RH</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PRETTY POLLY  (S8x32)  3C (4C set)</w:t>
      </w:r>
      <w:r>
        <w:tab/>
        <w:t>RSCDS Bk 28</w:t>
      </w:r>
    </w:p>
    <w:p w:rsidR="00B11EB3" w:rsidRDefault="00B11EB3" w:rsidP="00B11EB3">
      <w:pPr>
        <w:pStyle w:val="DanceBody"/>
      </w:pPr>
      <w:r>
        <w:t xml:space="preserve"> 1- 8</w:t>
      </w:r>
      <w:r>
        <w:tab/>
        <w:t>1s cast 1 place, turn 2H, 2s repeat this Fig back to places</w:t>
      </w:r>
    </w:p>
    <w:p w:rsidR="00B11EB3" w:rsidRDefault="00B11EB3" w:rsidP="00B11EB3">
      <w:pPr>
        <w:pStyle w:val="DanceBody"/>
      </w:pPr>
      <w:r>
        <w:t xml:space="preserve"> 9-16</w:t>
      </w:r>
      <w:r>
        <w:tab/>
        <w:t>1s clap, cast 1 place, 2s+1s cross RH, 2s+1s dance 1/2 R&amp;L with full LH turn on sides</w:t>
      </w:r>
    </w:p>
    <w:p w:rsidR="00B11EB3" w:rsidRDefault="00B11EB3" w:rsidP="00B11EB3">
      <w:pPr>
        <w:pStyle w:val="DanceBody"/>
      </w:pPr>
      <w:r>
        <w:t>17-24</w:t>
      </w:r>
      <w:r>
        <w:tab/>
        <w:t>2s+1s dance RH across, 1s+3s dance LH across end ready for Grand Chain</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THE PRIDE OF DUNBLANE  (H32)  Circle</w:t>
      </w:r>
      <w:r>
        <w:tab/>
        <w:t>Ian Brockbank, 2013</w:t>
      </w:r>
    </w:p>
    <w:p w:rsidR="00B11EB3" w:rsidRPr="006B40B3" w:rsidRDefault="00B11EB3" w:rsidP="00B11EB3">
      <w:pPr>
        <w:pStyle w:val="DanceBody"/>
      </w:pPr>
      <w:r w:rsidRPr="006B40B3">
        <w:t>Circle, Man has Lady on his right</w:t>
      </w:r>
    </w:p>
    <w:p w:rsidR="00B11EB3" w:rsidRDefault="00B11EB3" w:rsidP="00B11EB3">
      <w:pPr>
        <w:pStyle w:val="DanceBody"/>
      </w:pPr>
      <w:r>
        <w:t xml:space="preserve"> 1- 8</w:t>
      </w:r>
      <w:r>
        <w:tab/>
        <w:t>All Adv+Ret twice</w:t>
      </w:r>
    </w:p>
    <w:p w:rsidR="00B11EB3" w:rsidRDefault="00B11EB3" w:rsidP="00B11EB3">
      <w:pPr>
        <w:pStyle w:val="DanceBody"/>
      </w:pPr>
      <w:r>
        <w:t xml:space="preserve"> 9-16</w:t>
      </w:r>
      <w:r>
        <w:tab/>
        <w:t>Ladies dance round partner (retain hands); Men dance round partner (retain hands). Couples face anticlockwise, Lady on Man's right</w:t>
      </w:r>
    </w:p>
    <w:p w:rsidR="00B11EB3" w:rsidRDefault="00B11EB3" w:rsidP="00B11EB3">
      <w:pPr>
        <w:pStyle w:val="DanceBody"/>
      </w:pPr>
      <w:r>
        <w:t>17-20</w:t>
      </w:r>
      <w:r>
        <w:tab/>
        <w:t>All dance forward 2 steps, change sides with partner (Lady in front of Man)</w:t>
      </w:r>
    </w:p>
    <w:p w:rsidR="00B11EB3" w:rsidRDefault="00B11EB3" w:rsidP="00B11EB3">
      <w:pPr>
        <w:pStyle w:val="DanceBody"/>
      </w:pPr>
      <w:r>
        <w:t>21-24</w:t>
      </w:r>
      <w:r>
        <w:tab/>
        <w:t>All change side again (Man in front of Lady), all pull back RSh to form circle, Lady on Man's right</w:t>
      </w:r>
    </w:p>
    <w:p w:rsidR="00B11EB3" w:rsidRDefault="00B11EB3" w:rsidP="00B11EB3">
      <w:pPr>
        <w:pStyle w:val="DanceBody"/>
      </w:pPr>
      <w:r>
        <w:t>25-32</w:t>
      </w:r>
      <w:r>
        <w:tab/>
        <w:t>Slip-step to left (3 bars), pull back LSh to join hands in circle again; slip-step right (4 bars)</w:t>
      </w:r>
    </w:p>
    <w:p w:rsidR="00B11EB3" w:rsidRDefault="00B11EB3" w:rsidP="00B11EB3">
      <w:pPr>
        <w:pStyle w:val="DanceBody"/>
        <w:keepNext w:val="0"/>
      </w:pPr>
      <w:r>
        <w:t>Note:</w:t>
      </w:r>
      <w:r>
        <w:tab/>
        <w:t>To make dance progressive Bars 23-24: Man finishes with original partner on his left, ready to dance with new partner on his right</w:t>
      </w:r>
    </w:p>
    <w:p w:rsidR="00B11EB3" w:rsidRDefault="00B11EB3" w:rsidP="00B11EB3"/>
    <w:p w:rsidR="00B11EB3" w:rsidRDefault="00B11EB3" w:rsidP="00B11EB3">
      <w:pPr>
        <w:pStyle w:val="Minicrib"/>
      </w:pPr>
      <w:r>
        <w:t>THE PRIDE OF THE MURRAY  (R8x32)  3C (4C set)</w:t>
      </w:r>
      <w:r>
        <w:tab/>
        <w:t>Iain Boyd  The World Around the Corner</w:t>
      </w:r>
    </w:p>
    <w:p w:rsidR="00B11EB3" w:rsidRDefault="00B11EB3" w:rsidP="00B11EB3">
      <w:pPr>
        <w:pStyle w:val="DanceBody"/>
      </w:pPr>
      <w:r>
        <w:t xml:space="preserve"> 1- 8</w:t>
      </w:r>
      <w:r>
        <w:tab/>
        <w:t>1s set, turn almost 3/4 RH moving down (2s step up 3-4); 1s+3M dance RH across. 1s end in 2nd place opp sides</w:t>
      </w:r>
    </w:p>
    <w:p w:rsidR="00B11EB3" w:rsidRDefault="00B11EB3" w:rsidP="00B11EB3">
      <w:pPr>
        <w:pStyle w:val="DanceBody"/>
      </w:pPr>
      <w:r>
        <w:t xml:space="preserve"> 9-16</w:t>
      </w:r>
      <w:r>
        <w:tab/>
        <w:t>2s set, turn almost 3/4 LH moving down (1s step up 11-12); 1s+3L dance LH across. 2s end in 2nd place opp sides.  (1) (2) 3</w:t>
      </w:r>
    </w:p>
    <w:p w:rsidR="00B11EB3" w:rsidRDefault="00B11EB3" w:rsidP="00B11EB3">
      <w:pPr>
        <w:pStyle w:val="DanceBody"/>
      </w:pPr>
      <w:r>
        <w:t>17-24</w:t>
      </w:r>
      <w:r>
        <w:tab/>
        <w:t xml:space="preserve">1s+2s set, 1s dance down in prom hold, cross, cast up round 3s to 1st place own side </w:t>
      </w:r>
      <w:r>
        <w:rPr>
          <w:b/>
        </w:rPr>
        <w:t>while</w:t>
      </w:r>
      <w:r>
        <w:t xml:space="preserve"> 2s cast up, dance down in prom hold, cross &amp; cast up round 3s to 2nd place own side.  1 2 3</w:t>
      </w:r>
    </w:p>
    <w:p w:rsidR="00B11EB3" w:rsidRDefault="00B11EB3" w:rsidP="00B11EB3">
      <w:pPr>
        <w:pStyle w:val="DanceBody"/>
      </w:pPr>
      <w:r>
        <w:t>25-32</w:t>
      </w:r>
      <w:r>
        <w:tab/>
        <w:t>1s+2s dance Chain Progression:</w:t>
      </w:r>
    </w:p>
    <w:p w:rsidR="00B11EB3" w:rsidRDefault="00B11EB3" w:rsidP="00B11EB3">
      <w:pPr>
        <w:pStyle w:val="DanceBody"/>
      </w:pPr>
      <w:r>
        <w:tab/>
        <w:t>25-26   1s &amp; 2s 3/4 turn RH</w:t>
      </w:r>
    </w:p>
    <w:p w:rsidR="00B11EB3" w:rsidRDefault="00B11EB3" w:rsidP="00B11EB3">
      <w:pPr>
        <w:pStyle w:val="DanceBody"/>
      </w:pPr>
      <w:r>
        <w:tab/>
        <w:t>27-30   1M+2L turn LH 1.1/2 times</w:t>
      </w:r>
      <w:r w:rsidRPr="00BA6B4D">
        <w:rPr>
          <w:b/>
        </w:rPr>
        <w:t xml:space="preserve"> while </w:t>
      </w:r>
      <w:r>
        <w:t>partners chase clockwise 1/2 way</w:t>
      </w:r>
    </w:p>
    <w:p w:rsidR="00B11EB3" w:rsidRDefault="00B11EB3" w:rsidP="00B11EB3">
      <w:pPr>
        <w:pStyle w:val="DanceBody"/>
        <w:keepNext w:val="0"/>
      </w:pPr>
      <w:r>
        <w:tab/>
        <w:t>31-32   2s &amp; 1s 3/4 turn RH to end on sides in order 2 1 3</w:t>
      </w:r>
    </w:p>
    <w:p w:rsidR="00B11EB3" w:rsidRDefault="00B11EB3" w:rsidP="00B11EB3"/>
    <w:p w:rsidR="00B11EB3" w:rsidRDefault="00B11EB3" w:rsidP="00B11EB3">
      <w:pPr>
        <w:pStyle w:val="Minicrib"/>
      </w:pPr>
      <w:r>
        <w:t>THE PRIEST &amp; HIS BOOKS  (J8x24)  3C (4C set)</w:t>
      </w:r>
      <w:r>
        <w:tab/>
        <w:t>Castle Menzies  RSCDS Bk 7</w:t>
      </w:r>
    </w:p>
    <w:p w:rsidR="00B11EB3" w:rsidRDefault="00B11EB3" w:rsidP="00B11EB3">
      <w:pPr>
        <w:pStyle w:val="DanceBody"/>
      </w:pPr>
      <w:r>
        <w:t xml:space="preserve"> 1- 8</w:t>
      </w:r>
      <w:r>
        <w:tab/>
        <w:t>1M leads 3L up to top (2L steps down), 1M dances round to place</w:t>
      </w:r>
      <w:r w:rsidRPr="00BA6B4D">
        <w:rPr>
          <w:b/>
        </w:rPr>
        <w:t xml:space="preserve"> </w:t>
      </w:r>
      <w:r>
        <w:rPr>
          <w:b/>
        </w:rPr>
        <w:t xml:space="preserve">as </w:t>
      </w:r>
      <w:r>
        <w:t>3L casts to 2</w:t>
      </w:r>
      <w:r w:rsidRPr="00972EEB">
        <w:t>nd</w:t>
      </w:r>
      <w:r>
        <w:t xml:space="preserve"> place, 1L with 3M repeat</w:t>
      </w:r>
    </w:p>
    <w:p w:rsidR="00B11EB3" w:rsidRDefault="00B11EB3" w:rsidP="00B11EB3">
      <w:pPr>
        <w:pStyle w:val="DanceBody"/>
      </w:pPr>
      <w:r>
        <w:t xml:space="preserve"> 9-16</w:t>
      </w:r>
      <w:r>
        <w:tab/>
        <w:t>3s followed by 1s dance down the middle, 1s dance up to top</w:t>
      </w:r>
      <w:r w:rsidRPr="00BA6B4D">
        <w:rPr>
          <w:b/>
        </w:rPr>
        <w:t xml:space="preserve"> while </w:t>
      </w:r>
      <w:r>
        <w:t>3s dance up &amp; turn RH to original places</w:t>
      </w:r>
    </w:p>
    <w:p w:rsidR="00B11EB3" w:rsidRDefault="00B11EB3" w:rsidP="00B11EB3">
      <w:pPr>
        <w:pStyle w:val="DanceBody"/>
        <w:keepNext w:val="0"/>
      </w:pPr>
      <w:r>
        <w:t>17-24</w:t>
      </w:r>
      <w:r>
        <w:tab/>
        <w:t>1s cast 1 place, lead down between 3s &amp; cast up to 2</w:t>
      </w:r>
      <w:r w:rsidRPr="00972EEB">
        <w:t>nd</w:t>
      </w:r>
      <w:r>
        <w:t xml:space="preserve"> places</w:t>
      </w:r>
    </w:p>
    <w:p w:rsidR="00B11EB3" w:rsidRDefault="00B11EB3" w:rsidP="00B11EB3"/>
    <w:p w:rsidR="00B11EB3" w:rsidRDefault="00B11EB3" w:rsidP="00B11EB3">
      <w:pPr>
        <w:pStyle w:val="Minicrib"/>
      </w:pPr>
      <w:r>
        <w:t>PRIMROSE PATH  (S3x32)  3C Set</w:t>
      </w:r>
      <w:r>
        <w:tab/>
        <w:t>Veronica Hughes  Clifton Coll.</w:t>
      </w:r>
    </w:p>
    <w:p w:rsidR="00B11EB3" w:rsidRDefault="00B11EB3" w:rsidP="00B11EB3">
      <w:pPr>
        <w:pStyle w:val="DanceBody"/>
      </w:pPr>
      <w:r>
        <w:t xml:space="preserve"> 1- 4</w:t>
      </w:r>
      <w:r>
        <w:tab/>
        <w:t>1s NHJ dance down (2 steps), face each other &amp; set</w:t>
      </w:r>
    </w:p>
    <w:p w:rsidR="00B11EB3" w:rsidRDefault="00B11EB3" w:rsidP="00B11EB3">
      <w:pPr>
        <w:pStyle w:val="DanceBody"/>
      </w:pPr>
      <w:r>
        <w:t xml:space="preserve"> 5- 8</w:t>
      </w:r>
      <w:r>
        <w:tab/>
        <w:t xml:space="preserve">1M dances down &amp; casts up to 2nd place own side </w:t>
      </w:r>
      <w:r>
        <w:rPr>
          <w:b/>
        </w:rPr>
        <w:t>while</w:t>
      </w:r>
      <w:r>
        <w:t xml:space="preserve"> 1L dances up &amp; casts to 2nd place own side, 1s turn LH to face 2nd corners (2s step up 7-8)</w:t>
      </w:r>
    </w:p>
    <w:p w:rsidR="00B11EB3" w:rsidRDefault="00B11EB3" w:rsidP="00B11EB3">
      <w:pPr>
        <w:pStyle w:val="DanceBody"/>
      </w:pPr>
      <w:r>
        <w:t xml:space="preserve"> 9-12</w:t>
      </w:r>
      <w:r>
        <w:tab/>
        <w:t>1s dance 1/2 RSh reel of 4 with 2nd corners &amp; turn LH to face 1st corners</w:t>
      </w:r>
    </w:p>
    <w:p w:rsidR="00B11EB3" w:rsidRDefault="00B11EB3" w:rsidP="00B11EB3">
      <w:pPr>
        <w:pStyle w:val="DanceBody"/>
      </w:pPr>
      <w:r>
        <w:t>13-16</w:t>
      </w:r>
      <w:r>
        <w:tab/>
        <w:t>1s dance 1/2 RSh reel of 4 with 1st corners &amp; end 1M between 2s (in 3rd place) facing up, 1L between 3s (in 1st place) facing down</w:t>
      </w:r>
    </w:p>
    <w:p w:rsidR="00B11EB3" w:rsidRDefault="00B11EB3" w:rsidP="00B11EB3">
      <w:pPr>
        <w:pStyle w:val="DanceBody"/>
      </w:pPr>
      <w:r>
        <w:t>17-24</w:t>
      </w:r>
      <w:r>
        <w:tab/>
        <w:t>Lines of 3 across dance Set+Link for 3 twice to end 1M between 2s (in 1st place), 1L between 3s (in 3rd place)</w:t>
      </w:r>
    </w:p>
    <w:p w:rsidR="00B11EB3" w:rsidRDefault="00B11EB3" w:rsidP="00B11EB3">
      <w:pPr>
        <w:pStyle w:val="DanceBody"/>
        <w:keepNext w:val="0"/>
      </w:pPr>
      <w:r>
        <w:t>25-32</w:t>
      </w:r>
      <w:r>
        <w:tab/>
        <w:t>1s set advancing, turn 3/4 RH to face down (1L on 1M's left); 1s+3s turn 1.1/2 to change places (1M+3M RH, 1L+3L LH). 2 3 1</w:t>
      </w:r>
    </w:p>
    <w:p w:rsidR="00B11EB3" w:rsidRDefault="00B11EB3" w:rsidP="00B11EB3"/>
    <w:p w:rsidR="00B11EB3" w:rsidRDefault="00B11EB3" w:rsidP="00B11EB3">
      <w:pPr>
        <w:pStyle w:val="Minicrib"/>
      </w:pPr>
      <w:r>
        <w:t>PRINCE CHARLES OF EDINBURGH  (R40+R80+R40)  Sq.Set</w:t>
      </w:r>
      <w:r>
        <w:tab/>
        <w:t>Allie Anderson &amp; Florence D Lesslie  RSCDS Bk 39</w:t>
      </w:r>
    </w:p>
    <w:p w:rsidR="00B11EB3" w:rsidRPr="00960580" w:rsidRDefault="00B11EB3" w:rsidP="00B11EB3">
      <w:pPr>
        <w:pStyle w:val="DanceBody"/>
      </w:pPr>
      <w:r w:rsidRPr="00960580">
        <w:t>Part 1</w:t>
      </w:r>
    </w:p>
    <w:p w:rsidR="00B11EB3" w:rsidRPr="00960580" w:rsidRDefault="00B11EB3" w:rsidP="00B11EB3">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rPr>
        <w:t xml:space="preserve"> while </w:t>
      </w:r>
      <w:r w:rsidRPr="00960580">
        <w:t>Men dance clockwise to meet them</w:t>
      </w:r>
    </w:p>
    <w:p w:rsidR="00B11EB3" w:rsidRPr="00960580" w:rsidRDefault="00B11EB3" w:rsidP="00B11EB3">
      <w:pPr>
        <w:pStyle w:val="DanceBody"/>
      </w:pPr>
      <w:r w:rsidRPr="00960580">
        <w:t xml:space="preserve"> 9-16</w:t>
      </w:r>
      <w:r w:rsidRPr="00960580">
        <w:tab/>
        <w:t>All turn RH to Men in centre &amp; repeat back to places</w:t>
      </w:r>
    </w:p>
    <w:p w:rsidR="00B11EB3" w:rsidRPr="00960580" w:rsidRDefault="00B11EB3" w:rsidP="00B11EB3">
      <w:pPr>
        <w:pStyle w:val="DanceBody"/>
      </w:pPr>
      <w:r w:rsidRPr="00960580">
        <w:t>17-24</w:t>
      </w:r>
      <w:r w:rsidRPr="00960580">
        <w:tab/>
        <w:t>All turn corners RH, partners LH, corners RH &amp; partners LH</w:t>
      </w:r>
    </w:p>
    <w:p w:rsidR="00B11EB3" w:rsidRPr="00960580" w:rsidRDefault="00B11EB3" w:rsidP="00B11EB3">
      <w:pPr>
        <w:pStyle w:val="DanceBody"/>
      </w:pPr>
      <w:r w:rsidRPr="00960580">
        <w:t>25-32</w:t>
      </w:r>
      <w:r w:rsidRPr="00960580">
        <w:tab/>
        <w:t>1s+3s dance Ladies Chain</w:t>
      </w:r>
    </w:p>
    <w:p w:rsidR="00B11EB3" w:rsidRDefault="00B11EB3" w:rsidP="00B11EB3">
      <w:pPr>
        <w:pStyle w:val="DanceBody"/>
      </w:pPr>
      <w:r w:rsidRPr="00960580">
        <w:t>33-40</w:t>
      </w:r>
      <w:r w:rsidRPr="00960580">
        <w:tab/>
        <w:t>2s+4s dance Ladies' Chain</w:t>
      </w:r>
    </w:p>
    <w:p w:rsidR="00B11EB3" w:rsidRPr="00960580" w:rsidRDefault="00B11EB3" w:rsidP="00B11EB3">
      <w:pPr>
        <w:pStyle w:val="DanceBody"/>
      </w:pPr>
      <w:r w:rsidRPr="00960580">
        <w:t>Part 2</w:t>
      </w:r>
    </w:p>
    <w:p w:rsidR="00B11EB3" w:rsidRPr="00960580" w:rsidRDefault="00B11EB3" w:rsidP="00B11EB3">
      <w:pPr>
        <w:pStyle w:val="DanceBody"/>
      </w:pPr>
      <w:r w:rsidRPr="00960580">
        <w:t xml:space="preserve"> 1- 8</w:t>
      </w:r>
      <w:r w:rsidRPr="00960580">
        <w:tab/>
        <w:t>All 1/2 Grand Chain &amp; set to partner</w:t>
      </w:r>
    </w:p>
    <w:p w:rsidR="00B11EB3" w:rsidRPr="00960580" w:rsidRDefault="00B11EB3" w:rsidP="00B11EB3">
      <w:pPr>
        <w:pStyle w:val="DanceBody"/>
      </w:pPr>
      <w:r w:rsidRPr="00960580">
        <w:t xml:space="preserve"> 9-16</w:t>
      </w:r>
      <w:r w:rsidRPr="00960580">
        <w:tab/>
        <w:t>Repeat back to places</w:t>
      </w:r>
    </w:p>
    <w:p w:rsidR="00B11EB3" w:rsidRPr="00960580" w:rsidRDefault="00B11EB3" w:rsidP="00B11EB3">
      <w:pPr>
        <w:pStyle w:val="DanceBody"/>
      </w:pPr>
      <w:r w:rsidRPr="00960580">
        <w:t>17-24</w:t>
      </w:r>
      <w:r w:rsidRPr="00960580">
        <w:tab/>
        <w:t>All turn corners, partners, corners &amp; partners</w:t>
      </w:r>
    </w:p>
    <w:p w:rsidR="00B11EB3" w:rsidRPr="00960580" w:rsidRDefault="00B11EB3" w:rsidP="00B11EB3">
      <w:pPr>
        <w:pStyle w:val="DanceBody"/>
      </w:pPr>
      <w:r w:rsidRPr="00960580">
        <w:t>25-32</w:t>
      </w:r>
      <w:r w:rsidRPr="00960580">
        <w:tab/>
        <w:t>1s &amp; 3s (RH with partner) Adv+Ret &amp; cross (Men pass LSh) to end in opposite places with Ladies on Men</w:t>
      </w:r>
      <w:r>
        <w:t>'</w:t>
      </w:r>
      <w:r w:rsidRPr="00960580">
        <w:t>s right</w:t>
      </w:r>
    </w:p>
    <w:p w:rsidR="00B11EB3" w:rsidRPr="00960580" w:rsidRDefault="00B11EB3" w:rsidP="00B11EB3">
      <w:pPr>
        <w:pStyle w:val="DanceBody"/>
      </w:pPr>
      <w:r w:rsidRPr="00960580">
        <w:t>33-40</w:t>
      </w:r>
      <w:r w:rsidRPr="00960580">
        <w:tab/>
        <w:t>All face corners, set, turn 2H, 1s+3s 1/2 R&amp;L back to original places</w:t>
      </w:r>
    </w:p>
    <w:p w:rsidR="00B11EB3" w:rsidRPr="00960580" w:rsidRDefault="00B11EB3" w:rsidP="00B11EB3">
      <w:pPr>
        <w:pStyle w:val="DanceBody"/>
      </w:pPr>
      <w:r w:rsidRPr="00960580">
        <w:t>41-56</w:t>
      </w:r>
      <w:r w:rsidRPr="00960580">
        <w:tab/>
        <w:t>2s &amp; 4s repeat bars 25-40</w:t>
      </w:r>
    </w:p>
    <w:p w:rsidR="00B11EB3" w:rsidRPr="00960580" w:rsidRDefault="00B11EB3" w:rsidP="00B11EB3">
      <w:pPr>
        <w:pStyle w:val="DanceBody"/>
      </w:pPr>
      <w:r w:rsidRPr="00960580">
        <w:t>57-64</w:t>
      </w:r>
      <w:r w:rsidRPr="00960580">
        <w:tab/>
        <w:t>All turn corners, partners, corners &amp; partners</w:t>
      </w:r>
    </w:p>
    <w:p w:rsidR="00B11EB3" w:rsidRPr="00960580" w:rsidRDefault="00B11EB3" w:rsidP="00B11EB3">
      <w:pPr>
        <w:pStyle w:val="DanceBody"/>
      </w:pPr>
      <w:r w:rsidRPr="00960580">
        <w:t>65-72</w:t>
      </w:r>
      <w:r w:rsidRPr="00960580">
        <w:tab/>
        <w:t>Al dance 1/2 Grand Chain &amp; set to partner</w:t>
      </w:r>
    </w:p>
    <w:p w:rsidR="00B11EB3" w:rsidRPr="00960580" w:rsidRDefault="00B11EB3" w:rsidP="00B11EB3">
      <w:pPr>
        <w:pStyle w:val="DanceBody"/>
      </w:pPr>
      <w:r w:rsidRPr="00960580">
        <w:t>73-80</w:t>
      </w:r>
      <w:r w:rsidRPr="00960580">
        <w:tab/>
        <w:t>Repeat back to places</w:t>
      </w:r>
    </w:p>
    <w:p w:rsidR="00B11EB3" w:rsidRPr="00960580" w:rsidRDefault="00B11EB3" w:rsidP="00B11EB3">
      <w:pPr>
        <w:pStyle w:val="DanceBody"/>
      </w:pPr>
      <w:r w:rsidRPr="00960580">
        <w:t>Part 3</w:t>
      </w:r>
    </w:p>
    <w:p w:rsidR="00B11EB3" w:rsidRPr="00960580" w:rsidRDefault="00B11EB3" w:rsidP="00B11EB3">
      <w:pPr>
        <w:pStyle w:val="DanceBody"/>
      </w:pPr>
      <w:r w:rsidRPr="00960580">
        <w:t xml:space="preserve"> 1- 8</w:t>
      </w:r>
      <w:r w:rsidRPr="00960580">
        <w:tab/>
        <w:t>All 3/4 turn RH to Ladies in centre LH joined &amp; RH with partner, set, turn Men in, set &amp; turn to face partner</w:t>
      </w:r>
    </w:p>
    <w:p w:rsidR="00B11EB3" w:rsidRPr="00960580" w:rsidRDefault="00B11EB3" w:rsidP="00B11EB3">
      <w:pPr>
        <w:pStyle w:val="DanceBody"/>
      </w:pPr>
      <w:r w:rsidRPr="00960580">
        <w:t xml:space="preserve"> 9-16</w:t>
      </w:r>
      <w:r w:rsidRPr="00960580">
        <w:tab/>
        <w:t>1s+3s dance reel of 4</w:t>
      </w:r>
      <w:r w:rsidRPr="00960580">
        <w:rPr>
          <w:b/>
        </w:rPr>
        <w:t xml:space="preserve"> while </w:t>
      </w:r>
      <w:r w:rsidRPr="00960580">
        <w:t>others turn RH &amp; LH (Tulloch hold)</w:t>
      </w:r>
    </w:p>
    <w:p w:rsidR="00B11EB3" w:rsidRPr="00960580" w:rsidRDefault="00B11EB3" w:rsidP="00B11EB3">
      <w:pPr>
        <w:pStyle w:val="DanceBody"/>
      </w:pPr>
      <w:r w:rsidRPr="00960580">
        <w:t>17-24</w:t>
      </w:r>
      <w:r w:rsidRPr="00960580">
        <w:tab/>
        <w:t>2s+4s dance reel of 4</w:t>
      </w:r>
      <w:r w:rsidRPr="00960580">
        <w:rPr>
          <w:b/>
        </w:rPr>
        <w:t xml:space="preserve"> while </w:t>
      </w:r>
      <w:r w:rsidRPr="00960580">
        <w:t>others turn (Tulloch hold)</w:t>
      </w:r>
    </w:p>
    <w:p w:rsidR="00B11EB3" w:rsidRPr="00960580" w:rsidRDefault="00B11EB3" w:rsidP="00B11EB3">
      <w:pPr>
        <w:pStyle w:val="DanceBody"/>
      </w:pPr>
      <w:r w:rsidRPr="00960580">
        <w:t>25-32</w:t>
      </w:r>
      <w:r w:rsidRPr="00960580">
        <w:tab/>
        <w:t>All turn corners, partners, corners &amp; partners</w:t>
      </w:r>
    </w:p>
    <w:p w:rsidR="00B11EB3" w:rsidRPr="00960580" w:rsidRDefault="00B11EB3" w:rsidP="00B11EB3">
      <w:pPr>
        <w:pStyle w:val="DanceBody"/>
        <w:keepNext w:val="0"/>
      </w:pPr>
      <w:r w:rsidRPr="00960580">
        <w:t>33-40</w:t>
      </w:r>
      <w:r w:rsidRPr="00960580">
        <w:tab/>
        <w:t>All Promenade anticlockwise</w:t>
      </w:r>
    </w:p>
    <w:p w:rsidR="00B11EB3" w:rsidRDefault="00B11EB3" w:rsidP="00B11EB3"/>
    <w:p w:rsidR="00B11EB3" w:rsidRDefault="00B11EB3" w:rsidP="00B11EB3">
      <w:pPr>
        <w:pStyle w:val="Minicrib"/>
      </w:pPr>
      <w:r>
        <w:t>PRINCE CHARLIE'S QUICKSTEP  (J4x48)  4C set</w:t>
      </w:r>
      <w:r>
        <w:tab/>
        <w:t>John Drewry  Summer Coll 8</w:t>
      </w:r>
    </w:p>
    <w:p w:rsidR="00B11EB3" w:rsidRPr="0027026A" w:rsidRDefault="00B11EB3" w:rsidP="00B11EB3">
      <w:pPr>
        <w:pStyle w:val="DanceBody"/>
        <w:rPr>
          <w:rFonts w:ascii="Times New Roman" w:hAnsi="Times New Roman"/>
          <w:lang w:eastAsia="en-GB"/>
        </w:rPr>
      </w:pPr>
      <w:r w:rsidRPr="0027026A">
        <w:rPr>
          <w:lang w:eastAsia="en-GB"/>
        </w:rPr>
        <w:t>3s and 4s start on opposite sides</w:t>
      </w:r>
    </w:p>
    <w:p w:rsidR="00B11EB3" w:rsidRPr="0027026A" w:rsidRDefault="00B11EB3" w:rsidP="00B11EB3">
      <w:pPr>
        <w:pStyle w:val="DanceBody"/>
        <w:rPr>
          <w:rFonts w:ascii="Times New Roman" w:hAnsi="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B11EB3" w:rsidRPr="0027026A" w:rsidRDefault="00B11EB3" w:rsidP="00B11EB3">
      <w:pPr>
        <w:pStyle w:val="DanceBody"/>
        <w:rPr>
          <w:rFonts w:ascii="Times New Roman" w:hAnsi="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B11EB3" w:rsidRPr="0027026A" w:rsidRDefault="00B11EB3" w:rsidP="00B11EB3">
      <w:pPr>
        <w:pStyle w:val="DanceBody"/>
        <w:rPr>
          <w:rFonts w:ascii="Times New Roman" w:hAnsi="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B11EB3" w:rsidRPr="0027026A" w:rsidRDefault="00B11EB3" w:rsidP="00B11EB3">
      <w:pPr>
        <w:pStyle w:val="DanceBody"/>
        <w:rPr>
          <w:rFonts w:ascii="Times New Roman" w:hAnsi="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B11EB3" w:rsidRPr="0027026A" w:rsidRDefault="00B11EB3" w:rsidP="00B11EB3">
      <w:pPr>
        <w:pStyle w:val="DanceBody"/>
        <w:rPr>
          <w:rFonts w:ascii="Times New Roman" w:hAnsi="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B11EB3" w:rsidRPr="0027026A" w:rsidRDefault="00B11EB3" w:rsidP="00B11EB3">
      <w:pPr>
        <w:pStyle w:val="DanceBody"/>
        <w:keepNext w:val="0"/>
        <w:rPr>
          <w:rFonts w:ascii="Times New Roman" w:hAnsi="Times New Roman"/>
          <w:lang w:eastAsia="en-GB"/>
        </w:rPr>
      </w:pPr>
      <w:r w:rsidRPr="0027026A">
        <w:rPr>
          <w:lang w:eastAsia="en-GB"/>
        </w:rPr>
        <w:t>41-48</w:t>
      </w:r>
      <w:r w:rsidRPr="0027026A">
        <w:rPr>
          <w:lang w:eastAsia="en-GB"/>
        </w:rPr>
        <w:tab/>
        <w:t>All circle 8H round and back</w:t>
      </w:r>
    </w:p>
    <w:p w:rsidR="00B11EB3" w:rsidRDefault="00B11EB3" w:rsidP="00B11EB3"/>
    <w:p w:rsidR="00B11EB3" w:rsidRDefault="00B11EB3" w:rsidP="00B11EB3">
      <w:pPr>
        <w:pStyle w:val="Minicrib"/>
      </w:pPr>
      <w:r>
        <w:t>PRINCE EDWARD  (R8x40)  3C (4C set)</w:t>
      </w:r>
      <w:r>
        <w:tab/>
        <w:t>MMM 1</w:t>
      </w:r>
    </w:p>
    <w:p w:rsidR="00B11EB3" w:rsidRDefault="00B11EB3" w:rsidP="00B11EB3">
      <w:pPr>
        <w:pStyle w:val="DanceBody"/>
      </w:pPr>
      <w:r>
        <w:t xml:space="preserve"> 1- 8</w:t>
      </w:r>
      <w:r>
        <w:tab/>
        <w:t>1s set twice to 2L &amp; circle 3H round to left</w:t>
      </w:r>
    </w:p>
    <w:p w:rsidR="00B11EB3" w:rsidRDefault="00B11EB3" w:rsidP="00B11EB3">
      <w:pPr>
        <w:pStyle w:val="DanceBody"/>
      </w:pPr>
      <w:r>
        <w:t xml:space="preserve"> 9-16</w:t>
      </w:r>
      <w:r>
        <w:tab/>
        <w:t>1s set twice to 2M &amp; circle 3H round to left</w:t>
      </w:r>
    </w:p>
    <w:p w:rsidR="00B11EB3" w:rsidRDefault="00B11EB3" w:rsidP="00B11EB3">
      <w:pPr>
        <w:pStyle w:val="DanceBody"/>
      </w:pPr>
      <w:r>
        <w:t>17-24</w:t>
      </w:r>
      <w:r>
        <w:tab/>
        <w:t>1s lead down the middle &amp; back ready for Allemande</w:t>
      </w:r>
    </w:p>
    <w:p w:rsidR="00B11EB3" w:rsidRDefault="00B11EB3" w:rsidP="00B11EB3">
      <w:pPr>
        <w:pStyle w:val="DanceBody"/>
      </w:pPr>
      <w:r>
        <w:t>25-32</w:t>
      </w:r>
      <w:r>
        <w:tab/>
        <w:t>1s+2s dance Allemande, 1s end facing 1</w:t>
      </w:r>
      <w:r w:rsidRPr="00972EEB">
        <w:t>st</w:t>
      </w:r>
      <w:r>
        <w:t xml:space="preserve"> corners</w:t>
      </w:r>
    </w:p>
    <w:p w:rsidR="00B11EB3" w:rsidRDefault="00B11EB3" w:rsidP="00B11EB3">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11EB3" w:rsidRDefault="00B11EB3" w:rsidP="00B11EB3"/>
    <w:p w:rsidR="00B11EB3" w:rsidRDefault="00B11EB3" w:rsidP="00B11EB3">
      <w:pPr>
        <w:pStyle w:val="Minicrib"/>
      </w:pPr>
      <w:r>
        <w:t>PRINCE EDWARD ASSEMBLY  (R88)  Sq.Set</w:t>
      </w:r>
      <w:r>
        <w:tab/>
        <w:t>Brenda Porter  Nova Scotia Collection 2017</w:t>
      </w:r>
    </w:p>
    <w:p w:rsidR="00B11EB3" w:rsidRDefault="00B11EB3" w:rsidP="00B11EB3">
      <w:pPr>
        <w:pStyle w:val="DanceBody"/>
      </w:pPr>
      <w:r>
        <w:t xml:space="preserve"> 1- 8</w:t>
      </w:r>
      <w:r>
        <w:tab/>
        <w:t>Ladies dance Fig 8 RSh in front of &amp; round corner, LSh in front of &amp; round partner back to place</w:t>
      </w:r>
    </w:p>
    <w:p w:rsidR="00B11EB3" w:rsidRDefault="00B11EB3" w:rsidP="00B11EB3">
      <w:pPr>
        <w:pStyle w:val="DanceBody"/>
      </w:pPr>
      <w:r>
        <w:t xml:space="preserve"> 9-16</w:t>
      </w:r>
      <w:r>
        <w:tab/>
        <w:t xml:space="preserve">All Ladies dance LH across &amp; RH across </w:t>
      </w:r>
      <w:r>
        <w:rPr>
          <w:b/>
        </w:rPr>
        <w:t>while</w:t>
      </w:r>
      <w:r>
        <w:t xml:space="preserve"> Men chase anticlockwise round back to original places</w:t>
      </w:r>
    </w:p>
    <w:p w:rsidR="00B11EB3" w:rsidRDefault="00B11EB3" w:rsidP="00B11EB3">
      <w:pPr>
        <w:pStyle w:val="DanceBody"/>
      </w:pPr>
      <w:r>
        <w:t>17-24</w:t>
      </w:r>
      <w:r>
        <w:tab/>
        <w:t>Men dance Fig 8 LSh in front of &amp; round corner, RSh in front of &amp; round partner back to place</w:t>
      </w:r>
    </w:p>
    <w:p w:rsidR="00B11EB3" w:rsidRDefault="00B11EB3" w:rsidP="00B11EB3">
      <w:pPr>
        <w:pStyle w:val="DanceBody"/>
      </w:pPr>
      <w:r>
        <w:t>25-32</w:t>
      </w:r>
      <w:r>
        <w:tab/>
        <w:t xml:space="preserve">All Men dance RH across &amp; LH across </w:t>
      </w:r>
      <w:r>
        <w:rPr>
          <w:b/>
        </w:rPr>
        <w:t>while</w:t>
      </w:r>
      <w:r>
        <w:t xml:space="preserve"> Ladies chase clockwise round back to original places</w:t>
      </w:r>
    </w:p>
    <w:p w:rsidR="00B11EB3" w:rsidRDefault="00B11EB3" w:rsidP="00B11EB3">
      <w:pPr>
        <w:pStyle w:val="DanceBody"/>
      </w:pPr>
      <w:r>
        <w:t>33-48</w:t>
      </w:r>
      <w:r>
        <w:tab/>
        <w:t>1M+corner NHJ &amp; 3M+corner NHJ Adv+Ret, then they dance R&amp;L; all turn partners RH</w:t>
      </w:r>
    </w:p>
    <w:p w:rsidR="00B11EB3" w:rsidRDefault="00B11EB3" w:rsidP="00B11EB3">
      <w:pPr>
        <w:pStyle w:val="DanceBody"/>
      </w:pPr>
      <w:r>
        <w:t>49-64</w:t>
      </w:r>
      <w:r>
        <w:tab/>
        <w:t>2M+corner NHJ &amp; 4M+corner NHJ Adv+Ret, then they dance R&amp;L; all turn partners RH.  Ladies face out</w:t>
      </w:r>
    </w:p>
    <w:p w:rsidR="00B11EB3" w:rsidRDefault="00B11EB3" w:rsidP="00B11EB3">
      <w:pPr>
        <w:pStyle w:val="DanceBody"/>
      </w:pPr>
      <w:r>
        <w:t>65-80</w:t>
      </w:r>
      <w:r>
        <w:tab/>
        <w:t>All dance Schiehallion reel</w:t>
      </w:r>
    </w:p>
    <w:p w:rsidR="00B11EB3" w:rsidRDefault="00B11EB3" w:rsidP="00B11EB3">
      <w:pPr>
        <w:pStyle w:val="DanceBody"/>
      </w:pPr>
      <w:r>
        <w:t>81-88</w:t>
      </w:r>
      <w:r>
        <w:tab/>
        <w:t>All circle 8H round &amp; back</w:t>
      </w:r>
    </w:p>
    <w:p w:rsidR="00B11EB3" w:rsidRPr="00993A26" w:rsidRDefault="00B11EB3" w:rsidP="00B11EB3">
      <w:pPr>
        <w:pStyle w:val="DanceBody"/>
        <w:keepNext w:val="0"/>
        <w:rPr>
          <w:i/>
        </w:rPr>
      </w:pPr>
      <w:r w:rsidRPr="00993A26">
        <w:rPr>
          <w:i/>
        </w:rPr>
        <w:t>Note:</w:t>
      </w:r>
      <w:r w:rsidRPr="00993A26">
        <w:rPr>
          <w:i/>
        </w:rPr>
        <w:tab/>
        <w:t>No polite turns in R&amp;L</w:t>
      </w:r>
    </w:p>
    <w:p w:rsidR="00B11EB3" w:rsidRDefault="00B11EB3" w:rsidP="00B11EB3"/>
    <w:p w:rsidR="00B11EB3" w:rsidRDefault="00B11EB3" w:rsidP="00B11EB3">
      <w:pPr>
        <w:pStyle w:val="Minicrib"/>
      </w:pPr>
      <w:r>
        <w:t>PRINCE EDWARD ISLAND  (S4x32)  4C set</w:t>
      </w:r>
      <w:r>
        <w:tab/>
        <w:t>John Drewry  Summer Coll 88</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All dance RSh reels of 4 on side 1s &amp; 4s omitting last LSh pass &amp; curve round to face person just passed.  2 4 1 3</w:t>
      </w:r>
    </w:p>
    <w:p w:rsidR="00B11EB3" w:rsidRDefault="00B11EB3" w:rsidP="00B11EB3">
      <w:pPr>
        <w:pStyle w:val="DanceBody"/>
      </w:pPr>
      <w:r>
        <w:t>17-24</w:t>
      </w:r>
      <w:r>
        <w:tab/>
        <w:t>2s+4s</w:t>
      </w:r>
      <w:r w:rsidRPr="007F0D5A">
        <w:rPr>
          <w:b/>
        </w:rPr>
        <w:t xml:space="preserve"> also </w:t>
      </w:r>
      <w:r>
        <w:t>1s+3s set on sides (HS for Men &amp; Glasgow Highlander step for Ladies) &amp; turn twice with 2H</w:t>
      </w:r>
    </w:p>
    <w:p w:rsidR="00B11EB3" w:rsidRDefault="00B11EB3" w:rsidP="00B11EB3">
      <w:pPr>
        <w:pStyle w:val="DanceBody"/>
        <w:keepNext w:val="0"/>
      </w:pPr>
      <w:r>
        <w:t>25-32</w:t>
      </w:r>
      <w:r>
        <w:tab/>
        <w:t>4s &amp; 1s set on sides, petronella turn into centre, 1M &amp; 4M set</w:t>
      </w:r>
      <w:r w:rsidRPr="00BA6B4D">
        <w:rPr>
          <w:b/>
        </w:rPr>
        <w:t xml:space="preserve"> while </w:t>
      </w:r>
      <w:r>
        <w:t>ptnrs dance round each other to face ptnr &amp; Petronella turn to sides.  2 4 (1) (3)</w:t>
      </w:r>
    </w:p>
    <w:p w:rsidR="00B11EB3" w:rsidRDefault="00B11EB3" w:rsidP="00B11EB3"/>
    <w:p w:rsidR="00B11EB3" w:rsidRDefault="00B11EB3" w:rsidP="00B11EB3">
      <w:pPr>
        <w:pStyle w:val="Minicrib"/>
      </w:pPr>
      <w:r>
        <w:t>PRINCE O'ER THE WATER  (S4x32)  4C set</w:t>
      </w:r>
      <w:r>
        <w:tab/>
        <w:t>R Mitchell  Thistle Dubh 2</w:t>
      </w:r>
    </w:p>
    <w:p w:rsidR="00B11EB3" w:rsidRDefault="00B11EB3" w:rsidP="00B11EB3">
      <w:pPr>
        <w:pStyle w:val="DanceBody"/>
      </w:pPr>
      <w:r>
        <w:t xml:space="preserve"> 1- 8</w:t>
      </w:r>
      <w:r>
        <w:tab/>
        <w:t>All Adv+Ret &amp; turn partner RH</w:t>
      </w:r>
    </w:p>
    <w:p w:rsidR="00B11EB3" w:rsidRDefault="00B11EB3" w:rsidP="00B11EB3">
      <w:pPr>
        <w:pStyle w:val="DanceBody"/>
      </w:pPr>
      <w:r>
        <w:t xml:space="preserve"> 9-16</w:t>
      </w:r>
      <w:r>
        <w:tab/>
        <w:t>All dance 4 couple Allemande.  (4 3 2 1)</w:t>
      </w:r>
    </w:p>
    <w:p w:rsidR="00B11EB3" w:rsidRDefault="00B11EB3" w:rsidP="00B11EB3">
      <w:pPr>
        <w:pStyle w:val="DanceBody"/>
      </w:pPr>
      <w:r>
        <w:t>17-24</w:t>
      </w:r>
      <w:r>
        <w:tab/>
        <w:t>4s+3s</w:t>
      </w:r>
      <w:r w:rsidRPr="007F0D5A">
        <w:rPr>
          <w:b/>
        </w:rPr>
        <w:t xml:space="preserve"> also </w:t>
      </w:r>
      <w:r>
        <w:t>2s+1s dance double Fig of 8 (4s &amp; 1s casting down/up to start)</w:t>
      </w:r>
    </w:p>
    <w:p w:rsidR="00B11EB3" w:rsidRDefault="00B11EB3" w:rsidP="00B11EB3">
      <w:pPr>
        <w:pStyle w:val="DanceBody"/>
        <w:keepNext w:val="0"/>
      </w:pPr>
      <w:r>
        <w:t>25-32</w:t>
      </w:r>
      <w:r>
        <w:tab/>
        <w:t>All dance 1/2 reel of 4 on sides (4s &amp; 2s in &amp; down to start), 1s lead down to 4</w:t>
      </w:r>
      <w:r w:rsidRPr="00972EEB">
        <w:t>th</w:t>
      </w:r>
      <w:r>
        <w:t xml:space="preserve"> place</w:t>
      </w:r>
      <w:r w:rsidRPr="00BA6B4D">
        <w:rPr>
          <w:b/>
        </w:rPr>
        <w:t xml:space="preserve"> </w:t>
      </w:r>
      <w:r>
        <w:rPr>
          <w:b/>
        </w:rPr>
        <w:t xml:space="preserve">as </w:t>
      </w:r>
      <w:r>
        <w:t>others step up on last 2 bars</w:t>
      </w:r>
    </w:p>
    <w:p w:rsidR="00B11EB3" w:rsidRDefault="00B11EB3" w:rsidP="00B11EB3"/>
    <w:p w:rsidR="00B11EB3" w:rsidRDefault="00B11EB3" w:rsidP="00B11EB3">
      <w:pPr>
        <w:pStyle w:val="Minicrib"/>
      </w:pPr>
      <w:r>
        <w:t>PRINCE OF ORANGE  (J16)  Round the Room</w:t>
      </w:r>
      <w:r>
        <w:tab/>
        <w:t>RSCDS Bk 6</w:t>
      </w:r>
    </w:p>
    <w:p w:rsidR="00B11EB3" w:rsidRDefault="00B11EB3" w:rsidP="00B11EB3">
      <w:pPr>
        <w:pStyle w:val="DanceBody"/>
      </w:pPr>
      <w:r>
        <w:t>Round the Room Dance 2 facing 2</w:t>
      </w:r>
    </w:p>
    <w:p w:rsidR="00B11EB3" w:rsidRDefault="00B11EB3" w:rsidP="00B11EB3">
      <w:pPr>
        <w:pStyle w:val="DanceBody"/>
      </w:pPr>
      <w:r>
        <w:t xml:space="preserve"> 1- 8</w:t>
      </w:r>
      <w:r>
        <w:tab/>
        <w:t>All Adv+Ret twice</w:t>
      </w:r>
    </w:p>
    <w:p w:rsidR="00B11EB3" w:rsidRDefault="00B11EB3" w:rsidP="00B11EB3">
      <w:pPr>
        <w:pStyle w:val="DanceBody"/>
        <w:keepNext w:val="0"/>
      </w:pPr>
      <w:r>
        <w:t xml:space="preserve"> 9-16</w:t>
      </w:r>
      <w:r>
        <w:tab/>
        <w:t>Clap 3 times, beat with heel 3 times, all advance passing opposite couple RSh</w:t>
      </w:r>
    </w:p>
    <w:p w:rsidR="00B11EB3" w:rsidRDefault="00B11EB3" w:rsidP="00B11EB3"/>
    <w:p w:rsidR="00B11EB3" w:rsidRDefault="00B11EB3" w:rsidP="00B11EB3">
      <w:pPr>
        <w:pStyle w:val="Minicrib"/>
      </w:pPr>
      <w:r>
        <w:t>THE PRINCE OF SUTTON COLDFIELD  (R8x32)  3C (4C set)</w:t>
      </w:r>
      <w:r>
        <w:tab/>
        <w:t>Rod Downey  Tuatara Collection</w:t>
      </w:r>
    </w:p>
    <w:p w:rsidR="00B11EB3" w:rsidRDefault="00B11EB3" w:rsidP="00B11EB3">
      <w:pPr>
        <w:pStyle w:val="DanceBody"/>
      </w:pPr>
      <w:r>
        <w:t xml:space="preserve"> 1- 8</w:t>
      </w:r>
      <w:r>
        <w:tab/>
        <w:t>1s+2s+3s dance RSh reels of 3 on sides, Bars 7-8: 1L crosses to Man's side through 2M's place to top, 1M crosses set at top to 1L's place</w:t>
      </w:r>
    </w:p>
    <w:p w:rsidR="00B11EB3" w:rsidRDefault="00B11EB3" w:rsidP="00B11EB3">
      <w:pPr>
        <w:pStyle w:val="DanceBody"/>
      </w:pPr>
      <w:r>
        <w:t xml:space="preserve"> 9-16</w:t>
      </w:r>
      <w:r>
        <w:tab/>
        <w:t>1s+2s+3s repeat 1-8, all back to original places</w:t>
      </w:r>
    </w:p>
    <w:p w:rsidR="00B11EB3" w:rsidRDefault="00B11EB3" w:rsidP="00B11EB3">
      <w:pPr>
        <w:pStyle w:val="DanceBody"/>
      </w:pPr>
      <w:r>
        <w:t>17-24</w:t>
      </w:r>
      <w:r>
        <w:tab/>
        <w:t>1s+2s dance RH across; 1s+2s dance LH across to finish in line, facing partner 2H joined (1st corner diagonal, 1L&amp;2M BtoB in centre)</w:t>
      </w:r>
    </w:p>
    <w:p w:rsidR="00B11EB3" w:rsidRDefault="00B11EB3" w:rsidP="00B11EB3">
      <w:pPr>
        <w:pStyle w:val="DanceBody"/>
      </w:pPr>
      <w:r>
        <w:t>25-32</w:t>
      </w:r>
      <w:r>
        <w:tab/>
        <w:t>1s+2s dance "Hello-Goodbye Poussette":</w:t>
      </w:r>
    </w:p>
    <w:p w:rsidR="00B11EB3" w:rsidRDefault="00B11EB3" w:rsidP="00B11EB3">
      <w:pPr>
        <w:pStyle w:val="DanceBody"/>
      </w:pPr>
      <w:r>
        <w:tab/>
        <w:t>25-26   All set (start right foot) moving on 2nd step into line across (1M+2L BtoB)</w:t>
      </w:r>
    </w:p>
    <w:p w:rsidR="00B11EB3" w:rsidRDefault="00B11EB3" w:rsidP="00B11EB3">
      <w:pPr>
        <w:pStyle w:val="DanceBody"/>
      </w:pPr>
      <w:r>
        <w:tab/>
        <w:t>27-28    Repeat, moving on 2nd step into line on 2nd corner diagonal (1L+2M BtoB)</w:t>
      </w:r>
    </w:p>
    <w:p w:rsidR="00B11EB3" w:rsidRDefault="00B11EB3" w:rsidP="00B11EB3">
      <w:pPr>
        <w:pStyle w:val="DanceBody"/>
      </w:pPr>
      <w:r>
        <w:tab/>
        <w:t>29-30    Repeat, moving on 2nd step into line up/down centre (2L+1M BtoB)</w:t>
      </w:r>
    </w:p>
    <w:p w:rsidR="00B11EB3" w:rsidRDefault="00B11EB3" w:rsidP="00B11EB3">
      <w:pPr>
        <w:pStyle w:val="DanceBody"/>
        <w:keepNext w:val="0"/>
      </w:pPr>
      <w:r>
        <w:tab/>
        <w:t>31-32    2s+1s Petronella turn to own side.  End 2 1 3</w:t>
      </w:r>
    </w:p>
    <w:p w:rsidR="00B11EB3" w:rsidRDefault="00B11EB3" w:rsidP="00B11EB3"/>
    <w:p w:rsidR="00B11EB3" w:rsidRDefault="00B11EB3" w:rsidP="00B11EB3">
      <w:pPr>
        <w:pStyle w:val="Minicrib"/>
      </w:pPr>
      <w:r>
        <w:t>PRINCE OF WALES  (S8x40)  3C (4C set)</w:t>
      </w:r>
      <w:r>
        <w:tab/>
        <w:t>W Campbell  RSCDS Bk 18</w:t>
      </w:r>
    </w:p>
    <w:p w:rsidR="00B11EB3" w:rsidRDefault="00B11EB3" w:rsidP="00B11EB3">
      <w:pPr>
        <w:pStyle w:val="DanceBody"/>
      </w:pPr>
      <w:r>
        <w:t xml:space="preserve"> 1- 8</w:t>
      </w:r>
      <w:r>
        <w:tab/>
        <w:t>1s take prom hold, dance down behind 2M+3M, cross the set &amp; dance up behind 3L+2L to top, 1M passes partner in front to finish on his Left</w:t>
      </w:r>
    </w:p>
    <w:p w:rsidR="00B11EB3" w:rsidRDefault="00B11EB3" w:rsidP="00B11EB3">
      <w:pPr>
        <w:pStyle w:val="DanceBody"/>
      </w:pPr>
      <w:r>
        <w:t xml:space="preserve"> 9-16</w:t>
      </w:r>
      <w:r>
        <w:tab/>
        <w:t>1s lead down the middle &amp; back to top, 2s step in ready for …</w:t>
      </w:r>
    </w:p>
    <w:p w:rsidR="00B11EB3" w:rsidRDefault="00B11EB3" w:rsidP="00B11EB3">
      <w:pPr>
        <w:pStyle w:val="DanceBody"/>
      </w:pPr>
      <w:r>
        <w:t>17-24</w:t>
      </w:r>
      <w:r>
        <w:tab/>
        <w:t>1s+2s dance Allemande, 1s end facing 1</w:t>
      </w:r>
      <w:r w:rsidRPr="00972EEB">
        <w:t>st</w:t>
      </w:r>
      <w:r>
        <w:t xml:space="preserve"> corners</w:t>
      </w:r>
    </w:p>
    <w:p w:rsidR="00B11EB3" w:rsidRDefault="00B11EB3" w:rsidP="00B11EB3">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B11EB3" w:rsidRDefault="00B11EB3" w:rsidP="00B11EB3">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B11EB3" w:rsidRDefault="00B11EB3" w:rsidP="00B11EB3"/>
    <w:p w:rsidR="00B11EB3" w:rsidRDefault="00B11EB3" w:rsidP="00B11EB3">
      <w:pPr>
        <w:pStyle w:val="Minicrib"/>
      </w:pPr>
      <w:r>
        <w:t>PRINCE RUPERT'S FANCY  (S3x32)  3C set</w:t>
      </w:r>
      <w:r>
        <w:tab/>
        <w:t>John Drewry  Canadian Bk</w:t>
      </w:r>
    </w:p>
    <w:p w:rsidR="00B11EB3" w:rsidRDefault="00B11EB3" w:rsidP="00B11EB3">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B11EB3" w:rsidRDefault="00B11EB3" w:rsidP="00B11EB3">
      <w:pPr>
        <w:pStyle w:val="DanceBody"/>
      </w:pPr>
      <w:r>
        <w:t xml:space="preserve"> 9-16</w:t>
      </w:r>
      <w:r>
        <w:tab/>
        <w:t>1s dance reflection reels on opposite sides</w:t>
      </w:r>
    </w:p>
    <w:p w:rsidR="00B11EB3" w:rsidRDefault="00B11EB3" w:rsidP="00B11EB3">
      <w:pPr>
        <w:pStyle w:val="DanceBody"/>
      </w:pPr>
      <w:r>
        <w:t>17-24</w:t>
      </w:r>
      <w:r>
        <w:tab/>
        <w:t>1s turn 2s 1.1/2 times (on sides) dancing between 2s to start, cross passing LSh &amp; turn 3s 1.1/2 times (on sides) dancing between them to start</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PRINCESS MARGARET'S STRATHSPEY  (S8x48)  3C (4C set)</w:t>
      </w:r>
      <w:r>
        <w:tab/>
        <w:t>Isobel Cramb, 1948</w:t>
      </w:r>
    </w:p>
    <w:p w:rsidR="00B11EB3" w:rsidRDefault="00B11EB3" w:rsidP="00B11EB3">
      <w:pPr>
        <w:pStyle w:val="DanceBody"/>
      </w:pPr>
      <w:r>
        <w:t xml:space="preserve"> 1- 8</w:t>
      </w:r>
      <w:r>
        <w:tab/>
        <w:t>1s set twice; turn RH &amp; cast to face 1st corners (2s step  up 7-8)</w:t>
      </w:r>
    </w:p>
    <w:p w:rsidR="00B11EB3" w:rsidRDefault="00B11EB3" w:rsidP="00B11EB3">
      <w:pPr>
        <w:pStyle w:val="DanceBody"/>
      </w:pPr>
      <w:r>
        <w:t xml:space="preserve"> 9-16</w:t>
      </w:r>
      <w:r>
        <w:tab/>
        <w:t>"St Andrew's Cross Reels":</w:t>
      </w:r>
    </w:p>
    <w:p w:rsidR="00B11EB3" w:rsidRDefault="00B11EB3" w:rsidP="00B11EB3">
      <w:pPr>
        <w:pStyle w:val="DanceBody"/>
      </w:pPr>
      <w:r>
        <w:tab/>
        <w:t xml:space="preserve">1s+1st corners dance RSh diagonal reel of 4 </w:t>
      </w:r>
      <w:r>
        <w:rPr>
          <w:b/>
        </w:rPr>
        <w:t>while</w:t>
      </w:r>
      <w:r>
        <w:t xml:space="preserve"> 2nd corners follw path of a reel of 4 on other diagonal passing each other LSh in centre (bars 10 &amp; 14). 1s end in 2nd place on opp sides. 2 (1) 3</w:t>
      </w:r>
    </w:p>
    <w:p w:rsidR="00B11EB3" w:rsidRDefault="00B11EB3" w:rsidP="00B11EB3">
      <w:pPr>
        <w:pStyle w:val="DanceBody"/>
      </w:pPr>
      <w:r>
        <w:t>17-24</w:t>
      </w:r>
      <w:r>
        <w:tab/>
        <w:t>1s set twice, turn RH twice to face 2nd corners</w:t>
      </w:r>
    </w:p>
    <w:p w:rsidR="00B11EB3" w:rsidRDefault="00B11EB3" w:rsidP="00B11EB3">
      <w:pPr>
        <w:pStyle w:val="DanceBody"/>
      </w:pPr>
      <w:r>
        <w:t>25-32</w:t>
      </w:r>
      <w:r>
        <w:tab/>
        <w:t>"St Andrew's Cross Reels":</w:t>
      </w:r>
    </w:p>
    <w:p w:rsidR="00B11EB3" w:rsidRDefault="00B11EB3" w:rsidP="00B11EB3">
      <w:pPr>
        <w:pStyle w:val="DanceBody"/>
      </w:pPr>
      <w:r>
        <w:tab/>
        <w:t xml:space="preserve">1s+2nd corners dance RSh diagonal reel of 4 </w:t>
      </w:r>
      <w:r>
        <w:rPr>
          <w:b/>
        </w:rPr>
        <w:t>while</w:t>
      </w:r>
      <w:r>
        <w:t xml:space="preserve"> 1st corners follw path of a reel of 4 on other diagonal passing each other LSh in centre (bars 26 &amp; 30). 1s end facing 1st corners</w:t>
      </w:r>
    </w:p>
    <w:p w:rsidR="00B11EB3" w:rsidRDefault="00B11EB3" w:rsidP="00B11EB3">
      <w:pPr>
        <w:pStyle w:val="DanceBody"/>
      </w:pPr>
      <w:r>
        <w:t>33-40</w:t>
      </w:r>
      <w:r>
        <w:tab/>
        <w:t>1s set to &amp; turn 1st corners 2H, set to &amp; turn 2nd corners 2H, 1s finish between corners</w:t>
      </w:r>
    </w:p>
    <w:p w:rsidR="00B11EB3" w:rsidRDefault="00B11EB3" w:rsidP="00B11EB3">
      <w:pPr>
        <w:pStyle w:val="DanceBody"/>
        <w:keepNext w:val="0"/>
      </w:pPr>
      <w:r>
        <w:t>41-48</w:t>
      </w:r>
      <w:r>
        <w:tab/>
        <w:t>1s dance reels of 3 on opp sides passing 1st corner LSh to start. 1s cross to 2nd place own side to end 2 1 3</w:t>
      </w:r>
    </w:p>
    <w:p w:rsidR="00B11EB3" w:rsidRDefault="00B11EB3" w:rsidP="00B11EB3"/>
    <w:p w:rsidR="00B11EB3" w:rsidRDefault="00B11EB3" w:rsidP="00B11EB3">
      <w:pPr>
        <w:pStyle w:val="Minicrib"/>
      </w:pPr>
      <w:r>
        <w:t>THE PRINCESS ROYAL  (R8x28)  3C (4C set)</w:t>
      </w:r>
      <w:r>
        <w:tab/>
        <w:t>RSCDS Bk 2</w:t>
      </w:r>
    </w:p>
    <w:p w:rsidR="00B11EB3" w:rsidRDefault="00B11EB3" w:rsidP="00B11EB3">
      <w:pPr>
        <w:pStyle w:val="DanceBody"/>
      </w:pPr>
      <w:r>
        <w:t xml:space="preserve"> 1- 8</w:t>
      </w:r>
      <w:r>
        <w:tab/>
        <w:t>1s petronella turn into middle &amp; set, petronella turn to 2</w:t>
      </w:r>
      <w:r w:rsidRPr="00972EEB">
        <w:t>nd</w:t>
      </w:r>
      <w:r>
        <w:t xml:space="preserve"> place opposite sides &amp; set (2s step up 5-6)</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2s+1s+3s advance for 2 steps &amp; retire; 1s 1/2 turn RH to own sides &amp; 2s+1s+3s clap (</w:t>
      </w:r>
      <w:r>
        <w:rPr>
          <w:rFonts w:ascii="Helvetica" w:hAnsi="Helvetica"/>
          <w:color w:val="000000"/>
        </w:rPr>
        <w:t>one, two, three; one, two, three)</w:t>
      </w:r>
    </w:p>
    <w:p w:rsidR="00B11EB3" w:rsidRDefault="00B11EB3" w:rsidP="00B11EB3">
      <w:pPr>
        <w:pStyle w:val="DanceBody"/>
        <w:keepNext w:val="0"/>
      </w:pPr>
      <w:r>
        <w:t>25-28</w:t>
      </w:r>
      <w:r>
        <w:tab/>
        <w:t>2M+1M+3M</w:t>
      </w:r>
      <w:r w:rsidRPr="007F0D5A">
        <w:rPr>
          <w:b/>
        </w:rPr>
        <w:t xml:space="preserve"> also </w:t>
      </w:r>
      <w:r>
        <w:t>2L+1L+3L circle 3H round to the Left on own sides</w:t>
      </w:r>
    </w:p>
    <w:p w:rsidR="00B11EB3" w:rsidRDefault="00B11EB3" w:rsidP="00B11EB3"/>
    <w:p w:rsidR="00B11EB3" w:rsidRDefault="00B11EB3" w:rsidP="00B11EB3">
      <w:pPr>
        <w:pStyle w:val="Minicrib"/>
      </w:pPr>
      <w:r>
        <w:t>PRINCESSHAY  (M-(S64+J64))  Sq.Set</w:t>
      </w:r>
      <w:r>
        <w:tab/>
        <w:t>Anne Dinan  RSCDS Exeter 50th Anniversary</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dance interlocking Ladies' Chain (Ladies 1/2 RH across in centre) ending with full LH turn with partner to end in partner's place</w:t>
      </w:r>
    </w:p>
    <w:p w:rsidR="00B11EB3" w:rsidRDefault="00B11EB3" w:rsidP="00B11EB3">
      <w:pPr>
        <w:pStyle w:val="DanceBody"/>
      </w:pPr>
      <w:r>
        <w:t>17-24</w:t>
      </w:r>
      <w:r>
        <w:tab/>
        <w:t>All dance interlocking Men's Chain (Men 1/2 RH across in centre) all ending in original places</w:t>
      </w:r>
    </w:p>
    <w:p w:rsidR="00B11EB3" w:rsidRDefault="00B11EB3" w:rsidP="00B11EB3">
      <w:pPr>
        <w:pStyle w:val="DanceBody"/>
      </w:pPr>
      <w:r>
        <w:t>25-32</w:t>
      </w:r>
      <w:r>
        <w:tab/>
        <w:t>Ladies Petronella turn to next Ladies' place (to right) &amp; set with "new partner", repeat to end opposite original place</w:t>
      </w:r>
    </w:p>
    <w:p w:rsidR="00B11EB3" w:rsidRDefault="00B11EB3" w:rsidP="00B11EB3">
      <w:pPr>
        <w:pStyle w:val="DanceBody"/>
      </w:pPr>
      <w:r>
        <w:t>33-40</w:t>
      </w:r>
      <w:r>
        <w:tab/>
        <w:t>Men repeat 25-32 to end with partner.  3 4 1 2</w:t>
      </w:r>
    </w:p>
    <w:p w:rsidR="00B11EB3" w:rsidRDefault="00B11EB3" w:rsidP="00B11EB3">
      <w:pPr>
        <w:pStyle w:val="DanceBody"/>
      </w:pPr>
      <w:r>
        <w:t>41-48</w:t>
      </w:r>
      <w:r>
        <w:tab/>
        <w:t>All dance Grand Chain (cross RH with partner to start)</w:t>
      </w:r>
    </w:p>
    <w:p w:rsidR="00B11EB3" w:rsidRDefault="00B11EB3" w:rsidP="00B11EB3">
      <w:pPr>
        <w:pStyle w:val="DanceBody"/>
      </w:pPr>
      <w:r>
        <w:t>49-56</w:t>
      </w:r>
      <w:r>
        <w:tab/>
        <w:t>All take Allemande hold &amp; promenade anticlockwise round set to end 3 4 1 2</w:t>
      </w:r>
    </w:p>
    <w:p w:rsidR="00B11EB3" w:rsidRDefault="00B11EB3" w:rsidP="00B11EB3">
      <w:pPr>
        <w:pStyle w:val="DanceBody"/>
      </w:pPr>
      <w:r>
        <w:t>57-64</w:t>
      </w:r>
      <w:r>
        <w:tab/>
        <w:t>All circle 8H round &amp; back</w:t>
      </w:r>
    </w:p>
    <w:p w:rsidR="00B11EB3" w:rsidRDefault="00B11EB3" w:rsidP="00B11EB3">
      <w:pPr>
        <w:pStyle w:val="DanceBody"/>
        <w:keepNext w:val="0"/>
      </w:pPr>
      <w:r>
        <w:t>Rpeat 1-64 in Jig time to return to original places</w:t>
      </w:r>
    </w:p>
    <w:p w:rsidR="00B11EB3" w:rsidRDefault="00B11EB3" w:rsidP="00B11EB3"/>
    <w:p w:rsidR="00B11EB3" w:rsidRDefault="00B11EB3" w:rsidP="00B11EB3">
      <w:pPr>
        <w:pStyle w:val="Minicrib"/>
      </w:pPr>
      <w:r>
        <w:t>PRIORSFORD BRIDGE  (S4x32)  4C set</w:t>
      </w:r>
      <w:r>
        <w:tab/>
        <w:t>J Foster  St Ronan's SCD Club Innerleithen</w:t>
      </w:r>
    </w:p>
    <w:p w:rsidR="00B11EB3" w:rsidRDefault="00B11EB3" w:rsidP="00B11EB3">
      <w:pPr>
        <w:pStyle w:val="DanceBody"/>
      </w:pPr>
      <w:r>
        <w:t xml:space="preserve"> 1- 8</w:t>
      </w:r>
      <w:r>
        <w:tab/>
        <w:t>All dance RSh reels of 4 on own sides</w:t>
      </w:r>
    </w:p>
    <w:p w:rsidR="00B11EB3" w:rsidRDefault="00B11EB3" w:rsidP="00B11EB3">
      <w:pPr>
        <w:pStyle w:val="DanceBody"/>
      </w:pPr>
      <w:r>
        <w:t xml:space="preserve"> 9-16</w:t>
      </w:r>
      <w:r>
        <w:tab/>
        <w:t>1M+2L change places RH &amp; 1L+2M change places LH, 1M+3M change places LH &amp; 1L+3L change places RH</w:t>
      </w:r>
    </w:p>
    <w:p w:rsidR="00B11EB3" w:rsidRDefault="00B11EB3" w:rsidP="00B11EB3">
      <w:pPr>
        <w:pStyle w:val="DanceBody"/>
      </w:pPr>
      <w:r>
        <w:t>17-24</w:t>
      </w:r>
      <w:r>
        <w:tab/>
        <w:t>1M+4L change places RH &amp; 1L+4M change places LH, all cross RH &amp; set</w:t>
      </w:r>
    </w:p>
    <w:p w:rsidR="00B11EB3" w:rsidRDefault="00B11EB3" w:rsidP="00B11EB3">
      <w:pPr>
        <w:pStyle w:val="DanceBody"/>
        <w:keepNext w:val="0"/>
      </w:pPr>
      <w:r>
        <w:t>25-32</w:t>
      </w:r>
      <w:r>
        <w:tab/>
        <w:t>3s+4s (middle couples) dance R&amp;L ending with 3s facing up &amp; 4s facing down</w:t>
      </w:r>
    </w:p>
    <w:p w:rsidR="00B11EB3" w:rsidRDefault="00B11EB3" w:rsidP="00B11EB3"/>
    <w:p w:rsidR="00B11EB3" w:rsidRDefault="00B11EB3" w:rsidP="00B11EB3">
      <w:pPr>
        <w:pStyle w:val="Minicrib"/>
      </w:pPr>
      <w:r>
        <w:t>PRIORY JIG  (J4x32)  4C set</w:t>
      </w:r>
      <w:r>
        <w:tab/>
        <w:t>C Tout  Cleveland Coll</w:t>
      </w:r>
    </w:p>
    <w:p w:rsidR="00B11EB3" w:rsidRDefault="00B11EB3" w:rsidP="00B11EB3">
      <w:pPr>
        <w:pStyle w:val="DanceBody"/>
      </w:pPr>
      <w:r>
        <w:t>3s &amp; 4s start on opp sides</w:t>
      </w:r>
    </w:p>
    <w:p w:rsidR="00B11EB3" w:rsidRDefault="00B11EB3" w:rsidP="00B11EB3">
      <w:pPr>
        <w:pStyle w:val="DanceBody"/>
      </w:pPr>
      <w:r>
        <w:t xml:space="preserve"> 1- 8</w:t>
      </w:r>
      <w:r>
        <w:tab/>
        <w:t>1s set, cast to 4</w:t>
      </w:r>
      <w:r w:rsidRPr="00972EEB">
        <w:t>th</w:t>
      </w:r>
      <w:r>
        <w:t xml:space="preserve"> place &amp; cross LH</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 lead up to top &amp; cast (4 bars) to 2</w:t>
      </w:r>
      <w:r w:rsidRPr="00972EEB">
        <w:t>nd</w:t>
      </w:r>
      <w:r>
        <w:t xml:space="preserve"> place</w:t>
      </w:r>
    </w:p>
    <w:p w:rsidR="00B11EB3" w:rsidRDefault="00B11EB3" w:rsidP="00B11EB3">
      <w:pPr>
        <w:pStyle w:val="DanceBody"/>
        <w:keepNext w:val="0"/>
      </w:pPr>
      <w:r>
        <w:t>25-32</w:t>
      </w:r>
      <w:r>
        <w:tab/>
        <w:t>1s+3s dance 1/2 R&amp;L, 1s cross RH &amp; cast to bottom</w:t>
      </w:r>
    </w:p>
    <w:p w:rsidR="00B11EB3" w:rsidRDefault="00B11EB3" w:rsidP="00B11EB3"/>
    <w:p w:rsidR="00B11EB3" w:rsidRDefault="00B11EB3" w:rsidP="00B11EB3">
      <w:pPr>
        <w:pStyle w:val="Minicrib"/>
      </w:pPr>
      <w:r>
        <w:t>THE PRIORY STREET STRATHSPEY  (S8x32)  3C (4C set)</w:t>
      </w:r>
      <w:r>
        <w:tab/>
        <w:t>M Brown  Competition Dances 1989</w:t>
      </w:r>
    </w:p>
    <w:p w:rsidR="00B11EB3" w:rsidRDefault="00B11EB3" w:rsidP="00B11EB3">
      <w:pPr>
        <w:pStyle w:val="DanceBody"/>
      </w:pPr>
      <w:r>
        <w:t xml:space="preserve"> 1- 8</w:t>
      </w:r>
      <w:r>
        <w:tab/>
        <w:t>1s set, cross RH, set to 2s on sides &amp; change places LH &amp; end facing 1</w:t>
      </w:r>
      <w:r w:rsidRPr="00972EEB">
        <w:t>st</w:t>
      </w:r>
      <w:r>
        <w:t xml:space="preserve"> corners</w:t>
      </w:r>
    </w:p>
    <w:p w:rsidR="00B11EB3" w:rsidRDefault="00B11EB3" w:rsidP="00B11EB3">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B11EB3" w:rsidRDefault="00B11EB3" w:rsidP="00B11EB3">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B11EB3" w:rsidRDefault="00B11EB3" w:rsidP="00B11EB3">
      <w:pPr>
        <w:pStyle w:val="DanceBody"/>
        <w:keepNext w:val="0"/>
      </w:pPr>
      <w:r>
        <w:t>25-32</w:t>
      </w:r>
      <w:r>
        <w:tab/>
        <w:t>3s+1s+2s Adv+Ret (1 step), set &amp; circle 6H round to own sides</w:t>
      </w:r>
    </w:p>
    <w:p w:rsidR="00B11EB3" w:rsidRDefault="00B11EB3" w:rsidP="00B11EB3"/>
    <w:p w:rsidR="00B11EB3" w:rsidRDefault="00B11EB3" w:rsidP="00B11EB3">
      <w:pPr>
        <w:pStyle w:val="Minicrib"/>
      </w:pPr>
      <w:r>
        <w:t>THE PROFESSOR'S NIGHTMARE  (J8x32)  3C (4C Set)</w:t>
      </w:r>
      <w:r>
        <w:tab/>
        <w:t>L Miller</w:t>
      </w:r>
    </w:p>
    <w:p w:rsidR="00B11EB3" w:rsidRDefault="00B11EB3" w:rsidP="00B11EB3">
      <w:pPr>
        <w:pStyle w:val="DanceBody"/>
      </w:pPr>
      <w:r>
        <w:t xml:space="preserve"> 1- 8</w:t>
      </w:r>
      <w:r>
        <w:tab/>
        <w:t>1s followed by 2s+3s lead down the middle &amp; up (3s leading) with 2s+3s casting back to places</w:t>
      </w:r>
    </w:p>
    <w:p w:rsidR="00B11EB3" w:rsidRDefault="00B11EB3" w:rsidP="00B11EB3">
      <w:pPr>
        <w:pStyle w:val="DanceBody"/>
      </w:pPr>
      <w:r>
        <w:t xml:space="preserve"> 9-16</w:t>
      </w:r>
      <w:r>
        <w:tab/>
        <w:t>1s+2s dance the Knot</w:t>
      </w:r>
    </w:p>
    <w:p w:rsidR="00B11EB3" w:rsidRDefault="00B11EB3" w:rsidP="00B11EB3">
      <w:pPr>
        <w:pStyle w:val="DanceBody"/>
      </w:pPr>
      <w:r>
        <w:t>17-24</w:t>
      </w:r>
      <w:r>
        <w:tab/>
        <w:t>1s+3s dance the Knot</w:t>
      </w:r>
    </w:p>
    <w:p w:rsidR="00B11EB3" w:rsidRDefault="00B11EB3" w:rsidP="00B11EB3">
      <w:pPr>
        <w:pStyle w:val="DanceBody"/>
        <w:keepNext w:val="0"/>
      </w:pPr>
      <w:r>
        <w:t>25-32</w:t>
      </w:r>
      <w:r>
        <w:tab/>
        <w:t>1s lead up crossing RH &amp; cast to 2</w:t>
      </w:r>
      <w:r w:rsidRPr="00972EEB">
        <w:t>nd</w:t>
      </w:r>
      <w:r>
        <w:t xml:space="preserve"> place, 1s dance 1/2 Fig of 8 round 2s</w:t>
      </w:r>
    </w:p>
    <w:p w:rsidR="00B11EB3" w:rsidRDefault="00B11EB3" w:rsidP="00B11EB3"/>
    <w:p w:rsidR="00B11EB3" w:rsidRDefault="00B11EB3" w:rsidP="00B11EB3">
      <w:pPr>
        <w:pStyle w:val="Minicrib"/>
      </w:pPr>
      <w:r>
        <w:t>THE PROFESSOR'S WIFE  (R8x32)  3C (4C set)</w:t>
      </w:r>
      <w:r>
        <w:tab/>
        <w:t>Nancy Scott Pryce  Millennium Dances</w:t>
      </w:r>
    </w:p>
    <w:p w:rsidR="00B11EB3" w:rsidRDefault="00B11EB3" w:rsidP="00B11EB3">
      <w:pPr>
        <w:pStyle w:val="DanceBody"/>
      </w:pPr>
      <w:r>
        <w:t xml:space="preserve"> 1-16</w:t>
      </w:r>
      <w:r>
        <w:tab/>
        <w:t>1s dance in &amp; cast 1 place, 2s+1s+3s dance 3 couple R&amp;L</w:t>
      </w:r>
    </w:p>
    <w:p w:rsidR="00B11EB3" w:rsidRDefault="00B11EB3" w:rsidP="00B11EB3">
      <w:pPr>
        <w:pStyle w:val="DanceBody"/>
      </w:pPr>
      <w:r>
        <w:t>17-24</w:t>
      </w:r>
      <w:r>
        <w:tab/>
        <w:t>1s dance 1/2 Figs of 8 (1L round 2s, 1M round 3s), 1s dance 1/2 Figs of 8 (1M round 2s, 1L round 3s)</w:t>
      </w:r>
    </w:p>
    <w:p w:rsidR="00B11EB3" w:rsidRDefault="00B11EB3" w:rsidP="00B11EB3">
      <w:pPr>
        <w:pStyle w:val="DanceBody"/>
        <w:keepNext w:val="0"/>
      </w:pPr>
      <w:r>
        <w:t>25-32</w:t>
      </w:r>
      <w:r>
        <w:tab/>
        <w:t>1s dance reels of 3 on own sides (1L RSh to 2L, 1M RSh to 3M)</w:t>
      </w:r>
    </w:p>
    <w:p w:rsidR="00B11EB3" w:rsidRDefault="00B11EB3" w:rsidP="00B11EB3"/>
    <w:p w:rsidR="00B11EB3" w:rsidRDefault="00B11EB3" w:rsidP="00B11EB3">
      <w:pPr>
        <w:pStyle w:val="Minicrib"/>
      </w:pPr>
      <w:r>
        <w:t>PROITZER MÜHLE  (J8x32)  3C (4C set)</w:t>
      </w:r>
      <w:r>
        <w:tab/>
        <w:t>Avril &amp; David Quarrie, 2020</w:t>
      </w:r>
    </w:p>
    <w:p w:rsidR="00B11EB3" w:rsidRDefault="00B11EB3" w:rsidP="00B11EB3">
      <w:pPr>
        <w:pStyle w:val="DanceBody"/>
      </w:pPr>
      <w:r>
        <w:t xml:space="preserve"> 1- 4</w:t>
      </w:r>
      <w:r>
        <w:tab/>
        <w:t>1s &amp; 3s Petronella turn &amp; set</w:t>
      </w:r>
    </w:p>
    <w:p w:rsidR="00B11EB3" w:rsidRDefault="00B11EB3" w:rsidP="00B11EB3">
      <w:pPr>
        <w:pStyle w:val="DanceBody"/>
      </w:pPr>
      <w:r>
        <w:t xml:space="preserve"> 5-16</w:t>
      </w:r>
      <w:r>
        <w:tab/>
        <w:t>Dance to Corners &amp; Set (Diamond figure) 12 bars:</w:t>
      </w:r>
    </w:p>
    <w:p w:rsidR="00B11EB3" w:rsidRDefault="00B11EB3" w:rsidP="00B11EB3">
      <w:pPr>
        <w:pStyle w:val="DanceBody"/>
      </w:pPr>
      <w:r>
        <w:tab/>
        <w:t xml:space="preserve">1s &amp; 3s pass partner RSh, 3M to face 2L &amp; 1L to face 2M </w:t>
      </w:r>
      <w:r>
        <w:rPr>
          <w:b/>
        </w:rPr>
        <w:t>while</w:t>
      </w:r>
      <w:r>
        <w:t xml:space="preserve"> 2s set; repeat twice more to end with 3s &amp; 1s in centre facing partner, Men facing down, Ladies facing up</w:t>
      </w:r>
    </w:p>
    <w:p w:rsidR="00B11EB3" w:rsidRDefault="00B11EB3" w:rsidP="00B11EB3">
      <w:pPr>
        <w:pStyle w:val="DanceBody"/>
      </w:pPr>
      <w:r>
        <w:t>17-24</w:t>
      </w:r>
      <w:r>
        <w:tab/>
        <w:t>3s+1s dance 1/2 LSh reel of 4 (up/down); 1s+3s turn partner 3/4 LH to  own side.  1 (2) 3</w:t>
      </w:r>
    </w:p>
    <w:p w:rsidR="00B11EB3" w:rsidRDefault="00B11EB3" w:rsidP="00B11EB3">
      <w:pPr>
        <w:pStyle w:val="DanceBody"/>
        <w:keepNext w:val="0"/>
      </w:pPr>
      <w:r>
        <w:t>25-32</w:t>
      </w:r>
      <w:r>
        <w:tab/>
        <w:t>1s cross RH, 1s+2s change places LH on sides; 2s+1s cross RH with partner, set to end 2 1 3</w:t>
      </w:r>
    </w:p>
    <w:p w:rsidR="00B11EB3" w:rsidRDefault="00B11EB3" w:rsidP="00B11EB3"/>
    <w:p w:rsidR="00B11EB3" w:rsidRDefault="00B11EB3" w:rsidP="00B11EB3">
      <w:pPr>
        <w:pStyle w:val="Minicrib"/>
      </w:pPr>
      <w:r>
        <w:t>PROMISE OF SPRING  (R8x32)  3C (4C set)</w:t>
      </w:r>
      <w:r>
        <w:tab/>
        <w:t>Ruth Taylor  Martello Tower Bk 7</w:t>
      </w:r>
    </w:p>
    <w:p w:rsidR="00B11EB3" w:rsidRDefault="00B11EB3" w:rsidP="00B11EB3">
      <w:pPr>
        <w:pStyle w:val="DanceBody"/>
      </w:pPr>
      <w:r>
        <w:t>1- 8</w:t>
      </w:r>
      <w:r>
        <w:tab/>
        <w:t>1s lead down (2s step up 3-4), 1L turns under 1M's right arm, 1s lead up to 2nd place finishing BtoB facing opp sides</w:t>
      </w:r>
    </w:p>
    <w:p w:rsidR="00B11EB3" w:rsidRDefault="00B11EB3" w:rsidP="00B11EB3">
      <w:pPr>
        <w:pStyle w:val="DanceBody"/>
      </w:pPr>
      <w:r>
        <w:t xml:space="preserve"> 9-16</w:t>
      </w:r>
      <w:r>
        <w:tab/>
        <w:t xml:space="preserve">Set as in Double Triangles, all advance (PdB) to invert triangle, set, invert triangle to end 2s+3s on own sides turning Right about to face in </w:t>
      </w:r>
      <w:r>
        <w:rPr>
          <w:b/>
        </w:rPr>
        <w:t>while</w:t>
      </w:r>
      <w:r>
        <w:t xml:space="preserve"> 1s finish BtoB facing out</w:t>
      </w:r>
    </w:p>
    <w:p w:rsidR="00B11EB3" w:rsidRDefault="00B11EB3" w:rsidP="00B11EB3">
      <w:pPr>
        <w:pStyle w:val="DanceBody"/>
      </w:pPr>
      <w:r>
        <w:t>17-24</w:t>
      </w:r>
      <w:r>
        <w:tab/>
        <w:t>1s turn 1st corners RH, pass RSh, turn 2nd corner RH, pass RSh to end in 2nd place own sides</w:t>
      </w:r>
    </w:p>
    <w:p w:rsidR="00B11EB3" w:rsidRDefault="00B11EB3" w:rsidP="00B11EB3">
      <w:pPr>
        <w:pStyle w:val="DanceBody"/>
        <w:keepNext w:val="0"/>
      </w:pPr>
      <w:r>
        <w:t>25-32</w:t>
      </w:r>
      <w:r>
        <w:tab/>
        <w:t>2s+1s+3s circle 6H round to left (6 steps), bar 28 pass R foot over L, pivot and chase anticlockwise to own sides</w:t>
      </w:r>
    </w:p>
    <w:p w:rsidR="00B11EB3" w:rsidRDefault="00B11EB3" w:rsidP="00B11EB3"/>
    <w:p w:rsidR="00B11EB3" w:rsidRDefault="00B11EB3" w:rsidP="00B11EB3">
      <w:pPr>
        <w:pStyle w:val="Minicrib"/>
      </w:pPr>
      <w:r>
        <w:t>PROUD AND SAUCY  (R8x32)  2C (4C set)</w:t>
      </w:r>
      <w:r>
        <w:tab/>
        <w:t>Duncan and Maggie Keppie  Nova Scotia Collection 2017</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2s+1s Set+Link twice. 2 (1)</w:t>
      </w:r>
    </w:p>
    <w:p w:rsidR="00B11EB3" w:rsidRDefault="00B11EB3" w:rsidP="00B11EB3">
      <w:pPr>
        <w:pStyle w:val="DanceBody"/>
      </w:pPr>
      <w:r>
        <w:t>17-24</w:t>
      </w:r>
      <w:r>
        <w:tab/>
        <w:t>2s+1s dance Men's Chain</w:t>
      </w:r>
    </w:p>
    <w:p w:rsidR="00B11EB3" w:rsidRDefault="00B11EB3" w:rsidP="00B11EB3">
      <w:pPr>
        <w:pStyle w:val="DanceBody"/>
        <w:keepNext w:val="0"/>
      </w:pPr>
      <w:r>
        <w:t>25-32</w:t>
      </w:r>
      <w:r>
        <w:tab/>
        <w:t>2s+1s face up/down &amp; set (no hands), set diagonally facing in; set to partner &amp; 1s cross RH to 2nd place own side</w:t>
      </w:r>
    </w:p>
    <w:p w:rsidR="00B11EB3" w:rsidRDefault="00B11EB3" w:rsidP="00B11EB3"/>
    <w:p w:rsidR="00B11EB3" w:rsidRDefault="00B11EB3" w:rsidP="00B11EB3">
      <w:pPr>
        <w:pStyle w:val="Minicrib"/>
      </w:pPr>
      <w:r>
        <w:t>THE PROUD FATHER  (M-8x(S16+R16))  3C  (4C set)</w:t>
      </w:r>
      <w:r>
        <w:tab/>
        <w:t>Gordon Sparling</w:t>
      </w:r>
    </w:p>
    <w:p w:rsidR="00B11EB3" w:rsidRDefault="00B11EB3" w:rsidP="00B11EB3">
      <w:pPr>
        <w:pStyle w:val="DanceBody"/>
      </w:pPr>
      <w:r>
        <w:t>Strathspey</w:t>
      </w:r>
    </w:p>
    <w:p w:rsidR="00B11EB3" w:rsidRDefault="00B11EB3" w:rsidP="00B11EB3">
      <w:pPr>
        <w:pStyle w:val="DanceBody"/>
      </w:pPr>
      <w:r>
        <w:t xml:space="preserve"> 1- 8</w:t>
      </w:r>
      <w:r>
        <w:tab/>
        <w:t>1s dance Fig of 8 around 2s</w:t>
      </w:r>
    </w:p>
    <w:p w:rsidR="00B11EB3" w:rsidRDefault="00B11EB3" w:rsidP="00B11EB3">
      <w:pPr>
        <w:pStyle w:val="DanceBody"/>
      </w:pPr>
      <w:r>
        <w:t xml:space="preserve"> 9-16</w:t>
      </w:r>
      <w:r>
        <w:tab/>
        <w:t xml:space="preserve">1s dance down </w:t>
      </w:r>
      <w:r w:rsidRPr="00773D62">
        <w:t>the</w:t>
      </w:r>
      <w:r>
        <w:t xml:space="preserve"> middle &amp; back</w:t>
      </w:r>
    </w:p>
    <w:p w:rsidR="00B11EB3" w:rsidRDefault="00B11EB3" w:rsidP="00B11EB3">
      <w:pPr>
        <w:pStyle w:val="DanceBody"/>
      </w:pPr>
      <w:r>
        <w:t>Reel</w:t>
      </w:r>
    </w:p>
    <w:p w:rsidR="00B11EB3" w:rsidRDefault="00B11EB3" w:rsidP="00B11EB3">
      <w:pPr>
        <w:pStyle w:val="DanceBody"/>
      </w:pPr>
      <w:r>
        <w:t>17-24</w:t>
      </w:r>
      <w:r>
        <w:tab/>
        <w:t>1s cast 1 place, turn RH to face 3L in prom hold, set &amp; turn to face 3M, set &amp; turn to face 2M</w:t>
      </w:r>
    </w:p>
    <w:p w:rsidR="00B11EB3" w:rsidRDefault="00B11EB3" w:rsidP="00B11EB3">
      <w:pPr>
        <w:pStyle w:val="DanceBody"/>
        <w:keepNext w:val="0"/>
      </w:pPr>
      <w:r>
        <w:t>25-32</w:t>
      </w:r>
      <w:r>
        <w:tab/>
        <w:t>Set &amp; turn to face 2L, set &amp; all turn RH with 1s ending in 2</w:t>
      </w:r>
      <w:r w:rsidRPr="00972EEB">
        <w:t>nd</w:t>
      </w:r>
      <w:r>
        <w:t xml:space="preserve"> place</w:t>
      </w:r>
    </w:p>
    <w:p w:rsidR="00B11EB3" w:rsidRDefault="00B11EB3" w:rsidP="00B11EB3"/>
    <w:p w:rsidR="00B11EB3" w:rsidRDefault="00B11EB3" w:rsidP="00B11EB3">
      <w:pPr>
        <w:pStyle w:val="Minicrib"/>
      </w:pPr>
      <w:r>
        <w:t>THE PROVOST  (R8x32)  3C (4C set)</w:t>
      </w:r>
      <w:r>
        <w:tab/>
        <w:t>Hugh A Thurston  12 New SCDs 1946-1957</w:t>
      </w:r>
    </w:p>
    <w:p w:rsidR="00B11EB3" w:rsidRDefault="00B11EB3" w:rsidP="00B11EB3">
      <w:pPr>
        <w:pStyle w:val="DanceBody"/>
      </w:pPr>
      <w:r>
        <w:t xml:space="preserve"> 1- 8</w:t>
      </w:r>
      <w:r>
        <w:tab/>
        <w:t>1s cross RH, cast (2s step up); 1s+3s dance LH across</w:t>
      </w:r>
    </w:p>
    <w:p w:rsidR="00B11EB3" w:rsidRDefault="00B11EB3" w:rsidP="00B11EB3">
      <w:pPr>
        <w:pStyle w:val="DanceBody"/>
      </w:pPr>
      <w:r>
        <w:t xml:space="preserve"> 9-16</w:t>
      </w:r>
      <w:r>
        <w:tab/>
        <w:t>1s cross LH, cast up (2s step down); 1s+2s dance RH across</w:t>
      </w:r>
    </w:p>
    <w:p w:rsidR="00B11EB3" w:rsidRDefault="00B11EB3" w:rsidP="00B11EB3">
      <w:pPr>
        <w:pStyle w:val="DanceBody"/>
      </w:pPr>
      <w:r>
        <w:t>17-24</w:t>
      </w:r>
      <w:r>
        <w:tab/>
        <w:t>1s set &amp; 1/2 turn 2H &amp; face down on opp sides; 1s+2s set &amp; 1/2 turn 2H.  2 1 3</w:t>
      </w:r>
    </w:p>
    <w:p w:rsidR="00B11EB3" w:rsidRDefault="00B11EB3" w:rsidP="00B11EB3">
      <w:pPr>
        <w:pStyle w:val="DanceBody"/>
        <w:keepNext w:val="0"/>
      </w:pPr>
      <w:r>
        <w:t>25-32</w:t>
      </w:r>
      <w:r>
        <w:tab/>
        <w:t>2s+1s+3s circle round to left (6 bars), 1s cross RH to end in 2nc place own side</w:t>
      </w:r>
    </w:p>
    <w:p w:rsidR="00B11EB3" w:rsidRDefault="00B11EB3" w:rsidP="00B11EB3"/>
    <w:p w:rsidR="00B11EB3" w:rsidRDefault="00B11EB3" w:rsidP="00B11EB3">
      <w:pPr>
        <w:pStyle w:val="Minicrib"/>
      </w:pPr>
      <w:r>
        <w:t>THE PROVOST WYND  (R8x32)  3C (4C set)</w:t>
      </w:r>
      <w:r>
        <w:tab/>
        <w:t>Roy Goldring  24 G &amp; S Dances</w:t>
      </w:r>
    </w:p>
    <w:p w:rsidR="00B11EB3" w:rsidRDefault="00B11EB3" w:rsidP="00B11EB3">
      <w:pPr>
        <w:pStyle w:val="DanceBody"/>
      </w:pPr>
      <w:r>
        <w:t xml:space="preserve"> 1- 8</w:t>
      </w:r>
      <w:r>
        <w:tab/>
        <w:t>1s+2s+3s dance RSh reels of 3 on own side</w:t>
      </w:r>
    </w:p>
    <w:p w:rsidR="00B11EB3" w:rsidRDefault="00B11EB3" w:rsidP="00B11EB3">
      <w:pPr>
        <w:pStyle w:val="DanceBody"/>
      </w:pPr>
      <w:r>
        <w:t xml:space="preserve"> 9-16</w:t>
      </w:r>
      <w:r>
        <w:tab/>
        <w:t>1M+2L turn RH, 1L+2M turn LH</w:t>
      </w:r>
    </w:p>
    <w:p w:rsidR="00B11EB3" w:rsidRDefault="00B11EB3" w:rsidP="00B11EB3">
      <w:pPr>
        <w:pStyle w:val="DanceBody"/>
      </w:pPr>
      <w:r>
        <w:t>17-24</w:t>
      </w:r>
      <w:r>
        <w:tab/>
        <w:t>1s cross RH, cast down 2 places, cross LH &amp; cast up 1 place (2s step up 19-20)</w:t>
      </w:r>
    </w:p>
    <w:p w:rsidR="00B11EB3" w:rsidRDefault="00B11EB3" w:rsidP="00B11EB3">
      <w:pPr>
        <w:pStyle w:val="DanceBody"/>
        <w:keepNext w:val="0"/>
      </w:pPr>
      <w:r>
        <w:t>25-32</w:t>
      </w:r>
      <w:r>
        <w:tab/>
        <w:t>1s+3s dance RH across.  2s+1s dance LH across</w:t>
      </w:r>
    </w:p>
    <w:p w:rsidR="00B11EB3" w:rsidRDefault="00B11EB3" w:rsidP="00B11EB3"/>
    <w:p w:rsidR="00B11EB3" w:rsidRDefault="00B11EB3" w:rsidP="00B11EB3">
      <w:pPr>
        <w:pStyle w:val="Minicrib"/>
      </w:pPr>
      <w:r>
        <w:t>PROVOST'S CHAIN  (S4x32)  Sq.Set</w:t>
      </w:r>
      <w:r>
        <w:tab/>
      </w:r>
    </w:p>
    <w:p w:rsidR="00B11EB3" w:rsidRPr="00706BEB" w:rsidRDefault="00B11EB3" w:rsidP="00B11EB3">
      <w:pPr>
        <w:pStyle w:val="DanceBody"/>
      </w:pPr>
      <w:r w:rsidRPr="00706BEB">
        <w:t xml:space="preserve"> 1- 8</w:t>
      </w:r>
      <w:r w:rsidRPr="00706BEB">
        <w:tab/>
        <w:t>All 1/2 turn partner RH, turn next person LH once round &amp; 1/2 turn partner RH</w:t>
      </w:r>
    </w:p>
    <w:p w:rsidR="00B11EB3" w:rsidRPr="00706BEB" w:rsidRDefault="00B11EB3" w:rsidP="00B11EB3">
      <w:pPr>
        <w:pStyle w:val="DanceBody"/>
      </w:pPr>
      <w:r w:rsidRPr="00706BEB">
        <w:t xml:space="preserve"> 9-16</w:t>
      </w:r>
      <w:r w:rsidRPr="00706BEB">
        <w:tab/>
        <w:t>1s+3s dance 1/2 Ladies' Chain, 1L+3L 3/4 turn RH to face side couples &amp; set</w:t>
      </w:r>
    </w:p>
    <w:p w:rsidR="00B11EB3" w:rsidRPr="00706BEB" w:rsidRDefault="00B11EB3" w:rsidP="00B11EB3">
      <w:pPr>
        <w:pStyle w:val="DanceBody"/>
      </w:pPr>
      <w:r w:rsidRPr="00706BEB">
        <w:t>17-24</w:t>
      </w:r>
      <w:r w:rsidRPr="00706BEB">
        <w:tab/>
        <w:t>1L &amp; 3L dance out through arches made by 2s &amp; 4s back to places</w:t>
      </w:r>
      <w:r w:rsidRPr="00706BEB">
        <w:rPr>
          <w:b/>
        </w:rPr>
        <w:t xml:space="preserve"> while </w:t>
      </w:r>
      <w:r w:rsidRPr="00706BEB">
        <w:t>1M &amp; 3M dance into centre &amp; dance out to meet partners</w:t>
      </w:r>
    </w:p>
    <w:p w:rsidR="00B11EB3" w:rsidRPr="00706BEB" w:rsidRDefault="00B11EB3" w:rsidP="00B11EB3">
      <w:pPr>
        <w:pStyle w:val="DanceBody"/>
      </w:pPr>
      <w:r w:rsidRPr="00706BEB">
        <w:t>25-32</w:t>
      </w:r>
      <w:r w:rsidRPr="00706BEB">
        <w:tab/>
        <w:t>All Promenade anticlockwise 3/4 round to end 4 1 2 3</w:t>
      </w:r>
    </w:p>
    <w:p w:rsidR="00B11EB3" w:rsidRPr="00706BEB" w:rsidRDefault="00B11EB3" w:rsidP="00B11EB3">
      <w:pPr>
        <w:pStyle w:val="DanceBody"/>
        <w:keepNext w:val="0"/>
        <w:rPr>
          <w:i/>
        </w:rPr>
      </w:pPr>
      <w:r w:rsidRPr="00706BEB">
        <w:rPr>
          <w:i/>
        </w:rPr>
        <w:tab/>
        <w:t>Repeat with new top couple</w:t>
      </w:r>
    </w:p>
    <w:p w:rsidR="00B11EB3" w:rsidRDefault="00B11EB3" w:rsidP="00B11EB3"/>
    <w:p w:rsidR="00B11EB3" w:rsidRDefault="00B11EB3" w:rsidP="00B11EB3">
      <w:pPr>
        <w:pStyle w:val="Minicrib"/>
      </w:pPr>
      <w:r>
        <w:t>THE PTARMIGAN  (S3x40)  3C set</w:t>
      </w:r>
      <w:r>
        <w:tab/>
        <w:t>John Drewry  Summer Coll 8</w:t>
      </w:r>
    </w:p>
    <w:p w:rsidR="00B11EB3" w:rsidRDefault="00B11EB3" w:rsidP="00B11EB3">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B11EB3" w:rsidRDefault="00B11EB3" w:rsidP="00B11EB3">
      <w:pPr>
        <w:pStyle w:val="DanceBody"/>
      </w:pPr>
      <w:r>
        <w:t xml:space="preserve"> 9-12</w:t>
      </w:r>
      <w:r>
        <w:tab/>
        <w:t>All set with Men moving in to face Ladies, all set again with Men moving out to finish with Lady to their left</w:t>
      </w:r>
    </w:p>
    <w:p w:rsidR="00B11EB3" w:rsidRDefault="00B11EB3" w:rsidP="00B11EB3">
      <w:pPr>
        <w:pStyle w:val="DanceBody"/>
      </w:pPr>
      <w:r>
        <w:t>13-16</w:t>
      </w:r>
      <w:r>
        <w:tab/>
        <w:t>Repeat 9-12with Ladies dancing in &amp; ending on 'partners' left ( all in same positions as bar 9)</w:t>
      </w:r>
    </w:p>
    <w:p w:rsidR="00B11EB3" w:rsidRDefault="00B11EB3" w:rsidP="00B11EB3">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B11EB3" w:rsidRDefault="00B11EB3" w:rsidP="00B11EB3">
      <w:pPr>
        <w:pStyle w:val="DanceBody"/>
      </w:pPr>
      <w:r>
        <w:t>25-28</w:t>
      </w:r>
      <w:r>
        <w:tab/>
        <w:t>3s+1s set to each other (down/up) &amp; 3M+1M</w:t>
      </w:r>
      <w:r w:rsidRPr="007F0D5A">
        <w:rPr>
          <w:b/>
        </w:rPr>
        <w:t xml:space="preserve"> also </w:t>
      </w:r>
      <w:r>
        <w:t xml:space="preserve">3L+1L 1/2 turn RH &amp; retain hands </w:t>
      </w:r>
      <w:r>
        <w:rPr>
          <w:b/>
        </w:rPr>
        <w:t>while</w:t>
      </w:r>
      <w:r>
        <w:t xml:space="preserve"> 2s step up to top place. (2) 3 1</w:t>
      </w:r>
    </w:p>
    <w:p w:rsidR="00B11EB3" w:rsidRDefault="00B11EB3" w:rsidP="00B11EB3">
      <w:pPr>
        <w:pStyle w:val="DanceBody"/>
      </w:pPr>
      <w:r>
        <w:t>29-32</w:t>
      </w:r>
      <w:r>
        <w:tab/>
        <w:t>1s+3s dance RH across to end with 1s facing down, 3s facing up.</w:t>
      </w:r>
    </w:p>
    <w:p w:rsidR="00B11EB3" w:rsidRDefault="00B11EB3" w:rsidP="00B11EB3">
      <w:pPr>
        <w:pStyle w:val="DanceBody"/>
      </w:pPr>
      <w:r>
        <w:t>33-38</w:t>
      </w:r>
      <w:r>
        <w:tab/>
        <w:t>All dance Grand Chain 1 bar per hand</w:t>
      </w:r>
    </w:p>
    <w:p w:rsidR="00B11EB3" w:rsidRDefault="00B11EB3" w:rsidP="00B11EB3">
      <w:pPr>
        <w:pStyle w:val="DanceBody"/>
        <w:keepNext w:val="0"/>
      </w:pPr>
      <w:r>
        <w:t>39-40</w:t>
      </w:r>
      <w:r>
        <w:tab/>
        <w:t>2s cross RH</w:t>
      </w:r>
      <w:r w:rsidRPr="00BA6B4D">
        <w:rPr>
          <w:b/>
        </w:rPr>
        <w:t xml:space="preserve"> while </w:t>
      </w:r>
      <w:r>
        <w:t>1s+3s change places RH on sides.  2 3 1</w:t>
      </w:r>
    </w:p>
    <w:p w:rsidR="00B11EB3" w:rsidRDefault="00B11EB3" w:rsidP="00B11EB3"/>
    <w:p w:rsidR="00B11EB3" w:rsidRDefault="00B11EB3" w:rsidP="00B11EB3">
      <w:pPr>
        <w:pStyle w:val="Minicrib"/>
      </w:pPr>
      <w:r>
        <w:t>THE PTARMIGAN REEL  (R8x32)  3C (4C set)</w:t>
      </w:r>
      <w:r>
        <w:tab/>
        <w:t>Jean Attwood  Alexander Bk 3</w:t>
      </w:r>
    </w:p>
    <w:p w:rsidR="00B11EB3" w:rsidRDefault="00B11EB3" w:rsidP="00B11EB3">
      <w:pPr>
        <w:pStyle w:val="DanceBody"/>
      </w:pPr>
      <w:r>
        <w:t xml:space="preserve"> 1- 8</w:t>
      </w:r>
      <w:r>
        <w:tab/>
        <w:t>1s turn RH &amp; cast 1 place, 3/4 turn RH to end between 2s/3s (1L facing up between 2s, 1M down between 3s) &amp; Bal-in-Line across</w:t>
      </w:r>
    </w:p>
    <w:p w:rsidR="00B11EB3" w:rsidRDefault="00B11EB3" w:rsidP="00B11EB3">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B11EB3" w:rsidRDefault="00B11EB3" w:rsidP="00B11EB3">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B11EB3" w:rsidRDefault="00B11EB3" w:rsidP="00B11EB3">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B11EB3" w:rsidRDefault="00B11EB3" w:rsidP="00B11EB3"/>
    <w:p w:rsidR="00B11EB3" w:rsidRDefault="00B11EB3" w:rsidP="00B11EB3">
      <w:pPr>
        <w:pStyle w:val="Minicrib"/>
      </w:pPr>
      <w:r>
        <w:t>THE PUBLISHER  (S3x32)  3C Set</w:t>
      </w:r>
      <w:r>
        <w:tab/>
        <w:t>William Williamson  The Diack Dances</w:t>
      </w:r>
    </w:p>
    <w:p w:rsidR="00B11EB3" w:rsidRDefault="00B11EB3" w:rsidP="00B11EB3">
      <w:pPr>
        <w:pStyle w:val="DanceBody"/>
      </w:pPr>
      <w:r>
        <w:t xml:space="preserve"> 1- 8</w:t>
      </w:r>
      <w:r>
        <w:tab/>
        <w:t>1s+2s Set+Link; 2s+1s+3s set, 1s cross RH &amp; face out.  2 (1) 3</w:t>
      </w:r>
    </w:p>
    <w:p w:rsidR="00B11EB3" w:rsidRDefault="00B11EB3" w:rsidP="00B11EB3">
      <w:pPr>
        <w:pStyle w:val="DanceBody"/>
      </w:pPr>
      <w:r>
        <w:t xml:space="preserve"> 9-16</w:t>
      </w:r>
      <w:r>
        <w:tab/>
        <w:t>All dance reels of 3 on sides (1s pass 1st corner RSh to start). Bars15-16: 1s cross LH to face 1st corner</w:t>
      </w:r>
    </w:p>
    <w:p w:rsidR="00B11EB3" w:rsidRDefault="00B11EB3" w:rsidP="00B11EB3">
      <w:pPr>
        <w:pStyle w:val="DanceBody"/>
      </w:pPr>
      <w:r>
        <w:t>17-24</w:t>
      </w:r>
      <w:r>
        <w:tab/>
        <w:t>1s dance Corner Pass+Turn with 1st corners, pass RSh; 1s repeat with 2nd corners, finishing passing RSh to 2nd place own sides</w:t>
      </w:r>
    </w:p>
    <w:p w:rsidR="00B11EB3" w:rsidRDefault="00B11EB3" w:rsidP="00B11EB3">
      <w:pPr>
        <w:pStyle w:val="DanceBody"/>
        <w:keepNext w:val="0"/>
      </w:pPr>
      <w:r>
        <w:t>25-32</w:t>
      </w:r>
      <w:r>
        <w:tab/>
        <w:t>1s+3s Set+Link; 2s+3s+1s turn partner 2H.  2 3 1</w:t>
      </w:r>
    </w:p>
    <w:p w:rsidR="00B11EB3" w:rsidRDefault="00B11EB3" w:rsidP="00B11EB3"/>
    <w:p w:rsidR="00B11EB3" w:rsidRDefault="00B11EB3" w:rsidP="00B11EB3">
      <w:pPr>
        <w:pStyle w:val="Minicrib"/>
      </w:pPr>
      <w:r>
        <w:t>PUDDING MIXER  (R4x40)  4C set</w:t>
      </w:r>
      <w:r>
        <w:tab/>
        <w:t>E Renie  Aurora 10th Anniv Bk</w:t>
      </w:r>
    </w:p>
    <w:p w:rsidR="00B11EB3" w:rsidRDefault="00B11EB3" w:rsidP="00B11EB3">
      <w:pPr>
        <w:pStyle w:val="DanceBody"/>
      </w:pPr>
      <w:r>
        <w:t xml:space="preserve"> 1- 8</w:t>
      </w:r>
      <w:r>
        <w:tab/>
        <w:t>1s+2s</w:t>
      </w:r>
      <w:r w:rsidRPr="007F0D5A">
        <w:rPr>
          <w:b/>
        </w:rPr>
        <w:t xml:space="preserve"> also </w:t>
      </w:r>
      <w:r>
        <w:t>3s+4s dance 1/2 R&amp;L, all chase clockwise 1/2 way.  3 4 1 2</w:t>
      </w:r>
    </w:p>
    <w:p w:rsidR="00B11EB3" w:rsidRDefault="00B11EB3" w:rsidP="00B11EB3">
      <w:pPr>
        <w:pStyle w:val="DanceBody"/>
      </w:pPr>
      <w:r>
        <w:t xml:space="preserve"> 9-16</w:t>
      </w:r>
      <w:r>
        <w:tab/>
        <w:t>3s+4s</w:t>
      </w:r>
      <w:r w:rsidRPr="007F0D5A">
        <w:rPr>
          <w:b/>
        </w:rPr>
        <w:t xml:space="preserve"> also </w:t>
      </w:r>
      <w:r>
        <w:t>1s+2s dance RH across, 4s+1s dance LH across</w:t>
      </w:r>
    </w:p>
    <w:p w:rsidR="00B11EB3" w:rsidRDefault="00B11EB3" w:rsidP="00B11EB3">
      <w:pPr>
        <w:pStyle w:val="DanceBody"/>
      </w:pPr>
      <w:r>
        <w:t>17-20</w:t>
      </w:r>
      <w:r>
        <w:tab/>
        <w:t>4M+1M &amp; 4L+1L dance across (Men making an arch), turn corners with free hand to face up/down</w:t>
      </w:r>
    </w:p>
    <w:p w:rsidR="00B11EB3" w:rsidRDefault="00B11EB3" w:rsidP="00B11EB3">
      <w:pPr>
        <w:pStyle w:val="DanceBody"/>
      </w:pPr>
      <w:r>
        <w:t>21-24</w:t>
      </w:r>
      <w:r>
        <w:tab/>
        <w:t>4s+1s dance down/up (couple dancing up make the arch) &amp; turn corners</w:t>
      </w:r>
    </w:p>
    <w:p w:rsidR="00B11EB3" w:rsidRDefault="00B11EB3" w:rsidP="00B11EB3">
      <w:pPr>
        <w:pStyle w:val="DanceBody"/>
      </w:pPr>
      <w:r>
        <w:t>25-32</w:t>
      </w:r>
      <w:r>
        <w:tab/>
        <w:t>Repeat bars 17-24 from new positions</w:t>
      </w:r>
    </w:p>
    <w:p w:rsidR="00B11EB3" w:rsidRDefault="00B11EB3" w:rsidP="00B11EB3">
      <w:pPr>
        <w:pStyle w:val="DanceBody"/>
        <w:keepNext w:val="0"/>
      </w:pPr>
      <w:r>
        <w:t>33-40</w:t>
      </w:r>
      <w:r>
        <w:tab/>
        <w:t>4M+1L change places RH &amp; 1M+4L change place RH, 1s &amp; 4s turn RH 1.1/2 times.  3 1 4 2</w:t>
      </w:r>
    </w:p>
    <w:p w:rsidR="00B11EB3" w:rsidRDefault="00B11EB3" w:rsidP="00B11EB3"/>
    <w:p w:rsidR="00B11EB3" w:rsidRDefault="00B11EB3" w:rsidP="00B11EB3">
      <w:pPr>
        <w:pStyle w:val="Minicrib"/>
      </w:pPr>
      <w:r>
        <w:t>PUDDOCKS  (R2x56)  Sq.Set</w:t>
      </w:r>
      <w:r>
        <w:tab/>
        <w:t>Stanley Wilkie</w:t>
      </w:r>
    </w:p>
    <w:p w:rsidR="00B11EB3" w:rsidRDefault="00B11EB3" w:rsidP="00B11EB3">
      <w:pPr>
        <w:pStyle w:val="DanceBody"/>
      </w:pPr>
      <w:r>
        <w:t>Part 1</w:t>
      </w:r>
    </w:p>
    <w:p w:rsidR="00B11EB3" w:rsidRDefault="00B11EB3" w:rsidP="00B11EB3">
      <w:pPr>
        <w:pStyle w:val="DanceBody"/>
      </w:pPr>
      <w:r>
        <w:t xml:space="preserve"> 1- 8</w:t>
      </w:r>
      <w:r>
        <w:tab/>
        <w:t>1s+3s set advancing, turn 2H, circle left to places</w:t>
      </w:r>
    </w:p>
    <w:p w:rsidR="00B11EB3" w:rsidRDefault="00B11EB3" w:rsidP="00B11EB3">
      <w:pPr>
        <w:pStyle w:val="DanceBody"/>
      </w:pPr>
      <w:r>
        <w:t xml:space="preserve"> 9-16</w:t>
      </w:r>
      <w:r>
        <w:tab/>
        <w:t>2s+4s repeat bars 1-8</w:t>
      </w:r>
    </w:p>
    <w:p w:rsidR="00B11EB3" w:rsidRDefault="00B11EB3" w:rsidP="00B11EB3">
      <w:pPr>
        <w:pStyle w:val="DanceBody"/>
      </w:pPr>
      <w:r>
        <w:t>17-24</w:t>
      </w:r>
      <w:r>
        <w:tab/>
        <w:t>All set to partner, Ladies pass partner LH to face next Man, all set &amp; turn 2H to face own partner (on corner)</w:t>
      </w:r>
    </w:p>
    <w:p w:rsidR="00B11EB3" w:rsidRDefault="00B11EB3" w:rsidP="00B11EB3">
      <w:pPr>
        <w:pStyle w:val="DanceBody"/>
      </w:pPr>
      <w:r>
        <w:t>25-32</w:t>
      </w:r>
      <w:r>
        <w:tab/>
        <w:t>All set to partner twice &amp; turn RH 1.1/2 times to original places</w:t>
      </w:r>
    </w:p>
    <w:p w:rsidR="00B11EB3" w:rsidRDefault="00B11EB3" w:rsidP="00B11EB3">
      <w:pPr>
        <w:pStyle w:val="DanceBody"/>
      </w:pPr>
      <w:r>
        <w:t>33-40</w:t>
      </w:r>
      <w:r>
        <w:tab/>
        <w:t>1s+3s set &amp; slip step across (Men BtoB) to change places, set &amp; slip step back to places (Ladies BtoB)</w:t>
      </w:r>
    </w:p>
    <w:p w:rsidR="00B11EB3" w:rsidRDefault="00B11EB3" w:rsidP="00B11EB3">
      <w:pPr>
        <w:pStyle w:val="DanceBody"/>
      </w:pPr>
      <w:r>
        <w:t>41-48</w:t>
      </w:r>
      <w:r>
        <w:tab/>
        <w:t>2s+4s repeat bars 33-40</w:t>
      </w:r>
    </w:p>
    <w:p w:rsidR="00B11EB3" w:rsidRDefault="00B11EB3" w:rsidP="00B11EB3">
      <w:pPr>
        <w:pStyle w:val="DanceBody"/>
      </w:pPr>
      <w:r>
        <w:t>49-56</w:t>
      </w:r>
      <w:r>
        <w:tab/>
        <w:t>All turn corners RH, partner LH, corner RH &amp; Partner LH</w:t>
      </w:r>
    </w:p>
    <w:p w:rsidR="00B11EB3" w:rsidRDefault="00B11EB3" w:rsidP="00B11EB3">
      <w:pPr>
        <w:pStyle w:val="DanceBody"/>
      </w:pPr>
      <w:r>
        <w:t>Part 2</w:t>
      </w:r>
    </w:p>
    <w:p w:rsidR="00B11EB3" w:rsidRDefault="00B11EB3" w:rsidP="00B11EB3">
      <w:pPr>
        <w:pStyle w:val="DanceBody"/>
      </w:pPr>
      <w:r>
        <w:t xml:space="preserve"> 1- 8</w:t>
      </w:r>
      <w:r>
        <w:tab/>
        <w:t>1s+3s dance RH across 3/4 way, dance LH across with 4s/2s</w:t>
      </w:r>
    </w:p>
    <w:p w:rsidR="00B11EB3" w:rsidRDefault="00B11EB3" w:rsidP="00B11EB3">
      <w:pPr>
        <w:pStyle w:val="DanceBody"/>
      </w:pPr>
      <w:r>
        <w:t xml:space="preserve"> 9-16</w:t>
      </w:r>
      <w:r>
        <w:tab/>
        <w:t>1s+3s dance RH across 3/4 way, dance LH across with 2s/4s</w:t>
      </w:r>
    </w:p>
    <w:p w:rsidR="00B11EB3" w:rsidRDefault="00B11EB3" w:rsidP="00B11EB3">
      <w:pPr>
        <w:pStyle w:val="DanceBody"/>
      </w:pPr>
      <w:r>
        <w:t>17-24</w:t>
      </w:r>
      <w:r>
        <w:tab/>
        <w:t>All Adv+Ret, set advancing &amp; retire with corners</w:t>
      </w:r>
    </w:p>
    <w:p w:rsidR="00B11EB3" w:rsidRDefault="00B11EB3" w:rsidP="00B11EB3">
      <w:pPr>
        <w:pStyle w:val="DanceBody"/>
      </w:pPr>
      <w:r>
        <w:t>25-32</w:t>
      </w:r>
      <w:r>
        <w:tab/>
        <w:t>All dance interlocking reels of 4 (RSh to corner)</w:t>
      </w:r>
    </w:p>
    <w:p w:rsidR="00B11EB3" w:rsidRDefault="00B11EB3" w:rsidP="00B11EB3">
      <w:pPr>
        <w:pStyle w:val="DanceBody"/>
      </w:pPr>
      <w:r>
        <w:t>33-40</w:t>
      </w:r>
      <w:r>
        <w:tab/>
        <w:t>1s+3s set &amp; slip step across (Men BtoB) to change places, set &amp; slip step back to places (Ladies BtoB)</w:t>
      </w:r>
    </w:p>
    <w:p w:rsidR="00B11EB3" w:rsidRDefault="00B11EB3" w:rsidP="00B11EB3">
      <w:pPr>
        <w:pStyle w:val="DanceBody"/>
      </w:pPr>
      <w:r>
        <w:t>41-48</w:t>
      </w:r>
      <w:r>
        <w:tab/>
        <w:t>2s+4s repeat bars 33-40</w:t>
      </w:r>
    </w:p>
    <w:p w:rsidR="00B11EB3" w:rsidRDefault="00B11EB3" w:rsidP="00B11EB3">
      <w:pPr>
        <w:pStyle w:val="DanceBody"/>
        <w:keepNext w:val="0"/>
      </w:pPr>
      <w:r>
        <w:t>49-56</w:t>
      </w:r>
      <w:r>
        <w:tab/>
        <w:t>All circle 8H round &amp; back ending in centre</w:t>
      </w:r>
    </w:p>
    <w:p w:rsidR="00B11EB3" w:rsidRDefault="00B11EB3" w:rsidP="00B11EB3"/>
    <w:p w:rsidR="00B11EB3" w:rsidRDefault="00B11EB3" w:rsidP="00B11EB3">
      <w:pPr>
        <w:pStyle w:val="Minicrib"/>
      </w:pPr>
      <w:r>
        <w:t>PUDSEY BEAR  (J4x32)  4C set</w:t>
      </w:r>
      <w:r>
        <w:tab/>
        <w:t>Louise Macdougall  www.rscds.org/sites/default/files/pudsey_bear.pdf</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1L followed by 2L+3L+4L dance across behind 1M. 1L loops round 1M to follow 4L as Ladies dance behind Men &amp; cross back to own side to end  2 3 4 1</w:t>
      </w:r>
    </w:p>
    <w:p w:rsidR="00B11EB3" w:rsidRDefault="00B11EB3" w:rsidP="00B11EB3">
      <w:pPr>
        <w:pStyle w:val="DanceBody"/>
      </w:pPr>
      <w:r>
        <w:t>17-24</w:t>
      </w:r>
      <w:r>
        <w:tab/>
        <w:t>Men repeat figure 9-16 round Ladies to end opposite partner. 2 3 4 1</w:t>
      </w:r>
    </w:p>
    <w:p w:rsidR="00B11EB3" w:rsidRDefault="00B11EB3" w:rsidP="00B11EB3">
      <w:pPr>
        <w:pStyle w:val="DanceBody"/>
        <w:keepNext w:val="0"/>
      </w:pPr>
      <w:r>
        <w:t>25-32</w:t>
      </w:r>
      <w:r>
        <w:tab/>
        <w:t>All dance DoSiDo with partner &amp; turn RH (or birl)</w:t>
      </w:r>
    </w:p>
    <w:p w:rsidR="00B11EB3" w:rsidRDefault="00B11EB3" w:rsidP="00B11EB3"/>
    <w:p w:rsidR="00B11EB3" w:rsidRDefault="00B11EB3" w:rsidP="00B11EB3">
      <w:pPr>
        <w:pStyle w:val="Minicrib"/>
      </w:pPr>
      <w:r>
        <w:t>PUFFIN'S REEL  (R8x32)  3C (4C set)</w:t>
      </w:r>
      <w:r>
        <w:tab/>
        <w:t>Terry Harvey, Delaware Valley RSCDS</w:t>
      </w:r>
    </w:p>
    <w:p w:rsidR="00B11EB3" w:rsidRDefault="00B11EB3" w:rsidP="00B11EB3">
      <w:pPr>
        <w:pStyle w:val="DanceBody"/>
      </w:pPr>
      <w:r>
        <w:t xml:space="preserve"> 1- 8</w:t>
      </w:r>
      <w:r>
        <w:tab/>
        <w:t>1s+2s set &amp; dance 1/2 RH across; 1s+3s set &amp; dance 1/2 LH across. (2) (3) 1</w:t>
      </w:r>
    </w:p>
    <w:p w:rsidR="00B11EB3" w:rsidRDefault="00B11EB3" w:rsidP="00B11EB3">
      <w:pPr>
        <w:pStyle w:val="DanceBody"/>
      </w:pPr>
      <w:r>
        <w:t xml:space="preserve"> 9-16</w:t>
      </w:r>
      <w:r>
        <w:tab/>
        <w:t>1s lead up to top, cross &amp; cast round 2s, meet, dance down between 3s &amp; cast up to 2nd place opp sides (3s step down 15-16). (2) (1) (3)</w:t>
      </w:r>
    </w:p>
    <w:p w:rsidR="00B11EB3" w:rsidRDefault="00B11EB3" w:rsidP="00B11EB3">
      <w:pPr>
        <w:pStyle w:val="DanceBody"/>
      </w:pPr>
      <w:r>
        <w:t>17-24</w:t>
      </w:r>
      <w:r>
        <w:tab/>
        <w:t>2s+1s+3s Set+Link for 3 couples twice. 3 1 2</w:t>
      </w:r>
    </w:p>
    <w:p w:rsidR="00B11EB3" w:rsidRDefault="00B11EB3" w:rsidP="00B11EB3">
      <w:pPr>
        <w:pStyle w:val="DanceBody"/>
        <w:keepNext w:val="0"/>
      </w:pPr>
      <w:r>
        <w:t>25-32</w:t>
      </w:r>
      <w:r>
        <w:tab/>
        <w:t>3s+1s+2s circle 6H round &amp; back.  End 3 1 2</w:t>
      </w:r>
    </w:p>
    <w:p w:rsidR="00B11EB3" w:rsidRDefault="00B11EB3" w:rsidP="00B11EB3"/>
    <w:p w:rsidR="00B11EB3" w:rsidRDefault="00B11EB3" w:rsidP="00B11EB3">
      <w:pPr>
        <w:pStyle w:val="Minicrib"/>
      </w:pPr>
      <w:r>
        <w:t>PULLING BRACKEN  (R8x32)  3C (4C set)</w:t>
      </w:r>
      <w:r>
        <w:tab/>
        <w:t>Tony Bulteel  SCD Archives</w:t>
      </w:r>
    </w:p>
    <w:p w:rsidR="00B11EB3" w:rsidRDefault="00B11EB3" w:rsidP="00B11EB3">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B11EB3" w:rsidRDefault="00B11EB3" w:rsidP="00B11EB3">
      <w:pPr>
        <w:pStyle w:val="DanceBody"/>
      </w:pPr>
      <w:r>
        <w:t xml:space="preserve"> 9-16</w:t>
      </w:r>
      <w:r>
        <w:tab/>
        <w:t>2s+1s+3s dance Grand Chain (2s crossing at top)</w:t>
      </w:r>
    </w:p>
    <w:p w:rsidR="00B11EB3" w:rsidRDefault="00B11EB3" w:rsidP="00B11EB3">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B11EB3" w:rsidRDefault="00B11EB3" w:rsidP="00B11EB3">
      <w:pPr>
        <w:pStyle w:val="DanceBody"/>
        <w:keepNext w:val="0"/>
      </w:pPr>
      <w:r>
        <w:t>25-32</w:t>
      </w:r>
      <w:r>
        <w:tab/>
        <w:t>1L+2s and 1M+3s dance RH across, 1s pass RSh to dance LH across with other couple &amp; 1s end in 2</w:t>
      </w:r>
      <w:r w:rsidRPr="00972EEB">
        <w:t>nd</w:t>
      </w:r>
      <w:r>
        <w:t xml:space="preserve"> place own sides</w:t>
      </w:r>
    </w:p>
    <w:p w:rsidR="00B11EB3" w:rsidRDefault="00B11EB3" w:rsidP="00B11EB3"/>
    <w:p w:rsidR="00B11EB3" w:rsidRDefault="00B11EB3" w:rsidP="00B11EB3">
      <w:pPr>
        <w:pStyle w:val="Minicrib"/>
      </w:pPr>
      <w:r>
        <w:t>THE PUMP ROOM  (R8x32)  3C (4C set)</w:t>
      </w:r>
      <w:r>
        <w:tab/>
        <w:t>Anne Walker  RSCDS Cheltenham 50th Anniv</w:t>
      </w:r>
    </w:p>
    <w:p w:rsidR="00B11EB3" w:rsidRDefault="00B11EB3" w:rsidP="00B11EB3">
      <w:pPr>
        <w:pStyle w:val="DanceBody"/>
      </w:pPr>
      <w:r>
        <w:t xml:space="preserve"> 1- 8</w:t>
      </w:r>
      <w:r>
        <w:tab/>
        <w:t>1L+3M set advancing, join LH in middle &amp; RH with partner, all set in diag line.  1/2 diag reel of 4, 1L &amp; 3M passing partner RSh to start.  1L &amp; 3M pass LSh to face 2s (1L+2L, 3M+2M)</w:t>
      </w:r>
    </w:p>
    <w:p w:rsidR="00B11EB3" w:rsidRDefault="00B11EB3" w:rsidP="00B11EB3">
      <w:pPr>
        <w:pStyle w:val="DanceBody"/>
      </w:pPr>
      <w:r>
        <w:t xml:space="preserve"> 9-12</w:t>
      </w:r>
      <w:r>
        <w:tab/>
        <w:t>1L+3M dance 1/2 reel of 4 across with 2s, pass LSh to face own partner.</w:t>
      </w:r>
    </w:p>
    <w:p w:rsidR="00B11EB3" w:rsidRDefault="00B11EB3" w:rsidP="00B11EB3">
      <w:pPr>
        <w:pStyle w:val="DanceBody"/>
      </w:pPr>
      <w:r>
        <w:t>13-16</w:t>
      </w:r>
      <w:r>
        <w:tab/>
        <w:t xml:space="preserve">1L+3M dance 1/2 diag reel of 4 passing partner RSh to start.  1M &amp; 3L end in orig places, </w:t>
      </w:r>
      <w:r>
        <w:rPr>
          <w:b/>
        </w:rPr>
        <w:t>while</w:t>
      </w:r>
      <w:r>
        <w:t xml:space="preserve"> 1L &amp; 3M dance across to opp sides (each other's places)</w:t>
      </w:r>
    </w:p>
    <w:p w:rsidR="00B11EB3" w:rsidRDefault="00B11EB3" w:rsidP="00B11EB3">
      <w:pPr>
        <w:pStyle w:val="DanceBody"/>
      </w:pPr>
      <w:r>
        <w:t>17-24</w:t>
      </w:r>
      <w:r>
        <w:tab/>
        <w:t>Men at top &amp; Ladies at bottom dance RH across.  2s+1L+3M dance 1/2 diag R&amp;L to end 1 2 3</w:t>
      </w:r>
    </w:p>
    <w:p w:rsidR="00B11EB3" w:rsidRDefault="00B11EB3" w:rsidP="00B11EB3">
      <w:pPr>
        <w:pStyle w:val="DanceBody"/>
        <w:keepNext w:val="0"/>
      </w:pPr>
      <w:r>
        <w:t>25-32</w:t>
      </w:r>
      <w:r>
        <w:tab/>
        <w:t>1s NHJ dance down cast up round 3s to 2nd place (2s step up 3-4), dance up to top &amp; cast to 2nd place own sides</w:t>
      </w:r>
    </w:p>
    <w:p w:rsidR="00B11EB3" w:rsidRDefault="00B11EB3" w:rsidP="00B11EB3"/>
    <w:p w:rsidR="00B11EB3" w:rsidRDefault="00B11EB3" w:rsidP="00B11EB3">
      <w:pPr>
        <w:pStyle w:val="Minicrib"/>
      </w:pPr>
      <w:r>
        <w:t>PUMPKIN PIE  (J8x32)  3C (4C set)</w:t>
      </w:r>
      <w:r>
        <w:tab/>
        <w:t>M Williams  12 SCDs</w:t>
      </w:r>
    </w:p>
    <w:p w:rsidR="00B11EB3" w:rsidRDefault="00B11EB3" w:rsidP="00B11EB3">
      <w:pPr>
        <w:pStyle w:val="DanceBody"/>
      </w:pPr>
      <w:r>
        <w:t xml:space="preserve"> 1- 8</w:t>
      </w:r>
      <w:r>
        <w:tab/>
        <w:t>1s+2s set, dance RH across 1/2 way, 1s+3s set &amp; dance LH across 1/2 way</w:t>
      </w:r>
    </w:p>
    <w:p w:rsidR="00B11EB3" w:rsidRDefault="00B11EB3" w:rsidP="00B11EB3">
      <w:pPr>
        <w:pStyle w:val="DanceBody"/>
      </w:pPr>
      <w:r>
        <w:t xml:space="preserve"> 9-16</w:t>
      </w:r>
      <w:r>
        <w:tab/>
        <w:t>1s dance reels of 3 on own sides (dance up giving LSh to 3s to start)</w:t>
      </w:r>
    </w:p>
    <w:p w:rsidR="00B11EB3" w:rsidRDefault="00B11EB3" w:rsidP="00B11EB3">
      <w:pPr>
        <w:pStyle w:val="DanceBody"/>
      </w:pPr>
      <w:r>
        <w:t>17-24</w:t>
      </w:r>
      <w:r>
        <w:tab/>
        <w:t>1s set, cast up 1 place</w:t>
      </w:r>
      <w:r w:rsidRPr="00BA6B4D">
        <w:rPr>
          <w:b/>
        </w:rPr>
        <w:t xml:space="preserve"> while </w:t>
      </w:r>
      <w:r>
        <w:t>3s set &amp; cross down LH, 1s set &amp; cast up to top</w:t>
      </w:r>
      <w:r w:rsidRPr="00BA6B4D">
        <w:rPr>
          <w:b/>
        </w:rPr>
        <w:t xml:space="preserve"> while </w:t>
      </w:r>
      <w:r>
        <w:t>2s set &amp; cross down</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PUMPKING BAKER  (R8x32)  3C (4C set)</w:t>
      </w:r>
      <w:r>
        <w:tab/>
        <w:t>Craig Chamberlain &amp; Lara Friedman-Shedlov</w:t>
      </w:r>
    </w:p>
    <w:p w:rsidR="00B11EB3" w:rsidRDefault="00B11EB3" w:rsidP="00B11EB3">
      <w:pPr>
        <w:pStyle w:val="DanceBody"/>
      </w:pPr>
      <w:r>
        <w:t xml:space="preserve"> 1- 8</w:t>
      </w:r>
      <w:r>
        <w:tab/>
        <w:t>1s+2s+3s dance mirror reels of 3 on sides (1s in/down to start)</w:t>
      </w:r>
    </w:p>
    <w:p w:rsidR="00B11EB3" w:rsidRDefault="00B11EB3" w:rsidP="00B11EB3">
      <w:pPr>
        <w:pStyle w:val="DanceBody"/>
      </w:pPr>
      <w:r>
        <w:t xml:space="preserve"> 9-12</w:t>
      </w:r>
      <w:r>
        <w:tab/>
        <w:t>1s+2s changsweete places by turning 1.1/2 (Men RH, Ladies LH)</w:t>
      </w:r>
    </w:p>
    <w:p w:rsidR="00B11EB3" w:rsidRDefault="00B11EB3" w:rsidP="00B11EB3">
      <w:pPr>
        <w:pStyle w:val="DanceBody"/>
      </w:pPr>
      <w:r>
        <w:t>13-16</w:t>
      </w:r>
      <w:r>
        <w:tab/>
        <w:t>1s+3s turn 1.3/4 (Men LH, Ladies RH). 1s end BtoB in centre ready for …</w:t>
      </w:r>
    </w:p>
    <w:p w:rsidR="00B11EB3" w:rsidRDefault="00B11EB3" w:rsidP="00B11EB3">
      <w:pPr>
        <w:pStyle w:val="DanceBody"/>
      </w:pPr>
      <w:r>
        <w:t>17-24</w:t>
      </w:r>
      <w:r>
        <w:tab/>
        <w:t>1s dance Double Triangles finishing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PUNCH BOWL  (R8x32)  3C (4C set)</w:t>
      </w:r>
      <w:r>
        <w:tab/>
        <w:t>RSCDS Bk 5</w:t>
      </w:r>
    </w:p>
    <w:p w:rsidR="00B11EB3" w:rsidRDefault="00B11EB3" w:rsidP="00B11EB3">
      <w:pPr>
        <w:pStyle w:val="DanceBody"/>
      </w:pPr>
      <w:r>
        <w:t xml:space="preserve"> 1- 8</w:t>
      </w:r>
      <w:r>
        <w:tab/>
        <w:t>1s cross RH, cast 1 place, cross LH &amp; cast down below 3s</w:t>
      </w:r>
    </w:p>
    <w:p w:rsidR="00B11EB3" w:rsidRDefault="00B11EB3" w:rsidP="00B11EB3">
      <w:pPr>
        <w:pStyle w:val="DanceBody"/>
      </w:pPr>
      <w:r>
        <w:t xml:space="preserve"> 9-16</w:t>
      </w:r>
      <w:r>
        <w:tab/>
        <w:t>1s dance up &amp; out between 2L+3L, Man casts up &amp; Lady down, meet in middle, dance out between 2M+3M, cross &amp; Lady casts up &amp; Man down to meet in middle</w:t>
      </w:r>
    </w:p>
    <w:p w:rsidR="00B11EB3" w:rsidRDefault="00B11EB3" w:rsidP="00B11EB3">
      <w:pPr>
        <w:pStyle w:val="DanceBody"/>
      </w:pPr>
      <w:r>
        <w:t>17-24</w:t>
      </w:r>
      <w:r>
        <w:tab/>
        <w:t>1s lead down middle &amp; back to top</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PUNTING ON THE CAM  (S4x32)  4C Set</w:t>
      </w:r>
      <w:r>
        <w:tab/>
        <w:t>Richard Francis  Class of '13</w:t>
      </w:r>
    </w:p>
    <w:p w:rsidR="00B11EB3" w:rsidRDefault="00B11EB3" w:rsidP="00B11EB3">
      <w:pPr>
        <w:pStyle w:val="DanceBody"/>
      </w:pPr>
      <w:r>
        <w:t xml:space="preserve"> 1- 4</w:t>
      </w:r>
      <w:r>
        <w:tab/>
        <w:t xml:space="preserve">1M+2L </w:t>
      </w:r>
      <w:r w:rsidRPr="00233FEC">
        <w:rPr>
          <w:b/>
        </w:rPr>
        <w:t>also</w:t>
      </w:r>
      <w:r>
        <w:t xml:space="preserve"> 3M+4L set advancing to each other &amp; 3/4 turn RH to finish back to back on 2nd corner diagonal </w:t>
      </w:r>
      <w:r>
        <w:rPr>
          <w:b/>
        </w:rPr>
        <w:t>while</w:t>
      </w:r>
      <w:r>
        <w:t xml:space="preserve"> 1L+2M </w:t>
      </w:r>
      <w:r w:rsidRPr="00233FEC">
        <w:rPr>
          <w:b/>
        </w:rPr>
        <w:t>also</w:t>
      </w:r>
      <w:r>
        <w:t xml:space="preserve"> 3L+4M dance anticlockwise round the set to change places to finish facing own partner on the diagonal.</w:t>
      </w:r>
    </w:p>
    <w:p w:rsidR="00B11EB3" w:rsidRDefault="00B11EB3" w:rsidP="00B11EB3">
      <w:pPr>
        <w:pStyle w:val="DanceBody"/>
      </w:pPr>
      <w:r>
        <w:t xml:space="preserve"> 5- 8</w:t>
      </w:r>
      <w:r>
        <w:tab/>
        <w:t xml:space="preserve">1s+2s </w:t>
      </w:r>
      <w:r w:rsidRPr="00233FEC">
        <w:rPr>
          <w:b/>
        </w:rPr>
        <w:t>also</w:t>
      </w:r>
      <w:r>
        <w:t xml:space="preserve"> 3s+4s dance 1/2 RSh reels of 4 to finish in original positions (Middle dancers pass partners RSh &amp; dance down/up the set to original positions). 1 2 3 4</w:t>
      </w:r>
    </w:p>
    <w:p w:rsidR="00B11EB3" w:rsidRDefault="00B11EB3" w:rsidP="00B11EB3">
      <w:pPr>
        <w:pStyle w:val="DanceBody"/>
      </w:pPr>
      <w:r>
        <w:t xml:space="preserve"> 9-16</w:t>
      </w:r>
      <w:r>
        <w:tab/>
        <w:t>1s &amp; 3s dance down 2 bars, turn partner 2H (2 bars); dance up &amp; cast to 2nd/4th places facing up (2s+4s step up 15-16).  2 1 4 3</w:t>
      </w:r>
    </w:p>
    <w:p w:rsidR="00B11EB3" w:rsidRDefault="00B11EB3" w:rsidP="00B11EB3">
      <w:pPr>
        <w:pStyle w:val="DanceBody"/>
      </w:pPr>
      <w:r>
        <w:t>17-24</w:t>
      </w:r>
      <w:r>
        <w:tab/>
        <w:t>All dance reflection reels of 4 on the side (Men pass LSh &amp; Ladies pass RSh to begin)</w:t>
      </w:r>
    </w:p>
    <w:p w:rsidR="00B11EB3" w:rsidRDefault="00B11EB3" w:rsidP="00B11EB3">
      <w:pPr>
        <w:pStyle w:val="DanceBody"/>
        <w:keepNext w:val="0"/>
      </w:pPr>
      <w:r>
        <w:t>25-32</w:t>
      </w:r>
      <w:r>
        <w:tab/>
        <w:t>1s+3s+4s dance the Knot 2 3 4 1</w:t>
      </w:r>
    </w:p>
    <w:p w:rsidR="00B11EB3" w:rsidRDefault="00B11EB3" w:rsidP="00B11EB3"/>
    <w:p w:rsidR="00B11EB3" w:rsidRDefault="00B11EB3" w:rsidP="00B11EB3">
      <w:pPr>
        <w:pStyle w:val="Minicrib"/>
      </w:pPr>
      <w:r>
        <w:t>PURDY PINK SHOES  (J6x32)  2C (3C set)</w:t>
      </w:r>
      <w:r>
        <w:tab/>
        <w:t>Elaine Hoag  Ardbrae 50 Years</w:t>
      </w:r>
    </w:p>
    <w:p w:rsidR="00B11EB3" w:rsidRDefault="00B11EB3" w:rsidP="00B11EB3">
      <w:pPr>
        <w:pStyle w:val="DanceBody"/>
      </w:pPr>
      <w:r>
        <w:t xml:space="preserve"> 1- 6</w:t>
      </w:r>
      <w:r>
        <w:tab/>
        <w:t>1s+2s set advancing to Bal-in-Line &amp; turn partners RH 1/2 way</w:t>
      </w:r>
    </w:p>
    <w:p w:rsidR="00B11EB3" w:rsidRDefault="00B11EB3" w:rsidP="00B11EB3">
      <w:pPr>
        <w:pStyle w:val="DanceBody"/>
      </w:pPr>
      <w:r>
        <w:t xml:space="preserve"> 7- 8</w:t>
      </w:r>
      <w:r>
        <w:tab/>
        <w:t xml:space="preserve">1M+2L turn 3/4 LH </w:t>
      </w:r>
      <w:r>
        <w:rPr>
          <w:b/>
        </w:rPr>
        <w:t>as</w:t>
      </w:r>
      <w:r>
        <w:t xml:space="preserve"> partners dance 1/4 clockwise round to face partners in line across</w:t>
      </w:r>
    </w:p>
    <w:p w:rsidR="00B11EB3" w:rsidRDefault="00B11EB3" w:rsidP="00B11EB3">
      <w:pPr>
        <w:pStyle w:val="DanceBody"/>
      </w:pPr>
      <w:r>
        <w:t xml:space="preserve"> 9-16</w:t>
      </w:r>
      <w:r>
        <w:tab/>
        <w:t xml:space="preserve">1s+2s dance reels of 4 across.  Bars 15-16 1L &amp; 2M curve to Right to end in middle, 2M at top, 1L at bottom </w:t>
      </w:r>
      <w:r>
        <w:rPr>
          <w:b/>
        </w:rPr>
        <w:t>as</w:t>
      </w:r>
      <w:r>
        <w:t xml:space="preserve"> 1M+2L pass LSh to face partners in line up/down middle, Ladies facing up, Men down</w:t>
      </w:r>
    </w:p>
    <w:p w:rsidR="00B11EB3" w:rsidRDefault="00B11EB3" w:rsidP="00B11EB3">
      <w:pPr>
        <w:pStyle w:val="DanceBody"/>
      </w:pPr>
      <w:r>
        <w:t>17-24</w:t>
      </w:r>
      <w:r>
        <w:tab/>
        <w:t>2s+1s dance reel of 4 up/down middle</w:t>
      </w:r>
    </w:p>
    <w:p w:rsidR="00B11EB3" w:rsidRDefault="00B11EB3" w:rsidP="00B11EB3">
      <w:pPr>
        <w:pStyle w:val="DanceBody"/>
        <w:keepNext w:val="0"/>
      </w:pPr>
      <w:r>
        <w:t>25-32</w:t>
      </w:r>
      <w:r>
        <w:tab/>
        <w:t>2s+1s set, Petronella turn to own sides &amp; turn partners RH</w:t>
      </w:r>
    </w:p>
    <w:p w:rsidR="00B11EB3" w:rsidRDefault="00B11EB3" w:rsidP="00B11EB3"/>
    <w:p w:rsidR="00B11EB3" w:rsidRDefault="00B11EB3" w:rsidP="00B11EB3">
      <w:pPr>
        <w:pStyle w:val="Minicrib"/>
      </w:pPr>
      <w:r>
        <w:t>PURLEY'S 30TH ANNIVERSARY  (S4x32)  4C set</w:t>
      </w:r>
      <w:r>
        <w:tab/>
        <w:t>Douglas J Dean</w:t>
      </w:r>
    </w:p>
    <w:p w:rsidR="00B11EB3" w:rsidRDefault="00B11EB3" w:rsidP="00B11EB3">
      <w:pPr>
        <w:pStyle w:val="DanceBody"/>
      </w:pPr>
      <w:r>
        <w:t xml:space="preserve"> 1- 8</w:t>
      </w:r>
      <w:r>
        <w:tab/>
        <w:t>2s+3s set &amp; dance 1/2 LH across to face corners, 2s+3s change places RH with corners &amp; corners dance 1/2 LH across to end on sides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3s+4s</w:t>
      </w:r>
      <w:r w:rsidRPr="007F0D5A">
        <w:rPr>
          <w:b/>
        </w:rPr>
        <w:t xml:space="preserve"> also </w:t>
      </w:r>
      <w:r>
        <w:t>1s+2s set &amp; dance 1/2 RH across, 4s+3s+2s set &amp; 1/2 turn RH to face down in Allemande hold</w:t>
      </w:r>
    </w:p>
    <w:p w:rsidR="00B11EB3" w:rsidRDefault="00B11EB3" w:rsidP="00B11EB3">
      <w:pPr>
        <w:pStyle w:val="DanceBody"/>
        <w:keepNext w:val="0"/>
      </w:pPr>
      <w:r>
        <w:t>25-32</w:t>
      </w:r>
      <w:r>
        <w:tab/>
        <w:t>4s+3s+2s dance the Knot to end 2 3 4 1</w:t>
      </w:r>
    </w:p>
    <w:p w:rsidR="00B11EB3" w:rsidRDefault="00B11EB3" w:rsidP="00B11EB3"/>
    <w:p w:rsidR="00B11EB3" w:rsidRDefault="00B11EB3" w:rsidP="00B11EB3">
      <w:pPr>
        <w:pStyle w:val="Minicrib"/>
      </w:pPr>
      <w:r>
        <w:t>PURMAMARCA MARKET  (S4x32)  4C Set</w:t>
      </w:r>
      <w:r>
        <w:tab/>
        <w:t>James Stott  Argentine Collection 2020</w:t>
      </w:r>
    </w:p>
    <w:p w:rsidR="00B11EB3" w:rsidRPr="00F51350" w:rsidRDefault="00B11EB3" w:rsidP="00B11EB3">
      <w:pPr>
        <w:pStyle w:val="DanceBody"/>
      </w:pPr>
      <w:r>
        <w:t xml:space="preserve"> 1- 8</w:t>
      </w:r>
      <w:r>
        <w:tab/>
        <w:t>3s followed by 1s dance down, cast up round 4s, 3s to 1st place, 1s to 3rd place; all 4 couples turn partner RH, 3s &amp; 1s face down, 2s &amp; 4s face up</w:t>
      </w:r>
    </w:p>
    <w:p w:rsidR="00B11EB3" w:rsidRDefault="00B11EB3" w:rsidP="00B11EB3">
      <w:pPr>
        <w:pStyle w:val="DanceBody"/>
      </w:pPr>
      <w:r>
        <w:t xml:space="preserve"> 9-16</w:t>
      </w:r>
      <w:r>
        <w:tab/>
        <w:t>All set twice, 2s dance in &amp; cast up to 1s place as 3s dance down to 2nd place, 1s+4s dance similar, 1s casting to 4th place, 4s dancing up to 3rd place, all set</w:t>
      </w:r>
    </w:p>
    <w:p w:rsidR="00B11EB3" w:rsidRDefault="00B11EB3" w:rsidP="00B11EB3">
      <w:pPr>
        <w:pStyle w:val="DanceBody"/>
      </w:pPr>
      <w:r>
        <w:t>17-24</w:t>
      </w:r>
      <w:r>
        <w:tab/>
        <w:t xml:space="preserve">2s+3s </w:t>
      </w:r>
      <w:r>
        <w:rPr>
          <w:b/>
        </w:rPr>
        <w:t>also</w:t>
      </w:r>
      <w:r>
        <w:t xml:space="preserve"> 4s+1s dance R&amp;L</w:t>
      </w:r>
    </w:p>
    <w:p w:rsidR="00B11EB3" w:rsidRDefault="00B11EB3" w:rsidP="00B11EB3">
      <w:pPr>
        <w:pStyle w:val="DanceBody"/>
        <w:keepNext w:val="0"/>
      </w:pPr>
      <w:r>
        <w:t>25-32</w:t>
      </w:r>
      <w:r>
        <w:tab/>
        <w:t xml:space="preserve">2s+3s </w:t>
      </w:r>
      <w:r>
        <w:rPr>
          <w:b/>
        </w:rPr>
        <w:t>also</w:t>
      </w:r>
      <w:r>
        <w:t xml:space="preserve"> 4s+1s dance Double Figs 8: 2s cast down, 3s cross up </w:t>
      </w:r>
      <w:r>
        <w:rPr>
          <w:b/>
        </w:rPr>
        <w:t>while</w:t>
      </w:r>
      <w:r>
        <w:t xml:space="preserve"> 1s cast up, 4s cross down.  End 2  3 4 1</w:t>
      </w:r>
    </w:p>
    <w:p w:rsidR="00B11EB3" w:rsidRDefault="00B11EB3" w:rsidP="00B11EB3"/>
    <w:p w:rsidR="00B11EB3" w:rsidRDefault="00B11EB3" w:rsidP="00B11EB3">
      <w:pPr>
        <w:pStyle w:val="Minicrib"/>
      </w:pPr>
      <w:r>
        <w:t>PURPLE HEATHER JIG  (J4x40)  4C set</w:t>
      </w:r>
      <w:r>
        <w:tab/>
        <w:t>John Bowie Dickson  Dunedin 5</w:t>
      </w:r>
    </w:p>
    <w:p w:rsidR="00B11EB3" w:rsidRDefault="00B11EB3" w:rsidP="00B11EB3">
      <w:pPr>
        <w:pStyle w:val="DanceBody"/>
      </w:pPr>
      <w:r>
        <w:t>3s &amp; 4s start on opp sides</w:t>
      </w:r>
    </w:p>
    <w:p w:rsidR="00B11EB3" w:rsidRDefault="00B11EB3" w:rsidP="00B11EB3">
      <w:pPr>
        <w:pStyle w:val="DanceBody"/>
      </w:pPr>
      <w:r>
        <w:t xml:space="preserve"> 1- 8</w:t>
      </w:r>
      <w:r>
        <w:tab/>
        <w:t>1s &amp; 4s turn RH, cast in 1 place &amp; turn LH 1.1/2 times to end between 2s/3s (Man facing Lady)</w:t>
      </w:r>
    </w:p>
    <w:p w:rsidR="00B11EB3" w:rsidRDefault="00B11EB3" w:rsidP="00B11EB3">
      <w:pPr>
        <w:pStyle w:val="DanceBody"/>
      </w:pPr>
      <w:r>
        <w:t xml:space="preserve"> 9-16</w:t>
      </w:r>
      <w:r>
        <w:tab/>
        <w:t>1s+2s</w:t>
      </w:r>
      <w:r w:rsidRPr="007F0D5A">
        <w:rPr>
          <w:b/>
        </w:rPr>
        <w:t xml:space="preserve"> also </w:t>
      </w:r>
      <w:r>
        <w:t>4s+3s dance RSh reel of 4 across</w:t>
      </w:r>
    </w:p>
    <w:p w:rsidR="00B11EB3" w:rsidRDefault="00B11EB3" w:rsidP="00B11EB3">
      <w:pPr>
        <w:pStyle w:val="DanceBody"/>
      </w:pPr>
      <w:r>
        <w:t>17-24</w:t>
      </w:r>
      <w:r>
        <w:tab/>
        <w:t>1s &amp; 4s turn corners RH, 1s+4s dance LH across 1/2 way to face other corner, turn corners RH &amp; turn partner LH to end between 2s/3s</w:t>
      </w:r>
    </w:p>
    <w:p w:rsidR="00B11EB3" w:rsidRDefault="00B11EB3" w:rsidP="00B11EB3">
      <w:pPr>
        <w:pStyle w:val="DanceBody"/>
      </w:pPr>
      <w:r>
        <w:t>25-32</w:t>
      </w:r>
      <w:r>
        <w:tab/>
        <w:t>4s+2s</w:t>
      </w:r>
      <w:r w:rsidRPr="007F0D5A">
        <w:rPr>
          <w:b/>
        </w:rPr>
        <w:t xml:space="preserve"> also </w:t>
      </w:r>
      <w:r>
        <w:t>1s+3s dance RSh reels of 4 across</w:t>
      </w:r>
    </w:p>
    <w:p w:rsidR="00B11EB3" w:rsidRDefault="00B11EB3" w:rsidP="00B11EB3">
      <w:pPr>
        <w:pStyle w:val="DanceBody"/>
        <w:keepNext w:val="0"/>
      </w:pPr>
      <w:r>
        <w:t>33-40</w:t>
      </w:r>
      <w:r>
        <w:tab/>
        <w:t>1s &amp; 4s dance out ends, cross, cast &amp; turn partners RH</w:t>
      </w:r>
    </w:p>
    <w:p w:rsidR="00B11EB3" w:rsidRDefault="00B11EB3" w:rsidP="00B11EB3"/>
    <w:p w:rsidR="00B11EB3" w:rsidRDefault="00B11EB3" w:rsidP="00B11EB3">
      <w:pPr>
        <w:pStyle w:val="Minicrib"/>
      </w:pPr>
      <w:r>
        <w:t>THE PURPLE OCTOPUS  (M-(2xS32+2xJ32))  Sq.Set</w:t>
      </w:r>
      <w:r>
        <w:tab/>
        <w:t>Jill Burrows, 2022</w:t>
      </w:r>
    </w:p>
    <w:p w:rsidR="00B11EB3" w:rsidRDefault="00B11EB3" w:rsidP="00B11EB3">
      <w:pPr>
        <w:pStyle w:val="DanceBody"/>
      </w:pPr>
      <w:r w:rsidRPr="00E165E7">
        <w:t xml:space="preserve"> 1- 8</w:t>
      </w:r>
      <w:r w:rsidRPr="00E165E7">
        <w:tab/>
      </w:r>
      <w:r>
        <w:t>All circle 8H rou</w:t>
      </w:r>
      <w:r w:rsidRPr="00E165E7">
        <w:t>nd &amp; back</w:t>
      </w:r>
    </w:p>
    <w:p w:rsidR="00B11EB3" w:rsidRDefault="00B11EB3" w:rsidP="00B11EB3">
      <w:pPr>
        <w:pStyle w:val="DanceBody"/>
      </w:pPr>
      <w:r>
        <w:t xml:space="preserve"> 9-12</w:t>
      </w:r>
      <w:r>
        <w:tab/>
        <w:t>1M+3M change places RH, 1M+3L &amp; 3M+1L change places LH (1s &amp; 3s now opposite partners)</w:t>
      </w:r>
    </w:p>
    <w:p w:rsidR="00B11EB3" w:rsidRDefault="00B11EB3" w:rsidP="00B11EB3">
      <w:pPr>
        <w:pStyle w:val="DanceBody"/>
      </w:pPr>
      <w:r>
        <w:t>13-16</w:t>
      </w:r>
      <w:r>
        <w:tab/>
        <w:t>1s &amp; 3s 1/2 turn partner RH, pull back RSh &amp; dance out to opp places</w:t>
      </w:r>
    </w:p>
    <w:p w:rsidR="00B11EB3" w:rsidRDefault="00B11EB3" w:rsidP="00B11EB3">
      <w:pPr>
        <w:pStyle w:val="DanceBody"/>
      </w:pPr>
      <w:r>
        <w:t>17-24</w:t>
      </w:r>
      <w:r>
        <w:tab/>
        <w:t>2M+4M repeat 9-16</w:t>
      </w:r>
    </w:p>
    <w:p w:rsidR="00B11EB3" w:rsidRDefault="00B11EB3" w:rsidP="00B11EB3">
      <w:pPr>
        <w:pStyle w:val="DanceBody"/>
      </w:pPr>
      <w:r>
        <w:t>25-28</w:t>
      </w:r>
      <w:r>
        <w:tab/>
        <w:t>Men dance LH across once round, Men face anticlockwise, Ladies clockwise</w:t>
      </w:r>
    </w:p>
    <w:p w:rsidR="00B11EB3" w:rsidRDefault="00B11EB3" w:rsidP="00B11EB3">
      <w:pPr>
        <w:pStyle w:val="DanceBody"/>
        <w:keepNext w:val="0"/>
      </w:pPr>
      <w:r>
        <w:t>29-32</w:t>
      </w:r>
      <w:r>
        <w:tab/>
        <w:t>All change places RH with person facing (1 bar), then LH with next person (1 bar) to meet partner, all turn partner RH back into square set.  2 3 4 1</w:t>
      </w:r>
    </w:p>
    <w:p w:rsidR="00B11EB3" w:rsidRDefault="00B11EB3" w:rsidP="00B11EB3"/>
    <w:p w:rsidR="00B11EB3" w:rsidRDefault="00B11EB3" w:rsidP="00B11EB3">
      <w:pPr>
        <w:pStyle w:val="Minicrib"/>
      </w:pPr>
      <w:r>
        <w:t>PURPLE RAIN  (J3x32)  3C Set</w:t>
      </w:r>
      <w:r>
        <w:tab/>
        <w:t>Holly Boyd  Fields Of Gold</w:t>
      </w:r>
    </w:p>
    <w:p w:rsidR="00B11EB3" w:rsidRDefault="00B11EB3" w:rsidP="00B11EB3">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B11EB3" w:rsidRDefault="00B11EB3" w:rsidP="00B11EB3">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B11EB3" w:rsidRDefault="00B11EB3" w:rsidP="00B11EB3">
      <w:pPr>
        <w:pStyle w:val="DanceBody"/>
      </w:pPr>
      <w:r>
        <w:t xml:space="preserve"> 9-12</w:t>
      </w:r>
      <w:r>
        <w:tab/>
        <w:t>1s dance 1/2 Fig of 8 round up 3s.  (2) (3) (1)</w:t>
      </w:r>
    </w:p>
    <w:p w:rsidR="00B11EB3" w:rsidRDefault="00B11EB3" w:rsidP="00B11EB3">
      <w:pPr>
        <w:pStyle w:val="DanceBody"/>
      </w:pPr>
      <w:r>
        <w:t>13-16</w:t>
      </w:r>
      <w:r>
        <w:tab/>
        <w:t>All dance DoSiDo with partner</w:t>
      </w:r>
    </w:p>
    <w:p w:rsidR="00B11EB3" w:rsidRDefault="00B11EB3" w:rsidP="00B11EB3">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B11EB3" w:rsidRDefault="00B11EB3" w:rsidP="00B11EB3">
      <w:pPr>
        <w:pStyle w:val="DanceBody"/>
        <w:keepNext w:val="0"/>
      </w:pPr>
      <w:r>
        <w:t>25-32</w:t>
      </w:r>
      <w:r>
        <w:tab/>
        <w:t>All circle 6H round &amp; back.  2 3 1</w:t>
      </w:r>
    </w:p>
    <w:p w:rsidR="00B11EB3" w:rsidRDefault="00B11EB3" w:rsidP="00B11EB3"/>
    <w:p w:rsidR="00B11EB3" w:rsidRDefault="00B11EB3" w:rsidP="00B11EB3">
      <w:pPr>
        <w:pStyle w:val="Minicrib"/>
      </w:pPr>
      <w:r>
        <w:t>PUSH ABOUT THE JORUM  (R8x32)  3C (4C set)</w:t>
      </w:r>
      <w:r>
        <w:tab/>
        <w:t>Skillern  RSCDS Bk 14</w:t>
      </w:r>
    </w:p>
    <w:p w:rsidR="00B11EB3" w:rsidRDefault="00B11EB3" w:rsidP="00B11EB3">
      <w:pPr>
        <w:pStyle w:val="DanceBody"/>
      </w:pPr>
      <w:r>
        <w:t xml:space="preserve"> 1- 8</w:t>
      </w:r>
      <w:r>
        <w:tab/>
        <w:t>1L turns 3M RH to end in 2</w:t>
      </w:r>
      <w:r w:rsidRPr="00972EEB">
        <w:t>nd</w:t>
      </w:r>
      <w:r>
        <w:t xml:space="preserve"> place own side, 1M+3L turn RH &amp; return to original places</w:t>
      </w:r>
    </w:p>
    <w:p w:rsidR="00B11EB3" w:rsidRDefault="00B11EB3" w:rsidP="00B11EB3">
      <w:pPr>
        <w:pStyle w:val="DanceBody"/>
      </w:pPr>
      <w:r>
        <w:t xml:space="preserve"> 9-16</w:t>
      </w:r>
      <w:r>
        <w:tab/>
        <w:t>1M+2L &amp; 1L+2M dance Allemande 1s end in lines across 1L between 2s facing 1M between 3s</w:t>
      </w:r>
    </w:p>
    <w:p w:rsidR="00B11EB3" w:rsidRDefault="00B11EB3" w:rsidP="00B11EB3">
      <w:pPr>
        <w:pStyle w:val="DanceBody"/>
      </w:pPr>
      <w:r>
        <w:t>17-24</w:t>
      </w:r>
      <w:r>
        <w:tab/>
        <w:t>2s+1s+3s set in lines across twice 1s turning onto own sides, 2s+1s+3s set on sides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PZ 40  (R4x40)  4C set</w:t>
      </w:r>
      <w:r>
        <w:tab/>
        <w:t>Penny Gay</w:t>
      </w:r>
    </w:p>
    <w:p w:rsidR="00B11EB3" w:rsidRPr="00706BEB" w:rsidRDefault="00B11EB3" w:rsidP="00B11EB3">
      <w:pPr>
        <w:pStyle w:val="DanceBody"/>
      </w:pPr>
      <w:r w:rsidRPr="00706BEB">
        <w:t>2 chords – 2nd chord 4s cross to opposite sides</w:t>
      </w:r>
    </w:p>
    <w:p w:rsidR="00B11EB3" w:rsidRPr="00706BEB" w:rsidRDefault="00B11EB3" w:rsidP="00B11EB3">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B11EB3" w:rsidRPr="00706BEB" w:rsidRDefault="00B11EB3" w:rsidP="00B11EB3">
      <w:pPr>
        <w:pStyle w:val="DanceBody"/>
      </w:pPr>
      <w:r w:rsidRPr="00706BEB">
        <w:t xml:space="preserve"> 9-16</w:t>
      </w:r>
      <w:r w:rsidRPr="00706BEB">
        <w:tab/>
        <w:t>2s dance 1/2 reel of 4 with 2nd corners &amp; turn RH to 2nd place opposite sides.  (3)2(1)(4)</w:t>
      </w:r>
    </w:p>
    <w:p w:rsidR="00B11EB3" w:rsidRPr="00706BEB" w:rsidRDefault="00B11EB3" w:rsidP="00B11EB3">
      <w:pPr>
        <w:pStyle w:val="DanceBody"/>
      </w:pPr>
      <w:r w:rsidRPr="00706BEB">
        <w:t>17-24</w:t>
      </w:r>
      <w:r w:rsidRPr="00706BEB">
        <w:tab/>
        <w:t xml:space="preserve">2s+1s dance 1/2 R&amp;L.  3s+1s </w:t>
      </w:r>
      <w:r w:rsidRPr="00706BEB">
        <w:rPr>
          <w:b/>
        </w:rPr>
        <w:t>also</w:t>
      </w:r>
      <w:r w:rsidRPr="00706BEB">
        <w:t xml:space="preserve"> 2s+4s dance 1/2 R&amp;L (giving RH on sides to start)  (1)3 4(2)</w:t>
      </w:r>
    </w:p>
    <w:p w:rsidR="00B11EB3" w:rsidRPr="00706BEB" w:rsidRDefault="00B11EB3" w:rsidP="00B11EB3">
      <w:pPr>
        <w:pStyle w:val="DanceBody"/>
      </w:pPr>
      <w:r w:rsidRPr="00706BEB">
        <w:t>25-32</w:t>
      </w:r>
      <w:r w:rsidRPr="00706BEB">
        <w:tab/>
        <w:t>1s+4s (1st &amp; 3rd places) dance Ladies' Chain (up/down)</w:t>
      </w:r>
    </w:p>
    <w:p w:rsidR="00B11EB3" w:rsidRDefault="00B11EB3" w:rsidP="00B11EB3">
      <w:pPr>
        <w:pStyle w:val="DanceBody"/>
        <w:keepNext w:val="0"/>
      </w:pPr>
      <w:r w:rsidRPr="00706BEB">
        <w:t>33-40</w:t>
      </w:r>
      <w:r w:rsidRPr="00706BEB">
        <w:tab/>
        <w:t xml:space="preserve">1s+3s set &amp; dance 3/4 double Fig of 8 (3s cross up &amp; 1s cast) </w:t>
      </w:r>
      <w:r w:rsidRPr="00706BEB">
        <w:rPr>
          <w:b/>
        </w:rPr>
        <w:t>while</w:t>
      </w:r>
      <w:r w:rsidRPr="00706BEB">
        <w:t xml:space="preserve"> 4s+2s dance full double Fig of 8 (2s cross up &amp; 4s cast)  3 1 4(2)</w:t>
      </w:r>
    </w:p>
    <w:p w:rsidR="00B11EB3" w:rsidRDefault="00B11EB3" w:rsidP="00B11EB3"/>
    <w:p w:rsidR="00B11EB3" w:rsidRDefault="00B11EB3" w:rsidP="00B11EB3">
      <w:pPr>
        <w:pStyle w:val="Minicrib"/>
      </w:pPr>
      <w:r>
        <w:t>QUADRILLE COUNTRY DANCE  (R8x32)  2C (4C set)</w:t>
      </w:r>
      <w:r>
        <w:tab/>
        <w:t>MMM 1</w:t>
      </w:r>
    </w:p>
    <w:p w:rsidR="00B11EB3" w:rsidRPr="002F430C" w:rsidRDefault="00B11EB3" w:rsidP="00B11EB3">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B11EB3" w:rsidRPr="002F430C" w:rsidRDefault="00B11EB3" w:rsidP="00B11EB3">
      <w:pPr>
        <w:pStyle w:val="DanceBody"/>
      </w:pPr>
      <w:r w:rsidRPr="002F430C">
        <w:t xml:space="preserve"> 9-16</w:t>
      </w:r>
      <w:r w:rsidRPr="002F430C">
        <w:tab/>
        <w:t>1s+2s set twice to partner on sides &amp; turn 2H</w:t>
      </w:r>
    </w:p>
    <w:p w:rsidR="00B11EB3" w:rsidRPr="002F430C" w:rsidRDefault="00B11EB3" w:rsidP="00B11EB3">
      <w:pPr>
        <w:pStyle w:val="DanceBody"/>
      </w:pPr>
      <w:r w:rsidRPr="002F430C">
        <w:t>17-24</w:t>
      </w:r>
      <w:r w:rsidRPr="002F430C">
        <w:tab/>
        <w:t xml:space="preserve">1s+2s dance Ladies' Chain </w:t>
      </w:r>
      <w:r>
        <w:t>ending with 1s dancing full LH turn, 2s dancing 1/2 turn, staying in centre ready for ...</w:t>
      </w:r>
    </w:p>
    <w:p w:rsidR="00B11EB3" w:rsidRPr="002F430C" w:rsidRDefault="00B11EB3" w:rsidP="00B11EB3">
      <w:pPr>
        <w:pStyle w:val="DanceBody"/>
        <w:keepNext w:val="0"/>
      </w:pPr>
      <w:r w:rsidRPr="002F430C">
        <w:t>25-32</w:t>
      </w:r>
      <w:r w:rsidRPr="002F430C">
        <w:tab/>
        <w:t>1s+2s dance Poussette</w:t>
      </w:r>
    </w:p>
    <w:p w:rsidR="00B11EB3" w:rsidRDefault="00B11EB3" w:rsidP="00B11EB3"/>
    <w:p w:rsidR="00B11EB3" w:rsidRDefault="00B11EB3" w:rsidP="00B11EB3">
      <w:pPr>
        <w:pStyle w:val="Minicrib"/>
      </w:pPr>
      <w:r>
        <w:t>THE QUAICH  (S8x32)  3C (4C set)</w:t>
      </w:r>
      <w:r>
        <w:tab/>
        <w:t>John Drewry  Rondel Bk</w:t>
      </w:r>
    </w:p>
    <w:p w:rsidR="00B11EB3" w:rsidRDefault="00B11EB3" w:rsidP="00B11EB3">
      <w:pPr>
        <w:pStyle w:val="DanceBody"/>
      </w:pPr>
      <w:r>
        <w:t xml:space="preserve"> 1- 8</w:t>
      </w:r>
      <w:r>
        <w:tab/>
        <w:t>1s+2s+3s set, petronella turn, set &amp; petronella turn to opposite sides</w:t>
      </w:r>
    </w:p>
    <w:p w:rsidR="00B11EB3" w:rsidRDefault="00B11EB3" w:rsidP="00B11EB3">
      <w:pPr>
        <w:pStyle w:val="DanceBody"/>
      </w:pPr>
      <w:r>
        <w:t xml:space="preserve"> 9-16</w:t>
      </w:r>
      <w:r>
        <w:tab/>
        <w:t>1s+2s+3s set, cross RH, 1s+2s set facing on sides &amp; turn (Ladies LH &amp; Men RH)</w:t>
      </w:r>
    </w:p>
    <w:p w:rsidR="00B11EB3" w:rsidRDefault="00B11EB3" w:rsidP="00B11EB3">
      <w:pPr>
        <w:pStyle w:val="DanceBody"/>
      </w:pPr>
      <w:r>
        <w:t>17-24</w:t>
      </w:r>
      <w:r>
        <w:tab/>
        <w:t>1s dance Inveran Reels with 2s+3s</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rPr>
          <w:lang w:eastAsia="en-GB"/>
        </w:rPr>
      </w:pPr>
      <w:r>
        <w:rPr>
          <w:lang w:eastAsia="en-GB"/>
        </w:rPr>
        <w:t>THE QUAICH  (S3x32)  3C Set</w:t>
      </w:r>
      <w:r>
        <w:rPr>
          <w:lang w:eastAsia="en-GB"/>
        </w:rPr>
        <w:tab/>
        <w:t>Rosemary Legge</w:t>
      </w:r>
    </w:p>
    <w:p w:rsidR="00B11EB3" w:rsidRPr="005D7D2C" w:rsidRDefault="00B11EB3" w:rsidP="00B11EB3">
      <w:pPr>
        <w:pStyle w:val="DanceBody"/>
        <w:rPr>
          <w:lang w:eastAsia="en-GB"/>
        </w:rPr>
      </w:pPr>
      <w:r w:rsidRPr="005D7D2C">
        <w:rPr>
          <w:lang w:eastAsia="en-GB"/>
        </w:rPr>
        <w:t xml:space="preserve"> 1- 8</w:t>
      </w:r>
      <w:r w:rsidRPr="005D7D2C">
        <w:rPr>
          <w:lang w:eastAsia="en-GB"/>
        </w:rPr>
        <w:tab/>
        <w:t>1s+2s+3s circle 6H round and back</w:t>
      </w:r>
    </w:p>
    <w:p w:rsidR="00B11EB3" w:rsidRPr="005D7D2C" w:rsidRDefault="00B11EB3" w:rsidP="00B11EB3">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B11EB3" w:rsidRPr="005D7D2C" w:rsidRDefault="00B11EB3" w:rsidP="00B11EB3">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B11EB3" w:rsidRPr="005D7D2C" w:rsidRDefault="00B11EB3" w:rsidP="00B11EB3">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B11EB3" w:rsidRDefault="00B11EB3" w:rsidP="00B11EB3"/>
    <w:p w:rsidR="00B11EB3" w:rsidRDefault="00B11EB3" w:rsidP="00B11EB3">
      <w:pPr>
        <w:pStyle w:val="Minicrib"/>
      </w:pPr>
      <w:r>
        <w:t>THE QUAKER  (J2x64)  Sq.Set</w:t>
      </w:r>
      <w:r>
        <w:tab/>
        <w:t>Lily Davison Glenfeshie Bk 2</w:t>
      </w:r>
    </w:p>
    <w:p w:rsidR="00B11EB3" w:rsidRPr="00A05B73" w:rsidRDefault="00B11EB3" w:rsidP="00B11EB3">
      <w:pPr>
        <w:pStyle w:val="DanceBody"/>
      </w:pPr>
      <w:r w:rsidRPr="00A05B73">
        <w:t xml:space="preserve"> 1- 8</w:t>
      </w:r>
      <w:r w:rsidRPr="00A05B73">
        <w:tab/>
        <w:t>All Promenade round anticlockwise 1/2 way, set to partner (Men on inside) &amp; 3/4 turn 2H</w:t>
      </w:r>
    </w:p>
    <w:p w:rsidR="00B11EB3" w:rsidRPr="00A05B73" w:rsidRDefault="00B11EB3" w:rsidP="00B11EB3">
      <w:pPr>
        <w:pStyle w:val="DanceBody"/>
      </w:pPr>
      <w:r w:rsidRPr="00A05B73">
        <w:t xml:space="preserve"> 9-16</w:t>
      </w:r>
      <w:r w:rsidRPr="00A05B73">
        <w:tab/>
        <w:t xml:space="preserve">1s+3s dance Ladies' Chain </w:t>
      </w:r>
      <w:r w:rsidRPr="00A05B73">
        <w:rPr>
          <w:b/>
        </w:rPr>
        <w:t xml:space="preserve">while </w:t>
      </w:r>
      <w:r w:rsidRPr="00A05B73">
        <w:t xml:space="preserve">2s+4s turn partners LH &amp; </w:t>
      </w:r>
      <w:r>
        <w:t>dance 6 bars of Ladies Chain. A</w:t>
      </w:r>
      <w:r w:rsidRPr="00A05B73">
        <w:t>ll end facing anticlockwise with Ladies on inside</w:t>
      </w:r>
    </w:p>
    <w:p w:rsidR="00B11EB3" w:rsidRPr="00A05B73" w:rsidRDefault="00B11EB3" w:rsidP="00B11EB3">
      <w:pPr>
        <w:pStyle w:val="DanceBody"/>
      </w:pPr>
      <w:r w:rsidRPr="00A05B73">
        <w:t>17-24</w:t>
      </w:r>
      <w:r w:rsidRPr="00A05B73">
        <w:tab/>
        <w:t>All Promenade round 1/2 way, set to partner (Ladies on inside) &amp; 1/4 turn 2H to original places</w:t>
      </w:r>
    </w:p>
    <w:p w:rsidR="00B11EB3" w:rsidRPr="00A05B73" w:rsidRDefault="00B11EB3" w:rsidP="00B11EB3">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B11EB3" w:rsidRPr="00A05B73" w:rsidRDefault="00B11EB3" w:rsidP="00B11EB3">
      <w:pPr>
        <w:pStyle w:val="DanceBody"/>
      </w:pPr>
      <w:r w:rsidRPr="00A05B73">
        <w:t>33-36</w:t>
      </w:r>
      <w:r w:rsidRPr="00A05B73">
        <w:tab/>
        <w:t>1s+3s, NHJ with partner, cross (pass RSh) with Ladies turning under Man's right arm</w:t>
      </w:r>
    </w:p>
    <w:p w:rsidR="00B11EB3" w:rsidRPr="00A05B73" w:rsidRDefault="00B11EB3" w:rsidP="00B11EB3">
      <w:pPr>
        <w:pStyle w:val="DanceBody"/>
      </w:pPr>
      <w:r w:rsidRPr="00A05B73">
        <w:t>37-40</w:t>
      </w:r>
      <w:r w:rsidRPr="00A05B73">
        <w:tab/>
        <w:t xml:space="preserve">1s+3s cast 1 place to left (1s to 3rd place, 3s to 1st place) </w:t>
      </w:r>
      <w:r w:rsidRPr="00A05B73">
        <w:rPr>
          <w:b/>
        </w:rPr>
        <w:t>while</w:t>
      </w:r>
      <w:r w:rsidRPr="00A05B73">
        <w:t xml:space="preserve"> 2s+4s cross with Ladies turning under Man's right arm</w:t>
      </w:r>
    </w:p>
    <w:p w:rsidR="00B11EB3" w:rsidRPr="00A05B73" w:rsidRDefault="00B11EB3" w:rsidP="00B11EB3">
      <w:pPr>
        <w:pStyle w:val="DanceBody"/>
      </w:pPr>
      <w:r w:rsidRPr="00A05B73">
        <w:t>41-44</w:t>
      </w:r>
      <w:r w:rsidRPr="00A05B73">
        <w:tab/>
        <w:t>2s/4s dance out between 1s/3s &amp; cast left (4s to 2nd place, 2s to 4th place) with Ladies on Men</w:t>
      </w:r>
      <w:r>
        <w:t>'</w:t>
      </w:r>
      <w:r w:rsidRPr="00A05B73">
        <w:t>s left</w:t>
      </w:r>
    </w:p>
    <w:p w:rsidR="00B11EB3" w:rsidRPr="00A05B73" w:rsidRDefault="00B11EB3" w:rsidP="00B11EB3">
      <w:pPr>
        <w:pStyle w:val="DanceBody"/>
      </w:pPr>
      <w:r w:rsidRPr="00A05B73">
        <w:t>45-48</w:t>
      </w:r>
      <w:r w:rsidRPr="00A05B73">
        <w:tab/>
        <w:t>All turn corners LH</w:t>
      </w:r>
    </w:p>
    <w:p w:rsidR="00B11EB3" w:rsidRPr="00A05B73" w:rsidRDefault="00B11EB3" w:rsidP="00B11EB3">
      <w:pPr>
        <w:pStyle w:val="DanceBody"/>
      </w:pPr>
      <w:r w:rsidRPr="00A05B73">
        <w:t>49-56</w:t>
      </w:r>
      <w:r w:rsidRPr="00A05B73">
        <w:tab/>
        <w:t>3s+1s cross (1s make arch) &amp; cast away from each other to form lines up/down with 4s &amp; 2s. All set &amp; cross RH</w:t>
      </w:r>
    </w:p>
    <w:p w:rsidR="00B11EB3" w:rsidRPr="00A05B73" w:rsidRDefault="00B11EB3" w:rsidP="00B11EB3">
      <w:pPr>
        <w:pStyle w:val="DanceBody"/>
      </w:pPr>
      <w:r w:rsidRPr="00A05B73">
        <w:t>57-60</w:t>
      </w:r>
      <w:r w:rsidRPr="00A05B73">
        <w:tab/>
        <w:t>2s+4s cross (2s make arch) &amp; cast away from each other to form lines across with 1s &amp; 3s</w:t>
      </w:r>
    </w:p>
    <w:p w:rsidR="00B11EB3" w:rsidRPr="00A05B73" w:rsidRDefault="00B11EB3" w:rsidP="00B11EB3">
      <w:pPr>
        <w:pStyle w:val="DanceBody"/>
        <w:keepNext w:val="0"/>
      </w:pPr>
      <w:r w:rsidRPr="00A05B73">
        <w:t>61-64</w:t>
      </w:r>
      <w:r w:rsidRPr="00A05B73">
        <w:tab/>
        <w:t>1s+3s set &amp; cross RH</w:t>
      </w:r>
      <w:r w:rsidRPr="00A05B73">
        <w:rPr>
          <w:b/>
        </w:rPr>
        <w:t xml:space="preserve"> while </w:t>
      </w:r>
      <w:r w:rsidRPr="00A05B73">
        <w:t>4s &amp; 2s change places RH with partners to form square set in order 3 4 1 2 ready to repeat once more</w:t>
      </w:r>
    </w:p>
    <w:p w:rsidR="00B11EB3" w:rsidRDefault="00B11EB3" w:rsidP="00B11EB3"/>
    <w:p w:rsidR="00B11EB3" w:rsidRDefault="00B11EB3" w:rsidP="00B11EB3">
      <w:pPr>
        <w:pStyle w:val="Minicrib"/>
      </w:pPr>
      <w:r>
        <w:t>THE QUAKER  (S3x32)  3C Set</w:t>
      </w:r>
      <w:r>
        <w:tab/>
        <w:t>Milton  Tin Woodman</w:t>
      </w:r>
    </w:p>
    <w:p w:rsidR="00B11EB3" w:rsidRDefault="00B11EB3" w:rsidP="00B11EB3">
      <w:pPr>
        <w:pStyle w:val="DanceBody"/>
      </w:pPr>
      <w:r>
        <w:t>2s start on opp sides</w:t>
      </w:r>
    </w:p>
    <w:p w:rsidR="00B11EB3" w:rsidRDefault="00B11EB3" w:rsidP="00B11EB3">
      <w:pPr>
        <w:pStyle w:val="DanceBody"/>
      </w:pPr>
      <w:r>
        <w:t xml:space="preserve"> 1- 8</w:t>
      </w:r>
      <w:r>
        <w:tab/>
        <w:t>1L+2M</w:t>
      </w:r>
      <w:r w:rsidRPr="007F0D5A">
        <w:rPr>
          <w:b/>
        </w:rPr>
        <w:t xml:space="preserve"> also </w:t>
      </w:r>
      <w:r>
        <w:t>2L+3M set &amp; turn RH on sides, 1M+2L</w:t>
      </w:r>
      <w:r w:rsidRPr="007F0D5A">
        <w:rPr>
          <w:b/>
        </w:rPr>
        <w:t xml:space="preserve"> also </w:t>
      </w:r>
      <w:r>
        <w:t>2M+3L set &amp; turn LH on sides</w:t>
      </w:r>
    </w:p>
    <w:p w:rsidR="00B11EB3" w:rsidRDefault="00B11EB3" w:rsidP="00B11EB3">
      <w:pPr>
        <w:pStyle w:val="DanceBody"/>
      </w:pPr>
      <w:r>
        <w:t xml:space="preserve"> 9-16</w:t>
      </w:r>
      <w:r>
        <w:tab/>
        <w:t>2s set &amp; cross RH, all dance 1/2 reels of 3 on sides (1M+2M</w:t>
      </w:r>
      <w:r w:rsidRPr="007F0D5A">
        <w:rPr>
          <w:b/>
        </w:rPr>
        <w:t xml:space="preserve"> also </w:t>
      </w:r>
      <w:r>
        <w:t>2L+3L giving RSh to start)</w:t>
      </w:r>
    </w:p>
    <w:p w:rsidR="00B11EB3" w:rsidRDefault="00B11EB3" w:rsidP="00B11EB3">
      <w:pPr>
        <w:pStyle w:val="DanceBody"/>
      </w:pPr>
      <w:r>
        <w:t>17-24</w:t>
      </w:r>
      <w:r>
        <w:tab/>
        <w:t>2s set &amp; cross LH, all dance 1/2 reels of 3 on sides (1M+2L</w:t>
      </w:r>
      <w:r w:rsidRPr="007F0D5A">
        <w:rPr>
          <w:b/>
        </w:rPr>
        <w:t xml:space="preserve"> also </w:t>
      </w:r>
      <w:r>
        <w:t>2M+3L giving LSh to start)</w:t>
      </w:r>
    </w:p>
    <w:p w:rsidR="00B11EB3" w:rsidRDefault="00B11EB3" w:rsidP="00B11EB3">
      <w:pPr>
        <w:pStyle w:val="DanceBody"/>
        <w:keepNext w:val="0"/>
      </w:pPr>
      <w:r>
        <w:t>25-32</w:t>
      </w:r>
      <w:r>
        <w:tab/>
        <w:t>All turn partners 2H twice &amp; chase clockwise 2 places to face new partners (centre couple 3L &amp; 1M on opp sides)</w:t>
      </w:r>
    </w:p>
    <w:p w:rsidR="00B11EB3" w:rsidRDefault="00B11EB3" w:rsidP="00B11EB3"/>
    <w:p w:rsidR="00B11EB3" w:rsidRDefault="00B11EB3" w:rsidP="00B11EB3">
      <w:pPr>
        <w:pStyle w:val="Minicrib"/>
      </w:pPr>
      <w:r>
        <w:t>A QUAKER MEETING  (J32)</w:t>
      </w:r>
      <w:r>
        <w:tab/>
        <w:t>Ian Brockbank  The Badger's Sett</w:t>
      </w:r>
    </w:p>
    <w:p w:rsidR="00B11EB3" w:rsidRPr="00067937" w:rsidRDefault="00B11EB3" w:rsidP="00B11EB3">
      <w:pPr>
        <w:pStyle w:val="DanceBody"/>
      </w:pPr>
      <w:r w:rsidRPr="00067937">
        <w:t>2 facing 2 at random throughout the room</w:t>
      </w:r>
    </w:p>
    <w:p w:rsidR="00B11EB3" w:rsidRPr="00067937" w:rsidRDefault="00B11EB3" w:rsidP="00B11EB3">
      <w:pPr>
        <w:pStyle w:val="DanceBody"/>
      </w:pPr>
      <w:r w:rsidRPr="00067937">
        <w:t xml:space="preserve"> 1- 8</w:t>
      </w:r>
      <w:r w:rsidRPr="00067937">
        <w:tab/>
        <w:t>Advance to meet other couple &amp; retire with other partner sideways, turn other partner RH</w:t>
      </w:r>
    </w:p>
    <w:p w:rsidR="00B11EB3" w:rsidRPr="00067937" w:rsidRDefault="00B11EB3" w:rsidP="00B11EB3">
      <w:pPr>
        <w:pStyle w:val="DanceBody"/>
      </w:pPr>
      <w:r w:rsidRPr="00067937">
        <w:t xml:space="preserve"> 9-16</w:t>
      </w:r>
      <w:r w:rsidRPr="00067937">
        <w:tab/>
        <w:t>Advance to meet own partner &amp; retire to place, turn partner LH</w:t>
      </w:r>
    </w:p>
    <w:p w:rsidR="00B11EB3" w:rsidRDefault="00B11EB3" w:rsidP="00B11EB3">
      <w:pPr>
        <w:pStyle w:val="DanceBody"/>
      </w:pPr>
      <w:r w:rsidRPr="00067937">
        <w:t>17-24</w:t>
      </w:r>
      <w:r w:rsidRPr="00067937">
        <w:tab/>
        <w:t>All dance Ladies' Chain</w:t>
      </w:r>
    </w:p>
    <w:p w:rsidR="00B11EB3" w:rsidRPr="00067937" w:rsidRDefault="00B11EB3" w:rsidP="00B11EB3">
      <w:pPr>
        <w:pStyle w:val="DanceBody"/>
        <w:keepNext w:val="0"/>
      </w:pPr>
      <w:r w:rsidRPr="00067937">
        <w:t>25-32</w:t>
      </w:r>
      <w:r w:rsidRPr="00067937">
        <w:tab/>
        <w:t>All promenade at will to face new couple</w:t>
      </w:r>
    </w:p>
    <w:p w:rsidR="00B11EB3" w:rsidRDefault="00B11EB3" w:rsidP="00B11EB3"/>
    <w:p w:rsidR="00B11EB3" w:rsidRDefault="00B11EB3" w:rsidP="00B11EB3">
      <w:pPr>
        <w:pStyle w:val="Minicrib"/>
      </w:pPr>
      <w:r>
        <w:t>THE QUAKER'S DAUGHTER  (S3x32)  3C set</w:t>
      </w:r>
      <w:r>
        <w:tab/>
        <w:t>Roy Goldring  A Reel for Alice</w:t>
      </w:r>
    </w:p>
    <w:p w:rsidR="00B11EB3" w:rsidRDefault="00B11EB3" w:rsidP="00B11EB3">
      <w:pPr>
        <w:pStyle w:val="DanceBody"/>
      </w:pPr>
      <w:r>
        <w:t xml:space="preserve"> 1- 8</w:t>
      </w:r>
      <w:r>
        <w:tab/>
        <w:t>1s+2s set &amp; 1s cast 1 place</w:t>
      </w:r>
      <w:r>
        <w:rPr>
          <w:b/>
        </w:rPr>
        <w:t xml:space="preserve"> as </w:t>
      </w:r>
      <w:r>
        <w:t>2s cross up, 1s+3s set &amp; dance 1/2 RH across.  (2)(3)(1)</w:t>
      </w:r>
    </w:p>
    <w:p w:rsidR="00B11EB3" w:rsidRDefault="00B11EB3" w:rsidP="00B11EB3">
      <w:pPr>
        <w:pStyle w:val="DanceBody"/>
      </w:pPr>
      <w:r>
        <w:t xml:space="preserve"> 9-16</w:t>
      </w:r>
      <w:r>
        <w:tab/>
        <w:t>2M+1L change place RH &amp; 2L+1M change places RH, 3s cross RH &amp; all set advancing for Allemande</w:t>
      </w:r>
    </w:p>
    <w:p w:rsidR="00B11EB3" w:rsidRDefault="00B11EB3" w:rsidP="00B11EB3">
      <w:pPr>
        <w:pStyle w:val="DanceBody"/>
      </w:pPr>
      <w:r>
        <w:t>17-24</w:t>
      </w:r>
      <w:r>
        <w:tab/>
        <w:t>All dance Allemande.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QUALICUM BAIRNS HORNPIPE  (R4x32)  4C set</w:t>
      </w:r>
      <w:r>
        <w:tab/>
        <w:t>Wesley Clindinning  Canada's Irish Rover</w:t>
      </w:r>
    </w:p>
    <w:p w:rsidR="00B11EB3" w:rsidRDefault="00B11EB3" w:rsidP="00B11EB3">
      <w:pPr>
        <w:pStyle w:val="DanceBody"/>
      </w:pPr>
      <w:r>
        <w:t xml:space="preserve"> 1-8</w:t>
      </w:r>
      <w:r>
        <w:tab/>
        <w:t xml:space="preserve">All Ladies set, Adv+Ret, cross RH </w:t>
      </w:r>
      <w:r>
        <w:rPr>
          <w:b/>
        </w:rPr>
        <w:t>while</w:t>
      </w:r>
      <w:r>
        <w:t xml:space="preserve"> all Men Adv+Ret, set, cross RH</w:t>
      </w:r>
    </w:p>
    <w:p w:rsidR="00B11EB3" w:rsidRDefault="00B11EB3" w:rsidP="00B11EB3">
      <w:pPr>
        <w:pStyle w:val="DanceBody"/>
      </w:pPr>
      <w:r>
        <w:t xml:space="preserve"> 9-16</w:t>
      </w:r>
      <w:r>
        <w:tab/>
        <w:t>All 1.1/2 turn RH, dance DoSiSo</w:t>
      </w:r>
    </w:p>
    <w:p w:rsidR="00B11EB3" w:rsidRDefault="00B11EB3" w:rsidP="00B11EB3">
      <w:pPr>
        <w:pStyle w:val="DanceBody"/>
      </w:pPr>
      <w:r>
        <w:t>17-24</w:t>
      </w:r>
      <w:r>
        <w:tab/>
        <w:t>1s lead down the middle &amp; back to top, finish facing up.</w:t>
      </w:r>
    </w:p>
    <w:p w:rsidR="00B11EB3" w:rsidRDefault="00B11EB3" w:rsidP="00B11EB3">
      <w:pPr>
        <w:pStyle w:val="DanceBody"/>
        <w:keepNext w:val="0"/>
      </w:pPr>
      <w:r>
        <w:t>25-32</w:t>
      </w:r>
      <w:r>
        <w:tab/>
        <w:t>1s followed by 2s,3s &amp; 4s cast to bottom. 1s make an arch as 2s, 3s &amp; 4s dance under &amp; up to place. 2 3 4 1</w:t>
      </w:r>
    </w:p>
    <w:p w:rsidR="00B11EB3" w:rsidRDefault="00B11EB3" w:rsidP="00B11EB3"/>
    <w:p w:rsidR="00B11EB3" w:rsidRDefault="00B11EB3" w:rsidP="00B11EB3">
      <w:pPr>
        <w:pStyle w:val="Minicrib"/>
      </w:pPr>
      <w:r>
        <w:t>QUANTOCK HILLS  (M-(S2x32+R2x32))  Sq.Set</w:t>
      </w:r>
      <w:r>
        <w:tab/>
        <w:t>Alex Grey  Tweeddale Coll 3</w:t>
      </w:r>
    </w:p>
    <w:p w:rsidR="00B11EB3" w:rsidRDefault="00B11EB3" w:rsidP="00B11EB3">
      <w:pPr>
        <w:pStyle w:val="DanceBody"/>
      </w:pPr>
      <w:r>
        <w:t xml:space="preserve"> 1- 4</w:t>
      </w:r>
      <w:r>
        <w:tab/>
        <w:t>1s+3s set advancing &amp; dance LH across 3/4 way, 1s face 2s &amp; 3s face 4s</w:t>
      </w:r>
    </w:p>
    <w:p w:rsidR="00B11EB3" w:rsidRDefault="00B11EB3" w:rsidP="00B11EB3">
      <w:pPr>
        <w:pStyle w:val="DanceBody"/>
      </w:pPr>
      <w:r>
        <w:t xml:space="preserve"> 5- 8</w:t>
      </w:r>
      <w:r>
        <w:tab/>
        <w:t>1s+2s</w:t>
      </w:r>
      <w:r w:rsidRPr="007F0D5A">
        <w:rPr>
          <w:b/>
        </w:rPr>
        <w:t xml:space="preserve"> also </w:t>
      </w:r>
      <w:r>
        <w:t xml:space="preserve">3s+4s dance RH across 1/2 way,1s+3s dance clockwise to </w:t>
      </w:r>
      <w:r w:rsidRPr="00DF1623">
        <w:t>1st</w:t>
      </w:r>
      <w:r>
        <w:t xml:space="preserve"> &amp; </w:t>
      </w:r>
      <w:r w:rsidRPr="00DF1623">
        <w:t>3rd</w:t>
      </w:r>
      <w:r>
        <w:t xml:space="preserve"> places</w:t>
      </w:r>
      <w:r w:rsidRPr="00BA6B4D">
        <w:rPr>
          <w:b/>
        </w:rPr>
        <w:t xml:space="preserve"> while </w:t>
      </w:r>
      <w:r>
        <w:t>2s+4s dance LH across 3/4 way, 2s face 1s &amp; 4s face 3s        3 4 2 1</w:t>
      </w:r>
    </w:p>
    <w:p w:rsidR="00B11EB3" w:rsidRDefault="00B11EB3" w:rsidP="00B11EB3">
      <w:pPr>
        <w:pStyle w:val="DanceBody"/>
      </w:pPr>
      <w:r>
        <w:t xml:space="preserve"> 9-16</w:t>
      </w:r>
      <w:r>
        <w:tab/>
        <w:t>All dance reels of 4 up/down</w:t>
      </w:r>
    </w:p>
    <w:p w:rsidR="00B11EB3" w:rsidRDefault="00B11EB3" w:rsidP="00B11EB3">
      <w:pPr>
        <w:pStyle w:val="DanceBody"/>
      </w:pPr>
      <w:r>
        <w:t>17-24</w:t>
      </w:r>
      <w:r>
        <w:tab/>
        <w:t>3s+4s</w:t>
      </w:r>
      <w:r w:rsidRPr="007F0D5A">
        <w:rPr>
          <w:b/>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B11EB3" w:rsidRDefault="00B11EB3" w:rsidP="00B11EB3">
      <w:pPr>
        <w:pStyle w:val="DanceBody"/>
      </w:pPr>
      <w:r>
        <w:t>25-32</w:t>
      </w:r>
      <w:r>
        <w:tab/>
        <w:t>All dance 8H round &amp; back</w:t>
      </w:r>
    </w:p>
    <w:p w:rsidR="00B11EB3" w:rsidRDefault="00B11EB3" w:rsidP="00B11EB3">
      <w:pPr>
        <w:pStyle w:val="DanceBody"/>
        <w:keepNext w:val="0"/>
      </w:pPr>
      <w:r>
        <w:tab/>
        <w:t>Repeat in strathspey then twice in reel time</w:t>
      </w:r>
    </w:p>
    <w:p w:rsidR="00B11EB3" w:rsidRDefault="00B11EB3" w:rsidP="00B11EB3"/>
    <w:p w:rsidR="00B11EB3" w:rsidRDefault="00B11EB3" w:rsidP="00B11EB3">
      <w:pPr>
        <w:pStyle w:val="Minicrib"/>
      </w:pPr>
      <w:r>
        <w:t>QUARRIES' JIG  (J8x32)  3C (4C set)</w:t>
      </w:r>
      <w:r>
        <w:tab/>
        <w:t>Kent W Smith  RSCDS Bk 36</w:t>
      </w:r>
    </w:p>
    <w:p w:rsidR="00B11EB3" w:rsidRDefault="00B11EB3" w:rsidP="00B11EB3">
      <w:pPr>
        <w:pStyle w:val="DanceBody"/>
      </w:pPr>
      <w:r>
        <w:t xml:space="preserve"> 1- 8</w:t>
      </w:r>
      <w:r>
        <w:tab/>
        <w:t>1s set, cast 1 place &amp; dance round 1</w:t>
      </w:r>
      <w:r w:rsidRPr="00972EEB">
        <w:t>st</w:t>
      </w:r>
      <w:r>
        <w:t xml:space="preserve"> corners passing corners LSh</w:t>
      </w:r>
    </w:p>
    <w:p w:rsidR="00B11EB3" w:rsidRDefault="00B11EB3" w:rsidP="00B11EB3">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B11EB3" w:rsidRDefault="00B11EB3" w:rsidP="00B11EB3">
      <w:pPr>
        <w:pStyle w:val="DanceBody"/>
      </w:pPr>
      <w:r>
        <w:t>17-18</w:t>
      </w:r>
      <w:r>
        <w:tab/>
        <w:t>Centre dancers change with 1</w:t>
      </w:r>
      <w:r w:rsidRPr="00972EEB">
        <w:t>st</w:t>
      </w:r>
      <w:r>
        <w:t xml:space="preserve"> corners RH</w:t>
      </w:r>
      <w:r w:rsidRPr="00BA6B4D">
        <w:rPr>
          <w:b/>
        </w:rPr>
        <w:t xml:space="preserve"> while </w:t>
      </w:r>
      <w:r>
        <w:t>2</w:t>
      </w:r>
      <w:r w:rsidRPr="00972EEB">
        <w:t>nd</w:t>
      </w:r>
      <w:r>
        <w:t xml:space="preserve"> corners set</w:t>
      </w:r>
    </w:p>
    <w:p w:rsidR="00B11EB3" w:rsidRDefault="00B11EB3" w:rsidP="00B11EB3">
      <w:pPr>
        <w:pStyle w:val="DanceBody"/>
      </w:pPr>
      <w:r>
        <w:t>19-20</w:t>
      </w:r>
      <w:r>
        <w:tab/>
        <w:t>1</w:t>
      </w:r>
      <w:r w:rsidRPr="00972EEB">
        <w:t>st</w:t>
      </w:r>
      <w:r>
        <w:t xml:space="preserve"> corners (in centre) change places LH</w:t>
      </w:r>
      <w:r w:rsidRPr="00BA6B4D">
        <w:rPr>
          <w:b/>
        </w:rPr>
        <w:t xml:space="preserve"> while </w:t>
      </w:r>
      <w:r>
        <w:t>new 1</w:t>
      </w:r>
      <w:r w:rsidRPr="00972EEB">
        <w:t>st</w:t>
      </w:r>
      <w:r>
        <w:t xml:space="preserve"> &amp; 2</w:t>
      </w:r>
      <w:r w:rsidRPr="00972EEB">
        <w:t>nd</w:t>
      </w:r>
      <w:r>
        <w:t xml:space="preserve"> corners dance clockwise round to next corner place</w:t>
      </w:r>
    </w:p>
    <w:p w:rsidR="00B11EB3" w:rsidRDefault="00B11EB3" w:rsidP="00B11EB3">
      <w:pPr>
        <w:pStyle w:val="DanceBody"/>
      </w:pPr>
      <w:r>
        <w:t>21-24</w:t>
      </w:r>
      <w:r>
        <w:tab/>
        <w:t>Repeat the Fig in bars 17-20 from new places</w:t>
      </w:r>
    </w:p>
    <w:p w:rsidR="00B11EB3" w:rsidRDefault="00B11EB3" w:rsidP="00B11EB3">
      <w:pPr>
        <w:pStyle w:val="DanceBody"/>
        <w:keepNext w:val="0"/>
      </w:pPr>
      <w:r>
        <w:t>25-32</w:t>
      </w:r>
      <w:r>
        <w:tab/>
        <w:t>Repeat 17-20 from new places, 1s end by turning LH to 2</w:t>
      </w:r>
      <w:r w:rsidRPr="00972EEB">
        <w:t>nd</w:t>
      </w:r>
      <w:r>
        <w:t xml:space="preserve"> place on opposite sides, 2s+1s+3s set on sides &amp; 1s cross back RH</w:t>
      </w:r>
    </w:p>
    <w:p w:rsidR="00B11EB3" w:rsidRDefault="00B11EB3" w:rsidP="00B11EB3"/>
    <w:p w:rsidR="00B11EB3" w:rsidRDefault="00B11EB3" w:rsidP="00B11EB3">
      <w:pPr>
        <w:pStyle w:val="Minicrib"/>
      </w:pPr>
      <w:r>
        <w:t>THE QUARRY BANK WEAVERS  (R5x40)  5C set</w:t>
      </w:r>
      <w:r>
        <w:tab/>
        <w:t>John Morris  Vallin Coll 1</w:t>
      </w:r>
    </w:p>
    <w:p w:rsidR="00B11EB3" w:rsidRDefault="00B11EB3" w:rsidP="00B11EB3">
      <w:pPr>
        <w:pStyle w:val="DanceBody"/>
      </w:pPr>
      <w:r>
        <w:t xml:space="preserve"> 1- 8</w:t>
      </w:r>
      <w:r>
        <w:tab/>
        <w:t>1s &amp; 3s cross RH, cast to 2nd/4th place (2s &amp; 4s step up)  1s &amp; 3s dance 1/2 Fig 8 through end (1s up, 3s down)</w:t>
      </w:r>
    </w:p>
    <w:p w:rsidR="00B11EB3" w:rsidRDefault="00B11EB3" w:rsidP="00B11EB3">
      <w:pPr>
        <w:pStyle w:val="DanceBody"/>
      </w:pPr>
      <w:r>
        <w:t xml:space="preserve"> 9-16</w:t>
      </w:r>
      <w:r>
        <w:tab/>
        <w:t>1s+4s+3s circle 6H round to Left (3 bars), cross R foot over L &amp; chase anticlockwise back.  End 1L following 1M, 3M following 3L into ...</w:t>
      </w:r>
    </w:p>
    <w:p w:rsidR="00B11EB3" w:rsidRDefault="00B11EB3" w:rsidP="00B11EB3">
      <w:pPr>
        <w:pStyle w:val="DanceBody"/>
      </w:pPr>
      <w:r>
        <w:t>17-20</w:t>
      </w:r>
      <w:r>
        <w:tab/>
        <w:t xml:space="preserve">2M+1s </w:t>
      </w:r>
      <w:r>
        <w:rPr>
          <w:b/>
        </w:rPr>
        <w:t>also</w:t>
      </w:r>
      <w:r>
        <w:t xml:space="preserve"> 3s+5L</w:t>
      </w:r>
      <w:r w:rsidRPr="00060C8F">
        <w:t xml:space="preserve"> </w:t>
      </w:r>
      <w:r>
        <w:t xml:space="preserve">dance RH across </w:t>
      </w:r>
      <w:r>
        <w:rPr>
          <w:b/>
        </w:rPr>
        <w:t>as</w:t>
      </w:r>
      <w:r>
        <w:t xml:space="preserve"> 4s slow turn LH</w:t>
      </w:r>
    </w:p>
    <w:p w:rsidR="00B11EB3" w:rsidRDefault="00B11EB3" w:rsidP="00B11EB3">
      <w:pPr>
        <w:pStyle w:val="DanceBody"/>
      </w:pPr>
      <w:r>
        <w:t>21-24</w:t>
      </w:r>
      <w:r>
        <w:tab/>
        <w:t xml:space="preserve">2L+1s </w:t>
      </w:r>
      <w:r>
        <w:rPr>
          <w:b/>
        </w:rPr>
        <w:t>also</w:t>
      </w:r>
      <w:r>
        <w:t xml:space="preserve"> 3s+5M dance LH across </w:t>
      </w:r>
      <w:r>
        <w:rPr>
          <w:b/>
        </w:rPr>
        <w:t>as</w:t>
      </w:r>
      <w:r>
        <w:t xml:space="preserve"> 4s slow turn RH.  End 1M followed by 1L just above set facing down, 3L followed by 3M just below set facing up</w:t>
      </w:r>
    </w:p>
    <w:p w:rsidR="00B11EB3" w:rsidRDefault="00B11EB3" w:rsidP="00B11EB3">
      <w:pPr>
        <w:pStyle w:val="DanceBody"/>
      </w:pPr>
      <w:r>
        <w:t>25-28</w:t>
      </w:r>
      <w:r>
        <w:tab/>
        <w:t xml:space="preserve">1s dance into 2nd place &amp; turn 3/4 RH to face up NHJ, 3s dance similar &amp; face down </w:t>
      </w:r>
      <w:r>
        <w:rPr>
          <w:b/>
        </w:rPr>
        <w:t xml:space="preserve">while </w:t>
      </w:r>
      <w:r>
        <w:t xml:space="preserve"> 4s DoSiDo (pass RSh)</w:t>
      </w:r>
    </w:p>
    <w:p w:rsidR="00B11EB3" w:rsidRDefault="00B11EB3" w:rsidP="00B11EB3">
      <w:pPr>
        <w:pStyle w:val="DanceBody"/>
      </w:pPr>
      <w:r>
        <w:t>29-32</w:t>
      </w:r>
      <w:r>
        <w:tab/>
        <w:t xml:space="preserve">1s dance up, cast to 2nd place opp sides, 3s dance down, cast up to 4th place opp sides </w:t>
      </w:r>
      <w:r>
        <w:rPr>
          <w:b/>
        </w:rPr>
        <w:t>while</w:t>
      </w:r>
      <w:r>
        <w:t xml:space="preserve"> 4s reverse DoSiDo (pass LSh)</w:t>
      </w:r>
    </w:p>
    <w:p w:rsidR="00B11EB3" w:rsidRDefault="00B11EB3" w:rsidP="00B11EB3">
      <w:pPr>
        <w:pStyle w:val="DanceBody"/>
        <w:keepNext w:val="0"/>
      </w:pPr>
      <w:r>
        <w:t>33-40</w:t>
      </w:r>
      <w:r>
        <w:tab/>
        <w:t>1s+4s &amp; 3s+5s set, dance 3/4 double Fig 8 (1s &amp; 3s cast down, 4s &amp; 5s cross up)  End  2 4 1 5 3</w:t>
      </w:r>
    </w:p>
    <w:p w:rsidR="00B11EB3" w:rsidRDefault="00B11EB3" w:rsidP="00B11EB3"/>
    <w:p w:rsidR="00B11EB3" w:rsidRDefault="00B11EB3" w:rsidP="00B11EB3">
      <w:pPr>
        <w:pStyle w:val="Minicrib"/>
      </w:pPr>
      <w:r>
        <w:t>THE QUARRY TRIUMPHANT  (J8x32)  3C (4C set)</w:t>
      </w:r>
      <w:r>
        <w:tab/>
        <w:t>Bardill/Prince</w:t>
      </w:r>
    </w:p>
    <w:p w:rsidR="00B11EB3" w:rsidRDefault="00B11EB3" w:rsidP="00B11EB3">
      <w:pPr>
        <w:pStyle w:val="DanceBody"/>
      </w:pPr>
      <w:r>
        <w:t xml:space="preserve"> 1- 4</w:t>
      </w:r>
      <w:r>
        <w:tab/>
        <w:t>1s+2s+3s circle left 4 steps &amp; drop hands &amp; set rotating</w:t>
      </w:r>
    </w:p>
    <w:p w:rsidR="00B11EB3" w:rsidRDefault="00B11EB3" w:rsidP="00B11EB3">
      <w:pPr>
        <w:pStyle w:val="DanceBody"/>
      </w:pPr>
      <w:r>
        <w:t xml:space="preserve"> 5- 8</w:t>
      </w:r>
      <w:r>
        <w:tab/>
        <w:t>2s+3s chase clockwise to own side corner positions</w:t>
      </w:r>
      <w:r w:rsidRPr="00BA6B4D">
        <w:rPr>
          <w:b/>
        </w:rPr>
        <w:t xml:space="preserve"> while </w:t>
      </w:r>
      <w:r>
        <w:t>1s turn RH in centre to end 2nd place opp sides.  3(1)2</w:t>
      </w:r>
    </w:p>
    <w:p w:rsidR="00B11EB3" w:rsidRDefault="00B11EB3" w:rsidP="00B11EB3">
      <w:pPr>
        <w:pStyle w:val="DanceBody"/>
      </w:pPr>
      <w:r>
        <w:t xml:space="preserve"> 9-16</w:t>
      </w:r>
      <w:r>
        <w:tab/>
        <w:t>2s+1s+3s dance 1/2 LSh reels on the sides (1L up, 1M down), 1s dance 1/2 Figs 8 to 2</w:t>
      </w:r>
      <w:r w:rsidRPr="00972EEB">
        <w:t>nd</w:t>
      </w:r>
      <w:r>
        <w:t xml:space="preserve"> place own sides (1M up &amp; 1L down)</w:t>
      </w:r>
    </w:p>
    <w:p w:rsidR="00B11EB3" w:rsidRDefault="00B11EB3" w:rsidP="00B11EB3">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B11EB3" w:rsidRDefault="00B11EB3" w:rsidP="00B11EB3">
      <w:pPr>
        <w:pStyle w:val="DanceBody"/>
      </w:pPr>
      <w:r>
        <w:t>25-28</w:t>
      </w:r>
      <w:r>
        <w:tab/>
        <w:t>3s+1s+2s dance an accelerated Allemande to end in line on the Mens side (drop hands)</w:t>
      </w:r>
    </w:p>
    <w:p w:rsidR="00B11EB3" w:rsidRDefault="00B11EB3" w:rsidP="00B11EB3">
      <w:pPr>
        <w:pStyle w:val="DanceBody"/>
      </w:pPr>
      <w:r>
        <w:t>29-32</w:t>
      </w:r>
      <w:r>
        <w:tab/>
        <w:t>2L+1L+3L dance "Goodbye/Hello" setting to own sides, 2s+1s+3s+4s join hands &amp; set</w:t>
      </w:r>
    </w:p>
    <w:p w:rsidR="00B11EB3" w:rsidRDefault="00B11EB3" w:rsidP="00B11EB3">
      <w:pPr>
        <w:pStyle w:val="DanceBody"/>
        <w:keepNext w:val="0"/>
      </w:pPr>
      <w:r>
        <w:tab/>
        <w:t>Note on bars 31/32 of repeat 1s step out to ends</w:t>
      </w:r>
      <w:r w:rsidRPr="00BA6B4D">
        <w:rPr>
          <w:b/>
        </w:rPr>
        <w:t xml:space="preserve"> </w:t>
      </w:r>
      <w:r>
        <w:rPr>
          <w:b/>
        </w:rPr>
        <w:t xml:space="preserve">as </w:t>
      </w:r>
      <w:r>
        <w:t>4s step up</w:t>
      </w:r>
    </w:p>
    <w:p w:rsidR="00B11EB3" w:rsidRDefault="00B11EB3" w:rsidP="00B11EB3"/>
    <w:p w:rsidR="00B11EB3" w:rsidRDefault="00B11EB3" w:rsidP="00B11EB3">
      <w:pPr>
        <w:pStyle w:val="Minicrib"/>
        <w:rPr>
          <w:lang w:eastAsia="en-GB"/>
        </w:rPr>
      </w:pPr>
      <w:r>
        <w:rPr>
          <w:lang w:eastAsia="en-GB"/>
        </w:rPr>
        <w:t>QUARRY WOOD  (R8x32)  3C (4C set)</w:t>
      </w:r>
      <w:r>
        <w:rPr>
          <w:lang w:eastAsia="en-GB"/>
        </w:rPr>
        <w:tab/>
        <w:t>Rosemary Legge</w:t>
      </w:r>
    </w:p>
    <w:p w:rsidR="00B11EB3" w:rsidRPr="007671A7" w:rsidRDefault="00B11EB3" w:rsidP="00B11EB3">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B11EB3" w:rsidRPr="007671A7" w:rsidRDefault="00B11EB3" w:rsidP="00B11EB3">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B11EB3" w:rsidRPr="007671A7" w:rsidRDefault="00B11EB3" w:rsidP="00B11EB3">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B11EB3" w:rsidRDefault="00B11EB3" w:rsidP="00B11EB3">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B11EB3" w:rsidRDefault="00B11EB3" w:rsidP="00B11EB3"/>
    <w:p w:rsidR="00B11EB3" w:rsidRDefault="00B11EB3" w:rsidP="00B11EB3">
      <w:pPr>
        <w:pStyle w:val="Minicrib"/>
      </w:pPr>
      <w:r>
        <w:t>LE QUATORZE JUILLET  (J8x32)  3C (4C set)</w:t>
      </w:r>
      <w:r>
        <w:tab/>
        <w:t>John Drewry  Summer Coll 89</w:t>
      </w:r>
    </w:p>
    <w:p w:rsidR="00B11EB3" w:rsidRDefault="00B11EB3" w:rsidP="00B11EB3">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B11EB3" w:rsidRDefault="00B11EB3" w:rsidP="00B11EB3">
      <w:pPr>
        <w:pStyle w:val="DanceBody"/>
      </w:pPr>
      <w:r>
        <w:t xml:space="preserve"> 9-16</w:t>
      </w:r>
      <w:r>
        <w:tab/>
        <w:t>3s+1s+2s repeat above from new places</w:t>
      </w:r>
    </w:p>
    <w:p w:rsidR="00B11EB3" w:rsidRDefault="00B11EB3" w:rsidP="00B11EB3">
      <w:pPr>
        <w:pStyle w:val="DanceBody"/>
      </w:pPr>
      <w:r>
        <w:t>17-24</w:t>
      </w:r>
      <w:r>
        <w:tab/>
        <w:t>2s+3s+1s repeat from new places except that 3s remain on side lines at the end</w:t>
      </w:r>
    </w:p>
    <w:p w:rsidR="00B11EB3" w:rsidRDefault="00B11EB3" w:rsidP="00B11EB3">
      <w:pPr>
        <w:pStyle w:val="DanceBody"/>
        <w:keepNext w:val="0"/>
      </w:pPr>
      <w:r>
        <w:t>25-32</w:t>
      </w:r>
      <w:r>
        <w:tab/>
        <w:t>1s+2s dance the Guillotine: - 1s+2s set on side, RH across 1/2 way, change places RH on sides &amp; RH across 1/2 way</w:t>
      </w:r>
    </w:p>
    <w:p w:rsidR="00B11EB3" w:rsidRDefault="00B11EB3" w:rsidP="00B11EB3"/>
    <w:p w:rsidR="00B11EB3" w:rsidRDefault="00B11EB3" w:rsidP="00B11EB3">
      <w:pPr>
        <w:pStyle w:val="Minicrib"/>
      </w:pPr>
      <w:r>
        <w:t>QUEEN ANNE'S LACE  (J4x32)  4C set</w:t>
      </w:r>
      <w:r>
        <w:tab/>
        <w:t>Mary Jane Vanek  Let's All Dance Too</w:t>
      </w:r>
    </w:p>
    <w:p w:rsidR="00B11EB3" w:rsidRDefault="00B11EB3" w:rsidP="00B11EB3">
      <w:pPr>
        <w:pStyle w:val="DanceBody"/>
      </w:pPr>
      <w:r>
        <w:t xml:space="preserve"> 1- 8</w:t>
      </w:r>
      <w:r>
        <w:tab/>
        <w:t xml:space="preserve">1L+2M </w:t>
      </w:r>
      <w:r>
        <w:rPr>
          <w:b/>
        </w:rPr>
        <w:t>also</w:t>
      </w:r>
      <w:r>
        <w:t xml:space="preserve"> 3L+4M turn RH.  1M+2L </w:t>
      </w:r>
      <w:r>
        <w:rPr>
          <w:b/>
        </w:rPr>
        <w:t>also</w:t>
      </w:r>
      <w:r>
        <w:t xml:space="preserve"> 3M+4L turn LH</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1s+2s set, dance 1/2 RH across.  1s+3s set, dance 1/2 LH across.</w:t>
      </w:r>
    </w:p>
    <w:p w:rsidR="00B11EB3" w:rsidRDefault="00B11EB3" w:rsidP="00B11EB3">
      <w:pPr>
        <w:pStyle w:val="DanceBody"/>
      </w:pPr>
      <w:r>
        <w:t>25-32</w:t>
      </w:r>
      <w:r>
        <w:tab/>
        <w:t>1s+4s set, dance 1/2 RH across. 2s+3s+4s+1s set &amp; cross LH to own sides 2 3 4 1</w:t>
      </w:r>
    </w:p>
    <w:p w:rsidR="00B11EB3" w:rsidRDefault="00B11EB3" w:rsidP="00B11EB3">
      <w:pPr>
        <w:pStyle w:val="DanceBody"/>
        <w:keepNext w:val="0"/>
      </w:pPr>
      <w:r>
        <w:t>Note:  May be danced as Strathspey</w:t>
      </w:r>
    </w:p>
    <w:p w:rsidR="00B11EB3" w:rsidRDefault="00B11EB3" w:rsidP="00B11EB3"/>
    <w:p w:rsidR="00B11EB3" w:rsidRDefault="00B11EB3" w:rsidP="00B11EB3">
      <w:pPr>
        <w:pStyle w:val="Minicrib"/>
      </w:pPr>
      <w:r>
        <w:t>THE QUEEN CITY SALUTE  (M-8x(S32+R32))  3C (4C set)</w:t>
      </w:r>
      <w:r>
        <w:tab/>
        <w:t>G Dale Birdsall  RSCDS Bk 37</w:t>
      </w:r>
    </w:p>
    <w:p w:rsidR="00B11EB3" w:rsidRDefault="00B11EB3" w:rsidP="00B11EB3">
      <w:pPr>
        <w:pStyle w:val="DanceBody"/>
      </w:pPr>
      <w:r>
        <w:t xml:space="preserve"> 1- 8</w:t>
      </w:r>
      <w:r>
        <w:tab/>
        <w:t>1s cast to meet below 3s then 1s dance up to meet 2s</w:t>
      </w:r>
      <w:r w:rsidRPr="00BA6B4D">
        <w:rPr>
          <w:b/>
        </w:rPr>
        <w:t xml:space="preserve"> while </w:t>
      </w:r>
      <w:r>
        <w:t>2s cast up dancing in to face 1s &amp; 1s+2s set</w:t>
      </w:r>
    </w:p>
    <w:p w:rsidR="00B11EB3" w:rsidRDefault="00B11EB3" w:rsidP="00B11EB3">
      <w:pPr>
        <w:pStyle w:val="DanceBody"/>
      </w:pPr>
      <w:r>
        <w:t xml:space="preserve"> 9-16</w:t>
      </w:r>
      <w:r>
        <w:tab/>
        <w:t>2s+1s circle 4H round &amp; back</w:t>
      </w:r>
    </w:p>
    <w:p w:rsidR="00B11EB3" w:rsidRDefault="00B11EB3" w:rsidP="00B11EB3">
      <w:pPr>
        <w:pStyle w:val="DanceBody"/>
      </w:pPr>
      <w:r>
        <w:t>17-20</w:t>
      </w:r>
      <w:r>
        <w:tab/>
        <w:t>1s dance Petronella turn to end middle Lady at top facing down &amp; Man facing up</w:t>
      </w:r>
      <w:r w:rsidRPr="00BA6B4D">
        <w:rPr>
          <w:b/>
        </w:rPr>
        <w:t xml:space="preserve"> </w:t>
      </w:r>
      <w:r>
        <w:rPr>
          <w:b/>
        </w:rPr>
        <w:t xml:space="preserve">as </w:t>
      </w:r>
      <w:r>
        <w:t>2s+3s change places RH on the sides, 3s+1s+2s set</w:t>
      </w:r>
    </w:p>
    <w:p w:rsidR="00B11EB3" w:rsidRDefault="00B11EB3" w:rsidP="00B11EB3">
      <w:pPr>
        <w:pStyle w:val="DanceBody"/>
      </w:pPr>
      <w:r>
        <w:t>21-24</w:t>
      </w:r>
      <w:r>
        <w:tab/>
        <w:t>1s dance Petronella turn to 2</w:t>
      </w:r>
      <w:r w:rsidRPr="00972EEB">
        <w:t>nd</w:t>
      </w:r>
      <w:r>
        <w:t xml:space="preserve"> place opposite sides</w:t>
      </w:r>
      <w:r w:rsidRPr="00BA6B4D">
        <w:rPr>
          <w:b/>
        </w:rPr>
        <w:t xml:space="preserve"> </w:t>
      </w:r>
      <w:r>
        <w:rPr>
          <w:b/>
        </w:rPr>
        <w:t xml:space="preserve">as </w:t>
      </w:r>
      <w:r>
        <w:t>3s+2s cross RH, 3s+1s+2s set</w:t>
      </w:r>
    </w:p>
    <w:p w:rsidR="00B11EB3" w:rsidRDefault="00B11EB3" w:rsidP="00B11EB3">
      <w:pPr>
        <w:pStyle w:val="DanceBody"/>
      </w:pPr>
      <w:r>
        <w:t>25-28</w:t>
      </w:r>
      <w:r>
        <w:tab/>
        <w:t>1M+2M change places LH</w:t>
      </w:r>
      <w:r w:rsidRPr="00BA6B4D">
        <w:rPr>
          <w:b/>
        </w:rPr>
        <w:t xml:space="preserve"> </w:t>
      </w:r>
      <w:r>
        <w:rPr>
          <w:b/>
        </w:rPr>
        <w:t xml:space="preserve">as </w:t>
      </w:r>
      <w:r>
        <w:t>1L+2L change RH, 3M+2M change places RH</w:t>
      </w:r>
      <w:r w:rsidRPr="00BA6B4D">
        <w:rPr>
          <w:b/>
        </w:rPr>
        <w:t xml:space="preserve"> </w:t>
      </w:r>
      <w:r>
        <w:rPr>
          <w:b/>
        </w:rPr>
        <w:t xml:space="preserve">as </w:t>
      </w:r>
      <w:r>
        <w:t>3L+2L change places LH</w:t>
      </w:r>
    </w:p>
    <w:p w:rsidR="00B11EB3" w:rsidRDefault="00B11EB3" w:rsidP="00B11EB3">
      <w:pPr>
        <w:pStyle w:val="DanceBody"/>
      </w:pPr>
      <w:r>
        <w:t>29-32</w:t>
      </w:r>
      <w:r>
        <w:tab/>
        <w:t>3M+1M change places LH</w:t>
      </w:r>
      <w:r w:rsidRPr="00BA6B4D">
        <w:rPr>
          <w:b/>
        </w:rPr>
        <w:t xml:space="preserve"> </w:t>
      </w:r>
      <w:r>
        <w:rPr>
          <w:b/>
        </w:rPr>
        <w:t xml:space="preserve">as </w:t>
      </w:r>
      <w:r>
        <w:t>3L+1L change RH, 2s+1s+3s cross RH</w:t>
      </w:r>
    </w:p>
    <w:p w:rsidR="00B11EB3" w:rsidRDefault="00B11EB3" w:rsidP="00B11EB3">
      <w:pPr>
        <w:pStyle w:val="DanceBody"/>
        <w:keepNext w:val="0"/>
      </w:pPr>
      <w:r>
        <w:t xml:space="preserve"> 1-32</w:t>
      </w:r>
      <w:r>
        <w:tab/>
        <w:t>Repeat above in reel time</w:t>
      </w:r>
    </w:p>
    <w:p w:rsidR="00B11EB3" w:rsidRDefault="00B11EB3" w:rsidP="00B11EB3"/>
    <w:p w:rsidR="00B11EB3" w:rsidRDefault="00B11EB3" w:rsidP="00B11EB3">
      <w:pPr>
        <w:pStyle w:val="Minicrib"/>
      </w:pPr>
      <w:r>
        <w:t>QUEEN ELIZABETH OF MEY  (J4x40)  4C Set</w:t>
      </w:r>
      <w:r>
        <w:tab/>
        <w:t>Sue Petyt  Lochmaben Coll 6  https://suepetyt.e-cribs.org/</w:t>
      </w:r>
    </w:p>
    <w:p w:rsidR="00B11EB3" w:rsidRDefault="00B11EB3" w:rsidP="00B11EB3">
      <w:pPr>
        <w:pStyle w:val="DanceBody"/>
      </w:pPr>
      <w:r>
        <w:t>Music in 20 bar phrases</w:t>
      </w:r>
    </w:p>
    <w:p w:rsidR="00B11EB3" w:rsidRDefault="00B11EB3" w:rsidP="00B11EB3">
      <w:pPr>
        <w:pStyle w:val="DanceBody"/>
      </w:pPr>
      <w:r>
        <w:t xml:space="preserve"> 1- 6</w:t>
      </w:r>
      <w:r>
        <w:tab/>
        <w:t>1s+2s+3s dance reels of 3 across (2L LSh to 1M, 2M LSh to 3L to start)</w:t>
      </w:r>
    </w:p>
    <w:p w:rsidR="00B11EB3" w:rsidRDefault="00B11EB3" w:rsidP="00B11EB3">
      <w:pPr>
        <w:pStyle w:val="DanceBody"/>
      </w:pPr>
      <w:r>
        <w:t xml:space="preserve"> 7-10</w:t>
      </w:r>
      <w:r>
        <w:tab/>
        <w:t xml:space="preserve">1s+2s set, cast to 2nd &amp; 3rd places </w:t>
      </w:r>
      <w:r>
        <w:rPr>
          <w:b/>
        </w:rPr>
        <w:t>while</w:t>
      </w:r>
      <w:r>
        <w:t xml:space="preserve"> 3s NHJ dance up to 1st place</w:t>
      </w:r>
    </w:p>
    <w:p w:rsidR="00B11EB3" w:rsidRDefault="00B11EB3" w:rsidP="00B11EB3">
      <w:pPr>
        <w:pStyle w:val="DanceBody"/>
      </w:pPr>
      <w:r>
        <w:t>11-20</w:t>
      </w:r>
      <w:r>
        <w:tab/>
        <w:t>3s+1s+2s set advancing &amp; dance allemande (end 2 1 3 4)</w:t>
      </w:r>
    </w:p>
    <w:p w:rsidR="00B11EB3" w:rsidRDefault="00B11EB3" w:rsidP="00B11EB3">
      <w:pPr>
        <w:pStyle w:val="DanceBody"/>
      </w:pPr>
      <w:r>
        <w:t>21-26</w:t>
      </w:r>
      <w:r>
        <w:tab/>
        <w:t>1s+3s+4s dance mirror (reflection) reels of 3 on sides (1s in/down, 3s out/up. 4s in up)</w:t>
      </w:r>
    </w:p>
    <w:p w:rsidR="00B11EB3" w:rsidRDefault="00B11EB3" w:rsidP="00B11EB3">
      <w:pPr>
        <w:pStyle w:val="DanceBody"/>
      </w:pPr>
      <w:r>
        <w:t>27-30</w:t>
      </w:r>
      <w:r>
        <w:tab/>
        <w:t xml:space="preserve">1s dance down to 4th place </w:t>
      </w:r>
      <w:r>
        <w:rPr>
          <w:b/>
        </w:rPr>
        <w:t>while</w:t>
      </w:r>
      <w:r>
        <w:t xml:space="preserve"> 3s+4s set, cast up to 2nd &amp; 3rd place  (end 2 3 4 1)</w:t>
      </w:r>
    </w:p>
    <w:p w:rsidR="00B11EB3" w:rsidRDefault="00B11EB3" w:rsidP="00B11EB3">
      <w:pPr>
        <w:pStyle w:val="DanceBody"/>
        <w:keepNext w:val="0"/>
      </w:pPr>
      <w:r>
        <w:t>31-40</w:t>
      </w:r>
      <w:r>
        <w:tab/>
        <w:t>3s+4s+1s set advancing, face down &amp; dance promenade (down Ladies' side, up Men's side)</w:t>
      </w:r>
    </w:p>
    <w:p w:rsidR="00B11EB3" w:rsidRDefault="00B11EB3" w:rsidP="00B11EB3"/>
    <w:p w:rsidR="00B11EB3" w:rsidRDefault="00B11EB3" w:rsidP="00B11EB3">
      <w:pPr>
        <w:pStyle w:val="Minicrib"/>
      </w:pPr>
      <w:r>
        <w:t>QUEEN ELIZABETH OF MEY  (J4x40)  4C set</w:t>
      </w:r>
      <w:r>
        <w:tab/>
        <w:t>Arthur C Boswell</w:t>
      </w:r>
    </w:p>
    <w:p w:rsidR="00B11EB3" w:rsidRDefault="00B11EB3" w:rsidP="00B11EB3">
      <w:pPr>
        <w:pStyle w:val="DanceBody"/>
      </w:pPr>
      <w:r>
        <w:t xml:space="preserve"> 1- 8</w:t>
      </w:r>
      <w:r>
        <w:tab/>
        <w:t>1s cross RH, cast 1 place &amp; dance 1/2 Fig of 8 round 2s to face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B11EB3" w:rsidRDefault="00B11EB3" w:rsidP="00B11EB3">
      <w:pPr>
        <w:pStyle w:val="DanceBody"/>
      </w:pPr>
      <w:r>
        <w:t>17-24</w:t>
      </w:r>
      <w:r>
        <w:tab/>
        <w:t>1s dance 1/2 reel of 3 on opp sides giving LSh to 1</w:t>
      </w:r>
      <w:r w:rsidRPr="00972EEB">
        <w:t>st</w:t>
      </w:r>
      <w:r>
        <w:t xml:space="preserve"> corner (pstn), 1s+4s dance double 1/2 Fig of 8 round 3s (1s cross down to start)</w:t>
      </w:r>
    </w:p>
    <w:p w:rsidR="00B11EB3" w:rsidRDefault="00B11EB3" w:rsidP="00B11EB3">
      <w:pPr>
        <w:pStyle w:val="DanceBody"/>
      </w:pPr>
      <w:r>
        <w:t>25-32</w:t>
      </w:r>
      <w:r>
        <w:tab/>
        <w:t>1s cross RH, cast up to top &amp; 1s+2s dance 1/2 R&amp;L</w:t>
      </w:r>
    </w:p>
    <w:p w:rsidR="00B11EB3" w:rsidRDefault="00B11EB3" w:rsidP="00B11EB3">
      <w:pPr>
        <w:pStyle w:val="DanceBody"/>
        <w:keepNext w:val="0"/>
      </w:pPr>
      <w:r>
        <w:t>33-40</w:t>
      </w:r>
      <w:r>
        <w:tab/>
        <w:t>1s+3s dance 1/2 R&amp;L, 1s+4s dance 1/2 R&amp;L</w:t>
      </w:r>
    </w:p>
    <w:p w:rsidR="00B11EB3" w:rsidRDefault="00B11EB3" w:rsidP="00B11EB3"/>
    <w:p w:rsidR="00B11EB3" w:rsidRDefault="00B11EB3" w:rsidP="00B11EB3">
      <w:pPr>
        <w:pStyle w:val="Minicrib"/>
      </w:pPr>
      <w:r>
        <w:t>QUEEN MARGARET'S CROWN  (R96)  Sq.Set</w:t>
      </w:r>
      <w:r>
        <w:tab/>
        <w:t>Fhi Hewitt  RSCDS Dunfermline 90th Anniv</w:t>
      </w:r>
    </w:p>
    <w:p w:rsidR="00B11EB3" w:rsidRPr="006A3C3C" w:rsidRDefault="00B11EB3" w:rsidP="00B11EB3">
      <w:pPr>
        <w:pStyle w:val="DanceBody"/>
      </w:pPr>
      <w:r w:rsidRPr="006A3C3C">
        <w:t xml:space="preserve"> 1- 8</w:t>
      </w:r>
      <w:r w:rsidRPr="006A3C3C">
        <w:tab/>
        <w:t>All circle 8H round &amp; back</w:t>
      </w:r>
    </w:p>
    <w:p w:rsidR="00B11EB3" w:rsidRPr="006A3C3C" w:rsidRDefault="00B11EB3" w:rsidP="00B11EB3">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B11EB3" w:rsidRPr="006A3C3C" w:rsidRDefault="00B11EB3" w:rsidP="00B11EB3">
      <w:pPr>
        <w:pStyle w:val="DanceBody"/>
      </w:pPr>
      <w:r w:rsidRPr="006A3C3C">
        <w:t>17-24</w:t>
      </w:r>
      <w:r w:rsidRPr="006A3C3C">
        <w:tab/>
        <w:t>1M+3L &amp; 1L+3M dance Poussette within set,1M+3L dance up, 1L+3M dance down to begin</w:t>
      </w:r>
    </w:p>
    <w:p w:rsidR="00B11EB3" w:rsidRPr="006A3C3C" w:rsidRDefault="00B11EB3" w:rsidP="00B11EB3">
      <w:pPr>
        <w:pStyle w:val="DanceBody"/>
      </w:pPr>
      <w:r w:rsidRPr="006A3C3C">
        <w:t>25-32</w:t>
      </w:r>
      <w:r w:rsidRPr="006A3C3C">
        <w:tab/>
        <w:t>1M+3L &amp; 1L+3M cross LH, 1M/3M followed by partners chase 1 place anticlockwise &amp; change places LH with partner.  3 2 1 4</w:t>
      </w:r>
    </w:p>
    <w:p w:rsidR="00B11EB3" w:rsidRPr="006A3C3C" w:rsidRDefault="00B11EB3" w:rsidP="00B11EB3">
      <w:pPr>
        <w:pStyle w:val="DanceBody"/>
      </w:pPr>
      <w:r w:rsidRPr="006A3C3C">
        <w:t>33-56</w:t>
      </w:r>
      <w:r w:rsidRPr="006A3C3C">
        <w:tab/>
        <w:t>2s &amp; 4s repeat bars 9-32.  3 4 1 2</w:t>
      </w:r>
    </w:p>
    <w:p w:rsidR="00B11EB3" w:rsidRPr="006A3C3C" w:rsidRDefault="00B11EB3" w:rsidP="00B11EB3">
      <w:pPr>
        <w:pStyle w:val="DanceBody"/>
      </w:pPr>
      <w:r w:rsidRPr="006A3C3C">
        <w:t>57-60</w:t>
      </w:r>
      <w:r w:rsidRPr="006A3C3C">
        <w:tab/>
        <w:t>All couples Advance NHJ with partner &amp; Retire NHJ with corner</w:t>
      </w:r>
    </w:p>
    <w:p w:rsidR="00B11EB3" w:rsidRPr="006A3C3C" w:rsidRDefault="00B11EB3" w:rsidP="00B11EB3">
      <w:pPr>
        <w:pStyle w:val="DanceBody"/>
      </w:pPr>
      <w:r w:rsidRPr="006A3C3C">
        <w:t>61-76</w:t>
      </w:r>
      <w:r w:rsidRPr="006A3C3C">
        <w:tab/>
        <w:t>1L+4M+3L+2M dance R&amp;L ("1st corner diagonal"): 1M+2L+3M+4L dance R&amp;L ("2nd corner diagonal")</w:t>
      </w:r>
    </w:p>
    <w:p w:rsidR="00B11EB3" w:rsidRPr="006A3C3C" w:rsidRDefault="00B11EB3" w:rsidP="00B11EB3">
      <w:pPr>
        <w:pStyle w:val="DanceBody"/>
      </w:pPr>
      <w:r w:rsidRPr="006A3C3C">
        <w:t>77-80</w:t>
      </w:r>
      <w:r w:rsidRPr="006A3C3C">
        <w:tab/>
        <w:t>All couples Advance NHJ with corner &amp; Retire NHJ with partner</w:t>
      </w:r>
    </w:p>
    <w:p w:rsidR="00B11EB3" w:rsidRPr="006A3C3C" w:rsidRDefault="00B11EB3" w:rsidP="00B11EB3">
      <w:pPr>
        <w:pStyle w:val="DanceBody"/>
      </w:pPr>
      <w:r w:rsidRPr="006A3C3C">
        <w:t>81-88</w:t>
      </w:r>
      <w:r w:rsidRPr="006A3C3C">
        <w:tab/>
        <w:t>All dance 8 bars of Schiehallion reels ending in original places.</w:t>
      </w:r>
    </w:p>
    <w:p w:rsidR="00B11EB3" w:rsidRDefault="00B11EB3" w:rsidP="00B11EB3">
      <w:pPr>
        <w:pStyle w:val="DanceBody"/>
        <w:keepNext w:val="0"/>
      </w:pPr>
      <w:r w:rsidRPr="006A3C3C">
        <w:t>89-96</w:t>
      </w:r>
      <w:r w:rsidRPr="006A3C3C">
        <w:tab/>
        <w:t>All circle 8H round &amp; back.  1 2 3 4</w:t>
      </w:r>
    </w:p>
    <w:p w:rsidR="00B11EB3" w:rsidRDefault="00B11EB3" w:rsidP="00B11EB3"/>
    <w:p w:rsidR="00B11EB3" w:rsidRDefault="00B11EB3" w:rsidP="00B11EB3">
      <w:pPr>
        <w:pStyle w:val="Minicrib"/>
      </w:pPr>
      <w:r>
        <w:t>QUEEN MARY OF SCOTLAND  (S4x32)  4C set</w:t>
      </w:r>
      <w:r>
        <w:tab/>
        <w:t>John Drewry  Spring Coll 1988</w:t>
      </w:r>
    </w:p>
    <w:p w:rsidR="00B11EB3" w:rsidRPr="00A3683E" w:rsidRDefault="00B11EB3" w:rsidP="00B11EB3">
      <w:pPr>
        <w:pStyle w:val="DanceBody"/>
      </w:pPr>
      <w:r w:rsidRPr="00A3683E">
        <w:t xml:space="preserve"> 1- 8</w:t>
      </w:r>
      <w:r w:rsidRPr="00A3683E">
        <w:tab/>
        <w:t>2s &amp; 3s dance up/down between end couples &amp; cast back to place, 1s &amp; 4s dance down/up between 2s/3s &amp; cast back to place</w:t>
      </w:r>
    </w:p>
    <w:p w:rsidR="00B11EB3" w:rsidRDefault="00B11EB3" w:rsidP="00B11EB3">
      <w:pPr>
        <w:pStyle w:val="DanceBody"/>
      </w:pPr>
      <w:r w:rsidRPr="00A3683E">
        <w:t xml:space="preserve"> 9-16</w:t>
      </w:r>
      <w:r w:rsidRPr="00A3683E">
        <w:tab/>
        <w:t>1s 1/2 turn RH down to 2</w:t>
      </w:r>
      <w:r w:rsidRPr="00972EEB">
        <w:t>nd</w:t>
      </w:r>
      <w:r w:rsidRPr="00A3683E">
        <w:t xml:space="preserve"> place facing up </w:t>
      </w:r>
      <w:r w:rsidRPr="00A3683E">
        <w:rPr>
          <w:b/>
        </w:rPr>
        <w:t>as</w:t>
      </w:r>
      <w:r w:rsidRPr="00A3683E">
        <w:t xml:space="preserve"> 4s 1/2 turn LH up to 3</w:t>
      </w:r>
      <w:r w:rsidRPr="00972EEB">
        <w:t>rd</w:t>
      </w:r>
      <w:r w:rsidRPr="00A3683E">
        <w:t xml:space="preserve"> place facing down (2s+3s dance down/up and in to face 1s/4s). 2s+1s </w:t>
      </w:r>
      <w:r w:rsidRPr="00A3683E">
        <w:rPr>
          <w:b/>
        </w:rPr>
        <w:t>also</w:t>
      </w:r>
      <w:r w:rsidRPr="00A3683E">
        <w:t xml:space="preserve"> 4s+3s set, dance RH across to sides 2 (1) (4) 3</w:t>
      </w:r>
    </w:p>
    <w:p w:rsidR="00B11EB3" w:rsidRPr="00A3683E" w:rsidRDefault="00B11EB3" w:rsidP="00B11EB3">
      <w:pPr>
        <w:pStyle w:val="DanceBody"/>
      </w:pPr>
      <w:r w:rsidRPr="00A3683E">
        <w:t>17-24</w:t>
      </w:r>
      <w:r w:rsidRPr="00A3683E">
        <w:tab/>
        <w:t>All dance reels of 4 on sides</w:t>
      </w:r>
    </w:p>
    <w:p w:rsidR="00B11EB3" w:rsidRPr="00A3683E" w:rsidRDefault="00B11EB3" w:rsidP="00B11EB3">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B11EB3" w:rsidRDefault="00B11EB3" w:rsidP="00B11EB3"/>
    <w:p w:rsidR="00B11EB3" w:rsidRDefault="00B11EB3" w:rsidP="00B11EB3">
      <w:pPr>
        <w:pStyle w:val="Minicrib"/>
      </w:pPr>
      <w:r>
        <w:t>QUEEN OF HEARTS (OFF WITH THEIR HEADS)  (R4x32)  4C set</w:t>
      </w:r>
      <w:r>
        <w:tab/>
        <w:t>Ray McEdward  San Diego 45th Anniv</w:t>
      </w:r>
    </w:p>
    <w:p w:rsidR="00B11EB3" w:rsidRDefault="00B11EB3" w:rsidP="00B11EB3">
      <w:pPr>
        <w:pStyle w:val="DanceBody"/>
      </w:pPr>
      <w:r>
        <w:t xml:space="preserve"> 1- 8</w:t>
      </w:r>
      <w:r>
        <w:tab/>
        <w:t>1s lead down (2 bars), lead up &amp; cast to 4th place into centre &amp; join 2H (2s+3s+4s step up 5-6)</w:t>
      </w:r>
    </w:p>
    <w:p w:rsidR="00B11EB3" w:rsidRDefault="00B11EB3" w:rsidP="00B11EB3">
      <w:pPr>
        <w:pStyle w:val="DanceBody"/>
      </w:pPr>
      <w:r>
        <w:t xml:space="preserve"> 9-20</w:t>
      </w:r>
      <w:r>
        <w:tab/>
        <w:t xml:space="preserve">1s retire to 4th place (9-10) </w:t>
      </w:r>
      <w:r>
        <w:rPr>
          <w:b/>
        </w:rPr>
        <w:t xml:space="preserve">while </w:t>
      </w:r>
      <w:r>
        <w:t>2s+3s+4s dance R&amp;L for 3 couples.  2 3 4 1</w:t>
      </w:r>
    </w:p>
    <w:p w:rsidR="00B11EB3" w:rsidRDefault="00B11EB3" w:rsidP="00B11EB3">
      <w:pPr>
        <w:pStyle w:val="DanceBody"/>
      </w:pPr>
      <w:r>
        <w:t>21-24</w:t>
      </w:r>
      <w:r>
        <w:tab/>
        <w:t>2s+3s+4s turn partner RH, 3s face out</w:t>
      </w:r>
    </w:p>
    <w:p w:rsidR="00B11EB3" w:rsidRDefault="00B11EB3" w:rsidP="00B11EB3">
      <w:pPr>
        <w:pStyle w:val="DanceBody"/>
        <w:keepNext w:val="0"/>
      </w:pPr>
      <w:r>
        <w:t>25-32</w:t>
      </w:r>
      <w:r>
        <w:tab/>
        <w:t>RSh reels of 3 on sides (3M up/out, 3L out/down).  2 3 4 1</w:t>
      </w:r>
    </w:p>
    <w:p w:rsidR="00B11EB3" w:rsidRDefault="00B11EB3" w:rsidP="00B11EB3"/>
    <w:p w:rsidR="00B11EB3" w:rsidRDefault="00B11EB3" w:rsidP="00B11EB3">
      <w:pPr>
        <w:pStyle w:val="Minicrib"/>
      </w:pPr>
      <w:r>
        <w:t>QUEEN VICTORIA  (R8x32)  2C (4C set)</w:t>
      </w:r>
      <w:r>
        <w:tab/>
        <w:t>MMM 1</w:t>
      </w:r>
    </w:p>
    <w:p w:rsidR="00B11EB3" w:rsidRDefault="00B11EB3" w:rsidP="00B11EB3">
      <w:pPr>
        <w:pStyle w:val="DanceBody"/>
      </w:pPr>
      <w:r>
        <w:t xml:space="preserve"> 1- 8</w:t>
      </w:r>
      <w:r>
        <w:tab/>
        <w:t>1s turn RH;  turn LH into a line across holding 2s by RH</w:t>
      </w:r>
    </w:p>
    <w:p w:rsidR="00B11EB3" w:rsidRDefault="00B11EB3" w:rsidP="00B11EB3">
      <w:pPr>
        <w:pStyle w:val="DanceBody"/>
      </w:pPr>
      <w:r>
        <w:t xml:space="preserve"> 9-16</w:t>
      </w:r>
      <w:r>
        <w:tab/>
        <w:t>1s+2s Bal-in-Line twice, 1M+2L &amp; 1L+2M turn 2H (4 PdeB), 1s+2s end in line facing down</w:t>
      </w:r>
    </w:p>
    <w:p w:rsidR="00B11EB3" w:rsidRDefault="00B11EB3" w:rsidP="00B11EB3">
      <w:pPr>
        <w:pStyle w:val="DanceBody"/>
      </w:pPr>
      <w:r>
        <w:t>17-24</w:t>
      </w:r>
      <w:r>
        <w:tab/>
        <w:t>1s+2s dance in line down the middle, pull back RSh to face up, rejoin hands &amp; dance back up. Bars 23-24 1s dance in front of 2s ready for …</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QUEEN VICTORIA'S VISIT, QUADRILLES  (184 Quadrille)  Sq.Set</w:t>
      </w:r>
      <w:r>
        <w:tab/>
        <w:t>Isobel Cramb  RSCDS Leaflet Dance 6</w:t>
      </w:r>
    </w:p>
    <w:p w:rsidR="00B11EB3" w:rsidRPr="00E7108F" w:rsidRDefault="00B11EB3" w:rsidP="00B11EB3">
      <w:pPr>
        <w:pStyle w:val="DanceBody"/>
      </w:pPr>
      <w:r w:rsidRPr="00E7108F">
        <w:t>The Queen</w:t>
      </w:r>
    </w:p>
    <w:p w:rsidR="00B11EB3" w:rsidRPr="00E7108F" w:rsidRDefault="00B11EB3" w:rsidP="00B11EB3">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B11EB3" w:rsidRDefault="00B11EB3" w:rsidP="00B11EB3">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rPr>
        <w:t xml:space="preserve"> while </w:t>
      </w:r>
      <w:r w:rsidRPr="00E7108F">
        <w:t>1M remains in centre</w:t>
      </w:r>
    </w:p>
    <w:p w:rsidR="00B11EB3" w:rsidRPr="00E7108F" w:rsidRDefault="00B11EB3" w:rsidP="00B11EB3">
      <w:pPr>
        <w:pStyle w:val="DanceBody"/>
      </w:pPr>
      <w:r w:rsidRPr="00E7108F">
        <w:t>17-24</w:t>
      </w:r>
      <w:r w:rsidRPr="00E7108F">
        <w:tab/>
        <w:t>1M dances a Highland step</w:t>
      </w:r>
      <w:r w:rsidRPr="00E7108F">
        <w:rPr>
          <w:b/>
        </w:rPr>
        <w:t xml:space="preserve"> while </w:t>
      </w:r>
      <w:r w:rsidRPr="00E7108F">
        <w:t>other 3 Adv+Ret &amp; advance again</w:t>
      </w:r>
      <w:r>
        <w:t xml:space="preserve"> to form circle with 1M</w:t>
      </w:r>
    </w:p>
    <w:p w:rsidR="00B11EB3" w:rsidRPr="00E7108F" w:rsidRDefault="00B11EB3" w:rsidP="00B11EB3">
      <w:pPr>
        <w:pStyle w:val="DanceBody"/>
      </w:pPr>
      <w:r w:rsidRPr="00E7108F">
        <w:t>25-32</w:t>
      </w:r>
      <w:r w:rsidRPr="00E7108F">
        <w:tab/>
        <w:t xml:space="preserve">1s+3s circle 4H round 1/2 way &amp; dance 1/2 R&amp;L </w:t>
      </w:r>
      <w:r>
        <w:t xml:space="preserve">back </w:t>
      </w:r>
      <w:r w:rsidRPr="00E7108F">
        <w:t>to places</w:t>
      </w:r>
    </w:p>
    <w:p w:rsidR="00B11EB3" w:rsidRPr="00E7108F" w:rsidRDefault="00B11EB3" w:rsidP="00B11EB3">
      <w:pPr>
        <w:pStyle w:val="DanceBody"/>
      </w:pPr>
      <w:r w:rsidRPr="00E7108F">
        <w:t>33-40</w:t>
      </w:r>
      <w:r w:rsidRPr="00E7108F">
        <w:tab/>
        <w:t xml:space="preserve">All set </w:t>
      </w:r>
      <w:r>
        <w:t xml:space="preserve">to </w:t>
      </w:r>
      <w:r w:rsidRPr="00E7108F">
        <w:t>&amp; turn corners</w:t>
      </w:r>
    </w:p>
    <w:p w:rsidR="00B11EB3" w:rsidRPr="00E7108F" w:rsidRDefault="00B11EB3" w:rsidP="00B11EB3">
      <w:pPr>
        <w:pStyle w:val="DanceBody"/>
      </w:pPr>
      <w:r w:rsidRPr="00E7108F">
        <w:t>41-72</w:t>
      </w:r>
      <w:r w:rsidRPr="00E7108F">
        <w:tab/>
        <w:t>2s &amp; 4s repeat bars 9-40 with 2M</w:t>
      </w:r>
      <w:r w:rsidRPr="00E7108F">
        <w:rPr>
          <w:b/>
        </w:rPr>
        <w:t xml:space="preserve"> as </w:t>
      </w:r>
      <w:r w:rsidRPr="00E7108F">
        <w:t>leading person</w:t>
      </w:r>
    </w:p>
    <w:p w:rsidR="00B11EB3" w:rsidRPr="00E7108F" w:rsidRDefault="00B11EB3" w:rsidP="00B11EB3">
      <w:pPr>
        <w:pStyle w:val="DanceBody"/>
      </w:pPr>
      <w:r w:rsidRPr="00E7108F">
        <w:t>The Prince</w:t>
      </w:r>
    </w:p>
    <w:p w:rsidR="00B11EB3" w:rsidRPr="00E7108F" w:rsidRDefault="00B11EB3" w:rsidP="00B11EB3">
      <w:pPr>
        <w:pStyle w:val="DanceBody"/>
      </w:pPr>
      <w:r w:rsidRPr="00E7108F">
        <w:t xml:space="preserve"> 1- 8</w:t>
      </w:r>
      <w:r w:rsidRPr="00E7108F">
        <w:tab/>
        <w:t>All bow/curtsey to partner, bow/curtsey to corner</w:t>
      </w:r>
    </w:p>
    <w:p w:rsidR="00B11EB3" w:rsidRPr="00E7108F" w:rsidRDefault="00B11EB3" w:rsidP="00B11EB3">
      <w:pPr>
        <w:pStyle w:val="DanceBody"/>
      </w:pPr>
      <w:r>
        <w:t xml:space="preserve"> 9-24</w:t>
      </w:r>
      <w:r>
        <w:tab/>
        <w:t xml:space="preserve">1s+3s dance Ladies' Chain to end with all Ladies joining RH in centre &amp; </w:t>
      </w:r>
      <w:r w:rsidRPr="00E7108F">
        <w:t>LH with partner</w:t>
      </w:r>
      <w:r>
        <w:t>'s LH</w:t>
      </w:r>
    </w:p>
    <w:p w:rsidR="00B11EB3" w:rsidRPr="00E7108F" w:rsidRDefault="00B11EB3" w:rsidP="00B11EB3">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B11EB3" w:rsidRPr="00E7108F" w:rsidRDefault="00B11EB3" w:rsidP="00B11EB3">
      <w:pPr>
        <w:pStyle w:val="DanceBody"/>
      </w:pPr>
      <w:r w:rsidRPr="00E7108F">
        <w:t>33-40</w:t>
      </w:r>
      <w:r w:rsidRPr="00E7108F">
        <w:tab/>
        <w:t xml:space="preserve">All set </w:t>
      </w:r>
      <w:r>
        <w:t xml:space="preserve">to </w:t>
      </w:r>
      <w:r w:rsidRPr="00E7108F">
        <w:t>&amp; turn corners</w:t>
      </w:r>
    </w:p>
    <w:p w:rsidR="00B11EB3" w:rsidRPr="00E7108F" w:rsidRDefault="00B11EB3" w:rsidP="00B11EB3">
      <w:pPr>
        <w:pStyle w:val="DanceBody"/>
      </w:pPr>
      <w:r w:rsidRPr="00E7108F">
        <w:t>41-72</w:t>
      </w:r>
      <w:r w:rsidRPr="00E7108F">
        <w:tab/>
      </w:r>
      <w:r>
        <w:t xml:space="preserve">Repeat 9-40 with </w:t>
      </w:r>
      <w:r w:rsidRPr="00E7108F">
        <w:t xml:space="preserve">2s &amp; 4s </w:t>
      </w:r>
      <w:r>
        <w:t>starting</w:t>
      </w:r>
    </w:p>
    <w:p w:rsidR="00B11EB3" w:rsidRPr="00E7108F" w:rsidRDefault="00B11EB3" w:rsidP="00B11EB3">
      <w:pPr>
        <w:pStyle w:val="DanceBody"/>
      </w:pPr>
      <w:r w:rsidRPr="00E7108F">
        <w:t>Salutations to Mrs Cramb</w:t>
      </w:r>
    </w:p>
    <w:p w:rsidR="00B11EB3" w:rsidRPr="00E7108F" w:rsidRDefault="00B11EB3" w:rsidP="00B11EB3">
      <w:pPr>
        <w:pStyle w:val="DanceBody"/>
      </w:pPr>
      <w:r w:rsidRPr="00E7108F">
        <w:t xml:space="preserve"> 1- 8</w:t>
      </w:r>
      <w:r w:rsidRPr="00E7108F">
        <w:tab/>
        <w:t>All bow/curtsey to partner, bow/curtsey to corner</w:t>
      </w:r>
    </w:p>
    <w:p w:rsidR="00B11EB3" w:rsidRPr="00E7108F" w:rsidRDefault="00B11EB3" w:rsidP="00B11EB3">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rPr>
        <w:t xml:space="preserve"> while </w:t>
      </w:r>
      <w:r w:rsidRPr="00E7108F">
        <w:t>Men stand for 2 bars then Adv+Ret, advance turning to right into prom hold with partner</w:t>
      </w:r>
    </w:p>
    <w:p w:rsidR="00B11EB3" w:rsidRPr="00E7108F" w:rsidRDefault="00B11EB3" w:rsidP="00B11EB3">
      <w:pPr>
        <w:pStyle w:val="DanceBody"/>
      </w:pPr>
      <w:r w:rsidRPr="00E7108F">
        <w:t>17-24</w:t>
      </w:r>
      <w:r w:rsidRPr="00E7108F">
        <w:tab/>
        <w:t>All Promenade round clockwise to original places (Men on the inside</w:t>
      </w:r>
      <w:r>
        <w:t>, partner on left</w:t>
      </w:r>
      <w:r w:rsidRPr="00E7108F">
        <w:t>)</w:t>
      </w:r>
    </w:p>
    <w:p w:rsidR="00B11EB3" w:rsidRPr="00E7108F" w:rsidRDefault="00B11EB3" w:rsidP="00B11EB3">
      <w:pPr>
        <w:pStyle w:val="DanceBody"/>
      </w:pPr>
      <w:r w:rsidRPr="00E7108F">
        <w:t>25-32</w:t>
      </w:r>
      <w:r w:rsidRPr="00E7108F">
        <w:tab/>
        <w:t>All dance Grand Chain</w:t>
      </w:r>
    </w:p>
    <w:p w:rsidR="00B11EB3" w:rsidRPr="00E7108F" w:rsidRDefault="00B11EB3" w:rsidP="00B11EB3">
      <w:pPr>
        <w:pStyle w:val="DanceBody"/>
      </w:pPr>
      <w:r>
        <w:t>33-40</w:t>
      </w:r>
      <w:r>
        <w:tab/>
        <w:t>All set to &amp; turn corners</w:t>
      </w:r>
    </w:p>
    <w:p w:rsidR="00B11EB3" w:rsidRDefault="00B11EB3" w:rsidP="00B11EB3">
      <w:pPr>
        <w:pStyle w:val="DanceBody"/>
        <w:keepNext w:val="0"/>
      </w:pPr>
      <w:r>
        <w:t>Travelling Step: 2 bars (Step forward R - L - close, forward L - R - close)</w:t>
      </w:r>
    </w:p>
    <w:p w:rsidR="00B11EB3" w:rsidRDefault="00B11EB3" w:rsidP="00B11EB3"/>
    <w:p w:rsidR="00B11EB3" w:rsidRDefault="00B11EB3" w:rsidP="00B11EB3">
      <w:pPr>
        <w:pStyle w:val="Minicrib"/>
      </w:pPr>
      <w:r>
        <w:t>THE QUEEN'S BRIDGE  (R4x40)  4C set</w:t>
      </w:r>
      <w:r>
        <w:tab/>
        <w:t>Anne Wishart &amp; John Williamson  RSCDS Perth 1960</w:t>
      </w:r>
    </w:p>
    <w:p w:rsidR="00B11EB3" w:rsidRDefault="00B11EB3" w:rsidP="00B11EB3">
      <w:pPr>
        <w:pStyle w:val="DanceBody"/>
      </w:pPr>
      <w:r>
        <w:t xml:space="preserve"> 1- 8</w:t>
      </w:r>
      <w:r>
        <w:tab/>
        <w:t>All dance reels of 4 on sides</w:t>
      </w:r>
    </w:p>
    <w:p w:rsidR="00B11EB3" w:rsidRDefault="00B11EB3" w:rsidP="00B11EB3">
      <w:pPr>
        <w:pStyle w:val="DanceBody"/>
      </w:pPr>
      <w:r>
        <w:t xml:space="preserve"> 9-16</w:t>
      </w:r>
      <w:r>
        <w:tab/>
        <w:t>All set (take hands on sides) &amp; cross RH, all set &amp; cross back RH</w:t>
      </w:r>
    </w:p>
    <w:p w:rsidR="00B11EB3" w:rsidRDefault="00B11EB3" w:rsidP="00B11EB3">
      <w:pPr>
        <w:pStyle w:val="DanceBody"/>
      </w:pPr>
      <w:r>
        <w:t>17-24</w:t>
      </w:r>
      <w:r>
        <w:tab/>
        <w:t>1s cross RH below 2s, cast to between 3s &amp; 4s, cross LH &amp; cast to 4</w:t>
      </w:r>
      <w:r w:rsidRPr="00972EEB">
        <w:t>th</w:t>
      </w:r>
      <w:r>
        <w:t xml:space="preserve"> place own side (2s+3s+4s take hands bars 23-24 to step up)</w:t>
      </w:r>
    </w:p>
    <w:p w:rsidR="00B11EB3" w:rsidRDefault="00B11EB3" w:rsidP="00B11EB3">
      <w:pPr>
        <w:pStyle w:val="DanceBody"/>
      </w:pPr>
      <w:r>
        <w:t>25-32</w:t>
      </w:r>
      <w:r>
        <w:tab/>
        <w:t>2s+3s</w:t>
      </w:r>
      <w:r w:rsidRPr="007F0D5A">
        <w:rPr>
          <w:b/>
        </w:rPr>
        <w:t xml:space="preserve"> also </w:t>
      </w:r>
      <w:r>
        <w:t>4s+1s dance RH across &amp; LH back. 1s remain in middle facing up</w:t>
      </w:r>
    </w:p>
    <w:p w:rsidR="00B11EB3" w:rsidRDefault="00B11EB3" w:rsidP="00B11EB3">
      <w:pPr>
        <w:pStyle w:val="DanceBody"/>
        <w:keepNext w:val="0"/>
      </w:pPr>
      <w:r>
        <w:t>33-40</w:t>
      </w:r>
      <w:r>
        <w:tab/>
        <w:t>1s dance up to top (2 bars), set, then cast to 4</w:t>
      </w:r>
      <w:r w:rsidRPr="00972EEB">
        <w:t>th</w:t>
      </w:r>
      <w:r>
        <w:t xml:space="preserve"> place</w:t>
      </w:r>
      <w:r w:rsidRPr="00BA6B4D">
        <w:rPr>
          <w:b/>
        </w:rPr>
        <w:t xml:space="preserve"> while </w:t>
      </w:r>
      <w:r>
        <w:t>2s+3s+4s dance down on sidelines (2 steps), set, turn RH &amp; dance up to places NHJ (2 steps)  2 3 4 1</w:t>
      </w:r>
    </w:p>
    <w:p w:rsidR="00B11EB3" w:rsidRDefault="00B11EB3" w:rsidP="00B11EB3"/>
    <w:p w:rsidR="00B11EB3" w:rsidRDefault="00B11EB3" w:rsidP="00B11EB3">
      <w:pPr>
        <w:pStyle w:val="Minicrib"/>
      </w:pPr>
      <w:r>
        <w:t>QUEEN'S JIG  (J8x32)  3C (4C set)</w:t>
      </w:r>
      <w:r>
        <w:tab/>
        <w:t>Jim Haworth  ASHMERG SCD</w:t>
      </w:r>
    </w:p>
    <w:p w:rsidR="00B11EB3" w:rsidRDefault="00B11EB3" w:rsidP="00B11EB3">
      <w:pPr>
        <w:pStyle w:val="DanceBody"/>
      </w:pPr>
      <w:r>
        <w:t xml:space="preserve"> 1-8</w:t>
      </w:r>
      <w:r>
        <w:tab/>
        <w:t>1s set, cast &amp; dance 1/2 Fig 8 round 2s to end in centre joining RH to partner, LH with 1</w:t>
      </w:r>
      <w:r>
        <w:rPr>
          <w:vertAlign w:val="superscript"/>
        </w:rPr>
        <w:t>st</w:t>
      </w:r>
      <w:r>
        <w:t xml:space="preserve"> corner</w:t>
      </w:r>
    </w:p>
    <w:p w:rsidR="00B11EB3" w:rsidRDefault="00B11EB3" w:rsidP="00B11EB3">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B11EB3" w:rsidRDefault="00B11EB3" w:rsidP="00B11EB3">
      <w:pPr>
        <w:pStyle w:val="DanceBody"/>
      </w:pPr>
      <w:r>
        <w:t>17-24</w:t>
      </w:r>
      <w:r>
        <w:tab/>
        <w:t>1s dance 1/2 diag RSh reel of 4 with 3rd corners, 1/2 diag RSh reel of 4 with 4th corners to end in 2nd place own side</w:t>
      </w:r>
    </w:p>
    <w:p w:rsidR="00B11EB3" w:rsidRDefault="00B11EB3" w:rsidP="00B11EB3">
      <w:pPr>
        <w:pStyle w:val="DanceBody"/>
        <w:keepNext w:val="0"/>
      </w:pPr>
      <w:r>
        <w:t>25-32</w:t>
      </w:r>
      <w:r>
        <w:tab/>
        <w:t>1s dance 1/2 Fig 8 (1L down between 3s, 1M up between 2s) to 2</w:t>
      </w:r>
      <w:r>
        <w:rPr>
          <w:vertAlign w:val="superscript"/>
        </w:rPr>
        <w:t>nd</w:t>
      </w:r>
      <w:r>
        <w:t xml:space="preserve"> place opp side &amp; all chase clockwise 1/2 way</w:t>
      </w:r>
    </w:p>
    <w:p w:rsidR="00B11EB3" w:rsidRDefault="00B11EB3" w:rsidP="00B11EB3"/>
    <w:p w:rsidR="00B11EB3" w:rsidRDefault="00B11EB3" w:rsidP="00B11EB3">
      <w:pPr>
        <w:pStyle w:val="Minicrib"/>
      </w:pPr>
      <w:r>
        <w:t>THE QUEEN'S QUADRILLE  (R8+128)  Sq.Set</w:t>
      </w:r>
      <w:r>
        <w:tab/>
        <w:t>Alan Macpherson  RSCDS Bk 43</w:t>
      </w:r>
    </w:p>
    <w:p w:rsidR="00B11EB3" w:rsidRPr="00E5181C" w:rsidRDefault="00B11EB3" w:rsidP="00B11EB3">
      <w:pPr>
        <w:pStyle w:val="DanceBody"/>
      </w:pPr>
      <w:r w:rsidRPr="00E5181C">
        <w:t xml:space="preserve"> 8 Bar intro - All bow &amp; curtsey to partners, all bow &amp; curtsey to corners</w:t>
      </w:r>
    </w:p>
    <w:p w:rsidR="00B11EB3" w:rsidRPr="00E5181C" w:rsidRDefault="00B11EB3" w:rsidP="00B11EB3">
      <w:pPr>
        <w:pStyle w:val="DanceBody"/>
      </w:pPr>
      <w:r w:rsidRPr="00E5181C">
        <w:t xml:space="preserve"> 1- 8</w:t>
      </w:r>
      <w:r w:rsidRPr="00E5181C">
        <w:tab/>
        <w:t>All circle 8H round &amp; back</w:t>
      </w:r>
    </w:p>
    <w:p w:rsidR="00B11EB3" w:rsidRPr="00E5181C" w:rsidRDefault="00B11EB3" w:rsidP="00B11EB3">
      <w:pPr>
        <w:pStyle w:val="DanceBody"/>
      </w:pPr>
      <w:r w:rsidRPr="00E5181C">
        <w:t xml:space="preserve"> 9-16</w:t>
      </w:r>
      <w:r w:rsidRPr="00E5181C">
        <w:tab/>
        <w:t>All with partners set, advance, acknowledge opposite couple &amp; turning inwards dance out to places</w:t>
      </w:r>
    </w:p>
    <w:p w:rsidR="00B11EB3" w:rsidRPr="00E5181C" w:rsidRDefault="00B11EB3" w:rsidP="00B11EB3">
      <w:pPr>
        <w:pStyle w:val="DanceBody"/>
      </w:pPr>
      <w:r w:rsidRPr="00E5181C">
        <w:t>17-24</w:t>
      </w:r>
      <w:r w:rsidRPr="00E5181C">
        <w:tab/>
        <w:t>1s+3s set, advance turning right cast &amp; dance clockwise behind 2s/4s, Men dance on to opposite places</w:t>
      </w:r>
      <w:r w:rsidRPr="00E5181C">
        <w:rPr>
          <w:b/>
        </w:rPr>
        <w:t xml:space="preserve"> while </w:t>
      </w:r>
      <w:r w:rsidRPr="00E5181C">
        <w:t>Ladies dance between side couples into centre to form line of 4 up/down facing opposite partner</w:t>
      </w:r>
    </w:p>
    <w:p w:rsidR="00B11EB3" w:rsidRPr="00E5181C" w:rsidRDefault="00B11EB3" w:rsidP="00B11EB3">
      <w:pPr>
        <w:pStyle w:val="DanceBody"/>
      </w:pPr>
      <w:r w:rsidRPr="00E5181C">
        <w:t>25-32</w:t>
      </w:r>
      <w:r w:rsidRPr="00E5181C">
        <w:tab/>
        <w:t>1s+3s dance RSh reel of 4 &amp; end in prom hold with 'new' partner facing clockwise (Ladies end reel passing RSh)</w:t>
      </w:r>
    </w:p>
    <w:p w:rsidR="00B11EB3" w:rsidRPr="00E5181C" w:rsidRDefault="00B11EB3" w:rsidP="00B11EB3">
      <w:pPr>
        <w:pStyle w:val="DanceBody"/>
      </w:pPr>
      <w:r w:rsidRPr="00E5181C">
        <w:t>33-40</w:t>
      </w:r>
      <w:r w:rsidRPr="00E5181C">
        <w:tab/>
        <w:t>All promenade round clockwise</w:t>
      </w:r>
    </w:p>
    <w:p w:rsidR="00B11EB3" w:rsidRPr="00E5181C" w:rsidRDefault="00B11EB3" w:rsidP="00B11EB3">
      <w:pPr>
        <w:pStyle w:val="DanceBody"/>
      </w:pPr>
      <w:r w:rsidRPr="00E5181C">
        <w:t>41-48</w:t>
      </w:r>
      <w:r w:rsidRPr="00E5181C">
        <w:tab/>
        <w:t>2s+4s set, advance turning left cast &amp; dance anticlockwise behind standing couples, Ladies dance on to opposite places</w:t>
      </w:r>
      <w:r w:rsidRPr="00E5181C">
        <w:rPr>
          <w:b/>
        </w:rPr>
        <w:t xml:space="preserve"> while </w:t>
      </w:r>
      <w:r w:rsidRPr="00E5181C">
        <w:t>Men dance between standing couples into centre to form line of 4 across facing opposite partner</w:t>
      </w:r>
    </w:p>
    <w:p w:rsidR="00B11EB3" w:rsidRPr="00E5181C" w:rsidRDefault="00B11EB3" w:rsidP="00B11EB3">
      <w:pPr>
        <w:pStyle w:val="DanceBody"/>
      </w:pPr>
      <w:r w:rsidRPr="00E5181C">
        <w:t>49-56</w:t>
      </w:r>
      <w:r w:rsidRPr="00E5181C">
        <w:tab/>
        <w:t>2s+4s dance LSh reel of 4 &amp; end in prom hold with other partner facing anticlockwise (Men end reel passing LSh)</w:t>
      </w:r>
    </w:p>
    <w:p w:rsidR="00B11EB3" w:rsidRPr="00E5181C" w:rsidRDefault="00B11EB3" w:rsidP="00B11EB3">
      <w:pPr>
        <w:pStyle w:val="DanceBody"/>
      </w:pPr>
      <w:r w:rsidRPr="00E5181C">
        <w:t>57-64</w:t>
      </w:r>
      <w:r w:rsidRPr="00E5181C">
        <w:tab/>
        <w:t>All promenade round anticlockwise</w:t>
      </w:r>
    </w:p>
    <w:p w:rsidR="00B11EB3" w:rsidRPr="00E5181C" w:rsidRDefault="00B11EB3" w:rsidP="00B11EB3">
      <w:pPr>
        <w:pStyle w:val="DanceBody"/>
      </w:pPr>
      <w:r w:rsidRPr="00E5181C">
        <w:t>65-72</w:t>
      </w:r>
      <w:r w:rsidRPr="00E5181C">
        <w:tab/>
        <w:t>All Ladies dance LH across 1/2 way, turn own partners RH, dance LH across 1/2 way &amp; turn 'new' partner RH</w:t>
      </w:r>
    </w:p>
    <w:p w:rsidR="00B11EB3" w:rsidRPr="00E5181C" w:rsidRDefault="00B11EB3" w:rsidP="00B11EB3">
      <w:pPr>
        <w:pStyle w:val="DanceBody"/>
      </w:pPr>
      <w:r w:rsidRPr="00E5181C">
        <w:t>73-80</w:t>
      </w:r>
      <w:r w:rsidRPr="00E5181C">
        <w:tab/>
        <w:t>1s+3s dance 1/2 Men</w:t>
      </w:r>
      <w:r>
        <w:t>'</w:t>
      </w:r>
      <w:r w:rsidRPr="00E5181C">
        <w:t>s Chain, 2s+4s dance 1/2 Ladies' Chain (all back to original pstns)</w:t>
      </w:r>
    </w:p>
    <w:p w:rsidR="00B11EB3" w:rsidRPr="00E5181C" w:rsidRDefault="00B11EB3" w:rsidP="00B11EB3">
      <w:pPr>
        <w:pStyle w:val="DanceBody"/>
      </w:pPr>
      <w:r w:rsidRPr="00E5181C">
        <w:t>81-88</w:t>
      </w:r>
      <w:r w:rsidRPr="00E5181C">
        <w:tab/>
        <w:t>1M+3M dance RSh round partners</w:t>
      </w:r>
      <w:r w:rsidRPr="00E5181C">
        <w:rPr>
          <w:b/>
        </w:rPr>
        <w:t xml:space="preserve"> while </w:t>
      </w:r>
      <w:r w:rsidRPr="00E5181C">
        <w:t>2L+4L dance LSh round partners to face corner person &amp; pivot turn (waist hold) 3 times round with corners to end in diagonal lines of 4 facing 4</w:t>
      </w:r>
    </w:p>
    <w:p w:rsidR="00B11EB3" w:rsidRPr="00E5181C" w:rsidRDefault="00B11EB3" w:rsidP="00B11EB3">
      <w:pPr>
        <w:pStyle w:val="DanceBody"/>
      </w:pPr>
      <w:r w:rsidRPr="00E5181C">
        <w:t>89-96</w:t>
      </w:r>
      <w:r w:rsidRPr="00E5181C">
        <w:tab/>
        <w:t>All Adv+Ret &amp; turn partners LH to end in original places</w:t>
      </w:r>
    </w:p>
    <w:p w:rsidR="00B11EB3" w:rsidRPr="00E5181C" w:rsidRDefault="00B11EB3" w:rsidP="00B11EB3">
      <w:pPr>
        <w:pStyle w:val="DanceBody"/>
      </w:pPr>
      <w:r w:rsidRPr="00E5181C">
        <w:t>97-112</w:t>
      </w:r>
      <w:r w:rsidRPr="00E5181C">
        <w:tab/>
        <w:t>2s+4s repeat bars 81-96 forming lines on other diagonal</w:t>
      </w:r>
    </w:p>
    <w:p w:rsidR="00B11EB3" w:rsidRPr="00E5181C" w:rsidRDefault="00B11EB3" w:rsidP="00B11EB3">
      <w:pPr>
        <w:pStyle w:val="DanceBody"/>
      </w:pPr>
      <w:r w:rsidRPr="00E5181C">
        <w:t>113-120</w:t>
      </w:r>
      <w:r w:rsidRPr="00E5181C">
        <w:tab/>
        <w:t>All repeat bars 9-16</w:t>
      </w:r>
    </w:p>
    <w:p w:rsidR="00B11EB3" w:rsidRPr="00E5181C" w:rsidRDefault="00B11EB3" w:rsidP="00B11EB3">
      <w:pPr>
        <w:pStyle w:val="DanceBody"/>
        <w:keepNext w:val="0"/>
      </w:pPr>
      <w:r w:rsidRPr="00E5181C">
        <w:t>121-128</w:t>
      </w:r>
      <w:r w:rsidRPr="00E5181C">
        <w:tab/>
        <w:t>All repeat bars 1- 8</w:t>
      </w:r>
    </w:p>
    <w:p w:rsidR="00B11EB3" w:rsidRDefault="00B11EB3" w:rsidP="00B11EB3"/>
    <w:p w:rsidR="00B11EB3" w:rsidRDefault="00B11EB3" w:rsidP="00B11EB3">
      <w:pPr>
        <w:pStyle w:val="Minicrib"/>
      </w:pPr>
      <w:r>
        <w:t>QUEEN'S VIEW  (R8x32)  3C (4C set)</w:t>
      </w:r>
      <w:r>
        <w:tab/>
        <w:t>Bill Forbes  Craigievar Bk 3</w:t>
      </w:r>
    </w:p>
    <w:p w:rsidR="00B11EB3" w:rsidRDefault="00B11EB3" w:rsidP="00B11EB3">
      <w:pPr>
        <w:pStyle w:val="DanceBody"/>
      </w:pPr>
      <w:r>
        <w:t xml:space="preserve"> 1- 8</w:t>
      </w:r>
      <w:r>
        <w:tab/>
        <w:t>1s+2s dance 1/2 double Fig of 8 (1s crossing down to start), 1s dancing between 2s give nearer hand to 2s &amp; turn once round</w:t>
      </w:r>
    </w:p>
    <w:p w:rsidR="00B11EB3" w:rsidRDefault="00B11EB3" w:rsidP="00B11EB3">
      <w:pPr>
        <w:pStyle w:val="DanceBody"/>
      </w:pPr>
      <w:r>
        <w:t xml:space="preserve"> 9-16</w:t>
      </w:r>
      <w:r>
        <w:tab/>
        <w:t>1s dance Inveran reels with 2s+3s (1s cross to own sides to start)</w:t>
      </w:r>
    </w:p>
    <w:p w:rsidR="00B11EB3" w:rsidRDefault="00B11EB3" w:rsidP="00B11EB3">
      <w:pPr>
        <w:pStyle w:val="DanceBody"/>
      </w:pPr>
      <w:r>
        <w:t>17-24</w:t>
      </w:r>
      <w:r>
        <w:tab/>
        <w:t>1s+2s dance 1/2 double Fig of 8 (1s crossing down to start), 1s dancing between 2s give nearer hand to 2s &amp; turn 1.1/2 times to end in centre BtoB for Double Triangles</w:t>
      </w:r>
    </w:p>
    <w:p w:rsidR="00B11EB3" w:rsidRDefault="00B11EB3" w:rsidP="00B11EB3">
      <w:pPr>
        <w:pStyle w:val="DanceBody"/>
        <w:keepNext w:val="0"/>
      </w:pPr>
      <w:r>
        <w:t>25-32</w:t>
      </w:r>
      <w:r>
        <w:tab/>
        <w:t>1s dance Double Triangles ending in 2</w:t>
      </w:r>
      <w:r w:rsidRPr="00972EEB">
        <w:t>nd</w:t>
      </w:r>
      <w:r>
        <w:t xml:space="preserve"> place own sides</w:t>
      </w:r>
    </w:p>
    <w:p w:rsidR="00B11EB3" w:rsidRDefault="00B11EB3" w:rsidP="00B11EB3"/>
    <w:p w:rsidR="00B11EB3" w:rsidRDefault="00B11EB3" w:rsidP="00B11EB3">
      <w:pPr>
        <w:pStyle w:val="Minicrib"/>
      </w:pPr>
      <w:r>
        <w:t>THE QUEEN'S VISIT  (R4x40)  4C set</w:t>
      </w:r>
      <w:r>
        <w:tab/>
        <w:t>W Ernst Eder  Madona Silver Celebration</w:t>
      </w:r>
    </w:p>
    <w:p w:rsidR="00B11EB3" w:rsidRDefault="00B11EB3" w:rsidP="00B11EB3">
      <w:pPr>
        <w:pStyle w:val="DanceBody"/>
      </w:pPr>
      <w:r>
        <w:t xml:space="preserve"> 1- 8</w:t>
      </w:r>
      <w:r>
        <w:tab/>
        <w:t>1s cast 1 place, cross RH &amp; face partner, set &amp; turn RH to face 2</w:t>
      </w:r>
      <w:r w:rsidRPr="00972EEB">
        <w:t>nd</w:t>
      </w:r>
      <w:r>
        <w:t xml:space="preserve"> corner</w:t>
      </w:r>
    </w:p>
    <w:p w:rsidR="00B11EB3" w:rsidRDefault="00B11EB3" w:rsidP="00B11EB3">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rPr>
        <w:t xml:space="preserve"> while </w:t>
      </w:r>
      <w:r>
        <w:t>L faces down in centre of set</w:t>
      </w:r>
    </w:p>
    <w:p w:rsidR="00B11EB3" w:rsidRDefault="00B11EB3" w:rsidP="00B11EB3">
      <w:pPr>
        <w:pStyle w:val="DanceBody"/>
      </w:pPr>
      <w:r>
        <w:t>17-24</w:t>
      </w:r>
      <w:r>
        <w:tab/>
        <w:t>1M circle 5H round &amp; back with 2s &amp; 3s</w:t>
      </w:r>
      <w:r w:rsidRPr="00BA6B4D">
        <w:rPr>
          <w:b/>
        </w:rPr>
        <w:t xml:space="preserve"> while </w:t>
      </w:r>
      <w:r>
        <w:t>1L sets turning slowly in opposite direction (e.g. PdeB &amp; Points)</w:t>
      </w:r>
    </w:p>
    <w:p w:rsidR="00B11EB3" w:rsidRDefault="00B11EB3" w:rsidP="00B11EB3">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B11EB3" w:rsidRDefault="00B11EB3" w:rsidP="00B11EB3">
      <w:pPr>
        <w:pStyle w:val="DanceBody"/>
        <w:keepNext w:val="0"/>
      </w:pPr>
      <w:r>
        <w:t>33-40</w:t>
      </w:r>
      <w:r>
        <w:tab/>
        <w:t>1M dances LH across with 4s</w:t>
      </w:r>
      <w:r w:rsidRPr="00BA6B4D">
        <w:rPr>
          <w:b/>
        </w:rPr>
        <w:t xml:space="preserve"> while </w:t>
      </w:r>
      <w:r>
        <w:t>1L faces out on Men's side, 1L followed by partner cast to 4</w:t>
      </w:r>
      <w:r w:rsidRPr="00972EEB">
        <w:t>th</w:t>
      </w:r>
      <w:r>
        <w:t xml:space="preserve"> place own sides</w:t>
      </w:r>
    </w:p>
    <w:p w:rsidR="00B11EB3" w:rsidRDefault="00B11EB3" w:rsidP="00B11EB3"/>
    <w:p w:rsidR="00B11EB3" w:rsidRDefault="00B11EB3" w:rsidP="00B11EB3">
      <w:pPr>
        <w:pStyle w:val="Minicrib"/>
      </w:pPr>
      <w:r>
        <w:t>QUEEN'S WELCOME  (R8x32)  2C (4C set)</w:t>
      </w:r>
      <w:r>
        <w:tab/>
        <w:t>RSCDS Bk 4</w:t>
      </w:r>
    </w:p>
    <w:p w:rsidR="00B11EB3" w:rsidRDefault="00B11EB3" w:rsidP="00B11EB3">
      <w:pPr>
        <w:pStyle w:val="DanceBody"/>
      </w:pPr>
      <w:r>
        <w:t xml:space="preserve"> 1- 8</w:t>
      </w:r>
      <w:r>
        <w:tab/>
        <w:t>1s+2s dance RH across (3 bars) &amp; LH back (5 bars) 1s ending on Men's side &amp; 2s on Ladies side</w:t>
      </w:r>
    </w:p>
    <w:p w:rsidR="00B11EB3" w:rsidRDefault="00B11EB3" w:rsidP="00B11EB3">
      <w:pPr>
        <w:pStyle w:val="DanceBody"/>
      </w:pPr>
      <w:r>
        <w:t xml:space="preserve"> 9-16</w:t>
      </w:r>
      <w:r>
        <w:tab/>
        <w:t>1s lead down the middle &amp; back to Men's side but with Lady on Mans left</w:t>
      </w:r>
    </w:p>
    <w:p w:rsidR="00B11EB3" w:rsidRDefault="00B11EB3" w:rsidP="00B11EB3">
      <w:pPr>
        <w:pStyle w:val="DanceBody"/>
      </w:pPr>
      <w:r>
        <w:t>17-24</w:t>
      </w:r>
      <w:r>
        <w:tab/>
        <w:t>1s+2s dance R&amp;L</w:t>
      </w:r>
    </w:p>
    <w:p w:rsidR="00B11EB3" w:rsidRDefault="00B11EB3" w:rsidP="00B11EB3">
      <w:pPr>
        <w:pStyle w:val="DanceBody"/>
        <w:keepNext w:val="0"/>
      </w:pPr>
      <w:r>
        <w:t>25-32</w:t>
      </w:r>
      <w:r>
        <w:tab/>
        <w:t>1s+2s set to partners twice &amp; turn 2H to own sides with 1s in 2</w:t>
      </w:r>
      <w:r w:rsidRPr="00972EEB">
        <w:t>nd</w:t>
      </w:r>
      <w:r>
        <w:t xml:space="preserve"> place</w:t>
      </w:r>
    </w:p>
    <w:p w:rsidR="00B11EB3" w:rsidRDefault="00B11EB3" w:rsidP="00B11EB3"/>
    <w:p w:rsidR="00B11EB3" w:rsidRDefault="00B11EB3" w:rsidP="00B11EB3">
      <w:pPr>
        <w:pStyle w:val="Minicrib"/>
      </w:pPr>
      <w:r>
        <w:t>THE QUEENSFERRY CROSSING  (J4x32)  4C set</w:t>
      </w:r>
      <w:r>
        <w:tab/>
        <w:t>Moira Stephen  RSCDS Dunfermline 90th Anniv</w:t>
      </w:r>
    </w:p>
    <w:p w:rsidR="00B11EB3" w:rsidRDefault="00B11EB3" w:rsidP="00B11EB3">
      <w:pPr>
        <w:pStyle w:val="DanceBody"/>
      </w:pPr>
      <w:r>
        <w:t xml:space="preserve"> 1- 4</w:t>
      </w:r>
      <w:r>
        <w:tab/>
        <w:t>1M dances across passing 1L RSh as 1L dances in, pulls back RSh to follow 1M who dances behind 2L+3L &amp; across towards own side for…</w:t>
      </w:r>
    </w:p>
    <w:p w:rsidR="00B11EB3" w:rsidRDefault="00B11EB3" w:rsidP="00B11EB3">
      <w:pPr>
        <w:pStyle w:val="DanceBody"/>
      </w:pPr>
      <w:r>
        <w:t xml:space="preserve"> 5- 8</w:t>
      </w:r>
      <w:r>
        <w:tab/>
        <w:t>3s+1s dance RH across, retain RH briefly but join LH with corners</w:t>
      </w:r>
    </w:p>
    <w:p w:rsidR="00B11EB3" w:rsidRDefault="00B11EB3" w:rsidP="00B11EB3">
      <w:pPr>
        <w:pStyle w:val="DanceBody"/>
      </w:pPr>
      <w:r>
        <w:t xml:space="preserve"> 9-16</w:t>
      </w:r>
      <w:r>
        <w:tab/>
        <w:t>3s+1s turn corners LH to end in 2nd/3rd place own sides; All 4 couples turn partner RH. 3s+1s+4s finish facing up in allemande hold, 2s end in 1st place own side</w:t>
      </w:r>
    </w:p>
    <w:p w:rsidR="00B11EB3" w:rsidRDefault="00B11EB3" w:rsidP="00B11EB3">
      <w:pPr>
        <w:pStyle w:val="DanceBody"/>
      </w:pPr>
      <w:r>
        <w:t>17-24</w:t>
      </w:r>
      <w:r>
        <w:tab/>
        <w:t>3s+1s+4s dance allemande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QUERN  (S3x32)  3C Set</w:t>
      </w:r>
      <w:r>
        <w:tab/>
        <w:t>John Bowie Dickson  Dunedin 3</w:t>
      </w:r>
    </w:p>
    <w:p w:rsidR="00B11EB3" w:rsidRDefault="00B11EB3" w:rsidP="00B11EB3">
      <w:pPr>
        <w:pStyle w:val="DanceBody"/>
      </w:pPr>
      <w:r>
        <w:t xml:space="preserve"> 1- 8</w:t>
      </w:r>
      <w:r>
        <w:tab/>
        <w:t>1s &amp; 3s set &amp; 3/4 turn RH into middle &amp; dance 1/2 reel of 4 up/down ending with 1M+3L turning LH 3/4 to face 2s (Man facing Lady)</w:t>
      </w:r>
    </w:p>
    <w:p w:rsidR="00B11EB3" w:rsidRDefault="00B11EB3" w:rsidP="00B11EB3">
      <w:pPr>
        <w:pStyle w:val="DanceBody"/>
      </w:pPr>
      <w:r>
        <w:t xml:space="preserve"> 9-16</w:t>
      </w:r>
      <w:r>
        <w:tab/>
        <w:t>1M+3L+2s dance 1/2 reel of 4 across &amp; end by turning LH to face partners, 3s+1s dance 1/2 reel of 4 in centre</w:t>
      </w:r>
    </w:p>
    <w:p w:rsidR="00B11EB3" w:rsidRDefault="00B11EB3" w:rsidP="00B11EB3">
      <w:pPr>
        <w:pStyle w:val="DanceBody"/>
      </w:pPr>
      <w:r>
        <w:t>17-24</w:t>
      </w:r>
      <w:r>
        <w:tab/>
        <w:t>1s &amp; 3s set to prtnrs &amp; 3/4 turn 2H to opp side, 1s remain in middle facing down NHJ; 1s+2s change places on sides (1s dance b'tw'n 2s), 1s+3s change places on sdes (3s b'tw'n 1s).  (2) (3) (1)</w:t>
      </w:r>
    </w:p>
    <w:p w:rsidR="00B11EB3" w:rsidRDefault="00B11EB3" w:rsidP="00B11EB3">
      <w:pPr>
        <w:pStyle w:val="DanceBody"/>
        <w:keepNext w:val="0"/>
      </w:pPr>
      <w:r>
        <w:t>25-32</w:t>
      </w:r>
      <w:r>
        <w:tab/>
        <w:t>Reels of 3 on opp sides. Each couple crosses up RH from bottom place (starting with 1s) 3s cast down, 2s dance down NHJ to start.  2 3 1</w:t>
      </w:r>
    </w:p>
    <w:p w:rsidR="00B11EB3" w:rsidRDefault="00B11EB3" w:rsidP="00B11EB3"/>
    <w:p w:rsidR="00B11EB3" w:rsidRDefault="00B11EB3" w:rsidP="00B11EB3">
      <w:pPr>
        <w:pStyle w:val="Minicrib"/>
      </w:pPr>
      <w:r>
        <w:t>THE QUESTION?  (S5x32)  Sq.Set</w:t>
      </w:r>
      <w:r>
        <w:tab/>
        <w:t>Alex Grey  Tweeddale Coll 2</w:t>
      </w:r>
    </w:p>
    <w:p w:rsidR="00B11EB3" w:rsidRDefault="00B11EB3" w:rsidP="00B11EB3">
      <w:pPr>
        <w:pStyle w:val="DanceBody"/>
      </w:pPr>
      <w:r>
        <w:t>Each couple dance 64 bars. A New Couple starts after 32 bars (ie on bars 1, 33, 65 &amp; 97)</w:t>
      </w:r>
    </w:p>
    <w:p w:rsidR="00B11EB3" w:rsidRDefault="00B11EB3" w:rsidP="00B11EB3">
      <w:pPr>
        <w:pStyle w:val="DanceBody"/>
      </w:pPr>
      <w:r>
        <w:t xml:space="preserve"> 1- 8</w:t>
      </w:r>
      <w:r>
        <w:tab/>
        <w:t>1s set, lead into the centre, passing Lady in front dance out sides (L between 2s &amp; M between 4s) back to places &amp; 1/2 turn LH</w:t>
      </w:r>
    </w:p>
    <w:p w:rsidR="00B11EB3" w:rsidRDefault="00B11EB3" w:rsidP="00B11EB3">
      <w:pPr>
        <w:pStyle w:val="DanceBody"/>
      </w:pPr>
      <w:r>
        <w:t xml:space="preserve"> 9-16</w:t>
      </w:r>
      <w:r>
        <w:tab/>
        <w:t>1s+3s in prom hold Adv+Ret 2 steps &amp; dance to right behind side couples to opposite places</w:t>
      </w:r>
    </w:p>
    <w:p w:rsidR="00B11EB3" w:rsidRDefault="00B11EB3" w:rsidP="00B11EB3">
      <w:pPr>
        <w:pStyle w:val="DanceBody"/>
      </w:pPr>
      <w:r>
        <w:t>17-24</w:t>
      </w:r>
      <w:r>
        <w:tab/>
        <w:t>1s+3s dance Men's Chain</w:t>
      </w:r>
    </w:p>
    <w:p w:rsidR="00B11EB3" w:rsidRDefault="00B11EB3" w:rsidP="00B11EB3">
      <w:pPr>
        <w:pStyle w:val="DanceBody"/>
      </w:pPr>
      <w:r>
        <w:t>25-32</w:t>
      </w:r>
      <w:r>
        <w:tab/>
        <w:t>All circle 8H round &amp; back</w:t>
      </w:r>
    </w:p>
    <w:p w:rsidR="00B11EB3" w:rsidRDefault="00B11EB3" w:rsidP="00B11EB3">
      <w:pPr>
        <w:pStyle w:val="DanceBody"/>
      </w:pPr>
      <w:r>
        <w:t>33-40</w:t>
      </w:r>
      <w:r>
        <w:tab/>
        <w:t>(New Couple starts</w:t>
      </w:r>
      <w:r w:rsidRPr="00BA6B4D">
        <w:rPr>
          <w:b/>
        </w:rPr>
        <w:t xml:space="preserve"> </w:t>
      </w:r>
      <w:r>
        <w:rPr>
          <w:b/>
        </w:rPr>
        <w:t xml:space="preserve">as </w:t>
      </w:r>
      <w:r>
        <w:t>at bar 1)</w:t>
      </w:r>
      <w:r w:rsidRPr="00BA6B4D">
        <w:rPr>
          <w:b/>
        </w:rPr>
        <w:t xml:space="preserve"> </w:t>
      </w:r>
      <w:r>
        <w:rPr>
          <w:b/>
        </w:rPr>
        <w:t>as</w:t>
      </w:r>
      <w:r w:rsidRPr="00715593">
        <w:t xml:space="preserve"> original</w:t>
      </w:r>
      <w:r>
        <w:t xml:space="preserve"> </w:t>
      </w:r>
      <w:r w:rsidRPr="00715593">
        <w:t>1s</w:t>
      </w:r>
      <w:r>
        <w:t>+3s dance R&amp;L (RH to opp partner to start)</w:t>
      </w:r>
    </w:p>
    <w:p w:rsidR="00B11EB3" w:rsidRDefault="00B11EB3" w:rsidP="00B11EB3">
      <w:pPr>
        <w:pStyle w:val="DanceBody"/>
      </w:pPr>
      <w:r>
        <w:t>41-48</w:t>
      </w:r>
      <w:r>
        <w:tab/>
        <w:t>1s+3s in prom hold advance, 1/2 turn partner RH, dance 1/2 Diamond Poussette (to change places) &amp; 1/2 turn RH back to original places</w:t>
      </w:r>
    </w:p>
    <w:p w:rsidR="00B11EB3" w:rsidRDefault="00B11EB3" w:rsidP="00B11EB3">
      <w:pPr>
        <w:pStyle w:val="DanceBody"/>
      </w:pPr>
      <w:r>
        <w:t>49-56</w:t>
      </w:r>
      <w:r>
        <w:tab/>
        <w:t>1s+3s dance interlocking Men's Chain (all Men giving LH across in centre)</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QUICK SHOT  (R8x32)  4C Set</w:t>
      </w:r>
      <w:r>
        <w:tab/>
        <w:t>Dirk Kölbl</w:t>
      </w:r>
    </w:p>
    <w:p w:rsidR="00B11EB3" w:rsidRDefault="00B11EB3" w:rsidP="00B11EB3">
      <w:pPr>
        <w:pStyle w:val="DanceBody"/>
      </w:pPr>
      <w:r w:rsidRPr="002F560C">
        <w:t xml:space="preserve"> 1- 4</w:t>
      </w:r>
      <w:r w:rsidRPr="002F560C">
        <w:tab/>
        <w:t>1s+2s set &amp; 1s cast 1 pl</w:t>
      </w:r>
      <w:r>
        <w:t>ace</w:t>
      </w:r>
      <w:r w:rsidRPr="00BA6B4D">
        <w:rPr>
          <w:b/>
        </w:rPr>
        <w:t xml:space="preserve"> while </w:t>
      </w:r>
      <w:r>
        <w:t>2s dance up 1 place</w:t>
      </w:r>
    </w:p>
    <w:p w:rsidR="00B11EB3" w:rsidRDefault="00B11EB3" w:rsidP="00B11EB3">
      <w:pPr>
        <w:pStyle w:val="DanceBody"/>
      </w:pPr>
      <w:r>
        <w:t xml:space="preserve"> </w:t>
      </w:r>
      <w:r w:rsidRPr="002F560C">
        <w:t>5- 8</w:t>
      </w:r>
      <w:r w:rsidRPr="002F560C">
        <w:tab/>
        <w:t>1s+2s set &amp; 1s dance up 1 place into middle</w:t>
      </w:r>
      <w:r w:rsidRPr="00BA6B4D">
        <w:rPr>
          <w:b/>
        </w:rPr>
        <w:t xml:space="preserve"> while </w:t>
      </w:r>
      <w:r w:rsidRPr="002F560C">
        <w:t>2s cast down 1 place int</w:t>
      </w:r>
      <w:r>
        <w:t>o middle</w:t>
      </w:r>
      <w:r w:rsidRPr="00BA6B4D">
        <w:rPr>
          <w:b/>
        </w:rPr>
        <w:t xml:space="preserve"> </w:t>
      </w:r>
      <w:r>
        <w:rPr>
          <w:b/>
        </w:rPr>
        <w:t xml:space="preserve">as </w:t>
      </w:r>
      <w:r>
        <w:t>3s step into middle</w:t>
      </w:r>
    </w:p>
    <w:p w:rsidR="00B11EB3" w:rsidRDefault="00B11EB3" w:rsidP="00B11EB3">
      <w:pPr>
        <w:pStyle w:val="DanceBody"/>
      </w:pPr>
      <w:r w:rsidRPr="002F560C">
        <w:t xml:space="preserve"> 9-16</w:t>
      </w:r>
      <w:r w:rsidRPr="002F560C">
        <w:tab/>
        <w:t>1s+2s+3s dance Poussette</w:t>
      </w:r>
      <w:r>
        <w:t xml:space="preserve"> to end</w:t>
      </w:r>
      <w:r w:rsidRPr="002F560C">
        <w:t xml:space="preserve">  2</w:t>
      </w:r>
      <w:r>
        <w:t xml:space="preserve"> 3 1 4</w:t>
      </w:r>
    </w:p>
    <w:p w:rsidR="00B11EB3" w:rsidRDefault="00B11EB3" w:rsidP="00B11EB3">
      <w:pPr>
        <w:pStyle w:val="DanceBody"/>
      </w:pPr>
      <w:r w:rsidRPr="002F560C">
        <w:t>17-</w:t>
      </w:r>
      <w:r>
        <w:t>20</w:t>
      </w:r>
      <w:r>
        <w:tab/>
        <w:t>1s dance 1/2 Fig of 8 round 3s</w:t>
      </w:r>
    </w:p>
    <w:p w:rsidR="00B11EB3" w:rsidRDefault="00B11EB3" w:rsidP="00B11EB3">
      <w:pPr>
        <w:pStyle w:val="DanceBody"/>
      </w:pPr>
      <w:r w:rsidRPr="002F560C">
        <w:t>21-28</w:t>
      </w:r>
      <w:r w:rsidRPr="002F560C">
        <w:tab/>
        <w:t>All dance reflection reels of 4 on sides (2s</w:t>
      </w:r>
      <w:r>
        <w:t xml:space="preserve"> &amp; 1s dance in &amp; down to start)</w:t>
      </w:r>
    </w:p>
    <w:p w:rsidR="00B11EB3" w:rsidRPr="002F560C" w:rsidRDefault="00B11EB3" w:rsidP="00B11EB3">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B11EB3" w:rsidRDefault="00B11EB3" w:rsidP="00B11EB3">
      <w:pPr>
        <w:pStyle w:val="DanceBody"/>
        <w:keepNext w:val="0"/>
      </w:pPr>
      <w:r>
        <w:t>Note: After 4 times through order 1 2 3 4 all on opp sides.  Repeat 4 more times to end  on own sides</w:t>
      </w:r>
    </w:p>
    <w:p w:rsidR="00B11EB3" w:rsidRDefault="00B11EB3" w:rsidP="00B11EB3"/>
    <w:p w:rsidR="00B11EB3" w:rsidRDefault="00B11EB3" w:rsidP="00B11EB3">
      <w:pPr>
        <w:pStyle w:val="Minicrib"/>
      </w:pPr>
      <w:r>
        <w:t>THE QUICKSILVER REEL  (J8x40)  3C (4C set)</w:t>
      </w:r>
      <w:r>
        <w:tab/>
        <w:t>Tim Harrison, 2000</w:t>
      </w:r>
    </w:p>
    <w:p w:rsidR="00B11EB3" w:rsidRDefault="00B11EB3" w:rsidP="00B11EB3">
      <w:pPr>
        <w:pStyle w:val="DanceBody"/>
      </w:pPr>
      <w:r>
        <w:t xml:space="preserve"> 1- 8</w:t>
      </w:r>
      <w:r>
        <w:tab/>
        <w:t>1s dance Figs of 8 on own sides (in &amp; down to start)</w:t>
      </w:r>
    </w:p>
    <w:p w:rsidR="00B11EB3" w:rsidRDefault="00B11EB3" w:rsidP="00B11EB3">
      <w:pPr>
        <w:pStyle w:val="DanceBody"/>
      </w:pPr>
      <w:r>
        <w:t xml:space="preserve"> 9-16</w:t>
      </w:r>
      <w:r>
        <w:tab/>
        <w:t>3s dance Figs of 8 on own sides (in &amp; up to start)</w:t>
      </w:r>
    </w:p>
    <w:p w:rsidR="00B11EB3" w:rsidRDefault="00B11EB3" w:rsidP="00B11EB3">
      <w:pPr>
        <w:pStyle w:val="DanceBody"/>
      </w:pPr>
      <w:r>
        <w:t>17-24</w:t>
      </w:r>
      <w:r>
        <w:tab/>
        <w:t>2s dance Figs of 8 on own sides (out &amp; up to start)</w:t>
      </w:r>
    </w:p>
    <w:p w:rsidR="00B11EB3" w:rsidRDefault="00B11EB3" w:rsidP="00B11EB3">
      <w:pPr>
        <w:pStyle w:val="DanceBody"/>
      </w:pPr>
      <w:r>
        <w:t>25-32</w:t>
      </w:r>
      <w:r>
        <w:tab/>
        <w:t>1s+2s+3s dance mirror reels of 3 on own sides (1s in &amp; down to start)</w:t>
      </w:r>
    </w:p>
    <w:p w:rsidR="00B11EB3" w:rsidRDefault="00B11EB3" w:rsidP="00B11EB3">
      <w:pPr>
        <w:pStyle w:val="DanceBody"/>
        <w:keepNext w:val="0"/>
      </w:pPr>
      <w:r>
        <w:t>33-40</w:t>
      </w:r>
      <w:r>
        <w:tab/>
        <w:t>1s cross RH &amp; cast 1 place, 1s dance 1/2 Fig of 8 up round 2s. End  2 1 3</w:t>
      </w:r>
    </w:p>
    <w:p w:rsidR="00B11EB3" w:rsidRDefault="00B11EB3" w:rsidP="00B11EB3"/>
    <w:p w:rsidR="00B11EB3" w:rsidRDefault="00B11EB3" w:rsidP="00B11EB3">
      <w:pPr>
        <w:pStyle w:val="Minicrib"/>
      </w:pPr>
      <w:r>
        <w:t>QUIET &amp; SNUG  (S8x32)  2C (4C set)</w:t>
      </w:r>
      <w:r>
        <w:tab/>
        <w:t>Rutherford  RSCDS Bk 20</w:t>
      </w:r>
    </w:p>
    <w:p w:rsidR="00B11EB3" w:rsidRDefault="00B11EB3" w:rsidP="00B11EB3">
      <w:pPr>
        <w:pStyle w:val="DanceBody"/>
      </w:pPr>
      <w:r>
        <w:t xml:space="preserve"> 1- 8</w:t>
      </w:r>
      <w:r>
        <w:tab/>
        <w:t>1s set twice to 2L &amp; 1s turn 2H twice</w:t>
      </w:r>
    </w:p>
    <w:p w:rsidR="00B11EB3" w:rsidRDefault="00B11EB3" w:rsidP="00B11EB3">
      <w:pPr>
        <w:pStyle w:val="DanceBody"/>
      </w:pPr>
      <w:r>
        <w:t xml:space="preserve"> 9-16</w:t>
      </w:r>
      <w:r>
        <w:tab/>
        <w:t>1s set twice to 2M &amp; 1s turn 2H twice</w:t>
      </w:r>
    </w:p>
    <w:p w:rsidR="00B11EB3" w:rsidRDefault="00B11EB3" w:rsidP="00B11EB3">
      <w:pPr>
        <w:pStyle w:val="DanceBody"/>
      </w:pPr>
      <w:r>
        <w:t>17-24</w:t>
      </w:r>
      <w:r>
        <w:tab/>
        <w:t>1s lead down the middle for 3 steps, back to top &amp; cast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QUIET ACHIEVER  (M-8x(S16+R16))  3C (4C set)</w:t>
      </w:r>
      <w:r>
        <w:tab/>
        <w:t>P Henry</w:t>
      </w:r>
    </w:p>
    <w:p w:rsidR="00B11EB3" w:rsidRDefault="00B11EB3" w:rsidP="00B11EB3">
      <w:pPr>
        <w:pStyle w:val="DanceBody"/>
      </w:pPr>
      <w:r>
        <w:t>Strathspey</w:t>
      </w:r>
    </w:p>
    <w:p w:rsidR="00B11EB3" w:rsidRDefault="00B11EB3" w:rsidP="00B11EB3">
      <w:pPr>
        <w:pStyle w:val="DanceBody"/>
      </w:pPr>
      <w:r>
        <w:t xml:space="preserve"> 1- 8</w:t>
      </w:r>
      <w:r>
        <w:tab/>
        <w:t>1s set, cast 1 place &amp; dance 1/2 reel of 3 on own sides (between 3s to start) to end facing 1</w:t>
      </w:r>
      <w:r w:rsidRPr="00972EEB">
        <w:t>st</w:t>
      </w:r>
      <w:r>
        <w:t xml:space="preserve"> corners (pstn)</w:t>
      </w:r>
    </w:p>
    <w:p w:rsidR="00B11EB3" w:rsidRDefault="00B11EB3" w:rsidP="00B11EB3">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B11EB3" w:rsidRDefault="00B11EB3" w:rsidP="00B11EB3">
      <w:pPr>
        <w:pStyle w:val="DanceBody"/>
      </w:pPr>
      <w:r>
        <w:t>Reel</w:t>
      </w:r>
    </w:p>
    <w:p w:rsidR="00B11EB3" w:rsidRDefault="00B11EB3" w:rsidP="00B11EB3">
      <w:pPr>
        <w:pStyle w:val="DanceBody"/>
      </w:pPr>
      <w:r>
        <w:t xml:space="preserve"> 1- 8</w:t>
      </w:r>
      <w:r>
        <w:tab/>
        <w:t>2s+1s+3s set, 1s dance 1/2 reels of 3 across (Lady with 2s &amp; Man with 3s), 1s petronella turn to face own sides</w:t>
      </w:r>
    </w:p>
    <w:p w:rsidR="00B11EB3" w:rsidRDefault="00B11EB3" w:rsidP="00B11EB3">
      <w:pPr>
        <w:pStyle w:val="DanceBody"/>
        <w:keepNext w:val="0"/>
      </w:pPr>
      <w:r>
        <w:t>9-16</w:t>
      </w:r>
      <w:r>
        <w:tab/>
        <w:t>1s dance Double Triangles ending in 2</w:t>
      </w:r>
      <w:r w:rsidRPr="00972EEB">
        <w:t>nd</w:t>
      </w:r>
      <w:r>
        <w:t xml:space="preserve"> places own sides</w:t>
      </w:r>
    </w:p>
    <w:p w:rsidR="00B11EB3" w:rsidRDefault="00B11EB3" w:rsidP="00B11EB3"/>
    <w:p w:rsidR="00B11EB3" w:rsidRDefault="00B11EB3" w:rsidP="00B11EB3">
      <w:pPr>
        <w:pStyle w:val="Minicrib"/>
      </w:pPr>
      <w:r>
        <w:t>QUINCE JELLY  (M-(S2x32+R2x32))  4C Set</w:t>
      </w:r>
      <w:r>
        <w:tab/>
        <w:t>Sheila Trafford  Newcastle 70th Anniversary</w:t>
      </w:r>
    </w:p>
    <w:p w:rsidR="00B11EB3" w:rsidRDefault="00B11EB3" w:rsidP="00B11EB3">
      <w:pPr>
        <w:pStyle w:val="DanceBody"/>
      </w:pPr>
      <w:r>
        <w:t>2 chords: 2nd chord 1s &amp; 4s cross to opp side</w:t>
      </w:r>
    </w:p>
    <w:p w:rsidR="00B11EB3" w:rsidRDefault="00B11EB3" w:rsidP="00B11EB3">
      <w:pPr>
        <w:pStyle w:val="DanceBody"/>
      </w:pPr>
      <w:r>
        <w:t xml:space="preserve"> 1- 8</w:t>
      </w:r>
      <w:r>
        <w:tab/>
        <w:t>2s+3s dance RH across, retain RH &amp; join LH with corners; all dance 1/2 RH across. 2s &amp; 3s end BtoB in centre facing corners</w:t>
      </w:r>
    </w:p>
    <w:p w:rsidR="00B11EB3" w:rsidRDefault="00B11EB3" w:rsidP="00B11EB3">
      <w:pPr>
        <w:pStyle w:val="DanceBody"/>
      </w:pPr>
      <w:r>
        <w:t xml:space="preserve"> 9-16</w:t>
      </w:r>
      <w:r>
        <w:tab/>
        <w:t>All set &amp; 2s+3s dance La Baratte with corner person to change places.  1s+4s end BtoB in centre facing out nearest end</w:t>
      </w:r>
    </w:p>
    <w:p w:rsidR="00B11EB3" w:rsidRDefault="00B11EB3" w:rsidP="00B11EB3">
      <w:pPr>
        <w:pStyle w:val="DanceBody"/>
      </w:pPr>
      <w:r>
        <w:t>17-24</w:t>
      </w:r>
      <w:r>
        <w:tab/>
        <w:t xml:space="preserve">1s+4s dance out of ends, separate &amp; cast in 1 place; 1L+4L </w:t>
      </w:r>
      <w:r>
        <w:rPr>
          <w:b/>
        </w:rPr>
        <w:t>also</w:t>
      </w:r>
      <w:r>
        <w:t xml:space="preserve"> 1M+4M turn 1.1/2 LH on sides. 1s face 3s at top, 4s face 2s bottom</w:t>
      </w:r>
    </w:p>
    <w:p w:rsidR="00B11EB3" w:rsidRDefault="00B11EB3" w:rsidP="00B11EB3">
      <w:pPr>
        <w:pStyle w:val="DanceBody"/>
      </w:pPr>
      <w:r>
        <w:t>25-32</w:t>
      </w:r>
      <w:r>
        <w:tab/>
        <w:t>All dance RSh reels of 4 on sides.  End (3) 1 4 (2)</w:t>
      </w:r>
    </w:p>
    <w:p w:rsidR="00B11EB3" w:rsidRDefault="00B11EB3" w:rsidP="00B11EB3">
      <w:pPr>
        <w:pStyle w:val="DanceBody"/>
      </w:pPr>
      <w:r>
        <w:t>Repeat Strathspey then twice in Reel time</w:t>
      </w:r>
    </w:p>
    <w:p w:rsidR="00B11EB3" w:rsidRPr="008554ED" w:rsidRDefault="00B11EB3" w:rsidP="00B11EB3">
      <w:pPr>
        <w:pStyle w:val="DanceBody"/>
        <w:keepNext w:val="0"/>
        <w:rPr>
          <w:i/>
        </w:rPr>
      </w:pPr>
      <w:r w:rsidRPr="008554ED">
        <w:rPr>
          <w:i/>
        </w:rPr>
        <w:t>Note: recorded music 2x(S32+R32)</w:t>
      </w:r>
    </w:p>
    <w:p w:rsidR="00B11EB3" w:rsidRDefault="00B11EB3" w:rsidP="00B11EB3"/>
    <w:p w:rsidR="00B11EB3" w:rsidRDefault="00B11EB3" w:rsidP="00B11EB3">
      <w:pPr>
        <w:pStyle w:val="Minicrib"/>
      </w:pPr>
      <w:r>
        <w:t>THE QUINCENTENARY JIG  (J5x32)  5C set</w:t>
      </w:r>
      <w:r>
        <w:tab/>
        <w:t>John Drewry  Quincentenary SCDs</w:t>
      </w:r>
    </w:p>
    <w:p w:rsidR="00B11EB3" w:rsidRPr="00D02168" w:rsidRDefault="00B11EB3" w:rsidP="00B11EB3">
      <w:pPr>
        <w:pStyle w:val="DanceBody"/>
      </w:pPr>
      <w:r w:rsidRPr="00D02168">
        <w:t xml:space="preserve"> 1- 8</w:t>
      </w:r>
      <w:r w:rsidRPr="00D02168">
        <w:tab/>
        <w:t>1s+2s &amp; 3s+4s set &amp; dance RH across, 1s &amp; 3s cast 1 place</w:t>
      </w:r>
      <w:r w:rsidRPr="00BA6B4D">
        <w:rPr>
          <w:b/>
        </w:rPr>
        <w:t xml:space="preserve"> </w:t>
      </w:r>
      <w:r>
        <w:rPr>
          <w:b/>
        </w:rPr>
        <w:t xml:space="preserve">as </w:t>
      </w:r>
      <w:r w:rsidRPr="00D02168">
        <w:t>2s &amp; 4s dance up 1 place</w:t>
      </w:r>
    </w:p>
    <w:p w:rsidR="00B11EB3" w:rsidRPr="00D02168" w:rsidRDefault="00B11EB3" w:rsidP="00B11EB3">
      <w:pPr>
        <w:pStyle w:val="DanceBody"/>
      </w:pPr>
      <w:r w:rsidRPr="00D02168">
        <w:t xml:space="preserve"> 9-16</w:t>
      </w:r>
      <w:r w:rsidRPr="00D02168">
        <w:tab/>
        <w:t>1s+4s+3s (middle 3 couples) dance reflection reels of 3 on sides with 1s dancing in &amp; down to start</w:t>
      </w:r>
    </w:p>
    <w:p w:rsidR="00B11EB3" w:rsidRPr="00D02168" w:rsidRDefault="00B11EB3" w:rsidP="00B11EB3">
      <w:pPr>
        <w:pStyle w:val="DanceBody"/>
      </w:pPr>
      <w:r w:rsidRPr="00D02168">
        <w:t>17-24</w:t>
      </w:r>
      <w:r w:rsidRPr="00D02168">
        <w:tab/>
        <w:t>2s+1s &amp; 3s+5s dance double Fig of 8 across with 2s &amp; 5s casting to start</w:t>
      </w:r>
    </w:p>
    <w:p w:rsidR="00B11EB3" w:rsidRPr="00D02168" w:rsidRDefault="00B11EB3" w:rsidP="00B11EB3">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B11EB3" w:rsidRDefault="00B11EB3" w:rsidP="00B11EB3"/>
    <w:p w:rsidR="00B11EB3" w:rsidRDefault="00B11EB3" w:rsidP="00B11EB3">
      <w:pPr>
        <w:pStyle w:val="Minicrib"/>
      </w:pPr>
      <w:r>
        <w:t>QUINCENTENARY REEL  (R4x32)  4C set</w:t>
      </w:r>
      <w:r>
        <w:tab/>
        <w:t>John Drewry  Quincentenary SCDs</w:t>
      </w:r>
    </w:p>
    <w:p w:rsidR="00B11EB3" w:rsidRDefault="00B11EB3" w:rsidP="00B11EB3">
      <w:pPr>
        <w:pStyle w:val="DanceBody"/>
      </w:pPr>
      <w:r>
        <w:t xml:space="preserve"> 1- 8</w:t>
      </w:r>
      <w:r>
        <w:tab/>
        <w:t>1s+2s set, 1/2 turn on sides &amp; dance RH across all the way round</w:t>
      </w:r>
    </w:p>
    <w:p w:rsidR="00B11EB3" w:rsidRDefault="00B11EB3" w:rsidP="00B11EB3">
      <w:pPr>
        <w:pStyle w:val="DanceBody"/>
      </w:pPr>
      <w:r>
        <w:t xml:space="preserve"> 9-16</w:t>
      </w:r>
      <w:r>
        <w:tab/>
        <w:t>1s+2s dance 1/2 R&amp;L &amp; chase clockwise back to new places</w:t>
      </w:r>
      <w:r w:rsidRPr="00BA6B4D">
        <w:rPr>
          <w:b/>
        </w:rPr>
        <w:t xml:space="preserve"> while </w:t>
      </w:r>
      <w:r>
        <w:t>3s+4s dance full R&amp;L &amp; turn last person to end 2 1 4 3</w:t>
      </w:r>
    </w:p>
    <w:p w:rsidR="00B11EB3" w:rsidRDefault="00B11EB3" w:rsidP="00B11EB3">
      <w:pPr>
        <w:pStyle w:val="DanceBody"/>
      </w:pPr>
      <w:r>
        <w:t>17-24</w:t>
      </w:r>
      <w:r>
        <w:tab/>
        <w:t>1s+4s+3s dance reel of 3 on sides (1s pass 4s RSh) ending with 1s &amp; 4s changing places RH to end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QUINTE GATHERING  (R8x32)  3C (4C set)</w:t>
      </w:r>
      <w:r>
        <w:tab/>
        <w:t>Craig Williams  Coast to Coast with Scotch Mist</w:t>
      </w:r>
    </w:p>
    <w:p w:rsidR="00B11EB3" w:rsidRDefault="00B11EB3" w:rsidP="00B11EB3">
      <w:pPr>
        <w:pStyle w:val="DanceBody"/>
      </w:pPr>
      <w:r>
        <w:t xml:space="preserve"> 1- 8</w:t>
      </w:r>
      <w:r>
        <w:tab/>
        <w:t>1s+2s+3s dance reels of 3 on sides, each couple crossing to opp side from top place (2s out/up, 1s cross down, 3s in/up to start)</w:t>
      </w:r>
    </w:p>
    <w:p w:rsidR="00B11EB3" w:rsidRPr="00DC1AB9" w:rsidRDefault="00B11EB3" w:rsidP="00B11EB3">
      <w:pPr>
        <w:pStyle w:val="DanceBody"/>
      </w:pPr>
      <w:r>
        <w:t xml:space="preserve"> 9-12</w:t>
      </w:r>
      <w:r>
        <w:tab/>
        <w:t xml:space="preserve">2s dance up to 1st place </w:t>
      </w:r>
      <w:r>
        <w:rPr>
          <w:b/>
        </w:rPr>
        <w:t>as</w:t>
      </w:r>
      <w:r>
        <w:t xml:space="preserve"> 1s cross down LH &amp; cast to Right (1L down round 3L place, 1M up round 1M place)</w:t>
      </w:r>
    </w:p>
    <w:p w:rsidR="00B11EB3" w:rsidRDefault="00B11EB3" w:rsidP="00B11EB3">
      <w:pPr>
        <w:pStyle w:val="DanceBody"/>
      </w:pPr>
      <w:r>
        <w:t>13-16</w:t>
      </w:r>
      <w:r>
        <w:tab/>
        <w:t>1s cross RH up/down middle, cast to Right (1L round 1L place, 1M round 3M place).  End joining LH with partner facing 1st corner positions</w:t>
      </w:r>
    </w:p>
    <w:p w:rsidR="00B11EB3" w:rsidRDefault="00B11EB3" w:rsidP="00B11EB3">
      <w:pPr>
        <w:pStyle w:val="DanceBody"/>
      </w:pPr>
      <w:r>
        <w:t>17-24</w:t>
      </w:r>
      <w:r>
        <w:tab/>
      </w:r>
      <w:r w:rsidRPr="00A66F16">
        <w:t>1s dan</w:t>
      </w:r>
      <w:r>
        <w:t>ce Corner Targe</w:t>
      </w:r>
      <w:r w:rsidRPr="00A66F16">
        <w:t xml:space="preserve"> :-</w:t>
      </w:r>
    </w:p>
    <w:p w:rsidR="00B11EB3" w:rsidRPr="00A66F16" w:rsidRDefault="00B11EB3" w:rsidP="00B11EB3">
      <w:pPr>
        <w:pStyle w:val="DanceBody"/>
      </w:pPr>
      <w:r>
        <w:tab/>
        <w:t xml:space="preserve">`17-20   </w:t>
      </w:r>
      <w:r w:rsidRPr="00A66F16">
        <w:t xml:space="preserve">corners chase clockwise to next corner </w:t>
      </w:r>
      <w:r w:rsidRPr="00E8448C">
        <w:rPr>
          <w:b/>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B11EB3" w:rsidRDefault="00B11EB3" w:rsidP="00B11EB3">
      <w:pPr>
        <w:pStyle w:val="DanceBody"/>
      </w:pPr>
      <w:r w:rsidRPr="00A66F16">
        <w:tab/>
      </w:r>
      <w:r>
        <w:t xml:space="preserve">`21-24   </w:t>
      </w:r>
      <w:r w:rsidRPr="00A66F16">
        <w:t>corners chase clockwise</w:t>
      </w:r>
      <w:r>
        <w:t xml:space="preserve"> </w:t>
      </w:r>
      <w:r w:rsidRPr="00A66F16">
        <w:t xml:space="preserve">to next corner </w:t>
      </w:r>
      <w:r w:rsidRPr="00E8448C">
        <w:rPr>
          <w:b/>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B11EB3" w:rsidRDefault="00B11EB3" w:rsidP="00B11EB3">
      <w:pPr>
        <w:pStyle w:val="DanceBody"/>
      </w:pPr>
      <w:r>
        <w:t>25-28</w:t>
      </w:r>
      <w:r>
        <w:tab/>
        <w:t>1s dance 1/2 LSh reels of 3 on opp sides (1M down, LSh to 2L, 1L up, LSh to 3M)</w:t>
      </w:r>
    </w:p>
    <w:p w:rsidR="00B11EB3" w:rsidRDefault="00B11EB3" w:rsidP="00B11EB3">
      <w:pPr>
        <w:pStyle w:val="DanceBody"/>
        <w:keepNext w:val="0"/>
      </w:pPr>
      <w:r>
        <w:t>29-32</w:t>
      </w:r>
      <w:r>
        <w:tab/>
        <w:t>1s dance 1/2 Fig 8, 1M up round 2s, 1L down round 3s to end in 2nd place own side</w:t>
      </w:r>
    </w:p>
    <w:p w:rsidR="00B11EB3" w:rsidRDefault="00B11EB3" w:rsidP="00B11EB3"/>
    <w:p w:rsidR="00B11EB3" w:rsidRDefault="00B11EB3" w:rsidP="00B11EB3">
      <w:pPr>
        <w:pStyle w:val="Minicrib"/>
      </w:pPr>
      <w:r>
        <w:t>QUINTET  (S5x32)  5 Person Set</w:t>
      </w:r>
      <w:r>
        <w:tab/>
        <w:t>Neville Miller  Inlet Road Dances</w:t>
      </w:r>
    </w:p>
    <w:p w:rsidR="00B11EB3" w:rsidRDefault="00B11EB3" w:rsidP="00B11EB3">
      <w:pPr>
        <w:pStyle w:val="DanceBody"/>
      </w:pPr>
      <w:r>
        <w:t>Start:  3 dancers on Ladies' side, 2 dancers on Men's side</w:t>
      </w:r>
    </w:p>
    <w:p w:rsidR="00B11EB3" w:rsidRDefault="00B11EB3" w:rsidP="00B11EB3">
      <w:pPr>
        <w:pStyle w:val="DanceBody"/>
      </w:pPr>
      <w:r>
        <w:t xml:space="preserve"> 1- 8</w:t>
      </w:r>
      <w:r>
        <w:tab/>
        <w:t>1L dances Fig 8 round 1M &amp; 2M (1L passes 2M LSh to start) &amp; ends back in place</w:t>
      </w:r>
    </w:p>
    <w:p w:rsidR="00B11EB3" w:rsidRDefault="00B11EB3" w:rsidP="00B11EB3">
      <w:pPr>
        <w:pStyle w:val="DanceBody"/>
      </w:pPr>
      <w:r>
        <w:t xml:space="preserve"> 9-16</w:t>
      </w:r>
      <w:r>
        <w:tab/>
        <w:t>1M dances Fig 8 round 1L &amp; 2L (1M passes 2L RSh to start) &amp; ends back in place</w:t>
      </w:r>
    </w:p>
    <w:p w:rsidR="00B11EB3" w:rsidRDefault="00B11EB3" w:rsidP="00B11EB3">
      <w:pPr>
        <w:pStyle w:val="DanceBody"/>
      </w:pPr>
      <w:r>
        <w:t>17-24</w:t>
      </w:r>
      <w:r>
        <w:tab/>
        <w:t xml:space="preserve">Ladies dance RSh reel of 3 on side (1L out/down, 2L in/up, 3L out/up) </w:t>
      </w:r>
      <w:r>
        <w:rPr>
          <w:b/>
        </w:rPr>
        <w:t>while</w:t>
      </w:r>
      <w:r>
        <w:t xml:space="preserve"> Men dance Set+Link twice</w:t>
      </w:r>
    </w:p>
    <w:p w:rsidR="00B11EB3" w:rsidRDefault="00B11EB3" w:rsidP="00B11EB3">
      <w:pPr>
        <w:pStyle w:val="DanceBody"/>
      </w:pPr>
      <w:r>
        <w:t>25-28</w:t>
      </w:r>
      <w:r>
        <w:tab/>
        <w:t>1M+2L cross RH, 1s &amp; 2s change places LH with partner on sides</w:t>
      </w:r>
    </w:p>
    <w:p w:rsidR="00B11EB3" w:rsidRDefault="00B11EB3" w:rsidP="00B11EB3">
      <w:pPr>
        <w:pStyle w:val="DanceBody"/>
      </w:pPr>
      <w:r>
        <w:t>29-32</w:t>
      </w:r>
      <w:r>
        <w:tab/>
        <w:t>2L+3L change places RH, all join hands on side &amp; set</w:t>
      </w:r>
    </w:p>
    <w:p w:rsidR="00B11EB3" w:rsidRDefault="00B11EB3" w:rsidP="00B11EB3">
      <w:pPr>
        <w:pStyle w:val="DanceBody"/>
        <w:keepNext w:val="0"/>
      </w:pPr>
      <w:r>
        <w:t>Repeat, all having moved 1 place clockwise</w:t>
      </w:r>
    </w:p>
    <w:p w:rsidR="00B11EB3" w:rsidRDefault="00B11EB3" w:rsidP="00B11EB3"/>
    <w:p w:rsidR="00B11EB3" w:rsidRDefault="00B11EB3" w:rsidP="00B11EB3">
      <w:pPr>
        <w:pStyle w:val="Minicrib"/>
      </w:pPr>
      <w:r>
        <w:t>QUINTREEL (OLD URRAY REEL)  (R5x64)  5C Sq.Set</w:t>
      </w:r>
      <w:r>
        <w:tab/>
        <w:t>Mats Melin  Scandinavian Dance Bk 1</w:t>
      </w:r>
    </w:p>
    <w:p w:rsidR="00B11EB3" w:rsidRDefault="00B11EB3" w:rsidP="00B11EB3">
      <w:pPr>
        <w:pStyle w:val="DanceBody"/>
      </w:pPr>
      <w:r>
        <w:t>5 couple square set, 5s in centre, 5M facing 2s above 5L facing 4s</w:t>
      </w:r>
    </w:p>
    <w:p w:rsidR="00B11EB3" w:rsidRDefault="00B11EB3" w:rsidP="00B11EB3">
      <w:pPr>
        <w:pStyle w:val="DanceBody"/>
      </w:pPr>
      <w:r>
        <w:t xml:space="preserve"> 1- 8</w:t>
      </w:r>
      <w:r>
        <w:tab/>
        <w:t>5s set, 1/2 turn RH; 5M+3s &amp; 5L+1s dance LH across</w:t>
      </w:r>
    </w:p>
    <w:p w:rsidR="00B11EB3" w:rsidRDefault="00B11EB3" w:rsidP="00B11EB3">
      <w:pPr>
        <w:pStyle w:val="DanceBody"/>
      </w:pPr>
      <w:r>
        <w:t xml:space="preserve"> 9-16</w:t>
      </w:r>
      <w:r>
        <w:tab/>
        <w:t>5s turn 1.3/4 RH; 5M+2s &amp; 5L+4s dance LH across</w:t>
      </w:r>
    </w:p>
    <w:p w:rsidR="00B11EB3" w:rsidRDefault="00B11EB3" w:rsidP="00B11EB3">
      <w:pPr>
        <w:pStyle w:val="DanceBody"/>
      </w:pPr>
      <w:r>
        <w:t>17-24</w:t>
      </w:r>
      <w:r>
        <w:tab/>
        <w:t>Reels of 3 up/down:  5M+3L+1M &amp; 5L+1L+3M dance LSh reels of 3 (5s pass 3L/1L RSh to start)</w:t>
      </w:r>
    </w:p>
    <w:p w:rsidR="00B11EB3" w:rsidRDefault="00B11EB3" w:rsidP="00B11EB3">
      <w:pPr>
        <w:pStyle w:val="DanceBody"/>
      </w:pPr>
      <w:r>
        <w:t>25-32</w:t>
      </w:r>
      <w:r>
        <w:tab/>
        <w:t>5s dance La Baratte:</w:t>
      </w:r>
    </w:p>
    <w:p w:rsidR="00B11EB3" w:rsidRDefault="00B11EB3" w:rsidP="00B11EB3">
      <w:pPr>
        <w:pStyle w:val="DanceBody"/>
      </w:pPr>
      <w:r>
        <w:tab/>
        <w:t>25-26  5s set to partner</w:t>
      </w:r>
      <w:r>
        <w:tab/>
      </w:r>
    </w:p>
    <w:p w:rsidR="00B11EB3" w:rsidRDefault="00B11EB3" w:rsidP="00B11EB3">
      <w:pPr>
        <w:pStyle w:val="DanceBody"/>
      </w:pPr>
      <w:r>
        <w:tab/>
        <w:t>27-28  5M 1/2 turns 5L RH &amp; retains hand but at arm's length from each other</w:t>
      </w:r>
    </w:p>
    <w:p w:rsidR="00B11EB3" w:rsidRDefault="00B11EB3" w:rsidP="00B11EB3">
      <w:pPr>
        <w:pStyle w:val="DanceBody"/>
      </w:pPr>
      <w:r>
        <w:tab/>
        <w:t>29-30  5M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31-32  Couple change places LH to opposite places retaining LH</w:t>
      </w:r>
    </w:p>
    <w:p w:rsidR="00B11EB3" w:rsidRDefault="00B11EB3" w:rsidP="00B11EB3">
      <w:pPr>
        <w:pStyle w:val="DanceBody"/>
      </w:pPr>
      <w:r>
        <w:t>33-40</w:t>
      </w:r>
      <w:r>
        <w:tab/>
        <w:t>5s set, 3/4 turn LH; 5M+4s &amp; 5L+2s dance RH across</w:t>
      </w:r>
    </w:p>
    <w:p w:rsidR="00B11EB3" w:rsidRDefault="00B11EB3" w:rsidP="00B11EB3">
      <w:pPr>
        <w:pStyle w:val="DanceBody"/>
      </w:pPr>
      <w:r>
        <w:t>41-48</w:t>
      </w:r>
      <w:r>
        <w:tab/>
        <w:t>5s turn 1.3/4 LH; 5M+1s &amp; 5L+3s dance RH across</w:t>
      </w:r>
    </w:p>
    <w:p w:rsidR="00B11EB3" w:rsidRDefault="00B11EB3" w:rsidP="00B11EB3">
      <w:pPr>
        <w:pStyle w:val="DanceBody"/>
      </w:pPr>
      <w:r>
        <w:t>49-56</w:t>
      </w:r>
      <w:r>
        <w:tab/>
        <w:t>Reels of 3 across:  5M+4M+2L &amp; 5L+2M+4L dance RSh reels of 3 (5s pass 4M/2M RSh to start). 5s end facing 1s, all 5 couples take allemande hold</w:t>
      </w:r>
    </w:p>
    <w:p w:rsidR="00B11EB3" w:rsidRDefault="00B11EB3" w:rsidP="00B11EB3">
      <w:pPr>
        <w:pStyle w:val="DanceBody"/>
        <w:keepNext w:val="0"/>
      </w:pPr>
      <w:r>
        <w:t>57-64</w:t>
      </w:r>
      <w:r>
        <w:tab/>
        <w:t>5s+1s change places passing LSh, 1s+2s repeat; 2s+3s repeat, 3s+4s repeat. 4M turns 4L under raised right arm to end 4M facing 2s above 4L facing 4s.  End 5 1 2 3 4</w:t>
      </w:r>
    </w:p>
    <w:p w:rsidR="00B11EB3" w:rsidRDefault="00B11EB3" w:rsidP="00B11EB3"/>
    <w:p w:rsidR="00B11EB3" w:rsidRDefault="00B11EB3" w:rsidP="00B11EB3">
      <w:pPr>
        <w:pStyle w:val="Minicrib"/>
      </w:pPr>
      <w:r>
        <w:t>THE QUIRANG  (S4x32)  4C set</w:t>
      </w:r>
      <w:r>
        <w:tab/>
        <w:t>John Drewry  Bankhead Bk 3</w:t>
      </w:r>
    </w:p>
    <w:p w:rsidR="00B11EB3" w:rsidRDefault="00B11EB3" w:rsidP="00B11EB3">
      <w:pPr>
        <w:pStyle w:val="DanceBody"/>
      </w:pPr>
      <w:r>
        <w:t xml:space="preserve"> 1- 8</w:t>
      </w:r>
      <w:r>
        <w:tab/>
        <w:t>1s &amp; 3s set, 1/2 turn RH into prom hold &amp; dance down crossing at bottom &amp; 3s cast to top</w:t>
      </w:r>
      <w:r w:rsidRPr="00BA6B4D">
        <w:rPr>
          <w:b/>
        </w:rPr>
        <w:t xml:space="preserve"> while </w:t>
      </w:r>
      <w:r>
        <w:t>1s cast up to 3rd place</w:t>
      </w:r>
    </w:p>
    <w:p w:rsidR="00B11EB3" w:rsidRDefault="00B11EB3" w:rsidP="00B11EB3">
      <w:pPr>
        <w:pStyle w:val="DanceBody"/>
      </w:pPr>
      <w:r>
        <w:t xml:space="preserve"> 9-16</w:t>
      </w:r>
      <w:r>
        <w:tab/>
        <w:t>All dance "Inter-linked Chain"</w:t>
      </w:r>
    </w:p>
    <w:p w:rsidR="00B11EB3" w:rsidRDefault="00B11EB3" w:rsidP="00B11EB3">
      <w:pPr>
        <w:pStyle w:val="DanceBody"/>
      </w:pPr>
      <w:r>
        <w:tab/>
        <w:t>9-12     3s+2s</w:t>
      </w:r>
      <w:r w:rsidRPr="007F0D5A">
        <w:rPr>
          <w:b/>
        </w:rPr>
        <w:t xml:space="preserve"> also </w:t>
      </w:r>
      <w:r>
        <w:t>1s+4s Set+Link,  3M, 2L, 1M &amp; 4L face out</w:t>
      </w:r>
    </w:p>
    <w:p w:rsidR="00B11EB3" w:rsidRDefault="00B11EB3" w:rsidP="00B11EB3">
      <w:pPr>
        <w:pStyle w:val="DanceBody"/>
      </w:pPr>
      <w:r>
        <w:tab/>
        <w:t>13-14   2M+3L</w:t>
      </w:r>
      <w:r w:rsidRPr="007F0D5A">
        <w:rPr>
          <w:b/>
        </w:rPr>
        <w:t xml:space="preserve"> also </w:t>
      </w:r>
      <w:r>
        <w:t>4M+3L turn 3/4 RH end facing out</w:t>
      </w:r>
      <w:r>
        <w:rPr>
          <w:b/>
        </w:rPr>
        <w:t xml:space="preserve"> </w:t>
      </w:r>
      <w:r w:rsidRPr="00BA6B4D">
        <w:rPr>
          <w:b/>
        </w:rPr>
        <w:t xml:space="preserve">while </w:t>
      </w:r>
      <w:r>
        <w:t>partners cast (all in starting places as bar 8),</w:t>
      </w:r>
    </w:p>
    <w:p w:rsidR="00B11EB3" w:rsidRDefault="00B11EB3" w:rsidP="00B11EB3">
      <w:pPr>
        <w:pStyle w:val="DanceBody"/>
      </w:pPr>
      <w:r>
        <w:tab/>
        <w:t>15-16   2M+3L</w:t>
      </w:r>
      <w:r w:rsidRPr="007F0D5A">
        <w:rPr>
          <w:b/>
        </w:rPr>
        <w:t xml:space="preserve"> also </w:t>
      </w:r>
      <w:r>
        <w:t>4M+1L cast 1 place</w:t>
      </w:r>
      <w:r w:rsidRPr="00BA6B4D">
        <w:rPr>
          <w:b/>
        </w:rPr>
        <w:t xml:space="preserve"> while </w:t>
      </w:r>
      <w:r>
        <w:t>partners turn 3/4 RH and stay facing out (all in progressed places as bar 12)  2 3 4 1</w:t>
      </w:r>
    </w:p>
    <w:p w:rsidR="00B11EB3" w:rsidRDefault="00B11EB3" w:rsidP="00B11EB3">
      <w:pPr>
        <w:pStyle w:val="DanceBody"/>
      </w:pPr>
      <w:r>
        <w:t>17-24</w:t>
      </w:r>
      <w:r>
        <w:tab/>
        <w:t>All dance reels of 4 on sides and finish facing as at start of reels</w:t>
      </w:r>
    </w:p>
    <w:p w:rsidR="00B11EB3" w:rsidRDefault="00B11EB3" w:rsidP="00B11EB3">
      <w:pPr>
        <w:pStyle w:val="DanceBody"/>
        <w:keepNext w:val="0"/>
      </w:pPr>
      <w:r>
        <w:t>25-32</w:t>
      </w:r>
      <w:r>
        <w:tab/>
        <w:t>2s+3s</w:t>
      </w:r>
      <w:r w:rsidRPr="007F0D5A">
        <w:rPr>
          <w:b/>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B11EB3" w:rsidRDefault="00B11EB3" w:rsidP="00B11EB3"/>
    <w:p w:rsidR="00B11EB3" w:rsidRDefault="00B11EB3" w:rsidP="00B11EB3">
      <w:pPr>
        <w:pStyle w:val="Minicrib"/>
      </w:pPr>
      <w:r>
        <w:t>RAB THE RANTER  (R4x32)  4C set</w:t>
      </w:r>
      <w:r>
        <w:tab/>
        <w:t>E Clark</w:t>
      </w:r>
    </w:p>
    <w:p w:rsidR="00B11EB3" w:rsidRDefault="00B11EB3" w:rsidP="00B11EB3">
      <w:pPr>
        <w:pStyle w:val="DanceBody"/>
      </w:pPr>
      <w:r>
        <w:t xml:space="preserve"> 1- 4</w:t>
      </w:r>
      <w:r>
        <w:tab/>
        <w:t>1s cross down below 2s &amp; behind 3s to 4</w:t>
      </w:r>
      <w:r w:rsidRPr="00972EEB">
        <w:t>th</w:t>
      </w:r>
      <w:r>
        <w:t xml:space="preserve"> place</w:t>
      </w:r>
      <w:r w:rsidRPr="00BA6B4D">
        <w:rPr>
          <w:b/>
        </w:rPr>
        <w:t xml:space="preserve"> while </w:t>
      </w:r>
      <w:r>
        <w:t>4s cross up above 3s &amp; behind 2s to 1</w:t>
      </w:r>
      <w:r w:rsidRPr="00972EEB">
        <w:t>st</w:t>
      </w:r>
      <w:r>
        <w:t xml:space="preserve"> place (1s passing through sides before 4s)</w:t>
      </w:r>
    </w:p>
    <w:p w:rsidR="00B11EB3" w:rsidRDefault="00B11EB3" w:rsidP="00B11EB3">
      <w:pPr>
        <w:pStyle w:val="DanceBody"/>
      </w:pPr>
      <w:r>
        <w:t xml:space="preserve"> 5- 8</w:t>
      </w:r>
      <w:r>
        <w:tab/>
        <w:t>End couples change places RH or LH with next person on sides by dancing in &amp; 2s &amp; 3s out, all set on sides</w:t>
      </w:r>
    </w:p>
    <w:p w:rsidR="00B11EB3" w:rsidRDefault="00B11EB3" w:rsidP="00B11EB3">
      <w:pPr>
        <w:pStyle w:val="DanceBody"/>
      </w:pPr>
      <w:r>
        <w:t xml:space="preserve"> 9-16</w:t>
      </w:r>
      <w:r>
        <w:tab/>
        <w:t>Repeat bars 1- 8 with new end couples End 4 3 2 1</w:t>
      </w:r>
    </w:p>
    <w:p w:rsidR="00B11EB3" w:rsidRDefault="00B11EB3" w:rsidP="00B11EB3">
      <w:pPr>
        <w:pStyle w:val="DanceBody"/>
      </w:pPr>
      <w:r>
        <w:t>17-24</w:t>
      </w:r>
      <w:r>
        <w:tab/>
        <w:t>All cross RH &amp; 1s &amp; 3s face up, 2s &amp; 4s down, all set &amp; dance 1/2 Reels of 4 on sides</w:t>
      </w:r>
    </w:p>
    <w:p w:rsidR="00B11EB3" w:rsidRDefault="00B11EB3" w:rsidP="00B11EB3">
      <w:pPr>
        <w:pStyle w:val="DanceBody"/>
        <w:keepNext w:val="0"/>
      </w:pPr>
      <w:r>
        <w:t>25-32</w:t>
      </w:r>
      <w:r>
        <w:tab/>
        <w:t>1s cast 1 place, meet in middle &amp; lead down to 4</w:t>
      </w:r>
      <w:r w:rsidRPr="00972EEB">
        <w:t>th</w:t>
      </w:r>
      <w:r>
        <w:t xml:space="preserve"> place, all turn partner RH</w:t>
      </w:r>
    </w:p>
    <w:p w:rsidR="00B11EB3" w:rsidRDefault="00B11EB3" w:rsidP="00B11EB3"/>
    <w:p w:rsidR="00B11EB3" w:rsidRDefault="00B11EB3" w:rsidP="00B11EB3">
      <w:pPr>
        <w:pStyle w:val="Minicrib"/>
      </w:pPr>
      <w:r>
        <w:t>RABBIE'S REEL  (R4x32)  4C set</w:t>
      </w:r>
      <w:r>
        <w:tab/>
        <w:t>Fife Council  RSCDS Bk 40</w:t>
      </w:r>
    </w:p>
    <w:p w:rsidR="00B11EB3" w:rsidRDefault="00B11EB3" w:rsidP="00B11EB3">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B11EB3" w:rsidRDefault="00B11EB3" w:rsidP="00B11EB3">
      <w:pPr>
        <w:pStyle w:val="DanceBody"/>
      </w:pPr>
      <w:r>
        <w:t xml:space="preserve"> 9-16</w:t>
      </w:r>
      <w:r>
        <w:tab/>
        <w:t>All Men repeat above Fig</w:t>
      </w:r>
    </w:p>
    <w:p w:rsidR="00B11EB3" w:rsidRDefault="00B11EB3" w:rsidP="00B11EB3">
      <w:pPr>
        <w:pStyle w:val="DanceBody"/>
      </w:pPr>
      <w:r>
        <w:t>17-24</w:t>
      </w:r>
      <w:r>
        <w:tab/>
        <w:t>All Ladies dance round their partners RSh &amp; back to place, all Men repeat</w:t>
      </w:r>
    </w:p>
    <w:p w:rsidR="00B11EB3" w:rsidRDefault="00B11EB3" w:rsidP="00B11EB3">
      <w:pPr>
        <w:pStyle w:val="DanceBody"/>
        <w:keepNext w:val="0"/>
      </w:pPr>
      <w:r>
        <w:t>25-32</w:t>
      </w:r>
      <w:r>
        <w:tab/>
        <w:t>1s lead down to 4</w:t>
      </w:r>
      <w:r w:rsidRPr="00972EEB">
        <w:t>th</w:t>
      </w:r>
      <w:r>
        <w:t xml:space="preserve"> place &amp; all clap 8 times</w:t>
      </w:r>
    </w:p>
    <w:p w:rsidR="00B11EB3" w:rsidRDefault="00B11EB3" w:rsidP="00B11EB3"/>
    <w:p w:rsidR="00B11EB3" w:rsidRDefault="00B11EB3" w:rsidP="00B11EB3">
      <w:pPr>
        <w:pStyle w:val="Minicrib"/>
      </w:pPr>
      <w:r>
        <w:t>RACHAEL RAE  (R8x24)  3C (4C set)</w:t>
      </w:r>
      <w:r>
        <w:tab/>
        <w:t>J Lowe  RSCDS Bk 3</w:t>
      </w:r>
    </w:p>
    <w:p w:rsidR="00B11EB3" w:rsidRDefault="00B11EB3" w:rsidP="00B11EB3">
      <w:pPr>
        <w:pStyle w:val="DanceBody"/>
      </w:pPr>
      <w:r>
        <w:t xml:space="preserve"> 1- 8</w:t>
      </w:r>
      <w:r>
        <w:tab/>
        <w:t>1s+2s dance RH across &amp; LH back ending with 1M between 2L+3L facing out &amp; 1L between 2M+3M</w:t>
      </w:r>
      <w:r w:rsidRPr="007F0D5A">
        <w:rPr>
          <w:b/>
        </w:rPr>
        <w:t xml:space="preserve"> also </w:t>
      </w:r>
      <w:r>
        <w:t>facing out</w:t>
      </w:r>
    </w:p>
    <w:p w:rsidR="00B11EB3" w:rsidRDefault="00B11EB3" w:rsidP="00B11EB3">
      <w:pPr>
        <w:pStyle w:val="DanceBody"/>
      </w:pPr>
      <w:r>
        <w:t xml:space="preserve"> 9-16</w:t>
      </w:r>
      <w:r>
        <w:tab/>
        <w:t>2s+1s+3s Bal-in-Line on sides twice, 1s turn</w:t>
      </w:r>
      <w:r w:rsidRPr="00BA6B4D">
        <w:rPr>
          <w:b/>
        </w:rPr>
        <w:t xml:space="preserve"> while </w:t>
      </w:r>
      <w:r>
        <w:t>2s step down &amp; in to centre for Poussette</w:t>
      </w:r>
    </w:p>
    <w:p w:rsidR="00B11EB3" w:rsidRDefault="00B11EB3" w:rsidP="00B11EB3">
      <w:pPr>
        <w:pStyle w:val="DanceBody"/>
        <w:keepNext w:val="0"/>
      </w:pPr>
      <w:r>
        <w:t>17-24</w:t>
      </w:r>
      <w:r>
        <w:tab/>
        <w:t>1s+2s dance Poussette.  2 1 3</w:t>
      </w:r>
    </w:p>
    <w:p w:rsidR="00B11EB3" w:rsidRDefault="00B11EB3" w:rsidP="00B11EB3"/>
    <w:p w:rsidR="00B11EB3" w:rsidRDefault="00B11EB3" w:rsidP="00B11EB3">
      <w:pPr>
        <w:pStyle w:val="Minicrib"/>
      </w:pPr>
      <w:r>
        <w:t>RACHAN MILL  (J4x32)  4C Set</w:t>
      </w:r>
      <w:r>
        <w:tab/>
        <w:t>Alex Gray  Tweeddale Coll 1</w:t>
      </w:r>
    </w:p>
    <w:p w:rsidR="00B11EB3" w:rsidRPr="006A7F29" w:rsidRDefault="00B11EB3" w:rsidP="00B11EB3">
      <w:pPr>
        <w:pStyle w:val="DanceBody"/>
      </w:pPr>
      <w:r w:rsidRPr="006A7F29">
        <w:t>3s &amp; 4s start on opp sides</w:t>
      </w:r>
    </w:p>
    <w:p w:rsidR="00B11EB3" w:rsidRPr="006A7F29" w:rsidRDefault="00B11EB3" w:rsidP="00B11EB3">
      <w:pPr>
        <w:pStyle w:val="DanceBody"/>
      </w:pPr>
      <w:r>
        <w:t xml:space="preserve"> 1- 8</w:t>
      </w:r>
      <w:r>
        <w:tab/>
        <w:t>1s &amp; 4s P</w:t>
      </w:r>
      <w:r w:rsidRPr="006A7F29">
        <w:t>etronella turn &amp; set, turn partners RH into prom hold facing 2M/3M (2s &amp; 3s having stepped up/down)</w:t>
      </w:r>
    </w:p>
    <w:p w:rsidR="00B11EB3" w:rsidRPr="006A7F29" w:rsidRDefault="00B11EB3" w:rsidP="00B11EB3">
      <w:pPr>
        <w:pStyle w:val="DanceBody"/>
      </w:pPr>
      <w:r w:rsidRPr="006A7F29">
        <w:t xml:space="preserve"> 9-16</w:t>
      </w:r>
      <w:r w:rsidRPr="006A7F29">
        <w:tab/>
        <w:t>1s+4s dance 1/2 RSh diagonal reel of 4 with 2M/3M &amp; end facing other couple, 1s+4s set &amp; turn other partner RH to face 2L/3L</w:t>
      </w:r>
    </w:p>
    <w:p w:rsidR="00B11EB3" w:rsidRPr="006A7F29" w:rsidRDefault="00B11EB3" w:rsidP="00B11EB3">
      <w:pPr>
        <w:pStyle w:val="DanceBody"/>
      </w:pPr>
      <w:r w:rsidRPr="006A7F29">
        <w:t>17-24</w:t>
      </w:r>
      <w:r w:rsidRPr="006A7F29">
        <w:tab/>
        <w:t>1s+4s dance 1/2 RSh diagonal reel of 4 with 2L/3L &amp; end on sides in order 3 4(1)(2), 1s+4s dance 1/2 R&amp;L to end 3 1(4)(2)</w:t>
      </w:r>
    </w:p>
    <w:p w:rsidR="00B11EB3" w:rsidRPr="006A7F29" w:rsidRDefault="00B11EB3" w:rsidP="00B11EB3">
      <w:pPr>
        <w:pStyle w:val="DanceBody"/>
        <w:keepNext w:val="0"/>
      </w:pPr>
      <w:r w:rsidRPr="006A7F29">
        <w:t>25-32</w:t>
      </w:r>
      <w:r w:rsidRPr="006A7F29">
        <w:tab/>
        <w:t>All set forming a circle, cast (2 PdB) &amp; chase clockwise 1/2 way.  2 4(1)(3)</w:t>
      </w:r>
    </w:p>
    <w:p w:rsidR="00B11EB3" w:rsidRDefault="00B11EB3" w:rsidP="00B11EB3"/>
    <w:p w:rsidR="00B11EB3" w:rsidRDefault="00B11EB3" w:rsidP="00B11EB3">
      <w:pPr>
        <w:pStyle w:val="Minicrib"/>
      </w:pPr>
      <w:r>
        <w:t>RACHEL AND TOM FENWICK  (S3x32)  3C set</w:t>
      </w:r>
      <w:r>
        <w:tab/>
        <w:t>Pat Clark  Corberry Collection 2</w:t>
      </w:r>
    </w:p>
    <w:p w:rsidR="00B11EB3" w:rsidRDefault="00B11EB3" w:rsidP="00B11EB3">
      <w:pPr>
        <w:pStyle w:val="DanceBody"/>
      </w:pPr>
      <w:r>
        <w:t xml:space="preserve"> 1- 8</w:t>
      </w:r>
      <w:r>
        <w:tab/>
        <w:t>1M followed by 1L casts behind 2M, crosses set, casts behind 3L &amp; crosses to 3M's place (2s+3s step up 7-8)</w:t>
      </w:r>
    </w:p>
    <w:p w:rsidR="00B11EB3" w:rsidRDefault="00B11EB3" w:rsidP="00B11EB3">
      <w:pPr>
        <w:pStyle w:val="DanceBody"/>
      </w:pPr>
      <w:r>
        <w:t xml:space="preserve"> 9-16</w:t>
      </w:r>
      <w:r>
        <w:tab/>
        <w:t>2s+3s+1s circle 6H round &amp; back</w:t>
      </w:r>
    </w:p>
    <w:p w:rsidR="00B11EB3" w:rsidRDefault="00B11EB3" w:rsidP="00B11EB3">
      <w:pPr>
        <w:pStyle w:val="DanceBody"/>
      </w:pPr>
      <w:r>
        <w:t>17-20</w:t>
      </w:r>
      <w:r>
        <w:tab/>
        <w:t xml:space="preserve">2M+1L (1st corners pstns) change places RH, 1L curves into 1L place &amp; 2M curves into 3M place </w:t>
      </w:r>
      <w:r>
        <w:rPr>
          <w:b/>
        </w:rPr>
        <w:t>while</w:t>
      </w:r>
    </w:p>
    <w:p w:rsidR="00B11EB3" w:rsidRDefault="00B11EB3" w:rsidP="00B11EB3">
      <w:pPr>
        <w:pStyle w:val="DanceBody"/>
      </w:pPr>
      <w:r>
        <w:tab/>
        <w:t>2L casts to 3rd place &amp; 1M casts up to 1st place. 1 3 2</w:t>
      </w:r>
    </w:p>
    <w:p w:rsidR="00B11EB3" w:rsidRDefault="00B11EB3" w:rsidP="00B11EB3">
      <w:pPr>
        <w:pStyle w:val="DanceBody"/>
      </w:pPr>
      <w:r>
        <w:t>21-24</w:t>
      </w:r>
      <w:r>
        <w:tab/>
        <w:t>1s+3s+2s set, 1/2 turn partner RH remaining in middle facing down ready for…</w:t>
      </w:r>
    </w:p>
    <w:p w:rsidR="00B11EB3" w:rsidRDefault="00B11EB3" w:rsidP="00B11EB3">
      <w:pPr>
        <w:pStyle w:val="DanceBody"/>
        <w:keepNext w:val="0"/>
      </w:pPr>
      <w:r>
        <w:t>25-32</w:t>
      </w:r>
      <w:r>
        <w:tab/>
        <w:t>1s+3s+2s dance 6 bars Allemande down, release RH &amp; cross LH to own sides.  2 3 1</w:t>
      </w:r>
    </w:p>
    <w:p w:rsidR="00B11EB3" w:rsidRDefault="00B11EB3" w:rsidP="00B11EB3"/>
    <w:p w:rsidR="00B11EB3" w:rsidRDefault="00B11EB3" w:rsidP="00B11EB3">
      <w:pPr>
        <w:pStyle w:val="Minicrib"/>
      </w:pPr>
      <w:r>
        <w:t>RACING IN SPA  (J8x32)  3C (4C set)</w:t>
      </w:r>
      <w:r>
        <w:tab/>
        <w:t>Helena Strandberg Luthi</w:t>
      </w:r>
    </w:p>
    <w:p w:rsidR="00B11EB3" w:rsidRDefault="00B11EB3" w:rsidP="00B11EB3">
      <w:pPr>
        <w:pStyle w:val="DanceBody"/>
      </w:pPr>
      <w:r>
        <w:t xml:space="preserve"> 1- 8</w:t>
      </w:r>
      <w:r>
        <w:tab/>
        <w:t>1s+2s Set &amp; Rotate with 1s dance RSh round each other to face 1st corners</w:t>
      </w:r>
    </w:p>
    <w:p w:rsidR="00B11EB3" w:rsidRDefault="00B11EB3" w:rsidP="00B11EB3">
      <w:pPr>
        <w:pStyle w:val="DanceBody"/>
      </w:pPr>
      <w:r>
        <w:t xml:space="preserve"> 9-16</w:t>
      </w:r>
      <w:r>
        <w:tab/>
        <w:t>1s+1st corners dance Corner Pass+Turn, 1s pass RSh to face 2nd corners; 1s+2nd corners dance 1/2 diag reel of 4, 1s pass RSh to face 3rd corner</w:t>
      </w:r>
    </w:p>
    <w:p w:rsidR="00B11EB3" w:rsidRDefault="00B11EB3" w:rsidP="00B11EB3">
      <w:pPr>
        <w:pStyle w:val="DanceBody"/>
      </w:pPr>
      <w:r>
        <w:t>17-24</w:t>
      </w:r>
      <w:r>
        <w:tab/>
        <w:t>1s+3rd corners dance 1/2 diag reel of 4, 1s pass RSh to face 4th corners &amp; dance Corner Pass+Turn.  1s end BtoB in centre facing own side</w:t>
      </w:r>
    </w:p>
    <w:p w:rsidR="00B11EB3" w:rsidRDefault="00B11EB3" w:rsidP="00B11EB3">
      <w:pPr>
        <w:pStyle w:val="DanceBody"/>
      </w:pPr>
      <w:r>
        <w:t>25-32</w:t>
      </w:r>
      <w:r>
        <w:tab/>
        <w:t>Modified Double Triangles:</w:t>
      </w:r>
    </w:p>
    <w:p w:rsidR="00B11EB3" w:rsidRDefault="00B11EB3" w:rsidP="00B11EB3">
      <w:pPr>
        <w:pStyle w:val="DanceBody"/>
      </w:pPr>
      <w:r>
        <w:tab/>
        <w:t>25-28   3s+1s+2s set as Double Triangles, 3s+2s change places RH on sides (with polite turn) as 1s rotate round to face opp side</w:t>
      </w:r>
    </w:p>
    <w:p w:rsidR="00B11EB3" w:rsidRDefault="00B11EB3" w:rsidP="00B11EB3">
      <w:pPr>
        <w:pStyle w:val="DanceBody"/>
        <w:keepNext w:val="0"/>
      </w:pPr>
      <w:r>
        <w:tab/>
        <w:t>29-30   2s+1s+3s set as Double Triangles,</w:t>
      </w:r>
      <w:r w:rsidRPr="00512D9C">
        <w:t xml:space="preserve"> </w:t>
      </w:r>
      <w:r>
        <w:t>2s+3s cross RH to own side as 1s petronella turn to 2nd place own side.  2 1 3</w:t>
      </w:r>
    </w:p>
    <w:p w:rsidR="00B11EB3" w:rsidRDefault="00B11EB3" w:rsidP="00B11EB3"/>
    <w:p w:rsidR="00B11EB3" w:rsidRDefault="00B11EB3" w:rsidP="00B11EB3">
      <w:pPr>
        <w:pStyle w:val="Minicrib"/>
      </w:pPr>
      <w:r>
        <w:t>RADCLIFFE SQUARE  (M-(S64+R64))  Sq.Set</w:t>
      </w:r>
      <w:r>
        <w:tab/>
        <w:t>Todd  Pierce  Oxford Silver Jubilee</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&amp; change places RH with corners, repeat back to place</w:t>
      </w:r>
    </w:p>
    <w:p w:rsidR="00B11EB3" w:rsidRDefault="00B11EB3" w:rsidP="00B11EB3">
      <w:pPr>
        <w:pStyle w:val="DanceBody"/>
      </w:pPr>
      <w:r>
        <w:t>17-24</w:t>
      </w:r>
      <w:r>
        <w:tab/>
        <w:t>All set NHJ &amp; Ladies dance RH across &amp; turn partners LH to places</w:t>
      </w:r>
    </w:p>
    <w:p w:rsidR="00B11EB3" w:rsidRDefault="00B11EB3" w:rsidP="00B11EB3">
      <w:pPr>
        <w:pStyle w:val="DanceBody"/>
      </w:pPr>
      <w:r>
        <w:t>25-32</w:t>
      </w:r>
      <w:r>
        <w:tab/>
        <w:t>Men cast round partner &amp; dance anticlockwise 1 place, dance LH across &amp; turn new partner RH to places</w:t>
      </w:r>
    </w:p>
    <w:p w:rsidR="00B11EB3" w:rsidRDefault="00B11EB3" w:rsidP="00B11EB3">
      <w:pPr>
        <w:pStyle w:val="DanceBody"/>
      </w:pPr>
      <w:r>
        <w:t>33-48</w:t>
      </w:r>
      <w:r>
        <w:tab/>
        <w:t>All dance Schiehallion Reel to end facing partner (on corner)</w:t>
      </w:r>
    </w:p>
    <w:p w:rsidR="00B11EB3" w:rsidRDefault="00B11EB3" w:rsidP="00B11EB3">
      <w:pPr>
        <w:pStyle w:val="DanceBody"/>
      </w:pPr>
      <w:r>
        <w:t>49-56</w:t>
      </w:r>
      <w:r>
        <w:tab/>
        <w:t>All dance La Baratte with partner:-</w:t>
      </w:r>
    </w:p>
    <w:p w:rsidR="00B11EB3" w:rsidRDefault="00B11EB3" w:rsidP="00B11EB3">
      <w:pPr>
        <w:pStyle w:val="DanceBody"/>
      </w:pPr>
      <w:r>
        <w:tab/>
        <w:t>49-50  Man 1/2 turns partner RH &amp; retains hand but at arm's length from each other</w:t>
      </w:r>
    </w:p>
    <w:p w:rsidR="00B11EB3" w:rsidRDefault="00B11EB3" w:rsidP="00B11EB3">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B11EB3" w:rsidRDefault="00B11EB3" w:rsidP="00B11EB3">
      <w:pPr>
        <w:pStyle w:val="DanceBody"/>
      </w:pPr>
      <w:r>
        <w:tab/>
        <w:t>53-54  All couples change places LH to opposite places</w:t>
      </w:r>
    </w:p>
    <w:p w:rsidR="00B11EB3" w:rsidRDefault="00B11EB3" w:rsidP="00B11EB3">
      <w:pPr>
        <w:pStyle w:val="DanceBody"/>
      </w:pPr>
      <w:r>
        <w:tab/>
        <w:t>55-56  All set ending ready for…</w:t>
      </w:r>
    </w:p>
    <w:p w:rsidR="00B11EB3" w:rsidRDefault="00B11EB3" w:rsidP="00B11EB3">
      <w:pPr>
        <w:pStyle w:val="DanceBody"/>
      </w:pPr>
      <w:r>
        <w:t>57-64</w:t>
      </w:r>
      <w:r>
        <w:tab/>
        <w:t>All poussette right round</w:t>
      </w:r>
    </w:p>
    <w:p w:rsidR="00B11EB3" w:rsidRPr="00CA186E" w:rsidRDefault="00B11EB3" w:rsidP="00B11EB3">
      <w:pPr>
        <w:pStyle w:val="DanceBody"/>
        <w:keepNext w:val="0"/>
        <w:rPr>
          <w:i/>
        </w:rPr>
      </w:pPr>
      <w:r w:rsidRPr="00CA186E">
        <w:rPr>
          <w:i/>
        </w:rPr>
        <w:t>Repeat in Reel time</w:t>
      </w:r>
    </w:p>
    <w:p w:rsidR="00B11EB3" w:rsidRDefault="00B11EB3" w:rsidP="00B11EB3"/>
    <w:p w:rsidR="00B11EB3" w:rsidRDefault="00B11EB3" w:rsidP="00B11EB3">
      <w:pPr>
        <w:pStyle w:val="Minicrib"/>
      </w:pPr>
      <w:r>
        <w:t>THE RADCLIFFES OF DILSTON  (J8x32)  3C (4C Set)</w:t>
      </w:r>
      <w:r>
        <w:tab/>
        <w:t>Maureen Robson  From North to South</w:t>
      </w:r>
    </w:p>
    <w:p w:rsidR="00B11EB3" w:rsidRPr="00F75FDD" w:rsidRDefault="00B11EB3" w:rsidP="00B11EB3">
      <w:pPr>
        <w:pStyle w:val="DanceBody"/>
      </w:pPr>
      <w:r>
        <w:t xml:space="preserve"> 1- 8</w:t>
      </w:r>
      <w:r>
        <w:tab/>
        <w:t xml:space="preserve">1s set. 1s dance 1/2 Fig of 8 down round 2s &amp; 1/2 turn RH to finish in middle facing down with RH joined </w:t>
      </w:r>
      <w:r w:rsidRPr="00F75FDD">
        <w:rPr>
          <w:b/>
        </w:rPr>
        <w:t>while</w:t>
      </w:r>
      <w:r w:rsidRPr="00F75FDD">
        <w:t xml:space="preserve"> 2s set &amp; turn RH to finish in middle facing up NHJ</w:t>
      </w:r>
    </w:p>
    <w:p w:rsidR="00B11EB3" w:rsidRDefault="00B11EB3" w:rsidP="00B11EB3">
      <w:pPr>
        <w:pStyle w:val="DanceBody"/>
      </w:pPr>
      <w:r>
        <w:t xml:space="preserve"> 9-16</w:t>
      </w:r>
      <w:r>
        <w:tab/>
        <w:t>1s+2s dance modified 1/2 Rondel:-</w:t>
      </w:r>
    </w:p>
    <w:p w:rsidR="00B11EB3" w:rsidRDefault="00B11EB3" w:rsidP="00B11EB3">
      <w:pPr>
        <w:pStyle w:val="DanceBody"/>
      </w:pPr>
      <w:r>
        <w:tab/>
        <w:t>9-10</w:t>
      </w:r>
      <w:r>
        <w:tab/>
        <w:t xml:space="preserve">1s lead under arch made by 2s </w:t>
      </w:r>
      <w:r>
        <w:rPr>
          <w:b/>
        </w:rPr>
        <w:t>while</w:t>
      </w:r>
      <w:r>
        <w:t xml:space="preserve"> 2s dance up</w:t>
      </w:r>
    </w:p>
    <w:p w:rsidR="00B11EB3" w:rsidRDefault="00B11EB3" w:rsidP="00B11EB3">
      <w:pPr>
        <w:pStyle w:val="DanceBody"/>
      </w:pPr>
      <w:r>
        <w:tab/>
        <w:t>11-12</w:t>
      </w:r>
      <w:r>
        <w:tab/>
        <w:t>Men pass partner across in front &amp; all cast to meet on opposite sides</w:t>
      </w:r>
    </w:p>
    <w:p w:rsidR="00B11EB3" w:rsidRDefault="00B11EB3" w:rsidP="00B11EB3">
      <w:pPr>
        <w:pStyle w:val="DanceBody"/>
      </w:pPr>
      <w:r>
        <w:tab/>
        <w:t>13-14</w:t>
      </w:r>
      <w:r>
        <w:tab/>
        <w:t>2s+1s set NHJ on the sides</w:t>
      </w:r>
    </w:p>
    <w:p w:rsidR="00B11EB3" w:rsidRDefault="00B11EB3" w:rsidP="00B11EB3">
      <w:pPr>
        <w:pStyle w:val="DanceBody"/>
      </w:pPr>
      <w:r>
        <w:tab/>
        <w:t>15-16</w:t>
      </w:r>
      <w:r>
        <w:tab/>
        <w:t xml:space="preserve">2s cross RH </w:t>
      </w:r>
      <w:r>
        <w:rPr>
          <w:b/>
        </w:rPr>
        <w:t>while</w:t>
      </w:r>
      <w:r>
        <w:t xml:space="preserve"> 1s turn LH to face 1st corners</w:t>
      </w:r>
    </w:p>
    <w:p w:rsidR="00B11EB3" w:rsidRDefault="00B11EB3" w:rsidP="00B11EB3">
      <w:pPr>
        <w:pStyle w:val="DanceBody"/>
      </w:pPr>
      <w:r>
        <w:t>17-24</w:t>
      </w:r>
      <w:r>
        <w:tab/>
        <w:t>1s dance 1/2 diagonal reel of 4 with 1st corners, pass RSh &amp; dance 1/2 reel with 2nd corners to finish in 2nd place on opposite sides (3) (1) (2)</w:t>
      </w:r>
    </w:p>
    <w:p w:rsidR="00B11EB3" w:rsidRDefault="00B11EB3" w:rsidP="00B11EB3">
      <w:pPr>
        <w:pStyle w:val="DanceBody"/>
        <w:keepNext w:val="0"/>
      </w:pPr>
      <w:r>
        <w:t>25-32</w:t>
      </w:r>
      <w:r>
        <w:tab/>
        <w:t>All chase 1/2 way round set, all turn RH.  2 1 3</w:t>
      </w:r>
    </w:p>
    <w:p w:rsidR="00B11EB3" w:rsidRDefault="00B11EB3" w:rsidP="00B11EB3"/>
    <w:p w:rsidR="00B11EB3" w:rsidRDefault="00B11EB3" w:rsidP="00B11EB3">
      <w:pPr>
        <w:pStyle w:val="Minicrib"/>
      </w:pPr>
      <w:r>
        <w:t>THE RADICAL ROAD  (R1x128) Sq.Set</w:t>
      </w:r>
      <w:r>
        <w:tab/>
        <w:t>Commonwealth Games Ceilidh Dances</w:t>
      </w:r>
    </w:p>
    <w:p w:rsidR="00B11EB3" w:rsidRDefault="00B11EB3" w:rsidP="00B11EB3">
      <w:pPr>
        <w:pStyle w:val="DanceBody"/>
      </w:pPr>
      <w:r>
        <w:t>Start all facing partners</w:t>
      </w:r>
    </w:p>
    <w:p w:rsidR="00B11EB3" w:rsidRDefault="00B11EB3" w:rsidP="00B11EB3">
      <w:pPr>
        <w:pStyle w:val="DanceBody"/>
      </w:pPr>
      <w:r>
        <w:t>Chorus 1</w:t>
      </w:r>
    </w:p>
    <w:p w:rsidR="00B11EB3" w:rsidRDefault="00B11EB3" w:rsidP="00B11EB3">
      <w:pPr>
        <w:pStyle w:val="DanceBody"/>
      </w:pPr>
      <w:r>
        <w:t xml:space="preserve"> 1- 8</w:t>
      </w:r>
      <w:r>
        <w:tab/>
        <w:t>All dance 1/2 Grand Chain (NO hands) &amp; turn partners RH once round</w:t>
      </w:r>
    </w:p>
    <w:p w:rsidR="00B11EB3" w:rsidRDefault="00B11EB3" w:rsidP="00B11EB3">
      <w:pPr>
        <w:pStyle w:val="DanceBody"/>
      </w:pPr>
      <w:r>
        <w:t xml:space="preserve"> 9-16</w:t>
      </w:r>
      <w:r>
        <w:tab/>
        <w:t>Repeat 1-8 back to places, all turning RH into waltz hold facing centre</w:t>
      </w:r>
    </w:p>
    <w:p w:rsidR="00B11EB3" w:rsidRDefault="00B11EB3" w:rsidP="00B11EB3">
      <w:pPr>
        <w:pStyle w:val="DanceBody"/>
      </w:pPr>
      <w:r>
        <w:t>17-24</w:t>
      </w:r>
      <w:r>
        <w:tab/>
        <w:t>1s+3s slip step up/down to change places (Men pass BtoB) and slip step back to places (Ladies pass BtoB)</w:t>
      </w:r>
    </w:p>
    <w:p w:rsidR="00B11EB3" w:rsidRDefault="00B11EB3" w:rsidP="00B11EB3">
      <w:pPr>
        <w:pStyle w:val="DanceBody"/>
      </w:pPr>
      <w:r>
        <w:t>25-32</w:t>
      </w:r>
      <w:r>
        <w:tab/>
        <w:t>2s+4s repeat 17-24</w:t>
      </w:r>
    </w:p>
    <w:p w:rsidR="00B11EB3" w:rsidRDefault="00B11EB3" w:rsidP="00B11EB3">
      <w:pPr>
        <w:pStyle w:val="DanceBody"/>
      </w:pPr>
      <w:r>
        <w:t>Dance</w:t>
      </w:r>
    </w:p>
    <w:p w:rsidR="00B11EB3" w:rsidRDefault="00B11EB3" w:rsidP="00B11EB3">
      <w:pPr>
        <w:pStyle w:val="DanceBody"/>
      </w:pPr>
      <w:r>
        <w:t xml:space="preserve"> 1- 8</w:t>
      </w:r>
      <w:r>
        <w:tab/>
        <w:t>1M+3M in centre dance own choice/style while others circle Left (3 bars), pivot R foot over L and chase back to places</w:t>
      </w:r>
    </w:p>
    <w:p w:rsidR="00B11EB3" w:rsidRDefault="00B11EB3" w:rsidP="00B11EB3">
      <w:pPr>
        <w:pStyle w:val="DanceBody"/>
      </w:pPr>
      <w:r>
        <w:t xml:space="preserve"> 9-16</w:t>
      </w:r>
      <w:r>
        <w:tab/>
        <w:t>1s+2L+4M &amp; 3s+2M+4L (top/bottom 4 dancers) dance LH across, RH back, 2M+4M finish in centre</w:t>
      </w:r>
    </w:p>
    <w:p w:rsidR="00B11EB3" w:rsidRDefault="00B11EB3" w:rsidP="00B11EB3">
      <w:pPr>
        <w:pStyle w:val="DanceBody"/>
      </w:pPr>
      <w:r>
        <w:t>17-24</w:t>
      </w:r>
      <w:r>
        <w:tab/>
        <w:t>Repeat 1-8 with 2M+4M in centre</w:t>
      </w:r>
    </w:p>
    <w:p w:rsidR="00B11EB3" w:rsidRDefault="00B11EB3" w:rsidP="00B11EB3">
      <w:pPr>
        <w:pStyle w:val="DanceBody"/>
      </w:pPr>
      <w:r>
        <w:t>25-32</w:t>
      </w:r>
      <w:r>
        <w:tab/>
        <w:t>4s+1L+3M &amp; 2s+1M+3L (4 dancers each side) dance LH across, RH back, 1L+3L finish in centre</w:t>
      </w:r>
    </w:p>
    <w:p w:rsidR="00B11EB3" w:rsidRDefault="00B11EB3" w:rsidP="00B11EB3">
      <w:pPr>
        <w:pStyle w:val="DanceBody"/>
      </w:pPr>
      <w:r>
        <w:t>33-48</w:t>
      </w:r>
      <w:r>
        <w:tab/>
        <w:t>Repeat 1-16 with 1L+3L in centre</w:t>
      </w:r>
    </w:p>
    <w:p w:rsidR="00B11EB3" w:rsidRDefault="00B11EB3" w:rsidP="00B11EB3">
      <w:pPr>
        <w:pStyle w:val="DanceBody"/>
      </w:pPr>
      <w:r>
        <w:t>49-64</w:t>
      </w:r>
      <w:r>
        <w:tab/>
        <w:t>Repeat 1-16 with 2L+4L in centre, all finish in waltz hold facing centre</w:t>
      </w:r>
    </w:p>
    <w:p w:rsidR="00B11EB3" w:rsidRDefault="00B11EB3" w:rsidP="00B11EB3">
      <w:pPr>
        <w:pStyle w:val="DanceBody"/>
      </w:pPr>
      <w:r>
        <w:t>Chorus 2</w:t>
      </w:r>
    </w:p>
    <w:p w:rsidR="00B11EB3" w:rsidRDefault="00B11EB3" w:rsidP="00B11EB3">
      <w:pPr>
        <w:pStyle w:val="DanceBody"/>
      </w:pPr>
      <w:r>
        <w:t xml:space="preserve"> 1- 8</w:t>
      </w:r>
      <w:r>
        <w:tab/>
        <w:t>1s+3s slip step up/down to change places (Men pass BtoB) and slip step back to places (Ladies pass BtoB)</w:t>
      </w:r>
    </w:p>
    <w:p w:rsidR="00B11EB3" w:rsidRDefault="00B11EB3" w:rsidP="00B11EB3">
      <w:pPr>
        <w:pStyle w:val="DanceBody"/>
      </w:pPr>
      <w:r>
        <w:t xml:space="preserve"> 9-16</w:t>
      </w:r>
      <w:r>
        <w:tab/>
        <w:t>2s+4s repeat 1-8</w:t>
      </w:r>
    </w:p>
    <w:p w:rsidR="00B11EB3" w:rsidRDefault="00B11EB3" w:rsidP="00B11EB3">
      <w:pPr>
        <w:pStyle w:val="DanceBody"/>
      </w:pPr>
      <w:r>
        <w:t>17-24</w:t>
      </w:r>
      <w:r>
        <w:tab/>
        <w:t>All dance 1/2 Grand Chain (NO hands) &amp; turn partners RH once round</w:t>
      </w:r>
    </w:p>
    <w:p w:rsidR="00B11EB3" w:rsidRDefault="00B11EB3" w:rsidP="00B11EB3">
      <w:pPr>
        <w:pStyle w:val="DanceBody"/>
        <w:keepNext w:val="0"/>
      </w:pPr>
      <w:r>
        <w:t>25-32</w:t>
      </w:r>
      <w:r>
        <w:tab/>
        <w:t>Repeat 17-24 back to places, all turn RH into waltz hold facing centre</w:t>
      </w:r>
    </w:p>
    <w:p w:rsidR="00B11EB3" w:rsidRDefault="00B11EB3" w:rsidP="00B11EB3"/>
    <w:p w:rsidR="00B11EB3" w:rsidRDefault="00B11EB3" w:rsidP="00B11EB3">
      <w:pPr>
        <w:pStyle w:val="Minicrib"/>
      </w:pPr>
      <w:r>
        <w:t>RADYR WELCOME  (R5x32)  5C set</w:t>
      </w:r>
      <w:r>
        <w:tab/>
        <w:t>David G Queen  Queen Coll Vol 1</w:t>
      </w:r>
    </w:p>
    <w:p w:rsidR="00B11EB3" w:rsidRDefault="00B11EB3" w:rsidP="00B11EB3">
      <w:pPr>
        <w:pStyle w:val="DanceBody"/>
      </w:pPr>
      <w:r>
        <w:t xml:space="preserve"> 1- 8</w:t>
      </w:r>
      <w:r>
        <w:tab/>
        <w:t>1s &amp; 3s dance 1/2 Fig of 8 round couple below, cross RH &amp; cast 1 place</w:t>
      </w:r>
    </w:p>
    <w:p w:rsidR="00B11EB3" w:rsidRDefault="00B11EB3" w:rsidP="00B11EB3">
      <w:pPr>
        <w:pStyle w:val="DanceBody"/>
      </w:pPr>
      <w:r>
        <w:t xml:space="preserve"> 9-16</w:t>
      </w:r>
      <w:r>
        <w:tab/>
        <w:t>1s &amp; 3s advance setting turning right about to face own sides &amp; all set</w:t>
      </w:r>
      <w:r w:rsidRPr="00BA6B4D">
        <w:rPr>
          <w:b/>
        </w:rPr>
        <w:t xml:space="preserve"> </w:t>
      </w:r>
      <w:r>
        <w:rPr>
          <w:b/>
        </w:rPr>
        <w:t xml:space="preserve">as </w:t>
      </w:r>
      <w:r>
        <w:t>in Double Triangles,1s &amp; 3s dance out &amp; turn right about to face in</w:t>
      </w:r>
      <w:r w:rsidRPr="00BA6B4D">
        <w:rPr>
          <w:b/>
        </w:rPr>
        <w:t xml:space="preserve"> while </w:t>
      </w:r>
      <w:r>
        <w:t>2s+4s+5s dance in &amp; turn right about to face out (Inverted Triangle formation), 2s+4s+5s PdB round partner to face opposite side</w:t>
      </w:r>
    </w:p>
    <w:p w:rsidR="00B11EB3" w:rsidRDefault="00B11EB3" w:rsidP="00B11EB3">
      <w:pPr>
        <w:pStyle w:val="DanceBody"/>
      </w:pPr>
      <w:r>
        <w:t>17-24</w:t>
      </w:r>
      <w:r>
        <w:tab/>
        <w:t>All set &amp; 1s</w:t>
      </w:r>
      <w:r w:rsidRPr="007F0D5A">
        <w:rPr>
          <w:b/>
        </w:rPr>
        <w:t xml:space="preserve"> also </w:t>
      </w:r>
      <w:r>
        <w:t>3s dance in turning right about to face out</w:t>
      </w:r>
      <w:r w:rsidRPr="00BA6B4D">
        <w:rPr>
          <w:b/>
        </w:rPr>
        <w:t xml:space="preserve"> while </w:t>
      </w:r>
      <w:r>
        <w:t>2s+4s+5s dance out &amp; turn right about to face in, 1s+3s PdB round partner to face opposite side &amp; all set</w:t>
      </w:r>
    </w:p>
    <w:p w:rsidR="00B11EB3" w:rsidRDefault="00B11EB3" w:rsidP="00B11EB3">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B11EB3" w:rsidRDefault="00B11EB3" w:rsidP="00B11EB3"/>
    <w:p w:rsidR="00B11EB3" w:rsidRDefault="00B11EB3" w:rsidP="00B11EB3">
      <w:pPr>
        <w:pStyle w:val="Minicrib"/>
      </w:pPr>
      <w:r>
        <w:t>THE RAIDERS ROAD  (J4x32)  4C set</w:t>
      </w:r>
      <w:r>
        <w:tab/>
        <w:t>Bill Little  Carlingwark Bk</w:t>
      </w:r>
    </w:p>
    <w:p w:rsidR="00B11EB3" w:rsidRPr="00621953" w:rsidRDefault="00B11EB3" w:rsidP="00B11EB3">
      <w:pPr>
        <w:pStyle w:val="DanceBody"/>
      </w:pPr>
      <w:r w:rsidRPr="00621953">
        <w:t xml:space="preserve"> 1- 8</w:t>
      </w:r>
      <w:r w:rsidRPr="00621953">
        <w:tab/>
        <w:t>1s dance behind 2s, in front of 3s &amp; behind 4s; 1s set advancing &amp; turn RH to 4th place own side, 2s+3s+4s step up (7-8)</w:t>
      </w:r>
    </w:p>
    <w:p w:rsidR="00B11EB3" w:rsidRPr="00621953" w:rsidRDefault="00B11EB3" w:rsidP="00B11EB3">
      <w:pPr>
        <w:pStyle w:val="DanceBody"/>
      </w:pPr>
      <w:r w:rsidRPr="00621953">
        <w:t xml:space="preserve"> 9-16</w:t>
      </w:r>
      <w:r w:rsidRPr="00621953">
        <w:tab/>
        <w:t xml:space="preserve">2s+3s </w:t>
      </w:r>
      <w:r w:rsidRPr="00621953">
        <w:rPr>
          <w:b/>
        </w:rPr>
        <w:t>also</w:t>
      </w:r>
      <w:r w:rsidRPr="00621953">
        <w:t xml:space="preserve"> 4s+1s dance R&amp;L</w:t>
      </w:r>
    </w:p>
    <w:p w:rsidR="00B11EB3" w:rsidRPr="00621953" w:rsidRDefault="00B11EB3" w:rsidP="00B11EB3">
      <w:pPr>
        <w:pStyle w:val="DanceBody"/>
      </w:pPr>
      <w:r w:rsidRPr="00621953">
        <w:t>17-24</w:t>
      </w:r>
      <w:r w:rsidRPr="00621953">
        <w:tab/>
        <w:t>2s+1s (end couples)  Adv+Ret on diagonal; 3s+4s (middle couples) dance RH across</w:t>
      </w:r>
    </w:p>
    <w:p w:rsidR="00B11EB3" w:rsidRPr="00621953" w:rsidRDefault="00B11EB3" w:rsidP="00B11EB3">
      <w:pPr>
        <w:pStyle w:val="DanceBody"/>
        <w:keepNext w:val="0"/>
      </w:pPr>
      <w:r w:rsidRPr="00621953">
        <w:t>25-32</w:t>
      </w:r>
      <w:r w:rsidRPr="00621953">
        <w:tab/>
        <w:t>All circle 8H round &amp; back</w:t>
      </w:r>
    </w:p>
    <w:p w:rsidR="00B11EB3" w:rsidRDefault="00B11EB3" w:rsidP="00B11EB3"/>
    <w:p w:rsidR="00B11EB3" w:rsidRDefault="00B11EB3" w:rsidP="00B11EB3">
      <w:pPr>
        <w:pStyle w:val="Minicrib"/>
      </w:pPr>
      <w:r>
        <w:t>RAILWAY 4 MEETING  (R8x40)  2C (4C set)</w:t>
      </w:r>
      <w:r>
        <w:tab/>
        <w:t>Martin McWilliam  Potters Pairs</w:t>
      </w:r>
    </w:p>
    <w:p w:rsidR="00B11EB3" w:rsidRDefault="00B11EB3" w:rsidP="00B11EB3">
      <w:pPr>
        <w:pStyle w:val="DanceBody"/>
      </w:pPr>
      <w:r w:rsidRPr="00621953">
        <w:t xml:space="preserve"> 1- 8</w:t>
      </w:r>
      <w:r w:rsidRPr="00621953">
        <w:tab/>
        <w:t>1s+2s dance Chain Progression : -</w:t>
      </w:r>
    </w:p>
    <w:p w:rsidR="00B11EB3" w:rsidRPr="00621953" w:rsidRDefault="00B11EB3" w:rsidP="00B11EB3">
      <w:pPr>
        <w:pStyle w:val="DanceBody"/>
      </w:pPr>
      <w:r w:rsidRPr="00621953">
        <w:tab/>
        <w:t>`1s+2s 3/4 turn partner RH, 1M+2L turn LH 1.1/2 times as partners chase clockwise 1/2 way, 2s+1s turn partners 3/4 RH</w:t>
      </w:r>
    </w:p>
    <w:p w:rsidR="00B11EB3" w:rsidRPr="00621953" w:rsidRDefault="00B11EB3" w:rsidP="00B11EB3">
      <w:pPr>
        <w:pStyle w:val="DanceBody"/>
      </w:pPr>
      <w:r w:rsidRPr="00621953">
        <w:t xml:space="preserve"> 9-16</w:t>
      </w:r>
      <w:r w:rsidRPr="00621953">
        <w:tab/>
        <w:t xml:space="preserve">2L+1M cross RH </w:t>
      </w:r>
      <w:r w:rsidRPr="00621953">
        <w:rPr>
          <w:b/>
        </w:rPr>
        <w:t>while</w:t>
      </w:r>
      <w:r w:rsidRPr="00621953">
        <w:t xml:space="preserve"> 1L+2M set, 1s+2s change places on sides passing RSh;  All chase 2 places clockwise round</w:t>
      </w:r>
    </w:p>
    <w:p w:rsidR="00B11EB3" w:rsidRPr="00621953" w:rsidRDefault="00B11EB3" w:rsidP="00B11EB3">
      <w:pPr>
        <w:pStyle w:val="DanceBody"/>
      </w:pPr>
      <w:r w:rsidRPr="00621953">
        <w:t>17-24</w:t>
      </w:r>
      <w:r w:rsidRPr="00621953">
        <w:tab/>
        <w:t xml:space="preserve">2M+1L cross RH </w:t>
      </w:r>
      <w:r w:rsidRPr="00621953">
        <w:rPr>
          <w:b/>
        </w:rPr>
        <w:t>while</w:t>
      </w:r>
      <w:r w:rsidRPr="00621953">
        <w:t xml:space="preserve"> 1M+2L set, 1s+2s change places on sides passing RSh;  All chase 2 places clockwise round</w:t>
      </w:r>
    </w:p>
    <w:p w:rsidR="00B11EB3" w:rsidRPr="00621953" w:rsidRDefault="00B11EB3" w:rsidP="00B11EB3">
      <w:pPr>
        <w:pStyle w:val="DanceBody"/>
      </w:pPr>
      <w:r w:rsidRPr="00621953">
        <w:t>25-32</w:t>
      </w:r>
      <w:r w:rsidRPr="00621953">
        <w:tab/>
        <w:t>2s followed by 1s dance down, end of bar 4 Ladies turn under Man's arm &amp; 1s &amp; 2s dance up, remaining in centre ready for …</w:t>
      </w:r>
    </w:p>
    <w:p w:rsidR="00B11EB3" w:rsidRPr="00621953" w:rsidRDefault="00B11EB3" w:rsidP="00B11EB3">
      <w:pPr>
        <w:pStyle w:val="DanceBody"/>
        <w:keepNext w:val="0"/>
      </w:pPr>
      <w:r w:rsidRPr="00621953">
        <w:t>33-40</w:t>
      </w:r>
      <w:r w:rsidRPr="00621953">
        <w:tab/>
        <w:t>1s+2s Poussette</w:t>
      </w:r>
    </w:p>
    <w:p w:rsidR="00B11EB3" w:rsidRDefault="00B11EB3" w:rsidP="00B11EB3"/>
    <w:p w:rsidR="00B11EB3" w:rsidRDefault="00B11EB3" w:rsidP="00B11EB3">
      <w:pPr>
        <w:pStyle w:val="Minicrib"/>
      </w:pPr>
      <w:r>
        <w:t>THE RAILWAY MAN  (S4x32)  4C Set</w:t>
      </w:r>
      <w:r>
        <w:tab/>
        <w:t>Beth Hanna  Nottingham 10.30</w:t>
      </w:r>
    </w:p>
    <w:p w:rsidR="00B11EB3" w:rsidRDefault="00B11EB3" w:rsidP="00B11EB3">
      <w:pPr>
        <w:pStyle w:val="DanceBody"/>
      </w:pPr>
      <w:r>
        <w:t xml:space="preserve"> 1- 8</w:t>
      </w:r>
      <w:r>
        <w:tab/>
        <w:t xml:space="preserve">1s+4s Petronella turn to centre (2s &amp; 3s step up/down) &amp; all set; 1s+2s </w:t>
      </w:r>
      <w:r>
        <w:rPr>
          <w:b/>
        </w:rPr>
        <w:t>also</w:t>
      </w:r>
      <w:r w:rsidRPr="00E2753F">
        <w:t xml:space="preserve"> 3s+4s dance 1/2 RH across</w:t>
      </w:r>
    </w:p>
    <w:p w:rsidR="00B11EB3" w:rsidRDefault="00B11EB3" w:rsidP="00B11EB3">
      <w:pPr>
        <w:pStyle w:val="DanceBody"/>
      </w:pPr>
      <w:r>
        <w:t xml:space="preserve"> 9-16</w:t>
      </w:r>
      <w:r>
        <w:tab/>
        <w:t xml:space="preserve">1s+4s dance 1/2 reel of 4 up/down centre; 1s &amp; 4s turn partners 3/4 2H, 4s cast down to 2nd place </w:t>
      </w:r>
      <w:r>
        <w:rPr>
          <w:b/>
        </w:rPr>
        <w:t>while</w:t>
      </w:r>
      <w:r>
        <w:t xml:space="preserve"> 1s cast up to 3rd place. (2) (4) (1) (3)</w:t>
      </w:r>
    </w:p>
    <w:p w:rsidR="00B11EB3" w:rsidRDefault="00B11EB3" w:rsidP="00B11EB3">
      <w:pPr>
        <w:pStyle w:val="DanceBody"/>
      </w:pPr>
      <w:r>
        <w:t>17-24</w:t>
      </w:r>
      <w:r>
        <w:tab/>
        <w:t xml:space="preserve">All set on sides, 2s+4s </w:t>
      </w:r>
      <w:r>
        <w:rPr>
          <w:b/>
        </w:rPr>
        <w:t>also</w:t>
      </w:r>
      <w:r>
        <w:t xml:space="preserve"> 1s+3s dance 1/2 RH across, all set on sides</w:t>
      </w:r>
    </w:p>
    <w:p w:rsidR="00B11EB3" w:rsidRPr="00E2753F" w:rsidRDefault="00B11EB3" w:rsidP="00B11EB3">
      <w:pPr>
        <w:pStyle w:val="DanceBody"/>
        <w:keepNext w:val="0"/>
      </w:pPr>
      <w:r>
        <w:t>25-32</w:t>
      </w:r>
      <w:r>
        <w:tab/>
        <w:t>All dance 1/2 reels of 4 on sides; all chase clockwise 1/2 round to end 2 4 1 3</w:t>
      </w:r>
    </w:p>
    <w:p w:rsidR="00B11EB3" w:rsidRDefault="00B11EB3" w:rsidP="00B11EB3"/>
    <w:p w:rsidR="00B11EB3" w:rsidRDefault="00B11EB3" w:rsidP="00B11EB3">
      <w:pPr>
        <w:pStyle w:val="Minicrib"/>
      </w:pPr>
      <w:r>
        <w:t>THE RAILWAY REEL  (R8x32)  3C (4C set)</w:t>
      </w:r>
      <w:r>
        <w:tab/>
        <w:t>Gordon Thomson  Gordons Dance Bk 1</w:t>
      </w:r>
    </w:p>
    <w:p w:rsidR="00B11EB3" w:rsidRPr="00286B56" w:rsidRDefault="00B11EB3" w:rsidP="00B11EB3">
      <w:pPr>
        <w:pStyle w:val="DanceBody"/>
      </w:pPr>
      <w:r w:rsidRPr="00286B56">
        <w:t xml:space="preserve"> 1- 8</w:t>
      </w:r>
      <w:r w:rsidRPr="00286B56">
        <w:tab/>
        <w:t>1s lead down middle, cross over &amp; cast up to 2</w:t>
      </w:r>
      <w:r w:rsidRPr="00972EEB">
        <w:t>nd</w:t>
      </w:r>
      <w:r w:rsidRPr="00286B56">
        <w:t xml:space="preserve"> pl</w:t>
      </w:r>
      <w:r w:rsidRPr="00BA6B4D">
        <w:rPr>
          <w:b/>
        </w:rPr>
        <w:t xml:space="preserve"> while </w:t>
      </w:r>
      <w:r w:rsidRPr="00286B56">
        <w:t>2s set &amp; cross RH to 3</w:t>
      </w:r>
      <w:r w:rsidRPr="00972EEB">
        <w:t>rd</w:t>
      </w:r>
      <w:r w:rsidRPr="00286B56">
        <w:t xml:space="preserve"> pl</w:t>
      </w:r>
      <w:r w:rsidRPr="00BA6B4D">
        <w:rPr>
          <w:b/>
        </w:rPr>
        <w:t xml:space="preserve"> while </w:t>
      </w:r>
      <w:r w:rsidRPr="00286B56">
        <w:t>3s cast up to 1</w:t>
      </w:r>
      <w:r w:rsidRPr="00972EEB">
        <w:t>st</w:t>
      </w:r>
      <w:r w:rsidRPr="00286B56">
        <w:t xml:space="preserve"> place &amp; cross RH, all turn RH  (3)(1)(2)</w:t>
      </w:r>
    </w:p>
    <w:p w:rsidR="00B11EB3" w:rsidRPr="00286B56" w:rsidRDefault="00B11EB3" w:rsidP="00B11EB3">
      <w:pPr>
        <w:pStyle w:val="DanceBody"/>
      </w:pPr>
      <w:r w:rsidRPr="00286B56">
        <w:t xml:space="preserve"> 9-16</w:t>
      </w:r>
      <w:r w:rsidRPr="00286B56">
        <w:tab/>
        <w:t>All Set+Link for 3 once, Men dance RH across</w:t>
      </w:r>
      <w:r w:rsidRPr="00BA6B4D">
        <w:rPr>
          <w:b/>
        </w:rPr>
        <w:t xml:space="preserve"> while </w:t>
      </w:r>
      <w:r w:rsidRPr="00286B56">
        <w:t>Ladies</w:t>
      </w:r>
      <w:r w:rsidRPr="007F0D5A">
        <w:rPr>
          <w:b/>
        </w:rPr>
        <w:t xml:space="preserve"> also </w:t>
      </w:r>
      <w:r w:rsidRPr="00286B56">
        <w:t>dance RH across</w:t>
      </w:r>
    </w:p>
    <w:p w:rsidR="00B11EB3" w:rsidRPr="00286B56" w:rsidRDefault="00B11EB3" w:rsidP="00B11EB3">
      <w:pPr>
        <w:pStyle w:val="DanceBody"/>
      </w:pPr>
      <w:r w:rsidRPr="00286B56">
        <w:t>17-24</w:t>
      </w:r>
      <w:r w:rsidRPr="00286B56">
        <w:tab/>
        <w:t>2L+1L+2M</w:t>
      </w:r>
      <w:r w:rsidRPr="007F0D5A">
        <w:rPr>
          <w:b/>
        </w:rPr>
        <w:t xml:space="preserve"> also </w:t>
      </w:r>
      <w:r w:rsidRPr="00286B56">
        <w:t>3L+1M+3M dance</w:t>
      </w:r>
      <w:r>
        <w:t xml:space="preserve"> 1/2 </w:t>
      </w:r>
      <w:r w:rsidRPr="00286B56">
        <w:t>reel of 3 across (1L RSh to 2L &amp; 1M RSh to 3M to start), all Set+Link for 3 onto sides</w:t>
      </w:r>
    </w:p>
    <w:p w:rsidR="00B11EB3" w:rsidRPr="00286B56" w:rsidRDefault="00B11EB3" w:rsidP="00B11EB3">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B11EB3" w:rsidRPr="00286B56" w:rsidRDefault="00B11EB3" w:rsidP="00B11EB3">
      <w:pPr>
        <w:pStyle w:val="DanceBody"/>
        <w:keepNext w:val="0"/>
      </w:pPr>
      <w:r w:rsidRPr="00286B56">
        <w:t>2</w:t>
      </w:r>
      <w:r w:rsidRPr="00972EEB">
        <w:t>nd</w:t>
      </w:r>
      <w:r w:rsidRPr="00286B56">
        <w:t xml:space="preserve"> time through, ends 3 4 1 2, 1s step to bottom &amp; 3s become new 1s</w:t>
      </w:r>
    </w:p>
    <w:p w:rsidR="00B11EB3" w:rsidRDefault="00B11EB3" w:rsidP="00B11EB3"/>
    <w:p w:rsidR="00B11EB3" w:rsidRDefault="00B11EB3" w:rsidP="00B11EB3">
      <w:pPr>
        <w:pStyle w:val="Minicrib"/>
      </w:pPr>
      <w:r>
        <w:t>THE RAINBOW FAIRY  (J96)  Sq.Set</w:t>
      </w:r>
      <w:r>
        <w:tab/>
        <w:t>Isabel Neves, 2018</w:t>
      </w:r>
    </w:p>
    <w:p w:rsidR="00B11EB3" w:rsidRDefault="00B11EB3" w:rsidP="00B11EB3">
      <w:pPr>
        <w:pStyle w:val="DanceBody"/>
      </w:pPr>
      <w:r>
        <w:t xml:space="preserve"> 1- 8</w:t>
      </w:r>
      <w:r>
        <w:tab/>
        <w:t>1s/3s cross partner NH into 1/2 Fig 8 (1M/3L round 4s, 1L/3M round 2s) End in lines across (3M+1L facing 2s, 3L+1M facing 4s) &amp; all set</w:t>
      </w:r>
    </w:p>
    <w:p w:rsidR="00B11EB3" w:rsidRDefault="00B11EB3" w:rsidP="00B11EB3">
      <w:pPr>
        <w:pStyle w:val="DanceBody"/>
      </w:pPr>
      <w:r>
        <w:t xml:space="preserve"> 9-12</w:t>
      </w:r>
      <w:r>
        <w:tab/>
        <w:t xml:space="preserve">2s/4s make arch &amp; change places with facing couple who change places, Lady dancing under Man's arm </w:t>
      </w:r>
      <w:r w:rsidRPr="004A54F0">
        <w:rPr>
          <w:b/>
        </w:rPr>
        <w:t>while</w:t>
      </w:r>
      <w:r>
        <w:t xml:space="preserve"> 2s+4s change places RH</w:t>
      </w:r>
    </w:p>
    <w:p w:rsidR="00B11EB3" w:rsidRPr="004A54F0" w:rsidRDefault="00B11EB3" w:rsidP="00B11EB3">
      <w:pPr>
        <w:pStyle w:val="DanceBody"/>
      </w:pPr>
      <w:r>
        <w:t>13-16</w:t>
      </w:r>
      <w:r>
        <w:tab/>
        <w:t xml:space="preserve">2s/4s dance under arches made by side couples &amp; change places, Lady dancing under Man's arm </w:t>
      </w:r>
      <w:r>
        <w:rPr>
          <w:b/>
        </w:rPr>
        <w:t>while</w:t>
      </w:r>
      <w:r>
        <w:t xml:space="preserve"> 1s/3s change places RH with partner</w:t>
      </w:r>
    </w:p>
    <w:p w:rsidR="00B11EB3" w:rsidRDefault="00B11EB3" w:rsidP="00B11EB3">
      <w:pPr>
        <w:pStyle w:val="DanceBody"/>
      </w:pPr>
      <w:r>
        <w:t>17-24</w:t>
      </w:r>
      <w:r>
        <w:tab/>
        <w:t xml:space="preserve">4s+1M+3L </w:t>
      </w:r>
      <w:r>
        <w:rPr>
          <w:b/>
        </w:rPr>
        <w:t>also</w:t>
      </w:r>
      <w:r>
        <w:t xml:space="preserve"> 2s+1L+3M circle 4H round to left opening out into 8H round to left. 3 2 1 4</w:t>
      </w:r>
    </w:p>
    <w:p w:rsidR="00B11EB3" w:rsidRDefault="00B11EB3" w:rsidP="00B11EB3">
      <w:pPr>
        <w:pStyle w:val="DanceBody"/>
      </w:pPr>
      <w:r>
        <w:t>25-48</w:t>
      </w:r>
      <w:r>
        <w:tab/>
        <w:t>2s &amp; 4s repeat 1-24 from new places to end 3 4 1 2</w:t>
      </w:r>
    </w:p>
    <w:p w:rsidR="00B11EB3" w:rsidRDefault="00B11EB3" w:rsidP="00B11EB3">
      <w:pPr>
        <w:pStyle w:val="DanceBody"/>
      </w:pPr>
      <w:r>
        <w:t>49-56</w:t>
      </w:r>
      <w:r>
        <w:tab/>
        <w:t>3s+1s (at top/bottom) dance 1/2 R&amp;L; 4s+2s (side couples) dance 1/2 R&amp;L. 1 2 3 4</w:t>
      </w:r>
    </w:p>
    <w:p w:rsidR="00B11EB3" w:rsidRDefault="00B11EB3" w:rsidP="00B11EB3">
      <w:pPr>
        <w:pStyle w:val="DanceBody"/>
      </w:pPr>
      <w:r>
        <w:t>57-64</w:t>
      </w:r>
      <w:r>
        <w:tab/>
        <w:t>All NHJ with partner set advancing (little) to form circle &amp; all set; all dance 4 Spring Points &amp; set turning to face partner</w:t>
      </w:r>
    </w:p>
    <w:p w:rsidR="00B11EB3" w:rsidRDefault="00B11EB3" w:rsidP="00B11EB3">
      <w:pPr>
        <w:pStyle w:val="DanceBody"/>
      </w:pPr>
      <w:r>
        <w:t>65-72</w:t>
      </w:r>
      <w:r>
        <w:tab/>
        <w:t>All birl with partner, ending back in square set, Men face in, Ladies face out</w:t>
      </w:r>
    </w:p>
    <w:p w:rsidR="00B11EB3" w:rsidRDefault="00B11EB3" w:rsidP="00B11EB3">
      <w:pPr>
        <w:pStyle w:val="DanceBody"/>
      </w:pPr>
      <w:r>
        <w:t>73-80</w:t>
      </w:r>
      <w:r>
        <w:tab/>
        <w:t>All dance interlocking Men's Chain (Men LH across in centre).  End Men facing in, Ladies facing out</w:t>
      </w:r>
    </w:p>
    <w:p w:rsidR="00B11EB3" w:rsidRDefault="00B11EB3" w:rsidP="00B11EB3">
      <w:pPr>
        <w:pStyle w:val="DanceBody"/>
        <w:keepNext w:val="0"/>
      </w:pPr>
      <w:r>
        <w:t>81-96</w:t>
      </w:r>
      <w:r>
        <w:tab/>
        <w:t>All dance Schiehallion reel, end facing partner</w:t>
      </w:r>
    </w:p>
    <w:p w:rsidR="00B11EB3" w:rsidRDefault="00B11EB3" w:rsidP="00B11EB3"/>
    <w:p w:rsidR="00B11EB3" w:rsidRDefault="00B11EB3" w:rsidP="00B11EB3">
      <w:pPr>
        <w:pStyle w:val="Minicrib"/>
      </w:pPr>
      <w:r>
        <w:t>RAINBOW LACES  (R8x40)  3C (4C set)</w:t>
      </w:r>
      <w:r>
        <w:tab/>
        <w:t>David Taylor</w:t>
      </w:r>
    </w:p>
    <w:p w:rsidR="00B11EB3" w:rsidRDefault="00B11EB3" w:rsidP="00B11EB3">
      <w:pPr>
        <w:pStyle w:val="DanceBody"/>
      </w:pPr>
      <w:r>
        <w:t xml:space="preserve"> 1- 8</w:t>
      </w:r>
      <w:r>
        <w:tab/>
        <w:t>1s cross down to dance reel of 3 on opp sides (2s up/out, 3s up in)</w:t>
      </w:r>
    </w:p>
    <w:p w:rsidR="00B11EB3" w:rsidRDefault="00B11EB3" w:rsidP="00B11EB3">
      <w:pPr>
        <w:pStyle w:val="DanceBody"/>
      </w:pPr>
      <w:r>
        <w:t xml:space="preserve"> 9-16</w:t>
      </w:r>
      <w:r>
        <w:tab/>
        <w:t>1s cross down to dance reel of 3 on oown sides</w:t>
      </w:r>
    </w:p>
    <w:p w:rsidR="00B11EB3" w:rsidRDefault="00B11EB3" w:rsidP="00B11EB3">
      <w:pPr>
        <w:pStyle w:val="DanceBody"/>
      </w:pPr>
      <w:r>
        <w:t>17-24</w:t>
      </w:r>
      <w:r>
        <w:tab/>
        <w:t>1s+2s dance Fig 8 (1s cross down, 2s dance up). 1s end at top facing down NHJ</w:t>
      </w:r>
    </w:p>
    <w:p w:rsidR="00B11EB3" w:rsidRDefault="00B11EB3" w:rsidP="00B11EB3">
      <w:pPr>
        <w:pStyle w:val="DanceBody"/>
      </w:pPr>
      <w:r>
        <w:t>25-32</w:t>
      </w:r>
      <w:r>
        <w:tab/>
        <w:t>1s dance down &amp; back up to 2nd place own side (2s step up 29-30)</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THE RAINBOW NATION  (R4x32)  4C set</w:t>
      </w:r>
      <w:r>
        <w:tab/>
        <w:t>Terry Lyne Harris  Many Happy Hours</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1M+2L set, 1M casts to 2nd place (2M steps up); 1L+2M set, 1L casts to 2nd place (2L steps up)</w:t>
      </w:r>
    </w:p>
    <w:p w:rsidR="00B11EB3" w:rsidRDefault="00B11EB3" w:rsidP="00B11EB3">
      <w:pPr>
        <w:pStyle w:val="DanceBody"/>
      </w:pPr>
      <w:r>
        <w:t>17-24</w:t>
      </w:r>
      <w:r>
        <w:tab/>
        <w:t>1s cross RH, 1s+3s change places LH on side; 1s cross RH, 1s+4s change places LH on side. 2 3 4 1</w:t>
      </w:r>
    </w:p>
    <w:p w:rsidR="00B11EB3" w:rsidRDefault="00B11EB3" w:rsidP="00B11EB3">
      <w:pPr>
        <w:pStyle w:val="DanceBody"/>
      </w:pPr>
      <w:r>
        <w:t>25-28</w:t>
      </w:r>
      <w:r>
        <w:tab/>
        <w:t xml:space="preserve">4s+1s set advancing &amp; join hands in centre to form line (4M+4L+1M+1L) </w:t>
      </w:r>
      <w:r>
        <w:rPr>
          <w:b/>
        </w:rPr>
        <w:t>while</w:t>
      </w:r>
      <w:r>
        <w:t xml:space="preserve"> 3M/3L set advancing &amp; 1/4 turn L/R </w:t>
      </w:r>
      <w:r>
        <w:rPr>
          <w:b/>
        </w:rPr>
        <w:t>while</w:t>
      </w:r>
      <w:r>
        <w:t xml:space="preserve"> 2M/2L set moving slightly L/R to form "Y" shape &amp; all set</w:t>
      </w:r>
    </w:p>
    <w:p w:rsidR="00B11EB3" w:rsidRDefault="00B11EB3" w:rsidP="00B11EB3">
      <w:pPr>
        <w:pStyle w:val="DanceBody"/>
      </w:pPr>
      <w:r>
        <w:tab/>
        <w:t>`…………2L</w:t>
      </w:r>
    </w:p>
    <w:p w:rsidR="00B11EB3" w:rsidRDefault="00B11EB3" w:rsidP="00B11EB3">
      <w:pPr>
        <w:pStyle w:val="DanceBody"/>
      </w:pPr>
      <w:r>
        <w:tab/>
        <w:t>`……………3L</w:t>
      </w:r>
    </w:p>
    <w:p w:rsidR="00B11EB3" w:rsidRDefault="00B11EB3" w:rsidP="00B11EB3">
      <w:pPr>
        <w:pStyle w:val="DanceBody"/>
      </w:pPr>
      <w:r>
        <w:tab/>
        <w:t>`………………...4M 4L 1M 1L</w:t>
      </w:r>
    </w:p>
    <w:p w:rsidR="00B11EB3" w:rsidRDefault="00B11EB3" w:rsidP="00B11EB3">
      <w:pPr>
        <w:pStyle w:val="DanceBody"/>
      </w:pPr>
      <w:r>
        <w:tab/>
        <w:t>`……………3M</w:t>
      </w:r>
    </w:p>
    <w:p w:rsidR="00B11EB3" w:rsidRDefault="00B11EB3" w:rsidP="00B11EB3">
      <w:pPr>
        <w:pStyle w:val="DanceBody"/>
      </w:pPr>
      <w:r>
        <w:tab/>
        <w:t>`…………2M</w:t>
      </w:r>
    </w:p>
    <w:p w:rsidR="00B11EB3" w:rsidRPr="004E0A04" w:rsidRDefault="00B11EB3" w:rsidP="00B11EB3">
      <w:pPr>
        <w:pStyle w:val="DanceBody"/>
        <w:keepNext w:val="0"/>
      </w:pPr>
      <w:r w:rsidRPr="004E0A04">
        <w:t>29-32</w:t>
      </w:r>
      <w:r w:rsidRPr="004E0A04">
        <w:tab/>
        <w:t>2s set to partner while 3s+4s+1s set retiring to places, all set.  2 3 4 1</w:t>
      </w:r>
    </w:p>
    <w:p w:rsidR="00B11EB3" w:rsidRDefault="00B11EB3" w:rsidP="00B11EB3"/>
    <w:p w:rsidR="00B11EB3" w:rsidRDefault="00B11EB3" w:rsidP="00B11EB3">
      <w:pPr>
        <w:pStyle w:val="Minicrib"/>
      </w:pPr>
      <w:r>
        <w:t>RAINBOW OF SAITAMA  (J8x32)  3C (4C set)</w:t>
      </w:r>
      <w:r>
        <w:tab/>
        <w:t>Kaoru Hoshino  Saitama 10th Ann. Coll</w:t>
      </w:r>
    </w:p>
    <w:p w:rsidR="00B11EB3" w:rsidRDefault="00B11EB3" w:rsidP="00B11EB3">
      <w:pPr>
        <w:pStyle w:val="DanceBody"/>
      </w:pPr>
      <w:r>
        <w:t xml:space="preserve"> 1- 8</w:t>
      </w:r>
      <w:r>
        <w:tab/>
        <w:t>1s cross RH and cast 1 place, 1s dance 1/2 Fig of 8 round 2s (2s step up 3-4).</w:t>
      </w:r>
    </w:p>
    <w:p w:rsidR="00B11EB3" w:rsidRDefault="00B11EB3" w:rsidP="00B11EB3">
      <w:pPr>
        <w:pStyle w:val="DanceBody"/>
      </w:pPr>
      <w:r>
        <w:t xml:space="preserve"> 9-12</w:t>
      </w:r>
      <w:r>
        <w:tab/>
        <w:t>1L+2s and 1M+3s dance RH across, 1s finish in the middle</w:t>
      </w:r>
    </w:p>
    <w:p w:rsidR="00B11EB3" w:rsidRDefault="00B11EB3" w:rsidP="00B11EB3">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B11EB3" w:rsidRDefault="00B11EB3" w:rsidP="00B11EB3">
      <w:pPr>
        <w:pStyle w:val="DanceBody"/>
      </w:pPr>
      <w:r>
        <w:t>17-20</w:t>
      </w:r>
      <w:r>
        <w:tab/>
        <w:t>1L with 2s and 1M with 3s dance LH across to finish in the middle</w:t>
      </w:r>
    </w:p>
    <w:p w:rsidR="00B11EB3" w:rsidRDefault="00B11EB3" w:rsidP="00B11EB3">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B11EB3" w:rsidRDefault="00B11EB3" w:rsidP="00B11EB3">
      <w:pPr>
        <w:pStyle w:val="DanceBody"/>
        <w:keepNext w:val="0"/>
      </w:pPr>
      <w:r>
        <w:t>25-32</w:t>
      </w:r>
      <w:r>
        <w:tab/>
        <w:t>2s+1s+3s circle 6H round to the left (6 steps) and pivot to chase anticlockwise back to own side</w:t>
      </w:r>
    </w:p>
    <w:p w:rsidR="00B11EB3" w:rsidRDefault="00B11EB3" w:rsidP="00B11EB3"/>
    <w:p w:rsidR="00B11EB3" w:rsidRDefault="00B11EB3" w:rsidP="00B11EB3">
      <w:pPr>
        <w:pStyle w:val="Minicrib"/>
      </w:pPr>
      <w:r>
        <w:t>RAINBOW'S END  (R8x32)  3C (4C set)</w:t>
      </w:r>
      <w:r>
        <w:tab/>
        <w:t>Peter B J Campbell  Belfast Platinum Anniv</w:t>
      </w:r>
    </w:p>
    <w:p w:rsidR="00B11EB3" w:rsidRDefault="00B11EB3" w:rsidP="00B11EB3">
      <w:pPr>
        <w:pStyle w:val="DanceBody"/>
      </w:pPr>
      <w:r>
        <w:t xml:space="preserve"> 1- 8</w:t>
      </w:r>
      <w:r>
        <w:tab/>
        <w:t>1s set, lead down (4 bars), set turning inward to face each other</w:t>
      </w:r>
    </w:p>
    <w:p w:rsidR="00B11EB3" w:rsidRDefault="00B11EB3" w:rsidP="00B11EB3">
      <w:pPr>
        <w:pStyle w:val="DanceBody"/>
      </w:pPr>
      <w:r>
        <w:t xml:space="preserve"> 9-16</w:t>
      </w:r>
      <w:r>
        <w:tab/>
        <w:t>1s lead up, cross &amp; cast &amp; turn LH to face 1st corners (2s step up 13-14)</w:t>
      </w:r>
    </w:p>
    <w:p w:rsidR="00B11EB3" w:rsidRDefault="00B11EB3" w:rsidP="00B11EB3">
      <w:pPr>
        <w:pStyle w:val="DanceBody"/>
      </w:pPr>
      <w:r>
        <w:t>17-24</w:t>
      </w:r>
      <w:r>
        <w:tab/>
        <w:t>1s set to &amp; turn 1st corner 2H, set to &amp; turn 2nd corner 2H, finish in 2nd place opp sides</w:t>
      </w:r>
    </w:p>
    <w:p w:rsidR="00B11EB3" w:rsidRDefault="00B11EB3" w:rsidP="00B11EB3">
      <w:pPr>
        <w:pStyle w:val="DanceBody"/>
        <w:keepNext w:val="0"/>
      </w:pPr>
      <w:r>
        <w:t>25-32</w:t>
      </w:r>
      <w:r>
        <w:tab/>
        <w:t>2s+1s+3s Adv+Ret; all turn RH to own side (1s turn 1.1/2 RH). 2 1 3</w:t>
      </w:r>
    </w:p>
    <w:p w:rsidR="00B11EB3" w:rsidRDefault="00B11EB3" w:rsidP="00B11EB3"/>
    <w:p w:rsidR="00B11EB3" w:rsidRDefault="00B11EB3" w:rsidP="00B11EB3">
      <w:pPr>
        <w:pStyle w:val="Minicrib"/>
      </w:pPr>
      <w:r>
        <w:t>RAINBOWS OVER BETHLEHEM  (R8x32)  3C (4C set)</w:t>
      </w:r>
      <w:r>
        <w:tab/>
        <w:t>Alasdair Brown  Eglinton Collection</w:t>
      </w:r>
    </w:p>
    <w:p w:rsidR="00B11EB3" w:rsidRDefault="00B11EB3" w:rsidP="00B11EB3">
      <w:pPr>
        <w:pStyle w:val="DanceBody"/>
      </w:pPr>
      <w:r>
        <w:t xml:space="preserve"> 1- 4</w:t>
      </w:r>
      <w:r>
        <w:tab/>
        <w:t>1s set, 1/2 RH turn moving down to finish in middle of set in 2nd place facing each other. (2s step up bars 3-4)</w:t>
      </w:r>
    </w:p>
    <w:p w:rsidR="00B11EB3" w:rsidRDefault="00B11EB3" w:rsidP="00B11EB3">
      <w:pPr>
        <w:pStyle w:val="DanceBody"/>
      </w:pPr>
      <w:r>
        <w:t xml:space="preserve"> 5- 6</w:t>
      </w:r>
      <w:r>
        <w:tab/>
        <w:t>2s+1s+3s set</w:t>
      </w:r>
    </w:p>
    <w:p w:rsidR="00B11EB3" w:rsidRDefault="00B11EB3" w:rsidP="00B11EB3">
      <w:pPr>
        <w:pStyle w:val="DanceBody"/>
      </w:pPr>
      <w:r>
        <w:t xml:space="preserve"> 7- 8</w:t>
      </w:r>
      <w:r>
        <w:tab/>
        <w:t xml:space="preserve">1s (using Pas de Basque) pull back RSh to finish in 2nd place on opposite sides (1M facing down, 1L facing up) </w:t>
      </w:r>
      <w:r w:rsidRPr="008E5AE8">
        <w:rPr>
          <w:b/>
        </w:rPr>
        <w:t>while</w:t>
      </w:r>
      <w:r>
        <w:t xml:space="preserve"> </w:t>
      </w:r>
      <w:r w:rsidRPr="008E5AE8">
        <w:t>2s</w:t>
      </w:r>
      <w:r>
        <w:t>+3s Petronella turn to form a line of 4 up/down centre.</w:t>
      </w:r>
    </w:p>
    <w:p w:rsidR="00B11EB3" w:rsidRDefault="00B11EB3" w:rsidP="00B11EB3">
      <w:pPr>
        <w:pStyle w:val="DanceBody"/>
      </w:pPr>
      <w:r>
        <w:t xml:space="preserve"> 9-16</w:t>
      </w:r>
      <w:r>
        <w:tab/>
        <w:t>2s+1s+3s dance Weasel reel of 4:</w:t>
      </w:r>
    </w:p>
    <w:p w:rsidR="00B11EB3" w:rsidRDefault="00B11EB3" w:rsidP="00B11EB3">
      <w:pPr>
        <w:pStyle w:val="DanceBody"/>
      </w:pPr>
      <w:r>
        <w:tab/>
        <w:t>2s+3s dance part reel of 4 up/down middle but when reaching either end they dance clockwise to top/bottom to re-enter reel while 1s dance clockwise to replace dancer leaving the reel. All end where they started</w:t>
      </w:r>
    </w:p>
    <w:p w:rsidR="00B11EB3" w:rsidRDefault="00B11EB3" w:rsidP="00B11EB3">
      <w:pPr>
        <w:pStyle w:val="DanceBody"/>
      </w:pPr>
      <w:r>
        <w:tab/>
        <w:t>Note - Weasel Reel – Dancers facing down, reel down middle &amp; dance up Men's side while those facing up reel up middle &amp; dance down Ladies' side</w:t>
      </w:r>
    </w:p>
    <w:p w:rsidR="00B11EB3" w:rsidRDefault="00B11EB3" w:rsidP="00B11EB3">
      <w:pPr>
        <w:pStyle w:val="DanceBody"/>
      </w:pPr>
      <w:r>
        <w:t>17-18</w:t>
      </w:r>
      <w:r>
        <w:tab/>
        <w:t>All set</w:t>
      </w:r>
    </w:p>
    <w:p w:rsidR="00B11EB3" w:rsidRDefault="00B11EB3" w:rsidP="00B11EB3">
      <w:pPr>
        <w:pStyle w:val="DanceBody"/>
      </w:pPr>
      <w:r>
        <w:t>19-24</w:t>
      </w:r>
      <w:r>
        <w:tab/>
        <w:t>1s dance La Baratte:</w:t>
      </w:r>
    </w:p>
    <w:p w:rsidR="00B11EB3" w:rsidRDefault="00B11EB3" w:rsidP="00B11EB3">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B11EB3" w:rsidRDefault="00B11EB3" w:rsidP="00B11EB3">
      <w:pPr>
        <w:pStyle w:val="DanceBody"/>
      </w:pPr>
      <w:r>
        <w:tab/>
      </w:r>
      <w:r>
        <w:rPr>
          <w:b/>
        </w:rPr>
        <w:t>While</w:t>
      </w:r>
    </w:p>
    <w:p w:rsidR="00B11EB3" w:rsidRDefault="00B11EB3" w:rsidP="00B11EB3">
      <w:pPr>
        <w:pStyle w:val="DanceBody"/>
      </w:pPr>
      <w:r>
        <w:tab/>
        <w:t>2s+3s Petronella turn, set on the sides &amp; 1/2 LH turn to own side</w:t>
      </w:r>
    </w:p>
    <w:p w:rsidR="00B11EB3" w:rsidRDefault="00B11EB3" w:rsidP="00B11EB3">
      <w:pPr>
        <w:pStyle w:val="DanceBody"/>
      </w:pPr>
      <w:r>
        <w:t>25-28</w:t>
      </w:r>
      <w:r>
        <w:tab/>
        <w:t>1s &amp; 1st corners dance Corners Pass+Turn with 1s passing LSh &amp; corners turning LH. To finish, 1s turn RH to face 2nd corners</w:t>
      </w:r>
    </w:p>
    <w:p w:rsidR="00B11EB3" w:rsidRDefault="00B11EB3" w:rsidP="00B11EB3">
      <w:pPr>
        <w:pStyle w:val="DanceBody"/>
        <w:keepNext w:val="0"/>
      </w:pPr>
      <w:r>
        <w:t>29-32</w:t>
      </w:r>
      <w:r>
        <w:tab/>
        <w:t>1s &amp; 2nd corners dance normal Corners Pass+Turn, 1s pass RSh to 2nd place own side.</w:t>
      </w:r>
    </w:p>
    <w:p w:rsidR="00B11EB3" w:rsidRDefault="00B11EB3" w:rsidP="00B11EB3"/>
    <w:p w:rsidR="00B11EB3" w:rsidRDefault="00B11EB3" w:rsidP="00B11EB3">
      <w:pPr>
        <w:pStyle w:val="Minicrib"/>
      </w:pPr>
      <w:r>
        <w:t>RAINY SUNDAY STRATHSPEY  (S3x32)  3C set</w:t>
      </w:r>
      <w:r>
        <w:tab/>
        <w:t>Marshall McLaughlin  Spring Creek Coll</w:t>
      </w:r>
    </w:p>
    <w:p w:rsidR="00B11EB3" w:rsidRDefault="00B11EB3" w:rsidP="00B11EB3">
      <w:pPr>
        <w:pStyle w:val="DanceBody"/>
      </w:pPr>
      <w:r>
        <w:t xml:space="preserve"> 1- 8</w:t>
      </w:r>
      <w:r>
        <w:tab/>
        <w:t>1s turn RH &amp; cast 1 place, 1s dance RH across (1L with 2s, 1M with 3s)</w:t>
      </w:r>
    </w:p>
    <w:p w:rsidR="00B11EB3" w:rsidRDefault="00B11EB3" w:rsidP="00B11EB3">
      <w:pPr>
        <w:pStyle w:val="DanceBody"/>
      </w:pPr>
      <w:r>
        <w:t xml:space="preserve"> 9-16</w:t>
      </w:r>
      <w:r>
        <w:tab/>
        <w:t>1s dance reels of 3 on own sides (1M LSh to 2M, 1L LSh to 3L)</w:t>
      </w:r>
    </w:p>
    <w:p w:rsidR="00B11EB3" w:rsidRDefault="00B11EB3" w:rsidP="00B11EB3">
      <w:pPr>
        <w:pStyle w:val="DanceBody"/>
      </w:pPr>
      <w:r>
        <w:t>17-24</w:t>
      </w:r>
      <w:r>
        <w:tab/>
        <w:t>2s &amp; 3s dance Double Figs of 8 round 1s (3s cross up</w:t>
      </w:r>
      <w:r w:rsidRPr="00BA6B4D">
        <w:rPr>
          <w:b/>
        </w:rPr>
        <w:t xml:space="preserve"> </w:t>
      </w:r>
      <w:r>
        <w:rPr>
          <w:b/>
        </w:rPr>
        <w:t xml:space="preserve">as </w:t>
      </w:r>
      <w:r>
        <w:t>2s cast to start)</w:t>
      </w:r>
    </w:p>
    <w:p w:rsidR="00B11EB3" w:rsidRDefault="00B11EB3" w:rsidP="00B11EB3">
      <w:pPr>
        <w:pStyle w:val="DanceBody"/>
        <w:keepNext w:val="0"/>
      </w:pPr>
      <w:r>
        <w:t>25-32</w:t>
      </w:r>
      <w:r>
        <w:tab/>
        <w:t>1s+3s dance the Knot</w:t>
      </w:r>
    </w:p>
    <w:p w:rsidR="00B11EB3" w:rsidRDefault="00B11EB3" w:rsidP="00B11EB3"/>
    <w:p w:rsidR="00B11EB3" w:rsidRDefault="00B11EB3" w:rsidP="00B11EB3">
      <w:pPr>
        <w:pStyle w:val="Minicrib"/>
      </w:pPr>
      <w:r>
        <w:t>RAISE THE ROOF  (R8x32)  3C (4C set)</w:t>
      </w:r>
      <w:r>
        <w:tab/>
        <w:t>Ed Nealley  Delaware Valley Silver</w:t>
      </w:r>
    </w:p>
    <w:p w:rsidR="00B11EB3" w:rsidRPr="0064240F" w:rsidRDefault="00B11EB3" w:rsidP="00B11EB3">
      <w:pPr>
        <w:pStyle w:val="DanceBody"/>
      </w:pPr>
      <w:r w:rsidRPr="0064240F">
        <w:t xml:space="preserve"> 1- 8</w:t>
      </w:r>
      <w:r w:rsidRPr="0064240F">
        <w:tab/>
        <w:t>1s set &amp; cast 1 place, 1s dance between 3s &amp; cast back to 2nd place as 2s+3s set &amp; cross</w:t>
      </w:r>
    </w:p>
    <w:p w:rsidR="00B11EB3" w:rsidRPr="0064240F" w:rsidRDefault="00B11EB3" w:rsidP="00B11EB3">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B11EB3" w:rsidRPr="0064240F" w:rsidRDefault="00B11EB3" w:rsidP="00B11EB3">
      <w:pPr>
        <w:pStyle w:val="DanceBody"/>
      </w:pPr>
      <w:r w:rsidRPr="0064240F">
        <w:t>17-24</w:t>
      </w:r>
      <w:r w:rsidRPr="0064240F">
        <w:tab/>
        <w:t>All set as Double Triangles, 1s petronella turn to end 1L between 3s (at top)/1M between 2s &amp; all Set+Link for 3 to end 3 1 2</w:t>
      </w:r>
    </w:p>
    <w:p w:rsidR="00B11EB3" w:rsidRPr="0064240F" w:rsidRDefault="00B11EB3" w:rsidP="00B11EB3">
      <w:pPr>
        <w:pStyle w:val="DanceBody"/>
        <w:keepNext w:val="0"/>
      </w:pPr>
      <w:r w:rsidRPr="0064240F">
        <w:t>25-32</w:t>
      </w:r>
      <w:r w:rsidRPr="0064240F">
        <w:tab/>
        <w:t>All set &amp; cross RH &amp; chase 1/2 way.  2 1 3</w:t>
      </w:r>
    </w:p>
    <w:p w:rsidR="00B11EB3" w:rsidRDefault="00B11EB3" w:rsidP="00B11EB3"/>
    <w:p w:rsidR="00B11EB3" w:rsidRDefault="00B11EB3" w:rsidP="00B11EB3">
      <w:pPr>
        <w:pStyle w:val="Minicrib"/>
      </w:pPr>
      <w:r>
        <w:t>THE RAISING OF THE MARY ROSE  (M-(S48+R48))  4C Set</w:t>
      </w:r>
      <w:r>
        <w:tab/>
        <w:t>E Nelson</w:t>
      </w:r>
    </w:p>
    <w:p w:rsidR="00B11EB3" w:rsidRDefault="00B11EB3" w:rsidP="00B11EB3">
      <w:pPr>
        <w:pStyle w:val="DanceBody"/>
      </w:pPr>
      <w:r>
        <w:t>Strathspey</w:t>
      </w:r>
    </w:p>
    <w:p w:rsidR="00B11EB3" w:rsidRDefault="00B11EB3" w:rsidP="00B11EB3">
      <w:pPr>
        <w:pStyle w:val="DanceBody"/>
      </w:pPr>
      <w:r>
        <w:t xml:space="preserve"> 1- 4</w:t>
      </w:r>
      <w:r>
        <w:tab/>
        <w:t>All Adv+Ret 1 step, turn partners RH (1s+2s to face up &amp; 3s+4s to face down)</w:t>
      </w:r>
    </w:p>
    <w:p w:rsidR="00B11EB3" w:rsidRDefault="00B11EB3" w:rsidP="00B11EB3">
      <w:pPr>
        <w:pStyle w:val="DanceBody"/>
      </w:pPr>
      <w:r>
        <w:t xml:space="preserve"> 5- 8</w:t>
      </w:r>
      <w:r>
        <w:tab/>
        <w:t>In Allemande hold 1s &amp; 4s dance round to left onto sides facing in</w:t>
      </w:r>
      <w:r w:rsidRPr="00BA6B4D">
        <w:rPr>
          <w:b/>
        </w:rPr>
        <w:t xml:space="preserve"> </w:t>
      </w:r>
      <w:r>
        <w:rPr>
          <w:b/>
        </w:rPr>
        <w:t xml:space="preserve">as </w:t>
      </w:r>
      <w:r>
        <w:t>2s &amp; 3s dance up/down to right &amp; dance round to left to form Sq. Set</w:t>
      </w:r>
    </w:p>
    <w:p w:rsidR="00B11EB3" w:rsidRDefault="00B11EB3" w:rsidP="00B11EB3">
      <w:pPr>
        <w:pStyle w:val="DanceBody"/>
      </w:pPr>
      <w:r>
        <w:t xml:space="preserve"> 9-16</w:t>
      </w:r>
      <w:r>
        <w:tab/>
        <w:t>All Adv+Ret 1 step, turn partners RH, Ladies dance LH across once round</w:t>
      </w:r>
      <w:r w:rsidRPr="00BA6B4D">
        <w:rPr>
          <w:b/>
        </w:rPr>
        <w:t xml:space="preserve"> </w:t>
      </w:r>
      <w:r>
        <w:rPr>
          <w:b/>
        </w:rPr>
        <w:t xml:space="preserve">as </w:t>
      </w:r>
      <w:r>
        <w:t>Men dance round clockwise 1/2 way</w:t>
      </w:r>
    </w:p>
    <w:p w:rsidR="00B11EB3" w:rsidRDefault="00B11EB3" w:rsidP="00B11EB3">
      <w:pPr>
        <w:pStyle w:val="DanceBody"/>
      </w:pPr>
      <w:r>
        <w:t>17-24</w:t>
      </w:r>
      <w:r>
        <w:tab/>
        <w:t>Repeat bars 9-16 &amp; end facing own partner in diagonal lines (original 1L+2L</w:t>
      </w:r>
      <w:r w:rsidRPr="007F0D5A">
        <w:rPr>
          <w:b/>
        </w:rPr>
        <w:t xml:space="preserve"> also </w:t>
      </w:r>
      <w:r>
        <w:t>3L+4L BtoB)</w:t>
      </w:r>
    </w:p>
    <w:p w:rsidR="00B11EB3" w:rsidRDefault="00B11EB3" w:rsidP="00B11EB3">
      <w:pPr>
        <w:pStyle w:val="DanceBody"/>
      </w:pPr>
      <w:r>
        <w:t>25-32</w:t>
      </w:r>
      <w:r>
        <w:tab/>
        <w:t>All set Highland step (or</w:t>
      </w:r>
      <w:r w:rsidRPr="00BA6B4D">
        <w:rPr>
          <w:b/>
        </w:rPr>
        <w:t xml:space="preserve"> </w:t>
      </w:r>
      <w:r>
        <w:rPr>
          <w:b/>
        </w:rPr>
        <w:t xml:space="preserve">as </w:t>
      </w:r>
      <w:r>
        <w:t>Glasgow Highlanders)</w:t>
      </w:r>
    </w:p>
    <w:p w:rsidR="00B11EB3" w:rsidRDefault="00B11EB3" w:rsidP="00B11EB3">
      <w:pPr>
        <w:pStyle w:val="DanceBody"/>
      </w:pPr>
      <w:r>
        <w:t>33-40</w:t>
      </w:r>
      <w:r>
        <w:tab/>
        <w:t>All dance diagonal reels of 4 &amp; end with Ladies on right of partners</w:t>
      </w:r>
    </w:p>
    <w:p w:rsidR="00B11EB3" w:rsidRDefault="00B11EB3" w:rsidP="00B11EB3">
      <w:pPr>
        <w:pStyle w:val="DanceBody"/>
      </w:pPr>
      <w:r>
        <w:t>41-48</w:t>
      </w:r>
      <w:r>
        <w:tab/>
        <w:t>All circle 8H round &amp; back (ending in Sq. Set)</w:t>
      </w:r>
    </w:p>
    <w:p w:rsidR="00B11EB3" w:rsidRDefault="00B11EB3" w:rsidP="00B11EB3">
      <w:pPr>
        <w:pStyle w:val="DanceBody"/>
      </w:pPr>
      <w:r>
        <w:t>Reel</w:t>
      </w:r>
    </w:p>
    <w:p w:rsidR="00B11EB3" w:rsidRDefault="00B11EB3" w:rsidP="00B11EB3">
      <w:pPr>
        <w:pStyle w:val="DanceBody"/>
      </w:pPr>
      <w:r>
        <w:t xml:space="preserve"> 1-16</w:t>
      </w:r>
      <w:r>
        <w:tab/>
        <w:t>All dance full Schiehallion Reels</w:t>
      </w:r>
    </w:p>
    <w:p w:rsidR="00B11EB3" w:rsidRDefault="00B11EB3" w:rsidP="00B11EB3">
      <w:pPr>
        <w:pStyle w:val="DanceBody"/>
      </w:pPr>
      <w:r>
        <w:t>17-24</w:t>
      </w:r>
      <w:r>
        <w:tab/>
        <w:t>All set to partners &amp; turn RH, Ladies dance LH across once round</w:t>
      </w:r>
      <w:r w:rsidRPr="00BA6B4D">
        <w:rPr>
          <w:b/>
        </w:rPr>
        <w:t xml:space="preserve"> </w:t>
      </w:r>
      <w:r>
        <w:rPr>
          <w:b/>
        </w:rPr>
        <w:t xml:space="preserve">as </w:t>
      </w:r>
      <w:r>
        <w:t>Men dance round clockwise 1/2 way</w:t>
      </w:r>
    </w:p>
    <w:p w:rsidR="00B11EB3" w:rsidRDefault="00B11EB3" w:rsidP="00B11EB3">
      <w:pPr>
        <w:pStyle w:val="DanceBody"/>
      </w:pPr>
      <w:r>
        <w:t>25-32</w:t>
      </w:r>
      <w:r>
        <w:tab/>
        <w:t>Repeat bars 17-24 &amp; Ladies end BtoB in centre facing partner</w:t>
      </w:r>
    </w:p>
    <w:p w:rsidR="00B11EB3" w:rsidRDefault="00B11EB3" w:rsidP="00B11EB3">
      <w:pPr>
        <w:pStyle w:val="DanceBody"/>
      </w:pPr>
      <w:r>
        <w:t>33-40</w:t>
      </w:r>
      <w:r>
        <w:tab/>
        <w:t>All set Highland step (Ladies 2 PdB+Spring points &amp; Men High Cuts), right arm pivot turn to Ladies on partners right</w:t>
      </w:r>
    </w:p>
    <w:p w:rsidR="00B11EB3" w:rsidRDefault="00B11EB3" w:rsidP="00B11EB3">
      <w:pPr>
        <w:pStyle w:val="DanceBody"/>
        <w:keepNext w:val="0"/>
      </w:pPr>
      <w:r>
        <w:t>41-48</w:t>
      </w:r>
      <w:r>
        <w:tab/>
        <w:t>All circle 8H round &amp; back</w:t>
      </w:r>
    </w:p>
    <w:p w:rsidR="00B11EB3" w:rsidRDefault="00B11EB3" w:rsidP="00B11EB3"/>
    <w:p w:rsidR="00B11EB3" w:rsidRDefault="00B11EB3" w:rsidP="00B11EB3">
      <w:pPr>
        <w:pStyle w:val="Minicrib"/>
        <w:rPr>
          <w:lang w:val="en-US"/>
        </w:rPr>
      </w:pPr>
      <w:r>
        <w:rPr>
          <w:lang w:val="en-US"/>
        </w:rPr>
        <w:t>RAISING THE ANCHOR  (R5x32)  5C set</w:t>
      </w:r>
      <w:r>
        <w:rPr>
          <w:lang w:val="en-US"/>
        </w:rPr>
        <w:tab/>
        <w:t>Iain Boyd</w:t>
      </w:r>
    </w:p>
    <w:p w:rsidR="00B11EB3" w:rsidRPr="00D35F36" w:rsidRDefault="00B11EB3" w:rsidP="00B11EB3">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B11EB3" w:rsidRPr="00D35F36" w:rsidRDefault="00B11EB3" w:rsidP="00B11EB3">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B11EB3" w:rsidRPr="00D35F36" w:rsidRDefault="00B11EB3" w:rsidP="00B11EB3">
      <w:pPr>
        <w:pStyle w:val="DanceBody"/>
      </w:pPr>
      <w:r w:rsidRPr="00D35F36">
        <w:t>17-24</w:t>
      </w:r>
      <w:r w:rsidRPr="00D35F36">
        <w:tab/>
        <w:t>1s also 5s dance Figs of 8 on opposite sides</w:t>
      </w:r>
      <w:r>
        <w:t xml:space="preserve"> (1s dancing out &amp; down, 5s dancing in &amp; up)</w:t>
      </w:r>
    </w:p>
    <w:p w:rsidR="00B11EB3" w:rsidRPr="00D35F36" w:rsidRDefault="00B11EB3" w:rsidP="00B11EB3">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B11EB3" w:rsidRDefault="00B11EB3" w:rsidP="00B11EB3"/>
    <w:p w:rsidR="00B11EB3" w:rsidRDefault="00B11EB3" w:rsidP="00B11EB3">
      <w:pPr>
        <w:pStyle w:val="Minicrib"/>
      </w:pPr>
      <w:r>
        <w:t>RAKES OF AULD REEKIE  (S8x32)  2C (4C Set)</w:t>
      </w:r>
      <w:r>
        <w:tab/>
        <w:t>Barry Priddey  SCD Archives</w:t>
      </w:r>
    </w:p>
    <w:p w:rsidR="00B11EB3" w:rsidRDefault="00B11EB3" w:rsidP="00B11EB3">
      <w:pPr>
        <w:pStyle w:val="DanceBody"/>
      </w:pPr>
      <w:r>
        <w:t xml:space="preserve"> 1- 8</w:t>
      </w:r>
      <w:r>
        <w:tab/>
        <w:t>1s set &amp; cast below 2s, turn 2H &amp; dance up to top places</w:t>
      </w:r>
    </w:p>
    <w:p w:rsidR="00B11EB3" w:rsidRDefault="00B11EB3" w:rsidP="00B11EB3">
      <w:pPr>
        <w:pStyle w:val="DanceBody"/>
      </w:pPr>
      <w:r>
        <w:t xml:space="preserve"> 9-16</w:t>
      </w:r>
      <w:r>
        <w:tab/>
        <w:t>2s in prom hold dance reel of 3 across (RSh to 1L</w:t>
      </w:r>
      <w:r w:rsidRPr="00BA6B4D">
        <w:rPr>
          <w:b/>
        </w:rPr>
        <w:t xml:space="preserve"> </w:t>
      </w:r>
      <w:r>
        <w:rPr>
          <w:b/>
        </w:rPr>
        <w:t xml:space="preserve">as </w:t>
      </w:r>
      <w:r>
        <w:t>1s cast to start) &amp; end in 1</w:t>
      </w:r>
      <w:r w:rsidRPr="00972EEB">
        <w:t>st</w:t>
      </w:r>
      <w:r>
        <w:t xml:space="preserve"> places</w:t>
      </w:r>
      <w:r w:rsidRPr="00BA6B4D">
        <w:rPr>
          <w:b/>
        </w:rPr>
        <w:t xml:space="preserve"> </w:t>
      </w:r>
      <w:r>
        <w:rPr>
          <w:b/>
        </w:rPr>
        <w:t xml:space="preserve">as </w:t>
      </w:r>
      <w:r>
        <w:t>1s cast to 2</w:t>
      </w:r>
      <w:r w:rsidRPr="00972EEB">
        <w:t>nd</w:t>
      </w:r>
      <w:r>
        <w:t xml:space="preserve"> places</w:t>
      </w:r>
    </w:p>
    <w:p w:rsidR="00B11EB3" w:rsidRDefault="00B11EB3" w:rsidP="00B11EB3">
      <w:pPr>
        <w:pStyle w:val="DanceBody"/>
      </w:pPr>
      <w:r>
        <w:t>17-24</w:t>
      </w:r>
      <w:r>
        <w:tab/>
        <w:t>1s prom hold dance reel of 3 across (RSh to 2L</w:t>
      </w:r>
      <w:r w:rsidRPr="00BA6B4D">
        <w:rPr>
          <w:b/>
        </w:rPr>
        <w:t xml:space="preserve"> </w:t>
      </w:r>
      <w:r>
        <w:rPr>
          <w:b/>
        </w:rPr>
        <w:t xml:space="preserve">as </w:t>
      </w:r>
      <w:r>
        <w:t>2s cast to start) &amp; end in original places</w:t>
      </w:r>
      <w:r w:rsidRPr="00BA6B4D">
        <w:rPr>
          <w:b/>
        </w:rPr>
        <w:t xml:space="preserve"> </w:t>
      </w:r>
      <w:r>
        <w:rPr>
          <w:b/>
        </w:rPr>
        <w:t xml:space="preserve">as </w:t>
      </w:r>
      <w:r>
        <w:t>2s cast to places</w:t>
      </w:r>
    </w:p>
    <w:p w:rsidR="00B11EB3" w:rsidRDefault="00B11EB3" w:rsidP="00B11EB3">
      <w:pPr>
        <w:pStyle w:val="DanceBody"/>
      </w:pPr>
      <w:r>
        <w:t>25-28</w:t>
      </w:r>
      <w:r>
        <w:tab/>
        <w:t>1s cast 1 place</w:t>
      </w:r>
      <w:r w:rsidRPr="00BA6B4D">
        <w:rPr>
          <w:b/>
        </w:rPr>
        <w:t xml:space="preserve"> while </w:t>
      </w:r>
      <w:r>
        <w:t>2s 1/2 turn 2H &amp; dance up, 2s cast 1 place</w:t>
      </w:r>
      <w:r w:rsidRPr="00BA6B4D">
        <w:rPr>
          <w:b/>
        </w:rPr>
        <w:t xml:space="preserve"> while </w:t>
      </w:r>
      <w:r>
        <w:t>1s 1/2 turn 2H &amp; dance up</w:t>
      </w:r>
    </w:p>
    <w:p w:rsidR="00B11EB3" w:rsidRDefault="00B11EB3" w:rsidP="00B11EB3">
      <w:pPr>
        <w:pStyle w:val="DanceBody"/>
      </w:pPr>
      <w:r>
        <w:t>29-32</w:t>
      </w:r>
      <w:r>
        <w:tab/>
        <w:t>Original version - 1s cast 1 place</w:t>
      </w:r>
      <w:r w:rsidRPr="00BA6B4D">
        <w:rPr>
          <w:b/>
        </w:rPr>
        <w:t xml:space="preserve"> while </w:t>
      </w:r>
      <w:r>
        <w:t>2s turn 2H moving up &amp; 2s</w:t>
      </w:r>
      <w:r w:rsidRPr="007F0D5A">
        <w:rPr>
          <w:b/>
        </w:rPr>
        <w:t xml:space="preserve"> also </w:t>
      </w:r>
      <w:r>
        <w:t>1s cross RH to own sides</w:t>
      </w:r>
    </w:p>
    <w:p w:rsidR="00B11EB3" w:rsidRDefault="00B11EB3" w:rsidP="00B11EB3">
      <w:pPr>
        <w:pStyle w:val="DanceBody"/>
        <w:keepNext w:val="0"/>
      </w:pPr>
      <w:r>
        <w:tab/>
        <w:t>Later version     - 1s cast 1 place</w:t>
      </w:r>
      <w:r w:rsidRPr="00BA6B4D">
        <w:rPr>
          <w:b/>
        </w:rPr>
        <w:t xml:space="preserve"> while </w:t>
      </w:r>
      <w:r>
        <w:t>2s 1/2 turn 2H &amp; dance up &amp; 1s cross RH to own sides</w:t>
      </w:r>
    </w:p>
    <w:p w:rsidR="00B11EB3" w:rsidRDefault="00B11EB3" w:rsidP="00B11EB3"/>
    <w:p w:rsidR="00B11EB3" w:rsidRDefault="00B11EB3" w:rsidP="00B11EB3">
      <w:pPr>
        <w:pStyle w:val="Minicrib"/>
      </w:pPr>
      <w:r>
        <w:t>RAKES OF GLASGOW  (S8x32)  3C (4C set)</w:t>
      </w:r>
      <w:r>
        <w:tab/>
        <w:t>Preston  RSCDS Bk 11</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RAKI MOUNTAIN TRAIL  (R8x32)  3C (4C set)</w:t>
      </w:r>
      <w:r>
        <w:tab/>
        <w:t>John Drewry  Turkish Set</w:t>
      </w:r>
    </w:p>
    <w:p w:rsidR="00B11EB3" w:rsidRDefault="00B11EB3" w:rsidP="00B11EB3">
      <w:pPr>
        <w:pStyle w:val="DanceBody"/>
      </w:pPr>
      <w:r>
        <w:t xml:space="preserve"> 1- 8</w:t>
      </w:r>
      <w:r>
        <w:tab/>
        <w:t>1s+2s+3s petronella turn into centre, set &amp; turn partner 1.1/4 times back to places</w:t>
      </w:r>
    </w:p>
    <w:p w:rsidR="00B11EB3" w:rsidRDefault="00B11EB3" w:rsidP="00B11EB3">
      <w:pPr>
        <w:pStyle w:val="DanceBody"/>
      </w:pPr>
      <w:r>
        <w:t xml:space="preserve"> 9-16</w:t>
      </w:r>
      <w:r>
        <w:tab/>
        <w:t>1s+2s+3s circle 6H round &amp; back</w:t>
      </w:r>
    </w:p>
    <w:p w:rsidR="00B11EB3" w:rsidRDefault="00B11EB3" w:rsidP="00B11EB3">
      <w:pPr>
        <w:pStyle w:val="DanceBody"/>
      </w:pPr>
      <w:r>
        <w:t>17-24</w:t>
      </w:r>
      <w:r>
        <w:tab/>
        <w:t>1s+2s+3s advance, raise hands &amp; retire, repeat</w:t>
      </w:r>
    </w:p>
    <w:p w:rsidR="00B11EB3" w:rsidRDefault="00B11EB3" w:rsidP="00B11EB3">
      <w:pPr>
        <w:pStyle w:val="DanceBody"/>
        <w:keepNext w:val="0"/>
      </w:pPr>
      <w:r>
        <w:t>25-32</w:t>
      </w:r>
      <w:r>
        <w:tab/>
        <w:t>1s+2s 1/2 turn RH, twirl &amp; dance out to opposite sides &amp; chase clockwise to own side.  2 1 3</w:t>
      </w:r>
    </w:p>
    <w:p w:rsidR="00B11EB3" w:rsidRDefault="00B11EB3" w:rsidP="00B11EB3"/>
    <w:p w:rsidR="00B11EB3" w:rsidRDefault="00B11EB3" w:rsidP="00B11EB3">
      <w:pPr>
        <w:pStyle w:val="Minicrib"/>
      </w:pPr>
      <w:r>
        <w:t>THE RAKISH HIGHLANDMAN  (J8x40)  3C (4C set)</w:t>
      </w:r>
      <w:r>
        <w:tab/>
        <w:t>T Wilson  RSCDS Bk 19</w:t>
      </w:r>
    </w:p>
    <w:p w:rsidR="00B11EB3" w:rsidRDefault="00B11EB3" w:rsidP="00B11EB3">
      <w:pPr>
        <w:pStyle w:val="DanceBody"/>
      </w:pPr>
      <w:r>
        <w:t xml:space="preserve"> 1- 8</w:t>
      </w:r>
      <w:r>
        <w:tab/>
        <w:t>1s+2s+3s dance RSh reels of 3 on own sides</w:t>
      </w:r>
    </w:p>
    <w:p w:rsidR="00B11EB3" w:rsidRDefault="00B11EB3" w:rsidP="00B11EB3">
      <w:pPr>
        <w:pStyle w:val="DanceBody"/>
      </w:pPr>
      <w:r>
        <w:t xml:space="preserve"> 9-16</w:t>
      </w:r>
      <w:r>
        <w:tab/>
        <w:t>1s lead down the middle &amp; back to top</w:t>
      </w:r>
    </w:p>
    <w:p w:rsidR="00B11EB3" w:rsidRDefault="00B11EB3" w:rsidP="00B11EB3">
      <w:pPr>
        <w:pStyle w:val="DanceBody"/>
      </w:pPr>
      <w:r>
        <w:t>17-24</w:t>
      </w:r>
      <w:r>
        <w:tab/>
        <w:t>1s+2s dance Allemande 1s end facing 1</w:t>
      </w:r>
      <w:r w:rsidRPr="00972EEB">
        <w:t>st</w:t>
      </w:r>
      <w:r>
        <w:t xml:space="preserve"> corners</w:t>
      </w:r>
    </w:p>
    <w:p w:rsidR="00B11EB3" w:rsidRDefault="00B11EB3" w:rsidP="00B11EB3">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B11EB3" w:rsidRDefault="00B11EB3" w:rsidP="00B11EB3">
      <w:pPr>
        <w:pStyle w:val="DanceBody"/>
        <w:keepNext w:val="0"/>
      </w:pPr>
      <w:r>
        <w:t>33-40</w:t>
      </w:r>
      <w:r>
        <w:tab/>
        <w:t>1s dance Double Triangles</w:t>
      </w:r>
    </w:p>
    <w:p w:rsidR="00B11EB3" w:rsidRDefault="00B11EB3" w:rsidP="00B11EB3"/>
    <w:p w:rsidR="00B11EB3" w:rsidRDefault="00B11EB3" w:rsidP="00B11EB3">
      <w:pPr>
        <w:pStyle w:val="Minicrib"/>
      </w:pPr>
      <w:r>
        <w:t>THE RALEIGH REEL  (R8x40)  3C (4C set)</w:t>
      </w:r>
      <w:r>
        <w:tab/>
        <w:t>D Morrison</w:t>
      </w:r>
    </w:p>
    <w:p w:rsidR="00B11EB3" w:rsidRDefault="00B11EB3" w:rsidP="00B11EB3">
      <w:pPr>
        <w:pStyle w:val="DanceBody"/>
      </w:pPr>
      <w:r>
        <w:t xml:space="preserve"> 1- 8</w:t>
      </w:r>
      <w:r>
        <w:tab/>
        <w:t>1s set &amp; cast 1 place, turn LH to face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B11EB3" w:rsidRDefault="00B11EB3" w:rsidP="00B11EB3">
      <w:pPr>
        <w:pStyle w:val="DanceBody"/>
      </w:pPr>
      <w:r>
        <w:t>17-24</w:t>
      </w:r>
      <w:r>
        <w:tab/>
        <w:t>1s dance double triangles (up/down) &amp; end with a petronella turn to 2</w:t>
      </w:r>
      <w:r w:rsidRPr="00972EEB">
        <w:t>nd</w:t>
      </w:r>
      <w:r>
        <w:t xml:space="preserve"> place opposite sides</w:t>
      </w:r>
    </w:p>
    <w:p w:rsidR="00B11EB3" w:rsidRDefault="00B11EB3" w:rsidP="00B11EB3">
      <w:pPr>
        <w:pStyle w:val="DanceBody"/>
      </w:pPr>
      <w:r>
        <w:t>25-32</w:t>
      </w:r>
      <w:r>
        <w:tab/>
        <w:t>1s dance 1/2 reel of 3 on opposite sides (RSh to 2</w:t>
      </w:r>
      <w:r w:rsidRPr="00972EEB">
        <w:t>nd</w:t>
      </w:r>
      <w:r>
        <w:t xml:space="preserve"> corner position), all set &amp; cross RH</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RAMADAN-CE  (R8x32)  3C (4C set)</w:t>
      </w:r>
      <w:r>
        <w:tab/>
        <w:t>John Drewry  Turkish Set</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cross RH, cast 1 place (2s step up) &amp; 1s turn RH to face 1</w:t>
      </w:r>
      <w:r w:rsidRPr="00972EEB">
        <w:t>st</w:t>
      </w:r>
      <w:r>
        <w:t xml:space="preserve"> corners</w:t>
      </w:r>
    </w:p>
    <w:p w:rsidR="00B11EB3" w:rsidRDefault="00B11EB3" w:rsidP="00B11EB3">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rPr>
        <w:t xml:space="preserve"> while </w:t>
      </w:r>
      <w:r>
        <w:t>1</w:t>
      </w:r>
      <w:r w:rsidRPr="00972EEB">
        <w:t>st</w:t>
      </w:r>
      <w:r>
        <w:t xml:space="preserve"> corners dance in, 1/2 turn RH, twirl &amp; dance out to each others place, 2</w:t>
      </w:r>
      <w:r w:rsidRPr="00972EEB">
        <w:t>nd</w:t>
      </w:r>
      <w:r>
        <w:t xml:space="preserve"> corners dance similarly.  (3)(1)(2)</w:t>
      </w:r>
    </w:p>
    <w:p w:rsidR="00B11EB3" w:rsidRDefault="00B11EB3" w:rsidP="00B11EB3">
      <w:pPr>
        <w:pStyle w:val="DanceBody"/>
        <w:keepNext w:val="0"/>
      </w:pPr>
      <w:r>
        <w:t>25-32</w:t>
      </w:r>
      <w:r>
        <w:tab/>
        <w:t>1s dance 1/2 LSh reels of 3 across (Man at top with 3s &amp; Lady at bottom with 2s), 1s dance 1/2 RSh reels of 3 on own sides (Man Down, Lady up)</w:t>
      </w:r>
    </w:p>
    <w:p w:rsidR="00B11EB3" w:rsidRDefault="00B11EB3" w:rsidP="00B11EB3"/>
    <w:p w:rsidR="00B11EB3" w:rsidRDefault="00B11EB3" w:rsidP="00B11EB3">
      <w:pPr>
        <w:pStyle w:val="Minicrib"/>
      </w:pPr>
      <w:r>
        <w:t>THE RAMBLING PITCHFORK  (R8x32)  3C (4C set)</w:t>
      </w:r>
      <w:r>
        <w:tab/>
        <w:t>Iain Boyd  All Kinds of Everything</w:t>
      </w:r>
    </w:p>
    <w:p w:rsidR="00B11EB3" w:rsidRDefault="00B11EB3" w:rsidP="00B11EB3">
      <w:pPr>
        <w:pStyle w:val="DanceBody"/>
      </w:pPr>
      <w:r>
        <w:t xml:space="preserve"> 1- 8</w:t>
      </w:r>
      <w:r>
        <w:tab/>
        <w:t>1s+2s+3s dance reflection reels of 3 on own sides (1s in &amp; down to start)</w:t>
      </w:r>
    </w:p>
    <w:p w:rsidR="00B11EB3" w:rsidRDefault="00B11EB3" w:rsidP="00B11EB3">
      <w:pPr>
        <w:pStyle w:val="DanceBody"/>
      </w:pPr>
      <w:r>
        <w:t xml:space="preserve"> 9-16</w:t>
      </w:r>
      <w:r>
        <w:tab/>
        <w:t>1L followed by 1M dances Tandem Fig of 8 round 2s &amp; ends crossing to opposite sides but with nearer hands joined.</w:t>
      </w:r>
    </w:p>
    <w:p w:rsidR="00B11EB3" w:rsidRDefault="00B11EB3" w:rsidP="00B11EB3">
      <w:pPr>
        <w:pStyle w:val="DanceBody"/>
      </w:pPr>
      <w:r>
        <w:t>17-24</w:t>
      </w:r>
      <w:r>
        <w:tab/>
        <w:t>1s dance down middle &amp; 1/2 turn (1L under 1M's arm) to own sides &amp; dance up to the top</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rPr>
          <w:lang w:eastAsia="en-GB"/>
        </w:rPr>
      </w:pPr>
      <w:r>
        <w:rPr>
          <w:lang w:eastAsia="en-GB"/>
        </w:rPr>
        <w:t>THE RAMBLING ROSE  (S3x32)  3C Set</w:t>
      </w:r>
      <w:r>
        <w:rPr>
          <w:lang w:eastAsia="en-GB"/>
        </w:rPr>
        <w:tab/>
        <w:t>Anne Thorn  Magic of Music</w:t>
      </w:r>
    </w:p>
    <w:p w:rsidR="00B11EB3" w:rsidRPr="0020144D" w:rsidRDefault="00B11EB3" w:rsidP="00B11EB3">
      <w:pPr>
        <w:pStyle w:val="DanceBody"/>
      </w:pPr>
      <w:r w:rsidRPr="0020144D">
        <w:t xml:space="preserve"> 1- 8</w:t>
      </w:r>
      <w:r w:rsidRPr="0020144D">
        <w:tab/>
        <w:t>1s &amp; 3s 3/4 turn RH into line of 4 up/dn middle (Ladies face dn, Men up) &amp; dance RSh 1/2 reel of 4, 1s &amp; 3s turn prtnr 3/4 RH to own sides 3 2 1</w:t>
      </w:r>
    </w:p>
    <w:p w:rsidR="00B11EB3" w:rsidRPr="0020144D" w:rsidRDefault="00B11EB3" w:rsidP="00B11EB3">
      <w:pPr>
        <w:pStyle w:val="DanceBody"/>
      </w:pPr>
      <w:r w:rsidRPr="0020144D">
        <w:t xml:space="preserve"> 9-16</w:t>
      </w:r>
      <w:r w:rsidRPr="0020144D">
        <w:tab/>
        <w:t>All circle 6H round &amp; back</w:t>
      </w:r>
    </w:p>
    <w:p w:rsidR="00B11EB3" w:rsidRPr="0020144D" w:rsidRDefault="00B11EB3" w:rsidP="00B11EB3">
      <w:pPr>
        <w:pStyle w:val="DanceBody"/>
      </w:pPr>
      <w:r w:rsidRPr="0020144D">
        <w:t>17-24</w:t>
      </w:r>
      <w:r w:rsidRPr="0020144D">
        <w:tab/>
        <w:t>3s &amp; 1s dance 3/4 Fig of 8 round 2s (3s cast to start) &amp; 3s cross RH</w:t>
      </w:r>
      <w:r w:rsidRPr="0020144D">
        <w:rPr>
          <w:b/>
        </w:rPr>
        <w:t xml:space="preserve"> as </w:t>
      </w:r>
      <w:r w:rsidRPr="0020144D">
        <w:t>1s+2s set advancing ready for …</w:t>
      </w:r>
    </w:p>
    <w:p w:rsidR="00B11EB3" w:rsidRPr="0020144D" w:rsidRDefault="00B11EB3" w:rsidP="00B11EB3">
      <w:pPr>
        <w:pStyle w:val="DanceBody"/>
        <w:keepNext w:val="0"/>
      </w:pPr>
      <w:r w:rsidRPr="0020144D">
        <w:t>25-32</w:t>
      </w:r>
      <w:r w:rsidRPr="0020144D">
        <w:tab/>
        <w:t>1s &amp; 2s dance1/2 Diamond Poussette; 1s &amp; 3s dance 1/2 Diamond Poussette.  2 3 1</w:t>
      </w:r>
    </w:p>
    <w:p w:rsidR="00B11EB3" w:rsidRDefault="00B11EB3" w:rsidP="00B11EB3"/>
    <w:p w:rsidR="00B11EB3" w:rsidRDefault="00B11EB3" w:rsidP="00B11EB3">
      <w:pPr>
        <w:pStyle w:val="Minicrib"/>
      </w:pPr>
      <w:r>
        <w:t>RAMBLING ROUND THE RAITH  (S8x32)  3C (4C set)</w:t>
      </w:r>
      <w:r>
        <w:tab/>
        <w:t>Alison Robertson</w:t>
      </w:r>
    </w:p>
    <w:p w:rsidR="00B11EB3" w:rsidRPr="000735F5" w:rsidRDefault="00B11EB3" w:rsidP="00B11EB3">
      <w:pPr>
        <w:pStyle w:val="DanceBody"/>
      </w:pPr>
      <w:r w:rsidRPr="000735F5">
        <w:t xml:space="preserve"> 1- 8</w:t>
      </w:r>
      <w:r w:rsidRPr="000735F5">
        <w:tab/>
        <w:t>1s set, cast (2s step up); 1s turn RH, cast right (1L to 3rd place, 1M to top) 3L &amp; 2M step up/down bars 7-8.  [Men's side 1 2 3, Ladies' side 2 3 1]</w:t>
      </w:r>
    </w:p>
    <w:p w:rsidR="00B11EB3" w:rsidRPr="000735F5" w:rsidRDefault="00B11EB3" w:rsidP="00B11EB3">
      <w:pPr>
        <w:pStyle w:val="DanceBody"/>
      </w:pPr>
      <w:r w:rsidRPr="000735F5">
        <w:t xml:space="preserve"> 9-16</w:t>
      </w:r>
      <w:r w:rsidRPr="000735F5">
        <w:tab/>
        <w:t>Top 3 couples dance 3 Couple Bourrel:</w:t>
      </w:r>
    </w:p>
    <w:p w:rsidR="00B11EB3" w:rsidRPr="000735F5" w:rsidRDefault="00B11EB3" w:rsidP="00B11EB3">
      <w:pPr>
        <w:pStyle w:val="DanceBody"/>
      </w:pPr>
      <w:r w:rsidRPr="000735F5">
        <w:tab/>
        <w:t>9-12    1M+3L also 2M+1L set advcg &amp; 3/4 turn 2H to line up/down middle then pull back RSh turning to face own prtnrs as 3M &amp; 2L chase anticl'wise to face them</w:t>
      </w:r>
    </w:p>
    <w:p w:rsidR="00B11EB3" w:rsidRPr="000735F5" w:rsidRDefault="00B11EB3" w:rsidP="00B11EB3">
      <w:pPr>
        <w:pStyle w:val="DanceBody"/>
      </w:pPr>
      <w:r w:rsidRPr="000735F5">
        <w:tab/>
        <w:t>13-16   All set &amp; turn 2H to own sides, Men facing up, Ladies facing down.  3 1 2</w:t>
      </w:r>
    </w:p>
    <w:p w:rsidR="00B11EB3" w:rsidRPr="000735F5" w:rsidRDefault="00B11EB3" w:rsidP="00B11EB3">
      <w:pPr>
        <w:pStyle w:val="DanceBody"/>
      </w:pPr>
      <w:r w:rsidRPr="000735F5">
        <w:t>17-24</w:t>
      </w:r>
      <w:r w:rsidRPr="000735F5">
        <w:tab/>
        <w:t>3s+1s+2s chase 1/2 clockwise round, set; all pass partner RSh (Men make arches) &amp; pull back RSh to face partner.  2 1 3</w:t>
      </w:r>
    </w:p>
    <w:p w:rsidR="00B11EB3" w:rsidRPr="000735F5" w:rsidRDefault="00B11EB3" w:rsidP="00B11EB3">
      <w:pPr>
        <w:pStyle w:val="DanceBody"/>
        <w:keepNext w:val="0"/>
      </w:pPr>
      <w:r w:rsidRPr="000735F5">
        <w:t>25-32</w:t>
      </w:r>
      <w:r w:rsidRPr="000735F5">
        <w:tab/>
        <w:t>Reels of 3 across  (1L+3M at bottom &amp; 1M+2L at top pass RSh).  2 1 3</w:t>
      </w:r>
    </w:p>
    <w:p w:rsidR="00B11EB3" w:rsidRDefault="00B11EB3" w:rsidP="00B11EB3"/>
    <w:p w:rsidR="00B11EB3" w:rsidRDefault="00B11EB3" w:rsidP="00B11EB3">
      <w:pPr>
        <w:pStyle w:val="Minicrib"/>
      </w:pPr>
      <w:r>
        <w:t>RAMONA'S DANCE   (J32)  Round the Room</w:t>
      </w:r>
      <w:r>
        <w:tab/>
        <w:t>Holly Boyd  Célébrations</w:t>
      </w:r>
    </w:p>
    <w:p w:rsidR="00B11EB3" w:rsidRPr="000D60D4" w:rsidRDefault="00B11EB3" w:rsidP="00B11EB3">
      <w:pPr>
        <w:pStyle w:val="DanceBody"/>
      </w:pPr>
      <w:r w:rsidRPr="000D60D4">
        <w:t>Progressive 2 couple dance, 2 facing 2 round room, Lady on Man's right</w:t>
      </w:r>
      <w:r>
        <w:t>, 1s face clockwise, 2s anticlockwise</w:t>
      </w:r>
    </w:p>
    <w:p w:rsidR="00B11EB3" w:rsidRDefault="00B11EB3" w:rsidP="00B11EB3">
      <w:pPr>
        <w:pStyle w:val="DanceBody"/>
      </w:pPr>
      <w:r>
        <w:t xml:space="preserve"> 1- 8</w:t>
      </w:r>
      <w:r>
        <w:tab/>
        <w:t>1s+2s NHJ with partner, slip step left (2 bars) &amp; back right (2 bars); 1s+2s circle 4H round to left</w:t>
      </w:r>
    </w:p>
    <w:p w:rsidR="00B11EB3" w:rsidRDefault="00B11EB3" w:rsidP="00B11EB3">
      <w:pPr>
        <w:pStyle w:val="DanceBody"/>
      </w:pPr>
      <w:r>
        <w:t xml:space="preserve"> 9-16</w:t>
      </w:r>
      <w:r>
        <w:tab/>
        <w:t>1s+2s circle 4H round to right; 1s+2s NHJ with partner, slip step right (2 bars) &amp; back left (2 bars)</w:t>
      </w:r>
    </w:p>
    <w:p w:rsidR="00B11EB3" w:rsidRDefault="00B11EB3" w:rsidP="00B11EB3">
      <w:pPr>
        <w:pStyle w:val="DanceBody"/>
      </w:pPr>
      <w:r>
        <w:t>17-24</w:t>
      </w:r>
      <w:r>
        <w:tab/>
        <w:t>1s+2s dance RH across &amp; LH across</w:t>
      </w:r>
    </w:p>
    <w:p w:rsidR="00B11EB3" w:rsidRDefault="00B11EB3" w:rsidP="00B11EB3">
      <w:pPr>
        <w:pStyle w:val="DanceBody"/>
        <w:keepNext w:val="0"/>
      </w:pPr>
      <w:r>
        <w:t>25-32</w:t>
      </w:r>
      <w:r>
        <w:tab/>
        <w:t>1s+2s turn opposite dancer 1.1/4 RH into line of 4 across; Ladies join LH in centre &amp; RH with partner &amp; all Bal-in-Line; all drop hands &amp; Adv to meet new couple with "new" partner</w:t>
      </w:r>
    </w:p>
    <w:p w:rsidR="00B11EB3" w:rsidRDefault="00B11EB3" w:rsidP="00B11EB3"/>
    <w:p w:rsidR="00B11EB3" w:rsidRDefault="00B11EB3" w:rsidP="00B11EB3">
      <w:pPr>
        <w:pStyle w:val="Minicrib"/>
      </w:pPr>
      <w:r>
        <w:t>RAMPANT LION - AFTER 10AM  (R8x32)  3C (4C set)</w:t>
      </w:r>
      <w:r>
        <w:tab/>
        <w:t>Christian R Petersen  World Wide Weavings</w:t>
      </w:r>
    </w:p>
    <w:p w:rsidR="00B11EB3" w:rsidRPr="00075899" w:rsidRDefault="00B11EB3" w:rsidP="00B11EB3">
      <w:pPr>
        <w:pStyle w:val="DanceBody"/>
      </w:pPr>
      <w:r w:rsidRPr="00075899">
        <w:t xml:space="preserve"> 1- 8</w:t>
      </w:r>
      <w:r w:rsidRPr="00075899">
        <w:tab/>
        <w:t>1s+2s Set &amp; Rotate. 1M &amp; 2L face out</w:t>
      </w:r>
    </w:p>
    <w:p w:rsidR="00B11EB3" w:rsidRPr="00075899" w:rsidRDefault="00B11EB3" w:rsidP="00B11EB3">
      <w:pPr>
        <w:pStyle w:val="DanceBody"/>
      </w:pPr>
      <w:r w:rsidRPr="00075899">
        <w:t xml:space="preserve"> 9-16</w:t>
      </w:r>
      <w:r w:rsidRPr="00075899">
        <w:tab/>
        <w:t>2s+1s+3s dance 6 bar reel of 3 on sides (1s pass 2s RSh to start), Bars 15-16: 1s cross LH to take RH with 1st corner, LH with partner</w:t>
      </w:r>
    </w:p>
    <w:p w:rsidR="00B11EB3" w:rsidRPr="00075899" w:rsidRDefault="00B11EB3" w:rsidP="00B11EB3">
      <w:pPr>
        <w:pStyle w:val="DanceBody"/>
      </w:pPr>
      <w:r w:rsidRPr="00075899">
        <w:t>17-24</w:t>
      </w:r>
      <w:r w:rsidRPr="00075899">
        <w:tab/>
        <w:t>1s+1st corners Bal-in-Line, 1s turn 1.1/4 LH to join RH with 2nd corner, 1s+2nd corners Bal-in-Line</w:t>
      </w:r>
    </w:p>
    <w:p w:rsidR="00B11EB3" w:rsidRPr="00075899" w:rsidRDefault="00B11EB3" w:rsidP="00B11EB3">
      <w:pPr>
        <w:pStyle w:val="DanceBody"/>
        <w:keepNext w:val="0"/>
      </w:pPr>
      <w:r w:rsidRPr="00075899">
        <w:t>25-32</w:t>
      </w:r>
      <w:r w:rsidRPr="00075899">
        <w:tab/>
        <w:t>1M+2s &amp; 1L+3s dance 6 bar reels of 3 across (1s pass 3rd corner LSh to start), 1s cross to 2nd place own side. 2 1 3</w:t>
      </w:r>
    </w:p>
    <w:p w:rsidR="00B11EB3" w:rsidRDefault="00B11EB3" w:rsidP="00B11EB3"/>
    <w:p w:rsidR="00B11EB3" w:rsidRDefault="00B11EB3" w:rsidP="00B11EB3">
      <w:pPr>
        <w:pStyle w:val="Minicrib"/>
      </w:pPr>
      <w:r>
        <w:t>THE RAMPANT UNICORN JIG  (J8x32)  3C (4C set)</w:t>
      </w:r>
      <w:r>
        <w:tab/>
        <w:t>Jim Rae  To Be A Wind</w:t>
      </w:r>
    </w:p>
    <w:p w:rsidR="00B11EB3" w:rsidRDefault="00B11EB3" w:rsidP="00B11EB3">
      <w:pPr>
        <w:pStyle w:val="DanceBody"/>
      </w:pPr>
      <w:r>
        <w:t xml:space="preserve"> </w:t>
      </w:r>
      <w:r w:rsidRPr="00FB4BF0">
        <w:t>1-</w:t>
      </w:r>
      <w:r>
        <w:t xml:space="preserve"> </w:t>
      </w:r>
      <w:r w:rsidRPr="00FB4BF0">
        <w:t>8</w:t>
      </w:r>
      <w:r w:rsidRPr="00FB4BF0">
        <w:tab/>
        <w:t xml:space="preserve">1s+2s dance </w:t>
      </w:r>
      <w:r>
        <w:t>La Girandole:-</w:t>
      </w:r>
    </w:p>
    <w:p w:rsidR="00B11EB3" w:rsidRDefault="00B11EB3" w:rsidP="00B11EB3">
      <w:pPr>
        <w:pStyle w:val="DanceBody"/>
      </w:pPr>
      <w:r>
        <w:tab/>
        <w:t>1-4  1s+2s join hands &amp; set, 1L+2M 3/4 turn RH</w:t>
      </w:r>
      <w:r w:rsidRPr="00BA6B4D">
        <w:rPr>
          <w:b/>
        </w:rPr>
        <w:t xml:space="preserve"> while </w:t>
      </w:r>
      <w:r>
        <w:t>1M+2L cast up/down</w:t>
      </w:r>
    </w:p>
    <w:p w:rsidR="00B11EB3" w:rsidRDefault="00B11EB3" w:rsidP="00B11EB3">
      <w:pPr>
        <w:pStyle w:val="DanceBody"/>
      </w:pPr>
      <w:r>
        <w:tab/>
        <w:t>5-8  1s+2s dance RH across 3/4 way &amp; turn partner RH 2s to own sides &amp; 1s face 1</w:t>
      </w:r>
      <w:r w:rsidRPr="00972EEB">
        <w:t>st</w:t>
      </w:r>
      <w:r>
        <w:t xml:space="preserve"> corners</w:t>
      </w:r>
    </w:p>
    <w:p w:rsidR="00B11EB3" w:rsidRPr="00FB4BF0" w:rsidRDefault="00B11EB3" w:rsidP="00B11EB3">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B11EB3" w:rsidRPr="00FB4BF0" w:rsidRDefault="00B11EB3" w:rsidP="00B11EB3">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B11EB3" w:rsidRPr="00FB4BF0" w:rsidRDefault="00B11EB3" w:rsidP="00B11EB3">
      <w:pPr>
        <w:pStyle w:val="DanceBody"/>
        <w:keepNext w:val="0"/>
      </w:pPr>
      <w:r w:rsidRPr="00FB4BF0">
        <w:t>25-32</w:t>
      </w:r>
      <w:r w:rsidRPr="00FB4BF0">
        <w:tab/>
        <w:t>All circle 6H round &amp; back</w:t>
      </w:r>
    </w:p>
    <w:p w:rsidR="00B11EB3" w:rsidRDefault="00B11EB3" w:rsidP="00B11EB3"/>
    <w:p w:rsidR="00B11EB3" w:rsidRDefault="00B11EB3" w:rsidP="00B11EB3">
      <w:pPr>
        <w:pStyle w:val="Minicrib"/>
      </w:pPr>
      <w:r>
        <w:t>THE RAMPANT UNICORN STRATHSPEY  (S8x32)  3C (4C set)</w:t>
      </w:r>
      <w:r>
        <w:tab/>
        <w:t>Jim Rae  To Be A Wind</w:t>
      </w:r>
    </w:p>
    <w:p w:rsidR="00B11EB3" w:rsidRPr="00253BF3" w:rsidRDefault="00B11EB3" w:rsidP="00B11EB3">
      <w:pPr>
        <w:pStyle w:val="DanceBody"/>
      </w:pPr>
      <w:r>
        <w:t xml:space="preserve"> </w:t>
      </w:r>
      <w:r w:rsidRPr="00253BF3">
        <w:t>1-</w:t>
      </w:r>
      <w:r>
        <w:t xml:space="preserve"> </w:t>
      </w:r>
      <w:r w:rsidRPr="00253BF3">
        <w:t>8</w:t>
      </w:r>
      <w:r w:rsidRPr="00253BF3">
        <w:tab/>
        <w:t>1s+2s dance La Girondole:</w:t>
      </w:r>
    </w:p>
    <w:p w:rsidR="00B11EB3" w:rsidRPr="00253BF3" w:rsidRDefault="00B11EB3" w:rsidP="00B11EB3">
      <w:pPr>
        <w:pStyle w:val="DanceBody"/>
      </w:pPr>
      <w:r w:rsidRPr="00253BF3">
        <w:tab/>
        <w:t>1-4 1s+2s join hands &amp; set, 1L+2M 3/4 turn RH </w:t>
      </w:r>
      <w:r w:rsidRPr="004053CF">
        <w:rPr>
          <w:b/>
        </w:rPr>
        <w:t>while</w:t>
      </w:r>
      <w:r w:rsidRPr="00253BF3">
        <w:t> 1M+2L cast up/down.</w:t>
      </w:r>
    </w:p>
    <w:p w:rsidR="00B11EB3" w:rsidRPr="00253BF3" w:rsidRDefault="00B11EB3" w:rsidP="00B11EB3">
      <w:pPr>
        <w:pStyle w:val="DanceBody"/>
      </w:pPr>
      <w:r w:rsidRPr="00253BF3">
        <w:tab/>
        <w:t>5-8 1s+2s dance RH across 3/4 way &amp; turn partner RH. 2s back to own sides &amp; 1s finish facing 1st corners.</w:t>
      </w:r>
    </w:p>
    <w:p w:rsidR="00B11EB3" w:rsidRPr="00253BF3" w:rsidRDefault="00B11EB3" w:rsidP="00B11EB3">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B11EB3" w:rsidRPr="00253BF3" w:rsidRDefault="00B11EB3" w:rsidP="00B11EB3">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B11EB3" w:rsidRPr="00253BF3" w:rsidRDefault="00B11EB3" w:rsidP="00B11EB3">
      <w:pPr>
        <w:pStyle w:val="DanceBody"/>
        <w:keepNext w:val="0"/>
      </w:pPr>
      <w:r>
        <w:t>25-32</w:t>
      </w:r>
      <w:r>
        <w:tab/>
        <w:t>1M+3s (at top) &amp; 1L+2s (at bottom) dance RH across; 2s+1s+3s circle 6H 1/2 round to left.  End 2 1 3</w:t>
      </w:r>
    </w:p>
    <w:p w:rsidR="00B11EB3" w:rsidRDefault="00B11EB3" w:rsidP="00B11EB3"/>
    <w:p w:rsidR="00B11EB3" w:rsidRDefault="00B11EB3" w:rsidP="00B11EB3">
      <w:pPr>
        <w:pStyle w:val="Minicrib"/>
      </w:pPr>
      <w:r>
        <w:t>RANNOCH MOOR  (S5x32)  5C set</w:t>
      </w:r>
      <w:r>
        <w:tab/>
        <w:t>Roy Goldring  Graded Bk 3</w:t>
      </w:r>
    </w:p>
    <w:p w:rsidR="00B11EB3" w:rsidRDefault="00B11EB3" w:rsidP="00B11EB3">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B11EB3" w:rsidRPr="00DD60F5" w:rsidRDefault="00B11EB3" w:rsidP="00B11EB3">
      <w:pPr>
        <w:pStyle w:val="DanceBody"/>
      </w:pPr>
      <w:r>
        <w:t xml:space="preserve"> 5- 8</w:t>
      </w:r>
      <w:r>
        <w:tab/>
      </w:r>
      <w:r w:rsidRPr="00DD60F5">
        <w:t>1L</w:t>
      </w:r>
      <w:r>
        <w:t>+2M+3M dance RH across</w:t>
      </w:r>
      <w:r w:rsidRPr="00BA6B4D">
        <w:rPr>
          <w:b/>
        </w:rPr>
        <w:t xml:space="preserve"> </w:t>
      </w:r>
      <w:r>
        <w:rPr>
          <w:b/>
        </w:rPr>
        <w:t xml:space="preserve">as </w:t>
      </w:r>
      <w:r w:rsidRPr="00DD60F5">
        <w:t>1M</w:t>
      </w:r>
      <w:r>
        <w:t>+2L+3L dance LH across &amp; end in Prom</w:t>
      </w:r>
      <w:r w:rsidRPr="00DD60F5">
        <w:t xml:space="preserve"> hold facing 3M</w:t>
      </w:r>
    </w:p>
    <w:p w:rsidR="00B11EB3" w:rsidRPr="00DD60F5" w:rsidRDefault="00B11EB3" w:rsidP="00B11EB3">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B11EB3" w:rsidRDefault="00B11EB3" w:rsidP="00B11EB3">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B11EB3" w:rsidRPr="00DD60F5" w:rsidRDefault="00B11EB3" w:rsidP="00B11EB3">
      <w:pPr>
        <w:pStyle w:val="DanceBody"/>
      </w:pPr>
      <w:r w:rsidRPr="00DD60F5">
        <w:t>25-28</w:t>
      </w:r>
      <w:r>
        <w:tab/>
      </w:r>
      <w:r w:rsidRPr="00DD60F5">
        <w:t>1</w:t>
      </w:r>
      <w:r>
        <w:t>L dances</w:t>
      </w:r>
      <w:r w:rsidRPr="00DD60F5">
        <w:t xml:space="preserve"> RH </w:t>
      </w:r>
      <w:r>
        <w:t>across</w:t>
      </w:r>
      <w:r w:rsidRPr="00DD60F5">
        <w:t xml:space="preserve"> with 4M+5M</w:t>
      </w:r>
      <w:r w:rsidRPr="00BA6B4D">
        <w:rPr>
          <w:b/>
        </w:rPr>
        <w:t xml:space="preserve"> </w:t>
      </w:r>
      <w:r>
        <w:rPr>
          <w:b/>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B11EB3" w:rsidRDefault="00B11EB3" w:rsidP="00B11EB3">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B11EB3" w:rsidRDefault="00B11EB3" w:rsidP="00B11EB3"/>
    <w:p w:rsidR="00B11EB3" w:rsidRDefault="00B11EB3" w:rsidP="00B11EB3">
      <w:pPr>
        <w:pStyle w:val="Minicrib"/>
      </w:pPr>
      <w:r>
        <w:t>RANTIN' ROVIN' ROBIN  (S8x32)  3C (4C set)</w:t>
      </w:r>
      <w:r>
        <w:tab/>
        <w:t>John Drewry  Spring Coll 1988</w:t>
      </w:r>
    </w:p>
    <w:p w:rsidR="00B11EB3" w:rsidRDefault="00B11EB3" w:rsidP="00B11EB3">
      <w:pPr>
        <w:pStyle w:val="DanceBody"/>
      </w:pPr>
      <w:r>
        <w:t>1- 4</w:t>
      </w:r>
      <w:r>
        <w:tab/>
        <w:t>1s 1/2 turn RH moving down to end in middle in 2nd place &amp; set (2s step up 1-2)</w:t>
      </w:r>
    </w:p>
    <w:p w:rsidR="00B11EB3" w:rsidRDefault="00B11EB3" w:rsidP="00B11EB3">
      <w:pPr>
        <w:pStyle w:val="DanceBody"/>
      </w:pPr>
      <w:r>
        <w:t xml:space="preserve"> 5- 8</w:t>
      </w:r>
      <w:r>
        <w:tab/>
        <w:t>1s cast and dance round 1st crnrs (1M round 3L, 1L round 2M) to end in middle LSh to LSh, 1M facing up &amp; 1L facing down</w:t>
      </w:r>
    </w:p>
    <w:p w:rsidR="00B11EB3" w:rsidRDefault="00B11EB3" w:rsidP="00B11EB3">
      <w:pPr>
        <w:pStyle w:val="DanceBody"/>
      </w:pPr>
      <w:r>
        <w:t xml:space="preserve"> 9-16</w:t>
      </w:r>
      <w:r>
        <w:tab/>
        <w:t>1s dance RH across (1M+2L+3L &amp; 1L+2M+3M), 1s pass RSh and dance LH across on other sides, pass LSh to face 2nd crnrs.</w:t>
      </w:r>
    </w:p>
    <w:p w:rsidR="00B11EB3" w:rsidRDefault="00B11EB3" w:rsidP="00B11EB3">
      <w:pPr>
        <w:pStyle w:val="DanceBody"/>
      </w:pPr>
      <w:r>
        <w:t>17-24</w:t>
      </w:r>
      <w:r>
        <w:tab/>
        <w:t xml:space="preserve">1s set to 2nd crnrs, change places RH with crnrs who turn LH in middle </w:t>
      </w:r>
      <w:r w:rsidRPr="00342187">
        <w:rPr>
          <w:b/>
        </w:rPr>
        <w:t>while</w:t>
      </w:r>
      <w:r>
        <w:t xml:space="preserve">1s </w:t>
      </w:r>
      <w:r w:rsidRPr="00342187">
        <w:t>set</w:t>
      </w:r>
      <w:r>
        <w:t>, 1s pass 2nd crnrs RSh &amp; pull back RSh to end back to back facing 1st crnrs.</w:t>
      </w:r>
    </w:p>
    <w:p w:rsidR="00B11EB3" w:rsidRDefault="00B11EB3" w:rsidP="00B11EB3">
      <w:pPr>
        <w:pStyle w:val="DanceBody"/>
        <w:keepNext w:val="0"/>
      </w:pPr>
      <w:r>
        <w:t>25-32</w:t>
      </w:r>
      <w:r>
        <w:tab/>
        <w:t>Repeat bars 17-24 with 1st crnrs with 1s dancing to 2nd place own side on bars 31-32.</w:t>
      </w:r>
    </w:p>
    <w:p w:rsidR="00B11EB3" w:rsidRDefault="00B11EB3" w:rsidP="00B11EB3"/>
    <w:p w:rsidR="00B11EB3" w:rsidRDefault="00B11EB3" w:rsidP="00B11EB3">
      <w:pPr>
        <w:pStyle w:val="Minicrib"/>
      </w:pPr>
      <w:r>
        <w:t>THE RARE BIRD  (S4x32)  4C set</w:t>
      </w:r>
      <w:r>
        <w:tab/>
        <w:t>John Drewry  Bankhead Bk 5</w:t>
      </w:r>
    </w:p>
    <w:p w:rsidR="00B11EB3" w:rsidRPr="00286B56" w:rsidRDefault="00B11EB3" w:rsidP="00B11EB3">
      <w:pPr>
        <w:pStyle w:val="DanceBody"/>
      </w:pPr>
      <w:r w:rsidRPr="00286B56">
        <w:t>2 Ch - 1M &amp; 3M stand</w:t>
      </w:r>
      <w:r w:rsidRPr="00BA6B4D">
        <w:rPr>
          <w:b/>
        </w:rPr>
        <w:t xml:space="preserve"> 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B11EB3" w:rsidRDefault="00B11EB3" w:rsidP="00B11EB3">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B11EB3" w:rsidRDefault="00B11EB3" w:rsidP="00B11EB3">
      <w:pPr>
        <w:pStyle w:val="DanceBody"/>
      </w:pPr>
      <w:r>
        <w:t xml:space="preserve"> 9-16</w:t>
      </w:r>
      <w:r>
        <w:tab/>
        <w:t>1s+2s also 3s+4s set &amp; circle 4H round to left 1/2 way, set &amp; petronella-in-tandem.  (1)2(3)4</w:t>
      </w:r>
    </w:p>
    <w:p w:rsidR="00B11EB3" w:rsidRDefault="00B11EB3" w:rsidP="00B11EB3">
      <w:pPr>
        <w:pStyle w:val="DanceBody"/>
      </w:pPr>
      <w:r>
        <w:t>17-24</w:t>
      </w:r>
      <w:r>
        <w:tab/>
        <w:t>1s &amp; 4s  Set+Link twice &amp; end on sides while 2s+3s Set+Link with partner rotating to face partner then Set &amp; Rotate with other prtnr to end (1)3(2)4</w:t>
      </w:r>
    </w:p>
    <w:p w:rsidR="00B11EB3" w:rsidRPr="00EF1439" w:rsidRDefault="00B11EB3" w:rsidP="00B11EB3">
      <w:pPr>
        <w:pStyle w:val="DanceBody"/>
        <w:keepNext w:val="0"/>
      </w:pPr>
      <w:r>
        <w:t>25-32</w:t>
      </w:r>
      <w:r>
        <w:tab/>
        <w:t>3s &amp; 1s dance out between end cpls &amp; cast back to place, all set &amp; Men cast 1 pl clockwise as Ladies cross to end 3s+4s M side &amp; 1s+3s L side</w:t>
      </w:r>
    </w:p>
    <w:p w:rsidR="00B11EB3" w:rsidRDefault="00B11EB3" w:rsidP="00B11EB3"/>
    <w:p w:rsidR="00B11EB3" w:rsidRDefault="00B11EB3" w:rsidP="00B11EB3">
      <w:pPr>
        <w:pStyle w:val="Minicrib"/>
      </w:pPr>
      <w:r>
        <w:t>RASPBERRY RIPPLE  (J5x32)  5C Set</w:t>
      </w:r>
      <w:r>
        <w:tab/>
        <w:t>Harry Rhodes  Snowdon Bk 4</w:t>
      </w:r>
    </w:p>
    <w:p w:rsidR="00B11EB3" w:rsidRDefault="00B11EB3" w:rsidP="00B11EB3">
      <w:pPr>
        <w:pStyle w:val="DanceBody"/>
      </w:pPr>
      <w:r>
        <w:t xml:space="preserve"> 1- 8</w:t>
      </w:r>
      <w:r>
        <w:tab/>
        <w:t>1s+2s</w:t>
      </w:r>
      <w:r w:rsidRPr="007F0D5A">
        <w:rPr>
          <w:b/>
        </w:rPr>
        <w:t xml:space="preserve"> also </w:t>
      </w:r>
      <w:r>
        <w:t>3s+4s dance 1/2 R&amp;L, 2</w:t>
      </w:r>
      <w:r w:rsidRPr="00972EEB">
        <w:t>nd</w:t>
      </w:r>
      <w:r>
        <w:t>+3</w:t>
      </w:r>
      <w:r w:rsidRPr="00972EEB">
        <w:t>rd</w:t>
      </w:r>
      <w:r>
        <w:t xml:space="preserve"> place couples</w:t>
      </w:r>
      <w:r w:rsidRPr="007F0D5A">
        <w:rPr>
          <w:b/>
        </w:rPr>
        <w:t xml:space="preserve"> also </w:t>
      </w:r>
      <w:r>
        <w:t>bottom couples dance 1/2 R&amp;L</w:t>
      </w:r>
    </w:p>
    <w:p w:rsidR="00B11EB3" w:rsidRDefault="00B11EB3" w:rsidP="00B11EB3">
      <w:pPr>
        <w:pStyle w:val="DanceBody"/>
      </w:pPr>
      <w:r>
        <w:t xml:space="preserve"> 9-16</w:t>
      </w:r>
      <w:r>
        <w:tab/>
        <w:t>Top couples</w:t>
      </w:r>
      <w:r w:rsidRPr="007F0D5A">
        <w:rPr>
          <w:b/>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rPr>
        <w:t xml:space="preserve"> also </w:t>
      </w:r>
      <w:r>
        <w:t>bottom couples dance 1/2 R&amp;L</w:t>
      </w:r>
    </w:p>
    <w:p w:rsidR="00B11EB3" w:rsidRDefault="00B11EB3" w:rsidP="00B11EB3">
      <w:pPr>
        <w:pStyle w:val="DanceBody"/>
      </w:pPr>
      <w:r>
        <w:t>17-24</w:t>
      </w:r>
      <w:r>
        <w:tab/>
        <w:t>1s (at bottom) cross RH, cast up</w:t>
      </w:r>
      <w:r w:rsidRPr="00BA6B4D">
        <w:rPr>
          <w:b/>
        </w:rPr>
        <w:t xml:space="preserve"> while </w:t>
      </w:r>
      <w:r>
        <w:t>others set &amp; cross down 1 place, 1s continue to top &amp; cross RH to own sides</w:t>
      </w:r>
    </w:p>
    <w:p w:rsidR="00B11EB3" w:rsidRDefault="00B11EB3" w:rsidP="00B11EB3">
      <w:pPr>
        <w:pStyle w:val="DanceBody"/>
        <w:keepNext w:val="0"/>
      </w:pPr>
      <w:r>
        <w:t>25-32</w:t>
      </w:r>
      <w:r>
        <w:tab/>
        <w:t>1s 1/2 turn next person on sides (dance out), 1/2 turn next person (dance in), 1/2 turn next person (dance out) &amp; 1/2 turn bottom person, end 4 5 2 3 1</w:t>
      </w:r>
    </w:p>
    <w:p w:rsidR="00B11EB3" w:rsidRDefault="00B11EB3" w:rsidP="00B11EB3"/>
    <w:p w:rsidR="00B11EB3" w:rsidRDefault="00B11EB3" w:rsidP="00B11EB3">
      <w:pPr>
        <w:pStyle w:val="Minicrib"/>
      </w:pPr>
      <w:r>
        <w:t>THE RATCATCHER'S REEL  (R8x32)  3C (4C set)</w:t>
      </w:r>
      <w:r>
        <w:tab/>
        <w:t>David G Queen  Queen Coll vol 1</w:t>
      </w:r>
    </w:p>
    <w:p w:rsidR="00B11EB3" w:rsidRDefault="00B11EB3" w:rsidP="00B11EB3">
      <w:pPr>
        <w:pStyle w:val="DanceBody"/>
      </w:pPr>
      <w:r>
        <w:t xml:space="preserve"> 1- 8</w:t>
      </w:r>
      <w:r>
        <w:tab/>
        <w:t>1L+2L Set+Link</w:t>
      </w:r>
      <w:r w:rsidRPr="00BA6B4D">
        <w:rPr>
          <w:b/>
        </w:rPr>
        <w:t xml:space="preserve"> while </w:t>
      </w:r>
      <w:r>
        <w:t>1M+2M Reverse Set+Link &amp; 2s+1s+3s dance 1/2 reels of 3 on own sides (1s in &amp; down to start) 3 1 2</w:t>
      </w:r>
    </w:p>
    <w:p w:rsidR="00B11EB3" w:rsidRDefault="00B11EB3" w:rsidP="00B11EB3">
      <w:pPr>
        <w:pStyle w:val="DanceBody"/>
      </w:pPr>
      <w:r>
        <w:t xml:space="preserve"> 9-16</w:t>
      </w:r>
      <w:r>
        <w:tab/>
        <w:t>3L+1L Set+Link</w:t>
      </w:r>
      <w:r w:rsidRPr="00BA6B4D">
        <w:rPr>
          <w:b/>
        </w:rPr>
        <w:t xml:space="preserve"> while </w:t>
      </w:r>
      <w:r>
        <w:t>3M+1M Reverse Set+Link &amp; 1s+3s+2s dance 1/2 reels of 3 on sides (3s in &amp; down to start) 2 3 1</w:t>
      </w:r>
    </w:p>
    <w:p w:rsidR="00B11EB3" w:rsidRDefault="00B11EB3" w:rsidP="00B11EB3">
      <w:pPr>
        <w:pStyle w:val="DanceBody"/>
      </w:pPr>
      <w:r>
        <w:t>17-24</w:t>
      </w:r>
      <w:r>
        <w:tab/>
        <w:t>3s+1s 1/2 turn (Men RH, Ladies LH), 2s+1s 1/2 turn (Men LH, Ladies RH), 1s+2s dance 1/2 double Fig of 8 (1s cast, 2s cross up to start) (1) (2) 3</w:t>
      </w:r>
    </w:p>
    <w:p w:rsidR="00B11EB3" w:rsidRDefault="00B11EB3" w:rsidP="00B11EB3">
      <w:pPr>
        <w:pStyle w:val="DanceBody"/>
        <w:keepNext w:val="0"/>
      </w:pPr>
      <w:r>
        <w:t>25-32</w:t>
      </w:r>
      <w:r>
        <w:tab/>
        <w:t>1s+2s turn RH into allemande hold facing up (as in The Knot) &amp; dance Allemande</w:t>
      </w:r>
    </w:p>
    <w:p w:rsidR="00B11EB3" w:rsidRDefault="00B11EB3" w:rsidP="00B11EB3"/>
    <w:p w:rsidR="00B11EB3" w:rsidRDefault="00B11EB3" w:rsidP="00B11EB3">
      <w:pPr>
        <w:pStyle w:val="Minicrib"/>
      </w:pPr>
      <w:r>
        <w:t>RATTY'S HORNPIPE (R8x32)  3C (4C set)</w:t>
      </w:r>
      <w:r>
        <w:tab/>
        <w:t>Tom Winter  Dunsmuir Dances</w:t>
      </w:r>
    </w:p>
    <w:p w:rsidR="00B11EB3" w:rsidRDefault="00B11EB3" w:rsidP="00B11EB3">
      <w:pPr>
        <w:pStyle w:val="DanceBody"/>
      </w:pPr>
      <w:r>
        <w:t xml:space="preserve"> 1- 8</w:t>
      </w:r>
      <w:r>
        <w:tab/>
        <w:t>1s cross down to dance reels of 3 on opposite sides</w:t>
      </w:r>
    </w:p>
    <w:p w:rsidR="00B11EB3" w:rsidRDefault="00B11EB3" w:rsidP="00B11EB3">
      <w:pPr>
        <w:pStyle w:val="DanceBody"/>
      </w:pPr>
      <w:r>
        <w:t xml:space="preserve"> 9-16</w:t>
      </w:r>
      <w:r>
        <w:tab/>
        <w:t>1s on opp sides lead down middle &amp; back ending 2</w:t>
      </w:r>
      <w:r w:rsidRPr="00972EEB">
        <w:t>nd</w:t>
      </w:r>
      <w:r>
        <w:t xml:space="preserve"> pl for double triangles</w:t>
      </w:r>
    </w:p>
    <w:p w:rsidR="00B11EB3" w:rsidRDefault="00B11EB3" w:rsidP="00B11EB3">
      <w:pPr>
        <w:pStyle w:val="DanceBody"/>
      </w:pPr>
      <w:r>
        <w:t>17-24</w:t>
      </w:r>
      <w:r>
        <w:tab/>
        <w:t>1s dance Double triangles ending 2</w:t>
      </w:r>
      <w:r w:rsidRPr="00972EEB">
        <w:t>nd</w:t>
      </w:r>
      <w:r>
        <w:t xml:space="preserve"> place opp sides</w:t>
      </w:r>
    </w:p>
    <w:p w:rsidR="00B11EB3" w:rsidRDefault="00B11EB3" w:rsidP="00B11EB3">
      <w:pPr>
        <w:pStyle w:val="DanceBody"/>
        <w:keepNext w:val="0"/>
      </w:pPr>
      <w:r>
        <w:t>25-32</w:t>
      </w:r>
      <w:r>
        <w:tab/>
        <w:t>1s turn RH, dance half Fig of 8 (Lady round 2s &amp; Man round 3s)</w:t>
      </w:r>
    </w:p>
    <w:p w:rsidR="00B11EB3" w:rsidRDefault="00B11EB3" w:rsidP="00B11EB3"/>
    <w:p w:rsidR="00B11EB3" w:rsidRDefault="00B11EB3" w:rsidP="00B11EB3">
      <w:pPr>
        <w:pStyle w:val="Minicrib"/>
      </w:pPr>
      <w:r>
        <w:t>THE RAVELSTON RANT  (R8x32)  2C (4C set)</w:t>
      </w:r>
      <w:r>
        <w:tab/>
        <w:t>Philip Whitley  Edinburgh 90th Anniv</w:t>
      </w:r>
    </w:p>
    <w:p w:rsidR="00B11EB3" w:rsidRPr="00EA7F69" w:rsidRDefault="00B11EB3" w:rsidP="00B11EB3">
      <w:pPr>
        <w:pStyle w:val="DanceBody"/>
      </w:pPr>
      <w:r w:rsidRPr="00EA7F69">
        <w:t xml:space="preserve"> 1- 8</w:t>
      </w:r>
      <w:r w:rsidRPr="00EA7F69">
        <w:tab/>
        <w:t>1L+2M set, change places RH.  1s set, change places RH</w:t>
      </w:r>
    </w:p>
    <w:p w:rsidR="00B11EB3" w:rsidRPr="00EA7F69" w:rsidRDefault="00B11EB3" w:rsidP="00B11EB3">
      <w:pPr>
        <w:pStyle w:val="DanceBody"/>
      </w:pPr>
      <w:r w:rsidRPr="00EA7F69">
        <w:t xml:space="preserve"> 9-16</w:t>
      </w:r>
      <w:r w:rsidRPr="00EA7F69">
        <w:tab/>
        <w:t>1s+2s circle 4H round and back, finish in line of 4 facing down, 1s on Right of 2s</w:t>
      </w:r>
    </w:p>
    <w:p w:rsidR="00B11EB3" w:rsidRPr="00EA7F69" w:rsidRDefault="00B11EB3" w:rsidP="00B11EB3">
      <w:pPr>
        <w:pStyle w:val="DanceBody"/>
      </w:pPr>
      <w:r w:rsidRPr="00EA7F69">
        <w:t>17-20</w:t>
      </w:r>
      <w:r w:rsidRPr="00EA7F69">
        <w:tab/>
        <w:t>1s+2s dance down and turn to face partner</w:t>
      </w:r>
    </w:p>
    <w:p w:rsidR="00B11EB3" w:rsidRPr="00EA7F69" w:rsidRDefault="00B11EB3" w:rsidP="00B11EB3">
      <w:pPr>
        <w:pStyle w:val="DanceBody"/>
      </w:pPr>
      <w:r w:rsidRPr="00EA7F69">
        <w:t>21-24</w:t>
      </w:r>
      <w:r w:rsidRPr="00EA7F69">
        <w:tab/>
        <w:t>1s also 2s join 2H with partners, slip step up middle to finish in middle, 1s above 2s ready for…</w:t>
      </w:r>
    </w:p>
    <w:p w:rsidR="00B11EB3" w:rsidRPr="00EA7F69" w:rsidRDefault="00B11EB3" w:rsidP="00B11EB3">
      <w:pPr>
        <w:pStyle w:val="DanceBody"/>
        <w:keepNext w:val="0"/>
      </w:pPr>
      <w:r w:rsidRPr="00EA7F69">
        <w:t>25-32</w:t>
      </w:r>
      <w:r w:rsidRPr="00EA7F69">
        <w:tab/>
        <w:t>1s+2s dance poussette</w:t>
      </w:r>
    </w:p>
    <w:p w:rsidR="00B11EB3" w:rsidRDefault="00B11EB3" w:rsidP="00B11EB3"/>
    <w:p w:rsidR="00B11EB3" w:rsidRDefault="00B11EB3" w:rsidP="00B11EB3">
      <w:pPr>
        <w:pStyle w:val="Minicrib"/>
      </w:pPr>
      <w:r>
        <w:t>THE RAVELSTON REEL  (R8x32)  3C (4C set)</w:t>
      </w:r>
      <w:r>
        <w:tab/>
        <w:t>John Drewry  Summer Coll 88</w:t>
      </w:r>
    </w:p>
    <w:p w:rsidR="00B11EB3" w:rsidRDefault="00B11EB3" w:rsidP="00B11EB3">
      <w:pPr>
        <w:pStyle w:val="DanceBody"/>
      </w:pPr>
      <w:r>
        <w:t xml:space="preserve"> 1- 8</w:t>
      </w:r>
      <w:r>
        <w:tab/>
        <w:t>1s &amp; 3s petronella turn into middle, 1/2 turn partners RH retaining hands set, 3/4 turn partners RH back to original places facing out</w:t>
      </w:r>
    </w:p>
    <w:p w:rsidR="00B11EB3" w:rsidRDefault="00B11EB3" w:rsidP="00B11EB3">
      <w:pPr>
        <w:pStyle w:val="DanceBody"/>
      </w:pPr>
      <w:r>
        <w:t xml:space="preserve"> 9-16</w:t>
      </w:r>
      <w:r>
        <w:tab/>
        <w:t>1s dance reels of 3 on own sides dancing out to start &amp; end facing out</w:t>
      </w:r>
    </w:p>
    <w:p w:rsidR="00B11EB3" w:rsidRDefault="00B11EB3" w:rsidP="00B11EB3">
      <w:pPr>
        <w:pStyle w:val="DanceBody"/>
      </w:pPr>
      <w:r>
        <w:t>17-24</w:t>
      </w:r>
      <w:r>
        <w:tab/>
        <w:t>1s cast behind 2s</w:t>
      </w:r>
      <w:r w:rsidRPr="00BA6B4D">
        <w:rPr>
          <w:b/>
        </w:rPr>
        <w:t xml:space="preserve"> </w:t>
      </w:r>
      <w:r>
        <w:rPr>
          <w:b/>
        </w:rPr>
        <w:t xml:space="preserve">as </w:t>
      </w:r>
      <w:r>
        <w:t>2s dance lead up for 2 couple Promenade &amp; end with 2s dancing out to top place</w:t>
      </w:r>
      <w:r w:rsidRPr="00BA6B4D">
        <w:rPr>
          <w:b/>
        </w:rPr>
        <w:t xml:space="preserve"> while </w:t>
      </w:r>
      <w:r>
        <w:t>1s remain in middle</w:t>
      </w:r>
    </w:p>
    <w:p w:rsidR="00B11EB3" w:rsidRDefault="00B11EB3" w:rsidP="00B11EB3">
      <w:pPr>
        <w:pStyle w:val="DanceBody"/>
        <w:keepNext w:val="0"/>
      </w:pPr>
      <w:r>
        <w:t>25-32</w:t>
      </w:r>
      <w:r>
        <w:tab/>
        <w:t>1M+2M turn LH</w:t>
      </w:r>
      <w:r w:rsidRPr="00BA6B4D">
        <w:rPr>
          <w:b/>
        </w:rPr>
        <w:t xml:space="preserve"> while </w:t>
      </w:r>
      <w:r>
        <w:t>1L+2L turn RH, 1M+3M turn RH</w:t>
      </w:r>
      <w:r w:rsidRPr="00BA6B4D">
        <w:rPr>
          <w:b/>
        </w:rPr>
        <w:t xml:space="preserve"> while </w:t>
      </w:r>
      <w:r>
        <w:t>1L+3L turn LH &amp; 1s end 2</w:t>
      </w:r>
      <w:r w:rsidRPr="00972EEB">
        <w:t>nd</w:t>
      </w:r>
      <w:r>
        <w:t xml:space="preserve"> place own sides</w:t>
      </w:r>
    </w:p>
    <w:p w:rsidR="00B11EB3" w:rsidRDefault="00B11EB3" w:rsidP="00B11EB3"/>
    <w:p w:rsidR="00B11EB3" w:rsidRDefault="00B11EB3" w:rsidP="00B11EB3">
      <w:pPr>
        <w:pStyle w:val="Minicrib"/>
      </w:pPr>
      <w:r>
        <w:t>THE RAVEN'S DANCE  (J8x32)  3C (4C set)</w:t>
      </w:r>
      <w:r>
        <w:tab/>
        <w:t>Derek Haynes  Carnforth Coll 5</w:t>
      </w:r>
    </w:p>
    <w:p w:rsidR="00B11EB3" w:rsidRDefault="00B11EB3" w:rsidP="00B11EB3">
      <w:pPr>
        <w:pStyle w:val="DanceBody"/>
      </w:pPr>
      <w:r>
        <w:t xml:space="preserve"> 1- 8</w:t>
      </w:r>
      <w:r>
        <w:tab/>
        <w:t>1s+2s dance double Fig of 8 (1s cross down &amp; 2s dance up to start – no cast)</w:t>
      </w:r>
    </w:p>
    <w:p w:rsidR="00B11EB3" w:rsidRDefault="00B11EB3" w:rsidP="00B11EB3">
      <w:pPr>
        <w:pStyle w:val="DanceBody"/>
      </w:pPr>
      <w:r>
        <w:t xml:space="preserve"> 9-16</w:t>
      </w:r>
      <w:r>
        <w:tab/>
        <w:t>1s cross down to dance reflection reels of 3 on opposite sides &amp; end in centre at top facing down (Lady on Man's right), 2s facing out</w:t>
      </w:r>
    </w:p>
    <w:p w:rsidR="00B11EB3" w:rsidRDefault="00B11EB3" w:rsidP="00B11EB3">
      <w:pPr>
        <w:pStyle w:val="DanceBody"/>
      </w:pPr>
      <w:r>
        <w:t>17-24</w:t>
      </w:r>
      <w:r>
        <w:tab/>
        <w:t>1s (Lady leading) dance an Alternating Tandem RSh reel of 3 across with 2s (RSh to 2M) &amp; end in centre facing down, 2s in 1st place own side</w:t>
      </w:r>
    </w:p>
    <w:p w:rsidR="00B11EB3" w:rsidRDefault="00B11EB3" w:rsidP="00B11EB3">
      <w:pPr>
        <w:pStyle w:val="DanceBody"/>
        <w:keepNext w:val="0"/>
      </w:pPr>
      <w:r>
        <w:t>25-32</w:t>
      </w:r>
      <w:r>
        <w:tab/>
        <w:t>1s dance down between 3s, cast up to 2nd place (opp sides), lead up between 2s, cross &amp; cast to 2</w:t>
      </w:r>
      <w:r w:rsidRPr="00972EEB">
        <w:t>nd</w:t>
      </w:r>
      <w:r>
        <w:t xml:space="preserve"> place own sides</w:t>
      </w:r>
    </w:p>
    <w:p w:rsidR="00B11EB3" w:rsidRDefault="00B11EB3" w:rsidP="00B11EB3"/>
    <w:p w:rsidR="00B11EB3" w:rsidRDefault="00B11EB3" w:rsidP="00B11EB3">
      <w:pPr>
        <w:pStyle w:val="Minicrib"/>
      </w:pPr>
      <w:r>
        <w:t>RAY MILBOURNE  (R4x32)  4C set</w:t>
      </w:r>
      <w:r>
        <w:tab/>
        <w:t>Derek Haynes  Carnforth Coll 1</w:t>
      </w:r>
    </w:p>
    <w:p w:rsidR="00B11EB3" w:rsidRDefault="00B11EB3" w:rsidP="00B11EB3">
      <w:pPr>
        <w:pStyle w:val="DanceBody"/>
      </w:pPr>
      <w:r>
        <w:t>2s &amp; 4s start on opp sides</w:t>
      </w:r>
    </w:p>
    <w:p w:rsidR="00B11EB3" w:rsidRDefault="00B11EB3" w:rsidP="00B11EB3">
      <w:pPr>
        <w:pStyle w:val="DanceBody"/>
      </w:pPr>
      <w:r>
        <w:t xml:space="preserve"> 1- 8</w:t>
      </w:r>
      <w:r>
        <w:tab/>
        <w:t>1s &amp; 4s cross RH, cast in 1 place &amp; dance 1/2 Figs of 8 round end couples</w:t>
      </w:r>
    </w:p>
    <w:p w:rsidR="00B11EB3" w:rsidRDefault="00B11EB3" w:rsidP="00B11EB3">
      <w:pPr>
        <w:pStyle w:val="DanceBody"/>
      </w:pPr>
      <w:r>
        <w:t xml:space="preserve"> 9-16</w:t>
      </w:r>
      <w:r>
        <w:tab/>
        <w:t>1s+4s dance 1/2 R&amp;L, all dance 1/2 reels of 4 on sides</w:t>
      </w:r>
    </w:p>
    <w:p w:rsidR="00B11EB3" w:rsidRDefault="00B11EB3" w:rsidP="00B11EB3">
      <w:pPr>
        <w:pStyle w:val="DanceBody"/>
      </w:pPr>
      <w:r>
        <w:t>17-24</w:t>
      </w:r>
      <w:r>
        <w:tab/>
        <w:t>3s+1s</w:t>
      </w:r>
      <w:r w:rsidRPr="007F0D5A">
        <w:rPr>
          <w:b/>
        </w:rPr>
        <w:t xml:space="preserve"> also </w:t>
      </w:r>
      <w:r>
        <w:t>4s+2s dance Men's Chain</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READY AYE READY  (R5x32)  5C Sq.Set</w:t>
      </w:r>
      <w:r>
        <w:tab/>
        <w:t>Sarah Horne &amp; Judy Grimsey  Ship Ahoy!</w:t>
      </w:r>
    </w:p>
    <w:p w:rsidR="00B11EB3" w:rsidRDefault="00B11EB3" w:rsidP="00B11EB3">
      <w:pPr>
        <w:pStyle w:val="DanceBody"/>
      </w:pPr>
      <w:r>
        <w:t>Square set with 5s in centre, 5M back to 4s, 5L back to 2s</w:t>
      </w:r>
    </w:p>
    <w:p w:rsidR="00B11EB3" w:rsidRDefault="00B11EB3" w:rsidP="00B11EB3">
      <w:pPr>
        <w:pStyle w:val="DanceBody"/>
      </w:pPr>
      <w:r>
        <w:t xml:space="preserve"> 1- 8</w:t>
      </w:r>
      <w:r>
        <w:tab/>
        <w:t xml:space="preserve">1s+2s+3s+4s chase clockwise round back to place </w:t>
      </w:r>
      <w:r>
        <w:rPr>
          <w:b/>
        </w:rPr>
        <w:t>while</w:t>
      </w:r>
      <w:r>
        <w:t xml:space="preserve"> 5s turn RH &amp; turn LH finishing facing 1s</w:t>
      </w:r>
    </w:p>
    <w:p w:rsidR="00B11EB3" w:rsidRDefault="00B11EB3" w:rsidP="00B11EB3">
      <w:pPr>
        <w:pStyle w:val="DanceBody"/>
      </w:pPr>
      <w:r>
        <w:t xml:space="preserve"> 9-16</w:t>
      </w:r>
      <w:r>
        <w:tab/>
        <w:t>5s dance out between 1s, separate &amp; cast, dance through centre, round 3s (1L RSh round 3L, 1M LSh round 3M) &amp; into centre again</w:t>
      </w:r>
    </w:p>
    <w:p w:rsidR="00B11EB3" w:rsidRDefault="00B11EB3" w:rsidP="00B11EB3">
      <w:pPr>
        <w:pStyle w:val="DanceBody"/>
      </w:pPr>
      <w:r>
        <w:t>17-20</w:t>
      </w:r>
      <w:r>
        <w:tab/>
        <w:t xml:space="preserve">5L+2s dance RH across, 5M+4s dance LH across </w:t>
      </w:r>
      <w:r>
        <w:rPr>
          <w:b/>
        </w:rPr>
        <w:t>while</w:t>
      </w:r>
      <w:r>
        <w:t xml:space="preserve"> 1s &amp; 3s turn partner RH</w:t>
      </w:r>
    </w:p>
    <w:p w:rsidR="00B11EB3" w:rsidRDefault="00B11EB3" w:rsidP="00B11EB3">
      <w:pPr>
        <w:pStyle w:val="DanceBody"/>
      </w:pPr>
      <w:r>
        <w:t>21-24</w:t>
      </w:r>
      <w:r>
        <w:tab/>
        <w:t xml:space="preserve">5L+1s &amp; 5M+3s dance RH across </w:t>
      </w:r>
      <w:r>
        <w:rPr>
          <w:b/>
        </w:rPr>
        <w:t>while</w:t>
      </w:r>
      <w:r>
        <w:t xml:space="preserve"> 2s &amp; 4s turn partner RH.  End 5s facing 1s, all 5 couples take prom hold</w:t>
      </w:r>
    </w:p>
    <w:p w:rsidR="00B11EB3" w:rsidRDefault="00B11EB3" w:rsidP="00B11EB3">
      <w:pPr>
        <w:pStyle w:val="DanceBody"/>
        <w:keepNext w:val="0"/>
      </w:pPr>
      <w:r>
        <w:t>25-32</w:t>
      </w:r>
      <w:r>
        <w:tab/>
        <w:t>5s+1s change places passing RSh, 1s+4s, 4s+3s, 3s+2s change places similarly.  End 2s in centre facing new top couple</w:t>
      </w:r>
    </w:p>
    <w:p w:rsidR="00B11EB3" w:rsidRDefault="00B11EB3" w:rsidP="00B11EB3"/>
    <w:p w:rsidR="00B11EB3" w:rsidRDefault="00B11EB3" w:rsidP="00B11EB3">
      <w:pPr>
        <w:pStyle w:val="Minicrib"/>
      </w:pPr>
      <w:r>
        <w:t>READY TO BEGIN AGAIN  (J8x32)  2C (4C set)</w:t>
      </w:r>
      <w:r>
        <w:tab/>
        <w:t>Ann Campbell  Brampton Connections</w:t>
      </w:r>
    </w:p>
    <w:p w:rsidR="00B11EB3" w:rsidRDefault="00B11EB3" w:rsidP="00B11EB3">
      <w:pPr>
        <w:pStyle w:val="DanceBody"/>
      </w:pPr>
      <w:r>
        <w:t xml:space="preserve"> 1- 8</w:t>
      </w:r>
      <w:r>
        <w:tab/>
        <w:t>1s+2s set &amp; cross RH; facing up/down all set &amp; change places on the sides (RH on Ladies' side, LH on Men's).  (2) (1)</w:t>
      </w:r>
    </w:p>
    <w:p w:rsidR="00B11EB3" w:rsidRDefault="00B11EB3" w:rsidP="00B11EB3">
      <w:pPr>
        <w:pStyle w:val="DanceBody"/>
      </w:pPr>
      <w:r>
        <w:t xml:space="preserve"> 9-16</w:t>
      </w:r>
      <w:r>
        <w:tab/>
        <w:t>1s dance 1/2 Fig 8 up round 2s; 2s dance 1/2 Fig 8 down round 1s</w:t>
      </w:r>
    </w:p>
    <w:p w:rsidR="00B11EB3" w:rsidRDefault="00B11EB3" w:rsidP="00B11EB3">
      <w:pPr>
        <w:pStyle w:val="DanceBody"/>
      </w:pPr>
      <w:r>
        <w:t>17-24</w:t>
      </w:r>
      <w:r>
        <w:tab/>
        <w:t xml:space="preserve">2s followed by 1s (who dance up to start) lead down; turn inwards &amp; 1s followed by 2s lead up. 1s cast to 2nd place into centre </w:t>
      </w:r>
      <w:r>
        <w:rPr>
          <w:b/>
        </w:rPr>
        <w:t>while</w:t>
      </w:r>
      <w:r>
        <w:t xml:space="preserve"> 2s dance up to 1st place in centre, ready for …</w:t>
      </w:r>
    </w:p>
    <w:p w:rsidR="00B11EB3" w:rsidRDefault="00B11EB3" w:rsidP="00B11EB3">
      <w:pPr>
        <w:pStyle w:val="DanceBody"/>
        <w:keepNext w:val="0"/>
      </w:pPr>
      <w:r>
        <w:t>25-32</w:t>
      </w:r>
      <w:r>
        <w:tab/>
        <w:t>2s+1s dance Promenade.  2 1</w:t>
      </w:r>
    </w:p>
    <w:p w:rsidR="00B11EB3" w:rsidRDefault="00B11EB3" w:rsidP="00B11EB3"/>
    <w:p w:rsidR="00B11EB3" w:rsidRDefault="00B11EB3" w:rsidP="00B11EB3">
      <w:pPr>
        <w:pStyle w:val="Minicrib"/>
      </w:pPr>
      <w:r>
        <w:t>A 'REAL' CELEBRATION  (R2x48)  4C Set</w:t>
      </w:r>
      <w:r>
        <w:tab/>
        <w:t>Mike Calder  Southsea 50</w:t>
      </w:r>
    </w:p>
    <w:p w:rsidR="00B11EB3" w:rsidRDefault="00B11EB3" w:rsidP="00B11EB3">
      <w:pPr>
        <w:pStyle w:val="DanceBody"/>
      </w:pPr>
      <w:r>
        <w:t>2 Chords: 2nd chord 1M/3M stand</w:t>
      </w:r>
      <w:r w:rsidRPr="00BA6B4D">
        <w:rPr>
          <w:b/>
        </w:rPr>
        <w:t xml:space="preserve"> </w:t>
      </w:r>
      <w:r>
        <w:rPr>
          <w:b/>
        </w:rPr>
        <w:t xml:space="preserve">as </w:t>
      </w:r>
      <w:r>
        <w:t>1L crosses to 2M pl, 2M crosses to partners pl, 2L steps up, 3L crosses to 4M pl, 4M crosses to partners pl, 4L steps up</w:t>
      </w:r>
    </w:p>
    <w:p w:rsidR="00B11EB3" w:rsidRDefault="00B11EB3" w:rsidP="00B11EB3">
      <w:pPr>
        <w:pStyle w:val="DanceBody"/>
      </w:pPr>
      <w:r>
        <w:t xml:space="preserve"> 1- 8</w:t>
      </w:r>
      <w:r>
        <w:tab/>
        <w:t xml:space="preserve">1s &amp; 4s Set &amp; Rotate, chase (Men leading) 1/2 round to change places </w:t>
      </w:r>
      <w:r>
        <w:rPr>
          <w:b/>
        </w:rPr>
        <w:t>while</w:t>
      </w:r>
      <w:r>
        <w:t xml:space="preserve"> 2s &amp; 3s set, Adv+Ret, set</w:t>
      </w:r>
    </w:p>
    <w:p w:rsidR="00B11EB3" w:rsidRDefault="00B11EB3" w:rsidP="00B11EB3">
      <w:pPr>
        <w:pStyle w:val="DanceBody"/>
      </w:pPr>
      <w:r>
        <w:t xml:space="preserve"> 9-16</w:t>
      </w:r>
      <w:r>
        <w:tab/>
        <w:t xml:space="preserve">2s+4s </w:t>
      </w:r>
      <w:r>
        <w:rPr>
          <w:b/>
        </w:rPr>
        <w:t>also</w:t>
      </w:r>
      <w:r>
        <w:t xml:space="preserve"> 1s+3s dance R&amp;L all finishing with dancer opposite ready for …</w:t>
      </w:r>
    </w:p>
    <w:p w:rsidR="00B11EB3" w:rsidRDefault="00B11EB3" w:rsidP="00B11EB3">
      <w:pPr>
        <w:pStyle w:val="DanceBody"/>
      </w:pPr>
      <w:r>
        <w:t>17-24</w:t>
      </w:r>
      <w:r>
        <w:tab/>
        <w:t>All dance Poussette</w:t>
      </w:r>
    </w:p>
    <w:p w:rsidR="00B11EB3" w:rsidRDefault="00B11EB3" w:rsidP="00B11EB3">
      <w:pPr>
        <w:pStyle w:val="DanceBody"/>
      </w:pPr>
      <w:r>
        <w:t>25-32</w:t>
      </w:r>
      <w:r>
        <w:tab/>
        <w:t xml:space="preserve">All Set+Link with partner; 1s+3s </w:t>
      </w:r>
      <w:r>
        <w:rPr>
          <w:b/>
        </w:rPr>
        <w:t>also</w:t>
      </w:r>
      <w:r>
        <w:t xml:space="preserve"> 2s+4s dance RH across</w:t>
      </w:r>
    </w:p>
    <w:p w:rsidR="00B11EB3" w:rsidRDefault="00B11EB3" w:rsidP="00B11EB3">
      <w:pPr>
        <w:pStyle w:val="DanceBody"/>
      </w:pPr>
      <w:r>
        <w:t>33-40</w:t>
      </w:r>
      <w:r>
        <w:tab/>
        <w:t>Repeat bars 1-8 to return to start positions (as Bar 1)</w:t>
      </w:r>
    </w:p>
    <w:p w:rsidR="00B11EB3" w:rsidRDefault="00B11EB3" w:rsidP="00B11EB3">
      <w:pPr>
        <w:pStyle w:val="DanceBody"/>
      </w:pPr>
      <w:r>
        <w:t>41-48</w:t>
      </w:r>
      <w:r>
        <w:tab/>
        <w:t>All circle 8H round &amp; back</w:t>
      </w:r>
    </w:p>
    <w:p w:rsidR="00B11EB3" w:rsidRPr="005E6494" w:rsidRDefault="00B11EB3" w:rsidP="00B11EB3">
      <w:pPr>
        <w:pStyle w:val="DanceBody"/>
        <w:keepNext w:val="0"/>
      </w:pPr>
      <w:r>
        <w:t>Repeat 1-48 with 2s &amp; 3s leading</w:t>
      </w:r>
    </w:p>
    <w:p w:rsidR="00B11EB3" w:rsidRDefault="00B11EB3" w:rsidP="00B11EB3"/>
    <w:p w:rsidR="00B11EB3" w:rsidRDefault="00B11EB3" w:rsidP="00B11EB3">
      <w:pPr>
        <w:pStyle w:val="Minicrib"/>
      </w:pPr>
      <w:r>
        <w:t>THE RECUMBENT STONE  (R5x48)  5C set</w:t>
      </w:r>
      <w:r>
        <w:tab/>
        <w:t>John Drewry  Greenburn Bk 3</w:t>
      </w:r>
    </w:p>
    <w:p w:rsidR="00B11EB3" w:rsidRDefault="00B11EB3" w:rsidP="00B11EB3">
      <w:pPr>
        <w:pStyle w:val="DanceBody"/>
      </w:pPr>
      <w:r>
        <w:t xml:space="preserve"> 1- 8</w:t>
      </w:r>
      <w:r>
        <w:tab/>
        <w:t>2s+3s+4s circle 6H round &amp; back</w:t>
      </w:r>
      <w:r w:rsidRPr="00BA6B4D">
        <w:rPr>
          <w:b/>
        </w:rPr>
        <w:t xml:space="preserve"> while </w:t>
      </w:r>
      <w:r>
        <w:t>1s &amp; 5s wait for 4 bars then turn RH for 4 bars</w:t>
      </w:r>
    </w:p>
    <w:p w:rsidR="00B11EB3" w:rsidRDefault="00B11EB3" w:rsidP="00B11EB3">
      <w:pPr>
        <w:pStyle w:val="DanceBody"/>
      </w:pPr>
      <w:r>
        <w:t xml:space="preserve"> 9-16</w:t>
      </w:r>
      <w:r>
        <w:tab/>
        <w:t>1s &amp; 3s dance Fig of 8 round couples below them</w:t>
      </w:r>
    </w:p>
    <w:p w:rsidR="00B11EB3" w:rsidRDefault="00B11EB3" w:rsidP="00B11EB3">
      <w:pPr>
        <w:pStyle w:val="DanceBody"/>
      </w:pPr>
      <w:r>
        <w:t>17-24</w:t>
      </w:r>
      <w:r>
        <w:tab/>
        <w:t>1s &amp; 3s dancing between couple below turn them with nearer hand 1.1/2 times, cast down behind next couple &amp; lead up LH to face 1</w:t>
      </w:r>
      <w:r w:rsidRPr="00972EEB">
        <w:t>st</w:t>
      </w:r>
      <w:r>
        <w:t xml:space="preserve"> corners</w:t>
      </w:r>
    </w:p>
    <w:p w:rsidR="00B11EB3" w:rsidRDefault="00B11EB3" w:rsidP="00B11EB3">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B11EB3" w:rsidRDefault="00B11EB3" w:rsidP="00B11EB3">
      <w:pPr>
        <w:pStyle w:val="DanceBody"/>
      </w:pPr>
      <w:r>
        <w:t>33-40</w:t>
      </w:r>
      <w:r>
        <w:tab/>
        <w:t>1s &amp; 3s dance 1/2 diag reel with 3</w:t>
      </w:r>
      <w:r w:rsidRPr="00972EEB">
        <w:t>rd</w:t>
      </w:r>
      <w:r>
        <w:t xml:space="preserve"> crnrs &amp; pass RSh to face partner in centre (Ladies face down &amp; Men up) &amp; dance 1/2 reel of 4 in up/down</w:t>
      </w:r>
    </w:p>
    <w:p w:rsidR="00B11EB3" w:rsidRDefault="00B11EB3" w:rsidP="00B11EB3">
      <w:pPr>
        <w:pStyle w:val="DanceBody"/>
        <w:keepNext w:val="0"/>
      </w:pPr>
      <w:r>
        <w:t>41-48</w:t>
      </w:r>
      <w:r>
        <w:tab/>
        <w:t>3s &amp; 1s turn RH 1.1/4 times to 2</w:t>
      </w:r>
      <w:r w:rsidRPr="00972EEB">
        <w:t>nd</w:t>
      </w:r>
      <w:r>
        <w:t>/4</w:t>
      </w:r>
      <w:r w:rsidRPr="00972EEB">
        <w:t>th</w:t>
      </w:r>
      <w:r>
        <w:t xml:space="preserve"> places (opp side). 3s+1s dance 1/2 Figs 8 across (</w:t>
      </w:r>
      <w:r>
        <w:rPr>
          <w:bCs/>
        </w:rPr>
        <w:t>Ladies dance up, Me</w:t>
      </w:r>
      <w:r w:rsidRPr="00F21453">
        <w:rPr>
          <w:bCs/>
        </w:rPr>
        <w:t>n down</w:t>
      </w:r>
      <w:r>
        <w:rPr>
          <w:bCs/>
        </w:rPr>
        <w:t>,</w:t>
      </w:r>
      <w:r>
        <w:t>3M+1L pass RSh</w:t>
      </w:r>
      <w:r>
        <w:rPr>
          <w:b/>
          <w:bCs/>
        </w:rPr>
        <w:t>)</w:t>
      </w:r>
      <w:r>
        <w:t xml:space="preserve"> End 5 3 4 1 2</w:t>
      </w:r>
    </w:p>
    <w:p w:rsidR="00B11EB3" w:rsidRDefault="00B11EB3" w:rsidP="00B11EB3"/>
    <w:p w:rsidR="00B11EB3" w:rsidRDefault="00B11EB3" w:rsidP="00B11EB3">
      <w:pPr>
        <w:pStyle w:val="Minicrib"/>
      </w:pPr>
      <w:r>
        <w:t>RED AND GRAY  (R8x32)  2C (4C set)</w:t>
      </w:r>
      <w:r>
        <w:tab/>
        <w:t>Richard Francis  Class of '13</w:t>
      </w:r>
    </w:p>
    <w:p w:rsidR="00B11EB3" w:rsidRDefault="00B11EB3" w:rsidP="00B11EB3">
      <w:pPr>
        <w:pStyle w:val="DanceBody"/>
      </w:pPr>
      <w:r>
        <w:t xml:space="preserve"> 1- 8</w:t>
      </w:r>
      <w:r>
        <w:tab/>
        <w:t>1s dance a Fig of 8 round 2s giving hands where possible</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 reel with 2M on Men's side (1M &amp; 2M pass LSh &amp; 1L dances to 2nd pl on Men's side to pass partner RSh)  End: 1L in 1st place own side, 1M in 2nd place own side, 2M in 1st place</w:t>
      </w:r>
    </w:p>
    <w:p w:rsidR="00B11EB3" w:rsidRDefault="00B11EB3" w:rsidP="00B11EB3">
      <w:pPr>
        <w:pStyle w:val="DanceBody"/>
        <w:keepNext w:val="0"/>
      </w:pPr>
      <w:r>
        <w:t>25-32</w:t>
      </w:r>
      <w:r>
        <w:tab/>
        <w:t>1s reel with 2L on Ladies' side (1L&amp;2L pass RSh &amp; 1M dances to 2nd pl on Ladies' side to pass partner LSh (1s end in 2nd place own side)</w:t>
      </w:r>
    </w:p>
    <w:p w:rsidR="00B11EB3" w:rsidRDefault="00B11EB3" w:rsidP="00B11EB3"/>
    <w:p w:rsidR="00B11EB3" w:rsidRDefault="00B11EB3" w:rsidP="00B11EB3">
      <w:pPr>
        <w:pStyle w:val="Minicrib"/>
      </w:pPr>
      <w:r>
        <w:t>THE RED ARROWS  (R8x32)  3C (4C set)</w:t>
      </w:r>
      <w:r>
        <w:tab/>
        <w:t>Moira Stacey</w:t>
      </w:r>
    </w:p>
    <w:p w:rsidR="00B11EB3" w:rsidRDefault="00B11EB3" w:rsidP="00B11EB3">
      <w:pPr>
        <w:pStyle w:val="DanceBody"/>
      </w:pPr>
      <w:r>
        <w:t xml:space="preserve"> 1- 8</w:t>
      </w:r>
      <w:r>
        <w:tab/>
        <w:t>1s set, cast (2s step up); 1s dance down between 3s, cast up to 2nd place &amp; pass LSh to face 1st corners.</w:t>
      </w:r>
    </w:p>
    <w:p w:rsidR="00B11EB3" w:rsidRDefault="00B11EB3" w:rsidP="00B11EB3">
      <w:pPr>
        <w:pStyle w:val="DanceBody"/>
      </w:pPr>
      <w:r>
        <w:t xml:space="preserve"> 9-16</w:t>
      </w:r>
      <w:r>
        <w:tab/>
        <w:t>1s dance Corner Pass+Turn with 1st corners; dance Corner Pass+Turn with 2nd corners. Bars 15-16: 1s turn 3/4 RH into lines of 3 across facing 2nd corners</w:t>
      </w:r>
    </w:p>
    <w:p w:rsidR="00B11EB3" w:rsidRDefault="00B11EB3" w:rsidP="00B11EB3">
      <w:pPr>
        <w:pStyle w:val="DanceBody"/>
      </w:pPr>
      <w:r>
        <w:t>17-24</w:t>
      </w:r>
      <w:r>
        <w:tab/>
        <w:t>1s dance 1/2 reels of 3 across, RSh to 2nd corner to start, pass RSh &amp; dance 1/2 reels of 3 across with other couple (RSh to 4th corner)</w:t>
      </w:r>
    </w:p>
    <w:p w:rsidR="00B11EB3" w:rsidRDefault="00B11EB3" w:rsidP="00B11EB3">
      <w:pPr>
        <w:pStyle w:val="DanceBody"/>
        <w:keepNext w:val="0"/>
      </w:pPr>
      <w:r>
        <w:t>25-32</w:t>
      </w:r>
      <w:r>
        <w:tab/>
        <w:t>1s followed by 2s dance down, cast up round 3s; dance up to top &amp; cast to 2nd place own side.  2 1 3</w:t>
      </w:r>
    </w:p>
    <w:p w:rsidR="00B11EB3" w:rsidRDefault="00B11EB3" w:rsidP="00B11EB3"/>
    <w:p w:rsidR="00B11EB3" w:rsidRDefault="00B11EB3" w:rsidP="00B11EB3">
      <w:pPr>
        <w:pStyle w:val="Minicrib"/>
      </w:pPr>
      <w:r>
        <w:t>THE RED BALLOON  (J4x40)  4C set</w:t>
      </w:r>
      <w:r>
        <w:tab/>
        <w:t>S Edie  Croydon &amp; District Bk</w:t>
      </w:r>
    </w:p>
    <w:p w:rsidR="00B11EB3" w:rsidRDefault="00B11EB3" w:rsidP="00B11EB3">
      <w:pPr>
        <w:pStyle w:val="DanceBody"/>
      </w:pPr>
      <w:r>
        <w:t xml:space="preserve"> 1- 8</w:t>
      </w:r>
      <w:r>
        <w:tab/>
        <w:t>1s dance DoSiDo, set &amp; cast 1 place</w:t>
      </w:r>
    </w:p>
    <w:p w:rsidR="00B11EB3" w:rsidRDefault="00B11EB3" w:rsidP="00B11EB3">
      <w:pPr>
        <w:pStyle w:val="DanceBody"/>
      </w:pPr>
      <w:r>
        <w:t xml:space="preserve"> 9-16</w:t>
      </w:r>
      <w:r>
        <w:tab/>
        <w:t>1s dance 1/2 reels of 3 across (1M with 2s, 1L with 3s), 1s dance 1/2 reels of 3 across with other couple</w:t>
      </w:r>
    </w:p>
    <w:p w:rsidR="00B11EB3" w:rsidRDefault="00B11EB3" w:rsidP="00B11EB3">
      <w:pPr>
        <w:pStyle w:val="DanceBody"/>
      </w:pPr>
      <w:r>
        <w:t>17-24</w:t>
      </w:r>
      <w:r>
        <w:tab/>
        <w:t>1s dance DoSiDo, set &amp; cast 1 place</w:t>
      </w:r>
    </w:p>
    <w:p w:rsidR="00B11EB3" w:rsidRDefault="00B11EB3" w:rsidP="00B11EB3">
      <w:pPr>
        <w:pStyle w:val="DanceBody"/>
      </w:pPr>
      <w:r>
        <w:t>25-32</w:t>
      </w:r>
      <w:r>
        <w:tab/>
        <w:t>1s dance 1/2 reels of 3 across (1M with 3s, 1L with 4s), 1s dance 1/2 reels of 3 across with other couple</w:t>
      </w:r>
    </w:p>
    <w:p w:rsidR="00B11EB3" w:rsidRDefault="00B11EB3" w:rsidP="00B11EB3">
      <w:pPr>
        <w:pStyle w:val="DanceBody"/>
        <w:keepNext w:val="0"/>
      </w:pPr>
      <w:r>
        <w:t>33-40</w:t>
      </w:r>
      <w:r>
        <w:tab/>
        <w:t>1s set &amp; cast 1 place, all turn partners RH.  2 3 4 1</w:t>
      </w:r>
    </w:p>
    <w:p w:rsidR="00B11EB3" w:rsidRDefault="00B11EB3" w:rsidP="00B11EB3"/>
    <w:p w:rsidR="00B11EB3" w:rsidRDefault="00B11EB3" w:rsidP="00B11EB3">
      <w:pPr>
        <w:pStyle w:val="Minicrib"/>
      </w:pPr>
      <w:r>
        <w:t>RED DOUBLET  (S8x40)  3C (4C set)</w:t>
      </w:r>
      <w:r>
        <w:tab/>
        <w:t>Doris Weller  A Yankee Sampler</w:t>
      </w:r>
    </w:p>
    <w:p w:rsidR="00B11EB3" w:rsidRDefault="00B11EB3" w:rsidP="00B11EB3">
      <w:pPr>
        <w:pStyle w:val="DanceBody"/>
      </w:pPr>
      <w:r>
        <w:t xml:space="preserve"> 1-16</w:t>
      </w:r>
      <w:r>
        <w:tab/>
        <w:t>1s+2s+3s dance Grand Chain with turn on each LH &amp; 1s end by turning RH</w:t>
      </w:r>
    </w:p>
    <w:p w:rsidR="00B11EB3" w:rsidRDefault="00B11EB3" w:rsidP="00B11EB3">
      <w:pPr>
        <w:pStyle w:val="DanceBody"/>
      </w:pPr>
      <w:r>
        <w:t>17-24</w:t>
      </w:r>
      <w:r>
        <w:tab/>
        <w:t>1s lead down the middle, cast up on opposite sides to 2</w:t>
      </w:r>
      <w:r w:rsidRPr="00972EEB">
        <w:t>nd</w:t>
      </w:r>
      <w:r>
        <w:t xml:space="preserve"> places &amp; turn 2H to face 2L (Lady on Man' right)</w:t>
      </w:r>
    </w:p>
    <w:p w:rsidR="00B11EB3" w:rsidRDefault="00B11EB3" w:rsidP="00B11EB3">
      <w:pPr>
        <w:pStyle w:val="DanceBody"/>
      </w:pPr>
      <w:r>
        <w:t>25-32</w:t>
      </w:r>
      <w:r>
        <w:tab/>
        <w:t>1s set to 2L, turn inwards &amp; set to 3M, set to 3L, turn inwards &amp; set to 2M. 1s in middle face up</w:t>
      </w:r>
    </w:p>
    <w:p w:rsidR="00B11EB3" w:rsidRDefault="00B11EB3" w:rsidP="00B11EB3">
      <w:pPr>
        <w:pStyle w:val="DanceBody"/>
        <w:keepNext w:val="0"/>
      </w:pPr>
      <w:r>
        <w:t>33-40</w:t>
      </w:r>
      <w:r>
        <w:tab/>
        <w:t>Mirror reels of 3 on sides, 1s dance up, 2s cast down &amp; 3s cast up to start.  2 1 3</w:t>
      </w:r>
    </w:p>
    <w:p w:rsidR="00B11EB3" w:rsidRDefault="00B11EB3" w:rsidP="00B11EB3"/>
    <w:p w:rsidR="00B11EB3" w:rsidRDefault="00B11EB3" w:rsidP="00B11EB3">
      <w:pPr>
        <w:pStyle w:val="Minicrib"/>
      </w:pPr>
      <w:r>
        <w:t>THE RED DRAGON (Ddraig Goch)  (R8x32)  3C (4C set)</w:t>
      </w:r>
      <w:r>
        <w:tab/>
        <w:t>E Paul Bond  Ness House 2</w:t>
      </w:r>
    </w:p>
    <w:p w:rsidR="00B11EB3" w:rsidRPr="00C73EB2" w:rsidRDefault="00B11EB3" w:rsidP="00B11EB3">
      <w:pPr>
        <w:pStyle w:val="DanceBody"/>
      </w:pPr>
      <w:r>
        <w:t xml:space="preserve"> </w:t>
      </w:r>
      <w:r w:rsidRPr="00C73EB2">
        <w:t>1- 8</w:t>
      </w:r>
      <w:r w:rsidRPr="00C73EB2">
        <w:tab/>
        <w:t>1s set,1M advancing as 1L turns about, 1L followed by 1M (in Tandem) cast 1 place, dance into centre as 2s step up.  1s+2s dance RH across</w:t>
      </w:r>
    </w:p>
    <w:p w:rsidR="00B11EB3" w:rsidRPr="00C73EB2" w:rsidRDefault="00B11EB3" w:rsidP="00B11EB3">
      <w:pPr>
        <w:pStyle w:val="DanceBody"/>
      </w:pPr>
      <w:r w:rsidRPr="00C73EB2">
        <w:t xml:space="preserve"> 9-16</w:t>
      </w:r>
      <w:r w:rsidRPr="00C73EB2">
        <w:tab/>
        <w:t>1s dance Tandem (1L leading, 1M following) reel of 3 with 2M+3M giving LSh to 3M &amp; 1s end in centre</w:t>
      </w:r>
    </w:p>
    <w:p w:rsidR="00B11EB3" w:rsidRPr="00C73EB2" w:rsidRDefault="00B11EB3" w:rsidP="00B11EB3">
      <w:pPr>
        <w:pStyle w:val="DanceBody"/>
      </w:pPr>
      <w:r w:rsidRPr="00C73EB2">
        <w:t>17-24</w:t>
      </w:r>
      <w:r w:rsidRPr="00C73EB2">
        <w:tab/>
        <w:t>1s dance Tandem reel of 3 with 2L+3L giving RSh to 3L &amp; 1s end in centre side by side, above 2s, facing down</w:t>
      </w:r>
    </w:p>
    <w:p w:rsidR="00B11EB3" w:rsidRPr="00C73EB2" w:rsidRDefault="00B11EB3" w:rsidP="00B11EB3">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B11EB3" w:rsidRPr="00CA1421" w:rsidRDefault="00B11EB3" w:rsidP="00B11EB3">
      <w:pPr>
        <w:pStyle w:val="DanceBody"/>
        <w:keepNext w:val="0"/>
        <w:rPr>
          <w:i/>
        </w:rPr>
      </w:pPr>
      <w:r w:rsidRPr="00CA1421">
        <w:rPr>
          <w:i/>
        </w:rPr>
        <w:tab/>
        <w:t>NB: At end 2nd time through</w:t>
      </w:r>
      <w:r>
        <w:rPr>
          <w:i/>
        </w:rPr>
        <w:t xml:space="preserve">, </w:t>
      </w:r>
      <w:r w:rsidRPr="00CA1421">
        <w:rPr>
          <w:i/>
        </w:rPr>
        <w:t>1s+3s 3/4 turn with other hand (Men LH, Ladies RH</w:t>
      </w:r>
      <w:r>
        <w:rPr>
          <w:i/>
        </w:rPr>
        <w:t>)</w:t>
      </w:r>
      <w:r w:rsidRPr="00CA1421">
        <w:rPr>
          <w:i/>
        </w:rPr>
        <w:t xml:space="preserve"> to finish in 4th place</w:t>
      </w:r>
      <w:r>
        <w:rPr>
          <w:i/>
        </w:rPr>
        <w:t xml:space="preserve"> own side</w:t>
      </w:r>
    </w:p>
    <w:p w:rsidR="00B11EB3" w:rsidRDefault="00B11EB3" w:rsidP="00B11EB3"/>
    <w:p w:rsidR="00B11EB3" w:rsidRDefault="00B11EB3" w:rsidP="00B11EB3">
      <w:pPr>
        <w:pStyle w:val="Minicrib"/>
      </w:pPr>
      <w:r>
        <w:t>RED GHILLIES  (R4x40)  4C set</w:t>
      </w:r>
      <w:r>
        <w:tab/>
        <w:t>Ann Skipper &amp; Neil McLeod  If The Ghillie Fits</w:t>
      </w:r>
    </w:p>
    <w:p w:rsidR="00B11EB3" w:rsidRDefault="00B11EB3" w:rsidP="00B11EB3">
      <w:pPr>
        <w:pStyle w:val="DanceBody"/>
      </w:pPr>
      <w:r>
        <w:t xml:space="preserve"> 1- 8</w:t>
      </w:r>
      <w:r>
        <w:tab/>
        <w:t>1s cross down, cast down behind 3s, cross down &amp; cast up around 4s to 3</w:t>
      </w:r>
      <w:r w:rsidRPr="00972EEB">
        <w:t>rd</w:t>
      </w:r>
      <w:r>
        <w:t xml:space="preserve"> place</w:t>
      </w:r>
    </w:p>
    <w:p w:rsidR="00B11EB3" w:rsidRDefault="00B11EB3" w:rsidP="00B11EB3">
      <w:pPr>
        <w:pStyle w:val="DanceBody"/>
      </w:pPr>
      <w:r>
        <w:t xml:space="preserve"> 9-16</w:t>
      </w:r>
      <w:r>
        <w:tab/>
        <w:t>1s cross up, cast up behind 2s to 1</w:t>
      </w:r>
      <w:r w:rsidRPr="00972EEB">
        <w:t>st</w:t>
      </w:r>
      <w:r>
        <w:t xml:space="preserve"> place &amp; turn RH 1.1/2 times</w:t>
      </w:r>
    </w:p>
    <w:p w:rsidR="00B11EB3" w:rsidRDefault="00B11EB3" w:rsidP="00B11EB3">
      <w:pPr>
        <w:pStyle w:val="DanceBody"/>
      </w:pPr>
      <w:r>
        <w:t>17-24</w:t>
      </w:r>
      <w:r>
        <w:tab/>
        <w:t>1s+2s dance 1/2 R&amp;L, 1s+3s dance 1/2 R&amp;L</w:t>
      </w:r>
    </w:p>
    <w:p w:rsidR="00B11EB3" w:rsidRDefault="00B11EB3" w:rsidP="00B11EB3">
      <w:pPr>
        <w:pStyle w:val="DanceBody"/>
      </w:pPr>
      <w:r>
        <w:t>25-32</w:t>
      </w:r>
      <w:r>
        <w:tab/>
        <w:t>1s+4s dance 1/2 R&amp;L &amp; all turn RH</w:t>
      </w:r>
    </w:p>
    <w:p w:rsidR="00B11EB3" w:rsidRDefault="00B11EB3" w:rsidP="00B11EB3">
      <w:pPr>
        <w:pStyle w:val="DanceBody"/>
        <w:rPr>
          <w:bCs/>
        </w:rPr>
      </w:pPr>
      <w:r>
        <w:rPr>
          <w:bCs/>
        </w:rPr>
        <w:t>33-40</w:t>
      </w:r>
      <w:r>
        <w:rPr>
          <w:bCs/>
        </w:rPr>
        <w:tab/>
        <w:t>All set &amp; dance a modified La Bara</w:t>
      </w:r>
      <w:r>
        <w:rPr>
          <w:b/>
          <w:bCs/>
        </w:rPr>
        <w:t>t</w:t>
      </w:r>
      <w:r>
        <w:rPr>
          <w:bCs/>
        </w:rPr>
        <w:t>te : -</w:t>
      </w:r>
    </w:p>
    <w:p w:rsidR="00B11EB3" w:rsidRDefault="00B11EB3" w:rsidP="00B11EB3">
      <w:pPr>
        <w:pStyle w:val="DanceBody"/>
        <w:keepNext w:val="0"/>
        <w:rPr>
          <w:bCs/>
        </w:rPr>
      </w:pPr>
      <w:r>
        <w:rPr>
          <w:bCs/>
        </w:rP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rPr>
          <w:bCs/>
        </w:rPr>
        <w:t xml:space="preserve"> change places LH to own sides</w:t>
      </w:r>
    </w:p>
    <w:p w:rsidR="00B11EB3" w:rsidRDefault="00B11EB3" w:rsidP="00B11EB3"/>
    <w:p w:rsidR="00B11EB3" w:rsidRDefault="00B11EB3" w:rsidP="00B11EB3">
      <w:pPr>
        <w:pStyle w:val="Minicrib"/>
      </w:pPr>
      <w:r>
        <w:t>RED HOUSE (Where Would Bonnie Annie Lie)  (R8x40)  2C (4C set)</w:t>
      </w:r>
      <w:r>
        <w:tab/>
        <w:t>Playford  RSCDS Bk 7</w:t>
      </w:r>
    </w:p>
    <w:p w:rsidR="00B11EB3" w:rsidRDefault="00B11EB3" w:rsidP="00B11EB3">
      <w:pPr>
        <w:pStyle w:val="DanceBody"/>
      </w:pPr>
      <w:r>
        <w:t xml:space="preserve"> 1- 8</w:t>
      </w:r>
      <w:r>
        <w:tab/>
        <w:t>1s set &amp; cast 1 place, set &amp; cast back to original places</w:t>
      </w:r>
    </w:p>
    <w:p w:rsidR="00B11EB3" w:rsidRDefault="00B11EB3" w:rsidP="00B11EB3">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11EB3" w:rsidRDefault="00B11EB3" w:rsidP="00B11EB3">
      <w:pPr>
        <w:pStyle w:val="DanceBody"/>
      </w:pPr>
      <w:r>
        <w:t>17-24</w:t>
      </w:r>
      <w:r>
        <w:tab/>
        <w:t>1L (followed by partner) casts up to top, dances down between 2s &amp; casts up behind 2M &amp; crosses over &amp; both end in original places</w:t>
      </w:r>
    </w:p>
    <w:p w:rsidR="00B11EB3" w:rsidRDefault="00B11EB3" w:rsidP="00B11EB3">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11EB3" w:rsidRDefault="00B11EB3" w:rsidP="00B11EB3">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11EB3" w:rsidRDefault="00B11EB3" w:rsidP="00B11EB3"/>
    <w:p w:rsidR="00B11EB3" w:rsidRDefault="00B11EB3" w:rsidP="00B11EB3">
      <w:pPr>
        <w:pStyle w:val="Minicrib"/>
      </w:pPr>
      <w:r>
        <w:t>RED HOUSE REVISITED  (R8x40)  2C (4C set)</w:t>
      </w:r>
      <w:r>
        <w:tab/>
        <w:t>John Morris  Vallin Coll 1</w:t>
      </w:r>
    </w:p>
    <w:p w:rsidR="00B11EB3" w:rsidRDefault="00B11EB3" w:rsidP="00B11EB3">
      <w:pPr>
        <w:pStyle w:val="DanceBody"/>
      </w:pPr>
      <w:r>
        <w:t xml:space="preserve"> 1- 8</w:t>
      </w:r>
      <w:r>
        <w:tab/>
        <w:t>1s+2s dance LH across &amp; RH across. 1L face out</w:t>
      </w:r>
    </w:p>
    <w:p w:rsidR="00B11EB3" w:rsidRDefault="00B11EB3" w:rsidP="00B11EB3">
      <w:pPr>
        <w:pStyle w:val="DanceBody"/>
      </w:pPr>
      <w:r>
        <w:t xml:space="preserve"> 9-16</w:t>
      </w:r>
      <w:r>
        <w:tab/>
        <w:t>1L, followed by partner, casts, crosses above 2M, casts to 2nd place opp sides then crosses to 2nd place own side.  1s turn Right about ready for ...</w:t>
      </w:r>
    </w:p>
    <w:p w:rsidR="00B11EB3" w:rsidRDefault="00B11EB3" w:rsidP="00B11EB3">
      <w:pPr>
        <w:pStyle w:val="DanceBody"/>
      </w:pPr>
      <w:r>
        <w:t>17-24</w:t>
      </w:r>
      <w:r>
        <w:tab/>
        <w:t>1M, followed by partner, repeats 9-16 in reverse to original places</w:t>
      </w:r>
    </w:p>
    <w:p w:rsidR="00B11EB3" w:rsidRDefault="00B11EB3" w:rsidP="00B11EB3">
      <w:pPr>
        <w:pStyle w:val="DanceBody"/>
      </w:pPr>
      <w:r>
        <w:t>25-32</w:t>
      </w:r>
      <w:r>
        <w:tab/>
        <w:t xml:space="preserve">1s+2M dance 6 bar reel of 3 on Men's side (1M+2M pass LSh </w:t>
      </w:r>
      <w:r>
        <w:rPr>
          <w:b/>
        </w:rPr>
        <w:t>as</w:t>
      </w:r>
      <w:r>
        <w:t xml:space="preserve"> 1L crosses to bottom of reel). 1M+2M pass LSh </w:t>
      </w:r>
      <w:r>
        <w:rPr>
          <w:b/>
        </w:rPr>
        <w:t>as</w:t>
      </w:r>
      <w:r>
        <w:t xml:space="preserve"> 1L crosses to top)</w:t>
      </w:r>
    </w:p>
    <w:p w:rsidR="00B11EB3" w:rsidRDefault="00B11EB3" w:rsidP="00B11EB3">
      <w:pPr>
        <w:pStyle w:val="DanceBody"/>
        <w:keepNext w:val="0"/>
      </w:pPr>
      <w:r>
        <w:t>33-40</w:t>
      </w:r>
      <w:r>
        <w:tab/>
        <w:t xml:space="preserve">1s+2L dance 6 bar reel of 3 on Ladies' side (1L+2L  pass RSh </w:t>
      </w:r>
      <w:r>
        <w:rPr>
          <w:b/>
        </w:rPr>
        <w:t>as</w:t>
      </w:r>
      <w:r>
        <w:t xml:space="preserve"> 1M crosses to bottom of reel). 1L+2L pass RSh </w:t>
      </w:r>
      <w:r>
        <w:rPr>
          <w:b/>
        </w:rPr>
        <w:t>as</w:t>
      </w:r>
      <w:r>
        <w:t xml:space="preserve"> 1M crosses to 2nd place)</w:t>
      </w:r>
    </w:p>
    <w:p w:rsidR="00B11EB3" w:rsidRDefault="00B11EB3" w:rsidP="00B11EB3"/>
    <w:p w:rsidR="00B11EB3" w:rsidRDefault="00B11EB3" w:rsidP="00B11EB3">
      <w:pPr>
        <w:pStyle w:val="Minicrib"/>
      </w:pPr>
      <w:r>
        <w:t>RED KITES OVER THE BLACK ISLE  (S4x32)  4C Set</w:t>
      </w:r>
      <w:r>
        <w:tab/>
        <w:t>Ann &amp; Ian Jamieson  Glen Orrin Coll 1</w:t>
      </w:r>
    </w:p>
    <w:p w:rsidR="00B11EB3" w:rsidRDefault="00B11EB3" w:rsidP="00B11EB3">
      <w:pPr>
        <w:pStyle w:val="DanceBody"/>
      </w:pPr>
      <w:r>
        <w:t xml:space="preserve"> 1- 8</w:t>
      </w:r>
      <w:r>
        <w:tab/>
        <w:t>1s &amp; 4s set &amp; cast in 1 place (2s &amp; 3s step up/down), 1s+4s dance 1/2 R&amp;L</w:t>
      </w:r>
    </w:p>
    <w:p w:rsidR="00B11EB3" w:rsidRDefault="00B11EB3" w:rsidP="00B11EB3">
      <w:pPr>
        <w:pStyle w:val="DanceBody"/>
      </w:pPr>
      <w:r>
        <w:t xml:space="preserve"> 9-16</w:t>
      </w:r>
      <w:r>
        <w:tab/>
        <w:t>2s &amp; 3s set &amp; cast in 1 place (4s &amp; 1s step up/down), 2s+3s dance 1/2 R&amp;L. (4) (3) (2) (1)</w:t>
      </w:r>
    </w:p>
    <w:p w:rsidR="00B11EB3" w:rsidRDefault="00B11EB3" w:rsidP="00B11EB3">
      <w:pPr>
        <w:pStyle w:val="DanceBody"/>
      </w:pPr>
      <w:r>
        <w:t>17-24</w:t>
      </w:r>
      <w:r>
        <w:tab/>
        <w:t>4s+3s &amp; 2s+1s dance RH across, 3s+2s dance LH across</w:t>
      </w:r>
      <w:r w:rsidRPr="00BA6B4D">
        <w:rPr>
          <w:b/>
        </w:rPr>
        <w:t xml:space="preserve"> while </w:t>
      </w:r>
      <w:r>
        <w:t>4s &amp; 1s chase clockwise to other end</w:t>
      </w:r>
    </w:p>
    <w:p w:rsidR="00B11EB3" w:rsidRDefault="00B11EB3" w:rsidP="00B11EB3">
      <w:pPr>
        <w:pStyle w:val="DanceBody"/>
        <w:keepNext w:val="0"/>
      </w:pPr>
      <w:r>
        <w:t>25-32</w:t>
      </w:r>
      <w:r>
        <w:tab/>
        <w:t>1s+3s</w:t>
      </w:r>
      <w:r w:rsidRPr="007F0D5A">
        <w:rPr>
          <w:b/>
        </w:rPr>
        <w:t xml:space="preserve"> also </w:t>
      </w:r>
      <w:r>
        <w:t>2s+4s set facing on sides &amp; change places RH, turn partners 2H to own sides (end couples turn 1.1/2 times).  End 3 1 4 2</w:t>
      </w:r>
    </w:p>
    <w:p w:rsidR="00B11EB3" w:rsidRDefault="00B11EB3" w:rsidP="00B11EB3"/>
    <w:p w:rsidR="00B11EB3" w:rsidRDefault="00B11EB3" w:rsidP="00B11EB3">
      <w:pPr>
        <w:pStyle w:val="Minicrib"/>
      </w:pPr>
      <w:r>
        <w:t>THE RED LION OF STOW  (J4x32)  4C Set</w:t>
      </w:r>
      <w:r>
        <w:tab/>
        <w:t>J McColl  To Friendship</w:t>
      </w:r>
    </w:p>
    <w:p w:rsidR="00B11EB3" w:rsidRDefault="00B11EB3" w:rsidP="00B11EB3">
      <w:pPr>
        <w:pStyle w:val="DanceBody"/>
      </w:pPr>
      <w:r>
        <w:t xml:space="preserve"> 1- 8</w:t>
      </w:r>
      <w:r>
        <w:tab/>
        <w:t>All set, cross RH, set &amp; cross RH</w:t>
      </w:r>
    </w:p>
    <w:p w:rsidR="00B11EB3" w:rsidRDefault="00B11EB3" w:rsidP="00B11EB3">
      <w:pPr>
        <w:pStyle w:val="DanceBody"/>
      </w:pPr>
      <w:r>
        <w:t xml:space="preserve"> 9-16</w:t>
      </w:r>
      <w:r>
        <w:tab/>
        <w:t>1s+2s</w:t>
      </w:r>
      <w:r w:rsidRPr="007F0D5A">
        <w:rPr>
          <w:b/>
        </w:rPr>
        <w:t xml:space="preserve"> also </w:t>
      </w:r>
      <w:r>
        <w:t>3s+4s dance double Fig of 8  (2s &amp; 4s dance cast up to start)</w:t>
      </w:r>
    </w:p>
    <w:p w:rsidR="00B11EB3" w:rsidRDefault="00B11EB3" w:rsidP="00B11EB3">
      <w:pPr>
        <w:pStyle w:val="DanceBody"/>
      </w:pPr>
      <w:r>
        <w:t>17-24</w:t>
      </w:r>
      <w:r>
        <w:tab/>
        <w:t>All dance reels of 4 on sides (Men RSh reel &amp; Ladies LSh)</w:t>
      </w:r>
    </w:p>
    <w:p w:rsidR="00B11EB3" w:rsidRDefault="00B11EB3" w:rsidP="00B11EB3">
      <w:pPr>
        <w:pStyle w:val="DanceBody"/>
        <w:keepNext w:val="0"/>
      </w:pPr>
      <w:r>
        <w:t>25-32</w:t>
      </w:r>
      <w:r>
        <w:tab/>
        <w:t>All dance Poussette with 1s dancing to bottom</w:t>
      </w:r>
    </w:p>
    <w:p w:rsidR="00B11EB3" w:rsidRDefault="00B11EB3" w:rsidP="00B11EB3"/>
    <w:p w:rsidR="00B11EB3" w:rsidRDefault="00B11EB3" w:rsidP="00B11EB3">
      <w:pPr>
        <w:pStyle w:val="Minicrib"/>
      </w:pPr>
      <w:r>
        <w:t>RED NOSE JIG  (J4x40)  Sq.Set</w:t>
      </w:r>
      <w:r>
        <w:tab/>
        <w:t>D Spooner  2nd Bk Graded SCDs</w:t>
      </w:r>
    </w:p>
    <w:p w:rsidR="00B11EB3" w:rsidRDefault="00B11EB3" w:rsidP="00B11EB3">
      <w:pPr>
        <w:pStyle w:val="DanceBody"/>
      </w:pPr>
      <w:r>
        <w:t xml:space="preserve"> 1- 8</w:t>
      </w:r>
      <w:r>
        <w:tab/>
        <w:t>1s+3s cross (1s under 3s arch), repeat back to place (3s under 1s arch)</w:t>
      </w:r>
    </w:p>
    <w:p w:rsidR="00B11EB3" w:rsidRDefault="00B11EB3" w:rsidP="00B11EB3">
      <w:pPr>
        <w:pStyle w:val="DanceBody"/>
      </w:pPr>
      <w:r>
        <w:t xml:space="preserve"> 9-16</w:t>
      </w:r>
      <w:r>
        <w:tab/>
        <w:t>2s+4s repeat</w:t>
      </w:r>
    </w:p>
    <w:p w:rsidR="00B11EB3" w:rsidRDefault="00B11EB3" w:rsidP="00B11EB3">
      <w:pPr>
        <w:pStyle w:val="DanceBody"/>
      </w:pPr>
      <w:r>
        <w:t>17-24</w:t>
      </w:r>
      <w:r>
        <w:tab/>
        <w:t>All Ladies dance Figs of 8 round partner &amp; corner (in front of partner to start)</w:t>
      </w:r>
    </w:p>
    <w:p w:rsidR="00B11EB3" w:rsidRDefault="00B11EB3" w:rsidP="00B11EB3">
      <w:pPr>
        <w:pStyle w:val="DanceBody"/>
      </w:pPr>
      <w:r>
        <w:t>25-32</w:t>
      </w:r>
      <w:r>
        <w:tab/>
        <w:t>All Men dance Figs of 8 round partners &amp; corners (in front of partner to start)</w:t>
      </w:r>
    </w:p>
    <w:p w:rsidR="00B11EB3" w:rsidRDefault="00B11EB3" w:rsidP="00B11EB3">
      <w:pPr>
        <w:pStyle w:val="DanceBody"/>
        <w:keepNext w:val="0"/>
      </w:pPr>
      <w:r>
        <w:t>33-40</w:t>
      </w:r>
      <w:r>
        <w:tab/>
        <w:t>All Adv+Ret (1 step) &amp; promenade anticlockwise 3/4 way round set</w:t>
      </w:r>
    </w:p>
    <w:p w:rsidR="00B11EB3" w:rsidRDefault="00B11EB3" w:rsidP="00B11EB3"/>
    <w:p w:rsidR="00B11EB3" w:rsidRDefault="00B11EB3" w:rsidP="00B11EB3">
      <w:pPr>
        <w:pStyle w:val="Minicrib"/>
      </w:pPr>
      <w:r>
        <w:t>THE RED RED ROSE  (S8x32)  3C (4C set)</w:t>
      </w:r>
      <w:r>
        <w:tab/>
        <w:t>John Drewry  Silver City Bk</w:t>
      </w:r>
    </w:p>
    <w:p w:rsidR="00B11EB3" w:rsidRDefault="00B11EB3" w:rsidP="00B11EB3">
      <w:pPr>
        <w:pStyle w:val="DanceBody"/>
      </w:pPr>
      <w:r>
        <w:t xml:space="preserve"> 1- 8</w:t>
      </w:r>
      <w:r>
        <w:tab/>
        <w:t>1s+2s+3s petronella turn into centre, set to partners &amp; turn partners RH 1.1/4 times back to place</w:t>
      </w:r>
    </w:p>
    <w:p w:rsidR="00B11EB3" w:rsidRDefault="00B11EB3" w:rsidP="00B11EB3">
      <w:pPr>
        <w:pStyle w:val="DanceBody"/>
      </w:pPr>
      <w:r>
        <w:t xml:space="preserve"> 9-10</w:t>
      </w:r>
      <w:r>
        <w:tab/>
        <w:t>1s+2s set</w:t>
      </w:r>
    </w:p>
    <w:p w:rsidR="00B11EB3" w:rsidRDefault="00B11EB3" w:rsidP="00B11EB3">
      <w:pPr>
        <w:pStyle w:val="DanceBody"/>
      </w:pPr>
      <w:r>
        <w:t>11-16</w:t>
      </w:r>
      <w:r>
        <w:tab/>
        <w:t xml:space="preserve">1s lead down, cross below 3s &amp; cast up to 2nd place opp sides, turn 1/2 RH moving up to original places </w:t>
      </w:r>
      <w:r>
        <w:rPr>
          <w:b/>
        </w:rPr>
        <w:t>while</w:t>
      </w:r>
      <w:r>
        <w:t xml:space="preserve"> 2s cast up, follow 1s leading down, cross below 3s &amp; cast up to 2nd place opp sides</w:t>
      </w:r>
    </w:p>
    <w:p w:rsidR="00B11EB3" w:rsidRDefault="00B11EB3" w:rsidP="00B11EB3">
      <w:pPr>
        <w:pStyle w:val="DanceBody"/>
      </w:pPr>
      <w:r>
        <w:t>17-24</w:t>
      </w:r>
      <w:r>
        <w:tab/>
        <w:t>1s+2s dance "The Whirligig":</w:t>
      </w:r>
    </w:p>
    <w:p w:rsidR="00B11EB3" w:rsidRDefault="00B11EB3" w:rsidP="00B11EB3">
      <w:pPr>
        <w:pStyle w:val="DanceBody"/>
      </w:pPr>
      <w:r>
        <w:tab/>
        <w:t>17-18    1s+2s turn RH to line up/down middle, 1s facing Men's side, 2s facing Ladies' side, in promenade hold (Men LSh to LSh)</w:t>
      </w:r>
    </w:p>
    <w:p w:rsidR="00B11EB3" w:rsidRDefault="00B11EB3" w:rsidP="00B11EB3">
      <w:pPr>
        <w:pStyle w:val="DanceBody"/>
      </w:pPr>
      <w:r>
        <w:tab/>
        <w:t xml:space="preserve">19-22    1s+2s promenade anticlockwise </w:t>
      </w:r>
      <w:r>
        <w:rPr>
          <w:b/>
        </w:rPr>
        <w:t>nearly</w:t>
      </w:r>
      <w:r>
        <w:t xml:space="preserve"> once round, then</w:t>
      </w:r>
    </w:p>
    <w:p w:rsidR="00B11EB3" w:rsidRDefault="00B11EB3" w:rsidP="00B11EB3">
      <w:pPr>
        <w:pStyle w:val="DanceBody"/>
      </w:pPr>
      <w:r>
        <w:tab/>
        <w:t xml:space="preserve">23-24    Dropping RH 2M passes 2L across to own side &amp; 2s cast up to 1st place own sides </w:t>
      </w:r>
      <w:r>
        <w:rPr>
          <w:b/>
        </w:rPr>
        <w:t>while</w:t>
      </w:r>
      <w:r>
        <w:t xml:space="preserve"> 1s dance down, drop RH &amp; 1M pass 1L across &amp; 1s dance into 2nd place own sides &amp; face out</w:t>
      </w:r>
    </w:p>
    <w:p w:rsidR="00B11EB3" w:rsidRDefault="00B11EB3" w:rsidP="00B11EB3">
      <w:pPr>
        <w:pStyle w:val="DanceBody"/>
      </w:pPr>
      <w:r>
        <w:t>25-30</w:t>
      </w:r>
      <w:r>
        <w:tab/>
        <w:t xml:space="preserve">Reels of 3 across:  3M+3L pass RSh as 1M casts down to enter reel </w:t>
      </w:r>
      <w:r>
        <w:rPr>
          <w:b/>
        </w:rPr>
        <w:t>while</w:t>
      </w:r>
      <w:r>
        <w:t xml:space="preserve"> 2L+2M pass RSh as 1L casts up to enter reel</w:t>
      </w:r>
    </w:p>
    <w:p w:rsidR="00B11EB3" w:rsidRPr="008E23D8" w:rsidRDefault="00B11EB3" w:rsidP="00B11EB3">
      <w:pPr>
        <w:pStyle w:val="DanceBody"/>
        <w:keepNext w:val="0"/>
      </w:pPr>
      <w:r>
        <w:t>31-32</w:t>
      </w:r>
      <w:r>
        <w:tab/>
        <w:t>1s turn RH to end in 2nd place own sides</w:t>
      </w:r>
    </w:p>
    <w:p w:rsidR="00B11EB3" w:rsidRDefault="00B11EB3" w:rsidP="00B11EB3"/>
    <w:p w:rsidR="00B11EB3" w:rsidRDefault="00B11EB3" w:rsidP="00B11EB3">
      <w:pPr>
        <w:pStyle w:val="Minicrib"/>
      </w:pPr>
      <w:r>
        <w:t>RED RIVER WELCOME  (J4x48)  4C set</w:t>
      </w:r>
      <w:r>
        <w:tab/>
        <w:t>Betty MacLellan Redfearn  Centennial Collection</w:t>
      </w:r>
    </w:p>
    <w:p w:rsidR="00B11EB3" w:rsidRDefault="00B11EB3" w:rsidP="00B11EB3">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B11EB3" w:rsidRDefault="00B11EB3" w:rsidP="00B11EB3">
      <w:pPr>
        <w:pStyle w:val="DanceBody"/>
      </w:pPr>
      <w:r>
        <w:t xml:space="preserve"> 5- 8</w:t>
      </w:r>
      <w:r>
        <w:tab/>
        <w:t>All dance last 4 bars of Promenade (i.e. 4s followed by 3s+2s+1s dance up middle to end on sides 4 3 2 1)</w:t>
      </w:r>
    </w:p>
    <w:p w:rsidR="00B11EB3" w:rsidRPr="00CF4D5A" w:rsidRDefault="00B11EB3" w:rsidP="00B11EB3">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B11EB3" w:rsidRDefault="00B11EB3" w:rsidP="00B11EB3">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B11EB3" w:rsidRPr="00CF4D5A" w:rsidRDefault="00B11EB3" w:rsidP="00B11EB3">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B11EB3" w:rsidRDefault="00B11EB3" w:rsidP="00B11EB3">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B11EB3" w:rsidRDefault="00B11EB3" w:rsidP="00B11EB3">
      <w:pPr>
        <w:pStyle w:val="DanceBody"/>
        <w:keepNext w:val="0"/>
      </w:pPr>
      <w:r>
        <w:t>41-48</w:t>
      </w:r>
      <w:r>
        <w:tab/>
        <w:t>1s cross RH, cast; cross LH &amp; cast to 4th place (2s+3s+4s step up 7-8)</w:t>
      </w:r>
    </w:p>
    <w:p w:rsidR="00B11EB3" w:rsidRDefault="00B11EB3" w:rsidP="00B11EB3"/>
    <w:p w:rsidR="00B11EB3" w:rsidRDefault="00B11EB3" w:rsidP="00B11EB3">
      <w:pPr>
        <w:pStyle w:val="Minicrib"/>
      </w:pPr>
      <w:r>
        <w:t>RED ROSE &amp; WHITE  (R8x32)  3C (4C set)</w:t>
      </w:r>
      <w:r>
        <w:tab/>
        <w:t>Jean Attwood  Alexander Bk 6</w:t>
      </w:r>
    </w:p>
    <w:p w:rsidR="00B11EB3" w:rsidRDefault="00B11EB3" w:rsidP="00B11EB3">
      <w:pPr>
        <w:pStyle w:val="DanceBody"/>
      </w:pPr>
      <w:r>
        <w:t xml:space="preserve"> 1- 8</w:t>
      </w:r>
      <w:r>
        <w:tab/>
        <w:t>1s turn RH, cast 1 place &amp; dance 1/2 Fig of 8 round 3s to end 2</w:t>
      </w:r>
      <w:r w:rsidRPr="00972EEB">
        <w:t>nd</w:t>
      </w:r>
      <w:r>
        <w:t xml:space="preserve"> place on opposite sides</w:t>
      </w:r>
    </w:p>
    <w:p w:rsidR="00B11EB3" w:rsidRDefault="00B11EB3" w:rsidP="00B11EB3">
      <w:pPr>
        <w:pStyle w:val="DanceBody"/>
      </w:pPr>
      <w:r>
        <w:t xml:space="preserve"> 9-16</w:t>
      </w:r>
      <w:r>
        <w:tab/>
        <w:t>1s dance RH across (M with 2s, L with 3s), 1M followed by 2L</w:t>
      </w:r>
      <w:r w:rsidRPr="007F0D5A">
        <w:rPr>
          <w:b/>
        </w:rPr>
        <w:t xml:space="preserve"> also </w:t>
      </w:r>
      <w:r>
        <w:t>1L followed by 3M pass RSh to change ends for LH across 2M/3L, 1M followed by 2L ends top of Ladies side &amp; his partner at bottom of Men's side</w:t>
      </w:r>
    </w:p>
    <w:p w:rsidR="00B11EB3" w:rsidRDefault="00B11EB3" w:rsidP="00B11EB3">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B11EB3" w:rsidRDefault="00B11EB3" w:rsidP="00B11EB3">
      <w:pPr>
        <w:pStyle w:val="DanceBody"/>
        <w:keepNext w:val="0"/>
      </w:pPr>
      <w:r>
        <w:t>25-32</w:t>
      </w:r>
      <w:r>
        <w:tab/>
        <w:t>1s dance RSh reels of 3 on opposite sides &amp; cross RH to 2</w:t>
      </w:r>
      <w:r w:rsidRPr="00972EEB">
        <w:t>nd</w:t>
      </w:r>
      <w:r>
        <w:t xml:space="preserve"> place</w:t>
      </w:r>
    </w:p>
    <w:p w:rsidR="00B11EB3" w:rsidRDefault="00B11EB3" w:rsidP="00B11EB3"/>
    <w:p w:rsidR="00B11EB3" w:rsidRDefault="00B11EB3" w:rsidP="00B11EB3">
      <w:pPr>
        <w:pStyle w:val="Minicrib"/>
      </w:pPr>
      <w:r>
        <w:t>THE RED ROSE  (S4x32)  Sq.Set</w:t>
      </w:r>
      <w:r>
        <w:tab/>
        <w:t>Margaret Shearer  RSCDS Dunfermline 90th Anniv</w:t>
      </w:r>
    </w:p>
    <w:p w:rsidR="00B11EB3" w:rsidRDefault="00B11EB3" w:rsidP="00B11EB3">
      <w:pPr>
        <w:pStyle w:val="DanceBody"/>
      </w:pPr>
      <w:r>
        <w:t xml:space="preserve"> 1- 8</w:t>
      </w:r>
      <w:r>
        <w:tab/>
        <w:t>Ladies dance RH across, dance LSh round partner to place &amp; all set</w:t>
      </w:r>
    </w:p>
    <w:p w:rsidR="00B11EB3" w:rsidRDefault="00B11EB3" w:rsidP="00B11EB3">
      <w:pPr>
        <w:pStyle w:val="DanceBody"/>
      </w:pPr>
      <w:r>
        <w:t xml:space="preserve"> 9-16</w:t>
      </w:r>
      <w:r>
        <w:tab/>
        <w:t>Men dance LH across, dance RSh round partner to place &amp; all set</w:t>
      </w:r>
    </w:p>
    <w:p w:rsidR="00B11EB3" w:rsidRDefault="00B11EB3" w:rsidP="00B11EB3">
      <w:pPr>
        <w:pStyle w:val="DanceBody"/>
      </w:pPr>
      <w:r>
        <w:t>17-24</w:t>
      </w:r>
      <w:r>
        <w:tab/>
        <w:t>Ladies petronella turn 1 place to right (anticlockwise) &amp; all set ; Men petronella turn 1 place to right &amp; all set.</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THE RED ROSE OF DUNOON  (S4x32)  4C set</w:t>
      </w:r>
      <w:r>
        <w:tab/>
        <w:t>Jean Attwood  Alexander Bk 3</w:t>
      </w:r>
    </w:p>
    <w:p w:rsidR="00B11EB3" w:rsidRPr="00632619" w:rsidRDefault="00B11EB3" w:rsidP="00B11EB3">
      <w:pPr>
        <w:pStyle w:val="DanceBody"/>
      </w:pPr>
      <w:r w:rsidRPr="00632619">
        <w:t>3s &amp; 4s start on opp sides</w:t>
      </w:r>
    </w:p>
    <w:p w:rsidR="00B11EB3" w:rsidRPr="00632619" w:rsidRDefault="00B11EB3" w:rsidP="00B11EB3">
      <w:pPr>
        <w:pStyle w:val="DanceBody"/>
      </w:pPr>
      <w:r w:rsidRPr="00632619">
        <w:t xml:space="preserve"> 1- 8</w:t>
      </w:r>
      <w:r w:rsidRPr="00632619">
        <w:tab/>
        <w:t>1s &amp; 4s set &amp; cast in 1 place, cross RH &amp; cast to ends to form lines across (1s between 2s &amp; 4s between 3s)</w:t>
      </w:r>
    </w:p>
    <w:p w:rsidR="00B11EB3" w:rsidRPr="00632619" w:rsidRDefault="00B11EB3" w:rsidP="00B11EB3">
      <w:pPr>
        <w:pStyle w:val="DanceBody"/>
      </w:pPr>
      <w:r w:rsidRPr="00632619">
        <w:t xml:space="preserve"> 9-16</w:t>
      </w:r>
      <w:r w:rsidRPr="00632619">
        <w:tab/>
        <w:t>1s+2s</w:t>
      </w:r>
      <w:r w:rsidRPr="00632619">
        <w:rPr>
          <w:b/>
        </w:rPr>
        <w:t xml:space="preserve"> also </w:t>
      </w:r>
      <w:r w:rsidRPr="00632619">
        <w:t>3s+4s Adv+Ret up/down, 1s+4s dance 1/2 R&amp;L</w:t>
      </w:r>
      <w:r w:rsidRPr="00632619">
        <w:rPr>
          <w:b/>
        </w:rPr>
        <w:t xml:space="preserve"> while </w:t>
      </w:r>
      <w:r w:rsidRPr="00632619">
        <w:t>others turn RH on sides, all now in square set &amp; facing corners</w:t>
      </w:r>
    </w:p>
    <w:p w:rsidR="00B11EB3" w:rsidRPr="00632619" w:rsidRDefault="00B11EB3" w:rsidP="00B11EB3">
      <w:pPr>
        <w:pStyle w:val="DanceBody"/>
      </w:pPr>
      <w:r w:rsidRPr="00632619">
        <w:t>17-24</w:t>
      </w:r>
      <w:r w:rsidRPr="00632619">
        <w:tab/>
        <w:t>All set HS to corners &amp; all turn corners 2H twice to end on sidelines</w:t>
      </w:r>
    </w:p>
    <w:p w:rsidR="00B11EB3" w:rsidRDefault="00B11EB3" w:rsidP="00B11EB3">
      <w:pPr>
        <w:pStyle w:val="DanceBody"/>
        <w:keepNext w:val="0"/>
      </w:pPr>
      <w:r w:rsidRPr="00632619">
        <w:t>25-32</w:t>
      </w:r>
      <w:r w:rsidRPr="00632619">
        <w:tab/>
        <w:t>All set to partners, 4s+2s</w:t>
      </w:r>
      <w:r w:rsidRPr="00632619">
        <w:rPr>
          <w:b/>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B11EB3" w:rsidRDefault="00B11EB3" w:rsidP="00B11EB3"/>
    <w:p w:rsidR="00B11EB3" w:rsidRDefault="00B11EB3" w:rsidP="00B11EB3">
      <w:pPr>
        <w:pStyle w:val="Minicrib"/>
      </w:pPr>
      <w:r>
        <w:t>THE RED ROSE OF LANCASTER  (R128)  5C set in circle</w:t>
      </w:r>
      <w:r>
        <w:tab/>
        <w:t>Arthur C Boswell  Arnside Coll</w:t>
      </w:r>
    </w:p>
    <w:p w:rsidR="00B11EB3" w:rsidRDefault="00B11EB3" w:rsidP="00B11EB3">
      <w:pPr>
        <w:pStyle w:val="DanceBody"/>
      </w:pPr>
      <w:r>
        <w:t>5 couples arranged in circle</w:t>
      </w:r>
    </w:p>
    <w:p w:rsidR="00B11EB3" w:rsidRDefault="00B11EB3" w:rsidP="00B11EB3">
      <w:pPr>
        <w:pStyle w:val="DanceBody"/>
      </w:pPr>
      <w:r>
        <w:t>1-16</w:t>
      </w:r>
      <w:r>
        <w:tab/>
        <w:t>1s set to each other &amp; 1M dances across between 3s/4s &amp; casts into 2M place, 1M joins hands with 2L &amp; they set</w:t>
      </w:r>
      <w:r w:rsidRPr="00BA6B4D">
        <w:rPr>
          <w:b/>
        </w:rPr>
        <w:t xml:space="preserve"> </w:t>
      </w:r>
      <w:r>
        <w:rPr>
          <w:b/>
        </w:rPr>
        <w:t xml:space="preserve">as </w:t>
      </w:r>
      <w:r>
        <w:t xml:space="preserve"> 2M dances between 4s/5s &amp; casts into 3M place &amp; sets with 3L</w:t>
      </w:r>
      <w:r w:rsidRPr="00BA6B4D">
        <w:rPr>
          <w:b/>
        </w:rPr>
        <w:t xml:space="preserve"> </w:t>
      </w:r>
      <w:r>
        <w:rPr>
          <w:b/>
        </w:rPr>
        <w:t xml:space="preserve">as </w:t>
      </w:r>
      <w:r>
        <w:t>3M repeats the figure… &amp; so on until 5M sets with 1L</w:t>
      </w:r>
    </w:p>
    <w:p w:rsidR="00B11EB3" w:rsidRDefault="00B11EB3" w:rsidP="00B11EB3">
      <w:pPr>
        <w:pStyle w:val="DanceBody"/>
      </w:pPr>
      <w:r>
        <w:t>17-32</w:t>
      </w:r>
      <w:r>
        <w:tab/>
        <w:t>Repeat with top couple setting &amp; 1L crossing between 3s &amp; 4s pstns &amp; casting into 5Ls place who crosses &amp; casts into 4L etc…</w:t>
      </w:r>
    </w:p>
    <w:p w:rsidR="00B11EB3" w:rsidRDefault="00B11EB3" w:rsidP="00B11EB3">
      <w:pPr>
        <w:pStyle w:val="DanceBody"/>
      </w:pPr>
      <w:r>
        <w:t>33-40</w:t>
      </w:r>
      <w:r>
        <w:tab/>
        <w:t>All circle 10H round &amp; back</w:t>
      </w:r>
    </w:p>
    <w:p w:rsidR="00B11EB3" w:rsidRDefault="00B11EB3" w:rsidP="00B11EB3">
      <w:pPr>
        <w:pStyle w:val="DanceBody"/>
      </w:pPr>
      <w:r>
        <w:t>41-48</w:t>
      </w:r>
      <w:r>
        <w:tab/>
        <w:t>Men cast 1 place anticlockwise</w:t>
      </w:r>
      <w:r w:rsidRPr="00BA6B4D">
        <w:rPr>
          <w:b/>
        </w:rPr>
        <w:t xml:space="preserve"> while </w:t>
      </w:r>
      <w:r>
        <w:t>Ladies</w:t>
      </w:r>
      <w:r>
        <w:rPr>
          <w:b/>
        </w:rPr>
        <w:t xml:space="preserve"> </w:t>
      </w:r>
      <w:r>
        <w:t>dance into centre to form circle, all set Ladies turning out to face new partner, all change pl RH &amp; set</w:t>
      </w:r>
    </w:p>
    <w:p w:rsidR="00B11EB3" w:rsidRDefault="00B11EB3" w:rsidP="00B11EB3">
      <w:pPr>
        <w:pStyle w:val="DanceBody"/>
      </w:pPr>
      <w:r>
        <w:t>49-56</w:t>
      </w:r>
      <w:r>
        <w:tab/>
        <w:t>Ladies cast 1 place clockwise to face original partner, all set &amp; Men dance out &amp; round partner back to original pstns</w:t>
      </w:r>
    </w:p>
    <w:p w:rsidR="00B11EB3" w:rsidRDefault="00B11EB3" w:rsidP="00B11EB3">
      <w:pPr>
        <w:pStyle w:val="DanceBody"/>
      </w:pPr>
      <w:r>
        <w:t>57-72</w:t>
      </w:r>
      <w:r>
        <w:tab/>
        <w:t>All set, dance 4 hands of Grand Chain, set, dance 6 hands of Grand Chain (1 bar to each hand) &amp; set</w:t>
      </w:r>
    </w:p>
    <w:p w:rsidR="00B11EB3" w:rsidRDefault="00B11EB3" w:rsidP="00B11EB3">
      <w:pPr>
        <w:pStyle w:val="DanceBody"/>
      </w:pPr>
      <w:r>
        <w:t>73-80</w:t>
      </w:r>
      <w:r>
        <w:tab/>
        <w:t>Ladies cast 1 place clockwise</w:t>
      </w:r>
      <w:r w:rsidRPr="00BA6B4D">
        <w:rPr>
          <w:b/>
        </w:rPr>
        <w:t xml:space="preserve"> while </w:t>
      </w:r>
      <w:r>
        <w:t>Men dance into centre to form circle, all set &amp; Men turn to face out, change places RH &amp; set</w:t>
      </w:r>
    </w:p>
    <w:p w:rsidR="00B11EB3" w:rsidRDefault="00B11EB3" w:rsidP="00B11EB3">
      <w:pPr>
        <w:pStyle w:val="DanceBody"/>
      </w:pPr>
      <w:r>
        <w:t>81-88</w:t>
      </w:r>
      <w:r>
        <w:tab/>
        <w:t>Men cast 1 place anticlockwise to face new partner, set, Ladies dance to right &amp; around new partner to end beside them</w:t>
      </w:r>
    </w:p>
    <w:p w:rsidR="00B11EB3" w:rsidRDefault="00B11EB3" w:rsidP="00B11EB3">
      <w:pPr>
        <w:pStyle w:val="DanceBody"/>
      </w:pPr>
      <w:r>
        <w:t>89-96</w:t>
      </w:r>
      <w:r>
        <w:tab/>
        <w:t>All circle 10H round &amp; back</w:t>
      </w:r>
    </w:p>
    <w:p w:rsidR="00B11EB3" w:rsidRDefault="00B11EB3" w:rsidP="00B11EB3">
      <w:pPr>
        <w:pStyle w:val="DanceBody"/>
      </w:pPr>
      <w:r>
        <w:t>97-112</w:t>
      </w:r>
      <w:r>
        <w:tab/>
        <w:t>Repeat bars 17-32 beginning with 2M+5L (in 1</w:t>
      </w:r>
      <w:r w:rsidRPr="00972EEB">
        <w:t>st</w:t>
      </w:r>
      <w:r>
        <w:t xml:space="preserve"> place) setting, then 5L crosses &amp; casts into her own place</w:t>
      </w:r>
      <w:r w:rsidRPr="00BA6B4D">
        <w:rPr>
          <w:b/>
        </w:rPr>
        <w:t xml:space="preserve"> </w:t>
      </w:r>
      <w:r>
        <w:rPr>
          <w:b/>
        </w:rPr>
        <w:t xml:space="preserve">as </w:t>
      </w:r>
      <w:r>
        <w:t>4L leaves for 4</w:t>
      </w:r>
      <w:r w:rsidRPr="00972EEB">
        <w:t>th</w:t>
      </w:r>
      <w:r>
        <w:t xml:space="preserve"> place etc…</w:t>
      </w:r>
    </w:p>
    <w:p w:rsidR="00B11EB3" w:rsidRDefault="00B11EB3" w:rsidP="00B11EB3">
      <w:pPr>
        <w:pStyle w:val="DanceBody"/>
        <w:keepNext w:val="0"/>
      </w:pPr>
      <w:r>
        <w:t>113-128</w:t>
      </w:r>
      <w:r>
        <w:tab/>
        <w:t>Repeat bars 1-16 beginning with 2M+1L setting, then 2M dances crosses &amp; casts into 2M place 3M leaves for 3M place etc… back to orig pl</w:t>
      </w:r>
    </w:p>
    <w:p w:rsidR="00B11EB3" w:rsidRDefault="00B11EB3" w:rsidP="00B11EB3"/>
    <w:p w:rsidR="00B11EB3" w:rsidRDefault="00B11EB3" w:rsidP="00B11EB3">
      <w:pPr>
        <w:pStyle w:val="Minicrib"/>
      </w:pPr>
      <w:r>
        <w:t>THE RED ROSE OF LANCASTER II  (S64 or R64 or Medley)  5C Set</w:t>
      </w:r>
      <w:r>
        <w:tab/>
        <w:t>Arthur C Boswell  Arnside Coll</w:t>
      </w:r>
    </w:p>
    <w:p w:rsidR="00B11EB3" w:rsidRDefault="00B11EB3" w:rsidP="00B11EB3">
      <w:pPr>
        <w:pStyle w:val="DanceBody"/>
      </w:pPr>
      <w:r>
        <w:t>5 couple set in circle</w:t>
      </w:r>
    </w:p>
    <w:p w:rsidR="00B11EB3" w:rsidRDefault="00B11EB3" w:rsidP="00B11EB3">
      <w:pPr>
        <w:pStyle w:val="DanceBody"/>
      </w:pPr>
      <w:r>
        <w:t xml:space="preserve"> 1-16</w:t>
      </w:r>
      <w:r>
        <w:tab/>
        <w:t>1s set to each other &amp; 1M dances across between 3s/4s &amp; casts into 2M place, 1M turns 2L RH</w:t>
      </w:r>
      <w:r w:rsidRPr="00BA6B4D">
        <w:rPr>
          <w:b/>
        </w:rPr>
        <w:t xml:space="preserve"> </w:t>
      </w:r>
      <w:r>
        <w:rPr>
          <w:b/>
        </w:rPr>
        <w:t xml:space="preserve">as </w:t>
      </w:r>
      <w:r>
        <w:t xml:space="preserve"> 2M dances between 4s/5s &amp; casts into 3M place &amp; turns with 3L</w:t>
      </w:r>
      <w:r w:rsidRPr="00BA6B4D">
        <w:rPr>
          <w:b/>
        </w:rPr>
        <w:t xml:space="preserve"> </w:t>
      </w:r>
      <w:r>
        <w:rPr>
          <w:b/>
        </w:rPr>
        <w:t xml:space="preserve">as </w:t>
      </w:r>
      <w:r>
        <w:t>3M repeats 5 couple set in circle the figure… &amp; so on until 5M turns 1L</w:t>
      </w:r>
    </w:p>
    <w:p w:rsidR="00B11EB3" w:rsidRDefault="00B11EB3" w:rsidP="00B11EB3">
      <w:pPr>
        <w:pStyle w:val="DanceBody"/>
      </w:pPr>
      <w:r>
        <w:t>17-32</w:t>
      </w:r>
      <w:r>
        <w:tab/>
        <w:t>Repeat with top couple setting &amp; 1L crossing between 3s/4s pstns &amp; casts into 5L place &amp; turns</w:t>
      </w:r>
      <w:r w:rsidRPr="00BA6B4D">
        <w:rPr>
          <w:b/>
        </w:rPr>
        <w:t xml:space="preserve"> </w:t>
      </w:r>
      <w:r>
        <w:rPr>
          <w:b/>
        </w:rPr>
        <w:t xml:space="preserve">as </w:t>
      </w:r>
      <w:r>
        <w:t>5L crosses &amp; casts into 4L etc…</w:t>
      </w:r>
    </w:p>
    <w:p w:rsidR="00B11EB3" w:rsidRDefault="00B11EB3" w:rsidP="00B11EB3">
      <w:pPr>
        <w:pStyle w:val="DanceBody"/>
      </w:pPr>
      <w:r>
        <w:t>33-40</w:t>
      </w:r>
      <w:r>
        <w:tab/>
        <w:t>Men cast 1 place anticl'wise</w:t>
      </w:r>
      <w:r w:rsidRPr="00BA6B4D">
        <w:rPr>
          <w:b/>
        </w:rPr>
        <w:t xml:space="preserve"> while </w:t>
      </w:r>
      <w:r>
        <w:t>Ladies dance into centre to form circle, all set Ladies turning out to face new partner, all change pl RH &amp; set</w:t>
      </w:r>
    </w:p>
    <w:p w:rsidR="00B11EB3" w:rsidRDefault="00B11EB3" w:rsidP="00B11EB3">
      <w:pPr>
        <w:pStyle w:val="DanceBody"/>
      </w:pPr>
      <w:r>
        <w:t>41-48</w:t>
      </w:r>
      <w:r>
        <w:tab/>
        <w:t>Ladies cast 1 place clockwise to face original partner, all set &amp; Men dance out &amp; round partner back to original pstns</w:t>
      </w:r>
    </w:p>
    <w:p w:rsidR="00B11EB3" w:rsidRDefault="00B11EB3" w:rsidP="00B11EB3">
      <w:pPr>
        <w:pStyle w:val="DanceBody"/>
      </w:pPr>
      <w:r>
        <w:t>49-56</w:t>
      </w:r>
      <w:r>
        <w:tab/>
        <w:t>All dance interlocking reels of 4 (RSh to partner)</w:t>
      </w:r>
    </w:p>
    <w:p w:rsidR="00B11EB3" w:rsidRDefault="00B11EB3" w:rsidP="00B11EB3">
      <w:pPr>
        <w:pStyle w:val="DanceBody"/>
      </w:pPr>
      <w:r>
        <w:t>57-64</w:t>
      </w:r>
      <w:r>
        <w:tab/>
        <w:t>All circle 10H round &amp; back</w:t>
      </w:r>
    </w:p>
    <w:p w:rsidR="00B11EB3" w:rsidRDefault="00B11EB3" w:rsidP="00B11EB3">
      <w:pPr>
        <w:pStyle w:val="DanceBody"/>
        <w:keepNext w:val="0"/>
      </w:pPr>
      <w:r>
        <w:t>Deviser states may be danced as Strathspey, Reel or Medley as desired</w:t>
      </w:r>
    </w:p>
    <w:p w:rsidR="00B11EB3" w:rsidRDefault="00B11EB3" w:rsidP="00B11EB3"/>
    <w:p w:rsidR="00B11EB3" w:rsidRDefault="00B11EB3" w:rsidP="00B11EB3">
      <w:pPr>
        <w:pStyle w:val="Minicrib"/>
      </w:pPr>
      <w:r>
        <w:t>RED ROSE STRATHSPEY  (S8x32)  3C (4C set)</w:t>
      </w:r>
      <w:r>
        <w:tab/>
        <w:t>Peter Loveland, 2023</w:t>
      </w:r>
    </w:p>
    <w:p w:rsidR="00B11EB3" w:rsidRDefault="00B11EB3" w:rsidP="00B11EB3">
      <w:pPr>
        <w:pStyle w:val="DanceBody"/>
      </w:pPr>
      <w:r>
        <w:t xml:space="preserve"> 1- 8</w:t>
      </w:r>
      <w:r>
        <w:tab/>
        <w:t>1s+2s+3s dance reels of 3 on opposite sides, each couple crossing from top place. (1) (2) (3)</w:t>
      </w:r>
    </w:p>
    <w:p w:rsidR="00B11EB3" w:rsidRDefault="00B11EB3" w:rsidP="00B11EB3">
      <w:pPr>
        <w:pStyle w:val="DanceBody"/>
      </w:pPr>
      <w:r>
        <w:t xml:space="preserve"> 9-16</w:t>
      </w:r>
      <w:r>
        <w:tab/>
        <w:t>1s lead down (2 bars) &amp; set; lead up (2 bars) &amp; cast to 2nd place opp side (2s step up 15-16)</w:t>
      </w:r>
    </w:p>
    <w:p w:rsidR="00B11EB3" w:rsidRDefault="00B11EB3" w:rsidP="00B11EB3">
      <w:pPr>
        <w:pStyle w:val="DanceBody"/>
      </w:pPr>
      <w:r>
        <w:t>17-24</w:t>
      </w:r>
      <w:r>
        <w:tab/>
        <w:t>2s+1s+3s turn partner 2H (4 bars), dance RSh 1/2 round partner to face, pull back RSh &amp; dance out to own side.  2 1 3</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RED ROSES  (S3x32)  3C Set</w:t>
      </w:r>
      <w:r>
        <w:tab/>
        <w:t>Chris Ronald  Formation Foundations</w:t>
      </w:r>
    </w:p>
    <w:p w:rsidR="00B11EB3" w:rsidRPr="0059252D" w:rsidRDefault="00B11EB3" w:rsidP="00B11EB3">
      <w:pPr>
        <w:pStyle w:val="DanceBody"/>
      </w:pPr>
      <w:r w:rsidRPr="0059252D">
        <w:t xml:space="preserve"> 1- 8</w:t>
      </w:r>
      <w:r>
        <w:tab/>
        <w:t>1</w:t>
      </w:r>
      <w:r w:rsidRPr="0059252D">
        <w:t>s+2s dance RH across then 4H round to the left</w:t>
      </w:r>
    </w:p>
    <w:p w:rsidR="00B11EB3" w:rsidRPr="0059252D" w:rsidRDefault="00B11EB3" w:rsidP="00B11EB3">
      <w:pPr>
        <w:pStyle w:val="DanceBody"/>
      </w:pPr>
      <w:r w:rsidRPr="0059252D">
        <w:t xml:space="preserve"> 9-16</w:t>
      </w:r>
      <w:r w:rsidRPr="0059252D">
        <w:tab/>
        <w:t>1s+2s dance Rose Progression: -</w:t>
      </w:r>
    </w:p>
    <w:p w:rsidR="00B11EB3" w:rsidRPr="0059252D" w:rsidRDefault="00B11EB3" w:rsidP="00B11EB3">
      <w:pPr>
        <w:pStyle w:val="DanceBody"/>
      </w:pPr>
      <w:r w:rsidRPr="0059252D">
        <w:tab/>
        <w:t>9-10    1M+2L set as 1L+2M change places RH</w:t>
      </w:r>
    </w:p>
    <w:p w:rsidR="00B11EB3" w:rsidRPr="0059252D" w:rsidRDefault="00B11EB3" w:rsidP="00B11EB3">
      <w:pPr>
        <w:pStyle w:val="DanceBody"/>
      </w:pPr>
      <w:r w:rsidRPr="0059252D">
        <w:tab/>
        <w:t>11-12  1M+2L 1/2 turn 2H as 1L &amp; 2M dance into partner</w:t>
      </w:r>
      <w:r>
        <w:t>'</w:t>
      </w:r>
      <w:r w:rsidRPr="0059252D">
        <w:t>s place</w:t>
      </w:r>
    </w:p>
    <w:p w:rsidR="00B11EB3" w:rsidRPr="0059252D" w:rsidRDefault="00B11EB3" w:rsidP="00B11EB3">
      <w:pPr>
        <w:pStyle w:val="DanceBody"/>
      </w:pPr>
      <w:r w:rsidRPr="0059252D">
        <w:tab/>
        <w:t>13-14  1M+2L cast into each other's place as 1L+2M 1/2 turn 2H</w:t>
      </w:r>
    </w:p>
    <w:p w:rsidR="00B11EB3" w:rsidRPr="0059252D" w:rsidRDefault="00B11EB3" w:rsidP="00B11EB3">
      <w:pPr>
        <w:pStyle w:val="DanceBody"/>
      </w:pPr>
      <w:r w:rsidRPr="0059252D">
        <w:tab/>
        <w:t>15-16  1M &amp; 2L dance into 2nd/1st places own side as 1L &amp; 2M cast to right to new places</w:t>
      </w:r>
    </w:p>
    <w:p w:rsidR="00B11EB3" w:rsidRPr="0059252D" w:rsidRDefault="00B11EB3" w:rsidP="00B11EB3">
      <w:pPr>
        <w:pStyle w:val="DanceBody"/>
      </w:pPr>
      <w:r w:rsidRPr="0059252D">
        <w:t>17-24</w:t>
      </w:r>
      <w:r w:rsidRPr="0059252D">
        <w:tab/>
        <w:t>1s+3s dance LH across then 4H round to the right</w:t>
      </w:r>
    </w:p>
    <w:p w:rsidR="00B11EB3" w:rsidRPr="0059252D" w:rsidRDefault="00B11EB3" w:rsidP="00B11EB3">
      <w:pPr>
        <w:pStyle w:val="DanceBody"/>
        <w:keepNext w:val="0"/>
      </w:pPr>
      <w:r w:rsidRPr="0059252D">
        <w:t>25-32</w:t>
      </w:r>
      <w:r w:rsidRPr="0059252D">
        <w:tab/>
        <w:t>1s+3s dance Rose Progression as bars 9-16</w:t>
      </w:r>
    </w:p>
    <w:p w:rsidR="00B11EB3" w:rsidRDefault="00B11EB3" w:rsidP="00B11EB3"/>
    <w:p w:rsidR="00B11EB3" w:rsidRDefault="00B11EB3" w:rsidP="00B11EB3">
      <w:pPr>
        <w:pStyle w:val="Minicrib"/>
      </w:pPr>
      <w:r>
        <w:t>RED RUBBER BALL  (J8x40)  3C (4C set)</w:t>
      </w:r>
      <w:r>
        <w:tab/>
        <w:t>Carola Fischer &amp; Anika Lange  Tanzen &amp; Tafeln im Kuckucksnest</w:t>
      </w:r>
    </w:p>
    <w:p w:rsidR="00B11EB3" w:rsidRDefault="00B11EB3" w:rsidP="00B11EB3">
      <w:pPr>
        <w:pStyle w:val="DanceBody"/>
      </w:pPr>
      <w:r>
        <w:t xml:space="preserve"> 1- 8</w:t>
      </w:r>
      <w:r>
        <w:tab/>
        <w:t>1s dance Fig 8 down round 2s ending in centre 2H joined, 2s step in ready for …</w:t>
      </w:r>
    </w:p>
    <w:p w:rsidR="00B11EB3" w:rsidRDefault="00B11EB3" w:rsidP="00B11EB3">
      <w:pPr>
        <w:pStyle w:val="DanceBody"/>
      </w:pPr>
      <w:r>
        <w:t xml:space="preserve"> 9-16</w:t>
      </w:r>
      <w:r>
        <w:tab/>
        <w:t xml:space="preserve">1s+2s dance Poussette, 2s end in 1st place own side </w:t>
      </w:r>
      <w:r>
        <w:rPr>
          <w:b/>
        </w:rPr>
        <w:t>while</w:t>
      </w:r>
      <w:r>
        <w:t xml:space="preserve"> 1s turn 2H to end 1L followed by 1M facing 2M (Lady's 1st corner)</w:t>
      </w:r>
    </w:p>
    <w:p w:rsidR="00B11EB3" w:rsidRDefault="00B11EB3" w:rsidP="00B11EB3">
      <w:pPr>
        <w:pStyle w:val="DanceBody"/>
      </w:pPr>
      <w:r>
        <w:t>17-24</w:t>
      </w:r>
      <w:r>
        <w:tab/>
        <w:t>1s dance Alternating Tandem RSh reel with 1st corners. End 1L followed by 1M facing 3M (Lady's 2nd corner)</w:t>
      </w:r>
    </w:p>
    <w:p w:rsidR="00B11EB3" w:rsidRDefault="00B11EB3" w:rsidP="00B11EB3">
      <w:pPr>
        <w:pStyle w:val="DanceBody"/>
      </w:pPr>
      <w:r>
        <w:t>25-32</w:t>
      </w:r>
      <w:r>
        <w:tab/>
        <w:t>1s dance Alternating Tandem LSh reel with 2nd corners. 1s end facing own 1st corner</w:t>
      </w:r>
    </w:p>
    <w:p w:rsidR="00B11EB3" w:rsidRDefault="00B11EB3" w:rsidP="00B11EB3">
      <w:pPr>
        <w:pStyle w:val="DanceBody"/>
        <w:keepNext w:val="0"/>
      </w:pPr>
      <w:r>
        <w:t>33-40</w:t>
      </w:r>
      <w:r>
        <w:tab/>
      </w:r>
      <w:r w:rsidRPr="006B40B3">
        <w:t>1s dance 'Hello-Goodbye' setting</w:t>
      </w:r>
      <w:r>
        <w:t>, Petronella turn to 2nd place own side.  2 1 3</w:t>
      </w:r>
    </w:p>
    <w:p w:rsidR="00B11EB3" w:rsidRDefault="00B11EB3" w:rsidP="00B11EB3"/>
    <w:p w:rsidR="00B11EB3" w:rsidRDefault="00B11EB3" w:rsidP="00B11EB3">
      <w:pPr>
        <w:pStyle w:val="Minicrib"/>
      </w:pPr>
      <w:r>
        <w:t>RED RUM  (J8x32)  3C (4C set)</w:t>
      </w:r>
      <w:r>
        <w:tab/>
        <w:t>Stephen Brown  Ribble Valley Bk</w:t>
      </w:r>
    </w:p>
    <w:p w:rsidR="00B11EB3" w:rsidRPr="00EB58B6" w:rsidRDefault="00B11EB3" w:rsidP="00B11EB3">
      <w:pPr>
        <w:pStyle w:val="DanceBody"/>
      </w:pPr>
      <w:r w:rsidRPr="00EB58B6">
        <w:t xml:space="preserve"> 1- 8</w:t>
      </w:r>
      <w:r w:rsidRPr="00EB58B6">
        <w:tab/>
        <w:t>1s set &amp; cross RH, 1s set to 2s on sides &amp; 1/2 turn LH</w:t>
      </w:r>
    </w:p>
    <w:p w:rsidR="00B11EB3" w:rsidRPr="00EB58B6" w:rsidRDefault="00B11EB3" w:rsidP="00B11EB3">
      <w:pPr>
        <w:pStyle w:val="DanceBody"/>
      </w:pPr>
      <w:r w:rsidRPr="00EB58B6">
        <w:t xml:space="preserve"> 9-16</w:t>
      </w:r>
      <w:r w:rsidRPr="00EB58B6">
        <w:tab/>
        <w:t>1s+2s dance Ladies' Chain &amp; end with 1s facing 1st corners</w:t>
      </w:r>
    </w:p>
    <w:p w:rsidR="00B11EB3" w:rsidRPr="00EB58B6" w:rsidRDefault="00B11EB3" w:rsidP="00B11EB3">
      <w:pPr>
        <w:pStyle w:val="DanceBody"/>
      </w:pPr>
      <w:r w:rsidRPr="00EB58B6">
        <w:t>17-24</w:t>
      </w:r>
      <w:r w:rsidRPr="00EB58B6">
        <w:tab/>
        <w:t>1s set to 1st corners &amp; turn 2H, 1s set to 2nd corners &amp; turn 2H</w:t>
      </w:r>
    </w:p>
    <w:p w:rsidR="00B11EB3" w:rsidRPr="00EB58B6" w:rsidRDefault="00B11EB3" w:rsidP="00B11EB3">
      <w:pPr>
        <w:pStyle w:val="DanceBody"/>
        <w:keepNext w:val="0"/>
      </w:pPr>
      <w:r w:rsidRPr="00EB58B6">
        <w:t>25-32</w:t>
      </w:r>
      <w:r w:rsidRPr="00EB58B6">
        <w:tab/>
        <w:t>1s dance reels of 3 on opposite sides giving LSh to 1st corner cross to 2nd place own sides</w:t>
      </w:r>
    </w:p>
    <w:p w:rsidR="00B11EB3" w:rsidRDefault="00B11EB3" w:rsidP="00B11EB3"/>
    <w:p w:rsidR="00B11EB3" w:rsidRDefault="00B11EB3" w:rsidP="00B11EB3">
      <w:pPr>
        <w:pStyle w:val="Minicrib"/>
      </w:pPr>
      <w:r>
        <w:t>THE RED SQUIRREL  (R8x32)  3C (4C set)</w:t>
      </w:r>
      <w:r>
        <w:tab/>
        <w:t>John A Johnston  minicrib.org.uk/publish.html</w:t>
      </w:r>
    </w:p>
    <w:p w:rsidR="00B11EB3" w:rsidRPr="00175B21" w:rsidRDefault="00B11EB3" w:rsidP="00B11EB3">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B11EB3" w:rsidRPr="00175B21" w:rsidRDefault="00B11EB3" w:rsidP="00B11EB3">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B11EB3" w:rsidRPr="00175B21" w:rsidRDefault="00B11EB3" w:rsidP="00B11EB3">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B11EB3" w:rsidRPr="00175B21" w:rsidRDefault="00B11EB3" w:rsidP="00B11EB3">
      <w:pPr>
        <w:pStyle w:val="DanceBody"/>
        <w:keepNext w:val="0"/>
      </w:pPr>
      <w:r w:rsidRPr="00175B21">
        <w:t>25-32</w:t>
      </w:r>
      <w:r w:rsidRPr="00175B21">
        <w:tab/>
        <w:t>1s dance LSh reels on the side &amp; cross over to own sides</w:t>
      </w:r>
    </w:p>
    <w:p w:rsidR="00B11EB3" w:rsidRDefault="00B11EB3" w:rsidP="00B11EB3"/>
    <w:p w:rsidR="00B11EB3" w:rsidRDefault="00B11EB3" w:rsidP="00B11EB3">
      <w:pPr>
        <w:pStyle w:val="Minicrib"/>
      </w:pPr>
      <w:r>
        <w:t>RED SQUIRREL REEL  (R8x40)  3C (4C set)</w:t>
      </w:r>
      <w:r>
        <w:tab/>
        <w:t>Sue Petyt  Lochmaben Coll. 4  https://suepetyt.e-cribs.org/</w:t>
      </w:r>
    </w:p>
    <w:p w:rsidR="00B11EB3" w:rsidRDefault="00B11EB3" w:rsidP="00B11EB3">
      <w:pPr>
        <w:pStyle w:val="DanceBody"/>
      </w:pPr>
      <w:r>
        <w:t xml:space="preserve"> 1- 8</w:t>
      </w:r>
      <w:r>
        <w:tab/>
        <w:t>1s set, dance down, cast round 3s into 2</w:t>
      </w:r>
      <w:r w:rsidRPr="00972EEB">
        <w:t>nd</w:t>
      </w:r>
      <w:r>
        <w:t xml:space="preserve"> place own sides and set (2s step up 5-6)</w:t>
      </w:r>
    </w:p>
    <w:p w:rsidR="00B11EB3" w:rsidRDefault="00B11EB3" w:rsidP="00B11EB3">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B11EB3" w:rsidRDefault="00B11EB3" w:rsidP="00B11EB3">
      <w:pPr>
        <w:pStyle w:val="DanceBody"/>
      </w:pPr>
      <w:r>
        <w:t>17-24</w:t>
      </w:r>
      <w:r>
        <w:tab/>
        <w:t>Repeat bars 9-16 with 2</w:t>
      </w:r>
      <w:r w:rsidRPr="00972EEB">
        <w:t>nd</w:t>
      </w:r>
      <w:r>
        <w:t xml:space="preserve"> corners with 1s finishing in 2</w:t>
      </w:r>
      <w:r w:rsidRPr="00972EEB">
        <w:t>nd</w:t>
      </w:r>
      <w:r>
        <w:t xml:space="preserve"> place opp. sides and 1s set</w:t>
      </w:r>
    </w:p>
    <w:p w:rsidR="00B11EB3" w:rsidRDefault="00B11EB3" w:rsidP="00B11EB3">
      <w:pPr>
        <w:pStyle w:val="DanceBody"/>
      </w:pPr>
      <w:r>
        <w:t>25-32</w:t>
      </w:r>
      <w:r>
        <w:tab/>
        <w:t>1s petronella turn and set, dance 1/2 reels of 3 across (man at top, lady at bottom) RSh to person on R to start</w:t>
      </w:r>
    </w:p>
    <w:p w:rsidR="00B11EB3" w:rsidRDefault="00B11EB3" w:rsidP="00B11EB3">
      <w:pPr>
        <w:pStyle w:val="DanceBody"/>
        <w:keepNext w:val="0"/>
      </w:pPr>
      <w:r>
        <w:t>33-40</w:t>
      </w:r>
      <w:r>
        <w:tab/>
        <w:t>1s petronella turn to 2</w:t>
      </w:r>
      <w:r w:rsidRPr="00972EEB">
        <w:t>nd</w:t>
      </w:r>
      <w:r>
        <w:t xml:space="preserve"> place own side, set, dance 1/2 reels of 3 on sides, RSh to person on right to start</w:t>
      </w:r>
    </w:p>
    <w:p w:rsidR="00B11EB3" w:rsidRDefault="00B11EB3" w:rsidP="00B11EB3"/>
    <w:p w:rsidR="00B11EB3" w:rsidRDefault="00B11EB3" w:rsidP="00B11EB3">
      <w:pPr>
        <w:pStyle w:val="Minicrib"/>
      </w:pPr>
      <w:r>
        <w:t>THE REDBUD REEL (R4x32 or S4x32)  4C Set</w:t>
      </w:r>
      <w:r>
        <w:tab/>
        <w:t>Sarah Harriman  Let's All Dance Too</w:t>
      </w:r>
    </w:p>
    <w:p w:rsidR="00B11EB3" w:rsidRPr="00D95CB1" w:rsidRDefault="00B11EB3" w:rsidP="00B11EB3">
      <w:pPr>
        <w:pStyle w:val="DanceBody"/>
      </w:pPr>
      <w:r>
        <w:t xml:space="preserve"> </w:t>
      </w:r>
      <w:r w:rsidRPr="00D95CB1">
        <w:t xml:space="preserve">1- </w:t>
      </w:r>
      <w:r>
        <w:t>8</w:t>
      </w:r>
      <w:r w:rsidRPr="00D95CB1">
        <w:tab/>
        <w:t>All Adv+Ret</w:t>
      </w:r>
      <w:r>
        <w:t xml:space="preserve">, </w:t>
      </w:r>
      <w:r w:rsidRPr="00D95CB1">
        <w:t>All dance DoSiDo</w:t>
      </w:r>
    </w:p>
    <w:p w:rsidR="00B11EB3" w:rsidRPr="00D95CB1" w:rsidRDefault="00B11EB3" w:rsidP="00B11EB3">
      <w:pPr>
        <w:pStyle w:val="DanceBody"/>
      </w:pPr>
      <w:r w:rsidRPr="00D95CB1">
        <w:t xml:space="preserve"> 9-16</w:t>
      </w:r>
      <w:r w:rsidRPr="00D95CB1">
        <w:tab/>
        <w:t>1s+2s dance R&amp;L</w:t>
      </w:r>
    </w:p>
    <w:p w:rsidR="00B11EB3" w:rsidRPr="00D95CB1" w:rsidRDefault="00B11EB3" w:rsidP="00B11EB3">
      <w:pPr>
        <w:pStyle w:val="DanceBody"/>
      </w:pPr>
      <w:r w:rsidRPr="00D95CB1">
        <w:t>17-24</w:t>
      </w:r>
      <w:r w:rsidRPr="00D95CB1">
        <w:tab/>
        <w:t>3s+4s dance RH across &amp; LH back</w:t>
      </w:r>
    </w:p>
    <w:p w:rsidR="00B11EB3" w:rsidRPr="00D95CB1" w:rsidRDefault="00B11EB3" w:rsidP="00B11EB3">
      <w:pPr>
        <w:pStyle w:val="DanceBody"/>
        <w:keepNext w:val="0"/>
      </w:pPr>
      <w:r>
        <w:t>25-32</w:t>
      </w:r>
      <w:r w:rsidRPr="00D95CB1">
        <w:tab/>
        <w:t>1s cast to 4</w:t>
      </w:r>
      <w:r w:rsidRPr="00972EEB">
        <w:t>th</w:t>
      </w:r>
      <w:r w:rsidRPr="00D95CB1">
        <w:t xml:space="preserve"> place, 1s turn RH</w:t>
      </w:r>
    </w:p>
    <w:p w:rsidR="00B11EB3" w:rsidRDefault="00B11EB3" w:rsidP="00B11EB3"/>
    <w:p w:rsidR="00B11EB3" w:rsidRDefault="00B11EB3" w:rsidP="00B11EB3">
      <w:pPr>
        <w:pStyle w:val="Minicrib"/>
      </w:pPr>
      <w:r>
        <w:t>REDUNDANCY DANCE  (R88)  Sq.Set</w:t>
      </w:r>
      <w:r>
        <w:tab/>
        <w:t>Ian Jamieson  Glen Orrin Coll 2</w:t>
      </w:r>
    </w:p>
    <w:p w:rsidR="00B11EB3" w:rsidRPr="00740BEC" w:rsidRDefault="00B11EB3" w:rsidP="00B11EB3">
      <w:pPr>
        <w:pStyle w:val="DanceBody"/>
      </w:pPr>
      <w:r w:rsidRPr="00740BEC">
        <w:t xml:space="preserve"> 1- 8</w:t>
      </w:r>
      <w:r>
        <w:tab/>
      </w:r>
      <w:r w:rsidRPr="00740BEC">
        <w:t>All dance 1/2 Grand Chain &amp; set to partner</w:t>
      </w:r>
    </w:p>
    <w:p w:rsidR="00B11EB3" w:rsidRPr="00740BEC" w:rsidRDefault="00B11EB3" w:rsidP="00B11EB3">
      <w:pPr>
        <w:pStyle w:val="DanceBody"/>
      </w:pPr>
      <w:r w:rsidRPr="00740BEC">
        <w:t xml:space="preserve"> 9-16</w:t>
      </w:r>
      <w:r>
        <w:tab/>
      </w:r>
      <w:r w:rsidRPr="00740BEC">
        <w:t>Repeat</w:t>
      </w:r>
    </w:p>
    <w:p w:rsidR="00B11EB3" w:rsidRDefault="00B11EB3" w:rsidP="00B11EB3">
      <w:pPr>
        <w:pStyle w:val="DanceBody"/>
      </w:pPr>
      <w:r w:rsidRPr="00740BEC">
        <w:t>17-24</w:t>
      </w:r>
      <w:r w:rsidRPr="00740BEC">
        <w:tab/>
        <w:t>1s+3s dance Ladies' Chain</w:t>
      </w:r>
    </w:p>
    <w:p w:rsidR="00B11EB3" w:rsidRDefault="00B11EB3" w:rsidP="00B11EB3">
      <w:pPr>
        <w:pStyle w:val="DanceBody"/>
      </w:pPr>
      <w:r w:rsidRPr="00740BEC">
        <w:t>25-32</w:t>
      </w:r>
      <w:r w:rsidRPr="00740BEC">
        <w:tab/>
        <w:t>2s+4s dance Ladies' Chain</w:t>
      </w:r>
    </w:p>
    <w:p w:rsidR="00B11EB3" w:rsidRPr="00740BEC" w:rsidRDefault="00B11EB3" w:rsidP="00B11EB3">
      <w:pPr>
        <w:pStyle w:val="DanceBody"/>
      </w:pPr>
      <w:r w:rsidRPr="00740BEC">
        <w:t>33-40</w:t>
      </w:r>
      <w:r w:rsidRPr="00740BEC">
        <w:tab/>
        <w:t>1s+3s dance 1/2 R&amp;L, 2s+4s dance 1/2 R&amp;L</w:t>
      </w:r>
    </w:p>
    <w:p w:rsidR="00B11EB3" w:rsidRPr="00740BEC" w:rsidRDefault="00B11EB3" w:rsidP="00B11EB3">
      <w:pPr>
        <w:pStyle w:val="DanceBody"/>
      </w:pPr>
      <w:r w:rsidRPr="00740BEC">
        <w:t>41-48</w:t>
      </w:r>
      <w:r w:rsidRPr="00740BEC">
        <w:tab/>
        <w:t>1s+3s dance 1/2 R&amp;L, 2s+4s dance 1/2 R&amp;L</w:t>
      </w:r>
    </w:p>
    <w:p w:rsidR="00B11EB3" w:rsidRPr="00740BEC" w:rsidRDefault="00B11EB3" w:rsidP="00B11EB3">
      <w:pPr>
        <w:pStyle w:val="DanceBody"/>
      </w:pPr>
      <w:r w:rsidRPr="00740BEC">
        <w:t>49-56</w:t>
      </w:r>
      <w:r w:rsidRPr="00740BEC">
        <w:tab/>
        <w:t>1s+2s+3s set &amp; turn partners, 1M+2L</w:t>
      </w:r>
      <w:r w:rsidRPr="00740BEC">
        <w:rPr>
          <w:b/>
        </w:rPr>
        <w:t xml:space="preserve"> also </w:t>
      </w:r>
      <w:r w:rsidRPr="00740BEC">
        <w:t>2M+3L set &amp; turn</w:t>
      </w:r>
    </w:p>
    <w:p w:rsidR="00B11EB3" w:rsidRPr="00740BEC" w:rsidRDefault="00B11EB3" w:rsidP="00B11EB3">
      <w:pPr>
        <w:pStyle w:val="DanceBody"/>
      </w:pPr>
      <w:r w:rsidRPr="00740BEC">
        <w:t>57-64</w:t>
      </w:r>
      <w:r w:rsidRPr="00740BEC">
        <w:tab/>
        <w:t>1M passes partner RSh to dance reel of 3 with partner &amp; corner</w:t>
      </w:r>
      <w:r w:rsidRPr="00740BEC">
        <w:rPr>
          <w:b/>
        </w:rPr>
        <w:t xml:space="preserve"> while </w:t>
      </w:r>
      <w:r w:rsidRPr="00740BEC">
        <w:t>3L dances likewise</w:t>
      </w:r>
    </w:p>
    <w:p w:rsidR="00B11EB3" w:rsidRPr="00740BEC" w:rsidRDefault="00B11EB3" w:rsidP="00B11EB3">
      <w:pPr>
        <w:pStyle w:val="DanceBody"/>
      </w:pPr>
      <w:r w:rsidRPr="00740BEC">
        <w:t>65-72</w:t>
      </w:r>
      <w:r w:rsidRPr="00740BEC">
        <w:tab/>
        <w:t>1s+3s circle 4H round &amp; back</w:t>
      </w:r>
    </w:p>
    <w:p w:rsidR="00B11EB3" w:rsidRPr="00740BEC" w:rsidRDefault="00B11EB3" w:rsidP="00B11EB3">
      <w:pPr>
        <w:pStyle w:val="DanceBody"/>
      </w:pPr>
      <w:r w:rsidRPr="00740BEC">
        <w:t>73-80</w:t>
      </w:r>
      <w:r w:rsidRPr="00740BEC">
        <w:tab/>
        <w:t>1L dances Fig of 8 round 2s</w:t>
      </w:r>
      <w:r w:rsidRPr="00740BEC">
        <w:rPr>
          <w:b/>
        </w:rPr>
        <w:t xml:space="preserve"> while </w:t>
      </w:r>
      <w:r w:rsidRPr="00740BEC">
        <w:t>1M dances round 4s</w:t>
      </w:r>
    </w:p>
    <w:p w:rsidR="00B11EB3" w:rsidRPr="00740BEC" w:rsidRDefault="00B11EB3" w:rsidP="00B11EB3">
      <w:pPr>
        <w:pStyle w:val="DanceBody"/>
        <w:keepNext w:val="0"/>
      </w:pPr>
      <w:r w:rsidRPr="00740BEC">
        <w:t>81-88</w:t>
      </w:r>
      <w:r w:rsidRPr="00740BEC">
        <w:tab/>
        <w:t>1M sets in turn to 2s, 3s, 4s &amp; partner (They do not set back but clap in time to the music)</w:t>
      </w:r>
    </w:p>
    <w:p w:rsidR="00B11EB3" w:rsidRDefault="00B11EB3" w:rsidP="00B11EB3"/>
    <w:p w:rsidR="00B11EB3" w:rsidRDefault="00B11EB3" w:rsidP="00B11EB3">
      <w:pPr>
        <w:pStyle w:val="Minicrib"/>
      </w:pPr>
      <w:r>
        <w:t>REDWOOD ARBOR  (S8x32)  3C (4C set)</w:t>
      </w:r>
      <w:r>
        <w:tab/>
        <w:t>Bob McMurty  Dragonfly Coll.</w:t>
      </w:r>
    </w:p>
    <w:p w:rsidR="00B11EB3" w:rsidRDefault="00B11EB3" w:rsidP="00B11EB3">
      <w:pPr>
        <w:pStyle w:val="DanceBody"/>
      </w:pPr>
      <w:r>
        <w:t xml:space="preserve"> 1- 8</w:t>
      </w:r>
      <w:r>
        <w:tab/>
        <w:t>1s cross down RH (2s step up) &amp; dance behind 3s; 1s meet &amp; dance up between 3s &amp; turn LH to face 1st corner</w:t>
      </w:r>
    </w:p>
    <w:p w:rsidR="00B11EB3" w:rsidRDefault="00B11EB3" w:rsidP="00B11EB3">
      <w:pPr>
        <w:pStyle w:val="DanceBody"/>
      </w:pPr>
      <w:r>
        <w:t xml:space="preserve"> 9-16</w:t>
      </w:r>
      <w:r>
        <w:tab/>
        <w:t>1s turn 1st corner RH, partner LH, turn 2nd corner RH &amp; cross LH to 2nd place own side</w:t>
      </w:r>
    </w:p>
    <w:p w:rsidR="00B11EB3" w:rsidRDefault="00B11EB3" w:rsidP="00B11EB3">
      <w:pPr>
        <w:pStyle w:val="DanceBody"/>
      </w:pPr>
      <w:r>
        <w:t>17-24</w:t>
      </w:r>
      <w:r>
        <w:tab/>
        <w:t>2s+1s+3s set &amp; cross RH with partner; all set &amp; turn partner 1/2 LH into prom hold facing up</w:t>
      </w:r>
    </w:p>
    <w:p w:rsidR="00B11EB3" w:rsidRDefault="00B11EB3" w:rsidP="00B11EB3">
      <w:pPr>
        <w:pStyle w:val="DanceBody"/>
        <w:keepNext w:val="0"/>
      </w:pPr>
      <w:r>
        <w:t>25-32</w:t>
      </w:r>
      <w:r>
        <w:tab/>
        <w:t>2s+1s+3s Promenade. End 2 1 3</w:t>
      </w:r>
    </w:p>
    <w:p w:rsidR="00B11EB3" w:rsidRDefault="00B11EB3" w:rsidP="00B11EB3"/>
    <w:p w:rsidR="00B11EB3" w:rsidRDefault="00B11EB3" w:rsidP="00B11EB3">
      <w:pPr>
        <w:pStyle w:val="Minicrib"/>
      </w:pPr>
      <w:r>
        <w:t>REEKIE LINN  (J8x32)  2C (4C set)</w:t>
      </w:r>
      <w:r>
        <w:tab/>
        <w:t>Jean Attwood  Alexander Leaflets</w:t>
      </w:r>
    </w:p>
    <w:p w:rsidR="00B11EB3" w:rsidRDefault="00B11EB3" w:rsidP="00B11EB3">
      <w:pPr>
        <w:pStyle w:val="DanceBody"/>
      </w:pPr>
      <w:r>
        <w:t xml:space="preserve"> 1- 8</w:t>
      </w:r>
      <w:r>
        <w:tab/>
        <w:t>1s cross RH, cast (2s step up); 2s+1s turn partner RH, 2s face out, 1s take prom hold facing up</w:t>
      </w:r>
    </w:p>
    <w:p w:rsidR="00B11EB3" w:rsidRDefault="00B11EB3" w:rsidP="00B11EB3">
      <w:pPr>
        <w:pStyle w:val="DanceBody"/>
      </w:pPr>
      <w:r>
        <w:t xml:space="preserve"> 9-16</w:t>
      </w:r>
      <w:r>
        <w:tab/>
        <w:t>1s+2s dance reel of 3 across (1s RSh to 2L). Finish in line across 1s facing up between 2s facing down. All join hands</w:t>
      </w:r>
    </w:p>
    <w:p w:rsidR="00B11EB3" w:rsidRDefault="00B11EB3" w:rsidP="00B11EB3">
      <w:pPr>
        <w:pStyle w:val="DanceBody"/>
      </w:pPr>
      <w:r>
        <w:t>17-24</w:t>
      </w:r>
      <w:r>
        <w:tab/>
        <w:t>All set, 1s 1/2 turn 2s nearer hand; all set, 1s+2s turn 3/4 to end with 1s in 1st place opp side facing out.  (1) 2</w:t>
      </w:r>
    </w:p>
    <w:p w:rsidR="00B11EB3" w:rsidRDefault="00B11EB3" w:rsidP="00B11EB3">
      <w:pPr>
        <w:pStyle w:val="DanceBody"/>
        <w:keepNext w:val="0"/>
      </w:pPr>
      <w:r>
        <w:t>25-32</w:t>
      </w:r>
      <w:r>
        <w:tab/>
        <w:t>1s+2s dance 3/4 Double Fig 8, all set.  End 2 1</w:t>
      </w:r>
    </w:p>
    <w:p w:rsidR="00B11EB3" w:rsidRDefault="00B11EB3" w:rsidP="00B11EB3"/>
    <w:p w:rsidR="00B11EB3" w:rsidRDefault="00B11EB3" w:rsidP="00B11EB3">
      <w:pPr>
        <w:pStyle w:val="Minicrib"/>
      </w:pPr>
      <w:r>
        <w:t>THE REEL ARCHIE  (R4x32)  4C set</w:t>
      </w:r>
      <w:r>
        <w:tab/>
        <w:t>A Taylor</w:t>
      </w:r>
    </w:p>
    <w:p w:rsidR="00B11EB3" w:rsidRDefault="00B11EB3" w:rsidP="00B11EB3">
      <w:pPr>
        <w:pStyle w:val="DanceBody"/>
      </w:pPr>
      <w:r>
        <w:t xml:space="preserve"> 1- 8</w:t>
      </w:r>
      <w:r>
        <w:tab/>
        <w:t>1s &amp; 3s dance 1/2 Fig of 8 down round 2s/4s, 1s+2s</w:t>
      </w:r>
      <w:r w:rsidRPr="007F0D5A">
        <w:rPr>
          <w:b/>
        </w:rPr>
        <w:t xml:space="preserve"> also </w:t>
      </w:r>
      <w:r>
        <w:t>3s+4s turn 1.1/2 times on sides (LH Ladies side, RH Mens side)  2(1)4(3)</w:t>
      </w:r>
    </w:p>
    <w:p w:rsidR="00B11EB3" w:rsidRDefault="00B11EB3" w:rsidP="00B11EB3">
      <w:pPr>
        <w:pStyle w:val="DanceBody"/>
      </w:pPr>
      <w:r>
        <w:t xml:space="preserve"> 9-16</w:t>
      </w:r>
      <w:r>
        <w:tab/>
        <w:t>All dance reflection reels of 4 on sides (LSh on Ladies side, RSh on Mens side)</w:t>
      </w:r>
    </w:p>
    <w:p w:rsidR="00B11EB3" w:rsidRDefault="00B11EB3" w:rsidP="00B11EB3">
      <w:pPr>
        <w:pStyle w:val="DanceBody"/>
      </w:pPr>
      <w:r>
        <w:t>17-24</w:t>
      </w:r>
      <w:r>
        <w:tab/>
        <w:t>1s &amp; 4s dance out ends &amp; cast in to places, 1s &amp; 4s turn RH.  2(1)4(3)</w:t>
      </w:r>
    </w:p>
    <w:p w:rsidR="00B11EB3" w:rsidRDefault="00B11EB3" w:rsidP="00B11EB3">
      <w:pPr>
        <w:pStyle w:val="DanceBody"/>
        <w:keepNext w:val="0"/>
      </w:pPr>
      <w:r>
        <w:t>25-32</w:t>
      </w:r>
      <w:r>
        <w:tab/>
        <w:t>1s+4s set &amp; dance 1/2 RH across, 4s &amp; 3 s dance 1/2 Fig of 8 up round 2s/1s.  2 4 1 3</w:t>
      </w:r>
    </w:p>
    <w:p w:rsidR="00B11EB3" w:rsidRDefault="00B11EB3" w:rsidP="00B11EB3"/>
    <w:p w:rsidR="00B11EB3" w:rsidRDefault="00B11EB3" w:rsidP="00B11EB3">
      <w:pPr>
        <w:pStyle w:val="Minicrib"/>
        <w:rPr>
          <w:lang w:eastAsia="en-GB"/>
        </w:rPr>
      </w:pPr>
      <w:r>
        <w:rPr>
          <w:lang w:eastAsia="en-GB"/>
        </w:rPr>
        <w:t>A REEL CHALLENGE  (R4x32)  4C set</w:t>
      </w:r>
      <w:r>
        <w:rPr>
          <w:lang w:eastAsia="en-GB"/>
        </w:rPr>
        <w:tab/>
        <w:t>Jean Attwood  Ness House 1</w:t>
      </w:r>
    </w:p>
    <w:p w:rsidR="00B11EB3" w:rsidRDefault="00B11EB3" w:rsidP="00B11EB3">
      <w:pPr>
        <w:pStyle w:val="DanceBody"/>
      </w:pPr>
      <w:r>
        <w:t xml:space="preserve"> 1- 8</w:t>
      </w:r>
      <w:r>
        <w:tab/>
        <w:t>2s+3s circle 4H round to left, set, 2L casts &amp; 2M dance down to 4th places while 3M casts up &amp; 3L dances up to 1st place</w:t>
      </w:r>
    </w:p>
    <w:p w:rsidR="00B11EB3" w:rsidRDefault="00B11EB3" w:rsidP="00B11EB3">
      <w:pPr>
        <w:pStyle w:val="DanceBody"/>
      </w:pPr>
      <w:r>
        <w:t xml:space="preserve"> 9-16</w:t>
      </w:r>
      <w:r>
        <w:tab/>
        <w:t>All dance 1/2 reel of 4 on sides, all set, 2s+4s also 1s+3s 1/2 turn RH on sides. 4 2 3 1</w:t>
      </w:r>
    </w:p>
    <w:p w:rsidR="00B11EB3" w:rsidRDefault="00B11EB3" w:rsidP="00B11EB3">
      <w:pPr>
        <w:pStyle w:val="DanceBody"/>
      </w:pPr>
      <w:r>
        <w:t>17-24</w:t>
      </w:r>
      <w:r>
        <w:tab/>
        <w:t>4s+2s also 3s+1s dance 1/2 R&amp;L, 2s &amp; 3s cross RH while 4s+1s change places RH on sides, 2s+1s also 4s+3s dance full turn LH on sides</w:t>
      </w:r>
    </w:p>
    <w:p w:rsidR="00B11EB3" w:rsidRDefault="00B11EB3" w:rsidP="00B11EB3">
      <w:pPr>
        <w:pStyle w:val="DanceBody"/>
        <w:keepNext w:val="0"/>
      </w:pPr>
      <w:r>
        <w:t>25-32</w:t>
      </w:r>
      <w:r>
        <w:tab/>
        <w:t>1s+4s dance RH across, 1L+4L dance up to top &amp; cast on own side to 3rd/2nd place while Men dance down &amp; cast up to 2nd/3rd place. 2 4 1 3</w:t>
      </w:r>
    </w:p>
    <w:p w:rsidR="00B11EB3" w:rsidRDefault="00B11EB3" w:rsidP="00B11EB3"/>
    <w:p w:rsidR="00B11EB3" w:rsidRDefault="00B11EB3" w:rsidP="00B11EB3">
      <w:pPr>
        <w:pStyle w:val="Minicrib"/>
      </w:pPr>
      <w:r>
        <w:t>A REEL CHALLENGE  (J8x32)  3C (4C set)</w:t>
      </w:r>
      <w:r>
        <w:tab/>
        <w:t>Diane Bradshaw  Lower Hutt SCD 60th Anniv</w:t>
      </w:r>
    </w:p>
    <w:p w:rsidR="00B11EB3" w:rsidRPr="00A3683E" w:rsidRDefault="00B11EB3" w:rsidP="00B11EB3">
      <w:pPr>
        <w:pStyle w:val="DanceBody"/>
      </w:pPr>
      <w:r w:rsidRPr="00A3683E">
        <w:t xml:space="preserve"> 1- 8</w:t>
      </w:r>
      <w:r w:rsidRPr="00A3683E">
        <w:tab/>
        <w:t>1s+2s+3s dance reflection (mirror) reels of 3 on sides, 1s dance in and down to begin</w:t>
      </w:r>
    </w:p>
    <w:p w:rsidR="00B11EB3" w:rsidRPr="00A3683E" w:rsidRDefault="00B11EB3" w:rsidP="00B11EB3">
      <w:pPr>
        <w:pStyle w:val="DanceBody"/>
      </w:pPr>
      <w:r w:rsidRPr="00A3683E">
        <w:t xml:space="preserve"> 9-16</w:t>
      </w:r>
      <w:r w:rsidRPr="00A3683E">
        <w:tab/>
        <w:t>1s lead down the middle &amp; back to 2nd place (2s step up 11-12)</w:t>
      </w:r>
    </w:p>
    <w:p w:rsidR="00B11EB3" w:rsidRPr="00A3683E" w:rsidRDefault="00B11EB3" w:rsidP="00B11EB3">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B11EB3" w:rsidRPr="00A3683E" w:rsidRDefault="00B11EB3" w:rsidP="00B11EB3">
      <w:pPr>
        <w:pStyle w:val="DanceBody"/>
        <w:keepNext w:val="0"/>
      </w:pPr>
      <w:r w:rsidRPr="00A3683E">
        <w:t>25-32</w:t>
      </w:r>
      <w:r w:rsidRPr="00A3683E">
        <w:tab/>
        <w:t>1s turn RH, 1s turn LH.</w:t>
      </w:r>
    </w:p>
    <w:p w:rsidR="00B11EB3" w:rsidRDefault="00B11EB3" w:rsidP="00B11EB3"/>
    <w:p w:rsidR="00B11EB3" w:rsidRDefault="00B11EB3" w:rsidP="00B11EB3">
      <w:pPr>
        <w:pStyle w:val="Minicrib"/>
      </w:pPr>
      <w:r>
        <w:t>MENZIES RANT (Reel Duine na Marachan)  (R8x32)  2C (4C set)</w:t>
      </w:r>
      <w:r>
        <w:tab/>
        <w:t>Castle Menzies  RSCDS Bk 7</w:t>
      </w:r>
    </w:p>
    <w:p w:rsidR="00B11EB3" w:rsidRDefault="00B11EB3" w:rsidP="00B11EB3">
      <w:pPr>
        <w:pStyle w:val="DanceBody"/>
      </w:pPr>
      <w:r>
        <w:t>1s start on opp sides</w:t>
      </w:r>
    </w:p>
    <w:p w:rsidR="00B11EB3" w:rsidRDefault="00B11EB3" w:rsidP="00B11EB3">
      <w:pPr>
        <w:pStyle w:val="DanceBody"/>
        <w:rPr>
          <w:b/>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noProof/>
        </w:rPr>
        <w:t xml:space="preserve"> 2s)</w:t>
      </w:r>
    </w:p>
    <w:p w:rsidR="00B11EB3" w:rsidRDefault="00B11EB3" w:rsidP="00B11EB3">
      <w:pPr>
        <w:pStyle w:val="DanceBody"/>
      </w:pPr>
      <w:r>
        <w:t xml:space="preserve"> 9-16</w:t>
      </w:r>
      <w:r>
        <w:tab/>
        <w:t>2s+1s dance reel of 4 across</w:t>
      </w:r>
    </w:p>
    <w:p w:rsidR="00B11EB3" w:rsidRDefault="00B11EB3" w:rsidP="00B11EB3">
      <w:pPr>
        <w:pStyle w:val="DanceBody"/>
      </w:pPr>
      <w:r>
        <w:t>17-24</w:t>
      </w:r>
      <w:r>
        <w:tab/>
        <w:t>1M+2L set &amp; 3/4 turn RH</w:t>
      </w:r>
      <w:r>
        <w:rPr>
          <w:b/>
        </w:rPr>
        <w:t xml:space="preserve"> </w:t>
      </w:r>
      <w:r w:rsidRPr="00BD473E">
        <w:rPr>
          <w:b/>
        </w:rPr>
        <w:t>while</w:t>
      </w:r>
      <w:r>
        <w:rPr>
          <w:b/>
        </w:rPr>
        <w:t xml:space="preserve"> </w:t>
      </w:r>
      <w:r>
        <w:t>1L+2M set &amp; 3/4 turn LH (1s end in 2</w:t>
      </w:r>
      <w:r w:rsidRPr="00972EEB">
        <w:t>nd</w:t>
      </w:r>
      <w:r>
        <w:t xml:space="preserve"> place opposite sides), 1s turn 2H</w:t>
      </w:r>
    </w:p>
    <w:p w:rsidR="00B11EB3" w:rsidRDefault="00B11EB3" w:rsidP="00B11EB3">
      <w:pPr>
        <w:pStyle w:val="DanceBody"/>
        <w:keepNext w:val="0"/>
      </w:pPr>
      <w:r>
        <w:t>25-32</w:t>
      </w:r>
      <w:r>
        <w:tab/>
        <w:t>2s+1s circle 4H round to left 1/2 way then 1/2 R&amp;L</w:t>
      </w:r>
    </w:p>
    <w:p w:rsidR="00B11EB3" w:rsidRDefault="00B11EB3" w:rsidP="00B11EB3"/>
    <w:p w:rsidR="00B11EB3" w:rsidRDefault="00B11EB3" w:rsidP="00B11EB3">
      <w:pPr>
        <w:pStyle w:val="Minicrib"/>
        <w:rPr>
          <w:lang w:val="en-US"/>
        </w:rPr>
      </w:pPr>
      <w:r>
        <w:rPr>
          <w:lang w:val="en-US"/>
        </w:rPr>
        <w:t>REEL EASY  (R8x32)  3C (4C set)</w:t>
      </w:r>
      <w:r>
        <w:rPr>
          <w:lang w:val="en-US"/>
        </w:rPr>
        <w:tab/>
        <w:t>P Lindsay</w:t>
      </w:r>
    </w:p>
    <w:p w:rsidR="00B11EB3" w:rsidRPr="00AB07FF" w:rsidRDefault="00B11EB3" w:rsidP="00B11EB3">
      <w:pPr>
        <w:pStyle w:val="DanceBody"/>
      </w:pPr>
      <w:r>
        <w:t xml:space="preserve"> 1- 8</w:t>
      </w:r>
      <w:r>
        <w:tab/>
      </w:r>
      <w:r w:rsidRPr="00AB07FF">
        <w:t xml:space="preserve">1s+2s set twice, face 2s </w:t>
      </w:r>
      <w:r>
        <w:t>&amp;</w:t>
      </w:r>
      <w:r w:rsidRPr="00AB07FF">
        <w:t xml:space="preserve"> set twice</w:t>
      </w:r>
    </w:p>
    <w:p w:rsidR="00B11EB3" w:rsidRPr="00AB07FF" w:rsidRDefault="00B11EB3" w:rsidP="00B11EB3">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B11EB3" w:rsidRPr="00AB07FF" w:rsidRDefault="00B11EB3" w:rsidP="00B11EB3">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B11EB3" w:rsidRPr="00AB07FF" w:rsidRDefault="00B11EB3" w:rsidP="00B11EB3">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B11EB3" w:rsidRDefault="00B11EB3" w:rsidP="00B11EB3"/>
    <w:p w:rsidR="00B11EB3" w:rsidRDefault="00B11EB3" w:rsidP="00B11EB3">
      <w:pPr>
        <w:pStyle w:val="Minicrib"/>
      </w:pPr>
      <w:r>
        <w:t>A REEL FOR '88  (R4x32)  4C set</w:t>
      </w:r>
      <w:r>
        <w:tab/>
        <w:t>Morton Jay  50th Anniv Bk Sydney</w:t>
      </w:r>
    </w:p>
    <w:p w:rsidR="00B11EB3" w:rsidRDefault="00B11EB3" w:rsidP="00B11EB3">
      <w:pPr>
        <w:pStyle w:val="DanceBody"/>
      </w:pPr>
      <w:r>
        <w:t xml:space="preserve"> 1- 4</w:t>
      </w:r>
      <w:r>
        <w:tab/>
      </w:r>
      <w:r w:rsidRPr="002F6E6D">
        <w:t xml:space="preserve">1M followed by 1L </w:t>
      </w:r>
      <w:r>
        <w:t xml:space="preserve">&amp; 4L followed by 4M cast to opposite ends </w:t>
      </w:r>
      <w:r>
        <w:rPr>
          <w:b/>
        </w:rPr>
        <w:t>while</w:t>
      </w:r>
      <w:r>
        <w:t xml:space="preserve"> 2M+3L turn RH to end in middle</w:t>
      </w:r>
    </w:p>
    <w:p w:rsidR="00B11EB3" w:rsidRDefault="00B11EB3" w:rsidP="00B11EB3">
      <w:pPr>
        <w:pStyle w:val="DanceBody"/>
      </w:pPr>
      <w:r>
        <w:t xml:space="preserve"> 5- 8</w:t>
      </w:r>
      <w:r>
        <w:tab/>
        <w:t>4s+2M &amp; 3L+1s</w:t>
      </w:r>
      <w:r w:rsidRPr="002F6E6D">
        <w:t xml:space="preserve"> dance </w:t>
      </w:r>
      <w:r>
        <w:t>L</w:t>
      </w:r>
      <w:r w:rsidRPr="002F6E6D">
        <w:t>H across</w:t>
      </w:r>
      <w:r>
        <w:t xml:space="preserve"> to end 1M &amp; 4L facing out</w:t>
      </w:r>
    </w:p>
    <w:p w:rsidR="00B11EB3" w:rsidRDefault="00B11EB3" w:rsidP="00B11EB3">
      <w:pPr>
        <w:pStyle w:val="DanceBody"/>
      </w:pPr>
      <w:r>
        <w:t xml:space="preserve"> 9-16</w:t>
      </w:r>
      <w:r>
        <w:tab/>
        <w:t>Repeat bars 1-8 to finish in original places, 1M &amp; 4L facing out</w:t>
      </w:r>
    </w:p>
    <w:p w:rsidR="00B11EB3" w:rsidRDefault="00B11EB3" w:rsidP="00B11EB3">
      <w:pPr>
        <w:pStyle w:val="DanceBody"/>
      </w:pPr>
      <w:r>
        <w:t>17-22</w:t>
      </w:r>
      <w:r>
        <w:tab/>
        <w:t xml:space="preserve">1L+4M pass LSh in the middle &amp; cast up/down own side back to place </w:t>
      </w:r>
      <w:r>
        <w:rPr>
          <w:b/>
        </w:rPr>
        <w:t>while</w:t>
      </w:r>
      <w:r>
        <w:t xml:space="preserve"> 1M+4L cast down/up own side pass LSh in the middle back to place to end facing out</w:t>
      </w:r>
    </w:p>
    <w:p w:rsidR="00B11EB3" w:rsidRDefault="00B11EB3" w:rsidP="00B11EB3">
      <w:pPr>
        <w:pStyle w:val="DanceBody"/>
      </w:pPr>
      <w:r>
        <w:t>23-24</w:t>
      </w:r>
      <w:r>
        <w:tab/>
        <w:t xml:space="preserve">1s &amp; 4s dance into the middle to join RH across </w:t>
      </w:r>
      <w:r>
        <w:rPr>
          <w:b/>
        </w:rPr>
        <w:t>while</w:t>
      </w:r>
      <w:r>
        <w:t xml:space="preserve"> 2s &amp; 3s pass LSh on own sides to end of set, giving LH to 1s &amp; 4s to form St Andrew's Cross formation:</w:t>
      </w:r>
    </w:p>
    <w:p w:rsidR="00B11EB3" w:rsidRDefault="00B11EB3" w:rsidP="00B11EB3">
      <w:pPr>
        <w:pStyle w:val="DanceBody"/>
      </w:pPr>
      <w:r>
        <w:t xml:space="preserve">  ·2L···········2M</w:t>
      </w:r>
    </w:p>
    <w:p w:rsidR="00B11EB3" w:rsidRDefault="00B11EB3" w:rsidP="00B11EB3">
      <w:pPr>
        <w:pStyle w:val="DanceBody"/>
      </w:pPr>
      <w:r>
        <w:t xml:space="preserve">  …..4L··4M</w:t>
      </w:r>
    </w:p>
    <w:p w:rsidR="00B11EB3" w:rsidRDefault="00B11EB3" w:rsidP="00B11EB3">
      <w:pPr>
        <w:pStyle w:val="DanceBody"/>
      </w:pPr>
      <w:r>
        <w:t xml:space="preserve">  …..1L··1M</w:t>
      </w:r>
    </w:p>
    <w:p w:rsidR="00B11EB3" w:rsidRDefault="00B11EB3" w:rsidP="00B11EB3">
      <w:pPr>
        <w:pStyle w:val="DanceBody"/>
      </w:pPr>
      <w:r>
        <w:t xml:space="preserve">  ·3L···········3M</w:t>
      </w:r>
    </w:p>
    <w:p w:rsidR="00B11EB3" w:rsidRDefault="00B11EB3" w:rsidP="00B11EB3">
      <w:pPr>
        <w:pStyle w:val="DanceBody"/>
      </w:pPr>
      <w:r>
        <w:t xml:space="preserve">  ·······Top</w:t>
      </w:r>
    </w:p>
    <w:p w:rsidR="00B11EB3" w:rsidRDefault="00B11EB3" w:rsidP="00B11EB3">
      <w:pPr>
        <w:pStyle w:val="DanceBody"/>
      </w:pPr>
      <w:r>
        <w:t>25-28</w:t>
      </w:r>
      <w:r>
        <w:tab/>
        <w:t>All set. Drop hands in the middle, all turn 1/2 LH to bring 2s+3s into the centre</w:t>
      </w:r>
    </w:p>
    <w:p w:rsidR="00B11EB3" w:rsidRDefault="00B11EB3" w:rsidP="00B11EB3">
      <w:pPr>
        <w:pStyle w:val="DanceBody"/>
        <w:keepNext w:val="0"/>
      </w:pPr>
      <w:r>
        <w:t>29-32</w:t>
      </w:r>
      <w:r>
        <w:tab/>
        <w:t>2s+3s join RH in centre, all set. All turn with left hand to finish in order 3 1 4 2 with 3M &amp; 2L facing out, ready to start as new 1st/4th couples. 3 1 4 2</w:t>
      </w:r>
    </w:p>
    <w:p w:rsidR="00B11EB3" w:rsidRDefault="00B11EB3" w:rsidP="00B11EB3"/>
    <w:p w:rsidR="00B11EB3" w:rsidRDefault="00B11EB3" w:rsidP="00B11EB3">
      <w:pPr>
        <w:pStyle w:val="Minicrib"/>
      </w:pPr>
      <w:r>
        <w:t>A REEL FOR ALICE  (R5x32)  5C set</w:t>
      </w:r>
      <w:r>
        <w:tab/>
        <w:t>Roy Goldring</w:t>
      </w:r>
    </w:p>
    <w:p w:rsidR="00B11EB3" w:rsidRDefault="00B11EB3" w:rsidP="00B11EB3">
      <w:pPr>
        <w:pStyle w:val="DanceBody"/>
      </w:pPr>
      <w:r>
        <w:t xml:space="preserve"> 1- 8</w:t>
      </w:r>
      <w:r>
        <w:tab/>
        <w:t>1s cross down &amp; dance reel of 3 on opposite sides</w:t>
      </w:r>
    </w:p>
    <w:p w:rsidR="00B11EB3" w:rsidRDefault="00B11EB3" w:rsidP="00B11EB3">
      <w:pPr>
        <w:pStyle w:val="DanceBody"/>
      </w:pPr>
      <w:r>
        <w:t xml:space="preserve"> 9-16</w:t>
      </w:r>
      <w:r>
        <w:tab/>
        <w:t>1s dance down middle &amp; back</w:t>
      </w:r>
    </w:p>
    <w:p w:rsidR="00B11EB3" w:rsidRDefault="00B11EB3" w:rsidP="00B11EB3">
      <w:pPr>
        <w:pStyle w:val="DanceBody"/>
      </w:pPr>
      <w:r>
        <w:t>17-24</w:t>
      </w:r>
      <w:r>
        <w:tab/>
        <w:t>1L+2M changes places LH, 1L+3M RH, 1L+4M LH &amp; 1L+ 5M RH</w:t>
      </w:r>
      <w:r w:rsidRPr="00BA6B4D">
        <w:rPr>
          <w:b/>
        </w:rPr>
        <w:t xml:space="preserve"> while </w:t>
      </w:r>
      <w:r>
        <w:t>1M dances similarly with Ladies</w:t>
      </w:r>
    </w:p>
    <w:p w:rsidR="00B11EB3" w:rsidRDefault="00B11EB3" w:rsidP="00B11EB3">
      <w:pPr>
        <w:pStyle w:val="DanceBody"/>
        <w:keepNext w:val="0"/>
      </w:pPr>
      <w:r>
        <w:t>25-32</w:t>
      </w:r>
      <w:r>
        <w:tab/>
        <w:t>2s dance Fig of 8 round 3s+4s (between 3s to start)</w:t>
      </w:r>
      <w:r w:rsidRPr="00BA6B4D">
        <w:rPr>
          <w:b/>
        </w:rPr>
        <w:t xml:space="preserve"> while </w:t>
      </w:r>
      <w:r>
        <w:t>1s casting dance a Fig of 8 round 5s+4s &amp; cross down to 5</w:t>
      </w:r>
      <w:r w:rsidRPr="00972EEB">
        <w:t>th</w:t>
      </w:r>
      <w:r>
        <w:t xml:space="preserve"> place</w:t>
      </w:r>
    </w:p>
    <w:p w:rsidR="00B11EB3" w:rsidRDefault="00B11EB3" w:rsidP="00B11EB3"/>
    <w:p w:rsidR="00B11EB3" w:rsidRDefault="00B11EB3" w:rsidP="00B11EB3">
      <w:pPr>
        <w:pStyle w:val="Minicrib"/>
      </w:pPr>
      <w:r>
        <w:t>A REEL FOR ANNETTE  (R4x32)  4C Set</w:t>
      </w:r>
      <w:r>
        <w:tab/>
        <w:t>Richard Francis  Class of '13</w:t>
      </w:r>
    </w:p>
    <w:p w:rsidR="00B11EB3" w:rsidRDefault="00B11EB3" w:rsidP="00B11EB3">
      <w:pPr>
        <w:pStyle w:val="DanceBody"/>
      </w:pPr>
      <w:r>
        <w:t>2s &amp; 4s start on opposite sides</w:t>
      </w:r>
    </w:p>
    <w:p w:rsidR="00B11EB3" w:rsidRDefault="00B11EB3" w:rsidP="00B11EB3">
      <w:pPr>
        <w:pStyle w:val="DanceBody"/>
      </w:pPr>
      <w:r>
        <w:t xml:space="preserve"> 1- 8</w:t>
      </w:r>
      <w:r>
        <w:tab/>
        <w:t>1s+2s also 3s+4s dance Set &amp; Rotate, Men finish facing out (2) 1 (4) 3</w:t>
      </w:r>
    </w:p>
    <w:p w:rsidR="00B11EB3" w:rsidRDefault="00B11EB3" w:rsidP="00B11EB3">
      <w:pPr>
        <w:pStyle w:val="DanceBody"/>
      </w:pPr>
      <w:r>
        <w:t xml:space="preserve"> 9-16</w:t>
      </w:r>
      <w:r>
        <w:tab/>
        <w:t>RSh reel of 4 on the sides (2) 1 (4) 3</w:t>
      </w:r>
    </w:p>
    <w:p w:rsidR="00B11EB3" w:rsidRDefault="00B11EB3" w:rsidP="00B11EB3">
      <w:pPr>
        <w:pStyle w:val="DanceBody"/>
      </w:pPr>
      <w:r w:rsidRPr="00A3345B">
        <w:t>17</w:t>
      </w:r>
      <w:r>
        <w:t>-24</w:t>
      </w:r>
      <w:r>
        <w:tab/>
        <w:t>All set, 1s (1L leading) + 3s (3M leading) chase 1/2 way clockwise, 2s &amp; 4s cross RH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 REEL FOR BESSIE  (R8x32)  3C (4C set)</w:t>
      </w:r>
      <w:r>
        <w:tab/>
        <w:t>Wouter Joubert  Fields Of Gold</w:t>
      </w:r>
    </w:p>
    <w:p w:rsidR="00B11EB3" w:rsidRDefault="00B11EB3" w:rsidP="00B11EB3">
      <w:pPr>
        <w:pStyle w:val="DanceBody"/>
      </w:pPr>
      <w:r>
        <w:t xml:space="preserve"> 1- 8</w:t>
      </w:r>
      <w:r>
        <w:tab/>
        <w:t>1s cross RH, cast 1 place (2s step up); 1s dance 1/2 Fig 8 (1M up round 2s, 1L down round 3s) &amp; pass LSh to face 1st corners</w:t>
      </w:r>
    </w:p>
    <w:p w:rsidR="00B11EB3" w:rsidRDefault="00B11EB3" w:rsidP="00B11EB3">
      <w:pPr>
        <w:pStyle w:val="DanceBody"/>
      </w:pPr>
      <w:r>
        <w:t xml:space="preserve"> 9-16</w:t>
      </w:r>
      <w:r>
        <w:tab/>
        <w:t>1s dance "Hello-Goodbye" setting to end facing 3rd corners</w:t>
      </w:r>
    </w:p>
    <w:p w:rsidR="00B11EB3" w:rsidRDefault="00B11EB3" w:rsidP="00B11EB3">
      <w:pPr>
        <w:pStyle w:val="DanceBody"/>
      </w:pPr>
      <w:r>
        <w:t>17-24</w:t>
      </w:r>
      <w:r>
        <w:tab/>
        <w:t>1s dance RSh diagonal reel of 4 with 3rd corners &amp; end passing RSh to face 2nd corners</w:t>
      </w:r>
    </w:p>
    <w:p w:rsidR="00B11EB3" w:rsidRDefault="00B11EB3" w:rsidP="00B11EB3">
      <w:pPr>
        <w:pStyle w:val="DanceBody"/>
      </w:pPr>
      <w:r>
        <w:t>25-32</w:t>
      </w:r>
      <w:r>
        <w:tab/>
        <w:t>1s dance "Corners Pass and Turn Reel"</w:t>
      </w:r>
    </w:p>
    <w:p w:rsidR="00B11EB3" w:rsidRDefault="00B11EB3" w:rsidP="00B11EB3">
      <w:pPr>
        <w:pStyle w:val="DanceBody"/>
      </w:pPr>
      <w:r>
        <w:tab/>
        <w:t>25-28  1s &amp; 2nd corners dance Corner Pass+Turn. On bar 28 1s pass LSh to face 4th corners</w:t>
      </w:r>
    </w:p>
    <w:p w:rsidR="00B11EB3" w:rsidRDefault="00B11EB3" w:rsidP="00B11EB3">
      <w:pPr>
        <w:pStyle w:val="DanceBody"/>
        <w:keepNext w:val="0"/>
      </w:pPr>
      <w:r>
        <w:tab/>
        <w:t>29-32  1s &amp; 4th corners dance Corner Pass+Turn. 1s finish in 2nd place own sides.  2 1 3</w:t>
      </w:r>
    </w:p>
    <w:p w:rsidR="00B11EB3" w:rsidRDefault="00B11EB3" w:rsidP="00B11EB3"/>
    <w:p w:rsidR="00B11EB3" w:rsidRDefault="00B11EB3" w:rsidP="00B11EB3">
      <w:pPr>
        <w:pStyle w:val="Minicrib"/>
      </w:pPr>
      <w:r>
        <w:t>REEL FOR BRENDA  (R4x32)  4C set</w:t>
      </w:r>
      <w:r>
        <w:tab/>
        <w:t>S Muir</w:t>
      </w:r>
    </w:p>
    <w:p w:rsidR="00B11EB3" w:rsidRDefault="00B11EB3" w:rsidP="00B11EB3">
      <w:pPr>
        <w:pStyle w:val="DanceBody"/>
      </w:pPr>
      <w:r>
        <w:t xml:space="preserve"> 1- 8</w:t>
      </w:r>
      <w:r>
        <w:tab/>
        <w:t>1s &amp; 4s cross RH, cast in 1 place &amp; 1s+4s dance LH across</w:t>
      </w:r>
    </w:p>
    <w:p w:rsidR="00B11EB3" w:rsidRDefault="00B11EB3" w:rsidP="00B11EB3">
      <w:pPr>
        <w:pStyle w:val="DanceBody"/>
      </w:pPr>
      <w:r>
        <w:t xml:space="preserve"> 9-16</w:t>
      </w:r>
      <w:r>
        <w:tab/>
        <w:t>2s+1s</w:t>
      </w:r>
      <w:r w:rsidRPr="007F0D5A">
        <w:rPr>
          <w:b/>
        </w:rPr>
        <w:t xml:space="preserve"> also </w:t>
      </w:r>
      <w:r>
        <w:t>4s+3s dance RH across, 1s &amp; 4s cross RH &amp; cast back to places</w:t>
      </w:r>
    </w:p>
    <w:p w:rsidR="00B11EB3" w:rsidRDefault="00B11EB3" w:rsidP="00B11EB3">
      <w:pPr>
        <w:pStyle w:val="DanceBody"/>
      </w:pPr>
      <w:r>
        <w:t>17-24</w:t>
      </w:r>
      <w:r>
        <w:tab/>
        <w:t>1s+2s</w:t>
      </w:r>
      <w:r w:rsidRPr="007F0D5A">
        <w:rPr>
          <w:b/>
        </w:rPr>
        <w:t xml:space="preserve"> also </w:t>
      </w:r>
      <w:r>
        <w:t>3s+4s dance double Fig of 8  (1s &amp; 4s cross up/down to start)</w:t>
      </w:r>
    </w:p>
    <w:p w:rsidR="00B11EB3" w:rsidRDefault="00B11EB3" w:rsidP="00B11EB3">
      <w:pPr>
        <w:pStyle w:val="DanceBody"/>
        <w:keepNext w:val="0"/>
      </w:pPr>
      <w:r>
        <w:t>25-32</w:t>
      </w:r>
      <w:r>
        <w:tab/>
        <w:t>1s dance down to bottom &amp; cast into 4</w:t>
      </w:r>
      <w:r w:rsidRPr="00972EEB">
        <w:t>th</w:t>
      </w:r>
      <w:r>
        <w:t xml:space="preserve"> place &amp; all turn RH</w:t>
      </w:r>
    </w:p>
    <w:p w:rsidR="00B11EB3" w:rsidRDefault="00B11EB3" w:rsidP="00B11EB3"/>
    <w:p w:rsidR="00B11EB3" w:rsidRDefault="00B11EB3" w:rsidP="00B11EB3">
      <w:pPr>
        <w:pStyle w:val="Minicrib"/>
      </w:pPr>
      <w:r>
        <w:t>A REEL FOR CHRIS  (R8x32)  3C (4C set)</w:t>
      </w:r>
      <w:r>
        <w:tab/>
        <w:t>Rudolf Spägele  http://macrudi.de/resources/dances/reelchris.pdf</w:t>
      </w:r>
    </w:p>
    <w:p w:rsidR="00B11EB3" w:rsidRPr="0019650B" w:rsidRDefault="00B11EB3" w:rsidP="00B11EB3">
      <w:pPr>
        <w:pStyle w:val="DanceBody"/>
      </w:pPr>
      <w:r w:rsidRPr="0019650B">
        <w:t xml:space="preserve"> 1- 8</w:t>
      </w:r>
      <w:r w:rsidRPr="0019650B">
        <w:tab/>
        <w:t>1s &amp; 3s set, turn RH, 1L</w:t>
      </w:r>
      <w:r w:rsidRPr="0019650B">
        <w:rPr>
          <w:b/>
        </w:rPr>
        <w:t xml:space="preserve"> also </w:t>
      </w:r>
      <w:r w:rsidRPr="0019650B">
        <w:t>3M followed by partner casts down/up on own side &amp; crosses to opposite side</w:t>
      </w:r>
    </w:p>
    <w:p w:rsidR="00B11EB3" w:rsidRPr="0019650B" w:rsidRDefault="00B11EB3" w:rsidP="00B11EB3">
      <w:pPr>
        <w:pStyle w:val="DanceBody"/>
      </w:pPr>
      <w:r w:rsidRPr="0019650B">
        <w:t xml:space="preserve"> 9-16</w:t>
      </w:r>
      <w:r w:rsidRPr="0019650B">
        <w:tab/>
        <w:t>3s+2s+1s circle 6H round &amp; back</w:t>
      </w:r>
    </w:p>
    <w:p w:rsidR="00B11EB3" w:rsidRDefault="00B11EB3" w:rsidP="00B11EB3">
      <w:pPr>
        <w:pStyle w:val="DanceBody"/>
      </w:pPr>
      <w:r w:rsidRPr="0019650B">
        <w:t>17-20</w:t>
      </w:r>
      <w:r w:rsidRPr="0019650B">
        <w:tab/>
        <w:t>3s+1s set &amp; petronella-in-tandem</w:t>
      </w:r>
      <w:r w:rsidRPr="0019650B">
        <w:rPr>
          <w:b/>
        </w:rPr>
        <w:t xml:space="preserve"> while </w:t>
      </w:r>
      <w:r w:rsidRPr="0019650B">
        <w:t>2s set &amp; petronella turn.</w:t>
      </w:r>
    </w:p>
    <w:p w:rsidR="00B11EB3" w:rsidRPr="0019650B" w:rsidRDefault="00B11EB3" w:rsidP="00B11EB3">
      <w:pPr>
        <w:pStyle w:val="DanceBody"/>
      </w:pPr>
      <w:r w:rsidRPr="0019650B">
        <w:t>21-24</w:t>
      </w:r>
      <w:r w:rsidRPr="0019650B">
        <w:tab/>
        <w:t>Repeat 17-20</w:t>
      </w:r>
    </w:p>
    <w:p w:rsidR="00B11EB3" w:rsidRDefault="00B11EB3" w:rsidP="00B11EB3">
      <w:pPr>
        <w:pStyle w:val="DanceBody"/>
        <w:keepNext w:val="0"/>
      </w:pPr>
      <w:r w:rsidRPr="0019650B">
        <w:t>25-32</w:t>
      </w:r>
      <w:r w:rsidRPr="0019650B">
        <w:tab/>
        <w:t>1s+3s set &amp; dance RH across while 2s cross RH &amp; chase clockwise 1/2 way, 1s cast to 2nd place while 2s cross up to 1st place. End 2 1 3</w:t>
      </w:r>
    </w:p>
    <w:p w:rsidR="00B11EB3" w:rsidRDefault="00B11EB3" w:rsidP="00B11EB3"/>
    <w:p w:rsidR="00B11EB3" w:rsidRDefault="00B11EB3" w:rsidP="00B11EB3">
      <w:pPr>
        <w:pStyle w:val="Minicrib"/>
      </w:pPr>
      <w:r>
        <w:t>A REEL FOR DAVINA  (R4x32)  4C set</w:t>
      </w:r>
      <w:r>
        <w:tab/>
        <w:t>J Stuart</w:t>
      </w:r>
    </w:p>
    <w:p w:rsidR="00B11EB3" w:rsidRDefault="00B11EB3" w:rsidP="00B11EB3">
      <w:pPr>
        <w:pStyle w:val="DanceBody"/>
      </w:pPr>
      <w:r>
        <w:t xml:space="preserve"> </w:t>
      </w:r>
      <w:r>
        <w:rPr>
          <w:noProof/>
        </w:rPr>
        <w:t>1- 8</w:t>
      </w:r>
      <w:r>
        <w:rPr>
          <w:noProof/>
        </w:rPr>
        <w:tab/>
        <w:t xml:space="preserve">1s set &amp; cross RH, cast 1 place &amp; set advancing turning </w:t>
      </w:r>
      <w:r>
        <w:t>right about to face 1st corner</w:t>
      </w:r>
    </w:p>
    <w:p w:rsidR="00B11EB3" w:rsidRDefault="00B11EB3" w:rsidP="00B11EB3">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B11EB3" w:rsidRDefault="00B11EB3" w:rsidP="00B11EB3">
      <w:pPr>
        <w:pStyle w:val="DanceBody"/>
      </w:pPr>
      <w:r w:rsidRPr="007233F0">
        <w:rPr>
          <w:bCs/>
        </w:rPr>
        <w:t>17-2</w:t>
      </w:r>
      <w:r>
        <w:rPr>
          <w:bCs/>
        </w:rPr>
        <w:t>0</w:t>
      </w:r>
      <w:r>
        <w:rPr>
          <w:bCs/>
        </w:rP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B11EB3" w:rsidRDefault="00B11EB3" w:rsidP="00B11EB3">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B11EB3" w:rsidRDefault="00B11EB3" w:rsidP="00B11EB3">
      <w:pPr>
        <w:pStyle w:val="DanceBody"/>
        <w:keepNext w:val="0"/>
      </w:pPr>
      <w:r w:rsidRPr="007233F0">
        <w:rPr>
          <w:bCs/>
        </w:rPr>
        <w:t>25-32</w:t>
      </w:r>
      <w:r>
        <w:rPr>
          <w:bCs/>
        </w:rP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B11EB3" w:rsidRDefault="00B11EB3" w:rsidP="00B11EB3"/>
    <w:p w:rsidR="00B11EB3" w:rsidRDefault="00B11EB3" w:rsidP="00B11EB3">
      <w:pPr>
        <w:pStyle w:val="Minicrib"/>
      </w:pPr>
      <w:r>
        <w:t>A REEL FOR FREDDIE STEWART  (R5x32)  5C Set</w:t>
      </w:r>
      <w:r>
        <w:tab/>
        <w:t>Mike Murray</w:t>
      </w:r>
    </w:p>
    <w:p w:rsidR="00B11EB3" w:rsidRDefault="00B11EB3" w:rsidP="00B11EB3">
      <w:pPr>
        <w:pStyle w:val="DanceBody"/>
      </w:pPr>
      <w:r>
        <w:t xml:space="preserve"> 1- 8</w:t>
      </w:r>
      <w:r>
        <w:tab/>
        <w:t xml:space="preserve">1s+2s+3s+4s set, 1/2 turn partners RH flowing into 1s+2s </w:t>
      </w:r>
      <w:r>
        <w:rPr>
          <w:b/>
        </w:rPr>
        <w:t>also</w:t>
      </w:r>
      <w:r>
        <w:t xml:space="preserve"> 3s+4s dance 1/2 RH across. 2s &amp; 4s finish on sides, 1s &amp; 3s turn partner RH to face 1st corners</w:t>
      </w:r>
    </w:p>
    <w:p w:rsidR="00B11EB3" w:rsidRDefault="00B11EB3" w:rsidP="00B11EB3">
      <w:pPr>
        <w:pStyle w:val="DanceBody"/>
      </w:pPr>
      <w:r>
        <w:t xml:space="preserve"> 9-16</w:t>
      </w:r>
      <w:r>
        <w:tab/>
        <w:t>1s &amp; 3s dance Corners Pass+Turn with 1st corners, 1s+3s pass RSh &amp; dance Corner Pass+Turn with 2nd corners. 1s &amp; 3s finish in middle, Men facing up, Ladies facing down</w:t>
      </w:r>
    </w:p>
    <w:p w:rsidR="00B11EB3" w:rsidRDefault="00B11EB3" w:rsidP="00B11EB3">
      <w:pPr>
        <w:pStyle w:val="DanceBody"/>
      </w:pPr>
      <w:r>
        <w:t>17-24</w:t>
      </w:r>
      <w:r>
        <w:tab/>
        <w:t>All dance reels up/down:</w:t>
      </w:r>
    </w:p>
    <w:p w:rsidR="00B11EB3" w:rsidRPr="00DB2864" w:rsidRDefault="00B11EB3" w:rsidP="00B11EB3">
      <w:pPr>
        <w:pStyle w:val="DanceBody"/>
      </w:pPr>
      <w:r>
        <w:tab/>
        <w:t xml:space="preserve">1s+3s reel of 4 in centre, Men's side: 2M+4M+5M reel of 3 (4M RSh to 5M), Ladies' side: 2L+4L+5L reel of 3 (4L RSh to 2L).  2s, 4s &amp; 5s end on sides in original places </w:t>
      </w:r>
      <w:r>
        <w:rPr>
          <w:b/>
        </w:rPr>
        <w:t>while</w:t>
      </w:r>
      <w:r>
        <w:t xml:space="preserve"> 1s &amp; 3s remain in middle facing partner (Men facing up,</w:t>
      </w:r>
      <w:r w:rsidRPr="00DB2864">
        <w:t xml:space="preserve"> </w:t>
      </w:r>
      <w:r>
        <w:t>Ladies facing down)</w:t>
      </w:r>
    </w:p>
    <w:p w:rsidR="00B11EB3" w:rsidRDefault="00B11EB3" w:rsidP="00B11EB3">
      <w:pPr>
        <w:pStyle w:val="DanceBody"/>
        <w:keepNext w:val="0"/>
      </w:pPr>
      <w:r>
        <w:t>25-32</w:t>
      </w:r>
      <w:r>
        <w:tab/>
        <w:t>1s &amp; 3s set twice; 1s &amp; 3s turn partner 2H moving down to 3rd/5th place (4s &amp; 5s step up 31-32).  2 4 1 5 3</w:t>
      </w:r>
    </w:p>
    <w:p w:rsidR="00B11EB3" w:rsidRDefault="00B11EB3" w:rsidP="00B11EB3"/>
    <w:p w:rsidR="00B11EB3" w:rsidRDefault="00B11EB3" w:rsidP="00B11EB3">
      <w:pPr>
        <w:pStyle w:val="Minicrib"/>
      </w:pPr>
      <w:r>
        <w:t>A REEL FOR GEORGE  (R8x32)  3C (4C set)</w:t>
      </w:r>
      <w:r>
        <w:tab/>
        <w:t>Morton Jay  50th Anniv Bk Sydney</w:t>
      </w:r>
    </w:p>
    <w:p w:rsidR="00B11EB3" w:rsidRDefault="00B11EB3" w:rsidP="00B11EB3">
      <w:pPr>
        <w:pStyle w:val="DanceBody"/>
      </w:pPr>
      <w:r>
        <w:t xml:space="preserve"> 1- 8</w:t>
      </w:r>
      <w:r>
        <w:tab/>
        <w:t>1s+2s cross RH &amp; dance 1/2 RH across to end 2M facing out; 1</w:t>
      </w:r>
      <w:r w:rsidRPr="002F6E6D">
        <w:t>s+2s tur</w:t>
      </w:r>
      <w:r>
        <w:t>n on sides (Ladies RH &amp; Men LH) 2 1 3</w:t>
      </w:r>
    </w:p>
    <w:p w:rsidR="00B11EB3" w:rsidRDefault="00B11EB3" w:rsidP="00B11EB3">
      <w:pPr>
        <w:pStyle w:val="DanceBody"/>
      </w:pPr>
      <w:r>
        <w:t xml:space="preserve"> 9-16</w:t>
      </w:r>
      <w:r>
        <w:tab/>
        <w:t>2s+1s+3s dance reels of 3 on sides (1s in/down, 2s out/down &amp; 3s out/up to start) 3s end facing out</w:t>
      </w:r>
    </w:p>
    <w:p w:rsidR="00B11EB3" w:rsidRDefault="00B11EB3" w:rsidP="00B11EB3">
      <w:pPr>
        <w:pStyle w:val="DanceBody"/>
      </w:pPr>
      <w:r>
        <w:t>17-24</w:t>
      </w:r>
      <w:r>
        <w:tab/>
        <w:t>1s &amp; 3s dance double figs of 8 (1s cross down, 3s cast up to start)</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A REEL FOR JEANNIE  (R4x32)  4C set</w:t>
      </w:r>
      <w:r>
        <w:tab/>
        <w:t>Fife Council  RSCDS Bk 40</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 slip step down the middle &amp; back</w:t>
      </w:r>
    </w:p>
    <w:p w:rsidR="00B11EB3" w:rsidRDefault="00B11EB3" w:rsidP="00B11EB3">
      <w:pPr>
        <w:pStyle w:val="DanceBody"/>
      </w:pPr>
      <w:r>
        <w:t>17-24</w:t>
      </w:r>
      <w:r>
        <w:tab/>
        <w:t>1s followed by 2s, 3s &amp; 4s cast to bottom, 1s make an arch</w:t>
      </w:r>
      <w:r w:rsidRPr="00BA6B4D">
        <w:rPr>
          <w:b/>
        </w:rPr>
        <w:t xml:space="preserve"> </w:t>
      </w:r>
      <w:r>
        <w:rPr>
          <w:b/>
        </w:rPr>
        <w:t xml:space="preserve">as </w:t>
      </w:r>
      <w:r>
        <w:t>2s, 3s &amp; 4s dance under</w:t>
      </w:r>
    </w:p>
    <w:p w:rsidR="00B11EB3" w:rsidRDefault="00B11EB3" w:rsidP="00B11EB3">
      <w:pPr>
        <w:pStyle w:val="DanceBody"/>
        <w:keepNext w:val="0"/>
      </w:pPr>
      <w:r>
        <w:t>25-32</w:t>
      </w:r>
      <w:r>
        <w:tab/>
        <w:t>2s+3s+4s+1s clap 8 times &amp; turn partners RH once round</w:t>
      </w:r>
    </w:p>
    <w:p w:rsidR="00B11EB3" w:rsidRDefault="00B11EB3" w:rsidP="00B11EB3"/>
    <w:p w:rsidR="00B11EB3" w:rsidRDefault="00B11EB3" w:rsidP="00B11EB3">
      <w:pPr>
        <w:pStyle w:val="Minicrib"/>
      </w:pPr>
      <w:r>
        <w:t>A REEL FOR KITTY  (R4x32)  4C Set</w:t>
      </w:r>
      <w:r>
        <w:tab/>
        <w:t>Jean Baldie  Perth 95th Anniv.</w:t>
      </w:r>
    </w:p>
    <w:p w:rsidR="00B11EB3" w:rsidRDefault="00B11EB3" w:rsidP="00B11EB3">
      <w:pPr>
        <w:pStyle w:val="DanceBody"/>
      </w:pPr>
      <w:r>
        <w:t xml:space="preserve"> 1- 8</w:t>
      </w:r>
      <w:r>
        <w:tab/>
        <w:t>1s &amp; 4s turn partner RH &amp; cast in 1 place (2s &amp; 3s step down/up 3-4); 1s+4s dance LH across. 2 1 4 3</w:t>
      </w:r>
    </w:p>
    <w:p w:rsidR="00B11EB3" w:rsidRPr="003D26A0" w:rsidRDefault="00B11EB3" w:rsidP="00B11EB3">
      <w:pPr>
        <w:pStyle w:val="DanceBody"/>
      </w:pPr>
      <w:r>
        <w:t xml:space="preserve"> 9-16</w:t>
      </w:r>
      <w:r>
        <w:tab/>
        <w:t>RSh reels of 4 on sides</w:t>
      </w:r>
    </w:p>
    <w:p w:rsidR="00B11EB3" w:rsidRDefault="00B11EB3" w:rsidP="00B11EB3">
      <w:pPr>
        <w:pStyle w:val="DanceBody"/>
      </w:pPr>
      <w:r>
        <w:t>17-24</w:t>
      </w:r>
      <w:r>
        <w:tab/>
        <w:t>1s+4s dance Espagnole:</w:t>
      </w:r>
    </w:p>
    <w:p w:rsidR="00B11EB3" w:rsidRPr="006B40B3" w:rsidRDefault="00B11EB3" w:rsidP="00B11EB3">
      <w:pPr>
        <w:pStyle w:val="DanceBody"/>
      </w:pPr>
      <w:r>
        <w:tab/>
      </w:r>
      <w:r w:rsidRPr="006B40B3">
        <w:t>`</w:t>
      </w:r>
      <w:r>
        <w:t>17-18   1s+4</w:t>
      </w:r>
      <w:r w:rsidRPr="006B40B3">
        <w:t>s cross (Ladies lead across RH passing between Men) with Ladies changing places RH</w:t>
      </w:r>
    </w:p>
    <w:p w:rsidR="00B11EB3" w:rsidRPr="006B40B3" w:rsidRDefault="00B11EB3" w:rsidP="00B11EB3">
      <w:pPr>
        <w:pStyle w:val="DanceBody"/>
      </w:pPr>
      <w:r w:rsidRPr="006B40B3">
        <w:tab/>
        <w:t>`</w:t>
      </w:r>
      <w:r>
        <w:t>19-20   1s+4</w:t>
      </w:r>
      <w:r w:rsidRPr="006B40B3">
        <w:t>s cross back (Men lead across RH between Ladies) with Men changing places RH</w:t>
      </w:r>
    </w:p>
    <w:p w:rsidR="00B11EB3" w:rsidRDefault="00B11EB3" w:rsidP="00B11EB3">
      <w:pPr>
        <w:pStyle w:val="DanceBody"/>
      </w:pPr>
      <w:r w:rsidRPr="006B40B3">
        <w:tab/>
        <w:t>`</w:t>
      </w:r>
      <w:r>
        <w:t>21-24   4</w:t>
      </w:r>
      <w:r w:rsidRPr="006B40B3">
        <w:t xml:space="preserve">s turn RH as 1s turn LH to end </w:t>
      </w:r>
      <w:r>
        <w:t>2 4 1 3</w:t>
      </w:r>
    </w:p>
    <w:p w:rsidR="00B11EB3" w:rsidRDefault="00B11EB3" w:rsidP="00B11EB3">
      <w:pPr>
        <w:pStyle w:val="DanceBody"/>
        <w:keepNext w:val="0"/>
      </w:pPr>
      <w:r>
        <w:t>25-32</w:t>
      </w:r>
      <w:r>
        <w:tab/>
        <w:t>All circle 8H round to left (6 slip steps), pivot &amp; chase anticlockwise back to own sides. 2 4 1 3</w:t>
      </w:r>
    </w:p>
    <w:p w:rsidR="00B11EB3" w:rsidRDefault="00B11EB3" w:rsidP="00B11EB3"/>
    <w:p w:rsidR="00B11EB3" w:rsidRDefault="00B11EB3" w:rsidP="00B11EB3">
      <w:pPr>
        <w:pStyle w:val="Minicrib"/>
      </w:pPr>
      <w:r>
        <w:t>A REEL FOR LIZ  (R4x32)  4C Set</w:t>
      </w:r>
      <w:r>
        <w:tab/>
        <w:t>Stuart Ross  Cheshire 40th Anniversary</w:t>
      </w:r>
    </w:p>
    <w:p w:rsidR="00B11EB3" w:rsidRDefault="00B11EB3" w:rsidP="00B11EB3">
      <w:pPr>
        <w:pStyle w:val="DanceBody"/>
      </w:pPr>
      <w:r>
        <w:t xml:space="preserve"> 1- 4</w:t>
      </w:r>
      <w:r>
        <w:tab/>
        <w:t>1s cross down (no hands) to 2nd place opp side facing out (2s step up), 1s+3s change places on sides (1M+3L RH, 1L+3M LH)</w:t>
      </w:r>
    </w:p>
    <w:p w:rsidR="00B11EB3" w:rsidRDefault="00B11EB3" w:rsidP="00B11EB3">
      <w:pPr>
        <w:pStyle w:val="DanceBody"/>
      </w:pPr>
      <w:r>
        <w:t xml:space="preserve"> 5- 8</w:t>
      </w:r>
      <w:r>
        <w:tab/>
        <w:t>1s cross RH &amp; cast to 4th place (4s step up 7-8)</w:t>
      </w:r>
    </w:p>
    <w:p w:rsidR="00B11EB3" w:rsidRDefault="00B11EB3" w:rsidP="00B11EB3">
      <w:pPr>
        <w:pStyle w:val="DanceBody"/>
      </w:pPr>
      <w:r>
        <w:t xml:space="preserve"> 9-16</w:t>
      </w:r>
      <w:r>
        <w:tab/>
        <w:t>2L+3M+4L+1M dance RSh reel of 4 up/down centre (2L+3M &amp; 4L+1M pass RSh to start). Omit final LSh pass to end on sides.  2 3 4 1</w:t>
      </w:r>
    </w:p>
    <w:p w:rsidR="00B11EB3" w:rsidRDefault="00B11EB3" w:rsidP="00B11EB3">
      <w:pPr>
        <w:pStyle w:val="DanceBody"/>
      </w:pPr>
      <w:r>
        <w:t>17-24</w:t>
      </w:r>
      <w:r>
        <w:tab/>
        <w:t>2M+3L+4L+1M dance LSh reel of 4 up/down centre (2M+3L &amp; 4M+1L pass LSh to start). Omit final RSh pass to end on sides</w:t>
      </w:r>
    </w:p>
    <w:p w:rsidR="00B11EB3" w:rsidRDefault="00B11EB3" w:rsidP="00B11EB3">
      <w:pPr>
        <w:pStyle w:val="DanceBody"/>
        <w:keepNext w:val="0"/>
      </w:pPr>
      <w:r>
        <w:t>25-32</w:t>
      </w:r>
      <w:r>
        <w:tab/>
        <w:t>3s &amp; 4s dance Fig 8 (3s up round 2s, 4s down round 1s).  2 3 4 1</w:t>
      </w:r>
    </w:p>
    <w:p w:rsidR="00B11EB3" w:rsidRDefault="00B11EB3" w:rsidP="00B11EB3"/>
    <w:p w:rsidR="00B11EB3" w:rsidRDefault="00B11EB3" w:rsidP="00B11EB3">
      <w:pPr>
        <w:pStyle w:val="Minicrib"/>
      </w:pPr>
      <w:r>
        <w:t>A REEL FOR LYN  (R8x40)  3C (4C set)</w:t>
      </w:r>
      <w:r>
        <w:tab/>
        <w:t>Glenys Kefalas  Napier Diamond Anniv.</w:t>
      </w:r>
    </w:p>
    <w:p w:rsidR="00B11EB3" w:rsidRPr="004A2DE4" w:rsidRDefault="00B11EB3" w:rsidP="00B11EB3">
      <w:pPr>
        <w:pStyle w:val="DanceBody"/>
      </w:pPr>
      <w:r w:rsidRPr="004A2DE4">
        <w:t xml:space="preserve"> 1-16</w:t>
      </w:r>
      <w:r w:rsidRPr="004A2DE4">
        <w:tab/>
        <w:t>1s cross RH, cast, 2s+1s+3s dance R&amp;L for 3 couples.  1s finish facing 4th corners RH joined</w:t>
      </w:r>
    </w:p>
    <w:p w:rsidR="00B11EB3" w:rsidRPr="004A2DE4" w:rsidRDefault="00B11EB3" w:rsidP="00B11EB3">
      <w:pPr>
        <w:pStyle w:val="DanceBody"/>
      </w:pPr>
      <w:r w:rsidRPr="004A2DE4">
        <w:t>17-24</w:t>
      </w:r>
      <w:r w:rsidRPr="004A2DE4">
        <w:tab/>
        <w:t>1s set to 4th corner, turn in, set to 2nd corner, 1s dance LSh round 2nd corner, finish facing 1st corners RH joined</w:t>
      </w:r>
    </w:p>
    <w:p w:rsidR="00B11EB3" w:rsidRPr="004A2DE4" w:rsidRDefault="00B11EB3" w:rsidP="00B11EB3">
      <w:pPr>
        <w:pStyle w:val="DanceBody"/>
      </w:pPr>
      <w:r w:rsidRPr="004A2DE4">
        <w:t>25-32</w:t>
      </w:r>
      <w:r w:rsidRPr="004A2DE4">
        <w:tab/>
        <w:t>1s set to 1st corner, turn in, set to 3rd corner, 1s dance LSh round 3rd corner, 1M casts down, 1L up into 2nd place own sides</w:t>
      </w:r>
    </w:p>
    <w:p w:rsidR="00B11EB3" w:rsidRPr="004A2DE4" w:rsidRDefault="00B11EB3" w:rsidP="00B11EB3">
      <w:pPr>
        <w:pStyle w:val="DanceBody"/>
        <w:keepNext w:val="0"/>
      </w:pPr>
      <w:r w:rsidRPr="004A2DE4">
        <w:t>33-40</w:t>
      </w:r>
      <w:r w:rsidRPr="004A2DE4">
        <w:tab/>
        <w:t>1s dance RSh Reels of 3 on own sides (1M RSh to 3M, 1L RSh to 2L)</w:t>
      </w:r>
    </w:p>
    <w:p w:rsidR="00B11EB3" w:rsidRDefault="00B11EB3" w:rsidP="00B11EB3"/>
    <w:p w:rsidR="00B11EB3" w:rsidRDefault="00B11EB3" w:rsidP="00B11EB3">
      <w:pPr>
        <w:pStyle w:val="Minicrib"/>
      </w:pPr>
      <w:r>
        <w:t>A REEL FOR MARIA  (R8x40)  3C (4C set)</w:t>
      </w:r>
      <w:r>
        <w:tab/>
        <w:t>Ellen McRanor  Suncoast Collection</w:t>
      </w:r>
    </w:p>
    <w:p w:rsidR="00B11EB3" w:rsidRDefault="00B11EB3" w:rsidP="00B11EB3">
      <w:pPr>
        <w:pStyle w:val="DanceBody"/>
      </w:pPr>
      <w:r>
        <w:t xml:space="preserve"> 1- 8</w:t>
      </w:r>
      <w:r>
        <w:tab/>
        <w:t>1s turn RH, cast (2s step up); 1s lead down, cross below 3s &amp; cast up into 2nd place opp sides facing up</w:t>
      </w:r>
    </w:p>
    <w:p w:rsidR="00B11EB3" w:rsidRDefault="00B11EB3" w:rsidP="00B11EB3">
      <w:pPr>
        <w:pStyle w:val="DanceBody"/>
      </w:pPr>
      <w:r>
        <w:t xml:space="preserve"> 9-16</w:t>
      </w:r>
      <w:r>
        <w:tab/>
        <w:t>2s+1s+3s dance mirror reels of 3 on sides (2s out/down , 1s in/up, 3s out/up)</w:t>
      </w:r>
    </w:p>
    <w:p w:rsidR="00B11EB3" w:rsidRDefault="00B11EB3" w:rsidP="00B11EB3">
      <w:pPr>
        <w:pStyle w:val="DanceBody"/>
      </w:pPr>
      <w:r>
        <w:t>17-24</w:t>
      </w:r>
      <w:r>
        <w:tab/>
        <w:t>1sd lead up to top, cross &amp; cast to 2nd place own side; 1s turn RH to face down</w:t>
      </w:r>
    </w:p>
    <w:p w:rsidR="00B11EB3" w:rsidRDefault="00B11EB3" w:rsidP="00B11EB3">
      <w:pPr>
        <w:pStyle w:val="DanceBody"/>
      </w:pPr>
      <w:r>
        <w:t>25-32</w:t>
      </w:r>
      <w:r>
        <w:tab/>
        <w:t>2s+1s+3s dance mirror reels of 3 on sides (2s out/down, 1s in/down, 3s out/up)</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A REEL FOR MY SPOUSE  (R3x32)  3C set</w:t>
      </w:r>
      <w:r>
        <w:tab/>
        <w:t>Norman Churnside  Newcastle Half Century Bk</w:t>
      </w:r>
    </w:p>
    <w:p w:rsidR="00B11EB3" w:rsidRPr="00273A35" w:rsidRDefault="00B11EB3" w:rsidP="00B11EB3">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B11EB3" w:rsidRPr="00273A35" w:rsidRDefault="00B11EB3" w:rsidP="00B11EB3">
      <w:pPr>
        <w:pStyle w:val="DanceBody"/>
      </w:pPr>
      <w:r w:rsidRPr="00273A35">
        <w:t xml:space="preserve"> 9-16</w:t>
      </w:r>
      <w:r w:rsidRPr="00273A35">
        <w:tab/>
        <w:t xml:space="preserve">2s+1s+3s turn partners RH; 1s turn LH 1.1/4 times to face 1st corners (position) </w:t>
      </w:r>
      <w:r w:rsidRPr="00273A35">
        <w:rPr>
          <w:b/>
        </w:rPr>
        <w:t>while</w:t>
      </w:r>
      <w:r w:rsidRPr="00273A35">
        <w:t xml:space="preserve"> 2s+3s dance clockwise 1/2 round</w:t>
      </w:r>
    </w:p>
    <w:p w:rsidR="00B11EB3" w:rsidRPr="00273A35" w:rsidRDefault="00B11EB3" w:rsidP="00B11EB3">
      <w:pPr>
        <w:pStyle w:val="DanceBody"/>
      </w:pPr>
      <w:r w:rsidRPr="00273A35">
        <w:t>17-24</w:t>
      </w:r>
      <w:r w:rsidRPr="00273A35">
        <w:tab/>
        <w:t>1s+1st corners dance 1/2 diag reel of 4, 1s pass LSh; 1s dance 1/2 diag reel of 4 with 2nd corners (position), 1s 1/2 turn LH to end in centre facing up retaining LH</w:t>
      </w:r>
      <w:r>
        <w:tab/>
      </w:r>
    </w:p>
    <w:p w:rsidR="00B11EB3" w:rsidRPr="00273A35" w:rsidRDefault="00B11EB3" w:rsidP="00B11EB3">
      <w:pPr>
        <w:pStyle w:val="DanceBody"/>
        <w:keepNext w:val="0"/>
      </w:pPr>
      <w:r w:rsidRPr="00273A35">
        <w:t>25-32</w:t>
      </w:r>
      <w:r w:rsidRPr="00273A35">
        <w:tab/>
        <w:t>1s lead to top, cross to opp sides and cast one place; 1s cross RH to own side &amp; cast to 3rd place (3s step up 31-32).  End 2 3 1</w:t>
      </w:r>
    </w:p>
    <w:p w:rsidR="00B11EB3" w:rsidRDefault="00B11EB3" w:rsidP="00B11EB3"/>
    <w:p w:rsidR="00B11EB3" w:rsidRDefault="00B11EB3" w:rsidP="00B11EB3">
      <w:pPr>
        <w:pStyle w:val="Minicrib"/>
      </w:pPr>
      <w:r>
        <w:t>A REEL FOR PANIA  (R8x40)  3C (4C set)</w:t>
      </w:r>
      <w:r>
        <w:tab/>
        <w:t>Trevor Rayner  Napier Diamond Anniv.</w:t>
      </w:r>
    </w:p>
    <w:p w:rsidR="00B11EB3" w:rsidRPr="00C237FC" w:rsidRDefault="00B11EB3" w:rsidP="00B11EB3">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rPr>
        <w:t>as</w:t>
      </w:r>
      <w:r w:rsidRPr="00C237FC">
        <w:t xml:space="preserve"> 3s dance down, face out, ready for..</w:t>
      </w:r>
    </w:p>
    <w:p w:rsidR="00B11EB3" w:rsidRPr="00C237FC" w:rsidRDefault="00B11EB3" w:rsidP="00B11EB3">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B11EB3" w:rsidRPr="00C237FC" w:rsidRDefault="00B11EB3" w:rsidP="00B11EB3">
      <w:pPr>
        <w:pStyle w:val="DanceBody"/>
      </w:pPr>
      <w:r w:rsidRPr="00C237FC">
        <w:t>13-16</w:t>
      </w:r>
      <w:r w:rsidRPr="00C237FC">
        <w:tab/>
        <w:t>1s set to 2s, pivoting to right to face Men</w:t>
      </w:r>
      <w:r>
        <w:t>'</w:t>
      </w:r>
      <w:r w:rsidRPr="00C237FC">
        <w:t>s side, 1s set to 3M+2M</w:t>
      </w:r>
    </w:p>
    <w:p w:rsidR="00B11EB3" w:rsidRDefault="00B11EB3" w:rsidP="00B11EB3">
      <w:pPr>
        <w:pStyle w:val="DanceBody"/>
      </w:pPr>
      <w:r w:rsidRPr="00C237FC">
        <w:t>17-20</w:t>
      </w:r>
      <w:r w:rsidRPr="00C237FC">
        <w:tab/>
        <w:t>1M+2M turn LH and face each</w:t>
      </w:r>
      <w:r>
        <w:t xml:space="preserve"> other</w:t>
      </w:r>
      <w:r w:rsidRPr="00C237FC">
        <w:t xml:space="preserve"> </w:t>
      </w:r>
      <w:r w:rsidRPr="00C237FC">
        <w:rPr>
          <w:b/>
        </w:rPr>
        <w:t>as</w:t>
      </w:r>
      <w:r w:rsidRPr="00C237FC">
        <w:t xml:space="preserve"> 1L+3M turn RH and face each other</w:t>
      </w:r>
    </w:p>
    <w:p w:rsidR="00B11EB3" w:rsidRDefault="00B11EB3" w:rsidP="00B11EB3">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B11EB3" w:rsidRPr="00C237FC" w:rsidRDefault="00B11EB3" w:rsidP="00B11EB3">
      <w:pPr>
        <w:pStyle w:val="DanceBody"/>
      </w:pPr>
      <w:r w:rsidRPr="00C237FC">
        <w:t>25-28</w:t>
      </w:r>
      <w:r w:rsidRPr="00C237FC">
        <w:tab/>
        <w:t>1s set to 3M+2M, pivoting to right to face 2s (in 3</w:t>
      </w:r>
      <w:r w:rsidRPr="00972EEB">
        <w:t>rd</w:t>
      </w:r>
      <w:r w:rsidRPr="00C237FC">
        <w:t xml:space="preserve"> place), 1s set to 2s</w:t>
      </w:r>
    </w:p>
    <w:p w:rsidR="00B11EB3" w:rsidRDefault="00B11EB3" w:rsidP="00B11EB3">
      <w:pPr>
        <w:pStyle w:val="DanceBody"/>
      </w:pPr>
      <w:r w:rsidRPr="00C237FC">
        <w:t>29-32</w:t>
      </w:r>
      <w:r w:rsidRPr="00C237FC">
        <w:tab/>
        <w:t xml:space="preserve">1M+2L turn RH and face each other </w:t>
      </w:r>
      <w:r w:rsidRPr="00C237FC">
        <w:rPr>
          <w:b/>
        </w:rPr>
        <w:t>as</w:t>
      </w:r>
      <w:r w:rsidRPr="00C237FC">
        <w:t xml:space="preserve"> 1L+2M turn LH and face each other</w:t>
      </w:r>
    </w:p>
    <w:p w:rsidR="00B11EB3" w:rsidRPr="00C237FC" w:rsidRDefault="00B11EB3" w:rsidP="00B11EB3">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B11EB3" w:rsidRPr="00C237FC" w:rsidRDefault="00B11EB3" w:rsidP="00B11EB3">
      <w:pPr>
        <w:pStyle w:val="DanceBody"/>
        <w:keepNext w:val="0"/>
      </w:pPr>
      <w:r w:rsidRPr="00C237FC">
        <w:t>37-40</w:t>
      </w:r>
      <w:r w:rsidRPr="00C237FC">
        <w:tab/>
        <w:t>1s dance up to top, cast to 2</w:t>
      </w:r>
      <w:r w:rsidRPr="00972EEB">
        <w:t>nd</w:t>
      </w:r>
      <w:r w:rsidRPr="00C237FC">
        <w:t xml:space="preserve"> place own sides </w:t>
      </w:r>
      <w:r w:rsidRPr="00C237FC">
        <w:rPr>
          <w:b/>
        </w:rPr>
        <w:t>as</w:t>
      </w:r>
      <w:r w:rsidRPr="00C237FC">
        <w:t xml:space="preserve"> 2s+3s set and cross to own sides.</w:t>
      </w:r>
    </w:p>
    <w:p w:rsidR="00B11EB3" w:rsidRDefault="00B11EB3" w:rsidP="00B11EB3"/>
    <w:p w:rsidR="00B11EB3" w:rsidRDefault="00B11EB3" w:rsidP="00B11EB3">
      <w:pPr>
        <w:pStyle w:val="Minicrib"/>
      </w:pPr>
      <w:r>
        <w:t>A REEL FOR RICK  (R8x32)  3C (4C set)</w:t>
      </w:r>
      <w:r>
        <w:tab/>
        <w:t>Karen Levallee-Tente  Northampton 20th Anniv</w:t>
      </w:r>
    </w:p>
    <w:p w:rsidR="00B11EB3" w:rsidRDefault="00B11EB3" w:rsidP="00B11EB3">
      <w:pPr>
        <w:pStyle w:val="DanceBody"/>
      </w:pPr>
      <w:r>
        <w:t xml:space="preserve"> 1- 4</w:t>
      </w:r>
      <w:r>
        <w:tab/>
        <w:t>1s+2s cross RH with partner &amp; set</w:t>
      </w:r>
    </w:p>
    <w:p w:rsidR="00B11EB3" w:rsidRDefault="00B11EB3" w:rsidP="00B11EB3">
      <w:pPr>
        <w:pStyle w:val="DanceBody"/>
      </w:pPr>
      <w:r>
        <w:t xml:space="preserve"> 5- 8</w:t>
      </w:r>
      <w:r>
        <w:tab/>
        <w:t>1s+2s turn partners RH, 1s end in centre facing down (1L on 1M Right) in promenade hold.  1s+2s set</w:t>
      </w:r>
    </w:p>
    <w:p w:rsidR="00B11EB3" w:rsidRDefault="00B11EB3" w:rsidP="00B11EB3">
      <w:pPr>
        <w:pStyle w:val="DanceBody"/>
      </w:pPr>
      <w:r>
        <w:t xml:space="preserve"> 9-16</w:t>
      </w:r>
      <w:r>
        <w:tab/>
        <w:t>1s walk first 8 bars of "Gay Gordons" finishing at top facing down, 2s step in (bar 16) also facing down (2L on 2M Right)</w:t>
      </w:r>
    </w:p>
    <w:p w:rsidR="00B11EB3" w:rsidRDefault="00B11EB3" w:rsidP="00B11EB3">
      <w:pPr>
        <w:pStyle w:val="DanceBody"/>
      </w:pPr>
      <w:r>
        <w:t>17-24</w:t>
      </w:r>
      <w:r>
        <w:tab/>
        <w:t>2s+1s dance inverted Allemande (2s lead down Men's side to start).  Bars 23-24 1s+2s turn partners 1/2 RH to own sides  2 1 3</w:t>
      </w:r>
    </w:p>
    <w:p w:rsidR="00B11EB3" w:rsidRDefault="00B11EB3" w:rsidP="00B11EB3">
      <w:pPr>
        <w:pStyle w:val="DanceBody"/>
        <w:keepNext w:val="0"/>
      </w:pPr>
      <w:r>
        <w:t>25-32</w:t>
      </w:r>
      <w:r>
        <w:tab/>
        <w:t>2s+1s+3s circle 6H round to Left, step over, pivot and chase anticlockwise to place</w:t>
      </w:r>
    </w:p>
    <w:p w:rsidR="00B11EB3" w:rsidRDefault="00B11EB3" w:rsidP="00B11EB3"/>
    <w:p w:rsidR="00B11EB3" w:rsidRDefault="00B11EB3" w:rsidP="00B11EB3">
      <w:pPr>
        <w:pStyle w:val="Minicrib"/>
      </w:pPr>
      <w:r>
        <w:t>REEL FOR ST COLUMBA'S CHURCH  (R8x32)  3C (4C set)</w:t>
      </w:r>
      <w:r>
        <w:tab/>
        <w:t>Wouter Joubert  Many Happy Hours</w:t>
      </w:r>
    </w:p>
    <w:p w:rsidR="00B11EB3" w:rsidRDefault="00B11EB3" w:rsidP="00B11EB3">
      <w:pPr>
        <w:pStyle w:val="DanceBody"/>
      </w:pPr>
      <w:r>
        <w:t xml:space="preserve"> 1- 8</w:t>
      </w:r>
      <w:r>
        <w:tab/>
        <w:t>1s set, cross RH &amp; cast (2s step up), 1s turn 3/4 LH to give RH to 1st corner</w:t>
      </w:r>
    </w:p>
    <w:p w:rsidR="00B11EB3" w:rsidRDefault="00B11EB3" w:rsidP="00B11EB3">
      <w:pPr>
        <w:pStyle w:val="DanceBody"/>
      </w:pPr>
      <w:r>
        <w:t xml:space="preserve"> 9-12</w:t>
      </w:r>
      <w:r>
        <w:tab/>
        <w:t xml:space="preserve">1s+1st corners </w:t>
      </w:r>
      <w:r w:rsidRPr="004117C8">
        <w:t>Bal-in-Line</w:t>
      </w:r>
      <w:r>
        <w:t>, change places RH</w:t>
      </w:r>
    </w:p>
    <w:p w:rsidR="00B11EB3" w:rsidRDefault="00B11EB3" w:rsidP="00B11EB3">
      <w:pPr>
        <w:pStyle w:val="DanceBody"/>
      </w:pPr>
      <w:r>
        <w:t>13-16</w:t>
      </w:r>
      <w:r>
        <w:tab/>
        <w:t xml:space="preserve">1s set </w:t>
      </w:r>
      <w:r>
        <w:rPr>
          <w:b/>
        </w:rPr>
        <w:t>while</w:t>
      </w:r>
      <w:r>
        <w:t xml:space="preserve"> 1st corners turn LH once round, 1s+1st corners change places RH to end 1s joining LH with partner, RH with 2nd corner</w:t>
      </w:r>
    </w:p>
    <w:p w:rsidR="00B11EB3" w:rsidRDefault="00B11EB3" w:rsidP="00B11EB3">
      <w:pPr>
        <w:pStyle w:val="DanceBody"/>
      </w:pPr>
      <w:r>
        <w:t>17-24</w:t>
      </w:r>
      <w:r>
        <w:tab/>
        <w:t>1s+2nd corners repeat 9-16.  End 1s facing own side LH joined</w:t>
      </w:r>
    </w:p>
    <w:p w:rsidR="00B11EB3" w:rsidRDefault="00B11EB3" w:rsidP="00B11EB3">
      <w:pPr>
        <w:pStyle w:val="DanceBody"/>
        <w:keepNext w:val="0"/>
      </w:pPr>
      <w:r>
        <w:t>25-32</w:t>
      </w:r>
      <w:r>
        <w:tab/>
        <w:t xml:space="preserve">1s 3/4 turn LH, dance out opp sides, chase anticlockwise to 2nd place own side </w:t>
      </w:r>
      <w:r>
        <w:rPr>
          <w:b/>
        </w:rPr>
        <w:t>while</w:t>
      </w:r>
      <w:r>
        <w:t xml:space="preserve"> 2s+3s dance R&amp;L (change places RH on side to start). 2 1 3</w:t>
      </w:r>
    </w:p>
    <w:p w:rsidR="00B11EB3" w:rsidRDefault="00B11EB3" w:rsidP="00B11EB3"/>
    <w:p w:rsidR="00B11EB3" w:rsidRDefault="00B11EB3" w:rsidP="00B11EB3">
      <w:pPr>
        <w:pStyle w:val="Minicrib"/>
      </w:pPr>
      <w:r>
        <w:t>A REEL FOR THE RIDINGS  (J4x40)  4C set</w:t>
      </w:r>
      <w:r>
        <w:tab/>
        <w:t>Katherine Helm  Competition Dances 1989</w:t>
      </w:r>
    </w:p>
    <w:p w:rsidR="00B11EB3" w:rsidRDefault="00B11EB3" w:rsidP="00B11EB3">
      <w:pPr>
        <w:pStyle w:val="DanceBody"/>
      </w:pPr>
      <w:r>
        <w:t xml:space="preserve"> 1- 8</w:t>
      </w:r>
      <w:r>
        <w:tab/>
        <w:t>1M+3L</w:t>
      </w:r>
      <w:r w:rsidRPr="007F0D5A">
        <w:rPr>
          <w:b/>
        </w:rPr>
        <w:t xml:space="preserve"> also </w:t>
      </w:r>
      <w:r>
        <w:t>2M+4L set &amp; change places RH, 1L+3M</w:t>
      </w:r>
      <w:r w:rsidRPr="007F0D5A">
        <w:rPr>
          <w:b/>
        </w:rPr>
        <w:t xml:space="preserve"> also </w:t>
      </w:r>
      <w:r>
        <w:t>2L+4M set &amp; change places RH</w:t>
      </w:r>
    </w:p>
    <w:p w:rsidR="00B11EB3" w:rsidRDefault="00B11EB3" w:rsidP="00B11EB3">
      <w:pPr>
        <w:pStyle w:val="DanceBody"/>
      </w:pPr>
      <w:r>
        <w:t xml:space="preserve"> 9-16</w:t>
      </w:r>
      <w:r>
        <w:tab/>
        <w:t>1L+4L cross (between partners) &amp; cast back to place</w:t>
      </w:r>
      <w:r w:rsidRPr="00BA6B4D">
        <w:rPr>
          <w:b/>
        </w:rPr>
        <w:t xml:space="preserve"> </w:t>
      </w:r>
      <w:r>
        <w:rPr>
          <w:b/>
        </w:rPr>
        <w:t xml:space="preserve">as </w:t>
      </w:r>
      <w:r>
        <w:t>1M+4M cross &amp; cast inwards back to places, 1s &amp; 4s turn corners (dancing out sides) to BtoB diagonally facing corners</w:t>
      </w:r>
    </w:p>
    <w:p w:rsidR="00B11EB3" w:rsidRDefault="00B11EB3" w:rsidP="00B11EB3">
      <w:pPr>
        <w:pStyle w:val="DanceBody"/>
      </w:pPr>
      <w:r>
        <w:t>17-24</w:t>
      </w:r>
      <w:r>
        <w:tab/>
        <w:t>All dance double diagonal reels of 4 giving LH in centre &amp; 2s+1s</w:t>
      </w:r>
      <w:r w:rsidRPr="007F0D5A">
        <w:rPr>
          <w:b/>
        </w:rPr>
        <w:t xml:space="preserve"> also </w:t>
      </w:r>
      <w:r>
        <w:t>4s+3s 1/2 turn RH on sides to end in original places</w:t>
      </w:r>
    </w:p>
    <w:p w:rsidR="00B11EB3" w:rsidRDefault="00B11EB3" w:rsidP="00B11EB3">
      <w:pPr>
        <w:pStyle w:val="DanceBody"/>
      </w:pPr>
      <w:r>
        <w:t>25-32</w:t>
      </w:r>
      <w:r>
        <w:tab/>
        <w:t>1s+2s set &amp; dance 1/2 RH across; 1s+3s set &amp; dance 1/2 LH across</w:t>
      </w:r>
    </w:p>
    <w:p w:rsidR="00B11EB3" w:rsidRDefault="00B11EB3" w:rsidP="00B11EB3">
      <w:pPr>
        <w:pStyle w:val="DanceBody"/>
        <w:keepNext w:val="0"/>
      </w:pPr>
      <w:r>
        <w:t>33-40</w:t>
      </w:r>
      <w:r>
        <w:tab/>
        <w:t>1s+4s set &amp; dance 1/2 RH across, all turn partners LH 1.1/2 times</w:t>
      </w:r>
    </w:p>
    <w:p w:rsidR="00B11EB3" w:rsidRDefault="00B11EB3" w:rsidP="00B11EB3"/>
    <w:p w:rsidR="00B11EB3" w:rsidRDefault="00B11EB3" w:rsidP="00B11EB3">
      <w:pPr>
        <w:pStyle w:val="Minicrib"/>
      </w:pPr>
      <w:r>
        <w:t>REEL FRIENDS  (R5x40)  5C Set</w:t>
      </w:r>
      <w:r>
        <w:tab/>
        <w:t>Hilary Richardson  Southsea 50</w:t>
      </w:r>
    </w:p>
    <w:p w:rsidR="00B11EB3" w:rsidRDefault="00B11EB3" w:rsidP="00B11EB3">
      <w:pPr>
        <w:pStyle w:val="DanceBody"/>
      </w:pPr>
      <w:r>
        <w:t xml:space="preserve"> 1- 8</w:t>
      </w:r>
      <w:r>
        <w:tab/>
        <w:t xml:space="preserve">2s dance LSh round 1s </w:t>
      </w:r>
      <w:r>
        <w:rPr>
          <w:b/>
        </w:rPr>
        <w:t>while</w:t>
      </w:r>
      <w:r>
        <w:t xml:space="preserve"> 4s dance LSh round 5s; 2s+4s dance RH across</w:t>
      </w:r>
    </w:p>
    <w:p w:rsidR="00B11EB3" w:rsidRDefault="00B11EB3" w:rsidP="00B11EB3">
      <w:pPr>
        <w:pStyle w:val="DanceBody"/>
      </w:pPr>
      <w:r>
        <w:t xml:space="preserve"> 9-16</w:t>
      </w:r>
      <w:r>
        <w:tab/>
        <w:t xml:space="preserve">2L followed by 2M dance tandem reel of 3 on Ladies' side (LSh to 1L) </w:t>
      </w:r>
      <w:r>
        <w:rPr>
          <w:b/>
        </w:rPr>
        <w:t>while</w:t>
      </w:r>
      <w:r>
        <w:t xml:space="preserve"> 4M followed by 4M dance tandem reel of 3 on Men's side (LSh to 5M)</w:t>
      </w:r>
    </w:p>
    <w:p w:rsidR="00B11EB3" w:rsidRDefault="00B11EB3" w:rsidP="00B11EB3">
      <w:pPr>
        <w:pStyle w:val="DanceBody"/>
      </w:pPr>
      <w:r>
        <w:t>17-24</w:t>
      </w:r>
      <w:r>
        <w:tab/>
        <w:t xml:space="preserve">2s dance tandem reel of 3 on Men's side (RSh to 1M) </w:t>
      </w:r>
      <w:r>
        <w:rPr>
          <w:b/>
        </w:rPr>
        <w:t>while</w:t>
      </w:r>
      <w:r>
        <w:t xml:space="preserve"> 4s dance tandem reel of 3 on Ladies' side (RSH to 5L).  2s &amp; 4s finish in original places</w:t>
      </w:r>
    </w:p>
    <w:p w:rsidR="00B11EB3" w:rsidRDefault="00B11EB3" w:rsidP="00B11EB3">
      <w:pPr>
        <w:pStyle w:val="DanceBody"/>
      </w:pPr>
      <w:r>
        <w:t>25-28</w:t>
      </w:r>
      <w:r>
        <w:tab/>
        <w:t xml:space="preserve">Top 3 Men (1M+2M+3M) </w:t>
      </w:r>
      <w:r>
        <w:rPr>
          <w:b/>
        </w:rPr>
        <w:t>also</w:t>
      </w:r>
      <w:r>
        <w:t xml:space="preserve"> bottom 3 Ladies (3L+4L+5L) dance Set+Link for 3</w:t>
      </w:r>
    </w:p>
    <w:p w:rsidR="00B11EB3" w:rsidRDefault="00B11EB3" w:rsidP="00B11EB3">
      <w:pPr>
        <w:pStyle w:val="DanceBody"/>
      </w:pPr>
      <w:r>
        <w:t>29-32</w:t>
      </w:r>
      <w:r>
        <w:tab/>
        <w:t xml:space="preserve">Top 3 Ladies (1L+2L+5L) </w:t>
      </w:r>
      <w:r>
        <w:rPr>
          <w:b/>
        </w:rPr>
        <w:t>also</w:t>
      </w:r>
      <w:r>
        <w:t xml:space="preserve"> bottom 3 Men (1M+4M+5M) dance Set+Link for 3, End Ladies' side: 5L 1L 2L 3L 4L, Men's side: 2M 3M 4M 5M 1M</w:t>
      </w:r>
    </w:p>
    <w:p w:rsidR="00B11EB3" w:rsidRDefault="00B11EB3" w:rsidP="00B11EB3">
      <w:pPr>
        <w:pStyle w:val="DanceBody"/>
      </w:pPr>
      <w:r>
        <w:t>33-40</w:t>
      </w:r>
      <w:r>
        <w:tab/>
        <w:t>All set, all turn new partner RH &amp; set</w:t>
      </w:r>
    </w:p>
    <w:p w:rsidR="00B11EB3" w:rsidRDefault="00B11EB3" w:rsidP="00B11EB3">
      <w:pPr>
        <w:pStyle w:val="DanceBody"/>
        <w:keepNext w:val="0"/>
      </w:pPr>
      <w:r>
        <w:t>Repeat with new partner</w:t>
      </w:r>
    </w:p>
    <w:p w:rsidR="00B11EB3" w:rsidRDefault="00B11EB3" w:rsidP="00B11EB3"/>
    <w:p w:rsidR="00B11EB3" w:rsidRDefault="00B11EB3" w:rsidP="00B11EB3">
      <w:pPr>
        <w:pStyle w:val="Minicrib"/>
      </w:pPr>
      <w:r>
        <w:t>REEL FUN  (R8x32)  3C (4C set)</w:t>
      </w:r>
      <w:r>
        <w:tab/>
        <w:t>Holly Boyd  Célébrations</w:t>
      </w:r>
    </w:p>
    <w:p w:rsidR="00B11EB3" w:rsidRDefault="00B11EB3" w:rsidP="00B11EB3">
      <w:pPr>
        <w:pStyle w:val="DanceBody"/>
      </w:pPr>
      <w:r>
        <w:t xml:space="preserve"> 1- 8</w:t>
      </w:r>
      <w:r>
        <w:tab/>
        <w:t>1s cast (2s step up), set &amp; turn RH 1.1/4 to end 1L facing down followed by partner</w:t>
      </w:r>
    </w:p>
    <w:p w:rsidR="00B11EB3" w:rsidRDefault="00B11EB3" w:rsidP="00B11EB3">
      <w:pPr>
        <w:pStyle w:val="DanceBody"/>
      </w:pPr>
      <w:r>
        <w:t xml:space="preserve"> 9-12</w:t>
      </w:r>
      <w:r>
        <w:tab/>
        <w:t>1s in tandem dance 1/2 reel of 3 with 2nd corners (RSh to 3M to start)</w:t>
      </w:r>
    </w:p>
    <w:p w:rsidR="00B11EB3" w:rsidRDefault="00B11EB3" w:rsidP="00B11EB3">
      <w:pPr>
        <w:pStyle w:val="DanceBody"/>
      </w:pPr>
      <w:r>
        <w:t>13-16</w:t>
      </w:r>
      <w:r>
        <w:tab/>
        <w:t xml:space="preserve">1L+3M+2L complete reel of 3 </w:t>
      </w:r>
      <w:r>
        <w:rPr>
          <w:b/>
        </w:rPr>
        <w:t>while</w:t>
      </w:r>
      <w:r>
        <w:t xml:space="preserve"> 1M+3L turn RH.  1s end in 2nd place opp side facing out</w:t>
      </w:r>
    </w:p>
    <w:p w:rsidR="00B11EB3" w:rsidRDefault="00B11EB3" w:rsidP="00B11EB3">
      <w:pPr>
        <w:pStyle w:val="DanceBody"/>
      </w:pPr>
      <w:r>
        <w:t>17-24</w:t>
      </w:r>
      <w:r>
        <w:tab/>
        <w:t>1s dance 6 bar reels of 3 on sides (1s LSh to 2nd corners), 1s turn 3/4 LH to end 1M facing down followed by partner</w:t>
      </w:r>
    </w:p>
    <w:p w:rsidR="00B11EB3" w:rsidRDefault="00B11EB3" w:rsidP="00B11EB3">
      <w:pPr>
        <w:pStyle w:val="DanceBody"/>
      </w:pPr>
      <w:r>
        <w:t>25-28</w:t>
      </w:r>
      <w:r>
        <w:tab/>
        <w:t>1s in tandem dance 1/2 reel of 3 with 1st corners (LSh to 3L to start)</w:t>
      </w:r>
    </w:p>
    <w:p w:rsidR="00B11EB3" w:rsidRDefault="00B11EB3" w:rsidP="00B11EB3">
      <w:pPr>
        <w:pStyle w:val="DanceBody"/>
        <w:keepNext w:val="0"/>
      </w:pPr>
      <w:r>
        <w:t>29-32</w:t>
      </w:r>
      <w:r>
        <w:tab/>
        <w:t xml:space="preserve">1M+3L+2M complete reel of 3 </w:t>
      </w:r>
      <w:r>
        <w:rPr>
          <w:b/>
        </w:rPr>
        <w:t>while</w:t>
      </w:r>
      <w:r>
        <w:t xml:space="preserve"> 1L+3M turn 3/4 LH to end 1s in 2nd place own side facing out.  2 1 3</w:t>
      </w:r>
    </w:p>
    <w:p w:rsidR="00B11EB3" w:rsidRDefault="00B11EB3" w:rsidP="00B11EB3"/>
    <w:p w:rsidR="00B11EB3" w:rsidRDefault="00B11EB3" w:rsidP="00B11EB3">
      <w:pPr>
        <w:pStyle w:val="Minicrib"/>
      </w:pPr>
      <w:r>
        <w:t>A REEL GOOD TIME  (R8x32)  3C (4C set)</w:t>
      </w:r>
      <w:r>
        <w:tab/>
        <w:t>Anne Thorn  Helensburgh 50th Anniv</w:t>
      </w:r>
    </w:p>
    <w:p w:rsidR="00B11EB3" w:rsidRDefault="00B11EB3" w:rsidP="00B11EB3">
      <w:pPr>
        <w:pStyle w:val="DanceBody"/>
      </w:pPr>
      <w:r>
        <w:t xml:space="preserve"> 1- 8</w:t>
      </w:r>
      <w:r>
        <w:tab/>
        <w:t>1M casts 1 pl</w:t>
      </w:r>
      <w:r w:rsidRPr="00BA6B4D">
        <w:rPr>
          <w:b/>
        </w:rPr>
        <w:t xml:space="preserve"> </w:t>
      </w:r>
      <w:r>
        <w:rPr>
          <w:b/>
        </w:rPr>
        <w:t xml:space="preserve">as </w:t>
      </w:r>
      <w:r>
        <w:t>2L casts up &amp; pass RSh to change pls, 1M casts down on Ladies side</w:t>
      </w:r>
      <w:r w:rsidRPr="00BA6B4D">
        <w:rPr>
          <w:b/>
        </w:rPr>
        <w:t xml:space="preserve"> </w:t>
      </w:r>
      <w:r>
        <w:rPr>
          <w:b/>
        </w:rPr>
        <w:t xml:space="preserve">as </w:t>
      </w:r>
      <w:r>
        <w:t>2L casts up Men's side &amp; 1s+2s chase cl'wise to 2 1 3</w:t>
      </w:r>
    </w:p>
    <w:p w:rsidR="00B11EB3" w:rsidRDefault="00B11EB3" w:rsidP="00B11EB3">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B11EB3" w:rsidRDefault="00B11EB3" w:rsidP="00B11EB3">
      <w:pPr>
        <w:pStyle w:val="DanceBody"/>
      </w:pPr>
      <w:r>
        <w:t>17-24</w:t>
      </w:r>
      <w:r>
        <w:tab/>
        <w:t>2s+1s+3s dance reflection reels of 3 on sides (1s dancing up between 2s to start)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REEL NUMBERS  (S4x32)  4C Set</w:t>
      </w:r>
      <w:r>
        <w:tab/>
        <w:t>Andrew Hodgson  Fields Of Gold</w:t>
      </w:r>
    </w:p>
    <w:p w:rsidR="00B11EB3" w:rsidRDefault="00B11EB3" w:rsidP="00B11EB3">
      <w:pPr>
        <w:pStyle w:val="DanceBody"/>
      </w:pPr>
      <w:r>
        <w:t xml:space="preserve"> 1- 8</w:t>
      </w:r>
      <w:r>
        <w:tab/>
        <w:t>1s dance Fig of 8 round 2s to finish BtoB by curving in to face 2s in line across</w:t>
      </w:r>
    </w:p>
    <w:p w:rsidR="00B11EB3" w:rsidRDefault="00B11EB3" w:rsidP="00B11EB3">
      <w:pPr>
        <w:pStyle w:val="DanceBody"/>
      </w:pPr>
      <w:r>
        <w:t xml:space="preserve"> 9-16</w:t>
      </w:r>
      <w:r>
        <w:tab/>
        <w:t>1s+2s dance RSh reel of 4 across. Bars 15-16: 1s pass RSh to finish in 2nd place facing out, 2s finish in 1st place.  2 1 3 4</w:t>
      </w:r>
    </w:p>
    <w:p w:rsidR="00B11EB3" w:rsidRDefault="00B11EB3" w:rsidP="00B11EB3">
      <w:pPr>
        <w:pStyle w:val="DanceBody"/>
      </w:pPr>
      <w:r>
        <w:t>17-20</w:t>
      </w:r>
      <w:r>
        <w:tab/>
        <w:t>2s+1s+3s dance 1/2 reels of 3 on the sides (1s out &amp; down to start) 3 1 2 4</w:t>
      </w:r>
    </w:p>
    <w:p w:rsidR="00B11EB3" w:rsidRDefault="00B11EB3" w:rsidP="00B11EB3">
      <w:pPr>
        <w:pStyle w:val="DanceBody"/>
      </w:pPr>
      <w:r>
        <w:t>21-24</w:t>
      </w:r>
      <w:r>
        <w:tab/>
        <w:t>All dance 1/2 reels of 4 on the sides (3s+2s in &amp; down to start).  4 2 1 3</w:t>
      </w:r>
    </w:p>
    <w:p w:rsidR="00B11EB3" w:rsidRDefault="00B11EB3" w:rsidP="00B11EB3">
      <w:pPr>
        <w:pStyle w:val="DanceBody"/>
      </w:pPr>
      <w:r>
        <w:t>25-28</w:t>
      </w:r>
      <w:r>
        <w:tab/>
        <w:t>4s+2s also 1s+3s turn 1.1/2 times on sides (Ladies LH, Men RH).  2 4 3 1</w:t>
      </w:r>
    </w:p>
    <w:p w:rsidR="00B11EB3" w:rsidRDefault="00B11EB3" w:rsidP="00B11EB3">
      <w:pPr>
        <w:pStyle w:val="DanceBody"/>
        <w:keepNext w:val="0"/>
      </w:pPr>
      <w:r>
        <w:t>29-32</w:t>
      </w:r>
      <w:r>
        <w:tab/>
        <w:t>4s+3s turn 1.1/2 times on sides (Men LH, Ladies RH).  2 3 4 1</w:t>
      </w:r>
    </w:p>
    <w:p w:rsidR="00B11EB3" w:rsidRDefault="00B11EB3" w:rsidP="00B11EB3"/>
    <w:p w:rsidR="00B11EB3" w:rsidRDefault="00B11EB3" w:rsidP="00B11EB3">
      <w:pPr>
        <w:pStyle w:val="Minicrib"/>
      </w:pPr>
      <w:r>
        <w:t>REEL O' DEANS  (R4x32)  4C set</w:t>
      </w:r>
      <w:r>
        <w:tab/>
        <w:t>Grace Reid  W Lothian 70th Bk</w:t>
      </w:r>
    </w:p>
    <w:p w:rsidR="00B11EB3" w:rsidRDefault="00B11EB3" w:rsidP="00B11EB3">
      <w:pPr>
        <w:pStyle w:val="DanceBody"/>
      </w:pPr>
      <w:r>
        <w:t xml:space="preserve"> 1- 8</w:t>
      </w:r>
      <w:r>
        <w:tab/>
        <w:t>1M+4L set &amp; change places RH, 1L+4M set &amp; change places LH</w:t>
      </w:r>
    </w:p>
    <w:p w:rsidR="00B11EB3" w:rsidRDefault="00B11EB3" w:rsidP="00B11EB3">
      <w:pPr>
        <w:pStyle w:val="DanceBody"/>
      </w:pPr>
      <w:r>
        <w:t xml:space="preserve"> 9-16</w:t>
      </w:r>
      <w:r>
        <w:tab/>
        <w:t>2s+3s dance 1/2 R&amp;L, all set &amp; cross RH</w:t>
      </w:r>
    </w:p>
    <w:p w:rsidR="00B11EB3" w:rsidRDefault="00B11EB3" w:rsidP="00B11EB3">
      <w:pPr>
        <w:pStyle w:val="DanceBody"/>
      </w:pPr>
      <w:r>
        <w:t>17-24</w:t>
      </w:r>
      <w:r>
        <w:tab/>
        <w:t>4s (at top) set &amp; cast to 3</w:t>
      </w:r>
      <w:r w:rsidRPr="00972EEB">
        <w:t>rd</w:t>
      </w:r>
      <w:r>
        <w:t xml:space="preserve"> place (3s+2s up), 3s+2s Set+Link</w:t>
      </w:r>
    </w:p>
    <w:p w:rsidR="00B11EB3" w:rsidRDefault="00B11EB3" w:rsidP="00B11EB3">
      <w:pPr>
        <w:pStyle w:val="DanceBody"/>
        <w:keepNext w:val="0"/>
      </w:pPr>
      <w:r>
        <w:t>25-32</w:t>
      </w:r>
      <w:r>
        <w:tab/>
        <w:t>All circle 4H round &amp; back</w:t>
      </w:r>
    </w:p>
    <w:p w:rsidR="00B11EB3" w:rsidRDefault="00B11EB3" w:rsidP="00B11EB3"/>
    <w:p w:rsidR="00B11EB3" w:rsidRDefault="00B11EB3" w:rsidP="00B11EB3">
      <w:pPr>
        <w:pStyle w:val="Minicrib"/>
      </w:pPr>
      <w:r>
        <w:t>THE REEL OF DUNANS  (R8x32)  3C (4C set)</w:t>
      </w:r>
      <w:r>
        <w:tab/>
        <w:t>J Fletcher  Three Hands Across</w:t>
      </w:r>
    </w:p>
    <w:p w:rsidR="00B11EB3" w:rsidRDefault="00B11EB3" w:rsidP="00B11EB3">
      <w:pPr>
        <w:pStyle w:val="DanceBody"/>
      </w:pPr>
      <w:r>
        <w:t xml:space="preserve"> 1-16</w:t>
      </w:r>
      <w:r>
        <w:tab/>
        <w:t>1s+2s+3s dance Dunans Reel of 3:-</w:t>
      </w:r>
    </w:p>
    <w:p w:rsidR="00B11EB3" w:rsidRDefault="00B11EB3" w:rsidP="00B11EB3">
      <w:pPr>
        <w:pStyle w:val="DanceBody"/>
      </w:pPr>
      <w:r>
        <w:tab/>
        <w:t>1s dance out &amp; down then cross down to 3</w:t>
      </w:r>
      <w:r w:rsidRPr="00972EEB">
        <w:t>rd</w:t>
      </w:r>
      <w:r>
        <w:t xml:space="preserve"> place opp side (each subsequent dancer cross similarly) to dance reflection reels of 3 on opp sides</w:t>
      </w:r>
    </w:p>
    <w:p w:rsidR="00B11EB3" w:rsidRDefault="00B11EB3" w:rsidP="00B11EB3">
      <w:pPr>
        <w:pStyle w:val="DanceBody"/>
      </w:pPr>
      <w:r>
        <w:tab/>
        <w:t>1s dance out &amp; down then cross down to 3</w:t>
      </w:r>
      <w:r w:rsidRPr="00972EEB">
        <w:t>rd</w:t>
      </w:r>
      <w:r>
        <w:t xml:space="preserve"> pl own side (each subsequent dancer cross similarly) to dance remaining part of reel of 3 on own sides</w:t>
      </w:r>
    </w:p>
    <w:p w:rsidR="00B11EB3" w:rsidRDefault="00B11EB3" w:rsidP="00B11EB3">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dance reels of 3 on opposite sides passing corners RSh 1s end crossing RH to 2</w:t>
      </w:r>
      <w:r w:rsidRPr="00972EEB">
        <w:t>nd</w:t>
      </w:r>
      <w:r>
        <w:t xml:space="preserve"> place own side</w:t>
      </w:r>
    </w:p>
    <w:p w:rsidR="00B11EB3" w:rsidRDefault="00B11EB3" w:rsidP="00B11EB3"/>
    <w:p w:rsidR="00B11EB3" w:rsidRDefault="00B11EB3" w:rsidP="00B11EB3">
      <w:pPr>
        <w:pStyle w:val="Minicrib"/>
      </w:pPr>
      <w:r>
        <w:t>THE REEL OF FIVE  (M-(S32+R32))  5 Person Sq.Set</w:t>
      </w:r>
      <w:r>
        <w:tab/>
        <w:t>RSCDS Bk 27</w:t>
      </w:r>
    </w:p>
    <w:p w:rsidR="00B11EB3" w:rsidRDefault="00B11EB3" w:rsidP="00B11EB3">
      <w:pPr>
        <w:pStyle w:val="DanceBody"/>
      </w:pPr>
      <w:r>
        <w:t>4 Ladies in diamond formation with 1 Man in middle</w:t>
      </w:r>
    </w:p>
    <w:p w:rsidR="00B11EB3" w:rsidRDefault="00B11EB3" w:rsidP="00B11EB3">
      <w:pPr>
        <w:pStyle w:val="DanceBody"/>
      </w:pPr>
      <w:r>
        <w:t>Strathspey</w:t>
      </w:r>
    </w:p>
    <w:p w:rsidR="00B11EB3" w:rsidRDefault="00B11EB3" w:rsidP="00B11EB3">
      <w:pPr>
        <w:pStyle w:val="DanceBody"/>
      </w:pPr>
      <w:r>
        <w:t xml:space="preserve"> 1- 8</w:t>
      </w:r>
      <w:r>
        <w:tab/>
        <w:t>Man dances a reel of 3 with 1L+3L</w:t>
      </w:r>
      <w:r w:rsidRPr="00BA6B4D">
        <w:rPr>
          <w:b/>
        </w:rPr>
        <w:t xml:space="preserve"> while </w:t>
      </w:r>
      <w:r>
        <w:t>2L+4L dance clockwise round outside 1/2 way &amp; back to places</w:t>
      </w:r>
    </w:p>
    <w:p w:rsidR="00B11EB3" w:rsidRDefault="00B11EB3" w:rsidP="00B11EB3">
      <w:pPr>
        <w:pStyle w:val="DanceBody"/>
      </w:pPr>
      <w:r>
        <w:t xml:space="preserve"> 9-16</w:t>
      </w:r>
      <w:r>
        <w:tab/>
        <w:t>All set with Man facing 1L &amp; turning in centre to end facing 4L</w:t>
      </w:r>
    </w:p>
    <w:p w:rsidR="00B11EB3" w:rsidRDefault="00B11EB3" w:rsidP="00B11EB3">
      <w:pPr>
        <w:pStyle w:val="DanceBody"/>
      </w:pPr>
      <w:r>
        <w:t>17-24</w:t>
      </w:r>
      <w:r>
        <w:tab/>
        <w:t>Man dances a reel of 3 with 4L+2L</w:t>
      </w:r>
      <w:r w:rsidRPr="00BA6B4D">
        <w:rPr>
          <w:b/>
        </w:rPr>
        <w:t xml:space="preserve"> while </w:t>
      </w:r>
      <w:r>
        <w:t>1L+3L dance clockwise round outside 1/2 way &amp; back to places</w:t>
      </w:r>
    </w:p>
    <w:p w:rsidR="00B11EB3" w:rsidRDefault="00B11EB3" w:rsidP="00B11EB3">
      <w:pPr>
        <w:pStyle w:val="DanceBody"/>
      </w:pPr>
      <w:r>
        <w:t>25-32</w:t>
      </w:r>
      <w:r>
        <w:tab/>
        <w:t>All set with Man facing 4L &amp; turning in centre to end facing 3L</w:t>
      </w:r>
    </w:p>
    <w:p w:rsidR="00B11EB3" w:rsidRDefault="00B11EB3" w:rsidP="00B11EB3">
      <w:pPr>
        <w:pStyle w:val="DanceBody"/>
        <w:keepNext w:val="0"/>
      </w:pPr>
      <w:r>
        <w:t>Reel</w:t>
      </w:r>
      <w:r>
        <w:tab/>
        <w:t>Repeat bars 1-32 but Man reels with 3L+1L &amp; after setting faces 2L on bar 16, then reels with 2L+4L &amp; after setting faces 1L</w:t>
      </w:r>
    </w:p>
    <w:p w:rsidR="00B11EB3" w:rsidRDefault="00B11EB3" w:rsidP="00B11EB3"/>
    <w:p w:rsidR="00B11EB3" w:rsidRDefault="00B11EB3" w:rsidP="00B11EB3">
      <w:pPr>
        <w:pStyle w:val="Minicrib"/>
      </w:pPr>
      <w:r>
        <w:t>REEL OF FOUR DIAMONDS  (R4x32)  4C set</w:t>
      </w:r>
      <w:r>
        <w:tab/>
      </w:r>
    </w:p>
    <w:p w:rsidR="00B11EB3" w:rsidRDefault="00B11EB3" w:rsidP="00B11EB3">
      <w:pPr>
        <w:pStyle w:val="DanceBody"/>
      </w:pPr>
      <w:r>
        <w:t xml:space="preserve"> 1- 8</w:t>
      </w:r>
      <w:r>
        <w:tab/>
        <w:t>1s &amp; 4s cross RH, cast in 1 place &amp; dance RH across (1s end facing up &amp; 4s down)</w:t>
      </w:r>
      <w:r w:rsidRPr="00BA6B4D">
        <w:rPr>
          <w:b/>
        </w:rPr>
        <w:t xml:space="preserve"> </w:t>
      </w:r>
      <w:r>
        <w:rPr>
          <w:b/>
        </w:rPr>
        <w:t xml:space="preserve">while </w:t>
      </w:r>
      <w:r>
        <w:t>2s &amp; 3s set &amp; cross over. (2) (1) (4) (3)</w:t>
      </w:r>
    </w:p>
    <w:p w:rsidR="00B11EB3" w:rsidRDefault="00B11EB3" w:rsidP="00B11EB3">
      <w:pPr>
        <w:pStyle w:val="DanceBody"/>
      </w:pPr>
      <w:r>
        <w:t xml:space="preserve"> 9-16</w:t>
      </w:r>
      <w:r>
        <w:tab/>
        <w:t xml:space="preserve">1s dance 1/2 Fig of 8 up round 2s </w:t>
      </w:r>
      <w:r>
        <w:rPr>
          <w:b/>
        </w:rPr>
        <w:t xml:space="preserve">as </w:t>
      </w:r>
      <w:r>
        <w:t>4s dance 1/2 Fig of 8 down round 3s All set, 2s &amp; 3s cross LH</w:t>
      </w:r>
      <w:r w:rsidRPr="00BA6B4D">
        <w:rPr>
          <w:b/>
        </w:rPr>
        <w:t xml:space="preserve"> </w:t>
      </w:r>
      <w:r>
        <w:rPr>
          <w:b/>
        </w:rPr>
        <w:t xml:space="preserve">as </w:t>
      </w:r>
      <w:r>
        <w:t>1s+4s change pl LH on sides. 2 4 1 3</w:t>
      </w:r>
    </w:p>
    <w:p w:rsidR="00B11EB3" w:rsidRDefault="00B11EB3" w:rsidP="00B11EB3">
      <w:pPr>
        <w:pStyle w:val="DanceBody"/>
      </w:pPr>
      <w:r>
        <w:t>17-24</w:t>
      </w:r>
      <w:r>
        <w:tab/>
        <w:t>2s+4s+1s+3s dance full reel of 4 on sides</w:t>
      </w:r>
    </w:p>
    <w:p w:rsidR="00B11EB3" w:rsidRDefault="00B11EB3" w:rsidP="00B11EB3">
      <w:pPr>
        <w:pStyle w:val="DanceBody"/>
        <w:keepNext w:val="0"/>
      </w:pPr>
      <w:r>
        <w:t>25-32</w:t>
      </w:r>
      <w:r>
        <w:tab/>
        <w:t>All circle 8H round &amp; back to end 2 4 1 3</w:t>
      </w:r>
    </w:p>
    <w:p w:rsidR="00B11EB3" w:rsidRDefault="00B11EB3" w:rsidP="00B11EB3"/>
    <w:p w:rsidR="00B11EB3" w:rsidRDefault="00B11EB3" w:rsidP="00B11EB3">
      <w:pPr>
        <w:pStyle w:val="Minicrib"/>
      </w:pPr>
      <w:r>
        <w:t>THE REEL OF GLAMIS (The Clever Lad)  (S8x32)  2C (4C set)</w:t>
      </w:r>
      <w:r>
        <w:tab/>
        <w:t>Johnson  RSCDS Bk 12</w:t>
      </w:r>
    </w:p>
    <w:p w:rsidR="00B11EB3" w:rsidRDefault="00B11EB3" w:rsidP="00B11EB3">
      <w:pPr>
        <w:pStyle w:val="DanceBody"/>
      </w:pPr>
      <w:r>
        <w:t xml:space="preserve"> 1- 8</w:t>
      </w:r>
      <w:r>
        <w:tab/>
        <w:t>1M turns 2L with 2H then turns partner 2H</w:t>
      </w:r>
    </w:p>
    <w:p w:rsidR="00B11EB3" w:rsidRDefault="00B11EB3" w:rsidP="00B11EB3">
      <w:pPr>
        <w:pStyle w:val="DanceBody"/>
      </w:pPr>
      <w:r>
        <w:t xml:space="preserve"> 9-16</w:t>
      </w:r>
      <w:r>
        <w:tab/>
        <w:t>1L sets twice to 2M then turns partner 2H</w:t>
      </w:r>
    </w:p>
    <w:p w:rsidR="00B11EB3" w:rsidRDefault="00B11EB3" w:rsidP="00B11EB3">
      <w:pPr>
        <w:pStyle w:val="DanceBody"/>
      </w:pPr>
      <w:r>
        <w:t>17-24</w:t>
      </w:r>
      <w:r>
        <w:tab/>
        <w:t>1M+2L change places RH, 1L+2M change places RH</w:t>
      </w:r>
    </w:p>
    <w:p w:rsidR="00B11EB3" w:rsidRDefault="00B11EB3" w:rsidP="00B11EB3">
      <w:pPr>
        <w:pStyle w:val="DanceBody"/>
        <w:keepNext w:val="0"/>
      </w:pPr>
      <w:r>
        <w:t>25-32</w:t>
      </w:r>
      <w:r>
        <w:tab/>
        <w:t>2s+1s Retire+Advance 2 steps then cross RH to own sides, 1s dance up &amp; cast to 2</w:t>
      </w:r>
      <w:r w:rsidRPr="00972EEB">
        <w:t>nd</w:t>
      </w:r>
      <w:r>
        <w:t xml:space="preserve"> place</w:t>
      </w:r>
    </w:p>
    <w:p w:rsidR="00B11EB3" w:rsidRDefault="00B11EB3" w:rsidP="00B11EB3"/>
    <w:p w:rsidR="00B11EB3" w:rsidRDefault="00B11EB3" w:rsidP="00B11EB3">
      <w:pPr>
        <w:pStyle w:val="Minicrib"/>
      </w:pPr>
      <w:r>
        <w:t>THE REEL OF MEY  (J8x48)  3C (4C set)</w:t>
      </w:r>
      <w:r>
        <w:tab/>
        <w:t>George Smail  RSCDS Bk 22</w:t>
      </w:r>
    </w:p>
    <w:p w:rsidR="00B11EB3" w:rsidRDefault="00B11EB3" w:rsidP="00B11EB3">
      <w:pPr>
        <w:pStyle w:val="DanceBody"/>
      </w:pPr>
      <w:r>
        <w:t xml:space="preserve"> 1- 8</w:t>
      </w:r>
      <w:r>
        <w:tab/>
        <w:t>1s cross RH, cast to 2</w:t>
      </w:r>
      <w:r w:rsidRPr="00972EEB">
        <w:t>nd</w:t>
      </w:r>
      <w:r>
        <w:t xml:space="preserve"> place (2s step up), 2s+1s dance RH across</w:t>
      </w:r>
    </w:p>
    <w:p w:rsidR="00B11EB3" w:rsidRDefault="00B11EB3" w:rsidP="00B11EB3">
      <w:pPr>
        <w:pStyle w:val="DanceBody"/>
      </w:pPr>
      <w:r>
        <w:t xml:space="preserve"> 9-16</w:t>
      </w:r>
      <w:r>
        <w:tab/>
        <w:t>1s cross LH, cast to 3</w:t>
      </w:r>
      <w:r w:rsidRPr="00972EEB">
        <w:t>rd</w:t>
      </w:r>
      <w:r>
        <w:t xml:space="preserve"> place (3s step up), 3s+1s dance LH across</w:t>
      </w:r>
    </w:p>
    <w:p w:rsidR="00B11EB3" w:rsidRDefault="00B11EB3" w:rsidP="00B11EB3">
      <w:pPr>
        <w:pStyle w:val="DanceBody"/>
      </w:pPr>
      <w:r>
        <w:t>17-24</w:t>
      </w:r>
      <w:r>
        <w:tab/>
        <w:t>1s dance up to top, cast 1 place on own side, dance down between 3s &amp; cast up to face 1</w:t>
      </w:r>
      <w:r w:rsidRPr="00972EEB">
        <w:t>st</w:t>
      </w:r>
      <w:r>
        <w:t xml:space="preserve"> corners (3s step down)</w:t>
      </w:r>
    </w:p>
    <w:p w:rsidR="00B11EB3" w:rsidRDefault="00B11EB3" w:rsidP="00B11EB3">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B11EB3" w:rsidRDefault="00B11EB3" w:rsidP="00B11EB3">
      <w:pPr>
        <w:pStyle w:val="DanceBody"/>
      </w:pPr>
      <w:r>
        <w:t>33-40</w:t>
      </w:r>
      <w:r>
        <w:tab/>
        <w:t>1s dance reel of 4 with 2</w:t>
      </w:r>
      <w:r w:rsidRPr="00972EEB">
        <w:t>nd</w:t>
      </w:r>
      <w:r>
        <w:t xml:space="preserve"> corners &amp; end in 2</w:t>
      </w:r>
      <w:r w:rsidRPr="00972EEB">
        <w:t>nd</w:t>
      </w:r>
      <w:r>
        <w:t xml:space="preserve"> places own sides</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THE REEL OF THE 51ST DIVISION  (R8x32)  3C (4C set)</w:t>
      </w:r>
      <w:r>
        <w:tab/>
        <w:t>Jimmy Atkinson &amp; Peter Oliver  RSCDS Bk 13</w:t>
      </w:r>
    </w:p>
    <w:p w:rsidR="00B11EB3" w:rsidRPr="00A964C7" w:rsidRDefault="00B11EB3" w:rsidP="00B11EB3">
      <w:pPr>
        <w:pStyle w:val="DanceBody"/>
      </w:pPr>
      <w:r w:rsidRPr="00A964C7">
        <w:t xml:space="preserve"> 1- 8</w:t>
      </w:r>
      <w:r w:rsidRPr="00A964C7">
        <w:tab/>
        <w:t>1s set &amp; cast below 3s, lead up to face 1st corners</w:t>
      </w:r>
    </w:p>
    <w:p w:rsidR="00B11EB3" w:rsidRPr="00A964C7" w:rsidRDefault="00B11EB3" w:rsidP="00B11EB3">
      <w:pPr>
        <w:pStyle w:val="DanceBody"/>
      </w:pPr>
      <w:r w:rsidRPr="00A964C7">
        <w:t xml:space="preserve"> 9-16</w:t>
      </w:r>
      <w:r w:rsidRPr="00A964C7">
        <w:tab/>
        <w:t>1s set &amp; turn 1st corners RH to balance in diagonal line, set &amp; 1s turn LH to face 2nd corners</w:t>
      </w:r>
    </w:p>
    <w:p w:rsidR="00B11EB3" w:rsidRPr="00A964C7" w:rsidRDefault="00B11EB3" w:rsidP="00B11EB3">
      <w:pPr>
        <w:pStyle w:val="DanceBody"/>
      </w:pPr>
      <w:r w:rsidRPr="00A964C7">
        <w:t>17-24</w:t>
      </w:r>
      <w:r w:rsidRPr="00A964C7">
        <w:tab/>
        <w:t>1s set &amp; turn 2nd corners RH to Bal-in-Line, set &amp; 1s turn LH to 2nd place own sides</w:t>
      </w:r>
    </w:p>
    <w:p w:rsidR="00B11EB3" w:rsidRPr="00A964C7" w:rsidRDefault="00B11EB3" w:rsidP="00B11EB3">
      <w:pPr>
        <w:pStyle w:val="DanceBody"/>
        <w:keepNext w:val="0"/>
      </w:pPr>
      <w:r w:rsidRPr="00A964C7">
        <w:t>25-32</w:t>
      </w:r>
      <w:r w:rsidRPr="00A964C7">
        <w:tab/>
        <w:t>2s+1s+3s circle 6H round &amp; back</w:t>
      </w:r>
    </w:p>
    <w:p w:rsidR="00B11EB3" w:rsidRDefault="00B11EB3" w:rsidP="00B11EB3"/>
    <w:p w:rsidR="00B11EB3" w:rsidRDefault="00B11EB3" w:rsidP="00B11EB3">
      <w:pPr>
        <w:pStyle w:val="Minicrib"/>
      </w:pPr>
      <w:r>
        <w:t>REEL OF THE A68  (R8x32)  4C set</w:t>
      </w:r>
      <w:r>
        <w:tab/>
        <w:t>B Webster</w:t>
      </w:r>
    </w:p>
    <w:p w:rsidR="00B11EB3" w:rsidRDefault="00B11EB3" w:rsidP="00B11EB3">
      <w:pPr>
        <w:pStyle w:val="DanceBody"/>
      </w:pPr>
      <w:r>
        <w:t xml:space="preserve"> 1- 8</w:t>
      </w:r>
      <w:r>
        <w:tab/>
        <w:t>4s cast up round 3s &amp; dance up between 2s, cast up round 1s &amp; dance down to 4</w:t>
      </w:r>
      <w:r w:rsidRPr="00972EEB">
        <w:t>th</w:t>
      </w:r>
      <w:r>
        <w:t xml:space="preserve"> places</w:t>
      </w:r>
    </w:p>
    <w:p w:rsidR="00B11EB3" w:rsidRDefault="00B11EB3" w:rsidP="00B11EB3">
      <w:pPr>
        <w:pStyle w:val="DanceBody"/>
      </w:pPr>
      <w:r>
        <w:t xml:space="preserve"> 9-16</w:t>
      </w:r>
      <w:r>
        <w:tab/>
        <w:t>1s cast down round 2s &amp; dance down between 3s, cast down round 4s &amp; dance up to 1</w:t>
      </w:r>
      <w:r w:rsidRPr="00972EEB">
        <w:t>st</w:t>
      </w:r>
      <w:r>
        <w:t xml:space="preserve"> places</w:t>
      </w:r>
    </w:p>
    <w:p w:rsidR="00B11EB3" w:rsidRDefault="00B11EB3" w:rsidP="00B11EB3">
      <w:pPr>
        <w:pStyle w:val="DanceBody"/>
      </w:pPr>
      <w:r>
        <w:t>17-24</w:t>
      </w:r>
      <w:r>
        <w:tab/>
        <w:t>2s+3s dance RH across, 2s dance up between 1s &amp; cast back to places while 3s dance down between 4s &amp; cast back to places</w:t>
      </w:r>
    </w:p>
    <w:p w:rsidR="00B11EB3" w:rsidRDefault="00B11EB3" w:rsidP="00B11EB3">
      <w:pPr>
        <w:pStyle w:val="DanceBody"/>
      </w:pPr>
      <w:r>
        <w:t>25-32</w:t>
      </w:r>
      <w:r>
        <w:tab/>
        <w:t>All circle 8H round &amp; back</w:t>
      </w:r>
    </w:p>
    <w:p w:rsidR="00B11EB3" w:rsidRDefault="00B11EB3" w:rsidP="00B11EB3">
      <w:pPr>
        <w:pStyle w:val="DanceBody"/>
        <w:keepNext w:val="0"/>
      </w:pPr>
      <w:r>
        <w:t>33-40</w:t>
      </w:r>
      <w:r>
        <w:tab/>
        <w:t>All dance 1/2 reels of 4 on sides, top 3 couples dance 1/2 reel of 3 on sides to end 2 3 4 1</w:t>
      </w:r>
    </w:p>
    <w:p w:rsidR="00B11EB3" w:rsidRDefault="00B11EB3" w:rsidP="00B11EB3"/>
    <w:p w:rsidR="00B11EB3" w:rsidRDefault="00B11EB3" w:rsidP="00B11EB3">
      <w:pPr>
        <w:pStyle w:val="Minicrib"/>
      </w:pPr>
      <w:r>
        <w:t>THE REEL OF THE DANDY NINTH  (R4x32)  4C Set</w:t>
      </w:r>
      <w:r>
        <w:tab/>
        <w:t>Robert Senior, 2023</w:t>
      </w:r>
    </w:p>
    <w:p w:rsidR="00B11EB3" w:rsidRPr="007523E7" w:rsidRDefault="00B11EB3" w:rsidP="00B11EB3">
      <w:pPr>
        <w:pStyle w:val="DanceBody"/>
      </w:pPr>
      <w:r w:rsidRPr="007523E7">
        <w:t xml:space="preserve"> 1- 4</w:t>
      </w:r>
      <w:r w:rsidRPr="007523E7">
        <w:tab/>
        <w:t>All Adv+Ret</w:t>
      </w:r>
    </w:p>
    <w:p w:rsidR="00B11EB3" w:rsidRPr="007523E7" w:rsidRDefault="00B11EB3" w:rsidP="00B11EB3">
      <w:pPr>
        <w:pStyle w:val="DanceBody"/>
      </w:pPr>
      <w:r w:rsidRPr="007523E7">
        <w:t xml:space="preserve"> 5- 8</w:t>
      </w:r>
      <w:r w:rsidRPr="007523E7">
        <w:tab/>
        <w:t xml:space="preserve">1s+4s Petronella turn into centre &amp; set to partner </w:t>
      </w:r>
      <w:r w:rsidRPr="007523E7">
        <w:rPr>
          <w:b/>
        </w:rPr>
        <w:t>while</w:t>
      </w:r>
      <w:r w:rsidRPr="007523E7">
        <w:t xml:space="preserve"> 2s+3s face on sides, set, change places RH, 2s dance down to 4th place, 3s up to 1st place</w:t>
      </w:r>
    </w:p>
    <w:p w:rsidR="00B11EB3" w:rsidRPr="007523E7" w:rsidRDefault="00B11EB3" w:rsidP="00B11EB3">
      <w:pPr>
        <w:pStyle w:val="DanceBody"/>
      </w:pPr>
      <w:r w:rsidRPr="007523E7">
        <w:t xml:space="preserve"> 9-12</w:t>
      </w:r>
      <w:r w:rsidRPr="007523E7">
        <w:tab/>
        <w:t>1s+4s dance 1/2 reel of 4 up/down centre</w:t>
      </w:r>
    </w:p>
    <w:p w:rsidR="00B11EB3" w:rsidRPr="007523E7" w:rsidRDefault="00B11EB3" w:rsidP="00B11EB3">
      <w:pPr>
        <w:pStyle w:val="DanceBody"/>
      </w:pPr>
      <w:r w:rsidRPr="007523E7">
        <w:t>13-16</w:t>
      </w:r>
      <w:r w:rsidRPr="007523E7">
        <w:tab/>
        <w:t xml:space="preserve">4s+3s (at top) </w:t>
      </w:r>
      <w:r w:rsidRPr="007523E7">
        <w:rPr>
          <w:b/>
        </w:rPr>
        <w:t>also</w:t>
      </w:r>
      <w:r w:rsidRPr="007523E7">
        <w:t xml:space="preserve"> 1s+2s (at bottom) dance 3/4 RH across, 3s &amp; 2s remain in centre facing partners, 4s &amp; 1s end on own side</w:t>
      </w:r>
    </w:p>
    <w:p w:rsidR="00B11EB3" w:rsidRPr="007523E7" w:rsidRDefault="00B11EB3" w:rsidP="00B11EB3">
      <w:pPr>
        <w:pStyle w:val="DanceBody"/>
      </w:pPr>
      <w:r w:rsidRPr="007523E7">
        <w:t>17-20</w:t>
      </w:r>
      <w:r w:rsidRPr="007523E7">
        <w:tab/>
        <w:t>3s+2s dance 1/2 reel of 4 up/down centre</w:t>
      </w:r>
    </w:p>
    <w:p w:rsidR="00B11EB3" w:rsidRPr="007523E7" w:rsidRDefault="00B11EB3" w:rsidP="00B11EB3">
      <w:pPr>
        <w:pStyle w:val="DanceBody"/>
      </w:pPr>
      <w:r w:rsidRPr="007523E7">
        <w:t>21-24</w:t>
      </w:r>
      <w:r w:rsidRPr="007523E7">
        <w:tab/>
        <w:t xml:space="preserve">2s+4s (at top) </w:t>
      </w:r>
      <w:r w:rsidRPr="007523E7">
        <w:rPr>
          <w:b/>
        </w:rPr>
        <w:t>also</w:t>
      </w:r>
      <w:r w:rsidRPr="007523E7">
        <w:t xml:space="preserve"> 3s+1s (at bottom) dance 3/4 RH across, 4s &amp; 1s remain in centre facing partners, 2s/3s end on own side (1st/4th place)</w:t>
      </w:r>
    </w:p>
    <w:p w:rsidR="00B11EB3" w:rsidRPr="007523E7" w:rsidRDefault="00B11EB3" w:rsidP="00B11EB3">
      <w:pPr>
        <w:pStyle w:val="DanceBody"/>
      </w:pPr>
      <w:r w:rsidRPr="007523E7">
        <w:t>25-28</w:t>
      </w:r>
      <w:r w:rsidRPr="007523E7">
        <w:tab/>
        <w:t>4s &amp; 1s face out of nearest end, join RH with partner, lead out of ends &amp; cast to 2nd/4th place.  2 4 1 3</w:t>
      </w:r>
    </w:p>
    <w:p w:rsidR="00B11EB3" w:rsidRPr="007523E7" w:rsidRDefault="00B11EB3" w:rsidP="00B11EB3">
      <w:pPr>
        <w:pStyle w:val="DanceBody"/>
        <w:keepNext w:val="0"/>
      </w:pPr>
      <w:r w:rsidRPr="007523E7">
        <w:t>29-32</w:t>
      </w:r>
      <w:r w:rsidRPr="007523E7">
        <w:tab/>
        <w:t>All turn RH (or birl)</w:t>
      </w:r>
    </w:p>
    <w:p w:rsidR="00B11EB3" w:rsidRDefault="00B11EB3" w:rsidP="00B11EB3"/>
    <w:p w:rsidR="00B11EB3" w:rsidRDefault="00B11EB3" w:rsidP="00B11EB3">
      <w:pPr>
        <w:pStyle w:val="Minicrib"/>
      </w:pPr>
      <w:r>
        <w:t>REEL OF THE GORDON HIGHLANDERS  (R8x32)  3C (4C set)</w:t>
      </w:r>
      <w:r>
        <w:tab/>
        <w:t>Aad  L M Boode  Delft Bk of SCDs</w:t>
      </w:r>
    </w:p>
    <w:p w:rsidR="00B11EB3" w:rsidRDefault="00B11EB3" w:rsidP="00B11EB3">
      <w:pPr>
        <w:pStyle w:val="DanceBody"/>
      </w:pPr>
      <w:r>
        <w:t xml:space="preserve"> 1- 8</w:t>
      </w:r>
      <w:r>
        <w:tab/>
        <w:t>1s cross RH, cast 1 place &amp; dance 1/2 Figs of 8 (Lady round 2s &amp; Man round 3s) to end 2</w:t>
      </w:r>
      <w:r w:rsidRPr="00972EEB">
        <w:t>nd</w:t>
      </w:r>
      <w:r>
        <w:t xml:space="preserve"> place on own sides</w:t>
      </w:r>
    </w:p>
    <w:p w:rsidR="00B11EB3" w:rsidRDefault="00B11EB3" w:rsidP="00B11EB3">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B11EB3" w:rsidRDefault="00B11EB3" w:rsidP="00B11EB3">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REEL OF THE PUFFINS  (R4x32)  4C set</w:t>
      </w:r>
      <w:r>
        <w:tab/>
        <w:t>John Bowie Dickson  Dunedin 5</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RH &amp; cast in 1 place to join hands to form a circle, set twice turning right about to face nearest corner</w:t>
      </w:r>
    </w:p>
    <w:p w:rsidR="00B11EB3" w:rsidRDefault="00B11EB3" w:rsidP="00B11EB3">
      <w:pPr>
        <w:pStyle w:val="DanceBody"/>
      </w:pPr>
      <w:r>
        <w:t xml:space="preserve"> 9-16</w:t>
      </w:r>
      <w:r>
        <w:tab/>
        <w:t>2s &amp; 3s dance full diagonal RSh reels of 4 giving LH in centre</w:t>
      </w:r>
      <w:r w:rsidRPr="00BA6B4D">
        <w:rPr>
          <w:b/>
        </w:rPr>
        <w:t xml:space="preserve"> while </w:t>
      </w:r>
      <w:r>
        <w:t>1s &amp; 4s dance 1/2 diagonal RSh reel &amp; pass LSh in centre to face next corner anticl'wise; dance 1/2 RSh reel with that corner &amp; pass LSh in centre to face next corner anticlockwise</w:t>
      </w:r>
    </w:p>
    <w:p w:rsidR="00B11EB3" w:rsidRDefault="00B11EB3" w:rsidP="00B11EB3">
      <w:pPr>
        <w:pStyle w:val="DanceBody"/>
      </w:pPr>
      <w:r>
        <w:t>17-24</w:t>
      </w:r>
      <w:r>
        <w:tab/>
        <w:t>4s &amp; 1s turn corners RH &amp; dance LH across 1/2 way, turn diagonally opposite corners RH &amp; 1s+4s change places LH on the sides</w:t>
      </w:r>
    </w:p>
    <w:p w:rsidR="00B11EB3" w:rsidRDefault="00B11EB3" w:rsidP="00B11EB3">
      <w:pPr>
        <w:pStyle w:val="DanceBody"/>
        <w:keepNext w:val="0"/>
      </w:pPr>
      <w:r>
        <w:t>25-32</w:t>
      </w:r>
      <w:r>
        <w:tab/>
        <w:t>All dance RSh reels of 4 on sides.  2 4 (1)(3)</w:t>
      </w:r>
    </w:p>
    <w:p w:rsidR="00B11EB3" w:rsidRDefault="00B11EB3" w:rsidP="00B11EB3"/>
    <w:p w:rsidR="00B11EB3" w:rsidRDefault="00B11EB3" w:rsidP="00B11EB3">
      <w:pPr>
        <w:pStyle w:val="Minicrib"/>
      </w:pPr>
      <w:r>
        <w:t>THE REEL OF THE ROYAL SCOTS  (R8x32)  3C (4C set)</w:t>
      </w:r>
      <w:r>
        <w:tab/>
        <w:t>Roy Goldring  RSCDS Leaflet Dances 27</w:t>
      </w:r>
    </w:p>
    <w:p w:rsidR="00B11EB3" w:rsidRDefault="00B11EB3" w:rsidP="00B11EB3">
      <w:pPr>
        <w:pStyle w:val="DanceBody"/>
      </w:pPr>
      <w:r w:rsidRPr="00505261">
        <w:t xml:space="preserve"> 1- 4</w:t>
      </w:r>
      <w:r w:rsidRPr="00505261">
        <w:tab/>
        <w:t>1s 1/2 turn 2s on sides (1M RH - 1L LH) to 1s in centre BtoB facing out, 2s+1s+3s set,</w:t>
      </w:r>
    </w:p>
    <w:p w:rsidR="00B11EB3" w:rsidRPr="00505261" w:rsidRDefault="00B11EB3" w:rsidP="00B11EB3">
      <w:pPr>
        <w:pStyle w:val="DanceBody"/>
      </w:pPr>
      <w:r w:rsidRPr="00505261">
        <w:t xml:space="preserve"> 5- 8</w:t>
      </w:r>
      <w:r w:rsidRPr="00505261">
        <w:tab/>
        <w:t>1s 1/2 turn 3s on sides (1M LH - 1L RH) to 3s in centre BtoB facing out &amp; 2s+3s+1s set</w:t>
      </w:r>
    </w:p>
    <w:p w:rsidR="00B11EB3" w:rsidRPr="00505261" w:rsidRDefault="00B11EB3" w:rsidP="00B11EB3">
      <w:pPr>
        <w:pStyle w:val="DanceBody"/>
      </w:pPr>
      <w:r w:rsidRPr="00505261">
        <w:t xml:space="preserve"> 9-16</w:t>
      </w:r>
      <w:r w:rsidRPr="00505261">
        <w:tab/>
        <w:t>1s followed by 3s dance up between 2s, cast down 1 place; 1s dance down between 3s &amp; cast up to 2nd place, 3s loop into 3rd place</w:t>
      </w:r>
    </w:p>
    <w:p w:rsidR="00B11EB3" w:rsidRPr="00505261" w:rsidRDefault="00B11EB3" w:rsidP="00B11EB3">
      <w:pPr>
        <w:pStyle w:val="DanceBody"/>
      </w:pPr>
      <w:r w:rsidRPr="00505261">
        <w:t>17-24</w:t>
      </w:r>
      <w:r w:rsidRPr="00505261">
        <w:tab/>
        <w:t>1s turn 1st corners RH, pass partner RSh turn 2nd corners RH &amp; cross passing partner RSh to 2nd place own sides</w:t>
      </w:r>
    </w:p>
    <w:p w:rsidR="00B11EB3" w:rsidRPr="00505261" w:rsidRDefault="00B11EB3" w:rsidP="00B11EB3">
      <w:pPr>
        <w:pStyle w:val="DanceBody"/>
        <w:keepNext w:val="0"/>
      </w:pPr>
      <w:r w:rsidRPr="00505261">
        <w:t>25-32</w:t>
      </w:r>
      <w:r w:rsidRPr="00505261">
        <w:tab/>
        <w:t>2s+1s+3s circle 6H round &amp; back</w:t>
      </w:r>
    </w:p>
    <w:p w:rsidR="00B11EB3" w:rsidRDefault="00B11EB3" w:rsidP="00B11EB3"/>
    <w:p w:rsidR="00B11EB3" w:rsidRDefault="00B11EB3" w:rsidP="00B11EB3">
      <w:pPr>
        <w:pStyle w:val="Minicrib"/>
      </w:pPr>
      <w:r>
        <w:t>THE REEL OF THE SOUND  (R8x32)  3C (4C set)</w:t>
      </w:r>
      <w:r>
        <w:tab/>
        <w:t>Bob James  Washingston State Centennial</w:t>
      </w:r>
    </w:p>
    <w:p w:rsidR="00B11EB3" w:rsidRDefault="00B11EB3" w:rsidP="00B11EB3">
      <w:pPr>
        <w:pStyle w:val="DanceBody"/>
      </w:pPr>
      <w:r>
        <w:t xml:space="preserve"> 1- 8</w:t>
      </w:r>
      <w:r>
        <w:tab/>
        <w:t>1s cast (2s step up) &amp; set; 1s cast up (2s step down) &amp; set</w:t>
      </w:r>
    </w:p>
    <w:p w:rsidR="00B11EB3" w:rsidRDefault="00B11EB3" w:rsidP="00B11EB3">
      <w:pPr>
        <w:pStyle w:val="DanceBody"/>
      </w:pPr>
      <w:r>
        <w:t xml:space="preserve"> 9-16</w:t>
      </w:r>
      <w:r>
        <w:tab/>
        <w:t>1s dance Fig 8 on own sides (in front of 2s to start)</w:t>
      </w:r>
    </w:p>
    <w:p w:rsidR="00B11EB3" w:rsidRDefault="00B11EB3" w:rsidP="00B11EB3">
      <w:pPr>
        <w:pStyle w:val="DanceBody"/>
      </w:pPr>
      <w:r>
        <w:t>17-24</w:t>
      </w:r>
      <w:r>
        <w:tab/>
        <w:t>1s+2s dance RH across; 1s set to 2s (1 step to R), 1M+2L &amp; 1L+2M set (1 step to left), 1s+2s set advancing into centre ready for …</w:t>
      </w:r>
    </w:p>
    <w:p w:rsidR="00B11EB3" w:rsidRDefault="00B11EB3" w:rsidP="00B11EB3">
      <w:pPr>
        <w:pStyle w:val="DanceBody"/>
        <w:keepNext w:val="0"/>
      </w:pPr>
      <w:r>
        <w:t>25-32</w:t>
      </w:r>
      <w:r>
        <w:tab/>
        <w:t>1s+2s dance Poussette.  End 2 1 3</w:t>
      </w:r>
    </w:p>
    <w:p w:rsidR="00B11EB3" w:rsidRDefault="00B11EB3" w:rsidP="00B11EB3"/>
    <w:p w:rsidR="00B11EB3" w:rsidRDefault="00B11EB3" w:rsidP="00B11EB3">
      <w:pPr>
        <w:pStyle w:val="Minicrib"/>
      </w:pPr>
      <w:r>
        <w:t>THE REEL OF THE TRANSVAAL SCOTTISH  (R8x32)  3C (4C set)</w:t>
      </w:r>
      <w:r>
        <w:tab/>
        <w:t>Aad L M  Boode</w:t>
      </w:r>
    </w:p>
    <w:p w:rsidR="00B11EB3" w:rsidRDefault="00B11EB3" w:rsidP="00B11EB3">
      <w:pPr>
        <w:pStyle w:val="DanceBody"/>
      </w:pPr>
      <w:r>
        <w:t xml:space="preserve"> 1- 8</w:t>
      </w:r>
      <w:r>
        <w:tab/>
        <w:t>1s dance 1/2 Fig of 8 round 2s, 1s cross down LH &amp; cast to left to end 1L between 2s, 1M between 3s</w:t>
      </w:r>
    </w:p>
    <w:p w:rsidR="00B11EB3" w:rsidRDefault="00B11EB3" w:rsidP="00B11EB3">
      <w:pPr>
        <w:pStyle w:val="DanceBody"/>
      </w:pPr>
      <w:r>
        <w:t xml:space="preserve"> 9-16</w:t>
      </w:r>
      <w:r>
        <w:tab/>
        <w:t>1s dance 1/2 petronella to change places</w:t>
      </w:r>
    </w:p>
    <w:p w:rsidR="00B11EB3" w:rsidRDefault="00B11EB3" w:rsidP="00B11EB3">
      <w:pPr>
        <w:pStyle w:val="DanceBody"/>
      </w:pPr>
      <w:r>
        <w:t>17-24</w:t>
      </w:r>
      <w:r>
        <w:tab/>
        <w:t>1s dance reels of 3 across (LSh to dancer on left) &amp; turn RH to end 2</w:t>
      </w:r>
      <w:r w:rsidRPr="00972EEB">
        <w:t>nd</w:t>
      </w:r>
      <w:r>
        <w:t xml:space="preserve"> place own side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REEL OF THREE FOR FOUR  (R3x48)  3C Set</w:t>
      </w:r>
      <w:r>
        <w:tab/>
        <w:t>Vincent Broquié  The Walnut Bk 2</w:t>
      </w:r>
    </w:p>
    <w:p w:rsidR="00B11EB3" w:rsidRDefault="00B11EB3" w:rsidP="00B11EB3">
      <w:pPr>
        <w:pStyle w:val="DanceBody"/>
      </w:pPr>
      <w:r>
        <w:t xml:space="preserve"> 1- 8</w:t>
      </w:r>
      <w:r>
        <w:tab/>
        <w:t>1s cast down own sides, turn out &amp; cast back to top</w:t>
      </w:r>
    </w:p>
    <w:p w:rsidR="00B11EB3" w:rsidRDefault="00B11EB3" w:rsidP="00B11EB3">
      <w:pPr>
        <w:pStyle w:val="DanceBody"/>
      </w:pPr>
      <w:r>
        <w:t xml:space="preserve"> 9-16</w:t>
      </w:r>
      <w:r>
        <w:tab/>
        <w:t>1s+2s+3s dance mirror reels of 3 on own sides, 1s in &amp; down to begin</w:t>
      </w:r>
    </w:p>
    <w:p w:rsidR="00B11EB3" w:rsidRDefault="00B11EB3" w:rsidP="00B11EB3">
      <w:pPr>
        <w:pStyle w:val="DanceBody"/>
      </w:pPr>
      <w:r>
        <w:t>17-24</w:t>
      </w:r>
      <w:r>
        <w:tab/>
        <w:t>1s cross RH, cast (2s step up) &amp; turn LH to 2nd place opposite sides.  2 (1) 3</w:t>
      </w:r>
    </w:p>
    <w:p w:rsidR="00B11EB3" w:rsidRDefault="00B11EB3" w:rsidP="00B11EB3">
      <w:pPr>
        <w:pStyle w:val="DanceBody"/>
      </w:pPr>
      <w:r>
        <w:t>25-32</w:t>
      </w:r>
      <w:r>
        <w:tab/>
        <w:t>1s dance reels of 3 on opposite sides, 1s pass 2nd corner LSh to begin.  2 (1) 3</w:t>
      </w:r>
    </w:p>
    <w:p w:rsidR="00B11EB3" w:rsidRDefault="00B11EB3" w:rsidP="00B11EB3">
      <w:pPr>
        <w:pStyle w:val="DanceBody"/>
      </w:pPr>
      <w:r>
        <w:t>33-40</w:t>
      </w:r>
      <w:r>
        <w:tab/>
        <w:t>1s cross RH, cast (3s step up) &amp; turn LH to 3rd place.  2 3 1</w:t>
      </w:r>
    </w:p>
    <w:p w:rsidR="00B11EB3" w:rsidRDefault="00B11EB3" w:rsidP="00B11EB3">
      <w:pPr>
        <w:pStyle w:val="DanceBody"/>
        <w:keepNext w:val="0"/>
      </w:pPr>
      <w:r>
        <w:t>41-48</w:t>
      </w:r>
      <w:r>
        <w:tab/>
        <w:t>2s+3s+1s dance mirror reels of 3 on own sides (1s dance in &amp; up to begin, 2s out &amp; down)</w:t>
      </w:r>
    </w:p>
    <w:p w:rsidR="00B11EB3" w:rsidRDefault="00B11EB3" w:rsidP="00B11EB3"/>
    <w:p w:rsidR="00B11EB3" w:rsidRDefault="00B11EB3" w:rsidP="00B11EB3">
      <w:pPr>
        <w:pStyle w:val="Minicrib"/>
      </w:pPr>
      <w:r>
        <w:t>REEL OF TULLOCH  (R128)  2 facing 2</w:t>
      </w:r>
      <w:r>
        <w:tab/>
        <w:t>RSCDS Bk 3</w:t>
      </w:r>
    </w:p>
    <w:p w:rsidR="00B11EB3" w:rsidRDefault="00B11EB3" w:rsidP="00B11EB3">
      <w:pPr>
        <w:pStyle w:val="DanceBody"/>
      </w:pPr>
      <w:r>
        <w:t xml:space="preserve"> 1- 8</w:t>
      </w:r>
      <w:r>
        <w:tab/>
        <w:t>Ladies advance into centre &amp; set</w:t>
      </w:r>
    </w:p>
    <w:p w:rsidR="00B11EB3" w:rsidRDefault="00B11EB3" w:rsidP="00B11EB3">
      <w:pPr>
        <w:pStyle w:val="DanceBody"/>
      </w:pPr>
      <w:r>
        <w:t xml:space="preserve"> 9-16</w:t>
      </w:r>
      <w:r>
        <w:tab/>
        <w:t>Ladies turn in Tulloch hold &amp; end facing opposite Man</w:t>
      </w:r>
    </w:p>
    <w:p w:rsidR="00B11EB3" w:rsidRDefault="00B11EB3" w:rsidP="00B11EB3">
      <w:pPr>
        <w:pStyle w:val="DanceBody"/>
      </w:pPr>
      <w:r>
        <w:t>17-24</w:t>
      </w:r>
      <w:r>
        <w:tab/>
        <w:t>All set</w:t>
      </w:r>
    </w:p>
    <w:p w:rsidR="00B11EB3" w:rsidRDefault="00B11EB3" w:rsidP="00B11EB3">
      <w:pPr>
        <w:pStyle w:val="DanceBody"/>
      </w:pPr>
      <w:r>
        <w:t>25-32</w:t>
      </w:r>
      <w:r>
        <w:tab/>
        <w:t>All turn in Tulloch hold Men ending in the centre</w:t>
      </w:r>
    </w:p>
    <w:p w:rsidR="00B11EB3" w:rsidRDefault="00B11EB3" w:rsidP="00B11EB3">
      <w:pPr>
        <w:pStyle w:val="DanceBody"/>
      </w:pPr>
      <w:r>
        <w:t>33-64</w:t>
      </w:r>
      <w:r>
        <w:tab/>
        <w:t>Repeat with Men in centre</w:t>
      </w:r>
    </w:p>
    <w:p w:rsidR="00B11EB3" w:rsidRDefault="00B11EB3" w:rsidP="00B11EB3">
      <w:pPr>
        <w:pStyle w:val="DanceBody"/>
        <w:keepNext w:val="0"/>
      </w:pPr>
      <w:r>
        <w:t>65-128</w:t>
      </w:r>
      <w:r>
        <w:tab/>
        <w:t>Repeat all of above &amp; couples end in original places</w:t>
      </w:r>
    </w:p>
    <w:p w:rsidR="00B11EB3" w:rsidRDefault="00B11EB3" w:rsidP="00B11EB3"/>
    <w:p w:rsidR="00B11EB3" w:rsidRDefault="00B11EB3" w:rsidP="00B11EB3">
      <w:pPr>
        <w:pStyle w:val="Minicrib"/>
      </w:pPr>
      <w:r>
        <w:t>REEL ON  (R4x32)  4C set</w:t>
      </w:r>
      <w:r>
        <w:tab/>
        <w:t>Roy Goldring  G &amp; S Dances 3</w:t>
      </w:r>
    </w:p>
    <w:p w:rsidR="00B11EB3" w:rsidRDefault="00B11EB3" w:rsidP="00B11EB3">
      <w:pPr>
        <w:pStyle w:val="DanceBody"/>
      </w:pPr>
      <w:r>
        <w:t xml:space="preserve"> 1- 8</w:t>
      </w:r>
      <w:r>
        <w:tab/>
        <w:t>1s dance RSh reels of 3 on sides. 1L ends facing out with partner behind her</w:t>
      </w:r>
    </w:p>
    <w:p w:rsidR="00B11EB3" w:rsidRDefault="00B11EB3" w:rsidP="00B11EB3">
      <w:pPr>
        <w:pStyle w:val="DanceBody"/>
      </w:pPr>
      <w:r>
        <w:t xml:space="preserve"> 9-16</w:t>
      </w:r>
      <w:r>
        <w:tab/>
        <w:t>1L followed by partner casts 2 places &amp; cross to opp sides, 3L+1M</w:t>
      </w:r>
      <w:r w:rsidRPr="007F0D5A">
        <w:rPr>
          <w:b/>
        </w:rPr>
        <w:t xml:space="preserve"> also </w:t>
      </w:r>
      <w:r>
        <w:t>3M+1L change pls RH then 2L &amp; 1M</w:t>
      </w:r>
      <w:r w:rsidRPr="007F0D5A">
        <w:rPr>
          <w:b/>
        </w:rPr>
        <w:t xml:space="preserve"> also </w:t>
      </w:r>
      <w:r>
        <w:t>2M &amp; 1L change pls LH.  (1)2 3 4</w:t>
      </w:r>
    </w:p>
    <w:p w:rsidR="00B11EB3" w:rsidRDefault="00B11EB3" w:rsidP="00B11EB3">
      <w:pPr>
        <w:pStyle w:val="DanceBody"/>
      </w:pPr>
      <w:r>
        <w:t>17-24</w:t>
      </w:r>
      <w:r>
        <w:tab/>
        <w:t>1s dance LSh reels of 3 on sides &amp; 1L ends facing out.</w:t>
      </w:r>
    </w:p>
    <w:p w:rsidR="00B11EB3" w:rsidRDefault="00B11EB3" w:rsidP="00B11EB3">
      <w:pPr>
        <w:pStyle w:val="DanceBody"/>
        <w:keepNext w:val="0"/>
      </w:pPr>
      <w:r>
        <w:t>25-32</w:t>
      </w:r>
      <w:r>
        <w:tab/>
        <w:t>1L followed by partner casts 2 places &amp; cross to own sides, 1L+4L</w:t>
      </w:r>
      <w:r w:rsidRPr="007F0D5A">
        <w:rPr>
          <w:b/>
        </w:rPr>
        <w:t xml:space="preserve"> also </w:t>
      </w:r>
      <w:r>
        <w:t>1M+4M turn RH 1.1/2 times.  2 3 4 1</w:t>
      </w:r>
    </w:p>
    <w:p w:rsidR="00B11EB3" w:rsidRDefault="00B11EB3" w:rsidP="00B11EB3"/>
    <w:p w:rsidR="00B11EB3" w:rsidRDefault="00B11EB3" w:rsidP="00B11EB3">
      <w:pPr>
        <w:pStyle w:val="Minicrib"/>
      </w:pPr>
      <w:r>
        <w:t>A REEL OR TWO FOR SHEILA  (R4x40)  4C set</w:t>
      </w:r>
      <w:r>
        <w:tab/>
        <w:t>Alex Imrie  RSCDS Dunfermline 90th Anniv</w:t>
      </w:r>
    </w:p>
    <w:p w:rsidR="00B11EB3" w:rsidRDefault="00B11EB3" w:rsidP="00B11EB3">
      <w:pPr>
        <w:pStyle w:val="DanceBody"/>
      </w:pPr>
      <w:r>
        <w:t xml:space="preserve"> 1- 8</w:t>
      </w:r>
      <w:r>
        <w:tab/>
        <w:t>1s+2s+3s dance Inveran reels (6 bars), 1s pass RSh to face 1st corners as 2s dance up to 1st place</w:t>
      </w:r>
    </w:p>
    <w:p w:rsidR="00B11EB3" w:rsidRDefault="00B11EB3" w:rsidP="00B11EB3">
      <w:pPr>
        <w:pStyle w:val="DanceBody"/>
      </w:pPr>
      <w:r>
        <w:t xml:space="preserve"> 9-16</w:t>
      </w:r>
      <w:r>
        <w:tab/>
        <w:t>1s turn 1st corner RH, pass RSh; 1s+2nd corners dance 1/2 diag reel of 4. 1s pass RSh to face 3rd corner</w:t>
      </w:r>
    </w:p>
    <w:p w:rsidR="00B11EB3" w:rsidRDefault="00B11EB3" w:rsidP="00B11EB3">
      <w:pPr>
        <w:pStyle w:val="DanceBody"/>
      </w:pPr>
      <w:r>
        <w:t>17-24</w:t>
      </w:r>
      <w:r>
        <w:tab/>
        <w:t>1s turn 3rd corner RH, pass RSh; 1s+4th corners dance 1/2 diag reel of 4.  1s end in 2nd place own side</w:t>
      </w:r>
    </w:p>
    <w:p w:rsidR="00B11EB3" w:rsidRDefault="00B11EB3" w:rsidP="00B11EB3">
      <w:pPr>
        <w:pStyle w:val="DanceBody"/>
      </w:pPr>
      <w:r>
        <w:t>25-32</w:t>
      </w:r>
      <w:r>
        <w:tab/>
        <w:t>1s dance 1/2 Fig 8 down round 3s, cross down &amp; 1/2 turn 4s (Ladies RH, Men LH). 3s step up bars 29-30</w:t>
      </w:r>
    </w:p>
    <w:p w:rsidR="00B11EB3" w:rsidRDefault="00B11EB3" w:rsidP="00B11EB3">
      <w:pPr>
        <w:pStyle w:val="DanceBody"/>
        <w:keepNext w:val="0"/>
      </w:pPr>
      <w:r>
        <w:t>33-40</w:t>
      </w:r>
      <w:r>
        <w:tab/>
        <w:t>All circle 8H round &amp; back.  2 3 4 1</w:t>
      </w:r>
    </w:p>
    <w:p w:rsidR="00B11EB3" w:rsidRDefault="00B11EB3" w:rsidP="00B11EB3"/>
    <w:p w:rsidR="00B11EB3" w:rsidRDefault="00B11EB3" w:rsidP="00B11EB3">
      <w:pPr>
        <w:pStyle w:val="Minicrib"/>
      </w:pPr>
      <w:r>
        <w:t>THE REEL SEAHAWKS  (R4x40)  4C set</w:t>
      </w:r>
      <w:r>
        <w:tab/>
        <w:t>Sarah Deatherage &amp; David Koss  Washington State Centennial</w:t>
      </w:r>
    </w:p>
    <w:p w:rsidR="00B11EB3" w:rsidRDefault="00B11EB3" w:rsidP="00B11EB3">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B11EB3" w:rsidRDefault="00B11EB3" w:rsidP="00B11EB3">
      <w:pPr>
        <w:pStyle w:val="DanceBody"/>
      </w:pPr>
      <w:r>
        <w:t xml:space="preserve"> 9-16</w:t>
      </w:r>
      <w:r>
        <w:tab/>
        <w:t>2s+1s+3s circle 6H round &amp; back</w:t>
      </w:r>
    </w:p>
    <w:p w:rsidR="00B11EB3" w:rsidRDefault="00B11EB3" w:rsidP="00B11EB3">
      <w:pPr>
        <w:pStyle w:val="DanceBody"/>
      </w:pPr>
      <w:r>
        <w:t>17-24</w:t>
      </w:r>
      <w:r>
        <w:tab/>
        <w:t>2s+1s+3s Adv+Ret; 1L cast up, 1M casts down to end 1L between 2s facing down, 1M between 3s facing up</w:t>
      </w:r>
    </w:p>
    <w:p w:rsidR="00B11EB3" w:rsidRDefault="00B11EB3" w:rsidP="00B11EB3">
      <w:pPr>
        <w:pStyle w:val="DanceBody"/>
      </w:pPr>
      <w:r>
        <w:t>25-32</w:t>
      </w:r>
      <w:r>
        <w:tab/>
        <w:t xml:space="preserve">1s turn RH &amp; face down; 3s+4s make arches (2 bars) &amp; dance up 1 place (2 bars) </w:t>
      </w:r>
      <w:r>
        <w:rPr>
          <w:b/>
        </w:rPr>
        <w:t>while</w:t>
      </w:r>
      <w:r>
        <w:t xml:space="preserve"> 1s dance under arches to 4th place</w:t>
      </w:r>
    </w:p>
    <w:p w:rsidR="00B11EB3" w:rsidRDefault="00B11EB3" w:rsidP="00B11EB3">
      <w:pPr>
        <w:pStyle w:val="DanceBody"/>
        <w:keepNext w:val="0"/>
      </w:pPr>
      <w:r>
        <w:t>33-40</w:t>
      </w:r>
      <w:r>
        <w:tab/>
        <w:t>2s+3s &amp; 4s+1s dance R&amp;L</w:t>
      </w:r>
    </w:p>
    <w:p w:rsidR="00B11EB3" w:rsidRDefault="00B11EB3" w:rsidP="00B11EB3"/>
    <w:p w:rsidR="00B11EB3" w:rsidRDefault="00B11EB3" w:rsidP="00B11EB3">
      <w:pPr>
        <w:pStyle w:val="Minicrib"/>
      </w:pPr>
      <w:r>
        <w:t>THE REEL TAY DANCERS  (R8x40)  3C (4C set)</w:t>
      </w:r>
      <w:r>
        <w:tab/>
        <w:t>Muriel Boal</w:t>
      </w:r>
    </w:p>
    <w:p w:rsidR="00B11EB3" w:rsidRDefault="00B11EB3" w:rsidP="00B11EB3">
      <w:pPr>
        <w:pStyle w:val="DanceBody"/>
      </w:pPr>
      <w:r>
        <w:t xml:space="preserve"> </w:t>
      </w:r>
      <w:r w:rsidRPr="0025750A">
        <w:t>1-</w:t>
      </w:r>
      <w:r>
        <w:t xml:space="preserve"> 8</w:t>
      </w:r>
      <w:r>
        <w:tab/>
        <w:t>1s lead down (</w:t>
      </w:r>
      <w:r w:rsidRPr="0025750A">
        <w:t>3 bars</w:t>
      </w:r>
      <w:r>
        <w:t>), lead up, cross &amp; cast (2s step up 7-8)</w:t>
      </w:r>
    </w:p>
    <w:p w:rsidR="00B11EB3" w:rsidRPr="002660E0" w:rsidRDefault="00B11EB3" w:rsidP="00B11EB3">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rPr>
        <w:t>while</w:t>
      </w:r>
      <w:r>
        <w:t xml:space="preserve"> 2L &amp; 3M chase clockwise half way to change places. 1s dance RH across (1L with 3s in 1st place, 1M with 2s in 3rd place)</w:t>
      </w:r>
    </w:p>
    <w:p w:rsidR="00B11EB3" w:rsidRDefault="00B11EB3" w:rsidP="00B11EB3">
      <w:pPr>
        <w:pStyle w:val="DanceBody"/>
      </w:pPr>
      <w:r>
        <w:t xml:space="preserve"> 17-24</w:t>
      </w:r>
      <w:r>
        <w:tab/>
        <w:t>LSh reels of 3 across (Man down, Lady up). 1s pass LSh to face 1st corners (pstn)</w:t>
      </w:r>
    </w:p>
    <w:p w:rsidR="00B11EB3" w:rsidRDefault="00B11EB3" w:rsidP="00B11EB3">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B11EB3" w:rsidRPr="0025750A"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REEL THING  (J32)  Round the Room</w:t>
      </w:r>
      <w:r>
        <w:tab/>
        <w:t>Judith Kowalczik</w:t>
      </w:r>
    </w:p>
    <w:p w:rsidR="00B11EB3" w:rsidRDefault="00B11EB3" w:rsidP="00B11EB3">
      <w:pPr>
        <w:pStyle w:val="DanceBody"/>
      </w:pPr>
      <w:r>
        <w:t>Round the Room, 2 facing 2</w:t>
      </w:r>
    </w:p>
    <w:p w:rsidR="00B11EB3" w:rsidRDefault="00B11EB3" w:rsidP="00B11EB3">
      <w:pPr>
        <w:pStyle w:val="DanceBody"/>
      </w:pPr>
      <w:r>
        <w:t xml:space="preserve"> 1- 8</w:t>
      </w:r>
      <w:r>
        <w:tab/>
        <w:t>All dance DoSiDo with partner, all couples Adv+Ret</w:t>
      </w:r>
    </w:p>
    <w:p w:rsidR="00B11EB3" w:rsidRDefault="00B11EB3" w:rsidP="00B11EB3">
      <w:pPr>
        <w:pStyle w:val="DanceBody"/>
      </w:pPr>
      <w:r>
        <w:t xml:space="preserve"> 9-16</w:t>
      </w:r>
      <w:r>
        <w:tab/>
        <w:t>Interlocking reels of 4, all pass opp person RSh to start</w:t>
      </w:r>
    </w:p>
    <w:p w:rsidR="00B11EB3" w:rsidRDefault="00B11EB3" w:rsidP="00B11EB3">
      <w:pPr>
        <w:pStyle w:val="DanceBody"/>
      </w:pPr>
      <w:r>
        <w:t>17-24</w:t>
      </w:r>
      <w:r>
        <w:tab/>
        <w:t>All circle 4H round &amp; back</w:t>
      </w:r>
    </w:p>
    <w:p w:rsidR="00B11EB3" w:rsidRDefault="00B11EB3" w:rsidP="00B11EB3">
      <w:pPr>
        <w:pStyle w:val="DanceBody"/>
        <w:keepNext w:val="0"/>
      </w:pPr>
      <w:r>
        <w:t>25-32</w:t>
      </w:r>
      <w:r>
        <w:tab/>
        <w:t>All dance 1/2 RH across with opp couple, 1/2 LH across with next couple, then RH across (4 bars) with couple after next</w:t>
      </w:r>
    </w:p>
    <w:p w:rsidR="00B11EB3" w:rsidRDefault="00B11EB3" w:rsidP="00B11EB3"/>
    <w:p w:rsidR="00B11EB3" w:rsidRDefault="00B11EB3" w:rsidP="00B11EB3">
      <w:pPr>
        <w:pStyle w:val="Minicrib"/>
      </w:pPr>
      <w:r>
        <w:t>REELING HOME  (R8x40)  3C (4C set)</w:t>
      </w:r>
      <w:r>
        <w:tab/>
        <w:t>Alison Nuttall  Atholl 60th Anniversary</w:t>
      </w:r>
    </w:p>
    <w:p w:rsidR="00B11EB3" w:rsidRDefault="00B11EB3" w:rsidP="00B11EB3">
      <w:pPr>
        <w:pStyle w:val="DanceBody"/>
      </w:pPr>
      <w:r>
        <w:t xml:space="preserve"> 1- 8</w:t>
      </w:r>
      <w:r>
        <w:tab/>
        <w:t>1s+2s Set &amp; Rotate. 1s finish facing 1L's 1st corner, 1 M leading</w:t>
      </w:r>
    </w:p>
    <w:p w:rsidR="00B11EB3" w:rsidRDefault="00B11EB3" w:rsidP="00B11EB3">
      <w:pPr>
        <w:pStyle w:val="DanceBody"/>
      </w:pPr>
      <w:r>
        <w:t xml:space="preserve"> 9-12</w:t>
      </w:r>
      <w:r>
        <w:tab/>
        <w:t>1s RSh Alternating Tandem 1/2 diag reel of 3 with 1st corners. 1s finish facing 1L's 2nd corner, 1L now leading</w:t>
      </w:r>
    </w:p>
    <w:p w:rsidR="00B11EB3" w:rsidRDefault="00B11EB3" w:rsidP="00B11EB3">
      <w:pPr>
        <w:pStyle w:val="DanceBody"/>
      </w:pPr>
      <w:r>
        <w:t>13-16</w:t>
      </w:r>
      <w:r>
        <w:tab/>
        <w:t>1s RSh Alternating Tandem 1/2 diag reel of 3 with 2nd corners</w:t>
      </w:r>
    </w:p>
    <w:p w:rsidR="00B11EB3" w:rsidRDefault="00B11EB3" w:rsidP="00B11EB3">
      <w:pPr>
        <w:pStyle w:val="DanceBody"/>
      </w:pPr>
      <w:r>
        <w:t>17-20</w:t>
      </w:r>
      <w:r>
        <w:tab/>
        <w:t>3s+1s+2s dance 1/2 reels of 3 on sides(1s pass 2s in 3rd place RSh to begin). 1s finish facing 1M's 1st corrner, 1M leading</w:t>
      </w:r>
    </w:p>
    <w:p w:rsidR="00B11EB3" w:rsidRDefault="00B11EB3" w:rsidP="00B11EB3">
      <w:pPr>
        <w:pStyle w:val="DanceBody"/>
      </w:pPr>
      <w:r>
        <w:t>21-28</w:t>
      </w:r>
      <w:r>
        <w:tab/>
        <w:t>Repeat bars 9-16. 1s end in 2nd place own sides facing up</w:t>
      </w:r>
    </w:p>
    <w:p w:rsidR="00B11EB3" w:rsidRDefault="00B11EB3" w:rsidP="00B11EB3">
      <w:pPr>
        <w:pStyle w:val="DanceBody"/>
      </w:pPr>
      <w:r>
        <w:t>29-32</w:t>
      </w:r>
      <w:r>
        <w:tab/>
        <w:t>3s+1s+2s dance 1/2 reels of 3 on sides (1s pass 3s in 2nd place RSh to begin)</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REELING IN THE ANNEX  (S8x32)  2C (4C set)</w:t>
      </w:r>
      <w:r>
        <w:tab/>
        <w:t>Shengzhang Tang  Leaflet</w:t>
      </w:r>
    </w:p>
    <w:p w:rsidR="00B11EB3" w:rsidRDefault="00B11EB3" w:rsidP="00B11EB3">
      <w:pPr>
        <w:pStyle w:val="DanceBody"/>
      </w:pPr>
      <w:r>
        <w:t xml:space="preserve"> 1- 8</w:t>
      </w:r>
      <w:r>
        <w:tab/>
        <w:t>1s dance in &amp; cast off behind own lines for 4 bars, 1s cast back up to place</w:t>
      </w:r>
    </w:p>
    <w:p w:rsidR="00B11EB3" w:rsidRDefault="00B11EB3" w:rsidP="00B11EB3">
      <w:pPr>
        <w:pStyle w:val="DanceBody"/>
      </w:pPr>
      <w:r>
        <w:t xml:space="preserve"> 9-16</w:t>
      </w:r>
      <w:r>
        <w:tab/>
        <w:t>1s+2s circle 4H round to left, 1s turn 2H as 2s step up &amp; all set in line of 4 with 1s advancing to pass each other LSh</w:t>
      </w:r>
    </w:p>
    <w:p w:rsidR="00B11EB3" w:rsidRDefault="00B11EB3" w:rsidP="00B11EB3">
      <w:pPr>
        <w:pStyle w:val="DanceBody"/>
      </w:pPr>
      <w:r>
        <w:t>17-24</w:t>
      </w:r>
      <w:r>
        <w:tab/>
        <w:t>1s+2s dance reel of 4 across</w:t>
      </w:r>
    </w:p>
    <w:p w:rsidR="00B11EB3" w:rsidRDefault="00B11EB3" w:rsidP="00B11EB3">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B11EB3" w:rsidRDefault="00B11EB3" w:rsidP="00B11EB3"/>
    <w:p w:rsidR="00B11EB3" w:rsidRDefault="00B11EB3" w:rsidP="00B11EB3">
      <w:pPr>
        <w:pStyle w:val="Minicrib"/>
      </w:pPr>
      <w:r>
        <w:t>REELING TO KIRRIEMUIR  (R32)  Round the Room</w:t>
      </w:r>
      <w:r>
        <w:tab/>
        <w:t>Angus Bk</w:t>
      </w:r>
    </w:p>
    <w:p w:rsidR="00B11EB3" w:rsidRDefault="00B11EB3" w:rsidP="00B11EB3">
      <w:pPr>
        <w:pStyle w:val="DanceBody"/>
      </w:pPr>
      <w:r>
        <w:t>Round the Room dance with 2 couples facing 2 couples (Men between partners)</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to partners &amp; turn RH, Men dance 1/2 RSh reels of 4 with partners</w:t>
      </w:r>
    </w:p>
    <w:p w:rsidR="00B11EB3" w:rsidRDefault="00B11EB3" w:rsidP="00B11EB3">
      <w:pPr>
        <w:pStyle w:val="DanceBody"/>
      </w:pPr>
      <w:r>
        <w:t>17-24</w:t>
      </w:r>
      <w:r>
        <w:tab/>
        <w:t>All set to partners &amp; turn RH, Men dance 1/2 RSh reels of 4 with partners</w:t>
      </w:r>
    </w:p>
    <w:p w:rsidR="00B11EB3" w:rsidRDefault="00B11EB3" w:rsidP="00B11EB3">
      <w:pPr>
        <w:pStyle w:val="DanceBody"/>
        <w:keepNext w:val="0"/>
      </w:pPr>
      <w:r>
        <w:t>25-32</w:t>
      </w:r>
      <w:r>
        <w:tab/>
        <w:t>All dance 1/2 Grand Chain (start RSh to partner) &amp; end facing next 2 couples</w:t>
      </w:r>
    </w:p>
    <w:p w:rsidR="00B11EB3" w:rsidRDefault="00B11EB3" w:rsidP="00B11EB3"/>
    <w:p w:rsidR="00B11EB3" w:rsidRDefault="00B11EB3" w:rsidP="00B11EB3">
      <w:pPr>
        <w:pStyle w:val="Minicrib"/>
      </w:pPr>
      <w:r>
        <w:t>THE REELS  (R8x40)  3C (4C set)</w:t>
      </w:r>
      <w:r>
        <w:tab/>
        <w:t>Muriel A Johnstone  Ladies of Dunse</w:t>
      </w:r>
    </w:p>
    <w:p w:rsidR="00B11EB3" w:rsidRDefault="00B11EB3" w:rsidP="00B11EB3">
      <w:pPr>
        <w:pStyle w:val="DanceBody"/>
      </w:pPr>
      <w:r>
        <w:t xml:space="preserve"> 1- 8</w:t>
      </w:r>
      <w:r>
        <w:tab/>
        <w:t>1s+2s+3s dance 1/2 reflection reels of 3 on own sides (1s dancing in between 2s to start), 3s+2s+1s set &amp; cross RH</w:t>
      </w:r>
    </w:p>
    <w:p w:rsidR="00B11EB3" w:rsidRDefault="00B11EB3" w:rsidP="00B11EB3">
      <w:pPr>
        <w:pStyle w:val="DanceBody"/>
      </w:pPr>
      <w:r>
        <w:t xml:space="preserve"> 9-16</w:t>
      </w:r>
      <w:r>
        <w:tab/>
        <w:t>3s+2s+1s dance 1/2 reflection reels of 3 (all on opposite sides), 1s+2s+3s set, 3s cross back RH</w:t>
      </w:r>
      <w:r w:rsidRPr="00BA6B4D">
        <w:rPr>
          <w:b/>
        </w:rPr>
        <w:t xml:space="preserve"> </w:t>
      </w:r>
      <w:r>
        <w:rPr>
          <w:b/>
        </w:rPr>
        <w:t xml:space="preserve">as </w:t>
      </w:r>
      <w:r>
        <w:t>1s+2s turn RH ready for Poussette</w:t>
      </w:r>
    </w:p>
    <w:p w:rsidR="00B11EB3" w:rsidRDefault="00B11EB3" w:rsidP="00B11EB3">
      <w:pPr>
        <w:pStyle w:val="DanceBody"/>
      </w:pPr>
      <w:r>
        <w:t>17-24</w:t>
      </w:r>
      <w:r>
        <w:tab/>
        <w:t>1s+2s dance Poussette</w:t>
      </w:r>
    </w:p>
    <w:p w:rsidR="00B11EB3" w:rsidRDefault="00B11EB3" w:rsidP="00B11EB3">
      <w:pPr>
        <w:pStyle w:val="DanceBody"/>
      </w:pPr>
      <w:r>
        <w:t>25-32</w:t>
      </w:r>
      <w:r>
        <w:tab/>
        <w:t>1s dance reels of 3 across (M with 2s &amp; L with 3s) giving RSh to 2</w:t>
      </w:r>
      <w:r w:rsidRPr="00972EEB">
        <w:t>nd</w:t>
      </w:r>
      <w:r>
        <w:t xml:space="preserve"> corners</w:t>
      </w:r>
    </w:p>
    <w:p w:rsidR="00B11EB3" w:rsidRDefault="00B11EB3" w:rsidP="00B11EB3">
      <w:pPr>
        <w:pStyle w:val="DanceBody"/>
        <w:keepNext w:val="0"/>
      </w:pPr>
      <w:r>
        <w:t>33-40</w:t>
      </w:r>
      <w:r>
        <w:tab/>
        <w:t>1s dance RH across (M with 3s &amp; L with 2s), 2s+1s+3s turn RH</w:t>
      </w:r>
    </w:p>
    <w:p w:rsidR="00B11EB3" w:rsidRDefault="00B11EB3" w:rsidP="00B11EB3"/>
    <w:p w:rsidR="00B11EB3" w:rsidRDefault="00B11EB3" w:rsidP="00B11EB3">
      <w:pPr>
        <w:pStyle w:val="Minicrib"/>
      </w:pPr>
      <w:r>
        <w:t>REELS 4 YOUR CORNERS  (J8x40)  3C (4C set)</w:t>
      </w:r>
      <w:r>
        <w:tab/>
        <w:t>Terry Garner, 2024</w:t>
      </w:r>
    </w:p>
    <w:p w:rsidR="00B11EB3" w:rsidRDefault="00B11EB3" w:rsidP="00B11EB3">
      <w:pPr>
        <w:pStyle w:val="DanceBody"/>
      </w:pPr>
      <w:r>
        <w:t xml:space="preserve"> 1- 8</w:t>
      </w:r>
      <w:r>
        <w:tab/>
        <w:t>1s set, cast (2s step up 3-4); 1s turn 1.1/4 LH (1s finish BtoB in the middle facing 1st corners)</w:t>
      </w:r>
    </w:p>
    <w:p w:rsidR="00B11EB3" w:rsidRDefault="00B11EB3" w:rsidP="00B11EB3">
      <w:pPr>
        <w:pStyle w:val="DanceBody"/>
      </w:pPr>
      <w:r>
        <w:t xml:space="preserve"> 9-16</w:t>
      </w:r>
      <w:r>
        <w:tab/>
        <w:t>1s dance RSh reel of 4 on the 1st diagonal.</w:t>
      </w:r>
    </w:p>
    <w:p w:rsidR="00B11EB3" w:rsidRDefault="00B11EB3" w:rsidP="00B11EB3">
      <w:pPr>
        <w:pStyle w:val="DanceBody"/>
      </w:pPr>
      <w:r>
        <w:t>17-24</w:t>
      </w:r>
      <w:r>
        <w:tab/>
        <w:t>1s dance RSh round 1st corners to meet in middle facing up &amp; down, turn LH 1.1/4 (1s finish BtoB in the middle facing 2nd corners)</w:t>
      </w:r>
    </w:p>
    <w:p w:rsidR="00B11EB3" w:rsidRDefault="00B11EB3" w:rsidP="00B11EB3">
      <w:pPr>
        <w:pStyle w:val="DanceBody"/>
      </w:pPr>
      <w:r>
        <w:t>25-32</w:t>
      </w:r>
      <w:r>
        <w:tab/>
        <w:t>1s dance RSh reel of 4 on 2nd diagonal</w:t>
      </w:r>
    </w:p>
    <w:p w:rsidR="00B11EB3" w:rsidRDefault="00B11EB3" w:rsidP="00B11EB3">
      <w:pPr>
        <w:pStyle w:val="DanceBody"/>
        <w:keepNext w:val="0"/>
      </w:pPr>
      <w:r>
        <w:t>33-40</w:t>
      </w:r>
      <w:r>
        <w:tab/>
        <w:t>1s dance RSh round 2nd corners to 2nd place opp sides &amp; turn LH 1.1/2 to finish in 2nd place own side.  2 1 3</w:t>
      </w:r>
    </w:p>
    <w:p w:rsidR="00B11EB3" w:rsidRDefault="00B11EB3" w:rsidP="00B11EB3"/>
    <w:p w:rsidR="00B11EB3" w:rsidRDefault="00B11EB3" w:rsidP="00B11EB3">
      <w:pPr>
        <w:pStyle w:val="Minicrib"/>
      </w:pPr>
      <w:r>
        <w:t>REELS APLENTY  (S3x32)  3C</w:t>
      </w:r>
      <w:r>
        <w:tab/>
        <w:t>Tom Hall  Banchory SCD Club</w:t>
      </w:r>
    </w:p>
    <w:p w:rsidR="00B11EB3" w:rsidRPr="00D22CD6" w:rsidRDefault="00B11EB3" w:rsidP="00B11EB3">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B11EB3" w:rsidRPr="00D22CD6" w:rsidRDefault="00B11EB3" w:rsidP="00B11EB3">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B11EB3" w:rsidRPr="00D22CD6" w:rsidRDefault="00B11EB3" w:rsidP="00B11EB3">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B11EB3" w:rsidRPr="00D22CD6" w:rsidRDefault="00B11EB3" w:rsidP="00B11EB3">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B11EB3" w:rsidRPr="00D22CD6" w:rsidRDefault="00B11EB3" w:rsidP="00B11EB3">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B11EB3" w:rsidRDefault="00B11EB3" w:rsidP="00B11EB3">
      <w:pPr>
        <w:pStyle w:val="DanceBody"/>
      </w:pPr>
      <w:r>
        <w:t>25-32</w:t>
      </w:r>
      <w:r>
        <w:tab/>
      </w:r>
      <w:r w:rsidRPr="00D22CD6">
        <w:t xml:space="preserve">1s </w:t>
      </w:r>
      <w:r>
        <w:t>&amp; 3</w:t>
      </w:r>
      <w:r w:rsidRPr="00D22CD6">
        <w:t>s dance The Bourrel:-</w:t>
      </w:r>
    </w:p>
    <w:p w:rsidR="00B11EB3" w:rsidRDefault="00B11EB3" w:rsidP="00B11EB3">
      <w:pPr>
        <w:pStyle w:val="DanceBody"/>
      </w:pPr>
      <w:r>
        <w:tab/>
        <w:t>25-28   1M+3L set advancing, 3/4 turn 2H &amp; twirl to end BtoB (Lady facing up &amp; Man down)</w:t>
      </w:r>
      <w:r w:rsidRPr="00BA6B4D">
        <w:rPr>
          <w:b/>
        </w:rPr>
        <w:t xml:space="preserve"> while </w:t>
      </w:r>
      <w:r>
        <w:t>partners chase anticlockwise to face partner</w:t>
      </w:r>
    </w:p>
    <w:p w:rsidR="00B11EB3" w:rsidRDefault="00B11EB3" w:rsidP="00B11EB3">
      <w:pPr>
        <w:pStyle w:val="DanceBody"/>
        <w:keepNext w:val="0"/>
      </w:pPr>
      <w:r>
        <w:tab/>
        <w:t>29-32   1s &amp; 3s set to partners &amp; turn 2H to own sides having changed places.  End 2 3 1</w:t>
      </w:r>
    </w:p>
    <w:p w:rsidR="00B11EB3" w:rsidRDefault="00B11EB3" w:rsidP="00B11EB3"/>
    <w:p w:rsidR="00B11EB3" w:rsidRDefault="00B11EB3" w:rsidP="00B11EB3">
      <w:pPr>
        <w:pStyle w:val="Minicrib"/>
      </w:pPr>
      <w:r>
        <w:t>THE REELSOME  (R4x40)  4C Set</w:t>
      </w:r>
      <w:r>
        <w:tab/>
      </w:r>
    </w:p>
    <w:p w:rsidR="00B11EB3" w:rsidRDefault="00B11EB3" w:rsidP="00B11EB3">
      <w:pPr>
        <w:pStyle w:val="DanceBody"/>
      </w:pPr>
      <w:r>
        <w:t xml:space="preserve"> 1- 8</w:t>
      </w:r>
      <w:r>
        <w:tab/>
        <w:t>1s dance Figs of 8 on own sides (down between 2s to start)</w:t>
      </w:r>
    </w:p>
    <w:p w:rsidR="00B11EB3" w:rsidRDefault="00B11EB3" w:rsidP="00B11EB3">
      <w:pPr>
        <w:pStyle w:val="DanceBody"/>
      </w:pPr>
      <w:r>
        <w:t xml:space="preserve"> 9-16</w:t>
      </w:r>
      <w:r>
        <w:tab/>
        <w:t>2s dance Figs of 8 on own sides (out &amp; up behind 1s to start)</w:t>
      </w:r>
    </w:p>
    <w:p w:rsidR="00B11EB3" w:rsidRDefault="00B11EB3" w:rsidP="00B11EB3">
      <w:pPr>
        <w:pStyle w:val="DanceBody"/>
      </w:pPr>
      <w:r>
        <w:t>17-24</w:t>
      </w:r>
      <w:r>
        <w:tab/>
        <w:t>3s dance Figs of 8 on own sides (up between 2s to start)</w:t>
      </w:r>
    </w:p>
    <w:p w:rsidR="00B11EB3" w:rsidRDefault="00B11EB3" w:rsidP="00B11EB3">
      <w:pPr>
        <w:pStyle w:val="DanceBody"/>
      </w:pPr>
      <w:r>
        <w:t>25-32</w:t>
      </w:r>
      <w:r>
        <w:tab/>
        <w:t>1s dance reflection reels of 3 on own sides (down between 2s to start)</w:t>
      </w:r>
    </w:p>
    <w:p w:rsidR="00B11EB3" w:rsidRDefault="00B11EB3" w:rsidP="00B11EB3">
      <w:pPr>
        <w:pStyle w:val="DanceBody"/>
        <w:keepNext w:val="0"/>
      </w:pPr>
      <w:r>
        <w:t>33-40</w:t>
      </w:r>
      <w:r>
        <w:tab/>
        <w:t>1s dance down (2 bars) &amp; back, 1s cast to bottom</w:t>
      </w:r>
      <w:r w:rsidRPr="00BA6B4D">
        <w:rPr>
          <w:b/>
        </w:rPr>
        <w:t xml:space="preserve"> </w:t>
      </w:r>
      <w:r>
        <w:rPr>
          <w:b/>
        </w:rPr>
        <w:t xml:space="preserve">as </w:t>
      </w:r>
      <w:r>
        <w:t>2s+3s+4s step up</w:t>
      </w:r>
    </w:p>
    <w:p w:rsidR="00B11EB3" w:rsidRDefault="00B11EB3" w:rsidP="00B11EB3"/>
    <w:p w:rsidR="00B11EB3" w:rsidRDefault="00B11EB3" w:rsidP="00B11EB3">
      <w:pPr>
        <w:pStyle w:val="Minicrib"/>
        <w:rPr>
          <w:lang w:eastAsia="en-GB"/>
        </w:rPr>
      </w:pPr>
      <w:r>
        <w:rPr>
          <w:lang w:eastAsia="en-GB"/>
        </w:rPr>
        <w:t>REELY EASY STRATHSPEY  (S8x32)  3C (4C set)</w:t>
      </w:r>
      <w:r>
        <w:rPr>
          <w:lang w:eastAsia="en-GB"/>
        </w:rPr>
        <w:tab/>
        <w:t>Lee Fuell  Flying Ghillies 4</w:t>
      </w:r>
    </w:p>
    <w:p w:rsidR="00B11EB3" w:rsidRDefault="00B11EB3" w:rsidP="00B11EB3">
      <w:pPr>
        <w:pStyle w:val="DanceBody"/>
        <w:rPr>
          <w:lang w:eastAsia="en-GB"/>
        </w:rPr>
      </w:pPr>
      <w:r>
        <w:rPr>
          <w:lang w:eastAsia="en-GB"/>
        </w:rPr>
        <w:t xml:space="preserve"> 1- 8</w:t>
      </w:r>
      <w:r>
        <w:rPr>
          <w:lang w:eastAsia="en-GB"/>
        </w:rPr>
        <w:tab/>
        <w:t>1s+2s dance RH across, 1s+2s set to partners then 1s+2s set to each other on sides</w:t>
      </w:r>
    </w:p>
    <w:p w:rsidR="00B11EB3" w:rsidRDefault="00B11EB3" w:rsidP="00B11EB3">
      <w:pPr>
        <w:pStyle w:val="DanceBody"/>
        <w:rPr>
          <w:lang w:eastAsia="en-GB"/>
        </w:rPr>
      </w:pPr>
      <w:r>
        <w:rPr>
          <w:lang w:eastAsia="en-GB"/>
        </w:rPr>
        <w:t xml:space="preserve"> 9-16</w:t>
      </w:r>
      <w:r>
        <w:rPr>
          <w:lang w:eastAsia="en-GB"/>
        </w:rPr>
        <w:tab/>
        <w:t>1s+2s+3s dance RSh reel of three on sides</w:t>
      </w:r>
    </w:p>
    <w:p w:rsidR="00B11EB3" w:rsidRDefault="00B11EB3" w:rsidP="00B11EB3">
      <w:pPr>
        <w:pStyle w:val="DanceBody"/>
        <w:rPr>
          <w:lang w:eastAsia="en-GB"/>
        </w:rPr>
      </w:pPr>
      <w:r>
        <w:rPr>
          <w:lang w:eastAsia="en-GB"/>
        </w:rPr>
        <w:t>17-24</w:t>
      </w:r>
      <w:r>
        <w:rPr>
          <w:lang w:eastAsia="en-GB"/>
        </w:rPr>
        <w:tab/>
        <w:t>1s set, cast (2s step up) &amp; turn RH (4 bars).</w:t>
      </w:r>
    </w:p>
    <w:p w:rsidR="00B11EB3" w:rsidRDefault="00B11EB3" w:rsidP="00B11EB3">
      <w:pPr>
        <w:pStyle w:val="DanceBody"/>
        <w:keepNext w:val="0"/>
        <w:rPr>
          <w:lang w:eastAsia="en-GB"/>
        </w:rPr>
      </w:pPr>
      <w:r>
        <w:rPr>
          <w:lang w:eastAsia="en-GB"/>
        </w:rPr>
        <w:t>25-32</w:t>
      </w:r>
      <w:r>
        <w:rPr>
          <w:lang w:eastAsia="en-GB"/>
        </w:rPr>
        <w:tab/>
        <w:t>2s+1s+3s circle 6H round and back</w:t>
      </w:r>
    </w:p>
    <w:p w:rsidR="00B11EB3" w:rsidRDefault="00B11EB3" w:rsidP="00B11EB3"/>
    <w:p w:rsidR="00B11EB3" w:rsidRDefault="00B11EB3" w:rsidP="00B11EB3">
      <w:pPr>
        <w:pStyle w:val="Minicrib"/>
      </w:pPr>
      <w:r>
        <w:t>REFLECTIONS  (S3x32)  3C Set</w:t>
      </w:r>
      <w:r>
        <w:tab/>
        <w:t>Peter Holmes, 2024</w:t>
      </w:r>
    </w:p>
    <w:p w:rsidR="00B11EB3" w:rsidRDefault="00B11EB3" w:rsidP="00B11EB3">
      <w:pPr>
        <w:pStyle w:val="DanceBody"/>
      </w:pPr>
      <w:r>
        <w:t xml:space="preserve"> 1- 8</w:t>
      </w:r>
      <w:r>
        <w:tab/>
        <w:t>1s cross down RH, out between 2s &amp; 3s, dance behind 3s, meet, cross up between 3s &amp; 2s, dance behind 2s to 1st place</w:t>
      </w:r>
    </w:p>
    <w:p w:rsidR="00B11EB3" w:rsidRDefault="00B11EB3" w:rsidP="00B11EB3">
      <w:pPr>
        <w:pStyle w:val="DanceBody"/>
      </w:pPr>
      <w:r>
        <w:t xml:space="preserve"> 9-16</w:t>
      </w:r>
      <w:r>
        <w:tab/>
        <w:t>1s+2s+3s dance mirror reels of 3 on sides (1s in/down, 2s out/up, 3s in/up to start)</w:t>
      </w:r>
    </w:p>
    <w:p w:rsidR="00B11EB3" w:rsidRDefault="00B11EB3" w:rsidP="00B11EB3">
      <w:pPr>
        <w:pStyle w:val="DanceBody"/>
      </w:pPr>
      <w:r>
        <w:t>17-24</w:t>
      </w:r>
      <w:r>
        <w:tab/>
        <w:t>1s turn RH, cast (2s step up); 2s+1s+3s Adv+Ret</w:t>
      </w:r>
    </w:p>
    <w:p w:rsidR="00B11EB3" w:rsidRPr="00540DC1" w:rsidRDefault="00B11EB3" w:rsidP="00B11EB3">
      <w:pPr>
        <w:pStyle w:val="DanceBody"/>
      </w:pPr>
      <w:r>
        <w:t>25-32</w:t>
      </w:r>
      <w:r>
        <w:tab/>
        <w:t xml:space="preserve">1s+3s dance Espagnole:  </w:t>
      </w:r>
    </w:p>
    <w:p w:rsidR="00B11EB3" w:rsidRPr="006B40B3" w:rsidRDefault="00B11EB3" w:rsidP="00B11EB3">
      <w:pPr>
        <w:pStyle w:val="DanceBody"/>
      </w:pPr>
      <w:r>
        <w:tab/>
        <w:t>25-26  1s+3</w:t>
      </w:r>
      <w:r w:rsidRPr="006B40B3">
        <w:t>s cross (Ladies lead across RH passing between Men) with Ladies changing places RH</w:t>
      </w:r>
    </w:p>
    <w:p w:rsidR="00B11EB3" w:rsidRPr="006B40B3" w:rsidRDefault="00B11EB3" w:rsidP="00B11EB3">
      <w:pPr>
        <w:pStyle w:val="DanceBody"/>
      </w:pPr>
      <w:r>
        <w:tab/>
        <w:t>27-28  1s+3</w:t>
      </w:r>
      <w:r w:rsidRPr="006B40B3">
        <w:t>s cross back (Men lead across RH between Ladies) with Men changing places RH</w:t>
      </w:r>
    </w:p>
    <w:p w:rsidR="00B11EB3" w:rsidRDefault="00B11EB3" w:rsidP="00B11EB3">
      <w:pPr>
        <w:pStyle w:val="DanceBody"/>
        <w:keepNext w:val="0"/>
      </w:pPr>
      <w:r>
        <w:tab/>
        <w:t>29-32  3s turn RH as 1s turn LH to sides.  2 3 1</w:t>
      </w:r>
    </w:p>
    <w:p w:rsidR="00B11EB3" w:rsidRDefault="00B11EB3" w:rsidP="00B11EB3"/>
    <w:p w:rsidR="00B11EB3" w:rsidRDefault="00B11EB3" w:rsidP="00B11EB3">
      <w:pPr>
        <w:pStyle w:val="Minicrib"/>
      </w:pPr>
      <w:r>
        <w:t>REFLECTIONS IN THE LAKE  (J8x32)  3C (4C set)</w:t>
      </w:r>
      <w:r>
        <w:tab/>
        <w:t>John Morris  Vallin Coll 1</w:t>
      </w:r>
    </w:p>
    <w:p w:rsidR="00B11EB3" w:rsidRDefault="00B11EB3" w:rsidP="00B11EB3">
      <w:pPr>
        <w:pStyle w:val="DanceBody"/>
      </w:pPr>
      <w:r>
        <w:t xml:space="preserve"> 1- 8</w:t>
      </w:r>
      <w:r>
        <w:tab/>
        <w:t>1s+2s set to partner &amp; cross RH.  1s+2s set on sides, then 1s+2s change places (Men RH, Ladies LH) 1s face out</w:t>
      </w:r>
    </w:p>
    <w:p w:rsidR="00B11EB3" w:rsidRDefault="00B11EB3" w:rsidP="00B11EB3">
      <w:pPr>
        <w:pStyle w:val="DanceBody"/>
      </w:pPr>
      <w:r>
        <w:t xml:space="preserve"> 9-16</w:t>
      </w:r>
      <w:r>
        <w:tab/>
        <w:t>2s+1s+3s dance mirror reels of 3 (2s cross down, 1s out/up, 3s in up) 1s face up  2 (1) 3</w:t>
      </w:r>
    </w:p>
    <w:p w:rsidR="00B11EB3" w:rsidRDefault="00B11EB3" w:rsidP="00B11EB3">
      <w:pPr>
        <w:pStyle w:val="DanceBody"/>
      </w:pPr>
      <w:r>
        <w:t>17-24</w:t>
      </w:r>
      <w:r>
        <w:tab/>
        <w:t xml:space="preserve">1M+2L+3L dance RH across </w:t>
      </w:r>
      <w:r>
        <w:rPr>
          <w:b/>
        </w:rPr>
        <w:t>as</w:t>
      </w:r>
      <w:r>
        <w:t xml:space="preserve"> 1L+2M+3M dance LH across, 1s pass RSh 1M+2M+3M dance LH across </w:t>
      </w:r>
      <w:r>
        <w:rPr>
          <w:b/>
        </w:rPr>
        <w:t>as</w:t>
      </w:r>
      <w:r>
        <w:t xml:space="preserve"> 1L+2L+3L dance RH across.  1s finish BtoB facing own sides ready for ...</w:t>
      </w:r>
    </w:p>
    <w:p w:rsidR="00B11EB3" w:rsidRDefault="00B11EB3" w:rsidP="00B11EB3">
      <w:pPr>
        <w:pStyle w:val="DanceBody"/>
        <w:keepNext w:val="0"/>
      </w:pPr>
      <w:r>
        <w:t>25-32</w:t>
      </w:r>
      <w:r>
        <w:tab/>
        <w:t>Double Triangles, 1s finish in 2nd place own sides</w:t>
      </w:r>
    </w:p>
    <w:p w:rsidR="00B11EB3" w:rsidRDefault="00B11EB3" w:rsidP="00B11EB3"/>
    <w:p w:rsidR="00B11EB3" w:rsidRDefault="00B11EB3" w:rsidP="00B11EB3">
      <w:pPr>
        <w:pStyle w:val="Minicrib"/>
      </w:pPr>
      <w:r>
        <w:t>REGENT'S FAVOURITE  (R8x32)  3C (4C set)</w:t>
      </w:r>
      <w:r>
        <w:tab/>
        <w:t>Bk of Graded SCDs</w:t>
      </w:r>
    </w:p>
    <w:p w:rsidR="00B11EB3" w:rsidRDefault="00B11EB3" w:rsidP="00B11EB3">
      <w:pPr>
        <w:pStyle w:val="DanceBody"/>
      </w:pPr>
      <w:r>
        <w:t xml:space="preserve"> 1- 8</w:t>
      </w:r>
      <w:r>
        <w:tab/>
        <w:t>1s set, turn RH, cast to 2</w:t>
      </w:r>
      <w:r w:rsidRPr="00972EEB">
        <w:t>nd</w:t>
      </w:r>
      <w:r>
        <w:t xml:space="preserve"> place &amp; 1/2 turn LH to end in centre BtoB facing opposite sides</w:t>
      </w:r>
    </w:p>
    <w:p w:rsidR="00B11EB3" w:rsidRDefault="00B11EB3" w:rsidP="00B11EB3">
      <w:pPr>
        <w:pStyle w:val="DanceBody"/>
      </w:pPr>
      <w:r>
        <w:t xml:space="preserve"> 9-16</w:t>
      </w:r>
      <w:r>
        <w:tab/>
        <w:t>1M+2L+3L</w:t>
      </w:r>
      <w:r w:rsidRPr="007F0D5A">
        <w:rPr>
          <w:b/>
        </w:rPr>
        <w:t xml:space="preserve"> also </w:t>
      </w:r>
      <w:r>
        <w:t>1L+2M+3M circle 3H round &amp; back on sides. At end 1s slip past each other by Left towards own side (1L passing below 1M) 1s end in centre facing down on own sides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REGISTRAR  (S8x32)  3C (4C Set)</w:t>
      </w:r>
      <w:r>
        <w:tab/>
        <w:t>Pam Stephens</w:t>
      </w:r>
    </w:p>
    <w:p w:rsidR="00B11EB3" w:rsidRDefault="00B11EB3" w:rsidP="00B11EB3">
      <w:pPr>
        <w:pStyle w:val="DanceBody"/>
      </w:pPr>
      <w:r>
        <w:t xml:space="preserve"> 1- 8</w:t>
      </w:r>
      <w:r>
        <w:tab/>
        <w:t>1s set, turn 1/2 2H to finish in middle facing down NHJ. 1s dance down for 2 steps, turn 2H (no extra turn) to face 1st corners (2s step up bars 5-6)</w:t>
      </w:r>
    </w:p>
    <w:p w:rsidR="00B11EB3" w:rsidRDefault="00B11EB3" w:rsidP="00B11EB3">
      <w:pPr>
        <w:pStyle w:val="DanceBody"/>
      </w:pPr>
      <w:r>
        <w:t xml:space="preserve"> 9-16</w:t>
      </w:r>
      <w:r>
        <w:tab/>
        <w:t>1s set to &amp; turn 1st corners, 1s set to &amp; turn 2nd corners finishing in lines across, 1L between 3s &amp; 1M between 2s all facing down</w:t>
      </w:r>
    </w:p>
    <w:p w:rsidR="00B11EB3" w:rsidRDefault="00B11EB3" w:rsidP="00B11EB3">
      <w:pPr>
        <w:pStyle w:val="DanceBody"/>
      </w:pPr>
      <w:r>
        <w:t>17-24</w:t>
      </w:r>
      <w:r>
        <w:tab/>
        <w:t>Both lines dance down for 4 steps, pull back RSh &amp; dance back up. On bar 24 1M pulls back RSh to face down</w:t>
      </w:r>
    </w:p>
    <w:p w:rsidR="00B11EB3" w:rsidRDefault="00B11EB3" w:rsidP="00B11EB3">
      <w:pPr>
        <w:pStyle w:val="DanceBody"/>
      </w:pPr>
      <w:r>
        <w:t>25-30</w:t>
      </w:r>
      <w:r>
        <w:tab/>
        <w:t>1s dance reel of 3 across, 1s giving RSh to person on their right (1M RSh to 2M, 1L RSh to 3L)</w:t>
      </w:r>
    </w:p>
    <w:p w:rsidR="00B11EB3" w:rsidRDefault="00B11EB3" w:rsidP="00B11EB3">
      <w:pPr>
        <w:pStyle w:val="DanceBody"/>
        <w:keepNext w:val="0"/>
      </w:pPr>
      <w:r>
        <w:t>31-32</w:t>
      </w:r>
      <w:r>
        <w:tab/>
        <w:t>1s dance a Petronella turn to 2nd place own sides</w:t>
      </w:r>
    </w:p>
    <w:p w:rsidR="00B11EB3" w:rsidRDefault="00B11EB3" w:rsidP="00B11EB3"/>
    <w:p w:rsidR="00B11EB3" w:rsidRDefault="00B11EB3" w:rsidP="00B11EB3">
      <w:pPr>
        <w:pStyle w:val="Minicrib"/>
      </w:pPr>
      <w:r>
        <w:t>THE REIDS O' MONYMUSK  (R8x32)  3C (4C set)</w:t>
      </w:r>
      <w:r>
        <w:tab/>
        <w:t>Bill Forbes  Craigievar Bk 2</w:t>
      </w:r>
    </w:p>
    <w:p w:rsidR="00B11EB3" w:rsidRDefault="00B11EB3" w:rsidP="00B11EB3">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B11EB3" w:rsidRDefault="00B11EB3" w:rsidP="00B11EB3">
      <w:pPr>
        <w:pStyle w:val="DanceBody"/>
      </w:pPr>
      <w:r>
        <w:t xml:space="preserve"> 9-16</w:t>
      </w:r>
      <w:r>
        <w:tab/>
        <w:t>1s dance reel of 4 with 1</w:t>
      </w:r>
      <w:r w:rsidRPr="00972EEB">
        <w:t>st</w:t>
      </w:r>
      <w:r>
        <w:t xml:space="preserve"> corners</w:t>
      </w:r>
      <w:r w:rsidRPr="00BA6B4D">
        <w:rPr>
          <w:b/>
        </w:rPr>
        <w:t xml:space="preserve"> </w:t>
      </w:r>
      <w:r>
        <w:rPr>
          <w:b/>
        </w:rPr>
        <w:t xml:space="preserve">as </w:t>
      </w:r>
      <w:r>
        <w:t>2s+3s dance interlocking reels of 3 on sides with 1s, 1s end facing 1</w:t>
      </w:r>
      <w:r w:rsidRPr="00972EEB">
        <w:t>st</w:t>
      </w:r>
      <w:r>
        <w:t xml:space="preserve"> corners</w:t>
      </w:r>
    </w:p>
    <w:p w:rsidR="00B11EB3" w:rsidRDefault="00B11EB3" w:rsidP="00B11EB3">
      <w:pPr>
        <w:pStyle w:val="DanceBody"/>
      </w:pPr>
      <w:r>
        <w:t>17-24</w:t>
      </w:r>
      <w:r>
        <w:tab/>
        <w:t>1s dance "Hello-Goodbye" setting, 1s advance towards each other &amp; turn right about, Man facing up &amp; Lady down</w:t>
      </w:r>
    </w:p>
    <w:p w:rsidR="00B11EB3" w:rsidRDefault="00B11EB3" w:rsidP="00B11EB3">
      <w:pPr>
        <w:pStyle w:val="DanceBody"/>
        <w:keepNext w:val="0"/>
      </w:pPr>
      <w:r>
        <w:t>25-32</w:t>
      </w:r>
      <w:r>
        <w:tab/>
        <w:t>1s dance Double Triangles up/down &amp; petronella turn to 2</w:t>
      </w:r>
      <w:r w:rsidRPr="00972EEB">
        <w:t>nd</w:t>
      </w:r>
      <w:r>
        <w:t xml:space="preserve"> places own sides</w:t>
      </w:r>
    </w:p>
    <w:p w:rsidR="00B11EB3" w:rsidRDefault="00B11EB3" w:rsidP="00B11EB3"/>
    <w:p w:rsidR="00B11EB3" w:rsidRDefault="00B11EB3" w:rsidP="00B11EB3">
      <w:pPr>
        <w:pStyle w:val="Minicrib"/>
      </w:pPr>
      <w:r>
        <w:t>REINVENTING THE WHEEL  (J3x32)  3C Triangular set</w:t>
      </w:r>
      <w:r>
        <w:tab/>
        <w:t>Janet A McKernan</w:t>
      </w:r>
    </w:p>
    <w:p w:rsidR="00B11EB3" w:rsidRDefault="00B11EB3" w:rsidP="00B11EB3">
      <w:pPr>
        <w:pStyle w:val="DanceBody"/>
      </w:pPr>
      <w:r>
        <w:t xml:space="preserve"> 1- 8</w:t>
      </w:r>
      <w:r>
        <w:tab/>
        <w:t>Ladies advance to centre &amp; retire; Men repeat</w:t>
      </w:r>
    </w:p>
    <w:p w:rsidR="00B11EB3" w:rsidRDefault="00B11EB3" w:rsidP="00B11EB3">
      <w:pPr>
        <w:pStyle w:val="DanceBody"/>
      </w:pPr>
      <w:r>
        <w:t xml:space="preserve"> 9-16</w:t>
      </w:r>
      <w:r>
        <w:tab/>
        <w:t>All dance DoSiDo with partner; All turn partner 2H skip change (or birl) ending with Ladies in centre with partner on their Left, couples facing clockwise</w:t>
      </w:r>
    </w:p>
    <w:p w:rsidR="00B11EB3" w:rsidRDefault="00B11EB3" w:rsidP="00B11EB3">
      <w:pPr>
        <w:pStyle w:val="DanceBody"/>
      </w:pPr>
      <w:r>
        <w:t>17-24</w:t>
      </w:r>
      <w:r>
        <w:tab/>
        <w:t>All dance RH across, Ladies on inside, Men on outside; all turn Men into centre to dance LH across back to places</w:t>
      </w:r>
    </w:p>
    <w:p w:rsidR="00B11EB3" w:rsidRDefault="00B11EB3" w:rsidP="00B11EB3">
      <w:pPr>
        <w:pStyle w:val="DanceBody"/>
      </w:pPr>
      <w:r>
        <w:t>25-28</w:t>
      </w:r>
      <w:r>
        <w:tab/>
        <w:t>All set to partner, turn partner 3/4 LH into promenade hold, Men in centre, couples facing anticlockwise</w:t>
      </w:r>
    </w:p>
    <w:p w:rsidR="00B11EB3" w:rsidRDefault="00B11EB3" w:rsidP="00B11EB3">
      <w:pPr>
        <w:pStyle w:val="DanceBody"/>
        <w:keepNext w:val="0"/>
      </w:pPr>
      <w:r>
        <w:t>29-32</w:t>
      </w:r>
      <w:r>
        <w:tab/>
        <w:t>All Promenade anticlockwise 2/3 way round to new positions.  3 1 2</w:t>
      </w:r>
    </w:p>
    <w:p w:rsidR="00B11EB3" w:rsidRDefault="00B11EB3" w:rsidP="00B11EB3"/>
    <w:p w:rsidR="00B11EB3" w:rsidRDefault="00B11EB3" w:rsidP="00B11EB3">
      <w:pPr>
        <w:pStyle w:val="Minicrib"/>
      </w:pPr>
      <w:r>
        <w:t>THE REIVERS  (R8x32)  2C (4C Set)</w:t>
      </w:r>
      <w:r>
        <w:tab/>
        <w:t>R Smith  RSCDS Bk 23</w:t>
      </w:r>
    </w:p>
    <w:p w:rsidR="00B11EB3" w:rsidRDefault="00B11EB3" w:rsidP="00B11EB3">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B11EB3" w:rsidRDefault="00B11EB3" w:rsidP="00B11EB3">
      <w:pPr>
        <w:pStyle w:val="DanceBody"/>
      </w:pPr>
      <w:r>
        <w:t xml:space="preserve"> 9-16</w:t>
      </w:r>
      <w:r>
        <w:tab/>
        <w:t>1L+2L (facing across) set twice &amp; 1s+2s circle 4H round to left to face partner diagonally</w:t>
      </w:r>
    </w:p>
    <w:p w:rsidR="00B11EB3" w:rsidRDefault="00B11EB3" w:rsidP="00B11EB3">
      <w:pPr>
        <w:pStyle w:val="DanceBody"/>
      </w:pPr>
      <w:r>
        <w:t>17-24</w:t>
      </w:r>
      <w:r>
        <w:tab/>
        <w:t>1s+2s Adv+Ret diagonally, 1s+2s Advance, 2s Retire</w:t>
      </w:r>
      <w:r w:rsidRPr="00BA6B4D">
        <w:rPr>
          <w:b/>
        </w:rPr>
        <w:t xml:space="preserve"> </w:t>
      </w:r>
      <w:r>
        <w:rPr>
          <w:b/>
        </w:rPr>
        <w:t xml:space="preserve">as </w:t>
      </w:r>
      <w:r>
        <w:t>1s 3/4 turn RH to end BtoB facing opposite partner</w:t>
      </w:r>
    </w:p>
    <w:p w:rsidR="00B11EB3" w:rsidRDefault="00B11EB3" w:rsidP="00B11EB3">
      <w:pPr>
        <w:pStyle w:val="DanceBody"/>
        <w:keepNext w:val="0"/>
      </w:pPr>
      <w:r>
        <w:t>25-32</w:t>
      </w:r>
      <w:r>
        <w:tab/>
        <w:t>1s dance diagonal LSh reel of 4 with 2s, 1M ends in 2</w:t>
      </w:r>
      <w:r w:rsidRPr="00972EEB">
        <w:t>nd</w:t>
      </w:r>
      <w:r>
        <w:t xml:space="preserve"> place</w:t>
      </w:r>
      <w:r w:rsidRPr="00BA6B4D">
        <w:rPr>
          <w:b/>
        </w:rPr>
        <w:t xml:space="preserve"> </w:t>
      </w:r>
      <w:r>
        <w:rPr>
          <w:b/>
        </w:rPr>
        <w:t xml:space="preserve">as </w:t>
      </w:r>
      <w:r>
        <w:t>1L turns 2L LH to end in 2</w:t>
      </w:r>
      <w:r w:rsidRPr="00972EEB">
        <w:t>nd</w:t>
      </w:r>
      <w:r>
        <w:t xml:space="preserve"> place</w:t>
      </w:r>
    </w:p>
    <w:p w:rsidR="00B11EB3" w:rsidRDefault="00B11EB3" w:rsidP="00B11EB3"/>
    <w:p w:rsidR="00B11EB3" w:rsidRDefault="00B11EB3" w:rsidP="00B11EB3">
      <w:pPr>
        <w:pStyle w:val="Minicrib"/>
      </w:pPr>
      <w:r>
        <w:t>REMEMBERING ABBOTSFORD  (S4x32)  Sq.Set</w:t>
      </w:r>
      <w:r>
        <w:tab/>
        <w:t>Maggie &amp; Duncan Keppie  Haliburton SCD Book #2: Let's Dance</w:t>
      </w:r>
    </w:p>
    <w:p w:rsidR="00B11EB3" w:rsidRDefault="00B11EB3" w:rsidP="00B11EB3">
      <w:pPr>
        <w:pStyle w:val="DanceBody"/>
      </w:pPr>
      <w:r>
        <w:t xml:space="preserve"> 1- 8</w:t>
      </w:r>
      <w:r>
        <w:tab/>
        <w:t>All dance interlocking reels of 4 (RSh to partner to start)</w:t>
      </w:r>
    </w:p>
    <w:p w:rsidR="00B11EB3" w:rsidRDefault="00B11EB3" w:rsidP="00B11EB3">
      <w:pPr>
        <w:pStyle w:val="DanceBody"/>
      </w:pPr>
      <w:r>
        <w:t xml:space="preserve"> 9-16</w:t>
      </w:r>
      <w:r>
        <w:tab/>
        <w:t>1s &amp; 3s set, set passing opposite dancer by RSh; 1s &amp; 3s chase clockwise baxk to place (Men with patners on right)</w:t>
      </w:r>
    </w:p>
    <w:p w:rsidR="00B11EB3" w:rsidRDefault="00B11EB3" w:rsidP="00B11EB3">
      <w:pPr>
        <w:pStyle w:val="DanceBody"/>
      </w:pPr>
      <w:r>
        <w:t>17-24</w:t>
      </w:r>
      <w:r>
        <w:tab/>
        <w:t>2s &amp; 4s repeat 9-16</w:t>
      </w:r>
    </w:p>
    <w:p w:rsidR="00B11EB3" w:rsidRDefault="00B11EB3" w:rsidP="00B11EB3">
      <w:pPr>
        <w:pStyle w:val="DanceBody"/>
      </w:pPr>
      <w:r>
        <w:t>25-32</w:t>
      </w:r>
      <w:r>
        <w:tab/>
        <w:t xml:space="preserve">All turn corner LH, take prom hold; All promenade clockwise 1 place with new partner, Ladies pul back RSh &amp; turn under raised arms to face new partner. </w:t>
      </w:r>
    </w:p>
    <w:p w:rsidR="00B11EB3" w:rsidRDefault="00B11EB3" w:rsidP="00B11EB3">
      <w:pPr>
        <w:pStyle w:val="DanceBody"/>
        <w:keepNext w:val="0"/>
      </w:pPr>
      <w:r>
        <w:tab/>
        <w:t>End: Men in original places with new partner, Ladies having moved 1 place clockwise</w:t>
      </w:r>
    </w:p>
    <w:p w:rsidR="00B11EB3" w:rsidRDefault="00B11EB3" w:rsidP="00B11EB3"/>
    <w:p w:rsidR="00B11EB3" w:rsidRDefault="00B11EB3" w:rsidP="00B11EB3">
      <w:pPr>
        <w:pStyle w:val="Minicrib"/>
        <w:rPr>
          <w:lang w:eastAsia="en-GB"/>
        </w:rPr>
      </w:pPr>
      <w:r>
        <w:rPr>
          <w:lang w:eastAsia="en-GB"/>
        </w:rPr>
        <w:t>REMEMBERING MISS CAMERON  (S4x32)  4C set</w:t>
      </w:r>
      <w:r>
        <w:rPr>
          <w:lang w:eastAsia="en-GB"/>
        </w:rPr>
        <w:tab/>
        <w:t>George T Watt  The Quaich Dances 2010 (Dundee)</w:t>
      </w:r>
    </w:p>
    <w:p w:rsidR="00B11EB3" w:rsidRDefault="00B11EB3" w:rsidP="00B11EB3">
      <w:pPr>
        <w:pStyle w:val="DanceBody"/>
      </w:pPr>
      <w:r>
        <w:t xml:space="preserve"> 1- 8</w:t>
      </w:r>
      <w:r>
        <w:tab/>
        <w:t>1s &amp; 3s lead down the middle &amp; back crossing to partners place</w:t>
      </w:r>
    </w:p>
    <w:p w:rsidR="00B11EB3" w:rsidRDefault="00B11EB3" w:rsidP="00B11EB3">
      <w:pPr>
        <w:pStyle w:val="DanceBody"/>
      </w:pPr>
      <w:r>
        <w:t xml:space="preserve"> 9-16</w:t>
      </w:r>
      <w:r>
        <w:tab/>
        <w:t>All dance reflection reel of 4 on sides (1s &amp; 3s dance out &amp; down to start)</w:t>
      </w:r>
    </w:p>
    <w:p w:rsidR="00B11EB3" w:rsidRDefault="00B11EB3" w:rsidP="00B11EB3">
      <w:pPr>
        <w:pStyle w:val="DanceBody"/>
      </w:pPr>
      <w:r>
        <w:t>17-24</w:t>
      </w:r>
      <w:r>
        <w:tab/>
        <w:t>1s+2s</w:t>
      </w:r>
      <w:r w:rsidRPr="007F0D5A">
        <w:rPr>
          <w:b/>
        </w:rPr>
        <w:t xml:space="preserve"> also </w:t>
      </w:r>
      <w:r>
        <w:t>3s+4s Set &amp; Rotate:-</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  2(1)4(3)</w:t>
      </w:r>
    </w:p>
    <w:p w:rsidR="00B11EB3" w:rsidRPr="00D30A1F" w:rsidRDefault="00B11EB3" w:rsidP="00B11EB3">
      <w:pPr>
        <w:pStyle w:val="DanceBody"/>
        <w:keepNext w:val="0"/>
      </w:pPr>
      <w:r>
        <w:t>25-32</w:t>
      </w:r>
      <w:r>
        <w:tab/>
        <w:t>4s dance Diag R&amp;L (4M down, 4L up) to end 2 3 4 1</w:t>
      </w:r>
    </w:p>
    <w:p w:rsidR="00B11EB3" w:rsidRDefault="00B11EB3" w:rsidP="00B11EB3"/>
    <w:p w:rsidR="00B11EB3" w:rsidRDefault="00B11EB3" w:rsidP="00B11EB3">
      <w:pPr>
        <w:pStyle w:val="Minicrib"/>
      </w:pPr>
      <w:r>
        <w:t>THE RENAISSANCE MAN  (S8x40)  3C (4C set)</w:t>
      </w:r>
      <w:r>
        <w:tab/>
        <w:t>Ann Hankins, 1997</w:t>
      </w:r>
    </w:p>
    <w:p w:rsidR="00B11EB3" w:rsidRDefault="00B11EB3" w:rsidP="00B11EB3">
      <w:pPr>
        <w:pStyle w:val="DanceBody"/>
      </w:pPr>
      <w:r>
        <w:t xml:space="preserve"> 1- 8</w:t>
      </w:r>
      <w:r>
        <w:tab/>
        <w:t>1s turn RH 1.1/2 times, cast 1 place on opposite sides (2s step up) &amp; turn 3/4 LH to join RH with 1st corners</w:t>
      </w:r>
    </w:p>
    <w:p w:rsidR="00B11EB3" w:rsidRDefault="00B11EB3" w:rsidP="00B11EB3">
      <w:pPr>
        <w:pStyle w:val="DanceBody"/>
      </w:pPr>
      <w:r>
        <w:t xml:space="preserve"> 9-16</w:t>
      </w:r>
      <w:r>
        <w:tab/>
        <w:t>1s+1st corners Bal-in-Line, 1s turn 1.1/4 LH &amp; join RH with 2nd corners &amp; Bal-in-Line. 1s cross LH to 2nd place own side</w:t>
      </w:r>
    </w:p>
    <w:p w:rsidR="00B11EB3" w:rsidRDefault="00B11EB3" w:rsidP="00B11EB3">
      <w:pPr>
        <w:pStyle w:val="DanceBody"/>
      </w:pPr>
      <w:r>
        <w:t>17-24</w:t>
      </w:r>
      <w:r>
        <w:tab/>
        <w:t>2s+1s+3s Set+Link for 3 twice to end 3 1 2 on opposite sides</w:t>
      </w:r>
    </w:p>
    <w:p w:rsidR="00B11EB3" w:rsidRDefault="00B11EB3" w:rsidP="00B11EB3">
      <w:pPr>
        <w:pStyle w:val="DanceBody"/>
      </w:pPr>
      <w:r>
        <w:t>25-32</w:t>
      </w:r>
      <w:r>
        <w:tab/>
        <w:t>3s+1s+2s set on side, petronella turn to face partner in middle, set &amp; turn partner RH</w:t>
      </w:r>
    </w:p>
    <w:p w:rsidR="00B11EB3" w:rsidRDefault="00B11EB3" w:rsidP="00B11EB3">
      <w:pPr>
        <w:pStyle w:val="DanceBody"/>
      </w:pPr>
      <w:r>
        <w:t>33-40</w:t>
      </w:r>
      <w:r>
        <w:tab/>
        <w:t>3s+1s+2s dance Allemande</w:t>
      </w:r>
    </w:p>
    <w:p w:rsidR="00B11EB3" w:rsidRPr="00364E8C" w:rsidRDefault="00B11EB3" w:rsidP="00B11EB3">
      <w:pPr>
        <w:pStyle w:val="DanceBody"/>
        <w:keepNext w:val="0"/>
        <w:rPr>
          <w:i/>
        </w:rPr>
      </w:pPr>
      <w:r w:rsidRPr="00364E8C">
        <w:rPr>
          <w:i/>
        </w:rPr>
        <w:t>Note:</w:t>
      </w:r>
      <w:r w:rsidRPr="00364E8C">
        <w:rPr>
          <w:i/>
        </w:rPr>
        <w:tab/>
        <w:t xml:space="preserve">Strathspey Balance in Line: Those with left hands joined in the middle drop left hands and all execute a </w:t>
      </w:r>
      <w:r>
        <w:rPr>
          <w:i/>
        </w:rPr>
        <w:t>"</w:t>
      </w:r>
      <w:r w:rsidRPr="00364E8C">
        <w:rPr>
          <w:i/>
        </w:rPr>
        <w:t>Common Schottische</w:t>
      </w:r>
      <w:r>
        <w:rPr>
          <w:i/>
        </w:rPr>
        <w:t>"</w:t>
      </w:r>
      <w:r w:rsidRPr="00364E8C">
        <w:rPr>
          <w:i/>
        </w:rPr>
        <w:t xml:space="preserve"> step to the right, joining left hands under right hands and then dropping right hands.  Those moving into the middle of the line join right hands.  Repeat to left.</w:t>
      </w:r>
    </w:p>
    <w:p w:rsidR="00B11EB3" w:rsidRDefault="00B11EB3" w:rsidP="00B11EB3"/>
    <w:p w:rsidR="00B11EB3" w:rsidRDefault="00B11EB3" w:rsidP="00B11EB3">
      <w:pPr>
        <w:pStyle w:val="Minicrib"/>
        <w:rPr>
          <w:lang w:val="en"/>
        </w:rPr>
      </w:pPr>
      <w:r>
        <w:rPr>
          <w:lang w:val="en"/>
        </w:rPr>
        <w:t>RENAISSENCE  (J4x32)  4C set</w:t>
      </w:r>
      <w:r>
        <w:rPr>
          <w:lang w:val="en"/>
        </w:rPr>
        <w:tab/>
        <w:t>Moira Stacey</w:t>
      </w:r>
    </w:p>
    <w:p w:rsidR="00B11EB3" w:rsidRDefault="00B11EB3" w:rsidP="00B11EB3">
      <w:pPr>
        <w:pStyle w:val="DanceBody"/>
        <w:rPr>
          <w:lang w:val="en"/>
        </w:rPr>
      </w:pPr>
      <w:r>
        <w:rPr>
          <w:lang w:val="en"/>
        </w:rPr>
        <w:t xml:space="preserve"> 1- 8</w:t>
      </w:r>
      <w:r>
        <w:rPr>
          <w:lang w:val="en"/>
        </w:rPr>
        <w:tab/>
        <w:t>1s &amp; 4s turn RH &amp; cast in 1 place, dance RH across to end facing corners (Men facing Men)</w:t>
      </w:r>
    </w:p>
    <w:p w:rsidR="00B11EB3" w:rsidRDefault="00B11EB3" w:rsidP="00B11EB3">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B11EB3" w:rsidRDefault="00B11EB3" w:rsidP="00B11EB3">
      <w:pPr>
        <w:pStyle w:val="DanceBody"/>
        <w:rPr>
          <w:lang w:val="en"/>
        </w:rPr>
      </w:pPr>
      <w:r>
        <w:rPr>
          <w:lang w:val="en"/>
        </w:rPr>
        <w:t>17-24</w:t>
      </w:r>
      <w:r>
        <w:rPr>
          <w:lang w:val="en"/>
        </w:rPr>
        <w:tab/>
        <w:t>1s &amp; 4s 1/2 turn corners RH to form St Andrews cross &amp; set,  2s+3s dance LH across</w:t>
      </w:r>
      <w:r w:rsidRPr="00BA6B4D">
        <w:rPr>
          <w:b/>
          <w:lang w:val="en"/>
        </w:rPr>
        <w:t xml:space="preserve"> while </w:t>
      </w:r>
      <w:r>
        <w:rPr>
          <w:lang w:val="en"/>
        </w:rPr>
        <w:t>1s+4s chase 1/2 way to all end in orig places</w:t>
      </w:r>
    </w:p>
    <w:p w:rsidR="00B11EB3" w:rsidRDefault="00B11EB3" w:rsidP="00B11EB3">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B11EB3" w:rsidRDefault="00B11EB3" w:rsidP="00B11EB3"/>
    <w:p w:rsidR="00B11EB3" w:rsidRDefault="00B11EB3" w:rsidP="00B11EB3">
      <w:pPr>
        <w:pStyle w:val="Minicrib"/>
      </w:pPr>
      <w:r>
        <w:t>THE RENALI STRATHSPEY  (S3x32)  3C set</w:t>
      </w:r>
      <w:r>
        <w:tab/>
        <w:t>Ann &amp; Ian Jamieson</w:t>
      </w:r>
    </w:p>
    <w:p w:rsidR="00B11EB3" w:rsidRDefault="00B11EB3" w:rsidP="00B11EB3">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B11EB3" w:rsidRDefault="00B11EB3" w:rsidP="00B11EB3">
      <w:pPr>
        <w:pStyle w:val="DanceBody"/>
      </w:pPr>
      <w:r>
        <w:t xml:space="preserve"> 9-16</w:t>
      </w:r>
      <w:r>
        <w:tab/>
        <w:t>2s dance RH across (Lady with 1s &amp; Man with 3s) pass RSh to dance LH across with other couple</w:t>
      </w:r>
    </w:p>
    <w:p w:rsidR="00B11EB3" w:rsidRDefault="00B11EB3" w:rsidP="00B11EB3">
      <w:pPr>
        <w:pStyle w:val="DanceBody"/>
      </w:pPr>
      <w:r>
        <w:t>17-24</w:t>
      </w:r>
      <w:r>
        <w:tab/>
        <w:t>All 3 couples set, turn twice &amp; set</w:t>
      </w:r>
    </w:p>
    <w:p w:rsidR="00B11EB3" w:rsidRDefault="00B11EB3" w:rsidP="00B11EB3">
      <w:pPr>
        <w:pStyle w:val="DanceBody"/>
        <w:keepNext w:val="0"/>
      </w:pPr>
      <w:r>
        <w:t>25-32</w:t>
      </w:r>
      <w:r>
        <w:tab/>
        <w:t>1M+2L</w:t>
      </w:r>
      <w:r w:rsidRPr="007F0D5A">
        <w:rPr>
          <w:b/>
        </w:rPr>
        <w:t xml:space="preserve"> also </w:t>
      </w:r>
      <w:r>
        <w:t>2M+3L dance 1/2 Diag R&amp;L, all dance on clockwise 2 places to end with new partners (3M,1M,2M with 2L,3L,1L)</w:t>
      </w:r>
    </w:p>
    <w:p w:rsidR="00B11EB3" w:rsidRDefault="00B11EB3" w:rsidP="00B11EB3"/>
    <w:p w:rsidR="00B11EB3" w:rsidRDefault="00B11EB3" w:rsidP="00B11EB3">
      <w:pPr>
        <w:pStyle w:val="Minicrib"/>
      </w:pPr>
      <w:r>
        <w:t>RENDEZ-VOUS À VICHY  (J8x32)  3C (4C set)</w:t>
      </w:r>
      <w:r>
        <w:tab/>
        <w:t>Aliénor Latour  Paris Book vol 1</w:t>
      </w:r>
    </w:p>
    <w:p w:rsidR="00B11EB3" w:rsidRDefault="00B11EB3" w:rsidP="00B11EB3">
      <w:pPr>
        <w:pStyle w:val="DanceBody"/>
      </w:pPr>
      <w:r>
        <w:t xml:space="preserve"> 1- 8</w:t>
      </w:r>
      <w:r>
        <w:tab/>
        <w:t>1s turn 1.1/2 RH; 1s+2s dance Set+Link.  2 (1) 3</w:t>
      </w:r>
    </w:p>
    <w:p w:rsidR="00B11EB3" w:rsidRDefault="00B11EB3" w:rsidP="00B11EB3">
      <w:pPr>
        <w:pStyle w:val="DanceBody"/>
      </w:pPr>
      <w:r>
        <w:t xml:space="preserve"> 9-16</w:t>
      </w:r>
      <w:r>
        <w:tab/>
        <w:t>2s+1s dance Men's Chain</w:t>
      </w:r>
    </w:p>
    <w:p w:rsidR="00B11EB3" w:rsidRDefault="00B11EB3" w:rsidP="00B11EB3">
      <w:pPr>
        <w:pStyle w:val="DanceBody"/>
      </w:pPr>
      <w:r>
        <w:t>17-24</w:t>
      </w:r>
      <w:r>
        <w:tab/>
        <w:t>2s+1s+3s dance reels of 3 on sides, 1s pass 3s LSh to start. 1s end facing 1st corner (1M pulls back RSh to face 3L)</w:t>
      </w:r>
    </w:p>
    <w:p w:rsidR="00B11EB3" w:rsidRDefault="00B11EB3" w:rsidP="00B11EB3">
      <w:pPr>
        <w:pStyle w:val="DanceBody"/>
        <w:keepNext w:val="0"/>
      </w:pPr>
      <w:r>
        <w:t>25-32</w:t>
      </w:r>
      <w:r>
        <w:tab/>
      </w:r>
      <w:r w:rsidRPr="006B40B3">
        <w:t>1s dance 'Hello-Goodbye' setting</w:t>
      </w:r>
      <w:r>
        <w:t>, clap &amp; petronella turn to 2nd place own side.  2 1 3</w:t>
      </w:r>
    </w:p>
    <w:p w:rsidR="00B11EB3" w:rsidRDefault="00B11EB3" w:rsidP="00B11EB3"/>
    <w:p w:rsidR="00B11EB3" w:rsidRDefault="00B11EB3" w:rsidP="00B11EB3">
      <w:pPr>
        <w:pStyle w:val="Minicrib"/>
      </w:pPr>
      <w:r>
        <w:t>THE RENDEZVOUS (R8x32)  3C (4C Set)</w:t>
      </w:r>
      <w:r>
        <w:tab/>
        <w:t>J  McConachie  Grampian Col</w:t>
      </w:r>
    </w:p>
    <w:p w:rsidR="00B11EB3" w:rsidRDefault="00B11EB3" w:rsidP="00B11EB3">
      <w:pPr>
        <w:pStyle w:val="DanceBody"/>
      </w:pPr>
      <w:r>
        <w:t xml:space="preserve"> 1- 8</w:t>
      </w:r>
      <w:r>
        <w:tab/>
        <w:t>1s turn RH, cast 1 place, turn LH &amp; end on own sides</w:t>
      </w:r>
    </w:p>
    <w:p w:rsidR="00B11EB3" w:rsidRDefault="00B11EB3" w:rsidP="00B11EB3">
      <w:pPr>
        <w:pStyle w:val="DanceBody"/>
      </w:pPr>
      <w:r>
        <w:t xml:space="preserve"> 9-16</w:t>
      </w:r>
      <w:r>
        <w:tab/>
        <w:t>1s dance reels of 3 across (Lady with 2s &amp; Man with 3s)</w:t>
      </w:r>
    </w:p>
    <w:p w:rsidR="00B11EB3" w:rsidRDefault="00B11EB3" w:rsidP="00B11EB3">
      <w:pPr>
        <w:pStyle w:val="DanceBody"/>
      </w:pPr>
      <w:r>
        <w:t>17-24</w:t>
      </w:r>
      <w:r>
        <w:tab/>
        <w:t>1s dance 3H round to left (Lady with 2s &amp; Man with 3s) &amp; open into 6H round to left</w:t>
      </w:r>
    </w:p>
    <w:p w:rsidR="00B11EB3" w:rsidRDefault="00B11EB3" w:rsidP="00B11EB3">
      <w:pPr>
        <w:pStyle w:val="DanceBody"/>
        <w:keepNext w:val="0"/>
      </w:pPr>
      <w:r>
        <w:t>25-32</w:t>
      </w:r>
      <w:r>
        <w:tab/>
        <w:t>1s dance reels of 3 across (Man with 2s &amp; Lady with 3s) &amp; cross RH to 2</w:t>
      </w:r>
      <w:r w:rsidRPr="00972EEB">
        <w:t>nd</w:t>
      </w:r>
      <w:r>
        <w:t xml:space="preserve"> places</w:t>
      </w:r>
    </w:p>
    <w:p w:rsidR="00B11EB3" w:rsidRDefault="00B11EB3" w:rsidP="00B11EB3"/>
    <w:p w:rsidR="00B11EB3" w:rsidRDefault="00B11EB3" w:rsidP="00B11EB3">
      <w:pPr>
        <w:pStyle w:val="Minicrib"/>
      </w:pPr>
      <w:r>
        <w:t>RENNIE'S RANT  (S8x32)  3C (4C set)</w:t>
      </w:r>
      <w:r>
        <w:tab/>
        <w:t>Anne Clarke  Celebrating 50 Years (Los Angeles)</w:t>
      </w:r>
    </w:p>
    <w:p w:rsidR="00B11EB3" w:rsidRDefault="00B11EB3" w:rsidP="00B11EB3">
      <w:pPr>
        <w:pStyle w:val="DanceBody"/>
      </w:pPr>
      <w:r>
        <w:t xml:space="preserve"> 1- 8</w:t>
      </w:r>
      <w:r>
        <w:tab/>
        <w:t>1s lead down middle &amp; back to finish facing 1st corners (2s step up 3-4)</w:t>
      </w:r>
    </w:p>
    <w:p w:rsidR="00B11EB3" w:rsidRDefault="00B11EB3" w:rsidP="00B11EB3">
      <w:pPr>
        <w:pStyle w:val="DanceBody"/>
      </w:pPr>
      <w:r>
        <w:t xml:space="preserve"> 9-16</w:t>
      </w:r>
      <w:r>
        <w:tab/>
        <w:t>1s dance 1/2 diag reel of 4 with 1st corners, pass RSh &amp; dance 1/2 diag reel of 4 with 2nd corners. 1s pass LSh to face 3rd corners (pstn)</w:t>
      </w:r>
    </w:p>
    <w:p w:rsidR="00B11EB3" w:rsidRDefault="00B11EB3" w:rsidP="00B11EB3">
      <w:pPr>
        <w:pStyle w:val="DanceBody"/>
      </w:pPr>
      <w:r>
        <w:t>17-24</w:t>
      </w:r>
      <w:r>
        <w:tab/>
        <w:t>1s dance 'Hello-Goodbye' setting with 3rd &amp; 4th corners (pstn) &amp; finish in centre, 1L facing up, 1M facing down</w:t>
      </w:r>
    </w:p>
    <w:p w:rsidR="00B11EB3" w:rsidRPr="007322F7" w:rsidRDefault="00B11EB3" w:rsidP="00B11EB3">
      <w:pPr>
        <w:pStyle w:val="DanceBody"/>
        <w:keepNext w:val="0"/>
      </w:pPr>
      <w:r>
        <w:t>25-32</w:t>
      </w:r>
      <w:r>
        <w:tab/>
        <w:t xml:space="preserve">1L+3s (at top) &amp; 1M+2s dance RH across; 1s turn 2H to 2nd place own side </w:t>
      </w:r>
      <w:r>
        <w:rPr>
          <w:b/>
        </w:rPr>
        <w:t>while</w:t>
      </w:r>
      <w:r>
        <w:t xml:space="preserve"> 3s+2s chase 1/2 round clockwise.  2 1 3</w:t>
      </w:r>
    </w:p>
    <w:p w:rsidR="00B11EB3" w:rsidRDefault="00B11EB3" w:rsidP="00B11EB3"/>
    <w:p w:rsidR="00B11EB3" w:rsidRDefault="00B11EB3" w:rsidP="00B11EB3">
      <w:pPr>
        <w:pStyle w:val="Minicrib"/>
      </w:pPr>
      <w:r>
        <w:t>RENWICK REEL  (R8x32)  3C (4C set)</w:t>
      </w:r>
      <w:r>
        <w:tab/>
        <w:t>James Cosh  New Glenshee Coll</w:t>
      </w:r>
    </w:p>
    <w:p w:rsidR="00B11EB3" w:rsidRPr="00CA00CC" w:rsidRDefault="00B11EB3" w:rsidP="00B11EB3">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B11EB3" w:rsidRPr="00CA00CC" w:rsidRDefault="00B11EB3" w:rsidP="00B11EB3">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B11EB3" w:rsidRDefault="00B11EB3" w:rsidP="00B11EB3">
      <w:pPr>
        <w:pStyle w:val="DanceBody"/>
      </w:pPr>
      <w:r>
        <w:t>17-18</w:t>
      </w:r>
      <w:r w:rsidRPr="00CA00CC">
        <w:tab/>
        <w:t>1</w:t>
      </w:r>
      <w:r>
        <w:t>M+3s (at top) &amp; 1L+2s (at bottom) dance 1/2 RH across</w:t>
      </w:r>
    </w:p>
    <w:p w:rsidR="00B11EB3" w:rsidRDefault="00B11EB3" w:rsidP="00B11EB3">
      <w:pPr>
        <w:pStyle w:val="DanceBody"/>
      </w:pPr>
      <w:r>
        <w:t>19-20</w:t>
      </w:r>
      <w:r>
        <w:tab/>
        <w:t>2s+3s dance 1/2 LH across (just touch hands) while 1s cast (1M down, 1L up) into 2nd place opp sides.  End (2) (1) (3)</w:t>
      </w:r>
    </w:p>
    <w:p w:rsidR="00B11EB3" w:rsidRDefault="00B11EB3" w:rsidP="00B11EB3">
      <w:pPr>
        <w:pStyle w:val="DanceBody"/>
      </w:pPr>
      <w:r>
        <w:t>21-24</w:t>
      </w:r>
      <w:r>
        <w:tab/>
        <w:t>1s turn partner LH, turn 1st corner (position) RH</w:t>
      </w:r>
    </w:p>
    <w:p w:rsidR="00B11EB3" w:rsidRDefault="00B11EB3" w:rsidP="00B11EB3">
      <w:pPr>
        <w:pStyle w:val="DanceBody"/>
        <w:keepNext w:val="0"/>
      </w:pPr>
      <w:r>
        <w:t>25-32</w:t>
      </w:r>
      <w:r>
        <w:tab/>
        <w:t>1s turn partner LH, turn 2nd corner (position) RH; 1M+2s &amp; 1L+3s dance 1/2 reels of 3 across (LSh to 3rd corner position)  2 1 3</w:t>
      </w:r>
    </w:p>
    <w:p w:rsidR="00B11EB3" w:rsidRDefault="00B11EB3" w:rsidP="00B11EB3"/>
    <w:p w:rsidR="00B11EB3" w:rsidRDefault="00B11EB3" w:rsidP="00B11EB3">
      <w:pPr>
        <w:pStyle w:val="Minicrib"/>
      </w:pPr>
      <w:r>
        <w:t>THE RERR TERR JIG  (J8x40)  3C (4C set)</w:t>
      </w:r>
      <w:r>
        <w:tab/>
        <w:t>Gregor Trinkaus-Randall, 2015</w:t>
      </w:r>
    </w:p>
    <w:p w:rsidR="00B11EB3" w:rsidRDefault="00B11EB3" w:rsidP="00B11EB3">
      <w:pPr>
        <w:pStyle w:val="DanceBody"/>
      </w:pPr>
      <w:r>
        <w:t xml:space="preserve"> 1- 8</w:t>
      </w:r>
      <w:r>
        <w:tab/>
        <w:t>1M+2L cross RH &amp; set; 1L+2M cross LH &amp; set.  (2) (1) 3</w:t>
      </w:r>
    </w:p>
    <w:p w:rsidR="00B11EB3" w:rsidRDefault="00B11EB3" w:rsidP="00B11EB3">
      <w:pPr>
        <w:pStyle w:val="DanceBody"/>
      </w:pPr>
      <w:r>
        <w:t xml:space="preserve"> 9-16</w:t>
      </w:r>
      <w:r>
        <w:tab/>
        <w:t>2s+1s dance 1/2 R&amp;L; 1s+2s turn partner RH, remaining in centre facing up in Allemande hold ready for …</w:t>
      </w:r>
    </w:p>
    <w:p w:rsidR="00B11EB3" w:rsidRDefault="00B11EB3" w:rsidP="00B11EB3">
      <w:pPr>
        <w:pStyle w:val="DanceBody"/>
      </w:pPr>
      <w:r>
        <w:t>17-24</w:t>
      </w:r>
      <w:r>
        <w:tab/>
        <w:t>1s+2s dance Allemande, 1s end facing 1st corner</w:t>
      </w:r>
    </w:p>
    <w:p w:rsidR="00B11EB3" w:rsidRDefault="00B11EB3" w:rsidP="00B11EB3">
      <w:pPr>
        <w:pStyle w:val="DanceBody"/>
      </w:pPr>
      <w:r>
        <w:t>25-32</w:t>
      </w:r>
      <w:r>
        <w:tab/>
        <w:t>1s turn 1st corner  RH, partner LH, 2nd corner RH, partner LH ending 1M between 3s, 1L between 2s</w:t>
      </w:r>
    </w:p>
    <w:p w:rsidR="00B11EB3" w:rsidRDefault="00B11EB3" w:rsidP="00B11EB3">
      <w:pPr>
        <w:pStyle w:val="DanceBody"/>
        <w:keepNext w:val="0"/>
      </w:pPr>
      <w:r>
        <w:t>33-40</w:t>
      </w:r>
      <w:r>
        <w:tab/>
        <w:t>1s dance reels of 3 across, 1s pass 1st corner LSh to start. 1s end in 2nd place own side.  2 1 3</w:t>
      </w:r>
    </w:p>
    <w:p w:rsidR="00B11EB3" w:rsidRDefault="00B11EB3" w:rsidP="00B11EB3"/>
    <w:p w:rsidR="00B11EB3" w:rsidRDefault="00B11EB3" w:rsidP="00B11EB3">
      <w:pPr>
        <w:pStyle w:val="Minicrib"/>
      </w:pPr>
      <w:r>
        <w:t>REST AND BE THANKFUL  (R8x32)  3C (4C set)</w:t>
      </w:r>
      <w:r>
        <w:tab/>
        <w:t>Grampian Coll</w:t>
      </w:r>
    </w:p>
    <w:p w:rsidR="00B11EB3" w:rsidRDefault="00B11EB3" w:rsidP="00B11EB3">
      <w:pPr>
        <w:pStyle w:val="DanceBody"/>
      </w:pPr>
      <w:r>
        <w:t xml:space="preserve"> 1- 8</w:t>
      </w:r>
      <w:r>
        <w:tab/>
        <w:t>1s cross RH &amp; cast 1 place, cross LH &amp; cast (Lady up &amp; Man down) to meet 1</w:t>
      </w:r>
      <w:r w:rsidRPr="00972EEB">
        <w:t>st</w:t>
      </w:r>
      <w:r>
        <w:t xml:space="preserve"> corners in prom hold</w:t>
      </w:r>
    </w:p>
    <w:p w:rsidR="00B11EB3" w:rsidRDefault="00B11EB3" w:rsidP="00B11EB3">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rPr>
        <w:t xml:space="preserve"> while </w:t>
      </w:r>
      <w:r>
        <w:t>2</w:t>
      </w:r>
      <w:r w:rsidRPr="00972EEB">
        <w:t>nd</w:t>
      </w:r>
      <w:r>
        <w:t xml:space="preserve"> corners Adv+Ret diagonally;</w:t>
      </w:r>
    </w:p>
    <w:p w:rsidR="00B11EB3" w:rsidRDefault="00B11EB3" w:rsidP="00B11EB3">
      <w:pPr>
        <w:pStyle w:val="DanceBody"/>
      </w:pPr>
      <w:r>
        <w:tab/>
        <w:t>1s leave 1st corners &amp;  turn 1.3/4 LH to meet 2</w:t>
      </w:r>
      <w:r w:rsidRPr="00972EEB">
        <w:t>nd</w:t>
      </w:r>
      <w:r>
        <w:t xml:space="preserve"> corners in prom hold (1st corners now in diag opp place)</w:t>
      </w:r>
    </w:p>
    <w:p w:rsidR="00B11EB3" w:rsidRDefault="00B11EB3" w:rsidP="00B11EB3">
      <w:pPr>
        <w:pStyle w:val="DanceBody"/>
      </w:pPr>
      <w:r>
        <w:t>17-24</w:t>
      </w:r>
      <w:r>
        <w:tab/>
        <w:t>1s dance with 2</w:t>
      </w:r>
      <w:r w:rsidRPr="00972EEB">
        <w:t>nd</w:t>
      </w:r>
      <w:r>
        <w:t xml:space="preserve"> corner person 1/2 way round to 4</w:t>
      </w:r>
      <w:r w:rsidRPr="00972EEB">
        <w:t>th</w:t>
      </w:r>
      <w:r>
        <w:t xml:space="preserve"> corner</w:t>
      </w:r>
      <w:r w:rsidRPr="00BA6B4D">
        <w:rPr>
          <w:b/>
        </w:rPr>
        <w:t xml:space="preserve"> while </w:t>
      </w:r>
      <w:r>
        <w:t>1</w:t>
      </w:r>
      <w:r w:rsidRPr="00972EEB">
        <w:t>st</w:t>
      </w:r>
      <w:r>
        <w:t xml:space="preserve"> corners Adv+Ret;</w:t>
      </w:r>
    </w:p>
    <w:p w:rsidR="00B11EB3" w:rsidRDefault="00B11EB3" w:rsidP="00B11EB3">
      <w:pPr>
        <w:pStyle w:val="DanceBody"/>
      </w:pPr>
      <w:r>
        <w:tab/>
        <w:t>1s leave 2nd corners &amp; turn 1.1/4 LH to face 1</w:t>
      </w:r>
      <w:r w:rsidRPr="00972EEB">
        <w:t>st</w:t>
      </w:r>
      <w:r>
        <w:t xml:space="preserve"> corner (position)</w:t>
      </w:r>
    </w:p>
    <w:p w:rsidR="00B11EB3" w:rsidRDefault="00B11EB3" w:rsidP="00B11EB3">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B11EB3" w:rsidRDefault="00B11EB3" w:rsidP="00B11EB3"/>
    <w:p w:rsidR="00B11EB3" w:rsidRDefault="00B11EB3" w:rsidP="00B11EB3">
      <w:pPr>
        <w:pStyle w:val="Minicrib"/>
      </w:pPr>
      <w:r>
        <w:t>THE RESTLESS GHOST  (R8x32)  3C (4C set)</w:t>
      </w:r>
      <w:r>
        <w:tab/>
        <w:t>Angela Bulteel  Ribble Valley Bk</w:t>
      </w:r>
    </w:p>
    <w:p w:rsidR="00B11EB3" w:rsidRDefault="00B11EB3" w:rsidP="00B11EB3">
      <w:pPr>
        <w:pStyle w:val="DanceBody"/>
      </w:pPr>
      <w:r>
        <w:t xml:space="preserve"> 1- 8</w:t>
      </w:r>
      <w:r>
        <w:tab/>
        <w:t>1s dance in &amp; cast to 2</w:t>
      </w:r>
      <w:r w:rsidRPr="00972EEB">
        <w:t>nd</w:t>
      </w:r>
      <w:r>
        <w:t xml:space="preserve"> place, 1M+3M turn RH</w:t>
      </w:r>
      <w:r w:rsidRPr="00BA6B4D">
        <w:rPr>
          <w:b/>
        </w:rPr>
        <w:t xml:space="preserve"> </w:t>
      </w:r>
      <w:r>
        <w:rPr>
          <w:b/>
        </w:rPr>
        <w:t xml:space="preserve">as </w:t>
      </w:r>
      <w:r>
        <w:t>1L+3L turn LH &amp; 1s end facing 1</w:t>
      </w:r>
      <w:r w:rsidRPr="00972EEB">
        <w:t>st</w:t>
      </w:r>
      <w:r>
        <w:t xml:space="preserve"> corners</w:t>
      </w:r>
    </w:p>
    <w:p w:rsidR="00B11EB3" w:rsidRPr="00B80A05" w:rsidRDefault="00B11EB3" w:rsidP="00B11EB3">
      <w:pPr>
        <w:pStyle w:val="DanceBody"/>
        <w:rPr>
          <w:szCs w:val="16"/>
        </w:rPr>
      </w:pPr>
      <w:r>
        <w:rPr>
          <w:szCs w:val="16"/>
        </w:rPr>
        <w:t xml:space="preserve"> </w:t>
      </w:r>
      <w:r w:rsidRPr="00B80A05">
        <w:rPr>
          <w:szCs w:val="16"/>
        </w:rPr>
        <w:t>9-12</w:t>
      </w:r>
      <w:r w:rsidRPr="00B80A05">
        <w:rPr>
          <w:szCs w:val="16"/>
        </w:rPr>
        <w:tab/>
        <w:t>1s set to 1</w:t>
      </w:r>
      <w:r w:rsidRPr="00972EEB">
        <w:rPr>
          <w:szCs w:val="16"/>
        </w:rPr>
        <w:t>st</w:t>
      </w:r>
      <w:r w:rsidRPr="00B80A05">
        <w:rPr>
          <w:szCs w:val="16"/>
        </w:rPr>
        <w:t xml:space="preserve"> corner</w:t>
      </w:r>
      <w:r>
        <w:rPr>
          <w:szCs w:val="16"/>
        </w:rPr>
        <w:t>s</w:t>
      </w:r>
      <w:r w:rsidRPr="00B80A05">
        <w:rPr>
          <w:szCs w:val="16"/>
        </w:rPr>
        <w:t xml:space="preserve"> &amp; change places RH</w:t>
      </w:r>
      <w:r>
        <w:rPr>
          <w:szCs w:val="16"/>
        </w:rPr>
        <w:t xml:space="preserve"> with</w:t>
      </w:r>
      <w:r w:rsidRPr="00B80A05">
        <w:rPr>
          <w:szCs w:val="16"/>
        </w:rPr>
        <w:t xml:space="preserve"> 1</w:t>
      </w:r>
      <w:r w:rsidRPr="00972EEB">
        <w:rPr>
          <w:szCs w:val="16"/>
        </w:rPr>
        <w:t>st</w:t>
      </w:r>
      <w:r w:rsidRPr="00B80A05">
        <w:rPr>
          <w:szCs w:val="16"/>
        </w:rPr>
        <w:t xml:space="preserve"> corner persons</w:t>
      </w:r>
      <w:r>
        <w:rPr>
          <w:szCs w:val="16"/>
        </w:rPr>
        <w:t xml:space="preserve"> (2M/3L), corners moving in passing LSh to face next corners (2M face 3M, 3L face 2L)</w:t>
      </w:r>
    </w:p>
    <w:p w:rsidR="00B11EB3" w:rsidRDefault="00B11EB3" w:rsidP="00B11EB3">
      <w:pPr>
        <w:pStyle w:val="DanceBody"/>
      </w:pPr>
      <w:r w:rsidRPr="00B80A05">
        <w:rPr>
          <w:szCs w:val="16"/>
        </w:rPr>
        <w:t>13-16</w:t>
      </w:r>
      <w:r w:rsidRPr="00B80A05">
        <w:rPr>
          <w:szCs w:val="16"/>
        </w:rPr>
        <w:tab/>
      </w:r>
      <w:r>
        <w:rPr>
          <w:szCs w:val="16"/>
        </w:rPr>
        <w:t>2s+3s dance 1/2 diagonal reels of 4 with corners</w:t>
      </w:r>
      <w:r w:rsidRPr="00BA6B4D">
        <w:rPr>
          <w:b/>
          <w:szCs w:val="16"/>
        </w:rPr>
        <w:t xml:space="preserve"> </w:t>
      </w:r>
      <w:r>
        <w:rPr>
          <w:szCs w:val="16"/>
        </w:rPr>
        <w:t>on 2nd corners diagonal</w:t>
      </w:r>
      <w:r>
        <w:rPr>
          <w:b/>
          <w:szCs w:val="16"/>
        </w:rPr>
        <w:t xml:space="preserve"> as </w:t>
      </w:r>
      <w:r>
        <w:rPr>
          <w:szCs w:val="16"/>
        </w:rPr>
        <w:t>1s chase clockwise to opposite corner</w:t>
      </w:r>
    </w:p>
    <w:p w:rsidR="00B11EB3" w:rsidRPr="00B80A05" w:rsidRDefault="00B11EB3" w:rsidP="00B11EB3">
      <w:pPr>
        <w:pStyle w:val="DanceBody"/>
        <w:rPr>
          <w:szCs w:val="16"/>
        </w:rPr>
      </w:pPr>
      <w:r>
        <w:rPr>
          <w:szCs w:val="16"/>
        </w:rPr>
        <w:t>17-20</w:t>
      </w:r>
      <w:r>
        <w:rPr>
          <w:szCs w:val="16"/>
        </w:rPr>
        <w:tab/>
        <w:t>2M &amp; 3L set to 2</w:t>
      </w:r>
      <w:r w:rsidRPr="00972EEB">
        <w:rPr>
          <w:szCs w:val="16"/>
        </w:rPr>
        <w:t>nd</w:t>
      </w:r>
      <w:r>
        <w:rPr>
          <w:szCs w:val="16"/>
        </w:rPr>
        <w:t xml:space="preserve"> </w:t>
      </w:r>
      <w:r w:rsidRPr="00B80A05">
        <w:rPr>
          <w:szCs w:val="16"/>
        </w:rPr>
        <w:t>corner</w:t>
      </w:r>
      <w:r>
        <w:rPr>
          <w:szCs w:val="16"/>
        </w:rPr>
        <w:t>s (pstn)</w:t>
      </w:r>
      <w:r w:rsidRPr="00B80A05">
        <w:rPr>
          <w:szCs w:val="16"/>
        </w:rPr>
        <w:t xml:space="preserve"> &amp; change places RH</w:t>
      </w:r>
      <w:r>
        <w:rPr>
          <w:szCs w:val="16"/>
        </w:rPr>
        <w:t xml:space="preserve"> with</w:t>
      </w:r>
      <w:r w:rsidRPr="00B80A05">
        <w:rPr>
          <w:szCs w:val="16"/>
        </w:rPr>
        <w:t xml:space="preserve"> </w:t>
      </w:r>
      <w:r>
        <w:rPr>
          <w:szCs w:val="16"/>
        </w:rPr>
        <w:t xml:space="preserve">corner </w:t>
      </w:r>
      <w:r w:rsidRPr="00B80A05">
        <w:rPr>
          <w:szCs w:val="16"/>
        </w:rPr>
        <w:t>persons</w:t>
      </w:r>
      <w:r>
        <w:rPr>
          <w:szCs w:val="16"/>
        </w:rPr>
        <w:t xml:space="preserve"> (3M/2L),</w:t>
      </w:r>
      <w:r w:rsidRPr="006C2634">
        <w:rPr>
          <w:szCs w:val="16"/>
        </w:rPr>
        <w:t xml:space="preserve"> </w:t>
      </w:r>
      <w:r>
        <w:rPr>
          <w:szCs w:val="16"/>
        </w:rPr>
        <w:t>corners moving in passing LSh to face next corners</w:t>
      </w:r>
      <w:r w:rsidRPr="00B80A05">
        <w:rPr>
          <w:szCs w:val="16"/>
        </w:rPr>
        <w:t xml:space="preserve"> </w:t>
      </w:r>
      <w:r>
        <w:rPr>
          <w:szCs w:val="16"/>
        </w:rPr>
        <w:t>(3</w:t>
      </w:r>
      <w:r w:rsidRPr="00B80A05">
        <w:rPr>
          <w:szCs w:val="16"/>
        </w:rPr>
        <w:t>M fac</w:t>
      </w:r>
      <w:r>
        <w:rPr>
          <w:szCs w:val="16"/>
        </w:rPr>
        <w:t>e</w:t>
      </w:r>
      <w:r w:rsidRPr="00B80A05">
        <w:rPr>
          <w:szCs w:val="16"/>
        </w:rPr>
        <w:t xml:space="preserve"> </w:t>
      </w:r>
      <w:r>
        <w:rPr>
          <w:szCs w:val="16"/>
        </w:rPr>
        <w:t>1</w:t>
      </w:r>
      <w:r w:rsidRPr="00B80A05">
        <w:rPr>
          <w:szCs w:val="16"/>
        </w:rPr>
        <w:t>M</w:t>
      </w:r>
      <w:r>
        <w:rPr>
          <w:szCs w:val="16"/>
        </w:rPr>
        <w:t>,</w:t>
      </w:r>
      <w:r w:rsidRPr="00B80A05">
        <w:rPr>
          <w:szCs w:val="16"/>
        </w:rPr>
        <w:t xml:space="preserve"> </w:t>
      </w:r>
      <w:r>
        <w:rPr>
          <w:szCs w:val="16"/>
        </w:rPr>
        <w:t>2</w:t>
      </w:r>
      <w:r w:rsidRPr="00B80A05">
        <w:rPr>
          <w:szCs w:val="16"/>
        </w:rPr>
        <w:t>L fac</w:t>
      </w:r>
      <w:r>
        <w:rPr>
          <w:szCs w:val="16"/>
        </w:rPr>
        <w:t>e</w:t>
      </w:r>
      <w:r w:rsidRPr="00B80A05">
        <w:rPr>
          <w:szCs w:val="16"/>
        </w:rPr>
        <w:t xml:space="preserve"> </w:t>
      </w:r>
      <w:r>
        <w:rPr>
          <w:szCs w:val="16"/>
        </w:rPr>
        <w:t>1</w:t>
      </w:r>
      <w:r w:rsidRPr="00B80A05">
        <w:rPr>
          <w:szCs w:val="16"/>
        </w:rPr>
        <w:t>L)</w:t>
      </w:r>
    </w:p>
    <w:p w:rsidR="00B11EB3" w:rsidRDefault="00B11EB3" w:rsidP="00B11EB3">
      <w:pPr>
        <w:pStyle w:val="DanceBody"/>
      </w:pPr>
      <w:r>
        <w:rPr>
          <w:szCs w:val="16"/>
        </w:rPr>
        <w:t>21-24</w:t>
      </w:r>
      <w:r>
        <w:rPr>
          <w:szCs w:val="16"/>
        </w:rPr>
        <w:tab/>
        <w:t xml:space="preserve">2L+3M dance 1/2 diagonal reels of 4 with corners (1s) on 1st corners diagonal </w:t>
      </w:r>
      <w:r>
        <w:rPr>
          <w:b/>
          <w:szCs w:val="16"/>
        </w:rPr>
        <w:t xml:space="preserve">as </w:t>
      </w:r>
      <w:r>
        <w:rPr>
          <w:szCs w:val="16"/>
        </w:rPr>
        <w:t>2M+3L chase clockwise to opposite corner</w:t>
      </w:r>
    </w:p>
    <w:p w:rsidR="00B11EB3" w:rsidRDefault="00B11EB3" w:rsidP="00B11EB3">
      <w:pPr>
        <w:pStyle w:val="DanceBody"/>
      </w:pPr>
      <w:r>
        <w:rPr>
          <w:szCs w:val="16"/>
        </w:rPr>
        <w:t>25-28</w:t>
      </w:r>
      <w:r>
        <w:rPr>
          <w:szCs w:val="16"/>
        </w:rPr>
        <w:tab/>
        <w:t>2L &amp; 3M set to corners (1s) &amp; change places RH</w:t>
      </w:r>
      <w:r w:rsidRPr="00BA6B4D">
        <w:rPr>
          <w:b/>
          <w:szCs w:val="16"/>
        </w:rPr>
        <w:t xml:space="preserve"> while </w:t>
      </w:r>
      <w:r>
        <w:rPr>
          <w:szCs w:val="16"/>
        </w:rPr>
        <w:t>1s dance in to face each other up/down set (L facing down, man facing up)</w:t>
      </w:r>
    </w:p>
    <w:p w:rsidR="00B11EB3" w:rsidRDefault="00B11EB3" w:rsidP="00B11EB3">
      <w:pPr>
        <w:pStyle w:val="DanceBody"/>
        <w:keepNext w:val="0"/>
      </w:pPr>
      <w:r>
        <w:rPr>
          <w:szCs w:val="16"/>
        </w:rPr>
        <w:t>29-32</w:t>
      </w:r>
      <w:r>
        <w:rPr>
          <w:szCs w:val="16"/>
        </w:rPr>
        <w:tab/>
        <w:t>1s turn RH 1.1/4 times to 2</w:t>
      </w:r>
      <w:r w:rsidRPr="00972EEB">
        <w:rPr>
          <w:szCs w:val="16"/>
        </w:rPr>
        <w:t>nd</w:t>
      </w:r>
      <w:r>
        <w:rPr>
          <w:szCs w:val="16"/>
        </w:rPr>
        <w:t xml:space="preserve"> place own sides</w:t>
      </w:r>
      <w:r w:rsidRPr="00BA6B4D">
        <w:rPr>
          <w:b/>
          <w:szCs w:val="16"/>
        </w:rPr>
        <w:t xml:space="preserve"> while </w:t>
      </w:r>
      <w:r>
        <w:rPr>
          <w:szCs w:val="16"/>
        </w:rPr>
        <w:t>2s &amp; 3s set facing in diagonally &amp; cast to dance round 1/4 clockwise to next corner.  2 1 3</w:t>
      </w:r>
    </w:p>
    <w:p w:rsidR="00B11EB3" w:rsidRDefault="00B11EB3" w:rsidP="00B11EB3"/>
    <w:p w:rsidR="00B11EB3" w:rsidRDefault="00B11EB3" w:rsidP="00B11EB3">
      <w:pPr>
        <w:pStyle w:val="Minicrib"/>
      </w:pPr>
      <w:r>
        <w:t>THE RETIRING  (J4x32)  4C set</w:t>
      </w:r>
      <w:r>
        <w:tab/>
        <w:t>Ian Sandeman  Peterborough 2000 Collection</w:t>
      </w:r>
    </w:p>
    <w:p w:rsidR="00B11EB3" w:rsidRPr="00C72C13" w:rsidRDefault="00B11EB3" w:rsidP="00B11EB3">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B11EB3" w:rsidRPr="00C72C13" w:rsidRDefault="00B11EB3" w:rsidP="00B11EB3">
      <w:pPr>
        <w:pStyle w:val="DanceBody"/>
      </w:pPr>
      <w:r w:rsidRPr="00C72C13">
        <w:t xml:space="preserve"> 9-12</w:t>
      </w:r>
      <w:r w:rsidRPr="00C72C13">
        <w:tab/>
        <w:t>1s+3s set &amp; retire (PdeB) to side &amp; join hands with 2s</w:t>
      </w:r>
    </w:p>
    <w:p w:rsidR="00B11EB3" w:rsidRPr="00C72C13" w:rsidRDefault="00B11EB3" w:rsidP="00B11EB3">
      <w:pPr>
        <w:pStyle w:val="DanceBody"/>
      </w:pPr>
      <w:r w:rsidRPr="00C72C13">
        <w:t>13-16</w:t>
      </w:r>
      <w:r w:rsidRPr="00C72C13">
        <w:tab/>
        <w:t>1s+2s+3s NHJ Adv+Ret (Advance to form a circle, hands joined briefly &amp; raised, retire to place) to finish 1s facing down, 2s facing up</w:t>
      </w:r>
    </w:p>
    <w:p w:rsidR="00B11EB3" w:rsidRPr="00C72C13" w:rsidRDefault="00B11EB3" w:rsidP="00B11EB3">
      <w:pPr>
        <w:pStyle w:val="DanceBody"/>
      </w:pPr>
      <w:r w:rsidRPr="00C72C13">
        <w:t>17-24</w:t>
      </w:r>
      <w:r w:rsidRPr="00C72C13">
        <w:tab/>
        <w:t>1s+2s dance L&amp;R (1s &amp; 2s change places LH on sides to start)</w:t>
      </w:r>
    </w:p>
    <w:p w:rsidR="00B11EB3" w:rsidRPr="00C72C13" w:rsidRDefault="00B11EB3" w:rsidP="00B11EB3">
      <w:pPr>
        <w:pStyle w:val="DanceBody"/>
        <w:keepNext w:val="0"/>
      </w:pPr>
      <w:r w:rsidRPr="00C72C13">
        <w:t>25-32</w:t>
      </w:r>
      <w:r w:rsidRPr="00C72C13">
        <w:tab/>
        <w:t>1s cast to bottom &amp; turn twice with hands crossed (or elbow grip) into 4th place. 2s+3s+4s step up on bars 25-26</w:t>
      </w:r>
    </w:p>
    <w:p w:rsidR="00B11EB3" w:rsidRDefault="00B11EB3" w:rsidP="00B11EB3"/>
    <w:p w:rsidR="00B11EB3" w:rsidRDefault="00B11EB3" w:rsidP="00B11EB3">
      <w:pPr>
        <w:pStyle w:val="Minicrib"/>
      </w:pPr>
      <w:r>
        <w:t>RETURN OF THE DASHING WHITE SERGEANT  (R5x32)  5C Set</w:t>
      </w:r>
      <w:r>
        <w:tab/>
        <w:t>Lily Davison  Glenfeshie Bk 2</w:t>
      </w:r>
    </w:p>
    <w:p w:rsidR="00B11EB3" w:rsidRDefault="00B11EB3" w:rsidP="00B11EB3">
      <w:pPr>
        <w:pStyle w:val="DanceBody"/>
      </w:pPr>
      <w:r>
        <w:t xml:space="preserve"> 1- 4</w:t>
      </w:r>
      <w:r>
        <w:tab/>
        <w:t>1s &amp; 3s set, cast (2s &amp; 4s step up)</w:t>
      </w:r>
    </w:p>
    <w:p w:rsidR="00B11EB3" w:rsidRDefault="00B11EB3" w:rsidP="00B11EB3">
      <w:pPr>
        <w:pStyle w:val="DanceBody"/>
      </w:pPr>
      <w:r>
        <w:t xml:space="preserve"> 5- 8</w:t>
      </w:r>
      <w:r>
        <w:tab/>
        <w:t>1L+2s, 1M+3L+4s &amp; 3M+5s dance RH across</w:t>
      </w:r>
    </w:p>
    <w:p w:rsidR="00B11EB3" w:rsidRDefault="00B11EB3" w:rsidP="00B11EB3">
      <w:pPr>
        <w:pStyle w:val="DanceBody"/>
      </w:pPr>
      <w:r>
        <w:t xml:space="preserve"> 9-16</w:t>
      </w:r>
      <w:r>
        <w:tab/>
        <w:t>1s &amp; 3s set to &amp; turn 1st &amp; 2nd corners, ending facing partner</w:t>
      </w:r>
    </w:p>
    <w:p w:rsidR="00B11EB3" w:rsidRDefault="00B11EB3" w:rsidP="00B11EB3">
      <w:pPr>
        <w:pStyle w:val="DanceBody"/>
      </w:pPr>
      <w:r>
        <w:t>17-24</w:t>
      </w:r>
      <w:r>
        <w:tab/>
        <w:t>1s &amp; 3s dance reels of 4 with 2nd corners (1s &amp; 3s pass partner LSh to start).  1s &amp; 3s finish in 2nd/4th place opp sides.  2 (1) 4 (3) 5</w:t>
      </w:r>
    </w:p>
    <w:p w:rsidR="00B11EB3" w:rsidRDefault="00B11EB3" w:rsidP="00B11EB3">
      <w:pPr>
        <w:pStyle w:val="DanceBody"/>
        <w:keepNext w:val="0"/>
      </w:pPr>
      <w:r>
        <w:t>25-32</w:t>
      </w:r>
      <w:r>
        <w:tab/>
        <w:t>All 5 couples Adv+Ret; 1s &amp; 3s cross RH &amp; cast 1 place (4s &amp; 5s step up 31-32).   2 4 1 5 3</w:t>
      </w:r>
    </w:p>
    <w:p w:rsidR="00B11EB3" w:rsidRDefault="00B11EB3" w:rsidP="00B11EB3"/>
    <w:p w:rsidR="00B11EB3" w:rsidRDefault="00B11EB3" w:rsidP="00B11EB3">
      <w:pPr>
        <w:pStyle w:val="Minicrib"/>
      </w:pPr>
      <w:r>
        <w:t>RETURN TO BROADFORD BAY  (R8x32)  2C (4C set)</w:t>
      </w:r>
      <w:r>
        <w:tab/>
        <w:t>John Morris  Vallin Coll 1</w:t>
      </w:r>
    </w:p>
    <w:p w:rsidR="00B11EB3" w:rsidRDefault="00B11EB3" w:rsidP="00B11EB3">
      <w:pPr>
        <w:pStyle w:val="DanceBody"/>
      </w:pPr>
      <w:r>
        <w:t xml:space="preserve"> 1- 8</w:t>
      </w:r>
      <w:r>
        <w:tab/>
        <w:t>1s+2s circle 4H round to Left then 1s+2s dance RH across back to places</w:t>
      </w:r>
    </w:p>
    <w:p w:rsidR="00B11EB3" w:rsidRDefault="00B11EB3" w:rsidP="00B11EB3">
      <w:pPr>
        <w:pStyle w:val="DanceBody"/>
      </w:pPr>
      <w:r>
        <w:t xml:space="preserve"> 9-16</w:t>
      </w:r>
      <w:r>
        <w:tab/>
        <w:t>1s+2s set, dance 3/4 L&amp;R (cross LH with partner, RH on side, cross LH with partner) all face anticlockwise</w:t>
      </w:r>
    </w:p>
    <w:p w:rsidR="00B11EB3" w:rsidRDefault="00B11EB3" w:rsidP="00B11EB3">
      <w:pPr>
        <w:pStyle w:val="DanceBody"/>
      </w:pPr>
      <w:r>
        <w:t>17-20</w:t>
      </w:r>
      <w:r>
        <w:tab/>
        <w:t xml:space="preserve">2M+1L turn 1.1/2 RH to change places &amp; face clockwise </w:t>
      </w:r>
      <w:r>
        <w:rPr>
          <w:b/>
        </w:rPr>
        <w:t>as</w:t>
      </w:r>
      <w:r>
        <w:t xml:space="preserve"> partners chase anticlockwise 1/2 round &amp; face in</w:t>
      </w:r>
    </w:p>
    <w:p w:rsidR="00B11EB3" w:rsidRDefault="00B11EB3" w:rsidP="00B11EB3">
      <w:pPr>
        <w:pStyle w:val="DanceBody"/>
      </w:pPr>
      <w:r>
        <w:t>21-24</w:t>
      </w:r>
      <w:r>
        <w:tab/>
        <w:t xml:space="preserve">2L+1M turn 1.3/4 LH to face partner on "1st corner diagonal" </w:t>
      </w:r>
      <w:r>
        <w:rPr>
          <w:b/>
        </w:rPr>
        <w:t xml:space="preserve"> as</w:t>
      </w:r>
      <w:r>
        <w:t xml:space="preserve"> partner chase clockwise 1/2 round to face partner</w:t>
      </w:r>
    </w:p>
    <w:p w:rsidR="00B11EB3" w:rsidRDefault="00B11EB3" w:rsidP="00B11EB3">
      <w:pPr>
        <w:pStyle w:val="DanceBody"/>
      </w:pPr>
      <w:r>
        <w:t>25-32</w:t>
      </w:r>
      <w:r>
        <w:tab/>
        <w:t xml:space="preserve">1s+2s dance diagonal reel of 4 (on"1st corner diagonal") At end 2L+1M do </w:t>
      </w:r>
      <w:r>
        <w:rPr>
          <w:b/>
        </w:rPr>
        <w:t>not</w:t>
      </w:r>
      <w:r>
        <w:t xml:space="preserve"> pass LSh but curve right , polite turn to face partner</w:t>
      </w:r>
    </w:p>
    <w:p w:rsidR="00B11EB3" w:rsidRPr="0034210A" w:rsidRDefault="00B11EB3" w:rsidP="00B11EB3">
      <w:pPr>
        <w:pStyle w:val="DanceBody"/>
        <w:keepNext w:val="0"/>
        <w:rPr>
          <w:i/>
        </w:rPr>
      </w:pPr>
      <w:r w:rsidRPr="0034210A">
        <w:rPr>
          <w:i/>
        </w:rPr>
        <w:t>Deviser</w:t>
      </w:r>
      <w:r>
        <w:rPr>
          <w:i/>
        </w:rPr>
        <w:t>'</w:t>
      </w:r>
      <w:r w:rsidRPr="0034210A">
        <w:rPr>
          <w:i/>
        </w:rPr>
        <w:t>s note: When danced as a 4 couple set, it is recommended that both 1s &amp; 3s start the two couple dance sequence</w:t>
      </w:r>
    </w:p>
    <w:p w:rsidR="00B11EB3" w:rsidRDefault="00B11EB3" w:rsidP="00B11EB3"/>
    <w:p w:rsidR="00B11EB3" w:rsidRDefault="00B11EB3" w:rsidP="00B11EB3">
      <w:pPr>
        <w:pStyle w:val="Minicrib"/>
      </w:pPr>
      <w:r>
        <w:t>RETURN TO SAINT MARTINS  (S4x40)  4C set</w:t>
      </w:r>
      <w:r>
        <w:tab/>
        <w:t>Bob Anderson, 2011</w:t>
      </w:r>
    </w:p>
    <w:p w:rsidR="00B11EB3" w:rsidRPr="00DE6E77" w:rsidRDefault="00B11EB3" w:rsidP="00B11EB3">
      <w:pPr>
        <w:pStyle w:val="DanceBody"/>
      </w:pPr>
      <w:r>
        <w:t xml:space="preserve"> 1- 8</w:t>
      </w:r>
      <w:r>
        <w:tab/>
        <w:t>1s &amp; 4s dance Fig 8 round 2s+3s (1s &amp; 4s dance in/ down &amp; in/up to start - touching hands when meeting partner)</w:t>
      </w:r>
    </w:p>
    <w:p w:rsidR="00B11EB3" w:rsidRDefault="00B11EB3" w:rsidP="00B11EB3">
      <w:pPr>
        <w:pStyle w:val="DanceBody"/>
      </w:pPr>
      <w:r>
        <w:t xml:space="preserve"> 9-16</w:t>
      </w:r>
      <w:r>
        <w:tab/>
        <w:t>2s+3s dance Tourbillon:</w:t>
      </w:r>
    </w:p>
    <w:p w:rsidR="00B11EB3" w:rsidRDefault="00B11EB3" w:rsidP="00B11EB3">
      <w:pPr>
        <w:pStyle w:val="DanceBody"/>
      </w:pPr>
      <w:r>
        <w:tab/>
        <w:t>1- 4</w:t>
      </w:r>
      <w:r>
        <w:tab/>
        <w:t>2s+3s  1/2 turn ptnrs 2H, 2M &amp; 3L lead ptnrs by nearer hand 1 place cl'wise to end 2s on Ladies' side &amp; 3s on Men's side, 1s set to 2s</w:t>
      </w:r>
    </w:p>
    <w:p w:rsidR="00B11EB3" w:rsidRDefault="00B11EB3" w:rsidP="00B11EB3">
      <w:pPr>
        <w:pStyle w:val="DanceBody"/>
      </w:pPr>
      <w:r>
        <w:tab/>
        <w:t>5- 8</w:t>
      </w:r>
      <w:r>
        <w:tab/>
        <w:t>2s+3s  1/2 turn ptnrs 2H &amp; lead ptnrs on 1 place clockwise &amp; 3s+2s cross RH to own sides. 1 3 2 4</w:t>
      </w:r>
    </w:p>
    <w:p w:rsidR="00B11EB3" w:rsidRDefault="00B11EB3" w:rsidP="00B11EB3">
      <w:pPr>
        <w:pStyle w:val="DanceBody"/>
      </w:pPr>
      <w:r>
        <w:t>17-24</w:t>
      </w:r>
      <w:r>
        <w:tab/>
        <w:t>1s face 3s, 2s face 4s &amp; all set, all turn 3/4 RH into lines across; 1/2 RSh reels of 4 across</w:t>
      </w:r>
    </w:p>
    <w:p w:rsidR="00B11EB3" w:rsidRDefault="00B11EB3" w:rsidP="00B11EB3">
      <w:pPr>
        <w:pStyle w:val="DanceBody"/>
      </w:pPr>
      <w:r>
        <w:t>25-32</w:t>
      </w:r>
      <w:r>
        <w:tab/>
        <w:t>Middle couples face end couples &amp; all set, turn 3/4 RH into lines on side (1) (3) (2) (4);  1/2 RSh reels of 4 on sides</w:t>
      </w:r>
    </w:p>
    <w:p w:rsidR="00B11EB3" w:rsidRDefault="00B11EB3" w:rsidP="00B11EB3">
      <w:pPr>
        <w:pStyle w:val="DanceBody"/>
        <w:keepNext w:val="0"/>
      </w:pPr>
      <w:r>
        <w:t>33-40</w:t>
      </w:r>
      <w:r>
        <w:tab/>
        <w:t>4s+2s &amp; 3s+1s dance RH across; 4s+2s &amp; 3s+1s chase clockwise 1/2 round (2 bars) &amp; all set.  2 4 1 3</w:t>
      </w:r>
    </w:p>
    <w:p w:rsidR="00B11EB3" w:rsidRDefault="00B11EB3" w:rsidP="00B11EB3"/>
    <w:p w:rsidR="00B11EB3" w:rsidRDefault="00B11EB3" w:rsidP="00B11EB3">
      <w:pPr>
        <w:pStyle w:val="Minicrib"/>
      </w:pPr>
      <w:r>
        <w:t>RETURN TO SHIELDAIG  (S3x48)  3C Set</w:t>
      </w:r>
      <w:r>
        <w:tab/>
        <w:t>Gordon Thomson  12 SCDs</w:t>
      </w:r>
    </w:p>
    <w:p w:rsidR="00B11EB3" w:rsidRPr="00286B56" w:rsidRDefault="00B11EB3" w:rsidP="00B11EB3">
      <w:pPr>
        <w:pStyle w:val="DanceBody"/>
      </w:pPr>
      <w:r w:rsidRPr="00286B56">
        <w:t xml:space="preserve"> 1- 8</w:t>
      </w:r>
      <w:r w:rsidRPr="00286B56">
        <w:tab/>
        <w:t>1s+2s dance double Fig of 8 (1s cross down to start)</w:t>
      </w:r>
    </w:p>
    <w:p w:rsidR="00B11EB3" w:rsidRPr="00286B56" w:rsidRDefault="00B11EB3" w:rsidP="00B11EB3">
      <w:pPr>
        <w:pStyle w:val="DanceBody"/>
      </w:pPr>
      <w:r w:rsidRPr="00286B56">
        <w:t xml:space="preserve"> 9-16</w:t>
      </w:r>
      <w:r w:rsidRPr="00286B56">
        <w:tab/>
      </w:r>
      <w:r>
        <w:t>1s dance Inveran reels with 2s+3s</w:t>
      </w:r>
    </w:p>
    <w:p w:rsidR="00B11EB3" w:rsidRPr="00286B56" w:rsidRDefault="00B11EB3" w:rsidP="00B11EB3">
      <w:pPr>
        <w:pStyle w:val="DanceBody"/>
      </w:pPr>
      <w:r w:rsidRPr="00286B56">
        <w:t>17-24</w:t>
      </w:r>
      <w:r w:rsidRPr="00286B56">
        <w:tab/>
        <w:t>1s turn 2H &amp; cast 1 place, cross RH &amp; cast round 1</w:t>
      </w:r>
      <w:r w:rsidRPr="00972EEB">
        <w:t>st</w:t>
      </w:r>
      <w:r w:rsidRPr="00286B56">
        <w:t xml:space="preserve"> corner into line across</w:t>
      </w:r>
    </w:p>
    <w:p w:rsidR="00B11EB3" w:rsidRPr="00286B56" w:rsidRDefault="00B11EB3" w:rsidP="00B11EB3">
      <w:pPr>
        <w:pStyle w:val="DanceBody"/>
      </w:pPr>
      <w:r w:rsidRPr="00286B56">
        <w:t>25-32</w:t>
      </w:r>
      <w:r w:rsidRPr="00286B56">
        <w:tab/>
        <w:t xml:space="preserve">1s dance </w:t>
      </w:r>
      <w:r>
        <w:t>Diag R&amp;L</w:t>
      </w:r>
      <w:r w:rsidRPr="00286B56">
        <w:t xml:space="preserve"> (up/down) going to right to start</w:t>
      </w:r>
    </w:p>
    <w:p w:rsidR="00B11EB3" w:rsidRPr="00286B56" w:rsidRDefault="00B11EB3" w:rsidP="00B11EB3">
      <w:pPr>
        <w:pStyle w:val="DanceBody"/>
      </w:pPr>
      <w:r w:rsidRPr="00286B56">
        <w:t>33-40</w:t>
      </w:r>
      <w:r w:rsidRPr="00286B56">
        <w:tab/>
        <w:t>All Set+Link for 3, turn partner 2H.  3 1 2</w:t>
      </w:r>
    </w:p>
    <w:p w:rsidR="00B11EB3" w:rsidRPr="00286B56" w:rsidRDefault="00B11EB3" w:rsidP="00B11EB3">
      <w:pPr>
        <w:pStyle w:val="DanceBody"/>
        <w:keepNext w:val="0"/>
      </w:pPr>
      <w:r w:rsidRPr="00286B56">
        <w:t>41-48</w:t>
      </w:r>
      <w:r w:rsidRPr="00286B56">
        <w:tab/>
        <w:t xml:space="preserve">1s+2s dance </w:t>
      </w:r>
      <w:r>
        <w:t>Diamond Poussette</w:t>
      </w:r>
    </w:p>
    <w:p w:rsidR="00B11EB3" w:rsidRDefault="00B11EB3" w:rsidP="00B11EB3"/>
    <w:p w:rsidR="00B11EB3" w:rsidRDefault="00B11EB3" w:rsidP="00B11EB3">
      <w:pPr>
        <w:pStyle w:val="Minicrib"/>
      </w:pPr>
      <w:r>
        <w:t>THE REUNION JIG  (J32)  Round the Room</w:t>
      </w:r>
      <w:r>
        <w:tab/>
        <w:t>Judith Kowalczik</w:t>
      </w:r>
    </w:p>
    <w:p w:rsidR="00B11EB3" w:rsidRDefault="00B11EB3" w:rsidP="00B11EB3">
      <w:pPr>
        <w:pStyle w:val="DanceBody"/>
      </w:pPr>
      <w:r>
        <w:t>Round the Room, 2 facing 2 [1s face clockwise, 2s face anticlockwise]</w:t>
      </w:r>
    </w:p>
    <w:p w:rsidR="00B11EB3" w:rsidRDefault="00B11EB3" w:rsidP="00B11EB3">
      <w:pPr>
        <w:pStyle w:val="DanceBody"/>
      </w:pPr>
      <w:r>
        <w:t xml:space="preserve"> 1- 8</w:t>
      </w:r>
      <w:r>
        <w:tab/>
        <w:t>All pass opp person RSh, dance LH across with next couple (to face back to start place) &amp; pass original opp person RSh</w:t>
      </w:r>
    </w:p>
    <w:p w:rsidR="00B11EB3" w:rsidRDefault="00B11EB3" w:rsidP="00B11EB3">
      <w:pPr>
        <w:pStyle w:val="DanceBody"/>
      </w:pPr>
      <w:r>
        <w:t xml:space="preserve"> 9-16</w:t>
      </w:r>
      <w:r>
        <w:tab/>
        <w:t>1M followed by 1L dances clockwise round 2s, pull back LSh (bar 12) &amp; 1L followed by 1M dance anticlockwise back to place</w:t>
      </w:r>
    </w:p>
    <w:p w:rsidR="00B11EB3" w:rsidRDefault="00B11EB3" w:rsidP="00B11EB3">
      <w:pPr>
        <w:pStyle w:val="DanceBody"/>
      </w:pPr>
      <w:r>
        <w:t>17-24</w:t>
      </w:r>
      <w:r>
        <w:tab/>
        <w:t>2s repeat 9-16</w:t>
      </w:r>
    </w:p>
    <w:p w:rsidR="00B11EB3" w:rsidRDefault="00B11EB3" w:rsidP="00B11EB3">
      <w:pPr>
        <w:pStyle w:val="DanceBody"/>
        <w:keepNext w:val="0"/>
      </w:pPr>
      <w:r>
        <w:t>25-32</w:t>
      </w:r>
      <w:r>
        <w:tab/>
        <w:t>All turn opp person 1/2 LH, face each other, pull back LSh &amp; dance out to opp place.  All circle 4H round to Left with next couple</w:t>
      </w:r>
    </w:p>
    <w:p w:rsidR="00B11EB3" w:rsidRDefault="00B11EB3" w:rsidP="00B11EB3"/>
    <w:p w:rsidR="00B11EB3" w:rsidRDefault="00B11EB3" w:rsidP="00B11EB3">
      <w:pPr>
        <w:pStyle w:val="Minicrib"/>
      </w:pPr>
      <w:r>
        <w:t>THE REV. PETER IVES  (S8x32)  3C (4C set)</w:t>
      </w:r>
      <w:r>
        <w:tab/>
        <w:t>Kent W Smith  Northampton 20th Anniv</w:t>
      </w:r>
    </w:p>
    <w:p w:rsidR="00B11EB3" w:rsidRDefault="00B11EB3" w:rsidP="00B11EB3">
      <w:pPr>
        <w:pStyle w:val="DanceBody"/>
      </w:pPr>
      <w:r>
        <w:t xml:space="preserve"> 1- 8</w:t>
      </w:r>
      <w:r>
        <w:tab/>
        <w:t>1s+2s set, dance 3/4 R&amp;L.  1s face out, 2s face in</w:t>
      </w:r>
    </w:p>
    <w:p w:rsidR="00B11EB3" w:rsidRDefault="00B11EB3" w:rsidP="00B11EB3">
      <w:pPr>
        <w:pStyle w:val="DanceBody"/>
      </w:pPr>
      <w:r>
        <w:t xml:space="preserve"> 9-16</w:t>
      </w:r>
      <w:r>
        <w:tab/>
        <w:t>2s+1s+3s dance reels of 3 on sides (1M+2M &amp; 1L+3L pass RSh). 1s end in centre 2nd place</w:t>
      </w:r>
    </w:p>
    <w:p w:rsidR="00B11EB3" w:rsidRDefault="00B11EB3" w:rsidP="00B11EB3">
      <w:pPr>
        <w:pStyle w:val="DanceBody"/>
      </w:pPr>
      <w:r>
        <w:t>17-20</w:t>
      </w:r>
      <w:r>
        <w:tab/>
        <w:t xml:space="preserve">1s turn 1.1/4 LH </w:t>
      </w:r>
      <w:r>
        <w:rPr>
          <w:b/>
        </w:rPr>
        <w:t>while</w:t>
      </w:r>
      <w:r>
        <w:t xml:space="preserve"> 2s+3s chase clockwise round (2L &amp; 3M turn Left about to enter chase).  1s end in centre facing own sides</w:t>
      </w:r>
    </w:p>
    <w:p w:rsidR="00B11EB3" w:rsidRDefault="00B11EB3" w:rsidP="00B11EB3">
      <w:pPr>
        <w:pStyle w:val="DanceBody"/>
      </w:pPr>
      <w:r>
        <w:t>21-24</w:t>
      </w:r>
      <w:r>
        <w:tab/>
        <w:t>1M+3s (at top) &amp; 1L+2s dance RH across</w:t>
      </w:r>
    </w:p>
    <w:p w:rsidR="00B11EB3" w:rsidRDefault="00B11EB3" w:rsidP="00B11EB3">
      <w:pPr>
        <w:pStyle w:val="DanceBody"/>
      </w:pPr>
      <w:r>
        <w:t>25-28</w:t>
      </w:r>
      <w:r>
        <w:tab/>
        <w:t xml:space="preserve">1s turn 1.1/2 LH </w:t>
      </w:r>
      <w:r>
        <w:rPr>
          <w:b/>
        </w:rPr>
        <w:t>while</w:t>
      </w:r>
      <w:r>
        <w:t xml:space="preserve"> 2s+3s chase clockwise 1/2 way round.  1s end in centre facing opp sides</w:t>
      </w:r>
    </w:p>
    <w:p w:rsidR="00B11EB3" w:rsidRDefault="00B11EB3" w:rsidP="00B11EB3">
      <w:pPr>
        <w:pStyle w:val="DanceBody"/>
        <w:keepNext w:val="0"/>
      </w:pPr>
      <w:r>
        <w:t>29-32</w:t>
      </w:r>
      <w:r>
        <w:tab/>
        <w:t>1L+2s (at top) &amp; 1M+3s dance RH across   End 2 1 3</w:t>
      </w:r>
    </w:p>
    <w:p w:rsidR="00B11EB3" w:rsidRDefault="00B11EB3" w:rsidP="00B11EB3"/>
    <w:p w:rsidR="00B11EB3" w:rsidRDefault="00B11EB3" w:rsidP="00B11EB3">
      <w:pPr>
        <w:pStyle w:val="Minicrib"/>
      </w:pPr>
      <w:r>
        <w:t>THE REVEREND JOHN MACFARLANE  (R4x32)  4C set</w:t>
      </w:r>
      <w:r>
        <w:tab/>
        <w:t>Gary W Morris  RSCDS Bk 37</w:t>
      </w:r>
    </w:p>
    <w:p w:rsidR="00B11EB3" w:rsidRDefault="00B11EB3" w:rsidP="00B11EB3">
      <w:pPr>
        <w:pStyle w:val="DanceBody"/>
      </w:pPr>
      <w:r>
        <w:t xml:space="preserve"> 1- 8</w:t>
      </w:r>
      <w:r>
        <w:tab/>
        <w:t>1s cross down to dance reflection reels of 3 on opposite sides ending in partners place</w:t>
      </w:r>
    </w:p>
    <w:p w:rsidR="00B11EB3" w:rsidRDefault="00B11EB3" w:rsidP="00B11EB3">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olor w:val="000000"/>
        </w:rPr>
        <w:t>(Man sets to Left, Lady to Right to start) 2s+3s step up, 4s step in bars 15-16.</w:t>
      </w:r>
    </w:p>
    <w:p w:rsidR="00B11EB3" w:rsidRDefault="00B11EB3" w:rsidP="00B11EB3">
      <w:pPr>
        <w:pStyle w:val="DanceBody"/>
      </w:pPr>
      <w:r>
        <w:t>17-24</w:t>
      </w:r>
      <w:r>
        <w:tab/>
        <w:t>1s+4s dance Poussette</w:t>
      </w:r>
    </w:p>
    <w:p w:rsidR="00B11EB3" w:rsidRDefault="00B11EB3" w:rsidP="00B11EB3">
      <w:pPr>
        <w:pStyle w:val="DanceBody"/>
        <w:keepNext w:val="0"/>
      </w:pPr>
      <w:r>
        <w:t>25-32</w:t>
      </w:r>
      <w:r>
        <w:tab/>
        <w:t>2s+3s &amp; 4s+1s dance RH across once round &amp; turn partner LH</w:t>
      </w:r>
    </w:p>
    <w:p w:rsidR="00B11EB3" w:rsidRDefault="00B11EB3" w:rsidP="00B11EB3"/>
    <w:p w:rsidR="00B11EB3" w:rsidRDefault="00B11EB3" w:rsidP="00B11EB3">
      <w:pPr>
        <w:pStyle w:val="Minicrib"/>
        <w:rPr>
          <w:lang w:eastAsia="en-GB"/>
        </w:rPr>
      </w:pPr>
      <w:r>
        <w:rPr>
          <w:lang w:eastAsia="en-GB"/>
        </w:rPr>
        <w:t>THE REVEREND RON LEWIS  (R8x40)  3C (4C set)</w:t>
      </w:r>
      <w:r>
        <w:rPr>
          <w:lang w:eastAsia="en-GB"/>
        </w:rPr>
        <w:tab/>
        <w:t>Mimi Baldwin</w:t>
      </w:r>
    </w:p>
    <w:p w:rsidR="00B11EB3" w:rsidRPr="00112731" w:rsidRDefault="00B11EB3" w:rsidP="00B11EB3">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B11EB3" w:rsidRPr="00716D83" w:rsidRDefault="00B11EB3" w:rsidP="00B11EB3">
      <w:pPr>
        <w:pStyle w:val="DanceBody"/>
      </w:pPr>
      <w:r w:rsidRPr="00716D83">
        <w:t xml:space="preserve"> 9-12</w:t>
      </w:r>
      <w:r w:rsidRPr="00716D83">
        <w:tab/>
      </w:r>
      <w:r w:rsidRPr="00112731">
        <w:t xml:space="preserve">1s dance down between </w:t>
      </w:r>
      <w:r w:rsidRPr="00716D83">
        <w:t>2s &amp; 3s &amp; cast up to 2nd place</w:t>
      </w:r>
    </w:p>
    <w:p w:rsidR="00B11EB3" w:rsidRPr="00112731" w:rsidRDefault="00B11EB3" w:rsidP="00B11EB3">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B11EB3" w:rsidRDefault="00B11EB3" w:rsidP="00B11EB3">
      <w:pPr>
        <w:pStyle w:val="DanceBody"/>
      </w:pPr>
      <w:r w:rsidRPr="00112731">
        <w:t>17-28</w:t>
      </w:r>
      <w:r w:rsidRPr="00716D83">
        <w:tab/>
      </w:r>
      <w:r>
        <w:t>Dance to Each Point &amp; Set (as per Dance to Corners &amp; Set:) (12 bars);</w:t>
      </w:r>
    </w:p>
    <w:p w:rsidR="00B11EB3" w:rsidRDefault="00B11EB3" w:rsidP="00B11EB3">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B11EB3" w:rsidRPr="00112731" w:rsidRDefault="00B11EB3" w:rsidP="00B11EB3">
      <w:pPr>
        <w:pStyle w:val="DanceBody"/>
      </w:pPr>
      <w:r w:rsidRPr="00112731">
        <w:t>29-32</w:t>
      </w:r>
      <w:r w:rsidRPr="00716D83">
        <w:tab/>
      </w:r>
      <w:r w:rsidRPr="00112731">
        <w:t>1s turn RH 1</w:t>
      </w:r>
      <w:r>
        <w:t>.1/4</w:t>
      </w:r>
      <w:r w:rsidRPr="00112731">
        <w:t xml:space="preserve"> to end in 2nd place</w:t>
      </w:r>
      <w:r>
        <w:t xml:space="preserve"> own side </w:t>
      </w:r>
      <w:r w:rsidRPr="006802EE">
        <w:rPr>
          <w:b/>
        </w:rPr>
        <w:t>while</w:t>
      </w:r>
      <w:r>
        <w:t xml:space="preserve"> 2s+3s</w:t>
      </w:r>
      <w:r w:rsidRPr="00112731">
        <w:t xml:space="preserve"> chase round clockwise to end </w:t>
      </w:r>
      <w:r>
        <w:t xml:space="preserve">2 1 3 </w:t>
      </w:r>
      <w:r w:rsidRPr="00112731">
        <w:t>ready for…</w:t>
      </w:r>
    </w:p>
    <w:p w:rsidR="00B11EB3" w:rsidRDefault="00B11EB3" w:rsidP="00B11EB3">
      <w:pPr>
        <w:pStyle w:val="DanceBody"/>
        <w:keepNext w:val="0"/>
      </w:pPr>
      <w:r>
        <w:t>33</w:t>
      </w:r>
      <w:r w:rsidRPr="00112731">
        <w:t>-40</w:t>
      </w:r>
      <w:r w:rsidRPr="00716D83">
        <w:tab/>
      </w:r>
      <w:r>
        <w:t>2s+1s+3s circle</w:t>
      </w:r>
      <w:r w:rsidRPr="00112731">
        <w:t xml:space="preserve"> 6H round &amp; back</w:t>
      </w:r>
    </w:p>
    <w:p w:rsidR="00B11EB3" w:rsidRDefault="00B11EB3" w:rsidP="00B11EB3"/>
    <w:p w:rsidR="00B11EB3" w:rsidRDefault="00B11EB3" w:rsidP="00B11EB3">
      <w:pPr>
        <w:pStyle w:val="Minicrib"/>
      </w:pPr>
      <w:r>
        <w:t>REVEREND SANDY MAILER  (R4x32)  4C set</w:t>
      </w:r>
      <w:r>
        <w:tab/>
        <w:t>Isobel Bristow</w:t>
      </w:r>
    </w:p>
    <w:p w:rsidR="00B11EB3" w:rsidRDefault="00B11EB3" w:rsidP="00B11EB3">
      <w:pPr>
        <w:pStyle w:val="DanceBody"/>
      </w:pPr>
      <w:r>
        <w:t xml:space="preserve"> 1- 8</w:t>
      </w:r>
      <w:r>
        <w:tab/>
        <w:t>1s+2s</w:t>
      </w:r>
      <w:r w:rsidRPr="007F0D5A">
        <w:rPr>
          <w:b/>
        </w:rPr>
        <w:t xml:space="preserve"> also </w:t>
      </w:r>
      <w:r>
        <w:t>3s+4s set, 1s+2s &amp; 3s+4s dance RH across 1/2 way, all set &amp; cross RH.  2 1 4 3</w:t>
      </w:r>
    </w:p>
    <w:p w:rsidR="00B11EB3" w:rsidRDefault="00B11EB3" w:rsidP="00B11EB3">
      <w:pPr>
        <w:pStyle w:val="DanceBody"/>
      </w:pPr>
      <w:r>
        <w:t xml:space="preserve"> 9-16</w:t>
      </w:r>
      <w:r>
        <w:tab/>
        <w:t>1s &amp; 4s dance 1/2 Figs of 8 round end couples</w:t>
      </w:r>
      <w:r w:rsidRPr="00BA6B4D">
        <w:rPr>
          <w:b/>
        </w:rPr>
        <w:t xml:space="preserve"> while </w:t>
      </w:r>
      <w:r>
        <w:t>2s+3s set &amp; cross RH;  2s+1s</w:t>
      </w:r>
      <w:r w:rsidRPr="007F0D5A">
        <w:rPr>
          <w:b/>
        </w:rPr>
        <w:t xml:space="preserve"> also </w:t>
      </w:r>
      <w:r>
        <w:t>4s+3s circle to left</w:t>
      </w:r>
    </w:p>
    <w:p w:rsidR="00B11EB3" w:rsidRDefault="00B11EB3" w:rsidP="00B11EB3">
      <w:pPr>
        <w:pStyle w:val="DanceBody"/>
      </w:pPr>
      <w:r>
        <w:t>17-24</w:t>
      </w:r>
      <w:r>
        <w:tab/>
        <w:t>All dance 1/2 reels of 4 on sides, 3s+4s+1s (top 3 couples) dance 1/2 reels of 3 on sides</w:t>
      </w:r>
    </w:p>
    <w:p w:rsidR="00B11EB3" w:rsidRDefault="00B11EB3" w:rsidP="00B11EB3">
      <w:pPr>
        <w:pStyle w:val="DanceBody"/>
      </w:pPr>
      <w:r>
        <w:t>25-32</w:t>
      </w:r>
      <w:r>
        <w:tab/>
        <w:t>1L+2M advance (2 skip change) &amp; turn RH, pulling back RSh on bar 28 &amp; lead partner clockwise round to opp end of set</w:t>
      </w:r>
    </w:p>
    <w:p w:rsidR="00B11EB3" w:rsidRDefault="00B11EB3" w:rsidP="00B11EB3">
      <w:pPr>
        <w:pStyle w:val="DanceBody"/>
        <w:keepNext w:val="0"/>
      </w:pPr>
      <w:r>
        <w:tab/>
      </w:r>
      <w:r w:rsidRPr="00BA6B4D">
        <w:rPr>
          <w:b/>
        </w:rPr>
        <w:t xml:space="preserve">while </w:t>
      </w:r>
      <w:r>
        <w:t>3s+4s set facing on sides, change places RH, set to partners &amp; cross RH.  End 2 3 4 1</w:t>
      </w:r>
    </w:p>
    <w:p w:rsidR="00B11EB3" w:rsidRDefault="00B11EB3" w:rsidP="00B11EB3"/>
    <w:p w:rsidR="00B11EB3" w:rsidRDefault="00B11EB3" w:rsidP="00B11EB3">
      <w:pPr>
        <w:pStyle w:val="Minicrib"/>
      </w:pPr>
      <w:r>
        <w:t>RHODES HOUSE REEL  (R8x32)  3C (4C set)</w:t>
      </w:r>
      <w:r>
        <w:tab/>
        <w:t>Bill Forbes  Craigievar Bk 1</w:t>
      </w:r>
    </w:p>
    <w:p w:rsidR="00B11EB3" w:rsidRPr="000727AD" w:rsidRDefault="00B11EB3" w:rsidP="00B11EB3">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B11EB3" w:rsidRPr="000727AD" w:rsidRDefault="00B11EB3" w:rsidP="00B11EB3">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B11EB3" w:rsidRPr="000727AD" w:rsidRDefault="00B11EB3" w:rsidP="00B11EB3">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B11EB3" w:rsidRPr="000727AD" w:rsidRDefault="00B11EB3" w:rsidP="00B11EB3">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B11EB3" w:rsidRDefault="00B11EB3" w:rsidP="00B11EB3"/>
    <w:p w:rsidR="00B11EB3" w:rsidRDefault="00B11EB3" w:rsidP="00B11EB3">
      <w:pPr>
        <w:pStyle w:val="Minicrib"/>
      </w:pPr>
      <w:r>
        <w:t>THE RHODODENDRON STRATHSPEY  (S3x32)  3C Set</w:t>
      </w:r>
      <w:r>
        <w:tab/>
        <w:t>Cathy Sponseller  Washington State Centennial</w:t>
      </w:r>
    </w:p>
    <w:p w:rsidR="00B11EB3" w:rsidRDefault="00B11EB3" w:rsidP="00B11EB3">
      <w:pPr>
        <w:pStyle w:val="DanceBody"/>
      </w:pPr>
      <w:r>
        <w:t xml:space="preserve"> 1- 8</w:t>
      </w:r>
      <w:r>
        <w:tab/>
        <w:t>1s+2s+3s circle 6H 1/2 round to left &amp; cross RH to own side; 1s+2s+3s circle 6H 1/2 round to right &amp; cross LH remaining in centre for …</w:t>
      </w:r>
    </w:p>
    <w:p w:rsidR="00B11EB3" w:rsidRDefault="00B11EB3" w:rsidP="00B11EB3">
      <w:pPr>
        <w:pStyle w:val="DanceBody"/>
      </w:pPr>
      <w:r>
        <w:t xml:space="preserve"> 9-16</w:t>
      </w:r>
      <w:r>
        <w:tab/>
        <w:t>1s+2s+3s dance Promenade. 1s &amp; 3s end on sides but 2s remain in centre facing up</w:t>
      </w:r>
    </w:p>
    <w:p w:rsidR="00B11EB3" w:rsidRDefault="00B11EB3" w:rsidP="00B11EB3">
      <w:pPr>
        <w:pStyle w:val="DanceBody"/>
      </w:pPr>
      <w:r>
        <w:t>17-24</w:t>
      </w:r>
      <w:r>
        <w:tab/>
        <w:t>Mirror reels of 3 on sides (1s out/down. 2s up &amp; cast, 3s out/up)</w:t>
      </w:r>
    </w:p>
    <w:p w:rsidR="00B11EB3" w:rsidRDefault="00B11EB3" w:rsidP="00B11EB3">
      <w:pPr>
        <w:pStyle w:val="DanceBody"/>
        <w:keepNext w:val="0"/>
      </w:pPr>
      <w:r>
        <w:t>25-32</w:t>
      </w:r>
      <w:r>
        <w:tab/>
        <w:t xml:space="preserve">1s cast to 3rd place </w:t>
      </w:r>
      <w:r>
        <w:rPr>
          <w:b/>
        </w:rPr>
        <w:t>while</w:t>
      </w:r>
      <w:r>
        <w:t xml:space="preserve"> 2s lead up &amp; set </w:t>
      </w:r>
      <w:r>
        <w:rPr>
          <w:b/>
        </w:rPr>
        <w:t>while</w:t>
      </w:r>
      <w:r>
        <w:t xml:space="preserve"> 3s set &amp; step up to 2nd place; All turn partner RH.  End 2 3 1</w:t>
      </w:r>
    </w:p>
    <w:p w:rsidR="00B11EB3" w:rsidRDefault="00B11EB3" w:rsidP="00B11EB3"/>
    <w:p w:rsidR="00B11EB3" w:rsidRDefault="00B11EB3" w:rsidP="00B11EB3">
      <w:pPr>
        <w:pStyle w:val="Minicrib"/>
      </w:pPr>
      <w:r>
        <w:t>RHONA'S JIG  (J8x32)  3C (4C set)</w:t>
      </w:r>
      <w:r>
        <w:tab/>
        <w:t>David Page  ASCDS Ruby Bk</w:t>
      </w:r>
    </w:p>
    <w:p w:rsidR="00B11EB3" w:rsidRDefault="00B11EB3" w:rsidP="00B11EB3">
      <w:pPr>
        <w:pStyle w:val="DanceBody"/>
      </w:pPr>
      <w:r>
        <w:t xml:space="preserve"> 1- 4</w:t>
      </w:r>
      <w:r>
        <w:tab/>
        <w:t>1s+2s dance RH across.</w:t>
      </w:r>
    </w:p>
    <w:p w:rsidR="00B11EB3" w:rsidRDefault="00B11EB3" w:rsidP="00B11EB3">
      <w:pPr>
        <w:pStyle w:val="DanceBody"/>
      </w:pPr>
      <w:r>
        <w:t xml:space="preserve"> 5- 8</w:t>
      </w:r>
      <w:r>
        <w:tab/>
        <w:t>1s cast to 2nd place &amp; 2s dance up to 1st place. On bars 7&amp;8 1s pass LSh to finish back to back in the centre, 1L facing up &amp; 1M facing down</w:t>
      </w:r>
    </w:p>
    <w:p w:rsidR="00B11EB3" w:rsidRDefault="00B11EB3" w:rsidP="00B11EB3">
      <w:pPr>
        <w:pStyle w:val="DanceBody"/>
      </w:pPr>
      <w:r>
        <w:t xml:space="preserve"> 9-12</w:t>
      </w:r>
      <w:r>
        <w:tab/>
        <w:t>1s dance 1/2 LSh reel of 3 across (1L with 2s &amp; 1M with 3s) giving LSh to 1st corners to begin &amp; finish 1L between 2s facing down &amp; 1M between 3s facing up</w:t>
      </w:r>
    </w:p>
    <w:p w:rsidR="00B11EB3" w:rsidRDefault="00B11EB3" w:rsidP="00B11EB3">
      <w:pPr>
        <w:pStyle w:val="DanceBody"/>
      </w:pPr>
      <w:r>
        <w:t>13-16</w:t>
      </w:r>
      <w:r>
        <w:tab/>
        <w:t>All set &amp; cross RH</w:t>
      </w:r>
    </w:p>
    <w:p w:rsidR="00B11EB3" w:rsidRDefault="00B11EB3" w:rsidP="00B11EB3">
      <w:pPr>
        <w:pStyle w:val="DanceBody"/>
      </w:pPr>
      <w:r>
        <w:t>17-24</w:t>
      </w:r>
      <w:r>
        <w:tab/>
        <w:t>1s cast to right round 2nd corners &amp; turn RH to 2nd place opposite sides.  (3) (1) (2)</w:t>
      </w:r>
    </w:p>
    <w:p w:rsidR="00B11EB3" w:rsidRDefault="00B11EB3" w:rsidP="00B11EB3">
      <w:pPr>
        <w:pStyle w:val="DanceBody"/>
        <w:keepNext w:val="0"/>
      </w:pPr>
      <w:r>
        <w:t>25-32</w:t>
      </w:r>
      <w:r>
        <w:tab/>
        <w:t xml:space="preserve">All Set+Link for 3 couples </w:t>
      </w:r>
      <w:r w:rsidRPr="00184DB6">
        <w:rPr>
          <w:b/>
        </w:rPr>
        <w:t>twice</w:t>
      </w:r>
      <w:r>
        <w:rPr>
          <w:b/>
        </w:rPr>
        <w:t xml:space="preserve">. </w:t>
      </w:r>
      <w:r>
        <w:t xml:space="preserve"> 2 1 3 4</w:t>
      </w:r>
    </w:p>
    <w:p w:rsidR="00B11EB3" w:rsidRDefault="00B11EB3" w:rsidP="00B11EB3"/>
    <w:p w:rsidR="00B11EB3" w:rsidRDefault="00B11EB3" w:rsidP="00B11EB3">
      <w:pPr>
        <w:pStyle w:val="Minicrib"/>
      </w:pPr>
      <w:r>
        <w:t>THE RIBBLE LINK  (R8x40)  3C (4C set)</w:t>
      </w:r>
      <w:r>
        <w:tab/>
        <w:t>S Gibson  Ribble Valley Bk</w:t>
      </w:r>
    </w:p>
    <w:p w:rsidR="00B11EB3" w:rsidRDefault="00B11EB3" w:rsidP="00B11EB3">
      <w:pPr>
        <w:pStyle w:val="DanceBody"/>
      </w:pPr>
      <w:r>
        <w:t xml:space="preserve"> 1- 8</w:t>
      </w:r>
      <w:r>
        <w:tab/>
        <w:t xml:space="preserve">1L+2L Set+Link </w:t>
      </w:r>
      <w:r>
        <w:rPr>
          <w:b/>
        </w:rPr>
        <w:t>while</w:t>
      </w:r>
      <w:r>
        <w:t xml:space="preserve"> 1M+2M reverse Set+Link (1s cast, 2s dance up), 1s dance 1/2 Fig of 8 round 2s</w:t>
      </w:r>
    </w:p>
    <w:p w:rsidR="00B11EB3" w:rsidRDefault="00B11EB3" w:rsidP="00B11EB3">
      <w:pPr>
        <w:pStyle w:val="DanceBody"/>
      </w:pPr>
      <w:r>
        <w:t xml:space="preserve"> 9-16</w:t>
      </w:r>
      <w:r>
        <w:tab/>
        <w:t>1s dance RH across (Man with 2s &amp; Lady with 3s), 1s dance 1/2 Fig of 8 round 3s</w:t>
      </w:r>
    </w:p>
    <w:p w:rsidR="00B11EB3" w:rsidRDefault="00B11EB3" w:rsidP="00B11EB3">
      <w:pPr>
        <w:pStyle w:val="DanceBody"/>
      </w:pPr>
      <w:r>
        <w:t>17-24</w:t>
      </w:r>
      <w:r>
        <w:tab/>
        <w:t>1s followed by 2s dance down for 3 bars, dance up (2s divide) to top &amp; cast to 2</w:t>
      </w:r>
      <w:r w:rsidRPr="00972EEB">
        <w:t>nd</w:t>
      </w:r>
      <w:r>
        <w:t xml:space="preserve"> place</w:t>
      </w:r>
    </w:p>
    <w:p w:rsidR="00B11EB3" w:rsidRDefault="00B11EB3" w:rsidP="00B11EB3">
      <w:pPr>
        <w:pStyle w:val="DanceBody"/>
      </w:pPr>
      <w:r>
        <w:t>25-32</w:t>
      </w:r>
      <w:r>
        <w:tab/>
        <w:t>1s dance reels of 3 on sides (1s in &amp; down to start) &amp; end facing 1</w:t>
      </w:r>
      <w:r w:rsidRPr="00972EEB">
        <w:t>st</w:t>
      </w:r>
      <w:r>
        <w:t xml:space="preserve"> corners</w:t>
      </w:r>
    </w:p>
    <w:p w:rsidR="00B11EB3" w:rsidRDefault="00B11EB3" w:rsidP="00B11EB3">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B11EB3" w:rsidRDefault="00B11EB3" w:rsidP="00B11EB3"/>
    <w:p w:rsidR="00B11EB3" w:rsidRDefault="00B11EB3" w:rsidP="00B11EB3">
      <w:pPr>
        <w:pStyle w:val="Minicrib"/>
      </w:pPr>
      <w:r>
        <w:t>THE RIBBLESDALE STRATHSPEY  (S3x32)  3C set</w:t>
      </w:r>
      <w:r>
        <w:tab/>
        <w:t>Jeff Middleton  Ribble Valley Bk</w:t>
      </w:r>
    </w:p>
    <w:p w:rsidR="00B11EB3" w:rsidRDefault="00B11EB3" w:rsidP="00B11EB3">
      <w:pPr>
        <w:pStyle w:val="DanceBody"/>
      </w:pPr>
      <w:r>
        <w:t xml:space="preserve"> 1-12</w:t>
      </w:r>
      <w:r>
        <w:tab/>
        <w:t>1s+2s+3s dance R&amp;L for 3 couples</w:t>
      </w:r>
    </w:p>
    <w:p w:rsidR="00B11EB3" w:rsidRDefault="00B11EB3" w:rsidP="00B11EB3">
      <w:pPr>
        <w:pStyle w:val="DanceBody"/>
      </w:pPr>
      <w:r>
        <w:t>13-16</w:t>
      </w:r>
      <w:r>
        <w:tab/>
        <w:t>1s set (1M to right but 1L to left) &amp; cast to 2</w:t>
      </w:r>
      <w:r w:rsidRPr="00972EEB">
        <w:t>nd</w:t>
      </w:r>
      <w:r>
        <w:t xml:space="preserve"> place</w:t>
      </w:r>
    </w:p>
    <w:p w:rsidR="00B11EB3" w:rsidRDefault="00B11EB3" w:rsidP="00B11EB3">
      <w:pPr>
        <w:pStyle w:val="DanceBody"/>
      </w:pPr>
      <w:r>
        <w:t>17-24</w:t>
      </w:r>
      <w:r>
        <w:tab/>
        <w:t>2s+1s dance a Diamond poussette</w:t>
      </w:r>
    </w:p>
    <w:p w:rsidR="00B11EB3" w:rsidRDefault="00B11EB3" w:rsidP="00B11EB3">
      <w:pPr>
        <w:pStyle w:val="DanceBody"/>
      </w:pPr>
      <w:r>
        <w:t>25-32</w:t>
      </w:r>
      <w:r>
        <w:tab/>
        <w:t>1s dance Fig of 8 round 2s with 3s stepping up on bar 31</w:t>
      </w:r>
      <w:r w:rsidRPr="00BA6B4D">
        <w:rPr>
          <w:b/>
        </w:rPr>
        <w:t xml:space="preserve"> </w:t>
      </w:r>
      <w:r>
        <w:rPr>
          <w:b/>
        </w:rPr>
        <w:t xml:space="preserve">as </w:t>
      </w:r>
      <w:r>
        <w:t>1s dance into 3</w:t>
      </w:r>
      <w:r w:rsidRPr="00972EEB">
        <w:t>rd</w:t>
      </w:r>
      <w:r>
        <w:t xml:space="preserve"> place</w:t>
      </w:r>
    </w:p>
    <w:p w:rsidR="00B11EB3" w:rsidRPr="00B5146E" w:rsidRDefault="00B11EB3" w:rsidP="00B11EB3">
      <w:pPr>
        <w:pStyle w:val="DanceBody"/>
        <w:keepNext w:val="0"/>
        <w:rPr>
          <w:i/>
        </w:rPr>
      </w:pPr>
      <w:r w:rsidRPr="00B5146E">
        <w:rPr>
          <w:i/>
        </w:rPr>
        <w:t xml:space="preserve">Note: 1L leads with </w:t>
      </w:r>
      <w:r w:rsidRPr="00B5146E">
        <w:rPr>
          <w:b/>
          <w:i/>
        </w:rPr>
        <w:t>Left</w:t>
      </w:r>
      <w:r w:rsidRPr="00B5146E">
        <w:rPr>
          <w:i/>
        </w:rPr>
        <w:t xml:space="preserve"> foot throughout bars 13-24</w:t>
      </w:r>
    </w:p>
    <w:p w:rsidR="00B11EB3" w:rsidRDefault="00B11EB3" w:rsidP="00B11EB3"/>
    <w:p w:rsidR="00B11EB3" w:rsidRDefault="00B11EB3" w:rsidP="00B11EB3">
      <w:pPr>
        <w:pStyle w:val="Minicrib"/>
      </w:pPr>
      <w:r>
        <w:t>RIBBONS AND RINGS  (S8x32)  3C (4C set)</w:t>
      </w:r>
      <w:r>
        <w:tab/>
        <w:t>Judith Kowalczik  Potters Pairs</w:t>
      </w:r>
    </w:p>
    <w:p w:rsidR="00B11EB3" w:rsidRDefault="00B11EB3" w:rsidP="00B11EB3">
      <w:pPr>
        <w:pStyle w:val="DanceBody"/>
      </w:pPr>
      <w:r>
        <w:t xml:space="preserve"> 1- 8</w:t>
      </w:r>
      <w:r>
        <w:tab/>
        <w:t>1s dance down, face, set (2s step up 1-2).  1s dance RSh round partner out to 2nd place own side</w:t>
      </w:r>
    </w:p>
    <w:p w:rsidR="00B11EB3" w:rsidRDefault="00B11EB3" w:rsidP="00B11EB3">
      <w:pPr>
        <w:pStyle w:val="DanceBody"/>
      </w:pPr>
      <w:r>
        <w:t xml:space="preserve"> 9-16</w:t>
      </w:r>
      <w:r>
        <w:tab/>
        <w:t>2s+1s+3s set, 1/2 turn partner LH, face, pull back LSh &amp; dance out to opp side. 2s+1s+3s cross to own side passing partner LSh</w:t>
      </w:r>
    </w:p>
    <w:p w:rsidR="00B11EB3" w:rsidRDefault="00B11EB3" w:rsidP="00B11EB3">
      <w:pPr>
        <w:pStyle w:val="DanceBody"/>
      </w:pPr>
      <w:r>
        <w:t>17-24</w:t>
      </w:r>
      <w:r>
        <w:tab/>
        <w:t xml:space="preserve">1s dance DoSiDo, turn 2H </w:t>
      </w:r>
      <w:r>
        <w:rPr>
          <w:b/>
        </w:rPr>
        <w:t>while</w:t>
      </w:r>
      <w:r>
        <w:t xml:space="preserve"> 2s+3s chase round clockwise</w:t>
      </w:r>
    </w:p>
    <w:p w:rsidR="00B11EB3" w:rsidRDefault="00B11EB3" w:rsidP="00B11EB3">
      <w:pPr>
        <w:pStyle w:val="DanceBody"/>
        <w:keepNext w:val="0"/>
      </w:pPr>
      <w:r>
        <w:t>25-32</w:t>
      </w:r>
      <w:r>
        <w:tab/>
        <w:t>1s+2s dance all round (diamond) poussette</w:t>
      </w:r>
    </w:p>
    <w:p w:rsidR="00B11EB3" w:rsidRDefault="00B11EB3" w:rsidP="00B11EB3"/>
    <w:p w:rsidR="00B11EB3" w:rsidRDefault="00B11EB3" w:rsidP="00B11EB3">
      <w:pPr>
        <w:pStyle w:val="Minicrib"/>
      </w:pPr>
      <w:r>
        <w:t>RICE &amp; LEFSE  (J8x40)  3C (4C set)</w:t>
      </w:r>
      <w:r>
        <w:tab/>
        <w:t>Lara Friedman-Shedlov</w:t>
      </w:r>
    </w:p>
    <w:p w:rsidR="00B11EB3" w:rsidRPr="000727AD" w:rsidRDefault="00B11EB3" w:rsidP="00B11EB3">
      <w:pPr>
        <w:pStyle w:val="DanceBody"/>
      </w:pPr>
      <w:r w:rsidRPr="000727AD">
        <w:t xml:space="preserve"> 1- 8</w:t>
      </w:r>
      <w:r w:rsidRPr="000727AD">
        <w:tab/>
        <w:t>1s set, cast 1 place, dance down between 3s &amp; cast up to 2</w:t>
      </w:r>
      <w:r w:rsidRPr="00972EEB">
        <w:t>nd</w:t>
      </w:r>
      <w:r w:rsidRPr="000727AD">
        <w:t xml:space="preserve"> place</w:t>
      </w:r>
    </w:p>
    <w:p w:rsidR="00B11EB3" w:rsidRPr="000727AD" w:rsidRDefault="00B11EB3" w:rsidP="00B11EB3">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rPr>
        <w:t xml:space="preserve"> while </w:t>
      </w:r>
      <w:r w:rsidRPr="000727AD">
        <w:t>2s+3s dance R&amp;L</w:t>
      </w:r>
    </w:p>
    <w:p w:rsidR="00B11EB3" w:rsidRPr="000727AD" w:rsidRDefault="00B11EB3" w:rsidP="00B11EB3">
      <w:pPr>
        <w:pStyle w:val="DanceBody"/>
      </w:pPr>
      <w:r w:rsidRPr="000727AD">
        <w:t>17-28</w:t>
      </w:r>
      <w:r w:rsidRPr="000727AD">
        <w:tab/>
        <w:t>2s+1s+3s dance 3 couple R&amp;L (start by changing place RH up/down)</w:t>
      </w:r>
    </w:p>
    <w:p w:rsidR="00B11EB3" w:rsidRPr="000727AD" w:rsidRDefault="00B11EB3" w:rsidP="00B11EB3">
      <w:pPr>
        <w:pStyle w:val="DanceBody"/>
      </w:pPr>
      <w:r w:rsidRPr="000727AD">
        <w:t>29-32</w:t>
      </w:r>
      <w:r w:rsidRPr="000727AD">
        <w:tab/>
        <w:t>All set &amp; 1s petronella turn to 2</w:t>
      </w:r>
      <w:r w:rsidRPr="00972EEB">
        <w:t>nd</w:t>
      </w:r>
      <w:r w:rsidRPr="000727AD">
        <w:t xml:space="preserve"> place own sides</w:t>
      </w:r>
      <w:r w:rsidRPr="000727AD">
        <w:rPr>
          <w:b/>
        </w:rPr>
        <w:t xml:space="preserve"> while </w:t>
      </w:r>
      <w:r w:rsidRPr="000727AD">
        <w:t>2s &amp; 3s cross RH</w:t>
      </w:r>
    </w:p>
    <w:p w:rsidR="00B11EB3" w:rsidRPr="000727AD" w:rsidRDefault="00B11EB3" w:rsidP="00B11EB3">
      <w:pPr>
        <w:pStyle w:val="DanceBody"/>
      </w:pPr>
      <w:r w:rsidRPr="000727AD">
        <w:t>33-40</w:t>
      </w:r>
      <w:r w:rsidRPr="000727AD">
        <w:tab/>
        <w:t>1s dance diag R&amp;L with 2s+3s to end 3 1 2 4</w:t>
      </w:r>
    </w:p>
    <w:p w:rsidR="00B11EB3" w:rsidRPr="000727AD" w:rsidRDefault="00B11EB3" w:rsidP="00B11EB3">
      <w:pPr>
        <w:pStyle w:val="DanceBody"/>
        <w:keepNext w:val="0"/>
      </w:pPr>
      <w:r w:rsidRPr="000727AD">
        <w:tab/>
        <w:t>2</w:t>
      </w:r>
      <w:r w:rsidRPr="00972EEB">
        <w:t>nd</w:t>
      </w:r>
      <w:r w:rsidRPr="000727AD">
        <w:t xml:space="preserve"> time through, ends 3 4 1 2, 1s step to bottom &amp; 3s become new 1s</w:t>
      </w:r>
    </w:p>
    <w:p w:rsidR="00B11EB3" w:rsidRDefault="00B11EB3" w:rsidP="00B11EB3"/>
    <w:p w:rsidR="00B11EB3" w:rsidRDefault="00B11EB3" w:rsidP="00B11EB3">
      <w:pPr>
        <w:pStyle w:val="Minicrib"/>
      </w:pPr>
      <w:r>
        <w:t>RICHARD THE THIRD  (S8x32)  3C (4C set)</w:t>
      </w:r>
      <w:r>
        <w:tab/>
        <w:t>Terry Glasspool  Seven Year Itch Dances</w:t>
      </w:r>
    </w:p>
    <w:p w:rsidR="00B11EB3" w:rsidRDefault="00B11EB3" w:rsidP="00B11EB3">
      <w:pPr>
        <w:pStyle w:val="DanceBody"/>
      </w:pPr>
      <w:r>
        <w:t xml:space="preserve"> 1- 8</w:t>
      </w:r>
      <w:r>
        <w:tab/>
        <w:t>1s cast 1 place, dance 1/2 Fig of 8 round 1</w:t>
      </w:r>
      <w:r w:rsidRPr="00972EEB">
        <w:t>st</w:t>
      </w:r>
      <w:r>
        <w:t xml:space="preserve"> corners LSh &amp; 1s turn LH 1.1/4  to end in middle (1M up, 1L down)</w:t>
      </w:r>
    </w:p>
    <w:p w:rsidR="00B11EB3" w:rsidRDefault="00B11EB3" w:rsidP="00B11EB3">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B11EB3" w:rsidRDefault="00B11EB3" w:rsidP="00B11EB3">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rPr>
        <w:t xml:space="preserve"> while </w:t>
      </w:r>
      <w:r>
        <w:t>1s turn LH to face 3</w:t>
      </w:r>
      <w:r w:rsidRPr="00972EEB">
        <w:t>rd</w:t>
      </w:r>
      <w:r>
        <w:t xml:space="preserve"> corner (pstn)</w:t>
      </w:r>
    </w:p>
    <w:p w:rsidR="00B11EB3" w:rsidRDefault="00B11EB3" w:rsidP="00B11EB3">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B11EB3" w:rsidRDefault="00B11EB3" w:rsidP="00B11EB3"/>
    <w:p w:rsidR="00B11EB3" w:rsidRDefault="00B11EB3" w:rsidP="00B11EB3">
      <w:pPr>
        <w:pStyle w:val="Minicrib"/>
      </w:pPr>
      <w:r>
        <w:t>RICHARDSON'S RANT  (R8x32)  3C (4C Set)</w:t>
      </w:r>
      <w:r>
        <w:tab/>
        <w:t>Kent W Smith  Chicago 10th Anniv Coll</w:t>
      </w:r>
    </w:p>
    <w:p w:rsidR="00B11EB3" w:rsidRDefault="00B11EB3" w:rsidP="00B11EB3">
      <w:pPr>
        <w:pStyle w:val="DanceBody"/>
      </w:pPr>
      <w:r>
        <w:t xml:space="preserve"> 1- 8</w:t>
      </w:r>
      <w:r>
        <w:tab/>
        <w:t>1s dance 1/2 Fig of 8 round 2s.  1M+2L turn LH</w:t>
      </w:r>
      <w:r w:rsidRPr="00BA6B4D">
        <w:rPr>
          <w:b/>
        </w:rPr>
        <w:t xml:space="preserve"> while </w:t>
      </w:r>
      <w:r>
        <w:t>1L+2M turn RH (4 bars)</w:t>
      </w:r>
    </w:p>
    <w:p w:rsidR="00B11EB3" w:rsidRDefault="00B11EB3" w:rsidP="00B11EB3">
      <w:pPr>
        <w:pStyle w:val="DanceBody"/>
      </w:pPr>
      <w:r>
        <w:t xml:space="preserve"> 9-16</w:t>
      </w:r>
      <w:r>
        <w:tab/>
        <w:t>1s dance reflection reels of 3 on opposite sides (1s in/down, 2s out/up to start)</w:t>
      </w:r>
    </w:p>
    <w:p w:rsidR="00B11EB3" w:rsidRDefault="00B11EB3" w:rsidP="00B11EB3">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B11EB3" w:rsidRDefault="00B11EB3" w:rsidP="00B11EB3"/>
    <w:p w:rsidR="00B11EB3" w:rsidRDefault="00B11EB3" w:rsidP="00B11EB3">
      <w:pPr>
        <w:pStyle w:val="Minicrib"/>
      </w:pPr>
      <w:r>
        <w:t>RICK'S DELIGHT  (R8x32)  3C (4C set)</w:t>
      </w:r>
      <w:r>
        <w:tab/>
        <w:t>Virginia Van Scoy  Northampton 20th Anniv</w:t>
      </w:r>
    </w:p>
    <w:p w:rsidR="00B11EB3" w:rsidRDefault="00B11EB3" w:rsidP="00B11EB3">
      <w:pPr>
        <w:pStyle w:val="DanceBody"/>
      </w:pPr>
      <w:r>
        <w:t xml:space="preserve"> 1- 4</w:t>
      </w:r>
      <w:r>
        <w:tab/>
        <w:t>1s+2s dance RH across</w:t>
      </w:r>
    </w:p>
    <w:p w:rsidR="00B11EB3" w:rsidRDefault="00B11EB3" w:rsidP="00B11EB3">
      <w:pPr>
        <w:pStyle w:val="DanceBody"/>
      </w:pPr>
      <w:r>
        <w:t xml:space="preserve"> 5- 8</w:t>
      </w:r>
      <w:r>
        <w:tab/>
        <w:t>1s cast (2s step up) &amp; dance RSh round each other finishing BtoB ready for ...</w:t>
      </w:r>
    </w:p>
    <w:p w:rsidR="00B11EB3" w:rsidRDefault="00B11EB3" w:rsidP="00B11EB3">
      <w:pPr>
        <w:pStyle w:val="DanceBody"/>
      </w:pPr>
      <w:r>
        <w:t xml:space="preserve"> 9-16</w:t>
      </w:r>
      <w:r>
        <w:tab/>
        <w:t>2s+1s+3s dance Double Triangles.  1s end in 2nd place own sides</w:t>
      </w:r>
    </w:p>
    <w:p w:rsidR="00B11EB3" w:rsidRDefault="00B11EB3" w:rsidP="00B11EB3">
      <w:pPr>
        <w:pStyle w:val="DanceBody"/>
      </w:pPr>
      <w:r>
        <w:t>17-20</w:t>
      </w:r>
      <w:r>
        <w:tab/>
        <w:t>2s+1s+3s 1/2 turn partners RH, pull back RSh &amp; dance out to opp sides</w:t>
      </w:r>
    </w:p>
    <w:p w:rsidR="00B11EB3" w:rsidRDefault="00B11EB3" w:rsidP="00B11EB3">
      <w:pPr>
        <w:pStyle w:val="DanceBody"/>
      </w:pPr>
      <w:r>
        <w:t>21-24</w:t>
      </w:r>
      <w:r>
        <w:tab/>
        <w:t>Repeat bars 17-20</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RIDDLERS RANT  (R8x32)  3C (4C set)</w:t>
      </w:r>
      <w:r>
        <w:tab/>
        <w:t>Bill Forbes  Craigievar Bk 3</w:t>
      </w:r>
    </w:p>
    <w:p w:rsidR="00B11EB3" w:rsidRDefault="00B11EB3" w:rsidP="00B11EB3">
      <w:pPr>
        <w:pStyle w:val="DanceBody"/>
      </w:pPr>
      <w:r>
        <w:t xml:space="preserve"> 1- 8</w:t>
      </w:r>
      <w:r>
        <w:tab/>
        <w:t>1s+2s dance RH across, set to partners &amp; 1s cast 1 place, 2s dance up &amp; face out bars 7-8</w:t>
      </w:r>
    </w:p>
    <w:p w:rsidR="00B11EB3" w:rsidRDefault="00B11EB3" w:rsidP="00B11EB3">
      <w:pPr>
        <w:pStyle w:val="DanceBody"/>
      </w:pPr>
      <w:r>
        <w:t xml:space="preserve"> 9-16</w:t>
      </w:r>
      <w:r>
        <w:tab/>
        <w:t>2s+1s+3s dance RSh reels of 3 on sides with 1L dancing up &amp; 1M down 1s end holding LH facing 1</w:t>
      </w:r>
      <w:r w:rsidRPr="00972EEB">
        <w:t>st</w:t>
      </w:r>
      <w:r>
        <w:t xml:space="preserve"> crnrs with 2L/3M on their RH</w:t>
      </w:r>
    </w:p>
    <w:p w:rsidR="00B11EB3" w:rsidRDefault="00B11EB3" w:rsidP="00B11EB3">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B11EB3" w:rsidRDefault="00B11EB3" w:rsidP="00B11EB3">
      <w:pPr>
        <w:pStyle w:val="DanceBody"/>
        <w:keepNext w:val="0"/>
      </w:pPr>
      <w:r>
        <w:t>25-32</w:t>
      </w:r>
      <w:r>
        <w:tab/>
        <w:t>1s dance reels of 3 across (1M with 2s &amp; 1L with 3s) &amp; cross to new places</w:t>
      </w:r>
    </w:p>
    <w:p w:rsidR="00B11EB3" w:rsidRDefault="00B11EB3" w:rsidP="00B11EB3"/>
    <w:p w:rsidR="00B11EB3" w:rsidRDefault="00B11EB3" w:rsidP="00B11EB3">
      <w:pPr>
        <w:pStyle w:val="Minicrib"/>
      </w:pPr>
      <w:r>
        <w:t>RIDEAU REEL  (R4x40)  4C set</w:t>
      </w:r>
      <w:r>
        <w:tab/>
        <w:t>John S Trew  Martello Tower 2</w:t>
      </w:r>
    </w:p>
    <w:p w:rsidR="00B11EB3" w:rsidRPr="000727AD" w:rsidRDefault="00B11EB3" w:rsidP="00B11EB3">
      <w:pPr>
        <w:pStyle w:val="DanceBody"/>
      </w:pPr>
      <w:r w:rsidRPr="000727AD">
        <w:t xml:space="preserve"> 1- 8</w:t>
      </w:r>
      <w:r w:rsidRPr="000727AD">
        <w:tab/>
        <w:t>1s dance RSh Fig of 8 on own sides round standing 2s &amp; 3s</w:t>
      </w:r>
    </w:p>
    <w:p w:rsidR="00B11EB3" w:rsidRPr="000727AD" w:rsidRDefault="00B11EB3" w:rsidP="00B11EB3">
      <w:pPr>
        <w:pStyle w:val="DanceBody"/>
      </w:pPr>
      <w:r w:rsidRPr="000727AD">
        <w:t xml:space="preserve"> 9-16</w:t>
      </w:r>
      <w:r w:rsidRPr="000727AD">
        <w:tab/>
        <w:t>2s+3s set, cross RH &amp; dance RH across once round to end facing corner person</w:t>
      </w:r>
    </w:p>
    <w:p w:rsidR="00B11EB3" w:rsidRPr="000727AD" w:rsidRDefault="00B11EB3" w:rsidP="00B11EB3">
      <w:pPr>
        <w:pStyle w:val="DanceBody"/>
      </w:pPr>
      <w:r w:rsidRPr="000727AD">
        <w:t>17-24</w:t>
      </w:r>
      <w:r w:rsidRPr="000727AD">
        <w:tab/>
        <w:t xml:space="preserve">1L+2M+3L+4M dance </w:t>
      </w:r>
      <w:r>
        <w:t xml:space="preserve">1/2 </w:t>
      </w:r>
      <w:r w:rsidRPr="000727AD">
        <w:t>diagonal reel of 4</w:t>
      </w:r>
      <w:r w:rsidRPr="000727AD">
        <w:rPr>
          <w:b/>
        </w:rPr>
        <w:t xml:space="preserve"> while </w:t>
      </w:r>
      <w:r w:rsidRPr="000727AD">
        <w:t xml:space="preserve">others turn corners RH, 1M+2L+3M+4L dance </w:t>
      </w:r>
      <w:r>
        <w:t xml:space="preserve">1/2 </w:t>
      </w:r>
      <w:r w:rsidRPr="000727AD">
        <w:t>diagonal reel of 4</w:t>
      </w:r>
      <w:r w:rsidRPr="000727AD">
        <w:rPr>
          <w:b/>
        </w:rPr>
        <w:t xml:space="preserve"> while </w:t>
      </w:r>
      <w:r w:rsidRPr="000727AD">
        <w:t>others turn corners RH</w:t>
      </w:r>
    </w:p>
    <w:p w:rsidR="00B11EB3" w:rsidRPr="000727AD" w:rsidRDefault="00B11EB3" w:rsidP="00B11EB3">
      <w:pPr>
        <w:pStyle w:val="DanceBody"/>
      </w:pPr>
      <w:r w:rsidRPr="000727AD">
        <w:t>25-32</w:t>
      </w:r>
      <w:r w:rsidRPr="000727AD">
        <w:tab/>
        <w:t>Repeat</w:t>
      </w:r>
    </w:p>
    <w:p w:rsidR="00B11EB3" w:rsidRPr="000727AD" w:rsidRDefault="00B11EB3" w:rsidP="00B11EB3">
      <w:pPr>
        <w:pStyle w:val="DanceBody"/>
        <w:keepNext w:val="0"/>
      </w:pPr>
      <w:r w:rsidRPr="000727AD">
        <w:t>33-40</w:t>
      </w:r>
      <w:r w:rsidRPr="000727AD">
        <w:tab/>
        <w:t>1s cast 1 place (2s cross up), cross RH &amp; cast down 2 places (3s cross up 1 place &amp; 4s step up) &amp; 1s cross RH to own sides</w:t>
      </w:r>
    </w:p>
    <w:p w:rsidR="00B11EB3" w:rsidRDefault="00B11EB3" w:rsidP="00B11EB3"/>
    <w:p w:rsidR="00B11EB3" w:rsidRDefault="00B11EB3" w:rsidP="00B11EB3">
      <w:pPr>
        <w:pStyle w:val="Minicrib"/>
      </w:pPr>
      <w:r>
        <w:t>THE RIDER HALL  (S3x32)  3C set</w:t>
      </w:r>
      <w:r>
        <w:tab/>
        <w:t>Carol Blake  World Wide Weavings</w:t>
      </w:r>
    </w:p>
    <w:p w:rsidR="00B11EB3" w:rsidRDefault="00B11EB3" w:rsidP="00B11EB3">
      <w:pPr>
        <w:pStyle w:val="DanceBody"/>
      </w:pPr>
      <w:r>
        <w:t xml:space="preserve"> 1- 8</w:t>
      </w:r>
      <w:r>
        <w:tab/>
        <w:t>1s+2s Set+Link; 2s+1s dance RH across</w:t>
      </w:r>
    </w:p>
    <w:p w:rsidR="00B11EB3" w:rsidRDefault="00B11EB3" w:rsidP="00B11EB3">
      <w:pPr>
        <w:pStyle w:val="DanceBody"/>
      </w:pPr>
      <w:r>
        <w:t xml:space="preserve"> 9-16</w:t>
      </w:r>
      <w:r>
        <w:tab/>
        <w:t>1s dance up NHJ, cast round 2s, meet &amp; dance down between 3s &amp; cast up to 2nd place</w:t>
      </w:r>
    </w:p>
    <w:p w:rsidR="00B11EB3" w:rsidRDefault="00B11EB3" w:rsidP="00B11EB3">
      <w:pPr>
        <w:pStyle w:val="DanceBody"/>
      </w:pPr>
      <w:r>
        <w:t>17-24</w:t>
      </w:r>
      <w:r>
        <w:tab/>
        <w:t>1s+3s Set+Link; 3s+1s dance RH across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RIDERS OF ROHAN  (R8x40)  3C (4C set)</w:t>
      </w:r>
      <w:r>
        <w:tab/>
        <w:t>Iain Boyd  Lord of the Rings Coll</w:t>
      </w:r>
    </w:p>
    <w:p w:rsidR="00B11EB3" w:rsidRDefault="00B11EB3" w:rsidP="00B11EB3">
      <w:pPr>
        <w:pStyle w:val="DanceBody"/>
      </w:pPr>
      <w:r>
        <w:t xml:space="preserve"> 1- 8</w:t>
      </w:r>
      <w:r>
        <w:tab/>
        <w:t>1s dance Inveran reels with 2s+3s. 2s end facing out</w:t>
      </w:r>
    </w:p>
    <w:p w:rsidR="00B11EB3" w:rsidRPr="0000709B" w:rsidRDefault="00B11EB3" w:rsidP="00B11EB3">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B11EB3" w:rsidRDefault="00B11EB3" w:rsidP="00B11EB3">
      <w:pPr>
        <w:pStyle w:val="DanceBody"/>
      </w:pPr>
      <w:r>
        <w:t>17-24</w:t>
      </w:r>
      <w:r>
        <w:tab/>
        <w:t>1s dance diag reel of 4 with 1</w:t>
      </w:r>
      <w:r w:rsidRPr="00972EEB">
        <w:t>st</w:t>
      </w:r>
      <w:r>
        <w:t xml:space="preserve"> corners &amp; pass RSh to face 2</w:t>
      </w:r>
      <w:r w:rsidRPr="00972EEB">
        <w:t>nd</w:t>
      </w:r>
      <w:r>
        <w:t xml:space="preserve"> corners</w:t>
      </w:r>
    </w:p>
    <w:p w:rsidR="00B11EB3" w:rsidRDefault="00B11EB3" w:rsidP="00B11EB3">
      <w:pPr>
        <w:pStyle w:val="DanceBody"/>
      </w:pPr>
      <w:r>
        <w:t>25-32</w:t>
      </w:r>
      <w:r>
        <w:tab/>
        <w:t>1s dance diag reel of 4 with 2</w:t>
      </w:r>
      <w:r w:rsidRPr="00972EEB">
        <w:t>nd</w:t>
      </w:r>
      <w:r>
        <w:t xml:space="preserve"> corners &amp; pass RSh to face 2</w:t>
      </w:r>
      <w:r w:rsidRPr="00972EEB">
        <w:t>nd</w:t>
      </w:r>
      <w:r>
        <w:t xml:space="preserve"> corners again</w:t>
      </w:r>
    </w:p>
    <w:p w:rsidR="00B11EB3" w:rsidRDefault="00B11EB3" w:rsidP="00B11EB3">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B11EB3" w:rsidRDefault="00B11EB3" w:rsidP="00B11EB3"/>
    <w:p w:rsidR="00B11EB3" w:rsidRDefault="00B11EB3" w:rsidP="00B11EB3">
      <w:pPr>
        <w:pStyle w:val="Minicrib"/>
      </w:pPr>
      <w:r>
        <w:t>RIDING THE BORDER MARCHES  (S4x32)  4C set</w:t>
      </w:r>
      <w:r>
        <w:tab/>
        <w:t>Janet Cook  Imperial 4</w:t>
      </w:r>
    </w:p>
    <w:p w:rsidR="00B11EB3" w:rsidRDefault="00B11EB3" w:rsidP="00B11EB3">
      <w:pPr>
        <w:pStyle w:val="DanceBody"/>
      </w:pPr>
      <w:r>
        <w:t>1s &amp; 2s start on opp sides</w:t>
      </w:r>
    </w:p>
    <w:p w:rsidR="00B11EB3" w:rsidRPr="000727AD" w:rsidRDefault="00B11EB3" w:rsidP="00B11EB3">
      <w:pPr>
        <w:pStyle w:val="DanceBody"/>
      </w:pPr>
      <w:r w:rsidRPr="000727AD">
        <w:t xml:space="preserve"> 1- 8</w:t>
      </w:r>
      <w:r w:rsidRPr="000727AD">
        <w:tab/>
        <w:t>1s &amp; 4s set &amp; cross RH into prom hold facing out of ends, 1s &amp; 4s dance round to right round corner &amp; pass LSh to face 3M/2M</w:t>
      </w:r>
    </w:p>
    <w:p w:rsidR="00B11EB3" w:rsidRPr="000727AD" w:rsidRDefault="00B11EB3" w:rsidP="00B11EB3">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B11EB3" w:rsidRPr="000727AD" w:rsidRDefault="00B11EB3" w:rsidP="00B11EB3">
      <w:pPr>
        <w:pStyle w:val="DanceBody"/>
      </w:pPr>
      <w:r>
        <w:t>17-20</w:t>
      </w:r>
      <w:r w:rsidRPr="000727AD">
        <w:tab/>
        <w:t>3s facing 1s &amp; 4s facing 2s on sides &amp; set HS</w:t>
      </w:r>
    </w:p>
    <w:p w:rsidR="00B11EB3" w:rsidRPr="000727AD" w:rsidRDefault="00B11EB3" w:rsidP="00B11EB3">
      <w:pPr>
        <w:pStyle w:val="DanceBody"/>
      </w:pPr>
      <w:r>
        <w:t>21-24</w:t>
      </w:r>
      <w:r w:rsidRPr="000727AD">
        <w:tab/>
        <w:t>All pass facing person RSh &amp; loop round to left (1s &amp; 4s round dancer in next set or no-one, 3s &amp; 2s round each other) to (1)(3)2 4</w:t>
      </w:r>
    </w:p>
    <w:p w:rsidR="00B11EB3" w:rsidRPr="000727AD" w:rsidRDefault="00B11EB3" w:rsidP="00B11EB3">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B11EB3" w:rsidRDefault="00B11EB3" w:rsidP="00B11EB3"/>
    <w:p w:rsidR="00B11EB3" w:rsidRDefault="00B11EB3" w:rsidP="00B11EB3">
      <w:pPr>
        <w:pStyle w:val="Minicrib"/>
      </w:pPr>
      <w:r>
        <w:t>RIDING THE WAVE  (S4x32)  4C set</w:t>
      </w:r>
      <w:r>
        <w:tab/>
        <w:t>L Kohn  Suncoast Collection</w:t>
      </w:r>
    </w:p>
    <w:p w:rsidR="00B11EB3" w:rsidRDefault="00B11EB3" w:rsidP="00B11EB3">
      <w:pPr>
        <w:pStyle w:val="DanceBody"/>
      </w:pPr>
      <w:r>
        <w:t>2 chords, 3s+4s cross to opp. sides on 2</w:t>
      </w:r>
      <w:r w:rsidRPr="00972EEB">
        <w:t>nd</w:t>
      </w:r>
      <w:r>
        <w:t xml:space="preserve"> chord</w:t>
      </w:r>
    </w:p>
    <w:p w:rsidR="00B11EB3" w:rsidRPr="00C237FC" w:rsidRDefault="00B11EB3" w:rsidP="00B11EB3">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B11EB3" w:rsidRPr="00C237FC" w:rsidRDefault="00B11EB3" w:rsidP="00B11EB3">
      <w:pPr>
        <w:pStyle w:val="DanceBody"/>
      </w:pPr>
      <w:r w:rsidRPr="00C237FC">
        <w:t xml:space="preserve"> 9-16</w:t>
      </w:r>
      <w:r w:rsidRPr="00C237FC">
        <w:tab/>
        <w:t>1s, followed by 2s, lead down the middle, 2s divide, 1s lead to top followed by 2s</w:t>
      </w:r>
    </w:p>
    <w:p w:rsidR="00B11EB3" w:rsidRPr="00C237FC" w:rsidRDefault="00B11EB3" w:rsidP="00B11EB3">
      <w:pPr>
        <w:pStyle w:val="DanceBody"/>
      </w:pPr>
      <w:r w:rsidRPr="00C237FC">
        <w:t>17-20</w:t>
      </w:r>
      <w:r w:rsidRPr="00C237FC">
        <w:tab/>
        <w:t>1L+3M set &amp; change places RH</w:t>
      </w:r>
      <w:r w:rsidRPr="00C237FC">
        <w:rPr>
          <w:b/>
        </w:rPr>
        <w:t xml:space="preserve"> while </w:t>
      </w:r>
      <w:r w:rsidRPr="00C237FC">
        <w:t>1M+</w:t>
      </w:r>
      <w:r>
        <w:t>3</w:t>
      </w:r>
      <w:r w:rsidRPr="00C237FC">
        <w:t>L change places &amp; set</w:t>
      </w:r>
      <w:r>
        <w:t xml:space="preserve">    3 2 (1) (4)</w:t>
      </w:r>
    </w:p>
    <w:p w:rsidR="00B11EB3" w:rsidRDefault="00B11EB3" w:rsidP="00B11EB3">
      <w:pPr>
        <w:pStyle w:val="DanceBody"/>
      </w:pPr>
      <w:r w:rsidRPr="00C237FC">
        <w:t>21-24</w:t>
      </w:r>
      <w:r w:rsidRPr="00C237FC">
        <w:tab/>
        <w:t>All couples set, turn partner 2H, finish nearer hands joined, 3s and 1s facing down, 2s and 4s up</w:t>
      </w:r>
    </w:p>
    <w:p w:rsidR="00B11EB3" w:rsidRPr="00C237FC" w:rsidRDefault="00B11EB3" w:rsidP="00B11EB3">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B11EB3" w:rsidRDefault="00B11EB3" w:rsidP="00B11EB3"/>
    <w:p w:rsidR="00B11EB3" w:rsidRDefault="00B11EB3" w:rsidP="00B11EB3">
      <w:pPr>
        <w:pStyle w:val="Minicrib"/>
      </w:pPr>
      <w:r>
        <w:t>RIFFLE (RIFLE) VOLUNTEERS  (R8x32)  3C (4C Set)</w:t>
      </w:r>
      <w:r>
        <w:tab/>
        <w:t>Dances collected by Miss Milligan</w:t>
      </w:r>
    </w:p>
    <w:p w:rsidR="00B11EB3" w:rsidRDefault="00B11EB3" w:rsidP="00B11EB3">
      <w:pPr>
        <w:pStyle w:val="DanceBody"/>
      </w:pPr>
      <w:r>
        <w:t xml:space="preserve"> 1- 8</w:t>
      </w:r>
      <w:r>
        <w:tab/>
        <w:t>1M+2M Adv+Ret, 1L+2L Adv+Ret</w:t>
      </w:r>
    </w:p>
    <w:p w:rsidR="00B11EB3" w:rsidRDefault="00B11EB3" w:rsidP="00B11EB3">
      <w:pPr>
        <w:pStyle w:val="DanceBody"/>
      </w:pPr>
      <w:r>
        <w:t xml:space="preserve"> 9-16</w:t>
      </w:r>
      <w:r>
        <w:tab/>
        <w:t>1s cross down below 2s, cast down round 3s, dance up behind 2s &amp; cross to original places</w:t>
      </w:r>
    </w:p>
    <w:p w:rsidR="00B11EB3" w:rsidRDefault="00B11EB3" w:rsidP="00B11EB3">
      <w:pPr>
        <w:pStyle w:val="DanceBody"/>
      </w:pPr>
      <w:r>
        <w:t>17-24</w:t>
      </w:r>
      <w:r>
        <w:tab/>
        <w:t>1s lead down &amp; back to top in the centre facing partner. 2s step in ready for</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RIFLEMAN  (R8x32)  2C (4C set)</w:t>
      </w:r>
      <w:r>
        <w:tab/>
        <w:t>Border Bk</w:t>
      </w:r>
    </w:p>
    <w:p w:rsidR="00B11EB3" w:rsidRDefault="00B11EB3" w:rsidP="00B11EB3">
      <w:pPr>
        <w:pStyle w:val="DanceBody"/>
      </w:pPr>
      <w:r>
        <w:t xml:space="preserve"> 1- 8</w:t>
      </w:r>
      <w:r>
        <w:tab/>
        <w:t>1s cross RH &amp; cast down on opposite sides, turn in &amp; dance up to 2</w:t>
      </w:r>
      <w:r w:rsidRPr="00972EEB">
        <w:t>nd</w:t>
      </w:r>
      <w:r>
        <w:t xml:space="preserve"> place &amp; dance in to form line across with 2s</w:t>
      </w:r>
    </w:p>
    <w:p w:rsidR="00B11EB3" w:rsidRDefault="00B11EB3" w:rsidP="00B11EB3">
      <w:pPr>
        <w:pStyle w:val="DanceBody"/>
      </w:pPr>
      <w:r>
        <w:t xml:space="preserve"> 9-16</w:t>
      </w:r>
      <w:r>
        <w:tab/>
        <w:t>1s+2s dance down in line &amp; back (1s to 2</w:t>
      </w:r>
      <w:r w:rsidRPr="00972EEB">
        <w:t>nd</w:t>
      </w:r>
      <w:r>
        <w:t xml:space="preserve"> place opposite side)</w:t>
      </w:r>
    </w:p>
    <w:p w:rsidR="00B11EB3" w:rsidRDefault="00B11EB3" w:rsidP="00B11EB3">
      <w:pPr>
        <w:pStyle w:val="DanceBody"/>
      </w:pPr>
      <w:r>
        <w:t>17-24</w:t>
      </w:r>
      <w:r>
        <w:tab/>
        <w:t>2s+1s dance R&amp;L</w:t>
      </w:r>
    </w:p>
    <w:p w:rsidR="00B11EB3" w:rsidRDefault="00B11EB3" w:rsidP="00B11EB3">
      <w:pPr>
        <w:pStyle w:val="DanceBody"/>
        <w:keepNext w:val="0"/>
      </w:pPr>
      <w:r>
        <w:t>25-32</w:t>
      </w:r>
      <w:r>
        <w:tab/>
        <w:t>1s set twice &amp; cross to own sides</w:t>
      </w:r>
    </w:p>
    <w:p w:rsidR="00B11EB3" w:rsidRDefault="00B11EB3" w:rsidP="00B11EB3"/>
    <w:p w:rsidR="00B11EB3" w:rsidRDefault="00B11EB3" w:rsidP="00B11EB3">
      <w:pPr>
        <w:pStyle w:val="Minicrib"/>
        <w:rPr>
          <w:snapToGrid w:val="0"/>
        </w:rPr>
      </w:pPr>
      <w:r>
        <w:rPr>
          <w:snapToGrid w:val="0"/>
        </w:rPr>
        <w:t>RIGGS OF CORN  (R8x32)  2C (4C Set)</w:t>
      </w:r>
      <w:r>
        <w:rPr>
          <w:snapToGrid w:val="0"/>
        </w:rPr>
        <w:tab/>
        <w:t>B Campbell  Glasgow Assembly</w:t>
      </w:r>
    </w:p>
    <w:p w:rsidR="00B11EB3" w:rsidRDefault="00B11EB3" w:rsidP="00B11EB3">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B11EB3" w:rsidRDefault="00B11EB3" w:rsidP="00B11EB3">
      <w:pPr>
        <w:pStyle w:val="DanceBody"/>
        <w:rPr>
          <w:snapToGrid w:val="0"/>
        </w:rPr>
      </w:pPr>
      <w:r>
        <w:rPr>
          <w:snapToGrid w:val="0"/>
        </w:rPr>
        <w:t xml:space="preserve"> 9-16</w:t>
      </w:r>
      <w:r>
        <w:rPr>
          <w:snapToGrid w:val="0"/>
        </w:rPr>
        <w:tab/>
        <w:t>1s+2s dance double Fig of 8</w:t>
      </w:r>
    </w:p>
    <w:p w:rsidR="00B11EB3" w:rsidRDefault="00B11EB3" w:rsidP="00B11EB3">
      <w:pPr>
        <w:pStyle w:val="DanceBody"/>
        <w:rPr>
          <w:snapToGrid w:val="0"/>
        </w:rPr>
      </w:pPr>
      <w:r>
        <w:rPr>
          <w:snapToGrid w:val="0"/>
        </w:rPr>
        <w:t>17-24</w:t>
      </w:r>
      <w:r>
        <w:rPr>
          <w:snapToGrid w:val="0"/>
        </w:rPr>
        <w:tab/>
        <w:t>1s followed by 2s (who dance up) dance down the middle, 2s divide &amp; follow 1s up to places</w:t>
      </w:r>
    </w:p>
    <w:p w:rsidR="00B11EB3" w:rsidRDefault="00B11EB3" w:rsidP="00B11EB3">
      <w:pPr>
        <w:pStyle w:val="DanceBody"/>
        <w:keepNext w:val="0"/>
        <w:rPr>
          <w:snapToGrid w:val="0"/>
        </w:rPr>
      </w:pPr>
      <w:r>
        <w:rPr>
          <w:snapToGrid w:val="0"/>
        </w:rPr>
        <w:t>25-32</w:t>
      </w:r>
      <w:r>
        <w:rPr>
          <w:snapToGrid w:val="0"/>
        </w:rPr>
        <w:tab/>
        <w:t>1s+2s dance Poussette</w:t>
      </w:r>
    </w:p>
    <w:p w:rsidR="00B11EB3" w:rsidRDefault="00B11EB3" w:rsidP="00B11EB3"/>
    <w:p w:rsidR="00B11EB3" w:rsidRDefault="00B11EB3" w:rsidP="00B11EB3">
      <w:pPr>
        <w:pStyle w:val="Minicrib"/>
      </w:pPr>
      <w:r>
        <w:t>THE RIGHT WAY UP  (J8x32)  3C (4C set)</w:t>
      </w:r>
      <w:r>
        <w:tab/>
        <w:t>Roy Goldring  A Reel for Alice</w:t>
      </w:r>
    </w:p>
    <w:p w:rsidR="00B11EB3" w:rsidRDefault="00B11EB3" w:rsidP="00B11EB3">
      <w:pPr>
        <w:pStyle w:val="DanceBody"/>
      </w:pPr>
      <w:r>
        <w:t xml:space="preserve"> 1- 8</w:t>
      </w:r>
      <w:r>
        <w:tab/>
        <w:t>1s cross, cast off 2 places (2s+3s step up). 2s+1s Advance on diagonal &amp; Retire up/down remaining in centre</w:t>
      </w:r>
    </w:p>
    <w:p w:rsidR="00B11EB3" w:rsidRDefault="00B11EB3" w:rsidP="00B11EB3">
      <w:pPr>
        <w:pStyle w:val="DanceBody"/>
      </w:pPr>
      <w:r>
        <w:t xml:space="preserve"> 9-16</w:t>
      </w:r>
      <w:r>
        <w:tab/>
        <w:t>2s+1s dance R&amp;L up/down centre. Bars 15-16 1s omit cross LH but cast up (3s step down), 2s finish facing out   2 1 3</w:t>
      </w:r>
    </w:p>
    <w:p w:rsidR="00B11EB3" w:rsidRDefault="00B11EB3" w:rsidP="00B11EB3">
      <w:pPr>
        <w:pStyle w:val="DanceBody"/>
      </w:pPr>
      <w:r>
        <w:t>17-24</w:t>
      </w:r>
      <w:r>
        <w:tab/>
        <w:t>2s+1s+3s dance mirror (reflection) reels of 3 (1s in/up).  1s finish facing 2nd corners</w:t>
      </w:r>
    </w:p>
    <w:p w:rsidR="00B11EB3" w:rsidRDefault="00B11EB3" w:rsidP="00B11EB3">
      <w:pPr>
        <w:pStyle w:val="DanceBody"/>
        <w:keepNext w:val="0"/>
      </w:pPr>
      <w:r>
        <w:t>25-32</w:t>
      </w:r>
      <w:r>
        <w:tab/>
        <w:t>1s set to 2nd corner, set to 1st corner, swivel to Right &amp; dance into 2nd place own sides.  All set</w:t>
      </w:r>
    </w:p>
    <w:p w:rsidR="00B11EB3" w:rsidRDefault="00B11EB3" w:rsidP="00B11EB3"/>
    <w:p w:rsidR="00B11EB3" w:rsidRDefault="00B11EB3" w:rsidP="00B11EB3">
      <w:pPr>
        <w:pStyle w:val="Minicrib"/>
        <w:rPr>
          <w:lang w:eastAsia="en-GB"/>
        </w:rPr>
      </w:pPr>
      <w:r>
        <w:rPr>
          <w:lang w:eastAsia="en-GB"/>
        </w:rPr>
        <w:t>RIMES CLOSE  (S3x32)  3C Set</w:t>
      </w:r>
      <w:r>
        <w:rPr>
          <w:lang w:eastAsia="en-GB"/>
        </w:rPr>
        <w:tab/>
        <w:t>Peter Stanaway  Harwell Caledonian Society 1948-1998</w:t>
      </w:r>
    </w:p>
    <w:p w:rsidR="00B11EB3" w:rsidRDefault="00B11EB3" w:rsidP="00B11EB3">
      <w:pPr>
        <w:pStyle w:val="DanceBody"/>
        <w:rPr>
          <w:lang w:eastAsia="en-GB"/>
        </w:rPr>
      </w:pPr>
      <w:r>
        <w:rPr>
          <w:lang w:eastAsia="en-GB"/>
        </w:rPr>
        <w:t xml:space="preserve"> 1- 8</w:t>
      </w:r>
      <w:r>
        <w:rPr>
          <w:lang w:eastAsia="en-GB"/>
        </w:rPr>
        <w:tab/>
        <w:t>All set, 2L+1s (at top) &amp; 2M+3s (at bottom) dance RH across, all set</w:t>
      </w:r>
    </w:p>
    <w:p w:rsidR="00B11EB3" w:rsidRDefault="00B11EB3" w:rsidP="00B11EB3">
      <w:pPr>
        <w:pStyle w:val="DanceBody"/>
        <w:rPr>
          <w:lang w:eastAsia="en-GB"/>
        </w:rPr>
      </w:pPr>
      <w:r>
        <w:rPr>
          <w:lang w:eastAsia="en-GB"/>
        </w:rPr>
        <w:t xml:space="preserve"> 9-16</w:t>
      </w:r>
      <w:r>
        <w:rPr>
          <w:lang w:eastAsia="en-GB"/>
        </w:rPr>
        <w:tab/>
        <w:t>All circle 6H round &amp; back</w:t>
      </w:r>
    </w:p>
    <w:p w:rsidR="00B11EB3" w:rsidRDefault="00B11EB3" w:rsidP="00B11EB3">
      <w:pPr>
        <w:pStyle w:val="DanceBody"/>
        <w:rPr>
          <w:lang w:eastAsia="en-GB"/>
        </w:rPr>
      </w:pPr>
      <w:r>
        <w:rPr>
          <w:lang w:eastAsia="en-GB"/>
        </w:rPr>
        <w:t>17-24</w:t>
      </w:r>
      <w:r>
        <w:rPr>
          <w:lang w:eastAsia="en-GB"/>
        </w:rPr>
        <w:tab/>
        <w:t>1s+2s dance R&amp;L (1 bar each hand); 2s+3s dance R&amp;L starting RH on side (1 bar each hand)</w:t>
      </w:r>
    </w:p>
    <w:p w:rsidR="00B11EB3" w:rsidRDefault="00B11EB3" w:rsidP="00B11EB3">
      <w:pPr>
        <w:pStyle w:val="DanceBody"/>
        <w:keepNext w:val="0"/>
        <w:rPr>
          <w:lang w:eastAsia="en-GB"/>
        </w:rPr>
      </w:pPr>
      <w:r>
        <w:rPr>
          <w:lang w:eastAsia="en-GB"/>
        </w:rPr>
        <w:t>25-32</w:t>
      </w:r>
      <w:r>
        <w:rPr>
          <w:lang w:eastAsia="en-GB"/>
        </w:rPr>
        <w:tab/>
        <w:t>1s+2s dance 1/2 Poussette; 1s+3s dance 1/2 Poussette.  End 2 3 1</w:t>
      </w:r>
    </w:p>
    <w:p w:rsidR="00B11EB3" w:rsidRDefault="00B11EB3" w:rsidP="00B11EB3"/>
    <w:p w:rsidR="00B11EB3" w:rsidRDefault="00B11EB3" w:rsidP="00B11EB3">
      <w:pPr>
        <w:pStyle w:val="Minicrib"/>
      </w:pPr>
      <w:r>
        <w:t>RING IN THE NEW  (J8x32)  3C (4C set)</w:t>
      </w:r>
      <w:r>
        <w:tab/>
        <w:t>Jo Hamilton  Let's All Dance</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 set, cast 1 place (2s step up 3-4). 2s+1s+3s turn RH</w:t>
      </w:r>
    </w:p>
    <w:p w:rsidR="00B11EB3" w:rsidRDefault="00B11EB3" w:rsidP="00B11EB3">
      <w:pPr>
        <w:pStyle w:val="DanceBody"/>
      </w:pPr>
      <w:r>
        <w:t>17-24</w:t>
      </w:r>
      <w:r>
        <w:tab/>
        <w:t>2s+1s+3s Adv+Ret; 2s+1s+3s cross RH</w:t>
      </w:r>
    </w:p>
    <w:p w:rsidR="00B11EB3" w:rsidRDefault="00B11EB3" w:rsidP="00B11EB3">
      <w:pPr>
        <w:pStyle w:val="DanceBody"/>
      </w:pPr>
      <w:r>
        <w:t>25-32</w:t>
      </w:r>
      <w:r>
        <w:tab/>
        <w:t>2s+1s+3s Adv+Ret, 2s+1s+3s chase clockwise 1/2 way round. 3 1 2</w:t>
      </w:r>
    </w:p>
    <w:p w:rsidR="00B11EB3" w:rsidRDefault="00B11EB3" w:rsidP="00B11EB3">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B11EB3" w:rsidRDefault="00B11EB3" w:rsidP="00B11EB3"/>
    <w:p w:rsidR="00B11EB3" w:rsidRDefault="00B11EB3" w:rsidP="00B11EB3">
      <w:pPr>
        <w:pStyle w:val="Minicrib"/>
      </w:pPr>
      <w:r>
        <w:t>RING O' ROSES  (J8x32)  2C (4C set)</w:t>
      </w:r>
      <w:r>
        <w:tab/>
        <w:t>Chris Ronald  Formation Foundations</w:t>
      </w:r>
    </w:p>
    <w:p w:rsidR="00B11EB3" w:rsidRDefault="00B11EB3" w:rsidP="00B11EB3">
      <w:pPr>
        <w:pStyle w:val="DanceBody"/>
      </w:pPr>
      <w:r>
        <w:t xml:space="preserve"> 1- 8</w:t>
      </w:r>
      <w:r>
        <w:tab/>
        <w:t>1s dance Fig of 8 down round 2s</w:t>
      </w:r>
    </w:p>
    <w:p w:rsidR="00B11EB3" w:rsidRDefault="00B11EB3" w:rsidP="00B11EB3">
      <w:pPr>
        <w:pStyle w:val="DanceBody"/>
      </w:pPr>
      <w:r>
        <w:t xml:space="preserve"> 9-16</w:t>
      </w:r>
      <w:r>
        <w:tab/>
        <w:t>2s dance Fig of 8 up round 1s</w:t>
      </w:r>
    </w:p>
    <w:p w:rsidR="00B11EB3" w:rsidRDefault="00B11EB3" w:rsidP="00B11EB3">
      <w:pPr>
        <w:pStyle w:val="DanceBody"/>
      </w:pPr>
      <w:r>
        <w:t>17-24</w:t>
      </w:r>
      <w:r>
        <w:tab/>
        <w:t>1s+2s</w:t>
      </w:r>
      <w:r w:rsidRPr="00F0013B">
        <w:t xml:space="preserve"> Set &amp; Rotate</w:t>
      </w:r>
      <w:r>
        <w:t>:</w:t>
      </w:r>
    </w:p>
    <w:p w:rsidR="00B11EB3" w:rsidRDefault="00B11EB3" w:rsidP="00B11EB3">
      <w:pPr>
        <w:pStyle w:val="DanceBody"/>
      </w:pPr>
      <w:r>
        <w:tab/>
        <w:t>Set, rotate singly &amp; dance on 1 place clockwise, change places RH on sides &amp; dance on 1 place to own sides (1s in 2</w:t>
      </w:r>
      <w:r w:rsidRPr="00972EEB">
        <w:t>nd</w:t>
      </w:r>
      <w:r>
        <w:t xml:space="preserve"> pl)</w:t>
      </w:r>
    </w:p>
    <w:p w:rsidR="00B11EB3" w:rsidRDefault="00B11EB3" w:rsidP="00B11EB3">
      <w:pPr>
        <w:pStyle w:val="DanceBody"/>
      </w:pPr>
      <w:r>
        <w:t>25-32</w:t>
      </w:r>
      <w:r>
        <w:tab/>
        <w:t>2s+1s dance 4H round &amp; back</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THE RING OF BRODGAR  (S4x32)  Sq.Set</w:t>
      </w:r>
      <w:r>
        <w:tab/>
        <w:t>Derek Haynes  Carnforth Coll 5</w:t>
      </w:r>
    </w:p>
    <w:p w:rsidR="00B11EB3" w:rsidRDefault="00B11EB3" w:rsidP="00B11EB3">
      <w:pPr>
        <w:pStyle w:val="DanceBody"/>
      </w:pPr>
      <w:r>
        <w:t xml:space="preserve"> 1- 8</w:t>
      </w:r>
      <w:r>
        <w:tab/>
        <w:t>1s turn 2H, dance down into centre of set, 1M dances LH across with 2s &amp; 1L RH across with 4s</w:t>
      </w:r>
    </w:p>
    <w:p w:rsidR="00B11EB3" w:rsidRDefault="00B11EB3" w:rsidP="00B11EB3">
      <w:pPr>
        <w:pStyle w:val="DanceBody"/>
      </w:pPr>
      <w:r>
        <w:t xml:space="preserve"> 9-16</w:t>
      </w:r>
      <w:r>
        <w:tab/>
        <w:t>2s+1s+4s in prom hold dance reel of 3 across (1s give RSh to 4s to start)</w:t>
      </w:r>
    </w:p>
    <w:p w:rsidR="00B11EB3" w:rsidRDefault="00B11EB3" w:rsidP="00B11EB3">
      <w:pPr>
        <w:pStyle w:val="DanceBody"/>
      </w:pPr>
      <w:r>
        <w:t>17-24</w:t>
      </w:r>
      <w:r>
        <w:tab/>
        <w:t>1s dance out between 3s, divide &amp; cast back to centre, turn RH &amp; 1M dances out between 2s</w:t>
      </w:r>
      <w:r w:rsidRPr="00BA6B4D">
        <w:rPr>
          <w:b/>
        </w:rPr>
        <w:t xml:space="preserve"> </w:t>
      </w:r>
      <w:r>
        <w:rPr>
          <w:b/>
        </w:rPr>
        <w:t xml:space="preserve">as </w:t>
      </w:r>
      <w:r>
        <w:t>1L dances out between 4s, back to places</w:t>
      </w:r>
    </w:p>
    <w:p w:rsidR="00B11EB3" w:rsidRDefault="00B11EB3" w:rsidP="00B11EB3">
      <w:pPr>
        <w:pStyle w:val="DanceBody"/>
      </w:pPr>
      <w:r>
        <w:t>25-32</w:t>
      </w:r>
      <w:r>
        <w:tab/>
        <w:t>All dance Grand Chain (1 bar per hand)</w:t>
      </w:r>
    </w:p>
    <w:p w:rsidR="00B11EB3" w:rsidRDefault="00B11EB3" w:rsidP="00B11EB3">
      <w:pPr>
        <w:pStyle w:val="DanceBody"/>
        <w:keepNext w:val="0"/>
      </w:pPr>
      <w:r>
        <w:t>Repeat with 2s, 3s then 4s leading</w:t>
      </w:r>
    </w:p>
    <w:p w:rsidR="00B11EB3" w:rsidRDefault="00B11EB3" w:rsidP="00B11EB3"/>
    <w:p w:rsidR="00B11EB3" w:rsidRDefault="00B11EB3" w:rsidP="00B11EB3">
      <w:pPr>
        <w:pStyle w:val="Minicrib"/>
      </w:pPr>
      <w:r>
        <w:t>A RING OF FRIENDSHIP  (J32)  Round the Room</w:t>
      </w:r>
      <w:r>
        <w:tab/>
        <w:t>Betty Grant  Laurel Coll</w:t>
      </w:r>
    </w:p>
    <w:p w:rsidR="00B11EB3" w:rsidRPr="00661B4C" w:rsidRDefault="00B11EB3" w:rsidP="00B11EB3">
      <w:pPr>
        <w:pStyle w:val="DanceBody"/>
      </w:pPr>
      <w:r w:rsidRPr="00661B4C">
        <w:t>Round the Room Dance 2 facing 2</w:t>
      </w:r>
    </w:p>
    <w:p w:rsidR="00B11EB3" w:rsidRPr="00661B4C" w:rsidRDefault="00B11EB3" w:rsidP="00B11EB3">
      <w:pPr>
        <w:pStyle w:val="DanceBody"/>
      </w:pPr>
      <w:r w:rsidRPr="00661B4C">
        <w:t xml:space="preserve"> 1- 8</w:t>
      </w:r>
      <w:r w:rsidRPr="00661B4C">
        <w:tab/>
        <w:t>All circle 4H round &amp; back</w:t>
      </w:r>
    </w:p>
    <w:p w:rsidR="00B11EB3" w:rsidRPr="00661B4C" w:rsidRDefault="00B11EB3" w:rsidP="00B11EB3">
      <w:pPr>
        <w:pStyle w:val="DanceBody"/>
      </w:pPr>
      <w:r w:rsidRPr="00661B4C">
        <w:t xml:space="preserve"> 9-16</w:t>
      </w:r>
      <w:r w:rsidRPr="00661B4C">
        <w:tab/>
        <w:t>All dance Ladies' Chain finishing in promenade hold facing anticlockwise</w:t>
      </w:r>
    </w:p>
    <w:p w:rsidR="00B11EB3" w:rsidRPr="00661B4C" w:rsidRDefault="00B11EB3" w:rsidP="00B11EB3">
      <w:pPr>
        <w:pStyle w:val="DanceBody"/>
      </w:pPr>
      <w:r w:rsidRPr="00661B4C">
        <w:t>17-24</w:t>
      </w:r>
      <w:r w:rsidRPr="00661B4C">
        <w:tab/>
        <w:t>All couples in prom hold dance interlocking 2 couple Promenade (anticlockwise, looping LSh round couple in next set &amp; back to places)</w:t>
      </w:r>
    </w:p>
    <w:p w:rsidR="00B11EB3" w:rsidRPr="00661B4C" w:rsidRDefault="00B11EB3" w:rsidP="00B11EB3">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B11EB3" w:rsidRDefault="00B11EB3" w:rsidP="00B11EB3"/>
    <w:p w:rsidR="00B11EB3" w:rsidRDefault="00B11EB3" w:rsidP="00B11EB3">
      <w:pPr>
        <w:pStyle w:val="Minicrib"/>
      </w:pPr>
      <w:r>
        <w:t>THE RINGINGLOW JIG  (J4x32)  4C Set</w:t>
      </w:r>
      <w:r>
        <w:tab/>
        <w:t>Marion Pearson  Second Sheaf Coll</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 xml:space="preserve">1s+2s </w:t>
      </w:r>
      <w:r>
        <w:rPr>
          <w:b/>
        </w:rPr>
        <w:t>also</w:t>
      </w:r>
      <w:r>
        <w:t xml:space="preserve"> 3s+4s Set + Rotate.  2 1 (4) (3)</w:t>
      </w:r>
    </w:p>
    <w:p w:rsidR="00B11EB3" w:rsidRDefault="00B11EB3" w:rsidP="00B11EB3">
      <w:pPr>
        <w:pStyle w:val="DanceBody"/>
      </w:pPr>
      <w:r>
        <w:t xml:space="preserve"> 9-12</w:t>
      </w:r>
      <w:r>
        <w:tab/>
        <w:t>1s+4s chase anticlockwise 1/2 round (through 2nd &amp; 3rd places).  2 4 (1) (3)</w:t>
      </w:r>
    </w:p>
    <w:p w:rsidR="00B11EB3" w:rsidRDefault="00B11EB3" w:rsidP="00B11EB3">
      <w:pPr>
        <w:pStyle w:val="DanceBody"/>
      </w:pPr>
      <w:r>
        <w:t>13-16</w:t>
      </w:r>
      <w:r>
        <w:tab/>
        <w:t xml:space="preserve">2s+4s </w:t>
      </w:r>
      <w:r>
        <w:rPr>
          <w:b/>
        </w:rPr>
        <w:t>also</w:t>
      </w:r>
      <w:r>
        <w:t xml:space="preserve"> 1s+3s turn 1.1/2 on sides to change places (Men RH, Ladies LH).  2s &amp; 3s face out</w:t>
      </w:r>
    </w:p>
    <w:p w:rsidR="00B11EB3" w:rsidRDefault="00B11EB3" w:rsidP="00B11EB3">
      <w:pPr>
        <w:pStyle w:val="DanceBody"/>
      </w:pPr>
      <w:r>
        <w:t>17-24</w:t>
      </w:r>
      <w:r>
        <w:tab/>
        <w:t xml:space="preserve">4s+2s </w:t>
      </w:r>
      <w:r>
        <w:rPr>
          <w:b/>
        </w:rPr>
        <w:t>also</w:t>
      </w:r>
      <w:r>
        <w:t xml:space="preserve"> 3s+1s dance Double Fig 8 (2s cast up, 4s cross down, 3s cast down, 1s cross up)</w:t>
      </w:r>
    </w:p>
    <w:p w:rsidR="00B11EB3" w:rsidRDefault="00B11EB3" w:rsidP="00B11EB3">
      <w:pPr>
        <w:pStyle w:val="DanceBody"/>
      </w:pPr>
      <w:r>
        <w:t>25-28</w:t>
      </w:r>
      <w:r>
        <w:tab/>
        <w:t>4s &amp; 1s cross RH with partner &amp; cast 1 place 4s down, 1s up.  (2s &amp; 3s step up/down 27-28).  2 (4) 1 (3)</w:t>
      </w:r>
    </w:p>
    <w:p w:rsidR="00B11EB3" w:rsidRDefault="00B11EB3" w:rsidP="00B11EB3">
      <w:pPr>
        <w:pStyle w:val="DanceBody"/>
        <w:keepNext w:val="0"/>
      </w:pPr>
      <w:r>
        <w:t>29-32</w:t>
      </w:r>
      <w:r>
        <w:tab/>
        <w:t>4s &amp; 1s turn partner 1.1/2 RH.  2 4 (1) (3)</w:t>
      </w:r>
    </w:p>
    <w:p w:rsidR="00B11EB3" w:rsidRDefault="00B11EB3" w:rsidP="00B11EB3"/>
    <w:p w:rsidR="00B11EB3" w:rsidRDefault="00B11EB3" w:rsidP="00B11EB3">
      <w:pPr>
        <w:pStyle w:val="Minicrib"/>
      </w:pPr>
      <w:r>
        <w:t>RINTY'S RANT  (R8x32)  3C (4C set)</w:t>
      </w:r>
      <w:r>
        <w:tab/>
        <w:t>John Drewry  Canadian Bk</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face 2</w:t>
      </w:r>
      <w:r w:rsidRPr="00972EEB">
        <w:t>nd</w:t>
      </w:r>
      <w:r>
        <w:t xml:space="preserve"> corners</w:t>
      </w:r>
    </w:p>
    <w:p w:rsidR="00B11EB3" w:rsidRDefault="00B11EB3" w:rsidP="00B11EB3">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B11EB3" w:rsidRDefault="00B11EB3" w:rsidP="00B11EB3">
      <w:pPr>
        <w:pStyle w:val="DanceBody"/>
      </w:pPr>
      <w:r>
        <w:t>17-24</w:t>
      </w:r>
      <w:r>
        <w:tab/>
        <w:t>1s pass corners RSh &amp; set</w:t>
      </w:r>
      <w:r w:rsidRPr="00BA6B4D">
        <w:rPr>
          <w:b/>
        </w:rPr>
        <w:t xml:space="preserve"> while </w:t>
      </w:r>
      <w:r>
        <w:t>crnrs turn 1.1/2 times to face own places, 2</w:t>
      </w:r>
      <w:r w:rsidRPr="00972EEB">
        <w:t>nd</w:t>
      </w:r>
      <w:r>
        <w:t xml:space="preserve"> crnrs pass 1s RSh &amp; set</w:t>
      </w:r>
      <w:r w:rsidRPr="00BA6B4D">
        <w:rPr>
          <w:b/>
        </w:rPr>
        <w:t xml:space="preserve"> while </w:t>
      </w:r>
      <w:r>
        <w:t>1s turn 1.1/2 to face 3</w:t>
      </w:r>
      <w:r w:rsidRPr="00972EEB">
        <w:t>rd</w:t>
      </w:r>
      <w:r>
        <w:t xml:space="preserve"> crnrs</w:t>
      </w:r>
    </w:p>
    <w:p w:rsidR="00B11EB3" w:rsidRDefault="00B11EB3" w:rsidP="00B11EB3">
      <w:pPr>
        <w:pStyle w:val="DanceBody"/>
        <w:keepNext w:val="0"/>
      </w:pPr>
      <w:r>
        <w:t>25-32</w:t>
      </w:r>
      <w:r>
        <w:tab/>
        <w:t>Repeat with 1</w:t>
      </w:r>
      <w:r w:rsidRPr="00972EEB">
        <w:t>st</w:t>
      </w:r>
      <w:r>
        <w:t xml:space="preserve"> corners 1s ending in 2</w:t>
      </w:r>
      <w:r w:rsidRPr="00972EEB">
        <w:t>nd</w:t>
      </w:r>
      <w:r>
        <w:t xml:space="preserve"> place on own sides</w:t>
      </w:r>
    </w:p>
    <w:p w:rsidR="00B11EB3" w:rsidRDefault="00B11EB3" w:rsidP="00B11EB3"/>
    <w:p w:rsidR="00B11EB3" w:rsidRDefault="00B11EB3" w:rsidP="00B11EB3">
      <w:pPr>
        <w:pStyle w:val="Minicrib"/>
      </w:pPr>
      <w:r>
        <w:t>RIO (TOUS) REEL  (R4x32)  4C set</w:t>
      </w:r>
      <w:r>
        <w:tab/>
        <w:t>Arthur C Boswell  Arnside Coll</w:t>
      </w:r>
    </w:p>
    <w:p w:rsidR="00B11EB3" w:rsidRPr="000727AD" w:rsidRDefault="00B11EB3" w:rsidP="00B11EB3">
      <w:pPr>
        <w:pStyle w:val="DanceBody"/>
      </w:pPr>
      <w:r w:rsidRPr="000727AD">
        <w:t xml:space="preserve"> 1- 8</w:t>
      </w:r>
      <w:r w:rsidRPr="000727AD">
        <w:tab/>
        <w:t>All advance 1 step &amp; retire, cross RH, advance for 1 step, retire (slightly) Ladies turning anticlockwise under partners arm</w:t>
      </w:r>
    </w:p>
    <w:p w:rsidR="00B11EB3" w:rsidRPr="000727AD" w:rsidRDefault="00B11EB3" w:rsidP="00B11EB3">
      <w:pPr>
        <w:pStyle w:val="DanceBody"/>
      </w:pPr>
      <w:r w:rsidRPr="000727AD">
        <w:t xml:space="preserve"> 9-16</w:t>
      </w:r>
      <w:r w:rsidRPr="000727AD">
        <w:tab/>
        <w:t>1s+2s</w:t>
      </w:r>
      <w:r w:rsidRPr="000727AD">
        <w:rPr>
          <w:b/>
        </w:rPr>
        <w:t xml:space="preserve"> also </w:t>
      </w:r>
      <w:r w:rsidRPr="000727AD">
        <w:t>3s+4s dance Poussette</w:t>
      </w:r>
    </w:p>
    <w:p w:rsidR="00B11EB3" w:rsidRPr="000727AD" w:rsidRDefault="00B11EB3" w:rsidP="00B11EB3">
      <w:pPr>
        <w:pStyle w:val="DanceBody"/>
      </w:pPr>
      <w:r w:rsidRPr="000727AD">
        <w:t>17-24</w:t>
      </w:r>
      <w:r w:rsidRPr="000727AD">
        <w:tab/>
        <w:t>2s+1s</w:t>
      </w:r>
      <w:r w:rsidRPr="000727AD">
        <w:rPr>
          <w:b/>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B11EB3" w:rsidRPr="000727AD" w:rsidRDefault="00B11EB3" w:rsidP="00B11EB3">
      <w:pPr>
        <w:pStyle w:val="DanceBody"/>
        <w:keepNext w:val="0"/>
      </w:pPr>
      <w:r w:rsidRPr="000727AD">
        <w:t>25-32</w:t>
      </w:r>
      <w:r w:rsidRPr="000727AD">
        <w:tab/>
        <w:t>2M+1L change places RH, 2M+4M</w:t>
      </w:r>
      <w:r w:rsidRPr="000727AD">
        <w:rPr>
          <w:b/>
        </w:rPr>
        <w:t xml:space="preserve"> also </w:t>
      </w:r>
      <w:r w:rsidRPr="000727AD">
        <w:t>2L+1M change places LH, 2M+3L</w:t>
      </w:r>
      <w:r w:rsidRPr="000727AD">
        <w:rPr>
          <w:b/>
        </w:rPr>
        <w:t xml:space="preserve"> also </w:t>
      </w:r>
      <w:r w:rsidRPr="000727AD">
        <w:t>2L+4L change RH &amp; 2L+3M change LH to 2 3 4 1</w:t>
      </w:r>
    </w:p>
    <w:p w:rsidR="00B11EB3" w:rsidRDefault="00B11EB3" w:rsidP="00B11EB3"/>
    <w:p w:rsidR="00B11EB3" w:rsidRDefault="00B11EB3" w:rsidP="00B11EB3">
      <w:pPr>
        <w:pStyle w:val="Minicrib"/>
      </w:pPr>
      <w:r>
        <w:t>THE RISING SUN  (J8x40)  3C (4C set)</w:t>
      </w:r>
      <w:r>
        <w:tab/>
        <w:t>John Drewry  Cherry Blossom Bk</w:t>
      </w:r>
    </w:p>
    <w:p w:rsidR="00B11EB3" w:rsidRPr="000D60D4" w:rsidRDefault="00B11EB3" w:rsidP="00B11EB3">
      <w:pPr>
        <w:pStyle w:val="DanceBody"/>
      </w:pPr>
      <w:r w:rsidRPr="000D60D4">
        <w:t xml:space="preserve"> 1- 8</w:t>
      </w:r>
      <w:r w:rsidRPr="000D60D4">
        <w:tab/>
        <w:t>1s set &amp; cast 1 place, 1s dance 1/2 figs of 8 (1M up round 2s, 1L round 3s)</w:t>
      </w:r>
    </w:p>
    <w:p w:rsidR="00B11EB3" w:rsidRPr="000D60D4" w:rsidRDefault="00B11EB3" w:rsidP="00B11EB3">
      <w:pPr>
        <w:pStyle w:val="DanceBody"/>
      </w:pPr>
      <w:r w:rsidRPr="000D60D4">
        <w:t xml:space="preserve"> 9-16</w:t>
      </w:r>
      <w:r w:rsidRPr="000D60D4">
        <w:tab/>
        <w:t>1s+2nd corners dance RH &amp; LH across</w:t>
      </w:r>
    </w:p>
    <w:p w:rsidR="00B11EB3" w:rsidRPr="000D60D4" w:rsidRDefault="00B11EB3" w:rsidP="00B11EB3">
      <w:pPr>
        <w:pStyle w:val="DanceBody"/>
      </w:pPr>
      <w:r w:rsidRPr="000D60D4">
        <w:t>17-24</w:t>
      </w:r>
      <w:r w:rsidRPr="000D60D4">
        <w:tab/>
        <w:t>1s+2nd corners dance diagonal reel of 4 ending facing out 2nd place opposite sides</w:t>
      </w:r>
    </w:p>
    <w:p w:rsidR="00B11EB3" w:rsidRPr="000D60D4" w:rsidRDefault="00B11EB3" w:rsidP="00B11EB3">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rPr>
        <w:t xml:space="preserve">as </w:t>
      </w:r>
      <w:r w:rsidRPr="000D60D4">
        <w:t>Men's Chain with corners passing LH in middle)</w:t>
      </w:r>
    </w:p>
    <w:p w:rsidR="00B11EB3" w:rsidRPr="000D60D4" w:rsidRDefault="00B11EB3" w:rsidP="00B11EB3">
      <w:pPr>
        <w:pStyle w:val="DanceBody"/>
        <w:keepNext w:val="0"/>
      </w:pPr>
      <w:r w:rsidRPr="000D60D4">
        <w:t>33-40</w:t>
      </w:r>
      <w:r w:rsidRPr="000D60D4">
        <w:tab/>
        <w:t>1s cast round 1st corners &amp; cross diagonally to 2nd place own sides, 2s+1s+3s turn partners RH</w:t>
      </w:r>
    </w:p>
    <w:p w:rsidR="00B11EB3" w:rsidRDefault="00B11EB3" w:rsidP="00B11EB3"/>
    <w:p w:rsidR="00B11EB3" w:rsidRDefault="00B11EB3" w:rsidP="00B11EB3">
      <w:pPr>
        <w:pStyle w:val="Minicrib"/>
      </w:pPr>
      <w:r>
        <w:t>RITA'S RAMBLE  (S3x32)  3C set</w:t>
      </w:r>
      <w:r>
        <w:tab/>
        <w:t>Lilian Austin  Herrington 10th Anniv Celebration</w:t>
      </w:r>
    </w:p>
    <w:p w:rsidR="00B11EB3" w:rsidRDefault="00B11EB3" w:rsidP="00B11EB3">
      <w:pPr>
        <w:pStyle w:val="DanceBody"/>
      </w:pPr>
      <w:r>
        <w:t>2s start on opp sides</w:t>
      </w:r>
    </w:p>
    <w:p w:rsidR="00B11EB3" w:rsidRDefault="00B11EB3" w:rsidP="00B11EB3">
      <w:pPr>
        <w:pStyle w:val="DanceBody"/>
      </w:pPr>
      <w:r>
        <w:t xml:space="preserve"> 1- 8</w:t>
      </w:r>
      <w:r>
        <w:tab/>
        <w:t>2s cross RH &amp; cast (2M up, 2L down); 1/2 LSh reels of 3 across (2M+1L &amp; 2L+3M pass LSh).  2s end in centre facing down/up</w:t>
      </w:r>
    </w:p>
    <w:p w:rsidR="00B11EB3" w:rsidRDefault="00B11EB3" w:rsidP="00B11EB3">
      <w:pPr>
        <w:pStyle w:val="DanceBody"/>
      </w:pPr>
      <w:r>
        <w:t xml:space="preserve"> 9-16</w:t>
      </w:r>
      <w:r>
        <w:tab/>
        <w:t>2s cross RH up/down, cast to right to 2nd place own side;  1/2 LSh reels of 3 on sides (2M up, 2L down).  (3) 2 (1)</w:t>
      </w:r>
    </w:p>
    <w:p w:rsidR="00B11EB3" w:rsidRDefault="00B11EB3" w:rsidP="00B11EB3">
      <w:pPr>
        <w:pStyle w:val="DanceBody"/>
      </w:pPr>
      <w:r>
        <w:t>17-24</w:t>
      </w:r>
      <w:r>
        <w:tab/>
        <w:t>R&amp;L for 3 couples (</w:t>
      </w:r>
      <w:r w:rsidRPr="00D25E97">
        <w:rPr>
          <w:i/>
        </w:rPr>
        <w:t>all couples now with new partner</w:t>
      </w:r>
      <w:r>
        <w:t>)</w:t>
      </w:r>
    </w:p>
    <w:p w:rsidR="00B11EB3" w:rsidRDefault="00B11EB3" w:rsidP="00B11EB3">
      <w:pPr>
        <w:pStyle w:val="DanceBody"/>
      </w:pPr>
      <w:r>
        <w:t>25-32</w:t>
      </w:r>
      <w:r>
        <w:tab/>
        <w:t>All turn new partner RH once round &amp; chase 1/2 way round</w:t>
      </w:r>
    </w:p>
    <w:p w:rsidR="00B11EB3" w:rsidRDefault="00B11EB3" w:rsidP="00B11EB3">
      <w:pPr>
        <w:pStyle w:val="DanceBody"/>
        <w:keepNext w:val="0"/>
      </w:pPr>
      <w:r>
        <w:tab/>
        <w:t>Order now: Ladies' side 2L 1M 1L; Men's side 3M 3L 2M.  Repeat twice more from new positions</w:t>
      </w:r>
    </w:p>
    <w:p w:rsidR="00B11EB3" w:rsidRDefault="00B11EB3" w:rsidP="00B11EB3"/>
    <w:p w:rsidR="00B11EB3" w:rsidRDefault="00B11EB3" w:rsidP="00B11EB3">
      <w:pPr>
        <w:pStyle w:val="Minicrib"/>
      </w:pPr>
      <w:r>
        <w:t>THE RIVER CREE  (J8x32)  2C (4C set)</w:t>
      </w:r>
      <w:r>
        <w:tab/>
        <w:t>RSCDS Bk 8</w:t>
      </w:r>
    </w:p>
    <w:p w:rsidR="00B11EB3" w:rsidRDefault="00B11EB3" w:rsidP="00B11EB3">
      <w:pPr>
        <w:pStyle w:val="DanceBody"/>
      </w:pPr>
      <w:r>
        <w:t xml:space="preserve"> 1- 8</w:t>
      </w:r>
      <w:r>
        <w:tab/>
        <w:t>1M+2L change places RH, 1L+2M change places RH</w:t>
      </w:r>
    </w:p>
    <w:p w:rsidR="00B11EB3" w:rsidRDefault="00B11EB3" w:rsidP="00B11EB3">
      <w:pPr>
        <w:pStyle w:val="DanceBody"/>
      </w:pPr>
      <w:r>
        <w:t xml:space="preserve"> 9-16</w:t>
      </w:r>
      <w:r>
        <w:tab/>
        <w:t>1s+2s advance for 2 steps &amp; retire, dance 1/2 R&amp;L</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THE RIVER DEE STRATHSPEY  (S64)  Sq.Set</w:t>
      </w:r>
      <w:r>
        <w:tab/>
        <w:t>Jean Shaw</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All Ladies dance in &amp; set in circle formation, turning to right dance back to partner &amp; turn 2H to face in</w:t>
      </w:r>
    </w:p>
    <w:p w:rsidR="00B11EB3" w:rsidRDefault="00B11EB3" w:rsidP="00B11EB3">
      <w:pPr>
        <w:pStyle w:val="DanceBody"/>
      </w:pPr>
      <w:r>
        <w:t>25-32</w:t>
      </w:r>
      <w:r>
        <w:tab/>
        <w:t>All Adv+Ret with corner, set &amp; turn corners 2H to face in</w:t>
      </w:r>
    </w:p>
    <w:p w:rsidR="00B11EB3" w:rsidRDefault="00B11EB3" w:rsidP="00B11EB3">
      <w:pPr>
        <w:pStyle w:val="DanceBody"/>
      </w:pPr>
      <w:r>
        <w:t>33-40</w:t>
      </w:r>
      <w:r>
        <w:tab/>
        <w:t>All Adv+Ret with partner, set &amp; turn partners 2H to face in</w:t>
      </w:r>
    </w:p>
    <w:p w:rsidR="00B11EB3" w:rsidRDefault="00B11EB3" w:rsidP="00B11EB3">
      <w:pPr>
        <w:pStyle w:val="DanceBody"/>
      </w:pPr>
      <w:r>
        <w:t>41-48</w:t>
      </w:r>
      <w:r>
        <w:tab/>
        <w:t>All Men dance in &amp; set in circle formation, turning to left dance back to partner &amp; turn 2H to form circle</w:t>
      </w:r>
    </w:p>
    <w:p w:rsidR="00B11EB3" w:rsidRDefault="00B11EB3" w:rsidP="00B11EB3">
      <w:pPr>
        <w:pStyle w:val="DanceBody"/>
      </w:pPr>
      <w:r>
        <w:t>49-56</w:t>
      </w:r>
      <w:r>
        <w:tab/>
        <w:t>All circle 8H round &amp; back</w:t>
      </w:r>
    </w:p>
    <w:p w:rsidR="00B11EB3" w:rsidRDefault="00B11EB3" w:rsidP="00B11EB3">
      <w:pPr>
        <w:pStyle w:val="DanceBody"/>
        <w:keepNext w:val="0"/>
      </w:pPr>
      <w:r>
        <w:t>57-64</w:t>
      </w:r>
      <w:r>
        <w:tab/>
        <w:t>All dance interlocking reels of 4</w:t>
      </w:r>
    </w:p>
    <w:p w:rsidR="00B11EB3" w:rsidRDefault="00B11EB3" w:rsidP="00B11EB3"/>
    <w:p w:rsidR="00B11EB3" w:rsidRDefault="00B11EB3" w:rsidP="00B11EB3">
      <w:pPr>
        <w:pStyle w:val="Minicrib"/>
      </w:pPr>
      <w:r>
        <w:t>THE RIVER HODDER  (R8x32)  3C (4C set)</w:t>
      </w:r>
      <w:r>
        <w:tab/>
        <w:t>Margaret Parry  Liverpool at 70</w:t>
      </w:r>
    </w:p>
    <w:p w:rsidR="00B11EB3" w:rsidRDefault="00B11EB3" w:rsidP="00B11EB3">
      <w:pPr>
        <w:pStyle w:val="DanceBody"/>
      </w:pPr>
      <w:r>
        <w:t xml:space="preserve"> 1- 8</w:t>
      </w:r>
      <w:r>
        <w:tab/>
        <w:t>1s+2s+3s dance reels of 3 on the sides (1s in &amp; down to begin) taking hands when possible</w:t>
      </w:r>
    </w:p>
    <w:p w:rsidR="00B11EB3" w:rsidRDefault="00B11EB3" w:rsidP="00B11EB3">
      <w:pPr>
        <w:pStyle w:val="DanceBody"/>
      </w:pPr>
      <w:r>
        <w:t xml:space="preserve"> 9-16</w:t>
      </w:r>
      <w:r>
        <w:tab/>
        <w:t>1s lead down, cross below 3s &amp; cast up 1 place. Turn 3/4 LH to face 1st corners. 2s step up bars 11-12</w:t>
      </w:r>
    </w:p>
    <w:p w:rsidR="00B11EB3" w:rsidRDefault="00B11EB3" w:rsidP="00B11EB3">
      <w:pPr>
        <w:pStyle w:val="DanceBody"/>
      </w:pPr>
      <w:r>
        <w:t>17-24</w:t>
      </w:r>
      <w:r>
        <w:tab/>
        <w:t>1s dance Corner, Pass &amp; turn with 1st corners, pass RSh &amp; dance Corner, Pass &amp; Turn with 2nd corners. 1s Pass RSh to 2nd place own sides</w:t>
      </w:r>
    </w:p>
    <w:p w:rsidR="00B11EB3" w:rsidRDefault="00B11EB3" w:rsidP="00B11EB3">
      <w:pPr>
        <w:pStyle w:val="DanceBody"/>
        <w:keepNext w:val="0"/>
      </w:pPr>
      <w:r>
        <w:t>25-32</w:t>
      </w:r>
      <w:r>
        <w:tab/>
        <w:t>All dance 6H round &amp; back.  2 1 3</w:t>
      </w:r>
    </w:p>
    <w:p w:rsidR="00B11EB3" w:rsidRDefault="00B11EB3" w:rsidP="00B11EB3"/>
    <w:p w:rsidR="00B11EB3" w:rsidRDefault="00B11EB3" w:rsidP="00B11EB3">
      <w:pPr>
        <w:pStyle w:val="Minicrib"/>
      </w:pPr>
      <w:r>
        <w:t>THE RIVER HUTT  (S8x32)  3C (4C set)</w:t>
      </w:r>
      <w:r>
        <w:tab/>
        <w:t>Gaye Collin  SCD Is All Around The World</w:t>
      </w:r>
    </w:p>
    <w:p w:rsidR="00B11EB3" w:rsidRDefault="00B11EB3" w:rsidP="00B11EB3">
      <w:pPr>
        <w:pStyle w:val="DanceBody"/>
      </w:pPr>
      <w:r>
        <w:t xml:space="preserve"> 1- 8</w:t>
      </w:r>
      <w:r>
        <w:tab/>
        <w:t>1s cast, followed by 2s+3s (NHJ as they dance up), meet in 3rd place, dance up and cast to original places</w:t>
      </w:r>
    </w:p>
    <w:p w:rsidR="00B11EB3" w:rsidRDefault="00B11EB3" w:rsidP="00B11EB3">
      <w:pPr>
        <w:pStyle w:val="DanceBody"/>
      </w:pPr>
      <w:r>
        <w:t xml:space="preserve"> 9-16</w:t>
      </w:r>
      <w:r>
        <w:tab/>
        <w:t>All set, all 1/2 turn partner 2H, turn Right about and dance out to partner's place &amp; all set (1) (2) (3)</w:t>
      </w:r>
    </w:p>
    <w:p w:rsidR="00B11EB3" w:rsidRDefault="00B11EB3" w:rsidP="00B11EB3">
      <w:pPr>
        <w:pStyle w:val="DanceBody"/>
      </w:pPr>
      <w:r>
        <w:t>17-24</w:t>
      </w:r>
      <w:r>
        <w:tab/>
        <w:t xml:space="preserve">Mirror (reflection) reels of 3 starting  on </w:t>
      </w:r>
      <w:r>
        <w:rPr>
          <w:b/>
        </w:rPr>
        <w:t>opposite</w:t>
      </w:r>
      <w:r>
        <w:t xml:space="preserve"> sides, each couple crosses to </w:t>
      </w:r>
      <w:r w:rsidRPr="00BF0BF6">
        <w:rPr>
          <w:b/>
        </w:rPr>
        <w:t>own</w:t>
      </w:r>
      <w:r>
        <w:t xml:space="preserve"> side from top place. End in centre, 1s at top facing down,  2s facing up NHJ    1 2 3</w:t>
      </w:r>
    </w:p>
    <w:p w:rsidR="00B11EB3" w:rsidRDefault="00B11EB3" w:rsidP="00B11EB3">
      <w:pPr>
        <w:pStyle w:val="DanceBody"/>
        <w:keepNext w:val="0"/>
      </w:pPr>
      <w:r>
        <w:t>25-32</w:t>
      </w:r>
      <w:r>
        <w:tab/>
        <w:t>1s+2s dance Rondel.  1s end in 2nd place facing out ready to start again</w:t>
      </w:r>
    </w:p>
    <w:p w:rsidR="00B11EB3" w:rsidRDefault="00B11EB3" w:rsidP="00B11EB3"/>
    <w:p w:rsidR="00B11EB3" w:rsidRDefault="00B11EB3" w:rsidP="00B11EB3">
      <w:pPr>
        <w:pStyle w:val="Minicrib"/>
        <w:rPr>
          <w:snapToGrid w:val="0"/>
        </w:rPr>
      </w:pPr>
      <w:r>
        <w:rPr>
          <w:snapToGrid w:val="0"/>
        </w:rPr>
        <w:t>THE RIVER MOURNE STRATHSPEY  (S4x48)  4C Set</w:t>
      </w:r>
      <w:r>
        <w:rPr>
          <w:snapToGrid w:val="0"/>
        </w:rPr>
        <w:tab/>
        <w:t>Jean Annesley  Belfast 40th Anniv</w:t>
      </w:r>
    </w:p>
    <w:p w:rsidR="00B11EB3" w:rsidRDefault="00B11EB3" w:rsidP="00B11EB3">
      <w:pPr>
        <w:pStyle w:val="DanceBody"/>
        <w:rPr>
          <w:snapToGrid w:val="0"/>
        </w:rPr>
      </w:pPr>
      <w:r>
        <w:rPr>
          <w:snapToGrid w:val="0"/>
        </w:rPr>
        <w:t xml:space="preserve"> 1- 8</w:t>
      </w:r>
      <w:r>
        <w:rPr>
          <w:snapToGrid w:val="0"/>
        </w:rPr>
        <w:tab/>
        <w:t>1s dance down between 2s, cast up on own sides into centre &amp; curve out to places</w:t>
      </w:r>
    </w:p>
    <w:p w:rsidR="00B11EB3" w:rsidRDefault="00B11EB3" w:rsidP="00B11EB3">
      <w:pPr>
        <w:pStyle w:val="DanceBody"/>
        <w:rPr>
          <w:snapToGrid w:val="0"/>
        </w:rPr>
      </w:pPr>
      <w:r>
        <w:rPr>
          <w:snapToGrid w:val="0"/>
        </w:rPr>
        <w:t xml:space="preserve"> 9-16</w:t>
      </w:r>
      <w:r>
        <w:rPr>
          <w:snapToGrid w:val="0"/>
        </w:rPr>
        <w:tab/>
        <w:t>1s+2M &amp; 4s+3M Advance diagonally to join hands in triangle, drop hands, Retire &amp; repeat</w:t>
      </w:r>
    </w:p>
    <w:p w:rsidR="00B11EB3" w:rsidRDefault="00B11EB3" w:rsidP="00B11EB3">
      <w:pPr>
        <w:pStyle w:val="DanceBody"/>
        <w:rPr>
          <w:snapToGrid w:val="0"/>
        </w:rPr>
      </w:pPr>
      <w:r>
        <w:rPr>
          <w:snapToGrid w:val="0"/>
        </w:rPr>
        <w:t>17-24</w:t>
      </w:r>
      <w:r>
        <w:rPr>
          <w:snapToGrid w:val="0"/>
        </w:rPr>
        <w:tab/>
        <w:t>1s dance down between 3s &amp; cast back to places</w:t>
      </w:r>
    </w:p>
    <w:p w:rsidR="00B11EB3" w:rsidRDefault="00B11EB3" w:rsidP="00B11EB3">
      <w:pPr>
        <w:pStyle w:val="DanceBody"/>
        <w:rPr>
          <w:snapToGrid w:val="0"/>
        </w:rPr>
      </w:pPr>
      <w:r>
        <w:rPr>
          <w:snapToGrid w:val="0"/>
        </w:rPr>
        <w:t>25-32</w:t>
      </w:r>
      <w:r>
        <w:rPr>
          <w:snapToGrid w:val="0"/>
        </w:rPr>
        <w:tab/>
        <w:t>4s cross RH &amp; cast up 1 place, cross RH &amp; cast up 1 place (3s, 2s &amp; 1s step down as 4s cast behind them).  (4) 1 2 3</w:t>
      </w:r>
    </w:p>
    <w:p w:rsidR="00B11EB3" w:rsidRDefault="00B11EB3" w:rsidP="00B11EB3">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B11EB3" w:rsidRDefault="00B11EB3" w:rsidP="00B11EB3">
      <w:pPr>
        <w:pStyle w:val="DanceBody"/>
        <w:keepNext w:val="0"/>
        <w:rPr>
          <w:snapToGrid w:val="0"/>
        </w:rPr>
      </w:pPr>
      <w:r>
        <w:rPr>
          <w:snapToGrid w:val="0"/>
        </w:rPr>
        <w:t>41-48</w:t>
      </w:r>
      <w:r>
        <w:rPr>
          <w:snapToGrid w:val="0"/>
        </w:rPr>
        <w:tab/>
        <w:t>1s dance down making an arch</w:t>
      </w:r>
      <w:r w:rsidRPr="00BA6B4D">
        <w:rPr>
          <w:b/>
          <w:snapToGrid w:val="0"/>
        </w:rPr>
        <w:t xml:space="preserve"> </w:t>
      </w:r>
      <w:r>
        <w:rPr>
          <w:b/>
          <w:snapToGrid w:val="0"/>
        </w:rPr>
        <w:t xml:space="preserve">as </w:t>
      </w:r>
      <w:r>
        <w:rPr>
          <w:snapToGrid w:val="0"/>
        </w:rPr>
        <w:t>2s+3s+4s dance up (2 bars for each couple to dance under arch &amp; up 1 place) &amp; all turn RH. End 2 3 4 1</w:t>
      </w:r>
    </w:p>
    <w:p w:rsidR="00B11EB3" w:rsidRDefault="00B11EB3" w:rsidP="00B11EB3"/>
    <w:p w:rsidR="00B11EB3" w:rsidRDefault="00B11EB3" w:rsidP="00B11EB3">
      <w:pPr>
        <w:pStyle w:val="Minicrib"/>
      </w:pPr>
      <w:r>
        <w:t>THE RIVER NESS  (R5x32)  5C set</w:t>
      </w:r>
      <w:r>
        <w:tab/>
        <w:t>I Henderson  Inverness Diamond Jubilee Coll</w:t>
      </w:r>
    </w:p>
    <w:p w:rsidR="00B11EB3" w:rsidRDefault="00B11EB3" w:rsidP="00B11EB3">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B11EB3" w:rsidRDefault="00B11EB3" w:rsidP="00B11EB3">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B11EB3" w:rsidRDefault="00B11EB3" w:rsidP="00B11EB3">
      <w:pPr>
        <w:pStyle w:val="DanceBody"/>
      </w:pPr>
      <w:r>
        <w:t>17-24</w:t>
      </w:r>
      <w:r>
        <w:tab/>
        <w:t>1s &amp; 3s dance RSh reels across (1L+2s, 1M+4s+3L, 3M+5s) with 1s &amp; 3s ending in line up/down middle facing partner (Men face up)</w:t>
      </w:r>
    </w:p>
    <w:p w:rsidR="00B11EB3" w:rsidRDefault="00B11EB3" w:rsidP="00B11EB3">
      <w:pPr>
        <w:pStyle w:val="DanceBody"/>
        <w:keepNext w:val="0"/>
      </w:pPr>
      <w:r>
        <w:t>25-32</w:t>
      </w:r>
      <w:r>
        <w:tab/>
        <w:t>1s &amp; 3s 3/4 turn RH &amp; cast 1 place on opposite sides then turn RH 1.1/2 times to end 2 4 1 5 3</w:t>
      </w:r>
    </w:p>
    <w:p w:rsidR="00B11EB3" w:rsidRDefault="00B11EB3" w:rsidP="00B11EB3"/>
    <w:p w:rsidR="00B11EB3" w:rsidRDefault="00B11EB3" w:rsidP="00B11EB3">
      <w:pPr>
        <w:pStyle w:val="Minicrib"/>
        <w:rPr>
          <w:lang w:eastAsia="en-GB"/>
        </w:rPr>
      </w:pPr>
      <w:r>
        <w:rPr>
          <w:lang w:eastAsia="en-GB"/>
        </w:rPr>
        <w:t>RIVERSIDE WALK  (S3x32)  3C Set</w:t>
      </w:r>
      <w:r>
        <w:rPr>
          <w:lang w:eastAsia="en-GB"/>
        </w:rPr>
        <w:tab/>
        <w:t>Rosemary Legge</w:t>
      </w:r>
    </w:p>
    <w:p w:rsidR="00B11EB3" w:rsidRPr="00364086" w:rsidRDefault="00B11EB3" w:rsidP="00B11EB3">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B11EB3" w:rsidRPr="00364086" w:rsidRDefault="00B11EB3" w:rsidP="00B11EB3">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B11EB3" w:rsidRPr="00364086" w:rsidRDefault="00B11EB3" w:rsidP="00B11EB3">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B11EB3" w:rsidRDefault="00B11EB3" w:rsidP="00B11EB3">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B11EB3" w:rsidRDefault="00B11EB3" w:rsidP="00B11EB3"/>
    <w:p w:rsidR="00B11EB3" w:rsidRDefault="00B11EB3" w:rsidP="00B11EB3">
      <w:pPr>
        <w:pStyle w:val="Minicrib"/>
      </w:pPr>
      <w:r>
        <w:t>THE RIVIERA REEL  (R8x32)  3C (4C Set)</w:t>
      </w:r>
      <w:r>
        <w:tab/>
        <w:t>A Dix  Reel Friends 2</w:t>
      </w:r>
    </w:p>
    <w:p w:rsidR="00B11EB3" w:rsidRDefault="00B11EB3" w:rsidP="00B11EB3">
      <w:pPr>
        <w:pStyle w:val="DanceBody"/>
      </w:pPr>
      <w:r>
        <w:t xml:space="preserve"> 1- 8</w:t>
      </w:r>
      <w:r>
        <w:tab/>
        <w:t>1s set, cast 1 place, dance RH across (Lady with 2s &amp; Man with 3s) &amp; end facing 1</w:t>
      </w:r>
      <w:r w:rsidRPr="00972EEB">
        <w:t>st</w:t>
      </w:r>
      <w:r>
        <w:t xml:space="preserve"> corners</w:t>
      </w:r>
    </w:p>
    <w:p w:rsidR="00B11EB3" w:rsidRDefault="00B11EB3" w:rsidP="00B11EB3">
      <w:pPr>
        <w:pStyle w:val="DanceBody"/>
      </w:pPr>
      <w:r>
        <w:t xml:space="preserve"> 9-16</w:t>
      </w:r>
      <w:r>
        <w:tab/>
        <w:t>1s dance 'Hello-Goodbye' setting ending BtoB (Man facing up &amp; Lady down)</w:t>
      </w:r>
    </w:p>
    <w:p w:rsidR="00B11EB3" w:rsidRDefault="00B11EB3" w:rsidP="00B11EB3">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B11EB3" w:rsidRDefault="00B11EB3" w:rsidP="00B11EB3"/>
    <w:p w:rsidR="00B11EB3" w:rsidRDefault="00B11EB3" w:rsidP="00B11EB3">
      <w:pPr>
        <w:pStyle w:val="Minicrib"/>
      </w:pPr>
      <w:r>
        <w:t>RIVINGTON PIKE  (S8x32)  3C (4C set)</w:t>
      </w:r>
      <w:r>
        <w:tab/>
        <w:t>Duncan Brown  RSCDS Exeter 50th Anniversary</w:t>
      </w:r>
    </w:p>
    <w:p w:rsidR="00B11EB3" w:rsidRDefault="00B11EB3" w:rsidP="00B11EB3">
      <w:pPr>
        <w:pStyle w:val="DanceBody"/>
      </w:pPr>
      <w:r>
        <w:t xml:space="preserve"> 1 -8</w:t>
      </w:r>
      <w:r>
        <w:tab/>
        <w:t xml:space="preserve">1s cross RH </w:t>
      </w:r>
      <w:r>
        <w:rPr>
          <w:b/>
        </w:rPr>
        <w:t>while</w:t>
      </w:r>
      <w:r>
        <w:t xml:space="preserve"> 2s set, 1s+2s dance 3/4 Double Fig 8 (1s cast, 2s cross up). 2s end casting off to 1st place</w:t>
      </w:r>
    </w:p>
    <w:p w:rsidR="00B11EB3" w:rsidRDefault="00B11EB3" w:rsidP="00B11EB3">
      <w:pPr>
        <w:pStyle w:val="DanceBody"/>
      </w:pPr>
      <w:r>
        <w:t xml:space="preserve"> 9-16</w:t>
      </w:r>
      <w:r>
        <w:tab/>
        <w:t xml:space="preserve">1L+2s </w:t>
      </w:r>
      <w:r>
        <w:rPr>
          <w:b/>
        </w:rPr>
        <w:t>also</w:t>
      </w:r>
      <w:r>
        <w:t xml:space="preserve"> 1M+3s dance reels of 3 across (1L+2M &amp; 1M+3L pass LSh). 1s end in 2nd place</w:t>
      </w:r>
    </w:p>
    <w:p w:rsidR="00B11EB3" w:rsidRDefault="00B11EB3" w:rsidP="00B11EB3">
      <w:pPr>
        <w:pStyle w:val="DanceBody"/>
      </w:pPr>
      <w:r>
        <w:t>17-24</w:t>
      </w:r>
      <w:r>
        <w:tab/>
        <w:t>1s turn RH to face 1st corners, turn corner LH, turn partner RH, turn 2nd corner LH to end 1M between 2s facing down, 1L between 3s facing up</w:t>
      </w:r>
    </w:p>
    <w:p w:rsidR="00B11EB3" w:rsidRDefault="00B11EB3" w:rsidP="00B11EB3">
      <w:pPr>
        <w:pStyle w:val="DanceBody"/>
        <w:keepNext w:val="0"/>
      </w:pPr>
      <w:r>
        <w:t>25-32</w:t>
      </w:r>
      <w:r>
        <w:tab/>
        <w:t xml:space="preserve">Lines of 3 set &amp; cross RH up/down with partner; All set, 2s &amp; 3s cross RH up/down </w:t>
      </w:r>
      <w:r>
        <w:rPr>
          <w:b/>
        </w:rPr>
        <w:t>while</w:t>
      </w:r>
      <w:r>
        <w:t xml:space="preserve"> 1s pull back RSh &amp; cast to 2nd place own side.  2 1 3</w:t>
      </w:r>
    </w:p>
    <w:p w:rsidR="00B11EB3" w:rsidRDefault="00B11EB3" w:rsidP="00B11EB3"/>
    <w:p w:rsidR="00B11EB3" w:rsidRDefault="00B11EB3" w:rsidP="00B11EB3">
      <w:pPr>
        <w:pStyle w:val="Minicrib"/>
      </w:pPr>
      <w:r>
        <w:t>ROAD TO ALHAMBRA  (J4x40)  4C set</w:t>
      </w:r>
      <w:r>
        <w:tab/>
        <w:t>C Upton</w:t>
      </w:r>
    </w:p>
    <w:p w:rsidR="00B11EB3" w:rsidRDefault="00B11EB3" w:rsidP="00B11EB3">
      <w:pPr>
        <w:pStyle w:val="DanceBody"/>
      </w:pPr>
      <w:r>
        <w:t xml:space="preserve"> 1- 8</w:t>
      </w:r>
      <w:r>
        <w:tab/>
        <w:t>1s lead down below 3s &amp; cast up one place on own sides, cross RH &amp; cast down to 3</w:t>
      </w:r>
      <w:r w:rsidRPr="00972EEB">
        <w:t>rd</w:t>
      </w:r>
      <w:r>
        <w:t xml:space="preserve"> place on opposite sides</w:t>
      </w:r>
    </w:p>
    <w:p w:rsidR="00B11EB3" w:rsidRDefault="00B11EB3" w:rsidP="00B11EB3">
      <w:pPr>
        <w:pStyle w:val="DanceBody"/>
      </w:pPr>
      <w:r>
        <w:t xml:space="preserve"> 9-16</w:t>
      </w:r>
      <w:r>
        <w:tab/>
        <w:t>2s+3s+1s set &amp; cross RH, change places on sides LH (</w:t>
      </w:r>
      <w:r w:rsidRPr="00BD473E">
        <w:rPr>
          <w:b/>
        </w:rPr>
        <w:t xml:space="preserve">as </w:t>
      </w:r>
      <w:r>
        <w:t>in 3 couple R&amp;L) &amp; cross RH</w:t>
      </w:r>
    </w:p>
    <w:p w:rsidR="00B11EB3" w:rsidRDefault="00B11EB3" w:rsidP="00B11EB3">
      <w:pPr>
        <w:pStyle w:val="DanceBody"/>
      </w:pPr>
      <w:r>
        <w:t>17-24</w:t>
      </w:r>
      <w:r>
        <w:tab/>
        <w:t>Dancers in 2, 3 &amp; 4 pstns set &amp; cross RH, change places on sides (</w:t>
      </w:r>
      <w:r w:rsidRPr="00BD473E">
        <w:rPr>
          <w:b/>
        </w:rPr>
        <w:t xml:space="preserve">as </w:t>
      </w:r>
      <w:r>
        <w:t>in 3 couple R&amp;L) &amp; cross RH</w:t>
      </w:r>
    </w:p>
    <w:p w:rsidR="00B11EB3" w:rsidRDefault="00B11EB3" w:rsidP="00B11EB3">
      <w:pPr>
        <w:pStyle w:val="DanceBody"/>
      </w:pPr>
      <w:r>
        <w:t>25-32</w:t>
      </w:r>
      <w:r>
        <w:tab/>
        <w:t>Dancers in 1</w:t>
      </w:r>
      <w:r w:rsidRPr="00972EEB">
        <w:t>st</w:t>
      </w:r>
      <w:r>
        <w:t xml:space="preserve"> place set &amp; cross RH</w:t>
      </w:r>
      <w:r w:rsidRPr="00BA6B4D">
        <w:rPr>
          <w:b/>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B11EB3" w:rsidRDefault="00B11EB3" w:rsidP="00B11EB3">
      <w:pPr>
        <w:pStyle w:val="DanceBody"/>
        <w:keepNext w:val="0"/>
      </w:pPr>
      <w:r>
        <w:t>33-40</w:t>
      </w:r>
      <w:r>
        <w:tab/>
        <w:t>All dance 1/2 reel of 4 on sides, all set &amp; cross over RH</w:t>
      </w:r>
    </w:p>
    <w:p w:rsidR="00B11EB3" w:rsidRDefault="00B11EB3" w:rsidP="00B11EB3"/>
    <w:p w:rsidR="00B11EB3" w:rsidRDefault="00B11EB3" w:rsidP="00B11EB3">
      <w:pPr>
        <w:pStyle w:val="Minicrib"/>
      </w:pPr>
      <w:r>
        <w:t>ROAD TO ARNISH  (S4x32)  3C set</w:t>
      </w:r>
      <w:r>
        <w:tab/>
        <w:t>Bill Cournoyer, 2024</w:t>
      </w:r>
    </w:p>
    <w:p w:rsidR="00B11EB3" w:rsidRDefault="00B11EB3" w:rsidP="00B11EB3">
      <w:pPr>
        <w:pStyle w:val="DanceBody"/>
      </w:pPr>
      <w:r>
        <w:t xml:space="preserve"> 1- 4</w:t>
      </w:r>
      <w:r>
        <w:tab/>
        <w:t>All advance (1 bar) &amp; set Left, set Right &amp; retire (1 bar)</w:t>
      </w:r>
    </w:p>
    <w:p w:rsidR="00B11EB3" w:rsidRDefault="00B11EB3" w:rsidP="00B11EB3">
      <w:pPr>
        <w:pStyle w:val="DanceBody"/>
      </w:pPr>
      <w:r>
        <w:t xml:space="preserve"> 5- 8</w:t>
      </w:r>
      <w:r>
        <w:tab/>
        <w:t>All dance DoSiDo with Partner. 1s+2s+3s finish facing up in promenade hold</w:t>
      </w:r>
    </w:p>
    <w:p w:rsidR="00B11EB3" w:rsidRPr="00353925" w:rsidRDefault="00B11EB3" w:rsidP="00B11EB3">
      <w:pPr>
        <w:pStyle w:val="DanceBody"/>
      </w:pPr>
      <w:r>
        <w:t xml:space="preserve"> 9-16</w:t>
      </w:r>
      <w:r>
        <w:tab/>
        <w:t xml:space="preserve">1s+2s+3s Promenade </w:t>
      </w:r>
      <w:r>
        <w:rPr>
          <w:b/>
        </w:rPr>
        <w:t>while</w:t>
      </w:r>
      <w:r>
        <w:t xml:space="preserve"> 4s turn RH, turn LH</w:t>
      </w:r>
    </w:p>
    <w:p w:rsidR="00B11EB3" w:rsidRDefault="00B11EB3" w:rsidP="00B11EB3">
      <w:pPr>
        <w:pStyle w:val="DanceBody"/>
      </w:pPr>
      <w:r>
        <w:t>17-20</w:t>
      </w:r>
      <w:r>
        <w:tab/>
        <w:t>1s+2s also 3s+4s Set+Link,  2 1 4 3</w:t>
      </w:r>
    </w:p>
    <w:p w:rsidR="00B11EB3" w:rsidRDefault="00B11EB3" w:rsidP="00B11EB3">
      <w:pPr>
        <w:pStyle w:val="DanceBody"/>
      </w:pPr>
      <w:r>
        <w:t>21-24</w:t>
      </w:r>
      <w:r>
        <w:tab/>
        <w:t xml:space="preserve">1s+4s (middle couples) turn RH 1.1/2 times on the sides </w:t>
      </w:r>
      <w:r>
        <w:rPr>
          <w:b/>
        </w:rPr>
        <w:t>while</w:t>
      </w:r>
      <w:r>
        <w:t xml:space="preserve"> 2s+3s set advancing &amp; turn partner 2H</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THE ROAD TO AUCHNAFREE  (R5x32)  5C Set</w:t>
      </w:r>
      <w:r>
        <w:tab/>
        <w:t>Gordon Lloyd  Oxford Silver Jubilee</w:t>
      </w:r>
    </w:p>
    <w:p w:rsidR="00B11EB3" w:rsidRDefault="00B11EB3" w:rsidP="00B11EB3">
      <w:pPr>
        <w:pStyle w:val="DanceBody"/>
      </w:pPr>
      <w:r>
        <w:t xml:space="preserve"> 1- 8</w:t>
      </w:r>
      <w:r>
        <w:tab/>
        <w:t>1s+2s+3s+4s dance 1/2 reels of 4, 4s+3s also 1s+5s dance RH across 1/2 way then cross RH.  3 4 2 5 1</w:t>
      </w:r>
    </w:p>
    <w:p w:rsidR="00B11EB3" w:rsidRDefault="00B11EB3" w:rsidP="00B11EB3">
      <w:pPr>
        <w:pStyle w:val="DanceBody"/>
      </w:pPr>
      <w:r>
        <w:t xml:space="preserve"> 9-16</w:t>
      </w:r>
      <w:r>
        <w:tab/>
        <w:t>4s+2s+5s+1s dance 1/2 reels of 4, 3s+1s also 2s+4s dance RH across 1/2 way then cross RH.  1 3 5 4 2</w:t>
      </w:r>
    </w:p>
    <w:p w:rsidR="00B11EB3" w:rsidRDefault="00B11EB3" w:rsidP="00B11EB3">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B11EB3" w:rsidRDefault="00B11EB3" w:rsidP="00B11EB3">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B11EB3" w:rsidRDefault="00B11EB3" w:rsidP="00B11EB3"/>
    <w:p w:rsidR="00B11EB3" w:rsidRDefault="00B11EB3" w:rsidP="00B11EB3">
      <w:pPr>
        <w:pStyle w:val="Minicrib"/>
        <w:rPr>
          <w:snapToGrid w:val="0"/>
        </w:rPr>
      </w:pPr>
      <w:r>
        <w:rPr>
          <w:snapToGrid w:val="0"/>
        </w:rPr>
        <w:t>THE ROAD TO BANFF  (J4x32)  4C Set</w:t>
      </w:r>
      <w:r>
        <w:rPr>
          <w:snapToGrid w:val="0"/>
        </w:rPr>
        <w:tab/>
        <w:t>John Drewry</w:t>
      </w:r>
    </w:p>
    <w:p w:rsidR="00B11EB3" w:rsidRDefault="00B11EB3" w:rsidP="00B11EB3">
      <w:pPr>
        <w:pStyle w:val="DanceBody"/>
        <w:rPr>
          <w:snapToGrid w:val="0"/>
        </w:rPr>
      </w:pPr>
      <w:r>
        <w:rPr>
          <w:snapToGrid w:val="0"/>
        </w:rPr>
        <w:t xml:space="preserve"> 1- 8</w:t>
      </w:r>
      <w:r>
        <w:rPr>
          <w:snapToGrid w:val="0"/>
        </w:rPr>
        <w:tab/>
        <w:t>1s+2s</w:t>
      </w:r>
      <w:r w:rsidRPr="007F0D5A">
        <w:rPr>
          <w:b/>
          <w:snapToGrid w:val="0"/>
        </w:rPr>
        <w:t xml:space="preserve"> also </w:t>
      </w:r>
      <w:r>
        <w:rPr>
          <w:snapToGrid w:val="0"/>
        </w:rPr>
        <w:t>3s+4s dance 1/2 R&amp;L, 1s+4s dance 1/2 R&amp;L</w:t>
      </w:r>
      <w:r w:rsidRPr="00BA6B4D">
        <w:rPr>
          <w:b/>
          <w:snapToGrid w:val="0"/>
        </w:rPr>
        <w:t xml:space="preserve"> while </w:t>
      </w:r>
      <w:r>
        <w:rPr>
          <w:snapToGrid w:val="0"/>
        </w:rPr>
        <w:t>2s &amp; 3s cross RH &amp; set</w:t>
      </w:r>
    </w:p>
    <w:p w:rsidR="00B11EB3" w:rsidRDefault="00B11EB3" w:rsidP="00B11EB3">
      <w:pPr>
        <w:pStyle w:val="DanceBody"/>
        <w:rPr>
          <w:snapToGrid w:val="0"/>
        </w:rPr>
      </w:pPr>
      <w:r>
        <w:rPr>
          <w:snapToGrid w:val="0"/>
        </w:rPr>
        <w:t xml:space="preserve"> 9-16</w:t>
      </w:r>
      <w:r>
        <w:rPr>
          <w:snapToGrid w:val="0"/>
        </w:rPr>
        <w:tab/>
        <w:t>2s+4s</w:t>
      </w:r>
      <w:r w:rsidRPr="007F0D5A">
        <w:rPr>
          <w:b/>
          <w:snapToGrid w:val="0"/>
        </w:rPr>
        <w:t xml:space="preserve"> also </w:t>
      </w:r>
      <w:r>
        <w:rPr>
          <w:snapToGrid w:val="0"/>
        </w:rPr>
        <w:t>1s+3s dance Double Fig of 8 (2s &amp; 1s cross down to start)</w:t>
      </w:r>
    </w:p>
    <w:p w:rsidR="00B11EB3" w:rsidRDefault="00B11EB3" w:rsidP="00B11EB3">
      <w:pPr>
        <w:pStyle w:val="DanceBody"/>
        <w:rPr>
          <w:snapToGrid w:val="0"/>
        </w:rPr>
      </w:pPr>
      <w:r>
        <w:rPr>
          <w:snapToGrid w:val="0"/>
        </w:rPr>
        <w:t>17-24</w:t>
      </w:r>
      <w:r>
        <w:rPr>
          <w:snapToGrid w:val="0"/>
        </w:rPr>
        <w:tab/>
        <w:t>2s+4s+1s dance reels of 3 on sides (2s in &amp; down to start)</w:t>
      </w:r>
    </w:p>
    <w:p w:rsidR="00B11EB3" w:rsidRDefault="00B11EB3" w:rsidP="00B11EB3">
      <w:pPr>
        <w:pStyle w:val="DanceBody"/>
        <w:keepNext w:val="0"/>
        <w:rPr>
          <w:snapToGrid w:val="0"/>
        </w:rPr>
      </w:pPr>
      <w:r>
        <w:rPr>
          <w:snapToGrid w:val="0"/>
        </w:rPr>
        <w:t>25-32</w:t>
      </w:r>
      <w:r>
        <w:rPr>
          <w:snapToGrid w:val="0"/>
        </w:rPr>
        <w:tab/>
        <w:t>1s dance reels of 3 across with next couple (Lady up &amp; Man down) with 2s standing</w:t>
      </w:r>
    </w:p>
    <w:p w:rsidR="00B11EB3" w:rsidRDefault="00B11EB3" w:rsidP="00B11EB3"/>
    <w:p w:rsidR="00B11EB3" w:rsidRDefault="00B11EB3" w:rsidP="00B11EB3">
      <w:pPr>
        <w:pStyle w:val="Minicrib"/>
      </w:pPr>
      <w:r>
        <w:t>THE ROAD TO BLANTYRE  (R4x32)  4C Set</w:t>
      </w:r>
      <w:r>
        <w:tab/>
        <w:t>May Macfarlane  Tayside Collection 1983-2003</w:t>
      </w:r>
    </w:p>
    <w:p w:rsidR="00B11EB3" w:rsidRDefault="00B11EB3" w:rsidP="00B11EB3">
      <w:pPr>
        <w:pStyle w:val="DanceBody"/>
      </w:pPr>
      <w:r>
        <w:t xml:space="preserve"> 1- 8</w:t>
      </w:r>
      <w:r>
        <w:tab/>
        <w:t>1s &amp; 3s set, cast 1 place (2s &amp; 4s step up); 1s &amp; 3s turn partner LH into promenade hold (1s face 2L, 3s face 4L)</w:t>
      </w:r>
    </w:p>
    <w:p w:rsidR="00B11EB3" w:rsidRDefault="00B11EB3" w:rsidP="00B11EB3">
      <w:pPr>
        <w:pStyle w:val="DanceBody"/>
      </w:pPr>
      <w:r>
        <w:t xml:space="preserve"> 9-16</w:t>
      </w:r>
      <w:r>
        <w:tab/>
        <w:t xml:space="preserve">1s/3s dance 1/2 RSh reels of 3 across the dance with 2s/4s; 1s &amp; 3s NHJ dance up, 1s cast down round 2s </w:t>
      </w:r>
      <w:r>
        <w:rPr>
          <w:b/>
        </w:rPr>
        <w:t>while</w:t>
      </w:r>
      <w:r>
        <w:t xml:space="preserve"> 3s cast down round 4s (2) 1 (4) 3</w:t>
      </w:r>
    </w:p>
    <w:p w:rsidR="00B11EB3" w:rsidRDefault="00B11EB3" w:rsidP="00B11EB3">
      <w:pPr>
        <w:pStyle w:val="DanceBody"/>
      </w:pPr>
      <w:r>
        <w:t>17-24</w:t>
      </w:r>
      <w:r>
        <w:tab/>
        <w:t xml:space="preserve">1s &amp; 3s dance 1/2 Fig of 8 round couple above them. All set twice. On 2nd setting step 1s turn to face down </w:t>
      </w:r>
      <w:r>
        <w:rPr>
          <w:b/>
        </w:rPr>
        <w:t>while</w:t>
      </w:r>
      <w:r>
        <w:t xml:space="preserve"> 4s+3s turn to face up</w:t>
      </w:r>
    </w:p>
    <w:p w:rsidR="00B11EB3" w:rsidRDefault="00B11EB3" w:rsidP="00B11EB3">
      <w:pPr>
        <w:pStyle w:val="DanceBody"/>
        <w:keepNext w:val="0"/>
      </w:pPr>
      <w:r>
        <w:t>25-32</w:t>
      </w:r>
      <w:r>
        <w:tab/>
        <w:t>1s+4s+3s dance RSh parallel 1/2 reels of 3 on the side (1s RSh to 4s to start); All turn partner 1.1/2 RH 2 3 4 1</w:t>
      </w:r>
    </w:p>
    <w:p w:rsidR="00B11EB3" w:rsidRDefault="00B11EB3" w:rsidP="00B11EB3"/>
    <w:p w:rsidR="00B11EB3" w:rsidRDefault="00B11EB3" w:rsidP="00B11EB3">
      <w:pPr>
        <w:pStyle w:val="Minicrib"/>
      </w:pPr>
      <w:r>
        <w:t>THE ROAD TO BLUFF HILL  (R8x32)  3C (4C set)</w:t>
      </w:r>
      <w:r>
        <w:tab/>
        <w:t>Allan Twort  Napier Diamond Anniv.</w:t>
      </w:r>
    </w:p>
    <w:p w:rsidR="00B11EB3" w:rsidRPr="00C237FC" w:rsidRDefault="00B11EB3" w:rsidP="00B11EB3">
      <w:pPr>
        <w:pStyle w:val="DanceBody"/>
      </w:pPr>
      <w:r>
        <w:t xml:space="preserve"> 1- 8</w:t>
      </w:r>
      <w:r>
        <w:tab/>
        <w:t xml:space="preserve">1s+2s Set &amp; </w:t>
      </w:r>
      <w:r w:rsidRPr="00C237FC">
        <w:t>Rotate</w:t>
      </w:r>
    </w:p>
    <w:p w:rsidR="00B11EB3" w:rsidRPr="00C237FC" w:rsidRDefault="00B11EB3" w:rsidP="00B11EB3">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B11EB3" w:rsidRPr="00C237FC" w:rsidRDefault="00B11EB3" w:rsidP="00B11EB3">
      <w:pPr>
        <w:pStyle w:val="DanceBody"/>
      </w:pPr>
      <w:r w:rsidRPr="00C237FC">
        <w:t>13-20</w:t>
      </w:r>
      <w:r w:rsidRPr="00C237FC">
        <w:tab/>
      </w:r>
      <w:r>
        <w:t xml:space="preserve">1s dance </w:t>
      </w:r>
      <w:r w:rsidRPr="00C237FC">
        <w:t>Reflection reels of 3 on opposite sides (2s down/out, 1s in/up, 3s out/up to start)</w:t>
      </w:r>
    </w:p>
    <w:p w:rsidR="00B11EB3" w:rsidRPr="00C237FC" w:rsidRDefault="00B11EB3" w:rsidP="00B11EB3">
      <w:pPr>
        <w:pStyle w:val="DanceBody"/>
      </w:pPr>
      <w:r w:rsidRPr="00C237FC">
        <w:t>21-24</w:t>
      </w:r>
      <w:r w:rsidRPr="00C237FC">
        <w:tab/>
        <w:t>1s cross up between 2s, cast to 2</w:t>
      </w:r>
      <w:r w:rsidRPr="00972EEB">
        <w:t>nd</w:t>
      </w:r>
      <w:r w:rsidRPr="00C237FC">
        <w:t xml:space="preserve"> place own sides</w:t>
      </w:r>
    </w:p>
    <w:p w:rsidR="00B11EB3" w:rsidRPr="00C237FC" w:rsidRDefault="00B11EB3" w:rsidP="00B11EB3">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B11EB3" w:rsidRDefault="00B11EB3" w:rsidP="00B11EB3"/>
    <w:p w:rsidR="00B11EB3" w:rsidRDefault="00B11EB3" w:rsidP="00B11EB3">
      <w:pPr>
        <w:pStyle w:val="Minicrib"/>
      </w:pPr>
      <w:r>
        <w:t>THE ROAD TO CAFAYATE  (J8x32)  3C (4C set)</w:t>
      </w:r>
      <w:r>
        <w:tab/>
        <w:t>James Stott  Argentine Collection 2020</w:t>
      </w:r>
    </w:p>
    <w:p w:rsidR="00B11EB3" w:rsidRDefault="00B11EB3" w:rsidP="00B11EB3">
      <w:pPr>
        <w:pStyle w:val="DanceBody"/>
      </w:pPr>
      <w:r>
        <w:t xml:space="preserve"> 1- 8</w:t>
      </w:r>
      <w:r>
        <w:tab/>
        <w:t>1s+2s+3s dance Inveran reels (1s cross down to start, cross from 3rd place to continue reel on own side)</w:t>
      </w:r>
    </w:p>
    <w:p w:rsidR="00B11EB3" w:rsidRDefault="00B11EB3" w:rsidP="00B11EB3">
      <w:pPr>
        <w:pStyle w:val="DanceBody"/>
      </w:pPr>
      <w:r>
        <w:t xml:space="preserve"> 9-16</w:t>
      </w:r>
      <w:r>
        <w:tab/>
        <w:t>1s set, dance down NHJ between 2s, out and down round 3s, meet &amp; lead up to face 1st corners (2s step up 11-12)</w:t>
      </w:r>
    </w:p>
    <w:p w:rsidR="00B11EB3" w:rsidRDefault="00B11EB3" w:rsidP="00B11EB3">
      <w:pPr>
        <w:pStyle w:val="DanceBody"/>
      </w:pPr>
      <w:r>
        <w:t>17-24</w:t>
      </w:r>
      <w:r>
        <w:tab/>
        <w:t xml:space="preserve">1s dance RSh round 1st corners &amp; turn RH 1.1/2 to face 2nd corners </w:t>
      </w:r>
      <w:r>
        <w:rPr>
          <w:b/>
        </w:rPr>
        <w:t>while</w:t>
      </w:r>
      <w:r>
        <w:t xml:space="preserve"> corners cross RH to diag opp place &amp; chase clockwise 1/2 round back to place &amp; set</w:t>
      </w:r>
    </w:p>
    <w:p w:rsidR="00B11EB3" w:rsidRDefault="00B11EB3" w:rsidP="00B11EB3">
      <w:pPr>
        <w:pStyle w:val="DanceBody"/>
        <w:keepNext w:val="0"/>
      </w:pPr>
      <w:r>
        <w:t>25-32</w:t>
      </w:r>
      <w:r>
        <w:tab/>
        <w:t>1s+2nd corners repeat 17-24. 1s end in 2nd place own side.  2 1 3</w:t>
      </w:r>
    </w:p>
    <w:p w:rsidR="00B11EB3" w:rsidRDefault="00B11EB3" w:rsidP="00B11EB3"/>
    <w:p w:rsidR="00B11EB3" w:rsidRDefault="00B11EB3" w:rsidP="00B11EB3">
      <w:pPr>
        <w:pStyle w:val="Minicrib"/>
      </w:pPr>
      <w:r>
        <w:t>ROAD TO DUNDEE  (S3x48)  3C set</w:t>
      </w:r>
      <w:r>
        <w:tab/>
        <w:t>R Clowes  Ormskirk 3</w:t>
      </w:r>
    </w:p>
    <w:p w:rsidR="00B11EB3" w:rsidRDefault="00B11EB3" w:rsidP="00B11EB3">
      <w:pPr>
        <w:pStyle w:val="DanceBody"/>
      </w:pPr>
      <w:r>
        <w:t xml:space="preserve"> 1- 8</w:t>
      </w:r>
      <w:r>
        <w:tab/>
        <w:t>All dance RSh reels of 3 on sides 1s face down</w:t>
      </w:r>
    </w:p>
    <w:p w:rsidR="00B11EB3" w:rsidRDefault="00B11EB3" w:rsidP="00B11EB3">
      <w:pPr>
        <w:pStyle w:val="DanceBody"/>
      </w:pPr>
      <w:r>
        <w:t xml:space="preserve"> 9-16</w:t>
      </w:r>
      <w:r>
        <w:tab/>
        <w:t>All set, 1s cast 1 place &amp; 1/2 Fig of 8 around 2s</w:t>
      </w:r>
    </w:p>
    <w:p w:rsidR="00B11EB3" w:rsidRDefault="00B11EB3" w:rsidP="00B11EB3">
      <w:pPr>
        <w:pStyle w:val="DanceBody"/>
      </w:pPr>
      <w:r>
        <w:t>17-24</w:t>
      </w:r>
      <w:r>
        <w:tab/>
        <w:t>1s in prom hold dance down to bottom &amp; cast round 3M, dance across &amp; cast up round 2L to face 1</w:t>
      </w:r>
      <w:r w:rsidRPr="00972EEB">
        <w:t>st</w:t>
      </w:r>
      <w:r>
        <w:t xml:space="preserve"> crnrs</w:t>
      </w:r>
      <w:r w:rsidRPr="00BA6B4D">
        <w:rPr>
          <w:b/>
        </w:rPr>
        <w:t xml:space="preserve"> while </w:t>
      </w:r>
      <w:r>
        <w:t>2M+3L cross RH &amp; cross back RH</w:t>
      </w:r>
    </w:p>
    <w:p w:rsidR="00B11EB3" w:rsidRDefault="00B11EB3" w:rsidP="00B11EB3">
      <w:pPr>
        <w:pStyle w:val="DanceBody"/>
      </w:pPr>
      <w:r>
        <w:t>25-32</w:t>
      </w:r>
      <w:r>
        <w:tab/>
        <w:t>1s set &amp; turn 1</w:t>
      </w:r>
      <w:r w:rsidRPr="00972EEB">
        <w:t>st</w:t>
      </w:r>
      <w:r>
        <w:t xml:space="preserve"> corners 2H, set &amp; turn 2</w:t>
      </w:r>
      <w:r w:rsidRPr="00972EEB">
        <w:t>nd</w:t>
      </w:r>
      <w:r>
        <w:t xml:space="preserve"> corners 2H</w:t>
      </w:r>
    </w:p>
    <w:p w:rsidR="00B11EB3" w:rsidRDefault="00B11EB3" w:rsidP="00B11EB3">
      <w:pPr>
        <w:pStyle w:val="DanceBody"/>
      </w:pPr>
      <w:r>
        <w:t>33-40</w:t>
      </w:r>
      <w:r>
        <w:tab/>
        <w:t>1s in prom hold (M on right) dance up, cast round 2M, cross &amp; cast down round 3L</w:t>
      </w:r>
      <w:r w:rsidRPr="00BA6B4D">
        <w:rPr>
          <w:b/>
        </w:rPr>
        <w:t xml:space="preserve"> while </w:t>
      </w:r>
      <w:r>
        <w:t>3M+2L cross RH &amp; cross back RH</w:t>
      </w:r>
    </w:p>
    <w:p w:rsidR="00B11EB3" w:rsidRDefault="00B11EB3" w:rsidP="00B11EB3">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B11EB3" w:rsidRDefault="00B11EB3" w:rsidP="00B11EB3"/>
    <w:p w:rsidR="00B11EB3" w:rsidRDefault="00B11EB3" w:rsidP="00B11EB3">
      <w:pPr>
        <w:pStyle w:val="Minicrib"/>
      </w:pPr>
      <w:r>
        <w:t>THE ROAD TO GLASGOW  (R8x32)  3C (4C set)</w:t>
      </w:r>
      <w:r>
        <w:tab/>
        <w:t>Jean Rhodes  Snowdon Bk 2</w:t>
      </w:r>
    </w:p>
    <w:p w:rsidR="00B11EB3" w:rsidRDefault="00B11EB3" w:rsidP="00B11EB3">
      <w:pPr>
        <w:pStyle w:val="DanceBody"/>
      </w:pPr>
      <w:r>
        <w:t xml:space="preserve"> 1- 8</w:t>
      </w:r>
      <w:r>
        <w:tab/>
        <w:t>1s dance in &amp; cast 1 place, 1s turn RH 1.1/2 times to face 1</w:t>
      </w:r>
      <w:r w:rsidRPr="00972EEB">
        <w:t>st</w:t>
      </w:r>
      <w:r>
        <w:t xml:space="preserve"> corner pstns</w:t>
      </w:r>
      <w:r w:rsidRPr="00BA6B4D">
        <w:rPr>
          <w:b/>
        </w:rPr>
        <w:t xml:space="preserve"> while </w:t>
      </w:r>
      <w:r>
        <w:t>2s+3s chase clockwise 1/2 way</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B11EB3" w:rsidRDefault="00B11EB3" w:rsidP="00B11EB3">
      <w:pPr>
        <w:pStyle w:val="DanceBody"/>
      </w:pPr>
      <w:r>
        <w:t>17-24</w:t>
      </w:r>
      <w:r>
        <w:tab/>
        <w:t>1s+2s+3s Set+Link for 3 twice</w:t>
      </w:r>
    </w:p>
    <w:p w:rsidR="00B11EB3" w:rsidRDefault="00B11EB3" w:rsidP="00B11EB3">
      <w:pPr>
        <w:pStyle w:val="DanceBody"/>
        <w:keepNext w:val="0"/>
      </w:pPr>
      <w:r>
        <w:t>25-32</w:t>
      </w:r>
      <w:r>
        <w:tab/>
        <w:t>1s dance reels of 3 on sides (1s give LSh to person on their left to start). 2 1 3</w:t>
      </w:r>
    </w:p>
    <w:p w:rsidR="00B11EB3" w:rsidRDefault="00B11EB3" w:rsidP="00B11EB3"/>
    <w:p w:rsidR="00B11EB3" w:rsidRDefault="00B11EB3" w:rsidP="00B11EB3">
      <w:pPr>
        <w:pStyle w:val="Minicrib"/>
        <w:rPr>
          <w:lang w:val="en-US"/>
        </w:rPr>
      </w:pPr>
      <w:r>
        <w:rPr>
          <w:lang w:val="en-US"/>
        </w:rPr>
        <w:t>THE ROAD TO KINGOLDRUM  (S8x32)  3C (4C set)</w:t>
      </w:r>
      <w:r>
        <w:rPr>
          <w:lang w:val="en-US"/>
        </w:rPr>
        <w:tab/>
        <w:t>S Foote</w:t>
      </w:r>
    </w:p>
    <w:p w:rsidR="00B11EB3" w:rsidRDefault="00B11EB3" w:rsidP="00B11EB3">
      <w:pPr>
        <w:pStyle w:val="DanceBody"/>
      </w:pPr>
      <w:r>
        <w:t xml:space="preserve"> 1- 2</w:t>
      </w:r>
      <w:r>
        <w:tab/>
        <w:t>1L casts down 2 places</w:t>
      </w:r>
      <w:r w:rsidRPr="00BA6B4D">
        <w:rPr>
          <w:b/>
        </w:rPr>
        <w:t xml:space="preserve"> while </w:t>
      </w:r>
      <w:r>
        <w:t>3M casts up 2 places</w:t>
      </w:r>
      <w:r w:rsidRPr="00BA6B4D">
        <w:rPr>
          <w:b/>
        </w:rPr>
        <w:t xml:space="preserve"> while </w:t>
      </w:r>
      <w:r>
        <w:t>1M+3L pass RSh to end 3Ms &amp; 1Ls place.  3 2 1</w:t>
      </w:r>
    </w:p>
    <w:p w:rsidR="00B11EB3" w:rsidRDefault="00B11EB3" w:rsidP="00B11EB3">
      <w:pPr>
        <w:pStyle w:val="DanceBody"/>
      </w:pPr>
      <w:r>
        <w:t xml:space="preserve"> 3- 4</w:t>
      </w:r>
      <w:r>
        <w:tab/>
        <w:t>1L &amp; 3M cross to opposite sides</w:t>
      </w:r>
      <w:r w:rsidRPr="00BA6B4D">
        <w:rPr>
          <w:b/>
        </w:rPr>
        <w:t xml:space="preserve"> while </w:t>
      </w:r>
      <w:r>
        <w:t>1M &amp; 3L cast back to original places</w:t>
      </w:r>
    </w:p>
    <w:p w:rsidR="00B11EB3" w:rsidRDefault="00B11EB3" w:rsidP="00B11EB3">
      <w:pPr>
        <w:pStyle w:val="DanceBody"/>
      </w:pPr>
      <w:r>
        <w:t xml:space="preserve"> 5- 6</w:t>
      </w:r>
      <w:r>
        <w:tab/>
        <w:t>1M &amp; 3L cross to opposite sides</w:t>
      </w:r>
      <w:r w:rsidRPr="00BA6B4D">
        <w:rPr>
          <w:b/>
        </w:rPr>
        <w:t xml:space="preserve"> while </w:t>
      </w:r>
      <w:r>
        <w:t>1L &amp; 3M cast up/down 2 places</w:t>
      </w:r>
    </w:p>
    <w:p w:rsidR="00B11EB3" w:rsidRDefault="00B11EB3" w:rsidP="00B11EB3">
      <w:pPr>
        <w:pStyle w:val="DanceBody"/>
      </w:pPr>
      <w:r>
        <w:t xml:space="preserve"> 7- 8</w:t>
      </w:r>
      <w:r>
        <w:tab/>
        <w:t>1s &amp; 3s cross RH to places.  1 2 3</w:t>
      </w:r>
    </w:p>
    <w:p w:rsidR="00B11EB3" w:rsidRDefault="00B11EB3" w:rsidP="00B11EB3">
      <w:pPr>
        <w:pStyle w:val="DanceBody"/>
      </w:pPr>
      <w:r>
        <w:t xml:space="preserve"> 9-16</w:t>
      </w:r>
      <w:r>
        <w:tab/>
        <w:t>1s+2s RH across &amp; dance 1/2 diamond Poussette with 1s ending between 1</w:t>
      </w:r>
      <w:r w:rsidRPr="00972EEB">
        <w:t>st</w:t>
      </w:r>
      <w:r>
        <w:t xml:space="preserve"> corners but facing partner</w:t>
      </w:r>
    </w:p>
    <w:p w:rsidR="00B11EB3" w:rsidRDefault="00B11EB3" w:rsidP="00B11EB3">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B11EB3" w:rsidRDefault="00B11EB3" w:rsidP="00B11EB3">
      <w:pPr>
        <w:pStyle w:val="DanceBody"/>
      </w:pPr>
      <w:r>
        <w:t>21-24</w:t>
      </w:r>
      <w:r>
        <w:tab/>
        <w:t>1s set adv to 2</w:t>
      </w:r>
      <w:r w:rsidRPr="00972EEB">
        <w:t>nd</w:t>
      </w:r>
      <w:r>
        <w:t xml:space="preserve"> corners &amp; turn 2H to end in centre on opp sides (1L facing down on Mans side &amp; 1M facing up on Ladies side)</w:t>
      </w:r>
    </w:p>
    <w:p w:rsidR="00B11EB3" w:rsidRDefault="00B11EB3" w:rsidP="00B11EB3">
      <w:pPr>
        <w:pStyle w:val="DanceBody"/>
        <w:keepNext w:val="0"/>
      </w:pPr>
      <w:r>
        <w:t>25-32</w:t>
      </w:r>
      <w:r>
        <w:tab/>
        <w:t>1s 1/2 RH across with corners, 1s dance round each other RSh 1.1/2 times &amp; dance LH across 1/2 way on own sides to end in 2</w:t>
      </w:r>
      <w:r w:rsidRPr="00972EEB">
        <w:t>nd</w:t>
      </w:r>
      <w:r>
        <w:t xml:space="preserve"> place</w:t>
      </w:r>
    </w:p>
    <w:p w:rsidR="00B11EB3" w:rsidRDefault="00B11EB3" w:rsidP="00B11EB3"/>
    <w:p w:rsidR="00B11EB3" w:rsidRDefault="00B11EB3" w:rsidP="00B11EB3">
      <w:pPr>
        <w:pStyle w:val="Minicrib"/>
      </w:pPr>
      <w:r>
        <w:t>THE ROAD TO LOXTON  (S4x32)  4C Set</w:t>
      </w:r>
      <w:r>
        <w:tab/>
        <w:t>Andrew Timmins, 2003</w:t>
      </w:r>
    </w:p>
    <w:p w:rsidR="00B11EB3" w:rsidRDefault="00B11EB3" w:rsidP="00B11EB3">
      <w:pPr>
        <w:pStyle w:val="DanceBody"/>
      </w:pPr>
      <w:r>
        <w:t xml:space="preserve"> 1- 8</w:t>
      </w:r>
      <w:r>
        <w:tab/>
        <w:t>1s &amp; 4s turn RH &amp; cast in 1 place (2s/3s step down/up); 1s+4s dance RH across &amp; finish in prom hold (Lady on Man's left) facing 2nd corners (1s facing 2L, 4s facing 3M)</w:t>
      </w:r>
    </w:p>
    <w:p w:rsidR="00B11EB3" w:rsidRDefault="00B11EB3" w:rsidP="00B11EB3">
      <w:pPr>
        <w:pStyle w:val="DanceBody"/>
      </w:pPr>
      <w:r>
        <w:t xml:space="preserve"> 9-16</w:t>
      </w:r>
      <w:r>
        <w:tab/>
        <w:t>1s+4s dance Corner Pass+Turn with 2nd corners, pass RSh; dance Corner Pass+Turn with 1st corners, finish in middle facing down</w:t>
      </w:r>
    </w:p>
    <w:p w:rsidR="00B11EB3" w:rsidRDefault="00B11EB3" w:rsidP="00B11EB3">
      <w:pPr>
        <w:pStyle w:val="DanceBody"/>
      </w:pPr>
      <w:r>
        <w:t>17-24</w:t>
      </w:r>
      <w:r>
        <w:tab/>
        <w:t>1s+4s dance Inverted Allemande (4s lead down followed by 1s), Bars 23-24: 1s &amp; 4s pass partner RSh to own side.  2 4 1 3</w:t>
      </w:r>
    </w:p>
    <w:p w:rsidR="00B11EB3" w:rsidRPr="002B34F8" w:rsidRDefault="00B11EB3" w:rsidP="00B11EB3">
      <w:pPr>
        <w:pStyle w:val="DanceBody"/>
        <w:keepNext w:val="0"/>
      </w:pPr>
      <w:r>
        <w:t>25-32</w:t>
      </w:r>
      <w:r>
        <w:tab/>
        <w:t xml:space="preserve">2s+4s </w:t>
      </w:r>
      <w:r>
        <w:rPr>
          <w:b/>
        </w:rPr>
        <w:t>also</w:t>
      </w:r>
      <w:r>
        <w:t xml:space="preserve"> 1s+3s dance Poussette.  End 2 4 1 3</w:t>
      </w:r>
    </w:p>
    <w:p w:rsidR="00B11EB3" w:rsidRDefault="00B11EB3" w:rsidP="00B11EB3"/>
    <w:p w:rsidR="00B11EB3" w:rsidRDefault="00B11EB3" w:rsidP="00B11EB3">
      <w:pPr>
        <w:pStyle w:val="Minicrib"/>
      </w:pPr>
      <w:r>
        <w:t>THE ROAD TO MALLAIG  (S4x32)  4C set</w:t>
      </w:r>
      <w:r>
        <w:tab/>
        <w:t>J Frodsham  RSCDS Bk 36</w:t>
      </w:r>
    </w:p>
    <w:p w:rsidR="00B11EB3" w:rsidRDefault="00B11EB3" w:rsidP="00B11EB3">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rPr>
        <w:t xml:space="preserve"> also </w:t>
      </w:r>
      <w:r>
        <w:t>3L+4L pass LSh to start)</w:t>
      </w:r>
    </w:p>
    <w:p w:rsidR="00B11EB3" w:rsidRDefault="00B11EB3" w:rsidP="00B11EB3">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rPr>
        <w:t xml:space="preserve"> also </w:t>
      </w:r>
      <w:r>
        <w:t>bottom 3 Men dance 1/2 reel of 3 on sides (1s+4s pass RSh to start).  3 4 1 2</w:t>
      </w:r>
    </w:p>
    <w:p w:rsidR="00B11EB3" w:rsidRDefault="00B11EB3" w:rsidP="00B11EB3">
      <w:pPr>
        <w:pStyle w:val="DanceBody"/>
      </w:pPr>
      <w:r>
        <w:t>17-24</w:t>
      </w:r>
      <w:r>
        <w:tab/>
        <w:t>Couples in 2</w:t>
      </w:r>
      <w:r w:rsidRPr="00972EEB">
        <w:t>nd</w:t>
      </w:r>
      <w:r>
        <w:t xml:space="preserve"> &amp; 3</w:t>
      </w:r>
      <w:r w:rsidRPr="00972EEB">
        <w:t>rd</w:t>
      </w:r>
      <w:r>
        <w:t xml:space="preserve"> places (4s+1s) dance 1/2 R&amp;L</w:t>
      </w:r>
      <w:r w:rsidRPr="00BA6B4D">
        <w:rPr>
          <w:b/>
        </w:rPr>
        <w:t xml:space="preserve"> while </w:t>
      </w:r>
      <w:r>
        <w:t>end couples chase clockwise 1/2 way, 2s+1s &amp; 4s+3s dance 1/2 R&amp;L to end in orig places</w:t>
      </w:r>
    </w:p>
    <w:p w:rsidR="00B11EB3" w:rsidRDefault="00B11EB3" w:rsidP="00B11EB3">
      <w:pPr>
        <w:pStyle w:val="DanceBody"/>
        <w:keepNext w:val="0"/>
      </w:pPr>
      <w:r>
        <w:t>25-32</w:t>
      </w:r>
      <w:r>
        <w:tab/>
        <w:t>All dance 1/2 RSh reels of 4 on sides, top 3 couples (4s+3s+2s) dance 1/2 reel of 3 on sides to end 2 3 4 1</w:t>
      </w:r>
    </w:p>
    <w:p w:rsidR="00B11EB3" w:rsidRDefault="00B11EB3" w:rsidP="00B11EB3"/>
    <w:p w:rsidR="00B11EB3" w:rsidRDefault="00B11EB3" w:rsidP="00B11EB3">
      <w:pPr>
        <w:pStyle w:val="Minicrib"/>
      </w:pPr>
      <w:r>
        <w:t>THE ROAD TO MCGREGOR  (S4x32)  4C Set</w:t>
      </w:r>
      <w:r>
        <w:tab/>
        <w:t>Andrew Hodgson</w:t>
      </w:r>
    </w:p>
    <w:p w:rsidR="00B11EB3" w:rsidRDefault="00B11EB3" w:rsidP="00B11EB3">
      <w:pPr>
        <w:pStyle w:val="DanceBody"/>
      </w:pPr>
      <w:r>
        <w:t xml:space="preserve"> 1- 8</w:t>
      </w:r>
      <w:r>
        <w:tab/>
        <w:t>1s &amp; 3s dance down NHJ, turn 2H, dance up NHJ, turn 2H to end in original places facing out</w:t>
      </w:r>
    </w:p>
    <w:p w:rsidR="00B11EB3" w:rsidRDefault="00B11EB3" w:rsidP="00B11EB3">
      <w:pPr>
        <w:pStyle w:val="DanceBody"/>
      </w:pPr>
      <w:r>
        <w:t xml:space="preserve"> 9-16</w:t>
      </w:r>
      <w:r>
        <w:tab/>
        <w:t>Reels of 4 on sides, 1s &amp; 3s out/down, 2s &amp; 4s in/up to start</w:t>
      </w:r>
    </w:p>
    <w:p w:rsidR="00B11EB3" w:rsidRDefault="00B11EB3" w:rsidP="00B11EB3">
      <w:pPr>
        <w:pStyle w:val="DanceBody"/>
      </w:pPr>
      <w:r>
        <w:t>17-24</w:t>
      </w:r>
      <w:r>
        <w:tab/>
        <w:t xml:space="preserve">1s+2s </w:t>
      </w:r>
      <w:r>
        <w:rPr>
          <w:b/>
        </w:rPr>
        <w:t>also</w:t>
      </w:r>
      <w:r>
        <w:t xml:space="preserve"> 3s+4s Set+Link.  1s &amp; 3s petronella turn &amp; set</w:t>
      </w:r>
    </w:p>
    <w:p w:rsidR="00B11EB3" w:rsidRDefault="00B11EB3" w:rsidP="00B11EB3">
      <w:pPr>
        <w:pStyle w:val="DanceBody"/>
        <w:keepNext w:val="0"/>
      </w:pPr>
      <w:r>
        <w:t>25-32</w:t>
      </w:r>
      <w:r>
        <w:tab/>
        <w:t>1s+3s dance 1/2 reel of 4 up/down centre.  3s &amp; 1s turn partners 3/4 RH to end in 2nd/4th place own sides.  2s+3s+4s+1s set.</w:t>
      </w:r>
    </w:p>
    <w:p w:rsidR="00B11EB3" w:rsidRDefault="00B11EB3" w:rsidP="00B11EB3"/>
    <w:p w:rsidR="00B11EB3" w:rsidRDefault="00B11EB3" w:rsidP="00B11EB3">
      <w:pPr>
        <w:pStyle w:val="Minicrib"/>
      </w:pPr>
      <w:r>
        <w:t>ROAD TO RANNOCH  (M-(S64+R64))  Sq.Set</w:t>
      </w:r>
      <w:r>
        <w:tab/>
        <w:t>Helen Trattles  RSCDS Wirral</w:t>
      </w:r>
    </w:p>
    <w:p w:rsidR="00B11EB3" w:rsidRDefault="00B11EB3" w:rsidP="00B11EB3">
      <w:pPr>
        <w:pStyle w:val="DanceBody"/>
      </w:pPr>
      <w:r>
        <w:t>Strathspey:-</w:t>
      </w:r>
    </w:p>
    <w:p w:rsidR="00B11EB3" w:rsidRPr="00EE3795" w:rsidRDefault="00B11EB3" w:rsidP="00B11EB3">
      <w:pPr>
        <w:pStyle w:val="DanceBody"/>
      </w:pPr>
      <w:r w:rsidRPr="00283816">
        <w:t>1- 8</w:t>
      </w:r>
      <w:r w:rsidRPr="00283816">
        <w:tab/>
      </w:r>
      <w:r>
        <w:t xml:space="preserve">All set to partner &amp; turn 1.1/4 LH. Ladies dance RH across &amp; dance out through their own place </w:t>
      </w:r>
      <w:r>
        <w:rPr>
          <w:b/>
        </w:rPr>
        <w:t>while</w:t>
      </w:r>
      <w:r>
        <w:t xml:space="preserve"> men dance anticlockwise 1/2 way round the set to opposite man's place</w:t>
      </w:r>
    </w:p>
    <w:p w:rsidR="00B11EB3" w:rsidRPr="00283816" w:rsidRDefault="00B11EB3" w:rsidP="00B11EB3">
      <w:pPr>
        <w:pStyle w:val="DanceBody"/>
      </w:pPr>
      <w:r w:rsidRPr="00283816">
        <w:t xml:space="preserve"> 9-16</w:t>
      </w:r>
      <w:r w:rsidRPr="00283816">
        <w:tab/>
      </w:r>
      <w:r>
        <w:t xml:space="preserve">Men dance LH across </w:t>
      </w:r>
      <w:r w:rsidRPr="007E0D33">
        <w:rPr>
          <w:b/>
        </w:rPr>
        <w:t>while</w:t>
      </w:r>
      <w:r>
        <w:t xml:space="preserve"> ladies dance clockwise 1/2 way round the set to meet partner in promenade hold (lady on right). All promenade anticlockwise 1/2 way round the set to original places &amp; face corners..</w:t>
      </w:r>
    </w:p>
    <w:p w:rsidR="00B11EB3" w:rsidRPr="00283816" w:rsidRDefault="00B11EB3" w:rsidP="00B11EB3">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B11EB3" w:rsidRDefault="00B11EB3" w:rsidP="00B11EB3">
      <w:pPr>
        <w:pStyle w:val="DanceBody"/>
      </w:pPr>
      <w:r w:rsidRPr="00283816">
        <w:t>25-32</w:t>
      </w:r>
      <w:r w:rsidRPr="00283816">
        <w:tab/>
        <w:t xml:space="preserve">All </w:t>
      </w:r>
      <w:r>
        <w:t>dance interlocking RSh reels of 4</w:t>
      </w:r>
      <w:r w:rsidRPr="00283816">
        <w:t>.</w:t>
      </w:r>
    </w:p>
    <w:p w:rsidR="00B11EB3" w:rsidRPr="00283816" w:rsidRDefault="00B11EB3" w:rsidP="00B11EB3">
      <w:pPr>
        <w:pStyle w:val="DanceBody"/>
      </w:pPr>
      <w:r>
        <w:t>33-40</w:t>
      </w:r>
      <w:r w:rsidRPr="00283816">
        <w:tab/>
        <w:t xml:space="preserve">All </w:t>
      </w:r>
      <w:r>
        <w:t>dance double men's chain giving LH in the middle. Ladies finish facing out</w:t>
      </w:r>
    </w:p>
    <w:p w:rsidR="00B11EB3" w:rsidRPr="00283816" w:rsidRDefault="00B11EB3" w:rsidP="00B11EB3">
      <w:pPr>
        <w:pStyle w:val="DanceBody"/>
      </w:pPr>
      <w:r>
        <w:t>41-56</w:t>
      </w:r>
      <w:r w:rsidRPr="00283816">
        <w:tab/>
        <w:t xml:space="preserve">All </w:t>
      </w:r>
      <w:r>
        <w:t>dance full Schiehallion reel</w:t>
      </w:r>
    </w:p>
    <w:p w:rsidR="00B11EB3" w:rsidRPr="00283816" w:rsidRDefault="00B11EB3" w:rsidP="00B11EB3">
      <w:pPr>
        <w:pStyle w:val="DanceBody"/>
      </w:pPr>
      <w:r>
        <w:t>57-64</w:t>
      </w:r>
      <w:r w:rsidRPr="00283816">
        <w:tab/>
        <w:t xml:space="preserve">All </w:t>
      </w:r>
      <w:r>
        <w:t>circle 8H round &amp; back</w:t>
      </w:r>
    </w:p>
    <w:p w:rsidR="00B11EB3" w:rsidRPr="00283816" w:rsidRDefault="00B11EB3" w:rsidP="00B11EB3">
      <w:pPr>
        <w:pStyle w:val="DanceBody"/>
      </w:pPr>
      <w:r>
        <w:t>Reel:-</w:t>
      </w:r>
      <w:r>
        <w:tab/>
      </w:r>
      <w:r w:rsidRPr="00283816">
        <w:t xml:space="preserve">Repeat </w:t>
      </w:r>
      <w:r>
        <w:t>bars 1-64 above, except</w:t>
      </w:r>
    </w:p>
    <w:p w:rsidR="00B11EB3" w:rsidRPr="00283816" w:rsidRDefault="00B11EB3" w:rsidP="00B11EB3">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B11EB3" w:rsidRDefault="00B11EB3" w:rsidP="00B11EB3"/>
    <w:p w:rsidR="00B11EB3" w:rsidRDefault="00B11EB3" w:rsidP="00B11EB3">
      <w:pPr>
        <w:pStyle w:val="Minicrib"/>
      </w:pPr>
      <w:r>
        <w:t>THE ROAD TO RONDA  (S4x32)  4C set</w:t>
      </w:r>
      <w:r>
        <w:tab/>
        <w:t>Marion Young</w:t>
      </w:r>
    </w:p>
    <w:p w:rsidR="00B11EB3" w:rsidRDefault="00B11EB3" w:rsidP="00B11EB3">
      <w:pPr>
        <w:pStyle w:val="DanceBody"/>
      </w:pPr>
      <w:r>
        <w:t>3s &amp; 4s start on opp sides</w:t>
      </w:r>
    </w:p>
    <w:p w:rsidR="00B11EB3" w:rsidRDefault="00B11EB3" w:rsidP="00B11EB3">
      <w:pPr>
        <w:pStyle w:val="DanceBody"/>
      </w:pPr>
      <w:r>
        <w:t xml:space="preserve"> 1- 8</w:t>
      </w:r>
      <w:r>
        <w:tab/>
        <w:t>1s &amp; 4s dance dance round each other RSh, cast down/up 1 place &amp; dance LH across 1.1/4 times to face corners</w:t>
      </w:r>
    </w:p>
    <w:p w:rsidR="00B11EB3" w:rsidRDefault="00B11EB3" w:rsidP="00B11EB3">
      <w:pPr>
        <w:pStyle w:val="DanceBody"/>
      </w:pPr>
      <w:r>
        <w:t xml:space="preserve"> 9-16</w:t>
      </w:r>
      <w:r>
        <w:tab/>
        <w:t>1s &amp; 4s turn corners RH, dance LH across 1.1/4 times &amp; turn next corner RH to end 2 4 (1)(3)</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All set, 4s &amp; 1s dance 1/2 Figs of 8 round end couples &amp; cross RH to sides to end 2 4 (1)(3)</w:t>
      </w:r>
    </w:p>
    <w:p w:rsidR="00B11EB3" w:rsidRDefault="00B11EB3" w:rsidP="00B11EB3"/>
    <w:p w:rsidR="00B11EB3" w:rsidRDefault="00B11EB3" w:rsidP="00B11EB3">
      <w:pPr>
        <w:pStyle w:val="Minicrib"/>
      </w:pPr>
      <w:r>
        <w:t>THE ROAD TO ROTHESAY  (R3x32)  3C set</w:t>
      </w:r>
      <w:r>
        <w:tab/>
        <w:t>Daphne Gair  Imperial Bk 2</w:t>
      </w:r>
    </w:p>
    <w:p w:rsidR="00B11EB3" w:rsidRDefault="00B11EB3" w:rsidP="00B11EB3">
      <w:pPr>
        <w:pStyle w:val="DanceBody"/>
      </w:pPr>
      <w:r>
        <w:t xml:space="preserve"> 1- 8</w:t>
      </w:r>
      <w:r>
        <w:tab/>
        <w:t>1s set, cast (2s step up); 1L+2s &amp; 1M+3s dance RH across</w:t>
      </w:r>
    </w:p>
    <w:p w:rsidR="00B11EB3" w:rsidRDefault="00B11EB3" w:rsidP="00B11EB3">
      <w:pPr>
        <w:pStyle w:val="DanceBody"/>
      </w:pPr>
      <w:r>
        <w:t xml:space="preserve"> 9-16</w:t>
      </w:r>
      <w:r>
        <w:tab/>
        <w:t>1s dance RSh round 1st corner, approach partner in centre, pull back RSh &amp; dance RSh round 4th corner into 2nd place own side (1M face down, 1L face up)</w:t>
      </w:r>
    </w:p>
    <w:p w:rsidR="00B11EB3" w:rsidRDefault="00B11EB3" w:rsidP="00B11EB3">
      <w:pPr>
        <w:pStyle w:val="DanceBody"/>
      </w:pPr>
      <w:r>
        <w:t>17-24</w:t>
      </w:r>
      <w:r>
        <w:tab/>
        <w:t>2s+1s+3s dance 6 bar reels of 3 on sides (1s RSh to 4th corner), 1s turn LH to face 3rd corner</w:t>
      </w:r>
    </w:p>
    <w:p w:rsidR="00B11EB3" w:rsidRDefault="00B11EB3" w:rsidP="00B11EB3">
      <w:pPr>
        <w:pStyle w:val="DanceBody"/>
      </w:pPr>
      <w:r>
        <w:t>25-32</w:t>
      </w:r>
      <w:r>
        <w:tab/>
        <w:t>1M+2s &amp; 1L+3s dance 6 bar reels of 3 across (1s LSh to 3rd corner), 1s cross down RH to 3rd place own side (3s dance up). 2 3 1</w:t>
      </w:r>
    </w:p>
    <w:p w:rsidR="00B11EB3" w:rsidRDefault="00B11EB3" w:rsidP="00B11EB3">
      <w:pPr>
        <w:pStyle w:val="DanceBody"/>
        <w:keepNext w:val="0"/>
      </w:pPr>
      <w:r>
        <w:t>Note:</w:t>
      </w:r>
      <w:r>
        <w:tab/>
        <w:t>If danced in 4C set, Bars 31-32: 1s cross to 2nd place own side.  2 1 3</w:t>
      </w:r>
    </w:p>
    <w:p w:rsidR="00B11EB3" w:rsidRDefault="00B11EB3" w:rsidP="00B11EB3"/>
    <w:p w:rsidR="00B11EB3" w:rsidRDefault="00B11EB3" w:rsidP="00B11EB3">
      <w:pPr>
        <w:pStyle w:val="Minicrib"/>
      </w:pPr>
      <w:r>
        <w:t>THE ROAD TO SCURDIE NESS  (R4x40)  4C set</w:t>
      </w:r>
      <w:r>
        <w:tab/>
        <w:t>Bob Harcus</w:t>
      </w:r>
    </w:p>
    <w:p w:rsidR="00B11EB3" w:rsidRDefault="00B11EB3" w:rsidP="00B11EB3">
      <w:pPr>
        <w:pStyle w:val="DanceBody"/>
        <w:rPr>
          <w:sz w:val="24"/>
        </w:rPr>
      </w:pPr>
      <w:r>
        <w:t xml:space="preserve"> 1- 8</w:t>
      </w:r>
      <w:r>
        <w:rPr>
          <w:sz w:val="24"/>
        </w:rPr>
        <w:tab/>
      </w:r>
      <w:r>
        <w:t>1s+2s &amp; 3s+4s dance RH across and chase clockwise 1/2 way.</w:t>
      </w:r>
    </w:p>
    <w:p w:rsidR="00B11EB3" w:rsidRDefault="00B11EB3" w:rsidP="00B11EB3">
      <w:pPr>
        <w:pStyle w:val="DanceBody"/>
        <w:rPr>
          <w:sz w:val="24"/>
        </w:rPr>
      </w:pPr>
      <w:r>
        <w:t xml:space="preserve"> 9-16</w:t>
      </w:r>
      <w:r>
        <w:rPr>
          <w:sz w:val="24"/>
        </w:rPr>
        <w:tab/>
      </w:r>
      <w:r>
        <w:t>4s+3s &amp; 2s+1s dance R&amp;L (retain LH to lead into reels)</w:t>
      </w:r>
    </w:p>
    <w:p w:rsidR="00B11EB3" w:rsidRDefault="00B11EB3" w:rsidP="00B11EB3">
      <w:pPr>
        <w:pStyle w:val="DanceBody"/>
        <w:rPr>
          <w:sz w:val="24"/>
        </w:rPr>
      </w:pPr>
      <w:r>
        <w:t>17-24</w:t>
      </w:r>
      <w:r>
        <w:rPr>
          <w:sz w:val="24"/>
        </w:rPr>
        <w:tab/>
      </w:r>
      <w:r>
        <w:t>All dance LSh reels of 4 on the sides</w:t>
      </w:r>
    </w:p>
    <w:p w:rsidR="00B11EB3" w:rsidRDefault="00B11EB3" w:rsidP="00B11EB3">
      <w:pPr>
        <w:pStyle w:val="DanceBody"/>
        <w:rPr>
          <w:sz w:val="24"/>
        </w:rPr>
      </w:pPr>
      <w:r>
        <w:t>25-32</w:t>
      </w:r>
      <w:r>
        <w:rPr>
          <w:sz w:val="24"/>
        </w:rPr>
        <w:tab/>
      </w:r>
      <w:r>
        <w:t>4s+3s &amp; 2s+1s dance LH across &amp; chase anticlockwise back to places.</w:t>
      </w:r>
    </w:p>
    <w:p w:rsidR="00B11EB3" w:rsidRDefault="00B11EB3" w:rsidP="00B11EB3">
      <w:pPr>
        <w:pStyle w:val="DanceBody"/>
        <w:rPr>
          <w:sz w:val="24"/>
        </w:rPr>
      </w:pPr>
      <w:r>
        <w:t>33-34</w:t>
      </w:r>
      <w:r>
        <w:rPr>
          <w:sz w:val="24"/>
        </w:rPr>
        <w:tab/>
      </w:r>
      <w:r>
        <w:t>1s+2s dance LH across 1/2 way</w:t>
      </w:r>
    </w:p>
    <w:p w:rsidR="00B11EB3" w:rsidRDefault="00B11EB3" w:rsidP="00B11EB3">
      <w:pPr>
        <w:pStyle w:val="DanceBody"/>
        <w:rPr>
          <w:sz w:val="24"/>
        </w:rPr>
      </w:pPr>
      <w:r>
        <w:t>35-36</w:t>
      </w:r>
      <w:r>
        <w:rPr>
          <w:sz w:val="24"/>
        </w:rPr>
        <w:tab/>
      </w:r>
      <w:r>
        <w:t>1s+3s dance RH across 1/2 way</w:t>
      </w:r>
    </w:p>
    <w:p w:rsidR="00B11EB3" w:rsidRDefault="00B11EB3" w:rsidP="00B11EB3">
      <w:pPr>
        <w:pStyle w:val="DanceBody"/>
        <w:rPr>
          <w:sz w:val="24"/>
        </w:rPr>
      </w:pPr>
      <w:r>
        <w:t>37-38</w:t>
      </w:r>
      <w:r>
        <w:rPr>
          <w:sz w:val="24"/>
        </w:rPr>
        <w:tab/>
      </w:r>
      <w:r>
        <w:t>1s+4s dance LH across 1/2 way</w:t>
      </w:r>
    </w:p>
    <w:p w:rsidR="00B11EB3" w:rsidRDefault="00B11EB3" w:rsidP="00B11EB3">
      <w:pPr>
        <w:pStyle w:val="DanceBody"/>
        <w:keepNext w:val="0"/>
        <w:rPr>
          <w:sz w:val="24"/>
        </w:rPr>
      </w:pPr>
      <w:r>
        <w:t>39-40</w:t>
      </w:r>
      <w:r>
        <w:rPr>
          <w:sz w:val="24"/>
        </w:rPr>
        <w:tab/>
      </w:r>
      <w:r>
        <w:t>All cross RH (retain RH to move into RH across)</w:t>
      </w:r>
    </w:p>
    <w:p w:rsidR="00B11EB3" w:rsidRDefault="00B11EB3" w:rsidP="00B11EB3"/>
    <w:p w:rsidR="00B11EB3" w:rsidRDefault="00B11EB3" w:rsidP="00B11EB3">
      <w:pPr>
        <w:pStyle w:val="Minicrib"/>
      </w:pPr>
      <w:r>
        <w:t>THE ROAD TO THE BORDER  (R8x32)  3C (4C set)</w:t>
      </w:r>
      <w:r>
        <w:tab/>
        <w:t>Elaine Brunken  Moments in Time</w:t>
      </w:r>
    </w:p>
    <w:p w:rsidR="00B11EB3" w:rsidRPr="00136017" w:rsidRDefault="00B11EB3" w:rsidP="00B11EB3">
      <w:pPr>
        <w:pStyle w:val="DanceBody"/>
      </w:pPr>
      <w:r w:rsidRPr="00136017">
        <w:t xml:space="preserve"> 1- 8</w:t>
      </w:r>
      <w:r w:rsidRPr="00136017">
        <w:tab/>
        <w:t>1s+2s+3s cross RH, set, cross LH, set</w:t>
      </w:r>
    </w:p>
    <w:p w:rsidR="00B11EB3" w:rsidRPr="00136017" w:rsidRDefault="00B11EB3" w:rsidP="00B11EB3">
      <w:pPr>
        <w:pStyle w:val="DanceBody"/>
      </w:pPr>
      <w:r w:rsidRPr="00136017">
        <w:t xml:space="preserve"> 9-16</w:t>
      </w:r>
      <w:r w:rsidRPr="00136017">
        <w:tab/>
        <w:t>1s turn RH, cast off 1 place (2s step up), cross LH and cast to Left, 1L down, 1M up, to finish BtoB in centre facing opp. sides</w:t>
      </w:r>
    </w:p>
    <w:p w:rsidR="00B11EB3" w:rsidRPr="00136017" w:rsidRDefault="00B11EB3" w:rsidP="00B11EB3">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B11EB3" w:rsidRPr="00136017" w:rsidRDefault="00B11EB3" w:rsidP="00B11EB3">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B11EB3" w:rsidRDefault="00B11EB3" w:rsidP="00B11EB3"/>
    <w:p w:rsidR="00B11EB3" w:rsidRDefault="00B11EB3" w:rsidP="00B11EB3">
      <w:pPr>
        <w:pStyle w:val="Minicrib"/>
      </w:pPr>
      <w:r>
        <w:t>ROAD TO THE ISLES  (S4x32)  4C Set</w:t>
      </w:r>
      <w:r>
        <w:tab/>
        <w:t>James B Cosh  22 SCDs</w:t>
      </w:r>
    </w:p>
    <w:p w:rsidR="00B11EB3" w:rsidRDefault="00B11EB3" w:rsidP="00B11EB3">
      <w:pPr>
        <w:pStyle w:val="DanceBody"/>
      </w:pPr>
      <w:r>
        <w:t>1- 8</w:t>
      </w:r>
      <w:r>
        <w:tab/>
        <w:t>1s+2s+3s dance Inveran reels of 3 with all couples crossing at top &amp; bottom (1s cross down, 2s out/up, 3s cross up passing behind 1s to start). At end 1s+2s continue reel to end 2 1 3 4</w:t>
      </w:r>
    </w:p>
    <w:p w:rsidR="00B11EB3" w:rsidRDefault="00B11EB3" w:rsidP="00B11EB3">
      <w:pPr>
        <w:pStyle w:val="DanceBody"/>
      </w:pPr>
      <w:r>
        <w:t xml:space="preserve"> 9-16</w:t>
      </w:r>
      <w:r>
        <w:tab/>
        <w:t>1s set &amp; cast down 1 place (3s step up); 2s+3s &amp; 1s+4s circle 4H round to left.  2 3 1 4</w:t>
      </w:r>
    </w:p>
    <w:p w:rsidR="00B11EB3" w:rsidRDefault="00B11EB3" w:rsidP="00B11EB3">
      <w:pPr>
        <w:pStyle w:val="DanceBody"/>
      </w:pPr>
      <w:r>
        <w:t>17-24</w:t>
      </w:r>
      <w:r>
        <w:tab/>
        <w:t>1s set &amp; cast down to bottom (4s step up); all turn partner RH, 2s &amp; 4s turning 1.1/2 times to opp sides facing down  2 (3) (4) 1</w:t>
      </w:r>
    </w:p>
    <w:p w:rsidR="00B11EB3" w:rsidRDefault="00B11EB3" w:rsidP="00B11EB3">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B11EB3" w:rsidRDefault="00B11EB3" w:rsidP="00B11EB3"/>
    <w:p w:rsidR="00B11EB3" w:rsidRDefault="00B11EB3" w:rsidP="00B11EB3">
      <w:pPr>
        <w:pStyle w:val="Minicrib"/>
      </w:pPr>
      <w:r>
        <w:t>ROAD TO TIGH-NA-DAL  (J8x32)  3C (4C set)</w:t>
      </w:r>
      <w:r>
        <w:tab/>
        <w:t>D Steed  Beechwood Coll</w:t>
      </w:r>
    </w:p>
    <w:p w:rsidR="00B11EB3" w:rsidRDefault="00B11EB3" w:rsidP="00B11EB3">
      <w:pPr>
        <w:pStyle w:val="DanceBody"/>
      </w:pPr>
      <w:r>
        <w:t xml:space="preserve"> 1- 8</w:t>
      </w:r>
      <w:r>
        <w:tab/>
        <w:t>1s turn RH, cast 1 place, dance down between 3s &amp; cast up to face 1</w:t>
      </w:r>
      <w:r w:rsidRPr="00972EEB">
        <w:t>st</w:t>
      </w:r>
      <w:r>
        <w:t xml:space="preserve"> corner</w:t>
      </w:r>
    </w:p>
    <w:p w:rsidR="00B11EB3" w:rsidRDefault="00B11EB3" w:rsidP="00B11EB3">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B11EB3" w:rsidRDefault="00B11EB3" w:rsidP="00B11EB3">
      <w:pPr>
        <w:pStyle w:val="DanceBody"/>
      </w:pPr>
      <w:r>
        <w:t>17-24</w:t>
      </w:r>
      <w:r>
        <w:tab/>
        <w:t>1s dance up/down &amp; cast to 2</w:t>
      </w:r>
      <w:r w:rsidRPr="00972EEB">
        <w:t>nd</w:t>
      </w:r>
      <w:r>
        <w:t xml:space="preserve"> place own sides</w:t>
      </w:r>
      <w:r w:rsidRPr="00BA6B4D">
        <w:rPr>
          <w:b/>
        </w:rPr>
        <w:t xml:space="preserve"> while </w:t>
      </w:r>
      <w:r>
        <w:t>corners set &amp; cross RH, 3s+1s+2s turn RH into Allemande hold</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ROAD TO TOMINTOUL  (R8x32)  3C (4C set)</w:t>
      </w:r>
      <w:r>
        <w:tab/>
        <w:t>B McGhee  Imperial 3</w:t>
      </w:r>
    </w:p>
    <w:p w:rsidR="00B11EB3" w:rsidRDefault="00B11EB3" w:rsidP="00B11EB3">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B11EB3" w:rsidRDefault="00B11EB3" w:rsidP="00B11EB3">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B11EB3" w:rsidRDefault="00B11EB3" w:rsidP="00B11EB3">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B11EB3" w:rsidRDefault="00B11EB3" w:rsidP="00B11EB3">
      <w:pPr>
        <w:pStyle w:val="DanceBody"/>
        <w:keepNext w:val="0"/>
      </w:pPr>
      <w:r>
        <w:t>25-32</w:t>
      </w:r>
      <w:r>
        <w:tab/>
        <w:t>1s dance Crown Triangles to end 2</w:t>
      </w:r>
      <w:r w:rsidRPr="00972EEB">
        <w:t>nd</w:t>
      </w:r>
      <w:r>
        <w:t xml:space="preserve"> place own sides</w:t>
      </w:r>
    </w:p>
    <w:p w:rsidR="00B11EB3" w:rsidRDefault="00B11EB3" w:rsidP="00B11EB3"/>
    <w:p w:rsidR="00B11EB3" w:rsidRDefault="00B11EB3" w:rsidP="00B11EB3">
      <w:pPr>
        <w:pStyle w:val="Minicrib"/>
      </w:pPr>
      <w:r>
        <w:t>THE ROAD TO WASHINGTON  (J8x32)  3C (4C set)</w:t>
      </w:r>
      <w:r>
        <w:tab/>
        <w:t>Ian Dickson  Herrington Dances</w:t>
      </w:r>
    </w:p>
    <w:p w:rsidR="00B11EB3" w:rsidRDefault="00B11EB3" w:rsidP="00B11EB3">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B11EB3" w:rsidRDefault="00B11EB3" w:rsidP="00B11EB3">
      <w:pPr>
        <w:pStyle w:val="DanceBody"/>
      </w:pPr>
      <w:r>
        <w:t xml:space="preserve"> 9-16</w:t>
      </w:r>
      <w:r>
        <w:tab/>
        <w:t>1s dance 1/2  Reel of 3 on Ladies side (1s pass 3L RSh start);  1s dance 1/2 Reel of 3 on Mens side (1s pass 2M RSh to start); finish in middle at top facing down with LH joined</w:t>
      </w:r>
    </w:p>
    <w:p w:rsidR="00B11EB3" w:rsidRDefault="00B11EB3" w:rsidP="00B11EB3">
      <w:pPr>
        <w:pStyle w:val="DanceBody"/>
      </w:pPr>
      <w:r>
        <w:t>17-20</w:t>
      </w:r>
      <w:r>
        <w:tab/>
        <w:t>1s lead down, cross out on own side, dance down behind 3</w:t>
      </w:r>
      <w:r w:rsidRPr="00972EEB">
        <w:t>rd</w:t>
      </w:r>
      <w:r>
        <w:t xml:space="preserve"> place </w:t>
      </w:r>
      <w:r w:rsidRPr="00B34602">
        <w:rPr>
          <w:b/>
        </w:rPr>
        <w:t>while</w:t>
      </w:r>
      <w:r>
        <w:t xml:space="preserve"> 3s &amp; 2s cross RH with ptnr and set</w:t>
      </w:r>
    </w:p>
    <w:p w:rsidR="00B11EB3" w:rsidRDefault="00B11EB3" w:rsidP="00B11EB3">
      <w:pPr>
        <w:pStyle w:val="DanceBody"/>
      </w:pPr>
      <w:r>
        <w:t>21-24</w:t>
      </w:r>
      <w:r>
        <w:tab/>
        <w:t>1s cross LH cast up to 2</w:t>
      </w:r>
      <w:r w:rsidRPr="00972EEB">
        <w:t>nd</w:t>
      </w:r>
      <w:r>
        <w:t xml:space="preserve"> place opp sides </w:t>
      </w:r>
      <w:r w:rsidRPr="00B34602">
        <w:rPr>
          <w:b/>
        </w:rPr>
        <w:t>while</w:t>
      </w:r>
      <w:r>
        <w:t xml:space="preserve"> 3s &amp; 2s change places RHon sides; 2s, 1s &amp; 3s set</w:t>
      </w:r>
    </w:p>
    <w:p w:rsidR="00B11EB3" w:rsidRDefault="00B11EB3" w:rsidP="00B11EB3">
      <w:pPr>
        <w:pStyle w:val="DanceBody"/>
        <w:keepNext w:val="0"/>
      </w:pPr>
      <w:r>
        <w:t>25-32</w:t>
      </w:r>
      <w:r>
        <w:tab/>
        <w:t>2s, 1s &amp; 3s Adv+Ret, 2s, 1s &amp; 3s turn ptnr RH 1.1/2 times to own sides</w:t>
      </w:r>
    </w:p>
    <w:p w:rsidR="00B11EB3" w:rsidRDefault="00B11EB3" w:rsidP="00B11EB3"/>
    <w:p w:rsidR="00B11EB3" w:rsidRDefault="00B11EB3" w:rsidP="00B11EB3">
      <w:pPr>
        <w:pStyle w:val="Minicrib"/>
      </w:pPr>
      <w:r>
        <w:t>THE ROAD TO WIGAN PIER  (S4x32)  4C set</w:t>
      </w:r>
      <w:r>
        <w:tab/>
        <w:t>J Thompson  Rose &amp; Thistle</w:t>
      </w:r>
    </w:p>
    <w:p w:rsidR="00B11EB3" w:rsidRDefault="00B11EB3" w:rsidP="00B11EB3">
      <w:pPr>
        <w:pStyle w:val="DanceBody"/>
      </w:pPr>
      <w:r>
        <w:t xml:space="preserve"> 1- 8</w:t>
      </w:r>
      <w:r>
        <w:tab/>
        <w:t>All set on sides, 1s+2s &amp; 3s+4s dance 1/2 RH across &amp; all circle 8H 1/2 way round to the left</w:t>
      </w:r>
    </w:p>
    <w:p w:rsidR="00B11EB3" w:rsidRDefault="00B11EB3" w:rsidP="00B11EB3">
      <w:pPr>
        <w:pStyle w:val="DanceBody"/>
      </w:pPr>
      <w:r>
        <w:t xml:space="preserve"> 9-16</w:t>
      </w:r>
      <w:r>
        <w:tab/>
        <w:t>All set, 1s+2s &amp; 3s+4s dance 1/2 LH across &amp; all circle 8H round to the right</w:t>
      </w:r>
    </w:p>
    <w:p w:rsidR="00B11EB3" w:rsidRDefault="00B11EB3" w:rsidP="00B11EB3">
      <w:pPr>
        <w:pStyle w:val="DanceBody"/>
      </w:pPr>
      <w:r>
        <w:t>17-24</w:t>
      </w:r>
      <w:r>
        <w:tab/>
        <w:t>1s dance down to 4</w:t>
      </w:r>
      <w:r w:rsidRPr="00972EEB">
        <w:t>th</w:t>
      </w:r>
      <w:r>
        <w:t xml:space="preserve"> place own sides &amp; turn to face 4s,</w:t>
      </w:r>
      <w:r w:rsidRPr="007F0D5A">
        <w:rPr>
          <w:b/>
        </w:rPr>
        <w:t xml:space="preserve"> also </w:t>
      </w:r>
      <w:r>
        <w:t>2s face 3s &amp; all set HS</w:t>
      </w:r>
    </w:p>
    <w:p w:rsidR="00B11EB3" w:rsidRDefault="00B11EB3" w:rsidP="00B11EB3">
      <w:pPr>
        <w:pStyle w:val="DanceBody"/>
        <w:keepNext w:val="0"/>
      </w:pPr>
      <w:r>
        <w:t>25-32</w:t>
      </w:r>
      <w:r>
        <w:tab/>
        <w:t>All dance reel of 4 on sides</w:t>
      </w:r>
    </w:p>
    <w:p w:rsidR="00B11EB3" w:rsidRDefault="00B11EB3" w:rsidP="00B11EB3"/>
    <w:p w:rsidR="00B11EB3" w:rsidRDefault="00B11EB3" w:rsidP="00B11EB3">
      <w:pPr>
        <w:pStyle w:val="Minicrib"/>
      </w:pPr>
      <w:r>
        <w:t>ROARING JELLY  (J8x32)  3C (4C set)</w:t>
      </w:r>
      <w:r>
        <w:tab/>
        <w:t>Hugh Foss  Glendarroch SD Sheets</w:t>
      </w:r>
    </w:p>
    <w:p w:rsidR="00B11EB3" w:rsidRDefault="00B11EB3" w:rsidP="00B11EB3">
      <w:pPr>
        <w:pStyle w:val="DanceBody"/>
      </w:pPr>
      <w:r>
        <w:t xml:space="preserve"> 1- 8</w:t>
      </w:r>
      <w:r>
        <w:tab/>
        <w:t>1s cross RH, cast 1 place, cross RH &amp; cast (Man up &amp; Lady down) into centre, 1M between 2s, 1L between 3s</w:t>
      </w:r>
    </w:p>
    <w:p w:rsidR="00B11EB3" w:rsidRDefault="00B11EB3" w:rsidP="00B11EB3">
      <w:pPr>
        <w:pStyle w:val="DanceBody"/>
      </w:pPr>
      <w:r>
        <w:t xml:space="preserve"> 9-16</w:t>
      </w:r>
      <w:r>
        <w:tab/>
        <w:t>1s+2s+3s circle 6H round &amp; back (1s end in centre)</w:t>
      </w:r>
    </w:p>
    <w:p w:rsidR="00B11EB3" w:rsidRDefault="00B11EB3" w:rsidP="00B11EB3">
      <w:pPr>
        <w:pStyle w:val="DanceBody"/>
      </w:pPr>
      <w:r>
        <w:t>17-24</w:t>
      </w:r>
      <w:r>
        <w:tab/>
        <w:t>1s change places RH &amp; dance out of ends to their right, into Figs of 8 (Lady round 2s</w:t>
      </w:r>
      <w:r w:rsidRPr="00BA6B4D">
        <w:rPr>
          <w:b/>
        </w:rPr>
        <w:t xml:space="preserve"> </w:t>
      </w:r>
      <w:r>
        <w:rPr>
          <w:b/>
        </w:rPr>
        <w:t xml:space="preserve">as </w:t>
      </w:r>
      <w:r>
        <w:t>1M dances round 3s)</w:t>
      </w:r>
    </w:p>
    <w:p w:rsidR="00B11EB3" w:rsidRDefault="00B11EB3" w:rsidP="00B11EB3">
      <w:pPr>
        <w:pStyle w:val="DanceBody"/>
        <w:keepNext w:val="0"/>
      </w:pPr>
      <w:r>
        <w:t>25-32</w:t>
      </w:r>
      <w:r>
        <w:tab/>
        <w:t>1s dance reels of 3 on opposite sides giving RSh to 2</w:t>
      </w:r>
      <w:r w:rsidRPr="00972EEB">
        <w:t>nd</w:t>
      </w:r>
      <w:r>
        <w:t xml:space="preserve"> corners &amp; cross RH to places</w:t>
      </w:r>
    </w:p>
    <w:p w:rsidR="00B11EB3" w:rsidRDefault="00B11EB3" w:rsidP="00B11EB3"/>
    <w:p w:rsidR="00B11EB3" w:rsidRDefault="00B11EB3" w:rsidP="00B11EB3">
      <w:pPr>
        <w:pStyle w:val="Minicrib"/>
      </w:pPr>
      <w:r>
        <w:t>ROB OF BALBEGGIE  (R8x32)  3C (4C set)</w:t>
      </w:r>
      <w:r>
        <w:tab/>
        <w:t>G Mercer</w:t>
      </w:r>
    </w:p>
    <w:p w:rsidR="00B11EB3" w:rsidRDefault="00B11EB3" w:rsidP="00B11EB3">
      <w:pPr>
        <w:pStyle w:val="DanceBody"/>
      </w:pPr>
      <w:r>
        <w:t xml:space="preserve"> 1- 8</w:t>
      </w:r>
      <w:r>
        <w:tab/>
        <w:t>1s+2s dance double Fig of 8</w:t>
      </w:r>
    </w:p>
    <w:p w:rsidR="00B11EB3" w:rsidRDefault="00B11EB3" w:rsidP="00B11EB3">
      <w:pPr>
        <w:pStyle w:val="DanceBody"/>
      </w:pPr>
      <w:r>
        <w:t xml:space="preserve"> 9-16</w:t>
      </w:r>
      <w:r>
        <w:tab/>
        <w:t>1s+2s+3s dance reflection reels of 3 on own sides</w:t>
      </w:r>
    </w:p>
    <w:p w:rsidR="00B11EB3" w:rsidRDefault="00B11EB3" w:rsidP="00B11EB3">
      <w:pPr>
        <w:pStyle w:val="DanceBody"/>
      </w:pPr>
      <w:r>
        <w:t>17-24</w:t>
      </w:r>
      <w:r>
        <w:tab/>
        <w:t>1s turn RH &amp; cast down 2 places, 3s+1s set advancing to partners</w:t>
      </w:r>
    </w:p>
    <w:p w:rsidR="00B11EB3" w:rsidRDefault="00B11EB3" w:rsidP="00B11EB3">
      <w:pPr>
        <w:pStyle w:val="DanceBody"/>
        <w:keepNext w:val="0"/>
      </w:pPr>
      <w:r>
        <w:t>25-32</w:t>
      </w:r>
      <w:r>
        <w:tab/>
        <w:t>3s+1s dance Poussette.  2 1 3</w:t>
      </w:r>
    </w:p>
    <w:p w:rsidR="00B11EB3" w:rsidRDefault="00B11EB3" w:rsidP="00B11EB3"/>
    <w:p w:rsidR="00B11EB3" w:rsidRDefault="00B11EB3" w:rsidP="00B11EB3">
      <w:pPr>
        <w:pStyle w:val="Minicrib"/>
      </w:pPr>
      <w:r>
        <w:t>ROB ROY  (R4x32)  4C set</w:t>
      </w:r>
      <w:r>
        <w:tab/>
        <w:t>Hugh Foss  Waverley Fugues</w:t>
      </w:r>
    </w:p>
    <w:p w:rsidR="00B11EB3" w:rsidRDefault="00B11EB3" w:rsidP="00B11EB3">
      <w:pPr>
        <w:pStyle w:val="DanceBody"/>
      </w:pPr>
      <w:r>
        <w:t xml:space="preserve"> 1- 8</w:t>
      </w:r>
      <w:r>
        <w:tab/>
        <w:t>1s set &amp; turn RH, 1s cast to 4</w:t>
      </w:r>
      <w:r w:rsidRPr="00972EEB">
        <w:t>th</w:t>
      </w:r>
      <w:r>
        <w:t xml:space="preserve"> place</w:t>
      </w:r>
      <w:r w:rsidRPr="00BA6B4D">
        <w:rPr>
          <w:b/>
        </w:rPr>
        <w:t xml:space="preserve"> while </w:t>
      </w:r>
      <w:r>
        <w:t>3s set &amp; turn RH</w:t>
      </w:r>
    </w:p>
    <w:p w:rsidR="00B11EB3" w:rsidRDefault="00B11EB3" w:rsidP="00B11EB3">
      <w:pPr>
        <w:pStyle w:val="DanceBody"/>
      </w:pPr>
      <w:r>
        <w:t xml:space="preserve"> 9-12</w:t>
      </w:r>
      <w:r>
        <w:tab/>
        <w:t>1s dance up between 4s &amp; 3s, out &amp; up behind 2s to 1</w:t>
      </w:r>
      <w:r w:rsidRPr="00972EEB">
        <w:t>st</w:t>
      </w:r>
      <w:r>
        <w:t xml:space="preserve"> place</w:t>
      </w:r>
      <w:r w:rsidRPr="00BA6B4D">
        <w:rPr>
          <w:b/>
        </w:rPr>
        <w:t xml:space="preserve"> while </w:t>
      </w:r>
      <w:r>
        <w:t>3s cast round 4s &amp; back to 3</w:t>
      </w:r>
      <w:r w:rsidRPr="00972EEB">
        <w:t>rd</w:t>
      </w:r>
      <w:r>
        <w:t xml:space="preserve"> place</w:t>
      </w:r>
      <w:r w:rsidRPr="00BA6B4D">
        <w:rPr>
          <w:b/>
        </w:rPr>
        <w:t xml:space="preserve"> while </w:t>
      </w:r>
      <w:r>
        <w:t>2s set &amp; turn RH</w:t>
      </w:r>
    </w:p>
    <w:p w:rsidR="00B11EB3" w:rsidRDefault="00B11EB3" w:rsidP="00B11EB3">
      <w:pPr>
        <w:pStyle w:val="DanceBody"/>
      </w:pPr>
      <w:r>
        <w:t>13-16</w:t>
      </w:r>
      <w:r>
        <w:tab/>
        <w:t>1s+2s+3s dance 1/2 reel of 3 on sides (2s out &amp; down to start)</w:t>
      </w:r>
      <w:r w:rsidRPr="00BA6B4D">
        <w:rPr>
          <w:b/>
        </w:rPr>
        <w:t xml:space="preserve"> while </w:t>
      </w:r>
      <w:r>
        <w:t>4s set &amp; turn RH to face out</w:t>
      </w:r>
    </w:p>
    <w:p w:rsidR="00B11EB3" w:rsidRDefault="00B11EB3" w:rsidP="00B11EB3">
      <w:pPr>
        <w:pStyle w:val="DanceBody"/>
      </w:pPr>
      <w:r>
        <w:t>17-24</w:t>
      </w:r>
      <w:r>
        <w:tab/>
        <w:t>3s+2s+1s+4s dance reflection reels of 4 on sides (3s &amp; 1s in &amp; down to start)</w:t>
      </w:r>
    </w:p>
    <w:p w:rsidR="00B11EB3" w:rsidRDefault="00B11EB3" w:rsidP="00B11EB3">
      <w:pPr>
        <w:pStyle w:val="DanceBody"/>
        <w:keepNext w:val="0"/>
      </w:pPr>
      <w:r>
        <w:t>25-32</w:t>
      </w:r>
      <w:r>
        <w:tab/>
        <w:t>3s &amp; 1s set twice &amp; turn RH moving down 1 place</w:t>
      </w:r>
      <w:r w:rsidRPr="00BA6B4D">
        <w:rPr>
          <w:b/>
        </w:rPr>
        <w:t xml:space="preserve"> while </w:t>
      </w:r>
      <w:r>
        <w:t>2s &amp; 4s cast up 1 place, cross down, cast up 1 place &amp; cross RH.  2 3 4 1</w:t>
      </w:r>
    </w:p>
    <w:p w:rsidR="00B11EB3" w:rsidRDefault="00B11EB3" w:rsidP="00B11EB3"/>
    <w:p w:rsidR="00B11EB3" w:rsidRDefault="00B11EB3" w:rsidP="00B11EB3">
      <w:pPr>
        <w:pStyle w:val="Minicrib"/>
      </w:pPr>
      <w:r>
        <w:t>ROB ROY MACGREGOR  (S8x32)  3C (4C set)</w:t>
      </w:r>
      <w:r>
        <w:tab/>
        <w:t>RSCDS Bk 26</w:t>
      </w:r>
    </w:p>
    <w:p w:rsidR="00B11EB3" w:rsidRPr="00EA7F69" w:rsidRDefault="00B11EB3" w:rsidP="00B11EB3">
      <w:pPr>
        <w:pStyle w:val="DanceBody"/>
      </w:pPr>
      <w:r w:rsidRPr="00EA7F69">
        <w:t xml:space="preserve"> 1- 8</w:t>
      </w:r>
      <w:r w:rsidRPr="00EA7F69">
        <w:tab/>
        <w:t>1s followed by 2s lead down, 2s+1s dance 1/2 R&amp;L (in middle at bottom of set)</w:t>
      </w:r>
    </w:p>
    <w:p w:rsidR="00B11EB3" w:rsidRPr="00EA7F69" w:rsidRDefault="00B11EB3" w:rsidP="00B11EB3">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B11EB3" w:rsidRPr="00EA7F69" w:rsidRDefault="00B11EB3" w:rsidP="00B11EB3">
      <w:pPr>
        <w:pStyle w:val="DanceBody"/>
      </w:pPr>
      <w:r w:rsidRPr="00EA7F69">
        <w:t>17-24</w:t>
      </w:r>
      <w:r w:rsidRPr="00EA7F69">
        <w:tab/>
        <w:t>1s dance 'Hello-Goodbye' setting ending with petronella turn to 2</w:t>
      </w:r>
      <w:r w:rsidRPr="00972EEB">
        <w:t>nd</w:t>
      </w:r>
      <w:r w:rsidRPr="00EA7F69">
        <w:t xml:space="preserve"> places</w:t>
      </w:r>
    </w:p>
    <w:p w:rsidR="00B11EB3" w:rsidRPr="00EA7F69" w:rsidRDefault="00B11EB3" w:rsidP="00B11EB3">
      <w:pPr>
        <w:pStyle w:val="DanceBody"/>
        <w:keepNext w:val="0"/>
      </w:pPr>
      <w:r w:rsidRPr="00EA7F69">
        <w:t>25-32</w:t>
      </w:r>
      <w:r w:rsidRPr="00EA7F69">
        <w:tab/>
        <w:t>2s+1s dance R&amp;L</w:t>
      </w:r>
    </w:p>
    <w:p w:rsidR="00B11EB3" w:rsidRDefault="00B11EB3" w:rsidP="00B11EB3"/>
    <w:p w:rsidR="00B11EB3" w:rsidRDefault="00B11EB3" w:rsidP="00B11EB3">
      <w:pPr>
        <w:pStyle w:val="Minicrib"/>
      </w:pPr>
      <w:r>
        <w:t>ROB ROY RANT  (R8x32)  3C (4C set)</w:t>
      </w:r>
      <w:r>
        <w:tab/>
        <w:t>M Boehmer  Ness House 1</w:t>
      </w:r>
    </w:p>
    <w:p w:rsidR="00B11EB3" w:rsidRDefault="00B11EB3" w:rsidP="00B11EB3">
      <w:pPr>
        <w:pStyle w:val="DanceBody"/>
      </w:pPr>
      <w:r>
        <w:t xml:space="preserve"> 1- 8</w:t>
      </w:r>
      <w:r>
        <w:tab/>
        <w:t>1s+2s+3s turn partners RH, Men dance up for 2 bars</w:t>
      </w:r>
      <w:r w:rsidRPr="00BA6B4D">
        <w:rPr>
          <w:b/>
        </w:rPr>
        <w:t xml:space="preserve"> </w:t>
      </w:r>
      <w:r>
        <w:rPr>
          <w:b/>
        </w:rPr>
        <w:t xml:space="preserve">as </w:t>
      </w:r>
      <w:r>
        <w:t>Ladies dance down &amp; retire back to places facing in</w:t>
      </w:r>
    </w:p>
    <w:p w:rsidR="00B11EB3" w:rsidRDefault="00B11EB3" w:rsidP="00B11EB3">
      <w:pPr>
        <w:pStyle w:val="DanceBody"/>
      </w:pPr>
      <w:r>
        <w:t xml:space="preserve"> 9-16</w:t>
      </w:r>
      <w:r>
        <w:tab/>
        <w:t>1s+2s+3s advance with joined hands, touch hands, retire &amp; turn partner RH</w:t>
      </w:r>
    </w:p>
    <w:p w:rsidR="00B11EB3" w:rsidRDefault="00B11EB3" w:rsidP="00B11EB3">
      <w:pPr>
        <w:pStyle w:val="DanceBody"/>
      </w:pPr>
      <w:r>
        <w:t>17-24</w:t>
      </w:r>
      <w:r>
        <w:tab/>
        <w:t>1L followed by 1M+2M+3M chase round clockwise</w:t>
      </w:r>
    </w:p>
    <w:p w:rsidR="00B11EB3" w:rsidRDefault="00B11EB3" w:rsidP="00B11EB3">
      <w:pPr>
        <w:pStyle w:val="DanceBody"/>
        <w:keepNext w:val="0"/>
      </w:pPr>
      <w:r>
        <w:t>25-32</w:t>
      </w:r>
      <w:r>
        <w:tab/>
        <w:t>1M followed by 1L+2L+3L chase round anticlockwise On last 2 bars 1s cast</w:t>
      </w:r>
      <w:r w:rsidRPr="00BA6B4D">
        <w:rPr>
          <w:b/>
        </w:rPr>
        <w:t xml:space="preserve"> </w:t>
      </w:r>
      <w:r>
        <w:rPr>
          <w:b/>
        </w:rPr>
        <w:t xml:space="preserve">as </w:t>
      </w:r>
      <w:r>
        <w:t>2s dance up</w:t>
      </w:r>
    </w:p>
    <w:p w:rsidR="00B11EB3" w:rsidRDefault="00B11EB3" w:rsidP="00B11EB3"/>
    <w:p w:rsidR="00B11EB3" w:rsidRDefault="00B11EB3" w:rsidP="00B11EB3">
      <w:pPr>
        <w:pStyle w:val="Minicrib"/>
      </w:pPr>
      <w:r>
        <w:t>ROB'S DELIGHT  (J4x32)  4C set</w:t>
      </w:r>
      <w:r>
        <w:tab/>
        <w:t>J Wing  For Old Tymes Sake</w:t>
      </w:r>
    </w:p>
    <w:p w:rsidR="00B11EB3" w:rsidRDefault="00B11EB3" w:rsidP="00B11EB3">
      <w:pPr>
        <w:pStyle w:val="DanceBody"/>
      </w:pPr>
      <w:r>
        <w:t xml:space="preserve"> 1- 8</w:t>
      </w:r>
      <w:r>
        <w:tab/>
        <w:t>1s &amp; 3s in prom hold dance reels of 3 across set giving RSh to 2M/4M to start</w:t>
      </w:r>
    </w:p>
    <w:p w:rsidR="00B11EB3" w:rsidRDefault="00B11EB3" w:rsidP="00B11EB3">
      <w:pPr>
        <w:pStyle w:val="DanceBody"/>
      </w:pPr>
      <w:r>
        <w:t xml:space="preserve"> 9-16</w:t>
      </w:r>
      <w:r>
        <w:tab/>
        <w:t>1s &amp; 3s dance down the middle &amp; back</w:t>
      </w:r>
    </w:p>
    <w:p w:rsidR="00B11EB3" w:rsidRDefault="00B11EB3" w:rsidP="00B11EB3">
      <w:pPr>
        <w:pStyle w:val="DanceBody"/>
      </w:pPr>
      <w:r>
        <w:t>17-24</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keepNext w:val="0"/>
      </w:pPr>
      <w:r>
        <w:t>25-32</w:t>
      </w:r>
      <w:r>
        <w:tab/>
        <w:t>1s dance in &amp; cast 2 places, all turn RH</w:t>
      </w:r>
    </w:p>
    <w:p w:rsidR="00B11EB3" w:rsidRDefault="00B11EB3" w:rsidP="00B11EB3"/>
    <w:p w:rsidR="00B11EB3" w:rsidRDefault="00B11EB3" w:rsidP="00B11EB3">
      <w:pPr>
        <w:pStyle w:val="Minicrib"/>
      </w:pPr>
      <w:r>
        <w:t>ROBB QUINT OF THOUSAND OAKS  (J3x40)  3C Set</w:t>
      </w:r>
      <w:r>
        <w:tab/>
        <w:t>Wouter Joubert  Fields Of Gold</w:t>
      </w:r>
    </w:p>
    <w:p w:rsidR="00B11EB3" w:rsidRDefault="00B11EB3" w:rsidP="00B11EB3">
      <w:pPr>
        <w:pStyle w:val="DanceBody"/>
      </w:pPr>
      <w:r>
        <w:t xml:space="preserve"> 1- 8</w:t>
      </w:r>
      <w:r>
        <w:tab/>
        <w:t>1s set, dance "Tom Bombadil" turn:</w:t>
      </w:r>
    </w:p>
    <w:p w:rsidR="00B11EB3" w:rsidRDefault="00B11EB3" w:rsidP="00B11EB3">
      <w:pPr>
        <w:pStyle w:val="DanceBody"/>
      </w:pPr>
      <w:r>
        <w:tab/>
        <w:t xml:space="preserve">1s 1/2 turn RH (1M dances above 1L </w:t>
      </w:r>
      <w:r w:rsidRPr="00016085">
        <w:rPr>
          <w:b/>
        </w:rPr>
        <w:t>while</w:t>
      </w:r>
      <w:r>
        <w:t xml:space="preserve"> lady dances under arch made by the joined hands, 1M curves clockwise </w:t>
      </w:r>
      <w:r w:rsidRPr="00016085">
        <w:rPr>
          <w:b/>
        </w:rPr>
        <w:t>while</w:t>
      </w:r>
      <w:r>
        <w:t xml:space="preserve"> 1L curves anticlockwise to finish next to each other in middle in 1st place facing up), 1s cast to face 3rd corners (2s step up bars 5-6)</w:t>
      </w:r>
    </w:p>
    <w:p w:rsidR="00B11EB3" w:rsidRDefault="00B11EB3" w:rsidP="00B11EB3">
      <w:pPr>
        <w:pStyle w:val="DanceBody"/>
      </w:pPr>
      <w:r>
        <w:t xml:space="preserve"> 9-16</w:t>
      </w:r>
      <w:r>
        <w:tab/>
        <w:t>1s dance "Hello-Goodbye" setting to finish facing 1st corners</w:t>
      </w:r>
    </w:p>
    <w:p w:rsidR="00B11EB3" w:rsidRDefault="00B11EB3" w:rsidP="00B11EB3">
      <w:pPr>
        <w:pStyle w:val="DanceBody"/>
      </w:pPr>
      <w:r>
        <w:t>17-24</w:t>
      </w:r>
      <w:r>
        <w:tab/>
        <w:t>1s dance 1/2 diagonal reel of 4 giving RSh to 1st corners &amp; pass RSh to dance 1/2 diagonal reel of 4 with 2nd corners (1s finish 2nd place on opposite sides) (3) (1) (2)</w:t>
      </w:r>
    </w:p>
    <w:p w:rsidR="00B11EB3" w:rsidRDefault="00B11EB3" w:rsidP="00B11EB3">
      <w:pPr>
        <w:pStyle w:val="DanceBody"/>
      </w:pPr>
      <w:r>
        <w:t>25-32</w:t>
      </w:r>
      <w:r>
        <w:tab/>
        <w:t>1s dance 1/2 diagonal R&amp;L with 1st corners (Man up, Lady down). 1s dance 1/2 diagonal R&amp;L with 2nd corners (Man up, Lady down)</w:t>
      </w:r>
    </w:p>
    <w:p w:rsidR="00B11EB3" w:rsidRDefault="00B11EB3" w:rsidP="00B11EB3">
      <w:pPr>
        <w:pStyle w:val="DanceBody"/>
        <w:keepNext w:val="0"/>
      </w:pPr>
      <w:r>
        <w:t>33-40</w:t>
      </w:r>
      <w:r>
        <w:tab/>
        <w:t xml:space="preserve">1s+3s set advancing, 1s cross up RH &amp; cast to 3rd place </w:t>
      </w:r>
      <w:r>
        <w:rPr>
          <w:b/>
        </w:rPr>
        <w:t>while</w:t>
      </w:r>
      <w:r>
        <w:t xml:space="preserve"> 3s NHJ follow 1s &amp; cast to 2nd place 2 3 1</w:t>
      </w:r>
    </w:p>
    <w:p w:rsidR="00B11EB3" w:rsidRDefault="00B11EB3" w:rsidP="00B11EB3"/>
    <w:p w:rsidR="00B11EB3" w:rsidRDefault="00B11EB3" w:rsidP="00B11EB3">
      <w:pPr>
        <w:pStyle w:val="Minicrib"/>
      </w:pPr>
      <w:r>
        <w:t>ROBBIE AND ESMA SHEPHERD'S STRATHSPEY  (S8x32)  3C (4C set)</w:t>
      </w:r>
      <w:r>
        <w:tab/>
        <w:t>Patricia Wilson  In Honour Of Volume 1</w:t>
      </w:r>
    </w:p>
    <w:p w:rsidR="00B11EB3" w:rsidRPr="00AB1AE2" w:rsidRDefault="00B11EB3" w:rsidP="00B11EB3">
      <w:pPr>
        <w:pStyle w:val="DanceBody"/>
      </w:pPr>
      <w:r w:rsidRPr="00AB1AE2">
        <w:t xml:space="preserve"> 1- 8</w:t>
      </w:r>
      <w:r w:rsidRPr="00AB1AE2">
        <w:tab/>
        <w:t>1s dance down middle, cast up round 3s, meet in middle, dance up to top &amp; cast to 2nd place (2s step up 7-8)</w:t>
      </w:r>
    </w:p>
    <w:p w:rsidR="00B11EB3" w:rsidRPr="00AB1AE2" w:rsidRDefault="00B11EB3" w:rsidP="00B11EB3">
      <w:pPr>
        <w:pStyle w:val="DanceBody"/>
      </w:pPr>
      <w:r w:rsidRPr="00AB1AE2">
        <w:t xml:space="preserve"> 9-16</w:t>
      </w:r>
      <w:r w:rsidRPr="00AB1AE2">
        <w:tab/>
        <w:t>2s+1s dance RH across; 1s+3s dance LH across</w:t>
      </w:r>
    </w:p>
    <w:p w:rsidR="00B11EB3" w:rsidRPr="00AB1AE2" w:rsidRDefault="00B11EB3" w:rsidP="00B11EB3">
      <w:pPr>
        <w:pStyle w:val="DanceBody"/>
      </w:pPr>
      <w:r w:rsidRPr="00AB1AE2">
        <w:t>17-20</w:t>
      </w:r>
      <w:r w:rsidRPr="00AB1AE2">
        <w:tab/>
        <w:t>1s set advancing to 1st corner, turn corner 2H to finish 1L between 2s facing down, 1M between 3s facing up</w:t>
      </w:r>
    </w:p>
    <w:p w:rsidR="00B11EB3" w:rsidRPr="00AB1AE2" w:rsidRDefault="00B11EB3" w:rsidP="00B11EB3">
      <w:pPr>
        <w:pStyle w:val="DanceBody"/>
      </w:pPr>
      <w:r w:rsidRPr="00AB1AE2">
        <w:t>21-24</w:t>
      </w:r>
      <w:r w:rsidRPr="00AB1AE2">
        <w:tab/>
        <w:t>1s set &amp; turn 2H once round</w:t>
      </w:r>
    </w:p>
    <w:p w:rsidR="00B11EB3" w:rsidRPr="00AB1AE2" w:rsidRDefault="00B11EB3" w:rsidP="00B11EB3">
      <w:pPr>
        <w:pStyle w:val="DanceBody"/>
      </w:pPr>
      <w:r w:rsidRPr="00AB1AE2">
        <w:t>25-28</w:t>
      </w:r>
      <w:r w:rsidRPr="00AB1AE2">
        <w:tab/>
        <w:t>1s set advancing to 2nd corner, turn corner 2H to finish in 2nd place opp sides</w:t>
      </w:r>
    </w:p>
    <w:p w:rsidR="00B11EB3" w:rsidRPr="00AB1AE2" w:rsidRDefault="00B11EB3" w:rsidP="00B11EB3">
      <w:pPr>
        <w:pStyle w:val="DanceBody"/>
        <w:keepNext w:val="0"/>
      </w:pPr>
      <w:r w:rsidRPr="00AB1AE2">
        <w:t>29-32</w:t>
      </w:r>
      <w:r w:rsidRPr="00AB1AE2">
        <w:tab/>
        <w:t>1s 1/2 turn RH, pull back RSh &amp; dance out to 2nd place own side</w:t>
      </w:r>
    </w:p>
    <w:p w:rsidR="00B11EB3" w:rsidRDefault="00B11EB3" w:rsidP="00B11EB3"/>
    <w:p w:rsidR="00B11EB3" w:rsidRDefault="00B11EB3" w:rsidP="00B11EB3">
      <w:pPr>
        <w:pStyle w:val="Minicrib"/>
      </w:pPr>
      <w:r>
        <w:t>ROBBIE OVER THE WAVES  (R8x32)  3C (4C set)</w:t>
      </w:r>
      <w:r>
        <w:tab/>
        <w:t>Rob Sargent  Ruthven Coll</w:t>
      </w:r>
    </w:p>
    <w:p w:rsidR="00B11EB3" w:rsidRDefault="00B11EB3" w:rsidP="00B11EB3">
      <w:pPr>
        <w:pStyle w:val="DanceBody"/>
      </w:pPr>
      <w:r>
        <w:t xml:space="preserve"> 1- 8</w:t>
      </w:r>
      <w:r>
        <w:tab/>
        <w:t>2s followed by 1s dance down below 3s, cross &amp; cast up - 2s to top &amp; cross (no hands) to 1</w:t>
      </w:r>
      <w:r w:rsidRPr="00972EEB">
        <w:t>st</w:t>
      </w:r>
      <w:r>
        <w:t xml:space="preserve"> pl</w:t>
      </w:r>
      <w:r w:rsidRPr="00BA6B4D">
        <w:rPr>
          <w:b/>
        </w:rPr>
        <w:t xml:space="preserve"> </w:t>
      </w:r>
      <w:r>
        <w:rPr>
          <w:b/>
        </w:rPr>
        <w:t xml:space="preserve">as </w:t>
      </w:r>
      <w:r>
        <w:t>1s cast up to 2</w:t>
      </w:r>
      <w:r w:rsidRPr="00972EEB">
        <w:t>nd</w:t>
      </w:r>
      <w:r>
        <w:t xml:space="preserve"> pl &amp; turn LH to face 1</w:t>
      </w:r>
      <w:r w:rsidRPr="00972EEB">
        <w:t>st</w:t>
      </w:r>
      <w:r>
        <w:t xml:space="preserve"> crnrs</w:t>
      </w:r>
    </w:p>
    <w:p w:rsidR="00B11EB3" w:rsidRDefault="00B11EB3" w:rsidP="00B11EB3">
      <w:pPr>
        <w:pStyle w:val="DanceBody"/>
      </w:pPr>
      <w:r>
        <w:t xml:space="preserve"> 9-16</w:t>
      </w:r>
      <w:r>
        <w:tab/>
        <w:t>1s dance 'Hello-Goodbye' setting &amp; end BtoB in middle (Man facing up)</w:t>
      </w:r>
    </w:p>
    <w:p w:rsidR="00B11EB3" w:rsidRDefault="00B11EB3" w:rsidP="00B11EB3">
      <w:pPr>
        <w:pStyle w:val="DanceBody"/>
      </w:pPr>
      <w:r>
        <w:t>17-24</w:t>
      </w:r>
      <w:r>
        <w:tab/>
        <w:t>1s dance RH across (1M with 2s &amp; 1L with 3s), pass RSh &amp; dance LH across with other couple</w:t>
      </w:r>
    </w:p>
    <w:p w:rsidR="00B11EB3" w:rsidRDefault="00B11EB3" w:rsidP="00B11EB3">
      <w:pPr>
        <w:pStyle w:val="DanceBody"/>
        <w:keepNext w:val="0"/>
      </w:pPr>
      <w:r>
        <w:t>25-32</w:t>
      </w:r>
      <w:r>
        <w:tab/>
        <w:t>1L followed by partner dance up, cast on opposite sides &amp; dance 1/2 Fig of 8 round 2s</w:t>
      </w:r>
    </w:p>
    <w:p w:rsidR="00B11EB3" w:rsidRDefault="00B11EB3" w:rsidP="00B11EB3"/>
    <w:p w:rsidR="00B11EB3" w:rsidRDefault="00B11EB3" w:rsidP="00B11EB3">
      <w:pPr>
        <w:pStyle w:val="Minicrib"/>
      </w:pPr>
      <w:r>
        <w:t>ROBERT LITTLE'S STRATHSPEY  (S8x32)  2C (4C set)</w:t>
      </w:r>
      <w:r>
        <w:tab/>
        <w:t>John Drewry  Summer Coll 8</w:t>
      </w:r>
    </w:p>
    <w:p w:rsidR="00B11EB3" w:rsidRDefault="00B11EB3" w:rsidP="00B11EB3">
      <w:pPr>
        <w:pStyle w:val="DanceBody"/>
      </w:pPr>
      <w:r>
        <w:t xml:space="preserve"> 1- 8</w:t>
      </w:r>
      <w:r>
        <w:tab/>
        <w:t>1s lead down for 4 bars, up for 2 &amp; cast up behind 2s to place</w:t>
      </w:r>
    </w:p>
    <w:p w:rsidR="00B11EB3" w:rsidRDefault="00B11EB3" w:rsidP="00B11EB3">
      <w:pPr>
        <w:pStyle w:val="DanceBody"/>
      </w:pPr>
      <w:r>
        <w:t xml:space="preserve"> 9-16</w:t>
      </w:r>
      <w:r>
        <w:tab/>
        <w:t>1L crosses down to cast up behind 2M into centre facing down</w:t>
      </w:r>
      <w:r w:rsidRPr="00BA6B4D">
        <w:rPr>
          <w:b/>
        </w:rPr>
        <w:t xml:space="preserve"> while </w:t>
      </w:r>
      <w:r>
        <w:t>1M crosses &amp; casts down behind 2L into centre, pass partner RSh turning to face partner &amp; 3/4 turn LH to face 2s in line across</w:t>
      </w:r>
    </w:p>
    <w:p w:rsidR="00B11EB3" w:rsidRDefault="00B11EB3" w:rsidP="00B11EB3">
      <w:pPr>
        <w:pStyle w:val="DanceBody"/>
      </w:pPr>
      <w:r>
        <w:t>17-24</w:t>
      </w:r>
      <w:r>
        <w:tab/>
        <w:t>1s+2s dance reel of 4 across ending ready for Allemande</w:t>
      </w:r>
    </w:p>
    <w:p w:rsidR="00B11EB3" w:rsidRDefault="00B11EB3" w:rsidP="00B11EB3">
      <w:pPr>
        <w:pStyle w:val="DanceBody"/>
        <w:keepNext w:val="0"/>
      </w:pPr>
      <w:r>
        <w:t>25-32</w:t>
      </w:r>
      <w:r>
        <w:tab/>
        <w:t>1s+2s Allemande</w:t>
      </w:r>
    </w:p>
    <w:p w:rsidR="00B11EB3" w:rsidRDefault="00B11EB3" w:rsidP="00B11EB3"/>
    <w:p w:rsidR="00B11EB3" w:rsidRDefault="00B11EB3" w:rsidP="00B11EB3">
      <w:pPr>
        <w:pStyle w:val="Minicrib"/>
      </w:pPr>
      <w:r>
        <w:t>ROBERT SHAW'S STRATHSPEY  (S3x32)  3C Triangular set</w:t>
      </w:r>
      <w:r>
        <w:tab/>
        <w:t>Alasdair Brown  Eglinton Collection</w:t>
      </w:r>
    </w:p>
    <w:p w:rsidR="00B11EB3" w:rsidRDefault="00B11EB3" w:rsidP="00B11EB3">
      <w:pPr>
        <w:pStyle w:val="DanceBody"/>
      </w:pPr>
      <w:r>
        <w:t xml:space="preserve"> 1- 8</w:t>
      </w:r>
      <w:r>
        <w:tab/>
        <w:t>1s dance Fig of 8 on own sides (1s dance in/down to start) giving hands when poss.</w:t>
      </w:r>
    </w:p>
    <w:p w:rsidR="00B11EB3" w:rsidRDefault="00B11EB3" w:rsidP="00B11EB3">
      <w:pPr>
        <w:pStyle w:val="DanceBody"/>
      </w:pPr>
      <w:r>
        <w:t xml:space="preserve"> 9-16</w:t>
      </w:r>
      <w:r>
        <w:tab/>
        <w:t>All couples dance a triangular Knot:</w:t>
      </w:r>
    </w:p>
    <w:p w:rsidR="00B11EB3" w:rsidRDefault="00B11EB3" w:rsidP="00B11EB3">
      <w:pPr>
        <w:pStyle w:val="DanceBody"/>
      </w:pPr>
      <w:r>
        <w:tab/>
        <w:t>9-10</w:t>
      </w:r>
      <w:r>
        <w:tab/>
        <w:t>All 1/2 turn RH to finish in Allemande hold facing out</w:t>
      </w:r>
    </w:p>
    <w:p w:rsidR="00B11EB3" w:rsidRDefault="00B11EB3" w:rsidP="00B11EB3">
      <w:pPr>
        <w:pStyle w:val="DanceBody"/>
      </w:pPr>
      <w:r>
        <w:tab/>
        <w:t>11-12  All dance anti-clockwise one place releasing RH at the end of bar 4</w:t>
      </w:r>
    </w:p>
    <w:p w:rsidR="00B11EB3" w:rsidRDefault="00B11EB3" w:rsidP="00B11EB3">
      <w:pPr>
        <w:pStyle w:val="DanceBody"/>
      </w:pPr>
      <w:r>
        <w:tab/>
        <w:t>13-16  All turn partner 3/4 LH to finish facing partner, all men back to back in centre.</w:t>
      </w:r>
    </w:p>
    <w:p w:rsidR="00B11EB3" w:rsidRDefault="00B11EB3" w:rsidP="00B11EB3">
      <w:pPr>
        <w:pStyle w:val="DanceBody"/>
      </w:pPr>
      <w:r>
        <w:t>17-20</w:t>
      </w:r>
      <w:r>
        <w:tab/>
        <w:t xml:space="preserve">All set, all Men dance clockwise 2 places </w:t>
      </w:r>
      <w:r>
        <w:rPr>
          <w:b/>
        </w:rPr>
        <w:t>while</w:t>
      </w:r>
      <w:r>
        <w:t xml:space="preserve"> all Ladies dance anticlockwise one place to finish facing partner, Men back to back in centre</w:t>
      </w:r>
    </w:p>
    <w:p w:rsidR="00B11EB3" w:rsidRDefault="00B11EB3" w:rsidP="00B11EB3">
      <w:pPr>
        <w:pStyle w:val="DanceBody"/>
      </w:pPr>
      <w:r>
        <w:t>21-24</w:t>
      </w:r>
      <w:r>
        <w:tab/>
        <w:t>All set &amp; turn 3/4 RH to places 3 1 2</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ROBERT THE BRUCE  (R4x32) 4C set</w:t>
      </w:r>
      <w:r>
        <w:tab/>
        <w:t>Ruary Laidlaw  Clapyerhands</w:t>
      </w:r>
    </w:p>
    <w:p w:rsidR="00B11EB3" w:rsidRDefault="00B11EB3" w:rsidP="00B11EB3">
      <w:pPr>
        <w:pStyle w:val="DanceBody"/>
      </w:pPr>
      <w:r>
        <w:t xml:space="preserve"> 1- 8</w:t>
      </w:r>
      <w:r>
        <w:tab/>
        <w:t>All clap (2 bars, 4 claps), all clap hands with prtnr (2 bars), all clap hands with neighbour (2 bars), all stamp 1 foot (2 bars, 4 stamps)</w:t>
      </w:r>
    </w:p>
    <w:p w:rsidR="00B11EB3" w:rsidRDefault="00B11EB3" w:rsidP="00B11EB3">
      <w:pPr>
        <w:pStyle w:val="DanceBody"/>
      </w:pPr>
      <w:r>
        <w:t xml:space="preserve"> 9-16</w:t>
      </w:r>
      <w:r>
        <w:tab/>
        <w:t xml:space="preserve">1s cast to </w:t>
      </w:r>
      <w:r w:rsidRPr="00DF1623">
        <w:t>4th</w:t>
      </w:r>
      <w:r>
        <w:t xml:space="preserve"> place </w:t>
      </w:r>
      <w:r w:rsidRPr="00396C1C">
        <w:rPr>
          <w:b/>
        </w:rPr>
        <w:t>as</w:t>
      </w:r>
      <w:r>
        <w:t xml:space="preserve"> 2s+3s+4s turn RH moving up 1 place, all turn LH</w:t>
      </w:r>
    </w:p>
    <w:p w:rsidR="00B11EB3" w:rsidRDefault="00B11EB3" w:rsidP="00B11EB3">
      <w:pPr>
        <w:pStyle w:val="DanceBody"/>
      </w:pPr>
      <w:r>
        <w:t>17-24</w:t>
      </w:r>
      <w:r>
        <w:tab/>
        <w:t>1s followed by 4s, 3s &amp; 2s march or dance down middle and back to places</w:t>
      </w:r>
    </w:p>
    <w:p w:rsidR="00B11EB3" w:rsidRDefault="00B11EB3" w:rsidP="00B11EB3">
      <w:pPr>
        <w:pStyle w:val="DanceBody"/>
        <w:keepNext w:val="0"/>
      </w:pPr>
      <w:r>
        <w:t>25-32</w:t>
      </w:r>
      <w:r>
        <w:tab/>
        <w:t>All circle 8H round and back</w:t>
      </w:r>
    </w:p>
    <w:p w:rsidR="00B11EB3" w:rsidRDefault="00B11EB3" w:rsidP="00B11EB3"/>
    <w:p w:rsidR="00B11EB3" w:rsidRDefault="00B11EB3" w:rsidP="00B11EB3">
      <w:pPr>
        <w:pStyle w:val="Minicrib"/>
      </w:pPr>
      <w:r>
        <w:t>ROBERT'S RANT  (R8x32)  3C (4C set)</w:t>
      </w:r>
      <w:r>
        <w:tab/>
        <w:t>Sheila Trafford  Newcastle 70th Anniversary</w:t>
      </w:r>
    </w:p>
    <w:p w:rsidR="00B11EB3" w:rsidRDefault="00B11EB3" w:rsidP="00B11EB3">
      <w:pPr>
        <w:pStyle w:val="DanceBody"/>
      </w:pPr>
      <w:r>
        <w:t xml:space="preserve"> 1- 8</w:t>
      </w:r>
      <w:r>
        <w:tab/>
        <w:t>1s cross RH, cast (2s step up); 1s cross LH &amp; cast to left to end 1L between 2s facing down, 1M between 3s facing up</w:t>
      </w:r>
    </w:p>
    <w:p w:rsidR="00B11EB3" w:rsidRDefault="00B11EB3" w:rsidP="00B11EB3">
      <w:pPr>
        <w:pStyle w:val="DanceBody"/>
      </w:pPr>
      <w:r>
        <w:t xml:space="preserve"> 9-16</w:t>
      </w:r>
      <w:r>
        <w:tab/>
        <w:t>1s dance 1/2 diag R&amp;L (1s go to right up/down); 1s dance 1/2 RSh reel of 3 across (1M at top facing own side, 1L at bottom facing own side to start)</w:t>
      </w:r>
    </w:p>
    <w:p w:rsidR="00B11EB3" w:rsidRDefault="00B11EB3" w:rsidP="00B11EB3">
      <w:pPr>
        <w:pStyle w:val="DanceBody"/>
      </w:pPr>
      <w:r>
        <w:t>17-24</w:t>
      </w:r>
      <w:r>
        <w:tab/>
        <w:t>1s repeat 9-16. End 1L between 2s at top, 1M between 3s at bottom</w:t>
      </w:r>
    </w:p>
    <w:p w:rsidR="00B11EB3" w:rsidRDefault="00B11EB3" w:rsidP="00B11EB3">
      <w:pPr>
        <w:pStyle w:val="DanceBody"/>
        <w:keepNext w:val="0"/>
      </w:pPr>
      <w:r>
        <w:t>25-32</w:t>
      </w:r>
      <w:r>
        <w:tab/>
        <w:t>All chase clockwise 1/2 round; 1s Petronella turn to 2nd place own side &amp; all 3 couples set.  2 1 3</w:t>
      </w:r>
    </w:p>
    <w:p w:rsidR="00B11EB3" w:rsidRDefault="00B11EB3" w:rsidP="00B11EB3"/>
    <w:p w:rsidR="00B11EB3" w:rsidRDefault="00B11EB3" w:rsidP="00B11EB3">
      <w:pPr>
        <w:pStyle w:val="Minicrib"/>
      </w:pPr>
      <w:r>
        <w:t>ROBERTA BUCKEL'S STRATHSPEY  (S5x32)  5C set</w:t>
      </w:r>
      <w:r>
        <w:tab/>
        <w:t>Harry Rhodes</w:t>
      </w:r>
    </w:p>
    <w:p w:rsidR="00B11EB3" w:rsidRDefault="00B11EB3" w:rsidP="00B11EB3">
      <w:pPr>
        <w:pStyle w:val="DanceBody"/>
      </w:pPr>
      <w:r>
        <w:t xml:space="preserve"> 1- 8</w:t>
      </w:r>
      <w:r>
        <w:tab/>
        <w:t>1s &amp; 5s cross &amp; cast, 1s+3s+5s set &amp; circle 6H round to left 1/2 way</w:t>
      </w:r>
    </w:p>
    <w:p w:rsidR="00B11EB3" w:rsidRDefault="00B11EB3" w:rsidP="00B11EB3">
      <w:pPr>
        <w:pStyle w:val="DanceBody"/>
      </w:pPr>
      <w:r>
        <w:t xml:space="preserve"> 9-16</w:t>
      </w:r>
      <w:r>
        <w:tab/>
        <w:t>5M dances reel of 3 with 2s</w:t>
      </w:r>
      <w:r w:rsidRPr="00BA6B4D">
        <w:rPr>
          <w:b/>
        </w:rPr>
        <w:t xml:space="preserve"> </w:t>
      </w:r>
      <w:r>
        <w:rPr>
          <w:b/>
        </w:rPr>
        <w:t xml:space="preserve">as </w:t>
      </w:r>
      <w:r>
        <w:t>1L reels with 4s</w:t>
      </w:r>
      <w:r w:rsidRPr="007F0D5A">
        <w:rPr>
          <w:b/>
        </w:rPr>
        <w:t xml:space="preserve"> also </w:t>
      </w:r>
      <w:r>
        <w:t>5L+1M pass LSh to dance RSh reel of 4 with 3s (1s &amp; 5s end facing 1</w:t>
      </w:r>
      <w:r w:rsidRPr="00972EEB">
        <w:t>st</w:t>
      </w:r>
      <w:r>
        <w:t xml:space="preserve"> crnr pstns)</w:t>
      </w:r>
    </w:p>
    <w:p w:rsidR="00B11EB3" w:rsidRDefault="00B11EB3" w:rsidP="00B11EB3">
      <w:pPr>
        <w:pStyle w:val="DanceBody"/>
      </w:pPr>
      <w:r>
        <w:t>17-24</w:t>
      </w:r>
      <w:r>
        <w:tab/>
        <w:t>1s &amp; 5s turn corner, partner, corner &amp; turn partner to end on own sides</w:t>
      </w:r>
    </w:p>
    <w:p w:rsidR="00B11EB3" w:rsidRDefault="00B11EB3" w:rsidP="00B11EB3">
      <w:pPr>
        <w:pStyle w:val="DanceBody"/>
        <w:keepNext w:val="0"/>
      </w:pPr>
      <w:r>
        <w:t>25-32</w:t>
      </w:r>
      <w:r>
        <w:tab/>
        <w:t>All set, 2s+5s &amp; 1s+4s turn 2H to own sides</w:t>
      </w:r>
      <w:r w:rsidRPr="00BA6B4D">
        <w:rPr>
          <w:b/>
        </w:rPr>
        <w:t xml:space="preserve"> </w:t>
      </w:r>
      <w:r>
        <w:rPr>
          <w:b/>
        </w:rPr>
        <w:t xml:space="preserve">as </w:t>
      </w:r>
      <w:r>
        <w:t>3s 1/2 turn 2H, 1s+3s (facing on sides), set &amp; change places RH.  2 5 1 3 4</w:t>
      </w:r>
    </w:p>
    <w:p w:rsidR="00B11EB3" w:rsidRDefault="00B11EB3" w:rsidP="00B11EB3"/>
    <w:p w:rsidR="00B11EB3" w:rsidRDefault="00B11EB3" w:rsidP="00B11EB3">
      <w:pPr>
        <w:pStyle w:val="Minicrib"/>
      </w:pPr>
      <w:r>
        <w:t>ROBERTA, MBE  (R8x32)  3C (4C set)</w:t>
      </w:r>
      <w:r>
        <w:tab/>
        <w:t>Ann Campbell  Brampton Connections</w:t>
      </w:r>
    </w:p>
    <w:p w:rsidR="00B11EB3" w:rsidRDefault="00B11EB3" w:rsidP="00B11EB3">
      <w:pPr>
        <w:pStyle w:val="DanceBody"/>
      </w:pPr>
      <w:r>
        <w:t xml:space="preserve"> 1- 8</w:t>
      </w:r>
      <w:r>
        <w:tab/>
        <w:t>1s+2s Set+Link (2L &amp; 1M face out); 2s+1s+3s dance 1/2 reels of 3 on sides (1s pass 3s LSh to start) 3 1 2</w:t>
      </w:r>
    </w:p>
    <w:p w:rsidR="00B11EB3" w:rsidRDefault="00B11EB3" w:rsidP="00B11EB3">
      <w:pPr>
        <w:pStyle w:val="DanceBody"/>
      </w:pPr>
      <w:r>
        <w:t xml:space="preserve"> 9-16</w:t>
      </w:r>
      <w:r>
        <w:tab/>
        <w:t>3s+1s+2s set, dance DoSiDo &amp; set</w:t>
      </w:r>
    </w:p>
    <w:p w:rsidR="00B11EB3" w:rsidRDefault="00B11EB3" w:rsidP="00B11EB3">
      <w:pPr>
        <w:pStyle w:val="DanceBody"/>
      </w:pPr>
      <w:r>
        <w:t>17-24</w:t>
      </w:r>
      <w:r>
        <w:tab/>
        <w:t>1s dance 1/2 Fig 8 (1M up round 3s, 1L down round 2s); 1s turn 1.1/2 RH to 2nd place own side</w:t>
      </w:r>
    </w:p>
    <w:p w:rsidR="00B11EB3" w:rsidRPr="006B40B3" w:rsidRDefault="00B11EB3" w:rsidP="00B11EB3">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25-26    3s &amp; 2</w:t>
      </w:r>
      <w:r w:rsidRPr="006B40B3">
        <w:t xml:space="preserve">s 3/4 turn partner RH into middle while 1s dance clockwise 1/4 round the set picking up </w:t>
      </w:r>
      <w:r>
        <w:t>3M/2L</w:t>
      </w:r>
      <w:r w:rsidRPr="006B40B3">
        <w:t xml:space="preserve"> …</w:t>
      </w:r>
    </w:p>
    <w:p w:rsidR="00B11EB3" w:rsidRPr="006B40B3" w:rsidRDefault="00B11EB3" w:rsidP="00B11EB3">
      <w:pPr>
        <w:pStyle w:val="DanceBody"/>
      </w:pPr>
      <w:r>
        <w:tab/>
        <w:t xml:space="preserve">27-30    </w:t>
      </w:r>
      <w:r w:rsidRPr="006B40B3">
        <w:t xml:space="preserve">who promenade 1/2 way clockwise </w:t>
      </w:r>
      <w:r w:rsidRPr="00894AE8">
        <w:rPr>
          <w:b/>
        </w:rPr>
        <w:t>while</w:t>
      </w:r>
      <w:r>
        <w:t xml:space="preserve"> middle people (3M+2L) turn LH 1.1/2</w:t>
      </w:r>
    </w:p>
    <w:p w:rsidR="00B11EB3" w:rsidRDefault="00B11EB3" w:rsidP="00B11EB3">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w:t>
      </w:r>
      <w:r>
        <w:t>round to end in 2nd place. 2 1 3</w:t>
      </w:r>
    </w:p>
    <w:p w:rsidR="00B11EB3" w:rsidRDefault="00B11EB3" w:rsidP="00B11EB3"/>
    <w:p w:rsidR="00B11EB3" w:rsidRDefault="00B11EB3" w:rsidP="00B11EB3">
      <w:pPr>
        <w:pStyle w:val="Minicrib"/>
      </w:pPr>
      <w:r>
        <w:t>ROBERTON LAW  (J4x40)  4C set</w:t>
      </w:r>
      <w:r>
        <w:tab/>
        <w:t>John S Trew  Martello Tower 1</w:t>
      </w:r>
    </w:p>
    <w:p w:rsidR="00B11EB3" w:rsidRDefault="00B11EB3" w:rsidP="00B11EB3">
      <w:pPr>
        <w:pStyle w:val="DanceBody"/>
      </w:pPr>
      <w:r>
        <w:t xml:space="preserve"> 1- 8</w:t>
      </w:r>
      <w:r>
        <w:tab/>
        <w:t>1s turn RH, cast 2 places &amp; dance up to 2</w:t>
      </w:r>
      <w:r w:rsidRPr="00972EEB">
        <w:t>nd</w:t>
      </w:r>
      <w:r>
        <w:t xml:space="preserve"> place in prom hold</w:t>
      </w:r>
    </w:p>
    <w:p w:rsidR="00B11EB3" w:rsidRDefault="00B11EB3" w:rsidP="00B11EB3">
      <w:pPr>
        <w:pStyle w:val="DanceBody"/>
      </w:pPr>
      <w:r>
        <w:t xml:space="preserve"> 9-16</w:t>
      </w:r>
      <w:r>
        <w:tab/>
        <w:t>2s+1s+3s (in prom hold) dance reel of 3 in centre (1s giving RSh to 2s to start) &amp; end on sides</w:t>
      </w:r>
    </w:p>
    <w:p w:rsidR="00B11EB3" w:rsidRDefault="00B11EB3" w:rsidP="00B11EB3">
      <w:pPr>
        <w:pStyle w:val="DanceBody"/>
      </w:pPr>
      <w:r>
        <w:t>17-24</w:t>
      </w:r>
      <w:r>
        <w:tab/>
        <w:t>1s cross RH, cast down 1 place, cross LH, cast down 1 place &amp; dance up to 3</w:t>
      </w:r>
      <w:r w:rsidRPr="00972EEB">
        <w:t>rd</w:t>
      </w:r>
      <w:r>
        <w:t xml:space="preserve"> place in prom hold</w:t>
      </w:r>
    </w:p>
    <w:p w:rsidR="00B11EB3" w:rsidRDefault="00B11EB3" w:rsidP="00B11EB3">
      <w:pPr>
        <w:pStyle w:val="DanceBody"/>
      </w:pPr>
      <w:r>
        <w:t>25-32</w:t>
      </w:r>
      <w:r>
        <w:tab/>
        <w:t>3s+1s+4s (in prom hold) dance reel of 3 in centre (1s giving RSh to 3s to start) &amp; end on sides (2,3,1,4)</w:t>
      </w:r>
    </w:p>
    <w:p w:rsidR="00B11EB3" w:rsidRDefault="00B11EB3" w:rsidP="00B11EB3">
      <w:pPr>
        <w:pStyle w:val="DanceBody"/>
        <w:keepNext w:val="0"/>
      </w:pPr>
      <w:r>
        <w:t>33-40</w:t>
      </w:r>
      <w:r>
        <w:tab/>
        <w:t>1s+4s set, dance 1/2 RH across, set &amp; cross RH to own sides</w:t>
      </w:r>
    </w:p>
    <w:p w:rsidR="00B11EB3" w:rsidRDefault="00B11EB3" w:rsidP="00B11EB3"/>
    <w:p w:rsidR="00B11EB3" w:rsidRDefault="00B11EB3" w:rsidP="00B11EB3">
      <w:pPr>
        <w:pStyle w:val="Minicrib"/>
      </w:pPr>
      <w:r>
        <w:t>THE ROBERTSON RANT  (S80)  Sq.Set</w:t>
      </w:r>
      <w:r>
        <w:tab/>
        <w:t>Mrs Douglas Winchester  RSCDS Bk 39</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Ladies dance RH across 1/2 way &amp; turn opposite Man LH, all Ladies dance 1/2 RH across &amp; turn partner LH</w:t>
      </w:r>
    </w:p>
    <w:p w:rsidR="00B11EB3" w:rsidRDefault="00B11EB3" w:rsidP="00B11EB3">
      <w:pPr>
        <w:pStyle w:val="DanceBody"/>
      </w:pPr>
      <w:r>
        <w:t>17-24</w:t>
      </w:r>
      <w:r>
        <w:tab/>
        <w:t>1s+3s dance reel of 4 (Ladies start by passing LSh</w:t>
      </w:r>
      <w:r w:rsidRPr="00BA6B4D">
        <w:rPr>
          <w:b/>
        </w:rPr>
        <w:t xml:space="preserve"> </w:t>
      </w:r>
      <w:r>
        <w:rPr>
          <w:b/>
        </w:rPr>
        <w:t xml:space="preserve">as </w:t>
      </w:r>
      <w:r>
        <w:t>Men set)</w:t>
      </w:r>
    </w:p>
    <w:p w:rsidR="00B11EB3" w:rsidRDefault="00B11EB3" w:rsidP="00B11EB3">
      <w:pPr>
        <w:pStyle w:val="DanceBody"/>
      </w:pPr>
      <w:r>
        <w:t>25-32</w:t>
      </w:r>
      <w:r>
        <w:tab/>
        <w:t>All set (HS) to corners, turn 2H twice</w:t>
      </w:r>
    </w:p>
    <w:p w:rsidR="00B11EB3" w:rsidRDefault="00B11EB3" w:rsidP="00B11EB3">
      <w:pPr>
        <w:pStyle w:val="DanceBody"/>
      </w:pPr>
      <w:r>
        <w:t>33-40</w:t>
      </w:r>
      <w:r>
        <w:tab/>
        <w:t>2s+4s dance reel of 4 (Ladies start by passing LSh</w:t>
      </w:r>
      <w:r w:rsidRPr="00BA6B4D">
        <w:rPr>
          <w:b/>
        </w:rPr>
        <w:t xml:space="preserve"> </w:t>
      </w:r>
      <w:r>
        <w:rPr>
          <w:b/>
        </w:rPr>
        <w:t xml:space="preserve">as </w:t>
      </w:r>
      <w:r>
        <w:t>Men set)</w:t>
      </w:r>
    </w:p>
    <w:p w:rsidR="00B11EB3" w:rsidRDefault="00B11EB3" w:rsidP="00B11EB3">
      <w:pPr>
        <w:pStyle w:val="DanceBody"/>
      </w:pPr>
      <w:r>
        <w:t>41-48</w:t>
      </w:r>
      <w:r>
        <w:tab/>
        <w:t>All set (HS) to corners, turn 2H twice</w:t>
      </w:r>
    </w:p>
    <w:p w:rsidR="00B11EB3" w:rsidRDefault="00B11EB3" w:rsidP="00B11EB3">
      <w:pPr>
        <w:pStyle w:val="DanceBody"/>
      </w:pPr>
      <w:r>
        <w:t>49-56</w:t>
      </w:r>
      <w:r>
        <w:tab/>
        <w:t>All Ladies circle left to face partners (Ladies BtoB), set to &amp; turn partners 2H</w:t>
      </w:r>
    </w:p>
    <w:p w:rsidR="00B11EB3" w:rsidRDefault="00B11EB3" w:rsidP="00B11EB3">
      <w:pPr>
        <w:pStyle w:val="DanceBody"/>
      </w:pPr>
      <w:r>
        <w:t>57-64</w:t>
      </w:r>
      <w:r>
        <w:tab/>
        <w:t>All Men circle right to face partners (Men BtoB), set to &amp; turn partners 2H</w:t>
      </w:r>
    </w:p>
    <w:p w:rsidR="00B11EB3" w:rsidRDefault="00B11EB3" w:rsidP="00B11EB3">
      <w:pPr>
        <w:pStyle w:val="DanceBody"/>
      </w:pPr>
      <w:r>
        <w:t>65-72</w:t>
      </w:r>
      <w:r>
        <w:tab/>
        <w:t>All dance Grand Chain</w:t>
      </w:r>
    </w:p>
    <w:p w:rsidR="00B11EB3" w:rsidRDefault="00B11EB3" w:rsidP="00B11EB3">
      <w:pPr>
        <w:pStyle w:val="DanceBody"/>
        <w:keepNext w:val="0"/>
      </w:pPr>
      <w:r>
        <w:t>73-80</w:t>
      </w:r>
      <w:r>
        <w:tab/>
        <w:t>All take allemande hold &amp; dance anticlockwise once round set, bringing Ladies into centre for bow/curtsey</w:t>
      </w:r>
    </w:p>
    <w:p w:rsidR="00B11EB3" w:rsidRDefault="00B11EB3" w:rsidP="00B11EB3"/>
    <w:p w:rsidR="00B11EB3" w:rsidRDefault="00B11EB3" w:rsidP="00B11EB3">
      <w:pPr>
        <w:pStyle w:val="Minicrib"/>
      </w:pPr>
      <w:r>
        <w:t>THE ROCK &amp; THE WEE PICKLE TOW  (J8x32)  2C (4C set)</w:t>
      </w:r>
      <w:r>
        <w:tab/>
        <w:t>RSCDS Bk 3</w:t>
      </w:r>
    </w:p>
    <w:p w:rsidR="00B11EB3" w:rsidRDefault="00B11EB3" w:rsidP="00B11EB3">
      <w:pPr>
        <w:pStyle w:val="DanceBody"/>
      </w:pPr>
      <w:r>
        <w:t xml:space="preserve"> 1- 8</w:t>
      </w:r>
      <w:r>
        <w:tab/>
        <w:t>1s cross RH, cast 1 place, 1/2 turn LH &amp; lead (LH) up to top, staying in middle facing down</w:t>
      </w:r>
    </w:p>
    <w:p w:rsidR="00B11EB3" w:rsidRDefault="00B11EB3" w:rsidP="00B11EB3">
      <w:pPr>
        <w:pStyle w:val="DanceBody"/>
      </w:pPr>
      <w:r>
        <w:t xml:space="preserve"> 9-16</w:t>
      </w:r>
      <w:r>
        <w:tab/>
        <w:t>1s+2s circle 4H round &amp; back</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ROCKCLIFFE RANT  (R4x32)  4C set</w:t>
      </w:r>
      <w:r>
        <w:tab/>
        <w:t>Harry Rhodes  Kirkbrae Coll 1</w:t>
      </w:r>
    </w:p>
    <w:p w:rsidR="00B11EB3" w:rsidRDefault="00B11EB3" w:rsidP="00B11EB3">
      <w:pPr>
        <w:pStyle w:val="DanceBody"/>
      </w:pPr>
      <w:r>
        <w:t xml:space="preserve"> 1- 8</w:t>
      </w:r>
      <w:r>
        <w:tab/>
        <w:t>1s+2s</w:t>
      </w:r>
      <w:r w:rsidRPr="007F0D5A">
        <w:rPr>
          <w:b/>
        </w:rPr>
        <w:t xml:space="preserve"> also </w:t>
      </w:r>
      <w:r>
        <w:t>3s+4s dance double Fig of 8 (1s &amp; 3s start by crossing down)</w:t>
      </w:r>
    </w:p>
    <w:p w:rsidR="00B11EB3" w:rsidRDefault="00B11EB3" w:rsidP="00B11EB3">
      <w:pPr>
        <w:pStyle w:val="DanceBody"/>
      </w:pPr>
      <w:r>
        <w:t xml:space="preserve"> 9-16</w:t>
      </w:r>
      <w:r>
        <w:tab/>
        <w:t>All dance reflection reels of 4 on sides 1s &amp; 3s dancing in to start</w:t>
      </w:r>
    </w:p>
    <w:p w:rsidR="00B11EB3" w:rsidRDefault="00B11EB3" w:rsidP="00B11EB3">
      <w:pPr>
        <w:pStyle w:val="DanceBody"/>
      </w:pPr>
      <w:r>
        <w:t>17-24</w:t>
      </w:r>
      <w:r>
        <w:tab/>
        <w:t>1s cross RH, cast 1 place, cross down below 3s &amp; cast to bottom</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ROCKING HORSE  (M-2x(S48+J48))  Sq.Set</w:t>
      </w:r>
      <w:r>
        <w:tab/>
        <w:t>Muriel A Johnstone  Merse Coll</w:t>
      </w:r>
    </w:p>
    <w:p w:rsidR="00B11EB3" w:rsidRDefault="00B11EB3" w:rsidP="00B11EB3">
      <w:pPr>
        <w:pStyle w:val="DanceBody"/>
      </w:pPr>
      <w:r>
        <w:t xml:space="preserve"> 1- 8</w:t>
      </w:r>
      <w:r>
        <w:tab/>
        <w:t>1s &amp; 3s Adv+Ret &amp; dance 1/2 R&amp;L</w:t>
      </w:r>
    </w:p>
    <w:p w:rsidR="00B11EB3" w:rsidRDefault="00B11EB3" w:rsidP="00B11EB3">
      <w:pPr>
        <w:pStyle w:val="DanceBody"/>
      </w:pPr>
      <w:r>
        <w:t xml:space="preserve"> 9-16</w:t>
      </w:r>
      <w:r>
        <w:tab/>
        <w:t>2s &amp; 4s repeat</w:t>
      </w:r>
    </w:p>
    <w:p w:rsidR="00B11EB3" w:rsidRDefault="00B11EB3" w:rsidP="00B11EB3">
      <w:pPr>
        <w:pStyle w:val="DanceBody"/>
      </w:pPr>
      <w:r>
        <w:t>17-24</w:t>
      </w:r>
      <w:r>
        <w:tab/>
        <w:t>All couples set NHJ, petronella-in-tandem 1 place to right.  Each couple, with M leading, chase back 1 place &amp; 1/2 turn RH</w:t>
      </w:r>
    </w:p>
    <w:p w:rsidR="00B11EB3" w:rsidRDefault="00B11EB3" w:rsidP="00B11EB3">
      <w:pPr>
        <w:pStyle w:val="DanceBody"/>
      </w:pPr>
      <w:r>
        <w:t>25-32</w:t>
      </w:r>
      <w:r>
        <w:tab/>
        <w:t>All Ladies dance LH across once round while Men dance round 1/2 way clockwise, Ladies face out &amp; set to opposite Man &amp; 1/2 turn RH</w:t>
      </w:r>
    </w:p>
    <w:p w:rsidR="00B11EB3" w:rsidRDefault="00B11EB3" w:rsidP="00B11EB3">
      <w:pPr>
        <w:pStyle w:val="DanceBody"/>
      </w:pPr>
      <w:r>
        <w:t>33-40</w:t>
      </w:r>
      <w:r>
        <w:tab/>
        <w:t>Men dance LH across once round while Ladies dance 1/2 way clockwise to original places, set to partners &amp; turn RH to original places</w:t>
      </w:r>
    </w:p>
    <w:p w:rsidR="00B11EB3" w:rsidRDefault="00B11EB3" w:rsidP="00B11EB3">
      <w:pPr>
        <w:pStyle w:val="DanceBody"/>
      </w:pPr>
      <w:r>
        <w:t>41-48</w:t>
      </w:r>
      <w:r>
        <w:tab/>
        <w:t>All circle 8H round 1/2 way to Left; set, pull back LSh &amp; cast 1 place.  End having progressed 1 place round the set clockwise. 4 1 2 3</w:t>
      </w:r>
    </w:p>
    <w:p w:rsidR="00B11EB3" w:rsidRDefault="00B11EB3" w:rsidP="00B11EB3">
      <w:pPr>
        <w:pStyle w:val="DanceBody"/>
        <w:keepNext w:val="0"/>
      </w:pPr>
      <w:r>
        <w:tab/>
        <w:t>Repeat as a Jig, then as a Strathspey &amp; finally as a Jig.  Each time starting from new places</w:t>
      </w:r>
    </w:p>
    <w:p w:rsidR="00B11EB3" w:rsidRDefault="00B11EB3" w:rsidP="00B11EB3"/>
    <w:p w:rsidR="00B11EB3" w:rsidRDefault="00B11EB3" w:rsidP="00B11EB3">
      <w:pPr>
        <w:pStyle w:val="Minicrib"/>
      </w:pPr>
      <w:r>
        <w:t>THE ROCKS OF GIBRALTAR  (R8x32)  2C (4C set)</w:t>
      </w:r>
      <w:r>
        <w:tab/>
        <w:t>Border Bk</w:t>
      </w:r>
    </w:p>
    <w:p w:rsidR="00B11EB3" w:rsidRDefault="00B11EB3" w:rsidP="00B11EB3">
      <w:pPr>
        <w:pStyle w:val="DanceBody"/>
      </w:pPr>
      <w:r>
        <w:t xml:space="preserve"> 1- 8</w:t>
      </w:r>
      <w:r>
        <w:tab/>
        <w:t>1L+2M set &amp; turn RH, 1M+2L set &amp; turn RH</w:t>
      </w:r>
    </w:p>
    <w:p w:rsidR="00B11EB3" w:rsidRDefault="00B11EB3" w:rsidP="00B11EB3">
      <w:pPr>
        <w:pStyle w:val="DanceBody"/>
      </w:pPr>
      <w:r>
        <w:t xml:space="preserve"> 9-16</w:t>
      </w:r>
      <w:r>
        <w:tab/>
        <w:t>1s+2s dance R&amp;L</w:t>
      </w:r>
    </w:p>
    <w:p w:rsidR="00B11EB3" w:rsidRDefault="00B11EB3" w:rsidP="00B11EB3">
      <w:pPr>
        <w:pStyle w:val="DanceBody"/>
      </w:pPr>
      <w:r>
        <w:t>17-24</w:t>
      </w:r>
      <w:r>
        <w:tab/>
        <w:t>1s lead down the middle, back to top, cross &amp; cast to 2</w:t>
      </w:r>
      <w:r w:rsidRPr="00972EEB">
        <w:t>nd</w:t>
      </w:r>
      <w:r>
        <w:t xml:space="preserve"> place</w:t>
      </w:r>
    </w:p>
    <w:p w:rsidR="00B11EB3" w:rsidRDefault="00B11EB3" w:rsidP="00B11EB3">
      <w:pPr>
        <w:pStyle w:val="DanceBody"/>
        <w:keepNext w:val="0"/>
      </w:pPr>
      <w:r>
        <w:t>25-32</w:t>
      </w:r>
      <w:r>
        <w:tab/>
        <w:t>2s+1s Adv+Ret, 1s turn RH 1.1/2 times</w:t>
      </w:r>
    </w:p>
    <w:p w:rsidR="00B11EB3" w:rsidRDefault="00B11EB3" w:rsidP="00B11EB3"/>
    <w:p w:rsidR="00B11EB3" w:rsidRDefault="00B11EB3" w:rsidP="00B11EB3">
      <w:pPr>
        <w:pStyle w:val="Minicrib"/>
      </w:pPr>
      <w:r>
        <w:t>THE ROCKS OF SOLITUDE  (S8x32)  3C (4C set)</w:t>
      </w:r>
      <w:r>
        <w:tab/>
        <w:t>Barry Priddey  Silver Rose Bk</w:t>
      </w:r>
    </w:p>
    <w:p w:rsidR="00B11EB3" w:rsidRDefault="00B11EB3" w:rsidP="00B11EB3">
      <w:pPr>
        <w:pStyle w:val="DanceBody"/>
      </w:pPr>
      <w:r>
        <w:t xml:space="preserve"> 1- 8</w:t>
      </w:r>
      <w:r>
        <w:tab/>
        <w:t>1s+2s turn partner 2H, face up, 1s followed by 2s cast, dance down between 3s &amp; cast back up to original places</w:t>
      </w:r>
    </w:p>
    <w:p w:rsidR="00B11EB3" w:rsidRDefault="00B11EB3" w:rsidP="00B11EB3">
      <w:pPr>
        <w:pStyle w:val="DanceBody"/>
      </w:pPr>
      <w:r>
        <w:t xml:space="preserve"> 9-16</w:t>
      </w:r>
      <w:r>
        <w:tab/>
        <w:t>1s+2s dance Tourbillon:</w:t>
      </w:r>
    </w:p>
    <w:p w:rsidR="00B11EB3" w:rsidRDefault="00B11EB3" w:rsidP="00B11EB3">
      <w:pPr>
        <w:pStyle w:val="DanceBody"/>
      </w:pPr>
      <w:r>
        <w:tab/>
        <w:t>9-12   1s &amp; 2s 1/2 turn ptnrs 2H, 1M &amp; 2L lead ptnrs by nearer hand 1 place cl'wise to end 1s on Ladies side &amp; 2s Men's side, 1s set to 2s</w:t>
      </w:r>
    </w:p>
    <w:p w:rsidR="00B11EB3" w:rsidRDefault="00B11EB3" w:rsidP="00B11EB3">
      <w:pPr>
        <w:pStyle w:val="DanceBody"/>
      </w:pPr>
      <w:r>
        <w:tab/>
        <w:t>13-16 1s &amp; 2s 1/2 turn ptnrs 2H &amp; lead ptnrs on 1 place clockwise &amp; 2s+1s cross RH to own sides</w:t>
      </w:r>
    </w:p>
    <w:p w:rsidR="00B11EB3" w:rsidRDefault="00B11EB3" w:rsidP="00B11EB3">
      <w:pPr>
        <w:pStyle w:val="DanceBody"/>
      </w:pPr>
      <w:r>
        <w:t>17-24</w:t>
      </w:r>
      <w:r>
        <w:tab/>
        <w:t>2s+1s+3s set &amp; 1/2 turn RH to face down in Allemande hold, all set (HS)</w:t>
      </w:r>
    </w:p>
    <w:p w:rsidR="00B11EB3" w:rsidRDefault="00B11EB3" w:rsidP="00B11EB3">
      <w:pPr>
        <w:pStyle w:val="DanceBody"/>
        <w:keepNext w:val="0"/>
      </w:pPr>
      <w:r>
        <w:t>25-32</w:t>
      </w:r>
      <w:r>
        <w:tab/>
        <w:t>All dance down (Allemande hold), couples change side (Ladies turning under Man's arm) &amp; all lead back to end 2 1 3</w:t>
      </w:r>
    </w:p>
    <w:p w:rsidR="00B11EB3" w:rsidRDefault="00B11EB3" w:rsidP="00B11EB3"/>
    <w:p w:rsidR="00B11EB3" w:rsidRDefault="00B11EB3" w:rsidP="00B11EB3">
      <w:pPr>
        <w:pStyle w:val="Minicrib"/>
      </w:pPr>
      <w:r>
        <w:t>ROCKSIDE  (J96)  Sq.Set</w:t>
      </w:r>
      <w:r>
        <w:tab/>
        <w:t>Roy Goldring  Social Dances 2002 (Leeds 40th Anniv)</w:t>
      </w:r>
    </w:p>
    <w:p w:rsidR="00B11EB3" w:rsidRDefault="00B11EB3" w:rsidP="00B11EB3">
      <w:pPr>
        <w:pStyle w:val="DanceBody"/>
      </w:pPr>
      <w:r>
        <w:t xml:space="preserve"> 1- 8</w:t>
      </w:r>
      <w:r>
        <w:tab/>
        <w:t>Ladies dance in for 2 bars, turn right about &amp; dance out (2 bars), chase clockwise 1/2 way to opp place</w:t>
      </w:r>
    </w:p>
    <w:p w:rsidR="00B11EB3" w:rsidRDefault="00B11EB3" w:rsidP="00B11EB3">
      <w:pPr>
        <w:pStyle w:val="DanceBody"/>
      </w:pPr>
      <w:r>
        <w:t xml:space="preserve"> 9-16</w:t>
      </w:r>
      <w:r>
        <w:tab/>
        <w:t>Ladies dance Fig of 8 round in front of new partner, behind new partner &amp; in front &amp; behind corner to place</w:t>
      </w:r>
    </w:p>
    <w:p w:rsidR="00B11EB3" w:rsidRDefault="00B11EB3" w:rsidP="00B11EB3">
      <w:pPr>
        <w:pStyle w:val="DanceBody"/>
      </w:pPr>
      <w:r>
        <w:t>17-24</w:t>
      </w:r>
      <w:r>
        <w:tab/>
        <w:t>Men dance in for 2 bars, turn left about &amp; out 2 (2 bars), chase anticlockwise 1/2 way</w:t>
      </w:r>
    </w:p>
    <w:p w:rsidR="00B11EB3" w:rsidRDefault="00B11EB3" w:rsidP="00B11EB3">
      <w:pPr>
        <w:pStyle w:val="DanceBody"/>
      </w:pPr>
      <w:r>
        <w:t>25-32</w:t>
      </w:r>
      <w:r>
        <w:tab/>
        <w:t>Men dance Fig of 8 round own partner &amp; corner</w:t>
      </w:r>
    </w:p>
    <w:p w:rsidR="00B11EB3" w:rsidRDefault="00B11EB3" w:rsidP="00B11EB3">
      <w:pPr>
        <w:pStyle w:val="DanceBody"/>
      </w:pPr>
      <w:r>
        <w:t>33-40</w:t>
      </w:r>
      <w:r>
        <w:tab/>
        <w:t>1s+3s dance R&amp;L (end facing anticlockwise)</w:t>
      </w:r>
    </w:p>
    <w:p w:rsidR="00B11EB3" w:rsidRDefault="00B11EB3" w:rsidP="00B11EB3">
      <w:pPr>
        <w:pStyle w:val="DanceBody"/>
      </w:pPr>
      <w:r>
        <w:t>41-48</w:t>
      </w:r>
      <w:r>
        <w:tab/>
        <w:t>1s chase anticlockwise 1/4 way &amp; then "loop" LSh round side person (1L around 4L, 1M around 4M in 2nd place) &amp; chase on to place. 3s dance similar, looping around 2s in 4th place</w:t>
      </w:r>
    </w:p>
    <w:p w:rsidR="00B11EB3" w:rsidRDefault="00B11EB3" w:rsidP="00B11EB3">
      <w:pPr>
        <w:pStyle w:val="DanceBody"/>
      </w:pPr>
      <w:r>
        <w:t>49-64</w:t>
      </w:r>
      <w:r>
        <w:tab/>
        <w:t>2s+4s repeat bars 33-48</w:t>
      </w:r>
    </w:p>
    <w:p w:rsidR="00B11EB3" w:rsidRDefault="00B11EB3" w:rsidP="00B11EB3">
      <w:pPr>
        <w:pStyle w:val="DanceBody"/>
      </w:pPr>
      <w:r>
        <w:t>65-72</w:t>
      </w:r>
      <w:r>
        <w:tab/>
        <w:t>Ladies dance RH across &amp; LH across back</w:t>
      </w:r>
    </w:p>
    <w:p w:rsidR="00B11EB3" w:rsidRDefault="00B11EB3" w:rsidP="00B11EB3">
      <w:pPr>
        <w:pStyle w:val="DanceBody"/>
      </w:pPr>
      <w:r>
        <w:t>73-80</w:t>
      </w:r>
      <w:r>
        <w:tab/>
        <w:t>Men dance LH across &amp; RH across (end facing corners)</w:t>
      </w:r>
    </w:p>
    <w:p w:rsidR="00B11EB3" w:rsidRDefault="00B11EB3" w:rsidP="00B11EB3">
      <w:pPr>
        <w:pStyle w:val="DanceBody"/>
      </w:pPr>
      <w:r>
        <w:t>81-88</w:t>
      </w:r>
      <w:r>
        <w:tab/>
        <w:t>All set to corners, set to partners &amp; turn RH into prom hold</w:t>
      </w:r>
    </w:p>
    <w:p w:rsidR="00B11EB3" w:rsidRDefault="00B11EB3" w:rsidP="00B11EB3">
      <w:pPr>
        <w:pStyle w:val="DanceBody"/>
        <w:keepNext w:val="0"/>
      </w:pPr>
      <w:r>
        <w:t>89-96</w:t>
      </w:r>
      <w:r>
        <w:tab/>
        <w:t>All Promenade anticlockwise to place</w:t>
      </w:r>
    </w:p>
    <w:p w:rsidR="00B11EB3" w:rsidRDefault="00B11EB3" w:rsidP="00B11EB3"/>
    <w:p w:rsidR="00B11EB3" w:rsidRDefault="00B11EB3" w:rsidP="00B11EB3">
      <w:pPr>
        <w:pStyle w:val="Minicrib"/>
      </w:pPr>
      <w:r>
        <w:t>THE ROCKY MOUNTAIN REEL  (R4x32)  4C set</w:t>
      </w:r>
      <w:r>
        <w:tab/>
        <w:t>Dorothy Hargreaves  Vancouver Ruby Anniv Coll</w:t>
      </w:r>
    </w:p>
    <w:p w:rsidR="00B11EB3" w:rsidRDefault="00B11EB3" w:rsidP="00B11EB3">
      <w:pPr>
        <w:pStyle w:val="DanceBody"/>
      </w:pPr>
      <w:r w:rsidRPr="00A3683E">
        <w:t>3s &amp; 4s start on opp sides</w:t>
      </w:r>
    </w:p>
    <w:p w:rsidR="00B11EB3" w:rsidRDefault="00B11EB3" w:rsidP="00B11EB3">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B11EB3" w:rsidRDefault="00B11EB3" w:rsidP="00B11EB3">
      <w:pPr>
        <w:pStyle w:val="DanceBody"/>
      </w:pPr>
      <w:r>
        <w:t xml:space="preserve"> </w:t>
      </w:r>
      <w:r w:rsidRPr="00A3683E">
        <w:t>9-16</w:t>
      </w:r>
      <w:r w:rsidRPr="00A3683E">
        <w:tab/>
        <w:t xml:space="preserve">4M+1L </w:t>
      </w:r>
      <w:r w:rsidRPr="00A3683E">
        <w:rPr>
          <w:b/>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B11EB3" w:rsidRDefault="00B11EB3" w:rsidP="00B11EB3">
      <w:pPr>
        <w:pStyle w:val="DanceBody"/>
      </w:pPr>
      <w:r w:rsidRPr="00A3683E">
        <w:t>17-24</w:t>
      </w:r>
      <w:r w:rsidRPr="00A3683E">
        <w:tab/>
        <w:t>1s</w:t>
      </w:r>
      <w:r>
        <w:t>+4s dance RH across &amp;  LH back, to face out and to left (1L+4M out/down on Men's side, 4L+1M out/up on Ladies' side)</w:t>
      </w:r>
    </w:p>
    <w:p w:rsidR="00B11EB3" w:rsidRDefault="00B11EB3" w:rsidP="00B11EB3">
      <w:pPr>
        <w:pStyle w:val="DanceBody"/>
        <w:keepNext w:val="0"/>
      </w:pPr>
      <w:r>
        <w:t>25-32</w:t>
      </w:r>
      <w:r w:rsidRPr="00A3683E">
        <w:tab/>
      </w:r>
      <w:r>
        <w:t xml:space="preserve">1L+4M </w:t>
      </w:r>
      <w:r>
        <w:rPr>
          <w:b/>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B11EB3" w:rsidRDefault="00B11EB3" w:rsidP="00B11EB3"/>
    <w:p w:rsidR="00B11EB3" w:rsidRDefault="00B11EB3" w:rsidP="00B11EB3">
      <w:pPr>
        <w:pStyle w:val="Minicrib"/>
      </w:pPr>
      <w:r>
        <w:t>THE ROCKY ROAD REEL  (R4x32)  4C set</w:t>
      </w:r>
      <w:r>
        <w:tab/>
        <w:t>Douglas Schneider  Wee Hoose on the Prairie</w:t>
      </w:r>
    </w:p>
    <w:p w:rsidR="00B11EB3" w:rsidRDefault="00B11EB3" w:rsidP="00B11EB3">
      <w:pPr>
        <w:pStyle w:val="DanceBody"/>
      </w:pPr>
      <w:r>
        <w:t xml:space="preserve"> 1- 8</w:t>
      </w:r>
      <w:r>
        <w:tab/>
        <w:t>All Adv+Ret twice</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dance RH across &amp; LH back</w:t>
      </w:r>
    </w:p>
    <w:p w:rsidR="00B11EB3" w:rsidRDefault="00B11EB3" w:rsidP="00B11EB3">
      <w:pPr>
        <w:pStyle w:val="DanceBody"/>
        <w:keepNext w:val="0"/>
      </w:pPr>
      <w:r>
        <w:t>25-32</w:t>
      </w:r>
      <w:r>
        <w:tab/>
        <w:t>1s followed by 2s+3s+4s cast, 1s make arch &amp; 2s+3s+4s dance under to top</w:t>
      </w:r>
    </w:p>
    <w:p w:rsidR="00B11EB3" w:rsidRDefault="00B11EB3" w:rsidP="00B11EB3"/>
    <w:p w:rsidR="00B11EB3" w:rsidRDefault="00B11EB3" w:rsidP="00B11EB3">
      <w:pPr>
        <w:pStyle w:val="Minicrib"/>
      </w:pPr>
      <w:r>
        <w:t>ROD AND JULIA  (R4x40)  4C set</w:t>
      </w:r>
      <w:r>
        <w:tab/>
        <w:t>J Foster  St Ronan's SCD Club Innerleithen</w:t>
      </w:r>
    </w:p>
    <w:p w:rsidR="00B11EB3" w:rsidRPr="009B0A1B" w:rsidRDefault="00B11EB3" w:rsidP="00B11EB3">
      <w:pPr>
        <w:pStyle w:val="DanceBody"/>
      </w:pPr>
      <w:r w:rsidRPr="009B0A1B">
        <w:t xml:space="preserve"> 1- 8</w:t>
      </w:r>
      <w:r w:rsidRPr="009B0A1B">
        <w:tab/>
        <w:t>1s+2s+3s dance reels of 3 on sides, 2s giving RSh to person on their right</w:t>
      </w:r>
    </w:p>
    <w:p w:rsidR="00B11EB3" w:rsidRPr="009B0A1B" w:rsidRDefault="00B11EB3" w:rsidP="00B11EB3">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B11EB3" w:rsidRDefault="00B11EB3" w:rsidP="00B11EB3">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B11EB3" w:rsidRPr="0093312C" w:rsidRDefault="00B11EB3" w:rsidP="00B11EB3">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B11EB3" w:rsidRPr="009B0A1B" w:rsidRDefault="00B11EB3" w:rsidP="00B11EB3">
      <w:pPr>
        <w:pStyle w:val="DanceBody"/>
      </w:pPr>
      <w:r>
        <w:t>25-32</w:t>
      </w:r>
      <w:r>
        <w:tab/>
      </w:r>
      <w:r w:rsidRPr="009B0A1B">
        <w:t xml:space="preserve">The </w:t>
      </w:r>
      <w:r>
        <w:t>2</w:t>
      </w:r>
      <w:r w:rsidRPr="009B0A1B">
        <w:t xml:space="preserve"> centre couples dance LH Spiral Progression</w:t>
      </w:r>
    </w:p>
    <w:p w:rsidR="00B11EB3" w:rsidRDefault="00B11EB3" w:rsidP="00B11EB3">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B11EB3" w:rsidRDefault="00B11EB3" w:rsidP="00B11EB3"/>
    <w:p w:rsidR="00B11EB3" w:rsidRDefault="00B11EB3" w:rsidP="00B11EB3">
      <w:pPr>
        <w:pStyle w:val="Minicrib"/>
      </w:pPr>
      <w:r>
        <w:t>RODDIE'S RANT  (M-(48S+48R))  Sq.Set</w:t>
      </w:r>
      <w:r>
        <w:tab/>
        <w:t>Jenny Young  Southsea 50</w:t>
      </w:r>
    </w:p>
    <w:p w:rsidR="00B11EB3" w:rsidRDefault="00B11EB3" w:rsidP="00B11EB3">
      <w:pPr>
        <w:pStyle w:val="DanceBody"/>
      </w:pPr>
      <w:r>
        <w:t>Strathspey</w:t>
      </w:r>
    </w:p>
    <w:p w:rsidR="00B11EB3" w:rsidRDefault="00B11EB3" w:rsidP="00B11EB3">
      <w:pPr>
        <w:pStyle w:val="DanceBody"/>
      </w:pPr>
      <w:r>
        <w:t xml:space="preserve"> 1- 8</w:t>
      </w:r>
      <w:r>
        <w:tab/>
        <w:t>Ladies dance behind partner &amp; into centre, join RH with partner &amp; dance LH across. Ladies leave partner in opp place, continue LH across back to place &amp; face out</w:t>
      </w:r>
    </w:p>
    <w:p w:rsidR="00B11EB3" w:rsidRDefault="00B11EB3" w:rsidP="00B11EB3">
      <w:pPr>
        <w:pStyle w:val="DanceBody"/>
      </w:pPr>
      <w:r>
        <w:t xml:space="preserve"> 9-16</w:t>
      </w:r>
      <w:r>
        <w:tab/>
        <w:t>Ladies dance anticlockwise behind corner to next place  &amp; all set; All Adv+Ret with new partners</w:t>
      </w:r>
    </w:p>
    <w:p w:rsidR="00B11EB3" w:rsidRDefault="00B11EB3" w:rsidP="00B11EB3">
      <w:pPr>
        <w:pStyle w:val="DanceBody"/>
      </w:pPr>
      <w:r>
        <w:t>17-24</w:t>
      </w:r>
      <w:r>
        <w:tab/>
        <w:t>Couples in 1st &amp; 3rd places dance Ladies' Chain</w:t>
      </w:r>
    </w:p>
    <w:p w:rsidR="00B11EB3" w:rsidRDefault="00B11EB3" w:rsidP="00B11EB3">
      <w:pPr>
        <w:pStyle w:val="DanceBody"/>
      </w:pPr>
      <w:r>
        <w:t>25-32</w:t>
      </w:r>
      <w:r>
        <w:tab/>
        <w:t>Couples in 2nd &amp; 4th places dance R&amp;L &amp; finish facing partners on corners</w:t>
      </w:r>
    </w:p>
    <w:p w:rsidR="00B11EB3" w:rsidRDefault="00B11EB3" w:rsidP="00B11EB3">
      <w:pPr>
        <w:pStyle w:val="DanceBody"/>
      </w:pPr>
      <w:r>
        <w:t>33-40</w:t>
      </w:r>
      <w:r>
        <w:tab/>
        <w:t>All couples dance Interlocking reels of 4 (pass partner RSh to start)</w:t>
      </w:r>
    </w:p>
    <w:p w:rsidR="00B11EB3" w:rsidRDefault="00B11EB3" w:rsidP="00B11EB3">
      <w:pPr>
        <w:pStyle w:val="DanceBody"/>
      </w:pPr>
      <w:r>
        <w:t>41-48</w:t>
      </w:r>
      <w:r>
        <w:tab/>
        <w:t>All set to partner, turn RH into prom hold &amp; promenade anticlockwise to original places</w:t>
      </w:r>
    </w:p>
    <w:p w:rsidR="00B11EB3" w:rsidRDefault="00B11EB3" w:rsidP="00B11EB3">
      <w:pPr>
        <w:pStyle w:val="DanceBody"/>
      </w:pPr>
      <w:r>
        <w:t>Reel</w:t>
      </w:r>
    </w:p>
    <w:p w:rsidR="00B11EB3" w:rsidRDefault="00B11EB3" w:rsidP="00B11EB3">
      <w:pPr>
        <w:pStyle w:val="DanceBody"/>
      </w:pPr>
      <w:r>
        <w:t xml:space="preserve"> 1-16</w:t>
      </w:r>
      <w:r>
        <w:tab/>
        <w:t>Repeat Strathspey bars 1-16 but with Men leading</w:t>
      </w:r>
    </w:p>
    <w:p w:rsidR="00B11EB3" w:rsidRDefault="00B11EB3" w:rsidP="00B11EB3">
      <w:pPr>
        <w:pStyle w:val="DanceBody"/>
      </w:pPr>
      <w:r>
        <w:t>17-24</w:t>
      </w:r>
      <w:r>
        <w:tab/>
        <w:t>Couples in 1st &amp; 3rd places dance Men's Chain</w:t>
      </w:r>
    </w:p>
    <w:p w:rsidR="00B11EB3" w:rsidRDefault="00B11EB3" w:rsidP="00B11EB3">
      <w:pPr>
        <w:pStyle w:val="DanceBody"/>
      </w:pPr>
      <w:r>
        <w:t>25-32</w:t>
      </w:r>
      <w:r>
        <w:tab/>
        <w:t>Couples in 2nd &amp; 4th places dance R&amp;L &amp; finish facing partners on corners</w:t>
      </w:r>
    </w:p>
    <w:p w:rsidR="00B11EB3" w:rsidRDefault="00B11EB3" w:rsidP="00B11EB3">
      <w:pPr>
        <w:pStyle w:val="DanceBody"/>
        <w:keepNext w:val="0"/>
      </w:pPr>
      <w:r>
        <w:t>33-48</w:t>
      </w:r>
      <w:r>
        <w:tab/>
        <w:t>Repeat Strathspey bars 33-48</w:t>
      </w:r>
    </w:p>
    <w:p w:rsidR="00B11EB3" w:rsidRDefault="00B11EB3" w:rsidP="00B11EB3"/>
    <w:p w:rsidR="00B11EB3" w:rsidRDefault="00B11EB3" w:rsidP="00B11EB3">
      <w:pPr>
        <w:pStyle w:val="Minicrib"/>
      </w:pPr>
      <w:r>
        <w:t>RODDY'S REEL  (R4x32)  4C set</w:t>
      </w:r>
      <w:r>
        <w:tab/>
        <w:t>Ian Barbour</w:t>
      </w:r>
    </w:p>
    <w:p w:rsidR="00B11EB3" w:rsidRDefault="00B11EB3" w:rsidP="00B11EB3">
      <w:pPr>
        <w:pStyle w:val="DanceBody"/>
      </w:pPr>
      <w:r>
        <w:t xml:space="preserve"> 1- 8</w:t>
      </w:r>
      <w:r>
        <w:tab/>
        <w:t>1s &amp; 4s turn RH, cast in 1 place &amp; dance LH across</w:t>
      </w:r>
    </w:p>
    <w:p w:rsidR="00B11EB3" w:rsidRDefault="00B11EB3" w:rsidP="00B11EB3">
      <w:pPr>
        <w:pStyle w:val="DanceBody"/>
      </w:pPr>
      <w:r>
        <w:t xml:space="preserve"> 9-16</w:t>
      </w:r>
      <w:r>
        <w:tab/>
        <w:t>2s+1s</w:t>
      </w:r>
      <w:r w:rsidRPr="007F0D5A">
        <w:rPr>
          <w:b/>
        </w:rPr>
        <w:t xml:space="preserve"> also </w:t>
      </w:r>
      <w:r>
        <w:t>3s+4s dance RH across &amp; dance 1/2 reels of 4 on sides</w:t>
      </w:r>
    </w:p>
    <w:p w:rsidR="00B11EB3" w:rsidRDefault="00B11EB3" w:rsidP="00B11EB3">
      <w:pPr>
        <w:pStyle w:val="DanceBody"/>
      </w:pPr>
      <w:r>
        <w:t>17-24</w:t>
      </w:r>
      <w:r>
        <w:tab/>
        <w:t>3s+4s</w:t>
      </w:r>
      <w:r w:rsidRPr="007F0D5A">
        <w:rPr>
          <w:b/>
        </w:rPr>
        <w:t xml:space="preserve"> also </w:t>
      </w:r>
      <w:r>
        <w:t>1s+2s dance RH across ending in lines across (3M+4L</w:t>
      </w:r>
      <w:r w:rsidRPr="007F0D5A">
        <w:rPr>
          <w:b/>
        </w:rPr>
        <w:t xml:space="preserve"> also </w:t>
      </w:r>
      <w:r>
        <w:t>1M+2L BtoB, Man facing Man) &amp; dance 1/2 reel of 4 across but centre persons end same place (beside partner 4 facing 4)</w:t>
      </w:r>
    </w:p>
    <w:p w:rsidR="00B11EB3" w:rsidRDefault="00B11EB3" w:rsidP="00B11EB3">
      <w:pPr>
        <w:pStyle w:val="DanceBody"/>
        <w:keepNext w:val="0"/>
      </w:pPr>
      <w:r>
        <w:t>25-32</w:t>
      </w:r>
      <w:r>
        <w:tab/>
        <w:t>All Set+Link in tandem (each couple dancing</w:t>
      </w:r>
      <w:r w:rsidRPr="00BA6B4D">
        <w:rPr>
          <w:b/>
        </w:rPr>
        <w:t xml:space="preserve"> </w:t>
      </w:r>
      <w:r>
        <w:rPr>
          <w:b/>
        </w:rPr>
        <w:t xml:space="preserve">as </w:t>
      </w:r>
      <w:r>
        <w:t>one) on to sides to (4) 3 2 (1), 1s+4s dance RH across</w:t>
      </w:r>
      <w:r w:rsidRPr="00BA6B4D">
        <w:rPr>
          <w:b/>
        </w:rPr>
        <w:t xml:space="preserve"> while </w:t>
      </w:r>
      <w:r>
        <w:t>3s+2 chase 1/2 way to 2 4 1 3</w:t>
      </w:r>
    </w:p>
    <w:p w:rsidR="00B11EB3" w:rsidRDefault="00B11EB3" w:rsidP="00B11EB3"/>
    <w:p w:rsidR="00B11EB3" w:rsidRDefault="00B11EB3" w:rsidP="00B11EB3">
      <w:pPr>
        <w:pStyle w:val="Minicrib"/>
      </w:pPr>
      <w:r>
        <w:t>RODNEY ROOMS RANT  (J8x32)  3C (4C set)</w:t>
      </w:r>
      <w:r>
        <w:tab/>
        <w:t>Douglas J Dean  Rodney Rooms Bk 2</w:t>
      </w:r>
    </w:p>
    <w:p w:rsidR="00B11EB3" w:rsidRDefault="00B11EB3" w:rsidP="00B11EB3">
      <w:pPr>
        <w:pStyle w:val="DanceBody"/>
      </w:pPr>
      <w:r>
        <w:t xml:space="preserve"> 1- 8</w:t>
      </w:r>
      <w:r>
        <w:tab/>
        <w:t>1s+2s+3s set, petronella turn into middle, set &amp; middle 4 persons set turning to face other partner</w:t>
      </w:r>
    </w:p>
    <w:p w:rsidR="00B11EB3" w:rsidRDefault="00B11EB3" w:rsidP="00B11EB3">
      <w:pPr>
        <w:pStyle w:val="DanceBody"/>
      </w:pPr>
      <w:r>
        <w:t xml:space="preserve"> 9-16</w:t>
      </w:r>
      <w:r>
        <w:tab/>
        <w:t>1M+2L+2M+3L dance reel of 4 up/down &amp; end facing own partners</w:t>
      </w:r>
    </w:p>
    <w:p w:rsidR="00B11EB3" w:rsidRDefault="00B11EB3" w:rsidP="00B11EB3">
      <w:pPr>
        <w:pStyle w:val="DanceBody"/>
      </w:pPr>
      <w:r>
        <w:t>17-24</w:t>
      </w:r>
      <w:r>
        <w:tab/>
        <w:t>1s+2s+3s set, petronella turn to opposite sides, set &amp; 1s+2s dance 1/2 RH across</w:t>
      </w:r>
      <w:r w:rsidRPr="00BA6B4D">
        <w:rPr>
          <w:b/>
        </w:rPr>
        <w:t xml:space="preserve"> while </w:t>
      </w:r>
      <w:r>
        <w:t>3s cross RH</w:t>
      </w:r>
    </w:p>
    <w:p w:rsidR="00B11EB3" w:rsidRDefault="00B11EB3" w:rsidP="00B11EB3">
      <w:pPr>
        <w:pStyle w:val="DanceBody"/>
        <w:keepNext w:val="0"/>
      </w:pPr>
      <w:r>
        <w:t>25-32</w:t>
      </w:r>
      <w:r>
        <w:tab/>
        <w:t>2s+1s+3s dance Grand Chain with 3s crossing to start</w:t>
      </w:r>
    </w:p>
    <w:p w:rsidR="00B11EB3" w:rsidRDefault="00B11EB3" w:rsidP="00B11EB3"/>
    <w:p w:rsidR="00B11EB3" w:rsidRDefault="00B11EB3" w:rsidP="00B11EB3">
      <w:pPr>
        <w:pStyle w:val="Minicrib"/>
      </w:pPr>
      <w:r>
        <w:t>RODNEY'S RANT  (J8x32)  3C (4C set)</w:t>
      </w:r>
      <w:r>
        <w:tab/>
        <w:t>Ann Dix  QE Diamond Jubilee</w:t>
      </w:r>
    </w:p>
    <w:p w:rsidR="00B11EB3" w:rsidRPr="00A227C0" w:rsidRDefault="00B11EB3" w:rsidP="00B11EB3">
      <w:pPr>
        <w:pStyle w:val="DanceBody"/>
      </w:pPr>
      <w:r>
        <w:t xml:space="preserve"> 1- 8</w:t>
      </w:r>
      <w:r>
        <w:tab/>
        <w:t>1s set &amp; cast 1 place; 1s</w:t>
      </w:r>
      <w:r w:rsidRPr="00A227C0">
        <w:t xml:space="preserve"> dance down between 3s &amp; cast up to 2nd places</w:t>
      </w:r>
    </w:p>
    <w:p w:rsidR="00B11EB3" w:rsidRPr="00A227C0" w:rsidRDefault="00B11EB3" w:rsidP="00B11EB3">
      <w:pPr>
        <w:pStyle w:val="DanceBody"/>
      </w:pPr>
      <w:r>
        <w:t xml:space="preserve"> </w:t>
      </w:r>
      <w:r w:rsidRPr="00A227C0">
        <w:t>9-16</w:t>
      </w:r>
      <w:r w:rsidRPr="00A227C0">
        <w:tab/>
        <w:t xml:space="preserve">1s dance </w:t>
      </w:r>
      <w:r>
        <w:t>Diag R&amp;L.  (3)1(2)</w:t>
      </w:r>
    </w:p>
    <w:p w:rsidR="00B11EB3" w:rsidRPr="00A227C0" w:rsidRDefault="00B11EB3" w:rsidP="00B11EB3">
      <w:pPr>
        <w:pStyle w:val="DanceBody"/>
      </w:pPr>
      <w:r w:rsidRPr="00A227C0">
        <w:t>17-24</w:t>
      </w:r>
      <w:r w:rsidRPr="00A227C0">
        <w:tab/>
        <w:t>All Set+Link for 3 twice</w:t>
      </w:r>
      <w:r>
        <w:t>.  2(1)3</w:t>
      </w:r>
    </w:p>
    <w:p w:rsidR="00B11EB3" w:rsidRDefault="00B11EB3" w:rsidP="00B11EB3">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B11EB3" w:rsidRDefault="00B11EB3" w:rsidP="00B11EB3"/>
    <w:p w:rsidR="00B11EB3" w:rsidRDefault="00B11EB3" w:rsidP="00B11EB3">
      <w:pPr>
        <w:pStyle w:val="Minicrib"/>
      </w:pPr>
      <w:r>
        <w:t>ROGUES' GALLERY  (R8x32)  3C (4C set)</w:t>
      </w:r>
      <w:r>
        <w:tab/>
        <w:t>Iain Boyd  World Around the Corner</w:t>
      </w:r>
    </w:p>
    <w:p w:rsidR="00B11EB3" w:rsidRDefault="00B11EB3" w:rsidP="00B11EB3">
      <w:pPr>
        <w:pStyle w:val="DanceBody"/>
      </w:pPr>
      <w:r>
        <w:t xml:space="preserve"> 1- 8</w:t>
      </w:r>
      <w:r>
        <w:tab/>
        <w:t>1M sets to 2L &amp; cast 1 place, 1L sets to 2M &amp; casts 1 place</w:t>
      </w:r>
    </w:p>
    <w:p w:rsidR="00B11EB3" w:rsidRDefault="00B11EB3" w:rsidP="00B11EB3">
      <w:pPr>
        <w:pStyle w:val="DanceBody"/>
      </w:pPr>
      <w:r>
        <w:t xml:space="preserve"> 9-16</w:t>
      </w:r>
      <w:r>
        <w:tab/>
        <w:t>2s+1s+3s Adv+Ret, 1s dance 1/2 reel of 4 with 1</w:t>
      </w:r>
      <w:r w:rsidRPr="00972EEB">
        <w:t>st</w:t>
      </w:r>
      <w:r>
        <w:t xml:space="preserve"> corners &amp; end 1L between top cpl facing down 1M between bottom cpl facing up</w:t>
      </w:r>
    </w:p>
    <w:p w:rsidR="00B11EB3" w:rsidRDefault="00B11EB3" w:rsidP="00B11EB3">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B11EB3" w:rsidRDefault="00B11EB3" w:rsidP="00B11EB3">
      <w:pPr>
        <w:pStyle w:val="DanceBody"/>
      </w:pPr>
      <w:r>
        <w:t>25-28</w:t>
      </w:r>
      <w:r>
        <w:tab/>
        <w:t>3L+1M</w:t>
      </w:r>
      <w:r w:rsidRPr="007F0D5A">
        <w:rPr>
          <w:b/>
        </w:rPr>
        <w:t xml:space="preserve"> also </w:t>
      </w:r>
      <w:r>
        <w:t>1L+2M cross RH, 3M+2M</w:t>
      </w:r>
      <w:r w:rsidRPr="007F0D5A">
        <w:rPr>
          <w:b/>
        </w:rPr>
        <w:t xml:space="preserve"> also </w:t>
      </w:r>
      <w:r>
        <w:t>3L+2L cross LH</w:t>
      </w:r>
    </w:p>
    <w:p w:rsidR="00B11EB3" w:rsidRDefault="00B11EB3" w:rsidP="00B11EB3">
      <w:pPr>
        <w:pStyle w:val="DanceBody"/>
        <w:keepNext w:val="0"/>
      </w:pPr>
      <w:r>
        <w:t>29-32</w:t>
      </w:r>
      <w:r>
        <w:tab/>
        <w:t>1M+2L</w:t>
      </w:r>
      <w:r w:rsidRPr="007F0D5A">
        <w:rPr>
          <w:b/>
        </w:rPr>
        <w:t xml:space="preserve"> also </w:t>
      </w:r>
      <w:r>
        <w:t>3M+1L cross LH, all cross LH to own sides.  2 1 3</w:t>
      </w:r>
    </w:p>
    <w:p w:rsidR="00B11EB3" w:rsidRDefault="00B11EB3" w:rsidP="00B11EB3"/>
    <w:p w:rsidR="00B11EB3" w:rsidRDefault="00B11EB3" w:rsidP="00B11EB3">
      <w:pPr>
        <w:pStyle w:val="Minicrib"/>
      </w:pPr>
      <w:r>
        <w:t>THE ROLLER COASTER  (J8x32)  3C (4C set)</w:t>
      </w:r>
      <w:r>
        <w:tab/>
        <w:t>Stewart McMillan  A Moving Coll</w:t>
      </w:r>
    </w:p>
    <w:p w:rsidR="00B11EB3" w:rsidRDefault="00B11EB3" w:rsidP="00B11EB3">
      <w:pPr>
        <w:pStyle w:val="DanceBody"/>
      </w:pPr>
      <w:r>
        <w:t xml:space="preserve"> 1- 8</w:t>
      </w:r>
      <w:r>
        <w:tab/>
        <w:t>1s cross RH, cast 1 place &amp; dance 1/2 LSh reels of 3 across (Man with 2s &amp; Lady with 3s)</w:t>
      </w:r>
    </w:p>
    <w:p w:rsidR="00B11EB3" w:rsidRDefault="00B11EB3" w:rsidP="00B11EB3">
      <w:pPr>
        <w:pStyle w:val="DanceBody"/>
      </w:pPr>
      <w:r>
        <w:t xml:space="preserve"> 9-16</w:t>
      </w:r>
      <w:r>
        <w:tab/>
        <w:t>1s dance 1/2 reel of 3 with other couple, cross RH &amp; cast up to original places</w:t>
      </w:r>
    </w:p>
    <w:p w:rsidR="00B11EB3" w:rsidRDefault="00B11EB3" w:rsidP="00B11EB3">
      <w:pPr>
        <w:pStyle w:val="DanceBody"/>
      </w:pPr>
      <w:r>
        <w:t>17-24</w:t>
      </w:r>
      <w:r>
        <w:tab/>
        <w:t>1s+3s dance 1/2 R&amp;L</w:t>
      </w:r>
      <w:r w:rsidRPr="00BA6B4D">
        <w:rPr>
          <w:b/>
        </w:rPr>
        <w:t xml:space="preserve"> while </w:t>
      </w:r>
      <w:r>
        <w:t>2s set &amp; 1/2 RH turn to face down, 3s set</w:t>
      </w:r>
      <w:r w:rsidRPr="00BA6B4D">
        <w:rPr>
          <w:b/>
        </w:rPr>
        <w:t xml:space="preserve"> while </w:t>
      </w:r>
      <w:r>
        <w:t>1s dance up under 2s arch (2s down), 2s set</w:t>
      </w:r>
      <w:r w:rsidRPr="00BA6B4D">
        <w:rPr>
          <w:b/>
        </w:rPr>
        <w:t xml:space="preserve"> while </w:t>
      </w:r>
      <w:r>
        <w:t>1s dance up making an arch for 3s who dance down.  1 3 2</w:t>
      </w:r>
    </w:p>
    <w:p w:rsidR="00B11EB3" w:rsidRDefault="00B11EB3" w:rsidP="00B11EB3">
      <w:pPr>
        <w:pStyle w:val="DanceBody"/>
        <w:keepNext w:val="0"/>
      </w:pPr>
      <w:r>
        <w:t>25-32</w:t>
      </w:r>
      <w:r>
        <w:tab/>
        <w:t>1s set</w:t>
      </w:r>
      <w:r w:rsidRPr="00BA6B4D">
        <w:rPr>
          <w:b/>
        </w:rPr>
        <w:t xml:space="preserve"> while </w:t>
      </w:r>
      <w:r>
        <w:t>3s dance down making an arch</w:t>
      </w:r>
      <w:r w:rsidRPr="00BA6B4D">
        <w:rPr>
          <w:b/>
        </w:rPr>
        <w:t xml:space="preserve"> </w:t>
      </w:r>
      <w:r>
        <w:rPr>
          <w:b/>
        </w:rPr>
        <w:t xml:space="preserve">as </w:t>
      </w:r>
      <w:r>
        <w:t>2s dance up, 3s set</w:t>
      </w:r>
      <w:r w:rsidRPr="00BA6B4D">
        <w:rPr>
          <w:b/>
        </w:rPr>
        <w:t xml:space="preserve"> while </w:t>
      </w:r>
      <w:r>
        <w:t>2s dance up making an arch</w:t>
      </w:r>
      <w:r w:rsidRPr="00BA6B4D">
        <w:rPr>
          <w:b/>
        </w:rPr>
        <w:t xml:space="preserve"> </w:t>
      </w:r>
      <w:r>
        <w:rPr>
          <w:b/>
        </w:rPr>
        <w:t xml:space="preserve">as </w:t>
      </w:r>
      <w:r>
        <w:t>1s dance down, all set &amp; cross RH</w:t>
      </w:r>
    </w:p>
    <w:p w:rsidR="00B11EB3" w:rsidRDefault="00B11EB3" w:rsidP="00B11EB3"/>
    <w:p w:rsidR="00B11EB3" w:rsidRDefault="00B11EB3" w:rsidP="00B11EB3">
      <w:pPr>
        <w:pStyle w:val="Minicrib"/>
      </w:pPr>
      <w:r>
        <w:t>ROLLING STONES  (R8x32)  3C (4C set)</w:t>
      </w:r>
      <w:r>
        <w:tab/>
        <w:t>Fiona S Miller  Trestle Bridge Coll.</w:t>
      </w:r>
    </w:p>
    <w:p w:rsidR="00B11EB3" w:rsidRDefault="00B11EB3" w:rsidP="00B11EB3">
      <w:pPr>
        <w:pStyle w:val="DanceBody"/>
      </w:pPr>
      <w:r>
        <w:t xml:space="preserve"> 1- 8</w:t>
      </w:r>
      <w:r>
        <w:tab/>
        <w:t>1s cross RH &amp; cast (2s step up); 1s cross RH &amp; cast,1M up to beween 2s facing down, 1L down to between 3s facing up</w:t>
      </w:r>
    </w:p>
    <w:p w:rsidR="00B11EB3" w:rsidRDefault="00B11EB3" w:rsidP="00B11EB3">
      <w:pPr>
        <w:pStyle w:val="DanceBody"/>
      </w:pPr>
      <w:r>
        <w:t xml:space="preserve"> 9-16</w:t>
      </w:r>
      <w:r>
        <w:tab/>
        <w:t>Lines of 3 across Adv+Ret, turn opposite dancer RH &amp; finish in line of 3 across again, all facing down</w:t>
      </w:r>
    </w:p>
    <w:p w:rsidR="00B11EB3" w:rsidRDefault="00B11EB3" w:rsidP="00B11EB3">
      <w:pPr>
        <w:pStyle w:val="DanceBody"/>
      </w:pPr>
      <w:r>
        <w:t>17-24</w:t>
      </w:r>
      <w:r>
        <w:tab/>
        <w:t>All dance down &amp; back. 1s end facing 3rd corner</w:t>
      </w:r>
    </w:p>
    <w:p w:rsidR="00B11EB3" w:rsidRDefault="00B11EB3" w:rsidP="00B11EB3">
      <w:pPr>
        <w:pStyle w:val="DanceBody"/>
      </w:pPr>
      <w:r>
        <w:t>25-28</w:t>
      </w:r>
      <w:r>
        <w:tab/>
        <w:t>1s dance 1/2 reels of 3 across, RSh to 3rd corner to start, 1s turn 3/4 RH to face 4th corners (pstn)</w:t>
      </w:r>
    </w:p>
    <w:p w:rsidR="00B11EB3" w:rsidRDefault="00B11EB3" w:rsidP="00B11EB3">
      <w:pPr>
        <w:pStyle w:val="DanceBody"/>
        <w:keepNext w:val="0"/>
      </w:pPr>
      <w:r>
        <w:t>29-32</w:t>
      </w:r>
      <w:r>
        <w:tab/>
        <w:t>1s dance 1/2 reels of 3 across, RSh to 4th corner pstn to start.  End 2 1 3</w:t>
      </w:r>
    </w:p>
    <w:p w:rsidR="00B11EB3" w:rsidRDefault="00B11EB3" w:rsidP="00B11EB3"/>
    <w:p w:rsidR="00B11EB3" w:rsidRDefault="00B11EB3" w:rsidP="00B11EB3">
      <w:pPr>
        <w:pStyle w:val="Minicrib"/>
      </w:pPr>
      <w:r>
        <w:t>THE ROLLRIGHT REEL  (R8x32)  3C (4C set)</w:t>
      </w:r>
      <w:r>
        <w:tab/>
        <w:t>F Coutts  Cotswold Gateway Bk</w:t>
      </w:r>
    </w:p>
    <w:p w:rsidR="00B11EB3" w:rsidRDefault="00B11EB3" w:rsidP="00B11EB3">
      <w:pPr>
        <w:pStyle w:val="DanceBody"/>
      </w:pPr>
      <w:r>
        <w:t xml:space="preserve"> 1- 8</w:t>
      </w:r>
      <w:r>
        <w:tab/>
        <w:t>1s dance reels of 3 on opposite sides dancing out between 2s &amp; 3s to start</w:t>
      </w:r>
    </w:p>
    <w:p w:rsidR="00B11EB3" w:rsidRDefault="00B11EB3" w:rsidP="00B11EB3">
      <w:pPr>
        <w:pStyle w:val="DanceBody"/>
      </w:pPr>
      <w:r>
        <w:t xml:space="preserve"> 9-16</w:t>
      </w:r>
      <w:r>
        <w:tab/>
        <w:t>1s dance reels of 3 on own sides dancing out between 2s &amp; 3s to start</w:t>
      </w:r>
    </w:p>
    <w:p w:rsidR="00B11EB3" w:rsidRDefault="00B11EB3" w:rsidP="00B11EB3">
      <w:pPr>
        <w:pStyle w:val="DanceBody"/>
      </w:pPr>
      <w:r>
        <w:t>17-24</w:t>
      </w:r>
      <w:r>
        <w:tab/>
        <w:t>1s+2s dance R&amp;L ending with 3/4 LH turn into line across with 1M &amp; 2L on outside facing in &amp; 1L+2M pass LSh to face own partner</w:t>
      </w:r>
    </w:p>
    <w:p w:rsidR="00B11EB3" w:rsidRDefault="00B11EB3" w:rsidP="00B11EB3">
      <w:pPr>
        <w:pStyle w:val="DanceBody"/>
        <w:keepNext w:val="0"/>
      </w:pPr>
      <w:r>
        <w:t>25-32</w:t>
      </w:r>
      <w:r>
        <w:tab/>
        <w:t>1s+2s dance reel of 4 across 1s ending 2</w:t>
      </w:r>
      <w:r w:rsidRPr="00972EEB">
        <w:t>nd</w:t>
      </w:r>
      <w:r>
        <w:t xml:space="preserve"> places</w:t>
      </w:r>
    </w:p>
    <w:p w:rsidR="00B11EB3" w:rsidRDefault="00B11EB3" w:rsidP="00B11EB3"/>
    <w:p w:rsidR="00B11EB3" w:rsidRDefault="00B11EB3" w:rsidP="00B11EB3">
      <w:pPr>
        <w:pStyle w:val="Minicrib"/>
      </w:pPr>
      <w:r>
        <w:t>ROLVERDON REEL  (R6x32)  2C (3C set)</w:t>
      </w:r>
      <w:r>
        <w:tab/>
        <w:t>Bardill/Prince</w:t>
      </w:r>
    </w:p>
    <w:p w:rsidR="00B11EB3" w:rsidRPr="008C1C68" w:rsidRDefault="00B11EB3" w:rsidP="00B11EB3">
      <w:pPr>
        <w:pStyle w:val="DanceBody"/>
      </w:pPr>
      <w:r w:rsidRPr="008C1C68">
        <w:t xml:space="preserve"> 1- 8</w:t>
      </w:r>
      <w:r w:rsidRPr="008C1C68">
        <w:tab/>
        <w:t xml:space="preserve">1L+2M set &amp; cast clockwise to change places, 1s+2s dance RH across </w:t>
      </w:r>
      <w:r>
        <w:t xml:space="preserve">1/2 </w:t>
      </w:r>
      <w:r w:rsidRPr="004D632A">
        <w:t xml:space="preserve">way &amp; </w:t>
      </w:r>
      <w:r w:rsidRPr="004D632A">
        <w:rPr>
          <w:szCs w:val="16"/>
        </w:rPr>
        <w:t>1L+2M turn RH back to original places</w:t>
      </w:r>
    </w:p>
    <w:p w:rsidR="00B11EB3" w:rsidRPr="008C1C68" w:rsidRDefault="00B11EB3" w:rsidP="00B11EB3">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B11EB3" w:rsidRPr="008C1C68" w:rsidRDefault="00B11EB3" w:rsidP="00B11EB3">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B11EB3" w:rsidRPr="008C1C68" w:rsidRDefault="00B11EB3" w:rsidP="00B11EB3">
      <w:pPr>
        <w:pStyle w:val="DanceBody"/>
        <w:keepNext w:val="0"/>
      </w:pPr>
      <w:r w:rsidRPr="008C1C68">
        <w:t>25-32</w:t>
      </w:r>
      <w:r w:rsidRPr="008C1C68">
        <w:tab/>
        <w:t>1s+2s dance reel of 4 up/down middle &amp; 1L+2M dance on clockwise to own sides as 1M+2L on bar 31 turn LH to own sides.  2 1</w:t>
      </w:r>
    </w:p>
    <w:p w:rsidR="00B11EB3" w:rsidRDefault="00B11EB3" w:rsidP="00B11EB3"/>
    <w:p w:rsidR="00B11EB3" w:rsidRDefault="00B11EB3" w:rsidP="00B11EB3">
      <w:pPr>
        <w:pStyle w:val="Minicrib"/>
      </w:pPr>
      <w:r>
        <w:t>ROMAN HOLIDAY  (J4x48)  4C set</w:t>
      </w:r>
      <w:r>
        <w:tab/>
        <w:t>Geraldine &amp; Holger Schuckelt  Borderland Dances</w:t>
      </w:r>
    </w:p>
    <w:p w:rsidR="00B11EB3" w:rsidRDefault="00B11EB3" w:rsidP="00B11EB3">
      <w:pPr>
        <w:pStyle w:val="DanceBody"/>
      </w:pPr>
      <w:r>
        <w:t xml:space="preserve"> 1- 8</w:t>
      </w:r>
      <w:r>
        <w:tab/>
        <w:t>1s cross down RH, cast up round 2s &amp; cross RH back to own side. All 4 couples set</w:t>
      </w:r>
    </w:p>
    <w:p w:rsidR="00B11EB3" w:rsidRDefault="00B11EB3" w:rsidP="00B11EB3">
      <w:pPr>
        <w:pStyle w:val="DanceBody"/>
      </w:pPr>
      <w:r>
        <w:t xml:space="preserve"> 9-16</w:t>
      </w:r>
      <w:r>
        <w:tab/>
        <w:t xml:space="preserve">1s &amp; 4s turn partner LH </w:t>
      </w:r>
      <w:r>
        <w:rPr>
          <w:b/>
        </w:rPr>
        <w:t>while</w:t>
      </w:r>
      <w:r>
        <w:t xml:space="preserve"> 2s+3s dance LH across; 1s+2s &amp; 3s+4s dance RH across</w:t>
      </w:r>
    </w:p>
    <w:p w:rsidR="00B11EB3" w:rsidRDefault="00B11EB3" w:rsidP="00B11EB3">
      <w:pPr>
        <w:pStyle w:val="DanceBody"/>
      </w:pPr>
      <w:r>
        <w:t>17-24</w:t>
      </w:r>
      <w:r>
        <w:tab/>
        <w:t xml:space="preserve">All circle 8H round to left; Ladies circle back to right </w:t>
      </w:r>
      <w:r>
        <w:rPr>
          <w:b/>
        </w:rPr>
        <w:t>while</w:t>
      </w:r>
      <w:r>
        <w:t xml:space="preserve"> Men continue circle to left outside Ladies. All end on own sides in original places</w:t>
      </w:r>
    </w:p>
    <w:p w:rsidR="00B11EB3" w:rsidRDefault="00B11EB3" w:rsidP="00B11EB3">
      <w:pPr>
        <w:pStyle w:val="DanceBody"/>
      </w:pPr>
      <w:r>
        <w:t>25-32</w:t>
      </w:r>
      <w:r>
        <w:tab/>
        <w:t>All set, Adv+Ret, drop hands, set turning so 1s face 2s, 3s face 4s</w:t>
      </w:r>
    </w:p>
    <w:p w:rsidR="00B11EB3" w:rsidRDefault="00B11EB3" w:rsidP="00B11EB3">
      <w:pPr>
        <w:pStyle w:val="DanceBody"/>
      </w:pPr>
      <w:r>
        <w:t>33-40</w:t>
      </w:r>
      <w:r>
        <w:tab/>
        <w:t>Mirror reels of 4 on side (Men pass RSh, Ladies pass LSh to start)</w:t>
      </w:r>
    </w:p>
    <w:p w:rsidR="00B11EB3" w:rsidRDefault="00B11EB3" w:rsidP="00B11EB3">
      <w:pPr>
        <w:pStyle w:val="DanceBody"/>
        <w:keepNext w:val="0"/>
      </w:pPr>
      <w:r>
        <w:t>41-48</w:t>
      </w:r>
      <w:r>
        <w:tab/>
        <w:t>1s NHJ dance down middle (4 bars); 1s NHJ dance up to 3rd place (2s+3s step up), 1s+4s change places on sides (Men LH, Ladies RH).  2 3 4 1</w:t>
      </w:r>
    </w:p>
    <w:p w:rsidR="00B11EB3" w:rsidRDefault="00B11EB3" w:rsidP="00B11EB3"/>
    <w:p w:rsidR="00B11EB3" w:rsidRDefault="00B11EB3" w:rsidP="00B11EB3">
      <w:pPr>
        <w:pStyle w:val="Minicrib"/>
      </w:pPr>
      <w:r>
        <w:t>ROMANCE AT RADDERY  (R4x40)  4C set</w:t>
      </w:r>
      <w:r>
        <w:tab/>
        <w:t>A&amp;Ian Jamieson  Glen Orrin Coll 2</w:t>
      </w:r>
    </w:p>
    <w:p w:rsidR="00B11EB3" w:rsidRDefault="00B11EB3" w:rsidP="00B11EB3">
      <w:pPr>
        <w:pStyle w:val="DanceBody"/>
      </w:pPr>
      <w:r>
        <w:t xml:space="preserve"> 1- 8</w:t>
      </w:r>
      <w:r>
        <w:tab/>
        <w:t>1s dance between 2s, behind 3s, between 4s &amp; cast back to places</w:t>
      </w:r>
    </w:p>
    <w:p w:rsidR="00B11EB3" w:rsidRDefault="00B11EB3" w:rsidP="00B11EB3">
      <w:pPr>
        <w:pStyle w:val="DanceBody"/>
      </w:pPr>
      <w:r>
        <w:t xml:space="preserve"> 9-16</w:t>
      </w:r>
      <w:r>
        <w:tab/>
        <w:t>1s turn RH, turn 2s LH on sides, turn each other RH &amp; turn 3s LH on sides</w:t>
      </w:r>
    </w:p>
    <w:p w:rsidR="00B11EB3" w:rsidRDefault="00B11EB3" w:rsidP="00B11EB3">
      <w:pPr>
        <w:pStyle w:val="DanceBody"/>
      </w:pPr>
      <w:r>
        <w:t>17-24</w:t>
      </w:r>
      <w:r>
        <w:tab/>
        <w:t>1s turn RH, turn 4s LH on sides &amp; turn each other RH (4 bars)  [Bars 9-24 as in Strip the Willow]</w:t>
      </w:r>
    </w:p>
    <w:p w:rsidR="00B11EB3" w:rsidRDefault="00B11EB3" w:rsidP="00B11EB3">
      <w:pPr>
        <w:pStyle w:val="DanceBody"/>
      </w:pPr>
      <w:r>
        <w:t>25-32</w:t>
      </w:r>
      <w:r>
        <w:tab/>
        <w:t>1s dance up &amp; back to 4</w:t>
      </w:r>
      <w:r w:rsidRPr="00972EEB">
        <w:t>th</w:t>
      </w:r>
      <w:r>
        <w:t xml:space="preserve"> place</w:t>
      </w:r>
      <w:r w:rsidRPr="00BA6B4D">
        <w:rPr>
          <w:b/>
        </w:rPr>
        <w:t xml:space="preserve"> while </w:t>
      </w:r>
      <w:r>
        <w:t>others clap</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ROMANCE IN IRELAND  (S8x32)  3C (4C set)</w:t>
      </w:r>
      <w:r>
        <w:tab/>
        <w:t>Stefan Barthel</w:t>
      </w:r>
    </w:p>
    <w:p w:rsidR="00B11EB3" w:rsidRDefault="00B11EB3" w:rsidP="00B11EB3">
      <w:pPr>
        <w:pStyle w:val="DanceBody"/>
      </w:pPr>
      <w:r>
        <w:t xml:space="preserve"> 1- 8</w:t>
      </w:r>
      <w:r>
        <w:tab/>
        <w:t>1s set advancing &amp; dance around each other RSh, cast 1 place &amp; set advancing to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B11EB3" w:rsidRDefault="00B11EB3" w:rsidP="00B11EB3">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B11EB3" w:rsidRDefault="00B11EB3" w:rsidP="00B11EB3">
      <w:pPr>
        <w:pStyle w:val="DanceBody"/>
        <w:keepNext w:val="0"/>
      </w:pPr>
      <w:r>
        <w:t>25-32</w:t>
      </w:r>
      <w:r>
        <w:tab/>
        <w:t>1s dance RH across on own side (1M with 3L+2L, 1L with 3M+2M), 1s turn 2H &amp; twirl out to 2</w:t>
      </w:r>
      <w:r w:rsidRPr="00972EEB">
        <w:t>nd</w:t>
      </w:r>
      <w:r>
        <w:t xml:space="preserve"> place</w:t>
      </w:r>
      <w:r w:rsidRPr="00BA6B4D">
        <w:rPr>
          <w:b/>
        </w:rPr>
        <w:t xml:space="preserve"> while </w:t>
      </w:r>
      <w:r>
        <w:t>2s+3s chase clockwise 1/2 way</w:t>
      </w:r>
    </w:p>
    <w:p w:rsidR="00B11EB3" w:rsidRDefault="00B11EB3" w:rsidP="00B11EB3"/>
    <w:p w:rsidR="00B11EB3" w:rsidRDefault="00B11EB3" w:rsidP="00B11EB3">
      <w:pPr>
        <w:pStyle w:val="Minicrib"/>
      </w:pPr>
      <w:r>
        <w:t>RON'S FAVOURITE  (S4x40) 4C set</w:t>
      </w:r>
      <w:r>
        <w:tab/>
        <w:t>Isabel Neves</w:t>
      </w:r>
    </w:p>
    <w:p w:rsidR="00B11EB3" w:rsidRDefault="00B11EB3" w:rsidP="00B11EB3">
      <w:pPr>
        <w:pStyle w:val="DanceBody"/>
      </w:pPr>
      <w:r>
        <w:t xml:space="preserve"> 1- 8</w:t>
      </w:r>
      <w:r>
        <w:tab/>
        <w:t>1s cross RH, cast (2s step up); 2s+1s dance 1/2 Men's Chain</w:t>
      </w:r>
    </w:p>
    <w:p w:rsidR="00B11EB3" w:rsidRPr="00841FE9" w:rsidRDefault="00B11EB3" w:rsidP="00B11EB3">
      <w:pPr>
        <w:pStyle w:val="DanceBody"/>
      </w:pPr>
      <w:r>
        <w:t xml:space="preserve"> 9-16</w:t>
      </w:r>
      <w:r>
        <w:tab/>
        <w:t>1s+2s dance 1/2 reels of 3 on sides, 1s &amp; 2s pass partner RSh to start; 1s face 2s, set &amp; circle 4H 1/2 round to left</w:t>
      </w:r>
    </w:p>
    <w:p w:rsidR="00B11EB3" w:rsidRDefault="00B11EB3" w:rsidP="00B11EB3">
      <w:pPr>
        <w:pStyle w:val="DanceBody"/>
      </w:pPr>
      <w:r>
        <w:t>17-24</w:t>
      </w:r>
      <w:r>
        <w:tab/>
        <w:t xml:space="preserve">2L followed by 2M </w:t>
      </w:r>
      <w:r>
        <w:rPr>
          <w:b/>
        </w:rPr>
        <w:t>also</w:t>
      </w:r>
      <w:r>
        <w:t xml:space="preserve"> 1L followed by 1M dance reels of 3 across (2s RSh to 3s at top, 1s RSh to 4s). End 1s on Ladies' side, 2s on Men's side in prom hold</w:t>
      </w:r>
    </w:p>
    <w:p w:rsidR="00B11EB3" w:rsidRDefault="00B11EB3" w:rsidP="00B11EB3">
      <w:pPr>
        <w:pStyle w:val="DanceBody"/>
      </w:pPr>
      <w:r>
        <w:t>25-32</w:t>
      </w:r>
      <w:r>
        <w:tab/>
        <w:t>1s+2s dance dance Tournée (1s+2s dance in to meet LSh to LSh to start)</w:t>
      </w:r>
    </w:p>
    <w:p w:rsidR="00B11EB3" w:rsidRDefault="00B11EB3" w:rsidP="00B11EB3">
      <w:pPr>
        <w:pStyle w:val="DanceBody"/>
        <w:keepNext w:val="0"/>
      </w:pPr>
      <w:r>
        <w:t>33-40</w:t>
      </w:r>
      <w:r>
        <w:tab/>
        <w:t>1s &amp; 3s dance in, cast (2s &amp; 4s step up); 2s+3s+4s+1s turn partner 2H.  End 2 3 4 1</w:t>
      </w:r>
    </w:p>
    <w:p w:rsidR="00B11EB3" w:rsidRDefault="00B11EB3" w:rsidP="00B11EB3"/>
    <w:p w:rsidR="00B11EB3" w:rsidRDefault="00B11EB3" w:rsidP="00B11EB3">
      <w:pPr>
        <w:pStyle w:val="Minicrib"/>
      </w:pPr>
      <w:r>
        <w:t>RONDA BLUE  (S8x32)  2C (4C set)</w:t>
      </w:r>
      <w:r>
        <w:tab/>
        <w:t>S Lewis  Life Begins at 40</w:t>
      </w:r>
    </w:p>
    <w:p w:rsidR="00B11EB3" w:rsidRDefault="00B11EB3" w:rsidP="00B11EB3">
      <w:pPr>
        <w:pStyle w:val="DanceBody"/>
      </w:pPr>
      <w:r>
        <w:t xml:space="preserve"> 1- 8</w:t>
      </w:r>
      <w:r>
        <w:tab/>
        <w:t>1s+2s turn RH to face each other &amp; set, 1s+2s dance RH across</w:t>
      </w:r>
    </w:p>
    <w:p w:rsidR="00B11EB3" w:rsidRDefault="00B11EB3" w:rsidP="00B11EB3">
      <w:pPr>
        <w:pStyle w:val="DanceBody"/>
      </w:pPr>
      <w:r>
        <w:t xml:space="preserve"> 9-16</w:t>
      </w:r>
      <w:r>
        <w:tab/>
        <w:t>1M+2L cross RH &amp; 1L+2M cross RH, 1s+2s dance 1/2 R&amp;L.  1 2</w:t>
      </w:r>
    </w:p>
    <w:p w:rsidR="00B11EB3" w:rsidRDefault="00B11EB3" w:rsidP="00B11EB3">
      <w:pPr>
        <w:pStyle w:val="DanceBody"/>
      </w:pPr>
      <w:r>
        <w:t>17-24</w:t>
      </w:r>
      <w:r>
        <w:tab/>
        <w:t>All set &amp; circle 4H round to left then set advancing for Allemande</w:t>
      </w:r>
    </w:p>
    <w:p w:rsidR="00B11EB3" w:rsidRDefault="00B11EB3" w:rsidP="00B11EB3">
      <w:pPr>
        <w:pStyle w:val="DanceBody"/>
        <w:keepNext w:val="0"/>
      </w:pPr>
      <w:r>
        <w:t>25-32</w:t>
      </w:r>
      <w:r>
        <w:tab/>
        <w:t>1s+2 dance Allemande.  2 1</w:t>
      </w:r>
    </w:p>
    <w:p w:rsidR="00B11EB3" w:rsidRDefault="00B11EB3" w:rsidP="00B11EB3"/>
    <w:p w:rsidR="00B11EB3" w:rsidRDefault="00B11EB3" w:rsidP="00B11EB3">
      <w:pPr>
        <w:pStyle w:val="Minicrib"/>
      </w:pPr>
      <w:r>
        <w:t>RONDEL IN WATERLOO  (S4x32)  4C set</w:t>
      </w:r>
      <w:r>
        <w:tab/>
        <w:t>Gaye Collin  From Paper To Pearl</w:t>
      </w:r>
    </w:p>
    <w:p w:rsidR="00B11EB3" w:rsidRDefault="00B11EB3" w:rsidP="00B11EB3">
      <w:pPr>
        <w:pStyle w:val="DanceBody"/>
      </w:pPr>
      <w:r>
        <w:t xml:space="preserve"> 1- 8</w:t>
      </w:r>
      <w:r>
        <w:tab/>
        <w:t>1s+2s 1/2 turn 2H (2 bars), cast, pulling back RSh into centre facing partner (M face up/ L down).  1s+2s dance 1/2 reel of 4, finish in centre</w:t>
      </w:r>
    </w:p>
    <w:p w:rsidR="00B11EB3" w:rsidRDefault="00B11EB3" w:rsidP="00B11EB3">
      <w:pPr>
        <w:pStyle w:val="DanceBody"/>
      </w:pPr>
      <w:r>
        <w:t xml:space="preserve"> 9-16</w:t>
      </w:r>
      <w:r>
        <w:tab/>
        <w:t>2s+1s set, petronella turn to own sides.  1s+3s 4H round to Left finishing in centre, 1s facing down, 3s facing up for…</w:t>
      </w:r>
    </w:p>
    <w:p w:rsidR="00B11EB3" w:rsidRDefault="00B11EB3" w:rsidP="00B11EB3">
      <w:pPr>
        <w:pStyle w:val="DanceBody"/>
      </w:pPr>
      <w:r>
        <w:t>17-24</w:t>
      </w:r>
      <w:r>
        <w:tab/>
        <w:t>1s+3s dance Rondel. 1s finish in middle 3</w:t>
      </w:r>
      <w:r w:rsidRPr="00972EEB">
        <w:t>rd</w:t>
      </w:r>
      <w:r>
        <w:t xml:space="preserve"> place facing down, 3s in 2</w:t>
      </w:r>
      <w:r w:rsidRPr="00972EEB">
        <w:t>nd</w:t>
      </w:r>
      <w:r>
        <w:t xml:space="preserve"> place facing out</w:t>
      </w:r>
    </w:p>
    <w:p w:rsidR="00B11EB3" w:rsidRDefault="00B11EB3" w:rsidP="00B11EB3">
      <w:pPr>
        <w:pStyle w:val="DanceBody"/>
        <w:keepNext w:val="0"/>
      </w:pPr>
      <w:r>
        <w:t>25-32</w:t>
      </w:r>
      <w:r>
        <w:tab/>
        <w:t>3s+1s+4s dance 6 bar mirror (reflection) reels of 3 on sides (4s cast up, 1s in/down, 2s out/down). 1s+4s 1/2 turn (Men RH, Ladies LH)  2 3 4 1</w:t>
      </w:r>
    </w:p>
    <w:p w:rsidR="00B11EB3" w:rsidRDefault="00B11EB3" w:rsidP="00B11EB3"/>
    <w:p w:rsidR="00B11EB3" w:rsidRDefault="00B11EB3" w:rsidP="00B11EB3">
      <w:pPr>
        <w:pStyle w:val="Minicrib"/>
      </w:pPr>
      <w:r>
        <w:t>THE ROPEMAKER'S REEL  (R4x32)  4C set</w:t>
      </w:r>
      <w:r>
        <w:tab/>
        <w:t>Bardill/Prince</w:t>
      </w:r>
    </w:p>
    <w:p w:rsidR="00B11EB3" w:rsidRPr="00C162A3" w:rsidRDefault="00B11EB3" w:rsidP="00B11EB3">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rPr>
        <w:t xml:space="preserve"> </w:t>
      </w:r>
      <w:r>
        <w:rPr>
          <w:b/>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B11EB3" w:rsidRPr="00C162A3" w:rsidRDefault="00B11EB3" w:rsidP="00B11EB3">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B11EB3" w:rsidRPr="00C162A3" w:rsidRDefault="00B11EB3" w:rsidP="00B11EB3">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B11EB3" w:rsidRDefault="00B11EB3" w:rsidP="00B11EB3">
      <w:pPr>
        <w:pStyle w:val="DanceBody"/>
      </w:pPr>
      <w:r>
        <w:t xml:space="preserve"> 9-12</w:t>
      </w:r>
      <w:r>
        <w:tab/>
        <w:t>3s+1s Bal-in-line</w:t>
      </w:r>
      <w:r w:rsidRPr="00BA6B4D">
        <w:rPr>
          <w:b/>
        </w:rPr>
        <w:t xml:space="preserve"> </w:t>
      </w:r>
      <w:r>
        <w:rPr>
          <w:b/>
        </w:rPr>
        <w:t xml:space="preserve">as </w:t>
      </w:r>
      <w:r>
        <w:t xml:space="preserve">2L &amp; 4M set, </w:t>
      </w:r>
      <w:r w:rsidRPr="00C162A3">
        <w:t xml:space="preserve">3L+1M (middle couple) </w:t>
      </w:r>
      <w:r>
        <w:t xml:space="preserve">3/4 </w:t>
      </w:r>
      <w:r w:rsidRPr="00C162A3">
        <w:t>turn LH</w:t>
      </w:r>
      <w:r w:rsidRPr="00BA6B4D">
        <w:rPr>
          <w:b/>
        </w:rPr>
        <w:t xml:space="preserve"> </w:t>
      </w:r>
      <w:r>
        <w:rPr>
          <w:b/>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B11EB3" w:rsidRDefault="00B11EB3" w:rsidP="00B11EB3">
      <w:pPr>
        <w:pStyle w:val="DanceBody"/>
      </w:pPr>
      <w:r>
        <w:t>13-16</w:t>
      </w:r>
      <w:r>
        <w:tab/>
        <w:t>3s+1s Bal-in-line &amp;</w:t>
      </w:r>
      <w:r w:rsidRPr="00C162A3">
        <w:t xml:space="preserve"> 3L+1M (middle couple) </w:t>
      </w:r>
      <w:r>
        <w:t xml:space="preserve">3/4 </w:t>
      </w:r>
      <w:r w:rsidRPr="00C162A3">
        <w:t>turn LH</w:t>
      </w:r>
      <w:r w:rsidRPr="00BA6B4D">
        <w:rPr>
          <w:b/>
        </w:rPr>
        <w:t xml:space="preserve"> </w:t>
      </w:r>
      <w:r>
        <w:rPr>
          <w:b/>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B11EB3" w:rsidRPr="00C162A3" w:rsidRDefault="00B11EB3" w:rsidP="00B11EB3">
      <w:pPr>
        <w:pStyle w:val="DanceBody"/>
      </w:pPr>
      <w:r>
        <w:t>17</w:t>
      </w:r>
      <w:r w:rsidRPr="00C162A3">
        <w:t>-24</w:t>
      </w:r>
      <w:r w:rsidRPr="00C162A3">
        <w:tab/>
        <w:t>Repeat</w:t>
      </w:r>
      <w:r>
        <w:t xml:space="preserve"> </w:t>
      </w:r>
      <w:r w:rsidRPr="00C162A3">
        <w:t>bars 9-1</w:t>
      </w:r>
      <w:r>
        <w:t>6</w:t>
      </w:r>
    </w:p>
    <w:p w:rsidR="00B11EB3" w:rsidRPr="00C162A3" w:rsidRDefault="00B11EB3" w:rsidP="00B11EB3">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rPr>
        <w:t xml:space="preserve"> also </w:t>
      </w:r>
      <w:r w:rsidRPr="00C162A3">
        <w:t>4s+1s dance RH across &amp; all set</w:t>
      </w:r>
      <w:r>
        <w:t>.  2 3 4 1</w:t>
      </w:r>
    </w:p>
    <w:p w:rsidR="00B11EB3" w:rsidRDefault="00B11EB3" w:rsidP="00B11EB3"/>
    <w:p w:rsidR="00B11EB3" w:rsidRDefault="00B11EB3" w:rsidP="00B11EB3">
      <w:pPr>
        <w:pStyle w:val="Minicrib"/>
      </w:pPr>
      <w:r>
        <w:t>RORY O' MORE  (J8x32)  2C (4C set)</w:t>
      </w:r>
      <w:r>
        <w:tab/>
        <w:t>RSCDS Bk 1</w:t>
      </w:r>
    </w:p>
    <w:p w:rsidR="00B11EB3" w:rsidRDefault="00B11EB3" w:rsidP="00B11EB3">
      <w:pPr>
        <w:pStyle w:val="DanceBody"/>
      </w:pPr>
      <w:r>
        <w:t xml:space="preserve"> 1- 8</w:t>
      </w:r>
      <w:r>
        <w:tab/>
        <w:t>1s+2s Adv+Ret; 1s+2s cross over Ladies dancing under arch made by Men, 1s turn under 2s to 2</w:t>
      </w:r>
      <w:r w:rsidRPr="00972EEB">
        <w:t>nd</w:t>
      </w:r>
      <w:r>
        <w:t xml:space="preserve"> place</w:t>
      </w:r>
    </w:p>
    <w:p w:rsidR="00B11EB3" w:rsidRDefault="00B11EB3" w:rsidP="00B11EB3">
      <w:pPr>
        <w:pStyle w:val="DanceBody"/>
      </w:pPr>
      <w:r>
        <w:t xml:space="preserve"> 9-16</w:t>
      </w:r>
      <w:r>
        <w:tab/>
        <w:t>2s+1s Adv+Ret; cross Men dancing under Ladies arch &amp; 1s turn under 2s to original places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ROSE ACRE  (S4x32)  4C set</w:t>
      </w:r>
      <w:r>
        <w:tab/>
        <w:t>Anne N MacKenzie</w:t>
      </w:r>
    </w:p>
    <w:p w:rsidR="00B11EB3" w:rsidRDefault="00B11EB3" w:rsidP="00B11EB3">
      <w:pPr>
        <w:pStyle w:val="DanceBody"/>
      </w:pPr>
      <w:r>
        <w:t>3s &amp; 4s start on opp sides</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 &amp; 4s cross RH, cast in 1 place, dance RH across &amp; 1/2 turn RH into prom hold (1s facing Men's side &amp; 4s facing Ladies side)</w:t>
      </w:r>
    </w:p>
    <w:p w:rsidR="00B11EB3" w:rsidRDefault="00B11EB3" w:rsidP="00B11EB3">
      <w:pPr>
        <w:pStyle w:val="DanceBody"/>
      </w:pPr>
      <w:r>
        <w:t>17-24</w:t>
      </w:r>
      <w:r>
        <w:tab/>
        <w:t>1s &amp; 4s dance reels of 3 on sides (LSh to Lady on left) &amp; end in middle 1s facing 4s</w:t>
      </w:r>
    </w:p>
    <w:p w:rsidR="00B11EB3" w:rsidRDefault="00B11EB3" w:rsidP="00B11EB3">
      <w:pPr>
        <w:pStyle w:val="DanceBody"/>
        <w:keepNext w:val="0"/>
      </w:pPr>
      <w:r>
        <w:t>25-32</w:t>
      </w:r>
      <w:r>
        <w:tab/>
        <w:t>1s+4s set to each other, set advancing to pass LSh to face corners, 4s &amp; 1s turn corners (nearer hand)</w:t>
      </w:r>
      <w:r w:rsidRPr="00BA6B4D">
        <w:rPr>
          <w:b/>
        </w:rPr>
        <w:t xml:space="preserve"> </w:t>
      </w:r>
      <w:r>
        <w:rPr>
          <w:b/>
        </w:rPr>
        <w:t xml:space="preserve">as </w:t>
      </w:r>
      <w:r>
        <w:t>they dance out between ends.  2 4 (1) (3)</w:t>
      </w:r>
    </w:p>
    <w:p w:rsidR="00B11EB3" w:rsidRDefault="00B11EB3" w:rsidP="00B11EB3"/>
    <w:p w:rsidR="00B11EB3" w:rsidRDefault="00B11EB3" w:rsidP="00B11EB3">
      <w:pPr>
        <w:pStyle w:val="Minicrib"/>
      </w:pPr>
      <w:r>
        <w:t>A ROSE BOUQUET  (S3x32)  3C set</w:t>
      </w:r>
      <w:r>
        <w:tab/>
        <w:t>Avril Quarrie, February 2020</w:t>
      </w:r>
    </w:p>
    <w:p w:rsidR="00B11EB3" w:rsidRDefault="00B11EB3" w:rsidP="00B11EB3">
      <w:pPr>
        <w:pStyle w:val="DanceBody"/>
      </w:pPr>
      <w:r>
        <w:t xml:space="preserve"> 1- 8</w:t>
      </w:r>
      <w:r>
        <w:tab/>
        <w:t>1s+2s set, dance RH across, 1s cast to 2nd place as 2s dance up to top &amp; face out</w:t>
      </w:r>
    </w:p>
    <w:p w:rsidR="00B11EB3" w:rsidRDefault="00B11EB3" w:rsidP="00B11EB3">
      <w:pPr>
        <w:pStyle w:val="DanceBody"/>
      </w:pPr>
      <w:r>
        <w:t xml:space="preserve"> 9-16</w:t>
      </w:r>
      <w:r>
        <w:tab/>
        <w:t>Mirror reels of 3 on sides (1s in/down, 2s out/down, 3s out/up to start). 2 1 3</w:t>
      </w:r>
    </w:p>
    <w:p w:rsidR="00B11EB3" w:rsidRDefault="00B11EB3" w:rsidP="00B11EB3">
      <w:pPr>
        <w:pStyle w:val="DanceBody"/>
      </w:pPr>
      <w:r>
        <w:t>17-24</w:t>
      </w:r>
      <w:r>
        <w:tab/>
        <w:t>1s dance 1/2 Fig 8 down round 3s; 1s dance 1/2 Fig 8 up round 2s</w:t>
      </w:r>
    </w:p>
    <w:p w:rsidR="00B11EB3" w:rsidRDefault="00B11EB3" w:rsidP="00B11EB3">
      <w:pPr>
        <w:pStyle w:val="DanceBody"/>
      </w:pPr>
      <w:r>
        <w:t>25-32</w:t>
      </w:r>
      <w:r>
        <w:tab/>
        <w:t>1s+3s dance "Rose Progression":</w:t>
      </w:r>
    </w:p>
    <w:p w:rsidR="00B11EB3" w:rsidRDefault="00B11EB3" w:rsidP="00B11EB3">
      <w:pPr>
        <w:pStyle w:val="DanceBody"/>
      </w:pPr>
      <w:r>
        <w:tab/>
        <w:t>25-26   1M+3L set as 1L+3M change places RH</w:t>
      </w:r>
    </w:p>
    <w:p w:rsidR="00B11EB3" w:rsidRDefault="00B11EB3" w:rsidP="00B11EB3">
      <w:pPr>
        <w:pStyle w:val="DanceBody"/>
      </w:pPr>
      <w:r>
        <w:tab/>
        <w:t>27-28   1M+3L 1/2 turn RH, pull back RSh as 1L &amp; 3M dance into partner's place</w:t>
      </w:r>
    </w:p>
    <w:p w:rsidR="00B11EB3" w:rsidRDefault="00B11EB3" w:rsidP="00B11EB3">
      <w:pPr>
        <w:pStyle w:val="DanceBody"/>
      </w:pPr>
      <w:r>
        <w:tab/>
        <w:t>29-30   1M+3L cast into each others place as 1L+3M 1/2 turn RH, pull back RSh</w:t>
      </w:r>
    </w:p>
    <w:p w:rsidR="00B11EB3" w:rsidRDefault="00B11EB3" w:rsidP="00B11EB3">
      <w:pPr>
        <w:pStyle w:val="DanceBody"/>
        <w:keepNext w:val="0"/>
      </w:pPr>
      <w:r>
        <w:tab/>
        <w:t>31-32   1M &amp; 3L dance into 2nd/1st places own side as 1L &amp; 3M cast to right to new places   2 3 1</w:t>
      </w:r>
    </w:p>
    <w:p w:rsidR="00B11EB3" w:rsidRDefault="00B11EB3" w:rsidP="00B11EB3"/>
    <w:p w:rsidR="00B11EB3" w:rsidRDefault="00B11EB3" w:rsidP="00B11EB3">
      <w:pPr>
        <w:pStyle w:val="Minicrib"/>
      </w:pPr>
      <w:r>
        <w:t>A ROSE BY ANY OTHER NAME  (S1x80)  Sq.Set</w:t>
      </w:r>
      <w:r>
        <w:tab/>
        <w:t>David Horwill, 2021</w:t>
      </w:r>
    </w:p>
    <w:p w:rsidR="00B11EB3" w:rsidRDefault="00B11EB3" w:rsidP="00B11EB3">
      <w:pPr>
        <w:pStyle w:val="DanceBody"/>
      </w:pPr>
      <w:r>
        <w:t xml:space="preserve"> 1- 4</w:t>
      </w:r>
      <w:r>
        <w:tab/>
        <w:t xml:space="preserve">1s+3s dance RH across </w:t>
      </w:r>
      <w:r>
        <w:rPr>
          <w:b/>
        </w:rPr>
        <w:t>while</w:t>
      </w:r>
      <w:r w:rsidRPr="00ED5891">
        <w:t xml:space="preserve"> 2s &amp; 4s dance</w:t>
      </w:r>
      <w:r>
        <w:t xml:space="preserve"> clockwise 1/2 round (Men lead)</w:t>
      </w:r>
    </w:p>
    <w:p w:rsidR="00B11EB3" w:rsidRDefault="00B11EB3" w:rsidP="00B11EB3">
      <w:pPr>
        <w:pStyle w:val="DanceBody"/>
      </w:pPr>
      <w:r>
        <w:t xml:space="preserve"> 5- 8</w:t>
      </w:r>
      <w:r>
        <w:tab/>
        <w:t xml:space="preserve">2s+4s dance RH across </w:t>
      </w:r>
      <w:r>
        <w:rPr>
          <w:b/>
        </w:rPr>
        <w:t xml:space="preserve">while </w:t>
      </w:r>
      <w:r>
        <w:t xml:space="preserve">1s &amp; 3s </w:t>
      </w:r>
      <w:r w:rsidRPr="00ED5891">
        <w:t>dance</w:t>
      </w:r>
      <w:r>
        <w:t xml:space="preserve"> clockwise 1/2 round (Men lead).  3 4 1 2</w:t>
      </w:r>
    </w:p>
    <w:p w:rsidR="00B11EB3" w:rsidRDefault="00B11EB3" w:rsidP="00B11EB3">
      <w:pPr>
        <w:pStyle w:val="DanceBody"/>
      </w:pPr>
      <w:r>
        <w:t xml:space="preserve"> 9-12</w:t>
      </w:r>
      <w:r>
        <w:tab/>
        <w:t>1s &amp; 3s (Men leading) dance in to form lines of 4 across (4L 3L 1M 2M &amp; 4M 3M 1L 2L), 1s &amp; 3s face each other &amp; set</w:t>
      </w:r>
    </w:p>
    <w:p w:rsidR="00B11EB3" w:rsidRDefault="00B11EB3" w:rsidP="00B11EB3">
      <w:pPr>
        <w:pStyle w:val="DanceBody"/>
      </w:pPr>
      <w:r>
        <w:t>13-16</w:t>
      </w:r>
      <w:r>
        <w:tab/>
        <w:t>1s+3s circle 4H round to left, pull back RSh to face 2s/4s</w:t>
      </w:r>
    </w:p>
    <w:p w:rsidR="00B11EB3" w:rsidRPr="00ED5891" w:rsidRDefault="00B11EB3" w:rsidP="00B11EB3">
      <w:pPr>
        <w:pStyle w:val="DanceBody"/>
      </w:pPr>
      <w:r>
        <w:t>17-24</w:t>
      </w:r>
      <w:r>
        <w:tab/>
        <w:t>All dance reels of 4 across, 1s/3s pass 2s/4s by RSh, 1s/3s end facing 2s/4s again</w:t>
      </w:r>
    </w:p>
    <w:p w:rsidR="00B11EB3" w:rsidRDefault="00B11EB3" w:rsidP="00B11EB3">
      <w:pPr>
        <w:pStyle w:val="DanceBody"/>
      </w:pPr>
      <w:r>
        <w:t>25-32</w:t>
      </w:r>
      <w:r>
        <w:tab/>
        <w:t>1s &amp; 3s pass person facing RSh &amp; cast back to their original places; All turn partner RH.  1 4 3 2</w:t>
      </w:r>
    </w:p>
    <w:p w:rsidR="00B11EB3" w:rsidRDefault="00B11EB3" w:rsidP="00B11EB3">
      <w:pPr>
        <w:pStyle w:val="DanceBody"/>
      </w:pPr>
      <w:r>
        <w:t>33-64</w:t>
      </w:r>
      <w:r>
        <w:tab/>
        <w:t>2s+4s repeat 1-32 (reels up/down dance) ending with all Men facing in, Ladies facing out.  3 4 1 2</w:t>
      </w:r>
    </w:p>
    <w:p w:rsidR="00B11EB3" w:rsidRDefault="00B11EB3" w:rsidP="00B11EB3">
      <w:pPr>
        <w:pStyle w:val="DanceBody"/>
      </w:pPr>
      <w:r>
        <w:t>65-68</w:t>
      </w:r>
      <w:r>
        <w:tab/>
        <w:t xml:space="preserve">Ladies dance clockwise 1 place round to next Man's position </w:t>
      </w:r>
      <w:r>
        <w:rPr>
          <w:b/>
        </w:rPr>
        <w:t>while</w:t>
      </w:r>
      <w:r>
        <w:t xml:space="preserve"> Men dance RH across &amp; dance out to where their partner was on bar 64, facing out</w:t>
      </w:r>
    </w:p>
    <w:p w:rsidR="00B11EB3" w:rsidRDefault="00B11EB3" w:rsidP="00B11EB3">
      <w:pPr>
        <w:pStyle w:val="DanceBody"/>
      </w:pPr>
      <w:r>
        <w:t>69-72</w:t>
      </w:r>
      <w:r>
        <w:tab/>
        <w:t xml:space="preserve">Men dance clockwise 1 place round </w:t>
      </w:r>
      <w:r>
        <w:rPr>
          <w:b/>
        </w:rPr>
        <w:t>while</w:t>
      </w:r>
      <w:r w:rsidRPr="00B05366">
        <w:t xml:space="preserve"> Ladies </w:t>
      </w:r>
      <w:r>
        <w:t>dance RH across once round &amp; dance out to end next to partner facing out.</w:t>
      </w:r>
    </w:p>
    <w:p w:rsidR="00B11EB3" w:rsidRDefault="00B11EB3" w:rsidP="00B11EB3">
      <w:pPr>
        <w:pStyle w:val="DanceBody"/>
        <w:keepNext w:val="0"/>
      </w:pPr>
      <w:r>
        <w:t>73-80</w:t>
      </w:r>
      <w:r>
        <w:tab/>
        <w:t>Repeat 65-72 to bring all couples back to original place</w:t>
      </w:r>
    </w:p>
    <w:p w:rsidR="00B11EB3" w:rsidRDefault="00B11EB3" w:rsidP="00B11EB3"/>
    <w:p w:rsidR="00B11EB3" w:rsidRDefault="00B11EB3" w:rsidP="00B11EB3">
      <w:pPr>
        <w:pStyle w:val="Minicrib"/>
      </w:pPr>
      <w:r>
        <w:t>A ROSE FOR THE COBBLER  (S8x32)  3C (4C set)</w:t>
      </w:r>
      <w:r>
        <w:tab/>
        <w:t>Judith Kowalczik</w:t>
      </w:r>
    </w:p>
    <w:p w:rsidR="00B11EB3" w:rsidRPr="00343119" w:rsidRDefault="00B11EB3" w:rsidP="00B11EB3">
      <w:pPr>
        <w:pStyle w:val="DanceBody"/>
      </w:pPr>
      <w:r w:rsidRPr="00343119">
        <w:t>1- 8</w:t>
      </w:r>
      <w:r w:rsidRPr="00343119">
        <w:tab/>
        <w:t xml:space="preserve">1s+2s </w:t>
      </w:r>
      <w:r>
        <w:t>dance Rose Progression: -</w:t>
      </w:r>
    </w:p>
    <w:p w:rsidR="00B11EB3" w:rsidRPr="00343119" w:rsidRDefault="00B11EB3" w:rsidP="00B11EB3">
      <w:pPr>
        <w:pStyle w:val="DanceBody"/>
      </w:pPr>
      <w:r w:rsidRPr="00343119">
        <w:tab/>
        <w:t>1- 2     1M+2L set as 1L+2M change places RH</w:t>
      </w:r>
    </w:p>
    <w:p w:rsidR="00B11EB3" w:rsidRPr="00343119" w:rsidRDefault="00B11EB3" w:rsidP="00B11EB3">
      <w:pPr>
        <w:pStyle w:val="DanceBody"/>
      </w:pPr>
      <w:r>
        <w:tab/>
      </w:r>
      <w:r w:rsidRPr="00343119">
        <w:t>3- 4     1M+2L 1/2 turn 2H as 1L &amp; 2M dance into partners place</w:t>
      </w:r>
    </w:p>
    <w:p w:rsidR="00B11EB3" w:rsidRPr="00343119" w:rsidRDefault="00B11EB3" w:rsidP="00B11EB3">
      <w:pPr>
        <w:pStyle w:val="DanceBody"/>
      </w:pPr>
      <w:r w:rsidRPr="00343119">
        <w:tab/>
        <w:t>5- 6     1M+2L cast into each other</w:t>
      </w:r>
      <w:r>
        <w:t>'</w:t>
      </w:r>
      <w:r w:rsidRPr="00343119">
        <w:t>s place as 1L+2M 1/2 turn 2H</w:t>
      </w:r>
    </w:p>
    <w:p w:rsidR="00B11EB3" w:rsidRDefault="00B11EB3" w:rsidP="00B11EB3">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B11EB3" w:rsidRDefault="00B11EB3" w:rsidP="00B11EB3">
      <w:pPr>
        <w:pStyle w:val="DanceBody"/>
      </w:pPr>
      <w:r>
        <w:t xml:space="preserve"> 9-16</w:t>
      </w:r>
      <w:r>
        <w:tab/>
        <w:t>2s+1s+3s dance reels of 3 on sides (1s pass 3rd corners RSh)</w:t>
      </w:r>
    </w:p>
    <w:p w:rsidR="00B11EB3" w:rsidRDefault="00B11EB3" w:rsidP="00B11EB3">
      <w:pPr>
        <w:pStyle w:val="DanceBody"/>
      </w:pPr>
      <w:r>
        <w:t>17-24</w:t>
      </w:r>
      <w:r>
        <w:tab/>
        <w:t>1s turn RH (4 bars), 2s+1s+3s set, drop hands &amp; set Advancing, pass partner LSh , pull back RSh to face partner in middle</w:t>
      </w:r>
    </w:p>
    <w:p w:rsidR="00B11EB3" w:rsidRDefault="00B11EB3" w:rsidP="00B11EB3">
      <w:pPr>
        <w:pStyle w:val="DanceBody"/>
      </w:pPr>
      <w:r>
        <w:t>25-28</w:t>
      </w:r>
      <w:r>
        <w:tab/>
        <w:t>2s+1s+3s turn partner 3/4 2H into line up/down middle, drop hands &amp; continue to dance round 3/4 round partner into line up/down middle facing partner again</w:t>
      </w:r>
    </w:p>
    <w:p w:rsidR="00B11EB3" w:rsidRDefault="00B11EB3" w:rsidP="00B11EB3">
      <w:pPr>
        <w:pStyle w:val="DanceBody"/>
        <w:keepNext w:val="0"/>
      </w:pPr>
      <w:r>
        <w:t>29-32</w:t>
      </w:r>
      <w:r>
        <w:tab/>
        <w:t>2s+1s+3s set. All cast Right &amp; dance out to own sides</w:t>
      </w:r>
    </w:p>
    <w:p w:rsidR="00B11EB3" w:rsidRDefault="00B11EB3" w:rsidP="00B11EB3"/>
    <w:p w:rsidR="00B11EB3" w:rsidRDefault="00B11EB3" w:rsidP="00B11EB3">
      <w:pPr>
        <w:pStyle w:val="Minicrib"/>
      </w:pPr>
      <w:r>
        <w:t>THE ROSE GARDEN  (S8x24)  2C (4C set)</w:t>
      </w:r>
      <w:r>
        <w:tab/>
        <w:t>Kathy Wendell Jorgensen  San Francisco Coll 2</w:t>
      </w:r>
    </w:p>
    <w:p w:rsidR="00B11EB3" w:rsidRPr="00A3683E" w:rsidRDefault="00B11EB3" w:rsidP="00B11EB3">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rPr>
        <w:t xml:space="preserve"> while </w:t>
      </w:r>
      <w:r w:rsidRPr="00A3683E">
        <w:t>2s loop round to 1</w:t>
      </w:r>
      <w:r w:rsidRPr="00972EEB">
        <w:t>st</w:t>
      </w:r>
      <w:r w:rsidRPr="00A3683E">
        <w:t xml:space="preserve"> pl &amp; 2s+1s cross RH</w:t>
      </w:r>
    </w:p>
    <w:p w:rsidR="00B11EB3" w:rsidRPr="00A3683E" w:rsidRDefault="00B11EB3" w:rsidP="00B11EB3">
      <w:pPr>
        <w:pStyle w:val="DanceBody"/>
      </w:pPr>
      <w:r w:rsidRPr="00A3683E">
        <w:t xml:space="preserve"> 9-12</w:t>
      </w:r>
      <w:r w:rsidRPr="00A3683E">
        <w:tab/>
        <w:t>2s+1s set advancing into middle passing partners LSh &amp; turn right about to face partner, turn partners 2H back to own sides</w:t>
      </w:r>
    </w:p>
    <w:p w:rsidR="00B11EB3" w:rsidRPr="00A3683E" w:rsidRDefault="00B11EB3" w:rsidP="00B11EB3">
      <w:pPr>
        <w:pStyle w:val="DanceBody"/>
      </w:pPr>
      <w:r w:rsidRPr="00A3683E">
        <w:t>13-16</w:t>
      </w:r>
      <w:r w:rsidRPr="00A3683E">
        <w:tab/>
        <w:t>2s facing 1s set advancing (up down) passing LSh &amp; turn right about to face other person &amp; turn 2H back to original places</w:t>
      </w:r>
    </w:p>
    <w:p w:rsidR="00B11EB3" w:rsidRPr="00A3683E" w:rsidRDefault="00B11EB3" w:rsidP="00B11EB3">
      <w:pPr>
        <w:pStyle w:val="DanceBody"/>
        <w:keepNext w:val="0"/>
      </w:pPr>
      <w:r w:rsidRPr="00A3683E">
        <w:t>17-24</w:t>
      </w:r>
      <w:r w:rsidRPr="00A3683E">
        <w:tab/>
        <w:t>1s+2 dance 4H round to left &amp; dance 1/2 Diamond Poussette</w:t>
      </w:r>
    </w:p>
    <w:p w:rsidR="00B11EB3" w:rsidRDefault="00B11EB3" w:rsidP="00B11EB3"/>
    <w:p w:rsidR="00B11EB3" w:rsidRDefault="00B11EB3" w:rsidP="00B11EB3">
      <w:pPr>
        <w:pStyle w:val="Minicrib"/>
      </w:pPr>
      <w:r>
        <w:t>A ROSE IN THE VALLEY  (M-(S64+J64))  Sq. Set</w:t>
      </w:r>
      <w:r>
        <w:tab/>
        <w:t>Carol Smith  Lower Hutt SCD 60th Anniv</w:t>
      </w:r>
    </w:p>
    <w:p w:rsidR="00B11EB3" w:rsidRDefault="00B11EB3" w:rsidP="00B11EB3">
      <w:pPr>
        <w:pStyle w:val="DanceBody"/>
      </w:pPr>
      <w:r w:rsidRPr="00A3683E">
        <w:t>Strathspey</w:t>
      </w:r>
    </w:p>
    <w:p w:rsidR="00B11EB3" w:rsidRPr="00A3683E" w:rsidRDefault="00B11EB3" w:rsidP="00B11EB3">
      <w:pPr>
        <w:pStyle w:val="DanceBody"/>
      </w:pPr>
      <w:r w:rsidRPr="00A3683E">
        <w:t>1- 8</w:t>
      </w:r>
      <w:r w:rsidRPr="00A3683E">
        <w:tab/>
        <w:t>All dance circle 8 hands round and back</w:t>
      </w:r>
    </w:p>
    <w:p w:rsidR="00B11EB3" w:rsidRPr="00A3683E" w:rsidRDefault="00B11EB3" w:rsidP="00B11EB3">
      <w:pPr>
        <w:pStyle w:val="DanceBody"/>
      </w:pPr>
      <w:r w:rsidRPr="00A3683E">
        <w:t xml:space="preserve"> 9-16</w:t>
      </w:r>
      <w:r w:rsidRPr="00A3683E">
        <w:tab/>
        <w:t>All dance Interlocking Reels of 4.  Pass partner RSh to begin</w:t>
      </w:r>
    </w:p>
    <w:p w:rsidR="00B11EB3" w:rsidRPr="00A3683E" w:rsidRDefault="00B11EB3" w:rsidP="00B11EB3">
      <w:pPr>
        <w:pStyle w:val="DanceBody"/>
      </w:pPr>
      <w:r w:rsidRPr="00A3683E">
        <w:t>17-24</w:t>
      </w:r>
      <w:r w:rsidRPr="00A3683E">
        <w:tab/>
        <w:t>1s+3s dance 1/2 R&amp;L, then 2s+4s dance 1/2 R&amp;L</w:t>
      </w:r>
    </w:p>
    <w:p w:rsidR="00B11EB3" w:rsidRPr="00A3683E" w:rsidRDefault="00B11EB3" w:rsidP="00B11EB3">
      <w:pPr>
        <w:pStyle w:val="DanceBody"/>
      </w:pPr>
      <w:r w:rsidRPr="00A3683E">
        <w:t>25-32</w:t>
      </w:r>
      <w:r w:rsidRPr="00A3683E">
        <w:tab/>
        <w:t>All dance Interlocking Reels of 4.  Pass partner LSh to begin</w:t>
      </w:r>
    </w:p>
    <w:p w:rsidR="00B11EB3" w:rsidRPr="00A3683E" w:rsidRDefault="00B11EB3" w:rsidP="00B11EB3">
      <w:pPr>
        <w:pStyle w:val="DanceBody"/>
      </w:pPr>
      <w:r w:rsidRPr="00A3683E">
        <w:t>33-40</w:t>
      </w:r>
      <w:r w:rsidRPr="00A3683E">
        <w:tab/>
        <w:t>All join nearer hands with partner, set, Petronella-in-tandem one place to the right.  Repeat, but Ladies omit end of petronella turn to face out</w:t>
      </w:r>
    </w:p>
    <w:p w:rsidR="00B11EB3" w:rsidRPr="00A3683E" w:rsidRDefault="00B11EB3" w:rsidP="00B11EB3">
      <w:pPr>
        <w:pStyle w:val="DanceBody"/>
      </w:pPr>
      <w:r w:rsidRPr="00A3683E">
        <w:t>41-56</w:t>
      </w:r>
      <w:r w:rsidRPr="00A3683E">
        <w:tab/>
        <w:t>All dance Schiehallion Reels, finish facing partners</w:t>
      </w:r>
    </w:p>
    <w:p w:rsidR="00B11EB3" w:rsidRPr="00A3683E" w:rsidRDefault="00B11EB3" w:rsidP="00B11EB3">
      <w:pPr>
        <w:pStyle w:val="DanceBody"/>
      </w:pPr>
      <w:r w:rsidRPr="00A3683E">
        <w:t>57-64</w:t>
      </w:r>
      <w:r w:rsidRPr="00A3683E">
        <w:tab/>
        <w:t>All set to partners, turn partners RH to face corner, set to corner, turn corner LH</w:t>
      </w:r>
    </w:p>
    <w:p w:rsidR="00B11EB3" w:rsidRPr="00A3683E" w:rsidRDefault="00B11EB3" w:rsidP="00B11EB3">
      <w:pPr>
        <w:pStyle w:val="DanceBody"/>
      </w:pPr>
      <w:r w:rsidRPr="00A3683E">
        <w:t>Jig</w:t>
      </w:r>
    </w:p>
    <w:p w:rsidR="00B11EB3" w:rsidRPr="00A3683E" w:rsidRDefault="00B11EB3" w:rsidP="00B11EB3">
      <w:pPr>
        <w:pStyle w:val="DanceBody"/>
      </w:pPr>
      <w:r w:rsidRPr="00A3683E">
        <w:t>65-120</w:t>
      </w:r>
      <w:r w:rsidRPr="00A3683E">
        <w:tab/>
        <w:t>Rep</w:t>
      </w:r>
      <w:r>
        <w:t>eat bars 1-56</w:t>
      </w:r>
    </w:p>
    <w:p w:rsidR="00B11EB3" w:rsidRPr="00A3683E" w:rsidRDefault="00B11EB3" w:rsidP="00B11EB3">
      <w:pPr>
        <w:pStyle w:val="DanceBody"/>
        <w:keepNext w:val="0"/>
      </w:pPr>
      <w:r w:rsidRPr="00A3683E">
        <w:t>121-128</w:t>
      </w:r>
      <w:r w:rsidRPr="00A3683E">
        <w:tab/>
        <w:t>All turn partner RH, turn corner LH</w:t>
      </w:r>
    </w:p>
    <w:p w:rsidR="00B11EB3" w:rsidRDefault="00B11EB3" w:rsidP="00B11EB3"/>
    <w:p w:rsidR="00B11EB3" w:rsidRDefault="00B11EB3" w:rsidP="00B11EB3">
      <w:pPr>
        <w:pStyle w:val="Minicrib"/>
      </w:pPr>
      <w:r>
        <w:t>ROSE JACOB'S REEL  (R8x32)  3C (4C set)</w:t>
      </w:r>
      <w:r>
        <w:tab/>
        <w:t>Ruary Laidlaw  Lochiel Collection</w:t>
      </w:r>
    </w:p>
    <w:p w:rsidR="00B11EB3" w:rsidRDefault="00B11EB3" w:rsidP="00B11EB3">
      <w:pPr>
        <w:pStyle w:val="DanceBody"/>
      </w:pPr>
      <w:r>
        <w:t xml:space="preserve"> 1- 8</w:t>
      </w:r>
      <w:r>
        <w:tab/>
        <w:t>1s dance Fig of 8 round 2s with 2s stepping up bars 3-4.  1s finish B-to-B, 1M facing 2L, 1L facing 2M</w:t>
      </w:r>
    </w:p>
    <w:p w:rsidR="00B11EB3" w:rsidRDefault="00B11EB3" w:rsidP="00B11EB3">
      <w:pPr>
        <w:pStyle w:val="DanceBody"/>
      </w:pPr>
      <w:r>
        <w:t xml:space="preserve"> 9-16</w:t>
      </w:r>
      <w:r>
        <w:tab/>
        <w:t>1s+2s dance RSh reel of 4 across, 1s pass LSh to finish in 2</w:t>
      </w:r>
      <w:r w:rsidRPr="00162C62">
        <w:t>nd</w:t>
      </w:r>
      <w:r>
        <w:t xml:space="preserve"> place, opp sides, facing out</w:t>
      </w:r>
    </w:p>
    <w:p w:rsidR="00B11EB3" w:rsidRDefault="00B11EB3" w:rsidP="00B11EB3">
      <w:pPr>
        <w:pStyle w:val="DanceBody"/>
      </w:pPr>
      <w:r>
        <w:t>17-24</w:t>
      </w:r>
      <w:r>
        <w:tab/>
        <w:t>Mirror (reflection) reels of 3 on sides (1s out/down, 3s in/up, 2s in/down to start)  1s end in middle NHJ facing down</w:t>
      </w:r>
    </w:p>
    <w:p w:rsidR="00B11EB3" w:rsidRDefault="00B11EB3" w:rsidP="00B11EB3">
      <w:pPr>
        <w:pStyle w:val="DanceBody"/>
        <w:keepNext w:val="0"/>
      </w:pPr>
      <w:r>
        <w:t>25-32</w:t>
      </w:r>
      <w:r>
        <w:tab/>
        <w:t>1s cross below 3s, cast up, meet, lead up to top &amp; cast to 2</w:t>
      </w:r>
      <w:r w:rsidRPr="00162C62">
        <w:t>nd</w:t>
      </w:r>
      <w:r>
        <w:t xml:space="preserve"> place own sides</w:t>
      </w:r>
    </w:p>
    <w:p w:rsidR="00B11EB3" w:rsidRDefault="00B11EB3" w:rsidP="00B11EB3"/>
    <w:p w:rsidR="00B11EB3" w:rsidRDefault="00B11EB3" w:rsidP="00B11EB3">
      <w:pPr>
        <w:pStyle w:val="Minicrib"/>
      </w:pPr>
      <w:r>
        <w:t>ROSE OF CAMBRIDGE  (S8x32)  3C (4C set)</w:t>
      </w:r>
      <w:r>
        <w:tab/>
        <w:t>Lesley McCourt, 2018</w:t>
      </w:r>
    </w:p>
    <w:p w:rsidR="00B11EB3" w:rsidRDefault="00B11EB3" w:rsidP="00B11EB3">
      <w:pPr>
        <w:pStyle w:val="DanceBody"/>
      </w:pPr>
      <w:r>
        <w:t xml:space="preserve"> 1- 8</w:t>
      </w:r>
      <w:r>
        <w:tab/>
        <w:t>1s cross down to dance mirror reels of 3 on opp side (2s out/up, 3s in/up to start)</w:t>
      </w:r>
    </w:p>
    <w:p w:rsidR="00B11EB3" w:rsidRDefault="00B11EB3" w:rsidP="00B11EB3">
      <w:pPr>
        <w:pStyle w:val="DanceBody"/>
      </w:pPr>
      <w:r>
        <w:t xml:space="preserve"> 9-16</w:t>
      </w:r>
      <w:r>
        <w:tab/>
        <w:t>1s cross down to dance mirror reels of 3 on own side</w:t>
      </w:r>
    </w:p>
    <w:p w:rsidR="00B11EB3" w:rsidRDefault="00B11EB3" w:rsidP="00B11EB3">
      <w:pPr>
        <w:pStyle w:val="DanceBody"/>
      </w:pPr>
      <w:r>
        <w:t>17-24</w:t>
      </w:r>
      <w:r>
        <w:tab/>
        <w:t>1s dance down NHJ (2 steps), turn 2H; dance up &amp; turn 2H back to place</w:t>
      </w:r>
    </w:p>
    <w:p w:rsidR="00B11EB3" w:rsidRDefault="00B11EB3" w:rsidP="00B11EB3">
      <w:pPr>
        <w:pStyle w:val="DanceBody"/>
      </w:pPr>
      <w:r>
        <w:t>25-32</w:t>
      </w:r>
      <w:r>
        <w:tab/>
        <w:t>1s+2s dance Rose Progression:</w:t>
      </w:r>
    </w:p>
    <w:p w:rsidR="00B11EB3" w:rsidRDefault="00B11EB3" w:rsidP="00B11EB3">
      <w:pPr>
        <w:pStyle w:val="DanceBody"/>
      </w:pPr>
      <w:r>
        <w:tab/>
        <w:t>25-26   1M+2L set as 1L+2M change places RH</w:t>
      </w:r>
    </w:p>
    <w:p w:rsidR="00B11EB3" w:rsidRDefault="00B11EB3" w:rsidP="00B11EB3">
      <w:pPr>
        <w:pStyle w:val="DanceBody"/>
      </w:pPr>
      <w:r>
        <w:tab/>
        <w:t>27-28   1M+2L 1/2 turn 2H as 1L &amp; 2M dance into partners place</w:t>
      </w:r>
    </w:p>
    <w:p w:rsidR="00B11EB3" w:rsidRDefault="00B11EB3" w:rsidP="00B11EB3">
      <w:pPr>
        <w:pStyle w:val="DanceBody"/>
      </w:pPr>
      <w:r>
        <w:tab/>
        <w:t>29-30   1M+2L cast into each others place as 1L+2M 1/2 turn 2H</w:t>
      </w:r>
    </w:p>
    <w:p w:rsidR="00B11EB3" w:rsidRDefault="00B11EB3" w:rsidP="00B11EB3">
      <w:pPr>
        <w:pStyle w:val="DanceBody"/>
        <w:keepNext w:val="0"/>
      </w:pPr>
      <w:r>
        <w:tab/>
        <w:t>31-32   1M &amp; 2L dance into 2</w:t>
      </w:r>
      <w:r w:rsidRPr="00972EEB">
        <w:t>nd</w:t>
      </w:r>
      <w:r>
        <w:t>/1</w:t>
      </w:r>
      <w:r w:rsidRPr="00972EEB">
        <w:t>st</w:t>
      </w:r>
      <w:r>
        <w:t xml:space="preserve"> places own side as 1L &amp; 2M cast to right to new places. 2 1 3</w:t>
      </w:r>
    </w:p>
    <w:p w:rsidR="00B11EB3" w:rsidRDefault="00B11EB3" w:rsidP="00B11EB3"/>
    <w:p w:rsidR="00B11EB3" w:rsidRDefault="00B11EB3" w:rsidP="00B11EB3">
      <w:pPr>
        <w:pStyle w:val="Minicrib"/>
      </w:pPr>
      <w:r>
        <w:t>ROSE OF DUNURE  (S3x32)  3C set</w:t>
      </w:r>
      <w:r>
        <w:tab/>
        <w:t>S Webb</w:t>
      </w:r>
    </w:p>
    <w:p w:rsidR="00B11EB3" w:rsidRPr="0081621C" w:rsidRDefault="00B11EB3" w:rsidP="00B11EB3">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B11EB3" w:rsidRPr="0081621C" w:rsidRDefault="00B11EB3" w:rsidP="00B11EB3">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B11EB3" w:rsidRPr="0081621C" w:rsidRDefault="00B11EB3" w:rsidP="00B11EB3">
      <w:pPr>
        <w:pStyle w:val="DanceBody"/>
      </w:pPr>
      <w:r w:rsidRPr="0081621C">
        <w:t>17-24</w:t>
      </w:r>
      <w:r w:rsidRPr="0081621C">
        <w:tab/>
        <w:t>1s cast up to 2</w:t>
      </w:r>
      <w:r w:rsidRPr="00972EEB">
        <w:t>nd</w:t>
      </w:r>
      <w:r w:rsidRPr="0081621C">
        <w:t xml:space="preserve"> pl</w:t>
      </w:r>
      <w:r w:rsidRPr="0081621C">
        <w:rPr>
          <w:b/>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B11EB3" w:rsidRPr="0081621C" w:rsidRDefault="00B11EB3" w:rsidP="00B11EB3">
      <w:pPr>
        <w:pStyle w:val="DanceBody"/>
        <w:keepNext w:val="0"/>
      </w:pPr>
      <w:r w:rsidRPr="0081621C">
        <w:t>25-32</w:t>
      </w:r>
      <w:r w:rsidRPr="0081621C">
        <w:tab/>
        <w:t>1M turns 1L under his right arm</w:t>
      </w:r>
      <w:r w:rsidRPr="0081621C">
        <w:rPr>
          <w:b/>
        </w:rPr>
        <w:t xml:space="preserve"> as </w:t>
      </w:r>
      <w:r w:rsidRPr="0081621C">
        <w:t xml:space="preserve">2s &amp; 3s </w:t>
      </w:r>
      <w:r>
        <w:t xml:space="preserve">1/2 </w:t>
      </w:r>
      <w:r w:rsidRPr="0081621C">
        <w:t>turn &amp; all dance the Knot to end 3 1 2</w:t>
      </w:r>
    </w:p>
    <w:p w:rsidR="00B11EB3" w:rsidRDefault="00B11EB3" w:rsidP="00B11EB3"/>
    <w:p w:rsidR="00B11EB3" w:rsidRDefault="00B11EB3" w:rsidP="00B11EB3">
      <w:pPr>
        <w:pStyle w:val="Minicrib"/>
      </w:pPr>
      <w:r>
        <w:t>ROSE OF GLAMIS  (M-2x(S32+R32))  Sq.Set</w:t>
      </w:r>
      <w:r>
        <w:tab/>
        <w:t>John Drewry  Rose of Glamis</w:t>
      </w:r>
    </w:p>
    <w:p w:rsidR="00B11EB3" w:rsidRDefault="00B11EB3" w:rsidP="00B11EB3">
      <w:pPr>
        <w:pStyle w:val="DanceBody"/>
      </w:pPr>
      <w:r>
        <w:t>Strathspey</w:t>
      </w:r>
    </w:p>
    <w:p w:rsidR="00B11EB3" w:rsidRDefault="00B11EB3" w:rsidP="00B11EB3">
      <w:pPr>
        <w:pStyle w:val="DanceBody"/>
      </w:pPr>
      <w:r>
        <w:t xml:space="preserve"> 1- 8</w:t>
      </w:r>
      <w:r>
        <w:tab/>
        <w:t>1s+3s Set+Link, 1M &amp; 3M pass partners to right, 1L followed closely by 3M dance out between 4s</w:t>
      </w:r>
      <w:r w:rsidRPr="00BA6B4D">
        <w:rPr>
          <w:b/>
        </w:rPr>
        <w:t xml:space="preserve"> while </w:t>
      </w:r>
      <w:r>
        <w:t>3L followed by 1M dance out between 2s, Ladies dance to their right &amp; Men to left to join ends of line of 4 with 2s/4s</w:t>
      </w:r>
    </w:p>
    <w:p w:rsidR="00B11EB3" w:rsidRDefault="00B11EB3" w:rsidP="00B11EB3">
      <w:pPr>
        <w:pStyle w:val="DanceBody"/>
      </w:pPr>
      <w:r>
        <w:t xml:space="preserve"> 9-16</w:t>
      </w:r>
      <w:r>
        <w:tab/>
        <w:t>All set in lines of 4 on sides, 1M &amp; 3 M cast to opposite ends of lines</w:t>
      </w:r>
      <w:r w:rsidRPr="00BA6B4D">
        <w:rPr>
          <w:b/>
        </w:rPr>
        <w:t xml:space="preserve"> while </w:t>
      </w:r>
      <w:r>
        <w:t>partners dance into centre &amp; pirouette (BtoB), Men dance into centre &amp; pirouette</w:t>
      </w:r>
      <w:r w:rsidRPr="00BA6B4D">
        <w:rPr>
          <w:b/>
        </w:rPr>
        <w:t xml:space="preserve"> while </w:t>
      </w:r>
      <w:r>
        <w:t>Ladies dance right to end of side lines facing out, Men dance out to right to ends of line facing out</w:t>
      </w:r>
      <w:r w:rsidRPr="00BA6B4D">
        <w:rPr>
          <w:b/>
        </w:rPr>
        <w:t xml:space="preserve"> while </w:t>
      </w:r>
      <w:r>
        <w:t>partners cast to opposite ends of line</w:t>
      </w:r>
    </w:p>
    <w:p w:rsidR="00B11EB3" w:rsidRDefault="00B11EB3" w:rsidP="00B11EB3">
      <w:pPr>
        <w:pStyle w:val="DanceBody"/>
      </w:pPr>
      <w:r>
        <w:t>17-24</w:t>
      </w:r>
      <w:r>
        <w:tab/>
        <w:t>All dance full reels of 4 on sides</w:t>
      </w:r>
    </w:p>
    <w:p w:rsidR="00B11EB3" w:rsidRPr="00504A9E" w:rsidRDefault="00B11EB3" w:rsidP="00B11EB3">
      <w:pPr>
        <w:pStyle w:val="DanceBody"/>
      </w:pPr>
      <w:r>
        <w:t>25-32</w:t>
      </w:r>
      <w:r>
        <w:tab/>
        <w:t xml:space="preserve">Middle couples turn dancers at ends once round, finish in lines of 4 all facing across set (3M+2L+2M+1L facing 3L+4M+L+1M).  All set, 3s+1s advancing towards partners </w:t>
      </w:r>
      <w:r>
        <w:rPr>
          <w:b/>
        </w:rPr>
        <w:t>whlst</w:t>
      </w:r>
      <w:r>
        <w:t xml:space="preserve"> 2s+4s turn to face partners; all 3/4 turn partners to end in prom hold facing clockwise (Men on outside), all Promenade on 1 place &amp; face in.  4 3 2 1</w:t>
      </w:r>
    </w:p>
    <w:p w:rsidR="00B11EB3" w:rsidRDefault="00B11EB3" w:rsidP="00B11EB3">
      <w:pPr>
        <w:pStyle w:val="DanceBody"/>
      </w:pPr>
      <w:r>
        <w:t>Reel</w:t>
      </w:r>
    </w:p>
    <w:p w:rsidR="00B11EB3" w:rsidRDefault="00B11EB3" w:rsidP="00B11EB3">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rPr>
        <w:t xml:space="preserve"> while </w:t>
      </w:r>
      <w:r>
        <w:t>Men turn Ladies by RH to finish in Sq.Set</w:t>
      </w:r>
    </w:p>
    <w:p w:rsidR="00B11EB3" w:rsidRDefault="00B11EB3" w:rsidP="00B11EB3">
      <w:pPr>
        <w:pStyle w:val="DanceBody"/>
      </w:pPr>
      <w:r>
        <w:t xml:space="preserve"> 9-16</w:t>
      </w:r>
      <w:r>
        <w:tab/>
        <w:t>4s &amp; 2s with 2H joined set &amp; pass each other couple (Men BtoB), set &amp; pass back (Ladies BtoB)</w:t>
      </w:r>
    </w:p>
    <w:p w:rsidR="00B11EB3" w:rsidRDefault="00B11EB3" w:rsidP="00B11EB3">
      <w:pPr>
        <w:pStyle w:val="DanceBody"/>
      </w:pPr>
      <w:r>
        <w:t>17-24</w:t>
      </w:r>
      <w:r>
        <w:tab/>
        <w:t>All joining RH with partners set, Men set again</w:t>
      </w:r>
      <w:r w:rsidRPr="00BA6B4D">
        <w:rPr>
          <w:b/>
        </w:rPr>
        <w:t xml:space="preserve"> </w:t>
      </w:r>
      <w:r>
        <w:rPr>
          <w:b/>
        </w:rPr>
        <w:t xml:space="preserve">as </w:t>
      </w:r>
      <w:r>
        <w:t>Ladies turn right under partners arm, 1.1/4 turn to end in prom hold facing anticlockwise</w:t>
      </w:r>
    </w:p>
    <w:p w:rsidR="00B11EB3" w:rsidRDefault="00B11EB3" w:rsidP="00B11EB3">
      <w:pPr>
        <w:pStyle w:val="DanceBody"/>
      </w:pPr>
      <w:r>
        <w:t>25-32</w:t>
      </w:r>
      <w:r>
        <w:tab/>
        <w:t>All Promenade round</w:t>
      </w:r>
    </w:p>
    <w:p w:rsidR="00B11EB3" w:rsidRDefault="00B11EB3" w:rsidP="00B11EB3">
      <w:pPr>
        <w:pStyle w:val="DanceBody"/>
        <w:keepNext w:val="0"/>
      </w:pPr>
      <w:r>
        <w:tab/>
        <w:t>Repeat Strathspey &amp; Reel again to end in original pstns</w:t>
      </w:r>
    </w:p>
    <w:p w:rsidR="00B11EB3" w:rsidRDefault="00B11EB3" w:rsidP="00B11EB3"/>
    <w:p w:rsidR="00B11EB3" w:rsidRDefault="00B11EB3" w:rsidP="00B11EB3">
      <w:pPr>
        <w:pStyle w:val="Minicrib"/>
      </w:pPr>
      <w:r>
        <w:t>ROSE OF KILRAVOCK  (S8x32)  2C (4C set)</w:t>
      </w:r>
      <w:r>
        <w:tab/>
        <w:t>John Drewry  Bon Accord Bk</w:t>
      </w:r>
    </w:p>
    <w:p w:rsidR="00B11EB3" w:rsidRDefault="00B11EB3" w:rsidP="00B11EB3">
      <w:pPr>
        <w:pStyle w:val="DanceBody"/>
      </w:pPr>
      <w:r>
        <w:t xml:space="preserve"> 1- 8</w:t>
      </w:r>
      <w:r>
        <w:tab/>
        <w:t>1s+2s set, turn 2H &amp; circle 4H round to left</w:t>
      </w:r>
    </w:p>
    <w:p w:rsidR="00B11EB3" w:rsidRDefault="00B11EB3" w:rsidP="00B11EB3">
      <w:pPr>
        <w:pStyle w:val="DanceBody"/>
      </w:pPr>
      <w:r>
        <w:t xml:space="preserve"> 9-16</w:t>
      </w:r>
      <w:r>
        <w:tab/>
        <w:t>1s+2s dance reel of 4 across (1M+2L pass LSh to start) &amp; end with 1L+2M turning LH to give RH to partner (diagonal line)</w:t>
      </w:r>
    </w:p>
    <w:p w:rsidR="00B11EB3" w:rsidRDefault="00B11EB3" w:rsidP="00B11EB3">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rPr>
        <w:t xml:space="preserve"> while </w:t>
      </w:r>
      <w:r>
        <w:t>partner chase 3/4 round</w:t>
      </w:r>
    </w:p>
    <w:p w:rsidR="00B11EB3" w:rsidRDefault="00B11EB3" w:rsidP="00B11EB3">
      <w:pPr>
        <w:pStyle w:val="DanceBody"/>
        <w:keepNext w:val="0"/>
      </w:pPr>
      <w:r>
        <w:t>25-32</w:t>
      </w:r>
      <w:r>
        <w:tab/>
        <w:t>1s+2s set twice (diagonally in) &amp; dance 2 couple DoSiDo: - dance in diagonally move round to right &amp; dance backwards to pl (or RH across)</w:t>
      </w:r>
    </w:p>
    <w:p w:rsidR="00B11EB3" w:rsidRDefault="00B11EB3" w:rsidP="00B11EB3"/>
    <w:p w:rsidR="00B11EB3" w:rsidRDefault="00B11EB3" w:rsidP="00B11EB3">
      <w:pPr>
        <w:pStyle w:val="Minicrib"/>
      </w:pPr>
      <w:r>
        <w:t>THE ROSE OF SAINT ANDREWS  (J4x40)  4C Set</w:t>
      </w:r>
      <w:r>
        <w:tab/>
        <w:t>Peter Hastings  Acme Coll &amp; Woodside Coll</w:t>
      </w:r>
    </w:p>
    <w:p w:rsidR="00B11EB3" w:rsidRDefault="00B11EB3" w:rsidP="00B11EB3">
      <w:pPr>
        <w:pStyle w:val="DanceBody"/>
      </w:pPr>
      <w:r>
        <w:t xml:space="preserve"> 1- 8</w:t>
      </w:r>
      <w:r>
        <w:tab/>
        <w:t>1s dance down &amp; back to top</w:t>
      </w:r>
    </w:p>
    <w:p w:rsidR="00B11EB3" w:rsidRDefault="00B11EB3" w:rsidP="00B11EB3">
      <w:pPr>
        <w:pStyle w:val="DanceBody"/>
      </w:pPr>
      <w:r>
        <w:t xml:space="preserve"> 9-16</w:t>
      </w:r>
      <w:r>
        <w:tab/>
        <w:t>1s+2s set. 1s+2s change places RH on sides</w:t>
      </w:r>
      <w:r w:rsidRPr="00BA6B4D">
        <w:rPr>
          <w:b/>
        </w:rPr>
        <w:t xml:space="preserve"> while </w:t>
      </w:r>
      <w:r>
        <w:t>3s set, 1s+3s change places LH on sides</w:t>
      </w:r>
      <w:r w:rsidRPr="00BA6B4D">
        <w:rPr>
          <w:b/>
        </w:rPr>
        <w:t xml:space="preserve"> while </w:t>
      </w:r>
      <w:r>
        <w:t>4s set &amp; 1s+4s change places RH on sides</w:t>
      </w:r>
    </w:p>
    <w:p w:rsidR="00B11EB3" w:rsidRDefault="00B11EB3" w:rsidP="00B11EB3">
      <w:pPr>
        <w:pStyle w:val="DanceBody"/>
      </w:pPr>
      <w:r>
        <w:t>17-24</w:t>
      </w:r>
      <w:r>
        <w:tab/>
        <w:t>All dance reels of 4 on side</w:t>
      </w:r>
    </w:p>
    <w:p w:rsidR="00B11EB3" w:rsidRDefault="00B11EB3" w:rsidP="00B11EB3">
      <w:pPr>
        <w:pStyle w:val="DanceBody"/>
      </w:pPr>
      <w:r>
        <w:t>25-32</w:t>
      </w:r>
      <w:r>
        <w:tab/>
        <w:t>2M+3L+4M+1L dance reel of 4 in middle</w:t>
      </w:r>
      <w:r w:rsidRPr="00BA6B4D">
        <w:rPr>
          <w:b/>
        </w:rPr>
        <w:t xml:space="preserve"> while </w:t>
      </w:r>
      <w:r>
        <w:t>partners chase clockwise once round</w:t>
      </w:r>
    </w:p>
    <w:p w:rsidR="00B11EB3" w:rsidRDefault="00B11EB3" w:rsidP="00B11EB3">
      <w:pPr>
        <w:pStyle w:val="DanceBody"/>
        <w:keepNext w:val="0"/>
      </w:pPr>
      <w:r>
        <w:t>33-40</w:t>
      </w:r>
      <w:r>
        <w:tab/>
        <w:t>All circle 8H round &amp; back. End 2 3 4 1</w:t>
      </w:r>
    </w:p>
    <w:p w:rsidR="00B11EB3" w:rsidRDefault="00B11EB3" w:rsidP="00B11EB3"/>
    <w:p w:rsidR="00B11EB3" w:rsidRDefault="00B11EB3" w:rsidP="00B11EB3">
      <w:pPr>
        <w:pStyle w:val="Minicrib"/>
      </w:pPr>
      <w:r>
        <w:t>THE ROSE OF THE NORTH  (S8x32)  3C (4C set)</w:t>
      </w:r>
      <w:r>
        <w:tab/>
        <w:t>Roy Goldring  Leeds Silver Jubilee</w:t>
      </w:r>
    </w:p>
    <w:p w:rsidR="00B11EB3" w:rsidRDefault="00B11EB3" w:rsidP="00B11EB3">
      <w:pPr>
        <w:pStyle w:val="DanceBody"/>
      </w:pPr>
      <w:r>
        <w:t xml:space="preserve"> 1- 4</w:t>
      </w:r>
      <w:r>
        <w:tab/>
        <w:t>1s lead down below 3s, cross &amp; cast up to 2</w:t>
      </w:r>
      <w:r w:rsidRPr="00972EEB">
        <w:t>nd</w:t>
      </w:r>
      <w:r>
        <w:t xml:space="preserve"> place on opposite side</w:t>
      </w:r>
    </w:p>
    <w:p w:rsidR="00B11EB3" w:rsidRDefault="00B11EB3" w:rsidP="00B11EB3">
      <w:pPr>
        <w:pStyle w:val="DanceBody"/>
      </w:pPr>
      <w:r>
        <w:t xml:space="preserve"> 5-16</w:t>
      </w:r>
      <w:r>
        <w:tab/>
        <w:t>2s+1s+3s dance 3 couple R&amp;L, 1s end facing 1</w:t>
      </w:r>
      <w:r w:rsidRPr="00972EEB">
        <w:t>st</w:t>
      </w:r>
      <w:r>
        <w:t xml:space="preserve"> corners</w:t>
      </w:r>
    </w:p>
    <w:p w:rsidR="00B11EB3" w:rsidRDefault="00B11EB3" w:rsidP="00B11EB3">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B11EB3" w:rsidRDefault="00B11EB3" w:rsidP="00B11EB3">
      <w:pPr>
        <w:pStyle w:val="DanceBody"/>
        <w:keepNext w:val="0"/>
      </w:pPr>
      <w:r>
        <w:rPr>
          <w:szCs w:val="72"/>
        </w:rPr>
        <w:t>25-32</w:t>
      </w:r>
      <w:r>
        <w:rPr>
          <w:szCs w:val="72"/>
        </w:rPr>
        <w:tab/>
        <w:t xml:space="preserve">1M+2s &amp; 1L+3s circle 3H round to left &amp; on bar 4 1s pull back RSh to face each other &amp; set; </w:t>
      </w:r>
      <w:r>
        <w:t>1s Petronella turn to 2nd place own side.  2 1 3</w:t>
      </w:r>
    </w:p>
    <w:p w:rsidR="00B11EB3" w:rsidRDefault="00B11EB3" w:rsidP="00B11EB3"/>
    <w:p w:rsidR="00B11EB3" w:rsidRDefault="00B11EB3" w:rsidP="00B11EB3">
      <w:pPr>
        <w:pStyle w:val="Minicrib"/>
      </w:pPr>
      <w:r>
        <w:t>ROSEBERRY RIDGE  (R4x32)  4C set</w:t>
      </w:r>
      <w:r>
        <w:tab/>
        <w:t>John Scott  Cleveland Coll</w:t>
      </w:r>
    </w:p>
    <w:p w:rsidR="00B11EB3" w:rsidRDefault="00B11EB3" w:rsidP="00B11EB3">
      <w:pPr>
        <w:pStyle w:val="DanceBody"/>
      </w:pPr>
      <w:r>
        <w:t xml:space="preserve"> 1- 8</w:t>
      </w:r>
      <w:r>
        <w:tab/>
        <w:t>1s &amp; 3s lead down between 2s/4s &amp; cast back to place, 1s+2s</w:t>
      </w:r>
      <w:r w:rsidRPr="007F0D5A">
        <w:rPr>
          <w:b/>
        </w:rPr>
        <w:t xml:space="preserve"> also </w:t>
      </w:r>
      <w:r>
        <w:t>3s+4s dance LH across</w:t>
      </w:r>
    </w:p>
    <w:p w:rsidR="00B11EB3" w:rsidRDefault="00B11EB3" w:rsidP="00B11EB3">
      <w:pPr>
        <w:pStyle w:val="DanceBody"/>
      </w:pPr>
      <w:r>
        <w:t xml:space="preserve"> 9-16</w:t>
      </w:r>
      <w:r>
        <w:tab/>
        <w:t>1s+2s</w:t>
      </w:r>
      <w:r w:rsidRPr="007F0D5A">
        <w:rPr>
          <w:b/>
        </w:rPr>
        <w:t xml:space="preserve"> also </w:t>
      </w:r>
      <w:r>
        <w:t>3s+4s dance R&amp;L ending in middle</w:t>
      </w:r>
    </w:p>
    <w:p w:rsidR="00B11EB3" w:rsidRDefault="00B11EB3" w:rsidP="00B11EB3">
      <w:pPr>
        <w:pStyle w:val="DanceBody"/>
      </w:pPr>
      <w:r>
        <w:t>17-24</w:t>
      </w:r>
      <w:r>
        <w:tab/>
        <w:t>1s+2s</w:t>
      </w:r>
      <w:r w:rsidRPr="007F0D5A">
        <w:rPr>
          <w:b/>
        </w:rPr>
        <w:t xml:space="preserve"> also </w:t>
      </w:r>
      <w:r>
        <w:t>3s+4s dance the Rondel</w:t>
      </w:r>
    </w:p>
    <w:p w:rsidR="00B11EB3" w:rsidRDefault="00B11EB3" w:rsidP="00B11EB3">
      <w:pPr>
        <w:pStyle w:val="DanceBody"/>
        <w:keepNext w:val="0"/>
      </w:pPr>
      <w:r>
        <w:t>25-32</w:t>
      </w:r>
      <w:r>
        <w:tab/>
        <w:t>1s+4s+3s dance 1/2 reel of 3 on sides (1s out &amp; down to start), all turn partners RH.  2 3 4 1</w:t>
      </w:r>
    </w:p>
    <w:p w:rsidR="00B11EB3" w:rsidRDefault="00B11EB3" w:rsidP="00B11EB3"/>
    <w:p w:rsidR="00B11EB3" w:rsidRDefault="00B11EB3" w:rsidP="00B11EB3">
      <w:pPr>
        <w:pStyle w:val="Minicrib"/>
      </w:pPr>
      <w:r>
        <w:t>THE ROSEDALE REEL  (R8x40)  3C (4C set)</w:t>
      </w:r>
      <w:r>
        <w:tab/>
        <w:t>Ronald Morton Smith  Centennial Coll</w:t>
      </w:r>
    </w:p>
    <w:p w:rsidR="00B11EB3" w:rsidRDefault="00B11EB3" w:rsidP="00B11EB3">
      <w:pPr>
        <w:pStyle w:val="DanceBody"/>
      </w:pPr>
      <w:r>
        <w:t xml:space="preserve"> 1- 8</w:t>
      </w:r>
      <w:r>
        <w:tab/>
        <w:t>1s set, cast (2s step up 3-4); 1s set advancing &amp; turn RH to face 1st corners</w:t>
      </w:r>
    </w:p>
    <w:p w:rsidR="00B11EB3" w:rsidRDefault="00B11EB3" w:rsidP="00B11EB3">
      <w:pPr>
        <w:pStyle w:val="DanceBody"/>
      </w:pPr>
      <w:r>
        <w:t xml:space="preserve"> 9-16</w:t>
      </w:r>
      <w:r>
        <w:tab/>
        <w:t>1s dance RSh reels of 4 with 1st corners, 1st turn RH to face 2nd corners</w:t>
      </w:r>
    </w:p>
    <w:p w:rsidR="00B11EB3" w:rsidRDefault="00B11EB3" w:rsidP="00B11EB3">
      <w:pPr>
        <w:pStyle w:val="DanceBody"/>
      </w:pPr>
      <w:r>
        <w:t>17-24</w:t>
      </w:r>
      <w:r>
        <w:tab/>
        <w:t>1s dance LSh reels of 4 with 2nd corners ending in the centre facing each other.</w:t>
      </w:r>
    </w:p>
    <w:p w:rsidR="00B11EB3" w:rsidRDefault="00B11EB3" w:rsidP="00B11EB3">
      <w:pPr>
        <w:pStyle w:val="DanceBody"/>
      </w:pPr>
      <w:r>
        <w:t>25-28</w:t>
      </w:r>
      <w:r>
        <w:tab/>
        <w:t>1s set, 1s turn RH</w:t>
      </w:r>
    </w:p>
    <w:p w:rsidR="00B11EB3" w:rsidRDefault="00B11EB3" w:rsidP="00B11EB3">
      <w:pPr>
        <w:pStyle w:val="DanceBody"/>
      </w:pPr>
      <w:r>
        <w:t>29-36</w:t>
      </w:r>
      <w:r>
        <w:tab/>
        <w:t>1s dance RSh reels of 3 with 2s &amp; 3s on opposite sides</w:t>
      </w:r>
    </w:p>
    <w:p w:rsidR="00B11EB3" w:rsidRDefault="00B11EB3" w:rsidP="00B11EB3">
      <w:pPr>
        <w:pStyle w:val="DanceBody"/>
        <w:keepNext w:val="0"/>
      </w:pPr>
      <w:r>
        <w:t>37-40</w:t>
      </w:r>
      <w:r>
        <w:tab/>
        <w:t>1s dance RH across (Lady with 2s &amp; Man with 3s)</w:t>
      </w:r>
    </w:p>
    <w:p w:rsidR="00B11EB3" w:rsidRDefault="00B11EB3" w:rsidP="00B11EB3"/>
    <w:p w:rsidR="00B11EB3" w:rsidRDefault="00B11EB3" w:rsidP="00B11EB3">
      <w:pPr>
        <w:pStyle w:val="Minicrib"/>
      </w:pPr>
      <w:r>
        <w:t>THE ROSEDALE REEL  (R8x32)  3C (4C set)</w:t>
      </w:r>
      <w:r>
        <w:tab/>
        <w:t>Rhys Henrikson, (age 12)</w:t>
      </w:r>
    </w:p>
    <w:p w:rsidR="00B11EB3" w:rsidRDefault="00B11EB3" w:rsidP="00B11EB3">
      <w:pPr>
        <w:pStyle w:val="DanceBody"/>
      </w:pPr>
      <w:r>
        <w:t xml:space="preserve"> 1-8</w:t>
      </w:r>
      <w:r>
        <w:tab/>
        <w:t>1s cross RH &amp; cast; 1s cross passing RSh, turn 3rd corner RH to finish 1M between 2s and 1L between 3s</w:t>
      </w:r>
    </w:p>
    <w:p w:rsidR="00B11EB3" w:rsidRDefault="00B11EB3" w:rsidP="00B11EB3">
      <w:pPr>
        <w:pStyle w:val="DanceBody"/>
      </w:pPr>
      <w:r>
        <w:t xml:space="preserve"> 9-16</w:t>
      </w:r>
      <w:r>
        <w:tab/>
        <w:t>1s turn LH 1.1/4 to finish in 2nd place own side; all 3 couples turn LH, 2s &amp; 3s finish on the sides, 1s face each other on the 2nd corner diagonal</w:t>
      </w:r>
    </w:p>
    <w:p w:rsidR="00B11EB3" w:rsidRDefault="00B11EB3" w:rsidP="00B11EB3">
      <w:pPr>
        <w:pStyle w:val="DanceBody"/>
      </w:pPr>
      <w:r>
        <w:t>17-24</w:t>
      </w:r>
      <w:r>
        <w:tab/>
        <w:t>1s dance diag reel of 4 with 2nd corners (1s pass each other LSh, 2nd corners dance to their left). 1s finish facing each other just in from 2nd place own side</w:t>
      </w:r>
    </w:p>
    <w:p w:rsidR="00B11EB3" w:rsidRDefault="00B11EB3" w:rsidP="00B11EB3">
      <w:pPr>
        <w:pStyle w:val="DanceBody"/>
        <w:keepNext w:val="0"/>
      </w:pPr>
      <w:r>
        <w:t>25-32</w:t>
      </w:r>
      <w:r>
        <w:tab/>
        <w:t>1s pull back RSh to dance Fig 8 on the side (dance RSh round 4th corner, LSh round 3rd corner). 1s end in 2nd place own side. 2 1 3</w:t>
      </w:r>
    </w:p>
    <w:p w:rsidR="00B11EB3" w:rsidRDefault="00B11EB3" w:rsidP="00B11EB3"/>
    <w:p w:rsidR="00B11EB3" w:rsidRDefault="00B11EB3" w:rsidP="00B11EB3">
      <w:pPr>
        <w:pStyle w:val="Minicrib"/>
      </w:pPr>
      <w:r>
        <w:t>THE ROSELATH CROSS  (J8x32)  3C (4C set)</w:t>
      </w:r>
      <w:r>
        <w:tab/>
        <w:t>Henrietta Vosper  RSCDS Bk 41</w:t>
      </w:r>
    </w:p>
    <w:p w:rsidR="00B11EB3" w:rsidRPr="00072F00" w:rsidRDefault="00B11EB3" w:rsidP="00B11EB3">
      <w:pPr>
        <w:pStyle w:val="DanceBody"/>
      </w:pPr>
      <w:r w:rsidRPr="00072F00">
        <w:t xml:space="preserve"> 1- 8</w:t>
      </w:r>
      <w:r w:rsidRPr="00072F00">
        <w:tab/>
        <w:t>1s+2s+3s dance reflection reels of 3 on sides (1s dance in &amp; down to start) &amp; end with 1s in 2nd pl BtoB facing own sides &amp; 2s in 1st pl</w:t>
      </w:r>
    </w:p>
    <w:p w:rsidR="00B11EB3" w:rsidRPr="00072F00" w:rsidRDefault="00B11EB3" w:rsidP="00B11EB3">
      <w:pPr>
        <w:pStyle w:val="DanceBody"/>
      </w:pPr>
      <w:r w:rsidRPr="00072F00">
        <w:t xml:space="preserve"> 9-16</w:t>
      </w:r>
      <w:r w:rsidRPr="00072F00">
        <w:tab/>
        <w:t>2s+1s+3s set, 1s 1/4 turn to right &amp; set with 2s+3s (</w:t>
      </w:r>
      <w:r w:rsidRPr="00072F00">
        <w:rPr>
          <w:b/>
        </w:rPr>
        <w:t xml:space="preserve">as </w:t>
      </w:r>
      <w:r w:rsidRPr="00072F00">
        <w:t>Crown Triangles), 1s dance RSh round RH corner into middle BtoB facing opp sides</w:t>
      </w:r>
    </w:p>
    <w:p w:rsidR="00B11EB3" w:rsidRPr="00072F00" w:rsidRDefault="00B11EB3" w:rsidP="00B11EB3">
      <w:pPr>
        <w:pStyle w:val="DanceBody"/>
      </w:pPr>
      <w:r w:rsidRPr="00072F00">
        <w:t>17-24</w:t>
      </w:r>
      <w:r w:rsidRPr="00072F00">
        <w:tab/>
        <w:t>Repeat from new positions 1s ending in 2nd place own sides</w:t>
      </w:r>
    </w:p>
    <w:p w:rsidR="00B11EB3" w:rsidRPr="00072F00" w:rsidRDefault="00B11EB3" w:rsidP="00B11EB3">
      <w:pPr>
        <w:pStyle w:val="DanceBody"/>
        <w:keepNext w:val="0"/>
      </w:pPr>
      <w:r w:rsidRPr="00072F00">
        <w:t>25-32</w:t>
      </w:r>
      <w:r w:rsidRPr="00072F00">
        <w:tab/>
        <w:t>1s dance reels of 3 across (Lady with 2s &amp; Man with 3s)</w:t>
      </w:r>
    </w:p>
    <w:p w:rsidR="00B11EB3" w:rsidRDefault="00B11EB3" w:rsidP="00B11EB3"/>
    <w:p w:rsidR="00B11EB3" w:rsidRDefault="00B11EB3" w:rsidP="00B11EB3">
      <w:pPr>
        <w:pStyle w:val="Minicrib"/>
        <w:rPr>
          <w:lang w:eastAsia="en-GB"/>
        </w:rPr>
      </w:pPr>
      <w:r>
        <w:rPr>
          <w:lang w:eastAsia="en-GB"/>
        </w:rPr>
        <w:t>ROSEMARY'S RETIREMENT REEL  (R96)  Sq.Set</w:t>
      </w:r>
      <w:r>
        <w:rPr>
          <w:lang w:eastAsia="en-GB"/>
        </w:rPr>
        <w:tab/>
        <w:t>Lynda Hughes, 2012  Liddington SCD Group</w:t>
      </w:r>
    </w:p>
    <w:p w:rsidR="00B11EB3" w:rsidRPr="00F05BF0" w:rsidRDefault="00B11EB3" w:rsidP="00B11EB3">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B11EB3" w:rsidRPr="00F05BF0" w:rsidRDefault="00B11EB3" w:rsidP="00B11EB3">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B11EB3" w:rsidRPr="00F05BF0" w:rsidRDefault="00B11EB3" w:rsidP="00B11EB3">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B11EB3" w:rsidRPr="00F05BF0" w:rsidRDefault="00B11EB3" w:rsidP="00B11EB3">
      <w:pPr>
        <w:pStyle w:val="DanceBody"/>
        <w:rPr>
          <w:lang w:eastAsia="en-GB"/>
        </w:rPr>
      </w:pPr>
      <w:r w:rsidRPr="00F05BF0">
        <w:rPr>
          <w:lang w:eastAsia="en-GB"/>
        </w:rPr>
        <w:t>25-28</w:t>
      </w:r>
      <w:r>
        <w:rPr>
          <w:lang w:eastAsia="en-GB"/>
        </w:rPr>
        <w:tab/>
        <w:t>All 4 couples Adv+</w:t>
      </w:r>
      <w:r w:rsidRPr="00F05BF0">
        <w:rPr>
          <w:lang w:eastAsia="en-GB"/>
        </w:rPr>
        <w:t>Retire</w:t>
      </w:r>
    </w:p>
    <w:p w:rsidR="00B11EB3" w:rsidRPr="00F05BF0" w:rsidRDefault="00B11EB3" w:rsidP="00B11EB3">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B11EB3" w:rsidRPr="00F05BF0" w:rsidRDefault="00B11EB3" w:rsidP="00B11EB3">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B11EB3" w:rsidRPr="00F05BF0" w:rsidRDefault="00B11EB3" w:rsidP="00B11EB3">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B11EB3" w:rsidRPr="00F05BF0" w:rsidRDefault="00B11EB3" w:rsidP="00B11EB3">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B11EB3" w:rsidRPr="00F05BF0" w:rsidRDefault="00B11EB3" w:rsidP="00B11EB3">
      <w:pPr>
        <w:pStyle w:val="DanceBody"/>
        <w:rPr>
          <w:lang w:eastAsia="en-GB"/>
        </w:rPr>
      </w:pPr>
      <w:r>
        <w:rPr>
          <w:lang w:eastAsia="en-GB"/>
        </w:rPr>
        <w:t>49-72</w:t>
      </w:r>
      <w:r>
        <w:rPr>
          <w:lang w:eastAsia="en-GB"/>
        </w:rPr>
        <w:tab/>
        <w:t>Repeat 25-48</w:t>
      </w:r>
    </w:p>
    <w:p w:rsidR="00B11EB3" w:rsidRPr="00F05BF0" w:rsidRDefault="00B11EB3" w:rsidP="00B11EB3">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B11EB3" w:rsidRPr="00F05BF0" w:rsidRDefault="00B11EB3" w:rsidP="00B11EB3">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B11EB3" w:rsidRDefault="00B11EB3" w:rsidP="00B11EB3">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B11EB3" w:rsidRDefault="00B11EB3" w:rsidP="00B11EB3"/>
    <w:p w:rsidR="00B11EB3" w:rsidRDefault="00B11EB3" w:rsidP="00B11EB3">
      <w:pPr>
        <w:pStyle w:val="Minicrib"/>
      </w:pPr>
      <w:r>
        <w:t>ROSEMARY'S WASHING-MACHINE  (R1x88)  Sq.Set</w:t>
      </w:r>
      <w:r>
        <w:tab/>
        <w:t>Hazel Astle &amp; Margaret Palmer  Liverpool at 70</w:t>
      </w:r>
    </w:p>
    <w:p w:rsidR="00B11EB3" w:rsidRDefault="00B11EB3" w:rsidP="00B11EB3">
      <w:pPr>
        <w:pStyle w:val="DanceBody"/>
      </w:pPr>
      <w:r>
        <w:t xml:space="preserve"> 1- 8</w:t>
      </w:r>
      <w:r>
        <w:tab/>
        <w:t>Ladies cast by the right to dance clockwise round the outside of the set back to place.</w:t>
      </w:r>
    </w:p>
    <w:p w:rsidR="00B11EB3" w:rsidRDefault="00B11EB3" w:rsidP="00B11EB3">
      <w:pPr>
        <w:pStyle w:val="DanceBody"/>
      </w:pPr>
      <w:r>
        <w:t xml:space="preserve"> 9-16</w:t>
      </w:r>
      <w:r>
        <w:tab/>
        <w:t>Men cast by the left to dance anticlockwise round the outside of the set back to place</w:t>
      </w:r>
    </w:p>
    <w:p w:rsidR="00B11EB3" w:rsidRDefault="00B11EB3" w:rsidP="00B11EB3">
      <w:pPr>
        <w:pStyle w:val="DanceBody"/>
      </w:pPr>
      <w:r>
        <w:t>17-24</w:t>
      </w:r>
      <w:r>
        <w:tab/>
        <w:t>1s+3s advance 2 steps, turn opposite person RH to finish facing each other, cast right back to place. All set</w:t>
      </w:r>
    </w:p>
    <w:p w:rsidR="00B11EB3" w:rsidRDefault="00B11EB3" w:rsidP="00B11EB3">
      <w:pPr>
        <w:pStyle w:val="DanceBody"/>
      </w:pPr>
      <w:r>
        <w:t>25-32</w:t>
      </w:r>
      <w:r>
        <w:tab/>
        <w:t>2s+4s repeat bars 17-24</w:t>
      </w:r>
    </w:p>
    <w:p w:rsidR="00B11EB3" w:rsidRDefault="00B11EB3" w:rsidP="00B11EB3">
      <w:pPr>
        <w:pStyle w:val="DanceBody"/>
      </w:pPr>
      <w:r>
        <w:t>33-40</w:t>
      </w:r>
      <w:r>
        <w:tab/>
        <w:t>All dance 1/2 Grand Chain, set to partner, pull back RSh (using Pas de Basque) to finish back to back with partner</w:t>
      </w:r>
    </w:p>
    <w:p w:rsidR="00B11EB3" w:rsidRDefault="00B11EB3" w:rsidP="00B11EB3">
      <w:pPr>
        <w:pStyle w:val="DanceBody"/>
      </w:pPr>
      <w:r>
        <w:t>41-48</w:t>
      </w:r>
      <w:r>
        <w:tab/>
        <w:t>Repeats bars 33-40 back to original places, all finish facing in</w:t>
      </w:r>
    </w:p>
    <w:p w:rsidR="00B11EB3" w:rsidRDefault="00B11EB3" w:rsidP="00B11EB3">
      <w:pPr>
        <w:pStyle w:val="DanceBody"/>
      </w:pPr>
      <w:r>
        <w:t>49-64</w:t>
      </w:r>
      <w:r>
        <w:tab/>
        <w:t>1s+3s dance 1/2 R&amp;L &amp; Ladies' Chain, chase anticlockwise back to place</w:t>
      </w:r>
    </w:p>
    <w:p w:rsidR="00B11EB3" w:rsidRDefault="00B11EB3" w:rsidP="00B11EB3">
      <w:pPr>
        <w:pStyle w:val="DanceBody"/>
      </w:pPr>
      <w:r>
        <w:t>65-80</w:t>
      </w:r>
      <w:r>
        <w:tab/>
        <w:t>2s+4s chase clockwise 1/2 way round the set, dance Men's Chain, dance 1/2 R&amp;L</w:t>
      </w:r>
    </w:p>
    <w:p w:rsidR="00B11EB3" w:rsidRDefault="00B11EB3" w:rsidP="00B11EB3">
      <w:pPr>
        <w:pStyle w:val="DanceBody"/>
        <w:keepNext w:val="0"/>
      </w:pPr>
      <w:r>
        <w:t>81-88</w:t>
      </w:r>
      <w:r>
        <w:tab/>
        <w:t>All dance 8H round &amp; back</w:t>
      </w:r>
    </w:p>
    <w:p w:rsidR="00B11EB3" w:rsidRDefault="00B11EB3" w:rsidP="00B11EB3"/>
    <w:p w:rsidR="00B11EB3" w:rsidRDefault="00B11EB3" w:rsidP="00B11EB3">
      <w:pPr>
        <w:pStyle w:val="Minicrib"/>
      </w:pPr>
      <w:r>
        <w:t>THE ROSETTA STONE  (S8x32)  3C (4C set)</w:t>
      </w:r>
      <w:r>
        <w:tab/>
        <w:t>M Beatie  Belfast Bk</w:t>
      </w:r>
    </w:p>
    <w:p w:rsidR="00B11EB3" w:rsidRDefault="00B11EB3" w:rsidP="00B11EB3">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B11EB3" w:rsidRDefault="00B11EB3" w:rsidP="00B11EB3">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B11EB3" w:rsidRDefault="00B11EB3" w:rsidP="00B11EB3">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B11EB3" w:rsidRDefault="00B11EB3" w:rsidP="00B11EB3">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B11EB3" w:rsidRDefault="00B11EB3" w:rsidP="00B11EB3"/>
    <w:p w:rsidR="00B11EB3" w:rsidRDefault="00B11EB3" w:rsidP="00B11EB3">
      <w:pPr>
        <w:pStyle w:val="Minicrib"/>
      </w:pPr>
      <w:r>
        <w:t>ROSEWOOD JEM  (S3x32)  3C Set</w:t>
      </w:r>
      <w:r>
        <w:tab/>
        <w:t>C Inglis  Gatineau Gathering</w:t>
      </w:r>
    </w:p>
    <w:p w:rsidR="00B11EB3" w:rsidRDefault="00B11EB3" w:rsidP="00B11EB3">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B11EB3" w:rsidRDefault="00B11EB3" w:rsidP="00B11EB3">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B11EB3" w:rsidRDefault="00B11EB3" w:rsidP="00B11EB3">
      <w:pPr>
        <w:pStyle w:val="DanceBody"/>
      </w:pPr>
      <w:r>
        <w:t>17-24</w:t>
      </w:r>
      <w:r>
        <w:tab/>
        <w:t>3s &amp; 1s 3/4 turn 2H into a line up/down middle &amp; dance 1/2 reel of 4, 3/4 turn 2H to opposite sides</w:t>
      </w:r>
    </w:p>
    <w:p w:rsidR="00B11EB3" w:rsidRDefault="00B11EB3" w:rsidP="00B11EB3">
      <w:pPr>
        <w:pStyle w:val="DanceBody"/>
        <w:keepNext w:val="0"/>
      </w:pPr>
      <w:r>
        <w:t>25-32</w:t>
      </w:r>
      <w:r>
        <w:tab/>
        <w:t>1s+2s dance R&amp;L 1/2 way, 2s+3s dance R&amp;L 1/2 way while 1s turn 2H twice</w:t>
      </w:r>
    </w:p>
    <w:p w:rsidR="00B11EB3" w:rsidRDefault="00B11EB3" w:rsidP="00B11EB3"/>
    <w:p w:rsidR="00B11EB3" w:rsidRDefault="00B11EB3" w:rsidP="00B11EB3">
      <w:pPr>
        <w:pStyle w:val="Minicrib"/>
      </w:pPr>
      <w:r>
        <w:t>ROSLIN CASTLE  (R8x32)  3C (4C Set)</w:t>
      </w:r>
      <w:r>
        <w:tab/>
        <w:t>Jean Attwood  Alexander Bk 2</w:t>
      </w:r>
    </w:p>
    <w:p w:rsidR="00B11EB3" w:rsidRDefault="00B11EB3" w:rsidP="00B11EB3">
      <w:pPr>
        <w:pStyle w:val="DanceBody"/>
      </w:pPr>
      <w:r>
        <w:t xml:space="preserve"> 1- 8</w:t>
      </w:r>
      <w:r>
        <w:tab/>
        <w:t>1s cast 1 place &amp; dance 1/2 Fig 8 round 2s, 1s turn LH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B11EB3" w:rsidRDefault="00B11EB3" w:rsidP="00B11EB3">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B11EB3" w:rsidRDefault="00B11EB3" w:rsidP="00B11EB3">
      <w:pPr>
        <w:pStyle w:val="DanceBody"/>
        <w:keepNext w:val="0"/>
      </w:pPr>
      <w:r>
        <w:t>25-32</w:t>
      </w:r>
      <w:r>
        <w:tab/>
        <w:t>1s dance RH across (Man with 3s at top &amp; Lady with 2s), 1s turn LH 1.1/2 times to 2</w:t>
      </w:r>
      <w:r w:rsidRPr="00972EEB">
        <w:t>nd</w:t>
      </w:r>
      <w:r>
        <w:t xml:space="preserve"> place</w:t>
      </w:r>
      <w:r w:rsidRPr="00BA6B4D">
        <w:rPr>
          <w:b/>
        </w:rPr>
        <w:t xml:space="preserve"> while </w:t>
      </w:r>
      <w:r>
        <w:t>3s+2s chase clockwise 1/2 way</w:t>
      </w:r>
    </w:p>
    <w:p w:rsidR="00B11EB3" w:rsidRDefault="00B11EB3" w:rsidP="00B11EB3"/>
    <w:p w:rsidR="00B11EB3" w:rsidRDefault="00B11EB3" w:rsidP="00B11EB3">
      <w:pPr>
        <w:pStyle w:val="Minicrib"/>
      </w:pPr>
      <w:r>
        <w:t>ROSNOR ABBEY  (J8x40)  2C (4C set)</w:t>
      </w:r>
      <w:r>
        <w:tab/>
        <w:t>MMM 1</w:t>
      </w:r>
    </w:p>
    <w:p w:rsidR="00B11EB3" w:rsidRDefault="00B11EB3" w:rsidP="00B11EB3">
      <w:pPr>
        <w:pStyle w:val="DanceBody"/>
      </w:pPr>
      <w:r>
        <w:t xml:space="preserve"> 1- 8</w:t>
      </w:r>
      <w:r>
        <w:tab/>
        <w:t>1L+2M 3/4 turn RH &amp; set to each other (Man facing up &amp; Lady down), 1L+2M turn 1/2 LH back to places &amp; set</w:t>
      </w:r>
    </w:p>
    <w:p w:rsidR="00B11EB3" w:rsidRDefault="00B11EB3" w:rsidP="00B11EB3">
      <w:pPr>
        <w:pStyle w:val="DanceBody"/>
      </w:pPr>
      <w:r>
        <w:t xml:space="preserve"> 9-16</w:t>
      </w:r>
      <w:r>
        <w:tab/>
        <w:t>1M+2L repeat above Fig</w:t>
      </w:r>
    </w:p>
    <w:p w:rsidR="00B11EB3" w:rsidRDefault="00B11EB3" w:rsidP="00B11EB3">
      <w:pPr>
        <w:pStyle w:val="DanceBody"/>
      </w:pPr>
      <w:r>
        <w:t>17-24</w:t>
      </w:r>
      <w:r>
        <w:tab/>
        <w:t>1s lead down the middle &amp; back ready for Allemande</w:t>
      </w:r>
    </w:p>
    <w:p w:rsidR="00B11EB3" w:rsidRDefault="00B11EB3" w:rsidP="00B11EB3">
      <w:pPr>
        <w:pStyle w:val="DanceBody"/>
      </w:pPr>
      <w:r>
        <w:t>25-32</w:t>
      </w:r>
      <w:r>
        <w:tab/>
        <w:t>1s+2s dance Allemande</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ROSS IN BLOOM  (S4x32)  4C set</w:t>
      </w:r>
      <w:r>
        <w:tab/>
        <w:t>Marmie Smith  Birmingham Platinum Bk</w:t>
      </w:r>
    </w:p>
    <w:p w:rsidR="00B11EB3" w:rsidRPr="001E6253" w:rsidRDefault="00B11EB3" w:rsidP="00B11EB3">
      <w:pPr>
        <w:pStyle w:val="DanceBody"/>
      </w:pPr>
      <w:r w:rsidRPr="001E6253">
        <w:t xml:space="preserve"> 1- 4</w:t>
      </w:r>
      <w:r w:rsidRPr="001E6253">
        <w:tab/>
        <w:t xml:space="preserve">1M+2L </w:t>
      </w:r>
      <w:r w:rsidRPr="001E6253">
        <w:rPr>
          <w:b/>
        </w:rPr>
        <w:t>also</w:t>
      </w:r>
      <w:r w:rsidRPr="001E6253">
        <w:t xml:space="preserve"> 3M+4L turn 2H 1.1/2 times to change places</w:t>
      </w:r>
    </w:p>
    <w:p w:rsidR="00B11EB3" w:rsidRPr="001E6253" w:rsidRDefault="00B11EB3" w:rsidP="00B11EB3">
      <w:pPr>
        <w:pStyle w:val="DanceBody"/>
      </w:pPr>
      <w:r w:rsidRPr="001E6253">
        <w:t xml:space="preserve"> 5- 8</w:t>
      </w:r>
      <w:r w:rsidRPr="001E6253">
        <w:tab/>
        <w:t xml:space="preserve">1L+2M </w:t>
      </w:r>
      <w:r w:rsidRPr="001E6253">
        <w:rPr>
          <w:b/>
        </w:rPr>
        <w:t>also</w:t>
      </w:r>
      <w:r w:rsidRPr="001E6253">
        <w:t xml:space="preserve"> 3L+4M turn 2H 1.1/2 times to change places (2)(1)(4)(3)</w:t>
      </w:r>
    </w:p>
    <w:p w:rsidR="00B11EB3" w:rsidRPr="001E6253" w:rsidRDefault="00B11EB3" w:rsidP="00B11EB3">
      <w:pPr>
        <w:pStyle w:val="DanceBody"/>
      </w:pPr>
      <w:r w:rsidRPr="001E6253">
        <w:t xml:space="preserve"> 9-16</w:t>
      </w:r>
      <w:r w:rsidRPr="001E6253">
        <w:tab/>
        <w:t>1s &amp; 4s (middle couples) dance Fig 8 around nearest end couple (1s round 2s at top, 4s round 3s at bottom)</w:t>
      </w:r>
    </w:p>
    <w:p w:rsidR="00B11EB3" w:rsidRPr="001E6253" w:rsidRDefault="00B11EB3" w:rsidP="00B11EB3">
      <w:pPr>
        <w:pStyle w:val="DanceBody"/>
      </w:pPr>
      <w:r w:rsidRPr="001E6253">
        <w:t>17-24</w:t>
      </w:r>
      <w:r w:rsidRPr="001E6253">
        <w:tab/>
        <w:t>All dance NHJ down for 2 steps, turn 2H 1.1/2 times (4 bars) &amp; dance up, ending on own sides 2 1 4 3</w:t>
      </w:r>
    </w:p>
    <w:p w:rsidR="00B11EB3" w:rsidRPr="001E6253" w:rsidRDefault="00B11EB3" w:rsidP="00B11EB3">
      <w:pPr>
        <w:pStyle w:val="DanceBody"/>
        <w:keepNext w:val="0"/>
      </w:pPr>
      <w:r w:rsidRPr="001E6253">
        <w:t>25-32</w:t>
      </w:r>
      <w:r w:rsidRPr="001E6253">
        <w:tab/>
        <w:t>1s+4s+3s (bottom 3 couples) dance the Knot, to finish 2 3 4 1</w:t>
      </w:r>
    </w:p>
    <w:p w:rsidR="00B11EB3" w:rsidRDefault="00B11EB3" w:rsidP="00B11EB3"/>
    <w:p w:rsidR="00B11EB3" w:rsidRDefault="00B11EB3" w:rsidP="00B11EB3">
      <w:pPr>
        <w:pStyle w:val="Minicrib"/>
      </w:pPr>
      <w:r>
        <w:t>ROSS MEOR  (S8x32)  3C (4C set)</w:t>
      </w:r>
      <w:r>
        <w:tab/>
        <w:t>Johnson  RSCDS Bk 29</w:t>
      </w:r>
    </w:p>
    <w:p w:rsidR="00B11EB3" w:rsidRDefault="00B11EB3" w:rsidP="00B11EB3">
      <w:pPr>
        <w:pStyle w:val="DanceBody"/>
      </w:pPr>
      <w:r>
        <w:t xml:space="preserve"> 1- 8</w:t>
      </w:r>
      <w:r>
        <w:tab/>
        <w:t>1M+2M dance across between partners &amp; cast round partners back to places, 1L+2L repeat</w:t>
      </w:r>
    </w:p>
    <w:p w:rsidR="00B11EB3" w:rsidRDefault="00B11EB3" w:rsidP="00B11EB3">
      <w:pPr>
        <w:pStyle w:val="DanceBody"/>
      </w:pPr>
      <w:r>
        <w:t xml:space="preserve"> 9-16</w:t>
      </w:r>
      <w:r>
        <w:tab/>
        <w:t>1s+2s dance double Fig of 8</w:t>
      </w:r>
    </w:p>
    <w:p w:rsidR="00B11EB3" w:rsidRDefault="00B11EB3" w:rsidP="00B11EB3">
      <w:pPr>
        <w:pStyle w:val="DanceBody"/>
      </w:pPr>
      <w:r>
        <w:t>17-24</w:t>
      </w:r>
      <w:r>
        <w:tab/>
        <w:t>1s+3s dance double Fig of 8</w:t>
      </w:r>
    </w:p>
    <w:p w:rsidR="00B11EB3" w:rsidRDefault="00B11EB3" w:rsidP="00B11EB3">
      <w:pPr>
        <w:pStyle w:val="DanceBody"/>
        <w:keepNext w:val="0"/>
      </w:pPr>
      <w:r>
        <w:t>25-32</w:t>
      </w:r>
      <w:r>
        <w:tab/>
        <w:t>1s+3s dance R&amp;L</w:t>
      </w:r>
    </w:p>
    <w:p w:rsidR="00B11EB3" w:rsidRDefault="00B11EB3" w:rsidP="00B11EB3"/>
    <w:p w:rsidR="00B11EB3" w:rsidRDefault="00B11EB3" w:rsidP="00B11EB3">
      <w:pPr>
        <w:pStyle w:val="Minicrib"/>
      </w:pPr>
      <w:r>
        <w:t>THE ROSS OF MULL  (R8x32)  3C (4C set)</w:t>
      </w:r>
      <w:r>
        <w:tab/>
        <w:t>Gail Cordy  Wasatch Mountain Coll</w:t>
      </w:r>
    </w:p>
    <w:p w:rsidR="00B11EB3" w:rsidRDefault="00B11EB3" w:rsidP="00B11EB3">
      <w:pPr>
        <w:pStyle w:val="DanceBody"/>
      </w:pPr>
      <w:r>
        <w:t xml:space="preserve"> 1- 8</w:t>
      </w:r>
      <w:r>
        <w:tab/>
        <w:t>1s cross RH, cast (2s step up); 1s lead down LH, cross below 3s &amp; cast up to 2nd place own side</w:t>
      </w:r>
    </w:p>
    <w:p w:rsidR="00B11EB3" w:rsidRDefault="00B11EB3" w:rsidP="00B11EB3">
      <w:pPr>
        <w:pStyle w:val="DanceBody"/>
      </w:pPr>
      <w:r>
        <w:t xml:space="preserve"> 9-16</w:t>
      </w:r>
      <w:r>
        <w:tab/>
        <w:t>2s+1s+3s dance mirror reels of 3 on sides (1s in/up, 2s out/down, 3s out/up)</w:t>
      </w:r>
    </w:p>
    <w:p w:rsidR="00B11EB3" w:rsidRDefault="00B11EB3" w:rsidP="00B11EB3">
      <w:pPr>
        <w:pStyle w:val="DanceBody"/>
      </w:pPr>
      <w:r>
        <w:t>17-24</w:t>
      </w:r>
      <w:r>
        <w:tab/>
        <w:t>1s lead down RH, cast up round 3s; 1s turn LH 1.1/2 to face 1st corners</w:t>
      </w:r>
    </w:p>
    <w:p w:rsidR="00B11EB3" w:rsidRDefault="00B11EB3" w:rsidP="00B11EB3">
      <w:pPr>
        <w:pStyle w:val="DanceBody"/>
        <w:keepNext w:val="0"/>
      </w:pPr>
      <w:r>
        <w:t>25-32</w:t>
      </w:r>
      <w:r>
        <w:tab/>
        <w:t>1s turn corner RH, partner LH, 2nd corner RH &amp; cross LH to 2nd place own side.  2 1 3</w:t>
      </w:r>
    </w:p>
    <w:p w:rsidR="00B11EB3" w:rsidRDefault="00B11EB3" w:rsidP="00B11EB3"/>
    <w:p w:rsidR="00B11EB3" w:rsidRDefault="00B11EB3" w:rsidP="00B11EB3">
      <w:pPr>
        <w:pStyle w:val="Minicrib"/>
      </w:pPr>
      <w:r>
        <w:t>ROSS REEL  (J8x32)  3C (4C set)</w:t>
      </w:r>
      <w:r>
        <w:tab/>
        <w:t>H Thomson  Herefordshire 40th Anniv</w:t>
      </w:r>
    </w:p>
    <w:p w:rsidR="00B11EB3" w:rsidRPr="00EA7F69" w:rsidRDefault="00B11EB3" w:rsidP="00B11EB3">
      <w:pPr>
        <w:pStyle w:val="DanceBody"/>
      </w:pPr>
      <w:r w:rsidRPr="00EA7F69">
        <w:t>1- 8</w:t>
      </w:r>
      <w:r w:rsidRPr="00EA7F69">
        <w:tab/>
        <w:t>1s+2s set &amp; dance 1/2 RH across, set &amp; dance 1/2 LH across</w:t>
      </w:r>
    </w:p>
    <w:p w:rsidR="00B11EB3" w:rsidRPr="00EA7F69" w:rsidRDefault="00B11EB3" w:rsidP="00B11EB3">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B11EB3" w:rsidRPr="00EA7F69" w:rsidRDefault="00B11EB3" w:rsidP="00B11EB3">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B11EB3" w:rsidRPr="00EA7F69" w:rsidRDefault="00B11EB3" w:rsidP="00B11EB3">
      <w:pPr>
        <w:pStyle w:val="DanceBody"/>
        <w:keepNext w:val="0"/>
      </w:pPr>
      <w:r w:rsidRPr="00EA7F69">
        <w:t>25-32</w:t>
      </w:r>
      <w:r w:rsidRPr="00EA7F69">
        <w:tab/>
        <w:t>2s+1s+3s Adv+Ret, 1s turn RH 1.1/2 times to own sides.</w:t>
      </w:r>
    </w:p>
    <w:p w:rsidR="00B11EB3" w:rsidRDefault="00B11EB3" w:rsidP="00B11EB3"/>
    <w:p w:rsidR="00B11EB3" w:rsidRDefault="00B11EB3" w:rsidP="00B11EB3">
      <w:pPr>
        <w:pStyle w:val="Minicrib"/>
      </w:pPr>
      <w:r>
        <w:t>THE ROSS STRATHSPEY  (S3x32)  3C set</w:t>
      </w:r>
      <w:r>
        <w:tab/>
        <w:t>West Renfrewshire RSCDS</w:t>
      </w:r>
    </w:p>
    <w:p w:rsidR="00B11EB3" w:rsidRDefault="00B11EB3" w:rsidP="00B11EB3">
      <w:pPr>
        <w:pStyle w:val="DanceBody"/>
      </w:pPr>
      <w:r>
        <w:t xml:space="preserve"> 1- 8</w:t>
      </w:r>
      <w:r>
        <w:tab/>
        <w:t>1s cross down to dance reels of 3 on opposite sides &amp; end with 1s dancing to face 1</w:t>
      </w:r>
      <w:r w:rsidRPr="00972EEB">
        <w:t>st</w:t>
      </w:r>
      <w:r>
        <w:t xml:space="preserve"> corners</w:t>
      </w:r>
      <w:r w:rsidRPr="00BA6B4D">
        <w:rPr>
          <w:b/>
        </w:rPr>
        <w:t xml:space="preserve"> </w:t>
      </w:r>
      <w:r>
        <w:rPr>
          <w:b/>
        </w:rPr>
        <w:t xml:space="preserve">as </w:t>
      </w:r>
      <w:r>
        <w:t>2s dance up to 1</w:t>
      </w:r>
      <w:r w:rsidRPr="00972EEB">
        <w:t>st</w:t>
      </w:r>
      <w:r>
        <w:t xml:space="preserve"> place</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B11EB3" w:rsidRDefault="00B11EB3" w:rsidP="00B11EB3">
      <w:pPr>
        <w:pStyle w:val="DanceBody"/>
      </w:pPr>
      <w:r>
        <w:t>17-24</w:t>
      </w:r>
      <w:r>
        <w:tab/>
        <w:t>1s dance 1/2 Figs of 8 1M round 2s &amp; 1L round 3s, 1s+3s Set+Link</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THE ROSSINGTON STRATHSPEY  (S3x32)  3C Triangular set</w:t>
      </w:r>
      <w:r>
        <w:tab/>
        <w:t>Bill Libby  Island Games &amp; Nova Scotia Collection 2017</w:t>
      </w:r>
    </w:p>
    <w:p w:rsidR="00B11EB3" w:rsidRDefault="00B11EB3" w:rsidP="00B11EB3">
      <w:pPr>
        <w:pStyle w:val="DanceBody"/>
      </w:pPr>
      <w:r>
        <w:t xml:space="preserve"> 1- 8</w:t>
      </w:r>
      <w:r>
        <w:tab/>
        <w:t>All set, Ladies (NHJ with partner on left) dance RH across for 2 places &amp; all set.  2 3 1</w:t>
      </w:r>
    </w:p>
    <w:p w:rsidR="00B11EB3" w:rsidRDefault="00B11EB3" w:rsidP="00B11EB3">
      <w:pPr>
        <w:pStyle w:val="DanceBody"/>
      </w:pPr>
      <w:r>
        <w:t xml:space="preserve"> 9-16</w:t>
      </w:r>
      <w:r>
        <w:tab/>
        <w:t>All turn partner 2H &amp; circle 6H round for 2 places &amp; turn partner 2H.  3 1 2</w:t>
      </w:r>
    </w:p>
    <w:p w:rsidR="00B11EB3" w:rsidRDefault="00B11EB3" w:rsidP="00B11EB3">
      <w:pPr>
        <w:pStyle w:val="DanceBody"/>
      </w:pPr>
      <w:r>
        <w:t>17-24</w:t>
      </w:r>
      <w:r>
        <w:tab/>
        <w:t>Men dance Fig 8, dancing in front of partner, behind next lady (on right, passing LSh), round partner (passing RSh) &amp; take prom hold with partner</w:t>
      </w:r>
    </w:p>
    <w:p w:rsidR="00B11EB3" w:rsidRDefault="00B11EB3" w:rsidP="00B11EB3">
      <w:pPr>
        <w:pStyle w:val="DanceBody"/>
        <w:keepNext w:val="0"/>
      </w:pPr>
      <w:r>
        <w:t>25-32</w:t>
      </w:r>
      <w:r>
        <w:tab/>
        <w:t>All dance reel of 3 across (3s in 1</w:t>
      </w:r>
      <w:r w:rsidRPr="00972EEB">
        <w:t>st</w:t>
      </w:r>
      <w:r>
        <w:t xml:space="preserve"> place pass 2s on right RSh)  3 1 2</w:t>
      </w:r>
    </w:p>
    <w:p w:rsidR="00B11EB3" w:rsidRDefault="00B11EB3" w:rsidP="00B11EB3"/>
    <w:p w:rsidR="00B11EB3" w:rsidRDefault="00B11EB3" w:rsidP="00B11EB3">
      <w:pPr>
        <w:pStyle w:val="Minicrib"/>
      </w:pPr>
      <w:r>
        <w:t>ROSSLYN CASTLE  (J8x32)  3C (4C set)</w:t>
      </w:r>
      <w:r>
        <w:tab/>
        <w:t>Hugh A Thurston  16 SCDs</w:t>
      </w:r>
    </w:p>
    <w:p w:rsidR="00B11EB3" w:rsidRDefault="00B11EB3" w:rsidP="00B11EB3">
      <w:pPr>
        <w:pStyle w:val="DanceBody"/>
      </w:pPr>
      <w:r>
        <w:t xml:space="preserve"> 1- 8</w:t>
      </w:r>
      <w:r>
        <w:tab/>
        <w:t>1s set &amp; change places RH, 1s+2s set to &amp; change places RH with partners.  1 (2) 3</w:t>
      </w:r>
    </w:p>
    <w:p w:rsidR="00B11EB3" w:rsidRDefault="00B11EB3" w:rsidP="00B11EB3">
      <w:pPr>
        <w:pStyle w:val="DanceBody"/>
      </w:pPr>
      <w:r>
        <w:t xml:space="preserve"> 9-16</w:t>
      </w:r>
      <w:r>
        <w:tab/>
        <w:t>1s+2s+3s set to &amp; change places RH with partners, 1s+2s+3s advance setting &amp; 1/2 turn partner 2H.  1 (2) 3</w:t>
      </w:r>
    </w:p>
    <w:p w:rsidR="00B11EB3" w:rsidRDefault="00B11EB3" w:rsidP="00B11EB3">
      <w:pPr>
        <w:pStyle w:val="DanceBody"/>
      </w:pPr>
      <w:r>
        <w:t>17-24</w:t>
      </w:r>
      <w:r>
        <w:tab/>
        <w:t>1s+2s+3s dance Grand Chain (1s cross to start)</w:t>
      </w:r>
    </w:p>
    <w:p w:rsidR="00B11EB3" w:rsidRDefault="00B11EB3" w:rsidP="00B11EB3">
      <w:pPr>
        <w:pStyle w:val="DanceBody"/>
        <w:keepNext w:val="0"/>
      </w:pPr>
      <w:r>
        <w:t>25-32</w:t>
      </w:r>
      <w:r>
        <w:tab/>
        <w:t>1s+2s dance 1/2 R&amp;L, 1s 1/2 turn RH</w:t>
      </w:r>
    </w:p>
    <w:p w:rsidR="00B11EB3" w:rsidRDefault="00B11EB3" w:rsidP="00B11EB3"/>
    <w:p w:rsidR="00B11EB3" w:rsidRDefault="00B11EB3" w:rsidP="00B11EB3">
      <w:pPr>
        <w:pStyle w:val="Minicrib"/>
      </w:pPr>
      <w:r>
        <w:t>ROSSS'S REEL  (R8x32)  3C (4C set)</w:t>
      </w:r>
      <w:r>
        <w:tab/>
        <w:t>Gaye Collin  The Musicians' Wedding</w:t>
      </w:r>
    </w:p>
    <w:p w:rsidR="00B11EB3" w:rsidRDefault="00B11EB3" w:rsidP="00B11EB3">
      <w:pPr>
        <w:pStyle w:val="DanceBody"/>
      </w:pPr>
      <w:r>
        <w:t xml:space="preserve"> 1-16</w:t>
      </w:r>
      <w:r>
        <w:tab/>
        <w:t>1s+2s dance "The Rosss":</w:t>
      </w:r>
    </w:p>
    <w:p w:rsidR="00B11EB3" w:rsidRDefault="00B11EB3" w:rsidP="00B11EB3">
      <w:pPr>
        <w:pStyle w:val="DanceBody"/>
      </w:pPr>
      <w:r>
        <w:tab/>
        <w:t xml:space="preserve">1-4     1M+2L cross RH, cast to their Left </w:t>
      </w:r>
      <w:r>
        <w:rPr>
          <w:b/>
        </w:rPr>
        <w:t>while</w:t>
      </w:r>
      <w:r>
        <w:t xml:space="preserve"> partners step up/down &amp; face out bars 3-4</w:t>
      </w:r>
    </w:p>
    <w:p w:rsidR="00B11EB3" w:rsidRDefault="00B11EB3" w:rsidP="00B11EB3">
      <w:pPr>
        <w:pStyle w:val="DanceBody"/>
      </w:pPr>
      <w:r>
        <w:tab/>
        <w:t xml:space="preserve">5-8     1M+1L </w:t>
      </w:r>
      <w:r>
        <w:rPr>
          <w:b/>
        </w:rPr>
        <w:t>also</w:t>
      </w:r>
      <w:r>
        <w:t xml:space="preserve"> 2L+2M turn LH on sides</w:t>
      </w:r>
    </w:p>
    <w:p w:rsidR="00B11EB3" w:rsidRDefault="00B11EB3" w:rsidP="00B11EB3">
      <w:pPr>
        <w:pStyle w:val="DanceBody"/>
      </w:pPr>
      <w:r>
        <w:tab/>
        <w:t xml:space="preserve">9-12   1M+2L cross RH, cast to their Right </w:t>
      </w:r>
      <w:r>
        <w:rPr>
          <w:b/>
        </w:rPr>
        <w:t>while</w:t>
      </w:r>
      <w:r>
        <w:t xml:space="preserve"> partners step up/down &amp; face out bars 11-12</w:t>
      </w:r>
    </w:p>
    <w:p w:rsidR="00B11EB3" w:rsidRDefault="00B11EB3" w:rsidP="00B11EB3">
      <w:pPr>
        <w:pStyle w:val="DanceBody"/>
      </w:pPr>
      <w:r>
        <w:tab/>
        <w:t xml:space="preserve">13-16 1M+1L </w:t>
      </w:r>
      <w:r>
        <w:rPr>
          <w:b/>
        </w:rPr>
        <w:t>also</w:t>
      </w:r>
      <w:r>
        <w:t xml:space="preserve"> 2L+2M turn RH on sides</w:t>
      </w:r>
    </w:p>
    <w:p w:rsidR="00B11EB3" w:rsidRDefault="00B11EB3" w:rsidP="00B11EB3">
      <w:pPr>
        <w:pStyle w:val="DanceBody"/>
      </w:pPr>
      <w:r>
        <w:t>17-24</w:t>
      </w:r>
      <w:r>
        <w:tab/>
        <w:t>1s+2s+3s dance "Rosss's Reel":</w:t>
      </w:r>
    </w:p>
    <w:p w:rsidR="00B11EB3" w:rsidRDefault="00B11EB3" w:rsidP="00B11EB3">
      <w:pPr>
        <w:pStyle w:val="DanceBody"/>
      </w:pPr>
      <w:r>
        <w:tab/>
        <w:t>RSh reels of 3</w:t>
      </w:r>
      <w:r>
        <w:tab/>
      </w:r>
      <w:r>
        <w:rPr>
          <w:b/>
        </w:rPr>
        <w:t>except</w:t>
      </w:r>
      <w:r>
        <w:t xml:space="preserve"> 1M dances 1/2 reel on own side, crosses set from 3rd place to briefly follow 1L (she frowns) &amp; then crosses back &amp; up to top place own side &amp; 1s face out (2M+3M dance normal reel of 3 shape)</w:t>
      </w:r>
    </w:p>
    <w:p w:rsidR="00B11EB3" w:rsidRDefault="00B11EB3" w:rsidP="00B11EB3">
      <w:pPr>
        <w:pStyle w:val="DanceBody"/>
      </w:pPr>
      <w:r>
        <w:t>25-32</w:t>
      </w:r>
      <w:r>
        <w:tab/>
        <w:t>1s cast round 2s (2s step up 27-28), cross down between 3s, cast up to 2nd place &amp; cross LH to own sides</w:t>
      </w:r>
    </w:p>
    <w:p w:rsidR="00B11EB3" w:rsidRDefault="00B11EB3" w:rsidP="00B11EB3">
      <w:pPr>
        <w:pStyle w:val="DanceBody"/>
        <w:keepNext w:val="0"/>
      </w:pPr>
      <w:r>
        <w:t>Note:  End of 2nd time through 1s remain in 3rd place, stepping down (bars 3-4) as new top couple start</w:t>
      </w:r>
    </w:p>
    <w:p w:rsidR="00B11EB3" w:rsidRDefault="00B11EB3" w:rsidP="00B11EB3"/>
    <w:p w:rsidR="00B11EB3" w:rsidRDefault="00B11EB3" w:rsidP="00B11EB3">
      <w:pPr>
        <w:pStyle w:val="Minicrib"/>
      </w:pPr>
      <w:r>
        <w:t>ROSSWAY  (S3x32)  3C set</w:t>
      </w:r>
      <w:r>
        <w:tab/>
        <w:t>Moira Stacey</w:t>
      </w:r>
    </w:p>
    <w:p w:rsidR="00B11EB3" w:rsidRDefault="00B11EB3" w:rsidP="00B11EB3">
      <w:pPr>
        <w:pStyle w:val="DanceBody"/>
      </w:pPr>
      <w:r>
        <w:t xml:space="preserve"> 1- 8</w:t>
      </w:r>
      <w:r>
        <w:tab/>
        <w:t>All set &amp; cross RH, set &amp; circle 6H round to left 1/2 way</w:t>
      </w:r>
    </w:p>
    <w:p w:rsidR="00B11EB3" w:rsidRDefault="00B11EB3" w:rsidP="00B11EB3">
      <w:pPr>
        <w:pStyle w:val="DanceBody"/>
      </w:pPr>
      <w:r>
        <w:t xml:space="preserve"> 9-16</w:t>
      </w:r>
      <w:r>
        <w:tab/>
        <w:t>2s+1s set, dance RH across &amp; 2s cast</w:t>
      </w:r>
      <w:r w:rsidRPr="00BA6B4D">
        <w:rPr>
          <w:b/>
        </w:rPr>
        <w:t xml:space="preserve"> while </w:t>
      </w:r>
      <w:r>
        <w:t>1s dance up to change places</w:t>
      </w:r>
    </w:p>
    <w:p w:rsidR="00B11EB3" w:rsidRDefault="00B11EB3" w:rsidP="00B11EB3">
      <w:pPr>
        <w:pStyle w:val="DanceBody"/>
      </w:pPr>
      <w:r>
        <w:t>17-24</w:t>
      </w:r>
      <w:r>
        <w:tab/>
        <w:t>1s dance reflection reels of 3 on own sides dancing out &amp; up to start, 1s &amp; 3s continuing reel to change places</w:t>
      </w:r>
    </w:p>
    <w:p w:rsidR="00B11EB3" w:rsidRDefault="00B11EB3" w:rsidP="00B11EB3">
      <w:pPr>
        <w:pStyle w:val="DanceBody"/>
        <w:keepNext w:val="0"/>
      </w:pPr>
      <w:r>
        <w:t>25-32</w:t>
      </w:r>
      <w:r>
        <w:tab/>
        <w:t>1s+3s+2s dance the Knot.  2 3 1</w:t>
      </w:r>
    </w:p>
    <w:p w:rsidR="00B11EB3" w:rsidRDefault="00B11EB3" w:rsidP="00B11EB3"/>
    <w:p w:rsidR="00B11EB3" w:rsidRDefault="00B11EB3" w:rsidP="00B11EB3">
      <w:pPr>
        <w:pStyle w:val="Minicrib"/>
      </w:pPr>
      <w:r>
        <w:t>ROTHERHAM ROMP  (J4x32)  4C set</w:t>
      </w:r>
      <w:r>
        <w:tab/>
        <w:t>John Drewry  Bankhead Bk 6</w:t>
      </w:r>
    </w:p>
    <w:p w:rsidR="00B11EB3" w:rsidRDefault="00B11EB3" w:rsidP="00B11EB3">
      <w:pPr>
        <w:pStyle w:val="DanceBody"/>
      </w:pPr>
      <w:r>
        <w:t xml:space="preserve"> 1- 8</w:t>
      </w:r>
      <w:r>
        <w:tab/>
        <w:t>1s set, cast below 4s &amp; lead up to top</w:t>
      </w:r>
    </w:p>
    <w:p w:rsidR="00B11EB3" w:rsidRDefault="00B11EB3" w:rsidP="00B11EB3">
      <w:pPr>
        <w:pStyle w:val="DanceBody"/>
      </w:pPr>
      <w:r>
        <w:tab/>
      </w:r>
      <w:r w:rsidRPr="0088359F">
        <w:rPr>
          <w:b/>
        </w:rPr>
        <w:t>while</w:t>
      </w:r>
      <w:r>
        <w:t xml:space="preserve"> 2s stand for 2 bars then set, cast to bottom &amp; lead up</w:t>
      </w:r>
    </w:p>
    <w:p w:rsidR="00B11EB3" w:rsidRDefault="00B11EB3" w:rsidP="00B11EB3">
      <w:pPr>
        <w:pStyle w:val="DanceBody"/>
      </w:pPr>
      <w:r>
        <w:tab/>
      </w:r>
      <w:r w:rsidRPr="0088359F">
        <w:rPr>
          <w:b/>
        </w:rPr>
        <w:t>while</w:t>
      </w:r>
      <w:r>
        <w:t xml:space="preserve"> 3s stand for 4 bars then set, cast to bottom &amp; lead up</w:t>
      </w:r>
    </w:p>
    <w:p w:rsidR="00B11EB3" w:rsidRDefault="00B11EB3" w:rsidP="00B11EB3">
      <w:pPr>
        <w:pStyle w:val="DanceBody"/>
      </w:pPr>
      <w:r>
        <w:t xml:space="preserve"> 9-16</w:t>
      </w:r>
      <w:r>
        <w:tab/>
        <w:t>1s+2s+3s Promenade &amp; 1s cross &amp; cast to 2</w:t>
      </w:r>
      <w:r w:rsidRPr="00972EEB">
        <w:t>nd</w:t>
      </w:r>
      <w:r>
        <w:t xml:space="preserve"> place opp side</w:t>
      </w:r>
      <w:r w:rsidRPr="00BA6B4D">
        <w:rPr>
          <w:b/>
        </w:rPr>
        <w:t xml:space="preserve"> </w:t>
      </w:r>
      <w:r>
        <w:rPr>
          <w:b/>
        </w:rPr>
        <w:t xml:space="preserve">as </w:t>
      </w:r>
      <w:r>
        <w:t>2s dance up to 1</w:t>
      </w:r>
      <w:r w:rsidRPr="00972EEB">
        <w:t>st</w:t>
      </w:r>
      <w:r>
        <w:t xml:space="preserve"> place &amp; 3s dance to own places</w:t>
      </w:r>
    </w:p>
    <w:p w:rsidR="00B11EB3" w:rsidRDefault="00B11EB3" w:rsidP="00B11EB3">
      <w:pPr>
        <w:pStyle w:val="DanceBody"/>
      </w:pPr>
      <w:r>
        <w:t>17-24</w:t>
      </w:r>
      <w:r>
        <w:tab/>
        <w:t>1s turn 3s 1.1/2 times on sides (1L turns 3M RH, 1M turns 3L LH), 1s cast to 4</w:t>
      </w:r>
      <w:r w:rsidRPr="00972EEB">
        <w:t>th</w:t>
      </w:r>
      <w:r>
        <w:t xml:space="preserve"> place &amp; cross RH to own sides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rPr>
          <w:lang w:eastAsia="en-GB"/>
        </w:rPr>
      </w:pPr>
      <w:r>
        <w:rPr>
          <w:lang w:eastAsia="en-GB"/>
        </w:rPr>
        <w:t>ROTHES GLEN  (S3x32)  3C Set</w:t>
      </w:r>
      <w:r>
        <w:rPr>
          <w:lang w:eastAsia="en-GB"/>
        </w:rPr>
        <w:tab/>
        <w:t>Rosemary Legge</w:t>
      </w:r>
    </w:p>
    <w:p w:rsidR="00B11EB3" w:rsidRPr="00AE52B6" w:rsidRDefault="00B11EB3" w:rsidP="00B11EB3">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B11EB3" w:rsidRPr="00AE52B6" w:rsidRDefault="00B11EB3" w:rsidP="00B11EB3">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B11EB3" w:rsidRPr="00AE52B6" w:rsidRDefault="00B11EB3" w:rsidP="00B11EB3">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B11EB3" w:rsidRDefault="00B11EB3" w:rsidP="00B11EB3">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B11EB3" w:rsidRDefault="00B11EB3" w:rsidP="00B11EB3"/>
    <w:p w:rsidR="00B11EB3" w:rsidRDefault="00B11EB3" w:rsidP="00B11EB3">
      <w:pPr>
        <w:pStyle w:val="Minicrib"/>
      </w:pPr>
      <w:r>
        <w:t>ROTHESAY COUNTRY DANCE  (J8x48)  2C (4C set)</w:t>
      </w:r>
      <w:r>
        <w:tab/>
        <w:t>RSCDS Bk 6</w:t>
      </w:r>
    </w:p>
    <w:p w:rsidR="00B11EB3" w:rsidRPr="00486DFC" w:rsidRDefault="00B11EB3" w:rsidP="00B11EB3">
      <w:pPr>
        <w:pStyle w:val="DanceBody"/>
      </w:pPr>
      <w:r w:rsidRPr="00486DFC">
        <w:t xml:space="preserve"> 1- 8</w:t>
      </w:r>
      <w:r w:rsidRPr="00486DFC">
        <w:tab/>
        <w:t>1s lead down the middle &amp; back to top</w:t>
      </w:r>
    </w:p>
    <w:p w:rsidR="00B11EB3" w:rsidRPr="00486DFC" w:rsidRDefault="00B11EB3" w:rsidP="00B11EB3">
      <w:pPr>
        <w:pStyle w:val="DanceBody"/>
      </w:pPr>
      <w:r w:rsidRPr="00486DFC">
        <w:t xml:space="preserve"> 9-16</w:t>
      </w:r>
      <w:r w:rsidRPr="00486DFC">
        <w:tab/>
        <w:t>1s set, 1/2 turn 2H to face 2s on sides, turn 2s RH 1.1/2 times ending in 2nd place opposite sides &amp; 2s in 1st places</w:t>
      </w:r>
    </w:p>
    <w:p w:rsidR="00B11EB3" w:rsidRPr="00486DFC" w:rsidRDefault="00B11EB3" w:rsidP="00B11EB3">
      <w:pPr>
        <w:pStyle w:val="DanceBody"/>
      </w:pPr>
      <w:r w:rsidRPr="00486DFC">
        <w:t>17-24</w:t>
      </w:r>
      <w:r w:rsidRPr="00486DFC">
        <w:tab/>
        <w:t>2s+1s dance R&amp;L</w:t>
      </w:r>
    </w:p>
    <w:p w:rsidR="00B11EB3" w:rsidRPr="00486DFC" w:rsidRDefault="00B11EB3" w:rsidP="00B11EB3">
      <w:pPr>
        <w:pStyle w:val="DanceBody"/>
      </w:pPr>
      <w:r w:rsidRPr="00486DFC">
        <w:t>25-32</w:t>
      </w:r>
      <w:r w:rsidRPr="00486DFC">
        <w:tab/>
        <w:t>2s+1s dance 1/2 Ladies' Chain, 1s &amp; 2s turn partners RH back to original places</w:t>
      </w:r>
    </w:p>
    <w:p w:rsidR="00B11EB3" w:rsidRPr="00486DFC" w:rsidRDefault="00B11EB3" w:rsidP="00B11EB3">
      <w:pPr>
        <w:pStyle w:val="DanceBody"/>
      </w:pPr>
      <w:r w:rsidRPr="00486DFC">
        <w:t>33-40</w:t>
      </w:r>
      <w:r w:rsidRPr="00486DFC">
        <w:tab/>
        <w:t>1s+2s circle 4H round &amp; back</w:t>
      </w:r>
    </w:p>
    <w:p w:rsidR="00B11EB3" w:rsidRPr="00486DFC" w:rsidRDefault="00B11EB3" w:rsidP="00B11EB3">
      <w:pPr>
        <w:pStyle w:val="DanceBody"/>
        <w:keepNext w:val="0"/>
      </w:pPr>
      <w:r w:rsidRPr="00486DFC">
        <w:t>41-48</w:t>
      </w:r>
      <w:r w:rsidRPr="00486DFC">
        <w:tab/>
        <w:t>1s+2s dance Poussette.  2 1</w:t>
      </w:r>
    </w:p>
    <w:p w:rsidR="00B11EB3" w:rsidRDefault="00B11EB3" w:rsidP="00B11EB3"/>
    <w:p w:rsidR="00B11EB3" w:rsidRDefault="00B11EB3" w:rsidP="00B11EB3">
      <w:pPr>
        <w:pStyle w:val="Minicrib"/>
      </w:pPr>
      <w:r>
        <w:t>ROTHESAY RANT  (J4x32)  Sq.Set</w:t>
      </w:r>
      <w:r>
        <w:tab/>
        <w:t>Anna Holden  Guide To SCD (ex-Collins)</w:t>
      </w:r>
    </w:p>
    <w:p w:rsidR="00B11EB3" w:rsidRPr="00D11C59" w:rsidRDefault="00B11EB3" w:rsidP="00B11EB3">
      <w:pPr>
        <w:pStyle w:val="DanceBody"/>
      </w:pPr>
      <w:r w:rsidRPr="00D11C59">
        <w:t xml:space="preserve"> 1- 8</w:t>
      </w:r>
      <w:r w:rsidRPr="00D11C59">
        <w:tab/>
        <w:t>All 1/2 turn partners RH, retain hold &amp; give LH to next person &amp; all set (M facing out), 1/2 turn next person LH &amp; all set end Ladies turning inwards</w:t>
      </w:r>
    </w:p>
    <w:p w:rsidR="00B11EB3" w:rsidRPr="00D11C59" w:rsidRDefault="00B11EB3" w:rsidP="00B11EB3">
      <w:pPr>
        <w:pStyle w:val="DanceBody"/>
      </w:pPr>
      <w:r w:rsidRPr="00D11C59">
        <w:t xml:space="preserve"> 9-16</w:t>
      </w:r>
      <w:r w:rsidRPr="00D11C59">
        <w:tab/>
        <w:t>1s+3s (in 2nd &amp; 4th places) dance 1/2 Ladies' Chain &amp; 1/2 R&amp;L</w:t>
      </w:r>
    </w:p>
    <w:p w:rsidR="00B11EB3" w:rsidRPr="00D11C59" w:rsidRDefault="00B11EB3" w:rsidP="00B11EB3">
      <w:pPr>
        <w:pStyle w:val="DanceBody"/>
      </w:pPr>
      <w:r w:rsidRPr="00D11C59">
        <w:t>17-24</w:t>
      </w:r>
      <w:r w:rsidRPr="00D11C59">
        <w:tab/>
        <w:t>2s+4s dance 1/2 Ladies' Chain &amp; 1/2 R&amp;L</w:t>
      </w:r>
    </w:p>
    <w:p w:rsidR="00B11EB3" w:rsidRPr="00D11C59" w:rsidRDefault="00B11EB3" w:rsidP="00B11EB3">
      <w:pPr>
        <w:pStyle w:val="DanceBody"/>
        <w:keepNext w:val="0"/>
      </w:pPr>
      <w:r w:rsidRPr="00D11C59">
        <w:t>25-32</w:t>
      </w:r>
      <w:r w:rsidRPr="00D11C59">
        <w:tab/>
        <w:t>All circle 8H round &amp; back</w:t>
      </w:r>
    </w:p>
    <w:p w:rsidR="00B11EB3" w:rsidRDefault="00B11EB3" w:rsidP="00B11EB3"/>
    <w:p w:rsidR="00B11EB3" w:rsidRDefault="00B11EB3" w:rsidP="00B11EB3">
      <w:pPr>
        <w:pStyle w:val="Minicrib"/>
      </w:pPr>
      <w:r>
        <w:t>ROTHIEMURCHUS RANT  (S8x32)  3C (4C set)</w:t>
      </w:r>
      <w:r>
        <w:tab/>
        <w:t>Lily Davidson  Glenfeshie Bk</w:t>
      </w:r>
    </w:p>
    <w:p w:rsidR="00B11EB3" w:rsidRDefault="00B11EB3" w:rsidP="00B11EB3">
      <w:pPr>
        <w:pStyle w:val="DanceBody"/>
      </w:pPr>
      <w:r>
        <w:t xml:space="preserve"> 1- 8</w:t>
      </w:r>
      <w:r>
        <w:tab/>
        <w:t>1s+2s+3s set, dance DoSiDo &amp; set</w:t>
      </w:r>
    </w:p>
    <w:p w:rsidR="00B11EB3" w:rsidRDefault="00B11EB3" w:rsidP="00B11EB3">
      <w:pPr>
        <w:pStyle w:val="DanceBody"/>
      </w:pPr>
      <w:r>
        <w:t xml:space="preserve"> 9-16</w:t>
      </w:r>
      <w:r>
        <w:tab/>
        <w:t>2s turn once &amp; cast up to 1</w:t>
      </w:r>
      <w:r w:rsidRPr="00972EEB">
        <w:t>st</w:t>
      </w:r>
      <w:r>
        <w:t xml:space="preserve"> place</w:t>
      </w:r>
      <w:r w:rsidRPr="00BA6B4D">
        <w:rPr>
          <w:b/>
        </w:rPr>
        <w:t xml:space="preserve"> while </w:t>
      </w:r>
      <w:r>
        <w:t>1s &amp; 3s turn 2H twice &amp; 1s end 2</w:t>
      </w:r>
      <w:r w:rsidRPr="00972EEB">
        <w:t>nd</w:t>
      </w:r>
      <w:r>
        <w:t xml:space="preserve"> place, 1s set &amp; cast 1 place (Lady up &amp; Man down)</w:t>
      </w:r>
    </w:p>
    <w:p w:rsidR="00B11EB3" w:rsidRDefault="00B11EB3" w:rsidP="00B11EB3">
      <w:pPr>
        <w:pStyle w:val="DanceBody"/>
      </w:pPr>
      <w:r>
        <w:t>17-24</w:t>
      </w:r>
      <w:r>
        <w:tab/>
        <w:t>1s dance reels of 3 across (1L RSh to 2M, 1M RSh to 3L) &amp; end facing 1</w:t>
      </w:r>
      <w:r w:rsidRPr="00972EEB">
        <w:t>st</w:t>
      </w:r>
      <w:r>
        <w:t xml:space="preserve"> corners</w:t>
      </w:r>
    </w:p>
    <w:p w:rsidR="00B11EB3" w:rsidRDefault="00B11EB3" w:rsidP="00B11EB3">
      <w:pPr>
        <w:pStyle w:val="DanceBody"/>
        <w:keepNext w:val="0"/>
      </w:pPr>
      <w:r>
        <w:t>25-32</w:t>
      </w:r>
      <w:r>
        <w:tab/>
        <w:t>1s dance 'Hello-Goodbye' setting ending with petronella turn to 2</w:t>
      </w:r>
      <w:r w:rsidRPr="00972EEB">
        <w:t>nd</w:t>
      </w:r>
      <w:r>
        <w:t xml:space="preserve"> places</w:t>
      </w:r>
    </w:p>
    <w:p w:rsidR="00B11EB3" w:rsidRDefault="00B11EB3" w:rsidP="00B11EB3"/>
    <w:p w:rsidR="00B11EB3" w:rsidRDefault="00B11EB3" w:rsidP="00B11EB3">
      <w:pPr>
        <w:pStyle w:val="Minicrib"/>
      </w:pPr>
      <w:r>
        <w:t>ROUGEMONT CASTLE  (S3x32)  3C set</w:t>
      </w:r>
      <w:r>
        <w:tab/>
        <w:t>Duncan Brown  RSCDS Exeter 40th Anniversary</w:t>
      </w:r>
    </w:p>
    <w:p w:rsidR="00B11EB3" w:rsidRDefault="00B11EB3" w:rsidP="00B11EB3">
      <w:pPr>
        <w:pStyle w:val="DanceBody"/>
      </w:pPr>
      <w:r>
        <w:t xml:space="preserve"> 1- 8</w:t>
      </w:r>
      <w:r>
        <w:tab/>
        <w:t>1s lead down to bottom &amp; cross to cast up to 2</w:t>
      </w:r>
      <w:r w:rsidRPr="00972EEB">
        <w:t>nd</w:t>
      </w:r>
      <w:r>
        <w:t xml:space="preserve"> pl on opp sides, 1s dance 1/2 Fig of 8 (L up round 2s, M down).  2 1 3</w:t>
      </w:r>
    </w:p>
    <w:p w:rsidR="00B11EB3" w:rsidRDefault="00B11EB3" w:rsidP="00B11EB3">
      <w:pPr>
        <w:pStyle w:val="DanceBody"/>
      </w:pPr>
      <w:r>
        <w:t xml:space="preserve"> 9-16</w:t>
      </w:r>
      <w:r>
        <w:tab/>
        <w:t>All cross RH &amp; chase clwise 1/4 way into lines across, all change places with partner RH &amp; chase clwise to opp sides.  (3)(1)(2)</w:t>
      </w:r>
    </w:p>
    <w:p w:rsidR="00B11EB3" w:rsidRDefault="00B11EB3" w:rsidP="00B11EB3">
      <w:pPr>
        <w:pStyle w:val="DanceBody"/>
      </w:pPr>
      <w:r>
        <w:t>17-24</w:t>
      </w:r>
      <w:r>
        <w:tab/>
        <w:t>1s change places RH with person diagonally to right &amp; new centre couple LH with person diag left, new centre cpl RH diag right &amp; 2s (at top) cross RH</w:t>
      </w:r>
      <w:r w:rsidRPr="00BA6B4D">
        <w:rPr>
          <w:b/>
        </w:rPr>
        <w:t xml:space="preserve"> </w:t>
      </w:r>
      <w:r>
        <w:rPr>
          <w:b/>
        </w:rPr>
        <w:t xml:space="preserve">as </w:t>
      </w:r>
      <w:r>
        <w:t>1s &amp; 3s 1/2 turn RH into Allemande hold</w:t>
      </w:r>
    </w:p>
    <w:p w:rsidR="00B11EB3" w:rsidRDefault="00B11EB3" w:rsidP="00B11EB3">
      <w:pPr>
        <w:pStyle w:val="DanceBody"/>
        <w:keepNext w:val="0"/>
      </w:pPr>
      <w:r>
        <w:t>25-32</w:t>
      </w:r>
      <w:r>
        <w:tab/>
        <w:t>1s+3s dance Allemande.  2 3 1</w:t>
      </w:r>
    </w:p>
    <w:p w:rsidR="00B11EB3" w:rsidRDefault="00B11EB3" w:rsidP="00B11EB3"/>
    <w:p w:rsidR="00B11EB3" w:rsidRDefault="00B11EB3" w:rsidP="00B11EB3">
      <w:pPr>
        <w:pStyle w:val="Minicrib"/>
      </w:pPr>
      <w:r>
        <w:t>ROUKEN GLEN  (S72)  4C set</w:t>
      </w:r>
      <w:r>
        <w:tab/>
        <w:t>MacNab Dances #26</w:t>
      </w:r>
    </w:p>
    <w:p w:rsidR="00B11EB3" w:rsidRPr="00EA7F69" w:rsidRDefault="00B11EB3" w:rsidP="00B11EB3">
      <w:pPr>
        <w:pStyle w:val="DanceBody"/>
      </w:pPr>
      <w:r w:rsidRPr="00EA7F69">
        <w:t xml:space="preserve"> 1- 8</w:t>
      </w:r>
      <w:r w:rsidRPr="00EA7F69">
        <w:tab/>
        <w:t>1M+2L</w:t>
      </w:r>
      <w:r w:rsidRPr="00EA7F69">
        <w:rPr>
          <w:b/>
        </w:rPr>
        <w:t xml:space="preserve"> also </w:t>
      </w:r>
      <w:r w:rsidRPr="00EA7F69">
        <w:t>3M+4L change places passing RSh, 1L+2M</w:t>
      </w:r>
      <w:r w:rsidRPr="00EA7F69">
        <w:rPr>
          <w:b/>
        </w:rPr>
        <w:t xml:space="preserve"> also </w:t>
      </w:r>
      <w:r w:rsidRPr="00EA7F69">
        <w:t>3L+4M repeat</w:t>
      </w:r>
    </w:p>
    <w:p w:rsidR="00B11EB3" w:rsidRPr="00EA7F69" w:rsidRDefault="00B11EB3" w:rsidP="00B11EB3">
      <w:pPr>
        <w:pStyle w:val="DanceBody"/>
      </w:pPr>
      <w:r w:rsidRPr="00EA7F69">
        <w:t xml:space="preserve"> 9-16</w:t>
      </w:r>
      <w:r w:rsidRPr="00EA7F69">
        <w:tab/>
        <w:t>1M+2L</w:t>
      </w:r>
      <w:r w:rsidRPr="00EA7F69">
        <w:rPr>
          <w:b/>
        </w:rPr>
        <w:t xml:space="preserve"> also </w:t>
      </w:r>
      <w:r w:rsidRPr="00EA7F69">
        <w:t>3M+4L turn RH 1.1/2 times to original places, 1L+2M</w:t>
      </w:r>
      <w:r w:rsidRPr="00EA7F69">
        <w:rPr>
          <w:b/>
        </w:rPr>
        <w:t xml:space="preserve"> also </w:t>
      </w:r>
      <w:r w:rsidRPr="00EA7F69">
        <w:t>3L+4M repeat but end in the middle, BtoB, facing partners</w:t>
      </w:r>
    </w:p>
    <w:p w:rsidR="00B11EB3" w:rsidRPr="00EA7F69" w:rsidRDefault="00B11EB3" w:rsidP="00B11EB3">
      <w:pPr>
        <w:pStyle w:val="DanceBody"/>
      </w:pPr>
      <w:r w:rsidRPr="00EA7F69">
        <w:t>17-24</w:t>
      </w:r>
      <w:r w:rsidRPr="00EA7F69">
        <w:tab/>
        <w:t>All dance diagonal reels of 4 ending in original places</w:t>
      </w:r>
    </w:p>
    <w:p w:rsidR="00B11EB3" w:rsidRPr="00EA7F69" w:rsidRDefault="00B11EB3" w:rsidP="00B11EB3">
      <w:pPr>
        <w:pStyle w:val="DanceBody"/>
      </w:pPr>
      <w:r w:rsidRPr="00EA7F69">
        <w:t>25-32</w:t>
      </w:r>
      <w:r w:rsidRPr="00EA7F69">
        <w:tab/>
        <w:t>1s+2s</w:t>
      </w:r>
      <w:r w:rsidRPr="00EA7F69">
        <w:rPr>
          <w:b/>
        </w:rPr>
        <w:t xml:space="preserve"> also </w:t>
      </w:r>
      <w:r w:rsidRPr="00EA7F69">
        <w:t>3s+4s Adv+Ret 1 step &amp; circle 4H round to left to end in lines of 4 facing down with Ladies in middle, 1M &amp; 3M in own places &amp; 2M &amp; 4M on Ladies side</w:t>
      </w:r>
    </w:p>
    <w:p w:rsidR="00B11EB3" w:rsidRPr="00EA7F69" w:rsidRDefault="00B11EB3" w:rsidP="00B11EB3">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rPr>
        <w:t xml:space="preserve"> while </w:t>
      </w:r>
      <w:r w:rsidRPr="00EA7F69">
        <w:t>3s+4s dance similarly</w:t>
      </w:r>
    </w:p>
    <w:p w:rsidR="00B11EB3" w:rsidRPr="00EA7F69" w:rsidRDefault="00B11EB3" w:rsidP="00B11EB3">
      <w:pPr>
        <w:pStyle w:val="DanceBody"/>
      </w:pPr>
      <w:r w:rsidRPr="00EA7F69">
        <w:t>41-48</w:t>
      </w:r>
      <w:r w:rsidRPr="00EA7F69">
        <w:tab/>
        <w:t>All dance down for 4 steps, turn about holding hands above heads &amp; dance up with crossed arms held out in front</w:t>
      </w:r>
    </w:p>
    <w:p w:rsidR="00B11EB3" w:rsidRPr="00EA7F69" w:rsidRDefault="00B11EB3" w:rsidP="00B11EB3">
      <w:pPr>
        <w:pStyle w:val="DanceBody"/>
      </w:pPr>
      <w:r w:rsidRPr="00EA7F69">
        <w:t>49-56</w:t>
      </w:r>
      <w:r w:rsidRPr="00EA7F69">
        <w:tab/>
        <w:t>"Unwind" 2M turns L about</w:t>
      </w:r>
      <w:r w:rsidRPr="00EA7F69">
        <w:rPr>
          <w:b/>
        </w:rPr>
        <w:t xml:space="preserve"> as </w:t>
      </w:r>
      <w:r w:rsidRPr="00EA7F69">
        <w:t>2L turn L about under her arm followed by 1L+1M to end in a line across</w:t>
      </w:r>
      <w:r w:rsidRPr="00EA7F69">
        <w:rPr>
          <w:b/>
        </w:rPr>
        <w:t xml:space="preserve"> as </w:t>
      </w:r>
      <w:r w:rsidRPr="00EA7F69">
        <w:t>at beginning of Winding Up</w:t>
      </w:r>
      <w:r w:rsidRPr="00EA7F69">
        <w:rPr>
          <w:b/>
        </w:rPr>
        <w:t xml:space="preserve"> while </w:t>
      </w:r>
      <w:r w:rsidRPr="00EA7F69">
        <w:t>3s+4s dance similarly, all dance to L for 4 steps with 3M &amp; 4M rotating their line cl'wise to join hands with 1s+2s to form in large circle (2M+3M</w:t>
      </w:r>
      <w:r w:rsidRPr="00EA7F69">
        <w:rPr>
          <w:b/>
        </w:rPr>
        <w:t xml:space="preserve"> also </w:t>
      </w:r>
      <w:r w:rsidRPr="00EA7F69">
        <w:t>1M+4M join hands)</w:t>
      </w:r>
    </w:p>
    <w:p w:rsidR="00B11EB3" w:rsidRPr="00EA7F69" w:rsidRDefault="00B11EB3" w:rsidP="00B11EB3">
      <w:pPr>
        <w:pStyle w:val="DanceBody"/>
      </w:pPr>
      <w:r w:rsidRPr="00EA7F69">
        <w:t>57-64</w:t>
      </w:r>
      <w:r w:rsidRPr="00EA7F69">
        <w:tab/>
        <w:t>All circle 8H round to left</w:t>
      </w:r>
    </w:p>
    <w:p w:rsidR="00B11EB3" w:rsidRPr="00EA7F69" w:rsidRDefault="00B11EB3" w:rsidP="00B11EB3">
      <w:pPr>
        <w:pStyle w:val="DanceBody"/>
        <w:keepNext w:val="0"/>
      </w:pPr>
      <w:r w:rsidRPr="00EA7F69">
        <w:t>65-72</w:t>
      </w:r>
      <w:r w:rsidRPr="00EA7F69">
        <w:tab/>
        <w:t>1s make an arch &amp; 4M leads others (with hands joined) under arch, 1M being last through &amp; (if possible) all dance out of room</w:t>
      </w:r>
    </w:p>
    <w:p w:rsidR="00B11EB3" w:rsidRDefault="00B11EB3" w:rsidP="00B11EB3"/>
    <w:p w:rsidR="00B11EB3" w:rsidRDefault="00B11EB3" w:rsidP="00B11EB3">
      <w:pPr>
        <w:pStyle w:val="Minicrib"/>
      </w:pPr>
      <w:r>
        <w:t>ROUND AND ROUND THE RADICAL ROAD  (J8x40)  3C (4C set)</w:t>
      </w:r>
      <w:r>
        <w:tab/>
        <w:t>M Elgie+J Crosby  Glenfinnan Bk</w:t>
      </w:r>
    </w:p>
    <w:p w:rsidR="00B11EB3" w:rsidRDefault="00B11EB3" w:rsidP="00B11EB3">
      <w:pPr>
        <w:pStyle w:val="DanceBody"/>
        <w:rPr>
          <w:b/>
          <w:bCs/>
        </w:rPr>
      </w:pPr>
      <w:r>
        <w:t xml:space="preserve"> 1- 8</w:t>
      </w:r>
      <w:r>
        <w:tab/>
        <w:t>1s set &amp; cast 1 place, lead down between 3s &amp; cast up to 2</w:t>
      </w:r>
      <w:r w:rsidRPr="00972EEB">
        <w:t>nd</w:t>
      </w:r>
      <w:r>
        <w:t xml:space="preserve"> place own sides</w:t>
      </w:r>
    </w:p>
    <w:p w:rsidR="00B11EB3" w:rsidRDefault="00B11EB3" w:rsidP="00B11EB3">
      <w:pPr>
        <w:pStyle w:val="DanceBody"/>
      </w:pPr>
      <w:r>
        <w:t xml:space="preserve"> 9-16</w:t>
      </w:r>
      <w:r>
        <w:tab/>
        <w:t>1s dance 1/2 reels of 3 across (1L with 2s, 1M with 3s) &amp; change into 1/2 reels with other couple</w:t>
      </w:r>
    </w:p>
    <w:p w:rsidR="00B11EB3" w:rsidRDefault="00B11EB3" w:rsidP="00B11EB3">
      <w:pPr>
        <w:pStyle w:val="DanceBody"/>
      </w:pPr>
      <w:r>
        <w:t>17-24</w:t>
      </w:r>
      <w:r>
        <w:tab/>
        <w:t>2s+1s+3s set facing partners twice &amp; 1s turn RH 1.1/4 times to end 1M between 2s facing 1L between 3s</w:t>
      </w:r>
    </w:p>
    <w:p w:rsidR="00B11EB3" w:rsidRDefault="00B11EB3" w:rsidP="00B11EB3">
      <w:pPr>
        <w:pStyle w:val="DanceBody"/>
      </w:pPr>
      <w:r>
        <w:t>25-32</w:t>
      </w:r>
      <w:r>
        <w:tab/>
        <w:t>1s dance 1/2 reels of 3 on opposite sides &amp; change into 1/2 reels of 3 on own sides ending between 2s/3s</w:t>
      </w:r>
      <w:r w:rsidRPr="00BA6B4D">
        <w:rPr>
          <w:b/>
        </w:rPr>
        <w:t xml:space="preserve"> </w:t>
      </w:r>
      <w:r>
        <w:rPr>
          <w:b/>
        </w:rPr>
        <w:t xml:space="preserve">as </w:t>
      </w:r>
      <w:r>
        <w:t>bar 24</w:t>
      </w:r>
    </w:p>
    <w:p w:rsidR="00B11EB3" w:rsidRDefault="00B11EB3" w:rsidP="00B11EB3">
      <w:pPr>
        <w:pStyle w:val="DanceBody"/>
        <w:keepNext w:val="0"/>
      </w:pPr>
      <w:r>
        <w:t>33-40</w:t>
      </w:r>
      <w:r>
        <w:tab/>
        <w:t>2s+1s+3s set in lines across twice &amp; 1s turn LH 1.1/4 times to 2</w:t>
      </w:r>
      <w:r w:rsidRPr="00972EEB">
        <w:t>nd</w:t>
      </w:r>
      <w:r>
        <w:t xml:space="preserve"> place own sides</w:t>
      </w:r>
    </w:p>
    <w:p w:rsidR="00B11EB3" w:rsidRDefault="00B11EB3" w:rsidP="00B11EB3"/>
    <w:p w:rsidR="00B11EB3" w:rsidRDefault="00B11EB3" w:rsidP="00B11EB3">
      <w:pPr>
        <w:pStyle w:val="Minicrib"/>
      </w:pPr>
      <w:r>
        <w:t>ROUND AND ROUNDABOUT (RUNDUMADUM)  (S3x32) 3C</w:t>
      </w:r>
      <w:r>
        <w:tab/>
        <w:t>Heiko Schmidt  RSCDS Bk 49</w:t>
      </w:r>
    </w:p>
    <w:p w:rsidR="00B11EB3" w:rsidRPr="00343119" w:rsidRDefault="00B11EB3" w:rsidP="00B11EB3">
      <w:pPr>
        <w:pStyle w:val="DanceBody"/>
      </w:pPr>
      <w:r w:rsidRPr="00343119">
        <w:t xml:space="preserve"> 1- 8</w:t>
      </w:r>
      <w:r w:rsidRPr="00343119">
        <w:tab/>
        <w:t>1s dance in, cast (2s step up) &amp; turn RH</w:t>
      </w:r>
    </w:p>
    <w:p w:rsidR="00B11EB3" w:rsidRPr="00343119" w:rsidRDefault="00B11EB3" w:rsidP="00B11EB3">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B11EB3" w:rsidRPr="00343119" w:rsidRDefault="00B11EB3" w:rsidP="00B11EB3">
      <w:pPr>
        <w:pStyle w:val="DanceBody"/>
      </w:pPr>
      <w:r w:rsidRPr="00343119">
        <w:t>13-16</w:t>
      </w:r>
      <w:r w:rsidRPr="00343119">
        <w:tab/>
        <w:t>1s+2s+3s circle 6H round to Left</w:t>
      </w:r>
    </w:p>
    <w:p w:rsidR="00B11EB3" w:rsidRPr="00343119" w:rsidRDefault="00B11EB3" w:rsidP="00B11EB3">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11EB3" w:rsidRPr="00343119" w:rsidRDefault="00B11EB3" w:rsidP="00B11EB3">
      <w:pPr>
        <w:pStyle w:val="DanceBody"/>
      </w:pPr>
      <w:r w:rsidRPr="00343119">
        <w:t>25-32</w:t>
      </w:r>
      <w:r w:rsidRPr="00343119">
        <w:tab/>
        <w:t>2s+1s+3s dance Circulating Knot:-</w:t>
      </w:r>
    </w:p>
    <w:p w:rsidR="00B11EB3" w:rsidRPr="00343119" w:rsidRDefault="00B11EB3" w:rsidP="00B11EB3">
      <w:pPr>
        <w:pStyle w:val="DanceBody"/>
      </w:pPr>
      <w:r w:rsidRPr="00343119">
        <w:tab/>
        <w:t>25-26     All turn RH into allemande hold, 2s+3s face down, 1s face up</w:t>
      </w:r>
    </w:p>
    <w:p w:rsidR="00B11EB3" w:rsidRPr="00343119" w:rsidRDefault="00B11EB3" w:rsidP="00B11EB3">
      <w:pPr>
        <w:pStyle w:val="DanceBody"/>
      </w:pPr>
      <w:r w:rsidRPr="00343119">
        <w:tab/>
        <w:t>27-29     All dance 1/2 way round set (1s+2s start to Right, 3s curve to Left) Bar 29:- all release Right hands</w:t>
      </w:r>
    </w:p>
    <w:p w:rsidR="00B11EB3" w:rsidRPr="00343119" w:rsidRDefault="00B11EB3" w:rsidP="00B11EB3">
      <w:pPr>
        <w:pStyle w:val="DanceBody"/>
        <w:keepNext w:val="0"/>
      </w:pPr>
      <w:r w:rsidRPr="00343119">
        <w:tab/>
        <w:t>30-32     Men pass partners in front &amp; all continue LH turn to own sides.   3 1  2</w:t>
      </w:r>
    </w:p>
    <w:p w:rsidR="00B11EB3" w:rsidRDefault="00B11EB3" w:rsidP="00B11EB3"/>
    <w:p w:rsidR="00B11EB3" w:rsidRDefault="00B11EB3" w:rsidP="00B11EB3">
      <w:pPr>
        <w:pStyle w:val="Minicrib"/>
      </w:pPr>
      <w:r>
        <w:t>ROUND ABOUT HULLACHAN  (R32)  Circle Dance</w:t>
      </w:r>
      <w:r>
        <w:tab/>
        <w:t>RSCDS Bk 5</w:t>
      </w:r>
    </w:p>
    <w:p w:rsidR="00B11EB3" w:rsidRDefault="00B11EB3" w:rsidP="00B11EB3">
      <w:pPr>
        <w:pStyle w:val="DanceBody"/>
      </w:pPr>
      <w:r>
        <w:t>Couples in circle around room Men facing anticlockwise, Ladies clockwise</w:t>
      </w:r>
    </w:p>
    <w:p w:rsidR="00B11EB3" w:rsidRDefault="00B11EB3" w:rsidP="00B11EB3">
      <w:pPr>
        <w:pStyle w:val="DanceBody"/>
      </w:pPr>
      <w:r>
        <w:t xml:space="preserve"> 1- 8</w:t>
      </w:r>
      <w:r>
        <w:tab/>
        <w:t>All set to partners 4 times</w:t>
      </w:r>
    </w:p>
    <w:p w:rsidR="00B11EB3" w:rsidRDefault="00B11EB3" w:rsidP="00B11EB3">
      <w:pPr>
        <w:pStyle w:val="DanceBody"/>
      </w:pPr>
      <w:r>
        <w:t xml:space="preserve"> 9-16</w:t>
      </w:r>
      <w:r>
        <w:tab/>
        <w:t>All Tulloch turn 1.1/2 to right, all Tulloch turn twice round to left ending BtoB with partner facing next person</w:t>
      </w:r>
    </w:p>
    <w:p w:rsidR="00B11EB3" w:rsidRDefault="00B11EB3" w:rsidP="00B11EB3">
      <w:pPr>
        <w:pStyle w:val="DanceBody"/>
        <w:keepNext w:val="0"/>
      </w:pPr>
      <w:r>
        <w:t>17-32</w:t>
      </w:r>
      <w:r>
        <w:tab/>
        <w:t>Repeat bars 1-16 with new partner</w:t>
      </w:r>
    </w:p>
    <w:p w:rsidR="00B11EB3" w:rsidRDefault="00B11EB3" w:rsidP="00B11EB3"/>
    <w:p w:rsidR="00B11EB3" w:rsidRDefault="00B11EB3" w:rsidP="00B11EB3">
      <w:pPr>
        <w:pStyle w:val="Minicrib"/>
      </w:pPr>
      <w:r>
        <w:t>THE ROUND ARRAN JIG  (J80)  Sq.Set</w:t>
      </w:r>
      <w:r>
        <w:tab/>
        <w:t>Cliff Quinnel</w:t>
      </w:r>
    </w:p>
    <w:p w:rsidR="00B11EB3" w:rsidRDefault="00B11EB3" w:rsidP="00B11EB3">
      <w:pPr>
        <w:pStyle w:val="DanceBody"/>
      </w:pPr>
      <w:r>
        <w:t xml:space="preserve"> 1- 8</w:t>
      </w:r>
      <w:r>
        <w:tab/>
        <w:t>All Ladies dance in to face out between Man on right &amp; Opposite Man, all set (circle), Ladies cast round Man on left to face in &amp; all set</w:t>
      </w:r>
    </w:p>
    <w:p w:rsidR="00B11EB3" w:rsidRDefault="00B11EB3" w:rsidP="00B11EB3">
      <w:pPr>
        <w:pStyle w:val="DanceBody"/>
      </w:pPr>
      <w:r>
        <w:t xml:space="preserve"> 9-16</w:t>
      </w:r>
      <w:r>
        <w:tab/>
        <w:t>Ladies repeat back to original places</w:t>
      </w:r>
    </w:p>
    <w:p w:rsidR="00B11EB3" w:rsidRDefault="00B11EB3" w:rsidP="00B11EB3">
      <w:pPr>
        <w:pStyle w:val="DanceBody"/>
      </w:pPr>
      <w:r>
        <w:t>17-24</w:t>
      </w:r>
      <w:r>
        <w:tab/>
        <w:t>All circle 8H round &amp; back</w:t>
      </w:r>
    </w:p>
    <w:p w:rsidR="00B11EB3" w:rsidRDefault="00B11EB3" w:rsidP="00B11EB3">
      <w:pPr>
        <w:pStyle w:val="DanceBody"/>
      </w:pPr>
      <w:r>
        <w:t>25-40</w:t>
      </w:r>
      <w:r>
        <w:tab/>
        <w:t>All dance Grand Chain (2 bars per hand)</w:t>
      </w:r>
    </w:p>
    <w:p w:rsidR="00B11EB3" w:rsidRDefault="00B11EB3" w:rsidP="00B11EB3">
      <w:pPr>
        <w:pStyle w:val="DanceBody"/>
      </w:pPr>
      <w:r>
        <w:t>41-48</w:t>
      </w:r>
      <w:r>
        <w:tab/>
        <w:t>All Men dance in to face out between Lady on left &amp; opposite Lady, all set (circle), Men cast round Lady on right to face in &amp; all set</w:t>
      </w:r>
    </w:p>
    <w:p w:rsidR="00B11EB3" w:rsidRDefault="00B11EB3" w:rsidP="00B11EB3">
      <w:pPr>
        <w:pStyle w:val="DanceBody"/>
      </w:pPr>
      <w:r>
        <w:t>49-56</w:t>
      </w:r>
      <w:r>
        <w:tab/>
        <w:t>Men repeat, casting RSh round partner back to original places in a cicle all facing in &amp; all set</w:t>
      </w:r>
    </w:p>
    <w:p w:rsidR="00B11EB3" w:rsidRDefault="00B11EB3" w:rsidP="00B11EB3">
      <w:pPr>
        <w:pStyle w:val="DanceBody"/>
      </w:pPr>
      <w:r>
        <w:t>57-64</w:t>
      </w:r>
      <w:r>
        <w:tab/>
        <w:t>All circle 8H round &amp; back</w:t>
      </w:r>
    </w:p>
    <w:p w:rsidR="00B11EB3" w:rsidRDefault="00B11EB3" w:rsidP="00B11EB3">
      <w:pPr>
        <w:pStyle w:val="DanceBody"/>
      </w:pPr>
      <w:r>
        <w:t>65-68</w:t>
      </w:r>
      <w:r>
        <w:tab/>
        <w:t>Ladies dance RH across</w:t>
      </w:r>
    </w:p>
    <w:p w:rsidR="00B11EB3" w:rsidRDefault="00B11EB3" w:rsidP="00B11EB3">
      <w:pPr>
        <w:pStyle w:val="DanceBody"/>
      </w:pPr>
      <w:r>
        <w:t>69-72</w:t>
      </w:r>
      <w:r>
        <w:tab/>
        <w:t>Men dance LH across</w:t>
      </w:r>
    </w:p>
    <w:p w:rsidR="00B11EB3" w:rsidRDefault="00B11EB3" w:rsidP="00B11EB3">
      <w:pPr>
        <w:pStyle w:val="DanceBody"/>
        <w:keepNext w:val="0"/>
      </w:pPr>
      <w:r>
        <w:t>73-80</w:t>
      </w:r>
      <w:r>
        <w:tab/>
        <w:t>All Promenade round anticlockwise</w:t>
      </w:r>
    </w:p>
    <w:p w:rsidR="00B11EB3" w:rsidRDefault="00B11EB3" w:rsidP="00B11EB3"/>
    <w:p w:rsidR="00B11EB3" w:rsidRDefault="00B11EB3" w:rsidP="00B11EB3">
      <w:pPr>
        <w:pStyle w:val="Minicrib"/>
      </w:pPr>
      <w:r>
        <w:t>ROUND HAY OF SIX  (S3x64)  3C Triangular set</w:t>
      </w:r>
      <w:r>
        <w:tab/>
        <w:t>John Drewry  Greenburn Bk 3</w:t>
      </w:r>
    </w:p>
    <w:p w:rsidR="00B11EB3" w:rsidRDefault="00B11EB3" w:rsidP="00B11EB3">
      <w:pPr>
        <w:pStyle w:val="DanceBody"/>
      </w:pPr>
      <w:r>
        <w:t xml:space="preserve"> 1- 8</w:t>
      </w:r>
      <w:r>
        <w:tab/>
        <w:t>All Set+Link &amp; Set+Link again to face corners</w:t>
      </w:r>
    </w:p>
    <w:p w:rsidR="00B11EB3" w:rsidRDefault="00B11EB3" w:rsidP="00B11EB3">
      <w:pPr>
        <w:pStyle w:val="DanceBody"/>
      </w:pPr>
      <w:r>
        <w:t xml:space="preserve"> 9-16</w:t>
      </w:r>
      <w:r>
        <w:tab/>
        <w:t>All dance round corners LSh &amp; dance round partners RSh 1.1/4 times to Men facing out to partners</w:t>
      </w:r>
    </w:p>
    <w:p w:rsidR="00B11EB3" w:rsidRDefault="00B11EB3" w:rsidP="00B11EB3">
      <w:pPr>
        <w:pStyle w:val="DanceBody"/>
      </w:pPr>
      <w:r>
        <w:t>17-32</w:t>
      </w:r>
      <w:r>
        <w:tab/>
        <w:t>All dance Triangular reel of 6 (</w:t>
      </w:r>
      <w:r w:rsidRPr="00BD473E">
        <w:rPr>
          <w:b/>
        </w:rPr>
        <w:t xml:space="preserve">as </w:t>
      </w:r>
      <w:r>
        <w:t>Schiehallion reel but with 3 corners) &amp; turn partners RH to original places</w:t>
      </w:r>
    </w:p>
    <w:p w:rsidR="00B11EB3" w:rsidRDefault="00B11EB3" w:rsidP="00B11EB3">
      <w:pPr>
        <w:pStyle w:val="DanceBody"/>
      </w:pPr>
      <w:r>
        <w:t>33-40</w:t>
      </w:r>
      <w:r>
        <w:tab/>
        <w:t>All Men dance RSh round partner &amp; LH across in centre back to places</w:t>
      </w:r>
    </w:p>
    <w:p w:rsidR="00B11EB3" w:rsidRDefault="00B11EB3" w:rsidP="00B11EB3">
      <w:pPr>
        <w:pStyle w:val="DanceBody"/>
      </w:pPr>
      <w:r>
        <w:t>41-48</w:t>
      </w:r>
      <w:r>
        <w:tab/>
        <w:t>All Ladies dance LSh round partner &amp; RH across in centre back to places</w:t>
      </w:r>
    </w:p>
    <w:p w:rsidR="00B11EB3" w:rsidRDefault="00B11EB3" w:rsidP="00B11EB3">
      <w:pPr>
        <w:pStyle w:val="DanceBody"/>
      </w:pPr>
      <w:r>
        <w:t>49-56</w:t>
      </w:r>
      <w:r>
        <w:tab/>
        <w:t>All pass partners RSh, dance round next person LSh &amp; pass partner RSh back to places</w:t>
      </w:r>
    </w:p>
    <w:p w:rsidR="00B11EB3" w:rsidRDefault="00B11EB3" w:rsidP="00B11EB3">
      <w:pPr>
        <w:pStyle w:val="DanceBody"/>
        <w:keepNext w:val="0"/>
      </w:pPr>
      <w:r>
        <w:t>57-64</w:t>
      </w:r>
      <w:r>
        <w:tab/>
        <w:t>All circle 6H round &amp; back</w:t>
      </w:r>
    </w:p>
    <w:p w:rsidR="00B11EB3" w:rsidRDefault="00B11EB3" w:rsidP="00B11EB3"/>
    <w:p w:rsidR="00B11EB3" w:rsidRDefault="00B11EB3" w:rsidP="00B11EB3">
      <w:pPr>
        <w:pStyle w:val="Minicrib"/>
      </w:pPr>
      <w:r>
        <w:t>THE ROUND HOUSE REEL  (R4x32)  Sq.Set</w:t>
      </w:r>
      <w:r>
        <w:tab/>
        <w:t>Jean Attwood  Alexander Bk 2</w:t>
      </w:r>
    </w:p>
    <w:p w:rsidR="00B11EB3" w:rsidRDefault="00B11EB3" w:rsidP="00B11EB3">
      <w:pPr>
        <w:pStyle w:val="DanceBody"/>
      </w:pPr>
      <w:r>
        <w:t xml:space="preserve"> 1- 8</w:t>
      </w:r>
      <w:r>
        <w:tab/>
        <w:t>Ladies Adv+Ret, Adv+Ret</w:t>
      </w:r>
      <w:r w:rsidRPr="00BA6B4D">
        <w:rPr>
          <w:b/>
        </w:rPr>
        <w:t xml:space="preserve"> while </w:t>
      </w:r>
      <w:r>
        <w:t>Men dance Fig of 8 round partners &amp; crnrs (dance behind ptnrs to start &amp; end in centre facing ptnrs)</w:t>
      </w:r>
    </w:p>
    <w:p w:rsidR="00B11EB3" w:rsidRDefault="00B11EB3" w:rsidP="00B11EB3">
      <w:pPr>
        <w:pStyle w:val="DanceBody"/>
      </w:pPr>
      <w:r>
        <w:t xml:space="preserve"> 9-12</w:t>
      </w:r>
      <w:r>
        <w:tab/>
        <w:t>All change places with partners RH, Ladies dance LH across 1/2 way</w:t>
      </w:r>
      <w:r w:rsidRPr="00BA6B4D">
        <w:rPr>
          <w:b/>
        </w:rPr>
        <w:t xml:space="preserve"> while </w:t>
      </w:r>
      <w:r>
        <w:t>Men chase 1 place clockwise</w:t>
      </w:r>
    </w:p>
    <w:p w:rsidR="00B11EB3" w:rsidRDefault="00B11EB3" w:rsidP="00B11EB3">
      <w:pPr>
        <w:pStyle w:val="DanceBody"/>
      </w:pPr>
      <w:r>
        <w:t>13-16</w:t>
      </w:r>
      <w:r>
        <w:tab/>
        <w:t>All change places with new person RH, Men dance LH across 1/2 way</w:t>
      </w:r>
      <w:r w:rsidRPr="00BA6B4D">
        <w:rPr>
          <w:b/>
        </w:rPr>
        <w:t xml:space="preserve"> while </w:t>
      </w:r>
      <w:r>
        <w:t xml:space="preserve">Ladies </w:t>
      </w:r>
      <w:r>
        <w:rPr>
          <w:b/>
        </w:rPr>
        <w:t xml:space="preserve"> </w:t>
      </w:r>
      <w:r>
        <w:t>1 place clockwise to face own partner</w:t>
      </w:r>
    </w:p>
    <w:p w:rsidR="00B11EB3" w:rsidRDefault="00B11EB3" w:rsidP="00B11EB3">
      <w:pPr>
        <w:pStyle w:val="DanceBody"/>
      </w:pPr>
      <w:r>
        <w:t>17-20</w:t>
      </w:r>
      <w:r>
        <w:tab/>
        <w:t>All change places with partners RH. Ladies dance LH across 1/2 way</w:t>
      </w:r>
      <w:r w:rsidRPr="00BA6B4D">
        <w:rPr>
          <w:b/>
        </w:rPr>
        <w:t xml:space="preserve"> while </w:t>
      </w:r>
      <w:r>
        <w:t>Men chase to 1 place clockwise to face 'new' partner</w:t>
      </w:r>
    </w:p>
    <w:p w:rsidR="00B11EB3" w:rsidRDefault="00B11EB3" w:rsidP="00B11EB3">
      <w:pPr>
        <w:pStyle w:val="DanceBody"/>
      </w:pPr>
      <w:r>
        <w:t>21-24</w:t>
      </w:r>
      <w:r>
        <w:tab/>
        <w:t>All turn new partner RH 1.1/2 times into fin in prom hold facing anticlockwise</w:t>
      </w:r>
    </w:p>
    <w:p w:rsidR="00B11EB3" w:rsidRDefault="00B11EB3" w:rsidP="00B11EB3">
      <w:pPr>
        <w:pStyle w:val="DanceBody"/>
      </w:pPr>
      <w:r>
        <w:t>25-32</w:t>
      </w:r>
      <w:r>
        <w:tab/>
        <w:t>All Promenade once round</w:t>
      </w:r>
    </w:p>
    <w:p w:rsidR="00B11EB3" w:rsidRDefault="00B11EB3" w:rsidP="00B11EB3">
      <w:pPr>
        <w:pStyle w:val="DanceBody"/>
        <w:keepNext w:val="0"/>
      </w:pPr>
      <w:r>
        <w:t>Repeat with new partner</w:t>
      </w:r>
    </w:p>
    <w:p w:rsidR="00B11EB3" w:rsidRDefault="00B11EB3" w:rsidP="00B11EB3"/>
    <w:p w:rsidR="00B11EB3" w:rsidRDefault="00B11EB3" w:rsidP="00B11EB3">
      <w:pPr>
        <w:pStyle w:val="Minicrib"/>
      </w:pPr>
      <w:r>
        <w:t>ROUND REEL OF EIGHT  (R88)  Sq.Set</w:t>
      </w:r>
      <w:r>
        <w:tab/>
        <w:t>RSCDS Bk 27</w:t>
      </w:r>
    </w:p>
    <w:p w:rsidR="00B11EB3" w:rsidRDefault="00B11EB3" w:rsidP="00B11EB3">
      <w:pPr>
        <w:pStyle w:val="DanceBody"/>
      </w:pPr>
      <w:r>
        <w:t xml:space="preserve"> 1-16</w:t>
      </w:r>
      <w:r>
        <w:tab/>
        <w:t>All Ladies cast &amp; dance clockwise round outside of set back to place, Men repeat Fig but cast &amp; dance anticlockwise round set</w:t>
      </w:r>
    </w:p>
    <w:p w:rsidR="00B11EB3" w:rsidRDefault="00B11EB3" w:rsidP="00B11EB3">
      <w:pPr>
        <w:pStyle w:val="DanceBody"/>
      </w:pPr>
      <w:r>
        <w:t>17-32</w:t>
      </w:r>
      <w:r>
        <w:tab/>
        <w:t>All dance Grand Chain 1/2 way (6 bars) &amp; set to partner, continue Chain back to place (6 bars) &amp; set to partner</w:t>
      </w:r>
    </w:p>
    <w:p w:rsidR="00B11EB3" w:rsidRDefault="00B11EB3" w:rsidP="00B11EB3">
      <w:pPr>
        <w:pStyle w:val="DanceBody"/>
      </w:pPr>
      <w:r>
        <w:t>33-40</w:t>
      </w:r>
      <w:r>
        <w:tab/>
        <w:t>1s+3s change places, 1s dancing between 3s (3 bars), repeat back to places, 3s dancing between 1s, 1s+3s turn RH into Allemande hold</w:t>
      </w:r>
    </w:p>
    <w:p w:rsidR="00B11EB3" w:rsidRDefault="00B11EB3" w:rsidP="00B11EB3">
      <w:pPr>
        <w:pStyle w:val="DanceBody"/>
      </w:pPr>
      <w:r>
        <w:t>41-48</w:t>
      </w:r>
      <w:r>
        <w:tab/>
        <w:t>1s+3s dance round inside of set anticlockwise in Allemande hold</w:t>
      </w:r>
    </w:p>
    <w:p w:rsidR="00B11EB3" w:rsidRDefault="00B11EB3" w:rsidP="00B11EB3">
      <w:pPr>
        <w:pStyle w:val="DanceBody"/>
      </w:pPr>
      <w:r>
        <w:t>49-64</w:t>
      </w:r>
      <w:r>
        <w:tab/>
        <w:t>2s+4s repeat Fig bars 33-48 with 2s dancing between 4s to start</w:t>
      </w:r>
    </w:p>
    <w:p w:rsidR="00B11EB3" w:rsidRDefault="00B11EB3" w:rsidP="00B11EB3">
      <w:pPr>
        <w:pStyle w:val="DanceBody"/>
        <w:keepNext w:val="0"/>
      </w:pPr>
      <w:r>
        <w:t>65-88</w:t>
      </w:r>
      <w:r>
        <w:tab/>
        <w:t>1s+3s dance 1/2 R&amp;L, 2s+4s dance 1/2 R&amp;L, repeat back to places, all circle 8H round &amp; back</w:t>
      </w:r>
    </w:p>
    <w:p w:rsidR="00B11EB3" w:rsidRDefault="00B11EB3" w:rsidP="00B11EB3"/>
    <w:p w:rsidR="00B11EB3" w:rsidRDefault="00B11EB3" w:rsidP="00B11EB3">
      <w:pPr>
        <w:pStyle w:val="Minicrib"/>
      </w:pPr>
      <w:r>
        <w:t>THE ROUND TOWER  (S5x32)  5C Sq.Set</w:t>
      </w:r>
      <w:r>
        <w:tab/>
        <w:t>Macushla Lamb  Southsea 50</w:t>
      </w:r>
    </w:p>
    <w:p w:rsidR="00B11EB3" w:rsidRDefault="00B11EB3" w:rsidP="00B11EB3">
      <w:pPr>
        <w:pStyle w:val="DanceBody"/>
      </w:pPr>
      <w:r>
        <w:t>Square set, 5s in centre, 5L facing up, 5M facing down</w:t>
      </w:r>
    </w:p>
    <w:p w:rsidR="00B11EB3" w:rsidRDefault="00B11EB3" w:rsidP="00B11EB3">
      <w:pPr>
        <w:pStyle w:val="DanceBody"/>
      </w:pPr>
      <w:r>
        <w:t xml:space="preserve"> 1- 8</w:t>
      </w:r>
      <w:r>
        <w:tab/>
        <w:t xml:space="preserve">1s+2+3s+4s circle 8H round &amp; back </w:t>
      </w:r>
      <w:r>
        <w:rPr>
          <w:b/>
        </w:rPr>
        <w:t>while</w:t>
      </w:r>
      <w:r>
        <w:t xml:space="preserve"> 5s set, 1/2 turn RH, set &amp; 1/2 turn LH to end 5L facing 1s &amp; 5M facing 3s</w:t>
      </w:r>
    </w:p>
    <w:p w:rsidR="00B11EB3" w:rsidRDefault="00B11EB3" w:rsidP="00B11EB3">
      <w:pPr>
        <w:pStyle w:val="DanceBody"/>
      </w:pPr>
      <w:r>
        <w:t xml:space="preserve"> 9-10</w:t>
      </w:r>
      <w:r>
        <w:tab/>
        <w:t>5L+1L &amp; 5M+3M change places RH</w:t>
      </w:r>
    </w:p>
    <w:p w:rsidR="00B11EB3" w:rsidRDefault="00B11EB3" w:rsidP="00B11EB3">
      <w:pPr>
        <w:pStyle w:val="DanceBody"/>
      </w:pPr>
      <w:r>
        <w:t>11-12</w:t>
      </w:r>
      <w:r>
        <w:tab/>
        <w:t>5L+1M, 5M+3L, 1L+3M turn LH</w:t>
      </w:r>
    </w:p>
    <w:p w:rsidR="00B11EB3" w:rsidRDefault="00B11EB3" w:rsidP="00B11EB3">
      <w:pPr>
        <w:pStyle w:val="DanceBody"/>
      </w:pPr>
      <w:r>
        <w:t>13-14</w:t>
      </w:r>
      <w:r>
        <w:tab/>
        <w:t>5L+1L &amp; 5M+3M change places RH</w:t>
      </w:r>
    </w:p>
    <w:p w:rsidR="00B11EB3" w:rsidRDefault="00B11EB3" w:rsidP="00B11EB3">
      <w:pPr>
        <w:pStyle w:val="DanceBody"/>
      </w:pPr>
      <w:r>
        <w:t>15-16</w:t>
      </w:r>
      <w:r>
        <w:tab/>
        <w:t xml:space="preserve">1L+1M &amp; 3L+3M turn LH </w:t>
      </w:r>
      <w:r>
        <w:rPr>
          <w:b/>
        </w:rPr>
        <w:t>while</w:t>
      </w:r>
      <w:r>
        <w:t xml:space="preserve"> 5L+5M turn 3/4 LH to 5L facing 2L, 5M facing 4M</w:t>
      </w:r>
    </w:p>
    <w:p w:rsidR="00B11EB3" w:rsidRDefault="00B11EB3" w:rsidP="00B11EB3">
      <w:pPr>
        <w:pStyle w:val="DanceBody"/>
      </w:pPr>
      <w:r>
        <w:t>17-18</w:t>
      </w:r>
      <w:r>
        <w:tab/>
        <w:t>5L+2L &amp; 5M+4M change places RH</w:t>
      </w:r>
    </w:p>
    <w:p w:rsidR="00B11EB3" w:rsidRDefault="00B11EB3" w:rsidP="00B11EB3">
      <w:pPr>
        <w:pStyle w:val="DanceBody"/>
      </w:pPr>
      <w:r>
        <w:t>19-20</w:t>
      </w:r>
      <w:r>
        <w:tab/>
        <w:t>5L+2M, 5M+4L, 1L+4M turn LH</w:t>
      </w:r>
    </w:p>
    <w:p w:rsidR="00B11EB3" w:rsidRDefault="00B11EB3" w:rsidP="00B11EB3">
      <w:pPr>
        <w:pStyle w:val="DanceBody"/>
      </w:pPr>
      <w:r>
        <w:t>21-22</w:t>
      </w:r>
      <w:r>
        <w:tab/>
        <w:t>5L+2M &amp; 5M+4M change places RH</w:t>
      </w:r>
    </w:p>
    <w:p w:rsidR="00B11EB3" w:rsidRDefault="00B11EB3" w:rsidP="00B11EB3">
      <w:pPr>
        <w:pStyle w:val="DanceBody"/>
      </w:pPr>
      <w:r>
        <w:t>23-24</w:t>
      </w:r>
      <w:r>
        <w:tab/>
        <w:t xml:space="preserve">2s &amp; 4s turn LH </w:t>
      </w:r>
      <w:r>
        <w:rPr>
          <w:b/>
        </w:rPr>
        <w:t>while</w:t>
      </w:r>
      <w:r>
        <w:t xml:space="preserve"> 5s turn 3/4 LH to end 1M followed by 1L facing 1s</w:t>
      </w:r>
    </w:p>
    <w:p w:rsidR="00B11EB3" w:rsidRDefault="00B11EB3" w:rsidP="00B11EB3">
      <w:pPr>
        <w:pStyle w:val="DanceBody"/>
      </w:pPr>
      <w:r>
        <w:t>25-32</w:t>
      </w:r>
      <w:r>
        <w:tab/>
        <w:t>All couples in tandem (Man leading) change places passing RSh as follows: 5s+1s, 1s+4s, 4s+3s, 3s+2s</w:t>
      </w:r>
    </w:p>
    <w:p w:rsidR="00B11EB3" w:rsidRDefault="00B11EB3" w:rsidP="00B11EB3">
      <w:pPr>
        <w:pStyle w:val="DanceBody"/>
        <w:keepNext w:val="0"/>
      </w:pPr>
      <w:r>
        <w:t>Repeat with new couple (2s) in centre</w:t>
      </w:r>
    </w:p>
    <w:p w:rsidR="00B11EB3" w:rsidRDefault="00B11EB3" w:rsidP="00B11EB3"/>
    <w:p w:rsidR="00B11EB3" w:rsidRDefault="00B11EB3" w:rsidP="00B11EB3">
      <w:pPr>
        <w:pStyle w:val="Minicrib"/>
      </w:pPr>
      <w:r>
        <w:t>ROUNDABOUT  (J8x32)  3C (4C Set)</w:t>
      </w:r>
      <w:r>
        <w:tab/>
        <w:t>Mrs C M Gordon  St Andrews Platinum</w:t>
      </w:r>
    </w:p>
    <w:p w:rsidR="00B11EB3" w:rsidRDefault="00B11EB3" w:rsidP="00B11EB3">
      <w:pPr>
        <w:pStyle w:val="DanceBody"/>
      </w:pPr>
      <w:r>
        <w:t xml:space="preserve"> 1- 8</w:t>
      </w:r>
      <w:r>
        <w:tab/>
        <w:t>1L+2M change places RH &amp; 2L+3M change places LH, 1M+2M+3M</w:t>
      </w:r>
      <w:r w:rsidRPr="007F0D5A">
        <w:rPr>
          <w:b/>
        </w:rPr>
        <w:t xml:space="preserve"> also </w:t>
      </w:r>
      <w:r>
        <w:t>1L+2L+3L dance LH across (All end</w:t>
      </w:r>
      <w:r w:rsidRPr="00BA6B4D">
        <w:rPr>
          <w:b/>
        </w:rPr>
        <w:t xml:space="preserve"> </w:t>
      </w:r>
      <w:r>
        <w:rPr>
          <w:b/>
        </w:rPr>
        <w:t xml:space="preserve">as </w:t>
      </w:r>
      <w:r>
        <w:t>bar 4)</w:t>
      </w:r>
    </w:p>
    <w:p w:rsidR="00B11EB3" w:rsidRDefault="00B11EB3" w:rsidP="00B11EB3">
      <w:pPr>
        <w:pStyle w:val="DanceBody"/>
      </w:pPr>
      <w:r>
        <w:t xml:space="preserve"> 9-16</w:t>
      </w:r>
      <w:r>
        <w:tab/>
        <w:t>1s+2s+3s circle 6H round to left &amp; partly back to end in order 1 2 3 on opposite sides</w:t>
      </w:r>
    </w:p>
    <w:p w:rsidR="00B11EB3" w:rsidRDefault="00B11EB3" w:rsidP="00B11EB3">
      <w:pPr>
        <w:pStyle w:val="DanceBody"/>
      </w:pPr>
      <w:r>
        <w:t>17-24</w:t>
      </w:r>
      <w:r>
        <w:tab/>
        <w:t>1s cross down (each couple cross down as they reach top place) to dance reflection reels of 3 on sides &amp; all end in original places</w:t>
      </w:r>
    </w:p>
    <w:p w:rsidR="00B11EB3" w:rsidRDefault="00B11EB3" w:rsidP="00B11EB3">
      <w:pPr>
        <w:pStyle w:val="DanceBody"/>
      </w:pPr>
      <w:r>
        <w:t>25-32</w:t>
      </w:r>
      <w:r>
        <w:tab/>
        <w:t>1s+2s dance Chain Progression : -</w:t>
      </w:r>
    </w:p>
    <w:p w:rsidR="00B11EB3" w:rsidRDefault="00B11EB3" w:rsidP="00B11EB3">
      <w:pPr>
        <w:pStyle w:val="DanceBody"/>
        <w:keepNext w:val="0"/>
      </w:pPr>
      <w:r>
        <w:tab/>
        <w:t>`1s+2s 3/4 turn RH, 1M+2L turn LH 1.1/2 times</w:t>
      </w:r>
      <w:r w:rsidRPr="00BA6B4D">
        <w:rPr>
          <w:b/>
        </w:rPr>
        <w:t xml:space="preserve"> </w:t>
      </w:r>
      <w:r>
        <w:rPr>
          <w:b/>
        </w:rPr>
        <w:t xml:space="preserve">as </w:t>
      </w:r>
      <w:r>
        <w:t>partners chase clockwise 1/2 way, 2s+1s turn RH</w:t>
      </w:r>
      <w:r>
        <w:rPr>
          <w:b/>
        </w:rPr>
        <w:t xml:space="preserve"> </w:t>
      </w:r>
      <w:r>
        <w:rPr>
          <w:bCs/>
        </w:rPr>
        <w:t>to sides</w:t>
      </w:r>
    </w:p>
    <w:p w:rsidR="00B11EB3" w:rsidRDefault="00B11EB3" w:rsidP="00B11EB3"/>
    <w:p w:rsidR="00B11EB3" w:rsidRDefault="00B11EB3" w:rsidP="00B11EB3">
      <w:pPr>
        <w:pStyle w:val="Minicrib"/>
        <w:rPr>
          <w:snapToGrid w:val="0"/>
        </w:rPr>
      </w:pPr>
      <w:r>
        <w:rPr>
          <w:snapToGrid w:val="0"/>
        </w:rPr>
        <w:t>THE ROUNDER REEL OF EIGHT  (R88)  Sq.Set</w:t>
      </w:r>
      <w:r>
        <w:rPr>
          <w:snapToGrid w:val="0"/>
        </w:rPr>
        <w:tab/>
        <w:t>B Livingstone  Belfast Bk</w:t>
      </w:r>
    </w:p>
    <w:p w:rsidR="00B11EB3" w:rsidRDefault="00B11EB3" w:rsidP="00B11EB3">
      <w:pPr>
        <w:pStyle w:val="DanceBody"/>
        <w:rPr>
          <w:snapToGrid w:val="0"/>
        </w:rPr>
      </w:pPr>
      <w:r>
        <w:rPr>
          <w:snapToGrid w:val="0"/>
        </w:rPr>
        <w:t xml:space="preserve"> 1- 8</w:t>
      </w:r>
      <w:r>
        <w:rPr>
          <w:snapToGrid w:val="0"/>
        </w:rPr>
        <w:tab/>
        <w:t>All circle 8H round &amp; back</w:t>
      </w:r>
    </w:p>
    <w:p w:rsidR="00B11EB3" w:rsidRDefault="00B11EB3" w:rsidP="00B11EB3">
      <w:pPr>
        <w:pStyle w:val="DanceBody"/>
        <w:rPr>
          <w:snapToGrid w:val="0"/>
        </w:rPr>
      </w:pPr>
      <w:r>
        <w:rPr>
          <w:snapToGrid w:val="0"/>
        </w:rPr>
        <w:t xml:space="preserve"> 9-16</w:t>
      </w:r>
      <w:r>
        <w:rPr>
          <w:snapToGrid w:val="0"/>
        </w:rPr>
        <w:tab/>
        <w:t>All Promenade round clockwise</w:t>
      </w:r>
    </w:p>
    <w:p w:rsidR="00B11EB3" w:rsidRDefault="00B11EB3" w:rsidP="00B11EB3">
      <w:pPr>
        <w:pStyle w:val="DanceBody"/>
        <w:rPr>
          <w:snapToGrid w:val="0"/>
        </w:rPr>
      </w:pPr>
      <w:r>
        <w:rPr>
          <w:snapToGrid w:val="0"/>
        </w:rPr>
        <w:t>17-24</w:t>
      </w:r>
      <w:r>
        <w:rPr>
          <w:snapToGrid w:val="0"/>
        </w:rPr>
        <w:tab/>
        <w:t>1L+3L cross RH, dance RSh round opposite partner, cross LH &amp; dance LSh round partner</w:t>
      </w:r>
      <w:r w:rsidRPr="00BA6B4D">
        <w:rPr>
          <w:b/>
          <w:snapToGrid w:val="0"/>
        </w:rPr>
        <w:t xml:space="preserve"> while </w:t>
      </w:r>
      <w:r>
        <w:rPr>
          <w:snapToGrid w:val="0"/>
        </w:rPr>
        <w:t>2M+4M cast round partner, cross RH, dance RSh round opposite partner &amp; cross LH back to places</w:t>
      </w:r>
    </w:p>
    <w:p w:rsidR="00B11EB3" w:rsidRDefault="00B11EB3" w:rsidP="00B11EB3">
      <w:pPr>
        <w:pStyle w:val="DanceBody"/>
        <w:rPr>
          <w:snapToGrid w:val="0"/>
        </w:rPr>
      </w:pPr>
      <w:r>
        <w:rPr>
          <w:snapToGrid w:val="0"/>
        </w:rPr>
        <w:t>25-32</w:t>
      </w:r>
      <w:r>
        <w:rPr>
          <w:snapToGrid w:val="0"/>
        </w:rPr>
        <w:tab/>
        <w:t>2L+4L &amp; 1M+3M repeat</w:t>
      </w:r>
    </w:p>
    <w:p w:rsidR="00B11EB3" w:rsidRDefault="00B11EB3" w:rsidP="00B11EB3">
      <w:pPr>
        <w:pStyle w:val="DanceBody"/>
        <w:rPr>
          <w:snapToGrid w:val="0"/>
        </w:rPr>
      </w:pPr>
      <w:r>
        <w:rPr>
          <w:snapToGrid w:val="0"/>
        </w:rPr>
        <w:t>33-40</w:t>
      </w:r>
      <w:r>
        <w:rPr>
          <w:snapToGrid w:val="0"/>
        </w:rPr>
        <w:tab/>
        <w:t>All Men dance 1/4 LH across, dance round RSh Lady on right &amp; turn that Lady RH (4 bars)</w:t>
      </w:r>
    </w:p>
    <w:p w:rsidR="00B11EB3" w:rsidRDefault="00B11EB3" w:rsidP="00B11EB3">
      <w:pPr>
        <w:pStyle w:val="DanceBody"/>
        <w:rPr>
          <w:snapToGrid w:val="0"/>
        </w:rPr>
      </w:pPr>
      <w:r>
        <w:rPr>
          <w:snapToGrid w:val="0"/>
        </w:rPr>
        <w:t>41-64</w:t>
      </w:r>
      <w:r>
        <w:rPr>
          <w:snapToGrid w:val="0"/>
        </w:rPr>
        <w:tab/>
        <w:t>Men repeat with each Lady in turn back to places</w:t>
      </w:r>
    </w:p>
    <w:p w:rsidR="00B11EB3" w:rsidRDefault="00B11EB3" w:rsidP="00B11EB3">
      <w:pPr>
        <w:pStyle w:val="DanceBody"/>
        <w:rPr>
          <w:snapToGrid w:val="0"/>
        </w:rPr>
      </w:pPr>
      <w:r>
        <w:rPr>
          <w:snapToGrid w:val="0"/>
        </w:rPr>
        <w:t>65-72</w:t>
      </w:r>
      <w:r>
        <w:rPr>
          <w:snapToGrid w:val="0"/>
        </w:rPr>
        <w:tab/>
        <w:t>All Ladies dance 1/2 LH across, turn opposite Man, dance 1/2 LH across &amp; turn partner RH</w:t>
      </w:r>
    </w:p>
    <w:p w:rsidR="00B11EB3" w:rsidRDefault="00B11EB3" w:rsidP="00B11EB3">
      <w:pPr>
        <w:pStyle w:val="DanceBody"/>
        <w:rPr>
          <w:snapToGrid w:val="0"/>
        </w:rPr>
      </w:pPr>
      <w:r>
        <w:rPr>
          <w:snapToGrid w:val="0"/>
        </w:rPr>
        <w:t>73-80</w:t>
      </w:r>
      <w:r>
        <w:rPr>
          <w:snapToGrid w:val="0"/>
        </w:rPr>
        <w:tab/>
        <w:t>All Promenade round anticlockwise</w:t>
      </w:r>
    </w:p>
    <w:p w:rsidR="00B11EB3" w:rsidRDefault="00B11EB3" w:rsidP="00B11EB3">
      <w:pPr>
        <w:pStyle w:val="DanceBody"/>
        <w:keepNext w:val="0"/>
        <w:rPr>
          <w:snapToGrid w:val="0"/>
        </w:rPr>
      </w:pPr>
      <w:r>
        <w:rPr>
          <w:snapToGrid w:val="0"/>
        </w:rPr>
        <w:t>81-88</w:t>
      </w:r>
      <w:r>
        <w:rPr>
          <w:snapToGrid w:val="0"/>
        </w:rPr>
        <w:tab/>
        <w:t>All circle 8H round &amp; back</w:t>
      </w:r>
    </w:p>
    <w:p w:rsidR="00B11EB3" w:rsidRDefault="00B11EB3" w:rsidP="00B11EB3"/>
    <w:p w:rsidR="00B11EB3" w:rsidRDefault="00B11EB3" w:rsidP="00B11EB3">
      <w:pPr>
        <w:pStyle w:val="Minicrib"/>
      </w:pPr>
      <w:r>
        <w:t>THE ROVER'S RANT  (J8x32)  3C (4C set)</w:t>
      </w:r>
      <w:r>
        <w:tab/>
        <w:t>Roy Goldring  12 more Social Dances</w:t>
      </w:r>
    </w:p>
    <w:p w:rsidR="00B11EB3" w:rsidRDefault="00B11EB3" w:rsidP="00B11EB3">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B11EB3" w:rsidRDefault="00B11EB3" w:rsidP="00B11EB3">
      <w:pPr>
        <w:pStyle w:val="DanceBody"/>
      </w:pPr>
      <w:r>
        <w:t xml:space="preserve"> 9-16</w:t>
      </w:r>
      <w:r>
        <w:tab/>
        <w:t>1L+2M</w:t>
      </w:r>
      <w:r w:rsidRPr="007F0D5A">
        <w:rPr>
          <w:b/>
        </w:rPr>
        <w:t xml:space="preserve"> also </w:t>
      </w:r>
      <w:r>
        <w:t>1M+3L cross RH &amp; 1L+3M</w:t>
      </w:r>
      <w:r w:rsidRPr="007F0D5A">
        <w:rPr>
          <w:b/>
        </w:rPr>
        <w:t xml:space="preserve"> also </w:t>
      </w:r>
      <w:r>
        <w:t>1M+2L change places on sides LH, 1s petronella turn into lines across (1M at top) &amp; all set</w:t>
      </w:r>
    </w:p>
    <w:p w:rsidR="00B11EB3" w:rsidRDefault="00B11EB3" w:rsidP="00B11EB3">
      <w:pPr>
        <w:pStyle w:val="DanceBody"/>
      </w:pPr>
      <w:r>
        <w:t>17-24</w:t>
      </w:r>
      <w:r>
        <w:tab/>
        <w:t>All change places with partners RH &amp; chase clockwise to own sides (3 1 2), turn partner RH in centre for Allemande</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ROVIN' ROBIN  (R8x32)  2C (4C set)</w:t>
      </w:r>
      <w:r>
        <w:tab/>
        <w:t>Alex Gray  SCD Archives</w:t>
      </w:r>
    </w:p>
    <w:p w:rsidR="00B11EB3" w:rsidRDefault="00B11EB3" w:rsidP="00B11EB3">
      <w:pPr>
        <w:pStyle w:val="DanceBody"/>
      </w:pPr>
      <w:r>
        <w:t xml:space="preserve"> 1- 8</w:t>
      </w:r>
      <w:r>
        <w:tab/>
        <w:t>1M dances a Fig of 8 round 1L &amp; 2L passing 2L by RSh to start,2L turns right about bars 1-4 &amp; 1L turns left about bars 5-8</w:t>
      </w:r>
    </w:p>
    <w:p w:rsidR="00B11EB3" w:rsidRDefault="00B11EB3" w:rsidP="00B11EB3">
      <w:pPr>
        <w:pStyle w:val="DanceBody"/>
      </w:pPr>
      <w:r>
        <w:t xml:space="preserve"> 9-16</w:t>
      </w:r>
      <w:r>
        <w:tab/>
        <w:t>1M+2L lead down the middle &amp; back to top (1L dances down 1 place)</w:t>
      </w:r>
    </w:p>
    <w:p w:rsidR="00B11EB3" w:rsidRDefault="00B11EB3" w:rsidP="00B11EB3">
      <w:pPr>
        <w:pStyle w:val="DanceBody"/>
      </w:pPr>
      <w:r>
        <w:t>17-24</w:t>
      </w:r>
      <w:r>
        <w:tab/>
        <w:t>1M+2L</w:t>
      </w:r>
      <w:r w:rsidRPr="007F0D5A">
        <w:rPr>
          <w:b/>
        </w:rPr>
        <w:t xml:space="preserve"> also </w:t>
      </w:r>
      <w:r>
        <w:t>2M+1L dance Allemande</w:t>
      </w:r>
    </w:p>
    <w:p w:rsidR="00B11EB3" w:rsidRDefault="00B11EB3" w:rsidP="00B11EB3">
      <w:pPr>
        <w:pStyle w:val="DanceBody"/>
        <w:keepNext w:val="0"/>
      </w:pPr>
      <w:r>
        <w:t>25-32</w:t>
      </w:r>
      <w:r>
        <w:tab/>
        <w:t>1M+2L turn RH, 1M+1L turn LH to 2</w:t>
      </w:r>
      <w:r w:rsidRPr="00972EEB">
        <w:t>nd</w:t>
      </w:r>
      <w:r>
        <w:t xml:space="preserve"> places (2L steps up)</w:t>
      </w:r>
    </w:p>
    <w:p w:rsidR="00B11EB3" w:rsidRDefault="00B11EB3" w:rsidP="00B11EB3"/>
    <w:p w:rsidR="00B11EB3" w:rsidRDefault="00B11EB3" w:rsidP="00B11EB3">
      <w:pPr>
        <w:pStyle w:val="Minicrib"/>
      </w:pPr>
      <w:r>
        <w:t>THE ROWAN TREE  (S4x32)  4C</w:t>
      </w:r>
      <w:r>
        <w:tab/>
        <w:t>Romaine Butterfield  Southern Cross Album</w:t>
      </w:r>
    </w:p>
    <w:p w:rsidR="00B11EB3" w:rsidRDefault="00B11EB3" w:rsidP="00B11EB3">
      <w:pPr>
        <w:pStyle w:val="DanceBody"/>
      </w:pPr>
      <w:r>
        <w:t>2s &amp; 4s start on opp sides</w:t>
      </w:r>
    </w:p>
    <w:p w:rsidR="00B11EB3" w:rsidRDefault="00B11EB3" w:rsidP="00B11EB3">
      <w:pPr>
        <w:pStyle w:val="DanceBody"/>
      </w:pPr>
      <w:r>
        <w:t xml:space="preserve"> 1- 8</w:t>
      </w:r>
      <w:r>
        <w:tab/>
        <w:t>1M+2M</w:t>
      </w:r>
      <w:r w:rsidRPr="007F0D5A">
        <w:rPr>
          <w:b/>
        </w:rPr>
        <w:t xml:space="preserve"> also </w:t>
      </w:r>
      <w:r>
        <w:t>3M+4M turn RH 1.1/2 times, 1L+2L</w:t>
      </w:r>
      <w:r w:rsidRPr="007F0D5A">
        <w:rPr>
          <w:b/>
        </w:rPr>
        <w:t xml:space="preserve"> also </w:t>
      </w:r>
      <w:r>
        <w:t>3L+4L repeat</w:t>
      </w:r>
    </w:p>
    <w:p w:rsidR="00B11EB3" w:rsidRDefault="00B11EB3" w:rsidP="00B11EB3">
      <w:pPr>
        <w:pStyle w:val="DanceBody"/>
      </w:pPr>
      <w:r>
        <w:t xml:space="preserve"> 9-16</w:t>
      </w:r>
      <w:r>
        <w:tab/>
        <w:t>2s+1s</w:t>
      </w:r>
      <w:r w:rsidRPr="007F0D5A">
        <w:rPr>
          <w:b/>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B11EB3" w:rsidRDefault="00B11EB3" w:rsidP="00B11EB3">
      <w:pPr>
        <w:pStyle w:val="DanceBody"/>
      </w:pPr>
      <w:r>
        <w:t>17-24</w:t>
      </w:r>
      <w:r>
        <w:tab/>
        <w:t>2s+1s+4s+3s dance reels of 4 on sides (1s+4s -middle couples- pass LSh to start)</w:t>
      </w:r>
    </w:p>
    <w:p w:rsidR="00B11EB3" w:rsidRDefault="00B11EB3" w:rsidP="00B11EB3">
      <w:pPr>
        <w:pStyle w:val="DanceBody"/>
        <w:keepNext w:val="0"/>
      </w:pPr>
      <w:r>
        <w:t>25-32</w:t>
      </w:r>
      <w:r>
        <w:tab/>
        <w:t>1s set, 1s lead up crossing, cast to bottom &amp; cross RH</w:t>
      </w:r>
      <w:r w:rsidRPr="00BA6B4D">
        <w:rPr>
          <w:b/>
        </w:rPr>
        <w:t xml:space="preserve"> while </w:t>
      </w:r>
      <w:r>
        <w:t>3s set, lead up crossing to top, cast to 2</w:t>
      </w:r>
      <w:r w:rsidRPr="00972EEB">
        <w:t>nd</w:t>
      </w:r>
      <w:r>
        <w:t xml:space="preserve"> place &amp; cross RH.  2 (3)4(1)</w:t>
      </w:r>
    </w:p>
    <w:p w:rsidR="00B11EB3" w:rsidRDefault="00B11EB3" w:rsidP="00B11EB3"/>
    <w:p w:rsidR="00B11EB3" w:rsidRDefault="00B11EB3" w:rsidP="00B11EB3">
      <w:pPr>
        <w:pStyle w:val="Minicrib"/>
      </w:pPr>
      <w:r>
        <w:t>THE ROWAN TREE  (S5x32)  5C Set</w:t>
      </w:r>
      <w:r>
        <w:tab/>
        <w:t>Martha Morrison Veranth  Wasatch Mountain Coll</w:t>
      </w:r>
    </w:p>
    <w:p w:rsidR="00B11EB3" w:rsidRDefault="00B11EB3" w:rsidP="00B11EB3">
      <w:pPr>
        <w:pStyle w:val="DanceBody"/>
      </w:pPr>
      <w:r>
        <w:t xml:space="preserve"> 1 -8</w:t>
      </w:r>
      <w:r>
        <w:tab/>
        <w:t>1s/3s cross RH &amp; cast round 2s/4s (2s/4s step up 3-4); 1s/3s dance 1/2 Fig 8 round 2s/4s (couples above) to face 1st corners</w:t>
      </w:r>
    </w:p>
    <w:p w:rsidR="00B11EB3" w:rsidRDefault="00B11EB3" w:rsidP="00B11EB3">
      <w:pPr>
        <w:pStyle w:val="DanceBody"/>
      </w:pPr>
      <w:r>
        <w:t xml:space="preserve"> 9-16</w:t>
      </w:r>
      <w:r>
        <w:tab/>
        <w:t>1s/3s dance Corner Chain with 1st &amp; 2nd corners:</w:t>
      </w:r>
    </w:p>
    <w:p w:rsidR="00B11EB3" w:rsidRDefault="00B11EB3" w:rsidP="00B11EB3">
      <w:pPr>
        <w:pStyle w:val="DanceBody"/>
      </w:pPr>
      <w:r>
        <w:tab/>
        <w:t>1s/3s change places RH with 1st corners, corners turn LH in middle; corners turn 1s/3s RH to return to places, 1s/3s turn partner LH in middle to face 2nd corners</w:t>
      </w:r>
    </w:p>
    <w:p w:rsidR="00B11EB3" w:rsidRDefault="00B11EB3" w:rsidP="00B11EB3">
      <w:pPr>
        <w:pStyle w:val="DanceBody"/>
      </w:pPr>
      <w:r>
        <w:t>17-24</w:t>
      </w:r>
      <w:r>
        <w:tab/>
        <w:t>1s/3s repeat 9-16 with 2nd corners, 1s/3s finish in 2nd /4th place own side. 2 1 4 3 5</w:t>
      </w:r>
    </w:p>
    <w:p w:rsidR="00B11EB3" w:rsidRDefault="00B11EB3" w:rsidP="00B11EB3">
      <w:pPr>
        <w:pStyle w:val="DanceBody"/>
        <w:keepNext w:val="0"/>
      </w:pPr>
      <w:r>
        <w:t>25-32</w:t>
      </w:r>
      <w:r>
        <w:tab/>
        <w:t xml:space="preserve">1s+4s </w:t>
      </w:r>
      <w:r w:rsidRPr="003A1395">
        <w:t>also</w:t>
      </w:r>
      <w:r>
        <w:t xml:space="preserve"> 3s+5s dance RH across &amp; LH across with 1s/3s casting 1 place Bars 31-32 (4s/5s dance up).  2 4 1 5 3</w:t>
      </w:r>
    </w:p>
    <w:p w:rsidR="00B11EB3" w:rsidRDefault="00B11EB3" w:rsidP="00B11EB3"/>
    <w:p w:rsidR="00B11EB3" w:rsidRDefault="00B11EB3" w:rsidP="00B11EB3">
      <w:pPr>
        <w:pStyle w:val="Minicrib"/>
      </w:pPr>
      <w:r>
        <w:t>ROWARDENNAN  (S4x32)  4C set</w:t>
      </w:r>
      <w:r>
        <w:tab/>
        <w:t>Alasdair Brown  Cathkin Collection</w:t>
      </w:r>
    </w:p>
    <w:p w:rsidR="00B11EB3" w:rsidRDefault="00B11EB3" w:rsidP="00B11EB3">
      <w:pPr>
        <w:pStyle w:val="DanceBody"/>
      </w:pPr>
      <w:r>
        <w:t xml:space="preserve"> 1- 8</w:t>
      </w:r>
      <w:r>
        <w:tab/>
        <w:t xml:space="preserve">1s &amp; 3s cross RH &amp; cast (2s &amp; 4s step up); 1s dance up to top &amp; cast to 3rd place opp sides </w:t>
      </w:r>
      <w:r>
        <w:rPr>
          <w:b/>
        </w:rPr>
        <w:t>while</w:t>
      </w:r>
      <w:r>
        <w:t xml:space="preserve"> 3s dance up to 1st place opp sides &amp; face out</w:t>
      </w:r>
    </w:p>
    <w:p w:rsidR="00B11EB3" w:rsidRDefault="00B11EB3" w:rsidP="00B11EB3">
      <w:pPr>
        <w:pStyle w:val="DanceBody"/>
      </w:pPr>
      <w:r>
        <w:t xml:space="preserve"> 9-16</w:t>
      </w:r>
      <w:r>
        <w:tab/>
        <w:t xml:space="preserve">3s+2s </w:t>
      </w:r>
      <w:r>
        <w:rPr>
          <w:b/>
        </w:rPr>
        <w:t>also</w:t>
      </w:r>
      <w:r>
        <w:t xml:space="preserve"> 1s+4s dance 1/2 Double Fig 8 (3s cast down, 4s cast up to start); 2s+1s (middle couples) dance 1/2 R&amp;L.  3 (1) 2 (4)</w:t>
      </w:r>
    </w:p>
    <w:p w:rsidR="00B11EB3" w:rsidRDefault="00B11EB3" w:rsidP="00B11EB3">
      <w:pPr>
        <w:pStyle w:val="DanceBody"/>
      </w:pPr>
      <w:r>
        <w:t>17-20</w:t>
      </w:r>
      <w:r>
        <w:tab/>
        <w:t>All 4 couples Set+Link with middle dancers linking 2 places; end dancers linking 1 place as follows:</w:t>
      </w:r>
    </w:p>
    <w:p w:rsidR="00B11EB3" w:rsidRDefault="00B11EB3" w:rsidP="00B11EB3">
      <w:pPr>
        <w:pStyle w:val="DanceBody"/>
      </w:pPr>
      <w:r>
        <w:tab/>
        <w:t>All set</w:t>
      </w:r>
    </w:p>
    <w:p w:rsidR="00B11EB3" w:rsidRDefault="00B11EB3" w:rsidP="00B11EB3">
      <w:pPr>
        <w:pStyle w:val="DanceBody"/>
      </w:pPr>
      <w:r>
        <w:tab/>
        <w:t>3L casts down to 2nd place as 3M dances down to 2nd place : 1M casts to 4th place as 1L dances down to 4th place</w:t>
      </w:r>
    </w:p>
    <w:p w:rsidR="00B11EB3" w:rsidRDefault="00B11EB3" w:rsidP="00B11EB3">
      <w:pPr>
        <w:pStyle w:val="DanceBody"/>
      </w:pPr>
      <w:r>
        <w:tab/>
        <w:t>2L dances up to 1st place as 2M casts up to 2nd place : 4M dances up to 3rd place as 4L casts up 3rd place.  2 3 (4) (1)</w:t>
      </w:r>
    </w:p>
    <w:p w:rsidR="00B11EB3" w:rsidRDefault="00B11EB3" w:rsidP="00B11EB3">
      <w:pPr>
        <w:pStyle w:val="DanceBody"/>
      </w:pPr>
      <w:r>
        <w:t>21-24</w:t>
      </w:r>
      <w:r>
        <w:tab/>
        <w:t xml:space="preserve">2s+3s </w:t>
      </w:r>
      <w:r>
        <w:rPr>
          <w:b/>
        </w:rPr>
        <w:t>also</w:t>
      </w:r>
      <w:r>
        <w:t xml:space="preserve"> 4s+1s circle 4H round to left</w:t>
      </w:r>
    </w:p>
    <w:p w:rsidR="00B11EB3" w:rsidRDefault="00B11EB3" w:rsidP="00B11EB3">
      <w:pPr>
        <w:pStyle w:val="DanceBody"/>
        <w:keepNext w:val="0"/>
      </w:pPr>
      <w:r>
        <w:t>25-32</w:t>
      </w:r>
      <w:r>
        <w:tab/>
        <w:t>4s+1s 1/2 turn partner RH, dance RH across remaining in centre, pull back RSh &amp; dance out to own side. 2 3 4 1</w:t>
      </w:r>
    </w:p>
    <w:p w:rsidR="00B11EB3" w:rsidRDefault="00B11EB3" w:rsidP="00B11EB3"/>
    <w:p w:rsidR="00B11EB3" w:rsidRDefault="00B11EB3" w:rsidP="00B11EB3">
      <w:pPr>
        <w:pStyle w:val="Minicrib"/>
      </w:pPr>
      <w:r>
        <w:t>ROXBURGH CASTLE  (R8x32)  2C (4C set)</w:t>
      </w:r>
      <w:r>
        <w:tab/>
        <w:t>RSCDS Bk 6</w:t>
      </w:r>
    </w:p>
    <w:p w:rsidR="00B11EB3" w:rsidRDefault="00B11EB3" w:rsidP="00B11EB3">
      <w:pPr>
        <w:pStyle w:val="DanceBody"/>
      </w:pPr>
      <w:r>
        <w:t xml:space="preserve"> 1- 8.</w:t>
      </w:r>
      <w:r>
        <w:tab/>
        <w:t>1s+2s chase clockwise round square (1</w:t>
      </w:r>
      <w:r w:rsidRPr="00972EEB">
        <w:t>st</w:t>
      </w:r>
      <w:r>
        <w:t xml:space="preserve"> &amp; 2</w:t>
      </w:r>
      <w:r w:rsidRPr="00972EEB">
        <w:t>nd</w:t>
      </w:r>
      <w:r>
        <w:t xml:space="preserve"> positions) to places.</w:t>
      </w:r>
    </w:p>
    <w:p w:rsidR="00B11EB3" w:rsidRDefault="00B11EB3" w:rsidP="00B11EB3">
      <w:pPr>
        <w:pStyle w:val="DanceBody"/>
      </w:pPr>
      <w:r>
        <w:t xml:space="preserve"> 9-16.</w:t>
      </w:r>
      <w:r>
        <w:tab/>
        <w:t>1s+2s dance RH across &amp; LH across back to places.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ROXBURGH'S FANCY  (J4x32)  4C Set</w:t>
      </w:r>
      <w:r>
        <w:tab/>
        <w:t>C Moon+E Wade  Edinburgh Uni 50th Anniv</w:t>
      </w:r>
    </w:p>
    <w:p w:rsidR="00B11EB3" w:rsidRDefault="00B11EB3" w:rsidP="00B11EB3">
      <w:pPr>
        <w:pStyle w:val="DanceBody"/>
      </w:pPr>
      <w:r>
        <w:t xml:space="preserve"> 1</w:t>
      </w:r>
      <w:r>
        <w:noBreakHyphen/>
        <w:t xml:space="preserve"> 8</w:t>
      </w:r>
      <w:r>
        <w:tab/>
        <w:t>All Adv+Ret (setting) twice</w:t>
      </w:r>
    </w:p>
    <w:p w:rsidR="00B11EB3" w:rsidRDefault="00B11EB3" w:rsidP="00B11EB3">
      <w:pPr>
        <w:pStyle w:val="DanceBody"/>
      </w:pPr>
      <w:r>
        <w:t xml:space="preserve"> 9</w:t>
      </w:r>
      <w:r>
        <w:noBreakHyphen/>
        <w:t>16</w:t>
      </w:r>
      <w:r>
        <w:tab/>
        <w:t>1L followed by partner casts behind 2L &amp; crosses to opposite side, 3M followed by partner casts up behind 1L &amp; crosses to opposite side</w:t>
      </w:r>
    </w:p>
    <w:p w:rsidR="00B11EB3" w:rsidRDefault="00B11EB3" w:rsidP="00B11EB3">
      <w:pPr>
        <w:pStyle w:val="DanceBody"/>
      </w:pPr>
      <w:r>
        <w:t>17</w:t>
      </w:r>
      <w:r>
        <w:noBreakHyphen/>
        <w:t>24</w:t>
      </w:r>
      <w:r>
        <w:tab/>
        <w:t>3s dance under 2s arch &amp; cast back to 2</w:t>
      </w:r>
      <w:r w:rsidRPr="00972EEB">
        <w:t>nd</w:t>
      </w:r>
      <w:r>
        <w:t xml:space="preserve"> place on opp sides</w:t>
      </w:r>
      <w:r w:rsidRPr="00BA6B4D">
        <w:rPr>
          <w:b/>
        </w:rPr>
        <w:t xml:space="preserve"> while </w:t>
      </w:r>
      <w:r>
        <w:t>1s dance under 4s arch &amp; cast up to 3</w:t>
      </w:r>
      <w:r w:rsidRPr="00972EEB">
        <w:t>rd</w:t>
      </w:r>
      <w:r>
        <w:rPr>
          <w:vertAlign w:val="superscript"/>
        </w:rPr>
        <w:t xml:space="preserve"> </w:t>
      </w:r>
      <w:r>
        <w:t>pl opp sides, 3s+1s set &amp; cross RH</w:t>
      </w:r>
    </w:p>
    <w:p w:rsidR="00B11EB3" w:rsidRDefault="00B11EB3" w:rsidP="00B11EB3">
      <w:pPr>
        <w:pStyle w:val="DanceBody"/>
        <w:keepNext w:val="0"/>
      </w:pPr>
      <w:r>
        <w:t>25</w:t>
      </w:r>
      <w:r>
        <w:noBreakHyphen/>
        <w:t>32</w:t>
      </w:r>
      <w:r>
        <w:tab/>
        <w:t>1s+4s dance the Knot</w:t>
      </w:r>
    </w:p>
    <w:p w:rsidR="00B11EB3" w:rsidRDefault="00B11EB3" w:rsidP="00B11EB3"/>
    <w:p w:rsidR="00B11EB3" w:rsidRDefault="00B11EB3" w:rsidP="00B11EB3">
      <w:pPr>
        <w:pStyle w:val="Minicrib"/>
      </w:pPr>
      <w:r>
        <w:t>ROYAL ALBERT COUNTRY DANCE  (R8x32)  2C (4C set)</w:t>
      </w:r>
      <w:r>
        <w:tab/>
        <w:t>RSCDS Bk 34</w:t>
      </w:r>
    </w:p>
    <w:p w:rsidR="00B11EB3" w:rsidRPr="002334D6" w:rsidRDefault="00B11EB3" w:rsidP="00B11EB3">
      <w:pPr>
        <w:pStyle w:val="DanceBody"/>
      </w:pPr>
      <w:r w:rsidRPr="002334D6">
        <w:t xml:space="preserve"> 1- 8</w:t>
      </w:r>
      <w:r w:rsidRPr="002334D6">
        <w:tab/>
        <w:t>1s+2L dance RH across &amp; LH back to end with 1M between 1L+2L facing down &amp; 2M steps in to face up</w:t>
      </w:r>
    </w:p>
    <w:p w:rsidR="00B11EB3" w:rsidRPr="002334D6" w:rsidRDefault="00B11EB3" w:rsidP="00B11EB3">
      <w:pPr>
        <w:pStyle w:val="DanceBody"/>
      </w:pPr>
      <w:r w:rsidRPr="002334D6">
        <w:t xml:space="preserve"> 9-16</w:t>
      </w:r>
      <w:r w:rsidRPr="002334D6">
        <w:tab/>
        <w:t>2M (dancing backwards) followed by 1s+2L dance down, 1M (dancing backwards) followed by 2s+1L dance back to top, 1s end facing down &amp; 2s up</w:t>
      </w:r>
    </w:p>
    <w:p w:rsidR="00B11EB3" w:rsidRPr="002334D6" w:rsidRDefault="00B11EB3" w:rsidP="00B11EB3">
      <w:pPr>
        <w:pStyle w:val="DanceBody"/>
      </w:pPr>
      <w:r w:rsidRPr="002334D6">
        <w:t>17-24</w:t>
      </w:r>
      <w:r w:rsidRPr="002334D6">
        <w:tab/>
        <w:t>1s+2s dance Ladies' Chain up/down set, 1s turning LH once round at end, ready for…</w:t>
      </w:r>
    </w:p>
    <w:p w:rsidR="00B11EB3" w:rsidRPr="002334D6" w:rsidRDefault="00B11EB3" w:rsidP="00B11EB3">
      <w:pPr>
        <w:pStyle w:val="DanceBody"/>
        <w:keepNext w:val="0"/>
      </w:pPr>
      <w:r w:rsidRPr="002334D6">
        <w:t>25-32</w:t>
      </w:r>
      <w:r w:rsidRPr="002334D6">
        <w:tab/>
        <w:t>1s+2s dance Poussette</w:t>
      </w:r>
    </w:p>
    <w:p w:rsidR="00B11EB3" w:rsidRDefault="00B11EB3" w:rsidP="00B11EB3"/>
    <w:p w:rsidR="00B11EB3" w:rsidRDefault="00B11EB3" w:rsidP="00B11EB3">
      <w:pPr>
        <w:pStyle w:val="Minicrib"/>
      </w:pPr>
      <w:r>
        <w:t>ROYAL DEESIDE  (S4x32)  4C set</w:t>
      </w:r>
      <w:r>
        <w:tab/>
        <w:t>Bill Forbes  Craigievar Bk 4</w:t>
      </w:r>
    </w:p>
    <w:p w:rsidR="00B11EB3" w:rsidRDefault="00B11EB3" w:rsidP="00B11EB3">
      <w:pPr>
        <w:pStyle w:val="DanceBody"/>
      </w:pPr>
      <w:r>
        <w:t xml:space="preserve"> 1- 8</w:t>
      </w:r>
      <w:r>
        <w:tab/>
        <w:t>All set, 1/2 turn partners 2H, continue to turn individually &amp; dance out to opposite sides &amp; set. (1) (2) (3) (4)</w:t>
      </w:r>
    </w:p>
    <w:p w:rsidR="00B11EB3" w:rsidRDefault="00B11EB3" w:rsidP="00B11EB3">
      <w:pPr>
        <w:pStyle w:val="DanceBody"/>
      </w:pPr>
      <w:r>
        <w:t xml:space="preserve"> 9-16</w:t>
      </w:r>
      <w:r>
        <w:tab/>
        <w:t>1s+2s</w:t>
      </w:r>
      <w:r w:rsidRPr="007F0D5A">
        <w:rPr>
          <w:b/>
        </w:rPr>
        <w:t xml:space="preserve"> also </w:t>
      </w:r>
      <w:r>
        <w:t>3s+4s dance RH across; 1M+2L</w:t>
      </w:r>
      <w:r w:rsidRPr="007F0D5A">
        <w:rPr>
          <w:b/>
        </w:rPr>
        <w:t xml:space="preserve"> also </w:t>
      </w:r>
      <w:r>
        <w:t>3M+4L change places RH to face partner on sides &amp; all 1/2 turn partner 2H</w:t>
      </w:r>
    </w:p>
    <w:p w:rsidR="00B11EB3" w:rsidRDefault="00B11EB3" w:rsidP="00B11EB3">
      <w:pPr>
        <w:pStyle w:val="DanceBody"/>
      </w:pPr>
      <w:r>
        <w:t>17-24</w:t>
      </w:r>
      <w:r>
        <w:tab/>
        <w:t>All dance 1/2 RSh reels of 4 on sides, 3L+4M</w:t>
      </w:r>
      <w:r w:rsidRPr="007F0D5A">
        <w:rPr>
          <w:b/>
        </w:rPr>
        <w:t xml:space="preserve"> also </w:t>
      </w:r>
      <w:r>
        <w:t>1L+2M change places RH &amp; all set.  4 3 2 1</w:t>
      </w:r>
    </w:p>
    <w:p w:rsidR="00B11EB3" w:rsidRDefault="00B11EB3" w:rsidP="00B11EB3">
      <w:pPr>
        <w:pStyle w:val="DanceBody"/>
        <w:keepNext w:val="0"/>
      </w:pPr>
      <w:r>
        <w:t>25-32</w:t>
      </w:r>
      <w:r>
        <w:tab/>
        <w:t>4s+3s+2s (top 3 couples) dance the Knot to end 2 3 4 1</w:t>
      </w:r>
    </w:p>
    <w:p w:rsidR="00B11EB3" w:rsidRDefault="00B11EB3" w:rsidP="00B11EB3"/>
    <w:p w:rsidR="00B11EB3" w:rsidRDefault="00B11EB3" w:rsidP="00B11EB3">
      <w:pPr>
        <w:pStyle w:val="Minicrib"/>
      </w:pPr>
      <w:r>
        <w:t>THE ROYAL DEESIDE RAILWAY  (R8x32)  3C (4C set)</w:t>
      </w:r>
      <w:r>
        <w:tab/>
        <w:t>R Arrowsmith  RSCDS Bk 40</w:t>
      </w:r>
    </w:p>
    <w:p w:rsidR="00B11EB3" w:rsidRDefault="00B11EB3" w:rsidP="00B11EB3">
      <w:pPr>
        <w:pStyle w:val="DanceBody"/>
      </w:pPr>
      <w:r>
        <w:t xml:space="preserve"> 1- 8</w:t>
      </w:r>
      <w:r>
        <w:tab/>
        <w:t>1s cross down (no hands) below 3s, cast up 1 place opposite sides &amp; dance in to face 2L, 1s+2L dance RH across</w:t>
      </w:r>
    </w:p>
    <w:p w:rsidR="00B11EB3" w:rsidRDefault="00B11EB3" w:rsidP="00B11EB3">
      <w:pPr>
        <w:pStyle w:val="DanceBody"/>
      </w:pPr>
      <w:r>
        <w:t xml:space="preserve"> 9-16</w:t>
      </w:r>
      <w:r>
        <w:tab/>
        <w:t>1s+2M dance LH across &amp; end 1L (with partner behind her) in centre facing up, 1s dance up &amp; cast 1 place on own sides &amp; face 3M</w:t>
      </w:r>
    </w:p>
    <w:p w:rsidR="00B11EB3" w:rsidRDefault="00B11EB3" w:rsidP="00B11EB3">
      <w:pPr>
        <w:pStyle w:val="DanceBody"/>
      </w:pPr>
      <w:r>
        <w:t>17-24</w:t>
      </w:r>
      <w:r>
        <w:tab/>
        <w:t>1s+3M dance RH across, 1s+3L dance LH across &amp; end 1L (with partner behind her) in centre facing down</w:t>
      </w:r>
    </w:p>
    <w:p w:rsidR="00B11EB3" w:rsidRDefault="00B11EB3" w:rsidP="00B11EB3">
      <w:pPr>
        <w:pStyle w:val="DanceBody"/>
        <w:keepNext w:val="0"/>
      </w:pPr>
      <w:r>
        <w:t>25-32</w:t>
      </w:r>
      <w:r>
        <w:tab/>
        <w:t>1s dance down below 3s &amp; cast up on own sides to 2</w:t>
      </w:r>
      <w:r w:rsidRPr="00972EEB">
        <w:t>nd</w:t>
      </w:r>
      <w:r>
        <w:t xml:space="preserve"> place, 2s+1s+3s turn RH</w:t>
      </w:r>
    </w:p>
    <w:p w:rsidR="00B11EB3" w:rsidRDefault="00B11EB3" w:rsidP="00B11EB3"/>
    <w:p w:rsidR="00B11EB3" w:rsidRDefault="00B11EB3" w:rsidP="00B11EB3">
      <w:pPr>
        <w:pStyle w:val="Minicrib"/>
      </w:pPr>
      <w:r>
        <w:t>ROYAL EDINBURGH  (J8x32)  3C (4C set)</w:t>
      </w:r>
      <w:r>
        <w:tab/>
        <w:t>Elizabeth A Harry  Edinburgh 90th Anniv</w:t>
      </w:r>
    </w:p>
    <w:p w:rsidR="00B11EB3" w:rsidRPr="00EA7F69" w:rsidRDefault="00B11EB3" w:rsidP="00B11EB3">
      <w:pPr>
        <w:pStyle w:val="DanceBody"/>
      </w:pPr>
      <w:r w:rsidRPr="00EA7F69">
        <w:t xml:space="preserve"> 1- 8</w:t>
      </w:r>
      <w:r w:rsidRPr="00EA7F69">
        <w:tab/>
        <w:t xml:space="preserve">1s dance 1/2 Fig 8 round 2s </w:t>
      </w:r>
      <w:r w:rsidRPr="00EA7F69">
        <w:rPr>
          <w:b/>
        </w:rPr>
        <w:t>while</w:t>
      </w:r>
      <w:r w:rsidRPr="00EA7F69">
        <w:t xml:space="preserve"> 2s+3s set, cross RH.  1s+2s+3s set, turn RH 1/2 way to face up in promenade hold</w:t>
      </w:r>
    </w:p>
    <w:p w:rsidR="00B11EB3" w:rsidRDefault="00B11EB3" w:rsidP="00B11EB3">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B11EB3" w:rsidRPr="00EA7F69" w:rsidRDefault="00B11EB3" w:rsidP="00B11EB3">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B11EB3" w:rsidRPr="00EA7F69" w:rsidRDefault="00B11EB3" w:rsidP="00B11EB3">
      <w:pPr>
        <w:pStyle w:val="DanceBody"/>
        <w:keepNext w:val="0"/>
      </w:pPr>
      <w:r w:rsidRPr="00EA7F69">
        <w:t>25-32</w:t>
      </w:r>
      <w:r w:rsidRPr="00EA7F69">
        <w:tab/>
        <w:t>2s+1s+3s circle 6H round and back</w:t>
      </w:r>
    </w:p>
    <w:p w:rsidR="00B11EB3" w:rsidRDefault="00B11EB3" w:rsidP="00B11EB3"/>
    <w:p w:rsidR="00B11EB3" w:rsidRDefault="00B11EB3" w:rsidP="00B11EB3">
      <w:pPr>
        <w:pStyle w:val="Minicrib"/>
      </w:pPr>
      <w:r>
        <w:t>ROYAL EXCHANGE  (J8x32)  3C (4C set)</w:t>
      </w:r>
      <w:r>
        <w:tab/>
        <w:t>James Cosh  22 SCDs</w:t>
      </w:r>
    </w:p>
    <w:p w:rsidR="00B11EB3" w:rsidRDefault="00B11EB3" w:rsidP="00B11EB3">
      <w:pPr>
        <w:pStyle w:val="DanceBody"/>
      </w:pPr>
      <w:r>
        <w:t xml:space="preserve"> 1- 8</w:t>
      </w:r>
      <w:r>
        <w:tab/>
        <w:t>1s dance in &amp; cast to face 2nd corner, set to &amp; turn corner 2H to face 1st corner</w:t>
      </w:r>
    </w:p>
    <w:p w:rsidR="00B11EB3" w:rsidRDefault="00B11EB3" w:rsidP="00B11EB3">
      <w:pPr>
        <w:pStyle w:val="DanceBody"/>
      </w:pPr>
      <w:r>
        <w:t xml:space="preserve"> 9-16</w:t>
      </w:r>
      <w:r>
        <w:tab/>
        <w:t>1/2 reels of 3 on sides, 1s giving LSh to 1st corner; 1/2 reels of 3 across, 1s giving RSh to 4th corner position. 1s end in 2nd place own sides (3)1(2)</w:t>
      </w:r>
    </w:p>
    <w:p w:rsidR="00B11EB3" w:rsidRDefault="00B11EB3" w:rsidP="00B11EB3">
      <w:pPr>
        <w:pStyle w:val="DanceBody"/>
      </w:pPr>
      <w:r>
        <w:t>17-24</w:t>
      </w:r>
      <w:r>
        <w:tab/>
        <w:t>3s+1s+2s Adv+Ret for 1 step &amp; cross passing RSh, 1s cast round 2nd corner into lines across (M between 3s in 1st place &amp; L between 2s)</w:t>
      </w:r>
    </w:p>
    <w:p w:rsidR="00B11EB3" w:rsidRDefault="00B11EB3" w:rsidP="00B11EB3">
      <w:pPr>
        <w:pStyle w:val="DanceBody"/>
        <w:keepNext w:val="0"/>
      </w:pPr>
      <w:r>
        <w:t>25-32</w:t>
      </w:r>
      <w:r>
        <w:tab/>
        <w:t>All Adv+Ret for 1 step, change places with opposite person passing RSh &amp; 1s cast round 4th corner to 2nd place</w:t>
      </w:r>
    </w:p>
    <w:p w:rsidR="00B11EB3" w:rsidRDefault="00B11EB3" w:rsidP="00B11EB3"/>
    <w:p w:rsidR="00B11EB3" w:rsidRDefault="00B11EB3" w:rsidP="00B11EB3">
      <w:pPr>
        <w:pStyle w:val="Minicrib"/>
      </w:pPr>
      <w:r>
        <w:t>ROYAL GEORGE ON THE TAY  (S8x32)  3C (4C set)</w:t>
      </w:r>
      <w:r>
        <w:tab/>
        <w:t>Jon Allen-Friend  6 Original SC Dances</w:t>
      </w:r>
    </w:p>
    <w:p w:rsidR="00B11EB3" w:rsidRDefault="00B11EB3" w:rsidP="00B11EB3">
      <w:pPr>
        <w:pStyle w:val="DanceBody"/>
      </w:pPr>
      <w:r>
        <w:t xml:space="preserve"> </w:t>
      </w:r>
      <w:r w:rsidRPr="00B52F32">
        <w:t>1-</w:t>
      </w:r>
      <w:r>
        <w:t xml:space="preserve"> </w:t>
      </w:r>
      <w:r w:rsidRPr="00B52F32">
        <w:t>8</w:t>
      </w:r>
      <w:r>
        <w:tab/>
      </w:r>
      <w:r w:rsidRPr="00B52F32">
        <w:t>1s+2s dance the Tou</w:t>
      </w:r>
      <w:r>
        <w:t>rbillon</w:t>
      </w:r>
      <w:r w:rsidRPr="00B52F32">
        <w:t>: -</w:t>
      </w:r>
    </w:p>
    <w:p w:rsidR="00B11EB3" w:rsidRPr="00B52F32" w:rsidRDefault="00B11EB3" w:rsidP="00B11EB3">
      <w:pPr>
        <w:pStyle w:val="DanceBody"/>
      </w:pPr>
      <w:r w:rsidRPr="00B52F32">
        <w:tab/>
        <w:t>`1s &amp; 2s turn partners 2H 1/2 way, 1M &amp; 2L lead partners on 1 place clockwise to end 1s on Ladies side &amp; 2s on Men</w:t>
      </w:r>
      <w:r>
        <w:t>'</w:t>
      </w:r>
      <w:r w:rsidRPr="00B52F32">
        <w:t>s side, 1s set to 2s</w:t>
      </w:r>
    </w:p>
    <w:p w:rsidR="00B11EB3" w:rsidRPr="00B52F32" w:rsidRDefault="00B11EB3" w:rsidP="00B11EB3">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rPr>
        <w:t>while</w:t>
      </w:r>
      <w:r w:rsidRPr="00B52F32">
        <w:t xml:space="preserve"> 1s pass RSh on bars 7+8 to face out.</w:t>
      </w:r>
    </w:p>
    <w:p w:rsidR="00B11EB3" w:rsidRPr="00B52F32" w:rsidRDefault="00B11EB3" w:rsidP="00B11EB3">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B11EB3" w:rsidRPr="00B52F32" w:rsidRDefault="00B11EB3" w:rsidP="00B11EB3">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B11EB3" w:rsidRDefault="00B11EB3" w:rsidP="00B11EB3">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B11EB3" w:rsidRDefault="00B11EB3" w:rsidP="00B11EB3"/>
    <w:p w:rsidR="00B11EB3" w:rsidRDefault="00B11EB3" w:rsidP="00B11EB3">
      <w:pPr>
        <w:pStyle w:val="Minicrib"/>
      </w:pPr>
      <w:r>
        <w:t>THE ROYAL MILE  (J8x32)  3C (4C Set)</w:t>
      </w:r>
      <w:r>
        <w:tab/>
        <w:t>John Drewry  Summer Coll 9</w:t>
      </w:r>
    </w:p>
    <w:p w:rsidR="00B11EB3" w:rsidRDefault="00B11EB3" w:rsidP="00B11EB3">
      <w:pPr>
        <w:pStyle w:val="DanceBody"/>
      </w:pPr>
      <w:r>
        <w:t xml:space="preserve"> 1</w:t>
      </w:r>
      <w:r>
        <w:noBreakHyphen/>
        <w:t xml:space="preserve"> 8</w:t>
      </w:r>
      <w:r>
        <w:tab/>
        <w:t>1s+2s+3s set twice, 1s cross RH</w:t>
      </w:r>
      <w:r w:rsidRPr="00BA6B4D">
        <w:rPr>
          <w:b/>
        </w:rPr>
        <w:t xml:space="preserve"> while </w:t>
      </w:r>
      <w:r>
        <w:t>2s+3s dance LH across 1/2 way, 1s+3s dance RH across 1/2 way</w:t>
      </w:r>
      <w:r w:rsidRPr="00BA6B4D">
        <w:rPr>
          <w:b/>
        </w:rPr>
        <w:t xml:space="preserve"> while </w:t>
      </w:r>
      <w:r>
        <w:t>2s cross LH</w:t>
      </w:r>
    </w:p>
    <w:p w:rsidR="00B11EB3" w:rsidRDefault="00B11EB3" w:rsidP="00B11EB3">
      <w:pPr>
        <w:pStyle w:val="DanceBody"/>
      </w:pPr>
      <w:r>
        <w:t xml:space="preserve"> 9</w:t>
      </w:r>
      <w:r>
        <w:noBreakHyphen/>
        <w:t>16</w:t>
      </w:r>
      <w:r>
        <w:tab/>
        <w:t>3s cross RH</w:t>
      </w:r>
      <w:r w:rsidRPr="00BA6B4D">
        <w:rPr>
          <w:b/>
        </w:rPr>
        <w:t xml:space="preserve"> while </w:t>
      </w:r>
      <w:r>
        <w:t>1s+2s dance LH across 1/2 way, 3s+2s dance RH across 1/2 way</w:t>
      </w:r>
      <w:r w:rsidRPr="00BA6B4D">
        <w:rPr>
          <w:b/>
        </w:rPr>
        <w:t xml:space="preserve"> while </w:t>
      </w:r>
      <w:r>
        <w:t>1s cross LH, 2s cross RH</w:t>
      </w:r>
      <w:r w:rsidRPr="00BA6B4D">
        <w:rPr>
          <w:b/>
        </w:rPr>
        <w:t xml:space="preserve"> while </w:t>
      </w:r>
      <w:r>
        <w:t>3s+1s dance LH across 1/2 way, 2s+1s dance RH across 1/2 way</w:t>
      </w:r>
      <w:r w:rsidRPr="00BA6B4D">
        <w:rPr>
          <w:b/>
        </w:rPr>
        <w:t xml:space="preserve"> while </w:t>
      </w:r>
      <w:r>
        <w:t>3s cross LH (all now in original places)</w:t>
      </w:r>
    </w:p>
    <w:p w:rsidR="00B11EB3" w:rsidRDefault="00B11EB3" w:rsidP="00B11EB3">
      <w:pPr>
        <w:pStyle w:val="DanceBody"/>
      </w:pPr>
      <w:r>
        <w:t>17</w:t>
      </w:r>
      <w:r>
        <w:noBreakHyphen/>
        <w:t>24</w:t>
      </w:r>
      <w:r>
        <w:tab/>
        <w:t>1s+2s+3s dance RSh reels of 3 on sides</w:t>
      </w:r>
    </w:p>
    <w:p w:rsidR="00B11EB3" w:rsidRDefault="00B11EB3" w:rsidP="00B11EB3">
      <w:pPr>
        <w:pStyle w:val="DanceBody"/>
        <w:keepNext w:val="0"/>
      </w:pPr>
      <w:r>
        <w:t>25</w:t>
      </w:r>
      <w:r>
        <w:noBreakHyphen/>
        <w:t>32</w:t>
      </w:r>
      <w:r>
        <w:tab/>
        <w:t>1s+2s set to each other on sides &amp; change places RH, 2s+1s circle 4H round to left</w:t>
      </w:r>
    </w:p>
    <w:p w:rsidR="00B11EB3" w:rsidRDefault="00B11EB3" w:rsidP="00B11EB3"/>
    <w:p w:rsidR="00B11EB3" w:rsidRDefault="00B11EB3" w:rsidP="00B11EB3">
      <w:pPr>
        <w:pStyle w:val="Minicrib"/>
      </w:pPr>
      <w:r>
        <w:t>ROYAL NAVY HORNPIPE  (R4x32)  4C Set</w:t>
      </w:r>
      <w:r>
        <w:tab/>
        <w:t>Peter Hastings  Acme Coll</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1L followed by partner</w:t>
      </w:r>
      <w:r w:rsidRPr="007F0D5A">
        <w:rPr>
          <w:b/>
        </w:rPr>
        <w:t xml:space="preserve"> also </w:t>
      </w:r>
      <w:r>
        <w:t>3L followed by partner dance down Ladies side, across bottom &amp; up Men's side</w:t>
      </w:r>
      <w:r w:rsidRPr="00BA6B4D">
        <w:rPr>
          <w:b/>
        </w:rPr>
        <w:t xml:space="preserve"> while </w:t>
      </w:r>
      <w:r>
        <w:t>2M followed by partner</w:t>
      </w:r>
      <w:r w:rsidRPr="007F0D5A">
        <w:rPr>
          <w:b/>
        </w:rPr>
        <w:t xml:space="preserve"> also </w:t>
      </w:r>
      <w:r>
        <w:t>4M followed by partner dance up Men's side, across top &amp; down Ladies side (6 bars), 4L+3M</w:t>
      </w:r>
      <w:r w:rsidRPr="007F0D5A">
        <w:rPr>
          <w:b/>
        </w:rPr>
        <w:t xml:space="preserve"> also </w:t>
      </w:r>
      <w:r>
        <w:t>2L+1M cross RH diag to end (3)(4)(1)(2) opp sides</w:t>
      </w:r>
    </w:p>
    <w:p w:rsidR="00B11EB3" w:rsidRDefault="00B11EB3" w:rsidP="00B11EB3">
      <w:pPr>
        <w:pStyle w:val="DanceBody"/>
      </w:pPr>
      <w:r>
        <w:t>17-24</w:t>
      </w:r>
      <w:r>
        <w:tab/>
        <w:t>3s+4s dance 1/2 R&amp;L, 3s+4s complete R&amp;L</w:t>
      </w:r>
      <w:r w:rsidRPr="00BA6B4D">
        <w:rPr>
          <w:b/>
        </w:rPr>
        <w:t xml:space="preserve"> while </w:t>
      </w:r>
      <w:r>
        <w:t>1s+2s cross RH &amp; dance RH across 1/2 way.  (3)(4)(2)(1)</w:t>
      </w:r>
    </w:p>
    <w:p w:rsidR="00B11EB3" w:rsidRDefault="00B11EB3" w:rsidP="00B11EB3">
      <w:pPr>
        <w:pStyle w:val="DanceBody"/>
        <w:keepNext w:val="0"/>
      </w:pPr>
      <w:r>
        <w:t>25-32</w:t>
      </w:r>
      <w:r>
        <w:tab/>
        <w:t>All 1/2 Petronella back to own sides to end 3 4 2 1</w:t>
      </w:r>
    </w:p>
    <w:p w:rsidR="00B11EB3" w:rsidRDefault="00B11EB3" w:rsidP="00B11EB3"/>
    <w:p w:rsidR="00B11EB3" w:rsidRDefault="00B11EB3" w:rsidP="00B11EB3">
      <w:pPr>
        <w:pStyle w:val="Minicrib"/>
      </w:pPr>
      <w:r>
        <w:t>THE ROYAL PATRON  (R8x32)  3C (4C set)</w:t>
      </w:r>
      <w:r>
        <w:tab/>
        <w:t>Philip Whitley  Queen's Diamond Jubilee</w:t>
      </w:r>
    </w:p>
    <w:p w:rsidR="00B11EB3" w:rsidRDefault="00B11EB3" w:rsidP="00B11EB3">
      <w:pPr>
        <w:pStyle w:val="DanceBody"/>
      </w:pPr>
      <w:r w:rsidRPr="00E858F0">
        <w:rPr>
          <w:bCs/>
        </w:rPr>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B11EB3" w:rsidRPr="009E55A5" w:rsidRDefault="00B11EB3" w:rsidP="00B11EB3">
      <w:pPr>
        <w:pStyle w:val="DanceBody"/>
      </w:pPr>
      <w:r w:rsidRPr="00E858F0">
        <w:rPr>
          <w:bCs/>
        </w:rPr>
        <w:t xml:space="preserve"> 5- 8</w:t>
      </w:r>
      <w:r>
        <w:rPr>
          <w:b/>
          <w:bCs/>
        </w:rPr>
        <w:tab/>
      </w:r>
      <w:r w:rsidRPr="009E55A5">
        <w:t xml:space="preserve">1L crosses below 3s </w:t>
      </w:r>
      <w:r>
        <w:t>&amp;</w:t>
      </w:r>
      <w:r w:rsidRPr="009E55A5">
        <w:t xml:space="preserve"> casts up round 3M to end between 3s </w:t>
      </w:r>
      <w:r w:rsidRPr="009E55A5">
        <w:rPr>
          <w:b/>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B11EB3" w:rsidRPr="009E55A5" w:rsidRDefault="00B11EB3" w:rsidP="00B11EB3">
      <w:pPr>
        <w:pStyle w:val="DanceBody"/>
      </w:pPr>
      <w:r w:rsidRPr="00E858F0">
        <w:rPr>
          <w:bCs/>
        </w:rPr>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rPr>
        <w:t>while</w:t>
      </w:r>
      <w:r w:rsidRPr="009E55A5">
        <w:t xml:space="preserve"> 1s </w:t>
      </w:r>
      <w:r>
        <w:t>1.1/4 turn RH</w:t>
      </w:r>
      <w:r w:rsidRPr="009E55A5">
        <w:t xml:space="preserve"> moving up to </w:t>
      </w:r>
      <w:r>
        <w:t>end</w:t>
      </w:r>
      <w:r w:rsidRPr="009E55A5">
        <w:t xml:space="preserve"> between 3s facing opp side</w:t>
      </w:r>
      <w:r>
        <w:t>s</w:t>
      </w:r>
    </w:p>
    <w:p w:rsidR="00B11EB3" w:rsidRPr="009E55A5" w:rsidRDefault="00B11EB3" w:rsidP="00B11EB3">
      <w:pPr>
        <w:pStyle w:val="DanceBody"/>
      </w:pPr>
      <w:r w:rsidRPr="00E858F0">
        <w:t>17-24</w:t>
      </w:r>
      <w:r>
        <w:rPr>
          <w:b/>
        </w:rPr>
        <w:tab/>
      </w:r>
      <w:r w:rsidRPr="009E55A5">
        <w:t>3s+1s dance</w:t>
      </w:r>
      <w:r>
        <w:rPr>
          <w:b/>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rPr>
        <w:t>while</w:t>
      </w:r>
      <w:r w:rsidRPr="009E55A5">
        <w:t xml:space="preserve"> 3s </w:t>
      </w:r>
      <w:r>
        <w:t>set &amp; cross RH</w:t>
      </w:r>
    </w:p>
    <w:p w:rsidR="00B11EB3" w:rsidRDefault="00B11EB3" w:rsidP="00B11EB3">
      <w:pPr>
        <w:pStyle w:val="DanceBody"/>
        <w:keepNext w:val="0"/>
      </w:pPr>
      <w:r w:rsidRPr="00E858F0">
        <w:t>25-32</w:t>
      </w:r>
      <w:r>
        <w:tab/>
        <w:t>2s+1s dance 1/2</w:t>
      </w:r>
      <w:r w:rsidRPr="009E55A5">
        <w:t xml:space="preserve"> </w:t>
      </w:r>
      <w:r w:rsidRPr="009E55A5">
        <w:rPr>
          <w:b/>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rPr>
        <w:t>while</w:t>
      </w:r>
      <w:r w:rsidRPr="009E55A5">
        <w:t xml:space="preserve"> </w:t>
      </w:r>
      <w:r>
        <w:t>2</w:t>
      </w:r>
      <w:r w:rsidRPr="009E55A5">
        <w:t xml:space="preserve">s </w:t>
      </w:r>
      <w:r>
        <w:t>set &amp; cross RH</w:t>
      </w:r>
    </w:p>
    <w:p w:rsidR="00B11EB3" w:rsidRDefault="00B11EB3" w:rsidP="00B11EB3"/>
    <w:p w:rsidR="00B11EB3" w:rsidRDefault="00B11EB3" w:rsidP="00B11EB3">
      <w:pPr>
        <w:pStyle w:val="Minicrib"/>
      </w:pPr>
      <w:r>
        <w:t>THE ROYAL QUADRILLE  (R2x64)  Sq.Set</w:t>
      </w:r>
      <w:r>
        <w:tab/>
        <w:t>Jessie Stuart  Orkney Dances</w:t>
      </w:r>
    </w:p>
    <w:p w:rsidR="00B11EB3" w:rsidRDefault="00B11EB3" w:rsidP="00B11EB3">
      <w:pPr>
        <w:pStyle w:val="DanceBody"/>
      </w:pPr>
      <w:r>
        <w:t xml:space="preserve"> 1- 8</w:t>
      </w:r>
      <w:r>
        <w:tab/>
        <w:t>All dance 1/2 Grand Chain, join RH with partner &amp; set</w:t>
      </w:r>
    </w:p>
    <w:p w:rsidR="00B11EB3" w:rsidRDefault="00B11EB3" w:rsidP="00B11EB3">
      <w:pPr>
        <w:pStyle w:val="DanceBody"/>
      </w:pPr>
      <w:r>
        <w:t xml:space="preserve"> 9-16</w:t>
      </w:r>
      <w:r>
        <w:tab/>
        <w:t>Repeat 1-8 back to place</w:t>
      </w:r>
    </w:p>
    <w:p w:rsidR="00B11EB3" w:rsidRDefault="00B11EB3" w:rsidP="00B11EB3">
      <w:pPr>
        <w:pStyle w:val="DanceBody"/>
      </w:pPr>
      <w:r>
        <w:t>17-20</w:t>
      </w:r>
      <w:r>
        <w:tab/>
        <w:t>1s &amp; 3s lead in, crossing Ladies in front, join nearer hands with opposite dance &amp; dance out between side couples, cross &amp; cast to meet partner in opposite places.  3 2 1 4</w:t>
      </w:r>
    </w:p>
    <w:p w:rsidR="00B11EB3" w:rsidRDefault="00B11EB3" w:rsidP="00B11EB3">
      <w:pPr>
        <w:pStyle w:val="DanceBody"/>
      </w:pPr>
      <w:r>
        <w:t>21-24</w:t>
      </w:r>
      <w:r>
        <w:tab/>
        <w:t>1s &amp; 3s turn partner RH or birl</w:t>
      </w:r>
    </w:p>
    <w:p w:rsidR="00B11EB3" w:rsidRDefault="00B11EB3" w:rsidP="00B11EB3">
      <w:pPr>
        <w:pStyle w:val="DanceBody"/>
      </w:pPr>
      <w:r>
        <w:t>25-32</w:t>
      </w:r>
      <w:r>
        <w:tab/>
        <w:t>1s &amp; 3s repeat 17-24 back to original places &amp; take prom hold with partner</w:t>
      </w:r>
    </w:p>
    <w:p w:rsidR="00B11EB3" w:rsidRDefault="00B11EB3" w:rsidP="00B11EB3">
      <w:pPr>
        <w:pStyle w:val="DanceBody"/>
      </w:pPr>
      <w:r>
        <w:t>33-40</w:t>
      </w:r>
      <w:r>
        <w:tab/>
        <w:t>RSh reels of 3 across (1s with 4M &amp; 2L, 3s with 2M &amp; 4L)</w:t>
      </w:r>
    </w:p>
    <w:p w:rsidR="00B11EB3" w:rsidRDefault="00B11EB3" w:rsidP="00B11EB3">
      <w:pPr>
        <w:pStyle w:val="DanceBody"/>
      </w:pPr>
      <w:r>
        <w:t>41-44</w:t>
      </w:r>
      <w:r>
        <w:tab/>
        <w:t xml:space="preserve">1s &amp; 3s divide, 1L+3M dance 1/2 Fig 8 round 4s </w:t>
      </w:r>
      <w:r w:rsidRPr="00B112D1">
        <w:rPr>
          <w:b/>
        </w:rPr>
        <w:t>while</w:t>
      </w:r>
      <w:r>
        <w:t xml:space="preserve"> </w:t>
      </w:r>
      <w:r w:rsidRPr="00B112D1">
        <w:t>1M</w:t>
      </w:r>
      <w:r>
        <w:t>+3L dance 1/2 Fig 8 round 2s.  3 2 1 4 (1s &amp; 3s Men with Lady on left)</w:t>
      </w:r>
    </w:p>
    <w:p w:rsidR="00B11EB3" w:rsidRDefault="00B11EB3" w:rsidP="00B11EB3">
      <w:pPr>
        <w:pStyle w:val="DanceBody"/>
      </w:pPr>
      <w:r>
        <w:t>45-48</w:t>
      </w:r>
      <w:r>
        <w:tab/>
        <w:t xml:space="preserve">1L+4L, 3L+2L turn LH </w:t>
      </w:r>
      <w:r>
        <w:rPr>
          <w:b/>
        </w:rPr>
        <w:t>while</w:t>
      </w:r>
      <w:r>
        <w:t xml:space="preserve"> 1M+2M, 3M+4M turn RH</w:t>
      </w:r>
    </w:p>
    <w:p w:rsidR="00B11EB3" w:rsidRDefault="00B11EB3" w:rsidP="00B11EB3">
      <w:pPr>
        <w:pStyle w:val="DanceBody"/>
      </w:pPr>
      <w:r>
        <w:t>49-56</w:t>
      </w:r>
      <w:r>
        <w:tab/>
        <w:t>1s+3s repeat 41-48 turning with opposite hand.  1 2 3 4</w:t>
      </w:r>
    </w:p>
    <w:p w:rsidR="00B11EB3" w:rsidRDefault="00B11EB3" w:rsidP="00B11EB3">
      <w:pPr>
        <w:pStyle w:val="DanceBody"/>
      </w:pPr>
      <w:r>
        <w:t>57-64</w:t>
      </w:r>
      <w:r>
        <w:tab/>
        <w:t>All advance, briefly join hands in circle &amp; retire; all turn partner RH</w:t>
      </w:r>
    </w:p>
    <w:p w:rsidR="00B11EB3" w:rsidRDefault="00B11EB3" w:rsidP="00B11EB3">
      <w:pPr>
        <w:pStyle w:val="DanceBody"/>
        <w:keepNext w:val="0"/>
      </w:pPr>
      <w:r>
        <w:t>Repeat 1-64 with 2s &amp; 4s leading</w:t>
      </w:r>
    </w:p>
    <w:p w:rsidR="00B11EB3" w:rsidRDefault="00B11EB3" w:rsidP="00B11EB3"/>
    <w:p w:rsidR="00B11EB3" w:rsidRDefault="00B11EB3" w:rsidP="00B11EB3">
      <w:pPr>
        <w:pStyle w:val="Minicrib"/>
      </w:pPr>
      <w:r>
        <w:t>THE ROYAL SCOT NORTHWARD BOUND  (R4x48)  4C Set</w:t>
      </w:r>
      <w:r>
        <w:tab/>
        <w:t>R Sargent  Inverness Diamond Jubilee Coll</w:t>
      </w:r>
    </w:p>
    <w:p w:rsidR="00B11EB3" w:rsidRDefault="00B11EB3" w:rsidP="00B11EB3">
      <w:pPr>
        <w:pStyle w:val="DanceBody"/>
      </w:pPr>
      <w:r>
        <w:t xml:space="preserve"> 1- 8</w:t>
      </w:r>
      <w:r>
        <w:tab/>
        <w:t>4s followed by 3s+2s+1s dance up to top, 4s &amp; 3s cast to orig places</w:t>
      </w:r>
      <w:r w:rsidRPr="00BA6B4D">
        <w:rPr>
          <w:b/>
        </w:rPr>
        <w:t xml:space="preserve"> </w:t>
      </w:r>
      <w:r>
        <w:rPr>
          <w:b/>
        </w:rPr>
        <w:t xml:space="preserve">as </w:t>
      </w:r>
      <w:r>
        <w:t>2s loop round into 1</w:t>
      </w:r>
      <w:r w:rsidRPr="00972EEB">
        <w:t>st</w:t>
      </w:r>
      <w:r>
        <w:t xml:space="preserve"> place</w:t>
      </w:r>
      <w:r w:rsidRPr="00BA6B4D">
        <w:rPr>
          <w:b/>
        </w:rPr>
        <w:t xml:space="preserve"> while </w:t>
      </w:r>
      <w:r>
        <w:t>1s end between 2s facing 2L</w:t>
      </w:r>
    </w:p>
    <w:p w:rsidR="00B11EB3" w:rsidRDefault="00B11EB3" w:rsidP="00B11EB3">
      <w:pPr>
        <w:pStyle w:val="DanceBody"/>
      </w:pPr>
      <w:r>
        <w:t xml:space="preserve"> 9-16</w:t>
      </w:r>
      <w:r>
        <w:tab/>
        <w:t>1s in Tandem dance RH across with 2L &amp; LH across with 3M</w:t>
      </w:r>
    </w:p>
    <w:p w:rsidR="00B11EB3" w:rsidRDefault="00B11EB3" w:rsidP="00B11EB3">
      <w:pPr>
        <w:pStyle w:val="DanceBody"/>
      </w:pPr>
      <w:r>
        <w:t>17-24</w:t>
      </w:r>
      <w:r>
        <w:tab/>
        <w:t>1s dance RH across with 3L &amp; LH across with 2M ending in 2</w:t>
      </w:r>
      <w:r w:rsidRPr="00972EEB">
        <w:t>nd</w:t>
      </w:r>
      <w:r>
        <w:t xml:space="preserve"> place</w:t>
      </w:r>
    </w:p>
    <w:p w:rsidR="00B11EB3" w:rsidRDefault="00B11EB3" w:rsidP="00B11EB3">
      <w:pPr>
        <w:pStyle w:val="DanceBody"/>
      </w:pPr>
      <w:r>
        <w:t>25-32</w:t>
      </w:r>
      <w:r>
        <w:tab/>
        <w:t>1s+3s dance RH across for 3 bars then LH across &amp; 1s cast to 3</w:t>
      </w:r>
      <w:r w:rsidRPr="00972EEB">
        <w:t>rd</w:t>
      </w:r>
      <w:r>
        <w:t xml:space="preserve"> place</w:t>
      </w:r>
    </w:p>
    <w:p w:rsidR="00B11EB3" w:rsidRDefault="00B11EB3" w:rsidP="00B11EB3">
      <w:pPr>
        <w:pStyle w:val="DanceBody"/>
      </w:pPr>
      <w:r>
        <w:t>33-40</w:t>
      </w:r>
      <w:r>
        <w:tab/>
        <w:t>1s+4s Set+Link &amp; dance 4H round to left</w:t>
      </w:r>
    </w:p>
    <w:p w:rsidR="00B11EB3" w:rsidRPr="005C2B6F" w:rsidRDefault="00B11EB3" w:rsidP="00B11EB3">
      <w:pPr>
        <w:pStyle w:val="DanceBody"/>
        <w:keepNext w:val="0"/>
      </w:pPr>
      <w:r>
        <w:t>41-48</w:t>
      </w:r>
      <w:r>
        <w:tab/>
        <w:t>2s+3s</w:t>
      </w:r>
      <w:r w:rsidRPr="007F0D5A">
        <w:rPr>
          <w:b/>
        </w:rPr>
        <w:t xml:space="preserve"> also </w:t>
      </w:r>
      <w:r>
        <w:t>4s+1s dance R&amp;L.  2 3 4 1</w:t>
      </w:r>
    </w:p>
    <w:p w:rsidR="00B11EB3" w:rsidRDefault="00B11EB3" w:rsidP="00B11EB3"/>
    <w:p w:rsidR="00B11EB3" w:rsidRDefault="00B11EB3" w:rsidP="00B11EB3">
      <w:pPr>
        <w:pStyle w:val="Minicrib"/>
      </w:pPr>
      <w:r>
        <w:t>ROYAL STIRLING SQUARE  (S4x32)  Sq.Set</w:t>
      </w:r>
      <w:r>
        <w:tab/>
        <w:t>John Wilkinson, 1996</w:t>
      </w:r>
    </w:p>
    <w:p w:rsidR="00B11EB3" w:rsidRDefault="00B11EB3" w:rsidP="00B11EB3">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B11EB3" w:rsidRDefault="00B11EB3" w:rsidP="00B11EB3">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B11EB3" w:rsidRDefault="00B11EB3" w:rsidP="00B11EB3">
      <w:pPr>
        <w:pStyle w:val="DanceBody"/>
      </w:pPr>
      <w:r>
        <w:t>17-24</w:t>
      </w:r>
      <w:r>
        <w:tab/>
        <w:t>All Ladies dance 1/2 LH across (slow) to face opposite Man; All set &amp; turn new partners 2H to reform square, Lady on Man's left</w:t>
      </w:r>
    </w:p>
    <w:p w:rsidR="00B11EB3" w:rsidRDefault="00B11EB3" w:rsidP="00B11EB3">
      <w:pPr>
        <w:pStyle w:val="DanceBody"/>
      </w:pPr>
      <w:r>
        <w:t>25-32</w:t>
      </w:r>
      <w:r>
        <w:tab/>
        <w:t>Top &amp; bottom couples advance for 2 steps &amp; retire to sides with own partner</w:t>
      </w:r>
      <w:r w:rsidRPr="00BA6B4D">
        <w:rPr>
          <w:b/>
        </w:rPr>
        <w:t xml:space="preserve"> while </w:t>
      </w:r>
      <w:r>
        <w:t>side couples (facing 'new' partner) retire individually to top/bottom &amp; dance to meet own partner;  All Set+Link (all now 1 place on clockwise).  4 1 2 3</w:t>
      </w:r>
    </w:p>
    <w:p w:rsidR="00B11EB3" w:rsidRPr="00183878" w:rsidRDefault="00B11EB3" w:rsidP="00B11EB3">
      <w:pPr>
        <w:pStyle w:val="DanceBody"/>
        <w:keepNext w:val="0"/>
        <w:rPr>
          <w:i/>
        </w:rPr>
      </w:pPr>
      <w:r w:rsidRPr="00183878">
        <w:rPr>
          <w:i/>
        </w:rPr>
        <w:t>Note:</w:t>
      </w:r>
      <w:r w:rsidRPr="00183878">
        <w:rPr>
          <w:i/>
        </w:rPr>
        <w:tab/>
        <w:t>Bars 1-2 on 2nd, 3rd &amp; 4th repeats, the Ladies dance out, turning to face</w:t>
      </w:r>
      <w:r>
        <w:rPr>
          <w:i/>
        </w:rPr>
        <w:t xml:space="preserve"> in</w:t>
      </w:r>
    </w:p>
    <w:p w:rsidR="00B11EB3" w:rsidRDefault="00B11EB3" w:rsidP="00B11EB3"/>
    <w:p w:rsidR="00B11EB3" w:rsidRDefault="00B11EB3" w:rsidP="00B11EB3">
      <w:pPr>
        <w:pStyle w:val="Minicrib"/>
      </w:pPr>
      <w:r>
        <w:t>THE ROYAL TOWN  (J8x32)  3C (4C set)</w:t>
      </w:r>
      <w:r>
        <w:tab/>
        <w:t>Barry Priddey  Silver Rose Bk</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 dance reels of 3 on own sides (Down between 2s to start) 1s+s continue reel to end 2 1 3 (1s BtoB facing own sides)</w:t>
      </w:r>
    </w:p>
    <w:p w:rsidR="00B11EB3" w:rsidRDefault="00B11EB3" w:rsidP="00B11EB3">
      <w:pPr>
        <w:pStyle w:val="DanceBody"/>
      </w:pPr>
      <w:r>
        <w:t>17-24</w:t>
      </w:r>
      <w:r>
        <w:tab/>
        <w:t>1s dance Double Triangles ending in 2</w:t>
      </w:r>
      <w:r w:rsidRPr="00972EEB">
        <w:t>nd</w:t>
      </w:r>
      <w:r>
        <w:t xml:space="preserve"> places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ROYAL VISIT  (J8x32)  2C (4C set)</w:t>
      </w:r>
      <w:r>
        <w:tab/>
        <w:t>MMM 2</w:t>
      </w:r>
    </w:p>
    <w:p w:rsidR="00B11EB3" w:rsidRDefault="00B11EB3" w:rsidP="00B11EB3">
      <w:pPr>
        <w:pStyle w:val="DanceBody"/>
      </w:pPr>
      <w:r>
        <w:t xml:space="preserve"> 1- 8</w:t>
      </w:r>
      <w:r>
        <w:tab/>
        <w:t>1s set twice &amp; turn RH 1.1/2 times</w:t>
      </w:r>
    </w:p>
    <w:p w:rsidR="00B11EB3" w:rsidRDefault="00B11EB3" w:rsidP="00B11EB3">
      <w:pPr>
        <w:pStyle w:val="DanceBody"/>
      </w:pPr>
      <w:r>
        <w:t xml:space="preserve"> 9-16</w:t>
      </w:r>
      <w:r>
        <w:tab/>
        <w:t>1s set twice on sides to 2s &amp; 1s turn 2s LH 1.1/2 times</w:t>
      </w:r>
    </w:p>
    <w:p w:rsidR="00B11EB3" w:rsidRDefault="00B11EB3" w:rsidP="00B11EB3">
      <w:pPr>
        <w:pStyle w:val="DanceBody"/>
      </w:pPr>
      <w:r>
        <w:t>17-24</w:t>
      </w:r>
      <w:r>
        <w:tab/>
        <w:t>1L+2L cross giving RH then turn partners 1/2 round LH.  1s+2s turn partners 1.3/4 RH into position ready for...</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THE ROYAL WEDDING  (S8x32)  3C (4C set)</w:t>
      </w:r>
      <w:r>
        <w:tab/>
        <w:t>Gene A MacKinnon  RSCDS 5 SCDs 1982</w:t>
      </w:r>
    </w:p>
    <w:p w:rsidR="00B11EB3" w:rsidRPr="009D5E35" w:rsidRDefault="00B11EB3" w:rsidP="00B11EB3">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B11EB3" w:rsidRPr="009D5E35" w:rsidRDefault="00B11EB3" w:rsidP="00B11EB3">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rPr>
        <w:t xml:space="preserve"> while </w:t>
      </w:r>
      <w:r w:rsidRPr="009D5E35">
        <w:t>corners set</w:t>
      </w:r>
    </w:p>
    <w:p w:rsidR="00B11EB3" w:rsidRPr="009D5E35" w:rsidRDefault="00B11EB3" w:rsidP="00B11EB3">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B11EB3" w:rsidRPr="009D5E35" w:rsidRDefault="00B11EB3" w:rsidP="00B11EB3">
      <w:pPr>
        <w:pStyle w:val="DanceBody"/>
        <w:keepNext w:val="0"/>
      </w:pPr>
      <w:r w:rsidRPr="009D5E35">
        <w:t>25-32</w:t>
      </w:r>
      <w:r w:rsidRPr="009D5E35">
        <w:tab/>
        <w:t xml:space="preserve">All chase clockwise </w:t>
      </w:r>
      <w:r>
        <w:t xml:space="preserve">1/2 </w:t>
      </w:r>
      <w:r w:rsidRPr="009D5E35">
        <w:t>way &amp; turn partner 2H</w:t>
      </w:r>
    </w:p>
    <w:p w:rsidR="00B11EB3" w:rsidRDefault="00B11EB3" w:rsidP="00B11EB3"/>
    <w:p w:rsidR="00B11EB3" w:rsidRDefault="00B11EB3" w:rsidP="00B11EB3">
      <w:pPr>
        <w:pStyle w:val="Minicrib"/>
      </w:pPr>
      <w:r>
        <w:t>THE ROYAL YACHT BRITANNIA  (R8x40)  3C (4C set)</w:t>
      </w:r>
      <w:r>
        <w:tab/>
        <w:t>John Drewry  RSCDS Bk 43</w:t>
      </w:r>
    </w:p>
    <w:p w:rsidR="00B11EB3" w:rsidRDefault="00B11EB3" w:rsidP="00B11EB3">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B11EB3" w:rsidRDefault="00B11EB3" w:rsidP="00B11EB3">
      <w:pPr>
        <w:pStyle w:val="DanceBody"/>
      </w:pPr>
      <w:r>
        <w:t xml:space="preserve"> 9-16</w:t>
      </w:r>
      <w:r>
        <w:tab/>
        <w:t>1s dance RH across (Lady with 2M+3M &amp; Man with 2L+3L) &amp; LH across with 2s+3s on own sides 1s end passing LSh to face 1</w:t>
      </w:r>
      <w:r w:rsidRPr="00972EEB">
        <w:t>st</w:t>
      </w:r>
      <w:r>
        <w:t xml:space="preserve"> corners</w:t>
      </w:r>
    </w:p>
    <w:p w:rsidR="00B11EB3" w:rsidRDefault="00B11EB3" w:rsidP="00B11EB3">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B11EB3" w:rsidRDefault="00B11EB3" w:rsidP="00B11EB3">
      <w:pPr>
        <w:pStyle w:val="DanceBody"/>
      </w:pPr>
      <w:r>
        <w:t>25-32</w:t>
      </w:r>
      <w:r>
        <w:tab/>
        <w:t>2s+1s+3s dance reels of 3 on own sides (1s giving RSh to person on their right)</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RUARY'S RANT  (J8x32)  3C (4C set)</w:t>
      </w:r>
      <w:r>
        <w:tab/>
        <w:t>Robyn Howes, 2024</w:t>
      </w:r>
    </w:p>
    <w:p w:rsidR="00B11EB3" w:rsidRDefault="00B11EB3" w:rsidP="00B11EB3">
      <w:pPr>
        <w:pStyle w:val="DanceBody"/>
      </w:pPr>
      <w:r>
        <w:t xml:space="preserve"> 1- 8</w:t>
      </w:r>
      <w:r>
        <w:tab/>
        <w:t>Mirror reels of 3 on sides (1s in/down, 2s out/up, 3s in/up to start)</w:t>
      </w:r>
    </w:p>
    <w:p w:rsidR="00B11EB3" w:rsidRDefault="00B11EB3" w:rsidP="00B11EB3">
      <w:pPr>
        <w:pStyle w:val="DanceBody"/>
      </w:pPr>
      <w:r>
        <w:t xml:space="preserve"> 9-16</w:t>
      </w:r>
      <w:r>
        <w:tab/>
        <w:t>1s lead down (3 steps), lead up (3 steps), cross &amp; cast to 2nd place (2s step up 15-16)</w:t>
      </w:r>
    </w:p>
    <w:p w:rsidR="00B11EB3" w:rsidRDefault="00B11EB3" w:rsidP="00B11EB3">
      <w:pPr>
        <w:pStyle w:val="DanceBody"/>
      </w:pPr>
      <w:r>
        <w:t>17-24</w:t>
      </w:r>
      <w:r>
        <w:tab/>
        <w:t>1s dance Diagonal R&amp;L (Man up, Lady down)</w:t>
      </w:r>
    </w:p>
    <w:p w:rsidR="00B11EB3" w:rsidRDefault="00B11EB3" w:rsidP="00B11EB3">
      <w:pPr>
        <w:pStyle w:val="DanceBody"/>
      </w:pPr>
      <w:r>
        <w:t>25-32</w:t>
      </w:r>
      <w:r>
        <w:tab/>
        <w:t>Ladies face up, Men face down &amp; chase clockwise 1/2 round; 2s+1s+3s turn partner RH</w:t>
      </w:r>
    </w:p>
    <w:p w:rsidR="00B11EB3" w:rsidRPr="007A3485" w:rsidRDefault="00B11EB3" w:rsidP="00B11EB3">
      <w:pPr>
        <w:pStyle w:val="DanceBody"/>
        <w:keepNext w:val="0"/>
        <w:rPr>
          <w:i/>
        </w:rPr>
      </w:pPr>
      <w:r w:rsidRPr="007A3485">
        <w:rPr>
          <w:i/>
        </w:rPr>
        <w:t>Note:  after 3rd, 5th &amp; 7th times through, 4s dance up into reel as 1s step out/down to 4th place</w:t>
      </w:r>
    </w:p>
    <w:p w:rsidR="00B11EB3" w:rsidRDefault="00B11EB3" w:rsidP="00B11EB3"/>
    <w:p w:rsidR="00B11EB3" w:rsidRDefault="00B11EB3" w:rsidP="00B11EB3">
      <w:pPr>
        <w:pStyle w:val="Minicrib"/>
      </w:pPr>
      <w:r>
        <w:t>THE RUBBER DUCK'S JIG  (J5x32)  5C Set</w:t>
      </w:r>
      <w:r>
        <w:tab/>
        <w:t>Jenny Bradley  Nottingham Lace</w:t>
      </w:r>
    </w:p>
    <w:p w:rsidR="00B11EB3" w:rsidRDefault="00B11EB3" w:rsidP="00B11EB3">
      <w:pPr>
        <w:pStyle w:val="DanceBody"/>
      </w:pPr>
      <w:r>
        <w:t xml:space="preserve"> 1</w:t>
      </w:r>
      <w:r>
        <w:noBreakHyphen/>
        <w:t xml:space="preserve"> 8</w:t>
      </w:r>
      <w:r>
        <w:tab/>
        <w:t>(Middle 3 cpls start) 2s+4s (in a square) set &amp; petronella turn 1 place on right</w:t>
      </w:r>
      <w:r w:rsidRPr="00BA6B4D">
        <w:rPr>
          <w:b/>
        </w:rPr>
        <w:t xml:space="preserve"> while </w:t>
      </w:r>
      <w:r>
        <w:t>3s petronella turn into middle &amp; 3/4 turn RH to opp sides, 2s+4s set &amp; pet turn to next place to right</w:t>
      </w:r>
      <w:r w:rsidRPr="00BA6B4D">
        <w:rPr>
          <w:b/>
        </w:rPr>
        <w:t xml:space="preserve"> while </w:t>
      </w:r>
      <w:r>
        <w:t>3s pet turn into middle &amp; 3/4 turn RH to own sides</w:t>
      </w:r>
      <w:r w:rsidRPr="00BA6B4D">
        <w:rPr>
          <w:b/>
        </w:rPr>
        <w:t xml:space="preserve"> while </w:t>
      </w:r>
      <w:r>
        <w:t>1s &amp; 5s set &amp; cross RH.  (1)(4)3(2)(5)</w:t>
      </w:r>
    </w:p>
    <w:p w:rsidR="00B11EB3" w:rsidRDefault="00B11EB3" w:rsidP="00B11EB3">
      <w:pPr>
        <w:pStyle w:val="DanceBody"/>
      </w:pPr>
      <w:r>
        <w:t xml:space="preserve"> 9</w:t>
      </w:r>
      <w:r>
        <w:noBreakHyphen/>
        <w:t>16</w:t>
      </w:r>
      <w:r>
        <w:tab/>
        <w:t>1s+4s</w:t>
      </w:r>
      <w:r w:rsidRPr="007F0D5A">
        <w:rPr>
          <w:b/>
        </w:rPr>
        <w:t xml:space="preserve"> also </w:t>
      </w:r>
      <w:r>
        <w:t>2s+5s (both end cpls) dance RH across, 4M &amp; 2L leading chase 1/2 way round set,</w:t>
      </w:r>
      <w:r w:rsidRPr="00BA6B4D">
        <w:rPr>
          <w:b/>
        </w:rPr>
        <w:t xml:space="preserve"> while </w:t>
      </w:r>
      <w:r>
        <w:t>3s set twice &amp; turn LH 1.1/4 times</w:t>
      </w:r>
    </w:p>
    <w:p w:rsidR="00B11EB3" w:rsidRDefault="00B11EB3" w:rsidP="00B11EB3">
      <w:pPr>
        <w:pStyle w:val="DanceBody"/>
      </w:pPr>
      <w:r>
        <w:t>17</w:t>
      </w:r>
      <w:r>
        <w:noBreakHyphen/>
        <w:t>24</w:t>
      </w:r>
      <w:r>
        <w:tab/>
        <w:t>3s dance LSh reels of 3 across (Man with 2s &amp; Lady with 4s) &amp; end in own places.  5 2 3 4 1</w:t>
      </w:r>
    </w:p>
    <w:p w:rsidR="00B11EB3" w:rsidRDefault="00B11EB3" w:rsidP="00B11EB3">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B11EB3" w:rsidRDefault="00B11EB3" w:rsidP="00B11EB3"/>
    <w:p w:rsidR="00B11EB3" w:rsidRDefault="00B11EB3" w:rsidP="00B11EB3">
      <w:pPr>
        <w:pStyle w:val="Minicrib"/>
      </w:pPr>
      <w:r>
        <w:t>RUBIES AND DIAMONDS FOR PERTH  (S8x32)  3C (4C Set)</w:t>
      </w:r>
      <w:r>
        <w:tab/>
        <w:t>Sue James  Perth 95th Anniv.</w:t>
      </w:r>
    </w:p>
    <w:p w:rsidR="00B11EB3" w:rsidRDefault="00B11EB3" w:rsidP="00B11EB3">
      <w:pPr>
        <w:pStyle w:val="DanceBody"/>
      </w:pPr>
      <w:r>
        <w:t xml:space="preserve"> 1- 8</w:t>
      </w:r>
      <w:r>
        <w:tab/>
        <w:t>Mirror reels of 3 on sides (1s in/down, 2s out/up, 3s in/up)</w:t>
      </w:r>
    </w:p>
    <w:p w:rsidR="00B11EB3" w:rsidRDefault="00B11EB3" w:rsidP="00B11EB3">
      <w:pPr>
        <w:pStyle w:val="DanceBody"/>
      </w:pPr>
      <w:r>
        <w:t xml:space="preserve"> 9-16</w:t>
      </w:r>
      <w:r>
        <w:tab/>
        <w:t>1s cross RH, cast (2s step up); 1s dance 1/2 Fig 8 up round 2s</w:t>
      </w:r>
    </w:p>
    <w:p w:rsidR="00B11EB3" w:rsidRDefault="00B11EB3" w:rsidP="00B11EB3">
      <w:pPr>
        <w:pStyle w:val="DanceBody"/>
      </w:pPr>
      <w:r>
        <w:t>17-24</w:t>
      </w:r>
      <w:r>
        <w:tab/>
        <w:t>1s cross down below 3s to dance 1/2 reel of 3 on opp sides; 1s cross up above 1st place to dance 1/2 reel of 3 on own side (2s+3s dance full reel of 3 on own sides, 2s dance out/down, 3s out/up to start)</w:t>
      </w:r>
    </w:p>
    <w:p w:rsidR="00B11EB3" w:rsidRDefault="00B11EB3" w:rsidP="00B11EB3">
      <w:pPr>
        <w:pStyle w:val="DanceBody"/>
        <w:keepNext w:val="0"/>
      </w:pPr>
      <w:r>
        <w:t>25-32</w:t>
      </w:r>
      <w:r>
        <w:tab/>
        <w:t>2s+1s dance Poussette.  2 1 3</w:t>
      </w:r>
    </w:p>
    <w:p w:rsidR="00B11EB3" w:rsidRDefault="00B11EB3" w:rsidP="00B11EB3"/>
    <w:p w:rsidR="00B11EB3" w:rsidRDefault="00B11EB3" w:rsidP="00B11EB3">
      <w:pPr>
        <w:pStyle w:val="Minicrib"/>
      </w:pPr>
      <w:r>
        <w:t>RUBIES &amp; THISTLES  (R4x40)  4C set</w:t>
      </w:r>
      <w:r>
        <w:tab/>
        <w:t>M Pringle</w:t>
      </w:r>
    </w:p>
    <w:p w:rsidR="00B11EB3" w:rsidRDefault="00B11EB3" w:rsidP="00B11EB3">
      <w:pPr>
        <w:pStyle w:val="DanceBody"/>
      </w:pPr>
      <w:r>
        <w:t xml:space="preserve"> 1- 8</w:t>
      </w:r>
      <w:r>
        <w:tab/>
        <w:t>1s+2s &amp; 3s+4s dance 4H round, 2s lead up &amp; 3s down, cross &amp; cast, to form a St Andrews Cross with corners all facing clockwise</w:t>
      </w:r>
    </w:p>
    <w:p w:rsidR="00B11EB3" w:rsidRDefault="00B11EB3" w:rsidP="00B11EB3">
      <w:pPr>
        <w:pStyle w:val="DanceBody"/>
      </w:pPr>
      <w:r>
        <w:t xml:space="preserve"> 9-16</w:t>
      </w:r>
      <w:r>
        <w:tab/>
        <w:t>All dance round in St Andrews Cross formation back to places</w:t>
      </w:r>
    </w:p>
    <w:p w:rsidR="00B11EB3" w:rsidRDefault="00B11EB3" w:rsidP="00B11EB3">
      <w:pPr>
        <w:pStyle w:val="DanceBody"/>
      </w:pPr>
      <w:r>
        <w:t>17-24</w:t>
      </w:r>
      <w:r>
        <w:tab/>
        <w:t>2s &amp; 3s dance RH across, set &amp; cross to own sides</w:t>
      </w:r>
    </w:p>
    <w:p w:rsidR="00B11EB3" w:rsidRDefault="00B11EB3" w:rsidP="00B11EB3">
      <w:pPr>
        <w:pStyle w:val="DanceBody"/>
      </w:pPr>
      <w:r>
        <w:t>25-32</w:t>
      </w:r>
      <w:r>
        <w:tab/>
        <w:t>1s cross RH, turn 2s LH, turn each other RH &amp; turn 3s LH (similar to Strip the Willow)</w:t>
      </w:r>
    </w:p>
    <w:p w:rsidR="00B11EB3" w:rsidRDefault="00B11EB3" w:rsidP="00B11EB3">
      <w:pPr>
        <w:pStyle w:val="DanceBody"/>
        <w:keepNext w:val="0"/>
      </w:pPr>
      <w:r>
        <w:t>33-40</w:t>
      </w:r>
      <w:r>
        <w:tab/>
        <w:t>1s turn each other RH, turn 4s LH &amp; all turn partners with kilt grip</w:t>
      </w:r>
    </w:p>
    <w:p w:rsidR="00B11EB3" w:rsidRDefault="00B11EB3" w:rsidP="00B11EB3"/>
    <w:p w:rsidR="00B11EB3" w:rsidRDefault="00B11EB3" w:rsidP="00B11EB3">
      <w:pPr>
        <w:pStyle w:val="Minicrib"/>
      </w:pPr>
      <w:r>
        <w:t>THE RUBISLAW JIG  (J3x48)  3C set</w:t>
      </w:r>
      <w:r>
        <w:tab/>
        <w:t>John Drewry  Deeside Bk 2</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1s+2s set, 1/2 RH across, all set, 2s &amp; 3s cross RH</w:t>
      </w:r>
      <w:r w:rsidRPr="00BA6B4D">
        <w:rPr>
          <w:b/>
        </w:rPr>
        <w:t xml:space="preserve"> while </w:t>
      </w:r>
      <w:r>
        <w:t>1s 1/2 turn RH to face 2</w:t>
      </w:r>
      <w:r w:rsidRPr="00972EEB">
        <w:t>nd</w:t>
      </w:r>
      <w:r>
        <w:t xml:space="preserve"> corner pstns</w:t>
      </w:r>
    </w:p>
    <w:p w:rsidR="00B11EB3" w:rsidRDefault="00B11EB3" w:rsidP="00B11EB3">
      <w:pPr>
        <w:pStyle w:val="DanceBody"/>
      </w:pPr>
      <w:r>
        <w:t>17-24</w:t>
      </w:r>
      <w:r>
        <w:tab/>
        <w:t>Reel of 3 on sides (1s RSh to crnrs), 1s 1/2 turn RH to face up in prom hold</w:t>
      </w:r>
      <w:r w:rsidRPr="00BA6B4D">
        <w:rPr>
          <w:b/>
        </w:rPr>
        <w:t xml:space="preserve"> while </w:t>
      </w:r>
      <w:r>
        <w:t>2M+3L cast to meet M's side in prom hold &amp; ptnrs meet L's side</w:t>
      </w:r>
    </w:p>
    <w:p w:rsidR="00B11EB3" w:rsidRDefault="00B11EB3" w:rsidP="00B11EB3">
      <w:pPr>
        <w:pStyle w:val="DanceBody"/>
      </w:pPr>
      <w:r>
        <w:t>25-32</w:t>
      </w:r>
      <w:r>
        <w:tab/>
        <w:t>All reel of 3 across in prom hold (1s pass 3M+2L RSh to start)</w:t>
      </w:r>
    </w:p>
    <w:p w:rsidR="00B11EB3" w:rsidRDefault="00B11EB3" w:rsidP="00B11EB3">
      <w:pPr>
        <w:pStyle w:val="DanceBody"/>
      </w:pPr>
      <w:r>
        <w:t>33-40</w:t>
      </w:r>
      <w:r>
        <w:tab/>
        <w:t>1s followed by 3M+2L &amp; 2M+3L) Promenade once round to end but 3M casts &amp; 2M dances up to join partners</w:t>
      </w:r>
    </w:p>
    <w:p w:rsidR="00B11EB3" w:rsidRDefault="00B11EB3" w:rsidP="00B11EB3">
      <w:pPr>
        <w:pStyle w:val="DanceBody"/>
        <w:keepNext w:val="0"/>
      </w:pPr>
      <w:r>
        <w:t>41-48</w:t>
      </w:r>
      <w:r>
        <w:tab/>
        <w:t>1s+2s+3s dance Poussette to end 2 3 1</w:t>
      </w:r>
    </w:p>
    <w:p w:rsidR="00B11EB3" w:rsidRDefault="00B11EB3" w:rsidP="00B11EB3"/>
    <w:p w:rsidR="00B11EB3" w:rsidRDefault="00B11EB3" w:rsidP="00B11EB3">
      <w:pPr>
        <w:pStyle w:val="Minicrib"/>
      </w:pPr>
      <w:r>
        <w:t>THE RUBY ANNIVERSARY  (S8x40)  3C (4C set)</w:t>
      </w:r>
      <w:r>
        <w:tab/>
        <w:t>Alison Harries  ASCDS Ruby Bk</w:t>
      </w:r>
    </w:p>
    <w:p w:rsidR="00B11EB3" w:rsidRDefault="00B11EB3" w:rsidP="00B11EB3">
      <w:pPr>
        <w:pStyle w:val="DanceBody"/>
      </w:pPr>
      <w:r>
        <w:t xml:space="preserve"> 1- 8</w:t>
      </w:r>
      <w:r>
        <w:tab/>
        <w:t>1s turn RH, cast (2s step up bars 3-4). 1s turn RH &amp; cast &amp; face out (3s step up on 7-8)</w:t>
      </w:r>
    </w:p>
    <w:p w:rsidR="00B11EB3" w:rsidRDefault="00B11EB3" w:rsidP="00B11EB3">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B11EB3" w:rsidRPr="00A148BA" w:rsidRDefault="00B11EB3" w:rsidP="00B11EB3">
      <w:pPr>
        <w:pStyle w:val="DanceBody"/>
      </w:pPr>
      <w:r>
        <w:t>17-24</w:t>
      </w:r>
      <w:r>
        <w:tab/>
        <w:t xml:space="preserve">3s+1s+2s dance </w:t>
      </w:r>
      <w:r w:rsidRPr="00A148BA">
        <w:rPr>
          <w:lang w:val="en-US"/>
        </w:rPr>
        <w:t>Promenade (Chaperoned) Chain progression</w:t>
      </w:r>
      <w:r w:rsidRPr="00A148BA">
        <w:t>:</w:t>
      </w:r>
    </w:p>
    <w:p w:rsidR="00B11EB3" w:rsidRPr="00A148BA" w:rsidRDefault="00B11EB3" w:rsidP="00B11EB3">
      <w:pPr>
        <w:pStyle w:val="DanceBody"/>
      </w:pPr>
      <w:r>
        <w:tab/>
        <w:t>17-18  3</w:t>
      </w:r>
      <w:r w:rsidRPr="00A148BA">
        <w:t xml:space="preserve">s &amp; </w:t>
      </w:r>
      <w:r>
        <w:t>2</w:t>
      </w:r>
      <w:r w:rsidRPr="00A148BA">
        <w:t xml:space="preserve">s 3/4 turn partner RH into middle </w:t>
      </w:r>
      <w:r w:rsidRPr="00A148BA">
        <w:rPr>
          <w:b/>
        </w:rPr>
        <w:t>while</w:t>
      </w:r>
      <w:r w:rsidRPr="00A148BA">
        <w:t xml:space="preserve"> 1s dance clockwise 1/4 round the set picking up 3L/2M …</w:t>
      </w:r>
    </w:p>
    <w:p w:rsidR="00B11EB3" w:rsidRPr="00A148BA" w:rsidRDefault="00B11EB3" w:rsidP="00B11EB3">
      <w:pPr>
        <w:pStyle w:val="DanceBody"/>
      </w:pPr>
      <w:r>
        <w:tab/>
        <w:t xml:space="preserve">19-22  </w:t>
      </w:r>
      <w:r w:rsidRPr="00A148BA">
        <w:t xml:space="preserve">who promenade 1/2 way clockwise </w:t>
      </w:r>
      <w:r w:rsidRPr="00A148BA">
        <w:rPr>
          <w:b/>
        </w:rPr>
        <w:t>while</w:t>
      </w:r>
      <w:r w:rsidRPr="00A148BA">
        <w:t xml:space="preserve"> middle people (3M </w:t>
      </w:r>
      <w:r>
        <w:t>&amp;</w:t>
      </w:r>
      <w:r w:rsidRPr="00A148BA">
        <w:t xml:space="preserve"> 2L) turn LH 1.1/2.</w:t>
      </w:r>
    </w:p>
    <w:p w:rsidR="00B11EB3" w:rsidRDefault="00B11EB3" w:rsidP="00B11EB3">
      <w:pPr>
        <w:pStyle w:val="DanceBody"/>
      </w:pPr>
      <w:r>
        <w:tab/>
        <w:t xml:space="preserve">23-24  </w:t>
      </w:r>
      <w:r w:rsidRPr="00A148BA">
        <w:t xml:space="preserve">2s &amp; 3s turn partner RH 3/4 to own sides </w:t>
      </w:r>
      <w:r w:rsidRPr="00A148BA">
        <w:rPr>
          <w:b/>
        </w:rPr>
        <w:t>while</w:t>
      </w:r>
      <w:r w:rsidRPr="00A148BA">
        <w:t xml:space="preserve"> 1s dance clockwise 1/4 round to </w:t>
      </w:r>
      <w:r>
        <w:t>face 1st corners.  2 1 3</w:t>
      </w:r>
    </w:p>
    <w:p w:rsidR="00B11EB3" w:rsidRDefault="00B11EB3" w:rsidP="00B11EB3">
      <w:pPr>
        <w:pStyle w:val="DanceBody"/>
      </w:pPr>
      <w:r>
        <w:t>25-32</w:t>
      </w:r>
      <w:r>
        <w:tab/>
        <w:t>1s dance Corner Pass &amp; Twirl with corners</w:t>
      </w:r>
    </w:p>
    <w:p w:rsidR="00B11EB3" w:rsidRDefault="00B11EB3" w:rsidP="00B11EB3">
      <w:pPr>
        <w:pStyle w:val="DanceBody"/>
      </w:pPr>
      <w:r>
        <w:tab/>
      </w:r>
      <w:r w:rsidRPr="004C53AA">
        <w:t>1s pass corners RSh, dance round corner place</w:t>
      </w:r>
      <w:r>
        <w:t xml:space="preserve">. 1s pass RSh to face 2nd corners </w:t>
      </w:r>
      <w:r>
        <w:rPr>
          <w:b/>
        </w:rPr>
        <w:t>while</w:t>
      </w:r>
      <w:r>
        <w:t xml:space="preserve"> </w:t>
      </w:r>
      <w:r w:rsidRPr="004C53AA">
        <w:t xml:space="preserve">1st corners dance in, 1/2 turn </w:t>
      </w:r>
      <w:r>
        <w:t>R</w:t>
      </w:r>
      <w:r w:rsidRPr="004C53AA">
        <w:t>H, face &amp; pulling back RSh dance out to opp corner place</w:t>
      </w:r>
    </w:p>
    <w:p w:rsidR="00B11EB3" w:rsidRDefault="00B11EB3" w:rsidP="00B11EB3">
      <w:pPr>
        <w:pStyle w:val="DanceBody"/>
        <w:rPr>
          <w:lang w:val="x-none" w:eastAsia="en-GB"/>
        </w:rPr>
      </w:pPr>
      <w:r>
        <w:tab/>
      </w:r>
      <w:r>
        <w:rPr>
          <w:lang w:val="x-none" w:eastAsia="en-GB"/>
        </w:rPr>
        <w:t>1s repeat Corner Pass &amp; Twirl with 2nd corners. 1s finish in 2nd place on partner's side facing clockwise</w:t>
      </w:r>
    </w:p>
    <w:p w:rsidR="00B11EB3" w:rsidRDefault="00B11EB3" w:rsidP="00B11EB3">
      <w:pPr>
        <w:pStyle w:val="DanceBody"/>
        <w:keepNext w:val="0"/>
      </w:pPr>
      <w:r>
        <w:t>33-40</w:t>
      </w:r>
      <w:r>
        <w:tab/>
        <w:t>All chase clockwise 1/2 way round. All set &amp; turn RH.  2 1 3</w:t>
      </w:r>
    </w:p>
    <w:p w:rsidR="00B11EB3" w:rsidRDefault="00B11EB3" w:rsidP="00B11EB3"/>
    <w:p w:rsidR="00B11EB3" w:rsidRPr="009126A3" w:rsidRDefault="00B11EB3" w:rsidP="00B11EB3">
      <w:pPr>
        <w:pStyle w:val="Minicrib"/>
      </w:pPr>
      <w:r w:rsidRPr="009126A3">
        <w:t>THE RUBY CELEBRATION STRATHSPEY  (S3x32)  3C Set</w:t>
      </w:r>
      <w:r w:rsidRPr="009126A3">
        <w:tab/>
      </w:r>
      <w:r w:rsidRPr="009126A3">
        <w:rPr>
          <w:vanish/>
        </w:rPr>
        <w:t>&lt;$20230207 %&gt;</w:t>
      </w:r>
      <w:r w:rsidRPr="009126A3">
        <w:t xml:space="preserve"> Anne Thorn, 2018</w:t>
      </w:r>
    </w:p>
    <w:p w:rsidR="00B11EB3" w:rsidRPr="0002338B" w:rsidRDefault="00B11EB3" w:rsidP="00B11EB3">
      <w:pPr>
        <w:pStyle w:val="DanceBody"/>
      </w:pPr>
      <w:r w:rsidRPr="0002338B">
        <w:t xml:space="preserve"> 1- 8</w:t>
      </w:r>
      <w:r w:rsidRPr="0002338B">
        <w:tab/>
        <w:t>1s+3s Petronella turn &amp; set; Petronella turn &amp; set. (1) 2 (3)</w:t>
      </w:r>
    </w:p>
    <w:p w:rsidR="00B11EB3" w:rsidRPr="0002338B" w:rsidRDefault="00B11EB3" w:rsidP="00B11EB3">
      <w:pPr>
        <w:pStyle w:val="DanceBody"/>
      </w:pPr>
      <w:r w:rsidRPr="0002338B">
        <w:t xml:space="preserve"> 9-16</w:t>
      </w:r>
      <w:r w:rsidRPr="0002338B">
        <w:tab/>
        <w:t>2s dance Diagonal R&amp;L (2M down, 2L up). 3 2 1</w:t>
      </w:r>
    </w:p>
    <w:p w:rsidR="00B11EB3" w:rsidRPr="0002338B" w:rsidRDefault="00B11EB3" w:rsidP="00B11EB3">
      <w:pPr>
        <w:pStyle w:val="DanceBody"/>
      </w:pPr>
      <w:r>
        <w:t>17-24</w:t>
      </w:r>
      <w:r>
        <w:tab/>
        <w:t>2s+1</w:t>
      </w:r>
      <w:r w:rsidRPr="0002338B">
        <w:t>s dance Bourrel:</w:t>
      </w:r>
    </w:p>
    <w:p w:rsidR="00B11EB3" w:rsidRPr="0002338B" w:rsidRDefault="00B11EB3" w:rsidP="00B11EB3">
      <w:pPr>
        <w:pStyle w:val="DanceBody"/>
      </w:pPr>
      <w:r>
        <w:tab/>
        <w:t xml:space="preserve">1- 4  </w:t>
      </w:r>
      <w:r w:rsidRPr="0002338B">
        <w:t>2M+1L set advancing, 3/4 turn 2H &amp; twirl to end BtoB (Lady facing up &amp; Man down)</w:t>
      </w:r>
      <w:r w:rsidRPr="0002338B">
        <w:rPr>
          <w:b/>
        </w:rPr>
        <w:t xml:space="preserve"> while </w:t>
      </w:r>
      <w:r w:rsidRPr="0002338B">
        <w:t>partners chase anticlockwise to face partner</w:t>
      </w:r>
    </w:p>
    <w:p w:rsidR="00B11EB3" w:rsidRPr="0002338B" w:rsidRDefault="00B11EB3" w:rsidP="00B11EB3">
      <w:pPr>
        <w:pStyle w:val="DanceBody"/>
      </w:pPr>
      <w:r>
        <w:tab/>
        <w:t xml:space="preserve">5- 8  </w:t>
      </w:r>
      <w:r w:rsidRPr="0002338B">
        <w:t>Set to partners &amp; turn 2H own sides having changed places</w:t>
      </w:r>
    </w:p>
    <w:p w:rsidR="00B11EB3" w:rsidRPr="0002338B" w:rsidRDefault="00B11EB3" w:rsidP="00B11EB3">
      <w:pPr>
        <w:pStyle w:val="DanceBody"/>
        <w:keepNext w:val="0"/>
      </w:pPr>
      <w:r w:rsidRPr="0002338B">
        <w:t>25-32</w:t>
      </w:r>
      <w:r w:rsidRPr="0002338B">
        <w:tab/>
        <w:t>3s+1s+2s circle 6H round &amp; back</w:t>
      </w:r>
    </w:p>
    <w:p w:rsidR="00B11EB3" w:rsidRDefault="00B11EB3" w:rsidP="00B11EB3"/>
    <w:p w:rsidR="00B11EB3" w:rsidRDefault="00B11EB3" w:rsidP="00B11EB3">
      <w:pPr>
        <w:pStyle w:val="Minicrib"/>
      </w:pPr>
      <w:r>
        <w:t>RUBY DO THE JIG  (R4x32)  4C Set</w:t>
      </w:r>
      <w:r>
        <w:tab/>
        <w:t>Liz Stead  ASCDS Ruby Bk</w:t>
      </w:r>
    </w:p>
    <w:p w:rsidR="00B11EB3" w:rsidRDefault="00B11EB3" w:rsidP="00B11EB3">
      <w:pPr>
        <w:pStyle w:val="DanceBody"/>
      </w:pPr>
      <w:r>
        <w:t>2 chords - 2nd chord 3s &amp; 4s cross to opposite sides</w:t>
      </w:r>
    </w:p>
    <w:p w:rsidR="00B11EB3" w:rsidRDefault="00B11EB3" w:rsidP="00B11EB3">
      <w:pPr>
        <w:pStyle w:val="DanceBody"/>
      </w:pPr>
      <w:r>
        <w:t xml:space="preserve"> 1- 8</w:t>
      </w:r>
      <w:r>
        <w:tab/>
        <w:t xml:space="preserve">1s &amp; 4s set, cross RH &amp; repeat </w:t>
      </w:r>
      <w:r>
        <w:rPr>
          <w:b/>
        </w:rPr>
        <w:t>while</w:t>
      </w:r>
      <w:r>
        <w:t xml:space="preserve"> 2s+3s circle 4H round &amp; back &amp; finish in promenade hold, 2s facing 1L &amp; 3s facing 4L</w:t>
      </w:r>
    </w:p>
    <w:p w:rsidR="00B11EB3" w:rsidRDefault="00B11EB3" w:rsidP="00B11EB3">
      <w:pPr>
        <w:pStyle w:val="DanceBody"/>
      </w:pPr>
      <w:r>
        <w:t xml:space="preserve"> 9-12</w:t>
      </w:r>
      <w:r>
        <w:tab/>
        <w:t>2s+3s dance 1/2 diagonal RSh reel with 1L &amp; 4L, 2s+3s pass LSh (2s face 1M &amp; 3s face 4M)</w:t>
      </w:r>
    </w:p>
    <w:p w:rsidR="00B11EB3" w:rsidRDefault="00B11EB3" w:rsidP="00B11EB3">
      <w:pPr>
        <w:pStyle w:val="DanceBody"/>
      </w:pPr>
      <w:r>
        <w:t>13-16</w:t>
      </w:r>
      <w:r>
        <w:tab/>
        <w:t>2s+3s in promenade hold dance 1/2 diagonal RSh reel with 1M &amp; 4M to finish 2s in 2nd place on opposite sides &amp; 3s in 3rd place.  4 (2) 3 (1)</w:t>
      </w:r>
    </w:p>
    <w:p w:rsidR="00B11EB3" w:rsidRDefault="00B11EB3" w:rsidP="00B11EB3">
      <w:pPr>
        <w:pStyle w:val="DanceBody"/>
      </w:pPr>
      <w:r>
        <w:t>17-20</w:t>
      </w:r>
      <w:r>
        <w:tab/>
        <w:t>2s+3s set &amp; cross RH.  4 2 (3) (1)</w:t>
      </w:r>
    </w:p>
    <w:p w:rsidR="00B11EB3" w:rsidRDefault="00B11EB3" w:rsidP="00B11EB3">
      <w:pPr>
        <w:pStyle w:val="DanceBody"/>
      </w:pPr>
      <w:r>
        <w:t>21-24</w:t>
      </w:r>
      <w:r>
        <w:tab/>
        <w:t>All turn RH for 4 bars into Allemande hold to end 4s+2s facing up &amp; 3s+1s facing down.  4 2 (3) (1)</w:t>
      </w:r>
    </w:p>
    <w:p w:rsidR="00B11EB3" w:rsidRDefault="00B11EB3" w:rsidP="00B11EB3">
      <w:pPr>
        <w:pStyle w:val="DanceBody"/>
        <w:keepNext w:val="0"/>
      </w:pPr>
      <w:r>
        <w:t>25-32</w:t>
      </w:r>
      <w:r>
        <w:tab/>
        <w:t xml:space="preserve">4s+2s dance Allemande </w:t>
      </w:r>
      <w:r>
        <w:rPr>
          <w:b/>
        </w:rPr>
        <w:t>while</w:t>
      </w:r>
      <w:r>
        <w:t xml:space="preserve"> 3s+1s dance an inverse Allemande (to bottom) to finish 2 4 (1) (3)</w:t>
      </w:r>
    </w:p>
    <w:p w:rsidR="00B11EB3" w:rsidRDefault="00B11EB3" w:rsidP="00B11EB3"/>
    <w:p w:rsidR="00B11EB3" w:rsidRDefault="00B11EB3" w:rsidP="00B11EB3">
      <w:pPr>
        <w:pStyle w:val="Minicrib"/>
      </w:pPr>
      <w:r>
        <w:t>THE RUBY HORNPIPE  (R3x32)  3C Set</w:t>
      </w:r>
      <w:r>
        <w:tab/>
        <w:t>Muriel Johnstone  Merse Collection</w:t>
      </w:r>
    </w:p>
    <w:p w:rsidR="00B11EB3" w:rsidRDefault="00B11EB3" w:rsidP="00B11EB3">
      <w:pPr>
        <w:pStyle w:val="DanceBody"/>
      </w:pPr>
      <w:r>
        <w:t xml:space="preserve"> 1- 8</w:t>
      </w:r>
      <w:r>
        <w:tab/>
        <w:t>1s+2s set &amp; dance 1/2 RH across; 1s+3s set &amp; dance 1/2 LH across.  (2) (3) 1</w:t>
      </w:r>
    </w:p>
    <w:p w:rsidR="00B11EB3" w:rsidRDefault="00B11EB3" w:rsidP="00B11EB3">
      <w:pPr>
        <w:pStyle w:val="DanceBody"/>
      </w:pPr>
      <w:r>
        <w:t xml:space="preserve"> 9-16</w:t>
      </w:r>
      <w:r>
        <w:tab/>
        <w:t>1s set, dance up to top; cross &amp; cast to 3rd place.  Bar 16: all on opp side dance in (left foot) ready for …</w:t>
      </w:r>
    </w:p>
    <w:p w:rsidR="00B11EB3" w:rsidRDefault="00B11EB3" w:rsidP="00B11EB3">
      <w:pPr>
        <w:pStyle w:val="DanceBody"/>
      </w:pPr>
      <w:r>
        <w:t>17-24</w:t>
      </w:r>
      <w:r>
        <w:tab/>
        <w:t>All dance "inverted" Allemande (dance down to start then up Ladies' side).  (1) (3) (2)</w:t>
      </w:r>
    </w:p>
    <w:p w:rsidR="00B11EB3" w:rsidRDefault="00B11EB3" w:rsidP="00B11EB3">
      <w:pPr>
        <w:pStyle w:val="DanceBody"/>
        <w:keepNext w:val="0"/>
      </w:pPr>
      <w:r>
        <w:t>25-32</w:t>
      </w:r>
      <w:r>
        <w:tab/>
        <w:t>All set right &amp; circle 6H 1/2 round to left; all turn partner RH.  2 3 1</w:t>
      </w:r>
    </w:p>
    <w:p w:rsidR="00B11EB3" w:rsidRDefault="00B11EB3" w:rsidP="00B11EB3"/>
    <w:p w:rsidR="00B11EB3" w:rsidRDefault="00B11EB3" w:rsidP="00B11EB3">
      <w:pPr>
        <w:pStyle w:val="Minicrib"/>
      </w:pPr>
      <w:r>
        <w:t>THE RUBY MENZIES STRATHSPEY  (S3x32)  3C Set</w:t>
      </w:r>
      <w:r>
        <w:tab/>
        <w:t>Elsie Craig  Perth 95th Anniv.</w:t>
      </w:r>
    </w:p>
    <w:p w:rsidR="00B11EB3" w:rsidRDefault="00B11EB3" w:rsidP="00B11EB3">
      <w:pPr>
        <w:pStyle w:val="DanceBody"/>
      </w:pPr>
      <w:r>
        <w:t xml:space="preserve"> 1- 8</w:t>
      </w:r>
      <w:r>
        <w:tab/>
        <w:t>1s turn RH, cast (2s step up); 2s+1s+3s set, 1/2 turn partner RH to face down in middle</w:t>
      </w:r>
    </w:p>
    <w:p w:rsidR="00B11EB3" w:rsidRDefault="00B11EB3" w:rsidP="00B11EB3">
      <w:pPr>
        <w:pStyle w:val="DanceBody"/>
      </w:pPr>
      <w:r>
        <w:t xml:space="preserve"> 9-16</w:t>
      </w:r>
      <w:r>
        <w:tab/>
        <w:t xml:space="preserve">2s+1s+3s dance Allemande. 2s end in 3rd place &amp; 3s in 1st place on opp side </w:t>
      </w:r>
      <w:r>
        <w:rPr>
          <w:b/>
        </w:rPr>
        <w:t>while</w:t>
      </w:r>
      <w:r>
        <w:t xml:space="preserve"> 1st end facing 1st corner pstn</w:t>
      </w:r>
    </w:p>
    <w:p w:rsidR="00B11EB3" w:rsidRDefault="00B11EB3" w:rsidP="00B11EB3">
      <w:pPr>
        <w:pStyle w:val="DanceBody"/>
      </w:pPr>
      <w:r>
        <w:t>17-24</w:t>
      </w:r>
      <w:r>
        <w:tab/>
        <w:t>1s dance 1/2 diag reel of 4 with 1st corners, pass RSh to face 2nd corners (pstn); 1st dance 1/2 diag reel of 4 with 2nd corners &amp; end in 2nd place own side</w:t>
      </w:r>
    </w:p>
    <w:p w:rsidR="00B11EB3" w:rsidRDefault="00B11EB3" w:rsidP="00B11EB3">
      <w:pPr>
        <w:pStyle w:val="DanceBody"/>
        <w:keepNext w:val="0"/>
      </w:pPr>
      <w:r>
        <w:t>25-32</w:t>
      </w:r>
      <w:r>
        <w:tab/>
        <w:t>All 1/2 turn partner RH, pull back RSh &amp; dance out to opp sides; all chase clockwise 1/2 round to own sides 3 1 2</w:t>
      </w:r>
    </w:p>
    <w:p w:rsidR="00B11EB3" w:rsidRDefault="00B11EB3" w:rsidP="00B11EB3"/>
    <w:p w:rsidR="00B11EB3" w:rsidRDefault="00B11EB3" w:rsidP="00B11EB3">
      <w:pPr>
        <w:pStyle w:val="Minicrib"/>
      </w:pPr>
      <w:r>
        <w:t>THE RUBY RANT  (R8x32)  3C (4C set)</w:t>
      </w:r>
      <w:r>
        <w:tab/>
        <w:t>Francis Walduck  RSCDS Bk 49</w:t>
      </w:r>
    </w:p>
    <w:p w:rsidR="00B11EB3" w:rsidRPr="00343119" w:rsidRDefault="00B11EB3" w:rsidP="00B11EB3">
      <w:pPr>
        <w:pStyle w:val="DanceBody"/>
      </w:pPr>
      <w:r w:rsidRPr="00343119">
        <w:t xml:space="preserve"> 1- 8</w:t>
      </w:r>
      <w:r>
        <w:tab/>
      </w:r>
      <w:r w:rsidRPr="00343119">
        <w:t>1s+2s set, pull back RSh, dance 2 places clockwise, cross RH to own sides. 1s face out</w:t>
      </w:r>
    </w:p>
    <w:p w:rsidR="00B11EB3" w:rsidRPr="00343119" w:rsidRDefault="00B11EB3" w:rsidP="00B11EB3">
      <w:pPr>
        <w:pStyle w:val="DanceBody"/>
      </w:pPr>
      <w:r w:rsidRPr="00343119">
        <w:t xml:space="preserve"> 9-12</w:t>
      </w:r>
      <w:r w:rsidRPr="00343119">
        <w:tab/>
        <w:t xml:space="preserve">2s+1s+3s dance 1/2 reels of 3 on sides (1M+2M </w:t>
      </w:r>
      <w:r w:rsidRPr="00343119">
        <w:rPr>
          <w:b/>
        </w:rPr>
        <w:t>also</w:t>
      </w:r>
      <w:r w:rsidRPr="00343119">
        <w:t xml:space="preserve"> 1L+3L pass RSh)  Bars 11-12: 1L (from 3L place) &amp; 1M (from 1M place) dance across to </w:t>
      </w:r>
      <w:r w:rsidRPr="00DF1623">
        <w:t>2nd</w:t>
      </w:r>
      <w:r w:rsidRPr="00343119">
        <w:t xml:space="preserve"> place opp sides &amp; face out</w:t>
      </w:r>
    </w:p>
    <w:p w:rsidR="00B11EB3" w:rsidRPr="00343119" w:rsidRDefault="00B11EB3" w:rsidP="00B11EB3">
      <w:pPr>
        <w:pStyle w:val="DanceBody"/>
      </w:pPr>
      <w:r w:rsidRPr="00343119">
        <w:t>13-16</w:t>
      </w:r>
      <w:r w:rsidRPr="00343119">
        <w:tab/>
        <w:t xml:space="preserve">3M+1L </w:t>
      </w:r>
      <w:r w:rsidRPr="00343119">
        <w:rPr>
          <w:b/>
        </w:rPr>
        <w:t>also</w:t>
      </w:r>
      <w:r w:rsidRPr="00343119">
        <w:t xml:space="preserve"> </w:t>
      </w:r>
      <w:r>
        <w:t>1</w:t>
      </w:r>
      <w:r w:rsidRPr="00343119">
        <w:t>M+2L turn RH</w:t>
      </w:r>
    </w:p>
    <w:p w:rsidR="00B11EB3" w:rsidRPr="00343119" w:rsidRDefault="00B11EB3" w:rsidP="00B11EB3">
      <w:pPr>
        <w:pStyle w:val="DanceBody"/>
      </w:pPr>
      <w:r w:rsidRPr="00343119">
        <w:t>17-20</w:t>
      </w:r>
      <w:r w:rsidRPr="00343119">
        <w:tab/>
        <w:t xml:space="preserve">3s+1s+2s dance 1/2 reels of 3 on sides (1L+2M </w:t>
      </w:r>
      <w:r w:rsidRPr="00343119">
        <w:rPr>
          <w:b/>
        </w:rPr>
        <w:t>also</w:t>
      </w:r>
      <w:r w:rsidRPr="00343119">
        <w:t xml:space="preserve"> 1M+3L pass LSh)  Bars 19-20: 1L (from 3M place) &amp; 1M (from 1L place) dance across to </w:t>
      </w:r>
      <w:r w:rsidRPr="00DF1623">
        <w:t>2nd</w:t>
      </w:r>
      <w:r w:rsidRPr="00343119">
        <w:t xml:space="preserve"> place own sides &amp; face out</w:t>
      </w:r>
    </w:p>
    <w:p w:rsidR="00B11EB3" w:rsidRPr="00343119" w:rsidRDefault="00B11EB3" w:rsidP="00B11EB3">
      <w:pPr>
        <w:pStyle w:val="DanceBody"/>
      </w:pPr>
      <w:r w:rsidRPr="00343119">
        <w:t>21-24</w:t>
      </w:r>
      <w:r w:rsidRPr="00343119">
        <w:tab/>
        <w:t xml:space="preserve">2L+1L </w:t>
      </w:r>
      <w:r w:rsidRPr="00343119">
        <w:rPr>
          <w:b/>
        </w:rPr>
        <w:t>also</w:t>
      </w:r>
      <w:r w:rsidRPr="00343119">
        <w:t xml:space="preserve"> 1M+3M turn LH, 1s passing LSh to B-to-B facing opp sides (2L+3M dance 4 bars)</w:t>
      </w:r>
    </w:p>
    <w:p w:rsidR="00B11EB3" w:rsidRPr="00343119" w:rsidRDefault="00B11EB3" w:rsidP="00B11EB3">
      <w:pPr>
        <w:pStyle w:val="DanceBody"/>
        <w:keepNext w:val="0"/>
      </w:pPr>
      <w:r w:rsidRPr="00343119">
        <w:t>25-32</w:t>
      </w:r>
      <w:r w:rsidRPr="00343119">
        <w:tab/>
        <w:t xml:space="preserve">2s+1s+3s set as Double Triangles.  All set again </w:t>
      </w:r>
      <w:r w:rsidRPr="00343119">
        <w:rPr>
          <w:b/>
        </w:rPr>
        <w:t>as</w:t>
      </w:r>
      <w:r w:rsidRPr="00343119">
        <w:t xml:space="preserve"> 1s turn Right about to face &amp; turn RH 1.1/2 to </w:t>
      </w:r>
      <w:r w:rsidRPr="00DF1623">
        <w:t>2nd</w:t>
      </w:r>
      <w:r w:rsidRPr="00343119">
        <w:t xml:space="preserve"> place own sides</w:t>
      </w:r>
    </w:p>
    <w:p w:rsidR="00B11EB3" w:rsidRDefault="00B11EB3" w:rsidP="00B11EB3"/>
    <w:p w:rsidR="00B11EB3" w:rsidRDefault="00B11EB3" w:rsidP="00B11EB3">
      <w:pPr>
        <w:pStyle w:val="Minicrib"/>
      </w:pPr>
      <w:r>
        <w:t>RUBY RED  (S5x40)  5C set</w:t>
      </w:r>
      <w:r>
        <w:tab/>
        <w:t>F Wallace  Waveley Suite</w:t>
      </w:r>
    </w:p>
    <w:p w:rsidR="00B11EB3" w:rsidRPr="00826A5A" w:rsidRDefault="00B11EB3" w:rsidP="00B11EB3">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B11EB3" w:rsidRPr="00826A5A" w:rsidRDefault="00B11EB3" w:rsidP="00B11EB3">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rPr>
        <w:t xml:space="preserve"> while </w:t>
      </w:r>
      <w:r w:rsidRPr="00826A5A">
        <w:t>1</w:t>
      </w:r>
      <w:r w:rsidRPr="00972EEB">
        <w:t>st</w:t>
      </w:r>
      <w:r w:rsidRPr="00826A5A">
        <w:t xml:space="preserve"> corner persons dance in &amp; turn about to face their original corners</w:t>
      </w:r>
    </w:p>
    <w:p w:rsidR="00B11EB3" w:rsidRPr="00826A5A" w:rsidRDefault="00B11EB3" w:rsidP="00B11EB3">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rPr>
        <w:t xml:space="preserve"> while </w:t>
      </w:r>
      <w:r w:rsidRPr="00826A5A">
        <w:t>1s+3s dance in &amp; twirl to face 2</w:t>
      </w:r>
      <w:r w:rsidRPr="00972EEB">
        <w:t>nd</w:t>
      </w:r>
      <w:r w:rsidRPr="00826A5A">
        <w:t xml:space="preserve"> corners</w:t>
      </w:r>
    </w:p>
    <w:p w:rsidR="00B11EB3" w:rsidRPr="00826A5A" w:rsidRDefault="00B11EB3" w:rsidP="00B11EB3">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B11EB3" w:rsidRPr="00826A5A" w:rsidRDefault="00B11EB3" w:rsidP="00B11EB3">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B11EB3" w:rsidRPr="00826A5A" w:rsidRDefault="00B11EB3" w:rsidP="00B11EB3">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B11EB3" w:rsidRDefault="00B11EB3" w:rsidP="00B11EB3"/>
    <w:p w:rsidR="00B11EB3" w:rsidRDefault="00B11EB3" w:rsidP="00B11EB3">
      <w:pPr>
        <w:pStyle w:val="Minicrib"/>
      </w:pPr>
      <w:r>
        <w:t>THE RUBY REEL  (R4x32)  4C set</w:t>
      </w:r>
      <w:r>
        <w:tab/>
        <w:t>Edward (Ted) Willitt</w:t>
      </w:r>
    </w:p>
    <w:p w:rsidR="00B11EB3" w:rsidRDefault="00B11EB3" w:rsidP="00B11EB3">
      <w:pPr>
        <w:pStyle w:val="DanceBody"/>
      </w:pPr>
      <w:r>
        <w:t>2s &amp; 4s start on opp sides</w:t>
      </w:r>
    </w:p>
    <w:p w:rsidR="00B11EB3" w:rsidRDefault="00B11EB3" w:rsidP="00B11EB3">
      <w:pPr>
        <w:pStyle w:val="DanceBody"/>
      </w:pPr>
      <w:r>
        <w:t xml:space="preserve"> 1- 8</w:t>
      </w:r>
      <w:r>
        <w:tab/>
        <w:t>1s set, turn RH, cast 1 place &amp; turn LH to end between 2s (Man facing Lady)</w:t>
      </w:r>
    </w:p>
    <w:p w:rsidR="00B11EB3" w:rsidRDefault="00B11EB3" w:rsidP="00B11EB3">
      <w:pPr>
        <w:pStyle w:val="DanceBody"/>
      </w:pPr>
      <w:r>
        <w:t xml:space="preserve"> 9-16</w:t>
      </w:r>
      <w:r>
        <w:tab/>
        <w:t>1s+2s dance reel of 4 across &amp; end in original places</w:t>
      </w:r>
      <w:r w:rsidRPr="00BA6B4D">
        <w:rPr>
          <w:b/>
        </w:rPr>
        <w:t xml:space="preserve"> while </w:t>
      </w:r>
      <w:r>
        <w:t>3s+4s circle 4H round &amp; back</w:t>
      </w:r>
    </w:p>
    <w:p w:rsidR="00B11EB3" w:rsidRDefault="00B11EB3" w:rsidP="00B11EB3">
      <w:pPr>
        <w:pStyle w:val="DanceBody"/>
      </w:pPr>
      <w:r>
        <w:t>17-20</w:t>
      </w:r>
      <w:r>
        <w:tab/>
        <w:t>1L+2L</w:t>
      </w:r>
      <w:r w:rsidRPr="007F0D5A">
        <w:rPr>
          <w:b/>
        </w:rPr>
        <w:t xml:space="preserve"> also </w:t>
      </w:r>
      <w:r>
        <w:t>3L+4L change places RH &amp; set</w:t>
      </w:r>
      <w:r w:rsidRPr="00BA6B4D">
        <w:rPr>
          <w:b/>
        </w:rPr>
        <w:t xml:space="preserve"> while </w:t>
      </w:r>
      <w:r>
        <w:t>1M+2M</w:t>
      </w:r>
      <w:r w:rsidRPr="007F0D5A">
        <w:rPr>
          <w:b/>
        </w:rPr>
        <w:t xml:space="preserve"> also </w:t>
      </w:r>
      <w:r>
        <w:t>3M+4M set &amp; change places RH</w:t>
      </w:r>
    </w:p>
    <w:p w:rsidR="00B11EB3" w:rsidRDefault="00B11EB3" w:rsidP="00B11EB3">
      <w:pPr>
        <w:pStyle w:val="DanceBody"/>
      </w:pPr>
      <w:r>
        <w:t>21-24</w:t>
      </w:r>
      <w:r>
        <w:tab/>
        <w:t>1L+4L change places RH &amp; set</w:t>
      </w:r>
      <w:r w:rsidRPr="00BA6B4D">
        <w:rPr>
          <w:b/>
        </w:rPr>
        <w:t xml:space="preserve"> while </w:t>
      </w:r>
      <w:r>
        <w:t>1M+4M set &amp; change places RH</w:t>
      </w:r>
    </w:p>
    <w:p w:rsidR="00B11EB3" w:rsidRDefault="00B11EB3" w:rsidP="00B11EB3">
      <w:pPr>
        <w:pStyle w:val="DanceBody"/>
        <w:keepNext w:val="0"/>
      </w:pPr>
      <w:r>
        <w:t>25-32</w:t>
      </w:r>
      <w:r>
        <w:tab/>
        <w:t>All circle 8H round to left for 6 steps, pivot left &amp; chase back to places</w:t>
      </w:r>
    </w:p>
    <w:p w:rsidR="00B11EB3" w:rsidRDefault="00B11EB3" w:rsidP="00B11EB3"/>
    <w:p w:rsidR="00B11EB3" w:rsidRDefault="00B11EB3" w:rsidP="00B11EB3">
      <w:pPr>
        <w:pStyle w:val="Minicrib"/>
      </w:pPr>
      <w:r>
        <w:t>THE RUBY RIBBON REEL  (R8x40)  3C (4C set)</w:t>
      </w:r>
      <w:r>
        <w:tab/>
      </w:r>
    </w:p>
    <w:p w:rsidR="00B11EB3" w:rsidRDefault="00B11EB3" w:rsidP="00B11EB3">
      <w:pPr>
        <w:pStyle w:val="DanceBody"/>
      </w:pPr>
      <w:r>
        <w:t xml:space="preserve"> 1- 8</w:t>
      </w:r>
      <w:r>
        <w:tab/>
        <w:t>1s cast 2 pls &amp; dance up to 2</w:t>
      </w:r>
      <w:r w:rsidRPr="00972EEB">
        <w:t>nd</w:t>
      </w:r>
      <w:r>
        <w:t xml:space="preserve"> pl</w:t>
      </w:r>
      <w:r w:rsidRPr="00BA6B4D">
        <w:rPr>
          <w:b/>
        </w:rPr>
        <w:t xml:space="preserve"> while </w:t>
      </w:r>
      <w:r>
        <w:t>2s set &amp; cast to 3</w:t>
      </w:r>
      <w:r w:rsidRPr="00972EEB">
        <w:t>rd</w:t>
      </w:r>
      <w:r>
        <w:t xml:space="preserve"> pl</w:t>
      </w:r>
      <w:r w:rsidRPr="00BA6B4D">
        <w:rPr>
          <w:b/>
        </w:rPr>
        <w:t xml:space="preserve"> while </w:t>
      </w:r>
      <w:r>
        <w:t>3s dance up &amp; loop into 1</w:t>
      </w:r>
      <w:r w:rsidRPr="00972EEB">
        <w:t>st</w:t>
      </w:r>
      <w:r>
        <w:t xml:space="preserve"> place, all set &amp; petronella turn into middle</w:t>
      </w:r>
    </w:p>
    <w:p w:rsidR="00B11EB3" w:rsidRDefault="00B11EB3" w:rsidP="00B11EB3">
      <w:pPr>
        <w:pStyle w:val="DanceBody"/>
      </w:pPr>
      <w:r>
        <w:t xml:space="preserve"> 9-16</w:t>
      </w:r>
      <w:r>
        <w:tab/>
        <w:t>All dance 1/2 reel of 6, 2s &amp; 3s 3/4 turn RH to own sides</w:t>
      </w:r>
      <w:r w:rsidRPr="00BA6B4D">
        <w:rPr>
          <w:b/>
        </w:rPr>
        <w:t xml:space="preserve"> while </w:t>
      </w:r>
      <w:r>
        <w:t>1s turn RH to face 1</w:t>
      </w:r>
      <w:r w:rsidRPr="00972EEB">
        <w:t>st</w:t>
      </w:r>
      <w:r>
        <w:t xml:space="preserve"> corners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B11EB3" w:rsidRDefault="00B11EB3" w:rsidP="00B11EB3">
      <w:pPr>
        <w:pStyle w:val="DanceBody"/>
      </w:pPr>
      <w:r>
        <w:t>25-32</w:t>
      </w:r>
      <w:r>
        <w:tab/>
        <w:t>2s+1s dance double Fig of 8 (2s cross down) &amp; end 1s turning RH to face down</w:t>
      </w:r>
    </w:p>
    <w:p w:rsidR="00B11EB3" w:rsidRDefault="00B11EB3" w:rsidP="00B11EB3">
      <w:pPr>
        <w:pStyle w:val="DanceBody"/>
        <w:keepNext w:val="0"/>
      </w:pPr>
      <w:r>
        <w:t>33-40</w:t>
      </w:r>
      <w:r>
        <w:tab/>
        <w:t>1s lead down &amp; back to 2</w:t>
      </w:r>
      <w:r w:rsidRPr="00972EEB">
        <w:t>nd</w:t>
      </w:r>
      <w:r>
        <w:t xml:space="preserve"> places</w:t>
      </w:r>
    </w:p>
    <w:p w:rsidR="00B11EB3" w:rsidRDefault="00B11EB3" w:rsidP="00B11EB3"/>
    <w:p w:rsidR="00B11EB3" w:rsidRDefault="00B11EB3" w:rsidP="00B11EB3">
      <w:pPr>
        <w:pStyle w:val="Minicrib"/>
      </w:pPr>
      <w:r>
        <w:t>RUBY STRATHSPEY  (S4x48)  4C set</w:t>
      </w:r>
      <w:r>
        <w:tab/>
        <w:t>Barbara Barnes  Croydon Ruby Anniv Bk</w:t>
      </w:r>
    </w:p>
    <w:p w:rsidR="00B11EB3" w:rsidRDefault="00B11EB3" w:rsidP="00B11EB3">
      <w:pPr>
        <w:pStyle w:val="DanceBody"/>
      </w:pPr>
      <w:r>
        <w:t xml:space="preserve"> 1- 8</w:t>
      </w:r>
      <w:r>
        <w:tab/>
        <w:t>1s+2s+3s set,1s dance down to 3</w:t>
      </w:r>
      <w:r w:rsidRPr="00972EEB">
        <w:t>rd</w:t>
      </w:r>
      <w:r>
        <w:t xml:space="preserve"> place</w:t>
      </w:r>
      <w:r w:rsidRPr="00BA6B4D">
        <w:rPr>
          <w:b/>
        </w:rPr>
        <w:t xml:space="preserve"> while </w:t>
      </w:r>
      <w:r>
        <w:t>2s+3s cast up 1 place, 3s+1s+4s dance 1/2 reel of 3 on sides (1s out &amp; down to start).  2 4 1 3</w:t>
      </w:r>
    </w:p>
    <w:p w:rsidR="00B11EB3" w:rsidRDefault="00B11EB3" w:rsidP="00B11EB3">
      <w:pPr>
        <w:pStyle w:val="DanceBody"/>
      </w:pPr>
      <w:r>
        <w:t xml:space="preserve"> 9-16</w:t>
      </w:r>
      <w:r>
        <w:tab/>
        <w:t>2s+4s+1s set, 2s dance down to 3</w:t>
      </w:r>
      <w:r w:rsidRPr="00972EEB">
        <w:t>rd</w:t>
      </w:r>
      <w:r>
        <w:t xml:space="preserve"> place</w:t>
      </w:r>
      <w:r w:rsidRPr="00BA6B4D">
        <w:rPr>
          <w:b/>
        </w:rPr>
        <w:t xml:space="preserve"> while </w:t>
      </w:r>
      <w:r>
        <w:t>4s+1s cast up 1 place, 1s+2s+3s dance 1/2 reel of 3 on sides (2s out &amp; down to start).  4 3 2 1</w:t>
      </w:r>
    </w:p>
    <w:p w:rsidR="00B11EB3" w:rsidRDefault="00B11EB3" w:rsidP="00B11EB3">
      <w:pPr>
        <w:pStyle w:val="DanceBody"/>
      </w:pPr>
      <w:r>
        <w:t>17-24</w:t>
      </w:r>
      <w:r>
        <w:tab/>
        <w:t>All set, circle to left 1/2 way &amp; 1/2 turn partner 2H ready for…</w:t>
      </w:r>
    </w:p>
    <w:p w:rsidR="00B11EB3" w:rsidRDefault="00B11EB3" w:rsidP="00B11EB3">
      <w:pPr>
        <w:pStyle w:val="DanceBody"/>
      </w:pPr>
      <w:r>
        <w:t>25-32</w:t>
      </w:r>
      <w:r>
        <w:tab/>
        <w:t>1s+2s</w:t>
      </w:r>
      <w:r w:rsidRPr="007F0D5A">
        <w:rPr>
          <w:b/>
        </w:rPr>
        <w:t xml:space="preserve"> also </w:t>
      </w:r>
      <w:r>
        <w:t>3s+4s dance 1/2 diamond Poussette, 1s+4s dance 1/2 Poussette.  2 4 1 3</w:t>
      </w:r>
    </w:p>
    <w:p w:rsidR="00B11EB3" w:rsidRDefault="00B11EB3" w:rsidP="00B11EB3">
      <w:pPr>
        <w:pStyle w:val="DanceBody"/>
      </w:pPr>
      <w:r>
        <w:t>33-40</w:t>
      </w:r>
      <w:r>
        <w:tab/>
        <w:t>2s+4s</w:t>
      </w:r>
      <w:r w:rsidRPr="007F0D5A">
        <w:rPr>
          <w:b/>
        </w:rPr>
        <w:t xml:space="preserve"> also </w:t>
      </w:r>
      <w:r>
        <w:t>1s+3s dance 1/2 Poussette, 2s+3s dance 1/2 Poussette.   4 3 2 1</w:t>
      </w:r>
    </w:p>
    <w:p w:rsidR="00B11EB3" w:rsidRDefault="00B11EB3" w:rsidP="00B11EB3">
      <w:pPr>
        <w:pStyle w:val="DanceBody"/>
        <w:keepNext w:val="0"/>
      </w:pPr>
      <w:r>
        <w:t>41-48</w:t>
      </w:r>
      <w:r>
        <w:tab/>
        <w:t>4s+3s+2s dance Allemande.  2 3 4 1</w:t>
      </w:r>
    </w:p>
    <w:p w:rsidR="00B11EB3" w:rsidRDefault="00B11EB3" w:rsidP="00B11EB3"/>
    <w:p w:rsidR="00B11EB3" w:rsidRDefault="00B11EB3" w:rsidP="00B11EB3">
      <w:pPr>
        <w:pStyle w:val="Minicrib"/>
      </w:pPr>
      <w:r>
        <w:t>RUBY STRATHSPEY  (S4x32)  4C set</w:t>
      </w:r>
      <w:r>
        <w:tab/>
        <w:t>Margaret Waddell  Ladies of Dunse</w:t>
      </w:r>
    </w:p>
    <w:p w:rsidR="00B11EB3" w:rsidRDefault="00B11EB3" w:rsidP="00B11EB3">
      <w:pPr>
        <w:pStyle w:val="DanceBody"/>
      </w:pPr>
      <w:r>
        <w:t xml:space="preserve"> 1- 8</w:t>
      </w:r>
      <w:r>
        <w:tab/>
        <w:t>1s set &amp; cast 1 place, 2s+1s dance RH across</w:t>
      </w:r>
    </w:p>
    <w:p w:rsidR="00B11EB3" w:rsidRDefault="00B11EB3" w:rsidP="00B11EB3">
      <w:pPr>
        <w:pStyle w:val="DanceBody"/>
      </w:pPr>
      <w:r>
        <w:t xml:space="preserve"> 9-16</w:t>
      </w:r>
      <w:r>
        <w:tab/>
        <w:t>1s+3s set, turn partners 2H &amp; circle 4H round</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1s set, cast to 4</w:t>
      </w:r>
      <w:r w:rsidRPr="00972EEB">
        <w:t>th</w:t>
      </w:r>
      <w:r>
        <w:t xml:space="preserve"> place &amp; all turn partners RH</w:t>
      </w:r>
    </w:p>
    <w:p w:rsidR="00B11EB3" w:rsidRDefault="00B11EB3" w:rsidP="00B11EB3"/>
    <w:p w:rsidR="00B11EB3" w:rsidRDefault="00B11EB3" w:rsidP="00B11EB3">
      <w:pPr>
        <w:pStyle w:val="Minicrib"/>
      </w:pPr>
      <w:r>
        <w:t>RUBY STRATHSPEY  (S8x32)  3C (4C set)</w:t>
      </w:r>
      <w:r>
        <w:tab/>
        <w:t>John Moore  40th Anniv BK</w:t>
      </w:r>
    </w:p>
    <w:p w:rsidR="00B11EB3" w:rsidRDefault="00B11EB3" w:rsidP="00B11EB3">
      <w:pPr>
        <w:pStyle w:val="DanceBody"/>
      </w:pPr>
      <w:r>
        <w:t xml:space="preserve"> 1- 8</w:t>
      </w:r>
      <w:r>
        <w:tab/>
        <w:t>1s set, cast 1 place, 1L dances up between 2s &amp; casts round 1</w:t>
      </w:r>
      <w:r w:rsidRPr="00972EEB">
        <w:t>st</w:t>
      </w:r>
      <w:r>
        <w:t xml:space="preserve"> corner</w:t>
      </w:r>
      <w:r w:rsidRPr="00BA6B4D">
        <w:rPr>
          <w:b/>
        </w:rPr>
        <w:t xml:space="preserve"> while </w:t>
      </w:r>
      <w:r>
        <w:t>1M dances down between 3s &amp; casts up round 1</w:t>
      </w:r>
      <w:r w:rsidRPr="00972EEB">
        <w:t>st</w:t>
      </w:r>
      <w:r>
        <w:t xml:space="preserve"> corner</w:t>
      </w:r>
    </w:p>
    <w:p w:rsidR="00B11EB3" w:rsidRDefault="00B11EB3" w:rsidP="00B11EB3">
      <w:pPr>
        <w:pStyle w:val="DanceBody"/>
      </w:pPr>
      <w:r>
        <w:t xml:space="preserve"> 9-12</w:t>
      </w:r>
      <w:r>
        <w:tab/>
        <w:t>1s with 1</w:t>
      </w:r>
      <w:r w:rsidRPr="00972EEB">
        <w:t>st</w:t>
      </w:r>
      <w:r>
        <w:t xml:space="preserve"> corners (prom hold Lady on left) dance round clockwise to change places</w:t>
      </w:r>
      <w:r w:rsidRPr="00BA6B4D">
        <w:rPr>
          <w:b/>
        </w:rPr>
        <w:t xml:space="preserve"> while </w:t>
      </w:r>
      <w:r>
        <w:t>2</w:t>
      </w:r>
      <w:r w:rsidRPr="00972EEB">
        <w:t>nd</w:t>
      </w:r>
      <w:r>
        <w:t xml:space="preserve"> corners Adv+Ret</w:t>
      </w:r>
    </w:p>
    <w:p w:rsidR="00B11EB3" w:rsidRDefault="00B11EB3" w:rsidP="00B11EB3">
      <w:pPr>
        <w:pStyle w:val="DanceBody"/>
      </w:pPr>
      <w:r>
        <w:t>13-16</w:t>
      </w:r>
      <w:r>
        <w:tab/>
        <w:t>1s turn RH &amp; end in prom hold with 2</w:t>
      </w:r>
      <w:r w:rsidRPr="00972EEB">
        <w:t>nd</w:t>
      </w:r>
      <w:r>
        <w:t xml:space="preserve"> corners (Lady on left)</w:t>
      </w:r>
      <w:r w:rsidRPr="00BA6B4D">
        <w:rPr>
          <w:b/>
        </w:rPr>
        <w:t xml:space="preserve"> while </w:t>
      </w:r>
      <w:r>
        <w:t>corners set</w:t>
      </w:r>
    </w:p>
    <w:p w:rsidR="00B11EB3" w:rsidRDefault="00B11EB3" w:rsidP="00B11EB3">
      <w:pPr>
        <w:pStyle w:val="DanceBody"/>
      </w:pPr>
      <w:r>
        <w:t>17-20</w:t>
      </w:r>
      <w:r>
        <w:tab/>
        <w:t>1s+2</w:t>
      </w:r>
      <w:r w:rsidRPr="00972EEB">
        <w:t>nd</w:t>
      </w:r>
      <w:r>
        <w:t xml:space="preserve"> corners dance round clockwise to change places</w:t>
      </w:r>
      <w:r w:rsidRPr="00BA6B4D">
        <w:rPr>
          <w:b/>
        </w:rPr>
        <w:t xml:space="preserve"> while </w:t>
      </w:r>
      <w:r>
        <w:t>1</w:t>
      </w:r>
      <w:r w:rsidRPr="00972EEB">
        <w:t>st</w:t>
      </w:r>
      <w:r>
        <w:t xml:space="preserve"> corners Adv+Ret</w:t>
      </w:r>
    </w:p>
    <w:p w:rsidR="00B11EB3" w:rsidRDefault="00B11EB3" w:rsidP="00B11EB3">
      <w:pPr>
        <w:pStyle w:val="DanceBody"/>
      </w:pPr>
      <w:r>
        <w:t>21-24</w:t>
      </w:r>
      <w:r>
        <w:tab/>
        <w:t>1s turn RH to end facing down in 2</w:t>
      </w:r>
      <w:r w:rsidRPr="00972EEB">
        <w:t>nd</w:t>
      </w:r>
      <w:r>
        <w:t xml:space="preserve"> place (in middle)</w:t>
      </w:r>
      <w:r w:rsidRPr="00BA6B4D">
        <w:rPr>
          <w:b/>
        </w:rPr>
        <w:t xml:space="preserve"> while </w:t>
      </w:r>
      <w:r>
        <w:t>corners set</w:t>
      </w:r>
    </w:p>
    <w:p w:rsidR="00B11EB3" w:rsidRDefault="00B11EB3" w:rsidP="00B11EB3">
      <w:pPr>
        <w:pStyle w:val="DanceBody"/>
        <w:keepNext w:val="0"/>
      </w:pPr>
      <w:r>
        <w:t>25-32</w:t>
      </w:r>
      <w:r>
        <w:tab/>
        <w:t>1s cross down into 1/2 reels of 3 on opposite sides with 2s+3s &amp; all turn partners RH 1.1/2 times</w:t>
      </w:r>
    </w:p>
    <w:p w:rsidR="00B11EB3" w:rsidRDefault="00B11EB3" w:rsidP="00B11EB3"/>
    <w:p w:rsidR="00B11EB3" w:rsidRDefault="00B11EB3" w:rsidP="00B11EB3">
      <w:pPr>
        <w:pStyle w:val="Minicrib"/>
      </w:pPr>
      <w:r>
        <w:t>THE RUBY WEDDING  (J4x32)  4C set</w:t>
      </w:r>
      <w:r>
        <w:tab/>
        <w:t>Pat Clark  Corberry Collection 2</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1s+2s &amp; 3s+4s set, dance 1/2 double Fig 8 ( 1s/4s cross down/up, 2s/3s dance up/down to start)</w:t>
      </w:r>
    </w:p>
    <w:p w:rsidR="00B11EB3" w:rsidRDefault="00B11EB3" w:rsidP="00B11EB3">
      <w:pPr>
        <w:pStyle w:val="DanceBody"/>
      </w:pPr>
      <w:r>
        <w:t xml:space="preserve"> 9-16</w:t>
      </w:r>
      <w:r>
        <w:tab/>
        <w:t>1s/4s cross RH with partner, cast down/up (2s/3s step up/down); 1s+4s dance RH across</w:t>
      </w:r>
    </w:p>
    <w:p w:rsidR="00B11EB3" w:rsidRDefault="00B11EB3" w:rsidP="00B11EB3">
      <w:pPr>
        <w:pStyle w:val="DanceBody"/>
      </w:pPr>
      <w:r>
        <w:t>17-20</w:t>
      </w:r>
      <w:r>
        <w:tab/>
        <w:t xml:space="preserve">1L followed by 1M casts up behind 2M, finishing between 2s </w:t>
      </w:r>
      <w:r>
        <w:rPr>
          <w:b/>
        </w:rPr>
        <w:t>while</w:t>
      </w:r>
      <w:r>
        <w:t xml:space="preserve"> 4L followed by 4M casts behind 3M finishing between 3s</w:t>
      </w:r>
    </w:p>
    <w:p w:rsidR="00B11EB3" w:rsidRDefault="00B11EB3" w:rsidP="00B11EB3">
      <w:pPr>
        <w:pStyle w:val="DanceBody"/>
      </w:pPr>
      <w:r>
        <w:t>21-24</w:t>
      </w:r>
      <w:r>
        <w:tab/>
        <w:t xml:space="preserve">1L followed by 1M dance 1/2 tandem reel of 3 with 2s (RSh to 2L) </w:t>
      </w:r>
      <w:r>
        <w:rPr>
          <w:b/>
        </w:rPr>
        <w:t>while</w:t>
      </w:r>
      <w:r>
        <w:t xml:space="preserve"> 4s dance similar (RSh to 3L)</w:t>
      </w:r>
    </w:p>
    <w:p w:rsidR="00B11EB3" w:rsidRDefault="00B11EB3" w:rsidP="00B11EB3">
      <w:pPr>
        <w:pStyle w:val="DanceBody"/>
        <w:keepNext w:val="0"/>
      </w:pPr>
      <w:r>
        <w:t>25-32</w:t>
      </w:r>
      <w:r>
        <w:tab/>
        <w:t xml:space="preserve">1L followed by 1M dance down Ladies' side &amp; curve into 3rd place own side </w:t>
      </w:r>
      <w:r>
        <w:rPr>
          <w:b/>
        </w:rPr>
        <w:t>while</w:t>
      </w:r>
      <w:r>
        <w:t xml:space="preserve"> 4L followed by 4M dance up men's side &amp; curve into 2nd place own side; all turn partner RH.  2 4 (1) (3)</w:t>
      </w:r>
    </w:p>
    <w:p w:rsidR="00B11EB3" w:rsidRDefault="00B11EB3" w:rsidP="00B11EB3"/>
    <w:p w:rsidR="00B11EB3" w:rsidRDefault="00B11EB3" w:rsidP="00B11EB3">
      <w:pPr>
        <w:pStyle w:val="Minicrib"/>
      </w:pPr>
      <w:r>
        <w:t>THE RUBY WEDDING STRATHSPEY  (S8x32)  3C (4C set)</w:t>
      </w:r>
      <w:r>
        <w:tab/>
        <w:t>Brian Charlton  Waratah Coll</w:t>
      </w:r>
    </w:p>
    <w:p w:rsidR="00B11EB3" w:rsidRDefault="00B11EB3" w:rsidP="00B11EB3">
      <w:pPr>
        <w:pStyle w:val="DanceBody"/>
      </w:pPr>
      <w:r>
        <w:t xml:space="preserve"> 1- 8</w:t>
      </w:r>
      <w:r>
        <w:tab/>
        <w:t>1s cross down to dance mirror reels of 3 on opp sides (3s in/up, 2s in/down).  2s end in 1st place, 1s in prom hold face 2M</w:t>
      </w:r>
    </w:p>
    <w:p w:rsidR="00B11EB3" w:rsidRDefault="00B11EB3" w:rsidP="00B11EB3">
      <w:pPr>
        <w:pStyle w:val="DanceBody"/>
      </w:pPr>
      <w:r>
        <w:t xml:space="preserve"> 9-12</w:t>
      </w:r>
      <w:r>
        <w:tab/>
        <w:t>1s (in prom hold) dance 1/2 diag RSh reel of 3 with 2M+3L.  1s end facing 2L</w:t>
      </w:r>
    </w:p>
    <w:p w:rsidR="00B11EB3" w:rsidRDefault="00B11EB3" w:rsidP="00B11EB3">
      <w:pPr>
        <w:pStyle w:val="DanceBody"/>
      </w:pPr>
      <w:r>
        <w:t>13-16</w:t>
      </w:r>
      <w:r>
        <w:tab/>
        <w:t>1s (in prom hold) dance 1/2 diag LSh reel of 3 with 2L+3M.  1s end in 2nd place NHJ facing down</w:t>
      </w:r>
    </w:p>
    <w:p w:rsidR="00B11EB3" w:rsidRDefault="00B11EB3" w:rsidP="00B11EB3">
      <w:pPr>
        <w:pStyle w:val="DanceBody"/>
      </w:pPr>
      <w:r>
        <w:t>17-24</w:t>
      </w:r>
      <w:r>
        <w:tab/>
        <w:t>1s dance down, cast up round 3s to 2nd place opp sides.  3s+1s+2s turn 2H 1.1/2 finishing in centre, facing up, ready for …</w:t>
      </w:r>
    </w:p>
    <w:p w:rsidR="00B11EB3" w:rsidRDefault="00B11EB3" w:rsidP="00B11EB3">
      <w:pPr>
        <w:pStyle w:val="DanceBody"/>
      </w:pPr>
      <w:r>
        <w:t>25-32</w:t>
      </w:r>
      <w:r>
        <w:tab/>
        <w:t>3s+1s+2s dance Allemande</w:t>
      </w:r>
    </w:p>
    <w:p w:rsidR="00B11EB3" w:rsidRPr="005737E1" w:rsidRDefault="00B11EB3" w:rsidP="00B11EB3">
      <w:pPr>
        <w:pStyle w:val="DanceBody"/>
        <w:keepNext w:val="0"/>
        <w:rPr>
          <w:i/>
        </w:rPr>
      </w:pPr>
      <w:r w:rsidRPr="005737E1">
        <w:rPr>
          <w:i/>
        </w:rPr>
        <w:t>Note: At end of 2nd time</w:t>
      </w:r>
      <w:r>
        <w:rPr>
          <w:i/>
        </w:rPr>
        <w:t>,</w:t>
      </w:r>
      <w:r w:rsidRPr="005737E1">
        <w:rPr>
          <w:i/>
        </w:rPr>
        <w:t xml:space="preserve"> 1s end in 3rd place, 4s start reel from 4th place (dancing in/up) as original 1s step down</w:t>
      </w:r>
    </w:p>
    <w:p w:rsidR="00B11EB3" w:rsidRDefault="00B11EB3" w:rsidP="00B11EB3"/>
    <w:p w:rsidR="00B11EB3" w:rsidRDefault="00B11EB3" w:rsidP="00B11EB3">
      <w:pPr>
        <w:pStyle w:val="Minicrib"/>
      </w:pPr>
      <w:r>
        <w:t>RUBY WILKINSON'S FAREWELL TO CRANSHAWS  (S4x32)  4C set</w:t>
      </w:r>
      <w:r>
        <w:tab/>
        <w:t>Alasdair Brown RSCDS Bk 52</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1s+4s set, cast down/up to 2nd/3rd places (2s+3s step up/down bars 3-4).  1s+4s turn 1/2 LH &amp; dance 1/2 LH across to 1M facing 3L, 1L+3M, 4M+2L, 4L+2M</w:t>
      </w:r>
    </w:p>
    <w:p w:rsidR="00B11EB3" w:rsidRDefault="00B11EB3" w:rsidP="00B11EB3">
      <w:pPr>
        <w:pStyle w:val="DanceBody"/>
      </w:pPr>
      <w:r>
        <w:t xml:space="preserve"> 9-16</w:t>
      </w:r>
      <w:r>
        <w:tab/>
        <w:t xml:space="preserve">4s+1s dance diagonal interlocking reels of 4 with corner positions (LH across 1/2 way in middle) </w:t>
      </w:r>
      <w:r>
        <w:rPr>
          <w:b/>
        </w:rPr>
        <w:t>while</w:t>
      </w:r>
      <w:r>
        <w:t xml:space="preserve"> 2s (in 1st place) &amp; 3s (in 4th place) dance reels of 4 </w:t>
      </w:r>
      <w:r w:rsidRPr="00A87D37">
        <w:rPr>
          <w:b/>
        </w:rPr>
        <w:t>across</w:t>
      </w:r>
      <w:r>
        <w:t>.  End with 4s+1s</w:t>
      </w:r>
      <w:r w:rsidRPr="008769FB">
        <w:t xml:space="preserve"> </w:t>
      </w:r>
      <w:r>
        <w:t>facing each other, NHJ with partner, (4s face down, 1s face up)</w:t>
      </w:r>
    </w:p>
    <w:p w:rsidR="00B11EB3" w:rsidRDefault="00B11EB3" w:rsidP="00B11EB3">
      <w:pPr>
        <w:pStyle w:val="DanceBody"/>
      </w:pPr>
      <w:r>
        <w:t>17-24</w:t>
      </w:r>
      <w:r>
        <w:tab/>
        <w:t>4s+1s Set+Link &amp; dance circle 4H round to Left</w:t>
      </w:r>
    </w:p>
    <w:p w:rsidR="00B11EB3" w:rsidRDefault="00B11EB3" w:rsidP="00B11EB3">
      <w:pPr>
        <w:pStyle w:val="DanceBody"/>
        <w:keepNext w:val="0"/>
      </w:pPr>
      <w:r>
        <w:t>25-32</w:t>
      </w:r>
      <w:r>
        <w:tab/>
        <w:t xml:space="preserve">2s+4s </w:t>
      </w:r>
      <w:r>
        <w:rPr>
          <w:b/>
        </w:rPr>
        <w:t>also</w:t>
      </w:r>
      <w:r>
        <w:t xml:space="preserve"> 1s+3s dance Poussette    2 4 (1) (3)</w:t>
      </w:r>
    </w:p>
    <w:p w:rsidR="00B11EB3" w:rsidRDefault="00B11EB3" w:rsidP="00B11EB3"/>
    <w:p w:rsidR="00B11EB3" w:rsidRDefault="00B11EB3" w:rsidP="00B11EB3">
      <w:pPr>
        <w:pStyle w:val="Minicrib"/>
      </w:pPr>
      <w:r>
        <w:t>THE RUBY YEARS  (R6x32)  2C (3C set)</w:t>
      </w:r>
      <w:r>
        <w:tab/>
        <w:t>Barbara Caldicott  Brighouse Ruby Anniv Coll</w:t>
      </w:r>
    </w:p>
    <w:p w:rsidR="00B11EB3" w:rsidRDefault="00B11EB3" w:rsidP="00B11EB3">
      <w:pPr>
        <w:pStyle w:val="DanceBody"/>
      </w:pPr>
      <w:r>
        <w:t xml:space="preserve"> 1- 8</w:t>
      </w:r>
      <w:r>
        <w:tab/>
        <w:t>1M+2L change places LH, dance behind partner back to place; 1s+2s dance LH across</w:t>
      </w:r>
    </w:p>
    <w:p w:rsidR="00B11EB3" w:rsidRDefault="00B11EB3" w:rsidP="00B11EB3">
      <w:pPr>
        <w:pStyle w:val="DanceBody"/>
      </w:pPr>
      <w:r>
        <w:t xml:space="preserve"> 9-16</w:t>
      </w:r>
      <w:r>
        <w:tab/>
        <w:t>1L+2M change places RH, dance behind partner back to place, 1s+2s dance RH across, 2s face out</w:t>
      </w:r>
    </w:p>
    <w:p w:rsidR="00B11EB3" w:rsidRDefault="00B11EB3" w:rsidP="00B11EB3">
      <w:pPr>
        <w:pStyle w:val="DanceBody"/>
      </w:pPr>
      <w:r>
        <w:t>17-24</w:t>
      </w:r>
      <w:r>
        <w:tab/>
        <w:t>1s+2s dance double Fig 8 (1s cross down, 2s cast up)</w:t>
      </w:r>
    </w:p>
    <w:p w:rsidR="00B11EB3" w:rsidRDefault="00B11EB3" w:rsidP="00B11EB3">
      <w:pPr>
        <w:pStyle w:val="DanceBody"/>
        <w:keepNext w:val="0"/>
      </w:pPr>
      <w:r>
        <w:t>25-32</w:t>
      </w:r>
      <w:r>
        <w:tab/>
        <w:t>1s+2s turn 3/4 RH into line up down middle (Men face up, Ladies down), 1s+2s dance 1/2 reel of 4 &amp; turn partners 3/4 RH to own side. End 2 1</w:t>
      </w:r>
    </w:p>
    <w:p w:rsidR="00B11EB3" w:rsidRDefault="00B11EB3" w:rsidP="00B11EB3"/>
    <w:p w:rsidR="00B11EB3" w:rsidRDefault="00B11EB3" w:rsidP="00B11EB3">
      <w:pPr>
        <w:pStyle w:val="Minicrib"/>
      </w:pPr>
      <w:r>
        <w:t>RUDHA DUBH  (R8x48)  2C (4C set)</w:t>
      </w:r>
      <w:r>
        <w:tab/>
        <w:t>Helen Wood  RSCDS Bk 23</w:t>
      </w:r>
    </w:p>
    <w:p w:rsidR="00B11EB3" w:rsidRPr="002A405B" w:rsidRDefault="00B11EB3" w:rsidP="00B11EB3">
      <w:pPr>
        <w:pStyle w:val="DanceBody"/>
      </w:pPr>
      <w:r w:rsidRPr="002A405B">
        <w:t xml:space="preserve"> 1- 8</w:t>
      </w:r>
      <w:r w:rsidRPr="002A405B">
        <w:tab/>
        <w:t>1L+2L set advancing, turn partner 2H &amp; retire</w:t>
      </w:r>
    </w:p>
    <w:p w:rsidR="00B11EB3" w:rsidRPr="002A405B" w:rsidRDefault="00B11EB3" w:rsidP="00B11EB3">
      <w:pPr>
        <w:pStyle w:val="DanceBody"/>
      </w:pPr>
      <w:r w:rsidRPr="002A405B">
        <w:t xml:space="preserve"> 9-16</w:t>
      </w:r>
      <w:r w:rsidRPr="002A405B">
        <w:tab/>
        <w:t>1M+2M repeat above Fig</w:t>
      </w:r>
    </w:p>
    <w:p w:rsidR="00B11EB3" w:rsidRPr="002A405B" w:rsidRDefault="00B11EB3" w:rsidP="00B11EB3">
      <w:pPr>
        <w:pStyle w:val="DanceBody"/>
      </w:pPr>
      <w:r w:rsidRPr="002A405B">
        <w:t>17-24</w:t>
      </w:r>
      <w:r w:rsidRPr="002A405B">
        <w:tab/>
        <w:t>1M+2L set &amp; change places RH, 2L+2M set &amp; change places LH on side</w:t>
      </w:r>
    </w:p>
    <w:p w:rsidR="00B11EB3" w:rsidRDefault="00B11EB3" w:rsidP="00B11EB3">
      <w:pPr>
        <w:pStyle w:val="DanceBody"/>
      </w:pPr>
      <w:r w:rsidRPr="002A405B">
        <w:t>25-32</w:t>
      </w:r>
      <w:r w:rsidRPr="002A405B">
        <w:tab/>
        <w:t>1s+2s dance Ladies' Chain</w:t>
      </w:r>
    </w:p>
    <w:p w:rsidR="00B11EB3" w:rsidRPr="002A405B" w:rsidRDefault="00B11EB3" w:rsidP="00B11EB3">
      <w:pPr>
        <w:pStyle w:val="DanceBody"/>
      </w:pPr>
      <w:r w:rsidRPr="002A405B">
        <w:t>33-40</w:t>
      </w:r>
      <w:r w:rsidRPr="002A405B">
        <w:tab/>
        <w:t>2s followed by 1s dance down, 1/2 turn (Lady under Man's arm) &amp; 1s+2s lead back</w:t>
      </w:r>
    </w:p>
    <w:p w:rsidR="00B11EB3" w:rsidRPr="002A405B" w:rsidRDefault="00B11EB3" w:rsidP="00B11EB3">
      <w:pPr>
        <w:pStyle w:val="DanceBody"/>
        <w:keepNext w:val="0"/>
      </w:pPr>
      <w:r w:rsidRPr="002A405B">
        <w:t>41-48</w:t>
      </w:r>
      <w:r w:rsidRPr="002A405B">
        <w:tab/>
        <w:t>1s+2s dance Poussette</w:t>
      </w:r>
    </w:p>
    <w:p w:rsidR="00B11EB3" w:rsidRDefault="00B11EB3" w:rsidP="00B11EB3"/>
    <w:p w:rsidR="00B11EB3" w:rsidRDefault="00B11EB3" w:rsidP="00B11EB3">
      <w:pPr>
        <w:pStyle w:val="Minicrib"/>
      </w:pPr>
      <w:r>
        <w:t>RUFFIAN'S RANT  (S8x32)  3C (4C set)</w:t>
      </w:r>
      <w:r>
        <w:tab/>
        <w:t>MMM 1</w:t>
      </w:r>
    </w:p>
    <w:p w:rsidR="00B11EB3" w:rsidRDefault="00B11EB3" w:rsidP="00B11EB3">
      <w:pPr>
        <w:pStyle w:val="DanceBody"/>
      </w:pPr>
      <w:r>
        <w:t xml:space="preserve"> 1- 8</w:t>
      </w:r>
      <w:r>
        <w:tab/>
        <w:t>1L+2L+3L circle 3H round to left, 1M+2M+3M circle 3H round to left</w:t>
      </w:r>
    </w:p>
    <w:p w:rsidR="00B11EB3" w:rsidRDefault="00B11EB3" w:rsidP="00B11EB3">
      <w:pPr>
        <w:pStyle w:val="DanceBody"/>
      </w:pPr>
      <w:r>
        <w:t xml:space="preserve"> 9-16</w:t>
      </w:r>
      <w:r>
        <w:tab/>
        <w:t>1s cast to 3</w:t>
      </w:r>
      <w:r w:rsidRPr="00972EEB">
        <w:t>rd</w:t>
      </w:r>
      <w:r>
        <w:t xml:space="preserve"> place, cast back to top &amp; turn 2H</w:t>
      </w:r>
    </w:p>
    <w:p w:rsidR="00B11EB3" w:rsidRDefault="00B11EB3" w:rsidP="00B11EB3">
      <w:pPr>
        <w:pStyle w:val="DanceBody"/>
      </w:pPr>
      <w:r>
        <w:t>17-24</w:t>
      </w:r>
      <w:r>
        <w:tab/>
        <w:t>1s cast 1 place, lead down between 3s &amp; cast to 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RUG BEATER  (R8x32)  3C (4C set)</w:t>
      </w:r>
      <w:r>
        <w:tab/>
        <w:t>Sue Kashanski  Spark O' Water &amp; Nova Scotia Collection 2017</w:t>
      </w:r>
    </w:p>
    <w:p w:rsidR="00B11EB3" w:rsidRDefault="00B11EB3" w:rsidP="00B11EB3">
      <w:pPr>
        <w:pStyle w:val="DanceBody"/>
      </w:pPr>
      <w:r>
        <w:t xml:space="preserve"> 1- 8</w:t>
      </w:r>
      <w:r>
        <w:tab/>
        <w:t>1s lead down the middle &amp; back to top, remaining in centre facing up,  2s step up Bars 3-4 &amp; face down (1s now between 2s)</w:t>
      </w:r>
    </w:p>
    <w:p w:rsidR="00B11EB3" w:rsidRDefault="00B11EB3" w:rsidP="00B11EB3">
      <w:pPr>
        <w:pStyle w:val="DanceBody"/>
      </w:pPr>
      <w:r>
        <w:t xml:space="preserve"> 9-16</w:t>
      </w:r>
      <w:r>
        <w:tab/>
        <w:t>1s+2s turn 3/4 NH (Ladies RH, Men LH), 1s+3s turn (Ladies LH, Men RH); 2s+1s+3s Adv+Ret</w:t>
      </w:r>
    </w:p>
    <w:p w:rsidR="00B11EB3" w:rsidRDefault="00B11EB3" w:rsidP="00B11EB3">
      <w:pPr>
        <w:pStyle w:val="DanceBody"/>
      </w:pPr>
      <w:r>
        <w:t>17-24</w:t>
      </w:r>
      <w:r>
        <w:tab/>
        <w:t>2s+1s+3s set, cross RH &amp; chase 1/2 round back to own side</w:t>
      </w:r>
    </w:p>
    <w:p w:rsidR="00B11EB3" w:rsidRDefault="00B11EB3" w:rsidP="00B11EB3">
      <w:pPr>
        <w:pStyle w:val="DanceBody"/>
        <w:keepNext w:val="0"/>
      </w:pPr>
      <w:r>
        <w:t>25-32</w:t>
      </w:r>
      <w:r>
        <w:tab/>
        <w:t>3s+1s+2s set, cross LH &amp; chase 1/2 round back to own sides.  End 2 1 3</w:t>
      </w:r>
    </w:p>
    <w:p w:rsidR="00B11EB3" w:rsidRDefault="00B11EB3" w:rsidP="00B11EB3"/>
    <w:p w:rsidR="00B11EB3" w:rsidRDefault="00B11EB3" w:rsidP="00B11EB3">
      <w:pPr>
        <w:pStyle w:val="Minicrib"/>
      </w:pPr>
      <w:r>
        <w:t>RUISLIP REEL  (R8x32)  3C (4C Set)</w:t>
      </w:r>
      <w:r>
        <w:tab/>
        <w:t>A Forbes</w:t>
      </w:r>
    </w:p>
    <w:p w:rsidR="00B11EB3" w:rsidRDefault="00B11EB3" w:rsidP="00B11EB3">
      <w:pPr>
        <w:pStyle w:val="DanceBody"/>
      </w:pPr>
      <w:r>
        <w:t xml:space="preserve"> 1</w:t>
      </w:r>
      <w:r>
        <w:noBreakHyphen/>
        <w:t xml:space="preserve"> 8</w:t>
      </w:r>
      <w:r>
        <w:tab/>
        <w:t>1s cross down RH, dance down behind 3s, cross up RH &amp; dance up behind 2s to places</w:t>
      </w:r>
    </w:p>
    <w:p w:rsidR="00B11EB3" w:rsidRDefault="00B11EB3" w:rsidP="00B11EB3">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B11EB3" w:rsidRDefault="00B11EB3" w:rsidP="00B11EB3">
      <w:pPr>
        <w:pStyle w:val="DanceBody"/>
      </w:pPr>
      <w:r>
        <w:t>17</w:t>
      </w:r>
      <w:r>
        <w:noBreakHyphen/>
        <w:t>24</w:t>
      </w:r>
      <w:r>
        <w:tab/>
        <w:t>1s dance reels of 3 on opposite sides (RSh to 2</w:t>
      </w:r>
      <w:r w:rsidRPr="00972EEB">
        <w:t>nd</w:t>
      </w:r>
      <w:r>
        <w:t xml:space="preserve"> corner to start) &amp; end BtoB facing own sides</w:t>
      </w:r>
    </w:p>
    <w:p w:rsidR="00B11EB3" w:rsidRDefault="00B11EB3" w:rsidP="00B11EB3">
      <w:pPr>
        <w:pStyle w:val="DanceBody"/>
        <w:keepNext w:val="0"/>
      </w:pPr>
      <w:r>
        <w:t>25</w:t>
      </w:r>
      <w:r>
        <w:noBreakHyphen/>
        <w:t>32</w:t>
      </w:r>
      <w:r>
        <w:tab/>
        <w:t>1s dance Double Triangles with 2s+3s &amp; end in 2</w:t>
      </w:r>
      <w:r w:rsidRPr="00972EEB">
        <w:t>nd</w:t>
      </w:r>
      <w:r>
        <w:t xml:space="preserve"> places</w:t>
      </w:r>
    </w:p>
    <w:p w:rsidR="00B11EB3" w:rsidRDefault="00B11EB3" w:rsidP="00B11EB3"/>
    <w:p w:rsidR="00B11EB3" w:rsidRDefault="00B11EB3" w:rsidP="00B11EB3">
      <w:pPr>
        <w:pStyle w:val="Minicrib"/>
      </w:pPr>
      <w:r>
        <w:t>RUMBLEDETHUMPS  (J4x48)  4C set</w:t>
      </w:r>
      <w:r>
        <w:tab/>
        <w:t>J Gooch  Rose &amp; Thistle</w:t>
      </w:r>
    </w:p>
    <w:p w:rsidR="00B11EB3" w:rsidRDefault="00B11EB3" w:rsidP="00B11EB3">
      <w:pPr>
        <w:pStyle w:val="DanceBody"/>
      </w:pPr>
      <w:r>
        <w:t>1s &amp; 3s start on opp sides</w:t>
      </w:r>
    </w:p>
    <w:p w:rsidR="00B11EB3" w:rsidRDefault="00B11EB3" w:rsidP="00B11EB3">
      <w:pPr>
        <w:pStyle w:val="DanceBody"/>
      </w:pPr>
      <w:r>
        <w:t xml:space="preserve"> 1- 8</w:t>
      </w:r>
      <w:r>
        <w:tab/>
        <w:t>1s+4s dance RH across (2s &amp; 3s step up/down), 2s+3s dance RH across (1s &amp; 4s step up/down) all end in original places</w:t>
      </w:r>
    </w:p>
    <w:p w:rsidR="00B11EB3" w:rsidRDefault="00B11EB3" w:rsidP="00B11EB3">
      <w:pPr>
        <w:pStyle w:val="DanceBody"/>
      </w:pPr>
      <w:r>
        <w:t xml:space="preserve"> 9-16</w:t>
      </w:r>
      <w:r>
        <w:tab/>
        <w:t>1s+2s &amp; 3s+4s dance 3/4 RH across &amp; chase (2M leading down Ladies side &amp; 3M leading up on Men's side), 1s+2s &amp; 3s+4s dance 1/4 RH across to end 4 3 2 1 with 4s &amp; 2s on opp sides</w:t>
      </w:r>
    </w:p>
    <w:p w:rsidR="00B11EB3" w:rsidRDefault="00B11EB3" w:rsidP="00B11EB3">
      <w:pPr>
        <w:pStyle w:val="DanceBody"/>
      </w:pPr>
      <w:r>
        <w:t>17-20</w:t>
      </w:r>
      <w:r>
        <w:tab/>
        <w:t>1s &amp; 4s set advancing &amp; turn right about to face corners (3s &amp; 2s having stepped up/down)</w:t>
      </w:r>
    </w:p>
    <w:p w:rsidR="00B11EB3" w:rsidRDefault="00B11EB3" w:rsidP="00B11EB3">
      <w:pPr>
        <w:pStyle w:val="DanceBody"/>
      </w:pPr>
      <w:r>
        <w:t>21-32</w:t>
      </w:r>
      <w:r>
        <w:tab/>
        <w:t>All dance double diagonal reels of 4 &amp; 1s, 4s end by curving back to sides to end 3 (4) 1 (2)</w:t>
      </w:r>
    </w:p>
    <w:p w:rsidR="00B11EB3" w:rsidRDefault="00B11EB3" w:rsidP="00B11EB3">
      <w:pPr>
        <w:pStyle w:val="DanceBody"/>
        <w:keepNext w:val="0"/>
      </w:pPr>
      <w:r>
        <w:t>33-48</w:t>
      </w:r>
      <w:r>
        <w:tab/>
        <w:t>All dance Grand Chain (2 bars per hand)</w:t>
      </w:r>
    </w:p>
    <w:p w:rsidR="00B11EB3" w:rsidRDefault="00B11EB3" w:rsidP="00B11EB3"/>
    <w:p w:rsidR="00B11EB3" w:rsidRDefault="00B11EB3" w:rsidP="00B11EB3">
      <w:pPr>
        <w:pStyle w:val="Minicrib"/>
      </w:pPr>
      <w:r>
        <w:t>ROUND AND ROUNDABOUT (RUNDUMADUM)  (S3x32) 3C</w:t>
      </w:r>
      <w:r>
        <w:tab/>
        <w:t>Heiko Schmidt  RSCDS Bk 49</w:t>
      </w:r>
    </w:p>
    <w:p w:rsidR="00B11EB3" w:rsidRPr="00343119" w:rsidRDefault="00B11EB3" w:rsidP="00B11EB3">
      <w:pPr>
        <w:pStyle w:val="DanceBody"/>
      </w:pPr>
      <w:r w:rsidRPr="00343119">
        <w:t xml:space="preserve"> 1- 8</w:t>
      </w:r>
      <w:r w:rsidRPr="00343119">
        <w:tab/>
        <w:t>1s dance in, cast (2s step up) &amp; turn RH</w:t>
      </w:r>
    </w:p>
    <w:p w:rsidR="00B11EB3" w:rsidRPr="00343119" w:rsidRDefault="00B11EB3" w:rsidP="00B11EB3">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rPr>
        <w:t>as</w:t>
      </w:r>
      <w:r w:rsidRPr="00343119">
        <w:t xml:space="preserve"> 1s 1/2 turn </w:t>
      </w:r>
      <w:r w:rsidRPr="00DF1623">
        <w:t>1st</w:t>
      </w:r>
      <w:r w:rsidRPr="00343119">
        <w:t xml:space="preserve"> corners 2H to 1L between 2s, 1M between 3s</w:t>
      </w:r>
    </w:p>
    <w:p w:rsidR="00B11EB3" w:rsidRPr="00343119" w:rsidRDefault="00B11EB3" w:rsidP="00B11EB3">
      <w:pPr>
        <w:pStyle w:val="DanceBody"/>
      </w:pPr>
      <w:r w:rsidRPr="00343119">
        <w:t>13-16</w:t>
      </w:r>
      <w:r w:rsidRPr="00343119">
        <w:tab/>
        <w:t>1s+2s+3s circle 6H round to Left</w:t>
      </w:r>
    </w:p>
    <w:p w:rsidR="00B11EB3" w:rsidRPr="00343119" w:rsidRDefault="00B11EB3" w:rsidP="00B11EB3">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B11EB3" w:rsidRPr="00343119" w:rsidRDefault="00B11EB3" w:rsidP="00B11EB3">
      <w:pPr>
        <w:pStyle w:val="DanceBody"/>
      </w:pPr>
      <w:r w:rsidRPr="00343119">
        <w:t>25-32</w:t>
      </w:r>
      <w:r w:rsidRPr="00343119">
        <w:tab/>
        <w:t>2s+1s+3s dance Circulating Knot:-</w:t>
      </w:r>
    </w:p>
    <w:p w:rsidR="00B11EB3" w:rsidRPr="00343119" w:rsidRDefault="00B11EB3" w:rsidP="00B11EB3">
      <w:pPr>
        <w:pStyle w:val="DanceBody"/>
      </w:pPr>
      <w:r w:rsidRPr="00343119">
        <w:tab/>
        <w:t>25-26     All turn RH into allemande hold, 2s+3s face down, 1s face up</w:t>
      </w:r>
    </w:p>
    <w:p w:rsidR="00B11EB3" w:rsidRPr="00343119" w:rsidRDefault="00B11EB3" w:rsidP="00B11EB3">
      <w:pPr>
        <w:pStyle w:val="DanceBody"/>
      </w:pPr>
      <w:r w:rsidRPr="00343119">
        <w:tab/>
        <w:t>27-29     All dance 1/2 way round set (1s+2s start to Right, 3s curve to Left) Bar 29:- all release Right hands</w:t>
      </w:r>
    </w:p>
    <w:p w:rsidR="00B11EB3" w:rsidRPr="00343119" w:rsidRDefault="00B11EB3" w:rsidP="00B11EB3">
      <w:pPr>
        <w:pStyle w:val="DanceBody"/>
        <w:keepNext w:val="0"/>
      </w:pPr>
      <w:r w:rsidRPr="00343119">
        <w:tab/>
        <w:t>30-32     Men pass partners in front &amp; all continue LH turn to own sides.   3 1  2</w:t>
      </w:r>
    </w:p>
    <w:p w:rsidR="00B11EB3" w:rsidRDefault="00B11EB3" w:rsidP="00B11EB3"/>
    <w:p w:rsidR="00B11EB3" w:rsidRDefault="00B11EB3" w:rsidP="00B11EB3">
      <w:pPr>
        <w:pStyle w:val="Minicrib"/>
      </w:pPr>
      <w:r>
        <w:t>RUNNING THE BULLS  (J8x32)  3C (4C set)</w:t>
      </w:r>
      <w:r>
        <w:tab/>
        <w:t>Andrew Patterson  Salute to Bath</w:t>
      </w:r>
    </w:p>
    <w:p w:rsidR="00B11EB3" w:rsidRDefault="00B11EB3" w:rsidP="00B11EB3">
      <w:pPr>
        <w:pStyle w:val="DanceBody"/>
      </w:pPr>
      <w:r>
        <w:t xml:space="preserve"> 1- 8</w:t>
      </w:r>
      <w:r>
        <w:tab/>
        <w:t>1s lead down &amp; back up, crossing on bars 7-8 into 1st place opp sides facing out</w:t>
      </w:r>
    </w:p>
    <w:p w:rsidR="00B11EB3" w:rsidRDefault="00B11EB3" w:rsidP="00B11EB3">
      <w:pPr>
        <w:pStyle w:val="DanceBody"/>
      </w:pPr>
      <w:r>
        <w:t xml:space="preserve"> 9-16</w:t>
      </w:r>
      <w:r>
        <w:tab/>
        <w:t xml:space="preserve">1s+2s dance double Fig 8 giving hands (1s cast, 2s cross up), </w:t>
      </w:r>
      <w:r>
        <w:rPr>
          <w:b/>
        </w:rPr>
        <w:t>while</w:t>
      </w:r>
      <w:r>
        <w:t xml:space="preserve"> 3s 1/2 turn RH to face up &amp; lead up to top (following 1s), cast &amp; cross to 3rd place own side facing out</w:t>
      </w:r>
    </w:p>
    <w:p w:rsidR="00B11EB3" w:rsidRDefault="00B11EB3" w:rsidP="00B11EB3">
      <w:pPr>
        <w:pStyle w:val="DanceBody"/>
      </w:pPr>
      <w:r>
        <w:t>17-20</w:t>
      </w:r>
      <w:r>
        <w:tab/>
        <w:t xml:space="preserve">2s+3s dance 1/2 double Fig 8 giving hands (3s cast up, 2s cross down), </w:t>
      </w:r>
      <w:r>
        <w:rPr>
          <w:b/>
        </w:rPr>
        <w:t>while</w:t>
      </w:r>
      <w:r>
        <w:t xml:space="preserve"> 1s set &amp; dance down middle (following 3s)</w:t>
      </w:r>
    </w:p>
    <w:p w:rsidR="00B11EB3" w:rsidRDefault="00B11EB3" w:rsidP="00B11EB3">
      <w:pPr>
        <w:pStyle w:val="DanceBody"/>
      </w:pPr>
      <w:r>
        <w:t>21-24</w:t>
      </w:r>
      <w:r>
        <w:tab/>
        <w:t xml:space="preserve">1M dances LH across with 2M+3M on Ladies' side </w:t>
      </w:r>
      <w:r>
        <w:rPr>
          <w:b/>
        </w:rPr>
        <w:t>while</w:t>
      </w:r>
      <w:r>
        <w:t xml:space="preserve"> 1L dances RH across with 2L+3L on Men's side</w:t>
      </w:r>
    </w:p>
    <w:p w:rsidR="00B11EB3" w:rsidRDefault="00B11EB3" w:rsidP="00B11EB3">
      <w:pPr>
        <w:pStyle w:val="DanceBody"/>
      </w:pPr>
      <w:r>
        <w:t>25-28</w:t>
      </w:r>
      <w:r>
        <w:tab/>
        <w:t>Ladies cross in front of partner (1s, then 2s then 3s) to dance into other hands across &amp; dance up own sides (1s face out, 2s dance in slightly)</w:t>
      </w:r>
    </w:p>
    <w:p w:rsidR="00B11EB3" w:rsidRPr="005A02C5" w:rsidRDefault="00B11EB3" w:rsidP="00B11EB3">
      <w:pPr>
        <w:pStyle w:val="DanceBody"/>
        <w:keepNext w:val="0"/>
      </w:pPr>
      <w:r>
        <w:t>29-32</w:t>
      </w:r>
      <w:r>
        <w:tab/>
        <w:t>1s+2s turn 1.1/2 times to change places (Men LH, Ladies RH).  End 2 1 3</w:t>
      </w:r>
    </w:p>
    <w:p w:rsidR="00B11EB3" w:rsidRDefault="00B11EB3" w:rsidP="00B11EB3"/>
    <w:p w:rsidR="00B11EB3" w:rsidRDefault="00B11EB3" w:rsidP="00B11EB3">
      <w:pPr>
        <w:pStyle w:val="Minicrib"/>
      </w:pPr>
      <w:r>
        <w:t>THE RURAL'S JUBILEE STRATHSPEY  (S4x32)  4C set</w:t>
      </w:r>
      <w:r>
        <w:tab/>
        <w:t>C Ogg &amp; A Smart</w:t>
      </w:r>
    </w:p>
    <w:p w:rsidR="00B11EB3" w:rsidRDefault="00B11EB3" w:rsidP="00B11EB3">
      <w:pPr>
        <w:pStyle w:val="DanceBody"/>
      </w:pPr>
      <w:r>
        <w:t xml:space="preserve"> 1- 8</w:t>
      </w:r>
      <w:r>
        <w:tab/>
        <w:t>1s &amp; 4s set (Highland Setting), 1s lead up &amp; cast to 2</w:t>
      </w:r>
      <w:r w:rsidRPr="00972EEB">
        <w:t>nd</w:t>
      </w:r>
      <w:r>
        <w:t xml:space="preserve"> place</w:t>
      </w:r>
      <w:r w:rsidRPr="00BA6B4D">
        <w:rPr>
          <w:b/>
        </w:rPr>
        <w:t xml:space="preserve"> while </w:t>
      </w:r>
      <w:r>
        <w:t>4s lead down &amp; cast up to 3</w:t>
      </w:r>
      <w:r w:rsidRPr="00972EEB">
        <w:t>rd</w:t>
      </w:r>
      <w:r>
        <w:t xml:space="preserve"> place</w:t>
      </w:r>
    </w:p>
    <w:p w:rsidR="00B11EB3" w:rsidRDefault="00B11EB3" w:rsidP="00B11EB3">
      <w:pPr>
        <w:pStyle w:val="DanceBody"/>
      </w:pPr>
      <w:r>
        <w:t xml:space="preserve"> 9-16</w:t>
      </w:r>
      <w:r>
        <w:tab/>
        <w:t>1s+4s dance 1/2 RH across, 1s cast down behind 3s on opp side</w:t>
      </w:r>
      <w:r w:rsidRPr="00BA6B4D">
        <w:rPr>
          <w:b/>
        </w:rPr>
        <w:t xml:space="preserve"> while </w:t>
      </w:r>
      <w:r>
        <w:t>4s cast up behind 2s, 4s dance down making an arch &amp; cross to original places</w:t>
      </w:r>
      <w:r w:rsidRPr="00BA6B4D">
        <w:rPr>
          <w:b/>
        </w:rPr>
        <w:t xml:space="preserve"> while </w:t>
      </w:r>
      <w:r>
        <w:t>1s dance up under arch &amp; cross to place</w:t>
      </w:r>
    </w:p>
    <w:p w:rsidR="00B11EB3" w:rsidRDefault="00B11EB3" w:rsidP="00B11EB3">
      <w:pPr>
        <w:pStyle w:val="DanceBody"/>
      </w:pPr>
      <w:r>
        <w:t>17-24</w:t>
      </w:r>
      <w:r>
        <w:tab/>
        <w:t>1M followed by partner casts behind 2M &amp; 3M, crosses, down behind 4L &amp; crosses to own side to end 2 3 4 1</w:t>
      </w:r>
    </w:p>
    <w:p w:rsidR="00B11EB3" w:rsidRDefault="00B11EB3" w:rsidP="00B11EB3">
      <w:pPr>
        <w:pStyle w:val="DanceBody"/>
        <w:keepNext w:val="0"/>
      </w:pPr>
      <w:r>
        <w:t>25-32</w:t>
      </w:r>
      <w:r>
        <w:tab/>
        <w:t>All circle 8H round to left</w:t>
      </w:r>
    </w:p>
    <w:p w:rsidR="00B11EB3" w:rsidRDefault="00B11EB3" w:rsidP="00B11EB3"/>
    <w:p w:rsidR="00B11EB3" w:rsidRDefault="00B11EB3" w:rsidP="00B11EB3">
      <w:pPr>
        <w:pStyle w:val="Minicrib"/>
      </w:pPr>
      <w:r>
        <w:t>LA RUSSE  (R4x64)  Sq.Set</w:t>
      </w:r>
      <w:r>
        <w:tab/>
        <w:t>MMM 1</w:t>
      </w:r>
    </w:p>
    <w:p w:rsidR="00B11EB3" w:rsidRPr="00942A8E" w:rsidRDefault="00B11EB3" w:rsidP="00B11EB3">
      <w:pPr>
        <w:pStyle w:val="DanceBody"/>
      </w:pPr>
      <w:r w:rsidRPr="00942A8E">
        <w:t xml:space="preserve"> 1- 8</w:t>
      </w:r>
      <w:r w:rsidRPr="00942A8E">
        <w:tab/>
        <w:t>With setting steps all pass partners RH to face partners corner position &amp; set, all turn corners 2H to end facing own partner</w:t>
      </w:r>
    </w:p>
    <w:p w:rsidR="00B11EB3" w:rsidRPr="00942A8E" w:rsidRDefault="00B11EB3" w:rsidP="00B11EB3">
      <w:pPr>
        <w:pStyle w:val="DanceBody"/>
      </w:pPr>
      <w:r w:rsidRPr="00942A8E">
        <w:t xml:space="preserve"> 9-16</w:t>
      </w:r>
      <w:r w:rsidRPr="00942A8E">
        <w:tab/>
        <w:t xml:space="preserve">All set to partners twice &amp; turn 2H </w:t>
      </w:r>
      <w:r>
        <w:t xml:space="preserve">1.1/2 </w:t>
      </w:r>
      <w:r w:rsidRPr="00942A8E">
        <w:t>times to end in original places</w:t>
      </w:r>
    </w:p>
    <w:p w:rsidR="00B11EB3" w:rsidRPr="00942A8E" w:rsidRDefault="00B11EB3" w:rsidP="00B11EB3">
      <w:pPr>
        <w:pStyle w:val="DanceBody"/>
      </w:pPr>
      <w:r w:rsidRPr="00942A8E">
        <w:t>17-24</w:t>
      </w:r>
      <w:r w:rsidRPr="00942A8E">
        <w:tab/>
        <w:t>1s</w:t>
      </w:r>
      <w:r>
        <w:t>lead RH</w:t>
      </w:r>
      <w:r w:rsidRPr="00942A8E">
        <w:t xml:space="preserve"> round inside of set anticlockwise greeting each couple</w:t>
      </w:r>
    </w:p>
    <w:p w:rsidR="00B11EB3" w:rsidRPr="00942A8E" w:rsidRDefault="00B11EB3" w:rsidP="00B11EB3">
      <w:pPr>
        <w:pStyle w:val="DanceBody"/>
      </w:pPr>
      <w:r w:rsidRPr="00942A8E">
        <w:t>25-32</w:t>
      </w:r>
      <w:r w:rsidRPr="00942A8E">
        <w:tab/>
        <w:t>1s dance Poussette round inside of set</w:t>
      </w:r>
    </w:p>
    <w:p w:rsidR="00B11EB3" w:rsidRPr="00942A8E" w:rsidRDefault="00B11EB3" w:rsidP="00B11EB3">
      <w:pPr>
        <w:pStyle w:val="DanceBody"/>
      </w:pPr>
      <w:r w:rsidRPr="00942A8E">
        <w:t>33-40</w:t>
      </w:r>
      <w:r w:rsidRPr="00942A8E">
        <w:tab/>
        <w:t>1s+3s cross (1s dancing between 3s) &amp; cross back to places (3s dancing between 1s)</w:t>
      </w:r>
    </w:p>
    <w:p w:rsidR="00B11EB3" w:rsidRPr="00942A8E" w:rsidRDefault="00B11EB3" w:rsidP="00B11EB3">
      <w:pPr>
        <w:pStyle w:val="DanceBody"/>
      </w:pPr>
      <w:r w:rsidRPr="00942A8E">
        <w:t>41-48</w:t>
      </w:r>
      <w:r w:rsidRPr="00942A8E">
        <w:tab/>
        <w:t>1s+3s repeat above Fig</w:t>
      </w:r>
    </w:p>
    <w:p w:rsidR="00B11EB3" w:rsidRPr="00942A8E" w:rsidRDefault="00B11EB3" w:rsidP="00B11EB3">
      <w:pPr>
        <w:pStyle w:val="DanceBody"/>
      </w:pPr>
      <w:r w:rsidRPr="00942A8E">
        <w:t>49-56</w:t>
      </w:r>
      <w:r w:rsidRPr="00942A8E">
        <w:tab/>
        <w:t>All circle 8H round to left</w:t>
      </w:r>
    </w:p>
    <w:p w:rsidR="00B11EB3" w:rsidRPr="00942A8E" w:rsidRDefault="00B11EB3" w:rsidP="00B11EB3">
      <w:pPr>
        <w:pStyle w:val="DanceBody"/>
      </w:pPr>
      <w:r w:rsidRPr="00942A8E">
        <w:t>57-64</w:t>
      </w:r>
      <w:r w:rsidRPr="00942A8E">
        <w:tab/>
        <w:t>All Ladies join RH in centre with partners on their left &amp; dance once round clockwise to places</w:t>
      </w:r>
    </w:p>
    <w:p w:rsidR="00B11EB3" w:rsidRPr="00942A8E" w:rsidRDefault="00B11EB3" w:rsidP="00B11EB3">
      <w:pPr>
        <w:pStyle w:val="DanceBody"/>
        <w:keepNext w:val="0"/>
      </w:pPr>
      <w:r w:rsidRPr="00942A8E">
        <w:tab/>
        <w:t>Repeat with 2s, 3s &amp; 4s leading</w:t>
      </w:r>
    </w:p>
    <w:p w:rsidR="00B11EB3" w:rsidRDefault="00B11EB3" w:rsidP="00B11EB3"/>
    <w:p w:rsidR="00B11EB3" w:rsidRDefault="00B11EB3" w:rsidP="00B11EB3">
      <w:pPr>
        <w:pStyle w:val="Minicrib"/>
      </w:pPr>
      <w:r>
        <w:t>RUSTON'S JIG  (J5x32)  5C Set</w:t>
      </w:r>
      <w:r>
        <w:tab/>
        <w:t>Helen Rabour</w:t>
      </w:r>
    </w:p>
    <w:p w:rsidR="00B11EB3" w:rsidRDefault="00B11EB3" w:rsidP="00B11EB3">
      <w:pPr>
        <w:pStyle w:val="DanceBody"/>
      </w:pPr>
      <w:r>
        <w:t xml:space="preserve"> 1- 8</w:t>
      </w:r>
      <w:r>
        <w:tab/>
        <w:t>1s cross RH &amp; cast 2 places (2s+3s step up); 1s dance 1/2 Fig 8 down round 4s</w:t>
      </w:r>
    </w:p>
    <w:p w:rsidR="00B11EB3" w:rsidRDefault="00B11EB3" w:rsidP="00B11EB3">
      <w:pPr>
        <w:pStyle w:val="DanceBody"/>
      </w:pPr>
      <w:r>
        <w:t xml:space="preserve"> 9-16</w:t>
      </w:r>
      <w:r>
        <w:tab/>
        <w:t xml:space="preserve">2s+3s+1s dance mirror reels of 3 on sides (1s in/up, 3s out/down) </w:t>
      </w:r>
      <w:r>
        <w:rPr>
          <w:b/>
        </w:rPr>
        <w:t>while</w:t>
      </w:r>
      <w:r>
        <w:t xml:space="preserve"> 4s+5s set, 1/2 turn RH &amp; dance RH across.  2 3 1 (4) (5)</w:t>
      </w:r>
    </w:p>
    <w:p w:rsidR="00B11EB3" w:rsidRDefault="00B11EB3" w:rsidP="00B11EB3">
      <w:pPr>
        <w:pStyle w:val="DanceBody"/>
      </w:pPr>
      <w:r>
        <w:t>17-24</w:t>
      </w:r>
      <w:r>
        <w:tab/>
        <w:t xml:space="preserve">1s dance Fig 8 on own side round 4s &amp; 5s (1s dance in/down to start) </w:t>
      </w:r>
      <w:r>
        <w:rPr>
          <w:b/>
        </w:rPr>
        <w:t>while</w:t>
      </w:r>
      <w:r>
        <w:t xml:space="preserve"> 2s+3s dance RH across &amp; LH across to place</w:t>
      </w:r>
    </w:p>
    <w:p w:rsidR="00B11EB3" w:rsidRDefault="00B11EB3" w:rsidP="00B11EB3">
      <w:pPr>
        <w:pStyle w:val="DanceBody"/>
        <w:keepNext w:val="0"/>
      </w:pPr>
      <w:r>
        <w:t>25-32</w:t>
      </w:r>
      <w:r>
        <w:tab/>
        <w:t>1s+4s dance 1/2 R&amp;L; 1s+5s dance 1/2 R&amp;L.  2 3 4 5 1</w:t>
      </w:r>
    </w:p>
    <w:p w:rsidR="00B11EB3" w:rsidRDefault="00B11EB3" w:rsidP="00B11EB3"/>
    <w:p w:rsidR="00B11EB3" w:rsidRDefault="00B11EB3" w:rsidP="00B11EB3">
      <w:pPr>
        <w:pStyle w:val="Minicrib"/>
      </w:pPr>
      <w:r>
        <w:t>RUTH JAPPY'S DELIGHT  (R5x32)  5C set</w:t>
      </w:r>
      <w:r>
        <w:tab/>
        <w:t>W Ernst Eder  Martello Tower 5</w:t>
      </w:r>
    </w:p>
    <w:p w:rsidR="00B11EB3" w:rsidRDefault="00B11EB3" w:rsidP="00B11EB3">
      <w:pPr>
        <w:pStyle w:val="DanceBody"/>
      </w:pPr>
      <w:r>
        <w:t xml:space="preserve"> 1- 8</w:t>
      </w:r>
      <w:r>
        <w:tab/>
        <w:t>1s &amp; 5s set, cast in 1 place &amp; dance 1/2 Figs of 8 round end couples</w:t>
      </w:r>
    </w:p>
    <w:p w:rsidR="00B11EB3" w:rsidRDefault="00B11EB3" w:rsidP="00B11EB3">
      <w:pPr>
        <w:pStyle w:val="DanceBody"/>
      </w:pPr>
      <w:r>
        <w:t xml:space="preserve"> 9-16</w:t>
      </w:r>
      <w:r>
        <w:tab/>
        <w:t>1s+3s+5s dance reflection reels of 3 on sides 1s dancing in to start</w:t>
      </w:r>
    </w:p>
    <w:p w:rsidR="00B11EB3" w:rsidRDefault="00B11EB3" w:rsidP="00B11EB3">
      <w:pPr>
        <w:pStyle w:val="DanceBody"/>
      </w:pPr>
      <w:r>
        <w:t>17-24</w:t>
      </w:r>
      <w:r>
        <w:tab/>
        <w:t>2s+1s</w:t>
      </w:r>
      <w:r w:rsidRPr="007F0D5A">
        <w:rPr>
          <w:b/>
        </w:rPr>
        <w:t xml:space="preserve"> also </w:t>
      </w:r>
      <w:r>
        <w:t>5s+4s dance RH across, 1s &amp; 5s chase 1/2 way round anticlockwise to change places</w:t>
      </w:r>
    </w:p>
    <w:p w:rsidR="00B11EB3" w:rsidRDefault="00B11EB3" w:rsidP="00B11EB3">
      <w:pPr>
        <w:pStyle w:val="DanceBody"/>
        <w:keepNext w:val="0"/>
      </w:pPr>
      <w:r>
        <w:t>25-32</w:t>
      </w:r>
      <w:r>
        <w:tab/>
        <w:t>2s+5s</w:t>
      </w:r>
      <w:r w:rsidRPr="007F0D5A">
        <w:rPr>
          <w:b/>
        </w:rPr>
        <w:t xml:space="preserve"> also </w:t>
      </w:r>
      <w:r>
        <w:t>3s+1s dance 1/2 R&amp;L &amp; set, 5s &amp; 3s cross RH to own sides</w:t>
      </w:r>
      <w:r w:rsidRPr="00BA6B4D">
        <w:rPr>
          <w:b/>
        </w:rPr>
        <w:t xml:space="preserve"> while </w:t>
      </w:r>
      <w:r>
        <w:t>2s+1s dance 1/2 RH across to end 5 1 2 3 4</w:t>
      </w:r>
    </w:p>
    <w:p w:rsidR="00B11EB3" w:rsidRDefault="00B11EB3" w:rsidP="00B11EB3"/>
    <w:p w:rsidR="00B11EB3" w:rsidRDefault="00B11EB3" w:rsidP="00B11EB3">
      <w:pPr>
        <w:pStyle w:val="Minicrib"/>
      </w:pPr>
      <w:r>
        <w:t>RUTH'S JIG  (J8x32)  3C (4C set)</w:t>
      </w:r>
      <w:r>
        <w:tab/>
        <w:t>D Brown  Dunnington Coll 2</w:t>
      </w:r>
    </w:p>
    <w:p w:rsidR="00B11EB3" w:rsidRDefault="00B11EB3" w:rsidP="00B11EB3">
      <w:pPr>
        <w:pStyle w:val="DanceBody"/>
      </w:pPr>
      <w:r>
        <w:t xml:space="preserve"> 1- 8</w:t>
      </w:r>
      <w:r>
        <w:tab/>
        <w:t>1s set &amp; cast 1 place, 1s turn LH 1.1/2 times to face 1</w:t>
      </w:r>
      <w:r w:rsidRPr="00972EEB">
        <w:t>st</w:t>
      </w:r>
      <w:r>
        <w:t xml:space="preserve"> corners</w:t>
      </w:r>
    </w:p>
    <w:p w:rsidR="00B11EB3" w:rsidRDefault="00B11EB3" w:rsidP="00B11EB3">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B11EB3" w:rsidRDefault="00B11EB3" w:rsidP="00B11EB3">
      <w:pPr>
        <w:pStyle w:val="DanceBody"/>
      </w:pPr>
      <w:r>
        <w:t>13-16</w:t>
      </w:r>
      <w:r>
        <w:tab/>
        <w:t>1s dance 1/2 diag reel of 4 with 2</w:t>
      </w:r>
      <w:r w:rsidRPr="00972EEB">
        <w:t>nd</w:t>
      </w:r>
      <w:r>
        <w:t xml:space="preserve"> corners 1s ending in middle 1M facing down &amp; 1L up</w:t>
      </w:r>
    </w:p>
    <w:p w:rsidR="00B11EB3" w:rsidRDefault="00B11EB3" w:rsidP="00B11EB3">
      <w:pPr>
        <w:pStyle w:val="DanceBody"/>
      </w:pPr>
      <w:r>
        <w:t>17-24</w:t>
      </w:r>
      <w:r>
        <w:tab/>
        <w:t>1s turn LH 1.1/2 times</w:t>
      </w:r>
      <w:r w:rsidRPr="00BA6B4D">
        <w:rPr>
          <w:b/>
        </w:rPr>
        <w:t xml:space="preserve"> while </w:t>
      </w:r>
      <w:r>
        <w:t>corners chase clockwise 1/2 way, 1s dance RH across (1L with 2s, 1M with 3s)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RUTHIN LADIES  (S4x32)  4C set</w:t>
      </w:r>
      <w:r>
        <w:tab/>
        <w:t>Harry Rhodes  Snowdon Bk 3</w:t>
      </w:r>
    </w:p>
    <w:p w:rsidR="00B11EB3" w:rsidRDefault="00B11EB3" w:rsidP="00B11EB3">
      <w:pPr>
        <w:pStyle w:val="DanceBody"/>
      </w:pPr>
      <w:r>
        <w:t xml:space="preserve"> 1- 8</w:t>
      </w:r>
      <w:r>
        <w:tab/>
        <w:t>1s+2s</w:t>
      </w:r>
      <w:r w:rsidRPr="007F0D5A">
        <w:rPr>
          <w:b/>
        </w:rPr>
        <w:t xml:space="preserve"> also </w:t>
      </w:r>
      <w:r>
        <w:t>3s+4s dance 1/2 R&amp;L, 1s+4s dance RH across 1/2 way &amp; cross RH</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2s+4s</w:t>
      </w:r>
      <w:r w:rsidRPr="007F0D5A">
        <w:rPr>
          <w:b/>
        </w:rPr>
        <w:t xml:space="preserve"> also </w:t>
      </w:r>
      <w:r>
        <w:t>1s+3s dance 1/2 R&amp;L, 2s+3s dance RH across 1/2 way &amp; cross RH</w:t>
      </w:r>
    </w:p>
    <w:p w:rsidR="00B11EB3" w:rsidRDefault="00B11EB3" w:rsidP="00B11EB3">
      <w:pPr>
        <w:pStyle w:val="DanceBody"/>
        <w:keepNext w:val="0"/>
      </w:pPr>
      <w:r>
        <w:t>25-32</w:t>
      </w:r>
      <w:r>
        <w:tab/>
        <w:t>3s+2s+1s (bottom 3 couples) dance the Knot to end 4 1 2 3</w:t>
      </w:r>
    </w:p>
    <w:p w:rsidR="00B11EB3" w:rsidRDefault="00B11EB3" w:rsidP="00B11EB3"/>
    <w:p w:rsidR="00B11EB3" w:rsidRDefault="00B11EB3" w:rsidP="00B11EB3">
      <w:pPr>
        <w:pStyle w:val="Minicrib"/>
      </w:pPr>
      <w:r>
        <w:t>RUTHIN SQUARE  (R4x32)  Sq.Set</w:t>
      </w:r>
      <w:r>
        <w:tab/>
        <w:t>Harry Rhodes  Snowden Bk</w:t>
      </w:r>
    </w:p>
    <w:p w:rsidR="00B11EB3" w:rsidRPr="007519D1" w:rsidRDefault="00B11EB3" w:rsidP="00B11EB3">
      <w:pPr>
        <w:pStyle w:val="DanceBody"/>
      </w:pPr>
      <w:r w:rsidRPr="007519D1">
        <w:t xml:space="preserve"> 1- 8</w:t>
      </w:r>
      <w:r w:rsidRPr="007519D1">
        <w:tab/>
        <w:t>1s in prom hold dance reel of 3 with 4M+2L giving RSh to Man</w:t>
      </w:r>
      <w:r w:rsidRPr="007519D1">
        <w:rPr>
          <w:b/>
        </w:rPr>
        <w:t xml:space="preserve"> while </w:t>
      </w:r>
      <w:r w:rsidRPr="007519D1">
        <w:t>3s dance similarly with 2M+4L</w:t>
      </w:r>
    </w:p>
    <w:p w:rsidR="00B11EB3" w:rsidRPr="007519D1" w:rsidRDefault="00B11EB3" w:rsidP="00B11EB3">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B11EB3" w:rsidRPr="007519D1" w:rsidRDefault="00B11EB3" w:rsidP="00B11EB3">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B11EB3" w:rsidRPr="007519D1" w:rsidRDefault="00B11EB3" w:rsidP="00B11EB3">
      <w:pPr>
        <w:pStyle w:val="DanceBody"/>
        <w:keepNext w:val="0"/>
      </w:pPr>
      <w:r w:rsidRPr="007519D1">
        <w:t>25-32</w:t>
      </w:r>
      <w:r w:rsidRPr="007519D1">
        <w:tab/>
        <w:t>All circle 8H round &amp; back</w:t>
      </w:r>
    </w:p>
    <w:p w:rsidR="00B11EB3" w:rsidRDefault="00B11EB3" w:rsidP="00B11EB3"/>
    <w:p w:rsidR="00B11EB3" w:rsidRDefault="00B11EB3" w:rsidP="00B11EB3">
      <w:pPr>
        <w:pStyle w:val="Minicrib"/>
      </w:pPr>
      <w:r>
        <w:t>RUTHVEN'S FANCY  (J8x32)  3C (4C set)</w:t>
      </w:r>
      <w:r>
        <w:tab/>
        <w:t>R Sargent  Ruthven Coll</w:t>
      </w:r>
    </w:p>
    <w:p w:rsidR="00B11EB3" w:rsidRDefault="00B11EB3" w:rsidP="00B11EB3">
      <w:pPr>
        <w:pStyle w:val="DanceBody"/>
      </w:pPr>
      <w:r>
        <w:t xml:space="preserve"> 1- 8</w:t>
      </w:r>
      <w:r>
        <w:tab/>
        <w:t>1s set, 1s+2s set, 1s+2s+3s set &amp; set advancing to meet partner in prom hold</w:t>
      </w:r>
    </w:p>
    <w:p w:rsidR="00B11EB3" w:rsidRDefault="00B11EB3" w:rsidP="00B11EB3">
      <w:pPr>
        <w:pStyle w:val="DanceBody"/>
      </w:pPr>
      <w:r>
        <w:t xml:space="preserve"> 9-16</w:t>
      </w:r>
      <w:r>
        <w:tab/>
        <w:t>1s+2s+3s Promenade &amp; 1s end casting to 2</w:t>
      </w:r>
      <w:r w:rsidRPr="00972EEB">
        <w:t>nd</w:t>
      </w:r>
      <w:r>
        <w:t xml:space="preserve"> place</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RUTLAND REEL  (R8x40)  3C (4C set)</w:t>
      </w:r>
      <w:r>
        <w:tab/>
        <w:t>Robert Senior  The Sunday Class 1</w:t>
      </w:r>
    </w:p>
    <w:p w:rsidR="00B11EB3" w:rsidRPr="00A411B1" w:rsidRDefault="00B11EB3" w:rsidP="00B11EB3">
      <w:pPr>
        <w:pStyle w:val="DanceBody"/>
        <w:rPr>
          <w:noProof/>
        </w:rPr>
      </w:pPr>
      <w:r w:rsidRPr="00A411B1">
        <w:rPr>
          <w:noProof/>
        </w:rPr>
        <w:t xml:space="preserve"> 1- 8</w:t>
      </w:r>
      <w:r w:rsidRPr="00A411B1">
        <w:rPr>
          <w:b/>
          <w:noProof/>
        </w:rPr>
        <w:tab/>
      </w:r>
      <w:r w:rsidRPr="00A411B1">
        <w:rPr>
          <w:noProof/>
        </w:rPr>
        <w:t>1s set &amp; cast 1 place (2s step up); 1s cross down between 3s &amp; cast up to 2nd place opposite sides</w:t>
      </w:r>
    </w:p>
    <w:p w:rsidR="00B11EB3" w:rsidRPr="00A411B1" w:rsidRDefault="00B11EB3" w:rsidP="00B11EB3">
      <w:pPr>
        <w:pStyle w:val="DanceBody"/>
        <w:rPr>
          <w:noProof/>
        </w:rPr>
      </w:pPr>
      <w:r w:rsidRPr="00A411B1">
        <w:rPr>
          <w:noProof/>
        </w:rPr>
        <w:t xml:space="preserve"> 9-16</w:t>
      </w:r>
      <w:r w:rsidRPr="00A411B1">
        <w:rPr>
          <w:noProof/>
        </w:rPr>
        <w:tab/>
        <w:t>1s+2s dance Ladies' Chain &amp; end 1s</w:t>
      </w:r>
      <w:r w:rsidRPr="00A411B1">
        <w:rPr>
          <w:bCs/>
          <w:noProof/>
        </w:rPr>
        <w:t xml:space="preserve"> facing down</w:t>
      </w:r>
    </w:p>
    <w:p w:rsidR="00B11EB3" w:rsidRPr="00A411B1" w:rsidRDefault="00B11EB3" w:rsidP="00B11EB3">
      <w:pPr>
        <w:pStyle w:val="DanceBody"/>
        <w:rPr>
          <w:noProof/>
        </w:rPr>
      </w:pPr>
      <w:r w:rsidRPr="00A411B1">
        <w:rPr>
          <w:noProof/>
        </w:rPr>
        <w:t>17-24</w:t>
      </w:r>
      <w:r w:rsidRPr="00A411B1">
        <w:rPr>
          <w:noProof/>
        </w:rPr>
        <w:tab/>
        <w:t>Reels of 3 on sides, 1s giving RSh to 3s (6 bars) &amp;</w:t>
      </w:r>
      <w:r w:rsidRPr="00A411B1">
        <w:rPr>
          <w:bCs/>
          <w:noProof/>
        </w:rPr>
        <w:t xml:space="preserve"> 1s+3s change places RH </w:t>
      </w:r>
      <w:r w:rsidRPr="00A411B1">
        <w:rPr>
          <w:noProof/>
        </w:rPr>
        <w:t xml:space="preserve"> 2 3(1)</w:t>
      </w:r>
    </w:p>
    <w:p w:rsidR="00B11EB3" w:rsidRPr="00A411B1" w:rsidRDefault="00B11EB3" w:rsidP="00B11EB3">
      <w:pPr>
        <w:pStyle w:val="DanceBody"/>
        <w:rPr>
          <w:noProof/>
        </w:rPr>
      </w:pPr>
      <w:r w:rsidRPr="00A411B1">
        <w:rPr>
          <w:noProof/>
        </w:rPr>
        <w:t>25-32</w:t>
      </w:r>
      <w:r w:rsidRPr="00A411B1">
        <w:rPr>
          <w:noProof/>
        </w:rPr>
        <w:tab/>
        <w:t>3s+1s dance Men's Chain &amp; end 1L</w:t>
      </w:r>
      <w:r w:rsidRPr="00A411B1">
        <w:rPr>
          <w:bCs/>
          <w:noProof/>
        </w:rPr>
        <w:t xml:space="preserve"> facing</w:t>
      </w:r>
      <w:r w:rsidRPr="00A411B1">
        <w:rPr>
          <w:noProof/>
        </w:rPr>
        <w:t xml:space="preserve"> </w:t>
      </w:r>
      <w:r w:rsidRPr="00A411B1">
        <w:rPr>
          <w:bCs/>
          <w:noProof/>
        </w:rPr>
        <w:t>out with partner ready to follow her</w:t>
      </w:r>
    </w:p>
    <w:p w:rsidR="00B11EB3" w:rsidRDefault="00B11EB3" w:rsidP="00B11EB3">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B11EB3" w:rsidRDefault="00B11EB3" w:rsidP="00B11EB3"/>
    <w:p w:rsidR="00B11EB3" w:rsidRDefault="00B11EB3" w:rsidP="00B11EB3">
      <w:pPr>
        <w:pStyle w:val="Minicrib"/>
      </w:pPr>
      <w:r>
        <w:t>RYE TWIST  (R5x32)  5C</w:t>
      </w:r>
      <w:r>
        <w:tab/>
        <w:t>S McKinnell  RSCDS Book 48</w:t>
      </w:r>
    </w:p>
    <w:p w:rsidR="00B11EB3" w:rsidRDefault="00B11EB3" w:rsidP="00B11EB3">
      <w:pPr>
        <w:pStyle w:val="DanceBody"/>
      </w:pPr>
      <w:r w:rsidRPr="005330B8">
        <w:t xml:space="preserve"> 1- 4</w:t>
      </w:r>
      <w:r w:rsidRPr="005330B8">
        <w:tab/>
        <w:t>1M+2s dance 1/2 reel of 3 across (1M+2L pass LSh). 1M finishes between 2s facing down</w:t>
      </w:r>
    </w:p>
    <w:p w:rsidR="00B11EB3" w:rsidRPr="005330B8" w:rsidRDefault="00B11EB3" w:rsidP="00B11EB3">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rPr>
        <w:t>while</w:t>
      </w:r>
      <w:r>
        <w:rPr>
          <w:b/>
        </w:rPr>
        <w:t xml:space="preserve"> </w:t>
      </w:r>
      <w:r w:rsidRPr="005330B8">
        <w:t>1L+2s dance 1/2 reel of 3 across (1L+2L pass RSh).  2L finishes between 2s facing down.  2s finish in 1st place</w:t>
      </w:r>
    </w:p>
    <w:p w:rsidR="00B11EB3" w:rsidRDefault="00B11EB3" w:rsidP="00B11EB3">
      <w:pPr>
        <w:pStyle w:val="DanceBody"/>
      </w:pPr>
      <w:r w:rsidRPr="005330B8">
        <w:t xml:space="preserve"> 9-12</w:t>
      </w:r>
      <w:r w:rsidRPr="005330B8">
        <w:tab/>
        <w:t>1M+4s, 1L+3s repeat bars 5-8 (1M+4L, 1L+3M pass LSh).  3s finish in 2nd place</w:t>
      </w:r>
    </w:p>
    <w:p w:rsidR="00B11EB3" w:rsidRPr="005330B8" w:rsidRDefault="00B11EB3" w:rsidP="00B11EB3">
      <w:pPr>
        <w:pStyle w:val="DanceBody"/>
      </w:pPr>
      <w:r w:rsidRPr="005330B8">
        <w:t>13-16</w:t>
      </w:r>
      <w:r w:rsidRPr="005330B8">
        <w:tab/>
        <w:t>1M+5s, 1L+4s repeat bars 5-8 (1M+5M, 1L+4L pass RSH).  4s finish in 3rd place</w:t>
      </w:r>
    </w:p>
    <w:p w:rsidR="00B11EB3" w:rsidRDefault="00B11EB3" w:rsidP="00B11EB3">
      <w:pPr>
        <w:pStyle w:val="DanceBody"/>
      </w:pPr>
      <w:r w:rsidRPr="005330B8">
        <w:t>17-20</w:t>
      </w:r>
      <w:r w:rsidRPr="005330B8">
        <w:tab/>
        <w:t xml:space="preserve">1M dances out of end, casts round 5L place, crossing to 4M place </w:t>
      </w:r>
      <w:r w:rsidRPr="005330B8">
        <w:rPr>
          <w:b/>
        </w:rPr>
        <w:t>while</w:t>
      </w:r>
      <w:r>
        <w:rPr>
          <w:b/>
        </w:rPr>
        <w:t xml:space="preserve"> </w:t>
      </w:r>
      <w:r w:rsidRPr="005330B8">
        <w:t>1L+5s dance 1/2 reel of 3 across (1L+5M pass LSH). 1L finishes in 4L place, 5s in 5th place</w:t>
      </w:r>
    </w:p>
    <w:p w:rsidR="00B11EB3" w:rsidRPr="005330B8" w:rsidRDefault="00B11EB3" w:rsidP="00B11EB3">
      <w:pPr>
        <w:pStyle w:val="DanceBody"/>
      </w:pPr>
      <w:r w:rsidRPr="005330B8">
        <w:t>21-24</w:t>
      </w:r>
      <w:r w:rsidRPr="005330B8">
        <w:tab/>
        <w:t>1s+5s dance 1/2 LH across, cross LH with partner</w:t>
      </w:r>
    </w:p>
    <w:p w:rsidR="00B11EB3" w:rsidRPr="005330B8" w:rsidRDefault="00B11EB3" w:rsidP="00B11EB3">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B11EB3" w:rsidRDefault="00B11EB3" w:rsidP="00B11EB3"/>
    <w:p w:rsidR="00B11EB3" w:rsidRDefault="00B11EB3" w:rsidP="00B11EB3">
      <w:pPr>
        <w:pStyle w:val="Minicrib"/>
      </w:pPr>
      <w:r>
        <w:t>S C D  (S8x32)  2C (4C set)</w:t>
      </w:r>
      <w:r>
        <w:tab/>
        <w:t>Irene van Maarseveen  Many Happy Hours</w:t>
      </w:r>
    </w:p>
    <w:p w:rsidR="00B11EB3" w:rsidRDefault="00B11EB3" w:rsidP="00B11EB3">
      <w:pPr>
        <w:pStyle w:val="DanceBody"/>
      </w:pPr>
      <w:r>
        <w:t xml:space="preserve"> 1- 4</w:t>
      </w:r>
      <w:r>
        <w:tab/>
        <w:t>1s turn 2H, dance down NHJ 2 steps (2s step up); Bar 4: 1M dances below 1L who dances under 1M's arm to change sides &amp; 1s face up</w:t>
      </w:r>
    </w:p>
    <w:p w:rsidR="00B11EB3" w:rsidRDefault="00B11EB3" w:rsidP="00B11EB3">
      <w:pPr>
        <w:pStyle w:val="DanceBody"/>
      </w:pPr>
      <w:r>
        <w:t xml:space="preserve"> 5- 8</w:t>
      </w:r>
      <w:r>
        <w:tab/>
        <w:t>1s dance up to end BtoB between 2s facing opp sides, all set</w:t>
      </w:r>
    </w:p>
    <w:p w:rsidR="00B11EB3" w:rsidRDefault="00B11EB3" w:rsidP="00B11EB3">
      <w:pPr>
        <w:pStyle w:val="DanceBody"/>
      </w:pPr>
      <w:r>
        <w:t xml:space="preserve"> 9-16</w:t>
      </w:r>
      <w:r>
        <w:tab/>
        <w:t>1s+2s dance reel of 4 across finishing in same places</w:t>
      </w:r>
    </w:p>
    <w:p w:rsidR="00B11EB3" w:rsidRDefault="00B11EB3" w:rsidP="00B11EB3">
      <w:pPr>
        <w:pStyle w:val="DanceBody"/>
      </w:pPr>
      <w:r>
        <w:t>17-24</w:t>
      </w:r>
      <w:r>
        <w:tab/>
        <w:t>All set, 1s face up, briefly touch NH &amp; cast to 2nd place opp sides; 1s dance 1/2 Fig 8 round 2s.  2 1</w:t>
      </w:r>
    </w:p>
    <w:p w:rsidR="00B11EB3" w:rsidRDefault="00B11EB3" w:rsidP="00B11EB3">
      <w:pPr>
        <w:pStyle w:val="DanceBody"/>
        <w:keepNext w:val="0"/>
      </w:pPr>
      <w:r>
        <w:t>25-32</w:t>
      </w:r>
      <w:r>
        <w:tab/>
        <w:t>2s+1s set, turn partner RH flowing into 2s+1s dance RH across. 2 1</w:t>
      </w:r>
    </w:p>
    <w:p w:rsidR="00B11EB3" w:rsidRDefault="00B11EB3" w:rsidP="00B11EB3"/>
    <w:p w:rsidR="00B11EB3" w:rsidRDefault="00B11EB3" w:rsidP="00B11EB3">
      <w:pPr>
        <w:pStyle w:val="Minicrib"/>
      </w:pPr>
      <w:r>
        <w:t>S FOR SARA  (J3x32)  3C Set</w:t>
      </w:r>
      <w:r>
        <w:tab/>
        <w:t>Nicola Scott, 2025</w:t>
      </w:r>
    </w:p>
    <w:p w:rsidR="00B11EB3" w:rsidRDefault="00B11EB3" w:rsidP="00B11EB3">
      <w:pPr>
        <w:pStyle w:val="DanceBody"/>
      </w:pPr>
      <w:r>
        <w:t xml:space="preserve"> 1- 8</w:t>
      </w:r>
      <w:r>
        <w:tab/>
        <w:t>1s set, 1L followed by 1M casts 2 places, crosses below 3s, dances up behind 3M &amp; across to 2nd place own side (2s step up 5-6).  2 1 3</w:t>
      </w:r>
    </w:p>
    <w:p w:rsidR="00B11EB3" w:rsidRDefault="00B11EB3" w:rsidP="00B11EB3">
      <w:pPr>
        <w:pStyle w:val="DanceBody"/>
      </w:pPr>
      <w:r>
        <w:t xml:space="preserve"> 9-16</w:t>
      </w:r>
      <w:r>
        <w:tab/>
        <w:t>2s+1s dance LH across; 1s+3s dance RH across.  2s+1s+3s face clockwise</w:t>
      </w:r>
    </w:p>
    <w:p w:rsidR="00B11EB3" w:rsidRDefault="00B11EB3" w:rsidP="00B11EB3">
      <w:pPr>
        <w:pStyle w:val="DanceBody"/>
      </w:pPr>
      <w:r>
        <w:t>17-24</w:t>
      </w:r>
      <w:r>
        <w:tab/>
        <w:t>All chase clockwise 1/2 round; set to partner &amp; cross RH with partner.  3 1 2</w:t>
      </w:r>
    </w:p>
    <w:p w:rsidR="00B11EB3" w:rsidRDefault="00B11EB3" w:rsidP="00B11EB3">
      <w:pPr>
        <w:pStyle w:val="DanceBody"/>
        <w:keepNext w:val="0"/>
      </w:pPr>
      <w:r>
        <w:t>25-32</w:t>
      </w:r>
      <w:r>
        <w:tab/>
        <w:t>All circle 6H round &amp; back.  3 1 2</w:t>
      </w:r>
    </w:p>
    <w:p w:rsidR="00B11EB3" w:rsidRDefault="00B11EB3" w:rsidP="00B11EB3"/>
    <w:p w:rsidR="00B11EB3" w:rsidRDefault="00B11EB3" w:rsidP="00B11EB3">
      <w:pPr>
        <w:pStyle w:val="Minicrib"/>
      </w:pPr>
      <w:r>
        <w:t>S S JOHNSTONE  (S8x32)  3C (4C set)</w:t>
      </w:r>
      <w:r>
        <w:tab/>
        <w:t>J Johnstone  Loreburn Bk 2</w:t>
      </w:r>
    </w:p>
    <w:p w:rsidR="00B11EB3" w:rsidRDefault="00B11EB3" w:rsidP="00B11EB3">
      <w:pPr>
        <w:pStyle w:val="DanceBody"/>
      </w:pPr>
      <w:r>
        <w:t xml:space="preserve"> 1- 8</w:t>
      </w:r>
      <w:r>
        <w:tab/>
        <w:t>1s+2s cross RH &amp; dance 1/2 RH across, repeat LH</w:t>
      </w:r>
    </w:p>
    <w:p w:rsidR="00B11EB3" w:rsidRDefault="00B11EB3" w:rsidP="00B11EB3">
      <w:pPr>
        <w:pStyle w:val="DanceBody"/>
      </w:pPr>
      <w:r>
        <w:t xml:space="preserve"> 9-16</w:t>
      </w:r>
      <w:r>
        <w:tab/>
        <w:t>1s set &amp; cast 2 places, 3s+1s set &amp; turn 2H to end in line up/down set (Men BtoB)</w:t>
      </w:r>
    </w:p>
    <w:p w:rsidR="00B11EB3" w:rsidRDefault="00B11EB3" w:rsidP="00B11EB3">
      <w:pPr>
        <w:pStyle w:val="DanceBody"/>
      </w:pPr>
      <w:r>
        <w:t>17-24</w:t>
      </w:r>
      <w:r>
        <w:tab/>
        <w:t>1s+3s dance HS Poussette : -</w:t>
      </w:r>
    </w:p>
    <w:p w:rsidR="00B11EB3" w:rsidRDefault="00B11EB3" w:rsidP="00B11EB3">
      <w:pPr>
        <w:pStyle w:val="DanceBody"/>
      </w:pPr>
      <w:r>
        <w:tab/>
        <w:t>`1s set HS step with both hands joined dance out to Men's side</w:t>
      </w:r>
      <w:r w:rsidRPr="00BA6B4D">
        <w:rPr>
          <w:b/>
        </w:rPr>
        <w:t xml:space="preserve"> while </w:t>
      </w:r>
      <w:r>
        <w:rPr>
          <w:b/>
        </w:rPr>
        <w:t>3</w:t>
      </w:r>
      <w:r>
        <w:t>s set &amp; dance out to Ladies side both couples end with a 1/4 turn to right</w:t>
      </w:r>
    </w:p>
    <w:p w:rsidR="00B11EB3" w:rsidRDefault="00B11EB3" w:rsidP="00B11EB3">
      <w:pPr>
        <w:pStyle w:val="DanceBody"/>
      </w:pPr>
      <w:r>
        <w:tab/>
        <w:t>`1s dance HS down Men's side</w:t>
      </w:r>
      <w:r w:rsidRPr="00BA6B4D">
        <w:rPr>
          <w:b/>
        </w:rPr>
        <w:t xml:space="preserve"> while </w:t>
      </w:r>
      <w:r>
        <w:t>3s dance up Ladies side both couples end with a 1/4 turn to right</w:t>
      </w:r>
    </w:p>
    <w:p w:rsidR="00B11EB3" w:rsidRDefault="00B11EB3" w:rsidP="00B11EB3">
      <w:pPr>
        <w:pStyle w:val="DanceBody"/>
      </w:pPr>
      <w:r>
        <w:tab/>
        <w:t>`3s+1s dance HS into centre to reform line of 4 in middle</w:t>
      </w:r>
    </w:p>
    <w:p w:rsidR="00B11EB3" w:rsidRDefault="00B11EB3" w:rsidP="00B11EB3">
      <w:pPr>
        <w:pStyle w:val="DanceBody"/>
      </w:pPr>
      <w:r>
        <w:tab/>
        <w:t>`3s+1s 3/4 turn partners with 2H, 3s to own sides &amp; 1s end facing 1</w:t>
      </w:r>
      <w:r w:rsidRPr="00972EEB">
        <w:t>st</w:t>
      </w:r>
      <w:r>
        <w:t xml:space="preserve"> corners</w:t>
      </w:r>
    </w:p>
    <w:p w:rsidR="00B11EB3" w:rsidRDefault="00B11EB3" w:rsidP="00B11EB3">
      <w:pPr>
        <w:pStyle w:val="DanceBody"/>
        <w:keepNext w:val="0"/>
      </w:pPr>
      <w:r>
        <w:t>25-32</w:t>
      </w:r>
      <w:r>
        <w:tab/>
        <w:t>1s dance LSh reels of 3 on opposite sides &amp; 1s cross RH to 2</w:t>
      </w:r>
      <w:r w:rsidRPr="00972EEB">
        <w:t>nd</w:t>
      </w:r>
      <w:r>
        <w:t xml:space="preserve"> place own side</w:t>
      </w:r>
    </w:p>
    <w:p w:rsidR="00B11EB3" w:rsidRDefault="00B11EB3" w:rsidP="00B11EB3"/>
    <w:p w:rsidR="00B11EB3" w:rsidRDefault="00B11EB3" w:rsidP="00B11EB3">
      <w:pPr>
        <w:pStyle w:val="Minicrib"/>
        <w:rPr>
          <w:w w:val="106"/>
        </w:rPr>
      </w:pPr>
      <w:r>
        <w:rPr>
          <w:w w:val="106"/>
        </w:rPr>
        <w:t>S'IL VOUS PLAIT  (R8x32)  3C (4C set)</w:t>
      </w:r>
      <w:r>
        <w:rPr>
          <w:w w:val="106"/>
        </w:rPr>
        <w:tab/>
        <w:t>C Downie</w:t>
      </w:r>
    </w:p>
    <w:p w:rsidR="00B11EB3" w:rsidRDefault="00B11EB3" w:rsidP="00B11EB3">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B11EB3" w:rsidRDefault="00B11EB3" w:rsidP="00B11EB3">
      <w:pPr>
        <w:pStyle w:val="DanceBody"/>
        <w:rPr>
          <w:w w:val="106"/>
        </w:rPr>
      </w:pPr>
      <w:r>
        <w:rPr>
          <w:w w:val="106"/>
        </w:rPr>
        <w:t xml:space="preserve"> 9-16</w:t>
      </w:r>
      <w:r>
        <w:rPr>
          <w:w w:val="106"/>
        </w:rPr>
        <w:tab/>
        <w:t>2s+1s+3s turn RH, 2s+3s set &amp; cross RH</w:t>
      </w:r>
      <w:r w:rsidRPr="00BA6B4D">
        <w:rPr>
          <w:b/>
          <w:w w:val="106"/>
        </w:rPr>
        <w:t xml:space="preserve"> while </w:t>
      </w:r>
      <w:r>
        <w:rPr>
          <w:w w:val="106"/>
        </w:rPr>
        <w:t>1s turn LH</w:t>
      </w:r>
    </w:p>
    <w:p w:rsidR="00B11EB3" w:rsidRDefault="00B11EB3" w:rsidP="00B11EB3">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B11EB3" w:rsidRDefault="00B11EB3" w:rsidP="00B11EB3">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B11EB3" w:rsidRDefault="00B11EB3" w:rsidP="00B11EB3"/>
    <w:p w:rsidR="00B11EB3" w:rsidRDefault="00B11EB3" w:rsidP="00B11EB3">
      <w:pPr>
        <w:pStyle w:val="Minicrib"/>
      </w:pPr>
      <w:r>
        <w:t>S-LOCOMOTION  (S4x32)  4C set</w:t>
      </w:r>
      <w:r>
        <w:tab/>
        <w:t>K Jones  RSCDS Bk 41</w:t>
      </w:r>
    </w:p>
    <w:p w:rsidR="00B11EB3" w:rsidRDefault="00B11EB3" w:rsidP="00B11EB3">
      <w:pPr>
        <w:pStyle w:val="DanceBody"/>
      </w:pPr>
      <w:r>
        <w:t xml:space="preserve"> 1- 8.</w:t>
      </w:r>
      <w:r>
        <w:tab/>
        <w:t>1L+2L cross passing partner LSh &amp; cast down 2 places</w:t>
      </w:r>
      <w:r w:rsidRPr="00BA6B4D">
        <w:rPr>
          <w:b/>
        </w:rPr>
        <w:t xml:space="preserve"> </w:t>
      </w:r>
      <w:r>
        <w:rPr>
          <w:b/>
        </w:rPr>
        <w:t xml:space="preserve">as </w:t>
      </w:r>
      <w:r>
        <w:t>3M+4M cross &amp; cast up 2 places, top 4 Men</w:t>
      </w:r>
      <w:r w:rsidRPr="007F0D5A">
        <w:rPr>
          <w:b/>
        </w:rPr>
        <w:t xml:space="preserve"> also </w:t>
      </w:r>
      <w:r>
        <w:t>bottom 4 Ladies dance LH across.</w:t>
      </w:r>
    </w:p>
    <w:p w:rsidR="00B11EB3" w:rsidRDefault="00B11EB3" w:rsidP="00B11EB3">
      <w:pPr>
        <w:pStyle w:val="DanceBody"/>
      </w:pPr>
      <w:r>
        <w:t xml:space="preserve"> 9-16.</w:t>
      </w:r>
      <w:r>
        <w:tab/>
        <w:t>1M+2M cross passing opp dancer RSh &amp; cast down 2 places</w:t>
      </w:r>
      <w:r w:rsidRPr="00BA6B4D">
        <w:rPr>
          <w:b/>
        </w:rPr>
        <w:t xml:space="preserve"> </w:t>
      </w:r>
      <w:r>
        <w:rPr>
          <w:b/>
        </w:rPr>
        <w:t xml:space="preserve">as </w:t>
      </w:r>
      <w:r>
        <w:t>3L+4L cross &amp; cast up 2 places, top 2 cpls</w:t>
      </w:r>
      <w:r w:rsidRPr="007F0D5A">
        <w:rPr>
          <w:b/>
        </w:rPr>
        <w:t xml:space="preserve"> also </w:t>
      </w:r>
      <w:r>
        <w:t>bottom 2 cpls dance RH across.</w:t>
      </w:r>
    </w:p>
    <w:p w:rsidR="00B11EB3" w:rsidRDefault="00B11EB3" w:rsidP="00B11EB3">
      <w:pPr>
        <w:pStyle w:val="DanceBody"/>
      </w:pPr>
      <w:r>
        <w:t>17-24.</w:t>
      </w:r>
      <w:r>
        <w:tab/>
        <w:t>3s+4s+1s+2s dance 1/2 RSh reels of 4 on sides, 1s+4s+3s (bottom 3 couples) dance 1/2 reels of 3 on sides.</w:t>
      </w:r>
    </w:p>
    <w:p w:rsidR="00B11EB3" w:rsidRDefault="00B11EB3" w:rsidP="00B11EB3">
      <w:pPr>
        <w:pStyle w:val="DanceBody"/>
        <w:keepNext w:val="0"/>
      </w:pPr>
      <w:r>
        <w:t>25-32.</w:t>
      </w:r>
      <w:r>
        <w:tab/>
        <w:t>All set, cross RH, 2s+3s</w:t>
      </w:r>
      <w:r w:rsidRPr="007F0D5A">
        <w:rPr>
          <w:b/>
        </w:rPr>
        <w:t xml:space="preserve"> also </w:t>
      </w:r>
      <w:r>
        <w:t>4s+1s circle 4H round to left.</w:t>
      </w:r>
    </w:p>
    <w:p w:rsidR="00B11EB3" w:rsidRDefault="00B11EB3" w:rsidP="00B11EB3"/>
    <w:p w:rsidR="00B11EB3" w:rsidRDefault="00B11EB3" w:rsidP="00B11EB3">
      <w:pPr>
        <w:pStyle w:val="Minicrib"/>
      </w:pPr>
      <w:r>
        <w:t>THE SACRED CIRCLE  (R8x32)  3C (4C set)</w:t>
      </w:r>
      <w:r>
        <w:tab/>
        <w:t>Barry Skelton  Celtic Book</w:t>
      </w:r>
    </w:p>
    <w:p w:rsidR="00B11EB3" w:rsidRDefault="00B11EB3" w:rsidP="00B11EB3">
      <w:pPr>
        <w:pStyle w:val="DanceBody"/>
      </w:pPr>
      <w:r>
        <w:t xml:space="preserve"> 1- 8</w:t>
      </w:r>
      <w:r>
        <w:tab/>
        <w:t>1s turn RH, cast (2s step up); 1s turn 1.1/2 LH to face 1st corners</w:t>
      </w:r>
    </w:p>
    <w:p w:rsidR="00B11EB3" w:rsidRDefault="00B11EB3" w:rsidP="00B11EB3">
      <w:pPr>
        <w:pStyle w:val="DanceBody"/>
      </w:pPr>
      <w:r>
        <w:t xml:space="preserve"> 9-16</w:t>
      </w:r>
      <w:r>
        <w:tab/>
        <w:t>1s turn 1st corner RH, partner LH; turn 2nd corner RH, partner LH to end 1L followed by 1M facing 3M</w:t>
      </w:r>
    </w:p>
    <w:p w:rsidR="00B11EB3" w:rsidRDefault="00B11EB3" w:rsidP="00B11EB3">
      <w:pPr>
        <w:pStyle w:val="DanceBody"/>
      </w:pPr>
      <w:r>
        <w:t>17-20</w:t>
      </w:r>
      <w:r>
        <w:tab/>
        <w:t>1s dance 1/2 diagonal Alternating Tandem reel of 3 with 3M+2L. End 1M followed by 1L facing 3L</w:t>
      </w:r>
    </w:p>
    <w:p w:rsidR="00B11EB3" w:rsidRDefault="00B11EB3" w:rsidP="00B11EB3">
      <w:pPr>
        <w:pStyle w:val="DanceBody"/>
      </w:pPr>
      <w:r>
        <w:t>21-24</w:t>
      </w:r>
      <w:r>
        <w:tab/>
        <w:t>1s dance 1/2 diagonal Alternating Tandem reel of 3 with 3L+2M. 1M followed by 1M dance up centre to 2nd place &amp; 1L turns about to face 1M</w:t>
      </w:r>
    </w:p>
    <w:p w:rsidR="00B11EB3" w:rsidRDefault="00B11EB3" w:rsidP="00B11EB3">
      <w:pPr>
        <w:pStyle w:val="DanceBody"/>
        <w:keepNext w:val="0"/>
      </w:pPr>
      <w:r>
        <w:t>25-32</w:t>
      </w:r>
      <w:r>
        <w:tab/>
        <w:t>1s set, turn 3/4 RH to 2nd place opp side; All 3 couples chase clockwise 1/2 round to own side.  2 1 3</w:t>
      </w:r>
    </w:p>
    <w:p w:rsidR="00B11EB3" w:rsidRDefault="00B11EB3" w:rsidP="00B11EB3"/>
    <w:p w:rsidR="00B11EB3" w:rsidRDefault="00B11EB3" w:rsidP="00B11EB3">
      <w:pPr>
        <w:pStyle w:val="Minicrib"/>
      </w:pPr>
      <w:r>
        <w:t>SAFE ANCHORAGE  (J5x32)  5C set</w:t>
      </w:r>
      <w:r>
        <w:tab/>
        <w:t>B McGhee  Imperial 4</w:t>
      </w:r>
    </w:p>
    <w:p w:rsidR="00B11EB3" w:rsidRDefault="00B11EB3" w:rsidP="00B11EB3">
      <w:pPr>
        <w:pStyle w:val="DanceBody"/>
      </w:pPr>
      <w:r>
        <w:t xml:space="preserve"> 1- 8</w:t>
      </w:r>
      <w:r>
        <w:tab/>
        <w:t>1s+2s</w:t>
      </w:r>
      <w:r w:rsidRPr="007F0D5A">
        <w:rPr>
          <w:b/>
        </w:rPr>
        <w:t xml:space="preserve"> also </w:t>
      </w:r>
      <w:r>
        <w:t>3s+4s set twice, cross RH &amp; dance RH across 1/2 way</w:t>
      </w:r>
    </w:p>
    <w:p w:rsidR="00B11EB3" w:rsidRDefault="00B11EB3" w:rsidP="00B11EB3">
      <w:pPr>
        <w:pStyle w:val="DanceBody"/>
      </w:pPr>
      <w:r>
        <w:t xml:space="preserve"> 9-16</w:t>
      </w:r>
      <w:r>
        <w:tab/>
        <w:t>1s &amp; 3s set, petronella turn into centre &amp; turn partner RH</w:t>
      </w:r>
    </w:p>
    <w:p w:rsidR="00B11EB3" w:rsidRDefault="00B11EB3" w:rsidP="00B11EB3">
      <w:pPr>
        <w:pStyle w:val="DanceBody"/>
      </w:pPr>
      <w:r>
        <w:t>17-24</w:t>
      </w:r>
      <w:r>
        <w:tab/>
        <w:t>1s+3s dance RSh reel of 4 ending 1s in 2</w:t>
      </w:r>
      <w:r w:rsidRPr="00972EEB">
        <w:t>nd</w:t>
      </w:r>
      <w:r>
        <w:t xml:space="preserve"> place &amp; 3s in 4</w:t>
      </w:r>
      <w:r w:rsidRPr="00972EEB">
        <w:t>th</w:t>
      </w:r>
      <w:r>
        <w:t xml:space="preserve"> place</w:t>
      </w:r>
    </w:p>
    <w:p w:rsidR="00B11EB3" w:rsidRDefault="00B11EB3" w:rsidP="00B11EB3">
      <w:pPr>
        <w:pStyle w:val="DanceBody"/>
        <w:keepNext w:val="0"/>
      </w:pPr>
      <w:r>
        <w:t>25-32</w:t>
      </w:r>
      <w:r>
        <w:tab/>
        <w:t>1s+4s</w:t>
      </w:r>
      <w:r w:rsidRPr="007F0D5A">
        <w:rPr>
          <w:b/>
        </w:rPr>
        <w:t xml:space="preserve"> also </w:t>
      </w:r>
      <w:r>
        <w:t>3s+5s set twice, cross LH &amp; dance LH across 1/2 way.  2 4 1 5 3</w:t>
      </w:r>
    </w:p>
    <w:p w:rsidR="00B11EB3" w:rsidRDefault="00B11EB3" w:rsidP="00B11EB3"/>
    <w:p w:rsidR="00B11EB3" w:rsidRDefault="00B11EB3" w:rsidP="00B11EB3">
      <w:pPr>
        <w:pStyle w:val="Minicrib"/>
      </w:pPr>
      <w:r>
        <w:t>A SAFE JOURNEY HAME  (J8x40)  3C (4C set)</w:t>
      </w:r>
      <w:r>
        <w:tab/>
        <w:t>E Hutchings</w:t>
      </w:r>
    </w:p>
    <w:p w:rsidR="00B11EB3" w:rsidRDefault="00B11EB3" w:rsidP="00B11EB3">
      <w:pPr>
        <w:pStyle w:val="DanceBody"/>
      </w:pPr>
      <w:r>
        <w:t xml:space="preserve"> 1- 8</w:t>
      </w:r>
      <w:r>
        <w:tab/>
        <w:t>1s+2s dance a double Fig of 8 (1s cross down to start)</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2s+3s dance a double Fig of 8 (2s cross down to start) to end 2s facing up</w:t>
      </w:r>
    </w:p>
    <w:p w:rsidR="00B11EB3" w:rsidRDefault="00B11EB3" w:rsidP="00B11EB3">
      <w:pPr>
        <w:pStyle w:val="DanceBody"/>
      </w:pPr>
      <w:r>
        <w:t>25-32</w:t>
      </w:r>
      <w:r>
        <w:tab/>
        <w:t>1s followed by 2s dance down the middle &amp; up (with 2s leading)</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SAGA STRATHSPEY  (S3x32)  3C set</w:t>
      </w:r>
      <w:r>
        <w:tab/>
        <w:t>Trevor Rayner  Pensioner's Coll</w:t>
      </w:r>
    </w:p>
    <w:p w:rsidR="00B11EB3" w:rsidRPr="00FE7E35" w:rsidRDefault="00B11EB3" w:rsidP="00B11EB3">
      <w:pPr>
        <w:pStyle w:val="DanceBody"/>
      </w:pPr>
      <w:r w:rsidRPr="00FE7E35">
        <w:t xml:space="preserve"> 1- 4</w:t>
      </w:r>
      <w:r w:rsidRPr="00FE7E35">
        <w:tab/>
        <w:t>1s &amp; 3s set &amp; change places RH on sides</w:t>
      </w:r>
      <w:r w:rsidRPr="00BA6B4D">
        <w:rPr>
          <w:b/>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B11EB3" w:rsidRPr="00FE7E35" w:rsidRDefault="00B11EB3" w:rsidP="00B11EB3">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rPr>
        <w:t xml:space="preserve"> while </w:t>
      </w:r>
      <w:r w:rsidRPr="00FE7E35">
        <w:t>3s &amp; 1s set</w:t>
      </w:r>
      <w:r>
        <w:t xml:space="preserve"> bars 7-8</w:t>
      </w:r>
    </w:p>
    <w:p w:rsidR="00B11EB3" w:rsidRDefault="00B11EB3" w:rsidP="00B11EB3">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B11EB3" w:rsidRPr="00FE7E35" w:rsidRDefault="00B11EB3" w:rsidP="00B11EB3">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B11EB3" w:rsidRPr="00FE7E35" w:rsidRDefault="00B11EB3" w:rsidP="00B11EB3">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B11EB3" w:rsidRPr="00FE7E35" w:rsidRDefault="00B11EB3" w:rsidP="00B11EB3">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rPr>
        <w:t xml:space="preserve"> while </w:t>
      </w:r>
      <w:r w:rsidRPr="00FE7E35">
        <w:t>2s dance up to 1</w:t>
      </w:r>
      <w:r w:rsidRPr="00972EEB">
        <w:t>st</w:t>
      </w:r>
      <w:r w:rsidRPr="00FE7E35">
        <w:t xml:space="preserve"> place</w:t>
      </w:r>
      <w:r w:rsidRPr="009C1568">
        <w:t xml:space="preserve"> &amp;</w:t>
      </w:r>
      <w:r w:rsidRPr="00BA6B4D">
        <w:rPr>
          <w:b/>
        </w:rPr>
        <w:t xml:space="preserve"> </w:t>
      </w:r>
      <w:r>
        <w:t>1s cast</w:t>
      </w:r>
      <w:r w:rsidRPr="00FE7E35">
        <w:t xml:space="preserve"> to 3</w:t>
      </w:r>
      <w:r w:rsidRPr="00972EEB">
        <w:t>rd</w:t>
      </w:r>
      <w:r w:rsidRPr="00FE7E35">
        <w:t xml:space="preserve"> place</w:t>
      </w:r>
    </w:p>
    <w:p w:rsidR="00B11EB3" w:rsidRDefault="00B11EB3" w:rsidP="00B11EB3">
      <w:pPr>
        <w:pStyle w:val="DanceBody"/>
        <w:keepNext w:val="0"/>
      </w:pPr>
      <w:r w:rsidRPr="00FE7E35">
        <w:t>25-32</w:t>
      </w:r>
      <w:r w:rsidRPr="00FE7E35">
        <w:tab/>
        <w:t>All circle 6H round &amp; back</w:t>
      </w:r>
      <w:r>
        <w:t>.  2 3 1</w:t>
      </w:r>
    </w:p>
    <w:p w:rsidR="00B11EB3" w:rsidRDefault="00B11EB3" w:rsidP="00B11EB3"/>
    <w:p w:rsidR="00B11EB3" w:rsidRDefault="00B11EB3" w:rsidP="00B11EB3">
      <w:pPr>
        <w:pStyle w:val="Minicrib"/>
      </w:pPr>
      <w:r>
        <w:t>SAGE &amp; SALSA  (M-3x(S16+R16))  3C set</w:t>
      </w:r>
      <w:r>
        <w:tab/>
        <w:t>J Lataille  Still Enough to Dance</w:t>
      </w:r>
    </w:p>
    <w:p w:rsidR="00B11EB3" w:rsidRPr="000A542E" w:rsidRDefault="00B11EB3" w:rsidP="00B11EB3">
      <w:pPr>
        <w:pStyle w:val="DanceBody"/>
      </w:pPr>
      <w:r>
        <w:t>Strathspey</w:t>
      </w:r>
    </w:p>
    <w:p w:rsidR="00B11EB3" w:rsidRPr="000A542E" w:rsidRDefault="00B11EB3" w:rsidP="00B11EB3">
      <w:pPr>
        <w:pStyle w:val="DanceBody"/>
      </w:pPr>
      <w:r>
        <w:t xml:space="preserve"> 1-  8</w:t>
      </w:r>
      <w:r>
        <w:tab/>
      </w:r>
      <w:r w:rsidRPr="000A542E">
        <w:t>1s set &amp; cast 1 place, dance between 3s &amp; cast to face 1</w:t>
      </w:r>
      <w:r w:rsidRPr="00972EEB">
        <w:t>st</w:t>
      </w:r>
      <w:r w:rsidRPr="000A542E">
        <w:t xml:space="preserve"> corners</w:t>
      </w:r>
    </w:p>
    <w:p w:rsidR="00B11EB3" w:rsidRDefault="00B11EB3" w:rsidP="00B11EB3">
      <w:pPr>
        <w:pStyle w:val="DanceBody"/>
      </w:pPr>
      <w:r>
        <w:t xml:space="preserve"> 9-16</w:t>
      </w:r>
      <w:r>
        <w:tab/>
        <w:t>Turn corner, partner, corner &amp; 3/4 turn partner…</w:t>
      </w:r>
    </w:p>
    <w:p w:rsidR="00B11EB3" w:rsidRDefault="00B11EB3" w:rsidP="00B11EB3">
      <w:pPr>
        <w:pStyle w:val="DanceBody"/>
      </w:pPr>
      <w:r>
        <w:t>Reel</w:t>
      </w:r>
    </w:p>
    <w:p w:rsidR="00B11EB3" w:rsidRPr="000A542E" w:rsidRDefault="00B11EB3" w:rsidP="00B11EB3">
      <w:pPr>
        <w:pStyle w:val="DanceBody"/>
      </w:pPr>
      <w:r>
        <w:t>17-24</w:t>
      </w:r>
      <w:r>
        <w:tab/>
        <w:t>1s dance RH across (1L with 2s, 1M with 3s), 1s dance LH across with other couple</w:t>
      </w:r>
    </w:p>
    <w:p w:rsidR="00B11EB3" w:rsidRDefault="00B11EB3" w:rsidP="00B11EB3">
      <w:pPr>
        <w:pStyle w:val="DanceBody"/>
        <w:keepNext w:val="0"/>
      </w:pPr>
      <w:r>
        <w:t>25-32</w:t>
      </w:r>
      <w:r>
        <w:tab/>
        <w:t>All set in double triangle formation up/down &amp; 1s petronella turn to 2</w:t>
      </w:r>
      <w:r w:rsidRPr="00972EEB">
        <w:t>nd</w:t>
      </w:r>
      <w:r>
        <w:t xml:space="preserve"> places opposite sides, 1s cross RH &amp; cast to bottom</w:t>
      </w:r>
    </w:p>
    <w:p w:rsidR="00B11EB3" w:rsidRDefault="00B11EB3" w:rsidP="00B11EB3"/>
    <w:p w:rsidR="00B11EB3" w:rsidRDefault="00B11EB3" w:rsidP="00B11EB3">
      <w:pPr>
        <w:pStyle w:val="Minicrib"/>
      </w:pPr>
      <w:r>
        <w:t>SAILING DAYS ON THE PENOBSCOT  (S4x32)  4C set</w:t>
      </w:r>
      <w:r>
        <w:tab/>
        <w:t>Ed Porter  Nova Scotia Collection 2017</w:t>
      </w:r>
    </w:p>
    <w:p w:rsidR="00B11EB3" w:rsidRDefault="00B11EB3" w:rsidP="00B11EB3">
      <w:pPr>
        <w:pStyle w:val="DanceBody"/>
      </w:pPr>
      <w:r>
        <w:t xml:space="preserve"> 1- 8</w:t>
      </w:r>
      <w:r>
        <w:tab/>
        <w:t xml:space="preserve">1s+2s </w:t>
      </w:r>
      <w:r>
        <w:rPr>
          <w:b/>
        </w:rPr>
        <w:t>also</w:t>
      </w:r>
      <w:r>
        <w:t xml:space="preserve"> 3s+4s dance RH across; 1s cast to 4th place </w:t>
      </w:r>
      <w:r>
        <w:rPr>
          <w:b/>
        </w:rPr>
        <w:t>while</w:t>
      </w:r>
      <w:r>
        <w:t xml:space="preserve"> 4s dance up to 1st place</w:t>
      </w:r>
    </w:p>
    <w:p w:rsidR="00B11EB3" w:rsidRDefault="00B11EB3" w:rsidP="00B11EB3">
      <w:pPr>
        <w:pStyle w:val="DanceBody"/>
      </w:pPr>
      <w:r>
        <w:t xml:space="preserve"> 9-16</w:t>
      </w:r>
      <w:r>
        <w:tab/>
        <w:t>2s+3s dance Poussette</w:t>
      </w:r>
    </w:p>
    <w:p w:rsidR="00B11EB3" w:rsidRDefault="00B11EB3" w:rsidP="00B11EB3">
      <w:pPr>
        <w:pStyle w:val="DanceBody"/>
      </w:pPr>
      <w:r>
        <w:t>17-20</w:t>
      </w:r>
      <w:r>
        <w:tab/>
        <w:t xml:space="preserve">4s cast to 4th place </w:t>
      </w:r>
      <w:r>
        <w:rPr>
          <w:b/>
        </w:rPr>
        <w:t>while</w:t>
      </w:r>
      <w:r>
        <w:t xml:space="preserve"> 1s dance up to 1st place. 1s &amp; 3s face down, 2s &amp; 4s face up</w:t>
      </w:r>
    </w:p>
    <w:p w:rsidR="00B11EB3" w:rsidRDefault="00B11EB3" w:rsidP="00B11EB3">
      <w:pPr>
        <w:pStyle w:val="DanceBody"/>
      </w:pPr>
      <w:r>
        <w:t>21-24</w:t>
      </w:r>
      <w:r>
        <w:tab/>
        <w:t xml:space="preserve">1s+2s </w:t>
      </w:r>
      <w:r>
        <w:rPr>
          <w:b/>
        </w:rPr>
        <w:t>also</w:t>
      </w:r>
      <w:r>
        <w:t xml:space="preserve"> 3s+4s set advancing &amp; pass each other; 1s+4s set advancing &amp; pass each other </w:t>
      </w:r>
      <w:r>
        <w:rPr>
          <w:b/>
        </w:rPr>
        <w:t>while</w:t>
      </w:r>
      <w:r>
        <w:t xml:space="preserve"> 2s &amp; 3s dance up/down slightly turning inwards &amp; curving into 1st/4th place</w:t>
      </w:r>
    </w:p>
    <w:p w:rsidR="00B11EB3" w:rsidRDefault="00B11EB3" w:rsidP="00B11EB3">
      <w:pPr>
        <w:pStyle w:val="DanceBody"/>
        <w:keepNext w:val="0"/>
      </w:pPr>
      <w:r>
        <w:t>25-32</w:t>
      </w:r>
      <w:r>
        <w:tab/>
        <w:t>Reel of 4 on sides.  2 4 1 3</w:t>
      </w:r>
    </w:p>
    <w:p w:rsidR="00B11EB3" w:rsidRDefault="00B11EB3" w:rsidP="00B11EB3"/>
    <w:p w:rsidR="00B11EB3" w:rsidRDefault="00B11EB3" w:rsidP="00B11EB3">
      <w:pPr>
        <w:pStyle w:val="Minicrib"/>
      </w:pPr>
      <w:r>
        <w:t>SAILING ON SHAWNIGAN LAKE  (R3x32)  3C set</w:t>
      </w:r>
      <w:r>
        <w:tab/>
        <w:t>Wesley Clindinning  Canada's Irish Rover</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17-24</w:t>
      </w:r>
      <w:r>
        <w:tab/>
        <w:t>1s+2s Set+Link, 1s+3s Set+Link 2 3 1</w:t>
      </w:r>
    </w:p>
    <w:p w:rsidR="00B11EB3" w:rsidRDefault="00B11EB3" w:rsidP="00B11EB3">
      <w:pPr>
        <w:pStyle w:val="DanceBody"/>
        <w:keepNext w:val="0"/>
      </w:pPr>
      <w:r>
        <w:t>25-32</w:t>
      </w:r>
      <w:r>
        <w:tab/>
        <w:t>All dance 6H round to the left for 6 steps, pivot &amp; chase back to places</w:t>
      </w:r>
    </w:p>
    <w:p w:rsidR="00B11EB3" w:rsidRDefault="00B11EB3" w:rsidP="00B11EB3"/>
    <w:p w:rsidR="00B11EB3" w:rsidRDefault="00B11EB3" w:rsidP="00B11EB3">
      <w:pPr>
        <w:pStyle w:val="Minicrib"/>
      </w:pPr>
      <w:r>
        <w:t>SAILING TO SALTSPRING  (J3x32)  3C set</w:t>
      </w:r>
      <w:r>
        <w:tab/>
        <w:t>Wesley Clindinning  Canada's Irish Rover</w:t>
      </w:r>
    </w:p>
    <w:p w:rsidR="00B11EB3" w:rsidRDefault="00B11EB3" w:rsidP="00B11EB3">
      <w:pPr>
        <w:pStyle w:val="DanceBody"/>
      </w:pPr>
      <w:r>
        <w:t xml:space="preserve"> 1- 8</w:t>
      </w:r>
      <w:r>
        <w:tab/>
        <w:t>1s+2s+3s dance reflection reels of 3 on own sides touching hands when possible (1s in/down, 2s out/up, 3s in/up to start)</w:t>
      </w:r>
    </w:p>
    <w:p w:rsidR="00B11EB3" w:rsidRDefault="00B11EB3" w:rsidP="00B11EB3">
      <w:pPr>
        <w:pStyle w:val="DanceBody"/>
      </w:pPr>
      <w:r>
        <w:t xml:space="preserve"> 9-16</w:t>
      </w:r>
      <w:r>
        <w:tab/>
        <w:t>1s slip step down the middle &amp; back to place</w:t>
      </w:r>
    </w:p>
    <w:p w:rsidR="00B11EB3" w:rsidRDefault="00B11EB3" w:rsidP="00B11EB3">
      <w:pPr>
        <w:pStyle w:val="DanceBody"/>
      </w:pPr>
      <w:r>
        <w:t>17-24</w:t>
      </w:r>
      <w:r>
        <w:tab/>
        <w:t>1s 1.1/2 turn 2s (1L+2L LH, 1M+2M RH), 1s 1.1/2 turn 3s (with other hand)</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SAILOR  (R8x32)  3C (4C set)</w:t>
      </w:r>
      <w:r>
        <w:tab/>
        <w:t>RSCDS Bk 24</w:t>
      </w:r>
    </w:p>
    <w:p w:rsidR="00B11EB3" w:rsidRDefault="00B11EB3" w:rsidP="00B11EB3">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B11EB3" w:rsidRDefault="00B11EB3" w:rsidP="00B11EB3">
      <w:pPr>
        <w:pStyle w:val="DanceBody"/>
      </w:pPr>
      <w:r>
        <w:t xml:space="preserve"> 9-16</w:t>
      </w:r>
      <w:r>
        <w:tab/>
        <w:t>1s (turning to right) dance RSh reels of 3 across &amp; 1s end passing LSh to 2</w:t>
      </w:r>
      <w:r w:rsidRPr="00972EEB">
        <w:t>nd</w:t>
      </w:r>
      <w:r>
        <w:t xml:space="preserve"> place on opposite sides</w:t>
      </w:r>
    </w:p>
    <w:p w:rsidR="00B11EB3" w:rsidRDefault="00B11EB3" w:rsidP="00B11EB3">
      <w:pPr>
        <w:pStyle w:val="DanceBody"/>
      </w:pPr>
      <w:r>
        <w:t>17-24</w:t>
      </w:r>
      <w:r>
        <w:tab/>
        <w:t>1s lead down for 2 bars &amp; lead up, cross at the top &amp; cast to 2</w:t>
      </w:r>
      <w:r w:rsidRPr="00972EEB">
        <w:t>nd</w:t>
      </w:r>
      <w:r>
        <w:t xml:space="preserve"> place on own sides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SAILOR'S GUIDE  (R8x32)  3C (4C Set)</w:t>
      </w:r>
      <w:r>
        <w:tab/>
        <w:t>Barry Skelton  Dolphin Bk</w:t>
      </w:r>
    </w:p>
    <w:p w:rsidR="00B11EB3" w:rsidRDefault="00B11EB3" w:rsidP="00B11EB3">
      <w:pPr>
        <w:pStyle w:val="DanceBody"/>
      </w:pPr>
      <w:r>
        <w:t xml:space="preserve"> 1- 8</w:t>
      </w:r>
      <w:r>
        <w:tab/>
        <w:t>1s cross RH, cast 1 place, dance 1/2 reels of 3 across (Lady with 2s &amp; Man with 3s) &amp; 1s end facing 1st corners</w:t>
      </w:r>
    </w:p>
    <w:p w:rsidR="00B11EB3" w:rsidRDefault="00B11EB3" w:rsidP="00B11EB3">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B11EB3" w:rsidRDefault="00B11EB3" w:rsidP="00B11EB3">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B11EB3" w:rsidRDefault="00B11EB3" w:rsidP="00B11EB3">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B11EB3" w:rsidRDefault="00B11EB3" w:rsidP="00B11EB3"/>
    <w:p w:rsidR="00B11EB3" w:rsidRDefault="00B11EB3" w:rsidP="00B11EB3">
      <w:pPr>
        <w:pStyle w:val="Minicrib"/>
      </w:pPr>
      <w:r>
        <w:t>SAINT ANDREW'S DAY  (R8x32)  3C (4C set)</w:t>
      </w:r>
      <w:r>
        <w:tab/>
        <w:t>RSCDS Bk 24</w:t>
      </w:r>
    </w:p>
    <w:p w:rsidR="00B11EB3" w:rsidRDefault="00B11EB3" w:rsidP="00B11EB3">
      <w:pPr>
        <w:pStyle w:val="DanceBody"/>
      </w:pPr>
      <w:r>
        <w:t xml:space="preserve"> 1- 8</w:t>
      </w:r>
      <w:r>
        <w:tab/>
        <w:t>1s, followed by 2s, cast on own sides below 3s, meet &amp; lead up to top, 1s cast, pass LSh to face 1</w:t>
      </w:r>
      <w:r w:rsidRPr="00972EEB">
        <w:t>st</w:t>
      </w:r>
      <w:r>
        <w:t xml:space="preserve"> corners</w:t>
      </w:r>
      <w:r w:rsidRPr="00BA6B4D">
        <w:rPr>
          <w:b/>
        </w:rPr>
        <w:t xml:space="preserve"> while </w:t>
      </w:r>
      <w:r>
        <w:t>2s dance up to top</w:t>
      </w:r>
    </w:p>
    <w:p w:rsidR="00B11EB3" w:rsidRDefault="00B11EB3" w:rsidP="00B11EB3">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B11EB3" w:rsidRDefault="00B11EB3" w:rsidP="00B11EB3">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B11EB3" w:rsidRDefault="00B11EB3" w:rsidP="00B11EB3">
      <w:pPr>
        <w:pStyle w:val="DanceBody"/>
        <w:keepNext w:val="0"/>
      </w:pPr>
      <w:r>
        <w:t>25-32</w:t>
      </w:r>
      <w:r>
        <w:tab/>
        <w:t>1M with 2L+3L</w:t>
      </w:r>
      <w:r w:rsidRPr="007F0D5A">
        <w:rPr>
          <w:b/>
        </w:rPr>
        <w:t xml:space="preserve"> also </w:t>
      </w:r>
      <w:r>
        <w:t>1L with 2M+3M circle 3H round to left (4 bars), &amp; dance 1/2 Double Triangles &amp; petronella turn to end in 2</w:t>
      </w:r>
      <w:r w:rsidRPr="00972EEB">
        <w:t>nd</w:t>
      </w:r>
      <w:r>
        <w:t xml:space="preserve"> place own side</w:t>
      </w:r>
    </w:p>
    <w:p w:rsidR="00B11EB3" w:rsidRDefault="00B11EB3" w:rsidP="00B11EB3"/>
    <w:p w:rsidR="00B11EB3" w:rsidRDefault="00B11EB3" w:rsidP="00B11EB3">
      <w:pPr>
        <w:pStyle w:val="Minicrib"/>
      </w:pPr>
      <w:r>
        <w:t>SAINT COLUMBA'S REEL  (S3x32)  3C Set</w:t>
      </w:r>
      <w:r>
        <w:tab/>
        <w:t>John Bowie Dickson  Cockleroy Collection</w:t>
      </w:r>
    </w:p>
    <w:p w:rsidR="00B11EB3" w:rsidRDefault="00B11EB3" w:rsidP="00B11EB3">
      <w:pPr>
        <w:pStyle w:val="DanceBody"/>
      </w:pPr>
      <w:r>
        <w:t xml:space="preserve"> 1- 8</w:t>
      </w:r>
      <w:r>
        <w:tab/>
        <w:t>1s set, cross down RH (2s step up 3-4), 1s set, turn 3/4 LH to face 1st corners</w:t>
      </w:r>
    </w:p>
    <w:p w:rsidR="00B11EB3" w:rsidRDefault="00B11EB3" w:rsidP="00B11EB3">
      <w:pPr>
        <w:pStyle w:val="DanceBody"/>
      </w:pPr>
      <w:r>
        <w:t xml:space="preserve"> 9-16</w:t>
      </w:r>
      <w:r>
        <w:tab/>
        <w:t>1s dance 1/2 diagonal reel of 4 with 1st corners, 1s pass LSh to dance 1/2 diagonal reel of 4 with 2nd corners. 1s finish between end couples facing 3rd corners (1M between 2s, 1L between 3s)</w:t>
      </w:r>
    </w:p>
    <w:p w:rsidR="00B11EB3" w:rsidRDefault="00B11EB3" w:rsidP="00B11EB3">
      <w:pPr>
        <w:pStyle w:val="DanceBody"/>
      </w:pPr>
      <w:r>
        <w:t>17-24</w:t>
      </w:r>
      <w:r>
        <w:tab/>
        <w:t>1s dance LSh reels of 3 across, 1s finish in centre facing each other, 1M below 1L</w:t>
      </w:r>
    </w:p>
    <w:p w:rsidR="00B11EB3" w:rsidRDefault="00B11EB3" w:rsidP="00B11EB3">
      <w:pPr>
        <w:pStyle w:val="DanceBody"/>
        <w:keepNext w:val="0"/>
      </w:pPr>
      <w:r>
        <w:t>25-32</w:t>
      </w:r>
      <w:r>
        <w:tab/>
        <w:t>1s set to partner, turn RH to 2nd place opposite sides, 2s+1s+3s set &amp; cross RH. End 3 1 2</w:t>
      </w:r>
    </w:p>
    <w:p w:rsidR="00B11EB3" w:rsidRDefault="00B11EB3" w:rsidP="00B11EB3"/>
    <w:p w:rsidR="00B11EB3" w:rsidRDefault="00B11EB3" w:rsidP="00B11EB3">
      <w:pPr>
        <w:pStyle w:val="Minicrib"/>
      </w:pPr>
      <w:r>
        <w:t>SAINT COLUMBA'S STRATHSPEY  (S5x32)  5C set</w:t>
      </w:r>
      <w:r>
        <w:tab/>
        <w:t>Vicky Sproule &amp; Sadie Gillan</w:t>
      </w:r>
    </w:p>
    <w:p w:rsidR="00B11EB3" w:rsidRPr="00240ABD" w:rsidRDefault="00B11EB3" w:rsidP="00B11EB3">
      <w:pPr>
        <w:pStyle w:val="DanceBody"/>
      </w:pPr>
      <w:r w:rsidRPr="00240ABD">
        <w:t xml:space="preserve"> 1- 8</w:t>
      </w:r>
      <w:r w:rsidRPr="00240ABD">
        <w:tab/>
        <w:t>2s+4s dance RH across, 2s dance up</w:t>
      </w:r>
      <w:r w:rsidRPr="00240ABD">
        <w:rPr>
          <w:b/>
        </w:rPr>
        <w:t xml:space="preserve"> while </w:t>
      </w:r>
      <w:r w:rsidRPr="00240ABD">
        <w:t>4s dance down, 2s &amp; 4s casting round ends on own sides to face 1st corners</w:t>
      </w:r>
    </w:p>
    <w:p w:rsidR="00B11EB3" w:rsidRPr="00240ABD" w:rsidRDefault="00B11EB3" w:rsidP="00B11EB3">
      <w:pPr>
        <w:pStyle w:val="DanceBody"/>
      </w:pPr>
      <w:r w:rsidRPr="00240ABD">
        <w:t xml:space="preserve"> 9-16</w:t>
      </w:r>
      <w:r w:rsidRPr="00240ABD">
        <w:tab/>
        <w:t>2s+4s Pass+Turn with 1st corners, pass partner LSh &amp; Pass+Turn with 2nd corners &amp; into centre facing partner (L facing down M up)</w:t>
      </w:r>
    </w:p>
    <w:p w:rsidR="00B11EB3" w:rsidRPr="00240ABD" w:rsidRDefault="00B11EB3" w:rsidP="00B11EB3">
      <w:pPr>
        <w:pStyle w:val="DanceBody"/>
      </w:pPr>
      <w:r w:rsidRPr="00240ABD">
        <w:t>17-24</w:t>
      </w:r>
      <w:r w:rsidRPr="00240ABD">
        <w:tab/>
        <w:t>2s+4s dance reel of 4 ending in original places on sides</w:t>
      </w:r>
    </w:p>
    <w:p w:rsidR="00B11EB3" w:rsidRPr="00240ABD" w:rsidRDefault="00B11EB3" w:rsidP="00B11EB3">
      <w:pPr>
        <w:pStyle w:val="DanceBody"/>
        <w:keepNext w:val="0"/>
      </w:pPr>
      <w:r w:rsidRPr="00240ABD">
        <w:t>25-32</w:t>
      </w:r>
      <w:r w:rsidRPr="00240ABD">
        <w:tab/>
        <w:t>2s &amp; 4s set &amp; cast down 1 place</w:t>
      </w:r>
      <w:r w:rsidRPr="00240ABD">
        <w:rPr>
          <w:b/>
        </w:rPr>
        <w:t xml:space="preserve"> while </w:t>
      </w:r>
      <w:r w:rsidRPr="00240ABD">
        <w:t>3s &amp; 5s set &amp; dance up 1 place, 1s &amp; 2s turn RH &amp; cast down 1 place.  3 1 5 2 4</w:t>
      </w:r>
    </w:p>
    <w:p w:rsidR="00B11EB3" w:rsidRDefault="00B11EB3" w:rsidP="00B11EB3"/>
    <w:p w:rsidR="00B11EB3" w:rsidRDefault="00B11EB3" w:rsidP="00B11EB3">
      <w:pPr>
        <w:pStyle w:val="Minicrib"/>
      </w:pPr>
      <w:r>
        <w:t>SAINT GILES  (J4x40)  Sq.Set</w:t>
      </w:r>
      <w:r>
        <w:tab/>
        <w:t>Sheldon &amp; Swirles</w:t>
      </w:r>
    </w:p>
    <w:p w:rsidR="00B11EB3" w:rsidRPr="00BB235B" w:rsidRDefault="00B11EB3" w:rsidP="00B11EB3">
      <w:pPr>
        <w:pStyle w:val="DanceBody"/>
      </w:pPr>
      <w:r w:rsidRPr="00BB235B">
        <w:t xml:space="preserve"> 1- 8</w:t>
      </w:r>
      <w:r w:rsidRPr="00BB235B">
        <w:tab/>
        <w:t>All Adv+Ret &amp; turn partner LH into…</w:t>
      </w:r>
    </w:p>
    <w:p w:rsidR="00B11EB3" w:rsidRPr="00BB235B" w:rsidRDefault="00B11EB3" w:rsidP="00B11EB3">
      <w:pPr>
        <w:pStyle w:val="DanceBody"/>
        <w:rPr>
          <w:b/>
        </w:rPr>
      </w:pPr>
      <w:r w:rsidRPr="00BB235B">
        <w:t xml:space="preserve"> 9-16</w:t>
      </w:r>
      <w:r w:rsidRPr="00BB235B">
        <w:tab/>
        <w:t>All</w:t>
      </w:r>
      <w:r w:rsidRPr="00BB235B">
        <w:rPr>
          <w:b/>
        </w:rPr>
        <w:t xml:space="preserve"> </w:t>
      </w:r>
      <w:r w:rsidRPr="00BB235B">
        <w:t>dance double Ladies' Chain (Ladies dancing 1/2 RH across in centre)</w:t>
      </w:r>
      <w:r w:rsidRPr="00BB235B">
        <w:rPr>
          <w:b/>
        </w:rPr>
        <w:tab/>
      </w:r>
    </w:p>
    <w:p w:rsidR="00B11EB3" w:rsidRPr="00BB235B" w:rsidRDefault="00B11EB3" w:rsidP="00B11EB3">
      <w:pPr>
        <w:pStyle w:val="DanceBody"/>
      </w:pPr>
      <w:r w:rsidRPr="00BB235B">
        <w:t>17-24</w:t>
      </w:r>
      <w:r w:rsidRPr="00BB235B">
        <w:tab/>
        <w:t>1s Promenade round in allemande hold acknowledging each couple in turn</w:t>
      </w:r>
    </w:p>
    <w:p w:rsidR="00B11EB3" w:rsidRPr="00BB235B" w:rsidRDefault="00B11EB3" w:rsidP="00B11EB3">
      <w:pPr>
        <w:pStyle w:val="DanceBody"/>
      </w:pPr>
      <w:r w:rsidRPr="00BB235B">
        <w:t>25-32</w:t>
      </w:r>
      <w:r w:rsidRPr="00BB235B">
        <w:tab/>
        <w:t>1st Lady changes place RH with corner, then 2nd Lady changes place RH with corner, then 3L &amp; then 4L</w:t>
      </w:r>
    </w:p>
    <w:p w:rsidR="00B11EB3" w:rsidRPr="00BB235B" w:rsidRDefault="00B11EB3" w:rsidP="00B11EB3">
      <w:pPr>
        <w:pStyle w:val="DanceBody"/>
        <w:keepNext w:val="0"/>
      </w:pPr>
      <w:r w:rsidRPr="00BB235B">
        <w:t>33-40</w:t>
      </w:r>
      <w:r w:rsidRPr="00BB235B">
        <w:tab/>
        <w:t>All with new partner Promenade clockwise (Men on outside) once round</w:t>
      </w:r>
    </w:p>
    <w:p w:rsidR="00B11EB3" w:rsidRDefault="00B11EB3" w:rsidP="00B11EB3"/>
    <w:p w:rsidR="00B11EB3" w:rsidRDefault="00B11EB3" w:rsidP="00B11EB3">
      <w:pPr>
        <w:pStyle w:val="Minicrib"/>
      </w:pPr>
      <w:r>
        <w:t>THE SAINT JOHN RIVER  (S4x32)  4C set</w:t>
      </w:r>
      <w:r>
        <w:tab/>
        <w:t>Prudence Edwards  New Brunswick Coll</w:t>
      </w:r>
    </w:p>
    <w:p w:rsidR="00B11EB3" w:rsidRDefault="00B11EB3" w:rsidP="00B11EB3">
      <w:pPr>
        <w:pStyle w:val="DanceBody"/>
      </w:pPr>
      <w:r>
        <w:t xml:space="preserve"> 1- 4</w:t>
      </w:r>
      <w:r>
        <w:tab/>
        <w:t>1L followed by partner casts 1 place, crosses, casts down behind 3</w:t>
      </w:r>
      <w:r w:rsidRPr="00972EEB">
        <w:t>rd</w:t>
      </w:r>
      <w:r>
        <w:t xml:space="preserve"> Man</w:t>
      </w:r>
    </w:p>
    <w:p w:rsidR="00B11EB3" w:rsidRDefault="00B11EB3" w:rsidP="00B11EB3">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B11EB3" w:rsidRDefault="00B11EB3" w:rsidP="00B11EB3">
      <w:pPr>
        <w:pStyle w:val="DanceBody"/>
      </w:pPr>
      <w:r>
        <w:t xml:space="preserve"> 9-16</w:t>
      </w:r>
      <w:r>
        <w:tab/>
        <w:t>1s dance up 1 place under 4s arch (2 bars), turn 2H 1.1/2 times (4 bars), dance up under 2s arch to original places</w:t>
      </w:r>
    </w:p>
    <w:p w:rsidR="00B11EB3" w:rsidRDefault="00B11EB3" w:rsidP="00B11EB3">
      <w:pPr>
        <w:pStyle w:val="DanceBody"/>
      </w:pPr>
      <w:r>
        <w:t>17-20</w:t>
      </w:r>
      <w:r>
        <w:tab/>
        <w:t>1s followed by 2s+3s+4s lead down the middle (2s, 3s &amp; 4s dance up sides to start)</w:t>
      </w:r>
    </w:p>
    <w:p w:rsidR="00B11EB3" w:rsidRDefault="00B11EB3" w:rsidP="00B11EB3">
      <w:pPr>
        <w:pStyle w:val="DanceBody"/>
      </w:pPr>
      <w:r>
        <w:t>21-24</w:t>
      </w:r>
      <w:r>
        <w:tab/>
        <w:t>When 4s meet at top they touch hands  &amp; then 4s followed by 3s, 2s &amp; 1s cast back to places</w:t>
      </w:r>
    </w:p>
    <w:p w:rsidR="00B11EB3" w:rsidRDefault="00B11EB3" w:rsidP="00B11EB3">
      <w:pPr>
        <w:pStyle w:val="DanceBody"/>
        <w:keepNext w:val="0"/>
      </w:pPr>
      <w:r>
        <w:t>25-32</w:t>
      </w:r>
      <w:r>
        <w:tab/>
        <w:t>All dance DoSiDo with partners, 1s change places on sides with 2s RH, with 3s LH &amp; 4s with RH</w:t>
      </w:r>
    </w:p>
    <w:p w:rsidR="00B11EB3" w:rsidRDefault="00B11EB3" w:rsidP="00B11EB3"/>
    <w:p w:rsidR="00B11EB3" w:rsidRDefault="00B11EB3" w:rsidP="00B11EB3">
      <w:pPr>
        <w:pStyle w:val="Minicrib"/>
      </w:pPr>
      <w:r>
        <w:t>SAINT JOHNSTOUN REEL  (R8x32)  3C (4C set)</w:t>
      </w:r>
      <w:r>
        <w:tab/>
        <w:t>W Innes Russell and John Williamson  Book of Perth Dances</w:t>
      </w:r>
    </w:p>
    <w:p w:rsidR="00B11EB3" w:rsidRDefault="00B11EB3" w:rsidP="00B11EB3">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11EB3" w:rsidRDefault="00B11EB3" w:rsidP="00B11EB3">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11EB3" w:rsidRDefault="00B11EB3" w:rsidP="00B11EB3">
      <w:pPr>
        <w:pStyle w:val="DanceBody"/>
      </w:pPr>
      <w:r>
        <w:t>17-24</w:t>
      </w:r>
      <w:r>
        <w:tab/>
        <w:t>1s lead down &amp; back (2s step in Bar 24)</w:t>
      </w:r>
    </w:p>
    <w:p w:rsidR="00B11EB3" w:rsidRDefault="00B11EB3" w:rsidP="00B11EB3">
      <w:pPr>
        <w:pStyle w:val="DanceBody"/>
        <w:keepNext w:val="0"/>
      </w:pPr>
      <w:r>
        <w:t>25-32</w:t>
      </w:r>
      <w:r>
        <w:tab/>
        <w:t>1s+2s dance a poussette</w:t>
      </w:r>
    </w:p>
    <w:p w:rsidR="00B11EB3" w:rsidRDefault="00B11EB3" w:rsidP="00B11EB3"/>
    <w:p w:rsidR="00B11EB3" w:rsidRDefault="00B11EB3" w:rsidP="00B11EB3">
      <w:pPr>
        <w:pStyle w:val="Minicrib"/>
      </w:pPr>
      <w:r>
        <w:t>THE SAINT LAWRENCE COURT  (R4x40)  4C set</w:t>
      </w:r>
      <w:r>
        <w:tab/>
        <w:t>Neil M Grant</w:t>
      </w:r>
    </w:p>
    <w:p w:rsidR="00B11EB3" w:rsidRDefault="00B11EB3" w:rsidP="00B11EB3">
      <w:pPr>
        <w:pStyle w:val="DanceBody"/>
      </w:pPr>
      <w:r>
        <w:t xml:space="preserve"> 1- 8</w:t>
      </w:r>
      <w:r>
        <w:tab/>
        <w:t>1M+2L set twice &amp; turn RH</w:t>
      </w:r>
      <w:r w:rsidRPr="00BA6B4D">
        <w:rPr>
          <w:b/>
        </w:rPr>
        <w:t xml:space="preserve"> while </w:t>
      </w:r>
      <w:r>
        <w:t>4M+3L set twice &amp; turn LH</w:t>
      </w:r>
    </w:p>
    <w:p w:rsidR="00B11EB3" w:rsidRDefault="00B11EB3" w:rsidP="00B11EB3">
      <w:pPr>
        <w:pStyle w:val="DanceBody"/>
      </w:pPr>
      <w:r>
        <w:t xml:space="preserve"> 9-16</w:t>
      </w:r>
      <w:r>
        <w:tab/>
        <w:t>1L+2M set twice &amp; turn LH</w:t>
      </w:r>
      <w:r w:rsidRPr="00BA6B4D">
        <w:rPr>
          <w:b/>
        </w:rPr>
        <w:t xml:space="preserve"> while </w:t>
      </w:r>
      <w:r>
        <w:t>4L+3M set twice &amp; turn RH</w:t>
      </w:r>
    </w:p>
    <w:p w:rsidR="00B11EB3" w:rsidRDefault="00B11EB3" w:rsidP="00B11EB3">
      <w:pPr>
        <w:pStyle w:val="DanceBody"/>
      </w:pPr>
      <w:r>
        <w:t>17-24</w:t>
      </w:r>
      <w:r>
        <w:tab/>
        <w:t>1s+2s</w:t>
      </w:r>
      <w:r w:rsidRPr="007F0D5A">
        <w:rPr>
          <w:b/>
        </w:rPr>
        <w:t xml:space="preserve"> also </w:t>
      </w:r>
      <w:r>
        <w:t>3s+4s dance Allemande</w:t>
      </w:r>
    </w:p>
    <w:p w:rsidR="00B11EB3" w:rsidRDefault="00B11EB3" w:rsidP="00B11EB3">
      <w:pPr>
        <w:pStyle w:val="DanceBody"/>
      </w:pPr>
      <w:r>
        <w:t>25-32</w:t>
      </w:r>
      <w:r>
        <w:tab/>
        <w:t>1s+4s (Middle couples) set diagonally in &amp; petronella on one place &amp; repeat</w:t>
      </w:r>
    </w:p>
    <w:p w:rsidR="00B11EB3" w:rsidRDefault="00B11EB3" w:rsidP="00B11EB3">
      <w:pPr>
        <w:pStyle w:val="DanceBody"/>
        <w:keepNext w:val="0"/>
      </w:pPr>
      <w:r>
        <w:t>33-40</w:t>
      </w:r>
      <w:r>
        <w:tab/>
        <w:t>1s/4s dance 1/2 Fig of 8 round 3s/2s &amp; turn RH to 2 4 1 3</w:t>
      </w:r>
    </w:p>
    <w:p w:rsidR="00B11EB3" w:rsidRDefault="00B11EB3" w:rsidP="00B11EB3"/>
    <w:p w:rsidR="00B11EB3" w:rsidRDefault="00B11EB3" w:rsidP="00B11EB3">
      <w:pPr>
        <w:pStyle w:val="Minicrib"/>
        <w:rPr>
          <w:lang w:val="en-US"/>
        </w:rPr>
      </w:pPr>
      <w:r>
        <w:rPr>
          <w:lang w:val="en-US"/>
        </w:rPr>
        <w:t>SAINT MUNGO'S CITY  (S4x32)  4C set</w:t>
      </w:r>
      <w:r>
        <w:rPr>
          <w:lang w:val="en-US"/>
        </w:rPr>
        <w:tab/>
        <w:t>Alasdair Brown  Glasgow 85th Anniv</w:t>
      </w:r>
    </w:p>
    <w:p w:rsidR="00B11EB3" w:rsidRDefault="00B11EB3" w:rsidP="00B11EB3">
      <w:pPr>
        <w:pStyle w:val="DanceBody"/>
      </w:pPr>
      <w:r>
        <w:t>2 chords: On 2nd chord 3s &amp; 4s cross to opp sides</w:t>
      </w:r>
    </w:p>
    <w:p w:rsidR="00B11EB3" w:rsidRPr="00543BFB" w:rsidRDefault="00B11EB3" w:rsidP="00B11EB3">
      <w:pPr>
        <w:pStyle w:val="DanceBody"/>
      </w:pPr>
      <w:r w:rsidRPr="00543BFB">
        <w:t xml:space="preserve"> 1- 8</w:t>
      </w:r>
      <w:r>
        <w:tab/>
      </w:r>
      <w:r w:rsidRPr="00543BFB">
        <w:t>1</w:t>
      </w:r>
      <w:r>
        <w:t>L</w:t>
      </w:r>
      <w:r w:rsidRPr="00543BFB">
        <w:t xml:space="preserve">+2M </w:t>
      </w:r>
      <w:r w:rsidRPr="00543BFB">
        <w:rPr>
          <w:bCs/>
        </w:rPr>
        <w:t>also</w:t>
      </w:r>
      <w:r w:rsidRPr="00543BFB">
        <w:t xml:space="preserve">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w:t>
      </w:r>
      <w:r w:rsidRPr="00543BFB">
        <w:rPr>
          <w:bCs/>
        </w:rPr>
        <w:t>also</w:t>
      </w:r>
      <w:r w:rsidRPr="00543BFB">
        <w:t xml:space="preserve"> 4</w:t>
      </w:r>
      <w:r>
        <w:t>L</w:t>
      </w:r>
      <w:r w:rsidRPr="00543BFB">
        <w:t xml:space="preserve">+3M turn LH </w:t>
      </w:r>
      <w:r>
        <w:t xml:space="preserve">1.1/2 to </w:t>
      </w:r>
      <w:r w:rsidRPr="00543BFB">
        <w:t>face partners</w:t>
      </w:r>
    </w:p>
    <w:p w:rsidR="00B11EB3" w:rsidRPr="00543BFB" w:rsidRDefault="00B11EB3" w:rsidP="00B11EB3">
      <w:pPr>
        <w:pStyle w:val="DanceBody"/>
      </w:pPr>
      <w:r w:rsidRPr="00543BFB">
        <w:t xml:space="preserve"> 9-16</w:t>
      </w:r>
      <w:r>
        <w:tab/>
      </w:r>
      <w:r w:rsidRPr="00543BFB">
        <w:t xml:space="preserve">1s+2s </w:t>
      </w:r>
      <w:r w:rsidRPr="00543BFB">
        <w:rPr>
          <w:bCs/>
        </w:rPr>
        <w:t>also</w:t>
      </w:r>
      <w:r w:rsidRPr="00543BFB">
        <w:t xml:space="preserve"> 3s+4s dance diagonal reels of </w:t>
      </w:r>
      <w:r>
        <w:t>4 across (on 1st corner diagonals) to end all back in</w:t>
      </w:r>
      <w:r w:rsidRPr="00543BFB">
        <w:t xml:space="preserve"> original places</w:t>
      </w:r>
      <w:r>
        <w:t xml:space="preserve"> 1 2 (3) (4)</w:t>
      </w:r>
    </w:p>
    <w:p w:rsidR="00B11EB3" w:rsidRPr="00543BFB" w:rsidRDefault="00B11EB3" w:rsidP="00B11EB3">
      <w:pPr>
        <w:pStyle w:val="DanceBody"/>
      </w:pPr>
      <w:r w:rsidRPr="00543BFB">
        <w:t>17-24</w:t>
      </w:r>
      <w:r>
        <w:tab/>
        <w:t>2s+3s set &amp; Petronella-in-tandem</w:t>
      </w:r>
      <w:r w:rsidRPr="00543BFB">
        <w:t xml:space="preserve"> twice </w:t>
      </w:r>
      <w:r>
        <w:t>to end 1 3 (2) (4)</w:t>
      </w:r>
    </w:p>
    <w:p w:rsidR="00B11EB3" w:rsidRDefault="00B11EB3" w:rsidP="00B11EB3">
      <w:pPr>
        <w:pStyle w:val="DanceBody"/>
        <w:keepNext w:val="0"/>
        <w:rPr>
          <w:b/>
          <w:bCs/>
        </w:rPr>
      </w:pPr>
      <w:r w:rsidRPr="00543BFB">
        <w:t>25-32</w:t>
      </w:r>
      <w:r>
        <w:tab/>
      </w:r>
      <w:r w:rsidRPr="00543BFB">
        <w:t xml:space="preserve">1s+3s </w:t>
      </w:r>
      <w:r w:rsidRPr="00543BFB">
        <w:rPr>
          <w:bCs/>
        </w:rPr>
        <w:t>also</w:t>
      </w:r>
      <w:r w:rsidRPr="00543BFB">
        <w:t xml:space="preserve"> 2s+4s dance </w:t>
      </w:r>
      <w:r>
        <w:t>'Double Knot', figure similar to normal 2 couple Knot</w:t>
      </w:r>
      <w:r w:rsidRPr="00543BFB">
        <w:t xml:space="preserve"> </w:t>
      </w:r>
      <w:r w:rsidRPr="009C517F">
        <w:rPr>
          <w:b/>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B11EB3" w:rsidRDefault="00B11EB3" w:rsidP="00B11EB3"/>
    <w:p w:rsidR="00B11EB3" w:rsidRDefault="00B11EB3" w:rsidP="00B11EB3">
      <w:pPr>
        <w:pStyle w:val="Minicrib"/>
      </w:pPr>
      <w:r>
        <w:t>SALINAS GRANDES  (R8x32)  3C (4C set)</w:t>
      </w:r>
      <w:r>
        <w:tab/>
        <w:t>James Stott  Argentine Collection 2020</w:t>
      </w:r>
    </w:p>
    <w:p w:rsidR="00B11EB3" w:rsidRDefault="00B11EB3" w:rsidP="00B11EB3">
      <w:pPr>
        <w:pStyle w:val="DanceBody"/>
      </w:pPr>
      <w:r>
        <w:t xml:space="preserve"> 1- 8</w:t>
      </w:r>
      <w:r>
        <w:tab/>
        <w:t xml:space="preserve">1M followed by 2M+3M </w:t>
      </w:r>
      <w:r>
        <w:rPr>
          <w:b/>
        </w:rPr>
        <w:t>also</w:t>
      </w:r>
      <w:r>
        <w:t xml:space="preserve"> 1L followed by 2L+3L dance in, cast on own side to 3rd place then dance up centre NHJ to top &amp; all couples take prom hold</w:t>
      </w:r>
    </w:p>
    <w:p w:rsidR="00B11EB3" w:rsidRDefault="00B11EB3" w:rsidP="00B11EB3">
      <w:pPr>
        <w:pStyle w:val="DanceBody"/>
      </w:pPr>
      <w:r>
        <w:t xml:space="preserve"> 9-16</w:t>
      </w:r>
      <w:r>
        <w:tab/>
        <w:t>1s+2s+3s dance 'Promenade Pass':</w:t>
      </w:r>
    </w:p>
    <w:p w:rsidR="00B11EB3" w:rsidRDefault="00B11EB3" w:rsidP="00B11EB3">
      <w:pPr>
        <w:pStyle w:val="DanceBody"/>
      </w:pPr>
      <w:r>
        <w:tab/>
        <w:t>9-12   All dance 4 bars of Promenade (all now on Men's side 3 2 1)</w:t>
      </w:r>
    </w:p>
    <w:p w:rsidR="00B11EB3" w:rsidRDefault="00B11EB3" w:rsidP="00B11EB3">
      <w:pPr>
        <w:pStyle w:val="DanceBody"/>
      </w:pPr>
      <w:r>
        <w:tab/>
        <w:t xml:space="preserve">13-16 2s+1s dance up 1 place in centre </w:t>
      </w:r>
      <w:r>
        <w:rPr>
          <w:b/>
        </w:rPr>
        <w:t>while</w:t>
      </w:r>
      <w:r>
        <w:t xml:space="preserve"> 3s dance down to 3rd place. 2s &amp; 3s dance out to sides as 1s pass by left to finish BtoB facing opp sides</w:t>
      </w:r>
    </w:p>
    <w:p w:rsidR="00B11EB3" w:rsidRDefault="00B11EB3" w:rsidP="00B11EB3">
      <w:pPr>
        <w:pStyle w:val="DanceBody"/>
      </w:pPr>
      <w:r>
        <w:t>17-24</w:t>
      </w:r>
      <w:r>
        <w:tab/>
        <w:t>2s+1s+3s dance Double Triangles, Bars 23-24: 1s Petronella turn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SALLY GARDENS  (S4x32)  4C set</w:t>
      </w:r>
      <w:r>
        <w:tab/>
        <w:t>J Mitchell  Whetherley Bk 11</w:t>
      </w:r>
    </w:p>
    <w:p w:rsidR="00B11EB3" w:rsidRDefault="00B11EB3" w:rsidP="00B11EB3">
      <w:pPr>
        <w:pStyle w:val="DanceBody"/>
      </w:pPr>
      <w:r>
        <w:t xml:space="preserve"> 1- 8</w:t>
      </w:r>
      <w:r>
        <w:tab/>
        <w:t>1s cast to 4</w:t>
      </w:r>
      <w:r w:rsidRPr="00972EEB">
        <w:t>th</w:t>
      </w:r>
      <w:r>
        <w:t xml:space="preserve"> place &amp; lead up to 1</w:t>
      </w:r>
      <w:r w:rsidRPr="00972EEB">
        <w:t>st</w:t>
      </w:r>
      <w:r>
        <w:t xml:space="preserve"> place</w:t>
      </w:r>
    </w:p>
    <w:p w:rsidR="00B11EB3" w:rsidRDefault="00B11EB3" w:rsidP="00B11EB3">
      <w:pPr>
        <w:pStyle w:val="DanceBody"/>
      </w:pPr>
      <w:r>
        <w:tab/>
        <w:t>as 2s set &amp; cross RH, cast to 4</w:t>
      </w:r>
      <w:r w:rsidRPr="00972EEB">
        <w:t>th</w:t>
      </w:r>
      <w:r>
        <w:t xml:space="preserve"> place &amp; cross RH</w:t>
      </w:r>
    </w:p>
    <w:p w:rsidR="00B11EB3" w:rsidRDefault="00B11EB3" w:rsidP="00B11EB3">
      <w:pPr>
        <w:pStyle w:val="DanceBody"/>
      </w:pPr>
      <w:r>
        <w:tab/>
        <w:t>as 3s dance Fig of 8 round 2</w:t>
      </w:r>
      <w:r w:rsidRPr="00972EEB">
        <w:t>nd</w:t>
      </w:r>
      <w:r>
        <w:t xml:space="preserve"> positions</w:t>
      </w:r>
    </w:p>
    <w:p w:rsidR="00B11EB3" w:rsidRDefault="00B11EB3" w:rsidP="00B11EB3">
      <w:pPr>
        <w:pStyle w:val="DanceBody"/>
      </w:pPr>
      <w:r>
        <w:tab/>
        <w:t>as 4s turn RH &amp; cast down &amp; follow 1s up middle to 2</w:t>
      </w:r>
      <w:r w:rsidRPr="00972EEB">
        <w:t>nd</w:t>
      </w:r>
      <w:r>
        <w:t xml:space="preserve"> place.  1 4 3 2</w:t>
      </w:r>
    </w:p>
    <w:p w:rsidR="00B11EB3" w:rsidRDefault="00B11EB3" w:rsidP="00B11EB3">
      <w:pPr>
        <w:pStyle w:val="DanceBody"/>
      </w:pPr>
      <w:r>
        <w:t xml:space="preserve"> 9-12</w:t>
      </w:r>
      <w:r>
        <w:tab/>
        <w:t>4s+3s+2s dance 1/2 reflection reels of 3 on sides (3s in &amp; down between 2s to start).  1 2 3 4</w:t>
      </w:r>
    </w:p>
    <w:p w:rsidR="00B11EB3" w:rsidRDefault="00B11EB3" w:rsidP="00B11EB3">
      <w:pPr>
        <w:pStyle w:val="DanceBody"/>
      </w:pPr>
      <w:r>
        <w:t>13-16</w:t>
      </w:r>
      <w:r>
        <w:tab/>
        <w:t>1s+2s+3s dance 1/2 reflection reels of 3 on sides (2s out &amp; up between 1s to start).  3 2 1 4</w:t>
      </w:r>
    </w:p>
    <w:p w:rsidR="00B11EB3" w:rsidRDefault="00B11EB3" w:rsidP="00B11EB3">
      <w:pPr>
        <w:pStyle w:val="DanceBody"/>
      </w:pPr>
      <w:r>
        <w:t>17-24</w:t>
      </w:r>
      <w:r>
        <w:tab/>
        <w:t>All set &amp; 3s+2s also 1s+4s dance 1/2 R&amp;L then all cross RH</w:t>
      </w:r>
    </w:p>
    <w:p w:rsidR="00B11EB3" w:rsidRDefault="00B11EB3" w:rsidP="00B11EB3">
      <w:pPr>
        <w:pStyle w:val="DanceBody"/>
        <w:keepNext w:val="0"/>
      </w:pPr>
      <w:r>
        <w:t>25-32</w:t>
      </w:r>
      <w:r>
        <w:tab/>
        <w:t>All circle 8H round &amp; back.  2 3 4 1</w:t>
      </w:r>
    </w:p>
    <w:p w:rsidR="00B11EB3" w:rsidRDefault="00B11EB3" w:rsidP="00B11EB3"/>
    <w:p w:rsidR="00B11EB3" w:rsidRDefault="00B11EB3" w:rsidP="00B11EB3">
      <w:pPr>
        <w:pStyle w:val="Minicrib"/>
      </w:pPr>
      <w:r>
        <w:t>SALLY LIGHTFOOT  (J8x32)  3C (4C set)</w:t>
      </w:r>
      <w:r>
        <w:tab/>
        <w:t>John Drewry  Bankhead Bk 6</w:t>
      </w:r>
    </w:p>
    <w:p w:rsidR="00B11EB3" w:rsidRDefault="00B11EB3" w:rsidP="00B11EB3">
      <w:pPr>
        <w:pStyle w:val="DanceBody"/>
      </w:pPr>
      <w:r>
        <w:t xml:space="preserve"> 1- 8</w:t>
      </w:r>
      <w:r>
        <w:tab/>
        <w:t>1s slip step down for 4 steps &amp; set, slip step up to top &amp; cast to 2</w:t>
      </w:r>
      <w:r w:rsidRPr="00972EEB">
        <w:t>nd</w:t>
      </w:r>
      <w:r>
        <w:t xml:space="preserve"> place</w:t>
      </w:r>
    </w:p>
    <w:p w:rsidR="00B11EB3" w:rsidRDefault="00B11EB3" w:rsidP="00B11EB3">
      <w:pPr>
        <w:pStyle w:val="DanceBody"/>
      </w:pPr>
      <w:r>
        <w:t xml:space="preserve"> 9-16</w:t>
      </w:r>
      <w:r>
        <w:tab/>
        <w:t>2s+1s+3s dance reels of 3 on sides with 1s crossing down between 3s to start.  2(1)3</w:t>
      </w:r>
    </w:p>
    <w:p w:rsidR="00B11EB3" w:rsidRDefault="00B11EB3" w:rsidP="00B11EB3">
      <w:pPr>
        <w:pStyle w:val="DanceBody"/>
      </w:pPr>
      <w:r>
        <w:t>17-24</w:t>
      </w:r>
      <w:r>
        <w:tab/>
        <w:t>2L+1M</w:t>
      </w:r>
      <w:r w:rsidRPr="007F0D5A">
        <w:rPr>
          <w:b/>
        </w:rPr>
        <w:t xml:space="preserve"> also </w:t>
      </w:r>
      <w:r>
        <w:t>2M+1L slip step across for 4 (Men BtoB) &amp; set, slip step back (Ladies BtoB) &amp; set</w:t>
      </w:r>
    </w:p>
    <w:p w:rsidR="00B11EB3" w:rsidRDefault="00B11EB3" w:rsidP="00B11EB3">
      <w:pPr>
        <w:pStyle w:val="DanceBody"/>
        <w:keepNext w:val="0"/>
      </w:pPr>
      <w:r>
        <w:t>25-32</w:t>
      </w:r>
      <w:r>
        <w:tab/>
        <w:t>1s dance RH across (1M with 2s, 1L with 3s), 1L dances up between 2s &amp; casts to 2</w:t>
      </w:r>
      <w:r w:rsidRPr="00972EEB">
        <w:t>nd</w:t>
      </w:r>
      <w:r>
        <w:t xml:space="preserve"> pl own side</w:t>
      </w:r>
      <w:r w:rsidRPr="00BA6B4D">
        <w:rPr>
          <w:b/>
        </w:rPr>
        <w:t xml:space="preserve"> </w:t>
      </w:r>
      <w:r>
        <w:rPr>
          <w:b/>
        </w:rPr>
        <w:t xml:space="preserve">as </w:t>
      </w:r>
      <w:r>
        <w:t>1M dances down &amp; casts up to 2</w:t>
      </w:r>
      <w:r w:rsidRPr="00972EEB">
        <w:t>nd</w:t>
      </w:r>
      <w:r>
        <w:t xml:space="preserve"> pl</w:t>
      </w:r>
    </w:p>
    <w:p w:rsidR="00B11EB3" w:rsidRDefault="00B11EB3" w:rsidP="00B11EB3"/>
    <w:p w:rsidR="00B11EB3" w:rsidRDefault="00B11EB3" w:rsidP="00B11EB3">
      <w:pPr>
        <w:pStyle w:val="Minicrib"/>
      </w:pPr>
      <w:r>
        <w:t>SALLY'S ARMY  (J3x32)  3C set</w:t>
      </w:r>
      <w:r>
        <w:tab/>
        <w:t>Look We're Dancing</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1M followed by partner cast down to 3</w:t>
      </w:r>
      <w:r w:rsidRPr="00972EEB">
        <w:t>rd</w:t>
      </w:r>
      <w:r>
        <w:t xml:space="preserve"> place &amp; cross to opposite sides, 3s+1s dance LH</w:t>
      </w:r>
    </w:p>
    <w:p w:rsidR="00B11EB3" w:rsidRDefault="00B11EB3" w:rsidP="00B11EB3">
      <w:pPr>
        <w:pStyle w:val="DanceBody"/>
      </w:pPr>
      <w:r>
        <w:t>17-24</w:t>
      </w:r>
      <w:r>
        <w:tab/>
        <w:t>3s+1s dance RH across, 1L followed by partner cast up to top &amp; cross to own sides</w:t>
      </w:r>
    </w:p>
    <w:p w:rsidR="00B11EB3" w:rsidRDefault="00B11EB3" w:rsidP="00B11EB3">
      <w:pPr>
        <w:pStyle w:val="DanceBody"/>
        <w:keepNext w:val="0"/>
      </w:pPr>
      <w:r>
        <w:t>25-32</w:t>
      </w:r>
      <w:r>
        <w:tab/>
        <w:t>1s dance 1/2 Fig of 8 round 2s+3s on own sides (in between 2s to start) &amp; 2s+3s+1s turn RH</w:t>
      </w:r>
    </w:p>
    <w:p w:rsidR="00B11EB3" w:rsidRDefault="00B11EB3" w:rsidP="00B11EB3"/>
    <w:p w:rsidR="00B11EB3" w:rsidRDefault="00B11EB3" w:rsidP="00B11EB3">
      <w:pPr>
        <w:pStyle w:val="Minicrib"/>
      </w:pPr>
      <w:r>
        <w:t>SALLY'S FANCY  (S8x32)  3C (4C set)</w:t>
      </w:r>
      <w:r>
        <w:tab/>
        <w:t>RSCDS Bk 27</w:t>
      </w:r>
    </w:p>
    <w:p w:rsidR="00B11EB3" w:rsidRDefault="00B11EB3" w:rsidP="00B11EB3">
      <w:pPr>
        <w:pStyle w:val="DanceBody"/>
      </w:pPr>
      <w:r>
        <w:t xml:space="preserve"> 1- 8</w:t>
      </w:r>
      <w:r>
        <w:tab/>
        <w:t>1s lead down the middle for 3 steps, back to top &amp; cast to 2</w:t>
      </w:r>
      <w:r w:rsidRPr="00972EEB">
        <w:t>nd</w:t>
      </w:r>
      <w:r>
        <w:t xml:space="preserve"> place</w:t>
      </w:r>
    </w:p>
    <w:p w:rsidR="00B11EB3" w:rsidRDefault="00B11EB3" w:rsidP="00B11EB3">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B11EB3" w:rsidRDefault="00B11EB3" w:rsidP="00B11EB3">
      <w:pPr>
        <w:pStyle w:val="DanceBody"/>
      </w:pPr>
      <w:r>
        <w:t>17-24</w:t>
      </w:r>
      <w:r>
        <w:tab/>
        <w:t>2s+3s+1s circle 6H round to left, 1s dance up to top &amp; cast to 2</w:t>
      </w:r>
      <w:r w:rsidRPr="00972EEB">
        <w:t>nd</w:t>
      </w:r>
      <w:r>
        <w:t xml:space="preserve"> place</w:t>
      </w:r>
    </w:p>
    <w:p w:rsidR="00B11EB3" w:rsidRDefault="00B11EB3" w:rsidP="00B11EB3">
      <w:pPr>
        <w:pStyle w:val="DanceBody"/>
        <w:keepNext w:val="0"/>
      </w:pPr>
      <w:r>
        <w:t>25-32</w:t>
      </w:r>
      <w:r>
        <w:tab/>
        <w:t>2s+1s+3s turn RH &amp; turn LH</w:t>
      </w:r>
    </w:p>
    <w:p w:rsidR="00B11EB3" w:rsidRDefault="00B11EB3" w:rsidP="00B11EB3"/>
    <w:p w:rsidR="00B11EB3" w:rsidRDefault="00B11EB3" w:rsidP="00B11EB3">
      <w:pPr>
        <w:pStyle w:val="Minicrib"/>
      </w:pPr>
      <w:r>
        <w:t>THE SALMONFIELD POACHER  (R8x40)  3C (4C set)</w:t>
      </w:r>
      <w:r>
        <w:tab/>
        <w:t>Ian Barbour</w:t>
      </w:r>
    </w:p>
    <w:p w:rsidR="00B11EB3" w:rsidRDefault="00B11EB3" w:rsidP="00B11EB3">
      <w:pPr>
        <w:pStyle w:val="DanceBody"/>
      </w:pPr>
      <w:r>
        <w:t xml:space="preserve"> 1- 8</w:t>
      </w:r>
      <w:r>
        <w:tab/>
        <w:t>1s set &amp; cast 1 place, turn LH into double triangle positions facing own sides</w:t>
      </w:r>
    </w:p>
    <w:p w:rsidR="00B11EB3" w:rsidRDefault="00B11EB3" w:rsidP="00B11EB3">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B11EB3" w:rsidRDefault="00B11EB3" w:rsidP="00B11EB3">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B11EB3" w:rsidRDefault="00B11EB3" w:rsidP="00B11EB3">
      <w:pPr>
        <w:pStyle w:val="DanceBody"/>
      </w:pPr>
      <w:r>
        <w:t>25-32</w:t>
      </w:r>
      <w:r>
        <w:tab/>
        <w:t>3s+1s+2s Set+Link for 3 twice</w:t>
      </w:r>
    </w:p>
    <w:p w:rsidR="00B11EB3" w:rsidRDefault="00B11EB3" w:rsidP="00B11EB3">
      <w:pPr>
        <w:pStyle w:val="DanceBody"/>
        <w:keepNext w:val="0"/>
      </w:pPr>
      <w:r>
        <w:t>33-40</w:t>
      </w:r>
      <w:r>
        <w:tab/>
        <w:t>2s+1s+3s circle 6H round 1/2 way &amp; chase back anticlockwise</w:t>
      </w:r>
    </w:p>
    <w:p w:rsidR="00B11EB3" w:rsidRDefault="00B11EB3" w:rsidP="00B11EB3"/>
    <w:p w:rsidR="00B11EB3" w:rsidRDefault="00B11EB3" w:rsidP="00B11EB3">
      <w:pPr>
        <w:pStyle w:val="Minicrib"/>
      </w:pPr>
      <w:r>
        <w:t>SALT OF THE EARTH  (S8x32)  3C (4C set)</w:t>
      </w:r>
      <w:r>
        <w:tab/>
        <w:t>Roy Goldring  Auld Friends Meet</w:t>
      </w:r>
    </w:p>
    <w:p w:rsidR="00B11EB3" w:rsidRDefault="00B11EB3" w:rsidP="00B11EB3">
      <w:pPr>
        <w:pStyle w:val="DanceBody"/>
      </w:pPr>
      <w:r>
        <w:t xml:space="preserve"> 1- 4</w:t>
      </w:r>
      <w:r>
        <w:tab/>
        <w:t>1s cross RH &amp; cast to 3</w:t>
      </w:r>
      <w:r w:rsidRPr="00972EEB">
        <w:t>rd</w:t>
      </w:r>
      <w:r>
        <w:t xml:space="preserve"> place</w:t>
      </w:r>
      <w:r w:rsidRPr="00BA6B4D">
        <w:rPr>
          <w:b/>
        </w:rPr>
        <w:t xml:space="preserve"> while </w:t>
      </w:r>
      <w:r>
        <w:t>2s+3s set &amp; cross up 1 place</w:t>
      </w:r>
    </w:p>
    <w:p w:rsidR="00B11EB3" w:rsidRDefault="00B11EB3" w:rsidP="00B11EB3">
      <w:pPr>
        <w:pStyle w:val="DanceBody"/>
      </w:pPr>
      <w:r>
        <w:t xml:space="preserve"> 5- 8</w:t>
      </w:r>
      <w:r>
        <w:tab/>
        <w:t>2s cast down 2 places</w:t>
      </w:r>
      <w:r w:rsidRPr="00BA6B4D">
        <w:rPr>
          <w:b/>
        </w:rPr>
        <w:t xml:space="preserve"> while </w:t>
      </w:r>
      <w:r>
        <w:t>1s dance up to top &amp; 1s+3s change places on sides (LH Mens side, RH Ladies side).  (3) (1) (2)</w:t>
      </w:r>
    </w:p>
    <w:p w:rsidR="00B11EB3" w:rsidRDefault="00B11EB3" w:rsidP="00B11EB3">
      <w:pPr>
        <w:pStyle w:val="DanceBody"/>
      </w:pPr>
      <w:r>
        <w:t xml:space="preserve"> 9-16</w:t>
      </w:r>
      <w:r>
        <w:tab/>
        <w:t>3L+1L</w:t>
      </w:r>
      <w:r w:rsidRPr="007F0D5A">
        <w:rPr>
          <w:b/>
        </w:rPr>
        <w:t xml:space="preserve"> also </w:t>
      </w:r>
      <w:r>
        <w:t>1M+2M set &amp; dance 1/2 RH across; 1M dances 1/2 Fig of 8 round top couple</w:t>
      </w:r>
      <w:r w:rsidRPr="00BA6B4D">
        <w:rPr>
          <w:b/>
        </w:rPr>
        <w:t xml:space="preserve"> while </w:t>
      </w:r>
      <w:r>
        <w:t>1L dances 1/2 Fig of 8 round bottom couple</w:t>
      </w:r>
    </w:p>
    <w:p w:rsidR="00B11EB3" w:rsidRDefault="00B11EB3" w:rsidP="00B11EB3">
      <w:pPr>
        <w:pStyle w:val="DanceBody"/>
      </w:pPr>
      <w:r>
        <w:t>17-24</w:t>
      </w:r>
      <w:r>
        <w:tab/>
        <w:t>3M+1M</w:t>
      </w:r>
      <w:r w:rsidRPr="007F0D5A">
        <w:rPr>
          <w:b/>
        </w:rPr>
        <w:t xml:space="preserve"> also </w:t>
      </w:r>
      <w:r>
        <w:t>1L+2L set &amp; dance 1/2 LH across; 1L dances 1/2 Fig of 8 round top couple</w:t>
      </w:r>
      <w:r w:rsidRPr="00BA6B4D">
        <w:rPr>
          <w:b/>
        </w:rPr>
        <w:t xml:space="preserve"> while </w:t>
      </w:r>
      <w:r>
        <w:t>1M dances 1/2 Fig of 8 round bottom cpl.  2 (1) 3</w:t>
      </w:r>
    </w:p>
    <w:p w:rsidR="00B11EB3" w:rsidRDefault="00B11EB3" w:rsidP="00B11EB3">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B11EB3" w:rsidRDefault="00B11EB3" w:rsidP="00B11EB3"/>
    <w:p w:rsidR="00B11EB3" w:rsidRDefault="00B11EB3" w:rsidP="00B11EB3">
      <w:pPr>
        <w:pStyle w:val="Minicrib"/>
      </w:pPr>
      <w:r>
        <w:t>THE SALTIRE MEDLEY  (M-(S48+R48))  6 Person Sq.Set</w:t>
      </w:r>
      <w:r>
        <w:tab/>
        <w:t>Derek Haynes  Carnforth Coll 4</w:t>
      </w:r>
    </w:p>
    <w:p w:rsidR="00B11EB3" w:rsidRDefault="00B11EB3" w:rsidP="00B11EB3">
      <w:pPr>
        <w:pStyle w:val="DanceBody"/>
      </w:pPr>
      <w:r>
        <w:t>Square Set with 4 Ladies at corners &amp; 2 Men BtoB in centre, one facing up and other facing down</w:t>
      </w:r>
    </w:p>
    <w:p w:rsidR="00B11EB3" w:rsidRDefault="00B11EB3" w:rsidP="00B11EB3">
      <w:pPr>
        <w:pStyle w:val="DanceBody"/>
      </w:pPr>
      <w:r>
        <w:t>Strathspey</w:t>
      </w:r>
    </w:p>
    <w:p w:rsidR="00B11EB3" w:rsidRDefault="00B11EB3" w:rsidP="00B11EB3">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B11EB3" w:rsidRDefault="00B11EB3" w:rsidP="00B11EB3">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B11EB3" w:rsidRDefault="00B11EB3" w:rsidP="00B11EB3">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B11EB3" w:rsidRDefault="00B11EB3" w:rsidP="00B11EB3">
      <w:pPr>
        <w:pStyle w:val="DanceBody"/>
      </w:pPr>
      <w:r>
        <w:t>25-32</w:t>
      </w:r>
      <w:r>
        <w:tab/>
        <w:t>Men repeat with 4</w:t>
      </w:r>
      <w:r w:rsidRPr="00972EEB">
        <w:t>th</w:t>
      </w:r>
      <w:r>
        <w:t xml:space="preserve"> corners &amp; end facing 1</w:t>
      </w:r>
      <w:r w:rsidRPr="00972EEB">
        <w:t>st</w:t>
      </w:r>
      <w:r>
        <w:t xml:space="preserve"> corners (Corner Chain)</w:t>
      </w:r>
    </w:p>
    <w:p w:rsidR="00B11EB3" w:rsidRDefault="00B11EB3" w:rsidP="00B11EB3">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B11EB3" w:rsidRDefault="00B11EB3" w:rsidP="00B11EB3">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B11EB3" w:rsidRDefault="00B11EB3" w:rsidP="00B11EB3">
      <w:pPr>
        <w:pStyle w:val="DanceBody"/>
      </w:pPr>
      <w:r>
        <w:t>Reel</w:t>
      </w:r>
    </w:p>
    <w:p w:rsidR="00B11EB3" w:rsidRDefault="00B11EB3" w:rsidP="00B11EB3">
      <w:pPr>
        <w:pStyle w:val="DanceBody"/>
      </w:pPr>
      <w:r>
        <w:t xml:space="preserve"> 1-32</w:t>
      </w:r>
      <w:r>
        <w:tab/>
      </w:r>
      <w:r w:rsidRPr="00810478">
        <w:t>As</w:t>
      </w:r>
      <w:r w:rsidRPr="00BD473E">
        <w:rPr>
          <w:b/>
        </w:rPr>
        <w:t xml:space="preserve"> </w:t>
      </w:r>
      <w:r>
        <w:t>Bars 1-32 above</w:t>
      </w:r>
    </w:p>
    <w:p w:rsidR="00B11EB3" w:rsidRDefault="00B11EB3" w:rsidP="00B11EB3">
      <w:pPr>
        <w:pStyle w:val="DanceBody"/>
        <w:keepNext w:val="0"/>
      </w:pPr>
      <w:r>
        <w:t>33-48</w:t>
      </w:r>
      <w:r>
        <w:tab/>
        <w:t>Ladies dance double diag reels of 4 twice (giving LH in centre)</w:t>
      </w:r>
      <w:r w:rsidRPr="00BA6B4D">
        <w:rPr>
          <w:b/>
        </w:rPr>
        <w:t xml:space="preserve"> </w:t>
      </w:r>
      <w:r>
        <w:rPr>
          <w:b/>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B11EB3" w:rsidRDefault="00B11EB3" w:rsidP="00B11EB3"/>
    <w:p w:rsidR="00B11EB3" w:rsidRDefault="00B11EB3" w:rsidP="00B11EB3">
      <w:pPr>
        <w:pStyle w:val="Minicrib"/>
      </w:pPr>
      <w:r>
        <w:t>THE SALTIRE SOCIETY REEL  (R8x32)  3C (4C set)</w:t>
      </w:r>
      <w:r>
        <w:tab/>
        <w:t>Roy Goldring  RSCDS Leaflet Dances 28</w:t>
      </w:r>
    </w:p>
    <w:p w:rsidR="00B11EB3" w:rsidRPr="00EA7F69" w:rsidRDefault="00B11EB3" w:rsidP="00B11EB3">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B11EB3" w:rsidRPr="00EA7F69" w:rsidRDefault="00B11EB3" w:rsidP="00B11EB3">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B11EB3" w:rsidRPr="00EA7F69" w:rsidRDefault="00B11EB3" w:rsidP="00B11EB3">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B11EB3" w:rsidRPr="00EA7F69" w:rsidRDefault="00B11EB3" w:rsidP="00B11EB3">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B11EB3" w:rsidRDefault="00B11EB3" w:rsidP="00B11EB3"/>
    <w:p w:rsidR="00B11EB3" w:rsidRDefault="00B11EB3" w:rsidP="00B11EB3">
      <w:pPr>
        <w:pStyle w:val="Minicrib"/>
      </w:pPr>
      <w:r>
        <w:t>THE SALTIRE STRATHSPEY  (S4x32)  4C Set</w:t>
      </w:r>
      <w:r>
        <w:tab/>
        <w:t>B Anglin  RSCDS Bk 45</w:t>
      </w:r>
    </w:p>
    <w:p w:rsidR="00B11EB3" w:rsidRPr="00942A8E" w:rsidRDefault="00B11EB3" w:rsidP="00B11EB3">
      <w:pPr>
        <w:pStyle w:val="DanceBody"/>
      </w:pPr>
      <w:r w:rsidRPr="00942A8E">
        <w:t xml:space="preserve"> 1- 8</w:t>
      </w:r>
      <w:r w:rsidRPr="00942A8E">
        <w:tab/>
        <w:t>1M+2L</w:t>
      </w:r>
      <w:r w:rsidRPr="007F0D5A">
        <w:rPr>
          <w:b/>
        </w:rPr>
        <w:t xml:space="preserve"> also </w:t>
      </w:r>
      <w:r w:rsidRPr="00942A8E">
        <w:t>3L+4M turn 2H</w:t>
      </w:r>
      <w:r>
        <w:t xml:space="preserve"> 1.1/2 </w:t>
      </w:r>
      <w:r w:rsidRPr="00942A8E">
        <w:t>times to change places, all Men dance LH across &amp; end facing anticlockwise giving RH to partners</w:t>
      </w:r>
    </w:p>
    <w:p w:rsidR="00B11EB3" w:rsidRPr="00942A8E" w:rsidRDefault="00B11EB3" w:rsidP="00B11EB3">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B11EB3" w:rsidRPr="00942A8E" w:rsidRDefault="00B11EB3" w:rsidP="00B11EB3">
      <w:pPr>
        <w:pStyle w:val="DanceBody"/>
      </w:pPr>
      <w:r w:rsidRPr="00942A8E">
        <w:t>17-24</w:t>
      </w:r>
      <w:r w:rsidRPr="00942A8E">
        <w:tab/>
        <w:t>All dance RSh reels of 4 on sides</w:t>
      </w:r>
    </w:p>
    <w:p w:rsidR="00B11EB3" w:rsidRPr="00942A8E" w:rsidRDefault="00B11EB3" w:rsidP="00B11EB3">
      <w:pPr>
        <w:pStyle w:val="DanceBody"/>
        <w:keepNext w:val="0"/>
      </w:pPr>
      <w:r w:rsidRPr="00942A8E">
        <w:t>25-32</w:t>
      </w:r>
      <w:r w:rsidRPr="00942A8E">
        <w:tab/>
        <w:t>1L+2M</w:t>
      </w:r>
      <w:r w:rsidRPr="007F0D5A">
        <w:rPr>
          <w:b/>
        </w:rPr>
        <w:t xml:space="preserve"> also </w:t>
      </w:r>
      <w:r w:rsidRPr="00942A8E">
        <w:t>3M+4L turn 2H</w:t>
      </w:r>
      <w:r>
        <w:t xml:space="preserve"> 1.1/2 </w:t>
      </w:r>
      <w:r w:rsidRPr="00942A8E">
        <w:t>times to (2)(1)(4)(3), end couples (2s &amp; 3s) cross RH</w:t>
      </w:r>
      <w:r w:rsidRPr="00BA6B4D">
        <w:rPr>
          <w:b/>
        </w:rPr>
        <w:t xml:space="preserve"> while </w:t>
      </w:r>
      <w:r w:rsidRPr="00942A8E">
        <w:t>centre cpls dance LH across</w:t>
      </w:r>
      <w:r>
        <w:t xml:space="preserve"> 1/2 </w:t>
      </w:r>
      <w:r w:rsidRPr="00942A8E">
        <w:t>way &amp; all set.  2 4 1 3</w:t>
      </w:r>
    </w:p>
    <w:p w:rsidR="00B11EB3" w:rsidRDefault="00B11EB3" w:rsidP="00B11EB3"/>
    <w:p w:rsidR="00B11EB3" w:rsidRDefault="00B11EB3" w:rsidP="00B11EB3">
      <w:pPr>
        <w:pStyle w:val="Minicrib"/>
      </w:pPr>
      <w:r>
        <w:t>THE SALTSPRING STRATHSPEY  (S3x32)  3C set</w:t>
      </w:r>
      <w:r>
        <w:tab/>
        <w:t>Wesley Clindinning  Canada's Irish Rover</w:t>
      </w:r>
    </w:p>
    <w:p w:rsidR="00B11EB3" w:rsidRPr="00A61C69" w:rsidRDefault="00B11EB3" w:rsidP="00B11EB3">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B11EB3" w:rsidRPr="00A61C69" w:rsidRDefault="00B11EB3" w:rsidP="00B11EB3">
      <w:pPr>
        <w:pStyle w:val="DanceBody"/>
      </w:pPr>
      <w:r w:rsidRPr="00A61C69">
        <w:t xml:space="preserve"> 9-16</w:t>
      </w:r>
      <w:r w:rsidRPr="00A61C69">
        <w:tab/>
        <w:t>1s dance 1/2 LSh reels of 3 across (Lady with 3s, Man with 2s). 1s pass LSh to dance 1/2 reels across with other couple.</w:t>
      </w:r>
    </w:p>
    <w:p w:rsidR="00B11EB3" w:rsidRPr="00A61C69" w:rsidRDefault="00B11EB3" w:rsidP="00B11EB3">
      <w:pPr>
        <w:pStyle w:val="DanceBody"/>
      </w:pPr>
      <w:r w:rsidRPr="00A61C69">
        <w:t>17-20</w:t>
      </w:r>
      <w:r w:rsidRPr="00A61C69">
        <w:tab/>
        <w:t>All 1/2 turn RH to face partner in centre, pull back RSh &amp; curve by right to opposite side.</w:t>
      </w:r>
    </w:p>
    <w:p w:rsidR="00B11EB3" w:rsidRPr="00A61C69" w:rsidRDefault="00B11EB3" w:rsidP="00B11EB3">
      <w:pPr>
        <w:pStyle w:val="DanceBody"/>
      </w:pPr>
      <w:r w:rsidRPr="00A61C69">
        <w:t>21-24</w:t>
      </w:r>
      <w:r w:rsidRPr="00A61C69">
        <w:tab/>
        <w:t xml:space="preserve">2s &amp; 3s </w:t>
      </w:r>
      <w:r>
        <w:t xml:space="preserve">1.1/2 </w:t>
      </w:r>
      <w:r w:rsidRPr="00A61C69">
        <w:t xml:space="preserve">turn 2H to own side </w:t>
      </w:r>
      <w:r w:rsidRPr="007044FE">
        <w:rPr>
          <w:b/>
        </w:rPr>
        <w:t>while</w:t>
      </w:r>
      <w:r w:rsidRPr="00A61C69">
        <w:t xml:space="preserve"> 1s turn 2H to own side</w:t>
      </w:r>
    </w:p>
    <w:p w:rsidR="00B11EB3" w:rsidRPr="00A61C69" w:rsidRDefault="00B11EB3" w:rsidP="00B11EB3">
      <w:pPr>
        <w:pStyle w:val="DanceBody"/>
      </w:pPr>
      <w:r w:rsidRPr="00A61C69">
        <w:t>25-28</w:t>
      </w:r>
      <w:r w:rsidRPr="00A61C69">
        <w:tab/>
        <w:t>1s+2s+3s set (Glasgow Highlanders setting)</w:t>
      </w:r>
    </w:p>
    <w:p w:rsidR="00B11EB3" w:rsidRDefault="00B11EB3" w:rsidP="00B11EB3">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B11EB3" w:rsidRDefault="00B11EB3" w:rsidP="00B11EB3"/>
    <w:p w:rsidR="00B11EB3" w:rsidRDefault="00B11EB3" w:rsidP="00B11EB3">
      <w:pPr>
        <w:pStyle w:val="Minicrib"/>
      </w:pPr>
      <w:r>
        <w:t>SALUT ANGERS  (M-4x(S32+R32))  4C Set</w:t>
      </w:r>
      <w:r>
        <w:tab/>
        <w:t>Margaret Rowe  Southport 1</w:t>
      </w:r>
    </w:p>
    <w:p w:rsidR="00B11EB3" w:rsidRDefault="00B11EB3" w:rsidP="00B11EB3">
      <w:pPr>
        <w:pStyle w:val="DanceBody"/>
      </w:pPr>
      <w:r>
        <w:t>2 chords, on 2</w:t>
      </w:r>
      <w:r w:rsidRPr="00972EEB">
        <w:t>nd</w:t>
      </w:r>
      <w:r>
        <w:t xml:space="preserve"> chord 2s &amp; 3s advance to centre &amp; turn BtoB to face corners</w:t>
      </w:r>
    </w:p>
    <w:p w:rsidR="00B11EB3" w:rsidRDefault="00B11EB3" w:rsidP="00B11EB3">
      <w:pPr>
        <w:pStyle w:val="DanceBody"/>
      </w:pPr>
      <w:r>
        <w:t>Strathspey</w:t>
      </w:r>
    </w:p>
    <w:p w:rsidR="00B11EB3" w:rsidRDefault="00B11EB3" w:rsidP="00B11EB3">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B11EB3" w:rsidRDefault="00B11EB3" w:rsidP="00B11EB3">
      <w:pPr>
        <w:pStyle w:val="DanceBody"/>
      </w:pPr>
      <w:r>
        <w:t xml:space="preserve"> 9-16</w:t>
      </w:r>
      <w:r>
        <w:tab/>
        <w:t>Repeat bars 1- 8</w:t>
      </w:r>
    </w:p>
    <w:p w:rsidR="00B11EB3" w:rsidRDefault="00B11EB3" w:rsidP="00B11EB3">
      <w:pPr>
        <w:pStyle w:val="DanceBody"/>
      </w:pPr>
      <w:r>
        <w:t>17-24</w:t>
      </w:r>
      <w:r>
        <w:tab/>
        <w:t>1s+2s</w:t>
      </w:r>
      <w:r w:rsidRPr="007F0D5A">
        <w:rPr>
          <w:b/>
        </w:rPr>
        <w:t xml:space="preserve"> also </w:t>
      </w:r>
      <w:r>
        <w:t>3s+4s dance double Fig of 8 (2s &amp; 3s crossing up/down to start)</w:t>
      </w:r>
    </w:p>
    <w:p w:rsidR="00B11EB3" w:rsidRDefault="00B11EB3" w:rsidP="00B11EB3">
      <w:pPr>
        <w:pStyle w:val="DanceBody"/>
      </w:pPr>
      <w:r>
        <w:t>25-32</w:t>
      </w:r>
      <w:r>
        <w:tab/>
        <w:t>2s+3s dance RH across, 1s+2s</w:t>
      </w:r>
      <w:r w:rsidRPr="007F0D5A">
        <w:rPr>
          <w:b/>
        </w:rPr>
        <w:t xml:space="preserve"> also </w:t>
      </w:r>
      <w:r>
        <w:t>3s+4s dance LH across</w:t>
      </w:r>
    </w:p>
    <w:p w:rsidR="00B11EB3" w:rsidRDefault="00B11EB3" w:rsidP="00B11EB3">
      <w:pPr>
        <w:pStyle w:val="DanceBody"/>
      </w:pPr>
      <w:r>
        <w:t>Reel</w:t>
      </w:r>
    </w:p>
    <w:p w:rsidR="00B11EB3" w:rsidRDefault="00B11EB3" w:rsidP="00B11EB3">
      <w:pPr>
        <w:pStyle w:val="DanceBody"/>
      </w:pPr>
      <w:r>
        <w:t xml:space="preserve"> 1- 8</w:t>
      </w:r>
      <w:r>
        <w:tab/>
        <w:t>1M+4L cross diag RH, dance out other end &amp; dance back to place</w:t>
      </w:r>
      <w:r w:rsidRPr="00BA6B4D">
        <w:rPr>
          <w:b/>
        </w:rPr>
        <w:t xml:space="preserve"> while </w:t>
      </w:r>
      <w:r>
        <w:t>1L+4M cast down own side to other end &amp; cross back to place up/down RH</w:t>
      </w:r>
    </w:p>
    <w:p w:rsidR="00B11EB3" w:rsidRDefault="00B11EB3" w:rsidP="00B11EB3">
      <w:pPr>
        <w:pStyle w:val="DanceBody"/>
      </w:pPr>
      <w:r>
        <w:t xml:space="preserve"> 9-16</w:t>
      </w:r>
      <w:r>
        <w:tab/>
        <w:t>All 3/4 turn RH &amp; Bal-in-Line in centre, 1/2 turn partner&amp; petronella to own side</w:t>
      </w:r>
    </w:p>
    <w:p w:rsidR="00B11EB3" w:rsidRDefault="00B11EB3" w:rsidP="00B11EB3">
      <w:pPr>
        <w:pStyle w:val="DanceBody"/>
      </w:pPr>
      <w:r>
        <w:t>17-24</w:t>
      </w:r>
      <w:r>
        <w:tab/>
        <w:t>All dance reels of 4 on sides ending with 2s &amp; 3s in prom hold</w:t>
      </w:r>
    </w:p>
    <w:p w:rsidR="00B11EB3" w:rsidRDefault="00B11EB3" w:rsidP="00B11EB3">
      <w:pPr>
        <w:pStyle w:val="DanceBody"/>
        <w:keepNext w:val="0"/>
      </w:pPr>
      <w:r>
        <w:t>25-32</w:t>
      </w:r>
      <w:r>
        <w:tab/>
        <w:t>2s &amp; 3s dance up/down under arches made by 1s/4s &amp; cast round to left &amp; dance down/up under other arch &amp; cross to own sides</w:t>
      </w:r>
      <w:r w:rsidRPr="00BA6B4D">
        <w:rPr>
          <w:b/>
        </w:rPr>
        <w:t xml:space="preserve"> </w:t>
      </w:r>
      <w:r>
        <w:rPr>
          <w:b/>
        </w:rPr>
        <w:t xml:space="preserve">as </w:t>
      </w:r>
      <w:r>
        <w:t>1s &amp; 4s advance to centre &amp; turn to face corners.  3 1 4 2</w:t>
      </w:r>
    </w:p>
    <w:p w:rsidR="00B11EB3" w:rsidRDefault="00B11EB3" w:rsidP="00B11EB3"/>
    <w:p w:rsidR="00B11EB3" w:rsidRDefault="00B11EB3" w:rsidP="00B11EB3">
      <w:pPr>
        <w:pStyle w:val="Minicrib"/>
      </w:pPr>
      <w:r>
        <w:t>SALUTE TO ALISON  (S3x32)  3C set</w:t>
      </w:r>
      <w:r>
        <w:tab/>
        <w:t>Maureen Robson  Lower Hutt SCD 60th Anniv</w:t>
      </w:r>
    </w:p>
    <w:p w:rsidR="00B11EB3" w:rsidRPr="00A3683E" w:rsidRDefault="00B11EB3" w:rsidP="00B11EB3">
      <w:pPr>
        <w:pStyle w:val="DanceBody"/>
      </w:pPr>
      <w:r w:rsidRPr="00A3683E">
        <w:t xml:space="preserve"> 1- 8</w:t>
      </w:r>
      <w:r w:rsidRPr="00A3683E">
        <w:tab/>
        <w:t>All set, circle 6 hands round to the left</w:t>
      </w:r>
    </w:p>
    <w:p w:rsidR="00B11EB3" w:rsidRPr="00A3683E" w:rsidRDefault="00B11EB3" w:rsidP="00B11EB3">
      <w:pPr>
        <w:pStyle w:val="DanceBody"/>
      </w:pPr>
      <w:r w:rsidRPr="00A3683E">
        <w:t xml:space="preserve"> 9-16</w:t>
      </w:r>
      <w:r w:rsidRPr="00A3683E">
        <w:tab/>
        <w:t>All set, Reels of 3 across, 2L with 1s and 2M with 3s (2L+1M, 2M+3L pass LSh to start)</w:t>
      </w:r>
    </w:p>
    <w:p w:rsidR="00B11EB3" w:rsidRPr="00A3683E" w:rsidRDefault="00B11EB3" w:rsidP="00B11EB3">
      <w:pPr>
        <w:pStyle w:val="DanceBody"/>
      </w:pPr>
      <w:r w:rsidRPr="00A3683E">
        <w:t>17-20</w:t>
      </w:r>
      <w:r w:rsidRPr="00A3683E">
        <w:tab/>
        <w:t>1s turn RH, cast off.  2s cross up LH on bars19-20</w:t>
      </w:r>
    </w:p>
    <w:p w:rsidR="00B11EB3" w:rsidRPr="00A3683E" w:rsidRDefault="00B11EB3" w:rsidP="00B11EB3">
      <w:pPr>
        <w:pStyle w:val="DanceBody"/>
      </w:pPr>
      <w:r w:rsidRPr="00A3683E">
        <w:t>21-24</w:t>
      </w:r>
      <w:r w:rsidRPr="00A3683E">
        <w:tab/>
        <w:t>1s cross RH, cast off.  3s cross up LH on bars 23-24 3s face out  (2) (3) (1)</w:t>
      </w:r>
    </w:p>
    <w:p w:rsidR="00B11EB3" w:rsidRDefault="00B11EB3" w:rsidP="00B11EB3">
      <w:pPr>
        <w:pStyle w:val="DanceBody"/>
        <w:keepNext w:val="0"/>
      </w:pPr>
      <w:r w:rsidRPr="00A3683E">
        <w:t>25-32</w:t>
      </w:r>
      <w:r w:rsidRPr="00A3683E">
        <w:tab/>
        <w:t xml:space="preserve">Reflection (mirror) reels of 3 on sides.  2s cross down to begin, 3s cross bars 27-28 and 1s cross bars 29-30. Finish </w:t>
      </w:r>
      <w:r>
        <w:t>2 3 1</w:t>
      </w:r>
    </w:p>
    <w:p w:rsidR="00B11EB3" w:rsidRDefault="00B11EB3" w:rsidP="00B11EB3"/>
    <w:p w:rsidR="00B11EB3" w:rsidRDefault="00B11EB3" w:rsidP="00B11EB3">
      <w:pPr>
        <w:pStyle w:val="Minicrib"/>
      </w:pPr>
      <w:r>
        <w:t>SALUTE TO BATH  (R3x40)  3C set</w:t>
      </w:r>
      <w:r>
        <w:tab/>
        <w:t>Andrew Patterson  Salute to Bath</w:t>
      </w:r>
    </w:p>
    <w:p w:rsidR="00B11EB3" w:rsidRDefault="00B11EB3" w:rsidP="00B11EB3">
      <w:pPr>
        <w:pStyle w:val="DanceBody"/>
      </w:pPr>
      <w:r>
        <w:t xml:space="preserve"> 1- 8</w:t>
      </w:r>
      <w:r>
        <w:tab/>
        <w:t>2s followed by 1s lead down, 2s lead up to top</w:t>
      </w:r>
      <w:r w:rsidRPr="00BA6B4D">
        <w:rPr>
          <w:b/>
        </w:rPr>
        <w:t xml:space="preserve"> while </w:t>
      </w:r>
      <w:r>
        <w:t>1s separate &amp; dance up behind 2s to end BtoB in middle, 1L facing up to 2s &amp; 1M down to 3s</w:t>
      </w:r>
    </w:p>
    <w:p w:rsidR="00B11EB3" w:rsidRDefault="00B11EB3" w:rsidP="00B11EB3">
      <w:pPr>
        <w:pStyle w:val="DanceBody"/>
      </w:pPr>
      <w:r>
        <w:t xml:space="preserve"> 9-12</w:t>
      </w:r>
      <w:r>
        <w:tab/>
        <w:t>All set</w:t>
      </w:r>
      <w:r w:rsidRPr="00BA6B4D">
        <w:rPr>
          <w:b/>
        </w:rPr>
        <w:t xml:space="preserve"> </w:t>
      </w:r>
      <w:r>
        <w:rPr>
          <w:b/>
        </w:rPr>
        <w:t xml:space="preserve">as </w:t>
      </w:r>
      <w:r>
        <w:t>double triangles, all set advancing pulling back RSh to invert Triangle</w:t>
      </w:r>
    </w:p>
    <w:p w:rsidR="00B11EB3" w:rsidRDefault="00B11EB3" w:rsidP="00B11EB3">
      <w:pPr>
        <w:pStyle w:val="DanceBody"/>
      </w:pPr>
      <w:r>
        <w:t>13-16</w:t>
      </w:r>
      <w:r>
        <w:tab/>
        <w:t>All set, 1s pass LSh &amp; dance out opposite sides (skip change)</w:t>
      </w:r>
      <w:r w:rsidRPr="00BA6B4D">
        <w:rPr>
          <w:b/>
        </w:rPr>
        <w:t xml:space="preserve"> while </w:t>
      </w:r>
      <w:r>
        <w:t>2s &amp; 3s set &amp; dance back to place (PdeB)</w:t>
      </w:r>
    </w:p>
    <w:p w:rsidR="00B11EB3" w:rsidRDefault="00B11EB3" w:rsidP="00B11EB3">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B11EB3" w:rsidRDefault="00B11EB3" w:rsidP="00B11EB3">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B11EB3" w:rsidRDefault="00B11EB3" w:rsidP="00B11EB3">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B11EB3" w:rsidRDefault="00B11EB3" w:rsidP="00B11EB3"/>
    <w:p w:rsidR="00B11EB3" w:rsidRDefault="00B11EB3" w:rsidP="00B11EB3">
      <w:pPr>
        <w:pStyle w:val="Minicrib"/>
      </w:pPr>
      <w:r>
        <w:t>SALUTE TO BILL HAMILTON  (J4x32)  4C Set</w:t>
      </w:r>
      <w:r>
        <w:tab/>
        <w:t>Alex Milligan et al  Atholl 60th Anniversary</w:t>
      </w:r>
    </w:p>
    <w:p w:rsidR="00B11EB3" w:rsidRDefault="00B11EB3" w:rsidP="00B11EB3">
      <w:pPr>
        <w:pStyle w:val="DanceBody"/>
      </w:pPr>
      <w:r>
        <w:t xml:space="preserve"> 1- 8</w:t>
      </w:r>
      <w:r>
        <w:tab/>
        <w:t>1s+2s &amp; 3s+4s dance R&amp;L</w:t>
      </w:r>
    </w:p>
    <w:p w:rsidR="00B11EB3" w:rsidRDefault="00B11EB3" w:rsidP="00B11EB3">
      <w:pPr>
        <w:pStyle w:val="DanceBody"/>
      </w:pPr>
      <w:r>
        <w:t xml:space="preserve"> 9-16</w:t>
      </w:r>
      <w:r>
        <w:tab/>
        <w:t>1M &amp; 3M, followed by partners, cast, dance up between couple above, cast off on opp side &amp; dance across to 2nd/4th place own sides &amp; face up</w:t>
      </w:r>
    </w:p>
    <w:p w:rsidR="00B11EB3" w:rsidRDefault="00B11EB3" w:rsidP="00B11EB3">
      <w:pPr>
        <w:pStyle w:val="DanceBody"/>
      </w:pPr>
      <w:r>
        <w:t>17-24</w:t>
      </w:r>
      <w:r>
        <w:tab/>
        <w:t>All dance reels of four on sidelines. 1s &amp; 4s omit final LSh pass.  2413</w:t>
      </w:r>
    </w:p>
    <w:p w:rsidR="00B11EB3" w:rsidRDefault="00B11EB3" w:rsidP="00B11EB3">
      <w:pPr>
        <w:pStyle w:val="DanceBody"/>
      </w:pPr>
      <w:r>
        <w:t>25-28</w:t>
      </w:r>
      <w:r>
        <w:tab/>
        <w:t>3M casts up 2 places as 3L dances up centre to 2nd place own side (4s+1s step down 27-28)</w:t>
      </w:r>
    </w:p>
    <w:p w:rsidR="00B11EB3" w:rsidRDefault="00B11EB3" w:rsidP="00B11EB3">
      <w:pPr>
        <w:pStyle w:val="DanceBody"/>
        <w:keepNext w:val="0"/>
      </w:pPr>
      <w:r>
        <w:t>29-32</w:t>
      </w:r>
      <w:r>
        <w:tab/>
        <w:t>2s+3s dance LH across as 4s+1s dance RH across.  2 3 4 1</w:t>
      </w:r>
    </w:p>
    <w:p w:rsidR="00B11EB3" w:rsidRDefault="00B11EB3" w:rsidP="00B11EB3"/>
    <w:p w:rsidR="00B11EB3" w:rsidRDefault="00B11EB3" w:rsidP="00B11EB3">
      <w:pPr>
        <w:pStyle w:val="Minicrib"/>
      </w:pPr>
      <w:r>
        <w:t>SALUTE TO GLASGOW  (S8x32)  3C (4C set)</w:t>
      </w:r>
      <w:r>
        <w:tab/>
        <w:t>John A Johnston  Glasgow 75th Anniv</w:t>
      </w:r>
    </w:p>
    <w:p w:rsidR="00B11EB3" w:rsidRDefault="00B11EB3" w:rsidP="00B11EB3">
      <w:pPr>
        <w:pStyle w:val="DanceBody"/>
      </w:pPr>
      <w:r>
        <w:t xml:space="preserve"> 1- 8</w:t>
      </w:r>
      <w:r>
        <w:tab/>
        <w:t>1s+2s set advancing, dance 1/2 Diamond Poussette, 2s+1s+3s set</w:t>
      </w:r>
    </w:p>
    <w:p w:rsidR="00B11EB3" w:rsidRDefault="00B11EB3" w:rsidP="00B11EB3">
      <w:pPr>
        <w:pStyle w:val="DanceBody"/>
      </w:pPr>
      <w:r>
        <w:t xml:space="preserve"> 9-16</w:t>
      </w:r>
      <w:r>
        <w:tab/>
        <w:t>2s+1s+3s dance the Knot.  1s finish facing 1st corners</w:t>
      </w:r>
    </w:p>
    <w:p w:rsidR="00B11EB3" w:rsidRDefault="00B11EB3" w:rsidP="00B11EB3">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B11EB3" w:rsidRDefault="00B11EB3" w:rsidP="00B11EB3">
      <w:pPr>
        <w:pStyle w:val="DanceBody"/>
        <w:keepNext w:val="0"/>
      </w:pPr>
      <w:r>
        <w:t>25-32</w:t>
      </w:r>
      <w:r>
        <w:tab/>
        <w:t>2s+1s+3s Set+Link for 3 once, 1s turn 2H 1.1/4 times to 2</w:t>
      </w:r>
      <w:r w:rsidRPr="00972EEB">
        <w:t>nd</w:t>
      </w:r>
      <w:r>
        <w:t xml:space="preserve"> place own side</w:t>
      </w:r>
      <w:r w:rsidRPr="00BA6B4D">
        <w:rPr>
          <w:b/>
        </w:rPr>
        <w:t xml:space="preserve"> while </w:t>
      </w:r>
      <w:r>
        <w:t>3s &amp; 2s dance clockwise 1/2 way round to end 2 1 3</w:t>
      </w:r>
    </w:p>
    <w:p w:rsidR="00B11EB3" w:rsidRDefault="00B11EB3" w:rsidP="00B11EB3"/>
    <w:p w:rsidR="00B11EB3" w:rsidRDefault="00B11EB3" w:rsidP="00B11EB3">
      <w:pPr>
        <w:pStyle w:val="Minicrib"/>
      </w:pPr>
      <w:r>
        <w:t>SALUTE TO IAN ROBERTSON  (S3x32)  3C set</w:t>
      </w:r>
      <w:r>
        <w:tab/>
        <w:t>Jane &amp; Brian Rose, 2017</w:t>
      </w:r>
    </w:p>
    <w:p w:rsidR="00B11EB3" w:rsidRDefault="00B11EB3" w:rsidP="00B11EB3">
      <w:pPr>
        <w:pStyle w:val="DanceBody"/>
      </w:pPr>
      <w:r>
        <w:t xml:space="preserve"> 1- 8</w:t>
      </w:r>
      <w:r>
        <w:tab/>
        <w:t>2s cross down RH, cast up round 3s; cross up RH &amp; cast round 1s to end facing 1st corners</w:t>
      </w:r>
    </w:p>
    <w:p w:rsidR="00B11EB3" w:rsidRDefault="00B11EB3" w:rsidP="00B11EB3">
      <w:pPr>
        <w:pStyle w:val="DanceBody"/>
      </w:pPr>
      <w:r>
        <w:t xml:space="preserve"> 9-16</w:t>
      </w:r>
      <w:r>
        <w:tab/>
        <w:t>2s set to &amp; turn 1st corners 2H; set to &amp; turn 2nd corners 2H, ending between corners. 2 (1) 3</w:t>
      </w:r>
    </w:p>
    <w:p w:rsidR="00B11EB3" w:rsidRDefault="00B11EB3" w:rsidP="00B11EB3">
      <w:pPr>
        <w:pStyle w:val="DanceBody"/>
      </w:pPr>
      <w:r>
        <w:t>17-24</w:t>
      </w:r>
      <w:r>
        <w:tab/>
        <w:t>Mirror reels of 3 on sides (2s cross down, 1s out/down, 3s out/up to start).  1 2 3</w:t>
      </w:r>
    </w:p>
    <w:p w:rsidR="00B11EB3" w:rsidRDefault="00B11EB3" w:rsidP="00B11EB3">
      <w:pPr>
        <w:pStyle w:val="DanceBody"/>
      </w:pPr>
      <w:r>
        <w:t>25-32</w:t>
      </w:r>
      <w:r>
        <w:tab/>
        <w:t>1s+2s+3s dance the Slip Knot:</w:t>
      </w:r>
    </w:p>
    <w:p w:rsidR="00B11EB3" w:rsidRDefault="00B11EB3" w:rsidP="00B11EB3">
      <w:pPr>
        <w:pStyle w:val="DanceBody"/>
      </w:pPr>
      <w:r>
        <w:tab/>
        <w:t>25-30   All 3 couples dance first 6 bars of standard Knot.  (3) (2) (1)</w:t>
      </w:r>
    </w:p>
    <w:p w:rsidR="00B11EB3" w:rsidRDefault="00B11EB3" w:rsidP="00B11EB3">
      <w:pPr>
        <w:pStyle w:val="DanceBody"/>
        <w:keepNext w:val="0"/>
      </w:pPr>
      <w:r>
        <w:tab/>
        <w:t xml:space="preserve">31-32   1s (at bottom) turn LH to own side </w:t>
      </w:r>
      <w:r>
        <w:rPr>
          <w:b/>
        </w:rPr>
        <w:t>while</w:t>
      </w:r>
      <w:r>
        <w:t xml:space="preserve"> 3s+2s dance 1/2 LH across to end on own side.  2 3 1</w:t>
      </w:r>
    </w:p>
    <w:p w:rsidR="00B11EB3" w:rsidRDefault="00B11EB3" w:rsidP="00B11EB3"/>
    <w:p w:rsidR="00B11EB3" w:rsidRDefault="00B11EB3" w:rsidP="00B11EB3">
      <w:pPr>
        <w:pStyle w:val="Minicrib"/>
      </w:pPr>
      <w:r>
        <w:t>SALUTE TO LARK HILL  (J8x32)  3C (4C set)</w:t>
      </w:r>
      <w:r>
        <w:tab/>
        <w:t>David Page  The Sunday Class 1</w:t>
      </w:r>
    </w:p>
    <w:p w:rsidR="00B11EB3" w:rsidRDefault="00B11EB3" w:rsidP="00B11EB3">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B11EB3" w:rsidRDefault="00B11EB3" w:rsidP="00B11EB3">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rPr>
        <w:t>as</w:t>
      </w:r>
      <w:r>
        <w:t xml:space="preserve"> 2s+3s set to each other on sides &amp; change places RH &amp; cross giving RH to partner; all set</w:t>
      </w:r>
    </w:p>
    <w:p w:rsidR="00B11EB3" w:rsidRDefault="00B11EB3" w:rsidP="00B11EB3">
      <w:pPr>
        <w:pStyle w:val="DanceBody"/>
      </w:pPr>
      <w:r>
        <w:t>17-24</w:t>
      </w:r>
      <w:r>
        <w:tab/>
        <w:t>1s petronella to 2</w:t>
      </w:r>
      <w:r w:rsidRPr="00972EEB">
        <w:t>nd</w:t>
      </w:r>
      <w:r>
        <w:t xml:space="preserve"> place own sides, all set, 1s turn RH 1.1/2 times  (3) (1) (2)</w:t>
      </w:r>
    </w:p>
    <w:p w:rsidR="00B11EB3" w:rsidRDefault="00B11EB3" w:rsidP="00B11EB3">
      <w:pPr>
        <w:pStyle w:val="DanceBody"/>
        <w:keepNext w:val="0"/>
      </w:pPr>
      <w:r>
        <w:t>25-32</w:t>
      </w:r>
      <w:r>
        <w:tab/>
        <w:t>3s+1s+2s Set+Link for 3 twice     2 1 3</w:t>
      </w:r>
    </w:p>
    <w:p w:rsidR="00B11EB3" w:rsidRDefault="00B11EB3" w:rsidP="00B11EB3"/>
    <w:p w:rsidR="00B11EB3" w:rsidRDefault="00B11EB3" w:rsidP="00B11EB3">
      <w:pPr>
        <w:pStyle w:val="Minicrib"/>
      </w:pPr>
      <w:r>
        <w:t>SALUTE TO MARGARET RAE  (S3x32)  3C Set</w:t>
      </w:r>
      <w:r>
        <w:tab/>
        <w:t>Margaret Waddell  Duns Golden Years</w:t>
      </w:r>
    </w:p>
    <w:p w:rsidR="00B11EB3" w:rsidRPr="003450AC" w:rsidRDefault="00B11EB3" w:rsidP="00B11EB3">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B11EB3" w:rsidRDefault="00B11EB3" w:rsidP="00B11EB3">
      <w:pPr>
        <w:pStyle w:val="DanceBody"/>
      </w:pPr>
      <w:r>
        <w:rPr>
          <w:szCs w:val="24"/>
        </w:rPr>
        <w:t xml:space="preserve"> </w:t>
      </w:r>
      <w:r w:rsidRPr="003450AC">
        <w:t>9-12</w:t>
      </w:r>
      <w:r>
        <w:rPr>
          <w:szCs w:val="24"/>
        </w:rPr>
        <w:tab/>
      </w:r>
      <w:r w:rsidRPr="003450AC">
        <w:t xml:space="preserve">1s </w:t>
      </w:r>
      <w:r>
        <w:t>dance Corners Pass+Turn with 1st corners, pass RSh to face 2nd corners</w:t>
      </w:r>
    </w:p>
    <w:p w:rsidR="00B11EB3" w:rsidRPr="003450AC" w:rsidRDefault="00B11EB3" w:rsidP="00B11EB3">
      <w:pPr>
        <w:pStyle w:val="DanceBody"/>
      </w:pPr>
      <w:r w:rsidRPr="003450AC">
        <w:t>13-16</w:t>
      </w:r>
      <w:r>
        <w:rPr>
          <w:szCs w:val="24"/>
        </w:rPr>
        <w:tab/>
      </w:r>
      <w:r w:rsidRPr="003450AC">
        <w:t xml:space="preserve">1s </w:t>
      </w:r>
      <w:r>
        <w:t xml:space="preserve">dance Corners Pass+Turn with 2nd corners, pass RSh to </w:t>
      </w:r>
      <w:r w:rsidRPr="003450AC">
        <w:t>2nd place own sides</w:t>
      </w:r>
    </w:p>
    <w:p w:rsidR="00B11EB3" w:rsidRDefault="00B11EB3" w:rsidP="00B11EB3">
      <w:pPr>
        <w:pStyle w:val="DanceBody"/>
      </w:pPr>
      <w:r w:rsidRPr="003450AC">
        <w:t>17-24</w:t>
      </w:r>
      <w:r>
        <w:rPr>
          <w:szCs w:val="24"/>
        </w:rPr>
        <w:tab/>
      </w:r>
      <w:r>
        <w:t>All join hands on sides &amp; s</w:t>
      </w:r>
      <w:r w:rsidRPr="003450AC">
        <w:t>et</w:t>
      </w:r>
      <w:r>
        <w:t>, 1s dance 6 bar r</w:t>
      </w:r>
      <w:r w:rsidRPr="003450AC">
        <w:t>eels of 3 acro</w:t>
      </w:r>
      <w:r>
        <w:t>ss LSh to 1st corners</w:t>
      </w:r>
    </w:p>
    <w:p w:rsidR="00B11EB3" w:rsidRPr="003450AC" w:rsidRDefault="00B11EB3" w:rsidP="00B11EB3">
      <w:pPr>
        <w:pStyle w:val="DanceBody"/>
        <w:keepNext w:val="0"/>
      </w:pPr>
      <w:r>
        <w:t>25-32</w:t>
      </w:r>
      <w:r>
        <w:rPr>
          <w:szCs w:val="24"/>
        </w:rPr>
        <w:tab/>
      </w:r>
      <w:r>
        <w:t xml:space="preserve">1s &amp; 3s </w:t>
      </w:r>
      <w:r w:rsidRPr="003450AC">
        <w:t>Se</w:t>
      </w:r>
      <w:r>
        <w:rPr>
          <w:szCs w:val="24"/>
        </w:rPr>
        <w:t xml:space="preserve">t+Link; 1s+3s dance RH across.  </w:t>
      </w:r>
      <w:r w:rsidRPr="003450AC">
        <w:t>2</w:t>
      </w:r>
      <w:r>
        <w:t xml:space="preserve"> </w:t>
      </w:r>
      <w:r w:rsidRPr="003450AC">
        <w:t>3</w:t>
      </w:r>
      <w:r>
        <w:t xml:space="preserve"> </w:t>
      </w:r>
      <w:r w:rsidRPr="003450AC">
        <w:t>1</w:t>
      </w:r>
    </w:p>
    <w:p w:rsidR="00B11EB3" w:rsidRDefault="00B11EB3" w:rsidP="00B11EB3"/>
    <w:p w:rsidR="00B11EB3" w:rsidRDefault="00B11EB3" w:rsidP="00B11EB3">
      <w:pPr>
        <w:pStyle w:val="Minicrib"/>
      </w:pPr>
      <w:r>
        <w:t>SALUTE TO MISS MILLIGAN  (R8x32)  3C (4C set)</w:t>
      </w:r>
      <w:r>
        <w:tab/>
        <w:t>John Drewry  Canadian Bk</w:t>
      </w:r>
    </w:p>
    <w:p w:rsidR="00B11EB3" w:rsidRDefault="00B11EB3" w:rsidP="00B11EB3">
      <w:pPr>
        <w:pStyle w:val="DanceBody"/>
      </w:pPr>
      <w:r>
        <w:t xml:space="preserve"> 1- 8</w:t>
      </w:r>
      <w:r>
        <w:tab/>
        <w:t>1s &amp; 2s turn RH, lead down (2s leading) &amp; cast up behind 3s (2s to top place, 1s to 2</w:t>
      </w:r>
      <w:r w:rsidRPr="00972EEB">
        <w:t>nd</w:t>
      </w:r>
      <w:r>
        <w:t xml:space="preserve"> place)</w:t>
      </w:r>
    </w:p>
    <w:p w:rsidR="00B11EB3" w:rsidRDefault="00B11EB3" w:rsidP="00B11EB3">
      <w:pPr>
        <w:pStyle w:val="DanceBody"/>
      </w:pPr>
      <w:r>
        <w:t xml:space="preserve"> 9-16</w:t>
      </w:r>
      <w:r>
        <w:tab/>
        <w:t>1L dances RH across with 2s &amp; 1M with 3s, 1s turn LH 1.1/2 times to end facing out in 2</w:t>
      </w:r>
      <w:r w:rsidRPr="00972EEB">
        <w:t>nd</w:t>
      </w:r>
      <w:r>
        <w:t xml:space="preserve"> place on opposite sides</w:t>
      </w:r>
    </w:p>
    <w:p w:rsidR="00B11EB3" w:rsidRDefault="00B11EB3" w:rsidP="00B11EB3">
      <w:pPr>
        <w:pStyle w:val="DanceBody"/>
      </w:pPr>
      <w:r>
        <w:t>17-24</w:t>
      </w:r>
      <w:r>
        <w:tab/>
        <w:t>1s dance reels of 3, 1L with 2M+3M (LSh to 3M) &amp; 1M with 2L+3L (LSh to 2L) 2s end facing down, 3s up &amp; 1s in 2</w:t>
      </w:r>
      <w:r w:rsidRPr="00972EEB">
        <w:t>nd</w:t>
      </w:r>
      <w:r>
        <w:t xml:space="preserve"> place own sides</w:t>
      </w:r>
    </w:p>
    <w:p w:rsidR="00B11EB3" w:rsidRDefault="00B11EB3" w:rsidP="00B11EB3">
      <w:pPr>
        <w:pStyle w:val="DanceBody"/>
        <w:keepNext w:val="0"/>
      </w:pPr>
      <w:r>
        <w:t>25-32</w:t>
      </w:r>
      <w:r>
        <w:tab/>
        <w:t>2s+1s+3s set &amp; dance RH across 1/2 way, 2s+1s+3s chase clockwise to place</w:t>
      </w:r>
    </w:p>
    <w:p w:rsidR="00B11EB3" w:rsidRDefault="00B11EB3" w:rsidP="00B11EB3"/>
    <w:p w:rsidR="00B11EB3" w:rsidRDefault="00B11EB3" w:rsidP="00B11EB3">
      <w:pPr>
        <w:pStyle w:val="Minicrib"/>
      </w:pPr>
      <w:r>
        <w:t>SALUTE TO MRS MAC  (R8x32)  3C (4C Set)</w:t>
      </w:r>
      <w:r>
        <w:tab/>
        <w:t>Maureen Robson  From North to South</w:t>
      </w:r>
    </w:p>
    <w:p w:rsidR="00B11EB3" w:rsidRDefault="00B11EB3" w:rsidP="00B11EB3">
      <w:pPr>
        <w:pStyle w:val="DanceBody"/>
      </w:pPr>
      <w:r>
        <w:t xml:space="preserve"> 1- 8</w:t>
      </w:r>
      <w:r>
        <w:tab/>
      </w:r>
      <w:r w:rsidRPr="00A078AE">
        <w:t>1s cross down to dance reflection (mirror) reels of 3 on opposite sides</w:t>
      </w:r>
      <w:r>
        <w:t>. On bars 7-8 1s &amp; 2s continue reel &amp; 1s finish in 2nd place facing out 2 (1) 3</w:t>
      </w:r>
    </w:p>
    <w:p w:rsidR="00B11EB3" w:rsidRDefault="00B11EB3" w:rsidP="00B11EB3">
      <w:pPr>
        <w:pStyle w:val="DanceBody"/>
      </w:pPr>
      <w:r>
        <w:t xml:space="preserve"> 9-12</w:t>
      </w:r>
      <w:r>
        <w:tab/>
        <w:t>1s turn 3s on sides (LH on Men's side, RH on Ladies' side) &amp; 1s cross up to 2nd place own side facing out</w:t>
      </w:r>
    </w:p>
    <w:p w:rsidR="00B11EB3" w:rsidRDefault="00B11EB3" w:rsidP="00B11EB3">
      <w:pPr>
        <w:pStyle w:val="DanceBody"/>
      </w:pPr>
      <w:r>
        <w:t>13-16</w:t>
      </w:r>
      <w:r>
        <w:tab/>
        <w:t>1s turn 2s on sides (LH on Ladies' side, RH on Men's side) &amp; 1s cross down to 2nd place opposite side facing out 2 (1) 3</w:t>
      </w:r>
    </w:p>
    <w:p w:rsidR="00B11EB3" w:rsidRDefault="00B11EB3" w:rsidP="00B11EB3">
      <w:pPr>
        <w:pStyle w:val="DanceBody"/>
      </w:pPr>
      <w:r>
        <w:t>17-24</w:t>
      </w:r>
      <w:r>
        <w:tab/>
        <w:t>1s cast down round 3s, lead up to top, cross &amp; cast to 2nd place 2 1 3</w:t>
      </w:r>
    </w:p>
    <w:p w:rsidR="00B11EB3" w:rsidRDefault="00B11EB3" w:rsidP="00B11EB3">
      <w:pPr>
        <w:pStyle w:val="DanceBody"/>
        <w:keepNext w:val="0"/>
      </w:pPr>
      <w:r>
        <w:t>25-32</w:t>
      </w:r>
      <w:r>
        <w:tab/>
        <w:t>All circle 6H round &amp; back 2 1 3</w:t>
      </w:r>
    </w:p>
    <w:p w:rsidR="00B11EB3" w:rsidRDefault="00B11EB3" w:rsidP="00B11EB3"/>
    <w:p w:rsidR="00B11EB3" w:rsidRDefault="00B11EB3" w:rsidP="00B11EB3">
      <w:pPr>
        <w:pStyle w:val="Minicrib"/>
      </w:pPr>
      <w:r>
        <w:t>SALUTE TO ROBERT BURNS  (R4x32)  4C set</w:t>
      </w:r>
      <w:r>
        <w:tab/>
        <w:t>Ann Campbell  St Andrews of Brampton Bk</w:t>
      </w:r>
    </w:p>
    <w:p w:rsidR="00B11EB3" w:rsidRPr="004C703F" w:rsidRDefault="00B11EB3" w:rsidP="00B11EB3">
      <w:pPr>
        <w:pStyle w:val="DanceBody"/>
      </w:pPr>
      <w:r>
        <w:t xml:space="preserve"> 1- 8</w:t>
      </w:r>
      <w:r>
        <w:tab/>
        <w:t xml:space="preserve">1s dance </w:t>
      </w:r>
      <w:r w:rsidRPr="004C703F">
        <w:t xml:space="preserve"> Fig</w:t>
      </w:r>
      <w:r>
        <w:t>ures</w:t>
      </w:r>
      <w:r w:rsidRPr="004C703F">
        <w:t xml:space="preserve"> of 8 on sides round 2s+3s (RSh to 2s to start)</w:t>
      </w:r>
    </w:p>
    <w:p w:rsidR="00B11EB3" w:rsidRPr="004C703F" w:rsidRDefault="00B11EB3" w:rsidP="00B11EB3">
      <w:pPr>
        <w:pStyle w:val="DanceBody"/>
      </w:pPr>
      <w:r w:rsidRPr="004C703F">
        <w:t xml:space="preserve"> 9-16</w:t>
      </w:r>
      <w:r w:rsidRPr="004C703F">
        <w:tab/>
        <w:t>All dance RSh reels of 4 on sides</w:t>
      </w:r>
    </w:p>
    <w:p w:rsidR="00B11EB3" w:rsidRPr="004C703F" w:rsidRDefault="00B11EB3" w:rsidP="00B11EB3">
      <w:pPr>
        <w:pStyle w:val="DanceBody"/>
      </w:pPr>
      <w:r w:rsidRPr="004C703F">
        <w:t>17-24</w:t>
      </w:r>
      <w:r w:rsidRPr="004C703F">
        <w:tab/>
        <w:t>1s+2s</w:t>
      </w:r>
      <w:r w:rsidRPr="004C703F">
        <w:rPr>
          <w:b/>
        </w:rPr>
        <w:t xml:space="preserve"> also </w:t>
      </w:r>
      <w:r w:rsidRPr="004C703F">
        <w:t>3s+4s dance RH across &amp; LH back</w:t>
      </w:r>
    </w:p>
    <w:p w:rsidR="00B11EB3" w:rsidRDefault="00B11EB3" w:rsidP="00B11EB3">
      <w:pPr>
        <w:pStyle w:val="DanceBody"/>
        <w:keepNext w:val="0"/>
      </w:pPr>
      <w:r w:rsidRPr="004C703F">
        <w:t>25-32</w:t>
      </w:r>
      <w:r w:rsidRPr="004C703F">
        <w:tab/>
        <w:t>1s 1/2 turn LH, dance in prom hold to bottom (2s+3s+4s step up bars 27-28) &amp; turn RH 1.1/2 times</w:t>
      </w:r>
    </w:p>
    <w:p w:rsidR="00B11EB3" w:rsidRDefault="00B11EB3" w:rsidP="00B11EB3"/>
    <w:p w:rsidR="00B11EB3" w:rsidRDefault="00B11EB3" w:rsidP="00B11EB3">
      <w:pPr>
        <w:pStyle w:val="Minicrib"/>
      </w:pPr>
      <w:r>
        <w:t>SALUTE TO SALLY  (S4x32)  4C Set</w:t>
      </w:r>
      <w:r>
        <w:tab/>
        <w:t>Ray Hunter  ASCDS Ruby Bk</w:t>
      </w:r>
    </w:p>
    <w:p w:rsidR="00B11EB3" w:rsidRDefault="00B11EB3" w:rsidP="00B11EB3">
      <w:pPr>
        <w:pStyle w:val="DanceBody"/>
      </w:pPr>
      <w:r>
        <w:t xml:space="preserve"> 1- 8</w:t>
      </w:r>
      <w:r>
        <w:tab/>
        <w:t>1s dance Fig 8 on sides round 2s &amp; 3s (1s dance in to start)</w:t>
      </w:r>
    </w:p>
    <w:p w:rsidR="00B11EB3" w:rsidRDefault="00B11EB3" w:rsidP="00B11EB3">
      <w:pPr>
        <w:pStyle w:val="DanceBody"/>
      </w:pPr>
      <w:r>
        <w:t xml:space="preserve"> 9-16</w:t>
      </w:r>
      <w:r>
        <w:tab/>
        <w:t>All dance mirror reels of 4 on sides (1s &amp; 3s dance in &amp; down, 2s &amp; 4s out &amp; up to start))</w:t>
      </w:r>
    </w:p>
    <w:p w:rsidR="00B11EB3" w:rsidRDefault="00B11EB3" w:rsidP="00B11EB3">
      <w:pPr>
        <w:pStyle w:val="DanceBody"/>
      </w:pPr>
      <w:r>
        <w:t>17-24</w:t>
      </w:r>
      <w:r>
        <w:tab/>
        <w:t>1s+2s also 3s+4s dance Double Fig of 8 (1s &amp; 3s cross down to start) 1 2 3 4</w:t>
      </w:r>
    </w:p>
    <w:p w:rsidR="00B11EB3" w:rsidRDefault="00B11EB3" w:rsidP="00B11EB3">
      <w:pPr>
        <w:pStyle w:val="DanceBody"/>
      </w:pPr>
      <w:r>
        <w:t>25-32</w:t>
      </w:r>
      <w:r>
        <w:tab/>
        <w:t>1s+2s dance 1/2 RH across, 1s+3s dance 1/2 LH across, 1s+4s dance 1/2 RH across, all cross RH.  2 3 4 1</w:t>
      </w:r>
    </w:p>
    <w:p w:rsidR="00B11EB3" w:rsidRPr="00BC10B5" w:rsidRDefault="00B11EB3" w:rsidP="00B11EB3">
      <w:pPr>
        <w:pStyle w:val="DanceBody"/>
        <w:keepNext w:val="0"/>
        <w:rPr>
          <w:i/>
        </w:rPr>
      </w:pPr>
      <w:r w:rsidRPr="00BC10B5">
        <w:rPr>
          <w:i/>
        </w:rPr>
        <w:t>Note:</w:t>
      </w:r>
      <w:r w:rsidRPr="00BC10B5">
        <w:rPr>
          <w:i/>
        </w:rPr>
        <w:tab/>
        <w:t>Give hands throughout where possible</w:t>
      </w:r>
    </w:p>
    <w:p w:rsidR="00B11EB3" w:rsidRDefault="00B11EB3" w:rsidP="00B11EB3"/>
    <w:p w:rsidR="00B11EB3" w:rsidRDefault="00B11EB3" w:rsidP="00B11EB3">
      <w:pPr>
        <w:pStyle w:val="Minicrib"/>
      </w:pPr>
      <w:r>
        <w:t>SALUTE TO SAN DIEGO  (J8x32)  3C (4C set)</w:t>
      </w:r>
      <w:r>
        <w:tab/>
        <w:t>Muriel A Johnstone &amp; SD Branch  San Diego 45th Anniv</w:t>
      </w:r>
    </w:p>
    <w:p w:rsidR="00B11EB3" w:rsidRDefault="00B11EB3" w:rsidP="00B11EB3">
      <w:pPr>
        <w:pStyle w:val="DanceBody"/>
      </w:pPr>
      <w:r>
        <w:t xml:space="preserve"> 1- 8</w:t>
      </w:r>
      <w:r>
        <w:tab/>
        <w:t>1s 1/2 turn RH, lead down, cast up round 3s to 2nd place opp sides (2s step up 3-4). All set advancing (no hands) into prom hold with partner, 2s &amp; 3s facing up, 1s facing down</w:t>
      </w:r>
    </w:p>
    <w:p w:rsidR="00B11EB3" w:rsidRPr="00164385" w:rsidRDefault="00B11EB3" w:rsidP="00B11EB3">
      <w:pPr>
        <w:pStyle w:val="DanceBody"/>
      </w:pPr>
      <w:r>
        <w:t xml:space="preserve"> 9-16</w:t>
      </w:r>
      <w:r>
        <w:tab/>
      </w:r>
      <w:r w:rsidRPr="00164385">
        <w:t>2s+1s+3s</w:t>
      </w:r>
      <w:r>
        <w:t xml:space="preserve"> dance "Circulating Allemande":</w:t>
      </w:r>
    </w:p>
    <w:p w:rsidR="00B11EB3" w:rsidRDefault="00B11EB3" w:rsidP="00B11EB3">
      <w:pPr>
        <w:pStyle w:val="DanceBody"/>
      </w:pPr>
      <w:r w:rsidRPr="00164385">
        <w:tab/>
        <w:t>2s &amp; 3s dance normal All</w:t>
      </w:r>
      <w:r>
        <w:t xml:space="preserve">emande, </w:t>
      </w:r>
      <w:r w:rsidRPr="00164385">
        <w:t>end</w:t>
      </w:r>
      <w:r>
        <w:t>ing</w:t>
      </w:r>
      <w:r w:rsidRPr="00164385">
        <w:t xml:space="preserve"> in 3rd/1st place</w:t>
      </w:r>
      <w:r w:rsidRPr="00164385">
        <w:rPr>
          <w:b/>
        </w:rPr>
        <w:t xml:space="preserve"> as </w:t>
      </w:r>
      <w:r w:rsidRPr="00164385">
        <w:t xml:space="preserve">1s Allemande (down) &amp; </w:t>
      </w:r>
      <w:r>
        <w:t>end pulling back RSh (PdB) to BtoB facing 2nd corner pstn</w:t>
      </w:r>
    </w:p>
    <w:p w:rsidR="00B11EB3" w:rsidRDefault="00B11EB3" w:rsidP="00B11EB3">
      <w:pPr>
        <w:pStyle w:val="DanceBody"/>
      </w:pPr>
      <w:r>
        <w:t>17-24</w:t>
      </w:r>
      <w:r>
        <w:tab/>
        <w:t>1s turn 2nd corner (pstn) RH, partner 3/4LH, 1st corner (pstn) RH, partner LH to end LSh to LSh in middle (Lady facing up / Man down)</w:t>
      </w:r>
    </w:p>
    <w:p w:rsidR="00B11EB3" w:rsidRPr="00315FA2" w:rsidRDefault="00B11EB3" w:rsidP="00B11EB3">
      <w:pPr>
        <w:pStyle w:val="DanceBody"/>
      </w:pPr>
      <w:r>
        <w:t>25-28</w:t>
      </w:r>
      <w:r>
        <w:tab/>
        <w:t xml:space="preserve">1s dance out of &amp; cast to 2nd place opp sides </w:t>
      </w:r>
      <w:r w:rsidRPr="00315FA2">
        <w:rPr>
          <w:b/>
        </w:rPr>
        <w:t>while</w:t>
      </w:r>
      <w:r>
        <w:t xml:space="preserve"> all 4 </w:t>
      </w:r>
      <w:r w:rsidRPr="00315FA2">
        <w:t>corners</w:t>
      </w:r>
      <w:r>
        <w:t xml:space="preserve"> set advancing, dance 1/2 RH across to opp sides (2) (1) (3)</w:t>
      </w:r>
    </w:p>
    <w:p w:rsidR="00B11EB3" w:rsidRDefault="00B11EB3" w:rsidP="00B11EB3">
      <w:pPr>
        <w:pStyle w:val="DanceBody"/>
        <w:keepNext w:val="0"/>
      </w:pPr>
      <w:r>
        <w:t>29-32</w:t>
      </w:r>
      <w:r>
        <w:tab/>
        <w:t>2s+1s+3s cross RH with partner &amp; set.  2 1 3</w:t>
      </w:r>
    </w:p>
    <w:p w:rsidR="00B11EB3" w:rsidRDefault="00B11EB3" w:rsidP="00B11EB3"/>
    <w:p w:rsidR="00B11EB3" w:rsidRDefault="00B11EB3" w:rsidP="00B11EB3">
      <w:pPr>
        <w:pStyle w:val="Minicrib"/>
      </w:pPr>
      <w:r>
        <w:t>SALUTE TO SUMMER  (R4x32)  4C set</w:t>
      </w:r>
      <w:r>
        <w:tab/>
        <w:t>M Malcolm  Aotearoa Coll</w:t>
      </w:r>
    </w:p>
    <w:p w:rsidR="00B11EB3" w:rsidRPr="00B50219" w:rsidRDefault="00B11EB3" w:rsidP="00B11EB3">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B11EB3" w:rsidRPr="00B50219" w:rsidRDefault="00B11EB3" w:rsidP="00B11EB3">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B11EB3" w:rsidRPr="00B50219" w:rsidRDefault="00B11EB3" w:rsidP="00B11EB3">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B11EB3" w:rsidRPr="00B50219" w:rsidRDefault="00B11EB3" w:rsidP="00B11EB3">
      <w:pPr>
        <w:pStyle w:val="DanceBody"/>
        <w:keepNext w:val="0"/>
      </w:pPr>
      <w:r w:rsidRPr="00B50219">
        <w:t>25-32</w:t>
      </w:r>
      <w:r w:rsidRPr="00B50219">
        <w:tab/>
        <w:t>All circle 8H round &amp; back</w:t>
      </w:r>
    </w:p>
    <w:p w:rsidR="00B11EB3" w:rsidRDefault="00B11EB3" w:rsidP="00B11EB3"/>
    <w:p w:rsidR="00B11EB3" w:rsidRDefault="00B11EB3" w:rsidP="00B11EB3">
      <w:pPr>
        <w:pStyle w:val="Minicrib"/>
      </w:pPr>
      <w:r>
        <w:t>SALUTE TO THE BORDERS  (S8x32)  3C (4C set)</w:t>
      </w:r>
      <w:r>
        <w:tab/>
        <w:t>Ann Dix  Three Hands Across</w:t>
      </w:r>
    </w:p>
    <w:p w:rsidR="00B11EB3" w:rsidRDefault="00B11EB3" w:rsidP="00B11EB3">
      <w:pPr>
        <w:pStyle w:val="DanceBody"/>
      </w:pPr>
      <w:r>
        <w:t xml:space="preserve"> 1- 8</w:t>
      </w:r>
      <w:r>
        <w:tab/>
        <w:t>1s set &amp; turn RH, 1s lead down between 3s &amp; cast up to 2</w:t>
      </w:r>
      <w:r w:rsidRPr="00972EEB">
        <w:t>nd</w:t>
      </w:r>
      <w:r>
        <w:t xml:space="preserve"> place</w:t>
      </w:r>
    </w:p>
    <w:p w:rsidR="00B11EB3" w:rsidRDefault="00B11EB3" w:rsidP="00B11EB3">
      <w:pPr>
        <w:pStyle w:val="DanceBody"/>
      </w:pPr>
      <w:r>
        <w:t xml:space="preserve"> 9-16</w:t>
      </w:r>
      <w:r>
        <w:tab/>
        <w:t>1s dance Diag R&amp;L.  (3)1(2)</w:t>
      </w:r>
    </w:p>
    <w:p w:rsidR="00B11EB3" w:rsidRDefault="00B11EB3" w:rsidP="00B11EB3">
      <w:pPr>
        <w:pStyle w:val="DanceBody"/>
      </w:pPr>
      <w:r>
        <w:t>17-24</w:t>
      </w:r>
      <w:r>
        <w:tab/>
        <w:t>1s Set+Link for 3 twice.  2(1)3</w:t>
      </w:r>
    </w:p>
    <w:p w:rsidR="00B11EB3" w:rsidRDefault="00B11EB3" w:rsidP="00B11EB3">
      <w:pPr>
        <w:pStyle w:val="DanceBody"/>
        <w:keepNext w:val="0"/>
      </w:pPr>
      <w:r>
        <w:t>25-32</w:t>
      </w:r>
      <w:r>
        <w:tab/>
        <w:t>1s dance 1/2 Fig of 8 round 2s, all turn 2H</w:t>
      </w:r>
    </w:p>
    <w:p w:rsidR="00B11EB3" w:rsidRDefault="00B11EB3" w:rsidP="00B11EB3"/>
    <w:p w:rsidR="00B11EB3" w:rsidRDefault="00B11EB3" w:rsidP="00B11EB3">
      <w:pPr>
        <w:pStyle w:val="Minicrib"/>
      </w:pPr>
      <w:r>
        <w:t>SALUTE TO THE KEANS  (S4x32)  4C set</w:t>
      </w:r>
      <w:r>
        <w:tab/>
        <w:t>Ian Sandeman  Peterborough 2000 Collection</w:t>
      </w:r>
    </w:p>
    <w:p w:rsidR="00B11EB3" w:rsidRPr="00C72C13" w:rsidRDefault="00B11EB3" w:rsidP="00B11EB3">
      <w:pPr>
        <w:pStyle w:val="DanceBody"/>
      </w:pPr>
      <w:r w:rsidRPr="00C72C13">
        <w:t xml:space="preserve"> 1- 4</w:t>
      </w:r>
      <w:r w:rsidRPr="00C72C13">
        <w:tab/>
        <w:t>1s dance in &amp; lead down to end between 2s (2 bars), turn RH (2 bars) (2s step up on bars 3-4)</w:t>
      </w:r>
    </w:p>
    <w:p w:rsidR="00B11EB3" w:rsidRPr="00C72C13" w:rsidRDefault="00B11EB3" w:rsidP="00B11EB3">
      <w:pPr>
        <w:pStyle w:val="DanceBody"/>
      </w:pPr>
      <w:r w:rsidRPr="00C72C13">
        <w:t xml:space="preserve"> 5- 8</w:t>
      </w:r>
      <w:r w:rsidRPr="00C72C13">
        <w:tab/>
        <w:t>1s pass RSh, dance out between corners, cast right round 1st corners to finish between corners facing 1st corner</w:t>
      </w:r>
    </w:p>
    <w:p w:rsidR="00B11EB3" w:rsidRPr="00C72C13" w:rsidRDefault="00B11EB3" w:rsidP="00B11EB3">
      <w:pPr>
        <w:pStyle w:val="DanceBody"/>
      </w:pPr>
      <w:r w:rsidRPr="00C72C13">
        <w:t xml:space="preserve"> 9-16</w:t>
      </w:r>
      <w:r w:rsidRPr="00C72C13">
        <w:tab/>
        <w:t>1s set to &amp; turn 1st corners 2H, 1s pull back RSh to face 2nd corners. 1s set to &amp; turn 2nd corners 2H to finish between corners</w:t>
      </w:r>
    </w:p>
    <w:p w:rsidR="00B11EB3" w:rsidRPr="00C72C13" w:rsidRDefault="00B11EB3" w:rsidP="00B11EB3">
      <w:pPr>
        <w:pStyle w:val="DanceBody"/>
      </w:pPr>
      <w:r w:rsidRPr="00C72C13">
        <w:t>17-24</w:t>
      </w:r>
      <w:r w:rsidRPr="00C72C13">
        <w:tab/>
        <w:t>1s set to &amp; turn partner 2H, to finish facing up; 1s lead up, cross, cast round 2nd couple to meet in centre with 3s (who step in on bar 24) ready for …</w:t>
      </w:r>
    </w:p>
    <w:p w:rsidR="00B11EB3" w:rsidRPr="00C72C13" w:rsidRDefault="00B11EB3" w:rsidP="00B11EB3">
      <w:pPr>
        <w:pStyle w:val="DanceBody"/>
        <w:keepNext w:val="0"/>
      </w:pPr>
      <w:r w:rsidRPr="00C72C13">
        <w:t>25-32</w:t>
      </w:r>
      <w:r w:rsidRPr="00C72C13">
        <w:tab/>
        <w:t>1s+3s dance 1/2 Diamond Poussette. 1s+4s dance 1/2 Diamond Poussete 2 3 4 1</w:t>
      </w:r>
    </w:p>
    <w:p w:rsidR="00B11EB3" w:rsidRDefault="00B11EB3" w:rsidP="00B11EB3"/>
    <w:p w:rsidR="00B11EB3" w:rsidRDefault="00B11EB3" w:rsidP="00B11EB3">
      <w:pPr>
        <w:pStyle w:val="Minicrib"/>
      </w:pPr>
      <w:r>
        <w:t>SAM THE MAN  (J4x40)  4C Set</w:t>
      </w:r>
      <w:r>
        <w:tab/>
        <w:t>R Manson</w:t>
      </w:r>
    </w:p>
    <w:p w:rsidR="00B11EB3" w:rsidRPr="00151D15" w:rsidRDefault="00B11EB3" w:rsidP="00B11EB3">
      <w:pPr>
        <w:pStyle w:val="DanceBody"/>
      </w:pPr>
      <w:r w:rsidRPr="00151D15">
        <w:t xml:space="preserve"> 1- 4</w:t>
      </w:r>
      <w:r w:rsidRPr="00151D15">
        <w:rPr>
          <w:b/>
        </w:rPr>
        <w:tab/>
      </w:r>
      <w:r w:rsidRPr="00151D15">
        <w:t>1s &amp; 4s set &amp; cross RH</w:t>
      </w:r>
      <w:r w:rsidRPr="00151D15">
        <w:rPr>
          <w:b/>
        </w:rPr>
        <w:t xml:space="preserve"> while </w:t>
      </w:r>
      <w:r w:rsidRPr="00151D15">
        <w:t>2s+3s circle left</w:t>
      </w:r>
    </w:p>
    <w:p w:rsidR="00B11EB3" w:rsidRPr="00151D15" w:rsidRDefault="00B11EB3" w:rsidP="00B11EB3">
      <w:pPr>
        <w:pStyle w:val="DanceBody"/>
      </w:pPr>
      <w:r w:rsidRPr="00151D15">
        <w:t xml:space="preserve"> 5- 8</w:t>
      </w:r>
      <w:r w:rsidRPr="00151D15">
        <w:tab/>
        <w:t>1s &amp; 4s set</w:t>
      </w:r>
      <w:r w:rsidRPr="00151D15">
        <w:rPr>
          <w:b/>
        </w:rPr>
        <w:t xml:space="preserve"> while </w:t>
      </w:r>
      <w:r w:rsidRPr="00151D15">
        <w:t>2s &amp; 3s cross RH &amp; 1s+4s cross diagonally LH (down/up) to 2nd/3rd place</w:t>
      </w:r>
      <w:r w:rsidRPr="00151D15">
        <w:rPr>
          <w:b/>
        </w:rPr>
        <w:t xml:space="preserve"> while </w:t>
      </w:r>
      <w:r w:rsidRPr="00151D15">
        <w:t>2s &amp; 3s cast up/down to ends.  2(1)(4)3</w:t>
      </w:r>
    </w:p>
    <w:p w:rsidR="00B11EB3" w:rsidRPr="00151D15" w:rsidRDefault="00B11EB3" w:rsidP="00B11EB3">
      <w:pPr>
        <w:pStyle w:val="DanceBody"/>
      </w:pPr>
      <w:r w:rsidRPr="00151D15">
        <w:t xml:space="preserve"> 9-16</w:t>
      </w:r>
      <w:r w:rsidRPr="00151D15">
        <w:tab/>
        <w:t>Repeat bars 1-8 from new positions.  (1)(2)(3)4)</w:t>
      </w:r>
    </w:p>
    <w:p w:rsidR="00B11EB3" w:rsidRPr="00151D15" w:rsidRDefault="00B11EB3" w:rsidP="00B11EB3">
      <w:pPr>
        <w:pStyle w:val="DanceBody"/>
      </w:pPr>
      <w:r w:rsidRPr="00151D15">
        <w:t>17-24</w:t>
      </w:r>
      <w:r w:rsidRPr="00151D15">
        <w:tab/>
        <w:t>1s+2s &amp; 3s+4s dance LH across (2M &amp; 3L face out), 2M</w:t>
      </w:r>
      <w:r w:rsidRPr="00151D15">
        <w:rPr>
          <w:b/>
        </w:rPr>
        <w:t xml:space="preserve"> also </w:t>
      </w:r>
      <w:r w:rsidRPr="00151D15">
        <w:t>3L followed by partner cast to end in line in middle (M facing up, L facing down)</w:t>
      </w:r>
    </w:p>
    <w:p w:rsidR="00B11EB3" w:rsidRPr="00151D15" w:rsidRDefault="00B11EB3" w:rsidP="00B11EB3">
      <w:pPr>
        <w:pStyle w:val="DanceBody"/>
      </w:pPr>
      <w:r w:rsidRPr="00151D15">
        <w:t>25-32</w:t>
      </w:r>
      <w:r w:rsidRPr="00151D15">
        <w:tab/>
        <w:t>2s+3s dance reel of 4</w:t>
      </w:r>
      <w:r w:rsidRPr="00151D15">
        <w:rPr>
          <w:b/>
        </w:rPr>
        <w:t xml:space="preserve"> while </w:t>
      </w:r>
      <w:r w:rsidRPr="00151D15">
        <w:t>1s &amp; 4s stand for 4 bars &amp; set across then set facing</w:t>
      </w:r>
    </w:p>
    <w:p w:rsidR="00B11EB3" w:rsidRPr="00151D15" w:rsidRDefault="00B11EB3" w:rsidP="00B11EB3">
      <w:pPr>
        <w:pStyle w:val="DanceBody"/>
        <w:keepNext w:val="0"/>
      </w:pPr>
      <w:r w:rsidRPr="00151D15">
        <w:t>33-40</w:t>
      </w:r>
      <w:r w:rsidRPr="00151D15">
        <w:tab/>
        <w:t>1s dance down sidelines &amp; 1/2 turn 4s 2H</w:t>
      </w:r>
      <w:r w:rsidRPr="00151D15">
        <w:rPr>
          <w:b/>
        </w:rPr>
        <w:t xml:space="preserve"> while </w:t>
      </w:r>
      <w:r w:rsidRPr="00151D15">
        <w:t>2s &amp; 3s set &amp; petronella turn to opposite sides &amp; all turn 1.1/2 times.  2 3 4 1</w:t>
      </w:r>
    </w:p>
    <w:p w:rsidR="00B11EB3" w:rsidRDefault="00B11EB3" w:rsidP="00B11EB3"/>
    <w:p w:rsidR="00B11EB3" w:rsidRDefault="00B11EB3" w:rsidP="00B11EB3">
      <w:pPr>
        <w:pStyle w:val="Minicrib"/>
      </w:pPr>
      <w:r>
        <w:t>SAM'S BUTTER CHURN  (S8x32)  2C (4C set)</w:t>
      </w:r>
      <w:r>
        <w:tab/>
        <w:t>Claude Hutton, 2013</w:t>
      </w:r>
    </w:p>
    <w:p w:rsidR="00B11EB3" w:rsidRDefault="00B11EB3" w:rsidP="00B11EB3">
      <w:pPr>
        <w:pStyle w:val="DanceBody"/>
      </w:pPr>
      <w:r>
        <w:t xml:space="preserve"> 1- 8</w:t>
      </w:r>
      <w:r>
        <w:tab/>
        <w:t xml:space="preserve">1L+2M set &amp; change places RH </w:t>
      </w:r>
      <w:r>
        <w:rPr>
          <w:b/>
        </w:rPr>
        <w:t>while</w:t>
      </w:r>
      <w:r>
        <w:t xml:space="preserve"> 1M+2L change places RH &amp; set; repeat back to place</w:t>
      </w:r>
    </w:p>
    <w:p w:rsidR="00B11EB3" w:rsidRPr="00E72771" w:rsidRDefault="00B11EB3" w:rsidP="00B11EB3">
      <w:pPr>
        <w:pStyle w:val="DanceBody"/>
      </w:pPr>
      <w:r>
        <w:t xml:space="preserve"> 9-12</w:t>
      </w:r>
      <w:r>
        <w:tab/>
        <w:t>2s followed by 1s lead down (2 bars) then dance 1/2 RH across</w:t>
      </w:r>
    </w:p>
    <w:p w:rsidR="00B11EB3" w:rsidRDefault="00B11EB3" w:rsidP="00B11EB3">
      <w:pPr>
        <w:pStyle w:val="DanceBody"/>
      </w:pPr>
      <w:r>
        <w:t>13-16</w:t>
      </w:r>
      <w:r>
        <w:tab/>
        <w:t>2s followed by 1s dance up NHJ &amp; out to opp sides, 2s face out, 2s+1s turn NH (Ladies LH, Men RH)</w:t>
      </w:r>
    </w:p>
    <w:p w:rsidR="00B11EB3" w:rsidRDefault="00B11EB3" w:rsidP="00B11EB3">
      <w:pPr>
        <w:pStyle w:val="DanceBody"/>
      </w:pPr>
      <w:r>
        <w:t>17-24</w:t>
      </w:r>
      <w:r>
        <w:tab/>
        <w:t>2s+1s set &amp; dance "La Baratte":</w:t>
      </w:r>
    </w:p>
    <w:p w:rsidR="00B11EB3" w:rsidRDefault="00B11EB3" w:rsidP="00B11EB3">
      <w:pPr>
        <w:pStyle w:val="DanceBody"/>
      </w:pPr>
      <w:r>
        <w:tab/>
        <w:t>19-20  Man 1/2 turns opposite Lady RH &amp; retains hand but at arm's length from each other</w:t>
      </w:r>
    </w:p>
    <w:p w:rsidR="00B11EB3" w:rsidRDefault="00B11EB3" w:rsidP="00B11EB3">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23-24  Couple change places LH to opposite places.  2 1</w:t>
      </w:r>
    </w:p>
    <w:p w:rsidR="00B11EB3" w:rsidRDefault="00B11EB3" w:rsidP="00B11EB3">
      <w:pPr>
        <w:pStyle w:val="DanceBody"/>
        <w:keepNext w:val="0"/>
      </w:pPr>
      <w:r>
        <w:t>25-32</w:t>
      </w:r>
      <w:r>
        <w:tab/>
        <w:t>2s+1s dance R&amp;L.  2 1</w:t>
      </w:r>
    </w:p>
    <w:p w:rsidR="00B11EB3" w:rsidRDefault="00B11EB3" w:rsidP="00B11EB3"/>
    <w:p w:rsidR="00B11EB3" w:rsidRDefault="00B11EB3" w:rsidP="00B11EB3">
      <w:pPr>
        <w:pStyle w:val="Minicrib"/>
      </w:pPr>
      <w:r>
        <w:t>SAN DIEGO WELCOME  (S32)  Round the Room</w:t>
      </w:r>
      <w:r>
        <w:tab/>
        <w:t>Enid Fowler  San Diego 45th Anniv</w:t>
      </w:r>
    </w:p>
    <w:p w:rsidR="00B11EB3" w:rsidRDefault="00B11EB3" w:rsidP="00B11EB3">
      <w:pPr>
        <w:pStyle w:val="DanceBody"/>
      </w:pPr>
      <w:r>
        <w:t>Round the Room Dance 2 facing 2</w:t>
      </w:r>
    </w:p>
    <w:p w:rsidR="00B11EB3" w:rsidRDefault="00B11EB3" w:rsidP="00B11EB3">
      <w:pPr>
        <w:pStyle w:val="DanceBody"/>
      </w:pPr>
      <w:r>
        <w:t xml:space="preserve"> 1- 8</w:t>
      </w:r>
      <w:r>
        <w:tab/>
        <w:t>All set, Ladies change places RH, turn opposite Man twice 2H (4 bars)</w:t>
      </w:r>
    </w:p>
    <w:p w:rsidR="00B11EB3" w:rsidRDefault="00B11EB3" w:rsidP="00B11EB3">
      <w:pPr>
        <w:pStyle w:val="DanceBody"/>
      </w:pPr>
      <w:r>
        <w:t xml:space="preserve"> 9-16</w:t>
      </w:r>
      <w:r>
        <w:tab/>
        <w:t>All set, Men change places LH, turn partner twice 2H (4 bars)</w:t>
      </w:r>
    </w:p>
    <w:p w:rsidR="00B11EB3" w:rsidRDefault="00B11EB3" w:rsidP="00B11EB3">
      <w:pPr>
        <w:pStyle w:val="DanceBody"/>
      </w:pPr>
      <w:r>
        <w:t>17-24</w:t>
      </w:r>
      <w:r>
        <w:tab/>
        <w:t>All dance RH across; circle 4H round to left 1.1/2 times to end in original places</w:t>
      </w:r>
    </w:p>
    <w:p w:rsidR="00B11EB3" w:rsidRDefault="00B11EB3" w:rsidP="00B11EB3">
      <w:pPr>
        <w:pStyle w:val="DanceBody"/>
        <w:keepNext w:val="0"/>
      </w:pPr>
      <w:r>
        <w:t>25-32</w:t>
      </w:r>
      <w:r>
        <w:tab/>
        <w:t>All Grand Chain (2 bars to each hand) starting with opposite person (i.e. 2 parallel grand chains).  Finish facing new couple</w:t>
      </w:r>
    </w:p>
    <w:p w:rsidR="00B11EB3" w:rsidRDefault="00B11EB3" w:rsidP="00B11EB3"/>
    <w:p w:rsidR="00B11EB3" w:rsidRDefault="00B11EB3" w:rsidP="00B11EB3">
      <w:pPr>
        <w:pStyle w:val="Minicrib"/>
      </w:pPr>
      <w:r>
        <w:t>SAN FRANCISCO SURPRISE  (S8x32)  3C (4C set)</w:t>
      </w:r>
      <w:r>
        <w:tab/>
        <w:t>S McKinnell  Chicago 25th Anniv Coll</w:t>
      </w:r>
    </w:p>
    <w:p w:rsidR="00B11EB3" w:rsidRDefault="00B11EB3" w:rsidP="00B11EB3">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B11EB3" w:rsidRDefault="00B11EB3" w:rsidP="00B11EB3">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B11EB3" w:rsidRDefault="00B11EB3" w:rsidP="00B11EB3">
      <w:pPr>
        <w:pStyle w:val="DanceBody"/>
      </w:pPr>
      <w:r>
        <w:t>17-28</w:t>
      </w:r>
      <w:r>
        <w:tab/>
        <w:t>2s+1s+3s dance 3 couple R&amp;L (up/down)</w:t>
      </w:r>
    </w:p>
    <w:p w:rsidR="00B11EB3" w:rsidRDefault="00B11EB3" w:rsidP="00B11EB3">
      <w:pPr>
        <w:pStyle w:val="DanceBody"/>
        <w:keepNext w:val="0"/>
      </w:pPr>
      <w:r>
        <w:t>29-32</w:t>
      </w:r>
      <w:r>
        <w:tab/>
        <w:t>2s+1s+3s Set+Link for 3 to end 2 1 3</w:t>
      </w:r>
    </w:p>
    <w:p w:rsidR="00B11EB3" w:rsidRDefault="00B11EB3" w:rsidP="00B11EB3"/>
    <w:p w:rsidR="00B11EB3" w:rsidRDefault="00B11EB3" w:rsidP="00B11EB3">
      <w:pPr>
        <w:pStyle w:val="Minicrib"/>
      </w:pPr>
      <w:r>
        <w:t>THE SANDAL  (R8x48)  3C (4C set)</w:t>
      </w:r>
      <w:r>
        <w:tab/>
        <w:t>Button&amp;Whittaker  RSCDS Bk 19</w:t>
      </w:r>
    </w:p>
    <w:p w:rsidR="00B11EB3" w:rsidRDefault="00B11EB3" w:rsidP="00B11EB3">
      <w:pPr>
        <w:pStyle w:val="DanceBody"/>
      </w:pPr>
      <w:r>
        <w:t xml:space="preserve"> 1- 8</w:t>
      </w:r>
      <w:r>
        <w:tab/>
        <w:t>1s+2s set twice &amp; dance RH across</w:t>
      </w:r>
    </w:p>
    <w:p w:rsidR="00B11EB3" w:rsidRDefault="00B11EB3" w:rsidP="00B11EB3">
      <w:pPr>
        <w:pStyle w:val="DanceBody"/>
      </w:pPr>
      <w:r>
        <w:t xml:space="preserve"> 9-16</w:t>
      </w:r>
      <w:r>
        <w:tab/>
        <w:t>1s+2s repeat above Fig but dance LH across</w:t>
      </w:r>
    </w:p>
    <w:p w:rsidR="00B11EB3" w:rsidRDefault="00B11EB3" w:rsidP="00B11EB3">
      <w:pPr>
        <w:pStyle w:val="DanceBody"/>
      </w:pPr>
      <w:r>
        <w:t>17-24</w:t>
      </w:r>
      <w:r>
        <w:tab/>
        <w:t>1s+2s+3s dance RSh reels of 3 on own sides</w:t>
      </w:r>
    </w:p>
    <w:p w:rsidR="00B11EB3" w:rsidRDefault="00B11EB3" w:rsidP="00B11EB3">
      <w:pPr>
        <w:pStyle w:val="DanceBody"/>
      </w:pPr>
      <w:r>
        <w:t>25-32</w:t>
      </w:r>
      <w:r>
        <w:tab/>
        <w:t>1s cross, cast 1 place &amp; dance 1/2 Fig of 8 round 3s end BtoB facing own sides for Double Triangles</w:t>
      </w:r>
    </w:p>
    <w:p w:rsidR="00B11EB3" w:rsidRDefault="00B11EB3" w:rsidP="00B11EB3">
      <w:pPr>
        <w:pStyle w:val="DanceBody"/>
      </w:pPr>
      <w:r>
        <w:t>33-40</w:t>
      </w:r>
      <w:r>
        <w:tab/>
        <w:t>1s dance Double Triangles</w:t>
      </w:r>
    </w:p>
    <w:p w:rsidR="00B11EB3" w:rsidRDefault="00B11EB3" w:rsidP="00B11EB3">
      <w:pPr>
        <w:pStyle w:val="DanceBody"/>
        <w:keepNext w:val="0"/>
      </w:pPr>
      <w:r>
        <w:t>41-48</w:t>
      </w:r>
      <w:r>
        <w:tab/>
        <w:t>1s dance full Figs of 8 round 2s ending in 2</w:t>
      </w:r>
      <w:r w:rsidRPr="00972EEB">
        <w:t>nd</w:t>
      </w:r>
      <w:r>
        <w:t xml:space="preserve"> places</w:t>
      </w:r>
    </w:p>
    <w:p w:rsidR="00B11EB3" w:rsidRDefault="00B11EB3" w:rsidP="00B11EB3"/>
    <w:p w:rsidR="00B11EB3" w:rsidRDefault="00B11EB3" w:rsidP="00B11EB3">
      <w:pPr>
        <w:pStyle w:val="Minicrib"/>
      </w:pPr>
      <w:r>
        <w:t>SANDBACH SOCIETY REEL  (R4x32)  4C set</w:t>
      </w:r>
      <w:r>
        <w:tab/>
        <w:t>S Ross</w:t>
      </w:r>
    </w:p>
    <w:p w:rsidR="00B11EB3" w:rsidRDefault="00B11EB3" w:rsidP="00B11EB3">
      <w:pPr>
        <w:pStyle w:val="DanceBody"/>
      </w:pPr>
      <w:r>
        <w:t xml:space="preserve"> 1- 8</w:t>
      </w:r>
      <w:r>
        <w:tab/>
        <w:t>1s cross RH, cast 1 place &amp; dance 1/2 Fig of 8 round 3s</w:t>
      </w:r>
    </w:p>
    <w:p w:rsidR="00B11EB3" w:rsidRDefault="00B11EB3" w:rsidP="00B11EB3">
      <w:pPr>
        <w:pStyle w:val="DanceBody"/>
      </w:pPr>
      <w:r>
        <w:t xml:space="preserve"> 9-16</w:t>
      </w:r>
      <w:r>
        <w:tab/>
        <w:t>4s cross RH, cast up 1 place &amp; dance 1/2 Fig of 8 round 1s (in 2</w:t>
      </w:r>
      <w:r w:rsidRPr="00972EEB">
        <w:t>nd</w:t>
      </w:r>
      <w:r>
        <w:t xml:space="preserve"> place)</w:t>
      </w:r>
    </w:p>
    <w:p w:rsidR="00B11EB3" w:rsidRDefault="00B11EB3" w:rsidP="00B11EB3">
      <w:pPr>
        <w:pStyle w:val="DanceBody"/>
      </w:pPr>
      <w:r>
        <w:t>17-24</w:t>
      </w:r>
      <w:r>
        <w:tab/>
        <w:t>1s+4s dance 1/2 R&amp;L &amp; turn partners RH 1.1/2 times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SANDBJ  (S3x32)  3C set</w:t>
      </w:r>
      <w:r>
        <w:tab/>
        <w:t>Lydia Hedge  Nova Scotia Collection 2017</w:t>
      </w:r>
    </w:p>
    <w:p w:rsidR="00B11EB3" w:rsidRDefault="00B11EB3" w:rsidP="00B11EB3">
      <w:pPr>
        <w:pStyle w:val="DanceBody"/>
        <w:rPr>
          <w:noProof/>
        </w:rPr>
      </w:pPr>
      <w:r>
        <w:rPr>
          <w:noProof/>
        </w:rPr>
        <w:t xml:space="preserve"> 1- 8</w:t>
      </w:r>
      <w:r>
        <w:rPr>
          <w:noProof/>
        </w:rPr>
        <w:tab/>
        <w:t>1s+2s+3s circle 6H round to left (4 bars), pull back RSh to spiral out &amp; chase clockwise back to place</w:t>
      </w:r>
    </w:p>
    <w:p w:rsidR="00B11EB3" w:rsidRDefault="00B11EB3" w:rsidP="00B11EB3">
      <w:pPr>
        <w:pStyle w:val="DanceBody"/>
        <w:rPr>
          <w:noProof/>
        </w:rPr>
      </w:pPr>
      <w:r>
        <w:rPr>
          <w:noProof/>
        </w:rPr>
        <w:t xml:space="preserve"> 9-16</w:t>
      </w:r>
      <w:r>
        <w:rPr>
          <w:noProof/>
        </w:rPr>
        <w:tab/>
        <w:t>1s+2s+3s dance the Knot omitting final 1/2 LH turn to all end on opp sides (3) (2) (1)</w:t>
      </w:r>
    </w:p>
    <w:p w:rsidR="00B11EB3" w:rsidRDefault="00B11EB3" w:rsidP="00B11EB3">
      <w:pPr>
        <w:pStyle w:val="DanceBody"/>
        <w:rPr>
          <w:noProof/>
        </w:rPr>
      </w:pPr>
      <w:r>
        <w:rPr>
          <w:noProof/>
        </w:rPr>
        <w:t>17-24</w:t>
      </w:r>
      <w:r>
        <w:rPr>
          <w:noProof/>
        </w:rPr>
        <w:tab/>
        <w:t>3s+2s+1s Set+Link for 3 couples twice. 1 2 3</w:t>
      </w:r>
    </w:p>
    <w:p w:rsidR="00B11EB3" w:rsidRDefault="00B11EB3" w:rsidP="00B11EB3">
      <w:pPr>
        <w:pStyle w:val="DanceBody"/>
        <w:keepNext w:val="0"/>
        <w:rPr>
          <w:noProof/>
        </w:rPr>
      </w:pPr>
      <w:r>
        <w:rPr>
          <w:noProof/>
        </w:rPr>
        <w:t>25-32</w:t>
      </w:r>
      <w:r>
        <w:rPr>
          <w:noProof/>
        </w:rPr>
        <w:tab/>
        <w:t>1s cross RH, cast (2s step up); 1s cross LH, cast (3s step up)</w:t>
      </w:r>
    </w:p>
    <w:p w:rsidR="00B11EB3" w:rsidRDefault="00B11EB3" w:rsidP="00B11EB3"/>
    <w:p w:rsidR="00B11EB3" w:rsidRDefault="00B11EB3" w:rsidP="00B11EB3">
      <w:pPr>
        <w:pStyle w:val="Minicrib"/>
      </w:pPr>
      <w:r>
        <w:t>SANDBOX  (S32)  Round the Room</w:t>
      </w:r>
      <w:r>
        <w:tab/>
        <w:t>Judy Motts  Macramé &amp; 14 Additional SCDs</w:t>
      </w:r>
    </w:p>
    <w:p w:rsidR="00B11EB3" w:rsidRPr="00705D45" w:rsidRDefault="00B11EB3" w:rsidP="00B11EB3">
      <w:pPr>
        <w:pStyle w:val="DanceBody"/>
      </w:pPr>
      <w:r w:rsidRPr="00705D45">
        <w:t>Round the room dance 2 facing 2</w:t>
      </w:r>
    </w:p>
    <w:p w:rsidR="00B11EB3" w:rsidRPr="00705D45" w:rsidRDefault="00B11EB3" w:rsidP="00B11EB3">
      <w:pPr>
        <w:pStyle w:val="DanceBody"/>
      </w:pPr>
      <w:r w:rsidRPr="00705D45">
        <w:t xml:space="preserve"> 1- 8</w:t>
      </w:r>
      <w:r w:rsidRPr="00705D45">
        <w:tab/>
        <w:t>All circle 4H round &amp; back</w:t>
      </w:r>
    </w:p>
    <w:p w:rsidR="00B11EB3" w:rsidRPr="00705D45" w:rsidRDefault="00B11EB3" w:rsidP="00B11EB3">
      <w:pPr>
        <w:pStyle w:val="DanceBody"/>
      </w:pPr>
      <w:r w:rsidRPr="00705D45">
        <w:t xml:space="preserve"> 9-16</w:t>
      </w:r>
      <w:r w:rsidRPr="00705D45">
        <w:tab/>
        <w:t>All dance R&amp;L (RH to opposite partner to start) into…</w:t>
      </w:r>
    </w:p>
    <w:p w:rsidR="00B11EB3" w:rsidRPr="00705D45" w:rsidRDefault="00B11EB3" w:rsidP="00B11EB3">
      <w:pPr>
        <w:pStyle w:val="DanceBody"/>
      </w:pPr>
      <w:r w:rsidRPr="00705D45">
        <w:t>17-24</w:t>
      </w:r>
      <w:r w:rsidRPr="00705D45">
        <w:tab/>
        <w:t>All dance Ladies' Chain, Men end facing anticlockwise</w:t>
      </w:r>
    </w:p>
    <w:p w:rsidR="00B11EB3" w:rsidRPr="00705D45" w:rsidRDefault="00B11EB3" w:rsidP="00B11EB3">
      <w:pPr>
        <w:pStyle w:val="DanceBody"/>
      </w:pPr>
      <w:r>
        <w:t>25-28</w:t>
      </w:r>
      <w:r w:rsidRPr="00705D45">
        <w:tab/>
        <w:t>Men chase anticlockwise 1/2 way to change places</w:t>
      </w:r>
      <w:r w:rsidRPr="00705D45">
        <w:rPr>
          <w:b/>
        </w:rPr>
        <w:t xml:space="preserve"> while </w:t>
      </w:r>
      <w:r w:rsidRPr="00705D45">
        <w:t>Ladies advance setting, 1/2 turn 2H &amp; pull back RSh to end facing partner (all now in one big circle)</w:t>
      </w:r>
    </w:p>
    <w:p w:rsidR="00B11EB3" w:rsidRPr="00705D45" w:rsidRDefault="00B11EB3" w:rsidP="00B11EB3">
      <w:pPr>
        <w:pStyle w:val="DanceBody"/>
        <w:keepNext w:val="0"/>
      </w:pPr>
      <w:r w:rsidRPr="00705D45">
        <w:t>29-32</w:t>
      </w:r>
      <w:r w:rsidRPr="00705D45">
        <w:tab/>
        <w:t>All set to partners, turn 2H opening up to face new couple</w:t>
      </w:r>
    </w:p>
    <w:p w:rsidR="00B11EB3" w:rsidRDefault="00B11EB3" w:rsidP="00B11EB3"/>
    <w:p w:rsidR="00B11EB3" w:rsidRDefault="00B11EB3" w:rsidP="00B11EB3">
      <w:pPr>
        <w:pStyle w:val="Minicrib"/>
      </w:pPr>
      <w:r>
        <w:t>SANDRA MOLLISON'S JIG  (J8x32)  3C (4C set)</w:t>
      </w:r>
      <w:r>
        <w:tab/>
        <w:t>John A Johnston  Jig Time 1</w:t>
      </w:r>
    </w:p>
    <w:p w:rsidR="00B11EB3" w:rsidRDefault="00B11EB3" w:rsidP="00B11EB3">
      <w:pPr>
        <w:pStyle w:val="DanceBody"/>
      </w:pPr>
      <w:r>
        <w:t xml:space="preserve"> 1- 8</w:t>
      </w:r>
      <w:r>
        <w:tab/>
        <w:t>1s dance 1/2 Fig 8 round 2s; 1s cross RH &amp; cast (2s step up 7-8)</w:t>
      </w:r>
    </w:p>
    <w:p w:rsidR="00B11EB3" w:rsidRDefault="00B11EB3" w:rsidP="00B11EB3">
      <w:pPr>
        <w:pStyle w:val="DanceBody"/>
      </w:pPr>
      <w:r>
        <w:t xml:space="preserve"> 9-16</w:t>
      </w:r>
      <w:r>
        <w:tab/>
        <w:t>2s+1s+3s set, circle 6H 1/2 round to left &amp; all set. (3) (1) (2)</w:t>
      </w:r>
    </w:p>
    <w:p w:rsidR="00B11EB3" w:rsidRDefault="00B11EB3" w:rsidP="00B11EB3">
      <w:pPr>
        <w:pStyle w:val="DanceBody"/>
      </w:pPr>
      <w:r>
        <w:t>17-24</w:t>
      </w:r>
      <w:r>
        <w:tab/>
        <w:t xml:space="preserve">1s change places RH with person diagonally to right, new centre couple LH with person diagonally left; new centre couple RH with person diagonally right, 2s+3s cross LH </w:t>
      </w:r>
      <w:r>
        <w:rPr>
          <w:b/>
        </w:rPr>
        <w:t>while</w:t>
      </w:r>
      <w:r>
        <w:t xml:space="preserve"> 1s turn 3/4 RH remaining in centre…</w:t>
      </w:r>
    </w:p>
    <w:p w:rsidR="00B11EB3" w:rsidRPr="00BE5E35" w:rsidRDefault="00B11EB3" w:rsidP="00B11EB3">
      <w:pPr>
        <w:pStyle w:val="DanceBody"/>
        <w:keepNext w:val="0"/>
      </w:pPr>
      <w:r>
        <w:t>25-32</w:t>
      </w:r>
      <w:r>
        <w:tab/>
        <w:t xml:space="preserve">1M+2s </w:t>
      </w:r>
      <w:r>
        <w:rPr>
          <w:b/>
        </w:rPr>
        <w:t>also</w:t>
      </w:r>
      <w:r>
        <w:t xml:space="preserve"> 1L+3s dance LH across, 1s pass LSh &amp; dance RH across with other couple.  2 1 3</w:t>
      </w:r>
    </w:p>
    <w:p w:rsidR="00B11EB3" w:rsidRDefault="00B11EB3" w:rsidP="00B11EB3"/>
    <w:p w:rsidR="00B11EB3" w:rsidRDefault="00B11EB3" w:rsidP="00B11EB3">
      <w:pPr>
        <w:pStyle w:val="Minicrib"/>
      </w:pPr>
      <w:r>
        <w:t>SANDRA'S 60TH  (R8x32)  3C (4C set)</w:t>
      </w:r>
      <w:r>
        <w:tab/>
        <w:t>Peter Knapman  25 Years On - New Kilpatrick</w:t>
      </w:r>
    </w:p>
    <w:p w:rsidR="00B11EB3" w:rsidRDefault="00B11EB3" w:rsidP="00B11EB3">
      <w:pPr>
        <w:pStyle w:val="DanceBody"/>
      </w:pPr>
      <w:r>
        <w:t xml:space="preserve"> 1- 8</w:t>
      </w:r>
      <w:r>
        <w:tab/>
        <w:t>1s set &amp; cross RH, cast 1 place &amp; turn LH to end facing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B11EB3" w:rsidRDefault="00B11EB3" w:rsidP="00B11EB3">
      <w:pPr>
        <w:pStyle w:val="DanceBody"/>
      </w:pPr>
      <w:r>
        <w:t>17-24</w:t>
      </w:r>
      <w:r>
        <w:tab/>
        <w:t>1s dance RH across (1L with 3s &amp; 1M with 2s), 1s dance LH across (1L with 2s, 1M with 3s) &amp; 1s end 2</w:t>
      </w:r>
      <w:r w:rsidRPr="00972EEB">
        <w:t>nd</w:t>
      </w:r>
      <w:r>
        <w:t xml:space="preserve"> place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THE SANDS OF ASILOMAR  (S4x32)  4C set</w:t>
      </w:r>
      <w:r>
        <w:tab/>
        <w:t>John Drewry  Autumn Collection 1984</w:t>
      </w:r>
    </w:p>
    <w:p w:rsidR="00B11EB3" w:rsidRDefault="00B11EB3" w:rsidP="00B11EB3">
      <w:pPr>
        <w:pStyle w:val="DanceBody"/>
      </w:pPr>
      <w:r>
        <w:t xml:space="preserve"> 1- 8</w:t>
      </w:r>
      <w:r>
        <w:tab/>
        <w:t>1s 1/2 turn 2H, face partner &amp; set; all cast (pull back RSh) &amp; chase clockwise 1/2 round to own side (Men follow 4M, Ladies follow 1L).  End 4 3 2 1</w:t>
      </w:r>
    </w:p>
    <w:p w:rsidR="00B11EB3" w:rsidRDefault="00B11EB3" w:rsidP="00B11EB3">
      <w:pPr>
        <w:pStyle w:val="DanceBody"/>
      </w:pPr>
      <w:r>
        <w:t xml:space="preserve"> 9-12</w:t>
      </w:r>
      <w:r>
        <w:tab/>
        <w:t>1s+4s 1/2 turn partner RH moving towards centre to dance 1/2 RH across ending in original places</w:t>
      </w:r>
    </w:p>
    <w:p w:rsidR="00B11EB3" w:rsidRDefault="00B11EB3" w:rsidP="00B11EB3">
      <w:pPr>
        <w:pStyle w:val="DanceBody"/>
      </w:pPr>
      <w:r>
        <w:t>13-16</w:t>
      </w:r>
      <w:r>
        <w:tab/>
        <w:t>3s+2s 1/2 turn partner RH &amp; dance 1/2 RH across ending in original places. 1 2 3 4</w:t>
      </w:r>
    </w:p>
    <w:p w:rsidR="00B11EB3" w:rsidRDefault="00B11EB3" w:rsidP="00B11EB3">
      <w:pPr>
        <w:pStyle w:val="DanceBody"/>
      </w:pPr>
      <w:r>
        <w:t>17-20</w:t>
      </w:r>
      <w:r>
        <w:tab/>
        <w:t>1L+2M &amp; 3L+4M change places passing RSh, all 1/2 turn partner 2H on side opening out for …</w:t>
      </w:r>
    </w:p>
    <w:p w:rsidR="00B11EB3" w:rsidRDefault="00B11EB3" w:rsidP="00B11EB3">
      <w:pPr>
        <w:pStyle w:val="DanceBody"/>
      </w:pPr>
      <w:r>
        <w:t>21-24</w:t>
      </w:r>
      <w:r>
        <w:tab/>
        <w:t>1s+2s &amp; 3s+4s circle 4H round 1.1/4 to left.  End 1s &amp; 3s facing down, 2s &amp; 4s facing up NHJ with partner (1s face 2s, 3s face 4s)</w:t>
      </w:r>
    </w:p>
    <w:p w:rsidR="00B11EB3" w:rsidRPr="006E24D7" w:rsidRDefault="00B11EB3" w:rsidP="00B11EB3">
      <w:pPr>
        <w:pStyle w:val="DanceBody"/>
      </w:pPr>
      <w:r>
        <w:t>25-28</w:t>
      </w:r>
      <w:r>
        <w:tab/>
        <w:t xml:space="preserve">All set advancing to pass facing couple, 1s+4s set advancing to pass </w:t>
      </w:r>
      <w:r>
        <w:rPr>
          <w:b/>
        </w:rPr>
        <w:t>while</w:t>
      </w:r>
      <w:r>
        <w:t xml:space="preserve"> 2s/3s drop hands &amp; dance up/down &amp; cast to 1st/4th place</w:t>
      </w:r>
    </w:p>
    <w:p w:rsidR="00B11EB3" w:rsidRDefault="00B11EB3" w:rsidP="00B11EB3">
      <w:pPr>
        <w:pStyle w:val="DanceBody"/>
        <w:keepNext w:val="0"/>
      </w:pPr>
      <w:r>
        <w:t>29-32</w:t>
      </w:r>
      <w:r>
        <w:tab/>
        <w:t xml:space="preserve">4s dance up &amp; cast to 2nd place </w:t>
      </w:r>
      <w:r>
        <w:rPr>
          <w:b/>
        </w:rPr>
        <w:t>while</w:t>
      </w:r>
      <w:r>
        <w:t xml:space="preserve"> 1s dance down &amp; cast up to 3rd place.  2 4 1 3</w:t>
      </w:r>
    </w:p>
    <w:p w:rsidR="00B11EB3" w:rsidRDefault="00B11EB3" w:rsidP="00B11EB3"/>
    <w:p w:rsidR="00B11EB3" w:rsidRDefault="00B11EB3" w:rsidP="00B11EB3">
      <w:pPr>
        <w:pStyle w:val="Minicrib"/>
      </w:pPr>
      <w:r>
        <w:t>THE SANDS OF FORVIE  (S3x32)  3C set</w:t>
      </w:r>
      <w:r>
        <w:tab/>
        <w:t>Roy Goldring  Social Dances 2002 (Leeds 40th Anniv)</w:t>
      </w:r>
    </w:p>
    <w:p w:rsidR="00B11EB3" w:rsidRDefault="00B11EB3" w:rsidP="00B11EB3">
      <w:pPr>
        <w:pStyle w:val="DanceBody"/>
      </w:pPr>
      <w:r>
        <w:t xml:space="preserve"> 1- 8</w:t>
      </w:r>
      <w:r>
        <w:tab/>
        <w:t>1s+2s circle 4H to left, set facing in, 1s cross down to 2</w:t>
      </w:r>
      <w:r w:rsidRPr="00972EEB">
        <w:t>nd</w:t>
      </w:r>
      <w:r>
        <w:t xml:space="preserve"> place facing out</w:t>
      </w:r>
      <w:r w:rsidRPr="00BA6B4D">
        <w:rPr>
          <w:b/>
        </w:rPr>
        <w:t xml:space="preserve"> while </w:t>
      </w:r>
      <w:r>
        <w:t>2s cast up</w:t>
      </w:r>
    </w:p>
    <w:p w:rsidR="00B11EB3" w:rsidRDefault="00B11EB3" w:rsidP="00B11EB3">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B11EB3" w:rsidRDefault="00B11EB3" w:rsidP="00B11EB3">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B11EB3" w:rsidRDefault="00B11EB3" w:rsidP="00B11EB3">
      <w:pPr>
        <w:pStyle w:val="DanceBody"/>
      </w:pPr>
      <w:r>
        <w:t>25-28</w:t>
      </w:r>
      <w:r>
        <w:tab/>
        <w:t>1s+3s set, 1L dances down &amp; curves left to 3</w:t>
      </w:r>
      <w:r w:rsidRPr="00972EEB">
        <w:t>rd</w:t>
      </w:r>
      <w:r>
        <w:t xml:space="preserve"> place</w:t>
      </w:r>
      <w:r w:rsidRPr="00BA6B4D">
        <w:rPr>
          <w:b/>
        </w:rPr>
        <w:t xml:space="preserve"> </w:t>
      </w:r>
      <w:r>
        <w:rPr>
          <w:b/>
        </w:rPr>
        <w:t xml:space="preserve">as </w:t>
      </w:r>
      <w:r>
        <w:t>1M casts down to 3</w:t>
      </w:r>
      <w:r w:rsidRPr="00972EEB">
        <w:t>rd</w:t>
      </w:r>
      <w:r>
        <w:t xml:space="preserve"> place</w:t>
      </w:r>
      <w:r w:rsidRPr="00BA6B4D">
        <w:rPr>
          <w:b/>
        </w:rPr>
        <w:t xml:space="preserve"> while </w:t>
      </w:r>
      <w:r>
        <w:t>3L casts up &amp; 3M dances up 1 place</w:t>
      </w:r>
    </w:p>
    <w:p w:rsidR="00B11EB3" w:rsidRDefault="00B11EB3" w:rsidP="00B11EB3">
      <w:pPr>
        <w:pStyle w:val="DanceBody"/>
        <w:keepNext w:val="0"/>
      </w:pPr>
      <w:r>
        <w:t>29-32</w:t>
      </w:r>
      <w:r>
        <w:tab/>
        <w:t>3s+1s circle 4H round to right</w:t>
      </w:r>
    </w:p>
    <w:p w:rsidR="00B11EB3" w:rsidRDefault="00B11EB3" w:rsidP="00B11EB3"/>
    <w:p w:rsidR="00B11EB3" w:rsidRDefault="00B11EB3" w:rsidP="00B11EB3">
      <w:pPr>
        <w:pStyle w:val="Minicrib"/>
      </w:pPr>
      <w:r>
        <w:t>SANDS OF MORAR  (S8x32)  3C (4C set)</w:t>
      </w:r>
      <w:r>
        <w:tab/>
        <w:t>Barry Priddey  RSCDS Bk 45</w:t>
      </w:r>
    </w:p>
    <w:p w:rsidR="00B11EB3" w:rsidRDefault="00B11EB3" w:rsidP="00B11EB3">
      <w:pPr>
        <w:pStyle w:val="DanceBody"/>
      </w:pPr>
      <w:r>
        <w:t xml:space="preserve"> 1- 8</w:t>
      </w:r>
      <w:r>
        <w:tab/>
        <w:t>1s dance Fig of 8 round 2s giving hands when possible</w:t>
      </w:r>
    </w:p>
    <w:p w:rsidR="00B11EB3" w:rsidRDefault="00B11EB3" w:rsidP="00B11EB3">
      <w:pPr>
        <w:pStyle w:val="DanceBody"/>
      </w:pPr>
      <w:r>
        <w:t xml:space="preserve"> 9-16</w:t>
      </w:r>
      <w:r>
        <w:tab/>
        <w:t>1s dance reflection reels of 3 on own sides (1s dance down between 2s to begin)</w:t>
      </w:r>
    </w:p>
    <w:p w:rsidR="00B11EB3" w:rsidRDefault="00B11EB3" w:rsidP="00B11EB3">
      <w:pPr>
        <w:pStyle w:val="DanceBody"/>
      </w:pPr>
      <w:r>
        <w:t>17-24</w:t>
      </w:r>
      <w:r>
        <w:tab/>
        <w:t>1s turn 2H &amp; dance down middle to 3</w:t>
      </w:r>
      <w:r w:rsidRPr="00972EEB">
        <w:t>rd</w:t>
      </w:r>
      <w:r>
        <w:t xml:space="preserve"> pl</w:t>
      </w:r>
      <w:r w:rsidRPr="00BA6B4D">
        <w:rPr>
          <w:b/>
        </w:rPr>
        <w:t xml:space="preserve"> </w:t>
      </w:r>
      <w:r>
        <w:rPr>
          <w:b/>
        </w:rPr>
        <w:t xml:space="preserve">as </w:t>
      </w:r>
      <w:r>
        <w:t>2s+3s continue reel &amp; dance down behind 1s, all set  &amp; 1s followed by 2s+3s cast up to orig pls</w:t>
      </w:r>
    </w:p>
    <w:p w:rsidR="00B11EB3" w:rsidRDefault="00B11EB3" w:rsidP="00B11EB3">
      <w:pPr>
        <w:pStyle w:val="DanceBody"/>
      </w:pPr>
      <w:r>
        <w:t>25-32</w:t>
      </w:r>
      <w:r>
        <w:tab/>
        <w:t>1s+2s dance the Tourbillon : -</w:t>
      </w:r>
    </w:p>
    <w:p w:rsidR="00B11EB3" w:rsidRDefault="00B11EB3" w:rsidP="00B11EB3">
      <w:pPr>
        <w:pStyle w:val="DanceBody"/>
      </w:pPr>
      <w:r>
        <w:tab/>
        <w:t>`1s &amp; 2s turn partners 2H 1/2 way, 1M &amp; 2L lead partners on 1 place clockwise to end 1s on Ladies side &amp; 2s on Men's side, 1s set to 2s</w:t>
      </w:r>
    </w:p>
    <w:p w:rsidR="00B11EB3" w:rsidRDefault="00B11EB3" w:rsidP="00B11EB3">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B11EB3" w:rsidRDefault="00B11EB3" w:rsidP="00B11EB3"/>
    <w:p w:rsidR="00B11EB3" w:rsidRDefault="00B11EB3" w:rsidP="00B11EB3">
      <w:pPr>
        <w:pStyle w:val="Minicrib"/>
      </w:pPr>
      <w:r>
        <w:t>THE SANDS OF SEAMILL  (S8x32)  3C (4C set)</w:t>
      </w:r>
      <w:r>
        <w:tab/>
        <w:t>John A Johnston  minicrib.org.uk/publish.html</w:t>
      </w:r>
    </w:p>
    <w:p w:rsidR="00B11EB3" w:rsidRDefault="00B11EB3" w:rsidP="00B11EB3">
      <w:pPr>
        <w:pStyle w:val="DanceBody"/>
      </w:pPr>
      <w:r>
        <w:t xml:space="preserve"> 1- 8</w:t>
      </w:r>
      <w:r>
        <w:tab/>
        <w:t>1s+2s set &amp; 3/4 turn RH, 1M+2L change places LH</w:t>
      </w:r>
      <w:r w:rsidRPr="00BA6B4D">
        <w:rPr>
          <w:b/>
        </w:rPr>
        <w:t xml:space="preserve"> while </w:t>
      </w:r>
      <w:r>
        <w:t>prtnrs dance clockwise 1/2 way &amp; 3/4 turn prtnr RH (2s to 1</w:t>
      </w:r>
      <w:r w:rsidRPr="00972EEB">
        <w:t>st</w:t>
      </w:r>
      <w:r>
        <w:t xml:space="preserve"> pl &amp; 1s to face 1</w:t>
      </w:r>
      <w:r w:rsidRPr="00972EEB">
        <w:t>st</w:t>
      </w:r>
      <w:r>
        <w:t xml:space="preserve"> crnrs</w:t>
      </w:r>
    </w:p>
    <w:p w:rsidR="00B11EB3" w:rsidRDefault="00B11EB3" w:rsidP="00B11EB3">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B11EB3" w:rsidRDefault="00B11EB3" w:rsidP="00B11EB3">
      <w:pPr>
        <w:pStyle w:val="DanceBody"/>
      </w:pPr>
      <w:r>
        <w:t>17-24</w:t>
      </w:r>
      <w:r>
        <w:tab/>
        <w:t>1s repeat bars 9-16 with 2</w:t>
      </w:r>
      <w:r w:rsidRPr="00972EEB">
        <w:t>nd</w:t>
      </w:r>
      <w:r>
        <w:t xml:space="preserve"> crnrs &amp; end dancing to &amp; turning right about in lines across (1M b'tw'n 2s facing dn &amp; 1L b'tw'n 3s facing up)</w:t>
      </w:r>
    </w:p>
    <w:p w:rsidR="00B11EB3" w:rsidRDefault="00B11EB3" w:rsidP="00B11EB3">
      <w:pPr>
        <w:pStyle w:val="DanceBody"/>
        <w:keepNext w:val="0"/>
      </w:pPr>
      <w:r>
        <w:t>25-32</w:t>
      </w:r>
      <w:r>
        <w:tab/>
        <w:t xml:space="preserve">2s+1s+3s set, 1s petronella turn to own sides </w:t>
      </w:r>
      <w:r>
        <w:rPr>
          <w:b/>
        </w:rPr>
        <w:t>while</w:t>
      </w:r>
      <w:r>
        <w:t xml:space="preserve"> ws+3s continue setting; all turn partners 2H. End 2 1 3</w:t>
      </w:r>
    </w:p>
    <w:p w:rsidR="00B11EB3" w:rsidRDefault="00B11EB3" w:rsidP="00B11EB3"/>
    <w:p w:rsidR="00B11EB3" w:rsidRDefault="00B11EB3" w:rsidP="00B11EB3">
      <w:pPr>
        <w:pStyle w:val="Minicrib"/>
      </w:pPr>
      <w:r>
        <w:t>SANDWOOD BAY  (S4x32)  4C set</w:t>
      </w:r>
      <w:r>
        <w:tab/>
        <w:t>A&amp;Ian Jamieson  Glen Orrin Coll 1</w:t>
      </w:r>
    </w:p>
    <w:p w:rsidR="00B11EB3" w:rsidRDefault="00B11EB3" w:rsidP="00B11EB3">
      <w:pPr>
        <w:pStyle w:val="DanceBody"/>
      </w:pPr>
      <w:r>
        <w:t xml:space="preserve"> 1- 8</w:t>
      </w:r>
      <w:r>
        <w:tab/>
        <w:t>Men dance RSh reel of 4 on side,</w:t>
      </w:r>
      <w:r w:rsidRPr="00BA6B4D">
        <w:rPr>
          <w:b/>
        </w:rPr>
        <w:t xml:space="preserve"> while </w:t>
      </w:r>
      <w:r>
        <w:t>Ladies dance 1/2 RSh reel of 4 on side &amp; set twice</w:t>
      </w:r>
    </w:p>
    <w:p w:rsidR="00B11EB3" w:rsidRDefault="00B11EB3" w:rsidP="00B11EB3">
      <w:pPr>
        <w:pStyle w:val="DanceBody"/>
      </w:pPr>
      <w:r>
        <w:t xml:space="preserve"> 9-16</w:t>
      </w:r>
      <w:r>
        <w:tab/>
        <w:t>1M+1L face diagonally, set &amp; cast in 1 place, 4M+4L face diagonally, set &amp; cast in 1 place</w:t>
      </w:r>
    </w:p>
    <w:p w:rsidR="00B11EB3" w:rsidRDefault="00B11EB3" w:rsidP="00B11EB3">
      <w:pPr>
        <w:pStyle w:val="DanceBody"/>
      </w:pPr>
      <w:r>
        <w:t>17-24</w:t>
      </w:r>
      <w:r>
        <w:tab/>
        <w:t>Men set twice</w:t>
      </w:r>
      <w:r w:rsidRPr="00BA6B4D">
        <w:rPr>
          <w:b/>
        </w:rPr>
        <w:t xml:space="preserve"> while </w:t>
      </w:r>
      <w:r>
        <w:t>Ladies dance 1/2 RSh reel of 4 on side to face partner (2 1 4 3), 2s+1s &amp; 4s+3s dance 1/2 R&amp;L</w:t>
      </w:r>
    </w:p>
    <w:p w:rsidR="00B11EB3" w:rsidRDefault="00B11EB3" w:rsidP="00B11EB3">
      <w:pPr>
        <w:pStyle w:val="DanceBody"/>
        <w:keepNext w:val="0"/>
      </w:pPr>
      <w:r>
        <w:t>25-32</w:t>
      </w:r>
      <w:r>
        <w:tab/>
        <w:t>1s turn RH &amp; cast to 4</w:t>
      </w:r>
      <w:r w:rsidRPr="00972EEB">
        <w:t>th</w:t>
      </w:r>
      <w:r>
        <w:t xml:space="preserve"> place on opposite side, all turn partners 2H 1.1/2 times.  2 3 4 1</w:t>
      </w:r>
    </w:p>
    <w:p w:rsidR="00B11EB3" w:rsidRDefault="00B11EB3" w:rsidP="00B11EB3"/>
    <w:p w:rsidR="00B11EB3" w:rsidRDefault="00B11EB3" w:rsidP="00B11EB3">
      <w:pPr>
        <w:pStyle w:val="Minicrib"/>
      </w:pPr>
      <w:r>
        <w:t>SANDY BUTTERLY  (J4x48)  4C Set</w:t>
      </w:r>
      <w:r>
        <w:tab/>
        <w:t>Mary Shoolbraid Brandon  Let's All Dance Too</w:t>
      </w:r>
    </w:p>
    <w:p w:rsidR="00B11EB3" w:rsidRDefault="00B11EB3" w:rsidP="00B11EB3">
      <w:pPr>
        <w:pStyle w:val="DanceBody"/>
      </w:pPr>
      <w:r>
        <w:t xml:space="preserve"> 1- 8</w:t>
      </w:r>
      <w:r>
        <w:tab/>
        <w:t>1s lead down to bottom &amp; cast up on own sides back to place</w:t>
      </w:r>
    </w:p>
    <w:p w:rsidR="00B11EB3" w:rsidRDefault="00B11EB3" w:rsidP="00B11EB3">
      <w:pPr>
        <w:pStyle w:val="DanceBody"/>
      </w:pPr>
      <w:r>
        <w:t xml:space="preserve"> 9-16</w:t>
      </w:r>
      <w:r>
        <w:tab/>
        <w:t>4s cast up behind own sides to top &amp; lead down to places</w:t>
      </w:r>
    </w:p>
    <w:p w:rsidR="00B11EB3" w:rsidRDefault="00B11EB3" w:rsidP="00B11EB3">
      <w:pPr>
        <w:pStyle w:val="DanceBody"/>
      </w:pPr>
      <w:r>
        <w:t>17-24</w:t>
      </w:r>
      <w:r>
        <w:tab/>
        <w:t>2s+3s circle 4H round &amp; back</w:t>
      </w:r>
    </w:p>
    <w:p w:rsidR="00B11EB3" w:rsidRDefault="00B11EB3" w:rsidP="00B11EB3">
      <w:pPr>
        <w:pStyle w:val="DanceBody"/>
      </w:pPr>
      <w:r>
        <w:t>25-32</w:t>
      </w:r>
      <w:r>
        <w:tab/>
        <w:t>1s &amp; 4s turn RH (4 bars), turn LH (4 bars)</w:t>
      </w:r>
    </w:p>
    <w:p w:rsidR="00B11EB3" w:rsidRDefault="00B11EB3" w:rsidP="00B11EB3">
      <w:pPr>
        <w:pStyle w:val="DanceBody"/>
      </w:pPr>
      <w:r>
        <w:t>33-40</w:t>
      </w:r>
      <w:r>
        <w:tab/>
        <w:t>2s &amp; 3s dance Figs of 8 round end couples</w:t>
      </w:r>
    </w:p>
    <w:p w:rsidR="00B11EB3" w:rsidRDefault="00B11EB3" w:rsidP="00B11EB3">
      <w:pPr>
        <w:pStyle w:val="DanceBody"/>
        <w:keepNext w:val="0"/>
      </w:pPr>
      <w:r>
        <w:t>41-48</w:t>
      </w:r>
      <w:r>
        <w:tab/>
        <w:t>1s cross RH, cast 1 place, cross LH &amp; cast to bottom</w:t>
      </w:r>
    </w:p>
    <w:p w:rsidR="00B11EB3" w:rsidRDefault="00B11EB3" w:rsidP="00B11EB3"/>
    <w:p w:rsidR="00B11EB3" w:rsidRDefault="00B11EB3" w:rsidP="00B11EB3">
      <w:pPr>
        <w:pStyle w:val="Minicrib"/>
      </w:pPr>
      <w:r>
        <w:t>SANDY NIXON'S REEL  (R8x32)  3C (4C set)</w:t>
      </w:r>
      <w:r>
        <w:tab/>
        <w:t>Ian Barbour  Repeat Prescription</w:t>
      </w:r>
    </w:p>
    <w:p w:rsidR="00B11EB3" w:rsidRDefault="00B11EB3" w:rsidP="00B11EB3">
      <w:pPr>
        <w:pStyle w:val="DanceBody"/>
      </w:pPr>
      <w:r>
        <w:t xml:space="preserve"> 1- 8</w:t>
      </w:r>
      <w:r>
        <w:tab/>
        <w:t>1s &amp; 3s set &amp; cross RH, 2s dance RH across (Man with 1s &amp; Lady with 3s)</w:t>
      </w:r>
    </w:p>
    <w:p w:rsidR="00B11EB3" w:rsidRDefault="00B11EB3" w:rsidP="00B11EB3">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B11EB3" w:rsidRDefault="00B11EB3" w:rsidP="00B11EB3">
      <w:pPr>
        <w:pStyle w:val="DanceBody"/>
      </w:pPr>
      <w:r>
        <w:t>17-24</w:t>
      </w:r>
      <w:r>
        <w:tab/>
        <w:t>1s+2s+3s lead down middle for 2, 3/4 turn partners RH, set with Ladies turning under Mans arm to face up &amp; dance up in line - M following L</w:t>
      </w:r>
    </w:p>
    <w:p w:rsidR="00B11EB3" w:rsidRDefault="00B11EB3" w:rsidP="00B11EB3">
      <w:pPr>
        <w:pStyle w:val="DanceBody"/>
        <w:keepNext w:val="0"/>
      </w:pPr>
      <w:r>
        <w:t>25-32</w:t>
      </w:r>
      <w:r>
        <w:tab/>
        <w:t>1s cast to 2</w:t>
      </w:r>
      <w:r w:rsidRPr="00972EEB">
        <w:t>nd</w:t>
      </w:r>
      <w:r>
        <w:t xml:space="preserve"> place own side</w:t>
      </w:r>
      <w:r w:rsidRPr="00BA6B4D">
        <w:rPr>
          <w:b/>
        </w:rPr>
        <w:t xml:space="preserve"> while </w:t>
      </w:r>
      <w:r>
        <w:t>2s lead to top &amp; cast</w:t>
      </w:r>
      <w:r w:rsidRPr="00BA6B4D">
        <w:rPr>
          <w:b/>
        </w:rPr>
        <w:t xml:space="preserve"> while </w:t>
      </w:r>
      <w:r>
        <w:t>3s dance to own place &amp; all dance reel of 3 on own side to end 2 1 3</w:t>
      </w:r>
    </w:p>
    <w:p w:rsidR="00B11EB3" w:rsidRDefault="00B11EB3" w:rsidP="00B11EB3"/>
    <w:p w:rsidR="00B11EB3" w:rsidRDefault="00B11EB3" w:rsidP="00B11EB3">
      <w:pPr>
        <w:pStyle w:val="Minicrib"/>
      </w:pPr>
      <w:r>
        <w:t>SANDY O'ER THE LEA  (S8x32)  2C (4C set)</w:t>
      </w:r>
      <w:r>
        <w:tab/>
        <w:t>MMM 2</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1s+2s set; cross RH, set &amp; cross back RH</w:t>
      </w:r>
    </w:p>
    <w:p w:rsidR="00B11EB3" w:rsidRDefault="00B11EB3" w:rsidP="00B11EB3">
      <w:pPr>
        <w:pStyle w:val="DanceBody"/>
      </w:pPr>
      <w:r>
        <w:t>17-24</w:t>
      </w:r>
      <w:r>
        <w:tab/>
        <w:t>1s followed by 2s lead down, 2s divide &amp; 1s followed by 2s lead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SANDY'S REEL  (R8x32)  3C (4C set)</w:t>
      </w:r>
      <w:r>
        <w:tab/>
        <w:t>John Drewry  Silver City Bk</w:t>
      </w:r>
    </w:p>
    <w:p w:rsidR="00B11EB3" w:rsidRDefault="00B11EB3" w:rsidP="00B11EB3">
      <w:pPr>
        <w:pStyle w:val="DanceBody"/>
      </w:pPr>
      <w:r>
        <w:t xml:space="preserve"> 1- 4</w:t>
      </w:r>
      <w:r>
        <w:tab/>
        <w:t>1L sets to 2L &amp; turns RH</w:t>
      </w:r>
      <w:r w:rsidRPr="00BA6B4D">
        <w:rPr>
          <w:b/>
        </w:rPr>
        <w:t xml:space="preserve"> while </w:t>
      </w:r>
      <w:r>
        <w:t>1M sets to 2M &amp; change places RH</w:t>
      </w:r>
    </w:p>
    <w:p w:rsidR="00B11EB3" w:rsidRDefault="00B11EB3" w:rsidP="00B11EB3">
      <w:pPr>
        <w:pStyle w:val="DanceBody"/>
      </w:pPr>
      <w:r>
        <w:t xml:space="preserve"> 5- 8</w:t>
      </w:r>
      <w:r>
        <w:tab/>
        <w:t>2L sets to 3L &amp; turns LH</w:t>
      </w:r>
      <w:r w:rsidRPr="00BA6B4D">
        <w:rPr>
          <w:b/>
        </w:rPr>
        <w:t xml:space="preserve"> while </w:t>
      </w:r>
      <w:r>
        <w:t>1M sets to 3M &amp; turns LH.  (1M now in 2nd place own side, 1L in 1st place own side)</w:t>
      </w:r>
    </w:p>
    <w:p w:rsidR="00B11EB3" w:rsidRDefault="00B11EB3" w:rsidP="00B11EB3">
      <w:pPr>
        <w:pStyle w:val="DanceBody"/>
      </w:pPr>
      <w:r>
        <w:t xml:space="preserve"> 9-16</w:t>
      </w:r>
      <w:r>
        <w:tab/>
        <w:t>1s dance reels of 3 on own sides giving RSh to 2s to start (1L dances down, 1M up)</w:t>
      </w:r>
    </w:p>
    <w:p w:rsidR="00B11EB3" w:rsidRDefault="00B11EB3" w:rsidP="00B11EB3">
      <w:pPr>
        <w:pStyle w:val="DanceBody"/>
      </w:pPr>
      <w:r>
        <w:t>17-24</w:t>
      </w:r>
      <w:r>
        <w:tab/>
        <w:t>1s+2s dance a reel of 4 across (2s pass LSh to start) &amp; 1s end turning LH to face 1</w:t>
      </w:r>
      <w:r w:rsidRPr="00972EEB">
        <w:t>st</w:t>
      </w:r>
      <w:r>
        <w:t xml:space="preserve"> corners</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B11EB3" w:rsidRDefault="00B11EB3" w:rsidP="00B11EB3"/>
    <w:p w:rsidR="00B11EB3" w:rsidRDefault="00B11EB3" w:rsidP="00B11EB3">
      <w:pPr>
        <w:pStyle w:val="Minicrib"/>
      </w:pPr>
      <w:r>
        <w:t>SANDY'S SCOTCH BROTH  (S3x32)  3C Set</w:t>
      </w:r>
      <w:r>
        <w:tab/>
        <w:t>Gail Sibley  Katannuta Bk</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 dance down middle &amp; set, dance up &amp; cast to 2</w:t>
      </w:r>
      <w:r w:rsidRPr="00972EEB">
        <w:t>nd</w:t>
      </w:r>
      <w:r>
        <w:t xml:space="preserve"> place</w:t>
      </w:r>
    </w:p>
    <w:p w:rsidR="00B11EB3" w:rsidRDefault="00B11EB3" w:rsidP="00B11EB3">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B11EB3" w:rsidRPr="006B40B3" w:rsidRDefault="00B11EB3" w:rsidP="00B11EB3">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 xml:space="preserve">`25-26    </w:t>
      </w:r>
      <w:r w:rsidRPr="006B40B3">
        <w:t>2s &amp; 3s 3/4 turn partner RH into middle while 1s dance clockwise 1/4 round the set picking up 2L/3M …</w:t>
      </w:r>
    </w:p>
    <w:p w:rsidR="00B11EB3" w:rsidRDefault="00B11EB3" w:rsidP="00B11EB3">
      <w:pPr>
        <w:pStyle w:val="DanceBody"/>
      </w:pPr>
      <w:r>
        <w:tab/>
        <w:t xml:space="preserve">`27-30    </w:t>
      </w:r>
      <w:r w:rsidRPr="006B40B3">
        <w:t xml:space="preserve">who promenade 1/2 way clockwise </w:t>
      </w:r>
      <w:r w:rsidRPr="00894AE8">
        <w:rPr>
          <w:b/>
        </w:rPr>
        <w:t>while</w:t>
      </w:r>
      <w:r w:rsidRPr="006B40B3">
        <w:t xml:space="preserve"> middle people (2M + 3L) turn LH 1.1/2.</w:t>
      </w:r>
    </w:p>
    <w:p w:rsidR="00B11EB3" w:rsidRPr="006B40B3" w:rsidRDefault="00B11EB3" w:rsidP="00B11EB3">
      <w:pPr>
        <w:pStyle w:val="DanceBody"/>
        <w:keepNext w:val="0"/>
      </w:pPr>
      <w:r>
        <w:tab/>
        <w:t xml:space="preserve">`31-32    </w:t>
      </w:r>
      <w:r w:rsidRPr="006B40B3">
        <w:t xml:space="preserve">2s &amp; 3s turn partner RH 3/4 to own sides </w:t>
      </w:r>
      <w:r w:rsidRPr="00E14AEC">
        <w:rPr>
          <w:b/>
        </w:rPr>
        <w:t>while</w:t>
      </w:r>
      <w:r w:rsidRPr="006B40B3">
        <w:t xml:space="preserve"> 1s dance clockwise 1/4 round to end in 2nd place. 3 1 2</w:t>
      </w:r>
    </w:p>
    <w:p w:rsidR="00B11EB3" w:rsidRDefault="00B11EB3" w:rsidP="00B11EB3"/>
    <w:p w:rsidR="00B11EB3" w:rsidRDefault="00B11EB3" w:rsidP="00B11EB3">
      <w:pPr>
        <w:pStyle w:val="Minicrib"/>
      </w:pPr>
      <w:r>
        <w:t>SANQUHAR'S CORNET LASS  (J8x32)  3C (4C set)</w:t>
      </w:r>
      <w:r>
        <w:tab/>
        <w:t>Anne Thorn  Magic of Music 2</w:t>
      </w:r>
    </w:p>
    <w:p w:rsidR="00B11EB3" w:rsidRDefault="00B11EB3" w:rsidP="00B11EB3">
      <w:pPr>
        <w:pStyle w:val="DanceBody"/>
      </w:pPr>
      <w:r>
        <w:t xml:space="preserve"> 1- 8</w:t>
      </w:r>
      <w:r>
        <w:tab/>
        <w:t>1s set. 1L followed by 1M cast behind 2L &amp; 3L, dance up middle to below 2M (2s step up)</w:t>
      </w:r>
    </w:p>
    <w:p w:rsidR="00B11EB3" w:rsidRDefault="00B11EB3" w:rsidP="00B11EB3">
      <w:pPr>
        <w:pStyle w:val="DanceBody"/>
      </w:pPr>
      <w:r>
        <w:t xml:space="preserve"> 9-16</w:t>
      </w:r>
      <w:r>
        <w:tab/>
        <w:t>1s+2M+3M dance Alternating Tandem Reel of 3 (1s+2M pass RSh).  1L followed by 1M ends below 2L</w:t>
      </w:r>
    </w:p>
    <w:p w:rsidR="00B11EB3" w:rsidRDefault="00B11EB3" w:rsidP="00B11EB3">
      <w:pPr>
        <w:pStyle w:val="DanceBody"/>
      </w:pPr>
      <w:r>
        <w:t>17-24</w:t>
      </w:r>
      <w:r>
        <w:tab/>
        <w:t>1s+2L+3L dance Alternating Tandem Reel of 3 (1s+2L pass LSh).  1s end in middle facing up, 1L followed by 1M</w:t>
      </w:r>
    </w:p>
    <w:p w:rsidR="00B11EB3" w:rsidRDefault="00B11EB3" w:rsidP="00B11EB3">
      <w:pPr>
        <w:pStyle w:val="DanceBody"/>
        <w:keepNext w:val="0"/>
      </w:pPr>
      <w:r>
        <w:t>25-32</w:t>
      </w:r>
      <w:r>
        <w:tab/>
        <w:t>1s dance up, cast to 2nd place own sides.  2s+1s+3s turn partners RH</w:t>
      </w:r>
    </w:p>
    <w:p w:rsidR="00B11EB3" w:rsidRDefault="00B11EB3" w:rsidP="00B11EB3"/>
    <w:p w:rsidR="00B11EB3" w:rsidRDefault="00B11EB3" w:rsidP="00B11EB3">
      <w:pPr>
        <w:pStyle w:val="Minicrib"/>
      </w:pPr>
      <w:r>
        <w:t>SANSUM NARROWS  (S4x32)  4C set</w:t>
      </w:r>
      <w:r>
        <w:tab/>
        <w:t>R Bennett  Katannuta Bk</w:t>
      </w:r>
    </w:p>
    <w:p w:rsidR="00B11EB3" w:rsidRDefault="00B11EB3" w:rsidP="00B11EB3">
      <w:pPr>
        <w:pStyle w:val="DanceBody"/>
      </w:pPr>
      <w:r>
        <w:t xml:space="preserve"> 1- 8</w:t>
      </w:r>
      <w:r>
        <w:tab/>
        <w:t>All set &amp; 1s+2s</w:t>
      </w:r>
      <w:r w:rsidRPr="007F0D5A">
        <w:rPr>
          <w:b/>
        </w:rPr>
        <w:t xml:space="preserve"> also </w:t>
      </w:r>
      <w:r>
        <w:t>3s+4s dance RH across, 1s &amp; 4s cast in 1 place.  2 4 1 3</w:t>
      </w:r>
    </w:p>
    <w:p w:rsidR="00B11EB3" w:rsidRDefault="00B11EB3" w:rsidP="00B11EB3">
      <w:pPr>
        <w:pStyle w:val="DanceBody"/>
      </w:pPr>
      <w:r>
        <w:t xml:space="preserve"> 9-16</w:t>
      </w:r>
      <w:r>
        <w:tab/>
        <w:t>4s+1s set &amp; turn 2H, 4s+1s circle 4H round to left</w:t>
      </w:r>
    </w:p>
    <w:p w:rsidR="00B11EB3" w:rsidRDefault="00B11EB3" w:rsidP="00B11EB3">
      <w:pPr>
        <w:pStyle w:val="DanceBody"/>
      </w:pPr>
      <w:r>
        <w:t>17-24</w:t>
      </w:r>
      <w:r>
        <w:tab/>
        <w:t>1s+4s+3s dance the Knot.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SANTA BARBARA STRATHSPEY  (S3x32)  3C Set</w:t>
      </w:r>
      <w:r>
        <w:tab/>
        <w:t>Todd McCall  Madison SCD</w:t>
      </w:r>
    </w:p>
    <w:p w:rsidR="00B11EB3" w:rsidRPr="00A92105" w:rsidRDefault="00B11EB3" w:rsidP="00B11EB3">
      <w:pPr>
        <w:pStyle w:val="DanceBody"/>
      </w:pPr>
      <w:r w:rsidRPr="00A92105">
        <w:t>Note: may be danced by 3,4,or 5 couples</w:t>
      </w:r>
    </w:p>
    <w:p w:rsidR="00B11EB3" w:rsidRPr="00A92105" w:rsidRDefault="00B11EB3" w:rsidP="00B11EB3">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B11EB3" w:rsidRPr="00A92105" w:rsidRDefault="00B11EB3" w:rsidP="00B11EB3">
      <w:pPr>
        <w:pStyle w:val="DanceBody"/>
      </w:pPr>
      <w:r w:rsidRPr="00A92105">
        <w:t xml:space="preserve"> 9-12</w:t>
      </w:r>
      <w:r w:rsidRPr="00A92105">
        <w:tab/>
        <w:t>1s lead up the middle, followed by (5s),(4s),3s &amp; 2s (2s do not join hands)</w:t>
      </w:r>
    </w:p>
    <w:p w:rsidR="00B11EB3" w:rsidRPr="00A92105" w:rsidRDefault="00B11EB3" w:rsidP="00B11EB3">
      <w:pPr>
        <w:pStyle w:val="DanceBody"/>
      </w:pPr>
      <w:r w:rsidRPr="00A92105">
        <w:t>13-16</w:t>
      </w:r>
      <w:r w:rsidRPr="00A92105">
        <w:tab/>
        <w:t>All set on the side, turn partner 1/2 RH to end facing down in Allemande hold</w:t>
      </w:r>
    </w:p>
    <w:p w:rsidR="00B11EB3" w:rsidRPr="00A92105" w:rsidRDefault="00B11EB3" w:rsidP="00B11EB3">
      <w:pPr>
        <w:pStyle w:val="DanceBody"/>
      </w:pPr>
      <w:r w:rsidRPr="00A92105">
        <w:t>17-24</w:t>
      </w:r>
      <w:r w:rsidRPr="00A92105">
        <w:tab/>
        <w:t>All dance upside-down Allemande 2 3 1</w:t>
      </w:r>
    </w:p>
    <w:p w:rsidR="00B11EB3" w:rsidRPr="00A92105" w:rsidRDefault="00B11EB3" w:rsidP="00B11EB3">
      <w:pPr>
        <w:pStyle w:val="DanceBody"/>
        <w:keepNext w:val="0"/>
      </w:pPr>
      <w:r w:rsidRPr="00A92105">
        <w:t>25-32</w:t>
      </w:r>
      <w:r w:rsidRPr="00A92105">
        <w:tab/>
        <w:t>2s followed by 3s, (4s), (5s) &amp; 1s, lead down, cross at the bottom &amp; dance up own side. 1s cross into place at the bottom</w:t>
      </w:r>
    </w:p>
    <w:p w:rsidR="00B11EB3" w:rsidRDefault="00B11EB3" w:rsidP="00B11EB3"/>
    <w:p w:rsidR="00B11EB3" w:rsidRDefault="00B11EB3" w:rsidP="00B11EB3">
      <w:pPr>
        <w:pStyle w:val="Minicrib"/>
      </w:pPr>
      <w:r>
        <w:t>THE SÃO JORGE WHALE-WATCHERS  (R8x32)  2C (4C set)</w:t>
      </w:r>
      <w:r>
        <w:tab/>
        <w:t>The November Knot  Anselm Lingnau</w:t>
      </w:r>
    </w:p>
    <w:p w:rsidR="00B11EB3" w:rsidRDefault="00B11EB3" w:rsidP="00B11EB3">
      <w:pPr>
        <w:pStyle w:val="DanceBody"/>
      </w:pPr>
      <w:r>
        <w:t xml:space="preserve"> 1- 8</w:t>
      </w:r>
      <w:r>
        <w:tab/>
        <w:t>1s set &amp; cast (2s step up); 1s dance 1/2 Fig of 8 round 2s</w:t>
      </w:r>
    </w:p>
    <w:p w:rsidR="00B11EB3" w:rsidRDefault="00B11EB3" w:rsidP="00B11EB3">
      <w:pPr>
        <w:pStyle w:val="DanceBody"/>
      </w:pPr>
      <w:r>
        <w:t xml:space="preserve"> 9-16</w:t>
      </w:r>
      <w:r>
        <w:tab/>
        <w:t>2s+1s dance Ladies' Chain</w:t>
      </w:r>
    </w:p>
    <w:p w:rsidR="00B11EB3" w:rsidRDefault="00B11EB3" w:rsidP="00B11EB3">
      <w:pPr>
        <w:pStyle w:val="DanceBody"/>
      </w:pPr>
      <w:r>
        <w:t>17-24</w:t>
      </w:r>
      <w:r>
        <w:tab/>
        <w:t>1s set, dance up, cast round 2s &amp; cross RH to own sides.  2 1</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SAPPHIRE STRATHSPEY  (S8x32)  3C (4C set)</w:t>
      </w:r>
      <w:r>
        <w:tab/>
        <w:t>Harry Rhodes  Snowdon Bk 2</w:t>
      </w:r>
    </w:p>
    <w:p w:rsidR="00B11EB3" w:rsidRDefault="00B11EB3" w:rsidP="00B11EB3">
      <w:pPr>
        <w:pStyle w:val="DanceBody"/>
      </w:pPr>
      <w:r>
        <w:t xml:space="preserve"> 1- 8</w:t>
      </w:r>
      <w:r>
        <w:tab/>
        <w:t>1s+3s dance petronella turn into centre, 1/2 turn partner RH &amp; dance 1/2 reel of 4 in centre</w:t>
      </w:r>
    </w:p>
    <w:p w:rsidR="00B11EB3" w:rsidRDefault="00B11EB3" w:rsidP="00B11EB3">
      <w:pPr>
        <w:pStyle w:val="DanceBody"/>
      </w:pPr>
      <w:r>
        <w:t xml:space="preserve"> 9-16</w:t>
      </w:r>
      <w:r>
        <w:tab/>
        <w:t>3s+1s 1/2 turn partner RH, petronella turn to own side, 1s lead up to top &amp; cast to 2</w:t>
      </w:r>
      <w:r w:rsidRPr="00972EEB">
        <w:t>nd</w:t>
      </w:r>
      <w:r>
        <w:t xml:space="preserve"> place</w:t>
      </w:r>
    </w:p>
    <w:p w:rsidR="00B11EB3" w:rsidRDefault="00B11EB3" w:rsidP="00B11EB3">
      <w:pPr>
        <w:pStyle w:val="DanceBody"/>
      </w:pPr>
      <w:r>
        <w:t>17-24</w:t>
      </w:r>
      <w:r>
        <w:tab/>
        <w:t>3s+1s+2s circle 6H round &amp; back</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SAPPHIRE WEDDING ANNIVERSARY REEL  (R8x32)  3C (4C set)</w:t>
      </w:r>
      <w:r>
        <w:tab/>
        <w:t>Bill Forbes  Craigievar Bk 4</w:t>
      </w:r>
    </w:p>
    <w:p w:rsidR="00B11EB3" w:rsidRPr="00B27C38" w:rsidRDefault="00B11EB3" w:rsidP="00B11EB3">
      <w:pPr>
        <w:pStyle w:val="DanceBody"/>
      </w:pPr>
      <w:r w:rsidRPr="00B27C38">
        <w:t xml:space="preserve"> 1- 8</w:t>
      </w:r>
      <w:r w:rsidRPr="00B27C38">
        <w:tab/>
        <w:t>1s set, cast (2s step up) &amp; dance 1/2 Fig of 8 round 2s</w:t>
      </w:r>
    </w:p>
    <w:p w:rsidR="00B11EB3" w:rsidRPr="00B27C38" w:rsidRDefault="00B11EB3" w:rsidP="00B11EB3">
      <w:pPr>
        <w:pStyle w:val="DanceBody"/>
      </w:pPr>
      <w:r w:rsidRPr="00B27C38">
        <w:t xml:space="preserve"> 9-16</w:t>
      </w:r>
      <w:r w:rsidRPr="00B27C38">
        <w:tab/>
        <w:t>2s+1s+3s set &amp; dance reels of 3 across (1L with 2s &amp; 1M with 3s)</w:t>
      </w:r>
    </w:p>
    <w:p w:rsidR="00B11EB3" w:rsidRDefault="00B11EB3" w:rsidP="00B11EB3">
      <w:pPr>
        <w:pStyle w:val="DanceBody"/>
      </w:pPr>
      <w:r w:rsidRPr="00B27C38">
        <w:t>17-24</w:t>
      </w:r>
      <w:r w:rsidRPr="00B27C38">
        <w:tab/>
        <w:t>1s+2s dance Ladies' Chain</w:t>
      </w:r>
    </w:p>
    <w:p w:rsidR="00B11EB3" w:rsidRDefault="00B11EB3" w:rsidP="00B11EB3">
      <w:pPr>
        <w:pStyle w:val="DanceBody"/>
        <w:keepNext w:val="0"/>
      </w:pPr>
      <w:r w:rsidRPr="00B27C38">
        <w:t>25-32</w:t>
      </w:r>
      <w:r w:rsidRPr="00B27C38">
        <w:tab/>
        <w:t>2s+1s+3s set, cross RH, 2s+3s dance 1/2 double Fig of 8 round 1s (2s cast to start)</w:t>
      </w:r>
    </w:p>
    <w:p w:rsidR="00B11EB3" w:rsidRDefault="00B11EB3" w:rsidP="00B11EB3"/>
    <w:p w:rsidR="00B11EB3" w:rsidRDefault="00B11EB3" w:rsidP="00B11EB3">
      <w:pPr>
        <w:pStyle w:val="Minicrib"/>
      </w:pPr>
      <w:r>
        <w:t>SARAH ANNE CHEYNE  (J8x32)  3C (4C set)</w:t>
      </w:r>
      <w:r>
        <w:tab/>
        <w:t>Hugh Foss Castledeen Album</w:t>
      </w:r>
    </w:p>
    <w:p w:rsidR="00B11EB3" w:rsidRDefault="00B11EB3" w:rsidP="00B11EB3">
      <w:pPr>
        <w:pStyle w:val="DanceBody"/>
      </w:pPr>
      <w:r>
        <w:t xml:space="preserve"> 1- 8</w:t>
      </w:r>
      <w:r>
        <w:tab/>
        <w:t>Reflection reels of 3 on sides 1s cross down bars 1-2, 3s cross down bars 5-6 (1) 2 (3)</w:t>
      </w:r>
    </w:p>
    <w:p w:rsidR="00B11EB3" w:rsidRDefault="00B11EB3" w:rsidP="00B11EB3">
      <w:pPr>
        <w:pStyle w:val="DanceBody"/>
      </w:pPr>
      <w:r>
        <w:t xml:space="preserve"> 9-16</w:t>
      </w:r>
      <w:r>
        <w:tab/>
        <w:t>1s+2s+3s circle 6H round and back</w:t>
      </w:r>
    </w:p>
    <w:p w:rsidR="00B11EB3" w:rsidRDefault="00B11EB3" w:rsidP="00B11EB3">
      <w:pPr>
        <w:pStyle w:val="DanceBody"/>
      </w:pPr>
      <w:r>
        <w:t>17-24</w:t>
      </w:r>
      <w:r>
        <w:tab/>
        <w:t>1s cross down below 2s &amp; cast behind 3s into 3</w:t>
      </w:r>
      <w:r w:rsidRPr="00972EEB">
        <w:t>rd</w:t>
      </w:r>
      <w:r>
        <w:t xml:space="preserve"> place own side (2s+3s step up 19-20); 1s+3s dance 1/2 RH across, 2s+1s+3s set</w:t>
      </w:r>
    </w:p>
    <w:p w:rsidR="00B11EB3" w:rsidRPr="001D23A2" w:rsidRDefault="00B11EB3" w:rsidP="00B11EB3">
      <w:pPr>
        <w:pStyle w:val="DanceBody"/>
      </w:pPr>
      <w:r>
        <w:t>25-28</w:t>
      </w:r>
      <w:r>
        <w:tab/>
        <w:t>1s cross up to top, cast off to 2</w:t>
      </w:r>
      <w:r w:rsidRPr="00972EEB">
        <w:t>nd</w:t>
      </w:r>
      <w:r>
        <w:t xml:space="preserve"> place and meet </w:t>
      </w:r>
      <w:r>
        <w:rPr>
          <w:b/>
        </w:rPr>
        <w:t>while</w:t>
      </w:r>
      <w:r>
        <w:t xml:space="preserve"> 2s cast off 1 place, dance up &amp; 2s+1s join both hands with partners</w:t>
      </w:r>
    </w:p>
    <w:p w:rsidR="00B11EB3" w:rsidRDefault="00B11EB3" w:rsidP="00B11EB3">
      <w:pPr>
        <w:pStyle w:val="DanceBody"/>
        <w:keepNext w:val="0"/>
      </w:pPr>
      <w:r>
        <w:t>29-32</w:t>
      </w:r>
      <w:r>
        <w:tab/>
        <w:t>2s+1s turn partners 2H once round and retire to own sides [2</w:t>
      </w:r>
      <w:r w:rsidRPr="00972EEB">
        <w:t>nd</w:t>
      </w:r>
      <w:r>
        <w:t xml:space="preserve"> rpt – 1s retire to bottom place, bottom couple step up]</w:t>
      </w:r>
    </w:p>
    <w:p w:rsidR="00B11EB3" w:rsidRDefault="00B11EB3" w:rsidP="00B11EB3"/>
    <w:p w:rsidR="00B11EB3" w:rsidRDefault="00B11EB3" w:rsidP="00B11EB3">
      <w:pPr>
        <w:pStyle w:val="Minicrib"/>
      </w:pPr>
      <w:r>
        <w:t>SARAH ELIZABETH'S JIG  (J4x32)  Sq.Set</w:t>
      </w:r>
      <w:r>
        <w:tab/>
        <w:t>David G Queen  Queen Coll Vol 1</w:t>
      </w:r>
    </w:p>
    <w:p w:rsidR="00B11EB3" w:rsidRPr="00560265" w:rsidRDefault="00B11EB3" w:rsidP="00B11EB3">
      <w:pPr>
        <w:pStyle w:val="DanceBody"/>
      </w:pPr>
      <w:r w:rsidRPr="00560265">
        <w:t xml:space="preserve"> 1- 4</w:t>
      </w:r>
      <w:r w:rsidRPr="00560265">
        <w:tab/>
        <w:t>All change places RH with corners.  Men turn new partner 3/4 LH so Ladies in centre</w:t>
      </w:r>
    </w:p>
    <w:p w:rsidR="00B11EB3" w:rsidRPr="00560265" w:rsidRDefault="00B11EB3" w:rsidP="00B11EB3">
      <w:pPr>
        <w:pStyle w:val="DanceBody"/>
      </w:pPr>
      <w:r w:rsidRPr="00560265">
        <w:t xml:space="preserve"> 5- 8</w:t>
      </w:r>
      <w:r w:rsidRPr="00560265">
        <w:tab/>
        <w:t>Ladies dance RH across 1/2 way &amp; turn original partner 1/2 LH, retain hands &amp; Men in centre join RH, Ladies facing anticlockwise</w:t>
      </w:r>
    </w:p>
    <w:p w:rsidR="00B11EB3" w:rsidRPr="00560265" w:rsidRDefault="00B11EB3" w:rsidP="00B11EB3">
      <w:pPr>
        <w:pStyle w:val="DanceBody"/>
      </w:pPr>
      <w:r w:rsidRPr="00560265">
        <w:t xml:space="preserve"> 9-12</w:t>
      </w:r>
      <w:r w:rsidRPr="00560265">
        <w:tab/>
        <w:t>Modified Spoke:</w:t>
      </w:r>
    </w:p>
    <w:p w:rsidR="00B11EB3" w:rsidRPr="00560265" w:rsidRDefault="00B11EB3" w:rsidP="00B11EB3">
      <w:pPr>
        <w:pStyle w:val="DanceBody"/>
      </w:pPr>
      <w:r w:rsidRPr="00560265">
        <w:tab/>
        <w:t>Men set advancing (1 step), Bal-in-Line with next Lady, set advancing (1 step) &amp; Bal-in-Line with new partner</w:t>
      </w:r>
    </w:p>
    <w:p w:rsidR="00B11EB3" w:rsidRPr="00560265" w:rsidRDefault="00B11EB3" w:rsidP="00B11EB3">
      <w:pPr>
        <w:pStyle w:val="DanceBody"/>
      </w:pPr>
      <w:r w:rsidRPr="00560265">
        <w:t>1</w:t>
      </w:r>
      <w:r>
        <w:t>3-16</w:t>
      </w:r>
      <w:r>
        <w:tab/>
        <w:t>All turn new partners 1.1/2</w:t>
      </w:r>
      <w:r w:rsidRPr="00560265">
        <w:t xml:space="preserve"> LH retaining hands &amp; Ladies in centre join RH, Men facing anticlockwise</w:t>
      </w:r>
    </w:p>
    <w:p w:rsidR="00B11EB3" w:rsidRPr="00560265" w:rsidRDefault="00B11EB3" w:rsidP="00B11EB3">
      <w:pPr>
        <w:pStyle w:val="DanceBody"/>
      </w:pPr>
      <w:r w:rsidRPr="00560265">
        <w:t>17-20</w:t>
      </w:r>
      <w:r w:rsidRPr="00560265">
        <w:tab/>
        <w:t>Ladies repeat bars 9-12 to return to original partner</w:t>
      </w:r>
    </w:p>
    <w:p w:rsidR="00B11EB3" w:rsidRPr="00560265" w:rsidRDefault="00B11EB3" w:rsidP="00B11EB3">
      <w:pPr>
        <w:pStyle w:val="DanceBody"/>
      </w:pPr>
      <w:r w:rsidRPr="00560265">
        <w:t>21-24</w:t>
      </w:r>
      <w:r w:rsidRPr="00560265">
        <w:tab/>
        <w:t>All turn partners 3/4 with LH to reform square set</w:t>
      </w:r>
    </w:p>
    <w:p w:rsidR="00B11EB3" w:rsidRDefault="00B11EB3" w:rsidP="00B11EB3">
      <w:pPr>
        <w:pStyle w:val="DanceBody"/>
        <w:keepNext w:val="0"/>
      </w:pPr>
      <w:r w:rsidRPr="00560265">
        <w:t>25-32</w:t>
      </w:r>
      <w:r w:rsidRPr="00560265">
        <w:tab/>
        <w:t xml:space="preserve">All circle 8H round and back </w:t>
      </w:r>
      <w:r>
        <w:t>.  2 3 4 1</w:t>
      </w:r>
    </w:p>
    <w:p w:rsidR="00B11EB3" w:rsidRDefault="00B11EB3" w:rsidP="00B11EB3"/>
    <w:p w:rsidR="00B11EB3" w:rsidRDefault="00B11EB3" w:rsidP="00B11EB3">
      <w:pPr>
        <w:pStyle w:val="Minicrib"/>
      </w:pPr>
      <w:r>
        <w:t>SARAH'S FAVOURITE  (J8x32)  3C (4C set)</w:t>
      </w:r>
      <w:r>
        <w:tab/>
        <w:t>C Hunter</w:t>
      </w:r>
    </w:p>
    <w:p w:rsidR="00B11EB3" w:rsidRDefault="00B11EB3" w:rsidP="00B11EB3">
      <w:pPr>
        <w:pStyle w:val="DanceBody"/>
      </w:pPr>
      <w:r>
        <w:t xml:space="preserve"> 1- 8</w:t>
      </w:r>
      <w:r>
        <w:tab/>
        <w:t>1s+2M dance RH across, 1s+2L dance LH across</w:t>
      </w:r>
    </w:p>
    <w:p w:rsidR="00B11EB3" w:rsidRDefault="00B11EB3" w:rsidP="00B11EB3">
      <w:pPr>
        <w:pStyle w:val="DanceBody"/>
      </w:pPr>
      <w:r>
        <w:t xml:space="preserve"> 9-16</w:t>
      </w:r>
      <w:r>
        <w:tab/>
        <w:t>1s+3M dance RH across, 1s+3L dance LH across</w:t>
      </w:r>
    </w:p>
    <w:p w:rsidR="00B11EB3" w:rsidRDefault="00B11EB3" w:rsidP="00B11EB3">
      <w:pPr>
        <w:pStyle w:val="DanceBody"/>
      </w:pPr>
      <w:r>
        <w:t>17-24</w:t>
      </w:r>
      <w:r>
        <w:tab/>
        <w:t>1s cross down below 3s &amp; cast up on own sides, up between 2s &amp; cast to 2</w:t>
      </w:r>
      <w:r w:rsidRPr="00972EEB">
        <w:t>nd</w:t>
      </w:r>
      <w:r>
        <w:t xml:space="preserve"> place</w:t>
      </w:r>
    </w:p>
    <w:p w:rsidR="00B11EB3" w:rsidRDefault="00B11EB3" w:rsidP="00B11EB3">
      <w:pPr>
        <w:pStyle w:val="DanceBody"/>
        <w:keepNext w:val="0"/>
      </w:pPr>
      <w:r>
        <w:t>25-32</w:t>
      </w:r>
      <w:r>
        <w:tab/>
        <w:t>1s dance RH across (Lady with 2s &amp; Man with 3s), pass RSh &amp; dance LH across with other couple</w:t>
      </w:r>
    </w:p>
    <w:p w:rsidR="00B11EB3" w:rsidRDefault="00B11EB3" w:rsidP="00B11EB3"/>
    <w:p w:rsidR="00B11EB3" w:rsidRDefault="00B11EB3" w:rsidP="00B11EB3">
      <w:pPr>
        <w:pStyle w:val="Minicrib"/>
      </w:pPr>
      <w:r>
        <w:t>SARAH'S STAMP PARTY  (J4x32)  4C Set</w:t>
      </w:r>
      <w:r>
        <w:tab/>
        <w:t>Sarah Horne  In Honour Of Volume 2</w:t>
      </w:r>
    </w:p>
    <w:p w:rsidR="00B11EB3" w:rsidRDefault="00B11EB3" w:rsidP="00B11EB3">
      <w:pPr>
        <w:pStyle w:val="DanceBody"/>
      </w:pPr>
      <w:r>
        <w:t xml:space="preserve"> 1- 8</w:t>
      </w:r>
      <w:r>
        <w:tab/>
        <w:t>Interlocking R&amp;L:</w:t>
      </w:r>
    </w:p>
    <w:p w:rsidR="00B11EB3" w:rsidRDefault="00B11EB3" w:rsidP="00B11EB3">
      <w:pPr>
        <w:pStyle w:val="DanceBody"/>
      </w:pPr>
      <w:r>
        <w:tab/>
        <w:t xml:space="preserve">1-4   1s+2s </w:t>
      </w:r>
      <w:r>
        <w:rPr>
          <w:b/>
        </w:rPr>
        <w:t>also</w:t>
      </w:r>
      <w:r>
        <w:t xml:space="preserve"> 3s+4s dance 1/2 R&amp;L</w:t>
      </w:r>
    </w:p>
    <w:p w:rsidR="00B11EB3" w:rsidRDefault="00B11EB3" w:rsidP="00B11EB3">
      <w:pPr>
        <w:pStyle w:val="DanceBody"/>
      </w:pPr>
      <w:r>
        <w:tab/>
        <w:t xml:space="preserve">5-6   2s (top) &amp; 3s (bottom) cross RH </w:t>
      </w:r>
      <w:r>
        <w:rPr>
          <w:b/>
        </w:rPr>
        <w:t>while</w:t>
      </w:r>
      <w:r>
        <w:t xml:space="preserve"> 1s+4s change places RH on sides</w:t>
      </w:r>
    </w:p>
    <w:p w:rsidR="00B11EB3" w:rsidRDefault="00B11EB3" w:rsidP="00B11EB3">
      <w:pPr>
        <w:pStyle w:val="DanceBody"/>
      </w:pPr>
      <w:r>
        <w:tab/>
        <w:t xml:space="preserve">7-8   2s+4s (top) </w:t>
      </w:r>
      <w:r>
        <w:rPr>
          <w:b/>
        </w:rPr>
        <w:t>also</w:t>
      </w:r>
      <w:r>
        <w:t xml:space="preserve"> 3s+1s (bottom) change places LH on sides. (4) 2 3 (1)</w:t>
      </w:r>
    </w:p>
    <w:p w:rsidR="00B11EB3" w:rsidRDefault="00B11EB3" w:rsidP="00B11EB3">
      <w:pPr>
        <w:pStyle w:val="DanceBody"/>
      </w:pPr>
      <w:r>
        <w:t xml:space="preserve"> 9-14</w:t>
      </w:r>
      <w:r>
        <w:tab/>
        <w:t xml:space="preserve">All set, 4s+1s </w:t>
      </w:r>
      <w:r>
        <w:rPr>
          <w:b/>
        </w:rPr>
        <w:t>also</w:t>
      </w:r>
      <w:r>
        <w:t xml:space="preserve"> 3s+1s dance RH across</w:t>
      </w:r>
    </w:p>
    <w:p w:rsidR="00B11EB3" w:rsidRDefault="00B11EB3" w:rsidP="00B11EB3">
      <w:pPr>
        <w:pStyle w:val="DanceBody"/>
      </w:pPr>
      <w:r>
        <w:t>15-16</w:t>
      </w:r>
      <w:r>
        <w:tab/>
        <w:t>4s cross down, 2s cast up, 3s cast down &amp; 1s cross up.  2 4 1 3</w:t>
      </w:r>
    </w:p>
    <w:p w:rsidR="00B11EB3" w:rsidRDefault="00B11EB3" w:rsidP="00B11EB3">
      <w:pPr>
        <w:pStyle w:val="DanceBody"/>
      </w:pPr>
      <w:r>
        <w:t>17-24</w:t>
      </w:r>
      <w:r>
        <w:tab/>
        <w:t xml:space="preserve">2s+4s </w:t>
      </w:r>
      <w:r>
        <w:rPr>
          <w:b/>
        </w:rPr>
        <w:t>also</w:t>
      </w:r>
      <w:r>
        <w:t xml:space="preserve"> 1s+3s dance Double Fig 8 (2s cross down, 4s dance up, 3s cross up &amp; 1s dance down)</w:t>
      </w:r>
    </w:p>
    <w:p w:rsidR="00B11EB3" w:rsidRDefault="00B11EB3" w:rsidP="00B11EB3">
      <w:pPr>
        <w:pStyle w:val="DanceBody"/>
      </w:pPr>
      <w:r>
        <w:t>25-28</w:t>
      </w:r>
      <w:r>
        <w:tab/>
        <w:t xml:space="preserve">2s stand, 4s set &amp; cross RH </w:t>
      </w:r>
      <w:r>
        <w:rPr>
          <w:b/>
        </w:rPr>
        <w:t>while</w:t>
      </w:r>
      <w:r>
        <w:t xml:space="preserve"> 1s+3s set &amp; dance 1/2 RH across.  2 (4) (3) (1)</w:t>
      </w:r>
    </w:p>
    <w:p w:rsidR="00B11EB3" w:rsidRDefault="00B11EB3" w:rsidP="00B11EB3">
      <w:pPr>
        <w:pStyle w:val="DanceBody"/>
        <w:keepNext w:val="0"/>
      </w:pPr>
      <w:r>
        <w:t>29-32</w:t>
      </w:r>
      <w:r>
        <w:tab/>
        <w:t xml:space="preserve">3s+4s set &amp; dance 1/2 RH across </w:t>
      </w:r>
      <w:r>
        <w:rPr>
          <w:b/>
        </w:rPr>
        <w:t>while</w:t>
      </w:r>
      <w:r>
        <w:t xml:space="preserve"> 1s set &amp; cross RH.  2 3 4 1</w:t>
      </w:r>
    </w:p>
    <w:p w:rsidR="00B11EB3" w:rsidRDefault="00B11EB3" w:rsidP="00B11EB3"/>
    <w:p w:rsidR="00B11EB3" w:rsidRDefault="00B11EB3" w:rsidP="00B11EB3">
      <w:pPr>
        <w:pStyle w:val="Minicrib"/>
      </w:pPr>
      <w:r>
        <w:t>SAREHOLE MILL  (J8x32)  3C (4C set)</w:t>
      </w:r>
      <w:r>
        <w:tab/>
        <w:t>Kenneth J Reid  Birmingham Platinum Bk</w:t>
      </w:r>
    </w:p>
    <w:p w:rsidR="00B11EB3" w:rsidRPr="00324E4E" w:rsidRDefault="00B11EB3" w:rsidP="00B11EB3">
      <w:pPr>
        <w:pStyle w:val="DanceBody"/>
      </w:pPr>
      <w:r w:rsidRPr="00324E4E">
        <w:t xml:space="preserve"> 1- 8</w:t>
      </w:r>
      <w:r w:rsidRPr="00324E4E">
        <w:tab/>
        <w:t>1s dance down between 3s &amp; 3/4 turn 3s, Men RH, Ladies LH (2s step up 3-4).  1s dance up between 2s &amp; 3/4 turn 2s, Men LH, Ladies RH</w:t>
      </w:r>
    </w:p>
    <w:p w:rsidR="00B11EB3" w:rsidRPr="00324E4E" w:rsidRDefault="00B11EB3" w:rsidP="00B11EB3">
      <w:pPr>
        <w:pStyle w:val="DanceBody"/>
      </w:pPr>
      <w:r w:rsidRPr="00324E4E">
        <w:t xml:space="preserve"> 9-16</w:t>
      </w:r>
      <w:r w:rsidRPr="00324E4E">
        <w:tab/>
        <w:t>1s cross down (no hands) to between 3s, 3/4 turn 3s, 1M+3L LH, 1L+3M RH. 1s dance up &amp; cast to 2nd place opp sides</w:t>
      </w:r>
    </w:p>
    <w:p w:rsidR="00B11EB3" w:rsidRPr="00324E4E" w:rsidRDefault="00B11EB3" w:rsidP="00B11EB3">
      <w:pPr>
        <w:pStyle w:val="DanceBody"/>
      </w:pPr>
      <w:r w:rsidRPr="00324E4E">
        <w:t>17-24</w:t>
      </w:r>
      <w:r w:rsidRPr="00324E4E">
        <w:tab/>
        <w:t>1s pass LSh to dance 1/2 diag reel of 4 with 3rd corners, pass LSh, dance 1/2 diag reel of 4 with 4th corners.  1s pass RSh to 2nd place opp sides</w:t>
      </w:r>
    </w:p>
    <w:p w:rsidR="00B11EB3" w:rsidRPr="00324E4E" w:rsidRDefault="00B11EB3" w:rsidP="00B11EB3">
      <w:pPr>
        <w:pStyle w:val="DanceBody"/>
        <w:keepNext w:val="0"/>
      </w:pPr>
      <w:r w:rsidRPr="00324E4E">
        <w:t>25-32</w:t>
      </w:r>
      <w:r w:rsidRPr="00324E4E">
        <w:tab/>
        <w:t>3s+1s+2s dance 1/2 round clockwise to own sides &amp; all turn partners RH</w:t>
      </w:r>
    </w:p>
    <w:p w:rsidR="00B11EB3" w:rsidRDefault="00B11EB3" w:rsidP="00B11EB3"/>
    <w:p w:rsidR="00B11EB3" w:rsidRDefault="00B11EB3" w:rsidP="00B11EB3">
      <w:pPr>
        <w:pStyle w:val="Minicrib"/>
      </w:pPr>
      <w:r>
        <w:t>SARK BRIDGE  (S4x32)  4C set</w:t>
      </w:r>
      <w:r>
        <w:tab/>
        <w:t>Joseph Killeen  Anniv Bk</w:t>
      </w:r>
    </w:p>
    <w:p w:rsidR="00B11EB3" w:rsidRDefault="00B11EB3" w:rsidP="00B11EB3">
      <w:pPr>
        <w:pStyle w:val="DanceBody"/>
      </w:pPr>
      <w:r>
        <w:t xml:space="preserve"> 1- 8</w:t>
      </w:r>
      <w:r>
        <w:tab/>
        <w:t>1s &amp; 3s cross LH, 1s+2s &amp; 3s+4s turn 3/4 RH on sides to end with 2M+1M &amp; 4M+3M in line up/down centre of set, all set twice</w:t>
      </w:r>
    </w:p>
    <w:p w:rsidR="00B11EB3" w:rsidRDefault="00B11EB3" w:rsidP="00B11EB3">
      <w:pPr>
        <w:pStyle w:val="DanceBody"/>
      </w:pPr>
      <w:r>
        <w:t xml:space="preserve"> 9-16</w:t>
      </w:r>
      <w:r>
        <w:tab/>
        <w:t>Ladies dance all the way round clockwise</w:t>
      </w:r>
      <w:r w:rsidRPr="00BA6B4D">
        <w:rPr>
          <w:b/>
        </w:rPr>
        <w:t xml:space="preserve"> </w:t>
      </w:r>
      <w:r>
        <w:rPr>
          <w:b/>
        </w:rPr>
        <w:t xml:space="preserve">as </w:t>
      </w:r>
      <w:r>
        <w:t>Men dance a Reel of 4</w:t>
      </w:r>
    </w:p>
    <w:p w:rsidR="00B11EB3" w:rsidRDefault="00B11EB3" w:rsidP="00B11EB3">
      <w:pPr>
        <w:pStyle w:val="DanceBody"/>
      </w:pPr>
      <w:r>
        <w:t>17-24</w:t>
      </w:r>
      <w:r>
        <w:tab/>
        <w:t>1s+2s &amp; 3s+4s dance RH across &amp; LH back to pstns with Men in centre</w:t>
      </w:r>
    </w:p>
    <w:p w:rsidR="00B11EB3" w:rsidRDefault="00B11EB3" w:rsidP="00B11EB3">
      <w:pPr>
        <w:pStyle w:val="DanceBody"/>
        <w:keepNext w:val="0"/>
      </w:pPr>
      <w:r>
        <w:t>25-32</w:t>
      </w:r>
      <w:r>
        <w:tab/>
        <w:t>2s+1s &amp; 4s+3s turn LH to end (1) 2 (3) 4, 1s 1/2 turn RH</w:t>
      </w:r>
      <w:r w:rsidRPr="00BA6B4D">
        <w:rPr>
          <w:b/>
        </w:rPr>
        <w:t xml:space="preserve"> </w:t>
      </w:r>
      <w:r>
        <w:rPr>
          <w:b/>
        </w:rPr>
        <w:t xml:space="preserve">as </w:t>
      </w:r>
      <w:r>
        <w:t>3s cross RH, 1s cast to bottom (2s+3s+4s dance up) &amp; all set. 2 3 4 1</w:t>
      </w:r>
    </w:p>
    <w:p w:rsidR="00B11EB3" w:rsidRDefault="00B11EB3" w:rsidP="00B11EB3"/>
    <w:p w:rsidR="00B11EB3" w:rsidRDefault="00B11EB3" w:rsidP="00B11EB3">
      <w:pPr>
        <w:pStyle w:val="Minicrib"/>
        <w:rPr>
          <w:snapToGrid w:val="0"/>
        </w:rPr>
      </w:pPr>
      <w:r>
        <w:rPr>
          <w:snapToGrid w:val="0"/>
        </w:rPr>
        <w:t>SARONA  (S4x32)  4C Set</w:t>
      </w:r>
      <w:r>
        <w:rPr>
          <w:snapToGrid w:val="0"/>
        </w:rPr>
        <w:tab/>
        <w:t>John Drewry  Summer Coll 9</w:t>
      </w:r>
    </w:p>
    <w:p w:rsidR="00B11EB3" w:rsidRDefault="00B11EB3" w:rsidP="00B11EB3">
      <w:pPr>
        <w:pStyle w:val="DanceBody"/>
      </w:pPr>
      <w:r>
        <w:t>3s &amp; 4s start on opp sides</w:t>
      </w:r>
    </w:p>
    <w:p w:rsidR="00B11EB3" w:rsidRDefault="00B11EB3" w:rsidP="00B11EB3">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snapToGrid w:val="0"/>
        </w:rPr>
        <w:t xml:space="preserve"> also </w:t>
      </w:r>
      <w:r>
        <w:rPr>
          <w:snapToGrid w:val="0"/>
        </w:rPr>
        <w:t>3s+4s dance RH across</w:t>
      </w:r>
    </w:p>
    <w:p w:rsidR="00B11EB3" w:rsidRDefault="00B11EB3" w:rsidP="00B11EB3">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B11EB3" w:rsidRDefault="00B11EB3" w:rsidP="00B11EB3">
      <w:pPr>
        <w:pStyle w:val="DanceBody"/>
        <w:rPr>
          <w:snapToGrid w:val="0"/>
        </w:rPr>
      </w:pPr>
      <w:r>
        <w:rPr>
          <w:snapToGrid w:val="0"/>
        </w:rPr>
        <w:t>17-20</w:t>
      </w:r>
      <w:r>
        <w:rPr>
          <w:snapToGrid w:val="0"/>
        </w:rPr>
        <w:tab/>
        <w:t>4s+2s</w:t>
      </w:r>
      <w:r w:rsidRPr="007F0D5A">
        <w:rPr>
          <w:b/>
          <w:snapToGrid w:val="0"/>
        </w:rPr>
        <w:t xml:space="preserve"> also </w:t>
      </w:r>
      <w:r>
        <w:rPr>
          <w:snapToGrid w:val="0"/>
        </w:rPr>
        <w:t>1s+3s dance 1/2 reels of 4 across</w:t>
      </w:r>
    </w:p>
    <w:p w:rsidR="00B11EB3" w:rsidRDefault="00B11EB3" w:rsidP="00B11EB3">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snapToGrid w:val="0"/>
        </w:rPr>
        <w:t>while</w:t>
      </w:r>
    </w:p>
    <w:p w:rsidR="00B11EB3" w:rsidRDefault="00B11EB3" w:rsidP="00B11EB3">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B11EB3" w:rsidRDefault="00B11EB3" w:rsidP="00B11EB3">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B11EB3" w:rsidRDefault="00B11EB3" w:rsidP="00B11EB3"/>
    <w:p w:rsidR="00B11EB3" w:rsidRDefault="00B11EB3" w:rsidP="00B11EB3">
      <w:pPr>
        <w:pStyle w:val="Minicrib"/>
      </w:pPr>
      <w:r>
        <w:t>SATIN AND LACE  (S8x32)  3C (4C set)</w:t>
      </w:r>
      <w:r>
        <w:tab/>
        <w:t>Sue McKinnell  http://suedan.com/dances/instructions/satinandlace.html</w:t>
      </w:r>
    </w:p>
    <w:p w:rsidR="00B11EB3" w:rsidRPr="00D633DA" w:rsidRDefault="00B11EB3" w:rsidP="00B11EB3">
      <w:pPr>
        <w:pStyle w:val="DanceBody"/>
      </w:pPr>
      <w:r w:rsidRPr="00D633DA">
        <w:t xml:space="preserve"> 1- 8</w:t>
      </w:r>
      <w:r w:rsidRPr="00D633DA">
        <w:tab/>
        <w:t>1s+2s dance the Knot</w:t>
      </w:r>
    </w:p>
    <w:p w:rsidR="00B11EB3" w:rsidRPr="00D633DA" w:rsidRDefault="00B11EB3" w:rsidP="00B11EB3">
      <w:pPr>
        <w:pStyle w:val="DanceBody"/>
      </w:pPr>
      <w:r w:rsidRPr="00D633DA">
        <w:t xml:space="preserve"> 9-16</w:t>
      </w:r>
      <w:r w:rsidRPr="00D633DA">
        <w:tab/>
        <w:t>1s cross up between 2s &amp; cast to 2nd place, 1s+3s dance RH across</w:t>
      </w:r>
    </w:p>
    <w:p w:rsidR="00B11EB3" w:rsidRDefault="00B11EB3" w:rsidP="00B11EB3">
      <w:pPr>
        <w:pStyle w:val="DanceBody"/>
      </w:pPr>
      <w:r w:rsidRPr="00D633DA">
        <w:t>17-24</w:t>
      </w:r>
      <w:r w:rsidRPr="00D633DA">
        <w:tab/>
        <w:t>2s+1s dance Ladies' Chain</w:t>
      </w:r>
    </w:p>
    <w:p w:rsidR="00B11EB3" w:rsidRPr="00D633DA" w:rsidRDefault="00B11EB3" w:rsidP="00B11EB3">
      <w:pPr>
        <w:pStyle w:val="DanceBody"/>
        <w:keepNext w:val="0"/>
      </w:pPr>
      <w:r w:rsidRPr="00D633DA">
        <w:t>25-32</w:t>
      </w:r>
      <w:r w:rsidRPr="00D633DA">
        <w:tab/>
        <w:t>1s cross down between 3s &amp; cast up to 2nd place, 2s+1s dance LH across</w:t>
      </w:r>
    </w:p>
    <w:p w:rsidR="00B11EB3" w:rsidRDefault="00B11EB3" w:rsidP="00B11EB3"/>
    <w:p w:rsidR="00B11EB3" w:rsidRDefault="00B11EB3" w:rsidP="00B11EB3">
      <w:pPr>
        <w:pStyle w:val="Minicrib"/>
        <w:rPr>
          <w:lang w:eastAsia="en-GB"/>
        </w:rPr>
      </w:pPr>
      <w:r>
        <w:rPr>
          <w:lang w:eastAsia="en-GB"/>
        </w:rPr>
        <w:t>SATURDAY MORNING  (J8x32)  2C (4C set)</w:t>
      </w:r>
      <w:r>
        <w:rPr>
          <w:lang w:eastAsia="en-GB"/>
        </w:rPr>
        <w:tab/>
        <w:t>Gosforth School of Dancing  Another Newcastle Collection</w:t>
      </w:r>
    </w:p>
    <w:p w:rsidR="00B11EB3" w:rsidRDefault="00B11EB3" w:rsidP="00B11EB3">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B11EB3" w:rsidRDefault="00B11EB3" w:rsidP="00B11EB3">
      <w:pPr>
        <w:pStyle w:val="DanceBody"/>
        <w:rPr>
          <w:lang w:eastAsia="en-GB"/>
        </w:rPr>
      </w:pPr>
      <w:r>
        <w:rPr>
          <w:lang w:eastAsia="en-GB"/>
        </w:rPr>
        <w:t xml:space="preserve"> 9-16</w:t>
      </w:r>
      <w:r>
        <w:rPr>
          <w:lang w:eastAsia="en-GB"/>
        </w:rPr>
        <w:tab/>
        <w:t>1M+2M repeat</w:t>
      </w:r>
    </w:p>
    <w:p w:rsidR="00B11EB3" w:rsidRDefault="00B11EB3" w:rsidP="00B11EB3">
      <w:pPr>
        <w:pStyle w:val="DanceBody"/>
        <w:rPr>
          <w:lang w:eastAsia="en-GB"/>
        </w:rPr>
      </w:pPr>
      <w:r>
        <w:rPr>
          <w:lang w:eastAsia="en-GB"/>
        </w:rPr>
        <w:t>17-24</w:t>
      </w:r>
      <w:r>
        <w:rPr>
          <w:lang w:eastAsia="en-GB"/>
        </w:rPr>
        <w:tab/>
        <w:t>1s lead down the middle &amp; back, remaining in centre facing up, 2s step in behind 1s ready for …</w:t>
      </w:r>
    </w:p>
    <w:p w:rsidR="00B11EB3" w:rsidRDefault="00B11EB3" w:rsidP="00B11EB3">
      <w:pPr>
        <w:pStyle w:val="DanceBody"/>
        <w:keepNext w:val="0"/>
        <w:rPr>
          <w:lang w:eastAsia="en-GB"/>
        </w:rPr>
      </w:pPr>
      <w:r>
        <w:rPr>
          <w:lang w:eastAsia="en-GB"/>
        </w:rPr>
        <w:t>25-32</w:t>
      </w:r>
      <w:r>
        <w:rPr>
          <w:lang w:eastAsia="en-GB"/>
        </w:rPr>
        <w:tab/>
        <w:t>1s+2s dance Allemande.  End 2 1</w:t>
      </w:r>
    </w:p>
    <w:p w:rsidR="00B11EB3" w:rsidRDefault="00B11EB3" w:rsidP="00B11EB3"/>
    <w:p w:rsidR="00B11EB3" w:rsidRDefault="00B11EB3" w:rsidP="00B11EB3">
      <w:pPr>
        <w:pStyle w:val="Minicrib"/>
      </w:pPr>
      <w:r>
        <w:t>SATURDAY MORNING JIG  (J32)  Round the Room</w:t>
      </w:r>
      <w:r>
        <w:tab/>
        <w:t>Nan Lawson  The West Wynd</w:t>
      </w:r>
    </w:p>
    <w:p w:rsidR="00B11EB3" w:rsidRDefault="00B11EB3" w:rsidP="00B11EB3">
      <w:pPr>
        <w:pStyle w:val="DanceBody"/>
      </w:pPr>
      <w:r>
        <w:t>Round the Room, 2 facing 2, 1s facing clockwise, 2s facing anticlockwise</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1s NHJ dance between 2s, divide &amp; cast back to place; 2s repeat</w:t>
      </w:r>
    </w:p>
    <w:p w:rsidR="00B11EB3" w:rsidRDefault="00B11EB3" w:rsidP="00B11EB3">
      <w:pPr>
        <w:pStyle w:val="DanceBody"/>
      </w:pPr>
      <w:r>
        <w:t>17-24</w:t>
      </w:r>
      <w:r>
        <w:tab/>
        <w:t>1s+2s dance RH across &amp; LH across back to place</w:t>
      </w:r>
    </w:p>
    <w:p w:rsidR="00B11EB3" w:rsidRDefault="00B11EB3" w:rsidP="00B11EB3">
      <w:pPr>
        <w:pStyle w:val="DanceBody"/>
        <w:keepNext w:val="0"/>
      </w:pPr>
      <w:r>
        <w:t>25-32</w:t>
      </w:r>
      <w:r>
        <w:tab/>
        <w:t>Joining NH with partner, all Adv+Ret then Adv (4 steps), couples passing RSh to meet new couple</w:t>
      </w:r>
    </w:p>
    <w:p w:rsidR="00B11EB3" w:rsidRDefault="00B11EB3" w:rsidP="00B11EB3"/>
    <w:p w:rsidR="00B11EB3" w:rsidRDefault="00B11EB3" w:rsidP="00B11EB3">
      <w:pPr>
        <w:pStyle w:val="Minicrib"/>
      </w:pPr>
      <w:r>
        <w:t>SAUCHIE HAUGH  (S8x32)  2C (4C set)</w:t>
      </w:r>
      <w:r>
        <w:tab/>
        <w:t>G Emmerson  RSCDS Leaflet Dances 29</w:t>
      </w:r>
    </w:p>
    <w:p w:rsidR="00B11EB3" w:rsidRPr="00EA7F69" w:rsidRDefault="00B11EB3" w:rsidP="00B11EB3">
      <w:pPr>
        <w:pStyle w:val="DanceBody"/>
      </w:pPr>
      <w:r w:rsidRPr="00EA7F69">
        <w:t xml:space="preserve"> 1- 8</w:t>
      </w:r>
      <w:r w:rsidRPr="00EA7F69">
        <w:tab/>
        <w:t>1s lead down the middle &amp; back (end facing down)</w:t>
      </w:r>
    </w:p>
    <w:p w:rsidR="00B11EB3" w:rsidRPr="00EA7F69" w:rsidRDefault="00B11EB3" w:rsidP="00B11EB3">
      <w:pPr>
        <w:pStyle w:val="DanceBody"/>
      </w:pPr>
      <w:r w:rsidRPr="00EA7F69">
        <w:t xml:space="preserve"> 9-16</w:t>
      </w:r>
      <w:r w:rsidRPr="00EA7F69">
        <w:tab/>
        <w:t>1s+2s dance the Rondel</w:t>
      </w:r>
    </w:p>
    <w:p w:rsidR="00B11EB3" w:rsidRPr="00EA7F69" w:rsidRDefault="00B11EB3" w:rsidP="00B11EB3">
      <w:pPr>
        <w:pStyle w:val="DanceBody"/>
      </w:pPr>
      <w:r w:rsidRPr="00EA7F69">
        <w:t>17-24</w:t>
      </w:r>
      <w:r w:rsidRPr="00EA7F69">
        <w:tab/>
        <w:t>2s+1s Adv+Ret 1 step, turn partners 2H &amp; circle 4H round to left</w:t>
      </w:r>
    </w:p>
    <w:p w:rsidR="00B11EB3" w:rsidRPr="00EA7F69" w:rsidRDefault="00B11EB3" w:rsidP="00B11EB3">
      <w:pPr>
        <w:pStyle w:val="DanceBody"/>
        <w:keepNext w:val="0"/>
      </w:pPr>
      <w:r w:rsidRPr="00EA7F69">
        <w:t>25-32</w:t>
      </w:r>
      <w:r w:rsidRPr="00EA7F69">
        <w:tab/>
        <w:t xml:space="preserve">2s+1s dance </w:t>
      </w:r>
      <w:r>
        <w:t>Diamond Poussette</w:t>
      </w:r>
    </w:p>
    <w:p w:rsidR="00B11EB3" w:rsidRDefault="00B11EB3" w:rsidP="00B11EB3"/>
    <w:p w:rsidR="00B11EB3" w:rsidRDefault="00B11EB3" w:rsidP="00B11EB3">
      <w:pPr>
        <w:pStyle w:val="Minicrib"/>
      </w:pPr>
      <w:r>
        <w:t>THE SAUNTER  (R8x32)  3C (4C Set)</w:t>
      </w:r>
      <w:r>
        <w:tab/>
        <w:t>B Skelton  Stepping stones</w:t>
      </w:r>
    </w:p>
    <w:p w:rsidR="00B11EB3" w:rsidRDefault="00B11EB3" w:rsidP="00B11EB3">
      <w:pPr>
        <w:pStyle w:val="DanceBody"/>
      </w:pPr>
      <w:r>
        <w:t xml:space="preserve"> 1- 8</w:t>
      </w:r>
      <w:r>
        <w:tab/>
        <w:t>1s Adv+Ret &amp; turn partner RH</w:t>
      </w:r>
    </w:p>
    <w:p w:rsidR="00B11EB3" w:rsidRDefault="00B11EB3" w:rsidP="00B11EB3">
      <w:pPr>
        <w:pStyle w:val="DanceBody"/>
      </w:pPr>
      <w:r>
        <w:t xml:space="preserve"> 9-16</w:t>
      </w:r>
      <w:r>
        <w:tab/>
        <w:t>1s dance down for 3 steps, back to top &amp; cast to 2</w:t>
      </w:r>
      <w:r w:rsidRPr="00972EEB">
        <w:t>nd</w:t>
      </w:r>
      <w:r>
        <w:t xml:space="preserve"> place</w:t>
      </w:r>
    </w:p>
    <w:p w:rsidR="00B11EB3" w:rsidRDefault="00B11EB3" w:rsidP="00B11EB3">
      <w:pPr>
        <w:pStyle w:val="DanceBody"/>
      </w:pPr>
      <w:r>
        <w:t>17-24</w:t>
      </w:r>
      <w:r>
        <w:tab/>
        <w:t>1s+3s dance RH across &amp; LH back</w:t>
      </w:r>
    </w:p>
    <w:p w:rsidR="00B11EB3" w:rsidRDefault="00B11EB3" w:rsidP="00B11EB3">
      <w:pPr>
        <w:pStyle w:val="DanceBody"/>
        <w:keepNext w:val="0"/>
      </w:pPr>
      <w:r>
        <w:t>25-32</w:t>
      </w:r>
      <w:r>
        <w:tab/>
        <w:t>1s+3s Promenade</w:t>
      </w:r>
    </w:p>
    <w:p w:rsidR="00B11EB3" w:rsidRDefault="00B11EB3" w:rsidP="00B11EB3"/>
    <w:p w:rsidR="00B11EB3" w:rsidRDefault="00B11EB3" w:rsidP="00B11EB3">
      <w:pPr>
        <w:pStyle w:val="Minicrib"/>
      </w:pPr>
      <w:r>
        <w:t>THE SAVAGE CAVY  (R8x40)  3C (4C set)</w:t>
      </w:r>
      <w:r>
        <w:tab/>
        <w:t>Jamie Tanner</w:t>
      </w:r>
    </w:p>
    <w:p w:rsidR="00B11EB3" w:rsidRPr="00273A35" w:rsidRDefault="00B11EB3" w:rsidP="00B11EB3">
      <w:pPr>
        <w:pStyle w:val="DanceBody"/>
      </w:pPr>
      <w:r>
        <w:t xml:space="preserve"> 1- 8</w:t>
      </w:r>
      <w:r w:rsidRPr="00273A35">
        <w:tab/>
        <w:t xml:space="preserve">1s+2s+3s Adv+Ret 2 steps; 2s dance RSh round each other to end BtoB in centre facing own side </w:t>
      </w:r>
      <w:r w:rsidRPr="00273A35">
        <w:rPr>
          <w:b/>
        </w:rPr>
        <w:t>while</w:t>
      </w:r>
      <w:r w:rsidRPr="00273A35">
        <w:t xml:space="preserve"> 1s and 3s dance 2 places round clockwise</w:t>
      </w:r>
    </w:p>
    <w:p w:rsidR="00B11EB3" w:rsidRPr="00273A35" w:rsidRDefault="00B11EB3" w:rsidP="00B11EB3">
      <w:pPr>
        <w:pStyle w:val="DanceBody"/>
      </w:pPr>
      <w:r w:rsidRPr="00273A35">
        <w:t xml:space="preserve"> 9-16</w:t>
      </w:r>
      <w:r w:rsidRPr="00273A35">
        <w:tab/>
        <w:t>All 3 couples dance inverting double triangles to finish in same places (3) 2 (1)</w:t>
      </w:r>
    </w:p>
    <w:p w:rsidR="00B11EB3" w:rsidRPr="00273A35" w:rsidRDefault="00B11EB3" w:rsidP="00B11EB3">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B11EB3" w:rsidRPr="00273A35" w:rsidRDefault="00B11EB3" w:rsidP="00B11EB3">
      <w:pPr>
        <w:pStyle w:val="DanceBody"/>
      </w:pPr>
      <w:r w:rsidRPr="00273A35">
        <w:t>23-24</w:t>
      </w:r>
      <w:r w:rsidRPr="00273A35">
        <w:tab/>
        <w:t xml:space="preserve">3s cross RH to own sides </w:t>
      </w:r>
      <w:r w:rsidRPr="00273A35">
        <w:rPr>
          <w:b/>
        </w:rPr>
        <w:t xml:space="preserve">while </w:t>
      </w:r>
      <w:r w:rsidRPr="00273A35">
        <w:t>2s turn RH once round &amp; 1s turn 1/2 RH (2s+1s remain in middle)  3 2 1</w:t>
      </w:r>
    </w:p>
    <w:p w:rsidR="00B11EB3" w:rsidRPr="00273A35" w:rsidRDefault="00B11EB3" w:rsidP="00B11EB3">
      <w:pPr>
        <w:pStyle w:val="DanceBody"/>
      </w:pPr>
      <w:r w:rsidRPr="00273A35">
        <w:t>25-32</w:t>
      </w:r>
      <w:r w:rsidRPr="00273A35">
        <w:tab/>
        <w:t>1s+2s dance poussette.  3 1 2</w:t>
      </w:r>
    </w:p>
    <w:p w:rsidR="00B11EB3" w:rsidRPr="00273A35" w:rsidRDefault="00B11EB3" w:rsidP="00B11EB3">
      <w:pPr>
        <w:pStyle w:val="DanceBody"/>
        <w:keepNext w:val="0"/>
      </w:pPr>
      <w:r w:rsidRPr="00273A35">
        <w:t>33-40</w:t>
      </w:r>
      <w:r w:rsidRPr="00273A35">
        <w:tab/>
        <w:t>3s+1s dance L&amp;R (3M/1M and 3L/1L change LH on sides, RH across, LH on sides, RH across). Finish 3 1 2</w:t>
      </w:r>
    </w:p>
    <w:p w:rsidR="00B11EB3" w:rsidRDefault="00B11EB3" w:rsidP="00B11EB3"/>
    <w:p w:rsidR="00B11EB3" w:rsidRDefault="00B11EB3" w:rsidP="00B11EB3">
      <w:pPr>
        <w:pStyle w:val="Minicrib"/>
      </w:pPr>
      <w:r>
        <w:t>SAVE THE CHILDREN  (S8x32)  3C (4C set)</w:t>
      </w:r>
      <w:r>
        <w:tab/>
        <w:t>Minnie Bänninger  RSCDS Bk 51</w:t>
      </w:r>
    </w:p>
    <w:p w:rsidR="00B11EB3" w:rsidRPr="000D60D4" w:rsidRDefault="00B11EB3" w:rsidP="00B11EB3">
      <w:pPr>
        <w:pStyle w:val="DanceBody"/>
      </w:pPr>
      <w:r w:rsidRPr="000D60D4">
        <w:t xml:space="preserve"> 1- 8</w:t>
      </w:r>
      <w:r w:rsidRPr="000D60D4">
        <w:tab/>
        <w:t>1s+2s set, turn partner 2H finishing NHJ facing up.  1s cast, 2s dance up to top place &amp; 2s+1s set</w:t>
      </w:r>
    </w:p>
    <w:p w:rsidR="00B11EB3" w:rsidRPr="000D60D4" w:rsidRDefault="00B11EB3" w:rsidP="00B11EB3">
      <w:pPr>
        <w:pStyle w:val="DanceBody"/>
      </w:pPr>
      <w:r w:rsidRPr="000D60D4">
        <w:t xml:space="preserve"> 9-16</w:t>
      </w:r>
      <w:r w:rsidRPr="000D60D4">
        <w:tab/>
        <w:t>1s pass LSh to dance RSh round 1st corner to 1M between 3s, 1L between 2s.  Lines of 3 across Adv+Ret.  2s+3s face in</w:t>
      </w:r>
    </w:p>
    <w:p w:rsidR="00B11EB3" w:rsidRPr="000D60D4" w:rsidRDefault="00B11EB3" w:rsidP="00B11EB3">
      <w:pPr>
        <w:pStyle w:val="DanceBody"/>
      </w:pPr>
      <w:r w:rsidRPr="000D60D4">
        <w:t>17-24</w:t>
      </w:r>
      <w:r w:rsidRPr="000D60D4">
        <w:tab/>
        <w:t>1s pass LSh to dance RSh round 2nd corner to end in 2nd place opp sides.  2s+1s+3s turn partner RH (1s turn 1.1/2) All end on own sides</w:t>
      </w:r>
    </w:p>
    <w:p w:rsidR="00B11EB3" w:rsidRPr="000D60D4" w:rsidRDefault="00B11EB3" w:rsidP="00B11EB3">
      <w:pPr>
        <w:pStyle w:val="DanceBody"/>
        <w:keepNext w:val="0"/>
      </w:pPr>
      <w:r w:rsidRPr="000D60D4">
        <w:t>25-32</w:t>
      </w:r>
      <w:r w:rsidRPr="000D60D4">
        <w:tab/>
        <w:t>2s+1s+3s circle 6H round &amp; back</w:t>
      </w:r>
    </w:p>
    <w:p w:rsidR="00B11EB3" w:rsidRDefault="00B11EB3" w:rsidP="00B11EB3"/>
    <w:p w:rsidR="00B11EB3" w:rsidRDefault="00B11EB3" w:rsidP="00B11EB3">
      <w:pPr>
        <w:pStyle w:val="Minicrib"/>
      </w:pPr>
      <w:r>
        <w:t>SAW YE MY WEE THING  (J8x32)  2C (4C set)</w:t>
      </w:r>
      <w:r>
        <w:tab/>
        <w:t>RSCDS Bk 25</w:t>
      </w:r>
    </w:p>
    <w:p w:rsidR="00B11EB3" w:rsidRDefault="00B11EB3" w:rsidP="00B11EB3">
      <w:pPr>
        <w:pStyle w:val="DanceBody"/>
      </w:pPr>
      <w:r>
        <w:t xml:space="preserve"> 1- 8</w:t>
      </w:r>
      <w:r>
        <w:tab/>
        <w:t>1s set, cross RH, cast round 2s, lead up &amp; cross to places</w:t>
      </w:r>
    </w:p>
    <w:p w:rsidR="00B11EB3" w:rsidRDefault="00B11EB3" w:rsidP="00B11EB3">
      <w:pPr>
        <w:pStyle w:val="DanceBody"/>
      </w:pPr>
      <w:r>
        <w:t xml:space="preserve"> 9-16</w:t>
      </w:r>
      <w:r>
        <w:tab/>
        <w:t>2s set, cross RH, cast up round 1s, lead down &amp; cross to places</w:t>
      </w:r>
    </w:p>
    <w:p w:rsidR="00B11EB3" w:rsidRDefault="00B11EB3" w:rsidP="00B11EB3">
      <w:pPr>
        <w:pStyle w:val="DanceBody"/>
      </w:pPr>
      <w:r>
        <w:t>17-24</w:t>
      </w:r>
      <w:r>
        <w:tab/>
        <w:t>1s followed by 2s lead down the middle &amp; 2s followed by 1s lead back to top</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SAXIE'S BAA  (J8x32)  2C (4C set)</w:t>
      </w:r>
      <w:r>
        <w:tab/>
        <w:t>Barry Priddey  Green Lady Bk</w:t>
      </w:r>
    </w:p>
    <w:p w:rsidR="00B11EB3" w:rsidRDefault="00B11EB3" w:rsidP="00B11EB3">
      <w:pPr>
        <w:pStyle w:val="DanceBody"/>
      </w:pPr>
      <w:r>
        <w:t xml:space="preserve"> 1- 8</w:t>
      </w:r>
      <w:r>
        <w:tab/>
        <w:t>1M+2L dance Fig 8 round partners (1M+2L pass RSh, round partner LSh, pass RSh back to places).</w:t>
      </w:r>
    </w:p>
    <w:p w:rsidR="00B11EB3" w:rsidRDefault="00B11EB3" w:rsidP="00B11EB3">
      <w:pPr>
        <w:pStyle w:val="DanceBody"/>
      </w:pPr>
      <w:r>
        <w:t xml:space="preserve"> 9-16</w:t>
      </w:r>
      <w:r>
        <w:tab/>
        <w:t>1s+2s dance R&amp;L</w:t>
      </w:r>
    </w:p>
    <w:p w:rsidR="00B11EB3" w:rsidRDefault="00B11EB3" w:rsidP="00B11EB3">
      <w:pPr>
        <w:pStyle w:val="DanceBody"/>
      </w:pPr>
      <w:r>
        <w:t>17-24</w:t>
      </w:r>
      <w:r>
        <w:tab/>
        <w:t>1L+2M dance Fig 8 round partners (1L+2M pass LSh, round partner RSh, pass LSh back to places).</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THE SAXONIA EXPRESS  (J8x32)  3C (4C set)</w:t>
      </w:r>
      <w:r>
        <w:tab/>
        <w:t>Holger Schuckelt  Riverside Dances</w:t>
      </w:r>
    </w:p>
    <w:p w:rsidR="00B11EB3" w:rsidRDefault="00B11EB3" w:rsidP="00B11EB3">
      <w:pPr>
        <w:pStyle w:val="DanceBody"/>
      </w:pPr>
      <w:r>
        <w:t xml:space="preserve"> 1- 8</w:t>
      </w:r>
      <w:r>
        <w:tab/>
        <w:t xml:space="preserve">1s cross RH, cast (2s step up); 1s Petronella turn, pass RSh up/down </w:t>
      </w:r>
      <w:r>
        <w:rPr>
          <w:b/>
        </w:rPr>
        <w:t>while</w:t>
      </w:r>
      <w:r>
        <w:t xml:space="preserve"> 2s+3s chase clockwise 1 place into lines of 3 across &amp; set, pulling back RSh to face up/down</w:t>
      </w:r>
    </w:p>
    <w:p w:rsidR="00B11EB3" w:rsidRPr="00484A5E" w:rsidRDefault="00B11EB3" w:rsidP="00B11EB3">
      <w:pPr>
        <w:pStyle w:val="DanceBody"/>
      </w:pPr>
      <w:r>
        <w:t xml:space="preserve"> 9-12</w:t>
      </w:r>
      <w:r>
        <w:tab/>
        <w:t xml:space="preserve">Lines of 3 Adv (2 steps), 1s pull back RSh to face 1M down/1L up </w:t>
      </w:r>
      <w:r>
        <w:rPr>
          <w:b/>
        </w:rPr>
        <w:t>while</w:t>
      </w:r>
      <w:r>
        <w:t xml:space="preserve"> 2s+3s turn inwards to reform lines across &amp; all Adv (2 steps)</w:t>
      </w:r>
    </w:p>
    <w:p w:rsidR="00B11EB3" w:rsidRDefault="00B11EB3" w:rsidP="00B11EB3">
      <w:pPr>
        <w:pStyle w:val="DanceBody"/>
      </w:pPr>
      <w:r>
        <w:t>13-16</w:t>
      </w:r>
      <w:r>
        <w:tab/>
        <w:t xml:space="preserve">1s pass RSh down/up </w:t>
      </w:r>
      <w:r>
        <w:rPr>
          <w:b/>
        </w:rPr>
        <w:t>while</w:t>
      </w:r>
      <w:r>
        <w:t xml:space="preserve"> 2s+3s set, 3M &amp; 2L pull back RSh &amp; all chase clockwise 1 place round to sides.  (3) (1) (2)</w:t>
      </w:r>
    </w:p>
    <w:p w:rsidR="00B11EB3" w:rsidRDefault="00B11EB3" w:rsidP="00B11EB3">
      <w:pPr>
        <w:pStyle w:val="DanceBody"/>
      </w:pPr>
      <w:r>
        <w:t>17-24</w:t>
      </w:r>
      <w:r>
        <w:tab/>
        <w:t>Set+Link for 3 twice</w:t>
      </w:r>
    </w:p>
    <w:p w:rsidR="00B11EB3" w:rsidRDefault="00B11EB3" w:rsidP="00B11EB3">
      <w:pPr>
        <w:pStyle w:val="DanceBody"/>
        <w:keepNext w:val="0"/>
      </w:pPr>
      <w:r>
        <w:t>25-32</w:t>
      </w:r>
      <w:r>
        <w:tab/>
        <w:t>2s+1s+3s dance reels of 3 on own sides, 1s pass 3rd corner LSh to start (1M up, 1L down).  End 2 1 3</w:t>
      </w:r>
    </w:p>
    <w:p w:rsidR="00B11EB3" w:rsidRDefault="00B11EB3" w:rsidP="00B11EB3"/>
    <w:p w:rsidR="00B11EB3" w:rsidRDefault="00B11EB3" w:rsidP="00B11EB3">
      <w:pPr>
        <w:pStyle w:val="Minicrib"/>
        <w:rPr>
          <w:lang w:eastAsia="en-GB"/>
        </w:rPr>
      </w:pPr>
      <w:r>
        <w:rPr>
          <w:lang w:eastAsia="en-GB"/>
        </w:rPr>
        <w:t>THE SAXTEAD MILL  (J8x32)  3C (4C set)</w:t>
      </w:r>
      <w:r>
        <w:rPr>
          <w:lang w:eastAsia="en-GB"/>
        </w:rPr>
        <w:tab/>
        <w:t>Fred Scott  Fun'raising SCDs</w:t>
      </w:r>
    </w:p>
    <w:p w:rsidR="00B11EB3" w:rsidRPr="0068048D" w:rsidRDefault="00B11EB3" w:rsidP="00B11EB3">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B11EB3" w:rsidRPr="0068048D" w:rsidRDefault="00B11EB3" w:rsidP="00B11EB3">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B11EB3" w:rsidRPr="0068048D" w:rsidRDefault="00B11EB3" w:rsidP="00B11EB3">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B11EB3" w:rsidRPr="0068048D" w:rsidRDefault="00B11EB3" w:rsidP="00B11EB3">
      <w:pPr>
        <w:pStyle w:val="DanceBody"/>
      </w:pPr>
      <w:r w:rsidRPr="0068048D">
        <w:t>17-20</w:t>
      </w:r>
      <w:r w:rsidRPr="00103E0E">
        <w:tab/>
      </w:r>
      <w:r>
        <w:t>1s dance 1/2 reel of 3 across (RSh to 3M)</w:t>
      </w:r>
      <w:r w:rsidRPr="0068048D">
        <w:t>, finish 1s in centre facing down</w:t>
      </w:r>
    </w:p>
    <w:p w:rsidR="00B11EB3" w:rsidRPr="0068048D" w:rsidRDefault="00B11EB3" w:rsidP="00B11EB3">
      <w:pPr>
        <w:pStyle w:val="DanceBody"/>
      </w:pPr>
      <w:r w:rsidRPr="0068048D">
        <w:t>21-24</w:t>
      </w:r>
      <w:r w:rsidRPr="00103E0E">
        <w:tab/>
      </w:r>
      <w:r>
        <w:t>1s dance out of bottom turning 3s NH</w:t>
      </w:r>
      <w:r w:rsidRPr="0068048D">
        <w:t>;  1s finish in 2nd place own side</w:t>
      </w:r>
    </w:p>
    <w:p w:rsidR="00B11EB3" w:rsidRPr="0068048D" w:rsidRDefault="00B11EB3" w:rsidP="00B11EB3">
      <w:pPr>
        <w:pStyle w:val="DanceBody"/>
      </w:pPr>
      <w:r w:rsidRPr="0068048D">
        <w:t>25-28</w:t>
      </w:r>
      <w:r w:rsidRPr="00103E0E">
        <w:tab/>
      </w:r>
      <w:r w:rsidRPr="0068048D">
        <w:t xml:space="preserve">1s </w:t>
      </w:r>
      <w:r>
        <w:t>cross up LH &amp; cast to 2nd place opp side</w:t>
      </w:r>
    </w:p>
    <w:p w:rsidR="00B11EB3" w:rsidRDefault="00B11EB3" w:rsidP="00B11EB3">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B11EB3" w:rsidRDefault="00B11EB3" w:rsidP="00B11EB3"/>
    <w:p w:rsidR="00B11EB3" w:rsidRDefault="00B11EB3" w:rsidP="00B11EB3">
      <w:pPr>
        <w:pStyle w:val="Minicrib"/>
      </w:pPr>
      <w:r>
        <w:t>THE SCALLYWAG  (J8x40)  3C (4C set)</w:t>
      </w:r>
      <w:r>
        <w:tab/>
        <w:t>Jennifer Kelly  RSCDS Bk 52</w:t>
      </w:r>
    </w:p>
    <w:p w:rsidR="00B11EB3" w:rsidRDefault="00B11EB3" w:rsidP="00B11EB3">
      <w:pPr>
        <w:pStyle w:val="DanceBody"/>
      </w:pPr>
      <w:r>
        <w:t xml:space="preserve"> 1- 8</w:t>
      </w:r>
      <w:r>
        <w:tab/>
        <w:t>1s dance in &amp; cast (2s step up); 1s turn 1.1/4 LH to face 1st corners</w:t>
      </w:r>
    </w:p>
    <w:p w:rsidR="00B11EB3" w:rsidRDefault="00B11EB3" w:rsidP="00B11EB3">
      <w:pPr>
        <w:pStyle w:val="DanceBody"/>
      </w:pPr>
      <w:r>
        <w:t xml:space="preserve"> 9-16</w:t>
      </w:r>
      <w:r>
        <w:tab/>
        <w:t>1s set to corners, turn corner RH to end 1L between 2s facing 2L &amp; 1M between 3s facing 3M.  1/2 LSh reels of 3 across ending in lines of 3 across facing down/up</w:t>
      </w:r>
    </w:p>
    <w:p w:rsidR="00B11EB3" w:rsidRDefault="00B11EB3" w:rsidP="00B11EB3">
      <w:pPr>
        <w:pStyle w:val="DanceBody"/>
      </w:pPr>
      <w:r>
        <w:t>17-24</w:t>
      </w:r>
      <w:r>
        <w:tab/>
        <w:t>All Adv+Ret; 1s dance RSh round each other to face 3rd corner pstns</w:t>
      </w:r>
    </w:p>
    <w:p w:rsidR="00B11EB3" w:rsidRDefault="00B11EB3" w:rsidP="00B11EB3">
      <w:pPr>
        <w:pStyle w:val="DanceBody"/>
      </w:pPr>
      <w:r>
        <w:t>25-32</w:t>
      </w:r>
      <w:r>
        <w:tab/>
        <w:t>Repeat 9-16 ending with 2s+3s facing in &amp; 1s facing each other up/down</w:t>
      </w:r>
    </w:p>
    <w:p w:rsidR="00B11EB3" w:rsidRDefault="00B11EB3" w:rsidP="00B11EB3">
      <w:pPr>
        <w:pStyle w:val="DanceBody"/>
        <w:keepNext w:val="0"/>
      </w:pPr>
      <w:r>
        <w:t>33-40</w:t>
      </w:r>
      <w:r>
        <w:tab/>
        <w:t>1s set advancing joining RH, set with Lady turning under Man's arm. 1s face up RH joined, lead up, cross &amp; cast.  2 1 3</w:t>
      </w:r>
    </w:p>
    <w:p w:rsidR="00B11EB3" w:rsidRDefault="00B11EB3" w:rsidP="00B11EB3"/>
    <w:p w:rsidR="00B11EB3" w:rsidRDefault="00B11EB3" w:rsidP="00B11EB3">
      <w:pPr>
        <w:pStyle w:val="Minicrib"/>
      </w:pPr>
      <w:r>
        <w:t>THE SCAMP  (J8x32)  3C (4C set)</w:t>
      </w:r>
      <w:r>
        <w:tab/>
        <w:t>David G Queen  Whiteadder Coll</w:t>
      </w:r>
    </w:p>
    <w:p w:rsidR="00B11EB3" w:rsidRDefault="00B11EB3" w:rsidP="00B11EB3">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B11EB3" w:rsidRDefault="00B11EB3" w:rsidP="00B11EB3">
      <w:pPr>
        <w:pStyle w:val="DanceBody"/>
      </w:pPr>
      <w:r>
        <w:t xml:space="preserve"> 9-16</w:t>
      </w:r>
      <w:r>
        <w:tab/>
        <w:t>1</w:t>
      </w:r>
      <w:r w:rsidRPr="00972EEB">
        <w:t>st</w:t>
      </w:r>
      <w:r>
        <w:t xml:space="preserve"> corners dance full diagonal reel of 4</w:t>
      </w:r>
      <w:r w:rsidRPr="00BA6B4D">
        <w:rPr>
          <w:b/>
        </w:rPr>
        <w:t xml:space="preserve"> while </w:t>
      </w:r>
      <w:r>
        <w:t>1s pass corner RSh &amp; dance 1/2 way round clockwise, pass approaching corner person RSh into middle, pass partner LSh to face 4</w:t>
      </w:r>
      <w:r w:rsidRPr="00972EEB">
        <w:t>th</w:t>
      </w:r>
      <w:r>
        <w:t xml:space="preserve"> corner (pstn)</w:t>
      </w:r>
      <w:r w:rsidRPr="00BA6B4D">
        <w:rPr>
          <w:b/>
        </w:rPr>
        <w:t xml:space="preserve"> while </w:t>
      </w:r>
      <w:r>
        <w:t>2</w:t>
      </w:r>
      <w:r w:rsidRPr="00972EEB">
        <w:t>nd</w:t>
      </w:r>
      <w:r>
        <w:t xml:space="preserve"> corners dance on 1 place clockwise, dance into diagonal reel to opposite corner &amp; then dance on 1 place clockwise (to starting place)</w:t>
      </w:r>
    </w:p>
    <w:p w:rsidR="00B11EB3" w:rsidRDefault="00B11EB3" w:rsidP="00B11EB3">
      <w:pPr>
        <w:pStyle w:val="DanceBody"/>
      </w:pPr>
      <w:r>
        <w:t>17-24</w:t>
      </w:r>
      <w:r>
        <w:tab/>
        <w:t>Repeat with 2</w:t>
      </w:r>
      <w:r w:rsidRPr="00972EEB">
        <w:t>nd</w:t>
      </w:r>
      <w:r>
        <w:t xml:space="preserve"> corners</w:t>
      </w:r>
    </w:p>
    <w:p w:rsidR="00B11EB3" w:rsidRDefault="00B11EB3" w:rsidP="00B11EB3">
      <w:pPr>
        <w:pStyle w:val="DanceBody"/>
        <w:keepNext w:val="0"/>
      </w:pPr>
      <w:r>
        <w:t>25-32</w:t>
      </w:r>
      <w:r>
        <w:tab/>
        <w:t>1s RH across (Lady with 2s &amp; Man with 3s), pass RSh for LH across with other couple</w:t>
      </w:r>
    </w:p>
    <w:p w:rsidR="00B11EB3" w:rsidRDefault="00B11EB3" w:rsidP="00B11EB3"/>
    <w:p w:rsidR="00B11EB3" w:rsidRDefault="00B11EB3" w:rsidP="00B11EB3">
      <w:pPr>
        <w:pStyle w:val="Minicrib"/>
      </w:pPr>
      <w:r>
        <w:t>SCARBOROUGH CASTLE  (S8x32)  3C (4C set)</w:t>
      </w:r>
      <w:r>
        <w:tab/>
        <w:t>Ann Dix  Leeds Golden Coll</w:t>
      </w:r>
    </w:p>
    <w:p w:rsidR="00B11EB3" w:rsidRDefault="00B11EB3" w:rsidP="00B11EB3">
      <w:pPr>
        <w:pStyle w:val="DanceBody"/>
      </w:pPr>
      <w:r>
        <w:t xml:space="preserve"> 1- 8</w:t>
      </w:r>
      <w:r>
        <w:tab/>
        <w:t>1s+2s dance the Knot to end with 1s turning to face 1</w:t>
      </w:r>
      <w:r w:rsidRPr="00972EEB">
        <w:t>st</w:t>
      </w:r>
      <w:r>
        <w:t xml:space="preserve"> corners.</w:t>
      </w:r>
    </w:p>
    <w:p w:rsidR="00B11EB3" w:rsidRDefault="00B11EB3" w:rsidP="00B11EB3">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B11EB3" w:rsidRDefault="00B11EB3" w:rsidP="00B11EB3">
      <w:pPr>
        <w:pStyle w:val="DanceBody"/>
      </w:pPr>
      <w:r>
        <w:t>17-24</w:t>
      </w:r>
      <w:r>
        <w:tab/>
        <w:t>2s+1s+3s set &amp; cross RH, all circle 6H round 3/4 way to left &amp; end in lines of 3 across (Men face down &amp; Ladies face up)</w:t>
      </w:r>
    </w:p>
    <w:p w:rsidR="00B11EB3" w:rsidRPr="006D586D" w:rsidRDefault="00B11EB3" w:rsidP="00B11EB3">
      <w:pPr>
        <w:pStyle w:val="DanceBody"/>
        <w:keepNext w:val="0"/>
      </w:pPr>
      <w:r>
        <w:t>25-32</w:t>
      </w:r>
      <w:r>
        <w:tab/>
        <w:t>All set &amp; cross LH, all dance 6H round 3/4 way to right &amp; end on own sides. 2 1 3</w:t>
      </w:r>
    </w:p>
    <w:p w:rsidR="00B11EB3" w:rsidRDefault="00B11EB3" w:rsidP="00B11EB3"/>
    <w:p w:rsidR="00B11EB3" w:rsidRDefault="00B11EB3" w:rsidP="00B11EB3">
      <w:pPr>
        <w:pStyle w:val="Minicrib"/>
      </w:pPr>
      <w:r>
        <w:t>A SCARBOROUGH HOLIDAY  (J96)  Sq. Set</w:t>
      </w:r>
      <w:r>
        <w:tab/>
        <w:t>Jean Shaw</w:t>
      </w:r>
    </w:p>
    <w:p w:rsidR="00B11EB3" w:rsidRDefault="00B11EB3" w:rsidP="00B11EB3">
      <w:pPr>
        <w:pStyle w:val="DanceBody"/>
      </w:pPr>
      <w:r>
        <w:t xml:space="preserve"> 1- 8</w:t>
      </w:r>
      <w:r>
        <w:tab/>
        <w:t>All change places RH with partner &amp; chase clockwise 1/2 round, change places RH with partner &amp; Ladies face out</w:t>
      </w:r>
    </w:p>
    <w:p w:rsidR="00B11EB3" w:rsidRDefault="00B11EB3" w:rsidP="00B11EB3">
      <w:pPr>
        <w:pStyle w:val="DanceBody"/>
      </w:pPr>
      <w:r>
        <w:t xml:space="preserve"> 9-16</w:t>
      </w:r>
      <w:r>
        <w:tab/>
        <w:t>1/2 Schiehallion reels (8 bars) back to original places, Ladies facing out</w:t>
      </w:r>
    </w:p>
    <w:p w:rsidR="00B11EB3" w:rsidRDefault="00B11EB3" w:rsidP="00B11EB3">
      <w:pPr>
        <w:pStyle w:val="DanceBody"/>
      </w:pPr>
      <w:r>
        <w:t>17-24</w:t>
      </w:r>
      <w:r>
        <w:tab/>
        <w:t>Double Men's Chain (LH across in centre)</w:t>
      </w:r>
    </w:p>
    <w:p w:rsidR="00B11EB3" w:rsidRDefault="00B11EB3" w:rsidP="00B11EB3">
      <w:pPr>
        <w:pStyle w:val="DanceBody"/>
      </w:pPr>
      <w:r>
        <w:t>25-32</w:t>
      </w:r>
      <w:r>
        <w:tab/>
        <w:t>1s+3s dance 1/2 R&amp;L; turn partners RH</w:t>
      </w:r>
    </w:p>
    <w:p w:rsidR="00B11EB3" w:rsidRDefault="00B11EB3" w:rsidP="00B11EB3">
      <w:pPr>
        <w:pStyle w:val="DanceBody"/>
      </w:pPr>
      <w:r>
        <w:t>33-40</w:t>
      </w:r>
      <w:r>
        <w:tab/>
        <w:t>2s+4s dance 1/2 R&amp;L; turn partner RH. All face partners</w:t>
      </w:r>
    </w:p>
    <w:p w:rsidR="00B11EB3" w:rsidRDefault="00B11EB3" w:rsidP="00B11EB3">
      <w:pPr>
        <w:pStyle w:val="DanceBody"/>
      </w:pPr>
      <w:r>
        <w:t>41-56</w:t>
      </w:r>
      <w:r>
        <w:tab/>
        <w:t>Grand Chain 1/2 way, set; Grand Chain back to places &amp; set using 2nd setting to face in</w:t>
      </w:r>
    </w:p>
    <w:p w:rsidR="00B11EB3" w:rsidRDefault="00B11EB3" w:rsidP="00B11EB3">
      <w:pPr>
        <w:pStyle w:val="DanceBody"/>
      </w:pPr>
      <w:r>
        <w:t>57-64</w:t>
      </w:r>
      <w:r>
        <w:tab/>
        <w:t>1s+3s dance 1/2 R&amp;L; turn partners RH</w:t>
      </w:r>
    </w:p>
    <w:p w:rsidR="00B11EB3" w:rsidRDefault="00B11EB3" w:rsidP="00B11EB3">
      <w:pPr>
        <w:pStyle w:val="DanceBody"/>
      </w:pPr>
      <w:r>
        <w:t>65-72</w:t>
      </w:r>
      <w:r>
        <w:tab/>
      </w:r>
      <w:r w:rsidRPr="009051E3">
        <w:t>2s+4s dance 1/2 R&amp;L; turn partner RH.</w:t>
      </w:r>
      <w:r>
        <w:t xml:space="preserve"> All Ladies face out</w:t>
      </w:r>
    </w:p>
    <w:p w:rsidR="00B11EB3" w:rsidRDefault="00B11EB3" w:rsidP="00B11EB3">
      <w:pPr>
        <w:pStyle w:val="DanceBody"/>
      </w:pPr>
      <w:r>
        <w:t>73-80</w:t>
      </w:r>
      <w:r>
        <w:tab/>
        <w:t>Double Men's Chain (LH across in centre) All Ladies face out</w:t>
      </w:r>
    </w:p>
    <w:p w:rsidR="00B11EB3" w:rsidRDefault="00B11EB3" w:rsidP="00B11EB3">
      <w:pPr>
        <w:pStyle w:val="DanceBody"/>
      </w:pPr>
      <w:r>
        <w:t>81-88</w:t>
      </w:r>
      <w:r>
        <w:tab/>
        <w:t>1/2 Schiehallion reels (8 bars) to place opposite start position &amp; face partner</w:t>
      </w:r>
    </w:p>
    <w:p w:rsidR="00B11EB3" w:rsidRDefault="00B11EB3" w:rsidP="00B11EB3">
      <w:pPr>
        <w:pStyle w:val="DanceBody"/>
        <w:keepNext w:val="0"/>
      </w:pPr>
      <w:r>
        <w:t>89-96</w:t>
      </w:r>
      <w:r>
        <w:tab/>
        <w:t>All change places RH with partner, chase clockwise back to original position &amp; change places RH with partner</w:t>
      </w:r>
    </w:p>
    <w:p w:rsidR="00B11EB3" w:rsidRDefault="00B11EB3" w:rsidP="00B11EB3"/>
    <w:p w:rsidR="00B11EB3" w:rsidRDefault="00B11EB3" w:rsidP="00B11EB3">
      <w:pPr>
        <w:pStyle w:val="Minicrib"/>
      </w:pPr>
      <w:r>
        <w:t>SCHAUCHLIN JAMIE  (J8x32)  3C (4C set)</w:t>
      </w:r>
      <w:r>
        <w:tab/>
        <w:t>Martin Sheffield  Rhone Valley Bk</w:t>
      </w:r>
    </w:p>
    <w:p w:rsidR="00B11EB3" w:rsidRDefault="00B11EB3" w:rsidP="00B11EB3">
      <w:pPr>
        <w:pStyle w:val="DanceBody"/>
      </w:pPr>
      <w:r>
        <w:t xml:space="preserve"> 1- 8</w:t>
      </w:r>
      <w:r>
        <w:tab/>
        <w:t>1s cast behind 2s &amp; dance down between 3s, cast up to 2</w:t>
      </w:r>
      <w:r w:rsidRPr="00972EEB">
        <w:t>nd</w:t>
      </w:r>
      <w:r>
        <w:t xml:space="preserve"> place &amp; 2s+1s+3s set</w:t>
      </w:r>
    </w:p>
    <w:p w:rsidR="00B11EB3" w:rsidRDefault="00B11EB3" w:rsidP="00B11EB3">
      <w:pPr>
        <w:pStyle w:val="DanceBody"/>
      </w:pPr>
      <w:r>
        <w:t xml:space="preserve"> 9-12</w:t>
      </w:r>
      <w:r>
        <w:tab/>
        <w:t>1s 3/4 turn LH to face up/down</w:t>
      </w:r>
      <w:r w:rsidRPr="00BA6B4D">
        <w:rPr>
          <w:b/>
        </w:rPr>
        <w:t xml:space="preserve"> while </w:t>
      </w:r>
      <w:r>
        <w:t>2s &amp; 3s petronella turn to next corner to right &amp; 1s set in double triangle pstn (1M with 2L+3L &amp;1L with 2M+3M)</w:t>
      </w:r>
    </w:p>
    <w:p w:rsidR="00B11EB3" w:rsidRDefault="00B11EB3" w:rsidP="00B11EB3">
      <w:pPr>
        <w:pStyle w:val="DanceBody"/>
      </w:pPr>
      <w:r>
        <w:t>13-16</w:t>
      </w:r>
      <w:r>
        <w:tab/>
        <w:t>1s dance clockwise round 2</w:t>
      </w:r>
      <w:r w:rsidRPr="00972EEB">
        <w:t>nd</w:t>
      </w:r>
      <w:r>
        <w:t xml:space="preserve"> corner (pstn) to 2</w:t>
      </w:r>
      <w:r w:rsidRPr="00972EEB">
        <w:t>nd</w:t>
      </w:r>
      <w:r>
        <w:t xml:space="preserve"> place opposite sides</w:t>
      </w:r>
      <w:r w:rsidRPr="00BA6B4D">
        <w:rPr>
          <w:b/>
        </w:rPr>
        <w:t xml:space="preserve"> while </w:t>
      </w:r>
      <w:r>
        <w:t>2s+3s dance LH across 1/2 way &amp; all set</w:t>
      </w:r>
    </w:p>
    <w:p w:rsidR="00B11EB3" w:rsidRDefault="00B11EB3" w:rsidP="00B11EB3">
      <w:pPr>
        <w:pStyle w:val="DanceBody"/>
      </w:pPr>
      <w:r>
        <w:t>17-20</w:t>
      </w:r>
      <w:r>
        <w:tab/>
        <w:t>1s 3/4 turn LH to face up/down</w:t>
      </w:r>
      <w:r w:rsidRPr="00BA6B4D">
        <w:rPr>
          <w:b/>
        </w:rPr>
        <w:t xml:space="preserve"> while </w:t>
      </w:r>
      <w:r>
        <w:t>2s &amp; 3s petronella turn to next corner to right, 1s set in double triangle pstn (1L with 2s at top &amp;1M with 3s)</w:t>
      </w:r>
    </w:p>
    <w:p w:rsidR="00B11EB3" w:rsidRDefault="00B11EB3" w:rsidP="00B11EB3">
      <w:pPr>
        <w:pStyle w:val="DanceBody"/>
      </w:pPr>
      <w:r>
        <w:t>21-24</w:t>
      </w:r>
      <w:r>
        <w:tab/>
        <w:t>1s dance clockwise round 4</w:t>
      </w:r>
      <w:r w:rsidRPr="00972EEB">
        <w:t>th</w:t>
      </w:r>
      <w:r>
        <w:t xml:space="preserve"> corner (pstn) to 2</w:t>
      </w:r>
      <w:r w:rsidRPr="00972EEB">
        <w:t>nd</w:t>
      </w:r>
      <w:r>
        <w:t xml:space="preserve"> place own sides</w:t>
      </w:r>
      <w:r w:rsidRPr="00BA6B4D">
        <w:rPr>
          <w:b/>
        </w:rPr>
        <w:t xml:space="preserve"> while </w:t>
      </w:r>
      <w:r>
        <w:t>2s+3s dance LH across 1/2 way &amp; all set,  (3) 1 (2)</w:t>
      </w:r>
    </w:p>
    <w:p w:rsidR="00B11EB3" w:rsidRDefault="00B11EB3" w:rsidP="00B11EB3">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B11EB3" w:rsidRDefault="00B11EB3" w:rsidP="00B11EB3"/>
    <w:p w:rsidR="00B11EB3" w:rsidRDefault="00B11EB3" w:rsidP="00B11EB3">
      <w:pPr>
        <w:pStyle w:val="Minicrib"/>
      </w:pPr>
      <w:r>
        <w:t>SCHIEHALLION  (M-(S64+R64))  Sq.Set</w:t>
      </w:r>
      <w:r>
        <w:tab/>
        <w:t>Hugh A Thurston &amp; RSCDS Bk 53</w:t>
      </w:r>
    </w:p>
    <w:p w:rsidR="00B11EB3" w:rsidRDefault="00B11EB3" w:rsidP="00B11EB3">
      <w:pPr>
        <w:pStyle w:val="DanceBody"/>
      </w:pPr>
      <w:r>
        <w:t>Strathspey</w:t>
      </w:r>
    </w:p>
    <w:p w:rsidR="00B11EB3" w:rsidRDefault="00B11EB3" w:rsidP="00B11EB3">
      <w:pPr>
        <w:pStyle w:val="DanceBody"/>
      </w:pPr>
      <w:r>
        <w:t xml:space="preserve"> 1-16</w:t>
      </w:r>
      <w:r>
        <w:tab/>
        <w:t>All dance Chorus: - Grand Chain 1/2 way, set HS, Grand Chain 1/2 way &amp; set HS &amp; Men end BtoB in the middle facing partners</w:t>
      </w:r>
    </w:p>
    <w:p w:rsidR="00B11EB3" w:rsidRDefault="00B11EB3" w:rsidP="00B11EB3">
      <w:pPr>
        <w:pStyle w:val="DanceBody"/>
      </w:pPr>
      <w:r>
        <w:t>17-24</w:t>
      </w:r>
      <w:r>
        <w:tab/>
        <w:t>Men set (rocking step)</w:t>
      </w:r>
      <w:r w:rsidRPr="00BA6B4D">
        <w:rPr>
          <w:b/>
        </w:rPr>
        <w:t xml:space="preserve"> </w:t>
      </w:r>
      <w:r>
        <w:rPr>
          <w:b/>
        </w:rPr>
        <w:t xml:space="preserve">as </w:t>
      </w:r>
      <w:r>
        <w:t>Ladies p</w:t>
      </w:r>
      <w:r>
        <w:rPr>
          <w:lang w:eastAsia="nl-NL"/>
        </w:rPr>
        <w:t xml:space="preserve">etronella turn &amp; set, petronella turn &amp; set </w:t>
      </w:r>
      <w:r>
        <w:t>to move 1/2 way round set</w:t>
      </w:r>
    </w:p>
    <w:p w:rsidR="00B11EB3" w:rsidRDefault="00B11EB3" w:rsidP="00B11EB3">
      <w:pPr>
        <w:pStyle w:val="DanceBody"/>
      </w:pPr>
      <w:r>
        <w:t>25-32</w:t>
      </w:r>
      <w:r>
        <w:tab/>
        <w:t>Ladies change pl RH with opp Man, Ladies dance LH across 1/2 way &amp; turn partners RH</w:t>
      </w:r>
    </w:p>
    <w:p w:rsidR="00B11EB3" w:rsidRDefault="00B11EB3" w:rsidP="00B11EB3">
      <w:pPr>
        <w:pStyle w:val="DanceBody"/>
      </w:pPr>
      <w:r>
        <w:t>33-48</w:t>
      </w:r>
      <w:r>
        <w:tab/>
        <w:t>Repeat bars 1-16 (Chorus)</w:t>
      </w:r>
    </w:p>
    <w:p w:rsidR="00B11EB3" w:rsidRDefault="00B11EB3" w:rsidP="00B11EB3">
      <w:pPr>
        <w:pStyle w:val="DanceBody"/>
      </w:pPr>
      <w:r>
        <w:t>49-56</w:t>
      </w:r>
      <w:r>
        <w:tab/>
        <w:t>All dance RH across 1/2 way (Men on outside), all change places with prtnrs advancing 1place &amp; change places again advancing 1 more pl</w:t>
      </w:r>
    </w:p>
    <w:p w:rsidR="00B11EB3" w:rsidRDefault="00B11EB3" w:rsidP="00B11EB3">
      <w:pPr>
        <w:pStyle w:val="DanceBody"/>
      </w:pPr>
      <w:r>
        <w:t>57-64</w:t>
      </w:r>
      <w:r>
        <w:tab/>
        <w:t>All repeat bars 49-56 back to places</w:t>
      </w:r>
    </w:p>
    <w:p w:rsidR="00B11EB3" w:rsidRDefault="00B11EB3" w:rsidP="00B11EB3">
      <w:pPr>
        <w:pStyle w:val="DanceBody"/>
      </w:pPr>
      <w:r>
        <w:t>Reel</w:t>
      </w:r>
    </w:p>
    <w:p w:rsidR="00B11EB3" w:rsidRDefault="00B11EB3" w:rsidP="00B11EB3">
      <w:pPr>
        <w:pStyle w:val="DanceBody"/>
      </w:pPr>
      <w:r>
        <w:t xml:space="preserve"> 1-16</w:t>
      </w:r>
      <w:r>
        <w:tab/>
        <w:t>All dance Chorus: - Grand Chain 1/2 way, turn partner with R arms twice, Grand Chain 1/2 way &amp; turn partner R arms twice</w:t>
      </w:r>
    </w:p>
    <w:p w:rsidR="00B11EB3" w:rsidRDefault="00B11EB3" w:rsidP="00B11EB3">
      <w:pPr>
        <w:pStyle w:val="DanceBody"/>
      </w:pPr>
      <w:r>
        <w:t>17-32</w:t>
      </w:r>
      <w:r>
        <w:tab/>
        <w:t>1s+3s set advancing, turn opposite dancer &amp; circle 4H round to left, 2s+4s repeat</w:t>
      </w:r>
    </w:p>
    <w:p w:rsidR="00B11EB3" w:rsidRDefault="00B11EB3" w:rsidP="00B11EB3">
      <w:pPr>
        <w:pStyle w:val="DanceBody"/>
      </w:pPr>
      <w:r>
        <w:t>33-48</w:t>
      </w:r>
      <w:r>
        <w:tab/>
        <w:t>Repeat bars 1-16 (Chorus)</w:t>
      </w:r>
    </w:p>
    <w:p w:rsidR="00B11EB3" w:rsidRDefault="00B11EB3" w:rsidP="00B11EB3">
      <w:pPr>
        <w:pStyle w:val="DanceBody"/>
      </w:pPr>
      <w:r>
        <w:t>49-64</w:t>
      </w:r>
      <w:r>
        <w:tab/>
        <w:t>All dance full Schiehallion Reel: (Men start by crossing to the right, Ladies cast &amp; cross (following partner))</w:t>
      </w:r>
    </w:p>
    <w:p w:rsidR="00B11EB3" w:rsidRDefault="00B11EB3" w:rsidP="00B11EB3">
      <w:pPr>
        <w:pStyle w:val="DanceBody"/>
      </w:pPr>
      <w:r>
        <w:tab/>
        <w:t>49-50  Men dance diagonally across set to next Ladies' position to their right</w:t>
      </w:r>
      <w:r w:rsidRPr="00BA6B4D">
        <w:rPr>
          <w:b/>
        </w:rPr>
        <w:t xml:space="preserve"> while </w:t>
      </w:r>
      <w:r>
        <w:t>Ladies cast into partner's place</w:t>
      </w:r>
    </w:p>
    <w:p w:rsidR="00B11EB3" w:rsidRDefault="00B11EB3" w:rsidP="00B11EB3">
      <w:pPr>
        <w:pStyle w:val="DanceBody"/>
      </w:pPr>
      <w:r>
        <w:tab/>
        <w:t>51-52  Men cast into Man's place</w:t>
      </w:r>
      <w:r w:rsidRPr="00BA6B4D">
        <w:rPr>
          <w:b/>
        </w:rPr>
        <w:t xml:space="preserve"> while </w:t>
      </w:r>
      <w:r>
        <w:t>Ladies cross diagonally to Ladies' position to their right (following partner)</w:t>
      </w:r>
    </w:p>
    <w:p w:rsidR="00B11EB3" w:rsidRDefault="00B11EB3" w:rsidP="00B11EB3">
      <w:pPr>
        <w:pStyle w:val="DanceBody"/>
        <w:keepNext w:val="0"/>
      </w:pPr>
      <w:r>
        <w:tab/>
        <w:t>53-64  Repeat 3 more times back to original places</w:t>
      </w:r>
    </w:p>
    <w:p w:rsidR="00B11EB3" w:rsidRDefault="00B11EB3" w:rsidP="00B11EB3"/>
    <w:p w:rsidR="00B11EB3" w:rsidRDefault="00B11EB3" w:rsidP="00B11EB3">
      <w:pPr>
        <w:pStyle w:val="Minicrib"/>
      </w:pPr>
      <w:r>
        <w:t>THE SCHOLAR'S BUS  (J8x32)  3C (4C set)</w:t>
      </w:r>
      <w:r>
        <w:tab/>
        <w:t>Deirdrie MacCuish Bark, 2013</w:t>
      </w:r>
    </w:p>
    <w:p w:rsidR="00B11EB3" w:rsidRDefault="00B11EB3" w:rsidP="00B11EB3">
      <w:pPr>
        <w:pStyle w:val="DanceBody"/>
      </w:pPr>
      <w:r>
        <w:t xml:space="preserve"> 1- 8</w:t>
      </w:r>
      <w:r>
        <w:tab/>
        <w:t>1s &amp; 3s Petronella turn &amp; set; 1s &amp; 3s turn partner RH to end 1L &amp; 3M facing clockwise, 1M &amp; 3L facing anticlockwise</w:t>
      </w:r>
    </w:p>
    <w:p w:rsidR="00B11EB3" w:rsidRDefault="00B11EB3" w:rsidP="00B11EB3">
      <w:pPr>
        <w:pStyle w:val="DanceBody"/>
      </w:pPr>
      <w:r>
        <w:t xml:space="preserve"> 9-12</w:t>
      </w:r>
      <w:r>
        <w:tab/>
        <w:t xml:space="preserve">1M+3L turn LH 1.1/2 </w:t>
      </w:r>
      <w:r>
        <w:rPr>
          <w:b/>
        </w:rPr>
        <w:t>while</w:t>
      </w:r>
      <w:r>
        <w:t xml:space="preserve"> 1L+2s+3M chase anticlockwise 1/2 round, 1s &amp; 3s face partner in line up/down, 2s end in 2nd place opp sides</w:t>
      </w:r>
    </w:p>
    <w:p w:rsidR="00B11EB3" w:rsidRDefault="00B11EB3" w:rsidP="00B11EB3">
      <w:pPr>
        <w:pStyle w:val="DanceBody"/>
      </w:pPr>
      <w:r>
        <w:t>13-16</w:t>
      </w:r>
      <w:r>
        <w:tab/>
        <w:t xml:space="preserve">All set to partner, 3s &amp; 1s turn partner RH 3/4 </w:t>
      </w:r>
      <w:r>
        <w:rPr>
          <w:b/>
        </w:rPr>
        <w:t>while</w:t>
      </w:r>
      <w:r>
        <w:t xml:space="preserve"> 2s turn RH 1/2 round, all 3 couples in centre facing up ready for …</w:t>
      </w:r>
    </w:p>
    <w:p w:rsidR="00B11EB3" w:rsidRDefault="00B11EB3" w:rsidP="00B11EB3">
      <w:pPr>
        <w:pStyle w:val="DanceBody"/>
      </w:pPr>
      <w:r>
        <w:t>17-22</w:t>
      </w:r>
      <w:r>
        <w:tab/>
        <w:t>3s+2s+1s dance Allemande, bar 22 1s &amp; 2s face up, 3s face down</w:t>
      </w:r>
    </w:p>
    <w:p w:rsidR="00B11EB3" w:rsidRDefault="00B11EB3" w:rsidP="00B11EB3">
      <w:pPr>
        <w:pStyle w:val="DanceBody"/>
      </w:pPr>
      <w:r>
        <w:t>23-24</w:t>
      </w:r>
      <w:r>
        <w:tab/>
        <w:t xml:space="preserve">1s cast to 2nd place facing in </w:t>
      </w:r>
      <w:r>
        <w:rPr>
          <w:b/>
        </w:rPr>
        <w:t>while</w:t>
      </w:r>
      <w:r>
        <w:t xml:space="preserve"> 2s dance up to top &amp; face out </w:t>
      </w:r>
      <w:r>
        <w:rPr>
          <w:b/>
        </w:rPr>
        <w:t>while</w:t>
      </w:r>
      <w:r>
        <w:t xml:space="preserve"> 3s cast to 3rd place facing out (3M pull back RSh, 3L LSh)</w:t>
      </w:r>
    </w:p>
    <w:p w:rsidR="00B11EB3" w:rsidRDefault="00B11EB3" w:rsidP="00B11EB3">
      <w:pPr>
        <w:pStyle w:val="DanceBody"/>
        <w:keepNext w:val="0"/>
      </w:pPr>
      <w:r>
        <w:t>25-32</w:t>
      </w:r>
      <w:r>
        <w:tab/>
        <w:t>2s+1s+3s dance mirror reels of 3 on sides (1s in/down, 2s out/down, 3s out up to start).  End 2 1 3</w:t>
      </w:r>
    </w:p>
    <w:p w:rsidR="00B11EB3" w:rsidRDefault="00B11EB3" w:rsidP="00B11EB3"/>
    <w:p w:rsidR="00B11EB3" w:rsidRDefault="00B11EB3" w:rsidP="00B11EB3">
      <w:pPr>
        <w:pStyle w:val="Minicrib"/>
      </w:pPr>
      <w:r>
        <w:t>SCHOON'S BAIRN  (J8x40)  3C (4C set)</w:t>
      </w:r>
      <w:r>
        <w:tab/>
        <w:t>Loch Michigan SC Dancers  Chicago 10th Anniv Coll</w:t>
      </w:r>
    </w:p>
    <w:p w:rsidR="00B11EB3" w:rsidRDefault="00B11EB3" w:rsidP="00B11EB3">
      <w:pPr>
        <w:pStyle w:val="DanceBody"/>
      </w:pPr>
      <w:r>
        <w:t xml:space="preserve"> 1- 8</w:t>
      </w:r>
      <w:r>
        <w:tab/>
        <w:t>1s set to 2s on sides, 1L+3M &amp; 1M+3L set on diagonal, 1s set to each other &amp; cast to 3rd place (2s+3s step up)</w:t>
      </w:r>
    </w:p>
    <w:p w:rsidR="00B11EB3" w:rsidRDefault="00B11EB3" w:rsidP="00B11EB3">
      <w:pPr>
        <w:pStyle w:val="DanceBody"/>
      </w:pPr>
      <w:r>
        <w:t xml:space="preserve"> 9-16</w:t>
      </w:r>
      <w:r>
        <w:tab/>
        <w:t>1s set to each other, 1L+2M &amp; 1M+2L set on diagonal, 1s set to 3s on sides &amp; cross up to 2nd place opp sides (3s dance down to 3rd place)</w:t>
      </w:r>
    </w:p>
    <w:p w:rsidR="00B11EB3" w:rsidRDefault="00B11EB3" w:rsidP="00B11EB3">
      <w:pPr>
        <w:pStyle w:val="DanceBody"/>
      </w:pPr>
      <w:r>
        <w:t>17-24</w:t>
      </w:r>
      <w:r>
        <w:tab/>
        <w:t>2s+1s+3s dance reflection reel of 3 on sides (1s out/up, 2s in/down, 3s in/up) taking hands when possible</w:t>
      </w:r>
    </w:p>
    <w:p w:rsidR="00B11EB3" w:rsidRDefault="00B11EB3" w:rsidP="00B11EB3">
      <w:pPr>
        <w:pStyle w:val="DanceBody"/>
      </w:pPr>
      <w:r>
        <w:t>25-32</w:t>
      </w:r>
      <w:r>
        <w:tab/>
        <w:t>1s+2s dance 1/2 double Fig 8 (1s dance up, 2s cross down).  2s+1s+3s turn RH</w:t>
      </w:r>
    </w:p>
    <w:p w:rsidR="00B11EB3" w:rsidRDefault="00B11EB3" w:rsidP="00B11EB3">
      <w:pPr>
        <w:pStyle w:val="DanceBody"/>
        <w:keepNext w:val="0"/>
      </w:pPr>
      <w:r>
        <w:t>33-40</w:t>
      </w:r>
      <w:r>
        <w:tab/>
        <w:t>1s+2s dance LH across.  1s+3s dance RH across</w:t>
      </w:r>
    </w:p>
    <w:p w:rsidR="00B11EB3" w:rsidRDefault="00B11EB3" w:rsidP="00B11EB3"/>
    <w:p w:rsidR="00B11EB3" w:rsidRDefault="00B11EB3" w:rsidP="00B11EB3">
      <w:pPr>
        <w:pStyle w:val="Minicrib"/>
      </w:pPr>
      <w:r>
        <w:t>SCOTCH BROTH  (R8x32)  3C (4C set)</w:t>
      </w:r>
      <w:r>
        <w:tab/>
        <w:t>S Ewington  Glasgow 90th Anniv</w:t>
      </w:r>
    </w:p>
    <w:p w:rsidR="00B11EB3" w:rsidRDefault="00B11EB3" w:rsidP="00B11EB3">
      <w:pPr>
        <w:pStyle w:val="DanceBody"/>
      </w:pPr>
      <w:r>
        <w:t xml:space="preserve"> 1- 8</w:t>
      </w:r>
      <w:r>
        <w:tab/>
        <w:t>1s lead down, bar 5 1L turns under 1M R arm, 1s lead up to 2nd place opp. sides (2s step up bars 3-4)</w:t>
      </w:r>
    </w:p>
    <w:p w:rsidR="00B11EB3" w:rsidRDefault="00B11EB3" w:rsidP="00B11EB3">
      <w:pPr>
        <w:pStyle w:val="DanceBody"/>
      </w:pPr>
      <w:r>
        <w:t xml:space="preserve"> 9-16</w:t>
      </w:r>
      <w:r>
        <w:tab/>
        <w:t>1L with 2s, 1M with 3s dance RH across, 1s pass RSh to dance LH across with other couples.  1s take promenade hold facing 2L</w:t>
      </w:r>
    </w:p>
    <w:p w:rsidR="00B11EB3" w:rsidRDefault="00B11EB3" w:rsidP="00B11EB3">
      <w:pPr>
        <w:pStyle w:val="DanceBody"/>
      </w:pPr>
      <w:r>
        <w:t>17-24</w:t>
      </w:r>
      <w:r>
        <w:tab/>
        <w:t>1s+2L+3L dance reel of 3 (1s pass 2L LSh to start) 1s finish in 2nd place own sides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SCOTCH BROTH  (R4x32)  4C set</w:t>
      </w:r>
      <w:r>
        <w:tab/>
        <w:t>Lily Davison  Light's Vision</w:t>
      </w:r>
    </w:p>
    <w:p w:rsidR="00B11EB3" w:rsidRDefault="00B11EB3" w:rsidP="00B11EB3">
      <w:pPr>
        <w:pStyle w:val="DanceBody"/>
      </w:pPr>
      <w:r>
        <w:t xml:space="preserve"> 1- 4</w:t>
      </w:r>
      <w:r>
        <w:tab/>
        <w:t xml:space="preserve">1M+2L turn 1.1/4 LH to finish 2L in 1L's place &amp; 1M in 2M's place </w:t>
      </w:r>
      <w:r>
        <w:rPr>
          <w:b/>
        </w:rPr>
        <w:t>while</w:t>
      </w:r>
      <w:r>
        <w:t xml:space="preserve"> 1L+2M Petronella turn 1 place to the right &amp; set to each other.</w:t>
      </w:r>
    </w:p>
    <w:p w:rsidR="00B11EB3" w:rsidRDefault="00B11EB3" w:rsidP="00B11EB3">
      <w:pPr>
        <w:pStyle w:val="DanceBody"/>
      </w:pPr>
      <w:r>
        <w:t xml:space="preserve"> 5- 8</w:t>
      </w:r>
      <w:r>
        <w:tab/>
        <w:t xml:space="preserve">1M+2L Petronella turn 1 place to the right &amp; set to each other </w:t>
      </w:r>
      <w:r>
        <w:rPr>
          <w:b/>
        </w:rPr>
        <w:t>while</w:t>
      </w:r>
      <w:r>
        <w:t xml:space="preserve"> 1L+2M turn 1.1/4 LH to finish 2M in 1L's place &amp; 1L in 2M's place</w:t>
      </w:r>
    </w:p>
    <w:p w:rsidR="00B11EB3" w:rsidRDefault="00B11EB3" w:rsidP="00B11EB3">
      <w:pPr>
        <w:pStyle w:val="DanceBody"/>
      </w:pPr>
      <w:r>
        <w:t xml:space="preserve"> 9-12</w:t>
      </w:r>
      <w:r>
        <w:tab/>
        <w:t>1s+2s dance 1/2 R&amp;L  (No polite turn for 1M &amp; 2L) 1 2 3 4</w:t>
      </w:r>
    </w:p>
    <w:p w:rsidR="00B11EB3" w:rsidRDefault="00B11EB3" w:rsidP="00B11EB3">
      <w:pPr>
        <w:pStyle w:val="DanceBody"/>
      </w:pPr>
      <w:r>
        <w:t>13-14</w:t>
      </w:r>
      <w:r>
        <w:tab/>
        <w:t>1s+2s turn 3/4 RH</w:t>
      </w:r>
    </w:p>
    <w:p w:rsidR="00B11EB3" w:rsidRPr="007C1E92" w:rsidRDefault="00B11EB3" w:rsidP="00B11EB3">
      <w:pPr>
        <w:pStyle w:val="DanceBody"/>
      </w:pPr>
      <w:r w:rsidRPr="007C1E92">
        <w:t>15-18</w:t>
      </w:r>
      <w:r w:rsidRPr="007C1E92">
        <w:tab/>
        <w:t>1M+2L turn 1.1/2 LH while 2M+1L dance 1/2 way round clockwise to meet their partner</w:t>
      </w:r>
    </w:p>
    <w:p w:rsidR="00B11EB3" w:rsidRDefault="00B11EB3" w:rsidP="00B11EB3">
      <w:pPr>
        <w:pStyle w:val="DanceBody"/>
      </w:pPr>
      <w:r w:rsidRPr="007C1E92">
        <w:t>19-20</w:t>
      </w:r>
      <w:r w:rsidRPr="007C1E92">
        <w:tab/>
        <w:t>2s+1s+3s turn 3/4 RH (2s finish in 1st place on own side</w:t>
      </w:r>
      <w:r>
        <w:t>)</w:t>
      </w:r>
    </w:p>
    <w:p w:rsidR="00B11EB3" w:rsidRDefault="00B11EB3" w:rsidP="00B11EB3">
      <w:pPr>
        <w:pStyle w:val="DanceBody"/>
      </w:pPr>
      <w:r>
        <w:t>21-24</w:t>
      </w:r>
      <w:r>
        <w:tab/>
        <w:t xml:space="preserve">1M+3L turn 1.1/2 LH </w:t>
      </w:r>
      <w:r>
        <w:rPr>
          <w:b/>
        </w:rPr>
        <w:t xml:space="preserve">while </w:t>
      </w:r>
      <w:r>
        <w:t>3M+1L dance 1/2 way round clockwise to meet partner</w:t>
      </w:r>
    </w:p>
    <w:p w:rsidR="00B11EB3" w:rsidRDefault="00B11EB3" w:rsidP="00B11EB3">
      <w:pPr>
        <w:pStyle w:val="DanceBody"/>
      </w:pPr>
      <w:r>
        <w:t>25-26</w:t>
      </w:r>
      <w:r>
        <w:tab/>
        <w:t>3s+1s+4s turn 3/4 RH (3s finish in 2nd place own side)</w:t>
      </w:r>
    </w:p>
    <w:p w:rsidR="00B11EB3" w:rsidRPr="00161E66" w:rsidRDefault="00B11EB3" w:rsidP="00B11EB3">
      <w:pPr>
        <w:pStyle w:val="DanceBody"/>
      </w:pPr>
      <w:r>
        <w:t>27-30</w:t>
      </w:r>
      <w:r>
        <w:tab/>
        <w:t xml:space="preserve">1M+4L turn 1.1/2 LH </w:t>
      </w:r>
      <w:r>
        <w:rPr>
          <w:b/>
        </w:rPr>
        <w:t xml:space="preserve">while </w:t>
      </w:r>
      <w:r w:rsidRPr="00161E66">
        <w:t>4M+1L dance clockwise to meet partner</w:t>
      </w:r>
    </w:p>
    <w:p w:rsidR="00B11EB3" w:rsidRPr="00161E66" w:rsidRDefault="00B11EB3" w:rsidP="00B11EB3">
      <w:pPr>
        <w:pStyle w:val="DanceBody"/>
        <w:keepNext w:val="0"/>
        <w:rPr>
          <w:b/>
        </w:rPr>
      </w:pPr>
      <w:r w:rsidRPr="00161E66">
        <w:t>31-32</w:t>
      </w:r>
      <w:r w:rsidRPr="00161E66">
        <w:tab/>
        <w:t>4s+1s turn RH into sides</w:t>
      </w:r>
    </w:p>
    <w:p w:rsidR="00B11EB3" w:rsidRDefault="00B11EB3" w:rsidP="00B11EB3"/>
    <w:p w:rsidR="00B11EB3" w:rsidRDefault="00B11EB3" w:rsidP="00B11EB3">
      <w:pPr>
        <w:pStyle w:val="Minicrib"/>
      </w:pPr>
      <w:r>
        <w:t>THE SCOTCH CIRCLE  (R32)  Round the Room</w:t>
      </w:r>
      <w:r>
        <w:tab/>
        <w:t>RSCDS Bk 24</w:t>
      </w:r>
    </w:p>
    <w:p w:rsidR="00B11EB3" w:rsidRPr="005F4A7A" w:rsidRDefault="00B11EB3" w:rsidP="00B11EB3">
      <w:pPr>
        <w:pStyle w:val="DanceBody"/>
      </w:pPr>
      <w:r w:rsidRPr="005F4A7A">
        <w:t>Round the Room Dance 2 facing 2</w:t>
      </w:r>
    </w:p>
    <w:p w:rsidR="00B11EB3" w:rsidRPr="005F4A7A" w:rsidRDefault="00B11EB3" w:rsidP="00B11EB3">
      <w:pPr>
        <w:pStyle w:val="DanceBody"/>
      </w:pPr>
      <w:r w:rsidRPr="005F4A7A">
        <w:t xml:space="preserve"> 1- 8</w:t>
      </w:r>
      <w:r w:rsidRPr="005F4A7A">
        <w:tab/>
        <w:t>Couples Adv+Ret, circle 4H round to left</w:t>
      </w:r>
    </w:p>
    <w:p w:rsidR="00B11EB3" w:rsidRDefault="00B11EB3" w:rsidP="00B11EB3">
      <w:pPr>
        <w:pStyle w:val="DanceBody"/>
      </w:pPr>
      <w:r w:rsidRPr="005F4A7A">
        <w:t xml:space="preserve"> 9-16</w:t>
      </w:r>
      <w:r w:rsidRPr="005F4A7A">
        <w:tab/>
        <w:t>Couples dance Ladies' Chain</w:t>
      </w:r>
    </w:p>
    <w:p w:rsidR="00B11EB3" w:rsidRPr="005F4A7A" w:rsidRDefault="00B11EB3" w:rsidP="00B11EB3">
      <w:pPr>
        <w:pStyle w:val="DanceBody"/>
      </w:pPr>
      <w:r w:rsidRPr="005F4A7A">
        <w:t>17-24</w:t>
      </w:r>
      <w:r w:rsidRPr="005F4A7A">
        <w:tab/>
        <w:t>All set to partners twice &amp; turn RH 1.1/2 times</w:t>
      </w:r>
    </w:p>
    <w:p w:rsidR="00B11EB3" w:rsidRPr="005F4A7A" w:rsidRDefault="00B11EB3" w:rsidP="00B11EB3">
      <w:pPr>
        <w:pStyle w:val="DanceBody"/>
        <w:keepNext w:val="0"/>
      </w:pPr>
      <w:r w:rsidRPr="005F4A7A">
        <w:t>25-32</w:t>
      </w:r>
      <w:r w:rsidRPr="005F4A7A">
        <w:tab/>
        <w:t>Dancers set to opposite partner; change places RH, set to partners &amp; change places LH to face next couple</w:t>
      </w:r>
    </w:p>
    <w:p w:rsidR="00B11EB3" w:rsidRDefault="00B11EB3" w:rsidP="00B11EB3"/>
    <w:p w:rsidR="00B11EB3" w:rsidRDefault="00B11EB3" w:rsidP="00B11EB3">
      <w:pPr>
        <w:pStyle w:val="Minicrib"/>
      </w:pPr>
      <w:r>
        <w:t>SCOTCH EGGS  (S3x32)  3C set</w:t>
      </w:r>
      <w:r>
        <w:tab/>
        <w:t>Holly V Sherman</w:t>
      </w:r>
    </w:p>
    <w:p w:rsidR="00B11EB3" w:rsidRDefault="00B11EB3" w:rsidP="00B11EB3">
      <w:pPr>
        <w:pStyle w:val="DanceBody"/>
      </w:pPr>
      <w:r>
        <w:t xml:space="preserve"> 1- 8</w:t>
      </w:r>
      <w:r>
        <w:tab/>
        <w:t>1s cross RH, cast (2s step up); 1s+3s dance RH across</w:t>
      </w:r>
    </w:p>
    <w:p w:rsidR="00B11EB3" w:rsidRDefault="00B11EB3" w:rsidP="00B11EB3">
      <w:pPr>
        <w:pStyle w:val="DanceBody"/>
      </w:pPr>
      <w:r>
        <w:t xml:space="preserve"> 9-16</w:t>
      </w:r>
      <w:r>
        <w:tab/>
        <w:t>1s+2s dance LH across; 1s &amp; 3s set, 1/2 turn partner RH into allemande hold remaining in centre, 1s facing up, 3s facing down</w:t>
      </w:r>
    </w:p>
    <w:p w:rsidR="00B11EB3" w:rsidRDefault="00B11EB3" w:rsidP="00B11EB3">
      <w:pPr>
        <w:pStyle w:val="DanceBody"/>
      </w:pPr>
      <w:r>
        <w:t>17-24</w:t>
      </w:r>
      <w:r>
        <w:tab/>
        <w:t>1s+3s dance Mirror Allemande to end 2 (3) 1</w:t>
      </w:r>
    </w:p>
    <w:p w:rsidR="00B11EB3" w:rsidRDefault="00B11EB3" w:rsidP="00B11EB3">
      <w:pPr>
        <w:pStyle w:val="DanceBody"/>
        <w:keepNext w:val="0"/>
      </w:pPr>
      <w:r>
        <w:t>25-32</w:t>
      </w:r>
      <w:r>
        <w:tab/>
        <w:t>3M+2s &amp; 3L+1s dance RH across, 3s pull back RSh to face each other; 3s set &amp; petronella turn to 2nd place own side.  2 3 1</w:t>
      </w:r>
    </w:p>
    <w:p w:rsidR="00B11EB3" w:rsidRDefault="00B11EB3" w:rsidP="00B11EB3"/>
    <w:p w:rsidR="00B11EB3" w:rsidRDefault="00B11EB3" w:rsidP="00B11EB3">
      <w:pPr>
        <w:pStyle w:val="Minicrib"/>
      </w:pPr>
      <w:r>
        <w:t>SCOTCH MIST  (S5x32)  5C set</w:t>
      </w:r>
      <w:r>
        <w:tab/>
        <w:t>John Drewry  Summer Coll 9</w:t>
      </w:r>
    </w:p>
    <w:p w:rsidR="00B11EB3" w:rsidRDefault="00B11EB3" w:rsidP="00B11EB3">
      <w:pPr>
        <w:pStyle w:val="DanceBody"/>
      </w:pPr>
      <w:r>
        <w:t xml:space="preserve"> 1- 4</w:t>
      </w:r>
      <w:r>
        <w:tab/>
        <w:t>1s &amp; 3s cross RH &amp; cast down 1 place, dance into centre Men facing up, Ladies down</w:t>
      </w:r>
    </w:p>
    <w:p w:rsidR="00B11EB3" w:rsidRDefault="00B11EB3" w:rsidP="00B11EB3">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B11EB3" w:rsidRDefault="00B11EB3" w:rsidP="00B11EB3">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B11EB3" w:rsidRDefault="00B11EB3" w:rsidP="00B11EB3">
      <w:pPr>
        <w:pStyle w:val="DanceBody"/>
      </w:pPr>
      <w:r>
        <w:t>13-16</w:t>
      </w:r>
      <w:r>
        <w:tab/>
        <w:t>Dance Pass+Turn with 1</w:t>
      </w:r>
      <w:r w:rsidRPr="00972EEB">
        <w:t>st</w:t>
      </w:r>
      <w:r>
        <w:t xml:space="preserve"> corners, 1s &amp; 3s turn partners RH to end in centre Ladies facing up &amp; Men down</w:t>
      </w:r>
    </w:p>
    <w:p w:rsidR="00B11EB3" w:rsidRDefault="00B11EB3" w:rsidP="00B11EB3">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B11EB3" w:rsidRDefault="00B11EB3" w:rsidP="00B11EB3">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B11EB3" w:rsidRDefault="00B11EB3" w:rsidP="00B11EB3">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B11EB3" w:rsidRDefault="00B11EB3" w:rsidP="00B11EB3"/>
    <w:p w:rsidR="00B11EB3" w:rsidRDefault="00B11EB3" w:rsidP="00B11EB3">
      <w:pPr>
        <w:pStyle w:val="Minicrib"/>
      </w:pPr>
      <w:r>
        <w:t>SCOTCH MIXER  (R32) Round the Room</w:t>
      </w:r>
      <w:r>
        <w:tab/>
      </w:r>
    </w:p>
    <w:p w:rsidR="00B11EB3" w:rsidRDefault="00B11EB3" w:rsidP="00B11EB3">
      <w:pPr>
        <w:pStyle w:val="DanceBody"/>
      </w:pPr>
      <w:r>
        <w:t>Round the Room Dance 2 facing 2</w:t>
      </w:r>
    </w:p>
    <w:p w:rsidR="00B11EB3" w:rsidRPr="0038243E" w:rsidRDefault="00B11EB3" w:rsidP="00B11EB3">
      <w:pPr>
        <w:pStyle w:val="DanceBody"/>
      </w:pPr>
      <w:r>
        <w:t xml:space="preserve"> </w:t>
      </w:r>
      <w:r w:rsidRPr="0038243E">
        <w:t>1- 8</w:t>
      </w:r>
      <w:r w:rsidRPr="0038243E">
        <w:tab/>
      </w:r>
      <w:r>
        <w:t>All c</w:t>
      </w:r>
      <w:r w:rsidRPr="00012E2B">
        <w:t xml:space="preserve">ircle 4H round </w:t>
      </w:r>
      <w:r>
        <w:t>&amp;</w:t>
      </w:r>
      <w:r w:rsidRPr="00012E2B">
        <w:t xml:space="preserve"> back</w:t>
      </w:r>
    </w:p>
    <w:p w:rsidR="00B11EB3" w:rsidRPr="0038243E" w:rsidRDefault="00B11EB3" w:rsidP="00B11EB3">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B11EB3" w:rsidRPr="0038243E" w:rsidRDefault="00B11EB3" w:rsidP="00B11EB3">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B11EB3" w:rsidRDefault="00B11EB3" w:rsidP="00B11EB3">
      <w:pPr>
        <w:pStyle w:val="DanceBody"/>
        <w:keepNext w:val="0"/>
      </w:pPr>
      <w:r w:rsidRPr="0038243E">
        <w:t>25-32</w:t>
      </w:r>
      <w:r w:rsidRPr="0038243E">
        <w:tab/>
      </w:r>
      <w:r w:rsidRPr="00012E2B">
        <w:t>In prom hold with new partner dance round room to find new couple</w:t>
      </w:r>
    </w:p>
    <w:p w:rsidR="00B11EB3" w:rsidRDefault="00B11EB3" w:rsidP="00B11EB3"/>
    <w:p w:rsidR="00B11EB3" w:rsidRDefault="00B11EB3" w:rsidP="00B11EB3">
      <w:pPr>
        <w:pStyle w:val="Minicrib"/>
      </w:pPr>
      <w:r>
        <w:t>SCOTCH ON THE ROCKS  (J4x32)  4C set</w:t>
      </w:r>
      <w:r>
        <w:tab/>
        <w:t>M Henderson  Imperial 3</w:t>
      </w:r>
    </w:p>
    <w:p w:rsidR="00B11EB3" w:rsidRDefault="00B11EB3" w:rsidP="00B11EB3">
      <w:pPr>
        <w:pStyle w:val="DanceBody"/>
      </w:pPr>
      <w:r>
        <w:t xml:space="preserve"> 1- 8</w:t>
      </w:r>
      <w:r>
        <w:tab/>
        <w:t>1s+2s</w:t>
      </w:r>
      <w:r w:rsidRPr="007F0D5A">
        <w:rPr>
          <w:b/>
        </w:rPr>
        <w:t xml:space="preserve"> also </w:t>
      </w:r>
      <w:r>
        <w:t>3s+4s dance R&amp;L (starting on sides)</w:t>
      </w:r>
    </w:p>
    <w:p w:rsidR="00B11EB3" w:rsidRDefault="00B11EB3" w:rsidP="00B11EB3">
      <w:pPr>
        <w:pStyle w:val="DanceBody"/>
      </w:pPr>
      <w:r>
        <w:t xml:space="preserve"> 9-16</w:t>
      </w:r>
      <w:r>
        <w:tab/>
        <w:t>1s+2s</w:t>
      </w:r>
      <w:r w:rsidRPr="007F0D5A">
        <w:rPr>
          <w:b/>
        </w:rPr>
        <w:t xml:space="preserve"> also </w:t>
      </w:r>
      <w:r>
        <w:t>3s+4s dance a Half Rondel : -</w:t>
      </w:r>
    </w:p>
    <w:p w:rsidR="00B11EB3" w:rsidRDefault="00B11EB3" w:rsidP="00B11EB3">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B11EB3" w:rsidRDefault="00B11EB3" w:rsidP="00B11EB3">
      <w:pPr>
        <w:pStyle w:val="DanceBody"/>
      </w:pPr>
      <w:r>
        <w:t>17-22</w:t>
      </w:r>
      <w:r>
        <w:tab/>
        <w:t>1L+2M</w:t>
      </w:r>
      <w:r w:rsidRPr="007F0D5A">
        <w:rPr>
          <w:b/>
        </w:rPr>
        <w:t xml:space="preserve"> also </w:t>
      </w:r>
      <w:r>
        <w:t>3L+4M dance LSh round each other &amp; Men dance up through 1L/3L places &amp; down to 2L/4L places</w:t>
      </w:r>
      <w:r w:rsidRPr="00BA6B4D">
        <w:rPr>
          <w:b/>
        </w:rPr>
        <w:t xml:space="preserve"> </w:t>
      </w:r>
      <w:r>
        <w:rPr>
          <w:b/>
        </w:rPr>
        <w:t xml:space="preserve">as </w:t>
      </w:r>
      <w:r>
        <w:t>Ladies dance down through 2M/4M places &amp; up to 1M/3M places</w:t>
      </w:r>
      <w:r w:rsidRPr="00BA6B4D">
        <w:rPr>
          <w:b/>
        </w:rPr>
        <w:t xml:space="preserve"> while </w:t>
      </w:r>
      <w:r>
        <w:t>1M/3M dance up 1 place</w:t>
      </w:r>
      <w:r w:rsidRPr="00BA6B4D">
        <w:rPr>
          <w:b/>
        </w:rPr>
        <w:t xml:space="preserve"> </w:t>
      </w:r>
      <w:r>
        <w:rPr>
          <w:b/>
        </w:rPr>
        <w:t xml:space="preserve">as </w:t>
      </w:r>
      <w:r>
        <w:t>2L/4L dance down 1 place &amp; then 1M+2L</w:t>
      </w:r>
      <w:r w:rsidRPr="007F0D5A">
        <w:rPr>
          <w:b/>
        </w:rPr>
        <w:t xml:space="preserve"> also </w:t>
      </w:r>
      <w:r>
        <w:t>2M+4L dance round each other LSh to end Men in 1L/3L place &amp; Ladies in 2M/4M place</w:t>
      </w:r>
    </w:p>
    <w:p w:rsidR="00B11EB3" w:rsidRDefault="00B11EB3" w:rsidP="00B11EB3">
      <w:pPr>
        <w:pStyle w:val="DanceBody"/>
      </w:pPr>
      <w:r>
        <w:t>23-24</w:t>
      </w:r>
      <w:r>
        <w:tab/>
        <w:t>All cross RH (to original places)</w:t>
      </w:r>
    </w:p>
    <w:p w:rsidR="00B11EB3" w:rsidRDefault="00B11EB3" w:rsidP="00B11EB3">
      <w:pPr>
        <w:pStyle w:val="DanceBody"/>
        <w:keepNext w:val="0"/>
      </w:pPr>
      <w:r>
        <w:t>25-32</w:t>
      </w:r>
      <w:r>
        <w:tab/>
        <w:t>All set, 1s cast to 4</w:t>
      </w:r>
      <w:r w:rsidRPr="00972EEB">
        <w:t>th</w:t>
      </w:r>
      <w:r>
        <w:t xml:space="preserve"> place &amp; all set.  2 3 4 1</w:t>
      </w:r>
    </w:p>
    <w:p w:rsidR="00B11EB3" w:rsidRDefault="00B11EB3" w:rsidP="00B11EB3"/>
    <w:p w:rsidR="00B11EB3" w:rsidRDefault="00B11EB3" w:rsidP="00B11EB3">
      <w:pPr>
        <w:pStyle w:val="Minicrib"/>
      </w:pPr>
      <w:r>
        <w:t>SCOTCHED-IN  (R8x32)  3C (4C set)</w:t>
      </w:r>
      <w:r>
        <w:tab/>
        <w:t>Kathryn Lecocq, 2022</w:t>
      </w:r>
    </w:p>
    <w:p w:rsidR="00B11EB3" w:rsidRDefault="00B11EB3" w:rsidP="00B11EB3">
      <w:pPr>
        <w:pStyle w:val="DanceBody"/>
      </w:pPr>
      <w:r>
        <w:t xml:space="preserve"> 1- 8</w:t>
      </w:r>
      <w:r>
        <w:tab/>
        <w:t>1s lead down&amp; lead back up, crossing to end in centre BtoB 2nd place (2s step up 3-4) ready for …</w:t>
      </w:r>
    </w:p>
    <w:p w:rsidR="00B11EB3" w:rsidRDefault="00B11EB3" w:rsidP="00B11EB3">
      <w:pPr>
        <w:pStyle w:val="DanceBody"/>
      </w:pPr>
      <w:r>
        <w:t xml:space="preserve"> 9-16</w:t>
      </w:r>
      <w:r>
        <w:tab/>
        <w:t>2s+1s+3s dance Double Triangles. 1s end facing 2nd corners. 2 (1) 3</w:t>
      </w:r>
    </w:p>
    <w:p w:rsidR="00B11EB3" w:rsidRDefault="00B11EB3" w:rsidP="00B11EB3">
      <w:pPr>
        <w:pStyle w:val="DanceBody"/>
      </w:pPr>
      <w:r>
        <w:t>17-24</w:t>
      </w:r>
      <w:r>
        <w:tab/>
        <w:t>All dance reels of 3 on sides,1s passing 2nd corner LSh to start (1M up, 1L down). At end of reel 1s cross diagonally to 2nd place own side</w:t>
      </w:r>
    </w:p>
    <w:p w:rsidR="00B11EB3" w:rsidRDefault="00B11EB3" w:rsidP="00B11EB3">
      <w:pPr>
        <w:pStyle w:val="DanceBody"/>
        <w:keepNext w:val="0"/>
      </w:pPr>
      <w:r>
        <w:t>25-32</w:t>
      </w:r>
      <w:r>
        <w:tab/>
        <w:t>2s+1s+3s circle 6H round to left; pull back LSh &amp; chase anticlockwise back to own side</w:t>
      </w:r>
    </w:p>
    <w:p w:rsidR="00B11EB3" w:rsidRDefault="00B11EB3" w:rsidP="00B11EB3"/>
    <w:p w:rsidR="00B11EB3" w:rsidRDefault="00B11EB3" w:rsidP="00B11EB3">
      <w:pPr>
        <w:pStyle w:val="Minicrib"/>
      </w:pPr>
      <w:r>
        <w:t>SCOTIA  (R8x32)  3C (4C set)</w:t>
      </w:r>
      <w:r>
        <w:tab/>
        <w:t>John Drewry  Brodie Bk</w:t>
      </w:r>
    </w:p>
    <w:p w:rsidR="00B11EB3" w:rsidRDefault="00B11EB3" w:rsidP="00B11EB3">
      <w:pPr>
        <w:pStyle w:val="DanceBody"/>
      </w:pPr>
      <w:r>
        <w:t xml:space="preserve"> 1- 8</w:t>
      </w:r>
      <w:r>
        <w:tab/>
        <w:t>1s set, cross down RH to 2</w:t>
      </w:r>
      <w:r w:rsidRPr="00972EEB">
        <w:t>nd</w:t>
      </w:r>
      <w:r>
        <w:t xml:space="preserve"> place, cast to right &amp; dance down/up to end with nearer hands joined in centre facing Ladies side</w:t>
      </w:r>
    </w:p>
    <w:p w:rsidR="00B11EB3" w:rsidRDefault="00B11EB3" w:rsidP="00B11EB3">
      <w:pPr>
        <w:pStyle w:val="DanceBody"/>
      </w:pPr>
      <w:r>
        <w:t xml:space="preserve"> 9-16</w:t>
      </w:r>
      <w:r>
        <w:tab/>
        <w:t>1s dance reels of 3 across (Lady LSh to 2L &amp; Man RSh to 3L)</w:t>
      </w:r>
    </w:p>
    <w:p w:rsidR="00B11EB3" w:rsidRDefault="00B11EB3" w:rsidP="00B11EB3">
      <w:pPr>
        <w:pStyle w:val="DanceBody"/>
      </w:pPr>
      <w:r>
        <w:t>17-24</w:t>
      </w:r>
      <w:r>
        <w:tab/>
        <w:t>1s dance reels of 3 on own sides (1s out &amp; up to start) giving hands &amp; end in centre with RH joined in order 2 1 3</w:t>
      </w:r>
    </w:p>
    <w:p w:rsidR="00B11EB3" w:rsidRDefault="00B11EB3" w:rsidP="00B11EB3">
      <w:pPr>
        <w:pStyle w:val="DanceBody"/>
        <w:keepNext w:val="0"/>
      </w:pPr>
      <w:r>
        <w:t>25-32</w:t>
      </w:r>
      <w:r>
        <w:tab/>
        <w:t>All set twice with Lady turning under Man's arm bars 27-28 (as in "Gay Gordons") &amp; all turn RH (4 bars)</w:t>
      </w:r>
    </w:p>
    <w:p w:rsidR="00B11EB3" w:rsidRDefault="00B11EB3" w:rsidP="00B11EB3"/>
    <w:p w:rsidR="00B11EB3" w:rsidRDefault="00B11EB3" w:rsidP="00B11EB3">
      <w:pPr>
        <w:pStyle w:val="Minicrib"/>
      </w:pPr>
      <w:r>
        <w:t>SCOTIA SEA  (R8x32)  3C (4C Set)</w:t>
      </w:r>
      <w:r>
        <w:tab/>
        <w:t>Roy Goldring  Scotia Suite</w:t>
      </w:r>
    </w:p>
    <w:p w:rsidR="00B11EB3" w:rsidRDefault="00B11EB3" w:rsidP="00B11EB3">
      <w:pPr>
        <w:pStyle w:val="DanceBody"/>
      </w:pPr>
      <w:r w:rsidRPr="00D02168">
        <w:t xml:space="preserve"> 1- 8</w:t>
      </w:r>
      <w:r w:rsidRPr="00D02168">
        <w:tab/>
        <w:t>1s lead down the middle &amp; back</w:t>
      </w:r>
    </w:p>
    <w:p w:rsidR="00B11EB3" w:rsidRPr="00AE6024" w:rsidRDefault="00B11EB3" w:rsidP="00B11EB3">
      <w:pPr>
        <w:pStyle w:val="DanceBody"/>
        <w:rPr>
          <w:szCs w:val="16"/>
        </w:rPr>
      </w:pPr>
      <w:r w:rsidRPr="00AE6024">
        <w:rPr>
          <w:szCs w:val="16"/>
        </w:rPr>
        <w:t xml:space="preserve"> 9-16</w:t>
      </w:r>
      <w:r w:rsidRPr="00AE6024">
        <w:rPr>
          <w:szCs w:val="16"/>
        </w:rPr>
        <w:tab/>
        <w:t>1s cast &amp; cross down into reels of 3 on the opposite side ending  (1) 2 3</w:t>
      </w:r>
    </w:p>
    <w:p w:rsidR="00B11EB3" w:rsidRPr="00D02168" w:rsidRDefault="00B11EB3" w:rsidP="00B11EB3">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B11EB3" w:rsidRPr="00D02168" w:rsidRDefault="00B11EB3" w:rsidP="00B11EB3">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B11EB3" w:rsidRDefault="00B11EB3" w:rsidP="00B11EB3"/>
    <w:p w:rsidR="00B11EB3" w:rsidRDefault="00B11EB3" w:rsidP="00B11EB3">
      <w:pPr>
        <w:pStyle w:val="Minicrib"/>
      </w:pPr>
      <w:r>
        <w:t>SCOTIA SWING  (J8x32)  3C (4C set)</w:t>
      </w:r>
      <w:r>
        <w:tab/>
        <w:t>C Ronald  Big Apple Coll</w:t>
      </w:r>
    </w:p>
    <w:p w:rsidR="00B11EB3" w:rsidRPr="002E2E79" w:rsidRDefault="00B11EB3" w:rsidP="00B11EB3">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B11EB3" w:rsidRPr="002E2E79" w:rsidRDefault="00B11EB3" w:rsidP="00B11EB3">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B11EB3" w:rsidRPr="002E2E79" w:rsidRDefault="00B11EB3" w:rsidP="00B11EB3">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B11EB3" w:rsidRPr="002E2E79" w:rsidRDefault="00B11EB3" w:rsidP="00B11EB3">
      <w:pPr>
        <w:pStyle w:val="DanceBody"/>
        <w:keepNext w:val="0"/>
      </w:pPr>
      <w:r w:rsidRPr="002E2E79">
        <w:t>25-32</w:t>
      </w:r>
      <w:r w:rsidRPr="002E2E79">
        <w:tab/>
        <w:t>2s+1s+3s circle 6H round &amp; back</w:t>
      </w:r>
    </w:p>
    <w:p w:rsidR="00B11EB3" w:rsidRDefault="00B11EB3" w:rsidP="00B11EB3"/>
    <w:p w:rsidR="00B11EB3" w:rsidRDefault="00B11EB3" w:rsidP="00B11EB3">
      <w:pPr>
        <w:pStyle w:val="Minicrib"/>
      </w:pPr>
      <w:r>
        <w:t>SCOTLAND  (J8x32)  2C (4C set)</w:t>
      </w:r>
      <w:r>
        <w:tab/>
        <w:t>Playford  RSCDS Bk  31</w:t>
      </w:r>
    </w:p>
    <w:p w:rsidR="00B11EB3" w:rsidRDefault="00B11EB3" w:rsidP="00B11EB3">
      <w:pPr>
        <w:pStyle w:val="DanceBody"/>
      </w:pPr>
      <w:r>
        <w:t xml:space="preserve"> 1- 8.</w:t>
      </w:r>
      <w:r>
        <w:tab/>
        <w:t>1s turn 2s on sides RH &amp; dance DoSiDo with partners.</w:t>
      </w:r>
    </w:p>
    <w:p w:rsidR="00B11EB3" w:rsidRDefault="00B11EB3" w:rsidP="00B11EB3">
      <w:pPr>
        <w:pStyle w:val="DanceBody"/>
      </w:pPr>
      <w:r>
        <w:t xml:space="preserve"> 9-16.</w:t>
      </w:r>
      <w:r>
        <w:tab/>
        <w:t>1s+2s turn partners RH &amp; dance DoSiDo on sides.</w:t>
      </w:r>
    </w:p>
    <w:p w:rsidR="00B11EB3" w:rsidRDefault="00B11EB3" w:rsidP="00B11EB3">
      <w:pPr>
        <w:pStyle w:val="DanceBody"/>
      </w:pPr>
      <w:r>
        <w:t>17-24.</w:t>
      </w:r>
      <w:r>
        <w:tab/>
        <w:t>1M+2M dance across above/below partners, cast in to meet &amp; dance b'tw'n partners back to pl, Men set to each other &amp; change pl LH on sides.</w:t>
      </w:r>
    </w:p>
    <w:p w:rsidR="00B11EB3" w:rsidRDefault="00B11EB3" w:rsidP="00B11EB3">
      <w:pPr>
        <w:pStyle w:val="DanceBody"/>
        <w:keepNext w:val="0"/>
      </w:pPr>
      <w:r>
        <w:t>25-32.</w:t>
      </w:r>
      <w:r>
        <w:tab/>
        <w:t>Ladies repeat above figure.</w:t>
      </w:r>
    </w:p>
    <w:p w:rsidR="00B11EB3" w:rsidRDefault="00B11EB3" w:rsidP="00B11EB3"/>
    <w:p w:rsidR="00B11EB3" w:rsidRDefault="00B11EB3" w:rsidP="00B11EB3">
      <w:pPr>
        <w:pStyle w:val="Minicrib"/>
      </w:pPr>
      <w:r>
        <w:t>SCOTLAND'S GARDENS  (R8x32)  3C (4C set)</w:t>
      </w:r>
      <w:r>
        <w:tab/>
        <w:t>Roy Goldring  Auld Friends Meet</w:t>
      </w:r>
    </w:p>
    <w:p w:rsidR="00B11EB3" w:rsidRDefault="00B11EB3" w:rsidP="00B11EB3">
      <w:pPr>
        <w:pStyle w:val="DanceBody"/>
      </w:pPr>
      <w:r>
        <w:t xml:space="preserve"> 1- 8</w:t>
      </w:r>
      <w:r>
        <w:tab/>
        <w:t>1s dance RSh reels of 3 on sides</w:t>
      </w:r>
    </w:p>
    <w:p w:rsidR="00B11EB3" w:rsidRDefault="00B11EB3" w:rsidP="00B11EB3">
      <w:pPr>
        <w:pStyle w:val="DanceBody"/>
      </w:pPr>
      <w:r>
        <w:t xml:space="preserve"> 9-16</w:t>
      </w:r>
      <w:r>
        <w:tab/>
        <w:t>1s turn 2s RH on sides 1.1/2 times, 1M casts up on own side followed by partner &amp; dances down centre to pick up 3s</w:t>
      </w:r>
      <w:r w:rsidRPr="00BA6B4D">
        <w:rPr>
          <w:b/>
        </w:rPr>
        <w:t xml:space="preserve"> </w:t>
      </w:r>
      <w:r>
        <w:rPr>
          <w:b/>
        </w:rPr>
        <w:t xml:space="preserve">as </w:t>
      </w:r>
      <w:r>
        <w:t>1L picks up 2s</w:t>
      </w:r>
    </w:p>
    <w:p w:rsidR="00B11EB3" w:rsidRDefault="00B11EB3" w:rsidP="00B11EB3">
      <w:pPr>
        <w:pStyle w:val="DanceBody"/>
      </w:pPr>
      <w:r>
        <w:t>17-24</w:t>
      </w:r>
      <w:r>
        <w:tab/>
        <w:t>1s with 2s &amp; 3s dance down the middle &amp; back to top with 1L+2s turning to face down</w:t>
      </w:r>
    </w:p>
    <w:p w:rsidR="00B11EB3" w:rsidRDefault="00B11EB3" w:rsidP="00B11EB3">
      <w:pPr>
        <w:pStyle w:val="DanceBody"/>
        <w:keepNext w:val="0"/>
      </w:pPr>
      <w:r>
        <w:t>25-32</w:t>
      </w:r>
      <w:r>
        <w:tab/>
        <w:t>All set, 2s+3s set as 1s petronella turn to opposite sides; all set &amp; 1s cross RH to 2</w:t>
      </w:r>
      <w:r w:rsidRPr="00972EEB">
        <w:t>nd</w:t>
      </w:r>
      <w:r>
        <w:t xml:space="preserve"> place own sides</w:t>
      </w:r>
    </w:p>
    <w:p w:rsidR="00B11EB3" w:rsidRDefault="00B11EB3" w:rsidP="00B11EB3"/>
    <w:p w:rsidR="00B11EB3" w:rsidRDefault="00B11EB3" w:rsidP="00B11EB3">
      <w:pPr>
        <w:pStyle w:val="Minicrib"/>
      </w:pPr>
      <w:r>
        <w:t>SCOTLAND'S THISTLE  (S4x32)  4C set</w:t>
      </w:r>
      <w:r>
        <w:tab/>
        <w:t>J Milligan</w:t>
      </w:r>
    </w:p>
    <w:p w:rsidR="00B11EB3" w:rsidRDefault="00B11EB3" w:rsidP="00B11EB3">
      <w:pPr>
        <w:pStyle w:val="DanceBody"/>
      </w:pPr>
      <w:r>
        <w:t xml:space="preserve"> 1- 8</w:t>
      </w:r>
      <w:r>
        <w:tab/>
        <w:t>All facing top Adv+Ret, all turn to face partner &amp; Adv+Ret</w:t>
      </w:r>
    </w:p>
    <w:p w:rsidR="00B11EB3" w:rsidRDefault="00B11EB3" w:rsidP="00B11EB3">
      <w:pPr>
        <w:pStyle w:val="DanceBody"/>
      </w:pPr>
      <w:r>
        <w:t xml:space="preserve"> 9-16</w:t>
      </w:r>
      <w:r>
        <w:tab/>
        <w:t>all circle 8H round &amp; back</w:t>
      </w:r>
    </w:p>
    <w:p w:rsidR="00B11EB3" w:rsidRDefault="00B11EB3" w:rsidP="00B11EB3">
      <w:pPr>
        <w:pStyle w:val="DanceBody"/>
      </w:pPr>
      <w:r>
        <w:t>17-24</w:t>
      </w:r>
      <w:r>
        <w:tab/>
        <w:t>4L &amp; 4M followed by 3s+2s+1s dance down &amp; cross over to dance up opp sides (Men passing Ladies LSh), all dance Grand Chain back to places</w:t>
      </w:r>
    </w:p>
    <w:p w:rsidR="00B11EB3" w:rsidRDefault="00B11EB3" w:rsidP="00B11EB3">
      <w:pPr>
        <w:pStyle w:val="DanceBody"/>
        <w:keepNext w:val="0"/>
      </w:pPr>
      <w:r>
        <w:t>25-32</w:t>
      </w:r>
      <w:r>
        <w:tab/>
        <w:t>All turn partners RH, 1s dance down to 4</w:t>
      </w:r>
      <w:r w:rsidRPr="00972EEB">
        <w:t>th</w:t>
      </w:r>
      <w:r>
        <w:t xml:space="preserve"> place</w:t>
      </w:r>
    </w:p>
    <w:p w:rsidR="00B11EB3" w:rsidRDefault="00B11EB3" w:rsidP="00B11EB3"/>
    <w:p w:rsidR="00B11EB3" w:rsidRDefault="00B11EB3" w:rsidP="00B11EB3">
      <w:pPr>
        <w:pStyle w:val="Minicrib"/>
      </w:pPr>
      <w:r>
        <w:t>SCOTS AWA  (R3x32)  3C Set</w:t>
      </w:r>
      <w:r>
        <w:tab/>
        <w:t>Barry Skelton  Brig O' Balgownie</w:t>
      </w:r>
    </w:p>
    <w:p w:rsidR="00B11EB3" w:rsidRDefault="00B11EB3" w:rsidP="00B11EB3">
      <w:pPr>
        <w:pStyle w:val="DanceBody"/>
      </w:pPr>
      <w:r>
        <w:t xml:space="preserve"> 1- 8</w:t>
      </w:r>
      <w:r>
        <w:tab/>
        <w:t>1s cross RH, cast (2s step up); 1s+2s+3s dance 1/2 mirror reel of 3 on sides (2s cast out/down, 1s in/down, 3s out/up to start).  3 (1) 2</w:t>
      </w:r>
    </w:p>
    <w:p w:rsidR="00B11EB3" w:rsidRDefault="00B11EB3" w:rsidP="00B11EB3">
      <w:pPr>
        <w:pStyle w:val="DanceBody"/>
      </w:pPr>
      <w:r>
        <w:t xml:space="preserve"> 9-12</w:t>
      </w:r>
      <w:r>
        <w:tab/>
        <w:t>All Set+Link for 3 couples on sides to lines of 3 across (1L between 2s at top, 1M between 3s at bottom)</w:t>
      </w:r>
    </w:p>
    <w:p w:rsidR="00B11EB3" w:rsidRDefault="00B11EB3" w:rsidP="00B11EB3">
      <w:pPr>
        <w:pStyle w:val="DanceBody"/>
      </w:pPr>
      <w:r>
        <w:t>13-16</w:t>
      </w:r>
      <w:r>
        <w:tab/>
        <w:t>1s dance 1/2 LSh reel of 3 across (1s LSh to dancer on left).  1s end 1L followed by 1M facing 1L's first corner pstn (2L)</w:t>
      </w:r>
    </w:p>
    <w:p w:rsidR="00B11EB3" w:rsidRDefault="00B11EB3" w:rsidP="00B11EB3">
      <w:pPr>
        <w:pStyle w:val="DanceBody"/>
      </w:pPr>
      <w:r>
        <w:t>17-20</w:t>
      </w:r>
      <w:r>
        <w:tab/>
        <w:t>1s dance 1/2 diagonal Alternating Tandem RSh reel of 3 with 1st corners to face 1L's 2nd corner pstn (3L)</w:t>
      </w:r>
    </w:p>
    <w:p w:rsidR="00B11EB3" w:rsidRDefault="00B11EB3" w:rsidP="00B11EB3">
      <w:pPr>
        <w:pStyle w:val="DanceBody"/>
      </w:pPr>
      <w:r>
        <w:t>21-24</w:t>
      </w:r>
      <w:r>
        <w:tab/>
        <w:t>1M leading 1s dance 1/2 diagonal Alternating Tandem reel of 3 with 2nd corners. 1s end in middle, 2nd place 1L leading followed by 1M</w:t>
      </w:r>
    </w:p>
    <w:p w:rsidR="00B11EB3" w:rsidRDefault="00B11EB3" w:rsidP="00B11EB3">
      <w:pPr>
        <w:pStyle w:val="DanceBody"/>
        <w:keepNext w:val="0"/>
      </w:pPr>
      <w:r>
        <w:t>25-32</w:t>
      </w:r>
      <w:r>
        <w:tab/>
        <w:t>1s dance Alternating Tandem Fig 8 round 3s (at top) – 1L leads out round 3L, 1M leads out round 3M, 1L leads as 1s dance into 2nd place own side.  3 1 2</w:t>
      </w:r>
    </w:p>
    <w:p w:rsidR="00B11EB3" w:rsidRDefault="00B11EB3" w:rsidP="00B11EB3"/>
    <w:p w:rsidR="00B11EB3" w:rsidRDefault="00B11EB3" w:rsidP="00B11EB3">
      <w:pPr>
        <w:pStyle w:val="Minicrib"/>
      </w:pPr>
      <w:r>
        <w:t>THE SCOTS BONNET  (J8x32)  3C (4C set)</w:t>
      </w:r>
      <w:r>
        <w:tab/>
        <w:t>RSCDS Bk 10</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 cast, cross RH, cast down behind 3s &amp; lead up to Bal-in-Line with 2s (Men face down)</w:t>
      </w:r>
    </w:p>
    <w:p w:rsidR="00B11EB3" w:rsidRDefault="00B11EB3" w:rsidP="00B11EB3">
      <w:pPr>
        <w:pStyle w:val="DanceBody"/>
        <w:keepNext w:val="0"/>
      </w:pPr>
      <w:r>
        <w:t>25-32</w:t>
      </w:r>
      <w:r>
        <w:tab/>
        <w:t>1s+2s Bal-in-Line across, 1/2 turn opposite partners LH to put 2s in centre, Bal-in-Line, 2s dance up to 1</w:t>
      </w:r>
      <w:r w:rsidRPr="00972EEB">
        <w:t>st</w:t>
      </w:r>
      <w:r>
        <w:t xml:space="preserve"> place</w:t>
      </w:r>
      <w:r w:rsidRPr="00BA6B4D">
        <w:rPr>
          <w:b/>
        </w:rPr>
        <w:t xml:space="preserve"> </w:t>
      </w:r>
      <w:r>
        <w:rPr>
          <w:b/>
        </w:rPr>
        <w:t xml:space="preserve">as </w:t>
      </w:r>
      <w:r>
        <w:t>1s cross to 2</w:t>
      </w:r>
      <w:r w:rsidRPr="00972EEB">
        <w:t>nd</w:t>
      </w:r>
      <w:r>
        <w:t xml:space="preserve"> places</w:t>
      </w:r>
    </w:p>
    <w:p w:rsidR="00B11EB3" w:rsidRDefault="00B11EB3" w:rsidP="00B11EB3"/>
    <w:p w:rsidR="00B11EB3" w:rsidRDefault="00B11EB3" w:rsidP="00B11EB3">
      <w:pPr>
        <w:pStyle w:val="Minicrib"/>
      </w:pPr>
      <w:r>
        <w:t>SCOTS GATE  (J4x32)  4C set</w:t>
      </w:r>
      <w:r>
        <w:tab/>
        <w:t>W Miller  Ladies of Dunse</w:t>
      </w:r>
    </w:p>
    <w:p w:rsidR="00B11EB3" w:rsidRDefault="00B11EB3" w:rsidP="00B11EB3">
      <w:pPr>
        <w:pStyle w:val="DanceBody"/>
      </w:pPr>
      <w:r>
        <w:t xml:space="preserve"> 1- 8</w:t>
      </w:r>
      <w:r>
        <w:tab/>
        <w:t>1s &amp; 4s set, cast &amp; circle 4H round in centre ending in 2</w:t>
      </w:r>
      <w:r w:rsidRPr="00972EEB">
        <w:t>nd</w:t>
      </w:r>
      <w:r>
        <w:t>/3</w:t>
      </w:r>
      <w:r w:rsidRPr="00972EEB">
        <w:t>rd</w:t>
      </w:r>
      <w:r>
        <w:t xml:space="preserve"> places own sides</w:t>
      </w:r>
    </w:p>
    <w:p w:rsidR="00B11EB3" w:rsidRDefault="00B11EB3" w:rsidP="00B11EB3">
      <w:pPr>
        <w:pStyle w:val="DanceBody"/>
      </w:pPr>
      <w:r>
        <w:t xml:space="preserve"> 9-16</w:t>
      </w:r>
      <w:r>
        <w:tab/>
        <w:t>2s &amp; 3s set, cast &amp; dance RH across in centre ending in 2</w:t>
      </w:r>
      <w:r w:rsidRPr="00972EEB">
        <w:t>nd</w:t>
      </w:r>
      <w:r>
        <w:t>/3</w:t>
      </w:r>
      <w:r w:rsidRPr="00972EEB">
        <w:t>rd</w:t>
      </w:r>
      <w:r>
        <w:t xml:space="preserve"> places own sides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All dance 4 couple Poussette</w:t>
      </w:r>
    </w:p>
    <w:p w:rsidR="00B11EB3" w:rsidRDefault="00B11EB3" w:rsidP="00B11EB3"/>
    <w:p w:rsidR="00B11EB3" w:rsidRDefault="00B11EB3" w:rsidP="00B11EB3">
      <w:pPr>
        <w:pStyle w:val="Minicrib"/>
      </w:pPr>
      <w:r>
        <w:t>THE SCOTS GUARDS  (S8x32)  3C (4C set)</w:t>
      </w:r>
      <w:r>
        <w:tab/>
        <w:t>Wilma Miller  Ladies of Dunse</w:t>
      </w:r>
    </w:p>
    <w:p w:rsidR="00B11EB3" w:rsidRDefault="00B11EB3" w:rsidP="00B11EB3">
      <w:pPr>
        <w:pStyle w:val="DanceBody"/>
      </w:pPr>
      <w:r>
        <w:t xml:space="preserve"> 1- 8</w:t>
      </w:r>
      <w:r>
        <w:tab/>
        <w:t>1s</w:t>
      </w:r>
      <w:r w:rsidRPr="007F0D5A">
        <w:rPr>
          <w:b/>
        </w:rPr>
        <w:t xml:space="preserve"> also </w:t>
      </w:r>
      <w:r>
        <w:t>2s 3/4 turn 2H to end in line of 4 up/down set, dance 1/2 reel of 4 &amp; 3/4 turn partners to sides</w:t>
      </w:r>
    </w:p>
    <w:p w:rsidR="00B11EB3" w:rsidRDefault="00B11EB3" w:rsidP="00B11EB3">
      <w:pPr>
        <w:pStyle w:val="DanceBody"/>
      </w:pPr>
      <w:r>
        <w:t xml:space="preserve"> 9-16</w:t>
      </w:r>
      <w:r>
        <w:tab/>
        <w:t>1L dances reel of 3 with 2s &amp; 1M with 3s, 1s ending facing 1</w:t>
      </w:r>
      <w:r w:rsidRPr="00972EEB">
        <w:t>st</w:t>
      </w:r>
      <w:r>
        <w:t xml:space="preserve"> corners</w:t>
      </w:r>
    </w:p>
    <w:p w:rsidR="00B11EB3" w:rsidRDefault="00B11EB3" w:rsidP="00B11EB3">
      <w:pPr>
        <w:pStyle w:val="DanceBody"/>
      </w:pPr>
      <w:r>
        <w:t>17-24</w:t>
      </w:r>
      <w:r>
        <w:tab/>
        <w:t>1s dance 'Hello-Goodbye' setting ending with petronella turn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rPr>
          <w:lang w:eastAsia="en-GB"/>
        </w:rPr>
      </w:pPr>
      <w:r>
        <w:rPr>
          <w:lang w:eastAsia="en-GB"/>
        </w:rPr>
        <w:t>THE SCOTS GUARDS  (R8x32)  3C (4C set)</w:t>
      </w:r>
      <w:r>
        <w:rPr>
          <w:lang w:eastAsia="en-GB"/>
        </w:rPr>
        <w:tab/>
        <w:t>Rosemary Legge</w:t>
      </w:r>
    </w:p>
    <w:p w:rsidR="00B11EB3" w:rsidRPr="00AE52B6" w:rsidRDefault="00B11EB3" w:rsidP="00B11EB3">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B11EB3" w:rsidRPr="00AE52B6" w:rsidRDefault="00B11EB3" w:rsidP="00B11EB3">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B11EB3" w:rsidRPr="00AE52B6" w:rsidRDefault="00B11EB3" w:rsidP="00B11EB3">
      <w:pPr>
        <w:pStyle w:val="DanceBody"/>
        <w:rPr>
          <w:lang w:eastAsia="en-GB"/>
        </w:rPr>
      </w:pPr>
      <w:r w:rsidRPr="00AE52B6">
        <w:rPr>
          <w:lang w:eastAsia="en-GB"/>
        </w:rPr>
        <w:t>17-24</w:t>
      </w:r>
      <w:r>
        <w:rPr>
          <w:lang w:eastAsia="en-GB"/>
        </w:rPr>
        <w:tab/>
      </w:r>
      <w:r w:rsidRPr="00AE52B6">
        <w:rPr>
          <w:lang w:eastAsia="en-GB"/>
        </w:rPr>
        <w:t>1s+2s dance Poussette</w:t>
      </w:r>
    </w:p>
    <w:p w:rsidR="00B11EB3" w:rsidRDefault="00B11EB3" w:rsidP="00B11EB3">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B11EB3" w:rsidRDefault="00B11EB3" w:rsidP="00B11EB3"/>
    <w:p w:rsidR="00B11EB3" w:rsidRDefault="00B11EB3" w:rsidP="00B11EB3">
      <w:pPr>
        <w:pStyle w:val="Minicrib"/>
      </w:pPr>
      <w:r>
        <w:t>THE SCOTSMAN IN AMERICA  (S4x32)  4C set</w:t>
      </w:r>
      <w:r>
        <w:tab/>
        <w:t>James Cosh  22 SCDs+2</w:t>
      </w:r>
    </w:p>
    <w:p w:rsidR="00B11EB3" w:rsidRDefault="00B11EB3" w:rsidP="00B11EB3">
      <w:pPr>
        <w:pStyle w:val="DanceBody"/>
      </w:pPr>
      <w:r>
        <w:t xml:space="preserve"> 1- 8</w:t>
      </w:r>
      <w:r>
        <w:tab/>
        <w:t>1s+2s</w:t>
      </w:r>
      <w:r w:rsidRPr="007F0D5A">
        <w:rPr>
          <w:b/>
        </w:rPr>
        <w:t xml:space="preserve"> also </w:t>
      </w:r>
      <w:r>
        <w:t>3s+4s dance full reels of 4 across.  2 1 4 3</w:t>
      </w:r>
    </w:p>
    <w:p w:rsidR="00B11EB3" w:rsidRDefault="00B11EB3" w:rsidP="00B11EB3">
      <w:pPr>
        <w:pStyle w:val="DanceBody"/>
      </w:pPr>
      <w:r>
        <w:t xml:space="preserve"> 9-16</w:t>
      </w:r>
      <w:r>
        <w:tab/>
        <w:t>1s+4s dance RH across, 2s+1s</w:t>
      </w:r>
      <w:r w:rsidRPr="007F0D5A">
        <w:rPr>
          <w:b/>
        </w:rPr>
        <w:t xml:space="preserve"> also </w:t>
      </w:r>
      <w:r>
        <w:t>4s+3s dance LH across</w:t>
      </w:r>
    </w:p>
    <w:p w:rsidR="00B11EB3" w:rsidRDefault="00B11EB3" w:rsidP="00B11EB3">
      <w:pPr>
        <w:pStyle w:val="DanceBody"/>
      </w:pPr>
      <w:r>
        <w:t>17-24</w:t>
      </w:r>
      <w:r>
        <w:tab/>
        <w:t>1s+4s+3s set, cross RH, set &amp; circle 6H round 1/2 way</w:t>
      </w:r>
    </w:p>
    <w:p w:rsidR="00B11EB3" w:rsidRDefault="00B11EB3" w:rsidP="00B11EB3">
      <w:pPr>
        <w:pStyle w:val="DanceBody"/>
        <w:keepNext w:val="0"/>
      </w:pPr>
      <w:r>
        <w:t>25-32</w:t>
      </w:r>
      <w:r>
        <w:tab/>
        <w:t>All circle 8H round</w:t>
      </w:r>
    </w:p>
    <w:p w:rsidR="00B11EB3" w:rsidRDefault="00B11EB3" w:rsidP="00B11EB3"/>
    <w:p w:rsidR="00B11EB3" w:rsidRDefault="00B11EB3" w:rsidP="00B11EB3">
      <w:pPr>
        <w:pStyle w:val="Minicrib"/>
      </w:pPr>
      <w:r>
        <w:t>THE SCOTSMAN'S CHOICE  (R2x48)  Man + 2 Ladies</w:t>
      </w:r>
      <w:r>
        <w:tab/>
        <w:t>Martha Morrison Veranth  Wasatch Mountain Coll</w:t>
      </w:r>
    </w:p>
    <w:p w:rsidR="00B11EB3" w:rsidRDefault="00B11EB3" w:rsidP="00B11EB3">
      <w:pPr>
        <w:pStyle w:val="DanceBody"/>
      </w:pPr>
      <w:r>
        <w:t xml:space="preserve"> Start in line:  1L  Man  2L</w:t>
      </w:r>
    </w:p>
    <w:p w:rsidR="00B11EB3" w:rsidRDefault="00B11EB3" w:rsidP="00B11EB3">
      <w:pPr>
        <w:pStyle w:val="DanceBody"/>
      </w:pPr>
      <w:r>
        <w:t xml:space="preserve"> 1- 8</w:t>
      </w:r>
      <w:r>
        <w:tab/>
        <w:t>Man+1L turn RH, Man+2L turn LH</w:t>
      </w:r>
    </w:p>
    <w:p w:rsidR="00B11EB3" w:rsidRDefault="00B11EB3" w:rsidP="00B11EB3">
      <w:pPr>
        <w:pStyle w:val="DanceBody"/>
      </w:pPr>
      <w:r>
        <w:t xml:space="preserve"> 9-16</w:t>
      </w:r>
      <w:r>
        <w:tab/>
        <w:t>RSh reel of 3 (Man+1L pass RSh)</w:t>
      </w:r>
    </w:p>
    <w:p w:rsidR="00B11EB3" w:rsidRDefault="00B11EB3" w:rsidP="00B11EB3">
      <w:pPr>
        <w:pStyle w:val="DanceBody"/>
      </w:pPr>
      <w:r>
        <w:t>17-24</w:t>
      </w:r>
      <w:r>
        <w:tab/>
        <w:t>Man+1L set twice &amp; turn 2H (skip change)</w:t>
      </w:r>
    </w:p>
    <w:p w:rsidR="00B11EB3" w:rsidRDefault="00B11EB3" w:rsidP="00B11EB3">
      <w:pPr>
        <w:pStyle w:val="DanceBody"/>
      </w:pPr>
      <w:r>
        <w:t>25-32</w:t>
      </w:r>
      <w:r>
        <w:tab/>
        <w:t>Man+2l repeat. Man ends in centre facing 1L</w:t>
      </w:r>
    </w:p>
    <w:p w:rsidR="00B11EB3" w:rsidRDefault="00B11EB3" w:rsidP="00B11EB3">
      <w:pPr>
        <w:pStyle w:val="DanceBody"/>
      </w:pPr>
      <w:r>
        <w:t>33-40</w:t>
      </w:r>
      <w:r>
        <w:tab/>
        <w:t>All dance 3 person Poussette:</w:t>
      </w:r>
    </w:p>
    <w:p w:rsidR="00B11EB3" w:rsidRDefault="00B11EB3" w:rsidP="00B11EB3">
      <w:pPr>
        <w:pStyle w:val="DanceBody"/>
      </w:pPr>
      <w:r>
        <w:tab/>
        <w:t>33  Man+1L set advancing &amp; join 2H</w:t>
      </w:r>
    </w:p>
    <w:p w:rsidR="00B11EB3" w:rsidRDefault="00B11EB3" w:rsidP="00B11EB3">
      <w:pPr>
        <w:pStyle w:val="DanceBody"/>
      </w:pPr>
      <w:r>
        <w:tab/>
        <w:t>34  Man+1L dance towards centre (Man backwards)</w:t>
      </w:r>
    </w:p>
    <w:p w:rsidR="00B11EB3" w:rsidRDefault="00B11EB3" w:rsidP="00B11EB3">
      <w:pPr>
        <w:pStyle w:val="DanceBody"/>
      </w:pPr>
      <w:r>
        <w:tab/>
        <w:t>35  They 1/4 turn</w:t>
      </w:r>
    </w:p>
    <w:p w:rsidR="00B11EB3" w:rsidRDefault="00B11EB3" w:rsidP="00B11EB3">
      <w:pPr>
        <w:pStyle w:val="DanceBody"/>
      </w:pPr>
      <w:r>
        <w:tab/>
        <w:t>36  They 1/4 turn</w:t>
      </w:r>
    </w:p>
    <w:p w:rsidR="00B11EB3" w:rsidRDefault="00B11EB3" w:rsidP="00B11EB3">
      <w:pPr>
        <w:pStyle w:val="DanceBody"/>
      </w:pPr>
      <w:r>
        <w:tab/>
        <w:t>37  They dance towards 2L's place (Man forwards)</w:t>
      </w:r>
    </w:p>
    <w:p w:rsidR="00B11EB3" w:rsidRDefault="00B11EB3" w:rsidP="00B11EB3">
      <w:pPr>
        <w:pStyle w:val="DanceBody"/>
      </w:pPr>
      <w:r>
        <w:tab/>
        <w:t>38  They drop hands &amp; fall back.  1L now in 2L's place, Man in centre facing 1L</w:t>
      </w:r>
    </w:p>
    <w:p w:rsidR="00B11EB3" w:rsidRDefault="00B11EB3" w:rsidP="00B11EB3">
      <w:pPr>
        <w:pStyle w:val="DanceBody"/>
      </w:pPr>
      <w:r>
        <w:tab/>
        <w:t>39-40  Man+1L set twice, Man turning to right to face 2L</w:t>
      </w:r>
    </w:p>
    <w:p w:rsidR="00B11EB3" w:rsidRDefault="00B11EB3" w:rsidP="00B11EB3">
      <w:pPr>
        <w:pStyle w:val="DanceBody"/>
      </w:pPr>
      <w:r>
        <w:tab/>
      </w:r>
      <w:r>
        <w:rPr>
          <w:b/>
        </w:rPr>
        <w:t>WHILE</w:t>
      </w:r>
    </w:p>
    <w:p w:rsidR="00B11EB3" w:rsidRDefault="00B11EB3" w:rsidP="00B11EB3">
      <w:pPr>
        <w:pStyle w:val="DanceBody"/>
      </w:pPr>
      <w:r>
        <w:tab/>
        <w:t>33-40  2L dances 8 bars of Petronella turn &amp; set to end in 1L's place</w:t>
      </w:r>
    </w:p>
    <w:p w:rsidR="00B11EB3" w:rsidRDefault="00B11EB3" w:rsidP="00B11EB3">
      <w:pPr>
        <w:pStyle w:val="DanceBody"/>
        <w:keepNext w:val="0"/>
      </w:pPr>
      <w:r>
        <w:t>41-48</w:t>
      </w:r>
      <w:r>
        <w:tab/>
        <w:t>Man+2L promenade clockwise round 1L back to place to end 2L  Man  1L</w:t>
      </w:r>
    </w:p>
    <w:p w:rsidR="00B11EB3" w:rsidRDefault="00B11EB3" w:rsidP="00B11EB3"/>
    <w:p w:rsidR="00B11EB3" w:rsidRDefault="00B11EB3" w:rsidP="00B11EB3">
      <w:pPr>
        <w:pStyle w:val="Minicrib"/>
      </w:pPr>
      <w:r>
        <w:t>SCOTSTOUN MEDLEY  (M-3x(S32+R32))  3C set</w:t>
      </w:r>
      <w:r>
        <w:tab/>
        <w:t>Nan Lawson  The West Wynd</w:t>
      </w:r>
    </w:p>
    <w:p w:rsidR="00B11EB3" w:rsidRDefault="00B11EB3" w:rsidP="00B11EB3">
      <w:pPr>
        <w:pStyle w:val="DanceBody"/>
      </w:pPr>
      <w:r>
        <w:t>Strathspey</w:t>
      </w:r>
    </w:p>
    <w:p w:rsidR="00B11EB3" w:rsidRDefault="00B11EB3" w:rsidP="00B11EB3">
      <w:pPr>
        <w:pStyle w:val="DanceBody"/>
      </w:pPr>
      <w:r>
        <w:t xml:space="preserve"> 1- 8</w:t>
      </w:r>
      <w:r>
        <w:tab/>
        <w:t xml:space="preserve">2L dances Fig 8 round 1s </w:t>
      </w:r>
      <w:r>
        <w:rPr>
          <w:b/>
        </w:rPr>
        <w:t>while</w:t>
      </w:r>
      <w:r>
        <w:t xml:space="preserve"> 2M dances Fig 8 round 3s</w:t>
      </w:r>
    </w:p>
    <w:p w:rsidR="00B11EB3" w:rsidRDefault="00B11EB3" w:rsidP="00B11EB3">
      <w:pPr>
        <w:pStyle w:val="DanceBody"/>
      </w:pPr>
      <w:r>
        <w:t xml:space="preserve"> 9-16</w:t>
      </w:r>
      <w:r>
        <w:tab/>
        <w:t>1M+3L pass RSh to dance Fig 8 round 2s</w:t>
      </w:r>
    </w:p>
    <w:p w:rsidR="00B11EB3" w:rsidRDefault="00B11EB3" w:rsidP="00B11EB3">
      <w:pPr>
        <w:pStyle w:val="DanceBody"/>
      </w:pPr>
      <w:r>
        <w:t>17-24</w:t>
      </w:r>
      <w:r>
        <w:tab/>
        <w:t>1L+3M pass LSh to dance Fig 8 round 2s</w:t>
      </w:r>
    </w:p>
    <w:p w:rsidR="00B11EB3" w:rsidRDefault="00B11EB3" w:rsidP="00B11EB3">
      <w:pPr>
        <w:pStyle w:val="DanceBody"/>
      </w:pPr>
      <w:r>
        <w:t>25-32</w:t>
      </w:r>
      <w:r>
        <w:tab/>
        <w:t>1s cross RH, cast 2 places (2s+3s step up); 1s turn 2H 1.1/2 round.  2 3 1</w:t>
      </w:r>
    </w:p>
    <w:p w:rsidR="00B11EB3" w:rsidRDefault="00B11EB3" w:rsidP="00B11EB3">
      <w:pPr>
        <w:pStyle w:val="DanceBody"/>
      </w:pPr>
      <w:r>
        <w:t xml:space="preserve">Reel - </w:t>
      </w:r>
      <w:r w:rsidRPr="00562557">
        <w:rPr>
          <w:i/>
        </w:rPr>
        <w:t>note new numbering applies</w:t>
      </w:r>
    </w:p>
    <w:p w:rsidR="00B11EB3" w:rsidRDefault="00B11EB3" w:rsidP="00B11EB3">
      <w:pPr>
        <w:pStyle w:val="DanceBody"/>
      </w:pPr>
      <w:r>
        <w:t>33-40</w:t>
      </w:r>
      <w:r>
        <w:tab/>
        <w:t>2s (i.e. new 2nd couple) repeat bars 1-8 of Strathspey</w:t>
      </w:r>
    </w:p>
    <w:p w:rsidR="00B11EB3" w:rsidRDefault="00B11EB3" w:rsidP="00B11EB3">
      <w:pPr>
        <w:pStyle w:val="DanceBody"/>
      </w:pPr>
      <w:r>
        <w:t>41-48</w:t>
      </w:r>
      <w:r>
        <w:tab/>
        <w:t>1M+3L repeat bars 9-16 of Strathspey</w:t>
      </w:r>
    </w:p>
    <w:p w:rsidR="00B11EB3" w:rsidRDefault="00B11EB3" w:rsidP="00B11EB3">
      <w:pPr>
        <w:pStyle w:val="DanceBody"/>
      </w:pPr>
      <w:r>
        <w:t>49-56</w:t>
      </w:r>
      <w:r>
        <w:tab/>
        <w:t xml:space="preserve">1L+3M repeat bars 17-24 of Strathspey </w:t>
      </w:r>
      <w:r>
        <w:rPr>
          <w:b/>
        </w:rPr>
        <w:t>but</w:t>
      </w:r>
      <w:r>
        <w:t xml:space="preserve"> bar 56 all 3 couples dance in to face partner for …</w:t>
      </w:r>
    </w:p>
    <w:p w:rsidR="00B11EB3" w:rsidRDefault="00B11EB3" w:rsidP="00B11EB3">
      <w:pPr>
        <w:pStyle w:val="DanceBody"/>
      </w:pPr>
      <w:r>
        <w:t>57-64</w:t>
      </w:r>
      <w:r>
        <w:tab/>
        <w:t>All dance 3 couple Poussette</w:t>
      </w:r>
    </w:p>
    <w:p w:rsidR="00B11EB3" w:rsidRPr="00562557" w:rsidRDefault="00B11EB3" w:rsidP="00B11EB3">
      <w:pPr>
        <w:pStyle w:val="DanceBody"/>
        <w:keepNext w:val="0"/>
        <w:rPr>
          <w:i/>
        </w:rPr>
      </w:pPr>
      <w:r w:rsidRPr="00562557">
        <w:rPr>
          <w:i/>
        </w:rPr>
        <w:t>Note:  lead couple end in 3rd place after each 32 bars so numbering changes. After 32 Strathspey/32 Reel x 3</w:t>
      </w:r>
      <w:r>
        <w:rPr>
          <w:i/>
        </w:rPr>
        <w:t>,</w:t>
      </w:r>
      <w:r w:rsidRPr="00562557">
        <w:rPr>
          <w:i/>
        </w:rPr>
        <w:t xml:space="preserve"> each couple has lead in both rhythms</w:t>
      </w:r>
    </w:p>
    <w:p w:rsidR="00B11EB3" w:rsidRDefault="00B11EB3" w:rsidP="00B11EB3"/>
    <w:p w:rsidR="00B11EB3" w:rsidRDefault="00B11EB3" w:rsidP="00B11EB3">
      <w:pPr>
        <w:pStyle w:val="Minicrib"/>
      </w:pPr>
      <w:r>
        <w:t>SCOTT MEIKLE  (R4x32)  4C set</w:t>
      </w:r>
      <w:r>
        <w:tab/>
        <w:t>Alice McLean  Laurieston Coll 1 &amp; RSCDS Bk 46</w:t>
      </w:r>
    </w:p>
    <w:p w:rsidR="00B11EB3" w:rsidRDefault="00B11EB3" w:rsidP="00B11EB3">
      <w:pPr>
        <w:pStyle w:val="DanceBody"/>
      </w:pPr>
      <w:r>
        <w:t xml:space="preserve"> 1- 8</w:t>
      </w:r>
      <w:r>
        <w:tab/>
        <w:t>1s cross RH &amp; cast to 2</w:t>
      </w:r>
      <w:r w:rsidRPr="00972EEB">
        <w:t>nd</w:t>
      </w:r>
      <w:r>
        <w:t xml:space="preserve"> place, 1s dance 1/2 Fig of 8 round 2s</w:t>
      </w:r>
    </w:p>
    <w:p w:rsidR="00B11EB3" w:rsidRDefault="00B11EB3" w:rsidP="00B11EB3">
      <w:pPr>
        <w:pStyle w:val="DanceBody"/>
      </w:pPr>
      <w:r>
        <w:t xml:space="preserve"> 9-16</w:t>
      </w:r>
      <w:r>
        <w:tab/>
        <w:t>1s+3s dance RH across, LH back</w:t>
      </w:r>
    </w:p>
    <w:p w:rsidR="00B11EB3" w:rsidRDefault="00B11EB3" w:rsidP="00B11EB3">
      <w:pPr>
        <w:pStyle w:val="DanceBody"/>
      </w:pPr>
      <w:r>
        <w:t>17-24</w:t>
      </w:r>
      <w:r>
        <w:tab/>
        <w:t>1L followed by 3L dance Tandem reel of 3 across with 2s (LSh to 2M) &amp; 1s end 3</w:t>
      </w:r>
      <w:r w:rsidRPr="00972EEB">
        <w:t>rd</w:t>
      </w:r>
      <w:r>
        <w:t xml:space="preserve"> pl</w:t>
      </w:r>
      <w:r w:rsidRPr="00BA6B4D">
        <w:rPr>
          <w:b/>
        </w:rPr>
        <w:t xml:space="preserve"> while </w:t>
      </w:r>
      <w:r>
        <w:t>3M followed by 1M dance reel of 3 with 4s (LSh to 4L) &amp; 3s end in 2</w:t>
      </w:r>
      <w:r w:rsidRPr="00972EEB">
        <w:t>nd</w:t>
      </w:r>
      <w:r>
        <w:t xml:space="preserve"> pl  2 3 1 4</w:t>
      </w:r>
    </w:p>
    <w:p w:rsidR="00B11EB3" w:rsidRDefault="00B11EB3" w:rsidP="00B11EB3">
      <w:pPr>
        <w:pStyle w:val="DanceBody"/>
        <w:keepNext w:val="0"/>
      </w:pPr>
      <w:r>
        <w:t>25-32</w:t>
      </w:r>
      <w:r>
        <w:tab/>
        <w:t>1s+4s dance 1/2 R&amp;L, turn partners RH 1.1/2 times  2 3 4 1</w:t>
      </w:r>
    </w:p>
    <w:p w:rsidR="00B11EB3" w:rsidRDefault="00B11EB3" w:rsidP="00B11EB3"/>
    <w:p w:rsidR="00B11EB3" w:rsidRDefault="00B11EB3" w:rsidP="00B11EB3">
      <w:pPr>
        <w:pStyle w:val="Minicrib"/>
      </w:pPr>
      <w:r>
        <w:t>THE SCOTT'S PLAINS REEL (PETER ROBINSON'S RANT)  (S72)  2C set</w:t>
      </w:r>
      <w:r>
        <w:tab/>
        <w:t>Ian Sandeman  Peterborough 2000 Collection</w:t>
      </w:r>
    </w:p>
    <w:p w:rsidR="00B11EB3" w:rsidRPr="00C72C13" w:rsidRDefault="00B11EB3" w:rsidP="00B11EB3">
      <w:pPr>
        <w:pStyle w:val="DanceBody"/>
      </w:pPr>
      <w:r w:rsidRPr="00C72C13">
        <w:t xml:space="preserve"> 1- 8</w:t>
      </w:r>
      <w:r w:rsidRPr="00C72C13">
        <w:tab/>
        <w:t>All dance R&amp;L</w:t>
      </w:r>
    </w:p>
    <w:p w:rsidR="00B11EB3" w:rsidRPr="00C72C13" w:rsidRDefault="00B11EB3" w:rsidP="00B11EB3">
      <w:pPr>
        <w:pStyle w:val="DanceBody"/>
      </w:pPr>
      <w:r w:rsidRPr="00C72C13">
        <w:t xml:space="preserve"> 9-16</w:t>
      </w:r>
      <w:r w:rsidRPr="00C72C13">
        <w:tab/>
        <w:t xml:space="preserve">All dance diagonal reel of 4. Ladies pass LSh to start </w:t>
      </w:r>
      <w:r w:rsidRPr="00C72C13">
        <w:rPr>
          <w:b/>
        </w:rPr>
        <w:t>while</w:t>
      </w:r>
      <w:r w:rsidRPr="00C72C13">
        <w:t xml:space="preserve"> Men set for 2 bars then give RSh to other Lady. All finish in original places</w:t>
      </w:r>
    </w:p>
    <w:p w:rsidR="00B11EB3" w:rsidRPr="00C72C13" w:rsidRDefault="00B11EB3" w:rsidP="00B11EB3">
      <w:pPr>
        <w:pStyle w:val="DanceBody"/>
      </w:pPr>
      <w:r w:rsidRPr="00C72C13">
        <w:t>17-24</w:t>
      </w:r>
      <w:r w:rsidRPr="00C72C13">
        <w:tab/>
        <w:t>All set (rocking step)</w:t>
      </w:r>
    </w:p>
    <w:p w:rsidR="00B11EB3" w:rsidRPr="00C72C13" w:rsidRDefault="00B11EB3" w:rsidP="00B11EB3">
      <w:pPr>
        <w:pStyle w:val="DanceBody"/>
      </w:pPr>
      <w:r w:rsidRPr="00C72C13">
        <w:t>25-40</w:t>
      </w:r>
      <w:r w:rsidRPr="00C72C13">
        <w:tab/>
        <w:t>All Petronella to next position on right &amp; set. Repeat 3 times to finish back in place</w:t>
      </w:r>
    </w:p>
    <w:p w:rsidR="00B11EB3" w:rsidRPr="00C72C13" w:rsidRDefault="00B11EB3" w:rsidP="00B11EB3">
      <w:pPr>
        <w:pStyle w:val="DanceBody"/>
      </w:pPr>
      <w:r w:rsidRPr="00C72C13">
        <w:t>41-48</w:t>
      </w:r>
      <w:r w:rsidRPr="00C72C13">
        <w:tab/>
        <w:t xml:space="preserve">All dance diagonal reel of 4. Men pass RSh to start </w:t>
      </w:r>
      <w:r w:rsidRPr="00C72C13">
        <w:rPr>
          <w:b/>
        </w:rPr>
        <w:t>while</w:t>
      </w:r>
      <w:r w:rsidRPr="00C72C13">
        <w:t xml:space="preserve"> Ladies set for 2 bars then give LSh to other Man. All finish in original places</w:t>
      </w:r>
    </w:p>
    <w:p w:rsidR="00B11EB3" w:rsidRPr="00C72C13" w:rsidRDefault="00B11EB3" w:rsidP="00B11EB3">
      <w:pPr>
        <w:pStyle w:val="DanceBody"/>
      </w:pPr>
      <w:r w:rsidRPr="00C72C13">
        <w:t>49-56</w:t>
      </w:r>
      <w:r w:rsidRPr="00C72C13">
        <w:tab/>
        <w:t>All set (cross-over step)</w:t>
      </w:r>
    </w:p>
    <w:p w:rsidR="00B11EB3" w:rsidRPr="00C72C13" w:rsidRDefault="00B11EB3" w:rsidP="00B11EB3">
      <w:pPr>
        <w:pStyle w:val="DanceBody"/>
      </w:pPr>
      <w:r w:rsidRPr="00C72C13">
        <w:t>57-64</w:t>
      </w:r>
      <w:r w:rsidRPr="00C72C13">
        <w:tab/>
        <w:t>All dance Ladies</w:t>
      </w:r>
      <w:r>
        <w:t>'</w:t>
      </w:r>
      <w:r w:rsidRPr="00C72C13">
        <w:t xml:space="preserve"> Chain at end finish in Waltz hold with partner, Men with backs to audience</w:t>
      </w:r>
    </w:p>
    <w:p w:rsidR="00B11EB3" w:rsidRPr="00C72C13" w:rsidRDefault="00B11EB3" w:rsidP="00B11EB3">
      <w:pPr>
        <w:pStyle w:val="DanceBody"/>
        <w:keepNext w:val="0"/>
      </w:pPr>
      <w:r w:rsidRPr="00C72C13">
        <w:t>65-72</w:t>
      </w:r>
      <w:r w:rsidRPr="00C72C13">
        <w:tab/>
        <w:t>All set (Highland Schottische), starting with couples moving away from each other, turn 2H, opening up into line facing audience</w:t>
      </w:r>
    </w:p>
    <w:p w:rsidR="00B11EB3" w:rsidRDefault="00B11EB3" w:rsidP="00B11EB3"/>
    <w:p w:rsidR="00B11EB3" w:rsidRDefault="00B11EB3" w:rsidP="00B11EB3">
      <w:pPr>
        <w:pStyle w:val="Minicrib"/>
      </w:pPr>
      <w:r>
        <w:t>SCOTTIES DANCING  (R4x32)  4c Set</w:t>
      </w:r>
      <w:r>
        <w:tab/>
        <w:t>Andrew &amp; Heather Hodgson  Fields Of Gold</w:t>
      </w:r>
    </w:p>
    <w:p w:rsidR="00B11EB3" w:rsidRDefault="00B11EB3" w:rsidP="00B11EB3">
      <w:pPr>
        <w:pStyle w:val="DanceBody"/>
      </w:pPr>
      <w:r>
        <w:t xml:space="preserve"> 1- 8</w:t>
      </w:r>
      <w:r>
        <w:tab/>
        <w:t>1s+4s set, cast down/up (2s+3s step up/down bars 3-4), cross RH, cast up/down (2s+3s step down/up) (1s/4s finish facing down/up) (1) 2 3 (4)</w:t>
      </w:r>
    </w:p>
    <w:p w:rsidR="00B11EB3" w:rsidRDefault="00B11EB3" w:rsidP="00B11EB3">
      <w:pPr>
        <w:pStyle w:val="DanceBody"/>
      </w:pPr>
      <w:r>
        <w:t xml:space="preserve"> 9-16</w:t>
      </w:r>
      <w:r>
        <w:tab/>
        <w:t>"Best Set in the Hall" figure but on the sides, not on the diagonal.</w:t>
      </w:r>
    </w:p>
    <w:p w:rsidR="00B11EB3" w:rsidRDefault="00B11EB3" w:rsidP="00B11EB3">
      <w:pPr>
        <w:pStyle w:val="DanceBody"/>
      </w:pPr>
      <w:r>
        <w:tab/>
        <w:t>9-10    1L+2M, 1M+2L, 3M+4L also 3L+4M set to each other</w:t>
      </w:r>
    </w:p>
    <w:p w:rsidR="00B11EB3" w:rsidRDefault="00B11EB3" w:rsidP="00B11EB3">
      <w:pPr>
        <w:pStyle w:val="DanceBody"/>
      </w:pPr>
      <w:r>
        <w:tab/>
        <w:t xml:space="preserve">11-12  2M+3M also 2L+3L pull back RSh to dance round each to ends of the set </w:t>
      </w:r>
      <w:r>
        <w:rPr>
          <w:b/>
        </w:rPr>
        <w:t>while</w:t>
      </w:r>
      <w:r>
        <w:t xml:space="preserve"> 1L+4L also 1M+4M dance towards each other, pull back RSh to finish BtoB facing partners' original places. 3 (1) (4) 2</w:t>
      </w:r>
    </w:p>
    <w:p w:rsidR="00B11EB3" w:rsidRDefault="00B11EB3" w:rsidP="00B11EB3">
      <w:pPr>
        <w:pStyle w:val="DanceBody"/>
      </w:pPr>
      <w:r>
        <w:tab/>
        <w:t>13-14  All set</w:t>
      </w:r>
    </w:p>
    <w:p w:rsidR="00B11EB3" w:rsidRDefault="00B11EB3" w:rsidP="00B11EB3">
      <w:pPr>
        <w:pStyle w:val="DanceBody"/>
      </w:pPr>
      <w:r>
        <w:tab/>
        <w:t xml:space="preserve">15-16  1L+4L also 1M+4M pull back RSh &amp; dance round each other to the ends of the set </w:t>
      </w:r>
      <w:r>
        <w:rPr>
          <w:b/>
        </w:rPr>
        <w:t>while</w:t>
      </w:r>
      <w:r>
        <w:t xml:space="preserve"> 3M+2M also 3L+2L dance towards each other, pull back RSh to finish BtoB.  (4) 3 2 (1)</w:t>
      </w:r>
    </w:p>
    <w:p w:rsidR="00B11EB3" w:rsidRDefault="00B11EB3" w:rsidP="00B11EB3">
      <w:pPr>
        <w:pStyle w:val="DanceBody"/>
      </w:pPr>
      <w:r>
        <w:t>17-24</w:t>
      </w:r>
      <w:r>
        <w:tab/>
        <w:t>All dance RSh reels of 4 on the sides</w:t>
      </w:r>
    </w:p>
    <w:p w:rsidR="00B11EB3" w:rsidRDefault="00B11EB3" w:rsidP="00B11EB3">
      <w:pPr>
        <w:pStyle w:val="DanceBody"/>
      </w:pPr>
      <w:r>
        <w:t>25-28</w:t>
      </w:r>
      <w:r>
        <w:tab/>
        <w:t>4M followed by 4L also 1L followed by 1M dance 1/2 way clockwise round the set to own sides</w:t>
      </w:r>
    </w:p>
    <w:p w:rsidR="00B11EB3" w:rsidRDefault="00B11EB3" w:rsidP="00B11EB3">
      <w:pPr>
        <w:pStyle w:val="DanceBody"/>
        <w:keepNext w:val="0"/>
      </w:pPr>
      <w:r>
        <w:t>29-32</w:t>
      </w:r>
      <w:r>
        <w:tab/>
        <w:t>1s+3s also 4s+2s dance 1/2 RH across, retain RH with partner &amp; turn 1.1/2 times to finish 3 1 4 2</w:t>
      </w:r>
    </w:p>
    <w:p w:rsidR="00B11EB3" w:rsidRDefault="00B11EB3" w:rsidP="00B11EB3"/>
    <w:p w:rsidR="00B11EB3" w:rsidRDefault="00B11EB3" w:rsidP="00B11EB3">
      <w:pPr>
        <w:pStyle w:val="Minicrib"/>
      </w:pPr>
      <w:r>
        <w:t>THE SCOTTISH ACCENT REEL  (R8x32)  3C (4C set)</w:t>
      </w:r>
      <w:r>
        <w:tab/>
        <w:t>John S Trew  For Old Tymes Sake</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turn RH, cast 1 place &amp; turn 1.1/2 times to end facing 1</w:t>
      </w:r>
      <w:r w:rsidRPr="00972EEB">
        <w:t>st</w:t>
      </w:r>
      <w:r>
        <w:t xml:space="preserve"> corners</w:t>
      </w:r>
    </w:p>
    <w:p w:rsidR="00B11EB3" w:rsidRDefault="00B11EB3" w:rsidP="00B11EB3">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B11EB3" w:rsidRDefault="00B11EB3" w:rsidP="00B11EB3">
      <w:pPr>
        <w:pStyle w:val="DanceBody"/>
        <w:keepNext w:val="0"/>
      </w:pPr>
      <w:r>
        <w:t>25-32</w:t>
      </w:r>
      <w:r>
        <w:tab/>
        <w:t>2s+1s+3s Adv+Ret for 2 steps &amp; dance DoSiDo</w:t>
      </w:r>
    </w:p>
    <w:p w:rsidR="00B11EB3" w:rsidRDefault="00B11EB3" w:rsidP="00B11EB3"/>
    <w:p w:rsidR="00B11EB3" w:rsidRDefault="00B11EB3" w:rsidP="00B11EB3">
      <w:pPr>
        <w:pStyle w:val="Minicrib"/>
      </w:pPr>
      <w:r>
        <w:t>THE SCOTTISH CASTLE  (S64)  Sq.Set</w:t>
      </w:r>
      <w:r>
        <w:tab/>
        <w:t>John Drewry  Bankhead Bk 3</w:t>
      </w:r>
    </w:p>
    <w:p w:rsidR="00B11EB3" w:rsidRDefault="00B11EB3" w:rsidP="00B11EB3">
      <w:pPr>
        <w:pStyle w:val="DanceBody"/>
      </w:pPr>
      <w:r>
        <w:t xml:space="preserve"> 1</w:t>
      </w:r>
      <w:r>
        <w:noBreakHyphen/>
        <w:t xml:space="preserve"> 8</w:t>
      </w:r>
      <w:r>
        <w:tab/>
        <w:t>All set, Petronella-in-tandem 1 place to right, repeat to finish opposite original places</w:t>
      </w:r>
    </w:p>
    <w:p w:rsidR="00B11EB3" w:rsidRDefault="00B11EB3" w:rsidP="00B11EB3">
      <w:pPr>
        <w:pStyle w:val="DanceBody"/>
      </w:pPr>
      <w:r>
        <w:t xml:space="preserve"> 9</w:t>
      </w:r>
      <w:r>
        <w:noBreakHyphen/>
        <w:t>16</w:t>
      </w:r>
      <w:r>
        <w:tab/>
        <w:t>1s+3s in prom hold dance back to original places (Ladies passing RSh), 2s+4s repeat</w:t>
      </w:r>
    </w:p>
    <w:p w:rsidR="00B11EB3" w:rsidRDefault="00B11EB3" w:rsidP="00B11EB3">
      <w:pPr>
        <w:pStyle w:val="DanceBody"/>
      </w:pPr>
      <w:r>
        <w:t>17</w:t>
      </w:r>
      <w:r>
        <w:noBreakHyphen/>
        <w:t>24</w:t>
      </w:r>
      <w:r>
        <w:tab/>
        <w:t>Men dance LH across 1/2 way &amp; loop round opposite Lady's place</w:t>
      </w:r>
      <w:r w:rsidRPr="00BA6B4D">
        <w:rPr>
          <w:b/>
        </w:rPr>
        <w:t xml:space="preserve"> while </w:t>
      </w:r>
      <w:r>
        <w:t>Ladies set &amp; cast into partners place, Ladies repeat</w:t>
      </w:r>
      <w:r w:rsidRPr="00BA6B4D">
        <w:rPr>
          <w:b/>
        </w:rPr>
        <w:t xml:space="preserve"> while </w:t>
      </w:r>
      <w:r>
        <w:t>Men set &amp; cast</w:t>
      </w:r>
    </w:p>
    <w:p w:rsidR="00B11EB3" w:rsidRDefault="00B11EB3" w:rsidP="00B11EB3">
      <w:pPr>
        <w:pStyle w:val="DanceBody"/>
      </w:pPr>
      <w:r>
        <w:t>25</w:t>
      </w:r>
      <w:r>
        <w:noBreakHyphen/>
        <w:t>32</w:t>
      </w:r>
      <w:r>
        <w:tab/>
        <w:t>All repeat back to original places</w:t>
      </w:r>
    </w:p>
    <w:p w:rsidR="00B11EB3" w:rsidRDefault="00B11EB3" w:rsidP="00B11EB3">
      <w:pPr>
        <w:pStyle w:val="DanceBody"/>
      </w:pPr>
      <w:r>
        <w:t>33</w:t>
      </w:r>
      <w:r>
        <w:noBreakHyphen/>
        <w:t>40</w:t>
      </w:r>
      <w:r>
        <w:tab/>
        <w:t>Men dance LH across with partners on right 1/2 way, Men drop left hands &amp; all Set+Link</w:t>
      </w:r>
    </w:p>
    <w:p w:rsidR="00B11EB3" w:rsidRDefault="00B11EB3" w:rsidP="00B11EB3">
      <w:pPr>
        <w:pStyle w:val="DanceBody"/>
      </w:pPr>
      <w:r>
        <w:t>41</w:t>
      </w:r>
      <w:r>
        <w:noBreakHyphen/>
        <w:t>48</w:t>
      </w:r>
      <w:r>
        <w:tab/>
        <w:t>Ladies dance LH across with partners on right, all Set+Link &amp; Men end in middle facing partners</w:t>
      </w:r>
    </w:p>
    <w:p w:rsidR="00B11EB3" w:rsidRDefault="00B11EB3" w:rsidP="00B11EB3">
      <w:pPr>
        <w:pStyle w:val="DanceBody"/>
      </w:pPr>
      <w:r>
        <w:t>49</w:t>
      </w:r>
      <w:r>
        <w:noBreakHyphen/>
        <w:t>56</w:t>
      </w:r>
      <w:r>
        <w:tab/>
        <w:t>All dance DoSiDo with partners (Ladies briefly join hands a circle in centre), all set to partner &amp; change places RH</w:t>
      </w:r>
    </w:p>
    <w:p w:rsidR="00B11EB3" w:rsidRDefault="00B11EB3" w:rsidP="00B11EB3">
      <w:pPr>
        <w:pStyle w:val="DanceBody"/>
        <w:keepNext w:val="0"/>
      </w:pPr>
      <w:r>
        <w:t>57-64</w:t>
      </w:r>
      <w:r>
        <w:tab/>
        <w:t>All dance DoSiDo with partner (Men briefly making a circle in centre), all set &amp; turn RH to end Ladies in centre (bow &amp; curtsey)</w:t>
      </w:r>
    </w:p>
    <w:p w:rsidR="00B11EB3" w:rsidRDefault="00B11EB3" w:rsidP="00B11EB3"/>
    <w:p w:rsidR="00B11EB3" w:rsidRDefault="00B11EB3" w:rsidP="00B11EB3">
      <w:pPr>
        <w:pStyle w:val="Minicrib"/>
      </w:pPr>
      <w:r>
        <w:t>THE SCOTTISH COVENANT  (S4x48)  4C set</w:t>
      </w:r>
      <w:r>
        <w:tab/>
        <w:t>Hector Sutherland  Two National Dances of Scotland</w:t>
      </w:r>
    </w:p>
    <w:p w:rsidR="00B11EB3" w:rsidRDefault="00B11EB3" w:rsidP="00B11EB3">
      <w:pPr>
        <w:pStyle w:val="DanceBody"/>
      </w:pPr>
      <w:r>
        <w:t xml:space="preserve"> 1- 8</w:t>
      </w:r>
      <w:r>
        <w:tab/>
        <w:t>1s lead down below 4s, turn outwards &amp; cast up to places</w:t>
      </w:r>
    </w:p>
    <w:p w:rsidR="00B11EB3" w:rsidRDefault="00B11EB3" w:rsidP="00B11EB3">
      <w:pPr>
        <w:pStyle w:val="DanceBody"/>
      </w:pPr>
      <w:r>
        <w:t xml:space="preserve"> 9-16</w:t>
      </w:r>
      <w:r>
        <w:tab/>
        <w:t>1s set HS &amp; turn partners 2H</w:t>
      </w:r>
    </w:p>
    <w:p w:rsidR="00B11EB3" w:rsidRDefault="00B11EB3" w:rsidP="00B11EB3">
      <w:pPr>
        <w:pStyle w:val="DanceBody"/>
      </w:pPr>
      <w:r>
        <w:t>17-24</w:t>
      </w:r>
      <w:r>
        <w:tab/>
        <w:t>1s+2s dance R&amp;L</w:t>
      </w:r>
    </w:p>
    <w:p w:rsidR="00B11EB3" w:rsidRDefault="00B11EB3" w:rsidP="00B11EB3">
      <w:pPr>
        <w:pStyle w:val="DanceBody"/>
      </w:pPr>
      <w:r>
        <w:t>25-32</w:t>
      </w:r>
      <w:r>
        <w:tab/>
        <w:t>1s dance Fig 8 round 2s</w:t>
      </w:r>
    </w:p>
    <w:p w:rsidR="00B11EB3" w:rsidRDefault="00B11EB3" w:rsidP="00B11EB3">
      <w:pPr>
        <w:pStyle w:val="DanceBody"/>
      </w:pPr>
      <w:r>
        <w:t>33-40</w:t>
      </w:r>
      <w:r>
        <w:tab/>
        <w:t>1s set, cross RH, set &amp; cross back RH</w:t>
      </w:r>
    </w:p>
    <w:p w:rsidR="00B11EB3" w:rsidRDefault="00B11EB3" w:rsidP="00B11EB3">
      <w:pPr>
        <w:pStyle w:val="DanceBody"/>
        <w:keepNext w:val="0"/>
      </w:pPr>
      <w:r>
        <w:t>41-48</w:t>
      </w:r>
      <w:r>
        <w:tab/>
        <w:t>1s 1/2 turn 2s with 2H to change places (Men's side anticlockwise, Ladies' side clockwise).  Repeat, 1s crossing to turn 3s, then crossing to turn 4s</w:t>
      </w:r>
    </w:p>
    <w:p w:rsidR="00B11EB3" w:rsidRDefault="00B11EB3" w:rsidP="00B11EB3"/>
    <w:p w:rsidR="00B11EB3" w:rsidRDefault="00B11EB3" w:rsidP="00B11EB3">
      <w:pPr>
        <w:pStyle w:val="Minicrib"/>
      </w:pPr>
      <w:r>
        <w:t>A SCOTTISH JAUNT  (J4x32)  4C set</w:t>
      </w:r>
      <w:r>
        <w:tab/>
        <w:t>M Watson  Stepping Out Pt 1</w:t>
      </w:r>
    </w:p>
    <w:p w:rsidR="00B11EB3" w:rsidRDefault="00B11EB3" w:rsidP="00B11EB3">
      <w:pPr>
        <w:pStyle w:val="DanceBody"/>
      </w:pPr>
      <w:r>
        <w:t xml:space="preserve"> 1- 8</w:t>
      </w:r>
      <w:r>
        <w:tab/>
        <w:t>1s dance 1/2 Fig of 8 round 2s &amp; 1s+2s turn RH</w:t>
      </w:r>
    </w:p>
    <w:p w:rsidR="00B11EB3" w:rsidRDefault="00B11EB3" w:rsidP="00B11EB3">
      <w:pPr>
        <w:pStyle w:val="DanceBody"/>
      </w:pPr>
      <w:r>
        <w:t xml:space="preserve"> 9-16</w:t>
      </w:r>
      <w:r>
        <w:tab/>
        <w:t>1s dance 1/2 Fig of 8 round 2s &amp; 1s+2s turn LH</w:t>
      </w:r>
    </w:p>
    <w:p w:rsidR="00B11EB3" w:rsidRDefault="00B11EB3" w:rsidP="00B11EB3">
      <w:pPr>
        <w:pStyle w:val="DanceBody"/>
      </w:pPr>
      <w:r>
        <w:t>17-24</w:t>
      </w:r>
      <w:r>
        <w:tab/>
        <w:t>1s cast to 4</w:t>
      </w:r>
      <w:r w:rsidRPr="00972EEB">
        <w:t>th</w:t>
      </w:r>
      <w:r>
        <w:t xml:space="preserve"> place &amp; all dance DoSiDo</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 SCOTTISH JIG  (J32)  Round the Room</w:t>
      </w:r>
      <w:r>
        <w:tab/>
        <w:t>D Carr  Let's All Dance</w:t>
      </w:r>
    </w:p>
    <w:p w:rsidR="00B11EB3" w:rsidRDefault="00B11EB3" w:rsidP="00B11EB3">
      <w:pPr>
        <w:pStyle w:val="DanceBody"/>
      </w:pPr>
      <w:r>
        <w:t>Round the Room Dance 2 facing 2</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1s (Facing anticlockwise) dance Fig of 8 round 2s (dancing between them to start)</w:t>
      </w:r>
    </w:p>
    <w:p w:rsidR="00B11EB3" w:rsidRDefault="00B11EB3" w:rsidP="00B11EB3">
      <w:pPr>
        <w:pStyle w:val="DanceBody"/>
      </w:pPr>
      <w:r>
        <w:t>17-24</w:t>
      </w:r>
      <w:r>
        <w:tab/>
        <w:t>2s dance Fig of 8 round 1s (dancing between them to start)</w:t>
      </w:r>
    </w:p>
    <w:p w:rsidR="00B11EB3" w:rsidRDefault="00B11EB3" w:rsidP="00B11EB3">
      <w:pPr>
        <w:pStyle w:val="DanceBody"/>
        <w:keepNext w:val="0"/>
      </w:pPr>
      <w:r>
        <w:t>25-32</w:t>
      </w:r>
      <w:r>
        <w:tab/>
        <w:t>All Adv+Ret, 1s make an arch &amp; dance forward to meet new couple</w:t>
      </w:r>
    </w:p>
    <w:p w:rsidR="00B11EB3" w:rsidRDefault="00B11EB3" w:rsidP="00B11EB3"/>
    <w:p w:rsidR="00B11EB3" w:rsidRDefault="00B11EB3" w:rsidP="00B11EB3">
      <w:pPr>
        <w:pStyle w:val="Minicrib"/>
      </w:pPr>
      <w:r>
        <w:t>THE SCOTTISH MAN OF WAR  (J32)  Round the Room</w:t>
      </w:r>
      <w:r>
        <w:tab/>
        <w:t>Sheila Gradon  Beyond the Black Stump</w:t>
      </w:r>
    </w:p>
    <w:p w:rsidR="00B11EB3" w:rsidRPr="003F1A70" w:rsidRDefault="00B11EB3" w:rsidP="00B11EB3">
      <w:pPr>
        <w:pStyle w:val="DanceBody"/>
      </w:pPr>
      <w:r>
        <w:rPr>
          <w:noProof/>
        </w:rPr>
        <w:t xml:space="preserve">Round the room dance, </w:t>
      </w:r>
      <w:r w:rsidRPr="003F1A70">
        <w:rPr>
          <w:noProof/>
        </w:rPr>
        <w:t>2 facing 2</w:t>
      </w:r>
    </w:p>
    <w:p w:rsidR="00B11EB3" w:rsidRDefault="00B11EB3" w:rsidP="00B11EB3">
      <w:pPr>
        <w:pStyle w:val="DanceBody"/>
      </w:pPr>
      <w:r>
        <w:t>1- 8</w:t>
      </w:r>
      <w:r>
        <w:tab/>
        <w:t>All circle 4H round &amp; back</w:t>
      </w:r>
    </w:p>
    <w:p w:rsidR="00B11EB3" w:rsidRDefault="00B11EB3" w:rsidP="00B11EB3">
      <w:pPr>
        <w:pStyle w:val="DanceBody"/>
      </w:pPr>
      <w:r>
        <w:t xml:space="preserve"> 9-16</w:t>
      </w:r>
      <w:r>
        <w:tab/>
        <w:t>Men turn RH &amp; turn LH</w:t>
      </w:r>
    </w:p>
    <w:p w:rsidR="00B11EB3" w:rsidRDefault="00B11EB3" w:rsidP="00B11EB3">
      <w:pPr>
        <w:pStyle w:val="DanceBody"/>
      </w:pPr>
      <w:r>
        <w:t>17-24</w:t>
      </w:r>
      <w:r>
        <w:tab/>
        <w:t>Ladies turn RH &amp; turn LH</w:t>
      </w:r>
    </w:p>
    <w:p w:rsidR="00B11EB3" w:rsidRDefault="00B11EB3" w:rsidP="00B11EB3">
      <w:pPr>
        <w:pStyle w:val="DanceBody"/>
        <w:keepNext w:val="0"/>
      </w:pPr>
      <w:r>
        <w:t>25-32</w:t>
      </w:r>
      <w:r>
        <w:tab/>
        <w:t>All advance for 8 steps with clockwise couple first making an arch then dancing under an arch made by the next couple &amp; repeat passing 4 couples</w:t>
      </w:r>
    </w:p>
    <w:p w:rsidR="00B11EB3" w:rsidRDefault="00B11EB3" w:rsidP="00B11EB3"/>
    <w:p w:rsidR="00B11EB3" w:rsidRDefault="00B11EB3" w:rsidP="00B11EB3">
      <w:pPr>
        <w:pStyle w:val="Minicrib"/>
      </w:pPr>
      <w:r>
        <w:t>SCOTTISH RAMBLE  (S8x32)  3C (4C set)</w:t>
      </w:r>
      <w:r>
        <w:tab/>
        <w:t>RSCDS Bk 5</w:t>
      </w:r>
    </w:p>
    <w:p w:rsidR="00B11EB3" w:rsidRDefault="00B11EB3" w:rsidP="00B11EB3">
      <w:pPr>
        <w:pStyle w:val="DanceBody"/>
      </w:pPr>
      <w:r>
        <w:t xml:space="preserve"> 1- 8</w:t>
      </w:r>
      <w:r>
        <w:tab/>
        <w:t>1s cast down below 3s &amp; lead up to top, cross &amp; cast to 2</w:t>
      </w:r>
      <w:r w:rsidRPr="00972EEB">
        <w:t>nd</w:t>
      </w:r>
      <w:r>
        <w:t xml:space="preserve"> place on opposite sides</w:t>
      </w:r>
    </w:p>
    <w:p w:rsidR="00B11EB3" w:rsidRDefault="00B11EB3" w:rsidP="00B11EB3">
      <w:pPr>
        <w:pStyle w:val="DanceBody"/>
      </w:pPr>
      <w:r>
        <w:t xml:space="preserve"> 9-16</w:t>
      </w:r>
      <w:r>
        <w:tab/>
        <w:t>1s circle 4H round to the left with 3s &amp; dance full R&amp;L with 2s (1 place to each bar) to face 1</w:t>
      </w:r>
      <w:r w:rsidRPr="00972EEB">
        <w:t>st</w:t>
      </w:r>
      <w:r>
        <w:t xml:space="preserve"> corners</w:t>
      </w:r>
    </w:p>
    <w:p w:rsidR="00B11EB3" w:rsidRDefault="00B11EB3" w:rsidP="00B11EB3">
      <w:pPr>
        <w:pStyle w:val="DanceBody"/>
      </w:pPr>
      <w:r>
        <w:t>17-24</w:t>
      </w:r>
      <w:r>
        <w:tab/>
        <w:t>1s set to &amp; turn 1</w:t>
      </w:r>
      <w:r w:rsidRPr="00972EEB">
        <w:t>st</w:t>
      </w:r>
      <w:r>
        <w:t xml:space="preserve"> corner; set to &amp; turn 2</w:t>
      </w:r>
      <w:r w:rsidRPr="00972EEB">
        <w:t>nd</w:t>
      </w:r>
      <w:r>
        <w:t xml:space="preserve"> corner</w:t>
      </w:r>
    </w:p>
    <w:p w:rsidR="00B11EB3" w:rsidRDefault="00B11EB3" w:rsidP="00B11EB3">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SCOTTISH REFORM  (J8x32)  2C (4C set)</w:t>
      </w:r>
      <w:r>
        <w:tab/>
        <w:t>RSCDS Bk 3</w:t>
      </w:r>
    </w:p>
    <w:p w:rsidR="00B11EB3" w:rsidRDefault="00B11EB3" w:rsidP="00B11EB3">
      <w:pPr>
        <w:pStyle w:val="DanceBody"/>
      </w:pPr>
      <w:r>
        <w:t xml:space="preserve"> 1- 8</w:t>
      </w:r>
      <w:r>
        <w:tab/>
        <w:t>1s 1/2 turn RH into centre to Bal-in-Line across with 2s, 1/2 turn 2s into centre LH &amp; Bal-in-Line</w:t>
      </w:r>
    </w:p>
    <w:p w:rsidR="00B11EB3" w:rsidRDefault="00B11EB3" w:rsidP="00B11EB3">
      <w:pPr>
        <w:pStyle w:val="DanceBody"/>
      </w:pPr>
      <w:r>
        <w:t xml:space="preserve"> 9-16</w:t>
      </w:r>
      <w:r>
        <w:tab/>
        <w:t>1s 1/2 turn 2s LH &amp; again Bal-in-Line across, 1s turn RH &amp; to places</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THE SCOTTISH RESPONCE  (S3x32)  3C set</w:t>
      </w:r>
      <w:r>
        <w:tab/>
        <w:t>M+N Briggs</w:t>
      </w:r>
    </w:p>
    <w:p w:rsidR="00B11EB3" w:rsidRDefault="00B11EB3" w:rsidP="00B11EB3">
      <w:pPr>
        <w:pStyle w:val="DanceBody"/>
      </w:pPr>
      <w:r>
        <w:t xml:space="preserve"> 1- 8</w:t>
      </w:r>
      <w:r>
        <w:tab/>
        <w:t>1s cross &amp; cast 1 place, 1s cross &amp; cast another space.  2 3 1</w:t>
      </w:r>
    </w:p>
    <w:p w:rsidR="00B11EB3" w:rsidRDefault="00B11EB3" w:rsidP="00B11EB3">
      <w:pPr>
        <w:pStyle w:val="DanceBody"/>
      </w:pPr>
      <w:r>
        <w:t xml:space="preserve"> 9-16</w:t>
      </w:r>
      <w:r>
        <w:tab/>
        <w:t>1s cross (each couple cross down as they reach top place) to dance reflection reels of 3 on sides.  (2)(3)(1)</w:t>
      </w:r>
    </w:p>
    <w:p w:rsidR="00B11EB3" w:rsidRDefault="00B11EB3" w:rsidP="00B11EB3">
      <w:pPr>
        <w:pStyle w:val="DanceBody"/>
      </w:pPr>
      <w:r>
        <w:t>17-28</w:t>
      </w:r>
      <w:r>
        <w:tab/>
        <w:t>All dance 3 couple R&amp;L</w:t>
      </w:r>
    </w:p>
    <w:p w:rsidR="00B11EB3" w:rsidRDefault="00B11EB3" w:rsidP="00B11EB3">
      <w:pPr>
        <w:pStyle w:val="DanceBody"/>
        <w:keepNext w:val="0"/>
      </w:pPr>
      <w:r>
        <w:t>29-32</w:t>
      </w:r>
      <w:r>
        <w:tab/>
        <w:t>All set &amp; cross RH</w:t>
      </w:r>
    </w:p>
    <w:p w:rsidR="00B11EB3" w:rsidRDefault="00B11EB3" w:rsidP="00B11EB3"/>
    <w:p w:rsidR="00B11EB3" w:rsidRDefault="00B11EB3" w:rsidP="00B11EB3">
      <w:pPr>
        <w:pStyle w:val="Minicrib"/>
      </w:pPr>
      <w:r>
        <w:t>SCOTTISH ROULETTE  (R32)  Circle</w:t>
      </w:r>
      <w:r>
        <w:tab/>
        <w:t>Zsófia József, 2014</w:t>
      </w:r>
    </w:p>
    <w:p w:rsidR="00B11EB3" w:rsidRPr="00F44641" w:rsidRDefault="00B11EB3" w:rsidP="00B11EB3">
      <w:pPr>
        <w:pStyle w:val="DanceBody"/>
      </w:pPr>
      <w:r>
        <w:t>2 circles, Men on outside facing in, Ladies</w:t>
      </w:r>
      <w:r w:rsidRPr="00F44641">
        <w:t xml:space="preserve"> inside </w:t>
      </w:r>
      <w:r>
        <w:t>facing out</w:t>
      </w:r>
    </w:p>
    <w:p w:rsidR="00B11EB3" w:rsidRDefault="00B11EB3" w:rsidP="00B11EB3">
      <w:pPr>
        <w:pStyle w:val="DanceBody"/>
      </w:pPr>
      <w:r>
        <w:t xml:space="preserve"> 1- 8</w:t>
      </w:r>
      <w:r>
        <w:tab/>
        <w:t>All circle left to face new partner</w:t>
      </w:r>
    </w:p>
    <w:p w:rsidR="00B11EB3" w:rsidRDefault="00B11EB3" w:rsidP="00B11EB3">
      <w:pPr>
        <w:pStyle w:val="DanceBody"/>
      </w:pPr>
      <w:r>
        <w:t xml:space="preserve"> 9-16</w:t>
      </w:r>
      <w:r>
        <w:tab/>
        <w:t>All turn new partner RH; turn LH</w:t>
      </w:r>
    </w:p>
    <w:p w:rsidR="00B11EB3" w:rsidRDefault="00B11EB3" w:rsidP="00B11EB3">
      <w:pPr>
        <w:pStyle w:val="DanceBody"/>
      </w:pPr>
      <w:r>
        <w:t>17-24</w:t>
      </w:r>
      <w:r>
        <w:tab/>
        <w:t>All turn 2H; all dance DoSiDo</w:t>
      </w:r>
    </w:p>
    <w:p w:rsidR="00B11EB3" w:rsidRDefault="00B11EB3" w:rsidP="00B11EB3">
      <w:pPr>
        <w:pStyle w:val="DanceBody"/>
        <w:keepNext w:val="0"/>
      </w:pPr>
      <w:r>
        <w:t>25-32</w:t>
      </w:r>
      <w:r>
        <w:tab/>
        <w:t>Men form arches &amp; dance in, Ladies dance out passing Men RSh, all set turning about to face each other; all repeat 25-28</w:t>
      </w:r>
    </w:p>
    <w:p w:rsidR="00B11EB3" w:rsidRDefault="00B11EB3" w:rsidP="00B11EB3"/>
    <w:p w:rsidR="00B11EB3" w:rsidRDefault="00B11EB3" w:rsidP="00B11EB3">
      <w:pPr>
        <w:pStyle w:val="Minicrib"/>
      </w:pPr>
      <w:r>
        <w:t>THE SCOTTISH WEREWOLF  (J3x32)  3C set</w:t>
      </w:r>
      <w:r>
        <w:tab/>
        <w:t>Denise Sander  Happy to Meet</w:t>
      </w:r>
    </w:p>
    <w:p w:rsidR="00B11EB3" w:rsidRDefault="00B11EB3" w:rsidP="00B11EB3">
      <w:pPr>
        <w:pStyle w:val="DanceBody"/>
      </w:pPr>
      <w:r>
        <w:t xml:space="preserve"> 1- 8</w:t>
      </w:r>
      <w:r>
        <w:tab/>
        <w:t>1s cast &amp; dance down behind own line; turn out &amp; dance up back to place</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1s lead down the middle &amp; back (stay in middle)</w:t>
      </w:r>
    </w:p>
    <w:p w:rsidR="00B11EB3" w:rsidRDefault="00B11EB3" w:rsidP="00B11EB3">
      <w:pPr>
        <w:pStyle w:val="DanceBody"/>
        <w:keepNext w:val="0"/>
      </w:pPr>
      <w:r>
        <w:t>25-32</w:t>
      </w:r>
      <w:r>
        <w:tab/>
        <w:t>1s cast to 3rd place (2s+3s step up 27-28); 1s turn RH.  End 2 3 1</w:t>
      </w:r>
    </w:p>
    <w:p w:rsidR="00B11EB3" w:rsidRDefault="00B11EB3" w:rsidP="00B11EB3"/>
    <w:p w:rsidR="00B11EB3" w:rsidRDefault="00B11EB3" w:rsidP="00B11EB3">
      <w:pPr>
        <w:pStyle w:val="Minicrib"/>
      </w:pPr>
      <w:r>
        <w:t>THE SCOTTS OF TORRISDALE  (R8x32)  3C (4C set)</w:t>
      </w:r>
      <w:r>
        <w:tab/>
        <w:t>Alan Grant (Blairgowrie)</w:t>
      </w:r>
    </w:p>
    <w:p w:rsidR="00B11EB3" w:rsidRPr="00C84C81" w:rsidRDefault="00B11EB3" w:rsidP="00B11EB3">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B11EB3" w:rsidRPr="00C84C81" w:rsidRDefault="00B11EB3" w:rsidP="00B11EB3">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B11EB3" w:rsidRPr="00C84C81" w:rsidRDefault="00B11EB3" w:rsidP="00B11EB3">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B11EB3" w:rsidRPr="00BE794E" w:rsidRDefault="00B11EB3" w:rsidP="00B11EB3">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B11EB3" w:rsidRDefault="00B11EB3" w:rsidP="00B11EB3"/>
    <w:p w:rsidR="00B11EB3" w:rsidRDefault="00B11EB3" w:rsidP="00B11EB3">
      <w:pPr>
        <w:pStyle w:val="Minicrib"/>
      </w:pPr>
      <w:r>
        <w:t>THE SCREAMING EELS  (J8x32)  3C (4C set)</w:t>
      </w:r>
      <w:r>
        <w:tab/>
        <w:t>Linda Mae Dennis  Princess Bride Suite</w:t>
      </w:r>
    </w:p>
    <w:p w:rsidR="00B11EB3" w:rsidRPr="00CE2069" w:rsidRDefault="00B11EB3" w:rsidP="00B11EB3">
      <w:pPr>
        <w:pStyle w:val="DanceBody"/>
      </w:pPr>
      <w:r w:rsidRPr="00CE2069">
        <w:t xml:space="preserve"> 1- 8</w:t>
      </w:r>
      <w:r w:rsidRPr="00CE2069">
        <w:tab/>
        <w:t>1s cross RH, cast, cross RH &amp; cast up, back to place</w:t>
      </w:r>
    </w:p>
    <w:p w:rsidR="00B11EB3" w:rsidRPr="00CE2069" w:rsidRDefault="00B11EB3" w:rsidP="00B11EB3">
      <w:pPr>
        <w:pStyle w:val="DanceBody"/>
      </w:pPr>
      <w:r w:rsidRPr="00CE2069">
        <w:t xml:space="preserve"> 9-16</w:t>
      </w:r>
      <w:r w:rsidRPr="00CE2069">
        <w:tab/>
        <w:t>6 bar mirror reel (1s in/down, 2s out/down, 3s in/up). Bar 15-16 2s+3s pass again RSh to change places while 1s set.  1 3 2</w:t>
      </w:r>
    </w:p>
    <w:p w:rsidR="00B11EB3" w:rsidRPr="00CE2069" w:rsidRDefault="00B11EB3" w:rsidP="00B11EB3">
      <w:pPr>
        <w:pStyle w:val="DanceBody"/>
      </w:pPr>
      <w:r w:rsidRPr="00CE2069">
        <w:t>17-24</w:t>
      </w:r>
      <w:r w:rsidRPr="00CE2069">
        <w:tab/>
        <w:t>1s+3s Se</w:t>
      </w:r>
      <w:r>
        <w:t xml:space="preserve">t </w:t>
      </w:r>
      <w:r w:rsidRPr="00CE2069">
        <w:t>&amp;</w:t>
      </w:r>
      <w:r>
        <w:t xml:space="preserve"> </w:t>
      </w:r>
      <w:r w:rsidRPr="00CE2069">
        <w:t>Rotate</w:t>
      </w:r>
    </w:p>
    <w:p w:rsidR="00B11EB3" w:rsidRDefault="00B11EB3" w:rsidP="00B11EB3">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B11EB3" w:rsidRDefault="00B11EB3" w:rsidP="00B11EB3"/>
    <w:p w:rsidR="00B11EB3" w:rsidRDefault="00B11EB3" w:rsidP="00B11EB3">
      <w:pPr>
        <w:pStyle w:val="Minicrib"/>
      </w:pPr>
      <w:r>
        <w:t>THE SCRIBE  (J8x32)  3C (4C set)</w:t>
      </w:r>
      <w:r>
        <w:tab/>
        <w:t>Roy Goldring  Social Dances 2002 (Leeds 40th Anniv)</w:t>
      </w:r>
    </w:p>
    <w:p w:rsidR="00B11EB3" w:rsidRPr="00184181" w:rsidRDefault="00B11EB3" w:rsidP="00B11EB3">
      <w:pPr>
        <w:pStyle w:val="DanceBody"/>
      </w:pPr>
      <w:r w:rsidRPr="00184181">
        <w:rPr>
          <w:noProof/>
        </w:rPr>
        <w:t>1- 8</w:t>
      </w:r>
      <w:r w:rsidRPr="00184181">
        <w:rPr>
          <w:noProof/>
        </w:rPr>
        <w:tab/>
        <w:t xml:space="preserve">1L+2L change places LH </w:t>
      </w:r>
      <w:r w:rsidRPr="003E356E">
        <w:rPr>
          <w:b/>
          <w:noProof/>
        </w:rPr>
        <w:t>as</w:t>
      </w:r>
      <w:r w:rsidRPr="00184181">
        <w:rPr>
          <w:noProof/>
        </w:rPr>
        <w:t xml:space="preserve"> 1M+2M change RH</w:t>
      </w:r>
      <w:r>
        <w:rPr>
          <w:noProof/>
        </w:rPr>
        <w:t xml:space="preserve">. </w:t>
      </w:r>
      <w:r w:rsidRPr="00184181">
        <w:rPr>
          <w:noProof/>
        </w:rPr>
        <w:t xml:space="preserve">1L+3L change LH </w:t>
      </w:r>
      <w:r>
        <w:rPr>
          <w:b/>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B11EB3" w:rsidRDefault="00B11EB3" w:rsidP="00B11EB3">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B11EB3" w:rsidRPr="003E356E" w:rsidRDefault="00B11EB3" w:rsidP="00B11EB3">
      <w:pPr>
        <w:pStyle w:val="DanceBody"/>
      </w:pPr>
      <w:r>
        <w:tab/>
        <w:t>1s cast 2 places, dance up to top &amp; cast back to 3rd place while 2s dance up to top, cast off &amp; dance back up to the top 2 3 (1)</w:t>
      </w:r>
    </w:p>
    <w:p w:rsidR="00B11EB3" w:rsidRDefault="00B11EB3" w:rsidP="00B11EB3">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B11EB3" w:rsidRPr="00184181" w:rsidRDefault="00B11EB3" w:rsidP="00B11EB3">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B11EB3" w:rsidRDefault="00B11EB3" w:rsidP="00B11EB3">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B11EB3" w:rsidRDefault="00B11EB3" w:rsidP="00B11EB3"/>
    <w:p w:rsidR="00B11EB3" w:rsidRDefault="00B11EB3" w:rsidP="00B11EB3">
      <w:pPr>
        <w:pStyle w:val="Minicrib"/>
      </w:pPr>
      <w:r>
        <w:t>THE SEA CAVES  (R5x32)  5C Set</w:t>
      </w:r>
      <w:r>
        <w:tab/>
        <w:t>J Green  Southern Stars</w:t>
      </w:r>
    </w:p>
    <w:p w:rsidR="00B11EB3" w:rsidRDefault="00B11EB3" w:rsidP="00B11EB3">
      <w:pPr>
        <w:pStyle w:val="DanceBody"/>
      </w:pPr>
      <w:r>
        <w:t xml:space="preserve"> 1- 8</w:t>
      </w:r>
      <w:r>
        <w:tab/>
        <w:t>1s+3s turn RH &amp; cast 1 place, cross LH &amp; cast (Men up, Ladies down) to end facing 3</w:t>
      </w:r>
      <w:r w:rsidRPr="00972EEB">
        <w:t>rd</w:t>
      </w:r>
      <w:r>
        <w:t xml:space="preserve"> corners</w:t>
      </w:r>
    </w:p>
    <w:p w:rsidR="00B11EB3" w:rsidRDefault="00B11EB3" w:rsidP="00B11EB3">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B11EB3" w:rsidRDefault="00B11EB3" w:rsidP="00B11EB3">
      <w:pPr>
        <w:pStyle w:val="DanceBody"/>
      </w:pPr>
      <w:r>
        <w:t>17-24</w:t>
      </w:r>
      <w:r>
        <w:tab/>
        <w:t>1s+3s chase anticlockwise 1/2 way to 4</w:t>
      </w:r>
      <w:r w:rsidRPr="00972EEB">
        <w:t>th</w:t>
      </w:r>
      <w:r>
        <w:t>/2</w:t>
      </w:r>
      <w:r w:rsidRPr="00972EEB">
        <w:t>nd</w:t>
      </w:r>
      <w:r>
        <w:t xml:space="preserve"> places opposite sides</w:t>
      </w:r>
    </w:p>
    <w:p w:rsidR="00B11EB3" w:rsidRDefault="00B11EB3" w:rsidP="00B11EB3">
      <w:pPr>
        <w:pStyle w:val="DanceBody"/>
        <w:keepNext w:val="0"/>
      </w:pPr>
      <w:r>
        <w:t>25-32</w:t>
      </w:r>
      <w:r>
        <w:tab/>
        <w:t>2s+3s</w:t>
      </w:r>
      <w:r w:rsidRPr="007F0D5A">
        <w:rPr>
          <w:b/>
        </w:rPr>
        <w:t xml:space="preserve"> also </w:t>
      </w:r>
      <w:r>
        <w:t>1s+5s (end cpls) dance 1/2 R&amp;L</w:t>
      </w:r>
      <w:r w:rsidRPr="00BA6B4D">
        <w:rPr>
          <w:b/>
        </w:rPr>
        <w:t xml:space="preserve"> while </w:t>
      </w:r>
      <w:r>
        <w:t>4s set &amp; cross RH, 2s+4s+5s (middle cpls) circle 6H round to left 1/2 way to end 3 5 4 2 1</w:t>
      </w:r>
    </w:p>
    <w:p w:rsidR="00B11EB3" w:rsidRDefault="00B11EB3" w:rsidP="00B11EB3"/>
    <w:p w:rsidR="00B11EB3" w:rsidRDefault="00B11EB3" w:rsidP="00B11EB3">
      <w:pPr>
        <w:pStyle w:val="Minicrib"/>
      </w:pPr>
      <w:r>
        <w:t>SEA DOG BAMSE  (M-(S48+R/H48))  Sq.Set</w:t>
      </w:r>
      <w:r>
        <w:tab/>
        <w:t>Elizabeth Neill  RSCDS East Angus</w:t>
      </w:r>
    </w:p>
    <w:p w:rsidR="00B11EB3" w:rsidRDefault="00B11EB3" w:rsidP="00B11EB3">
      <w:pPr>
        <w:pStyle w:val="DanceBody"/>
      </w:pPr>
      <w:r>
        <w:t>Strathspey</w:t>
      </w:r>
    </w:p>
    <w:p w:rsidR="00B11EB3" w:rsidRDefault="00B11EB3" w:rsidP="00B11EB3">
      <w:pPr>
        <w:pStyle w:val="DanceBody"/>
      </w:pPr>
      <w:r>
        <w:t>1- 8</w:t>
      </w:r>
      <w:r>
        <w:tab/>
        <w:t>All face partners to dance Interlocking Reels of 4, all change places RH with partner bars 7 &amp; 8.</w:t>
      </w:r>
    </w:p>
    <w:p w:rsidR="00B11EB3" w:rsidRDefault="00B11EB3" w:rsidP="00B11EB3">
      <w:pPr>
        <w:pStyle w:val="DanceBody"/>
      </w:pPr>
      <w:r>
        <w:t xml:space="preserve"> 9-12</w:t>
      </w:r>
      <w:r>
        <w:tab/>
        <w:t>All Set+Link, Men finish facing out.</w:t>
      </w:r>
    </w:p>
    <w:p w:rsidR="00B11EB3" w:rsidRDefault="00B11EB3" w:rsidP="00B11EB3">
      <w:pPr>
        <w:pStyle w:val="DanceBody"/>
      </w:pPr>
      <w:r>
        <w:t>13-16</w:t>
      </w:r>
      <w:r>
        <w:tab/>
        <w:t xml:space="preserve">Ladies dance LH across </w:t>
      </w:r>
      <w:r w:rsidRPr="00C078C4">
        <w:rPr>
          <w:b/>
        </w:rPr>
        <w:t>while</w:t>
      </w:r>
      <w:r>
        <w:t xml:space="preserve"> Men dance clockwise 1/2 way round.  Ladies dance out while Men dance in, passing LSh.</w:t>
      </w:r>
    </w:p>
    <w:p w:rsidR="00B11EB3" w:rsidRDefault="00B11EB3" w:rsidP="00B11EB3">
      <w:pPr>
        <w:pStyle w:val="DanceBody"/>
      </w:pPr>
      <w:r>
        <w:t>17-24</w:t>
      </w:r>
      <w:r>
        <w:tab/>
        <w:t xml:space="preserve">Men dance RH across </w:t>
      </w:r>
      <w:r w:rsidRPr="00C078C4">
        <w:rPr>
          <w:b/>
        </w:rPr>
        <w:t>while</w:t>
      </w:r>
      <w:r>
        <w:t xml:space="preserve"> Ladies dance anticlockwise 1/2 way round.  Finish facing partners opposite original places, men with backs to the centre.  All turn partners LH.</w:t>
      </w:r>
    </w:p>
    <w:p w:rsidR="00B11EB3" w:rsidRDefault="00B11EB3" w:rsidP="00B11EB3">
      <w:pPr>
        <w:pStyle w:val="DanceBody"/>
      </w:pPr>
      <w:r>
        <w:t>25-32</w:t>
      </w:r>
      <w:r>
        <w:tab/>
        <w:t>All dance Double LSh Reels of 4 (RH across 1/2 way in middle), finish Men retaining RH across in the centre joining NH with partners, all facing clockwise.</w:t>
      </w:r>
    </w:p>
    <w:p w:rsidR="00B11EB3" w:rsidRDefault="00B11EB3" w:rsidP="00B11EB3">
      <w:pPr>
        <w:pStyle w:val="DanceBody"/>
      </w:pPr>
      <w:r>
        <w:t>33-36</w:t>
      </w:r>
      <w:r>
        <w:tab/>
        <w:t>All dance 1/2 way round, Men bringing partners round to face in original positions, with partner on the left.</w:t>
      </w:r>
    </w:p>
    <w:p w:rsidR="00B11EB3" w:rsidRDefault="00B11EB3" w:rsidP="00B11EB3">
      <w:pPr>
        <w:pStyle w:val="DanceBody"/>
      </w:pPr>
      <w:r>
        <w:t>37-40</w:t>
      </w:r>
      <w:r>
        <w:tab/>
        <w:t>All set to partners and change places RH.  (All dancers in original places)</w:t>
      </w:r>
    </w:p>
    <w:p w:rsidR="00B11EB3" w:rsidRDefault="00B11EB3" w:rsidP="00B11EB3">
      <w:pPr>
        <w:pStyle w:val="DanceBody"/>
      </w:pPr>
      <w:r>
        <w:t>41-48</w:t>
      </w:r>
      <w:r>
        <w:tab/>
        <w:t>Circle 8 hands round and back.</w:t>
      </w:r>
    </w:p>
    <w:p w:rsidR="00B11EB3" w:rsidRDefault="00B11EB3" w:rsidP="00B11EB3">
      <w:pPr>
        <w:pStyle w:val="DanceBody"/>
        <w:keepNext w:val="0"/>
      </w:pPr>
      <w:r>
        <w:t>49-96</w:t>
      </w:r>
      <w:r>
        <w:tab/>
        <w:t>Repeat bars 1-48 in Reel or Hornpipe time.</w:t>
      </w:r>
    </w:p>
    <w:p w:rsidR="00B11EB3" w:rsidRDefault="00B11EB3" w:rsidP="00B11EB3"/>
    <w:p w:rsidR="00B11EB3" w:rsidRDefault="00B11EB3" w:rsidP="00B11EB3">
      <w:pPr>
        <w:pStyle w:val="Minicrib"/>
        <w:rPr>
          <w:lang w:val="en-US"/>
        </w:rPr>
      </w:pPr>
      <w:r>
        <w:rPr>
          <w:lang w:val="en-US"/>
        </w:rPr>
        <w:t>SEA TANGLE OF SKYE  (S8x32)  2C (4C set)</w:t>
      </w:r>
      <w:r>
        <w:rPr>
          <w:lang w:val="en-US"/>
        </w:rPr>
        <w:tab/>
        <w:t>Liz Donaldson  Dances of an Island Clan</w:t>
      </w:r>
    </w:p>
    <w:p w:rsidR="00B11EB3" w:rsidRDefault="00B11EB3" w:rsidP="00B11EB3">
      <w:pPr>
        <w:pStyle w:val="DanceBody"/>
      </w:pPr>
      <w:r>
        <w:t xml:space="preserve"> 1- 8</w:t>
      </w:r>
      <w:r>
        <w:tab/>
        <w:t>1s lead down, 1/2 turn RH, lead up &amp; 1/2 turn RH</w:t>
      </w:r>
    </w:p>
    <w:p w:rsidR="00B11EB3" w:rsidRDefault="00B11EB3" w:rsidP="00B11EB3">
      <w:pPr>
        <w:pStyle w:val="DanceBody"/>
      </w:pPr>
      <w:r>
        <w:t xml:space="preserve"> 9-16</w:t>
      </w:r>
      <w:r>
        <w:tab/>
        <w:t>1s+2s dance RH across, dance LH across for 2 bars &amp; 2M+1M</w:t>
      </w:r>
      <w:r w:rsidRPr="007F0D5A">
        <w:rPr>
          <w:b/>
        </w:rPr>
        <w:t xml:space="preserve"> also </w:t>
      </w:r>
      <w:r>
        <w:t>2L+1L 1/2 turn LH on sides</w:t>
      </w:r>
    </w:p>
    <w:p w:rsidR="00B11EB3" w:rsidRDefault="00B11EB3" w:rsidP="00B11EB3">
      <w:pPr>
        <w:pStyle w:val="DanceBody"/>
      </w:pPr>
      <w:r>
        <w:t>17-24</w:t>
      </w:r>
      <w:r>
        <w:tab/>
        <w:t>1s+2s set, turn partner 2H; 1s+2s circle 4H round to left</w:t>
      </w:r>
    </w:p>
    <w:p w:rsidR="00B11EB3" w:rsidRDefault="00B11EB3" w:rsidP="00B11EB3">
      <w:pPr>
        <w:pStyle w:val="DanceBody"/>
        <w:keepNext w:val="0"/>
      </w:pPr>
      <w:r>
        <w:t>25-32</w:t>
      </w:r>
      <w:r>
        <w:tab/>
        <w:t>1s+2s face in diagonally, Petronella turn 1 place to right &amp; dance RH across 1/2 way; Petronella turn to right 1 place &amp; dance 1/2 LH across.  2 1</w:t>
      </w:r>
    </w:p>
    <w:p w:rsidR="00B11EB3" w:rsidRDefault="00B11EB3" w:rsidP="00B11EB3"/>
    <w:p w:rsidR="00B11EB3" w:rsidRDefault="00B11EB3" w:rsidP="00B11EB3">
      <w:pPr>
        <w:pStyle w:val="Minicrib"/>
      </w:pPr>
      <w:r>
        <w:t>SEA-HORSE FROLIC  (J4x32)  4C set</w:t>
      </w:r>
      <w:r>
        <w:tab/>
        <w:t>Heinz Duewell  Hunter Valley Bk</w:t>
      </w:r>
    </w:p>
    <w:p w:rsidR="00B11EB3" w:rsidRPr="003964B5" w:rsidRDefault="00B11EB3" w:rsidP="00B11EB3">
      <w:pPr>
        <w:pStyle w:val="DanceBody"/>
      </w:pPr>
      <w:r w:rsidRPr="003964B5">
        <w:t xml:space="preserve"> 1- 8</w:t>
      </w:r>
      <w:r w:rsidRPr="003964B5">
        <w:tab/>
        <w:t>1s+3s dance down 1 place &amp; cast up back to place; 1s+3s set &amp; cross RH with partner</w:t>
      </w:r>
    </w:p>
    <w:p w:rsidR="00B11EB3" w:rsidRPr="003964B5" w:rsidRDefault="00B11EB3" w:rsidP="00B11EB3">
      <w:pPr>
        <w:pStyle w:val="DanceBody"/>
      </w:pPr>
      <w:r w:rsidRPr="003964B5">
        <w:t xml:space="preserve"> 9-16</w:t>
      </w:r>
      <w:r w:rsidRPr="003964B5">
        <w:tab/>
        <w:t>1s+2s</w:t>
      </w:r>
      <w:r w:rsidRPr="003964B5">
        <w:rPr>
          <w:b/>
        </w:rPr>
        <w:t xml:space="preserve"> also</w:t>
      </w:r>
      <w:r w:rsidRPr="003964B5">
        <w:t xml:space="preserve"> 3s+4s set &amp; dance 1/2 RH across; 1s+4s set &amp; dance 1/2 LH across. (2) 4 (1) 3</w:t>
      </w:r>
    </w:p>
    <w:p w:rsidR="00B11EB3" w:rsidRPr="003964B5" w:rsidRDefault="00B11EB3" w:rsidP="00B11EB3">
      <w:pPr>
        <w:pStyle w:val="DanceBody"/>
      </w:pPr>
      <w:r w:rsidRPr="003964B5">
        <w:t>17-24</w:t>
      </w:r>
      <w:r w:rsidRPr="003964B5">
        <w:tab/>
        <w:t>2s+1s lead down 1 place, cross to own side &amp; cast up 1 place, all dance DoSiDo with partner to end 2 4 1 3</w:t>
      </w:r>
    </w:p>
    <w:p w:rsidR="00B11EB3" w:rsidRPr="003964B5" w:rsidRDefault="00B11EB3" w:rsidP="00B11EB3">
      <w:pPr>
        <w:pStyle w:val="DanceBody"/>
        <w:keepNext w:val="0"/>
      </w:pPr>
      <w:r w:rsidRPr="003964B5">
        <w:t>25-32</w:t>
      </w:r>
      <w:r w:rsidRPr="003964B5">
        <w:tab/>
        <w:t xml:space="preserve">2s+4s </w:t>
      </w:r>
      <w:r w:rsidRPr="003964B5">
        <w:rPr>
          <w:b/>
        </w:rPr>
        <w:t>also</w:t>
      </w:r>
      <w:r w:rsidRPr="003964B5">
        <w:t xml:space="preserve"> 1s+3s dance R&amp;L</w:t>
      </w:r>
    </w:p>
    <w:p w:rsidR="00B11EB3" w:rsidRDefault="00B11EB3" w:rsidP="00B11EB3"/>
    <w:p w:rsidR="00B11EB3" w:rsidRDefault="00B11EB3" w:rsidP="00B11EB3">
      <w:pPr>
        <w:pStyle w:val="Minicrib"/>
      </w:pPr>
      <w:r>
        <w:t>SEAGREEN  (S3x32)  3C set</w:t>
      </w:r>
      <w:r>
        <w:tab/>
        <w:t>John Drewry  Brodie Bk</w:t>
      </w:r>
    </w:p>
    <w:p w:rsidR="00B11EB3" w:rsidRDefault="00B11EB3" w:rsidP="00B11EB3">
      <w:pPr>
        <w:pStyle w:val="DanceBody"/>
      </w:pPr>
      <w:r>
        <w:t xml:space="preserve"> 1- 8</w:t>
      </w:r>
      <w:r>
        <w:tab/>
        <w:t>All set, 1M &amp; 3L petronella turn into centre (BtoB position), dance out thru partner's place &amp; cast to R into each others place</w:t>
      </w:r>
      <w:r w:rsidRPr="00BA6B4D">
        <w:rPr>
          <w:b/>
        </w:rPr>
        <w:t xml:space="preserve"> while </w:t>
      </w:r>
      <w:r>
        <w:t>1L &amp; 3M cast down/up to opp end, petronella turn into centre (BtoB position) &amp; dance out to opp sides (3) 2 (1)</w:t>
      </w:r>
    </w:p>
    <w:p w:rsidR="00B11EB3" w:rsidRDefault="00B11EB3" w:rsidP="00B11EB3">
      <w:pPr>
        <w:pStyle w:val="DanceBody"/>
      </w:pPr>
      <w:r>
        <w:t xml:space="preserve"> 9-16</w:t>
      </w:r>
      <w:r>
        <w:tab/>
        <w:t>All set, circle 6H round to left for 3 steps, dance in on 4</w:t>
      </w:r>
      <w:r w:rsidRPr="00972EEB">
        <w:t>th</w:t>
      </w:r>
      <w:r>
        <w:t xml:space="preserve"> step &amp; turn to right to dance round clockwise to (3) 2 (1)</w:t>
      </w:r>
    </w:p>
    <w:p w:rsidR="00B11EB3" w:rsidRDefault="00B11EB3" w:rsidP="00B11EB3">
      <w:pPr>
        <w:pStyle w:val="DanceBody"/>
      </w:pPr>
      <w:r>
        <w:t>17-24</w:t>
      </w:r>
      <w:r>
        <w:tab/>
        <w:t>Repeat bars 1- 8 with 1s+3s changing back to original places  1 2 3</w:t>
      </w:r>
    </w:p>
    <w:p w:rsidR="00B11EB3" w:rsidRDefault="00B11EB3" w:rsidP="00B11EB3">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B11EB3" w:rsidRDefault="00B11EB3" w:rsidP="00B11EB3"/>
    <w:p w:rsidR="00B11EB3" w:rsidRDefault="00B11EB3" w:rsidP="00B11EB3">
      <w:pPr>
        <w:pStyle w:val="Minicrib"/>
      </w:pPr>
      <w:r>
        <w:t>THE SEAGULL  (J8x32)  3C (4C set)</w:t>
      </w:r>
      <w:r>
        <w:tab/>
        <w:t>MMM 2</w:t>
      </w:r>
    </w:p>
    <w:p w:rsidR="00B11EB3" w:rsidRDefault="00B11EB3" w:rsidP="00B11EB3">
      <w:pPr>
        <w:pStyle w:val="DanceBody"/>
      </w:pPr>
      <w:r>
        <w:t xml:space="preserve"> 1- 8</w:t>
      </w:r>
      <w:r>
        <w:tab/>
        <w:t>1s turn RH, cast 1 place, turn LH &amp; cast to 3</w:t>
      </w:r>
      <w:r w:rsidRPr="00972EEB">
        <w:t>rd</w:t>
      </w:r>
      <w:r>
        <w:t xml:space="preserve"> places</w:t>
      </w:r>
    </w:p>
    <w:p w:rsidR="00B11EB3" w:rsidRDefault="00B11EB3" w:rsidP="00B11EB3">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B11EB3" w:rsidRDefault="00B11EB3" w:rsidP="00B11EB3">
      <w:pPr>
        <w:pStyle w:val="DanceBody"/>
      </w:pPr>
      <w:r>
        <w:t>17-24</w:t>
      </w:r>
      <w:r>
        <w:tab/>
        <w:t>1s+3s circle 4H round &amp; back</w:t>
      </w:r>
    </w:p>
    <w:p w:rsidR="00B11EB3" w:rsidRDefault="00B11EB3" w:rsidP="00B11EB3">
      <w:pPr>
        <w:pStyle w:val="DanceBody"/>
        <w:keepNext w:val="0"/>
      </w:pPr>
      <w:r>
        <w:t>25-32</w:t>
      </w:r>
      <w:r>
        <w:tab/>
        <w:t>2s+1s Promenade</w:t>
      </w:r>
    </w:p>
    <w:p w:rsidR="00B11EB3" w:rsidRDefault="00B11EB3" w:rsidP="00B11EB3"/>
    <w:p w:rsidR="00B11EB3" w:rsidRDefault="00B11EB3" w:rsidP="00B11EB3">
      <w:pPr>
        <w:pStyle w:val="Minicrib"/>
      </w:pPr>
      <w:r>
        <w:t>THE SEAGULLS @ SAWTELL  (R4x32)  4C set</w:t>
      </w:r>
      <w:r>
        <w:tab/>
        <w:t>Gaye Collin, 2021</w:t>
      </w:r>
    </w:p>
    <w:p w:rsidR="00B11EB3" w:rsidRDefault="00B11EB3" w:rsidP="00B11EB3">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B11EB3" w:rsidRDefault="00B11EB3" w:rsidP="00B11EB3">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rPr>
        <w:t>but</w:t>
      </w:r>
      <w:r w:rsidRPr="0013483B">
        <w:t xml:space="preserve"> when 1M reaches top</w:t>
      </w:r>
      <w:r>
        <w:t xml:space="preserve"> &amp; 3L</w:t>
      </w:r>
      <w:r w:rsidRPr="0013483B">
        <w:t xml:space="preserve"> reaches bottom they curve int</w:t>
      </w:r>
      <w:r>
        <w:t>o their partners' places, partners follow to finish opposite</w:t>
      </w:r>
    </w:p>
    <w:p w:rsidR="00B11EB3" w:rsidRDefault="00B11EB3" w:rsidP="00B11EB3">
      <w:pPr>
        <w:pStyle w:val="DanceBody"/>
      </w:pPr>
      <w:r>
        <w:t>15-16</w:t>
      </w:r>
      <w:r>
        <w:tab/>
        <w:t>1s+3s 1/2 turn partner RH back to original places</w:t>
      </w:r>
    </w:p>
    <w:p w:rsidR="00B11EB3" w:rsidRDefault="00B11EB3" w:rsidP="00B11EB3">
      <w:pPr>
        <w:pStyle w:val="DanceBody"/>
      </w:pPr>
      <w:r>
        <w:t>17-24</w:t>
      </w:r>
      <w:r>
        <w:tab/>
        <w:t>1s+2s Set+Link (1M no polite turn but faces out/down); 1s+3s turn LH.  2 1 3</w:t>
      </w:r>
    </w:p>
    <w:p w:rsidR="00B11EB3" w:rsidRPr="0013483B" w:rsidRDefault="00B11EB3" w:rsidP="00B11EB3">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B11EB3" w:rsidRDefault="00B11EB3" w:rsidP="00B11EB3"/>
    <w:p w:rsidR="00B11EB3" w:rsidRDefault="00B11EB3" w:rsidP="00B11EB3">
      <w:pPr>
        <w:pStyle w:val="Minicrib"/>
      </w:pPr>
      <w:r>
        <w:t>SEALED WITH A KISS  (S3x32)  3C Set</w:t>
      </w:r>
      <w:r>
        <w:tab/>
        <w:t>Aidan McElduff  Sydney Down Under</w:t>
      </w:r>
    </w:p>
    <w:p w:rsidR="00B11EB3" w:rsidRDefault="00B11EB3" w:rsidP="00B11EB3">
      <w:pPr>
        <w:pStyle w:val="DanceBody"/>
      </w:pPr>
      <w:r>
        <w:t xml:space="preserve"> 1- 8</w:t>
      </w:r>
      <w:r>
        <w:tab/>
        <w:t>All set &amp; turn partner 2H; All circle 6H 1/2 round to left, pull back RSh to end in centre, BtoB with partner facing opp side</w:t>
      </w:r>
    </w:p>
    <w:p w:rsidR="00B11EB3" w:rsidRDefault="00B11EB3" w:rsidP="00B11EB3">
      <w:pPr>
        <w:pStyle w:val="DanceBody"/>
      </w:pPr>
      <w:r>
        <w:t xml:space="preserve"> 9-16</w:t>
      </w:r>
      <w:r>
        <w:tab/>
        <w:t>All set, dance out to partner's side, chase clockwise back to original place &amp; set</w:t>
      </w:r>
    </w:p>
    <w:p w:rsidR="00B11EB3" w:rsidRDefault="00B11EB3" w:rsidP="00B11EB3">
      <w:pPr>
        <w:pStyle w:val="DanceBody"/>
      </w:pPr>
      <w:r>
        <w:t>17-24</w:t>
      </w:r>
      <w:r>
        <w:tab/>
        <w:t>1s cross down to dance reels of 3 on opp sides (2s out/up).  (1) 2 3</w:t>
      </w:r>
    </w:p>
    <w:p w:rsidR="00B11EB3" w:rsidRDefault="00B11EB3" w:rsidP="00B11EB3">
      <w:pPr>
        <w:pStyle w:val="DanceBody"/>
      </w:pPr>
      <w:r>
        <w:t>25-28</w:t>
      </w:r>
      <w:r>
        <w:tab/>
        <w:t>1s+2s change places (1M+2L LH, 1L+2M RH), 1s+3s change places giving other hand</w:t>
      </w:r>
    </w:p>
    <w:p w:rsidR="00B11EB3" w:rsidRDefault="00B11EB3" w:rsidP="00B11EB3">
      <w:pPr>
        <w:pStyle w:val="DanceBody"/>
        <w:keepNext w:val="0"/>
      </w:pPr>
      <w:r>
        <w:t>29-32</w:t>
      </w:r>
      <w:r>
        <w:tab/>
        <w:t>1s 1/2 turn 2H, pull back RSh &amp; cast to 3rd place own side.  2 3 1</w:t>
      </w:r>
    </w:p>
    <w:p w:rsidR="00B11EB3" w:rsidRDefault="00B11EB3" w:rsidP="00B11EB3"/>
    <w:p w:rsidR="00B11EB3" w:rsidRDefault="00B11EB3" w:rsidP="00B11EB3">
      <w:pPr>
        <w:pStyle w:val="Minicrib"/>
      </w:pPr>
      <w:r>
        <w:t>SEANN TRIUBHAS WILLICHAN  (S8x32)  2C (4C set)</w:t>
      </w:r>
      <w:r>
        <w:tab/>
        <w:t>Thomas Wilson (18C)  RSCDS Bk 27</w:t>
      </w:r>
    </w:p>
    <w:p w:rsidR="00B11EB3" w:rsidRDefault="00B11EB3" w:rsidP="00B11EB3">
      <w:pPr>
        <w:pStyle w:val="DanceBody"/>
      </w:pPr>
      <w:r>
        <w:t xml:space="preserve"> 1- 8</w:t>
      </w:r>
      <w:r>
        <w:tab/>
        <w:t>1s cast &amp; dance down behind own lines, turn outwards &amp; dance back to top</w:t>
      </w:r>
    </w:p>
    <w:p w:rsidR="00B11EB3" w:rsidRDefault="00B11EB3" w:rsidP="00B11EB3">
      <w:pPr>
        <w:pStyle w:val="DanceBody"/>
      </w:pPr>
      <w:r>
        <w:t xml:space="preserve"> 9-16</w:t>
      </w:r>
      <w:r>
        <w:tab/>
        <w:t>1L+2M set &amp; change places RH</w:t>
      </w:r>
      <w:r w:rsidRPr="00BA6B4D">
        <w:rPr>
          <w:b/>
        </w:rPr>
        <w:t xml:space="preserve"> while </w:t>
      </w:r>
      <w:r>
        <w:t>1M+2L change places RH &amp; set; repeat</w:t>
      </w:r>
    </w:p>
    <w:p w:rsidR="00B11EB3" w:rsidRDefault="00B11EB3" w:rsidP="00B11EB3">
      <w:pPr>
        <w:pStyle w:val="DanceBody"/>
      </w:pPr>
      <w:r>
        <w:t>17-24</w:t>
      </w:r>
      <w:r>
        <w:tab/>
        <w:t>1s lead down for 2 steps, turn RH, lead up to top &amp; cast to 2</w:t>
      </w:r>
      <w:r w:rsidRPr="00972EEB">
        <w:t>nd</w:t>
      </w:r>
      <w:r>
        <w:t xml:space="preserve"> place</w:t>
      </w:r>
    </w:p>
    <w:p w:rsidR="00B11EB3" w:rsidRDefault="00B11EB3" w:rsidP="00B11EB3">
      <w:pPr>
        <w:pStyle w:val="DanceBody"/>
        <w:keepNext w:val="0"/>
      </w:pPr>
      <w:r>
        <w:t>25-32</w:t>
      </w:r>
      <w:r>
        <w:tab/>
        <w:t>2s+1s set &amp; turn partner 2H opening out to circle 4H round to left</w:t>
      </w:r>
    </w:p>
    <w:p w:rsidR="00B11EB3" w:rsidRDefault="00B11EB3" w:rsidP="00B11EB3"/>
    <w:p w:rsidR="00B11EB3" w:rsidRDefault="00B11EB3" w:rsidP="00B11EB3">
      <w:pPr>
        <w:pStyle w:val="Minicrib"/>
      </w:pPr>
      <w:r>
        <w:t>SEARCHING THE ARCHIVES  (R3x32)  3C set</w:t>
      </w:r>
      <w:r>
        <w:tab/>
        <w:t>Evelyn Brown  Ness House 2</w:t>
      </w:r>
    </w:p>
    <w:p w:rsidR="00B11EB3" w:rsidRPr="00E854A3" w:rsidRDefault="00B11EB3" w:rsidP="00B11EB3">
      <w:pPr>
        <w:pStyle w:val="DanceBody"/>
      </w:pPr>
      <w:r w:rsidRPr="00E854A3">
        <w:t xml:space="preserve"> 1- 8</w:t>
      </w:r>
      <w:r w:rsidRPr="00E854A3">
        <w:tab/>
        <w:t>1s dance Inveran Reels with 2s+3s</w:t>
      </w:r>
    </w:p>
    <w:p w:rsidR="00B11EB3" w:rsidRPr="00E854A3" w:rsidRDefault="00B11EB3" w:rsidP="00B11EB3">
      <w:pPr>
        <w:pStyle w:val="DanceBody"/>
      </w:pPr>
      <w:r w:rsidRPr="00E854A3">
        <w:t xml:space="preserve"> 9-16</w:t>
      </w:r>
      <w:r w:rsidRPr="00E854A3">
        <w:tab/>
        <w:t>2s dance RH across (Lady with 1s &amp; Man with 3s), 2s pass RSh &amp; dance LH across with other couple</w:t>
      </w:r>
    </w:p>
    <w:p w:rsidR="00B11EB3" w:rsidRPr="00E854A3" w:rsidRDefault="00B11EB3" w:rsidP="00B11EB3">
      <w:pPr>
        <w:pStyle w:val="DanceBody"/>
      </w:pPr>
      <w:r w:rsidRPr="00E854A3">
        <w:t>17-24</w:t>
      </w:r>
      <w:r w:rsidRPr="00E854A3">
        <w:tab/>
        <w:t>All chase anticlockwise 1/2 way, all set &amp; cross RH with 2s &amp; 1s remaining in centre for…</w:t>
      </w:r>
    </w:p>
    <w:p w:rsidR="00B11EB3" w:rsidRPr="00E854A3" w:rsidRDefault="00B11EB3" w:rsidP="00B11EB3">
      <w:pPr>
        <w:pStyle w:val="DanceBody"/>
        <w:keepNext w:val="0"/>
      </w:pPr>
      <w:r w:rsidRPr="00E854A3">
        <w:t>25-32</w:t>
      </w:r>
      <w:r w:rsidRPr="00E854A3">
        <w:tab/>
        <w:t>2s+1s dance Poussette.  3 1 2</w:t>
      </w:r>
    </w:p>
    <w:p w:rsidR="00B11EB3" w:rsidRDefault="00B11EB3" w:rsidP="00B11EB3"/>
    <w:p w:rsidR="00B11EB3" w:rsidRDefault="00B11EB3" w:rsidP="00B11EB3">
      <w:pPr>
        <w:pStyle w:val="Minicrib"/>
      </w:pPr>
      <w:r>
        <w:t>SEASONS END  (R4x32)  4C set</w:t>
      </w:r>
      <w:r>
        <w:tab/>
        <w:t>Ian Barbour  Set &amp; Cast Off Vol 3</w:t>
      </w:r>
    </w:p>
    <w:p w:rsidR="00B11EB3" w:rsidRDefault="00B11EB3" w:rsidP="00B11EB3">
      <w:pPr>
        <w:pStyle w:val="DanceBody"/>
      </w:pPr>
      <w:r>
        <w:t>2s &amp; 4s start on opp sides</w:t>
      </w:r>
    </w:p>
    <w:p w:rsidR="00B11EB3" w:rsidRDefault="00B11EB3" w:rsidP="00B11EB3">
      <w:pPr>
        <w:pStyle w:val="DanceBody"/>
      </w:pPr>
      <w:r>
        <w:t xml:space="preserve"> 1- 8</w:t>
      </w:r>
      <w:r>
        <w:tab/>
        <w:t xml:space="preserve">1s dance Fig 8 round 2s (1s lead down &amp; cross to start) </w:t>
      </w:r>
      <w:r>
        <w:rPr>
          <w:b/>
        </w:rPr>
        <w:t>while</w:t>
      </w:r>
      <w:r>
        <w:t xml:space="preserve"> 3s dance similar Fig 8 round 4s</w:t>
      </w:r>
    </w:p>
    <w:p w:rsidR="00B11EB3" w:rsidRDefault="00B11EB3" w:rsidP="00B11EB3">
      <w:pPr>
        <w:pStyle w:val="DanceBody"/>
      </w:pPr>
      <w:r>
        <w:t xml:space="preserve"> 9-16</w:t>
      </w:r>
      <w:r>
        <w:tab/>
        <w:t xml:space="preserve">1s+3s  dance R&amp;L (across) </w:t>
      </w:r>
      <w:r>
        <w:rPr>
          <w:b/>
        </w:rPr>
        <w:t>while</w:t>
      </w:r>
      <w:r>
        <w:t xml:space="preserve"> 2s+4s set to partners &amp; dance 3/4 L&amp;R (left hand cross to start). 1 (4) 3 (2)</w:t>
      </w:r>
    </w:p>
    <w:p w:rsidR="00B11EB3" w:rsidRPr="00B934C8" w:rsidRDefault="00B11EB3" w:rsidP="00B11EB3">
      <w:pPr>
        <w:pStyle w:val="DanceBody"/>
      </w:pPr>
      <w:r>
        <w:t>17-20</w:t>
      </w:r>
      <w:r>
        <w:tab/>
        <w:t xml:space="preserve">1s+4s &amp; 3s+2s turn RH on side, 4s+3s turn LH on sides </w:t>
      </w:r>
      <w:r>
        <w:rPr>
          <w:b/>
        </w:rPr>
        <w:t>while</w:t>
      </w:r>
      <w:r>
        <w:t xml:space="preserve"> 1s+2s turn partners LH. 1s face 4s &amp; 3s face 2s on sides</w:t>
      </w:r>
    </w:p>
    <w:p w:rsidR="00B11EB3" w:rsidRDefault="00B11EB3" w:rsidP="00B11EB3">
      <w:pPr>
        <w:pStyle w:val="DanceBody"/>
      </w:pPr>
      <w:r>
        <w:t>21-24</w:t>
      </w:r>
      <w:r>
        <w:tab/>
        <w:t>1s+4s+3s+2s dance Grand Chain 1/2 round (1 step per hand). 2 (3) 4 (1)</w:t>
      </w:r>
    </w:p>
    <w:p w:rsidR="00B11EB3" w:rsidRPr="00A11450"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SEATTLE LANDING  (S3x32)  3C</w:t>
      </w:r>
      <w:r>
        <w:tab/>
        <w:t>Elinor M Vandegrift, 1998</w:t>
      </w:r>
    </w:p>
    <w:p w:rsidR="00B11EB3" w:rsidRDefault="00B11EB3" w:rsidP="00B11EB3">
      <w:pPr>
        <w:pStyle w:val="DanceBody"/>
      </w:pPr>
      <w:r>
        <w:t xml:space="preserve"> 1- 8</w:t>
      </w:r>
      <w:r>
        <w:tab/>
        <w:t>1s dance Fig 8 on own side (in/down to start, giving hands)</w:t>
      </w:r>
    </w:p>
    <w:p w:rsidR="00B11EB3" w:rsidRDefault="00B11EB3" w:rsidP="00B11EB3">
      <w:pPr>
        <w:pStyle w:val="DanceBody"/>
      </w:pPr>
      <w:r>
        <w:t xml:space="preserve"> 9-16</w:t>
      </w:r>
      <w:r>
        <w:tab/>
        <w:t>1s followed by 2s &amp; 3s lead down, 2s &amp; 3s separate, 1s lead up followed by 3s &amp; 2s.  All remain in centre ready for …</w:t>
      </w:r>
    </w:p>
    <w:p w:rsidR="00B11EB3" w:rsidRDefault="00B11EB3" w:rsidP="00B11EB3">
      <w:pPr>
        <w:pStyle w:val="DanceBody"/>
      </w:pPr>
      <w:r>
        <w:t>17-24</w:t>
      </w:r>
      <w:r>
        <w:tab/>
        <w:t>1s+3s+2s dance Allemande</w:t>
      </w:r>
    </w:p>
    <w:p w:rsidR="00B11EB3" w:rsidRDefault="00B11EB3" w:rsidP="00B11EB3">
      <w:pPr>
        <w:pStyle w:val="DanceBody"/>
        <w:keepNext w:val="0"/>
      </w:pPr>
      <w:r>
        <w:t>25-32</w:t>
      </w:r>
      <w:r>
        <w:tab/>
        <w:t>2s+3s+1s circle 6H round &amp; back.  2 3 1</w:t>
      </w:r>
    </w:p>
    <w:p w:rsidR="00B11EB3" w:rsidRDefault="00B11EB3" w:rsidP="00B11EB3"/>
    <w:p w:rsidR="00B11EB3" w:rsidRDefault="00B11EB3" w:rsidP="00B11EB3">
      <w:pPr>
        <w:pStyle w:val="Minicrib"/>
      </w:pPr>
      <w:r>
        <w:t>SECOND CITY STRATHSPEY  (S8x32)  3C (4C set)</w:t>
      </w:r>
      <w:r>
        <w:tab/>
        <w:t>Gillian Jennings  Birmingham Diamond Jubilee Bk</w:t>
      </w:r>
    </w:p>
    <w:p w:rsidR="00B11EB3" w:rsidRPr="0064240F" w:rsidRDefault="00B11EB3" w:rsidP="00B11EB3">
      <w:pPr>
        <w:pStyle w:val="DanceBody"/>
      </w:pPr>
      <w:r w:rsidRPr="0064240F">
        <w:t xml:space="preserve"> 1- 4</w:t>
      </w:r>
      <w:r w:rsidRPr="0064240F">
        <w:tab/>
        <w:t xml:space="preserve">1s+2s+3s set &amp; </w:t>
      </w:r>
      <w:r>
        <w:t xml:space="preserve">1/2 </w:t>
      </w:r>
      <w:r w:rsidRPr="0064240F">
        <w:t xml:space="preserve">turn </w:t>
      </w:r>
      <w:r>
        <w:t>partners 2H to face up</w:t>
      </w:r>
    </w:p>
    <w:p w:rsidR="00B11EB3" w:rsidRPr="0064240F" w:rsidRDefault="00B11EB3" w:rsidP="00B11EB3">
      <w:pPr>
        <w:pStyle w:val="DanceBody"/>
      </w:pPr>
      <w:r w:rsidRPr="0064240F">
        <w:t xml:space="preserve"> 5- 8</w:t>
      </w:r>
      <w:r w:rsidRPr="0064240F">
        <w:tab/>
        <w:t>1s followed by 2s+3s</w:t>
      </w:r>
      <w:r>
        <w:t xml:space="preserve"> dance up, cast to 3rd pl &amp; 1s dance </w:t>
      </w:r>
      <w:r w:rsidRPr="0064240F">
        <w:t>up to face 1st corners</w:t>
      </w:r>
      <w:r w:rsidRPr="0064240F">
        <w:rPr>
          <w:b/>
        </w:rPr>
        <w:t xml:space="preserve"> while </w:t>
      </w:r>
      <w:r w:rsidRPr="0064240F">
        <w:t>2s cross up &amp; cast to 3rd pl</w:t>
      </w:r>
      <w:r w:rsidRPr="0064240F">
        <w:rPr>
          <w:b/>
        </w:rPr>
        <w:t xml:space="preserve"> </w:t>
      </w:r>
      <w:r>
        <w:rPr>
          <w:b/>
        </w:rPr>
        <w:t>&amp;</w:t>
      </w:r>
      <w:r w:rsidRPr="0064240F">
        <w:rPr>
          <w:b/>
        </w:rPr>
        <w:t xml:space="preserve"> </w:t>
      </w:r>
      <w:r w:rsidRPr="0064240F">
        <w:t>3s cross up &amp; cast to 1st pl</w:t>
      </w:r>
    </w:p>
    <w:p w:rsidR="00B11EB3" w:rsidRPr="0064240F" w:rsidRDefault="00B11EB3" w:rsidP="00B11EB3">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B11EB3" w:rsidRPr="0064240F" w:rsidRDefault="00B11EB3" w:rsidP="00B11EB3">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B11EB3" w:rsidRPr="0064240F" w:rsidRDefault="00B11EB3" w:rsidP="00B11EB3">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B11EB3" w:rsidRDefault="00B11EB3" w:rsidP="00B11EB3"/>
    <w:p w:rsidR="00B11EB3" w:rsidRDefault="00B11EB3" w:rsidP="00B11EB3">
      <w:pPr>
        <w:pStyle w:val="Minicrib"/>
        <w:rPr>
          <w:lang w:eastAsia="en-GB"/>
        </w:rPr>
      </w:pPr>
      <w:r>
        <w:rPr>
          <w:lang w:eastAsia="en-GB"/>
        </w:rPr>
        <w:t>SECOND SALUTE TO MISS MILLIGAN  (R8x32) 3C (4C set)</w:t>
      </w:r>
      <w:r>
        <w:rPr>
          <w:lang w:eastAsia="en-GB"/>
        </w:rPr>
        <w:tab/>
        <w:t>Priscilla Burrage  Pinewoods Collection 2</w:t>
      </w:r>
    </w:p>
    <w:p w:rsidR="00B11EB3" w:rsidRPr="00F32D1F" w:rsidRDefault="00B11EB3" w:rsidP="00B11EB3">
      <w:pPr>
        <w:pStyle w:val="DanceBody"/>
        <w:rPr>
          <w:lang w:eastAsia="en-GB"/>
        </w:rPr>
      </w:pPr>
      <w:r w:rsidRPr="00F32D1F">
        <w:rPr>
          <w:lang w:eastAsia="en-GB"/>
        </w:rPr>
        <w:t xml:space="preserve"> 1- 4</w:t>
      </w:r>
      <w:r w:rsidRPr="00F32D1F">
        <w:rPr>
          <w:lang w:eastAsia="en-GB"/>
        </w:rPr>
        <w:tab/>
        <w:t>1s+2s set and dance RH across 1/2 way</w:t>
      </w:r>
    </w:p>
    <w:p w:rsidR="00B11EB3" w:rsidRPr="00F32D1F" w:rsidRDefault="00B11EB3" w:rsidP="00B11EB3">
      <w:pPr>
        <w:pStyle w:val="DanceBody"/>
        <w:rPr>
          <w:lang w:eastAsia="en-GB"/>
        </w:rPr>
      </w:pPr>
      <w:r w:rsidRPr="00F32D1F">
        <w:rPr>
          <w:lang w:eastAsia="en-GB"/>
        </w:rPr>
        <w:t xml:space="preserve"> 5- 8</w:t>
      </w:r>
      <w:r w:rsidRPr="00F32D1F">
        <w:rPr>
          <w:lang w:eastAsia="en-GB"/>
        </w:rPr>
        <w:tab/>
        <w:t>1s+3s set and dance LH across 1/2  way</w:t>
      </w:r>
    </w:p>
    <w:p w:rsidR="00B11EB3" w:rsidRPr="00F32D1F" w:rsidRDefault="00B11EB3" w:rsidP="00B11EB3">
      <w:pPr>
        <w:pStyle w:val="DanceBody"/>
        <w:rPr>
          <w:lang w:eastAsia="en-GB"/>
        </w:rPr>
      </w:pPr>
      <w:r w:rsidRPr="00F32D1F">
        <w:rPr>
          <w:lang w:eastAsia="en-GB"/>
        </w:rPr>
        <w:t xml:space="preserve"> 9-12</w:t>
      </w:r>
      <w:r w:rsidRPr="00F32D1F">
        <w:rPr>
          <w:lang w:eastAsia="en-GB"/>
        </w:rPr>
        <w:tab/>
        <w:t>2s+3s+1s set and cross RH (1s finish facing out)</w:t>
      </w:r>
    </w:p>
    <w:p w:rsidR="00B11EB3" w:rsidRPr="00F32D1F" w:rsidRDefault="00B11EB3" w:rsidP="00B11EB3">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B11EB3" w:rsidRPr="00F32D1F" w:rsidRDefault="00B11EB3" w:rsidP="00B11EB3">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B11EB3" w:rsidRPr="00F32D1F" w:rsidRDefault="00B11EB3" w:rsidP="00B11EB3">
      <w:pPr>
        <w:pStyle w:val="DanceBody"/>
        <w:keepNext w:val="0"/>
        <w:rPr>
          <w:lang w:eastAsia="en-GB"/>
        </w:rPr>
      </w:pPr>
      <w:r w:rsidRPr="00F32D1F">
        <w:rPr>
          <w:lang w:eastAsia="en-GB"/>
        </w:rPr>
        <w:t>25-32</w:t>
      </w:r>
      <w:r w:rsidRPr="00F32D1F">
        <w:rPr>
          <w:lang w:eastAsia="en-GB"/>
        </w:rPr>
        <w:tab/>
        <w:t>1s+2s Allemande</w:t>
      </w:r>
    </w:p>
    <w:p w:rsidR="00B11EB3" w:rsidRDefault="00B11EB3" w:rsidP="00B11EB3"/>
    <w:p w:rsidR="00B11EB3" w:rsidRDefault="00B11EB3" w:rsidP="00B11EB3">
      <w:pPr>
        <w:pStyle w:val="Minicrib"/>
      </w:pPr>
      <w:r>
        <w:t>THE SECRET GARDEN  (S3x40)  3C set</w:t>
      </w:r>
      <w:r>
        <w:tab/>
        <w:t>John Drewry  Greenburn Bk 3</w:t>
      </w:r>
    </w:p>
    <w:p w:rsidR="00B11EB3" w:rsidRDefault="00B11EB3" w:rsidP="00B11EB3">
      <w:pPr>
        <w:pStyle w:val="DanceBody"/>
      </w:pPr>
      <w:r>
        <w:t xml:space="preserve"> 1- 8</w:t>
      </w:r>
      <w:r>
        <w:tab/>
        <w:t>All turn partners 2H, 2s dance 1/2 Figs of 8 (Man up &amp; Lady down)</w:t>
      </w:r>
    </w:p>
    <w:p w:rsidR="00B11EB3" w:rsidRDefault="00B11EB3" w:rsidP="00B11EB3">
      <w:pPr>
        <w:pStyle w:val="DanceBody"/>
      </w:pPr>
      <w:r>
        <w:t xml:space="preserve"> 9-16</w:t>
      </w:r>
      <w:r>
        <w:tab/>
        <w:t>All set on side, circle 6H round to left for 2 steps, Men turn Lady on his right &amp; continue circle back to place</w:t>
      </w:r>
    </w:p>
    <w:p w:rsidR="00B11EB3" w:rsidRDefault="00B11EB3" w:rsidP="00B11EB3">
      <w:pPr>
        <w:pStyle w:val="DanceBody"/>
      </w:pPr>
      <w:r>
        <w:t>17-24</w:t>
      </w:r>
      <w:r>
        <w:tab/>
        <w:t>2s 1/2 turn 2H &amp; twirl &amp; dance back to original place, 2s cast to left &amp; cross to partners place facing out</w:t>
      </w:r>
    </w:p>
    <w:p w:rsidR="00B11EB3" w:rsidRDefault="00B11EB3" w:rsidP="00B11EB3">
      <w:pPr>
        <w:pStyle w:val="DanceBody"/>
      </w:pPr>
      <w:r>
        <w:t>25-32</w:t>
      </w:r>
      <w:r>
        <w:tab/>
        <w:t>2s dance reels on sides (2s give LSh to 2</w:t>
      </w:r>
      <w:r w:rsidRPr="00972EEB">
        <w:t>nd</w:t>
      </w:r>
      <w:r>
        <w:t xml:space="preserve"> corners to start), 2s cross to own side (2L down from 1st place, 1M up from 3rd place) as 1s+3s finish reels</w:t>
      </w:r>
    </w:p>
    <w:p w:rsidR="00B11EB3" w:rsidRDefault="00B11EB3" w:rsidP="00B11EB3">
      <w:pPr>
        <w:pStyle w:val="DanceBody"/>
        <w:keepNext w:val="0"/>
      </w:pPr>
      <w:r>
        <w:t>33-40</w:t>
      </w:r>
      <w:r>
        <w:tab/>
        <w:t>1s dance 1/2 Fig of 8 up round 2s, cross down &amp; dance out behind 3s to 3</w:t>
      </w:r>
      <w:r w:rsidRPr="00972EEB">
        <w:t>rd</w:t>
      </w:r>
      <w:r>
        <w:t xml:space="preserve"> place (3s step up 39-40).  2 3 1</w:t>
      </w:r>
    </w:p>
    <w:p w:rsidR="00B11EB3" w:rsidRDefault="00B11EB3" w:rsidP="00B11EB3"/>
    <w:p w:rsidR="00B11EB3" w:rsidRDefault="00B11EB3" w:rsidP="00B11EB3">
      <w:pPr>
        <w:pStyle w:val="Minicrib"/>
      </w:pPr>
      <w:r>
        <w:t>SECRETS OF CALLUM MCCALLUM  (S8x32)  3C (4C set)</w:t>
      </w:r>
      <w:r>
        <w:tab/>
      </w:r>
    </w:p>
    <w:p w:rsidR="00B11EB3" w:rsidRDefault="00B11EB3" w:rsidP="00B11EB3">
      <w:pPr>
        <w:pStyle w:val="DanceBody"/>
      </w:pPr>
      <w:r>
        <w:t xml:space="preserve"> 1- 8</w:t>
      </w:r>
      <w:r>
        <w:tab/>
        <w:t>1s dance reflection reels of 3 (1s dance between 2s to start)</w:t>
      </w:r>
    </w:p>
    <w:p w:rsidR="00B11EB3" w:rsidRDefault="00B11EB3" w:rsidP="00B11EB3">
      <w:pPr>
        <w:pStyle w:val="DanceBody"/>
      </w:pPr>
      <w:r>
        <w:t xml:space="preserve"> 9-16</w:t>
      </w:r>
      <w:r>
        <w:tab/>
        <w:t>1s+2s dance 1/2 Poussette, 1s+3s dance 1/2 Poussette</w:t>
      </w:r>
    </w:p>
    <w:p w:rsidR="00B11EB3" w:rsidRDefault="00B11EB3" w:rsidP="00B11EB3">
      <w:pPr>
        <w:pStyle w:val="DanceBody"/>
      </w:pPr>
      <w:r>
        <w:t>17-24</w:t>
      </w:r>
      <w:r>
        <w:tab/>
        <w:t>All pass partner RSh &amp; turn right about then cast to opposite sides, all turn 2H 1.1/2 times</w:t>
      </w:r>
    </w:p>
    <w:p w:rsidR="00B11EB3" w:rsidRDefault="00B11EB3" w:rsidP="00B11EB3">
      <w:pPr>
        <w:pStyle w:val="DanceBody"/>
        <w:keepNext w:val="0"/>
      </w:pPr>
      <w:r>
        <w:t>25-32</w:t>
      </w:r>
      <w:r>
        <w:tab/>
        <w:t>3s+1s dance Tournée</w:t>
      </w:r>
    </w:p>
    <w:p w:rsidR="00B11EB3" w:rsidRDefault="00B11EB3" w:rsidP="00B11EB3"/>
    <w:p w:rsidR="00B11EB3" w:rsidRDefault="00B11EB3" w:rsidP="00B11EB3">
      <w:pPr>
        <w:pStyle w:val="Minicrib"/>
      </w:pPr>
      <w:r>
        <w:t>SECRETS OF THE FIRE SWAMP  (J8x32)  3C (4C set)</w:t>
      </w:r>
      <w:r>
        <w:tab/>
        <w:t>Linda Mae Dennis  Princess Bride Collection</w:t>
      </w:r>
    </w:p>
    <w:p w:rsidR="00B11EB3" w:rsidRDefault="00B11EB3" w:rsidP="00B11EB3">
      <w:pPr>
        <w:pStyle w:val="DanceBody"/>
      </w:pPr>
      <w:r>
        <w:t xml:space="preserve"> 1- 4</w:t>
      </w:r>
      <w:r>
        <w:tab/>
        <w:t xml:space="preserve">1s+2s Advance 1 step on Right (Skip-change), set on Left (Pas de Basque), retire 1 step, set on Left foot </w:t>
      </w:r>
      <w:r>
        <w:rPr>
          <w:b/>
        </w:rPr>
        <w:t>while</w:t>
      </w:r>
      <w:r>
        <w:t xml:space="preserve"> 3s cross RH &amp; cast up 2 places</w:t>
      </w:r>
    </w:p>
    <w:p w:rsidR="00B11EB3" w:rsidRDefault="00B11EB3" w:rsidP="00B11EB3">
      <w:pPr>
        <w:pStyle w:val="DanceBody"/>
      </w:pPr>
      <w:r>
        <w:t xml:space="preserve"> 5- 8</w:t>
      </w:r>
      <w:r>
        <w:tab/>
        <w:t xml:space="preserve">2s followed by 1s lead down the middle for 2 bars, up for 2 bars to finish facing partners with both hands joined </w:t>
      </w:r>
      <w:r>
        <w:rPr>
          <w:b/>
        </w:rPr>
        <w:t>while</w:t>
      </w:r>
      <w:r>
        <w:t xml:space="preserve"> 3s cross RH at top &amp; cast down 2 places</w:t>
      </w:r>
    </w:p>
    <w:p w:rsidR="00B11EB3" w:rsidRDefault="00B11EB3" w:rsidP="00B11EB3">
      <w:pPr>
        <w:pStyle w:val="DanceBody"/>
      </w:pPr>
      <w:r>
        <w:t xml:space="preserve"> 9-16</w:t>
      </w:r>
      <w:r>
        <w:tab/>
        <w:t>1s+2s dance Poussette. On bar 7 couples 1/2 turn again &amp; retire to opposite sides</w:t>
      </w:r>
    </w:p>
    <w:p w:rsidR="00B11EB3" w:rsidRDefault="00B11EB3" w:rsidP="00B11EB3">
      <w:pPr>
        <w:pStyle w:val="DanceBody"/>
      </w:pPr>
      <w:r>
        <w:t>17-24</w:t>
      </w:r>
      <w:r>
        <w:tab/>
        <w:t>2s dance 1/2 Fig of 8 down round 1s, 1s dance 1/2 Fig of 8 down round 3s</w:t>
      </w:r>
    </w:p>
    <w:p w:rsidR="00B11EB3" w:rsidRDefault="00B11EB3" w:rsidP="00B11EB3">
      <w:pPr>
        <w:pStyle w:val="DanceBody"/>
        <w:keepNext w:val="0"/>
      </w:pPr>
      <w:r>
        <w:t>25-32</w:t>
      </w:r>
      <w:r>
        <w:tab/>
        <w:t>All dance mirror reels of 3 on own sides (1s dance in &amp; up to begin)</w:t>
      </w:r>
    </w:p>
    <w:p w:rsidR="00B11EB3" w:rsidRDefault="00B11EB3" w:rsidP="00B11EB3"/>
    <w:p w:rsidR="00B11EB3" w:rsidRDefault="00B11EB3" w:rsidP="00B11EB3">
      <w:pPr>
        <w:pStyle w:val="Minicrib"/>
      </w:pPr>
      <w:r>
        <w:t>SEE YOU AGAIN  (R32)  Round the Room</w:t>
      </w:r>
      <w:r>
        <w:tab/>
        <w:t>Dottie Carr  Let's All Dance</w:t>
      </w:r>
    </w:p>
    <w:p w:rsidR="00B11EB3" w:rsidRPr="007551CE" w:rsidRDefault="00B11EB3" w:rsidP="00B11EB3">
      <w:pPr>
        <w:pStyle w:val="DanceBody"/>
      </w:pPr>
      <w:r>
        <w:t xml:space="preserve">Round the room, </w:t>
      </w:r>
      <w:r w:rsidRPr="007551CE">
        <w:t xml:space="preserve">1s face </w:t>
      </w:r>
      <w:r>
        <w:t xml:space="preserve">anticlockwise, 2s face </w:t>
      </w:r>
      <w:r w:rsidRPr="007551CE">
        <w:t>clockwis</w:t>
      </w:r>
      <w:r>
        <w:t>e</w:t>
      </w:r>
    </w:p>
    <w:p w:rsidR="00B11EB3" w:rsidRDefault="00B11EB3" w:rsidP="00B11EB3">
      <w:pPr>
        <w:pStyle w:val="DanceBody"/>
      </w:pPr>
      <w:r>
        <w:t xml:space="preserve"> 1- 8</w:t>
      </w:r>
      <w:r>
        <w:tab/>
        <w:t>All dance RH across &amp; LH back</w:t>
      </w:r>
    </w:p>
    <w:p w:rsidR="00B11EB3" w:rsidRDefault="00B11EB3" w:rsidP="00B11EB3">
      <w:pPr>
        <w:pStyle w:val="DanceBody"/>
      </w:pPr>
      <w:r>
        <w:t xml:space="preserve"> 9-16</w:t>
      </w:r>
      <w:r>
        <w:tab/>
        <w:t>1s dance between 2s, separate &amp; cast back to places, 1s turn RH</w:t>
      </w:r>
    </w:p>
    <w:p w:rsidR="00B11EB3" w:rsidRDefault="00B11EB3" w:rsidP="00B11EB3">
      <w:pPr>
        <w:pStyle w:val="DanceBody"/>
      </w:pPr>
      <w:r>
        <w:t>17-24</w:t>
      </w:r>
      <w:r>
        <w:tab/>
        <w:t>2s repeat bars 9-16 dancing between 1s</w:t>
      </w:r>
    </w:p>
    <w:p w:rsidR="00B11EB3" w:rsidRDefault="00B11EB3" w:rsidP="00B11EB3">
      <w:pPr>
        <w:pStyle w:val="DanceBody"/>
        <w:keepNext w:val="0"/>
      </w:pPr>
      <w:r>
        <w:t>25-32</w:t>
      </w:r>
      <w:r>
        <w:tab/>
        <w:t>All Adv+Ret, drop hands &amp; pass opposite dancer RSh to meet next couple</w:t>
      </w:r>
    </w:p>
    <w:p w:rsidR="00B11EB3" w:rsidRDefault="00B11EB3" w:rsidP="00B11EB3"/>
    <w:p w:rsidR="00B11EB3" w:rsidRDefault="00B11EB3" w:rsidP="00B11EB3">
      <w:pPr>
        <w:pStyle w:val="Minicrib"/>
      </w:pPr>
      <w:r>
        <w:t>SEE YOU DOWN UNDER  (J4x32)  4C set</w:t>
      </w:r>
      <w:r>
        <w:tab/>
        <w:t>K Schnabl</w:t>
      </w:r>
    </w:p>
    <w:p w:rsidR="00B11EB3" w:rsidRDefault="00B11EB3" w:rsidP="00B11EB3">
      <w:pPr>
        <w:pStyle w:val="DanceBody"/>
      </w:pPr>
      <w:r>
        <w:t xml:space="preserve"> 1- 8</w:t>
      </w:r>
      <w:r>
        <w:tab/>
        <w:t>1s+2s</w:t>
      </w:r>
      <w:r w:rsidRPr="007F0D5A">
        <w:rPr>
          <w:b/>
        </w:rPr>
        <w:t xml:space="preserve"> also </w:t>
      </w:r>
      <w:r>
        <w:t>3s+4s Set+Link, 1L+2M</w:t>
      </w:r>
      <w:r w:rsidRPr="007F0D5A">
        <w:rPr>
          <w:b/>
        </w:rPr>
        <w:t xml:space="preserve"> also </w:t>
      </w:r>
      <w:r>
        <w:t>3L+4M advance, join RH &amp; the Lady dances under the right arm all returning to places (ie 'Allemande Right')</w:t>
      </w:r>
      <w:r w:rsidRPr="00BA6B4D">
        <w:rPr>
          <w:b/>
        </w:rPr>
        <w:t xml:space="preserve"> while </w:t>
      </w:r>
      <w:r>
        <w:t>1M+2L dance round clockwise to change places</w:t>
      </w:r>
      <w:r w:rsidRPr="00BA6B4D">
        <w:rPr>
          <w:b/>
        </w:rPr>
        <w:t xml:space="preserve"> </w:t>
      </w:r>
      <w:r>
        <w:rPr>
          <w:b/>
        </w:rPr>
        <w:t xml:space="preserve">as </w:t>
      </w:r>
      <w:r>
        <w:t>3M+4L dance similarly</w:t>
      </w:r>
    </w:p>
    <w:p w:rsidR="00B11EB3" w:rsidRDefault="00B11EB3" w:rsidP="00B11EB3">
      <w:pPr>
        <w:pStyle w:val="DanceBody"/>
      </w:pPr>
      <w:r>
        <w:t xml:space="preserve"> 9-16</w:t>
      </w:r>
      <w:r>
        <w:tab/>
        <w:t>All Set+Link with ptnrs on sides, 1M+2L</w:t>
      </w:r>
      <w:r w:rsidRPr="007F0D5A">
        <w:rPr>
          <w:b/>
        </w:rPr>
        <w:t xml:space="preserve"> also </w:t>
      </w:r>
      <w:r>
        <w:t>3M+4L 'Allemande Right'</w:t>
      </w:r>
      <w:r w:rsidRPr="00BA6B4D">
        <w:rPr>
          <w:b/>
        </w:rPr>
        <w:t xml:space="preserve"> </w:t>
      </w:r>
      <w:r>
        <w:rPr>
          <w:b/>
        </w:rPr>
        <w:t xml:space="preserve">as </w:t>
      </w:r>
      <w:r>
        <w:t>others dance cl'wise to change pl (All on opp sides 2 1 4 3)</w:t>
      </w:r>
    </w:p>
    <w:p w:rsidR="00B11EB3" w:rsidRDefault="00B11EB3" w:rsidP="00B11EB3">
      <w:pPr>
        <w:pStyle w:val="DanceBody"/>
      </w:pPr>
      <w:r>
        <w:t>17-24</w:t>
      </w:r>
      <w:r>
        <w:tab/>
        <w:t>All set, cross to own sides RH &amp; turn partners RH with 2s ending in top place &amp; 1s+4s+3s in centre for Allemande</w:t>
      </w:r>
    </w:p>
    <w:p w:rsidR="00B11EB3" w:rsidRDefault="00B11EB3" w:rsidP="00B11EB3">
      <w:pPr>
        <w:pStyle w:val="DanceBody"/>
        <w:keepNext w:val="0"/>
      </w:pPr>
      <w:r>
        <w:t>25-32</w:t>
      </w:r>
      <w:r>
        <w:tab/>
        <w:t>1s+4s+3s dance Allemande to end 2 3 4 1</w:t>
      </w:r>
    </w:p>
    <w:p w:rsidR="00B11EB3" w:rsidRDefault="00B11EB3" w:rsidP="00B11EB3"/>
    <w:p w:rsidR="00B11EB3" w:rsidRDefault="00B11EB3" w:rsidP="00B11EB3">
      <w:pPr>
        <w:pStyle w:val="Minicrib"/>
      </w:pPr>
      <w:r>
        <w:t>SEE YOU IN ARRAN  (R8x32)  3C (4C set)</w:t>
      </w:r>
      <w:r>
        <w:tab/>
        <w:t>Martina Mueller-Franz  Eight by Thirty-Two</w:t>
      </w:r>
    </w:p>
    <w:p w:rsidR="00B11EB3" w:rsidRDefault="00B11EB3" w:rsidP="00B11EB3">
      <w:pPr>
        <w:pStyle w:val="DanceBody"/>
      </w:pPr>
      <w:r>
        <w:t xml:space="preserve"> 1- 8</w:t>
      </w:r>
      <w:r>
        <w:tab/>
      </w:r>
      <w:r w:rsidRPr="009B016A">
        <w:t>1s+2s Set &amp; Rotate:-</w:t>
      </w:r>
    </w:p>
    <w:p w:rsidR="00B11EB3" w:rsidRDefault="00B11EB3" w:rsidP="00B11EB3">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B11EB3" w:rsidRDefault="00B11EB3" w:rsidP="00B11EB3">
      <w:pPr>
        <w:pStyle w:val="DanceBody"/>
      </w:pPr>
      <w:r>
        <w:t xml:space="preserve"> 9-16</w:t>
      </w:r>
      <w:r>
        <w:tab/>
        <w:t>1s dance reels of 3 on own sides giving LSh to 3s to start &amp; 1s end facing 1</w:t>
      </w:r>
      <w:r w:rsidRPr="00972EEB">
        <w:t>st</w:t>
      </w:r>
      <w:r>
        <w:t xml:space="preserve"> corners</w:t>
      </w:r>
    </w:p>
    <w:p w:rsidR="00B11EB3" w:rsidRDefault="00B11EB3" w:rsidP="00B11EB3">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B11EB3" w:rsidRDefault="00B11EB3" w:rsidP="00B11EB3">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B11EB3" w:rsidRDefault="00B11EB3" w:rsidP="00B11EB3"/>
    <w:p w:rsidR="00B11EB3" w:rsidRDefault="00B11EB3" w:rsidP="00B11EB3">
      <w:pPr>
        <w:pStyle w:val="Minicrib"/>
      </w:pPr>
      <w:r>
        <w:t>SEE YOU LATER  (S3x32)  3C Triangular set</w:t>
      </w:r>
      <w:r>
        <w:tab/>
        <w:t>P Robertson  Pam's Dance Bk</w:t>
      </w:r>
    </w:p>
    <w:p w:rsidR="00B11EB3" w:rsidRDefault="00B11EB3" w:rsidP="00B11EB3">
      <w:pPr>
        <w:pStyle w:val="DanceBody"/>
      </w:pPr>
      <w:r>
        <w:t xml:space="preserve"> 1- 8</w:t>
      </w:r>
      <w:r>
        <w:tab/>
        <w:t>Ladies dance clockwise in front of partner behind next Man &amp; round next Man LSh to end on his right</w:t>
      </w:r>
    </w:p>
    <w:p w:rsidR="00B11EB3" w:rsidRDefault="00B11EB3" w:rsidP="00B11EB3">
      <w:pPr>
        <w:pStyle w:val="DanceBody"/>
      </w:pPr>
      <w:r>
        <w:t xml:space="preserve"> 9-16</w:t>
      </w:r>
      <w:r>
        <w:tab/>
        <w:t>Men dance anticlockwise in front of new partner behind next Lady &amp; round next Lady RSh to end on her left</w:t>
      </w:r>
    </w:p>
    <w:p w:rsidR="00B11EB3" w:rsidRDefault="00B11EB3" w:rsidP="00B11EB3">
      <w:pPr>
        <w:pStyle w:val="DanceBody"/>
      </w:pPr>
      <w:r>
        <w:t>17-20</w:t>
      </w:r>
      <w:r>
        <w:tab/>
        <w:t>Men petronella turn into centre</w:t>
      </w:r>
      <w:r w:rsidRPr="00BA6B4D">
        <w:rPr>
          <w:b/>
        </w:rPr>
        <w:t xml:space="preserve"> while </w:t>
      </w:r>
      <w:r>
        <w:t>Ladies dance on 1 place clockwise &amp; all 1/2 turn RH facing person to change places</w:t>
      </w:r>
    </w:p>
    <w:p w:rsidR="00B11EB3" w:rsidRDefault="00B11EB3" w:rsidP="00B11EB3">
      <w:pPr>
        <w:pStyle w:val="DanceBody"/>
      </w:pPr>
      <w:r>
        <w:t>21-24</w:t>
      </w:r>
      <w:r>
        <w:tab/>
        <w:t>Ladies set</w:t>
      </w:r>
      <w:r w:rsidRPr="00BA6B4D">
        <w:rPr>
          <w:b/>
        </w:rPr>
        <w:t xml:space="preserve"> while </w:t>
      </w:r>
      <w:r>
        <w:t>Men dance on 1 place clockwise &amp; Men set</w:t>
      </w:r>
      <w:r w:rsidRPr="00BA6B4D">
        <w:rPr>
          <w:b/>
        </w:rPr>
        <w:t xml:space="preserve"> while </w:t>
      </w:r>
      <w:r>
        <w:t>Ladies dancing to left loop round to right to original places with new partner</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SEEING SPOTS  (J8x32)  2C (4C Set)</w:t>
      </w:r>
      <w:r>
        <w:tab/>
        <w:t>Ian Sandeman  The Peterborough 2000 Collection</w:t>
      </w:r>
    </w:p>
    <w:p w:rsidR="00B11EB3" w:rsidRDefault="00B11EB3" w:rsidP="00B11EB3">
      <w:pPr>
        <w:pStyle w:val="DanceBody"/>
      </w:pPr>
      <w:r>
        <w:t xml:space="preserve"> 1- 8</w:t>
      </w:r>
      <w:r>
        <w:tab/>
        <w:t>1M+2L dance RSh round partner, meet in centre &amp; turn 1.1/2RH back to places</w:t>
      </w:r>
    </w:p>
    <w:p w:rsidR="00B11EB3" w:rsidRDefault="00B11EB3" w:rsidP="00B11EB3">
      <w:pPr>
        <w:pStyle w:val="DanceBody"/>
      </w:pPr>
      <w:r>
        <w:t xml:space="preserve"> 9-16</w:t>
      </w:r>
      <w:r>
        <w:tab/>
        <w:t>1L+2M dance LSh round partner, meet &amp; turn 1.1/2 LH back to places</w:t>
      </w:r>
    </w:p>
    <w:p w:rsidR="00B11EB3" w:rsidRDefault="00B11EB3" w:rsidP="00B11EB3">
      <w:pPr>
        <w:pStyle w:val="DanceBody"/>
      </w:pPr>
      <w:r>
        <w:t>17-24</w:t>
      </w:r>
      <w:r>
        <w:tab/>
        <w:t>1s long cast to dance behind own lines &amp; cast up back to places</w:t>
      </w:r>
    </w:p>
    <w:p w:rsidR="00B11EB3" w:rsidRDefault="00B11EB3" w:rsidP="00B11EB3">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B11EB3" w:rsidRPr="005F165D" w:rsidRDefault="00B11EB3" w:rsidP="00B11EB3">
      <w:pPr>
        <w:pStyle w:val="DanceBody"/>
        <w:keepNext w:val="0"/>
      </w:pPr>
      <w:r>
        <w:t>29-32</w:t>
      </w:r>
      <w:r>
        <w:tab/>
        <w:t xml:space="preserve">1M+2L dance 1/2 diagonal reel of 4 </w:t>
      </w:r>
      <w:r>
        <w:rPr>
          <w:b/>
          <w:bCs/>
        </w:rPr>
        <w:t>while</w:t>
      </w:r>
      <w:r>
        <w:t xml:space="preserve"> 1L+2M dance RSh round partner to next place clockwise on own sides 2 1</w:t>
      </w:r>
    </w:p>
    <w:p w:rsidR="00B11EB3" w:rsidRDefault="00B11EB3" w:rsidP="00B11EB3"/>
    <w:p w:rsidR="00B11EB3" w:rsidRDefault="00B11EB3" w:rsidP="00B11EB3">
      <w:pPr>
        <w:pStyle w:val="Minicrib"/>
      </w:pPr>
      <w:r>
        <w:t>SEEING STARS  (R5x40)  5C Set</w:t>
      </w:r>
      <w:r>
        <w:tab/>
        <w:t>Eilidh Hart  Glasgow 100th Anniversary</w:t>
      </w:r>
    </w:p>
    <w:p w:rsidR="00B11EB3" w:rsidRPr="00626456" w:rsidRDefault="00B11EB3" w:rsidP="00B11EB3">
      <w:pPr>
        <w:pStyle w:val="DanceBody"/>
      </w:pPr>
      <w:r w:rsidRPr="00626456">
        <w:t xml:space="preserve"> 1- 4</w:t>
      </w:r>
      <w:r w:rsidRPr="00626456">
        <w:tab/>
        <w:t>1s+3s set advancing into middle &amp; dance 1/2 RH across (3M &amp; 1L finish facing out)</w:t>
      </w:r>
    </w:p>
    <w:p w:rsidR="00B11EB3" w:rsidRPr="00626456" w:rsidRDefault="00B11EB3" w:rsidP="00B11EB3">
      <w:pPr>
        <w:pStyle w:val="DanceBody"/>
      </w:pPr>
      <w:r w:rsidRPr="00626456">
        <w:t xml:space="preserve"> 5- 8</w:t>
      </w:r>
      <w:r w:rsidRPr="00626456">
        <w:tab/>
      </w:r>
      <w:bookmarkStart w:id="15"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15"/>
      <w:r w:rsidRPr="00626456">
        <w:t>. 1 2 3 4 5</w:t>
      </w:r>
    </w:p>
    <w:p w:rsidR="00B11EB3" w:rsidRPr="00626456" w:rsidRDefault="00B11EB3" w:rsidP="00B11EB3">
      <w:pPr>
        <w:pStyle w:val="DanceBody"/>
      </w:pPr>
      <w:r w:rsidRPr="00626456">
        <w:t xml:space="preserve"> 9-12</w:t>
      </w:r>
      <w:r w:rsidRPr="00626456">
        <w:tab/>
        <w:t>2s+4s set advancing into middle &amp; dance 1/2 LH across (2M &amp; 4L finish facing out)</w:t>
      </w:r>
    </w:p>
    <w:p w:rsidR="00B11EB3" w:rsidRPr="00626456" w:rsidRDefault="00B11EB3" w:rsidP="00B11EB3">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B11EB3" w:rsidRPr="00626456" w:rsidRDefault="00B11EB3" w:rsidP="00B11EB3">
      <w:pPr>
        <w:pStyle w:val="DanceBody"/>
      </w:pPr>
      <w:r w:rsidRPr="00626456">
        <w:t>17-24</w:t>
      </w:r>
      <w:r w:rsidRPr="00626456">
        <w:tab/>
        <w:t>1s+3s lead down the middle &amp; up to face 1st corners (2s &amp; 4s step up bars 23-24)</w:t>
      </w:r>
    </w:p>
    <w:p w:rsidR="00B11EB3" w:rsidRPr="00626456" w:rsidRDefault="00B11EB3" w:rsidP="00B11EB3">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B11EB3" w:rsidRDefault="00B11EB3" w:rsidP="00B11EB3">
      <w:pPr>
        <w:pStyle w:val="DanceBody"/>
        <w:keepNext w:val="0"/>
      </w:pPr>
      <w:r w:rsidRPr="00626456">
        <w:t>33-40</w:t>
      </w:r>
      <w:r w:rsidRPr="00626456">
        <w:tab/>
        <w:t>1s &amp; 3s cross RH &amp; cast down 1 place, 1s &amp; 3s turn 1.1/2 RH to own sides 2 4 1 5 3</w:t>
      </w:r>
    </w:p>
    <w:p w:rsidR="00B11EB3" w:rsidRDefault="00B11EB3" w:rsidP="00B11EB3"/>
    <w:p w:rsidR="00B11EB3" w:rsidRDefault="00B11EB3" w:rsidP="00B11EB3">
      <w:pPr>
        <w:pStyle w:val="Minicrib"/>
      </w:pPr>
      <w:r>
        <w:t>THE SEGO LILY  (S3x32)  3 Person Triangular Set</w:t>
      </w:r>
      <w:r>
        <w:tab/>
        <w:t>Martha Morrison Veranth  Wasatch Mountain Coll</w:t>
      </w:r>
    </w:p>
    <w:p w:rsidR="00B11EB3" w:rsidRDefault="00B11EB3" w:rsidP="00B11EB3">
      <w:pPr>
        <w:pStyle w:val="DanceBody"/>
      </w:pPr>
      <w:r>
        <w:t>Start:</w:t>
      </w:r>
    </w:p>
    <w:p w:rsidR="00B11EB3" w:rsidRDefault="00B11EB3" w:rsidP="00B11EB3">
      <w:pPr>
        <w:pStyle w:val="DanceBody"/>
      </w:pPr>
      <w:r>
        <w:t>······3</w:t>
      </w:r>
    </w:p>
    <w:p w:rsidR="00B11EB3" w:rsidRDefault="00B11EB3" w:rsidP="00B11EB3">
      <w:pPr>
        <w:pStyle w:val="DanceBody"/>
      </w:pPr>
      <w:r>
        <w:t>·1·······2</w:t>
      </w:r>
    </w:p>
    <w:p w:rsidR="00B11EB3" w:rsidRDefault="00B11EB3" w:rsidP="00B11EB3">
      <w:pPr>
        <w:pStyle w:val="DanceBody"/>
      </w:pPr>
      <w:r>
        <w:t>····TOP</w:t>
      </w:r>
    </w:p>
    <w:p w:rsidR="00B11EB3" w:rsidRDefault="00B11EB3" w:rsidP="00B11EB3">
      <w:pPr>
        <w:pStyle w:val="DanceBody"/>
      </w:pPr>
      <w:r>
        <w:t xml:space="preserve"> 1- 8</w:t>
      </w:r>
      <w:r>
        <w:tab/>
        <w:t>All circle 3H round &amp; back</w:t>
      </w:r>
    </w:p>
    <w:p w:rsidR="00B11EB3" w:rsidRDefault="00B11EB3" w:rsidP="00B11EB3">
      <w:pPr>
        <w:pStyle w:val="DanceBody"/>
      </w:pPr>
      <w:r>
        <w:t xml:space="preserve"> 9-12</w:t>
      </w:r>
      <w:r>
        <w:tab/>
        <w:t>All dance in curving left then pull back RSh, spiral out to 1 place clockwise round. 2 3 1</w:t>
      </w:r>
    </w:p>
    <w:p w:rsidR="00B11EB3" w:rsidRDefault="00B11EB3" w:rsidP="00B11EB3">
      <w:pPr>
        <w:pStyle w:val="DanceBody"/>
      </w:pPr>
      <w:r>
        <w:t>13-16</w:t>
      </w:r>
      <w:r>
        <w:tab/>
        <w:t>All dance RH across</w:t>
      </w:r>
    </w:p>
    <w:p w:rsidR="00B11EB3" w:rsidRDefault="00B11EB3" w:rsidP="00B11EB3">
      <w:pPr>
        <w:pStyle w:val="DanceBody"/>
      </w:pPr>
      <w:r>
        <w:t>17-24</w:t>
      </w:r>
      <w:r>
        <w:tab/>
        <w:t>1 sets to 2 &amp; they turn RH; 1 sets to 3 &amp; they turn RH</w:t>
      </w:r>
    </w:p>
    <w:p w:rsidR="00B11EB3" w:rsidRDefault="00B11EB3" w:rsidP="00B11EB3">
      <w:pPr>
        <w:pStyle w:val="DanceBody"/>
      </w:pPr>
      <w:r>
        <w:t>25-30</w:t>
      </w:r>
      <w:r>
        <w:tab/>
        <w:t>Reel of 3 across, 1+2 pass LSh to start</w:t>
      </w:r>
    </w:p>
    <w:p w:rsidR="00B11EB3" w:rsidRDefault="00B11EB3" w:rsidP="00B11EB3">
      <w:pPr>
        <w:pStyle w:val="DanceBody"/>
        <w:keepNext w:val="0"/>
      </w:pPr>
      <w:r>
        <w:t>31-32</w:t>
      </w:r>
      <w:r>
        <w:tab/>
        <w:t>1 dances back to progressed place &amp; pulls back RSh to face in again</w:t>
      </w:r>
    </w:p>
    <w:p w:rsidR="00B11EB3" w:rsidRDefault="00B11EB3" w:rsidP="00B11EB3"/>
    <w:p w:rsidR="00B11EB3" w:rsidRDefault="00B11EB3" w:rsidP="00B11EB3">
      <w:pPr>
        <w:pStyle w:val="Minicrib"/>
      </w:pPr>
      <w:r>
        <w:t>SELKIRK REEL  (R8x32)  3C (4C set)</w:t>
      </w:r>
      <w:r>
        <w:tab/>
        <w:t>Ed Stern  Let's All Dance</w:t>
      </w:r>
    </w:p>
    <w:p w:rsidR="00B11EB3" w:rsidRDefault="00B11EB3" w:rsidP="00B11EB3">
      <w:pPr>
        <w:pStyle w:val="DanceBody"/>
      </w:pPr>
      <w:r>
        <w:t xml:space="preserve"> 1- 8</w:t>
      </w:r>
      <w:r>
        <w:tab/>
        <w:t>1s dance Fig of 8 on own sides dancing between 2s to start</w:t>
      </w:r>
    </w:p>
    <w:p w:rsidR="00B11EB3" w:rsidRDefault="00B11EB3" w:rsidP="00B11EB3">
      <w:pPr>
        <w:pStyle w:val="DanceBody"/>
      </w:pPr>
      <w:r>
        <w:t xml:space="preserve"> 9-16</w:t>
      </w:r>
      <w:r>
        <w:tab/>
        <w:t>1s dance down for 3 bars, dance back to top &amp; cast to 2nd place (2s step up 7-8).  End 2s facing 1s on sides, couples NHJ.</w:t>
      </w:r>
    </w:p>
    <w:p w:rsidR="00B11EB3" w:rsidRDefault="00B11EB3" w:rsidP="00B11EB3">
      <w:pPr>
        <w:pStyle w:val="DanceBody"/>
      </w:pPr>
      <w:r>
        <w:t>17-24</w:t>
      </w:r>
      <w:r>
        <w:tab/>
        <w:t>1s form arch &amp; dance up, 2s dance under. 1s+2s turn toward partner to change direction. Repeat arches &amp; changes 3 more times, the couple in 2nd place making the arch.</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SELKIRK SETTLERS  (R3x40)  3C set</w:t>
      </w:r>
      <w:r>
        <w:tab/>
        <w:t>Margaret Zadworny  Let's All Dance</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3s dance Fig of 8 round 2s</w:t>
      </w:r>
    </w:p>
    <w:p w:rsidR="00B11EB3" w:rsidRDefault="00B11EB3" w:rsidP="00B11EB3">
      <w:pPr>
        <w:pStyle w:val="DanceBody"/>
      </w:pPr>
      <w:r>
        <w:t>17-24</w:t>
      </w:r>
      <w:r>
        <w:tab/>
        <w:t>All men cross &amp; dance RSh round partner back to places, all Ladies repeat</w:t>
      </w:r>
    </w:p>
    <w:p w:rsidR="00B11EB3" w:rsidRDefault="00B11EB3" w:rsidP="00B11EB3">
      <w:pPr>
        <w:pStyle w:val="DanceBody"/>
      </w:pPr>
      <w:r>
        <w:t>25-32</w:t>
      </w:r>
      <w:r>
        <w:tab/>
        <w:t>2s dance Fig of 8 round 1s+3s (down between 3s to start)</w:t>
      </w:r>
    </w:p>
    <w:p w:rsidR="00B11EB3" w:rsidRDefault="00B11EB3" w:rsidP="00B11EB3">
      <w:pPr>
        <w:pStyle w:val="DanceBody"/>
        <w:keepNext w:val="0"/>
      </w:pPr>
      <w:r>
        <w:t>33-40</w:t>
      </w:r>
      <w:r>
        <w:tab/>
        <w:t>1s dance down for 2 &amp; back to top, 1s cast to bottom</w:t>
      </w:r>
    </w:p>
    <w:p w:rsidR="00B11EB3" w:rsidRDefault="00B11EB3" w:rsidP="00B11EB3"/>
    <w:p w:rsidR="00B11EB3" w:rsidRDefault="00B11EB3" w:rsidP="00B11EB3">
      <w:pPr>
        <w:pStyle w:val="Minicrib"/>
      </w:pPr>
      <w:r>
        <w:t>THE SELWORTHY DAYS  (S5x32)  5C Set</w:t>
      </w:r>
      <w:r>
        <w:tab/>
        <w:t>Peter Wright  Bristol 40th Anniversary Bk</w:t>
      </w:r>
    </w:p>
    <w:p w:rsidR="00B11EB3" w:rsidRDefault="00B11EB3" w:rsidP="00B11EB3">
      <w:pPr>
        <w:pStyle w:val="DanceBody"/>
      </w:pPr>
      <w:r>
        <w:t xml:space="preserve"> 1- 6</w:t>
      </w:r>
      <w:r>
        <w:tab/>
        <w:t>1s+5s set advancing to partner, turn 1.1/2 times 2H remaining in centre (2nd/4th place), 1s facing up, 5s facing down</w:t>
      </w:r>
    </w:p>
    <w:p w:rsidR="00B11EB3" w:rsidRDefault="00B11EB3" w:rsidP="00B11EB3">
      <w:pPr>
        <w:pStyle w:val="DanceBody"/>
      </w:pPr>
      <w:r>
        <w:t xml:space="preserve"> 7- 8</w:t>
      </w:r>
      <w:r>
        <w:tab/>
        <w:t>1s/5s 1/2 turn 2s/4s NH to end with 1s/5s on opp sides, 1s following 2s, 5s following 4s</w:t>
      </w:r>
    </w:p>
    <w:p w:rsidR="00B11EB3" w:rsidRDefault="00B11EB3" w:rsidP="00B11EB3">
      <w:pPr>
        <w:pStyle w:val="DanceBody"/>
      </w:pPr>
      <w:r>
        <w:t xml:space="preserve"> 9-14</w:t>
      </w:r>
      <w:r>
        <w:tab/>
        <w:t>2s+1s, 3s &amp; 4s+5s dance Alternating Tandem reels of 3 on sides (3s in/up, 2s+1s down/out, 4s+5s out/up to start). 2s/4s end in 1st/5th place</w:t>
      </w:r>
    </w:p>
    <w:p w:rsidR="00B11EB3" w:rsidRDefault="00B11EB3" w:rsidP="00B11EB3">
      <w:pPr>
        <w:pStyle w:val="DanceBody"/>
      </w:pPr>
      <w:r>
        <w:t>15-16</w:t>
      </w:r>
      <w:r>
        <w:tab/>
        <w:t>1s &amp; 5s turn partner LH to join RH with 1st corner</w:t>
      </w:r>
    </w:p>
    <w:p w:rsidR="00B11EB3" w:rsidRDefault="00B11EB3" w:rsidP="00B11EB3">
      <w:pPr>
        <w:pStyle w:val="DanceBody"/>
      </w:pPr>
      <w:r>
        <w:t>17-20</w:t>
      </w:r>
      <w:r>
        <w:tab/>
        <w:t>1s &amp; 5s with 1st corners dance HS Bal-in-Line :</w:t>
      </w:r>
    </w:p>
    <w:p w:rsidR="00B11EB3" w:rsidRDefault="00B11EB3" w:rsidP="00B11EB3">
      <w:pPr>
        <w:pStyle w:val="DanceBody"/>
      </w:pPr>
      <w:r>
        <w:tab/>
        <w:t>With hands joined as for normal balancing in line all dance 1st bar of Highland schottische with right foot</w:t>
      </w:r>
    </w:p>
    <w:p w:rsidR="00B11EB3" w:rsidRDefault="00B11EB3" w:rsidP="00B11EB3">
      <w:pPr>
        <w:pStyle w:val="DanceBody"/>
      </w:pPr>
      <w:r>
        <w:tab/>
        <w:t>Centre couple drop left hands &amp; all move to right joining LH with crnrs (under their RH) then drop RH &amp; crnrs join right hands in centre</w:t>
      </w:r>
    </w:p>
    <w:p w:rsidR="00B11EB3" w:rsidRDefault="00B11EB3" w:rsidP="00B11EB3">
      <w:pPr>
        <w:pStyle w:val="DanceBody"/>
      </w:pPr>
      <w:r>
        <w:tab/>
        <w:t>All repeat HS with left foot &amp; drop hands in centre, all move to left to bring original centre couple into centre to face 1st corners</w:t>
      </w:r>
    </w:p>
    <w:p w:rsidR="00B11EB3" w:rsidRDefault="00B11EB3" w:rsidP="00B11EB3">
      <w:pPr>
        <w:pStyle w:val="DanceBody"/>
      </w:pPr>
      <w:r>
        <w:t>21-24</w:t>
      </w:r>
      <w:r>
        <w:tab/>
        <w:t>1s/5s turn 1st corner RH, dance round partner to own side facing down in 2nd/4th place.  2 1 3 5 4</w:t>
      </w:r>
    </w:p>
    <w:p w:rsidR="00B11EB3" w:rsidRDefault="00B11EB3" w:rsidP="00B11EB3">
      <w:pPr>
        <w:pStyle w:val="DanceBody"/>
      </w:pPr>
      <w:r>
        <w:t>25-28</w:t>
      </w:r>
      <w:r>
        <w:tab/>
        <w:t>1s+3s+5s+4s (bottom 4 couples) dance 1/2 RSh reel of 4 on sides. 2 4 5 3 1</w:t>
      </w:r>
    </w:p>
    <w:p w:rsidR="00B11EB3" w:rsidRDefault="00B11EB3" w:rsidP="00B11EB3">
      <w:pPr>
        <w:pStyle w:val="DanceBody"/>
        <w:keepNext w:val="0"/>
      </w:pPr>
      <w:r>
        <w:t>29-32</w:t>
      </w:r>
      <w:r>
        <w:tab/>
        <w:t>4s+5s+3s+1s (bottom 4 couples) set to partner (e.g. Rocking step)</w:t>
      </w:r>
    </w:p>
    <w:p w:rsidR="00B11EB3" w:rsidRDefault="00B11EB3" w:rsidP="00B11EB3"/>
    <w:p w:rsidR="00B11EB3" w:rsidRDefault="00B11EB3" w:rsidP="00B11EB3">
      <w:pPr>
        <w:pStyle w:val="Minicrib"/>
      </w:pPr>
      <w:r>
        <w:t>SENATE HOUSE SQUARE (M-(S64+R64))  Sq.Set</w:t>
      </w:r>
      <w:r>
        <w:tab/>
        <w:t>Dorothy Coles  Cambridge Diamond Jubilee</w:t>
      </w:r>
    </w:p>
    <w:p w:rsidR="00B11EB3" w:rsidRDefault="00B11EB3" w:rsidP="00B11EB3">
      <w:pPr>
        <w:pStyle w:val="DanceBody"/>
      </w:pPr>
      <w:r>
        <w:t xml:space="preserve"> 1- 8</w:t>
      </w:r>
      <w:r>
        <w:tab/>
        <w:t>1L+3L set advancing, turn RH back to place, 1M+3M set advancing &amp; turn RH back to places</w:t>
      </w:r>
    </w:p>
    <w:p w:rsidR="00B11EB3" w:rsidRDefault="00B11EB3" w:rsidP="00B11EB3">
      <w:pPr>
        <w:pStyle w:val="DanceBody"/>
      </w:pPr>
      <w:r>
        <w:t xml:space="preserve"> 9-16</w:t>
      </w:r>
      <w:r>
        <w:tab/>
        <w:t>1s+3s dance RH across &amp; LH back</w:t>
      </w:r>
    </w:p>
    <w:p w:rsidR="00B11EB3" w:rsidRDefault="00B11EB3" w:rsidP="00B11EB3">
      <w:pPr>
        <w:pStyle w:val="DanceBody"/>
      </w:pPr>
      <w:r>
        <w:t>17-24</w:t>
      </w:r>
      <w:r>
        <w:tab/>
        <w:t>1s in prom hold dance reel of 3 with 2s (LSh to 2L to start)</w:t>
      </w:r>
      <w:r w:rsidRPr="00BA6B4D">
        <w:rPr>
          <w:b/>
        </w:rPr>
        <w:t xml:space="preserve"> while </w:t>
      </w:r>
      <w:r>
        <w:t>3s dance reel with 4s (LSh to 4L to start)</w:t>
      </w:r>
    </w:p>
    <w:p w:rsidR="00B11EB3" w:rsidRDefault="00B11EB3" w:rsidP="00B11EB3">
      <w:pPr>
        <w:pStyle w:val="DanceBody"/>
      </w:pPr>
      <w:r>
        <w:t>25-32</w:t>
      </w:r>
      <w:r>
        <w:tab/>
        <w:t>All circle 8H round &amp; back</w:t>
      </w:r>
    </w:p>
    <w:p w:rsidR="00B11EB3" w:rsidRDefault="00B11EB3" w:rsidP="00B11EB3">
      <w:pPr>
        <w:pStyle w:val="DanceBody"/>
      </w:pPr>
      <w:r>
        <w:t>33-64</w:t>
      </w:r>
      <w:r>
        <w:tab/>
        <w:t>Repeat bars 1-32 with 2s+4s as dancing couples</w:t>
      </w:r>
    </w:p>
    <w:p w:rsidR="00B11EB3" w:rsidRDefault="00B11EB3" w:rsidP="00B11EB3">
      <w:pPr>
        <w:pStyle w:val="DanceBody"/>
        <w:keepNext w:val="0"/>
      </w:pPr>
      <w:r>
        <w:t>Repeat in Reel time</w:t>
      </w:r>
    </w:p>
    <w:p w:rsidR="00B11EB3" w:rsidRDefault="00B11EB3" w:rsidP="00B11EB3"/>
    <w:p w:rsidR="00B11EB3" w:rsidRDefault="00B11EB3" w:rsidP="00B11EB3">
      <w:pPr>
        <w:pStyle w:val="Minicrib"/>
      </w:pPr>
      <w:r>
        <w:t>THE SENIOR CITIZEN'S REEL  (R5x32)  5C Sq.Set</w:t>
      </w:r>
      <w:r>
        <w:tab/>
        <w:t>Trevor Rayner  Pensioner's Coll</w:t>
      </w:r>
    </w:p>
    <w:p w:rsidR="00B11EB3" w:rsidRPr="00DC2FBD" w:rsidRDefault="00B11EB3" w:rsidP="00B11EB3">
      <w:pPr>
        <w:pStyle w:val="DanceBody"/>
      </w:pPr>
      <w:r>
        <w:t>5s in middle facing each other,  5M with back to 4s &amp; 5L back to 2s</w:t>
      </w:r>
    </w:p>
    <w:p w:rsidR="00B11EB3" w:rsidRPr="00FE7E35" w:rsidRDefault="00B11EB3" w:rsidP="00B11EB3">
      <w:pPr>
        <w:pStyle w:val="DanceBody"/>
      </w:pPr>
      <w:r w:rsidRPr="00FE7E35">
        <w:t xml:space="preserve"> 1- 8</w:t>
      </w:r>
      <w:r w:rsidRPr="00FE7E35">
        <w:tab/>
        <w:t>1s+2s+3s+4s circle 8H round &amp; back</w:t>
      </w:r>
      <w:r w:rsidRPr="00BA6B4D">
        <w:rPr>
          <w:b/>
        </w:rPr>
        <w:t xml:space="preserve"> while </w:t>
      </w:r>
      <w:r w:rsidRPr="00FE7E35">
        <w:t xml:space="preserve">5s set &amp; change places RH, set &amp; </w:t>
      </w:r>
      <w:r>
        <w:t xml:space="preserve">3/4 </w:t>
      </w:r>
      <w:r w:rsidRPr="00FE7E35">
        <w:t>turn LH to 5L facing 1s &amp; 5M facing 3s</w:t>
      </w:r>
    </w:p>
    <w:p w:rsidR="00B11EB3" w:rsidRPr="00FE7E35" w:rsidRDefault="00B11EB3" w:rsidP="00B11EB3">
      <w:pPr>
        <w:pStyle w:val="DanceBody"/>
      </w:pPr>
      <w:r w:rsidRPr="00FE7E35">
        <w:t xml:space="preserve"> 9-16</w:t>
      </w:r>
      <w:r w:rsidRPr="00FE7E35">
        <w:tab/>
        <w:t>5L turns 1M RH</w:t>
      </w:r>
      <w:r w:rsidRPr="00BA6B4D">
        <w:rPr>
          <w:b/>
        </w:rPr>
        <w:t xml:space="preserve"> while </w:t>
      </w:r>
      <w:r w:rsidRPr="00FE7E35">
        <w:t>5M turns 3L RH, 5s pass RSh to turn 3M/1L LH &amp; pass LSh to face 1s/3s</w:t>
      </w:r>
    </w:p>
    <w:p w:rsidR="00B11EB3" w:rsidRPr="00FE7E35" w:rsidRDefault="00B11EB3" w:rsidP="00B11EB3">
      <w:pPr>
        <w:pStyle w:val="DanceBody"/>
      </w:pPr>
      <w:r w:rsidRPr="00FE7E35">
        <w:t>17-20</w:t>
      </w:r>
      <w:r w:rsidRPr="00FE7E35">
        <w:tab/>
        <w:t xml:space="preserve">5L dances </w:t>
      </w:r>
      <w:r>
        <w:t xml:space="preserve">1/2 RSh </w:t>
      </w:r>
      <w:r w:rsidRPr="00FE7E35">
        <w:t>reel of 3 with 1s+4s (in prom hold)</w:t>
      </w:r>
      <w:r w:rsidRPr="00BA6B4D">
        <w:rPr>
          <w:b/>
        </w:rPr>
        <w:t xml:space="preserve"> while </w:t>
      </w:r>
      <w:r w:rsidRPr="00FE7E35">
        <w:t xml:space="preserve">5M dances </w:t>
      </w:r>
      <w:r>
        <w:t xml:space="preserve">1/2 </w:t>
      </w:r>
      <w:r w:rsidRPr="00FE7E35">
        <w:t>reel of 3 with 3s+2s &amp; 5s end facing side couples</w:t>
      </w:r>
    </w:p>
    <w:p w:rsidR="00B11EB3" w:rsidRPr="00FE7E35" w:rsidRDefault="00B11EB3" w:rsidP="00B11EB3">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rPr>
        <w:t xml:space="preserve"> while </w:t>
      </w:r>
      <w:r w:rsidRPr="00FE7E35">
        <w:t xml:space="preserve">5M dances </w:t>
      </w:r>
      <w:r>
        <w:t xml:space="preserve">1/2 </w:t>
      </w:r>
      <w:r w:rsidRPr="00FE7E35">
        <w:t>reel of 3 with 3M+1L</w:t>
      </w:r>
    </w:p>
    <w:p w:rsidR="00B11EB3" w:rsidRPr="00FE7E35" w:rsidRDefault="00B11EB3" w:rsidP="00B11EB3">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rPr>
        <w:t xml:space="preserve"> </w:t>
      </w:r>
      <w:r>
        <w:rPr>
          <w:b/>
        </w:rPr>
        <w:t xml:space="preserve">as </w:t>
      </w:r>
      <w:r w:rsidRPr="00FE7E35">
        <w:t>1s/3s turn left about to face in</w:t>
      </w:r>
    </w:p>
    <w:p w:rsidR="00B11EB3" w:rsidRPr="00FE7E35" w:rsidRDefault="00B11EB3" w:rsidP="00B11EB3">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B11EB3" w:rsidRPr="00FE7E35" w:rsidRDefault="00B11EB3" w:rsidP="00B11EB3">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B11EB3" w:rsidRDefault="00B11EB3" w:rsidP="00B11EB3"/>
    <w:p w:rsidR="00B11EB3" w:rsidRDefault="00B11EB3" w:rsidP="00B11EB3">
      <w:pPr>
        <w:pStyle w:val="Minicrib"/>
      </w:pPr>
      <w:r>
        <w:t>SENIORS BE FULL POWER!  (J3x32)  3C</w:t>
      </w:r>
      <w:r>
        <w:tab/>
        <w:t>Akira Yamaguchi  Saitama 10th Ann. Coll</w:t>
      </w:r>
    </w:p>
    <w:p w:rsidR="00B11EB3" w:rsidRDefault="00B11EB3" w:rsidP="00B11EB3">
      <w:pPr>
        <w:pStyle w:val="DanceBody"/>
      </w:pPr>
      <w:r>
        <w:t xml:space="preserve"> 1- 4</w:t>
      </w:r>
      <w:r>
        <w:tab/>
        <w:t xml:space="preserve">All set. All petronella turn with 1M &amp; 3L solo but 1L+2L </w:t>
      </w:r>
      <w:r>
        <w:rPr>
          <w:b/>
        </w:rPr>
        <w:t>also</w:t>
      </w:r>
      <w:r>
        <w:t xml:space="preserve"> 2M+3M in tandem</w:t>
      </w:r>
    </w:p>
    <w:p w:rsidR="00B11EB3" w:rsidRDefault="00B11EB3" w:rsidP="00B11EB3">
      <w:pPr>
        <w:pStyle w:val="DanceBody"/>
      </w:pPr>
      <w:r>
        <w:t xml:space="preserve"> 5- 8</w:t>
      </w:r>
      <w:r>
        <w:tab/>
        <w:t xml:space="preserve">LH across, 1M+1L+2L </w:t>
      </w:r>
      <w:r w:rsidRPr="00300BB0">
        <w:rPr>
          <w:b/>
        </w:rPr>
        <w:t>also</w:t>
      </w:r>
      <w:r>
        <w:t xml:space="preserve"> 3L+3M+2M. Bar 8 1M+3L pass LSh to side by side facing opp sides</w:t>
      </w:r>
    </w:p>
    <w:p w:rsidR="00B11EB3" w:rsidRDefault="00B11EB3" w:rsidP="00B11EB3">
      <w:pPr>
        <w:pStyle w:val="DanceBody"/>
      </w:pPr>
      <w:r>
        <w:t xml:space="preserve"> 9-10</w:t>
      </w:r>
      <w:r>
        <w:tab/>
        <w:t xml:space="preserve">1/2 RH across, 3L+2L+1L </w:t>
      </w:r>
      <w:r>
        <w:rPr>
          <w:b/>
        </w:rPr>
        <w:t>also</w:t>
      </w:r>
      <w:r>
        <w:t xml:space="preserve"> 1M+2M+3M</w:t>
      </w:r>
    </w:p>
    <w:p w:rsidR="00B11EB3" w:rsidRDefault="00B11EB3" w:rsidP="00B11EB3">
      <w:pPr>
        <w:pStyle w:val="DanceBody"/>
      </w:pPr>
      <w:r>
        <w:t>11-14</w:t>
      </w:r>
      <w:r>
        <w:tab/>
        <w:t xml:space="preserve">1M crosses to Men's side &amp; dances up to 1M place </w:t>
      </w:r>
      <w:r>
        <w:rPr>
          <w:b/>
        </w:rPr>
        <w:t>as</w:t>
      </w:r>
      <w:r>
        <w:t xml:space="preserve"> 2M+3M continue RH across &amp; then follow 1M to original places.  Ladies dance similar with 3L crossing to Ladies' side &amp; down to 3L place followed by 2L+1L</w:t>
      </w:r>
    </w:p>
    <w:p w:rsidR="00B11EB3" w:rsidRDefault="00B11EB3" w:rsidP="00B11EB3">
      <w:pPr>
        <w:pStyle w:val="DanceBody"/>
      </w:pPr>
      <w:r>
        <w:t>15-16</w:t>
      </w:r>
      <w:r>
        <w:tab/>
        <w:t>All set advancing ready for...</w:t>
      </w:r>
    </w:p>
    <w:p w:rsidR="00B11EB3" w:rsidRDefault="00B11EB3" w:rsidP="00B11EB3">
      <w:pPr>
        <w:pStyle w:val="DanceBody"/>
      </w:pPr>
      <w:r>
        <w:t>17-24</w:t>
      </w:r>
      <w:r>
        <w:tab/>
        <w:t>1s+2s+3s dance Poussette for 3 couples (1s end 3rd place)</w:t>
      </w:r>
    </w:p>
    <w:p w:rsidR="00B11EB3" w:rsidRDefault="00B11EB3" w:rsidP="00B11EB3">
      <w:pPr>
        <w:pStyle w:val="DanceBody"/>
        <w:keepNext w:val="0"/>
      </w:pPr>
      <w:r>
        <w:t>25-32</w:t>
      </w:r>
      <w:r>
        <w:tab/>
        <w:t>2s+3s+1s circle 6H round and back</w:t>
      </w:r>
    </w:p>
    <w:p w:rsidR="00B11EB3" w:rsidRDefault="00B11EB3" w:rsidP="00B11EB3"/>
    <w:p w:rsidR="00B11EB3" w:rsidRDefault="00B11EB3" w:rsidP="00B11EB3">
      <w:pPr>
        <w:pStyle w:val="Minicrib"/>
      </w:pPr>
      <w:r>
        <w:t>SEPTEMBER 1ST  (R8x32)  3C (4C Set)</w:t>
      </w:r>
      <w:r>
        <w:tab/>
        <w:t>Fiona S Miller  Trestle Bridge Coll.</w:t>
      </w:r>
    </w:p>
    <w:p w:rsidR="00B11EB3" w:rsidRDefault="00B11EB3" w:rsidP="00B11EB3">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B11EB3" w:rsidRDefault="00B11EB3" w:rsidP="00B11EB3">
      <w:pPr>
        <w:pStyle w:val="DanceBody"/>
        <w:keepNext w:val="0"/>
      </w:pPr>
      <w:r>
        <w:t>25-32</w:t>
      </w:r>
      <w:r>
        <w:tab/>
        <w:t>1s dance 1/2 reel of 3 across (Lady with 2s &amp; Man with 3s) &amp; 1s pass LSh to dance 1/2 reel of 3 with other couple</w:t>
      </w:r>
    </w:p>
    <w:p w:rsidR="00B11EB3" w:rsidRDefault="00B11EB3" w:rsidP="00B11EB3"/>
    <w:p w:rsidR="00B11EB3" w:rsidRDefault="00B11EB3" w:rsidP="00B11EB3">
      <w:pPr>
        <w:pStyle w:val="Minicrib"/>
      </w:pPr>
      <w:r>
        <w:t>SEPTEMBER IN SKYE  (S3x32)  3C</w:t>
      </w:r>
      <w:r>
        <w:tab/>
        <w:t>Ruth Barnes  Belfast Platinum Anniv</w:t>
      </w:r>
    </w:p>
    <w:p w:rsidR="00B11EB3" w:rsidRDefault="00B11EB3" w:rsidP="00B11EB3">
      <w:pPr>
        <w:pStyle w:val="DanceBody"/>
      </w:pPr>
      <w:r>
        <w:t xml:space="preserve"> 1- 8</w:t>
      </w:r>
      <w:r>
        <w:tab/>
        <w:t>1s+2s dance reel of 4 across in 2nd place (1L+2M pass LSh). End 2s in original place, 1s in middle facing down with 1M behind 1L</w:t>
      </w:r>
    </w:p>
    <w:p w:rsidR="00B11EB3" w:rsidRDefault="00B11EB3" w:rsidP="00B11EB3">
      <w:pPr>
        <w:pStyle w:val="DanceBody"/>
      </w:pPr>
      <w:r>
        <w:t xml:space="preserve"> 9-16</w:t>
      </w:r>
      <w:r>
        <w:tab/>
        <w:t>1s dance down (2 bars), turn by the right (bar 3) to face up with 1M leading. 1s dance up, cast to 3rd place own sides (2s+3s step up 15-16).  2 1 3</w:t>
      </w:r>
    </w:p>
    <w:p w:rsidR="00B11EB3" w:rsidRDefault="00B11EB3" w:rsidP="00B11EB3">
      <w:pPr>
        <w:pStyle w:val="DanceBody"/>
      </w:pPr>
      <w:r>
        <w:t>17-24</w:t>
      </w:r>
      <w:r>
        <w:tab/>
        <w:t>2s+1s face in diagonally &amp; all set, dance in 1 step to form circle, pull back RSh, dance out, pull back RSh to face in &amp; all set</w:t>
      </w:r>
    </w:p>
    <w:p w:rsidR="00B11EB3" w:rsidRDefault="00B11EB3" w:rsidP="00B11EB3">
      <w:pPr>
        <w:pStyle w:val="DanceBody"/>
        <w:keepNext w:val="0"/>
      </w:pPr>
      <w:r>
        <w:t>25-32</w:t>
      </w:r>
      <w:r>
        <w:tab/>
        <w:t>2s+3s+1s circle 6H round &amp; back. 2 3 1</w:t>
      </w:r>
    </w:p>
    <w:p w:rsidR="00B11EB3" w:rsidRDefault="00B11EB3" w:rsidP="00B11EB3"/>
    <w:p w:rsidR="00B11EB3" w:rsidRDefault="00B11EB3" w:rsidP="00B11EB3">
      <w:pPr>
        <w:pStyle w:val="Minicrib"/>
      </w:pPr>
      <w:r>
        <w:t>SEPTEMBER STRATHSPEY  (S8x32)  2C (4C Set)</w:t>
      </w:r>
      <w:r>
        <w:tab/>
        <w:t>Nicola Higgs  A Mixture for All</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rPr>
          <w:bCs/>
        </w:rPr>
      </w:pPr>
      <w:r>
        <w:rPr>
          <w:bCs/>
        </w:rPr>
        <w:t xml:space="preserve"> 9-16</w:t>
      </w:r>
      <w:r>
        <w:rPr>
          <w:bCs/>
        </w:rPr>
        <w:tab/>
        <w:t>1s dance 1/2 Fig of 8 round 2s, 2s dance 1/2 Fig of 8 round 1s</w:t>
      </w:r>
    </w:p>
    <w:p w:rsidR="00B11EB3" w:rsidRDefault="00B11EB3" w:rsidP="00B11EB3">
      <w:pPr>
        <w:pStyle w:val="DanceBody"/>
        <w:rPr>
          <w:bCs/>
        </w:rPr>
      </w:pPr>
      <w:r>
        <w:rPr>
          <w:bCs/>
        </w:rPr>
        <w:t>17-24</w:t>
      </w:r>
      <w:r>
        <w:rPr>
          <w:bCs/>
        </w:rPr>
        <w:tab/>
        <w:t>2s+1s dance 1/2 R&amp;L &amp; circle 4H round to left</w:t>
      </w:r>
    </w:p>
    <w:p w:rsidR="00B11EB3" w:rsidRDefault="00B11EB3" w:rsidP="00B11EB3">
      <w:pPr>
        <w:pStyle w:val="DanceBody"/>
        <w:keepNext w:val="0"/>
      </w:pPr>
      <w:r>
        <w:rPr>
          <w:bCs/>
        </w:rPr>
        <w:t>25-32</w:t>
      </w:r>
      <w:r>
        <w:rPr>
          <w:bCs/>
        </w:rPr>
        <w:tab/>
        <w:t>1s lead down for 2, turn RH, lead to top &amp; cast to 2</w:t>
      </w:r>
      <w:r w:rsidRPr="00972EEB">
        <w:rPr>
          <w:bCs/>
        </w:rPr>
        <w:t>nd</w:t>
      </w:r>
      <w:r>
        <w:t xml:space="preserve"> place</w:t>
      </w:r>
    </w:p>
    <w:p w:rsidR="00B11EB3" w:rsidRDefault="00B11EB3" w:rsidP="00B11EB3"/>
    <w:p w:rsidR="00B11EB3" w:rsidRDefault="00B11EB3" w:rsidP="00B11EB3">
      <w:pPr>
        <w:pStyle w:val="Minicrib"/>
      </w:pPr>
      <w:r>
        <w:t>SERENITY  (S3x32)  3C Set</w:t>
      </w:r>
      <w:r>
        <w:tab/>
        <w:t>Terry Lynne Harris  Fields Of Gold</w:t>
      </w:r>
    </w:p>
    <w:p w:rsidR="00B11EB3" w:rsidRDefault="00B11EB3" w:rsidP="00B11EB3">
      <w:pPr>
        <w:pStyle w:val="DanceBody"/>
      </w:pPr>
      <w:r>
        <w:t xml:space="preserve"> 1- 8</w:t>
      </w:r>
      <w:r>
        <w:tab/>
        <w:t>1s+2s Mirror Set+Link (1s cast, 2s dance up), 1s cross passing RSh, cast off round 3s to 2nd place facing up</w:t>
      </w:r>
    </w:p>
    <w:p w:rsidR="00B11EB3" w:rsidRDefault="00B11EB3" w:rsidP="00B11EB3">
      <w:pPr>
        <w:pStyle w:val="DanceBody"/>
      </w:pPr>
      <w:r>
        <w:t xml:space="preserve"> 9-14</w:t>
      </w:r>
      <w:r>
        <w:tab/>
        <w:t>2s+1s+3s dance 6 bar mirror reels of 3 on the sides (1s out &amp; up, 2s in &amp; down)</w:t>
      </w:r>
    </w:p>
    <w:p w:rsidR="00B11EB3" w:rsidRDefault="00B11EB3" w:rsidP="00B11EB3">
      <w:pPr>
        <w:pStyle w:val="DanceBody"/>
      </w:pPr>
      <w:r>
        <w:t>15-16</w:t>
      </w:r>
      <w:r>
        <w:tab/>
        <w:t>2s+1s continue the reel to change places (2s finish facing out).  (1) 2 3</w:t>
      </w:r>
    </w:p>
    <w:p w:rsidR="00B11EB3" w:rsidRDefault="00B11EB3" w:rsidP="00B11EB3">
      <w:pPr>
        <w:pStyle w:val="DanceBody"/>
      </w:pPr>
      <w:r>
        <w:t>17-18</w:t>
      </w:r>
      <w:r>
        <w:tab/>
        <w:t>1s+2s change places on sides (1M+2L LH, 1L+2M RH) (2s finish facing out) 2 (1) 3</w:t>
      </w:r>
    </w:p>
    <w:p w:rsidR="00B11EB3" w:rsidRDefault="00B11EB3" w:rsidP="00B11EB3">
      <w:pPr>
        <w:pStyle w:val="DanceBody"/>
      </w:pPr>
      <w:r>
        <w:t>19-20</w:t>
      </w:r>
      <w:r>
        <w:tab/>
        <w:t xml:space="preserve">1s cast up to 1st place </w:t>
      </w:r>
      <w:r>
        <w:rPr>
          <w:b/>
        </w:rPr>
        <w:t>while</w:t>
      </w:r>
      <w:r>
        <w:t xml:space="preserve"> 2s cross down to 2nd place on opp sides facing out (1) (2) 3</w:t>
      </w:r>
    </w:p>
    <w:p w:rsidR="00B11EB3" w:rsidRDefault="00B11EB3" w:rsidP="00B11EB3">
      <w:pPr>
        <w:pStyle w:val="DanceBody"/>
      </w:pPr>
      <w:r>
        <w:t>21-24</w:t>
      </w:r>
      <w:r>
        <w:tab/>
        <w:t xml:space="preserve">1s dance down for 2 steps, turn 1/2 way 2H to 2nd place </w:t>
      </w:r>
      <w:r>
        <w:rPr>
          <w:b/>
        </w:rPr>
        <w:t>while</w:t>
      </w:r>
      <w:r>
        <w:t xml:space="preserve"> 2s cast up &amp; cross RH 2 1 3</w:t>
      </w:r>
    </w:p>
    <w:p w:rsidR="00B11EB3" w:rsidRDefault="00B11EB3" w:rsidP="00B11EB3">
      <w:pPr>
        <w:pStyle w:val="DanceBody"/>
      </w:pPr>
      <w:r>
        <w:t>25-32</w:t>
      </w:r>
      <w:r>
        <w:tab/>
        <w:t>1s+3s dance Espagnole:</w:t>
      </w:r>
    </w:p>
    <w:p w:rsidR="00B11EB3" w:rsidRDefault="00B11EB3" w:rsidP="00B11EB3">
      <w:pPr>
        <w:pStyle w:val="DanceBody"/>
      </w:pPr>
      <w:r>
        <w:tab/>
        <w:t>25-26   1s+3s cross (Ladies lead across RH passing between Men) with Ladies changing places RH</w:t>
      </w:r>
    </w:p>
    <w:p w:rsidR="00B11EB3" w:rsidRDefault="00B11EB3" w:rsidP="00B11EB3">
      <w:pPr>
        <w:pStyle w:val="DanceBody"/>
      </w:pPr>
      <w:r>
        <w:tab/>
        <w:t>27-28   1s+3s cross back (Men lead across RH between Ladies) with Men changing places RH</w:t>
      </w:r>
    </w:p>
    <w:p w:rsidR="00B11EB3" w:rsidRDefault="00B11EB3" w:rsidP="00B11EB3">
      <w:pPr>
        <w:pStyle w:val="DanceBody"/>
        <w:keepNext w:val="0"/>
      </w:pPr>
      <w:r>
        <w:tab/>
        <w:t>29-32   3s turn RH</w:t>
      </w:r>
      <w:r w:rsidRPr="00BA6B4D">
        <w:rPr>
          <w:b/>
        </w:rPr>
        <w:t xml:space="preserve"> </w:t>
      </w:r>
      <w:r>
        <w:rPr>
          <w:b/>
        </w:rPr>
        <w:t xml:space="preserve">while </w:t>
      </w:r>
      <w:r>
        <w:t>1s turn LH</w:t>
      </w:r>
    </w:p>
    <w:p w:rsidR="00B11EB3" w:rsidRDefault="00B11EB3" w:rsidP="00B11EB3"/>
    <w:p w:rsidR="00B11EB3" w:rsidRDefault="00B11EB3" w:rsidP="00B11EB3">
      <w:pPr>
        <w:pStyle w:val="Minicrib"/>
      </w:pPr>
      <w:r>
        <w:t>THE SERPENT OF LOCH NELL  (S8x32)  3C (4C set)</w:t>
      </w:r>
      <w:r>
        <w:tab/>
        <w:t>Holger Schuckelt  Borderland Dances</w:t>
      </w:r>
    </w:p>
    <w:p w:rsidR="00B11EB3" w:rsidRDefault="00B11EB3" w:rsidP="00B11EB3">
      <w:pPr>
        <w:pStyle w:val="DanceBody"/>
      </w:pPr>
      <w:r>
        <w:t xml:space="preserve"> 1- 8</w:t>
      </w:r>
      <w:r>
        <w:tab/>
        <w:t>1s+2 dance Espagnole:</w:t>
      </w:r>
    </w:p>
    <w:p w:rsidR="00B11EB3" w:rsidRPr="004D5D0F" w:rsidRDefault="00B11EB3" w:rsidP="00B11EB3">
      <w:pPr>
        <w:pStyle w:val="DanceBody"/>
      </w:pPr>
      <w:r>
        <w:tab/>
        <w:t>1-2</w:t>
      </w:r>
      <w:r w:rsidRPr="004D5D0F">
        <w:t xml:space="preserve">   1s+</w:t>
      </w:r>
      <w:r>
        <w:t>2</w:t>
      </w:r>
      <w:r w:rsidRPr="004D5D0F">
        <w:t>s cross (Ladies lead across RH passing between Men) with Ladies changing places RH</w:t>
      </w:r>
    </w:p>
    <w:p w:rsidR="00B11EB3" w:rsidRPr="004D5D0F" w:rsidRDefault="00B11EB3" w:rsidP="00B11EB3">
      <w:pPr>
        <w:pStyle w:val="DanceBody"/>
      </w:pPr>
      <w:r w:rsidRPr="004D5D0F">
        <w:tab/>
      </w:r>
      <w:r>
        <w:t>3-4</w:t>
      </w:r>
      <w:r w:rsidRPr="004D5D0F">
        <w:t xml:space="preserve">   </w:t>
      </w:r>
      <w:r>
        <w:t>1s+2</w:t>
      </w:r>
      <w:r w:rsidRPr="004D5D0F">
        <w:t>s cross back (Men lead across RH between Ladies) with Men changing places RH</w:t>
      </w:r>
    </w:p>
    <w:p w:rsidR="00B11EB3" w:rsidRPr="004D5D0F" w:rsidRDefault="00B11EB3" w:rsidP="00B11EB3">
      <w:pPr>
        <w:pStyle w:val="DanceBody"/>
      </w:pPr>
      <w:r w:rsidRPr="004D5D0F">
        <w:tab/>
      </w:r>
      <w:r>
        <w:t>5-8</w:t>
      </w:r>
      <w:r w:rsidRPr="004D5D0F">
        <w:t xml:space="preserve">   </w:t>
      </w:r>
      <w:r>
        <w:t>2</w:t>
      </w:r>
      <w:r w:rsidRPr="004D5D0F">
        <w:t xml:space="preserve">s turn RH as 1s turn LH to </w:t>
      </w:r>
      <w:r>
        <w:t>face 4th corners</w:t>
      </w:r>
    </w:p>
    <w:p w:rsidR="00B11EB3" w:rsidRDefault="00B11EB3" w:rsidP="00B11EB3">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B11EB3" w:rsidRDefault="00B11EB3" w:rsidP="00B11EB3">
      <w:pPr>
        <w:pStyle w:val="DanceBody"/>
      </w:pPr>
      <w:r>
        <w:t>17-22</w:t>
      </w:r>
      <w:r>
        <w:tab/>
        <w:t>Dance to Corners &amp; Set: (6 bars)</w:t>
      </w:r>
    </w:p>
    <w:p w:rsidR="00B11EB3" w:rsidRDefault="00B11EB3" w:rsidP="00B11EB3">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B11EB3" w:rsidRDefault="00B11EB3" w:rsidP="00B11EB3">
      <w:pPr>
        <w:pStyle w:val="DanceBody"/>
      </w:pPr>
      <w:r>
        <w:t>23-24</w:t>
      </w:r>
      <w:r>
        <w:tab/>
        <w:t xml:space="preserve">1s turn 1/2 RH, pull back RSh to finish in centre facing opposite sides </w:t>
      </w:r>
      <w:r>
        <w:rPr>
          <w:b/>
          <w:bCs/>
        </w:rPr>
        <w:t>while</w:t>
      </w:r>
      <w:r>
        <w:t xml:space="preserve"> 2s+3s set diagonally</w:t>
      </w:r>
    </w:p>
    <w:p w:rsidR="00B11EB3" w:rsidRDefault="00B11EB3" w:rsidP="00B11EB3">
      <w:pPr>
        <w:pStyle w:val="DanceBody"/>
      </w:pPr>
      <w:r>
        <w:t>25-32</w:t>
      </w:r>
      <w:r>
        <w:tab/>
      </w:r>
      <w:r w:rsidRPr="007655F4">
        <w:t>1s dance the Snake:</w:t>
      </w:r>
    </w:p>
    <w:p w:rsidR="00B11EB3" w:rsidRDefault="00B11EB3" w:rsidP="00B11EB3">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B11EB3" w:rsidRDefault="00B11EB3" w:rsidP="00B11EB3"/>
    <w:p w:rsidR="00B11EB3" w:rsidRDefault="00B11EB3" w:rsidP="00B11EB3">
      <w:pPr>
        <w:pStyle w:val="Minicrib"/>
      </w:pPr>
      <w:r>
        <w:t>SET, CROSS AND CAST  (R4x48)  4C set</w:t>
      </w:r>
      <w:r>
        <w:tab/>
        <w:t>Melvin Cannell  St Ronan's SCD Club</w:t>
      </w:r>
    </w:p>
    <w:p w:rsidR="00B11EB3" w:rsidRPr="008754C8" w:rsidRDefault="00B11EB3" w:rsidP="00B11EB3">
      <w:pPr>
        <w:pStyle w:val="DanceBody"/>
      </w:pPr>
      <w:r w:rsidRPr="008754C8">
        <w:t xml:space="preserve"> 1- 8</w:t>
      </w:r>
      <w:r w:rsidRPr="008754C8">
        <w:tab/>
        <w:t>1s set, cross then cast 1 place (2s step up). 1s dance 1/2 reels of 3 across (1L with 2s, 1M with 3s)</w:t>
      </w:r>
    </w:p>
    <w:p w:rsidR="00B11EB3" w:rsidRPr="008754C8" w:rsidRDefault="00B11EB3" w:rsidP="00B11EB3">
      <w:pPr>
        <w:pStyle w:val="DanceBody"/>
      </w:pPr>
      <w:r w:rsidRPr="008754C8">
        <w:t xml:space="preserve"> 9-16</w:t>
      </w:r>
      <w:r w:rsidRPr="008754C8">
        <w:tab/>
        <w:t>1s dance RH across (1L with 2s, 1M with 3s), 1s change ends &amp; dance LH across with other couple</w:t>
      </w:r>
    </w:p>
    <w:p w:rsidR="00B11EB3" w:rsidRPr="008754C8" w:rsidRDefault="00B11EB3" w:rsidP="00B11EB3">
      <w:pPr>
        <w:pStyle w:val="DanceBody"/>
      </w:pPr>
      <w:r w:rsidRPr="008754C8">
        <w:t>17-24</w:t>
      </w:r>
      <w:r w:rsidRPr="008754C8">
        <w:tab/>
        <w:t>1s set, cross then cast 1 place (3s step up). 1s dance 1/2 reels of 3 across (1L with 3s, 1M with 4s)</w:t>
      </w:r>
    </w:p>
    <w:p w:rsidR="00B11EB3" w:rsidRPr="008754C8" w:rsidRDefault="00B11EB3" w:rsidP="00B11EB3">
      <w:pPr>
        <w:pStyle w:val="DanceBody"/>
      </w:pPr>
      <w:r w:rsidRPr="008754C8">
        <w:t>25-</w:t>
      </w:r>
      <w:r>
        <w:t>32</w:t>
      </w:r>
      <w:r>
        <w:tab/>
        <w:t>1s dance RH across (1M with 4s, 1L with 3</w:t>
      </w:r>
      <w:r w:rsidRPr="008754C8">
        <w:t>s), 1s change ends &amp; dance LH across with other couple</w:t>
      </w:r>
    </w:p>
    <w:p w:rsidR="00B11EB3" w:rsidRPr="008754C8" w:rsidRDefault="00B11EB3" w:rsidP="00B11EB3">
      <w:pPr>
        <w:pStyle w:val="DanceBody"/>
      </w:pPr>
      <w:r w:rsidRPr="008754C8">
        <w:t>33-40</w:t>
      </w:r>
      <w:r w:rsidRPr="008754C8">
        <w:tab/>
        <w:t>1s turn RH 1.1/4 times &amp; 1M followed by 1L (in tandem) dance RSh round 3L to 3rd place own sides while 3s dance to opposite sides (2)(3)1(4)</w:t>
      </w:r>
    </w:p>
    <w:p w:rsidR="00B11EB3" w:rsidRDefault="00B11EB3" w:rsidP="00B11EB3">
      <w:pPr>
        <w:pStyle w:val="DanceBody"/>
        <w:keepNext w:val="0"/>
      </w:pPr>
      <w:r w:rsidRPr="008754C8">
        <w:t>41-48</w:t>
      </w:r>
      <w:r w:rsidRPr="008754C8">
        <w:tab/>
        <w:t xml:space="preserve">All set, all cross RH, 1s set, cross then cast to 4th place own side (4s step up)  </w:t>
      </w:r>
      <w:r>
        <w:t>2 3 4 1</w:t>
      </w:r>
    </w:p>
    <w:p w:rsidR="00B11EB3" w:rsidRDefault="00B11EB3" w:rsidP="00B11EB3"/>
    <w:p w:rsidR="00B11EB3" w:rsidRDefault="00B11EB3" w:rsidP="00B11EB3">
      <w:pPr>
        <w:pStyle w:val="Minicrib"/>
      </w:pPr>
      <w:r>
        <w:t>SET IN ROOSENDAAL  (M-(S2x32+J2x32))  Sq.Set</w:t>
      </w:r>
      <w:r>
        <w:tab/>
        <w:t>Lucy Mulholland  Belfast Platinum Anniv</w:t>
      </w:r>
    </w:p>
    <w:p w:rsidR="00B11EB3" w:rsidRDefault="00B11EB3" w:rsidP="00B11EB3">
      <w:pPr>
        <w:pStyle w:val="DanceBody"/>
      </w:pPr>
      <w:r>
        <w:t xml:space="preserve"> 1- 8</w:t>
      </w:r>
      <w:r>
        <w:tab/>
        <w:t>All face partners, set, turn 3/4 RH so Ladies in centre facing corners.  Ladies dance RSh round corners to end BtoB with partners</w:t>
      </w:r>
    </w:p>
    <w:p w:rsidR="00B11EB3" w:rsidRDefault="00B11EB3" w:rsidP="00B11EB3">
      <w:pPr>
        <w:pStyle w:val="DanceBody"/>
      </w:pPr>
      <w:r>
        <w:t xml:space="preserve"> 9-16</w:t>
      </w:r>
      <w:r>
        <w:tab/>
        <w:t>Reels of 4 across, 1s+2L+4M &amp; 3s+2M+4L.  All end facing partners</w:t>
      </w:r>
    </w:p>
    <w:p w:rsidR="00B11EB3" w:rsidRDefault="00B11EB3" w:rsidP="00B11EB3">
      <w:pPr>
        <w:pStyle w:val="DanceBody"/>
      </w:pPr>
      <w:r>
        <w:t>17-24</w:t>
      </w:r>
      <w:r>
        <w:tab/>
        <w:t>All set, turn 3/4 LH so Men in centre facing corners.  Men dance LSh round corners and back to places</w:t>
      </w:r>
    </w:p>
    <w:p w:rsidR="00B11EB3" w:rsidRDefault="00B11EB3" w:rsidP="00B11EB3">
      <w:pPr>
        <w:pStyle w:val="DanceBody"/>
      </w:pPr>
      <w:r>
        <w:t>25-28</w:t>
      </w:r>
      <w:r>
        <w:tab/>
        <w:t>All set, pull back RSh and dance 1 place round to Left, 1s+3s in middle facing each other, 2s in 3rd place, 4s in 1st place</w:t>
      </w:r>
    </w:p>
    <w:p w:rsidR="00B11EB3" w:rsidRDefault="00B11EB3" w:rsidP="00B11EB3">
      <w:pPr>
        <w:pStyle w:val="DanceBody"/>
        <w:keepNext w:val="0"/>
      </w:pPr>
      <w:r>
        <w:t>29-32</w:t>
      </w:r>
      <w:r>
        <w:tab/>
        <w:t>1s+3s dance RH across to end 1s in 2nd place, 3s in 4th place</w:t>
      </w:r>
    </w:p>
    <w:p w:rsidR="00B11EB3" w:rsidRDefault="00B11EB3" w:rsidP="00B11EB3"/>
    <w:p w:rsidR="00B11EB3" w:rsidRDefault="00B11EB3" w:rsidP="00B11EB3">
      <w:pPr>
        <w:pStyle w:val="Minicrib"/>
      </w:pPr>
      <w:r>
        <w:t>SET THE TABLE FOR TEA  (J8x32)  3C (4C set)</w:t>
      </w:r>
      <w:r>
        <w:tab/>
      </w:r>
    </w:p>
    <w:p w:rsidR="00B11EB3" w:rsidRDefault="00B11EB3" w:rsidP="00B11EB3">
      <w:pPr>
        <w:pStyle w:val="DanceBody"/>
      </w:pPr>
      <w:r>
        <w:t xml:space="preserve"> 1- 8</w:t>
      </w:r>
      <w:r>
        <w:tab/>
        <w:t>1s+2s set, cross RH; 1s+2s dance RH across.  (1) (2) 3</w:t>
      </w:r>
    </w:p>
    <w:p w:rsidR="00B11EB3" w:rsidRDefault="00B11EB3" w:rsidP="00B11EB3">
      <w:pPr>
        <w:pStyle w:val="DanceBody"/>
      </w:pPr>
      <w:r>
        <w:t xml:space="preserve"> 9-16</w:t>
      </w:r>
      <w:r>
        <w:tab/>
        <w:t>1s+2s set, cross LH; 1s+2s dance LH across. 1 2 3</w:t>
      </w:r>
    </w:p>
    <w:p w:rsidR="00B11EB3" w:rsidRDefault="00B11EB3" w:rsidP="00B11EB3">
      <w:pPr>
        <w:pStyle w:val="DanceBody"/>
      </w:pPr>
      <w:r>
        <w:t>17-24</w:t>
      </w:r>
      <w:r>
        <w:tab/>
        <w:t>1s dance down 2 steps (2s step up 19-20), 1s turn inwards to face, retain hands &amp; set; 1s dance down, cast up round 3s to 2nd place own side</w:t>
      </w:r>
    </w:p>
    <w:p w:rsidR="00B11EB3" w:rsidRDefault="00B11EB3" w:rsidP="00B11EB3">
      <w:pPr>
        <w:pStyle w:val="DanceBody"/>
        <w:keepNext w:val="0"/>
      </w:pPr>
      <w:r>
        <w:t>25-32</w:t>
      </w:r>
      <w:r>
        <w:tab/>
        <w:t>1L+2s (at top) &amp; 1M+3s dance RH across, pass RSh to dance LH across with other couple.  2 1 3</w:t>
      </w:r>
    </w:p>
    <w:p w:rsidR="00B11EB3" w:rsidRDefault="00B11EB3" w:rsidP="00B11EB3"/>
    <w:p w:rsidR="00B11EB3" w:rsidRDefault="00B11EB3" w:rsidP="00B11EB3">
      <w:pPr>
        <w:pStyle w:val="Minicrib"/>
      </w:pPr>
      <w:r>
        <w:t>SETON'S CEILIDH BAND  (J4x64)  4C set</w:t>
      </w:r>
      <w:r>
        <w:tab/>
        <w:t>Bruce Fordyce  Morison's Bush Coll &amp; RSCDS Bk 53</w:t>
      </w:r>
    </w:p>
    <w:p w:rsidR="00B11EB3" w:rsidRDefault="00B11EB3" w:rsidP="00B11EB3">
      <w:pPr>
        <w:pStyle w:val="DanceBody"/>
      </w:pPr>
      <w:r>
        <w:t xml:space="preserve"> 1- 8</w:t>
      </w:r>
      <w:r>
        <w:tab/>
        <w:t>1s cross RH &amp; cast 1 place (2 step up), dance down between 3s (3s step up) &amp; cast down behind 4s to 4th place (4s step up)</w:t>
      </w:r>
    </w:p>
    <w:p w:rsidR="00B11EB3" w:rsidRDefault="00B11EB3" w:rsidP="00B11EB3">
      <w:pPr>
        <w:pStyle w:val="DanceBody"/>
      </w:pPr>
      <w:r>
        <w:t xml:space="preserve"> 9-16</w:t>
      </w:r>
      <w:r>
        <w:tab/>
        <w:t>1s dance reflection reels of 3 on opposite sides (1s in/up, 4s out/down)</w:t>
      </w:r>
    </w:p>
    <w:p w:rsidR="00B11EB3" w:rsidRDefault="00B11EB3" w:rsidP="00B11EB3">
      <w:pPr>
        <w:pStyle w:val="DanceBody"/>
      </w:pPr>
      <w:r>
        <w:t>17-24</w:t>
      </w:r>
      <w:r>
        <w:tab/>
        <w:t>1s cross RH &amp; cast up 1 place, lead up between 3s &amp; cast up behind 2s to 1st place own sides</w:t>
      </w:r>
    </w:p>
    <w:p w:rsidR="00B11EB3" w:rsidRDefault="00B11EB3" w:rsidP="00B11EB3">
      <w:pPr>
        <w:pStyle w:val="DanceBody"/>
      </w:pPr>
      <w:r>
        <w:t>25-32</w:t>
      </w:r>
      <w:r>
        <w:tab/>
        <w:t>1s dance reflection reels of 3 on own sides (1s in down, 2s out/up)</w:t>
      </w:r>
    </w:p>
    <w:p w:rsidR="00B11EB3" w:rsidRDefault="00B11EB3" w:rsidP="00B11EB3">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B11EB3" w:rsidRDefault="00B11EB3" w:rsidP="00B11EB3">
      <w:pPr>
        <w:pStyle w:val="DanceBody"/>
      </w:pPr>
      <w:r>
        <w:t>41-48</w:t>
      </w:r>
      <w:r>
        <w:tab/>
        <w:t>Bal-in-Line &amp; 1s dance out &amp; cast down behind 3s, meet &amp; lead up to top crossing to 1</w:t>
      </w:r>
      <w:r w:rsidRPr="00972EEB">
        <w:t>st</w:t>
      </w:r>
      <w:r>
        <w:t xml:space="preserve"> place own sides (2s step down)</w:t>
      </w:r>
    </w:p>
    <w:p w:rsidR="00B11EB3" w:rsidRDefault="00B11EB3" w:rsidP="00B11EB3">
      <w:pPr>
        <w:pStyle w:val="DanceBody"/>
      </w:pPr>
      <w:r>
        <w:t>49-60</w:t>
      </w:r>
      <w:r>
        <w:tab/>
        <w:t>1L+2L &amp; 1M+2M change places RH on sides &amp; 2s+1s cross over LH, repeat with 3s &amp; 4s until reaching the bottom of the set</w:t>
      </w:r>
    </w:p>
    <w:p w:rsidR="00B11EB3" w:rsidRDefault="00B11EB3" w:rsidP="00B11EB3">
      <w:pPr>
        <w:pStyle w:val="DanceBody"/>
        <w:keepNext w:val="0"/>
      </w:pPr>
      <w:r>
        <w:t>61-64</w:t>
      </w:r>
      <w:r>
        <w:tab/>
        <w:t>All turn partners RH 1.1/2 times</w:t>
      </w:r>
    </w:p>
    <w:p w:rsidR="00B11EB3" w:rsidRDefault="00B11EB3" w:rsidP="00B11EB3"/>
    <w:p w:rsidR="00B11EB3" w:rsidRDefault="00B11EB3" w:rsidP="00B11EB3">
      <w:pPr>
        <w:pStyle w:val="Minicrib"/>
      </w:pPr>
      <w:r>
        <w:t>SEVEN TO SEVEN  (S3x32)  3C set</w:t>
      </w:r>
      <w:r>
        <w:tab/>
        <w:t>Gábor Turi  Budapest SCDs Vol 2</w:t>
      </w:r>
    </w:p>
    <w:p w:rsidR="00B11EB3" w:rsidRPr="00C163BD" w:rsidRDefault="00B11EB3" w:rsidP="00B11EB3">
      <w:pPr>
        <w:pStyle w:val="DanceBody"/>
      </w:pPr>
      <w:r w:rsidRPr="00C163BD">
        <w:t xml:space="preserve"> 1- 4</w:t>
      </w:r>
      <w:r w:rsidRPr="00C163BD">
        <w:tab/>
        <w:t>1s+2s dance RH across 1/2 way while 3s 1/2 turn LH, 1s+3s dance LH across 1/2 way while 2s 1/2 turn RH</w:t>
      </w:r>
    </w:p>
    <w:p w:rsidR="00B11EB3" w:rsidRPr="00C163BD" w:rsidRDefault="00B11EB3" w:rsidP="00B11EB3">
      <w:pPr>
        <w:pStyle w:val="DanceBody"/>
      </w:pPr>
      <w:r w:rsidRPr="00C163BD">
        <w:t xml:space="preserve"> 5- 8</w:t>
      </w:r>
      <w:r w:rsidRPr="00C163BD">
        <w:tab/>
        <w:t>2s+3s dance RH across 1/2 way while 1s 1/2 turn LH, 2s+1s dance LH across 1/2 way while 3s 1/2 turn RH.  3 1 2</w:t>
      </w:r>
    </w:p>
    <w:p w:rsidR="00B11EB3" w:rsidRPr="00C163BD" w:rsidRDefault="00B11EB3" w:rsidP="00B11EB3">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B11EB3" w:rsidRPr="00C163BD" w:rsidRDefault="00B11EB3" w:rsidP="00B11EB3">
      <w:pPr>
        <w:pStyle w:val="DanceBody"/>
      </w:pPr>
      <w:r w:rsidRPr="00C163BD">
        <w:t>17-24</w:t>
      </w:r>
      <w:r w:rsidRPr="00C163BD">
        <w:tab/>
        <w:t>1s set to 2nd crnr (2M), turn inwards &amp; set to 4th crnr (3L), set to 1st crnr (3M), set to 3rd crnr (2L) &amp; 1s turn right about to face 1st crnr (1L behind 1M)</w:t>
      </w:r>
    </w:p>
    <w:p w:rsidR="00B11EB3" w:rsidRDefault="00B11EB3" w:rsidP="00B11EB3">
      <w:pPr>
        <w:pStyle w:val="DanceBody"/>
        <w:keepNext w:val="0"/>
      </w:pPr>
      <w:r w:rsidRPr="00C163BD">
        <w:t>25-32</w:t>
      </w:r>
      <w:r w:rsidRPr="00C163BD">
        <w:tab/>
        <w:t>1s dance diag Alternating Tandem 1/2 reel with 1st corners &amp; 1/2 Alternating Tandem reel with 2nd corners ending 2nd place own sides.  3 1 2</w:t>
      </w:r>
    </w:p>
    <w:p w:rsidR="00B11EB3" w:rsidRDefault="00B11EB3" w:rsidP="00B11EB3"/>
    <w:p w:rsidR="00B11EB3" w:rsidRDefault="00B11EB3" w:rsidP="00B11EB3">
      <w:pPr>
        <w:pStyle w:val="Minicrib"/>
      </w:pPr>
      <w:r>
        <w:t>SGURR ALASDAIR  (R5x32)  5C set</w:t>
      </w:r>
      <w:r>
        <w:tab/>
        <w:t>Roy Goldring  Leeds 40th Anniv Bk</w:t>
      </w:r>
    </w:p>
    <w:p w:rsidR="00B11EB3" w:rsidRDefault="00B11EB3" w:rsidP="00B11EB3">
      <w:pPr>
        <w:pStyle w:val="DanceBody"/>
      </w:pPr>
      <w:r>
        <w:t xml:space="preserve"> 1- 8</w:t>
      </w:r>
      <w:r>
        <w:tab/>
        <w:t>1s+2s+3s dance reels of 3 on the sides (1s in &amp; down to start)</w:t>
      </w:r>
    </w:p>
    <w:p w:rsidR="00B11EB3" w:rsidRDefault="00B11EB3" w:rsidP="00B11EB3">
      <w:pPr>
        <w:pStyle w:val="DanceBody"/>
      </w:pPr>
      <w:r>
        <w:t xml:space="preserve"> 9-16</w:t>
      </w:r>
      <w:r>
        <w:tab/>
        <w:t>1s dance down between 2s+3s &amp; cast up to 2</w:t>
      </w:r>
      <w:r w:rsidRPr="00972EEB">
        <w:t>nd</w:t>
      </w:r>
      <w:r>
        <w:t xml:space="preserve"> place, 1L+3L turn LH 1.1/2 times</w:t>
      </w:r>
      <w:r w:rsidRPr="00BA6B4D">
        <w:rPr>
          <w:b/>
        </w:rPr>
        <w:t xml:space="preserve"> while </w:t>
      </w:r>
      <w:r>
        <w:t>1M+3M turn RH 1.1/2 times</w:t>
      </w:r>
    </w:p>
    <w:p w:rsidR="00B11EB3" w:rsidRDefault="00B11EB3" w:rsidP="00B11EB3">
      <w:pPr>
        <w:pStyle w:val="DanceBody"/>
      </w:pPr>
      <w:r>
        <w:t>17-24</w:t>
      </w:r>
      <w:r>
        <w:tab/>
        <w:t>1s+4s+5s dance reels of 3 on sides (1s out &amp; down to start)</w:t>
      </w:r>
    </w:p>
    <w:p w:rsidR="00B11EB3" w:rsidRDefault="00B11EB3" w:rsidP="00B11EB3">
      <w:pPr>
        <w:pStyle w:val="DanceBody"/>
        <w:keepNext w:val="0"/>
      </w:pPr>
      <w:r>
        <w:t>25-32</w:t>
      </w:r>
      <w:r>
        <w:tab/>
        <w:t>1s cast below 5s &amp; dance up middle to 4</w:t>
      </w:r>
      <w:r w:rsidRPr="00972EEB">
        <w:t>th</w:t>
      </w:r>
      <w:r>
        <w:t xml:space="preserve"> place, 1L+5L turn RH 1.1/2 times</w:t>
      </w:r>
      <w:r w:rsidRPr="00BA6B4D">
        <w:rPr>
          <w:b/>
        </w:rPr>
        <w:t xml:space="preserve"> while </w:t>
      </w:r>
      <w:r>
        <w:t>1M+5M turn LH 1.1/2 times</w:t>
      </w:r>
    </w:p>
    <w:p w:rsidR="00B11EB3" w:rsidRDefault="00B11EB3" w:rsidP="00B11EB3"/>
    <w:p w:rsidR="00B11EB3" w:rsidRDefault="00B11EB3" w:rsidP="00B11EB3">
      <w:pPr>
        <w:pStyle w:val="Minicrib"/>
      </w:pPr>
      <w:r>
        <w:t>SHABU SHABU  (R128)  Sq.Set</w:t>
      </w:r>
      <w:r>
        <w:tab/>
        <w:t>Robert Stuart  An International Language</w:t>
      </w:r>
    </w:p>
    <w:p w:rsidR="00B11EB3" w:rsidRDefault="00B11EB3" w:rsidP="00B11EB3">
      <w:pPr>
        <w:pStyle w:val="DanceBody"/>
      </w:pPr>
      <w:r>
        <w:t xml:space="preserve"> 1- 8</w:t>
      </w:r>
      <w:r>
        <w:tab/>
        <w:t>All circle 8 hands round to left &amp; back</w:t>
      </w:r>
    </w:p>
    <w:p w:rsidR="00B11EB3" w:rsidRDefault="00B11EB3" w:rsidP="00B11EB3">
      <w:pPr>
        <w:pStyle w:val="DanceBody"/>
      </w:pPr>
      <w:r>
        <w:t xml:space="preserve"> 9-16</w:t>
      </w:r>
      <w:r>
        <w:tab/>
        <w:t>1s+3s dance Ladies' Chain</w:t>
      </w:r>
    </w:p>
    <w:p w:rsidR="00B11EB3" w:rsidRDefault="00B11EB3" w:rsidP="00B11EB3">
      <w:pPr>
        <w:pStyle w:val="DanceBody"/>
      </w:pPr>
      <w:r>
        <w:t>17-24</w:t>
      </w:r>
      <w:r>
        <w:tab/>
        <w:t>2s+4s dance Ladies' Chain</w:t>
      </w:r>
    </w:p>
    <w:p w:rsidR="00B11EB3" w:rsidRDefault="00B11EB3" w:rsidP="00B11EB3">
      <w:pPr>
        <w:pStyle w:val="DanceBody"/>
      </w:pPr>
      <w:r>
        <w:t>25-32</w:t>
      </w:r>
      <w:r>
        <w:tab/>
        <w:t>Men dance RH across &amp; LH across back, join RH with original partner, retaining LH in centre</w:t>
      </w:r>
    </w:p>
    <w:p w:rsidR="00B11EB3" w:rsidRDefault="00B11EB3" w:rsidP="00B11EB3">
      <w:pPr>
        <w:pStyle w:val="DanceBody"/>
      </w:pPr>
      <w:r>
        <w:t>33-48</w:t>
      </w:r>
      <w:r>
        <w:tab/>
        <w:t>All dance Modified Spoke:</w:t>
      </w:r>
    </w:p>
    <w:p w:rsidR="00B11EB3" w:rsidRPr="007D1299" w:rsidRDefault="00B11EB3" w:rsidP="00B11EB3">
      <w:pPr>
        <w:pStyle w:val="DanceBody"/>
      </w:pPr>
      <w:r>
        <w:tab/>
        <w:t>33-36   Men balance with partner (2 bars) &amp; set advancing to next Lady</w:t>
      </w:r>
    </w:p>
    <w:p w:rsidR="00B11EB3" w:rsidRDefault="00B11EB3" w:rsidP="00B11EB3">
      <w:pPr>
        <w:pStyle w:val="DanceBody"/>
      </w:pPr>
      <w:r>
        <w:tab/>
        <w:t>37-48   Repeat with next 3 Ladies working anticlockwise round to return to partner</w:t>
      </w:r>
    </w:p>
    <w:p w:rsidR="00B11EB3" w:rsidRDefault="00B11EB3" w:rsidP="00B11EB3">
      <w:pPr>
        <w:pStyle w:val="DanceBody"/>
      </w:pPr>
      <w:r>
        <w:t>49-56</w:t>
      </w:r>
      <w:r>
        <w:tab/>
        <w:t>All promenade anticlockwise round back to place</w:t>
      </w:r>
    </w:p>
    <w:p w:rsidR="00B11EB3" w:rsidRDefault="00B11EB3" w:rsidP="00B11EB3">
      <w:pPr>
        <w:pStyle w:val="DanceBody"/>
      </w:pPr>
      <w:r>
        <w:t>57-64</w:t>
      </w:r>
      <w:r>
        <w:tab/>
        <w:t>1s+3s dance R&amp;L</w:t>
      </w:r>
    </w:p>
    <w:p w:rsidR="00B11EB3" w:rsidRDefault="00B11EB3" w:rsidP="00B11EB3">
      <w:pPr>
        <w:pStyle w:val="DanceBody"/>
      </w:pPr>
      <w:r>
        <w:t>65-72</w:t>
      </w:r>
      <w:r>
        <w:tab/>
        <w:t>2s+4s dance R&amp;L</w:t>
      </w:r>
    </w:p>
    <w:p w:rsidR="00B11EB3" w:rsidRDefault="00B11EB3" w:rsidP="00B11EB3">
      <w:pPr>
        <w:pStyle w:val="DanceBody"/>
      </w:pPr>
      <w:r>
        <w:t>73-80</w:t>
      </w:r>
      <w:r>
        <w:tab/>
        <w:t>Ladies dance LH across &amp; RH across back, join LH with partner, retaining RH in centre</w:t>
      </w:r>
    </w:p>
    <w:p w:rsidR="00B11EB3" w:rsidRDefault="00B11EB3" w:rsidP="00B11EB3">
      <w:pPr>
        <w:pStyle w:val="DanceBody"/>
      </w:pPr>
      <w:r>
        <w:t>81-96</w:t>
      </w:r>
      <w:r>
        <w:tab/>
        <w:t>All dance Modified Spoke:</w:t>
      </w:r>
    </w:p>
    <w:p w:rsidR="00B11EB3" w:rsidRDefault="00B11EB3" w:rsidP="00B11EB3">
      <w:pPr>
        <w:pStyle w:val="DanceBody"/>
      </w:pPr>
      <w:r>
        <w:tab/>
        <w:t>81-84   Ladies balance with partner (2 bars) &amp; set advancing to next Man</w:t>
      </w:r>
    </w:p>
    <w:p w:rsidR="00B11EB3" w:rsidRDefault="00B11EB3" w:rsidP="00B11EB3">
      <w:pPr>
        <w:pStyle w:val="DanceBody"/>
      </w:pPr>
      <w:r>
        <w:tab/>
        <w:t>85-96   Repeat with next 3 Men working clockwise round to return to partner</w:t>
      </w:r>
    </w:p>
    <w:p w:rsidR="00B11EB3" w:rsidRDefault="00B11EB3" w:rsidP="00B11EB3">
      <w:pPr>
        <w:pStyle w:val="DanceBody"/>
      </w:pPr>
      <w:r>
        <w:t>97-104</w:t>
      </w:r>
      <w:r>
        <w:tab/>
        <w:t>All promenade clockwise round back to place</w:t>
      </w:r>
    </w:p>
    <w:p w:rsidR="00B11EB3" w:rsidRDefault="00B11EB3" w:rsidP="00B11EB3">
      <w:pPr>
        <w:pStyle w:val="DanceBody"/>
      </w:pPr>
      <w:r>
        <w:t>105-112</w:t>
      </w:r>
      <w:r>
        <w:tab/>
        <w:t>2s+4s dance Men's Chain</w:t>
      </w:r>
    </w:p>
    <w:p w:rsidR="00B11EB3" w:rsidRDefault="00B11EB3" w:rsidP="00B11EB3">
      <w:pPr>
        <w:pStyle w:val="DanceBody"/>
      </w:pPr>
      <w:r>
        <w:t>113-120</w:t>
      </w:r>
      <w:r>
        <w:tab/>
        <w:t>1s+3s dance Men's Chain</w:t>
      </w:r>
    </w:p>
    <w:p w:rsidR="00B11EB3" w:rsidRDefault="00B11EB3" w:rsidP="00B11EB3">
      <w:pPr>
        <w:pStyle w:val="DanceBody"/>
        <w:keepNext w:val="0"/>
      </w:pPr>
      <w:r>
        <w:t>121-128</w:t>
      </w:r>
      <w:r>
        <w:tab/>
        <w:t>All circle 8H round to right &amp; back</w:t>
      </w:r>
    </w:p>
    <w:p w:rsidR="00B11EB3" w:rsidRDefault="00B11EB3" w:rsidP="00B11EB3"/>
    <w:p w:rsidR="00B11EB3" w:rsidRDefault="00B11EB3" w:rsidP="00B11EB3">
      <w:pPr>
        <w:pStyle w:val="Minicrib"/>
      </w:pPr>
      <w:r>
        <w:t>SHADES OF GRAY  (R8x32)  3C (4C set)</w:t>
      </w:r>
      <w:r>
        <w:tab/>
        <w:t>Neville Miller  Inlet Road Dances</w:t>
      </w:r>
    </w:p>
    <w:p w:rsidR="00B11EB3" w:rsidRDefault="00B11EB3" w:rsidP="00B11EB3">
      <w:pPr>
        <w:pStyle w:val="DanceBody"/>
      </w:pPr>
      <w:r>
        <w:t xml:space="preserve"> 1- 8</w:t>
      </w:r>
      <w:r>
        <w:tab/>
        <w:t>1s dance 1/2 Fig 8 down round 2s; 1s+2s set &amp; change places RH on sides</w:t>
      </w:r>
    </w:p>
    <w:p w:rsidR="00B11EB3" w:rsidRDefault="00B11EB3" w:rsidP="00B11EB3">
      <w:pPr>
        <w:pStyle w:val="DanceBody"/>
      </w:pPr>
      <w:r>
        <w:t xml:space="preserve"> 9-16</w:t>
      </w:r>
      <w:r>
        <w:tab/>
        <w:t>1s+2s dance Men's Chain. 1s finish facing down.  (1) 2 3</w:t>
      </w:r>
    </w:p>
    <w:p w:rsidR="00B11EB3" w:rsidRDefault="00B11EB3" w:rsidP="00B11EB3">
      <w:pPr>
        <w:pStyle w:val="DanceBody"/>
      </w:pPr>
      <w:r>
        <w:t>17-24</w:t>
      </w:r>
      <w:r>
        <w:tab/>
        <w:t>1s dance down NHJ, cast up round 3s cross up RH &amp; cast round 2s to 2nd place own side (2s step up0</w:t>
      </w:r>
    </w:p>
    <w:p w:rsidR="00B11EB3" w:rsidRDefault="00B11EB3" w:rsidP="00B11EB3">
      <w:pPr>
        <w:pStyle w:val="DanceBody"/>
        <w:keepNext w:val="0"/>
      </w:pPr>
      <w:r>
        <w:t>25-32</w:t>
      </w:r>
      <w:r>
        <w:tab/>
        <w:t xml:space="preserve">1L+2s </w:t>
      </w:r>
      <w:r>
        <w:rPr>
          <w:b/>
        </w:rPr>
        <w:t>also</w:t>
      </w:r>
      <w:r>
        <w:t xml:space="preserve"> 1M+3s dance LSh reels of 3 across (1s LSh to 1st corner to start).  End 2 1 3</w:t>
      </w:r>
    </w:p>
    <w:p w:rsidR="00B11EB3" w:rsidRDefault="00B11EB3" w:rsidP="00B11EB3"/>
    <w:p w:rsidR="00B11EB3" w:rsidRDefault="00B11EB3" w:rsidP="00B11EB3">
      <w:pPr>
        <w:pStyle w:val="Minicrib"/>
      </w:pPr>
      <w:r>
        <w:t>SHADOW  (J3x32)  3C set</w:t>
      </w:r>
      <w:r>
        <w:tab/>
        <w:t>Lucy Thompson  RSCDS Bk 50</w:t>
      </w:r>
    </w:p>
    <w:p w:rsidR="00B11EB3" w:rsidRDefault="00B11EB3" w:rsidP="00B11EB3">
      <w:pPr>
        <w:pStyle w:val="DanceBody"/>
      </w:pPr>
      <w:r>
        <w:t xml:space="preserve"> 1- 4</w:t>
      </w:r>
      <w:r>
        <w:tab/>
        <w:t>1s turn 1.1/4 LH moving down to 2nd place facing Men's side, 1L on 1M's Right (2s step up 3-4)</w:t>
      </w:r>
    </w:p>
    <w:p w:rsidR="00B11EB3" w:rsidRDefault="00B11EB3" w:rsidP="00B11EB3">
      <w:pPr>
        <w:pStyle w:val="DanceBody"/>
      </w:pPr>
      <w:r>
        <w:t xml:space="preserve"> 5- 8</w:t>
      </w:r>
      <w:r>
        <w:tab/>
        <w:t>1L+2s RH across, 1M+3s LH across ending in centre, all Men behind partners, 2s &amp; 3s facing Ladies' side, 1s facing Men's side</w:t>
      </w:r>
    </w:p>
    <w:p w:rsidR="00B11EB3" w:rsidRDefault="00B11EB3" w:rsidP="00B11EB3">
      <w:pPr>
        <w:pStyle w:val="DanceBody"/>
      </w:pPr>
      <w:r>
        <w:t xml:space="preserve"> 9-16</w:t>
      </w:r>
      <w:r>
        <w:tab/>
        <w:t>Couples in tandem dance reel of 3 (2s+1s pass RSh to start). 2s+3s finish on own sides, 1s on opp sides 1L facing out  2 (1) 3</w:t>
      </w:r>
    </w:p>
    <w:p w:rsidR="00B11EB3" w:rsidRDefault="00B11EB3" w:rsidP="00B11EB3">
      <w:pPr>
        <w:pStyle w:val="DanceBody"/>
      </w:pPr>
      <w:r>
        <w:t>17-20</w:t>
      </w:r>
      <w:r>
        <w:tab/>
        <w:t>1/2 reels of 3 on sides, 2M+1L &amp; 2L+1M pass RSh to start</w:t>
      </w:r>
    </w:p>
    <w:p w:rsidR="00B11EB3" w:rsidRDefault="00B11EB3" w:rsidP="00B11EB3">
      <w:pPr>
        <w:pStyle w:val="DanceBody"/>
      </w:pPr>
      <w:r>
        <w:t>21-24</w:t>
      </w:r>
      <w:r>
        <w:tab/>
        <w:t>3s+1s+2s set, 1s cross RH</w:t>
      </w:r>
    </w:p>
    <w:p w:rsidR="00B11EB3" w:rsidRDefault="00B11EB3" w:rsidP="00B11EB3">
      <w:pPr>
        <w:pStyle w:val="DanceBody"/>
        <w:keepNext w:val="0"/>
      </w:pPr>
      <w:r>
        <w:t>25-32</w:t>
      </w:r>
      <w:r>
        <w:tab/>
        <w:t>3s+1s+2s circle 6H round &amp; back</w:t>
      </w:r>
    </w:p>
    <w:p w:rsidR="00B11EB3" w:rsidRDefault="00B11EB3" w:rsidP="00B11EB3"/>
    <w:p w:rsidR="00B11EB3" w:rsidRDefault="00B11EB3" w:rsidP="00B11EB3">
      <w:pPr>
        <w:pStyle w:val="Minicrib"/>
      </w:pPr>
      <w:r>
        <w:t>SHADOWS  (S3x32)  3C Set</w:t>
      </w:r>
      <w:r>
        <w:tab/>
        <w:t>Sheila Trafford  Newcastle 70th Anniversary</w:t>
      </w:r>
    </w:p>
    <w:p w:rsidR="00B11EB3" w:rsidRDefault="00B11EB3" w:rsidP="00B11EB3">
      <w:pPr>
        <w:pStyle w:val="DanceBody"/>
      </w:pPr>
      <w:r>
        <w:t xml:space="preserve"> 1- 8</w:t>
      </w:r>
      <w:r>
        <w:tab/>
        <w:t>1s+2s set, turn partners 2H once round, open out to circle 4H round to left</w:t>
      </w:r>
    </w:p>
    <w:p w:rsidR="00B11EB3" w:rsidRDefault="00B11EB3" w:rsidP="00B11EB3">
      <w:pPr>
        <w:pStyle w:val="DanceBody"/>
      </w:pPr>
      <w:r>
        <w:t xml:space="preserve"> 9-16</w:t>
      </w:r>
      <w:r>
        <w:tab/>
        <w:t>1s+2s dance "Shadow Progression":</w:t>
      </w:r>
    </w:p>
    <w:p w:rsidR="00B11EB3" w:rsidRDefault="00B11EB3" w:rsidP="00B11EB3">
      <w:pPr>
        <w:pStyle w:val="DanceBody"/>
      </w:pPr>
      <w:r>
        <w:tab/>
        <w:t xml:space="preserve">1L+2M Adv (1 bar), 1/2 turn 2H (1 bar), 1L dances out thru 1M's place, &amp; dances clockwise 2 places as 2M dances out thru 2L's place &amp; clockwise 2 places </w:t>
      </w:r>
      <w:r>
        <w:rPr>
          <w:b/>
        </w:rPr>
        <w:t>while</w:t>
      </w:r>
      <w:r>
        <w:t xml:space="preserve"> 2L+1M cast 1 place up/down (2 bars) &amp; then follow what 1L / 2M danced (but 2 bars behind them) to end 2 1 3</w:t>
      </w:r>
    </w:p>
    <w:p w:rsidR="00B11EB3" w:rsidRDefault="00B11EB3" w:rsidP="00B11EB3">
      <w:pPr>
        <w:pStyle w:val="DanceBody"/>
      </w:pPr>
      <w:r>
        <w:t>17-24</w:t>
      </w:r>
      <w:r>
        <w:tab/>
        <w:t>1s dance 1/2 Fig 8, 1M up between 2s, 1L down between 3s, pass RSh in centre &amp; dance 1/2 Fig 8 1M down between 3s, 1L up between 2s. 1s meet in centre facing down, 3s step in &amp; face up ready for …</w:t>
      </w:r>
    </w:p>
    <w:p w:rsidR="00B11EB3" w:rsidRPr="00266857" w:rsidRDefault="00B11EB3" w:rsidP="00B11EB3">
      <w:pPr>
        <w:pStyle w:val="DanceBody"/>
        <w:keepNext w:val="0"/>
      </w:pPr>
      <w:r>
        <w:t>25-32</w:t>
      </w:r>
      <w:r>
        <w:tab/>
        <w:t>1s+3s dance Rondel.  2 3 1</w:t>
      </w:r>
    </w:p>
    <w:p w:rsidR="00B11EB3" w:rsidRDefault="00B11EB3" w:rsidP="00B11EB3"/>
    <w:p w:rsidR="00B11EB3" w:rsidRDefault="00B11EB3" w:rsidP="00B11EB3">
      <w:pPr>
        <w:pStyle w:val="Minicrib"/>
      </w:pPr>
      <w:r>
        <w:t>SHAKE THE PUDDING DOWN  (R5x40)  5C set</w:t>
      </w:r>
      <w:r>
        <w:tab/>
        <w:t>Harry Rhodes</w:t>
      </w:r>
    </w:p>
    <w:p w:rsidR="00B11EB3" w:rsidRDefault="00B11EB3" w:rsidP="00B11EB3">
      <w:pPr>
        <w:pStyle w:val="DanceBody"/>
      </w:pPr>
      <w:r>
        <w:t xml:space="preserve"> 1- 8</w:t>
      </w:r>
      <w:r>
        <w:tab/>
        <w:t>1s &amp; 5s cross RH (2s/4s step up/down), cast in 1 place &amp; dance 1/2 Fig of 8 round end couples</w:t>
      </w:r>
    </w:p>
    <w:p w:rsidR="00B11EB3" w:rsidRDefault="00B11EB3" w:rsidP="00B11EB3">
      <w:pPr>
        <w:pStyle w:val="DanceBody"/>
      </w:pPr>
      <w:r>
        <w:t xml:space="preserve"> 9-16</w:t>
      </w:r>
      <w:r>
        <w:tab/>
        <w:t xml:space="preserve">1L with 2s &amp; 5M with 4s dance reels of 3 across </w:t>
      </w:r>
      <w:r w:rsidRPr="00BA6B4D">
        <w:rPr>
          <w:b/>
        </w:rPr>
        <w:t xml:space="preserve">while </w:t>
      </w:r>
      <w:r>
        <w:t>1M+5L dance reels of 4 across with 3s, 1s &amp; 5s end facing 1</w:t>
      </w:r>
      <w:r w:rsidRPr="00972EEB">
        <w:t>st</w:t>
      </w:r>
      <w:r>
        <w:t xml:space="preserve"> corners</w:t>
      </w:r>
    </w:p>
    <w:p w:rsidR="00B11EB3" w:rsidRDefault="00B11EB3" w:rsidP="00B11EB3">
      <w:pPr>
        <w:pStyle w:val="DanceBody"/>
      </w:pPr>
      <w:r>
        <w:t>17-24</w:t>
      </w:r>
      <w:r>
        <w:tab/>
        <w:t>1s &amp; 5s turn 1</w:t>
      </w:r>
      <w:r w:rsidRPr="00972EEB">
        <w:t>st</w:t>
      </w:r>
      <w:r>
        <w:t xml:space="preserve"> corners RH, partners LH, 2</w:t>
      </w:r>
      <w:r w:rsidRPr="00972EEB">
        <w:t>nd</w:t>
      </w:r>
      <w:r>
        <w:t xml:space="preserve"> corners RH &amp; 3/4 turn partner LH</w:t>
      </w:r>
    </w:p>
    <w:p w:rsidR="00B11EB3" w:rsidRDefault="00B11EB3" w:rsidP="00B11EB3">
      <w:pPr>
        <w:pStyle w:val="DanceBody"/>
      </w:pPr>
      <w:r>
        <w:t>25-32</w:t>
      </w:r>
      <w:r>
        <w:tab/>
        <w:t xml:space="preserve">1L with 2s &amp; 5M with 4s dance RH across </w:t>
      </w:r>
      <w:r w:rsidRPr="00BA6B4D">
        <w:rPr>
          <w:b/>
        </w:rPr>
        <w:t xml:space="preserve">while </w:t>
      </w:r>
      <w:r>
        <w:t>1M+5L dance RH across with 3s, 1s &amp; 5s swap to dance LH across with other couple &amp; end in middle (Man above Lady)</w:t>
      </w:r>
    </w:p>
    <w:p w:rsidR="00B11EB3" w:rsidRDefault="00B11EB3" w:rsidP="00B11EB3">
      <w:pPr>
        <w:pStyle w:val="DanceBody"/>
        <w:keepNext w:val="0"/>
      </w:pPr>
      <w:r>
        <w:t>33-40</w:t>
      </w:r>
      <w:r>
        <w:tab/>
        <w:t>1s+5s dance 1/2 reels of 4 up/down middle, 5s turn 1.1/4 times to sides</w:t>
      </w:r>
      <w:r w:rsidRPr="00BA6B4D">
        <w:rPr>
          <w:b/>
        </w:rPr>
        <w:t xml:space="preserve"> while </w:t>
      </w:r>
      <w:r>
        <w:t xml:space="preserve">1M+3M </w:t>
      </w:r>
      <w:r>
        <w:rPr>
          <w:b/>
        </w:rPr>
        <w:t xml:space="preserve">also </w:t>
      </w:r>
      <w:r w:rsidRPr="00AE06C8">
        <w:t>1L+3L</w:t>
      </w:r>
      <w:r>
        <w:t xml:space="preserve"> turn 1.3/4 times to end 2 5 1 3 4</w:t>
      </w:r>
    </w:p>
    <w:p w:rsidR="00B11EB3" w:rsidRDefault="00B11EB3" w:rsidP="00B11EB3"/>
    <w:p w:rsidR="00B11EB3" w:rsidRDefault="00B11EB3" w:rsidP="00B11EB3">
      <w:pPr>
        <w:pStyle w:val="Minicrib"/>
      </w:pPr>
      <w:r>
        <w:t>SHAKIN' THE BOTTLE  (J8x32)  3C (4C set)</w:t>
      </w:r>
      <w:r>
        <w:tab/>
        <w:t>Ian Barbour  Magic Medicine</w:t>
      </w:r>
    </w:p>
    <w:p w:rsidR="00B11EB3" w:rsidRDefault="00B11EB3" w:rsidP="00B11EB3">
      <w:pPr>
        <w:pStyle w:val="DanceBody"/>
      </w:pPr>
      <w:r>
        <w:t xml:space="preserve"> 1- 8</w:t>
      </w:r>
      <w:r>
        <w:tab/>
        <w:t>1s set, cross RH, set, turn LH moving down &amp;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B11EB3" w:rsidRDefault="00B11EB3" w:rsidP="00B11EB3">
      <w:pPr>
        <w:pStyle w:val="DanceBody"/>
      </w:pPr>
      <w:r>
        <w:t>17-24</w:t>
      </w:r>
      <w:r>
        <w:tab/>
        <w:t>1s turn 2</w:t>
      </w:r>
      <w:r w:rsidRPr="00972EEB">
        <w:t>nd</w:t>
      </w:r>
      <w:r>
        <w:t xml:space="preserve"> corners RH pass RSh to dance LH across 1L with 2s &amp; 1M with 3s, pass LSh to face out between 2s &amp; 3s on own sides</w:t>
      </w:r>
    </w:p>
    <w:p w:rsidR="00B11EB3" w:rsidRDefault="00B11EB3" w:rsidP="00B11EB3">
      <w:pPr>
        <w:pStyle w:val="DanceBody"/>
        <w:keepNext w:val="0"/>
      </w:pPr>
      <w:r>
        <w:t>25-32</w:t>
      </w:r>
      <w:r>
        <w:tab/>
        <w:t>1s dance full Figs of 8 on own sides dancing round 3</w:t>
      </w:r>
      <w:r w:rsidRPr="00972EEB">
        <w:t>rd</w:t>
      </w:r>
      <w:r>
        <w:t xml:space="preserve"> corner to start</w:t>
      </w:r>
      <w:r w:rsidRPr="00BA6B4D">
        <w:rPr>
          <w:b/>
        </w:rPr>
        <w:t xml:space="preserve"> while </w:t>
      </w:r>
      <w:r>
        <w:t>2s+3s dance R&amp;L</w:t>
      </w:r>
    </w:p>
    <w:p w:rsidR="00B11EB3" w:rsidRDefault="00B11EB3" w:rsidP="00B11EB3"/>
    <w:p w:rsidR="00B11EB3" w:rsidRDefault="00B11EB3" w:rsidP="00B11EB3">
      <w:pPr>
        <w:pStyle w:val="Minicrib"/>
      </w:pPr>
      <w:r>
        <w:t>SHALIMAR  (S8x32)  3C (4C set)</w:t>
      </w:r>
      <w:r>
        <w:tab/>
        <w:t>Fiona S Miller  Trestle Bridge Coll.</w:t>
      </w:r>
    </w:p>
    <w:p w:rsidR="00B11EB3" w:rsidRPr="006B40B3" w:rsidRDefault="00B11EB3" w:rsidP="00B11EB3">
      <w:pPr>
        <w:pStyle w:val="DanceBody"/>
      </w:pPr>
      <w:r>
        <w:t xml:space="preserve"> 1- 8</w:t>
      </w:r>
      <w:r>
        <w:tab/>
        <w:t>1s+2s Set &amp; Rotate:</w:t>
      </w:r>
    </w:p>
    <w:p w:rsidR="00B11EB3" w:rsidRDefault="00B11EB3" w:rsidP="00B11EB3">
      <w:pPr>
        <w:pStyle w:val="DanceBody"/>
      </w:pPr>
      <w:r>
        <w:tab/>
      </w:r>
      <w:r w:rsidRPr="006B40B3">
        <w:t>Set, rotate singly &amp; dance on 1 place clockwise, change places RH on sides &amp; dance on 1 place to own sides (1s in 2nd pl</w:t>
      </w:r>
      <w:r>
        <w:t>ace</w:t>
      </w:r>
      <w:r w:rsidRPr="006B40B3">
        <w:t>)</w:t>
      </w:r>
    </w:p>
    <w:p w:rsidR="00B11EB3" w:rsidRDefault="00B11EB3" w:rsidP="00B11EB3">
      <w:pPr>
        <w:pStyle w:val="DanceBody"/>
      </w:pPr>
      <w:r>
        <w:t xml:space="preserve"> 9-16</w:t>
      </w:r>
      <w:r>
        <w:tab/>
        <w:t>2s+1s+3s circle 6H round (4 bars); drop hands, pull back LSh &amp; chase anticlockwise back to place. 1s end slightly in from sidelines facing 1st corners</w:t>
      </w:r>
    </w:p>
    <w:p w:rsidR="00B11EB3" w:rsidRDefault="00B11EB3" w:rsidP="00B11EB3">
      <w:pPr>
        <w:pStyle w:val="DanceBody"/>
      </w:pPr>
      <w:r>
        <w:t>17-24</w:t>
      </w:r>
      <w:r>
        <w:tab/>
        <w:t>1s set to &amp; turn 1st corner, set to &amp; turn 2nd corner finishing between corners</w:t>
      </w:r>
    </w:p>
    <w:p w:rsidR="00B11EB3" w:rsidRDefault="00B11EB3" w:rsidP="00B11EB3">
      <w:pPr>
        <w:pStyle w:val="DanceBody"/>
        <w:keepNext w:val="0"/>
      </w:pPr>
      <w:r>
        <w:t>25-32</w:t>
      </w:r>
      <w:r>
        <w:tab/>
        <w:t xml:space="preserve">1L dances up &amp; casts to 2nd place own side </w:t>
      </w:r>
      <w:r>
        <w:rPr>
          <w:b/>
        </w:rPr>
        <w:t>while</w:t>
      </w:r>
      <w:r>
        <w:t xml:space="preserve"> 1M dances down &amp; casts up round 3s to 2nd place; 2s+1s+3s turn partner 2H</w:t>
      </w:r>
    </w:p>
    <w:p w:rsidR="00B11EB3" w:rsidRDefault="00B11EB3" w:rsidP="00B11EB3"/>
    <w:p w:rsidR="00B11EB3" w:rsidRDefault="00B11EB3" w:rsidP="00B11EB3">
      <w:pPr>
        <w:pStyle w:val="Minicrib"/>
      </w:pPr>
      <w:r>
        <w:t>SHAMBELLIE HOUSE  (S4x32)  4C set</w:t>
      </w:r>
      <w:r>
        <w:tab/>
        <w:t>Harry Rhodes  Snowdon Bk 1</w:t>
      </w:r>
    </w:p>
    <w:p w:rsidR="00B11EB3" w:rsidRDefault="00B11EB3" w:rsidP="00B11EB3">
      <w:pPr>
        <w:pStyle w:val="DanceBody"/>
      </w:pPr>
      <w:r>
        <w:t xml:space="preserve"> 1- 8</w:t>
      </w:r>
      <w:r>
        <w:tab/>
        <w:t>All set, 1s &amp; 4s cast in 1 place &amp; dance RH across</w:t>
      </w:r>
    </w:p>
    <w:p w:rsidR="00B11EB3" w:rsidRDefault="00B11EB3" w:rsidP="00B11EB3">
      <w:pPr>
        <w:pStyle w:val="DanceBody"/>
      </w:pPr>
      <w:r>
        <w:t xml:space="preserve"> 9-16</w:t>
      </w:r>
      <w:r>
        <w:tab/>
        <w:t>All set, 2s &amp; 3s cast in 1 place &amp; dance LH across</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All Adv+Ret, 1s cast to bottom</w:t>
      </w:r>
      <w:r w:rsidRPr="00BA6B4D">
        <w:rPr>
          <w:b/>
        </w:rPr>
        <w:t xml:space="preserve"> while </w:t>
      </w:r>
      <w:r>
        <w:t>others set &amp; step up</w:t>
      </w:r>
    </w:p>
    <w:p w:rsidR="00B11EB3" w:rsidRDefault="00B11EB3" w:rsidP="00B11EB3"/>
    <w:p w:rsidR="00B11EB3" w:rsidRDefault="00B11EB3" w:rsidP="00B11EB3">
      <w:pPr>
        <w:pStyle w:val="Minicrib"/>
      </w:pPr>
      <w:r>
        <w:t>THE SHAMROCK GIRL  (S4x32)  4C set</w:t>
      </w:r>
      <w:r>
        <w:tab/>
        <w:t>Roy Goldring  12 more Social Dances</w:t>
      </w:r>
    </w:p>
    <w:p w:rsidR="00B11EB3" w:rsidRPr="0064240F" w:rsidRDefault="00B11EB3" w:rsidP="00B11EB3">
      <w:pPr>
        <w:pStyle w:val="DanceBody"/>
      </w:pPr>
      <w:r w:rsidRPr="0064240F">
        <w:t xml:space="preserve"> 1- 8</w:t>
      </w:r>
      <w:r w:rsidRPr="0064240F">
        <w:tab/>
        <w:t>1s+2s</w:t>
      </w:r>
      <w:r w:rsidRPr="0064240F">
        <w:rPr>
          <w:b/>
        </w:rPr>
        <w:t xml:space="preserve"> also </w:t>
      </w:r>
      <w:r w:rsidRPr="0064240F">
        <w:t>3s+4s circle 4H round to left, 3s followed by 1s lead down to bottom &amp; cast up own side (3s to 1st place &amp; 1s to 3rd place)</w:t>
      </w:r>
    </w:p>
    <w:p w:rsidR="00B11EB3" w:rsidRPr="0064240F" w:rsidRDefault="00B11EB3" w:rsidP="00B11EB3">
      <w:pPr>
        <w:pStyle w:val="DanceBody"/>
      </w:pPr>
      <w:r w:rsidRPr="0064240F">
        <w:t xml:space="preserve"> 9-16</w:t>
      </w:r>
      <w:r w:rsidRPr="0064240F">
        <w:tab/>
        <w:t>All dance reflection reels of 4 on own sides (RSh on Men</w:t>
      </w:r>
      <w:r>
        <w:t>'</w:t>
      </w:r>
      <w:r w:rsidRPr="0064240F">
        <w:t>s side &amp; LSh on Ladies side)</w:t>
      </w:r>
    </w:p>
    <w:p w:rsidR="00B11EB3" w:rsidRPr="0064240F" w:rsidRDefault="00B11EB3" w:rsidP="00B11EB3">
      <w:pPr>
        <w:pStyle w:val="DanceBody"/>
      </w:pPr>
      <w:r w:rsidRPr="0064240F">
        <w:t>17-24</w:t>
      </w:r>
      <w:r w:rsidRPr="0064240F">
        <w:tab/>
        <w:t>3s &amp; 1s dance full Figs of 8 round couple below them</w:t>
      </w:r>
    </w:p>
    <w:p w:rsidR="00B11EB3" w:rsidRPr="0064240F" w:rsidRDefault="00B11EB3" w:rsidP="00B11EB3">
      <w:pPr>
        <w:pStyle w:val="DanceBody"/>
        <w:keepNext w:val="0"/>
      </w:pPr>
      <w:r w:rsidRPr="0064240F">
        <w:t>25-32</w:t>
      </w:r>
      <w:r w:rsidRPr="0064240F">
        <w:tab/>
        <w:t>3s+2s</w:t>
      </w:r>
      <w:r w:rsidRPr="0064240F">
        <w:rPr>
          <w:b/>
        </w:rPr>
        <w:t xml:space="preserve"> also </w:t>
      </w:r>
      <w:r w:rsidRPr="0064240F">
        <w:t>1s+4s dance 1/2 Diamond Poussette &amp; all turn 2H.  2 3 4 1</w:t>
      </w:r>
    </w:p>
    <w:p w:rsidR="00B11EB3" w:rsidRDefault="00B11EB3" w:rsidP="00B11EB3"/>
    <w:p w:rsidR="00B11EB3" w:rsidRDefault="00B11EB3" w:rsidP="00B11EB3">
      <w:pPr>
        <w:pStyle w:val="Minicrib"/>
      </w:pPr>
      <w:r>
        <w:t>SHAPESHIFTING  (R8x40)  3C (4C set)</w:t>
      </w:r>
      <w:r>
        <w:tab/>
        <w:t>Barry Skelton  Celtic Book</w:t>
      </w:r>
    </w:p>
    <w:p w:rsidR="00B11EB3" w:rsidRDefault="00B11EB3" w:rsidP="00B11EB3">
      <w:pPr>
        <w:pStyle w:val="DanceBody"/>
      </w:pPr>
      <w:r>
        <w:t xml:space="preserve"> 1- 8</w:t>
      </w:r>
      <w:r>
        <w:tab/>
        <w:t>1s 1/2 turn RH, lead down (2 bars); lead back up, cross &amp; cast (2s step up 7-8)</w:t>
      </w:r>
    </w:p>
    <w:p w:rsidR="00B11EB3" w:rsidRDefault="00B11EB3" w:rsidP="00B11EB3">
      <w:pPr>
        <w:pStyle w:val="DanceBody"/>
      </w:pPr>
      <w:r>
        <w:t xml:space="preserve"> 9-16</w:t>
      </w:r>
      <w:r>
        <w:tab/>
        <w:t>1s dance diag R&amp;L (1L up. 1M down).  (3) 1 (2)</w:t>
      </w:r>
    </w:p>
    <w:p w:rsidR="00B11EB3" w:rsidRDefault="00B11EB3" w:rsidP="00B11EB3">
      <w:pPr>
        <w:pStyle w:val="DanceBody"/>
      </w:pPr>
      <w:r>
        <w:t>17-24</w:t>
      </w:r>
      <w:r>
        <w:tab/>
        <w:t>1s cross RH, cast right (1M down, 1L up); 1s dance up/down middle &amp; turn 3/4 RH to 2nd place opp side, Petronella turn to 1M between 3s (at top), 1L between 2s at bottom)</w:t>
      </w:r>
    </w:p>
    <w:p w:rsidR="00B11EB3" w:rsidRDefault="00B11EB3" w:rsidP="00B11EB3">
      <w:pPr>
        <w:pStyle w:val="DanceBody"/>
      </w:pPr>
      <w:r>
        <w:t>25-32</w:t>
      </w:r>
      <w:r>
        <w:tab/>
        <w:t>1s dance diag R&amp;L up/down (1s cross RH with person to right)</w:t>
      </w:r>
    </w:p>
    <w:p w:rsidR="00B11EB3" w:rsidRDefault="00B11EB3" w:rsidP="00B11EB3">
      <w:pPr>
        <w:pStyle w:val="DanceBody"/>
        <w:keepNext w:val="0"/>
      </w:pPr>
      <w:r>
        <w:t>33-40</w:t>
      </w:r>
      <w:r>
        <w:tab/>
        <w:t>1s cross up/down RH &amp; cast (1M up, 1L down) to 2nd place own side (6 bars), Bars 39-40: 2s+1s+3s set.  2 1 3</w:t>
      </w:r>
    </w:p>
    <w:p w:rsidR="00B11EB3" w:rsidRDefault="00B11EB3" w:rsidP="00B11EB3"/>
    <w:p w:rsidR="00B11EB3" w:rsidRDefault="00B11EB3" w:rsidP="00B11EB3">
      <w:pPr>
        <w:pStyle w:val="Minicrib"/>
      </w:pPr>
      <w:r>
        <w:t>A SHARED TRADITION  (R8x32)  3C (4C set)</w:t>
      </w:r>
      <w:r>
        <w:tab/>
        <w:t>Sue McKinnell  Fields Of Gold</w:t>
      </w:r>
    </w:p>
    <w:p w:rsidR="00B11EB3" w:rsidRPr="00EF0442" w:rsidRDefault="00B11EB3" w:rsidP="00B11EB3">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B11EB3" w:rsidRDefault="00B11EB3" w:rsidP="00B11EB3">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B11EB3" w:rsidRDefault="00B11EB3" w:rsidP="00B11EB3">
      <w:pPr>
        <w:pStyle w:val="DanceBody"/>
      </w:pPr>
      <w:r w:rsidRPr="00EF0442">
        <w:t>1</w:t>
      </w:r>
      <w:r>
        <w:t>7-24</w:t>
      </w:r>
      <w:r>
        <w:tab/>
        <w:t>1s &amp; 2nd corners dance 1/2 Alternating Tandem diagonal LSh reel of 3. Bar 20: 1L pulls LSh back &amp; turns partner LH to finish in 2nd place own sides.  3 1 2</w:t>
      </w:r>
    </w:p>
    <w:p w:rsidR="00B11EB3" w:rsidRDefault="00B11EB3" w:rsidP="00B11EB3">
      <w:pPr>
        <w:pStyle w:val="DanceBody"/>
        <w:keepNext w:val="0"/>
      </w:pPr>
      <w:r>
        <w:t>25-32</w:t>
      </w:r>
      <w:r>
        <w:tab/>
        <w:t>1s dance diagonal R&amp;L.  2 1 3</w:t>
      </w:r>
    </w:p>
    <w:p w:rsidR="00B11EB3" w:rsidRDefault="00B11EB3" w:rsidP="00B11EB3"/>
    <w:p w:rsidR="00B11EB3" w:rsidRDefault="00B11EB3" w:rsidP="00B11EB3">
      <w:pPr>
        <w:pStyle w:val="Minicrib"/>
      </w:pPr>
      <w:r>
        <w:t>SHARON'S STRATHSPEY  (S8x32)  2C (4C set)</w:t>
      </w:r>
      <w:r>
        <w:tab/>
        <w:t>John Drewry  New Dances 2005 &amp; Nova Scotia Collection 2017</w:t>
      </w:r>
    </w:p>
    <w:p w:rsidR="00B11EB3" w:rsidRDefault="00B11EB3" w:rsidP="00B11EB3">
      <w:pPr>
        <w:pStyle w:val="DanceBody"/>
        <w:rPr>
          <w:noProof/>
        </w:rPr>
      </w:pPr>
      <w:r>
        <w:rPr>
          <w:noProof/>
        </w:rPr>
        <w:t xml:space="preserve"> 1- 8</w:t>
      </w:r>
      <w:r>
        <w:rPr>
          <w:noProof/>
        </w:rPr>
        <w:tab/>
        <w:t>1s cross RH, cast (2s step up); 2s+1s dance RH across</w:t>
      </w:r>
    </w:p>
    <w:p w:rsidR="00B11EB3" w:rsidRDefault="00B11EB3" w:rsidP="00B11EB3">
      <w:pPr>
        <w:pStyle w:val="DanceBody"/>
        <w:rPr>
          <w:noProof/>
        </w:rPr>
      </w:pPr>
      <w:r>
        <w:rPr>
          <w:noProof/>
        </w:rPr>
        <w:t xml:space="preserve"> 9-16</w:t>
      </w:r>
      <w:r>
        <w:rPr>
          <w:noProof/>
        </w:rPr>
        <w:tab/>
        <w:t>2s+1s circle 4H round &amp; back</w:t>
      </w:r>
    </w:p>
    <w:p w:rsidR="00B11EB3" w:rsidRDefault="00B11EB3" w:rsidP="00B11EB3">
      <w:pPr>
        <w:pStyle w:val="DanceBody"/>
        <w:rPr>
          <w:noProof/>
        </w:rPr>
      </w:pPr>
      <w:r>
        <w:rPr>
          <w:noProof/>
        </w:rPr>
        <w:t>17-24</w:t>
      </w:r>
      <w:r>
        <w:rPr>
          <w:noProof/>
        </w:rPr>
        <w:tab/>
        <w:t>2s+1s Petronella in Tandem &amp; set; repeat</w:t>
      </w:r>
    </w:p>
    <w:p w:rsidR="00B11EB3" w:rsidRDefault="00B11EB3" w:rsidP="00B11EB3">
      <w:pPr>
        <w:pStyle w:val="DanceBody"/>
        <w:keepNext w:val="0"/>
        <w:rPr>
          <w:noProof/>
        </w:rPr>
      </w:pPr>
      <w:r>
        <w:rPr>
          <w:noProof/>
        </w:rPr>
        <w:t>25-32</w:t>
      </w:r>
      <w:r>
        <w:rPr>
          <w:noProof/>
        </w:rPr>
        <w:tab/>
        <w:t>1s+2s dance 1/2 R&amp;L; 1s dance up, cross &amp; cast to 2nd place own side</w:t>
      </w:r>
    </w:p>
    <w:p w:rsidR="00B11EB3" w:rsidRDefault="00B11EB3" w:rsidP="00B11EB3"/>
    <w:p w:rsidR="00B11EB3" w:rsidRDefault="00B11EB3" w:rsidP="00B11EB3">
      <w:pPr>
        <w:pStyle w:val="Minicrib"/>
      </w:pPr>
      <w:r>
        <w:t>SHAWLANDS CROSS  (J4x32)  4C set</w:t>
      </w:r>
      <w:r>
        <w:tab/>
        <w:t>James Cosh  Glenshee Coll</w:t>
      </w:r>
    </w:p>
    <w:p w:rsidR="00B11EB3" w:rsidRDefault="00B11EB3" w:rsidP="00B11EB3">
      <w:pPr>
        <w:pStyle w:val="DanceBody"/>
      </w:pPr>
      <w:r>
        <w:t xml:space="preserve"> 1- 8</w:t>
      </w:r>
      <w:r>
        <w:tab/>
        <w:t>All dance 1/2 RSh reels of 4 on sides, 2s+1s set &amp; dance 1/2 RH across.  4 3 (1) (2)</w:t>
      </w:r>
    </w:p>
    <w:p w:rsidR="00B11EB3" w:rsidRDefault="00B11EB3" w:rsidP="00B11EB3">
      <w:pPr>
        <w:pStyle w:val="DanceBody"/>
      </w:pPr>
      <w:r>
        <w:t xml:space="preserve"> 9-16</w:t>
      </w:r>
      <w:r>
        <w:tab/>
        <w:t>4s &amp; 2s cast in 1 place to dance 1/2 Fig of 8 round 3s/1s &amp; 4s+2s dance 1/2 LH across.  3 (2) 4 (1)</w:t>
      </w:r>
    </w:p>
    <w:p w:rsidR="00B11EB3" w:rsidRDefault="00B11EB3" w:rsidP="00B11EB3">
      <w:pPr>
        <w:pStyle w:val="DanceBody"/>
      </w:pPr>
      <w:r>
        <w:t>17-24</w:t>
      </w:r>
      <w:r>
        <w:tab/>
        <w:t>2s &amp; 4s turn corner RH &amp; 2s+4s dance 1/2 LH across, 2s &amp; 4s turn corner RH &amp; 2s+4s dance 1/2 LH across.  3 (2) 4 (1)</w:t>
      </w:r>
    </w:p>
    <w:p w:rsidR="00B11EB3" w:rsidRDefault="00B11EB3" w:rsidP="00B11EB3">
      <w:pPr>
        <w:pStyle w:val="DanceBody"/>
        <w:keepNext w:val="0"/>
      </w:pPr>
      <w:r>
        <w:t>25-32</w:t>
      </w:r>
      <w:r>
        <w:tab/>
        <w:t>3s+2s dance 1/2 R&amp;L, 3s &amp; 1s turn 1.1/2 times.  2 3 4 1</w:t>
      </w:r>
    </w:p>
    <w:p w:rsidR="00B11EB3" w:rsidRDefault="00B11EB3" w:rsidP="00B11EB3"/>
    <w:p w:rsidR="00B11EB3" w:rsidRDefault="00B11EB3" w:rsidP="00B11EB3">
      <w:pPr>
        <w:pStyle w:val="Minicrib"/>
      </w:pPr>
      <w:r>
        <w:t>THE SHAWS OF CAMBRIDGE  (S4x32)  4C set</w:t>
      </w:r>
      <w:r>
        <w:tab/>
        <w:t>Chris Ronald  12 SCDs</w:t>
      </w:r>
    </w:p>
    <w:p w:rsidR="00B11EB3" w:rsidRPr="00692550" w:rsidRDefault="00B11EB3" w:rsidP="00B11EB3">
      <w:pPr>
        <w:pStyle w:val="DanceBody"/>
      </w:pPr>
      <w:r w:rsidRPr="00692550">
        <w:t xml:space="preserve"> 1- 8</w:t>
      </w:r>
      <w:r w:rsidRPr="00692550">
        <w:tab/>
        <w:t>1M+3L</w:t>
      </w:r>
      <w:r w:rsidRPr="00692550">
        <w:rPr>
          <w:b/>
        </w:rPr>
        <w:t xml:space="preserve"> also </w:t>
      </w:r>
      <w:r w:rsidRPr="00692550">
        <w:t xml:space="preserve">2M+4L </w:t>
      </w:r>
      <w:r>
        <w:t>1/2 turn &amp; twirl</w:t>
      </w:r>
      <w:r w:rsidRPr="00692550">
        <w:t xml:space="preserve"> &amp; dance out to change places, 1L+3M</w:t>
      </w:r>
      <w:r w:rsidRPr="00692550">
        <w:rPr>
          <w:b/>
        </w:rPr>
        <w:t xml:space="preserve"> also </w:t>
      </w:r>
      <w:r w:rsidRPr="00692550">
        <w:t>2L+4M repeat.  (3)(4)(1)(2)</w:t>
      </w:r>
    </w:p>
    <w:p w:rsidR="00B11EB3" w:rsidRPr="00692550" w:rsidRDefault="00B11EB3" w:rsidP="00B11EB3">
      <w:pPr>
        <w:pStyle w:val="DanceBody"/>
      </w:pPr>
      <w:r w:rsidRPr="00692550">
        <w:t xml:space="preserve"> 9-16</w:t>
      </w:r>
      <w:r w:rsidRPr="00692550">
        <w:tab/>
        <w:t>3s+4s (at top)</w:t>
      </w:r>
      <w:r w:rsidRPr="00692550">
        <w:rPr>
          <w:b/>
        </w:rPr>
        <w:t xml:space="preserve"> also </w:t>
      </w:r>
      <w:r w:rsidRPr="00692550">
        <w:t xml:space="preserve">1s+2s circle 4H round to left opening out into 8H round to left </w:t>
      </w:r>
      <w:r>
        <w:t xml:space="preserve">1/2 </w:t>
      </w:r>
      <w:r w:rsidRPr="00692550">
        <w:t>way.  2 1 4 3</w:t>
      </w:r>
    </w:p>
    <w:p w:rsidR="00B11EB3" w:rsidRPr="00692550" w:rsidRDefault="00B11EB3" w:rsidP="00B11EB3">
      <w:pPr>
        <w:pStyle w:val="DanceBody"/>
      </w:pPr>
      <w:r w:rsidRPr="00692550">
        <w:t>17-24</w:t>
      </w:r>
      <w:r w:rsidRPr="00692550">
        <w:tab/>
        <w:t>1s+4s dance Alternating Tandem reels of 3 on own sides (Men LSh to 2M, Ladies LSh to 3L)</w:t>
      </w:r>
    </w:p>
    <w:p w:rsidR="00B11EB3" w:rsidRPr="00692550" w:rsidRDefault="00B11EB3" w:rsidP="00B11EB3">
      <w:pPr>
        <w:pStyle w:val="DanceBody"/>
      </w:pPr>
      <w:r>
        <w:t>25-32</w:t>
      </w:r>
      <w:r w:rsidRPr="00692550">
        <w:tab/>
        <w:t>1s+4s dance the Celtic Cross Progression:-</w:t>
      </w:r>
    </w:p>
    <w:p w:rsidR="00B11EB3" w:rsidRDefault="00B11EB3" w:rsidP="00B11EB3">
      <w:pPr>
        <w:pStyle w:val="DanceBody"/>
      </w:pPr>
      <w:r w:rsidRPr="00692550">
        <w:tab/>
      </w:r>
      <w:r>
        <w:t xml:space="preserve">25-28  </w:t>
      </w:r>
      <w:r w:rsidRPr="00692550">
        <w:t>1M+4L turn RH</w:t>
      </w:r>
      <w:r w:rsidRPr="00BA6B4D">
        <w:rPr>
          <w:b/>
        </w:rPr>
        <w:t xml:space="preserve"> </w:t>
      </w:r>
      <w:r>
        <w:rPr>
          <w:b/>
        </w:rPr>
        <w:t xml:space="preserve">as </w:t>
      </w:r>
      <w:r w:rsidRPr="00692550">
        <w:t xml:space="preserve">1L+4M chase anticlockwise </w:t>
      </w:r>
      <w:r>
        <w:t xml:space="preserve">1/2 </w:t>
      </w:r>
      <w:r w:rsidRPr="00692550">
        <w:t xml:space="preserve">way into a line of 4 across &amp; </w:t>
      </w:r>
      <w:r>
        <w:t>1/2 turn partner LH</w:t>
      </w:r>
    </w:p>
    <w:p w:rsidR="00B11EB3" w:rsidRPr="00692550" w:rsidRDefault="00B11EB3" w:rsidP="00B11EB3">
      <w:pPr>
        <w:pStyle w:val="DanceBody"/>
        <w:keepNext w:val="0"/>
      </w:pPr>
      <w:r>
        <w:tab/>
        <w:t xml:space="preserve">29-32  </w:t>
      </w:r>
      <w:r w:rsidRPr="00692550">
        <w:t xml:space="preserve">1L+4M </w:t>
      </w:r>
      <w:r>
        <w:t xml:space="preserve">3/4 </w:t>
      </w:r>
      <w:r w:rsidRPr="00692550">
        <w:t>turn RH</w:t>
      </w:r>
      <w:r w:rsidRPr="00BA6B4D">
        <w:rPr>
          <w:b/>
        </w:rPr>
        <w:t xml:space="preserve"> </w:t>
      </w:r>
      <w:r>
        <w:rPr>
          <w:b/>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B11EB3" w:rsidRDefault="00B11EB3" w:rsidP="00B11EB3"/>
    <w:p w:rsidR="00B11EB3" w:rsidRDefault="00B11EB3" w:rsidP="00B11EB3">
      <w:pPr>
        <w:pStyle w:val="Minicrib"/>
      </w:pPr>
      <w:r>
        <w:t>SHE'LL BE RIGHT  (R8x32)  3C (4C set)</w:t>
      </w:r>
      <w:r>
        <w:tab/>
        <w:t>Pat Charlton  Counting Sheep</w:t>
      </w:r>
    </w:p>
    <w:p w:rsidR="00B11EB3" w:rsidRDefault="00B11EB3" w:rsidP="00B11EB3">
      <w:pPr>
        <w:pStyle w:val="DanceBody"/>
      </w:pPr>
      <w:r>
        <w:t xml:space="preserve"> 1- 8</w:t>
      </w:r>
      <w:r>
        <w:tab/>
        <w:t>1s cast 2 places, cross RH (2s step up); cast up to 2nd place &amp; turn RH to face 1st corners</w:t>
      </w:r>
    </w:p>
    <w:p w:rsidR="00B11EB3" w:rsidRPr="002F0CA3" w:rsidRDefault="00B11EB3" w:rsidP="00B11EB3">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B11EB3" w:rsidRPr="002F0CA3" w:rsidRDefault="00B11EB3" w:rsidP="00B11EB3">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B11EB3" w:rsidRDefault="00B11EB3" w:rsidP="00B11EB3">
      <w:pPr>
        <w:pStyle w:val="DanceBody"/>
        <w:keepNext w:val="0"/>
      </w:pPr>
      <w:r>
        <w:t>25-32</w:t>
      </w:r>
      <w:r>
        <w:tab/>
        <w:t xml:space="preserve">1L+2s </w:t>
      </w:r>
      <w:r>
        <w:rPr>
          <w:b/>
        </w:rPr>
        <w:t>also</w:t>
      </w:r>
      <w:r>
        <w:t xml:space="preserve"> 1M+3s dance RH across; 1s turn RH &amp; face out to repeat (or dance to bottom as new top couple begin)</w:t>
      </w:r>
    </w:p>
    <w:p w:rsidR="00B11EB3" w:rsidRDefault="00B11EB3" w:rsidP="00B11EB3"/>
    <w:p w:rsidR="00B11EB3" w:rsidRDefault="00B11EB3" w:rsidP="00B11EB3">
      <w:pPr>
        <w:pStyle w:val="Minicrib"/>
      </w:pPr>
      <w:r>
        <w:t>SHE'S OWER YOUNG TO MARRY YET  (S8x32)  3C (4C set)</w:t>
      </w:r>
      <w:r>
        <w:tab/>
        <w:t>Thompson  RSCDS Bk 14</w:t>
      </w:r>
    </w:p>
    <w:p w:rsidR="00B11EB3" w:rsidRDefault="00B11EB3" w:rsidP="00B11EB3">
      <w:pPr>
        <w:pStyle w:val="DanceBody"/>
      </w:pPr>
      <w:r>
        <w:t xml:space="preserve"> 1- 8</w:t>
      </w:r>
      <w:r>
        <w:tab/>
        <w:t>1s set twice to 2L &amp; circle 3H round to left</w:t>
      </w:r>
    </w:p>
    <w:p w:rsidR="00B11EB3" w:rsidRDefault="00B11EB3" w:rsidP="00B11EB3">
      <w:pPr>
        <w:pStyle w:val="DanceBody"/>
      </w:pPr>
      <w:r>
        <w:t xml:space="preserve"> 9-16</w:t>
      </w:r>
      <w:r>
        <w:tab/>
        <w:t>1s+2L set twice to 2M &amp; circle 4H round to left</w:t>
      </w:r>
    </w:p>
    <w:p w:rsidR="00B11EB3" w:rsidRDefault="00B11EB3" w:rsidP="00B11EB3">
      <w:pPr>
        <w:pStyle w:val="DanceBody"/>
      </w:pPr>
      <w:r>
        <w:t>17-24</w:t>
      </w:r>
      <w:r>
        <w:tab/>
        <w:t>1s followed by 2s &amp; 3s lead down; cross below 3</w:t>
      </w:r>
      <w:r w:rsidRPr="00972EEB">
        <w:t>rd</w:t>
      </w:r>
      <w:r>
        <w:t xml:space="preserve"> place &amp; cast up on opposite sides</w:t>
      </w:r>
    </w:p>
    <w:p w:rsidR="00B11EB3" w:rsidRDefault="00B11EB3" w:rsidP="00B11EB3">
      <w:pPr>
        <w:pStyle w:val="DanceBody"/>
        <w:keepNext w:val="0"/>
      </w:pPr>
      <w:r>
        <w:t>25-32</w:t>
      </w:r>
      <w:r>
        <w:tab/>
        <w:t>All set; 1s cast</w:t>
      </w:r>
      <w:r w:rsidRPr="00BA6B4D">
        <w:rPr>
          <w:b/>
        </w:rPr>
        <w:t xml:space="preserve"> while </w:t>
      </w:r>
      <w:r>
        <w:t>2s dance up &amp; 3s set; 2s+1s+3s turn 2H 1.1/2 times</w:t>
      </w:r>
    </w:p>
    <w:p w:rsidR="00B11EB3" w:rsidRDefault="00B11EB3" w:rsidP="00B11EB3"/>
    <w:p w:rsidR="00B11EB3" w:rsidRDefault="00B11EB3" w:rsidP="00B11EB3">
      <w:pPr>
        <w:pStyle w:val="Minicrib"/>
      </w:pPr>
      <w:r>
        <w:t>THE SHEAF STRATHSPEY  (S4x32)  4C Set</w:t>
      </w:r>
      <w:r>
        <w:tab/>
        <w:t>Dulcie Bond  Second Sheaf Coll</w:t>
      </w:r>
    </w:p>
    <w:p w:rsidR="00B11EB3" w:rsidRDefault="00B11EB3" w:rsidP="00B11EB3">
      <w:pPr>
        <w:pStyle w:val="DanceBody"/>
      </w:pPr>
      <w:r>
        <w:t xml:space="preserve"> 1- 4</w:t>
      </w:r>
      <w:r>
        <w:tab/>
        <w:t>1s &amp; 4s 1/2 turn partner RH, 1s face down, 4s face up; 1s &amp; 4s advance towards each other (2s &amp; 3s step down/up 3-4)</w:t>
      </w:r>
    </w:p>
    <w:p w:rsidR="00B11EB3" w:rsidRDefault="00B11EB3" w:rsidP="00B11EB3">
      <w:pPr>
        <w:pStyle w:val="DanceBody"/>
      </w:pPr>
      <w:r>
        <w:t xml:space="preserve"> 5- 8</w:t>
      </w:r>
      <w:r>
        <w:tab/>
        <w:t>1s+4s circle 4H round to left, pull back LSh to face corners (1L+2M, 1M+2L, 4L+3M, 4M+3L)</w:t>
      </w:r>
    </w:p>
    <w:p w:rsidR="00B11EB3" w:rsidRDefault="00B11EB3" w:rsidP="00B11EB3">
      <w:pPr>
        <w:pStyle w:val="DanceBody"/>
      </w:pPr>
      <w:r>
        <w:t xml:space="preserve"> 9-16</w:t>
      </w:r>
      <w:r>
        <w:tab/>
        <w:t>All dance Double Diag reels of 4 (1/2 LH across in middle) &amp; end facing with 1s &amp; 4s facing corners</w:t>
      </w:r>
    </w:p>
    <w:p w:rsidR="00B11EB3" w:rsidRDefault="00B11EB3" w:rsidP="00B11EB3">
      <w:pPr>
        <w:pStyle w:val="DanceBody"/>
      </w:pPr>
      <w:r>
        <w:t>17-20</w:t>
      </w:r>
      <w:r>
        <w:tab/>
        <w:t>All set; 1s &amp; 4s turn 2s &amp; 3s (1L+2M, 4M+3L RH, 1M+2L, 4L+3M LH).  (1) 2 3 (4)</w:t>
      </w:r>
    </w:p>
    <w:p w:rsidR="00B11EB3" w:rsidRDefault="00B11EB3" w:rsidP="00B11EB3">
      <w:pPr>
        <w:pStyle w:val="DanceBody"/>
      </w:pPr>
      <w:r>
        <w:t>21-24</w:t>
      </w:r>
      <w:r>
        <w:tab/>
        <w:t>All set on sides, All turn partners 2H (1s &amp; 4s 3/4 turn, 2s &amp; 3s once round) ready for …</w:t>
      </w:r>
    </w:p>
    <w:p w:rsidR="00B11EB3" w:rsidRDefault="00B11EB3" w:rsidP="00B11EB3">
      <w:pPr>
        <w:pStyle w:val="DanceBody"/>
        <w:keepNext w:val="0"/>
      </w:pPr>
      <w:r>
        <w:t>25-32</w:t>
      </w:r>
      <w:r>
        <w:tab/>
        <w:t xml:space="preserve">1s+2s </w:t>
      </w:r>
      <w:r>
        <w:rPr>
          <w:b/>
        </w:rPr>
        <w:t>also</w:t>
      </w:r>
      <w:r>
        <w:t xml:space="preserve"> 3s+4s dance 1/2 Poussette; 1s+4s dance 1/2 Poussette.  2 4 1 3</w:t>
      </w:r>
    </w:p>
    <w:p w:rsidR="00B11EB3" w:rsidRDefault="00B11EB3" w:rsidP="00B11EB3"/>
    <w:p w:rsidR="00B11EB3" w:rsidRDefault="00B11EB3" w:rsidP="00B11EB3">
      <w:pPr>
        <w:pStyle w:val="Minicrib"/>
      </w:pPr>
      <w:r>
        <w:t>SHEENA'S BUCKLE  (J8x32)  3C (4C set)</w:t>
      </w:r>
      <w:r>
        <w:tab/>
        <w:t>B Zobel &amp; Muriel A Johnstone  Merse Coll</w:t>
      </w:r>
    </w:p>
    <w:p w:rsidR="00B11EB3" w:rsidRDefault="00B11EB3" w:rsidP="00B11EB3">
      <w:pPr>
        <w:pStyle w:val="DanceBody"/>
      </w:pPr>
      <w:r>
        <w:t xml:space="preserve"> 1- 8</w:t>
      </w:r>
      <w:r>
        <w:tab/>
        <w:t>1s dance 1/2 Fig of 8 round 2s, 1s dance 1/2 Fig of 8 round 3s</w:t>
      </w:r>
      <w:r w:rsidRPr="00BA6B4D">
        <w:rPr>
          <w:b/>
        </w:rPr>
        <w:t xml:space="preserve"> </w:t>
      </w:r>
      <w:r>
        <w:rPr>
          <w:b/>
        </w:rPr>
        <w:t xml:space="preserve">as </w:t>
      </w:r>
      <w:r>
        <w:t>2s step up</w:t>
      </w:r>
    </w:p>
    <w:p w:rsidR="00B11EB3" w:rsidRDefault="00B11EB3" w:rsidP="00B11EB3">
      <w:pPr>
        <w:pStyle w:val="DanceBody"/>
      </w:pPr>
      <w:r>
        <w:t xml:space="preserve"> 9-16</w:t>
      </w:r>
      <w:r>
        <w:tab/>
        <w:t>1s dance up to 2s (who face down), join hands &amp; set, 1s 3/4 turn 2s with nearer hand &amp; 2s+1s set to partners</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1s+3s dance non-progressive Knot (usual Knot but end dancing 1/2 LH across)</w:t>
      </w:r>
    </w:p>
    <w:p w:rsidR="00B11EB3" w:rsidRDefault="00B11EB3" w:rsidP="00B11EB3"/>
    <w:p w:rsidR="00B11EB3" w:rsidRDefault="00B11EB3" w:rsidP="00B11EB3">
      <w:pPr>
        <w:pStyle w:val="Minicrib"/>
      </w:pPr>
      <w:r>
        <w:t>SHEENA'S FANCY  (J8x32)  3C (4C set)</w:t>
      </w:r>
      <w:r>
        <w:tab/>
        <w:t>John Bowie Dickson  Glendarroch  Sh 27</w:t>
      </w:r>
    </w:p>
    <w:p w:rsidR="00B11EB3" w:rsidRDefault="00B11EB3" w:rsidP="00B11EB3">
      <w:pPr>
        <w:pStyle w:val="DanceBody"/>
      </w:pPr>
      <w:r>
        <w:t xml:space="preserve"> 1- 8</w:t>
      </w:r>
      <w:r>
        <w:tab/>
        <w:t>1s+2s dance RH across 1/2 way &amp; set, 1s+3s dance LH across 1/2 way &amp; set</w:t>
      </w:r>
    </w:p>
    <w:p w:rsidR="00B11EB3" w:rsidRDefault="00B11EB3" w:rsidP="00B11EB3">
      <w:pPr>
        <w:pStyle w:val="DanceBody"/>
      </w:pPr>
      <w:r>
        <w:t xml:space="preserve"> 9-16</w:t>
      </w:r>
      <w:r>
        <w:tab/>
        <w:t>1s+3s dance 1/2 R&amp;L, 2s+1s dance 1/2 R&amp;L</w:t>
      </w:r>
    </w:p>
    <w:p w:rsidR="00B11EB3" w:rsidRDefault="00B11EB3" w:rsidP="00B11EB3">
      <w:pPr>
        <w:pStyle w:val="DanceBody"/>
      </w:pPr>
      <w:r>
        <w:t>17-24</w:t>
      </w:r>
      <w:r>
        <w:tab/>
        <w:t>1s lead down below 3s, cast up behind 3s, lead up between 2s &amp; cast to 2</w:t>
      </w:r>
      <w:r w:rsidRPr="00972EEB">
        <w:t>nd</w:t>
      </w:r>
      <w:r>
        <w:t xml:space="preserve">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SHEENA'S SAUNTER  (March x32)  Circle Dance</w:t>
      </w:r>
      <w:r>
        <w:tab/>
        <w:t>Guide To SCD (ex-Collins)</w:t>
      </w:r>
    </w:p>
    <w:p w:rsidR="00B11EB3" w:rsidRDefault="00B11EB3" w:rsidP="00B11EB3">
      <w:pPr>
        <w:pStyle w:val="DanceBody"/>
      </w:pPr>
      <w:r>
        <w:t>One circle, Lady on Man's Right, all facing in. Walking step</w:t>
      </w:r>
    </w:p>
    <w:p w:rsidR="00B11EB3" w:rsidRDefault="00B11EB3" w:rsidP="00B11EB3">
      <w:pPr>
        <w:pStyle w:val="DanceBody"/>
      </w:pPr>
      <w:r>
        <w:t xml:space="preserve"> 1- 4</w:t>
      </w:r>
      <w:r>
        <w:tab/>
        <w:t>All join hands, Advance (4 steps) &amp; Retire (4 steps)</w:t>
      </w:r>
    </w:p>
    <w:p w:rsidR="00B11EB3" w:rsidRDefault="00B11EB3" w:rsidP="00B11EB3">
      <w:pPr>
        <w:pStyle w:val="DanceBody"/>
      </w:pPr>
      <w:r>
        <w:t xml:space="preserve"> 5- 8</w:t>
      </w:r>
      <w:r>
        <w:tab/>
        <w:t>Repeat bars 1-4</w:t>
      </w:r>
    </w:p>
    <w:p w:rsidR="00B11EB3" w:rsidRDefault="00B11EB3" w:rsidP="00B11EB3">
      <w:pPr>
        <w:pStyle w:val="DanceBody"/>
      </w:pPr>
      <w:r>
        <w:t xml:space="preserve"> 9-12</w:t>
      </w:r>
      <w:r>
        <w:tab/>
        <w:t>Men Advance to centre (4 steps) &amp; Retire to place</w:t>
      </w:r>
    </w:p>
    <w:p w:rsidR="00B11EB3" w:rsidRDefault="00B11EB3" w:rsidP="00B11EB3">
      <w:pPr>
        <w:pStyle w:val="DanceBody"/>
      </w:pPr>
      <w:r>
        <w:t>13-16</w:t>
      </w:r>
      <w:r>
        <w:tab/>
        <w:t>Ladies repeat bars 9-12 finishing in place, facing partner</w:t>
      </w:r>
    </w:p>
    <w:p w:rsidR="00B11EB3" w:rsidRDefault="00B11EB3" w:rsidP="00B11EB3">
      <w:pPr>
        <w:pStyle w:val="DanceBody"/>
      </w:pPr>
      <w:r>
        <w:t>17-24</w:t>
      </w:r>
      <w:r>
        <w:tab/>
        <w:t>Grand Chain (7 bars - 7 hands). Join hands in promenade hold with new partner</w:t>
      </w:r>
    </w:p>
    <w:p w:rsidR="00B11EB3" w:rsidRDefault="00B11EB3" w:rsidP="00B11EB3">
      <w:pPr>
        <w:pStyle w:val="DanceBody"/>
        <w:keepNext w:val="0"/>
      </w:pPr>
      <w:r>
        <w:t>25-32</w:t>
      </w:r>
      <w:r>
        <w:tab/>
        <w:t>All promenade anticlockwise &amp; open out to circle again</w:t>
      </w:r>
    </w:p>
    <w:p w:rsidR="00B11EB3" w:rsidRDefault="00B11EB3" w:rsidP="00B11EB3"/>
    <w:p w:rsidR="00B11EB3" w:rsidRDefault="00B11EB3" w:rsidP="00B11EB3">
      <w:pPr>
        <w:pStyle w:val="Minicrib"/>
      </w:pPr>
      <w:r>
        <w:t>SHEFFIELD CASTLE  (M-(S2x32+R2x32))  4C set</w:t>
      </w:r>
      <w:r>
        <w:tab/>
        <w:t>Hugh Porteous  Third Sheaf Coll</w:t>
      </w:r>
    </w:p>
    <w:p w:rsidR="00B11EB3" w:rsidRDefault="00B11EB3" w:rsidP="00B11EB3">
      <w:pPr>
        <w:pStyle w:val="DanceBody"/>
      </w:pPr>
      <w:r>
        <w:t>2 chords - on 2nd chord 3s &amp; 4s cross to opp sides</w:t>
      </w:r>
    </w:p>
    <w:p w:rsidR="00B11EB3" w:rsidRDefault="00B11EB3" w:rsidP="00B11EB3">
      <w:pPr>
        <w:pStyle w:val="DanceBody"/>
      </w:pPr>
      <w:r>
        <w:t xml:space="preserve"> 1- 8</w:t>
      </w:r>
      <w:r>
        <w:tab/>
        <w:t>Double-ended Snowball (Pickup) Chain, 1s &amp; 4s cross RH with partners to start.  End Men facing out  4 (2) 3 (1)</w:t>
      </w:r>
    </w:p>
    <w:p w:rsidR="00B11EB3" w:rsidRDefault="00B11EB3" w:rsidP="00B11EB3">
      <w:pPr>
        <w:pStyle w:val="DanceBody"/>
      </w:pPr>
      <w:r>
        <w:t xml:space="preserve"> 9-16</w:t>
      </w:r>
      <w:r>
        <w:tab/>
        <w:t xml:space="preserve">4s+2s </w:t>
      </w:r>
      <w:r>
        <w:rPr>
          <w:b/>
        </w:rPr>
        <w:t>also</w:t>
      </w:r>
      <w:r>
        <w:t xml:space="preserve"> 3s+1s dance Ladies' Chain. Men face out</w:t>
      </w:r>
    </w:p>
    <w:p w:rsidR="00B11EB3" w:rsidRDefault="00B11EB3" w:rsidP="00B11EB3">
      <w:pPr>
        <w:pStyle w:val="DanceBody"/>
      </w:pPr>
      <w:r>
        <w:t>17-20</w:t>
      </w:r>
      <w:r>
        <w:tab/>
        <w:t xml:space="preserve">4M &amp; 1M followed by partners, chase anticlockwise 1/2 round </w:t>
      </w:r>
      <w:r>
        <w:rPr>
          <w:b/>
        </w:rPr>
        <w:t>while</w:t>
      </w:r>
      <w:r>
        <w:t xml:space="preserve"> 2s+3s dance RH across.  Men face out</w:t>
      </w:r>
    </w:p>
    <w:p w:rsidR="00B11EB3" w:rsidRDefault="00B11EB3" w:rsidP="00B11EB3">
      <w:pPr>
        <w:pStyle w:val="DanceBody"/>
      </w:pPr>
      <w:r>
        <w:t>21-24</w:t>
      </w:r>
      <w:r>
        <w:tab/>
        <w:t xml:space="preserve">1s+2s </w:t>
      </w:r>
      <w:r>
        <w:rPr>
          <w:b/>
        </w:rPr>
        <w:t>also</w:t>
      </w:r>
      <w:r>
        <w:t xml:space="preserve"> 3s+4s dance 1/2 LH across. 1s+4s dance 1/2 RH across</w:t>
      </w:r>
    </w:p>
    <w:p w:rsidR="00B11EB3" w:rsidRDefault="00B11EB3" w:rsidP="00B11EB3">
      <w:pPr>
        <w:pStyle w:val="DanceBody"/>
      </w:pPr>
      <w:r>
        <w:t>25-28</w:t>
      </w:r>
      <w:r>
        <w:tab/>
        <w:t>4s+1s circle 4H round to left</w:t>
      </w:r>
    </w:p>
    <w:p w:rsidR="00B11EB3" w:rsidRDefault="00B11EB3" w:rsidP="00B11EB3">
      <w:pPr>
        <w:pStyle w:val="DanceBody"/>
      </w:pPr>
      <w:r>
        <w:t>29-32</w:t>
      </w:r>
      <w:r>
        <w:tab/>
        <w:t>4s+1s 1/2 turn partners RH, face, pull back RSh &amp; dance out to sides.   2 4 (1) (3)</w:t>
      </w:r>
    </w:p>
    <w:p w:rsidR="00B11EB3" w:rsidRDefault="00B11EB3" w:rsidP="00B11EB3">
      <w:pPr>
        <w:pStyle w:val="DanceBody"/>
        <w:keepNext w:val="0"/>
      </w:pPr>
      <w:r>
        <w:t>Repeat in Strathspey then twice in Reel time</w:t>
      </w:r>
    </w:p>
    <w:p w:rsidR="00B11EB3" w:rsidRDefault="00B11EB3" w:rsidP="00B11EB3"/>
    <w:p w:rsidR="00B11EB3" w:rsidRDefault="00B11EB3" w:rsidP="00B11EB3">
      <w:pPr>
        <w:pStyle w:val="Minicrib"/>
      </w:pPr>
      <w:r>
        <w:t>THE SHEFFIELD SECRETARY  (S3x32)  3C Set</w:t>
      </w:r>
      <w:r>
        <w:tab/>
        <w:t>Marion Pearson  Second Sheaf Coll</w:t>
      </w:r>
    </w:p>
    <w:p w:rsidR="00B11EB3" w:rsidRDefault="00B11EB3" w:rsidP="00B11EB3">
      <w:pPr>
        <w:pStyle w:val="DanceBody"/>
      </w:pPr>
      <w:r>
        <w:t xml:space="preserve"> 1- 4</w:t>
      </w:r>
      <w:r>
        <w:tab/>
        <w:t xml:space="preserve">1M+3L 1/2 turn RH, pull back RSh &amp; dance out to sides to change places </w:t>
      </w:r>
      <w:r>
        <w:rPr>
          <w:b/>
        </w:rPr>
        <w:t>while</w:t>
      </w:r>
      <w:r>
        <w:t xml:space="preserve"> 1L+2L &amp; 2M+3M turn LH once round</w:t>
      </w:r>
    </w:p>
    <w:p w:rsidR="00B11EB3" w:rsidRDefault="00B11EB3" w:rsidP="00B11EB3">
      <w:pPr>
        <w:pStyle w:val="DanceBody"/>
      </w:pPr>
      <w:r>
        <w:t xml:space="preserve"> 5- 8</w:t>
      </w:r>
      <w:r>
        <w:tab/>
        <w:t xml:space="preserve">1L+3M 1/2 turn RH, pull back RSh &amp; dance out to sides to change places </w:t>
      </w:r>
      <w:r>
        <w:rPr>
          <w:b/>
        </w:rPr>
        <w:t>while</w:t>
      </w:r>
      <w:r>
        <w:t xml:space="preserve"> 1M+2L &amp; 2M+3L turn RH once round</w:t>
      </w:r>
    </w:p>
    <w:p w:rsidR="00B11EB3" w:rsidRDefault="00B11EB3" w:rsidP="00B11EB3">
      <w:pPr>
        <w:pStyle w:val="DanceBody"/>
      </w:pPr>
      <w:r>
        <w:t xml:space="preserve"> 9-12</w:t>
      </w:r>
      <w:r>
        <w:tab/>
        <w:t>All chase clockwise 1/2 round to 1 (2) 3</w:t>
      </w:r>
    </w:p>
    <w:p w:rsidR="00B11EB3" w:rsidRDefault="00B11EB3" w:rsidP="00B11EB3">
      <w:pPr>
        <w:pStyle w:val="DanceBody"/>
      </w:pPr>
      <w:r>
        <w:t>13-16</w:t>
      </w:r>
      <w:r>
        <w:tab/>
        <w:t xml:space="preserve">2s 1/2 turn RH, pull back RSh &amp; dance out to sides to change places </w:t>
      </w:r>
      <w:r>
        <w:rPr>
          <w:b/>
        </w:rPr>
        <w:t>while</w:t>
      </w:r>
      <w:r>
        <w:t xml:space="preserve"> 1s &amp; 3s turn partners RH.  1 2 3</w:t>
      </w:r>
    </w:p>
    <w:p w:rsidR="00B11EB3" w:rsidRDefault="00B11EB3" w:rsidP="00B11EB3">
      <w:pPr>
        <w:pStyle w:val="DanceBody"/>
      </w:pPr>
      <w:r>
        <w:t>17-20</w:t>
      </w:r>
      <w:r>
        <w:tab/>
        <w:t xml:space="preserve">All set, 1s+2s dance 1/2 RH across </w:t>
      </w:r>
      <w:r>
        <w:rPr>
          <w:b/>
        </w:rPr>
        <w:t>while</w:t>
      </w:r>
      <w:r>
        <w:t xml:space="preserve"> 3s cross RH.  (2) (1) (3)</w:t>
      </w:r>
    </w:p>
    <w:p w:rsidR="00B11EB3" w:rsidRDefault="00B11EB3" w:rsidP="00B11EB3">
      <w:pPr>
        <w:pStyle w:val="DanceBody"/>
      </w:pPr>
      <w:r>
        <w:t>21-24</w:t>
      </w:r>
      <w:r>
        <w:tab/>
        <w:t xml:space="preserve">All set, 1s+3s dance 1/2 LH across </w:t>
      </w:r>
      <w:r>
        <w:rPr>
          <w:b/>
        </w:rPr>
        <w:t>while</w:t>
      </w:r>
      <w:r>
        <w:t xml:space="preserve"> 2s cross LH.  2 3 1</w:t>
      </w:r>
    </w:p>
    <w:p w:rsidR="00B11EB3" w:rsidRDefault="00B11EB3" w:rsidP="00B11EB3">
      <w:pPr>
        <w:pStyle w:val="DanceBody"/>
        <w:keepNext w:val="0"/>
      </w:pPr>
      <w:r>
        <w:t>25-32</w:t>
      </w:r>
      <w:r>
        <w:tab/>
        <w:t>All set on sides, all circle 6H round to left.  Bar 30 all dance into centre, pull back RSh &amp; spiral out to sidelines to end 2 3 1</w:t>
      </w:r>
    </w:p>
    <w:p w:rsidR="00B11EB3" w:rsidRDefault="00B11EB3" w:rsidP="00B11EB3"/>
    <w:p w:rsidR="00B11EB3" w:rsidRDefault="00B11EB3" w:rsidP="00B11EB3">
      <w:pPr>
        <w:pStyle w:val="Minicrib"/>
      </w:pPr>
      <w:r>
        <w:t>SHEILA OF MORPETH  (S4x40)  4C Set</w:t>
      </w:r>
      <w:r>
        <w:tab/>
        <w:t>Sheila Trafford  Newcastle 70th Anniversary</w:t>
      </w:r>
    </w:p>
    <w:p w:rsidR="00B11EB3" w:rsidRDefault="00B11EB3" w:rsidP="00B11EB3">
      <w:pPr>
        <w:pStyle w:val="DanceBody"/>
      </w:pPr>
      <w:r>
        <w:t>2 chords: 2nd chord 2s &amp; 4s cross to opp side</w:t>
      </w:r>
    </w:p>
    <w:p w:rsidR="00B11EB3" w:rsidRDefault="00B11EB3" w:rsidP="00B11EB3">
      <w:pPr>
        <w:pStyle w:val="DanceBody"/>
      </w:pPr>
      <w:r>
        <w:t xml:space="preserve"> 1- 8</w:t>
      </w:r>
      <w:r>
        <w:tab/>
        <w:t xml:space="preserve">1s+2s </w:t>
      </w:r>
      <w:r>
        <w:rPr>
          <w:b/>
        </w:rPr>
        <w:t>also</w:t>
      </w:r>
      <w:r>
        <w:t xml:space="preserve"> 3s+4s Set &amp; Rotate for 6 bars (set, cast 1 place round &amp; change places RH with partner) &amp; all set on sides.  Men's side: 2M 2L 4M 4L, Ladies' side: 1L 1M 3L 3M</w:t>
      </w:r>
    </w:p>
    <w:p w:rsidR="00B11EB3" w:rsidRDefault="00B11EB3" w:rsidP="00B11EB3">
      <w:pPr>
        <w:pStyle w:val="DanceBody"/>
      </w:pPr>
      <w:r>
        <w:t xml:space="preserve"> 9-24</w:t>
      </w:r>
      <w:r>
        <w:tab/>
        <w:t>All dance Interlocking Ladies' Chains:</w:t>
      </w:r>
    </w:p>
    <w:p w:rsidR="00B11EB3" w:rsidRDefault="00B11EB3" w:rsidP="00B11EB3">
      <w:pPr>
        <w:pStyle w:val="DanceBody"/>
      </w:pPr>
      <w:r>
        <w:tab/>
        <w:t>9-12    Ladies dance 1/2 RH across (Men dance into partner's place), 1L+4M, 2L+3M, 3L+2M &amp; 4L+1M turn LH</w:t>
      </w:r>
    </w:p>
    <w:p w:rsidR="00B11EB3" w:rsidRDefault="00B11EB3" w:rsidP="00B11EB3">
      <w:pPr>
        <w:pStyle w:val="DanceBody"/>
      </w:pPr>
      <w:r>
        <w:tab/>
        <w:t xml:space="preserve">13-16 1/2 Ladies' Chain across: 1L+2L </w:t>
      </w:r>
      <w:r>
        <w:rPr>
          <w:b/>
        </w:rPr>
        <w:t>also</w:t>
      </w:r>
      <w:r>
        <w:t xml:space="preserve"> 3L+4L change places RH (Men dance into place beside them) Ladies turn Man they meet</w:t>
      </w:r>
    </w:p>
    <w:p w:rsidR="00B11EB3" w:rsidRDefault="00B11EB3" w:rsidP="00B11EB3">
      <w:pPr>
        <w:pStyle w:val="DanceBody"/>
      </w:pPr>
      <w:r>
        <w:tab/>
        <w:t>17-24  Repeat bars 9-16 back to position at bar 8</w:t>
      </w:r>
    </w:p>
    <w:p w:rsidR="00B11EB3" w:rsidRDefault="00B11EB3" w:rsidP="00B11EB3">
      <w:pPr>
        <w:pStyle w:val="DanceBody"/>
      </w:pPr>
      <w:r>
        <w:t>25-32</w:t>
      </w:r>
      <w:r>
        <w:tab/>
        <w:t xml:space="preserve">All join hands on side, set &amp; circle 8H 1/2 round, Bars 31-32: Ladies set </w:t>
      </w:r>
      <w:r>
        <w:rPr>
          <w:b/>
        </w:rPr>
        <w:t>while</w:t>
      </w:r>
      <w:r>
        <w:t xml:space="preserve"> 1M+2M </w:t>
      </w:r>
      <w:r>
        <w:rPr>
          <w:b/>
        </w:rPr>
        <w:t>also</w:t>
      </w:r>
      <w:r>
        <w:t xml:space="preserve"> 3M+4M change places RH</w:t>
      </w:r>
    </w:p>
    <w:p w:rsidR="00B11EB3" w:rsidRPr="00343119" w:rsidRDefault="00B11EB3" w:rsidP="00B11EB3">
      <w:pPr>
        <w:pStyle w:val="DanceBody"/>
      </w:pPr>
      <w:r>
        <w:t>33-40</w:t>
      </w:r>
      <w:r>
        <w:tab/>
        <w:t>4s+3s+2</w:t>
      </w:r>
      <w:r w:rsidRPr="00343119">
        <w:t>s dance Circulating Knot:-</w:t>
      </w:r>
    </w:p>
    <w:p w:rsidR="00B11EB3" w:rsidRPr="00343119" w:rsidRDefault="00B11EB3" w:rsidP="00B11EB3">
      <w:pPr>
        <w:pStyle w:val="DanceBody"/>
      </w:pPr>
      <w:r w:rsidRPr="00343119">
        <w:tab/>
      </w:r>
      <w:r>
        <w:t>33-34</w:t>
      </w:r>
      <w:r w:rsidRPr="00343119">
        <w:t xml:space="preserve">     All turn RH into allemande hold, </w:t>
      </w:r>
      <w:r>
        <w:t>4s+2s face down, 3</w:t>
      </w:r>
      <w:r w:rsidRPr="00343119">
        <w:t>s face up</w:t>
      </w:r>
    </w:p>
    <w:p w:rsidR="00B11EB3" w:rsidRPr="00343119" w:rsidRDefault="00B11EB3" w:rsidP="00B11EB3">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B11EB3" w:rsidRDefault="00B11EB3" w:rsidP="00B11EB3">
      <w:pPr>
        <w:pStyle w:val="DanceBody"/>
        <w:keepNext w:val="0"/>
      </w:pPr>
      <w:r w:rsidRPr="00343119">
        <w:tab/>
        <w:t xml:space="preserve">30-32     Men pass partners in front &amp; all continue LH turn to sides.   </w:t>
      </w:r>
      <w:r>
        <w:t>End 2 (3) 4 (1)</w:t>
      </w:r>
    </w:p>
    <w:p w:rsidR="00B11EB3" w:rsidRDefault="00B11EB3" w:rsidP="00B11EB3"/>
    <w:p w:rsidR="00B11EB3" w:rsidRDefault="00B11EB3" w:rsidP="00B11EB3">
      <w:pPr>
        <w:pStyle w:val="Minicrib"/>
      </w:pPr>
      <w:r>
        <w:t>THE SHELTERED COVE  (S8x32)  2C (4C set)</w:t>
      </w:r>
      <w:r>
        <w:tab/>
        <w:t>Margaret Zadworny  Aye Afloat</w:t>
      </w:r>
    </w:p>
    <w:p w:rsidR="00B11EB3" w:rsidRPr="00E47C2A" w:rsidRDefault="00B11EB3" w:rsidP="00B11EB3">
      <w:pPr>
        <w:pStyle w:val="DanceBody"/>
      </w:pPr>
      <w:r w:rsidRPr="00E47C2A">
        <w:t xml:space="preserve"> 1- 8</w:t>
      </w:r>
      <w:r w:rsidRPr="00E47C2A">
        <w:tab/>
        <w:t>1s set &amp; cross RH, 1s+2s change places LH on sides &amp; set facing down/up</w:t>
      </w:r>
    </w:p>
    <w:p w:rsidR="00B11EB3" w:rsidRDefault="00B11EB3" w:rsidP="00B11EB3">
      <w:pPr>
        <w:pStyle w:val="DanceBody"/>
      </w:pPr>
      <w:r w:rsidRPr="00E47C2A">
        <w:t xml:space="preserve"> 9-16</w:t>
      </w:r>
      <w:r w:rsidRPr="00E47C2A">
        <w:tab/>
        <w:t>2s+1s dance Ladies' Chain</w:t>
      </w:r>
    </w:p>
    <w:p w:rsidR="00B11EB3" w:rsidRPr="00E47C2A" w:rsidRDefault="00B11EB3" w:rsidP="00B11EB3">
      <w:pPr>
        <w:pStyle w:val="DanceBody"/>
      </w:pPr>
      <w:r w:rsidRPr="00E47C2A">
        <w:t>17-24</w:t>
      </w:r>
      <w:r w:rsidRPr="00E47C2A">
        <w:tab/>
        <w:t>1s lead down (2 steps) &amp; back up above 2s, cross &amp; cast 1 place</w:t>
      </w:r>
    </w:p>
    <w:p w:rsidR="00B11EB3" w:rsidRPr="00E47C2A" w:rsidRDefault="00B11EB3" w:rsidP="00B11EB3">
      <w:pPr>
        <w:pStyle w:val="DanceBody"/>
        <w:keepNext w:val="0"/>
      </w:pPr>
      <w:r w:rsidRPr="00E47C2A">
        <w:t>25-32</w:t>
      </w:r>
      <w:r w:rsidRPr="00E47C2A">
        <w:tab/>
        <w:t>2s+1s dance Diamond Poussette</w:t>
      </w:r>
    </w:p>
    <w:p w:rsidR="00B11EB3" w:rsidRDefault="00B11EB3" w:rsidP="00B11EB3"/>
    <w:p w:rsidR="00B11EB3" w:rsidRDefault="00B11EB3" w:rsidP="00B11EB3">
      <w:pPr>
        <w:pStyle w:val="Minicrib"/>
      </w:pPr>
      <w:r>
        <w:t>SHENE GATE  (J4x32)  Sq.Set</w:t>
      </w:r>
      <w:r>
        <w:tab/>
        <w:t>Ann Dix  Reel Friends 1</w:t>
      </w:r>
    </w:p>
    <w:p w:rsidR="00B11EB3" w:rsidRPr="00A2473A" w:rsidRDefault="00B11EB3" w:rsidP="00B11EB3">
      <w:pPr>
        <w:pStyle w:val="DanceBody"/>
      </w:pPr>
      <w:r w:rsidRPr="00A2473A">
        <w:t xml:space="preserve"> 1- 8</w:t>
      </w:r>
      <w:r w:rsidRPr="00A2473A">
        <w:tab/>
        <w:t>1s+3s dance 1/2 Ladies' Chain (polite turn for M at end), 1s+3s turn partner RH to end with 1s facing 2s &amp; 3s facing 4s</w:t>
      </w:r>
    </w:p>
    <w:p w:rsidR="00B11EB3" w:rsidRPr="00A2473A" w:rsidRDefault="00B11EB3" w:rsidP="00B11EB3">
      <w:pPr>
        <w:pStyle w:val="DanceBody"/>
      </w:pPr>
      <w:r w:rsidRPr="00A2473A">
        <w:t xml:space="preserve"> 9-16</w:t>
      </w:r>
      <w:r w:rsidRPr="00A2473A">
        <w:tab/>
        <w:t>Reels of 4 across set</w:t>
      </w:r>
    </w:p>
    <w:p w:rsidR="00B11EB3" w:rsidRPr="00A2473A" w:rsidRDefault="00B11EB3" w:rsidP="00B11EB3">
      <w:pPr>
        <w:pStyle w:val="DanceBody"/>
      </w:pPr>
      <w:r w:rsidRPr="00A2473A">
        <w:t>17-24</w:t>
      </w:r>
      <w:r w:rsidRPr="00A2473A">
        <w:tab/>
        <w:t>All set &amp; change places RH with person facing, 1s &amp; 3s set to partner &amp; change places RH</w:t>
      </w:r>
      <w:r w:rsidRPr="00A2473A">
        <w:rPr>
          <w:b/>
        </w:rPr>
        <w:t xml:space="preserve"> while </w:t>
      </w:r>
      <w:r w:rsidRPr="00A2473A">
        <w:t>2s &amp; 4s dance 1/4 way round set clockwise</w:t>
      </w:r>
    </w:p>
    <w:p w:rsidR="00B11EB3" w:rsidRPr="00A2473A" w:rsidRDefault="00B11EB3" w:rsidP="00B11EB3">
      <w:pPr>
        <w:pStyle w:val="DanceBody"/>
        <w:keepNext w:val="0"/>
      </w:pPr>
      <w:r w:rsidRPr="00A2473A">
        <w:t>25-32</w:t>
      </w:r>
      <w:r w:rsidRPr="00A2473A">
        <w:tab/>
        <w:t>All circle 8H round &amp; back</w:t>
      </w:r>
    </w:p>
    <w:p w:rsidR="00B11EB3" w:rsidRDefault="00B11EB3" w:rsidP="00B11EB3"/>
    <w:p w:rsidR="00B11EB3" w:rsidRDefault="00B11EB3" w:rsidP="00B11EB3">
      <w:pPr>
        <w:pStyle w:val="Minicrib"/>
      </w:pPr>
      <w:r>
        <w:t>THE SHEPHERD'S CROOK  (S8x32)  3C (4C set)</w:t>
      </w:r>
      <w:r>
        <w:tab/>
        <w:t>RSCDS Bk 10</w:t>
      </w:r>
    </w:p>
    <w:p w:rsidR="00B11EB3" w:rsidRDefault="00B11EB3" w:rsidP="00B11EB3">
      <w:pPr>
        <w:pStyle w:val="DanceBody"/>
      </w:pPr>
      <w:r>
        <w:t xml:space="preserve"> 1- 8</w:t>
      </w:r>
      <w:r>
        <w:tab/>
        <w:t>1s lead down 1 place &amp; turn LH</w:t>
      </w:r>
      <w:r w:rsidRPr="00BA6B4D">
        <w:rPr>
          <w:b/>
        </w:rPr>
        <w:t xml:space="preserve"> </w:t>
      </w:r>
      <w:r>
        <w:rPr>
          <w:b/>
        </w:rPr>
        <w:t xml:space="preserve">as </w:t>
      </w:r>
      <w:r>
        <w:t>2s make an arch &amp; dance up, 1s lead down to 3</w:t>
      </w:r>
      <w:r w:rsidRPr="00972EEB">
        <w:t>rd</w:t>
      </w:r>
      <w:r>
        <w:t xml:space="preserve"> place &amp; turn LH</w:t>
      </w:r>
      <w:r w:rsidRPr="00BA6B4D">
        <w:rPr>
          <w:b/>
        </w:rPr>
        <w:t xml:space="preserve"> </w:t>
      </w:r>
      <w:r>
        <w:rPr>
          <w:b/>
        </w:rPr>
        <w:t xml:space="preserve">as </w:t>
      </w:r>
      <w:r>
        <w:t>3s make an arch &amp; dance up</w:t>
      </w:r>
    </w:p>
    <w:p w:rsidR="00B11EB3" w:rsidRDefault="00B11EB3" w:rsidP="00B11EB3">
      <w:pPr>
        <w:pStyle w:val="DanceBody"/>
      </w:pPr>
      <w:r>
        <w:t xml:space="preserve"> 9-16</w:t>
      </w:r>
      <w:r>
        <w:tab/>
        <w:t>1s lead up 1 place &amp; turn LH</w:t>
      </w:r>
      <w:r w:rsidRPr="00BA6B4D">
        <w:rPr>
          <w:b/>
        </w:rPr>
        <w:t xml:space="preserve"> </w:t>
      </w:r>
      <w:r>
        <w:rPr>
          <w:b/>
        </w:rPr>
        <w:t xml:space="preserve">as </w:t>
      </w:r>
      <w:r>
        <w:t>3s make an arch &amp; dance down, 1s lead up to top &amp; turn LH</w:t>
      </w:r>
      <w:r w:rsidRPr="00BA6B4D">
        <w:rPr>
          <w:b/>
        </w:rPr>
        <w:t xml:space="preserve"> </w:t>
      </w:r>
      <w:r>
        <w:rPr>
          <w:b/>
        </w:rPr>
        <w:t xml:space="preserve">as </w:t>
      </w:r>
      <w:r>
        <w:t>2s make an arch &amp; dance down</w:t>
      </w:r>
    </w:p>
    <w:p w:rsidR="00B11EB3" w:rsidRDefault="00B11EB3" w:rsidP="00B11EB3">
      <w:pPr>
        <w:pStyle w:val="DanceBody"/>
      </w:pPr>
      <w:r>
        <w:t>17-24</w:t>
      </w:r>
      <w:r>
        <w:tab/>
        <w:t>1s cast below 3s &amp; lead up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SHEPHERD'S CROOK  (S72)  3 Person</w:t>
      </w:r>
      <w:r>
        <w:tab/>
        <w:t>MacNab Dances</w:t>
      </w:r>
    </w:p>
    <w:p w:rsidR="00B11EB3" w:rsidRDefault="00B11EB3" w:rsidP="00B11EB3">
      <w:pPr>
        <w:pStyle w:val="DanceBody"/>
      </w:pPr>
      <w:r>
        <w:t xml:space="preserve">Line of three </w:t>
      </w:r>
      <w:r>
        <w:noBreakHyphen/>
        <w:t xml:space="preserve"> Man between 2 Ladies</w:t>
      </w:r>
    </w:p>
    <w:p w:rsidR="00B11EB3" w:rsidRPr="00EA7F69" w:rsidRDefault="00B11EB3" w:rsidP="00B11EB3">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B11EB3" w:rsidRPr="00EA7F69" w:rsidRDefault="00B11EB3" w:rsidP="00B11EB3">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B11EB3" w:rsidRPr="00EA7F69" w:rsidRDefault="00B11EB3" w:rsidP="00B11EB3">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rPr>
        <w:t xml:space="preserve"> while </w:t>
      </w:r>
      <w:r w:rsidRPr="00EA7F69">
        <w:t>the other Lady turns under her own right arm. Repeat with Lady on the Man</w:t>
      </w:r>
      <w:r>
        <w:t>'</w:t>
      </w:r>
      <w:r w:rsidRPr="00EA7F69">
        <w:t>s left leading</w:t>
      </w:r>
    </w:p>
    <w:p w:rsidR="00B11EB3" w:rsidRPr="00EA7F69" w:rsidRDefault="00B11EB3" w:rsidP="00B11EB3">
      <w:pPr>
        <w:pStyle w:val="DanceBody"/>
      </w:pPr>
      <w:r w:rsidRPr="00EA7F69">
        <w:t>25</w:t>
      </w:r>
      <w:r w:rsidRPr="00EA7F69">
        <w:noBreakHyphen/>
        <w:t>40</w:t>
      </w:r>
      <w:r w:rsidRPr="00EA7F69">
        <w:tab/>
        <w:t>Man sets HS (starting left foot) with Lady on right (ballroom hold) &amp; turns her RH. Man repeats with Lady on left</w:t>
      </w:r>
    </w:p>
    <w:p w:rsidR="00B11EB3" w:rsidRPr="00EA7F69" w:rsidRDefault="00B11EB3" w:rsidP="00B11EB3">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B11EB3" w:rsidRPr="00EA7F69" w:rsidRDefault="00B11EB3" w:rsidP="00B11EB3">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B11EB3" w:rsidRPr="00EA7F69" w:rsidRDefault="00B11EB3" w:rsidP="00B11EB3">
      <w:pPr>
        <w:pStyle w:val="DanceBody"/>
      </w:pPr>
      <w:r w:rsidRPr="00EA7F69">
        <w:t>57</w:t>
      </w:r>
      <w:r w:rsidRPr="00EA7F69">
        <w:noBreakHyphen/>
        <w:t>64</w:t>
      </w:r>
      <w:r w:rsidRPr="00EA7F69">
        <w:tab/>
        <w:t>All circle round left for 4 bars &amp; back to right ending in line across facing the top</w:t>
      </w:r>
    </w:p>
    <w:p w:rsidR="00B11EB3" w:rsidRDefault="00B11EB3" w:rsidP="00B11EB3">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B11EB3" w:rsidRDefault="00B11EB3" w:rsidP="00B11EB3"/>
    <w:p w:rsidR="00B11EB3" w:rsidRDefault="00B11EB3" w:rsidP="00B11EB3">
      <w:pPr>
        <w:pStyle w:val="Minicrib"/>
      </w:pPr>
      <w:r>
        <w:t>SHEPHERD'S DELIGHT  (J4x32) 4C set</w:t>
      </w:r>
      <w:r>
        <w:tab/>
        <w:t>Caroline Walker et al  Ian Shepherd Dance Coll</w:t>
      </w:r>
    </w:p>
    <w:p w:rsidR="00B11EB3" w:rsidRDefault="00B11EB3" w:rsidP="00B11EB3">
      <w:pPr>
        <w:pStyle w:val="DanceBody"/>
      </w:pPr>
      <w:r>
        <w:t>2 chords – 2nd chord 3s+4s cross to opp side</w:t>
      </w:r>
    </w:p>
    <w:p w:rsidR="00B11EB3" w:rsidRDefault="00B11EB3" w:rsidP="00B11EB3">
      <w:pPr>
        <w:pStyle w:val="DanceBody"/>
      </w:pPr>
      <w:r>
        <w:t xml:space="preserve"> 1- 8</w:t>
      </w:r>
      <w:r>
        <w:tab/>
        <w:t>1s+4s set, cast down/up 1 place (2s+3s step up/down). 1s+4s in prom hold dance out of ends (1s up, 4s down) &amp; cast right. 1s end in 2L's place facing down, 4s in 3M's place facing up</w:t>
      </w:r>
    </w:p>
    <w:p w:rsidR="00B11EB3" w:rsidRDefault="00B11EB3" w:rsidP="00B11EB3">
      <w:pPr>
        <w:pStyle w:val="DanceBody"/>
      </w:pPr>
      <w:r>
        <w:t xml:space="preserve"> 9-16</w:t>
      </w:r>
      <w:r>
        <w:tab/>
        <w:t xml:space="preserve">4s (prom hold)+2s </w:t>
      </w:r>
      <w:r w:rsidRPr="005942D7">
        <w:rPr>
          <w:b/>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B11EB3" w:rsidRDefault="00B11EB3" w:rsidP="00B11EB3">
      <w:pPr>
        <w:pStyle w:val="DanceBody"/>
      </w:pPr>
      <w:r>
        <w:t>17-24</w:t>
      </w:r>
      <w:r>
        <w:tab/>
        <w:t xml:space="preserve">1s+4s set, dance 1/2 RH across; 1M+4M set advancing &amp; change places RH </w:t>
      </w:r>
      <w:r>
        <w:rPr>
          <w:b/>
        </w:rPr>
        <w:t>while</w:t>
      </w:r>
      <w:r>
        <w:t xml:space="preserve"> 1L+4L Adv+Ret</w:t>
      </w:r>
    </w:p>
    <w:p w:rsidR="00B11EB3" w:rsidRPr="005942D7" w:rsidRDefault="00B11EB3" w:rsidP="00B11EB3">
      <w:pPr>
        <w:pStyle w:val="DanceBody"/>
        <w:keepNext w:val="0"/>
      </w:pPr>
      <w:r>
        <w:t>25-32</w:t>
      </w:r>
      <w:r>
        <w:tab/>
        <w:t>All 4 couples circle 8H round &amp; back.  End 2 4 (1) (3)</w:t>
      </w:r>
    </w:p>
    <w:p w:rsidR="00B11EB3" w:rsidRDefault="00B11EB3" w:rsidP="00B11EB3"/>
    <w:p w:rsidR="00B11EB3" w:rsidRDefault="00B11EB3" w:rsidP="00B11EB3">
      <w:pPr>
        <w:pStyle w:val="Minicrib"/>
      </w:pPr>
      <w:r>
        <w:t>SHERWOOD STRATHSPEY  (S8x32)  3C (4C set)</w:t>
      </w:r>
      <w:r>
        <w:tab/>
        <w:t>Nan Lawson  The West Wynd</w:t>
      </w:r>
    </w:p>
    <w:p w:rsidR="00B11EB3" w:rsidRDefault="00B11EB3" w:rsidP="00B11EB3">
      <w:pPr>
        <w:pStyle w:val="DanceBody"/>
      </w:pPr>
      <w:r>
        <w:t xml:space="preserve"> 1- 8</w:t>
      </w:r>
      <w:r>
        <w:tab/>
        <w:t>1L+2M change places RH, 1s+2s circle 4H 1/2 round to left; 1M+2L change places RH, 1s+2s circle 4H 1/2 round to left.  (2) (1) 3</w:t>
      </w:r>
    </w:p>
    <w:p w:rsidR="00B11EB3" w:rsidRDefault="00B11EB3" w:rsidP="00B11EB3">
      <w:pPr>
        <w:pStyle w:val="DanceBody"/>
      </w:pPr>
      <w:r>
        <w:t xml:space="preserve"> 9-16</w:t>
      </w:r>
      <w:r>
        <w:tab/>
        <w:t>1s followed by 2s dance down middle, 2s followed by 1s dance back up, couples crossing back to own side. 2 1 3</w:t>
      </w:r>
    </w:p>
    <w:p w:rsidR="00B11EB3" w:rsidRDefault="00B11EB3" w:rsidP="00B11EB3">
      <w:pPr>
        <w:pStyle w:val="DanceBody"/>
      </w:pPr>
      <w:r>
        <w:t>17-24</w:t>
      </w:r>
      <w:r>
        <w:tab/>
        <w:t>2s+1s+3s join hands on sides, set &amp; cross RH; set &amp; cross RH</w:t>
      </w:r>
    </w:p>
    <w:p w:rsidR="00B11EB3" w:rsidRDefault="00B11EB3" w:rsidP="00B11EB3">
      <w:pPr>
        <w:pStyle w:val="DanceBody"/>
        <w:keepNext w:val="0"/>
      </w:pPr>
      <w:r>
        <w:t>25-32</w:t>
      </w:r>
      <w:r>
        <w:tab/>
        <w:t xml:space="preserve">2L+1L </w:t>
      </w:r>
      <w:r>
        <w:rPr>
          <w:b/>
        </w:rPr>
        <w:t>also</w:t>
      </w:r>
      <w:r>
        <w:t xml:space="preserve"> 1M+3M Set+Link; 1L+2L </w:t>
      </w:r>
      <w:r>
        <w:rPr>
          <w:b/>
        </w:rPr>
        <w:t>also</w:t>
      </w:r>
      <w:r>
        <w:t xml:space="preserve"> 3M+1M Set+Link.  2 1 3</w:t>
      </w:r>
    </w:p>
    <w:p w:rsidR="00B11EB3" w:rsidRDefault="00B11EB3" w:rsidP="00B11EB3"/>
    <w:p w:rsidR="00B11EB3" w:rsidRDefault="00B11EB3" w:rsidP="00B11EB3">
      <w:pPr>
        <w:pStyle w:val="Minicrib"/>
      </w:pPr>
      <w:r>
        <w:t>SHETLAND FIDDLER  (R4x32)  4C set</w:t>
      </w:r>
      <w:r>
        <w:tab/>
        <w:t>R Campbell  Farewell My Fancy</w:t>
      </w:r>
    </w:p>
    <w:p w:rsidR="00B11EB3" w:rsidRDefault="00B11EB3" w:rsidP="00B11EB3">
      <w:pPr>
        <w:pStyle w:val="DanceBody"/>
      </w:pPr>
      <w:r>
        <w:t xml:space="preserve"> 1- 8</w:t>
      </w:r>
      <w:r>
        <w:tab/>
        <w:t>1s petronella turn &amp; set</w:t>
      </w:r>
      <w:r w:rsidRPr="00BA6B4D">
        <w:rPr>
          <w:b/>
        </w:rPr>
        <w:t xml:space="preserve"> </w:t>
      </w:r>
      <w:r>
        <w:rPr>
          <w:b/>
        </w:rPr>
        <w:t xml:space="preserve">as </w:t>
      </w:r>
      <w:r>
        <w:t>2s move up &amp; set, 1s+2s RH across 1s end BtoB facing 2s</w:t>
      </w:r>
    </w:p>
    <w:p w:rsidR="00B11EB3" w:rsidRDefault="00B11EB3" w:rsidP="00B11EB3">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B11EB3" w:rsidRDefault="00B11EB3" w:rsidP="00B11EB3">
      <w:pPr>
        <w:pStyle w:val="DanceBody"/>
      </w:pPr>
      <w:r>
        <w:t>17-20</w:t>
      </w:r>
      <w:r>
        <w:tab/>
        <w:t>1s+3s 1/2 turn on sides with nearer hand to change places, 1s dance round each other LSh to face out opposite sides (1s in 3</w:t>
      </w:r>
      <w:r w:rsidRPr="00972EEB">
        <w:t>rd</w:t>
      </w:r>
      <w:r>
        <w:t xml:space="preserve"> pl)</w:t>
      </w:r>
    </w:p>
    <w:p w:rsidR="00B11EB3" w:rsidRDefault="00B11EB3" w:rsidP="00B11EB3">
      <w:pPr>
        <w:pStyle w:val="DanceBody"/>
      </w:pPr>
      <w:r>
        <w:t>21-24</w:t>
      </w:r>
      <w:r>
        <w:tab/>
        <w:t>1s+4s 1/2 turn on sides with nearer hand to change places, 1s cross RH to 4</w:t>
      </w:r>
      <w:r w:rsidRPr="00972EEB">
        <w:t>th</w:t>
      </w:r>
      <w:r>
        <w:t xml:space="preserve"> place own sides</w:t>
      </w:r>
    </w:p>
    <w:p w:rsidR="00B11EB3" w:rsidRDefault="00B11EB3" w:rsidP="00B11EB3">
      <w:pPr>
        <w:pStyle w:val="DanceBody"/>
        <w:keepNext w:val="0"/>
      </w:pPr>
      <w:r>
        <w:t>25-32</w:t>
      </w:r>
      <w:r>
        <w:tab/>
        <w:t>4s+1s dance Double Fig of 8 (4s in &amp; down to start)</w:t>
      </w:r>
    </w:p>
    <w:p w:rsidR="00B11EB3" w:rsidRDefault="00B11EB3" w:rsidP="00B11EB3"/>
    <w:p w:rsidR="00B11EB3" w:rsidRDefault="00B11EB3" w:rsidP="00B11EB3">
      <w:pPr>
        <w:pStyle w:val="Minicrib"/>
      </w:pPr>
      <w:r>
        <w:t>THE SHETLAND SHEPHERDESS  (J8x32)  3C (4C set)</w:t>
      </w:r>
      <w:r>
        <w:tab/>
        <w:t>Ron Wallace  RSCDS Graded 3</w:t>
      </w:r>
    </w:p>
    <w:p w:rsidR="00B11EB3" w:rsidRDefault="00B11EB3" w:rsidP="00B11EB3">
      <w:pPr>
        <w:pStyle w:val="DanceBody"/>
      </w:pPr>
      <w:r>
        <w:t xml:space="preserve"> 1- 8</w:t>
      </w:r>
      <w:r>
        <w:tab/>
        <w:t>1s dance down between 2s, cast back to places.  1s dance 1/2 Fig. 8 round 2s</w:t>
      </w:r>
    </w:p>
    <w:p w:rsidR="00B11EB3" w:rsidRDefault="00B11EB3" w:rsidP="00B11EB3">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B11EB3" w:rsidRDefault="00B11EB3" w:rsidP="00B11EB3">
      <w:pPr>
        <w:pStyle w:val="DanceBody"/>
      </w:pPr>
      <w:r>
        <w:t>17-20</w:t>
      </w:r>
      <w:r>
        <w:tab/>
        <w:t>1s+2s change places on sides (Men RH, Ladies LH), 1s+3s turn on sides (Men LH, Ladies RH) 1s ending in middle facing up, 3s in original places</w:t>
      </w:r>
    </w:p>
    <w:p w:rsidR="00B11EB3" w:rsidRDefault="00B11EB3" w:rsidP="00B11EB3">
      <w:pPr>
        <w:pStyle w:val="DanceBody"/>
      </w:pPr>
      <w:r>
        <w:t>21-24</w:t>
      </w:r>
      <w:r>
        <w:tab/>
        <w:t>1s dance up to top and cast to 2</w:t>
      </w:r>
      <w:r w:rsidRPr="00972EEB">
        <w:t>nd</w:t>
      </w:r>
      <w:r>
        <w:t xml:space="preserve"> place</w:t>
      </w:r>
    </w:p>
    <w:p w:rsidR="00B11EB3" w:rsidRDefault="00B11EB3" w:rsidP="00B11EB3">
      <w:pPr>
        <w:pStyle w:val="DanceBody"/>
        <w:keepNext w:val="0"/>
      </w:pPr>
      <w:r>
        <w:t>25-32</w:t>
      </w:r>
      <w:r>
        <w:tab/>
        <w:t>2s+1s+3s Adv+Ret, all clap end bar 28.  2s+1s+3s turn partners RH once round</w:t>
      </w:r>
    </w:p>
    <w:p w:rsidR="00B11EB3" w:rsidRDefault="00B11EB3" w:rsidP="00B11EB3"/>
    <w:p w:rsidR="00B11EB3" w:rsidRDefault="00B11EB3" w:rsidP="00B11EB3">
      <w:pPr>
        <w:pStyle w:val="Minicrib"/>
      </w:pPr>
      <w:r>
        <w:t>A SHETLAND WELCOME  (J4x32)  4C set</w:t>
      </w:r>
      <w:r>
        <w:tab/>
        <w:t>Rosalind Morrison  The Island Set, minicrib.org.uk/publish.html</w:t>
      </w:r>
    </w:p>
    <w:p w:rsidR="00B11EB3" w:rsidRDefault="00B11EB3" w:rsidP="00B11EB3">
      <w:pPr>
        <w:pStyle w:val="DanceBody"/>
      </w:pPr>
      <w:r>
        <w:t>2 chords - 2nd chord 3s &amp; 4s cross to opp sides</w:t>
      </w:r>
    </w:p>
    <w:p w:rsidR="00B11EB3" w:rsidRDefault="00B11EB3" w:rsidP="00B11EB3">
      <w:pPr>
        <w:pStyle w:val="DanceBody"/>
      </w:pPr>
      <w:r>
        <w:t xml:space="preserve"> 1- 8</w:t>
      </w:r>
      <w:r>
        <w:tab/>
        <w:t>1s &amp; 4s cross RH &amp; cast in 1 place (2s &amp; 3s step up/down); 1L+4M</w:t>
      </w:r>
      <w:r w:rsidRPr="007F0D5A">
        <w:rPr>
          <w:b/>
        </w:rPr>
        <w:t xml:space="preserve"> also </w:t>
      </w:r>
      <w:r>
        <w:t>1M+4L turn RH 1.1/2 times into prom hold</w:t>
      </w:r>
    </w:p>
    <w:p w:rsidR="00B11EB3" w:rsidRDefault="00B11EB3" w:rsidP="00B11EB3">
      <w:pPr>
        <w:pStyle w:val="DanceBody"/>
      </w:pPr>
      <w:r>
        <w:t xml:space="preserve"> 9-16</w:t>
      </w:r>
      <w:r>
        <w:tab/>
        <w:t>1L+4M dance reel of 3 across with 3s (LSh to 3M)</w:t>
      </w:r>
      <w:r w:rsidRPr="00BA6B4D">
        <w:rPr>
          <w:b/>
        </w:rPr>
        <w:t xml:space="preserve"> while </w:t>
      </w:r>
      <w:r>
        <w:t>1M+4L reel with 2s (LSh to 2M)</w:t>
      </w:r>
    </w:p>
    <w:p w:rsidR="00B11EB3" w:rsidRDefault="00B11EB3" w:rsidP="00B11EB3">
      <w:pPr>
        <w:pStyle w:val="DanceBody"/>
      </w:pPr>
      <w:r>
        <w:t>17-24</w:t>
      </w:r>
      <w:r>
        <w:tab/>
        <w:t>1L+4M &amp; 1M+4L set advancing to partners, 1s face down &amp; 4s face up, 4s &amp; 1s set to end couples &amp; turn corners dancing between end couples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SHIEL BRIDGE  (J8x32)  3C (4C set)</w:t>
      </w:r>
      <w:r>
        <w:tab/>
        <w:t>M Watson  Stepping Out 3</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1s+2s+3s dance Grand Chain</w:t>
      </w:r>
    </w:p>
    <w:p w:rsidR="00B11EB3" w:rsidRDefault="00B11EB3" w:rsidP="00B11EB3">
      <w:pPr>
        <w:pStyle w:val="DanceBody"/>
      </w:pPr>
      <w:r>
        <w:t>17-24</w:t>
      </w:r>
      <w:r>
        <w:tab/>
        <w:t>1s cross RH, cast 2 places, 1/2 turn RH &amp; dance up to 2</w:t>
      </w:r>
      <w:r w:rsidRPr="00972EEB">
        <w:t>nd</w:t>
      </w:r>
      <w:r>
        <w:t xml:space="preserve"> place</w:t>
      </w:r>
    </w:p>
    <w:p w:rsidR="00B11EB3" w:rsidRDefault="00B11EB3" w:rsidP="00B11EB3">
      <w:pPr>
        <w:pStyle w:val="DanceBody"/>
        <w:keepNext w:val="0"/>
      </w:pPr>
      <w:r>
        <w:t>25-32</w:t>
      </w:r>
      <w:r>
        <w:tab/>
        <w:t>1L+2L+3L dance RH across</w:t>
      </w:r>
      <w:r w:rsidRPr="00BA6B4D">
        <w:rPr>
          <w:b/>
        </w:rPr>
        <w:t xml:space="preserve"> while </w:t>
      </w:r>
      <w:r>
        <w:t>partners dance LH across, 1s dance up to top &amp; cast to 2</w:t>
      </w:r>
      <w:r w:rsidRPr="00972EEB">
        <w:t>nd</w:t>
      </w:r>
      <w:r>
        <w:t xml:space="preserve"> place</w:t>
      </w:r>
    </w:p>
    <w:p w:rsidR="00B11EB3" w:rsidRDefault="00B11EB3" w:rsidP="00B11EB3"/>
    <w:p w:rsidR="00B11EB3" w:rsidRDefault="00B11EB3" w:rsidP="00B11EB3">
      <w:pPr>
        <w:pStyle w:val="Minicrib"/>
        <w:rPr>
          <w:lang w:eastAsia="en-GB"/>
        </w:rPr>
      </w:pPr>
      <w:r>
        <w:rPr>
          <w:lang w:eastAsia="en-GB"/>
        </w:rPr>
        <w:t>THE SHIELING  (S3x32)  3C set</w:t>
      </w:r>
      <w:r>
        <w:rPr>
          <w:lang w:eastAsia="en-GB"/>
        </w:rPr>
        <w:tab/>
        <w:t>Jean Attwood  Harwell Caledonian Society 1948-1998</w:t>
      </w:r>
    </w:p>
    <w:p w:rsidR="00B11EB3" w:rsidRDefault="00B11EB3" w:rsidP="00B11EB3">
      <w:pPr>
        <w:pStyle w:val="DanceBody"/>
        <w:rPr>
          <w:lang w:eastAsia="en-GB"/>
        </w:rPr>
      </w:pPr>
      <w:r>
        <w:rPr>
          <w:lang w:eastAsia="en-GB"/>
        </w:rPr>
        <w:t xml:space="preserve"> 1- 8</w:t>
      </w:r>
      <w:r>
        <w:rPr>
          <w:lang w:eastAsia="en-GB"/>
        </w:rPr>
        <w:tab/>
        <w:t xml:space="preserve">1s set, cast (2s step up); 1s dance 1/2 Fig 8 (1L round 2s, 1M round 3s) </w:t>
      </w:r>
      <w:r>
        <w:rPr>
          <w:b/>
          <w:lang w:eastAsia="en-GB"/>
        </w:rPr>
        <w:t>while</w:t>
      </w:r>
      <w:r>
        <w:rPr>
          <w:lang w:eastAsia="en-GB"/>
        </w:rPr>
        <w:t xml:space="preserve"> 2s+3s set &amp; cross RH with partner. 2M &amp; 3L face out</w:t>
      </w:r>
    </w:p>
    <w:p w:rsidR="00B11EB3" w:rsidRPr="008079C1" w:rsidRDefault="00B11EB3" w:rsidP="00B11EB3">
      <w:pPr>
        <w:pStyle w:val="DanceBody"/>
        <w:rPr>
          <w:lang w:eastAsia="en-GB"/>
        </w:rPr>
      </w:pPr>
      <w:r>
        <w:rPr>
          <w:lang w:eastAsia="en-GB"/>
        </w:rPr>
        <w:t xml:space="preserve"> 9-12</w:t>
      </w:r>
      <w:r>
        <w:rPr>
          <w:lang w:eastAsia="en-GB"/>
        </w:rPr>
        <w:tab/>
        <w:t xml:space="preserve">2M+3L chase clockwise 1/2 round </w:t>
      </w:r>
      <w:r>
        <w:rPr>
          <w:b/>
          <w:lang w:eastAsia="en-GB"/>
        </w:rPr>
        <w:t>while</w:t>
      </w:r>
      <w:r>
        <w:rPr>
          <w:lang w:eastAsia="en-GB"/>
        </w:rPr>
        <w:t xml:space="preserve"> 2L+1M &amp; 1L+3M set &amp; cross RH (diagonally to Right)</w:t>
      </w:r>
    </w:p>
    <w:p w:rsidR="00B11EB3" w:rsidRDefault="00B11EB3" w:rsidP="00B11EB3">
      <w:pPr>
        <w:pStyle w:val="DanceBody"/>
        <w:rPr>
          <w:lang w:eastAsia="en-GB"/>
        </w:rPr>
      </w:pPr>
      <w:r>
        <w:rPr>
          <w:lang w:eastAsia="en-GB"/>
        </w:rPr>
        <w:t>13-16</w:t>
      </w:r>
      <w:r>
        <w:rPr>
          <w:lang w:eastAsia="en-GB"/>
        </w:rPr>
        <w:tab/>
        <w:t xml:space="preserve">1M+1L chase anticlockwise 1/2 round </w:t>
      </w:r>
      <w:r>
        <w:rPr>
          <w:b/>
          <w:lang w:eastAsia="en-GB"/>
        </w:rPr>
        <w:t>while</w:t>
      </w:r>
      <w:r>
        <w:rPr>
          <w:lang w:eastAsia="en-GB"/>
        </w:rPr>
        <w:t xml:space="preserve"> 3L+3M &amp; 2L+2M set &amp; cross RH (diagonally to Left)</w:t>
      </w:r>
    </w:p>
    <w:p w:rsidR="00B11EB3" w:rsidRDefault="00B11EB3" w:rsidP="00B11EB3">
      <w:pPr>
        <w:pStyle w:val="DanceBody"/>
        <w:rPr>
          <w:lang w:eastAsia="en-GB"/>
        </w:rPr>
      </w:pPr>
      <w:r>
        <w:rPr>
          <w:lang w:eastAsia="en-GB"/>
        </w:rPr>
        <w:t>17-20</w:t>
      </w:r>
      <w:r>
        <w:rPr>
          <w:lang w:eastAsia="en-GB"/>
        </w:rPr>
        <w:tab/>
        <w:t xml:space="preserve">3M+2L chase clockwise 1/2 round </w:t>
      </w:r>
      <w:r>
        <w:rPr>
          <w:b/>
          <w:lang w:eastAsia="en-GB"/>
        </w:rPr>
        <w:t>while</w:t>
      </w:r>
      <w:r>
        <w:rPr>
          <w:lang w:eastAsia="en-GB"/>
        </w:rPr>
        <w:t xml:space="preserve"> 1L+2M &amp; 3L+1M set &amp; cross RH (diagonally to Right). 2 1 3</w:t>
      </w:r>
    </w:p>
    <w:p w:rsidR="00B11EB3" w:rsidRDefault="00B11EB3" w:rsidP="00B11EB3">
      <w:pPr>
        <w:pStyle w:val="DanceBody"/>
        <w:rPr>
          <w:lang w:eastAsia="en-GB"/>
        </w:rPr>
      </w:pPr>
      <w:r>
        <w:rPr>
          <w:lang w:eastAsia="en-GB"/>
        </w:rPr>
        <w:t>21-24</w:t>
      </w:r>
      <w:r>
        <w:rPr>
          <w:lang w:eastAsia="en-GB"/>
        </w:rPr>
        <w:tab/>
        <w:t>All turn partners RH into Allemande hold ready for …</w:t>
      </w:r>
    </w:p>
    <w:p w:rsidR="00B11EB3" w:rsidRDefault="00B11EB3" w:rsidP="00B11EB3">
      <w:pPr>
        <w:pStyle w:val="DanceBody"/>
        <w:keepNext w:val="0"/>
        <w:rPr>
          <w:lang w:eastAsia="en-GB"/>
        </w:rPr>
      </w:pPr>
      <w:r>
        <w:rPr>
          <w:lang w:eastAsia="en-GB"/>
        </w:rPr>
        <w:t>25-32</w:t>
      </w:r>
      <w:r>
        <w:rPr>
          <w:lang w:eastAsia="en-GB"/>
        </w:rPr>
        <w:tab/>
        <w:t>All dance 3 couple Allemande.  End 3 1 2</w:t>
      </w:r>
    </w:p>
    <w:p w:rsidR="00B11EB3" w:rsidRDefault="00B11EB3" w:rsidP="00B11EB3"/>
    <w:p w:rsidR="00B11EB3" w:rsidRDefault="00B11EB3" w:rsidP="00B11EB3">
      <w:pPr>
        <w:pStyle w:val="Minicrib"/>
      </w:pPr>
      <w:r>
        <w:t>SHIFTIN' BOBBINS  (R8x32)  3C (4C set)</w:t>
      </w:r>
      <w:r>
        <w:tab/>
        <w:t>Roy Clowes  Ormskirk 6</w:t>
      </w:r>
    </w:p>
    <w:p w:rsidR="00B11EB3" w:rsidRDefault="00B11EB3" w:rsidP="00B11EB3">
      <w:pPr>
        <w:pStyle w:val="DanceBody"/>
      </w:pPr>
      <w:r>
        <w:t xml:space="preserve"> 1- 8</w:t>
      </w:r>
      <w:r>
        <w:tab/>
        <w:t>1s cross RH to double triangle position with 2s+3s &amp; set, 1s cast up to top &amp; dance down until they are between 2s &amp; 3s</w:t>
      </w:r>
    </w:p>
    <w:p w:rsidR="00B11EB3" w:rsidRDefault="00B11EB3" w:rsidP="00B11EB3">
      <w:pPr>
        <w:pStyle w:val="DanceBody"/>
      </w:pPr>
      <w:r>
        <w:t xml:space="preserve"> 9-16</w:t>
      </w:r>
      <w:r>
        <w:tab/>
        <w:t>1L dances RH across with 2M+3M</w:t>
      </w:r>
      <w:r w:rsidRPr="00BA6B4D">
        <w:rPr>
          <w:b/>
        </w:rPr>
        <w:t xml:space="preserve"> while </w:t>
      </w:r>
      <w:r>
        <w:t>1M dances LH across with 2L+3L, 1s followed by 2s+3s dance down centre</w:t>
      </w:r>
    </w:p>
    <w:p w:rsidR="00B11EB3" w:rsidRDefault="00B11EB3" w:rsidP="00B11EB3">
      <w:pPr>
        <w:pStyle w:val="DanceBody"/>
      </w:pPr>
      <w:r>
        <w:t>17-24</w:t>
      </w:r>
      <w:r>
        <w:tab/>
        <w:t>3s followed by 2s+1s dance up &amp; 3s+2s cast down to places, 1L dances LH across with 2M+3M</w:t>
      </w:r>
      <w:r w:rsidRPr="00BA6B4D">
        <w:rPr>
          <w:b/>
        </w:rPr>
        <w:t xml:space="preserve"> while </w:t>
      </w:r>
      <w:r>
        <w:t>1M dances RH across with 2L+3L</w:t>
      </w:r>
    </w:p>
    <w:p w:rsidR="00B11EB3" w:rsidRDefault="00B11EB3" w:rsidP="00B11EB3">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B11EB3" w:rsidRDefault="00B11EB3" w:rsidP="00B11EB3"/>
    <w:p w:rsidR="00B11EB3" w:rsidRDefault="00B11EB3" w:rsidP="00B11EB3">
      <w:pPr>
        <w:pStyle w:val="Minicrib"/>
      </w:pPr>
      <w:r>
        <w:t>SHIMMERING FLAMINGOS  (J4x32)  Sq.Set</w:t>
      </w:r>
      <w:r>
        <w:tab/>
        <w:t>Murrough Landon  Woodhall Book 1</w:t>
      </w:r>
    </w:p>
    <w:p w:rsidR="00B11EB3" w:rsidRDefault="00B11EB3" w:rsidP="00B11EB3">
      <w:pPr>
        <w:pStyle w:val="DanceBody"/>
      </w:pPr>
      <w:r>
        <w:t xml:space="preserve"> 1- 8</w:t>
      </w:r>
      <w:r>
        <w:tab/>
        <w:t>All turn partner LH to face corners; all turn corner RH. 1M &amp; 3M finish BtoB in centre facing partner (on slight diagonal)</w:t>
      </w:r>
    </w:p>
    <w:p w:rsidR="00B11EB3" w:rsidRDefault="00B11EB3" w:rsidP="00B11EB3">
      <w:pPr>
        <w:pStyle w:val="DanceBody"/>
      </w:pPr>
      <w:r>
        <w:t xml:space="preserve"> 9-12</w:t>
      </w:r>
      <w:r>
        <w:tab/>
        <w:t>1s+3s dance 1/2 RSh reel of 4  (partners pass RSh). 1M+3M pass LSh to end 1M facing 4L, 3M facing 2L</w:t>
      </w:r>
    </w:p>
    <w:p w:rsidR="00B11EB3" w:rsidRDefault="00B11EB3" w:rsidP="00B11EB3">
      <w:pPr>
        <w:pStyle w:val="DanceBody"/>
      </w:pPr>
      <w:r>
        <w:t>13-16</w:t>
      </w:r>
      <w:r>
        <w:tab/>
        <w:t>1M+4L+3M+2L dance 1/2 RSh reel of 4 (Men pass Ladies RSh).  1M+3M pass RSh to original place (now diag opp partner)</w:t>
      </w:r>
    </w:p>
    <w:p w:rsidR="00B11EB3" w:rsidRDefault="00B11EB3" w:rsidP="00B11EB3">
      <w:pPr>
        <w:pStyle w:val="DanceBody"/>
      </w:pPr>
      <w:r>
        <w:t>17-24</w:t>
      </w:r>
      <w:r>
        <w:tab/>
        <w:t>All dance Set+Link with 'new' partner; all dance Set+Link with corner to end beside partner, Men facing out.  2 3 4 1</w:t>
      </w:r>
    </w:p>
    <w:p w:rsidR="00B11EB3" w:rsidRDefault="00B11EB3" w:rsidP="00B11EB3">
      <w:pPr>
        <w:pStyle w:val="DanceBody"/>
      </w:pPr>
      <w:r>
        <w:t>25-32</w:t>
      </w:r>
      <w:r>
        <w:tab/>
        <w:t>Corner Schiehallion Reels:</w:t>
      </w:r>
    </w:p>
    <w:p w:rsidR="00B11EB3" w:rsidRDefault="00B11EB3" w:rsidP="00B11EB3">
      <w:pPr>
        <w:pStyle w:val="DanceBody"/>
      </w:pPr>
      <w:r>
        <w:tab/>
        <w:t xml:space="preserve">25-26   Ladies dance straight across &amp; face out </w:t>
      </w:r>
      <w:r>
        <w:rPr>
          <w:b/>
        </w:rPr>
        <w:t>while</w:t>
      </w:r>
      <w:r>
        <w:t xml:space="preserve"> Men loop to right round corner &amp; face in</w:t>
      </w:r>
    </w:p>
    <w:p w:rsidR="00B11EB3" w:rsidRDefault="00B11EB3" w:rsidP="00B11EB3">
      <w:pPr>
        <w:pStyle w:val="DanceBody"/>
        <w:keepNext w:val="0"/>
      </w:pPr>
      <w:r>
        <w:tab/>
        <w:t>27-32   Repeat 3 more times from new positions. End 4 1 2 3 facing partner</w:t>
      </w:r>
    </w:p>
    <w:p w:rsidR="00B11EB3" w:rsidRDefault="00B11EB3" w:rsidP="00B11EB3"/>
    <w:p w:rsidR="00B11EB3" w:rsidRDefault="00B11EB3" w:rsidP="00B11EB3">
      <w:pPr>
        <w:pStyle w:val="Minicrib"/>
      </w:pPr>
      <w:r>
        <w:t>SHIN KOBE EKI  (S8x32)  3C (4C set)</w:t>
      </w:r>
      <w:r>
        <w:tab/>
        <w:t>Robert Stuart  An International Language</w:t>
      </w:r>
    </w:p>
    <w:p w:rsidR="00B11EB3" w:rsidRDefault="00B11EB3" w:rsidP="00B11EB3">
      <w:pPr>
        <w:pStyle w:val="DanceBody"/>
      </w:pPr>
      <w:r>
        <w:t xml:space="preserve"> 1- 8</w:t>
      </w:r>
      <w:r>
        <w:tab/>
        <w:t xml:space="preserve">1s+2s+3s turn partner RH; 1s cast, 2s step up bars 5-6 &amp; face down </w:t>
      </w:r>
      <w:r>
        <w:rPr>
          <w:b/>
        </w:rPr>
        <w:t>while</w:t>
      </w:r>
      <w:r>
        <w:t xml:space="preserve"> 1s cross LH &amp; face up, 2 (1) 3</w:t>
      </w:r>
    </w:p>
    <w:p w:rsidR="00B11EB3" w:rsidRDefault="00B11EB3" w:rsidP="00B11EB3">
      <w:pPr>
        <w:pStyle w:val="DanceBody"/>
      </w:pPr>
      <w:r>
        <w:t xml:space="preserve"> 9-16</w:t>
      </w:r>
      <w:r>
        <w:tab/>
        <w:t>1s+2s set &amp; turn RH on the sidelines; 1s+3s set &amp; turn LH on the sidelines.  1s end facing up 2 (1) 3</w:t>
      </w:r>
    </w:p>
    <w:p w:rsidR="00B11EB3" w:rsidRDefault="00B11EB3" w:rsidP="00B11EB3">
      <w:pPr>
        <w:pStyle w:val="DanceBody"/>
      </w:pPr>
      <w:r>
        <w:t>17-24</w:t>
      </w:r>
      <w:r>
        <w:tab/>
        <w:t xml:space="preserve">1s dance 6 bar RSh reels of 3 on opp sides. 1s cross RH </w:t>
      </w:r>
      <w:r>
        <w:rPr>
          <w:b/>
        </w:rPr>
        <w:t>while</w:t>
      </w:r>
      <w:r>
        <w:t xml:space="preserve"> 2s &amp; 3s dance in, all end in centre facing up in Promenade hold</w:t>
      </w:r>
    </w:p>
    <w:p w:rsidR="00B11EB3" w:rsidRDefault="00B11EB3" w:rsidP="00B11EB3">
      <w:pPr>
        <w:pStyle w:val="DanceBody"/>
        <w:keepNext w:val="0"/>
      </w:pPr>
      <w:r>
        <w:t>25-32</w:t>
      </w:r>
      <w:r>
        <w:tab/>
        <w:t>2s+1s+3s Promenade</w:t>
      </w:r>
    </w:p>
    <w:p w:rsidR="00B11EB3" w:rsidRDefault="00B11EB3" w:rsidP="00B11EB3"/>
    <w:p w:rsidR="00B11EB3" w:rsidRDefault="00B11EB3" w:rsidP="00B11EB3">
      <w:pPr>
        <w:pStyle w:val="Minicrib"/>
      </w:pPr>
      <w:r>
        <w:t>THE SHINE NEVER GOES OUT  (S8x32)  3C (4C set)</w:t>
      </w:r>
      <w:r>
        <w:tab/>
        <w:t>Shoko Okumura</w:t>
      </w:r>
    </w:p>
    <w:p w:rsidR="00B11EB3" w:rsidRDefault="00B11EB3" w:rsidP="00B11EB3">
      <w:pPr>
        <w:pStyle w:val="DanceBody"/>
      </w:pPr>
      <w:r>
        <w:t xml:space="preserve"> 1- 4</w:t>
      </w:r>
      <w:r>
        <w:tab/>
        <w:t>1s dance in &amp; cast 1 place, dance in to end facing each other in the middle,1L facing down, 1M facing up</w:t>
      </w:r>
      <w:r w:rsidRPr="00AF4DDB">
        <w:t xml:space="preserve"> </w:t>
      </w:r>
      <w:r>
        <w:t>(2s step up 3-4)</w:t>
      </w:r>
    </w:p>
    <w:p w:rsidR="00B11EB3" w:rsidRDefault="00B11EB3" w:rsidP="00B11EB3">
      <w:pPr>
        <w:pStyle w:val="DanceBody"/>
      </w:pPr>
      <w:r>
        <w:t xml:space="preserve"> 5- 8</w:t>
      </w:r>
      <w:r>
        <w:tab/>
        <w:t xml:space="preserve">1s set, pull back RSh, cast out to 2nd place own sides </w:t>
      </w:r>
      <w:r w:rsidRPr="00C12D28">
        <w:rPr>
          <w:b/>
        </w:rPr>
        <w:t>while</w:t>
      </w:r>
      <w:r>
        <w:t xml:space="preserve"> 2s+3s chase 1/2 way clockwise (3) 1 (2)</w:t>
      </w:r>
    </w:p>
    <w:p w:rsidR="00B11EB3" w:rsidRDefault="00B11EB3" w:rsidP="00B11EB3">
      <w:pPr>
        <w:pStyle w:val="DanceBody"/>
      </w:pPr>
      <w:r>
        <w:t xml:space="preserve"> 9-12</w:t>
      </w:r>
      <w:r>
        <w:tab/>
        <w:t>1M+3L &amp; 1L+2M Set+Link. 3L &amp; 2M finish facing out</w:t>
      </w:r>
    </w:p>
    <w:p w:rsidR="00B11EB3" w:rsidRDefault="00B11EB3" w:rsidP="00B11EB3">
      <w:pPr>
        <w:pStyle w:val="DanceBody"/>
      </w:pPr>
      <w:r>
        <w:t>13-14</w:t>
      </w:r>
      <w:r>
        <w:tab/>
      </w:r>
      <w:r w:rsidRPr="00F22D89">
        <w:t>1s</w:t>
      </w:r>
      <w:r>
        <w:t xml:space="preserve"> dance round each other RSh </w:t>
      </w:r>
      <w:r>
        <w:rPr>
          <w:b/>
        </w:rPr>
        <w:t>while</w:t>
      </w:r>
      <w:r>
        <w:t xml:space="preserve"> 1st corners (3L &amp; 2M) cast 1 place clockwise (3L up, 2M down)</w:t>
      </w:r>
    </w:p>
    <w:p w:rsidR="00B11EB3" w:rsidRDefault="00B11EB3" w:rsidP="00B11EB3">
      <w:pPr>
        <w:pStyle w:val="DanceBody"/>
      </w:pPr>
      <w:r>
        <w:t>15-16</w:t>
      </w:r>
      <w:r>
        <w:tab/>
        <w:t xml:space="preserve">1s dance to 2nd place own sides </w:t>
      </w:r>
      <w:r>
        <w:rPr>
          <w:b/>
        </w:rPr>
        <w:t xml:space="preserve">while </w:t>
      </w:r>
      <w:r>
        <w:t>3L &amp;2 M finish in the middle (3L in 1st place, 2M in 3rd place). Then 1s, 3L &amp; 2M pull back RSh to face anti-clockwise (LSh to centre of set)</w:t>
      </w:r>
    </w:p>
    <w:p w:rsidR="00B11EB3" w:rsidRDefault="00B11EB3" w:rsidP="00B11EB3">
      <w:pPr>
        <w:pStyle w:val="DanceBody"/>
      </w:pPr>
      <w:r>
        <w:t>17-18</w:t>
      </w:r>
      <w:r>
        <w:tab/>
        <w:t xml:space="preserve">1s+1st corners set </w:t>
      </w:r>
      <w:r>
        <w:rPr>
          <w:b/>
        </w:rPr>
        <w:t>while</w:t>
      </w:r>
      <w:r>
        <w:t xml:space="preserve"> 2nd corner (3M &amp; 2L) change places passing RSh to end facing out</w:t>
      </w:r>
    </w:p>
    <w:p w:rsidR="00B11EB3" w:rsidRDefault="00B11EB3" w:rsidP="00B11EB3">
      <w:pPr>
        <w:pStyle w:val="DanceBody"/>
      </w:pPr>
      <w:r>
        <w:t>19-20</w:t>
      </w:r>
      <w:r>
        <w:tab/>
        <w:t xml:space="preserve">1s+1st corners dance into centre passing LSh, curve out to next place round clockwise, pull RSh back to face anti-clockwise </w:t>
      </w:r>
      <w:r>
        <w:rPr>
          <w:b/>
        </w:rPr>
        <w:t>while</w:t>
      </w:r>
      <w:r>
        <w:t xml:space="preserve"> 2nd corners chase 1/4 way clockwise to next corner place</w:t>
      </w:r>
    </w:p>
    <w:p w:rsidR="00B11EB3" w:rsidRDefault="00B11EB3" w:rsidP="00B11EB3">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B11EB3" w:rsidRDefault="00B11EB3" w:rsidP="00B11EB3">
      <w:pPr>
        <w:pStyle w:val="DanceBody"/>
      </w:pPr>
      <w:r>
        <w:t>25-28</w:t>
      </w:r>
      <w:r>
        <w:tab/>
        <w:t xml:space="preserve">2M+1s+3L set, 2M &amp; 3L Petronella turn to own sides </w:t>
      </w:r>
      <w:r>
        <w:rPr>
          <w:b/>
        </w:rPr>
        <w:t>while</w:t>
      </w:r>
      <w:r>
        <w:t xml:space="preserve"> 1s Petronella turn into middle</w:t>
      </w:r>
    </w:p>
    <w:p w:rsidR="00B11EB3" w:rsidRDefault="00B11EB3" w:rsidP="00B11EB3">
      <w:pPr>
        <w:pStyle w:val="DanceBody"/>
        <w:keepNext w:val="0"/>
      </w:pPr>
      <w:r>
        <w:t>29-32</w:t>
      </w:r>
      <w:r>
        <w:tab/>
        <w:t>1s set &amp; Petronella turn to own sides.  2 1 3</w:t>
      </w:r>
    </w:p>
    <w:p w:rsidR="00B11EB3" w:rsidRDefault="00B11EB3" w:rsidP="00B11EB3"/>
    <w:p w:rsidR="00B11EB3" w:rsidRDefault="00B11EB3" w:rsidP="00B11EB3">
      <w:pPr>
        <w:pStyle w:val="Minicrib"/>
      </w:pPr>
      <w:r>
        <w:t>THE SHINKANSEN  (R8x32)  3C (4C set)</w:t>
      </w:r>
      <w:r>
        <w:tab/>
        <w:t>Robert Stuart  An International Language</w:t>
      </w:r>
    </w:p>
    <w:p w:rsidR="00B11EB3" w:rsidRDefault="00B11EB3" w:rsidP="00B11EB3">
      <w:pPr>
        <w:pStyle w:val="DanceBody"/>
      </w:pPr>
      <w:r>
        <w:t xml:space="preserve"> 1- 8</w:t>
      </w:r>
      <w:r>
        <w:tab/>
        <w:t>1s cast &amp; dance 3/4 Fig 8 round 2s (who step up Bars 5-6). Bars 7-8 1s cross LH to 2nd place own side</w:t>
      </w:r>
    </w:p>
    <w:p w:rsidR="00B11EB3" w:rsidRDefault="00B11EB3" w:rsidP="00B11EB3">
      <w:pPr>
        <w:pStyle w:val="DanceBody"/>
      </w:pPr>
      <w:r>
        <w:t xml:space="preserve"> 9-16</w:t>
      </w:r>
      <w:r>
        <w:tab/>
        <w:t>1s dance LSh reels of 3 across (1M+3M &amp; 1L+2L pass LSh)</w:t>
      </w:r>
    </w:p>
    <w:p w:rsidR="00B11EB3" w:rsidRDefault="00B11EB3" w:rsidP="00B11EB3">
      <w:pPr>
        <w:pStyle w:val="DanceBody"/>
      </w:pPr>
      <w:r>
        <w:t>17-24</w:t>
      </w:r>
      <w:r>
        <w:tab/>
        <w:t>Grand Chain (2s cross, 1s+3s change place RH on side to start)</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SHIP IN FULL SAIL  (J5x32)  5C set</w:t>
      </w:r>
      <w:r>
        <w:tab/>
        <w:t>Bill Forbes  Craigievar Bk 2</w:t>
      </w:r>
    </w:p>
    <w:p w:rsidR="00B11EB3" w:rsidRDefault="00B11EB3" w:rsidP="00B11EB3">
      <w:pPr>
        <w:pStyle w:val="DanceBody"/>
      </w:pPr>
      <w:r>
        <w:t xml:space="preserve"> 1- 2</w:t>
      </w:r>
      <w:r>
        <w:tab/>
        <w:t>1s &amp; 3s cross down 1 place RH (1M/3M face down to next Lady &amp; 1L/3L face up to Man above</w:t>
      </w:r>
      <w:r w:rsidRPr="00BA6B4D">
        <w:rPr>
          <w:b/>
        </w:rPr>
        <w:t xml:space="preserve"> while </w:t>
      </w:r>
      <w:r>
        <w:t>2L faces 5M)</w:t>
      </w:r>
    </w:p>
    <w:p w:rsidR="00B11EB3" w:rsidRDefault="00B11EB3" w:rsidP="00B11EB3">
      <w:pPr>
        <w:pStyle w:val="DanceBody"/>
      </w:pPr>
      <w:r>
        <w:t xml:space="preserve"> 3- 6</w:t>
      </w:r>
      <w:r>
        <w:tab/>
        <w:t>All set, 2L/5M stand</w:t>
      </w:r>
      <w:r w:rsidRPr="00BA6B4D">
        <w:rPr>
          <w:b/>
        </w:rPr>
        <w:t xml:space="preserve"> </w:t>
      </w:r>
      <w:r>
        <w:rPr>
          <w:b/>
        </w:rPr>
        <w:t xml:space="preserve">as </w:t>
      </w:r>
      <w:r>
        <w:t>others 3/4 turn RH to lines across (1L b'tw'n 2s face down, 3M b'tw'n 5s face up, 1M+3L b'tw'n 4s)</w:t>
      </w:r>
    </w:p>
    <w:p w:rsidR="00B11EB3" w:rsidRDefault="00B11EB3" w:rsidP="00B11EB3">
      <w:pPr>
        <w:pStyle w:val="DanceBody"/>
      </w:pPr>
      <w:r>
        <w:t xml:space="preserve"> 7- 8</w:t>
      </w:r>
      <w:r>
        <w:tab/>
        <w:t>Top &amp; bottom lines set</w:t>
      </w:r>
      <w:r w:rsidRPr="00BA6B4D">
        <w:rPr>
          <w:b/>
        </w:rPr>
        <w:t xml:space="preserve"> </w:t>
      </w:r>
      <w:r>
        <w:rPr>
          <w:b/>
        </w:rPr>
        <w:t xml:space="preserve">as </w:t>
      </w:r>
      <w:r>
        <w:t>centre 4 Bal-in-Line</w:t>
      </w:r>
    </w:p>
    <w:p w:rsidR="00B11EB3" w:rsidRDefault="00B11EB3" w:rsidP="00B11EB3">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B11EB3" w:rsidRDefault="00B11EB3" w:rsidP="00B11EB3">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B11EB3" w:rsidRDefault="00B11EB3" w:rsidP="00B11EB3">
      <w:pPr>
        <w:pStyle w:val="DanceBody"/>
        <w:keepNext w:val="0"/>
      </w:pPr>
      <w:r>
        <w:t>25-32</w:t>
      </w:r>
      <w:r>
        <w:tab/>
        <w:t>All dance RH across (1L with 2s, 1M+3L with 4s &amp; 3M with 5s), 1s &amp; 3s turn partners LH &amp; cast down 1 place</w:t>
      </w:r>
    </w:p>
    <w:p w:rsidR="00B11EB3" w:rsidRDefault="00B11EB3" w:rsidP="00B11EB3"/>
    <w:p w:rsidR="00B11EB3" w:rsidRDefault="00B11EB3" w:rsidP="00B11EB3">
      <w:pPr>
        <w:pStyle w:val="Minicrib"/>
      </w:pPr>
      <w:r>
        <w:t>SHIP O' GRACE  (S4x40)  4C set</w:t>
      </w:r>
      <w:r>
        <w:tab/>
        <w:t>Jean McAdam  Lifeboat Dances</w:t>
      </w:r>
    </w:p>
    <w:p w:rsidR="00B11EB3" w:rsidRPr="000D60D4" w:rsidRDefault="00B11EB3" w:rsidP="00B11EB3">
      <w:pPr>
        <w:pStyle w:val="DanceBody"/>
      </w:pPr>
      <w:r w:rsidRPr="000D60D4">
        <w:t xml:space="preserve"> 1- 8</w:t>
      </w:r>
      <w:r w:rsidRPr="000D60D4">
        <w:tab/>
        <w:t>1s dance down the middle &amp; back up on own sides</w:t>
      </w:r>
    </w:p>
    <w:p w:rsidR="00B11EB3" w:rsidRPr="000D60D4" w:rsidRDefault="00B11EB3" w:rsidP="00B11EB3">
      <w:pPr>
        <w:pStyle w:val="DanceBody"/>
      </w:pPr>
      <w:r w:rsidRPr="000D60D4">
        <w:t xml:space="preserve"> 9-16</w:t>
      </w:r>
      <w:r w:rsidRPr="000D60D4">
        <w:tab/>
        <w:t>All dance a Grand Chain</w:t>
      </w:r>
    </w:p>
    <w:p w:rsidR="00B11EB3" w:rsidRPr="000D60D4" w:rsidRDefault="00B11EB3" w:rsidP="00B11EB3">
      <w:pPr>
        <w:pStyle w:val="DanceBody"/>
      </w:pPr>
      <w:r w:rsidRPr="000D60D4">
        <w:t>17-24</w:t>
      </w:r>
      <w:r w:rsidRPr="000D60D4">
        <w:tab/>
        <w:t>1s+2s &amp; 3s+4s set &amp; dance RH across 1/2 way, set &amp; dance LH across back to places, 1s facing down, 2s+3s+4s face up</w:t>
      </w:r>
    </w:p>
    <w:p w:rsidR="00B11EB3" w:rsidRPr="000D60D4" w:rsidRDefault="00B11EB3" w:rsidP="00B11EB3">
      <w:pPr>
        <w:pStyle w:val="DanceBody"/>
      </w:pPr>
      <w:r w:rsidRPr="000D60D4">
        <w:t>Authentic version: -</w:t>
      </w:r>
    </w:p>
    <w:p w:rsidR="00B11EB3" w:rsidRPr="000D60D4" w:rsidRDefault="00B11EB3" w:rsidP="00B11EB3">
      <w:pPr>
        <w:pStyle w:val="DanceBody"/>
      </w:pPr>
      <w:r w:rsidRPr="000D60D4">
        <w:t>25-32</w:t>
      </w:r>
      <w:r w:rsidRPr="000D60D4">
        <w:tab/>
        <w:t>1s make arch &amp; dance down 1 place 2s dance under &amp; up, repeat with 3s then 4s then 4s+1s turn LH</w:t>
      </w:r>
    </w:p>
    <w:p w:rsidR="00B11EB3" w:rsidRPr="000D60D4" w:rsidRDefault="00B11EB3" w:rsidP="00B11EB3">
      <w:pPr>
        <w:pStyle w:val="DanceBody"/>
      </w:pPr>
      <w:r w:rsidRPr="000D60D4">
        <w:t>33-40</w:t>
      </w:r>
      <w:r w:rsidRPr="000D60D4">
        <w:tab/>
        <w:t>1s &amp; 4s lead up to top, 1s casting to 4th place &amp; 4s casting to 3rd place</w:t>
      </w:r>
    </w:p>
    <w:p w:rsidR="00B11EB3" w:rsidRPr="000D60D4" w:rsidRDefault="00B11EB3" w:rsidP="00B11EB3">
      <w:pPr>
        <w:pStyle w:val="DanceBody"/>
      </w:pPr>
      <w:r w:rsidRPr="000D60D4">
        <w:t>Popular variation: -</w:t>
      </w:r>
    </w:p>
    <w:p w:rsidR="00B11EB3" w:rsidRPr="000D60D4" w:rsidRDefault="00B11EB3" w:rsidP="00B11EB3">
      <w:pPr>
        <w:pStyle w:val="DanceBody"/>
      </w:pPr>
      <w:r w:rsidRPr="000D60D4">
        <w:t>25-32</w:t>
      </w:r>
      <w:r w:rsidRPr="000D60D4">
        <w:tab/>
        <w:t>1s dance set advancing to right &amp; in to 2nd place</w:t>
      </w:r>
      <w:r w:rsidRPr="000D60D4">
        <w:rPr>
          <w:b/>
        </w:rPr>
        <w:t xml:space="preserve"> as </w:t>
      </w:r>
      <w:r w:rsidRPr="000D60D4">
        <w:t>2s dance out to their right &amp; up to 1st place, repeat with 3s then 4s, all turn RH</w:t>
      </w:r>
    </w:p>
    <w:p w:rsidR="00B11EB3" w:rsidRPr="000D60D4" w:rsidRDefault="00B11EB3" w:rsidP="00B11EB3">
      <w:pPr>
        <w:pStyle w:val="DanceBody"/>
        <w:keepNext w:val="0"/>
      </w:pPr>
      <w:r w:rsidRPr="000D60D4">
        <w:t>33-40</w:t>
      </w:r>
      <w:r w:rsidRPr="000D60D4">
        <w:tab/>
        <w:t>1s lead up to top followed by 4s+3s+2s (who start by dancing down to follow 1s) &amp; cast back to places.  2 3 4 1</w:t>
      </w:r>
    </w:p>
    <w:p w:rsidR="00B11EB3" w:rsidRDefault="00B11EB3" w:rsidP="00B11EB3"/>
    <w:p w:rsidR="00B11EB3" w:rsidRDefault="00B11EB3" w:rsidP="00B11EB3">
      <w:pPr>
        <w:pStyle w:val="Minicrib"/>
      </w:pPr>
      <w:r>
        <w:t>SHIP OF DREAMS  (M-4x(S32+R32))  3C (4C set)</w:t>
      </w:r>
      <w:r>
        <w:tab/>
        <w:t>Anja Breest</w:t>
      </w:r>
    </w:p>
    <w:p w:rsidR="00B11EB3" w:rsidRDefault="00B11EB3" w:rsidP="00B11EB3">
      <w:pPr>
        <w:pStyle w:val="DanceBody"/>
      </w:pPr>
      <w:r>
        <w:t>Strathspey</w:t>
      </w:r>
    </w:p>
    <w:p w:rsidR="00B11EB3" w:rsidRDefault="00B11EB3" w:rsidP="00B11EB3">
      <w:pPr>
        <w:pStyle w:val="DanceBody"/>
      </w:pPr>
      <w:r>
        <w:t xml:space="preserve"> 1- 8</w:t>
      </w:r>
      <w:r>
        <w:tab/>
        <w:t>1s lead down the middle for 4 bars, 1/2 turn RH &amp; dance up to 2</w:t>
      </w:r>
      <w:r w:rsidRPr="00972EEB">
        <w:t>nd</w:t>
      </w:r>
      <w:r>
        <w:t xml:space="preserve"> place in double triangle position facing opp sides</w:t>
      </w:r>
    </w:p>
    <w:p w:rsidR="00B11EB3" w:rsidRDefault="00B11EB3" w:rsidP="00B11EB3">
      <w:pPr>
        <w:pStyle w:val="DanceBody"/>
      </w:pPr>
      <w:r>
        <w:t xml:space="preserve"> 9-12</w:t>
      </w:r>
      <w:r>
        <w:tab/>
        <w:t>2s+1s+3s Adv+Ret for 1 step, &amp; 1s dance out turning right about to face in</w:t>
      </w:r>
      <w:r w:rsidRPr="00BA6B4D">
        <w:rPr>
          <w:b/>
        </w:rPr>
        <w:t xml:space="preserve"> while </w:t>
      </w:r>
      <w:r>
        <w:t>2s &amp; 3s dance in &amp; turn right about to face out</w:t>
      </w:r>
    </w:p>
    <w:p w:rsidR="00B11EB3" w:rsidRDefault="00B11EB3" w:rsidP="00B11EB3">
      <w:pPr>
        <w:pStyle w:val="DanceBody"/>
      </w:pPr>
      <w:r>
        <w:t>13-16</w:t>
      </w:r>
      <w:r>
        <w:tab/>
        <w:t>Repeat to end facing 1</w:t>
      </w:r>
      <w:r w:rsidRPr="00972EEB">
        <w:t>st</w:t>
      </w:r>
      <w:r>
        <w:t xml:space="preserve"> corners</w:t>
      </w:r>
    </w:p>
    <w:p w:rsidR="00B11EB3" w:rsidRDefault="00B11EB3" w:rsidP="00B11EB3">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B11EB3" w:rsidRDefault="00B11EB3" w:rsidP="00B11EB3">
      <w:pPr>
        <w:pStyle w:val="DanceBody"/>
      </w:pPr>
      <w:r>
        <w:t>25-32</w:t>
      </w:r>
      <w:r>
        <w:tab/>
        <w:t>1s+3s dance Diamond Poussette</w:t>
      </w:r>
    </w:p>
    <w:p w:rsidR="00B11EB3" w:rsidRDefault="00B11EB3" w:rsidP="00B11EB3">
      <w:pPr>
        <w:pStyle w:val="DanceBody"/>
      </w:pPr>
      <w:r>
        <w:t>Reel</w:t>
      </w:r>
    </w:p>
    <w:p w:rsidR="00B11EB3" w:rsidRDefault="00B11EB3" w:rsidP="00B11EB3">
      <w:pPr>
        <w:pStyle w:val="DanceBody"/>
      </w:pPr>
      <w:r>
        <w:t xml:space="preserve"> 1- 8</w:t>
      </w:r>
      <w:r>
        <w:tab/>
        <w:t>1s dance down the middle for 4 bars, 1/2 turn RH dance up to 3</w:t>
      </w:r>
      <w:r w:rsidRPr="00972EEB">
        <w:t>rd</w:t>
      </w:r>
      <w:r>
        <w:t xml:space="preserve"> place in middle</w:t>
      </w:r>
    </w:p>
    <w:p w:rsidR="00B11EB3" w:rsidRDefault="00B11EB3" w:rsidP="00B11EB3">
      <w:pPr>
        <w:pStyle w:val="DanceBody"/>
      </w:pPr>
      <w:r>
        <w:t xml:space="preserve"> 9-16</w:t>
      </w:r>
      <w:r>
        <w:tab/>
        <w:t>1M with 3L+4L dance RH across</w:t>
      </w:r>
      <w:r w:rsidRPr="00BA6B4D">
        <w:rPr>
          <w:b/>
        </w:rPr>
        <w:t xml:space="preserve"> while </w:t>
      </w:r>
      <w:r>
        <w:t>1L dances LH across with 3M+4M, 1s pass RSh to dance L/RH across on own sides &amp; end facing 1</w:t>
      </w:r>
      <w:r w:rsidRPr="00972EEB">
        <w:t>st</w:t>
      </w:r>
      <w:r>
        <w:t xml:space="preserve"> corners</w:t>
      </w:r>
    </w:p>
    <w:p w:rsidR="00B11EB3" w:rsidRDefault="00B11EB3" w:rsidP="00B11EB3">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B11EB3" w:rsidRDefault="00B11EB3" w:rsidP="00B11EB3">
      <w:pPr>
        <w:pStyle w:val="DanceBody"/>
        <w:keepNext w:val="0"/>
      </w:pPr>
      <w:r>
        <w:t>25-32</w:t>
      </w:r>
      <w:r>
        <w:tab/>
        <w:t>1s+4s dance Poussette.  2 3 4 1</w:t>
      </w:r>
    </w:p>
    <w:p w:rsidR="00B11EB3" w:rsidRDefault="00B11EB3" w:rsidP="00B11EB3"/>
    <w:p w:rsidR="00B11EB3" w:rsidRDefault="00B11EB3" w:rsidP="00B11EB3">
      <w:pPr>
        <w:pStyle w:val="Minicrib"/>
      </w:pPr>
      <w:r>
        <w:t>THE SHIP'S BELL  (J3x32)  3C Set</w:t>
      </w:r>
      <w:r>
        <w:tab/>
        <w:t>Chris Ronald  Formation Foundations</w:t>
      </w:r>
    </w:p>
    <w:p w:rsidR="00B11EB3" w:rsidRDefault="00B11EB3" w:rsidP="00B11EB3">
      <w:pPr>
        <w:pStyle w:val="DanceBody"/>
      </w:pPr>
      <w:r>
        <w:t xml:space="preserve"> 1- 8</w:t>
      </w:r>
      <w:r>
        <w:tab/>
        <w:t>1s+2s dance Double Fig of 8 (1s cross down, 2s dance up to start)</w:t>
      </w:r>
    </w:p>
    <w:p w:rsidR="00B11EB3" w:rsidRDefault="00B11EB3" w:rsidP="00B11EB3">
      <w:pPr>
        <w:pStyle w:val="DanceBody"/>
      </w:pPr>
      <w:r>
        <w:t xml:space="preserve"> 9-16</w:t>
      </w:r>
      <w:r>
        <w:tab/>
        <w:t>1s cross RH, cast (2s step up), 1s turn 3s on the sides (1M &amp; 3L LH, 1L &amp; 3M RH) 3s finish facing out 2 1 3</w:t>
      </w:r>
    </w:p>
    <w:p w:rsidR="00B11EB3" w:rsidRDefault="00B11EB3" w:rsidP="00B11EB3">
      <w:pPr>
        <w:pStyle w:val="DanceBody"/>
      </w:pPr>
      <w:r>
        <w:t>17-24</w:t>
      </w:r>
      <w:r>
        <w:tab/>
        <w:t>1s+3s dance Double Fig of 8 (1s cross down, 3s dance up to start)</w:t>
      </w:r>
    </w:p>
    <w:p w:rsidR="00B11EB3" w:rsidRDefault="00B11EB3" w:rsidP="00B11EB3">
      <w:pPr>
        <w:pStyle w:val="DanceBody"/>
      </w:pPr>
      <w:r>
        <w:t>25-32</w:t>
      </w:r>
      <w:r>
        <w:tab/>
        <w:t>1s cross RH, cast (3s step up) &amp; turn RH.  2 3 1</w:t>
      </w:r>
    </w:p>
    <w:p w:rsidR="00B11EB3" w:rsidRPr="00EF455A" w:rsidRDefault="00B11EB3" w:rsidP="00B11EB3">
      <w:pPr>
        <w:pStyle w:val="DanceBody"/>
        <w:keepNext w:val="0"/>
      </w:pPr>
      <w:bookmarkStart w:id="16" w:name="_Hlk164766847"/>
      <w:r>
        <w:rPr>
          <w:i/>
        </w:rPr>
        <w:t xml:space="preserve">Note: </w:t>
      </w:r>
      <w:r w:rsidRPr="00761C25">
        <w:rPr>
          <w:i/>
        </w:rPr>
        <w:t xml:space="preserve"> Can be danced as a </w:t>
      </w:r>
      <w:r>
        <w:rPr>
          <w:i/>
        </w:rPr>
        <w:t>S</w:t>
      </w:r>
      <w:r w:rsidRPr="00761C25">
        <w:rPr>
          <w:i/>
        </w:rPr>
        <w:t>trathspey</w:t>
      </w:r>
      <w:r>
        <w:rPr>
          <w:i/>
        </w:rPr>
        <w:t>, a Reel or a Jig</w:t>
      </w:r>
    </w:p>
    <w:bookmarkEnd w:id="16"/>
    <w:p w:rsidR="00B11EB3" w:rsidRDefault="00B11EB3" w:rsidP="00B11EB3"/>
    <w:p w:rsidR="00B11EB3" w:rsidRDefault="00B11EB3" w:rsidP="00B11EB3">
      <w:pPr>
        <w:pStyle w:val="Minicrib"/>
      </w:pPr>
      <w:r>
        <w:t>THE SHIRE OF AIR  (J8x32)  2C (4C set)</w:t>
      </w:r>
      <w:r>
        <w:tab/>
        <w:t>J Young  SCDs 18th Cent</w:t>
      </w:r>
    </w:p>
    <w:p w:rsidR="00B11EB3" w:rsidRPr="003E447B" w:rsidRDefault="00B11EB3" w:rsidP="00B11EB3">
      <w:pPr>
        <w:pStyle w:val="DanceBody"/>
      </w:pPr>
      <w:r w:rsidRPr="003E447B">
        <w:t xml:space="preserve"> 1- 8</w:t>
      </w:r>
      <w:r w:rsidRPr="003E447B">
        <w:tab/>
        <w:t>1s cast &amp; turn RH, 2s cast &amp; turn RH</w:t>
      </w:r>
    </w:p>
    <w:p w:rsidR="00B11EB3" w:rsidRPr="003E447B" w:rsidRDefault="00B11EB3" w:rsidP="00B11EB3">
      <w:pPr>
        <w:pStyle w:val="DanceBody"/>
      </w:pPr>
      <w:r w:rsidRPr="003E447B">
        <w:t xml:space="preserve"> 9-16</w:t>
      </w:r>
      <w:r w:rsidRPr="003E447B">
        <w:tab/>
        <w:t>1s lead up for 2 steps &amp; back</w:t>
      </w:r>
      <w:r w:rsidRPr="003E447B">
        <w:rPr>
          <w:b/>
        </w:rPr>
        <w:t xml:space="preserve"> while </w:t>
      </w:r>
      <w:r w:rsidRPr="003E447B">
        <w:t>2s lead down &amp; back to face 1s, 1L+2L</w:t>
      </w:r>
      <w:r w:rsidRPr="003E447B">
        <w:rPr>
          <w:b/>
        </w:rPr>
        <w:t xml:space="preserve"> also </w:t>
      </w:r>
      <w:r w:rsidRPr="003E447B">
        <w:t>1M+2M dance out on own side, turn inwards &amp; dance back</w:t>
      </w:r>
    </w:p>
    <w:p w:rsidR="00B11EB3" w:rsidRPr="003E447B" w:rsidRDefault="00B11EB3" w:rsidP="00B11EB3">
      <w:pPr>
        <w:pStyle w:val="DanceBody"/>
      </w:pPr>
      <w:r w:rsidRPr="003E447B">
        <w:t>17-24</w:t>
      </w:r>
      <w:r w:rsidRPr="003E447B">
        <w:tab/>
        <w:t>1s+2s circle 4H round to Left, set to partners &amp; 1s cast 1 place</w:t>
      </w:r>
      <w:r w:rsidRPr="003E447B">
        <w:rPr>
          <w:b/>
        </w:rPr>
        <w:t xml:space="preserve"> as </w:t>
      </w:r>
      <w:r w:rsidRPr="003E447B">
        <w:t>2s step up</w:t>
      </w:r>
    </w:p>
    <w:p w:rsidR="00B11EB3" w:rsidRPr="003E447B" w:rsidRDefault="00B11EB3" w:rsidP="00B11EB3">
      <w:pPr>
        <w:pStyle w:val="DanceBody"/>
        <w:keepNext w:val="0"/>
      </w:pPr>
      <w:r w:rsidRPr="003E447B">
        <w:t>25-32</w:t>
      </w:r>
      <w:r w:rsidRPr="003E447B">
        <w:tab/>
        <w:t>2s+1s dance R&amp;L</w:t>
      </w:r>
    </w:p>
    <w:p w:rsidR="00B11EB3" w:rsidRDefault="00B11EB3" w:rsidP="00B11EB3"/>
    <w:p w:rsidR="00B11EB3" w:rsidRDefault="00B11EB3" w:rsidP="00B11EB3">
      <w:pPr>
        <w:pStyle w:val="Minicrib"/>
      </w:pPr>
      <w:r>
        <w:t>SHIRLEY'S STRATHSPEY  (S3x32)  3C Set</w:t>
      </w:r>
      <w:r>
        <w:tab/>
        <w:t>Diana Ashworth  Leeds Golden Coll</w:t>
      </w:r>
    </w:p>
    <w:p w:rsidR="00B11EB3" w:rsidRPr="00044D5B" w:rsidRDefault="00B11EB3" w:rsidP="00B11EB3">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B11EB3" w:rsidRPr="00044D5B" w:rsidRDefault="00B11EB3" w:rsidP="00B11EB3">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B11EB3" w:rsidRPr="00044D5B" w:rsidRDefault="00B11EB3" w:rsidP="00B11EB3">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rPr>
        <w:t>while</w:t>
      </w:r>
      <w:r w:rsidRPr="00044D5B">
        <w:t xml:space="preserve"> 2s set. 2 3 1</w:t>
      </w:r>
    </w:p>
    <w:p w:rsidR="00B11EB3" w:rsidRPr="00044D5B" w:rsidRDefault="00B11EB3" w:rsidP="00B11EB3">
      <w:pPr>
        <w:pStyle w:val="DanceBody"/>
      </w:pPr>
      <w:r w:rsidRPr="00044D5B">
        <w:t>17-24</w:t>
      </w:r>
      <w:r w:rsidRPr="00044D5B">
        <w:tab/>
        <w:t>2s+3s+1s dance Grand Chain</w:t>
      </w:r>
    </w:p>
    <w:p w:rsidR="00B11EB3" w:rsidRPr="00044D5B" w:rsidRDefault="00B11EB3" w:rsidP="00B11EB3">
      <w:pPr>
        <w:pStyle w:val="DanceBody"/>
        <w:keepNext w:val="0"/>
      </w:pPr>
      <w:r w:rsidRPr="00044D5B">
        <w:t>25-32</w:t>
      </w:r>
      <w:r w:rsidRPr="00044D5B">
        <w:tab/>
        <w:t>All circle 6H round &amp; back</w:t>
      </w:r>
    </w:p>
    <w:p w:rsidR="00B11EB3" w:rsidRDefault="00B11EB3" w:rsidP="00B11EB3"/>
    <w:p w:rsidR="00B11EB3" w:rsidRDefault="00B11EB3" w:rsidP="00B11EB3">
      <w:pPr>
        <w:pStyle w:val="Minicrib"/>
      </w:pPr>
      <w:r>
        <w:t>THE SHOOGLIE  (R8x32)  3C (4C set)</w:t>
      </w:r>
      <w:r>
        <w:tab/>
        <w:t>Alex Gray  Glasgow Diamond Jubilee</w:t>
      </w:r>
    </w:p>
    <w:p w:rsidR="00B11EB3" w:rsidRPr="007F1C07" w:rsidRDefault="00B11EB3" w:rsidP="00B11EB3">
      <w:pPr>
        <w:pStyle w:val="DanceBody"/>
      </w:pPr>
      <w:r w:rsidRPr="007F1C07">
        <w:t xml:space="preserve"> 1- 8</w:t>
      </w:r>
      <w:r w:rsidRPr="007F1C07">
        <w:tab/>
        <w:t>1s set, cross down RH &amp; dance down behind 3s, meet &amp; dance up to 2nd place opposite sides</w:t>
      </w:r>
    </w:p>
    <w:p w:rsidR="00B11EB3" w:rsidRPr="007F1C07" w:rsidRDefault="00B11EB3" w:rsidP="00B11EB3">
      <w:pPr>
        <w:pStyle w:val="DanceBody"/>
      </w:pPr>
      <w:r w:rsidRPr="007F1C07">
        <w:t xml:space="preserve"> 9-16</w:t>
      </w:r>
      <w:r w:rsidRPr="007F1C07">
        <w:tab/>
        <w:t>2s+1s+3s dance reels of 3 on the sides (1s out &amp; up to start}</w:t>
      </w:r>
    </w:p>
    <w:p w:rsidR="00B11EB3" w:rsidRDefault="00B11EB3" w:rsidP="00B11EB3">
      <w:pPr>
        <w:pStyle w:val="DanceBody"/>
      </w:pPr>
      <w:r w:rsidRPr="007F1C07">
        <w:t>17-24</w:t>
      </w:r>
      <w:r w:rsidRPr="007F1C07">
        <w:tab/>
        <w:t>2s+1s dance Ladies' Chain</w:t>
      </w:r>
    </w:p>
    <w:p w:rsidR="00B11EB3" w:rsidRPr="007F1C07" w:rsidRDefault="00B11EB3" w:rsidP="00B11EB3">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rPr>
        <w:t xml:space="preserve"> as </w:t>
      </w:r>
      <w:r w:rsidRPr="007F1C07">
        <w:t>Men loop round to right to face partners.  2s+1s turn 2H to end 2 1 3</w:t>
      </w:r>
    </w:p>
    <w:p w:rsidR="00B11EB3" w:rsidRDefault="00B11EB3" w:rsidP="00B11EB3"/>
    <w:p w:rsidR="00B11EB3" w:rsidRDefault="00B11EB3" w:rsidP="00B11EB3">
      <w:pPr>
        <w:pStyle w:val="Minicrib"/>
      </w:pPr>
      <w:r>
        <w:t>SHOPLIFTING SEAGULLS  (M-8x(S16+R16))  3C (4C set)</w:t>
      </w:r>
      <w:r>
        <w:tab/>
        <w:t>L Fuell</w:t>
      </w:r>
    </w:p>
    <w:p w:rsidR="00B11EB3" w:rsidRDefault="00B11EB3" w:rsidP="00B11EB3">
      <w:pPr>
        <w:pStyle w:val="DanceBody"/>
      </w:pPr>
      <w:r>
        <w:t>Strathspey</w:t>
      </w:r>
    </w:p>
    <w:p w:rsidR="00B11EB3" w:rsidRDefault="00B11EB3" w:rsidP="00B11EB3">
      <w:pPr>
        <w:pStyle w:val="DanceBody"/>
      </w:pPr>
      <w:r>
        <w:t xml:space="preserve"> 1- 8</w:t>
      </w:r>
      <w:r>
        <w:tab/>
        <w:t>1s set &amp; cross RH, cast 1 place &amp; set</w:t>
      </w:r>
    </w:p>
    <w:p w:rsidR="00B11EB3" w:rsidRDefault="00B11EB3" w:rsidP="00B11EB3">
      <w:pPr>
        <w:pStyle w:val="DanceBody"/>
      </w:pPr>
      <w:r>
        <w:t xml:space="preserve"> 9-16</w:t>
      </w:r>
      <w:r>
        <w:tab/>
        <w:t>2s+1s+3s set, Adv+Ret &amp; set</w:t>
      </w:r>
    </w:p>
    <w:p w:rsidR="00B11EB3" w:rsidRDefault="00B11EB3" w:rsidP="00B11EB3">
      <w:pPr>
        <w:pStyle w:val="DanceBody"/>
      </w:pPr>
      <w:r>
        <w:t>Reel</w:t>
      </w:r>
    </w:p>
    <w:p w:rsidR="00B11EB3" w:rsidRDefault="00B11EB3" w:rsidP="00B11EB3">
      <w:pPr>
        <w:pStyle w:val="DanceBody"/>
      </w:pPr>
      <w:r>
        <w:t>17-24</w:t>
      </w:r>
      <w:r>
        <w:tab/>
        <w:t>1s 3/4 turn RH &amp; dance reels of 3 across (1M with 2s, 1L with 3s) to end 2</w:t>
      </w:r>
      <w:r w:rsidRPr="00972EEB">
        <w:t>nd</w:t>
      </w:r>
      <w:r>
        <w:t xml:space="preserve"> place own sides</w:t>
      </w:r>
    </w:p>
    <w:p w:rsidR="00B11EB3" w:rsidRDefault="00B11EB3" w:rsidP="00B11EB3">
      <w:pPr>
        <w:pStyle w:val="DanceBody"/>
        <w:keepNext w:val="0"/>
      </w:pPr>
      <w:r>
        <w:t>25-32</w:t>
      </w:r>
      <w:r>
        <w:tab/>
        <w:t>2s+1s+3s (in circle formation) Adv+Ret &amp; turn partners RH</w:t>
      </w:r>
    </w:p>
    <w:p w:rsidR="00B11EB3" w:rsidRDefault="00B11EB3" w:rsidP="00B11EB3"/>
    <w:p w:rsidR="00B11EB3" w:rsidRDefault="00B11EB3" w:rsidP="00B11EB3">
      <w:pPr>
        <w:pStyle w:val="Minicrib"/>
      </w:pPr>
      <w:r>
        <w:t>THE SHORES OF SOLWAY  (S8x32)  3C (4C set)</w:t>
      </w:r>
      <w:r>
        <w:tab/>
        <w:t>Roy Goldring  10 Social Dances</w:t>
      </w:r>
    </w:p>
    <w:p w:rsidR="00B11EB3" w:rsidRDefault="00B11EB3" w:rsidP="00B11EB3">
      <w:pPr>
        <w:pStyle w:val="DanceBody"/>
      </w:pPr>
      <w:r>
        <w:t xml:space="preserve"> 1- 8</w:t>
      </w:r>
      <w:r>
        <w:tab/>
        <w:t>1s dance in &amp; cast to 3</w:t>
      </w:r>
      <w:r w:rsidRPr="00972EEB">
        <w:t>rd</w:t>
      </w:r>
      <w:r>
        <w:t xml:space="preserve"> place (2s+3s step up 3-4); 2s repeat (3s+1s step up 7-8).  3 1 2</w:t>
      </w:r>
    </w:p>
    <w:p w:rsidR="00B11EB3" w:rsidRDefault="00B11EB3" w:rsidP="00B11EB3">
      <w:pPr>
        <w:pStyle w:val="DanceBody"/>
      </w:pPr>
      <w:r>
        <w:t xml:space="preserve"> 9-16</w:t>
      </w:r>
      <w:r>
        <w:tab/>
        <w:t>3s+1s+2s dance the Knot, 1s end facing 1</w:t>
      </w:r>
      <w:r w:rsidRPr="00972EEB">
        <w:t>st</w:t>
      </w:r>
      <w:r>
        <w:t xml:space="preserve"> corners</w:t>
      </w:r>
    </w:p>
    <w:p w:rsidR="00B11EB3" w:rsidRDefault="00B11EB3" w:rsidP="00B11EB3">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SHORT AND EASY DANCE FOR SIX COUPLES  (R3x32)  6C set</w:t>
      </w:r>
      <w:r>
        <w:tab/>
        <w:t>Isabel Monteiro  Iberian Commemorative Bk</w:t>
      </w:r>
    </w:p>
    <w:p w:rsidR="00B11EB3" w:rsidRDefault="00B11EB3" w:rsidP="00B11EB3">
      <w:pPr>
        <w:pStyle w:val="DanceBody"/>
      </w:pPr>
      <w:r>
        <w:t xml:space="preserve"> 1- 8</w:t>
      </w:r>
      <w:r>
        <w:tab/>
        <w:t>1s+2s, 3s+4s &amp; 5s+6s dance R&amp;L</w:t>
      </w:r>
    </w:p>
    <w:p w:rsidR="00B11EB3" w:rsidRDefault="00B11EB3" w:rsidP="00B11EB3">
      <w:pPr>
        <w:pStyle w:val="DanceBody"/>
      </w:pPr>
      <w:r>
        <w:t xml:space="preserve"> 9-16</w:t>
      </w:r>
      <w:r>
        <w:tab/>
        <w:t xml:space="preserve">1s cast to 5th place &amp; turn RH </w:t>
      </w:r>
      <w:r>
        <w:rPr>
          <w:b/>
        </w:rPr>
        <w:t>while</w:t>
      </w:r>
      <w:r>
        <w:t xml:space="preserve"> 2s dance down middle (4 bars) &amp; back up to 1st place (3s+4s+5s step up 3-4)</w:t>
      </w:r>
    </w:p>
    <w:p w:rsidR="00B11EB3" w:rsidRDefault="00B11EB3" w:rsidP="00B11EB3">
      <w:pPr>
        <w:pStyle w:val="DanceBody"/>
      </w:pPr>
      <w:r>
        <w:t>17-24</w:t>
      </w:r>
      <w:r>
        <w:tab/>
        <w:t>Repeat 9-16 with 2s casting &amp; 3s dancing down &amp; up.  3 4 5 6 1 2</w:t>
      </w:r>
    </w:p>
    <w:p w:rsidR="00B11EB3" w:rsidRDefault="00B11EB3" w:rsidP="00B11EB3">
      <w:pPr>
        <w:pStyle w:val="DanceBody"/>
        <w:keepNext w:val="0"/>
      </w:pPr>
      <w:r>
        <w:t>25-32</w:t>
      </w:r>
      <w:r>
        <w:tab/>
        <w:t>3s+4s, 5s+6s &amp; 1s+2s dance RH across &amp; LH across.</w:t>
      </w:r>
    </w:p>
    <w:p w:rsidR="00B11EB3" w:rsidRDefault="00B11EB3" w:rsidP="00B11EB3"/>
    <w:p w:rsidR="00B11EB3" w:rsidRDefault="00B11EB3" w:rsidP="00B11EB3">
      <w:pPr>
        <w:pStyle w:val="Minicrib"/>
      </w:pPr>
      <w:r>
        <w:t>SHORT &amp; SWEET  (J8x40)  3C (4C set)</w:t>
      </w:r>
      <w:r>
        <w:tab/>
        <w:t>Rutherford  RSCDS Bk 30</w:t>
      </w:r>
    </w:p>
    <w:p w:rsidR="00B11EB3" w:rsidRDefault="00B11EB3" w:rsidP="00B11EB3">
      <w:pPr>
        <w:pStyle w:val="DanceBody"/>
      </w:pPr>
      <w:r>
        <w:t xml:space="preserve"> 1- 8</w:t>
      </w:r>
      <w:r>
        <w:tab/>
        <w:t>1s set, cast to 2</w:t>
      </w:r>
      <w:r w:rsidRPr="00972EEB">
        <w:t>nd</w:t>
      </w:r>
      <w:r>
        <w:t xml:space="preserve"> place, set &amp; cast back to top</w:t>
      </w:r>
    </w:p>
    <w:p w:rsidR="00B11EB3" w:rsidRDefault="00B11EB3" w:rsidP="00B11EB3">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B11EB3" w:rsidRDefault="00B11EB3" w:rsidP="00B11EB3">
      <w:pPr>
        <w:pStyle w:val="DanceBody"/>
      </w:pPr>
      <w:r>
        <w:t>17-24</w:t>
      </w:r>
      <w:r>
        <w:tab/>
        <w:t>1s lead down below 3s, cross RH, cast up on own side, dance up to top &amp; cast to 2</w:t>
      </w:r>
      <w:r w:rsidRPr="00972EEB">
        <w:t>nd</w:t>
      </w:r>
      <w:r>
        <w:t xml:space="preserve"> places</w:t>
      </w:r>
    </w:p>
    <w:p w:rsidR="00B11EB3" w:rsidRDefault="00B11EB3" w:rsidP="00B11EB3">
      <w:pPr>
        <w:pStyle w:val="DanceBody"/>
      </w:pPr>
      <w:r>
        <w:t>25-32</w:t>
      </w:r>
      <w:r>
        <w:tab/>
        <w:t>1s+3s dance RH across, 2s+1s dance LH across</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SHORT AND VERY SWEET  (They Stole My Wife From Me Last Night)  (J3x32)  3C set</w:t>
      </w:r>
      <w:r>
        <w:tab/>
        <w:t>R Downey</w:t>
      </w:r>
    </w:p>
    <w:p w:rsidR="00B11EB3" w:rsidRDefault="00B11EB3" w:rsidP="00B11EB3">
      <w:pPr>
        <w:pStyle w:val="DanceBody"/>
      </w:pPr>
      <w:r>
        <w:t xml:space="preserve"> 1- 8</w:t>
      </w:r>
      <w:r>
        <w:tab/>
        <w:t>1s dance Figs of 8 on sides (dance between 2s to start) giving hands</w:t>
      </w:r>
    </w:p>
    <w:p w:rsidR="00B11EB3" w:rsidRDefault="00B11EB3" w:rsidP="00B11EB3">
      <w:pPr>
        <w:pStyle w:val="DanceBody"/>
      </w:pPr>
      <w:r>
        <w:t xml:space="preserve"> 9-16</w:t>
      </w:r>
      <w:r>
        <w:tab/>
        <w:t>1s+2s+3s dance reels of 3 on sides (1s dance between 2s to start)</w:t>
      </w:r>
    </w:p>
    <w:p w:rsidR="00B11EB3" w:rsidRDefault="00B11EB3" w:rsidP="00B11EB3">
      <w:pPr>
        <w:pStyle w:val="DanceBody"/>
      </w:pPr>
      <w:r>
        <w:t>17-24</w:t>
      </w:r>
      <w:r>
        <w:tab/>
        <w:t>1s+2s dance double Fig of 8  (2s casting to start)</w:t>
      </w:r>
    </w:p>
    <w:p w:rsidR="00B11EB3" w:rsidRDefault="00B11EB3" w:rsidP="00B11EB3">
      <w:pPr>
        <w:pStyle w:val="DanceBody"/>
        <w:keepNext w:val="0"/>
      </w:pPr>
      <w:r>
        <w:t>25-32</w:t>
      </w:r>
      <w:r>
        <w:tab/>
        <w:t>1L+2L turn LH 1.1/2 times</w:t>
      </w:r>
      <w:r w:rsidRPr="00BA6B4D">
        <w:rPr>
          <w:b/>
        </w:rPr>
        <w:t xml:space="preserve"> while </w:t>
      </w:r>
      <w:r>
        <w:t>1M+2M turn RH 1.1/2 times, 1L+3L turn RH 1.1/2 times</w:t>
      </w:r>
      <w:r w:rsidRPr="00BA6B4D">
        <w:rPr>
          <w:b/>
        </w:rPr>
        <w:t xml:space="preserve"> while </w:t>
      </w:r>
      <w:r>
        <w:t>1M+3M turn LH 1.1/2 times</w:t>
      </w:r>
    </w:p>
    <w:p w:rsidR="00B11EB3" w:rsidRDefault="00B11EB3" w:rsidP="00B11EB3"/>
    <w:p w:rsidR="00B11EB3" w:rsidRDefault="00B11EB3" w:rsidP="00B11EB3">
      <w:pPr>
        <w:pStyle w:val="Minicrib"/>
      </w:pPr>
      <w:r>
        <w:t>SHORTBREAD FINGERS  (S3x32)  3C set</w:t>
      </w:r>
      <w:r>
        <w:tab/>
        <w:t>Heather Knox  Double H Coll</w:t>
      </w:r>
    </w:p>
    <w:p w:rsidR="00B11EB3" w:rsidRDefault="00B11EB3" w:rsidP="00B11EB3">
      <w:pPr>
        <w:pStyle w:val="DanceBody"/>
      </w:pPr>
      <w:r>
        <w:t xml:space="preserve"> 1- 8</w:t>
      </w:r>
      <w:r>
        <w:tab/>
        <w:t>Top 2 Men &amp; bottom 2 Ladies change places RH</w:t>
      </w:r>
      <w:r w:rsidRPr="00BA6B4D">
        <w:rPr>
          <w:b/>
        </w:rPr>
        <w:t xml:space="preserve"> while </w:t>
      </w:r>
      <w:r>
        <w:t>1L+3M set diag &amp; all chase 1 place clockwise, 1s+2M</w:t>
      </w:r>
      <w:r w:rsidRPr="007F0D5A">
        <w:rPr>
          <w:b/>
        </w:rPr>
        <w:t xml:space="preserve"> also </w:t>
      </w:r>
      <w:r>
        <w:t>3s+2L dance RH across</w:t>
      </w:r>
    </w:p>
    <w:p w:rsidR="00B11EB3" w:rsidRDefault="00B11EB3" w:rsidP="00B11EB3">
      <w:pPr>
        <w:pStyle w:val="DanceBody"/>
      </w:pPr>
      <w:r>
        <w:t xml:space="preserve"> 9-16</w:t>
      </w:r>
      <w:r>
        <w:tab/>
        <w:t>Top 2 Ladies side &amp; bottom 2 Men's change LH</w:t>
      </w:r>
      <w:r w:rsidRPr="00BA6B4D">
        <w:rPr>
          <w:b/>
        </w:rPr>
        <w:t xml:space="preserve"> while </w:t>
      </w:r>
      <w:r>
        <w:t>1M+3L set diag &amp; all chase 1 place anticl'wise, 1s+2L</w:t>
      </w:r>
      <w:r w:rsidRPr="007F0D5A">
        <w:rPr>
          <w:b/>
        </w:rPr>
        <w:t xml:space="preserve"> also </w:t>
      </w:r>
      <w:r>
        <w:t>3s+2M dance LH across</w:t>
      </w:r>
    </w:p>
    <w:p w:rsidR="00B11EB3" w:rsidRDefault="00B11EB3" w:rsidP="00B11EB3">
      <w:pPr>
        <w:pStyle w:val="DanceBody"/>
      </w:pPr>
      <w:r>
        <w:t>17-24</w:t>
      </w:r>
      <w:r>
        <w:tab/>
        <w:t>All set, circle 6H round to left &amp; set (all in original places)</w:t>
      </w:r>
    </w:p>
    <w:p w:rsidR="00B11EB3" w:rsidRDefault="00B11EB3" w:rsidP="00B11EB3">
      <w:pPr>
        <w:pStyle w:val="DanceBody"/>
        <w:keepNext w:val="0"/>
      </w:pPr>
      <w:r>
        <w:t>25-32</w:t>
      </w:r>
      <w:r>
        <w:tab/>
        <w:t>1s &amp; 2s turn partner RH &amp; face up, 1s cast</w:t>
      </w:r>
      <w:r w:rsidRPr="00BA6B4D">
        <w:rPr>
          <w:b/>
        </w:rPr>
        <w:t xml:space="preserve"> </w:t>
      </w:r>
      <w:r>
        <w:rPr>
          <w:b/>
        </w:rPr>
        <w:t xml:space="preserve">as </w:t>
      </w:r>
      <w:r>
        <w:t>2s dance to top, 1s &amp; 3s turn partner RH &amp; face down, 1s dance down</w:t>
      </w:r>
      <w:r w:rsidRPr="00BA6B4D">
        <w:rPr>
          <w:b/>
        </w:rPr>
        <w:t xml:space="preserve"> </w:t>
      </w:r>
      <w:r>
        <w:rPr>
          <w:b/>
        </w:rPr>
        <w:t xml:space="preserve">as </w:t>
      </w:r>
      <w:r>
        <w:t>3s cast to 2</w:t>
      </w:r>
      <w:r w:rsidRPr="00972EEB">
        <w:t>nd</w:t>
      </w:r>
      <w:r>
        <w:t xml:space="preserve"> place</w:t>
      </w:r>
    </w:p>
    <w:p w:rsidR="00B11EB3" w:rsidRDefault="00B11EB3" w:rsidP="00B11EB3"/>
    <w:p w:rsidR="00B11EB3" w:rsidRDefault="00B11EB3" w:rsidP="00B11EB3">
      <w:pPr>
        <w:pStyle w:val="Minicrib"/>
      </w:pPr>
      <w:r>
        <w:t>THE SHORTFIELD JIG  (J8x40)  3C (4C set)</w:t>
      </w:r>
      <w:r>
        <w:tab/>
        <w:t>Peter Loveland  Three Hands Across</w:t>
      </w:r>
    </w:p>
    <w:p w:rsidR="00B11EB3" w:rsidRPr="009E678A" w:rsidRDefault="00B11EB3" w:rsidP="00B11EB3">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B11EB3" w:rsidRDefault="00B11EB3" w:rsidP="00B11EB3">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B11EB3" w:rsidRDefault="00B11EB3" w:rsidP="00B11EB3">
      <w:pPr>
        <w:pStyle w:val="DanceBody"/>
      </w:pPr>
      <w:r>
        <w:t>17-24</w:t>
      </w:r>
      <w:r>
        <w:tab/>
        <w:t>1s dance 1/2 reels of 3 across (1L with 2s, 1M with 3s), 1s dance 1/2 reels across with other couple</w:t>
      </w:r>
    </w:p>
    <w:p w:rsidR="00B11EB3" w:rsidRDefault="00B11EB3" w:rsidP="00B11EB3">
      <w:pPr>
        <w:pStyle w:val="DanceBody"/>
      </w:pPr>
      <w:r>
        <w:t>25-32</w:t>
      </w:r>
      <w:r>
        <w:tab/>
        <w:t>2s+1s+3s Set+Link for 3 twice</w:t>
      </w:r>
    </w:p>
    <w:p w:rsidR="00B11EB3" w:rsidRDefault="00B11EB3" w:rsidP="00B11EB3">
      <w:pPr>
        <w:pStyle w:val="DanceBody"/>
        <w:keepNext w:val="0"/>
      </w:pPr>
      <w:r>
        <w:t>33-40</w:t>
      </w:r>
      <w:r>
        <w:tab/>
        <w:t>3s+1s+2s chase clockwise 1/2 way, all set &amp; cross RH.  2 1 3</w:t>
      </w:r>
    </w:p>
    <w:p w:rsidR="00B11EB3" w:rsidRDefault="00B11EB3" w:rsidP="00B11EB3"/>
    <w:p w:rsidR="00B11EB3" w:rsidRDefault="00B11EB3" w:rsidP="00B11EB3">
      <w:pPr>
        <w:pStyle w:val="Minicrib"/>
      </w:pPr>
      <w:r>
        <w:t>SHORTNESS OF BREATH  (J8x32)  3C (4C set)</w:t>
      </w:r>
      <w:r>
        <w:tab/>
        <w:t>B McMurtry  Devil's Quandary</w:t>
      </w:r>
    </w:p>
    <w:p w:rsidR="00B11EB3" w:rsidRDefault="00B11EB3" w:rsidP="00B11EB3">
      <w:pPr>
        <w:pStyle w:val="DanceBody"/>
      </w:pPr>
      <w:r>
        <w:t xml:space="preserve"> 1- 8</w:t>
      </w:r>
      <w:r>
        <w:tab/>
        <w:t xml:space="preserve">1s turn RH, cast 1 place, 2s+1s+3s Set+Link for 3 once (note LH person dances to right &amp; turns </w:t>
      </w:r>
      <w:r>
        <w:rPr>
          <w:u w:val="single"/>
        </w:rPr>
        <w:t>left about</w:t>
      </w:r>
      <w:r>
        <w:t>)</w:t>
      </w:r>
    </w:p>
    <w:p w:rsidR="00B11EB3" w:rsidRDefault="00B11EB3" w:rsidP="00B11EB3">
      <w:pPr>
        <w:pStyle w:val="DanceBody"/>
      </w:pPr>
      <w:r>
        <w:t xml:space="preserve"> 9-16</w:t>
      </w:r>
      <w:r>
        <w:tab/>
        <w:t>1s dance reels of 3 on own sides giving LSh to 4</w:t>
      </w:r>
      <w:r w:rsidRPr="00972EEB">
        <w:t>th</w:t>
      </w:r>
      <w:r>
        <w:t xml:space="preserve"> corner (pstn) &amp; 1s end between 3s/2s</w:t>
      </w:r>
    </w:p>
    <w:p w:rsidR="00B11EB3" w:rsidRDefault="00B11EB3" w:rsidP="00B11EB3">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rPr>
        <w:t xml:space="preserve"> </w:t>
      </w:r>
      <w:r>
        <w:rPr>
          <w:b/>
        </w:rPr>
        <w:t xml:space="preserve">as </w:t>
      </w:r>
      <w:r>
        <w:t>above)</w:t>
      </w:r>
    </w:p>
    <w:p w:rsidR="00B11EB3" w:rsidRDefault="00B11EB3" w:rsidP="00B11EB3">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B11EB3" w:rsidRDefault="00B11EB3" w:rsidP="00B11EB3"/>
    <w:p w:rsidR="00B11EB3" w:rsidRDefault="00B11EB3" w:rsidP="00B11EB3">
      <w:pPr>
        <w:pStyle w:val="Minicrib"/>
      </w:pPr>
      <w:r>
        <w:t>SHOULDER TO SHOULDER  (J8x40)  2C (4C set)</w:t>
      </w:r>
      <w:r>
        <w:tab/>
        <w:t>MMM 2</w:t>
      </w:r>
    </w:p>
    <w:p w:rsidR="00B11EB3" w:rsidRDefault="00B11EB3" w:rsidP="00B11EB3">
      <w:pPr>
        <w:pStyle w:val="DanceBody"/>
      </w:pPr>
      <w:r>
        <w:t xml:space="preserve"> 1- 8</w:t>
      </w:r>
      <w:r>
        <w:tab/>
        <w:t>1s turn RH, turn LH</w:t>
      </w:r>
    </w:p>
    <w:p w:rsidR="00B11EB3" w:rsidRDefault="00B11EB3" w:rsidP="00B11EB3">
      <w:pPr>
        <w:pStyle w:val="DanceBody"/>
      </w:pPr>
      <w:r>
        <w:t xml:space="preserve"> 9-16</w:t>
      </w:r>
      <w:r>
        <w:tab/>
        <w:t>1s lead down the middle &amp; back to top &amp; 1s+2s form line up/down centre with Men BtoB</w:t>
      </w:r>
    </w:p>
    <w:p w:rsidR="00B11EB3" w:rsidRDefault="00B11EB3" w:rsidP="00B11EB3">
      <w:pPr>
        <w:pStyle w:val="DanceBody"/>
      </w:pPr>
      <w:r>
        <w:t>17-24</w:t>
      </w:r>
      <w:r>
        <w:tab/>
        <w:t>1s+2s set twice &amp; turn partners 2H</w:t>
      </w:r>
    </w:p>
    <w:p w:rsidR="00B11EB3" w:rsidRDefault="00B11EB3" w:rsidP="00B11EB3">
      <w:pPr>
        <w:pStyle w:val="DanceBody"/>
      </w:pPr>
      <w:r>
        <w:t>25-32</w:t>
      </w:r>
      <w:r>
        <w:tab/>
        <w:t>1s+2s dance reel of 4 up/down middle</w:t>
      </w:r>
    </w:p>
    <w:p w:rsidR="00B11EB3" w:rsidRDefault="00B11EB3" w:rsidP="00B11EB3">
      <w:pPr>
        <w:pStyle w:val="DanceBody"/>
        <w:keepNext w:val="0"/>
      </w:pPr>
      <w:r>
        <w:t>33-40</w:t>
      </w:r>
      <w:r>
        <w:tab/>
        <w:t>1s+2s dance Poussette.  2 1</w:t>
      </w:r>
    </w:p>
    <w:p w:rsidR="00B11EB3" w:rsidRDefault="00B11EB3" w:rsidP="00B11EB3"/>
    <w:p w:rsidR="00B11EB3" w:rsidRDefault="00B11EB3" w:rsidP="00B11EB3">
      <w:pPr>
        <w:pStyle w:val="Minicrib"/>
      </w:pPr>
      <w:r>
        <w:t>SHUPASHKAR REEL  (R3x32)  3C set</w:t>
      </w:r>
      <w:r>
        <w:tab/>
        <w:t>T Zaitseva &amp; E Kislukhina</w:t>
      </w:r>
    </w:p>
    <w:p w:rsidR="00B11EB3" w:rsidRDefault="00B11EB3" w:rsidP="00B11EB3">
      <w:pPr>
        <w:pStyle w:val="DanceBody"/>
      </w:pPr>
      <w:r>
        <w:t xml:space="preserve"> 1- 8</w:t>
      </w:r>
      <w:r>
        <w:tab/>
        <w:t>3s dance up &amp; cast round 2s back to place; 2s dance up &amp; cast round 1s back to place</w:t>
      </w:r>
    </w:p>
    <w:p w:rsidR="00B11EB3" w:rsidRDefault="00B11EB3" w:rsidP="00B11EB3">
      <w:pPr>
        <w:pStyle w:val="DanceBody"/>
      </w:pPr>
      <w:r>
        <w:t xml:space="preserve"> 9-16</w:t>
      </w:r>
      <w:r>
        <w:tab/>
        <w:t>Reels of 3 on sides (1s out/down, 2s in/down to start). 1 2 3</w:t>
      </w:r>
    </w:p>
    <w:p w:rsidR="00B11EB3" w:rsidRDefault="00B11EB3" w:rsidP="00B11EB3">
      <w:pPr>
        <w:pStyle w:val="DanceBody"/>
      </w:pPr>
      <w:r>
        <w:t>17-20</w:t>
      </w:r>
      <w:r>
        <w:tab/>
        <w:t>1s dance out/up &amp; curve in to middle, top place</w:t>
      </w:r>
    </w:p>
    <w:p w:rsidR="00B11EB3" w:rsidRDefault="00B11EB3" w:rsidP="00B11EB3">
      <w:pPr>
        <w:pStyle w:val="DanceBody"/>
      </w:pPr>
      <w:r>
        <w:t>21-24</w:t>
      </w:r>
      <w:r>
        <w:tab/>
        <w:t>1s+2s change places on sides (Ladies RH, Men LH), 1s+3s change places other hand</w:t>
      </w:r>
    </w:p>
    <w:p w:rsidR="00B11EB3" w:rsidRDefault="00B11EB3" w:rsidP="00B11EB3">
      <w:pPr>
        <w:pStyle w:val="DanceBody"/>
        <w:keepNext w:val="0"/>
      </w:pPr>
      <w:r>
        <w:t>25-32</w:t>
      </w:r>
      <w:r>
        <w:tab/>
        <w:t xml:space="preserve">2s+3s+1s set twice; 2s turn partner RH </w:t>
      </w:r>
      <w:r>
        <w:rPr>
          <w:b/>
        </w:rPr>
        <w:t>while</w:t>
      </w:r>
      <w:r>
        <w:t xml:space="preserve"> 1s+3s turn RH on sides</w:t>
      </w:r>
    </w:p>
    <w:p w:rsidR="00B11EB3" w:rsidRDefault="00B11EB3" w:rsidP="00B11EB3"/>
    <w:p w:rsidR="00B11EB3" w:rsidRDefault="00B11EB3" w:rsidP="00B11EB3">
      <w:pPr>
        <w:pStyle w:val="Minicrib"/>
      </w:pPr>
      <w:r>
        <w:t>SHUTTLECOCK  (J8x32)  3C (4C set)</w:t>
      </w:r>
      <w:r>
        <w:tab/>
        <w:t>Paul Plummer, 1990</w:t>
      </w:r>
    </w:p>
    <w:p w:rsidR="00B11EB3" w:rsidRDefault="00B11EB3" w:rsidP="00B11EB3">
      <w:pPr>
        <w:pStyle w:val="DanceBody"/>
      </w:pPr>
      <w:r>
        <w:t xml:space="preserve"> 1- 8</w:t>
      </w:r>
      <w:r>
        <w:tab/>
        <w:t xml:space="preserve">1s+2s+3s set &amp; cross RH; set &amp; 1s turn partner RH to face down </w:t>
      </w:r>
      <w:r>
        <w:rPr>
          <w:b/>
        </w:rPr>
        <w:t>while</w:t>
      </w:r>
      <w:r>
        <w:t xml:space="preserve"> 2s &amp; 3s turn partner 1/2 RH to face up. All take prom hold</w:t>
      </w:r>
    </w:p>
    <w:p w:rsidR="00B11EB3" w:rsidRDefault="00B11EB3" w:rsidP="00B11EB3">
      <w:pPr>
        <w:pStyle w:val="DanceBody"/>
      </w:pPr>
      <w:r>
        <w:t xml:space="preserve"> 9-16</w:t>
      </w:r>
      <w:r>
        <w:tab/>
        <w:t xml:space="preserve">1s+2s+3s dance reel of 3 up/down centre (1s &amp; 2s pass RSh to start). 1s+2s remain in centre facing each other </w:t>
      </w:r>
      <w:r>
        <w:rPr>
          <w:b/>
        </w:rPr>
        <w:t>while</w:t>
      </w:r>
      <w:r>
        <w:t xml:space="preserve"> 3s end in 3rd place</w:t>
      </w:r>
    </w:p>
    <w:p w:rsidR="00B11EB3" w:rsidRDefault="00B11EB3" w:rsidP="00B11EB3">
      <w:pPr>
        <w:pStyle w:val="DanceBody"/>
      </w:pPr>
      <w:r>
        <w:t>17-24</w:t>
      </w:r>
      <w:r>
        <w:tab/>
        <w:t xml:space="preserve">1s+2s dance RH across; 1s cross RH &amp; cast </w:t>
      </w:r>
      <w:r>
        <w:rPr>
          <w:b/>
        </w:rPr>
        <w:t>while</w:t>
      </w:r>
      <w:r>
        <w:t xml:space="preserve"> 2s turn RH moving up to 1st place own side</w:t>
      </w:r>
    </w:p>
    <w:p w:rsidR="00B11EB3" w:rsidRDefault="00B11EB3" w:rsidP="00B11EB3">
      <w:pPr>
        <w:pStyle w:val="DanceBody"/>
        <w:keepNext w:val="0"/>
      </w:pPr>
      <w:r>
        <w:t>25-32</w:t>
      </w:r>
      <w:r>
        <w:tab/>
        <w:t>1s dance down NHJ, cast up round 3s to 2nd place own side; all turn partner RH.  2 1 3</w:t>
      </w:r>
    </w:p>
    <w:p w:rsidR="00B11EB3" w:rsidRDefault="00B11EB3" w:rsidP="00B11EB3"/>
    <w:p w:rsidR="00B11EB3" w:rsidRDefault="00B11EB3" w:rsidP="00B11EB3">
      <w:pPr>
        <w:pStyle w:val="Minicrib"/>
      </w:pPr>
      <w:r>
        <w:t>SIDE BY SIDE  (J8x40)  3C (4C set)</w:t>
      </w:r>
      <w:r>
        <w:tab/>
        <w:t>Roy Goldring  15 Social dances</w:t>
      </w:r>
    </w:p>
    <w:p w:rsidR="00B11EB3" w:rsidRDefault="00B11EB3" w:rsidP="00B11EB3">
      <w:pPr>
        <w:pStyle w:val="DanceBody"/>
      </w:pPr>
      <w:r>
        <w:t xml:space="preserve"> 1- 8</w:t>
      </w:r>
      <w:r>
        <w:tab/>
        <w:t>1s lead down the middle &amp; up to 2</w:t>
      </w:r>
      <w:r w:rsidRPr="00972EEB">
        <w:t>nd</w:t>
      </w:r>
      <w:r>
        <w:t xml:space="preserve"> place in middle</w:t>
      </w:r>
    </w:p>
    <w:p w:rsidR="00B11EB3" w:rsidRDefault="00B11EB3" w:rsidP="00B11EB3">
      <w:pPr>
        <w:pStyle w:val="DanceBody"/>
      </w:pPr>
      <w:r>
        <w:t xml:space="preserve"> 9-16</w:t>
      </w:r>
      <w:r>
        <w:tab/>
        <w:t>1s in prom hold dance 1/2 diagonal reel of 3 with 2L+3M (RSh to 2L to start) &amp; dance 1/2 diag reel of 3 with 2M+3L (RSh to 2M to start)</w:t>
      </w:r>
    </w:p>
    <w:p w:rsidR="00B11EB3" w:rsidRDefault="00B11EB3" w:rsidP="00B11EB3">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B11EB3" w:rsidRDefault="00B11EB3" w:rsidP="00B11EB3">
      <w:pPr>
        <w:pStyle w:val="DanceBody"/>
      </w:pPr>
      <w:r>
        <w:t>25-32</w:t>
      </w:r>
      <w:r>
        <w:tab/>
        <w:t>1s set &amp; petronella turn to 2</w:t>
      </w:r>
      <w:r w:rsidRPr="00972EEB">
        <w:t>nd</w:t>
      </w:r>
      <w:r>
        <w:t xml:space="preserve"> place own sides, 3s+1s+2s turn RH</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SIDNEY'S REEL (THE QUEEN OF TORQUAY)  (J3x32)  3C Set</w:t>
      </w:r>
      <w:r>
        <w:tab/>
        <w:t>Mervyn Short  12 SCDs</w:t>
      </w:r>
    </w:p>
    <w:p w:rsidR="00B11EB3" w:rsidRDefault="00B11EB3" w:rsidP="00B11EB3">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B11EB3" w:rsidRDefault="00B11EB3" w:rsidP="00B11EB3">
      <w:pPr>
        <w:pStyle w:val="DanceBody"/>
      </w:pPr>
      <w:r>
        <w:t xml:space="preserve"> </w:t>
      </w:r>
      <w:r w:rsidRPr="00EA15E6">
        <w:t>9-16</w:t>
      </w:r>
      <w:r>
        <w:tab/>
        <w:t>2s+1s+3s dance 6H round &amp; back</w:t>
      </w:r>
    </w:p>
    <w:p w:rsidR="00B11EB3" w:rsidRDefault="00B11EB3" w:rsidP="00B11EB3">
      <w:pPr>
        <w:pStyle w:val="DanceBody"/>
      </w:pPr>
      <w:r w:rsidRPr="00EA15E6">
        <w:t>17-24</w:t>
      </w:r>
      <w:r w:rsidRPr="00EA15E6">
        <w:tab/>
        <w:t>1s dance reels of 3 across (1M with 3s, 1</w:t>
      </w:r>
      <w:r>
        <w:t>L with 2s) passing RSh to start</w:t>
      </w:r>
    </w:p>
    <w:p w:rsidR="00B11EB3" w:rsidRPr="00EA15E6" w:rsidRDefault="00B11EB3" w:rsidP="00B11EB3">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B11EB3" w:rsidRDefault="00B11EB3" w:rsidP="00B11EB3"/>
    <w:p w:rsidR="00B11EB3" w:rsidRDefault="00B11EB3" w:rsidP="00B11EB3">
      <w:pPr>
        <w:pStyle w:val="Minicrib"/>
      </w:pPr>
      <w:r>
        <w:t>SIERRA TRAILS  (S4x32)  Sq.Set</w:t>
      </w:r>
      <w:r>
        <w:tab/>
        <w:t>Ward Fleri  San Diego 45th Anniv</w:t>
      </w:r>
    </w:p>
    <w:p w:rsidR="00B11EB3" w:rsidRDefault="00B11EB3" w:rsidP="00B11EB3">
      <w:pPr>
        <w:pStyle w:val="DanceBody"/>
      </w:pPr>
      <w:r>
        <w:t xml:space="preserve"> 1- 8</w:t>
      </w:r>
      <w:r>
        <w:tab/>
        <w:t>All Set+Link, end Men facing out, Ladies in; All dance 4 bars of Schiehallion reel. Men face out.  2 3 4 1</w:t>
      </w:r>
    </w:p>
    <w:p w:rsidR="00B11EB3" w:rsidRDefault="00B11EB3" w:rsidP="00B11EB3">
      <w:pPr>
        <w:pStyle w:val="DanceBody"/>
      </w:pPr>
      <w:r>
        <w:t xml:space="preserve"> 9-16</w:t>
      </w:r>
      <w:r>
        <w:tab/>
        <w:t>All dance Double Ladies' Chain (Ladies dance 1/2 LH across in centre).</w:t>
      </w:r>
    </w:p>
    <w:p w:rsidR="00B11EB3" w:rsidRDefault="00B11EB3" w:rsidP="00B11EB3">
      <w:pPr>
        <w:pStyle w:val="DanceBody"/>
      </w:pPr>
      <w:r>
        <w:t>17-24</w:t>
      </w:r>
      <w:r>
        <w:tab/>
        <w:t xml:space="preserve">1s &amp; 3s continue to turn 3/4 RH (2 bars), 1L+3L dance clockwise 1/2 round set </w:t>
      </w:r>
      <w:r>
        <w:rPr>
          <w:b/>
        </w:rPr>
        <w:t>while</w:t>
      </w:r>
      <w:r>
        <w:t xml:space="preserve"> 1M+3M turn 1.1/2 LH in centre (4 bars), 1s &amp; 3s turn partner 3/4 RH to sides (Lady on Man's right).  2 1 4 3</w:t>
      </w:r>
    </w:p>
    <w:p w:rsidR="00B11EB3" w:rsidRDefault="00B11EB3" w:rsidP="00B11EB3">
      <w:pPr>
        <w:pStyle w:val="DanceBody"/>
        <w:keepNext w:val="0"/>
      </w:pPr>
      <w:r>
        <w:t>25-32</w:t>
      </w:r>
      <w:r>
        <w:tab/>
        <w:t xml:space="preserve">2s &amp; 4s turn partner 3/4 LH (2 bars), 2M+4M  dance anticlockwise 1/2 round set </w:t>
      </w:r>
      <w:r>
        <w:rPr>
          <w:b/>
        </w:rPr>
        <w:t>while</w:t>
      </w:r>
      <w:r>
        <w:t xml:space="preserve"> 2L+4L turn 1.1/2 RH in centre (4 bars), 2s &amp; 4s turn partner 3/4 LH to sides (Lady on Man's right). End 4 1 2 3</w:t>
      </w:r>
    </w:p>
    <w:p w:rsidR="00B11EB3" w:rsidRDefault="00B11EB3" w:rsidP="00B11EB3"/>
    <w:p w:rsidR="00B11EB3" w:rsidRDefault="00B11EB3" w:rsidP="00B11EB3">
      <w:pPr>
        <w:pStyle w:val="Minicrib"/>
      </w:pPr>
      <w:r>
        <w:t>SIETE COLORES  (S4x32)  4C Set</w:t>
      </w:r>
      <w:r>
        <w:tab/>
        <w:t>James Stott  Argentine Collection 2020</w:t>
      </w:r>
    </w:p>
    <w:p w:rsidR="00B11EB3" w:rsidRDefault="00B11EB3" w:rsidP="00B11EB3">
      <w:pPr>
        <w:pStyle w:val="DanceBody"/>
      </w:pPr>
      <w:r>
        <w:t xml:space="preserve"> 1- 8</w:t>
      </w:r>
      <w:r>
        <w:tab/>
        <w:t xml:space="preserve">2s+3s dance RH across finishing BtoB on sides, 3s face down, 2s face up; all set, 1s+2s </w:t>
      </w:r>
      <w:r>
        <w:rPr>
          <w:b/>
        </w:rPr>
        <w:t>also</w:t>
      </w:r>
      <w:r>
        <w:t xml:space="preserve"> 3s+4s change places RH on sides</w:t>
      </w:r>
    </w:p>
    <w:p w:rsidR="00B11EB3" w:rsidRDefault="00B11EB3" w:rsidP="00B11EB3">
      <w:pPr>
        <w:pStyle w:val="DanceBody"/>
      </w:pPr>
      <w:r>
        <w:t xml:space="preserve"> 9-16</w:t>
      </w:r>
      <w:r>
        <w:tab/>
        <w:t>All dance RSh reels of 4 on sides.  2 1 4 3</w:t>
      </w:r>
    </w:p>
    <w:p w:rsidR="00B11EB3" w:rsidRPr="000727AD" w:rsidRDefault="00B11EB3" w:rsidP="00B11EB3">
      <w:pPr>
        <w:pStyle w:val="DanceBody"/>
      </w:pPr>
      <w:r>
        <w:t>17-24</w:t>
      </w:r>
      <w:r>
        <w:tab/>
      </w:r>
      <w:r w:rsidRPr="000727AD">
        <w:t>1s+</w:t>
      </w:r>
      <w:r>
        <w:t>4s dance the Chain Progression:</w:t>
      </w:r>
    </w:p>
    <w:p w:rsidR="00B11EB3" w:rsidRDefault="00B11EB3" w:rsidP="00B11EB3">
      <w:pPr>
        <w:pStyle w:val="DanceBody"/>
        <w:rPr>
          <w:bCs/>
        </w:rPr>
      </w:pPr>
      <w:r>
        <w:tab/>
      </w:r>
      <w:r w:rsidRPr="000727AD">
        <w:t>1s+</w:t>
      </w:r>
      <w:r>
        <w:t>4s</w:t>
      </w:r>
      <w:r w:rsidRPr="000727AD">
        <w:t xml:space="preserve"> </w:t>
      </w:r>
      <w:r>
        <w:t xml:space="preserve">3/4 </w:t>
      </w:r>
      <w:r w:rsidRPr="000727AD">
        <w:t>turn RH, 1M+</w:t>
      </w:r>
      <w:r>
        <w:t>4</w:t>
      </w:r>
      <w:r w:rsidRPr="000727AD">
        <w:t>L</w:t>
      </w:r>
      <w:r w:rsidRPr="000727AD">
        <w:rPr>
          <w:b/>
        </w:rPr>
        <w:t xml:space="preserve"> </w:t>
      </w:r>
      <w:r w:rsidRPr="000727AD">
        <w:t xml:space="preserve">turn LH </w:t>
      </w:r>
      <w:r>
        <w:t xml:space="preserve">1.1/2 </w:t>
      </w:r>
      <w:r w:rsidRPr="000727AD">
        <w:t>times</w:t>
      </w:r>
      <w:r w:rsidRPr="000727AD">
        <w:rPr>
          <w:b/>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rPr>
        <w:t xml:space="preserve"> </w:t>
      </w:r>
      <w:r>
        <w:rPr>
          <w:bCs/>
        </w:rPr>
        <w:t>to sides</w:t>
      </w:r>
    </w:p>
    <w:p w:rsidR="00B11EB3" w:rsidRPr="00A907DE" w:rsidRDefault="00B11EB3" w:rsidP="00B11EB3">
      <w:pPr>
        <w:pStyle w:val="DanceBody"/>
        <w:keepNext w:val="0"/>
      </w:pPr>
      <w:r>
        <w:rPr>
          <w:bCs/>
        </w:rPr>
        <w:t>25-32</w:t>
      </w:r>
      <w:r>
        <w:rPr>
          <w:bCs/>
        </w:rPr>
        <w:tab/>
        <w:t xml:space="preserve">4s set &amp; cast to 4th place </w:t>
      </w:r>
      <w:r>
        <w:rPr>
          <w:b/>
          <w:bCs/>
        </w:rPr>
        <w:t>while</w:t>
      </w:r>
      <w:r>
        <w:rPr>
          <w:bCs/>
        </w:rPr>
        <w:t xml:space="preserve"> 3s set &amp; dance up to 2nd place; 1s+4s Set+Link to end 2 3 4 1</w:t>
      </w:r>
    </w:p>
    <w:p w:rsidR="00B11EB3" w:rsidRDefault="00B11EB3" w:rsidP="00B11EB3"/>
    <w:p w:rsidR="00B11EB3" w:rsidRDefault="00B11EB3" w:rsidP="00B11EB3">
      <w:pPr>
        <w:pStyle w:val="Minicrib"/>
      </w:pPr>
      <w:r>
        <w:t>SILLER IN THE AULD GREY TOUN (S8x32)  3C (4C Set)</w:t>
      </w:r>
      <w:r>
        <w:tab/>
        <w:t>Bill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B11EB3" w:rsidRPr="0035711B" w:rsidRDefault="00B11EB3" w:rsidP="00B11EB3">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B11EB3" w:rsidRPr="0035711B" w:rsidRDefault="00B11EB3" w:rsidP="00B11EB3">
      <w:pPr>
        <w:pStyle w:val="DanceBody"/>
      </w:pPr>
      <w:r w:rsidRPr="0035711B">
        <w:t>17-24</w:t>
      </w:r>
      <w:r w:rsidRPr="0035711B">
        <w:tab/>
        <w:t>2s+3s+1s dance RS</w:t>
      </w:r>
      <w:r>
        <w:t>h</w:t>
      </w:r>
      <w:r w:rsidRPr="0035711B">
        <w:t xml:space="preserve"> reels of 3 on sides, 3M+1M &amp; 3L+1L pass RSh to begin.</w:t>
      </w:r>
    </w:p>
    <w:p w:rsidR="00B11EB3" w:rsidRPr="0035711B" w:rsidRDefault="00B11EB3" w:rsidP="00B11EB3">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B11EB3" w:rsidRPr="0035711B" w:rsidRDefault="00B11EB3" w:rsidP="00B11EB3">
      <w:pPr>
        <w:pStyle w:val="DanceBody"/>
        <w:keepNext w:val="0"/>
      </w:pPr>
      <w:r w:rsidRPr="0035711B">
        <w:t>29-32</w:t>
      </w:r>
      <w:r w:rsidRPr="0035711B">
        <w:tab/>
        <w:t>1s turn 2H 1.1/2 to own sides. 2 1 3</w:t>
      </w:r>
    </w:p>
    <w:p w:rsidR="00B11EB3" w:rsidRDefault="00B11EB3" w:rsidP="00B11EB3"/>
    <w:p w:rsidR="00B11EB3" w:rsidRDefault="00B11EB3" w:rsidP="00B11EB3">
      <w:pPr>
        <w:pStyle w:val="Minicrib"/>
      </w:pPr>
      <w:r>
        <w:t>THE SILVER ACORN  (S3x32)  3C Triangular Set</w:t>
      </w:r>
      <w:r>
        <w:tab/>
        <w:t>Anne Thorn  Magic Of Music 2</w:t>
      </w:r>
    </w:p>
    <w:p w:rsidR="00B11EB3" w:rsidRDefault="00B11EB3" w:rsidP="00B11EB3">
      <w:pPr>
        <w:pStyle w:val="DanceBody"/>
      </w:pPr>
      <w:r>
        <w:t xml:space="preserve"> 1- 4</w:t>
      </w:r>
      <w:r>
        <w:tab/>
        <w:t>All Men dance RSh round the next Lady on their right to finish in her partner's place. (1M round 3rd Lady, 2M round 1st Lady, 3M round 2L)</w:t>
      </w:r>
    </w:p>
    <w:p w:rsidR="00B11EB3" w:rsidRDefault="00B11EB3" w:rsidP="00B11EB3">
      <w:pPr>
        <w:pStyle w:val="DanceBody"/>
      </w:pPr>
      <w:r>
        <w:t xml:space="preserve"> 5- 8</w:t>
      </w:r>
      <w:r>
        <w:tab/>
        <w:t>All Men repeat bars 1-4 to finish 1M in 2M's place, 2M in 3M's place, 3M in 1M's place</w:t>
      </w:r>
    </w:p>
    <w:p w:rsidR="00B11EB3" w:rsidRDefault="00B11EB3" w:rsidP="00B11EB3">
      <w:pPr>
        <w:pStyle w:val="DanceBody"/>
      </w:pPr>
      <w:r>
        <w:t xml:space="preserve"> 9-16</w:t>
      </w:r>
      <w:r>
        <w:tab/>
        <w:t>All face new partner &amp; dance Interlocking reels, passing new partner RSh. At end all turn 3/4 RH to finish Men facing in &amp; Ladies out</w:t>
      </w:r>
    </w:p>
    <w:p w:rsidR="00B11EB3" w:rsidRDefault="00B11EB3" w:rsidP="00B11EB3">
      <w:pPr>
        <w:pStyle w:val="DanceBody"/>
      </w:pPr>
      <w:r>
        <w:t>17-18</w:t>
      </w:r>
      <w:r>
        <w:tab/>
        <w:t xml:space="preserve">Men dance 2/3 LH across </w:t>
      </w:r>
      <w:r>
        <w:rPr>
          <w:b/>
        </w:rPr>
        <w:t>while</w:t>
      </w:r>
      <w:r>
        <w:t xml:space="preserve"> Ladies dance clockwise 1 place to meet new partner.</w:t>
      </w:r>
    </w:p>
    <w:p w:rsidR="00B11EB3" w:rsidRDefault="00B11EB3" w:rsidP="00B11EB3">
      <w:pPr>
        <w:pStyle w:val="DanceBody"/>
      </w:pPr>
      <w:r>
        <w:t>19-20</w:t>
      </w:r>
      <w:r>
        <w:tab/>
        <w:t>All turn new partner RH (1M turning 2L in 1st place, 2M &amp; 3L in 2nd place, 3M &amp; 1L in 3rd place)</w:t>
      </w:r>
    </w:p>
    <w:p w:rsidR="00B11EB3" w:rsidRDefault="00B11EB3" w:rsidP="00B11EB3">
      <w:pPr>
        <w:pStyle w:val="DanceBody"/>
      </w:pPr>
      <w:r>
        <w:t>21-24</w:t>
      </w:r>
      <w:r>
        <w:tab/>
        <w:t>All repeat bars 17-20 to finish 1M &amp; 2L in 1st place, 2M &amp; 3L in 2nd place, 3M &amp; 1L in 3rd place</w:t>
      </w:r>
    </w:p>
    <w:p w:rsidR="00B11EB3" w:rsidRDefault="00B11EB3" w:rsidP="00B11EB3">
      <w:pPr>
        <w:pStyle w:val="DanceBody"/>
      </w:pPr>
      <w:r>
        <w:t>25-32</w:t>
      </w:r>
      <w:r>
        <w:tab/>
        <w:t>All dance 6H round &amp; back</w:t>
      </w:r>
    </w:p>
    <w:p w:rsidR="00B11EB3" w:rsidRDefault="00B11EB3" w:rsidP="00B11EB3">
      <w:pPr>
        <w:pStyle w:val="DanceBody"/>
        <w:keepNext w:val="0"/>
      </w:pPr>
      <w:r>
        <w:t>Repeat twice more to bring each couple back to original place with their original partner</w:t>
      </w:r>
    </w:p>
    <w:p w:rsidR="00B11EB3" w:rsidRDefault="00B11EB3" w:rsidP="00B11EB3"/>
    <w:p w:rsidR="00B11EB3" w:rsidRDefault="00B11EB3" w:rsidP="00B11EB3">
      <w:pPr>
        <w:pStyle w:val="Minicrib"/>
      </w:pPr>
      <w:r>
        <w:t>THE SILVER ANNIVERSARY  (S8x32)  3C (4C set)</w:t>
      </w:r>
      <w:r>
        <w:tab/>
        <w:t>Kent W Smith</w:t>
      </w:r>
    </w:p>
    <w:p w:rsidR="00B11EB3" w:rsidRPr="00826A5A" w:rsidRDefault="00B11EB3" w:rsidP="00B11EB3">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B11EB3" w:rsidRPr="00826A5A" w:rsidRDefault="00B11EB3" w:rsidP="00B11EB3">
      <w:pPr>
        <w:pStyle w:val="DanceBody"/>
      </w:pPr>
      <w:r w:rsidRPr="00826A5A">
        <w:t xml:space="preserve"> 9-16</w:t>
      </w:r>
      <w:r w:rsidRPr="00826A5A">
        <w:tab/>
        <w:t>1s+2s dance the Bourrel : -</w:t>
      </w:r>
    </w:p>
    <w:p w:rsidR="00B11EB3" w:rsidRPr="00826A5A" w:rsidRDefault="00B11EB3" w:rsidP="00B11EB3">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rPr>
        <w:t xml:space="preserve"> while </w:t>
      </w:r>
      <w:r w:rsidRPr="00826A5A">
        <w:t>prtnrs chase anticl</w:t>
      </w:r>
      <w:r>
        <w:t>'</w:t>
      </w:r>
      <w:r w:rsidRPr="00826A5A">
        <w:t xml:space="preserve">wise </w:t>
      </w:r>
      <w:r>
        <w:t xml:space="preserve">1/2 </w:t>
      </w:r>
      <w:r w:rsidRPr="00826A5A">
        <w:t>way,</w:t>
      </w:r>
    </w:p>
    <w:p w:rsidR="00B11EB3" w:rsidRPr="00826A5A" w:rsidRDefault="00B11EB3" w:rsidP="00B11EB3">
      <w:pPr>
        <w:pStyle w:val="DanceBody"/>
      </w:pPr>
      <w:r w:rsidRPr="00826A5A">
        <w:tab/>
        <w:t>`set to partners &amp; turn RH to own sides</w:t>
      </w:r>
      <w:r>
        <w:t xml:space="preserve"> facing out</w:t>
      </w:r>
      <w:r w:rsidRPr="00826A5A">
        <w:t>.   2 1 3</w:t>
      </w:r>
    </w:p>
    <w:p w:rsidR="00B11EB3" w:rsidRPr="00826A5A" w:rsidRDefault="00B11EB3" w:rsidP="00B11EB3">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B11EB3" w:rsidRDefault="00B11EB3" w:rsidP="00B11EB3">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B11EB3" w:rsidRDefault="00B11EB3" w:rsidP="00B11EB3"/>
    <w:p w:rsidR="00B11EB3" w:rsidRDefault="00B11EB3" w:rsidP="00B11EB3">
      <w:pPr>
        <w:pStyle w:val="Minicrib"/>
      </w:pPr>
      <w:r>
        <w:t>SILVER BELLS  (S3x40)  3C Triangular Set</w:t>
      </w:r>
      <w:r>
        <w:tab/>
        <w:t>Anne Thorn  Magic Of Music 2</w:t>
      </w:r>
    </w:p>
    <w:p w:rsidR="00B11EB3" w:rsidRDefault="00B11EB3" w:rsidP="00B11EB3">
      <w:pPr>
        <w:pStyle w:val="DanceBody"/>
      </w:pPr>
      <w:r>
        <w:t xml:space="preserve"> 1- 4</w:t>
      </w:r>
      <w:r>
        <w:tab/>
        <w:t xml:space="preserve">All set. 1s turn 2H moving into middle of triangle </w:t>
      </w:r>
      <w:r>
        <w:rPr>
          <w:b/>
        </w:rPr>
        <w:t>while</w:t>
      </w:r>
      <w:r>
        <w:t xml:space="preserve"> 2s turn LH &amp; 3s turn RH</w:t>
      </w:r>
    </w:p>
    <w:p w:rsidR="00B11EB3" w:rsidRDefault="00B11EB3" w:rsidP="00B11EB3">
      <w:pPr>
        <w:pStyle w:val="DanceBody"/>
      </w:pPr>
      <w:r>
        <w:t xml:space="preserve"> 5- 8</w:t>
      </w:r>
      <w:r>
        <w:tab/>
        <w:t xml:space="preserve">1M+2s dance LH across </w:t>
      </w:r>
      <w:r>
        <w:rPr>
          <w:b/>
        </w:rPr>
        <w:t>while</w:t>
      </w:r>
      <w:r>
        <w:t xml:space="preserve"> 1L+3s dance RH across. All finish in promenade hold</w:t>
      </w:r>
    </w:p>
    <w:p w:rsidR="00B11EB3" w:rsidRDefault="00B11EB3" w:rsidP="00B11EB3">
      <w:pPr>
        <w:pStyle w:val="DanceBody"/>
      </w:pPr>
      <w:r>
        <w:t xml:space="preserve"> 9-16</w:t>
      </w:r>
      <w:r>
        <w:tab/>
        <w:t xml:space="preserve">1s+2s+3s dance reel of 3 (1L &amp; 3L pass RSh to start) 2s &amp; 3s finish in original places </w:t>
      </w:r>
      <w:r>
        <w:rPr>
          <w:b/>
        </w:rPr>
        <w:t>while</w:t>
      </w:r>
      <w:r>
        <w:t>1s finish in the middle facing down</w:t>
      </w:r>
    </w:p>
    <w:p w:rsidR="00B11EB3" w:rsidRDefault="00B11EB3" w:rsidP="00B11EB3">
      <w:pPr>
        <w:pStyle w:val="DanceBody"/>
      </w:pPr>
      <w:r>
        <w:t>17-22</w:t>
      </w:r>
      <w:r>
        <w:tab/>
        <w:t>1s dance down, separate, 1L dances behind 3s &amp; 1M dances behind 2s back to place</w:t>
      </w:r>
    </w:p>
    <w:p w:rsidR="00B11EB3" w:rsidRDefault="00B11EB3" w:rsidP="00B11EB3">
      <w:pPr>
        <w:pStyle w:val="DanceBody"/>
      </w:pPr>
      <w:r>
        <w:t>23-24</w:t>
      </w:r>
      <w:r>
        <w:tab/>
        <w:t>All turn RH to finish shoulder to shoulder Men facing in &amp; Ladies facing out</w:t>
      </w:r>
    </w:p>
    <w:p w:rsidR="00B11EB3" w:rsidRDefault="00B11EB3" w:rsidP="00B11EB3">
      <w:pPr>
        <w:pStyle w:val="DanceBody"/>
      </w:pPr>
      <w:r>
        <w:t>25-32</w:t>
      </w:r>
      <w:r>
        <w:tab/>
        <w:t>All dance 8 Bar Schiehallion reels to finish 1s in 2nd place, 2s in 3rd place &amp; 3s in 1st place.  3 1 2</w:t>
      </w:r>
    </w:p>
    <w:p w:rsidR="00B11EB3" w:rsidRDefault="00B11EB3" w:rsidP="00B11EB3">
      <w:pPr>
        <w:pStyle w:val="DanceBody"/>
      </w:pPr>
      <w:r>
        <w:t>33-34</w:t>
      </w:r>
      <w:r>
        <w:tab/>
        <w:t>All set</w:t>
      </w:r>
    </w:p>
    <w:p w:rsidR="00B11EB3" w:rsidRDefault="00B11EB3" w:rsidP="00B11EB3">
      <w:pPr>
        <w:pStyle w:val="DanceBody"/>
      </w:pPr>
      <w:r>
        <w:t>35-36</w:t>
      </w:r>
      <w:r>
        <w:tab/>
        <w:t>All turn partner 2H</w:t>
      </w:r>
    </w:p>
    <w:p w:rsidR="00B11EB3" w:rsidRDefault="00B11EB3" w:rsidP="00B11EB3">
      <w:pPr>
        <w:pStyle w:val="DanceBody"/>
      </w:pPr>
      <w:r>
        <w:t>37-38</w:t>
      </w:r>
      <w:r>
        <w:tab/>
        <w:t>All dance 6H round 1 place to left.  2 3 1</w:t>
      </w:r>
    </w:p>
    <w:p w:rsidR="00B11EB3" w:rsidRDefault="00B11EB3" w:rsidP="00B11EB3">
      <w:pPr>
        <w:pStyle w:val="DanceBody"/>
        <w:keepNext w:val="0"/>
      </w:pPr>
      <w:r>
        <w:t>39-40</w:t>
      </w:r>
      <w:r>
        <w:tab/>
        <w:t>All turn 2H.  2 3 1</w:t>
      </w:r>
    </w:p>
    <w:p w:rsidR="00B11EB3" w:rsidRDefault="00B11EB3" w:rsidP="00B11EB3"/>
    <w:p w:rsidR="00B11EB3" w:rsidRDefault="00B11EB3" w:rsidP="00B11EB3">
      <w:pPr>
        <w:pStyle w:val="Minicrib"/>
      </w:pPr>
      <w:r>
        <w:t>SILVER BIRCH STRATHSPEY  (S8x32)  3C (4C set)</w:t>
      </w:r>
      <w:r>
        <w:tab/>
        <w:t>W Bell</w:t>
      </w:r>
    </w:p>
    <w:p w:rsidR="00B11EB3" w:rsidRDefault="00B11EB3" w:rsidP="00B11EB3">
      <w:pPr>
        <w:pStyle w:val="DanceBody"/>
      </w:pPr>
      <w:r>
        <w:t xml:space="preserve"> 1- 8</w:t>
      </w:r>
      <w:r>
        <w:tab/>
        <w:t>1s+2s Set+Link, 1s turn 2H 1.1/2 times to face 1</w:t>
      </w:r>
      <w:r w:rsidRPr="00972EEB">
        <w:t>st</w:t>
      </w:r>
      <w:r>
        <w:t xml:space="preserve">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B11EB3" w:rsidRDefault="00B11EB3" w:rsidP="00B11EB3">
      <w:pPr>
        <w:pStyle w:val="DanceBody"/>
        <w:keepNext w:val="0"/>
      </w:pPr>
      <w:r>
        <w:t>25-32</w:t>
      </w:r>
      <w:r>
        <w:tab/>
        <w:t>All 3 couples Adv+Ret 2 steps &amp; 1s turn 2H to 2</w:t>
      </w:r>
      <w:r w:rsidRPr="00972EEB">
        <w:t>nd</w:t>
      </w:r>
      <w:r>
        <w:t xml:space="preserve"> place on own sides</w:t>
      </w:r>
    </w:p>
    <w:p w:rsidR="00B11EB3" w:rsidRDefault="00B11EB3" w:rsidP="00B11EB3"/>
    <w:p w:rsidR="00B11EB3" w:rsidRDefault="00B11EB3" w:rsidP="00B11EB3">
      <w:pPr>
        <w:pStyle w:val="Minicrib"/>
      </w:pPr>
      <w:r>
        <w:t>THE SILVER BRANCH  (J3x32)  3C set</w:t>
      </w:r>
      <w:r>
        <w:tab/>
        <w:t>Angela Campbell  Silver Anniversary Bk</w:t>
      </w:r>
    </w:p>
    <w:p w:rsidR="00B11EB3" w:rsidRDefault="00B11EB3" w:rsidP="00B11EB3">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B11EB3" w:rsidRDefault="00B11EB3" w:rsidP="00B11EB3">
      <w:pPr>
        <w:pStyle w:val="DanceBody"/>
      </w:pPr>
      <w:r>
        <w:t xml:space="preserve"> 9-12</w:t>
      </w:r>
      <w:r>
        <w:tab/>
        <w:t>3s+2s+1s set (</w:t>
      </w:r>
      <w:r w:rsidRPr="00BD473E">
        <w:rPr>
          <w:b/>
        </w:rPr>
        <w:t xml:space="preserve">as </w:t>
      </w:r>
      <w:r>
        <w:t>in Double Triangles), 2s dance up/down &amp; turn right about to face in</w:t>
      </w:r>
      <w:r w:rsidRPr="00BA6B4D">
        <w:rPr>
          <w:b/>
        </w:rPr>
        <w:t xml:space="preserve"> while </w:t>
      </w:r>
      <w:r>
        <w:rPr>
          <w:bCs/>
        </w:rPr>
        <w:t>3s</w:t>
      </w:r>
      <w:r>
        <w:t xml:space="preserve"> &amp; 1s dance in &amp; turn right about to face up/down</w:t>
      </w:r>
    </w:p>
    <w:p w:rsidR="00B11EB3" w:rsidRDefault="00B11EB3" w:rsidP="00B11EB3">
      <w:pPr>
        <w:pStyle w:val="DanceBody"/>
      </w:pPr>
      <w:r>
        <w:t>13-16</w:t>
      </w:r>
      <w:r>
        <w:tab/>
        <w:t>3s+2s+1s set (Inverted Triangle formation), 2s dance in</w:t>
      </w:r>
      <w:r w:rsidRPr="00BA6B4D">
        <w:rPr>
          <w:b/>
        </w:rPr>
        <w:t xml:space="preserve"> while </w:t>
      </w:r>
      <w:r>
        <w:rPr>
          <w:bCs/>
        </w:rPr>
        <w:t>3s</w:t>
      </w:r>
      <w:r>
        <w:t xml:space="preserve"> &amp; 1s dance out all turning R about for RH across</w:t>
      </w:r>
    </w:p>
    <w:p w:rsidR="00B11EB3" w:rsidRDefault="00B11EB3" w:rsidP="00B11EB3">
      <w:pPr>
        <w:pStyle w:val="DanceBody"/>
      </w:pPr>
      <w:r>
        <w:t>17-20</w:t>
      </w:r>
      <w:r>
        <w:tab/>
        <w:t>2s dance RH across (2M with 3s &amp; 2L with 1s) 2s end in 2</w:t>
      </w:r>
      <w:r w:rsidRPr="00972EEB">
        <w:t>nd</w:t>
      </w:r>
      <w:r>
        <w:t xml:space="preserve"> place.  (3)(2)(1)</w:t>
      </w:r>
    </w:p>
    <w:p w:rsidR="00B11EB3" w:rsidRDefault="00B11EB3" w:rsidP="00B11EB3">
      <w:pPr>
        <w:pStyle w:val="DanceBody"/>
      </w:pPr>
      <w:r>
        <w:t>21-24</w:t>
      </w:r>
      <w:r>
        <w:tab/>
        <w:t>All set, 3s+2s dance RH across 1/2 way</w:t>
      </w:r>
      <w:r w:rsidRPr="00BA6B4D">
        <w:rPr>
          <w:b/>
        </w:rPr>
        <w:t xml:space="preserve"> while </w:t>
      </w:r>
      <w:r>
        <w:t>1s cross RH</w:t>
      </w:r>
    </w:p>
    <w:p w:rsidR="00B11EB3" w:rsidRDefault="00B11EB3" w:rsidP="00B11EB3">
      <w:pPr>
        <w:pStyle w:val="DanceBody"/>
        <w:keepNext w:val="0"/>
        <w:rPr>
          <w:rFonts w:cs="Tms Rmn"/>
        </w:rPr>
      </w:pPr>
      <w:r>
        <w:rPr>
          <w:rFonts w:cs="Tms Rmn"/>
        </w:rPr>
        <w:t>25-32</w:t>
      </w:r>
      <w:r>
        <w:rPr>
          <w:rFonts w:cs="Tms Rmn"/>
        </w:rPr>
        <w:tab/>
        <w:t>2s+3s+1s circle 6H round &amp; back</w:t>
      </w:r>
    </w:p>
    <w:p w:rsidR="00B11EB3" w:rsidRDefault="00B11EB3" w:rsidP="00B11EB3"/>
    <w:p w:rsidR="00B11EB3" w:rsidRDefault="00B11EB3" w:rsidP="00B11EB3">
      <w:pPr>
        <w:pStyle w:val="Minicrib"/>
      </w:pPr>
      <w:r>
        <w:t>THE SILVER CASTLE REEL  (R8x40)  3C (4C set)</w:t>
      </w:r>
      <w:r>
        <w:tab/>
        <w:t>Jimmy Taylor  Bannockburn 700</w:t>
      </w:r>
    </w:p>
    <w:p w:rsidR="00B11EB3" w:rsidRDefault="00B11EB3" w:rsidP="00B11EB3">
      <w:pPr>
        <w:pStyle w:val="DanceBody"/>
      </w:pPr>
      <w:r>
        <w:t xml:space="preserve"> 1- 8</w:t>
      </w:r>
      <w:r>
        <w:tab/>
        <w:t>1s+2s+3s set, set advancing, turn partners 2H 3/4 round (line up/down middle), and dance out to places, face clockwise</w:t>
      </w:r>
    </w:p>
    <w:p w:rsidR="00B11EB3" w:rsidRDefault="00B11EB3" w:rsidP="00B11EB3">
      <w:pPr>
        <w:pStyle w:val="DanceBody"/>
      </w:pPr>
      <w:r>
        <w:t xml:space="preserve"> 9-16</w:t>
      </w:r>
      <w:r>
        <w:tab/>
        <w:t>1M leading, all chase clockwise round finishing in middle with partner ready for…</w:t>
      </w:r>
    </w:p>
    <w:p w:rsidR="00B11EB3" w:rsidRDefault="00B11EB3" w:rsidP="00B11EB3">
      <w:pPr>
        <w:pStyle w:val="DanceBody"/>
      </w:pPr>
      <w:r>
        <w:t>17-24</w:t>
      </w:r>
      <w:r>
        <w:tab/>
        <w:t>1s+2s+3s promenade, 2s dance to top as 1s cast &amp; meet in middle in 2</w:t>
      </w:r>
      <w:r w:rsidRPr="00972EEB">
        <w:t>nd</w:t>
      </w:r>
      <w:r>
        <w:t xml:space="preserve"> place taking prom. hold facing 2M</w:t>
      </w:r>
    </w:p>
    <w:p w:rsidR="00B11EB3" w:rsidRDefault="00B11EB3" w:rsidP="00B11EB3">
      <w:pPr>
        <w:pStyle w:val="DanceBody"/>
      </w:pPr>
      <w:r>
        <w:t>25-32</w:t>
      </w:r>
      <w:r>
        <w:tab/>
        <w:t>1s+2M+3L dance 1/2 diag. reel of 3 (1s pass 2M RSh), 1s+3M+2L dance 1/2 diag. reel of 3 (1s pass 3M RSh)</w:t>
      </w:r>
    </w:p>
    <w:p w:rsidR="00B11EB3" w:rsidRPr="00375EE4" w:rsidRDefault="00B11EB3" w:rsidP="00B11EB3">
      <w:pPr>
        <w:pStyle w:val="DanceBody"/>
        <w:keepNext w:val="0"/>
      </w:pPr>
      <w:r>
        <w:t>33-40</w:t>
      </w:r>
      <w:r>
        <w:tab/>
        <w:t>1s dance out between 2M &amp; 3M (ladies' side), 1M cast up, 1L down to 2</w:t>
      </w:r>
      <w:r w:rsidRPr="00972EEB">
        <w:t>nd</w:t>
      </w:r>
      <w:r>
        <w:t xml:space="preserve"> place own sides </w:t>
      </w:r>
      <w:r>
        <w:rPr>
          <w:b/>
        </w:rPr>
        <w:t>while</w:t>
      </w:r>
      <w:r>
        <w:t xml:space="preserve"> 2s+3s dance 1/2 R&amp;L.  2s+1s+3s turn RH.  2 1 3 4</w:t>
      </w:r>
    </w:p>
    <w:p w:rsidR="00B11EB3" w:rsidRDefault="00B11EB3" w:rsidP="00B11EB3"/>
    <w:p w:rsidR="00B11EB3" w:rsidRDefault="00B11EB3" w:rsidP="00B11EB3">
      <w:pPr>
        <w:pStyle w:val="Minicrib"/>
      </w:pPr>
      <w:r>
        <w:t>SILVER CELEBRATIONS  (R5x32)  5C set</w:t>
      </w:r>
      <w:r>
        <w:tab/>
        <w:t>Jill Burrows, 2019</w:t>
      </w:r>
    </w:p>
    <w:p w:rsidR="00B11EB3" w:rsidRPr="00933863" w:rsidRDefault="00B11EB3" w:rsidP="00B11EB3">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B11EB3" w:rsidRPr="00933863" w:rsidRDefault="00B11EB3" w:rsidP="00B11EB3">
      <w:pPr>
        <w:pStyle w:val="DanceBody"/>
      </w:pPr>
      <w:r>
        <w:t xml:space="preserve"> 5- 8</w:t>
      </w:r>
      <w:r>
        <w:tab/>
        <w:t>1s+</w:t>
      </w:r>
      <w:r w:rsidRPr="00933863">
        <w:t xml:space="preserve">3s dance </w:t>
      </w:r>
      <w:r>
        <w:t>1/2 Fig 8 around the couple above them.  End facing down in 2nd/4th place on opposite sides. 2 (1) 4 (3) 5</w:t>
      </w:r>
    </w:p>
    <w:p w:rsidR="00B11EB3" w:rsidRDefault="00B11EB3" w:rsidP="00B11EB3">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B11EB3" w:rsidRDefault="00B11EB3" w:rsidP="00B11EB3">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B11EB3" w:rsidRDefault="00B11EB3" w:rsidP="00B11EB3">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B11EB3" w:rsidRDefault="00B11EB3" w:rsidP="00B11EB3">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B11EB3" w:rsidRPr="00933863" w:rsidRDefault="00B11EB3" w:rsidP="00B11EB3">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B11EB3" w:rsidRPr="00933863" w:rsidRDefault="00B11EB3" w:rsidP="00B11EB3">
      <w:pPr>
        <w:pStyle w:val="DanceBody"/>
        <w:keepNext w:val="0"/>
      </w:pPr>
      <w:r w:rsidRPr="00933863">
        <w:t>29-32</w:t>
      </w:r>
      <w:r w:rsidRPr="00933863">
        <w:tab/>
        <w:t xml:space="preserve">All 5 couples </w:t>
      </w:r>
      <w:r>
        <w:t>turn RH</w:t>
      </w:r>
      <w:r w:rsidRPr="00933863">
        <w:t xml:space="preserve"> once round.</w:t>
      </w:r>
      <w:r>
        <w:t xml:space="preserve">  2 4 1 5 3</w:t>
      </w:r>
    </w:p>
    <w:p w:rsidR="00B11EB3" w:rsidRDefault="00B11EB3" w:rsidP="00B11EB3"/>
    <w:p w:rsidR="00B11EB3" w:rsidRDefault="00B11EB3" w:rsidP="00B11EB3">
      <w:pPr>
        <w:pStyle w:val="Minicrib"/>
      </w:pPr>
      <w:r>
        <w:t>SILVER CHAINS  (R5x32)  5C Circle</w:t>
      </w:r>
      <w:r>
        <w:tab/>
        <w:t>Dorothy Bell  Ness House 1</w:t>
      </w:r>
    </w:p>
    <w:p w:rsidR="00B11EB3" w:rsidRDefault="00B11EB3" w:rsidP="00B11EB3">
      <w:pPr>
        <w:pStyle w:val="DanceBody"/>
      </w:pPr>
      <w:r>
        <w:t>5 couples in circle</w:t>
      </w:r>
    </w:p>
    <w:p w:rsidR="00B11EB3" w:rsidRDefault="00B11EB3" w:rsidP="00B11EB3">
      <w:pPr>
        <w:pStyle w:val="DanceBody"/>
      </w:pPr>
      <w:r>
        <w:t xml:space="preserve"> 1- 8</w:t>
      </w:r>
      <w:r>
        <w:tab/>
        <w:t>All set to partners, dance Grand Chain 2 places set &amp; dance Grand Chain 2 places (all now face person who w</w:t>
      </w:r>
      <w:r w:rsidRPr="00BD473E">
        <w:rPr>
          <w:b/>
        </w:rPr>
        <w:t xml:space="preserve">as </w:t>
      </w:r>
      <w:r>
        <w:t>next to them originally)</w:t>
      </w:r>
    </w:p>
    <w:p w:rsidR="00B11EB3" w:rsidRDefault="00B11EB3" w:rsidP="00B11EB3">
      <w:pPr>
        <w:pStyle w:val="DanceBody"/>
      </w:pPr>
      <w:r>
        <w:t xml:space="preserve"> 9-16</w:t>
      </w:r>
      <w:r>
        <w:tab/>
        <w:t>All turn LH 1.1/4 times &amp; Ladies dance RH across</w:t>
      </w:r>
      <w:r w:rsidRPr="00BA6B4D">
        <w:rPr>
          <w:b/>
        </w:rPr>
        <w:t xml:space="preserve"> while </w:t>
      </w:r>
      <w:r>
        <w:t>Men dance round anticlockwise all to original places</w:t>
      </w:r>
    </w:p>
    <w:p w:rsidR="00B11EB3" w:rsidRDefault="00B11EB3" w:rsidP="00B11EB3">
      <w:pPr>
        <w:pStyle w:val="DanceBody"/>
      </w:pPr>
      <w:r>
        <w:t>17-24</w:t>
      </w:r>
      <w:r>
        <w:tab/>
        <w:t>Holding nearer hands with partner Adv+Ret, advance 1 step drop hands, 1/2 turn RH &amp; dance on 1 place clockwise</w:t>
      </w:r>
    </w:p>
    <w:p w:rsidR="00B11EB3" w:rsidRDefault="00B11EB3" w:rsidP="00B11EB3">
      <w:pPr>
        <w:pStyle w:val="DanceBody"/>
        <w:keepNext w:val="0"/>
      </w:pPr>
      <w:r>
        <w:t>25-32</w:t>
      </w:r>
      <w:r>
        <w:tab/>
        <w:t>All circle 10H round &amp; back</w:t>
      </w:r>
    </w:p>
    <w:p w:rsidR="00B11EB3" w:rsidRDefault="00B11EB3" w:rsidP="00B11EB3"/>
    <w:p w:rsidR="00B11EB3" w:rsidRDefault="00B11EB3" w:rsidP="00B11EB3">
      <w:pPr>
        <w:pStyle w:val="Minicrib"/>
      </w:pPr>
      <w:r>
        <w:t>THE SILVER CITY  (S8x32)  3C (4C set)</w:t>
      </w:r>
      <w:r>
        <w:tab/>
        <w:t>John Drewry  Silver City Bk</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in prom hold dance reel of 3 across with 2s giving RSh to 2M, 2s dance into 1</w:t>
      </w:r>
      <w:r w:rsidRPr="00972EEB">
        <w:t>st</w:t>
      </w:r>
      <w:r>
        <w:t xml:space="preserve"> place</w:t>
      </w:r>
      <w:r w:rsidRPr="00BA6B4D">
        <w:rPr>
          <w:b/>
        </w:rPr>
        <w:t xml:space="preserve"> </w:t>
      </w:r>
      <w:r>
        <w:rPr>
          <w:b/>
        </w:rPr>
        <w:t xml:space="preserve">as </w:t>
      </w:r>
      <w:r>
        <w:t>1s turn LH to face 1</w:t>
      </w:r>
      <w:r w:rsidRPr="00972EEB">
        <w:t>st</w:t>
      </w:r>
      <w:r>
        <w:t xml:space="preserve"> corners</w:t>
      </w:r>
    </w:p>
    <w:p w:rsidR="00B11EB3" w:rsidRDefault="00B11EB3" w:rsidP="00B11EB3">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B11EB3" w:rsidRDefault="00B11EB3" w:rsidP="00B11EB3">
      <w:pPr>
        <w:pStyle w:val="DanceBody"/>
        <w:keepNext w:val="0"/>
      </w:pPr>
      <w:r>
        <w:t>25-32</w:t>
      </w:r>
      <w:r>
        <w:tab/>
        <w:t>1s dance RH across (Lady with 2s &amp; Man with 3s), pass RSh &amp; dance LH across with other couple</w:t>
      </w:r>
    </w:p>
    <w:p w:rsidR="00B11EB3" w:rsidRDefault="00B11EB3" w:rsidP="00B11EB3"/>
    <w:p w:rsidR="00B11EB3" w:rsidRDefault="00B11EB3" w:rsidP="00B11EB3">
      <w:pPr>
        <w:pStyle w:val="Minicrib"/>
      </w:pPr>
      <w:r>
        <w:t>THE SILVER DANCERS  (R5x40)  5C set</w:t>
      </w:r>
      <w:r>
        <w:tab/>
        <w:t>Margaret Bezzant  25yr St Michael's SCD Club</w:t>
      </w:r>
    </w:p>
    <w:p w:rsidR="00B11EB3" w:rsidRDefault="00B11EB3" w:rsidP="00B11EB3">
      <w:pPr>
        <w:pStyle w:val="DanceBody"/>
      </w:pPr>
      <w:r>
        <w:t>2s &amp; 5s are dancing couples (representing "25")</w:t>
      </w:r>
    </w:p>
    <w:p w:rsidR="00B11EB3" w:rsidRPr="007E0517" w:rsidRDefault="00B11EB3" w:rsidP="00B11EB3">
      <w:pPr>
        <w:pStyle w:val="DanceBody"/>
      </w:pPr>
      <w:r w:rsidRPr="007E0517">
        <w:t xml:space="preserve"> 1- 8</w:t>
      </w:r>
      <w:r w:rsidRPr="007E0517">
        <w:tab/>
        <w:t>2s dance</w:t>
      </w:r>
      <w:r>
        <w:t xml:space="preserve"> 1/2 Fig of 8</w:t>
      </w:r>
      <w:r w:rsidRPr="007E0517">
        <w:t xml:space="preserve"> round 1s</w:t>
      </w:r>
      <w:r w:rsidRPr="00BA6B4D">
        <w:rPr>
          <w:b/>
        </w:rPr>
        <w:t xml:space="preserve"> while </w:t>
      </w:r>
      <w:r w:rsidRPr="007E0517">
        <w:t>5s cross RH &amp; cast up 1 place, 2s &amp; 5s turn LH to face 2</w:t>
      </w:r>
      <w:r w:rsidRPr="00972EEB">
        <w:t>nd</w:t>
      </w:r>
      <w:r w:rsidRPr="007E0517">
        <w:t xml:space="preserve"> corners</w:t>
      </w:r>
      <w:r>
        <w:t xml:space="preserve"> (4s step down 3-4)</w:t>
      </w:r>
    </w:p>
    <w:p w:rsidR="00B11EB3" w:rsidRPr="007E0517" w:rsidRDefault="00B11EB3" w:rsidP="00B11EB3">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B11EB3" w:rsidRPr="007E0517" w:rsidRDefault="00B11EB3" w:rsidP="00B11EB3">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B11EB3" w:rsidRPr="007E0517" w:rsidRDefault="00B11EB3" w:rsidP="00B11EB3">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B11EB3" w:rsidRDefault="00B11EB3" w:rsidP="00B11EB3">
      <w:pPr>
        <w:pStyle w:val="DanceBody"/>
      </w:pPr>
      <w:r>
        <w:t>33-34</w:t>
      </w:r>
      <w:r w:rsidRPr="007E0517">
        <w:tab/>
        <w:t xml:space="preserve">2s &amp; 5s turn ptnrs RH to end in </w:t>
      </w:r>
      <w:r>
        <w:t>middle</w:t>
      </w:r>
      <w:r w:rsidRPr="007E0517">
        <w:t xml:space="preserve"> facing up on opp side</w:t>
      </w:r>
      <w:r>
        <w:t>s</w:t>
      </w:r>
    </w:p>
    <w:p w:rsidR="00B11EB3" w:rsidRPr="007E0517" w:rsidRDefault="00B11EB3" w:rsidP="00B11EB3">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B11EB3" w:rsidRDefault="00B11EB3" w:rsidP="00B11EB3"/>
    <w:p w:rsidR="00B11EB3" w:rsidRDefault="00B11EB3" w:rsidP="00B11EB3">
      <w:pPr>
        <w:pStyle w:val="Minicrib"/>
      </w:pPr>
      <w:r>
        <w:t>THE SILVER GLEN  (S4x32)  4C set</w:t>
      </w:r>
      <w:r>
        <w:tab/>
        <w:t>Barry Priddey  Fairy Bridge Bk</w:t>
      </w:r>
    </w:p>
    <w:p w:rsidR="00B11EB3" w:rsidRDefault="00B11EB3" w:rsidP="00B11EB3">
      <w:pPr>
        <w:pStyle w:val="DanceBody"/>
      </w:pPr>
      <w:r>
        <w:t xml:space="preserve"> 1- 8</w:t>
      </w:r>
      <w:r>
        <w:tab/>
        <w:t>All cross RH &amp; set, 1s &amp; 3s turn 2H, open out to face down &amp; turn next couple (pass between them &amp; end with 2s &amp; 4s facing out)</w:t>
      </w:r>
    </w:p>
    <w:p w:rsidR="00B11EB3" w:rsidRDefault="00B11EB3" w:rsidP="00B11EB3">
      <w:pPr>
        <w:pStyle w:val="DanceBody"/>
      </w:pPr>
      <w:r>
        <w:t xml:space="preserve"> 9-16</w:t>
      </w:r>
      <w:r>
        <w:tab/>
        <w:t>1s +2s &amp; 3s+4s dance double Fig of 8</w:t>
      </w:r>
    </w:p>
    <w:p w:rsidR="00B11EB3" w:rsidRDefault="00B11EB3" w:rsidP="00B11EB3">
      <w:pPr>
        <w:pStyle w:val="DanceBody"/>
      </w:pPr>
      <w:r>
        <w:t>17-24</w:t>
      </w:r>
      <w:r>
        <w:tab/>
        <w:t>1s lead down the middle in Allemande hold followed by 2s, 3s &amp; 4s, cross over at bottom &amp; dance up to original places</w:t>
      </w:r>
    </w:p>
    <w:p w:rsidR="00B11EB3" w:rsidRDefault="00B11EB3" w:rsidP="00B11EB3">
      <w:pPr>
        <w:pStyle w:val="DanceBody"/>
        <w:keepNext w:val="0"/>
      </w:pPr>
      <w:r>
        <w:t>25-32</w:t>
      </w:r>
      <w:r>
        <w:tab/>
        <w:t>1s cross RH, cast 1 place, cross LH &amp; cast to bottom</w:t>
      </w:r>
    </w:p>
    <w:p w:rsidR="00B11EB3" w:rsidRDefault="00B11EB3" w:rsidP="00B11EB3"/>
    <w:p w:rsidR="00B11EB3" w:rsidRDefault="00B11EB3" w:rsidP="00B11EB3">
      <w:pPr>
        <w:pStyle w:val="Minicrib"/>
      </w:pPr>
      <w:r>
        <w:t>THE SILVER GREY  (S3x32)  3C set</w:t>
      </w:r>
      <w:r>
        <w:tab/>
        <w:t>Roy Goldring  G &amp; S Dances 2</w:t>
      </w:r>
    </w:p>
    <w:p w:rsidR="00B11EB3" w:rsidRDefault="00B11EB3" w:rsidP="00B11EB3">
      <w:pPr>
        <w:pStyle w:val="DanceBody"/>
      </w:pPr>
      <w:r>
        <w:t xml:space="preserve"> 1- 8</w:t>
      </w:r>
      <w:r>
        <w:tab/>
        <w:t>1s+2s+3s set, cross RH, set &amp; cross back RH</w:t>
      </w:r>
    </w:p>
    <w:p w:rsidR="00B11EB3" w:rsidRDefault="00B11EB3" w:rsidP="00B11EB3">
      <w:pPr>
        <w:pStyle w:val="DanceBody"/>
      </w:pPr>
      <w:r>
        <w:t xml:space="preserve"> 9-16</w:t>
      </w:r>
      <w:r>
        <w:tab/>
        <w:t>1s+2s+3s circle 6H round &amp; back, 1s &amp; 3s remaining in the middle facing up/down</w:t>
      </w:r>
    </w:p>
    <w:p w:rsidR="00B11EB3" w:rsidRDefault="00B11EB3" w:rsidP="00B11EB3">
      <w:pPr>
        <w:pStyle w:val="DanceBody"/>
      </w:pPr>
      <w:r>
        <w:t>17-24</w:t>
      </w:r>
      <w:r>
        <w:tab/>
        <w:t>1s+3s dance 3/4 R&amp;L, 1s cast to 2</w:t>
      </w:r>
      <w:r w:rsidRPr="00972EEB">
        <w:t>nd</w:t>
      </w:r>
      <w:r>
        <w:t xml:space="preserve"> place opposite sides</w:t>
      </w:r>
      <w:r w:rsidRPr="00BA6B4D">
        <w:rPr>
          <w:b/>
        </w:rPr>
        <w:t xml:space="preserve"> </w:t>
      </w:r>
      <w:r>
        <w:rPr>
          <w:b/>
        </w:rPr>
        <w:t xml:space="preserve">as </w:t>
      </w:r>
      <w:r>
        <w:t>3s cross over LH</w:t>
      </w:r>
    </w:p>
    <w:p w:rsidR="00B11EB3" w:rsidRDefault="00B11EB3" w:rsidP="00B11EB3">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B11EB3" w:rsidRDefault="00B11EB3" w:rsidP="00B11EB3"/>
    <w:p w:rsidR="00B11EB3" w:rsidRDefault="00B11EB3" w:rsidP="00B11EB3">
      <w:pPr>
        <w:pStyle w:val="Minicrib"/>
      </w:pPr>
      <w:r>
        <w:t>SILVER HALSWAY  (S4x32)  4C set</w:t>
      </w:r>
      <w:r>
        <w:tab/>
        <w:t>A Dix  Reel Friends 3</w:t>
      </w:r>
    </w:p>
    <w:p w:rsidR="00B11EB3" w:rsidRDefault="00B11EB3" w:rsidP="00B11EB3">
      <w:pPr>
        <w:pStyle w:val="DanceBody"/>
      </w:pPr>
      <w:r>
        <w:t xml:space="preserve"> 1- 8</w:t>
      </w:r>
      <w:r>
        <w:tab/>
        <w:t>1s+2s</w:t>
      </w:r>
      <w:r w:rsidRPr="007F0D5A">
        <w:rPr>
          <w:b/>
        </w:rPr>
        <w:t xml:space="preserve"> also </w:t>
      </w:r>
      <w:r>
        <w:t>3s+4s dance 1/2 double Fig of 8  (1s &amp; 3s cross down to start), all set &amp; turn partner 2H</w:t>
      </w:r>
    </w:p>
    <w:p w:rsidR="00B11EB3" w:rsidRDefault="00B11EB3" w:rsidP="00B11EB3">
      <w:pPr>
        <w:pStyle w:val="DanceBody"/>
      </w:pPr>
      <w:r>
        <w:t xml:space="preserve"> 9-16</w:t>
      </w:r>
      <w:r>
        <w:tab/>
        <w:t>1s+2s</w:t>
      </w:r>
      <w:r w:rsidRPr="007F0D5A">
        <w:rPr>
          <w:b/>
        </w:rPr>
        <w:t xml:space="preserve"> also </w:t>
      </w:r>
      <w:r>
        <w:t>3s+4s dance 1/2 diamond Poussette, 1s+4s dance 1/2 diamond Poussette.  2 4 1 3</w:t>
      </w:r>
    </w:p>
    <w:p w:rsidR="00B11EB3" w:rsidRDefault="00B11EB3" w:rsidP="00B11EB3">
      <w:pPr>
        <w:pStyle w:val="DanceBody"/>
      </w:pPr>
      <w:r>
        <w:t>17-24</w:t>
      </w:r>
      <w:r>
        <w:tab/>
        <w:t>2s+4s</w:t>
      </w:r>
      <w:r w:rsidRPr="007F0D5A">
        <w:rPr>
          <w:b/>
        </w:rPr>
        <w:t xml:space="preserve"> also </w:t>
      </w:r>
      <w:r>
        <w:t>1s+3s circle 4H round to left, 2s+4s</w:t>
      </w:r>
      <w:r w:rsidRPr="007F0D5A">
        <w:rPr>
          <w:b/>
        </w:rPr>
        <w:t xml:space="preserve"> also </w:t>
      </w:r>
      <w:r>
        <w:t>1s+3s set facing up/down &amp; turn other person (Ladies LH &amp; Men RH)</w:t>
      </w:r>
    </w:p>
    <w:p w:rsidR="00B11EB3" w:rsidRDefault="00B11EB3" w:rsidP="00B11EB3">
      <w:pPr>
        <w:pStyle w:val="DanceBody"/>
        <w:keepNext w:val="0"/>
      </w:pPr>
      <w:r>
        <w:t>25-32</w:t>
      </w:r>
      <w:r>
        <w:tab/>
        <w:t>All dance reflection reels of 4 on sides (2s &amp; 1s dancing in &amp; down to start)</w:t>
      </w:r>
    </w:p>
    <w:p w:rsidR="00B11EB3" w:rsidRDefault="00B11EB3" w:rsidP="00B11EB3"/>
    <w:p w:rsidR="00B11EB3" w:rsidRDefault="00B11EB3" w:rsidP="00B11EB3">
      <w:pPr>
        <w:pStyle w:val="Minicrib"/>
        <w:rPr>
          <w:lang w:val="en-US"/>
        </w:rPr>
      </w:pPr>
      <w:r>
        <w:rPr>
          <w:lang w:val="en-US"/>
        </w:rPr>
        <w:t>THE SILVER HAMER  (S3x32)  3C set</w:t>
      </w:r>
      <w:r>
        <w:rPr>
          <w:lang w:val="en-US"/>
        </w:rPr>
        <w:tab/>
        <w:t>E Brunken  Itch To Dance (Moments in Time)</w:t>
      </w:r>
    </w:p>
    <w:p w:rsidR="00B11EB3" w:rsidRDefault="00B11EB3" w:rsidP="00B11EB3">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B11EB3" w:rsidRDefault="00B11EB3" w:rsidP="00B11EB3">
      <w:pPr>
        <w:pStyle w:val="DanceBody"/>
      </w:pPr>
      <w:r>
        <w:t xml:space="preserve"> 9-16</w:t>
      </w:r>
      <w:r>
        <w:tab/>
        <w:t>3s (at top) cast 1 place, dance down the middle, set &amp; lead up LH to face 1</w:t>
      </w:r>
      <w:r w:rsidRPr="00972EEB">
        <w:t>st</w:t>
      </w:r>
      <w:r>
        <w:t xml:space="preserve"> corners (pstn)</w:t>
      </w:r>
    </w:p>
    <w:p w:rsidR="00B11EB3" w:rsidRDefault="00B11EB3" w:rsidP="00B11EB3">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SILVER KNOT REEL  (R8x40)  3C (4C set)</w:t>
      </w:r>
      <w:r>
        <w:tab/>
        <w:t>R Sargent  Ruthven Coll</w:t>
      </w:r>
    </w:p>
    <w:p w:rsidR="00B11EB3" w:rsidRDefault="00B11EB3" w:rsidP="00B11EB3">
      <w:pPr>
        <w:pStyle w:val="DanceBody"/>
      </w:pPr>
      <w:r>
        <w:t xml:space="preserve"> 1- 8</w:t>
      </w:r>
      <w:r>
        <w:tab/>
        <w:t>1s &amp; 3s set, 3/4 turn RH &amp; dance 1/2 reel of 4 up/down middle end on own sides.  3 2 1</w:t>
      </w:r>
    </w:p>
    <w:p w:rsidR="00B11EB3" w:rsidRDefault="00B11EB3" w:rsidP="00B11EB3">
      <w:pPr>
        <w:pStyle w:val="DanceBody"/>
      </w:pPr>
      <w:r>
        <w:t xml:space="preserve"> 9-16</w:t>
      </w:r>
      <w:r>
        <w:tab/>
        <w:t>3s+2s+1s dance reels of 3 on sides (2s give LSh to person on left to start)</w:t>
      </w:r>
    </w:p>
    <w:p w:rsidR="00B11EB3" w:rsidRDefault="00B11EB3" w:rsidP="00B11EB3">
      <w:pPr>
        <w:pStyle w:val="DanceBody"/>
      </w:pPr>
      <w:r>
        <w:t>17-24</w:t>
      </w:r>
      <w:r>
        <w:tab/>
        <w:t>3s &amp; 1s set, 3/4 turn &amp; dance 1/2 reel of 4 in middle end on own sides.  1 2 3</w:t>
      </w:r>
    </w:p>
    <w:p w:rsidR="00B11EB3" w:rsidRDefault="00B11EB3" w:rsidP="00B11EB3">
      <w:pPr>
        <w:pStyle w:val="DanceBody"/>
      </w:pPr>
      <w:r>
        <w:t>25-32</w:t>
      </w:r>
      <w:r>
        <w:tab/>
        <w:t>1s+2s+3s dance reel of 3 on sides (2s give LSh to person on left to start)</w:t>
      </w:r>
    </w:p>
    <w:p w:rsidR="00B11EB3" w:rsidRDefault="00B11EB3" w:rsidP="00B11EB3">
      <w:pPr>
        <w:pStyle w:val="DanceBody"/>
        <w:keepNext w:val="0"/>
      </w:pPr>
      <w:r>
        <w:t>33-40</w:t>
      </w:r>
      <w:r>
        <w:tab/>
        <w:t>1s lead down the middle &amp; back to 2</w:t>
      </w:r>
      <w:r w:rsidRPr="00972EEB">
        <w:t>nd</w:t>
      </w:r>
      <w:r>
        <w:t xml:space="preserve"> place</w:t>
      </w:r>
    </w:p>
    <w:p w:rsidR="00B11EB3" w:rsidRDefault="00B11EB3" w:rsidP="00B11EB3"/>
    <w:p w:rsidR="00B11EB3" w:rsidRDefault="00B11EB3" w:rsidP="00B11EB3">
      <w:pPr>
        <w:pStyle w:val="Minicrib"/>
      </w:pPr>
      <w:r>
        <w:t>THE SILVER LINK  (J5x32)  5C set</w:t>
      </w:r>
      <w:r>
        <w:tab/>
        <w:t>Pat Clark  Corberry Collection 2</w:t>
      </w:r>
    </w:p>
    <w:p w:rsidR="00B11EB3" w:rsidRDefault="00B11EB3" w:rsidP="00B11EB3">
      <w:pPr>
        <w:pStyle w:val="DanceBody"/>
      </w:pPr>
      <w:r>
        <w:t xml:space="preserve"> 1- 8</w:t>
      </w:r>
      <w:r>
        <w:tab/>
        <w:t>1s+3s set, cast off (2s &amp; 4s step up); All turn partner RH.  2 1 4 3 5</w:t>
      </w:r>
    </w:p>
    <w:p w:rsidR="00B11EB3" w:rsidRDefault="00B11EB3" w:rsidP="00B11EB3">
      <w:pPr>
        <w:pStyle w:val="DanceBody"/>
      </w:pPr>
      <w:r>
        <w:t xml:space="preserve"> 9-16</w:t>
      </w:r>
      <w:r>
        <w:tab/>
        <w:t xml:space="preserve">1s+4s </w:t>
      </w:r>
      <w:r>
        <w:rPr>
          <w:b/>
        </w:rPr>
        <w:t>also</w:t>
      </w:r>
      <w:r>
        <w:t xml:space="preserve"> 3s+5s Set+Link; 4s+1s </w:t>
      </w:r>
      <w:r>
        <w:rPr>
          <w:b/>
        </w:rPr>
        <w:t>also</w:t>
      </w:r>
      <w:r>
        <w:t xml:space="preserve"> 5s+3s dance RH across. 2 4 1 5 3</w:t>
      </w:r>
    </w:p>
    <w:p w:rsidR="00B11EB3" w:rsidRPr="00666352" w:rsidRDefault="00B11EB3" w:rsidP="00B11EB3">
      <w:pPr>
        <w:pStyle w:val="DanceBody"/>
      </w:pPr>
      <w:r>
        <w:t>17-24</w:t>
      </w:r>
      <w:r>
        <w:tab/>
        <w:t>4s+1s+5s+3s dance RSh reels of 4 on sides</w:t>
      </w:r>
    </w:p>
    <w:p w:rsidR="00B11EB3" w:rsidRDefault="00B11EB3" w:rsidP="00B11EB3">
      <w:pPr>
        <w:pStyle w:val="DanceBody"/>
        <w:keepNext w:val="0"/>
      </w:pPr>
      <w:r>
        <w:t>25-32</w:t>
      </w:r>
      <w:r>
        <w:tab/>
        <w:t>All circle 10H round &amp; back</w:t>
      </w:r>
    </w:p>
    <w:p w:rsidR="00B11EB3" w:rsidRDefault="00B11EB3" w:rsidP="00B11EB3"/>
    <w:p w:rsidR="00B11EB3" w:rsidRDefault="00B11EB3" w:rsidP="00B11EB3">
      <w:pPr>
        <w:pStyle w:val="Minicrib"/>
      </w:pPr>
      <w:r>
        <w:t>SILVER MEMORIES  (R8x32)  3C (4C Set)</w:t>
      </w:r>
      <w:r>
        <w:tab/>
        <w:t>May Macfarlane  Tayside Collection 1983-2003</w:t>
      </w:r>
    </w:p>
    <w:p w:rsidR="00B11EB3" w:rsidRDefault="00B11EB3" w:rsidP="00B11EB3">
      <w:pPr>
        <w:pStyle w:val="DanceBody"/>
      </w:pPr>
      <w:r>
        <w:t xml:space="preserve"> 1- 8</w:t>
      </w:r>
      <w:r>
        <w:tab/>
        <w:t>1s+2s dance double Fig of 8 (1s cross down to start)</w:t>
      </w:r>
    </w:p>
    <w:p w:rsidR="00B11EB3" w:rsidRDefault="00B11EB3" w:rsidP="00B11EB3">
      <w:pPr>
        <w:pStyle w:val="DanceBody"/>
      </w:pPr>
      <w:r>
        <w:t xml:space="preserve"> 9-16</w:t>
      </w:r>
      <w:r>
        <w:tab/>
        <w:t>1s followed by 2s dance down for 4 bars, turn inwards &amp; 2s followed by 1s dance up, 2s curve out to finish in top place facing down, 1s finish in centre in 2nd place</w:t>
      </w:r>
    </w:p>
    <w:p w:rsidR="00B11EB3" w:rsidRDefault="00B11EB3" w:rsidP="00B11EB3">
      <w:pPr>
        <w:pStyle w:val="DanceBody"/>
      </w:pPr>
      <w:r>
        <w:t>17-24</w:t>
      </w:r>
      <w:r>
        <w:tab/>
        <w:t xml:space="preserve">1L dances RH across with 2L+3L </w:t>
      </w:r>
      <w:r w:rsidRPr="00C66461">
        <w:rPr>
          <w:b/>
        </w:rPr>
        <w:t>while</w:t>
      </w:r>
      <w:r>
        <w:t xml:space="preserve"> 1M dances LH across with 2M+3M; 1s NHJ dance up to &amp; cast to 2nd place</w:t>
      </w:r>
    </w:p>
    <w:p w:rsidR="00B11EB3" w:rsidRDefault="00B11EB3" w:rsidP="00B11EB3">
      <w:pPr>
        <w:pStyle w:val="DanceBody"/>
        <w:keepNext w:val="0"/>
      </w:pPr>
      <w:r>
        <w:t>25-32</w:t>
      </w:r>
      <w:r>
        <w:tab/>
        <w:t>1s dance 6 bar reel of 3 on the sides dancing in &amp; down to start, 2s+1s+3s set</w:t>
      </w:r>
    </w:p>
    <w:p w:rsidR="00B11EB3" w:rsidRDefault="00B11EB3" w:rsidP="00B11EB3"/>
    <w:p w:rsidR="00B11EB3" w:rsidRDefault="00B11EB3" w:rsidP="00B11EB3">
      <w:pPr>
        <w:pStyle w:val="Minicrib"/>
      </w:pPr>
      <w:r>
        <w:t>SILVER PENNY  (S96)  4C set</w:t>
      </w:r>
      <w:r>
        <w:tab/>
        <w:t>B McGee  Imperial 3</w:t>
      </w:r>
    </w:p>
    <w:p w:rsidR="00B11EB3" w:rsidRDefault="00B11EB3" w:rsidP="00B11EB3">
      <w:pPr>
        <w:pStyle w:val="DanceBody"/>
      </w:pPr>
      <w:r>
        <w:t xml:space="preserve"> 1- 8</w:t>
      </w:r>
      <w:r>
        <w:tab/>
        <w:t>All set HS, 1s+2s</w:t>
      </w:r>
      <w:r w:rsidRPr="007F0D5A">
        <w:rPr>
          <w:b/>
        </w:rPr>
        <w:t xml:space="preserve"> also </w:t>
      </w:r>
      <w:r>
        <w:t>3s+4s dance R&amp;L (1 bar per hand)</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All Petronella to opposite sides</w:t>
      </w:r>
    </w:p>
    <w:p w:rsidR="00B11EB3" w:rsidRDefault="00B11EB3" w:rsidP="00B11EB3">
      <w:pPr>
        <w:pStyle w:val="DanceBody"/>
      </w:pPr>
      <w:r>
        <w:t>25-32</w:t>
      </w:r>
      <w:r>
        <w:tab/>
        <w:t>1s+2s Petronella to own sides</w:t>
      </w:r>
    </w:p>
    <w:p w:rsidR="00B11EB3" w:rsidRDefault="00B11EB3" w:rsidP="00B11EB3">
      <w:pPr>
        <w:pStyle w:val="DanceBody"/>
      </w:pPr>
      <w:r>
        <w:t>33-48</w:t>
      </w:r>
      <w:r>
        <w:tab/>
        <w:t>All set, all set advancing for special Allemande, 1s+2s Allemande up</w:t>
      </w:r>
      <w:r w:rsidRPr="00BA6B4D">
        <w:rPr>
          <w:b/>
        </w:rPr>
        <w:t xml:space="preserve"> while </w:t>
      </w:r>
      <w:r>
        <w:t>3s+4s Allemande down - 2s end normally in 1</w:t>
      </w:r>
      <w:r w:rsidRPr="00972EEB">
        <w:t>st</w:t>
      </w:r>
      <w:r>
        <w:t xml:space="preserve"> place - 1s &amp; 4s pass RSh (to change places) 1s &amp; 3s crossing to own sides, 4s+1s circle 4H round to left</w:t>
      </w:r>
    </w:p>
    <w:p w:rsidR="00B11EB3" w:rsidRDefault="00B11EB3" w:rsidP="00B11EB3">
      <w:pPr>
        <w:pStyle w:val="DanceBody"/>
      </w:pPr>
      <w:r>
        <w:t>49-56</w:t>
      </w:r>
      <w:r>
        <w:tab/>
        <w:t>4s+1s dance RH across 1/2 way, 2s+1s</w:t>
      </w:r>
      <w:r w:rsidRPr="007F0D5A">
        <w:rPr>
          <w:b/>
        </w:rPr>
        <w:t xml:space="preserve"> also </w:t>
      </w:r>
      <w:r>
        <w:t>4s+3s dance LH across 1/2 way, 2s &amp; 3s cross RH to own sides &amp; all set</w:t>
      </w:r>
    </w:p>
    <w:p w:rsidR="00B11EB3" w:rsidRDefault="00B11EB3" w:rsidP="00B11EB3">
      <w:pPr>
        <w:pStyle w:val="DanceBody"/>
      </w:pPr>
      <w:r>
        <w:t>57-64</w:t>
      </w:r>
      <w:r>
        <w:tab/>
        <w:t>All dance 8H round &amp; back</w:t>
      </w:r>
    </w:p>
    <w:p w:rsidR="00B11EB3" w:rsidRDefault="00B11EB3" w:rsidP="00B11EB3">
      <w:pPr>
        <w:pStyle w:val="DanceBody"/>
      </w:pPr>
      <w:r>
        <w:t>65-80</w:t>
      </w:r>
      <w:r>
        <w:tab/>
        <w:t>Repeat bars 1-16</w:t>
      </w:r>
    </w:p>
    <w:p w:rsidR="00B11EB3" w:rsidRDefault="00B11EB3" w:rsidP="00B11EB3">
      <w:pPr>
        <w:pStyle w:val="DanceBody"/>
        <w:keepNext w:val="0"/>
      </w:pPr>
      <w:r>
        <w:t>81-96</w:t>
      </w:r>
      <w:r>
        <w:tab/>
        <w:t>All Petronella all Round</w:t>
      </w:r>
    </w:p>
    <w:p w:rsidR="00B11EB3" w:rsidRDefault="00B11EB3" w:rsidP="00B11EB3"/>
    <w:p w:rsidR="00B11EB3" w:rsidRDefault="00B11EB3" w:rsidP="00B11EB3">
      <w:pPr>
        <w:pStyle w:val="Minicrib"/>
      </w:pPr>
      <w:r>
        <w:t>THE SILVER PENNY-FARTHING  (R3x32)  3C set</w:t>
      </w:r>
      <w:r>
        <w:tab/>
        <w:t>Jenny Bradley  Ness House 2</w:t>
      </w:r>
    </w:p>
    <w:p w:rsidR="00B11EB3" w:rsidRDefault="00B11EB3" w:rsidP="00B11EB3">
      <w:pPr>
        <w:pStyle w:val="DanceBody"/>
      </w:pPr>
      <w:r>
        <w:t xml:space="preserve"> 1- 8</w:t>
      </w:r>
      <w:r>
        <w:tab/>
        <w:t>1s cross down RH &amp; cast behind 3s, dance up between 3s &amp; cast up behind 2s to 1</w:t>
      </w:r>
      <w:r w:rsidRPr="00972EEB">
        <w:t>st</w:t>
      </w:r>
      <w:r>
        <w:t xml:space="preserve"> place opposite sides</w:t>
      </w:r>
    </w:p>
    <w:p w:rsidR="00B11EB3" w:rsidRDefault="00B11EB3" w:rsidP="00B11EB3">
      <w:pPr>
        <w:pStyle w:val="DanceBody"/>
      </w:pPr>
      <w:r>
        <w:t xml:space="preserve"> 9-16</w:t>
      </w:r>
      <w:r>
        <w:tab/>
        <w:t>1s &amp; 2s turn partners RH 1.1/4 times to end in centre with Men BtoB for 1/2 reel of 4 in centre</w:t>
      </w:r>
      <w:r w:rsidRPr="00BA6B4D">
        <w:rPr>
          <w:b/>
        </w:rPr>
        <w:t xml:space="preserve"> while </w:t>
      </w:r>
      <w:r>
        <w:t>3s turn RH 1.1/4 times</w:t>
      </w:r>
    </w:p>
    <w:p w:rsidR="00B11EB3" w:rsidRDefault="00B11EB3" w:rsidP="00B11EB3">
      <w:pPr>
        <w:pStyle w:val="DanceBody"/>
      </w:pPr>
      <w:r>
        <w:t>17-24</w:t>
      </w:r>
      <w:r>
        <w:tab/>
        <w:t>1s+3s dance 1/2 reels of 4</w:t>
      </w:r>
      <w:r w:rsidRPr="00BA6B4D">
        <w:rPr>
          <w:b/>
        </w:rPr>
        <w:t xml:space="preserve"> while </w:t>
      </w:r>
      <w:r>
        <w:t>2s turn RH 1.1/4 times into top place on own side, 1s &amp; 3s turn RH 1.1/4 times to own sides</w:t>
      </w:r>
    </w:p>
    <w:p w:rsidR="00B11EB3" w:rsidRDefault="00B11EB3" w:rsidP="00B11EB3">
      <w:pPr>
        <w:pStyle w:val="DanceBody"/>
        <w:keepNext w:val="0"/>
      </w:pPr>
      <w:r>
        <w:t>25-32</w:t>
      </w:r>
      <w:r>
        <w:tab/>
        <w:t>2s+3s+1s circle 6H round &amp; back.  2 3 1</w:t>
      </w:r>
    </w:p>
    <w:p w:rsidR="00B11EB3" w:rsidRDefault="00B11EB3" w:rsidP="00B11EB3"/>
    <w:p w:rsidR="00B11EB3" w:rsidRDefault="00B11EB3" w:rsidP="00B11EB3">
      <w:pPr>
        <w:pStyle w:val="Minicrib"/>
      </w:pPr>
      <w:r>
        <w:t>SILVER ROSES  (M-(2xS40)+(2xR40))  Sq.Set</w:t>
      </w:r>
      <w:r>
        <w:tab/>
        <w:t>Ken Martlew  Berkhamsted Diamond Collection</w:t>
      </w:r>
    </w:p>
    <w:p w:rsidR="00B11EB3" w:rsidRPr="002232E5" w:rsidRDefault="00B11EB3" w:rsidP="00B11EB3">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B11EB3" w:rsidRPr="002232E5" w:rsidRDefault="00B11EB3" w:rsidP="00B11EB3">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B11EB3" w:rsidRPr="002232E5" w:rsidRDefault="00B11EB3" w:rsidP="00B11EB3">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B11EB3" w:rsidRPr="002232E5" w:rsidRDefault="00B11EB3" w:rsidP="00B11EB3">
      <w:pPr>
        <w:pStyle w:val="DanceBody"/>
      </w:pPr>
      <w:r>
        <w:t>25-32</w:t>
      </w:r>
      <w:r>
        <w:tab/>
        <w:t xml:space="preserve">Side couples (1s+3s) </w:t>
      </w:r>
      <w:r w:rsidRPr="002232E5">
        <w:t>repeat</w:t>
      </w:r>
      <w:r>
        <w:t xml:space="preserve"> 17-24</w:t>
      </w:r>
    </w:p>
    <w:p w:rsidR="00B11EB3" w:rsidRPr="002232E5" w:rsidRDefault="00B11EB3" w:rsidP="00B11EB3">
      <w:pPr>
        <w:pStyle w:val="DanceBody"/>
      </w:pPr>
      <w:r w:rsidRPr="002232E5">
        <w:t>33-40</w:t>
      </w:r>
      <w:r w:rsidRPr="002232E5">
        <w:tab/>
        <w:t>8H round and back</w:t>
      </w:r>
    </w:p>
    <w:p w:rsidR="00B11EB3" w:rsidRPr="008D2C21" w:rsidRDefault="00B11EB3" w:rsidP="00B11EB3">
      <w:pPr>
        <w:pStyle w:val="DanceBody"/>
        <w:keepNext w:val="0"/>
        <w:rPr>
          <w:i/>
        </w:rPr>
      </w:pPr>
      <w:r w:rsidRPr="008D2C21">
        <w:rPr>
          <w:i/>
        </w:rPr>
        <w:t xml:space="preserve">Repeat once </w:t>
      </w:r>
      <w:r>
        <w:rPr>
          <w:i/>
        </w:rPr>
        <w:t xml:space="preserve">more </w:t>
      </w:r>
      <w:r w:rsidRPr="008D2C21">
        <w:rPr>
          <w:i/>
        </w:rPr>
        <w:t>in strathspey time &amp; twice in reel time</w:t>
      </w:r>
    </w:p>
    <w:p w:rsidR="00B11EB3" w:rsidRDefault="00B11EB3" w:rsidP="00B11EB3"/>
    <w:p w:rsidR="00B11EB3" w:rsidRDefault="00B11EB3" w:rsidP="00B11EB3">
      <w:pPr>
        <w:pStyle w:val="Minicrib"/>
      </w:pPr>
      <w:r>
        <w:t>SILVER SAFARI  (S2x64)  Sq.Set</w:t>
      </w:r>
      <w:r>
        <w:tab/>
        <w:t>John Drewry  Cherry Blossom Bk</w:t>
      </w:r>
    </w:p>
    <w:p w:rsidR="00B11EB3" w:rsidRDefault="00B11EB3" w:rsidP="00B11EB3">
      <w:pPr>
        <w:pStyle w:val="DanceBody"/>
      </w:pPr>
      <w:r>
        <w:t xml:space="preserve"> 1- 8</w:t>
      </w:r>
      <w:r>
        <w:tab/>
        <w:t>All set &amp; Petronella-in-tandem on 1 place to right &amp; repeat to end on opposite sides</w:t>
      </w:r>
    </w:p>
    <w:p w:rsidR="00B11EB3" w:rsidRDefault="00B11EB3" w:rsidP="00B11EB3">
      <w:pPr>
        <w:pStyle w:val="DanceBody"/>
      </w:pPr>
      <w:r>
        <w:t xml:space="preserve"> 9-16</w:t>
      </w:r>
      <w:r>
        <w:tab/>
        <w:t>2s+4s dance RH across 1/2 way, turning to right dance back &amp; turn into original place, 1s+3s dance 1/2 R&amp;L retaining LH with partner</w:t>
      </w:r>
    </w:p>
    <w:p w:rsidR="00B11EB3" w:rsidRDefault="00B11EB3" w:rsidP="00B11EB3">
      <w:pPr>
        <w:pStyle w:val="DanceBody"/>
      </w:pPr>
      <w:r>
        <w:t>17-24</w:t>
      </w:r>
      <w:r>
        <w:tab/>
        <w:t>1M &amp; 3M pass partners to the right, give RH to opposite Lady &amp; lead out left through sides, cross &amp; cast to opp place Repeat back to orig pl</w:t>
      </w:r>
    </w:p>
    <w:p w:rsidR="00B11EB3" w:rsidRDefault="00B11EB3" w:rsidP="00B11EB3">
      <w:pPr>
        <w:pStyle w:val="DanceBody"/>
      </w:pPr>
      <w:r>
        <w:t>25-32</w:t>
      </w:r>
      <w:r>
        <w:tab/>
        <w:t>1s &amp; 3s prom hold dance RSh reels of 3 with corners (going to right to start), 1s &amp; 3s end between side couples all facing out</w:t>
      </w:r>
    </w:p>
    <w:p w:rsidR="00B11EB3" w:rsidRDefault="00B11EB3" w:rsidP="00B11EB3">
      <w:pPr>
        <w:pStyle w:val="DanceBody"/>
      </w:pPr>
      <w:r>
        <w:t>33-40</w:t>
      </w:r>
      <w:r>
        <w:tab/>
        <w:t>All set HS (1M &amp; 3M + crnrs start with left foot &amp; change hands</w:t>
      </w:r>
      <w:r w:rsidRPr="00BA6B4D">
        <w:rPr>
          <w:b/>
        </w:rPr>
        <w:t xml:space="preserve"> </w:t>
      </w:r>
      <w:r>
        <w:rPr>
          <w:b/>
        </w:rPr>
        <w:t xml:space="preserve">as </w:t>
      </w:r>
      <w:r>
        <w:t>they pass), all turn crnrs (1M+3M give LH &amp; 1L+3L give RH) to face ptnr</w:t>
      </w:r>
    </w:p>
    <w:p w:rsidR="00B11EB3" w:rsidRDefault="00B11EB3" w:rsidP="00B11EB3">
      <w:pPr>
        <w:pStyle w:val="DanceBody"/>
      </w:pPr>
      <w:r>
        <w:t>41-48</w:t>
      </w:r>
      <w:r>
        <w:tab/>
        <w:t>Set &amp; turn partners 2H, open up to 4H once round to left (1s with 4s &amp; 3s with 2s)</w:t>
      </w:r>
    </w:p>
    <w:p w:rsidR="00B11EB3" w:rsidRDefault="00B11EB3" w:rsidP="00B11EB3">
      <w:pPr>
        <w:pStyle w:val="DanceBody"/>
      </w:pPr>
      <w:r>
        <w:t>49-56</w:t>
      </w:r>
      <w:r>
        <w:tab/>
        <w:t>Open out to 8H round to left, dancing for two steps, set for 2 &amp; dance on for 4 steps</w:t>
      </w:r>
    </w:p>
    <w:p w:rsidR="00B11EB3" w:rsidRDefault="00B11EB3" w:rsidP="00B11EB3">
      <w:pPr>
        <w:pStyle w:val="DanceBody"/>
      </w:pPr>
      <w:r>
        <w:t>57-64</w:t>
      </w:r>
      <w:r>
        <w:tab/>
        <w:t>All Promenade anticlockwise back to original places</w:t>
      </w:r>
    </w:p>
    <w:p w:rsidR="00B11EB3" w:rsidRDefault="00B11EB3" w:rsidP="00B11EB3">
      <w:pPr>
        <w:pStyle w:val="DanceBody"/>
        <w:keepNext w:val="0"/>
      </w:pPr>
      <w:r>
        <w:tab/>
        <w:t>Repeat dance with 2s &amp; 4s leading, 2s+1s &amp; 4s+3s dancing 4H round</w:t>
      </w:r>
    </w:p>
    <w:p w:rsidR="00B11EB3" w:rsidRDefault="00B11EB3" w:rsidP="00B11EB3"/>
    <w:p w:rsidR="00B11EB3" w:rsidRDefault="00B11EB3" w:rsidP="00B11EB3">
      <w:pPr>
        <w:pStyle w:val="Minicrib"/>
      </w:pPr>
      <w:r>
        <w:t>SILVER SAILS  (S96)  Sq.Set</w:t>
      </w:r>
      <w:r>
        <w:tab/>
        <w:t>A. Leslie Cumming  50th Anniv Bk of Dances</w:t>
      </w:r>
    </w:p>
    <w:p w:rsidR="00B11EB3" w:rsidRPr="004061EE" w:rsidRDefault="00B11EB3" w:rsidP="00B11EB3">
      <w:pPr>
        <w:pStyle w:val="DanceBody"/>
      </w:pPr>
      <w:r w:rsidRPr="004061EE">
        <w:t xml:space="preserve"> 1st Figure</w:t>
      </w:r>
    </w:p>
    <w:p w:rsidR="00B11EB3" w:rsidRDefault="00B11EB3" w:rsidP="00B11EB3">
      <w:pPr>
        <w:pStyle w:val="DanceBody"/>
      </w:pPr>
      <w:r>
        <w:t xml:space="preserve"> 1- 8</w:t>
      </w:r>
      <w:r>
        <w:tab/>
        <w:t>All petronella turn to end Men facing in &amp; Ladies out, set &amp; dance 1/2 double RSh reels (giving LH in centre)</w:t>
      </w:r>
    </w:p>
    <w:p w:rsidR="00B11EB3" w:rsidRDefault="00B11EB3" w:rsidP="00B11EB3">
      <w:pPr>
        <w:pStyle w:val="DanceBody"/>
      </w:pPr>
      <w:r>
        <w:t xml:space="preserve"> 9-16</w:t>
      </w:r>
      <w:r>
        <w:tab/>
        <w:t>All set, petronella turn to face partner &amp; dance 1/2 Grand Chain.</w:t>
      </w:r>
    </w:p>
    <w:p w:rsidR="00B11EB3" w:rsidRDefault="00B11EB3" w:rsidP="00B11EB3">
      <w:pPr>
        <w:pStyle w:val="DanceBody"/>
      </w:pPr>
      <w:r>
        <w:t>17-24</w:t>
      </w:r>
      <w:r>
        <w:tab/>
        <w:t>Men give RH in centre &amp; LH to partner dance once round clockwise finishing with Men turning partners RH into place</w:t>
      </w:r>
    </w:p>
    <w:p w:rsidR="00B11EB3" w:rsidRDefault="00B11EB3" w:rsidP="00B11EB3">
      <w:pPr>
        <w:pStyle w:val="DanceBody"/>
      </w:pPr>
      <w:r>
        <w:t>25-32</w:t>
      </w:r>
      <w:r>
        <w:tab/>
        <w:t>All circle 8H round &amp; back.</w:t>
      </w:r>
    </w:p>
    <w:p w:rsidR="00B11EB3" w:rsidRPr="004061EE" w:rsidRDefault="00B11EB3" w:rsidP="00B11EB3">
      <w:pPr>
        <w:pStyle w:val="DanceBody"/>
      </w:pPr>
      <w:r w:rsidRPr="004061EE">
        <w:t>2nd Figure</w:t>
      </w:r>
    </w:p>
    <w:p w:rsidR="00B11EB3" w:rsidRDefault="00B11EB3" w:rsidP="00B11EB3">
      <w:pPr>
        <w:pStyle w:val="DanceBody"/>
      </w:pPr>
      <w:r>
        <w:t>33-48</w:t>
      </w:r>
      <w:r>
        <w:tab/>
        <w:t>Men pass LSh advancing to next Lady on right &amp; turn RH, repeat with each Lady in turn, back to places.</w:t>
      </w:r>
    </w:p>
    <w:p w:rsidR="00B11EB3" w:rsidRDefault="00B11EB3" w:rsidP="00B11EB3">
      <w:pPr>
        <w:pStyle w:val="DanceBody"/>
      </w:pPr>
      <w:r>
        <w:t>49-64</w:t>
      </w:r>
      <w:r>
        <w:tab/>
        <w:t>Ladies repeat, passing RSh &amp; advancing to next Man on left &amp; turning LH, repeat with each Man in turn, back to places</w:t>
      </w:r>
    </w:p>
    <w:p w:rsidR="00B11EB3" w:rsidRPr="004061EE" w:rsidRDefault="00B11EB3" w:rsidP="00B11EB3">
      <w:pPr>
        <w:pStyle w:val="DanceBody"/>
      </w:pPr>
      <w:r w:rsidRPr="004061EE">
        <w:t>3rd Figure</w:t>
      </w:r>
    </w:p>
    <w:p w:rsidR="00B11EB3" w:rsidRDefault="00B11EB3" w:rsidP="00B11EB3">
      <w:pPr>
        <w:pStyle w:val="DanceBody"/>
        <w:keepNext w:val="0"/>
      </w:pPr>
      <w:r>
        <w:t>65-96</w:t>
      </w:r>
      <w:r>
        <w:tab/>
        <w:t>Repeat bars 1-32</w:t>
      </w:r>
    </w:p>
    <w:p w:rsidR="00B11EB3" w:rsidRDefault="00B11EB3" w:rsidP="00B11EB3"/>
    <w:p w:rsidR="00B11EB3" w:rsidRDefault="00B11EB3" w:rsidP="00B11EB3">
      <w:pPr>
        <w:pStyle w:val="Minicrib"/>
      </w:pPr>
      <w:r>
        <w:t>THE SILVER SANDS OF ISLAY  (J8x40)  3C (4C set)</w:t>
      </w:r>
      <w:r>
        <w:tab/>
        <w:t>Eric Finley  25th Anniv Islay's Weekend Course</w:t>
      </w:r>
    </w:p>
    <w:p w:rsidR="00B11EB3" w:rsidRDefault="00B11EB3" w:rsidP="00B11EB3">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B11EB3" w:rsidRDefault="00B11EB3" w:rsidP="00B11EB3">
      <w:pPr>
        <w:pStyle w:val="DanceBody"/>
      </w:pPr>
      <w:r>
        <w:t xml:space="preserve"> 9-16</w:t>
      </w:r>
      <w:r>
        <w:tab/>
        <w:t>1s dance RH across with other side, 1s turn LH &amp; cast left on own side to face 1</w:t>
      </w:r>
      <w:r w:rsidRPr="00972EEB">
        <w:t>st</w:t>
      </w:r>
      <w:r>
        <w:t xml:space="preserve"> corners</w:t>
      </w:r>
    </w:p>
    <w:p w:rsidR="00B11EB3" w:rsidRDefault="00B11EB3" w:rsidP="00B11EB3">
      <w:pPr>
        <w:pStyle w:val="DanceBody"/>
      </w:pPr>
      <w:r>
        <w:t>17-24</w:t>
      </w:r>
      <w:r>
        <w:tab/>
        <w:t>1s dance reels of 3 across (1L with 2s, 1M with 3s) &amp; end in diagonal line with 1</w:t>
      </w:r>
      <w:r w:rsidRPr="00972EEB">
        <w:t>st</w:t>
      </w:r>
      <w:r>
        <w:t xml:space="preserve"> corners</w:t>
      </w:r>
    </w:p>
    <w:p w:rsidR="00B11EB3" w:rsidRDefault="00B11EB3" w:rsidP="00B11EB3">
      <w:pPr>
        <w:pStyle w:val="DanceBody"/>
      </w:pPr>
      <w:r>
        <w:t>25-32</w:t>
      </w:r>
      <w:r>
        <w:tab/>
        <w:t>1s dance the Spoke 3/4 way &amp; turn LH into 2</w:t>
      </w:r>
      <w:r w:rsidRPr="00972EEB">
        <w:t>nd</w:t>
      </w:r>
      <w:r>
        <w:t xml:space="preserve"> place own side</w:t>
      </w:r>
    </w:p>
    <w:p w:rsidR="00B11EB3" w:rsidRDefault="00B11EB3" w:rsidP="00B11EB3">
      <w:pPr>
        <w:pStyle w:val="DanceBody"/>
        <w:keepNext w:val="0"/>
      </w:pPr>
      <w:r>
        <w:t>33-40</w:t>
      </w:r>
      <w:r>
        <w:tab/>
        <w:t>All circle 6H round to left for 4 steps &amp; Ladies continue to circle left</w:t>
      </w:r>
      <w:r w:rsidRPr="00BA6B4D">
        <w:rPr>
          <w:b/>
        </w:rPr>
        <w:t xml:space="preserve"> </w:t>
      </w:r>
      <w:r>
        <w:rPr>
          <w:b/>
        </w:rPr>
        <w:t xml:space="preserve">as </w:t>
      </w:r>
      <w:r>
        <w:t>Men circle to right (outside Ladies), all circle 6H round to right</w:t>
      </w:r>
    </w:p>
    <w:p w:rsidR="00B11EB3" w:rsidRDefault="00B11EB3" w:rsidP="00B11EB3"/>
    <w:p w:rsidR="00B11EB3" w:rsidRDefault="00B11EB3" w:rsidP="00B11EB3">
      <w:pPr>
        <w:pStyle w:val="Minicrib"/>
      </w:pPr>
      <w:r>
        <w:t>THE SILVER SPIRTLE  (R8x32)  3C (4C Set)</w:t>
      </w:r>
      <w:r>
        <w:tab/>
        <w:t>R Wood</w:t>
      </w:r>
    </w:p>
    <w:p w:rsidR="00B11EB3" w:rsidRDefault="00B11EB3" w:rsidP="00B11EB3">
      <w:pPr>
        <w:pStyle w:val="DanceBody"/>
      </w:pPr>
      <w:r>
        <w:t xml:space="preserve"> 1- 8</w:t>
      </w:r>
      <w:r>
        <w:tab/>
        <w:t>1s+2s+3s set, cross RH, 1s dance 1/2 Fig of 8 round 2s</w:t>
      </w:r>
    </w:p>
    <w:p w:rsidR="00B11EB3" w:rsidRDefault="00B11EB3" w:rsidP="00B11EB3">
      <w:pPr>
        <w:pStyle w:val="DanceBody"/>
      </w:pPr>
      <w:r>
        <w:t xml:space="preserve"> 9-16</w:t>
      </w:r>
      <w:r>
        <w:tab/>
        <w:t>1s+2s change places on sides with nearer hand (1s dance between 2s), 1s+3s change places with other hand, 2s+3s+1s dance 1/2 reel of 3 on sides (1s in &amp; up to start)</w:t>
      </w:r>
    </w:p>
    <w:p w:rsidR="00B11EB3" w:rsidRDefault="00B11EB3" w:rsidP="00B11EB3">
      <w:pPr>
        <w:pStyle w:val="DanceBody"/>
      </w:pPr>
      <w:r>
        <w:t>17-24</w:t>
      </w:r>
      <w:r>
        <w:tab/>
        <w:t>1s lead down, 1/2 turn RH (Lady under Mans arm) &amp; dance up to end with 1M facing 3M (at top Ladies side) with his partner behind him</w:t>
      </w:r>
    </w:p>
    <w:p w:rsidR="00B11EB3" w:rsidRDefault="00B11EB3" w:rsidP="00B11EB3">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B11EB3" w:rsidRDefault="00B11EB3" w:rsidP="00B11EB3"/>
    <w:p w:rsidR="00B11EB3" w:rsidRDefault="00B11EB3" w:rsidP="00B11EB3">
      <w:pPr>
        <w:pStyle w:val="Minicrib"/>
      </w:pPr>
      <w:r>
        <w:t>THE SILVER SQUARE  (R5x32)  5C Sq.Set</w:t>
      </w:r>
      <w:r>
        <w:tab/>
        <w:t>Terry Glasspool+S Hall  7 year Itch</w:t>
      </w:r>
    </w:p>
    <w:p w:rsidR="00B11EB3" w:rsidRDefault="00B11EB3" w:rsidP="00B11EB3">
      <w:pPr>
        <w:pStyle w:val="DanceBody"/>
      </w:pPr>
      <w:r>
        <w:t>5 couple square set, 5s in centre facing 1s</w:t>
      </w:r>
    </w:p>
    <w:p w:rsidR="00B11EB3" w:rsidRDefault="00B11EB3" w:rsidP="00B11EB3">
      <w:pPr>
        <w:pStyle w:val="DanceBody"/>
      </w:pPr>
      <w:r>
        <w:t xml:space="preserve"> 1- 8</w:t>
      </w:r>
      <w:r>
        <w:tab/>
        <w:t>5s dance RSh parallel reels of 3 with 1s+3s, 5s end facing 4s</w:t>
      </w:r>
    </w:p>
    <w:p w:rsidR="00B11EB3" w:rsidRDefault="00B11EB3" w:rsidP="00B11EB3">
      <w:pPr>
        <w:pStyle w:val="DanceBody"/>
      </w:pPr>
      <w:r>
        <w:t xml:space="preserve"> 9-16</w:t>
      </w:r>
      <w:r>
        <w:tab/>
        <w:t>5s with 4s+2s (each couple dancing</w:t>
      </w:r>
      <w:r w:rsidRPr="00BA6B4D">
        <w:rPr>
          <w:b/>
        </w:rPr>
        <w:t xml:space="preserve"> </w:t>
      </w:r>
      <w:r>
        <w:rPr>
          <w:b/>
        </w:rPr>
        <w:t xml:space="preserve">as </w:t>
      </w:r>
      <w:r>
        <w:t>1 person with 4L, 5M &amp; 2M leading) dance Tandem LSh reel of 3.  5s end facing 1s</w:t>
      </w:r>
    </w:p>
    <w:p w:rsidR="00B11EB3" w:rsidRDefault="00B11EB3" w:rsidP="00B11EB3">
      <w:pPr>
        <w:pStyle w:val="DanceBody"/>
      </w:pPr>
      <w:r>
        <w:t>17-24</w:t>
      </w:r>
      <w:r>
        <w:tab/>
        <w:t>1s+5s dance 1/2 R&amp;L, 1s+5s circle 4H round to left 1s ending in centre</w:t>
      </w:r>
    </w:p>
    <w:p w:rsidR="00B11EB3" w:rsidRDefault="00B11EB3" w:rsidP="00B11EB3">
      <w:pPr>
        <w:pStyle w:val="DanceBody"/>
        <w:keepNext w:val="0"/>
      </w:pPr>
      <w:r>
        <w:t>25-32</w:t>
      </w:r>
      <w:r>
        <w:tab/>
        <w:t>1s turn RH &amp;</w:t>
      </w:r>
      <w:r w:rsidRPr="00BA6B4D">
        <w:rPr>
          <w:b/>
        </w:rPr>
        <w:t xml:space="preserve"> </w:t>
      </w:r>
      <w:r>
        <w:t xml:space="preserve">LH </w:t>
      </w:r>
      <w:r w:rsidRPr="00BA6B4D">
        <w:rPr>
          <w:b/>
        </w:rPr>
        <w:t xml:space="preserve">while </w:t>
      </w:r>
      <w:r>
        <w:t>others circle 8H round 1/2 way, set, pull back RSh &amp; chase 1 place clockwise. 1s (in centre) end facing 2s in top place</w:t>
      </w:r>
    </w:p>
    <w:p w:rsidR="00B11EB3" w:rsidRDefault="00B11EB3" w:rsidP="00B11EB3"/>
    <w:p w:rsidR="00B11EB3" w:rsidRDefault="00B11EB3" w:rsidP="00B11EB3">
      <w:pPr>
        <w:pStyle w:val="Minicrib"/>
      </w:pPr>
      <w:r>
        <w:t>THE SILVER STAR  (S96)  Sq.Set</w:t>
      </w:r>
      <w:r>
        <w:tab/>
        <w:t>N Skiera</w:t>
      </w:r>
    </w:p>
    <w:p w:rsidR="00B11EB3" w:rsidRDefault="00B11EB3" w:rsidP="00B11EB3">
      <w:pPr>
        <w:pStyle w:val="DanceBody"/>
      </w:pPr>
      <w:r>
        <w:t xml:space="preserve"> 1- 8</w:t>
      </w:r>
      <w:r>
        <w:tab/>
        <w:t>All Men dance LH across &amp; dance RSh round partner back to places</w:t>
      </w:r>
    </w:p>
    <w:p w:rsidR="00B11EB3" w:rsidRDefault="00B11EB3" w:rsidP="00B11EB3">
      <w:pPr>
        <w:pStyle w:val="DanceBody"/>
      </w:pPr>
      <w:r>
        <w:t xml:space="preserve"> 9-16</w:t>
      </w:r>
      <w:r>
        <w:tab/>
        <w:t>All Ladies dance RH across &amp; dance LSh round partner into centre for RH across with partner on left (St Andrews Cross)</w:t>
      </w:r>
    </w:p>
    <w:p w:rsidR="00B11EB3" w:rsidRDefault="00B11EB3" w:rsidP="00B11EB3">
      <w:pPr>
        <w:pStyle w:val="DanceBody"/>
      </w:pPr>
      <w:r>
        <w:t>17-24</w:t>
      </w:r>
      <w:r>
        <w:tab/>
        <w:t>All dance round for 2 bars, Ladies pass in front of partner to change places continuing forward for 2 bars, repeat to pstn level with orig pl</w:t>
      </w:r>
    </w:p>
    <w:p w:rsidR="00B11EB3" w:rsidRDefault="00B11EB3" w:rsidP="00B11EB3">
      <w:pPr>
        <w:pStyle w:val="DanceBody"/>
      </w:pPr>
      <w:r>
        <w:t>25-32</w:t>
      </w:r>
      <w:r>
        <w:tab/>
        <w:t>All dance Allemande clockwise back to places with Ladies in centre facing partners</w:t>
      </w:r>
    </w:p>
    <w:p w:rsidR="00B11EB3" w:rsidRDefault="00B11EB3" w:rsidP="00B11EB3">
      <w:pPr>
        <w:pStyle w:val="DanceBody"/>
      </w:pPr>
      <w:r>
        <w:t>33-40</w:t>
      </w:r>
      <w:r>
        <w:tab/>
        <w:t>All set, 1/2 turn RH, set &amp; 3/4 turn back to original places</w:t>
      </w:r>
    </w:p>
    <w:p w:rsidR="00B11EB3" w:rsidRDefault="00B11EB3" w:rsidP="00B11EB3">
      <w:pPr>
        <w:pStyle w:val="DanceBody"/>
      </w:pPr>
      <w:r>
        <w:t>41-48</w:t>
      </w:r>
      <w:r>
        <w:tab/>
        <w:t>All dance interlocking reels of 3 with partner &amp; corner</w:t>
      </w:r>
    </w:p>
    <w:p w:rsidR="00B11EB3" w:rsidRDefault="00B11EB3" w:rsidP="00B11EB3">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B11EB3" w:rsidRDefault="00B11EB3" w:rsidP="00B11EB3">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B11EB3" w:rsidRDefault="00B11EB3" w:rsidP="00B11EB3">
      <w:pPr>
        <w:pStyle w:val="DanceBody"/>
      </w:pPr>
      <w:r>
        <w:t>65-72</w:t>
      </w:r>
      <w:r>
        <w:tab/>
        <w:t>All Ladies dance RH across &amp; dance LSh round partner to places</w:t>
      </w:r>
    </w:p>
    <w:p w:rsidR="00B11EB3" w:rsidRDefault="00B11EB3" w:rsidP="00B11EB3">
      <w:pPr>
        <w:pStyle w:val="DanceBody"/>
      </w:pPr>
      <w:r>
        <w:t>73-80</w:t>
      </w:r>
      <w:r>
        <w:tab/>
        <w:t>All Men dance LH across &amp; dance RSh round partner into centre for LH across with partner on right (St Andrews Cross)</w:t>
      </w:r>
    </w:p>
    <w:p w:rsidR="00B11EB3" w:rsidRDefault="00B11EB3" w:rsidP="00B11EB3">
      <w:pPr>
        <w:pStyle w:val="DanceBody"/>
      </w:pPr>
      <w:r>
        <w:t>81-88</w:t>
      </w:r>
      <w:r>
        <w:tab/>
        <w:t>Repeat bars 17-24 (anticlockwise)</w:t>
      </w:r>
    </w:p>
    <w:p w:rsidR="00B11EB3" w:rsidRDefault="00B11EB3" w:rsidP="00B11EB3">
      <w:pPr>
        <w:pStyle w:val="DanceBody"/>
        <w:keepNext w:val="0"/>
      </w:pPr>
      <w:r>
        <w:t>89-96</w:t>
      </w:r>
      <w:r>
        <w:tab/>
        <w:t>All dance Allemande anticlockwise back to places ending with Ladies in centre facing partners</w:t>
      </w:r>
    </w:p>
    <w:p w:rsidR="00B11EB3" w:rsidRDefault="00B11EB3" w:rsidP="00B11EB3"/>
    <w:p w:rsidR="00B11EB3" w:rsidRDefault="00B11EB3" w:rsidP="00B11EB3">
      <w:pPr>
        <w:pStyle w:val="Minicrib"/>
      </w:pPr>
      <w:r>
        <w:t>THE SILVER STRATHSPEY (We Twa)  (S8x32)  3C (4C Set)</w:t>
      </w:r>
      <w:r>
        <w:tab/>
        <w:t>Moira Stacey  RSCDS Bk 44</w:t>
      </w:r>
    </w:p>
    <w:p w:rsidR="00B11EB3" w:rsidRDefault="00B11EB3" w:rsidP="00B11EB3">
      <w:pPr>
        <w:pStyle w:val="DanceBody"/>
      </w:pPr>
      <w:r>
        <w:t xml:space="preserve"> 1- 8</w:t>
      </w:r>
      <w:r>
        <w:tab/>
        <w:t>1s set, cast 1 place; 2s+1s+3s set &amp; circle 6H round to left 1/2 way (2 bars)  (3) (1) (2)</w:t>
      </w:r>
    </w:p>
    <w:p w:rsidR="00B11EB3" w:rsidRDefault="00B11EB3" w:rsidP="00B11EB3">
      <w:pPr>
        <w:pStyle w:val="DanceBody"/>
      </w:pPr>
      <w:r>
        <w:t xml:space="preserve"> 9-12</w:t>
      </w:r>
      <w:r>
        <w:tab/>
        <w:t>1s cross RH, cast right into centre</w:t>
      </w:r>
      <w:r w:rsidRPr="00BA6B4D">
        <w:rPr>
          <w:b/>
        </w:rPr>
        <w:t xml:space="preserve"> while </w:t>
      </w:r>
      <w:r>
        <w:t>2s+3s set (facing diagonally in) &amp; dance RH across 1/2 way</w:t>
      </w:r>
    </w:p>
    <w:p w:rsidR="00B11EB3" w:rsidRDefault="00B11EB3" w:rsidP="00B11EB3">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B11EB3" w:rsidRDefault="00B11EB3" w:rsidP="00B11EB3">
      <w:pPr>
        <w:pStyle w:val="DanceBody"/>
      </w:pPr>
      <w:r>
        <w:t>17-24</w:t>
      </w:r>
      <w:r>
        <w:tab/>
        <w:t>1s dance 1/2 reels of 3 across (1M with 3s at top &amp; 1L with 2s) &amp; 1s turn 2H 1.1/2 times. 3 1 2</w:t>
      </w:r>
    </w:p>
    <w:p w:rsidR="00B11EB3" w:rsidRDefault="00B11EB3" w:rsidP="00B11EB3">
      <w:pPr>
        <w:pStyle w:val="DanceBody"/>
        <w:keepNext w:val="0"/>
      </w:pPr>
      <w:r>
        <w:t>25-32</w:t>
      </w:r>
      <w:r>
        <w:tab/>
        <w:t>3s+1s+2s dance the Knot.  End 2 1 3</w:t>
      </w:r>
    </w:p>
    <w:p w:rsidR="00B11EB3" w:rsidRDefault="00B11EB3" w:rsidP="00B11EB3"/>
    <w:p w:rsidR="00B11EB3" w:rsidRDefault="00B11EB3" w:rsidP="00B11EB3">
      <w:pPr>
        <w:pStyle w:val="Minicrib"/>
      </w:pPr>
      <w:r>
        <w:t>THE SILVER TARGE  (S80)  Sq.Set</w:t>
      </w:r>
      <w:r>
        <w:tab/>
        <w:t>D Buchanan  Silver Coll</w:t>
      </w:r>
    </w:p>
    <w:p w:rsidR="00B11EB3" w:rsidRDefault="00B11EB3" w:rsidP="00B11EB3">
      <w:pPr>
        <w:pStyle w:val="DanceBody"/>
      </w:pPr>
      <w:r>
        <w:t xml:space="preserve"> 1- 8</w:t>
      </w:r>
      <w:r>
        <w:tab/>
        <w:t>All set to partners &amp; 3/4 turn RH, Ladies dance LH across &amp; end in partners place</w:t>
      </w:r>
      <w:r w:rsidRPr="00BA6B4D">
        <w:rPr>
          <w:b/>
        </w:rPr>
        <w:t xml:space="preserve"> while </w:t>
      </w:r>
      <w:r>
        <w:t>Men dance clockwise 1/2 way to opp Lady's place</w:t>
      </w:r>
    </w:p>
    <w:p w:rsidR="00B11EB3" w:rsidRDefault="00B11EB3" w:rsidP="00B11EB3">
      <w:pPr>
        <w:pStyle w:val="DanceBody"/>
      </w:pPr>
      <w:r>
        <w:t xml:space="preserve"> 9-16</w:t>
      </w:r>
      <w:r>
        <w:tab/>
        <w:t>All set to opp partner &amp; 3/4 turn RH, Men dance LH across &amp; end BtoB in centre facing own partner who h</w:t>
      </w:r>
      <w:r w:rsidRPr="00BD473E">
        <w:rPr>
          <w:b/>
        </w:rPr>
        <w:t xml:space="preserve">as </w:t>
      </w:r>
      <w:r>
        <w:t>danced clockwise 1/2 way</w:t>
      </w:r>
    </w:p>
    <w:p w:rsidR="00B11EB3" w:rsidRDefault="00B11EB3" w:rsidP="00B11EB3">
      <w:pPr>
        <w:pStyle w:val="DanceBody"/>
      </w:pPr>
      <w:r>
        <w:t>17-24</w:t>
      </w:r>
      <w:r>
        <w:tab/>
        <w:t>Men dance 'Hello-Goodbye' setting to end facing opp partner</w:t>
      </w:r>
    </w:p>
    <w:p w:rsidR="00B11EB3" w:rsidRDefault="00B11EB3" w:rsidP="00B11EB3">
      <w:pPr>
        <w:pStyle w:val="DanceBody"/>
      </w:pPr>
      <w:r>
        <w:t>25-32</w:t>
      </w:r>
      <w:r>
        <w:tab/>
        <w:t>All dance double reels of 4 giving LH in centre</w:t>
      </w:r>
    </w:p>
    <w:p w:rsidR="00B11EB3" w:rsidRDefault="00B11EB3" w:rsidP="00B11EB3">
      <w:pPr>
        <w:pStyle w:val="DanceBody"/>
      </w:pPr>
      <w:r>
        <w:t>33-40</w:t>
      </w:r>
      <w:r>
        <w:tab/>
        <w:t>All set HS to opp partner &amp; 2H 1.1/2 times</w:t>
      </w:r>
    </w:p>
    <w:p w:rsidR="00B11EB3" w:rsidRDefault="00B11EB3" w:rsidP="00B11EB3">
      <w:pPr>
        <w:pStyle w:val="DanceBody"/>
      </w:pPr>
      <w:r>
        <w:t>41-48</w:t>
      </w:r>
      <w:r>
        <w:tab/>
        <w:t>Ladies dance 'Hello-Goodbye' setting to end facing own partner</w:t>
      </w:r>
    </w:p>
    <w:p w:rsidR="00B11EB3" w:rsidRDefault="00B11EB3" w:rsidP="00B11EB3">
      <w:pPr>
        <w:pStyle w:val="DanceBody"/>
      </w:pPr>
      <w:r>
        <w:t>49-56</w:t>
      </w:r>
      <w:r>
        <w:tab/>
        <w:t>All set HS to own partner &amp; 2H 1.1/4 times to original places</w:t>
      </w:r>
    </w:p>
    <w:p w:rsidR="00B11EB3" w:rsidRDefault="00B11EB3" w:rsidP="00B11EB3">
      <w:pPr>
        <w:pStyle w:val="DanceBody"/>
      </w:pPr>
      <w:r>
        <w:t>57-64</w:t>
      </w:r>
      <w:r>
        <w:tab/>
        <w:t>1s &amp; 3s in prom hold dance RSh round couple to right, LSh round each other in centre back to places</w:t>
      </w:r>
    </w:p>
    <w:p w:rsidR="00B11EB3" w:rsidRDefault="00B11EB3" w:rsidP="00B11EB3">
      <w:pPr>
        <w:pStyle w:val="DanceBody"/>
      </w:pPr>
      <w:r>
        <w:t>65-72</w:t>
      </w:r>
      <w:r>
        <w:tab/>
        <w:t>2s &amp; 4s repeat above figure</w:t>
      </w:r>
    </w:p>
    <w:p w:rsidR="00B11EB3" w:rsidRDefault="00B11EB3" w:rsidP="00B11EB3">
      <w:pPr>
        <w:pStyle w:val="DanceBody"/>
        <w:keepNext w:val="0"/>
      </w:pPr>
      <w:r>
        <w:t>73-80</w:t>
      </w:r>
      <w:r>
        <w:tab/>
        <w:t>All circle 8H round &amp; back</w:t>
      </w:r>
    </w:p>
    <w:p w:rsidR="00B11EB3" w:rsidRDefault="00B11EB3" w:rsidP="00B11EB3"/>
    <w:p w:rsidR="00B11EB3" w:rsidRDefault="00B11EB3" w:rsidP="00B11EB3">
      <w:pPr>
        <w:pStyle w:val="Minicrib"/>
      </w:pPr>
      <w:r>
        <w:t>THE SILVER TASSIE  (S8x32)  3C (4C set)</w:t>
      </w:r>
      <w:r>
        <w:tab/>
        <w:t>John Drewry  Bon Accord Bk</w:t>
      </w:r>
    </w:p>
    <w:p w:rsidR="00B11EB3" w:rsidRDefault="00B11EB3" w:rsidP="00B11EB3">
      <w:pPr>
        <w:pStyle w:val="DanceBody"/>
      </w:pPr>
      <w:r>
        <w:t xml:space="preserve"> 1- 8</w:t>
      </w:r>
      <w:r>
        <w:tab/>
        <w:t>1s+2s+3s cross RH &amp; set, cross back RH &amp; set</w:t>
      </w:r>
    </w:p>
    <w:p w:rsidR="00B11EB3" w:rsidRDefault="00B11EB3" w:rsidP="00B11EB3">
      <w:pPr>
        <w:pStyle w:val="DanceBody"/>
      </w:pPr>
      <w:r>
        <w:t xml:space="preserve"> 9-16</w:t>
      </w:r>
      <w:r>
        <w:tab/>
        <w:t>1s &amp; 3s dance double Fig of 8  round 2s (3s casting)</w:t>
      </w:r>
    </w:p>
    <w:p w:rsidR="00B11EB3" w:rsidRDefault="00B11EB3" w:rsidP="00B11EB3">
      <w:pPr>
        <w:pStyle w:val="DanceBody"/>
      </w:pPr>
      <w:r>
        <w:t>17-24</w:t>
      </w:r>
      <w:r>
        <w:tab/>
        <w:t>1s followed by 2s+3s dance down, 1s followed by 2s+3s (who part to let 1s thru) dance back to top</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pPr>
      <w:r>
        <w:t>THE SILVER THISTLE  (R8x32)  3C (4C Set)</w:t>
      </w:r>
      <w:r>
        <w:tab/>
        <w:t>R Dyson  RSCDS Bk 44</w:t>
      </w:r>
    </w:p>
    <w:p w:rsidR="00B11EB3" w:rsidRDefault="00B11EB3" w:rsidP="00B11EB3">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B11EB3" w:rsidRDefault="00B11EB3" w:rsidP="00B11EB3">
      <w:pPr>
        <w:pStyle w:val="DanceBody"/>
      </w:pPr>
      <w:r>
        <w:t xml:space="preserve"> 9-16</w:t>
      </w:r>
      <w:r>
        <w:tab/>
        <w:t>1s dance 1/2 Fig of 8 round 3s, dance up to top &amp; cast to 2</w:t>
      </w:r>
      <w:r w:rsidRPr="00972EEB">
        <w:t>nd</w:t>
      </w:r>
      <w:r>
        <w:t xml:space="preserve"> place opposite sides</w:t>
      </w:r>
    </w:p>
    <w:p w:rsidR="00B11EB3" w:rsidRDefault="00B11EB3" w:rsidP="00B11EB3">
      <w:pPr>
        <w:pStyle w:val="DanceBody"/>
      </w:pPr>
      <w:r>
        <w:t>17-24</w:t>
      </w:r>
      <w:r>
        <w:tab/>
        <w:t>1s dance 1/2 reels of 3 across (1L with 2s &amp; 1M with 3s) into 1/2 reel of 3 on own sides  (3) 1 (2)</w:t>
      </w:r>
    </w:p>
    <w:p w:rsidR="00B11EB3" w:rsidRDefault="00B11EB3" w:rsidP="00B11EB3">
      <w:pPr>
        <w:pStyle w:val="DanceBody"/>
        <w:keepNext w:val="0"/>
      </w:pPr>
      <w:r>
        <w:t>25-32</w:t>
      </w:r>
      <w:r>
        <w:tab/>
        <w:t>1s+2s dance RH across, 1s turn LH</w:t>
      </w:r>
      <w:r w:rsidRPr="00BA6B4D">
        <w:rPr>
          <w:b/>
        </w:rPr>
        <w:t xml:space="preserve"> while </w:t>
      </w:r>
      <w:r>
        <w:t>2s+3s chase clockwise 1/2 way</w:t>
      </w:r>
    </w:p>
    <w:p w:rsidR="00B11EB3" w:rsidRDefault="00B11EB3" w:rsidP="00B11EB3"/>
    <w:p w:rsidR="00B11EB3" w:rsidRDefault="00B11EB3" w:rsidP="00B11EB3">
      <w:pPr>
        <w:pStyle w:val="Minicrib"/>
      </w:pPr>
      <w:r>
        <w:t>THE SILVER THISTLE BALL  (S3x32)  3C set</w:t>
      </w:r>
      <w:r>
        <w:tab/>
        <w:t>S Fogg+M Turner  Between the Rivers</w:t>
      </w:r>
    </w:p>
    <w:p w:rsidR="00B11EB3" w:rsidRPr="00F102E8" w:rsidRDefault="00B11EB3" w:rsidP="00B11EB3">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B11EB3" w:rsidRPr="00F102E8" w:rsidRDefault="00B11EB3" w:rsidP="00B11EB3">
      <w:pPr>
        <w:pStyle w:val="DanceBody"/>
      </w:pPr>
      <w:r w:rsidRPr="00F102E8">
        <w:t xml:space="preserve"> 9-16</w:t>
      </w:r>
      <w:r w:rsidRPr="00F102E8">
        <w:tab/>
        <w:t>1s dance LSh Pass+Turn with 1</w:t>
      </w:r>
      <w:r w:rsidRPr="00972EEB">
        <w:t>st</w:t>
      </w:r>
      <w:r w:rsidRPr="00F102E8">
        <w:t xml:space="preserve"> corners (cnrs</w:t>
      </w:r>
      <w:r w:rsidRPr="007F0D5A">
        <w:rPr>
          <w:b/>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B11EB3" w:rsidRPr="00F102E8" w:rsidRDefault="00B11EB3" w:rsidP="00B11EB3">
      <w:pPr>
        <w:pStyle w:val="DanceBody"/>
      </w:pPr>
      <w:r w:rsidRPr="00F102E8">
        <w:t>17-24</w:t>
      </w:r>
      <w:r w:rsidRPr="00F102E8">
        <w:tab/>
        <w:t>1s+3s Set+Link, 3</w:t>
      </w:r>
      <w:r>
        <w:t>M</w:t>
      </w:r>
      <w:r w:rsidRPr="00F102E8">
        <w:t>+2s</w:t>
      </w:r>
      <w:r w:rsidRPr="007F0D5A">
        <w:rPr>
          <w:b/>
        </w:rPr>
        <w:t xml:space="preserve"> </w:t>
      </w:r>
      <w:r>
        <w:rPr>
          <w:b/>
        </w:rPr>
        <w:t xml:space="preserve">(at top) </w:t>
      </w:r>
      <w:r w:rsidRPr="007F0D5A">
        <w:rPr>
          <w:b/>
        </w:rPr>
        <w:t xml:space="preserve">also </w:t>
      </w:r>
      <w:r w:rsidRPr="00F102E8">
        <w:t>3</w:t>
      </w:r>
      <w:r>
        <w:t>L+1s circle 3</w:t>
      </w:r>
      <w:r w:rsidRPr="00F102E8">
        <w:t>H round to left</w:t>
      </w:r>
    </w:p>
    <w:p w:rsidR="00B11EB3" w:rsidRPr="00F102E8" w:rsidRDefault="00B11EB3" w:rsidP="00B11EB3">
      <w:pPr>
        <w:pStyle w:val="DanceBody"/>
        <w:keepNext w:val="0"/>
      </w:pPr>
      <w:r w:rsidRPr="00F102E8">
        <w:t>25-32</w:t>
      </w:r>
      <w:r w:rsidRPr="00F102E8">
        <w:tab/>
        <w:t>2s+3s+1s dance reflection reels of 3 on own sides (3s out &amp; up to start)</w:t>
      </w:r>
    </w:p>
    <w:p w:rsidR="00B11EB3" w:rsidRDefault="00B11EB3" w:rsidP="00B11EB3"/>
    <w:p w:rsidR="00B11EB3" w:rsidRDefault="00B11EB3" w:rsidP="00B11EB3">
      <w:pPr>
        <w:pStyle w:val="Minicrib"/>
      </w:pPr>
      <w:r>
        <w:t>SILVER THREADS  (S4x40)  4C Set</w:t>
      </w:r>
      <w:r>
        <w:tab/>
        <w:t>R Stevens  Silver Coll</w:t>
      </w:r>
    </w:p>
    <w:p w:rsidR="00B11EB3" w:rsidRDefault="00B11EB3" w:rsidP="00B11EB3">
      <w:pPr>
        <w:pStyle w:val="DanceBody"/>
      </w:pPr>
      <w:r>
        <w:t xml:space="preserve"> 1- 8</w:t>
      </w:r>
      <w:r>
        <w:tab/>
        <w:t>1M</w:t>
      </w:r>
      <w:r w:rsidRPr="007F0D5A">
        <w:rPr>
          <w:b/>
        </w:rPr>
        <w:t xml:space="preserve"> also </w:t>
      </w:r>
      <w:r>
        <w:t>3M set to 2L/4L &amp; change places RH, 1L</w:t>
      </w:r>
      <w:r w:rsidRPr="007F0D5A">
        <w:rPr>
          <w:b/>
        </w:rPr>
        <w:t xml:space="preserve"> also </w:t>
      </w:r>
      <w:r>
        <w:t>3L set to 2M/4M &amp; change places RH</w:t>
      </w:r>
    </w:p>
    <w:p w:rsidR="00B11EB3" w:rsidRDefault="00B11EB3" w:rsidP="00B11EB3">
      <w:pPr>
        <w:pStyle w:val="DanceBody"/>
      </w:pPr>
      <w:r>
        <w:t xml:space="preserve"> 9-16</w:t>
      </w:r>
      <w:r>
        <w:tab/>
        <w:t>2s+1s</w:t>
      </w:r>
      <w:r w:rsidRPr="007F0D5A">
        <w:rPr>
          <w:b/>
        </w:rPr>
        <w:t xml:space="preserve"> also </w:t>
      </w:r>
      <w:r>
        <w:t>4s+3s circle 4H to left ending 1s+3s facing up &amp; 2s+4s facing down in middle, all Set+Link &amp; end on sides</w:t>
      </w:r>
    </w:p>
    <w:p w:rsidR="00B11EB3" w:rsidRDefault="00B11EB3" w:rsidP="00B11EB3">
      <w:pPr>
        <w:pStyle w:val="DanceBody"/>
      </w:pPr>
      <w:r>
        <w:t>17-24</w:t>
      </w:r>
      <w:r>
        <w:tab/>
        <w:t>1s+4s (middle cpls) 3/4 turn 2H, dance 1/2 reel of 4 in middle &amp; 3/4 turn 2H to own sides.  2 4 1 3</w:t>
      </w:r>
    </w:p>
    <w:p w:rsidR="00B11EB3" w:rsidRDefault="00B11EB3" w:rsidP="00B11EB3">
      <w:pPr>
        <w:pStyle w:val="DanceBody"/>
      </w:pPr>
      <w:r>
        <w:t>25-32</w:t>
      </w:r>
      <w:r>
        <w:tab/>
        <w:t>2s &amp; 3s cast in 1 place, dance RH across &amp; all set</w:t>
      </w:r>
    </w:p>
    <w:p w:rsidR="00B11EB3" w:rsidRDefault="00B11EB3" w:rsidP="00B11EB3">
      <w:pPr>
        <w:pStyle w:val="DanceBody"/>
      </w:pPr>
      <w:r>
        <w:t>33-40</w:t>
      </w:r>
      <w:r>
        <w:tab/>
        <w:t>4s+2s (top cpls)</w:t>
      </w:r>
      <w:r w:rsidRPr="007F0D5A">
        <w:rPr>
          <w:b/>
        </w:rPr>
        <w:t xml:space="preserve"> also </w:t>
      </w:r>
      <w:r>
        <w:t>3s+1s dance the Tournee : -</w:t>
      </w:r>
    </w:p>
    <w:p w:rsidR="00B11EB3" w:rsidRDefault="00B11EB3" w:rsidP="00B11EB3">
      <w:pPr>
        <w:pStyle w:val="DanceBody"/>
        <w:keepNext w:val="0"/>
      </w:pPr>
      <w:r>
        <w:tab/>
        <w:t>`4s+2s</w:t>
      </w:r>
      <w:r w:rsidRPr="007F0D5A">
        <w:rPr>
          <w:b/>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B11EB3" w:rsidRDefault="00B11EB3" w:rsidP="00B11EB3"/>
    <w:p w:rsidR="00B11EB3" w:rsidRDefault="00B11EB3" w:rsidP="00B11EB3">
      <w:pPr>
        <w:pStyle w:val="Minicrib"/>
      </w:pPr>
      <w:r>
        <w:t>THE SILVER WALK  (S64)  Sq.Set</w:t>
      </w:r>
      <w:r>
        <w:tab/>
        <w:t>Alec Taylor  Book of Perth Dances</w:t>
      </w:r>
    </w:p>
    <w:p w:rsidR="00B11EB3" w:rsidRPr="00206BBC" w:rsidRDefault="00B11EB3" w:rsidP="00B11EB3">
      <w:pPr>
        <w:pStyle w:val="DanceBody"/>
      </w:pPr>
      <w:r w:rsidRPr="00206BBC">
        <w:t xml:space="preserve"> 1-16</w:t>
      </w:r>
      <w:r w:rsidRPr="00206BBC">
        <w:tab/>
        <w:t>All Adv+Ret, Ladies dance RH across.  All Adv+Ret, Men dance LH across</w:t>
      </w:r>
    </w:p>
    <w:p w:rsidR="00B11EB3" w:rsidRDefault="00B11EB3" w:rsidP="00B11EB3">
      <w:pPr>
        <w:pStyle w:val="DanceBody"/>
      </w:pPr>
      <w:r w:rsidRPr="00206BBC">
        <w:t>17-24</w:t>
      </w:r>
      <w:r w:rsidRPr="00206BBC">
        <w:tab/>
        <w:t>1s+3s dance 1/2 Ladies' Chain.  2s+4s dance 1/2 Ladies' Chain</w:t>
      </w:r>
    </w:p>
    <w:p w:rsidR="00B11EB3" w:rsidRPr="00206BBC" w:rsidRDefault="00B11EB3" w:rsidP="00B11EB3">
      <w:pPr>
        <w:pStyle w:val="DanceBody"/>
      </w:pPr>
      <w:r w:rsidRPr="00206BBC">
        <w:t>25-32</w:t>
      </w:r>
      <w:r w:rsidRPr="00206BBC">
        <w:tab/>
        <w:t>1s+3s dance 1/2 Men's Chain.  2s+4s dance 1/2 Men's Chain</w:t>
      </w:r>
    </w:p>
    <w:p w:rsidR="00B11EB3" w:rsidRPr="00206BBC" w:rsidRDefault="00B11EB3" w:rsidP="00B11EB3">
      <w:pPr>
        <w:pStyle w:val="DanceBody"/>
      </w:pPr>
      <w:r w:rsidRPr="00206BBC">
        <w:t>33-36</w:t>
      </w:r>
      <w:r w:rsidRPr="00206BBC">
        <w:tab/>
        <w:t>Men petronella into centre to face partner &amp; all set</w:t>
      </w:r>
    </w:p>
    <w:p w:rsidR="00B11EB3" w:rsidRPr="00206BBC" w:rsidRDefault="00B11EB3" w:rsidP="00B11EB3">
      <w:pPr>
        <w:pStyle w:val="DanceBody"/>
      </w:pPr>
      <w:r w:rsidRPr="00206BBC">
        <w:t>37-40</w:t>
      </w:r>
      <w:r w:rsidRPr="00206BBC">
        <w:tab/>
        <w:t>All couples 3/4 turn 2H &amp; Men dance on 1 place anticlockwise</w:t>
      </w:r>
      <w:r w:rsidRPr="00206BBC">
        <w:rPr>
          <w:b/>
        </w:rPr>
        <w:t xml:space="preserve"> </w:t>
      </w:r>
      <w:r w:rsidRPr="00206BBC">
        <w:t>into centre to face out</w:t>
      </w:r>
      <w:r w:rsidRPr="00206BBC">
        <w:rPr>
          <w:b/>
        </w:rPr>
        <w:t xml:space="preserve"> as </w:t>
      </w:r>
      <w:r w:rsidRPr="00206BBC">
        <w:t>Ladies dance on 1 place clockwise</w:t>
      </w:r>
    </w:p>
    <w:p w:rsidR="00B11EB3" w:rsidRPr="00206BBC" w:rsidRDefault="00B11EB3" w:rsidP="00B11EB3">
      <w:pPr>
        <w:pStyle w:val="DanceBody"/>
      </w:pPr>
      <w:r w:rsidRPr="00206BBC">
        <w:t>41-48</w:t>
      </w:r>
      <w:r w:rsidRPr="00206BBC">
        <w:tab/>
        <w:t>All set &amp; 3/4 turn 2H, Men dance on 1 place anticlockwise into centre to face out</w:t>
      </w:r>
      <w:r w:rsidRPr="00206BBC">
        <w:rPr>
          <w:b/>
        </w:rPr>
        <w:t xml:space="preserve"> as </w:t>
      </w:r>
      <w:r w:rsidRPr="00206BBC">
        <w:t>Ladies dance on 1 pl clockwise to meet own prtnr &amp; all 3/4 turn 2H</w:t>
      </w:r>
    </w:p>
    <w:p w:rsidR="00B11EB3" w:rsidRPr="00206BBC" w:rsidRDefault="00B11EB3" w:rsidP="00B11EB3">
      <w:pPr>
        <w:pStyle w:val="DanceBody"/>
      </w:pPr>
      <w:r w:rsidRPr="00206BBC">
        <w:t>49-56</w:t>
      </w:r>
      <w:r w:rsidRPr="00206BBC">
        <w:tab/>
        <w:t>2s (prom hold)</w:t>
      </w:r>
      <w:r w:rsidRPr="00206BBC">
        <w:rPr>
          <w:b/>
        </w:rPr>
        <w:t xml:space="preserve"> also </w:t>
      </w:r>
      <w:r w:rsidRPr="00206BBC">
        <w:t>4s (prom hold) dance reels of 3 on sides (RSh to 1M/1L)</w:t>
      </w:r>
    </w:p>
    <w:p w:rsidR="00B11EB3" w:rsidRPr="00206BBC" w:rsidRDefault="00B11EB3" w:rsidP="00B11EB3">
      <w:pPr>
        <w:pStyle w:val="DanceBody"/>
        <w:keepNext w:val="0"/>
      </w:pPr>
      <w:r w:rsidRPr="00206BBC">
        <w:t>57-64</w:t>
      </w:r>
      <w:r w:rsidRPr="00206BBC">
        <w:tab/>
        <w:t>All circle 8H round &amp; back</w:t>
      </w:r>
    </w:p>
    <w:p w:rsidR="00B11EB3" w:rsidRDefault="00B11EB3" w:rsidP="00B11EB3"/>
    <w:p w:rsidR="00B11EB3" w:rsidRDefault="00B11EB3" w:rsidP="00B11EB3">
      <w:pPr>
        <w:pStyle w:val="Minicrib"/>
      </w:pPr>
      <w:r>
        <w:t>THE SILVER WEDDING  (J5x32)  5C Set</w:t>
      </w:r>
      <w:r>
        <w:tab/>
        <w:t>Jean Ferguson &amp; Dick Noden  SCD Archives</w:t>
      </w:r>
    </w:p>
    <w:p w:rsidR="00B11EB3" w:rsidRDefault="00B11EB3" w:rsidP="00B11EB3">
      <w:pPr>
        <w:pStyle w:val="DanceBody"/>
      </w:pPr>
      <w:r>
        <w:t xml:space="preserve"> 1</w:t>
      </w:r>
      <w:r>
        <w:noBreakHyphen/>
        <w:t xml:space="preserve"> 8</w:t>
      </w:r>
      <w:r>
        <w:tab/>
        <w:t>1s &amp; 5s advance diagonally to end  between 2s/4s, 1s+3s+5s set &amp; circle 6H round to right</w:t>
      </w:r>
    </w:p>
    <w:p w:rsidR="00B11EB3" w:rsidRDefault="00B11EB3" w:rsidP="00B11EB3">
      <w:pPr>
        <w:pStyle w:val="DanceBody"/>
      </w:pPr>
      <w:r>
        <w:t xml:space="preserve"> 9</w:t>
      </w:r>
      <w:r>
        <w:noBreakHyphen/>
        <w:t>16</w:t>
      </w:r>
      <w:r>
        <w:tab/>
        <w:t>2s+3s+4s dance reels of 3 on sides (2L+3L &amp; 3M+4M pass LSh to start)</w:t>
      </w:r>
      <w:r w:rsidRPr="00BA6B4D">
        <w:rPr>
          <w:b/>
        </w:rPr>
        <w:t xml:space="preserve"> while </w:t>
      </w:r>
      <w:r>
        <w:t>1s set to 5s &amp; dance RH across &amp; out to original places</w:t>
      </w:r>
    </w:p>
    <w:p w:rsidR="00B11EB3" w:rsidRDefault="00B11EB3" w:rsidP="00B11EB3">
      <w:pPr>
        <w:pStyle w:val="DanceBody"/>
      </w:pPr>
      <w:r>
        <w:t>17</w:t>
      </w:r>
      <w:r>
        <w:noBreakHyphen/>
        <w:t>24</w:t>
      </w:r>
      <w:r>
        <w:tab/>
        <w:t>All set, 1s+2s</w:t>
      </w:r>
      <w:r w:rsidRPr="007F0D5A">
        <w:rPr>
          <w:b/>
        </w:rPr>
        <w:t xml:space="preserve"> also </w:t>
      </w:r>
      <w:r>
        <w:t>3s+4s dance RH across 1/2 way</w:t>
      </w:r>
      <w:r w:rsidRPr="00BA6B4D">
        <w:rPr>
          <w:b/>
        </w:rPr>
        <w:t xml:space="preserve"> while </w:t>
      </w:r>
      <w:r>
        <w:t>5s cross RH, all set, 2s cross LH</w:t>
      </w:r>
      <w:r w:rsidRPr="00BA6B4D">
        <w:rPr>
          <w:b/>
        </w:rPr>
        <w:t xml:space="preserve"> while </w:t>
      </w:r>
      <w:r>
        <w:t>1s+4s &amp; 3s+5s dance 1/2 LH across  2 4 1 5 3</w:t>
      </w:r>
    </w:p>
    <w:p w:rsidR="00B11EB3" w:rsidRDefault="00B11EB3" w:rsidP="00B11EB3">
      <w:pPr>
        <w:pStyle w:val="DanceBody"/>
        <w:keepNext w:val="0"/>
      </w:pPr>
      <w:r>
        <w:t>25</w:t>
      </w:r>
      <w:r>
        <w:noBreakHyphen/>
        <w:t>32</w:t>
      </w:r>
      <w:r>
        <w:tab/>
        <w:t>1s dance Figs of 8 round 5s &amp; 4s on own sides (in between 5s to start)</w:t>
      </w:r>
    </w:p>
    <w:p w:rsidR="00B11EB3" w:rsidRDefault="00B11EB3" w:rsidP="00B11EB3"/>
    <w:p w:rsidR="00B11EB3" w:rsidRDefault="00B11EB3" w:rsidP="00B11EB3">
      <w:pPr>
        <w:pStyle w:val="Minicrib"/>
      </w:pPr>
      <w:r>
        <w:t>THE SILVER WEDDING  (R4x32)  4C Set</w:t>
      </w:r>
      <w:r>
        <w:tab/>
        <w:t>Sheila Muir</w:t>
      </w:r>
    </w:p>
    <w:p w:rsidR="00B11EB3" w:rsidRDefault="00B11EB3" w:rsidP="00B11EB3">
      <w:pPr>
        <w:pStyle w:val="DanceBody"/>
      </w:pPr>
      <w:r>
        <w:t xml:space="preserve"> 1</w:t>
      </w:r>
      <w:r>
        <w:noBreakHyphen/>
        <w:t xml:space="preserve"> 8</w:t>
      </w:r>
      <w:r>
        <w:tab/>
        <w:t>All Ladies Adv+Ret</w:t>
      </w:r>
      <w:r w:rsidRPr="00BA6B4D">
        <w:rPr>
          <w:b/>
        </w:rPr>
        <w:t xml:space="preserve"> while </w:t>
      </w:r>
      <w:r>
        <w:t>Men set &amp; advance, Men dance RSh round partner &amp; end facing them in middle</w:t>
      </w:r>
      <w:r w:rsidRPr="00BA6B4D">
        <w:rPr>
          <w:b/>
        </w:rPr>
        <w:t xml:space="preserve"> while </w:t>
      </w:r>
      <w:r>
        <w:t>Ladies set turning (4 bars)</w:t>
      </w:r>
    </w:p>
    <w:p w:rsidR="00B11EB3" w:rsidRDefault="00B11EB3" w:rsidP="00B11EB3">
      <w:pPr>
        <w:pStyle w:val="DanceBody"/>
      </w:pPr>
      <w:r>
        <w:t xml:space="preserve"> 9</w:t>
      </w:r>
      <w:r>
        <w:noBreakHyphen/>
        <w:t>16</w:t>
      </w:r>
      <w:r>
        <w:tab/>
        <w:t>All Promenade</w:t>
      </w:r>
    </w:p>
    <w:p w:rsidR="00B11EB3" w:rsidRDefault="00B11EB3" w:rsidP="00B11EB3">
      <w:pPr>
        <w:pStyle w:val="DanceBody"/>
      </w:pPr>
      <w:r>
        <w:t>17</w:t>
      </w:r>
      <w:r>
        <w:noBreakHyphen/>
        <w:t>24</w:t>
      </w:r>
      <w:r>
        <w:tab/>
        <w:t>1s dance in between 2s, behind 3s, between 4s &amp; turn RH at bottom</w:t>
      </w:r>
    </w:p>
    <w:p w:rsidR="00B11EB3" w:rsidRDefault="00B11EB3" w:rsidP="00B11EB3">
      <w:pPr>
        <w:pStyle w:val="DanceBody"/>
        <w:keepNext w:val="0"/>
      </w:pPr>
      <w:r>
        <w:t>25</w:t>
      </w:r>
      <w:r>
        <w:noBreakHyphen/>
        <w:t>32</w:t>
      </w:r>
      <w:r>
        <w:tab/>
        <w:t>All circle 8H round &amp; back</w:t>
      </w:r>
    </w:p>
    <w:p w:rsidR="00B11EB3" w:rsidRDefault="00B11EB3" w:rsidP="00B11EB3"/>
    <w:p w:rsidR="00B11EB3" w:rsidRDefault="00B11EB3" w:rsidP="00B11EB3">
      <w:pPr>
        <w:pStyle w:val="Minicrib"/>
      </w:pPr>
      <w:r>
        <w:t>TRIP TO BLAIRGOWRIE (Silver Wedding Jig)  (J8x40)  3C (4C Set)</w:t>
      </w:r>
      <w:r>
        <w:tab/>
        <w:t>E Ramwell</w:t>
      </w:r>
    </w:p>
    <w:p w:rsidR="00B11EB3" w:rsidRDefault="00B11EB3" w:rsidP="00B11EB3">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11EB3" w:rsidRDefault="00B11EB3" w:rsidP="00B11EB3">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11EB3" w:rsidRDefault="00B11EB3" w:rsidP="00B11EB3">
      <w:pPr>
        <w:pStyle w:val="DanceBody"/>
      </w:pPr>
      <w:r>
        <w:t>17-24</w:t>
      </w:r>
      <w:r>
        <w:tab/>
        <w:t>1s dance reels of 3 on own sides passing 3</w:t>
      </w:r>
      <w:r w:rsidRPr="00972EEB">
        <w:t>rd</w:t>
      </w:r>
      <w:r>
        <w:t xml:space="preserve"> corner RSh</w:t>
      </w:r>
    </w:p>
    <w:p w:rsidR="00B11EB3" w:rsidRDefault="00B11EB3" w:rsidP="00B11EB3">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SILVER WEDDING MEDLEY  (M-(S48+R48))  Sq.Set</w:t>
      </w:r>
      <w:r>
        <w:tab/>
        <w:t>Irene Fidler  Newcastle Half Century Bk</w:t>
      </w:r>
    </w:p>
    <w:p w:rsidR="00B11EB3" w:rsidRPr="00273A35" w:rsidRDefault="00B11EB3" w:rsidP="00B11EB3">
      <w:pPr>
        <w:pStyle w:val="DanceBody"/>
      </w:pPr>
      <w:r w:rsidRPr="00273A35">
        <w:t xml:space="preserve"> 1- </w:t>
      </w:r>
      <w:r>
        <w:t>8</w:t>
      </w:r>
      <w:r w:rsidRPr="00273A35">
        <w:tab/>
        <w:t>Ladies Adv to centre, turn right about to face partners &amp; set; Ladies dance RH across and return to own places</w:t>
      </w:r>
    </w:p>
    <w:p w:rsidR="00B11EB3" w:rsidRPr="00273A35" w:rsidRDefault="00B11EB3" w:rsidP="00B11EB3">
      <w:pPr>
        <w:pStyle w:val="DanceBody"/>
      </w:pPr>
      <w:r w:rsidRPr="00273A35">
        <w:t xml:space="preserve"> 9-16</w:t>
      </w:r>
      <w:r w:rsidRPr="00273A35">
        <w:tab/>
        <w:t>Men repeat bars 1-8, but dance LH across</w:t>
      </w:r>
    </w:p>
    <w:p w:rsidR="00B11EB3" w:rsidRPr="00273A35" w:rsidRDefault="00B11EB3" w:rsidP="00B11EB3">
      <w:pPr>
        <w:pStyle w:val="DanceBody"/>
      </w:pPr>
      <w:r w:rsidRPr="00273A35">
        <w:t>17-20</w:t>
      </w:r>
      <w:r w:rsidRPr="00273A35">
        <w:tab/>
        <w:t xml:space="preserve">1s+3s Adv to centre NHJ, finish BtoB, facing sides with 1M+3L </w:t>
      </w:r>
      <w:r w:rsidRPr="00273A35">
        <w:rPr>
          <w:b/>
        </w:rPr>
        <w:t>also</w:t>
      </w:r>
      <w:r w:rsidRPr="00273A35">
        <w:t xml:space="preserve"> 3M+1L joining NH to set to side couples</w:t>
      </w:r>
    </w:p>
    <w:p w:rsidR="00B11EB3" w:rsidRPr="00A37E0F" w:rsidRDefault="00B11EB3" w:rsidP="00B11EB3">
      <w:pPr>
        <w:pStyle w:val="DanceBody"/>
      </w:pPr>
      <w:r w:rsidRPr="00273A35">
        <w:t>21-24</w:t>
      </w:r>
      <w:r w:rsidRPr="00273A35">
        <w:tab/>
        <w:t xml:space="preserve">1M+3L </w:t>
      </w:r>
      <w:r w:rsidRPr="00273A35">
        <w:rPr>
          <w:b/>
        </w:rPr>
        <w:t>also</w:t>
      </w:r>
      <w:r w:rsidRPr="00273A35">
        <w:t xml:space="preserve"> 3M+1L NHJ turn side couples with free hand (2 steps), divide and dance to original places</w:t>
      </w:r>
      <w:r>
        <w:t>. Side couples meet partners in centre &amp; dance to place NHJ</w:t>
      </w:r>
    </w:p>
    <w:p w:rsidR="00B11EB3" w:rsidRPr="00273A35" w:rsidRDefault="00B11EB3" w:rsidP="00B11EB3">
      <w:pPr>
        <w:pStyle w:val="DanceBody"/>
      </w:pPr>
      <w:r w:rsidRPr="00273A35">
        <w:t>25-32</w:t>
      </w:r>
      <w:r w:rsidRPr="00273A35">
        <w:tab/>
        <w:t>2s+4s repeat bars17-24</w:t>
      </w:r>
    </w:p>
    <w:p w:rsidR="00B11EB3" w:rsidRPr="00273A35" w:rsidRDefault="00B11EB3" w:rsidP="00B11EB3">
      <w:pPr>
        <w:pStyle w:val="DanceBody"/>
      </w:pPr>
      <w:r w:rsidRPr="00273A35">
        <w:t>33-36</w:t>
      </w:r>
      <w:r w:rsidRPr="00273A35">
        <w:tab/>
        <w:t>All face partner and set right only (Highland Schottische), and turn partner LH to face corner</w:t>
      </w:r>
    </w:p>
    <w:p w:rsidR="00B11EB3" w:rsidRPr="00273A35" w:rsidRDefault="00B11EB3" w:rsidP="00B11EB3">
      <w:pPr>
        <w:pStyle w:val="DanceBody"/>
      </w:pPr>
      <w:r w:rsidRPr="00273A35">
        <w:t>37-40</w:t>
      </w:r>
      <w:r w:rsidRPr="00273A35">
        <w:tab/>
        <w:t>All set left only (Highland Schottische), and turn corner RH to original places</w:t>
      </w:r>
    </w:p>
    <w:p w:rsidR="00B11EB3" w:rsidRPr="00273A35" w:rsidRDefault="00B11EB3" w:rsidP="00B11EB3">
      <w:pPr>
        <w:pStyle w:val="DanceBody"/>
      </w:pPr>
      <w:r w:rsidRPr="00273A35">
        <w:t>41-48</w:t>
      </w:r>
      <w:r w:rsidRPr="00273A35">
        <w:tab/>
        <w:t>All circle 8H round and back</w:t>
      </w:r>
    </w:p>
    <w:p w:rsidR="00B11EB3" w:rsidRPr="00273A35" w:rsidRDefault="00B11EB3" w:rsidP="00B11EB3">
      <w:pPr>
        <w:pStyle w:val="DanceBody"/>
        <w:keepNext w:val="0"/>
      </w:pPr>
      <w:r w:rsidRPr="00273A35">
        <w:t>Repeat in Reel time but coupé pas de basque (Right) or Left) instead of Highland Schottische.  Turns are skip change</w:t>
      </w:r>
    </w:p>
    <w:p w:rsidR="00B11EB3" w:rsidRDefault="00B11EB3" w:rsidP="00B11EB3"/>
    <w:p w:rsidR="00B11EB3" w:rsidRDefault="00B11EB3" w:rsidP="00B11EB3">
      <w:pPr>
        <w:pStyle w:val="Minicrib"/>
      </w:pPr>
      <w:r>
        <w:t>THE SILVER WEDDING STRATHSPEY  (S3x32)  3C set</w:t>
      </w:r>
      <w:r>
        <w:tab/>
        <w:t>Ian Barbour  Set &amp; Cast Off Vol 2</w:t>
      </w:r>
    </w:p>
    <w:p w:rsidR="00B11EB3" w:rsidRDefault="00B11EB3" w:rsidP="00B11EB3">
      <w:pPr>
        <w:pStyle w:val="DanceBody"/>
      </w:pPr>
      <w:r>
        <w:t xml:space="preserve"> 1- 8</w:t>
      </w:r>
      <w:r>
        <w:tab/>
        <w:t>1s cross down to dance reels of 3 on opp sides (2s out/up, 3s in/up to start)</w:t>
      </w:r>
    </w:p>
    <w:p w:rsidR="00B11EB3" w:rsidRDefault="00B11EB3" w:rsidP="00B11EB3">
      <w:pPr>
        <w:pStyle w:val="DanceBody"/>
      </w:pPr>
      <w:r>
        <w:t xml:space="preserve"> 9-16</w:t>
      </w:r>
      <w:r>
        <w:tab/>
        <w:t>1s+2s+3s set, pass partner RSh, pull back RSh remaining in centre facing partner; 2s+3s make arch &amp; 1s lead down under arches &amp; cast up into 3rd place facing up (2s+3s step up 15-16)</w:t>
      </w:r>
    </w:p>
    <w:p w:rsidR="00B11EB3" w:rsidRDefault="00B11EB3" w:rsidP="00B11EB3">
      <w:pPr>
        <w:pStyle w:val="DanceBody"/>
      </w:pPr>
      <w:r>
        <w:t>17-24</w:t>
      </w:r>
      <w:r>
        <w:tab/>
        <w:t xml:space="preserve">2s+3s+1s dance Grand Chain, 2s crossing to start (1 step each hand) to finish back in </w:t>
      </w:r>
      <w:r w:rsidRPr="00DB1E08">
        <w:rPr>
          <w:u w:val="single"/>
        </w:rPr>
        <w:t>original</w:t>
      </w:r>
      <w:r>
        <w:t xml:space="preserve"> places.1 2 3</w:t>
      </w:r>
    </w:p>
    <w:p w:rsidR="00B11EB3" w:rsidRDefault="00B11EB3" w:rsidP="00B11EB3">
      <w:pPr>
        <w:pStyle w:val="DanceBody"/>
        <w:keepNext w:val="0"/>
      </w:pPr>
      <w:r>
        <w:t>25-32</w:t>
      </w:r>
      <w:r>
        <w:tab/>
        <w:t>1s turn 2s 1.1/2 times (Men RH, Ladies LH); 1s turn 3s 1.1/2 times (Men LH, Ladies RH).  End 2 3 1</w:t>
      </w:r>
    </w:p>
    <w:p w:rsidR="00B11EB3" w:rsidRDefault="00B11EB3" w:rsidP="00B11EB3"/>
    <w:p w:rsidR="00B11EB3" w:rsidRDefault="00B11EB3" w:rsidP="00B11EB3">
      <w:pPr>
        <w:pStyle w:val="Minicrib"/>
      </w:pPr>
      <w:r>
        <w:t>THE SILVER WOODS  (J4x32)  4C set</w:t>
      </w:r>
      <w:r>
        <w:tab/>
        <w:t>Harry Rhodes  Snowdon Bk 2</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dance RH across; 1s &amp; 4s cast in 1 place (2s &amp; 3s step down/up), 1M+4L</w:t>
      </w:r>
      <w:r w:rsidRPr="007F0D5A">
        <w:rPr>
          <w:b/>
        </w:rPr>
        <w:t xml:space="preserve"> also </w:t>
      </w:r>
      <w:r>
        <w:t>1L+4M 3/4 turn LH into prom hold</w:t>
      </w:r>
    </w:p>
    <w:p w:rsidR="00B11EB3" w:rsidRDefault="00B11EB3" w:rsidP="00B11EB3">
      <w:pPr>
        <w:pStyle w:val="DanceBody"/>
      </w:pPr>
      <w:r>
        <w:t xml:space="preserve"> 9-16</w:t>
      </w:r>
      <w:r>
        <w:tab/>
        <w:t>1L+4M dance LSh reel of 3 across with 2s (LSh to 2M)</w:t>
      </w:r>
      <w:r w:rsidRPr="00BA6B4D">
        <w:rPr>
          <w:b/>
        </w:rPr>
        <w:t xml:space="preserve"> while </w:t>
      </w:r>
      <w:r>
        <w:t>1M+4L dance LSh reel of 3 across with 3s (LSh to 3M)</w:t>
      </w:r>
    </w:p>
    <w:p w:rsidR="00B11EB3" w:rsidRDefault="00B11EB3" w:rsidP="00B11EB3">
      <w:pPr>
        <w:pStyle w:val="DanceBody"/>
      </w:pPr>
      <w:r>
        <w:t>17-24</w:t>
      </w:r>
      <w:r>
        <w:tab/>
        <w:t>1L+4M dance LSh reel of 3 on Ladies' side (LSh to 3M)</w:t>
      </w:r>
      <w:r w:rsidRPr="00BA6B4D">
        <w:rPr>
          <w:b/>
        </w:rPr>
        <w:t xml:space="preserve"> while </w:t>
      </w:r>
      <w:r>
        <w:t>1M &amp; 4L dance LSh reel of 3 on Men's side (LSh to 2M)</w:t>
      </w:r>
    </w:p>
    <w:p w:rsidR="00B11EB3" w:rsidRDefault="00B11EB3" w:rsidP="00B11EB3">
      <w:pPr>
        <w:pStyle w:val="DanceBody"/>
        <w:keepNext w:val="0"/>
      </w:pPr>
      <w:r>
        <w:t>25-32</w:t>
      </w:r>
      <w:r>
        <w:tab/>
        <w:t>1s+4s dance RH across &amp; dance 1/2 R&amp;L. 2 4 (1) (3)</w:t>
      </w:r>
    </w:p>
    <w:p w:rsidR="00B11EB3" w:rsidRDefault="00B11EB3" w:rsidP="00B11EB3"/>
    <w:p w:rsidR="00B11EB3" w:rsidRDefault="00B11EB3" w:rsidP="00B11EB3">
      <w:pPr>
        <w:pStyle w:val="Minicrib"/>
      </w:pPr>
      <w:r>
        <w:t>SILVER-GILT  (S96)  Sq.Set</w:t>
      </w:r>
      <w:r>
        <w:tab/>
        <w:t>Veronica Hughes  Clifton Coll.</w:t>
      </w:r>
    </w:p>
    <w:p w:rsidR="00B11EB3" w:rsidRDefault="00B11EB3" w:rsidP="00B11EB3">
      <w:pPr>
        <w:pStyle w:val="DanceBody"/>
      </w:pPr>
      <w:r>
        <w:t>Part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Ladies cast behind partner, into centre &amp; dance RH across 1.1/2 times dancing out to opp Ladies' place</w:t>
      </w:r>
    </w:p>
    <w:p w:rsidR="00B11EB3" w:rsidRDefault="00B11EB3" w:rsidP="00B11EB3">
      <w:pPr>
        <w:pStyle w:val="DanceBody"/>
      </w:pPr>
      <w:r>
        <w:t>17-24</w:t>
      </w:r>
      <w:r>
        <w:tab/>
        <w:t>Men cast behind partner, into centre &amp; dance LH across 1.1/2 times dancing out to opp Man's place, rejoining partner</w:t>
      </w:r>
    </w:p>
    <w:p w:rsidR="00B11EB3" w:rsidRDefault="00B11EB3" w:rsidP="00B11EB3">
      <w:pPr>
        <w:pStyle w:val="DanceBody"/>
      </w:pPr>
      <w:r>
        <w:t>25-32</w:t>
      </w:r>
      <w:r>
        <w:tab/>
        <w:t>1s+3s dance 1/2 R&amp;L; 2s+4s dance 1/2 R&amp;L</w:t>
      </w:r>
    </w:p>
    <w:p w:rsidR="00B11EB3" w:rsidRDefault="00B11EB3" w:rsidP="00B11EB3">
      <w:pPr>
        <w:pStyle w:val="DanceBody"/>
      </w:pPr>
      <w:r>
        <w:t>Part 2</w:t>
      </w:r>
    </w:p>
    <w:p w:rsidR="00B11EB3" w:rsidRDefault="00B11EB3" w:rsidP="00B11EB3">
      <w:pPr>
        <w:pStyle w:val="DanceBody"/>
      </w:pPr>
      <w:r>
        <w:t xml:space="preserve"> 1- 8</w:t>
      </w:r>
      <w:r>
        <w:tab/>
        <w:t>All promenade anticlockwise back to place</w:t>
      </w:r>
    </w:p>
    <w:p w:rsidR="00B11EB3" w:rsidRDefault="00B11EB3" w:rsidP="00B11EB3">
      <w:pPr>
        <w:pStyle w:val="DanceBody"/>
      </w:pPr>
      <w:r>
        <w:t xml:space="preserve"> 9-16</w:t>
      </w:r>
      <w:r>
        <w:tab/>
        <w:t>All set &amp; turn partner RH; all set &amp; turn corner LH</w:t>
      </w:r>
    </w:p>
    <w:p w:rsidR="00B11EB3" w:rsidRDefault="00B11EB3" w:rsidP="00B11EB3">
      <w:pPr>
        <w:pStyle w:val="DanceBody"/>
      </w:pPr>
      <w:r>
        <w:t>17-20</w:t>
      </w:r>
      <w:r>
        <w:tab/>
        <w:t>Couples NHJ (Lady on Man's right) face anticlockwise &amp; dance 1 place round, Ladies turn under Man's arm &amp; couples face clockwise</w:t>
      </w:r>
    </w:p>
    <w:p w:rsidR="00B11EB3" w:rsidRDefault="00B11EB3" w:rsidP="00B11EB3">
      <w:pPr>
        <w:pStyle w:val="DanceBody"/>
      </w:pPr>
      <w:r>
        <w:t>21-24</w:t>
      </w:r>
      <w:r>
        <w:tab/>
        <w:t>All dance 2 places round clockwise &amp; face partner.  4 1 2 3</w:t>
      </w:r>
    </w:p>
    <w:p w:rsidR="00B11EB3" w:rsidRDefault="00B11EB3" w:rsidP="00B11EB3">
      <w:pPr>
        <w:pStyle w:val="DanceBody"/>
      </w:pPr>
      <w:r>
        <w:t>25-28</w:t>
      </w:r>
      <w:r>
        <w:tab/>
        <w:t>All dance 1/2 Grand Chain.  2 3 4 1</w:t>
      </w:r>
    </w:p>
    <w:p w:rsidR="00B11EB3" w:rsidRDefault="00B11EB3" w:rsidP="00B11EB3">
      <w:pPr>
        <w:pStyle w:val="DanceBody"/>
      </w:pPr>
      <w:r>
        <w:t>29-32</w:t>
      </w:r>
      <w:r>
        <w:tab/>
        <w:t>All turn partner RH, face clockwise &amp; Men followed by partners chase clockwise 1 place (back to original place)</w:t>
      </w:r>
    </w:p>
    <w:p w:rsidR="00B11EB3" w:rsidRDefault="00B11EB3" w:rsidP="00B11EB3">
      <w:pPr>
        <w:pStyle w:val="DanceBody"/>
      </w:pPr>
      <w:r>
        <w:t>Part 3</w:t>
      </w:r>
    </w:p>
    <w:p w:rsidR="00B11EB3" w:rsidRDefault="00B11EB3" w:rsidP="00B11EB3">
      <w:pPr>
        <w:pStyle w:val="DanceBody"/>
      </w:pPr>
      <w:r>
        <w:t xml:space="preserve"> 1- 8</w:t>
      </w:r>
      <w:r>
        <w:tab/>
        <w:t>2s+4s dance 1/2 R&amp;L; 1s+3s dance 1/2 R&amp;L</w:t>
      </w:r>
    </w:p>
    <w:p w:rsidR="00B11EB3" w:rsidRDefault="00B11EB3" w:rsidP="00B11EB3">
      <w:pPr>
        <w:pStyle w:val="DanceBody"/>
      </w:pPr>
      <w:r>
        <w:t xml:space="preserve"> 9-16</w:t>
      </w:r>
      <w:r>
        <w:tab/>
        <w:t>Men cast behind partner, into centre &amp; dance LH across 1.1/2 times dancing out to opp Man's place</w:t>
      </w:r>
    </w:p>
    <w:p w:rsidR="00B11EB3" w:rsidRDefault="00B11EB3" w:rsidP="00B11EB3">
      <w:pPr>
        <w:pStyle w:val="DanceBody"/>
      </w:pPr>
      <w:r>
        <w:t>17-24</w:t>
      </w:r>
      <w:r>
        <w:tab/>
        <w:t>Ladies cast behind partner, into centre &amp; dance RH across 1.1/2 times dancing out to opp Ladies' place, rejoining partner in original place</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SILVERDALE STRATHSPEY  (S4x32)  4C set</w:t>
      </w:r>
      <w:r>
        <w:tab/>
        <w:t>Marion Pearson  Third Sheaf Coll</w:t>
      </w:r>
    </w:p>
    <w:p w:rsidR="00B11EB3" w:rsidRDefault="00B11EB3" w:rsidP="00B11EB3">
      <w:pPr>
        <w:pStyle w:val="DanceBody"/>
      </w:pPr>
      <w:r>
        <w:t>2 chords - on 2nd chord 2s &amp; 4s cross to opp sides</w:t>
      </w:r>
    </w:p>
    <w:p w:rsidR="00B11EB3" w:rsidRDefault="00B11EB3" w:rsidP="00B11EB3">
      <w:pPr>
        <w:pStyle w:val="DanceBody"/>
      </w:pPr>
      <w:r>
        <w:t xml:space="preserve"> 1- 4</w:t>
      </w:r>
      <w:r>
        <w:tab/>
        <w:t>1/2 RSh reels of 4 on sides.  4M &amp; 1M face out</w:t>
      </w:r>
    </w:p>
    <w:p w:rsidR="00B11EB3" w:rsidRDefault="00B11EB3" w:rsidP="00B11EB3">
      <w:pPr>
        <w:pStyle w:val="DanceBody"/>
      </w:pPr>
      <w:r>
        <w:t xml:space="preserve"> 5- 8</w:t>
      </w:r>
      <w:r>
        <w:tab/>
        <w:t xml:space="preserve">4M dances down behind Ladies, across to 4M place </w:t>
      </w:r>
      <w:r w:rsidRPr="00242C8D">
        <w:rPr>
          <w:b/>
        </w:rPr>
        <w:t>as</w:t>
      </w:r>
      <w:r>
        <w:t xml:space="preserve"> 1M dances up behind Men, across to 1L place </w:t>
      </w:r>
      <w:r>
        <w:rPr>
          <w:b/>
        </w:rPr>
        <w:t>while</w:t>
      </w:r>
      <w:r>
        <w:t xml:space="preserve"> other dancers set twice</w:t>
      </w:r>
    </w:p>
    <w:p w:rsidR="00B11EB3" w:rsidRDefault="00B11EB3" w:rsidP="00B11EB3">
      <w:pPr>
        <w:pStyle w:val="DanceBody"/>
      </w:pPr>
      <w:r>
        <w:t xml:space="preserve"> 9-12</w:t>
      </w:r>
      <w:r>
        <w:tab/>
        <w:t>1/2 RSh reels of 4 on sides.  1L &amp; 4L face out</w:t>
      </w:r>
    </w:p>
    <w:p w:rsidR="00B11EB3" w:rsidRDefault="00B11EB3" w:rsidP="00B11EB3">
      <w:pPr>
        <w:pStyle w:val="DanceBody"/>
      </w:pPr>
      <w:r>
        <w:t>13-16</w:t>
      </w:r>
      <w:r>
        <w:tab/>
        <w:t xml:space="preserve">1L dances down behind Ladies, across to 4M place </w:t>
      </w:r>
      <w:r>
        <w:rPr>
          <w:b/>
        </w:rPr>
        <w:t>as</w:t>
      </w:r>
      <w:r>
        <w:t xml:space="preserve"> 4L dances up behind Men, across to 1L place </w:t>
      </w:r>
      <w:r>
        <w:rPr>
          <w:b/>
        </w:rPr>
        <w:t>while</w:t>
      </w:r>
      <w:r>
        <w:t xml:space="preserve"> other dancers set twice</w:t>
      </w:r>
    </w:p>
    <w:p w:rsidR="00B11EB3" w:rsidRDefault="00B11EB3" w:rsidP="00B11EB3">
      <w:pPr>
        <w:pStyle w:val="DanceBody"/>
      </w:pPr>
      <w:r>
        <w:t>17-20</w:t>
      </w:r>
      <w:r>
        <w:tab/>
        <w:t xml:space="preserve">4s+2s </w:t>
      </w:r>
      <w:r>
        <w:rPr>
          <w:b/>
        </w:rPr>
        <w:t>also</w:t>
      </w:r>
      <w:r>
        <w:t xml:space="preserve"> 3s+1s dance 1/2 Men's Chain</w:t>
      </w:r>
    </w:p>
    <w:p w:rsidR="00B11EB3" w:rsidRDefault="00B11EB3" w:rsidP="00B11EB3">
      <w:pPr>
        <w:pStyle w:val="DanceBody"/>
      </w:pPr>
      <w:r>
        <w:t>21-24</w:t>
      </w:r>
      <w:r>
        <w:tab/>
        <w:t xml:space="preserve">4s &amp; 2s chase clockwise 1 place at top </w:t>
      </w:r>
      <w:r>
        <w:rPr>
          <w:b/>
        </w:rPr>
        <w:t>while</w:t>
      </w:r>
      <w:r>
        <w:t xml:space="preserve"> 3s &amp; 1s dance similarly at bottom.  All cross RH with partner</w:t>
      </w:r>
    </w:p>
    <w:p w:rsidR="00B11EB3" w:rsidRDefault="00B11EB3" w:rsidP="00B11EB3">
      <w:pPr>
        <w:pStyle w:val="DanceBody"/>
        <w:keepNext w:val="0"/>
      </w:pPr>
      <w:r>
        <w:t>25-32</w:t>
      </w:r>
      <w:r>
        <w:tab/>
        <w:t>All circle 8H round and back.  End  2 (4) 1 (3)</w:t>
      </w:r>
    </w:p>
    <w:p w:rsidR="00B11EB3" w:rsidRDefault="00B11EB3" w:rsidP="00B11EB3"/>
    <w:p w:rsidR="00B11EB3" w:rsidRDefault="00B11EB3" w:rsidP="00B11EB3">
      <w:pPr>
        <w:pStyle w:val="Minicrib"/>
      </w:pPr>
      <w:r>
        <w:t>SILVERDALE SUNSET  (S8x32)  2C (4C set)</w:t>
      </w:r>
      <w:r>
        <w:tab/>
        <w:t>Ian Dall  ASCDS Ruby Bk</w:t>
      </w:r>
    </w:p>
    <w:p w:rsidR="00B11EB3" w:rsidRDefault="00B11EB3" w:rsidP="00B11EB3">
      <w:pPr>
        <w:pStyle w:val="DanceBody"/>
      </w:pPr>
      <w:r>
        <w:t xml:space="preserve"> 1-8</w:t>
      </w:r>
      <w:r>
        <w:tab/>
        <w:t>1s+2s dance LH across &amp; RH across back to place</w:t>
      </w:r>
    </w:p>
    <w:p w:rsidR="00B11EB3" w:rsidRDefault="00B11EB3" w:rsidP="00B11EB3">
      <w:pPr>
        <w:pStyle w:val="DanceBody"/>
      </w:pPr>
      <w:r>
        <w:t xml:space="preserve"> 9-14</w:t>
      </w:r>
      <w:r>
        <w:tab/>
        <w:t>All cross passing partners RSh. 1s+2s dance 4H round to left</w:t>
      </w:r>
    </w:p>
    <w:p w:rsidR="00B11EB3" w:rsidRDefault="00B11EB3" w:rsidP="00B11EB3">
      <w:pPr>
        <w:pStyle w:val="DanceBody"/>
      </w:pPr>
      <w:r>
        <w:t>15-16</w:t>
      </w:r>
      <w:r>
        <w:tab/>
        <w:t>1s+2s turn partner 3/4 RH into balance-in-line in the middle of set.</w:t>
      </w:r>
    </w:p>
    <w:p w:rsidR="00B11EB3" w:rsidRDefault="00B11EB3" w:rsidP="00B11EB3">
      <w:pPr>
        <w:pStyle w:val="DanceBody"/>
      </w:pPr>
      <w:r>
        <w:t>17-18</w:t>
      </w:r>
      <w:r>
        <w:tab/>
        <w:t>1s+2s set to the right, passing in front of partner whilst changing hands. 1M &amp; 2L briefly touch right hands, then all set left again back to balance-in-line</w:t>
      </w:r>
    </w:p>
    <w:p w:rsidR="00B11EB3" w:rsidRDefault="00B11EB3" w:rsidP="00B11EB3">
      <w:pPr>
        <w:pStyle w:val="DanceBody"/>
      </w:pPr>
      <w:r>
        <w:t>19-20</w:t>
      </w:r>
      <w:r>
        <w:tab/>
        <w:t xml:space="preserve">Drop hands with partner. 1L&amp;2M turn 1/2 way LH </w:t>
      </w:r>
      <w:r>
        <w:rPr>
          <w:b/>
        </w:rPr>
        <w:t xml:space="preserve">while </w:t>
      </w:r>
      <w:r w:rsidRPr="007A5ABF">
        <w:t>1M &amp; 2L danc</w:t>
      </w:r>
      <w:r>
        <w:t>e clockwise to other end of the line</w:t>
      </w:r>
    </w:p>
    <w:p w:rsidR="00B11EB3" w:rsidRDefault="00B11EB3" w:rsidP="00B11EB3">
      <w:pPr>
        <w:pStyle w:val="DanceBody"/>
      </w:pPr>
      <w:r>
        <w:t>21-24</w:t>
      </w:r>
      <w:r>
        <w:tab/>
        <w:t>2s+1s turn partner 1.1/4 RH to own side</w:t>
      </w:r>
    </w:p>
    <w:p w:rsidR="00B11EB3" w:rsidRDefault="00B11EB3" w:rsidP="00B11EB3">
      <w:pPr>
        <w:pStyle w:val="DanceBody"/>
      </w:pPr>
      <w:r>
        <w:t>25-32</w:t>
      </w:r>
      <w:r>
        <w:tab/>
        <w:t>2s+1s circle 4H round &amp; back</w:t>
      </w:r>
    </w:p>
    <w:p w:rsidR="00B11EB3" w:rsidRDefault="00B11EB3" w:rsidP="00B11EB3">
      <w:pPr>
        <w:pStyle w:val="DanceBody"/>
        <w:keepNext w:val="0"/>
      </w:pPr>
      <w:r>
        <w:rPr>
          <w:i/>
        </w:rPr>
        <w:t>Note: When 4 couples are dancing, this should be 8H round &amp; back in a single circle</w:t>
      </w:r>
    </w:p>
    <w:p w:rsidR="00B11EB3" w:rsidRDefault="00B11EB3" w:rsidP="00B11EB3"/>
    <w:p w:rsidR="00B11EB3" w:rsidRDefault="00B11EB3" w:rsidP="00B11EB3">
      <w:pPr>
        <w:pStyle w:val="Minicrib"/>
      </w:pPr>
      <w:r>
        <w:t>THE SILVERY TAY  (R4x32)  4C Set</w:t>
      </w:r>
      <w:r>
        <w:tab/>
        <w:t>Linda Carswell  Perth 95th Anniv.</w:t>
      </w:r>
    </w:p>
    <w:p w:rsidR="00B11EB3" w:rsidRDefault="00B11EB3" w:rsidP="00B11EB3">
      <w:pPr>
        <w:pStyle w:val="DanceBody"/>
      </w:pPr>
      <w:r>
        <w:rPr>
          <w:rStyle w:val="MinicribChar"/>
        </w:rPr>
        <w:t xml:space="preserve"> </w:t>
      </w:r>
      <w:r>
        <w:t>1- 8</w:t>
      </w:r>
      <w:r>
        <w:tab/>
        <w:t>All 4 couples Adv+Ret; 2s dance 1/2 Fig 8 up round 1s while 3s dance 1/2 Fig 8 down round 4s</w:t>
      </w:r>
    </w:p>
    <w:p w:rsidR="00B11EB3" w:rsidRDefault="00B11EB3" w:rsidP="00B11EB3">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B11EB3" w:rsidRDefault="00B11EB3" w:rsidP="00B11EB3">
      <w:pPr>
        <w:pStyle w:val="DanceBody"/>
      </w:pPr>
      <w:r>
        <w:t>17-24</w:t>
      </w:r>
      <w:r>
        <w:tab/>
        <w:t>Reels of 4 on sides, 2s+4s &amp; 1s+3s pass RSh to start</w:t>
      </w:r>
    </w:p>
    <w:p w:rsidR="00B11EB3" w:rsidRDefault="00B11EB3" w:rsidP="00B11EB3">
      <w:pPr>
        <w:pStyle w:val="DanceBody"/>
        <w:keepNext w:val="0"/>
      </w:pPr>
      <w:r>
        <w:t>25-32</w:t>
      </w:r>
      <w:r>
        <w:tab/>
        <w:t>All couples set twice; all turn partner 1.1/2 RH to end 2 4 1 3</w:t>
      </w:r>
    </w:p>
    <w:p w:rsidR="00B11EB3" w:rsidRDefault="00B11EB3" w:rsidP="00B11EB3"/>
    <w:p w:rsidR="00B11EB3" w:rsidRDefault="00B11EB3" w:rsidP="00B11EB3">
      <w:pPr>
        <w:pStyle w:val="Minicrib"/>
      </w:pPr>
      <w:r>
        <w:t>THE SIMMER DIM  (J4x32)  4C set</w:t>
      </w:r>
      <w:r>
        <w:tab/>
        <w:t>Rosalind Morrison  The Island Set, minicrib.org.uk/publish.html</w:t>
      </w:r>
    </w:p>
    <w:p w:rsidR="00B11EB3" w:rsidRDefault="00B11EB3" w:rsidP="00B11EB3">
      <w:pPr>
        <w:pStyle w:val="DanceBody"/>
      </w:pPr>
      <w:r>
        <w:t xml:space="preserve"> 1- 8</w:t>
      </w:r>
      <w:r>
        <w:tab/>
        <w:t>All Ladies Advance (2 steps) &amp; ladies set to partners (who set); Ladies clap &amp; dance round partners RSh back to place</w:t>
      </w:r>
    </w:p>
    <w:p w:rsidR="00B11EB3" w:rsidRDefault="00B11EB3" w:rsidP="00B11EB3">
      <w:pPr>
        <w:pStyle w:val="DanceBody"/>
      </w:pPr>
      <w:r>
        <w:t xml:space="preserve"> 9-16</w:t>
      </w:r>
      <w:r>
        <w:tab/>
        <w:t>Men repeat bars 1- 8</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1s lead down to bottom &amp; turn RH (long turn) 2s+3s+4s step up 27-28</w:t>
      </w:r>
    </w:p>
    <w:p w:rsidR="00B11EB3" w:rsidRDefault="00B11EB3" w:rsidP="00B11EB3"/>
    <w:p w:rsidR="00B11EB3" w:rsidRDefault="00B11EB3" w:rsidP="00B11EB3">
      <w:pPr>
        <w:pStyle w:val="Minicrib"/>
      </w:pPr>
      <w:r>
        <w:t>SIMON BRODIE  (S8x32)  3C (4C set)</w:t>
      </w:r>
      <w:r>
        <w:tab/>
        <w:t>J Young  SCDs 18th Cent</w:t>
      </w:r>
    </w:p>
    <w:p w:rsidR="00B11EB3" w:rsidRPr="003E447B" w:rsidRDefault="00B11EB3" w:rsidP="00B11EB3">
      <w:pPr>
        <w:pStyle w:val="DanceBody"/>
      </w:pPr>
      <w:r w:rsidRPr="003E447B">
        <w:t xml:space="preserve"> 1- 8</w:t>
      </w:r>
      <w:r w:rsidRPr="003E447B">
        <w:tab/>
        <w:t>1M+2L set advancing, turn 2H, 1L+2M repeat</w:t>
      </w:r>
    </w:p>
    <w:p w:rsidR="00B11EB3" w:rsidRPr="003E447B" w:rsidRDefault="00B11EB3" w:rsidP="00B11EB3">
      <w:pPr>
        <w:pStyle w:val="DanceBody"/>
      </w:pPr>
      <w:r w:rsidRPr="003E447B">
        <w:t xml:space="preserve"> 9-16</w:t>
      </w:r>
      <w:r w:rsidRPr="003E447B">
        <w:tab/>
        <w:t>1s lead down, cross below 3s &amp; cast up to 2nd place opposite sides dance R&amp;L (1 bar per hand) to end facing 1st corners</w:t>
      </w:r>
    </w:p>
    <w:p w:rsidR="00B11EB3" w:rsidRPr="003E447B" w:rsidRDefault="00B11EB3" w:rsidP="00B11EB3">
      <w:pPr>
        <w:pStyle w:val="DanceBody"/>
      </w:pPr>
      <w:r w:rsidRPr="003E447B">
        <w:t>17-24</w:t>
      </w:r>
      <w:r w:rsidRPr="003E447B">
        <w:tab/>
        <w:t>1s set &amp; turn 2H with 1st corners &amp; 2nd corners ending in middle facing Ladies side Lady on Mans Left</w:t>
      </w:r>
    </w:p>
    <w:p w:rsidR="00B11EB3" w:rsidRPr="003E447B" w:rsidRDefault="00B11EB3" w:rsidP="00B11EB3">
      <w:pPr>
        <w:pStyle w:val="DanceBody"/>
      </w:pPr>
      <w:r w:rsidRPr="003E447B">
        <w:t>25-28</w:t>
      </w:r>
      <w:r w:rsidRPr="003E447B">
        <w:tab/>
        <w:t>1s dance out between 2L &amp; 3L cast round nearest Lady to meet in the middle, turn 2H to end facing Men</w:t>
      </w:r>
      <w:r>
        <w:t>'</w:t>
      </w:r>
      <w:r w:rsidRPr="003E447B">
        <w:t>s side Lady on Mans right</w:t>
      </w:r>
    </w:p>
    <w:p w:rsidR="00B11EB3" w:rsidRPr="003E447B" w:rsidRDefault="00B11EB3" w:rsidP="00B11EB3">
      <w:pPr>
        <w:pStyle w:val="DanceBody"/>
        <w:keepNext w:val="0"/>
      </w:pPr>
      <w:r w:rsidRPr="003E447B">
        <w:t>29-32</w:t>
      </w:r>
      <w:r w:rsidRPr="003E447B">
        <w:tab/>
        <w:t>1s dance out between 2M &amp; 3M cast round nearest Man to meet in the middle, turn LH to places</w:t>
      </w:r>
    </w:p>
    <w:p w:rsidR="00B11EB3" w:rsidRDefault="00B11EB3" w:rsidP="00B11EB3"/>
    <w:p w:rsidR="00B11EB3" w:rsidRDefault="00B11EB3" w:rsidP="00B11EB3">
      <w:pPr>
        <w:pStyle w:val="Minicrib"/>
      </w:pPr>
      <w:r>
        <w:t>SIMON'S DANCE  (R128)  Sq.Set</w:t>
      </w:r>
      <w:r>
        <w:tab/>
        <w:t>J Ackerley  RSCDS Bk 40</w:t>
      </w:r>
    </w:p>
    <w:p w:rsidR="00B11EB3" w:rsidRDefault="00B11EB3" w:rsidP="00B11EB3">
      <w:pPr>
        <w:pStyle w:val="DanceBody"/>
      </w:pPr>
      <w:r>
        <w:t xml:space="preserve"> 1- 8</w:t>
      </w:r>
      <w:r>
        <w:tab/>
        <w:t>1M followed by partner weaves around set dancing between each couple beginning with 2s</w:t>
      </w:r>
    </w:p>
    <w:p w:rsidR="00B11EB3" w:rsidRDefault="00B11EB3" w:rsidP="00B11EB3">
      <w:pPr>
        <w:pStyle w:val="DanceBody"/>
      </w:pPr>
      <w:r>
        <w:t xml:space="preserve"> 9-16</w:t>
      </w:r>
      <w:r>
        <w:tab/>
        <w:t>All circle 8H round &amp; back</w:t>
      </w:r>
    </w:p>
    <w:p w:rsidR="00B11EB3" w:rsidRDefault="00B11EB3" w:rsidP="00B11EB3">
      <w:pPr>
        <w:pStyle w:val="DanceBody"/>
      </w:pPr>
      <w:r>
        <w:t>17-32</w:t>
      </w:r>
      <w:r>
        <w:tab/>
        <w:t>2s repeat bars 1- 8, all circle 8H round &amp; back</w:t>
      </w:r>
    </w:p>
    <w:p w:rsidR="00B11EB3" w:rsidRDefault="00B11EB3" w:rsidP="00B11EB3">
      <w:pPr>
        <w:pStyle w:val="DanceBody"/>
      </w:pPr>
      <w:r>
        <w:t>33-48</w:t>
      </w:r>
      <w:r>
        <w:tab/>
        <w:t>3s repeat bars 1- 8, all circle 8H round &amp; back</w:t>
      </w:r>
    </w:p>
    <w:p w:rsidR="00B11EB3" w:rsidRDefault="00B11EB3" w:rsidP="00B11EB3">
      <w:pPr>
        <w:pStyle w:val="DanceBody"/>
      </w:pPr>
      <w:r>
        <w:t>49-64</w:t>
      </w:r>
      <w:r>
        <w:tab/>
        <w:t>4s repeat bars 1- 8 &amp; all circle 8H round &amp; back</w:t>
      </w:r>
    </w:p>
    <w:p w:rsidR="00B11EB3" w:rsidRDefault="00B11EB3" w:rsidP="00B11EB3">
      <w:pPr>
        <w:pStyle w:val="DanceBody"/>
      </w:pPr>
      <w:r>
        <w:t>65-72</w:t>
      </w:r>
      <w:r>
        <w:tab/>
        <w:t>1s+3s Adv+Ret for 2 steps, advance &amp; change places RH</w:t>
      </w:r>
    </w:p>
    <w:p w:rsidR="00B11EB3" w:rsidRDefault="00B11EB3" w:rsidP="00B11EB3">
      <w:pPr>
        <w:pStyle w:val="DanceBody"/>
      </w:pPr>
      <w:r>
        <w:t>73-80</w:t>
      </w:r>
      <w:r>
        <w:tab/>
        <w:t>2s+4s repeat this Fig</w:t>
      </w:r>
    </w:p>
    <w:p w:rsidR="00B11EB3" w:rsidRDefault="00B11EB3" w:rsidP="00B11EB3">
      <w:pPr>
        <w:pStyle w:val="DanceBody"/>
      </w:pPr>
      <w:r>
        <w:t>81-96</w:t>
      </w:r>
      <w:r>
        <w:tab/>
        <w:t>All repeat bars 65-80 back to places</w:t>
      </w:r>
    </w:p>
    <w:p w:rsidR="00B11EB3" w:rsidRDefault="00B11EB3" w:rsidP="00B11EB3">
      <w:pPr>
        <w:pStyle w:val="DanceBody"/>
      </w:pPr>
      <w:r>
        <w:t>97-104</w:t>
      </w:r>
      <w:r>
        <w:tab/>
        <w:t>1s+3s advance for 2 steps, clap 3 times, retire &amp; clap</w:t>
      </w:r>
    </w:p>
    <w:p w:rsidR="00B11EB3" w:rsidRDefault="00B11EB3" w:rsidP="00B11EB3">
      <w:pPr>
        <w:pStyle w:val="DanceBody"/>
      </w:pPr>
      <w:r>
        <w:t>105-112</w:t>
      </w:r>
      <w:r>
        <w:tab/>
        <w:t>2s+4s repeat this Fig</w:t>
      </w:r>
    </w:p>
    <w:p w:rsidR="00B11EB3" w:rsidRDefault="00B11EB3" w:rsidP="00B11EB3">
      <w:pPr>
        <w:pStyle w:val="DanceBody"/>
      </w:pPr>
      <w:r>
        <w:t>113-120</w:t>
      </w:r>
      <w:r>
        <w:tab/>
        <w:t>All joining hands advance for 2 steps, clap 3 times, retire &amp; clap</w:t>
      </w:r>
    </w:p>
    <w:p w:rsidR="00B11EB3" w:rsidRDefault="00B11EB3" w:rsidP="00B11EB3">
      <w:pPr>
        <w:pStyle w:val="DanceBody"/>
        <w:keepNext w:val="0"/>
      </w:pPr>
      <w:r>
        <w:t>121-128</w:t>
      </w:r>
      <w:r>
        <w:tab/>
        <w:t>All circle 8H round &amp; back</w:t>
      </w:r>
    </w:p>
    <w:p w:rsidR="00B11EB3" w:rsidRDefault="00B11EB3" w:rsidP="00B11EB3"/>
    <w:p w:rsidR="00B11EB3" w:rsidRDefault="00B11EB3" w:rsidP="00B11EB3">
      <w:pPr>
        <w:pStyle w:val="Minicrib"/>
      </w:pPr>
      <w:r>
        <w:t>SIMON'S PETRONELLA  (S3x32)  3C set</w:t>
      </w:r>
      <w:r>
        <w:tab/>
        <w:t>Simon Bond  Bk of 7+2</w:t>
      </w:r>
    </w:p>
    <w:p w:rsidR="00B11EB3" w:rsidRDefault="00B11EB3" w:rsidP="00B11EB3">
      <w:pPr>
        <w:pStyle w:val="DanceBody"/>
      </w:pPr>
      <w:r>
        <w:t xml:space="preserve"> 1- 8</w:t>
      </w:r>
      <w:r>
        <w:tab/>
        <w:t>2s petronella turn to 2M between 3s, 2L between 1s. All set, 2s petronella to opp sides &amp; all set</w:t>
      </w:r>
    </w:p>
    <w:p w:rsidR="00B11EB3" w:rsidRDefault="00B11EB3" w:rsidP="00B11EB3">
      <w:pPr>
        <w:pStyle w:val="DanceBody"/>
      </w:pPr>
      <w:r>
        <w:t xml:space="preserve"> 9-16</w:t>
      </w:r>
      <w:r>
        <w:tab/>
        <w:t>2s dance reels of 3 on sides giving RSh to 2nd corner, finish in 2nd place opp sides</w:t>
      </w:r>
    </w:p>
    <w:p w:rsidR="00B11EB3" w:rsidRDefault="00B11EB3" w:rsidP="00B11EB3">
      <w:pPr>
        <w:pStyle w:val="DanceBody"/>
      </w:pPr>
      <w:r>
        <w:t>17-24</w:t>
      </w:r>
      <w:r>
        <w:tab/>
        <w:t>2s dance reels of 3 across, LSh to 3rd corner (Lady down - Man up) 2s finish in 2nd place opp sides</w:t>
      </w:r>
    </w:p>
    <w:p w:rsidR="00B11EB3" w:rsidRDefault="00B11EB3" w:rsidP="00B11EB3">
      <w:pPr>
        <w:pStyle w:val="DanceBody"/>
        <w:keepNext w:val="0"/>
      </w:pPr>
      <w:r>
        <w:t>25-32</w:t>
      </w:r>
      <w:r>
        <w:tab/>
        <w:t>All circle 6H round to left 1/2 way, 3s+2s dance 1/2 RH across, 2s+1s cross RH.  2 3 1</w:t>
      </w:r>
    </w:p>
    <w:p w:rsidR="00B11EB3" w:rsidRDefault="00B11EB3" w:rsidP="00B11EB3"/>
    <w:p w:rsidR="00B11EB3" w:rsidRDefault="00B11EB3" w:rsidP="00B11EB3">
      <w:pPr>
        <w:pStyle w:val="Minicrib"/>
      </w:pPr>
      <w:r>
        <w:t>SIMPLE DELIGHTS  (R8x32)  3C (4C set)</w:t>
      </w:r>
      <w:r>
        <w:tab/>
        <w:t>Wouter Joubert  Many Happy Hours</w:t>
      </w:r>
    </w:p>
    <w:p w:rsidR="00B11EB3" w:rsidRDefault="00B11EB3" w:rsidP="00B11EB3">
      <w:pPr>
        <w:pStyle w:val="DanceBody"/>
      </w:pPr>
      <w:r>
        <w:t xml:space="preserve"> 1- 8</w:t>
      </w:r>
      <w:r>
        <w:tab/>
        <w:t>1s+2s set, 1s+2s dance 6 bars of R&amp;L ending with 1s turning RH to face 1st corners</w:t>
      </w:r>
    </w:p>
    <w:p w:rsidR="00B11EB3" w:rsidRDefault="00B11EB3" w:rsidP="00B11EB3">
      <w:pPr>
        <w:pStyle w:val="DanceBody"/>
      </w:pPr>
      <w:r>
        <w:t xml:space="preserve"> 9-16</w:t>
      </w:r>
      <w:r>
        <w:tab/>
        <w:t>1s dance 4 bars 'Hello-Goodbye' setting (set to 1st corners, set to partner); face 2nd corners &amp; dance 1/2 diag RSh reel of 4. 1s pass LSh to face 3rd corners</w:t>
      </w:r>
    </w:p>
    <w:p w:rsidR="00B11EB3" w:rsidRDefault="00B11EB3" w:rsidP="00B11EB3">
      <w:pPr>
        <w:pStyle w:val="DanceBody"/>
      </w:pPr>
      <w:r>
        <w:t>17-24</w:t>
      </w:r>
      <w:r>
        <w:tab/>
        <w:t>1s dance 4 bars 'Hello-Goodbye' setting (set to 3rd corners, set to partner); face 4th corners &amp; dance 1/2 diag RSh reel of 4. 1s pass LSh to face 1st corners</w:t>
      </w:r>
    </w:p>
    <w:p w:rsidR="00B11EB3" w:rsidRDefault="00B11EB3" w:rsidP="00B11EB3">
      <w:pPr>
        <w:pStyle w:val="DanceBody"/>
      </w:pPr>
      <w:r>
        <w:t>25-32</w:t>
      </w:r>
      <w:r>
        <w:tab/>
        <w:t>1s+1st corners dance Corner Chain with setting:</w:t>
      </w:r>
    </w:p>
    <w:p w:rsidR="00B11EB3" w:rsidRDefault="00B11EB3" w:rsidP="00B11EB3">
      <w:pPr>
        <w:pStyle w:val="DanceBody"/>
      </w:pPr>
      <w:r>
        <w:tab/>
        <w:t>25-28   1s change places RH with 1</w:t>
      </w:r>
      <w:r w:rsidRPr="00972EEB">
        <w:t>st</w:t>
      </w:r>
      <w:r>
        <w:t xml:space="preserve"> corners who turn LH in centre </w:t>
      </w:r>
      <w:r>
        <w:rPr>
          <w:b/>
        </w:rPr>
        <w:t>while</w:t>
      </w:r>
      <w:r>
        <w:t xml:space="preserve"> 1s set facing each other diagonally</w:t>
      </w:r>
    </w:p>
    <w:p w:rsidR="00B11EB3" w:rsidRDefault="00B11EB3" w:rsidP="00B11EB3">
      <w:pPr>
        <w:pStyle w:val="DanceBody"/>
        <w:keepNext w:val="0"/>
      </w:pPr>
      <w:r>
        <w:tab/>
        <w:t>29-32   1s change places RH with 1</w:t>
      </w:r>
      <w:r w:rsidRPr="00972EEB">
        <w:t>st</w:t>
      </w:r>
      <w:r>
        <w:t xml:space="preserve"> corners &amp; 1s turn 3/4 LH to 2nd place own side.  2 1 3</w:t>
      </w:r>
    </w:p>
    <w:p w:rsidR="00B11EB3" w:rsidRDefault="00B11EB3" w:rsidP="00B11EB3"/>
    <w:p w:rsidR="00B11EB3" w:rsidRDefault="00B11EB3" w:rsidP="00B11EB3">
      <w:pPr>
        <w:pStyle w:val="Minicrib"/>
      </w:pPr>
      <w:r>
        <w:t>SIMPLICITY  (R8x32) 3C (4C set)</w:t>
      </w:r>
      <w:r>
        <w:tab/>
        <w:t>P Robertson  Croydon Ruby Bk</w:t>
      </w:r>
    </w:p>
    <w:p w:rsidR="00B11EB3" w:rsidRPr="00657911" w:rsidRDefault="00B11EB3" w:rsidP="00B11EB3">
      <w:pPr>
        <w:pStyle w:val="DanceBody"/>
      </w:pPr>
      <w:r>
        <w:t xml:space="preserve"> 1- 4</w:t>
      </w:r>
      <w:r>
        <w:tab/>
      </w:r>
      <w:r w:rsidRPr="00657911">
        <w:t xml:space="preserve">1s+2s+3s petronella </w:t>
      </w:r>
      <w:r>
        <w:t>turn in</w:t>
      </w:r>
      <w:r w:rsidRPr="00657911">
        <w:t>to centre &amp; set</w:t>
      </w:r>
    </w:p>
    <w:p w:rsidR="00B11EB3" w:rsidRPr="00657911" w:rsidRDefault="00B11EB3" w:rsidP="00B11EB3">
      <w:pPr>
        <w:pStyle w:val="DanceBody"/>
      </w:pPr>
      <w:r>
        <w:t xml:space="preserve"> 5- 8</w:t>
      </w:r>
      <w:r>
        <w:tab/>
      </w:r>
      <w:r w:rsidRPr="00657911">
        <w:t xml:space="preserve">1s+3s turn RH </w:t>
      </w:r>
      <w:r>
        <w:t>in</w:t>
      </w:r>
      <w:r w:rsidRPr="00657911">
        <w:t>to line up</w:t>
      </w:r>
      <w:r>
        <w:t>/</w:t>
      </w:r>
      <w:r w:rsidRPr="00657911">
        <w:t>down middle (M face up)</w:t>
      </w:r>
      <w:r w:rsidRPr="00BA6B4D">
        <w:rPr>
          <w:b/>
        </w:rPr>
        <w:t xml:space="preserve"> while </w:t>
      </w:r>
      <w:r w:rsidRPr="00657911">
        <w:t xml:space="preserve">2s turn RH </w:t>
      </w:r>
      <w:r>
        <w:t xml:space="preserve">1.1/4 </w:t>
      </w:r>
      <w:r w:rsidRPr="00657911">
        <w:t xml:space="preserve">times to </w:t>
      </w:r>
      <w:r>
        <w:t>own sides</w:t>
      </w:r>
    </w:p>
    <w:p w:rsidR="00B11EB3" w:rsidRPr="00657911" w:rsidRDefault="00B11EB3" w:rsidP="00B11EB3">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B11EB3" w:rsidRDefault="00B11EB3" w:rsidP="00B11EB3">
      <w:pPr>
        <w:pStyle w:val="DanceBody"/>
      </w:pPr>
      <w:r>
        <w:t>17-24</w:t>
      </w:r>
      <w:r>
        <w:tab/>
        <w:t>2s dance RH across (2L with1s &amp; 2M with 3s), 2s dance L</w:t>
      </w:r>
      <w:r w:rsidRPr="00657911">
        <w:t>H</w:t>
      </w:r>
      <w:r>
        <w:t xml:space="preserve"> across with other couple</w:t>
      </w:r>
    </w:p>
    <w:p w:rsidR="00B11EB3" w:rsidRPr="00657911" w:rsidRDefault="00B11EB3" w:rsidP="00B11EB3">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rPr>
        <w:t xml:space="preserve"> while </w:t>
      </w:r>
      <w:r w:rsidRPr="00657911">
        <w:t>2 set turning</w:t>
      </w:r>
      <w:r>
        <w:t xml:space="preserve"> about</w:t>
      </w:r>
    </w:p>
    <w:p w:rsidR="00B11EB3" w:rsidRDefault="00B11EB3" w:rsidP="00B11EB3"/>
    <w:p w:rsidR="00B11EB3" w:rsidRDefault="00B11EB3" w:rsidP="00B11EB3">
      <w:pPr>
        <w:pStyle w:val="Minicrib"/>
      </w:pPr>
      <w:r>
        <w:t>SINCLAIR'S CHIEF  (J4x40)  4C set</w:t>
      </w:r>
      <w:r>
        <w:tab/>
        <w:t>T Merriman  Dunsmuir dances</w:t>
      </w:r>
    </w:p>
    <w:p w:rsidR="00B11EB3" w:rsidRDefault="00B11EB3" w:rsidP="00B11EB3">
      <w:pPr>
        <w:pStyle w:val="DanceBody"/>
      </w:pPr>
      <w:r>
        <w:t xml:space="preserve"> 1- 8</w:t>
      </w:r>
      <w:r>
        <w:tab/>
        <w:t>1s set &amp; 1M casts 1 place, 1s+2s set &amp; 1s each cast 1 place</w:t>
      </w:r>
    </w:p>
    <w:p w:rsidR="00B11EB3" w:rsidRDefault="00B11EB3" w:rsidP="00B11EB3">
      <w:pPr>
        <w:pStyle w:val="DanceBody"/>
      </w:pPr>
      <w:r>
        <w:t xml:space="preserve"> 9-16</w:t>
      </w:r>
      <w:r>
        <w:tab/>
        <w:t>1s+3s set &amp; 1s each cast 1 place, 1M sets advancing</w:t>
      </w:r>
      <w:r w:rsidRPr="00BA6B4D">
        <w:rPr>
          <w:b/>
        </w:rPr>
        <w:t xml:space="preserve"> </w:t>
      </w:r>
      <w:r>
        <w:rPr>
          <w:b/>
        </w:rPr>
        <w:t xml:space="preserve">as </w:t>
      </w:r>
      <w:r>
        <w:t>1L casts to bottom to meet partner in prom hold</w:t>
      </w:r>
    </w:p>
    <w:p w:rsidR="00B11EB3" w:rsidRDefault="00B11EB3" w:rsidP="00B11EB3">
      <w:pPr>
        <w:pStyle w:val="DanceBody"/>
      </w:pPr>
      <w:r>
        <w:t>17-32</w:t>
      </w:r>
      <w:r>
        <w:tab/>
        <w:t>1s dance 1/2 reel of 3 with 4s (LSh to 4M to start), 1/2 reels with 3s, 1/2 reel with 2s &amp; 1s cast to bottom</w:t>
      </w:r>
      <w:r w:rsidRPr="00BA6B4D">
        <w:rPr>
          <w:b/>
        </w:rPr>
        <w:t xml:space="preserve"> while </w:t>
      </w:r>
      <w:r>
        <w:t>2s+3s+4s cross RH</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THE SINGING SANDS  (S3x32)  3C set</w:t>
      </w:r>
      <w:r>
        <w:tab/>
        <w:t>Barry Priddey  Silver Rose</w:t>
      </w:r>
    </w:p>
    <w:p w:rsidR="00B11EB3" w:rsidRDefault="00B11EB3" w:rsidP="00B11EB3">
      <w:pPr>
        <w:pStyle w:val="DanceBody"/>
      </w:pPr>
      <w:r>
        <w:t xml:space="preserve"> 1- 8</w:t>
      </w:r>
      <w:r>
        <w:tab/>
        <w:t>1s &amp; 2s dance the Tourbillon : -</w:t>
      </w:r>
    </w:p>
    <w:p w:rsidR="00B11EB3" w:rsidRDefault="00B11EB3" w:rsidP="00B11EB3">
      <w:pPr>
        <w:pStyle w:val="DanceBody"/>
      </w:pPr>
      <w:r>
        <w:tab/>
        <w:t>`1s &amp; 2s turn partners 2H 1/2 way, 1M &amp; 2L lead partners on 1 place clockwise to end 1s on Ladies side &amp; 2s on Men's side, 1s set to 2s</w:t>
      </w:r>
    </w:p>
    <w:p w:rsidR="00B11EB3" w:rsidRDefault="00B11EB3" w:rsidP="00B11EB3">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B11EB3" w:rsidRDefault="00B11EB3" w:rsidP="00B11EB3">
      <w:pPr>
        <w:pStyle w:val="DanceBody"/>
      </w:pPr>
      <w:r>
        <w:t xml:space="preserve"> 9-16</w:t>
      </w:r>
      <w:r>
        <w:tab/>
        <w:t>1s dance 1/2 Figs of 8 (Man round 2s &amp; Lady round 3s), 1s dance 1/2 reels of 3 (Man with 3s &amp; Lady with 2s)</w:t>
      </w:r>
    </w:p>
    <w:p w:rsidR="00B11EB3" w:rsidRDefault="00B11EB3" w:rsidP="00B11EB3">
      <w:pPr>
        <w:pStyle w:val="DanceBody"/>
      </w:pPr>
      <w:r>
        <w:t>17-24</w:t>
      </w:r>
      <w:r>
        <w:tab/>
        <w:t>1s dance Diag R&amp;L to end 3 1 2</w:t>
      </w:r>
    </w:p>
    <w:p w:rsidR="00B11EB3" w:rsidRDefault="00B11EB3" w:rsidP="00B11EB3">
      <w:pPr>
        <w:pStyle w:val="DanceBody"/>
        <w:keepNext w:val="0"/>
      </w:pPr>
      <w:r>
        <w:t>25-32</w:t>
      </w:r>
      <w:r>
        <w:tab/>
        <w:t>All set &amp; 3s+1s dance RH across 1/2 way</w:t>
      </w:r>
      <w:r w:rsidRPr="00BA6B4D">
        <w:rPr>
          <w:b/>
        </w:rPr>
        <w:t xml:space="preserve"> while </w:t>
      </w:r>
      <w:r>
        <w:t>2s cross RH, all chase clockwise 1/2 way to end 2 3 1</w:t>
      </w:r>
    </w:p>
    <w:p w:rsidR="00B11EB3" w:rsidRDefault="00B11EB3" w:rsidP="00B11EB3"/>
    <w:p w:rsidR="00B11EB3" w:rsidRDefault="00B11EB3" w:rsidP="00B11EB3">
      <w:pPr>
        <w:pStyle w:val="Minicrib"/>
      </w:pPr>
      <w:r>
        <w:t>SIR BARRY PIPES  (R8x32)  3C (4C set)</w:t>
      </w:r>
      <w:r>
        <w:tab/>
        <w:t>Carole Skinner  Eternal Friendship</w:t>
      </w:r>
    </w:p>
    <w:p w:rsidR="00B11EB3" w:rsidRDefault="00B11EB3" w:rsidP="00B11EB3">
      <w:pPr>
        <w:pStyle w:val="DanceBody"/>
      </w:pPr>
      <w:r>
        <w:t xml:space="preserve"> 1- 8</w:t>
      </w:r>
      <w:r>
        <w:tab/>
        <w:t>1s cross RH, cast (2s step up); 1s dance down (4 bars)</w:t>
      </w:r>
    </w:p>
    <w:p w:rsidR="00B11EB3" w:rsidRDefault="00B11EB3" w:rsidP="00B11EB3">
      <w:pPr>
        <w:pStyle w:val="DanceBody"/>
      </w:pPr>
      <w:r>
        <w:t xml:space="preserve"> 9-16</w:t>
      </w:r>
      <w:r>
        <w:tab/>
        <w:t xml:space="preserve">1s dance up to 2nd place in centre facing opp sides; 1M+2L+3L dance RH across </w:t>
      </w:r>
      <w:r>
        <w:rPr>
          <w:b/>
        </w:rPr>
        <w:t>while</w:t>
      </w:r>
      <w:r>
        <w:t xml:space="preserve"> 1L+2M+3M dance LH across. 1s face 1st corners</w:t>
      </w:r>
    </w:p>
    <w:p w:rsidR="00B11EB3" w:rsidRDefault="00B11EB3" w:rsidP="00B11EB3">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B11EB3" w:rsidRDefault="00B11EB3" w:rsidP="00B11EB3">
      <w:pPr>
        <w:pStyle w:val="DanceBody"/>
      </w:pPr>
      <w:r>
        <w:t>25-28</w:t>
      </w:r>
      <w:r>
        <w:tab/>
        <w:t xml:space="preserve">1s cross RH &amp; cast right into lines of 3 across </w:t>
      </w:r>
      <w:r>
        <w:rPr>
          <w:b/>
        </w:rPr>
        <w:t>while</w:t>
      </w:r>
      <w:r>
        <w:t xml:space="preserve"> 3s+2s set &amp; cross RH</w:t>
      </w:r>
    </w:p>
    <w:p w:rsidR="00B11EB3" w:rsidRDefault="00B11EB3" w:rsidP="00B11EB3">
      <w:pPr>
        <w:pStyle w:val="DanceBody"/>
        <w:keepNext w:val="0"/>
      </w:pPr>
      <w:r>
        <w:t>29-32</w:t>
      </w:r>
      <w:r>
        <w:tab/>
        <w:t xml:space="preserve">1s cross RH up/down &amp; cast right into 2nd place own side </w:t>
      </w:r>
      <w:r>
        <w:rPr>
          <w:b/>
        </w:rPr>
        <w:t>while</w:t>
      </w:r>
      <w:r>
        <w:t xml:space="preserve"> 2s+3s set &amp; cross RH.  End 2 1 3</w:t>
      </w:r>
    </w:p>
    <w:p w:rsidR="00B11EB3" w:rsidRDefault="00B11EB3" w:rsidP="00B11EB3"/>
    <w:p w:rsidR="00B11EB3" w:rsidRDefault="00B11EB3" w:rsidP="00B11EB3">
      <w:pPr>
        <w:pStyle w:val="Minicrib"/>
      </w:pPr>
      <w:r>
        <w:t>SIR DAVID LINDSAY OF THE MOUNT'S STRATHSPEY  (S3x32)  3 Person Triangular Set</w:t>
      </w:r>
      <w:r>
        <w:tab/>
        <w:t>Lewis N Derrick  Triangular Suite of SCDs</w:t>
      </w:r>
    </w:p>
    <w:p w:rsidR="00B11EB3" w:rsidRPr="00BF77BB" w:rsidRDefault="00B11EB3" w:rsidP="00B11EB3">
      <w:pPr>
        <w:pStyle w:val="DanceBody"/>
      </w:pPr>
      <w:r w:rsidRPr="00BF77BB">
        <w:t>3 dancers arranged in triangular set</w:t>
      </w:r>
    </w:p>
    <w:p w:rsidR="00B11EB3" w:rsidRPr="00BF77BB" w:rsidRDefault="00B11EB3" w:rsidP="00B11EB3">
      <w:pPr>
        <w:pStyle w:val="DanceBody"/>
      </w:pPr>
      <w:r w:rsidRPr="00BF77BB">
        <w:t xml:space="preserve"> 1- 8</w:t>
      </w:r>
      <w:r w:rsidRPr="00BF77BB">
        <w:tab/>
        <w:t>Reel of 3, Dancer 1 passes 2 RSh to start</w:t>
      </w:r>
    </w:p>
    <w:p w:rsidR="00B11EB3" w:rsidRPr="00BF77BB" w:rsidRDefault="00B11EB3" w:rsidP="00B11EB3">
      <w:pPr>
        <w:pStyle w:val="DanceBody"/>
      </w:pPr>
      <w:r w:rsidRPr="00BF77BB">
        <w:t xml:space="preserve"> 9-16</w:t>
      </w:r>
      <w:r w:rsidRPr="00BF77BB">
        <w:tab/>
        <w:t>Dancers 1+3 Adv+Ret &amp; turn RH; 1+2+3s dance RH across</w:t>
      </w:r>
    </w:p>
    <w:p w:rsidR="00B11EB3" w:rsidRPr="00BF77BB" w:rsidRDefault="00B11EB3" w:rsidP="00B11EB3">
      <w:pPr>
        <w:pStyle w:val="DanceBody"/>
      </w:pPr>
      <w:r w:rsidRPr="00BF77BB">
        <w:t>17-24</w:t>
      </w:r>
      <w:r w:rsidRPr="00BF77BB">
        <w:tab/>
        <w:t>Dancers 1+2 Adv+Ret &amp; turn LH; 1+2+3 dance LH across</w:t>
      </w:r>
    </w:p>
    <w:p w:rsidR="00B11EB3" w:rsidRPr="00BF77BB" w:rsidRDefault="00B11EB3" w:rsidP="00B11EB3">
      <w:pPr>
        <w:pStyle w:val="DanceBody"/>
        <w:keepNext w:val="0"/>
      </w:pPr>
      <w:r w:rsidRPr="00BF77BB">
        <w:t>25-32</w:t>
      </w:r>
      <w:r w:rsidRPr="00BF77BB">
        <w:tab/>
        <w:t>All Petronella turn 1 place &amp; set; Petronella turn &amp; set.  3 1 2</w:t>
      </w:r>
    </w:p>
    <w:p w:rsidR="00B11EB3" w:rsidRDefault="00B11EB3" w:rsidP="00B11EB3"/>
    <w:p w:rsidR="00B11EB3" w:rsidRDefault="00B11EB3" w:rsidP="00B11EB3">
      <w:pPr>
        <w:pStyle w:val="Minicrib"/>
      </w:pPr>
      <w:r>
        <w:t>SIR J. M. BARRIE OF THRUMS  (R4x48)  4C set</w:t>
      </w:r>
      <w:r>
        <w:tab/>
        <w:t>R Sargent</w:t>
      </w:r>
    </w:p>
    <w:p w:rsidR="00B11EB3" w:rsidRDefault="00B11EB3" w:rsidP="00B11EB3">
      <w:pPr>
        <w:pStyle w:val="DanceBody"/>
      </w:pPr>
      <w:r>
        <w:t xml:space="preserve"> 1-12</w:t>
      </w:r>
      <w:r>
        <w:tab/>
        <w:t>1L followed by 2L+3L+4L cross &amp; cast behind 1M, in front of 2M+3M &amp; behind 4M, cross &amp; dance up to original places</w:t>
      </w:r>
    </w:p>
    <w:p w:rsidR="00B11EB3" w:rsidRDefault="00B11EB3" w:rsidP="00B11EB3">
      <w:pPr>
        <w:pStyle w:val="DanceBody"/>
      </w:pPr>
      <w:r>
        <w:t>13-16</w:t>
      </w:r>
      <w:r>
        <w:tab/>
        <w:t>1L &amp; 3L turning right about &amp; turn 2L &amp; 4L RH (4 bars)</w:t>
      </w:r>
      <w:r w:rsidRPr="00BA6B4D">
        <w:rPr>
          <w:b/>
        </w:rPr>
        <w:t xml:space="preserve"> while </w:t>
      </w:r>
      <w:r>
        <w:t>1M+2M &amp; 3M+4M turn LH</w:t>
      </w:r>
    </w:p>
    <w:p w:rsidR="00B11EB3" w:rsidRDefault="00B11EB3" w:rsidP="00B11EB3">
      <w:pPr>
        <w:pStyle w:val="DanceBody"/>
      </w:pPr>
      <w:r>
        <w:t>17-28</w:t>
      </w:r>
      <w:r>
        <w:tab/>
        <w:t>4M followed by 3M+2M+1M cross &amp; cast behind 4L, dance in front of 3L+2L &amp; behind 1L, cross &amp; dancing down to places</w:t>
      </w:r>
    </w:p>
    <w:p w:rsidR="00B11EB3" w:rsidRDefault="00B11EB3" w:rsidP="00B11EB3">
      <w:pPr>
        <w:pStyle w:val="DanceBody"/>
      </w:pPr>
      <w:r>
        <w:t>29-32</w:t>
      </w:r>
      <w:r>
        <w:tab/>
        <w:t>2M &amp; 4M turn left about &amp; turn 1M &amp; 3M LH</w:t>
      </w:r>
      <w:r w:rsidRPr="00BA6B4D">
        <w:rPr>
          <w:b/>
        </w:rPr>
        <w:t xml:space="preserve"> while </w:t>
      </w:r>
      <w:r>
        <w:t>1L+2L &amp; 3L+4L turn RH</w:t>
      </w:r>
    </w:p>
    <w:p w:rsidR="00B11EB3" w:rsidRDefault="00B11EB3" w:rsidP="00B11EB3">
      <w:pPr>
        <w:pStyle w:val="DanceBody"/>
      </w:pPr>
      <w:r>
        <w:t>33-40</w:t>
      </w:r>
      <w:r>
        <w:tab/>
        <w:t>1s lead down middle &amp; turn RH (4 bars)ending in 4th place (2s+3s+4s step up on bars 35-36)</w:t>
      </w:r>
    </w:p>
    <w:p w:rsidR="00B11EB3" w:rsidRDefault="00B11EB3" w:rsidP="00B11EB3">
      <w:pPr>
        <w:pStyle w:val="DanceBody"/>
        <w:keepNext w:val="0"/>
      </w:pPr>
      <w:r>
        <w:t>41-48</w:t>
      </w:r>
      <w:r>
        <w:tab/>
        <w:t>All circle 8H round &amp; back (after last circle all with hands joined dance into centre with hands in the air &amp; shout Hooray)</w:t>
      </w:r>
    </w:p>
    <w:p w:rsidR="00B11EB3" w:rsidRDefault="00B11EB3" w:rsidP="00B11EB3"/>
    <w:p w:rsidR="00B11EB3" w:rsidRDefault="00B11EB3" w:rsidP="00B11EB3">
      <w:pPr>
        <w:pStyle w:val="Minicrib"/>
      </w:pPr>
      <w:r>
        <w:t>SIR JAMES BAIRD'S STRATHSPEY  (S8x32)  3C (4C Set)</w:t>
      </w:r>
      <w:r>
        <w:tab/>
        <w:t>R Campbell  Farewell My Fancy</w:t>
      </w:r>
    </w:p>
    <w:p w:rsidR="00B11EB3" w:rsidRDefault="00B11EB3" w:rsidP="00B11EB3">
      <w:pPr>
        <w:pStyle w:val="DanceBody"/>
      </w:pPr>
      <w:r>
        <w:t xml:space="preserve">  1- 8</w:t>
      </w:r>
      <w:r>
        <w:tab/>
        <w:t>1M+2L turn 2H 1.1/2 times to end at top on opposite sides, 1s+2s turn LH 1.1/2 times on sides</w:t>
      </w:r>
    </w:p>
    <w:p w:rsidR="00B11EB3" w:rsidRDefault="00B11EB3" w:rsidP="00B11EB3">
      <w:pPr>
        <w:pStyle w:val="DanceBody"/>
      </w:pPr>
      <w:r>
        <w:t xml:space="preserve">  9-16</w:t>
      </w:r>
      <w:r>
        <w:tab/>
        <w:t>1L+2L change places RH, 2s+1s Adv+Ret for 1 step diagonally, 1s dance 1/2 Fig 8 round 2s</w:t>
      </w:r>
    </w:p>
    <w:p w:rsidR="00B11EB3" w:rsidRDefault="00B11EB3" w:rsidP="00B11EB3">
      <w:pPr>
        <w:pStyle w:val="DanceBody"/>
      </w:pPr>
      <w:r>
        <w:t>17-20</w:t>
      </w:r>
      <w:r>
        <w:tab/>
        <w:t>1s cross RH, cast RSh round 1</w:t>
      </w:r>
      <w:r w:rsidRPr="00972EEB">
        <w:t>st</w:t>
      </w:r>
      <w:r>
        <w:t xml:space="preserve"> corner to end 1L between 2s &amp; 1M between 3s</w:t>
      </w:r>
      <w:r w:rsidRPr="00BA6B4D">
        <w:rPr>
          <w:b/>
        </w:rPr>
        <w:t xml:space="preserve"> while </w:t>
      </w:r>
      <w:r>
        <w:t>2s+3s Adv+Ret &amp; cross RH</w:t>
      </w:r>
    </w:p>
    <w:p w:rsidR="00B11EB3" w:rsidRDefault="00B11EB3" w:rsidP="00B11EB3">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rPr>
        <w:t xml:space="preserve"> while </w:t>
      </w:r>
      <w:r>
        <w:t>2s+3s Adv+Ret &amp; change places on sides RH</w:t>
      </w:r>
    </w:p>
    <w:p w:rsidR="00B11EB3" w:rsidRDefault="00B11EB3" w:rsidP="00B11EB3">
      <w:pPr>
        <w:pStyle w:val="DanceBody"/>
        <w:keepNext w:val="0"/>
      </w:pPr>
      <w:r>
        <w:t>25-32</w:t>
      </w:r>
      <w:r>
        <w:tab/>
        <w:t>All chase clockwise to own sides, 2s+1s+3s advance to end in line up/down (RSh to partner) &amp; face partner to turn 2H to own sides</w:t>
      </w:r>
    </w:p>
    <w:p w:rsidR="00B11EB3" w:rsidRDefault="00B11EB3" w:rsidP="00B11EB3"/>
    <w:p w:rsidR="00B11EB3" w:rsidRDefault="00B11EB3" w:rsidP="00B11EB3">
      <w:pPr>
        <w:pStyle w:val="Minicrib"/>
      </w:pPr>
      <w:r>
        <w:t>SIR MURDOCH MACDONALD'S STRATHSPEY  (S4x32)  4C set</w:t>
      </w:r>
      <w:r>
        <w:tab/>
        <w:t>D Wilson  RSCDS Bk 31</w:t>
      </w:r>
    </w:p>
    <w:p w:rsidR="00B11EB3" w:rsidRDefault="00B11EB3" w:rsidP="00B11EB3">
      <w:pPr>
        <w:pStyle w:val="DanceBody"/>
      </w:pPr>
      <w:r>
        <w:t xml:space="preserve"> 1- 8</w:t>
      </w:r>
      <w:r>
        <w:tab/>
        <w:t>1s lead down the middle for 2 steps, turn RH &amp; lead back up to top</w:t>
      </w:r>
    </w:p>
    <w:p w:rsidR="00B11EB3" w:rsidRDefault="00B11EB3" w:rsidP="00B11EB3">
      <w:pPr>
        <w:pStyle w:val="DanceBody"/>
      </w:pPr>
      <w:r>
        <w:t xml:space="preserve"> 9-16</w:t>
      </w:r>
      <w:r>
        <w:tab/>
        <w:t>1L+2L+3L set diag to 2M+3M+4M &amp; change places LH, top 3 dancers on Men's side set to bottom 3 dancers on Ladies side &amp; cross diag RH</w:t>
      </w:r>
    </w:p>
    <w:p w:rsidR="00B11EB3" w:rsidRDefault="00B11EB3" w:rsidP="00B11EB3">
      <w:pPr>
        <w:pStyle w:val="DanceBody"/>
      </w:pPr>
      <w:r>
        <w:t>17-24</w:t>
      </w:r>
      <w:r>
        <w:tab/>
        <w:t>All Men (at top) dance RH star &amp; all Ladies LH star, continue stars</w:t>
      </w:r>
      <w:r w:rsidRPr="00BA6B4D">
        <w:rPr>
          <w:b/>
        </w:rPr>
        <w:t xml:space="preserve"> </w:t>
      </w:r>
      <w:r>
        <w:rPr>
          <w:b/>
        </w:rPr>
        <w:t xml:space="preserve">as </w:t>
      </w:r>
      <w:r>
        <w:t>1M then 234 take partners hand &amp; lead down, 1s make arch at bottom</w:t>
      </w:r>
    </w:p>
    <w:p w:rsidR="00B11EB3" w:rsidRDefault="00B11EB3" w:rsidP="00B11EB3">
      <w:pPr>
        <w:pStyle w:val="DanceBody"/>
        <w:keepNext w:val="0"/>
      </w:pPr>
      <w:r>
        <w:t>25-32</w:t>
      </w:r>
      <w:r>
        <w:tab/>
        <w:t>2s+3s+4s dance down under arch, divide &amp; cast up on own sides (to 2 3 4 1), 2s+3s &amp; 4s+1s circle 4H round to left</w:t>
      </w:r>
    </w:p>
    <w:p w:rsidR="00B11EB3" w:rsidRDefault="00B11EB3" w:rsidP="00B11EB3"/>
    <w:p w:rsidR="00B11EB3" w:rsidRDefault="00B11EB3" w:rsidP="00B11EB3">
      <w:pPr>
        <w:pStyle w:val="Minicrib"/>
      </w:pPr>
      <w:r>
        <w:t>SIRIUS  (S4x32)  4C Set</w:t>
      </w:r>
      <w:r>
        <w:tab/>
        <w:t>Peter Hastings  Acme Coll</w:t>
      </w:r>
    </w:p>
    <w:p w:rsidR="00B11EB3" w:rsidRDefault="00B11EB3" w:rsidP="00B11EB3">
      <w:pPr>
        <w:pStyle w:val="DanceBody"/>
      </w:pPr>
      <w:r>
        <w:t xml:space="preserve"> 1- 8</w:t>
      </w:r>
      <w:r>
        <w:tab/>
        <w:t>1s &amp; 4s dance 1/2 Figs of 8 round 2s/3s, 2s &amp; 3s dance 1/2 Figs of 8 round 1s/4s</w:t>
      </w:r>
    </w:p>
    <w:p w:rsidR="00B11EB3" w:rsidRDefault="00B11EB3" w:rsidP="00B11EB3">
      <w:pPr>
        <w:pStyle w:val="DanceBody"/>
      </w:pPr>
      <w:r>
        <w:t xml:space="preserve"> 9-16</w:t>
      </w:r>
      <w:r>
        <w:tab/>
        <w:t>All cross RH, set, 1s+2s</w:t>
      </w:r>
      <w:r w:rsidRPr="007F0D5A">
        <w:rPr>
          <w:b/>
        </w:rPr>
        <w:t xml:space="preserve"> also </w:t>
      </w:r>
      <w:r>
        <w:t>3s+4s change places on sides LH &amp; set facing on sides</w:t>
      </w:r>
    </w:p>
    <w:p w:rsidR="00B11EB3" w:rsidRDefault="00B11EB3" w:rsidP="00B11EB3">
      <w:pPr>
        <w:pStyle w:val="DanceBody"/>
      </w:pPr>
      <w:r>
        <w:t>17-24</w:t>
      </w:r>
      <w:r>
        <w:tab/>
        <w:t>All dance reels of 4 on sides</w:t>
      </w:r>
    </w:p>
    <w:p w:rsidR="00B11EB3" w:rsidRDefault="00B11EB3" w:rsidP="00B11EB3">
      <w:pPr>
        <w:pStyle w:val="DanceBody"/>
        <w:keepNext w:val="0"/>
      </w:pPr>
      <w:r>
        <w:t>25-32</w:t>
      </w:r>
      <w:r>
        <w:tab/>
        <w:t>1s+4s+3s dance the Knot.  2 3 4 1</w:t>
      </w:r>
    </w:p>
    <w:p w:rsidR="00B11EB3" w:rsidRDefault="00B11EB3" w:rsidP="00B11EB3"/>
    <w:p w:rsidR="00B11EB3" w:rsidRDefault="00B11EB3" w:rsidP="00B11EB3">
      <w:pPr>
        <w:pStyle w:val="Minicrib"/>
      </w:pPr>
      <w:r>
        <w:t>SISTER BLANCHE OF ST ANDREW'S  (J8x32)  3C (4C set)</w:t>
      </w:r>
      <w:r>
        <w:tab/>
        <w:t>Bob McMurty  The Devil's Quandry</w:t>
      </w:r>
    </w:p>
    <w:p w:rsidR="00B11EB3" w:rsidRPr="000B66E8" w:rsidRDefault="00B11EB3" w:rsidP="00B11EB3">
      <w:pPr>
        <w:pStyle w:val="DanceBody"/>
      </w:pPr>
      <w:r w:rsidRPr="000B66E8">
        <w:t xml:space="preserve"> 1- 8</w:t>
      </w:r>
      <w:r w:rsidRPr="000B66E8">
        <w:tab/>
        <w:t>1s dance Fig 8 on own sides round 2s &amp; 3s (1s in/down to start)</w:t>
      </w:r>
    </w:p>
    <w:p w:rsidR="00B11EB3" w:rsidRPr="000B66E8" w:rsidRDefault="00B11EB3" w:rsidP="00B11EB3">
      <w:pPr>
        <w:pStyle w:val="DanceBody"/>
      </w:pPr>
      <w:r w:rsidRPr="000B66E8">
        <w:t xml:space="preserve"> 9-16</w:t>
      </w:r>
      <w:r w:rsidRPr="000B66E8">
        <w:tab/>
        <w:t>1s+2s+3s dance DoSiDo with partner &amp; turn partner RH</w:t>
      </w:r>
    </w:p>
    <w:p w:rsidR="00B11EB3" w:rsidRPr="000B66E8" w:rsidRDefault="00B11EB3" w:rsidP="00B11EB3">
      <w:pPr>
        <w:pStyle w:val="DanceBody"/>
      </w:pPr>
      <w:r w:rsidRPr="000B66E8">
        <w:t>17-24</w:t>
      </w:r>
      <w:r w:rsidRPr="000B66E8">
        <w:tab/>
        <w:t>1s lead down middle and back remaining in middle, 2s step in ready for…</w:t>
      </w:r>
    </w:p>
    <w:p w:rsidR="00B11EB3" w:rsidRPr="000B66E8" w:rsidRDefault="00B11EB3" w:rsidP="00B11EB3">
      <w:pPr>
        <w:pStyle w:val="DanceBody"/>
        <w:keepNext w:val="0"/>
      </w:pPr>
      <w:r w:rsidRPr="000B66E8">
        <w:t>25-32</w:t>
      </w:r>
      <w:r w:rsidRPr="000B66E8">
        <w:tab/>
        <w:t>1s+2s dance poussette</w:t>
      </w:r>
    </w:p>
    <w:p w:rsidR="00B11EB3" w:rsidRDefault="00B11EB3" w:rsidP="00B11EB3"/>
    <w:p w:rsidR="00B11EB3" w:rsidRDefault="00B11EB3" w:rsidP="00B11EB3">
      <w:pPr>
        <w:pStyle w:val="Minicrib"/>
      </w:pPr>
      <w:r>
        <w:t>SISTERS OF THE HEART  (S4x32)  4C set</w:t>
      </w:r>
      <w:r>
        <w:tab/>
        <w:t>Catherine Shaw  Sisters of the Heart Coll</w:t>
      </w:r>
    </w:p>
    <w:p w:rsidR="00B11EB3" w:rsidRDefault="00B11EB3" w:rsidP="00B11EB3">
      <w:pPr>
        <w:pStyle w:val="DanceBody"/>
      </w:pPr>
      <w:r>
        <w:t xml:space="preserve"> 1- 8</w:t>
      </w:r>
      <w:r>
        <w:tab/>
        <w:t>All dance reflection reels of 4 on sides (1s &amp; 3s dance in &amp; down)</w:t>
      </w:r>
    </w:p>
    <w:p w:rsidR="00B11EB3" w:rsidRDefault="00B11EB3" w:rsidP="00B11EB3">
      <w:pPr>
        <w:pStyle w:val="DanceBody"/>
      </w:pPr>
      <w:r>
        <w:t xml:space="preserve"> 9-12</w:t>
      </w:r>
      <w:r>
        <w:tab/>
        <w:t>1s cross RH, 1s+2s change places LH on sides, 1s cross RH, 1s+3s change places LH on sides</w:t>
      </w:r>
    </w:p>
    <w:p w:rsidR="00B11EB3" w:rsidRDefault="00B11EB3" w:rsidP="00B11EB3">
      <w:pPr>
        <w:pStyle w:val="DanceBody"/>
      </w:pPr>
      <w:r>
        <w:t>13-14</w:t>
      </w:r>
      <w:r>
        <w:tab/>
        <w:t>1s cross RH, 1s+4s change places LH on sides</w:t>
      </w:r>
    </w:p>
    <w:p w:rsidR="00B11EB3" w:rsidRDefault="00B11EB3" w:rsidP="00B11EB3">
      <w:pPr>
        <w:pStyle w:val="DanceBody"/>
      </w:pPr>
      <w:r>
        <w:t>15-16</w:t>
      </w:r>
      <w:r>
        <w:tab/>
        <w:t>1s cross RH to own side 4th place</w:t>
      </w:r>
    </w:p>
    <w:p w:rsidR="00B11EB3" w:rsidRDefault="00B11EB3" w:rsidP="00B11EB3">
      <w:pPr>
        <w:pStyle w:val="DanceBody"/>
      </w:pPr>
      <w:r>
        <w:t>17-24</w:t>
      </w:r>
      <w:r>
        <w:tab/>
        <w:t>All set, turn partner 2H, 2s+3s</w:t>
      </w:r>
      <w:r w:rsidRPr="007F0D5A">
        <w:rPr>
          <w:b/>
        </w:rPr>
        <w:t xml:space="preserve"> also </w:t>
      </w:r>
      <w:r>
        <w:t>4s+1s circle 4H round to left into…</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SIWASH ROCK  (J8x32)  3C (4C set)</w:t>
      </w:r>
      <w:r>
        <w:tab/>
        <w:t>John Drewry  Bankhead Bk 6</w:t>
      </w:r>
    </w:p>
    <w:p w:rsidR="00B11EB3" w:rsidRDefault="00B11EB3" w:rsidP="00B11EB3">
      <w:pPr>
        <w:pStyle w:val="DanceBody"/>
      </w:pPr>
      <w:r>
        <w:t xml:space="preserve"> 1- 8</w:t>
      </w:r>
      <w:r>
        <w:tab/>
        <w:t>1s+2s dance 'Figure 8 Chain':</w:t>
      </w:r>
    </w:p>
    <w:p w:rsidR="00B11EB3" w:rsidRDefault="00B11EB3" w:rsidP="00B11EB3">
      <w:pPr>
        <w:pStyle w:val="DanceBody"/>
      </w:pPr>
      <w:r>
        <w:tab/>
        <w:t xml:space="preserve">1-2  1s cross down to 2nd place opp side  </w:t>
      </w:r>
      <w:r>
        <w:rPr>
          <w:b/>
        </w:rPr>
        <w:t>while</w:t>
      </w:r>
      <w:r>
        <w:t xml:space="preserve"> 2s dance out/ up to 1st place</w:t>
      </w:r>
    </w:p>
    <w:p w:rsidR="00B11EB3" w:rsidRPr="00791F96" w:rsidRDefault="00B11EB3" w:rsidP="00B11EB3">
      <w:pPr>
        <w:pStyle w:val="DanceBody"/>
      </w:pPr>
      <w:r>
        <w:tab/>
        <w:t>3-4  1s+2s 1/2 turn (1M LH, 1L RH)  on sides</w:t>
      </w:r>
    </w:p>
    <w:p w:rsidR="00B11EB3" w:rsidRDefault="00B11EB3" w:rsidP="00B11EB3">
      <w:pPr>
        <w:pStyle w:val="DanceBody"/>
      </w:pPr>
      <w:r>
        <w:tab/>
        <w:t xml:space="preserve">5-6  1s cross down to 2nd place own side </w:t>
      </w:r>
      <w:r>
        <w:rPr>
          <w:b/>
        </w:rPr>
        <w:t>while</w:t>
      </w:r>
      <w:r>
        <w:t xml:space="preserve"> 2s dance out/ up to 1st place</w:t>
      </w:r>
    </w:p>
    <w:p w:rsidR="00B11EB3" w:rsidRDefault="00B11EB3" w:rsidP="00B11EB3">
      <w:pPr>
        <w:pStyle w:val="DanceBody"/>
      </w:pPr>
      <w:r>
        <w:tab/>
        <w:t>7-8  1s+2s 1/2 turn (1M RH, 1L LH) on sides.  1 2 3</w:t>
      </w:r>
    </w:p>
    <w:p w:rsidR="00B11EB3" w:rsidRDefault="00B11EB3" w:rsidP="00B11EB3">
      <w:pPr>
        <w:pStyle w:val="DanceBody"/>
      </w:pPr>
      <w:r>
        <w:t xml:space="preserve"> 9-16</w:t>
      </w:r>
      <w:r>
        <w:tab/>
        <w:t xml:space="preserve">1s turn RH, remaining in middle facing down </w:t>
      </w:r>
      <w:r>
        <w:rPr>
          <w:b/>
        </w:rPr>
        <w:t>while</w:t>
      </w:r>
      <w:r>
        <w:t xml:space="preserve">  2s dance out/ up to 1st place; 1s cross down behind 3s, meet &amp; dance up NHJ to face 1st corners</w:t>
      </w:r>
    </w:p>
    <w:p w:rsidR="00B11EB3" w:rsidRDefault="00B11EB3" w:rsidP="00B11EB3">
      <w:pPr>
        <w:pStyle w:val="DanceBody"/>
      </w:pPr>
      <w:r>
        <w:t>17-24</w:t>
      </w:r>
      <w:r>
        <w:tab/>
        <w:t>1s set to 1st corners, dance RSh round each other to face 2nd corners; 1s set to 2nd corners, dance RSh round each other &amp; towards 2nd place own side.  2 1 3</w:t>
      </w:r>
    </w:p>
    <w:p w:rsidR="00B11EB3" w:rsidRDefault="00B11EB3" w:rsidP="00B11EB3">
      <w:pPr>
        <w:pStyle w:val="DanceBody"/>
        <w:keepNext w:val="0"/>
      </w:pPr>
      <w:r>
        <w:t>25-32</w:t>
      </w:r>
      <w:r>
        <w:tab/>
        <w:t xml:space="preserve">1L+2s </w:t>
      </w:r>
      <w:r>
        <w:rPr>
          <w:b/>
        </w:rPr>
        <w:t>also</w:t>
      </w:r>
      <w:r>
        <w:t xml:space="preserve"> 1M+3s dance LSh reels of 3 across (LSh to 1st corner to start) and end in 2nd place own side.  End 2 1 3</w:t>
      </w:r>
    </w:p>
    <w:p w:rsidR="00B11EB3" w:rsidRDefault="00B11EB3" w:rsidP="00B11EB3"/>
    <w:p w:rsidR="00B11EB3" w:rsidRDefault="00B11EB3" w:rsidP="00B11EB3">
      <w:pPr>
        <w:pStyle w:val="Minicrib"/>
      </w:pPr>
      <w:r>
        <w:t>SIX BELLES OF BON ACCORD  (S6x32)  6C set</w:t>
      </w:r>
      <w:r>
        <w:tab/>
        <w:t>John F Rigby  Lindisfarne Strathspey &amp; 8 Other SCDs</w:t>
      </w:r>
    </w:p>
    <w:p w:rsidR="00B11EB3" w:rsidRPr="00960CCF" w:rsidRDefault="00B11EB3" w:rsidP="00B11EB3">
      <w:pPr>
        <w:pStyle w:val="DanceBody"/>
      </w:pPr>
      <w:r w:rsidRPr="00960CCF">
        <w:t>Note:</w:t>
      </w:r>
      <w:r w:rsidRPr="00960CCF">
        <w:tab/>
        <w:t>Th</w:t>
      </w:r>
      <w:r>
        <w:t>is</w:t>
      </w:r>
      <w:r w:rsidRPr="00960CCF">
        <w:t xml:space="preserve"> dance is a 6 couple version of "The Belle of Bon Accord" devised by John Drewry</w:t>
      </w:r>
    </w:p>
    <w:p w:rsidR="00B11EB3" w:rsidRDefault="00B11EB3" w:rsidP="00B11EB3">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B11EB3" w:rsidRDefault="00B11EB3" w:rsidP="00B11EB3">
      <w:pPr>
        <w:pStyle w:val="DanceBody"/>
      </w:pPr>
      <w:r>
        <w:t xml:space="preserve"> 9-16</w:t>
      </w:r>
      <w:r>
        <w:tab/>
        <w:t>1s+3s+5s dance 1/2 reel of 6 up/down centre (6 bars), ending 5M 5L 3M 3L 1M 1L (Men facing down, Ladies up).  5s+3s+1s pass partner RSh to end facing partner (Men facing up, Ladies down)</w:t>
      </w:r>
    </w:p>
    <w:p w:rsidR="00B11EB3" w:rsidRDefault="00B11EB3" w:rsidP="00B11EB3">
      <w:pPr>
        <w:pStyle w:val="DanceBody"/>
      </w:pPr>
      <w:r>
        <w:t>17-24</w:t>
      </w:r>
      <w:r>
        <w:tab/>
        <w:t xml:space="preserve">5s, 3s &amp; 1s turn 3/4 RH to face up NHJ </w:t>
      </w:r>
      <w:r>
        <w:rPr>
          <w:b/>
        </w:rPr>
        <w:t>while</w:t>
      </w:r>
      <w:r>
        <w:t xml:space="preserve"> 2s, 4s &amp; 6s dance up on sides &amp; turn in to face down NHJ, all set; 2s+5s, 4s+3s, 6s+1s circle 4H round to Left to end 2 (5) 4 (3) 6 (1)</w:t>
      </w:r>
    </w:p>
    <w:p w:rsidR="00B11EB3" w:rsidRDefault="00B11EB3" w:rsidP="00B11EB3">
      <w:pPr>
        <w:pStyle w:val="DanceBody"/>
      </w:pPr>
      <w:r>
        <w:t>25-30</w:t>
      </w:r>
      <w:r>
        <w:tab/>
        <w:t>5s, 3s &amp; 1s dance 1/2 Fig of 8 up round couples above &amp; turn partners 2H</w:t>
      </w:r>
    </w:p>
    <w:p w:rsidR="00B11EB3" w:rsidRDefault="00B11EB3" w:rsidP="00B11EB3">
      <w:pPr>
        <w:pStyle w:val="DanceBody"/>
        <w:keepNext w:val="0"/>
      </w:pPr>
      <w:r>
        <w:t>31-32</w:t>
      </w:r>
      <w:r>
        <w:tab/>
        <w:t xml:space="preserve">5s turn 2H </w:t>
      </w:r>
      <w:r>
        <w:rPr>
          <w:b/>
        </w:rPr>
        <w:t>while</w:t>
      </w:r>
      <w:r>
        <w:t xml:space="preserve"> 3s lead down to 6th place &amp; 1s cast up to 4th place.  Oder:  2 5 4 1 6 3</w:t>
      </w:r>
    </w:p>
    <w:p w:rsidR="00B11EB3" w:rsidRDefault="00B11EB3" w:rsidP="00B11EB3"/>
    <w:p w:rsidR="00B11EB3" w:rsidRDefault="00B11EB3" w:rsidP="00B11EB3">
      <w:pPr>
        <w:pStyle w:val="Minicrib"/>
      </w:pPr>
      <w:r>
        <w:t>SIX MILE ROAD FROM PITLOCHRY  (M-4x(S32+R32))  4C Set</w:t>
      </w:r>
      <w:r>
        <w:tab/>
        <w:t>Amanda Peart  The Sunday Class 1</w:t>
      </w:r>
    </w:p>
    <w:p w:rsidR="00B11EB3" w:rsidRDefault="00B11EB3" w:rsidP="00B11EB3">
      <w:pPr>
        <w:pStyle w:val="DanceBody"/>
      </w:pPr>
      <w:r>
        <w:t>Strathspey</w:t>
      </w:r>
    </w:p>
    <w:p w:rsidR="00B11EB3" w:rsidRDefault="00B11EB3" w:rsidP="00B11EB3">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rPr>
        <w:t xml:space="preserve"> while </w:t>
      </w:r>
      <w:r w:rsidRPr="00942A8E">
        <w:t>4s dance similarly LH</w:t>
      </w:r>
    </w:p>
    <w:p w:rsidR="00B11EB3" w:rsidRDefault="00B11EB3" w:rsidP="00B11EB3">
      <w:pPr>
        <w:pStyle w:val="DanceBody"/>
      </w:pPr>
      <w:r>
        <w:t xml:space="preserve"> 9-16</w:t>
      </w:r>
      <w:r>
        <w:tab/>
        <w:t xml:space="preserve">1M &amp; 4M cast up/down into centre of set </w:t>
      </w:r>
      <w:r>
        <w:rPr>
          <w:b/>
        </w:rPr>
        <w:t>as</w:t>
      </w:r>
      <w:r>
        <w:t xml:space="preserve"> 1L &amp; 4L dance in NHJ, drop hands to face partners; 1s+2s+3s+4s set, 1s+2s </w:t>
      </w:r>
      <w:r>
        <w:rPr>
          <w:b/>
        </w:rPr>
        <w:t>also</w:t>
      </w:r>
      <w:r>
        <w:t xml:space="preserve"> 3s+4s dance RH across</w:t>
      </w:r>
    </w:p>
    <w:p w:rsidR="00B11EB3" w:rsidRDefault="00B11EB3" w:rsidP="00B11EB3">
      <w:pPr>
        <w:pStyle w:val="DanceBody"/>
      </w:pPr>
      <w:r>
        <w:t>17-24</w:t>
      </w:r>
      <w:r>
        <w:tab/>
        <w:t>1s+4s dance reel of 4 up &amp; down centre finishing on opposite sides   2 (1) (4) 3</w:t>
      </w:r>
    </w:p>
    <w:p w:rsidR="00B11EB3" w:rsidRDefault="00B11EB3" w:rsidP="00B11EB3">
      <w:pPr>
        <w:pStyle w:val="DanceBody"/>
      </w:pPr>
      <w:r>
        <w:t>25-32</w:t>
      </w:r>
      <w:r>
        <w:tab/>
        <w:t xml:space="preserve">2s+1s </w:t>
      </w:r>
      <w:r>
        <w:rPr>
          <w:b/>
        </w:rPr>
        <w:t>also</w:t>
      </w:r>
      <w:r>
        <w:t xml:space="preserve"> 4s+3s circle 4H round to Left; 4s dance 1/2 Fig 8 round 3s 2 (1) 4 3</w:t>
      </w:r>
    </w:p>
    <w:p w:rsidR="00B11EB3" w:rsidRDefault="00B11EB3" w:rsidP="00B11EB3">
      <w:pPr>
        <w:pStyle w:val="DanceBody"/>
      </w:pPr>
      <w:r>
        <w:t>Reel</w:t>
      </w:r>
    </w:p>
    <w:p w:rsidR="00B11EB3" w:rsidRDefault="00B11EB3" w:rsidP="00B11EB3">
      <w:pPr>
        <w:pStyle w:val="DanceBody"/>
      </w:pPr>
      <w:r>
        <w:t xml:space="preserve"> 1- 8</w:t>
      </w:r>
      <w:r>
        <w:tab/>
        <w:t>1s+4s dance double Fig 8, start 1s casting as 4s cross up, 1M+4L (facing down) and 1L+4M (facing up) take promenade hold,</w:t>
      </w:r>
    </w:p>
    <w:p w:rsidR="00B11EB3" w:rsidRDefault="00B11EB3" w:rsidP="00B11EB3">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B11EB3" w:rsidRDefault="00B11EB3" w:rsidP="00B11EB3">
      <w:pPr>
        <w:pStyle w:val="DanceBody"/>
        <w:keepNext w:val="0"/>
      </w:pPr>
      <w:r>
        <w:t>25-32</w:t>
      </w:r>
      <w:r>
        <w:tab/>
        <w:t>1s dance down between 4s, turning 4s with nearer hand 1.1/2 times (4s end 2</w:t>
      </w:r>
      <w:r w:rsidRPr="00972EEB">
        <w:t>nd</w:t>
      </w:r>
      <w:r>
        <w:t xml:space="preserve"> place); 1s dance 1/2 Fig 8 round 3s   2 4 1 3</w:t>
      </w:r>
    </w:p>
    <w:p w:rsidR="00B11EB3" w:rsidRDefault="00B11EB3" w:rsidP="00B11EB3"/>
    <w:p w:rsidR="00B11EB3" w:rsidRDefault="00B11EB3" w:rsidP="00B11EB3">
      <w:pPr>
        <w:pStyle w:val="Minicrib"/>
      </w:pPr>
      <w:r>
        <w:t>SIX MINUS ONE  (J5x32)  5 Person Set</w:t>
      </w:r>
      <w:r>
        <w:tab/>
        <w:t>Neville Miller  Inlet Road Dances</w:t>
      </w:r>
    </w:p>
    <w:p w:rsidR="00B11EB3" w:rsidRDefault="00B11EB3" w:rsidP="00B11EB3">
      <w:pPr>
        <w:pStyle w:val="DanceBody"/>
      </w:pPr>
      <w:r>
        <w:t>Start:  3 dancers on Ladies' side, 2 dancers on Men's side</w:t>
      </w:r>
    </w:p>
    <w:p w:rsidR="00B11EB3" w:rsidRDefault="00B11EB3" w:rsidP="00B11EB3">
      <w:pPr>
        <w:pStyle w:val="DanceBody"/>
      </w:pPr>
      <w:r>
        <w:t xml:space="preserve"> 1- 8</w:t>
      </w:r>
      <w:r>
        <w:tab/>
        <w:t xml:space="preserve">Ladies dance RSh reel of 3 on side </w:t>
      </w:r>
      <w:r>
        <w:rPr>
          <w:b/>
        </w:rPr>
        <w:t>while</w:t>
      </w:r>
      <w:r>
        <w:t xml:space="preserve"> Men turn RH (4 bars) &amp; turn LH</w:t>
      </w:r>
    </w:p>
    <w:p w:rsidR="00B11EB3" w:rsidRDefault="00B11EB3" w:rsidP="00B11EB3">
      <w:pPr>
        <w:pStyle w:val="DanceBody"/>
      </w:pPr>
      <w:r>
        <w:t xml:space="preserve"> 9-16</w:t>
      </w:r>
      <w:r>
        <w:tab/>
        <w:t>1s+2s dance RH across &amp; LH across back</w:t>
      </w:r>
    </w:p>
    <w:p w:rsidR="00B11EB3" w:rsidRDefault="00B11EB3" w:rsidP="00B11EB3">
      <w:pPr>
        <w:pStyle w:val="DanceBody"/>
      </w:pPr>
      <w:r>
        <w:t>17-24</w:t>
      </w:r>
      <w:r>
        <w:tab/>
        <w:t>1s NHJ dance down (4 bars) &amp; back up to place</w:t>
      </w:r>
    </w:p>
    <w:p w:rsidR="00B11EB3" w:rsidRDefault="00B11EB3" w:rsidP="00B11EB3">
      <w:pPr>
        <w:pStyle w:val="DanceBody"/>
      </w:pPr>
      <w:r>
        <w:t>25-32</w:t>
      </w:r>
      <w:r>
        <w:tab/>
        <w:t>1s cross RH, 2s cross RH; 1L+2M change places LH, 2L+3L change places LH</w:t>
      </w:r>
    </w:p>
    <w:p w:rsidR="00B11EB3" w:rsidRDefault="00B11EB3" w:rsidP="00B11EB3">
      <w:pPr>
        <w:pStyle w:val="DanceBody"/>
        <w:keepNext w:val="0"/>
      </w:pPr>
      <w:r>
        <w:t>Repeat, all having moved 1 place clockwise</w:t>
      </w:r>
    </w:p>
    <w:p w:rsidR="00B11EB3" w:rsidRDefault="00B11EB3" w:rsidP="00B11EB3"/>
    <w:p w:rsidR="00B11EB3" w:rsidRDefault="00B11EB3" w:rsidP="00B11EB3">
      <w:pPr>
        <w:pStyle w:val="Minicrib"/>
      </w:pPr>
      <w:r>
        <w:t>THE SIX-FIGURED MAN  (J8x48)  3C (4C set)</w:t>
      </w:r>
      <w:r>
        <w:tab/>
        <w:t>John Shaw  Princess Bride Collection</w:t>
      </w:r>
    </w:p>
    <w:p w:rsidR="00B11EB3" w:rsidRDefault="00B11EB3" w:rsidP="00B11EB3">
      <w:pPr>
        <w:pStyle w:val="DanceBody"/>
      </w:pPr>
      <w:r>
        <w:t xml:space="preserve"> 1- 8</w:t>
      </w:r>
      <w:r>
        <w:tab/>
        <w:t>1s+2s dance Espagnole but in bars 5-8 1s turn 1 1/2 LH to face 1st corners</w:t>
      </w:r>
    </w:p>
    <w:p w:rsidR="00B11EB3" w:rsidRDefault="00B11EB3" w:rsidP="00B11EB3">
      <w:pPr>
        <w:pStyle w:val="DanceBody"/>
      </w:pPr>
      <w:r>
        <w:tab/>
        <w:t>1- 2  1s+2s cross (Ladies lead across RH passing between Men) with Ladies changing places RH</w:t>
      </w:r>
    </w:p>
    <w:p w:rsidR="00B11EB3" w:rsidRDefault="00B11EB3" w:rsidP="00B11EB3">
      <w:pPr>
        <w:pStyle w:val="DanceBody"/>
      </w:pPr>
      <w:r>
        <w:tab/>
        <w:t>3- 4  1s+2s cross back (Men lead across RH between Ladies) with Men changing places RH</w:t>
      </w:r>
    </w:p>
    <w:p w:rsidR="00B11EB3" w:rsidRDefault="00B11EB3" w:rsidP="00B11EB3">
      <w:pPr>
        <w:pStyle w:val="DanceBody"/>
      </w:pPr>
      <w:r>
        <w:tab/>
        <w:t>5- 8  2s turn RH</w:t>
      </w:r>
      <w:r w:rsidRPr="00BA6B4D">
        <w:rPr>
          <w:b/>
        </w:rPr>
        <w:t xml:space="preserve"> </w:t>
      </w:r>
      <w:r>
        <w:rPr>
          <w:b/>
        </w:rPr>
        <w:t xml:space="preserve">as </w:t>
      </w:r>
      <w:r>
        <w:t>1s turn 1 1/2LH to face 1st corners</w:t>
      </w:r>
    </w:p>
    <w:p w:rsidR="00B11EB3" w:rsidRDefault="00B11EB3" w:rsidP="00B11EB3">
      <w:pPr>
        <w:pStyle w:val="DanceBody"/>
      </w:pPr>
      <w:r>
        <w:t xml:space="preserve"> 9-16</w:t>
      </w:r>
      <w:r>
        <w:tab/>
        <w:t>1s dance a diagonal reel of 4 with 1st corners to finish facing 1st corners</w:t>
      </w:r>
    </w:p>
    <w:p w:rsidR="00B11EB3" w:rsidRDefault="00B11EB3" w:rsidP="00B11EB3">
      <w:pPr>
        <w:pStyle w:val="DanceBody"/>
      </w:pPr>
      <w:r>
        <w:t>17-24</w:t>
      </w:r>
      <w:r>
        <w:tab/>
        <w:t xml:space="preserve">1s set to 1st corners, cast back to their 3rd corner places </w:t>
      </w:r>
      <w:r>
        <w:rPr>
          <w:b/>
        </w:rPr>
        <w:t>while</w:t>
      </w:r>
      <w:r>
        <w:t xml:space="preserve"> 1st corners set &amp; dance into the centre to face their original positions. Repeat bars 17-20 with 1st corners setting &amp; casting</w:t>
      </w:r>
    </w:p>
    <w:p w:rsidR="00B11EB3" w:rsidRDefault="00B11EB3" w:rsidP="00B11EB3">
      <w:pPr>
        <w:pStyle w:val="DanceBody"/>
      </w:pPr>
      <w:r>
        <w:t>25-32</w:t>
      </w:r>
      <w:r>
        <w:tab/>
        <w:t>1s dance diagonal reel of 4 with 2nd corners &amp; finish facing 2nd corners</w:t>
      </w:r>
    </w:p>
    <w:p w:rsidR="00B11EB3" w:rsidRDefault="00B11EB3" w:rsidP="00B11EB3">
      <w:pPr>
        <w:pStyle w:val="DanceBody"/>
      </w:pPr>
      <w:r>
        <w:t>33-40</w:t>
      </w:r>
      <w:r>
        <w:tab/>
        <w:t xml:space="preserve">1s set to 2nd corners, cast back to their 4th corner places </w:t>
      </w:r>
      <w:r>
        <w:rPr>
          <w:b/>
        </w:rPr>
        <w:t>while</w:t>
      </w:r>
      <w:r>
        <w:t xml:space="preserve"> 2nd corners set &amp; dance into the centre to face their original positions. Repeat bars 33-36 with 2nd corners setting and casting 2 (1) 3</w:t>
      </w:r>
    </w:p>
    <w:p w:rsidR="00B11EB3" w:rsidRDefault="00B11EB3" w:rsidP="00B11EB3">
      <w:pPr>
        <w:pStyle w:val="DanceBody"/>
        <w:keepNext w:val="0"/>
      </w:pPr>
      <w:r>
        <w:t>41-48</w:t>
      </w:r>
      <w:r>
        <w:tab/>
        <w:t xml:space="preserve">2s+3s facing up/down the set, set &amp; change places RH, then set to partners &amp; cross LH to own sides </w:t>
      </w:r>
      <w:r>
        <w:rPr>
          <w:b/>
        </w:rPr>
        <w:t>while</w:t>
      </w:r>
      <w:r>
        <w:t xml:space="preserve"> 1s dance out to their right, round 1st corner places &amp; dance in the ends to face each other. All clap, 1s pull RSh back &amp; dance out the same ends &amp; cast to their right, back to 2nd places own sides</w:t>
      </w:r>
    </w:p>
    <w:p w:rsidR="00B11EB3" w:rsidRDefault="00B11EB3" w:rsidP="00B11EB3"/>
    <w:p w:rsidR="00B11EB3" w:rsidRDefault="00B11EB3" w:rsidP="00B11EB3">
      <w:pPr>
        <w:pStyle w:val="Minicrib"/>
      </w:pPr>
      <w:r>
        <w:t>SIXTEENSOME REEL  (Double Eightsome Reel)  (R40+8x48+40)  8 cpl Sq.Set</w:t>
      </w:r>
      <w:r>
        <w:tab/>
        <w:t>RSCDS Bk 6</w:t>
      </w:r>
    </w:p>
    <w:p w:rsidR="00B11EB3" w:rsidRDefault="00B11EB3" w:rsidP="00B11EB3">
      <w:pPr>
        <w:pStyle w:val="DanceBody"/>
      </w:pPr>
      <w:r>
        <w:t>2 cpls each side of the square, RH cpl (odd numbers) are called "inside" &amp; LH cpls (even numbers) are called "outside" cpls.</w:t>
      </w:r>
    </w:p>
    <w:p w:rsidR="00B11EB3" w:rsidRDefault="00B11EB3" w:rsidP="00B11EB3">
      <w:pPr>
        <w:pStyle w:val="DanceBody"/>
      </w:pPr>
      <w:r>
        <w:t>Introduction: -</w:t>
      </w:r>
    </w:p>
    <w:p w:rsidR="00B11EB3" w:rsidRDefault="00B11EB3" w:rsidP="00B11EB3">
      <w:pPr>
        <w:pStyle w:val="DanceBody"/>
      </w:pPr>
      <w:r>
        <w:t xml:space="preserve"> 1- 8</w:t>
      </w:r>
      <w:r>
        <w:tab/>
        <w:t>All circle 16H round &amp; back</w:t>
      </w:r>
    </w:p>
    <w:p w:rsidR="00B11EB3" w:rsidRDefault="00B11EB3" w:rsidP="00B11EB3">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B11EB3" w:rsidRDefault="00B11EB3" w:rsidP="00B11EB3">
      <w:pPr>
        <w:pStyle w:val="DanceBody"/>
      </w:pPr>
      <w:r>
        <w:t>17-24</w:t>
      </w:r>
      <w:r>
        <w:tab/>
        <w:t>All set to partners twice &amp; all turn 2H.</w:t>
      </w:r>
    </w:p>
    <w:p w:rsidR="00B11EB3" w:rsidRDefault="00B11EB3" w:rsidP="00B11EB3">
      <w:pPr>
        <w:pStyle w:val="DanceBody"/>
      </w:pPr>
      <w:r>
        <w:t>25-40</w:t>
      </w:r>
      <w:r>
        <w:tab/>
        <w:t>All dance Grand Chain (2 bars per hand) in 2 concentric circles ending in original square set places.</w:t>
      </w:r>
    </w:p>
    <w:p w:rsidR="00B11EB3" w:rsidRDefault="00B11EB3" w:rsidP="00B11EB3">
      <w:pPr>
        <w:pStyle w:val="DanceBody"/>
      </w:pPr>
      <w:r>
        <w:t>Dance: -</w:t>
      </w:r>
      <w:r>
        <w:tab/>
        <w:t>8 times through firstly with 1L+5L, then 2L+6L,3L+7L,4L+8L,1M+5M, 2M+6M, 3M+7M, 4M+8M</w:t>
      </w:r>
    </w:p>
    <w:p w:rsidR="00B11EB3" w:rsidRDefault="00B11EB3" w:rsidP="00B11EB3">
      <w:pPr>
        <w:pStyle w:val="DanceBody"/>
      </w:pPr>
      <w:r>
        <w:t>"Inside" Ladies (1L &amp; 2L) in centre &amp; in bars 1- 8, Set to each other for 4 &amp; Turn for 4, (Reel of Tulloch),</w:t>
      </w:r>
      <w:r w:rsidRPr="00BA6B4D">
        <w:rPr>
          <w:b/>
        </w:rPr>
        <w:t xml:space="preserve"> </w:t>
      </w:r>
      <w:r>
        <w:rPr>
          <w:b/>
        </w:rPr>
        <w:t xml:space="preserve">as </w:t>
      </w:r>
      <w:r>
        <w:t>other 14 all take hands &amp; Dance around them:</w:t>
      </w:r>
    </w:p>
    <w:p w:rsidR="00B11EB3" w:rsidRDefault="00B11EB3" w:rsidP="00B11EB3">
      <w:pPr>
        <w:pStyle w:val="DanceBody"/>
      </w:pPr>
      <w:r>
        <w:t xml:space="preserve"> 1- 8</w:t>
      </w:r>
      <w:r>
        <w:tab/>
        <w:t>With 1L+5L in centre of dance set 4 Bars &amp; turn RH (</w:t>
      </w:r>
      <w:r w:rsidRPr="00BD473E">
        <w:rPr>
          <w:b/>
        </w:rPr>
        <w:t xml:space="preserve">as </w:t>
      </w:r>
      <w:r>
        <w:t>Reel of Tulloch)</w:t>
      </w:r>
      <w:r w:rsidRPr="00BA6B4D">
        <w:rPr>
          <w:b/>
        </w:rPr>
        <w:t xml:space="preserve"> while </w:t>
      </w:r>
      <w:r>
        <w:t>the others dance 14H round &amp; back.</w:t>
      </w:r>
    </w:p>
    <w:p w:rsidR="00B11EB3" w:rsidRDefault="00B11EB3" w:rsidP="00B11EB3">
      <w:pPr>
        <w:pStyle w:val="DanceBody"/>
      </w:pPr>
      <w:r>
        <w:t xml:space="preserve"> 9-16</w:t>
      </w:r>
      <w:r>
        <w:tab/>
        <w:t>1L &amp; 5L set to &amp; turn partners 2H, set to &amp; turn opposite Man 6M/2M</w:t>
      </w:r>
    </w:p>
    <w:p w:rsidR="00B11EB3" w:rsidRDefault="00B11EB3" w:rsidP="00B11EB3">
      <w:pPr>
        <w:pStyle w:val="DanceBody"/>
      </w:pPr>
      <w:r>
        <w:t>17-24</w:t>
      </w:r>
      <w:r>
        <w:tab/>
        <w:t>Dance LSh reels of 3 (1L with 6M+1M &amp; 5L with 2M+5M) 1L &amp; 5L both end in centre</w:t>
      </w:r>
      <w:r w:rsidRPr="00BA6B4D">
        <w:rPr>
          <w:b/>
        </w:rPr>
        <w:t xml:space="preserve"> </w:t>
      </w:r>
      <w:r>
        <w:rPr>
          <w:b/>
        </w:rPr>
        <w:t xml:space="preserve">as </w:t>
      </w:r>
      <w:r>
        <w:t>before.</w:t>
      </w:r>
    </w:p>
    <w:p w:rsidR="00B11EB3" w:rsidRDefault="00B11EB3" w:rsidP="00B11EB3">
      <w:pPr>
        <w:pStyle w:val="DanceBody"/>
      </w:pPr>
      <w:r>
        <w:t>25-32</w:t>
      </w:r>
      <w:r>
        <w:tab/>
        <w:t>1L &amp; 5L set &amp; turn each other LH in centre</w:t>
      </w:r>
      <w:r w:rsidRPr="00BA6B4D">
        <w:rPr>
          <w:b/>
        </w:rPr>
        <w:t xml:space="preserve"> while </w:t>
      </w:r>
      <w:r>
        <w:t>others circle 14H round &amp; back</w:t>
      </w:r>
    </w:p>
    <w:p w:rsidR="00B11EB3" w:rsidRDefault="00B11EB3" w:rsidP="00B11EB3">
      <w:pPr>
        <w:pStyle w:val="DanceBody"/>
      </w:pPr>
      <w:r>
        <w:t>33-40</w:t>
      </w:r>
      <w:r>
        <w:tab/>
        <w:t>1L &amp; 5L set to &amp; turn nearest corner Man (8M/4M), set to &amp; turn opposite Man 3M/7M</w:t>
      </w:r>
    </w:p>
    <w:p w:rsidR="00B11EB3" w:rsidRDefault="00B11EB3" w:rsidP="00B11EB3">
      <w:pPr>
        <w:pStyle w:val="DanceBody"/>
      </w:pPr>
      <w:r>
        <w:t>41-48</w:t>
      </w:r>
      <w:r>
        <w:tab/>
        <w:t>Dance LSh reels of 3 (1L with 3M+8M &amp; 5L with 7M+4M) &amp; 1L &amp; 5L retire to places</w:t>
      </w:r>
      <w:r w:rsidRPr="00BA6B4D">
        <w:rPr>
          <w:b/>
        </w:rPr>
        <w:t xml:space="preserve"> </w:t>
      </w:r>
      <w:r>
        <w:rPr>
          <w:b/>
        </w:rPr>
        <w:t xml:space="preserve">as </w:t>
      </w:r>
      <w:r>
        <w:t>"outside" Ladies 2L &amp; 6L go into centre.</w:t>
      </w:r>
    </w:p>
    <w:p w:rsidR="00B11EB3" w:rsidRDefault="00B11EB3" w:rsidP="00B11EB3">
      <w:pPr>
        <w:pStyle w:val="DanceBody"/>
      </w:pPr>
      <w:r>
        <w:t>Finale: -</w:t>
      </w:r>
    </w:p>
    <w:p w:rsidR="00B11EB3" w:rsidRDefault="00B11EB3" w:rsidP="00B11EB3">
      <w:pPr>
        <w:pStyle w:val="DanceBody"/>
        <w:keepNext w:val="0"/>
      </w:pPr>
      <w:r>
        <w:t xml:space="preserve"> 1-40</w:t>
      </w:r>
      <w:r>
        <w:tab/>
        <w:t>Repeat Introduction</w:t>
      </w:r>
    </w:p>
    <w:p w:rsidR="00B11EB3" w:rsidRDefault="00B11EB3" w:rsidP="00B11EB3"/>
    <w:p w:rsidR="00B11EB3" w:rsidRDefault="00B11EB3" w:rsidP="00B11EB3">
      <w:pPr>
        <w:pStyle w:val="Minicrib"/>
      </w:pPr>
      <w:r>
        <w:t>SIXTH OF AUGUST  (J3x48)  3C Set</w:t>
      </w:r>
      <w:r>
        <w:tab/>
        <w:t>Ron Watson 1965</w:t>
      </w:r>
    </w:p>
    <w:p w:rsidR="00B11EB3" w:rsidRDefault="00B11EB3" w:rsidP="00B11EB3">
      <w:pPr>
        <w:pStyle w:val="DanceBody"/>
      </w:pPr>
      <w:r>
        <w:t xml:space="preserve"> 1- 8</w:t>
      </w:r>
      <w:r>
        <w:tab/>
        <w:t xml:space="preserve">1s+2s set, dance RH across.  1s cast to 2nd place </w:t>
      </w:r>
      <w:r>
        <w:rPr>
          <w:b/>
        </w:rPr>
        <w:t>as</w:t>
      </w:r>
      <w:r>
        <w:t xml:space="preserve"> 2s (NHJ) dance to 1st place</w:t>
      </w:r>
    </w:p>
    <w:p w:rsidR="00B11EB3" w:rsidRDefault="00B11EB3" w:rsidP="00B11EB3">
      <w:pPr>
        <w:pStyle w:val="DanceBody"/>
      </w:pPr>
      <w:r>
        <w:t xml:space="preserve"> 9-16</w:t>
      </w:r>
      <w:r>
        <w:tab/>
        <w:t>1s turn 1st corners RH (corners dance for 4 bars), pass RSh, turn 2nd corners RH retaining hands so 1s end BtoB in middle, 1M facing up, 1L facing down</w:t>
      </w:r>
    </w:p>
    <w:p w:rsidR="00B11EB3" w:rsidRPr="00171B56" w:rsidRDefault="00B11EB3" w:rsidP="00B11EB3">
      <w:pPr>
        <w:pStyle w:val="DanceBody"/>
      </w:pPr>
      <w:r>
        <w:t>17-24</w:t>
      </w:r>
      <w:r>
        <w:tab/>
        <w:t xml:space="preserve">1s dance Double Triangles (6 bars) then turn 1st corner LH finishing in 2nd place opp sides (1M facing up, 1L facing down) </w:t>
      </w:r>
      <w:r>
        <w:rPr>
          <w:b/>
        </w:rPr>
        <w:t>while</w:t>
      </w:r>
      <w:r>
        <w:t xml:space="preserve"> 2nd corners set</w:t>
      </w:r>
    </w:p>
    <w:p w:rsidR="00B11EB3" w:rsidRDefault="00B11EB3" w:rsidP="00B11EB3">
      <w:pPr>
        <w:pStyle w:val="DanceBody"/>
      </w:pPr>
      <w:r>
        <w:t>25-32</w:t>
      </w:r>
      <w:r>
        <w:tab/>
        <w:t>1s dance reels of 3 on opp sides (1M+2L &amp; 1L+3M pass RSh)</w:t>
      </w:r>
    </w:p>
    <w:p w:rsidR="00B11EB3" w:rsidRDefault="00B11EB3" w:rsidP="00B11EB3">
      <w:pPr>
        <w:pStyle w:val="DanceBody"/>
      </w:pPr>
      <w:r>
        <w:t>33-40</w:t>
      </w:r>
      <w:r>
        <w:tab/>
        <w:t>1s dance 1/2 Fig 8 (1M up round 2s, 1L down round 3s).  2s+1s+3s dance Petronella turn into centre &amp; set in line up/down middle</w:t>
      </w:r>
    </w:p>
    <w:p w:rsidR="00B11EB3" w:rsidRDefault="00B11EB3" w:rsidP="00B11EB3">
      <w:pPr>
        <w:pStyle w:val="DanceBody"/>
      </w:pPr>
      <w:r>
        <w:t>41-44</w:t>
      </w:r>
      <w:r>
        <w:tab/>
        <w:t xml:space="preserve">2s (at top) turn 1.1/2 RH </w:t>
      </w:r>
      <w:r>
        <w:rPr>
          <w:b/>
        </w:rPr>
        <w:t>while</w:t>
      </w:r>
      <w:r>
        <w:t xml:space="preserve"> 1s+3s dance 1/2 reel of 4.  All finish in line up/down middle</w:t>
      </w:r>
    </w:p>
    <w:p w:rsidR="00B11EB3" w:rsidRDefault="00B11EB3" w:rsidP="00B11EB3">
      <w:pPr>
        <w:pStyle w:val="DanceBody"/>
        <w:keepNext w:val="0"/>
      </w:pPr>
      <w:r>
        <w:t>45-48</w:t>
      </w:r>
      <w:r>
        <w:tab/>
        <w:t>All set &amp; dance Petronella turn to own side End 2 3 1</w:t>
      </w:r>
    </w:p>
    <w:p w:rsidR="00B11EB3" w:rsidRDefault="00B11EB3" w:rsidP="00B11EB3"/>
    <w:p w:rsidR="00B11EB3" w:rsidRDefault="00B11EB3" w:rsidP="00B11EB3">
      <w:pPr>
        <w:pStyle w:val="Minicrib"/>
      </w:pPr>
      <w:r>
        <w:t>SIXTY WONDERFUL YEARS  (R8x32)  3C (4C set)</w:t>
      </w:r>
      <w:r>
        <w:tab/>
        <w:t>Ann Campbell, 2024</w:t>
      </w:r>
    </w:p>
    <w:p w:rsidR="00B11EB3" w:rsidRDefault="00B11EB3" w:rsidP="00B11EB3">
      <w:pPr>
        <w:pStyle w:val="DanceBody"/>
      </w:pPr>
      <w:r>
        <w:t xml:space="preserve"> 1- 8</w:t>
      </w:r>
      <w:r>
        <w:tab/>
        <w:t>1s lead down &amp; back up to 2nd place (2s step up 5-6)</w:t>
      </w:r>
    </w:p>
    <w:p w:rsidR="00B11EB3" w:rsidRDefault="00B11EB3" w:rsidP="00B11EB3">
      <w:pPr>
        <w:pStyle w:val="DanceBody"/>
      </w:pPr>
      <w:r>
        <w:t xml:space="preserve"> 9-16</w:t>
      </w:r>
      <w:r>
        <w:tab/>
        <w:t>2s+1s+3s set, Adv+Ret &amp; set</w:t>
      </w:r>
    </w:p>
    <w:p w:rsidR="00B11EB3" w:rsidRDefault="00B11EB3" w:rsidP="00B11EB3">
      <w:pPr>
        <w:pStyle w:val="DanceBody"/>
      </w:pPr>
      <w:r>
        <w:t>17-24</w:t>
      </w:r>
      <w:r>
        <w:tab/>
        <w:t>2s+1s+3s dance DoSiDo; turn partner RH</w:t>
      </w:r>
    </w:p>
    <w:p w:rsidR="00B11EB3" w:rsidRDefault="00B11EB3" w:rsidP="00B11EB3">
      <w:pPr>
        <w:pStyle w:val="DanceBody"/>
      </w:pPr>
      <w:r>
        <w:t>25-32</w:t>
      </w:r>
      <w:r>
        <w:tab/>
        <w:t>2s+1s+3s circle 6H round &amp; back</w:t>
      </w:r>
    </w:p>
    <w:p w:rsidR="00B11EB3" w:rsidRPr="00960617" w:rsidRDefault="00B11EB3" w:rsidP="00B11EB3">
      <w:pPr>
        <w:pStyle w:val="DanceBody"/>
        <w:keepNext w:val="0"/>
        <w:rPr>
          <w:i/>
        </w:rPr>
      </w:pPr>
      <w:r w:rsidRPr="00960617">
        <w:rPr>
          <w:i/>
        </w:rPr>
        <w:t>Note: May be dance as Reel or Strathspey</w:t>
      </w:r>
    </w:p>
    <w:p w:rsidR="00B11EB3" w:rsidRDefault="00B11EB3" w:rsidP="00B11EB3"/>
    <w:p w:rsidR="00B11EB3" w:rsidRDefault="00B11EB3" w:rsidP="00B11EB3">
      <w:pPr>
        <w:pStyle w:val="Minicrib"/>
      </w:pPr>
      <w:r>
        <w:t>THE SIXTY-SIX  (S32)  Round the Room</w:t>
      </w:r>
      <w:r>
        <w:tab/>
        <w:t>Maggie &amp; Duncan Keppie  Gaelic College SCD Bk 1</w:t>
      </w:r>
    </w:p>
    <w:p w:rsidR="00B11EB3" w:rsidRPr="00BF77BB" w:rsidRDefault="00B11EB3" w:rsidP="00B11EB3">
      <w:pPr>
        <w:pStyle w:val="DanceBody"/>
      </w:pPr>
      <w:r w:rsidRPr="00BF77BB">
        <w:t>Round the room, 3 facing 3</w:t>
      </w:r>
    </w:p>
    <w:p w:rsidR="00B11EB3" w:rsidRPr="00BF77BB" w:rsidRDefault="00B11EB3" w:rsidP="00B11EB3">
      <w:pPr>
        <w:pStyle w:val="DanceBody"/>
      </w:pPr>
      <w:r w:rsidRPr="00BF77BB">
        <w:t xml:space="preserve"> 1- 8</w:t>
      </w:r>
      <w:r w:rsidRPr="00BF77BB">
        <w:tab/>
        <w:t>All set &amp; circle 1/4 left; all dance DoSiDo with opp dancer</w:t>
      </w:r>
    </w:p>
    <w:p w:rsidR="00B11EB3" w:rsidRPr="00BF77BB" w:rsidRDefault="00B11EB3" w:rsidP="00B11EB3">
      <w:pPr>
        <w:pStyle w:val="DanceBody"/>
      </w:pPr>
      <w:r w:rsidRPr="00BF77BB">
        <w:t xml:space="preserve"> 9-16</w:t>
      </w:r>
      <w:r w:rsidRPr="00BF77BB">
        <w:tab/>
        <w:t>Repeat 1-8</w:t>
      </w:r>
    </w:p>
    <w:p w:rsidR="00B11EB3" w:rsidRPr="00BF77BB" w:rsidRDefault="00B11EB3" w:rsidP="00B11EB3">
      <w:pPr>
        <w:pStyle w:val="DanceBody"/>
      </w:pPr>
      <w:r w:rsidRPr="00BF77BB">
        <w:t>17-24</w:t>
      </w:r>
      <w:r w:rsidRPr="00BF77BB">
        <w:tab/>
        <w:t>Centre dancers cast to right &amp; chase clockwise 1/2 round to change places, set &amp; cross RH to face out  while</w:t>
      </w:r>
    </w:p>
    <w:p w:rsidR="00B11EB3" w:rsidRPr="00BF77BB" w:rsidRDefault="00B11EB3" w:rsidP="00B11EB3">
      <w:pPr>
        <w:pStyle w:val="DanceBody"/>
      </w:pPr>
      <w:r w:rsidRPr="00BF77BB">
        <w:tab/>
        <w:t>Corners set advancing diagonally, dance RH across , face centre, pull back RSh &amp; dance out to place</w:t>
      </w:r>
    </w:p>
    <w:p w:rsidR="00B11EB3" w:rsidRPr="00BF77BB" w:rsidRDefault="00B11EB3" w:rsidP="00B11EB3">
      <w:pPr>
        <w:pStyle w:val="DanceBody"/>
        <w:keepNext w:val="0"/>
      </w:pPr>
      <w:r w:rsidRPr="00BF77BB">
        <w:t>25-32</w:t>
      </w:r>
      <w:r w:rsidRPr="00BF77BB">
        <w:tab/>
        <w:t>Reels of 3 with partners, centre dancer RSh to partner on right to start, corners loop into place so lines of 3 face new lines of 3</w:t>
      </w:r>
    </w:p>
    <w:p w:rsidR="00B11EB3" w:rsidRDefault="00B11EB3" w:rsidP="00B11EB3"/>
    <w:p w:rsidR="00B11EB3" w:rsidRDefault="00B11EB3" w:rsidP="00B11EB3">
      <w:pPr>
        <w:pStyle w:val="Minicrib"/>
      </w:pPr>
      <w:r>
        <w:t>THE SKAGIT STRATHSPEY  (S8x32)  3C (4C Set)</w:t>
      </w:r>
      <w:r>
        <w:tab/>
        <w:t>Peter Hastings  Acme Coll</w:t>
      </w:r>
    </w:p>
    <w:p w:rsidR="00B11EB3" w:rsidRDefault="00B11EB3" w:rsidP="00B11EB3">
      <w:pPr>
        <w:pStyle w:val="DanceBody"/>
      </w:pPr>
      <w:r>
        <w:t xml:space="preserve"> 1- 8</w:t>
      </w:r>
      <w:r>
        <w:tab/>
        <w:t>1s cross RH, cast 1 place turn 2H twice to end facing 1</w:t>
      </w:r>
      <w:r w:rsidRPr="00972EEB">
        <w:t>st</w:t>
      </w:r>
      <w:r>
        <w:t xml:space="preserve"> crnrs</w:t>
      </w:r>
    </w:p>
    <w:p w:rsidR="00B11EB3" w:rsidRDefault="00B11EB3" w:rsidP="00B11EB3">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B11EB3" w:rsidRDefault="00B11EB3" w:rsidP="00B11EB3">
      <w:pPr>
        <w:pStyle w:val="DanceBody"/>
      </w:pPr>
      <w:r>
        <w:t>17-24</w:t>
      </w:r>
      <w:r>
        <w:tab/>
        <w:t xml:space="preserve">1s dance 3H round to right (Man with 3s at top) 1/2 </w:t>
      </w:r>
      <w:r>
        <w:rPr>
          <w:iCs/>
        </w:rPr>
        <w:t>way</w:t>
      </w:r>
      <w:r>
        <w:t xml:space="preserve"> to end facing up/down in lines across, all set twice &amp; 1s petronella turn to end in 2</w:t>
      </w:r>
      <w:r w:rsidRPr="00972EEB">
        <w:t>nd</w:t>
      </w:r>
      <w:r>
        <w:t xml:space="preserve"> place</w:t>
      </w:r>
    </w:p>
    <w:p w:rsidR="00B11EB3" w:rsidRDefault="00B11EB3" w:rsidP="00B11EB3">
      <w:pPr>
        <w:pStyle w:val="DanceBody"/>
        <w:keepNext w:val="0"/>
      </w:pPr>
      <w:r>
        <w:t>25-32</w:t>
      </w:r>
      <w:r>
        <w:tab/>
        <w:t>All dance reels of 3 on the sides (1 dance out &amp; down to start)</w:t>
      </w:r>
    </w:p>
    <w:p w:rsidR="00B11EB3" w:rsidRDefault="00B11EB3" w:rsidP="00B11EB3"/>
    <w:p w:rsidR="00B11EB3" w:rsidRDefault="00B11EB3" w:rsidP="00B11EB3">
      <w:pPr>
        <w:pStyle w:val="Minicrib"/>
      </w:pPr>
      <w:r>
        <w:t>SKAGITS IN STOCKBRIDGE  (S4x32)  4C set</w:t>
      </w:r>
      <w:r>
        <w:tab/>
        <w:t>Ian Brockbank  Badger's Sett</w:t>
      </w:r>
    </w:p>
    <w:p w:rsidR="00B11EB3" w:rsidRDefault="00B11EB3" w:rsidP="00B11EB3">
      <w:pPr>
        <w:pStyle w:val="DanceBody"/>
      </w:pPr>
      <w:r>
        <w:t>3s &amp; 4s start on opposite sides</w:t>
      </w:r>
    </w:p>
    <w:p w:rsidR="00B11EB3" w:rsidRDefault="00B11EB3" w:rsidP="00B11EB3">
      <w:pPr>
        <w:pStyle w:val="DanceBody"/>
      </w:pPr>
      <w:r>
        <w:t xml:space="preserve"> 1- 8</w:t>
      </w:r>
      <w:r>
        <w:tab/>
        <w:t>1s &amp; 4s set, cast in 1 place &amp; dance RH across ending in prom hold facing 1</w:t>
      </w:r>
      <w:r w:rsidRPr="00972EEB">
        <w:t>st</w:t>
      </w:r>
      <w:r>
        <w:t xml:space="preserve"> corner pstns</w:t>
      </w:r>
    </w:p>
    <w:p w:rsidR="00B11EB3" w:rsidRDefault="00B11EB3" w:rsidP="00B11EB3">
      <w:pPr>
        <w:pStyle w:val="DanceBody"/>
      </w:pPr>
      <w:r>
        <w:t xml:space="preserve"> 9-16</w:t>
      </w:r>
      <w:r>
        <w:tab/>
        <w:t>1s+4s dance 1/2 reel of 4 with 1</w:t>
      </w:r>
      <w:r w:rsidRPr="00972EEB">
        <w:t>st</w:t>
      </w:r>
      <w:r>
        <w:t xml:space="preserve"> corners then 2</w:t>
      </w:r>
      <w:r w:rsidRPr="00972EEB">
        <w:t>nd</w:t>
      </w:r>
      <w:r>
        <w:t xml:space="preserve"> corners</w:t>
      </w:r>
    </w:p>
    <w:p w:rsidR="00B11EB3" w:rsidRDefault="00B11EB3" w:rsidP="00B11EB3">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B11EB3" w:rsidRDefault="00B11EB3" w:rsidP="00B11EB3">
      <w:pPr>
        <w:pStyle w:val="DanceBody"/>
        <w:keepNext w:val="0"/>
      </w:pPr>
      <w:r>
        <w:t>25-32</w:t>
      </w:r>
      <w:r>
        <w:tab/>
        <w:t>2s+4s</w:t>
      </w:r>
      <w:r w:rsidRPr="007F0D5A">
        <w:rPr>
          <w:b/>
        </w:rPr>
        <w:t xml:space="preserve"> also </w:t>
      </w:r>
      <w:r>
        <w:t>1s+3s dance Diamond Poussette</w:t>
      </w:r>
    </w:p>
    <w:p w:rsidR="00B11EB3" w:rsidRDefault="00B11EB3" w:rsidP="00B11EB3"/>
    <w:p w:rsidR="00B11EB3" w:rsidRDefault="00B11EB3" w:rsidP="00B11EB3">
      <w:pPr>
        <w:pStyle w:val="Minicrib"/>
      </w:pPr>
      <w:r>
        <w:t>SKATER'S STRATHSPEY  (S4x32)  4C set</w:t>
      </w:r>
      <w:r>
        <w:tab/>
        <w:t>Tony Lambert + Diane Munier</w:t>
      </w:r>
    </w:p>
    <w:p w:rsidR="00B11EB3" w:rsidRDefault="00B11EB3" w:rsidP="00B11EB3">
      <w:pPr>
        <w:pStyle w:val="DanceBody"/>
      </w:pPr>
      <w:r>
        <w:t xml:space="preserve"> 1- 8</w:t>
      </w:r>
      <w:r>
        <w:tab/>
        <w:t>1s &amp; 3s, in promenade hold (Lady on left), dance reels of 3 across with 2s/4s (RSh to 2M/4M)</w:t>
      </w:r>
    </w:p>
    <w:p w:rsidR="00B11EB3" w:rsidRDefault="00B11EB3" w:rsidP="00B11EB3">
      <w:pPr>
        <w:pStyle w:val="DanceBody"/>
      </w:pPr>
      <w:r>
        <w:t xml:space="preserve"> 9-16</w:t>
      </w:r>
      <w:r>
        <w:tab/>
        <w:t>Mirror reels of 4 on sides (1s &amp; 3s dance in/down between 2s/4s to start)</w:t>
      </w:r>
    </w:p>
    <w:p w:rsidR="00B11EB3" w:rsidRDefault="00B11EB3" w:rsidP="00B11EB3">
      <w:pPr>
        <w:pStyle w:val="DanceBody"/>
      </w:pPr>
      <w:r>
        <w:t>17-24</w:t>
      </w:r>
      <w:r>
        <w:tab/>
        <w:t>All Promenade</w:t>
      </w:r>
    </w:p>
    <w:p w:rsidR="00B11EB3" w:rsidRDefault="00B11EB3" w:rsidP="00B11EB3">
      <w:pPr>
        <w:pStyle w:val="DanceBody"/>
        <w:keepNext w:val="0"/>
      </w:pPr>
      <w:r>
        <w:t>25-32</w:t>
      </w:r>
      <w:r>
        <w:tab/>
        <w:t>1s cast to 4</w:t>
      </w:r>
      <w:r w:rsidRPr="00972EEB">
        <w:t>th</w:t>
      </w:r>
      <w:r>
        <w:t xml:space="preserve"> place &amp; all turn RH (4 bars). End 2 3 4 1</w:t>
      </w:r>
    </w:p>
    <w:p w:rsidR="00B11EB3" w:rsidRDefault="00B11EB3" w:rsidP="00B11EB3"/>
    <w:p w:rsidR="00B11EB3" w:rsidRDefault="00B11EB3" w:rsidP="00B11EB3">
      <w:pPr>
        <w:pStyle w:val="Minicrib"/>
      </w:pPr>
      <w:r>
        <w:t>SKATIE SHORE  (S4x32)  4C set</w:t>
      </w:r>
      <w:r>
        <w:tab/>
        <w:t>Sandra French</w:t>
      </w:r>
    </w:p>
    <w:p w:rsidR="00B11EB3" w:rsidRPr="0064240F" w:rsidRDefault="00B11EB3" w:rsidP="00B11EB3">
      <w:pPr>
        <w:pStyle w:val="DanceBody"/>
      </w:pPr>
      <w:r w:rsidRPr="0064240F">
        <w:t xml:space="preserve"> 1- 8</w:t>
      </w:r>
      <w:r w:rsidRPr="0064240F">
        <w:tab/>
        <w:t>1s+2s</w:t>
      </w:r>
      <w:r w:rsidRPr="0064240F">
        <w:rPr>
          <w:b/>
        </w:rPr>
        <w:t xml:space="preserve"> also </w:t>
      </w:r>
      <w:r w:rsidRPr="0064240F">
        <w:t>3s+4s Set &amp; Rotate : -</w:t>
      </w:r>
    </w:p>
    <w:p w:rsidR="00B11EB3" w:rsidRPr="0064240F" w:rsidRDefault="00B11EB3" w:rsidP="00B11EB3">
      <w:pPr>
        <w:pStyle w:val="DanceBody"/>
      </w:pPr>
      <w:r w:rsidRPr="0064240F">
        <w:tab/>
        <w:t>` Set, rotate singly &amp; dance on 1 place clockwise, change places RH on sides &amp; dance on 1 place to own sides (1s in 2nd pl)</w:t>
      </w:r>
    </w:p>
    <w:p w:rsidR="00B11EB3" w:rsidRPr="0064240F" w:rsidRDefault="00B11EB3" w:rsidP="00B11EB3">
      <w:pPr>
        <w:pStyle w:val="DanceBody"/>
      </w:pPr>
      <w:r w:rsidRPr="0064240F">
        <w:t xml:space="preserve"> 9-16</w:t>
      </w:r>
      <w:r w:rsidRPr="0064240F">
        <w:tab/>
        <w:t>2s+1s</w:t>
      </w:r>
      <w:r w:rsidRPr="0064240F">
        <w:rPr>
          <w:b/>
        </w:rPr>
        <w:t xml:space="preserve"> also </w:t>
      </w:r>
      <w:r w:rsidRPr="0064240F">
        <w:t>4s+3s dance RH across, 1s+4s dance LH across</w:t>
      </w:r>
    </w:p>
    <w:p w:rsidR="00B11EB3" w:rsidRDefault="00B11EB3" w:rsidP="00B11EB3">
      <w:pPr>
        <w:pStyle w:val="DanceBody"/>
      </w:pPr>
      <w:r w:rsidRPr="0064240F">
        <w:t>17-24</w:t>
      </w:r>
      <w:r w:rsidRPr="0064240F">
        <w:tab/>
        <w:t>All Adv+Ret for 1 step twice, set &amp; 1s+4s+3s turn RH to face up in middle</w:t>
      </w:r>
    </w:p>
    <w:p w:rsidR="00B11EB3" w:rsidRPr="0064240F" w:rsidRDefault="00B11EB3" w:rsidP="00B11EB3">
      <w:pPr>
        <w:pStyle w:val="DanceBody"/>
        <w:keepNext w:val="0"/>
      </w:pPr>
      <w:r w:rsidRPr="0064240F">
        <w:t>25-32</w:t>
      </w:r>
      <w:r w:rsidRPr="0064240F">
        <w:tab/>
        <w:t>1s+4s+3s dance Allemande.  2 3 4 1</w:t>
      </w:r>
    </w:p>
    <w:p w:rsidR="00B11EB3" w:rsidRDefault="00B11EB3" w:rsidP="00B11EB3"/>
    <w:p w:rsidR="00B11EB3" w:rsidRDefault="00B11EB3" w:rsidP="00B11EB3">
      <w:pPr>
        <w:pStyle w:val="Minicrib"/>
      </w:pPr>
      <w:r>
        <w:t>THE SKEELY SKIPPER  (J3x40)  3C set</w:t>
      </w:r>
      <w:r>
        <w:tab/>
        <w:t>Oluf Olufsen  RSCDS Dunfermline 90th Anniv</w:t>
      </w:r>
    </w:p>
    <w:p w:rsidR="00B11EB3" w:rsidRDefault="00B11EB3" w:rsidP="00B11EB3">
      <w:pPr>
        <w:pStyle w:val="DanceBody"/>
      </w:pPr>
      <w:r>
        <w:t xml:space="preserve"> 1- 8</w:t>
      </w:r>
      <w:r>
        <w:tab/>
        <w:t>1s dance in &amp; cast 2 places (2s+3s step up 3-4); 2s+1s turn partners RH to end in middle, 2s facing down, 1s facing up</w:t>
      </w:r>
    </w:p>
    <w:p w:rsidR="00B11EB3" w:rsidRDefault="00B11EB3" w:rsidP="00B11EB3">
      <w:pPr>
        <w:pStyle w:val="DanceBody"/>
      </w:pPr>
      <w:r>
        <w:t xml:space="preserve"> 9-16</w:t>
      </w:r>
      <w:r>
        <w:tab/>
        <w:t>2s+1s dance R&amp;L up/down set</w:t>
      </w:r>
    </w:p>
    <w:p w:rsidR="00B11EB3" w:rsidRDefault="00B11EB3" w:rsidP="00B11EB3">
      <w:pPr>
        <w:pStyle w:val="DanceBody"/>
      </w:pPr>
      <w:r>
        <w:t>17-24</w:t>
      </w:r>
      <w:r>
        <w:tab/>
        <w:t>All dance 6H round &amp; back</w:t>
      </w:r>
    </w:p>
    <w:p w:rsidR="00B11EB3" w:rsidRDefault="00B11EB3" w:rsidP="00B11EB3">
      <w:pPr>
        <w:pStyle w:val="DanceBody"/>
      </w:pPr>
      <w:r>
        <w:t>25-32</w:t>
      </w:r>
      <w:r>
        <w:tab/>
        <w:t>3M+2s (at top) &amp; 3L+1s (at bottom) dance reels of 3 across (3M+2L &amp; 3L+1M pass RSh). 3s curve into centre BtoB, 3M facing up, 3L down</w:t>
      </w:r>
    </w:p>
    <w:p w:rsidR="00B11EB3" w:rsidRDefault="00B11EB3" w:rsidP="00B11EB3">
      <w:pPr>
        <w:pStyle w:val="DanceBody"/>
        <w:keepNext w:val="0"/>
      </w:pPr>
      <w:r>
        <w:t>33-40</w:t>
      </w:r>
      <w:r>
        <w:tab/>
        <w:t>3s dance Crown Triangles with 2s+1s, 3s petronella turn to 2nd place own side.  2 3 1</w:t>
      </w:r>
    </w:p>
    <w:p w:rsidR="00B11EB3" w:rsidRDefault="00B11EB3" w:rsidP="00B11EB3"/>
    <w:p w:rsidR="00B11EB3" w:rsidRDefault="00B11EB3" w:rsidP="00B11EB3">
      <w:pPr>
        <w:pStyle w:val="Minicrib"/>
      </w:pPr>
      <w:r>
        <w:t>SKEEN'S MEDLEY  (M-8x(S16+J16))  3C (4C Set)</w:t>
      </w:r>
      <w:r>
        <w:tab/>
        <w:t>Ted Skeen</w:t>
      </w:r>
    </w:p>
    <w:p w:rsidR="00B11EB3" w:rsidRPr="00EE336A" w:rsidRDefault="00B11EB3" w:rsidP="00B11EB3">
      <w:pPr>
        <w:pStyle w:val="DanceBody"/>
      </w:pPr>
      <w:r w:rsidRPr="00EE336A">
        <w:t>Strathspey</w:t>
      </w:r>
    </w:p>
    <w:p w:rsidR="00B11EB3" w:rsidRPr="00EE336A" w:rsidRDefault="00B11EB3" w:rsidP="00B11EB3">
      <w:pPr>
        <w:pStyle w:val="DanceBody"/>
      </w:pPr>
      <w:r w:rsidRPr="00EE336A">
        <w:t xml:space="preserve"> 1</w:t>
      </w:r>
      <w:r w:rsidRPr="00EE336A">
        <w:noBreakHyphen/>
        <w:t xml:space="preserve"> 8</w:t>
      </w:r>
      <w:r w:rsidRPr="00EE336A">
        <w:tab/>
        <w:t>1s turn RH, cast 1 place</w:t>
      </w:r>
      <w:r w:rsidRPr="00EE336A">
        <w:rPr>
          <w:b/>
        </w:rPr>
        <w:t xml:space="preserve">, </w:t>
      </w:r>
      <w:r w:rsidRPr="00EE336A">
        <w:t>1s 1/2 turn LH to face 1st corners</w:t>
      </w:r>
    </w:p>
    <w:p w:rsidR="00B11EB3" w:rsidRPr="00EE336A" w:rsidRDefault="00B11EB3" w:rsidP="00B11EB3">
      <w:pPr>
        <w:pStyle w:val="DanceBody"/>
      </w:pPr>
      <w:r w:rsidRPr="00EE336A">
        <w:t xml:space="preserve"> 9</w:t>
      </w:r>
      <w:r w:rsidRPr="00EE336A">
        <w:noBreakHyphen/>
        <w:t>16</w:t>
      </w:r>
      <w:r w:rsidRPr="00EE336A">
        <w:tab/>
        <w:t>1s set &amp; turn 1st corners, set &amp; turn 2nd corners ending in 2nd place opposite sides</w:t>
      </w:r>
    </w:p>
    <w:p w:rsidR="00B11EB3" w:rsidRPr="00EE336A" w:rsidRDefault="00B11EB3" w:rsidP="00B11EB3">
      <w:pPr>
        <w:pStyle w:val="DanceBody"/>
      </w:pPr>
      <w:r w:rsidRPr="00EE336A">
        <w:t>Jig</w:t>
      </w:r>
    </w:p>
    <w:p w:rsidR="00B11EB3" w:rsidRDefault="00B11EB3" w:rsidP="00B11EB3">
      <w:pPr>
        <w:pStyle w:val="DanceBody"/>
      </w:pPr>
      <w:r w:rsidRPr="00EE336A">
        <w:t xml:space="preserve"> 1</w:t>
      </w:r>
      <w:r w:rsidRPr="00EE336A">
        <w:noBreakHyphen/>
        <w:t xml:space="preserve"> 8</w:t>
      </w:r>
      <w:r w:rsidRPr="00EE336A">
        <w:tab/>
        <w:t>2s+1s dance Ladies' Chain</w:t>
      </w:r>
    </w:p>
    <w:p w:rsidR="00B11EB3" w:rsidRPr="00EE336A" w:rsidRDefault="00B11EB3" w:rsidP="00B11EB3">
      <w:pPr>
        <w:pStyle w:val="DanceBody"/>
        <w:keepNext w:val="0"/>
      </w:pPr>
      <w:r w:rsidRPr="00EE336A">
        <w:t xml:space="preserve"> 9-16</w:t>
      </w:r>
      <w:r w:rsidRPr="00EE336A">
        <w:tab/>
        <w:t>1s dance down between 3s, cast up round 3s on opposite sides, cross up to top &amp; cast to 2nd places</w:t>
      </w:r>
    </w:p>
    <w:p w:rsidR="00B11EB3" w:rsidRDefault="00B11EB3" w:rsidP="00B11EB3"/>
    <w:p w:rsidR="00B11EB3" w:rsidRDefault="00B11EB3" w:rsidP="00B11EB3">
      <w:pPr>
        <w:pStyle w:val="Minicrib"/>
      </w:pPr>
      <w:r>
        <w:t>THE SKERRY REEL OF EIGHT  (R128)  Sq.Set</w:t>
      </w:r>
      <w:r>
        <w:tab/>
        <w:t>Traditional</w:t>
      </w:r>
    </w:p>
    <w:p w:rsidR="00B11EB3" w:rsidRDefault="00B11EB3" w:rsidP="00B11EB3">
      <w:pPr>
        <w:pStyle w:val="DanceBody"/>
      </w:pPr>
      <w:r>
        <w:t>FIG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1s+2s</w:t>
      </w:r>
      <w:r w:rsidRPr="007F0D5A">
        <w:rPr>
          <w:b/>
        </w:rPr>
        <w:t xml:space="preserve"> also </w:t>
      </w:r>
      <w:r>
        <w:t>3s+4s dance RH across &amp; LH back</w:t>
      </w:r>
    </w:p>
    <w:p w:rsidR="00B11EB3" w:rsidRDefault="00B11EB3" w:rsidP="00B11EB3">
      <w:pPr>
        <w:pStyle w:val="DanceBody"/>
      </w:pPr>
      <w:r>
        <w:t>17-24</w:t>
      </w:r>
      <w:r>
        <w:tab/>
        <w:t>All set to partners &amp; dance 1/2 Grand Chain to meet partners (1/2 way round set)</w:t>
      </w:r>
    </w:p>
    <w:p w:rsidR="00B11EB3" w:rsidRDefault="00B11EB3" w:rsidP="00B11EB3">
      <w:pPr>
        <w:pStyle w:val="DanceBody"/>
      </w:pPr>
      <w:r>
        <w:t>25-32</w:t>
      </w:r>
      <w:r>
        <w:tab/>
        <w:t>1s+3s dance 1/2 R&amp;L, 2s+4s dance 1/2 R&amp;L</w:t>
      </w:r>
    </w:p>
    <w:p w:rsidR="00B11EB3" w:rsidRDefault="00B11EB3" w:rsidP="00B11EB3">
      <w:pPr>
        <w:pStyle w:val="DanceBody"/>
      </w:pPr>
      <w:r>
        <w:t>FIG 2</w:t>
      </w:r>
    </w:p>
    <w:p w:rsidR="00B11EB3" w:rsidRDefault="00B11EB3" w:rsidP="00B11EB3">
      <w:pPr>
        <w:pStyle w:val="DanceBody"/>
      </w:pPr>
      <w:r>
        <w:t xml:space="preserve"> 1- 8</w:t>
      </w:r>
      <w:r>
        <w:tab/>
        <w:t>1s+3s advance &amp; turn opposite person 2H to end BtoB with partner facing side couples &amp; set twice</w:t>
      </w:r>
    </w:p>
    <w:p w:rsidR="00B11EB3" w:rsidRDefault="00B11EB3" w:rsidP="00B11EB3">
      <w:pPr>
        <w:pStyle w:val="DanceBody"/>
      </w:pPr>
      <w:r>
        <w:t xml:space="preserve"> 9-16</w:t>
      </w:r>
      <w:r>
        <w:tab/>
        <w:t>1s &amp; 3s dance reels of 4 with 2s &amp; 4s across set ending in original places in Sq.Set</w:t>
      </w:r>
    </w:p>
    <w:p w:rsidR="00B11EB3" w:rsidRDefault="00B11EB3" w:rsidP="00B11EB3">
      <w:pPr>
        <w:pStyle w:val="DanceBody"/>
      </w:pPr>
      <w:r>
        <w:t>17-24</w:t>
      </w:r>
      <w:r>
        <w:tab/>
        <w:t>2s &amp; 4s advance &amp; turn opposite person 2H to end BtoB with partner facing top/bottom couples &amp; set twice</w:t>
      </w:r>
    </w:p>
    <w:p w:rsidR="00B11EB3" w:rsidRDefault="00B11EB3" w:rsidP="00B11EB3">
      <w:pPr>
        <w:pStyle w:val="DanceBody"/>
      </w:pPr>
      <w:r>
        <w:t>25-32</w:t>
      </w:r>
      <w:r>
        <w:tab/>
        <w:t>2s &amp; 4s dance reels of 4 with 1s &amp; 3s ending in original place in Sq.Set</w:t>
      </w:r>
    </w:p>
    <w:p w:rsidR="00B11EB3" w:rsidRDefault="00B11EB3" w:rsidP="00B11EB3">
      <w:pPr>
        <w:pStyle w:val="DanceBody"/>
      </w:pPr>
      <w:r>
        <w:t>FIG 3</w:t>
      </w:r>
    </w:p>
    <w:p w:rsidR="00B11EB3" w:rsidRDefault="00B11EB3" w:rsidP="00B11EB3">
      <w:pPr>
        <w:pStyle w:val="DanceBody"/>
      </w:pPr>
      <w:r>
        <w:t xml:space="preserve"> 1- 8</w:t>
      </w:r>
      <w:r>
        <w:tab/>
        <w:t>Ladies circle 4H round &amp; back ending in centre facing partners</w:t>
      </w:r>
    </w:p>
    <w:p w:rsidR="00B11EB3" w:rsidRDefault="00B11EB3" w:rsidP="00B11EB3">
      <w:pPr>
        <w:pStyle w:val="DanceBody"/>
      </w:pPr>
      <w:r>
        <w:t xml:space="preserve"> 9-16</w:t>
      </w:r>
      <w:r>
        <w:tab/>
        <w:t>All set twice &amp; turn with 2H to places</w:t>
      </w:r>
    </w:p>
    <w:p w:rsidR="00B11EB3" w:rsidRDefault="00B11EB3" w:rsidP="00B11EB3">
      <w:pPr>
        <w:pStyle w:val="DanceBody"/>
      </w:pPr>
      <w:r>
        <w:t>17-24</w:t>
      </w:r>
      <w:r>
        <w:tab/>
        <w:t>Men dance RH across &amp; LH back to places</w:t>
      </w:r>
    </w:p>
    <w:p w:rsidR="00B11EB3" w:rsidRDefault="00B11EB3" w:rsidP="00B11EB3">
      <w:pPr>
        <w:pStyle w:val="DanceBody"/>
      </w:pPr>
      <w:r>
        <w:t>25-32</w:t>
      </w:r>
      <w:r>
        <w:tab/>
        <w:t>All set twice &amp; turn with 2H to place</w:t>
      </w:r>
    </w:p>
    <w:p w:rsidR="00B11EB3" w:rsidRDefault="00B11EB3" w:rsidP="00B11EB3">
      <w:pPr>
        <w:pStyle w:val="DanceBody"/>
      </w:pPr>
      <w:r>
        <w:t>FIG 4</w:t>
      </w:r>
    </w:p>
    <w:p w:rsidR="00B11EB3" w:rsidRDefault="00B11EB3" w:rsidP="00B11EB3">
      <w:pPr>
        <w:pStyle w:val="DanceBody"/>
      </w:pPr>
      <w:r>
        <w:t xml:space="preserve"> 1- 8</w:t>
      </w:r>
      <w:r>
        <w:tab/>
      </w:r>
      <w:r w:rsidRPr="008C76B4">
        <w:t>1s+3s dance 1/2 R&amp;L, 2s+4s dance 1/2 R&amp;L</w:t>
      </w:r>
    </w:p>
    <w:p w:rsidR="00B11EB3" w:rsidRPr="008C76B4" w:rsidRDefault="00B11EB3" w:rsidP="00B11EB3">
      <w:pPr>
        <w:pStyle w:val="DanceBody"/>
      </w:pPr>
      <w:r>
        <w:t xml:space="preserve"> </w:t>
      </w:r>
      <w:r w:rsidRPr="008C76B4">
        <w:t>9-16</w:t>
      </w:r>
      <w:r>
        <w:tab/>
      </w:r>
      <w:r w:rsidRPr="008C76B4">
        <w:t>All set to partners &amp; dance 1/2 Grand Chain to meet partners (1/2 way round set)</w:t>
      </w:r>
    </w:p>
    <w:p w:rsidR="00B11EB3" w:rsidRPr="008C76B4" w:rsidRDefault="00B11EB3" w:rsidP="00B11EB3">
      <w:pPr>
        <w:pStyle w:val="DanceBody"/>
      </w:pPr>
      <w:r w:rsidRPr="008C76B4">
        <w:t>17-24</w:t>
      </w:r>
      <w:r>
        <w:tab/>
      </w:r>
      <w:r w:rsidRPr="008C76B4">
        <w:t>1s+2s</w:t>
      </w:r>
      <w:r w:rsidRPr="008C76B4">
        <w:rPr>
          <w:b/>
          <w:bCs/>
        </w:rPr>
        <w:t xml:space="preserve"> also </w:t>
      </w:r>
      <w:r w:rsidRPr="008C76B4">
        <w:t>3s+4s dance RH across &amp; LH back</w:t>
      </w:r>
    </w:p>
    <w:p w:rsidR="00B11EB3" w:rsidRDefault="00B11EB3" w:rsidP="00B11EB3">
      <w:pPr>
        <w:pStyle w:val="DanceBody"/>
        <w:keepNext w:val="0"/>
      </w:pPr>
      <w:r w:rsidRPr="008C76B4">
        <w:t>25-32</w:t>
      </w:r>
      <w:r>
        <w:tab/>
      </w:r>
      <w:r w:rsidRPr="008C76B4">
        <w:t>All circle 8H round &amp; back</w:t>
      </w:r>
    </w:p>
    <w:p w:rsidR="00B11EB3" w:rsidRDefault="00B11EB3" w:rsidP="00B11EB3"/>
    <w:p w:rsidR="00B11EB3" w:rsidRDefault="00B11EB3" w:rsidP="00B11EB3">
      <w:pPr>
        <w:pStyle w:val="Minicrib"/>
      </w:pPr>
      <w:r>
        <w:t>SKI 'N' DO  (J32)  Round the Room</w:t>
      </w:r>
      <w:r>
        <w:tab/>
        <w:t>Alex Gray  Scandinavian Dance Bk 1</w:t>
      </w:r>
    </w:p>
    <w:p w:rsidR="00B11EB3" w:rsidRDefault="00B11EB3" w:rsidP="00B11EB3">
      <w:pPr>
        <w:pStyle w:val="DanceBody"/>
      </w:pPr>
      <w:r>
        <w:t>Round the Room Dance 2 facing 2</w:t>
      </w:r>
    </w:p>
    <w:p w:rsidR="00B11EB3" w:rsidRDefault="00B11EB3" w:rsidP="00B11EB3">
      <w:pPr>
        <w:pStyle w:val="DanceBody"/>
      </w:pPr>
      <w:r>
        <w:t xml:space="preserve"> 1- 8</w:t>
      </w:r>
      <w:r>
        <w:tab/>
        <w:t>Ladies dance Fig 8 round opp Man &amp; partner (RSh round opp Man, LSh round partner.  Ladies pass LSh in middle)</w:t>
      </w:r>
    </w:p>
    <w:p w:rsidR="00B11EB3" w:rsidRDefault="00B11EB3" w:rsidP="00B11EB3">
      <w:pPr>
        <w:pStyle w:val="DanceBody"/>
      </w:pPr>
      <w:r>
        <w:t xml:space="preserve"> 9-16</w:t>
      </w:r>
      <w:r>
        <w:tab/>
        <w:t>Men repeat (LSh round opp Lady, RSh round partner.  Men pass RSh in middle)</w:t>
      </w:r>
    </w:p>
    <w:p w:rsidR="00B11EB3" w:rsidRDefault="00B11EB3" w:rsidP="00B11EB3">
      <w:pPr>
        <w:pStyle w:val="DanceBody"/>
      </w:pPr>
      <w:r>
        <w:t>17-24</w:t>
      </w:r>
      <w:r>
        <w:tab/>
        <w:t>All turn opp dancer RH, turn partner LH</w:t>
      </w:r>
    </w:p>
    <w:p w:rsidR="00B11EB3" w:rsidRDefault="00B11EB3" w:rsidP="00B11EB3">
      <w:pPr>
        <w:pStyle w:val="DanceBody"/>
      </w:pPr>
      <w:r>
        <w:t>25-28</w:t>
      </w:r>
      <w:r>
        <w:tab/>
        <w:t>All set advancing to opp dancer &amp; 1/2 turn them RH to finish in prom hold with new partner, facing Men's starting place (Men shoulder to shoulder)</w:t>
      </w:r>
    </w:p>
    <w:p w:rsidR="00B11EB3" w:rsidRDefault="00B11EB3" w:rsidP="00B11EB3">
      <w:pPr>
        <w:pStyle w:val="DanceBody"/>
        <w:keepNext w:val="0"/>
      </w:pPr>
      <w:r>
        <w:t>29-32</w:t>
      </w:r>
      <w:r>
        <w:tab/>
        <w:t>Couples dance round each other &amp; dance on in direction Men originally facing to meet next couple</w:t>
      </w:r>
    </w:p>
    <w:p w:rsidR="00B11EB3" w:rsidRDefault="00B11EB3" w:rsidP="00B11EB3"/>
    <w:p w:rsidR="00B11EB3" w:rsidRDefault="00B11EB3" w:rsidP="00B11EB3">
      <w:pPr>
        <w:pStyle w:val="Minicrib"/>
      </w:pPr>
      <w:r>
        <w:t>THE SKI TOW  (J4x32)  4C set</w:t>
      </w:r>
      <w:r>
        <w:tab/>
        <w:t>John Drewry  Donside Bk</w:t>
      </w:r>
    </w:p>
    <w:p w:rsidR="00B11EB3" w:rsidRDefault="00B11EB3" w:rsidP="00B11EB3">
      <w:pPr>
        <w:pStyle w:val="DanceBody"/>
      </w:pPr>
      <w:r>
        <w:t xml:space="preserve"> 1- 8</w:t>
      </w:r>
      <w:r>
        <w:tab/>
        <w:t>4s dance up to 3</w:t>
      </w:r>
      <w:r w:rsidRPr="00972EEB">
        <w:t>rd</w:t>
      </w:r>
      <w:r>
        <w:t xml:space="preserve"> place </w:t>
      </w:r>
      <w:r w:rsidRPr="00BA6B4D">
        <w:rPr>
          <w:b/>
        </w:rPr>
        <w:t xml:space="preserve">while </w:t>
      </w:r>
      <w:r>
        <w:t>3s cast &amp; dance back to places, 4s followed by 3s+2s dance up to 2</w:t>
      </w:r>
      <w:r w:rsidRPr="00972EEB">
        <w:t>nd</w:t>
      </w:r>
      <w:r>
        <w:t xml:space="preserve"> place &amp; cast to original places</w:t>
      </w:r>
    </w:p>
    <w:p w:rsidR="00B11EB3" w:rsidRDefault="00B11EB3" w:rsidP="00B11EB3">
      <w:pPr>
        <w:pStyle w:val="DanceBody"/>
      </w:pPr>
      <w:r>
        <w:t xml:space="preserve"> 9-16</w:t>
      </w:r>
      <w:r>
        <w:tab/>
        <w:t>4s followed by 3s+2s+1s dance up &amp; cast to original places, 1s+2s</w:t>
      </w:r>
      <w:r w:rsidRPr="007F0D5A">
        <w:rPr>
          <w:b/>
        </w:rPr>
        <w:t xml:space="preserve"> also </w:t>
      </w:r>
      <w:r>
        <w:t>3s+4s change places on sides (Men LH &amp; Ladies RH)</w:t>
      </w:r>
    </w:p>
    <w:p w:rsidR="00B11EB3" w:rsidRDefault="00B11EB3" w:rsidP="00B11EB3">
      <w:pPr>
        <w:pStyle w:val="DanceBody"/>
      </w:pPr>
      <w:r>
        <w:t>17-24</w:t>
      </w:r>
      <w:r>
        <w:tab/>
        <w:t>2s+1s</w:t>
      </w:r>
      <w:r w:rsidRPr="007F0D5A">
        <w:rPr>
          <w:b/>
        </w:rPr>
        <w:t xml:space="preserve"> also </w:t>
      </w:r>
      <w:r>
        <w:t>4s+3s dance 1/2 Figs of 8 (1s &amp; 3s cross up to start), 2s+1s</w:t>
      </w:r>
      <w:r w:rsidRPr="007F0D5A">
        <w:rPr>
          <w:b/>
        </w:rPr>
        <w:t xml:space="preserve"> also </w:t>
      </w:r>
      <w:r>
        <w:t>4s+3s turn on sides (Men RH &amp; Ladies LH)</w:t>
      </w:r>
    </w:p>
    <w:p w:rsidR="00B11EB3" w:rsidRDefault="00B11EB3" w:rsidP="00B11EB3">
      <w:pPr>
        <w:pStyle w:val="DanceBody"/>
        <w:keepNext w:val="0"/>
      </w:pPr>
      <w:r>
        <w:t>25-32</w:t>
      </w:r>
      <w:r>
        <w:tab/>
        <w:t>2s+1s</w:t>
      </w:r>
      <w:r w:rsidRPr="007F0D5A">
        <w:rPr>
          <w:b/>
        </w:rPr>
        <w:t xml:space="preserve"> also </w:t>
      </w:r>
      <w:r>
        <w:t>4s+3s dance 1/2 double Fig of 8  across (2s &amp; 4s cross down) &amp; 1s+4s+3s dance reels of 3 on sides (1s in &amp; down to start)</w:t>
      </w:r>
    </w:p>
    <w:p w:rsidR="00B11EB3" w:rsidRDefault="00B11EB3" w:rsidP="00B11EB3"/>
    <w:p w:rsidR="00B11EB3" w:rsidRDefault="00B11EB3" w:rsidP="00B11EB3">
      <w:pPr>
        <w:pStyle w:val="Minicrib"/>
      </w:pPr>
      <w:r>
        <w:t>SKIBO CASTLE  (S4x32)  Sq.Set</w:t>
      </w:r>
      <w:r>
        <w:tab/>
      </w:r>
    </w:p>
    <w:p w:rsidR="00B11EB3" w:rsidRPr="000D60D4" w:rsidRDefault="00B11EB3" w:rsidP="00B11EB3">
      <w:pPr>
        <w:pStyle w:val="DanceBody"/>
      </w:pPr>
      <w:r w:rsidRPr="000D60D4">
        <w:t>Start with 2 Chords – Acknowledge Partner then opposite Dancer</w:t>
      </w:r>
    </w:p>
    <w:p w:rsidR="00B11EB3" w:rsidRPr="000D60D4" w:rsidRDefault="00B11EB3" w:rsidP="00B11EB3">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B11EB3" w:rsidRPr="000D60D4" w:rsidRDefault="00B11EB3" w:rsidP="00B11EB3">
      <w:pPr>
        <w:pStyle w:val="DanceBody"/>
      </w:pPr>
      <w:r w:rsidRPr="000D60D4">
        <w:t xml:space="preserve"> 9-16</w:t>
      </w:r>
      <w:r w:rsidRPr="000D60D4">
        <w:tab/>
        <w:t>All dance Double Men's Chain</w:t>
      </w:r>
    </w:p>
    <w:p w:rsidR="00B11EB3" w:rsidRPr="000D60D4" w:rsidRDefault="00B11EB3" w:rsidP="00B11EB3">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B11EB3" w:rsidRPr="000D60D4" w:rsidRDefault="00B11EB3" w:rsidP="00B11EB3">
      <w:pPr>
        <w:pStyle w:val="DanceBody"/>
      </w:pPr>
      <w:r w:rsidRPr="000D60D4">
        <w:t>25-32</w:t>
      </w:r>
      <w:r w:rsidRPr="000D60D4">
        <w:tab/>
        <w:t>All dance diagonally to right &amp; turn clockwise to face, all turn corners LH to end beside partners 1 place clockwise from original places</w:t>
      </w:r>
    </w:p>
    <w:p w:rsidR="00B11EB3" w:rsidRPr="000D60D4" w:rsidRDefault="00B11EB3" w:rsidP="00B11EB3">
      <w:pPr>
        <w:pStyle w:val="DanceBody"/>
        <w:keepNext w:val="0"/>
      </w:pPr>
      <w:r w:rsidRPr="000D60D4">
        <w:t>Dance ends with 2 chords – Acknowledge Partner then opposite Dancer</w:t>
      </w:r>
    </w:p>
    <w:p w:rsidR="00B11EB3" w:rsidRDefault="00B11EB3" w:rsidP="00B11EB3"/>
    <w:p w:rsidR="00B11EB3" w:rsidRDefault="00B11EB3" w:rsidP="00B11EB3">
      <w:pPr>
        <w:pStyle w:val="Minicrib"/>
        <w:rPr>
          <w:lang w:eastAsia="en-GB"/>
        </w:rPr>
      </w:pPr>
      <w:r>
        <w:rPr>
          <w:lang w:eastAsia="en-GB"/>
        </w:rPr>
        <w:t>SKIP CHANGE ONLY  (R8x32)  3C (4C set)</w:t>
      </w:r>
      <w:r>
        <w:rPr>
          <w:lang w:eastAsia="en-GB"/>
        </w:rPr>
        <w:tab/>
        <w:t>Gaye Collin  From Paper To Pearl</w:t>
      </w:r>
    </w:p>
    <w:p w:rsidR="00B11EB3" w:rsidRPr="00ED3152" w:rsidRDefault="00B11EB3" w:rsidP="00B11EB3">
      <w:pPr>
        <w:pStyle w:val="DanceBody"/>
      </w:pPr>
      <w:r>
        <w:rPr>
          <w:szCs w:val="26"/>
        </w:rPr>
        <w:t xml:space="preserve"> </w:t>
      </w:r>
      <w:r w:rsidRPr="00ED3152">
        <w:rPr>
          <w:szCs w:val="26"/>
        </w:rPr>
        <w:t>1-</w:t>
      </w:r>
      <w:r>
        <w:rPr>
          <w:szCs w:val="26"/>
        </w:rPr>
        <w:t xml:space="preserve"> </w:t>
      </w:r>
      <w:r w:rsidRPr="00ED3152">
        <w:rPr>
          <w:szCs w:val="26"/>
        </w:rPr>
        <w:t>8</w:t>
      </w:r>
      <w:r>
        <w:rPr>
          <w:szCs w:val="26"/>
        </w:rPr>
        <w:tab/>
      </w:r>
      <w:r w:rsidRPr="00ED3152">
        <w:t>1s lead down the middle and back finish in the ce</w:t>
      </w:r>
      <w:r>
        <w:t>ntre facing up (2s step up 7-</w:t>
      </w:r>
      <w:r w:rsidRPr="00ED3152">
        <w:t>8</w:t>
      </w:r>
      <w:r>
        <w:t>)</w:t>
      </w:r>
    </w:p>
    <w:p w:rsidR="00B11EB3" w:rsidRPr="00ED3152" w:rsidRDefault="00B11EB3" w:rsidP="00B11EB3">
      <w:pPr>
        <w:pStyle w:val="DanceBody"/>
      </w:pPr>
      <w:r>
        <w:t xml:space="preserve"> 9-16</w:t>
      </w:r>
      <w:r>
        <w:tab/>
        <w:t>1s dance Fig. 8 round 2s</w:t>
      </w:r>
    </w:p>
    <w:p w:rsidR="00B11EB3" w:rsidRPr="00ED3152" w:rsidRDefault="00B11EB3" w:rsidP="00B11EB3">
      <w:pPr>
        <w:pStyle w:val="DanceBody"/>
      </w:pPr>
      <w:r w:rsidRPr="00ED3152">
        <w:t>17-24</w:t>
      </w:r>
      <w:r>
        <w:tab/>
        <w:t>2s+1s+3s turn RH (4bars) chase clockwise to</w:t>
      </w:r>
      <w:r w:rsidRPr="00ED3152">
        <w:t xml:space="preserve"> finish</w:t>
      </w:r>
      <w:r>
        <w:t xml:space="preserve"> on</w:t>
      </w:r>
      <w:r w:rsidRPr="00ED3152">
        <w:t xml:space="preserve"> opp side</w:t>
      </w:r>
    </w:p>
    <w:p w:rsidR="00B11EB3" w:rsidRDefault="00B11EB3" w:rsidP="00B11EB3">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B11EB3" w:rsidRDefault="00B11EB3" w:rsidP="00B11EB3"/>
    <w:p w:rsidR="00B11EB3" w:rsidRDefault="00B11EB3" w:rsidP="00B11EB3">
      <w:pPr>
        <w:pStyle w:val="Minicrib"/>
      </w:pPr>
      <w:r>
        <w:t>SKIPPIN' BARFIT THRO' THE HEATHER  (J8x32)  3C (4C set)</w:t>
      </w:r>
      <w:r>
        <w:tab/>
        <w:t>Barbara Anglin  Ardbrae 50 Years</w:t>
      </w:r>
    </w:p>
    <w:p w:rsidR="00B11EB3" w:rsidRDefault="00B11EB3" w:rsidP="00B11EB3">
      <w:pPr>
        <w:pStyle w:val="DanceBody"/>
      </w:pPr>
      <w:r>
        <w:t xml:space="preserve"> 1- 8</w:t>
      </w:r>
      <w:r>
        <w:tab/>
        <w:t>1s cross RH, cast (2s step up) &amp; dance 1/2 Fig 8 round 3s</w:t>
      </w:r>
    </w:p>
    <w:p w:rsidR="00B11EB3" w:rsidRDefault="00B11EB3" w:rsidP="00B11EB3">
      <w:pPr>
        <w:pStyle w:val="DanceBody"/>
      </w:pPr>
      <w:r>
        <w:t xml:space="preserve"> 9-12</w:t>
      </w:r>
      <w:r>
        <w:tab/>
        <w:t>1M+3s &amp; 1L+2s dance RH across.  1s end in middle LSh to LSh facing opp sides</w:t>
      </w:r>
    </w:p>
    <w:p w:rsidR="00B11EB3" w:rsidRDefault="00B11EB3" w:rsidP="00B11EB3">
      <w:pPr>
        <w:pStyle w:val="DanceBody"/>
      </w:pPr>
      <w:r>
        <w:t>13-16</w:t>
      </w:r>
      <w:r>
        <w:tab/>
        <w:t>1s+2s+3s dance the "Snake":</w:t>
      </w:r>
    </w:p>
    <w:p w:rsidR="00B11EB3" w:rsidRDefault="00B11EB3" w:rsidP="00B11EB3">
      <w:pPr>
        <w:pStyle w:val="DanceBody"/>
      </w:pPr>
      <w:r>
        <w:tab/>
        <w:t xml:space="preserve">1M followed by 3s </w:t>
      </w:r>
      <w:r>
        <w:rPr>
          <w:b/>
        </w:rPr>
        <w:t>also</w:t>
      </w:r>
      <w:r>
        <w:t xml:space="preserve"> 1L followed by 2s pass LSh dancing diagonally across through 2nd place opp sides &amp; chase clockwise to 3 1 2 (Men face down Ladies face up)</w:t>
      </w:r>
    </w:p>
    <w:p w:rsidR="00B11EB3" w:rsidRDefault="00B11EB3" w:rsidP="00B11EB3">
      <w:pPr>
        <w:pStyle w:val="DanceBody"/>
      </w:pPr>
      <w:r>
        <w:t>17-24</w:t>
      </w:r>
      <w:r>
        <w:tab/>
        <w:t>All chase anticlockwise round set &amp; into middle ready for ...</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SKIPPING ROCK REEL  (R3x32)  3C set</w:t>
      </w:r>
      <w:r>
        <w:tab/>
        <w:t>J Lindsey</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9-20</w:t>
      </w:r>
      <w:r>
        <w:tab/>
        <w:t>All dance 3 couple R&amp;L</w:t>
      </w:r>
    </w:p>
    <w:p w:rsidR="00B11EB3" w:rsidRDefault="00B11EB3" w:rsidP="00B11EB3">
      <w:pPr>
        <w:pStyle w:val="DanceBody"/>
      </w:pPr>
      <w:r>
        <w:t>21-24</w:t>
      </w:r>
      <w:r>
        <w:tab/>
        <w:t>All dance DoSiDo</w:t>
      </w:r>
    </w:p>
    <w:p w:rsidR="00B11EB3" w:rsidRDefault="00B11EB3" w:rsidP="00B11EB3">
      <w:pPr>
        <w:pStyle w:val="DanceBody"/>
        <w:keepNext w:val="0"/>
      </w:pPr>
      <w:r>
        <w:t>25-32</w:t>
      </w:r>
      <w:r>
        <w:tab/>
        <w:t>1s set advg &amp; turn about (Lady left about &amp; Man right), 3/4 turn 2s (Men LH &amp; Ladies RH), 1s set advg &amp; turn about to repeat with 3s.  2 3 1</w:t>
      </w:r>
    </w:p>
    <w:p w:rsidR="00B11EB3" w:rsidRDefault="00B11EB3" w:rsidP="00B11EB3"/>
    <w:p w:rsidR="00B11EB3" w:rsidRDefault="00B11EB3" w:rsidP="00B11EB3">
      <w:pPr>
        <w:pStyle w:val="Minicrib"/>
      </w:pPr>
      <w:r>
        <w:t>SKYE AND SOCHI  (R3x40)  3C Set</w:t>
      </w:r>
      <w:r>
        <w:tab/>
        <w:t>Holly Boyd  Oh, How We've Danced!</w:t>
      </w:r>
    </w:p>
    <w:p w:rsidR="00B11EB3" w:rsidRDefault="00B11EB3" w:rsidP="00B11EB3">
      <w:pPr>
        <w:pStyle w:val="DanceBody"/>
      </w:pPr>
      <w:r>
        <w:t xml:space="preserve"> 1- 8</w:t>
      </w:r>
      <w:r>
        <w:tab/>
        <w:t xml:space="preserve">1s+2s+3s set, 1s dance down to face 3s </w:t>
      </w:r>
      <w:r>
        <w:rPr>
          <w:b/>
        </w:rPr>
        <w:t>as</w:t>
      </w:r>
      <w:r>
        <w:t xml:space="preserve"> 2s cast up; 1s+3s turn (Men RH, Ladies LH), 1s followed by 3s dance up</w:t>
      </w:r>
    </w:p>
    <w:p w:rsidR="00B11EB3" w:rsidRPr="00915041" w:rsidRDefault="00B11EB3" w:rsidP="00B11EB3">
      <w:pPr>
        <w:pStyle w:val="DanceBody"/>
        <w:rPr>
          <w:b/>
        </w:rPr>
      </w:pPr>
      <w:r>
        <w:t xml:space="preserve"> 9-12</w:t>
      </w:r>
      <w:r>
        <w:tab/>
        <w:t>1s dance hands across with 2s+3s (Ladies RH, Men LH); 1s followed by 3s end in centre facing up</w:t>
      </w:r>
    </w:p>
    <w:p w:rsidR="00B11EB3" w:rsidRDefault="00B11EB3" w:rsidP="00B11EB3">
      <w:pPr>
        <w:pStyle w:val="DanceBody"/>
      </w:pPr>
      <w:r>
        <w:t>13-16</w:t>
      </w:r>
      <w:r>
        <w:tab/>
        <w:t xml:space="preserve">1s cast, cross RH to 2nd place opp sides facing out </w:t>
      </w:r>
      <w:r>
        <w:rPr>
          <w:b/>
        </w:rPr>
        <w:t>while</w:t>
      </w:r>
      <w:r>
        <w:t xml:space="preserve"> 3s follow &amp; dance down to 3rd place own side</w:t>
      </w:r>
    </w:p>
    <w:p w:rsidR="00B11EB3" w:rsidRDefault="00B11EB3" w:rsidP="00B11EB3">
      <w:pPr>
        <w:pStyle w:val="DanceBody"/>
      </w:pPr>
      <w:r>
        <w:t>17-24</w:t>
      </w:r>
      <w:r>
        <w:tab/>
        <w:t>RSh reels of 3 on sides (1s RSh to 1st corner, 1M down, 1L up). 1s end in centre, 1M facing down, 1L facing up</w:t>
      </w:r>
    </w:p>
    <w:p w:rsidR="00B11EB3" w:rsidRDefault="00B11EB3" w:rsidP="00B11EB3">
      <w:pPr>
        <w:pStyle w:val="DanceBody"/>
      </w:pPr>
      <w:r>
        <w:t>25-32</w:t>
      </w:r>
      <w:r>
        <w:tab/>
        <w:t>1M pulls back LSh to face up &amp; followed by 1L</w:t>
      </w:r>
      <w:r w:rsidRPr="002C1C32">
        <w:t xml:space="preserve"> </w:t>
      </w:r>
      <w:r>
        <w:t>dances up to top, casts behind 2M, across set, behind 3L to 3rd place own side (3s step up 31-32)</w:t>
      </w:r>
    </w:p>
    <w:p w:rsidR="00B11EB3" w:rsidRDefault="00B11EB3" w:rsidP="00B11EB3">
      <w:pPr>
        <w:pStyle w:val="DanceBody"/>
        <w:keepNext w:val="0"/>
      </w:pPr>
      <w:r>
        <w:t>33-40</w:t>
      </w:r>
      <w:r>
        <w:tab/>
        <w:t>All circle 6H round &amp; back.  2 3 1</w:t>
      </w:r>
    </w:p>
    <w:p w:rsidR="00B11EB3" w:rsidRDefault="00B11EB3" w:rsidP="00B11EB3"/>
    <w:p w:rsidR="00B11EB3" w:rsidRDefault="00B11EB3" w:rsidP="00B11EB3">
      <w:pPr>
        <w:pStyle w:val="Minicrib"/>
      </w:pPr>
      <w:r>
        <w:t>SKYELINE  (S8x32)  3C (4C set)</w:t>
      </w:r>
      <w:r>
        <w:tab/>
        <w:t>Fiona MacDonald  Dedicated Dancing</w:t>
      </w:r>
    </w:p>
    <w:p w:rsidR="00B11EB3" w:rsidRDefault="00B11EB3" w:rsidP="00B11EB3">
      <w:pPr>
        <w:pStyle w:val="DanceBody"/>
      </w:pPr>
      <w:r>
        <w:t xml:space="preserve"> 1- 8</w:t>
      </w:r>
      <w:r>
        <w:tab/>
        <w:t>1s set advancing, turn 2H 1/2 way to face up, cast off one place and turn LH to give RH to 1st corners</w:t>
      </w:r>
    </w:p>
    <w:p w:rsidR="00B11EB3" w:rsidRDefault="00B11EB3" w:rsidP="00B11EB3">
      <w:pPr>
        <w:pStyle w:val="DanceBody"/>
      </w:pPr>
      <w:r>
        <w:t xml:space="preserve"> 9-12</w:t>
      </w:r>
      <w:r>
        <w:tab/>
        <w:t xml:space="preserve">Highland Schottische </w:t>
      </w:r>
      <w:r w:rsidRPr="006B40B3">
        <w:t xml:space="preserve">Bal-in-Line </w:t>
      </w:r>
      <w:r>
        <w:t>with 1st corners while 2nd corners Highland Schottische set</w:t>
      </w:r>
    </w:p>
    <w:p w:rsidR="00B11EB3" w:rsidRPr="00E81B21" w:rsidRDefault="00B11EB3" w:rsidP="00B11EB3">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B11EB3" w:rsidRPr="00E81B21" w:rsidRDefault="00B11EB3" w:rsidP="00B11EB3">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B11EB3" w:rsidRDefault="00B11EB3" w:rsidP="00B11EB3">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B11EB3" w:rsidRDefault="00B11EB3" w:rsidP="00B11EB3">
      <w:pPr>
        <w:pStyle w:val="DanceBody"/>
      </w:pPr>
      <w:r>
        <w:t>13-16</w:t>
      </w:r>
      <w:r>
        <w:tab/>
        <w:t>1s dance 1/2 fig of 8 round 2nd corners passing LSh, turn LH to give RH to 2nd corners</w:t>
      </w:r>
    </w:p>
    <w:p w:rsidR="00B11EB3" w:rsidRDefault="00B11EB3" w:rsidP="00B11EB3">
      <w:pPr>
        <w:pStyle w:val="DanceBody"/>
      </w:pPr>
      <w:r>
        <w:t>17-20</w:t>
      </w:r>
      <w:r>
        <w:tab/>
        <w:t xml:space="preserve">Highland Schottische </w:t>
      </w:r>
      <w:r w:rsidRPr="006B40B3">
        <w:t xml:space="preserve">Bal-in-Line </w:t>
      </w:r>
      <w:r>
        <w:t>with 2nd corners while 1st corners Highland Schottische set</w:t>
      </w:r>
    </w:p>
    <w:p w:rsidR="00B11EB3" w:rsidRDefault="00B11EB3" w:rsidP="00B11EB3">
      <w:pPr>
        <w:pStyle w:val="DanceBody"/>
      </w:pPr>
      <w:r>
        <w:t>21-24</w:t>
      </w:r>
      <w:r>
        <w:tab/>
        <w:t>1s dance 1/2 fig of 8 passing 3rd corners LSh to finish 1M between 2s facing down, 1L between 3s facing up</w:t>
      </w:r>
    </w:p>
    <w:p w:rsidR="00B11EB3" w:rsidRDefault="00B11EB3" w:rsidP="00B11EB3">
      <w:pPr>
        <w:pStyle w:val="DanceBody"/>
        <w:keepNext w:val="0"/>
      </w:pPr>
      <w:r>
        <w:t>25-32</w:t>
      </w:r>
      <w:r>
        <w:tab/>
        <w:t>In lines of 3 across, advance (1 step) and retire (1 step) twice, 1s turn 2H 3/4 and twirl out to own sides 2nd place.</w:t>
      </w:r>
    </w:p>
    <w:p w:rsidR="00B11EB3" w:rsidRDefault="00B11EB3" w:rsidP="00B11EB3"/>
    <w:p w:rsidR="00B11EB3" w:rsidRDefault="00B11EB3" w:rsidP="00B11EB3">
      <w:pPr>
        <w:pStyle w:val="Minicrib"/>
      </w:pPr>
      <w:r>
        <w:t>THE SKYLARKS REEL  (R3x32)  3C set</w:t>
      </w:r>
      <w:r>
        <w:tab/>
        <w:t>Jenny Bradley  Nottingham Lace</w:t>
      </w:r>
    </w:p>
    <w:p w:rsidR="00B11EB3" w:rsidRDefault="00B11EB3" w:rsidP="00B11EB3">
      <w:pPr>
        <w:pStyle w:val="DanceBody"/>
      </w:pPr>
      <w:r>
        <w:t>2s start on opp sides</w:t>
      </w:r>
    </w:p>
    <w:p w:rsidR="00B11EB3" w:rsidRDefault="00B11EB3" w:rsidP="00B11EB3">
      <w:pPr>
        <w:pStyle w:val="DanceBody"/>
      </w:pPr>
      <w:r>
        <w:t xml:space="preserve"> 1- 8</w:t>
      </w:r>
      <w:r>
        <w:tab/>
        <w:t>Ladies set twice &amp; dance LH across</w:t>
      </w:r>
      <w:r w:rsidRPr="00BA6B4D">
        <w:rPr>
          <w:b/>
        </w:rPr>
        <w:t xml:space="preserve"> while </w:t>
      </w:r>
      <w:r>
        <w:t>Men cast &amp; chase clockwise all back to places</w:t>
      </w:r>
    </w:p>
    <w:p w:rsidR="00B11EB3" w:rsidRDefault="00B11EB3" w:rsidP="00B11EB3">
      <w:pPr>
        <w:pStyle w:val="DanceBody"/>
      </w:pPr>
      <w:r>
        <w:t xml:space="preserve"> 9-16</w:t>
      </w:r>
      <w:r>
        <w:tab/>
        <w:t>Men set twice &amp; dance RH across</w:t>
      </w:r>
      <w:r w:rsidRPr="00BA6B4D">
        <w:rPr>
          <w:b/>
        </w:rPr>
        <w:t xml:space="preserve"> while </w:t>
      </w:r>
      <w:r>
        <w:t>Ladies cast &amp; chase anticlockwise to places</w:t>
      </w:r>
    </w:p>
    <w:p w:rsidR="00B11EB3" w:rsidRDefault="00B11EB3" w:rsidP="00B11EB3">
      <w:pPr>
        <w:pStyle w:val="DanceBody"/>
      </w:pPr>
      <w:r>
        <w:t>17-24</w:t>
      </w:r>
      <w:r>
        <w:tab/>
        <w:t>All dance reels of 3 on sides 2s giving RSh to 3s</w:t>
      </w:r>
    </w:p>
    <w:p w:rsidR="00B11EB3" w:rsidRDefault="00B11EB3" w:rsidP="00B11EB3">
      <w:pPr>
        <w:pStyle w:val="DanceBody"/>
        <w:keepNext w:val="0"/>
      </w:pPr>
      <w:r>
        <w:t>25-32</w:t>
      </w:r>
      <w:r>
        <w:tab/>
        <w:t>1s+2s set, dance RH across 1/2 way, 1s+3s set &amp; dance LH across 1/2 way.  2 (3) 1</w:t>
      </w:r>
    </w:p>
    <w:p w:rsidR="00B11EB3" w:rsidRDefault="00B11EB3" w:rsidP="00B11EB3"/>
    <w:p w:rsidR="00B11EB3" w:rsidRDefault="00B11EB3" w:rsidP="00B11EB3">
      <w:pPr>
        <w:pStyle w:val="Minicrib"/>
      </w:pPr>
      <w:r>
        <w:t>SLAINTE MHOR  (R64)  Sq.Set</w:t>
      </w:r>
      <w:r>
        <w:tab/>
        <w:t>Moira Stacey  Decade of Dance</w:t>
      </w:r>
    </w:p>
    <w:p w:rsidR="00B11EB3" w:rsidRDefault="00B11EB3" w:rsidP="00B11EB3">
      <w:pPr>
        <w:pStyle w:val="DanceBody"/>
      </w:pPr>
      <w:r>
        <w:t xml:space="preserve"> 1- 8</w:t>
      </w:r>
      <w:r>
        <w:tab/>
        <w:t>1s &amp; 3s dance out between side couple on Left (Man leading) onto opposite place, all circle 8H round to Left 1/2 way</w:t>
      </w:r>
    </w:p>
    <w:p w:rsidR="00B11EB3" w:rsidRDefault="00B11EB3" w:rsidP="00B11EB3">
      <w:pPr>
        <w:pStyle w:val="DanceBody"/>
      </w:pPr>
      <w:r>
        <w:t xml:space="preserve"> 9-16</w:t>
      </w:r>
      <w:r>
        <w:tab/>
        <w:t>2s &amp; 4s dance out between side couple on Right (Lady leading) onto opposite place &amp; all circle 8H round to Right 1/2 way</w:t>
      </w:r>
    </w:p>
    <w:p w:rsidR="00B11EB3" w:rsidRDefault="00B11EB3" w:rsidP="00B11EB3">
      <w:pPr>
        <w:pStyle w:val="DanceBody"/>
      </w:pPr>
      <w:r>
        <w:t>17-24</w:t>
      </w:r>
      <w:r>
        <w:tab/>
        <w:t>Ladies dance RH across, set &amp; turn partner RH into middle</w:t>
      </w:r>
    </w:p>
    <w:p w:rsidR="00B11EB3" w:rsidRDefault="00B11EB3" w:rsidP="00B11EB3">
      <w:pPr>
        <w:pStyle w:val="DanceBody"/>
      </w:pPr>
      <w:r>
        <w:t>25-32</w:t>
      </w:r>
      <w:r>
        <w:tab/>
        <w:t>Men dance LH across, set &amp; turn partner RH into prom hold</w:t>
      </w:r>
    </w:p>
    <w:p w:rsidR="00B11EB3" w:rsidRDefault="00B11EB3" w:rsidP="00B11EB3">
      <w:pPr>
        <w:pStyle w:val="DanceBody"/>
      </w:pPr>
      <w:r>
        <w:t>33-40</w:t>
      </w:r>
      <w:r>
        <w:tab/>
        <w:t>1s &amp; 3s Promenade 1/2 way clockwise</w:t>
      </w:r>
      <w:r w:rsidRPr="00BA6B4D">
        <w:rPr>
          <w:b/>
        </w:rPr>
        <w:t xml:space="preserve"> while </w:t>
      </w:r>
      <w:r>
        <w:t>2s &amp; 4s Adv+Ret, 2s &amp; 4s Promenade 1/2 way clockwise</w:t>
      </w:r>
      <w:r w:rsidRPr="00BA6B4D">
        <w:rPr>
          <w:b/>
        </w:rPr>
        <w:t xml:space="preserve"> while </w:t>
      </w:r>
      <w:r>
        <w:t>1s &amp; 3s Adv+Ret</w:t>
      </w:r>
    </w:p>
    <w:p w:rsidR="00B11EB3" w:rsidRDefault="00B11EB3" w:rsidP="00B11EB3">
      <w:pPr>
        <w:pStyle w:val="DanceBody"/>
      </w:pPr>
      <w:r>
        <w:t>41-48</w:t>
      </w:r>
      <w:r>
        <w:tab/>
        <w:t>1s+3s dance 1/2 R&amp;L, 2s+4s dance 1/2 R&amp;L</w:t>
      </w:r>
    </w:p>
    <w:p w:rsidR="00B11EB3" w:rsidRDefault="00B11EB3" w:rsidP="00B11EB3">
      <w:pPr>
        <w:pStyle w:val="DanceBody"/>
      </w:pPr>
      <w:r>
        <w:t>49-56</w:t>
      </w:r>
      <w:r>
        <w:tab/>
        <w:t>1s &amp; 3s dance out between side couple on Right (Lady leading) onto opposite place &amp; all circle 8H round to Right 1/2 way</w:t>
      </w:r>
    </w:p>
    <w:p w:rsidR="00B11EB3" w:rsidRDefault="00B11EB3" w:rsidP="00B11EB3">
      <w:pPr>
        <w:pStyle w:val="DanceBody"/>
        <w:keepNext w:val="0"/>
      </w:pPr>
      <w:r>
        <w:t>57-64</w:t>
      </w:r>
      <w:r>
        <w:tab/>
        <w:t>2s &amp; 4s dance out between side couple on Left (Man leading) onto opposite place &amp; all circle 8H round to Left 1/2 way</w:t>
      </w:r>
    </w:p>
    <w:p w:rsidR="00B11EB3" w:rsidRDefault="00B11EB3" w:rsidP="00B11EB3"/>
    <w:p w:rsidR="00B11EB3" w:rsidRDefault="00B11EB3" w:rsidP="00B11EB3">
      <w:pPr>
        <w:pStyle w:val="Minicrib"/>
      </w:pPr>
      <w:r>
        <w:t>SLEEKIT BEASTIE  (S3x32)  3C Set</w:t>
      </w:r>
      <w:r>
        <w:tab/>
        <w:t>Veronica Hughes  Clifton Coll.</w:t>
      </w:r>
    </w:p>
    <w:p w:rsidR="00B11EB3" w:rsidRDefault="00B11EB3" w:rsidP="00B11EB3">
      <w:pPr>
        <w:pStyle w:val="DanceBody"/>
      </w:pPr>
      <w:r>
        <w:t xml:space="preserve"> 1- 8</w:t>
      </w:r>
      <w:r>
        <w:tab/>
        <w:t>All 3 couples set &amp; dance 6 bar mirror reels of 3 on sides (1s dance in/down to start).  1 2 3</w:t>
      </w:r>
    </w:p>
    <w:p w:rsidR="00B11EB3" w:rsidRDefault="00B11EB3" w:rsidP="00B11EB3">
      <w:pPr>
        <w:pStyle w:val="DanceBody"/>
      </w:pPr>
      <w:r>
        <w:t xml:space="preserve"> 9-12</w:t>
      </w:r>
      <w:r>
        <w:tab/>
        <w:t xml:space="preserve">1M+2L 1/2 turn 2H, 1M dances into 2M's place &amp; 2L into 1L's place </w:t>
      </w:r>
      <w:r>
        <w:rPr>
          <w:b/>
        </w:rPr>
        <w:t>while</w:t>
      </w:r>
      <w:r>
        <w:t xml:space="preserve"> 1L+2M chase anticlockwise 3 places round to end opposite partner</w:t>
      </w:r>
    </w:p>
    <w:p w:rsidR="00B11EB3" w:rsidRDefault="00B11EB3" w:rsidP="00B11EB3">
      <w:pPr>
        <w:pStyle w:val="DanceBody"/>
      </w:pPr>
      <w:r>
        <w:t>13-16</w:t>
      </w:r>
      <w:r>
        <w:tab/>
        <w:t>All 3 couples set &amp; turn partner RH into promenade hold facing up</w:t>
      </w:r>
    </w:p>
    <w:p w:rsidR="00B11EB3" w:rsidRDefault="00B11EB3" w:rsidP="00B11EB3">
      <w:pPr>
        <w:pStyle w:val="DanceBody"/>
      </w:pPr>
      <w:r>
        <w:t>17-24</w:t>
      </w:r>
      <w:r>
        <w:tab/>
        <w:t>All dance promenade</w:t>
      </w:r>
    </w:p>
    <w:p w:rsidR="00B11EB3" w:rsidRDefault="00B11EB3" w:rsidP="00B11EB3">
      <w:pPr>
        <w:pStyle w:val="DanceBody"/>
        <w:keepNext w:val="0"/>
      </w:pPr>
      <w:r>
        <w:t>25-32</w:t>
      </w:r>
      <w:r>
        <w:tab/>
        <w:t xml:space="preserve">1M+3s </w:t>
      </w:r>
      <w:r>
        <w:rPr>
          <w:b/>
        </w:rPr>
        <w:t>also</w:t>
      </w:r>
      <w:r>
        <w:t xml:space="preserve"> 1L+2s dance RH across; 1s followed by 3s dance up to top, 1s cast to 3rd place, 3s to 2nd place.  End 2 3 1</w:t>
      </w:r>
    </w:p>
    <w:p w:rsidR="00B11EB3" w:rsidRDefault="00B11EB3" w:rsidP="00B11EB3"/>
    <w:p w:rsidR="00B11EB3" w:rsidRDefault="00B11EB3" w:rsidP="00B11EB3">
      <w:pPr>
        <w:pStyle w:val="Minicrib"/>
      </w:pPr>
      <w:r>
        <w:t>SLEEPING IN  (R8x32)  3C (4C set)</w:t>
      </w:r>
      <w:r>
        <w:tab/>
        <w:t>Unknown  YouTube (3MQ1bWITwjU)</w:t>
      </w:r>
    </w:p>
    <w:p w:rsidR="00B11EB3" w:rsidRPr="00136017" w:rsidRDefault="00B11EB3" w:rsidP="00B11EB3">
      <w:pPr>
        <w:pStyle w:val="DanceBody"/>
      </w:pPr>
      <w:r w:rsidRPr="00136017">
        <w:t xml:space="preserve"> 1- 8</w:t>
      </w:r>
      <w:r w:rsidRPr="00136017">
        <w:tab/>
        <w:t>1s turn RH, cast (2s step up), 1s turn 3/4 RH to finish 1M between 3s all facing up, 1L between 2s all facing down.  Lines of 3 set</w:t>
      </w:r>
    </w:p>
    <w:p w:rsidR="00B11EB3" w:rsidRPr="00136017" w:rsidRDefault="00B11EB3" w:rsidP="00B11EB3">
      <w:pPr>
        <w:pStyle w:val="DanceBody"/>
      </w:pPr>
      <w:r w:rsidRPr="00136017">
        <w:t xml:space="preserve"> 9-12</w:t>
      </w:r>
      <w:r w:rsidRPr="00136017">
        <w:tab/>
        <w:t>1/2 reels of 3 across (1s pass 1st crnr RSh) 1s end BtoB in middle (1M facing down, 1L facing up)</w:t>
      </w:r>
    </w:p>
    <w:p w:rsidR="00B11EB3" w:rsidRPr="00136017" w:rsidRDefault="00B11EB3" w:rsidP="00B11EB3">
      <w:pPr>
        <w:pStyle w:val="DanceBody"/>
      </w:pPr>
      <w:r w:rsidRPr="00136017">
        <w:t>13-16</w:t>
      </w:r>
      <w:r w:rsidRPr="00136017">
        <w:tab/>
        <w:t>All set as in Double Triangles, 1s petronella turn to 2nd place own sides as 2s+3s continue to set   (2) 1 (3)</w:t>
      </w:r>
    </w:p>
    <w:p w:rsidR="00B11EB3" w:rsidRPr="00136017" w:rsidRDefault="00B11EB3" w:rsidP="00B11EB3">
      <w:pPr>
        <w:pStyle w:val="DanceBody"/>
      </w:pPr>
      <w:r w:rsidRPr="00136017">
        <w:t>17-20</w:t>
      </w:r>
      <w:r w:rsidRPr="00136017">
        <w:tab/>
        <w:t>1/2 reel of 3 on sides (1s pass 4th crnr pstn RSh)  1s  end BtoB in 2nd place facing own sides</w:t>
      </w:r>
    </w:p>
    <w:p w:rsidR="00B11EB3" w:rsidRPr="00136017" w:rsidRDefault="00B11EB3" w:rsidP="00B11EB3">
      <w:pPr>
        <w:pStyle w:val="DanceBody"/>
      </w:pPr>
      <w:r w:rsidRPr="00136017">
        <w:t>21-24</w:t>
      </w:r>
      <w:r w:rsidRPr="00136017">
        <w:tab/>
        <w:t>All set as in Double Triangles, 1s petronella turn to lines across (1M+3s at top, 1L+2s in 3rd place)</w:t>
      </w:r>
    </w:p>
    <w:p w:rsidR="00B11EB3" w:rsidRPr="00136017" w:rsidRDefault="00B11EB3" w:rsidP="00B11EB3">
      <w:pPr>
        <w:pStyle w:val="DanceBody"/>
        <w:keepNext w:val="0"/>
      </w:pPr>
      <w:r w:rsidRPr="00136017">
        <w:t>25-32</w:t>
      </w:r>
      <w:r w:rsidRPr="00136017">
        <w:tab/>
        <w:t>1M+3s &amp; 1L+2s Set+Link for 3.  All set, 1s cross RH to 2nd place own side.  3 1 2</w:t>
      </w:r>
      <w:r w:rsidRPr="00136017">
        <w:tab/>
      </w:r>
    </w:p>
    <w:p w:rsidR="00B11EB3" w:rsidRDefault="00B11EB3" w:rsidP="00B11EB3"/>
    <w:p w:rsidR="00B11EB3" w:rsidRDefault="00B11EB3" w:rsidP="00B11EB3">
      <w:pPr>
        <w:pStyle w:val="Minicrib"/>
      </w:pPr>
      <w:r>
        <w:t>THE SLEEPING WARRIOR  (S4x32)  4C set</w:t>
      </w:r>
      <w:r>
        <w:tab/>
        <w:t>Derek Haynes  Carnforth Coll 2</w:t>
      </w:r>
    </w:p>
    <w:p w:rsidR="00B11EB3" w:rsidRDefault="00B11EB3" w:rsidP="00B11EB3">
      <w:pPr>
        <w:pStyle w:val="DanceBody"/>
      </w:pPr>
      <w:r>
        <w:t>2s &amp; 4s start on opp sides</w:t>
      </w:r>
    </w:p>
    <w:p w:rsidR="00B11EB3" w:rsidRDefault="00B11EB3" w:rsidP="00B11EB3">
      <w:pPr>
        <w:pStyle w:val="DanceBody"/>
      </w:pPr>
      <w:r>
        <w:t xml:space="preserve"> 1- 8</w:t>
      </w:r>
      <w:r>
        <w:tab/>
        <w:t>1s &amp; 4s set &amp; cross RH, all set to ptnrs &amp; 1/2 turn RH ending ready for Allemande (1s &amp; 2s facing up &amp; 3s &amp; 4s down, Ladies on partner's right)</w:t>
      </w:r>
    </w:p>
    <w:p w:rsidR="00B11EB3" w:rsidRDefault="00B11EB3" w:rsidP="00B11EB3">
      <w:pPr>
        <w:pStyle w:val="DanceBody"/>
      </w:pPr>
      <w:r>
        <w:t xml:space="preserve"> 9-16</w:t>
      </w:r>
      <w:r>
        <w:tab/>
        <w:t>All dance Interlocking Allemandes:-</w:t>
      </w:r>
    </w:p>
    <w:p w:rsidR="00B11EB3" w:rsidRDefault="00B11EB3" w:rsidP="00B11EB3">
      <w:pPr>
        <w:pStyle w:val="DanceBody"/>
      </w:pPr>
      <w:r>
        <w:tab/>
        <w:t>1s+2s dance normal Allemande but end in 3</w:t>
      </w:r>
      <w:r w:rsidRPr="00972EEB">
        <w:t>rd</w:t>
      </w:r>
      <w:r>
        <w:t>/1</w:t>
      </w:r>
      <w:r w:rsidRPr="00972EEB">
        <w:t>st</w:t>
      </w:r>
      <w:r>
        <w:t xml:space="preserve"> place</w:t>
      </w:r>
      <w:r w:rsidRPr="00BA6B4D">
        <w:rPr>
          <w:b/>
        </w:rPr>
        <w:t xml:space="preserve"> while </w:t>
      </w:r>
      <w:r>
        <w:t>3s+4s Allemande down &amp; end in 4</w:t>
      </w:r>
      <w:r w:rsidRPr="00972EEB">
        <w:t>th</w:t>
      </w:r>
      <w:r>
        <w:t>/2</w:t>
      </w:r>
      <w:r w:rsidRPr="00972EEB">
        <w:t>nd</w:t>
      </w:r>
      <w:r>
        <w:t xml:space="preserve"> places 2 (4) 1 (3)</w:t>
      </w:r>
    </w:p>
    <w:p w:rsidR="00B11EB3" w:rsidRPr="0001688F" w:rsidRDefault="00B11EB3" w:rsidP="00B11EB3">
      <w:pPr>
        <w:pStyle w:val="DanceBody"/>
        <w:rPr>
          <w:i/>
        </w:rPr>
      </w:pPr>
      <w:r>
        <w:tab/>
      </w:r>
      <w:r w:rsidRPr="0001688F">
        <w:rPr>
          <w:i/>
        </w:rPr>
        <w:t>Optional:  Bars 15-16:  4s &amp; 1s turn partners LH once round &amp; remain in centre ready for...</w:t>
      </w:r>
    </w:p>
    <w:p w:rsidR="00B11EB3" w:rsidRDefault="00B11EB3" w:rsidP="00B11EB3">
      <w:pPr>
        <w:pStyle w:val="DanceBody"/>
      </w:pPr>
      <w:r>
        <w:t>17-24</w:t>
      </w:r>
      <w:r>
        <w:tab/>
        <w:t>1s+4s dance LH across once round, 2s+4s</w:t>
      </w:r>
      <w:r w:rsidRPr="007F0D5A">
        <w:rPr>
          <w:b/>
        </w:rPr>
        <w:t xml:space="preserve"> also </w:t>
      </w:r>
      <w:r>
        <w:t>1s+3s dance RH across once round &amp; open out for -</w:t>
      </w:r>
    </w:p>
    <w:p w:rsidR="00B11EB3" w:rsidRDefault="00B11EB3" w:rsidP="00B11EB3">
      <w:pPr>
        <w:pStyle w:val="DanceBody"/>
        <w:keepNext w:val="0"/>
      </w:pPr>
      <w:r>
        <w:t>25-32</w:t>
      </w:r>
      <w:r>
        <w:tab/>
        <w:t>All circle 8H round &amp; back end 2(4)1(3)</w:t>
      </w:r>
    </w:p>
    <w:p w:rsidR="00B11EB3" w:rsidRDefault="00B11EB3" w:rsidP="00B11EB3"/>
    <w:p w:rsidR="00B11EB3" w:rsidRDefault="00B11EB3" w:rsidP="00B11EB3">
      <w:pPr>
        <w:pStyle w:val="Minicrib"/>
      </w:pPr>
      <w:r>
        <w:t>SLEEPLESS IN BRENTWOOD  (S3x32)  3C Set</w:t>
      </w:r>
      <w:r>
        <w:tab/>
        <w:t>E Luben</w:t>
      </w:r>
    </w:p>
    <w:p w:rsidR="00B11EB3" w:rsidRDefault="00B11EB3" w:rsidP="00B11EB3">
      <w:pPr>
        <w:pStyle w:val="DanceBody"/>
      </w:pPr>
      <w:r>
        <w:t xml:space="preserve"> 1- 8</w:t>
      </w:r>
      <w:r>
        <w:tab/>
        <w:t>1s dance 1/2 Fig of 8 round 2s, 1s complete Fig of 8 round 2</w:t>
      </w:r>
      <w:r w:rsidRPr="00972EEB">
        <w:t>nd</w:t>
      </w:r>
      <w:r>
        <w:t xml:space="preserve"> pstns</w:t>
      </w:r>
      <w:r w:rsidRPr="00BA6B4D">
        <w:rPr>
          <w:b/>
        </w:rPr>
        <w:t xml:space="preserve"> </w:t>
      </w:r>
      <w:r>
        <w:rPr>
          <w:b/>
        </w:rPr>
        <w:t xml:space="preserve">as </w:t>
      </w:r>
      <w:r>
        <w:t>2s dance 1/2 Fig of 8 round 3s &amp; all end in prom hold (1s/3s face up &amp; 2s dn)</w:t>
      </w:r>
    </w:p>
    <w:p w:rsidR="00B11EB3" w:rsidRDefault="00B11EB3" w:rsidP="00B11EB3">
      <w:pPr>
        <w:pStyle w:val="DanceBody"/>
      </w:pPr>
      <w:r>
        <w:t xml:space="preserve"> 9-16</w:t>
      </w:r>
      <w:r>
        <w:tab/>
        <w:t>All dance Allemande with 1s &amp; 3s dancing up &amp; 2s down to end 3 (2) 1</w:t>
      </w:r>
    </w:p>
    <w:p w:rsidR="00B11EB3" w:rsidRDefault="00B11EB3" w:rsidP="00B11EB3">
      <w:pPr>
        <w:pStyle w:val="DanceBody"/>
      </w:pPr>
      <w:r>
        <w:t>17-24</w:t>
      </w:r>
      <w:r>
        <w:tab/>
        <w:t>2L dances up, casts on own side &amp; turns 1L LH 1.1/2 times to end in 3</w:t>
      </w:r>
      <w:r w:rsidRPr="00972EEB">
        <w:t>rd</w:t>
      </w:r>
      <w:r>
        <w:t xml:space="preserve"> pl</w:t>
      </w:r>
      <w:r w:rsidRPr="00BA6B4D">
        <w:rPr>
          <w:b/>
        </w:rPr>
        <w:t xml:space="preserve"> while </w:t>
      </w:r>
      <w:r>
        <w:t>2M dances down casts up on own side &amp; turns 3M 1.1/2 times to 1</w:t>
      </w:r>
      <w:r w:rsidRPr="00972EEB">
        <w:t>st</w:t>
      </w:r>
      <w:r>
        <w:t xml:space="preserve"> pl</w:t>
      </w:r>
    </w:p>
    <w:p w:rsidR="00B11EB3" w:rsidRDefault="00B11EB3" w:rsidP="00B11EB3">
      <w:pPr>
        <w:pStyle w:val="DanceBody"/>
      </w:pPr>
      <w:r>
        <w:t>25-32</w:t>
      </w:r>
      <w:r>
        <w:tab/>
        <w:t>All (facing new partners) petronella turn into middle, set, dance round new partner RSh to opposite sides &amp; 1/2 turn RH to own sides</w:t>
      </w:r>
    </w:p>
    <w:p w:rsidR="00B11EB3" w:rsidRDefault="00B11EB3" w:rsidP="00B11EB3">
      <w:pPr>
        <w:pStyle w:val="DanceBody"/>
        <w:keepNext w:val="0"/>
      </w:pPr>
      <w:r>
        <w:t>Repeat with new partners</w:t>
      </w:r>
    </w:p>
    <w:p w:rsidR="00B11EB3" w:rsidRDefault="00B11EB3" w:rsidP="00B11EB3"/>
    <w:p w:rsidR="00B11EB3" w:rsidRDefault="00B11EB3" w:rsidP="00B11EB3">
      <w:pPr>
        <w:pStyle w:val="Minicrib"/>
      </w:pPr>
      <w:r>
        <w:t>SLEEPLESS IN NORMANDALE  (R4x40)  4C set</w:t>
      </w:r>
      <w:r>
        <w:tab/>
        <w:t>Gaye Collin  From Paper To Pearl</w:t>
      </w:r>
    </w:p>
    <w:p w:rsidR="00B11EB3" w:rsidRDefault="00B11EB3" w:rsidP="00B11EB3">
      <w:pPr>
        <w:pStyle w:val="DanceBody"/>
      </w:pPr>
      <w:r>
        <w:t xml:space="preserve"> 1- 8</w:t>
      </w:r>
      <w:r>
        <w:tab/>
        <w:t>1s cross RH, cast (2s step up), 2s+1s+3s turn RH once round</w:t>
      </w:r>
    </w:p>
    <w:p w:rsidR="00B11EB3" w:rsidRDefault="00B11EB3" w:rsidP="00B11EB3">
      <w:pPr>
        <w:pStyle w:val="DanceBody"/>
      </w:pPr>
      <w:r>
        <w:t xml:space="preserve"> 9-16</w:t>
      </w:r>
      <w:r>
        <w:tab/>
        <w:t>1s cross LH, cast (3s step up), 2s+3s+1s turn LH once round</w:t>
      </w:r>
    </w:p>
    <w:p w:rsidR="00B11EB3" w:rsidRDefault="00B11EB3" w:rsidP="00B11EB3">
      <w:pPr>
        <w:pStyle w:val="DanceBody"/>
      </w:pPr>
      <w:r>
        <w:t>17-24</w:t>
      </w:r>
      <w:r>
        <w:tab/>
        <w:t>1s followed by 3s+2s lead down (2 steps), 3s+2s divide, 1s followed by 2s+3s lead up, staying in middle for…</w:t>
      </w:r>
    </w:p>
    <w:p w:rsidR="00B11EB3" w:rsidRDefault="00B11EB3" w:rsidP="00B11EB3">
      <w:pPr>
        <w:pStyle w:val="DanceBody"/>
      </w:pPr>
      <w:r>
        <w:t>25-32</w:t>
      </w:r>
      <w:r>
        <w:tab/>
        <w:t>1s+2s+3s dance Allemande</w:t>
      </w:r>
    </w:p>
    <w:p w:rsidR="00B11EB3" w:rsidRDefault="00B11EB3" w:rsidP="00B11EB3">
      <w:pPr>
        <w:pStyle w:val="DanceBody"/>
        <w:keepNext w:val="0"/>
      </w:pPr>
      <w:r>
        <w:t>33-40</w:t>
      </w:r>
      <w:r>
        <w:tab/>
        <w:t xml:space="preserve">3s+2s </w:t>
      </w:r>
      <w:r>
        <w:rPr>
          <w:b/>
        </w:rPr>
        <w:t>also</w:t>
      </w:r>
      <w:r>
        <w:t xml:space="preserve"> 1s+4s dance R&amp;L with 4s+1s turning LH once round on bars 39-40 to finish  2 3 4 1</w:t>
      </w:r>
    </w:p>
    <w:p w:rsidR="00B11EB3" w:rsidRDefault="00B11EB3" w:rsidP="00B11EB3"/>
    <w:p w:rsidR="00B11EB3" w:rsidRDefault="00B11EB3" w:rsidP="00B11EB3">
      <w:pPr>
        <w:pStyle w:val="Minicrib"/>
      </w:pPr>
      <w:r>
        <w:t>SLEEPLESS NIGHT  (M-4x(S16+R16)  4C set</w:t>
      </w:r>
      <w:r>
        <w:tab/>
        <w:t>Birgit Frie</w:t>
      </w:r>
    </w:p>
    <w:p w:rsidR="00B11EB3" w:rsidRDefault="00B11EB3" w:rsidP="00B11EB3">
      <w:pPr>
        <w:pStyle w:val="DanceBody"/>
      </w:pPr>
      <w:r>
        <w:t>2 chords - 2nd chord 3s+4s cross to opp side</w:t>
      </w:r>
    </w:p>
    <w:p w:rsidR="00B11EB3" w:rsidRDefault="00B11EB3" w:rsidP="00B11EB3">
      <w:pPr>
        <w:pStyle w:val="DanceBody"/>
      </w:pPr>
      <w:r>
        <w:t>Strathspey</w:t>
      </w:r>
    </w:p>
    <w:p w:rsidR="00B11EB3" w:rsidRDefault="00B11EB3" w:rsidP="00B11EB3">
      <w:pPr>
        <w:pStyle w:val="DanceBody"/>
      </w:pPr>
      <w:r>
        <w:t xml:space="preserve"> 1- 8</w:t>
      </w:r>
      <w:r>
        <w:tab/>
        <w:t>All dance the 'Slip Knot':</w:t>
      </w:r>
    </w:p>
    <w:p w:rsidR="00B11EB3" w:rsidRDefault="00B11EB3" w:rsidP="00B11EB3">
      <w:pPr>
        <w:pStyle w:val="DanceBody"/>
      </w:pPr>
      <w:r>
        <w:tab/>
        <w:t xml:space="preserve">1s+2s dance Knot (normal) </w:t>
      </w:r>
      <w:r>
        <w:rPr>
          <w:b/>
        </w:rPr>
        <w:t>while</w:t>
      </w:r>
      <w:r>
        <w:t xml:space="preserve"> 3s+4s dance Knot starting down set. On Bar7-8: 1s+4s dance 1/2 LH across.  2 (4) 1 (3)</w:t>
      </w:r>
    </w:p>
    <w:p w:rsidR="00B11EB3" w:rsidRDefault="00B11EB3" w:rsidP="00B11EB3">
      <w:pPr>
        <w:pStyle w:val="DanceBody"/>
      </w:pPr>
      <w:r>
        <w:t xml:space="preserve"> 9-16</w:t>
      </w:r>
      <w:r>
        <w:tab/>
        <w:t>4s+1s set across, 1/2 turn partner 2H flowing into circle 4H round to left. 1s &amp; 4s end in centre, 4s facing up, 1s down, facing corners</w:t>
      </w:r>
    </w:p>
    <w:p w:rsidR="00B11EB3" w:rsidRDefault="00B11EB3" w:rsidP="00B11EB3">
      <w:pPr>
        <w:pStyle w:val="DanceBody"/>
      </w:pPr>
      <w:r>
        <w:t>Reel</w:t>
      </w:r>
    </w:p>
    <w:p w:rsidR="00B11EB3" w:rsidRDefault="00B11EB3" w:rsidP="00B11EB3">
      <w:pPr>
        <w:pStyle w:val="DanceBody"/>
      </w:pPr>
      <w:r>
        <w:t xml:space="preserve"> 1- 8</w:t>
      </w:r>
      <w:r>
        <w:tab/>
        <w:t>4s+1s dance double 'Hello-Goodbye' setting. 1s &amp; 4s end in prom hold, 1s in centre 2nd place facing up, 4s in 3rd place facing down</w:t>
      </w:r>
    </w:p>
    <w:p w:rsidR="00B11EB3" w:rsidRDefault="00B11EB3" w:rsidP="00B11EB3">
      <w:pPr>
        <w:pStyle w:val="DanceBody"/>
      </w:pPr>
      <w:r>
        <w:t xml:space="preserve"> 9-12</w:t>
      </w:r>
      <w:r>
        <w:tab/>
        <w:t xml:space="preserve">1s+2s </w:t>
      </w:r>
      <w:r>
        <w:rPr>
          <w:b/>
        </w:rPr>
        <w:t>also</w:t>
      </w:r>
      <w:r>
        <w:t xml:space="preserve"> 4s+3s dance 1/2 reels of 3 across (1s RSh to 2L, 4s RSh to 3L) On meeting in centre 1s &amp; 4s swap partners</w:t>
      </w:r>
    </w:p>
    <w:p w:rsidR="00B11EB3" w:rsidRDefault="00B11EB3" w:rsidP="00B11EB3">
      <w:pPr>
        <w:pStyle w:val="DanceBody"/>
        <w:keepNext w:val="0"/>
      </w:pPr>
      <w:r>
        <w:t>13-16</w:t>
      </w:r>
      <w:r>
        <w:tab/>
        <w:t>1L+4M &amp; 1M+4L in prom hold dance 1/2 reels of 3 across (LSh to 2M/4M). End on sides  2 4 (1) (3)</w:t>
      </w:r>
    </w:p>
    <w:p w:rsidR="00B11EB3" w:rsidRDefault="00B11EB3" w:rsidP="00B11EB3"/>
    <w:p w:rsidR="00B11EB3" w:rsidRDefault="00B11EB3" w:rsidP="00B11EB3">
      <w:pPr>
        <w:pStyle w:val="Minicrib"/>
      </w:pPr>
      <w:r>
        <w:t>SLEEPLESS NIGHTS  (J8x32)  3C (4C set)</w:t>
      </w:r>
      <w:r>
        <w:tab/>
        <w:t>Martin Sheffield</w:t>
      </w:r>
    </w:p>
    <w:p w:rsidR="00B11EB3" w:rsidRDefault="00B11EB3" w:rsidP="00B11EB3">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B11EB3" w:rsidRDefault="00B11EB3" w:rsidP="00B11EB3">
      <w:pPr>
        <w:pStyle w:val="DanceBody"/>
      </w:pPr>
      <w:r>
        <w:t xml:space="preserve"> 9-12</w:t>
      </w:r>
      <w:r>
        <w:tab/>
        <w:t>1s set</w:t>
      </w:r>
      <w:r w:rsidRPr="00BA6B4D">
        <w:rPr>
          <w:b/>
        </w:rPr>
        <w:t xml:space="preserve"> </w:t>
      </w:r>
      <w:r>
        <w:rPr>
          <w:b/>
        </w:rPr>
        <w:t xml:space="preserve">as </w:t>
      </w:r>
      <w:r>
        <w:t>2s &amp; 3s 3/4 turn RH, 1s+2M+3L (centre 4) dance LH across 1/2 way</w:t>
      </w:r>
      <w:r w:rsidRPr="00BA6B4D">
        <w:rPr>
          <w:b/>
        </w:rPr>
        <w:t xml:space="preserve"> while </w:t>
      </w:r>
      <w:r>
        <w:t>2L &amp; 3M dance round clockwise to sides</w:t>
      </w:r>
    </w:p>
    <w:p w:rsidR="00B11EB3" w:rsidRDefault="00B11EB3" w:rsidP="00B11EB3">
      <w:pPr>
        <w:pStyle w:val="DanceBody"/>
      </w:pPr>
      <w:r>
        <w:t>13-16</w:t>
      </w:r>
      <w:r>
        <w:tab/>
        <w:t>3L+2M set holding LH</w:t>
      </w:r>
      <w:r w:rsidRPr="00BA6B4D">
        <w:rPr>
          <w:b/>
        </w:rPr>
        <w:t xml:space="preserve"> </w:t>
      </w:r>
      <w:r>
        <w:rPr>
          <w:b/>
        </w:rPr>
        <w:t xml:space="preserve">as </w:t>
      </w:r>
      <w:r>
        <w:t>1s 1/2 turn 2L/3M, 3s+2s (centre 4) dance LH across 1/2 way</w:t>
      </w:r>
      <w:r w:rsidRPr="00BA6B4D">
        <w:rPr>
          <w:b/>
        </w:rPr>
        <w:t xml:space="preserve"> </w:t>
      </w:r>
      <w:r>
        <w:rPr>
          <w:b/>
        </w:rPr>
        <w:t xml:space="preserve">as </w:t>
      </w:r>
      <w:r>
        <w:t>1s dance round clockwise to centre</w:t>
      </w:r>
    </w:p>
    <w:p w:rsidR="00B11EB3" w:rsidRDefault="00B11EB3" w:rsidP="00B11EB3">
      <w:pPr>
        <w:pStyle w:val="DanceBody"/>
      </w:pPr>
      <w:r>
        <w:t>17-20</w:t>
      </w:r>
      <w:r>
        <w:tab/>
        <w:t>2L+3M set holding LH</w:t>
      </w:r>
      <w:r w:rsidRPr="00BA6B4D">
        <w:rPr>
          <w:b/>
        </w:rPr>
        <w:t xml:space="preserve"> </w:t>
      </w:r>
      <w:r>
        <w:rPr>
          <w:b/>
        </w:rPr>
        <w:t xml:space="preserve">as </w:t>
      </w:r>
      <w:r>
        <w:t>1L+2M</w:t>
      </w:r>
      <w:r w:rsidRPr="007F0D5A">
        <w:rPr>
          <w:b/>
        </w:rPr>
        <w:t xml:space="preserve"> also </w:t>
      </w:r>
      <w:r>
        <w:t>3L+1M 1/2 turn RH, 1s+2L+3M (centre 4) dance LH across 1/2 way</w:t>
      </w:r>
      <w:r w:rsidRPr="00BA6B4D">
        <w:rPr>
          <w:b/>
        </w:rPr>
        <w:t xml:space="preserve"> while </w:t>
      </w:r>
      <w:r>
        <w:t>2M &amp; 3L dance round cl'wise to sides</w:t>
      </w:r>
    </w:p>
    <w:p w:rsidR="00B11EB3" w:rsidRDefault="00B11EB3" w:rsidP="00B11EB3">
      <w:pPr>
        <w:pStyle w:val="DanceBody"/>
      </w:pPr>
      <w:r>
        <w:t>21-24</w:t>
      </w:r>
      <w:r>
        <w:tab/>
        <w:t>2s &amp; 3s turn partners 1.1/4 times (on sides)</w:t>
      </w:r>
      <w:r w:rsidRPr="00BA6B4D">
        <w:rPr>
          <w:b/>
        </w:rPr>
        <w:t xml:space="preserve"> while </w:t>
      </w:r>
      <w:r>
        <w:t>1s set &amp; change places passing RSh to form a circle (Ladies at top &amp; Men at bottom)</w:t>
      </w:r>
    </w:p>
    <w:p w:rsidR="00B11EB3" w:rsidRDefault="00B11EB3" w:rsidP="00B11EB3">
      <w:pPr>
        <w:pStyle w:val="DanceBody"/>
        <w:keepNext w:val="0"/>
      </w:pPr>
      <w:r>
        <w:t>25-32</w:t>
      </w:r>
      <w:r>
        <w:tab/>
        <w:t>1s+2s+3s circle 6H round to left to end all on opposite sides, all set &amp; cross back RH.  2 1 3</w:t>
      </w:r>
    </w:p>
    <w:p w:rsidR="00B11EB3" w:rsidRDefault="00B11EB3" w:rsidP="00B11EB3"/>
    <w:p w:rsidR="00B11EB3" w:rsidRDefault="00B11EB3" w:rsidP="00B11EB3">
      <w:pPr>
        <w:pStyle w:val="Minicrib"/>
      </w:pPr>
      <w:r>
        <w:t>SLEEPLESS REEL  (R8x32)  3C (4C set)</w:t>
      </w:r>
      <w:r>
        <w:tab/>
        <w:t>Ilene Goldstein  Northampton 20th Anniv</w:t>
      </w:r>
    </w:p>
    <w:p w:rsidR="00B11EB3" w:rsidRDefault="00B11EB3" w:rsidP="00B11EB3">
      <w:pPr>
        <w:pStyle w:val="DanceBody"/>
      </w:pPr>
      <w:r>
        <w:t xml:space="preserve"> 1 -4</w:t>
      </w:r>
      <w:r>
        <w:tab/>
        <w:t>1s set, cast 2 places as 2s set</w:t>
      </w:r>
    </w:p>
    <w:p w:rsidR="00B11EB3" w:rsidRDefault="00B11EB3" w:rsidP="00B11EB3">
      <w:pPr>
        <w:pStyle w:val="DanceBody"/>
      </w:pPr>
      <w:r>
        <w:t xml:space="preserve"> 5- 8</w:t>
      </w:r>
      <w:r>
        <w:tab/>
        <w:t xml:space="preserve">1s lead up, cross &amp; cast to 2nd place </w:t>
      </w:r>
      <w:r>
        <w:rPr>
          <w:b/>
        </w:rPr>
        <w:t>while</w:t>
      </w:r>
      <w:r>
        <w:t xml:space="preserve"> 2s cast below 3s, meet, dance up, cross to 1st place opp sides facing out </w:t>
      </w:r>
      <w:r>
        <w:rPr>
          <w:b/>
        </w:rPr>
        <w:t>while</w:t>
      </w:r>
      <w:r>
        <w:t xml:space="preserve"> 3s set, cast (in place) &amp; cross passing LSh  (2)(1)(3)</w:t>
      </w:r>
    </w:p>
    <w:p w:rsidR="00B11EB3" w:rsidRDefault="00B11EB3" w:rsidP="00B11EB3">
      <w:pPr>
        <w:pStyle w:val="DanceBody"/>
      </w:pPr>
      <w:r>
        <w:t xml:space="preserve"> 9-16</w:t>
      </w:r>
      <w:r>
        <w:tab/>
        <w:t>Mirror reels of 3 on sides (1s in/down to start)</w:t>
      </w:r>
    </w:p>
    <w:p w:rsidR="00B11EB3" w:rsidRDefault="00B11EB3" w:rsidP="00B11EB3">
      <w:pPr>
        <w:pStyle w:val="DanceBody"/>
      </w:pPr>
      <w:r>
        <w:t>17-24</w:t>
      </w:r>
      <w:r>
        <w:tab/>
        <w:t>LSh reels of 3 across 1L+3s (LSh to 3M) &amp; 1M+2s (LSh to 2L) (2) (1) (3)</w:t>
      </w:r>
    </w:p>
    <w:p w:rsidR="00B11EB3" w:rsidRDefault="00B11EB3" w:rsidP="00B11EB3">
      <w:pPr>
        <w:pStyle w:val="DanceBody"/>
      </w:pPr>
      <w:r>
        <w:t>25-30</w:t>
      </w:r>
      <w:r>
        <w:tab/>
        <w:t xml:space="preserve">2s+3s cross RH with partners (1 bar), chase clockwise all round </w:t>
      </w:r>
      <w:r>
        <w:rPr>
          <w:b/>
        </w:rPr>
        <w:t>while</w:t>
      </w:r>
      <w:r>
        <w:t xml:space="preserve"> 1s turn RH 1.1/4 (4 bars) to join in chase (1L between 2L+3L, 1M between 2M+3M)</w:t>
      </w:r>
    </w:p>
    <w:p w:rsidR="00B11EB3" w:rsidRPr="00BA2760" w:rsidRDefault="00B11EB3" w:rsidP="00B11EB3">
      <w:pPr>
        <w:pStyle w:val="DanceBody"/>
        <w:keepNext w:val="0"/>
      </w:pPr>
      <w:r>
        <w:t>31-32</w:t>
      </w:r>
      <w:r>
        <w:tab/>
        <w:t>2s+1s+3s set</w:t>
      </w:r>
    </w:p>
    <w:p w:rsidR="00B11EB3" w:rsidRDefault="00B11EB3" w:rsidP="00B11EB3"/>
    <w:p w:rsidR="00B11EB3" w:rsidRDefault="00B11EB3" w:rsidP="00B11EB3">
      <w:pPr>
        <w:pStyle w:val="Minicrib"/>
      </w:pPr>
      <w:r>
        <w:t>SLEEPWALKING  (R8x32)  3C (4C Set)</w:t>
      </w:r>
      <w:r>
        <w:tab/>
        <w:t>Katherine Giacoletti</w:t>
      </w:r>
    </w:p>
    <w:p w:rsidR="00B11EB3" w:rsidRDefault="00B11EB3" w:rsidP="00B11EB3">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B11EB3" w:rsidRDefault="00B11EB3" w:rsidP="00B11EB3">
      <w:pPr>
        <w:pStyle w:val="DanceBody"/>
      </w:pPr>
      <w:r>
        <w:t xml:space="preserve"> 9-16</w:t>
      </w:r>
      <w:r>
        <w:tab/>
        <w:t>1s dance reflection reels on opposite sides (1s in/up, 3s out/down, 2s in/down to start)</w:t>
      </w:r>
    </w:p>
    <w:p w:rsidR="00B11EB3" w:rsidRDefault="00B11EB3" w:rsidP="00B11EB3">
      <w:pPr>
        <w:pStyle w:val="DanceBody"/>
      </w:pPr>
      <w:r>
        <w:t>17-24</w:t>
      </w:r>
      <w:r>
        <w:tab/>
        <w:t>1s dance up to top, cast to 2</w:t>
      </w:r>
      <w:r w:rsidRPr="00972EEB">
        <w:t>nd</w:t>
      </w:r>
      <w:r>
        <w:t xml:space="preserve"> place </w:t>
      </w:r>
      <w:r>
        <w:rPr>
          <w:b/>
        </w:rPr>
        <w:t>while</w:t>
      </w:r>
      <w:r>
        <w:t xml:space="preserve"> 3s continue reel to 3rd place; 1s dance 1/2 Fig of 8 round 3s</w:t>
      </w:r>
    </w:p>
    <w:p w:rsidR="00B11EB3" w:rsidRDefault="00B11EB3" w:rsidP="00B11EB3">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B11EB3" w:rsidRDefault="00B11EB3" w:rsidP="00B11EB3"/>
    <w:p w:rsidR="00B11EB3" w:rsidRDefault="00B11EB3" w:rsidP="00B11EB3">
      <w:pPr>
        <w:pStyle w:val="Minicrib"/>
      </w:pPr>
      <w:r>
        <w:t>SLEEPY MAGGIE  (R8x32)  3C (4C set)</w:t>
      </w:r>
      <w:r>
        <w:tab/>
        <w:t>Alexander Bowman (1758)  RSCDS Bk 11</w:t>
      </w:r>
    </w:p>
    <w:p w:rsidR="00B11EB3" w:rsidRPr="006268BE" w:rsidRDefault="00B11EB3" w:rsidP="00B11EB3">
      <w:pPr>
        <w:pStyle w:val="DanceBody"/>
      </w:pPr>
      <w:r w:rsidRPr="006268BE">
        <w:t xml:space="preserve"> 1- 8</w:t>
      </w:r>
      <w:r w:rsidRPr="006268BE">
        <w:tab/>
        <w:t>1s+2s circle 4H round to left, 1s set &amp; cast 1 place</w:t>
      </w:r>
    </w:p>
    <w:p w:rsidR="00B11EB3" w:rsidRPr="006268BE" w:rsidRDefault="00B11EB3" w:rsidP="00B11EB3">
      <w:pPr>
        <w:pStyle w:val="DanceBody"/>
      </w:pPr>
      <w:r w:rsidRPr="006268BE">
        <w:t xml:space="preserve"> 9-16</w:t>
      </w:r>
      <w:r w:rsidRPr="006268BE">
        <w:tab/>
        <w:t>1s+3s dance RH across &amp; LH back (1s end facing 1st corners)</w:t>
      </w:r>
    </w:p>
    <w:p w:rsidR="00B11EB3" w:rsidRPr="006268BE" w:rsidRDefault="00B11EB3" w:rsidP="00B11EB3">
      <w:pPr>
        <w:pStyle w:val="DanceBody"/>
      </w:pPr>
      <w:r w:rsidRPr="006268BE">
        <w:t>17-24</w:t>
      </w:r>
      <w:r w:rsidRPr="006268BE">
        <w:tab/>
        <w:t>1s set &amp; turn 1st corners, set &amp; turn 2nd corners</w:t>
      </w:r>
    </w:p>
    <w:p w:rsidR="00B11EB3" w:rsidRPr="006268BE" w:rsidRDefault="00B11EB3" w:rsidP="00B11EB3">
      <w:pPr>
        <w:pStyle w:val="DanceBody"/>
        <w:keepNext w:val="0"/>
      </w:pPr>
      <w:r w:rsidRPr="006268BE">
        <w:t>25-32</w:t>
      </w:r>
      <w:r w:rsidRPr="006268BE">
        <w:tab/>
        <w:t>1s dance reels of 3 on opposite sides giving LSh to 1st corners &amp; cross to places</w:t>
      </w:r>
    </w:p>
    <w:p w:rsidR="00B11EB3" w:rsidRDefault="00B11EB3" w:rsidP="00B11EB3"/>
    <w:p w:rsidR="00B11EB3" w:rsidRDefault="00B11EB3" w:rsidP="00B11EB3">
      <w:pPr>
        <w:pStyle w:val="Minicrib"/>
      </w:pPr>
      <w:r>
        <w:t>SLEEPY SUNNY AND JP  (R8x32)  3C (4C set)</w:t>
      </w:r>
      <w:r>
        <w:tab/>
        <w:t>Holly Boyd  Oh, How We've Danced!</w:t>
      </w:r>
    </w:p>
    <w:p w:rsidR="00B11EB3" w:rsidRDefault="00B11EB3" w:rsidP="00B11EB3">
      <w:pPr>
        <w:pStyle w:val="DanceBody"/>
      </w:pPr>
      <w:r>
        <w:t xml:space="preserve"> 1- 8</w:t>
      </w:r>
      <w:r>
        <w:tab/>
        <w:t>1s+2s circle 4H round to left; 1s set &amp; cast (2s step up)</w:t>
      </w:r>
    </w:p>
    <w:p w:rsidR="00B11EB3" w:rsidRDefault="00B11EB3" w:rsidP="00B11EB3">
      <w:pPr>
        <w:pStyle w:val="DanceBody"/>
      </w:pPr>
      <w:r>
        <w:t xml:space="preserve"> 9-16</w:t>
      </w:r>
      <w:r>
        <w:tab/>
        <w:t>1s+3s dance RH across &amp; LH across. End 1L between 2s facing down, 1M between 3s facing up</w:t>
      </w:r>
    </w:p>
    <w:p w:rsidR="00B11EB3" w:rsidRDefault="00B11EB3" w:rsidP="00B11EB3">
      <w:pPr>
        <w:pStyle w:val="DanceBody"/>
      </w:pPr>
      <w:r>
        <w:t>17-24</w:t>
      </w:r>
      <w:r>
        <w:tab/>
        <w:t xml:space="preserve">1s set, turn 3/4 RH to 2nd place opp side, set, turn 3/4 RH to face up/down </w:t>
      </w:r>
      <w:r>
        <w:rPr>
          <w:b/>
        </w:rPr>
        <w:t>while</w:t>
      </w:r>
      <w:r>
        <w:t xml:space="preserve"> 2s &amp; 3s change place RH on sides, set &amp; cross RH &amp; set</w:t>
      </w:r>
    </w:p>
    <w:p w:rsidR="00B11EB3" w:rsidRDefault="00B11EB3" w:rsidP="00B11EB3">
      <w:pPr>
        <w:pStyle w:val="DanceBody"/>
        <w:keepNext w:val="0"/>
      </w:pPr>
      <w:r>
        <w:t>25-32</w:t>
      </w:r>
      <w:r>
        <w:tab/>
        <w:t xml:space="preserve">1s set, cross RH &amp; cast to right into 2nd place own side </w:t>
      </w:r>
      <w:r>
        <w:rPr>
          <w:b/>
        </w:rPr>
        <w:t>while</w:t>
      </w:r>
      <w:r>
        <w:t xml:space="preserve"> 2s &amp; 3s change places RH on sides, set, cross RH, All set</w:t>
      </w:r>
    </w:p>
    <w:p w:rsidR="00B11EB3" w:rsidRDefault="00B11EB3" w:rsidP="00B11EB3"/>
    <w:p w:rsidR="00B11EB3" w:rsidRDefault="00B11EB3" w:rsidP="00B11EB3">
      <w:pPr>
        <w:pStyle w:val="Minicrib"/>
      </w:pPr>
      <w:r>
        <w:t>THE SLINKY  (R3x32)  3C Set</w:t>
      </w:r>
      <w:r>
        <w:tab/>
        <w:t>Chris Ronald  Formation Foundations</w:t>
      </w:r>
    </w:p>
    <w:p w:rsidR="00B11EB3" w:rsidRDefault="00B11EB3" w:rsidP="00B11EB3">
      <w:pPr>
        <w:pStyle w:val="DanceBody"/>
      </w:pPr>
      <w:r>
        <w:t xml:space="preserve"> 1- 8</w:t>
      </w:r>
      <w:r>
        <w:tab/>
        <w:t>1s+2s+3s set, cross passing RSh; repeat back to places</w:t>
      </w:r>
    </w:p>
    <w:p w:rsidR="00B11EB3" w:rsidRDefault="00B11EB3" w:rsidP="00B11EB3">
      <w:pPr>
        <w:pStyle w:val="DanceBody"/>
      </w:pPr>
      <w:r>
        <w:t xml:space="preserve">  9-16</w:t>
      </w:r>
      <w:r>
        <w:tab/>
        <w:t>1s+2s Set+Link &amp; dance 4H round to the left to finish on sides 2s facing down &amp; 1s facing up.  2 1 3</w:t>
      </w:r>
    </w:p>
    <w:p w:rsidR="00B11EB3" w:rsidRDefault="00B11EB3" w:rsidP="00B11EB3">
      <w:pPr>
        <w:pStyle w:val="DanceBody"/>
      </w:pPr>
      <w:r>
        <w:t>17-24</w:t>
      </w:r>
      <w:r>
        <w:tab/>
        <w:t>2s+1s+3s dance RSh parallel reels of 3 on the sides. 2M, 1M &amp; 3L finish by dancing long way into place</w:t>
      </w:r>
    </w:p>
    <w:p w:rsidR="00B11EB3" w:rsidRDefault="00B11EB3" w:rsidP="00B11EB3">
      <w:pPr>
        <w:pStyle w:val="DanceBody"/>
      </w:pPr>
      <w:r>
        <w:t>25-32</w:t>
      </w:r>
      <w:r>
        <w:tab/>
        <w:t>1s+3s Set+Link then circle 4H round to left</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THE SLIP KNOT  (R8x32)  3C (4C set)</w:t>
      </w:r>
      <w:r>
        <w:tab/>
        <w:t>John Drewry  Greenburn Bk 3</w:t>
      </w:r>
    </w:p>
    <w:p w:rsidR="00B11EB3" w:rsidRDefault="00B11EB3" w:rsidP="00B11EB3">
      <w:pPr>
        <w:pStyle w:val="DanceBody"/>
      </w:pPr>
      <w:r>
        <w:t xml:space="preserve"> 1- 8</w:t>
      </w:r>
      <w:r>
        <w:tab/>
        <w:t>1s set, cast 1 place &amp; dance RH across (Lady with 2s &amp; Man with 3s)</w:t>
      </w:r>
    </w:p>
    <w:p w:rsidR="00B11EB3" w:rsidRDefault="00B11EB3" w:rsidP="00B11EB3">
      <w:pPr>
        <w:pStyle w:val="DanceBody"/>
      </w:pPr>
      <w:r>
        <w:t xml:space="preserve"> 9-16</w:t>
      </w:r>
      <w:r>
        <w:tab/>
        <w:t>1s dance reels of 3 across (Man with 2s &amp; Lady with 3s) &amp; end BtoB Lady facing up</w:t>
      </w:r>
    </w:p>
    <w:p w:rsidR="00B11EB3" w:rsidRDefault="00B11EB3" w:rsidP="00B11EB3">
      <w:pPr>
        <w:pStyle w:val="DanceBody"/>
      </w:pPr>
      <w:r>
        <w:t>17-24</w:t>
      </w:r>
      <w:r>
        <w:tab/>
        <w:t>1s circle 3H round (Lady with 2s &amp; Man with 3s), 1M dances up between 2s &amp; casts to 2</w:t>
      </w:r>
      <w:r w:rsidRPr="00972EEB">
        <w:t>nd</w:t>
      </w:r>
      <w:r>
        <w:t xml:space="preserve"> place opp sides</w:t>
      </w:r>
      <w:r w:rsidRPr="00BA6B4D">
        <w:rPr>
          <w:b/>
        </w:rPr>
        <w:t xml:space="preserve"> while </w:t>
      </w:r>
      <w:r>
        <w:t>1L crosses down &amp; casts up</w:t>
      </w:r>
    </w:p>
    <w:p w:rsidR="00B11EB3" w:rsidRDefault="00B11EB3" w:rsidP="00B11EB3">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B11EB3" w:rsidRDefault="00B11EB3" w:rsidP="00B11EB3"/>
    <w:p w:rsidR="00B11EB3" w:rsidRDefault="00B11EB3" w:rsidP="00B11EB3">
      <w:pPr>
        <w:pStyle w:val="Minicrib"/>
      </w:pPr>
      <w:r>
        <w:t>SLOANE SQUARE  (S64)  Sq.Set</w:t>
      </w:r>
      <w:r>
        <w:tab/>
        <w:t>H Steventon  London Jubilee</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turn RH &amp; Ladies cast behind partner to dance RH across in centre &amp; back to places</w:t>
      </w:r>
    </w:p>
    <w:p w:rsidR="00B11EB3" w:rsidRDefault="00B11EB3" w:rsidP="00B11EB3">
      <w:pPr>
        <w:pStyle w:val="DanceBody"/>
      </w:pPr>
      <w:r>
        <w:t>17-24</w:t>
      </w:r>
      <w:r>
        <w:tab/>
        <w:t>All turn LH &amp; Men cast behind partners to dance LH across in centre &amp; back to places</w:t>
      </w:r>
    </w:p>
    <w:p w:rsidR="00B11EB3" w:rsidRDefault="00B11EB3" w:rsidP="00B11EB3">
      <w:pPr>
        <w:pStyle w:val="DanceBody"/>
      </w:pPr>
      <w:r>
        <w:t>25-32</w:t>
      </w:r>
      <w:r>
        <w:tab/>
        <w:t>1s+2L+4M</w:t>
      </w:r>
      <w:r w:rsidRPr="007F0D5A">
        <w:rPr>
          <w:b/>
        </w:rPr>
        <w:t xml:space="preserve"> also </w:t>
      </w:r>
      <w:r>
        <w:t>3s+2M+4L dance reel of 4 across (1s &amp; 3s pass partners LSh to start)</w:t>
      </w:r>
    </w:p>
    <w:p w:rsidR="00B11EB3" w:rsidRDefault="00B11EB3" w:rsidP="00B11EB3">
      <w:pPr>
        <w:pStyle w:val="DanceBody"/>
      </w:pPr>
      <w:r>
        <w:t>33-40</w:t>
      </w:r>
      <w:r>
        <w:tab/>
        <w:t>2s+1M+3L</w:t>
      </w:r>
      <w:r w:rsidRPr="007F0D5A">
        <w:rPr>
          <w:b/>
        </w:rPr>
        <w:t xml:space="preserve"> also </w:t>
      </w:r>
      <w:r>
        <w:t>4s+1L+3M dance reels of 4 up/down (2s &amp; 4s pass partners LSh to start)</w:t>
      </w:r>
    </w:p>
    <w:p w:rsidR="00B11EB3" w:rsidRDefault="00B11EB3" w:rsidP="00B11EB3">
      <w:pPr>
        <w:pStyle w:val="DanceBody"/>
      </w:pPr>
      <w:r>
        <w:t>41-48</w:t>
      </w:r>
      <w:r>
        <w:tab/>
        <w:t>All set to &amp; turn corners RH &amp; dance 1/2 Chain commencing RH to corner</w:t>
      </w:r>
    </w:p>
    <w:p w:rsidR="00B11EB3" w:rsidRDefault="00B11EB3" w:rsidP="00B11EB3">
      <w:pPr>
        <w:pStyle w:val="DanceBody"/>
      </w:pPr>
      <w:r>
        <w:t>49-56</w:t>
      </w:r>
      <w:r>
        <w:tab/>
        <w:t>All turn corners RH &amp; turn partners LH &amp; dance 1/2 Chain commencing LH to partners</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SLUGS AND SNAILS  (R8x32)  2C (4C set)</w:t>
      </w:r>
      <w:r>
        <w:tab/>
        <w:t>Chris Ronald  Formation Foundations</w:t>
      </w:r>
    </w:p>
    <w:p w:rsidR="00B11EB3" w:rsidRDefault="00B11EB3" w:rsidP="00B11EB3">
      <w:pPr>
        <w:pStyle w:val="DanceBody"/>
      </w:pPr>
      <w:r>
        <w:t xml:space="preserve"> 1- 8</w:t>
      </w:r>
      <w:r>
        <w:tab/>
        <w:t>1s lead down middle &amp; back up to place</w:t>
      </w:r>
    </w:p>
    <w:p w:rsidR="00B11EB3" w:rsidRDefault="00B11EB3" w:rsidP="00B11EB3">
      <w:pPr>
        <w:pStyle w:val="DanceBody"/>
      </w:pPr>
      <w:r>
        <w:t xml:space="preserve"> 9-16</w:t>
      </w:r>
      <w:r>
        <w:tab/>
        <w:t>1s set, cast (2s step up), dance 1/2 Fig of 8 up round 2s</w:t>
      </w:r>
    </w:p>
    <w:p w:rsidR="00B11EB3" w:rsidRDefault="00B11EB3" w:rsidP="00B11EB3">
      <w:pPr>
        <w:pStyle w:val="DanceBody"/>
      </w:pPr>
      <w:r>
        <w:t>17-24</w:t>
      </w:r>
      <w:r>
        <w:tab/>
        <w:t>2s+1s dance Men's Chain</w:t>
      </w:r>
    </w:p>
    <w:p w:rsidR="00B11EB3" w:rsidRDefault="00B11EB3" w:rsidP="00B11EB3">
      <w:pPr>
        <w:pStyle w:val="DanceBody"/>
      </w:pPr>
      <w:r>
        <w:t>25-32</w:t>
      </w:r>
      <w:r>
        <w:tab/>
        <w:t>1s set, 1/2 turn RH &amp; face up; 1s dance up to top &amp; cast to 2nd place</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In strathspey time 1/2 turn 2H bars 27-28</w:t>
      </w:r>
    </w:p>
    <w:p w:rsidR="00B11EB3" w:rsidRDefault="00B11EB3" w:rsidP="00B11EB3"/>
    <w:p w:rsidR="00B11EB3" w:rsidRDefault="00B11EB3" w:rsidP="00B11EB3">
      <w:pPr>
        <w:pStyle w:val="Minicrib"/>
      </w:pPr>
      <w:r>
        <w:t>SLYTHERIN HOUSE  (S8x32)  3C (4C set)</w:t>
      </w:r>
      <w:r>
        <w:tab/>
        <w:t>Chris Ronald  RSCDS Bk 52</w:t>
      </w:r>
    </w:p>
    <w:p w:rsidR="00B11EB3" w:rsidRDefault="00B11EB3" w:rsidP="00B11EB3">
      <w:pPr>
        <w:pStyle w:val="DanceBody"/>
      </w:pPr>
      <w:r>
        <w:t xml:space="preserve"> 1- 8</w:t>
      </w:r>
      <w:r>
        <w:tab/>
        <w:t>1s+2s Set+Link; circle 4H round to Left  2 1 3</w:t>
      </w:r>
    </w:p>
    <w:p w:rsidR="00B11EB3" w:rsidRDefault="00B11EB3" w:rsidP="00B11EB3">
      <w:pPr>
        <w:pStyle w:val="DanceBody"/>
      </w:pPr>
      <w:r>
        <w:t xml:space="preserve"> 9-16</w:t>
      </w:r>
      <w:r>
        <w:tab/>
        <w:t>1s pull back RSh &amp; cast round 3rd corner (Man up/Lady down), pass LSh in centre &amp; dance LSh round 1st corner (6 bars) 1s turn 3/4 LH to end in centre 1M below 1L, facing opp sides</w:t>
      </w:r>
    </w:p>
    <w:p w:rsidR="00B11EB3" w:rsidRDefault="00B11EB3" w:rsidP="00B11EB3">
      <w:pPr>
        <w:pStyle w:val="DanceBody"/>
      </w:pPr>
      <w:r>
        <w:t>17-20</w:t>
      </w:r>
      <w:r>
        <w:tab/>
        <w:t>1L+2s &amp; 1M+3s dance RH across</w:t>
      </w:r>
    </w:p>
    <w:p w:rsidR="00B11EB3" w:rsidRDefault="00B11EB3" w:rsidP="00B11EB3">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B11EB3" w:rsidRDefault="00B11EB3" w:rsidP="00B11EB3">
      <w:pPr>
        <w:pStyle w:val="DanceBody"/>
      </w:pPr>
      <w:r>
        <w:t>25-28</w:t>
      </w:r>
      <w:r>
        <w:tab/>
        <w:t>1M+3s (at top) &amp; 1L+2s (at bottom) dance LH across</w:t>
      </w:r>
    </w:p>
    <w:p w:rsidR="00B11EB3" w:rsidRDefault="00B11EB3" w:rsidP="00B11EB3">
      <w:pPr>
        <w:pStyle w:val="DanceBody"/>
        <w:keepNext w:val="0"/>
      </w:pPr>
      <w:r>
        <w:t>29-32</w:t>
      </w:r>
      <w:r>
        <w:tab/>
        <w:t>Repeat "Snake Pass" with dancers passing RSh in middle &amp; all finish on sides 2 1 3</w:t>
      </w:r>
    </w:p>
    <w:p w:rsidR="00B11EB3" w:rsidRDefault="00B11EB3" w:rsidP="00B11EB3"/>
    <w:p w:rsidR="00B11EB3" w:rsidRDefault="00B11EB3" w:rsidP="00B11EB3">
      <w:pPr>
        <w:pStyle w:val="Minicrib"/>
      </w:pPr>
      <w:r>
        <w:t>SMALL GYM ROMP  (R5x32)  5C Set</w:t>
      </w:r>
      <w:r>
        <w:tab/>
        <w:t>P Cass+ M Peutherer</w:t>
      </w:r>
    </w:p>
    <w:p w:rsidR="00B11EB3" w:rsidRDefault="00B11EB3" w:rsidP="00B11EB3">
      <w:pPr>
        <w:pStyle w:val="DanceBody"/>
      </w:pPr>
      <w:r>
        <w:t xml:space="preserve"> 1- 8</w:t>
      </w:r>
      <w:r>
        <w:tab/>
        <w:t>2s &amp; 4s dance Figs 8 across round couple on their right &amp; end facing 1</w:t>
      </w:r>
      <w:r w:rsidRPr="00972EEB">
        <w:t>st</w:t>
      </w:r>
      <w:r>
        <w:t xml:space="preserve"> corners</w:t>
      </w:r>
      <w:r w:rsidRPr="00BA6B4D">
        <w:rPr>
          <w:b/>
        </w:rPr>
        <w:t xml:space="preserve"> while </w:t>
      </w:r>
      <w:r>
        <w:t>1s+3s+5s set, cross RH, set &amp; cross back RH</w:t>
      </w:r>
    </w:p>
    <w:p w:rsidR="00B11EB3" w:rsidRDefault="00B11EB3" w:rsidP="00B11EB3">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B11EB3" w:rsidRDefault="00B11EB3" w:rsidP="00B11EB3">
      <w:pPr>
        <w:pStyle w:val="DanceBody"/>
      </w:pPr>
      <w:r>
        <w:t>17-24</w:t>
      </w:r>
      <w:r>
        <w:tab/>
        <w:t>2s &amp; 4s dance diagonal reels of 4 with 1</w:t>
      </w:r>
      <w:r w:rsidRPr="00972EEB">
        <w:t>st</w:t>
      </w:r>
      <w:r>
        <w:t xml:space="preserve"> crnrs to finish in original places.</w:t>
      </w:r>
    </w:p>
    <w:p w:rsidR="00B11EB3" w:rsidRDefault="00B11EB3" w:rsidP="00B11EB3">
      <w:pPr>
        <w:pStyle w:val="DanceBody"/>
        <w:keepNext w:val="0"/>
      </w:pPr>
      <w:r>
        <w:t>25-32</w:t>
      </w:r>
      <w:r>
        <w:tab/>
        <w:t>1s dance down to 5</w:t>
      </w:r>
      <w:r w:rsidRPr="00972EEB">
        <w:t>th</w:t>
      </w:r>
      <w:r>
        <w:t xml:space="preserve"> pl</w:t>
      </w:r>
      <w:r w:rsidRPr="00BA6B4D">
        <w:rPr>
          <w:b/>
        </w:rPr>
        <w:t xml:space="preserve"> while </w:t>
      </w:r>
      <w:r>
        <w:t>2s+3s+4s+5s set &amp; cast up 1 place, all turn RH</w:t>
      </w:r>
    </w:p>
    <w:p w:rsidR="00B11EB3" w:rsidRDefault="00B11EB3" w:rsidP="00B11EB3"/>
    <w:p w:rsidR="00B11EB3" w:rsidRDefault="00B11EB3" w:rsidP="00B11EB3">
      <w:pPr>
        <w:pStyle w:val="Minicrib"/>
      </w:pPr>
      <w:r>
        <w:t>SMIDDY JIG  (J8x32)  3C (4C set)</w:t>
      </w:r>
      <w:r>
        <w:tab/>
        <w:t>A MacPherson</w:t>
      </w:r>
    </w:p>
    <w:p w:rsidR="00B11EB3" w:rsidRDefault="00B11EB3" w:rsidP="00B11EB3">
      <w:pPr>
        <w:pStyle w:val="DanceBody"/>
      </w:pPr>
      <w:r>
        <w:t xml:space="preserve"> 1- 8</w:t>
      </w:r>
      <w:r>
        <w:tab/>
        <w:t>1s set, cross (no hands) to 2</w:t>
      </w:r>
      <w:r w:rsidRPr="00972EEB">
        <w:t>nd</w:t>
      </w:r>
      <w:r>
        <w:t xml:space="preserve"> place facing out (2s step up) &amp; 1s turn 2s with nearer hand</w:t>
      </w:r>
    </w:p>
    <w:p w:rsidR="00B11EB3" w:rsidRDefault="00B11EB3" w:rsidP="00B11EB3">
      <w:pPr>
        <w:pStyle w:val="DanceBody"/>
      </w:pPr>
      <w:r>
        <w:t xml:space="preserve"> 9-16</w:t>
      </w:r>
      <w:r>
        <w:tab/>
        <w:t>1s dance reflection reels of 3 on opposite sides (1s dancing out &amp; up to start, 1s end facing 1</w:t>
      </w:r>
      <w:r w:rsidRPr="00972EEB">
        <w:t>st</w:t>
      </w:r>
      <w:r>
        <w:t xml:space="preserve"> corner</w:t>
      </w:r>
    </w:p>
    <w:p w:rsidR="00B11EB3" w:rsidRDefault="00B11EB3" w:rsidP="00B11EB3">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B11EB3" w:rsidRDefault="00B11EB3" w:rsidP="00B11EB3">
      <w:pPr>
        <w:pStyle w:val="DanceBody"/>
        <w:keepNext w:val="0"/>
      </w:pPr>
      <w:r>
        <w:t>25-32</w:t>
      </w:r>
      <w:r>
        <w:tab/>
        <w:t>3s+1s+2s circle 6H round to left 1/2 way, clap &amp; turn partners RH</w:t>
      </w:r>
    </w:p>
    <w:p w:rsidR="00B11EB3" w:rsidRDefault="00B11EB3" w:rsidP="00B11EB3"/>
    <w:p w:rsidR="00B11EB3" w:rsidRDefault="00B11EB3" w:rsidP="00B11EB3">
      <w:pPr>
        <w:pStyle w:val="Minicrib"/>
        <w:rPr>
          <w:lang w:eastAsia="en-GB"/>
        </w:rPr>
      </w:pPr>
      <w:r>
        <w:rPr>
          <w:lang w:eastAsia="en-GB"/>
        </w:rPr>
        <w:t>SMILING LILA  (R8x32) 3C (4C set)</w:t>
      </w:r>
      <w:r>
        <w:rPr>
          <w:lang w:eastAsia="en-GB"/>
        </w:rPr>
        <w:tab/>
        <w:t>Don Bartlett, 2017</w:t>
      </w:r>
    </w:p>
    <w:p w:rsidR="00B11EB3" w:rsidRDefault="00B11EB3" w:rsidP="00B11EB3">
      <w:pPr>
        <w:pStyle w:val="DanceBody"/>
        <w:rPr>
          <w:lang w:eastAsia="en-GB"/>
        </w:rPr>
      </w:pPr>
      <w:r>
        <w:rPr>
          <w:lang w:eastAsia="en-GB"/>
        </w:rPr>
        <w:t xml:space="preserve"> 1- 4</w:t>
      </w:r>
      <w:r>
        <w:rPr>
          <w:lang w:eastAsia="en-GB"/>
        </w:rPr>
        <w:tab/>
        <w:t>1s &amp; 2s cross RH with partner &amp; set to partners.</w:t>
      </w:r>
    </w:p>
    <w:p w:rsidR="00B11EB3" w:rsidRDefault="00B11EB3" w:rsidP="00B11EB3">
      <w:pPr>
        <w:pStyle w:val="DanceBody"/>
        <w:rPr>
          <w:lang w:eastAsia="en-GB"/>
        </w:rPr>
      </w:pPr>
      <w:r>
        <w:rPr>
          <w:lang w:eastAsia="en-GB"/>
        </w:rPr>
        <w:t xml:space="preserve"> 5- 6</w:t>
      </w:r>
      <w:r>
        <w:rPr>
          <w:lang w:eastAsia="en-GB"/>
        </w:rPr>
        <w:tab/>
        <w:t>1M+2M &amp; 1L+2L Link on sides, join NH with partner, 2s facing down, 1s facing up. 2 1 3</w:t>
      </w:r>
    </w:p>
    <w:p w:rsidR="00B11EB3" w:rsidRPr="00F307B5" w:rsidRDefault="00B11EB3" w:rsidP="00B11EB3">
      <w:pPr>
        <w:pStyle w:val="DanceBody"/>
        <w:rPr>
          <w:lang w:eastAsia="en-GB"/>
        </w:rPr>
      </w:pPr>
      <w:r>
        <w:rPr>
          <w:lang w:eastAsia="en-GB"/>
        </w:rPr>
        <w:t xml:space="preserve"> 7- 8</w:t>
      </w:r>
      <w:r>
        <w:rPr>
          <w:lang w:eastAsia="en-GB"/>
        </w:rPr>
        <w:tab/>
        <w:t>2s+1s set to each other</w:t>
      </w:r>
    </w:p>
    <w:p w:rsidR="00B11EB3" w:rsidRDefault="00B11EB3" w:rsidP="00B11EB3">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B11EB3" w:rsidRDefault="00B11EB3" w:rsidP="00B11EB3">
      <w:pPr>
        <w:pStyle w:val="DanceBody"/>
        <w:rPr>
          <w:lang w:eastAsia="en-GB"/>
        </w:rPr>
      </w:pPr>
      <w:r>
        <w:rPr>
          <w:lang w:eastAsia="en-GB"/>
        </w:rPr>
        <w:t>13-16</w:t>
      </w:r>
      <w:r>
        <w:rPr>
          <w:lang w:eastAsia="en-GB"/>
        </w:rPr>
        <w:tab/>
        <w:t>1s NHJ dance up between 2s &amp; cast to 2nd place</w:t>
      </w:r>
    </w:p>
    <w:p w:rsidR="00B11EB3" w:rsidRDefault="00B11EB3" w:rsidP="00B11EB3">
      <w:pPr>
        <w:pStyle w:val="DanceBody"/>
        <w:rPr>
          <w:lang w:eastAsia="en-GB"/>
        </w:rPr>
      </w:pPr>
      <w:r>
        <w:rPr>
          <w:lang w:eastAsia="en-GB"/>
        </w:rPr>
        <w:t>17-24</w:t>
      </w:r>
      <w:r>
        <w:rPr>
          <w:lang w:eastAsia="en-GB"/>
        </w:rPr>
        <w:tab/>
        <w:t>1s lead down the middle &amp; back, finishing in 2nd place facing up</w:t>
      </w:r>
    </w:p>
    <w:p w:rsidR="00B11EB3" w:rsidRDefault="00B11EB3" w:rsidP="00B11EB3">
      <w:pPr>
        <w:pStyle w:val="DanceBody"/>
        <w:rPr>
          <w:lang w:eastAsia="en-GB"/>
        </w:rPr>
      </w:pPr>
      <w:r>
        <w:rPr>
          <w:lang w:eastAsia="en-GB"/>
        </w:rPr>
        <w:t>25-32</w:t>
      </w:r>
      <w:r>
        <w:rPr>
          <w:lang w:eastAsia="en-GB"/>
        </w:rPr>
        <w:tab/>
        <w:t>Modified reel of 3 on sides:</w:t>
      </w:r>
    </w:p>
    <w:p w:rsidR="00B11EB3" w:rsidRDefault="00B11EB3" w:rsidP="00B11EB3">
      <w:pPr>
        <w:pStyle w:val="DanceBody"/>
        <w:rPr>
          <w:lang w:eastAsia="en-GB"/>
        </w:rPr>
      </w:pPr>
      <w:r>
        <w:rPr>
          <w:lang w:eastAsia="en-GB"/>
        </w:rPr>
        <w:tab/>
        <w:t>1s dance out/up, 2s in/down, 3s in up to start.</w:t>
      </w:r>
    </w:p>
    <w:p w:rsidR="00B11EB3" w:rsidRDefault="00B11EB3" w:rsidP="00B11EB3">
      <w:pPr>
        <w:pStyle w:val="DanceBody"/>
        <w:rPr>
          <w:lang w:eastAsia="en-GB"/>
        </w:rPr>
      </w:pPr>
      <w:r>
        <w:rPr>
          <w:lang w:eastAsia="en-GB"/>
        </w:rPr>
        <w:tab/>
        <w:t>Bar 3-4:  On reaching 1st place, 1s cross down RH to continue reel on opp side</w:t>
      </w:r>
    </w:p>
    <w:p w:rsidR="00B11EB3" w:rsidRDefault="00B11EB3" w:rsidP="00B11EB3">
      <w:pPr>
        <w:pStyle w:val="DanceBody"/>
        <w:keepNext w:val="0"/>
        <w:rPr>
          <w:lang w:eastAsia="en-GB"/>
        </w:rPr>
      </w:pPr>
      <w:r>
        <w:rPr>
          <w:lang w:eastAsia="en-GB"/>
        </w:rPr>
        <w:tab/>
        <w:t>Bar 7-8:  1s cross up RH to end in 2nd place own side.  2 1 3</w:t>
      </w:r>
    </w:p>
    <w:p w:rsidR="00B11EB3" w:rsidRDefault="00B11EB3" w:rsidP="00B11EB3"/>
    <w:p w:rsidR="00B11EB3" w:rsidRDefault="00B11EB3" w:rsidP="00B11EB3">
      <w:pPr>
        <w:pStyle w:val="Minicrib"/>
      </w:pPr>
      <w:r>
        <w:t>SMILING SALLY  (J8x32)  3C (4C set)</w:t>
      </w:r>
      <w:r>
        <w:tab/>
        <w:t>Peter Avery  The Geordie Diamond</w:t>
      </w:r>
    </w:p>
    <w:p w:rsidR="00B11EB3" w:rsidRDefault="00B11EB3" w:rsidP="00B11EB3">
      <w:pPr>
        <w:pStyle w:val="DanceBody"/>
      </w:pPr>
      <w:r>
        <w:t xml:space="preserve"> 1- 8</w:t>
      </w:r>
      <w:r>
        <w:tab/>
        <w:t>1L sets advancing, 1s turn RH; 1s+2L dance LH across</w:t>
      </w:r>
    </w:p>
    <w:p w:rsidR="00B11EB3" w:rsidRDefault="00B11EB3" w:rsidP="00B11EB3">
      <w:pPr>
        <w:pStyle w:val="DanceBody"/>
      </w:pPr>
      <w:r>
        <w:t xml:space="preserve"> 9-16</w:t>
      </w:r>
      <w:r>
        <w:tab/>
        <w:t>1s+2M dance RH across; 1L followed by 1M dances across, casts behind 2L (2s step up), across to 2M's place (2s step up 7-8).  2 (1) 3</w:t>
      </w:r>
    </w:p>
    <w:p w:rsidR="00B11EB3" w:rsidRDefault="00B11EB3" w:rsidP="00B11EB3">
      <w:pPr>
        <w:pStyle w:val="DanceBody"/>
      </w:pPr>
      <w:r>
        <w:t>17-24</w:t>
      </w:r>
      <w:r>
        <w:tab/>
        <w:t>2s+1s+3s dance reels of 3 on sides (1s pass 3s LSh)</w:t>
      </w:r>
    </w:p>
    <w:p w:rsidR="00B11EB3" w:rsidRDefault="00B11EB3" w:rsidP="00B11EB3">
      <w:pPr>
        <w:pStyle w:val="DanceBody"/>
        <w:keepNext w:val="0"/>
      </w:pPr>
      <w:r>
        <w:t>25-32</w:t>
      </w:r>
      <w:r>
        <w:tab/>
        <w:t>1M+2s &amp; 1L+3s dance RH across; 1s turn 1.1/4 LH to 2nd place own sides.  2 1 3</w:t>
      </w:r>
    </w:p>
    <w:p w:rsidR="00B11EB3" w:rsidRDefault="00B11EB3" w:rsidP="00B11EB3"/>
    <w:p w:rsidR="00B11EB3" w:rsidRDefault="00B11EB3" w:rsidP="00B11EB3">
      <w:pPr>
        <w:pStyle w:val="Minicrib"/>
      </w:pPr>
      <w:r>
        <w:t>THE SMITH AT HIS ANVIL  (M-8x(S16+R24))  2C (4C set)</w:t>
      </w:r>
      <w:r>
        <w:tab/>
        <w:t>Iain Boyd  Cairdin O't</w:t>
      </w:r>
    </w:p>
    <w:p w:rsidR="00B11EB3" w:rsidRDefault="00B11EB3" w:rsidP="00B11EB3">
      <w:pPr>
        <w:pStyle w:val="DanceBody"/>
      </w:pPr>
      <w:r>
        <w:t>Strathspey</w:t>
      </w:r>
    </w:p>
    <w:p w:rsidR="00B11EB3" w:rsidRDefault="00B11EB3" w:rsidP="00B11EB3">
      <w:pPr>
        <w:pStyle w:val="DanceBody"/>
      </w:pPr>
      <w:r>
        <w:t xml:space="preserve"> 1- 8</w:t>
      </w:r>
      <w:r>
        <w:tab/>
        <w:t>1s+2s set, dance 1/2 RH across, rotate &amp; dance 1/2 LH across</w:t>
      </w:r>
    </w:p>
    <w:p w:rsidR="00B11EB3" w:rsidRDefault="00B11EB3" w:rsidP="00B11EB3">
      <w:pPr>
        <w:pStyle w:val="DanceBody"/>
      </w:pPr>
      <w:r>
        <w:t xml:space="preserve"> 9-16</w:t>
      </w:r>
      <w:r>
        <w:tab/>
        <w:t>1s+2s circle 4H round &amp; back</w:t>
      </w:r>
    </w:p>
    <w:p w:rsidR="00B11EB3" w:rsidRDefault="00B11EB3" w:rsidP="00B11EB3">
      <w:pPr>
        <w:pStyle w:val="DanceBody"/>
      </w:pPr>
      <w:r>
        <w:t>Reel</w:t>
      </w:r>
    </w:p>
    <w:p w:rsidR="00B11EB3" w:rsidRDefault="00B11EB3" w:rsidP="00B11EB3">
      <w:pPr>
        <w:pStyle w:val="DanceBody"/>
      </w:pPr>
      <w:r>
        <w:t xml:space="preserve"> 1- 8</w:t>
      </w:r>
      <w:r>
        <w:tab/>
        <w:t>1s+2s set, dance 1/2 RH across, set &amp; 3/4 turn partner RH to end in centre</w:t>
      </w:r>
    </w:p>
    <w:p w:rsidR="00B11EB3" w:rsidRDefault="00B11EB3" w:rsidP="00B11EB3">
      <w:pPr>
        <w:pStyle w:val="DanceBody"/>
      </w:pPr>
      <w:r>
        <w:t xml:space="preserve"> 9-16</w:t>
      </w:r>
      <w:r>
        <w:tab/>
        <w:t>2L+1M 3/4 turn LH</w:t>
      </w:r>
      <w:r w:rsidRPr="00BA6B4D">
        <w:rPr>
          <w:b/>
        </w:rPr>
        <w:t xml:space="preserve"> while </w:t>
      </w:r>
      <w:r>
        <w:t>partners chase 1/4 round clockwise to form line of 4 across, change places RH with partner, 1L+2M 3/4 turn LH</w:t>
      </w:r>
      <w:r w:rsidRPr="00BA6B4D">
        <w:rPr>
          <w:b/>
        </w:rPr>
        <w:t xml:space="preserve"> while </w:t>
      </w:r>
      <w:r>
        <w:t>partners chase 1/4 round clockwise to end in line of 4 in centre, 1s+2s 3/4 turn in centre</w:t>
      </w:r>
    </w:p>
    <w:p w:rsidR="00B11EB3" w:rsidRDefault="00B11EB3" w:rsidP="00B11EB3">
      <w:pPr>
        <w:pStyle w:val="DanceBody"/>
        <w:keepNext w:val="0"/>
      </w:pPr>
      <w:r>
        <w:t>17-24</w:t>
      </w:r>
      <w:r>
        <w:tab/>
        <w:t>1s+2s dance Poussette</w:t>
      </w:r>
    </w:p>
    <w:p w:rsidR="00B11EB3" w:rsidRDefault="00B11EB3" w:rsidP="00B11EB3"/>
    <w:p w:rsidR="00B11EB3" w:rsidRDefault="00B11EB3" w:rsidP="00B11EB3">
      <w:pPr>
        <w:pStyle w:val="Minicrib"/>
      </w:pPr>
      <w:r>
        <w:t>SMOKE RINGS IN THE NIGHT  (S8x32)  2C (4C set)</w:t>
      </w:r>
      <w:r>
        <w:tab/>
        <w:t>Terry Glasspool  7 Year Itch</w:t>
      </w:r>
    </w:p>
    <w:p w:rsidR="00B11EB3" w:rsidRDefault="00B11EB3" w:rsidP="00B11EB3">
      <w:pPr>
        <w:pStyle w:val="DanceBody"/>
      </w:pPr>
      <w:r>
        <w:t xml:space="preserve"> 1- 8</w:t>
      </w:r>
      <w:r>
        <w:tab/>
        <w:t>1M+2L turn RH, dance RSh round own partner (to change places) &amp; circle 4H round to left</w:t>
      </w:r>
    </w:p>
    <w:p w:rsidR="00B11EB3" w:rsidRDefault="00B11EB3" w:rsidP="00B11EB3">
      <w:pPr>
        <w:pStyle w:val="DanceBody"/>
      </w:pPr>
      <w:r>
        <w:t xml:space="preserve"> 9-16</w:t>
      </w:r>
      <w:r>
        <w:tab/>
        <w:t>1s+2s (facing in diagonally) set, dance RH across 1/2 way &amp; Set+Link with partner on sides</w:t>
      </w:r>
    </w:p>
    <w:p w:rsidR="00B11EB3" w:rsidRDefault="00B11EB3" w:rsidP="00B11EB3">
      <w:pPr>
        <w:pStyle w:val="DanceBody"/>
      </w:pPr>
      <w:r>
        <w:t>17-24</w:t>
      </w:r>
      <w:r>
        <w:tab/>
        <w:t>1L+2M turn RH, dance RSh round their own original place (to change places) &amp; 2s+1s circle 4H round to left</w:t>
      </w:r>
    </w:p>
    <w:p w:rsidR="00B11EB3" w:rsidRDefault="00B11EB3" w:rsidP="00B11EB3">
      <w:pPr>
        <w:pStyle w:val="DanceBody"/>
        <w:keepNext w:val="0"/>
      </w:pPr>
      <w:r>
        <w:t>25-32</w:t>
      </w:r>
      <w:r>
        <w:tab/>
        <w:t>2s+1s (facing in diagonally) set, dance RH across 1/2 way (end with partner facing the other couple), set &amp; dance LH across 1/2 way</w:t>
      </w:r>
    </w:p>
    <w:p w:rsidR="00B11EB3" w:rsidRDefault="00B11EB3" w:rsidP="00B11EB3"/>
    <w:p w:rsidR="00B11EB3" w:rsidRDefault="00B11EB3" w:rsidP="00B11EB3">
      <w:pPr>
        <w:pStyle w:val="Minicrib"/>
      </w:pPr>
      <w:r>
        <w:t>SMOULDERING TEAPOTS  (S4x32)  4C Set</w:t>
      </w:r>
      <w:r>
        <w:tab/>
        <w:t>Murrough Landon  Woodhall Book 3</w:t>
      </w:r>
    </w:p>
    <w:p w:rsidR="00B11EB3" w:rsidRDefault="00B11EB3" w:rsidP="00B11EB3">
      <w:pPr>
        <w:pStyle w:val="DanceBody"/>
      </w:pPr>
      <w:r>
        <w:t xml:space="preserve"> 1- 6</w:t>
      </w:r>
      <w:r>
        <w:tab/>
        <w:t xml:space="preserve">1s+2s </w:t>
      </w:r>
      <w:r>
        <w:rPr>
          <w:b/>
        </w:rPr>
        <w:t>also</w:t>
      </w:r>
      <w:r>
        <w:t xml:space="preserve"> 3s+4s dance 6 bars of Bourrel:</w:t>
      </w:r>
    </w:p>
    <w:p w:rsidR="00B11EB3" w:rsidRPr="006B40B3" w:rsidRDefault="00B11EB3" w:rsidP="00B11EB3">
      <w:pPr>
        <w:pStyle w:val="DanceBody"/>
      </w:pPr>
      <w:r>
        <w:tab/>
      </w:r>
      <w:r w:rsidRPr="006B40B3">
        <w:t>1M+2L set advancing &amp; 3/4 turn 2H pivoting right to end BtoB to 2L facing up &amp; 1M down while 1L+2M chase anticlockwise &amp; face partner</w:t>
      </w:r>
      <w:r>
        <w:t xml:space="preserve"> (3s+4s dance likewise)</w:t>
      </w:r>
    </w:p>
    <w:p w:rsidR="00B11EB3" w:rsidRDefault="00B11EB3" w:rsidP="00B11EB3">
      <w:pPr>
        <w:pStyle w:val="DanceBody"/>
      </w:pPr>
      <w:r>
        <w:t xml:space="preserve"> 7- 8</w:t>
      </w:r>
      <w:r>
        <w:tab/>
        <w:t xml:space="preserve">2s &amp; 3s finish Bourrel turning partner 2H to own sides </w:t>
      </w:r>
      <w:r>
        <w:rPr>
          <w:b/>
        </w:rPr>
        <w:t>while</w:t>
      </w:r>
      <w:r>
        <w:t xml:space="preserve"> 1s &amp; 4s 1/2 turn partner 2H, pull back RSh to end BtoB with partner in middle</w:t>
      </w:r>
    </w:p>
    <w:p w:rsidR="00B11EB3" w:rsidRDefault="00B11EB3" w:rsidP="00B11EB3">
      <w:pPr>
        <w:pStyle w:val="DanceBody"/>
      </w:pPr>
      <w:r>
        <w:t xml:space="preserve"> 9-12</w:t>
      </w:r>
      <w:r>
        <w:tab/>
        <w:t xml:space="preserve">1L+2s (at top) &amp; 4M+3s (at bottom) dance LH across, 1L+4L &amp; 1M+4M pass LSh </w:t>
      </w:r>
      <w:r>
        <w:rPr>
          <w:b/>
        </w:rPr>
        <w:t>while</w:t>
      </w:r>
      <w:r>
        <w:t xml:space="preserve"> 1M+4L dance LSh 1.1/2 times round each other.</w:t>
      </w:r>
      <w:r>
        <w:tab/>
      </w:r>
    </w:p>
    <w:p w:rsidR="00B11EB3" w:rsidRDefault="00B11EB3" w:rsidP="00B11EB3">
      <w:pPr>
        <w:pStyle w:val="DanceBody"/>
      </w:pPr>
      <w:r>
        <w:t>13-16</w:t>
      </w:r>
      <w:r>
        <w:tab/>
        <w:t xml:space="preserve">4L+2s (at top) &amp; 1M+3s (at bottom) dance RH across </w:t>
      </w:r>
      <w:r>
        <w:rPr>
          <w:b/>
        </w:rPr>
        <w:t>while</w:t>
      </w:r>
      <w:r>
        <w:t xml:space="preserve"> 1L+4M dance RSh 1.1/2 times round each other. All end on own sides 2 4 1 3</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 xml:space="preserve">2s+4s </w:t>
      </w:r>
      <w:r>
        <w:rPr>
          <w:b/>
        </w:rPr>
        <w:t>also</w:t>
      </w:r>
      <w:r>
        <w:t xml:space="preserve"> 1s+3s circle 4H round &amp; back (last time through 8H round &amp; back).  2 4 1 3</w:t>
      </w:r>
    </w:p>
    <w:p w:rsidR="00B11EB3" w:rsidRDefault="00B11EB3" w:rsidP="00B11EB3"/>
    <w:p w:rsidR="00B11EB3" w:rsidRDefault="00B11EB3" w:rsidP="00B11EB3">
      <w:pPr>
        <w:pStyle w:val="Minicrib"/>
      </w:pPr>
      <w:r>
        <w:t>SNAKE BIT  (J8x32)  3C (4C set)</w:t>
      </w:r>
      <w:r>
        <w:tab/>
        <w:t>Sue McKinnell, 2006</w:t>
      </w:r>
    </w:p>
    <w:p w:rsidR="00B11EB3" w:rsidRDefault="00B11EB3" w:rsidP="00B11EB3">
      <w:pPr>
        <w:pStyle w:val="DanceBody"/>
      </w:pPr>
      <w:r>
        <w:t xml:space="preserve"> 1- 8</w:t>
      </w:r>
      <w:r>
        <w:tab/>
        <w:t>1s cross RH, cast (2s step up); 1s dance 1/2 Fig 8 (1M round 2s, 1L round 3s). 1s end LSh to LSh in centre facing opp sides.  2 1 3</w:t>
      </w:r>
    </w:p>
    <w:p w:rsidR="00B11EB3" w:rsidRDefault="00B11EB3" w:rsidP="00B11EB3">
      <w:pPr>
        <w:pStyle w:val="DanceBody"/>
      </w:pPr>
      <w:r>
        <w:t xml:space="preserve"> 9-12</w:t>
      </w:r>
      <w:r>
        <w:tab/>
        <w:t>1L+2s &amp; 1M+3s dance RH across</w:t>
      </w:r>
    </w:p>
    <w:p w:rsidR="00B11EB3" w:rsidRDefault="00B11EB3" w:rsidP="00B11EB3">
      <w:pPr>
        <w:pStyle w:val="DanceBody"/>
      </w:pPr>
      <w:r>
        <w:t>13-16</w:t>
      </w:r>
      <w:r>
        <w:tab/>
        <w:t>All dance "Snake Pass":</w:t>
      </w:r>
    </w:p>
    <w:p w:rsidR="00B11EB3" w:rsidRDefault="00B11EB3" w:rsidP="00B11EB3">
      <w:pPr>
        <w:pStyle w:val="DanceBody"/>
      </w:pPr>
      <w:r>
        <w:tab/>
        <w:t>1L followed by 2</w:t>
      </w:r>
      <w:r w:rsidRPr="000D60D4">
        <w:t xml:space="preserve">s </w:t>
      </w:r>
      <w:r>
        <w:rPr>
          <w:b/>
        </w:rPr>
        <w:t>&amp;</w:t>
      </w:r>
      <w:r w:rsidRPr="000D60D4">
        <w:rPr>
          <w:b/>
        </w:rPr>
        <w:t xml:space="preserve"> </w:t>
      </w:r>
      <w:r>
        <w:t>1M followed by 3</w:t>
      </w:r>
      <w:r w:rsidRPr="000D60D4">
        <w:t>s</w:t>
      </w:r>
      <w:r w:rsidRPr="000D60D4">
        <w:rPr>
          <w:szCs w:val="27"/>
        </w:rPr>
        <w:t> </w:t>
      </w:r>
      <w:r w:rsidRPr="000D60D4">
        <w:t>pass LSh diagonally across thr</w:t>
      </w:r>
      <w:r>
        <w:t xml:space="preserve">ough 2nd place to change ends, loop round to left, 1s </w:t>
      </w:r>
      <w:r w:rsidRPr="000D60D4">
        <w:t xml:space="preserve">end in 2nd place. </w:t>
      </w:r>
      <w:r>
        <w:t>3 1 2</w:t>
      </w:r>
    </w:p>
    <w:p w:rsidR="00B11EB3" w:rsidRDefault="00B11EB3" w:rsidP="00B11EB3">
      <w:pPr>
        <w:pStyle w:val="DanceBody"/>
      </w:pPr>
      <w:r>
        <w:t>17-24</w:t>
      </w:r>
      <w:r>
        <w:tab/>
        <w:t>1M+3s (at top) &amp; 1L+2s (at bottom) dance LH across; All dance "Snake Pass" (dancers pass RSh in centre).  2 1 3</w:t>
      </w:r>
    </w:p>
    <w:p w:rsidR="00B11EB3" w:rsidRDefault="00B11EB3" w:rsidP="00B11EB3">
      <w:pPr>
        <w:pStyle w:val="DanceBody"/>
        <w:keepNext w:val="0"/>
      </w:pPr>
      <w:r>
        <w:t>25-32</w:t>
      </w:r>
      <w:r>
        <w:tab/>
        <w:t>2s+1s+3s Adv+Ret; All dance DoSiDo</w:t>
      </w:r>
    </w:p>
    <w:p w:rsidR="00B11EB3" w:rsidRDefault="00B11EB3" w:rsidP="00B11EB3"/>
    <w:p w:rsidR="00B11EB3" w:rsidRDefault="00B11EB3" w:rsidP="00B11EB3">
      <w:pPr>
        <w:pStyle w:val="Minicrib"/>
      </w:pPr>
      <w:r>
        <w:t>THE SNAKE PASS  (J8x32)  3C (4C set)</w:t>
      </w:r>
      <w:r>
        <w:tab/>
        <w:t>Norman Churnside  Life begins at 40</w:t>
      </w:r>
    </w:p>
    <w:p w:rsidR="00B11EB3" w:rsidRPr="000D60D4" w:rsidRDefault="00B11EB3" w:rsidP="00B11EB3">
      <w:pPr>
        <w:pStyle w:val="DanceBody"/>
      </w:pPr>
      <w:r>
        <w:t xml:space="preserve"> 1- 8</w:t>
      </w:r>
      <w:r>
        <w:tab/>
        <w:t>1s+2s dance 1/2 R&amp;L;</w:t>
      </w:r>
      <w:r w:rsidRPr="000D60D4">
        <w:t xml:space="preserve"> 1s+3s dance 1/2 R&amp;L</w:t>
      </w:r>
    </w:p>
    <w:p w:rsidR="00B11EB3" w:rsidRPr="000D60D4" w:rsidRDefault="00B11EB3" w:rsidP="00B11EB3">
      <w:pPr>
        <w:pStyle w:val="DanceBody"/>
      </w:pPr>
      <w:r w:rsidRPr="000D60D4">
        <w:t xml:space="preserve"> 9-16</w:t>
      </w:r>
      <w:r w:rsidRPr="000D60D4">
        <w:tab/>
        <w:t>1s cross RH, cast up to 2nd place &amp; dance 1/2 Figs of 8 round 3</w:t>
      </w:r>
      <w:r>
        <w:t>s to end facing 1st corner positions</w:t>
      </w:r>
    </w:p>
    <w:p w:rsidR="00B11EB3" w:rsidRPr="000D60D4" w:rsidRDefault="00B11EB3" w:rsidP="00B11EB3">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B11EB3" w:rsidRDefault="00B11EB3" w:rsidP="00B11EB3">
      <w:pPr>
        <w:pStyle w:val="DanceBody"/>
      </w:pPr>
      <w:r w:rsidRPr="000D60D4">
        <w:t>25-32</w:t>
      </w:r>
      <w:r w:rsidRPr="000D60D4">
        <w:tab/>
        <w:t>1s dance the Snake</w:t>
      </w:r>
      <w:r>
        <w:t xml:space="preserve"> Pass:</w:t>
      </w:r>
    </w:p>
    <w:p w:rsidR="00B11EB3" w:rsidRDefault="00B11EB3" w:rsidP="00B11EB3">
      <w:pPr>
        <w:pStyle w:val="DanceBody"/>
        <w:keepNext w:val="0"/>
      </w:pPr>
      <w:r>
        <w:tab/>
      </w:r>
      <w:r w:rsidRPr="000D60D4">
        <w:t xml:space="preserve">1s dance RH across (1L with 3s &amp; 1M with 2s), 1L followed by 3s </w:t>
      </w:r>
      <w:r w:rsidRPr="000D60D4">
        <w:rPr>
          <w:b/>
        </w:rPr>
        <w:t xml:space="preserve">also </w:t>
      </w:r>
      <w:r w:rsidRPr="000D60D4">
        <w:t>1M followed by 2s</w:t>
      </w:r>
      <w:r w:rsidRPr="000D60D4">
        <w:rPr>
          <w:szCs w:val="27"/>
        </w:rPr>
        <w:t> </w:t>
      </w:r>
      <w:r w:rsidRPr="000D60D4">
        <w:t>pass LSh diagonally across through 2nd place to change ends &amp; loop round to left to end in 2nd place.  2 1 3</w:t>
      </w:r>
    </w:p>
    <w:p w:rsidR="00B11EB3" w:rsidRDefault="00B11EB3" w:rsidP="00B11EB3"/>
    <w:p w:rsidR="00B11EB3" w:rsidRPr="00B11EB3" w:rsidRDefault="00B11EB3" w:rsidP="00B11EB3">
      <w:pPr>
        <w:pStyle w:val="DanceBody"/>
        <w:rPr>
          <w:rStyle w:val="Strong"/>
        </w:rPr>
      </w:pPr>
      <w:r w:rsidRPr="00B11EB3">
        <w:rPr>
          <w:rStyle w:val="Strong"/>
        </w:rPr>
        <w:t>SNAKES AND LADDERS  (S5x32)  5C Set</w:t>
      </w:r>
      <w:r w:rsidRPr="00B11EB3">
        <w:rPr>
          <w:rStyle w:val="Strong"/>
        </w:rPr>
        <w:tab/>
        <w:t>Evelyn Murray  Pinewoods Collection 2</w:t>
      </w:r>
    </w:p>
    <w:p w:rsidR="00B11EB3" w:rsidRPr="00F32D1F" w:rsidRDefault="00B11EB3" w:rsidP="00B11EB3">
      <w:pPr>
        <w:pStyle w:val="DanceBody"/>
      </w:pPr>
      <w:r w:rsidRPr="00F32D1F">
        <w:t xml:space="preserve"> 1 -8</w:t>
      </w:r>
      <w:r w:rsidRPr="00F32D1F">
        <w:tab/>
        <w:t xml:space="preserve">1s leads down below 5th place, cross, cast up to 1st place and cross RH to original place </w:t>
      </w:r>
      <w:r w:rsidRPr="00F32D1F">
        <w:rPr>
          <w:rStyle w:val="Strong"/>
          <w:szCs w:val="16"/>
        </w:rPr>
        <w:t>as</w:t>
      </w:r>
      <w:r w:rsidRPr="00F32D1F">
        <w:t xml:space="preserve"> 5s cross RH, cast up to 1st place and lead down crossing over to original place</w:t>
      </w:r>
    </w:p>
    <w:p w:rsidR="00B11EB3" w:rsidRPr="00F32D1F" w:rsidRDefault="00B11EB3" w:rsidP="00B11EB3">
      <w:pPr>
        <w:pStyle w:val="DanceBody"/>
      </w:pPr>
      <w:r w:rsidRPr="00F32D1F">
        <w:t xml:space="preserve"> 9-16</w:t>
      </w:r>
      <w:r w:rsidRPr="00F32D1F">
        <w:tab/>
        <w:t xml:space="preserve">1s+2s dance RH across and LH across </w:t>
      </w:r>
      <w:r w:rsidRPr="00F32D1F">
        <w:rPr>
          <w:rStyle w:val="Strong"/>
          <w:szCs w:val="16"/>
        </w:rPr>
        <w:t>while</w:t>
      </w:r>
      <w:r w:rsidRPr="00F32D1F">
        <w:t xml:space="preserve"> 4s+5s dance RH across and LH across </w:t>
      </w:r>
      <w:r w:rsidRPr="00F32D1F">
        <w:rPr>
          <w:rStyle w:val="Strong"/>
          <w:szCs w:val="16"/>
        </w:rPr>
        <w:t>while</w:t>
      </w:r>
      <w:r w:rsidRPr="00F32D1F">
        <w:t xml:space="preserve"> 3s turn RH (4 bars) and LH (4 bars)</w:t>
      </w:r>
    </w:p>
    <w:p w:rsidR="00B11EB3" w:rsidRPr="00F32D1F" w:rsidRDefault="00B11EB3" w:rsidP="00B11EB3">
      <w:pPr>
        <w:pStyle w:val="DanceBody"/>
      </w:pPr>
      <w:r w:rsidRPr="00F32D1F">
        <w:t>17-20</w:t>
      </w:r>
      <w:r w:rsidRPr="00F32D1F">
        <w:tab/>
        <w:t>1s and 2s cross RH and circle 1/2 way to the left</w:t>
      </w:r>
    </w:p>
    <w:p w:rsidR="00B11EB3" w:rsidRPr="00F32D1F" w:rsidRDefault="00B11EB3" w:rsidP="00B11EB3">
      <w:pPr>
        <w:pStyle w:val="DanceBody"/>
      </w:pPr>
      <w:r w:rsidRPr="00F32D1F">
        <w:t>21-24</w:t>
      </w:r>
      <w:r w:rsidRPr="00F32D1F">
        <w:tab/>
        <w:t>1s and 3s cross LH and circle 1/2 way to the right</w:t>
      </w:r>
    </w:p>
    <w:p w:rsidR="00B11EB3" w:rsidRPr="00F32D1F" w:rsidRDefault="00B11EB3" w:rsidP="00B11EB3">
      <w:pPr>
        <w:pStyle w:val="DanceBody"/>
      </w:pPr>
      <w:r w:rsidRPr="00F32D1F">
        <w:t>25-28</w:t>
      </w:r>
      <w:r w:rsidRPr="00F32D1F">
        <w:tab/>
        <w:t>1s and 4s repeat 17-20</w:t>
      </w:r>
    </w:p>
    <w:p w:rsidR="00B11EB3" w:rsidRPr="00F32D1F" w:rsidRDefault="00B11EB3" w:rsidP="00B11EB3">
      <w:pPr>
        <w:pStyle w:val="DanceBody"/>
        <w:keepNext w:val="0"/>
      </w:pPr>
      <w:r w:rsidRPr="00F32D1F">
        <w:t>29-32</w:t>
      </w:r>
      <w:r w:rsidRPr="00F32D1F">
        <w:tab/>
        <w:t>1s and 5s repeat 21-24</w:t>
      </w:r>
    </w:p>
    <w:p w:rsidR="00B11EB3" w:rsidRDefault="00B11EB3" w:rsidP="00B11EB3"/>
    <w:p w:rsidR="00B11EB3" w:rsidRDefault="00B11EB3" w:rsidP="00B11EB3">
      <w:pPr>
        <w:pStyle w:val="Minicrib"/>
      </w:pPr>
      <w:r>
        <w:t>THE SNIBBET BIBLIOTHECK  (R8x32)  3C (4C Set)</w:t>
      </w:r>
      <w:r>
        <w:tab/>
        <w:t>G MacKenzie  Golden Jubilee 87</w:t>
      </w:r>
    </w:p>
    <w:p w:rsidR="00B11EB3" w:rsidRDefault="00B11EB3" w:rsidP="00B11EB3">
      <w:pPr>
        <w:pStyle w:val="DanceBody"/>
      </w:pPr>
      <w:r>
        <w:t xml:space="preserve"> 1</w:t>
      </w:r>
      <w:r>
        <w:noBreakHyphen/>
        <w:t xml:space="preserve"> 8</w:t>
      </w:r>
      <w:r>
        <w:tab/>
        <w:t>1s cross RH, cast 1 place &amp; turn LH to face 1</w:t>
      </w:r>
      <w:r w:rsidRPr="00972EEB">
        <w:t>st</w:t>
      </w:r>
      <w:r>
        <w:t xml:space="preserve"> corners</w:t>
      </w:r>
    </w:p>
    <w:p w:rsidR="00B11EB3" w:rsidRDefault="00B11EB3" w:rsidP="00B11EB3">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B11EB3" w:rsidRDefault="00B11EB3" w:rsidP="00B11EB3">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B11EB3" w:rsidRDefault="00B11EB3" w:rsidP="00B11EB3">
      <w:pPr>
        <w:pStyle w:val="DanceBody"/>
        <w:keepNext w:val="0"/>
      </w:pPr>
      <w:r>
        <w:t>25</w:t>
      </w:r>
      <w:r>
        <w:noBreakHyphen/>
        <w:t>32</w:t>
      </w:r>
      <w:r>
        <w:tab/>
        <w:t>1L+3s facing 1M+2s set twice, 1s turn LH into 2</w:t>
      </w:r>
      <w:r w:rsidRPr="00972EEB">
        <w:t>nd</w:t>
      </w:r>
      <w:r>
        <w:t xml:space="preserve"> place</w:t>
      </w:r>
      <w:r w:rsidRPr="00BA6B4D">
        <w:rPr>
          <w:b/>
        </w:rPr>
        <w:t xml:space="preserve"> while </w:t>
      </w:r>
      <w:r>
        <w:t>3s+2s change places RH on sides &amp; cross LH</w:t>
      </w:r>
    </w:p>
    <w:p w:rsidR="00B11EB3" w:rsidRDefault="00B11EB3" w:rsidP="00B11EB3"/>
    <w:p w:rsidR="00B11EB3" w:rsidRDefault="00B11EB3" w:rsidP="00B11EB3">
      <w:pPr>
        <w:pStyle w:val="Minicrib"/>
      </w:pPr>
      <w:r>
        <w:t>SNOW ANGELS  (S4x32)  4C set</w:t>
      </w:r>
      <w:r>
        <w:tab/>
        <w:t>G Sibley  Katannuta Bk</w:t>
      </w:r>
    </w:p>
    <w:p w:rsidR="00B11EB3" w:rsidRDefault="00B11EB3" w:rsidP="00B11EB3">
      <w:pPr>
        <w:pStyle w:val="DanceBody"/>
      </w:pPr>
      <w:r>
        <w:t xml:space="preserve"> 1- 8</w:t>
      </w:r>
      <w:r>
        <w:tab/>
        <w:t>1s &amp; 4s chase clockwise back to places</w:t>
      </w:r>
      <w:r w:rsidRPr="00BA6B4D">
        <w:rPr>
          <w:b/>
        </w:rPr>
        <w:t xml:space="preserve"> while </w:t>
      </w:r>
      <w:r>
        <w:t>2s+3s dance Tournee:-</w:t>
      </w:r>
    </w:p>
    <w:p w:rsidR="00B11EB3" w:rsidRDefault="00B11EB3" w:rsidP="00B11EB3">
      <w:pPr>
        <w:pStyle w:val="DanceBody"/>
      </w:pPr>
      <w:r>
        <w:tab/>
        <w:t>1- 4  2s+3s dance into prom hold (Men with partner on right, 2s face Men's side &amp; 3s face Ladies side), both couples wheel anticlockwise 1/2 way &amp; Men turn Ladies into middle</w:t>
      </w:r>
    </w:p>
    <w:p w:rsidR="00B11EB3" w:rsidRDefault="00B11EB3" w:rsidP="00B11EB3">
      <w:pPr>
        <w:pStyle w:val="DanceBody"/>
      </w:pPr>
      <w:r>
        <w:tab/>
        <w:t>5- 8  Both couples turn 1.1/2 times (3s RH, 2s LH) &amp; dance out to places.  1 3 2 4</w:t>
      </w:r>
    </w:p>
    <w:p w:rsidR="00B11EB3" w:rsidRPr="0005181E" w:rsidRDefault="00B11EB3" w:rsidP="00B11EB3">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B11EB3" w:rsidRDefault="00B11EB3" w:rsidP="00B11EB3">
      <w:pPr>
        <w:pStyle w:val="DanceBody"/>
      </w:pPr>
      <w:r>
        <w:t>17-24</w:t>
      </w:r>
      <w:r>
        <w:tab/>
        <w:t>All set &amp; 1s+3s</w:t>
      </w:r>
      <w:r w:rsidRPr="007F0D5A">
        <w:rPr>
          <w:b/>
        </w:rPr>
        <w:t xml:space="preserve"> also </w:t>
      </w:r>
      <w:r>
        <w:t>2s+4s dance 3/4 R&amp;L.  3 1 4 2</w:t>
      </w:r>
    </w:p>
    <w:p w:rsidR="00B11EB3" w:rsidRDefault="00B11EB3" w:rsidP="00B11EB3">
      <w:pPr>
        <w:pStyle w:val="DanceBody"/>
        <w:keepNext w:val="0"/>
      </w:pPr>
      <w:r>
        <w:t>25-32</w:t>
      </w:r>
      <w:r>
        <w:tab/>
        <w:t>All circle 8H round to left &amp; pivot left &amp; continue circle left back to places</w:t>
      </w:r>
    </w:p>
    <w:p w:rsidR="00B11EB3" w:rsidRDefault="00B11EB3" w:rsidP="00B11EB3"/>
    <w:p w:rsidR="00B11EB3" w:rsidRDefault="00B11EB3" w:rsidP="00B11EB3">
      <w:pPr>
        <w:pStyle w:val="Minicrib"/>
      </w:pPr>
      <w:r>
        <w:t>THE SNOW BUTTERFLY  (J8x32)  3C (4C set)</w:t>
      </w:r>
      <w:r>
        <w:tab/>
        <w:t>John Drewry  Greenburn Bk 1</w:t>
      </w:r>
    </w:p>
    <w:p w:rsidR="00B11EB3" w:rsidRDefault="00B11EB3" w:rsidP="00B11EB3">
      <w:pPr>
        <w:pStyle w:val="DanceBody"/>
      </w:pPr>
      <w:r>
        <w:t xml:space="preserve"> 1- 4</w:t>
      </w:r>
      <w:r>
        <w:tab/>
        <w:t>1L+2M</w:t>
      </w:r>
      <w:r w:rsidRPr="007F0D5A">
        <w:rPr>
          <w:b/>
        </w:rPr>
        <w:t xml:space="preserve"> also </w:t>
      </w:r>
      <w:r>
        <w:t>1M+2L turn RH, 1s pass RSh to face 2s (in line across, 1L facing 2L, 1M facing 2M)</w:t>
      </w:r>
    </w:p>
    <w:p w:rsidR="00B11EB3" w:rsidRDefault="00B11EB3" w:rsidP="00B11EB3">
      <w:pPr>
        <w:pStyle w:val="DanceBody"/>
      </w:pPr>
      <w:r>
        <w:t xml:space="preserve"> 5- 8</w:t>
      </w:r>
      <w:r>
        <w:tab/>
        <w:t>1s turn 2s LH &amp; pass LSh to end 1M facing 2L, 1L facing 2M</w:t>
      </w:r>
    </w:p>
    <w:p w:rsidR="00B11EB3" w:rsidRDefault="00B11EB3" w:rsidP="00B11EB3">
      <w:pPr>
        <w:pStyle w:val="DanceBody"/>
      </w:pPr>
      <w:r>
        <w:t xml:space="preserve"> 9-16</w:t>
      </w:r>
      <w:r>
        <w:tab/>
        <w:t>1s+2s dance reel of 4 across. At end 1s meet facing up, 2s curve in behind ready for …</w:t>
      </w:r>
    </w:p>
    <w:p w:rsidR="00B11EB3" w:rsidRDefault="00B11EB3" w:rsidP="00B11EB3">
      <w:pPr>
        <w:pStyle w:val="DanceBody"/>
      </w:pPr>
      <w:r>
        <w:t>17-24</w:t>
      </w:r>
      <w:r>
        <w:tab/>
        <w:t>1s+2s dance Allemande</w:t>
      </w:r>
    </w:p>
    <w:p w:rsidR="00B11EB3" w:rsidRDefault="00B11EB3" w:rsidP="00B11EB3">
      <w:pPr>
        <w:pStyle w:val="DanceBody"/>
        <w:keepNext w:val="0"/>
      </w:pPr>
      <w:r>
        <w:t>25-32</w:t>
      </w:r>
      <w:r>
        <w:tab/>
        <w:t>1s cross down b'tw'n 3s &amp; cast up 2</w:t>
      </w:r>
      <w:r w:rsidRPr="00972EEB">
        <w:t>nd</w:t>
      </w:r>
      <w:r>
        <w:t xml:space="preserve"> place</w:t>
      </w:r>
      <w:r w:rsidRPr="00BA6B4D">
        <w:rPr>
          <w:b/>
        </w:rPr>
        <w:t xml:space="preserve"> while </w:t>
      </w:r>
      <w:r>
        <w:t>2s &amp; 3s set &amp; cross RH, 1s cross up &amp; cast to 2</w:t>
      </w:r>
      <w:r w:rsidRPr="00972EEB">
        <w:t>nd</w:t>
      </w:r>
      <w:r>
        <w:t xml:space="preserve"> place own sides</w:t>
      </w:r>
      <w:r w:rsidRPr="00BA6B4D">
        <w:rPr>
          <w:b/>
        </w:rPr>
        <w:t xml:space="preserve"> while </w:t>
      </w:r>
      <w:r>
        <w:t>2s &amp; 3s set &amp; cross RH.  2 1 3</w:t>
      </w:r>
    </w:p>
    <w:p w:rsidR="00B11EB3" w:rsidRDefault="00B11EB3" w:rsidP="00B11EB3"/>
    <w:p w:rsidR="00B11EB3" w:rsidRDefault="00B11EB3" w:rsidP="00B11EB3">
      <w:pPr>
        <w:pStyle w:val="Minicrib"/>
      </w:pPr>
      <w:r>
        <w:t>SNOW FLURRIES  (S3x32)  3C set</w:t>
      </w:r>
      <w:r>
        <w:tab/>
        <w:t>Charlotte  (Dunn) Williams  Lower Hutt SCD 60th Anniv</w:t>
      </w:r>
    </w:p>
    <w:p w:rsidR="00B11EB3" w:rsidRPr="009013B1" w:rsidRDefault="00B11EB3" w:rsidP="00B11EB3">
      <w:pPr>
        <w:pStyle w:val="DanceBody"/>
      </w:pPr>
      <w:r w:rsidRPr="009013B1">
        <w:t xml:space="preserve"> 1- 4</w:t>
      </w:r>
      <w:r>
        <w:tab/>
      </w:r>
      <w:r w:rsidRPr="009013B1">
        <w:t xml:space="preserve">1s lead down middle &amp; cross over &amp; cast up to 2nd place </w:t>
      </w:r>
      <w:r w:rsidRPr="009013B1">
        <w:rPr>
          <w:rStyle w:val="StrongEmphasis"/>
          <w:bCs/>
          <w:szCs w:val="16"/>
        </w:rPr>
        <w:t>while</w:t>
      </w:r>
      <w:r w:rsidRPr="009013B1">
        <w:t xml:space="preserve"> 2s set &amp; cross RH to 3rd place </w:t>
      </w:r>
      <w:r w:rsidRPr="009013B1">
        <w:rPr>
          <w:rStyle w:val="StrongEmphasis"/>
          <w:bCs/>
          <w:szCs w:val="16"/>
        </w:rPr>
        <w:t>while</w:t>
      </w:r>
      <w:r w:rsidRPr="009013B1">
        <w:t xml:space="preserve"> 3s cast up to 1st place &amp; cross </w:t>
      </w:r>
      <w:r>
        <w:t>("Muirland Willie" Figure</w:t>
      </w:r>
      <w:r w:rsidRPr="009013B1">
        <w:t>)</w:t>
      </w:r>
    </w:p>
    <w:p w:rsidR="00B11EB3" w:rsidRDefault="00B11EB3" w:rsidP="00B11EB3">
      <w:pPr>
        <w:pStyle w:val="DanceBody"/>
      </w:pPr>
      <w:r w:rsidRPr="009013B1">
        <w:t xml:space="preserve"> 5- 8</w:t>
      </w:r>
      <w:r>
        <w:tab/>
      </w:r>
      <w:r w:rsidRPr="009013B1">
        <w:t>All set &amp; cross RH to own side</w:t>
      </w:r>
    </w:p>
    <w:p w:rsidR="00B11EB3" w:rsidRPr="009013B1" w:rsidRDefault="00B11EB3" w:rsidP="00B11EB3">
      <w:pPr>
        <w:pStyle w:val="DanceBody"/>
      </w:pPr>
      <w:r w:rsidRPr="009013B1">
        <w:t xml:space="preserve"> 9-16</w:t>
      </w:r>
      <w:r>
        <w:tab/>
      </w:r>
      <w:r w:rsidRPr="009013B1">
        <w:t>Repeat bars 1- 8 from new positions   2 3 1</w:t>
      </w:r>
    </w:p>
    <w:p w:rsidR="00B11EB3" w:rsidRPr="009013B1" w:rsidRDefault="00B11EB3" w:rsidP="00B11EB3">
      <w:pPr>
        <w:pStyle w:val="DanceBody"/>
      </w:pPr>
      <w:r w:rsidRPr="009013B1">
        <w:t>17-24</w:t>
      </w:r>
      <w:r w:rsidRPr="009013B1">
        <w:tab/>
        <w:t>All petronella turn and set.  All turn partners 2H once round</w:t>
      </w:r>
    </w:p>
    <w:p w:rsidR="00B11EB3" w:rsidRPr="009013B1" w:rsidRDefault="00B11EB3" w:rsidP="00B11EB3">
      <w:pPr>
        <w:pStyle w:val="DanceBody"/>
        <w:keepNext w:val="0"/>
      </w:pPr>
      <w:r w:rsidRPr="009013B1">
        <w:t>25-32</w:t>
      </w:r>
      <w:r w:rsidRPr="009013B1">
        <w:tab/>
        <w:t>Circle 6 hands round and back</w:t>
      </w:r>
    </w:p>
    <w:p w:rsidR="00B11EB3" w:rsidRDefault="00B11EB3" w:rsidP="00B11EB3"/>
    <w:p w:rsidR="00B11EB3" w:rsidRDefault="00B11EB3" w:rsidP="00B11EB3">
      <w:pPr>
        <w:pStyle w:val="Minicrib"/>
      </w:pPr>
      <w:r>
        <w:t>SNOW IN OCTOBER  (S8x32) 2C (4C set)</w:t>
      </w:r>
      <w:r>
        <w:tab/>
        <w:t>Hans Prade  Snow Coll Strasbourg</w:t>
      </w:r>
    </w:p>
    <w:p w:rsidR="00B11EB3" w:rsidRPr="00C87575" w:rsidRDefault="00B11EB3" w:rsidP="00B11EB3">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B11EB3" w:rsidRDefault="00B11EB3" w:rsidP="00B11EB3">
      <w:pPr>
        <w:pStyle w:val="DanceBody"/>
      </w:pPr>
      <w:r>
        <w:t xml:space="preserve"> 5-8</w:t>
      </w:r>
      <w:r w:rsidRPr="00C87575">
        <w:tab/>
        <w:t xml:space="preserve">1M and 2L turn RH, </w:t>
      </w:r>
      <w:r w:rsidRPr="00C87575">
        <w:rPr>
          <w:b/>
          <w:iCs/>
        </w:rPr>
        <w:t>while</w:t>
      </w:r>
      <w:r w:rsidRPr="00C87575">
        <w:t xml:space="preserve"> 1L and 2M turn LH. 1s finish the</w:t>
      </w:r>
      <w:r>
        <w:t xml:space="preserve"> turn side by side facing up, </w:t>
      </w:r>
      <w:r w:rsidRPr="00C87575">
        <w:rPr>
          <w:b/>
          <w:iCs/>
        </w:rPr>
        <w:t>while</w:t>
      </w:r>
      <w:r w:rsidRPr="00C87575">
        <w:rPr>
          <w:i/>
          <w:iCs/>
        </w:rPr>
        <w:t xml:space="preserve"> </w:t>
      </w:r>
      <w:r w:rsidRPr="00C87575">
        <w:t>2s, turning towards each other, finish side by</w:t>
      </w:r>
      <w:r>
        <w:t xml:space="preserve"> side at the top, facing down.</w:t>
      </w:r>
    </w:p>
    <w:p w:rsidR="00B11EB3" w:rsidRPr="00C87575" w:rsidRDefault="00B11EB3" w:rsidP="00B11EB3">
      <w:pPr>
        <w:pStyle w:val="DanceBody"/>
      </w:pPr>
      <w:r>
        <w:t xml:space="preserve"> 9-16</w:t>
      </w:r>
      <w:r w:rsidRPr="00C87575">
        <w:tab/>
        <w:t>All set, circle 4 hands once round to the left finishing on the sidelines, and set facing across. (2,(1))</w:t>
      </w:r>
    </w:p>
    <w:p w:rsidR="00B11EB3" w:rsidRDefault="00B11EB3" w:rsidP="00B11EB3">
      <w:pPr>
        <w:pStyle w:val="DanceBody"/>
      </w:pPr>
      <w:r>
        <w:t>17-24</w:t>
      </w:r>
      <w:r w:rsidRPr="00C87575">
        <w:tab/>
        <w:t xml:space="preserve">2s and 1s dance </w:t>
      </w:r>
      <w:r>
        <w:t>"</w:t>
      </w:r>
      <w:r w:rsidRPr="00C87575">
        <w:t>The Swirl</w:t>
      </w:r>
      <w:r>
        <w:t>"</w:t>
      </w:r>
      <w:r w:rsidRPr="00C87575">
        <w:t>:</w:t>
      </w:r>
    </w:p>
    <w:p w:rsidR="00B11EB3" w:rsidRPr="00C87575" w:rsidRDefault="00B11EB3" w:rsidP="00B11EB3">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B11EB3" w:rsidRPr="00C87575" w:rsidRDefault="00B11EB3" w:rsidP="00B11EB3">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B11EB3" w:rsidRPr="00C87575" w:rsidRDefault="00B11EB3" w:rsidP="00B11EB3">
      <w:pPr>
        <w:pStyle w:val="DanceBody"/>
      </w:pPr>
      <w:r>
        <w:tab/>
      </w:r>
      <w:r w:rsidRPr="00C87575">
        <w:t>21-24: LHA.</w:t>
      </w:r>
    </w:p>
    <w:p w:rsidR="00B11EB3" w:rsidRPr="00C87575" w:rsidRDefault="00B11EB3" w:rsidP="00B11EB3">
      <w:pPr>
        <w:pStyle w:val="DanceBody"/>
      </w:pPr>
      <w:r>
        <w:tab/>
      </w:r>
      <w:r w:rsidRPr="00C87575">
        <w:t>(Note: The two couples finish the swirl having changed places and sides.)</w:t>
      </w:r>
    </w:p>
    <w:p w:rsidR="00B11EB3" w:rsidRPr="00C87575" w:rsidRDefault="00B11EB3" w:rsidP="00B11EB3">
      <w:pPr>
        <w:pStyle w:val="DanceBody"/>
        <w:keepNext w:val="0"/>
      </w:pPr>
      <w:r>
        <w:t>25-32</w:t>
      </w:r>
      <w:r w:rsidRPr="00C87575">
        <w:tab/>
        <w:t xml:space="preserve">Half R&amp;L, then 2s stand, </w:t>
      </w:r>
      <w:r w:rsidRPr="00C87575">
        <w:rPr>
          <w:b/>
          <w:iCs/>
        </w:rPr>
        <w:t>while</w:t>
      </w:r>
      <w:r w:rsidRPr="00C87575">
        <w:t xml:space="preserve"> 1s turn BH </w:t>
      </w:r>
      <w:r>
        <w:t>1.1/2</w:t>
      </w:r>
      <w:r w:rsidRPr="00C87575">
        <w:t xml:space="preserve"> to own sides.</w:t>
      </w:r>
    </w:p>
    <w:p w:rsidR="00B11EB3" w:rsidRDefault="00B11EB3" w:rsidP="00B11EB3"/>
    <w:p w:rsidR="00B11EB3" w:rsidRDefault="00B11EB3" w:rsidP="00B11EB3">
      <w:pPr>
        <w:pStyle w:val="Minicrib"/>
      </w:pPr>
      <w:r>
        <w:t>SNOW IN SUMMER  (S8x32)  3C (4C set)</w:t>
      </w:r>
      <w:r>
        <w:tab/>
        <w:t>Dorothy Bell  Belfast Platinum Anniv</w:t>
      </w:r>
    </w:p>
    <w:p w:rsidR="00B11EB3" w:rsidRPr="00882BC7" w:rsidRDefault="00B11EB3" w:rsidP="00B11EB3">
      <w:pPr>
        <w:pStyle w:val="DanceBody"/>
      </w:pPr>
      <w:r>
        <w:t xml:space="preserve"> </w:t>
      </w:r>
      <w:r w:rsidRPr="00882BC7">
        <w:t>1- 8</w:t>
      </w:r>
      <w:r w:rsidRPr="00882BC7">
        <w:tab/>
      </w:r>
      <w:r>
        <w:t>1s cross down RH, cast up behind 2s to 1st place, 1M+2L turn 1.1/2 LH while 1L+2M turn 1.1/2 RH touching hands when possible 2 (1) 3</w:t>
      </w:r>
    </w:p>
    <w:p w:rsidR="00B11EB3" w:rsidRDefault="00B11EB3" w:rsidP="00B11EB3">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B11EB3" w:rsidRPr="00882BC7" w:rsidRDefault="00B11EB3" w:rsidP="00B11EB3">
      <w:pPr>
        <w:pStyle w:val="DanceBody"/>
      </w:pPr>
      <w:r w:rsidRPr="00882BC7">
        <w:t>17-24</w:t>
      </w:r>
      <w:r w:rsidRPr="00882BC7">
        <w:tab/>
      </w:r>
      <w:r>
        <w:t>3s+1s set,1s cast up to 2nd place while 3s dance down to 2nd place. 2s+1s repeat bars 17-20. 1 2 3</w:t>
      </w:r>
    </w:p>
    <w:p w:rsidR="00B11EB3" w:rsidRDefault="00B11EB3" w:rsidP="00B11EB3">
      <w:pPr>
        <w:pStyle w:val="DanceBody"/>
        <w:keepNext w:val="0"/>
      </w:pPr>
      <w:r w:rsidRPr="00882BC7">
        <w:t>25-32</w:t>
      </w:r>
      <w:r w:rsidRPr="00882BC7">
        <w:tab/>
      </w:r>
      <w:r>
        <w:t>1s turn RH cast 1 place, 2s+1s+3s set</w:t>
      </w:r>
    </w:p>
    <w:p w:rsidR="00B11EB3" w:rsidRDefault="00B11EB3" w:rsidP="00B11EB3"/>
    <w:p w:rsidR="00B11EB3" w:rsidRDefault="00B11EB3" w:rsidP="00B11EB3">
      <w:pPr>
        <w:pStyle w:val="Minicrib"/>
      </w:pPr>
      <w:r>
        <w:t>SNOW IN SUMMER  (S8x40)  3C (4C set)</w:t>
      </w:r>
      <w:r>
        <w:tab/>
        <w:t>Iain Boyd  Southern Cross Album</w:t>
      </w:r>
    </w:p>
    <w:p w:rsidR="00B11EB3" w:rsidRDefault="00B11EB3" w:rsidP="00B11EB3">
      <w:pPr>
        <w:pStyle w:val="DanceBody"/>
      </w:pPr>
      <w:r>
        <w:t xml:space="preserve"> 1- 8</w:t>
      </w:r>
      <w:r>
        <w:tab/>
        <w:t>1s+2s circle 4H round &amp; LH across back to place</w:t>
      </w:r>
    </w:p>
    <w:p w:rsidR="00B11EB3" w:rsidRDefault="00B11EB3" w:rsidP="00B11EB3">
      <w:pPr>
        <w:pStyle w:val="DanceBody"/>
      </w:pPr>
      <w:r>
        <w:t xml:space="preserve"> 9-16</w:t>
      </w:r>
      <w:r>
        <w:tab/>
        <w:t>1s turn RH &amp; cast 1 place, cross RH &amp; cast right round 1</w:t>
      </w:r>
      <w:r w:rsidRPr="00972EEB">
        <w:t>st</w:t>
      </w:r>
      <w:r>
        <w:t xml:space="preserve"> corners to end in lines of 3 across</w:t>
      </w:r>
    </w:p>
    <w:p w:rsidR="00B11EB3" w:rsidRDefault="00B11EB3" w:rsidP="00B11EB3">
      <w:pPr>
        <w:pStyle w:val="DanceBody"/>
      </w:pPr>
      <w:r>
        <w:t>17-24</w:t>
      </w:r>
      <w:r>
        <w:tab/>
        <w:t>1L+2s &amp; 1M+3s turn opposite dancers RH &amp; circle 6H round to left 1/2 way 1s end facing 3</w:t>
      </w:r>
      <w:r w:rsidRPr="00972EEB">
        <w:t>rd</w:t>
      </w:r>
      <w:r>
        <w:t xml:space="preserve"> corner (pstn)</w:t>
      </w:r>
    </w:p>
    <w:p w:rsidR="00B11EB3" w:rsidRDefault="00B11EB3" w:rsidP="00B11EB3">
      <w:pPr>
        <w:pStyle w:val="DanceBody"/>
      </w:pPr>
      <w:r>
        <w:t>25-32</w:t>
      </w:r>
      <w:r>
        <w:tab/>
        <w:t>1s dance 1/2 diagonal reels of 4 with 3</w:t>
      </w:r>
      <w:r w:rsidRPr="00972EEB">
        <w:t>rd</w:t>
      </w:r>
      <w:r>
        <w:t xml:space="preserve"> corners &amp; 1/2 reel with 4</w:t>
      </w:r>
      <w:r w:rsidRPr="00972EEB">
        <w:t>th</w:t>
      </w:r>
      <w:r>
        <w:t xml:space="preserve"> corners (pstn)</w:t>
      </w:r>
    </w:p>
    <w:p w:rsidR="00B11EB3" w:rsidRDefault="00B11EB3" w:rsidP="00B11EB3">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B11EB3" w:rsidRDefault="00B11EB3" w:rsidP="00B11EB3"/>
    <w:p w:rsidR="00B11EB3" w:rsidRDefault="00B11EB3" w:rsidP="00B11EB3">
      <w:pPr>
        <w:pStyle w:val="Minicrib"/>
      </w:pPr>
      <w:r>
        <w:t>SNOW ON THE MOUNTAIN  (J8x32)  3C (4C Set)</w:t>
      </w:r>
      <w:r>
        <w:tab/>
        <w:t>L F-Shedlov  White Rose of Scotland</w:t>
      </w:r>
    </w:p>
    <w:p w:rsidR="00B11EB3" w:rsidRDefault="00B11EB3" w:rsidP="00B11EB3">
      <w:pPr>
        <w:pStyle w:val="DanceBody"/>
      </w:pPr>
      <w:r>
        <w:t xml:space="preserve"> 1- 8</w:t>
      </w:r>
      <w:r>
        <w:tab/>
        <w:t>1s cross RH, cast to 2</w:t>
      </w:r>
      <w:r w:rsidRPr="00972EEB">
        <w:t>nd</w:t>
      </w:r>
      <w:r>
        <w:t xml:space="preserve"> place &amp; dance 1/2 Fig of 8 (1L round 2s &amp; 1M round 3s) ending BtoB facing own sides (2s up)</w:t>
      </w:r>
    </w:p>
    <w:p w:rsidR="00B11EB3" w:rsidRDefault="00B11EB3" w:rsidP="00B11EB3">
      <w:pPr>
        <w:pStyle w:val="DanceBody"/>
      </w:pPr>
      <w:r>
        <w:t xml:space="preserve"> 9-16</w:t>
      </w:r>
      <w:r>
        <w:tab/>
        <w:t>2s+1s+3s dance Petronella Double Triangles : -</w:t>
      </w:r>
    </w:p>
    <w:p w:rsidR="00B11EB3" w:rsidRDefault="00B11EB3" w:rsidP="00B11EB3">
      <w:pPr>
        <w:pStyle w:val="DanceBody"/>
      </w:pPr>
      <w:r>
        <w:tab/>
        <w:t>1s dance normal Double Triangles &amp; end BtoB Lady facing up &amp; Man down</w:t>
      </w:r>
      <w:r w:rsidRPr="00BA6B4D">
        <w:rPr>
          <w:b/>
        </w:rPr>
        <w:t xml:space="preserve"> while </w:t>
      </w:r>
      <w:r>
        <w:t>corners set, petronella on 1 place anticlockwise, set &amp; petronella on 1 place anticlockwise</w:t>
      </w:r>
    </w:p>
    <w:p w:rsidR="00B11EB3" w:rsidRDefault="00B11EB3" w:rsidP="00B11EB3">
      <w:pPr>
        <w:pStyle w:val="DanceBody"/>
      </w:pPr>
      <w:r>
        <w:t>17-24</w:t>
      </w:r>
      <w:r>
        <w:tab/>
        <w:t>1L+3s (at top) dance RH across</w:t>
      </w:r>
      <w:r w:rsidRPr="00BA6B4D">
        <w:rPr>
          <w:b/>
        </w:rPr>
        <w:t xml:space="preserve"> while </w:t>
      </w:r>
      <w:r>
        <w:t>1M+2s dance RH across, 3M followed by 3L+1L</w:t>
      </w:r>
      <w:r w:rsidRPr="007F0D5A">
        <w:rPr>
          <w:b/>
        </w:rPr>
        <w:t xml:space="preserve"> also </w:t>
      </w:r>
      <w:r>
        <w:t>2L followed by 2M+1M chase clockwise 1/2 way</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SNOW WHITE STRATHSPEY  (S3x32)  3C set</w:t>
      </w:r>
      <w:r>
        <w:tab/>
        <w:t>Holger Schuckelt  Riverside Dances</w:t>
      </w:r>
    </w:p>
    <w:p w:rsidR="00B11EB3" w:rsidRPr="00BB512B" w:rsidRDefault="00B11EB3" w:rsidP="00B11EB3">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B11EB3" w:rsidRPr="00BB512B" w:rsidRDefault="00B11EB3" w:rsidP="00B11EB3">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B11EB3" w:rsidRPr="00BB512B" w:rsidRDefault="00B11EB3" w:rsidP="00B11EB3">
      <w:pPr>
        <w:pStyle w:val="DanceBody"/>
      </w:pPr>
      <w:r w:rsidRPr="00BB512B">
        <w:t>17-24</w:t>
      </w:r>
      <w:r w:rsidRPr="00BB512B">
        <w:tab/>
        <w:t>1L+2M &amp; 1M+3L dance 1/2 way round each other RSh</w:t>
      </w:r>
      <w:r>
        <w:t>, pull back RSh &amp; dance out into each other's places. A</w:t>
      </w:r>
      <w:r w:rsidRPr="00BB512B">
        <w:t>ll cross RH &amp; set</w:t>
      </w:r>
    </w:p>
    <w:p w:rsidR="00B11EB3" w:rsidRDefault="00B11EB3" w:rsidP="00B11EB3">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B11EB3" w:rsidRDefault="00B11EB3" w:rsidP="00B11EB3"/>
    <w:p w:rsidR="00B11EB3" w:rsidRDefault="00B11EB3" w:rsidP="00B11EB3">
      <w:pPr>
        <w:pStyle w:val="Minicrib"/>
      </w:pPr>
      <w:r>
        <w:t>THE SNOWBALL  (J5x48)  5C set</w:t>
      </w:r>
      <w:r>
        <w:tab/>
      </w:r>
    </w:p>
    <w:p w:rsidR="00B11EB3" w:rsidRDefault="00B11EB3" w:rsidP="00B11EB3">
      <w:pPr>
        <w:pStyle w:val="DanceBody"/>
      </w:pPr>
      <w:r>
        <w:t xml:space="preserve"> 1- 8</w:t>
      </w:r>
      <w:r>
        <w:tab/>
        <w:t>1s turn RH &amp; turn LH</w:t>
      </w:r>
    </w:p>
    <w:p w:rsidR="00B11EB3" w:rsidRDefault="00B11EB3" w:rsidP="00B11EB3">
      <w:pPr>
        <w:pStyle w:val="DanceBody"/>
      </w:pPr>
      <w:r>
        <w:t xml:space="preserve"> 9-16</w:t>
      </w:r>
      <w:r>
        <w:tab/>
        <w:t>1s+2s dance RH across then LH across</w:t>
      </w:r>
    </w:p>
    <w:p w:rsidR="00B11EB3" w:rsidRDefault="00B11EB3" w:rsidP="00B11EB3">
      <w:pPr>
        <w:pStyle w:val="DanceBody"/>
      </w:pPr>
      <w:r>
        <w:t>17-24</w:t>
      </w:r>
      <w:r>
        <w:tab/>
        <w:t>1s+2s+3s circle 6H round &amp; back</w:t>
      </w:r>
    </w:p>
    <w:p w:rsidR="00B11EB3" w:rsidRDefault="00B11EB3" w:rsidP="00B11EB3">
      <w:pPr>
        <w:pStyle w:val="DanceBody"/>
      </w:pPr>
      <w:r>
        <w:t>25-32</w:t>
      </w:r>
      <w:r>
        <w:tab/>
        <w:t>1s+2s+3s+4s Adv+Ret twice</w:t>
      </w:r>
    </w:p>
    <w:p w:rsidR="00B11EB3" w:rsidRDefault="00B11EB3" w:rsidP="00B11EB3">
      <w:pPr>
        <w:pStyle w:val="DanceBody"/>
      </w:pPr>
      <w:r>
        <w:t>33-40</w:t>
      </w:r>
      <w:r>
        <w:tab/>
        <w:t>5s lead up to top &amp; cast back to places</w:t>
      </w:r>
    </w:p>
    <w:p w:rsidR="00B11EB3" w:rsidRDefault="00B11EB3" w:rsidP="00B11EB3">
      <w:pPr>
        <w:pStyle w:val="DanceBody"/>
        <w:keepNext w:val="0"/>
      </w:pPr>
      <w:r>
        <w:t>41-48</w:t>
      </w:r>
      <w:r>
        <w:tab/>
        <w:t>1s cast to bottom &amp; all turn RH</w:t>
      </w:r>
    </w:p>
    <w:p w:rsidR="00B11EB3" w:rsidRDefault="00B11EB3" w:rsidP="00B11EB3"/>
    <w:p w:rsidR="00B11EB3" w:rsidRDefault="00B11EB3" w:rsidP="00B11EB3">
      <w:pPr>
        <w:pStyle w:val="Minicrib"/>
      </w:pPr>
      <w:r>
        <w:t>SNOWBALL FIGHT  (R8x32) 3C (4C set)</w:t>
      </w:r>
      <w:r>
        <w:tab/>
        <w:t>H Prade  Snow Coll Strasbourg</w:t>
      </w:r>
    </w:p>
    <w:p w:rsidR="00B11EB3" w:rsidRPr="00C87575" w:rsidRDefault="00B11EB3" w:rsidP="00B11EB3">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B11EB3" w:rsidRPr="00C87575" w:rsidRDefault="00B11EB3" w:rsidP="00B11EB3">
      <w:pPr>
        <w:pStyle w:val="DanceBody"/>
      </w:pPr>
      <w:r>
        <w:t xml:space="preserve"> 9-16</w:t>
      </w:r>
      <w:r w:rsidRPr="00C87575">
        <w:tab/>
        <w:t>Opposing Reels of 3 across, 1s give RSh to 3rd corner to start.</w:t>
      </w:r>
    </w:p>
    <w:p w:rsidR="00B11EB3" w:rsidRPr="00C87575" w:rsidRDefault="00B11EB3" w:rsidP="00B11EB3">
      <w:pPr>
        <w:pStyle w:val="DanceBody"/>
      </w:pPr>
      <w:r>
        <w:t>17-24</w:t>
      </w:r>
      <w:r w:rsidRPr="00C87575">
        <w:tab/>
        <w:t>1s petronella to 2nd place own sides, all set on the sidelines, all Adv+Ret.</w:t>
      </w:r>
    </w:p>
    <w:p w:rsidR="00B11EB3" w:rsidRDefault="00B11EB3" w:rsidP="00B11EB3">
      <w:pPr>
        <w:pStyle w:val="DanceBody"/>
        <w:keepNext w:val="0"/>
      </w:pPr>
      <w:r>
        <w:t>25-32</w:t>
      </w:r>
      <w:r w:rsidRPr="00C87575">
        <w:tab/>
        <w:t>Six hands round and back.</w:t>
      </w:r>
    </w:p>
    <w:p w:rsidR="00B11EB3" w:rsidRDefault="00B11EB3" w:rsidP="00B11EB3"/>
    <w:p w:rsidR="00B11EB3" w:rsidRDefault="00B11EB3" w:rsidP="00B11EB3">
      <w:pPr>
        <w:pStyle w:val="Minicrib"/>
      </w:pPr>
      <w:r>
        <w:t>SNOWBALL REEL  (R4x40)  4C Set</w:t>
      </w:r>
      <w:r>
        <w:tab/>
      </w:r>
    </w:p>
    <w:p w:rsidR="00B11EB3" w:rsidRPr="00FB4BF0" w:rsidRDefault="00B11EB3" w:rsidP="00B11EB3">
      <w:pPr>
        <w:pStyle w:val="DanceBody"/>
      </w:pPr>
      <w:r>
        <w:t xml:space="preserve"> </w:t>
      </w:r>
      <w:r w:rsidRPr="00FB4BF0">
        <w:t>1- 4</w:t>
      </w:r>
      <w:r w:rsidRPr="00FB4BF0">
        <w:tab/>
        <w:t>1s turn RH</w:t>
      </w:r>
    </w:p>
    <w:p w:rsidR="00B11EB3" w:rsidRPr="00FB4BF0" w:rsidRDefault="00B11EB3" w:rsidP="00B11EB3">
      <w:pPr>
        <w:pStyle w:val="DanceBody"/>
      </w:pPr>
      <w:r w:rsidRPr="00FB4BF0">
        <w:t xml:space="preserve"> 5- 8</w:t>
      </w:r>
      <w:r w:rsidRPr="00FB4BF0">
        <w:tab/>
        <w:t>1s+2s dance RH across</w:t>
      </w:r>
    </w:p>
    <w:p w:rsidR="00B11EB3" w:rsidRPr="00FB4BF0" w:rsidRDefault="00B11EB3" w:rsidP="00B11EB3">
      <w:pPr>
        <w:pStyle w:val="DanceBody"/>
      </w:pPr>
      <w:r w:rsidRPr="00FB4BF0">
        <w:t xml:space="preserve"> 9-16</w:t>
      </w:r>
      <w:r w:rsidRPr="00FB4BF0">
        <w:tab/>
        <w:t>2s+1s+3s circle 6H round &amp; back</w:t>
      </w:r>
    </w:p>
    <w:p w:rsidR="00B11EB3" w:rsidRPr="00FB4BF0" w:rsidRDefault="00B11EB3" w:rsidP="00B11EB3">
      <w:pPr>
        <w:pStyle w:val="DanceBody"/>
      </w:pPr>
      <w:r w:rsidRPr="00FB4BF0">
        <w:t>17-24</w:t>
      </w:r>
      <w:r w:rsidRPr="00FB4BF0">
        <w:tab/>
        <w:t>1s+2s+3s+4s Adv+Ret &amp; dance DoSiDo</w:t>
      </w:r>
    </w:p>
    <w:p w:rsidR="00B11EB3" w:rsidRPr="00FB4BF0" w:rsidRDefault="00B11EB3" w:rsidP="00B11EB3">
      <w:pPr>
        <w:pStyle w:val="DanceBody"/>
      </w:pPr>
      <w:r w:rsidRPr="00FB4BF0">
        <w:t>25-32</w:t>
      </w:r>
      <w:r w:rsidRPr="00FB4BF0">
        <w:tab/>
        <w:t>1s slip step down the centre &amp; back</w:t>
      </w:r>
    </w:p>
    <w:p w:rsidR="00B11EB3" w:rsidRPr="00FB4BF0" w:rsidRDefault="00B11EB3" w:rsidP="00B11EB3">
      <w:pPr>
        <w:pStyle w:val="DanceBody"/>
        <w:keepNext w:val="0"/>
      </w:pPr>
      <w:r w:rsidRPr="00FB4BF0">
        <w:t>33-40</w:t>
      </w:r>
      <w:r w:rsidRPr="00FB4BF0">
        <w:tab/>
        <w:t>1s followed by 2s+3s+4s cast to bottom &amp; 1s form arch</w:t>
      </w:r>
      <w:r w:rsidRPr="00BA6B4D">
        <w:rPr>
          <w:b/>
        </w:rPr>
        <w:t xml:space="preserve"> </w:t>
      </w:r>
      <w:r>
        <w:rPr>
          <w:b/>
        </w:rPr>
        <w:t xml:space="preserve">as </w:t>
      </w:r>
      <w:r w:rsidRPr="00FB4BF0">
        <w:t>2s+3s+4s dance under arch &amp; up to top</w:t>
      </w:r>
    </w:p>
    <w:p w:rsidR="00B11EB3" w:rsidRDefault="00B11EB3" w:rsidP="00B11EB3"/>
    <w:p w:rsidR="00B11EB3" w:rsidRDefault="00B11EB3" w:rsidP="00B11EB3">
      <w:pPr>
        <w:pStyle w:val="Minicrib"/>
      </w:pPr>
      <w:r>
        <w:t>THE SNOWDONIA REEL  (R4x32)  4C set</w:t>
      </w:r>
      <w:r>
        <w:tab/>
        <w:t>Jean Shaw</w:t>
      </w:r>
    </w:p>
    <w:p w:rsidR="00B11EB3" w:rsidRDefault="00B11EB3" w:rsidP="00B11EB3">
      <w:pPr>
        <w:pStyle w:val="DanceBody"/>
      </w:pPr>
      <w:r>
        <w:t xml:space="preserve"> 1- 8</w:t>
      </w:r>
      <w:r>
        <w:tab/>
        <w:t>1s &amp; 4s set, cast in 1 place &amp; circle 4H round to left</w:t>
      </w:r>
    </w:p>
    <w:p w:rsidR="00B11EB3" w:rsidRDefault="00B11EB3" w:rsidP="00B11EB3">
      <w:pPr>
        <w:pStyle w:val="DanceBody"/>
      </w:pPr>
      <w:r>
        <w:t xml:space="preserve"> 9-16</w:t>
      </w:r>
      <w:r>
        <w:tab/>
        <w:t>1s+4s set, dance 1/2 RH across, set &amp; cross RH</w:t>
      </w:r>
      <w:r w:rsidRPr="00BA6B4D">
        <w:rPr>
          <w:b/>
        </w:rPr>
        <w:t xml:space="preserve"> while </w:t>
      </w:r>
      <w:r>
        <w:t>2s &amp; 3s set, turn RH (4 bars) &amp; set</w:t>
      </w:r>
    </w:p>
    <w:p w:rsidR="00B11EB3" w:rsidRDefault="00B11EB3" w:rsidP="00B11EB3">
      <w:pPr>
        <w:pStyle w:val="DanceBody"/>
      </w:pPr>
      <w:r>
        <w:t>17-24</w:t>
      </w:r>
      <w:r>
        <w:tab/>
        <w:t>1L followed by 4L dance down behind 3L &amp; up to the middle 2</w:t>
      </w:r>
      <w:r w:rsidRPr="00972EEB">
        <w:t>nd</w:t>
      </w:r>
      <w:r>
        <w:t>/3</w:t>
      </w:r>
      <w:r w:rsidRPr="00972EEB">
        <w:t>rd</w:t>
      </w:r>
      <w:r>
        <w:t xml:space="preserve"> place opp side</w:t>
      </w:r>
      <w:r w:rsidRPr="00BA6B4D">
        <w:rPr>
          <w:b/>
        </w:rPr>
        <w:t xml:space="preserve"> while </w:t>
      </w:r>
      <w:r>
        <w:t>4M followed by 1M dance out behind 2M &amp; down to 3</w:t>
      </w:r>
      <w:r w:rsidRPr="00972EEB">
        <w:t>rd</w:t>
      </w:r>
      <w:r>
        <w:t>/2</w:t>
      </w:r>
      <w:r w:rsidRPr="00972EEB">
        <w:t>nd</w:t>
      </w:r>
      <w:r>
        <w:t xml:space="preserve"> places, 1s+4s dance 1/2 R&amp;L</w:t>
      </w:r>
    </w:p>
    <w:p w:rsidR="00B11EB3" w:rsidRDefault="00B11EB3" w:rsidP="00B11EB3">
      <w:pPr>
        <w:pStyle w:val="DanceBody"/>
        <w:keepNext w:val="0"/>
      </w:pPr>
      <w:r>
        <w:t>25-32</w:t>
      </w:r>
      <w:r>
        <w:tab/>
        <w:t>All Adv+Ret &amp; 2s+4s</w:t>
      </w:r>
      <w:r w:rsidRPr="007F0D5A">
        <w:rPr>
          <w:b/>
        </w:rPr>
        <w:t xml:space="preserve"> also </w:t>
      </w:r>
      <w:r>
        <w:t>1s+3s circle 4H round to left.  2 4 1 3</w:t>
      </w:r>
    </w:p>
    <w:p w:rsidR="00B11EB3" w:rsidRDefault="00B11EB3" w:rsidP="00B11EB3"/>
    <w:p w:rsidR="00B11EB3" w:rsidRDefault="00B11EB3" w:rsidP="00B11EB3">
      <w:pPr>
        <w:pStyle w:val="Minicrib"/>
      </w:pPr>
      <w:r>
        <w:t>SNOWDROPS  (S3x32)  3C Set</w:t>
      </w:r>
      <w:r>
        <w:tab/>
        <w:t>Frans Ligtmans  Thisle Club Jubilee Bk</w:t>
      </w:r>
    </w:p>
    <w:p w:rsidR="00B11EB3" w:rsidRPr="00151D15" w:rsidRDefault="00B11EB3" w:rsidP="00B11EB3">
      <w:pPr>
        <w:pStyle w:val="DanceBody"/>
      </w:pPr>
      <w:r w:rsidRPr="00151D15">
        <w:t xml:space="preserve"> 1- 8</w:t>
      </w:r>
      <w:r w:rsidRPr="00151D15">
        <w:tab/>
        <w:t>1s turn RH &amp; cast 1 place, 1s dance 1/2 Fig of 8 round 2s</w:t>
      </w:r>
    </w:p>
    <w:p w:rsidR="00B11EB3" w:rsidRPr="00151D15" w:rsidRDefault="00B11EB3" w:rsidP="00B11EB3">
      <w:pPr>
        <w:pStyle w:val="DanceBody"/>
      </w:pPr>
      <w:r w:rsidRPr="00151D15">
        <w:t xml:space="preserve"> 9-16</w:t>
      </w:r>
      <w:r w:rsidRPr="00151D15">
        <w:tab/>
        <w:t>All dance Grand Chain,</w:t>
      </w:r>
    </w:p>
    <w:p w:rsidR="00B11EB3" w:rsidRPr="00151D15" w:rsidRDefault="00B11EB3" w:rsidP="00B11EB3">
      <w:pPr>
        <w:pStyle w:val="DanceBody"/>
      </w:pPr>
      <w:r w:rsidRPr="00151D15">
        <w:t>17-24</w:t>
      </w:r>
      <w:r w:rsidRPr="00151D15">
        <w:tab/>
        <w:t>1s turn RH &amp; cast 1 place, 1s dance 1/2 Fig of 8 round 3s</w:t>
      </w:r>
    </w:p>
    <w:p w:rsidR="00B11EB3" w:rsidRPr="00151D15" w:rsidRDefault="00B11EB3" w:rsidP="00B11EB3">
      <w:pPr>
        <w:pStyle w:val="DanceBody"/>
        <w:keepNext w:val="0"/>
      </w:pPr>
      <w:r w:rsidRPr="00151D15">
        <w:t>25-32</w:t>
      </w:r>
      <w:r w:rsidRPr="00151D15">
        <w:tab/>
        <w:t>3s+1s dance R&amp;L.  2 3 1</w:t>
      </w:r>
    </w:p>
    <w:p w:rsidR="00B11EB3" w:rsidRDefault="00B11EB3" w:rsidP="00B11EB3"/>
    <w:p w:rsidR="00B11EB3" w:rsidRDefault="00B11EB3" w:rsidP="00B11EB3">
      <w:pPr>
        <w:pStyle w:val="Minicrib"/>
      </w:pPr>
      <w:r>
        <w:t>SNOWDROPS IN THE GLEN  (R8x32)  3C (4C set)</w:t>
      </w:r>
      <w:r>
        <w:tab/>
        <w:t>Ruth Beattie  Glasgow 90th Anniv</w:t>
      </w:r>
    </w:p>
    <w:p w:rsidR="00B11EB3" w:rsidRDefault="00B11EB3" w:rsidP="00B11EB3">
      <w:pPr>
        <w:pStyle w:val="DanceBody"/>
      </w:pPr>
      <w:r>
        <w:t xml:space="preserve"> 1- 8</w:t>
      </w:r>
      <w:r>
        <w:tab/>
        <w:t>1s cross RH, cast, dance 1/2 Fig 8 round 3s (2s step up bars 3-4)</w:t>
      </w:r>
    </w:p>
    <w:p w:rsidR="00B11EB3" w:rsidRDefault="00B11EB3" w:rsidP="00B11EB3">
      <w:pPr>
        <w:pStyle w:val="DanceBody"/>
      </w:pPr>
      <w:r>
        <w:t xml:space="preserve"> 9-16</w:t>
      </w:r>
      <w:r>
        <w:tab/>
        <w:t>1s lead down the middle and back to 2nd place</w:t>
      </w:r>
    </w:p>
    <w:p w:rsidR="00B11EB3" w:rsidRDefault="00B11EB3" w:rsidP="00B11EB3">
      <w:pPr>
        <w:pStyle w:val="DanceBody"/>
      </w:pPr>
      <w:r>
        <w:t>17-24</w:t>
      </w:r>
      <w:r>
        <w:tab/>
        <w:t>2s+1s+3s join hands on sides Adv+Ret, all turn partners RH into promenade hold</w:t>
      </w:r>
    </w:p>
    <w:p w:rsidR="00B11EB3" w:rsidRDefault="00B11EB3" w:rsidP="00B11EB3">
      <w:pPr>
        <w:pStyle w:val="DanceBody"/>
        <w:keepNext w:val="0"/>
      </w:pPr>
      <w:r>
        <w:t>25-32</w:t>
      </w:r>
      <w:r>
        <w:tab/>
        <w:t>2s+1s+3s dance Promenade</w:t>
      </w:r>
    </w:p>
    <w:p w:rsidR="00B11EB3" w:rsidRDefault="00B11EB3" w:rsidP="00B11EB3"/>
    <w:p w:rsidR="00B11EB3" w:rsidRDefault="00B11EB3" w:rsidP="00B11EB3">
      <w:pPr>
        <w:pStyle w:val="Minicrib"/>
      </w:pPr>
      <w:r>
        <w:t>THE SNOWMAN  (R4x32)  4C Set</w:t>
      </w:r>
      <w:r>
        <w:tab/>
        <w:t>Hans Prade  Snow Coll Strasbourg</w:t>
      </w:r>
    </w:p>
    <w:p w:rsidR="00B11EB3" w:rsidRPr="00C87575" w:rsidRDefault="00B11EB3" w:rsidP="00B11EB3">
      <w:pPr>
        <w:pStyle w:val="DanceBody"/>
      </w:pPr>
      <w:r>
        <w:t xml:space="preserve"> 1- 8</w:t>
      </w:r>
      <w:r w:rsidRPr="00C87575">
        <w:tab/>
        <w:t>1s with 2s, 3s with 4s dance R&amp;L.</w:t>
      </w:r>
    </w:p>
    <w:p w:rsidR="00B11EB3" w:rsidRPr="00C87575" w:rsidRDefault="00B11EB3" w:rsidP="00B11EB3">
      <w:pPr>
        <w:pStyle w:val="DanceBody"/>
      </w:pPr>
      <w:r>
        <w:t xml:space="preserve"> 9-16</w:t>
      </w:r>
      <w:r w:rsidRPr="00C87575">
        <w:tab/>
        <w:t>All dance Reels of 4 on the sidelines.</w:t>
      </w:r>
    </w:p>
    <w:p w:rsidR="00B11EB3" w:rsidRPr="00C87575" w:rsidRDefault="00B11EB3" w:rsidP="00B11EB3">
      <w:pPr>
        <w:pStyle w:val="DanceBody"/>
      </w:pPr>
      <w:r>
        <w:t>17-24</w:t>
      </w:r>
      <w:r w:rsidRPr="00C87575">
        <w:tab/>
        <w:t xml:space="preserve">1s cast off to 4pl, </w:t>
      </w:r>
      <w:r w:rsidRPr="00C87575">
        <w:rPr>
          <w:b/>
          <w:iCs/>
        </w:rPr>
        <w:t>while</w:t>
      </w:r>
      <w:r w:rsidRPr="00C87575">
        <w:t xml:space="preserve"> 2s, 3s and 4s move up [19 – 20], and all  turn partner RH.</w:t>
      </w:r>
    </w:p>
    <w:p w:rsidR="00B11EB3" w:rsidRDefault="00B11EB3" w:rsidP="00B11EB3">
      <w:pPr>
        <w:pStyle w:val="DanceBody"/>
        <w:keepNext w:val="0"/>
      </w:pPr>
      <w:r>
        <w:t>25-32</w:t>
      </w:r>
      <w:r w:rsidRPr="00C87575">
        <w:tab/>
        <w:t>Eight hands round and back.</w:t>
      </w:r>
    </w:p>
    <w:p w:rsidR="00B11EB3" w:rsidRDefault="00B11EB3" w:rsidP="00B11EB3"/>
    <w:p w:rsidR="00B11EB3" w:rsidRDefault="00B11EB3" w:rsidP="00B11EB3">
      <w:pPr>
        <w:pStyle w:val="Minicrib"/>
      </w:pPr>
      <w:r>
        <w:t>THE SOARING DRAGON (R8x32)  3C (4C set)</w:t>
      </w:r>
      <w:r>
        <w:tab/>
        <w:t>Terry Lyne Harris  Many Happy Hours</w:t>
      </w:r>
    </w:p>
    <w:p w:rsidR="00B11EB3" w:rsidRDefault="00B11EB3" w:rsidP="00B11EB3">
      <w:pPr>
        <w:pStyle w:val="DanceBody"/>
      </w:pPr>
      <w:r>
        <w:t xml:space="preserve"> 1- 8</w:t>
      </w:r>
      <w:r>
        <w:tab/>
        <w:t>1s dance in &amp; cast, meet, dance down between 3s &amp; cast up to 2nd place (2s step up 7-8)</w:t>
      </w:r>
    </w:p>
    <w:p w:rsidR="00B11EB3" w:rsidRDefault="00B11EB3" w:rsidP="00B11EB3">
      <w:pPr>
        <w:pStyle w:val="DanceBody"/>
      </w:pPr>
      <w:r>
        <w:t xml:space="preserve"> 9-20</w:t>
      </w:r>
      <w:r>
        <w:tab/>
        <w:t>2s+1s+3s dance R&amp;L for 3 couples</w:t>
      </w:r>
    </w:p>
    <w:p w:rsidR="00B11EB3" w:rsidRDefault="00B11EB3" w:rsidP="00B11EB3">
      <w:pPr>
        <w:pStyle w:val="DanceBody"/>
      </w:pPr>
      <w:r>
        <w:t>21-24</w:t>
      </w:r>
      <w:r>
        <w:tab/>
        <w:t xml:space="preserve">2s+3s turn partner RH </w:t>
      </w:r>
      <w:r>
        <w:rPr>
          <w:b/>
        </w:rPr>
        <w:t>while</w:t>
      </w:r>
      <w:r>
        <w:t xml:space="preserve"> 1s turn 1.3/4 RH into lines across, 1L between 2s facing 2L, 1M between 3s facing 3M</w:t>
      </w:r>
    </w:p>
    <w:p w:rsidR="00B11EB3" w:rsidRDefault="00B11EB3" w:rsidP="00B11EB3">
      <w:pPr>
        <w:pStyle w:val="DanceBody"/>
        <w:keepNext w:val="0"/>
      </w:pPr>
      <w:r>
        <w:t>25-32</w:t>
      </w:r>
      <w:r>
        <w:tab/>
        <w:t>6 bar RSh reels of 3 across, Bars 31-32: 1L dances up, 1M down, out of ends &amp; cast right to 2nd place own side.  2 1 3</w:t>
      </w:r>
    </w:p>
    <w:p w:rsidR="00B11EB3" w:rsidRDefault="00B11EB3" w:rsidP="00B11EB3"/>
    <w:p w:rsidR="00B11EB3" w:rsidRDefault="00B11EB3" w:rsidP="00B11EB3">
      <w:pPr>
        <w:pStyle w:val="Minicrib"/>
      </w:pPr>
      <w:r>
        <w:t>THE SOCIAL BUTTERFLY  (S4x48)  4C  set</w:t>
      </w:r>
      <w:r>
        <w:tab/>
        <w:t>Peggy-Anne Morgan  Napier Diamond Anniv.</w:t>
      </w:r>
    </w:p>
    <w:p w:rsidR="00B11EB3" w:rsidRPr="00C237FC" w:rsidRDefault="00B11EB3" w:rsidP="00B11EB3">
      <w:pPr>
        <w:pStyle w:val="DanceBody"/>
      </w:pPr>
      <w:r w:rsidRPr="00C237FC">
        <w:t xml:space="preserve"> 1- 8</w:t>
      </w:r>
      <w:r w:rsidRPr="00C237FC">
        <w:tab/>
        <w:t>1s set, turn 2H face up and cast to 2</w:t>
      </w:r>
      <w:r w:rsidRPr="00972EEB">
        <w:t>nd</w:t>
      </w:r>
      <w:r w:rsidRPr="00C237FC">
        <w:t xml:space="preserve"> place</w:t>
      </w:r>
    </w:p>
    <w:p w:rsidR="00B11EB3" w:rsidRDefault="00B11EB3" w:rsidP="00B11EB3">
      <w:pPr>
        <w:pStyle w:val="DanceBody"/>
      </w:pPr>
      <w:r w:rsidRPr="00C237FC">
        <w:t xml:space="preserve"> 9-16</w:t>
      </w:r>
      <w:r w:rsidRPr="00C237FC">
        <w:tab/>
        <w:t>1s+3s dance Double Fig. 8, 1s crossing down to start</w:t>
      </w:r>
    </w:p>
    <w:p w:rsidR="00B11EB3" w:rsidRPr="00C237FC" w:rsidRDefault="00B11EB3" w:rsidP="00B11EB3">
      <w:pPr>
        <w:pStyle w:val="DanceBody"/>
      </w:pPr>
      <w:r w:rsidRPr="00C237FC">
        <w:t>17-24</w:t>
      </w:r>
      <w:r w:rsidRPr="00C237FC">
        <w:tab/>
        <w:t>1s set, turn 2H face down and cast up to original places</w:t>
      </w:r>
    </w:p>
    <w:p w:rsidR="00B11EB3" w:rsidRDefault="00B11EB3" w:rsidP="00B11EB3">
      <w:pPr>
        <w:pStyle w:val="DanceBody"/>
      </w:pPr>
      <w:r w:rsidRPr="00C237FC">
        <w:t>25-32</w:t>
      </w:r>
      <w:r w:rsidRPr="00C237FC">
        <w:tab/>
        <w:t>1s+2s dance Double Fig. 8, 1s crossing down to start</w:t>
      </w:r>
    </w:p>
    <w:p w:rsidR="00B11EB3" w:rsidRPr="00C237FC" w:rsidRDefault="00B11EB3" w:rsidP="00B11EB3">
      <w:pPr>
        <w:pStyle w:val="DanceBody"/>
      </w:pPr>
      <w:r w:rsidRPr="00C237FC">
        <w:t>33-40</w:t>
      </w:r>
      <w:r w:rsidRPr="00C237FC">
        <w:tab/>
        <w:t>1s lead down middle and back, finish in 1</w:t>
      </w:r>
      <w:r w:rsidRPr="00972EEB">
        <w:t>st</w:t>
      </w:r>
      <w:r w:rsidRPr="00C237FC">
        <w:t xml:space="preserve"> place facing out</w:t>
      </w:r>
    </w:p>
    <w:p w:rsidR="00B11EB3" w:rsidRPr="00C237FC" w:rsidRDefault="00B11EB3" w:rsidP="00B11EB3">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B11EB3" w:rsidRDefault="00B11EB3" w:rsidP="00B11EB3"/>
    <w:p w:rsidR="00B11EB3" w:rsidRDefault="00B11EB3" w:rsidP="00B11EB3">
      <w:pPr>
        <w:pStyle w:val="Minicrib"/>
      </w:pPr>
      <w:r>
        <w:t>SOCIETY PIPER  (R8x32)  3C (4C set)</w:t>
      </w:r>
      <w:r>
        <w:tab/>
        <w:t>Roy Goldring  10 Social Dances</w:t>
      </w:r>
    </w:p>
    <w:p w:rsidR="00B11EB3" w:rsidRPr="00A94040" w:rsidRDefault="00B11EB3" w:rsidP="00B11EB3">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B11EB3" w:rsidRPr="00A94040" w:rsidRDefault="00B11EB3" w:rsidP="00B11EB3">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B11EB3" w:rsidRPr="00A94040" w:rsidRDefault="00B11EB3" w:rsidP="00B11EB3">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B11EB3" w:rsidRPr="00A94040" w:rsidRDefault="00B11EB3" w:rsidP="00B11EB3">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B11EB3" w:rsidRDefault="00B11EB3" w:rsidP="00B11EB3"/>
    <w:p w:rsidR="00B11EB3" w:rsidRDefault="00B11EB3" w:rsidP="00B11EB3">
      <w:pPr>
        <w:pStyle w:val="Minicrib"/>
      </w:pPr>
      <w:r>
        <w:t>SODGER LADDIE  (J8x32)  3C (4C set)</w:t>
      </w:r>
      <w:r>
        <w:tab/>
        <w:t>Walsh  RSCDS Bk 12</w:t>
      </w:r>
    </w:p>
    <w:p w:rsidR="00B11EB3" w:rsidRDefault="00B11EB3" w:rsidP="00B11EB3">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B11EB3" w:rsidRDefault="00B11EB3" w:rsidP="00B11EB3">
      <w:pPr>
        <w:pStyle w:val="DanceBody"/>
      </w:pPr>
      <w:r>
        <w:t xml:space="preserve"> 9-16</w:t>
      </w:r>
      <w:r>
        <w:tab/>
        <w:t>1s dance reels of 3 with other couples giving LSh to 2</w:t>
      </w:r>
      <w:r w:rsidRPr="00972EEB">
        <w:t>nd</w:t>
      </w:r>
      <w:r>
        <w:t xml:space="preserve"> corners</w:t>
      </w:r>
    </w:p>
    <w:p w:rsidR="00B11EB3" w:rsidRDefault="00B11EB3" w:rsidP="00B11EB3">
      <w:pPr>
        <w:pStyle w:val="DanceBody"/>
      </w:pPr>
      <w:r>
        <w:t>17-24</w:t>
      </w:r>
      <w:r>
        <w:tab/>
        <w:t>1s lead out between 2L+3L, 1L casts up 1M down, meet &amp; lead out between 2M+3M, 1L casts up to original place</w:t>
      </w:r>
      <w:r w:rsidRPr="00BA6B4D">
        <w:rPr>
          <w:b/>
        </w:rPr>
        <w:t xml:space="preserve"> as</w:t>
      </w:r>
      <w:r>
        <w:rPr>
          <w:b/>
        </w:rPr>
        <w:t xml:space="preserve"> </w:t>
      </w:r>
      <w:r>
        <w:t>1M casts down &amp; up to pl</w:t>
      </w:r>
    </w:p>
    <w:p w:rsidR="00B11EB3" w:rsidRDefault="00B11EB3" w:rsidP="00B11EB3">
      <w:pPr>
        <w:pStyle w:val="DanceBody"/>
        <w:keepNext w:val="0"/>
      </w:pPr>
      <w:r>
        <w:t>25-32</w:t>
      </w:r>
      <w:r>
        <w:tab/>
        <w:t>1s dance DoSiDo, cast to 2</w:t>
      </w:r>
      <w:r w:rsidRPr="00972EEB">
        <w:t>nd</w:t>
      </w:r>
      <w:r>
        <w:t xml:space="preserve"> places &amp; turn RH</w:t>
      </w:r>
    </w:p>
    <w:p w:rsidR="00B11EB3" w:rsidRDefault="00B11EB3" w:rsidP="00B11EB3"/>
    <w:p w:rsidR="00B11EB3" w:rsidRDefault="00B11EB3" w:rsidP="00B11EB3">
      <w:pPr>
        <w:pStyle w:val="Minicrib"/>
      </w:pPr>
      <w:r>
        <w:t>THE SOLDIER'S JOY  (R8x32)  3C (4C set)</w:t>
      </w:r>
      <w:r>
        <w:tab/>
        <w:t>RSCDS Bk 2</w:t>
      </w:r>
    </w:p>
    <w:p w:rsidR="00B11EB3" w:rsidRDefault="00B11EB3" w:rsidP="00B11EB3">
      <w:pPr>
        <w:pStyle w:val="DanceBody"/>
      </w:pPr>
      <w:r>
        <w:t xml:space="preserve"> 1- 8</w:t>
      </w:r>
      <w:r>
        <w:tab/>
        <w:t>1s cast &amp; dance down own side below 3s &amp; lead up to places</w:t>
      </w:r>
    </w:p>
    <w:p w:rsidR="00B11EB3" w:rsidRDefault="00B11EB3" w:rsidP="00B11EB3">
      <w:pPr>
        <w:pStyle w:val="DanceBody"/>
      </w:pPr>
      <w:r>
        <w:t xml:space="preserve"> 9-16</w:t>
      </w:r>
      <w:r>
        <w:tab/>
        <w:t>1s+2s+3s dance RH across &amp; LH back to places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SOLSTICE  (S4x32)  4C set</w:t>
      </w:r>
      <w:r>
        <w:tab/>
      </w:r>
    </w:p>
    <w:p w:rsidR="00B11EB3" w:rsidRPr="00335C10" w:rsidRDefault="00B11EB3" w:rsidP="00B11EB3">
      <w:pPr>
        <w:pStyle w:val="DanceBody"/>
      </w:pPr>
      <w:r>
        <w:t xml:space="preserve"> </w:t>
      </w:r>
      <w:r w:rsidRPr="00335C10">
        <w:t>1-</w:t>
      </w:r>
      <w:r>
        <w:t xml:space="preserve"> </w:t>
      </w:r>
      <w:r w:rsidRPr="00335C10">
        <w:t>8</w:t>
      </w:r>
      <w:r w:rsidRPr="00335C10">
        <w:tab/>
        <w:t xml:space="preserve">All dance </w:t>
      </w:r>
      <w:r>
        <w:t>4 couple K</w:t>
      </w:r>
      <w:r w:rsidRPr="00335C10">
        <w:t>not.</w:t>
      </w:r>
    </w:p>
    <w:p w:rsidR="00B11EB3" w:rsidRPr="00335C10" w:rsidRDefault="00B11EB3" w:rsidP="00B11EB3">
      <w:pPr>
        <w:pStyle w:val="DanceBody"/>
      </w:pPr>
      <w:r>
        <w:t xml:space="preserve"> </w:t>
      </w:r>
      <w:r w:rsidRPr="00335C10">
        <w:t>9-16</w:t>
      </w:r>
      <w:r w:rsidRPr="00335C10">
        <w:tab/>
        <w:t>All chase clockwise</w:t>
      </w:r>
      <w:r>
        <w:t xml:space="preserve"> 1/2 way</w:t>
      </w:r>
      <w:r w:rsidRPr="00335C10">
        <w:t>, turn partner</w:t>
      </w:r>
      <w:r>
        <w:t>s LH &amp; set</w:t>
      </w:r>
    </w:p>
    <w:p w:rsidR="00B11EB3" w:rsidRPr="00335C10" w:rsidRDefault="00B11EB3" w:rsidP="00B11EB3">
      <w:pPr>
        <w:pStyle w:val="DanceBody"/>
      </w:pPr>
      <w:r w:rsidRPr="00335C10">
        <w:t>17-24</w:t>
      </w:r>
      <w:r w:rsidRPr="00335C10">
        <w:tab/>
        <w:t>1</w:t>
      </w:r>
      <w:r>
        <w:t>s followed by 2s</w:t>
      </w:r>
      <w:r w:rsidRPr="00335C10">
        <w:t xml:space="preserve"> lead down</w:t>
      </w:r>
      <w:r>
        <w:t xml:space="preserve"> to bottom</w:t>
      </w:r>
      <w:r w:rsidRPr="00BA6B4D">
        <w:rPr>
          <w:b/>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B11EB3" w:rsidRPr="00335C10" w:rsidRDefault="00B11EB3" w:rsidP="00B11EB3">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B11EB3" w:rsidRDefault="00B11EB3" w:rsidP="00B11EB3"/>
    <w:p w:rsidR="00B11EB3" w:rsidRDefault="00B11EB3" w:rsidP="00B11EB3">
      <w:pPr>
        <w:pStyle w:val="Minicrib"/>
      </w:pPr>
      <w:r>
        <w:t>SOLWAY FIRTH  (J4x48)  4C set</w:t>
      </w:r>
      <w:r>
        <w:tab/>
        <w:t>John Drewry  Bon Accord Bk</w:t>
      </w:r>
    </w:p>
    <w:p w:rsidR="00B11EB3" w:rsidRPr="00FF4FB0" w:rsidRDefault="00B11EB3" w:rsidP="00B11EB3">
      <w:pPr>
        <w:pStyle w:val="DanceBody"/>
      </w:pPr>
      <w:r w:rsidRPr="00FF4FB0">
        <w:t xml:space="preserve"> 1- 8</w:t>
      </w:r>
      <w:r w:rsidRPr="00FF4FB0">
        <w:tab/>
        <w:t>All set, 1s &amp; 3s cast down 1 place, cross up &amp; cast 1 place opposite sides</w:t>
      </w:r>
      <w:r w:rsidRPr="00FF4FB0">
        <w:rPr>
          <w:b/>
        </w:rPr>
        <w:t xml:space="preserve"> while </w:t>
      </w:r>
      <w:r w:rsidRPr="00FF4FB0">
        <w:t>2s &amp; 4s cross up, cast 1 place &amp; cross up to own sides.  2(1)4(3)</w:t>
      </w:r>
    </w:p>
    <w:p w:rsidR="00B11EB3" w:rsidRPr="00FF4FB0" w:rsidRDefault="00B11EB3" w:rsidP="00B11EB3">
      <w:pPr>
        <w:pStyle w:val="DanceBody"/>
      </w:pPr>
      <w:r w:rsidRPr="00FF4FB0">
        <w:t xml:space="preserve"> 9-16</w:t>
      </w:r>
      <w:r w:rsidRPr="00FF4FB0">
        <w:tab/>
        <w:t>1s+4s set &amp; dance RH across 1/2 way to end facing corners, All set, 1/2 turn corners LH to form St Andrew's Cross</w:t>
      </w:r>
    </w:p>
    <w:p w:rsidR="00B11EB3" w:rsidRPr="00FF4FB0" w:rsidRDefault="00B11EB3" w:rsidP="00B11EB3">
      <w:pPr>
        <w:pStyle w:val="DanceBody"/>
      </w:pPr>
      <w:r w:rsidRPr="00FF4FB0">
        <w:t>17-24</w:t>
      </w:r>
      <w:r w:rsidRPr="00FF4FB0">
        <w:tab/>
        <w:t>All set twice, turn corners LH onto sides &amp; 4s+1s dance RH across 1/2 way, 1M facing up, 4M facing down</w:t>
      </w:r>
    </w:p>
    <w:p w:rsidR="00B11EB3" w:rsidRDefault="00B11EB3" w:rsidP="00B11EB3">
      <w:pPr>
        <w:pStyle w:val="DanceBody"/>
      </w:pPr>
      <w:r w:rsidRPr="00FF4FB0">
        <w:t>25-32</w:t>
      </w:r>
      <w:r w:rsidRPr="00FF4FB0">
        <w:tab/>
        <w:t>2s+1s</w:t>
      </w:r>
      <w:r w:rsidRPr="00FF4FB0">
        <w:rPr>
          <w:b/>
        </w:rPr>
        <w:t xml:space="preserve"> also </w:t>
      </w:r>
      <w:r w:rsidRPr="00FF4FB0">
        <w:t>4s+3s dance Ladies' Chain</w:t>
      </w:r>
    </w:p>
    <w:p w:rsidR="00B11EB3" w:rsidRPr="00FF4FB0" w:rsidRDefault="00B11EB3" w:rsidP="00B11EB3">
      <w:pPr>
        <w:pStyle w:val="DanceBody"/>
      </w:pPr>
      <w:r w:rsidRPr="00FF4FB0">
        <w:t>33-40</w:t>
      </w:r>
      <w:r w:rsidRPr="00FF4FB0">
        <w:tab/>
        <w:t>2s (at top) stand</w:t>
      </w:r>
      <w:r w:rsidRPr="00FF4FB0">
        <w:rPr>
          <w:b/>
        </w:rPr>
        <w:t xml:space="preserve"> while </w:t>
      </w:r>
      <w:r w:rsidRPr="00FF4FB0">
        <w:t>1s+4s+3s dance 1/2 reel of 3 on sides (1s &amp; 4s pass RSh to start), 1s+3s set &amp; cross RH.  2 3 4 1</w:t>
      </w:r>
    </w:p>
    <w:p w:rsidR="00B11EB3" w:rsidRPr="00FF4FB0" w:rsidRDefault="00B11EB3" w:rsidP="00B11EB3">
      <w:pPr>
        <w:pStyle w:val="DanceBody"/>
        <w:keepNext w:val="0"/>
      </w:pPr>
      <w:r w:rsidRPr="00FF4FB0">
        <w:t>41-48</w:t>
      </w:r>
      <w:r w:rsidRPr="00FF4FB0">
        <w:tab/>
        <w:t>All circle 8H round &amp; back</w:t>
      </w:r>
    </w:p>
    <w:p w:rsidR="00B11EB3" w:rsidRDefault="00B11EB3" w:rsidP="00B11EB3"/>
    <w:p w:rsidR="00B11EB3" w:rsidRDefault="00B11EB3" w:rsidP="00B11EB3">
      <w:pPr>
        <w:pStyle w:val="Minicrib"/>
      </w:pPr>
      <w:r>
        <w:t>THE SOLWAY REEL  (R4x48)  4C set</w:t>
      </w:r>
      <w:r>
        <w:tab/>
        <w:t>J Killeen  Carlisle Anniv Bk</w:t>
      </w:r>
    </w:p>
    <w:p w:rsidR="00B11EB3" w:rsidRDefault="00B11EB3" w:rsidP="00B11EB3">
      <w:pPr>
        <w:pStyle w:val="DanceBody"/>
      </w:pPr>
      <w:r>
        <w:t xml:space="preserve"> 1- 8</w:t>
      </w:r>
      <w:r>
        <w:tab/>
        <w:t>1M &amp; 4L cast in 1 place, turn RH 1.1/2 times &amp; cast to each others place</w:t>
      </w:r>
    </w:p>
    <w:p w:rsidR="00B11EB3" w:rsidRDefault="00B11EB3" w:rsidP="00B11EB3">
      <w:pPr>
        <w:pStyle w:val="DanceBody"/>
      </w:pPr>
      <w:r>
        <w:t xml:space="preserve"> 9-16</w:t>
      </w:r>
      <w:r>
        <w:tab/>
        <w:t>1L &amp; 4M cast in 1 place &amp; dance into centre, turn LH 1.1/2 times &amp; cast to each others place</w:t>
      </w:r>
    </w:p>
    <w:p w:rsidR="00B11EB3" w:rsidRDefault="00B11EB3" w:rsidP="00B11EB3">
      <w:pPr>
        <w:pStyle w:val="DanceBody"/>
      </w:pPr>
      <w:r>
        <w:t>17-24</w:t>
      </w:r>
      <w:r>
        <w:tab/>
        <w:t>2s &amp; 3s set, dance up/down, cast back to places &amp; dance RH across 1/2 way</w:t>
      </w:r>
    </w:p>
    <w:p w:rsidR="00B11EB3" w:rsidRDefault="00B11EB3" w:rsidP="00B11EB3">
      <w:pPr>
        <w:pStyle w:val="DanceBody"/>
      </w:pPr>
      <w:r>
        <w:t>25-32</w:t>
      </w:r>
      <w:r>
        <w:tab/>
        <w:t>All set, circle 8H round to left 1/2 way to original places &amp; set</w:t>
      </w:r>
    </w:p>
    <w:p w:rsidR="00B11EB3" w:rsidRDefault="00B11EB3" w:rsidP="00B11EB3">
      <w:pPr>
        <w:pStyle w:val="DanceBody"/>
      </w:pPr>
      <w:r>
        <w:t>33-40</w:t>
      </w:r>
      <w:r>
        <w:tab/>
        <w:t>1s+2s 1/2 R&amp;L, 1s+3s 1/2 R&amp;L</w:t>
      </w:r>
    </w:p>
    <w:p w:rsidR="00B11EB3" w:rsidRDefault="00B11EB3" w:rsidP="00B11EB3">
      <w:pPr>
        <w:pStyle w:val="DanceBody"/>
        <w:keepNext w:val="0"/>
      </w:pPr>
      <w:r>
        <w:t>41-48</w:t>
      </w:r>
      <w:r>
        <w:tab/>
        <w:t>1s+4s 1/2 R&amp;L, all set &amp; cross RH.  2 3 4 1</w:t>
      </w:r>
    </w:p>
    <w:p w:rsidR="00B11EB3" w:rsidRDefault="00B11EB3" w:rsidP="00B11EB3"/>
    <w:p w:rsidR="00B11EB3" w:rsidRDefault="00B11EB3" w:rsidP="00B11EB3">
      <w:pPr>
        <w:pStyle w:val="Minicrib"/>
      </w:pPr>
      <w:r>
        <w:t>SOLWAY SUNSET  (S3x32)  3C triangular Set</w:t>
      </w:r>
      <w:r>
        <w:tab/>
        <w:t>H&amp;J Rhodes  Snowdon Bk 1</w:t>
      </w:r>
    </w:p>
    <w:p w:rsidR="00B11EB3" w:rsidRDefault="00B11EB3" w:rsidP="00B11EB3">
      <w:pPr>
        <w:pStyle w:val="DanceBody"/>
      </w:pPr>
      <w:r>
        <w:t xml:space="preserve"> 1- 8</w:t>
      </w:r>
      <w:r>
        <w:tab/>
        <w:t>All dance interlocking reels of 3 (RSh to partner)</w:t>
      </w:r>
    </w:p>
    <w:p w:rsidR="00B11EB3" w:rsidRDefault="00B11EB3" w:rsidP="00B11EB3">
      <w:pPr>
        <w:pStyle w:val="DanceBody"/>
      </w:pPr>
      <w:r>
        <w:t xml:space="preserve"> 9-16</w:t>
      </w:r>
      <w:r>
        <w:tab/>
        <w:t>All set, turn partners LH to Ladies in centre, Ladies dance RH across 1⅓ times to next Man Clockwise</w:t>
      </w:r>
    </w:p>
    <w:p w:rsidR="00B11EB3" w:rsidRDefault="00B11EB3" w:rsidP="00B11EB3">
      <w:pPr>
        <w:pStyle w:val="DanceBody"/>
      </w:pPr>
      <w:r>
        <w:t>17-24</w:t>
      </w:r>
      <w:r>
        <w:tab/>
        <w:t>All set to new partners, turn RH to Men in centre, Men dance LH across 1⅓ times to next Lady anticlockwise</w:t>
      </w:r>
    </w:p>
    <w:p w:rsidR="00B11EB3" w:rsidRDefault="00B11EB3" w:rsidP="00B11EB3">
      <w:pPr>
        <w:pStyle w:val="DanceBody"/>
      </w:pPr>
      <w:r>
        <w:t>25-32</w:t>
      </w:r>
      <w:r>
        <w:tab/>
        <w:t>All dance Grand Chain (RH to new partner &amp; end with same new partner)</w:t>
      </w:r>
    </w:p>
    <w:p w:rsidR="00B11EB3" w:rsidRDefault="00B11EB3" w:rsidP="00B11EB3">
      <w:pPr>
        <w:pStyle w:val="DanceBody"/>
        <w:keepNext w:val="0"/>
      </w:pPr>
      <w:r>
        <w:t>Repeat with new partner</w:t>
      </w:r>
    </w:p>
    <w:p w:rsidR="00B11EB3" w:rsidRDefault="00B11EB3" w:rsidP="00B11EB3"/>
    <w:p w:rsidR="00B11EB3" w:rsidRDefault="00B11EB3" w:rsidP="00B11EB3">
      <w:pPr>
        <w:pStyle w:val="Minicrib"/>
      </w:pPr>
      <w:r>
        <w:t>SOMEBODY  (S16)  Round the Room</w:t>
      </w:r>
      <w:r>
        <w:tab/>
        <w:t>Hugh Foss  Dances to Song Tunes</w:t>
      </w:r>
    </w:p>
    <w:p w:rsidR="00B11EB3" w:rsidRDefault="00B11EB3" w:rsidP="00B11EB3">
      <w:pPr>
        <w:pStyle w:val="DanceBody"/>
      </w:pPr>
      <w:r>
        <w:t>Round the Room Dance, couple facing couple, Lady on Man's Left</w:t>
      </w:r>
    </w:p>
    <w:p w:rsidR="00B11EB3" w:rsidRDefault="00B11EB3" w:rsidP="00B11EB3">
      <w:pPr>
        <w:pStyle w:val="DanceBody"/>
      </w:pPr>
      <w:r>
        <w:t xml:space="preserve"> 1- 8</w:t>
      </w:r>
      <w:r>
        <w:tab/>
        <w:t>All dance 1/2 R&amp;L, set to partners joining hands with person opposite (1M+2L, 1L+2M), turn partners 2H into diag. line, men back-to back</w:t>
      </w:r>
    </w:p>
    <w:p w:rsidR="00B11EB3" w:rsidRDefault="00B11EB3" w:rsidP="00B11EB3">
      <w:pPr>
        <w:pStyle w:val="DanceBody"/>
        <w:keepNext w:val="0"/>
      </w:pPr>
      <w:r>
        <w:t>9-16</w:t>
      </w:r>
      <w:r>
        <w:tab/>
        <w:t>All dance 1/2 reel of 4 passing partner RSh to start.  All  dance 1/2 Poussette to meet next couple</w:t>
      </w:r>
    </w:p>
    <w:p w:rsidR="00B11EB3" w:rsidRDefault="00B11EB3" w:rsidP="00B11EB3"/>
    <w:p w:rsidR="00B11EB3" w:rsidRDefault="00B11EB3" w:rsidP="00B11EB3">
      <w:pPr>
        <w:pStyle w:val="Minicrib"/>
      </w:pPr>
      <w:r>
        <w:t>SOMERLED SQUARE  (J4x64)  Sq.Set</w:t>
      </w:r>
      <w:r>
        <w:tab/>
        <w:t>Andrea Barfoot  Skye Coll 2</w:t>
      </w:r>
    </w:p>
    <w:p w:rsidR="00B11EB3" w:rsidRDefault="00B11EB3" w:rsidP="00B11EB3">
      <w:pPr>
        <w:pStyle w:val="DanceBody"/>
      </w:pPr>
      <w:r>
        <w:t xml:space="preserve"> 1- 8</w:t>
      </w:r>
      <w:r>
        <w:tab/>
        <w:t>All Ladies cast round partner into middle, dance RH across &amp; cast round partners back to places</w:t>
      </w:r>
    </w:p>
    <w:p w:rsidR="00B11EB3" w:rsidRDefault="00B11EB3" w:rsidP="00B11EB3">
      <w:pPr>
        <w:pStyle w:val="DanceBody"/>
      </w:pPr>
      <w:r>
        <w:t xml:space="preserve"> 9-16</w:t>
      </w:r>
      <w:r>
        <w:tab/>
        <w:t>All Men repeat dancing LH across</w:t>
      </w:r>
    </w:p>
    <w:p w:rsidR="00B11EB3" w:rsidRDefault="00B11EB3" w:rsidP="00B11EB3">
      <w:pPr>
        <w:pStyle w:val="DanceBody"/>
      </w:pPr>
      <w:r>
        <w:t>17-24</w:t>
      </w:r>
      <w:r>
        <w:tab/>
        <w:t>1L+3M dance Fig of 8 round 4s</w:t>
      </w:r>
      <w:r w:rsidRPr="00BA6B4D">
        <w:rPr>
          <w:b/>
        </w:rPr>
        <w:t xml:space="preserve"> while </w:t>
      </w:r>
      <w:r>
        <w:t>1M+3L dance Fig of 8 round 2s</w:t>
      </w:r>
    </w:p>
    <w:p w:rsidR="00B11EB3" w:rsidRDefault="00B11EB3" w:rsidP="00B11EB3">
      <w:pPr>
        <w:pStyle w:val="DanceBody"/>
      </w:pPr>
      <w:r>
        <w:t>25-32</w:t>
      </w:r>
      <w:r>
        <w:tab/>
        <w:t>2L+4M dance Fig of 8 round 1s</w:t>
      </w:r>
      <w:r w:rsidRPr="00BA6B4D">
        <w:rPr>
          <w:b/>
        </w:rPr>
        <w:t xml:space="preserve"> while </w:t>
      </w:r>
      <w:r>
        <w:t>2M+4L dance Fig of 8 round 3s</w:t>
      </w:r>
    </w:p>
    <w:p w:rsidR="00B11EB3" w:rsidRDefault="00B11EB3" w:rsidP="00B11EB3">
      <w:pPr>
        <w:pStyle w:val="DanceBody"/>
      </w:pPr>
      <w:r>
        <w:t>33-40</w:t>
      </w:r>
      <w:r>
        <w:tab/>
        <w:t>1L+3L dance into middle, dance out (right) to 4L &amp; 2L places</w:t>
      </w:r>
      <w:r w:rsidRPr="00BA6B4D">
        <w:rPr>
          <w:b/>
        </w:rPr>
        <w:t xml:space="preserve"> </w:t>
      </w:r>
      <w:r>
        <w:rPr>
          <w:b/>
        </w:rPr>
        <w:t xml:space="preserve">as </w:t>
      </w:r>
      <w:r>
        <w:t>4L+2L dance in, 4L+2L dance out to 3L &amp; 1L places</w:t>
      </w:r>
      <w:r w:rsidRPr="00BA6B4D">
        <w:rPr>
          <w:b/>
        </w:rPr>
        <w:t xml:space="preserve"> </w:t>
      </w:r>
      <w:r>
        <w:rPr>
          <w:b/>
        </w:rPr>
        <w:t xml:space="preserve">as </w:t>
      </w:r>
      <w:r>
        <w:t>3M+1M dance in, 3M+1M dance out to 2M &amp; 4M places</w:t>
      </w:r>
      <w:r w:rsidRPr="00BA6B4D">
        <w:rPr>
          <w:b/>
        </w:rPr>
        <w:t xml:space="preserve"> </w:t>
      </w:r>
      <w:r>
        <w:rPr>
          <w:b/>
        </w:rPr>
        <w:t xml:space="preserve">as </w:t>
      </w:r>
      <w:r>
        <w:t>2M+4M dance in</w:t>
      </w:r>
    </w:p>
    <w:p w:rsidR="00B11EB3" w:rsidRDefault="00B11EB3" w:rsidP="00B11EB3">
      <w:pPr>
        <w:pStyle w:val="DanceBody"/>
      </w:pPr>
      <w:r>
        <w:t>41-48</w:t>
      </w:r>
      <w:r>
        <w:tab/>
        <w:t>2M+4M dance out to 1M &amp; 3M places</w:t>
      </w:r>
      <w:r w:rsidRPr="00BA6B4D">
        <w:rPr>
          <w:b/>
        </w:rPr>
        <w:t xml:space="preserve"> </w:t>
      </w:r>
      <w:r>
        <w:rPr>
          <w:b/>
        </w:rPr>
        <w:t xml:space="preserve">as </w:t>
      </w:r>
      <w:r>
        <w:t>2L+4L dance in, 2L+4L dance out to 4L &amp; 2L places</w:t>
      </w:r>
      <w:r w:rsidRPr="00BA6B4D">
        <w:rPr>
          <w:b/>
        </w:rPr>
        <w:t xml:space="preserve"> </w:t>
      </w:r>
      <w:r>
        <w:rPr>
          <w:b/>
        </w:rPr>
        <w:t xml:space="preserve">as </w:t>
      </w:r>
      <w:r>
        <w:t>1L+3L dance in, 1L+3L dance out to 3L &amp; 1L places</w:t>
      </w:r>
      <w:r w:rsidRPr="00BA6B4D">
        <w:rPr>
          <w:b/>
        </w:rPr>
        <w:t xml:space="preserve"> </w:t>
      </w:r>
      <w:r>
        <w:rPr>
          <w:b/>
        </w:rPr>
        <w:t xml:space="preserve">as </w:t>
      </w:r>
      <w:r>
        <w:t>2M+4M dance in, 2M+4M dance out to 4M &amp; 2M places</w:t>
      </w:r>
      <w:r w:rsidRPr="00BA6B4D">
        <w:rPr>
          <w:b/>
        </w:rPr>
        <w:t xml:space="preserve"> </w:t>
      </w:r>
      <w:r>
        <w:rPr>
          <w:b/>
        </w:rPr>
        <w:t xml:space="preserve">as </w:t>
      </w:r>
      <w:r>
        <w:t>1M+3M turn RH to form line across with partners</w:t>
      </w:r>
    </w:p>
    <w:p w:rsidR="00B11EB3" w:rsidRDefault="00B11EB3" w:rsidP="00B11EB3">
      <w:pPr>
        <w:pStyle w:val="DanceBody"/>
      </w:pPr>
      <w:r>
        <w:t>49-56</w:t>
      </w:r>
      <w:r>
        <w:tab/>
        <w:t>1s+3s Bal-in-Line</w:t>
      </w:r>
      <w:r w:rsidRPr="00BA6B4D">
        <w:rPr>
          <w:b/>
        </w:rPr>
        <w:t xml:space="preserve"> while </w:t>
      </w:r>
      <w:r>
        <w:t>2s &amp; 4s set to partners, 1M &amp; 3M (LH to partner) dance out to places</w:t>
      </w:r>
      <w:r w:rsidRPr="00BA6B4D">
        <w:rPr>
          <w:b/>
        </w:rPr>
        <w:t xml:space="preserve"> </w:t>
      </w:r>
      <w:r>
        <w:rPr>
          <w:b/>
        </w:rPr>
        <w:t xml:space="preserve">as </w:t>
      </w:r>
      <w:r>
        <w:t>partners set</w:t>
      </w:r>
      <w:r w:rsidRPr="00BA6B4D">
        <w:rPr>
          <w:b/>
        </w:rPr>
        <w:t xml:space="preserve"> while </w:t>
      </w:r>
      <w:r>
        <w:t>2s+4s turn LH into line across, 2s+4s Bal-in-Line</w:t>
      </w:r>
      <w:r w:rsidRPr="00BA6B4D">
        <w:rPr>
          <w:b/>
        </w:rPr>
        <w:t xml:space="preserve"> while </w:t>
      </w:r>
      <w:r>
        <w:t>1s &amp; 3s set to partners, 2M &amp; 4M (LH to partner) dance out to places</w:t>
      </w:r>
      <w:r w:rsidRPr="00BA6B4D">
        <w:rPr>
          <w:b/>
        </w:rPr>
        <w:t xml:space="preserve"> </w:t>
      </w:r>
      <w:r>
        <w:rPr>
          <w:b/>
        </w:rPr>
        <w:t xml:space="preserve">as </w:t>
      </w:r>
      <w:r>
        <w:t>partners set</w:t>
      </w:r>
      <w:r w:rsidRPr="00BA6B4D">
        <w:rPr>
          <w:b/>
        </w:rPr>
        <w:t xml:space="preserve"> while </w:t>
      </w:r>
      <w:r>
        <w:t>1s &amp; 3s turn RH all ending in prom hold facing clockwise</w:t>
      </w:r>
    </w:p>
    <w:p w:rsidR="00B11EB3" w:rsidRDefault="00B11EB3" w:rsidP="00B11EB3">
      <w:pPr>
        <w:pStyle w:val="DanceBody"/>
        <w:keepNext w:val="0"/>
      </w:pPr>
      <w:r>
        <w:t>57-64</w:t>
      </w:r>
      <w:r>
        <w:tab/>
        <w:t>All promenade 3/4 round to new places (1 place clockwise) &amp; set</w:t>
      </w:r>
    </w:p>
    <w:p w:rsidR="00B11EB3" w:rsidRDefault="00B11EB3" w:rsidP="00B11EB3"/>
    <w:p w:rsidR="00B11EB3" w:rsidRDefault="00B11EB3" w:rsidP="00B11EB3">
      <w:pPr>
        <w:pStyle w:val="Minicrib"/>
      </w:pPr>
      <w:r>
        <w:t>THE SOMERSET CHILDREN'S REEL  (R8x32)  3C (4C set)</w:t>
      </w:r>
      <w:r>
        <w:tab/>
        <w:t>Elizabeth Beckinsale  RSCDS Bk 51</w:t>
      </w:r>
    </w:p>
    <w:p w:rsidR="00B11EB3" w:rsidRDefault="00B11EB3" w:rsidP="00B11EB3">
      <w:pPr>
        <w:pStyle w:val="DanceBody"/>
      </w:pPr>
      <w:r>
        <w:t xml:space="preserve"> 1- 8</w:t>
      </w:r>
      <w:r>
        <w:tab/>
        <w:t>1s+2s dance RH across, LH back</w:t>
      </w:r>
    </w:p>
    <w:p w:rsidR="00B11EB3" w:rsidRDefault="00B11EB3" w:rsidP="00B11EB3">
      <w:pPr>
        <w:pStyle w:val="DanceBody"/>
      </w:pPr>
      <w:r>
        <w:t xml:space="preserve"> 9-16</w:t>
      </w:r>
      <w:r>
        <w:tab/>
        <w:t>1s lead down (2 steps), retain RH &amp; set to each other, lead up to top &amp; cast (2s step up 15-16)</w:t>
      </w:r>
    </w:p>
    <w:p w:rsidR="00B11EB3" w:rsidRDefault="00B11EB3" w:rsidP="00B11EB3">
      <w:pPr>
        <w:pStyle w:val="DanceBody"/>
      </w:pPr>
      <w:r>
        <w:t>17-24</w:t>
      </w:r>
      <w:r>
        <w:tab/>
        <w:t>1s+3s dance Double Fig 8 (1s cross down, 3s dance up to start)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SOMETHING IN THE AIR  (S8x32)  2C (4C set)</w:t>
      </w:r>
      <w:r>
        <w:tab/>
        <w:t>Pam Stephens  RSCDS Bk 53</w:t>
      </w:r>
    </w:p>
    <w:p w:rsidR="00B11EB3" w:rsidRPr="007A1FBD" w:rsidRDefault="00B11EB3" w:rsidP="00B11EB3">
      <w:pPr>
        <w:pStyle w:val="DanceBody"/>
      </w:pPr>
      <w:r w:rsidRPr="007A1FBD">
        <w:t xml:space="preserve"> 1- 8</w:t>
      </w:r>
      <w:r w:rsidRPr="007A1FBD">
        <w:tab/>
        <w:t>1s dance Fig 8 round 2s (give RH crossing down, LH crossing back to place)</w:t>
      </w:r>
    </w:p>
    <w:p w:rsidR="00B11EB3" w:rsidRPr="007A1FBD" w:rsidRDefault="00B11EB3" w:rsidP="00B11EB3">
      <w:pPr>
        <w:pStyle w:val="DanceBody"/>
      </w:pPr>
      <w:r w:rsidRPr="007A1FBD">
        <w:t xml:space="preserve"> 9-16</w:t>
      </w:r>
      <w:r w:rsidRPr="007A1FBD">
        <w:tab/>
        <w:t>1L+2M turn 1.1/4 LH into diagonal line facing partners; 1s+2s dance 1/2 Poussette. 2 1</w:t>
      </w:r>
    </w:p>
    <w:p w:rsidR="00B11EB3" w:rsidRPr="007A1FBD" w:rsidRDefault="00B11EB3" w:rsidP="00B11EB3">
      <w:pPr>
        <w:pStyle w:val="DanceBody"/>
      </w:pPr>
      <w:r w:rsidRPr="007A1FBD">
        <w:t>17-24</w:t>
      </w:r>
      <w:r w:rsidRPr="007A1FBD">
        <w:tab/>
        <w:t>2s+1s Set+Link; 1s+2s circle 4H round to left.  1 2</w:t>
      </w:r>
    </w:p>
    <w:p w:rsidR="00B11EB3" w:rsidRPr="007A1FBD" w:rsidRDefault="00B11EB3" w:rsidP="00B11EB3">
      <w:pPr>
        <w:pStyle w:val="DanceBody"/>
      </w:pPr>
      <w:r w:rsidRPr="007A1FBD">
        <w:t>25-32</w:t>
      </w:r>
      <w:r w:rsidRPr="007A1FBD">
        <w:tab/>
        <w:t>1s+2s dance 'Rose Progression':</w:t>
      </w:r>
    </w:p>
    <w:p w:rsidR="00B11EB3" w:rsidRPr="007A1FBD" w:rsidRDefault="00B11EB3" w:rsidP="00B11EB3">
      <w:pPr>
        <w:pStyle w:val="DanceBody"/>
      </w:pPr>
      <w:r w:rsidRPr="007A1FBD">
        <w:tab/>
        <w:t xml:space="preserve">25-26  1M+2L facing in diagonally set </w:t>
      </w:r>
      <w:r w:rsidRPr="007A1FBD">
        <w:rPr>
          <w:b/>
        </w:rPr>
        <w:t xml:space="preserve">while </w:t>
      </w:r>
      <w:r w:rsidRPr="007A1FBD">
        <w:t>2M+1L change places RH to face out</w:t>
      </w:r>
    </w:p>
    <w:p w:rsidR="00B11EB3" w:rsidRPr="007A1FBD" w:rsidRDefault="00B11EB3" w:rsidP="00B11EB3">
      <w:pPr>
        <w:pStyle w:val="DanceBody"/>
      </w:pPr>
      <w:r w:rsidRPr="007A1FBD">
        <w:tab/>
        <w:t>27-28  1M+2L 1/2 turn 2H to face each other as 1L+2M dance into partners place</w:t>
      </w:r>
    </w:p>
    <w:p w:rsidR="00B11EB3" w:rsidRPr="007A1FBD" w:rsidRDefault="00B11EB3" w:rsidP="00B11EB3">
      <w:pPr>
        <w:pStyle w:val="DanceBody"/>
      </w:pPr>
      <w:r w:rsidRPr="007A1FBD">
        <w:tab/>
        <w:t>29-30  1M+2L cast into each others place as 1L+2M 1/2 turn 2H to face each other</w:t>
      </w:r>
    </w:p>
    <w:p w:rsidR="00B11EB3" w:rsidRPr="007A1FBD" w:rsidRDefault="00B11EB3" w:rsidP="00B11EB3">
      <w:pPr>
        <w:pStyle w:val="DanceBody"/>
      </w:pPr>
      <w:r w:rsidRPr="007A1FBD">
        <w:tab/>
        <w:t xml:space="preserve">31-32  1M+2L dance into 2nd/1st place own side </w:t>
      </w:r>
      <w:r w:rsidRPr="007A1FBD">
        <w:rPr>
          <w:b/>
        </w:rPr>
        <w:t xml:space="preserve">while </w:t>
      </w:r>
      <w:r w:rsidRPr="007A1FBD">
        <w:t>2M+1L pull back RSh cast to 1st/2nd place own side.  2 1</w:t>
      </w:r>
    </w:p>
    <w:p w:rsidR="00B11EB3" w:rsidRPr="00862105" w:rsidRDefault="00B11EB3" w:rsidP="00B11EB3">
      <w:pPr>
        <w:pStyle w:val="DanceBody"/>
        <w:keepNext w:val="0"/>
        <w:rPr>
          <w:i/>
        </w:rPr>
      </w:pPr>
      <w:r w:rsidRPr="00862105">
        <w:rPr>
          <w:i/>
        </w:rPr>
        <w:t>Note: Original description S6x32 (3C set), RSCDS Book 53 changed to S8x32 (4C set)</w:t>
      </w:r>
    </w:p>
    <w:p w:rsidR="00B11EB3" w:rsidRDefault="00B11EB3" w:rsidP="00B11EB3"/>
    <w:p w:rsidR="00B11EB3" w:rsidRDefault="00B11EB3" w:rsidP="00B11EB3">
      <w:pPr>
        <w:pStyle w:val="Minicrib"/>
      </w:pPr>
      <w:r>
        <w:t>SOMETHING KNOTTY  (S8x32)  3C (4C set)</w:t>
      </w:r>
      <w:r>
        <w:tab/>
        <w:t>Charles Inglis</w:t>
      </w:r>
    </w:p>
    <w:p w:rsidR="00B11EB3" w:rsidRDefault="00B11EB3" w:rsidP="00B11EB3">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B11EB3" w:rsidRDefault="00B11EB3" w:rsidP="00B11EB3">
      <w:pPr>
        <w:pStyle w:val="DanceBody"/>
      </w:pPr>
      <w:r>
        <w:t xml:space="preserve"> 9-16</w:t>
      </w:r>
      <w:r>
        <w:tab/>
        <w:t>2s+1s+3s Set+Link for 3, 1s change places RH &amp; cast to 2</w:t>
      </w:r>
      <w:r w:rsidRPr="00972EEB">
        <w:t>nd</w:t>
      </w:r>
      <w:r>
        <w:t xml:space="preserve"> place own sides</w:t>
      </w:r>
      <w:r w:rsidRPr="00BA6B4D">
        <w:rPr>
          <w:b/>
        </w:rPr>
        <w:t xml:space="preserve"> while </w:t>
      </w:r>
      <w:r>
        <w:t>2s+3s turn 2H on sides</w:t>
      </w:r>
    </w:p>
    <w:p w:rsidR="00B11EB3" w:rsidRDefault="00B11EB3" w:rsidP="00B11EB3">
      <w:pPr>
        <w:pStyle w:val="DanceBody"/>
      </w:pPr>
      <w:r>
        <w:t>17-24</w:t>
      </w:r>
      <w:r>
        <w:tab/>
        <w:t>3s+1s+2s repeat bars 9-16</w:t>
      </w:r>
    </w:p>
    <w:p w:rsidR="00B11EB3" w:rsidRDefault="00B11EB3" w:rsidP="00B11EB3">
      <w:pPr>
        <w:pStyle w:val="DanceBody"/>
        <w:keepNext w:val="0"/>
      </w:pPr>
      <w:r>
        <w:t>25-32</w:t>
      </w:r>
      <w:r>
        <w:tab/>
        <w:t>2s+1s+3s Set, Adv+Ret (I step) &amp; dance DoSiDo</w:t>
      </w:r>
    </w:p>
    <w:p w:rsidR="00B11EB3" w:rsidRDefault="00B11EB3" w:rsidP="00B11EB3"/>
    <w:p w:rsidR="00B11EB3" w:rsidRDefault="00B11EB3" w:rsidP="00B11EB3">
      <w:pPr>
        <w:pStyle w:val="Minicrib"/>
      </w:pPr>
      <w:r>
        <w:t>SONG OF THE SEA  (S4x32)  4C set</w:t>
      </w:r>
      <w:r>
        <w:tab/>
        <w:t>John Drewry  Autumn Coll 86</w:t>
      </w:r>
    </w:p>
    <w:p w:rsidR="00B11EB3" w:rsidRDefault="00B11EB3" w:rsidP="00B11EB3">
      <w:pPr>
        <w:pStyle w:val="DanceBody"/>
      </w:pPr>
      <w:r>
        <w:t xml:space="preserve"> 1- 8</w:t>
      </w:r>
      <w:r>
        <w:tab/>
        <w:t>1s &amp; 3s set &amp; turn 2H, dance down between 2s / 4s &amp; cast back to places</w:t>
      </w:r>
    </w:p>
    <w:p w:rsidR="00B11EB3" w:rsidRDefault="00B11EB3" w:rsidP="00B11EB3">
      <w:pPr>
        <w:pStyle w:val="DanceBody"/>
      </w:pPr>
      <w:r>
        <w:t xml:space="preserve"> 9-16</w:t>
      </w:r>
      <w:r>
        <w:tab/>
        <w:t>1s+2s</w:t>
      </w:r>
      <w:r w:rsidRPr="007F0D5A">
        <w:rPr>
          <w:b/>
        </w:rPr>
        <w:t xml:space="preserve"> also </w:t>
      </w:r>
      <w:r>
        <w:t>3s+4s dance double Fig of 8  (1s &amp; 3s cross down to start) &amp; all end in middle 1s facing down</w:t>
      </w:r>
      <w:r w:rsidRPr="00BA6B4D">
        <w:rPr>
          <w:b/>
        </w:rPr>
        <w:t xml:space="preserve"> </w:t>
      </w:r>
      <w:r>
        <w:rPr>
          <w:b/>
        </w:rPr>
        <w:t xml:space="preserve">as </w:t>
      </w:r>
      <w:r>
        <w:t>others face up</w:t>
      </w:r>
    </w:p>
    <w:p w:rsidR="00B11EB3" w:rsidRDefault="00B11EB3" w:rsidP="00B11EB3">
      <w:pPr>
        <w:pStyle w:val="DanceBody"/>
      </w:pPr>
      <w:r>
        <w:t>17-24</w:t>
      </w:r>
      <w:r>
        <w:tab/>
        <w:t>All set 3 times with 1s passing down 1 place each setting (out to right, in to left as couples pass) &amp; all turn 2H to end 2 3 4 1 with 2s &amp; 4s facing down</w:t>
      </w:r>
    </w:p>
    <w:p w:rsidR="00B11EB3" w:rsidRDefault="00B11EB3" w:rsidP="00B11EB3">
      <w:pPr>
        <w:pStyle w:val="DanceBody"/>
        <w:keepNext w:val="0"/>
      </w:pPr>
      <w:r>
        <w:t>25-32</w:t>
      </w:r>
      <w:r>
        <w:tab/>
        <w:t>2s+3s</w:t>
      </w:r>
      <w:r w:rsidRPr="007F0D5A">
        <w:rPr>
          <w:b/>
        </w:rPr>
        <w:t xml:space="preserve"> also </w:t>
      </w:r>
      <w:r>
        <w:t>4s+1s circle 4H round &amp; end in one line up/down middle facing partner (Men face down), all set &amp; petronella turn to own sides</w:t>
      </w:r>
    </w:p>
    <w:p w:rsidR="00B11EB3" w:rsidRDefault="00B11EB3" w:rsidP="00B11EB3"/>
    <w:p w:rsidR="00B11EB3" w:rsidRDefault="00B11EB3" w:rsidP="00B11EB3">
      <w:pPr>
        <w:pStyle w:val="Minicrib"/>
      </w:pPr>
      <w:r>
        <w:t>THE SONG OF THE WAVES  (S3x32)  6C Set</w:t>
      </w:r>
      <w:r>
        <w:tab/>
        <w:t>Barry Priddey  Anniversary Tensome</w:t>
      </w:r>
    </w:p>
    <w:p w:rsidR="00B11EB3" w:rsidRDefault="00B11EB3" w:rsidP="00B11EB3">
      <w:pPr>
        <w:pStyle w:val="DanceBody"/>
      </w:pPr>
      <w:r>
        <w:t>4s+5s+6s start on opp sides</w:t>
      </w:r>
    </w:p>
    <w:p w:rsidR="00B11EB3" w:rsidRDefault="00B11EB3" w:rsidP="00B11EB3">
      <w:pPr>
        <w:pStyle w:val="DanceBody"/>
      </w:pPr>
      <w:r>
        <w:t xml:space="preserve"> 1- 8</w:t>
      </w:r>
      <w:r>
        <w:tab/>
        <w:t>1s &amp; 6s cross RH, cast in 1 place &amp; dance 1/2 Figs of 8 round 3s/4s.  2 1 3 (4)(6)(5)</w:t>
      </w:r>
    </w:p>
    <w:p w:rsidR="00B11EB3" w:rsidRDefault="00B11EB3" w:rsidP="00B11EB3">
      <w:pPr>
        <w:pStyle w:val="DanceBody"/>
      </w:pPr>
      <w:r>
        <w:t xml:space="preserve"> 9-16</w:t>
      </w:r>
      <w:r>
        <w:tab/>
        <w:t>All dance reels 3 on sides (1s/6s dance between end cpls to start reels) &amp; all turn on sides (1s/6s with end persons nearer hand &amp; centre cpls 2H)</w:t>
      </w:r>
    </w:p>
    <w:p w:rsidR="00B11EB3" w:rsidRDefault="00B11EB3" w:rsidP="00B11EB3">
      <w:pPr>
        <w:pStyle w:val="DanceBody"/>
      </w:pPr>
      <w:r>
        <w:t>17-24</w:t>
      </w:r>
      <w:r>
        <w:tab/>
        <w:t>1s &amp; 6s dance 1/2 Figs of 8 round end couples</w:t>
      </w:r>
      <w:r w:rsidRPr="00BA6B4D">
        <w:rPr>
          <w:b/>
        </w:rPr>
        <w:t xml:space="preserve"> while </w:t>
      </w:r>
      <w:r>
        <w:t>centre couples circle 4H round to left, all 1/2 turn RH to face next couple &amp; set.  (2) 1 (3) 4 (6) 5</w:t>
      </w:r>
    </w:p>
    <w:p w:rsidR="00B11EB3" w:rsidRDefault="00B11EB3" w:rsidP="00B11EB3">
      <w:pPr>
        <w:pStyle w:val="DanceBody"/>
        <w:keepNext w:val="0"/>
      </w:pPr>
      <w:r>
        <w:t>25-32</w:t>
      </w:r>
      <w:r>
        <w:tab/>
        <w:t>1s+4s+5s dance Allemande</w:t>
      </w:r>
      <w:r w:rsidRPr="00BA6B4D">
        <w:rPr>
          <w:b/>
        </w:rPr>
        <w:t xml:space="preserve"> while </w:t>
      </w:r>
      <w:r>
        <w:t>2s+3s+6s dance reverse Allemande (down) to end 5 4 1 (6)(3)(2)</w:t>
      </w:r>
    </w:p>
    <w:p w:rsidR="00B11EB3" w:rsidRDefault="00B11EB3" w:rsidP="00B11EB3"/>
    <w:p w:rsidR="00B11EB3" w:rsidRDefault="00B11EB3" w:rsidP="00B11EB3">
      <w:pPr>
        <w:pStyle w:val="Minicrib"/>
      </w:pPr>
      <w:r>
        <w:t>SONGS AND TUNES  (S8x32)  3C (4C set)</w:t>
      </w:r>
      <w:r>
        <w:tab/>
        <w:t>Anselm Lingnau  Manhattan Bk</w:t>
      </w:r>
    </w:p>
    <w:p w:rsidR="00B11EB3" w:rsidRDefault="00B11EB3" w:rsidP="00B11EB3">
      <w:pPr>
        <w:pStyle w:val="DanceBody"/>
      </w:pPr>
      <w:r>
        <w:t xml:space="preserve"> 1- 8</w:t>
      </w:r>
      <w:r>
        <w:tab/>
        <w:t>1s lead down for 2 &amp; turn RH, lead up to top &amp; cast to 2</w:t>
      </w:r>
      <w:r w:rsidRPr="00972EEB">
        <w:t>nd</w:t>
      </w:r>
      <w:r>
        <w:t xml:space="preserve"> place</w:t>
      </w:r>
    </w:p>
    <w:p w:rsidR="00B11EB3" w:rsidRDefault="00B11EB3" w:rsidP="00B11EB3">
      <w:pPr>
        <w:pStyle w:val="DanceBody"/>
      </w:pPr>
      <w:r>
        <w:t xml:space="preserve"> 9-16</w:t>
      </w:r>
      <w:r>
        <w:tab/>
        <w:t>2s+1s+3s dance the Knot</w:t>
      </w:r>
    </w:p>
    <w:p w:rsidR="00B11EB3" w:rsidRDefault="00B11EB3" w:rsidP="00B11EB3">
      <w:pPr>
        <w:pStyle w:val="DanceBody"/>
      </w:pPr>
      <w:r>
        <w:t>17-24</w:t>
      </w:r>
      <w:r>
        <w:tab/>
        <w:t>1s dance RH across (1L with 3s at top &amp; 1M with 2s), pass RSh &amp; dance LH across with other couple</w:t>
      </w:r>
    </w:p>
    <w:p w:rsidR="00B11EB3" w:rsidRDefault="00B11EB3" w:rsidP="00B11EB3">
      <w:pPr>
        <w:pStyle w:val="DanceBody"/>
        <w:keepNext w:val="0"/>
      </w:pPr>
      <w:r>
        <w:t>25-32</w:t>
      </w:r>
      <w:r>
        <w:tab/>
        <w:t>1M followed by 3s &amp; 1L followed by 2s pass RSh to change ends &amp; loop round to right to end on own sides, 2s+1s+3s turn RH</w:t>
      </w:r>
    </w:p>
    <w:p w:rsidR="00B11EB3" w:rsidRDefault="00B11EB3" w:rsidP="00B11EB3"/>
    <w:p w:rsidR="00B11EB3" w:rsidRDefault="00B11EB3" w:rsidP="00B11EB3">
      <w:pPr>
        <w:pStyle w:val="Minicrib"/>
      </w:pPr>
      <w:r>
        <w:t>SONGS WITHOUT WORDS  (J4x32)  4C set</w:t>
      </w:r>
      <w:r>
        <w:tab/>
        <w:t>S Inagaki  Primrose Coll</w:t>
      </w:r>
    </w:p>
    <w:p w:rsidR="00B11EB3" w:rsidRDefault="00B11EB3" w:rsidP="00B11EB3">
      <w:pPr>
        <w:pStyle w:val="DanceBody"/>
      </w:pPr>
      <w:r w:rsidRPr="00E14006">
        <w:rPr>
          <w:noProof/>
        </w:rPr>
        <w:t>3s &amp; 4s start on opp sides</w:t>
      </w:r>
    </w:p>
    <w:p w:rsidR="00B11EB3" w:rsidRDefault="00B11EB3" w:rsidP="00B11EB3">
      <w:pPr>
        <w:pStyle w:val="DanceBody"/>
      </w:pPr>
      <w:r>
        <w:t>1- 8</w:t>
      </w:r>
      <w:r>
        <w:tab/>
        <w:t>1s &amp; 4s dance Figs of 8 on sides (1s dance in &amp; down</w:t>
      </w:r>
      <w:r w:rsidRPr="00BA6B4D">
        <w:rPr>
          <w:b/>
        </w:rPr>
        <w:t xml:space="preserve"> </w:t>
      </w:r>
      <w:r>
        <w:rPr>
          <w:b/>
        </w:rPr>
        <w:t xml:space="preserve">as </w:t>
      </w:r>
      <w:r>
        <w:t>4s dance in &amp; up to start)</w:t>
      </w:r>
    </w:p>
    <w:p w:rsidR="00B11EB3" w:rsidRDefault="00B11EB3" w:rsidP="00B11EB3">
      <w:pPr>
        <w:pStyle w:val="DanceBody"/>
      </w:pPr>
      <w:r>
        <w:t xml:space="preserve"> 9-16</w:t>
      </w:r>
      <w:r>
        <w:tab/>
        <w:t>1s+2s</w:t>
      </w:r>
      <w:r w:rsidRPr="007F0D5A">
        <w:rPr>
          <w:b/>
        </w:rPr>
        <w:t xml:space="preserve"> also </w:t>
      </w:r>
      <w:r>
        <w:t>3s+4s dance double Fig of 8</w:t>
      </w:r>
    </w:p>
    <w:p w:rsidR="00B11EB3" w:rsidRDefault="00B11EB3" w:rsidP="00B11EB3">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rPr>
        <w:t xml:space="preserve"> while </w:t>
      </w:r>
      <w:r>
        <w:t>1s lead down crossing &amp; cast to 3</w:t>
      </w:r>
      <w:r w:rsidRPr="00972EEB">
        <w:t>rd</w:t>
      </w:r>
      <w:r>
        <w:t xml:space="preserve"> place opp side.  2 4(1)(3)</w:t>
      </w:r>
    </w:p>
    <w:p w:rsidR="00B11EB3" w:rsidRDefault="00B11EB3" w:rsidP="00B11EB3">
      <w:pPr>
        <w:pStyle w:val="DanceBody"/>
        <w:keepNext w:val="0"/>
      </w:pPr>
      <w:r>
        <w:t>25-32</w:t>
      </w:r>
      <w:r>
        <w:tab/>
        <w:t>2s+4s+1s+3s circle 8H round &amp; back</w:t>
      </w:r>
    </w:p>
    <w:p w:rsidR="00B11EB3" w:rsidRDefault="00B11EB3" w:rsidP="00B11EB3"/>
    <w:p w:rsidR="00B11EB3" w:rsidRDefault="00B11EB3" w:rsidP="00B11EB3">
      <w:pPr>
        <w:pStyle w:val="Minicrib"/>
      </w:pPr>
      <w:r>
        <w:t>SONS OF THE ROCK  (R32)  Round the Room</w:t>
      </w:r>
      <w:r>
        <w:tab/>
      </w:r>
    </w:p>
    <w:p w:rsidR="00B11EB3" w:rsidRDefault="00B11EB3" w:rsidP="00B11EB3">
      <w:pPr>
        <w:pStyle w:val="DanceBody"/>
      </w:pPr>
      <w:r>
        <w:t>Round the Room Dance 3 Men facing anticlockwise to 3 Ladies</w:t>
      </w:r>
    </w:p>
    <w:p w:rsidR="00B11EB3" w:rsidRDefault="00B11EB3" w:rsidP="00B11EB3">
      <w:pPr>
        <w:pStyle w:val="DanceBody"/>
      </w:pPr>
      <w:r>
        <w:t xml:space="preserve"> 1- 8</w:t>
      </w:r>
      <w:r>
        <w:tab/>
        <w:t>All Adv+Ret, Men make arches &amp; all advance passing 2 lines to face 3</w:t>
      </w:r>
      <w:r w:rsidRPr="00972EEB">
        <w:t>rd</w:t>
      </w:r>
      <w:r>
        <w:t xml:space="preserve"> line</w:t>
      </w:r>
    </w:p>
    <w:p w:rsidR="00B11EB3" w:rsidRDefault="00B11EB3" w:rsidP="00B11EB3">
      <w:pPr>
        <w:pStyle w:val="DanceBody"/>
      </w:pPr>
      <w:r>
        <w:t xml:space="preserve"> 9-16</w:t>
      </w:r>
      <w:r>
        <w:tab/>
        <w:t>All circle 6H round &amp; back</w:t>
      </w:r>
    </w:p>
    <w:p w:rsidR="00B11EB3" w:rsidRDefault="00B11EB3" w:rsidP="00B11EB3">
      <w:pPr>
        <w:pStyle w:val="DanceBody"/>
      </w:pPr>
      <w:r>
        <w:t>17-24</w:t>
      </w:r>
      <w:r>
        <w:tab/>
        <w:t>Middle Man &amp; Lady dance RH across with couple to their right &amp; LH back again</w:t>
      </w:r>
    </w:p>
    <w:p w:rsidR="00B11EB3" w:rsidRDefault="00B11EB3" w:rsidP="00B11EB3">
      <w:pPr>
        <w:pStyle w:val="DanceBody"/>
      </w:pPr>
      <w:r>
        <w:t>25-28</w:t>
      </w:r>
      <w:r>
        <w:tab/>
        <w:t>All in lines of 3 walk sideways for 3 steps &amp; swing L foot to right, all walk to left back to places</w:t>
      </w:r>
    </w:p>
    <w:p w:rsidR="00B11EB3" w:rsidRDefault="00B11EB3" w:rsidP="00B11EB3">
      <w:pPr>
        <w:pStyle w:val="DanceBody"/>
        <w:keepNext w:val="0"/>
      </w:pPr>
      <w:r>
        <w:t>29-32</w:t>
      </w:r>
      <w:r>
        <w:tab/>
        <w:t>All walk forward to right &amp; left to face new trio</w:t>
      </w:r>
    </w:p>
    <w:p w:rsidR="00B11EB3" w:rsidRDefault="00B11EB3" w:rsidP="00B11EB3"/>
    <w:p w:rsidR="00B11EB3" w:rsidRDefault="00B11EB3" w:rsidP="00B11EB3">
      <w:pPr>
        <w:pStyle w:val="Minicrib"/>
      </w:pPr>
      <w:r>
        <w:t>SOPHIE AND THE DANCE OF LIFE  (R8x32)  3C (4C set)</w:t>
      </w:r>
      <w:r>
        <w:tab/>
        <w:t>Wouter Joubert  Fields Of Gold</w:t>
      </w:r>
    </w:p>
    <w:p w:rsidR="00B11EB3" w:rsidRPr="00121849" w:rsidRDefault="00B11EB3" w:rsidP="00B11EB3">
      <w:pPr>
        <w:pStyle w:val="DanceBody"/>
      </w:pPr>
      <w:r w:rsidRPr="00121849">
        <w:t xml:space="preserve"> 1- 8</w:t>
      </w:r>
      <w:r w:rsidRPr="00121849">
        <w:tab/>
        <w:t>1s cross RH, cast to 2nd place (2s step up bar 3-4). 1s dance LH across (Lady with 2s, Man with 3s)</w:t>
      </w:r>
    </w:p>
    <w:p w:rsidR="00B11EB3" w:rsidRPr="00121849" w:rsidRDefault="00B11EB3" w:rsidP="00B11EB3">
      <w:pPr>
        <w:pStyle w:val="DanceBody"/>
      </w:pPr>
      <w:r w:rsidRPr="00121849">
        <w:t xml:space="preserve"> 9-12</w:t>
      </w:r>
      <w:r w:rsidRPr="00121849">
        <w:tab/>
        <w:t xml:space="preserve">All dance a </w:t>
      </w:r>
      <w:r>
        <w:t>"</w:t>
      </w:r>
      <w:r w:rsidRPr="00121849">
        <w:t>Snake pass</w:t>
      </w:r>
      <w:r>
        <w:t>"</w:t>
      </w:r>
      <w:r w:rsidRPr="00121849">
        <w:t>:-</w:t>
      </w:r>
    </w:p>
    <w:p w:rsidR="00B11EB3" w:rsidRPr="00121849" w:rsidRDefault="00B11EB3" w:rsidP="00B11EB3">
      <w:pPr>
        <w:pStyle w:val="DanceBody"/>
      </w:pPr>
      <w:r w:rsidRPr="00121849">
        <w:tab/>
        <w:t>1L followed by 2M+2L &amp; 1M followed by 3L+3M pass RSh diagonally across through 2nd place to change ends, loop round to right &amp; dance up/down sides, 1s end in 2nd place on opposite sides 3 (1) 2</w:t>
      </w:r>
    </w:p>
    <w:p w:rsidR="00B11EB3" w:rsidRPr="00121849" w:rsidRDefault="00B11EB3" w:rsidP="00B11EB3">
      <w:pPr>
        <w:pStyle w:val="DanceBody"/>
      </w:pPr>
      <w:r w:rsidRPr="00121849">
        <w:t>13-16</w:t>
      </w:r>
      <w:r w:rsidRPr="00121849">
        <w:tab/>
        <w:t>All chase clockwise 1/2 way round (2) 1 (3)</w:t>
      </w:r>
    </w:p>
    <w:p w:rsidR="00B11EB3" w:rsidRPr="00121849" w:rsidRDefault="00B11EB3" w:rsidP="00B11EB3">
      <w:pPr>
        <w:pStyle w:val="DanceBody"/>
      </w:pPr>
      <w:r w:rsidRPr="00121849">
        <w:t>17-22</w:t>
      </w:r>
      <w:r w:rsidRPr="00121849">
        <w:tab/>
        <w:t>2s+1s+3s set, dance DosiDo</w:t>
      </w:r>
    </w:p>
    <w:p w:rsidR="00B11EB3" w:rsidRPr="00121849" w:rsidRDefault="00B11EB3" w:rsidP="00B11EB3">
      <w:pPr>
        <w:pStyle w:val="DanceBody"/>
      </w:pPr>
      <w:r w:rsidRPr="00121849">
        <w:t>23-24</w:t>
      </w:r>
      <w:r w:rsidRPr="00121849">
        <w:tab/>
        <w:t xml:space="preserve">2s+3s set </w:t>
      </w:r>
      <w:r w:rsidRPr="00121849">
        <w:rPr>
          <w:b/>
        </w:rPr>
        <w:t>while</w:t>
      </w:r>
      <w:r w:rsidRPr="00121849">
        <w:t xml:space="preserve"> 1s 3/4 turn RH</w:t>
      </w:r>
    </w:p>
    <w:p w:rsidR="00B11EB3" w:rsidRPr="00121849" w:rsidRDefault="00B11EB3" w:rsidP="00B11EB3">
      <w:pPr>
        <w:pStyle w:val="DanceBody"/>
        <w:keepNext w:val="0"/>
      </w:pPr>
      <w:r w:rsidRPr="00121849">
        <w:t>25-32</w:t>
      </w:r>
      <w:r w:rsidRPr="00121849">
        <w:tab/>
        <w:t>1s dance 1/2 reels of 3 across (1L with 2s, 1M with 3s). 1s dance LSh round 1st corners &amp; cross RH to 2nd place own side 2 1 3</w:t>
      </w:r>
    </w:p>
    <w:p w:rsidR="00B11EB3" w:rsidRDefault="00B11EB3" w:rsidP="00B11EB3"/>
    <w:p w:rsidR="00B11EB3" w:rsidRDefault="00B11EB3" w:rsidP="00B11EB3">
      <w:pPr>
        <w:pStyle w:val="Minicrib"/>
      </w:pPr>
      <w:r>
        <w:t>SOPHIE'S FAREWELL  (S3x32)  3C set</w:t>
      </w:r>
      <w:r>
        <w:tab/>
        <w:t>Bruce Hamilton  San Diego 45th Anniv</w:t>
      </w:r>
    </w:p>
    <w:p w:rsidR="00B11EB3" w:rsidRDefault="00B11EB3" w:rsidP="00B11EB3">
      <w:pPr>
        <w:pStyle w:val="DanceBody"/>
      </w:pPr>
      <w:r>
        <w:t xml:space="preserve"> 1- 8</w:t>
      </w:r>
      <w:r>
        <w:tab/>
        <w:t>1s+2s dance R&amp;L (no polite turns), 1s+2s face on sides</w:t>
      </w:r>
    </w:p>
    <w:p w:rsidR="00B11EB3" w:rsidRDefault="00B11EB3" w:rsidP="00B11EB3">
      <w:pPr>
        <w:pStyle w:val="DanceBody"/>
      </w:pPr>
      <w:r>
        <w:t xml:space="preserve"> 9-16</w:t>
      </w:r>
      <w:r>
        <w:tab/>
        <w:t>1s+2s set, turn (Men RH, Ladies LH) 2s end facing 3s; 2s+3s set, turn (Men LH, Ladies RH).  1 2 3</w:t>
      </w:r>
    </w:p>
    <w:p w:rsidR="00B11EB3" w:rsidRDefault="00B11EB3" w:rsidP="00B11EB3">
      <w:pPr>
        <w:pStyle w:val="DanceBody"/>
      </w:pPr>
      <w:r>
        <w:t>17-24</w:t>
      </w:r>
      <w:r>
        <w:tab/>
        <w:t>Mirror reels of 3 on sides (1s in/down, 2s out/up, 3s in/up)</w:t>
      </w:r>
    </w:p>
    <w:p w:rsidR="00B11EB3" w:rsidRDefault="00B11EB3" w:rsidP="00B11EB3">
      <w:pPr>
        <w:pStyle w:val="DanceBody"/>
      </w:pPr>
      <w:r>
        <w:t>25-28</w:t>
      </w:r>
      <w:r>
        <w:tab/>
        <w:t xml:space="preserve">1s+2s circle 1/2 round to left, turn partner 2H </w:t>
      </w:r>
      <w:r>
        <w:rPr>
          <w:b/>
        </w:rPr>
        <w:t>while</w:t>
      </w:r>
      <w:r>
        <w:t xml:space="preserve"> 3s stand 2 bars &amp; 1/2 turn partner 2H</w:t>
      </w:r>
    </w:p>
    <w:p w:rsidR="00B11EB3" w:rsidRDefault="00B11EB3" w:rsidP="00B11EB3">
      <w:pPr>
        <w:pStyle w:val="DanceBody"/>
        <w:keepNext w:val="0"/>
      </w:pPr>
      <w:r>
        <w:t>29-32</w:t>
      </w:r>
      <w:r>
        <w:tab/>
        <w:t xml:space="preserve">1s+3s circle 1/2 round to left, turn partner 2H </w:t>
      </w:r>
      <w:r>
        <w:rPr>
          <w:b/>
        </w:rPr>
        <w:t>while</w:t>
      </w:r>
      <w:r>
        <w:t xml:space="preserve"> 2s stand 2 bars &amp; 1/2 turn partner 2H. End 2 3 1</w:t>
      </w:r>
    </w:p>
    <w:p w:rsidR="00B11EB3" w:rsidRDefault="00B11EB3" w:rsidP="00B11EB3"/>
    <w:p w:rsidR="00B11EB3" w:rsidRDefault="00B11EB3" w:rsidP="00B11EB3">
      <w:pPr>
        <w:pStyle w:val="Minicrib"/>
      </w:pPr>
      <w:r>
        <w:t>SOPHIE'S SAND CASTLE  (R8x32)  2C (4C set)</w:t>
      </w:r>
      <w:r>
        <w:tab/>
        <w:t>Romaine Butterfield, 2019</w:t>
      </w:r>
    </w:p>
    <w:p w:rsidR="00B11EB3" w:rsidRDefault="00B11EB3" w:rsidP="00B11EB3">
      <w:pPr>
        <w:pStyle w:val="DanceBody"/>
      </w:pPr>
      <w:r>
        <w:t xml:space="preserve"> 1- 8</w:t>
      </w:r>
      <w:r>
        <w:tab/>
        <w:t>1s lead down (2s step up 3-4); 1s lead back up &amp; finish between 2s &amp; take prom hold</w:t>
      </w:r>
    </w:p>
    <w:p w:rsidR="00B11EB3" w:rsidRDefault="00B11EB3" w:rsidP="00B11EB3">
      <w:pPr>
        <w:pStyle w:val="DanceBody"/>
      </w:pPr>
      <w:r>
        <w:t xml:space="preserve"> 9-16</w:t>
      </w:r>
      <w:r>
        <w:tab/>
        <w:t>1s dance reel of 3 across with 2s (1s pass 2L RSh). 1s end in centre, 2nd place facing up in prom hold</w:t>
      </w:r>
    </w:p>
    <w:p w:rsidR="00B11EB3" w:rsidRDefault="00B11EB3" w:rsidP="00B11EB3">
      <w:pPr>
        <w:pStyle w:val="DanceBody"/>
      </w:pPr>
      <w:r>
        <w:t>17-24</w:t>
      </w:r>
      <w:r>
        <w:tab/>
        <w:t>1s dance up, separate &amp; cast to 2nd place own side; 1s turn RH</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SORCERER'S APPRENTICE  (J8x32)  2C (4C set)</w:t>
      </w:r>
      <w:r>
        <w:tab/>
        <w:t>Iain Boyd  Katherine's Bk</w:t>
      </w:r>
    </w:p>
    <w:p w:rsidR="00B11EB3" w:rsidRDefault="00B11EB3" w:rsidP="00B11EB3">
      <w:pPr>
        <w:pStyle w:val="DanceBody"/>
      </w:pPr>
      <w:r>
        <w:t xml:space="preserve"> 1- 8</w:t>
      </w:r>
      <w:r>
        <w:tab/>
        <w:t>1s+2s Adv+Ret, 1s+2s dance DoSiDo</w:t>
      </w:r>
    </w:p>
    <w:p w:rsidR="00B11EB3" w:rsidRDefault="00B11EB3" w:rsidP="00B11EB3">
      <w:pPr>
        <w:pStyle w:val="DanceBody"/>
      </w:pPr>
      <w:r>
        <w:t xml:space="preserve"> 9-16</w:t>
      </w:r>
      <w:r>
        <w:tab/>
        <w:t>1s+2s Adv+Ret, 1s+2s dance 1/2 R&amp;L</w:t>
      </w:r>
    </w:p>
    <w:p w:rsidR="00B11EB3" w:rsidRDefault="00B11EB3" w:rsidP="00B11EB3">
      <w:pPr>
        <w:pStyle w:val="DanceBody"/>
      </w:pPr>
      <w:r>
        <w:t>17-24</w:t>
      </w:r>
      <w:r>
        <w:tab/>
        <w:t>1s dance 1/2 Fig of 8 round 2s, 2s+1s turn RH</w:t>
      </w:r>
    </w:p>
    <w:p w:rsidR="00B11EB3" w:rsidRDefault="00B11EB3" w:rsidP="00B11EB3">
      <w:pPr>
        <w:pStyle w:val="DanceBody"/>
        <w:keepNext w:val="0"/>
      </w:pPr>
      <w:r>
        <w:t>25-32</w:t>
      </w:r>
      <w:r>
        <w:tab/>
        <w:t>2s dance 1/2 Fig of 8 round 1s, 2s+1s turn RH</w:t>
      </w:r>
    </w:p>
    <w:p w:rsidR="00B11EB3" w:rsidRDefault="00B11EB3" w:rsidP="00B11EB3"/>
    <w:p w:rsidR="00B11EB3" w:rsidRDefault="00B11EB3" w:rsidP="00B11EB3">
      <w:pPr>
        <w:pStyle w:val="Minicrib"/>
      </w:pPr>
      <w:r>
        <w:t>THE SORTING HAT  (R5x40)  5C Set</w:t>
      </w:r>
      <w:r>
        <w:tab/>
        <w:t>Wiebke E Luedtke &amp; Jenna Rein, 2023</w:t>
      </w:r>
    </w:p>
    <w:p w:rsidR="00B11EB3" w:rsidRPr="00AC6333" w:rsidRDefault="00B11EB3" w:rsidP="00B11EB3">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B11EB3" w:rsidRDefault="00B11EB3" w:rsidP="00B11EB3">
      <w:pPr>
        <w:pStyle w:val="DanceBody"/>
      </w:pPr>
      <w:r w:rsidRPr="00AC6333">
        <w:t xml:space="preserve"> 9-16</w:t>
      </w:r>
      <w:r w:rsidRPr="00AC6333">
        <w:tab/>
        <w:t xml:space="preserve">All chase anticlockwise 1/2 round to opp side; 3s cross LH &amp; cast up to top </w:t>
      </w:r>
      <w:r w:rsidRPr="00AC6333">
        <w:rPr>
          <w:b/>
        </w:rPr>
        <w:t>while</w:t>
      </w:r>
    </w:p>
    <w:p w:rsidR="00B11EB3" w:rsidRDefault="00B11EB3" w:rsidP="00B11EB3">
      <w:pPr>
        <w:pStyle w:val="DanceBody"/>
      </w:pPr>
      <w:r w:rsidRPr="00AC6333">
        <w:t xml:space="preserve">5s+4s (at top) </w:t>
      </w:r>
      <w:r>
        <w:t xml:space="preserve">set &amp; </w:t>
      </w:r>
      <w:r w:rsidRPr="00AC6333">
        <w:t xml:space="preserve">cross LH with partner moving down 1 place &amp; </w:t>
      </w:r>
      <w:r>
        <w:t>2s+1s (at bottom) set &amp; cross LH.  3 5 4 2 1</w:t>
      </w:r>
    </w:p>
    <w:p w:rsidR="00B11EB3" w:rsidRDefault="00B11EB3" w:rsidP="00B11EB3">
      <w:pPr>
        <w:pStyle w:val="DanceBody"/>
      </w:pPr>
      <w:r>
        <w:t>17-24</w:t>
      </w:r>
      <w:r>
        <w:tab/>
        <w:t xml:space="preserve">3s (at top) turn RH (4 bars), make arch </w:t>
      </w:r>
      <w:r>
        <w:rPr>
          <w:b/>
        </w:rPr>
        <w:t>while</w:t>
      </w:r>
      <w:r>
        <w:t xml:space="preserve"> 1s followed by 2s, 4s &amp; 5s cast up to top &amp; dance down under arch</w:t>
      </w:r>
    </w:p>
    <w:p w:rsidR="00B11EB3" w:rsidRDefault="00B11EB3" w:rsidP="00B11EB3">
      <w:pPr>
        <w:pStyle w:val="DanceBody"/>
      </w:pPr>
      <w:r>
        <w:tab/>
        <w:t>1s to 3rd place on sides, 2s between 1s, 4s to 2nd place on sides &amp; 5s between 4s</w:t>
      </w:r>
    </w:p>
    <w:p w:rsidR="00B11EB3" w:rsidRDefault="00B11EB3" w:rsidP="00B11EB3">
      <w:pPr>
        <w:pStyle w:val="DanceBody"/>
      </w:pPr>
      <w:r>
        <w:tab/>
        <w:t>(i.e. 4 Men in square on Ladies' side, 4 Ladies in square on Men's side &amp; 3s on own side at top)</w:t>
      </w:r>
    </w:p>
    <w:p w:rsidR="00B11EB3" w:rsidRDefault="00B11EB3" w:rsidP="00B11EB3">
      <w:pPr>
        <w:pStyle w:val="DanceBody"/>
      </w:pPr>
      <w:r>
        <w:t>25-28</w:t>
      </w:r>
      <w:r>
        <w:tab/>
        <w:t xml:space="preserve">4 Men circle 4H round to left </w:t>
      </w:r>
      <w:r>
        <w:rPr>
          <w:b/>
        </w:rPr>
        <w:t>while</w:t>
      </w:r>
      <w:r>
        <w:t xml:space="preserve"> 4 Ladies circle 4H round to right</w:t>
      </w:r>
    </w:p>
    <w:p w:rsidR="00B11EB3" w:rsidRDefault="00B11EB3" w:rsidP="00B11EB3">
      <w:pPr>
        <w:pStyle w:val="DanceBody"/>
      </w:pPr>
      <w:r>
        <w:t>29-32</w:t>
      </w:r>
      <w:r>
        <w:tab/>
        <w:t xml:space="preserve">Men chase 1/2 round anticlockwise </w:t>
      </w:r>
      <w:r>
        <w:rPr>
          <w:b/>
        </w:rPr>
        <w:t xml:space="preserve">while </w:t>
      </w:r>
      <w:r w:rsidRPr="00A473FD">
        <w:t>Ladies</w:t>
      </w:r>
      <w:r>
        <w:t xml:space="preserve"> chase 1/2 round clockwise, 1s+4s dance down to 4th/5th place </w:t>
      </w:r>
      <w:r>
        <w:rPr>
          <w:b/>
        </w:rPr>
        <w:t>while</w:t>
      </w:r>
      <w:r>
        <w:t xml:space="preserve"> 2s+5s 1/2 turn (Ladies LH, Men RH). 3 5 2 1 4</w:t>
      </w:r>
    </w:p>
    <w:p w:rsidR="00B11EB3" w:rsidRDefault="00B11EB3" w:rsidP="00B11EB3">
      <w:pPr>
        <w:pStyle w:val="DanceBody"/>
      </w:pPr>
      <w:r>
        <w:t>33-36</w:t>
      </w:r>
      <w:r>
        <w:tab/>
        <w:t>3s+5M (at top), 5L+2s+1M (middle) &amp; 1L+4s (bottom) dance LH across</w:t>
      </w:r>
    </w:p>
    <w:p w:rsidR="00B11EB3" w:rsidRDefault="00B11EB3" w:rsidP="00B11EB3">
      <w:pPr>
        <w:pStyle w:val="DanceBody"/>
        <w:keepNext w:val="0"/>
      </w:pPr>
      <w:r>
        <w:t>37-40</w:t>
      </w:r>
      <w:r>
        <w:tab/>
        <w:t>3s+5L (at top), 5M+2s+1L (middle) &amp; 1M+4s (bottom) dance RH across to end 3 5  2 1 4</w:t>
      </w:r>
    </w:p>
    <w:p w:rsidR="00B11EB3" w:rsidRDefault="00B11EB3" w:rsidP="00B11EB3"/>
    <w:p w:rsidR="00B11EB3" w:rsidRDefault="00B11EB3" w:rsidP="00B11EB3">
      <w:pPr>
        <w:pStyle w:val="Minicrib"/>
      </w:pPr>
      <w:r>
        <w:t>SOULMATES  (R8x32)  3C (4C set)</w:t>
      </w:r>
      <w:r>
        <w:tab/>
        <w:t>Ashish Mhadeshwar</w:t>
      </w:r>
    </w:p>
    <w:p w:rsidR="00B11EB3" w:rsidRDefault="00B11EB3" w:rsidP="00B11EB3">
      <w:pPr>
        <w:pStyle w:val="DanceBody"/>
      </w:pPr>
      <w:r>
        <w:t xml:space="preserve"> 1- 4</w:t>
      </w:r>
      <w:r>
        <w:tab/>
        <w:t>1s cross RH, cast (2s step up) to BtoB 1M facing down, 1L facing up</w:t>
      </w:r>
    </w:p>
    <w:p w:rsidR="00B11EB3" w:rsidRDefault="00B11EB3" w:rsidP="00B11EB3">
      <w:pPr>
        <w:pStyle w:val="DanceBody"/>
      </w:pPr>
      <w:r>
        <w:t xml:space="preserve"> 5- 8</w:t>
      </w:r>
      <w:r>
        <w:tab/>
        <w:t xml:space="preserve">All set as Double Triangles (1L +2s, 1M+3s), 1s pull back RSh to face 2nd corners </w:t>
      </w:r>
      <w:r>
        <w:rPr>
          <w:b/>
        </w:rPr>
        <w:t>while</w:t>
      </w:r>
      <w:r>
        <w:t xml:space="preserve"> corners continue to set</w:t>
      </w:r>
    </w:p>
    <w:p w:rsidR="00B11EB3" w:rsidRDefault="00B11EB3" w:rsidP="00B11EB3">
      <w:pPr>
        <w:pStyle w:val="DanceBody"/>
      </w:pPr>
      <w:r>
        <w:t xml:space="preserve"> 9-24</w:t>
      </w:r>
      <w:r>
        <w:tab/>
        <w:t>1s turn 1st corner RH, pass partner RSh (4 bars); repeat with 2nd, 3rd &amp; 4th corners ending with Petronella turn to finish 1L between 2s (facing down) 1M between 3s (facing up)</w:t>
      </w:r>
    </w:p>
    <w:p w:rsidR="00B11EB3" w:rsidRDefault="00B11EB3" w:rsidP="00B11EB3">
      <w:pPr>
        <w:pStyle w:val="DanceBody"/>
        <w:keepNext w:val="0"/>
      </w:pPr>
      <w:r>
        <w:t>25-32</w:t>
      </w:r>
      <w:r>
        <w:tab/>
        <w:t xml:space="preserve">All Advance (2 steps), corners cast out &amp; back to places (2 steps) and clap  [1,2,1-2-3] </w:t>
      </w:r>
      <w:r>
        <w:rPr>
          <w:b/>
        </w:rPr>
        <w:t xml:space="preserve">while </w:t>
      </w:r>
      <w:r>
        <w:t>1s birl to finish in 2nd place own side</w:t>
      </w:r>
    </w:p>
    <w:p w:rsidR="00B11EB3" w:rsidRDefault="00B11EB3" w:rsidP="00B11EB3"/>
    <w:p w:rsidR="00B11EB3" w:rsidRDefault="00B11EB3" w:rsidP="00B11EB3">
      <w:pPr>
        <w:pStyle w:val="Minicrib"/>
      </w:pPr>
      <w:r>
        <w:t>SOUND OF CARA  (J8x32)  4C set</w:t>
      </w:r>
      <w:r>
        <w:tab/>
        <w:t>Moira Stacey  Gigha Set</w:t>
      </w:r>
    </w:p>
    <w:p w:rsidR="00B11EB3" w:rsidRDefault="00B11EB3" w:rsidP="00B11EB3">
      <w:pPr>
        <w:pStyle w:val="DanceBody"/>
      </w:pPr>
      <w:r>
        <w:t xml:space="preserve"> 1- 8</w:t>
      </w:r>
      <w:r>
        <w:tab/>
        <w:t>1s set &amp; cast 1 place, dance down between 3s &amp; cast up to 2</w:t>
      </w:r>
      <w:r w:rsidRPr="00972EEB">
        <w:t>nd</w:t>
      </w:r>
      <w:r>
        <w:t xml:space="preserve"> place</w:t>
      </w:r>
    </w:p>
    <w:p w:rsidR="00B11EB3" w:rsidRDefault="00B11EB3" w:rsidP="00B11EB3">
      <w:pPr>
        <w:pStyle w:val="DanceBody"/>
      </w:pPr>
      <w:r>
        <w:t xml:space="preserve"> 9-16</w:t>
      </w:r>
      <w:r>
        <w:tab/>
        <w:t>2L+1L+3L set &amp; cross passing partner RSh &amp; dance up behind Men, cross &amp; down own sides</w:t>
      </w:r>
    </w:p>
    <w:p w:rsidR="00B11EB3" w:rsidRDefault="00B11EB3" w:rsidP="00B11EB3">
      <w:pPr>
        <w:pStyle w:val="DanceBody"/>
      </w:pPr>
      <w:r>
        <w:t>17-24</w:t>
      </w:r>
      <w:r>
        <w:tab/>
        <w:t>2M+1M+3M set &amp; cross passing partner RSh &amp; dance down behind Ladies, cross &amp; up own sides all end in middle for…</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SOUND OF HARRIS  (R3x48)  3C set</w:t>
      </w:r>
      <w:r>
        <w:tab/>
        <w:t>John Drewry  Canadian Bk</w:t>
      </w:r>
    </w:p>
    <w:p w:rsidR="00B11EB3" w:rsidRPr="00B172F7" w:rsidRDefault="00B11EB3" w:rsidP="00B11EB3">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B11EB3" w:rsidRDefault="00B11EB3" w:rsidP="00B11EB3">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B11EB3" w:rsidRPr="00B172F7" w:rsidRDefault="00B11EB3" w:rsidP="00B11EB3">
      <w:pPr>
        <w:pStyle w:val="DanceBody"/>
      </w:pPr>
      <w:r w:rsidRPr="00B172F7">
        <w:t>17-24</w:t>
      </w:r>
      <w:r w:rsidRPr="00B172F7">
        <w:tab/>
        <w:t>1s+2s+3s dance Tandem reel of 3 across (1M+1L facing up, 3L+2L &amp; 3M+2M each pair dancing</w:t>
      </w:r>
      <w:r w:rsidRPr="00B172F7">
        <w:rPr>
          <w:b/>
        </w:rPr>
        <w:t xml:space="preserve"> </w:t>
      </w:r>
      <w:r w:rsidRPr="00B172F7">
        <w:t>as</w:t>
      </w:r>
      <w:r w:rsidRPr="00B172F7">
        <w:rPr>
          <w:b/>
        </w:rPr>
        <w:t xml:space="preserve"> </w:t>
      </w:r>
      <w:r w:rsidRPr="00B172F7">
        <w:t>1 person), 1s end in centre 1M giving LH to 2M+3M &amp; 1L RH to 2L+3L</w:t>
      </w:r>
    </w:p>
    <w:p w:rsidR="00B11EB3" w:rsidRPr="00B172F7" w:rsidRDefault="00B11EB3" w:rsidP="00B11EB3">
      <w:pPr>
        <w:pStyle w:val="DanceBody"/>
      </w:pPr>
      <w:r w:rsidRPr="00B172F7">
        <w:t>25-32</w:t>
      </w:r>
      <w:r w:rsidRPr="00B172F7">
        <w:tab/>
        <w:t>Men dance LH across &amp; Ladies RH across once round, continue but change places with partner when passing thru centre (</w:t>
      </w:r>
      <w:r w:rsidRPr="00B172F7">
        <w:rPr>
          <w:b/>
        </w:rPr>
        <w:t xml:space="preserve">as </w:t>
      </w:r>
      <w:r w:rsidRPr="00B172F7">
        <w:t>Alison Rose)</w:t>
      </w:r>
    </w:p>
    <w:p w:rsidR="00B11EB3" w:rsidRPr="00B172F7" w:rsidRDefault="00B11EB3" w:rsidP="00B11EB3">
      <w:pPr>
        <w:pStyle w:val="DanceBody"/>
      </w:pPr>
      <w:r w:rsidRPr="00B172F7">
        <w:t>33-40</w:t>
      </w:r>
      <w:r w:rsidRPr="00B172F7">
        <w:tab/>
        <w:t>1s followed by 3s+2s dance up, cross &amp; cast to 2 3 1 &amp; all turn partners RH</w:t>
      </w:r>
    </w:p>
    <w:p w:rsidR="00B11EB3" w:rsidRPr="00B172F7" w:rsidRDefault="00B11EB3" w:rsidP="00B11EB3">
      <w:pPr>
        <w:pStyle w:val="DanceBody"/>
        <w:keepNext w:val="0"/>
      </w:pPr>
      <w:r w:rsidRPr="00B172F7">
        <w:t>41-48</w:t>
      </w:r>
      <w:r w:rsidRPr="00B172F7">
        <w:tab/>
        <w:t>All circle 6H round &amp; back</w:t>
      </w:r>
    </w:p>
    <w:p w:rsidR="00B11EB3" w:rsidRDefault="00B11EB3" w:rsidP="00B11EB3"/>
    <w:p w:rsidR="00B11EB3" w:rsidRDefault="00B11EB3" w:rsidP="00B11EB3">
      <w:pPr>
        <w:pStyle w:val="Minicrib"/>
      </w:pPr>
      <w:r>
        <w:t>SOUNDING THE DEEP  (R4x24)  4C set</w:t>
      </w:r>
      <w:r>
        <w:tab/>
        <w:t>B Skelton  Dolphin Bk</w:t>
      </w:r>
    </w:p>
    <w:p w:rsidR="00B11EB3" w:rsidRDefault="00B11EB3" w:rsidP="00B11EB3">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B11EB3" w:rsidRDefault="00B11EB3" w:rsidP="00B11EB3">
      <w:pPr>
        <w:pStyle w:val="DanceBody"/>
      </w:pPr>
      <w:r>
        <w:t xml:space="preserve"> 9-16</w:t>
      </w:r>
      <w:r>
        <w:tab/>
        <w:t>1s+2s</w:t>
      </w:r>
      <w:r w:rsidRPr="007F0D5A">
        <w:rPr>
          <w:b/>
        </w:rPr>
        <w:t xml:space="preserve"> also </w:t>
      </w:r>
      <w:r>
        <w:t>4s+3s dance Alternating Tandem RSh reels of 3 across (1s &amp; 4s dancing</w:t>
      </w:r>
      <w:r w:rsidRPr="00BA6B4D">
        <w:rPr>
          <w:b/>
        </w:rPr>
        <w:t xml:space="preserve"> </w:t>
      </w:r>
      <w:r>
        <w:rPr>
          <w:b/>
        </w:rPr>
        <w:t xml:space="preserve">as </w:t>
      </w:r>
      <w:r>
        <w:t>1 person)</w:t>
      </w:r>
    </w:p>
    <w:p w:rsidR="00B11EB3" w:rsidRDefault="00B11EB3" w:rsidP="00B11EB3">
      <w:pPr>
        <w:pStyle w:val="DanceBody"/>
        <w:keepNext w:val="0"/>
      </w:pPr>
      <w:r>
        <w:t>17-24</w:t>
      </w:r>
      <w:r>
        <w:tab/>
        <w:t>1s+4s dance 1/2 RH across, set to partner &amp; dance 1/2 Figs of 8 round 2s/3s to end 2 4 1 3</w:t>
      </w:r>
    </w:p>
    <w:p w:rsidR="00B11EB3" w:rsidRDefault="00B11EB3" w:rsidP="00B11EB3"/>
    <w:p w:rsidR="00B11EB3" w:rsidRDefault="00B11EB3" w:rsidP="00B11EB3">
      <w:pPr>
        <w:pStyle w:val="Minicrib"/>
      </w:pPr>
      <w:r>
        <w:t>THE SOUND OF IONA  (M-(S32+R32))  Round the Room</w:t>
      </w:r>
      <w:r>
        <w:tab/>
        <w:t>Elsie Craig  Book of Perth Dances</w:t>
      </w:r>
    </w:p>
    <w:p w:rsidR="00B11EB3" w:rsidRDefault="00B11EB3" w:rsidP="00B11EB3">
      <w:pPr>
        <w:pStyle w:val="DanceBody"/>
      </w:pPr>
      <w:r>
        <w:t xml:space="preserve">Round the Room - </w:t>
      </w:r>
      <w:r w:rsidRPr="00B1633B">
        <w:t>3 facing 3</w:t>
      </w:r>
    </w:p>
    <w:p w:rsidR="00B11EB3" w:rsidRDefault="00B11EB3" w:rsidP="00B11EB3">
      <w:pPr>
        <w:pStyle w:val="DanceBody"/>
      </w:pPr>
      <w:r>
        <w:t xml:space="preserve"> 1- 8</w:t>
      </w:r>
      <w:r>
        <w:tab/>
        <w:t>All set &amp; circle 6H round to left 1/2 way, cross RH back to own sides</w:t>
      </w:r>
    </w:p>
    <w:p w:rsidR="00B11EB3" w:rsidRDefault="00B11EB3" w:rsidP="00B11EB3">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B11EB3" w:rsidRDefault="00B11EB3" w:rsidP="00B11EB3">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B11EB3" w:rsidRDefault="00B11EB3" w:rsidP="00B11EB3">
      <w:pPr>
        <w:pStyle w:val="DanceBody"/>
      </w:pPr>
      <w:r>
        <w:t>25-32</w:t>
      </w:r>
      <w:r>
        <w:tab/>
        <w:t>Centre dancers dance DoSiDo</w:t>
      </w:r>
      <w:r w:rsidRPr="00BA6B4D">
        <w:rPr>
          <w:b/>
        </w:rPr>
        <w:t xml:space="preserve"> </w:t>
      </w:r>
      <w:r>
        <w:rPr>
          <w:b/>
        </w:rPr>
        <w:t xml:space="preserve">as </w:t>
      </w:r>
      <w:r>
        <w:t>corners change places RH on sides &amp; set, both lines cross passing RSh &amp; progress a 2</w:t>
      </w:r>
      <w:r w:rsidRPr="00972EEB">
        <w:t>nd</w:t>
      </w:r>
      <w:r>
        <w:t xml:space="preserve"> time passing LSh</w:t>
      </w:r>
    </w:p>
    <w:p w:rsidR="00B11EB3" w:rsidRPr="007A0EC4" w:rsidRDefault="00B11EB3" w:rsidP="00B11EB3">
      <w:pPr>
        <w:pStyle w:val="DanceBody"/>
        <w:keepNext w:val="0"/>
      </w:pPr>
      <w:r w:rsidRPr="007A0EC4">
        <w:t>Repeat in Reel Time</w:t>
      </w:r>
    </w:p>
    <w:p w:rsidR="00B11EB3" w:rsidRDefault="00B11EB3" w:rsidP="00B11EB3"/>
    <w:p w:rsidR="00B11EB3" w:rsidRDefault="00B11EB3" w:rsidP="00B11EB3">
      <w:pPr>
        <w:pStyle w:val="Minicrib"/>
      </w:pPr>
      <w:r>
        <w:t>THE SOUR LEMON  (J8x40)  3C (4C set)</w:t>
      </w:r>
      <w:r>
        <w:tab/>
        <w:t>John &amp; Hilary Ashby  Bridport Dances</w:t>
      </w:r>
    </w:p>
    <w:p w:rsidR="00B11EB3" w:rsidRDefault="00B11EB3" w:rsidP="00B11EB3">
      <w:pPr>
        <w:pStyle w:val="DanceBody"/>
      </w:pPr>
      <w:r>
        <w:t xml:space="preserve"> 1- 8</w:t>
      </w:r>
      <w:r>
        <w:tab/>
        <w:t>1s+2s Set &amp; Rotate</w:t>
      </w:r>
    </w:p>
    <w:p w:rsidR="00B11EB3" w:rsidRDefault="00B11EB3" w:rsidP="00B11EB3">
      <w:pPr>
        <w:pStyle w:val="DanceBody"/>
      </w:pPr>
      <w:r>
        <w:t xml:space="preserve"> 9-16</w:t>
      </w:r>
      <w:r>
        <w:tab/>
        <w:t>1s dance 1/2 Fig 8 down round 3s, dance 1/2 Fig 8 up round 2s</w:t>
      </w:r>
    </w:p>
    <w:p w:rsidR="00B11EB3" w:rsidRDefault="00B11EB3" w:rsidP="00B11EB3">
      <w:pPr>
        <w:pStyle w:val="DanceBody"/>
      </w:pPr>
      <w:r>
        <w:t>17-24</w:t>
      </w:r>
      <w:r>
        <w:tab/>
        <w:t>1s dance RH across with 3s, dance LH across with 2s</w:t>
      </w:r>
    </w:p>
    <w:p w:rsidR="00B11EB3" w:rsidRDefault="00B11EB3" w:rsidP="00B11EB3">
      <w:pPr>
        <w:pStyle w:val="DanceBody"/>
      </w:pPr>
      <w:r>
        <w:t>25-32</w:t>
      </w:r>
      <w:r>
        <w:tab/>
        <w:t>Reels of 3 on sides, 1s pass 3s RSh to start.  1s end in 2nd place own side</w:t>
      </w:r>
    </w:p>
    <w:p w:rsidR="00B11EB3" w:rsidRDefault="00B11EB3" w:rsidP="00B11EB3">
      <w:pPr>
        <w:pStyle w:val="DanceBody"/>
        <w:keepNext w:val="0"/>
      </w:pPr>
      <w:r>
        <w:t>33-40</w:t>
      </w:r>
      <w:r>
        <w:tab/>
        <w:t>2s+1s+3s circle 6H round and back</w:t>
      </w:r>
    </w:p>
    <w:p w:rsidR="00B11EB3" w:rsidRDefault="00B11EB3" w:rsidP="00B11EB3"/>
    <w:p w:rsidR="00B11EB3" w:rsidRDefault="00B11EB3" w:rsidP="00B11EB3">
      <w:pPr>
        <w:pStyle w:val="Minicrib"/>
      </w:pPr>
      <w:r>
        <w:t>SOUTH FROM OBAN  (J8x40)  3C (4C set)</w:t>
      </w:r>
      <w:r>
        <w:tab/>
        <w:t>S Shields  Leeds Anniv Bk</w:t>
      </w:r>
    </w:p>
    <w:p w:rsidR="00B11EB3" w:rsidRDefault="00B11EB3" w:rsidP="00B11EB3">
      <w:pPr>
        <w:pStyle w:val="DanceBody"/>
      </w:pPr>
      <w:r>
        <w:t xml:space="preserve"> 1- 8</w:t>
      </w:r>
      <w:r>
        <w:tab/>
        <w:t>1L+2L lead thru partners, cast back to place &amp; pass RSh to change places &amp; cross RH with opposite partner</w:t>
      </w:r>
    </w:p>
    <w:p w:rsidR="00B11EB3" w:rsidRDefault="00B11EB3" w:rsidP="00B11EB3">
      <w:pPr>
        <w:pStyle w:val="DanceBody"/>
      </w:pPr>
      <w:r>
        <w:t xml:space="preserve"> 9-16</w:t>
      </w:r>
      <w:r>
        <w:tab/>
        <w:t>1M+2M repeat (2s at top)</w:t>
      </w:r>
    </w:p>
    <w:p w:rsidR="00B11EB3" w:rsidRDefault="00B11EB3" w:rsidP="00B11EB3">
      <w:pPr>
        <w:pStyle w:val="DanceBody"/>
      </w:pPr>
      <w:r>
        <w:t>17-24</w:t>
      </w:r>
      <w:r>
        <w:tab/>
        <w:t>2s+1s dance RH across, 1s lead up &amp; cast</w:t>
      </w:r>
      <w:r w:rsidRPr="00BA6B4D">
        <w:rPr>
          <w:b/>
        </w:rPr>
        <w:t xml:space="preserve"> while </w:t>
      </w:r>
      <w:r>
        <w:t>2s cast &amp; lead up</w:t>
      </w:r>
    </w:p>
    <w:p w:rsidR="00B11EB3" w:rsidRDefault="00B11EB3" w:rsidP="00B11EB3">
      <w:pPr>
        <w:pStyle w:val="DanceBody"/>
      </w:pPr>
      <w:r>
        <w:t>25-32</w:t>
      </w:r>
      <w:r>
        <w:tab/>
        <w:t>1s+3s dance LH across, 1s cast &amp; lead up</w:t>
      </w:r>
      <w:r w:rsidRPr="00BA6B4D">
        <w:rPr>
          <w:b/>
        </w:rPr>
        <w:t xml:space="preserve"> while </w:t>
      </w:r>
      <w:r>
        <w:t>3s lead up &amp; cast</w:t>
      </w:r>
    </w:p>
    <w:p w:rsidR="00B11EB3" w:rsidRDefault="00B11EB3" w:rsidP="00B11EB3">
      <w:pPr>
        <w:pStyle w:val="DanceBody"/>
        <w:keepNext w:val="0"/>
      </w:pPr>
      <w:r>
        <w:t>33-40</w:t>
      </w:r>
      <w:r>
        <w:tab/>
        <w:t>2s+1s+3s dance reel of 3 on sides (1s dancing out &amp; up to begin)</w:t>
      </w:r>
    </w:p>
    <w:p w:rsidR="00B11EB3" w:rsidRDefault="00B11EB3" w:rsidP="00B11EB3"/>
    <w:p w:rsidR="00B11EB3" w:rsidRDefault="00B11EB3" w:rsidP="00B11EB3">
      <w:pPr>
        <w:pStyle w:val="Minicrib"/>
      </w:pPr>
      <w:r>
        <w:t>SOUTH INCH HOUSE  (S4x32)  4C set</w:t>
      </w:r>
      <w:r>
        <w:tab/>
        <w:t>J Winton</w:t>
      </w:r>
    </w:p>
    <w:p w:rsidR="00B11EB3" w:rsidRDefault="00B11EB3" w:rsidP="00B11EB3">
      <w:pPr>
        <w:pStyle w:val="DanceBody"/>
      </w:pPr>
      <w:r>
        <w:t xml:space="preserve"> 1- 8</w:t>
      </w:r>
      <w:r>
        <w:tab/>
        <w:t>1s</w:t>
      </w:r>
      <w:r w:rsidRPr="007F0D5A">
        <w:rPr>
          <w:b/>
        </w:rPr>
        <w:t xml:space="preserve"> also </w:t>
      </w:r>
      <w:r>
        <w:t>4s cross RH &amp; cast 1 pl</w:t>
      </w:r>
      <w:r w:rsidRPr="00BA6B4D">
        <w:rPr>
          <w:b/>
        </w:rPr>
        <w:t xml:space="preserve"> </w:t>
      </w:r>
      <w:r>
        <w:rPr>
          <w:b/>
        </w:rPr>
        <w:t xml:space="preserve">as </w:t>
      </w:r>
      <w:r>
        <w:t>2s+3s dance RH across 1/2 way, 3s</w:t>
      </w:r>
      <w:r w:rsidRPr="007F0D5A">
        <w:rPr>
          <w:b/>
        </w:rPr>
        <w:t xml:space="preserve"> also </w:t>
      </w:r>
      <w:r>
        <w:t>2s cross RH &amp; cast 1 pl</w:t>
      </w:r>
      <w:r w:rsidRPr="00BA6B4D">
        <w:rPr>
          <w:b/>
        </w:rPr>
        <w:t xml:space="preserve"> </w:t>
      </w:r>
      <w:r>
        <w:rPr>
          <w:b/>
        </w:rPr>
        <w:t xml:space="preserve">as </w:t>
      </w:r>
      <w:r>
        <w:t>1s+4s dance RH across 1/2 way</w:t>
      </w:r>
    </w:p>
    <w:p w:rsidR="00B11EB3" w:rsidRDefault="00B11EB3" w:rsidP="00B11EB3">
      <w:pPr>
        <w:pStyle w:val="DanceBody"/>
      </w:pPr>
      <w:r>
        <w:t xml:space="preserve"> 9-16</w:t>
      </w:r>
      <w:r>
        <w:tab/>
        <w:t>1s (at bottom) followed by 2s+3s+4s cross &amp; lead up opposite sides to original places, all turn 2H 1.1/2 times</w:t>
      </w:r>
    </w:p>
    <w:p w:rsidR="00B11EB3" w:rsidRDefault="00B11EB3" w:rsidP="00B11EB3">
      <w:pPr>
        <w:pStyle w:val="DanceBody"/>
      </w:pPr>
      <w:r>
        <w:t>17-24</w:t>
      </w:r>
      <w:r>
        <w:tab/>
        <w:t>1M+2L+3M+4L dance 1/2 diag reel of 4 (1M &amp; 3M giving RSh to 2L &amp; 3L), 1L+2M+3L+4M dance 1/2 reel of 4 (1L &amp; 3L give RSh to 2M &amp; 4M)</w:t>
      </w:r>
    </w:p>
    <w:p w:rsidR="00B11EB3" w:rsidRDefault="00B11EB3" w:rsidP="00B11EB3">
      <w:pPr>
        <w:pStyle w:val="DanceBody"/>
        <w:keepNext w:val="0"/>
      </w:pPr>
      <w:r>
        <w:t>25-32</w:t>
      </w:r>
      <w:r>
        <w:tab/>
        <w:t>4s+2s dance LH across 1/2 way, 1s+3s turn LH 1.1/2 times</w:t>
      </w:r>
    </w:p>
    <w:p w:rsidR="00B11EB3" w:rsidRDefault="00B11EB3" w:rsidP="00B11EB3"/>
    <w:p w:rsidR="00B11EB3" w:rsidRDefault="00B11EB3" w:rsidP="00B11EB3">
      <w:pPr>
        <w:pStyle w:val="Minicrib"/>
      </w:pPr>
      <w:r>
        <w:t>THE SOUTHERN CAIRN  (R8x32)  3C (4C set)</w:t>
      </w:r>
      <w:r>
        <w:tab/>
        <w:t>Roy Goldring</w:t>
      </w:r>
    </w:p>
    <w:p w:rsidR="00B11EB3" w:rsidRDefault="00B11EB3" w:rsidP="00B11EB3">
      <w:pPr>
        <w:pStyle w:val="DanceBody"/>
      </w:pPr>
      <w:r>
        <w:t xml:space="preserve"> 1- 8</w:t>
      </w:r>
      <w:r>
        <w:tab/>
        <w:t>1s cross RH &amp; cast 1 place, 1s dance 1/2 reel of 3 across (1L with 2s &amp; 1M with 3s)</w:t>
      </w:r>
    </w:p>
    <w:p w:rsidR="00B11EB3" w:rsidRDefault="00B11EB3" w:rsidP="00B11EB3">
      <w:pPr>
        <w:pStyle w:val="DanceBody"/>
      </w:pPr>
      <w:r>
        <w:t xml:space="preserve"> 9-16</w:t>
      </w:r>
      <w:r>
        <w:tab/>
        <w:t>1s dance RH across with 1</w:t>
      </w:r>
      <w:r w:rsidRPr="00972EEB">
        <w:t>st</w:t>
      </w:r>
      <w:r>
        <w:t xml:space="preserve"> corners &amp; dance 1/2 reels of 3 across (1L down &amp; 1M up)</w:t>
      </w:r>
    </w:p>
    <w:p w:rsidR="00B11EB3" w:rsidRDefault="00B11EB3" w:rsidP="00B11EB3">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rPr>
        <w:t xml:space="preserve"> while </w:t>
      </w:r>
      <w:r>
        <w:t>1M dances down &amp; casts up to 2</w:t>
      </w:r>
      <w:r w:rsidRPr="00972EEB">
        <w:t>nd</w:t>
      </w:r>
      <w:r>
        <w:t xml:space="preserve"> place</w:t>
      </w:r>
    </w:p>
    <w:p w:rsidR="00B11EB3" w:rsidRDefault="00B11EB3" w:rsidP="00B11EB3">
      <w:pPr>
        <w:pStyle w:val="DanceBody"/>
        <w:keepNext w:val="0"/>
      </w:pPr>
      <w:r>
        <w:t>25-32</w:t>
      </w:r>
      <w:r>
        <w:tab/>
        <w:t>2s+1s+3s turn RH 1.1/4 times, set to partners &amp; petronella turn to own sides</w:t>
      </w:r>
    </w:p>
    <w:p w:rsidR="00B11EB3" w:rsidRDefault="00B11EB3" w:rsidP="00B11EB3"/>
    <w:p w:rsidR="00B11EB3" w:rsidRDefault="00B11EB3" w:rsidP="00B11EB3">
      <w:pPr>
        <w:pStyle w:val="Minicrib"/>
      </w:pPr>
      <w:r>
        <w:t>THE SOUTHERN CROSS  (J8x32)  3C (4C set)</w:t>
      </w:r>
      <w:r>
        <w:tab/>
        <w:t>John Drewry  Bankhead Bk 2</w:t>
      </w:r>
    </w:p>
    <w:p w:rsidR="00B11EB3" w:rsidRDefault="00B11EB3" w:rsidP="00B11EB3">
      <w:pPr>
        <w:pStyle w:val="DanceBody"/>
      </w:pPr>
      <w:r>
        <w:t xml:space="preserve"> 1- 8</w:t>
      </w:r>
      <w:r>
        <w:tab/>
        <w:t>1s+2s set, 1s cast to face up in centre</w:t>
      </w:r>
      <w:r w:rsidRPr="00BA6B4D">
        <w:rPr>
          <w:b/>
        </w:rPr>
        <w:t xml:space="preserve"> while </w:t>
      </w:r>
      <w:r>
        <w:t>2s turn LH 1/2 way moving up &amp; face down, 2s+1s Set+Link with ptnr 2s end own sides &amp; 1s face 2L</w:t>
      </w:r>
    </w:p>
    <w:p w:rsidR="00B11EB3" w:rsidRDefault="00B11EB3" w:rsidP="00B11EB3">
      <w:pPr>
        <w:pStyle w:val="DanceBody"/>
      </w:pPr>
      <w:r>
        <w:t xml:space="preserve"> 9-16</w:t>
      </w:r>
      <w:r>
        <w:tab/>
        <w:t>1s+2L RH across &amp; LH across with 3M &amp; end facing 1</w:t>
      </w:r>
      <w:r w:rsidRPr="00972EEB">
        <w:t>st</w:t>
      </w:r>
      <w:r>
        <w:t xml:space="preserve"> corners</w:t>
      </w:r>
    </w:p>
    <w:p w:rsidR="00B11EB3" w:rsidRDefault="00B11EB3" w:rsidP="00B11EB3">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B11EB3" w:rsidRDefault="00B11EB3" w:rsidP="00B11EB3">
      <w:pPr>
        <w:pStyle w:val="DanceBody"/>
        <w:keepNext w:val="0"/>
      </w:pPr>
      <w:r>
        <w:t>25-32</w:t>
      </w:r>
      <w:r>
        <w:tab/>
        <w:t>1s+2M LH across &amp; RH across with 3L, 1s end 2</w:t>
      </w:r>
      <w:r w:rsidRPr="00972EEB">
        <w:t>nd</w:t>
      </w:r>
      <w:r>
        <w:t xml:space="preserve"> place own sides</w:t>
      </w:r>
    </w:p>
    <w:p w:rsidR="00B11EB3" w:rsidRDefault="00B11EB3" w:rsidP="00B11EB3"/>
    <w:p w:rsidR="00B11EB3" w:rsidRDefault="00B11EB3" w:rsidP="00B11EB3">
      <w:pPr>
        <w:pStyle w:val="Minicrib"/>
      </w:pPr>
      <w:r>
        <w:t>SOUTHERN HIGHLANDS ANNIVERSARY STRATHSPEY  (S3x32)  3C Set</w:t>
      </w:r>
      <w:r>
        <w:tab/>
        <w:t>Helen Wales  Sydney Down Under</w:t>
      </w:r>
    </w:p>
    <w:p w:rsidR="00B11EB3" w:rsidRPr="006C0E6F" w:rsidRDefault="00B11EB3" w:rsidP="00B11EB3">
      <w:pPr>
        <w:pStyle w:val="DanceBody"/>
      </w:pPr>
      <w:r w:rsidRPr="006C0E6F">
        <w:t xml:space="preserve"> 1- 8</w:t>
      </w:r>
      <w:r w:rsidRPr="006C0E6F">
        <w:tab/>
        <w:t>All set &amp; cross RH with partner; All set, 1/2 turn partner LH into centre, take prom hold facing up</w:t>
      </w:r>
    </w:p>
    <w:p w:rsidR="00B11EB3" w:rsidRPr="006C0E6F" w:rsidRDefault="00B11EB3" w:rsidP="00B11EB3">
      <w:pPr>
        <w:pStyle w:val="DanceBody"/>
      </w:pPr>
      <w:r w:rsidRPr="006C0E6F">
        <w:t xml:space="preserve"> 9-16</w:t>
      </w:r>
      <w:r w:rsidRPr="006C0E6F">
        <w:tab/>
        <w:t>All dance Promenade back to place, 2s face out</w:t>
      </w:r>
    </w:p>
    <w:p w:rsidR="00B11EB3" w:rsidRPr="006C0E6F" w:rsidRDefault="00B11EB3" w:rsidP="00B11EB3">
      <w:pPr>
        <w:pStyle w:val="DanceBody"/>
      </w:pPr>
      <w:r w:rsidRPr="006C0E6F">
        <w:t>17-24</w:t>
      </w:r>
      <w:r w:rsidRPr="006C0E6F">
        <w:tab/>
        <w:t>Mirror reels of 3 on sides (1s in/down, 2s out/up, 3s in/up), ending 2s dancing up to 1st place &amp; 1s into 2nd place (middle) facing 3s</w:t>
      </w:r>
    </w:p>
    <w:p w:rsidR="00B11EB3" w:rsidRPr="006C0E6F" w:rsidRDefault="00B11EB3" w:rsidP="00B11EB3">
      <w:pPr>
        <w:pStyle w:val="DanceBody"/>
        <w:keepNext w:val="0"/>
      </w:pPr>
      <w:r w:rsidRPr="006C0E6F">
        <w:t>25-32</w:t>
      </w:r>
      <w:r w:rsidRPr="006C0E6F">
        <w:tab/>
        <w:t>1s+3s dance Rondel to end 2 3 1</w:t>
      </w:r>
    </w:p>
    <w:p w:rsidR="00B11EB3" w:rsidRDefault="00B11EB3" w:rsidP="00B11EB3"/>
    <w:p w:rsidR="00B11EB3" w:rsidRDefault="00B11EB3" w:rsidP="00B11EB3">
      <w:pPr>
        <w:pStyle w:val="Minicrib"/>
      </w:pPr>
      <w:r>
        <w:t>SOUTHERNHAY REEL  (R8x32)  3C (4C set)</w:t>
      </w:r>
      <w:r>
        <w:tab/>
        <w:t>Anne Dinan  RSCDS Exeter 50th Anniversary</w:t>
      </w:r>
    </w:p>
    <w:p w:rsidR="00B11EB3" w:rsidRDefault="00B11EB3" w:rsidP="00B11EB3">
      <w:pPr>
        <w:pStyle w:val="DanceBody"/>
      </w:pPr>
      <w:r>
        <w:t xml:space="preserve"> 1- 8</w:t>
      </w:r>
      <w:r>
        <w:tab/>
        <w:t>1s cross RH, cast (2s step up); 1s dance 1/2 Fig 8 up round 2s</w:t>
      </w:r>
    </w:p>
    <w:p w:rsidR="00B11EB3" w:rsidRDefault="00B11EB3" w:rsidP="00B11EB3">
      <w:pPr>
        <w:pStyle w:val="DanceBody"/>
      </w:pPr>
      <w:r>
        <w:t xml:space="preserve"> 9-16</w:t>
      </w:r>
      <w:r>
        <w:tab/>
        <w:t xml:space="preserve">1L+2s </w:t>
      </w:r>
      <w:r>
        <w:rPr>
          <w:b/>
        </w:rPr>
        <w:t>also</w:t>
      </w:r>
      <w:r>
        <w:t xml:space="preserve"> 1M+3s dances reels of 3 across (1L+2M &amp; 1M+3L pass LSh). 1s pass RSh to face 1st corners</w:t>
      </w:r>
    </w:p>
    <w:p w:rsidR="00B11EB3" w:rsidRDefault="00B11EB3" w:rsidP="00B11EB3">
      <w:pPr>
        <w:pStyle w:val="DanceBody"/>
      </w:pPr>
      <w:r>
        <w:t>17-24</w:t>
      </w:r>
      <w:r>
        <w:tab/>
        <w:t>1s set to &amp; turn 1st corner RH, pass LSh, set to &amp; turn 2nd corner RH. 1s end in 2nd place opp sides, 1M faces down, 1L faces up</w:t>
      </w:r>
    </w:p>
    <w:p w:rsidR="00B11EB3" w:rsidRDefault="00B11EB3" w:rsidP="00B11EB3">
      <w:pPr>
        <w:pStyle w:val="DanceBody"/>
        <w:keepNext w:val="0"/>
      </w:pPr>
      <w:r>
        <w:t>25-32</w:t>
      </w:r>
      <w:r>
        <w:tab/>
        <w:t>2s+1s+3s dance 6 bar reels of 3 on sides, 1s cross RH to 2nd place own side.  2 1 3</w:t>
      </w:r>
    </w:p>
    <w:p w:rsidR="00B11EB3" w:rsidRDefault="00B11EB3" w:rsidP="00B11EB3"/>
    <w:p w:rsidR="00B11EB3" w:rsidRDefault="00B11EB3" w:rsidP="00B11EB3">
      <w:pPr>
        <w:pStyle w:val="Minicrib"/>
      </w:pPr>
      <w:r>
        <w:t>SOUTHSEA BUBBLE  (R8x32)  3C (4C set)</w:t>
      </w:r>
      <w:r>
        <w:tab/>
        <w:t>Ann Gorman  Southsea 50</w:t>
      </w:r>
    </w:p>
    <w:p w:rsidR="00B11EB3" w:rsidRDefault="00B11EB3" w:rsidP="00B11EB3">
      <w:pPr>
        <w:pStyle w:val="DanceBody"/>
      </w:pPr>
      <w:r>
        <w:t xml:space="preserve"> 1- 8</w:t>
      </w:r>
      <w:r>
        <w:tab/>
        <w:t>1s+2s set &amp; dance 1/2 RH across; 2s+1s set &amp; cross RH</w:t>
      </w:r>
    </w:p>
    <w:p w:rsidR="00B11EB3" w:rsidRDefault="00B11EB3" w:rsidP="00B11EB3">
      <w:pPr>
        <w:pStyle w:val="DanceBody"/>
      </w:pPr>
      <w:r>
        <w:t xml:space="preserve"> 9-16</w:t>
      </w:r>
      <w:r>
        <w:tab/>
        <w:t>1s+2s+3s Set+Link for 3; 1s dance 1/2 reels of 3 across, LSh to 2nd corner (pstn) to start</w:t>
      </w:r>
    </w:p>
    <w:p w:rsidR="00B11EB3" w:rsidRDefault="00B11EB3" w:rsidP="00B11EB3">
      <w:pPr>
        <w:pStyle w:val="DanceBody"/>
      </w:pPr>
      <w:r>
        <w:t>17-24</w:t>
      </w:r>
      <w:r>
        <w:tab/>
        <w:t>1s+2s+3s Set+Link for 3; 1s dance 1/2 reels of 3 on sides, LSh to 1st corner (pstn) to start</w:t>
      </w:r>
    </w:p>
    <w:p w:rsidR="00B11EB3" w:rsidRDefault="00B11EB3" w:rsidP="00B11EB3">
      <w:pPr>
        <w:pStyle w:val="DanceBody"/>
        <w:keepNext w:val="0"/>
      </w:pPr>
      <w:r>
        <w:t>25-32</w:t>
      </w:r>
      <w:r>
        <w:tab/>
        <w:t>1M dances up between 2s, 1L dances down between 3s &amp; they cast to 2nd place own sides; 2s+1s+3s turn partner RH</w:t>
      </w:r>
    </w:p>
    <w:p w:rsidR="00B11EB3" w:rsidRDefault="00B11EB3" w:rsidP="00B11EB3"/>
    <w:p w:rsidR="00B11EB3" w:rsidRDefault="00B11EB3" w:rsidP="00B11EB3">
      <w:pPr>
        <w:pStyle w:val="Minicrib"/>
      </w:pPr>
      <w:r>
        <w:t>SOUTHSEA'S GOLDEN YEAR  (M-(S64+R64))  Sq.Set</w:t>
      </w:r>
      <w:r>
        <w:tab/>
        <w:t>Anfdrew &amp; Anthea Sharp  Southsea 50</w:t>
      </w:r>
    </w:p>
    <w:p w:rsidR="00B11EB3" w:rsidRDefault="00B11EB3" w:rsidP="00B11EB3">
      <w:pPr>
        <w:pStyle w:val="DanceBody"/>
      </w:pPr>
      <w:r>
        <w:t>Strathspey</w:t>
      </w:r>
    </w:p>
    <w:p w:rsidR="00B11EB3" w:rsidRDefault="00B11EB3" w:rsidP="00B11EB3">
      <w:pPr>
        <w:pStyle w:val="DanceBody"/>
      </w:pPr>
      <w:r>
        <w:t xml:space="preserve"> 1- 8</w:t>
      </w:r>
      <w:r>
        <w:tab/>
        <w:t>All dance interlocking reels of 4 (RSh to parner to start)</w:t>
      </w:r>
    </w:p>
    <w:p w:rsidR="00B11EB3" w:rsidRDefault="00B11EB3" w:rsidP="00B11EB3">
      <w:pPr>
        <w:pStyle w:val="DanceBody"/>
      </w:pPr>
      <w:r>
        <w:t xml:space="preserve"> 9-16</w:t>
      </w:r>
      <w:r>
        <w:tab/>
      </w:r>
      <w:r w:rsidRPr="00913D65">
        <w:t xml:space="preserve">All dance </w:t>
      </w:r>
      <w:r>
        <w:t xml:space="preserve">Double </w:t>
      </w:r>
      <w:r w:rsidRPr="00913D65">
        <w:t>Men's Chain with Men giving LH in centre</w:t>
      </w:r>
    </w:p>
    <w:p w:rsidR="00B11EB3" w:rsidRDefault="00B11EB3" w:rsidP="00B11EB3">
      <w:pPr>
        <w:pStyle w:val="DanceBody"/>
      </w:pPr>
      <w:r>
        <w:t>17-24</w:t>
      </w:r>
      <w:r>
        <w:tab/>
        <w:t>1s &amp; 3s set to partner, 1s+3s dance 6 bars of R&amp;L (RH to partner to start)</w:t>
      </w:r>
    </w:p>
    <w:p w:rsidR="00B11EB3" w:rsidRDefault="00B11EB3" w:rsidP="00B11EB3">
      <w:pPr>
        <w:pStyle w:val="DanceBody"/>
      </w:pPr>
      <w:r>
        <w:t>25-32</w:t>
      </w:r>
      <w:r>
        <w:tab/>
        <w:t>2s &amp;4s repeat 17-24</w:t>
      </w:r>
    </w:p>
    <w:p w:rsidR="00B11EB3" w:rsidRDefault="00B11EB3" w:rsidP="00B11EB3">
      <w:pPr>
        <w:pStyle w:val="DanceBody"/>
      </w:pPr>
      <w:r>
        <w:t>33-40</w:t>
      </w:r>
      <w:r>
        <w:tab/>
        <w:t>1s+3s 1/2 turn RH, pull back RSh &amp; dance out to opp place; 2s+4s repeat. Ladies end facing out ready for …</w:t>
      </w:r>
    </w:p>
    <w:p w:rsidR="00B11EB3" w:rsidRDefault="00B11EB3" w:rsidP="00B11EB3">
      <w:pPr>
        <w:pStyle w:val="DanceBody"/>
      </w:pPr>
      <w:r>
        <w:t>41-56</w:t>
      </w:r>
      <w:r>
        <w:tab/>
        <w:t>All dance Schiehallion reels</w:t>
      </w:r>
    </w:p>
    <w:p w:rsidR="00B11EB3" w:rsidRDefault="00B11EB3" w:rsidP="00B11EB3">
      <w:pPr>
        <w:pStyle w:val="DanceBody"/>
      </w:pPr>
      <w:r>
        <w:t>57-64</w:t>
      </w:r>
      <w:r>
        <w:tab/>
        <w:t>All circle 8H round to left 1 place (2 bars), dance in to centre (1 bar), pull back RSh &amp; dance out to next place round (1 bar); repeat circle, twirl &amp; out to finish in original places. 1 2 3 4</w:t>
      </w:r>
    </w:p>
    <w:p w:rsidR="00B11EB3" w:rsidRDefault="00B11EB3" w:rsidP="00B11EB3">
      <w:pPr>
        <w:pStyle w:val="DanceBody"/>
      </w:pPr>
      <w:r>
        <w:t>Reel</w:t>
      </w:r>
    </w:p>
    <w:p w:rsidR="00B11EB3" w:rsidRDefault="00B11EB3" w:rsidP="00B11EB3">
      <w:pPr>
        <w:pStyle w:val="DanceBody"/>
      </w:pPr>
      <w:r>
        <w:t xml:space="preserve"> 1- 56</w:t>
      </w:r>
      <w:r>
        <w:tab/>
        <w:t>Repeat Strathspey bars 1-56</w:t>
      </w:r>
    </w:p>
    <w:p w:rsidR="00B11EB3" w:rsidRDefault="00B11EB3" w:rsidP="00B11EB3">
      <w:pPr>
        <w:pStyle w:val="DanceBody"/>
        <w:keepNext w:val="0"/>
      </w:pPr>
      <w:r>
        <w:t>57-64</w:t>
      </w:r>
      <w:r>
        <w:tab/>
        <w:t>All circle 8H round to left (3 bars) pull back LSh  &amp; chase anticlockwise back to place.  1 2 3 4</w:t>
      </w:r>
    </w:p>
    <w:p w:rsidR="00B11EB3" w:rsidRDefault="00B11EB3" w:rsidP="00B11EB3"/>
    <w:p w:rsidR="00B11EB3" w:rsidRDefault="00B11EB3" w:rsidP="00B11EB3">
      <w:pPr>
        <w:pStyle w:val="Minicrib"/>
      </w:pPr>
      <w:r>
        <w:t>THE SOW'S TAIL  (S8x32)  3C (4C set)</w:t>
      </w:r>
      <w:r>
        <w:tab/>
        <w:t>5 Traditional SCDs 1965</w:t>
      </w:r>
    </w:p>
    <w:p w:rsidR="00B11EB3" w:rsidRDefault="00B11EB3" w:rsidP="00B11EB3">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rPr>
        <w:t xml:space="preserve"> </w:t>
      </w:r>
      <w:r>
        <w:rPr>
          <w:b/>
        </w:rPr>
        <w:t xml:space="preserve">as </w:t>
      </w:r>
      <w:r>
        <w:t>3s lead down to pl</w:t>
      </w:r>
    </w:p>
    <w:p w:rsidR="00B11EB3" w:rsidRDefault="00B11EB3" w:rsidP="00B11EB3">
      <w:pPr>
        <w:pStyle w:val="DanceBody"/>
      </w:pPr>
      <w:r>
        <w:t xml:space="preserve"> 9-16</w:t>
      </w:r>
      <w:r>
        <w:tab/>
        <w:t>1s crossing down dance 1/2 double Fig of 8 with 3s, 1s crossing up dance 1/2 double Fig of 8 with 2s (2s+1s+3s end on opposite sides)</w:t>
      </w:r>
    </w:p>
    <w:p w:rsidR="00B11EB3" w:rsidRDefault="00B11EB3" w:rsidP="00B11EB3">
      <w:pPr>
        <w:pStyle w:val="DanceBody"/>
      </w:pPr>
      <w:r>
        <w:t>17-24</w:t>
      </w:r>
      <w:r>
        <w:tab/>
        <w:t>2s+1s+3s dance DoSiDo, all turn 2H 1.1/2 times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SPACE COASTER  (S4x32)  4C set</w:t>
      </w:r>
      <w:r>
        <w:tab/>
        <w:t>Terry Glasspool</w:t>
      </w:r>
    </w:p>
    <w:p w:rsidR="00B11EB3" w:rsidRPr="00D02168" w:rsidRDefault="00B11EB3" w:rsidP="00B11EB3">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B11EB3" w:rsidRPr="00D02168" w:rsidRDefault="00B11EB3" w:rsidP="00B11EB3">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B11EB3" w:rsidRPr="00D02168" w:rsidRDefault="00B11EB3" w:rsidP="00B11EB3">
      <w:pPr>
        <w:pStyle w:val="DanceBody"/>
      </w:pPr>
      <w:r w:rsidRPr="00D02168">
        <w:t>17-20</w:t>
      </w:r>
      <w:r w:rsidRPr="00D02168">
        <w:tab/>
        <w:t>All Set+Link for 4:- 2L+1M (left end of lines) turn LH &amp; curve to left end of lines</w:t>
      </w:r>
      <w:r w:rsidRPr="00D02168">
        <w:rPr>
          <w:b/>
        </w:rPr>
        <w:t xml:space="preserve"> </w:t>
      </w:r>
      <w:r w:rsidRPr="00D02168">
        <w:t>across</w:t>
      </w:r>
      <w:r w:rsidRPr="00BA6B4D">
        <w:rPr>
          <w:b/>
        </w:rPr>
        <w:t xml:space="preserve"> while </w:t>
      </w:r>
      <w:r w:rsidRPr="00D02168">
        <w:t>the other dancers cast &amp; chase cl</w:t>
      </w:r>
      <w:r>
        <w:t>'</w:t>
      </w:r>
      <w:r w:rsidRPr="00D02168">
        <w:t>wise into lines across</w:t>
      </w:r>
    </w:p>
    <w:p w:rsidR="00B11EB3" w:rsidRPr="00D02168" w:rsidRDefault="00B11EB3" w:rsidP="00B11EB3">
      <w:pPr>
        <w:pStyle w:val="DanceBody"/>
      </w:pPr>
      <w:r w:rsidRPr="00D02168">
        <w:t>21-24</w:t>
      </w:r>
      <w:r w:rsidRPr="00D02168">
        <w:tab/>
        <w:t>2L leads Ladies</w:t>
      </w:r>
      <w:r w:rsidRPr="00D02168">
        <w:rPr>
          <w:b/>
        </w:rPr>
        <w:t xml:space="preserve"> </w:t>
      </w:r>
      <w:r w:rsidRPr="00D02168">
        <w:t>into 4H</w:t>
      </w:r>
      <w:r w:rsidRPr="00D02168">
        <w:rPr>
          <w:b/>
        </w:rPr>
        <w:t xml:space="preserve"> </w:t>
      </w:r>
      <w:r w:rsidRPr="00D02168">
        <w:t>round to left at top</w:t>
      </w:r>
      <w:r w:rsidRPr="00BA6B4D">
        <w:rPr>
          <w:b/>
        </w:rPr>
        <w:t xml:space="preserve"> </w:t>
      </w:r>
      <w:r>
        <w:rPr>
          <w:b/>
        </w:rPr>
        <w:t xml:space="preserve">as </w:t>
      </w:r>
      <w:r w:rsidRPr="00D02168">
        <w:t>1M leads Men into 4H round at bottom</w:t>
      </w:r>
    </w:p>
    <w:p w:rsidR="00B11EB3" w:rsidRPr="00D02168" w:rsidRDefault="00B11EB3" w:rsidP="00B11EB3">
      <w:pPr>
        <w:pStyle w:val="DanceBody"/>
      </w:pPr>
      <w:r w:rsidRPr="00D02168">
        <w:t>25-28</w:t>
      </w:r>
      <w:r w:rsidRPr="00D02168">
        <w:tab/>
        <w:t>2L</w:t>
      </w:r>
      <w:r w:rsidRPr="007F0D5A">
        <w:rPr>
          <w:b/>
        </w:rPr>
        <w:t xml:space="preserve"> also </w:t>
      </w:r>
      <w:r w:rsidRPr="00D02168">
        <w:t>1M lead Ladies/Men down/up own sides &amp; advance to meet partner then retire. 1 4 3 2</w:t>
      </w:r>
    </w:p>
    <w:p w:rsidR="00B11EB3" w:rsidRPr="00D02168" w:rsidRDefault="00B11EB3" w:rsidP="00B11EB3">
      <w:pPr>
        <w:pStyle w:val="DanceBody"/>
        <w:keepNext w:val="0"/>
      </w:pPr>
      <w:r w:rsidRPr="00D02168">
        <w:t>29-32</w:t>
      </w:r>
      <w:r w:rsidRPr="00D02168">
        <w:tab/>
        <w:t>All set &amp; 1s+4</w:t>
      </w:r>
      <w:r w:rsidRPr="007F0D5A">
        <w:rPr>
          <w:b/>
        </w:rPr>
        <w:t xml:space="preserve"> also </w:t>
      </w:r>
      <w:r w:rsidRPr="00D02168">
        <w:t>3s+2s Link for 2 to end 4 1 2 3</w:t>
      </w:r>
    </w:p>
    <w:p w:rsidR="00B11EB3" w:rsidRDefault="00B11EB3" w:rsidP="00B11EB3"/>
    <w:p w:rsidR="00B11EB3" w:rsidRDefault="00B11EB3" w:rsidP="00B11EB3">
      <w:pPr>
        <w:pStyle w:val="Minicrib"/>
        <w:rPr>
          <w:lang w:val="de-DE"/>
        </w:rPr>
      </w:pPr>
      <w:r>
        <w:rPr>
          <w:lang w:val="de-DE"/>
        </w:rPr>
        <w:t>SPAEGELES' JIG  (J8x40)  3C (4C set)</w:t>
      </w:r>
      <w:r>
        <w:rPr>
          <w:lang w:val="de-DE"/>
        </w:rPr>
        <w:tab/>
        <w:t>Carola Fischer</w:t>
      </w:r>
    </w:p>
    <w:p w:rsidR="00B11EB3" w:rsidRDefault="00B11EB3" w:rsidP="00B11EB3">
      <w:pPr>
        <w:pStyle w:val="DanceBody"/>
      </w:pPr>
      <w:r w:rsidRPr="006E60B0">
        <w:t xml:space="preserve"> </w:t>
      </w:r>
      <w:r w:rsidRPr="001570CB">
        <w:t>1- 8</w:t>
      </w:r>
      <w:r>
        <w:tab/>
        <w:t>1s dance in &amp; cast 1 place, 2s+1s+3s Set+Link</w:t>
      </w:r>
    </w:p>
    <w:p w:rsidR="00B11EB3" w:rsidRDefault="00B11EB3" w:rsidP="00B11EB3">
      <w:pPr>
        <w:pStyle w:val="DanceBody"/>
      </w:pPr>
      <w:r>
        <w:t xml:space="preserve"> 9-16</w:t>
      </w:r>
      <w:r>
        <w:tab/>
        <w:t>2s+1s+3s dance DoSiDo with opposite dancer (up/down), 2s+1s+3s Set+Link &amp; 1s end facing 1</w:t>
      </w:r>
      <w:r w:rsidRPr="00972EEB">
        <w:t>st</w:t>
      </w:r>
      <w:r>
        <w:t xml:space="preserve"> corners (pstn)</w:t>
      </w:r>
    </w:p>
    <w:p w:rsidR="00B11EB3" w:rsidRDefault="00B11EB3" w:rsidP="00B11EB3">
      <w:pPr>
        <w:pStyle w:val="DanceBody"/>
      </w:pPr>
      <w:r>
        <w:t>17-20</w:t>
      </w:r>
      <w:r>
        <w:tab/>
        <w:t>1s+1</w:t>
      </w:r>
      <w:r w:rsidRPr="00972EEB">
        <w:t>st</w:t>
      </w:r>
      <w:r>
        <w:t xml:space="preserve"> corner set with 1s turning right about &amp; cast to 3</w:t>
      </w:r>
      <w:r w:rsidRPr="00972EEB">
        <w:t>rd</w:t>
      </w:r>
      <w:r>
        <w:t xml:space="preserve"> corners (pstn)</w:t>
      </w:r>
      <w:r w:rsidRPr="00BA6B4D">
        <w:rPr>
          <w:b/>
        </w:rPr>
        <w:t xml:space="preserve"> </w:t>
      </w:r>
      <w:r>
        <w:rPr>
          <w:b/>
        </w:rPr>
        <w:t xml:space="preserve">as </w:t>
      </w:r>
      <w:r>
        <w:t>1</w:t>
      </w:r>
      <w:r w:rsidRPr="00972EEB">
        <w:t>st</w:t>
      </w:r>
      <w:r>
        <w:t xml:space="preserve"> corners dance in &amp; face corner position they just left</w:t>
      </w:r>
    </w:p>
    <w:p w:rsidR="00B11EB3" w:rsidRDefault="00B11EB3" w:rsidP="00B11EB3">
      <w:pPr>
        <w:pStyle w:val="DanceBody"/>
      </w:pPr>
      <w:r>
        <w:t>21-24</w:t>
      </w:r>
      <w:r>
        <w:tab/>
        <w:t>1s+corners set &amp; 1s dance in turning right about to face 2</w:t>
      </w:r>
      <w:r w:rsidRPr="00972EEB">
        <w:t>nd</w:t>
      </w:r>
      <w:r>
        <w:t xml:space="preserve"> corner (pstn)</w:t>
      </w:r>
      <w:r w:rsidRPr="00BA6B4D">
        <w:rPr>
          <w:b/>
        </w:rPr>
        <w:t xml:space="preserve"> </w:t>
      </w:r>
      <w:r>
        <w:rPr>
          <w:b/>
        </w:rPr>
        <w:t xml:space="preserve">as </w:t>
      </w:r>
      <w:r>
        <w:t>corners cast into opposite corner places</w:t>
      </w:r>
    </w:p>
    <w:p w:rsidR="00B11EB3" w:rsidRDefault="00B11EB3" w:rsidP="00B11EB3">
      <w:pPr>
        <w:pStyle w:val="DanceBody"/>
      </w:pPr>
      <w:r>
        <w:t>25-28</w:t>
      </w:r>
      <w:r>
        <w:tab/>
        <w:t>1s+corners set with 1s turning right about &amp; cast to 4</w:t>
      </w:r>
      <w:r w:rsidRPr="00972EEB">
        <w:t>th</w:t>
      </w:r>
      <w:r>
        <w:t xml:space="preserve"> corners (pstn)</w:t>
      </w:r>
      <w:r w:rsidRPr="00BA6B4D">
        <w:rPr>
          <w:b/>
        </w:rPr>
        <w:t xml:space="preserve"> </w:t>
      </w:r>
      <w:r>
        <w:rPr>
          <w:b/>
        </w:rPr>
        <w:t xml:space="preserve">as </w:t>
      </w:r>
      <w:r>
        <w:t>2</w:t>
      </w:r>
      <w:r w:rsidRPr="00972EEB">
        <w:t>nd</w:t>
      </w:r>
      <w:r>
        <w:t xml:space="preserve"> corners dance in &amp; face corner position they just left</w:t>
      </w:r>
    </w:p>
    <w:p w:rsidR="00B11EB3" w:rsidRDefault="00B11EB3" w:rsidP="00B11EB3">
      <w:pPr>
        <w:pStyle w:val="DanceBody"/>
      </w:pPr>
      <w:r>
        <w:t>29-32</w:t>
      </w:r>
      <w:r>
        <w:tab/>
        <w:t>1s+corner dancers set &amp; 1s dance in turning right about to face own sides</w:t>
      </w:r>
      <w:r w:rsidRPr="00BA6B4D">
        <w:rPr>
          <w:b/>
        </w:rPr>
        <w:t xml:space="preserve"> </w:t>
      </w:r>
      <w:r>
        <w:rPr>
          <w:b/>
        </w:rPr>
        <w:t xml:space="preserve">as </w:t>
      </w:r>
      <w:r>
        <w:t>corners cast into opposite corner places.  2 1 3</w:t>
      </w:r>
    </w:p>
    <w:p w:rsidR="00B11EB3" w:rsidRDefault="00B11EB3" w:rsidP="00B11EB3">
      <w:pPr>
        <w:pStyle w:val="DanceBody"/>
        <w:keepNext w:val="0"/>
      </w:pPr>
      <w:r>
        <w:t>33-40</w:t>
      </w:r>
      <w:r>
        <w:tab/>
        <w:t>1s dance out &amp; cast to right, dance up/down passing RSh &amp; cast to 2</w:t>
      </w:r>
      <w:r w:rsidRPr="00972EEB">
        <w:t>nd</w:t>
      </w:r>
      <w:r>
        <w:t xml:space="preserve"> place own sides</w:t>
      </w:r>
    </w:p>
    <w:p w:rsidR="00B11EB3" w:rsidRDefault="00B11EB3" w:rsidP="00B11EB3"/>
    <w:p w:rsidR="00B11EB3" w:rsidRDefault="00B11EB3" w:rsidP="00B11EB3">
      <w:pPr>
        <w:pStyle w:val="Minicrib"/>
      </w:pPr>
      <w:r>
        <w:t>SPAGHETTI JUNCTION  (J8x32)  3C (4C set)</w:t>
      </w:r>
      <w:r>
        <w:tab/>
        <w:t>Kenneth J Reid  Birmingham Platinum Bk</w:t>
      </w:r>
    </w:p>
    <w:p w:rsidR="00B11EB3" w:rsidRPr="001E6253" w:rsidRDefault="00B11EB3" w:rsidP="00B11EB3">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B11EB3" w:rsidRPr="001E6253" w:rsidRDefault="00B11EB3" w:rsidP="00B11EB3">
      <w:pPr>
        <w:pStyle w:val="DanceBody"/>
      </w:pPr>
      <w:r w:rsidRPr="001E6253">
        <w:t xml:space="preserve"> 9-16</w:t>
      </w:r>
      <w:r w:rsidRPr="001E6253">
        <w:tab/>
        <w:t>1s+2s+3s dance reflection reels of three on opp sides, 1s dance in/down to start</w:t>
      </w:r>
      <w:r>
        <w:t>.  (1) (2) (3)</w:t>
      </w:r>
    </w:p>
    <w:p w:rsidR="00B11EB3" w:rsidRPr="001E6253" w:rsidRDefault="00B11EB3" w:rsidP="00B11EB3">
      <w:pPr>
        <w:pStyle w:val="DanceBody"/>
      </w:pPr>
      <w:r w:rsidRPr="001E6253">
        <w:t>17-20</w:t>
      </w:r>
      <w:r w:rsidRPr="001E6253">
        <w:tab/>
        <w:t>1s+2s dance 1/2 double Fig 8, 1s cross down to begin and 2s dance out and up.</w:t>
      </w:r>
    </w:p>
    <w:p w:rsidR="00B11EB3" w:rsidRPr="001E6253" w:rsidRDefault="00B11EB3" w:rsidP="00B11EB3">
      <w:pPr>
        <w:pStyle w:val="DanceBody"/>
      </w:pPr>
      <w:r w:rsidRPr="001E6253">
        <w:t>21-24</w:t>
      </w:r>
      <w:r w:rsidRPr="001E6253">
        <w:tab/>
        <w:t>1s dance down between 3s and cast up to 2nd place.  2s dance up to top place on bars 21-22</w:t>
      </w:r>
      <w:r>
        <w:t>.  2 1 (3)</w:t>
      </w:r>
    </w:p>
    <w:p w:rsidR="00B11EB3" w:rsidRPr="001E6253" w:rsidRDefault="00B11EB3" w:rsidP="00B11EB3">
      <w:pPr>
        <w:pStyle w:val="DanceBody"/>
      </w:pPr>
      <w:r w:rsidRPr="001E6253">
        <w:t>25-28</w:t>
      </w:r>
      <w:r w:rsidRPr="001E6253">
        <w:tab/>
        <w:t>1s</w:t>
      </w:r>
      <w:r>
        <w:t>+</w:t>
      </w:r>
      <w:r w:rsidRPr="001E6253">
        <w:t xml:space="preserve"> 3s dance a 1/2 double Fig 8.  1s cross down to begin and 3s dance out and up</w:t>
      </w:r>
    </w:p>
    <w:p w:rsidR="00B11EB3" w:rsidRPr="001E6253" w:rsidRDefault="00B11EB3" w:rsidP="00B11EB3">
      <w:pPr>
        <w:pStyle w:val="DanceBody"/>
      </w:pPr>
      <w:r>
        <w:t>29</w:t>
      </w:r>
      <w:r w:rsidRPr="001E6253">
        <w:t>-32</w:t>
      </w:r>
      <w:r w:rsidRPr="001E6253">
        <w:tab/>
        <w:t>1s lead up between 2nd couple, cross and cast to 2nd place</w:t>
      </w:r>
      <w:r>
        <w:t>. 2 1 3</w:t>
      </w:r>
    </w:p>
    <w:p w:rsidR="00B11EB3" w:rsidRPr="001E6253" w:rsidRDefault="00B11EB3" w:rsidP="00B11EB3">
      <w:pPr>
        <w:pStyle w:val="DanceBody"/>
        <w:keepNext w:val="0"/>
        <w:rPr>
          <w:i/>
        </w:rPr>
      </w:pPr>
      <w:r w:rsidRPr="001E6253">
        <w:rPr>
          <w:i/>
        </w:rPr>
        <w:t>Note:</w:t>
      </w:r>
      <w:r w:rsidRPr="001E6253">
        <w:rPr>
          <w:i/>
        </w:rPr>
        <w:tab/>
        <w:t>3rd time through, 4s dance into reel from 4th place</w:t>
      </w:r>
    </w:p>
    <w:p w:rsidR="00B11EB3" w:rsidRDefault="00B11EB3" w:rsidP="00B11EB3"/>
    <w:p w:rsidR="00B11EB3" w:rsidRDefault="00B11EB3" w:rsidP="00B11EB3">
      <w:pPr>
        <w:pStyle w:val="Minicrib"/>
      </w:pPr>
      <w:r>
        <w:t>SPANISH DANCE  (S8x32)  2C (4C set)</w:t>
      </w:r>
      <w:r>
        <w:tab/>
        <w:t>Bénédicte Bascle  Paris Bk 1</w:t>
      </w:r>
    </w:p>
    <w:p w:rsidR="00B11EB3" w:rsidRDefault="00B11EB3" w:rsidP="00B11EB3">
      <w:pPr>
        <w:pStyle w:val="DanceBody"/>
      </w:pPr>
      <w:r>
        <w:t xml:space="preserve"> 1- 8</w:t>
      </w:r>
      <w:r>
        <w:tab/>
        <w:t>1s Petronella turn &amp; set; Petronella turn &amp; set.  (1) 2</w:t>
      </w:r>
    </w:p>
    <w:p w:rsidR="00B11EB3" w:rsidRDefault="00B11EB3" w:rsidP="00B11EB3">
      <w:pPr>
        <w:pStyle w:val="DanceBody"/>
      </w:pPr>
      <w:r>
        <w:t xml:space="preserve"> 9-16</w:t>
      </w:r>
      <w:r>
        <w:tab/>
        <w:t>1s+2s dance 'Interlocking Knot':</w:t>
      </w:r>
    </w:p>
    <w:p w:rsidR="00B11EB3" w:rsidRDefault="00B11EB3" w:rsidP="00B11EB3">
      <w:pPr>
        <w:pStyle w:val="DanceBody"/>
      </w:pPr>
      <w:r>
        <w:tab/>
        <w:t xml:space="preserve">1s+2s 1/2 turn RH, 1s face up, 2s face down in Allemande hold. 1s dance down Men's side </w:t>
      </w:r>
      <w:r>
        <w:rPr>
          <w:b/>
        </w:rPr>
        <w:t>while</w:t>
      </w:r>
      <w:r>
        <w:t xml:space="preserve"> 2s dance up Ladies' side; Couples turn partner LH to sides.  2 (1)</w:t>
      </w:r>
    </w:p>
    <w:p w:rsidR="00B11EB3" w:rsidRDefault="00B11EB3" w:rsidP="00B11EB3">
      <w:pPr>
        <w:pStyle w:val="DanceBody"/>
      </w:pPr>
      <w:r>
        <w:t>17-24</w:t>
      </w:r>
      <w:r>
        <w:tab/>
        <w:t>2s+1s circle 4H to right &amp; back to left</w:t>
      </w:r>
    </w:p>
    <w:p w:rsidR="00B11EB3" w:rsidRDefault="00B11EB3" w:rsidP="00B11EB3">
      <w:pPr>
        <w:pStyle w:val="DanceBody"/>
        <w:keepNext w:val="0"/>
      </w:pPr>
      <w:r>
        <w:t>25-32</w:t>
      </w:r>
      <w:r>
        <w:tab/>
        <w:t>1s set, 1/2 turn RH,  pull back RSh &amp; dance out to own side, 2s+1s set.  End 2 1</w:t>
      </w:r>
    </w:p>
    <w:p w:rsidR="00B11EB3" w:rsidRDefault="00B11EB3" w:rsidP="00B11EB3"/>
    <w:p w:rsidR="00B11EB3" w:rsidRDefault="00B11EB3" w:rsidP="00B11EB3">
      <w:pPr>
        <w:pStyle w:val="Minicrib"/>
      </w:pPr>
      <w:r>
        <w:t>THE SPANISH FALCON  (S4x32)  4C Set</w:t>
      </w:r>
      <w:r>
        <w:tab/>
        <w:t>Stuart Grant  Bristol 40th Anniversary Bk</w:t>
      </w:r>
    </w:p>
    <w:p w:rsidR="00B11EB3" w:rsidRDefault="00B11EB3" w:rsidP="00B11EB3">
      <w:pPr>
        <w:pStyle w:val="DanceBody"/>
      </w:pPr>
      <w:r>
        <w:t xml:space="preserve"> 1- 8</w:t>
      </w:r>
      <w:r>
        <w:tab/>
        <w:t>1s+2s dance Espagnole:</w:t>
      </w:r>
    </w:p>
    <w:p w:rsidR="00B11EB3" w:rsidRDefault="00B11EB3" w:rsidP="00B11EB3">
      <w:pPr>
        <w:pStyle w:val="DanceBody"/>
      </w:pPr>
      <w:r>
        <w:tab/>
      </w:r>
      <w:bookmarkStart w:id="17" w:name="_Hlk162961242"/>
      <w:r>
        <w:t>` 1- 2  1s+2s cross (Ladies lead across RH passing between Men) with Ladies changing places RH</w:t>
      </w:r>
    </w:p>
    <w:p w:rsidR="00B11EB3" w:rsidRDefault="00B11EB3" w:rsidP="00B11EB3">
      <w:pPr>
        <w:pStyle w:val="DanceBody"/>
      </w:pPr>
      <w:r>
        <w:tab/>
        <w:t>` 3- 4  1s+2s cross back (Men lead across RH between Ladies) with Men changing places RH</w:t>
      </w:r>
    </w:p>
    <w:p w:rsidR="00B11EB3" w:rsidRDefault="00B11EB3" w:rsidP="00B11EB3">
      <w:pPr>
        <w:pStyle w:val="DanceBody"/>
      </w:pPr>
      <w:r>
        <w:tab/>
        <w:t>` 5- 8  2s turn RH</w:t>
      </w:r>
      <w:r w:rsidRPr="00BA6B4D">
        <w:rPr>
          <w:b/>
        </w:rPr>
        <w:t xml:space="preserve"> </w:t>
      </w:r>
      <w:r>
        <w:rPr>
          <w:b/>
        </w:rPr>
        <w:t xml:space="preserve">as </w:t>
      </w:r>
      <w:r>
        <w:t>1s turn LH to finish in Tandem, 1M behind 1L, facing 2M</w:t>
      </w:r>
    </w:p>
    <w:bookmarkEnd w:id="17"/>
    <w:p w:rsidR="00B11EB3" w:rsidRDefault="00B11EB3" w:rsidP="00B11EB3">
      <w:pPr>
        <w:pStyle w:val="DanceBody"/>
      </w:pPr>
      <w:r>
        <w:t xml:space="preserve"> 9-16</w:t>
      </w:r>
      <w:r>
        <w:tab/>
        <w:t>1s dance RSh Alternating Tandem reel on 1st corner diagonal to finish 1L facing 2L</w:t>
      </w:r>
    </w:p>
    <w:p w:rsidR="00B11EB3" w:rsidRDefault="00B11EB3" w:rsidP="00B11EB3">
      <w:pPr>
        <w:pStyle w:val="DanceBody"/>
      </w:pPr>
      <w:r>
        <w:t>17-24</w:t>
      </w:r>
      <w:r>
        <w:tab/>
        <w:t>1s dance RSh Alternating Tandem reel on 2nd corner diagonal &amp; finish between 3s facing up (1L on 1M's left)</w:t>
      </w:r>
    </w:p>
    <w:p w:rsidR="00B11EB3" w:rsidRDefault="00B11EB3" w:rsidP="00B11EB3">
      <w:pPr>
        <w:pStyle w:val="DanceBody"/>
      </w:pPr>
      <w:r>
        <w:t>25-28</w:t>
      </w:r>
      <w:r>
        <w:tab/>
        <w:t>1s cross RH dancing out through 2nd place own sides &amp; cast down to 3rd place into centre (3s step up) as 4s step in ready for …</w:t>
      </w:r>
    </w:p>
    <w:p w:rsidR="00B11EB3" w:rsidRDefault="00B11EB3" w:rsidP="00B11EB3">
      <w:pPr>
        <w:pStyle w:val="DanceBody"/>
        <w:keepNext w:val="0"/>
      </w:pPr>
      <w:r>
        <w:t>29-32</w:t>
      </w:r>
      <w:r>
        <w:tab/>
        <w:t>1s+4s dance 1/2 Poussette.  2 3 4 1</w:t>
      </w:r>
    </w:p>
    <w:p w:rsidR="00B11EB3" w:rsidRDefault="00B11EB3" w:rsidP="00B11EB3"/>
    <w:p w:rsidR="00B11EB3" w:rsidRDefault="00B11EB3" w:rsidP="00B11EB3">
      <w:pPr>
        <w:pStyle w:val="Minicrib"/>
      </w:pPr>
      <w:r>
        <w:t>SPARK O' WATER  (S8x32)  2C (4C set)</w:t>
      </w:r>
      <w:r>
        <w:tab/>
        <w:t>Duncan and Maggie Keppie  Haliburton Bk 3 &amp; Nova Scotia Collection 2017</w:t>
      </w:r>
    </w:p>
    <w:p w:rsidR="00B11EB3" w:rsidRDefault="00B11EB3" w:rsidP="00B11EB3">
      <w:pPr>
        <w:pStyle w:val="DanceBody"/>
        <w:rPr>
          <w:noProof/>
        </w:rPr>
      </w:pPr>
      <w:r>
        <w:rPr>
          <w:noProof/>
        </w:rPr>
        <w:t xml:space="preserve"> 1- 8</w:t>
      </w:r>
      <w:r>
        <w:rPr>
          <w:noProof/>
        </w:rPr>
        <w:tab/>
        <w:t>1s+2s circle 4H round to left; 1s+2s turn partner 2H 1.1/4 to end in centre, Men facing down, Ladies facing up</w:t>
      </w:r>
    </w:p>
    <w:p w:rsidR="00B11EB3" w:rsidRDefault="00B11EB3" w:rsidP="00B11EB3">
      <w:pPr>
        <w:pStyle w:val="DanceBody"/>
        <w:rPr>
          <w:noProof/>
        </w:rPr>
      </w:pPr>
      <w:r>
        <w:rPr>
          <w:noProof/>
        </w:rPr>
        <w:t xml:space="preserve"> 9-16</w:t>
      </w:r>
      <w:r>
        <w:rPr>
          <w:noProof/>
        </w:rPr>
        <w:tab/>
        <w:t>1s+2s dance reel of 4</w:t>
      </w:r>
    </w:p>
    <w:p w:rsidR="00B11EB3" w:rsidRDefault="00B11EB3" w:rsidP="00B11EB3">
      <w:pPr>
        <w:pStyle w:val="DanceBody"/>
        <w:rPr>
          <w:noProof/>
        </w:rPr>
      </w:pPr>
      <w:r>
        <w:rPr>
          <w:noProof/>
        </w:rPr>
        <w:t>17-24</w:t>
      </w:r>
      <w:r>
        <w:rPr>
          <w:noProof/>
        </w:rPr>
        <w:tab/>
        <w:t>1s+2s Petronella turn to own sides &amp; set; 1s+2s turn partner RH into allemande hold facing up</w:t>
      </w:r>
    </w:p>
    <w:p w:rsidR="00B11EB3" w:rsidRDefault="00B11EB3" w:rsidP="00B11EB3">
      <w:pPr>
        <w:pStyle w:val="DanceBody"/>
        <w:keepNext w:val="0"/>
        <w:rPr>
          <w:noProof/>
        </w:rPr>
      </w:pPr>
      <w:r>
        <w:rPr>
          <w:noProof/>
        </w:rPr>
        <w:t>25-32</w:t>
      </w:r>
      <w:r>
        <w:rPr>
          <w:noProof/>
        </w:rPr>
        <w:tab/>
        <w:t>1s+2s dance allemande</w:t>
      </w:r>
    </w:p>
    <w:p w:rsidR="00B11EB3" w:rsidRDefault="00B11EB3" w:rsidP="00B11EB3"/>
    <w:p w:rsidR="00B11EB3" w:rsidRDefault="00B11EB3" w:rsidP="00B11EB3">
      <w:pPr>
        <w:pStyle w:val="Minicrib"/>
      </w:pPr>
      <w:r>
        <w:t>SPARKENHOE CIRCLE  (R64)  Sq.Set</w:t>
      </w:r>
      <w:r>
        <w:tab/>
        <w:t>N Rigby  Crystal Coll</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9-24</w:t>
      </w:r>
      <w:r>
        <w:tab/>
        <w:t>All Adv+Ret &amp;1s+3s dance RH across &amp; dancing out through own place dance clockwise round outside of set back to place</w:t>
      </w:r>
    </w:p>
    <w:p w:rsidR="00B11EB3" w:rsidRDefault="00B11EB3" w:rsidP="00B11EB3">
      <w:pPr>
        <w:pStyle w:val="DanceBody"/>
      </w:pPr>
      <w:r>
        <w:t>25-40</w:t>
      </w:r>
      <w:r>
        <w:tab/>
        <w:t>All Adv+Ret &amp; 2s+4s dance LH across &amp; dancing out through own place dance anticlockwise round outside of set back to place</w:t>
      </w:r>
    </w:p>
    <w:p w:rsidR="00B11EB3" w:rsidRDefault="00B11EB3" w:rsidP="00B11EB3">
      <w:pPr>
        <w:pStyle w:val="DanceBody"/>
      </w:pPr>
      <w:r>
        <w:tab/>
        <w:t>(ending in diag lines with 1s &amp; 4s facing 2s &amp; 3s)</w:t>
      </w:r>
    </w:p>
    <w:p w:rsidR="00B11EB3" w:rsidRDefault="00B11EB3" w:rsidP="00B11EB3">
      <w:pPr>
        <w:pStyle w:val="DanceBody"/>
      </w:pPr>
      <w:r>
        <w:t>41-48</w:t>
      </w:r>
      <w:r>
        <w:tab/>
        <w:t>All set twice in diagonal lines, all dance 1/2 R&amp;L (1s with 2s, 3s with 4s)</w:t>
      </w:r>
    </w:p>
    <w:p w:rsidR="00B11EB3" w:rsidRDefault="00B11EB3" w:rsidP="00B11EB3">
      <w:pPr>
        <w:pStyle w:val="DanceBody"/>
      </w:pPr>
      <w:r>
        <w:t>49-56</w:t>
      </w:r>
      <w:r>
        <w:tab/>
        <w:t>All repeat bars 41-48</w:t>
      </w:r>
    </w:p>
    <w:p w:rsidR="00B11EB3" w:rsidRDefault="00B11EB3" w:rsidP="00B11EB3">
      <w:pPr>
        <w:pStyle w:val="DanceBody"/>
        <w:keepNext w:val="0"/>
      </w:pPr>
      <w:r>
        <w:t>57-64</w:t>
      </w:r>
      <w:r>
        <w:tab/>
        <w:t>All dance 8H round &amp; back</w:t>
      </w:r>
    </w:p>
    <w:p w:rsidR="00B11EB3" w:rsidRDefault="00B11EB3" w:rsidP="00B11EB3"/>
    <w:p w:rsidR="00B11EB3" w:rsidRDefault="00B11EB3" w:rsidP="00B11EB3">
      <w:pPr>
        <w:pStyle w:val="Minicrib"/>
      </w:pPr>
      <w:r>
        <w:t>SPARKLE IN HER EYES  (R8x32)  3C  (4C set)</w:t>
      </w:r>
      <w:r>
        <w:tab/>
        <w:t>Andrea Wells  Lower Hutt SCD 60th Anniv</w:t>
      </w:r>
    </w:p>
    <w:p w:rsidR="00B11EB3" w:rsidRPr="00A3683E" w:rsidRDefault="00B11EB3" w:rsidP="00B11EB3">
      <w:pPr>
        <w:pStyle w:val="DanceBody"/>
      </w:pPr>
      <w:r w:rsidRPr="00A3683E">
        <w:t xml:space="preserve"> 1- 8</w:t>
      </w:r>
      <w:r w:rsidRPr="00A3683E">
        <w:tab/>
        <w:t>1s turn RH, cast off, turn LH 1.1/4 to finish 1L between 2s, 1M between 3s</w:t>
      </w:r>
    </w:p>
    <w:p w:rsidR="00B11EB3" w:rsidRPr="00A3683E" w:rsidRDefault="00B11EB3" w:rsidP="00B11EB3">
      <w:pPr>
        <w:pStyle w:val="DanceBody"/>
      </w:pPr>
      <w:r w:rsidRPr="00A3683E">
        <w:t xml:space="preserve"> 9-16</w:t>
      </w:r>
      <w:r w:rsidRPr="00A3683E">
        <w:tab/>
        <w:t>1s dance 1/2 reel of 3 across (LSh to 1st corner), 1s turn 1/2 RH &amp; dance 1/2 Reel of 3 across RSh to 2nd corner pos. (Corners dance complete reels across)</w:t>
      </w:r>
    </w:p>
    <w:p w:rsidR="00B11EB3" w:rsidRPr="00A3683E" w:rsidRDefault="00B11EB3" w:rsidP="00B11EB3">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B11EB3" w:rsidRPr="00A3683E" w:rsidRDefault="00B11EB3" w:rsidP="00B11EB3">
      <w:pPr>
        <w:pStyle w:val="DanceBody"/>
      </w:pPr>
      <w:r w:rsidRPr="00A3683E">
        <w:t>25-28</w:t>
      </w:r>
      <w:r w:rsidRPr="00A3683E">
        <w:tab/>
        <w:t>3s+1s+2s set, advancing and turning about on 2nd step to double triangle pstn.  Repeat to finish as bar 25.</w:t>
      </w:r>
    </w:p>
    <w:p w:rsidR="00B11EB3" w:rsidRPr="00A3683E" w:rsidRDefault="00B11EB3" w:rsidP="00B11EB3">
      <w:pPr>
        <w:pStyle w:val="DanceBody"/>
        <w:keepNext w:val="0"/>
      </w:pPr>
      <w:r w:rsidRPr="00A3683E">
        <w:t>29-32</w:t>
      </w:r>
      <w:r>
        <w:tab/>
      </w:r>
      <w:r w:rsidRPr="00A3683E">
        <w:t>Repeat bars 25-26.  1L+3M+2M &amp; 1M+3L+2L dance RH across half way 1s passing RSh to finish on own sides.  2 1 3</w:t>
      </w:r>
    </w:p>
    <w:p w:rsidR="00B11EB3" w:rsidRDefault="00B11EB3" w:rsidP="00B11EB3"/>
    <w:p w:rsidR="00B11EB3" w:rsidRDefault="00B11EB3" w:rsidP="00B11EB3">
      <w:pPr>
        <w:pStyle w:val="Minicrib"/>
      </w:pPr>
      <w:r>
        <w:t>SPARKLING EYES  (J8x32)  3C (4C set)</w:t>
      </w:r>
      <w:r>
        <w:tab/>
        <w:t>John Roby</w:t>
      </w:r>
    </w:p>
    <w:p w:rsidR="00B11EB3" w:rsidRDefault="00B11EB3" w:rsidP="00B11EB3">
      <w:pPr>
        <w:pStyle w:val="DanceBody"/>
      </w:pPr>
      <w:r>
        <w:t xml:space="preserve"> 1- 8</w:t>
      </w:r>
      <w:r>
        <w:tab/>
        <w:t>1s+2s+3s dance mirror reels of 3 on sides (1s in/down, 2s out/up to start)</w:t>
      </w:r>
    </w:p>
    <w:p w:rsidR="00B11EB3" w:rsidRDefault="00B11EB3" w:rsidP="00B11EB3">
      <w:pPr>
        <w:pStyle w:val="DanceBody"/>
      </w:pPr>
      <w:r>
        <w:t xml:space="preserve"> 9-16</w:t>
      </w:r>
      <w:r>
        <w:tab/>
        <w:t>1s dance down &amp; cast up round 2s; 1s dance down (2 step up) &amp; cast up round 3s into 2nd place own side</w:t>
      </w:r>
    </w:p>
    <w:p w:rsidR="00B11EB3" w:rsidRDefault="00B11EB3" w:rsidP="00B11EB3">
      <w:pPr>
        <w:pStyle w:val="DanceBody"/>
      </w:pPr>
      <w:r>
        <w:t>17-24</w:t>
      </w:r>
      <w:r>
        <w:tab/>
        <w:t>1M+2s &amp; 1L+3s dance LH across, pass LSh to dance RH across with other couple</w:t>
      </w:r>
    </w:p>
    <w:p w:rsidR="00B11EB3" w:rsidRDefault="00B11EB3" w:rsidP="00B11EB3">
      <w:pPr>
        <w:pStyle w:val="DanceBody"/>
      </w:pPr>
      <w:r>
        <w:t>25-32</w:t>
      </w:r>
      <w:r>
        <w:tab/>
        <w:t>2s+1s+3s circle 6H round &amp; back</w:t>
      </w:r>
    </w:p>
    <w:p w:rsidR="00B11EB3" w:rsidRDefault="00B11EB3" w:rsidP="00B11EB3">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B11EB3" w:rsidRDefault="00B11EB3" w:rsidP="00B11EB3"/>
    <w:p w:rsidR="00B11EB3" w:rsidRDefault="00B11EB3" w:rsidP="00B11EB3">
      <w:pPr>
        <w:pStyle w:val="Minicrib"/>
      </w:pPr>
      <w:r>
        <w:t>THE SPARKLING LOCH  (R3x32)  3C Set</w:t>
      </w:r>
      <w:r>
        <w:tab/>
        <w:t>Nel Bolton  Let's All Dance Too</w:t>
      </w:r>
    </w:p>
    <w:p w:rsidR="00B11EB3" w:rsidRDefault="00B11EB3" w:rsidP="00B11EB3">
      <w:pPr>
        <w:pStyle w:val="DanceBody"/>
      </w:pPr>
      <w:r>
        <w:t xml:space="preserve"> 1- 8</w:t>
      </w:r>
      <w:r>
        <w:tab/>
        <w:t>1s cross RH, cast down 1 place (2s step up); 1s cross LH &amp; cast up to top place (2s step down)</w:t>
      </w:r>
    </w:p>
    <w:p w:rsidR="00B11EB3" w:rsidRDefault="00B11EB3" w:rsidP="00B11EB3">
      <w:pPr>
        <w:pStyle w:val="DanceBody"/>
      </w:pPr>
      <w:r>
        <w:t xml:space="preserve"> 9-16</w:t>
      </w:r>
      <w:r>
        <w:tab/>
        <w:t>1s+2s+3s dance mirror reels of 3 on own sides (1s in &amp; down to start). Hands may be given in reels</w:t>
      </w:r>
    </w:p>
    <w:p w:rsidR="00B11EB3" w:rsidRDefault="00B11EB3" w:rsidP="00B11EB3">
      <w:pPr>
        <w:pStyle w:val="DanceBody"/>
      </w:pPr>
      <w:r>
        <w:t>17-24</w:t>
      </w:r>
      <w:r>
        <w:tab/>
        <w:t>1s lead down for 2 steps, lead up &amp; cast to 3</w:t>
      </w:r>
      <w:r w:rsidRPr="00972EEB">
        <w:t>rd</w:t>
      </w:r>
      <w:r>
        <w:t xml:space="preserve"> place (2s+3s step up bars 7-8)</w:t>
      </w:r>
    </w:p>
    <w:p w:rsidR="00B11EB3" w:rsidRDefault="00B11EB3" w:rsidP="00B11EB3">
      <w:pPr>
        <w:pStyle w:val="DanceBody"/>
        <w:keepNext w:val="0"/>
      </w:pPr>
      <w:r>
        <w:t>25-32</w:t>
      </w:r>
      <w:r>
        <w:tab/>
        <w:t>3s+1s set twice &amp; turn partners RH</w:t>
      </w:r>
    </w:p>
    <w:p w:rsidR="00B11EB3" w:rsidRDefault="00B11EB3" w:rsidP="00B11EB3"/>
    <w:p w:rsidR="00B11EB3" w:rsidRDefault="00B11EB3" w:rsidP="00B11EB3">
      <w:pPr>
        <w:pStyle w:val="Minicrib"/>
      </w:pPr>
      <w:r>
        <w:t>THE SPARKLING SHORES OF KAMAGARI  (M-4x(S32+R32))  4C set</w:t>
      </w:r>
      <w:r>
        <w:tab/>
        <w:t>J Rae  Dancing Tour</w:t>
      </w:r>
    </w:p>
    <w:p w:rsidR="00B11EB3" w:rsidRPr="00102F0D" w:rsidRDefault="00B11EB3" w:rsidP="00B11EB3">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B11EB3" w:rsidRPr="00102F0D" w:rsidRDefault="00B11EB3" w:rsidP="00B11EB3">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B11EB3" w:rsidRPr="00102F0D" w:rsidRDefault="00B11EB3" w:rsidP="00B11EB3">
      <w:pPr>
        <w:pStyle w:val="DanceBody"/>
      </w:pPr>
      <w:r w:rsidRPr="00102F0D">
        <w:t>17-24</w:t>
      </w:r>
      <w:r w:rsidRPr="00102F0D">
        <w:tab/>
        <w:t>1L+3L set &amp; turn LH</w:t>
      </w:r>
      <w:r w:rsidRPr="00BA6B4D">
        <w:rPr>
          <w:b/>
        </w:rPr>
        <w:t xml:space="preserve"> while </w:t>
      </w:r>
      <w:r w:rsidRPr="00102F0D">
        <w:t>1M+3M set &amp; turn RH, 1s cross up &amp; cast to 2</w:t>
      </w:r>
      <w:r w:rsidRPr="00972EEB">
        <w:t>nd</w:t>
      </w:r>
      <w:r w:rsidRPr="00102F0D">
        <w:t xml:space="preserve"> place opposite sides facing up to 2s (1M facing 2L)</w:t>
      </w:r>
    </w:p>
    <w:p w:rsidR="00B11EB3" w:rsidRPr="00102F0D" w:rsidRDefault="00B11EB3" w:rsidP="00B11EB3">
      <w:pPr>
        <w:pStyle w:val="DanceBody"/>
      </w:pPr>
      <w:r w:rsidRPr="00102F0D">
        <w:t>25-32</w:t>
      </w:r>
      <w:r w:rsidRPr="00102F0D">
        <w:tab/>
        <w:t>1L+2M set &amp; turn LH</w:t>
      </w:r>
      <w:r w:rsidRPr="00BA6B4D">
        <w:rPr>
          <w:b/>
        </w:rPr>
        <w:t xml:space="preserve"> while </w:t>
      </w:r>
      <w:r w:rsidRPr="00102F0D">
        <w:t>1M+2L set &amp; turn RH, 1s cross down &amp; cast up to 2</w:t>
      </w:r>
      <w:r w:rsidRPr="00972EEB">
        <w:t>nd</w:t>
      </w:r>
      <w:r w:rsidRPr="00102F0D">
        <w:t xml:space="preserve"> place own sides</w:t>
      </w:r>
    </w:p>
    <w:p w:rsidR="00B11EB3" w:rsidRPr="00102F0D" w:rsidRDefault="00B11EB3" w:rsidP="00B11EB3">
      <w:pPr>
        <w:pStyle w:val="DanceBody"/>
        <w:keepNext w:val="0"/>
      </w:pPr>
      <w:r w:rsidRPr="00102F0D">
        <w:t>Repeat from 2</w:t>
      </w:r>
      <w:r w:rsidRPr="00972EEB">
        <w:t>nd</w:t>
      </w:r>
      <w:r w:rsidRPr="00102F0D">
        <w:t xml:space="preserve"> place in Reel time</w:t>
      </w:r>
    </w:p>
    <w:p w:rsidR="00B11EB3" w:rsidRDefault="00B11EB3" w:rsidP="00B11EB3"/>
    <w:p w:rsidR="00B11EB3" w:rsidRDefault="00B11EB3" w:rsidP="00B11EB3">
      <w:pPr>
        <w:pStyle w:val="Minicrib"/>
      </w:pPr>
      <w:r>
        <w:t>THE SPARROW'S SPRING BRANCH  (S3x32)  3C Set</w:t>
      </w:r>
      <w:r>
        <w:tab/>
        <w:t>Don Nemiroff  Oh, How We've Danced!</w:t>
      </w:r>
    </w:p>
    <w:p w:rsidR="00B11EB3" w:rsidRDefault="00B11EB3" w:rsidP="00B11EB3">
      <w:pPr>
        <w:pStyle w:val="DanceBody"/>
      </w:pPr>
      <w:r>
        <w:t xml:space="preserve"> 1- 8</w:t>
      </w:r>
      <w:r>
        <w:tab/>
        <w:t>1s dance RSh 1.1/2 times round partner to opp side; 1s cast (2s step up) &amp; dance 3/4 LSh round partner to end 1L facing up with 1M following</w:t>
      </w:r>
    </w:p>
    <w:p w:rsidR="00B11EB3" w:rsidRDefault="00B11EB3" w:rsidP="00B11EB3">
      <w:pPr>
        <w:pStyle w:val="DanceBody"/>
      </w:pPr>
      <w:r>
        <w:t xml:space="preserve"> 9-16</w:t>
      </w:r>
      <w:r>
        <w:tab/>
        <w:t>1s dance Diag Tandem reel of 3 with 1st corners (LSh to 2M), Bars 15-16: 1s dance 3/4 RSh round partner, 1L facing down with 1M following</w:t>
      </w:r>
    </w:p>
    <w:p w:rsidR="00B11EB3" w:rsidRDefault="00B11EB3" w:rsidP="00B11EB3">
      <w:pPr>
        <w:pStyle w:val="DanceBody"/>
      </w:pPr>
      <w:r>
        <w:t>17-24</w:t>
      </w:r>
      <w:r>
        <w:tab/>
        <w:t>1s dance Diag Tandem reel of 3 with 2nd corners (RSh to 3M), Bars 23-24: 1s dance LSh round partner to 1L between 2s facing down, 1M between 3s facing up</w:t>
      </w:r>
    </w:p>
    <w:p w:rsidR="00B11EB3" w:rsidRDefault="00B11EB3" w:rsidP="00B11EB3">
      <w:pPr>
        <w:pStyle w:val="DanceBody"/>
        <w:keepNext w:val="0"/>
      </w:pPr>
      <w:r>
        <w:t>25-32</w:t>
      </w:r>
      <w:r>
        <w:tab/>
        <w:t>All 1/2 turn opposite dancer 2H, face each other, pull back RSh &amp; dance to opposite end; 1s dance 1.1/4 LSh round each other to 2nd place own side.  3 1 2</w:t>
      </w:r>
    </w:p>
    <w:p w:rsidR="00B11EB3" w:rsidRDefault="00B11EB3" w:rsidP="00B11EB3"/>
    <w:p w:rsidR="00B11EB3" w:rsidRDefault="00B11EB3" w:rsidP="00B11EB3">
      <w:pPr>
        <w:pStyle w:val="Minicrib"/>
      </w:pPr>
      <w:r>
        <w:t>A SPECIAL OCCASION  (R3x48)  3C set</w:t>
      </w:r>
      <w:r>
        <w:tab/>
        <w:t>John Brenchley  The Other Kangaroo Paw</w:t>
      </w:r>
    </w:p>
    <w:p w:rsidR="00B11EB3" w:rsidRDefault="00B11EB3" w:rsidP="00B11EB3">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B11EB3" w:rsidRDefault="00B11EB3" w:rsidP="00B11EB3">
      <w:pPr>
        <w:pStyle w:val="DanceBody"/>
      </w:pPr>
      <w:r>
        <w:rPr>
          <w:noProof/>
        </w:rPr>
        <w:t xml:space="preserve"> 9-20</w:t>
      </w:r>
      <w:r>
        <w:rPr>
          <w:noProof/>
        </w:rPr>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B11EB3" w:rsidRDefault="00B11EB3" w:rsidP="00B11EB3">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B11EB3" w:rsidRDefault="00B11EB3" w:rsidP="00B11EB3">
      <w:pPr>
        <w:pStyle w:val="DanceBody"/>
      </w:pPr>
      <w:r>
        <w:t>25-32</w:t>
      </w:r>
      <w:r>
        <w:tab/>
        <w:t>1s dance LSh reels of 3 across</w:t>
      </w:r>
    </w:p>
    <w:p w:rsidR="00B11EB3" w:rsidRDefault="00B11EB3" w:rsidP="00B11EB3">
      <w:pPr>
        <w:pStyle w:val="DanceBody"/>
      </w:pPr>
      <w:r>
        <w:t>33-40</w:t>
      </w:r>
      <w:r>
        <w:tab/>
        <w:t xml:space="preserve">1s dance RSh reels of 3 on opp sides, 1L+3L </w:t>
      </w:r>
      <w:r>
        <w:rPr>
          <w:b/>
        </w:rPr>
        <w:t>also</w:t>
      </w:r>
      <w:r>
        <w:t xml:space="preserve"> 1M+2M pass RSh to start. End 1M between 3s (1</w:t>
      </w:r>
      <w:r w:rsidRPr="00972EEB">
        <w:t>st</w:t>
      </w:r>
      <w:r>
        <w:t xml:space="preserve"> place), 1L between 2s (3</w:t>
      </w:r>
      <w:r w:rsidRPr="00972EEB">
        <w:t>rd</w:t>
      </w:r>
      <w:r>
        <w:t xml:space="preserve"> place)</w:t>
      </w:r>
    </w:p>
    <w:p w:rsidR="00B11EB3" w:rsidRDefault="00B11EB3" w:rsidP="00B11EB3">
      <w:pPr>
        <w:pStyle w:val="DanceBody"/>
        <w:keepNext w:val="0"/>
      </w:pPr>
      <w:r>
        <w:t>41-48</w:t>
      </w:r>
      <w:r>
        <w:tab/>
        <w:t>1s change places giving LH, cast to Left to 2</w:t>
      </w:r>
      <w:r w:rsidRPr="00972EEB">
        <w:t>nd</w:t>
      </w:r>
      <w:r>
        <w:t xml:space="preserve"> place opp sides.  All set, all cross RH.  End 3 1 2</w:t>
      </w:r>
    </w:p>
    <w:p w:rsidR="00B11EB3" w:rsidRDefault="00B11EB3" w:rsidP="00B11EB3"/>
    <w:p w:rsidR="00B11EB3" w:rsidRDefault="00B11EB3" w:rsidP="00B11EB3">
      <w:pPr>
        <w:pStyle w:val="Minicrib"/>
      </w:pPr>
      <w:r>
        <w:t>A SPECIAL OCCASION  (R8x40)  3C (4C set)</w:t>
      </w:r>
      <w:r>
        <w:tab/>
        <w:t>Pat Clark  Corberry Coll. 2</w:t>
      </w:r>
    </w:p>
    <w:p w:rsidR="00B11EB3" w:rsidRDefault="00B11EB3" w:rsidP="00B11EB3">
      <w:pPr>
        <w:pStyle w:val="DanceBody"/>
      </w:pPr>
      <w:r>
        <w:t xml:space="preserve"> 1- 8</w:t>
      </w:r>
      <w:r>
        <w:tab/>
        <w:t>1s dance RSh round each other; 1s cast (2 step up) &amp; turn LH to face 1st corners</w:t>
      </w:r>
    </w:p>
    <w:p w:rsidR="00B11EB3" w:rsidRDefault="00B11EB3" w:rsidP="00B11EB3">
      <w:pPr>
        <w:pStyle w:val="DanceBody"/>
      </w:pPr>
      <w:r>
        <w:t xml:space="preserve"> 9-16</w:t>
      </w:r>
      <w:r>
        <w:tab/>
        <w:t>1s+1st corners dance Corner Pass+Turn, 1s pass RSh &amp; dance Corner Pass+Turn with 2nd corners, 1s end in centre giving LH to partner, RH to 2nd corners</w:t>
      </w:r>
    </w:p>
    <w:p w:rsidR="00B11EB3" w:rsidRDefault="00B11EB3" w:rsidP="00B11EB3">
      <w:pPr>
        <w:pStyle w:val="DanceBody"/>
      </w:pPr>
      <w:r>
        <w:t>17-24</w:t>
      </w:r>
      <w:r>
        <w:tab/>
        <w:t>1s dance 1/2 "Spoke" with 2nd &amp; 3rd corners; 1s turn 3rd corners RH</w:t>
      </w:r>
    </w:p>
    <w:p w:rsidR="00B11EB3" w:rsidRDefault="00B11EB3" w:rsidP="00B11EB3">
      <w:pPr>
        <w:pStyle w:val="DanceBody"/>
      </w:pPr>
      <w:r>
        <w:t>25-32</w:t>
      </w:r>
      <w:r>
        <w:tab/>
        <w:t>1s dance 1/2 "Spoke" with 3rd &amp; 4th corners; 1s turn 4th corner RH to end in 2nd place own sides</w:t>
      </w:r>
    </w:p>
    <w:p w:rsidR="00B11EB3" w:rsidRDefault="00B11EB3" w:rsidP="00B11EB3">
      <w:pPr>
        <w:pStyle w:val="DanceBody"/>
        <w:keepNext w:val="0"/>
      </w:pPr>
      <w:r>
        <w:t>33-40</w:t>
      </w:r>
      <w:r>
        <w:tab/>
        <w:t>2s+1s+3s circle 6H round to left (3 bars), bar 36 all pivot (right foot over left); &amp; all chase anticlockwise to own side.  End 2 1 3</w:t>
      </w:r>
    </w:p>
    <w:p w:rsidR="00B11EB3" w:rsidRDefault="00B11EB3" w:rsidP="00B11EB3"/>
    <w:p w:rsidR="00B11EB3" w:rsidRDefault="00B11EB3" w:rsidP="00B11EB3">
      <w:pPr>
        <w:pStyle w:val="Minicrib"/>
      </w:pPr>
      <w:r>
        <w:t>SPEED THE PLOUGH  (Inverness Country Dance) (R8x32)  3C (4C set)</w:t>
      </w:r>
      <w:r>
        <w:tab/>
        <w:t>RSCDS Bk 2</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lead down the middle &amp; back to face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B11EB3" w:rsidRDefault="00B11EB3" w:rsidP="00B11EB3">
      <w:pPr>
        <w:pStyle w:val="DanceBody"/>
        <w:keepNext w:val="0"/>
      </w:pPr>
      <w:r>
        <w:t>25-32</w:t>
      </w:r>
      <w:r>
        <w:tab/>
        <w:t>1s set twice &amp; turn 2H 1.1/4 times to own sides</w:t>
      </w:r>
    </w:p>
    <w:p w:rsidR="00B11EB3" w:rsidRDefault="00B11EB3" w:rsidP="00B11EB3"/>
    <w:p w:rsidR="00B11EB3" w:rsidRDefault="00B11EB3" w:rsidP="00B11EB3">
      <w:pPr>
        <w:pStyle w:val="Minicrib"/>
      </w:pPr>
      <w:r>
        <w:t>SPEEDY THOMAS  (H8x32)  2C (4C set)</w:t>
      </w:r>
      <w:r>
        <w:tab/>
        <w:t>Jen Wood  Dunedin 6</w:t>
      </w:r>
    </w:p>
    <w:p w:rsidR="00B11EB3" w:rsidRDefault="00B11EB3" w:rsidP="00B11EB3">
      <w:pPr>
        <w:pStyle w:val="DanceBody"/>
      </w:pPr>
      <w:r>
        <w:t xml:space="preserve"> 1- 8</w:t>
      </w:r>
      <w:r>
        <w:tab/>
        <w:t>1s set, cast (2s step up); 1s dance 1/2 Fig 8 up round 2s</w:t>
      </w:r>
    </w:p>
    <w:p w:rsidR="00B11EB3" w:rsidRDefault="00B11EB3" w:rsidP="00B11EB3">
      <w:pPr>
        <w:pStyle w:val="DanceBody"/>
      </w:pPr>
      <w:r>
        <w:t xml:space="preserve"> 9-16</w:t>
      </w:r>
      <w:r>
        <w:tab/>
        <w:t>1s set, cross RH, 1L turns to face in; 1M followed by 1L casts up round 2M &amp; dances down centre.  End 1M in centre 2nd place, 1L between 2s at top, all facing down</w:t>
      </w:r>
    </w:p>
    <w:p w:rsidR="00B11EB3" w:rsidRDefault="00B11EB3" w:rsidP="00B11EB3">
      <w:pPr>
        <w:pStyle w:val="DanceBody"/>
      </w:pPr>
      <w:r>
        <w:t>17-24</w:t>
      </w:r>
      <w:r>
        <w:tab/>
        <w:t>1M+ 1L with 2s dance down; all pull back RSh; 2L with 2s followed by 1M dance up.  2s end in 1st place, 1s between 2s (1L on 1M's right)</w:t>
      </w:r>
    </w:p>
    <w:p w:rsidR="00B11EB3" w:rsidRDefault="00B11EB3" w:rsidP="00B11EB3">
      <w:pPr>
        <w:pStyle w:val="DanceBody"/>
        <w:keepNext w:val="0"/>
      </w:pPr>
      <w:r>
        <w:t>25-32</w:t>
      </w:r>
      <w:r>
        <w:tab/>
        <w:t>1s cast to 2nd place &amp; set; 2s+1s dance RH across</w:t>
      </w:r>
    </w:p>
    <w:p w:rsidR="00B11EB3" w:rsidRDefault="00B11EB3" w:rsidP="00B11EB3"/>
    <w:p w:rsidR="00B11EB3" w:rsidRDefault="00B11EB3" w:rsidP="00B11EB3">
      <w:pPr>
        <w:pStyle w:val="Minicrib"/>
      </w:pPr>
      <w:r>
        <w:t>SPEIRS BRUCE, THE POLE STAR  (J8x32)  3C (4C Set)</w:t>
      </w:r>
      <w:r>
        <w:tab/>
        <w:t>Roy Goldring  Scotia Suite</w:t>
      </w:r>
    </w:p>
    <w:p w:rsidR="00B11EB3" w:rsidRDefault="00B11EB3" w:rsidP="00B11EB3">
      <w:pPr>
        <w:pStyle w:val="DanceBody"/>
      </w:pPr>
      <w:r>
        <w:t xml:space="preserve"> 1- 8</w:t>
      </w:r>
      <w:r>
        <w:tab/>
        <w:t>1s cross RH, cast to 3</w:t>
      </w:r>
      <w:r w:rsidRPr="00972EEB">
        <w:t>rd</w:t>
      </w:r>
      <w:r>
        <w:t xml:space="preserve"> place, 2s &amp; 1s set &amp; cross RH</w:t>
      </w:r>
    </w:p>
    <w:p w:rsidR="00B11EB3" w:rsidRDefault="00B11EB3" w:rsidP="00B11EB3">
      <w:pPr>
        <w:pStyle w:val="DanceBody"/>
      </w:pPr>
      <w:r>
        <w:t xml:space="preserve"> 9-16</w:t>
      </w:r>
      <w:r>
        <w:tab/>
        <w:t>2s+1s dance Men's Chain (up/down)</w:t>
      </w:r>
    </w:p>
    <w:p w:rsidR="00B11EB3" w:rsidRDefault="00B11EB3" w:rsidP="00B11EB3">
      <w:pPr>
        <w:pStyle w:val="DanceBody"/>
      </w:pPr>
      <w:r>
        <w:t>17-24</w:t>
      </w:r>
      <w:r>
        <w:tab/>
        <w:t>3L+1M change places LH, 3M+1L change places RH, 2s+1s+3s set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SPEIRS WHARF HORNPIPE  (R8x32)  3C (4C set)</w:t>
      </w:r>
      <w:r>
        <w:tab/>
        <w:t>Paul Hemenway  Glasgow 90th Anniv. Bk</w:t>
      </w:r>
    </w:p>
    <w:p w:rsidR="00B11EB3" w:rsidRPr="00151D15" w:rsidRDefault="00B11EB3" w:rsidP="00B11EB3">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B11EB3" w:rsidRPr="00151D15" w:rsidRDefault="00B11EB3" w:rsidP="00B11EB3">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B11EB3" w:rsidRPr="00151D15" w:rsidRDefault="00B11EB3" w:rsidP="00B11EB3">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B11EB3" w:rsidRPr="00151D15" w:rsidRDefault="00B11EB3" w:rsidP="00B11EB3">
      <w:pPr>
        <w:pStyle w:val="DanceBody"/>
        <w:keepNext w:val="0"/>
      </w:pPr>
      <w:r w:rsidRPr="00151D15">
        <w:t>25-32</w:t>
      </w:r>
      <w:r w:rsidRPr="00151D15">
        <w:tab/>
        <w:t>1M dances down round 3M while 1L dances up round 2L &amp; all turn partners RH 2 1 3</w:t>
      </w:r>
    </w:p>
    <w:p w:rsidR="00B11EB3" w:rsidRDefault="00B11EB3" w:rsidP="00B11EB3"/>
    <w:p w:rsidR="00B11EB3" w:rsidRDefault="00B11EB3" w:rsidP="00B11EB3">
      <w:pPr>
        <w:pStyle w:val="Minicrib"/>
      </w:pPr>
      <w:r>
        <w:t>SPENCER NOBLE'S STRATHSPEY  (S4x32)  4C set</w:t>
      </w:r>
      <w:r>
        <w:tab/>
        <w:t>J Arthur</w:t>
      </w:r>
    </w:p>
    <w:p w:rsidR="00B11EB3" w:rsidRDefault="00B11EB3" w:rsidP="00B11EB3">
      <w:pPr>
        <w:pStyle w:val="DanceBody"/>
      </w:pPr>
      <w:r>
        <w:t xml:space="preserve"> 1- 8</w:t>
      </w:r>
      <w:r>
        <w:tab/>
        <w:t>1s+2s</w:t>
      </w:r>
      <w:r w:rsidRPr="007F0D5A">
        <w:rPr>
          <w:b/>
        </w:rPr>
        <w:t xml:space="preserve"> also </w:t>
      </w:r>
      <w:r>
        <w:t>3s+4s dance Diamond Poussette</w:t>
      </w:r>
    </w:p>
    <w:p w:rsidR="00B11EB3" w:rsidRDefault="00B11EB3" w:rsidP="00B11EB3">
      <w:pPr>
        <w:pStyle w:val="DanceBody"/>
      </w:pPr>
      <w:r>
        <w:t xml:space="preserve"> 9-16</w:t>
      </w:r>
      <w:r>
        <w:tab/>
        <w:t>1s+2s</w:t>
      </w:r>
      <w:r w:rsidRPr="007F0D5A">
        <w:rPr>
          <w:b/>
        </w:rPr>
        <w:t xml:space="preserve"> also </w:t>
      </w:r>
      <w:r>
        <w:t>3s+4s Set+Link on sides, 1s &amp; 3s turn 2H, 1s lead down to end facing down between 4s</w:t>
      </w:r>
      <w:r w:rsidRPr="00BA6B4D">
        <w:rPr>
          <w:b/>
        </w:rPr>
        <w:t xml:space="preserve"> while </w:t>
      </w:r>
      <w:r>
        <w:t>3s cast up to end between 2s face up</w:t>
      </w:r>
    </w:p>
    <w:p w:rsidR="00B11EB3" w:rsidRDefault="00B11EB3" w:rsidP="00B11EB3">
      <w:pPr>
        <w:pStyle w:val="DanceBody"/>
      </w:pPr>
      <w:r>
        <w:t>17-24</w:t>
      </w:r>
      <w:r>
        <w:tab/>
        <w:t>3s &amp; 1s in prom hold dance reels of 3 across (3s with 2s giving LSh to 2M &amp; 1s with 3s giving LSh to 4L) &amp; ending own sides.  2 3 4 1</w:t>
      </w:r>
    </w:p>
    <w:p w:rsidR="00B11EB3" w:rsidRDefault="00B11EB3" w:rsidP="00B11EB3">
      <w:pPr>
        <w:pStyle w:val="DanceBody"/>
        <w:keepNext w:val="0"/>
      </w:pPr>
      <w:r>
        <w:t>25-32</w:t>
      </w:r>
      <w:r>
        <w:tab/>
        <w:t>2s+3s</w:t>
      </w:r>
      <w:r w:rsidRPr="007F0D5A">
        <w:rPr>
          <w:b/>
        </w:rPr>
        <w:t xml:space="preserve"> also </w:t>
      </w:r>
      <w:r>
        <w:t>4s+1s dance RH across &amp; LH back</w:t>
      </w:r>
    </w:p>
    <w:p w:rsidR="00B11EB3" w:rsidRDefault="00B11EB3" w:rsidP="00B11EB3"/>
    <w:p w:rsidR="00B11EB3" w:rsidRDefault="00B11EB3" w:rsidP="00B11EB3">
      <w:pPr>
        <w:pStyle w:val="Minicrib"/>
      </w:pPr>
      <w:r>
        <w:t>THE SPEY IN SPATE  (R3x32)  3C set</w:t>
      </w:r>
      <w:r>
        <w:tab/>
        <w:t>Derek Haynes  Carnforth Coll 3</w:t>
      </w:r>
    </w:p>
    <w:p w:rsidR="00B11EB3" w:rsidRDefault="00B11EB3" w:rsidP="00B11EB3">
      <w:pPr>
        <w:pStyle w:val="DanceBody"/>
      </w:pPr>
      <w:r>
        <w:t xml:space="preserve"> 1- 8</w:t>
      </w:r>
      <w:r>
        <w:tab/>
        <w:t>All dance "Inveran reels" of 3 on sides with each couple crossing to opposite sides from top place &amp; crossing back from bottom</w:t>
      </w:r>
    </w:p>
    <w:p w:rsidR="00B11EB3" w:rsidRDefault="00B11EB3" w:rsidP="00B11EB3">
      <w:pPr>
        <w:pStyle w:val="DanceBody"/>
      </w:pPr>
      <w:r>
        <w:t xml:space="preserve"> 9-16</w:t>
      </w:r>
      <w:r>
        <w:tab/>
        <w:t>1s cross RH, cast 1 place &amp; dance 1/2 Fig of 8 round 2s to end facing 1</w:t>
      </w:r>
      <w:r w:rsidRPr="00972EEB">
        <w:t>st</w:t>
      </w:r>
      <w:r>
        <w:t xml:space="preserve"> corners</w:t>
      </w:r>
    </w:p>
    <w:p w:rsidR="00B11EB3" w:rsidRDefault="00B11EB3" w:rsidP="00B11EB3">
      <w:pPr>
        <w:pStyle w:val="DanceBody"/>
      </w:pPr>
      <w:r>
        <w:t>17-24</w:t>
      </w:r>
      <w:r>
        <w:tab/>
        <w:t>1s dance diagonal reel of 4 with 1</w:t>
      </w:r>
      <w:r w:rsidRPr="00972EEB">
        <w:t>st</w:t>
      </w:r>
      <w:r>
        <w:t xml:space="preserve"> corners</w:t>
      </w:r>
    </w:p>
    <w:p w:rsidR="00B11EB3" w:rsidRDefault="00B11EB3" w:rsidP="00B11EB3">
      <w:pPr>
        <w:pStyle w:val="DanceBody"/>
        <w:keepNext w:val="0"/>
      </w:pPr>
      <w:r>
        <w:t>25-32</w:t>
      </w:r>
      <w:r>
        <w:tab/>
        <w:t>1s turn RH in centre, cast down 1 place opposite sides &amp; dance 1/2 Fig of 8 round 3s</w:t>
      </w:r>
    </w:p>
    <w:p w:rsidR="00B11EB3" w:rsidRDefault="00B11EB3" w:rsidP="00B11EB3"/>
    <w:p w:rsidR="00B11EB3" w:rsidRDefault="00B11EB3" w:rsidP="00B11EB3">
      <w:pPr>
        <w:pStyle w:val="Minicrib"/>
      </w:pPr>
      <w:r>
        <w:t>THE SPEYSIDE REEL  (R3x32)  3C set</w:t>
      </w:r>
      <w:r>
        <w:tab/>
        <w:t>Bill Forbes</w:t>
      </w:r>
    </w:p>
    <w:p w:rsidR="00B11EB3" w:rsidRDefault="00B11EB3" w:rsidP="00B11EB3">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B11EB3" w:rsidRDefault="00B11EB3" w:rsidP="00B11EB3">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B11EB3" w:rsidRDefault="00B11EB3" w:rsidP="00B11EB3">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B11EB3" w:rsidRDefault="00B11EB3" w:rsidP="00B11EB3">
      <w:pPr>
        <w:pStyle w:val="DanceBody"/>
      </w:pPr>
      <w:r>
        <w:t>25-28</w:t>
      </w:r>
      <w:r>
        <w:tab/>
        <w:t>RH across (1M with 2s, 1L with 3s). 1s end by passing LSh</w:t>
      </w:r>
      <w:r w:rsidRPr="001165D2">
        <w:t xml:space="preserve"> to end in Double T</w:t>
      </w:r>
      <w:r>
        <w:t>riangles position facing own side</w:t>
      </w:r>
    </w:p>
    <w:p w:rsidR="00B11EB3" w:rsidRPr="001165D2" w:rsidRDefault="00B11EB3" w:rsidP="00B11EB3">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B11EB3" w:rsidRDefault="00B11EB3" w:rsidP="00B11EB3"/>
    <w:p w:rsidR="00B11EB3" w:rsidRDefault="00B11EB3" w:rsidP="00B11EB3">
      <w:pPr>
        <w:pStyle w:val="Minicrib"/>
        <w:rPr>
          <w:lang w:eastAsia="en-GB"/>
        </w:rPr>
      </w:pPr>
      <w:r>
        <w:rPr>
          <w:lang w:eastAsia="en-GB"/>
        </w:rPr>
        <w:t>THE SPEYSIDE WAY  (S3x32)  3C Set</w:t>
      </w:r>
      <w:r>
        <w:rPr>
          <w:lang w:eastAsia="en-GB"/>
        </w:rPr>
        <w:tab/>
        <w:t>Bill Legge  Banffshire 90th Anniv.</w:t>
      </w:r>
    </w:p>
    <w:p w:rsidR="00B11EB3" w:rsidRPr="00F11878" w:rsidRDefault="00B11EB3" w:rsidP="00B11EB3">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B11EB3" w:rsidRPr="00F11878" w:rsidRDefault="00B11EB3" w:rsidP="00B11EB3">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B11EB3" w:rsidRPr="00F11878" w:rsidRDefault="00B11EB3" w:rsidP="00B11EB3">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B11EB3" w:rsidRPr="00F11878" w:rsidRDefault="00B11EB3" w:rsidP="00B11EB3">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B11EB3" w:rsidRDefault="00B11EB3" w:rsidP="00B11EB3"/>
    <w:p w:rsidR="00B11EB3" w:rsidRDefault="00B11EB3" w:rsidP="00B11EB3">
      <w:pPr>
        <w:pStyle w:val="Minicrib"/>
      </w:pPr>
      <w:r>
        <w:t>SPICE IT UP  (J3x32)  3C set</w:t>
      </w:r>
      <w:r>
        <w:tab/>
        <w:t>Merrill Heubach  Nova Scotia Collection 2017</w:t>
      </w:r>
    </w:p>
    <w:p w:rsidR="00B11EB3" w:rsidRDefault="00B11EB3" w:rsidP="00B11EB3">
      <w:pPr>
        <w:pStyle w:val="DanceBody"/>
        <w:rPr>
          <w:noProof/>
        </w:rPr>
      </w:pPr>
      <w:r>
        <w:rPr>
          <w:noProof/>
        </w:rPr>
        <w:t xml:space="preserve"> 1- 8</w:t>
      </w:r>
      <w:r>
        <w:rPr>
          <w:noProof/>
        </w:rPr>
        <w:tab/>
        <w:t>1s lead down &amp; back up remaining in middle, 2s &amp; 3s step in ready for …</w:t>
      </w:r>
    </w:p>
    <w:p w:rsidR="00B11EB3" w:rsidRDefault="00B11EB3" w:rsidP="00B11EB3">
      <w:pPr>
        <w:pStyle w:val="DanceBody"/>
        <w:rPr>
          <w:noProof/>
        </w:rPr>
      </w:pPr>
      <w:r>
        <w:rPr>
          <w:noProof/>
        </w:rPr>
        <w:t xml:space="preserve"> 9-16</w:t>
      </w:r>
      <w:r>
        <w:rPr>
          <w:noProof/>
        </w:rPr>
        <w:tab/>
        <w:t>1s+2s+3s dance allemande</w:t>
      </w:r>
    </w:p>
    <w:p w:rsidR="00B11EB3" w:rsidRDefault="00B11EB3" w:rsidP="00B11EB3">
      <w:pPr>
        <w:pStyle w:val="DanceBody"/>
        <w:rPr>
          <w:noProof/>
        </w:rPr>
      </w:pPr>
      <w:r>
        <w:rPr>
          <w:noProof/>
        </w:rPr>
        <w:t>17-24</w:t>
      </w:r>
      <w:r>
        <w:rPr>
          <w:noProof/>
        </w:rPr>
        <w:tab/>
        <w:t>3s+2s (top 2 couples) Set+Link; 3s+1s (bottom 2 couples) Set+Link</w:t>
      </w:r>
    </w:p>
    <w:p w:rsidR="00B11EB3" w:rsidRDefault="00B11EB3" w:rsidP="00B11EB3">
      <w:pPr>
        <w:pStyle w:val="DanceBody"/>
        <w:rPr>
          <w:noProof/>
        </w:rPr>
      </w:pPr>
      <w:r>
        <w:rPr>
          <w:noProof/>
        </w:rPr>
        <w:t>25-32</w:t>
      </w:r>
      <w:r>
        <w:rPr>
          <w:noProof/>
        </w:rPr>
        <w:tab/>
        <w:t>2s+1s+3s set, cross RH &amp; chase clockwise 1/2 round to own side.  3 1 2</w:t>
      </w:r>
    </w:p>
    <w:p w:rsidR="00B11EB3" w:rsidRPr="00FF13CE" w:rsidRDefault="00B11EB3" w:rsidP="00B11EB3">
      <w:pPr>
        <w:pStyle w:val="DanceBody"/>
        <w:keepNext w:val="0"/>
        <w:rPr>
          <w:i/>
          <w:noProof/>
        </w:rPr>
      </w:pPr>
      <w:r w:rsidRPr="00FF13CE">
        <w:rPr>
          <w:i/>
          <w:noProof/>
        </w:rPr>
        <w:t>Note:</w:t>
      </w:r>
      <w:r w:rsidRPr="00FF13CE">
        <w:rPr>
          <w:i/>
          <w:noProof/>
        </w:rPr>
        <w:tab/>
        <w:t>Dance also works as 3 couple in 4C set - progression is 3 1 2 4</w:t>
      </w:r>
    </w:p>
    <w:p w:rsidR="00B11EB3" w:rsidRDefault="00B11EB3" w:rsidP="00B11EB3"/>
    <w:p w:rsidR="00B11EB3" w:rsidRDefault="00B11EB3" w:rsidP="00B11EB3">
      <w:pPr>
        <w:pStyle w:val="Minicrib"/>
      </w:pPr>
      <w:r>
        <w:t>SPICED WINE  (S4x32)  4C Set</w:t>
      </w:r>
      <w:r>
        <w:tab/>
        <w:t>Jim Haworth  ASHMERG SCD</w:t>
      </w:r>
    </w:p>
    <w:p w:rsidR="00B11EB3" w:rsidRPr="001B29DC" w:rsidRDefault="00B11EB3" w:rsidP="00B11EB3">
      <w:pPr>
        <w:pStyle w:val="DanceBody"/>
        <w:rPr>
          <w:b/>
          <w:szCs w:val="16"/>
        </w:rPr>
      </w:pPr>
      <w:r w:rsidRPr="001B29DC">
        <w:t>3s &amp; 4s start on opposite sides</w:t>
      </w:r>
    </w:p>
    <w:p w:rsidR="00B11EB3" w:rsidRPr="001B29DC" w:rsidRDefault="00B11EB3" w:rsidP="00B11EB3">
      <w:pPr>
        <w:pStyle w:val="DanceBody"/>
      </w:pPr>
      <w:r>
        <w:t xml:space="preserve"> 1- 4</w:t>
      </w:r>
      <w:r>
        <w:tab/>
        <w:t>Set+</w:t>
      </w:r>
      <w:r w:rsidRPr="001B29DC">
        <w:t>Link with "interchange":</w:t>
      </w:r>
    </w:p>
    <w:p w:rsidR="00B11EB3" w:rsidRPr="001B29DC" w:rsidRDefault="00B11EB3" w:rsidP="00B11EB3">
      <w:pPr>
        <w:pStyle w:val="DanceBody"/>
      </w:pPr>
      <w:r w:rsidRPr="001B29DC">
        <w:tab/>
        <w:t>1s &amp; 2s also 3s &amp; 4s, dance Set+Link but on bar 4 1s+4s pass on sides giving LH 2(4)1(3).</w:t>
      </w:r>
    </w:p>
    <w:p w:rsidR="00B11EB3" w:rsidRPr="001B29DC" w:rsidRDefault="00B11EB3" w:rsidP="00B11EB3">
      <w:pPr>
        <w:pStyle w:val="DanceBody"/>
      </w:pPr>
      <w:r w:rsidRPr="001B29DC">
        <w:t xml:space="preserve"> 5- 8</w:t>
      </w:r>
      <w:r w:rsidRPr="001B29DC">
        <w:tab/>
        <w:t>2s+4s also 1s+3s turn RH on sides, then 4s+1s 1/2 turn LH on sides, Men stay facing out end 2 1 (4) (3)</w:t>
      </w:r>
    </w:p>
    <w:p w:rsidR="00B11EB3" w:rsidRDefault="00B11EB3" w:rsidP="00B11EB3">
      <w:pPr>
        <w:pStyle w:val="DanceBody"/>
      </w:pPr>
      <w:r w:rsidRPr="001B29DC">
        <w:t xml:space="preserve"> 9-16</w:t>
      </w:r>
      <w:r w:rsidRPr="001B29DC">
        <w:tab/>
        <w:t>1s+4s dance Ladies' Chain</w:t>
      </w:r>
    </w:p>
    <w:p w:rsidR="00B11EB3" w:rsidRPr="001B29DC" w:rsidRDefault="00B11EB3" w:rsidP="00B11EB3">
      <w:pPr>
        <w:pStyle w:val="DanceBody"/>
      </w:pPr>
      <w:r w:rsidRPr="001B29DC">
        <w:t>17-24</w:t>
      </w:r>
      <w:r w:rsidRPr="001B29DC">
        <w:tab/>
        <w:t>RSh reels of 4 on the sides</w:t>
      </w:r>
    </w:p>
    <w:p w:rsidR="00B11EB3" w:rsidRPr="001B29DC" w:rsidRDefault="00B11EB3" w:rsidP="00B11EB3">
      <w:pPr>
        <w:pStyle w:val="DanceBody"/>
      </w:pPr>
      <w:r w:rsidRPr="001B29DC">
        <w:t>25-28</w:t>
      </w:r>
      <w:r w:rsidRPr="001B29DC">
        <w:tab/>
        <w:t>2s+1s also 4s+3s circle 4H round to left</w:t>
      </w:r>
    </w:p>
    <w:p w:rsidR="00B11EB3" w:rsidRDefault="00B11EB3" w:rsidP="00B11EB3">
      <w:pPr>
        <w:pStyle w:val="DanceBody"/>
        <w:keepNext w:val="0"/>
      </w:pPr>
      <w:r w:rsidRPr="001B29DC">
        <w:t>29-32</w:t>
      </w:r>
      <w:r>
        <w:tab/>
      </w:r>
      <w:r w:rsidRPr="001B29DC">
        <w:t>All join hands on side and set, then 1s+4s dance 1/2 RH across.  End 2 4 (1) (3)</w:t>
      </w:r>
    </w:p>
    <w:p w:rsidR="00B11EB3" w:rsidRDefault="00B11EB3" w:rsidP="00B11EB3"/>
    <w:p w:rsidR="00B11EB3" w:rsidRDefault="00B11EB3" w:rsidP="00B11EB3">
      <w:pPr>
        <w:pStyle w:val="Minicrib"/>
      </w:pPr>
      <w:r>
        <w:t>SPIFFIN'  (J5x32)  5C Sq.Set (5s facing 1s)</w:t>
      </w:r>
      <w:r>
        <w:tab/>
        <w:t>D&amp;A Quarrie+Friends  Chicago 25th Anniv Coll</w:t>
      </w:r>
    </w:p>
    <w:p w:rsidR="00B11EB3" w:rsidRDefault="00B11EB3" w:rsidP="00B11EB3">
      <w:pPr>
        <w:pStyle w:val="DanceBody"/>
      </w:pPr>
      <w:r>
        <w:t xml:space="preserve"> 1- 8</w:t>
      </w:r>
      <w:r>
        <w:tab/>
        <w:t>5s dance reels of 3 with 1s+3s (5s start by passing opposite dancer by LSh)</w:t>
      </w:r>
    </w:p>
    <w:p w:rsidR="00B11EB3" w:rsidRDefault="00B11EB3" w:rsidP="00B11EB3">
      <w:pPr>
        <w:pStyle w:val="DanceBody"/>
      </w:pPr>
      <w:r>
        <w:t xml:space="preserve"> 9-16</w:t>
      </w:r>
      <w:r>
        <w:tab/>
        <w:t>5L dances RH across with 2s</w:t>
      </w:r>
      <w:r w:rsidRPr="00BA6B4D">
        <w:rPr>
          <w:b/>
        </w:rPr>
        <w:t xml:space="preserve"> while </w:t>
      </w:r>
      <w:r>
        <w:t>5M dances LH across with 4s, 5s lead up thru 1s &amp; cast back to centre</w:t>
      </w:r>
    </w:p>
    <w:p w:rsidR="00B11EB3" w:rsidRDefault="00B11EB3" w:rsidP="00B11EB3">
      <w:pPr>
        <w:pStyle w:val="DanceBody"/>
      </w:pPr>
      <w:r>
        <w:t>17-24</w:t>
      </w:r>
      <w:r>
        <w:tab/>
        <w:t>5L dances LH across with 2s</w:t>
      </w:r>
      <w:r w:rsidRPr="00BA6B4D">
        <w:rPr>
          <w:b/>
        </w:rPr>
        <w:t xml:space="preserve"> while </w:t>
      </w:r>
      <w:r>
        <w:t>5M dances RH across with 4s, 5s lead down thru 3s &amp; cast back to centre</w:t>
      </w:r>
    </w:p>
    <w:p w:rsidR="00B11EB3" w:rsidRDefault="00B11EB3" w:rsidP="00B11EB3">
      <w:pPr>
        <w:pStyle w:val="DanceBody"/>
        <w:keepNext w:val="0"/>
      </w:pPr>
      <w:r>
        <w:t>25-32</w:t>
      </w:r>
      <w:r>
        <w:tab/>
      </w:r>
      <w:r w:rsidRPr="00484739">
        <w:t>5s Tulloch turn right (Kilt Grip) twice</w:t>
      </w:r>
      <w:r>
        <w:t>, 5s+1s set &amp; dance part LH across (5s dance 1/2 way</w:t>
      </w:r>
      <w:r w:rsidRPr="00BA6B4D">
        <w:rPr>
          <w:b/>
        </w:rPr>
        <w:t xml:space="preserve"> while </w:t>
      </w:r>
      <w:r>
        <w:t>1s dance 1/4 way &amp; into centre to face 2s)</w:t>
      </w:r>
    </w:p>
    <w:p w:rsidR="00B11EB3" w:rsidRDefault="00B11EB3" w:rsidP="00B11EB3"/>
    <w:p w:rsidR="00B11EB3" w:rsidRDefault="00B11EB3" w:rsidP="00B11EB3">
      <w:pPr>
        <w:pStyle w:val="Minicrib"/>
      </w:pPr>
      <w:r>
        <w:t>THE SPIN DOCTOR  (R8x32)  3C (4C set)</w:t>
      </w:r>
      <w:r>
        <w:tab/>
        <w:t>John Drewry  Greenburn Bk 3</w:t>
      </w:r>
    </w:p>
    <w:p w:rsidR="00B11EB3" w:rsidRDefault="00B11EB3" w:rsidP="00B11EB3">
      <w:pPr>
        <w:pStyle w:val="DanceBody"/>
      </w:pPr>
      <w:r>
        <w:t xml:space="preserve"> 1- 8</w:t>
      </w:r>
      <w:r>
        <w:tab/>
        <w:t>1s turn RH 2.1/2 times to face 2</w:t>
      </w:r>
      <w:r w:rsidRPr="00972EEB">
        <w:t>nd</w:t>
      </w:r>
      <w:r>
        <w:t xml:space="preserve"> corners</w:t>
      </w:r>
    </w:p>
    <w:p w:rsidR="00B11EB3" w:rsidRDefault="00B11EB3" w:rsidP="00B11EB3">
      <w:pPr>
        <w:pStyle w:val="DanceBody"/>
      </w:pPr>
      <w:r>
        <w:t xml:space="preserve"> 9-16</w:t>
      </w:r>
      <w:r>
        <w:tab/>
        <w:t>1s turn 2</w:t>
      </w:r>
      <w:r w:rsidRPr="00972EEB">
        <w:t>nd</w:t>
      </w:r>
      <w:r>
        <w:t xml:space="preserve"> corners LH, pass LSh &amp; turn 1</w:t>
      </w:r>
      <w:r w:rsidRPr="00972EEB">
        <w:t>st</w:t>
      </w:r>
      <w:r>
        <w:t xml:space="preserve"> corners RH</w:t>
      </w:r>
    </w:p>
    <w:p w:rsidR="00B11EB3" w:rsidRDefault="00B11EB3" w:rsidP="00B11EB3">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B11EB3" w:rsidRDefault="00B11EB3" w:rsidP="00B11EB3">
      <w:pPr>
        <w:pStyle w:val="DanceBody"/>
        <w:keepNext w:val="0"/>
      </w:pPr>
      <w:r>
        <w:t>25-32</w:t>
      </w:r>
      <w:r>
        <w:tab/>
        <w:t>1s dance LH across (Man with 2s &amp; Lady with 3s) &amp; 2s+1s+3s turn LH</w:t>
      </w:r>
    </w:p>
    <w:p w:rsidR="00B11EB3" w:rsidRDefault="00B11EB3" w:rsidP="00B11EB3"/>
    <w:p w:rsidR="00B11EB3" w:rsidRDefault="00B11EB3" w:rsidP="00B11EB3">
      <w:pPr>
        <w:pStyle w:val="Minicrib"/>
      </w:pPr>
      <w:r>
        <w:t>SPINKIE DEN  (S3x32)  3C set</w:t>
      </w:r>
      <w:r>
        <w:tab/>
        <w:t>Nan Lawson  Glasgow 75th Anniv</w:t>
      </w:r>
    </w:p>
    <w:p w:rsidR="00B11EB3" w:rsidRDefault="00B11EB3" w:rsidP="00B11EB3">
      <w:pPr>
        <w:pStyle w:val="DanceBody"/>
      </w:pPr>
      <w:r>
        <w:t xml:space="preserve"> 1- 8</w:t>
      </w:r>
      <w:r>
        <w:tab/>
        <w:t>1L+2M change places RH, 1s+2s circle 4H round to left 1/2 way, 1M+2L change places RH &amp; 1s+2s circle 4H round to left 1/2 way</w:t>
      </w:r>
    </w:p>
    <w:p w:rsidR="00B11EB3" w:rsidRDefault="00B11EB3" w:rsidP="00B11EB3">
      <w:pPr>
        <w:pStyle w:val="DanceBody"/>
      </w:pPr>
      <w:r>
        <w:t xml:space="preserve"> 9-16</w:t>
      </w:r>
      <w:r>
        <w:tab/>
        <w:t>1s followed by 2s lead down &amp; 2s followed by 1s lead back Men crossing partner in front of them to own sides</w:t>
      </w:r>
    </w:p>
    <w:p w:rsidR="00B11EB3" w:rsidRDefault="00B11EB3" w:rsidP="00B11EB3">
      <w:pPr>
        <w:pStyle w:val="DanceBody"/>
      </w:pPr>
      <w:r>
        <w:t>17-24</w:t>
      </w:r>
      <w:r>
        <w:tab/>
        <w:t>1s set, dance up between 2s, cast, dance down between 3s &amp; cast up to 2</w:t>
      </w:r>
      <w:r w:rsidRPr="00972EEB">
        <w:t>nd</w:t>
      </w:r>
      <w:r>
        <w:t xml:space="preserve"> places</w:t>
      </w:r>
    </w:p>
    <w:p w:rsidR="00B11EB3" w:rsidRDefault="00B11EB3" w:rsidP="00B11EB3">
      <w:pPr>
        <w:pStyle w:val="DanceBody"/>
      </w:pPr>
      <w:r>
        <w:t>25-32</w:t>
      </w:r>
      <w:r>
        <w:tab/>
        <w:t>1s+3s Set &amp; Rotate : -</w:t>
      </w:r>
    </w:p>
    <w:p w:rsidR="00B11EB3" w:rsidRDefault="00B11EB3" w:rsidP="00B11EB3">
      <w:pPr>
        <w:pStyle w:val="DanceBody"/>
        <w:keepNext w:val="0"/>
      </w:pPr>
      <w:r>
        <w:tab/>
        <w:t>` Set, rotate singly &amp; dance on 1 place clockwise, change places RH on sides &amp; dance on 1 place to own sides.  2 3 1</w:t>
      </w:r>
    </w:p>
    <w:p w:rsidR="00B11EB3" w:rsidRDefault="00B11EB3" w:rsidP="00B11EB3"/>
    <w:p w:rsidR="00B11EB3" w:rsidRDefault="00B11EB3" w:rsidP="00B11EB3">
      <w:pPr>
        <w:pStyle w:val="Minicrib"/>
      </w:pPr>
      <w:r>
        <w:t>THE SPINNAKER TOWER  (J8x40)  3C (4C set)</w:t>
      </w:r>
      <w:r>
        <w:tab/>
        <w:t>Kathy Lawmon  Dancing in Southsea</w:t>
      </w:r>
    </w:p>
    <w:p w:rsidR="00B11EB3" w:rsidRDefault="00B11EB3" w:rsidP="00B11EB3">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B11EB3" w:rsidRDefault="00B11EB3" w:rsidP="00B11EB3">
      <w:pPr>
        <w:pStyle w:val="DanceBody"/>
      </w:pPr>
      <w:r>
        <w:t xml:space="preserve"> 9-16</w:t>
      </w:r>
      <w:r>
        <w:tab/>
        <w:t>1s slip step down middle &amp; back up to 2</w:t>
      </w:r>
      <w:r w:rsidRPr="00972EEB">
        <w:t>nd</w:t>
      </w:r>
      <w:r>
        <w:t xml:space="preserve"> place (2s step up on bars 11-12)</w:t>
      </w:r>
    </w:p>
    <w:p w:rsidR="00B11EB3" w:rsidRDefault="00B11EB3" w:rsidP="00B11EB3">
      <w:pPr>
        <w:pStyle w:val="DanceBody"/>
      </w:pPr>
      <w:r>
        <w:t>17-24</w:t>
      </w:r>
      <w:r>
        <w:tab/>
        <w:t>2s+1s+3s Set+Link for 3, all advance &amp; retire (up/down)</w:t>
      </w:r>
    </w:p>
    <w:p w:rsidR="00B11EB3" w:rsidRDefault="00B11EB3" w:rsidP="00B11EB3">
      <w:pPr>
        <w:pStyle w:val="DanceBody"/>
      </w:pPr>
      <w:r>
        <w:t>25-32</w:t>
      </w:r>
      <w:r>
        <w:tab/>
        <w:t>2s+1s+3s Set+Link for 3 (to own sides), all turn RH into Allemande hold</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THE SPINNER AND THE WEAVER  (J4x32)  4C Set</w:t>
      </w:r>
      <w:r>
        <w:tab/>
        <w:t>Maureen Robson  From North to South</w:t>
      </w:r>
    </w:p>
    <w:p w:rsidR="00B11EB3" w:rsidRDefault="00B11EB3" w:rsidP="00B11EB3">
      <w:pPr>
        <w:pStyle w:val="DanceBody"/>
      </w:pPr>
      <w:r>
        <w:t>2 chords - 2nd chord 3s+4s cross to opp sides</w:t>
      </w:r>
    </w:p>
    <w:p w:rsidR="00B11EB3" w:rsidRDefault="00B11EB3" w:rsidP="00B11EB3">
      <w:pPr>
        <w:pStyle w:val="DanceBody"/>
      </w:pPr>
      <w:r>
        <w:t xml:space="preserve"> 1- 8</w:t>
      </w:r>
      <w:r>
        <w:tab/>
        <w:t>1s+4s set, 1L/4L cast down/up 1 place (2L &amp; 3L step up/down); centre dancers dance RH across (1L+4L+2M+3M)</w:t>
      </w:r>
    </w:p>
    <w:p w:rsidR="00B11EB3" w:rsidRDefault="00B11EB3" w:rsidP="00B11EB3">
      <w:pPr>
        <w:pStyle w:val="DanceBody"/>
      </w:pPr>
      <w:r>
        <w:t xml:space="preserve"> 9-16</w:t>
      </w:r>
      <w:r>
        <w:tab/>
        <w:t xml:space="preserve">Centre dancers set, 1L/4L cast up/down to original positions (2L/3L step down/up); 1s+2s </w:t>
      </w:r>
      <w:r w:rsidRPr="00413682">
        <w:rPr>
          <w:b/>
        </w:rPr>
        <w:t>also</w:t>
      </w:r>
      <w:r>
        <w:t xml:space="preserve"> 3s+4s dance LH across</w:t>
      </w:r>
    </w:p>
    <w:p w:rsidR="00B11EB3" w:rsidRDefault="00B11EB3" w:rsidP="00B11EB3">
      <w:pPr>
        <w:pStyle w:val="DanceBody"/>
      </w:pPr>
      <w:r>
        <w:t>17-24</w:t>
      </w:r>
      <w:r>
        <w:tab/>
        <w:t>1s/4s set, 1s/4s cast down/up 1 place (2s/3s step up/down); 1s/4s dance 1/2 Fig of 8 up/down round 2s/3s</w:t>
      </w:r>
    </w:p>
    <w:p w:rsidR="00B11EB3" w:rsidRDefault="00B11EB3" w:rsidP="00B11EB3">
      <w:pPr>
        <w:pStyle w:val="DanceBody"/>
      </w:pPr>
      <w:r>
        <w:t>25-32</w:t>
      </w:r>
      <w:r>
        <w:tab/>
        <w:t>1s+4s dance a variation of Espagnole:-</w:t>
      </w:r>
    </w:p>
    <w:p w:rsidR="00B11EB3" w:rsidRDefault="00B11EB3" w:rsidP="00B11EB3">
      <w:pPr>
        <w:pStyle w:val="DanceBody"/>
      </w:pPr>
      <w:r>
        <w:tab/>
        <w:t xml:space="preserve">1M+4L lead across RH &amp; cross over to finish 4L/1M facing up/down </w:t>
      </w:r>
      <w:r>
        <w:rPr>
          <w:b/>
        </w:rPr>
        <w:t>while</w:t>
      </w:r>
      <w:r>
        <w:t xml:space="preserve"> 1L+4M dance across</w:t>
      </w:r>
    </w:p>
    <w:p w:rsidR="00B11EB3" w:rsidRDefault="00B11EB3" w:rsidP="00B11EB3">
      <w:pPr>
        <w:pStyle w:val="DanceBody"/>
      </w:pPr>
      <w:r>
        <w:tab/>
        <w:t xml:space="preserve">1L+4M lead across LH &amp; cross over to finish 4M/1L facing up/down </w:t>
      </w:r>
      <w:r>
        <w:rPr>
          <w:b/>
        </w:rPr>
        <w:t>while</w:t>
      </w:r>
      <w:r>
        <w:t xml:space="preserve"> 4L+1M dance across</w:t>
      </w:r>
    </w:p>
    <w:p w:rsidR="00B11EB3" w:rsidRDefault="00B11EB3" w:rsidP="00B11EB3">
      <w:pPr>
        <w:pStyle w:val="DanceBody"/>
        <w:keepNext w:val="0"/>
      </w:pPr>
      <w:r>
        <w:tab/>
        <w:t xml:space="preserve">4s turn RH </w:t>
      </w:r>
      <w:r>
        <w:rPr>
          <w:b/>
        </w:rPr>
        <w:t>while</w:t>
      </w:r>
      <w:r>
        <w:t xml:space="preserve"> 1s turn LH 2 4 1 3</w:t>
      </w:r>
    </w:p>
    <w:p w:rsidR="00B11EB3" w:rsidRDefault="00B11EB3" w:rsidP="00B11EB3"/>
    <w:p w:rsidR="00B11EB3" w:rsidRDefault="00B11EB3" w:rsidP="00B11EB3">
      <w:pPr>
        <w:pStyle w:val="Minicrib"/>
      </w:pPr>
      <w:r>
        <w:t>THE SPINNEY STRATHSPEY  (S8x32)  3C (4C Set)</w:t>
      </w:r>
      <w:r>
        <w:tab/>
        <w:t>Kevin Merchand  Dunedin 1</w:t>
      </w:r>
    </w:p>
    <w:p w:rsidR="00B11EB3" w:rsidRDefault="00B11EB3" w:rsidP="00B11EB3">
      <w:pPr>
        <w:pStyle w:val="DanceBody"/>
      </w:pPr>
      <w:r>
        <w:t xml:space="preserve"> 1- 8</w:t>
      </w:r>
      <w:r>
        <w:tab/>
        <w:t>1s+2s+3s turn 2H &amp; chase clockwise 1/2 way</w:t>
      </w:r>
    </w:p>
    <w:p w:rsidR="00B11EB3" w:rsidRDefault="00B11EB3" w:rsidP="00B11EB3">
      <w:pPr>
        <w:pStyle w:val="DanceBody"/>
      </w:pPr>
      <w:r>
        <w:t xml:space="preserve"> 9-12</w:t>
      </w:r>
      <w:r>
        <w:tab/>
        <w:t>3s+1s chase clockwise back to original places</w:t>
      </w:r>
      <w:r w:rsidRPr="00BA6B4D">
        <w:rPr>
          <w:b/>
        </w:rPr>
        <w:t xml:space="preserve"> while </w:t>
      </w:r>
      <w:r>
        <w:t>2s turn 2H 1.1/2 times</w:t>
      </w:r>
    </w:p>
    <w:p w:rsidR="00B11EB3" w:rsidRDefault="00B11EB3" w:rsidP="00B11EB3">
      <w:pPr>
        <w:pStyle w:val="DanceBody"/>
      </w:pPr>
      <w:r>
        <w:t>13-16</w:t>
      </w:r>
      <w:r>
        <w:tab/>
        <w:t>1s+2s dance RH across</w:t>
      </w:r>
    </w:p>
    <w:p w:rsidR="00B11EB3" w:rsidRDefault="00B11EB3" w:rsidP="00B11EB3">
      <w:pPr>
        <w:pStyle w:val="DanceBody"/>
      </w:pPr>
      <w:r>
        <w:t>17-24</w:t>
      </w:r>
      <w:r>
        <w:tab/>
        <w:t>1s dance reels of 3 on sides (1s pass 2s RSh to start)</w:t>
      </w:r>
    </w:p>
    <w:p w:rsidR="00B11EB3" w:rsidRDefault="00B11EB3" w:rsidP="00B11EB3">
      <w:pPr>
        <w:pStyle w:val="DanceBody"/>
        <w:keepNext w:val="0"/>
      </w:pPr>
      <w:r>
        <w:t>25-32</w:t>
      </w:r>
      <w:r>
        <w:tab/>
        <w:t>1s+2s set, dance 1/2 R&amp;L, 1s+2s cross RH</w:t>
      </w:r>
    </w:p>
    <w:p w:rsidR="00B11EB3" w:rsidRDefault="00B11EB3" w:rsidP="00B11EB3"/>
    <w:p w:rsidR="00B11EB3" w:rsidRDefault="00B11EB3" w:rsidP="00B11EB3">
      <w:pPr>
        <w:pStyle w:val="Minicrib"/>
      </w:pPr>
      <w:r>
        <w:t>SPINNING STONES  (R8x32)  3C (4C set)</w:t>
      </w:r>
      <w:r>
        <w:tab/>
        <w:t>Carola Tress (Fischer)  Merry Dancers 2</w:t>
      </w:r>
    </w:p>
    <w:p w:rsidR="00B11EB3" w:rsidRPr="00CF3C1A" w:rsidRDefault="00B11EB3" w:rsidP="00B11EB3">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B11EB3" w:rsidRPr="00CF3C1A" w:rsidRDefault="00B11EB3" w:rsidP="00B11EB3">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B11EB3" w:rsidRPr="00CF3C1A" w:rsidRDefault="00B11EB3" w:rsidP="00B11EB3">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B11EB3" w:rsidRPr="00CF3C1A" w:rsidRDefault="00B11EB3" w:rsidP="00B11EB3">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B11EB3" w:rsidRPr="00CF3C1A" w:rsidRDefault="00B11EB3" w:rsidP="00B11EB3">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B11EB3" w:rsidRDefault="00B11EB3" w:rsidP="00B11EB3">
      <w:pPr>
        <w:pStyle w:val="DanceBody"/>
        <w:keepNext w:val="0"/>
      </w:pPr>
      <w:r w:rsidRPr="00CF3C1A">
        <w:t>25-32</w:t>
      </w:r>
      <w:r w:rsidRPr="00CF3C1A">
        <w:tab/>
        <w:t>1s dance Double triangles ending 2nd place own side</w:t>
      </w:r>
      <w:r>
        <w:t xml:space="preserve"> (</w:t>
      </w:r>
      <w:r w:rsidRPr="00410B84">
        <w:rPr>
          <w:i/>
        </w:rPr>
        <w:t>Optional – Bars 27+28, 31+32 1s may "twirl"</w:t>
      </w:r>
      <w:r>
        <w:t>). End 2 1 3</w:t>
      </w:r>
    </w:p>
    <w:p w:rsidR="00B11EB3" w:rsidRDefault="00B11EB3" w:rsidP="00B11EB3"/>
    <w:p w:rsidR="00B11EB3" w:rsidRDefault="00B11EB3" w:rsidP="00B11EB3">
      <w:pPr>
        <w:pStyle w:val="Minicrib"/>
      </w:pPr>
      <w:r>
        <w:t>SPINNING WHEEL  (R5x32)  5C Sq.Set</w:t>
      </w:r>
      <w:r>
        <w:tab/>
        <w:t>D Croot</w:t>
      </w:r>
    </w:p>
    <w:p w:rsidR="00B11EB3" w:rsidRDefault="00B11EB3" w:rsidP="00B11EB3">
      <w:pPr>
        <w:pStyle w:val="DanceBody"/>
      </w:pPr>
      <w:r>
        <w:t>5 couple square set: 5s in centre facing, Man with back to 4s &amp; Lady with back to 2s)</w:t>
      </w:r>
    </w:p>
    <w:p w:rsidR="00B11EB3" w:rsidRDefault="00B11EB3" w:rsidP="00B11EB3">
      <w:pPr>
        <w:pStyle w:val="DanceBody"/>
      </w:pPr>
      <w:r>
        <w:t xml:space="preserve"> 1- 8</w:t>
      </w:r>
      <w:r>
        <w:tab/>
        <w:t>5s set turning to right to face sides</w:t>
      </w:r>
      <w:r w:rsidRPr="00BA6B4D">
        <w:rPr>
          <w:b/>
        </w:rPr>
        <w:t xml:space="preserve"> </w:t>
      </w:r>
      <w:r>
        <w:rPr>
          <w:b/>
        </w:rPr>
        <w:t xml:space="preserve">as </w:t>
      </w:r>
      <w:r>
        <w:t>others circle 8H round to right 1/4 way, 5s set rotating to right to face each other</w:t>
      </w:r>
      <w:r w:rsidRPr="00BA6B4D">
        <w:rPr>
          <w:b/>
        </w:rPr>
        <w:t xml:space="preserve"> </w:t>
      </w:r>
      <w:r>
        <w:rPr>
          <w:b/>
        </w:rPr>
        <w:t xml:space="preserve">as </w:t>
      </w:r>
      <w:r>
        <w:t>others set &amp; repeat</w:t>
      </w:r>
    </w:p>
    <w:p w:rsidR="00B11EB3" w:rsidRDefault="00B11EB3" w:rsidP="00B11EB3">
      <w:pPr>
        <w:pStyle w:val="DanceBody"/>
      </w:pPr>
      <w:r>
        <w:t xml:space="preserve"> 9-16</w:t>
      </w:r>
      <w:r>
        <w:tab/>
        <w:t>5L+4s (in 2</w:t>
      </w:r>
      <w:r w:rsidRPr="00972EEB">
        <w:t>nd</w:t>
      </w:r>
      <w:r>
        <w:t xml:space="preserve"> pl)</w:t>
      </w:r>
      <w:r w:rsidRPr="007F0D5A">
        <w:rPr>
          <w:b/>
        </w:rPr>
        <w:t xml:space="preserve"> also </w:t>
      </w:r>
      <w:r>
        <w:t>5M+2s dance RH across, 5s pass RSh to dance LH across [5L with 1s (in 3</w:t>
      </w:r>
      <w:r w:rsidRPr="00972EEB">
        <w:t>rd</w:t>
      </w:r>
      <w:r>
        <w:t xml:space="preserve"> pl) &amp; 5M with 3s] 5s passing LSh to face sides</w:t>
      </w:r>
    </w:p>
    <w:p w:rsidR="00B11EB3" w:rsidRDefault="00B11EB3" w:rsidP="00B11EB3">
      <w:pPr>
        <w:pStyle w:val="DanceBody"/>
      </w:pPr>
      <w:r>
        <w:t>17-20</w:t>
      </w:r>
      <w:r>
        <w:tab/>
        <w:t>4s &amp; 2s in prom hold dance 1/2 LSh reel of 4 across with 5s [5M facing 2s (4</w:t>
      </w:r>
      <w:r w:rsidRPr="00972EEB">
        <w:t>th</w:t>
      </w:r>
      <w:r>
        <w:t xml:space="preserve"> pl) &amp; 5L facing 4s], 5s passing LSh to face top/bottom</w:t>
      </w:r>
    </w:p>
    <w:p w:rsidR="00B11EB3" w:rsidRDefault="00B11EB3" w:rsidP="00B11EB3">
      <w:pPr>
        <w:pStyle w:val="DanceBody"/>
      </w:pPr>
      <w:r>
        <w:t>21-24</w:t>
      </w:r>
      <w:r>
        <w:tab/>
        <w:t>3s &amp; 1s dance similar 1/2 LSh reel with 5s who end facing 4s (all now in original places)</w:t>
      </w:r>
    </w:p>
    <w:p w:rsidR="00B11EB3" w:rsidRDefault="00B11EB3" w:rsidP="00B11EB3">
      <w:pPr>
        <w:pStyle w:val="DanceBody"/>
        <w:keepNext w:val="0"/>
      </w:pPr>
      <w:r>
        <w:t>25-32</w:t>
      </w:r>
      <w:r>
        <w:tab/>
        <w:t>5s+4s dance 1/2 RH across, 4s+3s dance 1/2 RH across, 3s+2s dance 1/2 RH across &amp; 2s+1s dance 1/2 RH across to end 2 3 4 5 &amp; 1s in centre</w:t>
      </w:r>
    </w:p>
    <w:p w:rsidR="00B11EB3" w:rsidRDefault="00B11EB3" w:rsidP="00B11EB3"/>
    <w:p w:rsidR="00B11EB3" w:rsidRDefault="00B11EB3" w:rsidP="00B11EB3">
      <w:pPr>
        <w:pStyle w:val="Minicrib"/>
      </w:pPr>
      <w:r>
        <w:t>SPIRIT OF GOSPORT  (R8x32)  3C (4C set)</w:t>
      </w:r>
      <w:r>
        <w:tab/>
        <w:t>Nicola Ward  Southsea 50</w:t>
      </w:r>
    </w:p>
    <w:p w:rsidR="00B11EB3" w:rsidRDefault="00B11EB3" w:rsidP="00B11EB3">
      <w:pPr>
        <w:pStyle w:val="DanceBody"/>
      </w:pPr>
      <w:r>
        <w:t xml:space="preserve"> 1- 8</w:t>
      </w:r>
      <w:r>
        <w:tab/>
        <w:t>1s+2s+3s dance Promenade</w:t>
      </w:r>
    </w:p>
    <w:p w:rsidR="00B11EB3" w:rsidRDefault="00B11EB3" w:rsidP="00B11EB3">
      <w:pPr>
        <w:pStyle w:val="DanceBody"/>
      </w:pPr>
      <w:r>
        <w:t xml:space="preserve"> 9-16</w:t>
      </w:r>
      <w:r>
        <w:tab/>
        <w:t>1s+2s+3s join hands on sides &amp; set to partners, 1s+3s dance 3/4 Double Fig 8 round 2s (1s cross down, 3s cast up to start), 3s join NH  (3) 2 1</w:t>
      </w:r>
    </w:p>
    <w:p w:rsidR="00B11EB3" w:rsidRDefault="00B11EB3" w:rsidP="00B11EB3">
      <w:pPr>
        <w:pStyle w:val="DanceBody"/>
      </w:pPr>
      <w:r>
        <w:t>17-24</w:t>
      </w:r>
      <w:r>
        <w:tab/>
        <w:t xml:space="preserve">3s dance down, cast up round 3rd place back to 1st place </w:t>
      </w:r>
      <w:r>
        <w:rPr>
          <w:b/>
        </w:rPr>
        <w:t>while</w:t>
      </w:r>
      <w:r>
        <w:t xml:space="preserve"> 2s dance up sides to top &amp; follow 3s to end in 2nd place, all cross RH with partner, 1s at bottom face up NHJ  3 (2) (1)</w:t>
      </w:r>
    </w:p>
    <w:p w:rsidR="00B11EB3" w:rsidRDefault="00B11EB3" w:rsidP="00B11EB3">
      <w:pPr>
        <w:pStyle w:val="DanceBody"/>
      </w:pPr>
      <w:r>
        <w:t>25-32</w:t>
      </w:r>
      <w:r>
        <w:tab/>
        <w:t>3s+2s+1s dance "The Spinnaker":</w:t>
      </w:r>
    </w:p>
    <w:p w:rsidR="00B11EB3" w:rsidRDefault="00B11EB3" w:rsidP="00B11EB3">
      <w:pPr>
        <w:pStyle w:val="DanceBody"/>
      </w:pPr>
      <w:r>
        <w:tab/>
        <w:t xml:space="preserve">25-28  1s Set+Link </w:t>
      </w:r>
      <w:r>
        <w:rPr>
          <w:b/>
        </w:rPr>
        <w:t>while</w:t>
      </w:r>
      <w:r>
        <w:t xml:space="preserve"> 2M+3L &amp; 3M+2L Mirror Set+Link (3s cast, 2s dance up). 2s at top face down NHJ (2) 3 1</w:t>
      </w:r>
    </w:p>
    <w:p w:rsidR="00B11EB3" w:rsidRDefault="00B11EB3" w:rsidP="00B11EB3">
      <w:pPr>
        <w:pStyle w:val="DanceBody"/>
        <w:keepNext w:val="0"/>
      </w:pPr>
      <w:r>
        <w:tab/>
        <w:t xml:space="preserve">29-32  2s Set+Link </w:t>
      </w:r>
      <w:r>
        <w:rPr>
          <w:b/>
        </w:rPr>
        <w:t>while</w:t>
      </w:r>
      <w:r>
        <w:t xml:space="preserve"> 3L+1L &amp; 3M +1M Mirror Set+Link (3s cast, 1s dance up).  End 2 1 3</w:t>
      </w:r>
    </w:p>
    <w:p w:rsidR="00B11EB3" w:rsidRDefault="00B11EB3" w:rsidP="00B11EB3"/>
    <w:p w:rsidR="00B11EB3" w:rsidRDefault="00B11EB3" w:rsidP="00B11EB3">
      <w:pPr>
        <w:pStyle w:val="Minicrib"/>
      </w:pPr>
      <w:r>
        <w:t>THE SPIRIT OF THE DANCE  (S8x32)  3C (4C set)</w:t>
      </w:r>
      <w:r>
        <w:tab/>
        <w:t>Irene Paterson  TAC 50th Anniv</w:t>
      </w:r>
    </w:p>
    <w:p w:rsidR="00B11EB3" w:rsidRDefault="00B11EB3" w:rsidP="00B11EB3">
      <w:pPr>
        <w:pStyle w:val="DanceBody"/>
      </w:pPr>
      <w:r w:rsidRPr="000E6BE4">
        <w:rPr>
          <w:bCs/>
        </w:rPr>
        <w:t xml:space="preserve"> 1- 8</w:t>
      </w:r>
      <w:r w:rsidRPr="000E6BE4">
        <w:rPr>
          <w:bCs/>
        </w:rPr>
        <w:tab/>
      </w:r>
      <w:r w:rsidRPr="00AB39B7">
        <w:t>1s+2s</w:t>
      </w:r>
      <w:r>
        <w:t xml:space="preserve"> </w:t>
      </w:r>
      <w:r w:rsidRPr="00592633">
        <w:rPr>
          <w:bCs/>
        </w:rPr>
        <w:t>dance</w:t>
      </w:r>
      <w:r w:rsidRPr="00AB39B7">
        <w:t xml:space="preserve"> </w:t>
      </w:r>
      <w:r w:rsidRPr="00592633">
        <w:t>a</w:t>
      </w:r>
      <w:r w:rsidRPr="00AB39B7">
        <w:t xml:space="preserve"> Tourbillon</w:t>
      </w:r>
      <w:r>
        <w:t>:-</w:t>
      </w:r>
    </w:p>
    <w:p w:rsidR="00B11EB3" w:rsidRDefault="00B11EB3" w:rsidP="00B11EB3">
      <w:pPr>
        <w:pStyle w:val="DanceBody"/>
      </w:pPr>
      <w:r>
        <w:tab/>
        <w:t>`1- 4    1s &amp; 2s 1/2 turn ptnrs 2H, 1M &amp; 2L lead ptnrs by nearer hand 1 place cl'wise to end 1s on Ladies side &amp; 2s Men's side, 1s set to 2s</w:t>
      </w:r>
    </w:p>
    <w:p w:rsidR="00B11EB3" w:rsidRDefault="00B11EB3" w:rsidP="00B11EB3">
      <w:pPr>
        <w:pStyle w:val="DanceBody"/>
      </w:pPr>
      <w:r>
        <w:tab/>
        <w:t>`5- 8    1s &amp; 2s 1/2 turn ptnrs 2H &amp; lead ptnrs on 1 place clockwise &amp; 2s+1s cross RH to own sides</w:t>
      </w:r>
    </w:p>
    <w:p w:rsidR="00B11EB3" w:rsidRDefault="00B11EB3" w:rsidP="00B11EB3">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B11EB3" w:rsidRDefault="00B11EB3" w:rsidP="00B11EB3">
      <w:pPr>
        <w:pStyle w:val="DanceBody"/>
      </w:pPr>
      <w:r>
        <w:t>17-28</w:t>
      </w:r>
      <w:r>
        <w:tab/>
        <w:t>2s+1s+3s dance 3 couple R&amp;L</w:t>
      </w:r>
    </w:p>
    <w:p w:rsidR="00B11EB3" w:rsidRDefault="00B11EB3" w:rsidP="00B11EB3">
      <w:pPr>
        <w:pStyle w:val="DanceBody"/>
        <w:keepNext w:val="0"/>
      </w:pPr>
      <w:r>
        <w:t>29-32</w:t>
      </w:r>
      <w:r>
        <w:tab/>
        <w:t>1s turn 1.1/2 times to 2nd place own sides.  2 1 3</w:t>
      </w:r>
    </w:p>
    <w:p w:rsidR="00B11EB3" w:rsidRDefault="00B11EB3" w:rsidP="00B11EB3"/>
    <w:p w:rsidR="00B11EB3" w:rsidRDefault="00B11EB3" w:rsidP="00B11EB3">
      <w:pPr>
        <w:pStyle w:val="Minicrib"/>
      </w:pPr>
      <w:r>
        <w:t>SPLAT THE TATTIE  (R8x32)  3C (4C set)</w:t>
      </w:r>
      <w:r>
        <w:tab/>
        <w:t>John Drewry  Bankhead Bk 2</w:t>
      </w:r>
    </w:p>
    <w:p w:rsidR="00B11EB3" w:rsidRDefault="00B11EB3" w:rsidP="00B11EB3">
      <w:pPr>
        <w:pStyle w:val="DanceBody"/>
      </w:pPr>
      <w:r>
        <w:t xml:space="preserve"> 1- 4</w:t>
      </w:r>
      <w:r>
        <w:tab/>
        <w:t>1s dance RSh round each other moving down to Man facing down to 3s &amp; Lady facing up to 2s &amp; set</w:t>
      </w:r>
      <w:r w:rsidRPr="00BA6B4D">
        <w:rPr>
          <w:b/>
        </w:rPr>
        <w:t xml:space="preserve"> </w:t>
      </w:r>
      <w:r>
        <w:rPr>
          <w:b/>
        </w:rPr>
        <w:t xml:space="preserve">as </w:t>
      </w:r>
      <w:r>
        <w:t>crown triangles</w:t>
      </w:r>
    </w:p>
    <w:p w:rsidR="00B11EB3" w:rsidRDefault="00B11EB3" w:rsidP="00B11EB3">
      <w:pPr>
        <w:pStyle w:val="DanceBody"/>
      </w:pPr>
      <w:r>
        <w:t xml:space="preserve"> 5-16</w:t>
      </w:r>
      <w:r>
        <w:tab/>
        <w:t>1s (facing 4</w:t>
      </w:r>
      <w:r w:rsidRPr="00972EEB">
        <w:t>th</w:t>
      </w:r>
      <w:r>
        <w:t xml:space="preserve"> corners) 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B11EB3" w:rsidRDefault="00B11EB3" w:rsidP="00B11EB3">
      <w:pPr>
        <w:pStyle w:val="DanceBody"/>
      </w:pPr>
      <w:r>
        <w:t>17-24</w:t>
      </w:r>
      <w:r>
        <w:tab/>
        <w:t>1s change places with 2</w:t>
      </w:r>
      <w:r w:rsidRPr="00972EEB">
        <w:t>nd</w:t>
      </w:r>
      <w:r>
        <w:t xml:space="preserve"> crnrs &amp; 1s set</w:t>
      </w:r>
      <w:r w:rsidRPr="00BA6B4D">
        <w:rPr>
          <w:b/>
        </w:rPr>
        <w:t xml:space="preserve"> while </w:t>
      </w:r>
      <w:r>
        <w:t>crnrs change pl LH to face opp crnr, 1s turn corner persons RH 1.1/2 times &amp; face 3</w:t>
      </w:r>
      <w:r w:rsidRPr="00972EEB">
        <w:t>rd</w:t>
      </w:r>
      <w:r>
        <w:t xml:space="preserve"> crnr (pstn)</w:t>
      </w:r>
    </w:p>
    <w:p w:rsidR="00B11EB3" w:rsidRDefault="00B11EB3" w:rsidP="00B11EB3">
      <w:pPr>
        <w:pStyle w:val="DanceBody"/>
        <w:keepNext w:val="0"/>
      </w:pPr>
      <w:r>
        <w:t>25-32</w:t>
      </w:r>
      <w:r>
        <w:tab/>
        <w:t>Repeat 17-24 with 3</w:t>
      </w:r>
      <w:r w:rsidRPr="00972EEB">
        <w:t>rd</w:t>
      </w:r>
      <w:r>
        <w:t xml:space="preserve"> corners &amp; 1s end in 2</w:t>
      </w:r>
      <w:r w:rsidRPr="00972EEB">
        <w:t>nd</w:t>
      </w:r>
      <w:r>
        <w:t xml:space="preserve"> places own sides</w:t>
      </w:r>
    </w:p>
    <w:p w:rsidR="00B11EB3" w:rsidRDefault="00B11EB3" w:rsidP="00B11EB3"/>
    <w:p w:rsidR="00B11EB3" w:rsidRDefault="00B11EB3" w:rsidP="00B11EB3">
      <w:pPr>
        <w:pStyle w:val="Minicrib"/>
      </w:pPr>
      <w:r>
        <w:t>THE SPLICING  (J5x32)  5C set</w:t>
      </w:r>
      <w:r>
        <w:tab/>
        <w:t>John Drewry  Bankhead Bk 3</w:t>
      </w:r>
    </w:p>
    <w:p w:rsidR="00B11EB3" w:rsidRDefault="00B11EB3" w:rsidP="00B11EB3">
      <w:pPr>
        <w:pStyle w:val="DanceBody"/>
      </w:pPr>
      <w:r>
        <w:t xml:space="preserve"> 1- 8</w:t>
      </w:r>
      <w:r>
        <w:tab/>
        <w:t>1s &amp; 3s 1/2 turn RH</w:t>
      </w:r>
      <w:r w:rsidRPr="00BA6B4D">
        <w:rPr>
          <w:b/>
        </w:rPr>
        <w:t xml:space="preserve"> </w:t>
      </w:r>
      <w:r>
        <w:rPr>
          <w:b/>
        </w:rPr>
        <w:t xml:space="preserve">as </w:t>
      </w:r>
      <w:r>
        <w:t>2s &amp; 4s set, 1s &amp; 3s prom down below 4s/5s</w:t>
      </w:r>
      <w:r w:rsidRPr="00BA6B4D">
        <w:rPr>
          <w:b/>
        </w:rPr>
        <w:t xml:space="preserve"> </w:t>
      </w:r>
      <w:r>
        <w:rPr>
          <w:b/>
        </w:rPr>
        <w:t xml:space="preserve">as </w:t>
      </w:r>
      <w:r>
        <w:t>2s &amp; 4s cast up 1 pl, 1s &amp; 3s cross LH, cast up 1 pl to face 1</w:t>
      </w:r>
      <w:r w:rsidRPr="00972EEB">
        <w:t>st</w:t>
      </w:r>
      <w:r>
        <w:t xml:space="preserve"> crnrs</w:t>
      </w:r>
    </w:p>
    <w:p w:rsidR="00B11EB3" w:rsidRDefault="00B11EB3" w:rsidP="00B11EB3">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B11EB3" w:rsidRDefault="00B11EB3" w:rsidP="00B11EB3">
      <w:pPr>
        <w:pStyle w:val="DanceBody"/>
      </w:pPr>
      <w:r>
        <w:t>17-24</w:t>
      </w:r>
      <w:r>
        <w:tab/>
        <w:t>1M dances full Fig of 8 round 2s giving RSh to own 2</w:t>
      </w:r>
      <w:r w:rsidRPr="00972EEB">
        <w:t>nd</w:t>
      </w:r>
      <w:r>
        <w:t xml:space="preserve"> crnr</w:t>
      </w:r>
      <w:r w:rsidRPr="00BA6B4D">
        <w:rPr>
          <w:b/>
        </w:rPr>
        <w:t xml:space="preserve"> </w:t>
      </w:r>
      <w:r>
        <w:rPr>
          <w:b/>
        </w:rPr>
        <w:t xml:space="preserve">as </w:t>
      </w:r>
      <w:r>
        <w:t>3L dances similarly round 5s</w:t>
      </w:r>
      <w:r w:rsidRPr="00BA6B4D">
        <w:rPr>
          <w:b/>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rPr>
        <w:t xml:space="preserve"> while </w:t>
      </w:r>
      <w:r>
        <w:t>2s+4s+5s set &amp; cross RH, set &amp; cross back LH</w:t>
      </w:r>
    </w:p>
    <w:p w:rsidR="00B11EB3" w:rsidRDefault="00B11EB3" w:rsidP="00B11EB3">
      <w:pPr>
        <w:pStyle w:val="DanceBody"/>
        <w:keepNext w:val="0"/>
      </w:pPr>
      <w:r>
        <w:t>25-32</w:t>
      </w:r>
      <w:r>
        <w:tab/>
        <w:t>1s+3s set advancing, Bal-in-Line in centre (</w:t>
      </w:r>
      <w:r w:rsidRPr="00BD473E">
        <w:rPr>
          <w:b/>
        </w:rPr>
        <w:t xml:space="preserve">as </w:t>
      </w:r>
      <w:r>
        <w:t>Wild Geese), turn RH &amp; cast down 1 place</w:t>
      </w:r>
    </w:p>
    <w:p w:rsidR="00B11EB3" w:rsidRDefault="00B11EB3" w:rsidP="00B11EB3"/>
    <w:p w:rsidR="00B11EB3" w:rsidRDefault="00B11EB3" w:rsidP="00B11EB3">
      <w:pPr>
        <w:pStyle w:val="Minicrib"/>
      </w:pPr>
      <w:r>
        <w:t>THE SPOKANE RAINBOW  (S4x32)  4C set</w:t>
      </w:r>
      <w:r>
        <w:tab/>
        <w:t>Andrew Hodgson  Fields Of Gold</w:t>
      </w:r>
    </w:p>
    <w:p w:rsidR="00B11EB3" w:rsidRDefault="00B11EB3" w:rsidP="00B11EB3">
      <w:pPr>
        <w:pStyle w:val="DanceBody"/>
      </w:pPr>
      <w:r>
        <w:t xml:space="preserve"> 1- 8</w:t>
      </w:r>
      <w:r>
        <w:tab/>
        <w:t>1s+2s+3s Set+Link twice (3) (2) (1) 4</w:t>
      </w:r>
    </w:p>
    <w:p w:rsidR="00B11EB3" w:rsidRDefault="00B11EB3" w:rsidP="00B11EB3">
      <w:pPr>
        <w:pStyle w:val="DanceBody"/>
      </w:pPr>
      <w:r>
        <w:t xml:space="preserve"> 9-16</w:t>
      </w:r>
      <w:r>
        <w:tab/>
        <w:t>3s+2s+1s set, dance 6H 1/2 way to the left; 1s+2s+3s set,1s cast to 2nd place (2s step up)</w:t>
      </w:r>
    </w:p>
    <w:p w:rsidR="00B11EB3" w:rsidRDefault="00B11EB3" w:rsidP="00B11EB3">
      <w:pPr>
        <w:pStyle w:val="DanceBody"/>
      </w:pPr>
      <w:r>
        <w:t>17-24</w:t>
      </w:r>
      <w:r>
        <w:tab/>
        <w:t>1s+3s+4s dance Inveran reels on the sides</w:t>
      </w:r>
    </w:p>
    <w:p w:rsidR="00B11EB3" w:rsidRDefault="00B11EB3" w:rsidP="00B11EB3">
      <w:pPr>
        <w:pStyle w:val="DanceBody"/>
      </w:pPr>
      <w:r>
        <w:t>25-28</w:t>
      </w:r>
      <w:r>
        <w:tab/>
        <w:t>1s dance down middle &amp; cast up round 4s to 3rd place (3s step up 27-28)</w:t>
      </w:r>
    </w:p>
    <w:p w:rsidR="00B11EB3" w:rsidRDefault="00B11EB3" w:rsidP="00B11EB3">
      <w:pPr>
        <w:pStyle w:val="DanceBody"/>
        <w:keepNext w:val="0"/>
      </w:pPr>
      <w:r>
        <w:t>29-32</w:t>
      </w:r>
      <w:r>
        <w:tab/>
        <w:t>1s+4s 1/2 turn 2H into 4H 1/2 way round to left 2 3 4 1</w:t>
      </w:r>
    </w:p>
    <w:p w:rsidR="00B11EB3" w:rsidRDefault="00B11EB3" w:rsidP="00B11EB3"/>
    <w:p w:rsidR="00B11EB3" w:rsidRDefault="00B11EB3" w:rsidP="00B11EB3">
      <w:pPr>
        <w:pStyle w:val="Minicrib"/>
      </w:pPr>
      <w:r>
        <w:t>THE SPORT OF THE CHASE  (R8x32)  3C (4C set)</w:t>
      </w:r>
      <w:r>
        <w:tab/>
        <w:t>Iain Boyd</w:t>
      </w:r>
    </w:p>
    <w:p w:rsidR="00B11EB3" w:rsidRDefault="00B11EB3" w:rsidP="00B11EB3">
      <w:pPr>
        <w:pStyle w:val="DanceBody"/>
      </w:pPr>
      <w:r>
        <w:t xml:space="preserve"> 1- 8</w:t>
      </w:r>
      <w:r>
        <w:tab/>
        <w:t>1s cross RH &amp; cast 1 place, cross down LH &amp; cast up to 2</w:t>
      </w:r>
      <w:r w:rsidRPr="00972EEB">
        <w:t>nd</w:t>
      </w:r>
      <w:r>
        <w:t xml:space="preserve"> place to end facing 2M (1M behind 1L)</w:t>
      </w:r>
    </w:p>
    <w:p w:rsidR="00B11EB3" w:rsidRDefault="00B11EB3" w:rsidP="00B11EB3">
      <w:pPr>
        <w:pStyle w:val="DanceBody"/>
      </w:pPr>
      <w:r>
        <w:t xml:space="preserve"> 9-16</w:t>
      </w:r>
      <w:r>
        <w:tab/>
        <w:t>1s dance RSh tandem reel of 3 with 1</w:t>
      </w:r>
      <w:r w:rsidRPr="00972EEB">
        <w:t>st</w:t>
      </w:r>
      <w:r>
        <w:t xml:space="preserve"> corners &amp; end dancing round to left to face 2L</w:t>
      </w:r>
    </w:p>
    <w:p w:rsidR="00B11EB3" w:rsidRDefault="00B11EB3" w:rsidP="00B11EB3">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B11EB3" w:rsidRDefault="00B11EB3" w:rsidP="00B11EB3">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B11EB3" w:rsidRDefault="00B11EB3" w:rsidP="00B11EB3"/>
    <w:p w:rsidR="00B11EB3" w:rsidRDefault="00B11EB3" w:rsidP="00B11EB3">
      <w:pPr>
        <w:pStyle w:val="Minicrib"/>
      </w:pPr>
      <w:r>
        <w:t>A SPOT OF BOTHER  (R8x32)  3C (4C set)</w:t>
      </w:r>
      <w:r>
        <w:tab/>
        <w:t>Alan Rintoul  Woodside Collection</w:t>
      </w:r>
    </w:p>
    <w:p w:rsidR="00B11EB3" w:rsidRPr="00CA5950" w:rsidRDefault="00B11EB3" w:rsidP="00B11EB3">
      <w:pPr>
        <w:pStyle w:val="DanceBody"/>
      </w:pPr>
      <w:r w:rsidRPr="00CA5950">
        <w:t xml:space="preserve"> 1- 8</w:t>
      </w:r>
      <w:r w:rsidRPr="00CA5950">
        <w:tab/>
        <w:t>1s cross RH &amp; cast (2s step up); 1s turn LH (2 bars) &amp; change places RH with 1st corners</w:t>
      </w:r>
    </w:p>
    <w:p w:rsidR="00B11EB3" w:rsidRPr="00CA5950" w:rsidRDefault="00B11EB3" w:rsidP="00B11EB3">
      <w:pPr>
        <w:pStyle w:val="DanceBody"/>
      </w:pPr>
      <w:r w:rsidRPr="00CA5950">
        <w:t xml:space="preserve"> 9-12</w:t>
      </w:r>
      <w:r w:rsidRPr="00CA5950">
        <w:tab/>
        <w:t>1st corners (2M &amp; 3L) turn 3/4 LH &amp; change places RH with own partner</w:t>
      </w:r>
    </w:p>
    <w:p w:rsidR="00B11EB3" w:rsidRPr="00CA5950" w:rsidRDefault="00B11EB3" w:rsidP="00B11EB3">
      <w:pPr>
        <w:pStyle w:val="DanceBody"/>
      </w:pPr>
      <w:r w:rsidRPr="00CA5950">
        <w:t>13-16</w:t>
      </w:r>
      <w:r w:rsidRPr="00CA5950">
        <w:tab/>
        <w:t>2nd corners (2L &amp; 3M) turn 3/4 LH, 2L+1M &amp; 3M+1L change places RH on 1st corner diagonal. 1s face 1st corner position</w:t>
      </w:r>
    </w:p>
    <w:p w:rsidR="00B11EB3" w:rsidRPr="00CA5950" w:rsidRDefault="00B11EB3" w:rsidP="00B11EB3">
      <w:pPr>
        <w:pStyle w:val="DanceBody"/>
      </w:pPr>
      <w:r w:rsidRPr="00CA5950">
        <w:t>17-20</w:t>
      </w:r>
      <w:r w:rsidRPr="00CA5950">
        <w:tab/>
        <w:t>1s dance 1/2 diag reel of 4 with 1st corner positions; 1s pass RSh</w:t>
      </w:r>
    </w:p>
    <w:p w:rsidR="00B11EB3" w:rsidRPr="00CA5950" w:rsidRDefault="00B11EB3" w:rsidP="00B11EB3">
      <w:pPr>
        <w:pStyle w:val="DanceBody"/>
      </w:pPr>
      <w:r w:rsidRPr="00CA5950">
        <w:t>21-24</w:t>
      </w:r>
      <w:r w:rsidRPr="00CA5950">
        <w:tab/>
        <w:t>1M+2s (at top) &amp; 1L+3s (at bottom) dance 1/2 reel of 3 across (RSh to 2nd corner to start). End 1M between 2, 1L between 3s</w:t>
      </w:r>
    </w:p>
    <w:p w:rsidR="00B11EB3" w:rsidRPr="00CA5950" w:rsidRDefault="00B11EB3" w:rsidP="00B11EB3">
      <w:pPr>
        <w:pStyle w:val="DanceBody"/>
        <w:keepNext w:val="0"/>
      </w:pPr>
      <w:r>
        <w:t>25-32</w:t>
      </w:r>
      <w:r>
        <w:tab/>
        <w:t>Lines of 3 across Set+</w:t>
      </w:r>
      <w:r w:rsidRPr="00CA5950">
        <w:t>Link for 3 to end on sides; All turn partners 1.1/2 RH.  End 2 1 3</w:t>
      </w:r>
    </w:p>
    <w:p w:rsidR="00B11EB3" w:rsidRDefault="00B11EB3" w:rsidP="00B11EB3"/>
    <w:p w:rsidR="00B11EB3" w:rsidRDefault="00B11EB3" w:rsidP="00B11EB3">
      <w:pPr>
        <w:pStyle w:val="Minicrib"/>
      </w:pPr>
      <w:r>
        <w:t>SPREADING THE SOUL OF SCOTLAND  (S4x32)  4C set</w:t>
      </w:r>
      <w:r>
        <w:tab/>
        <w:t>Cameo Coll Bk 23</w:t>
      </w:r>
    </w:p>
    <w:p w:rsidR="00B11EB3" w:rsidRDefault="00B11EB3" w:rsidP="00B11EB3">
      <w:pPr>
        <w:pStyle w:val="DanceBody"/>
      </w:pPr>
      <w:r>
        <w:t xml:space="preserve"> 1- 8</w:t>
      </w:r>
      <w:r>
        <w:tab/>
        <w:t>1s in prom hold dance reel of 3 with 2M+3M</w:t>
      </w:r>
      <w:r w:rsidRPr="00BA6B4D">
        <w:rPr>
          <w:b/>
        </w:rPr>
        <w:t xml:space="preserve"> while </w:t>
      </w:r>
      <w:r>
        <w:t>4s in prom hold dance reel of 3 with 2L+3L 1s &amp; 4s ending in middle at top/bottom</w:t>
      </w:r>
    </w:p>
    <w:p w:rsidR="00B11EB3" w:rsidRDefault="00B11EB3" w:rsidP="00B11EB3">
      <w:pPr>
        <w:pStyle w:val="DanceBody"/>
      </w:pPr>
      <w:r>
        <w:t xml:space="preserve"> 9-16</w:t>
      </w:r>
      <w:r>
        <w:tab/>
        <w:t>1s in prom hold dance reel of 3 with 2L+3L</w:t>
      </w:r>
      <w:r w:rsidRPr="00BA6B4D">
        <w:rPr>
          <w:b/>
        </w:rPr>
        <w:t xml:space="preserve"> while </w:t>
      </w:r>
      <w:r>
        <w:t>4s dance reel of 3 with 2s+3s continuing reel to end in top/bottom positions facing in</w:t>
      </w:r>
      <w:r w:rsidRPr="00BA6B4D">
        <w:rPr>
          <w:b/>
        </w:rPr>
        <w:t xml:space="preserve"> </w:t>
      </w:r>
      <w:r>
        <w:rPr>
          <w:b/>
        </w:rPr>
        <w:t xml:space="preserve">as </w:t>
      </w:r>
      <w:r>
        <w:t>1s+4s pass LSh to BtoB in centre facing out (1s face Mens side, 4s face Ladies)</w:t>
      </w:r>
    </w:p>
    <w:p w:rsidR="00B11EB3" w:rsidRDefault="00B11EB3" w:rsidP="00B11EB3">
      <w:pPr>
        <w:pStyle w:val="DanceBody"/>
      </w:pPr>
      <w:r>
        <w:t>17-24</w:t>
      </w:r>
      <w:r>
        <w:tab/>
        <w:t>All Adv+Ret (2 bars) &amp; 1s+4s NHJ chase 1/2 way cl'wise (in middle) to other side, all Adv+Ret &amp; 1s+4s chase 1/4 way cl'wise to end in middle 2 4 1 3</w:t>
      </w:r>
    </w:p>
    <w:p w:rsidR="00B11EB3" w:rsidRDefault="00B11EB3" w:rsidP="00B11EB3">
      <w:pPr>
        <w:pStyle w:val="DanceBody"/>
        <w:keepNext w:val="0"/>
      </w:pPr>
      <w:r>
        <w:t>25-32</w:t>
      </w:r>
      <w:r>
        <w:tab/>
        <w:t>1s+4s dance RH across &amp; LH back</w:t>
      </w:r>
      <w:r w:rsidRPr="00BA6B4D">
        <w:rPr>
          <w:b/>
        </w:rPr>
        <w:t xml:space="preserve"> while </w:t>
      </w:r>
      <w:r>
        <w:t>2s+3s chase clockwise once round set to end 2 4 1 3</w:t>
      </w:r>
    </w:p>
    <w:p w:rsidR="00B11EB3" w:rsidRDefault="00B11EB3" w:rsidP="00B11EB3"/>
    <w:p w:rsidR="00B11EB3" w:rsidRDefault="00B11EB3" w:rsidP="00B11EB3">
      <w:pPr>
        <w:pStyle w:val="Minicrib"/>
      </w:pPr>
      <w:r>
        <w:t>A SPRIG OF HEATHER  (J5x48)  5C set</w:t>
      </w:r>
      <w:r>
        <w:tab/>
        <w:t>Iain Boyd  Cairdin O't</w:t>
      </w:r>
    </w:p>
    <w:p w:rsidR="00B11EB3" w:rsidRDefault="00B11EB3" w:rsidP="00B11EB3">
      <w:pPr>
        <w:pStyle w:val="DanceBody"/>
      </w:pPr>
      <w:r>
        <w:t xml:space="preserve"> 1- 8</w:t>
      </w:r>
      <w:r>
        <w:tab/>
        <w:t>1s+2s</w:t>
      </w:r>
      <w:r w:rsidRPr="007F0D5A">
        <w:rPr>
          <w:b/>
        </w:rPr>
        <w:t xml:space="preserve"> also </w:t>
      </w:r>
      <w:r>
        <w:t>3s+4s circle 4H round &amp; back</w:t>
      </w:r>
    </w:p>
    <w:p w:rsidR="00B11EB3" w:rsidRDefault="00B11EB3" w:rsidP="00B11EB3">
      <w:pPr>
        <w:pStyle w:val="DanceBody"/>
      </w:pPr>
      <w:r>
        <w:t xml:space="preserve"> 9-16</w:t>
      </w:r>
      <w:r>
        <w:tab/>
        <w:t>1s</w:t>
      </w:r>
      <w:r w:rsidRPr="007F0D5A">
        <w:rPr>
          <w:b/>
        </w:rPr>
        <w:t xml:space="preserve"> also </w:t>
      </w:r>
      <w:r>
        <w:t>3s turn RH, cast 1 place, dance down between next couple, cast up 1 place.  2 1 4 3 5</w:t>
      </w:r>
    </w:p>
    <w:p w:rsidR="00B11EB3" w:rsidRDefault="00B11EB3" w:rsidP="00B11EB3">
      <w:pPr>
        <w:pStyle w:val="DanceBody"/>
      </w:pPr>
      <w:r>
        <w:t>17-24</w:t>
      </w:r>
      <w:r>
        <w:tab/>
        <w:t>1s</w:t>
      </w:r>
      <w:r w:rsidRPr="007F0D5A">
        <w:rPr>
          <w:b/>
        </w:rPr>
        <w:t xml:space="preserve"> also </w:t>
      </w:r>
      <w:r>
        <w:t>3s cross RH, cast up behind 2s/4s &amp; turn LH twice to face 2s/4s in line across (Man facing Lady)</w:t>
      </w:r>
    </w:p>
    <w:p w:rsidR="00B11EB3" w:rsidRDefault="00B11EB3" w:rsidP="00B11EB3">
      <w:pPr>
        <w:pStyle w:val="DanceBody"/>
      </w:pPr>
      <w:r>
        <w:t>25-28</w:t>
      </w:r>
      <w:r>
        <w:tab/>
        <w:t>2s+1s</w:t>
      </w:r>
      <w:r w:rsidRPr="007F0D5A">
        <w:rPr>
          <w:b/>
        </w:rPr>
        <w:t xml:space="preserve"> also </w:t>
      </w:r>
      <w:r>
        <w:t>4s+3s turn opposite person RH, 1s &amp; 3s turn partner LH to face 4s/5s in line across;</w:t>
      </w:r>
    </w:p>
    <w:p w:rsidR="00B11EB3" w:rsidRDefault="00B11EB3" w:rsidP="00B11EB3">
      <w:pPr>
        <w:pStyle w:val="DanceBody"/>
      </w:pPr>
      <w:r>
        <w:t>29-32</w:t>
      </w:r>
      <w:r>
        <w:tab/>
        <w:t>1s+4s</w:t>
      </w:r>
      <w:r w:rsidRPr="007F0D5A">
        <w:rPr>
          <w:b/>
        </w:rPr>
        <w:t xml:space="preserve"> also </w:t>
      </w:r>
      <w:r>
        <w:t>3s+5s turn opposite person RH &amp; turn partners LH to end in lines of 4 across facing 4s/5s again</w:t>
      </w:r>
    </w:p>
    <w:p w:rsidR="00B11EB3" w:rsidRDefault="00B11EB3" w:rsidP="00B11EB3">
      <w:pPr>
        <w:pStyle w:val="DanceBody"/>
      </w:pPr>
      <w:r>
        <w:t>33-40</w:t>
      </w:r>
      <w:r>
        <w:tab/>
        <w:t>1s+4s</w:t>
      </w:r>
      <w:r w:rsidRPr="007F0D5A">
        <w:rPr>
          <w:b/>
        </w:rPr>
        <w:t xml:space="preserve"> also </w:t>
      </w:r>
      <w:r>
        <w:t>3s+5s dance RSh reels of 4 across &amp; end ready for Allemande in order 1 4 3 5 (2s stand)</w:t>
      </w:r>
    </w:p>
    <w:p w:rsidR="00B11EB3" w:rsidRDefault="00B11EB3" w:rsidP="00B11EB3">
      <w:pPr>
        <w:pStyle w:val="DanceBody"/>
        <w:keepNext w:val="0"/>
      </w:pPr>
      <w:r>
        <w:t>41-48</w:t>
      </w:r>
      <w:r>
        <w:tab/>
        <w:t>1s+4s</w:t>
      </w:r>
      <w:r w:rsidRPr="007F0D5A">
        <w:rPr>
          <w:b/>
        </w:rPr>
        <w:t xml:space="preserve"> also </w:t>
      </w:r>
      <w:r>
        <w:t>3s+5s dance Allemande to end 2 4 1 5 3</w:t>
      </w:r>
    </w:p>
    <w:p w:rsidR="00B11EB3" w:rsidRDefault="00B11EB3" w:rsidP="00B11EB3"/>
    <w:p w:rsidR="00B11EB3" w:rsidRDefault="00B11EB3" w:rsidP="00B11EB3">
      <w:pPr>
        <w:pStyle w:val="Minicrib"/>
      </w:pPr>
      <w:r>
        <w:t>SPRIG OF IVY  (R8x32)  3C (4C set)</w:t>
      </w:r>
      <w:r>
        <w:tab/>
        <w:t>J Mitchell  Whetherly Bk 22</w:t>
      </w:r>
    </w:p>
    <w:p w:rsidR="00B11EB3" w:rsidRPr="00C237FC" w:rsidRDefault="00B11EB3" w:rsidP="00B11EB3">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B11EB3" w:rsidRPr="00C237FC" w:rsidRDefault="00B11EB3" w:rsidP="00B11EB3">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rPr>
        <w:t xml:space="preserve">as </w:t>
      </w:r>
      <w:r w:rsidRPr="00C237FC">
        <w:t>2s+3s cross RH to opp. sides</w:t>
      </w:r>
    </w:p>
    <w:p w:rsidR="00B11EB3" w:rsidRPr="00C237FC" w:rsidRDefault="00B11EB3" w:rsidP="00B11EB3">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B11EB3" w:rsidRPr="00C237FC" w:rsidRDefault="00B11EB3" w:rsidP="00B11EB3">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B11EB3" w:rsidRDefault="00B11EB3" w:rsidP="00B11EB3"/>
    <w:p w:rsidR="00B11EB3" w:rsidRDefault="00B11EB3" w:rsidP="00B11EB3">
      <w:pPr>
        <w:pStyle w:val="Minicrib"/>
      </w:pPr>
      <w:r>
        <w:t>THE SPRIG OF IVY  (R8x32)  3C (4C set)</w:t>
      </w:r>
      <w:r>
        <w:tab/>
        <w:t>John Bowie Dickson  RSCDS Boston Celebrate 50yrs</w:t>
      </w:r>
    </w:p>
    <w:p w:rsidR="00B11EB3" w:rsidRPr="00C237FC" w:rsidRDefault="00B11EB3" w:rsidP="00B11EB3">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B11EB3" w:rsidRPr="00C237FC" w:rsidRDefault="00B11EB3" w:rsidP="00B11EB3">
      <w:pPr>
        <w:pStyle w:val="DanceBody"/>
      </w:pPr>
      <w:r w:rsidRPr="00C237FC">
        <w:t xml:space="preserve"> 9-16</w:t>
      </w:r>
      <w:r w:rsidRPr="00C237FC">
        <w:tab/>
        <w:t>1s dance Pass+Turn with 2</w:t>
      </w:r>
      <w:r w:rsidRPr="00972EEB">
        <w:t>nd</w:t>
      </w:r>
      <w:r w:rsidRPr="00C237FC">
        <w:t xml:space="preserve"> corners &amp;</w:t>
      </w:r>
      <w:r w:rsidRPr="00C237FC">
        <w:rPr>
          <w:b/>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B11EB3" w:rsidRPr="00C237FC" w:rsidRDefault="00B11EB3" w:rsidP="00B11EB3">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B11EB3" w:rsidRPr="00C237FC" w:rsidRDefault="00B11EB3" w:rsidP="00B11EB3">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B11EB3" w:rsidRPr="00C237FC" w:rsidRDefault="00B11EB3" w:rsidP="00B11EB3">
      <w:pPr>
        <w:pStyle w:val="DanceBody"/>
        <w:keepNext w:val="0"/>
      </w:pPr>
      <w:r w:rsidRPr="00C237FC">
        <w:tab/>
        <w:t>Second time: 1s+4s change places LH on sides as new 1s begin</w:t>
      </w:r>
    </w:p>
    <w:p w:rsidR="00B11EB3" w:rsidRDefault="00B11EB3" w:rsidP="00B11EB3"/>
    <w:p w:rsidR="00B11EB3" w:rsidRDefault="00B11EB3" w:rsidP="00B11EB3">
      <w:pPr>
        <w:pStyle w:val="Minicrib"/>
      </w:pPr>
      <w:r>
        <w:t>SPRING CELEBRATION  (S3x32)  3C Set</w:t>
      </w:r>
      <w:r>
        <w:tab/>
        <w:t>Cath Monument</w:t>
      </w:r>
    </w:p>
    <w:p w:rsidR="00B11EB3" w:rsidRDefault="00B11EB3" w:rsidP="00B11EB3">
      <w:pPr>
        <w:pStyle w:val="DanceBody"/>
        <w:rPr>
          <w:lang w:val="en-US"/>
        </w:rPr>
      </w:pPr>
      <w:r>
        <w:t xml:space="preserve"> 1- 8</w:t>
      </w:r>
      <w:r>
        <w:tab/>
      </w:r>
      <w:r>
        <w:rPr>
          <w:lang w:val="en-US"/>
        </w:rPr>
        <w:t xml:space="preserve">1s dance in, cast to 2nd place (2s step up bars 3-4); 1s dance up NHJ, cast to 2nd place &amp; face </w:t>
      </w:r>
      <w:r w:rsidRPr="00CC6586">
        <w:rPr>
          <w:bCs/>
          <w:lang w:val="en-US"/>
        </w:rPr>
        <w:t>4th</w:t>
      </w:r>
      <w:r>
        <w:rPr>
          <w:lang w:val="en-US"/>
        </w:rPr>
        <w:t xml:space="preserve"> corner</w:t>
      </w:r>
    </w:p>
    <w:p w:rsidR="00B11EB3" w:rsidRDefault="00B11EB3" w:rsidP="00B11EB3">
      <w:pPr>
        <w:pStyle w:val="DanceBody"/>
        <w:rPr>
          <w:lang w:val="en-US"/>
        </w:rPr>
      </w:pPr>
      <w:r>
        <w:rPr>
          <w:lang w:val="en-US"/>
        </w:rPr>
        <w:t xml:space="preserve"> 9-16</w:t>
      </w:r>
      <w:r>
        <w:rPr>
          <w:lang w:val="en-US"/>
        </w:rPr>
        <w:tab/>
        <w:t xml:space="preserve">1s dance 1/2 diag RSh reel of 4 with </w:t>
      </w:r>
      <w:r w:rsidRPr="00CC6586">
        <w:rPr>
          <w:bCs/>
          <w:lang w:val="en-US"/>
        </w:rPr>
        <w:t>4th</w:t>
      </w:r>
      <w:r>
        <w:rPr>
          <w:b/>
          <w:bCs/>
          <w:lang w:val="en-US"/>
        </w:rPr>
        <w:t xml:space="preserve"> </w:t>
      </w:r>
      <w:r>
        <w:rPr>
          <w:lang w:val="en-US"/>
        </w:rPr>
        <w:t xml:space="preserve">corners, pass RSh; 1s dance diag RSh reel of 4 with </w:t>
      </w:r>
      <w:r w:rsidRPr="00CC6586">
        <w:rPr>
          <w:bCs/>
          <w:lang w:val="en-US"/>
        </w:rPr>
        <w:t>1st</w:t>
      </w:r>
      <w:r>
        <w:rPr>
          <w:lang w:val="en-US"/>
        </w:rPr>
        <w:t xml:space="preserve"> corners, ending 1L between 3s at the top,1M between the 2s</w:t>
      </w:r>
    </w:p>
    <w:p w:rsidR="00B11EB3" w:rsidRDefault="00B11EB3" w:rsidP="00B11EB3">
      <w:pPr>
        <w:pStyle w:val="DanceBody"/>
        <w:rPr>
          <w:lang w:val="en-US"/>
        </w:rPr>
      </w:pPr>
      <w:r>
        <w:rPr>
          <w:lang w:val="en-US"/>
        </w:rPr>
        <w:t>17-20</w:t>
      </w:r>
      <w:r>
        <w:rPr>
          <w:lang w:val="en-US"/>
        </w:rPr>
        <w:tab/>
        <w:t xml:space="preserve">All set, 1s cast into 2nd place </w:t>
      </w:r>
      <w:r w:rsidRPr="00CC6586">
        <w:rPr>
          <w:b/>
          <w:lang w:val="en-US"/>
        </w:rPr>
        <w:t>while</w:t>
      </w:r>
      <w:r>
        <w:rPr>
          <w:lang w:val="en-US"/>
        </w:rPr>
        <w:t xml:space="preserve"> 3s and 2s change places RH on the side (3M &amp; 2L curling into place).</w:t>
      </w:r>
    </w:p>
    <w:p w:rsidR="00B11EB3" w:rsidRDefault="00B11EB3" w:rsidP="00B11EB3">
      <w:pPr>
        <w:pStyle w:val="DanceBody"/>
        <w:rPr>
          <w:lang w:val="en-US"/>
        </w:rPr>
      </w:pPr>
      <w:r>
        <w:rPr>
          <w:lang w:val="en-US"/>
        </w:rPr>
        <w:t>21-24</w:t>
      </w:r>
      <w:r>
        <w:rPr>
          <w:lang w:val="en-US"/>
        </w:rPr>
        <w:tab/>
        <w:t>1s turn 2H 1.1/2 times as 2s &amp; 3s turn 2H once round</w:t>
      </w:r>
    </w:p>
    <w:p w:rsidR="00B11EB3" w:rsidRDefault="00B11EB3" w:rsidP="00B11EB3">
      <w:pPr>
        <w:pStyle w:val="DanceBody"/>
        <w:keepNext w:val="0"/>
        <w:rPr>
          <w:lang w:val="en-US"/>
        </w:rPr>
      </w:pPr>
      <w:r>
        <w:rPr>
          <w:lang w:val="en-US"/>
        </w:rPr>
        <w:t>25-32</w:t>
      </w:r>
      <w:r>
        <w:rPr>
          <w:lang w:val="en-US"/>
        </w:rPr>
        <w:tab/>
        <w:t>All chase clockwise 1/2 round; all dance RSh round partner</w:t>
      </w:r>
    </w:p>
    <w:p w:rsidR="00B11EB3" w:rsidRDefault="00B11EB3" w:rsidP="00B11EB3"/>
    <w:p w:rsidR="00B11EB3" w:rsidRDefault="00B11EB3" w:rsidP="00B11EB3">
      <w:pPr>
        <w:pStyle w:val="Minicrib"/>
      </w:pPr>
      <w:r>
        <w:t>SPRING CHICKEN  (J8x40)  3C (4C set)</w:t>
      </w:r>
      <w:r>
        <w:tab/>
        <w:t>Veronica Hughes  Silver Thistle Coll</w:t>
      </w:r>
    </w:p>
    <w:p w:rsidR="00B11EB3" w:rsidRDefault="00B11EB3" w:rsidP="00B11EB3">
      <w:pPr>
        <w:pStyle w:val="DanceBody"/>
      </w:pPr>
      <w:r>
        <w:t xml:space="preserve"> 1- 4</w:t>
      </w:r>
      <w:r>
        <w:tab/>
        <w:t>1L+2L+3L cross &amp; dance RSh round partnrrs, 1L &amp; 3L finish back in place</w:t>
      </w:r>
      <w:r w:rsidRPr="00BA6B4D">
        <w:rPr>
          <w:b/>
        </w:rPr>
        <w:t xml:space="preserve"> while </w:t>
      </w:r>
      <w:r>
        <w:t>2L remains in centre</w:t>
      </w:r>
    </w:p>
    <w:p w:rsidR="00B11EB3" w:rsidRDefault="00B11EB3" w:rsidP="00B11EB3">
      <w:pPr>
        <w:pStyle w:val="DanceBody"/>
      </w:pPr>
      <w:r>
        <w:t xml:space="preserve"> 5- 8</w:t>
      </w:r>
      <w:r>
        <w:tab/>
        <w:t>2L dances RH across with 1L+3L all ending in original places</w:t>
      </w:r>
    </w:p>
    <w:p w:rsidR="00B11EB3" w:rsidRDefault="00B11EB3" w:rsidP="00B11EB3">
      <w:pPr>
        <w:pStyle w:val="DanceBody"/>
      </w:pPr>
      <w:r>
        <w:t xml:space="preserve"> 9-16</w:t>
      </w:r>
      <w:r>
        <w:tab/>
        <w:t>1M+2M+3M cross &amp; dance RSh round partners, follow 3M down Ladies side, cross &amp; up Men's side (Mens order 3 2 1)</w:t>
      </w:r>
    </w:p>
    <w:p w:rsidR="00B11EB3" w:rsidRDefault="00B11EB3" w:rsidP="00B11EB3">
      <w:pPr>
        <w:pStyle w:val="DanceBody"/>
      </w:pPr>
      <w:r>
        <w:t>17-24</w:t>
      </w:r>
      <w:r>
        <w:tab/>
        <w:t>All circle 6H round once (6 bars) &amp; all cross RH with opposite dancer</w:t>
      </w:r>
    </w:p>
    <w:p w:rsidR="00B11EB3" w:rsidRDefault="00B11EB3" w:rsidP="00B11EB3">
      <w:pPr>
        <w:pStyle w:val="DanceBody"/>
      </w:pPr>
      <w:r>
        <w:t>25-28</w:t>
      </w:r>
      <w:r>
        <w:tab/>
        <w:t>1L crosses to own side &amp; casts down behind opposite dancer</w:t>
      </w:r>
      <w:r w:rsidRPr="00BA6B4D">
        <w:rPr>
          <w:b/>
        </w:rPr>
        <w:t xml:space="preserve"> while </w:t>
      </w:r>
      <w:r>
        <w:t>3L crosses &amp; casts up behind opposite dancer, both cross diagonally up/down between 2s to end opposite partners.  3 2 1 all on opposite sides</w:t>
      </w:r>
    </w:p>
    <w:p w:rsidR="00B11EB3" w:rsidRDefault="00B11EB3" w:rsidP="00B11EB3">
      <w:pPr>
        <w:pStyle w:val="DanceBody"/>
      </w:pPr>
      <w:r>
        <w:t>29-32</w:t>
      </w:r>
      <w:r>
        <w:tab/>
        <w:t>1L followed by partner casts up 1 place &amp; crosses to end 2</w:t>
      </w:r>
      <w:r w:rsidRPr="00972EEB">
        <w:t>nd</w:t>
      </w:r>
      <w:r>
        <w:t xml:space="preserve"> place own sides</w:t>
      </w:r>
    </w:p>
    <w:p w:rsidR="00B11EB3" w:rsidRDefault="00B11EB3" w:rsidP="00B11EB3">
      <w:pPr>
        <w:pStyle w:val="DanceBody"/>
        <w:keepNext w:val="0"/>
      </w:pPr>
      <w:r>
        <w:t>33-40</w:t>
      </w:r>
      <w:r>
        <w:tab/>
        <w:t>1s dance diag R&amp;L to end 2 1 3</w:t>
      </w:r>
    </w:p>
    <w:p w:rsidR="00B11EB3" w:rsidRDefault="00B11EB3" w:rsidP="00B11EB3"/>
    <w:p w:rsidR="00B11EB3" w:rsidRDefault="00B11EB3" w:rsidP="00B11EB3">
      <w:pPr>
        <w:pStyle w:val="Minicrib"/>
      </w:pPr>
      <w:r>
        <w:t>SPRING FEVER  (J32)  Circle</w:t>
      </w:r>
      <w:r>
        <w:tab/>
        <w:t>Judith Kowalczik</w:t>
      </w:r>
    </w:p>
    <w:p w:rsidR="00B11EB3" w:rsidRPr="000D60D4" w:rsidRDefault="00B11EB3" w:rsidP="00B11EB3">
      <w:pPr>
        <w:pStyle w:val="DanceBody"/>
      </w:pPr>
      <w:r w:rsidRPr="000D60D4">
        <w:t>Circle, Man has Lady on his right</w:t>
      </w:r>
    </w:p>
    <w:p w:rsidR="00B11EB3" w:rsidRPr="000D60D4" w:rsidRDefault="00B11EB3" w:rsidP="00B11EB3">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B11EB3" w:rsidRPr="000D60D4" w:rsidRDefault="00B11EB3" w:rsidP="00B11EB3">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B11EB3" w:rsidRPr="000D60D4" w:rsidRDefault="00B11EB3" w:rsidP="00B11EB3">
      <w:pPr>
        <w:pStyle w:val="DanceBody"/>
      </w:pPr>
      <w:r w:rsidRPr="000D60D4">
        <w:t>17-24</w:t>
      </w:r>
      <w:r w:rsidRPr="000D60D4">
        <w:tab/>
        <w:t>Ladies Adv+Ret.  Men Adv+Ret</w:t>
      </w:r>
    </w:p>
    <w:p w:rsidR="00B11EB3" w:rsidRPr="000D60D4" w:rsidRDefault="00B11EB3" w:rsidP="00B11EB3">
      <w:pPr>
        <w:pStyle w:val="DanceBody"/>
        <w:keepNext w:val="0"/>
      </w:pPr>
      <w:r w:rsidRPr="000D60D4">
        <w:t>25-32</w:t>
      </w:r>
      <w:r w:rsidRPr="000D60D4">
        <w:tab/>
        <w:t>All Set+Link with partner.  All turn partner RH</w:t>
      </w:r>
    </w:p>
    <w:p w:rsidR="00B11EB3" w:rsidRDefault="00B11EB3" w:rsidP="00B11EB3"/>
    <w:p w:rsidR="00B11EB3" w:rsidRDefault="00B11EB3" w:rsidP="00B11EB3">
      <w:pPr>
        <w:pStyle w:val="Minicrib"/>
      </w:pPr>
      <w:r>
        <w:t>THE SPRING FLING REEL  (R8x40)  3C (4C set)</w:t>
      </w:r>
      <w:r>
        <w:tab/>
        <w:t>Samantha Burton  RSCDS Bk 50</w:t>
      </w:r>
    </w:p>
    <w:p w:rsidR="00B11EB3" w:rsidRPr="0035249C" w:rsidRDefault="00B11EB3" w:rsidP="00B11EB3">
      <w:pPr>
        <w:pStyle w:val="DanceBody"/>
      </w:pPr>
      <w:r w:rsidRPr="0035249C">
        <w:t xml:space="preserve"> 1- 8</w:t>
      </w:r>
      <w:r w:rsidRPr="0035249C">
        <w:tab/>
        <w:t>1s turn RH, cast (2s step up bars 3-4), cross RH, cast to Right to 1L between 2s facing down, 1M between 3s facing up</w:t>
      </w:r>
    </w:p>
    <w:p w:rsidR="00B11EB3" w:rsidRPr="0035249C" w:rsidRDefault="00B11EB3" w:rsidP="00B11EB3">
      <w:pPr>
        <w:pStyle w:val="DanceBody"/>
      </w:pPr>
      <w:r w:rsidRPr="0035249C">
        <w:t xml:space="preserve"> 9-16</w:t>
      </w:r>
      <w:r w:rsidRPr="0035249C">
        <w:tab/>
        <w:t>1L+2s &amp; 1M+3s Adv+Ret, circle 6H 1/2 round to Left</w:t>
      </w:r>
    </w:p>
    <w:p w:rsidR="00B11EB3" w:rsidRPr="0035249C" w:rsidRDefault="00B11EB3" w:rsidP="00B11EB3">
      <w:pPr>
        <w:pStyle w:val="DanceBody"/>
      </w:pPr>
      <w:r w:rsidRPr="0035249C">
        <w:t>17-24</w:t>
      </w:r>
      <w:r w:rsidRPr="0035249C">
        <w:tab/>
        <w:t>1M+3s &amp; 1L+2s Adv+Ret, 1s turn RH 1.1/4 times to face 1st corners</w:t>
      </w:r>
    </w:p>
    <w:p w:rsidR="00B11EB3" w:rsidRPr="0035249C" w:rsidRDefault="00B11EB3" w:rsidP="00B11EB3">
      <w:pPr>
        <w:pStyle w:val="DanceBody"/>
      </w:pPr>
      <w:r w:rsidRPr="0035249C">
        <w:t>25-32</w:t>
      </w:r>
      <w:r w:rsidRPr="0035249C">
        <w:tab/>
        <w:t>1s dance 1/2 diag reel of 4 with 1st corners, pass RSh, 1/2 diag reel of 4 with 2nd corners. 1s end in middle 1M below 1L facing own sides</w:t>
      </w:r>
    </w:p>
    <w:p w:rsidR="00B11EB3" w:rsidRDefault="00B11EB3" w:rsidP="00B11EB3">
      <w:pPr>
        <w:pStyle w:val="DanceBody"/>
        <w:keepNext w:val="0"/>
      </w:pPr>
      <w:r w:rsidRPr="0035249C">
        <w:t>33-40</w:t>
      </w:r>
      <w:r w:rsidRPr="0035249C">
        <w:tab/>
        <w:t>1L+2s &amp; 1M+3s dance LH across. 1s end 2nd place opposite sides.  2s+3s turn LH while 1s turn RH 1.1/2 times to own side.  2 1</w:t>
      </w:r>
      <w:r>
        <w:t xml:space="preserve"> 3</w:t>
      </w:r>
    </w:p>
    <w:p w:rsidR="00B11EB3" w:rsidRDefault="00B11EB3" w:rsidP="00B11EB3"/>
    <w:p w:rsidR="00B11EB3" w:rsidRDefault="00B11EB3" w:rsidP="00B11EB3">
      <w:pPr>
        <w:pStyle w:val="Minicrib"/>
      </w:pPr>
      <w:r>
        <w:t>SPRING IN HELENSBURGH  (R8x40)  3C (4C set)</w:t>
      </w:r>
      <w:r>
        <w:tab/>
        <w:t>Brian Charlton  Waratah Coll</w:t>
      </w:r>
    </w:p>
    <w:p w:rsidR="00B11EB3" w:rsidRDefault="00B11EB3" w:rsidP="00B11EB3">
      <w:pPr>
        <w:pStyle w:val="DanceBody"/>
      </w:pPr>
      <w:r>
        <w:t xml:space="preserve"> 1- 8</w:t>
      </w:r>
      <w:r>
        <w:tab/>
        <w:t>1s set, cast 2 places, cross RSh &amp; cast up to 2nd place opp sides (2s step up 7-8)</w:t>
      </w:r>
    </w:p>
    <w:p w:rsidR="00B11EB3" w:rsidRDefault="00B11EB3" w:rsidP="00B11EB3">
      <w:pPr>
        <w:pStyle w:val="DanceBody"/>
      </w:pPr>
      <w:r>
        <w:t xml:space="preserve"> 9-16</w:t>
      </w:r>
      <w:r>
        <w:tab/>
        <w:t>2s+1s+3s dance mirror reels of 3 on sides, 1L+2M pass LSh, 1s dancing in/up, 2s out/down to start.  2s &amp; 3s dance loops at end of reel ready for …</w:t>
      </w:r>
    </w:p>
    <w:p w:rsidR="00B11EB3" w:rsidRDefault="00B11EB3" w:rsidP="00B11EB3">
      <w:pPr>
        <w:pStyle w:val="DanceBody"/>
      </w:pPr>
      <w:r>
        <w:t>17-24</w:t>
      </w:r>
      <w:r>
        <w:tab/>
        <w:t>Reels of 3 across, 1L+3s (1L Lsh to 3L) &amp; 1M+2s (1M LSh to 2M). Bars 23-24 1s approach each other, pull back RSh to face 1st corners</w:t>
      </w:r>
    </w:p>
    <w:p w:rsidR="00B11EB3" w:rsidRDefault="00B11EB3" w:rsidP="00B11EB3">
      <w:pPr>
        <w:pStyle w:val="DanceBody"/>
      </w:pPr>
      <w:r>
        <w:t>25-36</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B11EB3" w:rsidRPr="00F17D77" w:rsidRDefault="00B11EB3" w:rsidP="00B11EB3">
      <w:pPr>
        <w:pStyle w:val="DanceBody"/>
        <w:keepNext w:val="0"/>
      </w:pPr>
      <w:r>
        <w:t>37-40</w:t>
      </w:r>
      <w:r>
        <w:tab/>
        <w:t xml:space="preserve">1s turn RH to 2nd place own side </w:t>
      </w:r>
      <w:r>
        <w:rPr>
          <w:b/>
        </w:rPr>
        <w:t>while</w:t>
      </w:r>
      <w:r>
        <w:t xml:space="preserve"> 2s+3s dance clockwise 1/2 round set to end 2 1 3 4</w:t>
      </w:r>
    </w:p>
    <w:p w:rsidR="00B11EB3" w:rsidRDefault="00B11EB3" w:rsidP="00B11EB3"/>
    <w:p w:rsidR="00B11EB3" w:rsidRDefault="00B11EB3" w:rsidP="00B11EB3">
      <w:pPr>
        <w:pStyle w:val="Minicrib"/>
      </w:pPr>
      <w:r>
        <w:t>THE SQUARE COOPER  (J4x40)  Sq.Set</w:t>
      </w:r>
      <w:r>
        <w:tab/>
        <w:t>Ann Gorman  Southsea 50</w:t>
      </w:r>
    </w:p>
    <w:p w:rsidR="00B11EB3" w:rsidRPr="000E47BF" w:rsidRDefault="00B11EB3" w:rsidP="00B11EB3">
      <w:pPr>
        <w:pStyle w:val="DanceBody"/>
      </w:pPr>
      <w:r w:rsidRPr="000E47BF">
        <w:t>Note: Music in 10 bar phrases</w:t>
      </w:r>
    </w:p>
    <w:p w:rsidR="00B11EB3" w:rsidRDefault="00B11EB3" w:rsidP="00B11EB3">
      <w:pPr>
        <w:pStyle w:val="DanceBody"/>
      </w:pPr>
      <w:r>
        <w:t xml:space="preserve"> 1- 10</w:t>
      </w:r>
      <w:r>
        <w:tab/>
        <w:t xml:space="preserve">1s+3s set &amp; dance 1/2 R&amp;L (no polite turn), 3M+1L cross, dancing out between 2s </w:t>
      </w:r>
      <w:r>
        <w:rPr>
          <w:b/>
        </w:rPr>
        <w:t>while</w:t>
      </w:r>
      <w:r>
        <w:t xml:space="preserve"> 3L+1M cross, dancing out between 4s &amp; 1s &amp; 3s 1/2 turn partner LH back to place</w:t>
      </w:r>
    </w:p>
    <w:p w:rsidR="00B11EB3" w:rsidRDefault="00B11EB3" w:rsidP="00B11EB3">
      <w:pPr>
        <w:pStyle w:val="DanceBody"/>
      </w:pPr>
      <w:r>
        <w:t>11-20</w:t>
      </w:r>
      <w:r>
        <w:tab/>
        <w:t>All set to partner, all dance 1/2 Grand Chain (1 bar/hand), all turn partner RH.  3 4 1 2</w:t>
      </w:r>
    </w:p>
    <w:p w:rsidR="00B11EB3" w:rsidRDefault="00B11EB3" w:rsidP="00B11EB3">
      <w:pPr>
        <w:pStyle w:val="DanceBody"/>
      </w:pPr>
      <w:r>
        <w:t>21-30</w:t>
      </w:r>
      <w:r>
        <w:tab/>
        <w:t>3s+1s set &amp; dance 1/2 RH across, 2s+4s set &amp; dance LH across, all set</w:t>
      </w:r>
    </w:p>
    <w:p w:rsidR="00B11EB3" w:rsidRDefault="00B11EB3" w:rsidP="00B11EB3">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B11EB3" w:rsidRDefault="00B11EB3" w:rsidP="00B11EB3"/>
    <w:p w:rsidR="00B11EB3" w:rsidRDefault="00B11EB3" w:rsidP="00B11EB3">
      <w:pPr>
        <w:pStyle w:val="Minicrib"/>
      </w:pPr>
      <w:r>
        <w:t>SQUARE CUT DIAMOND  (M-(S64+R64))  Sq.Set</w:t>
      </w:r>
      <w:r>
        <w:tab/>
        <w:t>Marean Daniels  Norwich 50th Anniv Bk</w:t>
      </w:r>
    </w:p>
    <w:p w:rsidR="00B11EB3" w:rsidRPr="00151D15" w:rsidRDefault="00B11EB3" w:rsidP="00B11EB3">
      <w:pPr>
        <w:pStyle w:val="DanceBody"/>
      </w:pPr>
      <w:r w:rsidRPr="00151D15">
        <w:t xml:space="preserve"> 1- 8</w:t>
      </w:r>
      <w:r w:rsidRPr="00151D15">
        <w:tab/>
        <w:t>All dance Interlocking reels of 4 round the set giving RSh to partner</w:t>
      </w:r>
    </w:p>
    <w:p w:rsidR="00B11EB3" w:rsidRPr="00151D15" w:rsidRDefault="00B11EB3" w:rsidP="00B11EB3">
      <w:pPr>
        <w:pStyle w:val="DanceBody"/>
        <w:rPr>
          <w:szCs w:val="18"/>
        </w:rPr>
      </w:pPr>
      <w:r w:rsidRPr="00151D15">
        <w:t xml:space="preserve"> 9-16</w:t>
      </w:r>
      <w:r w:rsidRPr="00151D15">
        <w:tab/>
      </w:r>
      <w:r w:rsidRPr="00151D15">
        <w:rPr>
          <w:szCs w:val="18"/>
        </w:rPr>
        <w:t>All set &amp; advance with partners, retire diagonally with corners &amp; set facing corner</w:t>
      </w:r>
    </w:p>
    <w:p w:rsidR="00B11EB3" w:rsidRPr="00151D15" w:rsidRDefault="00B11EB3" w:rsidP="00B11EB3">
      <w:pPr>
        <w:pStyle w:val="DanceBody"/>
      </w:pPr>
      <w:r w:rsidRPr="00151D15">
        <w:rPr>
          <w:szCs w:val="18"/>
        </w:rPr>
        <w:t>17-24</w:t>
      </w:r>
      <w:r w:rsidRPr="00151D15">
        <w:rPr>
          <w:szCs w:val="18"/>
        </w:rPr>
        <w:tab/>
      </w:r>
      <w:r w:rsidRPr="00151D15">
        <w:t>All dance Interlocking reels of 4 round the set giving RSh to corner</w:t>
      </w:r>
    </w:p>
    <w:p w:rsidR="00B11EB3" w:rsidRPr="00151D15" w:rsidRDefault="00B11EB3" w:rsidP="00B11EB3">
      <w:pPr>
        <w:pStyle w:val="DanceBody"/>
        <w:rPr>
          <w:szCs w:val="18"/>
        </w:rPr>
      </w:pPr>
      <w:r w:rsidRPr="00151D15">
        <w:t>25-32</w:t>
      </w:r>
      <w:r w:rsidRPr="00151D15">
        <w:tab/>
      </w:r>
      <w:r w:rsidRPr="00151D15">
        <w:rPr>
          <w:szCs w:val="18"/>
        </w:rPr>
        <w:t>All set in diagonally with corners, Adv+Ret with partners &amp; set</w:t>
      </w:r>
    </w:p>
    <w:p w:rsidR="00B11EB3" w:rsidRPr="00151D15" w:rsidRDefault="00B11EB3" w:rsidP="00B11EB3">
      <w:pPr>
        <w:pStyle w:val="DanceBody"/>
        <w:rPr>
          <w:szCs w:val="18"/>
        </w:rPr>
      </w:pPr>
      <w:r w:rsidRPr="00151D15">
        <w:rPr>
          <w:szCs w:val="18"/>
        </w:rPr>
        <w:t>33-40</w:t>
      </w:r>
      <w:r w:rsidRPr="00151D15">
        <w:rPr>
          <w:szCs w:val="18"/>
        </w:rPr>
        <w:tab/>
        <w:t>All turn partners RH, all turn corners LH</w:t>
      </w:r>
    </w:p>
    <w:p w:rsidR="00B11EB3" w:rsidRPr="00151D15" w:rsidRDefault="00B11EB3" w:rsidP="00B11EB3">
      <w:pPr>
        <w:pStyle w:val="DanceBody"/>
        <w:rPr>
          <w:szCs w:val="18"/>
        </w:rPr>
      </w:pPr>
      <w:r w:rsidRPr="00151D15">
        <w:rPr>
          <w:szCs w:val="18"/>
        </w:rPr>
        <w:t>41-48</w:t>
      </w:r>
      <w:r w:rsidRPr="00151D15">
        <w:rPr>
          <w:szCs w:val="18"/>
        </w:rPr>
        <w:tab/>
        <w:t xml:space="preserve">All set with partners &amp; </w:t>
      </w:r>
      <w:r>
        <w:rPr>
          <w:szCs w:val="18"/>
        </w:rPr>
        <w:t>Petronella-in-tandem</w:t>
      </w:r>
      <w:r w:rsidRPr="00151D15">
        <w:rPr>
          <w:szCs w:val="18"/>
        </w:rPr>
        <w:t xml:space="preserve"> twice</w:t>
      </w:r>
    </w:p>
    <w:p w:rsidR="00B11EB3" w:rsidRPr="00151D15" w:rsidRDefault="00B11EB3" w:rsidP="00B11EB3">
      <w:pPr>
        <w:pStyle w:val="DanceBody"/>
        <w:rPr>
          <w:szCs w:val="18"/>
        </w:rPr>
      </w:pPr>
      <w:r w:rsidRPr="00151D15">
        <w:rPr>
          <w:szCs w:val="18"/>
        </w:rPr>
        <w:t>49-56</w:t>
      </w:r>
      <w:r w:rsidRPr="00151D15">
        <w:rPr>
          <w:szCs w:val="18"/>
        </w:rPr>
        <w:tab/>
        <w:t>All dance 1/2 Schiehallion reels</w:t>
      </w:r>
    </w:p>
    <w:p w:rsidR="00B11EB3" w:rsidRPr="00151D15" w:rsidRDefault="00B11EB3" w:rsidP="00B11EB3">
      <w:pPr>
        <w:pStyle w:val="DanceBody"/>
        <w:rPr>
          <w:szCs w:val="18"/>
        </w:rPr>
      </w:pPr>
      <w:r w:rsidRPr="00151D15">
        <w:rPr>
          <w:szCs w:val="18"/>
        </w:rPr>
        <w:t>57-64</w:t>
      </w:r>
      <w:r w:rsidRPr="00151D15">
        <w:rPr>
          <w:szCs w:val="18"/>
        </w:rPr>
        <w:tab/>
        <w:t>All circle 8H round &amp; back</w:t>
      </w:r>
    </w:p>
    <w:p w:rsidR="00B11EB3" w:rsidRPr="00151D15" w:rsidRDefault="00B11EB3" w:rsidP="00B11EB3">
      <w:pPr>
        <w:pStyle w:val="DanceBody"/>
        <w:keepNext w:val="0"/>
        <w:rPr>
          <w:szCs w:val="18"/>
        </w:rPr>
      </w:pPr>
      <w:r w:rsidRPr="00151D15">
        <w:rPr>
          <w:szCs w:val="18"/>
        </w:rPr>
        <w:t>Repeat in Reel time</w:t>
      </w:r>
    </w:p>
    <w:p w:rsidR="00B11EB3" w:rsidRDefault="00B11EB3" w:rsidP="00B11EB3"/>
    <w:p w:rsidR="00B11EB3" w:rsidRDefault="00B11EB3" w:rsidP="00B11EB3">
      <w:pPr>
        <w:pStyle w:val="Minicrib"/>
      </w:pPr>
      <w:r>
        <w:t>SQUARE PETRONELLA  (R256)  Sq.Set</w:t>
      </w:r>
      <w:r>
        <w:tab/>
        <w:t>Douglas J Dean  Rodney Rooms Bk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set twice &amp; turn partner 2H</w:t>
      </w:r>
    </w:p>
    <w:p w:rsidR="00B11EB3" w:rsidRDefault="00B11EB3" w:rsidP="00B11EB3">
      <w:pPr>
        <w:pStyle w:val="DanceBody"/>
      </w:pPr>
      <w:r>
        <w:t>17-32</w:t>
      </w:r>
      <w:r>
        <w:tab/>
        <w:t>All dance Pass+Turn Grand Chain (pass 1</w:t>
      </w:r>
      <w:r w:rsidRPr="00972EEB">
        <w:t>st</w:t>
      </w:r>
      <w:r>
        <w:t xml:space="preserve"> person RH &amp; turn next LH 1.1/2 times)</w:t>
      </w:r>
    </w:p>
    <w:p w:rsidR="00B11EB3" w:rsidRDefault="00B11EB3" w:rsidP="00B11EB3">
      <w:pPr>
        <w:pStyle w:val="DanceBody"/>
      </w:pPr>
      <w:r>
        <w:t>33-48</w:t>
      </w:r>
      <w:r>
        <w:tab/>
        <w:t>1L+3M dance full Petronella</w:t>
      </w:r>
    </w:p>
    <w:p w:rsidR="00B11EB3" w:rsidRDefault="00B11EB3" w:rsidP="00B11EB3">
      <w:pPr>
        <w:pStyle w:val="DanceBody"/>
      </w:pPr>
      <w:r>
        <w:t>49-56</w:t>
      </w:r>
      <w:r>
        <w:tab/>
        <w:t>Ladies dance RH across &amp; turn partners RH 1.1/2 times</w:t>
      </w:r>
    </w:p>
    <w:p w:rsidR="00B11EB3" w:rsidRDefault="00B11EB3" w:rsidP="00B11EB3">
      <w:pPr>
        <w:pStyle w:val="DanceBody"/>
      </w:pPr>
      <w:r>
        <w:t>57-64</w:t>
      </w:r>
      <w:r>
        <w:tab/>
        <w:t>Men dance LH across &amp; turn partners RH 1.1/2 times</w:t>
      </w:r>
    </w:p>
    <w:p w:rsidR="00B11EB3" w:rsidRDefault="00B11EB3" w:rsidP="00B11EB3">
      <w:pPr>
        <w:pStyle w:val="DanceBody"/>
      </w:pPr>
      <w:r>
        <w:t>65-96</w:t>
      </w:r>
      <w:r>
        <w:tab/>
        <w:t>1M+3L repeat bars 33-64</w:t>
      </w:r>
    </w:p>
    <w:p w:rsidR="00B11EB3" w:rsidRDefault="00B11EB3" w:rsidP="00B11EB3">
      <w:pPr>
        <w:pStyle w:val="DanceBody"/>
      </w:pPr>
      <w:r>
        <w:t>97-160</w:t>
      </w:r>
      <w:r>
        <w:tab/>
        <w:t>2L+4M &amp; 2M+4L each repeat bars 33-64</w:t>
      </w:r>
    </w:p>
    <w:p w:rsidR="00B11EB3" w:rsidRDefault="00B11EB3" w:rsidP="00B11EB3">
      <w:pPr>
        <w:pStyle w:val="DanceBody"/>
      </w:pPr>
      <w:r>
        <w:t>161-176</w:t>
      </w:r>
      <w:r>
        <w:tab/>
        <w:t>All Ladies dance full Petronella</w:t>
      </w:r>
    </w:p>
    <w:p w:rsidR="00B11EB3" w:rsidRDefault="00B11EB3" w:rsidP="00B11EB3">
      <w:pPr>
        <w:pStyle w:val="DanceBody"/>
      </w:pPr>
      <w:r>
        <w:t>177-192</w:t>
      </w:r>
      <w:r>
        <w:tab/>
        <w:t>All repeat bars 49-64</w:t>
      </w:r>
    </w:p>
    <w:p w:rsidR="00B11EB3" w:rsidRDefault="00B11EB3" w:rsidP="00B11EB3">
      <w:pPr>
        <w:pStyle w:val="DanceBody"/>
      </w:pPr>
      <w:r>
        <w:t>193-200</w:t>
      </w:r>
      <w:r>
        <w:tab/>
        <w:t>All Men dance full Petronella</w:t>
      </w:r>
    </w:p>
    <w:p w:rsidR="00B11EB3" w:rsidRDefault="00B11EB3" w:rsidP="00B11EB3">
      <w:pPr>
        <w:pStyle w:val="DanceBody"/>
      </w:pPr>
      <w:r>
        <w:t>201-224</w:t>
      </w:r>
      <w:r>
        <w:tab/>
        <w:t>All repeat bars 49-64</w:t>
      </w:r>
    </w:p>
    <w:p w:rsidR="00B11EB3" w:rsidRDefault="00B11EB3" w:rsidP="00B11EB3">
      <w:pPr>
        <w:pStyle w:val="DanceBody"/>
        <w:keepNext w:val="0"/>
      </w:pPr>
      <w:r>
        <w:t>225-256</w:t>
      </w:r>
      <w:r>
        <w:tab/>
        <w:t>All repeat bars 1-32</w:t>
      </w:r>
    </w:p>
    <w:p w:rsidR="00B11EB3" w:rsidRDefault="00B11EB3" w:rsidP="00B11EB3"/>
    <w:p w:rsidR="00B11EB3" w:rsidRDefault="00B11EB3" w:rsidP="00B11EB3">
      <w:pPr>
        <w:pStyle w:val="Minicrib"/>
      </w:pPr>
      <w:r>
        <w:t>SQUASHED IN THE KITCHEN WITH BONNY  (R8x32)  2C (4C set)</w:t>
      </w:r>
      <w:r>
        <w:tab/>
        <w:t>Daniel Grundtner et al</w:t>
      </w:r>
    </w:p>
    <w:p w:rsidR="00B11EB3" w:rsidRDefault="00B11EB3" w:rsidP="00B11EB3">
      <w:pPr>
        <w:pStyle w:val="DanceBody"/>
      </w:pPr>
      <w:r>
        <w:t xml:space="preserve"> 1- 8</w:t>
      </w:r>
      <w:r>
        <w:tab/>
        <w:t>1s+2L dance reel of 3 across (1M+1L pass RSh to start). End in line of 3 facing down (1M in middle, 1L on his right) 2M step in to face 1M</w:t>
      </w:r>
    </w:p>
    <w:p w:rsidR="00B11EB3" w:rsidRDefault="00B11EB3" w:rsidP="00B11EB3">
      <w:pPr>
        <w:pStyle w:val="DanceBody"/>
      </w:pPr>
      <w:r>
        <w:t xml:space="preserve"> 9-16</w:t>
      </w:r>
      <w:r>
        <w:tab/>
        <w:t>2M (dancing backwards) followed by 1s+2L dance down, 1M (dancing backwards) followed by 1s+2M dance back to top, 1s (on opp. sides) +2s finish in middle, 2H joined ready for…</w:t>
      </w:r>
    </w:p>
    <w:p w:rsidR="00B11EB3" w:rsidRDefault="00B11EB3" w:rsidP="00B11EB3">
      <w:pPr>
        <w:pStyle w:val="DanceBody"/>
      </w:pPr>
      <w:r>
        <w:t>17-24</w:t>
      </w:r>
      <w:r>
        <w:tab/>
        <w:t>1s+2s dance Poussette (1s, on opp. sides, dance towards Man's side to start)</w:t>
      </w:r>
    </w:p>
    <w:p w:rsidR="00B11EB3" w:rsidRDefault="00B11EB3" w:rsidP="00B11EB3">
      <w:pPr>
        <w:pStyle w:val="DanceBody"/>
        <w:keepNext w:val="0"/>
      </w:pPr>
      <w:r>
        <w:t>25-32</w:t>
      </w:r>
      <w:r>
        <w:tab/>
        <w:t>1s dance 1/2 Fig. 8 round 2s.  1s+2s turn once round (Men LH, Ladies RH)</w:t>
      </w:r>
    </w:p>
    <w:p w:rsidR="00B11EB3" w:rsidRDefault="00B11EB3" w:rsidP="00B11EB3"/>
    <w:p w:rsidR="00B11EB3" w:rsidRDefault="00B11EB3" w:rsidP="00B11EB3">
      <w:pPr>
        <w:pStyle w:val="Minicrib"/>
      </w:pPr>
      <w:r>
        <w:t>THE SQUINTY BRIDGE  (J5x32)  5C</w:t>
      </w:r>
      <w:r>
        <w:tab/>
        <w:t>Margaret Sanders  Glasgow 90th Anniv</w:t>
      </w:r>
    </w:p>
    <w:p w:rsidR="00B11EB3" w:rsidRDefault="00B11EB3" w:rsidP="00B11EB3">
      <w:pPr>
        <w:pStyle w:val="DanceBody"/>
      </w:pPr>
      <w:r>
        <w:t xml:space="preserve"> 1- 8</w:t>
      </w:r>
      <w:r>
        <w:tab/>
        <w:t xml:space="preserve">1s cross RH, cast, dance 1/2 Fig 8 (1M round 2s, 1L round 3s). 1s pass LSh to face 1st corners </w:t>
      </w:r>
      <w:r>
        <w:rPr>
          <w:b/>
        </w:rPr>
        <w:t>as</w:t>
      </w:r>
      <w:r>
        <w:t xml:space="preserve"> 4s cross RH and cast to 5th place</w:t>
      </w:r>
    </w:p>
    <w:p w:rsidR="00B11EB3" w:rsidRDefault="00B11EB3" w:rsidP="00B11EB3">
      <w:pPr>
        <w:pStyle w:val="DanceBody"/>
      </w:pPr>
      <w:r>
        <w:t xml:space="preserve"> 9-16</w:t>
      </w:r>
      <w:r>
        <w:tab/>
        <w:t xml:space="preserve">1s dance 1/2 diag. reel of 4 with 1st corners, pass RSh, repeat with 2nd corners </w:t>
      </w:r>
      <w:r>
        <w:rPr>
          <w:b/>
        </w:rPr>
        <w:t>while</w:t>
      </w:r>
      <w:r>
        <w:t xml:space="preserve"> 4s dance Fig 8 round 5s. 1s+4s finish in middle, Ladies face down, Men face up</w:t>
      </w:r>
    </w:p>
    <w:p w:rsidR="00B11EB3" w:rsidRDefault="00B11EB3" w:rsidP="00B11EB3">
      <w:pPr>
        <w:pStyle w:val="DanceBody"/>
      </w:pPr>
      <w:r>
        <w:t>17-20</w:t>
      </w:r>
      <w:r>
        <w:tab/>
        <w:t>1s+4s dance 1/2 reel of 4.  1L finishes facing down followed by 1M, 4M facing 1M pstn., 4L facing 3L pstn.</w:t>
      </w:r>
    </w:p>
    <w:p w:rsidR="00B11EB3" w:rsidRDefault="00B11EB3" w:rsidP="00B11EB3">
      <w:pPr>
        <w:pStyle w:val="DanceBody"/>
      </w:pPr>
      <w:r>
        <w:t>21-28</w:t>
      </w:r>
      <w:r>
        <w:tab/>
        <w:t xml:space="preserve">4s dance 1/2 diag reel of 4 with corners, pass RSh to 4L facing 3M (1L pstn) &amp; 4M facing 2L (3M pstn)  Repeat 1/2 diag. reel with corners.  4s finish in middle facing up (4L on 4M's Left) </w:t>
      </w:r>
      <w:r>
        <w:rPr>
          <w:b/>
        </w:rPr>
        <w:t>while</w:t>
      </w:r>
      <w:r>
        <w:t xml:space="preserve"> 1s dance alternating tandem reel with 5s (1s pass 5L LSh to start)</w:t>
      </w:r>
    </w:p>
    <w:p w:rsidR="00B11EB3" w:rsidRDefault="00B11EB3" w:rsidP="00B11EB3">
      <w:pPr>
        <w:pStyle w:val="DanceBody"/>
        <w:keepNext w:val="0"/>
      </w:pPr>
      <w:r>
        <w:t>29-32</w:t>
      </w:r>
      <w:r>
        <w:tab/>
        <w:t xml:space="preserve">4s lead up, cross and cast to 3rd place </w:t>
      </w:r>
      <w:r>
        <w:rPr>
          <w:b/>
        </w:rPr>
        <w:t>as</w:t>
      </w:r>
      <w:r>
        <w:t xml:space="preserve"> 1s lead up, cast round 3s into 5th place (3s step up bars 31-32)    2 3 4 5 1</w:t>
      </w:r>
    </w:p>
    <w:p w:rsidR="00B11EB3" w:rsidRDefault="00B11EB3" w:rsidP="00B11EB3"/>
    <w:p w:rsidR="00B11EB3" w:rsidRDefault="00B11EB3" w:rsidP="00B11EB3">
      <w:pPr>
        <w:pStyle w:val="Minicrib"/>
      </w:pPr>
      <w:r>
        <w:t>SQUIRREL ON THE BOUGH  (R8x40)  3C (4C set)</w:t>
      </w:r>
      <w:r>
        <w:tab/>
        <w:t>Michael Murdrey  Madison SCD</w:t>
      </w:r>
    </w:p>
    <w:p w:rsidR="00B11EB3" w:rsidRPr="00A92105" w:rsidRDefault="00B11EB3" w:rsidP="00B11EB3">
      <w:pPr>
        <w:pStyle w:val="DanceBody"/>
      </w:pPr>
      <w:r w:rsidRPr="00A92105">
        <w:t xml:space="preserve"> 1- 4</w:t>
      </w:r>
      <w:r w:rsidRPr="00A92105">
        <w:tab/>
        <w:t>1s cross down (2s step up) into double triangle position, set</w:t>
      </w:r>
    </w:p>
    <w:p w:rsidR="00B11EB3" w:rsidRDefault="00B11EB3" w:rsidP="00B11EB3">
      <w:pPr>
        <w:pStyle w:val="DanceBody"/>
      </w:pPr>
      <w:r w:rsidRPr="00A92105">
        <w:t xml:space="preserve"> 5- 8</w:t>
      </w:r>
      <w:r w:rsidRPr="00A92105">
        <w:tab/>
        <w:t xml:space="preserve">2L &amp; 1M turn 1/2 LH </w:t>
      </w:r>
      <w:r w:rsidRPr="00A92105">
        <w:rPr>
          <w:b/>
        </w:rPr>
        <w:t>while</w:t>
      </w:r>
      <w:r w:rsidRPr="00A92105">
        <w:t xml:space="preserve"> 2M &amp; 1L turn 1/2 RH, all set (1) 2 3</w:t>
      </w:r>
    </w:p>
    <w:p w:rsidR="00B11EB3" w:rsidRPr="00A92105" w:rsidRDefault="00B11EB3" w:rsidP="00B11EB3">
      <w:pPr>
        <w:pStyle w:val="DanceBody"/>
      </w:pPr>
      <w:r w:rsidRPr="00A92105">
        <w:t xml:space="preserve"> 9-16</w:t>
      </w:r>
      <w:r w:rsidRPr="00A92105">
        <w:tab/>
        <w:t>Cross-over mirror reels:</w:t>
      </w:r>
    </w:p>
    <w:p w:rsidR="00B11EB3" w:rsidRPr="00A92105" w:rsidRDefault="00B11EB3" w:rsidP="00B11EB3">
      <w:pPr>
        <w:pStyle w:val="DanceBody"/>
      </w:pPr>
      <w:r w:rsidRPr="00A92105">
        <w:tab/>
        <w:t>1s cross down, 2s out/up, 3s in/up to start. As each couple reaches 1st place they cross down to finish reel on other side. 1s finish facing down, 2s+3s facing up 1 (2) (3)</w:t>
      </w:r>
    </w:p>
    <w:p w:rsidR="00B11EB3" w:rsidRPr="00A92105" w:rsidRDefault="00B11EB3" w:rsidP="00B11EB3">
      <w:pPr>
        <w:pStyle w:val="DanceBody"/>
      </w:pPr>
      <w:r w:rsidRPr="00A92105">
        <w:t>17-24</w:t>
      </w:r>
      <w:r w:rsidRPr="00A92105">
        <w:tab/>
        <w:t>1s+3s dance double fig of 8, 1s cross down to start, 3s continue up the outside. 1M makes loop at end</w:t>
      </w:r>
    </w:p>
    <w:p w:rsidR="00B11EB3" w:rsidRPr="00A92105" w:rsidRDefault="00B11EB3" w:rsidP="00B11EB3">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B11EB3" w:rsidRPr="00A92105" w:rsidRDefault="00B11EB3" w:rsidP="00B11EB3">
      <w:pPr>
        <w:pStyle w:val="DanceBody"/>
      </w:pPr>
      <w:r w:rsidRPr="00A92105">
        <w:t>33-34</w:t>
      </w:r>
      <w:r w:rsidRPr="00A92105">
        <w:tab/>
        <w:t>1s+2s dance 1/2 LH across</w:t>
      </w:r>
    </w:p>
    <w:p w:rsidR="00B11EB3" w:rsidRPr="00A92105" w:rsidRDefault="00B11EB3" w:rsidP="00B11EB3">
      <w:pPr>
        <w:pStyle w:val="DanceBody"/>
      </w:pPr>
      <w:r w:rsidRPr="00A92105">
        <w:t>35-36</w:t>
      </w:r>
      <w:r w:rsidRPr="00A92105">
        <w:tab/>
        <w:t>1s+3s dance 1/2 RH across</w:t>
      </w:r>
    </w:p>
    <w:p w:rsidR="00B11EB3" w:rsidRDefault="00B11EB3" w:rsidP="00B11EB3">
      <w:pPr>
        <w:pStyle w:val="DanceBody"/>
        <w:keepNext w:val="0"/>
      </w:pPr>
      <w:r w:rsidRPr="00A92105">
        <w:t>37-40</w:t>
      </w:r>
      <w:r w:rsidRPr="00A92105">
        <w:tab/>
        <w:t>3L+2L also 3M+2M dance 1/2 RH across, all set</w:t>
      </w:r>
      <w:r>
        <w:t xml:space="preserve">. </w:t>
      </w:r>
      <w:r w:rsidRPr="00A92105">
        <w:t xml:space="preserve"> 2 1 3</w:t>
      </w:r>
    </w:p>
    <w:p w:rsidR="00B11EB3" w:rsidRDefault="00B11EB3" w:rsidP="00B11EB3"/>
    <w:p w:rsidR="00B11EB3" w:rsidRDefault="00B11EB3" w:rsidP="00B11EB3">
      <w:pPr>
        <w:pStyle w:val="Minicrib"/>
      </w:pPr>
      <w:r>
        <w:t>ST AIDAN'S CHURH HALL  (S4x32)  4C set</w:t>
      </w:r>
      <w:r>
        <w:tab/>
        <w:t>Gaye Collin  The Musicians' Wedding</w:t>
      </w:r>
    </w:p>
    <w:p w:rsidR="00B11EB3" w:rsidRDefault="00B11EB3" w:rsidP="00B11EB3">
      <w:pPr>
        <w:pStyle w:val="DanceBody"/>
      </w:pPr>
      <w:r>
        <w:t xml:space="preserve"> 1- 4</w:t>
      </w:r>
      <w:r>
        <w:tab/>
        <w:t xml:space="preserve">1L dances 1/2 Fig of 8 round 2M </w:t>
      </w:r>
      <w:r>
        <w:rPr>
          <w:b/>
        </w:rPr>
        <w:t>while</w:t>
      </w:r>
      <w:r>
        <w:t xml:space="preserve"> 1M dances across the set &amp; casts round 2L to finish 1L facing down, 1M facing up</w:t>
      </w:r>
    </w:p>
    <w:p w:rsidR="00B11EB3" w:rsidRDefault="00B11EB3" w:rsidP="00B11EB3">
      <w:pPr>
        <w:pStyle w:val="DanceBody"/>
      </w:pPr>
      <w:r>
        <w:t xml:space="preserve"> 5- 8</w:t>
      </w:r>
      <w:r>
        <w:tab/>
        <w:t xml:space="preserve">1s turn 1.1/4 RH to finish in 2nd place facing up in promenade hold </w:t>
      </w:r>
      <w:r>
        <w:rPr>
          <w:b/>
        </w:rPr>
        <w:t xml:space="preserve">while </w:t>
      </w:r>
      <w:r>
        <w:t>2s cast to top (bars 5-6) and 3s dance in on left foot on bar 8 to promenade hold</w:t>
      </w:r>
    </w:p>
    <w:p w:rsidR="00B11EB3" w:rsidRDefault="00B11EB3" w:rsidP="00B11EB3">
      <w:pPr>
        <w:pStyle w:val="DanceBody"/>
      </w:pPr>
      <w:r>
        <w:t xml:space="preserve"> 9-16</w:t>
      </w:r>
      <w:r>
        <w:tab/>
        <w:t>1s+3s dance 6 bars of Allemande. On bars 7 &amp; 8 continue flow to left, drop RH &amp; turn LH to finish in middle of set facing own sides</w:t>
      </w:r>
    </w:p>
    <w:p w:rsidR="00B11EB3" w:rsidRDefault="00B11EB3" w:rsidP="00B11EB3">
      <w:pPr>
        <w:pStyle w:val="DanceBody"/>
      </w:pPr>
      <w:r>
        <w:t>17-24</w:t>
      </w:r>
      <w:r>
        <w:tab/>
        <w:t xml:space="preserve">1s cast down round 4s </w:t>
      </w:r>
      <w:r>
        <w:rPr>
          <w:b/>
        </w:rPr>
        <w:t>while</w:t>
      </w:r>
      <w:r>
        <w:t xml:space="preserve"> 3s cast up round 2s,  1s+3s dance into centre &amp; dance 4 Hands round to the left to finish on the sides 2 3 1 4</w:t>
      </w:r>
    </w:p>
    <w:p w:rsidR="00B11EB3" w:rsidRDefault="00B11EB3" w:rsidP="00B11EB3">
      <w:pPr>
        <w:pStyle w:val="DanceBody"/>
        <w:keepNext w:val="0"/>
      </w:pPr>
      <w:r>
        <w:t>25-32</w:t>
      </w:r>
      <w:r>
        <w:tab/>
        <w:t>1s cross RH, face down. 1s+4s dance 3/4 double Fig of 8 (4s cross up) at end 4L loops into 3rd place while 4M dances directly into side</w:t>
      </w:r>
    </w:p>
    <w:p w:rsidR="00B11EB3" w:rsidRDefault="00B11EB3" w:rsidP="00B11EB3"/>
    <w:p w:rsidR="00B11EB3" w:rsidRDefault="00B11EB3" w:rsidP="00B11EB3">
      <w:pPr>
        <w:pStyle w:val="Minicrib"/>
      </w:pPr>
      <w:r>
        <w:t>ST ANDREW FOREVER  (S8x32)  3C (4C set)</w:t>
      </w:r>
      <w:r>
        <w:tab/>
        <w:t>John  Wilkinson, 2000</w:t>
      </w:r>
    </w:p>
    <w:p w:rsidR="00B11EB3" w:rsidRDefault="00B11EB3" w:rsidP="00B11EB3">
      <w:pPr>
        <w:pStyle w:val="DanceBody"/>
      </w:pPr>
      <w:r>
        <w:t xml:space="preserve"> 1- 8</w:t>
      </w:r>
      <w:r>
        <w:tab/>
        <w:t>1L cast to 2</w:t>
      </w:r>
      <w:r w:rsidRPr="00972EEB">
        <w:t>nd</w:t>
      </w:r>
      <w:r>
        <w:t xml:space="preserve"> place &amp; crosses to opposite side</w:t>
      </w:r>
      <w:r w:rsidRPr="00BA6B4D">
        <w:rPr>
          <w:b/>
        </w:rPr>
        <w:t xml:space="preserve"> while </w:t>
      </w:r>
      <w:r>
        <w:t>partner crosses &amp; casts to 2</w:t>
      </w:r>
      <w:r w:rsidRPr="00972EEB">
        <w:t>nd</w:t>
      </w:r>
      <w:r>
        <w:t xml:space="preserve"> place (2s step up); 1s turn RH (4 bars)</w:t>
      </w:r>
    </w:p>
    <w:p w:rsidR="00B11EB3" w:rsidRDefault="00B11EB3" w:rsidP="00B11EB3">
      <w:pPr>
        <w:pStyle w:val="DanceBody"/>
      </w:pPr>
      <w:r>
        <w:t xml:space="preserve"> 9-16</w:t>
      </w:r>
      <w:r>
        <w:tab/>
        <w:t>2s+1s+3s set, cross RH; all set &amp; 2s+3s cross to own sides</w:t>
      </w:r>
      <w:r w:rsidRPr="00BA6B4D">
        <w:rPr>
          <w:b/>
        </w:rPr>
        <w:t xml:space="preserve"> while </w:t>
      </w:r>
      <w:r>
        <w:t>1s turn RH to face 1</w:t>
      </w:r>
      <w:r w:rsidRPr="00972EEB">
        <w:t>st</w:t>
      </w:r>
      <w:r>
        <w:t xml:space="preserve"> corners</w:t>
      </w:r>
    </w:p>
    <w:p w:rsidR="00B11EB3" w:rsidRDefault="00B11EB3" w:rsidP="00B11EB3">
      <w:pPr>
        <w:pStyle w:val="DanceBody"/>
      </w:pPr>
      <w:r>
        <w:t>17-24</w:t>
      </w:r>
      <w:r>
        <w:tab/>
        <w:t>2s+1s+3s dance Saltire Formation:</w:t>
      </w:r>
    </w:p>
    <w:p w:rsidR="00B11EB3" w:rsidRDefault="00B11EB3" w:rsidP="00B11EB3">
      <w:pPr>
        <w:pStyle w:val="DanceBody"/>
      </w:pPr>
      <w:r>
        <w:tab/>
        <w:t>17-18  1s dance out to 1</w:t>
      </w:r>
      <w:r w:rsidRPr="00972EEB">
        <w:t>st</w:t>
      </w:r>
      <w:r>
        <w:t xml:space="preserve"> corner position</w:t>
      </w:r>
      <w:r w:rsidRPr="00BA6B4D">
        <w:rPr>
          <w:b/>
        </w:rPr>
        <w:t xml:space="preserve"> while </w:t>
      </w:r>
      <w:r>
        <w:t>2M &amp; 3L dance across set</w:t>
      </w:r>
      <w:r w:rsidRPr="00BA6B4D">
        <w:rPr>
          <w:b/>
        </w:rPr>
        <w:t xml:space="preserve"> </w:t>
      </w:r>
      <w:r>
        <w:rPr>
          <w:b/>
        </w:rPr>
        <w:t xml:space="preserve">as </w:t>
      </w:r>
      <w:r>
        <w:t>2L &amp; 3M dance into centre &amp; turn LH to face 3</w:t>
      </w:r>
      <w:r w:rsidRPr="00972EEB">
        <w:t>rd</w:t>
      </w:r>
      <w:r>
        <w:t xml:space="preserve"> crnr pstn.</w:t>
      </w:r>
    </w:p>
    <w:p w:rsidR="00B11EB3" w:rsidRDefault="00B11EB3" w:rsidP="00B11EB3">
      <w:pPr>
        <w:pStyle w:val="DanceBody"/>
      </w:pPr>
      <w:r>
        <w:tab/>
        <w:t>19-20  2L &amp; 3M dance out to 3rd corner position</w:t>
      </w:r>
      <w:r w:rsidRPr="00BA6B4D">
        <w:rPr>
          <w:b/>
        </w:rPr>
        <w:t xml:space="preserve"> while </w:t>
      </w:r>
      <w:r>
        <w:t>1L &amp; 1M dance across set</w:t>
      </w:r>
      <w:r w:rsidRPr="00BA6B4D">
        <w:rPr>
          <w:b/>
        </w:rPr>
        <w:t xml:space="preserve"> </w:t>
      </w:r>
      <w:r>
        <w:rPr>
          <w:b/>
        </w:rPr>
        <w:t xml:space="preserve">as </w:t>
      </w:r>
      <w:r>
        <w:t>2M &amp; 3L dance into centre &amp; turn LH to face 1</w:t>
      </w:r>
      <w:r w:rsidRPr="00972EEB">
        <w:t>st</w:t>
      </w:r>
      <w:r>
        <w:t xml:space="preserve"> crnr pstn</w:t>
      </w:r>
    </w:p>
    <w:p w:rsidR="00B11EB3" w:rsidRDefault="00B11EB3" w:rsidP="00B11EB3">
      <w:pPr>
        <w:pStyle w:val="DanceBody"/>
      </w:pPr>
      <w:r>
        <w:tab/>
        <w:t>21-22  2M &amp; 3L dance out to 1</w:t>
      </w:r>
      <w:r w:rsidRPr="00972EEB">
        <w:t>st</w:t>
      </w:r>
      <w:r>
        <w:t xml:space="preserve"> corner position</w:t>
      </w:r>
      <w:r w:rsidRPr="00BA6B4D">
        <w:rPr>
          <w:b/>
        </w:rPr>
        <w:t xml:space="preserve"> while </w:t>
      </w:r>
      <w:r>
        <w:t>2L &amp; 3M dance across set</w:t>
      </w:r>
      <w:r w:rsidRPr="00BA6B4D">
        <w:rPr>
          <w:b/>
        </w:rPr>
        <w:t xml:space="preserve"> </w:t>
      </w:r>
      <w:r>
        <w:rPr>
          <w:b/>
        </w:rPr>
        <w:t xml:space="preserve">as </w:t>
      </w:r>
      <w:r>
        <w:t>1s dance into centre &amp; turn LH face 3</w:t>
      </w:r>
      <w:r w:rsidRPr="00972EEB">
        <w:t>rd</w:t>
      </w:r>
      <w:r>
        <w:t xml:space="preserve"> corner position</w:t>
      </w:r>
    </w:p>
    <w:p w:rsidR="00B11EB3" w:rsidRDefault="00B11EB3" w:rsidP="00B11EB3">
      <w:pPr>
        <w:pStyle w:val="DanceBody"/>
      </w:pPr>
      <w:r>
        <w:tab/>
        <w:t>23-24  1s dance out to 3</w:t>
      </w:r>
      <w:r w:rsidRPr="00972EEB">
        <w:t>rd</w:t>
      </w:r>
      <w:r>
        <w:t xml:space="preserve"> corner position</w:t>
      </w:r>
      <w:r w:rsidRPr="00BA6B4D">
        <w:rPr>
          <w:b/>
        </w:rPr>
        <w:t xml:space="preserve"> while </w:t>
      </w:r>
      <w:r>
        <w:t>2M &amp; 3L dance across set</w:t>
      </w:r>
      <w:r w:rsidRPr="00BA6B4D">
        <w:rPr>
          <w:b/>
        </w:rPr>
        <w:t xml:space="preserve"> </w:t>
      </w:r>
      <w:r>
        <w:rPr>
          <w:b/>
        </w:rPr>
        <w:t xml:space="preserve">as </w:t>
      </w:r>
      <w:r>
        <w:t>2L &amp; 3M dance on one place up/dn on opp side to end:</w:t>
      </w:r>
    </w:p>
    <w:p w:rsidR="00B11EB3" w:rsidRDefault="00B11EB3" w:rsidP="00B11EB3">
      <w:pPr>
        <w:pStyle w:val="DanceBody"/>
      </w:pPr>
      <w:r>
        <w:tab/>
        <w:t>Ladies' side:  3L  3M  1L  Men's side:  1M  2L  2M</w:t>
      </w:r>
    </w:p>
    <w:p w:rsidR="00B11EB3" w:rsidRDefault="00B11EB3" w:rsidP="00B11EB3">
      <w:pPr>
        <w:pStyle w:val="DanceBody"/>
        <w:keepNext w:val="0"/>
      </w:pPr>
      <w:r>
        <w:t>25-32</w:t>
      </w:r>
      <w:r>
        <w:tab/>
        <w:t>1s+2s+3s set, circle 6H round to left for 2 steps (until 2s &amp; 3s are on own sides); All turn partner 2H (1s turn 1.1/2 times) to end 2 1 3</w:t>
      </w:r>
    </w:p>
    <w:p w:rsidR="00B11EB3" w:rsidRDefault="00B11EB3" w:rsidP="00B11EB3"/>
    <w:p w:rsidR="00B11EB3" w:rsidRDefault="00B11EB3" w:rsidP="00B11EB3">
      <w:pPr>
        <w:pStyle w:val="Minicrib"/>
      </w:pPr>
      <w:r>
        <w:t>ST ANDREW'S CHASE  (S3x32)  3C set</w:t>
      </w:r>
      <w:r>
        <w:tab/>
        <w:t>RSCDS Twin Cities Branch Class</w:t>
      </w:r>
    </w:p>
    <w:p w:rsidR="00B11EB3" w:rsidRDefault="00B11EB3" w:rsidP="00B11EB3">
      <w:pPr>
        <w:pStyle w:val="DanceBody"/>
      </w:pPr>
      <w:r>
        <w:t xml:space="preserve"> 1- 8</w:t>
      </w:r>
      <w:r>
        <w:tab/>
        <w:t>1s dance down (2 bars), 1/2 turn 2H, dance up &amp; cast to face 1st corners</w:t>
      </w:r>
    </w:p>
    <w:p w:rsidR="00B11EB3" w:rsidRDefault="00B11EB3" w:rsidP="00B11EB3">
      <w:pPr>
        <w:pStyle w:val="DanceBody"/>
      </w:pPr>
      <w:r>
        <w:t xml:space="preserve"> 9-16</w:t>
      </w:r>
      <w:r>
        <w:tab/>
        <w:t>1s dance LSh diagonal reel of 4 with 1st corners, pass LSh (long way) to face 2nd corners</w:t>
      </w:r>
    </w:p>
    <w:p w:rsidR="00B11EB3" w:rsidRDefault="00B11EB3" w:rsidP="00B11EB3">
      <w:pPr>
        <w:pStyle w:val="DanceBody"/>
      </w:pPr>
      <w:r>
        <w:t>17-24</w:t>
      </w:r>
      <w:r>
        <w:tab/>
        <w:t>1s dance LSh diagonal reel of 4 with 2nd corners.  All 3 couples finish in middle ready for …</w:t>
      </w:r>
    </w:p>
    <w:p w:rsidR="00B11EB3" w:rsidRPr="00B35290" w:rsidRDefault="00B11EB3" w:rsidP="00B11EB3">
      <w:pPr>
        <w:pStyle w:val="DanceBody"/>
        <w:keepNext w:val="0"/>
      </w:pPr>
      <w:r>
        <w:t>25-32</w:t>
      </w:r>
      <w:r>
        <w:tab/>
        <w:t>2s+1s+3s dance Allemande.  3 1 2</w:t>
      </w:r>
    </w:p>
    <w:p w:rsidR="00B11EB3" w:rsidRDefault="00B11EB3" w:rsidP="00B11EB3"/>
    <w:p w:rsidR="00B11EB3" w:rsidRDefault="00B11EB3" w:rsidP="00B11EB3">
      <w:pPr>
        <w:pStyle w:val="Minicrib"/>
      </w:pPr>
      <w:r>
        <w:t>ST ANDREW'S COURSE  (J8x32)  3C (4C set)</w:t>
      </w:r>
      <w:r>
        <w:tab/>
        <w:t>John Drewry  Canadian Bk</w:t>
      </w:r>
    </w:p>
    <w:p w:rsidR="00B11EB3" w:rsidRDefault="00B11EB3" w:rsidP="00B11EB3">
      <w:pPr>
        <w:pStyle w:val="DanceBody"/>
      </w:pPr>
      <w:r>
        <w:t xml:space="preserve"> 1- 8</w:t>
      </w:r>
      <w:r>
        <w:tab/>
        <w:t>1s+2s+3s circle 6H round to left for 6 steps, turning left circle 6 steps to right back to places</w:t>
      </w:r>
    </w:p>
    <w:p w:rsidR="00B11EB3" w:rsidRDefault="00B11EB3" w:rsidP="00B11EB3">
      <w:pPr>
        <w:pStyle w:val="DanceBody"/>
      </w:pPr>
      <w:r>
        <w:t xml:space="preserve"> 9-16</w:t>
      </w:r>
      <w:r>
        <w:tab/>
        <w:t>1s+3s dance double Fig of 8 round 2s (1s crossing down to start)</w:t>
      </w:r>
    </w:p>
    <w:p w:rsidR="00B11EB3" w:rsidRDefault="00B11EB3" w:rsidP="00B11EB3">
      <w:pPr>
        <w:pStyle w:val="DanceBody"/>
      </w:pPr>
      <w:r>
        <w:t>17-24</w:t>
      </w:r>
      <w:r>
        <w:tab/>
        <w:t>1L+2M change places RH, set &amp; change back RH</w:t>
      </w:r>
      <w:r w:rsidRPr="00BA6B4D">
        <w:rPr>
          <w:b/>
        </w:rPr>
        <w:t xml:space="preserve"> while </w:t>
      </w:r>
      <w:r>
        <w:t>partners set, change places RH &amp; set, 1L casts 1 place</w:t>
      </w:r>
      <w:r w:rsidRPr="00BA6B4D">
        <w:rPr>
          <w:b/>
        </w:rPr>
        <w:t xml:space="preserve"> </w:t>
      </w:r>
      <w:r>
        <w:rPr>
          <w:b/>
        </w:rPr>
        <w:t xml:space="preserve">as </w:t>
      </w:r>
      <w:r>
        <w:t>2M casts up</w:t>
      </w:r>
      <w:r w:rsidRPr="00BA6B4D">
        <w:rPr>
          <w:b/>
        </w:rPr>
        <w:t xml:space="preserve"> </w:t>
      </w:r>
      <w:r>
        <w:rPr>
          <w:b/>
        </w:rPr>
        <w:t xml:space="preserve">as </w:t>
      </w:r>
      <w:r>
        <w:t>1M+2L turn LH to face partners on diagonal</w:t>
      </w:r>
    </w:p>
    <w:p w:rsidR="00B11EB3" w:rsidRDefault="00B11EB3" w:rsidP="00B11EB3">
      <w:pPr>
        <w:pStyle w:val="DanceBody"/>
        <w:keepNext w:val="0"/>
      </w:pPr>
      <w:r>
        <w:t>25-32</w:t>
      </w:r>
      <w:r>
        <w:tab/>
        <w:t>2s+1s dance 3/4 diagonal reel of 4 (6 bars), 1M+2M</w:t>
      </w:r>
      <w:r w:rsidRPr="007F0D5A">
        <w:rPr>
          <w:b/>
        </w:rPr>
        <w:t xml:space="preserve"> also </w:t>
      </w:r>
      <w:r>
        <w:t>1L+2L turn RH to end 2 1 3</w:t>
      </w:r>
    </w:p>
    <w:p w:rsidR="00B11EB3" w:rsidRDefault="00B11EB3" w:rsidP="00B11EB3"/>
    <w:p w:rsidR="00B11EB3" w:rsidRDefault="00B11EB3" w:rsidP="00B11EB3">
      <w:pPr>
        <w:pStyle w:val="Minicrib"/>
      </w:pPr>
      <w:r>
        <w:t>ST ANDREW'S FAIR  (J8x32)  3C (4C set)</w:t>
      </w:r>
      <w:r>
        <w:tab/>
        <w:t>Roy Goldring  5 SCDs</w:t>
      </w:r>
    </w:p>
    <w:p w:rsidR="00B11EB3" w:rsidRDefault="00B11EB3" w:rsidP="00B11EB3">
      <w:pPr>
        <w:pStyle w:val="DanceBody"/>
      </w:pPr>
      <w:r>
        <w:t xml:space="preserve"> 1- 8</w:t>
      </w:r>
      <w:r>
        <w:tab/>
        <w:t>1s cross RH, cast 2 places, cross LH below 3s &amp; cast up to 2</w:t>
      </w:r>
      <w:r w:rsidRPr="00972EEB">
        <w:t>nd</w:t>
      </w:r>
      <w:r>
        <w:t xml:space="preserve"> place own sides</w:t>
      </w:r>
    </w:p>
    <w:p w:rsidR="00B11EB3" w:rsidRDefault="00B11EB3" w:rsidP="00B11EB3">
      <w:pPr>
        <w:pStyle w:val="DanceBody"/>
      </w:pPr>
      <w:r>
        <w:t xml:space="preserve"> 9-16</w:t>
      </w:r>
      <w:r>
        <w:tab/>
        <w:t>2s+1s+3s 1/2 turn RH retain hands &amp; all set (M face down &amp; L up) 2L leads Ladies across &amp; down own side</w:t>
      </w:r>
      <w:r w:rsidRPr="00BA6B4D">
        <w:rPr>
          <w:b/>
        </w:rPr>
        <w:t xml:space="preserve"> while </w:t>
      </w:r>
      <w:r>
        <w:t>3M leads Men across &amp; up</w:t>
      </w:r>
    </w:p>
    <w:p w:rsidR="00B11EB3" w:rsidRDefault="00B11EB3" w:rsidP="00B11EB3">
      <w:pPr>
        <w:pStyle w:val="DanceBody"/>
      </w:pPr>
      <w:r>
        <w:t>17-24</w:t>
      </w:r>
      <w:r>
        <w:tab/>
        <w:t>3s+1s+2s circle 6H round &amp; back</w:t>
      </w:r>
    </w:p>
    <w:p w:rsidR="00B11EB3" w:rsidRDefault="00B11EB3" w:rsidP="00B11EB3">
      <w:pPr>
        <w:pStyle w:val="DanceBody"/>
        <w:keepNext w:val="0"/>
      </w:pPr>
      <w:r>
        <w:t>25-32</w:t>
      </w:r>
      <w:r>
        <w:tab/>
        <w:t>3s+1s+2s 1/2 turn LH retain hands &amp; all set (M face up &amp; L down) 2L leads Ladies across &amp; up own side</w:t>
      </w:r>
      <w:r w:rsidRPr="00BA6B4D">
        <w:rPr>
          <w:b/>
        </w:rPr>
        <w:t xml:space="preserve"> while </w:t>
      </w:r>
      <w:r>
        <w:t>3M leads Men across &amp; down</w:t>
      </w:r>
    </w:p>
    <w:p w:rsidR="00B11EB3" w:rsidRDefault="00B11EB3" w:rsidP="00B11EB3"/>
    <w:p w:rsidR="00B11EB3" w:rsidRDefault="00B11EB3" w:rsidP="00B11EB3">
      <w:pPr>
        <w:pStyle w:val="Minicrib"/>
      </w:pPr>
      <w:r>
        <w:t>ST ANDREW'S FLAG  (R8x32)  3C (4C Set)</w:t>
      </w:r>
      <w:r>
        <w:tab/>
        <w:t>Sheila Gradon  St Columban Bk</w:t>
      </w:r>
    </w:p>
    <w:p w:rsidR="00B11EB3" w:rsidRDefault="00B11EB3" w:rsidP="00B11EB3">
      <w:pPr>
        <w:pStyle w:val="DanceBody"/>
      </w:pPr>
      <w:r>
        <w:t xml:space="preserve"> 1- 8</w:t>
      </w:r>
      <w:r>
        <w:tab/>
        <w:t>1s+2s dance 4H round &amp; back</w:t>
      </w:r>
    </w:p>
    <w:p w:rsidR="00B11EB3" w:rsidRDefault="00B11EB3" w:rsidP="00B11EB3">
      <w:pPr>
        <w:pStyle w:val="DanceBody"/>
      </w:pPr>
      <w:r>
        <w:t xml:space="preserve"> 9-16</w:t>
      </w:r>
      <w:r>
        <w:tab/>
        <w:t>1s set &amp; cast below 3s &amp; dance up into double triangle pstns, B-to-B facing own sides</w:t>
      </w:r>
    </w:p>
    <w:p w:rsidR="00B11EB3" w:rsidRDefault="00B11EB3" w:rsidP="00B11EB3">
      <w:pPr>
        <w:pStyle w:val="DanceBody"/>
      </w:pPr>
      <w:r>
        <w:t>17-24</w:t>
      </w:r>
      <w:r>
        <w:tab/>
        <w:t xml:space="preserve">1s dance Double Triangles ending </w:t>
      </w:r>
      <w:r w:rsidRPr="00DF1623">
        <w:t>2nd</w:t>
      </w:r>
      <w:r>
        <w:t xml:space="preserve"> place own side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ST ANDREW'S NICHT  (J48)  Round the Room</w:t>
      </w:r>
      <w:r>
        <w:tab/>
        <w:t>MacNab Dances #13</w:t>
      </w:r>
    </w:p>
    <w:p w:rsidR="00B11EB3" w:rsidRDefault="00B11EB3" w:rsidP="00B11EB3">
      <w:pPr>
        <w:pStyle w:val="DanceBody"/>
      </w:pPr>
      <w:r>
        <w:t>Round the Room Dance 2 facing 2</w:t>
      </w:r>
    </w:p>
    <w:p w:rsidR="00B11EB3" w:rsidRPr="00EA7F69" w:rsidRDefault="00B11EB3" w:rsidP="00B11EB3">
      <w:pPr>
        <w:pStyle w:val="DanceBody"/>
      </w:pPr>
      <w:r w:rsidRPr="00EA7F69">
        <w:t xml:space="preserve"> 1- 8</w:t>
      </w:r>
      <w:r w:rsidRPr="00EA7F69">
        <w:tab/>
        <w:t>All dance RH across &amp; LH back</w:t>
      </w:r>
    </w:p>
    <w:p w:rsidR="00B11EB3" w:rsidRPr="00EA7F69" w:rsidRDefault="00B11EB3" w:rsidP="00B11EB3">
      <w:pPr>
        <w:pStyle w:val="DanceBody"/>
      </w:pPr>
      <w:r w:rsidRPr="00EA7F69">
        <w:t xml:space="preserve"> 9-16</w:t>
      </w:r>
      <w:r w:rsidRPr="00EA7F69">
        <w:tab/>
        <w:t>Ladies cross RH, set to other partner &amp; turn LH</w:t>
      </w:r>
    </w:p>
    <w:p w:rsidR="00B11EB3" w:rsidRPr="00EA7F69" w:rsidRDefault="00B11EB3" w:rsidP="00B11EB3">
      <w:pPr>
        <w:pStyle w:val="DanceBody"/>
      </w:pPr>
      <w:r w:rsidRPr="00EA7F69">
        <w:t>17-24</w:t>
      </w:r>
      <w:r w:rsidRPr="00EA7F69">
        <w:tab/>
        <w:t>Ladies cross back RH, set to partner &amp; turn LH</w:t>
      </w:r>
    </w:p>
    <w:p w:rsidR="00B11EB3" w:rsidRPr="00EA7F69" w:rsidRDefault="00B11EB3" w:rsidP="00B11EB3">
      <w:pPr>
        <w:pStyle w:val="DanceBody"/>
      </w:pPr>
      <w:r w:rsidRPr="00EA7F69">
        <w:t>25-32</w:t>
      </w:r>
      <w:r w:rsidRPr="00EA7F69">
        <w:tab/>
        <w:t>Men advance PdB, set &amp; Tulloch turn to face partners</w:t>
      </w:r>
    </w:p>
    <w:p w:rsidR="00B11EB3" w:rsidRPr="00EA7F69" w:rsidRDefault="00B11EB3" w:rsidP="00B11EB3">
      <w:pPr>
        <w:pStyle w:val="DanceBody"/>
      </w:pPr>
      <w:r w:rsidRPr="00EA7F69">
        <w:t>33-40</w:t>
      </w:r>
      <w:r w:rsidRPr="00EA7F69">
        <w:tab/>
        <w:t>All dance diagonal reel of 4</w:t>
      </w:r>
    </w:p>
    <w:p w:rsidR="00B11EB3" w:rsidRDefault="00B11EB3" w:rsidP="00B11EB3">
      <w:pPr>
        <w:pStyle w:val="DanceBody"/>
        <w:keepNext w:val="0"/>
      </w:pPr>
      <w:r w:rsidRPr="00EA7F69">
        <w:t>41-48</w:t>
      </w:r>
      <w:r w:rsidRPr="00EA7F69">
        <w:tab/>
        <w:t>All dance Poussette to face next couple</w:t>
      </w:r>
    </w:p>
    <w:p w:rsidR="00B11EB3" w:rsidRDefault="00B11EB3" w:rsidP="00B11EB3"/>
    <w:p w:rsidR="00B11EB3" w:rsidRDefault="00B11EB3" w:rsidP="00B11EB3">
      <w:pPr>
        <w:pStyle w:val="Minicrib"/>
      </w:pPr>
      <w:r>
        <w:t>ST ANDREW'S OF BRAMPTON  (R4x32)  4C set</w:t>
      </w:r>
      <w:r>
        <w:tab/>
        <w:t>A Campbell  RSCDS Bk 37</w:t>
      </w:r>
    </w:p>
    <w:p w:rsidR="00B11EB3" w:rsidRDefault="00B11EB3" w:rsidP="00B11EB3">
      <w:pPr>
        <w:pStyle w:val="DanceBody"/>
      </w:pPr>
      <w:r>
        <w:t xml:space="preserve"> 1- 8</w:t>
      </w:r>
      <w:r>
        <w:tab/>
        <w:t>1s &amp; 4s cross RH, cast in 1 place &amp; dance RH across once round in the centre retaining hold of RH</w:t>
      </w:r>
    </w:p>
    <w:p w:rsidR="00B11EB3" w:rsidRDefault="00B11EB3" w:rsidP="00B11EB3">
      <w:pPr>
        <w:pStyle w:val="DanceBody"/>
      </w:pPr>
      <w:r>
        <w:t xml:space="preserve"> 9-16</w:t>
      </w:r>
      <w:r>
        <w:tab/>
        <w:t>1s+4s pick up corners on LH &amp; all dance round 2 places (St Andrews cross formation), set to corner &amp; change places LH</w:t>
      </w:r>
    </w:p>
    <w:p w:rsidR="00B11EB3" w:rsidRDefault="00B11EB3" w:rsidP="00B11EB3">
      <w:pPr>
        <w:pStyle w:val="DanceBody"/>
      </w:pPr>
      <w:r>
        <w:t>17-24</w:t>
      </w:r>
      <w:r>
        <w:tab/>
        <w:t>2s+3s form RH star in centre with corners on LH &amp; dance round 2 places, set &amp; change pl with corners (2s &amp; 3s pass between 1s &amp; 4s)</w:t>
      </w:r>
    </w:p>
    <w:p w:rsidR="00B11EB3" w:rsidRDefault="00B11EB3" w:rsidP="00B11EB3">
      <w:pPr>
        <w:pStyle w:val="DanceBody"/>
        <w:keepNext w:val="0"/>
      </w:pPr>
      <w:r>
        <w:t>25-32</w:t>
      </w:r>
      <w:r>
        <w:tab/>
        <w:t>1s &amp; 4s with nearer hands joined dance out of ends &amp; cast back to centre, 1s+4s dance 1/2 R&amp;L ending in pstns 2 4 1 3</w:t>
      </w:r>
    </w:p>
    <w:p w:rsidR="00B11EB3" w:rsidRDefault="00B11EB3" w:rsidP="00B11EB3"/>
    <w:p w:rsidR="00B11EB3" w:rsidRDefault="00B11EB3" w:rsidP="00B11EB3">
      <w:pPr>
        <w:pStyle w:val="Minicrib"/>
      </w:pPr>
      <w:r>
        <w:t>ST ANDREW'S SALUTE TO SASKATOON  (S3x40)  3C Set</w:t>
      </w:r>
      <w:r>
        <w:tab/>
        <w:t>Ann Campbell  Brampton Connections</w:t>
      </w:r>
    </w:p>
    <w:p w:rsidR="00B11EB3" w:rsidRDefault="00B11EB3" w:rsidP="00B11EB3">
      <w:pPr>
        <w:pStyle w:val="DanceBody"/>
      </w:pPr>
      <w:r>
        <w:t xml:space="preserve"> 1- 8</w:t>
      </w:r>
      <w:r>
        <w:tab/>
        <w:t>1s+2s Set &amp; Rotate. 2s face down, 1s face up</w:t>
      </w:r>
    </w:p>
    <w:p w:rsidR="00B11EB3" w:rsidRDefault="00B11EB3" w:rsidP="00B11EB3">
      <w:pPr>
        <w:pStyle w:val="DanceBody"/>
      </w:pPr>
      <w:r>
        <w:t xml:space="preserve"> 9-16</w:t>
      </w:r>
      <w:r>
        <w:tab/>
        <w:t>2s+1s+3s dance Grand Chain (3s cross, 2s+1s change place RH to start)</w:t>
      </w:r>
    </w:p>
    <w:p w:rsidR="00B11EB3" w:rsidRDefault="00B11EB3" w:rsidP="00B11EB3">
      <w:pPr>
        <w:pStyle w:val="DanceBody"/>
      </w:pPr>
      <w:r>
        <w:t>17-28</w:t>
      </w:r>
      <w:r>
        <w:tab/>
        <w:t>2s+1s+3s dance R&amp;L for 3 couples</w:t>
      </w:r>
    </w:p>
    <w:p w:rsidR="00B11EB3" w:rsidRDefault="00B11EB3" w:rsidP="00B11EB3">
      <w:pPr>
        <w:pStyle w:val="DanceBody"/>
      </w:pPr>
      <w:r>
        <w:t>29-32</w:t>
      </w:r>
      <w:r>
        <w:tab/>
        <w:t>All turn partner 2H</w:t>
      </w:r>
    </w:p>
    <w:p w:rsidR="00B11EB3" w:rsidRDefault="00B11EB3" w:rsidP="00B11EB3">
      <w:pPr>
        <w:pStyle w:val="DanceBody"/>
        <w:keepNext w:val="0"/>
      </w:pPr>
      <w:r>
        <w:t>33-40</w:t>
      </w:r>
      <w:r>
        <w:tab/>
        <w:t>1s+3s Set+Link; 3s+1s dance RH across.  2 3 1</w:t>
      </w:r>
    </w:p>
    <w:p w:rsidR="00B11EB3" w:rsidRDefault="00B11EB3" w:rsidP="00B11EB3"/>
    <w:p w:rsidR="00B11EB3" w:rsidRDefault="00B11EB3" w:rsidP="00B11EB3">
      <w:pPr>
        <w:pStyle w:val="Minicrib"/>
      </w:pPr>
      <w:r>
        <w:t>ST ANDREW'S SQUARE, EDINBURGH  (J4x32)  Sq.Set</w:t>
      </w:r>
      <w:r>
        <w:tab/>
        <w:t>Tim Bolton-Maggs  Dunedin 6</w:t>
      </w:r>
    </w:p>
    <w:p w:rsidR="00B11EB3" w:rsidRDefault="00B11EB3" w:rsidP="00B11EB3">
      <w:pPr>
        <w:pStyle w:val="DanceBody"/>
      </w:pPr>
      <w:r>
        <w:t xml:space="preserve"> 1- 4</w:t>
      </w:r>
      <w:r>
        <w:tab/>
        <w:t>All Set+Link to end with Men LHJ in centre, RHJ with Lady originally to right (i.e. 1M+4L etc)</w:t>
      </w:r>
    </w:p>
    <w:p w:rsidR="00B11EB3" w:rsidRDefault="00B11EB3" w:rsidP="00B11EB3">
      <w:pPr>
        <w:pStyle w:val="DanceBody"/>
      </w:pPr>
      <w:r>
        <w:t xml:space="preserve"> 5- 8</w:t>
      </w:r>
      <w:r>
        <w:tab/>
        <w:t xml:space="preserve">All Bal-in-Line, Men dance 1/2 LH across </w:t>
      </w:r>
      <w:r>
        <w:rPr>
          <w:b/>
        </w:rPr>
        <w:t>while</w:t>
      </w:r>
      <w:r>
        <w:t xml:space="preserve"> Ladies dance 1 place clockwise &amp; join RH with partner</w:t>
      </w:r>
    </w:p>
    <w:p w:rsidR="00B11EB3" w:rsidRDefault="00B11EB3" w:rsidP="00B11EB3">
      <w:pPr>
        <w:pStyle w:val="DanceBody"/>
      </w:pPr>
      <w:r>
        <w:t xml:space="preserve"> 9-12</w:t>
      </w:r>
      <w:r>
        <w:tab/>
        <w:t>All Bal-in-Line, change places with partner &amp; Men facing clockwise</w:t>
      </w:r>
    </w:p>
    <w:p w:rsidR="00B11EB3" w:rsidRDefault="00B11EB3" w:rsidP="00B11EB3">
      <w:pPr>
        <w:pStyle w:val="DanceBody"/>
      </w:pPr>
      <w:r>
        <w:t>13-16</w:t>
      </w:r>
      <w:r>
        <w:tab/>
        <w:t>Men followed by partners chase clockwise to end 2 3 4 1 &amp; all set</w:t>
      </w:r>
    </w:p>
    <w:p w:rsidR="00B11EB3" w:rsidRDefault="00B11EB3" w:rsidP="00B11EB3">
      <w:pPr>
        <w:pStyle w:val="DanceBody"/>
      </w:pPr>
      <w:r>
        <w:t>17-24</w:t>
      </w:r>
      <w:r>
        <w:tab/>
        <w:t>2s+4s (1st &amp; 3rd places) dance Ladies' Chain</w:t>
      </w:r>
    </w:p>
    <w:p w:rsidR="00B11EB3" w:rsidRDefault="00B11EB3" w:rsidP="00B11EB3">
      <w:pPr>
        <w:pStyle w:val="DanceBody"/>
        <w:keepNext w:val="0"/>
      </w:pPr>
      <w:r>
        <w:t>25-32</w:t>
      </w:r>
      <w:r>
        <w:tab/>
        <w:t>1s+3s (2nd &amp; 4th places) set advancing, turn opp. person 2H (skip change); 1s+3s circle 4H round to left</w:t>
      </w:r>
    </w:p>
    <w:p w:rsidR="00B11EB3" w:rsidRDefault="00B11EB3" w:rsidP="00B11EB3"/>
    <w:p w:rsidR="00B11EB3" w:rsidRDefault="00B11EB3" w:rsidP="00B11EB3">
      <w:pPr>
        <w:pStyle w:val="Minicrib"/>
      </w:pPr>
      <w:r>
        <w:t>ST ANDREWS 600  (J8x32)  3C (4C set)</w:t>
      </w:r>
      <w:r>
        <w:tab/>
        <w:t>John M Sturrock  75 years of Dancing in St Andrews</w:t>
      </w:r>
    </w:p>
    <w:p w:rsidR="00B11EB3" w:rsidRPr="000F117B" w:rsidRDefault="00B11EB3" w:rsidP="00B11EB3">
      <w:pPr>
        <w:pStyle w:val="DanceBody"/>
      </w:pPr>
      <w:r w:rsidRPr="000F117B">
        <w:t xml:space="preserve"> 1- 4</w:t>
      </w:r>
      <w:r w:rsidRPr="000F117B">
        <w:tab/>
        <w:t>1s turn 2s on sides 1.1/4 (Ladies LH, Men RH) 1s finish NHJ in centre facing down with 2s at the top</w:t>
      </w:r>
    </w:p>
    <w:p w:rsidR="00B11EB3" w:rsidRPr="000F117B" w:rsidRDefault="00B11EB3" w:rsidP="00B11EB3">
      <w:pPr>
        <w:pStyle w:val="DanceBody"/>
      </w:pPr>
      <w:r w:rsidRPr="000F117B">
        <w:t xml:space="preserve"> 5- 8</w:t>
      </w:r>
      <w:r w:rsidRPr="000F117B">
        <w:tab/>
        <w:t>1s dance down between 3s and cast up to 2nd place, own side</w:t>
      </w:r>
    </w:p>
    <w:p w:rsidR="00B11EB3" w:rsidRPr="000F117B" w:rsidRDefault="00B11EB3" w:rsidP="00B11EB3">
      <w:pPr>
        <w:pStyle w:val="DanceBody"/>
      </w:pPr>
      <w:r w:rsidRPr="000F117B">
        <w:t xml:space="preserve"> 9-12</w:t>
      </w:r>
      <w:r w:rsidRPr="000F117B">
        <w:tab/>
        <w:t>1s turn 2s on sides (Ladies RH, Men LH) to finish NHJ in centre facing up, 2s at top</w:t>
      </w:r>
    </w:p>
    <w:p w:rsidR="00B11EB3" w:rsidRPr="000F117B" w:rsidRDefault="00B11EB3" w:rsidP="00B11EB3">
      <w:pPr>
        <w:pStyle w:val="DanceBody"/>
      </w:pPr>
      <w:r w:rsidRPr="000F117B">
        <w:t>13-16</w:t>
      </w:r>
      <w:r w:rsidRPr="000F117B">
        <w:tab/>
        <w:t>1s dance up between 2s and cast to 2</w:t>
      </w:r>
      <w:r w:rsidRPr="0037193E">
        <w:t>nd</w:t>
      </w:r>
      <w:r w:rsidRPr="000F117B">
        <w:t xml:space="preserve"> place, own side</w:t>
      </w:r>
    </w:p>
    <w:p w:rsidR="00B11EB3" w:rsidRDefault="00B11EB3" w:rsidP="00B11EB3">
      <w:pPr>
        <w:pStyle w:val="DanceBody"/>
      </w:pPr>
      <w:r w:rsidRPr="000F117B">
        <w:t>17-2</w:t>
      </w:r>
      <w:r>
        <w:t>4</w:t>
      </w:r>
      <w:r w:rsidRPr="000F117B">
        <w:tab/>
      </w:r>
      <w:r>
        <w:t>1s+3s turn once round on sides (Ladies LH, Men RH); 2s+1s turn once round on sides (Ladies RH, Men LH)</w:t>
      </w:r>
    </w:p>
    <w:p w:rsidR="00B11EB3" w:rsidRPr="000F117B" w:rsidRDefault="00B11EB3" w:rsidP="00B11EB3">
      <w:pPr>
        <w:pStyle w:val="DanceBody"/>
        <w:keepNext w:val="0"/>
      </w:pPr>
      <w:r w:rsidRPr="000F117B">
        <w:t>25-32</w:t>
      </w:r>
      <w:r w:rsidRPr="000F117B">
        <w:tab/>
        <w:t xml:space="preserve">2s+1s+3s </w:t>
      </w:r>
      <w:r>
        <w:t>circle</w:t>
      </w:r>
      <w:r w:rsidRPr="000F117B">
        <w:t xml:space="preserve"> 6H round and back</w:t>
      </w:r>
      <w:r>
        <w:t>. End 2 1 3</w:t>
      </w:r>
    </w:p>
    <w:p w:rsidR="00B11EB3" w:rsidRDefault="00B11EB3" w:rsidP="00B11EB3"/>
    <w:p w:rsidR="00B11EB3" w:rsidRDefault="00B11EB3" w:rsidP="00B11EB3">
      <w:pPr>
        <w:pStyle w:val="Minicrib"/>
      </w:pPr>
      <w:r>
        <w:t>ST ANDREWS DAY  (J4x64)  4C set</w:t>
      </w:r>
      <w:r>
        <w:tab/>
        <w:t>Hector Sutherland  Two National Dances of Scotland</w:t>
      </w:r>
    </w:p>
    <w:p w:rsidR="00B11EB3" w:rsidRDefault="00B11EB3" w:rsidP="00B11EB3">
      <w:pPr>
        <w:pStyle w:val="DanceBody"/>
      </w:pPr>
      <w:r>
        <w:t>2 chords: 2nd chord 2s+3s step in towards each other</w:t>
      </w:r>
    </w:p>
    <w:p w:rsidR="00B11EB3" w:rsidRDefault="00B11EB3" w:rsidP="00B11EB3">
      <w:pPr>
        <w:pStyle w:val="DanceBody"/>
      </w:pPr>
      <w:r>
        <w:t xml:space="preserve"> 1- 8</w:t>
      </w:r>
      <w:r>
        <w:tab/>
        <w:t>1s+4s dance R&amp;L around standing 2s+3s.  2s+3s step back to original places on bar 8</w:t>
      </w:r>
    </w:p>
    <w:p w:rsidR="00B11EB3" w:rsidRDefault="00B11EB3" w:rsidP="00B11EB3">
      <w:pPr>
        <w:pStyle w:val="DanceBody"/>
      </w:pPr>
      <w:r>
        <w:t xml:space="preserve"> 9-16</w:t>
      </w:r>
      <w:r>
        <w:tab/>
        <w:t>1s+4s dance Figs 8 round 2s / 3s</w:t>
      </w:r>
    </w:p>
    <w:p w:rsidR="00B11EB3" w:rsidRDefault="00B11EB3" w:rsidP="00B11EB3">
      <w:pPr>
        <w:pStyle w:val="DanceBody"/>
      </w:pPr>
      <w:r>
        <w:t>17-24</w:t>
      </w:r>
      <w:r>
        <w:tab/>
        <w:t>2s+3s Adv+Ret then turn partners RH (Alternatively turn 2H)</w:t>
      </w:r>
    </w:p>
    <w:p w:rsidR="00B11EB3" w:rsidRDefault="00B11EB3" w:rsidP="00B11EB3">
      <w:pPr>
        <w:pStyle w:val="DanceBody"/>
      </w:pPr>
      <w:r>
        <w:t>25-32</w:t>
      </w:r>
      <w:r>
        <w:tab/>
        <w:t xml:space="preserve">2s+3s dance 1/2 R&amp;L, all set; 2s+3s Adv to join RH in centre </w:t>
      </w:r>
      <w:r>
        <w:rPr>
          <w:b/>
        </w:rPr>
        <w:t>while</w:t>
      </w:r>
      <w:r>
        <w:t xml:space="preserve"> 1s+4s set, join hands with 2s+3s to form St Andrew's Cross, all facing clockwise</w:t>
      </w:r>
    </w:p>
    <w:p w:rsidR="00B11EB3" w:rsidRDefault="00B11EB3" w:rsidP="00B11EB3">
      <w:pPr>
        <w:pStyle w:val="DanceBody"/>
      </w:pPr>
      <w:r>
        <w:t>33-40</w:t>
      </w:r>
      <w:r>
        <w:tab/>
        <w:t>All dance 2 steps round, all set, dropping hands &amp; pulling back RSh on 2nd step to face anticlockwise;</w:t>
      </w:r>
    </w:p>
    <w:p w:rsidR="00B11EB3" w:rsidRDefault="00B11EB3" w:rsidP="00B11EB3">
      <w:pPr>
        <w:pStyle w:val="DanceBody"/>
      </w:pPr>
      <w:r>
        <w:tab/>
        <w:t>All join hands again &amp; dance anticlockwise 2 steps round, all set returning to places (as bar 28) on 2nd setting step</w:t>
      </w:r>
    </w:p>
    <w:p w:rsidR="00B11EB3" w:rsidRDefault="00B11EB3" w:rsidP="00B11EB3">
      <w:pPr>
        <w:pStyle w:val="DanceBody"/>
      </w:pPr>
      <w:r>
        <w:t>41-48</w:t>
      </w:r>
      <w:r>
        <w:tab/>
        <w:t>2s+3s Adv+Ret then dance 1/2 R&amp;L</w:t>
      </w:r>
    </w:p>
    <w:p w:rsidR="00B11EB3" w:rsidRDefault="00B11EB3" w:rsidP="00B11EB3">
      <w:pPr>
        <w:pStyle w:val="DanceBody"/>
      </w:pPr>
      <w:r>
        <w:t>49-56</w:t>
      </w:r>
      <w:r>
        <w:tab/>
        <w:t xml:space="preserve">1s+4s Adv+Ret. 1s cross RH </w:t>
      </w:r>
      <w:r>
        <w:rPr>
          <w:b/>
        </w:rPr>
        <w:t>as</w:t>
      </w:r>
      <w:r>
        <w:t xml:space="preserve"> 4s turn RH</w:t>
      </w:r>
    </w:p>
    <w:p w:rsidR="00B11EB3" w:rsidRPr="00E80FA4" w:rsidRDefault="00B11EB3" w:rsidP="00B11EB3">
      <w:pPr>
        <w:pStyle w:val="DanceBody"/>
      </w:pPr>
      <w:r>
        <w:t>57-64</w:t>
      </w:r>
      <w:r>
        <w:tab/>
        <w:t>1s set twice (Highland step preferred), lead down crossing to 4th place (1L crossing in front of 1M) own sides</w:t>
      </w:r>
    </w:p>
    <w:p w:rsidR="00B11EB3" w:rsidRPr="00A22BA9" w:rsidRDefault="00B11EB3" w:rsidP="00B11EB3">
      <w:pPr>
        <w:pStyle w:val="DanceBody"/>
        <w:keepNext w:val="0"/>
        <w:rPr>
          <w:i/>
        </w:rPr>
      </w:pPr>
      <w:r>
        <w:tab/>
      </w:r>
      <w:r>
        <w:rPr>
          <w:i/>
        </w:rPr>
        <w:t>Note:  Crib based on instructions &amp; diagram published in "The Reel"</w:t>
      </w:r>
      <w:r w:rsidRPr="00A22BA9">
        <w:rPr>
          <w:i/>
        </w:rPr>
        <w:t xml:space="preserve"> Issue</w:t>
      </w:r>
      <w:r>
        <w:rPr>
          <w:i/>
        </w:rPr>
        <w:t xml:space="preserve"> 301 (September-December 2017</w:t>
      </w:r>
      <w:r w:rsidRPr="00A22BA9">
        <w:rPr>
          <w:i/>
        </w:rPr>
        <w:t>).  This differs from original description which co</w:t>
      </w:r>
      <w:r>
        <w:rPr>
          <w:i/>
        </w:rPr>
        <w:t xml:space="preserve">ntains barring errors and </w:t>
      </w:r>
      <w:r w:rsidRPr="00A22BA9">
        <w:rPr>
          <w:i/>
        </w:rPr>
        <w:t>is described as 48 bar reel but with jig time music by deviser.</w:t>
      </w:r>
    </w:p>
    <w:p w:rsidR="00B11EB3" w:rsidRDefault="00B11EB3" w:rsidP="00B11EB3"/>
    <w:p w:rsidR="00B11EB3" w:rsidRDefault="00B11EB3" w:rsidP="00B11EB3">
      <w:pPr>
        <w:pStyle w:val="Minicrib"/>
      </w:pPr>
      <w:r>
        <w:t>ST ANDREWS GARDENS  (J8x32)  3C (4C set)</w:t>
      </w:r>
      <w:r>
        <w:tab/>
        <w:t>B Grant  RSCDS Bk 35</w:t>
      </w:r>
    </w:p>
    <w:p w:rsidR="00B11EB3" w:rsidRDefault="00B11EB3" w:rsidP="00B11EB3">
      <w:pPr>
        <w:pStyle w:val="DanceBody"/>
      </w:pPr>
      <w:r>
        <w:t xml:space="preserve"> 1- 8</w:t>
      </w:r>
      <w:r>
        <w:tab/>
        <w:t>1L+2L</w:t>
      </w:r>
      <w:r w:rsidRPr="007F0D5A">
        <w:rPr>
          <w:b/>
        </w:rPr>
        <w:t xml:space="preserve"> also </w:t>
      </w:r>
      <w:r>
        <w:t>1M+2M change places LH on sides, set to partners, 2s+1s circle 4H round to right</w:t>
      </w:r>
    </w:p>
    <w:p w:rsidR="00B11EB3" w:rsidRDefault="00B11EB3" w:rsidP="00B11EB3">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B11EB3" w:rsidRDefault="00B11EB3" w:rsidP="00B11EB3">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B11EB3" w:rsidRDefault="00B11EB3" w:rsidP="00B11EB3">
      <w:pPr>
        <w:pStyle w:val="DanceBody"/>
        <w:keepNext w:val="0"/>
      </w:pPr>
      <w:r>
        <w:t>25-32</w:t>
      </w:r>
      <w:r>
        <w:tab/>
        <w:t>2s+1s+3s Adv+Ret, 1s turn 2H (PdB) &amp; retire to own sides</w:t>
      </w:r>
    </w:p>
    <w:p w:rsidR="00B11EB3" w:rsidRDefault="00B11EB3" w:rsidP="00B11EB3"/>
    <w:p w:rsidR="00B11EB3" w:rsidRDefault="00B11EB3" w:rsidP="00B11EB3">
      <w:pPr>
        <w:pStyle w:val="Minicrib"/>
      </w:pPr>
      <w:r>
        <w:t>ST ANDREWS LINKS  (J8x40)  3C (4C Set)</w:t>
      </w:r>
      <w:r>
        <w:tab/>
        <w:t>Martin Sheffield  Valleys of the Dauphine</w:t>
      </w:r>
    </w:p>
    <w:p w:rsidR="00B11EB3" w:rsidRDefault="00B11EB3" w:rsidP="00B11EB3">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B11EB3" w:rsidRDefault="00B11EB3" w:rsidP="00B11EB3">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B11EB3" w:rsidRDefault="00B11EB3" w:rsidP="00B11EB3">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B11EB3" w:rsidRDefault="00B11EB3" w:rsidP="00B11EB3">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B11EB3" w:rsidRDefault="00B11EB3" w:rsidP="00B11EB3">
      <w:pPr>
        <w:pStyle w:val="DanceBody"/>
        <w:keepNext w:val="0"/>
      </w:pPr>
      <w:r>
        <w:t>33-40</w:t>
      </w:r>
      <w:r>
        <w:tab/>
        <w:t>1s cast round person in 2</w:t>
      </w:r>
      <w:r w:rsidRPr="00972EEB">
        <w:t>nd</w:t>
      </w:r>
      <w:r>
        <w:t xml:space="preserve"> pl (who step up/down), 2s+1s+3s advance (PdB) &amp; turning right about &amp; dance out to places &amp; set</w:t>
      </w:r>
    </w:p>
    <w:p w:rsidR="00B11EB3" w:rsidRDefault="00B11EB3" w:rsidP="00B11EB3"/>
    <w:p w:rsidR="00B11EB3" w:rsidRDefault="00B11EB3" w:rsidP="00B11EB3">
      <w:pPr>
        <w:pStyle w:val="Minicrib"/>
      </w:pPr>
      <w:r>
        <w:t>ST ANDREWS LINKS  (S3x40)  3C set</w:t>
      </w:r>
      <w:r>
        <w:tab/>
        <w:t>Georgina Finlay  75 years of Dancing in St Andrews</w:t>
      </w:r>
    </w:p>
    <w:p w:rsidR="00B11EB3" w:rsidRPr="000F117B" w:rsidRDefault="00B11EB3" w:rsidP="00B11EB3">
      <w:pPr>
        <w:pStyle w:val="DanceBody"/>
      </w:pPr>
      <w:r w:rsidRPr="000F117B">
        <w:t xml:space="preserve"> 1- 8</w:t>
      </w:r>
      <w:r w:rsidRPr="000F117B">
        <w:tab/>
        <w:t>1s set advancing &amp; turn 2H to finish facing up NHJ; 1s cast (2s step up) &amp; petronella turn to 1L between 2s facing down, 1M between 3s facing up</w:t>
      </w:r>
    </w:p>
    <w:p w:rsidR="00B11EB3" w:rsidRPr="000F117B" w:rsidRDefault="00B11EB3" w:rsidP="00B11EB3">
      <w:pPr>
        <w:pStyle w:val="DanceBody"/>
      </w:pPr>
      <w:r w:rsidRPr="000F117B">
        <w:t xml:space="preserve"> 9-16</w:t>
      </w:r>
      <w:r w:rsidRPr="000F117B">
        <w:tab/>
        <w:t>All Set+Link for 3 twice to end 1M between 3s (1st place) facing down, 1L between 2s (3rd place) facing up (2s &amp; 3s on opp sides)</w:t>
      </w:r>
    </w:p>
    <w:p w:rsidR="00B11EB3" w:rsidRPr="000F117B" w:rsidRDefault="00B11EB3" w:rsidP="00B11EB3">
      <w:pPr>
        <w:pStyle w:val="DanceBody"/>
      </w:pPr>
      <w:r w:rsidRPr="000F117B">
        <w:t>17-24</w:t>
      </w:r>
      <w:r w:rsidRPr="000F117B">
        <w:tab/>
        <w:t>All circle 6H round and back finishing in same positions</w:t>
      </w:r>
    </w:p>
    <w:p w:rsidR="00B11EB3" w:rsidRPr="000F117B" w:rsidRDefault="00B11EB3" w:rsidP="00B11EB3">
      <w:pPr>
        <w:pStyle w:val="DanceBody"/>
      </w:pPr>
      <w:r w:rsidRPr="000F117B">
        <w:t>25-32</w:t>
      </w:r>
      <w:r w:rsidRPr="000F117B">
        <w:tab/>
        <w:t>1M+3s &amp; 1L+2s dance 1/2 reels of 3 across (1s RSh to person on Right); 1s turn 2H to 2nd place own side &amp; all set</w:t>
      </w:r>
    </w:p>
    <w:p w:rsidR="00B11EB3" w:rsidRPr="000F117B" w:rsidRDefault="00B11EB3" w:rsidP="00B11EB3">
      <w:pPr>
        <w:pStyle w:val="DanceBody"/>
        <w:keepNext w:val="0"/>
      </w:pPr>
      <w:r w:rsidRPr="000F117B">
        <w:t>33-40</w:t>
      </w:r>
      <w:r w:rsidRPr="000F117B">
        <w:tab/>
        <w:t>1s followed by 2s dance up between 3s and cast (3 2 1); 2s followed by 3s dance down between 1s and cast up to finish 2 3 1</w:t>
      </w:r>
    </w:p>
    <w:p w:rsidR="00B11EB3" w:rsidRDefault="00B11EB3" w:rsidP="00B11EB3"/>
    <w:p w:rsidR="00B11EB3" w:rsidRDefault="00B11EB3" w:rsidP="00B11EB3">
      <w:pPr>
        <w:pStyle w:val="Minicrib"/>
      </w:pPr>
      <w:r>
        <w:t>THE ST ANDREWS PLATINUM REEL  (R8x32)  3C (4C set)</w:t>
      </w:r>
      <w:r>
        <w:tab/>
        <w:t>L Derrick</w:t>
      </w:r>
    </w:p>
    <w:p w:rsidR="00B11EB3" w:rsidRDefault="00B11EB3" w:rsidP="00B11EB3">
      <w:pPr>
        <w:pStyle w:val="DanceBody"/>
      </w:pPr>
      <w:r>
        <w:t xml:space="preserve"> 1- 8</w:t>
      </w:r>
      <w:r>
        <w:tab/>
        <w:t>1s set &amp; dance down below 3s, cast up 1 place to face 1</w:t>
      </w:r>
      <w:r w:rsidRPr="00972EEB">
        <w:t>st</w:t>
      </w:r>
      <w:r>
        <w:t xml:space="preserve"> corner (2s up on bars 5/6)</w:t>
      </w:r>
    </w:p>
    <w:p w:rsidR="00B11EB3" w:rsidRDefault="00B11EB3" w:rsidP="00B11EB3">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B11EB3" w:rsidRDefault="00B11EB3" w:rsidP="00B11EB3">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B11EB3" w:rsidRDefault="00B11EB3" w:rsidP="00B11EB3">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B11EB3" w:rsidRDefault="00B11EB3" w:rsidP="00B11EB3"/>
    <w:p w:rsidR="00B11EB3" w:rsidRDefault="00B11EB3" w:rsidP="00B11EB3">
      <w:pPr>
        <w:pStyle w:val="Minicrib"/>
      </w:pPr>
      <w:r>
        <w:t>THE ST ANDREWS SOCIETY OF DENMARK  (S8x32)  3C (4C set)</w:t>
      </w:r>
      <w:r>
        <w:tab/>
        <w:t>Mikael Georgii  Scandinavian Dance Bk 1</w:t>
      </w:r>
    </w:p>
    <w:p w:rsidR="00B11EB3" w:rsidRDefault="00B11EB3" w:rsidP="00B11EB3">
      <w:pPr>
        <w:pStyle w:val="DanceBody"/>
      </w:pPr>
      <w:r>
        <w:t xml:space="preserve"> 1- 8</w:t>
      </w:r>
      <w:r>
        <w:tab/>
        <w:t>Mirror reels of 3 on sides (1s in/down, 2s out/up to start)</w:t>
      </w:r>
    </w:p>
    <w:p w:rsidR="00B11EB3" w:rsidRDefault="00B11EB3" w:rsidP="00B11EB3">
      <w:pPr>
        <w:pStyle w:val="DanceBody"/>
      </w:pPr>
      <w:r>
        <w:t xml:space="preserve"> 9-16</w:t>
      </w:r>
      <w:r>
        <w:tab/>
        <w:t>1s cross, cast (2s step up); 1s dance 1/2 Fig 8 up round 2s.  2 1 3</w:t>
      </w:r>
    </w:p>
    <w:p w:rsidR="00B11EB3" w:rsidRDefault="00B11EB3" w:rsidP="00B11EB3">
      <w:pPr>
        <w:pStyle w:val="DanceBody"/>
      </w:pPr>
      <w:r>
        <w:t>17-24</w:t>
      </w:r>
      <w:r>
        <w:tab/>
        <w:t xml:space="preserve">2s+1s cross RH with partner,  1M+2L cross RH </w:t>
      </w:r>
      <w:r>
        <w:rPr>
          <w:b/>
        </w:rPr>
        <w:t xml:space="preserve">while </w:t>
      </w:r>
      <w:r>
        <w:t xml:space="preserve">1L+2M set; 1s+2s cross RH, 2M+1L cross LH </w:t>
      </w:r>
      <w:r w:rsidRPr="00D84F31">
        <w:t>while</w:t>
      </w:r>
      <w:r>
        <w:t xml:space="preserve"> 1M+2L set.  (1) (2) 3</w:t>
      </w:r>
    </w:p>
    <w:p w:rsidR="00B11EB3" w:rsidRPr="00D84F31" w:rsidRDefault="00B11EB3" w:rsidP="00B11EB3">
      <w:pPr>
        <w:pStyle w:val="DanceBody"/>
        <w:keepNext w:val="0"/>
      </w:pPr>
      <w:r>
        <w:t>25-32</w:t>
      </w:r>
      <w:r>
        <w:tab/>
        <w:t xml:space="preserve">1s+2s dance the </w:t>
      </w:r>
      <w:r w:rsidRPr="00D84F31">
        <w:t>Tournée</w:t>
      </w:r>
    </w:p>
    <w:p w:rsidR="00B11EB3" w:rsidRDefault="00B11EB3" w:rsidP="00B11EB3"/>
    <w:p w:rsidR="00B11EB3" w:rsidRDefault="00B11EB3" w:rsidP="00B11EB3">
      <w:pPr>
        <w:pStyle w:val="Minicrib"/>
      </w:pPr>
      <w:r>
        <w:t>ST ANDREWS WELCOMES PRINCE WILLIAM  (J4x32)  Sq.Set</w:t>
      </w:r>
      <w:r>
        <w:tab/>
        <w:t>M Macintyre</w:t>
      </w:r>
    </w:p>
    <w:p w:rsidR="00B11EB3" w:rsidRDefault="00B11EB3" w:rsidP="00B11EB3">
      <w:pPr>
        <w:pStyle w:val="DanceBody"/>
      </w:pPr>
      <w:r>
        <w:t xml:space="preserve"> 1- 8</w:t>
      </w:r>
      <w:r>
        <w:tab/>
        <w:t>All dance Grand Chain</w:t>
      </w:r>
    </w:p>
    <w:p w:rsidR="00B11EB3" w:rsidRDefault="00B11EB3" w:rsidP="00B11EB3">
      <w:pPr>
        <w:pStyle w:val="DanceBody"/>
      </w:pPr>
      <w:r>
        <w:t xml:space="preserve"> 9-16</w:t>
      </w:r>
      <w:r>
        <w:tab/>
        <w:t>1s &amp; 3s set to partner, cross LH to face partners corner, 1L+3M dance RH across with 2s</w:t>
      </w:r>
      <w:r w:rsidRPr="00BA6B4D">
        <w:rPr>
          <w:b/>
        </w:rPr>
        <w:t xml:space="preserve"> while </w:t>
      </w:r>
      <w:r>
        <w:t>1M+3L dance RH across with 4s &amp; Men end behind partners for…</w:t>
      </w:r>
    </w:p>
    <w:p w:rsidR="00B11EB3" w:rsidRDefault="00B11EB3" w:rsidP="00B11EB3">
      <w:pPr>
        <w:pStyle w:val="DanceBody"/>
      </w:pPr>
      <w:r>
        <w:t>17-24</w:t>
      </w:r>
      <w:r>
        <w:tab/>
        <w:t>1s dance Tandem reel of 3 across with corners (RSh to 2L to start)</w:t>
      </w:r>
      <w:r w:rsidRPr="00BA6B4D">
        <w:rPr>
          <w:b/>
        </w:rPr>
        <w:t xml:space="preserve"> while </w:t>
      </w:r>
      <w:r>
        <w:t>2s (in tandem) reel of 3 with their corners (RSh to 4L) &amp; end with 1s+3s dancing RH across 1/2 way to face side couples (1M facing 2M, 1L facing 4L, 3L facing 2L &amp; 3M facing 4M)</w:t>
      </w:r>
    </w:p>
    <w:p w:rsidR="00B11EB3" w:rsidRDefault="00B11EB3" w:rsidP="00B11EB3">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B11EB3" w:rsidRDefault="00B11EB3" w:rsidP="00B11EB3">
      <w:pPr>
        <w:pStyle w:val="DanceBody"/>
      </w:pPr>
      <w:r>
        <w:t>33-64</w:t>
      </w:r>
      <w:r>
        <w:tab/>
        <w:t>Repeat with 2s &amp; 4s</w:t>
      </w:r>
      <w:r w:rsidRPr="00BA6B4D">
        <w:rPr>
          <w:b/>
        </w:rPr>
        <w:t xml:space="preserve"> </w:t>
      </w:r>
      <w:r>
        <w:rPr>
          <w:b/>
        </w:rPr>
        <w:t xml:space="preserve">as </w:t>
      </w:r>
      <w:r>
        <w:t>dancing couples</w:t>
      </w:r>
    </w:p>
    <w:p w:rsidR="00B11EB3" w:rsidRDefault="00B11EB3" w:rsidP="00B11EB3">
      <w:pPr>
        <w:pStyle w:val="DanceBody"/>
      </w:pPr>
      <w:r>
        <w:t>65-96</w:t>
      </w:r>
      <w:r>
        <w:tab/>
        <w:t>Repeat with 3s &amp; 1s</w:t>
      </w:r>
      <w:r w:rsidRPr="00BA6B4D">
        <w:rPr>
          <w:b/>
        </w:rPr>
        <w:t xml:space="preserve"> </w:t>
      </w:r>
      <w:r>
        <w:rPr>
          <w:b/>
        </w:rPr>
        <w:t xml:space="preserve">as </w:t>
      </w:r>
      <w:r>
        <w:t>dancing couples ending in original places</w:t>
      </w:r>
    </w:p>
    <w:p w:rsidR="00B11EB3" w:rsidRDefault="00B11EB3" w:rsidP="00B11EB3">
      <w:pPr>
        <w:pStyle w:val="DanceBody"/>
        <w:keepNext w:val="0"/>
      </w:pPr>
      <w:r>
        <w:t>97-128</w:t>
      </w:r>
      <w:r>
        <w:tab/>
        <w:t>Repeat with 4s &amp; 2s</w:t>
      </w:r>
      <w:r w:rsidRPr="00BA6B4D">
        <w:rPr>
          <w:b/>
        </w:rPr>
        <w:t xml:space="preserve"> </w:t>
      </w:r>
      <w:r>
        <w:rPr>
          <w:b/>
        </w:rPr>
        <w:t xml:space="preserve">as </w:t>
      </w:r>
      <w:r>
        <w:t>dancing couples all ending in original places</w:t>
      </w:r>
    </w:p>
    <w:p w:rsidR="00B11EB3" w:rsidRDefault="00B11EB3" w:rsidP="00B11EB3"/>
    <w:p w:rsidR="00B11EB3" w:rsidRDefault="00B11EB3" w:rsidP="00B11EB3">
      <w:pPr>
        <w:pStyle w:val="Minicrib"/>
      </w:pPr>
      <w:r>
        <w:t>ST ANDREWS' CASTLE  (R8x32)  3C (4C set)</w:t>
      </w:r>
      <w:r>
        <w:tab/>
        <w:t>Alan Cottle  www.minicrib.org.uk/publish.html</w:t>
      </w:r>
    </w:p>
    <w:p w:rsidR="00B11EB3" w:rsidRDefault="00B11EB3" w:rsidP="00B11EB3">
      <w:pPr>
        <w:pStyle w:val="DanceBody"/>
      </w:pPr>
      <w:r>
        <w:t xml:space="preserve"> 1- 8</w:t>
      </w:r>
      <w:r>
        <w:tab/>
        <w:t>1s set, cast (2s step up 3-4), dance down NHJ between 3s, cast up to 2</w:t>
      </w:r>
      <w:r w:rsidRPr="00972EEB">
        <w:t>nd</w:t>
      </w:r>
      <w:r>
        <w:t xml:space="preserve"> place own sides</w:t>
      </w:r>
    </w:p>
    <w:p w:rsidR="00B11EB3" w:rsidRDefault="00B11EB3" w:rsidP="00B11EB3">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B11EB3" w:rsidRDefault="00B11EB3" w:rsidP="00B11EB3">
      <w:pPr>
        <w:pStyle w:val="DanceBody"/>
      </w:pPr>
      <w:r>
        <w:t>17-24</w:t>
      </w:r>
      <w:r>
        <w:tab/>
        <w:t>All Set+Link; all set, all change places RH with partner</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ST ANNE'S REEL  (R8x32)  3C (4C set)</w:t>
      </w:r>
      <w:r>
        <w:tab/>
        <w:t>Ian Barbour  Set &amp; Cast Off Vol 1</w:t>
      </w:r>
    </w:p>
    <w:p w:rsidR="00B11EB3" w:rsidRDefault="00B11EB3" w:rsidP="00B11EB3">
      <w:pPr>
        <w:pStyle w:val="DanceBody"/>
      </w:pPr>
      <w:r>
        <w:t xml:space="preserve"> 1- 8</w:t>
      </w:r>
      <w:r>
        <w:tab/>
        <w:t>1s cross down to 2</w:t>
      </w:r>
      <w:r w:rsidRPr="00972EEB">
        <w:t>nd</w:t>
      </w:r>
      <w:r>
        <w:t xml:space="preserve"> place, 2s+1s set &amp; dance RH across</w:t>
      </w:r>
    </w:p>
    <w:p w:rsidR="00B11EB3" w:rsidRDefault="00B11EB3" w:rsidP="00B11EB3">
      <w:pPr>
        <w:pStyle w:val="DanceBody"/>
      </w:pPr>
      <w:r>
        <w:t xml:space="preserve"> 9-16</w:t>
      </w:r>
      <w:r>
        <w:tab/>
        <w:t>1s dance reel of 3 on opposite sides (LSh to 3s to start)</w:t>
      </w:r>
    </w:p>
    <w:p w:rsidR="00B11EB3" w:rsidRDefault="00B11EB3" w:rsidP="00B11EB3">
      <w:pPr>
        <w:pStyle w:val="DanceBody"/>
      </w:pPr>
      <w:r>
        <w:t>17-24</w:t>
      </w:r>
      <w:r>
        <w:tab/>
        <w:t>1s+3s dance LH across, 1s cross LH &amp; set</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ST BERNARD'S WALTZ  (W16)  Round the room dance</w:t>
      </w:r>
      <w:r>
        <w:tab/>
      </w:r>
    </w:p>
    <w:p w:rsidR="00B11EB3" w:rsidRPr="000D60D4" w:rsidRDefault="00B11EB3" w:rsidP="00B11EB3">
      <w:pPr>
        <w:pStyle w:val="DanceBody"/>
        <w:rPr>
          <w:b/>
          <w:noProof/>
        </w:rPr>
      </w:pPr>
      <w:r w:rsidRPr="000D60D4">
        <w:t>Couples in ballroom hold face anticlockwise round room, Ladies on the outside</w:t>
      </w:r>
    </w:p>
    <w:p w:rsidR="00B11EB3" w:rsidRDefault="00B11EB3" w:rsidP="00B11EB3">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B11EB3" w:rsidRDefault="00B11EB3" w:rsidP="00B11EB3">
      <w:pPr>
        <w:pStyle w:val="DanceBody"/>
        <w:keepNext w:val="0"/>
      </w:pPr>
      <w:r w:rsidRPr="000D60D4">
        <w:t xml:space="preserve"> 9-16</w:t>
      </w:r>
      <w:r w:rsidRPr="000D60D4">
        <w:tab/>
        <w:t>All take 2 steps back out &amp; Lady turns under Man's right arm, all waltz round room</w:t>
      </w:r>
    </w:p>
    <w:p w:rsidR="00B11EB3" w:rsidRDefault="00B11EB3" w:rsidP="00B11EB3"/>
    <w:p w:rsidR="00B11EB3" w:rsidRDefault="00B11EB3" w:rsidP="00B11EB3">
      <w:pPr>
        <w:pStyle w:val="Minicrib"/>
      </w:pPr>
      <w:r>
        <w:t>ST CATHERINE'S STRATHSPEY  (S4x32)  Sq. Set</w:t>
      </w:r>
      <w:r>
        <w:tab/>
        <w:t>Jim Haworth  ASHMERG SCD</w:t>
      </w:r>
    </w:p>
    <w:p w:rsidR="00B11EB3" w:rsidRDefault="00B11EB3" w:rsidP="00B11EB3">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B11EB3" w:rsidRPr="00297479" w:rsidRDefault="00B11EB3" w:rsidP="00B11EB3">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B11EB3" w:rsidRPr="00297479" w:rsidRDefault="00B11EB3" w:rsidP="00B11EB3">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B11EB3" w:rsidRPr="00297479" w:rsidRDefault="00B11EB3" w:rsidP="00B11EB3">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B11EB3" w:rsidRPr="00297479" w:rsidRDefault="00B11EB3" w:rsidP="00B11EB3">
      <w:pPr>
        <w:pStyle w:val="DanceBody"/>
      </w:pPr>
      <w:r w:rsidRPr="00297479">
        <w:t>25-28</w:t>
      </w:r>
      <w:r>
        <w:tab/>
      </w:r>
      <w:r w:rsidRPr="00297479">
        <w:t xml:space="preserve">All Set &amp; circle </w:t>
      </w:r>
      <w:r>
        <w:t xml:space="preserve">8H round to </w:t>
      </w:r>
      <w:r w:rsidRPr="00297479">
        <w:t>left one place</w:t>
      </w:r>
    </w:p>
    <w:p w:rsidR="00B11EB3" w:rsidRPr="00297479" w:rsidRDefault="00B11EB3" w:rsidP="00B11EB3">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B11EB3" w:rsidRDefault="00B11EB3" w:rsidP="00B11EB3">
      <w:pPr>
        <w:pStyle w:val="DanceBody"/>
        <w:keepNext w:val="0"/>
      </w:pPr>
      <w:r w:rsidRPr="00297479">
        <w:t xml:space="preserve">All couples have now </w:t>
      </w:r>
      <w:r>
        <w:t>moved</w:t>
      </w:r>
      <w:r w:rsidRPr="00297479">
        <w:t xml:space="preserve"> one place anticlockwise from original positions</w:t>
      </w:r>
    </w:p>
    <w:p w:rsidR="00B11EB3" w:rsidRDefault="00B11EB3" w:rsidP="00B11EB3"/>
    <w:p w:rsidR="00B11EB3" w:rsidRDefault="00B11EB3" w:rsidP="00B11EB3">
      <w:pPr>
        <w:pStyle w:val="Minicrib"/>
      </w:pPr>
      <w:r>
        <w:t>ST CHAD'S JIG  (J4x32)  4C set</w:t>
      </w:r>
      <w:r>
        <w:tab/>
        <w:t>Ray Settrey  Herrington Dances</w:t>
      </w:r>
    </w:p>
    <w:p w:rsidR="00B11EB3" w:rsidRPr="00A10625" w:rsidRDefault="00B11EB3" w:rsidP="00B11EB3">
      <w:pPr>
        <w:pStyle w:val="DanceBody"/>
      </w:pPr>
      <w:r w:rsidRPr="00A10625">
        <w:t xml:space="preserve"> 1- 8</w:t>
      </w:r>
      <w:r w:rsidRPr="00A10625">
        <w:tab/>
        <w:t>1s &amp; 2s also 3s &amp; 4s dance Double Fig of 8 (1s and 3s cast, 2s and 4s cross up to start)</w:t>
      </w:r>
    </w:p>
    <w:p w:rsidR="00B11EB3" w:rsidRPr="00A10625" w:rsidRDefault="00B11EB3" w:rsidP="00B11EB3">
      <w:pPr>
        <w:pStyle w:val="DanceBody"/>
      </w:pPr>
      <w:r w:rsidRPr="00A10625">
        <w:t xml:space="preserve"> 9-12</w:t>
      </w:r>
      <w:r w:rsidRPr="00A10625">
        <w:tab/>
        <w:t xml:space="preserve">1L followed by ptnr, casts round 2L, crosses to 3M place </w:t>
      </w:r>
      <w:r w:rsidRPr="00A10625">
        <w:rPr>
          <w:b/>
        </w:rPr>
        <w:t>while</w:t>
      </w:r>
      <w:r w:rsidRPr="00A10625">
        <w:t xml:space="preserve"> 3M followed by ptnr, casts up round 2M, cross to 1L place      (3) 2 (1) 4</w:t>
      </w:r>
    </w:p>
    <w:p w:rsidR="00B11EB3" w:rsidRPr="00A10625" w:rsidRDefault="00B11EB3" w:rsidP="00B11EB3">
      <w:pPr>
        <w:pStyle w:val="DanceBody"/>
      </w:pPr>
      <w:r w:rsidRPr="00A10625">
        <w:t>13-16</w:t>
      </w:r>
      <w:r w:rsidRPr="00A10625">
        <w:tab/>
        <w:t xml:space="preserve">3s &amp; 2s dance RH across </w:t>
      </w:r>
      <w:r w:rsidRPr="00A10625">
        <w:rPr>
          <w:b/>
        </w:rPr>
        <w:t>while</w:t>
      </w:r>
      <w:r w:rsidRPr="00A10625">
        <w:t xml:space="preserve"> 1s &amp; 4s dance LH across</w:t>
      </w:r>
    </w:p>
    <w:p w:rsidR="00B11EB3" w:rsidRPr="00A10625" w:rsidRDefault="00B11EB3" w:rsidP="00B11EB3">
      <w:pPr>
        <w:pStyle w:val="DanceBody"/>
      </w:pPr>
      <w:r w:rsidRPr="00A10625">
        <w:t>17-24</w:t>
      </w:r>
      <w:r w:rsidRPr="00A10625">
        <w:tab/>
        <w:t>2s &amp; 1s dance Ladies' Chain (1L "pirouettes" or pivots to change direction)</w:t>
      </w:r>
    </w:p>
    <w:p w:rsidR="00B11EB3" w:rsidRPr="00A10625" w:rsidRDefault="00B11EB3" w:rsidP="00B11EB3">
      <w:pPr>
        <w:pStyle w:val="DanceBody"/>
      </w:pPr>
      <w:r w:rsidRPr="00A10625">
        <w:t>25-28</w:t>
      </w:r>
      <w:r w:rsidRPr="00A10625">
        <w:tab/>
        <w:t xml:space="preserve">2s &amp; 3s dance clockwise to change places </w:t>
      </w:r>
      <w:r w:rsidRPr="00A10625">
        <w:rPr>
          <w:b/>
        </w:rPr>
        <w:t>while</w:t>
      </w:r>
      <w:r w:rsidRPr="00A10625">
        <w:t xml:space="preserve"> 1s &amp; 4s dance clockwise to change places (2) 3 (4) 1</w:t>
      </w:r>
    </w:p>
    <w:p w:rsidR="00B11EB3" w:rsidRPr="00A10625" w:rsidRDefault="00B11EB3" w:rsidP="00B11EB3">
      <w:pPr>
        <w:pStyle w:val="DanceBody"/>
        <w:keepNext w:val="0"/>
      </w:pPr>
      <w:r w:rsidRPr="00A10625">
        <w:t>29-32</w:t>
      </w:r>
      <w:r w:rsidRPr="00A10625">
        <w:tab/>
        <w:t>2s &amp; 4s set and cross RH  2 3 4 1</w:t>
      </w:r>
    </w:p>
    <w:p w:rsidR="00B11EB3" w:rsidRDefault="00B11EB3" w:rsidP="00B11EB3"/>
    <w:p w:rsidR="00B11EB3" w:rsidRDefault="00B11EB3" w:rsidP="00B11EB3">
      <w:pPr>
        <w:pStyle w:val="Minicrib"/>
      </w:pPr>
      <w:r>
        <w:t>ST COLUMBA'S 60TH ANNIVERSARY REEL  (R4x32)  Sq.Set</w:t>
      </w:r>
      <w:r>
        <w:tab/>
        <w:t>Lizzie Conder, 2016  The Reel (298)</w:t>
      </w:r>
    </w:p>
    <w:p w:rsidR="00B11EB3" w:rsidRPr="0002338B" w:rsidRDefault="00B11EB3" w:rsidP="00B11EB3">
      <w:pPr>
        <w:pStyle w:val="DanceBody"/>
      </w:pPr>
      <w:r w:rsidRPr="0002338B">
        <w:t xml:space="preserve"> 1- 8</w:t>
      </w:r>
      <w:r w:rsidRPr="0002338B">
        <w:tab/>
        <w:t>1s take prom hold, dance down between 3s, cast to left, dance in between 2s &amp; curve back into 1st place</w:t>
      </w:r>
    </w:p>
    <w:p w:rsidR="00B11EB3" w:rsidRPr="0002338B" w:rsidRDefault="00B11EB3" w:rsidP="00B11EB3">
      <w:pPr>
        <w:pStyle w:val="DanceBody"/>
      </w:pPr>
      <w:r w:rsidRPr="0002338B">
        <w:t xml:space="preserve"> 9-16</w:t>
      </w:r>
      <w:r w:rsidRPr="0002338B">
        <w:tab/>
        <w:t>All circle 8H round &amp; back</w:t>
      </w:r>
    </w:p>
    <w:p w:rsidR="00B11EB3" w:rsidRPr="0002338B" w:rsidRDefault="00B11EB3" w:rsidP="00B11EB3">
      <w:pPr>
        <w:pStyle w:val="DanceBody"/>
      </w:pPr>
      <w:r w:rsidRPr="0002338B">
        <w:t>17-24</w:t>
      </w:r>
      <w:r w:rsidRPr="0002338B">
        <w:tab/>
        <w:t>Ladies join RH in centre, retain LH with partner &amp; all dance RH across, turn Men into centre &amp; dance LH across</w:t>
      </w:r>
    </w:p>
    <w:p w:rsidR="00B11EB3" w:rsidRPr="0002338B" w:rsidRDefault="00B11EB3" w:rsidP="00B11EB3">
      <w:pPr>
        <w:pStyle w:val="DanceBody"/>
        <w:keepNext w:val="0"/>
      </w:pPr>
      <w:r w:rsidRPr="0002338B">
        <w:t>25-32</w:t>
      </w:r>
      <w:r w:rsidRPr="0002338B">
        <w:tab/>
        <w:t>All promenade round anticlockwise 3 places; all turn partner RH (or birl).  4 1 2 3</w:t>
      </w:r>
    </w:p>
    <w:p w:rsidR="00B11EB3" w:rsidRDefault="00B11EB3" w:rsidP="00B11EB3"/>
    <w:p w:rsidR="00B11EB3" w:rsidRDefault="00B11EB3" w:rsidP="00B11EB3">
      <w:pPr>
        <w:pStyle w:val="Minicrib"/>
      </w:pPr>
      <w:r>
        <w:t>ST COLUMBA'S STRATHSPEY  (S5x32)  5C set</w:t>
      </w:r>
      <w:r>
        <w:tab/>
        <w:t>Vicky Sproule &amp; Sadie Gillan</w:t>
      </w:r>
    </w:p>
    <w:p w:rsidR="00B11EB3" w:rsidRDefault="00B11EB3" w:rsidP="00B11EB3">
      <w:pPr>
        <w:pStyle w:val="DanceBody"/>
      </w:pPr>
      <w:r>
        <w:t xml:space="preserve"> 1- 8</w:t>
      </w:r>
      <w:r>
        <w:tab/>
        <w:t>2s+4s dance RH across, 2s dance up</w:t>
      </w:r>
      <w:r w:rsidRPr="00BA6B4D">
        <w:rPr>
          <w:b/>
        </w:rPr>
        <w:t xml:space="preserve"> while </w:t>
      </w:r>
      <w:r>
        <w:t>4s dance down, 2s &amp; 4s casting round ends on own sides to face 1</w:t>
      </w:r>
      <w:r w:rsidRPr="00972EEB">
        <w:t>st</w:t>
      </w:r>
      <w:r>
        <w:t xml:space="preserve"> corners</w:t>
      </w:r>
    </w:p>
    <w:p w:rsidR="00B11EB3" w:rsidRDefault="00B11EB3" w:rsidP="00B11EB3">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B11EB3" w:rsidRDefault="00B11EB3" w:rsidP="00B11EB3">
      <w:pPr>
        <w:pStyle w:val="DanceBody"/>
      </w:pPr>
      <w:r>
        <w:t>17-24</w:t>
      </w:r>
      <w:r>
        <w:tab/>
        <w:t>2s+4s dance reel of 4 ending in original places on sides</w:t>
      </w:r>
    </w:p>
    <w:p w:rsidR="00B11EB3" w:rsidRDefault="00B11EB3" w:rsidP="00B11EB3">
      <w:pPr>
        <w:pStyle w:val="DanceBody"/>
        <w:keepNext w:val="0"/>
      </w:pPr>
      <w:r>
        <w:t>25-32</w:t>
      </w:r>
      <w:r>
        <w:tab/>
        <w:t>2s &amp; 4s set &amp; cast down 1 place</w:t>
      </w:r>
      <w:r w:rsidRPr="00BA6B4D">
        <w:rPr>
          <w:b/>
        </w:rPr>
        <w:t xml:space="preserve"> while </w:t>
      </w:r>
      <w:r>
        <w:t>3s &amp; 5s set &amp; dance up 1 place, 1s &amp; 2s turn RH &amp; cast down 1 place.  3 1 5 2 4</w:t>
      </w:r>
    </w:p>
    <w:p w:rsidR="00B11EB3" w:rsidRDefault="00B11EB3" w:rsidP="00B11EB3"/>
    <w:p w:rsidR="00B11EB3" w:rsidRDefault="00B11EB3" w:rsidP="00B11EB3">
      <w:pPr>
        <w:pStyle w:val="Minicrib"/>
      </w:pPr>
      <w:r>
        <w:t>ST EBBA'S STRAND  (R4x40)  4C set</w:t>
      </w:r>
      <w:r>
        <w:tab/>
        <w:t>Margaret Waddell  Ladies of Dunse</w:t>
      </w:r>
    </w:p>
    <w:p w:rsidR="00B11EB3" w:rsidRDefault="00B11EB3" w:rsidP="00B11EB3">
      <w:pPr>
        <w:pStyle w:val="DanceBody"/>
      </w:pPr>
      <w:r>
        <w:t xml:space="preserve"> 1- 8</w:t>
      </w:r>
      <w:r>
        <w:tab/>
        <w:t>All advance for 2 steps &amp; retire, turn partners RH to end in own places Men facing up &amp; Ladies down</w:t>
      </w:r>
    </w:p>
    <w:p w:rsidR="00B11EB3" w:rsidRDefault="00B11EB3" w:rsidP="00B11EB3">
      <w:pPr>
        <w:pStyle w:val="DanceBody"/>
      </w:pPr>
      <w:r>
        <w:t xml:space="preserve"> 9-16</w:t>
      </w:r>
      <w:r>
        <w:tab/>
        <w:t>All chase round to places</w:t>
      </w:r>
    </w:p>
    <w:p w:rsidR="00B11EB3" w:rsidRDefault="00B11EB3" w:rsidP="00B11EB3">
      <w:pPr>
        <w:pStyle w:val="DanceBody"/>
      </w:pPr>
      <w:r>
        <w:t>17-24</w:t>
      </w:r>
      <w:r>
        <w:tab/>
        <w:t>1s+2s</w:t>
      </w:r>
      <w:r w:rsidRPr="007F0D5A">
        <w:rPr>
          <w:b/>
        </w:rPr>
        <w:t xml:space="preserve"> also </w:t>
      </w:r>
      <w:r>
        <w:t>3s+4s dance RH hands across &amp; back</w:t>
      </w:r>
    </w:p>
    <w:p w:rsidR="00B11EB3" w:rsidRDefault="00B11EB3" w:rsidP="00B11EB3">
      <w:pPr>
        <w:pStyle w:val="DanceBody"/>
      </w:pPr>
      <w:r>
        <w:t>25-32</w:t>
      </w:r>
      <w:r>
        <w:tab/>
        <w:t>1s &amp; 4s Adv+Ret (up &amp; down set), advance again up/down set &amp; Men</w:t>
      </w:r>
      <w:r w:rsidRPr="007F0D5A">
        <w:rPr>
          <w:b/>
        </w:rPr>
        <w:t xml:space="preserve"> also </w:t>
      </w:r>
      <w:r>
        <w:rPr>
          <w:bCs/>
        </w:rPr>
        <w:t>Ladies</w:t>
      </w:r>
      <w:r>
        <w:rPr>
          <w:b/>
        </w:rPr>
        <w:t xml:space="preserve"> </w:t>
      </w:r>
      <w:r>
        <w:t>advance to own sides to 2</w:t>
      </w:r>
      <w:r w:rsidRPr="00972EEB">
        <w:t>nd</w:t>
      </w:r>
      <w:r>
        <w:t xml:space="preserve"> &amp; 3</w:t>
      </w:r>
      <w:r w:rsidRPr="00972EEB">
        <w:t>rd</w:t>
      </w:r>
      <w:r>
        <w:t xml:space="preserve"> places.  2 4 1 3</w:t>
      </w:r>
    </w:p>
    <w:p w:rsidR="00B11EB3" w:rsidRDefault="00B11EB3" w:rsidP="00B11EB3">
      <w:pPr>
        <w:pStyle w:val="DanceBody"/>
        <w:keepNext w:val="0"/>
      </w:pPr>
      <w:r>
        <w:t>33-40</w:t>
      </w:r>
      <w:r>
        <w:tab/>
        <w:t xml:space="preserve">4s (at top) dance Fig of 8 round 2s </w:t>
      </w:r>
      <w:r w:rsidRPr="00BA6B4D">
        <w:rPr>
          <w:b/>
        </w:rPr>
        <w:t>while</w:t>
      </w:r>
      <w:r>
        <w:t xml:space="preserve"> 1s (at bottom) dance Fig of 8 round 3s ending 2 4 1 3</w:t>
      </w:r>
    </w:p>
    <w:p w:rsidR="00B11EB3" w:rsidRDefault="00B11EB3" w:rsidP="00B11EB3"/>
    <w:p w:rsidR="00B11EB3" w:rsidRDefault="00B11EB3" w:rsidP="00B11EB3">
      <w:pPr>
        <w:pStyle w:val="Minicrib"/>
      </w:pPr>
      <w:r>
        <w:t>THE ST EDMUND STRATHSPEY  (S8x32)  3C (4C set)</w:t>
      </w:r>
      <w:r>
        <w:tab/>
        <w:t>Tony Bulteel  SCD Archives</w:t>
      </w:r>
    </w:p>
    <w:p w:rsidR="00B11EB3" w:rsidRDefault="00B11EB3" w:rsidP="00B11EB3">
      <w:pPr>
        <w:pStyle w:val="DanceBody"/>
      </w:pPr>
      <w:r>
        <w:t xml:space="preserve"> 1- 8</w:t>
      </w:r>
      <w:r>
        <w:tab/>
        <w:t>1s dance reels of 3 on own sides dancing down between 2s to start</w:t>
      </w:r>
    </w:p>
    <w:p w:rsidR="00B11EB3" w:rsidRDefault="00B11EB3" w:rsidP="00B11EB3">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B11EB3" w:rsidRDefault="00B11EB3" w:rsidP="00B11EB3">
      <w:pPr>
        <w:pStyle w:val="DanceBody"/>
      </w:pPr>
      <w:r>
        <w:t>17-24</w:t>
      </w:r>
      <w:r>
        <w:tab/>
        <w:t>1M+2M+3M circle 3H round to left</w:t>
      </w:r>
      <w:r w:rsidRPr="00BA6B4D">
        <w:rPr>
          <w:b/>
        </w:rPr>
        <w:t xml:space="preserve"> while </w:t>
      </w:r>
      <w:r>
        <w:t>1L+2L+3L circle round to right, 1s followed by 2s+3s lead down below 3</w:t>
      </w:r>
      <w:r w:rsidRPr="00972EEB">
        <w:t>rd</w:t>
      </w:r>
      <w:r>
        <w:t xml:space="preserve"> pl &amp; cast up to orig places</w:t>
      </w:r>
    </w:p>
    <w:p w:rsidR="00B11EB3" w:rsidRDefault="00B11EB3" w:rsidP="00B11EB3">
      <w:pPr>
        <w:pStyle w:val="DanceBody"/>
        <w:keepNext w:val="0"/>
      </w:pPr>
      <w:r>
        <w:t>25-32</w:t>
      </w:r>
      <w:r>
        <w:tab/>
        <w:t>1s+2s dance reel of 4 across (1L+2M pass RSh to start) &amp; 1s end in 2</w:t>
      </w:r>
      <w:r w:rsidRPr="00972EEB">
        <w:t>nd</w:t>
      </w:r>
      <w:r>
        <w:t xml:space="preserve"> place</w:t>
      </w:r>
    </w:p>
    <w:p w:rsidR="00B11EB3" w:rsidRDefault="00B11EB3" w:rsidP="00B11EB3"/>
    <w:p w:rsidR="00B11EB3" w:rsidRDefault="00B11EB3" w:rsidP="00B11EB3">
      <w:pPr>
        <w:pStyle w:val="Minicrib"/>
      </w:pPr>
      <w:r>
        <w:t>THE ST JOHN STRATHSPEY  (S8x32)  2C (4C set)</w:t>
      </w:r>
      <w:r>
        <w:tab/>
        <w:t>Marilyn Watson  Stepping Out Pt 1</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cross RH, cast 1 place, 1s dance 1/2 Fig of 8 round 2s</w:t>
      </w:r>
    </w:p>
    <w:p w:rsidR="00B11EB3" w:rsidRDefault="00B11EB3" w:rsidP="00B11EB3">
      <w:pPr>
        <w:pStyle w:val="DanceBody"/>
      </w:pPr>
      <w:r>
        <w:t>17-24</w:t>
      </w:r>
      <w:r>
        <w:tab/>
        <w:t>1s lead down &amp; back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ST JOHN'S JIG  (J8x32)  3C (4C set)</w:t>
      </w:r>
      <w:r>
        <w:tab/>
        <w:t>John Drewry  Summer Coll No9</w:t>
      </w:r>
    </w:p>
    <w:p w:rsidR="00B11EB3" w:rsidRPr="004F0B30" w:rsidRDefault="00B11EB3" w:rsidP="00B11EB3">
      <w:pPr>
        <w:pStyle w:val="DanceBody"/>
      </w:pPr>
      <w:r w:rsidRPr="004F0B30">
        <w:t xml:space="preserve"> 1- 4</w:t>
      </w:r>
      <w:r w:rsidRPr="004F0B30">
        <w:tab/>
        <w:t xml:space="preserve">1s cross down </w:t>
      </w:r>
      <w:r>
        <w:t>RH below 3s</w:t>
      </w:r>
      <w:r w:rsidRPr="004F0B30">
        <w:t xml:space="preserve"> &amp; cast up 1 place</w:t>
      </w:r>
      <w:r w:rsidRPr="00BA6B4D">
        <w:rPr>
          <w:b/>
        </w:rPr>
        <w:t xml:space="preserve"> while </w:t>
      </w:r>
      <w:r w:rsidRPr="004F0B30">
        <w:t>3s cast up to top &amp; cross RH</w:t>
      </w:r>
      <w:r w:rsidRPr="00BA6B4D">
        <w:rPr>
          <w:b/>
        </w:rPr>
        <w:t xml:space="preserve"> while </w:t>
      </w:r>
      <w:r w:rsidRPr="004F0B30">
        <w:t>2s set &amp; cross down 1 place</w:t>
      </w:r>
    </w:p>
    <w:p w:rsidR="00B11EB3" w:rsidRPr="004F0B30" w:rsidRDefault="00B11EB3" w:rsidP="00B11EB3">
      <w:pPr>
        <w:pStyle w:val="DanceBody"/>
      </w:pPr>
      <w:r w:rsidRPr="004F0B30">
        <w:t xml:space="preserve"> 5- 8</w:t>
      </w:r>
      <w:r w:rsidRPr="004F0B30">
        <w:tab/>
        <w:t>1s cross LH &amp; cast to left to end between 2s/3s facing up/down</w:t>
      </w:r>
    </w:p>
    <w:p w:rsidR="00B11EB3" w:rsidRPr="004F0B30" w:rsidRDefault="00B11EB3" w:rsidP="00B11EB3">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B11EB3" w:rsidRDefault="00B11EB3" w:rsidP="00B11EB3">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B11EB3" w:rsidRPr="004F0B30" w:rsidRDefault="00B11EB3" w:rsidP="00B11EB3">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B11EB3" w:rsidRDefault="00B11EB3" w:rsidP="00B11EB3"/>
    <w:p w:rsidR="00B11EB3" w:rsidRDefault="00B11EB3" w:rsidP="00B11EB3">
      <w:pPr>
        <w:pStyle w:val="Minicrib"/>
      </w:pPr>
      <w:r>
        <w:t>ST JOHN'S OF ABBEYDALE  (R8x32)  3C (4C set)</w:t>
      </w:r>
      <w:r>
        <w:tab/>
        <w:t>K Jones  Sheaf Bk</w:t>
      </w:r>
    </w:p>
    <w:p w:rsidR="00B11EB3" w:rsidRDefault="00B11EB3" w:rsidP="00B11EB3">
      <w:pPr>
        <w:pStyle w:val="DanceBody"/>
      </w:pPr>
      <w:r>
        <w:t xml:space="preserve"> 1- 8</w:t>
      </w:r>
      <w:r>
        <w:tab/>
        <w:t>1s+2s dance 1/2 R&amp;L, 1s dance 1/2 Fig of 8 round 2s (crossing up)</w:t>
      </w:r>
    </w:p>
    <w:p w:rsidR="00B11EB3" w:rsidRDefault="00B11EB3" w:rsidP="00B11EB3">
      <w:pPr>
        <w:pStyle w:val="DanceBody"/>
      </w:pPr>
      <w:r>
        <w:t xml:space="preserve"> 9-16</w:t>
      </w:r>
      <w:r>
        <w:tab/>
        <w:t>1s dance 1/2 Fig of 8 round 3s (crossing down) &amp; 1s+3s dance 1/2 R&amp;L</w:t>
      </w:r>
    </w:p>
    <w:p w:rsidR="00B11EB3" w:rsidRDefault="00B11EB3" w:rsidP="00B11EB3">
      <w:pPr>
        <w:pStyle w:val="DanceBody"/>
      </w:pPr>
      <w:r>
        <w:t>17-24</w:t>
      </w:r>
      <w:r>
        <w:tab/>
        <w:t>1L followed by partner casts up to top &amp; crosses to 1</w:t>
      </w:r>
      <w:r w:rsidRPr="00972EEB">
        <w:t>st</w:t>
      </w:r>
      <w:r>
        <w:t xml:space="preserve"> place opposite sides, 1s+2s+3s set, 1/2 turn RH</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ST JOHN'S ROAD  (R8x32)  3C (4C set)</w:t>
      </w:r>
      <w:r>
        <w:tab/>
        <w:t>Sandy Gallamore  Highland Road Coll</w:t>
      </w:r>
    </w:p>
    <w:p w:rsidR="00B11EB3" w:rsidRDefault="00B11EB3" w:rsidP="00B11EB3">
      <w:pPr>
        <w:pStyle w:val="DanceBody"/>
      </w:pPr>
      <w:r>
        <w:t xml:space="preserve"> 1- 8</w:t>
      </w:r>
      <w:r>
        <w:tab/>
        <w:t>1s cross RH, cast (2s step up) &amp; dance 1/2 Fig 8 (1L round 3s, 1M round 2s) to 2nd place own sides</w:t>
      </w:r>
    </w:p>
    <w:p w:rsidR="00B11EB3" w:rsidRDefault="00B11EB3" w:rsidP="00B11EB3">
      <w:pPr>
        <w:pStyle w:val="DanceBody"/>
      </w:pPr>
      <w:r>
        <w:t xml:space="preserve"> 9-16</w:t>
      </w:r>
      <w:r>
        <w:tab/>
        <w:t>1/2 reels of 3 on sides (2L+1L &amp; 1M+3M pass RSh).  1/2 Reels of 3 across (1L+3M &amp; 1M+2L pass LSh).  1s end facing 3rd corner (pstn)</w:t>
      </w:r>
    </w:p>
    <w:p w:rsidR="00B11EB3" w:rsidRDefault="00B11EB3" w:rsidP="00B11EB3">
      <w:pPr>
        <w:pStyle w:val="DanceBody"/>
      </w:pPr>
      <w:r>
        <w:t>17-20</w:t>
      </w:r>
      <w:r>
        <w:tab/>
        <w:t xml:space="preserve">1s+corners set, 1s pull back RSh &amp; dance round each other &amp; out to 1st corner position </w:t>
      </w:r>
      <w:r>
        <w:rPr>
          <w:b/>
        </w:rPr>
        <w:t>while</w:t>
      </w:r>
      <w:r>
        <w:t xml:space="preserve"> corners dance in, pull back RSh to end BtoB facing corner position</w:t>
      </w:r>
    </w:p>
    <w:p w:rsidR="00B11EB3" w:rsidRDefault="00B11EB3" w:rsidP="00B11EB3">
      <w:pPr>
        <w:pStyle w:val="DanceBody"/>
      </w:pPr>
      <w:r>
        <w:t>21-24</w:t>
      </w:r>
      <w:r>
        <w:tab/>
        <w:t xml:space="preserve">1s+corners set, corners pull back RSh &amp; dance round each other &amp; out to 1st corner position </w:t>
      </w:r>
      <w:r>
        <w:rPr>
          <w:b/>
        </w:rPr>
        <w:t>while</w:t>
      </w:r>
      <w:r>
        <w:t xml:space="preserve"> 1s dance in, pull back RSh to end BtoB facing 4th corner position</w:t>
      </w:r>
    </w:p>
    <w:p w:rsidR="00B11EB3" w:rsidRDefault="00B11EB3" w:rsidP="00B11EB3">
      <w:pPr>
        <w:pStyle w:val="DanceBody"/>
        <w:keepNext w:val="0"/>
      </w:pPr>
      <w:r>
        <w:t>25-32</w:t>
      </w:r>
      <w:r>
        <w:tab/>
        <w:t>1s+corners repeat bars 17-24 ending with 1s passing RSh to 2nd place own sides</w:t>
      </w:r>
    </w:p>
    <w:p w:rsidR="00B11EB3" w:rsidRDefault="00B11EB3" w:rsidP="00B11EB3"/>
    <w:p w:rsidR="00B11EB3" w:rsidRDefault="00B11EB3" w:rsidP="00B11EB3">
      <w:pPr>
        <w:pStyle w:val="Minicrib"/>
      </w:pPr>
      <w:r>
        <w:t>THE ST JOHN'S STRATHSPEY  (S8x32)  3C (4C set)</w:t>
      </w:r>
      <w:r>
        <w:tab/>
        <w:t>Bill Forbes  Craigievar Bk 2</w:t>
      </w:r>
    </w:p>
    <w:p w:rsidR="00B11EB3" w:rsidRDefault="00B11EB3" w:rsidP="00B11EB3">
      <w:pPr>
        <w:pStyle w:val="DanceBody"/>
      </w:pPr>
      <w:r>
        <w:t xml:space="preserve"> 1- 8</w:t>
      </w:r>
      <w:r>
        <w:tab/>
        <w:t>1s cross RH &amp; cast 1 place (2s step up);1s dance 1/2 Figs of 8 up round 2s</w:t>
      </w:r>
    </w:p>
    <w:p w:rsidR="00B11EB3" w:rsidRDefault="00B11EB3" w:rsidP="00B11EB3">
      <w:pPr>
        <w:pStyle w:val="DanceBody"/>
      </w:pPr>
      <w:r>
        <w:t xml:space="preserve"> 9-16</w:t>
      </w:r>
      <w:r>
        <w:tab/>
        <w:t>1L+2s</w:t>
      </w:r>
      <w:r w:rsidRPr="007F0D5A">
        <w:rPr>
          <w:b/>
        </w:rPr>
        <w:t xml:space="preserve"> also </w:t>
      </w:r>
      <w:r>
        <w:t>1M+3s dance RH across, 1s pass RSh to dance LH across with other couple &amp;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B11EB3" w:rsidRDefault="00B11EB3" w:rsidP="00B11EB3">
      <w:pPr>
        <w:pStyle w:val="DanceBody"/>
        <w:keepNext w:val="0"/>
      </w:pPr>
      <w:r>
        <w:t>25-32</w:t>
      </w:r>
      <w:r>
        <w:tab/>
        <w:t>2s+1s+3s dance mirror (reflection) reels of 3 on sides (1s dancing in &amp; down to start); Bar 29: 1s cross to own side on to complete the reels</w:t>
      </w:r>
    </w:p>
    <w:p w:rsidR="00B11EB3" w:rsidRDefault="00B11EB3" w:rsidP="00B11EB3"/>
    <w:p w:rsidR="00B11EB3" w:rsidRDefault="00B11EB3" w:rsidP="00B11EB3">
      <w:pPr>
        <w:pStyle w:val="Minicrib"/>
      </w:pPr>
      <w:r>
        <w:t>SAINT JOHNSTOUN REEL  (R8x32)  3C (4Cset)</w:t>
      </w:r>
      <w:r>
        <w:tab/>
        <w:t>W Innes Russell and John Williamson  Book of Perth Dances</w:t>
      </w:r>
    </w:p>
    <w:p w:rsidR="00B11EB3" w:rsidRDefault="00B11EB3" w:rsidP="00B11EB3">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B11EB3" w:rsidRDefault="00B11EB3" w:rsidP="00B11EB3">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B11EB3" w:rsidRDefault="00B11EB3" w:rsidP="00B11EB3">
      <w:pPr>
        <w:pStyle w:val="DanceBody"/>
      </w:pPr>
      <w:r>
        <w:t>17-24</w:t>
      </w:r>
      <w:r>
        <w:tab/>
        <w:t>1s lead down &amp; back (2s step in Bar 24)</w:t>
      </w:r>
    </w:p>
    <w:p w:rsidR="00B11EB3" w:rsidRDefault="00B11EB3" w:rsidP="00B11EB3">
      <w:pPr>
        <w:pStyle w:val="DanceBody"/>
        <w:keepNext w:val="0"/>
      </w:pPr>
      <w:r>
        <w:t>25-32</w:t>
      </w:r>
      <w:r>
        <w:tab/>
        <w:t>1s+2s dance a poussette</w:t>
      </w:r>
    </w:p>
    <w:p w:rsidR="00B11EB3" w:rsidRDefault="00B11EB3" w:rsidP="00B11EB3"/>
    <w:p w:rsidR="00B11EB3" w:rsidRDefault="00B11EB3" w:rsidP="00B11EB3">
      <w:pPr>
        <w:pStyle w:val="Minicrib"/>
      </w:pPr>
      <w:r>
        <w:t>THE ST LAWRENCE COURT  (R4x40)  4C set</w:t>
      </w:r>
      <w:r>
        <w:tab/>
        <w:t>N M Grant</w:t>
      </w:r>
    </w:p>
    <w:p w:rsidR="00B11EB3" w:rsidRDefault="00B11EB3" w:rsidP="00B11EB3">
      <w:pPr>
        <w:pStyle w:val="DanceBody"/>
      </w:pPr>
      <w:r>
        <w:t xml:space="preserve"> 1- 8</w:t>
      </w:r>
      <w:r>
        <w:tab/>
        <w:t>1M+2L set twice &amp; turn RH</w:t>
      </w:r>
      <w:r w:rsidRPr="00BA6B4D">
        <w:rPr>
          <w:b/>
        </w:rPr>
        <w:t xml:space="preserve"> while </w:t>
      </w:r>
      <w:r>
        <w:t>4M+3L set twice &amp; turn LH</w:t>
      </w:r>
    </w:p>
    <w:p w:rsidR="00B11EB3" w:rsidRDefault="00B11EB3" w:rsidP="00B11EB3">
      <w:pPr>
        <w:pStyle w:val="DanceBody"/>
      </w:pPr>
      <w:r>
        <w:t xml:space="preserve"> 9-16</w:t>
      </w:r>
      <w:r>
        <w:tab/>
        <w:t>1L+2M set twice &amp; turn LH</w:t>
      </w:r>
      <w:r w:rsidRPr="00BA6B4D">
        <w:rPr>
          <w:b/>
        </w:rPr>
        <w:t xml:space="preserve"> while </w:t>
      </w:r>
      <w:r>
        <w:t>4L+3M set twice &amp; turn RH</w:t>
      </w:r>
    </w:p>
    <w:p w:rsidR="00B11EB3" w:rsidRDefault="00B11EB3" w:rsidP="00B11EB3">
      <w:pPr>
        <w:pStyle w:val="DanceBody"/>
      </w:pPr>
      <w:r>
        <w:t>17-24</w:t>
      </w:r>
      <w:r>
        <w:tab/>
        <w:t>1s+2s</w:t>
      </w:r>
      <w:r w:rsidRPr="007F0D5A">
        <w:rPr>
          <w:b/>
        </w:rPr>
        <w:t xml:space="preserve"> also </w:t>
      </w:r>
      <w:r>
        <w:t>3s+4s dance Allemande</w:t>
      </w:r>
    </w:p>
    <w:p w:rsidR="00B11EB3" w:rsidRDefault="00B11EB3" w:rsidP="00B11EB3">
      <w:pPr>
        <w:pStyle w:val="DanceBody"/>
      </w:pPr>
      <w:r>
        <w:t>25-32</w:t>
      </w:r>
      <w:r>
        <w:tab/>
        <w:t>1s+4s (Middle couples) set diagonally in &amp; petronella on one place &amp; repeat</w:t>
      </w:r>
    </w:p>
    <w:p w:rsidR="00B11EB3" w:rsidRDefault="00B11EB3" w:rsidP="00B11EB3">
      <w:pPr>
        <w:pStyle w:val="DanceBody"/>
        <w:keepNext w:val="0"/>
      </w:pPr>
      <w:r>
        <w:t>33-40</w:t>
      </w:r>
      <w:r>
        <w:tab/>
        <w:t>1s/4s dance 1/2 Fig of 8 round 3s/2s &amp; turn RH to 2 4 1 3</w:t>
      </w:r>
    </w:p>
    <w:p w:rsidR="00B11EB3" w:rsidRDefault="00B11EB3" w:rsidP="00B11EB3"/>
    <w:p w:rsidR="00B11EB3" w:rsidRDefault="00B11EB3" w:rsidP="00B11EB3">
      <w:pPr>
        <w:pStyle w:val="Minicrib"/>
      </w:pPr>
      <w:r>
        <w:t>THE ST MACHAR STRATHSPEY  (S8x32)  3C (4C set)</w:t>
      </w:r>
      <w:r>
        <w:tab/>
        <w:t>John Drewry 2003</w:t>
      </w:r>
    </w:p>
    <w:p w:rsidR="00B11EB3" w:rsidRDefault="00B11EB3" w:rsidP="00B11EB3">
      <w:pPr>
        <w:pStyle w:val="DanceBody"/>
      </w:pPr>
      <w:r>
        <w:t xml:space="preserve"> 1- 8</w:t>
      </w:r>
      <w:r>
        <w:tab/>
        <w:t>1s+2s+3s 1/2 turn partner RH, pull back RSh (twirl), dance out to partner's place; Men face down, Ladies up &amp; all chase clockwise 1/2 round to own sides.  3L &amp; 1M face out</w:t>
      </w:r>
    </w:p>
    <w:p w:rsidR="00B11EB3" w:rsidRDefault="00B11EB3" w:rsidP="00B11EB3">
      <w:pPr>
        <w:pStyle w:val="DanceBody"/>
      </w:pPr>
      <w:r>
        <w:t xml:space="preserve"> 9-12</w:t>
      </w:r>
      <w:r>
        <w:tab/>
        <w:t xml:space="preserve">3L dances behind 2L &amp; across to 3M place, pulls back RSh to face in </w:t>
      </w:r>
      <w:r>
        <w:rPr>
          <w:b/>
        </w:rPr>
        <w:t>as</w:t>
      </w:r>
      <w:r>
        <w:t xml:space="preserve"> 1M dances similarly up behind 2M into 1L place </w:t>
      </w:r>
      <w:r>
        <w:rPr>
          <w:b/>
        </w:rPr>
        <w:t>while</w:t>
      </w:r>
    </w:p>
    <w:p w:rsidR="00B11EB3" w:rsidRDefault="00B11EB3" w:rsidP="00B11EB3">
      <w:pPr>
        <w:pStyle w:val="DanceBody"/>
      </w:pPr>
      <w:r>
        <w:tab/>
        <w:t>1L+3M turn 1.1/2 with 2H to just in front of partner's place facing in</w:t>
      </w:r>
    </w:p>
    <w:p w:rsidR="00B11EB3" w:rsidRDefault="00B11EB3" w:rsidP="00B11EB3">
      <w:pPr>
        <w:pStyle w:val="DanceBody"/>
      </w:pPr>
      <w:r>
        <w:t>13-16</w:t>
      </w:r>
      <w:r>
        <w:tab/>
        <w:t>1s+3s turn partners 1.1/2 times 2H ending in middle NHJ, 1s in 1st place facing down, 3s in 3rd place facing up</w:t>
      </w:r>
    </w:p>
    <w:p w:rsidR="00B11EB3" w:rsidRDefault="00B11EB3" w:rsidP="00B11EB3">
      <w:pPr>
        <w:pStyle w:val="DanceBody"/>
      </w:pPr>
      <w:r>
        <w:t>17-24</w:t>
      </w:r>
      <w:r>
        <w:tab/>
        <w:t>1s+2s+3s circle 6H round &amp; back finishing on sides</w:t>
      </w:r>
    </w:p>
    <w:p w:rsidR="00B11EB3" w:rsidRPr="002347DF" w:rsidRDefault="00B11EB3" w:rsidP="00B11EB3">
      <w:pPr>
        <w:pStyle w:val="DanceBody"/>
      </w:pPr>
      <w:r>
        <w:t>25-32</w:t>
      </w:r>
      <w:r>
        <w:tab/>
        <w:t>1s+2s set, turn partners 2H staying in middle facing down NHJ; 2s followed by 1s dance down below 3s &amp; cast up on own sides to end 2 1 3</w:t>
      </w:r>
    </w:p>
    <w:p w:rsidR="00B11EB3" w:rsidRPr="00AB3013" w:rsidRDefault="00B11EB3" w:rsidP="00B11EB3">
      <w:pPr>
        <w:pStyle w:val="DanceBody"/>
        <w:keepNext w:val="0"/>
        <w:rPr>
          <w:i/>
        </w:rPr>
      </w:pPr>
      <w:r w:rsidRPr="00AB3013">
        <w:rPr>
          <w:i/>
        </w:rPr>
        <w:t>Note:</w:t>
      </w:r>
      <w:r w:rsidRPr="00AB3013">
        <w:rPr>
          <w:i/>
        </w:rPr>
        <w:tab/>
        <w:t>End of 2nd time 1s can dance to 4th place (4s step up) or turn 4s 2H to end in 4th place</w:t>
      </w:r>
    </w:p>
    <w:p w:rsidR="00B11EB3" w:rsidRDefault="00B11EB3" w:rsidP="00B11EB3"/>
    <w:p w:rsidR="00B11EB3" w:rsidRDefault="00B11EB3" w:rsidP="00B11EB3">
      <w:pPr>
        <w:pStyle w:val="Minicrib"/>
      </w:pPr>
      <w:r>
        <w:t>ST MAGNUS QUADRILLE  (R or J 96)  Sq. Set</w:t>
      </w:r>
      <w:r>
        <w:tab/>
        <w:t>Jessie Stuart</w:t>
      </w:r>
    </w:p>
    <w:p w:rsidR="00B11EB3" w:rsidRDefault="00B11EB3" w:rsidP="00B11EB3">
      <w:pPr>
        <w:pStyle w:val="DanceBody"/>
      </w:pPr>
      <w:r>
        <w:t xml:space="preserve"> 1- 8</w:t>
      </w:r>
      <w:r>
        <w:tab/>
        <w:t xml:space="preserve">1s+3s turn partners RH (4 bars), 1s+3s chase clockwise (Men leading) to opp. sides </w:t>
      </w:r>
      <w:r>
        <w:rPr>
          <w:b/>
        </w:rPr>
        <w:t>while</w:t>
      </w:r>
      <w:r>
        <w:t xml:space="preserve"> 2s+4s Adv+Ret</w:t>
      </w:r>
    </w:p>
    <w:p w:rsidR="00B11EB3" w:rsidRDefault="00B11EB3" w:rsidP="00B11EB3">
      <w:pPr>
        <w:pStyle w:val="DanceBody"/>
      </w:pPr>
      <w:r>
        <w:t xml:space="preserve"> 9-16</w:t>
      </w:r>
      <w:r>
        <w:tab/>
        <w:t xml:space="preserve">2s+4s turn partners RH (4 bars), 2s+4s chase clockwise (Men leading) to opp. sides </w:t>
      </w:r>
      <w:r>
        <w:rPr>
          <w:b/>
        </w:rPr>
        <w:t>while</w:t>
      </w:r>
      <w:r>
        <w:t xml:space="preserve"> 1s+3s Adv+Ret</w:t>
      </w:r>
    </w:p>
    <w:p w:rsidR="00B11EB3" w:rsidRDefault="00B11EB3" w:rsidP="00B11EB3">
      <w:pPr>
        <w:pStyle w:val="DanceBody"/>
      </w:pPr>
      <w:r>
        <w:t>17-24</w:t>
      </w:r>
      <w:r>
        <w:tab/>
        <w:t>1s+3s Adv+Ret, 1s+3s dance 1/2 R&amp;L</w:t>
      </w:r>
    </w:p>
    <w:p w:rsidR="00B11EB3" w:rsidRDefault="00B11EB3" w:rsidP="00B11EB3">
      <w:pPr>
        <w:pStyle w:val="DanceBody"/>
      </w:pPr>
      <w:r>
        <w:t>25-32</w:t>
      </w:r>
      <w:r>
        <w:tab/>
        <w:t>2s+4s repeat 17-24.  All face corner persons</w:t>
      </w:r>
    </w:p>
    <w:p w:rsidR="00B11EB3" w:rsidRDefault="00B11EB3" w:rsidP="00B11EB3">
      <w:pPr>
        <w:pStyle w:val="DanceBody"/>
      </w:pPr>
      <w:r>
        <w:t>33-64</w:t>
      </w:r>
      <w:r>
        <w:tab/>
        <w:t>All set to corners &amp; dance La Baratte</w:t>
      </w:r>
    </w:p>
    <w:p w:rsidR="00B11EB3" w:rsidRDefault="00B11EB3" w:rsidP="00B11EB3">
      <w:pPr>
        <w:pStyle w:val="DanceBody"/>
        <w:rPr>
          <w:bCs/>
        </w:rPr>
      </w:pPr>
      <w:r>
        <w:tab/>
        <w:t xml:space="preserve">` </w:t>
      </w:r>
      <w:r>
        <w:rPr>
          <w:bCs/>
        </w:rPr>
        <w:t>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rPr>
          <w:bCs/>
        </w:rPr>
        <w:t>&amp; all change places LH and pass next person RSh to face next corner.</w:t>
      </w:r>
    </w:p>
    <w:p w:rsidR="00B11EB3" w:rsidRDefault="00B11EB3" w:rsidP="00B11EB3">
      <w:pPr>
        <w:pStyle w:val="DanceBody"/>
        <w:rPr>
          <w:bCs/>
        </w:rPr>
      </w:pPr>
      <w:r>
        <w:rPr>
          <w:bCs/>
        </w:rPr>
        <w:tab/>
      </w:r>
      <w:r>
        <w:rPr>
          <w:b/>
          <w:bCs/>
        </w:rPr>
        <w:t>Repeat</w:t>
      </w:r>
      <w:r>
        <w:rPr>
          <w:bCs/>
        </w:rPr>
        <w:t xml:space="preserve"> with each corner </w:t>
      </w:r>
      <w:r>
        <w:t>in turn (Men moving clockwise, Ladies anticlockwise round set)</w:t>
      </w:r>
      <w:r>
        <w:rPr>
          <w:bCs/>
        </w:rPr>
        <w:t>. Finish in partner's original place, facing partner</w:t>
      </w:r>
    </w:p>
    <w:p w:rsidR="00B11EB3" w:rsidRDefault="00B11EB3" w:rsidP="00B11EB3">
      <w:pPr>
        <w:pStyle w:val="DanceBody"/>
        <w:rPr>
          <w:bCs/>
        </w:rPr>
      </w:pPr>
      <w:r>
        <w:rPr>
          <w:bCs/>
        </w:rPr>
        <w:t>65-72</w:t>
      </w:r>
      <w:r>
        <w:rPr>
          <w:bCs/>
        </w:rPr>
        <w:tab/>
        <w:t>All 1/2 turn partners RH, join hands in circle (Men facing in/Ladies out) &amp; set.  All turn partners RH to original places (Ladies face out)</w:t>
      </w:r>
    </w:p>
    <w:p w:rsidR="00B11EB3" w:rsidRDefault="00B11EB3" w:rsidP="00B11EB3">
      <w:pPr>
        <w:pStyle w:val="DanceBody"/>
        <w:rPr>
          <w:bCs/>
        </w:rPr>
      </w:pPr>
      <w:r>
        <w:rPr>
          <w:bCs/>
        </w:rPr>
        <w:t>73-88</w:t>
      </w:r>
      <w:r>
        <w:rPr>
          <w:bCs/>
        </w:rPr>
        <w:tab/>
        <w:t>All dance Schiehallion Reels back to original places</w:t>
      </w:r>
    </w:p>
    <w:p w:rsidR="00B11EB3" w:rsidRDefault="00B11EB3" w:rsidP="00B11EB3">
      <w:pPr>
        <w:pStyle w:val="DanceBody"/>
        <w:keepNext w:val="0"/>
        <w:rPr>
          <w:bCs/>
        </w:rPr>
      </w:pPr>
      <w:r>
        <w:rPr>
          <w:bCs/>
        </w:rPr>
        <w:t>89-96</w:t>
      </w:r>
      <w:r>
        <w:rPr>
          <w:bCs/>
        </w:rPr>
        <w:tab/>
        <w:t>All promenade anticlockwise once round</w:t>
      </w:r>
    </w:p>
    <w:p w:rsidR="00B11EB3" w:rsidRDefault="00B11EB3" w:rsidP="00B11EB3"/>
    <w:p w:rsidR="00B11EB3" w:rsidRDefault="00B11EB3" w:rsidP="00B11EB3">
      <w:pPr>
        <w:pStyle w:val="Minicrib"/>
      </w:pPr>
      <w:r>
        <w:t>ST MARGARET QUEEN OF SCOTLAND  (S4x32)  4C set</w:t>
      </w:r>
      <w:r>
        <w:tab/>
        <w:t>Dorothy Leurs  5 Anniv Dances Edinburgh RSCDS</w:t>
      </w:r>
    </w:p>
    <w:p w:rsidR="00B11EB3" w:rsidRDefault="00B11EB3" w:rsidP="00B11EB3">
      <w:pPr>
        <w:pStyle w:val="DanceBody"/>
      </w:pPr>
      <w:r>
        <w:t xml:space="preserve"> 1- 4</w:t>
      </w:r>
      <w:r>
        <w:tab/>
        <w:t>1s NHJ dance down to 4th place, curve to right to finish facing up in centre NHJ still joined (2s+3s+4s step up 3-4);</w:t>
      </w:r>
    </w:p>
    <w:p w:rsidR="00B11EB3" w:rsidRDefault="00B11EB3" w:rsidP="00B11EB3">
      <w:pPr>
        <w:pStyle w:val="DanceBody"/>
      </w:pPr>
      <w:r>
        <w:t xml:space="preserve"> 5- 8</w:t>
      </w:r>
      <w:r>
        <w:tab/>
        <w:t>4s+1s set facing on sides &amp; turn once round (1s dancing between 4s). 1s end in middle facing up</w:t>
      </w:r>
    </w:p>
    <w:p w:rsidR="00B11EB3" w:rsidRDefault="00B11EB3" w:rsidP="00B11EB3">
      <w:pPr>
        <w:pStyle w:val="DanceBody"/>
      </w:pPr>
      <w:r>
        <w:t xml:space="preserve"> 9-16</w:t>
      </w:r>
      <w:r>
        <w:tab/>
        <w:t>1s repeat 5-8 with 3s, then 2s finishing at top facing up</w:t>
      </w:r>
    </w:p>
    <w:p w:rsidR="00B11EB3" w:rsidRDefault="00B11EB3" w:rsidP="00B11EB3">
      <w:pPr>
        <w:pStyle w:val="DanceBody"/>
      </w:pPr>
      <w:r>
        <w:t>17-24</w:t>
      </w:r>
      <w:r>
        <w:tab/>
        <w:t xml:space="preserve">1s dance up 1 step then cast on opp sides to 4th place </w:t>
      </w:r>
      <w:r w:rsidRPr="005F1B70">
        <w:rPr>
          <w:b/>
        </w:rPr>
        <w:t>while</w:t>
      </w:r>
      <w:r>
        <w:t xml:space="preserve"> 2s+3s+4s set &amp; cross RH; 2s+3s </w:t>
      </w:r>
      <w:r>
        <w:rPr>
          <w:b/>
          <w:bCs/>
        </w:rPr>
        <w:t xml:space="preserve">also </w:t>
      </w:r>
      <w:r>
        <w:t>4s+1s dance RH across</w:t>
      </w:r>
    </w:p>
    <w:p w:rsidR="00B11EB3" w:rsidRDefault="00B11EB3" w:rsidP="00B11EB3">
      <w:pPr>
        <w:pStyle w:val="DanceBody"/>
        <w:keepNext w:val="0"/>
      </w:pPr>
      <w:r>
        <w:t>25-32</w:t>
      </w:r>
      <w:r>
        <w:tab/>
        <w:t>All set on sides, cross LH with partner; 2s+3s</w:t>
      </w:r>
      <w:r w:rsidRPr="007F0D5A">
        <w:rPr>
          <w:b/>
        </w:rPr>
        <w:t xml:space="preserve"> also </w:t>
      </w:r>
      <w:r>
        <w:t>4s+1s dance LH across</w:t>
      </w:r>
    </w:p>
    <w:p w:rsidR="00B11EB3" w:rsidRDefault="00B11EB3" w:rsidP="00B11EB3"/>
    <w:p w:rsidR="00B11EB3" w:rsidRDefault="00B11EB3" w:rsidP="00B11EB3">
      <w:pPr>
        <w:pStyle w:val="Minicrib"/>
      </w:pPr>
      <w:r>
        <w:t>ST MARGARET'S INCH  (S5x32)  5C set</w:t>
      </w:r>
      <w:r>
        <w:tab/>
        <w:t>Ian Barbour</w:t>
      </w:r>
    </w:p>
    <w:p w:rsidR="00B11EB3" w:rsidRDefault="00B11EB3" w:rsidP="00B11EB3">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B11EB3" w:rsidRDefault="00B11EB3" w:rsidP="00B11EB3">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B11EB3" w:rsidRDefault="00B11EB3" w:rsidP="00B11EB3">
      <w:pPr>
        <w:pStyle w:val="DanceBody"/>
      </w:pPr>
      <w:r>
        <w:t>17-24</w:t>
      </w:r>
      <w:r>
        <w:tab/>
        <w:t>2L+1s</w:t>
      </w:r>
      <w:r w:rsidRPr="007F0D5A">
        <w:rPr>
          <w:b/>
        </w:rPr>
        <w:t xml:space="preserve"> also </w:t>
      </w:r>
      <w:r>
        <w:t>4M+5s dance LSh reels of 3 across</w:t>
      </w:r>
      <w:r w:rsidRPr="00BA6B4D">
        <w:rPr>
          <w:b/>
        </w:rPr>
        <w:t xml:space="preserve"> while </w:t>
      </w:r>
      <w:r>
        <w:t>2L+3s+4L dance RSh reel of 4 across all ending in original places</w:t>
      </w:r>
    </w:p>
    <w:p w:rsidR="00B11EB3" w:rsidRDefault="00B11EB3" w:rsidP="00B11EB3">
      <w:pPr>
        <w:pStyle w:val="DanceBody"/>
        <w:keepNext w:val="0"/>
      </w:pPr>
      <w:r>
        <w:t>25-32</w:t>
      </w:r>
      <w:r>
        <w:tab/>
        <w:t>1s+2s</w:t>
      </w:r>
      <w:r w:rsidRPr="007F0D5A">
        <w:rPr>
          <w:b/>
        </w:rPr>
        <w:t xml:space="preserve"> also </w:t>
      </w:r>
      <w:r>
        <w:t>3s+4s, Set+Link on the sides, 1s+4s</w:t>
      </w:r>
      <w:r w:rsidRPr="007F0D5A">
        <w:rPr>
          <w:b/>
        </w:rPr>
        <w:t xml:space="preserve"> also </w:t>
      </w:r>
      <w:r>
        <w:t>3s+5s, Set+Link on the sides.  2 4 1 5 3</w:t>
      </w:r>
    </w:p>
    <w:p w:rsidR="00B11EB3" w:rsidRDefault="00B11EB3" w:rsidP="00B11EB3"/>
    <w:p w:rsidR="00B11EB3" w:rsidRDefault="00B11EB3" w:rsidP="00B11EB3">
      <w:pPr>
        <w:pStyle w:val="Minicrib"/>
      </w:pPr>
      <w:r>
        <w:t>ST MARGARET'S JIG  (J4x32)  4C set</w:t>
      </w:r>
      <w:r>
        <w:tab/>
        <w:t>John Drewry  Bankhead Bk 6</w:t>
      </w:r>
    </w:p>
    <w:p w:rsidR="00B11EB3" w:rsidRDefault="00B11EB3" w:rsidP="00B11EB3">
      <w:pPr>
        <w:pStyle w:val="DanceBody"/>
      </w:pPr>
      <w:r>
        <w:t xml:space="preserve"> 1- 8</w:t>
      </w:r>
      <w:r>
        <w:tab/>
        <w:t>1s lead down, cross below 4s, cast up behind 4s, dance up between 3s &amp; cast up behind 2s to end at top in prom hold</w:t>
      </w:r>
    </w:p>
    <w:p w:rsidR="00B11EB3" w:rsidRDefault="00B11EB3" w:rsidP="00B11EB3">
      <w:pPr>
        <w:pStyle w:val="DanceBody"/>
      </w:pPr>
      <w:r>
        <w:t xml:space="preserve"> 9-16</w:t>
      </w:r>
      <w:r>
        <w:tab/>
        <w:t>1s dance 1/2 reel of 3 across with 2s (RSh to 2M) &amp; 1/2 reel of 3 across with 3s (LSh to 3L)</w:t>
      </w:r>
    </w:p>
    <w:p w:rsidR="00B11EB3" w:rsidRDefault="00B11EB3" w:rsidP="00B11EB3">
      <w:pPr>
        <w:pStyle w:val="DanceBody"/>
      </w:pPr>
      <w:r>
        <w:t>17-24</w:t>
      </w:r>
      <w:r>
        <w:tab/>
        <w:t>1s dance 1/2 reel of 3 across with 4s (RSh to 4M), 2s+3s</w:t>
      </w:r>
      <w:r w:rsidRPr="007F0D5A">
        <w:rPr>
          <w:b/>
        </w:rPr>
        <w:t xml:space="preserve"> also </w:t>
      </w:r>
      <w:r>
        <w:t>4s+1s dance 1/2 double Fig of 8 (3s &amp; 1s cast up to start)</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ST MARGARET'S LOCH  (S8x32)  3C (4C Set)</w:t>
      </w:r>
      <w:r>
        <w:tab/>
        <w:t>M Darnell  Imperial 4</w:t>
      </w:r>
    </w:p>
    <w:p w:rsidR="00B11EB3" w:rsidRDefault="00B11EB3" w:rsidP="00B11EB3">
      <w:pPr>
        <w:pStyle w:val="DanceBody"/>
      </w:pPr>
      <w:r>
        <w:t xml:space="preserve"> 1- 8</w:t>
      </w:r>
      <w:r>
        <w:tab/>
        <w:t>1M+2M set &amp; cross</w:t>
      </w:r>
      <w:r w:rsidRPr="00BA6B4D">
        <w:rPr>
          <w:b/>
        </w:rPr>
        <w:t xml:space="preserve"> while </w:t>
      </w:r>
      <w:r>
        <w:t>partners cross diagonally down &amp; cast up into partner's place, 1L+2L set &amp; cross</w:t>
      </w:r>
      <w:r w:rsidRPr="00BA6B4D">
        <w:rPr>
          <w:b/>
        </w:rPr>
        <w:t xml:space="preserve"> while </w:t>
      </w:r>
      <w:r>
        <w:t>partners cross diagonally down &amp; cast up into partner's place</w:t>
      </w:r>
    </w:p>
    <w:p w:rsidR="00B11EB3" w:rsidRDefault="00B11EB3" w:rsidP="00B11EB3">
      <w:pPr>
        <w:pStyle w:val="DanceBody"/>
      </w:pPr>
      <w:r>
        <w:t xml:space="preserve"> 9-16</w:t>
      </w:r>
      <w:r>
        <w:tab/>
        <w:t>1s 1/2 Fig of 8 on sides (RSh to 2s to start) &amp; end in centre facing up, 1L dances RH across with 2L+3L</w:t>
      </w:r>
      <w:r w:rsidRPr="00BA6B4D">
        <w:rPr>
          <w:b/>
        </w:rPr>
        <w:t xml:space="preserve"> while </w:t>
      </w:r>
      <w:r>
        <w:t>1M dances LH across with 2M+3M</w:t>
      </w:r>
    </w:p>
    <w:p w:rsidR="00B11EB3" w:rsidRDefault="00B11EB3" w:rsidP="00B11EB3">
      <w:pPr>
        <w:pStyle w:val="DanceBody"/>
      </w:pPr>
      <w:r>
        <w:t>17-24</w:t>
      </w:r>
      <w:r>
        <w:tab/>
        <w:t>1s dance reels of 3 on sides (1s in &amp; up to stat) &amp; 1s end facing 1</w:t>
      </w:r>
      <w:r w:rsidRPr="00972EEB">
        <w:t>st</w:t>
      </w:r>
      <w:r>
        <w:t xml:space="preserve"> corner</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partner LH to places</w:t>
      </w:r>
    </w:p>
    <w:p w:rsidR="00B11EB3" w:rsidRDefault="00B11EB3" w:rsidP="00B11EB3"/>
    <w:p w:rsidR="00B11EB3" w:rsidRDefault="00B11EB3" w:rsidP="00B11EB3">
      <w:pPr>
        <w:pStyle w:val="Minicrib"/>
      </w:pPr>
      <w:r>
        <w:t>ST MARGARET'S STRATHSPEY  (S4x32)  Sq.Set</w:t>
      </w:r>
      <w:r>
        <w:tab/>
        <w:t>Alice McLean  Laurieston Coll 1</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1/2 R&amp;L, 2s+4s dance 1/2 R&amp;L &amp; all end facing corners</w:t>
      </w:r>
    </w:p>
    <w:p w:rsidR="00B11EB3" w:rsidRDefault="00B11EB3" w:rsidP="00B11EB3">
      <w:pPr>
        <w:pStyle w:val="DanceBody"/>
      </w:pPr>
      <w:r>
        <w:t>17-24</w:t>
      </w:r>
      <w:r>
        <w:tab/>
        <w:t>All dance Interlocking reels of 4 (RSh to corner to start)</w:t>
      </w:r>
    </w:p>
    <w:p w:rsidR="00B11EB3" w:rsidRDefault="00B11EB3" w:rsidP="00B11EB3">
      <w:pPr>
        <w:pStyle w:val="DanceBody"/>
        <w:keepNext w:val="0"/>
      </w:pPr>
      <w:r>
        <w:t>25-32</w:t>
      </w:r>
      <w:r>
        <w:tab/>
        <w:t>All Petronella-in-tandem to next place anticlockwise, set to partner &amp; turn 2H ready to start again</w:t>
      </w:r>
    </w:p>
    <w:p w:rsidR="00B11EB3" w:rsidRDefault="00B11EB3" w:rsidP="00B11EB3"/>
    <w:p w:rsidR="00B11EB3" w:rsidRDefault="00B11EB3" w:rsidP="00B11EB3">
      <w:pPr>
        <w:pStyle w:val="Minicrib"/>
      </w:pPr>
      <w:r>
        <w:t>ST MARK'S CELEBRATION JIG  (J8x32)  3C (4C set)</w:t>
      </w:r>
      <w:r>
        <w:tab/>
        <w:t>F Coutts  St Mark's Coll</w:t>
      </w:r>
    </w:p>
    <w:p w:rsidR="00B11EB3" w:rsidRDefault="00B11EB3" w:rsidP="00B11EB3">
      <w:pPr>
        <w:pStyle w:val="DanceBody"/>
      </w:pPr>
      <w:r>
        <w:t xml:space="preserve"> 1- 8</w:t>
      </w:r>
      <w:r>
        <w:tab/>
        <w:t>1s cross RH, cast 1 place, petronella turn to 1M between 2 &amp; 1L between 3s (facing up) &amp; all set</w:t>
      </w:r>
    </w:p>
    <w:p w:rsidR="00B11EB3" w:rsidRDefault="00B11EB3" w:rsidP="00B11EB3">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B11EB3" w:rsidRDefault="00B11EB3" w:rsidP="00B11EB3">
      <w:pPr>
        <w:pStyle w:val="DanceBody"/>
      </w:pPr>
      <w:r>
        <w:t>17-24</w:t>
      </w:r>
      <w:r>
        <w:tab/>
        <w:t>2s+1s+3s Adv+Ret for 2 steps &amp; 1s turn LH to 2</w:t>
      </w:r>
      <w:r w:rsidRPr="00972EEB">
        <w:t>nd</w:t>
      </w:r>
      <w:r>
        <w:t xml:space="preserve"> place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ST MARK'S STRATHSPEY  (S3x32)  3C set</w:t>
      </w:r>
      <w:r>
        <w:tab/>
        <w:t>David Horwill, October 2020</w:t>
      </w:r>
    </w:p>
    <w:p w:rsidR="00B11EB3" w:rsidRDefault="00B11EB3" w:rsidP="00B11EB3">
      <w:pPr>
        <w:pStyle w:val="DanceBody"/>
      </w:pPr>
      <w:r>
        <w:t xml:space="preserve"> 1- 8</w:t>
      </w:r>
      <w:r>
        <w:tab/>
        <w:t xml:space="preserve">All 3 couples set, 1L casts 2 places, dances up round 3L into 2nd place own side facing up </w:t>
      </w:r>
      <w:r w:rsidRPr="003503A0">
        <w:rPr>
          <w:b/>
        </w:rPr>
        <w:t>while</w:t>
      </w:r>
      <w:r>
        <w:t xml:space="preserve"> 1M dances down centre, casts up round 3M to 2nd place facing up (2s step up on 5-6)</w:t>
      </w:r>
    </w:p>
    <w:p w:rsidR="00B11EB3" w:rsidRDefault="00B11EB3" w:rsidP="00B11EB3">
      <w:pPr>
        <w:pStyle w:val="DanceBody"/>
      </w:pPr>
      <w:r>
        <w:t xml:space="preserve"> 9-16</w:t>
      </w:r>
      <w:r>
        <w:tab/>
        <w:t>2s+1s+3s dance LSh reels of 3 on sides (1s pass 2s LSh to start)</w:t>
      </w:r>
    </w:p>
    <w:p w:rsidR="00B11EB3" w:rsidRDefault="00B11EB3" w:rsidP="00B11EB3">
      <w:pPr>
        <w:pStyle w:val="DanceBody"/>
      </w:pPr>
      <w:r>
        <w:t>17-24</w:t>
      </w:r>
      <w:r>
        <w:tab/>
        <w:t>2s+1s dance LH across; 1s+3s dance RH across</w:t>
      </w:r>
    </w:p>
    <w:p w:rsidR="00B11EB3" w:rsidRDefault="00B11EB3" w:rsidP="00B11EB3">
      <w:pPr>
        <w:pStyle w:val="DanceBody"/>
      </w:pPr>
      <w:r>
        <w:t>25-30</w:t>
      </w:r>
      <w:r>
        <w:tab/>
        <w:t xml:space="preserve">1L casts up 1 place, dances down centre to 3rd place </w:t>
      </w:r>
      <w:r w:rsidRPr="00EE003F">
        <w:rPr>
          <w:b/>
        </w:rPr>
        <w:t>while</w:t>
      </w:r>
      <w:r>
        <w:t xml:space="preserve"> 1M dances up centre, casts to 3rd place (3c step up on 27-28)</w:t>
      </w:r>
    </w:p>
    <w:p w:rsidR="00B11EB3" w:rsidRDefault="00B11EB3" w:rsidP="00B11EB3">
      <w:pPr>
        <w:pStyle w:val="DanceBody"/>
        <w:keepNext w:val="0"/>
      </w:pPr>
      <w:r>
        <w:t>31-32</w:t>
      </w:r>
      <w:r>
        <w:tab/>
        <w:t>2s+3s+1s set</w:t>
      </w:r>
    </w:p>
    <w:p w:rsidR="00B11EB3" w:rsidRDefault="00B11EB3" w:rsidP="00B11EB3"/>
    <w:p w:rsidR="00B11EB3" w:rsidRDefault="00B11EB3" w:rsidP="00B11EB3">
      <w:pPr>
        <w:pStyle w:val="Minicrib"/>
      </w:pPr>
      <w:r>
        <w:t>ST MARTIN'S STRATHSPEY  (S4x32)  4C set</w:t>
      </w:r>
      <w:r>
        <w:tab/>
        <w:t>Roy Goldring  24 G &amp; S Dances</w:t>
      </w:r>
    </w:p>
    <w:p w:rsidR="00B11EB3" w:rsidRDefault="00B11EB3" w:rsidP="00B11EB3">
      <w:pPr>
        <w:pStyle w:val="DanceBody"/>
      </w:pPr>
      <w:r>
        <w:t xml:space="preserve"> 1- 8</w:t>
      </w:r>
      <w:r>
        <w:tab/>
        <w:t>1s+2s</w:t>
      </w:r>
      <w:r w:rsidRPr="007F0D5A">
        <w:rPr>
          <w:b/>
        </w:rPr>
        <w:t xml:space="preserve"> also </w:t>
      </w:r>
      <w:r>
        <w:t>3s+4s dance RH across, all set to partners &amp; 1s+2s</w:t>
      </w:r>
      <w:r w:rsidRPr="007F0D5A">
        <w:rPr>
          <w:b/>
        </w:rPr>
        <w:t xml:space="preserve"> also </w:t>
      </w:r>
      <w:r>
        <w:t>3s+4s set facing on sides</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1L followed by partner cast to bottom &amp; turn RH 1.1/2 times</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ST MICHAEL'S WELL  (J8x32)  3C (4C set)</w:t>
      </w:r>
      <w:r>
        <w:tab/>
        <w:t>Blaine Peet</w:t>
      </w:r>
    </w:p>
    <w:p w:rsidR="00B11EB3" w:rsidRDefault="00B11EB3" w:rsidP="00B11EB3">
      <w:pPr>
        <w:pStyle w:val="DanceBody"/>
      </w:pPr>
      <w:r>
        <w:t xml:space="preserve"> 1- 8</w:t>
      </w:r>
      <w:r>
        <w:tab/>
        <w:t>1s dance Fig of 8 on own sides (1s in/down to start, taking nearer hands where possible)</w:t>
      </w:r>
    </w:p>
    <w:p w:rsidR="00B11EB3" w:rsidRDefault="00B11EB3" w:rsidP="00B11EB3">
      <w:pPr>
        <w:pStyle w:val="DanceBody"/>
      </w:pPr>
      <w:r>
        <w:t xml:space="preserve"> 9-16</w:t>
      </w:r>
      <w:r>
        <w:tab/>
        <w:t>1s join 2H &amp; slip step down &amp; back to top, remaining in middle facing up</w:t>
      </w:r>
    </w:p>
    <w:p w:rsidR="00B11EB3" w:rsidRDefault="00B11EB3" w:rsidP="00B11EB3">
      <w:pPr>
        <w:pStyle w:val="DanceBody"/>
      </w:pPr>
      <w:r>
        <w:t>17-24</w:t>
      </w:r>
      <w:r>
        <w:tab/>
        <w:t>1s cast to 2nd place (2s step up bars 19-20); 2s+1s dance DoSiDo</w:t>
      </w:r>
    </w:p>
    <w:p w:rsidR="00B11EB3" w:rsidRDefault="00B11EB3" w:rsidP="00B11EB3">
      <w:pPr>
        <w:pStyle w:val="DanceBody"/>
        <w:keepNext w:val="0"/>
      </w:pPr>
      <w:r>
        <w:t>25-32</w:t>
      </w:r>
      <w:r>
        <w:tab/>
        <w:t>2s+1s dance RH across &amp; LH back</w:t>
      </w:r>
    </w:p>
    <w:p w:rsidR="00B11EB3" w:rsidRDefault="00B11EB3" w:rsidP="00B11EB3"/>
    <w:p w:rsidR="00B11EB3" w:rsidRDefault="00B11EB3" w:rsidP="00B11EB3">
      <w:pPr>
        <w:pStyle w:val="Minicrib"/>
      </w:pPr>
      <w:r>
        <w:t>THE ST NICHOLAS BOAT  (J8x48)  3C (4C set)</w:t>
      </w:r>
      <w:r>
        <w:tab/>
        <w:t>John Drewry  Canadian Bk</w:t>
      </w:r>
    </w:p>
    <w:p w:rsidR="00B11EB3" w:rsidRDefault="00B11EB3" w:rsidP="00B11EB3">
      <w:pPr>
        <w:pStyle w:val="DanceBody"/>
      </w:pPr>
      <w:r>
        <w:t xml:space="preserve"> 1- 8</w:t>
      </w:r>
      <w:r>
        <w:tab/>
        <w:t>1s+2s set &amp; dance 3/4 Double Fig of 8 (1s cast to start)</w:t>
      </w:r>
    </w:p>
    <w:p w:rsidR="00B11EB3" w:rsidRDefault="00B11EB3" w:rsidP="00B11EB3">
      <w:pPr>
        <w:pStyle w:val="DanceBody"/>
      </w:pPr>
      <w:r>
        <w:t xml:space="preserve"> 9-16</w:t>
      </w:r>
      <w:r>
        <w:tab/>
        <w:t>2s+1s+3s set, cross RH, set &amp; 1/2 turn RH into centre</w:t>
      </w:r>
    </w:p>
    <w:p w:rsidR="00B11EB3" w:rsidRDefault="00B11EB3" w:rsidP="00B11EB3">
      <w:pPr>
        <w:pStyle w:val="DanceBody"/>
      </w:pPr>
      <w:r>
        <w:t>17-24</w:t>
      </w:r>
      <w:r>
        <w:tab/>
        <w:t>2s+1s+3s dance a Tandem reel of 3 (Men following partners with 1s giving RSh to 2s to start)</w:t>
      </w:r>
    </w:p>
    <w:p w:rsidR="00B11EB3" w:rsidRDefault="00B11EB3" w:rsidP="00B11EB3">
      <w:pPr>
        <w:pStyle w:val="DanceBody"/>
      </w:pPr>
      <w:r>
        <w:t>25-32</w:t>
      </w:r>
      <w:r>
        <w:tab/>
        <w:t>1s dance parallel reels of 3 on opp sides (1s RSh to 2s to start) ending with 2M+1M BtoB facing other partner</w:t>
      </w:r>
    </w:p>
    <w:p w:rsidR="00B11EB3" w:rsidRDefault="00B11EB3" w:rsidP="00B11EB3">
      <w:pPr>
        <w:pStyle w:val="DanceBody"/>
      </w:pPr>
      <w:r>
        <w:t>33-40</w:t>
      </w:r>
      <w:r>
        <w:tab/>
        <w:t>2s+1s dance reel of 4 across (RSh to Ladies) Men end by curving into BtoB position facing own partner</w:t>
      </w:r>
    </w:p>
    <w:p w:rsidR="00B11EB3" w:rsidRDefault="00B11EB3" w:rsidP="00B11EB3">
      <w:pPr>
        <w:pStyle w:val="DanceBody"/>
        <w:keepNext w:val="0"/>
      </w:pPr>
      <w:r>
        <w:t>41-48</w:t>
      </w:r>
      <w:r>
        <w:tab/>
        <w:t>2s lead down between 3s</w:t>
      </w:r>
      <w:r w:rsidRPr="00BA6B4D">
        <w:rPr>
          <w:b/>
        </w:rPr>
        <w:t xml:space="preserve"> </w:t>
      </w:r>
      <w:r>
        <w:rPr>
          <w:b/>
        </w:rPr>
        <w:t xml:space="preserve">as </w:t>
      </w:r>
      <w:r>
        <w:t>1s 1/2 turn RH &amp; follow 2s, cross below 3s, cast up (2s to top &amp; 1s to 2</w:t>
      </w:r>
      <w:r w:rsidRPr="00972EEB">
        <w:t>nd</w:t>
      </w:r>
      <w:r>
        <w:t xml:space="preserve"> place) &amp; cross RH to own sides</w:t>
      </w:r>
    </w:p>
    <w:p w:rsidR="00B11EB3" w:rsidRDefault="00B11EB3" w:rsidP="00B11EB3"/>
    <w:p w:rsidR="00B11EB3" w:rsidRDefault="00B11EB3" w:rsidP="00B11EB3">
      <w:pPr>
        <w:pStyle w:val="Minicrib"/>
      </w:pPr>
      <w:r>
        <w:t>ST NICHOLAS GARDENS  (J8x32)  2C (4C set)</w:t>
      </w:r>
      <w:r>
        <w:tab/>
        <w:t>Richmond Anniv Bk</w:t>
      </w:r>
    </w:p>
    <w:p w:rsidR="00B11EB3" w:rsidRDefault="00B11EB3" w:rsidP="00B11EB3">
      <w:pPr>
        <w:pStyle w:val="DanceBody"/>
      </w:pPr>
      <w:r>
        <w:t xml:space="preserve"> 1- 8</w:t>
      </w:r>
      <w:r>
        <w:tab/>
        <w:t>1s advance passing RSh twirl to left &amp; retire (1M up &amp; 1L down), repeat up/down &amp; retire to opposite sides</w:t>
      </w:r>
    </w:p>
    <w:p w:rsidR="00B11EB3" w:rsidRDefault="00B11EB3" w:rsidP="00B11EB3">
      <w:pPr>
        <w:pStyle w:val="DanceBody"/>
      </w:pPr>
      <w:r>
        <w:t xml:space="preserve"> 9-16</w:t>
      </w:r>
      <w:r>
        <w:tab/>
        <w:t>2s repeat bars 1-8</w:t>
      </w:r>
    </w:p>
    <w:p w:rsidR="00B11EB3" w:rsidRDefault="00B11EB3" w:rsidP="00B11EB3">
      <w:pPr>
        <w:pStyle w:val="DanceBody"/>
      </w:pPr>
      <w:r>
        <w:t>17-24</w:t>
      </w:r>
      <w:r>
        <w:tab/>
        <w:t>1s+2s set, circle 4H round to left &amp; 1/2 turn RH into…</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ST. PATRICK  (R3x32)  3C Set</w:t>
      </w:r>
      <w:r>
        <w:tab/>
        <w:t>Michael Briggs  Madison SCD</w:t>
      </w:r>
    </w:p>
    <w:p w:rsidR="00B11EB3" w:rsidRPr="00A92105" w:rsidRDefault="00B11EB3" w:rsidP="00B11EB3">
      <w:pPr>
        <w:pStyle w:val="DanceBody"/>
      </w:pPr>
      <w:r>
        <w:t xml:space="preserve"> 1-8</w:t>
      </w:r>
      <w:r>
        <w:tab/>
        <w:t>Snowball chain:</w:t>
      </w:r>
    </w:p>
    <w:p w:rsidR="00B11EB3" w:rsidRPr="00A92105" w:rsidRDefault="00B11EB3" w:rsidP="00B11EB3">
      <w:pPr>
        <w:pStyle w:val="DanceBody"/>
      </w:pPr>
      <w:r>
        <w:tab/>
        <w:t xml:space="preserve">1-2  </w:t>
      </w:r>
      <w:r w:rsidRPr="00A92105">
        <w:t>1s cross RH</w:t>
      </w:r>
    </w:p>
    <w:p w:rsidR="00B11EB3" w:rsidRPr="00A92105" w:rsidRDefault="00B11EB3" w:rsidP="00B11EB3">
      <w:pPr>
        <w:pStyle w:val="DanceBody"/>
      </w:pPr>
      <w:r>
        <w:tab/>
        <w:t xml:space="preserve">3-4  </w:t>
      </w:r>
      <w:r w:rsidRPr="00A92105">
        <w:t>1M &amp; 2L also 1L &amp; 2M change places LH</w:t>
      </w:r>
    </w:p>
    <w:p w:rsidR="00B11EB3" w:rsidRDefault="00B11EB3" w:rsidP="00B11EB3">
      <w:pPr>
        <w:pStyle w:val="DanceBody"/>
      </w:pPr>
      <w:r>
        <w:tab/>
        <w:t xml:space="preserve">5-6  </w:t>
      </w:r>
      <w:r w:rsidRPr="00A92105">
        <w:t>2s cross RH while 1M &amp; 3L also 1L &amp; 3M changes places RH. (2) 3 (1)</w:t>
      </w:r>
    </w:p>
    <w:p w:rsidR="00B11EB3" w:rsidRPr="00A92105" w:rsidRDefault="00B11EB3" w:rsidP="00B11EB3">
      <w:pPr>
        <w:pStyle w:val="DanceBody"/>
      </w:pPr>
      <w:r>
        <w:tab/>
        <w:t>7-8  All set</w:t>
      </w:r>
    </w:p>
    <w:p w:rsidR="00B11EB3" w:rsidRPr="00A92105" w:rsidRDefault="00B11EB3" w:rsidP="00B11EB3">
      <w:pPr>
        <w:pStyle w:val="DanceBody"/>
      </w:pPr>
      <w:r w:rsidRPr="00A92105">
        <w:t xml:space="preserve"> 9-16</w:t>
      </w:r>
      <w:r w:rsidRPr="00A92105">
        <w:tab/>
        <w:t>3s dance RSh reels of 3 on the sides (3M facing down, 3L facing up to begin) (2) 3 (1)</w:t>
      </w:r>
    </w:p>
    <w:p w:rsidR="00B11EB3" w:rsidRPr="00A92105" w:rsidRDefault="00B11EB3" w:rsidP="00B11EB3">
      <w:pPr>
        <w:pStyle w:val="DanceBody"/>
      </w:pPr>
      <w:r w:rsidRPr="00A92105">
        <w:t>17-24</w:t>
      </w:r>
      <w:r w:rsidRPr="00A92105">
        <w:tab/>
        <w:t>3s dance Corner Pass+Turn with 1st &amp; 2nd corners</w:t>
      </w:r>
    </w:p>
    <w:p w:rsidR="00B11EB3" w:rsidRPr="00A92105" w:rsidRDefault="00B11EB3" w:rsidP="00B11EB3">
      <w:pPr>
        <w:pStyle w:val="DanceBody"/>
      </w:pPr>
      <w:r w:rsidRPr="00A92105">
        <w:t>25-26</w:t>
      </w:r>
      <w:r w:rsidRPr="00A92105">
        <w:tab/>
        <w:t>3M+1s &amp; 3L+2s dance 1/2 RH across (3s end outside the set, 3L at top, 3M at bottom)</w:t>
      </w:r>
    </w:p>
    <w:p w:rsidR="00B11EB3" w:rsidRPr="00A92105" w:rsidRDefault="00B11EB3" w:rsidP="00B11EB3">
      <w:pPr>
        <w:pStyle w:val="DanceBody"/>
      </w:pPr>
      <w:r w:rsidRPr="00A92105">
        <w:t>27-30</w:t>
      </w:r>
      <w:r w:rsidRPr="00A92105">
        <w:tab/>
        <w:t xml:space="preserve">3M dances round </w:t>
      </w:r>
      <w:r w:rsidRPr="007B1451">
        <w:t>1M</w:t>
      </w:r>
      <w:r w:rsidRPr="00A92105">
        <w:t xml:space="preserve"> &amp; loops into 2nd place on own side </w:t>
      </w:r>
      <w:r w:rsidRPr="00A92105">
        <w:rPr>
          <w:b/>
        </w:rPr>
        <w:t>while</w:t>
      </w:r>
      <w:r w:rsidRPr="00A92105">
        <w:t xml:space="preserve"> 3L dances around 1L &amp; loops into 2nd place on own side. 2s+1s turn RH 2 3 1</w:t>
      </w:r>
    </w:p>
    <w:p w:rsidR="00B11EB3" w:rsidRPr="00A92105" w:rsidRDefault="00B11EB3" w:rsidP="00B11EB3">
      <w:pPr>
        <w:pStyle w:val="DanceBody"/>
        <w:keepNext w:val="0"/>
      </w:pPr>
      <w:r w:rsidRPr="00A92105">
        <w:t>31-32</w:t>
      </w:r>
      <w:r w:rsidRPr="00A92105">
        <w:tab/>
        <w:t>All set 2 3 1</w:t>
      </w:r>
    </w:p>
    <w:p w:rsidR="00B11EB3" w:rsidRDefault="00B11EB3" w:rsidP="00B11EB3"/>
    <w:p w:rsidR="00B11EB3" w:rsidRDefault="00B11EB3" w:rsidP="00B11EB3">
      <w:pPr>
        <w:pStyle w:val="Minicrib"/>
      </w:pPr>
      <w:r>
        <w:t>ST  PATRICK'S DAY  (J8x24)  2C (4C set)</w:t>
      </w:r>
      <w:r>
        <w:tab/>
        <w:t>RSCDS Bk 3</w:t>
      </w:r>
    </w:p>
    <w:p w:rsidR="00B11EB3" w:rsidRDefault="00B11EB3" w:rsidP="00B11EB3">
      <w:pPr>
        <w:pStyle w:val="DanceBody"/>
      </w:pPr>
      <w:r>
        <w:t xml:space="preserve"> 1- 8</w:t>
      </w:r>
      <w:r>
        <w:tab/>
        <w:t>1s+2s dance RH across 1/2 way, 1s+2s dance 1/2 Poussette back to places</w:t>
      </w:r>
    </w:p>
    <w:p w:rsidR="00B11EB3" w:rsidRDefault="00B11EB3" w:rsidP="00B11EB3">
      <w:pPr>
        <w:pStyle w:val="DanceBody"/>
      </w:pPr>
      <w:r>
        <w:t xml:space="preserve"> 9-16</w:t>
      </w:r>
      <w:r>
        <w:tab/>
        <w:t>1s lead down the middle &amp; back</w:t>
      </w:r>
    </w:p>
    <w:p w:rsidR="00B11EB3" w:rsidRDefault="00B11EB3" w:rsidP="00B11EB3">
      <w:pPr>
        <w:pStyle w:val="DanceBody"/>
        <w:keepNext w:val="0"/>
      </w:pPr>
      <w:r>
        <w:t>17-24</w:t>
      </w:r>
      <w:r>
        <w:tab/>
        <w:t>1s+2s dance RH across 1/2 way &amp; turn partners RH to places</w:t>
      </w:r>
    </w:p>
    <w:p w:rsidR="00B11EB3" w:rsidRDefault="00B11EB3" w:rsidP="00B11EB3"/>
    <w:p w:rsidR="00B11EB3" w:rsidRDefault="00B11EB3" w:rsidP="00B11EB3">
      <w:pPr>
        <w:pStyle w:val="Minicrib"/>
      </w:pPr>
      <w:r>
        <w:t>ST  PATRICK'S JIG  (J8x40)  3C (4C set)</w:t>
      </w:r>
      <w:r>
        <w:tab/>
        <w:t>James Cosh  22 SCDs+1</w:t>
      </w:r>
    </w:p>
    <w:p w:rsidR="00B11EB3" w:rsidRDefault="00B11EB3" w:rsidP="00B11EB3">
      <w:pPr>
        <w:pStyle w:val="DanceBody"/>
      </w:pPr>
      <w:r>
        <w:t xml:space="preserve"> 1- 8</w:t>
      </w:r>
      <w:r>
        <w:tab/>
        <w:t>1s turn RH, cast 1 place, turn LH 1.3/4 times to Man facing up &amp; Lady down</w:t>
      </w:r>
      <w:r w:rsidRPr="00BA6B4D">
        <w:rPr>
          <w:b/>
        </w:rPr>
        <w:t xml:space="preserve"> while </w:t>
      </w:r>
      <w:r>
        <w:t>2s+3s dance 1/2 R&amp;L</w:t>
      </w:r>
    </w:p>
    <w:p w:rsidR="00B11EB3" w:rsidRDefault="00B11EB3" w:rsidP="00B11EB3">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B11EB3" w:rsidRDefault="00B11EB3" w:rsidP="00B11EB3">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B11EB3" w:rsidRDefault="00B11EB3" w:rsidP="00B11EB3">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B11EB3" w:rsidRDefault="00B11EB3" w:rsidP="00B11EB3">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B11EB3" w:rsidRDefault="00B11EB3" w:rsidP="00B11EB3"/>
    <w:p w:rsidR="00B11EB3" w:rsidRDefault="00B11EB3" w:rsidP="00B11EB3">
      <w:pPr>
        <w:pStyle w:val="Minicrib"/>
      </w:pPr>
      <w:r>
        <w:t>ST RONAN'S STRATHSPEY  (S4x32)  4C set</w:t>
      </w:r>
      <w:r>
        <w:tab/>
        <w:t>Melvin Cannell  St Ronan's SCD Club Innerleithen</w:t>
      </w:r>
    </w:p>
    <w:p w:rsidR="00B11EB3" w:rsidRPr="00A846F7" w:rsidRDefault="00B11EB3" w:rsidP="00B11EB3">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B11EB3" w:rsidRPr="00A846F7" w:rsidRDefault="00B11EB3" w:rsidP="00B11EB3">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B11EB3" w:rsidRPr="00A846F7" w:rsidRDefault="00B11EB3" w:rsidP="00B11EB3">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B11EB3" w:rsidRPr="00A846F7" w:rsidRDefault="00B11EB3" w:rsidP="00B11EB3">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B11EB3" w:rsidRDefault="00B11EB3" w:rsidP="00B11EB3"/>
    <w:p w:rsidR="00B11EB3" w:rsidRDefault="00B11EB3" w:rsidP="00B11EB3">
      <w:pPr>
        <w:pStyle w:val="Minicrib"/>
      </w:pPr>
      <w:r>
        <w:t>ST VALENTINE'S CHASE  (R3x32)  3C set</w:t>
      </w:r>
      <w:r>
        <w:tab/>
        <w:t>Geraldine &amp; Holger Schuckelt  Borderland Dances</w:t>
      </w:r>
    </w:p>
    <w:p w:rsidR="00B11EB3" w:rsidRDefault="00B11EB3" w:rsidP="00B11EB3">
      <w:pPr>
        <w:pStyle w:val="DanceBody"/>
      </w:pPr>
      <w:r>
        <w:t xml:space="preserve"> 1- 4</w:t>
      </w:r>
      <w:r>
        <w:tab/>
        <w:t>1s+2s+3s Adv+Ret</w:t>
      </w:r>
    </w:p>
    <w:p w:rsidR="00B11EB3" w:rsidRDefault="00B11EB3" w:rsidP="00B11EB3">
      <w:pPr>
        <w:pStyle w:val="DanceBody"/>
      </w:pPr>
      <w:r>
        <w:t xml:space="preserve"> 5-16</w:t>
      </w:r>
      <w:r>
        <w:tab/>
        <w:t>1s+2s+3s dance 3 couple R&amp;L</w:t>
      </w:r>
    </w:p>
    <w:p w:rsidR="00B11EB3" w:rsidRDefault="00B11EB3" w:rsidP="00B11EB3">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B11EB3" w:rsidRDefault="00B11EB3" w:rsidP="00B11EB3">
      <w:pPr>
        <w:pStyle w:val="DanceBody"/>
      </w:pPr>
      <w:r>
        <w:t>25-28</w:t>
      </w:r>
      <w:r>
        <w:tab/>
        <w:t>3s+2s+1s dance 1/2 reflection reels of 3 on sides (3s+2s cross down to opp sides from 1st place, 3M gives RSh to 1L &amp; 3L gives LSh to 1M) 1 (2) (3)</w:t>
      </w:r>
    </w:p>
    <w:p w:rsidR="00B11EB3" w:rsidRDefault="00B11EB3" w:rsidP="00B11EB3">
      <w:pPr>
        <w:pStyle w:val="DanceBody"/>
        <w:keepNext w:val="0"/>
      </w:pPr>
      <w:r>
        <w:t>29-32</w:t>
      </w:r>
      <w:r>
        <w:tab/>
        <w:t>1s+2s dance 1/2 RH across, 1s+3s dance 1/2 LH across 2 3 1</w:t>
      </w:r>
    </w:p>
    <w:p w:rsidR="00B11EB3" w:rsidRDefault="00B11EB3" w:rsidP="00B11EB3"/>
    <w:p w:rsidR="00B11EB3" w:rsidRDefault="00B11EB3" w:rsidP="00B11EB3">
      <w:pPr>
        <w:pStyle w:val="Minicrib"/>
      </w:pPr>
      <w:r>
        <w:t>STAFFIN HARVEST  (S4x32)  4C set</w:t>
      </w:r>
      <w:r>
        <w:tab/>
        <w:t>H Mitchell  4 SCDs 1978</w:t>
      </w:r>
    </w:p>
    <w:p w:rsidR="00B11EB3" w:rsidRDefault="00B11EB3" w:rsidP="00B11EB3">
      <w:pPr>
        <w:pStyle w:val="DanceBody"/>
      </w:pPr>
      <w:r>
        <w:t xml:space="preserve"> 1- 8</w:t>
      </w:r>
      <w:r>
        <w:tab/>
        <w:t>1L &amp; 3L set diagonally to 2M &amp; 4M &amp; change places RH, all set to partners on sides &amp; change places RH</w:t>
      </w:r>
    </w:p>
    <w:p w:rsidR="00B11EB3" w:rsidRDefault="00B11EB3" w:rsidP="00B11EB3">
      <w:pPr>
        <w:pStyle w:val="DanceBody"/>
      </w:pPr>
      <w:r>
        <w:t xml:space="preserve"> 9-16</w:t>
      </w:r>
      <w:r>
        <w:tab/>
        <w:t>All dance full reels of 4 on sides</w:t>
      </w:r>
    </w:p>
    <w:p w:rsidR="00B11EB3" w:rsidRDefault="00B11EB3" w:rsidP="00B11EB3">
      <w:pPr>
        <w:pStyle w:val="DanceBody"/>
      </w:pPr>
      <w:r>
        <w:t>17-24</w:t>
      </w:r>
      <w:r>
        <w:tab/>
        <w:t>All set &amp; cross over RH, 1s+2s</w:t>
      </w:r>
      <w:r w:rsidRPr="007F0D5A">
        <w:rPr>
          <w:b/>
        </w:rPr>
        <w:t xml:space="preserve"> also </w:t>
      </w:r>
      <w:r>
        <w:t>3s+4s circle 4H round to left ending in 2 diagonal lines for 1/2 Poussette.  2 1 4 3</w:t>
      </w:r>
    </w:p>
    <w:p w:rsidR="00B11EB3" w:rsidRDefault="00B11EB3" w:rsidP="00B11EB3">
      <w:pPr>
        <w:pStyle w:val="DanceBody"/>
        <w:keepNext w:val="0"/>
      </w:pPr>
      <w:r>
        <w:t>25-32</w:t>
      </w:r>
      <w:r>
        <w:tab/>
        <w:t>2s+1s</w:t>
      </w:r>
      <w:r w:rsidRPr="007F0D5A">
        <w:rPr>
          <w:b/>
        </w:rPr>
        <w:t xml:space="preserve"> also </w:t>
      </w:r>
      <w:r>
        <w:t>4s+3s dance 1/2 Diamond Poussette &amp; 1s lead down to bottom</w:t>
      </w:r>
    </w:p>
    <w:p w:rsidR="00B11EB3" w:rsidRDefault="00B11EB3" w:rsidP="00B11EB3"/>
    <w:p w:rsidR="00B11EB3" w:rsidRDefault="00B11EB3" w:rsidP="00B11EB3">
      <w:pPr>
        <w:pStyle w:val="Minicrib"/>
      </w:pPr>
      <w:r>
        <w:t>STAFFORD 45TH ANNIVERSARY JIG  (J4x32)  4C Set</w:t>
      </w:r>
      <w:r>
        <w:tab/>
        <w:t>Stafford &amp; District Caledonian Society</w:t>
      </w:r>
    </w:p>
    <w:p w:rsidR="00B11EB3" w:rsidRDefault="00B11EB3" w:rsidP="00B11EB3">
      <w:pPr>
        <w:pStyle w:val="DanceBody"/>
      </w:pPr>
      <w:r>
        <w:t xml:space="preserve"> 1- 8</w:t>
      </w:r>
      <w:r>
        <w:tab/>
        <w:t>1s dance modified "Stafford Knot":</w:t>
      </w:r>
    </w:p>
    <w:p w:rsidR="00B11EB3" w:rsidRDefault="00B11EB3" w:rsidP="00B11EB3">
      <w:pPr>
        <w:pStyle w:val="DanceBody"/>
      </w:pPr>
      <w:r>
        <w:tab/>
        <w:t>1- 4  1s cast (2s step up), 1s cross RH with partner</w:t>
      </w:r>
    </w:p>
    <w:p w:rsidR="00B11EB3" w:rsidRDefault="00B11EB3" w:rsidP="00B11EB3">
      <w:pPr>
        <w:pStyle w:val="DanceBody"/>
      </w:pPr>
      <w:r>
        <w:tab/>
        <w:t>5- 6  1s cast up, chase down centre (1L followed by 1M) to between 2s/3s facing partner (1M facing down, 1L facing up)</w:t>
      </w:r>
    </w:p>
    <w:p w:rsidR="00B11EB3" w:rsidRDefault="00B11EB3" w:rsidP="00B11EB3">
      <w:pPr>
        <w:pStyle w:val="DanceBody"/>
      </w:pPr>
      <w:r>
        <w:tab/>
        <w:t>7- 8  1s turn LH to face 1st corners</w:t>
      </w:r>
    </w:p>
    <w:p w:rsidR="00B11EB3" w:rsidRDefault="00B11EB3" w:rsidP="00B11EB3">
      <w:pPr>
        <w:pStyle w:val="DanceBody"/>
      </w:pPr>
      <w:r>
        <w:t xml:space="preserve"> 9-16</w:t>
      </w:r>
      <w:r>
        <w:tab/>
        <w:t>1s dance 1/2 diag reel of 4 with 1st corners, pass LH, dance 1/2 diag reel of 4 with 2nd corners, pass LSh to face 3rd corner (pstn)</w:t>
      </w:r>
    </w:p>
    <w:p w:rsidR="00B11EB3" w:rsidRDefault="00B11EB3" w:rsidP="00B11EB3">
      <w:pPr>
        <w:pStyle w:val="DanceBody"/>
      </w:pPr>
      <w:r>
        <w:t>17-24</w:t>
      </w:r>
      <w:r>
        <w:tab/>
        <w:t>1s dance circular clockwise "Reels of 5" with 2s &amp; 3s:</w:t>
      </w:r>
    </w:p>
    <w:p w:rsidR="00B11EB3" w:rsidRDefault="00B11EB3" w:rsidP="00B11EB3">
      <w:pPr>
        <w:pStyle w:val="DanceBody"/>
      </w:pPr>
      <w:r>
        <w:tab/>
        <w:t xml:space="preserve">17-20  1M dances 1/2 RSh reel of 3 with 3L &amp; 2L (Men's side) </w:t>
      </w:r>
      <w:r>
        <w:rPr>
          <w:b/>
        </w:rPr>
        <w:t>while</w:t>
      </w:r>
      <w:r>
        <w:t xml:space="preserve"> 1L dances 1/2 RSh reel of 3 with 2M &amp; 3M (Ladies' side). 1s continue dancing clockwise across to opposite side (2s &amp;  3s dance loops)</w:t>
      </w:r>
    </w:p>
    <w:p w:rsidR="00B11EB3" w:rsidRDefault="00B11EB3" w:rsidP="00B11EB3">
      <w:pPr>
        <w:pStyle w:val="DanceBody"/>
      </w:pPr>
      <w:r>
        <w:tab/>
        <w:t>21-24  1s repeat 1/2 RSh reels of 3 on other side.  1s continue clockwise dancing across to own side.  (3) 1 (2) 4</w:t>
      </w:r>
    </w:p>
    <w:p w:rsidR="00B11EB3" w:rsidRDefault="00B11EB3" w:rsidP="00B11EB3">
      <w:pPr>
        <w:pStyle w:val="DanceBody"/>
      </w:pPr>
      <w:r>
        <w:t>25-28</w:t>
      </w:r>
      <w:r>
        <w:tab/>
        <w:t>3s+1s+2s circle 6H 1/2 round to left.  2 (1) 3 4</w:t>
      </w:r>
    </w:p>
    <w:p w:rsidR="00B11EB3" w:rsidRDefault="00B11EB3" w:rsidP="00B11EB3">
      <w:pPr>
        <w:pStyle w:val="DanceBody"/>
        <w:keepNext w:val="0"/>
      </w:pPr>
      <w:r>
        <w:t>29-32</w:t>
      </w:r>
      <w:r>
        <w:tab/>
        <w:t>1M pulls back RSh &amp; followed by 1L dances down middle to 4th place own sides (3s+4s step up 31-32).  2 3 4 1</w:t>
      </w:r>
    </w:p>
    <w:p w:rsidR="00B11EB3" w:rsidRDefault="00B11EB3" w:rsidP="00B11EB3"/>
    <w:p w:rsidR="00B11EB3" w:rsidRDefault="00B11EB3" w:rsidP="00B11EB3">
      <w:pPr>
        <w:pStyle w:val="Minicrib"/>
      </w:pPr>
      <w:r>
        <w:t>STAFFORD FIVE-OH  (R5x40)  5C Set</w:t>
      </w:r>
      <w:r>
        <w:tab/>
        <w:t>Stafford &amp; District Caledonian Society</w:t>
      </w:r>
    </w:p>
    <w:p w:rsidR="00B11EB3" w:rsidRDefault="00B11EB3" w:rsidP="00B11EB3">
      <w:pPr>
        <w:pStyle w:val="DanceBody"/>
      </w:pPr>
      <w:r>
        <w:t xml:space="preserve"> 1- 6</w:t>
      </w:r>
      <w:r>
        <w:tab/>
        <w:t>1s &amp; 3s cross RH, cast (2s &amp; 4s step up) &amp; turn RH to face up in centre RH joined with partner.  2 1 4 3 5</w:t>
      </w:r>
    </w:p>
    <w:p w:rsidR="00B11EB3" w:rsidRDefault="00B11EB3" w:rsidP="00B11EB3">
      <w:pPr>
        <w:pStyle w:val="DanceBody"/>
      </w:pPr>
      <w:r>
        <w:t xml:space="preserve"> 7-16</w:t>
      </w:r>
      <w:r>
        <w:tab/>
        <w:t>1s &amp; 3s dance "Stafford Knot" for 2 couples:</w:t>
      </w:r>
    </w:p>
    <w:p w:rsidR="00B11EB3" w:rsidRDefault="00B11EB3" w:rsidP="00B11EB3">
      <w:pPr>
        <w:pStyle w:val="DanceBody"/>
      </w:pPr>
      <w:r>
        <w:tab/>
        <w:t>7-10   1s &amp; 3s cross up RH between 2s/4s, 1s &amp; 3s cast 1 place</w:t>
      </w:r>
    </w:p>
    <w:p w:rsidR="00B11EB3" w:rsidRDefault="00B11EB3" w:rsidP="00B11EB3">
      <w:pPr>
        <w:pStyle w:val="DanceBody"/>
      </w:pPr>
      <w:r>
        <w:tab/>
        <w:t>11-14 1s &amp; 3s cross RH with partner, 1s &amp; 3s cast up 1 place</w:t>
      </w:r>
    </w:p>
    <w:p w:rsidR="00B11EB3" w:rsidRDefault="00B11EB3" w:rsidP="00B11EB3">
      <w:pPr>
        <w:pStyle w:val="DanceBody"/>
      </w:pPr>
      <w:r>
        <w:tab/>
        <w:t>15-16  1s &amp; 3s cross down LH between 2s/4s &amp; face out.  2 1 4 3 5</w:t>
      </w:r>
    </w:p>
    <w:p w:rsidR="00B11EB3" w:rsidRDefault="00B11EB3" w:rsidP="00B11EB3">
      <w:pPr>
        <w:pStyle w:val="DanceBody"/>
      </w:pPr>
      <w:r>
        <w:t>17-24</w:t>
      </w:r>
      <w:r>
        <w:tab/>
        <w:t>1s+4s+3s+5s (bottom 4 couples) dance mirror reels of 4 on sides (1s/3s out/down to start)</w:t>
      </w:r>
    </w:p>
    <w:p w:rsidR="00B11EB3" w:rsidRDefault="00B11EB3" w:rsidP="00B11EB3">
      <w:pPr>
        <w:pStyle w:val="DanceBody"/>
      </w:pPr>
      <w:r>
        <w:t>25-32</w:t>
      </w:r>
      <w:r>
        <w:tab/>
        <w:t>All 5 couples circle 10H round &amp; back</w:t>
      </w:r>
    </w:p>
    <w:p w:rsidR="00B11EB3" w:rsidRDefault="00B11EB3" w:rsidP="00B11EB3">
      <w:pPr>
        <w:pStyle w:val="DanceBody"/>
      </w:pPr>
      <w:r>
        <w:t>33-36</w:t>
      </w:r>
      <w:r>
        <w:tab/>
        <w:t>1L+2s, 1M+4s+3L &amp; 3M+5s dance RH across</w:t>
      </w:r>
    </w:p>
    <w:p w:rsidR="00B11EB3" w:rsidRDefault="00B11EB3" w:rsidP="00B11EB3">
      <w:pPr>
        <w:pStyle w:val="DanceBody"/>
      </w:pPr>
      <w:r>
        <w:t>37-40</w:t>
      </w:r>
      <w:r>
        <w:tab/>
        <w:t>1s &amp; 3s turn partner LH &amp; cast ( 4s &amp; 5s step up).  2 4 1 5 3</w:t>
      </w:r>
    </w:p>
    <w:p w:rsidR="00B11EB3" w:rsidRDefault="00B11EB3" w:rsidP="00B11EB3">
      <w:pPr>
        <w:pStyle w:val="DanceBody"/>
        <w:keepNext w:val="0"/>
      </w:pPr>
      <w:r>
        <w:t>1s repeat dance from 3rd place while 2s (in top place) start</w:t>
      </w:r>
    </w:p>
    <w:p w:rsidR="00B11EB3" w:rsidRDefault="00B11EB3" w:rsidP="00B11EB3"/>
    <w:p w:rsidR="00B11EB3" w:rsidRDefault="00B11EB3" w:rsidP="00B11EB3">
      <w:pPr>
        <w:pStyle w:val="Minicrib"/>
      </w:pPr>
      <w:r>
        <w:t>THE STAFFORD KNOT  (S8x32)  3C (4C set)</w:t>
      </w:r>
      <w:r>
        <w:tab/>
        <w:t>Stafford Bk</w:t>
      </w:r>
    </w:p>
    <w:p w:rsidR="00B11EB3" w:rsidRDefault="00B11EB3" w:rsidP="00B11EB3">
      <w:pPr>
        <w:pStyle w:val="DanceBody"/>
      </w:pPr>
      <w:r>
        <w:t xml:space="preserve"> 1- 8</w:t>
      </w:r>
      <w:r>
        <w:tab/>
        <w:t>1s+2s dance the Knot</w:t>
      </w:r>
    </w:p>
    <w:p w:rsidR="00B11EB3" w:rsidRDefault="00B11EB3" w:rsidP="00B11EB3">
      <w:pPr>
        <w:pStyle w:val="DanceBody"/>
      </w:pPr>
      <w:r>
        <w:t xml:space="preserve"> 9-16</w:t>
      </w:r>
      <w:r>
        <w:tab/>
        <w:t>2s+1s dance R&amp;L</w:t>
      </w:r>
    </w:p>
    <w:p w:rsidR="00B11EB3" w:rsidRDefault="00B11EB3" w:rsidP="00B11EB3">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B11EB3" w:rsidRDefault="00B11EB3" w:rsidP="00B11EB3">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B11EB3" w:rsidRDefault="00B11EB3" w:rsidP="00B11EB3"/>
    <w:p w:rsidR="00B11EB3" w:rsidRDefault="00B11EB3" w:rsidP="00B11EB3">
      <w:pPr>
        <w:pStyle w:val="Minicrib"/>
      </w:pPr>
      <w:r>
        <w:t>THE STAFFORD RUBY REEL  (R4x40)  4C Set</w:t>
      </w:r>
      <w:r>
        <w:tab/>
        <w:t>Stafford &amp; District Caledonian Society</w:t>
      </w:r>
    </w:p>
    <w:p w:rsidR="00B11EB3" w:rsidRDefault="00B11EB3" w:rsidP="00B11EB3">
      <w:pPr>
        <w:pStyle w:val="DanceBody"/>
      </w:pPr>
      <w:r>
        <w:t xml:space="preserve"> 1-12</w:t>
      </w:r>
      <w:r>
        <w:tab/>
        <w:t>2s &amp; 3s dance "Stafford Knot":</w:t>
      </w:r>
    </w:p>
    <w:p w:rsidR="00B11EB3" w:rsidRDefault="00B11EB3" w:rsidP="00B11EB3">
      <w:pPr>
        <w:pStyle w:val="DanceBody"/>
      </w:pPr>
      <w:r>
        <w:tab/>
        <w:t xml:space="preserve">1- 4   2s cross up LH </w:t>
      </w:r>
      <w:r>
        <w:rPr>
          <w:b/>
        </w:rPr>
        <w:t>while</w:t>
      </w:r>
      <w:r>
        <w:t xml:space="preserve"> 3s cross down RH, 2s cast down as 3s cast up</w:t>
      </w:r>
    </w:p>
    <w:p w:rsidR="00B11EB3" w:rsidRDefault="00B11EB3" w:rsidP="00B11EB3">
      <w:pPr>
        <w:pStyle w:val="DanceBody"/>
      </w:pPr>
      <w:r>
        <w:tab/>
        <w:t>5- 8   2s &amp; 3s cross RH with partner, 2s cast up as 3s cast down</w:t>
      </w:r>
    </w:p>
    <w:p w:rsidR="00B11EB3" w:rsidRDefault="00B11EB3" w:rsidP="00B11EB3">
      <w:pPr>
        <w:pStyle w:val="DanceBody"/>
      </w:pPr>
      <w:r>
        <w:tab/>
        <w:t>9-12  2s+3s change places RH on sides</w:t>
      </w:r>
    </w:p>
    <w:p w:rsidR="00B11EB3" w:rsidRDefault="00B11EB3" w:rsidP="00B11EB3">
      <w:pPr>
        <w:pStyle w:val="DanceBody"/>
      </w:pPr>
      <w:r>
        <w:t>13-16</w:t>
      </w:r>
      <w:r>
        <w:tab/>
        <w:t>3s+2s circle 4H 1/2 round to left, circle breaking so 2s &amp; 3s end on opp sides. 1 (3) (2) 4</w:t>
      </w:r>
    </w:p>
    <w:p w:rsidR="00B11EB3" w:rsidRDefault="00B11EB3" w:rsidP="00B11EB3">
      <w:pPr>
        <w:pStyle w:val="DanceBody"/>
      </w:pPr>
      <w:r>
        <w:t>17-32</w:t>
      </w:r>
      <w:r>
        <w:tab/>
        <w:t>All dance Grand Chain (1s &amp; 4s cross RH, 2s &amp; 3s change places RH on sides to start)</w:t>
      </w:r>
    </w:p>
    <w:p w:rsidR="00B11EB3" w:rsidRDefault="00B11EB3" w:rsidP="00B11EB3">
      <w:pPr>
        <w:pStyle w:val="DanceBody"/>
      </w:pPr>
      <w:r>
        <w:t>33-36</w:t>
      </w:r>
      <w:r>
        <w:tab/>
        <w:t xml:space="preserve">All set, 1s+3s </w:t>
      </w:r>
      <w:r>
        <w:rPr>
          <w:b/>
        </w:rPr>
        <w:t>also</w:t>
      </w:r>
      <w:r>
        <w:t xml:space="preserve"> 2s+4s dance 1/2 RH across.  3 (1) (4) 2</w:t>
      </w:r>
    </w:p>
    <w:p w:rsidR="00B11EB3" w:rsidRDefault="00B11EB3" w:rsidP="00B11EB3">
      <w:pPr>
        <w:pStyle w:val="DanceBody"/>
      </w:pPr>
      <w:r>
        <w:t>37-40</w:t>
      </w:r>
      <w:r>
        <w:tab/>
        <w:t xml:space="preserve">1s dance 1/2 Fig 8 up round 3s </w:t>
      </w:r>
      <w:r>
        <w:rPr>
          <w:b/>
        </w:rPr>
        <w:t>while</w:t>
      </w:r>
      <w:r>
        <w:t xml:space="preserve"> 4s dance 1/2 Fig 8 down round 2s.  3 1 4 2</w:t>
      </w:r>
    </w:p>
    <w:p w:rsidR="00B11EB3" w:rsidRDefault="00B11EB3" w:rsidP="00B11EB3">
      <w:pPr>
        <w:pStyle w:val="DanceBody"/>
      </w:pPr>
      <w:r>
        <w:t>41-80</w:t>
      </w:r>
      <w:r>
        <w:tab/>
        <w:t>Repeat with new 2s &amp; 3s leading (End 4321 - original numbering)</w:t>
      </w:r>
    </w:p>
    <w:p w:rsidR="00B11EB3" w:rsidRDefault="00B11EB3" w:rsidP="00B11EB3">
      <w:pPr>
        <w:pStyle w:val="DanceBody"/>
      </w:pPr>
      <w:r>
        <w:t>81-120</w:t>
      </w:r>
      <w:r>
        <w:tab/>
        <w:t>Repeat with original 3s &amp; 2s leading (End 2413 - original numbering)</w:t>
      </w:r>
    </w:p>
    <w:p w:rsidR="00B11EB3" w:rsidRPr="00214086" w:rsidRDefault="00B11EB3" w:rsidP="00B11EB3">
      <w:pPr>
        <w:pStyle w:val="DanceBody"/>
        <w:keepNext w:val="0"/>
      </w:pPr>
      <w:r>
        <w:t>121-160</w:t>
      </w:r>
      <w:r>
        <w:tab/>
        <w:t>Repeat with original 4s &amp; 1s leading.  All end in original places</w:t>
      </w:r>
    </w:p>
    <w:p w:rsidR="00B11EB3" w:rsidRDefault="00B11EB3" w:rsidP="00B11EB3"/>
    <w:p w:rsidR="00B11EB3" w:rsidRDefault="00B11EB3" w:rsidP="00B11EB3">
      <w:pPr>
        <w:pStyle w:val="Minicrib"/>
      </w:pPr>
      <w:r>
        <w:t>STAGGER DREAM  (S3x40)  3C set</w:t>
      </w:r>
      <w:r>
        <w:tab/>
        <w:t>Sarah Horne  Stagger Inn</w:t>
      </w:r>
    </w:p>
    <w:p w:rsidR="00B11EB3" w:rsidRDefault="00B11EB3" w:rsidP="00B11EB3">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B11EB3" w:rsidRDefault="00B11EB3" w:rsidP="00B11EB3">
      <w:pPr>
        <w:pStyle w:val="DanceBody"/>
      </w:pPr>
      <w:r>
        <w:t xml:space="preserve"> 5- 8</w:t>
      </w:r>
      <w:r>
        <w:tab/>
        <w:t>1s turn LH into prom hold facing 3L</w:t>
      </w:r>
    </w:p>
    <w:p w:rsidR="00B11EB3" w:rsidRDefault="00B11EB3" w:rsidP="00B11EB3">
      <w:pPr>
        <w:pStyle w:val="DanceBody"/>
      </w:pPr>
      <w:r>
        <w:t xml:space="preserve"> 9-12</w:t>
      </w:r>
      <w:r>
        <w:tab/>
        <w:t>1s dance 1/2 diag reel of 3 with 1st corners (RSh to 3L to start). 1s end in  centre facing up</w:t>
      </w:r>
    </w:p>
    <w:p w:rsidR="00B11EB3" w:rsidRDefault="00B11EB3" w:rsidP="00B11EB3">
      <w:pPr>
        <w:pStyle w:val="DanceBody"/>
      </w:pPr>
      <w:r>
        <w:t>13-16</w:t>
      </w:r>
      <w:r>
        <w:tab/>
        <w:t>1s lead up, cross &amp; cast on opp sides &amp; meet in centre, take prom hold to face 3M</w:t>
      </w:r>
    </w:p>
    <w:p w:rsidR="00B11EB3" w:rsidRDefault="00B11EB3" w:rsidP="00B11EB3">
      <w:pPr>
        <w:pStyle w:val="DanceBody"/>
      </w:pPr>
      <w:r>
        <w:t>17-20</w:t>
      </w:r>
      <w:r>
        <w:tab/>
        <w:t>1s dance 1/2 diag reel of 3 with 2nd corners (RSh to 3M to start). 1s end in  centre facing Ladies' side</w:t>
      </w:r>
    </w:p>
    <w:p w:rsidR="00B11EB3" w:rsidRDefault="00B11EB3" w:rsidP="00B11EB3">
      <w:pPr>
        <w:pStyle w:val="DanceBody"/>
      </w:pPr>
      <w:r>
        <w:t>21-24</w:t>
      </w:r>
      <w:r>
        <w:tab/>
        <w:t>1s dance out of Ladies' side, cross &amp; cast (1L up, 1M down) to end 1L between 2s at top, 1M between 3s</w:t>
      </w:r>
    </w:p>
    <w:p w:rsidR="00B11EB3" w:rsidRDefault="00B11EB3" w:rsidP="00B11EB3">
      <w:pPr>
        <w:pStyle w:val="DanceBody"/>
      </w:pPr>
      <w:r>
        <w:t>25-32</w:t>
      </w:r>
      <w:r>
        <w:tab/>
        <w:t>All circle 6H 1/2 round; 1s set advancing &amp; Petronella turn passing RSh to 2nd place own side</w:t>
      </w:r>
    </w:p>
    <w:p w:rsidR="00B11EB3" w:rsidRDefault="00B11EB3" w:rsidP="00B11EB3">
      <w:pPr>
        <w:pStyle w:val="DanceBody"/>
        <w:keepNext w:val="0"/>
      </w:pPr>
      <w:r>
        <w:t>33-40</w:t>
      </w:r>
      <w:r>
        <w:tab/>
        <w:t>1s+3s dance Espagnole</w:t>
      </w:r>
    </w:p>
    <w:p w:rsidR="00B11EB3" w:rsidRDefault="00B11EB3" w:rsidP="00B11EB3"/>
    <w:p w:rsidR="00B11EB3" w:rsidRDefault="00B11EB3" w:rsidP="00B11EB3">
      <w:pPr>
        <w:pStyle w:val="Minicrib"/>
      </w:pPr>
      <w:r>
        <w:t>STAGGERING HAME  (J3x32)  3C set</w:t>
      </w:r>
      <w:r>
        <w:tab/>
        <w:t>Jane &amp; Brian Rose  Stagger Inn</w:t>
      </w:r>
    </w:p>
    <w:p w:rsidR="00B11EB3" w:rsidRDefault="00B11EB3" w:rsidP="00B11EB3">
      <w:pPr>
        <w:pStyle w:val="DanceBody"/>
      </w:pPr>
      <w:r>
        <w:t xml:space="preserve"> 1- 8</w:t>
      </w:r>
      <w:r>
        <w:tab/>
        <w:t>1M+2L turn RH, 1M ends in 2nd place own side (2M steps up 3-4); 1L+2M turn LH, 1L end in 2nd place own side (2L steps up 7-8).  2 1 3</w:t>
      </w:r>
    </w:p>
    <w:p w:rsidR="00B11EB3" w:rsidRDefault="00B11EB3" w:rsidP="00B11EB3">
      <w:pPr>
        <w:pStyle w:val="DanceBody"/>
      </w:pPr>
      <w:r>
        <w:t xml:space="preserve"> 9-16</w:t>
      </w:r>
      <w:r>
        <w:tab/>
        <w:t>1M+3L turn RH, 1M ends in 3rd place own side (3M steps up 11-12); 1L+3M turn LH, 1L end in 3rd place own side (3L steps up 15-16).  2 3 1</w:t>
      </w:r>
    </w:p>
    <w:p w:rsidR="00B11EB3" w:rsidRDefault="00B11EB3" w:rsidP="00B11EB3">
      <w:pPr>
        <w:pStyle w:val="DanceBody"/>
      </w:pPr>
      <w:r>
        <w:t>17-24</w:t>
      </w:r>
      <w:r>
        <w:tab/>
        <w:t>Inverted Inveran Reels (1s cross up to start)</w:t>
      </w:r>
    </w:p>
    <w:p w:rsidR="00B11EB3" w:rsidRDefault="00B11EB3" w:rsidP="00B11EB3">
      <w:pPr>
        <w:pStyle w:val="DanceBody"/>
        <w:keepNext w:val="0"/>
      </w:pPr>
      <w:r>
        <w:t>25-32</w:t>
      </w:r>
      <w:r>
        <w:tab/>
        <w:t>1s dance DoSiDo &amp; turn RH (or birl)</w:t>
      </w:r>
    </w:p>
    <w:p w:rsidR="00B11EB3" w:rsidRDefault="00B11EB3" w:rsidP="00B11EB3"/>
    <w:p w:rsidR="00B11EB3" w:rsidRDefault="00B11EB3" w:rsidP="00B11EB3">
      <w:pPr>
        <w:pStyle w:val="Minicrib"/>
      </w:pPr>
      <w:r>
        <w:t>STAIRCASE IN STYRIA  (R5x40)  5C set</w:t>
      </w:r>
      <w:r>
        <w:tab/>
        <w:t>Margaret Gray</w:t>
      </w:r>
    </w:p>
    <w:p w:rsidR="00B11EB3" w:rsidRDefault="00B11EB3" w:rsidP="00B11EB3">
      <w:pPr>
        <w:pStyle w:val="DanceBody"/>
      </w:pPr>
      <w:r>
        <w:t xml:space="preserve"> 1- 8</w:t>
      </w:r>
      <w:r>
        <w:tab/>
        <w:t>1s+2M</w:t>
      </w:r>
      <w:r w:rsidRPr="007F0D5A">
        <w:rPr>
          <w:b/>
        </w:rPr>
        <w:t xml:space="preserve"> also </w:t>
      </w:r>
      <w:r>
        <w:t>3s+4M dance RH across, 1s+2L</w:t>
      </w:r>
      <w:r w:rsidRPr="007F0D5A">
        <w:rPr>
          <w:b/>
        </w:rPr>
        <w:t xml:space="preserve"> also </w:t>
      </w:r>
      <w:r>
        <w:t>3s+4L dance LH across</w:t>
      </w:r>
    </w:p>
    <w:p w:rsidR="00B11EB3" w:rsidRDefault="00B11EB3" w:rsidP="00B11EB3">
      <w:pPr>
        <w:pStyle w:val="DanceBody"/>
      </w:pPr>
      <w:r>
        <w:t xml:space="preserve"> 9-16</w:t>
      </w:r>
      <w:r>
        <w:tab/>
        <w:t>1s+4M</w:t>
      </w:r>
      <w:r w:rsidRPr="007F0D5A">
        <w:rPr>
          <w:b/>
        </w:rPr>
        <w:t xml:space="preserve"> also </w:t>
      </w:r>
      <w:r>
        <w:t>3s+5M dance RH across, 1s+4L</w:t>
      </w:r>
      <w:r w:rsidRPr="007F0D5A">
        <w:rPr>
          <w:b/>
        </w:rPr>
        <w:t xml:space="preserve"> also </w:t>
      </w:r>
      <w:r>
        <w:t>3s+5L dance LH across &amp; 1L</w:t>
      </w:r>
      <w:r w:rsidRPr="007F0D5A">
        <w:rPr>
          <w:b/>
        </w:rPr>
        <w:t xml:space="preserve"> also </w:t>
      </w:r>
      <w:r>
        <w:t>3L end facing out Ladies side with partners behind them</w:t>
      </w:r>
    </w:p>
    <w:p w:rsidR="00B11EB3" w:rsidRDefault="00B11EB3" w:rsidP="00B11EB3">
      <w:pPr>
        <w:pStyle w:val="DanceBody"/>
      </w:pPr>
      <w:r>
        <w:t>17-24</w:t>
      </w:r>
      <w:r>
        <w:tab/>
        <w:t>1s &amp; 3s dance out Ladies' side &amp; cast up 1 place, cross to Mens side &amp; cast up to original place Ladies looping round by the right</w:t>
      </w:r>
    </w:p>
    <w:p w:rsidR="00B11EB3" w:rsidRDefault="00B11EB3" w:rsidP="00B11EB3">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B11EB3" w:rsidRDefault="00B11EB3" w:rsidP="00B11EB3">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B11EB3" w:rsidRDefault="00B11EB3" w:rsidP="00B11EB3">
      <w:pPr>
        <w:pStyle w:val="DanceBody"/>
        <w:keepNext w:val="0"/>
      </w:pPr>
      <w:r>
        <w:tab/>
        <w:t>NB – No stepping up or down until bar 27</w:t>
      </w:r>
      <w:r>
        <w:tab/>
      </w:r>
    </w:p>
    <w:p w:rsidR="00B11EB3" w:rsidRDefault="00B11EB3" w:rsidP="00B11EB3"/>
    <w:p w:rsidR="00B11EB3" w:rsidRDefault="00B11EB3" w:rsidP="00B11EB3">
      <w:pPr>
        <w:pStyle w:val="Minicrib"/>
      </w:pPr>
      <w:r>
        <w:t>STAN AND JANET'S JIG  (J4x32)  4C set</w:t>
      </w:r>
      <w:r>
        <w:tab/>
        <w:t>Margaret Gillies  Skye Coll 1</w:t>
      </w:r>
    </w:p>
    <w:p w:rsidR="00B11EB3" w:rsidRDefault="00B11EB3" w:rsidP="00B11EB3">
      <w:pPr>
        <w:pStyle w:val="DanceBody"/>
      </w:pPr>
      <w:r>
        <w:t xml:space="preserve"> 1- 8</w:t>
      </w:r>
      <w:r>
        <w:tab/>
        <w:t>1s+2s</w:t>
      </w:r>
      <w:r w:rsidRPr="007F0D5A">
        <w:rPr>
          <w:b/>
        </w:rPr>
        <w:t xml:space="preserve"> also </w:t>
      </w:r>
      <w:r>
        <w:t>3s+4s dance RH across, 1s cast 2 places</w:t>
      </w:r>
      <w:r w:rsidRPr="00BA6B4D">
        <w:rPr>
          <w:b/>
        </w:rPr>
        <w:t xml:space="preserve"> while </w:t>
      </w:r>
      <w:r>
        <w:t>2s+3s dance up</w:t>
      </w:r>
    </w:p>
    <w:p w:rsidR="00B11EB3" w:rsidRDefault="00B11EB3" w:rsidP="00B11EB3">
      <w:pPr>
        <w:pStyle w:val="DanceBody"/>
      </w:pPr>
      <w:r>
        <w:t xml:space="preserve"> 9-16</w:t>
      </w:r>
      <w:r>
        <w:tab/>
        <w:t>2s+3s</w:t>
      </w:r>
      <w:r w:rsidRPr="007F0D5A">
        <w:rPr>
          <w:b/>
        </w:rPr>
        <w:t xml:space="preserve"> also </w:t>
      </w:r>
      <w:r>
        <w:t>1s+4s dance LH across, 1s dance up to top</w:t>
      </w:r>
      <w:r w:rsidRPr="00BA6B4D">
        <w:rPr>
          <w:b/>
        </w:rPr>
        <w:t xml:space="preserve"> </w:t>
      </w:r>
      <w:r>
        <w:rPr>
          <w:b/>
        </w:rPr>
        <w:t xml:space="preserve">as </w:t>
      </w:r>
      <w:r>
        <w:t>2s+3s step down</w:t>
      </w:r>
    </w:p>
    <w:p w:rsidR="00B11EB3" w:rsidRDefault="00B11EB3" w:rsidP="00B11EB3">
      <w:pPr>
        <w:pStyle w:val="DanceBody"/>
      </w:pPr>
      <w:r>
        <w:t>17-24</w:t>
      </w:r>
      <w:r>
        <w:tab/>
        <w:t>1s cross RH, cast 1 place, cross RH &amp; cast to bottom ending with 2s facing 1s up/down centre</w:t>
      </w:r>
    </w:p>
    <w:p w:rsidR="00B11EB3" w:rsidRDefault="00B11EB3" w:rsidP="00B11EB3">
      <w:pPr>
        <w:pStyle w:val="DanceBody"/>
        <w:keepNext w:val="0"/>
      </w:pPr>
      <w:r>
        <w:t>25-32</w:t>
      </w:r>
      <w:r>
        <w:tab/>
        <w:t>2s &amp; 1s advance towards each other &amp; retire, 1s</w:t>
      </w:r>
      <w:r w:rsidRPr="007F0D5A">
        <w:rPr>
          <w:b/>
        </w:rPr>
        <w:t xml:space="preserve"> also </w:t>
      </w:r>
      <w:r>
        <w:t>2s turn 3s/4s with nearer hand to end 2 3 4 1</w:t>
      </w:r>
    </w:p>
    <w:p w:rsidR="00B11EB3" w:rsidRDefault="00B11EB3" w:rsidP="00B11EB3"/>
    <w:p w:rsidR="00B11EB3" w:rsidRDefault="00B11EB3" w:rsidP="00B11EB3">
      <w:pPr>
        <w:pStyle w:val="Minicrib"/>
      </w:pPr>
      <w:r>
        <w:t>STANDPRETTY  (R4x32)  Sq.Set</w:t>
      </w:r>
      <w:r>
        <w:tab/>
        <w:t>J E Adams  Ness House 1</w:t>
      </w:r>
    </w:p>
    <w:p w:rsidR="00B11EB3" w:rsidRDefault="00B11EB3" w:rsidP="00B11EB3">
      <w:pPr>
        <w:pStyle w:val="DanceBody"/>
      </w:pPr>
      <w:r>
        <w:t xml:space="preserve"> 1- 8</w:t>
      </w:r>
      <w:r>
        <w:tab/>
        <w:t>All dance 1/4 Grand Chain, Ladies dance RH across 1/2 way &amp; turn partners LH</w:t>
      </w:r>
    </w:p>
    <w:p w:rsidR="00B11EB3" w:rsidRDefault="00B11EB3" w:rsidP="00B11EB3">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rPr>
        <w:t xml:space="preserve"> while </w:t>
      </w:r>
      <w:r>
        <w:t>2s &amp; 4s stand 4 bars, set to ptnr &amp; 3/4 turn RH into line</w:t>
      </w:r>
    </w:p>
    <w:p w:rsidR="00B11EB3" w:rsidRDefault="00B11EB3" w:rsidP="00B11EB3">
      <w:pPr>
        <w:pStyle w:val="DanceBody"/>
      </w:pPr>
      <w:r>
        <w:t>17-24</w:t>
      </w:r>
      <w:r>
        <w:tab/>
        <w:t>2s &amp; 4s dance 1/2 reel of 4, set to partner &amp; 1/2 turn RH</w:t>
      </w:r>
      <w:r w:rsidRPr="00BA6B4D">
        <w:rPr>
          <w:b/>
        </w:rPr>
        <w:t xml:space="preserve"> while </w:t>
      </w:r>
      <w:r>
        <w:t>1s &amp; 3s set to partner &amp; 1/2 turn RH &amp; dance 1/2 reel of 4 across</w:t>
      </w:r>
    </w:p>
    <w:p w:rsidR="00B11EB3" w:rsidRDefault="00B11EB3" w:rsidP="00B11EB3">
      <w:pPr>
        <w:pStyle w:val="DanceBody"/>
        <w:keepNext w:val="0"/>
      </w:pPr>
      <w:r>
        <w:t>25-32</w:t>
      </w:r>
      <w:r>
        <w:tab/>
        <w:t>2s &amp; 4s dance 1/2 reel of 4 across, set to partner &amp; 3/4 turn to pl</w:t>
      </w:r>
      <w:r w:rsidRPr="00BA6B4D">
        <w:rPr>
          <w:b/>
        </w:rPr>
        <w:t xml:space="preserve"> while </w:t>
      </w:r>
      <w:r>
        <w:t>1s &amp; 3s set to ptnr &amp; 3/4 turn RH to pl &amp; stand for 4 bars (all have moved 1 pl)</w:t>
      </w:r>
    </w:p>
    <w:p w:rsidR="00B11EB3" w:rsidRDefault="00B11EB3" w:rsidP="00B11EB3"/>
    <w:p w:rsidR="00B11EB3" w:rsidRDefault="00B11EB3" w:rsidP="00B11EB3">
      <w:pPr>
        <w:pStyle w:val="Minicrib"/>
      </w:pPr>
      <w:r>
        <w:t>STANFORD SWING  (J8x40)  3C (4C set)</w:t>
      </w:r>
      <w:r>
        <w:tab/>
        <w:t>Bob McMurtry  Devil's Quandary</w:t>
      </w:r>
    </w:p>
    <w:p w:rsidR="00B11EB3" w:rsidRDefault="00B11EB3" w:rsidP="00B11EB3">
      <w:pPr>
        <w:pStyle w:val="DanceBody"/>
      </w:pPr>
      <w:r>
        <w:t xml:space="preserve"> 1- 8</w:t>
      </w:r>
      <w:r>
        <w:tab/>
        <w:t>1s set &amp; cross RH, cast 1 place &amp; turn LH 3/4 times to face 1</w:t>
      </w:r>
      <w:r w:rsidRPr="00972EEB">
        <w:t>st</w:t>
      </w:r>
      <w:r>
        <w:t xml:space="preserve"> corners</w:t>
      </w:r>
    </w:p>
    <w:p w:rsidR="00B11EB3" w:rsidRDefault="00B11EB3" w:rsidP="00B11EB3">
      <w:pPr>
        <w:pStyle w:val="DanceBody"/>
      </w:pPr>
      <w:r>
        <w:t xml:space="preserve"> 9-16</w:t>
      </w:r>
      <w:r>
        <w:tab/>
        <w:t>1s set &amp; dance La Baratte with 1</w:t>
      </w:r>
      <w:r w:rsidRPr="00972EEB">
        <w:t>st</w:t>
      </w:r>
      <w:r>
        <w:t xml:space="preserve"> corners:-</w:t>
      </w:r>
    </w:p>
    <w:p w:rsidR="00B11EB3" w:rsidRDefault="00B11EB3" w:rsidP="00B11EB3">
      <w:pPr>
        <w:pStyle w:val="DanceBody"/>
      </w:pPr>
      <w:r>
        <w:tab/>
        <w:t>11-12   Men 1/2 turn facing Lady RH &amp; retain hand but at arm's length from each other</w:t>
      </w:r>
    </w:p>
    <w:p w:rsidR="00B11EB3" w:rsidRDefault="00B11EB3" w:rsidP="00B11EB3">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15-16</w:t>
      </w:r>
      <w:r>
        <w:tab/>
        <w:t>Couple change places LH</w:t>
      </w:r>
    </w:p>
    <w:p w:rsidR="00B11EB3" w:rsidRDefault="00B11EB3" w:rsidP="00B11EB3">
      <w:pPr>
        <w:pStyle w:val="DanceBody"/>
      </w:pPr>
      <w:r>
        <w:t>17-20</w:t>
      </w:r>
      <w:r>
        <w:tab/>
        <w:t>1s (now in 1</w:t>
      </w:r>
      <w:r w:rsidRPr="00972EEB">
        <w:t>st</w:t>
      </w:r>
      <w:r>
        <w:t xml:space="preserve"> corner positions) dance LSh round 2</w:t>
      </w:r>
      <w:r w:rsidRPr="00972EEB">
        <w:t>nd</w:t>
      </w:r>
      <w:r>
        <w:t xml:space="preserve"> corners into middle</w:t>
      </w:r>
      <w:r w:rsidRPr="00BA6B4D">
        <w:rPr>
          <w:b/>
        </w:rPr>
        <w:t xml:space="preserve"> while </w:t>
      </w:r>
      <w:r>
        <w:t>1</w:t>
      </w:r>
      <w:r w:rsidRPr="00972EEB">
        <w:t>st</w:t>
      </w:r>
      <w:r>
        <w:t xml:space="preserve"> corner persons turn RH &amp; dance back to places</w:t>
      </w:r>
    </w:p>
    <w:p w:rsidR="00B11EB3" w:rsidRDefault="00B11EB3" w:rsidP="00B11EB3">
      <w:pPr>
        <w:pStyle w:val="DanceBody"/>
      </w:pPr>
      <w:r>
        <w:t>21-24</w:t>
      </w:r>
      <w:r>
        <w:tab/>
        <w:t>1s turn LH 1.3/4 times to face 2</w:t>
      </w:r>
      <w:r w:rsidRPr="00972EEB">
        <w:t>nd</w:t>
      </w:r>
      <w:r>
        <w:t xml:space="preserve"> corners</w:t>
      </w:r>
    </w:p>
    <w:p w:rsidR="00B11EB3" w:rsidRDefault="00B11EB3" w:rsidP="00B11EB3">
      <w:pPr>
        <w:pStyle w:val="DanceBody"/>
      </w:pPr>
      <w:r>
        <w:t>25-32</w:t>
      </w:r>
      <w:r>
        <w:tab/>
        <w:t>1s set &amp; dance La Baratte with 2</w:t>
      </w:r>
      <w:r w:rsidRPr="00972EEB">
        <w:t>nd</w:t>
      </w:r>
      <w:r>
        <w:t xml:space="preserve"> corners:-</w:t>
      </w:r>
    </w:p>
    <w:p w:rsidR="00B11EB3" w:rsidRDefault="00B11EB3" w:rsidP="00B11EB3">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rPr>
        <w:t xml:space="preserve"> while </w:t>
      </w:r>
      <w:r>
        <w:t>2</w:t>
      </w:r>
      <w:r w:rsidRPr="00972EEB">
        <w:t>nd</w:t>
      </w:r>
      <w:r>
        <w:t xml:space="preserve"> corner persons turn RH &amp; dance back to places</w:t>
      </w:r>
    </w:p>
    <w:p w:rsidR="00B11EB3" w:rsidRDefault="00B11EB3" w:rsidP="00B11EB3">
      <w:pPr>
        <w:pStyle w:val="DanceBody"/>
        <w:keepNext w:val="0"/>
      </w:pPr>
      <w:r>
        <w:t>37-40</w:t>
      </w:r>
      <w:r>
        <w:tab/>
        <w:t>1s+4</w:t>
      </w:r>
      <w:r w:rsidRPr="00972EEB">
        <w:t>th</w:t>
      </w:r>
      <w:r>
        <w:t xml:space="preserve"> corners dance DoSiDo</w:t>
      </w:r>
    </w:p>
    <w:p w:rsidR="00B11EB3" w:rsidRDefault="00B11EB3" w:rsidP="00B11EB3"/>
    <w:p w:rsidR="00B11EB3" w:rsidRDefault="00B11EB3" w:rsidP="00B11EB3">
      <w:pPr>
        <w:pStyle w:val="Minicrib"/>
      </w:pPr>
      <w:r>
        <w:t>STANHOPE PARK  (R8x32)  3C (4C set)</w:t>
      </w:r>
      <w:r>
        <w:tab/>
        <w:t>C Bradshaw</w:t>
      </w:r>
    </w:p>
    <w:p w:rsidR="00B11EB3" w:rsidRDefault="00B11EB3" w:rsidP="00B11EB3">
      <w:pPr>
        <w:pStyle w:val="DanceBody"/>
      </w:pPr>
      <w:r>
        <w:t xml:space="preserve"> 1- 8</w:t>
      </w:r>
      <w:r>
        <w:tab/>
        <w:t>1s dance Figs of 8 on own sides round 2s+3s (dancing between 2s to start)</w:t>
      </w:r>
    </w:p>
    <w:p w:rsidR="00B11EB3" w:rsidRDefault="00B11EB3" w:rsidP="00B11EB3">
      <w:pPr>
        <w:pStyle w:val="DanceBody"/>
      </w:pPr>
      <w:r>
        <w:t xml:space="preserve"> 9-16</w:t>
      </w:r>
      <w:r>
        <w:tab/>
        <w:t>1L dancing down dances LH across with 2L+3L</w:t>
      </w:r>
      <w:r w:rsidRPr="00BA6B4D">
        <w:rPr>
          <w:b/>
        </w:rPr>
        <w:t xml:space="preserve"> while </w:t>
      </w:r>
      <w:r>
        <w:t>1M dances RH across with 2M+3M, 3s followed by 1s+2s cross &amp; cast to top.  (3)(1)(2)</w:t>
      </w:r>
    </w:p>
    <w:p w:rsidR="00B11EB3" w:rsidRDefault="00B11EB3" w:rsidP="00B11EB3">
      <w:pPr>
        <w:pStyle w:val="DanceBody"/>
      </w:pPr>
      <w:r>
        <w:t>17-24</w:t>
      </w:r>
      <w:r>
        <w:tab/>
        <w:t>1s dance in &amp; turning left about dance out &amp; cast left round 2</w:t>
      </w:r>
      <w:r w:rsidRPr="00972EEB">
        <w:t>nd</w:t>
      </w:r>
      <w:r>
        <w:t xml:space="preserve"> corner pstns</w:t>
      </w:r>
      <w:r w:rsidRPr="00BA6B4D">
        <w:rPr>
          <w:b/>
        </w:rPr>
        <w:t xml:space="preserve"> while </w:t>
      </w:r>
      <w:r>
        <w:t>that corner person sets twice</w:t>
      </w:r>
      <w:r w:rsidRPr="00BA6B4D">
        <w:rPr>
          <w:b/>
        </w:rPr>
        <w:t xml:space="preserve"> while </w:t>
      </w:r>
      <w:r>
        <w:t>1</w:t>
      </w:r>
      <w:r w:rsidRPr="00972EEB">
        <w:t>st</w:t>
      </w:r>
      <w:r>
        <w:t xml:space="preserve"> corner persons set &amp; change places diagonally RH into lines across &amp; turn partners RH</w:t>
      </w:r>
    </w:p>
    <w:p w:rsidR="00B11EB3" w:rsidRDefault="00B11EB3" w:rsidP="00B11EB3">
      <w:pPr>
        <w:pStyle w:val="DanceBody"/>
        <w:keepNext w:val="0"/>
      </w:pPr>
      <w:r>
        <w:t>25-32</w:t>
      </w:r>
      <w:r>
        <w:tab/>
        <w:t>1s dance in (up/down) &amp; turning left about dance out &amp; cast left round 3</w:t>
      </w:r>
      <w:r w:rsidRPr="00972EEB">
        <w:t>rd</w:t>
      </w:r>
      <w:r>
        <w:t xml:space="preserve"> corner pstns</w:t>
      </w:r>
      <w:r w:rsidRPr="00BA6B4D">
        <w:rPr>
          <w:b/>
        </w:rPr>
        <w:t xml:space="preserve"> while </w:t>
      </w:r>
      <w:r>
        <w:t>that corner person sets twice</w:t>
      </w:r>
      <w:r w:rsidRPr="00BA6B4D">
        <w:rPr>
          <w:b/>
        </w:rPr>
        <w:t xml:space="preserve"> while </w:t>
      </w:r>
      <w:r>
        <w:t>2</w:t>
      </w:r>
      <w:r w:rsidRPr="00972EEB">
        <w:t>nd</w:t>
      </w:r>
      <w:r>
        <w:t xml:space="preserve"> corner persons set &amp; change places diagonally RH into lines across &amp; turn partners RH.  2 1 3</w:t>
      </w:r>
    </w:p>
    <w:p w:rsidR="00B11EB3" w:rsidRDefault="00B11EB3" w:rsidP="00B11EB3"/>
    <w:p w:rsidR="00B11EB3" w:rsidRDefault="00B11EB3" w:rsidP="00B11EB3">
      <w:pPr>
        <w:pStyle w:val="Minicrib"/>
      </w:pPr>
      <w:r>
        <w:t>THE STANLEY MILL  (R4x40)  4C set</w:t>
      </w:r>
      <w:r>
        <w:tab/>
        <w:t>Stanley Primary School  Book of Perth Dances</w:t>
      </w:r>
    </w:p>
    <w:p w:rsidR="00B11EB3" w:rsidRDefault="00B11EB3" w:rsidP="00B11EB3">
      <w:pPr>
        <w:pStyle w:val="DanceBody"/>
      </w:pPr>
      <w:r>
        <w:t xml:space="preserve"> 1- 8</w:t>
      </w:r>
      <w:r>
        <w:tab/>
        <w:t>All couples follow 1s leading down &amp; cast up round 4</w:t>
      </w:r>
      <w:r w:rsidRPr="00972EEB">
        <w:t>th</w:t>
      </w:r>
      <w:r>
        <w:t xml:space="preserve"> place to original places</w:t>
      </w:r>
    </w:p>
    <w:p w:rsidR="00B11EB3" w:rsidRDefault="00B11EB3" w:rsidP="00B11EB3">
      <w:pPr>
        <w:pStyle w:val="DanceBody"/>
      </w:pPr>
      <w:r>
        <w:t xml:space="preserve"> 9-16</w:t>
      </w:r>
      <w:r>
        <w:tab/>
        <w:t>1s+2s dance RH across twice</w:t>
      </w:r>
      <w:r w:rsidRPr="00BA6B4D">
        <w:rPr>
          <w:b/>
        </w:rPr>
        <w:t xml:space="preserve"> </w:t>
      </w:r>
      <w:r>
        <w:rPr>
          <w:b/>
        </w:rPr>
        <w:t xml:space="preserve">as </w:t>
      </w:r>
      <w:r>
        <w:t>3s+4s dance LH across twice</w:t>
      </w:r>
    </w:p>
    <w:p w:rsidR="00B11EB3" w:rsidRDefault="00B11EB3" w:rsidP="00B11EB3">
      <w:pPr>
        <w:pStyle w:val="DanceBody"/>
      </w:pPr>
      <w:r>
        <w:t>17-28</w:t>
      </w:r>
      <w:r>
        <w:tab/>
        <w:t>All dance Grand Chain</w:t>
      </w:r>
    </w:p>
    <w:p w:rsidR="00B11EB3" w:rsidRDefault="00B11EB3" w:rsidP="00B11EB3">
      <w:pPr>
        <w:pStyle w:val="DanceBody"/>
      </w:pPr>
      <w:r>
        <w:t>29-32</w:t>
      </w:r>
      <w:r>
        <w:tab/>
        <w:t>All Advance+Retire</w:t>
      </w:r>
    </w:p>
    <w:p w:rsidR="00B11EB3" w:rsidRDefault="00B11EB3" w:rsidP="00B11EB3">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B11EB3" w:rsidRDefault="00B11EB3" w:rsidP="00B11EB3"/>
    <w:p w:rsidR="00B11EB3" w:rsidRDefault="00B11EB3" w:rsidP="00B11EB3">
      <w:pPr>
        <w:pStyle w:val="Minicrib"/>
      </w:pPr>
      <w:r>
        <w:t>THE STANLEY REEL  (R4x48)  4C set</w:t>
      </w:r>
      <w:r>
        <w:tab/>
        <w:t>F Sverdlove &amp; R Gruskin</w:t>
      </w:r>
    </w:p>
    <w:p w:rsidR="00B11EB3" w:rsidRDefault="00B11EB3" w:rsidP="00B11EB3">
      <w:pPr>
        <w:pStyle w:val="DanceBody"/>
      </w:pPr>
      <w:r>
        <w:t xml:space="preserve"> 1- 8</w:t>
      </w:r>
      <w:r>
        <w:tab/>
        <w:t>1s cross down to 2</w:t>
      </w:r>
      <w:r w:rsidRPr="00972EEB">
        <w:t>nd</w:t>
      </w:r>
      <w:r>
        <w:t xml:space="preserve"> place</w:t>
      </w:r>
      <w:r w:rsidRPr="00BA6B4D">
        <w:rPr>
          <w:b/>
        </w:rPr>
        <w:t xml:space="preserve"> while </w:t>
      </w:r>
      <w:r>
        <w:t>2s cast up, 2s+1s set, 1s cross down to 3</w:t>
      </w:r>
      <w:r w:rsidRPr="00972EEB">
        <w:t>rd</w:t>
      </w:r>
      <w:r>
        <w:t xml:space="preserve"> place</w:t>
      </w:r>
      <w:r w:rsidRPr="00BA6B4D">
        <w:rPr>
          <w:b/>
        </w:rPr>
        <w:t xml:space="preserve"> while </w:t>
      </w:r>
      <w:r>
        <w:t>3s cast up 1 place &amp; 3s+1s set</w:t>
      </w:r>
    </w:p>
    <w:p w:rsidR="00B11EB3" w:rsidRDefault="00B11EB3" w:rsidP="00B11EB3">
      <w:pPr>
        <w:pStyle w:val="DanceBody"/>
      </w:pPr>
      <w:r>
        <w:t xml:space="preserve"> 9-16</w:t>
      </w:r>
      <w:r>
        <w:tab/>
        <w:t>1s cross down to 4</w:t>
      </w:r>
      <w:r w:rsidRPr="00972EEB">
        <w:t>th</w:t>
      </w:r>
      <w:r>
        <w:t xml:space="preserve"> place</w:t>
      </w:r>
      <w:r w:rsidRPr="00BA6B4D">
        <w:rPr>
          <w:b/>
        </w:rPr>
        <w:t xml:space="preserve"> while </w:t>
      </w:r>
      <w:r>
        <w:t>4s cast up 1 place, 4s+1s set, 1s dance up to top crossing to original places</w:t>
      </w:r>
    </w:p>
    <w:p w:rsidR="00B11EB3" w:rsidRDefault="00B11EB3" w:rsidP="00B11EB3">
      <w:pPr>
        <w:pStyle w:val="DanceBody"/>
      </w:pPr>
      <w:r>
        <w:t>17-24</w:t>
      </w:r>
      <w:r>
        <w:tab/>
        <w:t>1M+2L</w:t>
      </w:r>
      <w:r w:rsidRPr="007F0D5A">
        <w:rPr>
          <w:b/>
        </w:rPr>
        <w:t xml:space="preserve"> also </w:t>
      </w:r>
      <w:r>
        <w:t>3L+4M change places RH, all set, all cross RH &amp; set</w:t>
      </w:r>
    </w:p>
    <w:p w:rsidR="00B11EB3" w:rsidRDefault="00B11EB3" w:rsidP="00B11EB3">
      <w:pPr>
        <w:pStyle w:val="DanceBody"/>
      </w:pPr>
      <w:r>
        <w:t>25-40</w:t>
      </w:r>
      <w:r>
        <w:tab/>
        <w:t>All Men dance RH across 1/4 way, turn corner Lady LH, repeat with each corner until turning partner to end 1 2 3 4</w:t>
      </w:r>
    </w:p>
    <w:p w:rsidR="00B11EB3" w:rsidRDefault="00B11EB3" w:rsidP="00B11EB3">
      <w:pPr>
        <w:pStyle w:val="DanceBody"/>
        <w:keepNext w:val="0"/>
      </w:pPr>
      <w:r>
        <w:t>41-48</w:t>
      </w:r>
      <w:r>
        <w:tab/>
        <w:t>All dance 4 couple Poussette (1s to bottom)</w:t>
      </w:r>
    </w:p>
    <w:p w:rsidR="00B11EB3" w:rsidRDefault="00B11EB3" w:rsidP="00B11EB3"/>
    <w:p w:rsidR="00B11EB3" w:rsidRDefault="00B11EB3" w:rsidP="00B11EB3">
      <w:pPr>
        <w:pStyle w:val="Minicrib"/>
      </w:pPr>
      <w:r>
        <w:t>STANNARY JIG  (J8x32)  3C (4C set)</w:t>
      </w:r>
      <w:r>
        <w:tab/>
        <w:t>R Hunter</w:t>
      </w:r>
    </w:p>
    <w:p w:rsidR="00B11EB3" w:rsidRDefault="00B11EB3" w:rsidP="00B11EB3">
      <w:pPr>
        <w:pStyle w:val="DanceBody"/>
      </w:pPr>
      <w:r>
        <w:t xml:space="preserve"> 1- 8</w:t>
      </w:r>
      <w:r>
        <w:tab/>
        <w:t xml:space="preserve">1s+2s set, dance 1/2 RH across, 1s +2s set, 2s cross RH to 1st place </w:t>
      </w:r>
      <w:r w:rsidRPr="00D30BF1">
        <w:rPr>
          <w:b/>
        </w:rPr>
        <w:t>as</w:t>
      </w:r>
      <w:r>
        <w:t>1s dance in, turn right about to end BtoB facing opp sides</w:t>
      </w:r>
    </w:p>
    <w:p w:rsidR="00B11EB3" w:rsidRDefault="00B11EB3" w:rsidP="00B11EB3">
      <w:pPr>
        <w:pStyle w:val="DanceBody"/>
      </w:pPr>
      <w:r>
        <w:t xml:space="preserve"> 9-16</w:t>
      </w:r>
      <w:r>
        <w:tab/>
        <w:t>1M with 2L+3L, 1L with 2M+3M set (Double Triangles pstn), 1s drop RH &amp; turn person on L (2nd corner) LH into 1/2 reels across (1M RSh to 2M, 1L RSh to 3L). 1s finish BtoB, 1M facing up, 1L down,</w:t>
      </w:r>
    </w:p>
    <w:p w:rsidR="00B11EB3" w:rsidRDefault="00B11EB3" w:rsidP="00B11EB3">
      <w:pPr>
        <w:pStyle w:val="DanceBody"/>
      </w:pPr>
      <w:r>
        <w:t>17-24</w:t>
      </w:r>
      <w:r>
        <w:tab/>
        <w:t>1M with 2s, 1L with 3s set (Double Triangles pstn), 1s drop RH and turn person on L (same person) by LH into 1/2 reels of 3 on side (1M RSh to 3L, 1L RSh to 2M) End (3) 1 (2)</w:t>
      </w:r>
    </w:p>
    <w:p w:rsidR="00B11EB3" w:rsidRDefault="00B11EB3" w:rsidP="00B11EB3">
      <w:pPr>
        <w:pStyle w:val="DanceBody"/>
        <w:keepNext w:val="0"/>
      </w:pPr>
      <w:r>
        <w:t>25-32</w:t>
      </w:r>
      <w:r>
        <w:tab/>
        <w:t>1s dance diag R&amp;L (1M down, 1L up)</w:t>
      </w:r>
    </w:p>
    <w:p w:rsidR="00B11EB3" w:rsidRDefault="00B11EB3" w:rsidP="00B11EB3"/>
    <w:p w:rsidR="00B11EB3" w:rsidRDefault="00B11EB3" w:rsidP="00B11EB3">
      <w:pPr>
        <w:pStyle w:val="Minicrib"/>
      </w:pPr>
      <w:r>
        <w:t>THE STAR  (S3x32)  3C set</w:t>
      </w:r>
      <w:r>
        <w:tab/>
        <w:t>RSCDS Bk 28</w:t>
      </w:r>
    </w:p>
    <w:p w:rsidR="00B11EB3" w:rsidRDefault="00B11EB3" w:rsidP="00B11EB3">
      <w:pPr>
        <w:pStyle w:val="DanceBody"/>
      </w:pPr>
      <w:r>
        <w:t xml:space="preserve"> 1- 8</w:t>
      </w:r>
      <w:r>
        <w:tab/>
        <w:t>1s cross RH to 2</w:t>
      </w:r>
      <w:r w:rsidRPr="00972EEB">
        <w:t>nd</w:t>
      </w:r>
      <w:r>
        <w:t xml:space="preserve"> place opposite sides, all set, 1s cross back to original places &amp; all set</w:t>
      </w:r>
    </w:p>
    <w:p w:rsidR="00B11EB3" w:rsidRDefault="00B11EB3" w:rsidP="00B11EB3">
      <w:pPr>
        <w:pStyle w:val="DanceBody"/>
      </w:pPr>
      <w:r>
        <w:t xml:space="preserve"> 9-16</w:t>
      </w:r>
      <w:r>
        <w:tab/>
        <w:t>2s cross RH to 3</w:t>
      </w:r>
      <w:r w:rsidRPr="00972EEB">
        <w:t>rd</w:t>
      </w:r>
      <w:r>
        <w:t xml:space="preserve"> place opposite sides, all set; 2s cross back to original places &amp; all set</w:t>
      </w:r>
    </w:p>
    <w:p w:rsidR="00B11EB3" w:rsidRDefault="00B11EB3" w:rsidP="00B11EB3">
      <w:pPr>
        <w:pStyle w:val="DanceBody"/>
      </w:pPr>
      <w:r>
        <w:t>17-24</w:t>
      </w:r>
      <w:r>
        <w:tab/>
        <w:t>All Adv+Ret 1 step twice, Ladies circle 3H round on sides</w:t>
      </w:r>
      <w:r w:rsidRPr="00BA6B4D">
        <w:rPr>
          <w:b/>
        </w:rPr>
        <w:t xml:space="preserve"> while </w:t>
      </w:r>
      <w:r>
        <w:t>Men</w:t>
      </w:r>
      <w:r w:rsidRPr="007F0D5A">
        <w:rPr>
          <w:b/>
        </w:rPr>
        <w:t xml:space="preserve"> also </w:t>
      </w:r>
      <w:r>
        <w:t>circle 3H round</w:t>
      </w:r>
    </w:p>
    <w:p w:rsidR="00B11EB3" w:rsidRDefault="00B11EB3" w:rsidP="00B11EB3">
      <w:pPr>
        <w:pStyle w:val="DanceBody"/>
        <w:keepNext w:val="0"/>
      </w:pPr>
      <w:r>
        <w:t>25-32</w:t>
      </w:r>
      <w:r>
        <w:tab/>
        <w:t>1s+2s dance 1/2 Diamond Poussette; 1s+3s dance 1/2 Poussette</w:t>
      </w:r>
    </w:p>
    <w:p w:rsidR="00B11EB3" w:rsidRDefault="00B11EB3" w:rsidP="00B11EB3"/>
    <w:p w:rsidR="00B11EB3" w:rsidRDefault="00B11EB3" w:rsidP="00B11EB3">
      <w:pPr>
        <w:pStyle w:val="Minicrib"/>
      </w:pPr>
      <w:r>
        <w:t>STAR TREK  (J4x32)  4C Set</w:t>
      </w:r>
      <w:r>
        <w:tab/>
      </w:r>
    </w:p>
    <w:p w:rsidR="00B11EB3" w:rsidRDefault="00B11EB3" w:rsidP="00B11EB3">
      <w:pPr>
        <w:pStyle w:val="DanceBody"/>
      </w:pPr>
      <w:r>
        <w:t xml:space="preserve"> 1- 8</w:t>
      </w:r>
      <w:r>
        <w:tab/>
        <w:t>2s+3s dance RH across&amp; LH back (</w:t>
      </w:r>
      <w:r>
        <w:rPr>
          <w:i/>
        </w:rPr>
        <w:t>star</w:t>
      </w:r>
      <w:r>
        <w:t xml:space="preserve">) </w:t>
      </w:r>
      <w:r w:rsidRPr="00BA6B4D">
        <w:rPr>
          <w:b/>
        </w:rPr>
        <w:t xml:space="preserve">while </w:t>
      </w:r>
      <w:r>
        <w:t>1s+4s chase (</w:t>
      </w:r>
      <w:r w:rsidRPr="00EC092B">
        <w:rPr>
          <w:i/>
        </w:rPr>
        <w:t>trek</w:t>
      </w:r>
      <w:r>
        <w:t>) clockwise once round back to places</w:t>
      </w:r>
    </w:p>
    <w:p w:rsidR="00B11EB3" w:rsidRDefault="00B11EB3" w:rsidP="00B11EB3">
      <w:pPr>
        <w:pStyle w:val="DanceBody"/>
      </w:pPr>
      <w:r>
        <w:t xml:space="preserve"> 9-16</w:t>
      </w:r>
      <w:r>
        <w:tab/>
        <w:t>All Adv+Ret twice (</w:t>
      </w:r>
      <w:r w:rsidRPr="00EC092B">
        <w:rPr>
          <w:i/>
        </w:rPr>
        <w:t>boldly go</w:t>
      </w:r>
      <w:r>
        <w:t>)</w:t>
      </w:r>
    </w:p>
    <w:p w:rsidR="00B11EB3" w:rsidRPr="00EC092B" w:rsidRDefault="00B11EB3" w:rsidP="00B11EB3">
      <w:pPr>
        <w:pStyle w:val="DanceBody"/>
        <w:rPr>
          <w:i/>
        </w:rPr>
      </w:pPr>
      <w:r>
        <w:t>17-24</w:t>
      </w:r>
      <w:r>
        <w:tab/>
        <w:t xml:space="preserve">1s+2s </w:t>
      </w:r>
      <w:r>
        <w:rPr>
          <w:b/>
        </w:rPr>
        <w:t>also</w:t>
      </w:r>
      <w:r>
        <w:t xml:space="preserve"> 3s+4s circle 4H round and back (</w:t>
      </w:r>
      <w:r>
        <w:rPr>
          <w:i/>
        </w:rPr>
        <w:t>into orbit)</w:t>
      </w:r>
    </w:p>
    <w:p w:rsidR="00B11EB3" w:rsidRDefault="00B11EB3" w:rsidP="00B11EB3">
      <w:pPr>
        <w:pStyle w:val="DanceBody"/>
        <w:keepNext w:val="0"/>
      </w:pPr>
      <w:r>
        <w:t>25-32</w:t>
      </w:r>
      <w:r>
        <w:tab/>
        <w:t>4s lead up to top place (</w:t>
      </w:r>
      <w:r w:rsidRPr="00EC092B">
        <w:rPr>
          <w:i/>
        </w:rPr>
        <w:t>beam up</w:t>
      </w:r>
      <w:r>
        <w:t>)</w:t>
      </w:r>
      <w:r>
        <w:rPr>
          <w:i/>
        </w:rPr>
        <w:t xml:space="preserve"> </w:t>
      </w:r>
      <w:r w:rsidRPr="00BA6B4D">
        <w:rPr>
          <w:b/>
        </w:rPr>
        <w:t xml:space="preserve">while </w:t>
      </w:r>
      <w:r>
        <w:t>1s+2s+3s step down &amp; all turn RH or swing partners.  4 1 2 3</w:t>
      </w:r>
    </w:p>
    <w:p w:rsidR="00B11EB3" w:rsidRDefault="00B11EB3" w:rsidP="00B11EB3"/>
    <w:p w:rsidR="00B11EB3" w:rsidRDefault="00B11EB3" w:rsidP="00B11EB3">
      <w:pPr>
        <w:pStyle w:val="Minicrib"/>
      </w:pPr>
      <w:r>
        <w:t>STARLIGHT  (R8x32)  3C (4C Set)</w:t>
      </w:r>
      <w:r>
        <w:tab/>
        <w:t>Ed Abdill  RSCDS Bk 44</w:t>
      </w:r>
    </w:p>
    <w:p w:rsidR="00B11EB3" w:rsidRPr="00240ABD" w:rsidRDefault="00B11EB3" w:rsidP="00B11EB3">
      <w:pPr>
        <w:pStyle w:val="DanceBody"/>
      </w:pPr>
      <w:r w:rsidRPr="00240ABD">
        <w:t xml:space="preserve"> 1- 8</w:t>
      </w:r>
      <w:r w:rsidRPr="00240ABD">
        <w:tab/>
        <w:t>1s cross RH, cast 1 place, PdB in turn right about to face opposite sides &amp; set</w:t>
      </w:r>
      <w:r w:rsidRPr="00240ABD">
        <w:rPr>
          <w:b/>
        </w:rPr>
        <w:t xml:space="preserve"> as </w:t>
      </w:r>
      <w:r w:rsidRPr="00240ABD">
        <w:t>double triangles</w:t>
      </w:r>
    </w:p>
    <w:p w:rsidR="00B11EB3" w:rsidRPr="00240ABD" w:rsidRDefault="00B11EB3" w:rsidP="00B11EB3">
      <w:pPr>
        <w:pStyle w:val="DanceBody"/>
      </w:pPr>
      <w:r w:rsidRPr="00240ABD">
        <w:t xml:space="preserve"> 9-16</w:t>
      </w:r>
      <w:r w:rsidRPr="00240ABD">
        <w:tab/>
        <w:t>1s dance out, cast round 1st corners into centre</w:t>
      </w:r>
      <w:r w:rsidRPr="00240ABD">
        <w:rPr>
          <w:b/>
        </w:rPr>
        <w:t xml:space="preserve"> while </w:t>
      </w:r>
      <w:r w:rsidRPr="00240ABD">
        <w:t>2s+3s Adv+Ret diagonally, 1s PdB towards each other&amp; turn right about to face up/down &amp; set</w:t>
      </w:r>
      <w:r w:rsidRPr="00240ABD">
        <w:rPr>
          <w:b/>
        </w:rPr>
        <w:t xml:space="preserve"> as </w:t>
      </w:r>
      <w:r w:rsidRPr="00240ABD">
        <w:t>double triangles</w:t>
      </w:r>
    </w:p>
    <w:p w:rsidR="00B11EB3" w:rsidRPr="00240ABD" w:rsidRDefault="00B11EB3" w:rsidP="00B11EB3">
      <w:pPr>
        <w:pStyle w:val="DanceBody"/>
      </w:pPr>
      <w:r w:rsidRPr="00240ABD">
        <w:t>17-24</w:t>
      </w:r>
      <w:r w:rsidRPr="00240ABD">
        <w:tab/>
        <w:t>1s dance up/down, cast to right to 2nd place own sides</w:t>
      </w:r>
      <w:r w:rsidRPr="00240ABD">
        <w:rPr>
          <w:b/>
        </w:rPr>
        <w:t xml:space="preserve"> while </w:t>
      </w:r>
      <w:r w:rsidRPr="00240ABD">
        <w:t>2s+3s Adv+Ret, 1s dance RH across (1L with 2s &amp; 1M +3s) end facing 1st crnrs</w:t>
      </w:r>
    </w:p>
    <w:p w:rsidR="00B11EB3" w:rsidRPr="00240ABD" w:rsidRDefault="00B11EB3" w:rsidP="00B11EB3">
      <w:pPr>
        <w:pStyle w:val="DanceBody"/>
        <w:keepNext w:val="0"/>
      </w:pPr>
      <w:r w:rsidRPr="00240ABD">
        <w:t>25-32</w:t>
      </w:r>
      <w:r w:rsidRPr="00240ABD">
        <w:tab/>
        <w:t>1s dance 'Hello-Goodbye' setting ending with petronella turn to 2nd places</w:t>
      </w:r>
    </w:p>
    <w:p w:rsidR="00B11EB3" w:rsidRDefault="00B11EB3" w:rsidP="00B11EB3"/>
    <w:p w:rsidR="00B11EB3" w:rsidRDefault="00B11EB3" w:rsidP="00B11EB3">
      <w:pPr>
        <w:pStyle w:val="Minicrib"/>
      </w:pPr>
      <w:r>
        <w:t>THE STARRY EYED LASSIE  (J8x32)  3C (4C set)</w:t>
      </w:r>
      <w:r>
        <w:tab/>
        <w:t>Martin Sprague  RSCDS Bk 23</w:t>
      </w:r>
    </w:p>
    <w:p w:rsidR="00B11EB3" w:rsidRPr="000D60D4" w:rsidRDefault="00B11EB3" w:rsidP="00B11EB3">
      <w:pPr>
        <w:pStyle w:val="DanceBody"/>
      </w:pPr>
      <w:r>
        <w:t xml:space="preserve"> 1- 8</w:t>
      </w:r>
      <w:r>
        <w:tab/>
        <w:t>1s+2s dance RH across;</w:t>
      </w:r>
      <w:r w:rsidRPr="000D60D4">
        <w:t xml:space="preserve"> 1s cast down 1 place </w:t>
      </w:r>
      <w:r w:rsidRPr="000D60D4">
        <w:rPr>
          <w:b/>
        </w:rPr>
        <w:t>while</w:t>
      </w:r>
      <w:r>
        <w:t xml:space="preserve"> 2s dance up to top, 1s</w:t>
      </w:r>
      <w:r w:rsidRPr="000D60D4">
        <w:t xml:space="preserve"> set advancing, turning right about to end BtoB facing own sides ready for ...</w:t>
      </w:r>
    </w:p>
    <w:p w:rsidR="00B11EB3" w:rsidRPr="000D60D4" w:rsidRDefault="00B11EB3" w:rsidP="00B11EB3">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B11EB3" w:rsidRPr="000D60D4" w:rsidRDefault="00B11EB3" w:rsidP="00B11EB3">
      <w:pPr>
        <w:pStyle w:val="DanceBody"/>
      </w:pPr>
      <w:r w:rsidRPr="000D60D4">
        <w:t>17-24</w:t>
      </w:r>
      <w:r w:rsidRPr="000D60D4">
        <w:tab/>
        <w:t>2s+1s+3s dance RSh reels of 3 across, 1s end in 2nd place opposite sides  2 (1) 3</w:t>
      </w:r>
    </w:p>
    <w:p w:rsidR="00B11EB3" w:rsidRDefault="00B11EB3" w:rsidP="00B11EB3">
      <w:pPr>
        <w:pStyle w:val="DanceBody"/>
        <w:keepNext w:val="0"/>
      </w:pPr>
      <w:r w:rsidRPr="000D60D4">
        <w:t>25-32</w:t>
      </w:r>
      <w:r w:rsidRPr="000D60D4">
        <w:tab/>
        <w:t>2s+1s+3s circle 6H round to left (6 bars) &amp; 1s cross RH to 2nd place own sides</w:t>
      </w:r>
    </w:p>
    <w:p w:rsidR="00B11EB3" w:rsidRDefault="00B11EB3" w:rsidP="00B11EB3"/>
    <w:p w:rsidR="00B11EB3" w:rsidRDefault="00B11EB3" w:rsidP="00B11EB3">
      <w:pPr>
        <w:pStyle w:val="Minicrib"/>
      </w:pPr>
      <w:r>
        <w:t>STARRY NIGHT GLOW  (S8x32)  3C (4C set)</w:t>
      </w:r>
      <w:r>
        <w:tab/>
        <w:t>Shoko Okumura</w:t>
      </w:r>
    </w:p>
    <w:p w:rsidR="00B11EB3" w:rsidRPr="00827421" w:rsidRDefault="00B11EB3" w:rsidP="00B11EB3">
      <w:pPr>
        <w:pStyle w:val="DanceBody"/>
      </w:pPr>
      <w:r w:rsidRPr="00827421">
        <w:t xml:space="preserve"> 1- 8</w:t>
      </w:r>
      <w:r w:rsidRPr="00827421">
        <w:tab/>
        <w:t>1s dance in &amp; cast 1 place (2s step up bars 3-4). 1s dance down between 3s &amp; cast up to 2nd place. 2 1 3</w:t>
      </w:r>
    </w:p>
    <w:p w:rsidR="00B11EB3" w:rsidRPr="00827421" w:rsidRDefault="00B11EB3" w:rsidP="00B11EB3">
      <w:pPr>
        <w:pStyle w:val="DanceBody"/>
      </w:pPr>
      <w:r w:rsidRPr="00827421">
        <w:t xml:space="preserve"> 9-10</w:t>
      </w:r>
      <w:r w:rsidRPr="00827421">
        <w:tab/>
        <w:t>2s+1s+3s cross RH. (1M+2s facing down &amp; 1L+3s facing up)</w:t>
      </w:r>
    </w:p>
    <w:p w:rsidR="00B11EB3" w:rsidRPr="00827421" w:rsidRDefault="00B11EB3" w:rsidP="00B11EB3">
      <w:pPr>
        <w:pStyle w:val="DanceBody"/>
      </w:pPr>
      <w:r w:rsidRPr="00827421">
        <w:t>11-12</w:t>
      </w:r>
      <w:r w:rsidRPr="00827421">
        <w:tab/>
        <w:t xml:space="preserve">1s dance small clockwise circle in place (2 small travelling steps) </w:t>
      </w:r>
      <w:r w:rsidRPr="00827421">
        <w:rPr>
          <w:b/>
        </w:rPr>
        <w:t>while</w:t>
      </w:r>
      <w:r w:rsidRPr="00827421">
        <w:t xml:space="preserve"> 2s change places with 3s on the sides passing 1s RSh on the sides. All face clockwise</w:t>
      </w:r>
    </w:p>
    <w:p w:rsidR="00B11EB3" w:rsidRPr="00827421" w:rsidRDefault="00B11EB3" w:rsidP="00B11EB3">
      <w:pPr>
        <w:pStyle w:val="DanceBody"/>
      </w:pPr>
      <w:r w:rsidRPr="00827421">
        <w:t>13-16</w:t>
      </w:r>
      <w:r w:rsidRPr="00827421">
        <w:tab/>
        <w:t>3s+1s+2s chase 1/2 way clockwise. 1s finish facing 1st corners.</w:t>
      </w:r>
    </w:p>
    <w:p w:rsidR="00B11EB3" w:rsidRPr="00827421" w:rsidRDefault="00B11EB3" w:rsidP="00B11EB3">
      <w:pPr>
        <w:pStyle w:val="DanceBody"/>
      </w:pPr>
      <w:r w:rsidRPr="00827421">
        <w:t>17-22</w:t>
      </w:r>
      <w:r w:rsidRPr="00827421">
        <w:tab/>
        <w:t xml:space="preserve">2s+1s+3s dance </w:t>
      </w:r>
      <w:r>
        <w:t>"</w:t>
      </w:r>
      <w:r w:rsidRPr="00827421">
        <w:t>Corners Pass+Turn 1/4 round</w:t>
      </w:r>
      <w:r>
        <w:t>"</w:t>
      </w:r>
      <w:r w:rsidRPr="00827421">
        <w:t>:</w:t>
      </w:r>
    </w:p>
    <w:p w:rsidR="00B11EB3" w:rsidRPr="00827421" w:rsidRDefault="00B11EB3" w:rsidP="00B11EB3">
      <w:pPr>
        <w:pStyle w:val="DanceBody"/>
      </w:pPr>
      <w:r w:rsidRPr="00827421">
        <w:tab/>
        <w:t xml:space="preserve">17-18 Centre dancers change places with corners </w:t>
      </w:r>
      <w:r w:rsidRPr="00827421">
        <w:rPr>
          <w:b/>
        </w:rPr>
        <w:t>while</w:t>
      </w:r>
      <w:r w:rsidRPr="00827421">
        <w:t xml:space="preserve"> corners dance in &amp; turn 1.1/4 RH to face next corner position, corners not moving face diagonally in &amp; set.</w:t>
      </w:r>
    </w:p>
    <w:p w:rsidR="00B11EB3" w:rsidRPr="00827421" w:rsidRDefault="00B11EB3" w:rsidP="00B11EB3">
      <w:pPr>
        <w:pStyle w:val="DanceBody"/>
      </w:pPr>
      <w:r w:rsidRPr="00827421">
        <w:tab/>
        <w:t>19-22 repeat bars 17-18 twice</w:t>
      </w:r>
    </w:p>
    <w:p w:rsidR="00B11EB3" w:rsidRPr="00827421" w:rsidRDefault="00B11EB3" w:rsidP="00B11EB3">
      <w:pPr>
        <w:pStyle w:val="DanceBody"/>
      </w:pPr>
      <w:r w:rsidRPr="00827421">
        <w:t>23-24</w:t>
      </w:r>
      <w:r w:rsidRPr="00827421">
        <w:tab/>
        <w:t xml:space="preserve">2s+3s chase clockwise 1/4 way round set </w:t>
      </w:r>
      <w:r w:rsidRPr="00827421">
        <w:rPr>
          <w:b/>
        </w:rPr>
        <w:t>while</w:t>
      </w:r>
      <w:r w:rsidRPr="00827421">
        <w:t xml:space="preserve"> 1s follow 1st corner persons. (3) 1 (2)</w:t>
      </w:r>
    </w:p>
    <w:p w:rsidR="00B11EB3" w:rsidRDefault="00B11EB3" w:rsidP="00B11EB3">
      <w:pPr>
        <w:pStyle w:val="DanceBody"/>
        <w:keepNext w:val="0"/>
      </w:pPr>
      <w:r w:rsidRPr="00827421">
        <w:t>25-32</w:t>
      </w:r>
      <w:r w:rsidRPr="00827421">
        <w:tab/>
        <w:t>3s+1s+2s dance Diagonal R&amp;L (Man down / Lady up).  2 1 3</w:t>
      </w:r>
    </w:p>
    <w:p w:rsidR="00B11EB3" w:rsidRDefault="00B11EB3" w:rsidP="00B11EB3"/>
    <w:p w:rsidR="00B11EB3" w:rsidRDefault="00B11EB3" w:rsidP="00B11EB3">
      <w:pPr>
        <w:pStyle w:val="Minicrib"/>
      </w:pPr>
      <w:r>
        <w:t>STARS OF THE SOUTH  (R4x32)  4C Set</w:t>
      </w:r>
      <w:r>
        <w:tab/>
        <w:t>John Drewry  Summer Coll 10</w:t>
      </w:r>
    </w:p>
    <w:p w:rsidR="00B11EB3" w:rsidRDefault="00B11EB3" w:rsidP="00B11EB3">
      <w:pPr>
        <w:pStyle w:val="DanceBody"/>
      </w:pPr>
      <w:r>
        <w:t>3s &amp; 4s start on opp sides</w:t>
      </w:r>
    </w:p>
    <w:p w:rsidR="00B11EB3" w:rsidRDefault="00B11EB3" w:rsidP="00B11EB3">
      <w:pPr>
        <w:pStyle w:val="DanceBody"/>
      </w:pPr>
      <w:r>
        <w:t xml:space="preserve"> 1- 8</w:t>
      </w:r>
      <w:r>
        <w:tab/>
        <w:t>1s &amp; 4s dance Figs of 8 round next couples</w:t>
      </w:r>
    </w:p>
    <w:p w:rsidR="00B11EB3" w:rsidRDefault="00B11EB3" w:rsidP="00B11EB3">
      <w:pPr>
        <w:pStyle w:val="DanceBody"/>
      </w:pPr>
      <w:r>
        <w:t xml:space="preserve"> 9-16</w:t>
      </w:r>
      <w:r>
        <w:tab/>
        <w:t>1s &amp; 4s turn partners RH, 1L</w:t>
      </w:r>
      <w:r w:rsidRPr="007F0D5A">
        <w:rPr>
          <w:b/>
        </w:rPr>
        <w:t xml:space="preserve"> also </w:t>
      </w:r>
      <w:r>
        <w:t>4L followed by ptnrs dance down/up centre (pass RSh) to other end, cast to left round corner into centre</w:t>
      </w:r>
    </w:p>
    <w:p w:rsidR="00B11EB3" w:rsidRDefault="00B11EB3" w:rsidP="00B11EB3">
      <w:pPr>
        <w:pStyle w:val="DanceBody"/>
      </w:pPr>
      <w:r>
        <w:t>17-24</w:t>
      </w:r>
      <w:r>
        <w:tab/>
        <w:t>4s dance LH across with 2L</w:t>
      </w:r>
      <w:r w:rsidRPr="00BA6B4D">
        <w:rPr>
          <w:b/>
        </w:rPr>
        <w:t xml:space="preserve"> while </w:t>
      </w:r>
      <w:r>
        <w:t>1s dance LH across with 3L, RH across with 2M/3M to end in lines across (4s/1s in centre, Men together)</w:t>
      </w:r>
    </w:p>
    <w:p w:rsidR="00B11EB3" w:rsidRDefault="00B11EB3" w:rsidP="00B11EB3">
      <w:pPr>
        <w:pStyle w:val="DanceBody"/>
        <w:keepNext w:val="0"/>
      </w:pPr>
      <w:r>
        <w:t>25-32</w:t>
      </w:r>
      <w:r>
        <w:tab/>
        <w:t>All set twice &amp; 4s/1s turn corners 1.1/4 times (Men RH &amp; Ladies LH) to 2 4 (1) (3)</w:t>
      </w:r>
    </w:p>
    <w:p w:rsidR="00B11EB3" w:rsidRDefault="00B11EB3" w:rsidP="00B11EB3"/>
    <w:p w:rsidR="00B11EB3" w:rsidRDefault="00B11EB3" w:rsidP="00B11EB3">
      <w:pPr>
        <w:pStyle w:val="Minicrib"/>
      </w:pPr>
      <w:r>
        <w:t>START YOUR ENGINES  (J8x32)  3C (4C set)</w:t>
      </w:r>
      <w:r>
        <w:tab/>
        <w:t>Ellen Ternes  Eight by Thirty-Two</w:t>
      </w:r>
    </w:p>
    <w:p w:rsidR="00B11EB3" w:rsidRDefault="00B11EB3" w:rsidP="00B11EB3">
      <w:pPr>
        <w:pStyle w:val="DanceBody"/>
      </w:pPr>
      <w:r>
        <w:t xml:space="preserve"> 1- 8</w:t>
      </w:r>
      <w:r>
        <w:tab/>
        <w:t>1L followed by 1M dance alternating tandem reel of 3 on Ladies' side (LSh to 2L to start)</w:t>
      </w:r>
    </w:p>
    <w:p w:rsidR="00B11EB3" w:rsidRDefault="00B11EB3" w:rsidP="00B11EB3">
      <w:pPr>
        <w:pStyle w:val="DanceBody"/>
      </w:pPr>
      <w:r>
        <w:t xml:space="preserve"> 9-16</w:t>
      </w:r>
      <w:r>
        <w:tab/>
        <w:t>1M followed by 1L dance alternating tandem reel of 3 on Men's side (RSh to 2M to start)</w:t>
      </w:r>
    </w:p>
    <w:p w:rsidR="00B11EB3" w:rsidRDefault="00B11EB3" w:rsidP="00B11EB3">
      <w:pPr>
        <w:pStyle w:val="DanceBody"/>
      </w:pPr>
      <w:r>
        <w:t>17-24</w:t>
      </w:r>
      <w:r>
        <w:tab/>
        <w:t>1s dance down below 3s, cast up to 2nd place own side (2s step up 19-20); 2s+1s+3s turn partner RH</w:t>
      </w:r>
    </w:p>
    <w:p w:rsidR="00B11EB3" w:rsidRDefault="00B11EB3" w:rsidP="00B11EB3">
      <w:pPr>
        <w:pStyle w:val="DanceBody"/>
        <w:keepNext w:val="0"/>
      </w:pPr>
      <w:r>
        <w:t>25-32</w:t>
      </w:r>
      <w:r>
        <w:tab/>
        <w:t>2s+1s+3s circle 6H round to the left for 6 steps, pivot &amp; chase back to places</w:t>
      </w:r>
    </w:p>
    <w:p w:rsidR="00B11EB3" w:rsidRDefault="00B11EB3" w:rsidP="00B11EB3"/>
    <w:p w:rsidR="00B11EB3" w:rsidRDefault="00B11EB3" w:rsidP="00B11EB3">
      <w:pPr>
        <w:pStyle w:val="Minicrib"/>
      </w:pPr>
      <w:r>
        <w:t>STARTLED RABBITS  (J5x32)  5c Set</w:t>
      </w:r>
      <w:r>
        <w:tab/>
        <w:t>Derek Haynes  Carnforth Coll 6</w:t>
      </w:r>
    </w:p>
    <w:p w:rsidR="00B11EB3" w:rsidRDefault="00B11EB3" w:rsidP="00B11EB3">
      <w:pPr>
        <w:pStyle w:val="DanceBody"/>
      </w:pPr>
      <w:r>
        <w:t xml:space="preserve"> 1- 8</w:t>
      </w:r>
      <w:r>
        <w:tab/>
        <w:t>1s &amp; 3s lead down for 3 steps, lead up to places &amp; cast down 1 place</w:t>
      </w:r>
    </w:p>
    <w:p w:rsidR="00B11EB3" w:rsidRDefault="00B11EB3" w:rsidP="00B11EB3">
      <w:pPr>
        <w:pStyle w:val="DanceBody"/>
      </w:pPr>
      <w:r>
        <w:t xml:space="preserve"> 9-16</w:t>
      </w:r>
      <w:r>
        <w:tab/>
        <w:t>2s+1s dance double Fig of 8 (1s cross up)</w:t>
      </w:r>
      <w:r w:rsidRPr="00BA6B4D">
        <w:rPr>
          <w:b/>
        </w:rPr>
        <w:t xml:space="preserve"> while </w:t>
      </w:r>
      <w:r>
        <w:t>4s+3s+5s dance reflection reels on own sides (3s in &amp; down to start)</w:t>
      </w:r>
    </w:p>
    <w:p w:rsidR="00B11EB3" w:rsidRDefault="00B11EB3" w:rsidP="00B11EB3">
      <w:pPr>
        <w:pStyle w:val="DanceBody"/>
      </w:pPr>
      <w:r>
        <w:t>17-24</w:t>
      </w:r>
      <w:r>
        <w:tab/>
        <w:t>2s+1s+4s dance reflection reels (1s in &amp; down to start)</w:t>
      </w:r>
      <w:r w:rsidRPr="00BA6B4D">
        <w:rPr>
          <w:b/>
        </w:rPr>
        <w:t xml:space="preserve"> while </w:t>
      </w:r>
      <w:r>
        <w:t>3s+5s dance double Fig of 8 (3s cross down)</w:t>
      </w:r>
    </w:p>
    <w:p w:rsidR="00B11EB3" w:rsidRDefault="00B11EB3" w:rsidP="00B11EB3">
      <w:pPr>
        <w:pStyle w:val="DanceBody"/>
        <w:keepNext w:val="0"/>
      </w:pPr>
      <w:r>
        <w:t>25-32</w:t>
      </w:r>
      <w:r>
        <w:tab/>
        <w:t>1s &amp; 3s cross RH &amp; cast down 1 place, 1s &amp; 3s dance 1/2 Fig of 8 round couple above them</w:t>
      </w:r>
    </w:p>
    <w:p w:rsidR="00B11EB3" w:rsidRDefault="00B11EB3" w:rsidP="00B11EB3"/>
    <w:p w:rsidR="00B11EB3" w:rsidRDefault="00B11EB3" w:rsidP="00B11EB3">
      <w:pPr>
        <w:pStyle w:val="Minicrib"/>
      </w:pPr>
      <w:r>
        <w:t>STEEPLE ROCK  (M-8x(S24+R24))  3C  (4C set)</w:t>
      </w:r>
      <w:r>
        <w:tab/>
        <w:t>Iain Boyd  Cairdin O't</w:t>
      </w:r>
    </w:p>
    <w:p w:rsidR="00B11EB3" w:rsidRDefault="00B11EB3" w:rsidP="00B11EB3">
      <w:pPr>
        <w:pStyle w:val="DanceBody"/>
      </w:pPr>
      <w:r>
        <w:t>Strathspey</w:t>
      </w:r>
    </w:p>
    <w:p w:rsidR="00B11EB3" w:rsidRDefault="00B11EB3" w:rsidP="00B11EB3">
      <w:pPr>
        <w:pStyle w:val="DanceBody"/>
      </w:pPr>
      <w:r>
        <w:t xml:space="preserve"> 1- 8</w:t>
      </w:r>
      <w:r>
        <w:tab/>
        <w:t>1s dance reels of 3 across (1L with 2s &amp; 1M with 3s) end facing in centre</w:t>
      </w:r>
    </w:p>
    <w:p w:rsidR="00B11EB3" w:rsidRDefault="00B11EB3" w:rsidP="00B11EB3">
      <w:pPr>
        <w:pStyle w:val="DanceBody"/>
      </w:pPr>
      <w:r>
        <w:t xml:space="preserve"> 9-16</w:t>
      </w:r>
      <w:r>
        <w:tab/>
        <w:t>1s set (Marquis of Huntley step) for 4 bars, 1.1/4 turn 2H to 2</w:t>
      </w:r>
      <w:r w:rsidRPr="00972EEB">
        <w:t>nd</w:t>
      </w:r>
      <w:r>
        <w:t xml:space="preserve"> place own side</w:t>
      </w:r>
    </w:p>
    <w:p w:rsidR="00B11EB3" w:rsidRDefault="00B11EB3" w:rsidP="00B11EB3">
      <w:pPr>
        <w:pStyle w:val="DanceBody"/>
      </w:pPr>
      <w:r>
        <w:t>17-24</w:t>
      </w:r>
      <w:r>
        <w:tab/>
        <w:t>2s+1s+3s set HS &amp; turn partners 2H</w:t>
      </w:r>
    </w:p>
    <w:p w:rsidR="00B11EB3" w:rsidRDefault="00B11EB3" w:rsidP="00B11EB3">
      <w:pPr>
        <w:pStyle w:val="DanceBody"/>
      </w:pPr>
      <w:r>
        <w:t>Reel</w:t>
      </w:r>
    </w:p>
    <w:p w:rsidR="00B11EB3" w:rsidRDefault="00B11EB3" w:rsidP="00B11EB3">
      <w:pPr>
        <w:pStyle w:val="DanceBody"/>
      </w:pPr>
      <w:r>
        <w:t xml:space="preserve"> 1- 8</w:t>
      </w:r>
      <w:r>
        <w:tab/>
        <w:t>1s PdB-Coupe &amp; 1/2 turn 2H, turn to right to end BtoB facing opposite sides</w:t>
      </w:r>
    </w:p>
    <w:p w:rsidR="00B11EB3" w:rsidRDefault="00B11EB3" w:rsidP="00B11EB3">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B11EB3" w:rsidRDefault="00B11EB3" w:rsidP="00B11EB3">
      <w:pPr>
        <w:pStyle w:val="DanceBody"/>
        <w:keepNext w:val="0"/>
      </w:pPr>
      <w:r>
        <w:t>17-24</w:t>
      </w:r>
      <w:r>
        <w:tab/>
        <w:t>1s circle 3H round (1M with top couple 3s &amp; 1L with 2s) opening out with 1M leading 3s down Ladies side</w:t>
      </w:r>
      <w:r w:rsidRPr="00BA6B4D">
        <w:rPr>
          <w:b/>
        </w:rPr>
        <w:t xml:space="preserve"> while </w:t>
      </w:r>
      <w:r>
        <w:t>1L leads 2s up Men's side &amp; circle 6H round to left to end 2 1 3 &amp; set</w:t>
      </w:r>
    </w:p>
    <w:p w:rsidR="00B11EB3" w:rsidRDefault="00B11EB3" w:rsidP="00B11EB3"/>
    <w:p w:rsidR="00B11EB3" w:rsidRDefault="00B11EB3" w:rsidP="00B11EB3">
      <w:pPr>
        <w:pStyle w:val="Minicrib"/>
      </w:pPr>
      <w:r>
        <w:t>STEPHEN BLACK OF BANCHORY  (R8x32)  3C (4C set)</w:t>
      </w:r>
      <w:r>
        <w:tab/>
        <w:t>Anna Farquhar  Banchory SCD Club</w:t>
      </w:r>
    </w:p>
    <w:p w:rsidR="00B11EB3" w:rsidRPr="00CC1782" w:rsidRDefault="00B11EB3" w:rsidP="00B11EB3">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B11EB3" w:rsidRPr="00CC1782" w:rsidRDefault="00B11EB3" w:rsidP="00B11EB3">
      <w:pPr>
        <w:pStyle w:val="DanceBody"/>
      </w:pPr>
      <w:r w:rsidRPr="00CC1782">
        <w:t xml:space="preserve"> 9-16</w:t>
      </w:r>
      <w:r w:rsidRPr="00CC1782">
        <w:tab/>
        <w:t>1s dance 1/2 diag reel with 1st corners, pass RSh &amp; dance 1/2 diag reel with 2nd corners</w:t>
      </w:r>
    </w:p>
    <w:p w:rsidR="00B11EB3" w:rsidRPr="00CC1782" w:rsidRDefault="00B11EB3" w:rsidP="00B11EB3">
      <w:pPr>
        <w:pStyle w:val="DanceBody"/>
      </w:pPr>
      <w:r w:rsidRPr="00CC1782">
        <w:t>17-24</w:t>
      </w:r>
      <w:r w:rsidRPr="00CC1782">
        <w:tab/>
        <w:t xml:space="preserve">1s cross up &amp; cast to 2nd place </w:t>
      </w:r>
      <w:r w:rsidRPr="00CC1782">
        <w:rPr>
          <w:b/>
        </w:rPr>
        <w:t>while</w:t>
      </w:r>
      <w:r w:rsidRPr="00CC1782">
        <w:t xml:space="preserve"> 3s+2s dance 1/2 R&amp;L starting </w:t>
      </w:r>
      <w:r>
        <w:t xml:space="preserve">by </w:t>
      </w:r>
      <w:r w:rsidRPr="00CC1782">
        <w:t>changing places RH on sides; all turn partners RH</w:t>
      </w:r>
    </w:p>
    <w:p w:rsidR="00B11EB3" w:rsidRPr="00CC1782" w:rsidRDefault="00B11EB3" w:rsidP="00B11EB3">
      <w:pPr>
        <w:pStyle w:val="DanceBody"/>
        <w:keepNext w:val="0"/>
      </w:pPr>
      <w:r w:rsidRPr="00CC1782">
        <w:t>25-32</w:t>
      </w:r>
      <w:r w:rsidRPr="00CC1782">
        <w:tab/>
        <w:t>2s+1s+3s circle 6H round &amp; back.  2 1 3</w:t>
      </w:r>
    </w:p>
    <w:p w:rsidR="00B11EB3" w:rsidRDefault="00B11EB3" w:rsidP="00B11EB3"/>
    <w:p w:rsidR="00B11EB3" w:rsidRDefault="00B11EB3" w:rsidP="00B11EB3">
      <w:pPr>
        <w:pStyle w:val="Minicrib"/>
      </w:pPr>
      <w:r>
        <w:t>STEPHEN'S STRATHSPEY  (S5x32)  5C set</w:t>
      </w:r>
      <w:r>
        <w:tab/>
        <w:t>John Bowie Dickson  Dunedin 5</w:t>
      </w:r>
    </w:p>
    <w:p w:rsidR="00B11EB3" w:rsidRDefault="00B11EB3" w:rsidP="00B11EB3">
      <w:pPr>
        <w:pStyle w:val="DanceBody"/>
      </w:pPr>
      <w:r>
        <w:t xml:space="preserve"> 1- 8</w:t>
      </w:r>
      <w:r>
        <w:tab/>
        <w:t>1s &amp; 3s cross RH, cast 1 place &amp; turn 2H 1.1/4 times</w:t>
      </w:r>
    </w:p>
    <w:p w:rsidR="00B11EB3" w:rsidRDefault="00B11EB3" w:rsidP="00B11EB3">
      <w:pPr>
        <w:pStyle w:val="DanceBody"/>
      </w:pPr>
      <w:r>
        <w:t xml:space="preserve"> 9-16</w:t>
      </w:r>
      <w:r>
        <w:tab/>
        <w:t>1L+2s</w:t>
      </w:r>
      <w:r w:rsidRPr="007F0D5A">
        <w:rPr>
          <w:b/>
        </w:rPr>
        <w:t xml:space="preserve"> also </w:t>
      </w:r>
      <w:r>
        <w:t>3M+5s dance reels of 3 across (RSh to own side)</w:t>
      </w:r>
      <w:r w:rsidRPr="00BA6B4D">
        <w:rPr>
          <w:b/>
        </w:rPr>
        <w:t xml:space="preserve"> while </w:t>
      </w:r>
      <w:r>
        <w:t>1M+4s+3L dance RH across (1s &amp; 3s acknowledge ptnrs) &amp; LH back</w:t>
      </w:r>
    </w:p>
    <w:p w:rsidR="00B11EB3" w:rsidRDefault="00B11EB3" w:rsidP="00B11EB3">
      <w:pPr>
        <w:pStyle w:val="DanceBody"/>
      </w:pPr>
      <w:r>
        <w:t>17-24</w:t>
      </w:r>
      <w:r>
        <w:tab/>
        <w:t>1s &amp; 3s 3/4 turn RH, cast 1 place on opposite sides &amp; dance 1/2 Figs of 8 round couples above them.  2 4 1 5 3</w:t>
      </w:r>
    </w:p>
    <w:p w:rsidR="00B11EB3" w:rsidRDefault="00B11EB3" w:rsidP="00B11EB3">
      <w:pPr>
        <w:pStyle w:val="DanceBody"/>
        <w:keepNext w:val="0"/>
      </w:pPr>
      <w:r>
        <w:t>25-32</w:t>
      </w:r>
      <w:r>
        <w:tab/>
        <w:t>All 1/2 turn RH, turn to right &amp; dance out to opposite sides, all set &amp; cross RH</w:t>
      </w:r>
    </w:p>
    <w:p w:rsidR="00B11EB3" w:rsidRDefault="00B11EB3" w:rsidP="00B11EB3"/>
    <w:p w:rsidR="00B11EB3" w:rsidRDefault="00B11EB3" w:rsidP="00B11EB3">
      <w:pPr>
        <w:pStyle w:val="Minicrib"/>
      </w:pPr>
      <w:r>
        <w:t>STEPHEN'S WEB  (S3x40)  3C set</w:t>
      </w:r>
      <w:r>
        <w:tab/>
        <w:t>Wendy Carse</w:t>
      </w:r>
    </w:p>
    <w:p w:rsidR="00B11EB3" w:rsidRDefault="00B11EB3" w:rsidP="00B11EB3">
      <w:pPr>
        <w:pStyle w:val="DanceBody"/>
      </w:pPr>
      <w:r>
        <w:t xml:space="preserve"> 1- 4</w:t>
      </w:r>
      <w:r>
        <w:tab/>
        <w:t xml:space="preserve">1s dance down NHJ. 1s turn 3s (Ladies LH, Men RH) </w:t>
      </w:r>
      <w:r w:rsidRPr="00DB0CE0">
        <w:rPr>
          <w:b/>
        </w:rPr>
        <w:t>while</w:t>
      </w:r>
      <w:r>
        <w:t xml:space="preserve"> 2s 1/2 turn LH moving up to 1st place opp sides</w:t>
      </w:r>
    </w:p>
    <w:p w:rsidR="00B11EB3" w:rsidRDefault="00B11EB3" w:rsidP="00B11EB3">
      <w:pPr>
        <w:pStyle w:val="DanceBody"/>
      </w:pPr>
      <w:r>
        <w:t xml:space="preserve"> 5- 8</w:t>
      </w:r>
      <w:r>
        <w:tab/>
        <w:t xml:space="preserve">1s dance up, turn 2s to finish in 2nd place (Ladies RH, Men LH) </w:t>
      </w:r>
      <w:r w:rsidRPr="00760248">
        <w:rPr>
          <w:b/>
        </w:rPr>
        <w:t>while</w:t>
      </w:r>
      <w:r>
        <w:t xml:space="preserve"> 3s 1/2 turn LH to opp sides</w:t>
      </w:r>
    </w:p>
    <w:p w:rsidR="00B11EB3" w:rsidRDefault="00B11EB3" w:rsidP="00B11EB3">
      <w:pPr>
        <w:pStyle w:val="DanceBody"/>
      </w:pPr>
      <w:r>
        <w:t xml:space="preserve"> 9-16</w:t>
      </w:r>
      <w:r>
        <w:tab/>
        <w:t>1s dance 1/2 diag R&amp;L, 1L up to start, 1M down. Repeat.</w:t>
      </w:r>
    </w:p>
    <w:p w:rsidR="00B11EB3" w:rsidRDefault="00B11EB3" w:rsidP="00B11EB3">
      <w:pPr>
        <w:pStyle w:val="DanceBody"/>
      </w:pPr>
      <w:r>
        <w:t>17-20</w:t>
      </w:r>
      <w:r>
        <w:tab/>
        <w:t>All 1/2 turn RH and twirl, dance out to sidelines</w:t>
      </w:r>
    </w:p>
    <w:p w:rsidR="00B11EB3" w:rsidRDefault="00B11EB3" w:rsidP="00B11EB3">
      <w:pPr>
        <w:pStyle w:val="DanceBody"/>
      </w:pPr>
      <w:r>
        <w:t>21-24</w:t>
      </w:r>
      <w:r>
        <w:tab/>
        <w:t>All advance for 2 steps and retire for two steps</w:t>
      </w:r>
    </w:p>
    <w:p w:rsidR="00B11EB3" w:rsidRDefault="00B11EB3" w:rsidP="00B11EB3">
      <w:pPr>
        <w:pStyle w:val="DanceBody"/>
        <w:rPr>
          <w:spacing w:val="-5"/>
        </w:rPr>
      </w:pPr>
      <w:r>
        <w:t>25-32</w:t>
      </w:r>
      <w:r>
        <w:tab/>
      </w:r>
      <w:r>
        <w:rPr>
          <w:spacing w:val="-5"/>
        </w:rPr>
        <w:t>3 Couple Bourrel:</w:t>
      </w:r>
    </w:p>
    <w:p w:rsidR="00B11EB3" w:rsidRDefault="00B11EB3" w:rsidP="00B11EB3">
      <w:pPr>
        <w:pStyle w:val="DanceBody"/>
        <w:rPr>
          <w:spacing w:val="-5"/>
        </w:rPr>
      </w:pPr>
      <w:r>
        <w:rPr>
          <w:spacing w:val="-5"/>
        </w:rPr>
        <w:tab/>
        <w:t xml:space="preserve">`25-28     1M+3L, 2M+1L set advancing, turn 2H, pull RSh back to end back to back, Ladies face down, Men up </w:t>
      </w:r>
      <w:r w:rsidRPr="00DB0CE0">
        <w:rPr>
          <w:b/>
          <w:spacing w:val="-5"/>
        </w:rPr>
        <w:t>while</w:t>
      </w:r>
      <w:r>
        <w:rPr>
          <w:spacing w:val="-5"/>
        </w:rPr>
        <w:t xml:space="preserve"> 3M dances across top and down behind Mens' side to face up to 1L, 2nd L dances across bottom and up behind Ladies' side to face 1M.</w:t>
      </w:r>
    </w:p>
    <w:p w:rsidR="00B11EB3" w:rsidRDefault="00B11EB3" w:rsidP="00B11EB3">
      <w:pPr>
        <w:pStyle w:val="DanceBody"/>
      </w:pPr>
      <w:r>
        <w:rPr>
          <w:spacing w:val="-5"/>
        </w:rPr>
        <w:tab/>
        <w:t>`29-32     All set to person facing, turn 3/4 2H to finish opp sides, Men 123, Ladies 231</w:t>
      </w:r>
      <w:r>
        <w:t>.</w:t>
      </w:r>
    </w:p>
    <w:p w:rsidR="00B11EB3" w:rsidRDefault="00B11EB3" w:rsidP="00B11EB3">
      <w:pPr>
        <w:pStyle w:val="DanceBody"/>
      </w:pPr>
      <w:r>
        <w:t>33-36</w:t>
      </w:r>
      <w:r>
        <w:tab/>
        <w:t>All 1/2 turn opp person LH. 1M changes places with 2M RH and 3M LH (1 step/change)</w:t>
      </w:r>
    </w:p>
    <w:p w:rsidR="00B11EB3" w:rsidRDefault="00B11EB3" w:rsidP="00B11EB3">
      <w:pPr>
        <w:pStyle w:val="DanceBody"/>
        <w:keepNext w:val="0"/>
      </w:pPr>
      <w:r>
        <w:t>37-40</w:t>
      </w:r>
      <w:r>
        <w:tab/>
        <w:t>1s (in 3rd place) turn 2H</w:t>
      </w:r>
    </w:p>
    <w:p w:rsidR="00B11EB3" w:rsidRDefault="00B11EB3" w:rsidP="00B11EB3"/>
    <w:p w:rsidR="00B11EB3" w:rsidRDefault="00B11EB3" w:rsidP="00B11EB3">
      <w:pPr>
        <w:pStyle w:val="Minicrib"/>
      </w:pPr>
      <w:r>
        <w:t>A STEPPE DANCE FOR OLGA  (R8x32)  2C (4C set)</w:t>
      </w:r>
      <w:r>
        <w:tab/>
        <w:t>John Drewry</w:t>
      </w:r>
    </w:p>
    <w:p w:rsidR="00B11EB3" w:rsidRDefault="00B11EB3" w:rsidP="00B11EB3">
      <w:pPr>
        <w:pStyle w:val="DanceBody"/>
      </w:pPr>
      <w:r>
        <w:t xml:space="preserve"> 1- 8</w:t>
      </w:r>
      <w:r>
        <w:tab/>
        <w:t>1L+2M with arms folded set twice &amp; DoSiDo</w:t>
      </w:r>
    </w:p>
    <w:p w:rsidR="00B11EB3" w:rsidRDefault="00B11EB3" w:rsidP="00B11EB3">
      <w:pPr>
        <w:pStyle w:val="DanceBody"/>
      </w:pPr>
      <w:r>
        <w:t xml:space="preserve"> 9-16</w:t>
      </w:r>
      <w:r>
        <w:tab/>
        <w:t>1M+2L repeat</w:t>
      </w:r>
    </w:p>
    <w:p w:rsidR="00B11EB3" w:rsidRDefault="00B11EB3" w:rsidP="00B11EB3">
      <w:pPr>
        <w:pStyle w:val="DanceBody"/>
      </w:pPr>
      <w:r>
        <w:t>17-24</w:t>
      </w:r>
      <w:r>
        <w:tab/>
        <w:t>1s+2s (arms folded) set twice &amp; dance RH across 1/2 way &amp; cross RH</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STEPPING IT OUT  (J4x32)  4C set</w:t>
      </w:r>
      <w:r>
        <w:tab/>
        <w:t>Roy Goldring  G &amp; S Dances 2</w:t>
      </w:r>
    </w:p>
    <w:p w:rsidR="00B11EB3" w:rsidRDefault="00B11EB3" w:rsidP="00B11EB3">
      <w:pPr>
        <w:pStyle w:val="DanceBody"/>
      </w:pPr>
      <w:r>
        <w:t xml:space="preserve"> 1- 8</w:t>
      </w:r>
      <w:r>
        <w:tab/>
        <w:t>1s+4s advance for 2 steps diagonally &amp; retire, advance towards partners &amp; cast 1 place</w:t>
      </w:r>
    </w:p>
    <w:p w:rsidR="00B11EB3" w:rsidRDefault="00B11EB3" w:rsidP="00B11EB3">
      <w:pPr>
        <w:pStyle w:val="DanceBody"/>
      </w:pPr>
      <w:r>
        <w:t xml:space="preserve"> 9-16</w:t>
      </w:r>
      <w:r>
        <w:tab/>
        <w:t>2s &amp; 3s repeat all ending in original places</w:t>
      </w:r>
    </w:p>
    <w:p w:rsidR="00B11EB3" w:rsidRDefault="00B11EB3" w:rsidP="00B11EB3">
      <w:pPr>
        <w:pStyle w:val="DanceBody"/>
      </w:pPr>
      <w:r>
        <w:t>17-24</w:t>
      </w:r>
      <w:r>
        <w:tab/>
        <w:t>1s cross RH, cast 1 place, cross LH &amp; cast to bottom</w:t>
      </w:r>
    </w:p>
    <w:p w:rsidR="00B11EB3" w:rsidRDefault="00B11EB3" w:rsidP="00B11EB3">
      <w:pPr>
        <w:pStyle w:val="DanceBody"/>
        <w:keepNext w:val="0"/>
      </w:pPr>
      <w:r>
        <w:t>25-32</w:t>
      </w:r>
      <w:r>
        <w:tab/>
        <w:t>All turn partners RH &amp; LH</w:t>
      </w:r>
    </w:p>
    <w:p w:rsidR="00B11EB3" w:rsidRDefault="00B11EB3" w:rsidP="00B11EB3"/>
    <w:p w:rsidR="00B11EB3" w:rsidRDefault="00B11EB3" w:rsidP="00B11EB3">
      <w:pPr>
        <w:pStyle w:val="Minicrib"/>
      </w:pPr>
      <w:r>
        <w:t>STEWART'S LASSIE  (S32)  Round the Room</w:t>
      </w:r>
      <w:r>
        <w:tab/>
        <w:t>John Bowie Dickson  Dunedin 3</w:t>
      </w:r>
    </w:p>
    <w:p w:rsidR="00B11EB3" w:rsidRPr="00151D15" w:rsidRDefault="00B11EB3" w:rsidP="00B11EB3">
      <w:pPr>
        <w:pStyle w:val="DanceBody"/>
      </w:pPr>
      <w:r w:rsidRPr="00151D15">
        <w:t>Round the Room, 2 facing 2</w:t>
      </w:r>
    </w:p>
    <w:p w:rsidR="00B11EB3" w:rsidRPr="00151D15" w:rsidRDefault="00B11EB3" w:rsidP="00B11EB3">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B11EB3" w:rsidRPr="00151D15" w:rsidRDefault="00B11EB3" w:rsidP="00B11EB3">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B11EB3" w:rsidRPr="00151D15" w:rsidRDefault="00B11EB3" w:rsidP="00B11EB3">
      <w:pPr>
        <w:pStyle w:val="DanceBody"/>
      </w:pPr>
      <w:r w:rsidRPr="00151D15">
        <w:t>17</w:t>
      </w:r>
      <w:r w:rsidRPr="00151D15">
        <w:noBreakHyphen/>
        <w:t>24</w:t>
      </w:r>
      <w:r w:rsidRPr="00151D15">
        <w:tab/>
        <w:t>All Set+Link with partner, all Set+Link with opposite person</w:t>
      </w:r>
    </w:p>
    <w:p w:rsidR="00B11EB3" w:rsidRPr="00151D15" w:rsidRDefault="00B11EB3" w:rsidP="00B11EB3">
      <w:pPr>
        <w:pStyle w:val="DanceBody"/>
        <w:keepNext w:val="0"/>
      </w:pPr>
      <w:r w:rsidRPr="00151D15">
        <w:t>25</w:t>
      </w:r>
      <w:r w:rsidRPr="00151D15">
        <w:noBreakHyphen/>
        <w:t>32</w:t>
      </w:r>
      <w:r w:rsidRPr="00151D15">
        <w:tab/>
        <w:t>All set to partner, change places LH into LH across once round &amp; dance on to meet next couple</w:t>
      </w:r>
    </w:p>
    <w:p w:rsidR="00B11EB3" w:rsidRDefault="00B11EB3" w:rsidP="00B11EB3"/>
    <w:p w:rsidR="00B11EB3" w:rsidRDefault="00B11EB3" w:rsidP="00B11EB3">
      <w:pPr>
        <w:pStyle w:val="Minicrib"/>
      </w:pPr>
      <w:r>
        <w:t>STIRLING CASTLE  (S4x32)  4C set</w:t>
      </w:r>
      <w:r>
        <w:tab/>
        <w:t>Keith W Dingley  Pillings 8</w:t>
      </w:r>
    </w:p>
    <w:p w:rsidR="00B11EB3" w:rsidRPr="003623BF" w:rsidRDefault="00B11EB3" w:rsidP="00B11EB3">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B11EB3" w:rsidRPr="003623BF" w:rsidRDefault="00B11EB3" w:rsidP="00B11EB3">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B11EB3" w:rsidRPr="003623BF" w:rsidRDefault="00B11EB3" w:rsidP="00B11EB3">
      <w:pPr>
        <w:pStyle w:val="DanceBody"/>
        <w:rPr>
          <w:lang w:eastAsia="en-GB"/>
        </w:rPr>
      </w:pPr>
      <w:r w:rsidRPr="003623BF">
        <w:rPr>
          <w:lang w:eastAsia="en-GB"/>
        </w:rPr>
        <w:t>17-24</w:t>
      </w:r>
      <w:r>
        <w:rPr>
          <w:lang w:eastAsia="en-GB"/>
        </w:rPr>
        <w:tab/>
      </w:r>
      <w:r w:rsidRPr="003623BF">
        <w:rPr>
          <w:lang w:eastAsia="en-GB"/>
        </w:rPr>
        <w:t>All dance Grand Chain</w:t>
      </w:r>
    </w:p>
    <w:p w:rsidR="00B11EB3" w:rsidRPr="003623BF" w:rsidRDefault="00B11EB3" w:rsidP="00B11EB3">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B11EB3" w:rsidRDefault="00B11EB3" w:rsidP="00B11EB3"/>
    <w:p w:rsidR="00B11EB3" w:rsidRDefault="00B11EB3" w:rsidP="00B11EB3">
      <w:pPr>
        <w:pStyle w:val="Minicrib"/>
      </w:pPr>
      <w:r>
        <w:t>STIRLING CASTLE  (R4x32)  Circle Dance</w:t>
      </w:r>
      <w:r>
        <w:tab/>
        <w:t>Ruary Laidlaw  Clapyerhands</w:t>
      </w:r>
    </w:p>
    <w:p w:rsidR="00B11EB3" w:rsidRDefault="00B11EB3" w:rsidP="00B11EB3">
      <w:pPr>
        <w:pStyle w:val="DanceBody"/>
      </w:pPr>
      <w:r>
        <w:t>Circle for up to 8 couples, Men on inside, Ladies outside, all facing partners</w:t>
      </w:r>
    </w:p>
    <w:p w:rsidR="00B11EB3" w:rsidRDefault="00B11EB3" w:rsidP="00B11EB3">
      <w:pPr>
        <w:pStyle w:val="DanceBody"/>
      </w:pPr>
      <w:r>
        <w:t xml:space="preserve"> 1- 8</w:t>
      </w:r>
      <w:r>
        <w:tab/>
        <w:t>All clap 2 bars (1-2-3-4), all clap partner's hand (2 bars), all turn on spot (2 bars), all clap partner's hand (2 bars)</w:t>
      </w:r>
    </w:p>
    <w:p w:rsidR="00B11EB3" w:rsidRDefault="00B11EB3" w:rsidP="00B11EB3">
      <w:pPr>
        <w:pStyle w:val="DanceBody"/>
      </w:pPr>
      <w:r>
        <w:t xml:space="preserve"> 9-16</w:t>
      </w:r>
      <w:r>
        <w:tab/>
        <w:t>All stamp foot 2 bars (1-2-3-4), Men dance RSh round partner (4 bars), all stamp foot (2 bars)</w:t>
      </w:r>
    </w:p>
    <w:p w:rsidR="00B11EB3" w:rsidRDefault="00B11EB3" w:rsidP="00B11EB3">
      <w:pPr>
        <w:pStyle w:val="DanceBody"/>
      </w:pPr>
      <w:r>
        <w:t>17-24</w:t>
      </w:r>
      <w:r>
        <w:tab/>
        <w:t>Repeat bars 9-16, Ladies dancing RSh round partners.  End with NHJ with partner facing anticlockwise</w:t>
      </w:r>
    </w:p>
    <w:p w:rsidR="00B11EB3" w:rsidRDefault="00B11EB3" w:rsidP="00B11EB3">
      <w:pPr>
        <w:pStyle w:val="DanceBody"/>
        <w:keepNext w:val="0"/>
      </w:pPr>
      <w:r>
        <w:t>25-32</w:t>
      </w:r>
      <w:r>
        <w:tab/>
        <w:t>1s make arch &amp; other couples dance under and round circle to places</w:t>
      </w:r>
    </w:p>
    <w:p w:rsidR="00B11EB3" w:rsidRDefault="00B11EB3" w:rsidP="00B11EB3"/>
    <w:p w:rsidR="00B11EB3" w:rsidRDefault="00B11EB3" w:rsidP="00B11EB3">
      <w:pPr>
        <w:pStyle w:val="Minicrib"/>
      </w:pPr>
      <w:r>
        <w:t>STIRLING CASTLE  (S8x32)  2C (4C set)</w:t>
      </w:r>
      <w:r>
        <w:tab/>
        <w:t>Hugh Thurston  Centennial Coll</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dance down the middle &amp; back to finish between 2s (2s step up on bars 11-12, 1M facing 2L &amp; 1L facing 2M)</w:t>
      </w:r>
    </w:p>
    <w:p w:rsidR="00B11EB3" w:rsidRDefault="00B11EB3" w:rsidP="00B11EB3">
      <w:pPr>
        <w:pStyle w:val="DanceBody"/>
      </w:pPr>
      <w:r>
        <w:t>17-24</w:t>
      </w:r>
      <w:r>
        <w:tab/>
        <w:t>1s+2s dance reel of 4 (2s dance a complete reel. 1s dance 3/4 reel in 6 bars, on last 2 bars 1M/1L dance diagonally up/down to face each other in the middle)</w:t>
      </w:r>
    </w:p>
    <w:p w:rsidR="00B11EB3" w:rsidRDefault="00B11EB3" w:rsidP="00B11EB3">
      <w:pPr>
        <w:pStyle w:val="DanceBody"/>
      </w:pPr>
      <w:r>
        <w:t>25-28</w:t>
      </w:r>
      <w:r>
        <w:tab/>
        <w:t>1s+2s set to partners with Highland Schottische step</w:t>
      </w:r>
    </w:p>
    <w:p w:rsidR="00B11EB3" w:rsidRDefault="00B11EB3" w:rsidP="00B11EB3">
      <w:pPr>
        <w:pStyle w:val="DanceBody"/>
        <w:keepNext w:val="0"/>
      </w:pPr>
      <w:r>
        <w:t>29-32</w:t>
      </w:r>
      <w:r>
        <w:tab/>
        <w:t>1s turn RH to 2nd place own sides</w:t>
      </w:r>
    </w:p>
    <w:p w:rsidR="00B11EB3" w:rsidRDefault="00B11EB3" w:rsidP="00B11EB3"/>
    <w:p w:rsidR="00B11EB3" w:rsidRDefault="00B11EB3" w:rsidP="00B11EB3">
      <w:pPr>
        <w:pStyle w:val="Minicrib"/>
      </w:pPr>
      <w:r>
        <w:t>STIRLING MILLENNIUM REEL  (R4x40)  4C set</w:t>
      </w:r>
      <w:r>
        <w:tab/>
        <w:t>A Macpherson</w:t>
      </w:r>
    </w:p>
    <w:p w:rsidR="00B11EB3" w:rsidRDefault="00B11EB3" w:rsidP="00B11EB3">
      <w:pPr>
        <w:pStyle w:val="DanceBody"/>
      </w:pPr>
      <w:r>
        <w:t>3s &amp; 4s start on opp sides</w:t>
      </w:r>
    </w:p>
    <w:p w:rsidR="00B11EB3" w:rsidRDefault="00B11EB3" w:rsidP="00B11EB3">
      <w:pPr>
        <w:pStyle w:val="DanceBody"/>
      </w:pPr>
      <w:r>
        <w:t xml:space="preserve"> 1- 8</w:t>
      </w:r>
      <w:r>
        <w:tab/>
        <w:t>All set, 1s &amp; 4s turn RH 1/2 way</w:t>
      </w:r>
      <w:r w:rsidRPr="00BA6B4D">
        <w:rPr>
          <w:b/>
        </w:rPr>
        <w:t xml:space="preserve"> while </w:t>
      </w:r>
      <w:r>
        <w:t>2s+3s cross RH, 1s &amp; 4s lead into centre &amp; dance RH across 1/2 way</w:t>
      </w:r>
      <w:r w:rsidRPr="00BA6B4D">
        <w:rPr>
          <w:b/>
        </w:rPr>
        <w:t xml:space="preserve"> while </w:t>
      </w:r>
      <w:r>
        <w:t>2s+3s cross back RH</w:t>
      </w:r>
    </w:p>
    <w:p w:rsidR="00B11EB3" w:rsidRDefault="00B11EB3" w:rsidP="00B11EB3">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B11EB3" w:rsidRDefault="00B11EB3" w:rsidP="00B11EB3">
      <w:pPr>
        <w:pStyle w:val="DanceBody"/>
      </w:pPr>
      <w:r>
        <w:t>17-24</w:t>
      </w:r>
      <w:r>
        <w:tab/>
        <w:t>1s dance reel of 3 with 3M (3M+1M give LSh &amp; 1L dances up to give RSh to partner)</w:t>
      </w:r>
      <w:r w:rsidRPr="00BA6B4D">
        <w:rPr>
          <w:b/>
        </w:rPr>
        <w:t xml:space="preserve"> </w:t>
      </w:r>
      <w:r>
        <w:rPr>
          <w:b/>
        </w:rPr>
        <w:t xml:space="preserve">as </w:t>
      </w:r>
      <w:r>
        <w:t>4s dance similarly with 2M all loop round to end 4 2 1 3</w:t>
      </w:r>
    </w:p>
    <w:p w:rsidR="00B11EB3" w:rsidRDefault="00B11EB3" w:rsidP="00B11EB3">
      <w:pPr>
        <w:pStyle w:val="DanceBody"/>
      </w:pPr>
      <w:r>
        <w:t>25-32</w:t>
      </w:r>
      <w:r>
        <w:tab/>
        <w:t>1s dance similar reel of 3 with 3L</w:t>
      </w:r>
      <w:r w:rsidRPr="00BA6B4D">
        <w:rPr>
          <w:b/>
        </w:rPr>
        <w:t xml:space="preserve"> </w:t>
      </w:r>
      <w:r>
        <w:rPr>
          <w:b/>
        </w:rPr>
        <w:t xml:space="preserve">as </w:t>
      </w:r>
      <w:r>
        <w:t>4s dance with 2L all loop round to end 2 4 1 3</w:t>
      </w:r>
    </w:p>
    <w:p w:rsidR="00B11EB3" w:rsidRDefault="00B11EB3" w:rsidP="00B11EB3">
      <w:pPr>
        <w:pStyle w:val="DanceBody"/>
        <w:keepNext w:val="0"/>
      </w:pPr>
      <w:r>
        <w:t>33-40</w:t>
      </w:r>
      <w:r>
        <w:tab/>
        <w:t>All Adv+Ret &amp; turn RH</w:t>
      </w:r>
    </w:p>
    <w:p w:rsidR="00B11EB3" w:rsidRDefault="00B11EB3" w:rsidP="00B11EB3"/>
    <w:p w:rsidR="00B11EB3" w:rsidRDefault="00B11EB3" w:rsidP="00B11EB3">
      <w:pPr>
        <w:pStyle w:val="Minicrib"/>
      </w:pPr>
      <w:r>
        <w:t>STITCHES IN TIME  (S4x32)  4C Set</w:t>
      </w:r>
      <w:r>
        <w:tab/>
        <w:t>Andrew Hodgson  Fields Of Gold</w:t>
      </w:r>
    </w:p>
    <w:p w:rsidR="00B11EB3" w:rsidRDefault="00B11EB3" w:rsidP="00B11EB3">
      <w:pPr>
        <w:pStyle w:val="DanceBody"/>
      </w:pPr>
      <w:r>
        <w:t xml:space="preserve"> 1- 8</w:t>
      </w:r>
      <w:r>
        <w:tab/>
        <w:t>1s+2s also 3s+4s dance Poussette 1 2 3 4</w:t>
      </w:r>
    </w:p>
    <w:p w:rsidR="00B11EB3" w:rsidRDefault="00B11EB3" w:rsidP="00B11EB3">
      <w:pPr>
        <w:pStyle w:val="DanceBody"/>
      </w:pPr>
      <w:r>
        <w:t xml:space="preserve"> 9-12</w:t>
      </w:r>
      <w:r>
        <w:tab/>
        <w:t>1s+3s turn partner 3/4 RH &amp; face own side. 1s+3s cast right round 1 person ( Men up/ Ladies down, 2L &amp; 4L step up bars 11-12) End: Men's side: 1 2 3 4, Ladies' side: 2 1 4 3</w:t>
      </w:r>
    </w:p>
    <w:p w:rsidR="00B11EB3" w:rsidRDefault="00B11EB3" w:rsidP="00B11EB3">
      <w:pPr>
        <w:pStyle w:val="DanceBody"/>
      </w:pPr>
      <w:r>
        <w:t>13-16</w:t>
      </w:r>
      <w:r>
        <w:tab/>
        <w:t>1s+2s also 3s+4s Set+Link. 1s+3s face out End: Men's side: 2 1 4 3, Ladies' side 1 2 3 4</w:t>
      </w:r>
    </w:p>
    <w:p w:rsidR="00B11EB3" w:rsidRDefault="00B11EB3" w:rsidP="00B11EB3">
      <w:pPr>
        <w:pStyle w:val="DanceBody"/>
      </w:pPr>
      <w:r>
        <w:t>17-24</w:t>
      </w:r>
      <w:r>
        <w:tab/>
        <w:t>All dance reels of 4 on the sides, to begin middle dancers pass LSh to start</w:t>
      </w:r>
    </w:p>
    <w:p w:rsidR="00B11EB3" w:rsidRDefault="00B11EB3" w:rsidP="00B11EB3">
      <w:pPr>
        <w:pStyle w:val="DanceBody"/>
      </w:pPr>
      <w:r>
        <w:t>25-28</w:t>
      </w:r>
      <w:r>
        <w:tab/>
        <w:t xml:space="preserve">1L+3L dance RSh down round 2L &amp; 4L </w:t>
      </w:r>
      <w:r>
        <w:rPr>
          <w:b/>
        </w:rPr>
        <w:t>while</w:t>
      </w:r>
      <w:r>
        <w:t xml:space="preserve"> 1M+3M dance RSh up round 2M &amp; 4M. 1s &amp; 3s turn partners 2H 3/4 to finish in the middle facing down NHJ (2L &amp; 4L step up 25-26)</w:t>
      </w:r>
    </w:p>
    <w:p w:rsidR="00B11EB3" w:rsidRDefault="00B11EB3" w:rsidP="00B11EB3">
      <w:pPr>
        <w:pStyle w:val="DanceBody"/>
        <w:keepNext w:val="0"/>
      </w:pPr>
      <w:r>
        <w:t>29-32</w:t>
      </w:r>
      <w:r>
        <w:tab/>
        <w:t>1s dance down to 4th plac</w:t>
      </w:r>
      <w:r w:rsidRPr="00202028">
        <w:t>e</w:t>
      </w:r>
      <w:r>
        <w:t xml:space="preserve"> </w:t>
      </w:r>
      <w:r>
        <w:rPr>
          <w:b/>
        </w:rPr>
        <w:t>while</w:t>
      </w:r>
      <w:r>
        <w:t xml:space="preserve"> 3s cast up to 2nd place 2 3 4 1</w:t>
      </w:r>
    </w:p>
    <w:p w:rsidR="00B11EB3" w:rsidRDefault="00B11EB3" w:rsidP="00B11EB3"/>
    <w:p w:rsidR="00B11EB3" w:rsidRDefault="00B11EB3" w:rsidP="00B11EB3">
      <w:pPr>
        <w:pStyle w:val="Minicrib"/>
      </w:pPr>
      <w:r>
        <w:t>STOCKHOLM CEILIDH  (J8x40)  3C (4C set)</w:t>
      </w:r>
      <w:r>
        <w:tab/>
        <w:t>Mats Melin  Scandinavian Dance Bk 1</w:t>
      </w:r>
    </w:p>
    <w:p w:rsidR="00B11EB3" w:rsidRDefault="00B11EB3" w:rsidP="00B11EB3">
      <w:pPr>
        <w:pStyle w:val="DanceBody"/>
      </w:pPr>
      <w:r>
        <w:t xml:space="preserve"> 1- 8</w:t>
      </w:r>
      <w:r>
        <w:tab/>
        <w:t>1s set advancing, dance down (2s step up); 1s cast up round 3s to 2nd place &amp; advance (PdB) to centre to join LH with partner &amp; RH with 1st corner</w:t>
      </w:r>
    </w:p>
    <w:p w:rsidR="00B11EB3" w:rsidRDefault="00B11EB3" w:rsidP="00B11EB3">
      <w:pPr>
        <w:pStyle w:val="DanceBody"/>
      </w:pPr>
      <w:r>
        <w:t xml:space="preserve"> 9-12</w:t>
      </w:r>
      <w:r>
        <w:tab/>
        <w:t>Bal-in-Line, 1s drop RH &amp; move clockwise to 2nd corner &amp; repeat</w:t>
      </w:r>
    </w:p>
    <w:p w:rsidR="00B11EB3" w:rsidRDefault="00B11EB3" w:rsidP="00B11EB3">
      <w:pPr>
        <w:pStyle w:val="DanceBody"/>
      </w:pPr>
      <w:r>
        <w:t>13-16</w:t>
      </w:r>
      <w:r>
        <w:tab/>
        <w:t xml:space="preserve">1s pull back RSh &amp; dance round each other 1.1/4 times to end 1L facing 1st corner &amp; 1M following </w:t>
      </w:r>
      <w:r>
        <w:rPr>
          <w:b/>
        </w:rPr>
        <w:t>while</w:t>
      </w:r>
      <w:r>
        <w:t xml:space="preserve"> 2s+3s dance 1/2 R&amp;L</w:t>
      </w:r>
    </w:p>
    <w:p w:rsidR="00B11EB3" w:rsidRPr="00B65550" w:rsidRDefault="00B11EB3" w:rsidP="00B11EB3">
      <w:pPr>
        <w:pStyle w:val="DanceBody"/>
      </w:pPr>
      <w:r>
        <w:t>17-24</w:t>
      </w:r>
      <w:r>
        <w:tab/>
        <w:t>1s dance 1/2 RSh Alternating Tandem reel of 3 with 1st corners; 1s (Man now leading) dance RH across with 2L (Ladies' 2nd corner pstn)</w:t>
      </w:r>
    </w:p>
    <w:p w:rsidR="00B11EB3" w:rsidRDefault="00B11EB3" w:rsidP="00B11EB3">
      <w:pPr>
        <w:pStyle w:val="DanceBody"/>
      </w:pPr>
      <w:r>
        <w:t>25-32</w:t>
      </w:r>
      <w:r>
        <w:tab/>
        <w:t>1s (Man leading) dance 1/2 LSh Alternating Tandem reel of 3 with 2nd corners; 1s (Lady now leading) dance LH across with 3L (Ladies' 1st corner pstn).  1s end in centre BtoB facing own 1st corners</w:t>
      </w:r>
    </w:p>
    <w:p w:rsidR="00B11EB3" w:rsidRDefault="00B11EB3" w:rsidP="00B11EB3">
      <w:pPr>
        <w:pStyle w:val="DanceBody"/>
        <w:keepNext w:val="0"/>
      </w:pPr>
      <w:r>
        <w:t>33-40</w:t>
      </w:r>
      <w:r>
        <w:tab/>
        <w:t>1s dance 'Hello-Goodbye' setting with 1st &amp; 2nd corners to end 1M between 2s at top, 1L between 3s at bottom, 1s turn 3/4 RH to 2nd place own sides</w:t>
      </w:r>
    </w:p>
    <w:p w:rsidR="00B11EB3" w:rsidRDefault="00B11EB3" w:rsidP="00B11EB3"/>
    <w:p w:rsidR="00B11EB3" w:rsidRDefault="00B11EB3" w:rsidP="00B11EB3">
      <w:pPr>
        <w:pStyle w:val="Minicrib"/>
      </w:pPr>
      <w:r>
        <w:t>THE STONE COURT  (J8x32)  2C (4C set)</w:t>
      </w:r>
      <w:r>
        <w:tab/>
        <w:t>Iain Boyd  Walk Around the Corner</w:t>
      </w:r>
    </w:p>
    <w:p w:rsidR="00B11EB3" w:rsidRDefault="00B11EB3" w:rsidP="00B11EB3">
      <w:pPr>
        <w:pStyle w:val="DanceBody"/>
      </w:pPr>
      <w:r>
        <w:t xml:space="preserve"> 1- 8</w:t>
      </w:r>
      <w:r>
        <w:tab/>
        <w:t>1M+2L set &amp; change places RH, 1M+2s dance RH across</w:t>
      </w:r>
    </w:p>
    <w:p w:rsidR="00B11EB3" w:rsidRDefault="00B11EB3" w:rsidP="00B11EB3">
      <w:pPr>
        <w:pStyle w:val="DanceBody"/>
      </w:pPr>
      <w:r>
        <w:t xml:space="preserve"> 9-16</w:t>
      </w:r>
      <w:r>
        <w:tab/>
        <w:t>1L+2M set &amp; change places LH, 1s+2M dance LH across</w:t>
      </w:r>
    </w:p>
    <w:p w:rsidR="00B11EB3" w:rsidRDefault="00B11EB3" w:rsidP="00B11EB3">
      <w:pPr>
        <w:pStyle w:val="DanceBody"/>
      </w:pPr>
      <w:r>
        <w:t>17-24</w:t>
      </w:r>
      <w:r>
        <w:tab/>
        <w:t>2s followed by 1s lead down, 1s followed by 2s lead up to top &amp; 1s cast to 2</w:t>
      </w:r>
      <w:r w:rsidRPr="00972EEB">
        <w:t>nd</w:t>
      </w:r>
      <w:r>
        <w:t xml:space="preserve"> place</w:t>
      </w:r>
    </w:p>
    <w:p w:rsidR="00B11EB3" w:rsidRDefault="00B11EB3" w:rsidP="00B11EB3">
      <w:pPr>
        <w:pStyle w:val="DanceBody"/>
        <w:keepNext w:val="0"/>
      </w:pPr>
      <w:r>
        <w:t>25-32</w:t>
      </w:r>
      <w:r>
        <w:tab/>
        <w:t>2s+1s dance 1/2 double Fig of 8 (1s cross up), 2M+1M turn LH</w:t>
      </w:r>
      <w:r w:rsidRPr="00BA6B4D">
        <w:rPr>
          <w:b/>
        </w:rPr>
        <w:t xml:space="preserve"> while </w:t>
      </w:r>
      <w:r>
        <w:t>2L+1L turn RH</w:t>
      </w:r>
    </w:p>
    <w:p w:rsidR="00B11EB3" w:rsidRDefault="00B11EB3" w:rsidP="00B11EB3"/>
    <w:p w:rsidR="00B11EB3" w:rsidRDefault="00B11EB3" w:rsidP="00B11EB3">
      <w:pPr>
        <w:pStyle w:val="Minicrib"/>
      </w:pPr>
      <w:r>
        <w:t>THE STONE MOUNTAIN REEL  (R4x32)  4C set</w:t>
      </w:r>
      <w:r>
        <w:tab/>
        <w:t>A Smith  Atlanta Fare</w:t>
      </w:r>
    </w:p>
    <w:p w:rsidR="00B11EB3" w:rsidRDefault="00B11EB3" w:rsidP="00B11EB3">
      <w:pPr>
        <w:pStyle w:val="DanceBody"/>
      </w:pPr>
      <w:r>
        <w:t xml:space="preserve"> 1- 8</w:t>
      </w:r>
      <w:r>
        <w:tab/>
        <w:t>1s cross RH &amp; cast 1 place, 1s pass RSh into double triangle position &amp; set</w:t>
      </w:r>
    </w:p>
    <w:p w:rsidR="00B11EB3" w:rsidRDefault="00B11EB3" w:rsidP="00B11EB3">
      <w:pPr>
        <w:pStyle w:val="DanceBody"/>
      </w:pPr>
      <w:r>
        <w:t xml:space="preserve"> 9-16</w:t>
      </w:r>
      <w:r>
        <w:tab/>
        <w:t>1s set dancing round each other &amp; set on other side, 1s cast RSh round 1</w:t>
      </w:r>
      <w:r w:rsidRPr="00972EEB">
        <w:t>st</w:t>
      </w:r>
      <w:r>
        <w:t xml:space="preserve"> corners into lines across (L between 2s, M between 3s)</w:t>
      </w:r>
    </w:p>
    <w:p w:rsidR="00B11EB3" w:rsidRDefault="00B11EB3" w:rsidP="00B11EB3">
      <w:pPr>
        <w:pStyle w:val="DanceBody"/>
      </w:pPr>
      <w:r>
        <w:t>17-24</w:t>
      </w:r>
      <w:r>
        <w:tab/>
        <w:t>1s pass RSh into double triangle position (up/down) &amp; set, 1s set dancing round each other &amp; set at other end</w:t>
      </w:r>
    </w:p>
    <w:p w:rsidR="00B11EB3" w:rsidRDefault="00B11EB3" w:rsidP="00B11EB3">
      <w:pPr>
        <w:pStyle w:val="DanceBody"/>
        <w:keepNext w:val="0"/>
      </w:pPr>
      <w:r>
        <w:t>25-32</w:t>
      </w:r>
      <w:r>
        <w:tab/>
        <w:t>1s cast LSh round 1</w:t>
      </w:r>
      <w:r w:rsidRPr="00972EEB">
        <w:t>st</w:t>
      </w:r>
      <w:r>
        <w:t xml:space="preserve"> corners into lines on opposite sides, 1s cross RH &amp; cast to bottom</w:t>
      </w:r>
    </w:p>
    <w:p w:rsidR="00B11EB3" w:rsidRDefault="00B11EB3" w:rsidP="00B11EB3"/>
    <w:p w:rsidR="00B11EB3" w:rsidRDefault="00B11EB3" w:rsidP="00B11EB3">
      <w:pPr>
        <w:pStyle w:val="Minicrib"/>
      </w:pPr>
      <w:r>
        <w:t>THE STONE OF DESTINY  (S4x40)  4C set</w:t>
      </w:r>
      <w:r>
        <w:tab/>
        <w:t>John Drewry</w:t>
      </w:r>
    </w:p>
    <w:p w:rsidR="00B11EB3" w:rsidRDefault="00B11EB3" w:rsidP="00B11EB3">
      <w:pPr>
        <w:pStyle w:val="DanceBody"/>
      </w:pPr>
      <w:r>
        <w:t xml:space="preserve"> 1- 8</w:t>
      </w:r>
      <w:r>
        <w:tab/>
        <w:t>1s+3s 1/2 turn RH into 2</w:t>
      </w:r>
      <w:r w:rsidRPr="00972EEB">
        <w:t>nd</w:t>
      </w:r>
      <w:r>
        <w:t>/4</w:t>
      </w:r>
      <w:r w:rsidRPr="00972EEB">
        <w:t>th</w:t>
      </w:r>
      <w:r>
        <w:t xml:space="preserve"> places facing up</w:t>
      </w:r>
      <w:r w:rsidRPr="00BA6B4D">
        <w:rPr>
          <w:b/>
        </w:rPr>
        <w:t xml:space="preserve"> </w:t>
      </w:r>
      <w:r>
        <w:rPr>
          <w:b/>
        </w:rPr>
        <w:t xml:space="preserve">as </w:t>
      </w:r>
      <w:r>
        <w:t>2s+4s step up &amp; face down &amp; all set, 2s+1s &amp; 4s+3s circle 4H round but 1s+4s break for: -</w:t>
      </w:r>
    </w:p>
    <w:p w:rsidR="00B11EB3" w:rsidRDefault="00B11EB3" w:rsidP="00B11EB3">
      <w:pPr>
        <w:pStyle w:val="DanceBody"/>
      </w:pPr>
      <w:r>
        <w:t xml:space="preserve"> 9-16</w:t>
      </w:r>
      <w:r>
        <w:tab/>
        <w:t>All circle 8H round for 2 bars &amp; Men turn Lady on Right, all continue 8H round to places</w:t>
      </w:r>
    </w:p>
    <w:p w:rsidR="00B11EB3" w:rsidRDefault="00B11EB3" w:rsidP="00B11EB3">
      <w:pPr>
        <w:pStyle w:val="DanceBody"/>
      </w:pPr>
      <w:r>
        <w:t>17-24</w:t>
      </w:r>
      <w:r>
        <w:tab/>
        <w:t>1s+4s (middle cpls) dance reel of 4 up/down middle (Ladies dancing into middle facing down/up &amp;  Men pass each other LSh to start)</w:t>
      </w:r>
    </w:p>
    <w:p w:rsidR="00B11EB3" w:rsidRDefault="00B11EB3" w:rsidP="00B11EB3">
      <w:pPr>
        <w:pStyle w:val="DanceBody"/>
      </w:pPr>
      <w:r>
        <w:t>25-32</w:t>
      </w:r>
      <w:r>
        <w:tab/>
        <w:t>1s &amp; 3s change places by chasing round clockwise (1M &amp; 3L casting), all set &amp; turn LH into prom hold</w:t>
      </w:r>
    </w:p>
    <w:p w:rsidR="00B11EB3" w:rsidRDefault="00B11EB3" w:rsidP="00B11EB3">
      <w:pPr>
        <w:pStyle w:val="DanceBody"/>
        <w:keepNext w:val="0"/>
      </w:pPr>
      <w:r>
        <w:t>33-40</w:t>
      </w:r>
      <w:r>
        <w:tab/>
        <w:t>All Promenade</w:t>
      </w:r>
    </w:p>
    <w:p w:rsidR="00B11EB3" w:rsidRDefault="00B11EB3" w:rsidP="00B11EB3"/>
    <w:p w:rsidR="00B11EB3" w:rsidRDefault="00B11EB3" w:rsidP="00B11EB3">
      <w:pPr>
        <w:pStyle w:val="Minicrib"/>
      </w:pPr>
      <w:r>
        <w:t>THE STONE STORE  (S4x32)  4C Set</w:t>
      </w:r>
      <w:r>
        <w:tab/>
        <w:t>Neville Miller  Inlet Road Dances</w:t>
      </w:r>
    </w:p>
    <w:p w:rsidR="00B11EB3" w:rsidRDefault="00B11EB3" w:rsidP="00B11EB3">
      <w:pPr>
        <w:pStyle w:val="DanceBody"/>
      </w:pPr>
      <w:r>
        <w:t xml:space="preserve"> 1- 8</w:t>
      </w:r>
      <w:r>
        <w:tab/>
        <w:t xml:space="preserve">1s+2s </w:t>
      </w:r>
      <w:r>
        <w:rPr>
          <w:b/>
        </w:rPr>
        <w:t>also</w:t>
      </w:r>
      <w:r>
        <w:t xml:space="preserve"> 3s+4s set, circle 4H round to left, set</w:t>
      </w:r>
    </w:p>
    <w:p w:rsidR="00B11EB3" w:rsidRDefault="00B11EB3" w:rsidP="00B11EB3">
      <w:pPr>
        <w:pStyle w:val="DanceBody"/>
      </w:pPr>
      <w:r>
        <w:t xml:space="preserve"> 9-16</w:t>
      </w:r>
      <w:r>
        <w:tab/>
        <w:t xml:space="preserve">1L+2M </w:t>
      </w:r>
      <w:r>
        <w:rPr>
          <w:b/>
        </w:rPr>
        <w:t>also</w:t>
      </w:r>
      <w:r>
        <w:t xml:space="preserve"> 3L+4M turn RH; 1M+2L </w:t>
      </w:r>
      <w:r>
        <w:rPr>
          <w:b/>
        </w:rPr>
        <w:t>also</w:t>
      </w:r>
      <w:r>
        <w:t xml:space="preserve"> 3M+4L turn LH</w:t>
      </w:r>
    </w:p>
    <w:p w:rsidR="00B11EB3" w:rsidRPr="00876484" w:rsidRDefault="00B11EB3" w:rsidP="00B11EB3">
      <w:pPr>
        <w:pStyle w:val="DanceBody"/>
      </w:pPr>
      <w:r>
        <w:t>17-24</w:t>
      </w:r>
      <w:r>
        <w:tab/>
        <w:t>1s+2s dance 'Espganole':</w:t>
      </w:r>
    </w:p>
    <w:p w:rsidR="00B11EB3" w:rsidRDefault="00B11EB3" w:rsidP="00B11EB3">
      <w:pPr>
        <w:pStyle w:val="DanceBody"/>
      </w:pPr>
      <w:r>
        <w:tab/>
        <w:t>17-18  1s+2s cross (Ladies lead across RH passing between Men) with Ladies changing places RH</w:t>
      </w:r>
    </w:p>
    <w:p w:rsidR="00B11EB3" w:rsidRDefault="00B11EB3" w:rsidP="00B11EB3">
      <w:pPr>
        <w:pStyle w:val="DanceBody"/>
      </w:pPr>
      <w:r>
        <w:tab/>
        <w:t>19-20  1s+2s cross back (Men lead across RH between Ladies) with Men changing places RH</w:t>
      </w:r>
    </w:p>
    <w:p w:rsidR="00B11EB3" w:rsidRDefault="00B11EB3" w:rsidP="00B11EB3">
      <w:pPr>
        <w:pStyle w:val="DanceBody"/>
      </w:pPr>
      <w:r>
        <w:tab/>
        <w:t>21-24  2s turn RH</w:t>
      </w:r>
      <w:r w:rsidRPr="00BA6B4D">
        <w:rPr>
          <w:b/>
        </w:rPr>
        <w:t xml:space="preserve"> </w:t>
      </w:r>
      <w:r>
        <w:rPr>
          <w:b/>
        </w:rPr>
        <w:t xml:space="preserve">as </w:t>
      </w:r>
      <w:r>
        <w:t>1s turn LH to own side.  2 1 3 4</w:t>
      </w:r>
    </w:p>
    <w:p w:rsidR="00B11EB3" w:rsidRDefault="00B11EB3" w:rsidP="00B11EB3">
      <w:pPr>
        <w:pStyle w:val="DanceBody"/>
        <w:keepNext w:val="0"/>
      </w:pPr>
      <w:r>
        <w:t>25-32</w:t>
      </w:r>
      <w:r>
        <w:tab/>
        <w:t>1s+3s+4s dance 1/2 mirror reels of 3 on sides (1s in/down to start); 4s+3s dance 1/2 RH across, pass partner RSh to own side.  2 3 4 1</w:t>
      </w:r>
    </w:p>
    <w:p w:rsidR="00B11EB3" w:rsidRDefault="00B11EB3" w:rsidP="00B11EB3"/>
    <w:p w:rsidR="00B11EB3" w:rsidRDefault="00B11EB3" w:rsidP="00B11EB3">
      <w:pPr>
        <w:pStyle w:val="Minicrib"/>
      </w:pPr>
      <w:r>
        <w:t>STONEHAVEN LASSIES  (J8x32)  3C (4C set)</w:t>
      </w:r>
      <w:r>
        <w:tab/>
        <w:t>John Drewry  The Greenburn Book 2</w:t>
      </w:r>
    </w:p>
    <w:p w:rsidR="00B11EB3" w:rsidRPr="00732654" w:rsidRDefault="00B11EB3" w:rsidP="00B11EB3">
      <w:pPr>
        <w:pStyle w:val="DanceBody"/>
      </w:pPr>
      <w:r w:rsidRPr="00732654">
        <w:t>1-8</w:t>
      </w:r>
      <w:r w:rsidRPr="00732654">
        <w:tab/>
        <w:t>1</w:t>
      </w:r>
      <w:r>
        <w:t>s</w:t>
      </w:r>
      <w:r w:rsidRPr="00732654">
        <w:t xml:space="preserve"> cross RH</w:t>
      </w:r>
      <w:r>
        <w:t xml:space="preserve"> &amp; cast, 1s dance 1/2 Fig of 8 (1M up round 2s, 1L down round 3s)</w:t>
      </w:r>
    </w:p>
    <w:p w:rsidR="00B11EB3" w:rsidRPr="00627AFB" w:rsidRDefault="00B11EB3" w:rsidP="00B11EB3">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B11EB3" w:rsidRPr="00580E0D" w:rsidRDefault="00B11EB3" w:rsidP="00B11EB3">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B11EB3" w:rsidRDefault="00B11EB3" w:rsidP="00B11EB3">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B11EB3" w:rsidRDefault="00B11EB3" w:rsidP="00B11EB3">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B11EB3" w:rsidRDefault="00B11EB3" w:rsidP="00B11EB3"/>
    <w:p w:rsidR="00B11EB3" w:rsidRDefault="00B11EB3" w:rsidP="00B11EB3">
      <w:pPr>
        <w:pStyle w:val="Minicrib"/>
      </w:pPr>
      <w:r>
        <w:t>STONEHAVEN MARKET SQUARE  (M-(S64+R64))  Sq.Set</w:t>
      </w:r>
      <w:r>
        <w:tab/>
        <w:t>Carol Eddie &amp; Christine Grant  Stonehaven Platinum Anniv. Dances</w:t>
      </w:r>
    </w:p>
    <w:p w:rsidR="00B11EB3" w:rsidRDefault="00B11EB3" w:rsidP="00B11EB3">
      <w:pPr>
        <w:pStyle w:val="DanceBody"/>
      </w:pPr>
      <w:r>
        <w:t>Strathspey</w:t>
      </w:r>
    </w:p>
    <w:p w:rsidR="00B11EB3" w:rsidRDefault="00B11EB3" w:rsidP="00B11EB3">
      <w:pPr>
        <w:pStyle w:val="DanceBody"/>
      </w:pPr>
      <w:r>
        <w:t xml:space="preserve"> 1-8</w:t>
      </w:r>
      <w:r>
        <w:tab/>
        <w:t xml:space="preserve">1M+3L dance Fig 8 round 2s </w:t>
      </w:r>
      <w:r>
        <w:rPr>
          <w:b/>
        </w:rPr>
        <w:t>while</w:t>
      </w:r>
      <w:r>
        <w:t xml:space="preserve"> 1L+3M dance Fig 8 round 4s</w:t>
      </w:r>
    </w:p>
    <w:p w:rsidR="00B11EB3" w:rsidRDefault="00B11EB3" w:rsidP="00B11EB3">
      <w:pPr>
        <w:pStyle w:val="DanceBody"/>
      </w:pPr>
      <w:r>
        <w:t xml:space="preserve"> 9-16</w:t>
      </w:r>
      <w:r>
        <w:tab/>
        <w:t>1s+3s Adv+Ret; 1s+3s dance 1/2 R&amp;L</w:t>
      </w:r>
    </w:p>
    <w:p w:rsidR="00B11EB3" w:rsidRDefault="00B11EB3" w:rsidP="00B11EB3">
      <w:pPr>
        <w:pStyle w:val="DanceBody"/>
      </w:pPr>
      <w:r>
        <w:t>17-24</w:t>
      </w:r>
      <w:r>
        <w:tab/>
        <w:t xml:space="preserve">2M+4L dance Fig 8 round 1s (in 3rd place) </w:t>
      </w:r>
      <w:r>
        <w:rPr>
          <w:b/>
        </w:rPr>
        <w:t>while</w:t>
      </w:r>
      <w:r>
        <w:t xml:space="preserve"> 2L+4M dance Fig 8 round 3s (in 1st place)</w:t>
      </w:r>
    </w:p>
    <w:p w:rsidR="00B11EB3" w:rsidRDefault="00B11EB3" w:rsidP="00B11EB3">
      <w:pPr>
        <w:pStyle w:val="DanceBody"/>
      </w:pPr>
      <w:r>
        <w:t>25-32</w:t>
      </w:r>
      <w:r>
        <w:tab/>
        <w:t>2s+4s Adv+Ret; 2s+4s dance 1/2 R&amp;L</w:t>
      </w:r>
    </w:p>
    <w:p w:rsidR="00B11EB3" w:rsidRDefault="00B11EB3" w:rsidP="00B11EB3">
      <w:pPr>
        <w:pStyle w:val="DanceBody"/>
      </w:pPr>
      <w:r>
        <w:t>33-40</w:t>
      </w:r>
      <w:r>
        <w:tab/>
        <w:t>Ladies dance RH across &amp; LH across</w:t>
      </w:r>
    </w:p>
    <w:p w:rsidR="00B11EB3" w:rsidRDefault="00B11EB3" w:rsidP="00B11EB3">
      <w:pPr>
        <w:pStyle w:val="DanceBody"/>
      </w:pPr>
      <w:r>
        <w:t>41-48</w:t>
      </w:r>
      <w:r>
        <w:tab/>
        <w:t>Men dance LH across &amp; RH across</w:t>
      </w:r>
    </w:p>
    <w:p w:rsidR="00B11EB3" w:rsidRDefault="00B11EB3" w:rsidP="00B11EB3">
      <w:pPr>
        <w:pStyle w:val="DanceBody"/>
      </w:pPr>
      <w:r>
        <w:t>49-56</w:t>
      </w:r>
      <w:r>
        <w:tab/>
        <w:t>All circle 8H round &amp; back</w:t>
      </w:r>
    </w:p>
    <w:p w:rsidR="00B11EB3" w:rsidRDefault="00B11EB3" w:rsidP="00B11EB3">
      <w:pPr>
        <w:pStyle w:val="DanceBody"/>
      </w:pPr>
      <w:r>
        <w:t>57-64</w:t>
      </w:r>
      <w:r>
        <w:tab/>
        <w:t>All turn partner LH, Ladies join RH in centre as Men drop LH &amp; join RH with partner; All dance RH across 1/2 round to original places</w:t>
      </w:r>
    </w:p>
    <w:p w:rsidR="00B11EB3" w:rsidRDefault="00B11EB3" w:rsidP="00B11EB3">
      <w:pPr>
        <w:pStyle w:val="DanceBody"/>
        <w:keepNext w:val="0"/>
      </w:pPr>
      <w:r>
        <w:t>Repeat bars 1-64 in Reel time</w:t>
      </w:r>
    </w:p>
    <w:p w:rsidR="00B11EB3" w:rsidRDefault="00B11EB3" w:rsidP="00B11EB3"/>
    <w:p w:rsidR="00B11EB3" w:rsidRDefault="00B11EB3" w:rsidP="00B11EB3">
      <w:pPr>
        <w:pStyle w:val="Minicrib"/>
      </w:pPr>
      <w:r>
        <w:t>STONEHAVEN STRATHSPEY  (S3x32)  3C set</w:t>
      </w:r>
      <w:r>
        <w:tab/>
        <w:t>Emma Allsop  Stonehaven Platinum Anniv</w:t>
      </w:r>
    </w:p>
    <w:p w:rsidR="00B11EB3" w:rsidRDefault="00B11EB3" w:rsidP="00B11EB3">
      <w:pPr>
        <w:pStyle w:val="DanceBody"/>
      </w:pPr>
      <w:r>
        <w:t xml:space="preserve"> 1- 8</w:t>
      </w:r>
      <w:r>
        <w:tab/>
        <w:t>1s cast 2 places (2s step up 1-2) &amp; cross up RH to 2nd place opp sides;  2s+1s+3s set &amp; 1s cross LH to own side</w:t>
      </w:r>
    </w:p>
    <w:p w:rsidR="00B11EB3" w:rsidRDefault="00B11EB3" w:rsidP="00B11EB3">
      <w:pPr>
        <w:pStyle w:val="DanceBody"/>
      </w:pPr>
      <w:r>
        <w:t xml:space="preserve"> 9-16</w:t>
      </w:r>
      <w:r>
        <w:tab/>
        <w:t>1L+2s &amp; 1M+3s dance RH across, 1s pass RSh to dance LH across with other couple</w:t>
      </w:r>
    </w:p>
    <w:p w:rsidR="00B11EB3" w:rsidRDefault="00B11EB3" w:rsidP="00B11EB3">
      <w:pPr>
        <w:pStyle w:val="DanceBody"/>
      </w:pPr>
      <w:r>
        <w:t>17-24</w:t>
      </w:r>
      <w:r>
        <w:tab/>
        <w:t xml:space="preserve">1s dance Fig 8 (1L round 2s &amp; 1M round 3s) </w:t>
      </w:r>
      <w:r>
        <w:rPr>
          <w:b/>
        </w:rPr>
        <w:t>while</w:t>
      </w:r>
      <w:r>
        <w:t xml:space="preserve"> 2s+3s set, cross RH with partner, set &amp; cross back RH</w:t>
      </w:r>
    </w:p>
    <w:p w:rsidR="00B11EB3" w:rsidRDefault="00B11EB3" w:rsidP="00B11EB3">
      <w:pPr>
        <w:pStyle w:val="DanceBody"/>
      </w:pPr>
      <w:r>
        <w:t>25-28</w:t>
      </w:r>
      <w:r>
        <w:tab/>
        <w:t>1s+3s circle 4H round to left, finishing joining 2H with partner on diagonal (1L+3M BtoB) ready for …</w:t>
      </w:r>
    </w:p>
    <w:p w:rsidR="00B11EB3" w:rsidRDefault="00B11EB3" w:rsidP="00B11EB3">
      <w:pPr>
        <w:pStyle w:val="DanceBody"/>
        <w:keepNext w:val="0"/>
      </w:pPr>
      <w:r>
        <w:t>29-32</w:t>
      </w:r>
      <w:r>
        <w:tab/>
        <w:t>1s+3s dance 1/2 poussette.  End 2 3 1</w:t>
      </w:r>
    </w:p>
    <w:p w:rsidR="00B11EB3" w:rsidRDefault="00B11EB3" w:rsidP="00B11EB3"/>
    <w:p w:rsidR="00B11EB3" w:rsidRDefault="00B11EB3" w:rsidP="00B11EB3">
      <w:pPr>
        <w:pStyle w:val="Minicrib"/>
      </w:pPr>
      <w:r>
        <w:t>STONEHAVEN'S WELCOME  (R32)  Round the Room</w:t>
      </w:r>
      <w:r>
        <w:tab/>
        <w:t>Fiona Allsop  Stonehaven Platinum Anniv. Dances</w:t>
      </w:r>
    </w:p>
    <w:p w:rsidR="00B11EB3" w:rsidRDefault="00B11EB3" w:rsidP="00B11EB3">
      <w:pPr>
        <w:pStyle w:val="DanceBody"/>
      </w:pPr>
      <w:r>
        <w:t xml:space="preserve">Round the Room - 2 facing 2 </w:t>
      </w:r>
    </w:p>
    <w:p w:rsidR="00B11EB3" w:rsidRDefault="00B11EB3" w:rsidP="00B11EB3">
      <w:pPr>
        <w:pStyle w:val="DanceBody"/>
      </w:pPr>
      <w:r>
        <w:t xml:space="preserve"> 1- 8</w:t>
      </w:r>
      <w:r>
        <w:tab/>
        <w:t>All circle 4H round &amp; back</w:t>
      </w:r>
    </w:p>
    <w:p w:rsidR="00B11EB3" w:rsidRDefault="00B11EB3" w:rsidP="00B11EB3">
      <w:pPr>
        <w:pStyle w:val="DanceBody"/>
      </w:pPr>
      <w:r>
        <w:t xml:space="preserve"> 9-16</w:t>
      </w:r>
      <w:r>
        <w:tab/>
        <w:t>All dance DoSiDo with person opposite; All dance RH across</w:t>
      </w:r>
    </w:p>
    <w:p w:rsidR="00B11EB3" w:rsidRDefault="00B11EB3" w:rsidP="00B11EB3">
      <w:pPr>
        <w:pStyle w:val="DanceBody"/>
      </w:pPr>
      <w:r>
        <w:t>17-24</w:t>
      </w:r>
      <w:r>
        <w:tab/>
        <w:t>All dance DoSiDo with partner; All dance LH across</w:t>
      </w:r>
    </w:p>
    <w:p w:rsidR="00B11EB3" w:rsidRDefault="00B11EB3" w:rsidP="00B11EB3">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B11EB3" w:rsidRDefault="00B11EB3" w:rsidP="00B11EB3"/>
    <w:p w:rsidR="00B11EB3" w:rsidRDefault="00B11EB3" w:rsidP="00B11EB3">
      <w:pPr>
        <w:pStyle w:val="Minicrib"/>
      </w:pPr>
      <w:r>
        <w:t>STONER HOUSE  (J4x32)  4C set</w:t>
      </w:r>
      <w:r>
        <w:tab/>
        <w:t>Paul Hemenway  RSCDS Boston Celebrate 50yrs</w:t>
      </w:r>
    </w:p>
    <w:p w:rsidR="00B11EB3" w:rsidRDefault="00B11EB3" w:rsidP="00B11EB3">
      <w:pPr>
        <w:pStyle w:val="DanceBody"/>
      </w:pPr>
      <w:r>
        <w:t xml:space="preserve"> 1- 8</w:t>
      </w:r>
      <w:r>
        <w:tab/>
        <w:t>1s+2s</w:t>
      </w:r>
      <w:r w:rsidRPr="007F0D5A">
        <w:rPr>
          <w:b/>
        </w:rPr>
        <w:t xml:space="preserve"> also </w:t>
      </w:r>
      <w:r>
        <w:t>3s+4s set &amp; dance 1/2 RH across, 1s+4s set &amp; dance 1/2 LH across</w:t>
      </w:r>
    </w:p>
    <w:p w:rsidR="00B11EB3" w:rsidRDefault="00B11EB3" w:rsidP="00B11EB3">
      <w:pPr>
        <w:pStyle w:val="DanceBody"/>
      </w:pPr>
      <w:r>
        <w:t xml:space="preserve"> 9-16</w:t>
      </w:r>
      <w:r>
        <w:tab/>
        <w:t>All dance reels of 4 on sides &amp; end with 2s facing 4s &amp; 1s facing 3s</w:t>
      </w:r>
    </w:p>
    <w:p w:rsidR="00B11EB3" w:rsidRDefault="00B11EB3" w:rsidP="00B11EB3">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B11EB3" w:rsidRDefault="00B11EB3" w:rsidP="00B11EB3">
      <w:pPr>
        <w:pStyle w:val="DanceBody"/>
        <w:keepNext w:val="0"/>
      </w:pPr>
      <w:r>
        <w:t>25-32</w:t>
      </w:r>
      <w:r>
        <w:tab/>
        <w:t>4s &amp; 1s set advancing (down/up) &amp; petronella turn to sides, all turn partners RH.  2 4 1 3</w:t>
      </w:r>
    </w:p>
    <w:p w:rsidR="00B11EB3" w:rsidRDefault="00B11EB3" w:rsidP="00B11EB3"/>
    <w:p w:rsidR="00B11EB3" w:rsidRDefault="00B11EB3" w:rsidP="00B11EB3">
      <w:pPr>
        <w:pStyle w:val="Minicrib"/>
      </w:pPr>
      <w:r>
        <w:t>THE STONEY FIREBALL  (R4x48)  4C Set</w:t>
      </w:r>
      <w:r>
        <w:tab/>
        <w:t>Gill Walker &amp; Michelle Black  Stonehaven Platinum Anniv. Dances</w:t>
      </w:r>
    </w:p>
    <w:p w:rsidR="00B11EB3" w:rsidRDefault="00B11EB3" w:rsidP="00B11EB3">
      <w:pPr>
        <w:pStyle w:val="DanceBody"/>
      </w:pPr>
      <w:r>
        <w:t xml:space="preserve"> 1- 8</w:t>
      </w:r>
      <w:r>
        <w:tab/>
        <w:t xml:space="preserve">2s dance Fig 8 up round 1s </w:t>
      </w:r>
      <w:r>
        <w:rPr>
          <w:b/>
        </w:rPr>
        <w:t>while</w:t>
      </w:r>
      <w:r>
        <w:t xml:space="preserve"> 3s dance Fig 8 down round 4s</w:t>
      </w:r>
    </w:p>
    <w:p w:rsidR="00B11EB3" w:rsidRDefault="00B11EB3" w:rsidP="00B11EB3">
      <w:pPr>
        <w:pStyle w:val="DanceBody"/>
      </w:pPr>
      <w:r>
        <w:t xml:space="preserve"> 9-16</w:t>
      </w:r>
      <w:r>
        <w:tab/>
        <w:t>1s+2s &amp; 3s+4s circle 4H round &amp; back</w:t>
      </w:r>
    </w:p>
    <w:p w:rsidR="00B11EB3" w:rsidRDefault="00B11EB3" w:rsidP="00B11EB3">
      <w:pPr>
        <w:pStyle w:val="DanceBody"/>
      </w:pPr>
      <w:r>
        <w:t>17-20</w:t>
      </w:r>
      <w:r>
        <w:tab/>
        <w:t>1s 1/2 turn RH (elbow grip) moving down to between 2s &amp; facing opp sides, 1s+2s turn LH on sides. 1s end in 2nd place, 2s in 1st place</w:t>
      </w:r>
    </w:p>
    <w:p w:rsidR="00B11EB3" w:rsidRDefault="00B11EB3" w:rsidP="00B11EB3">
      <w:pPr>
        <w:pStyle w:val="DanceBody"/>
      </w:pPr>
      <w:r>
        <w:t>21-24</w:t>
      </w:r>
      <w:r>
        <w:tab/>
        <w:t>1s turn partner RH once round moving down to between 3s &amp; facing opp sides, 1s+3s turn LH on sides. 1s end in 3rd place, 3s in 2nd place</w:t>
      </w:r>
    </w:p>
    <w:p w:rsidR="00B11EB3" w:rsidRDefault="00B11EB3" w:rsidP="00B11EB3">
      <w:pPr>
        <w:pStyle w:val="DanceBody"/>
      </w:pPr>
      <w:r>
        <w:t>25-28</w:t>
      </w:r>
      <w:r>
        <w:tab/>
        <w:t>1s turn partner RH once round moving down to between 4s &amp; facing opp sides, 1s+4s turn LH on sides. 1s end in 4th place, 4s in 3rd place</w:t>
      </w:r>
    </w:p>
    <w:p w:rsidR="00B11EB3" w:rsidRDefault="00B11EB3" w:rsidP="00B11EB3">
      <w:pPr>
        <w:pStyle w:val="DanceBody"/>
      </w:pPr>
      <w:r>
        <w:t>29-32</w:t>
      </w:r>
      <w:r>
        <w:tab/>
        <w:t>1s turn partner 1.1/2 RH to own side &amp; face out</w:t>
      </w:r>
    </w:p>
    <w:p w:rsidR="00B11EB3" w:rsidRDefault="00B11EB3" w:rsidP="00B11EB3">
      <w:pPr>
        <w:pStyle w:val="DanceBody"/>
      </w:pPr>
      <w:r>
        <w:t>33-40</w:t>
      </w:r>
      <w:r>
        <w:tab/>
        <w:t>1s cast up 1 place (4s step down), 1s dance in front of 3s (3s step down); 1s dance up behind 2s (2s step down), 1s turn RH, remain in middle ready for …</w:t>
      </w:r>
    </w:p>
    <w:p w:rsidR="00B11EB3" w:rsidRDefault="00B11EB3" w:rsidP="00B11EB3">
      <w:pPr>
        <w:pStyle w:val="DanceBody"/>
        <w:keepNext w:val="0"/>
      </w:pPr>
      <w:r>
        <w:t>41-48</w:t>
      </w:r>
      <w:r>
        <w:tab/>
        <w:t>1s join 2H &amp; slip step down to 4th place (2s, 3s &amp; 4s step up); All couples turn partner RH (or Birl)</w:t>
      </w:r>
    </w:p>
    <w:p w:rsidR="00B11EB3" w:rsidRDefault="00B11EB3" w:rsidP="00B11EB3"/>
    <w:p w:rsidR="00B11EB3" w:rsidRDefault="00B11EB3" w:rsidP="00B11EB3">
      <w:pPr>
        <w:pStyle w:val="Minicrib"/>
      </w:pPr>
      <w:r>
        <w:t>THE STONEY LAKE STONE (WAYNE'S WORKOUT)  (R8x32)  3C (4C set)</w:t>
      </w:r>
      <w:r>
        <w:tab/>
        <w:t>Doug Kean  Peterborough 2000 Collection</w:t>
      </w:r>
    </w:p>
    <w:p w:rsidR="00B11EB3" w:rsidRPr="00C72C13" w:rsidRDefault="00B11EB3" w:rsidP="00B11EB3">
      <w:pPr>
        <w:pStyle w:val="DanceBody"/>
      </w:pPr>
      <w:r w:rsidRPr="00C72C13">
        <w:t xml:space="preserve"> 1- 8</w:t>
      </w:r>
      <w:r w:rsidRPr="00C72C13">
        <w:tab/>
        <w:t>1s cast down behind own lines &amp; cast back to place</w:t>
      </w:r>
    </w:p>
    <w:p w:rsidR="00B11EB3" w:rsidRDefault="00B11EB3" w:rsidP="00B11EB3">
      <w:pPr>
        <w:pStyle w:val="DanceBody"/>
      </w:pPr>
      <w:r w:rsidRPr="00C72C13">
        <w:t xml:space="preserve"> 9-10</w:t>
      </w:r>
      <w:r w:rsidRPr="00C72C13">
        <w:tab/>
        <w:t xml:space="preserve">1s+2s dance 1/2 RH across </w:t>
      </w:r>
      <w:r w:rsidRPr="00C72C13">
        <w:rPr>
          <w:b/>
        </w:rPr>
        <w:t>while</w:t>
      </w:r>
      <w:r w:rsidRPr="00C72C13">
        <w:t xml:space="preserve"> 3s cross RH.</w:t>
      </w:r>
    </w:p>
    <w:p w:rsidR="00B11EB3" w:rsidRPr="00C72C13" w:rsidRDefault="00B11EB3" w:rsidP="00B11EB3">
      <w:pPr>
        <w:pStyle w:val="DanceBody"/>
      </w:pPr>
      <w:r w:rsidRPr="00C72C13">
        <w:t>11-12</w:t>
      </w:r>
      <w:r w:rsidRPr="00C72C13">
        <w:tab/>
        <w:t xml:space="preserve">1s+3s dance 1/2 LH across </w:t>
      </w:r>
      <w:r w:rsidRPr="00C72C13">
        <w:rPr>
          <w:b/>
        </w:rPr>
        <w:t>while</w:t>
      </w:r>
      <w:r w:rsidRPr="00C72C13">
        <w:t xml:space="preserve"> 2s cross LH</w:t>
      </w:r>
    </w:p>
    <w:p w:rsidR="00B11EB3" w:rsidRPr="00C72C13" w:rsidRDefault="00B11EB3" w:rsidP="00B11EB3">
      <w:pPr>
        <w:pStyle w:val="DanceBody"/>
      </w:pPr>
      <w:r w:rsidRPr="00C72C13">
        <w:t>13-16</w:t>
      </w:r>
      <w:r w:rsidRPr="00C72C13">
        <w:tab/>
        <w:t>1s lead up to top &amp; cast into 2nd place own side. 3s step down</w:t>
      </w:r>
    </w:p>
    <w:p w:rsidR="00B11EB3" w:rsidRPr="00C72C13" w:rsidRDefault="00B11EB3" w:rsidP="00B11EB3">
      <w:pPr>
        <w:pStyle w:val="DanceBody"/>
      </w:pPr>
      <w:r w:rsidRPr="00C72C13">
        <w:t>17-24</w:t>
      </w:r>
      <w:r w:rsidRPr="00C72C13">
        <w:tab/>
        <w:t>2s+1s dance Allemande</w:t>
      </w:r>
    </w:p>
    <w:p w:rsidR="00B11EB3" w:rsidRDefault="00B11EB3" w:rsidP="00B11EB3">
      <w:pPr>
        <w:pStyle w:val="DanceBody"/>
        <w:keepNext w:val="0"/>
      </w:pPr>
      <w:r w:rsidRPr="00C72C13">
        <w:t>25-32</w:t>
      </w:r>
      <w:r w:rsidRPr="00C72C13">
        <w:tab/>
        <w:t>1s turn RH &amp; cast to 2nd place; 1s+3s dance 4H across</w:t>
      </w:r>
    </w:p>
    <w:p w:rsidR="00B11EB3" w:rsidRDefault="00B11EB3" w:rsidP="00B11EB3"/>
    <w:p w:rsidR="00B11EB3" w:rsidRDefault="00B11EB3" w:rsidP="00B11EB3">
      <w:pPr>
        <w:pStyle w:val="Minicrib"/>
      </w:pPr>
      <w:r>
        <w:t>THE STOORIE MILLER  (S8x32)  3C (4C set)</w:t>
      </w:r>
      <w:r>
        <w:tab/>
        <w:t>RSCDS Bk 21</w:t>
      </w:r>
    </w:p>
    <w:p w:rsidR="00B11EB3" w:rsidRDefault="00B11EB3" w:rsidP="00B11EB3">
      <w:pPr>
        <w:pStyle w:val="DanceBody"/>
      </w:pPr>
      <w:r>
        <w:t xml:space="preserve"> 1- 8</w:t>
      </w:r>
      <w:r>
        <w:tab/>
        <w:t>1s lead down to 3</w:t>
      </w:r>
      <w:r w:rsidRPr="00972EEB">
        <w:t>rd</w:t>
      </w:r>
      <w:r>
        <w:t xml:space="preserve"> place crossing RH &amp; cast up 1 place, 2s+1s+3s turn 2H ending on own sides</w:t>
      </w:r>
    </w:p>
    <w:p w:rsidR="00B11EB3" w:rsidRDefault="00B11EB3" w:rsidP="00B11EB3">
      <w:pPr>
        <w:pStyle w:val="DanceBody"/>
      </w:pPr>
      <w:r>
        <w:t xml:space="preserve"> 9-16</w:t>
      </w:r>
      <w:r>
        <w:tab/>
        <w:t>1s cast up &amp; lead down to 2</w:t>
      </w:r>
      <w:r w:rsidRPr="00972EEB">
        <w:t>nd</w:t>
      </w:r>
      <w:r>
        <w:t xml:space="preserve"> place &amp; turn 2H to face 1</w:t>
      </w:r>
      <w:r w:rsidRPr="00972EEB">
        <w:t>st</w:t>
      </w:r>
      <w:r>
        <w:t xml:space="preserve"> corners</w:t>
      </w:r>
    </w:p>
    <w:p w:rsidR="00B11EB3" w:rsidRDefault="00B11EB3" w:rsidP="00B11EB3">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B11EB3" w:rsidRDefault="00B11EB3" w:rsidP="00B11EB3">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B11EB3" w:rsidRDefault="00B11EB3" w:rsidP="00B11EB3"/>
    <w:p w:rsidR="00B11EB3" w:rsidRDefault="00B11EB3" w:rsidP="00B11EB3">
      <w:pPr>
        <w:pStyle w:val="Minicrib"/>
      </w:pPr>
      <w:r>
        <w:t>STORYBOOK GLEN  (S4x32)  4C set</w:t>
      </w:r>
      <w:r>
        <w:tab/>
        <w:t>Bill Forbes  Craigievar Bk 2</w:t>
      </w:r>
    </w:p>
    <w:p w:rsidR="00B11EB3" w:rsidRDefault="00B11EB3" w:rsidP="00B11EB3">
      <w:pPr>
        <w:pStyle w:val="DanceBody"/>
      </w:pPr>
      <w:r>
        <w:t xml:space="preserve"> 1- 8</w:t>
      </w:r>
      <w:r>
        <w:tab/>
        <w:t>All set, 1/2 turn partners 2H, all pull back RSh &amp; dance out to place on opp side, all set</w:t>
      </w:r>
    </w:p>
    <w:p w:rsidR="00B11EB3" w:rsidRDefault="00B11EB3" w:rsidP="00B11EB3">
      <w:pPr>
        <w:pStyle w:val="DanceBody"/>
      </w:pPr>
      <w:r>
        <w:t xml:space="preserve"> 9-16</w:t>
      </w:r>
      <w:r>
        <w:tab/>
        <w:t>1M+2L</w:t>
      </w:r>
      <w:r w:rsidRPr="007F0D5A">
        <w:rPr>
          <w:b/>
        </w:rPr>
        <w:t xml:space="preserve"> also </w:t>
      </w:r>
      <w:r>
        <w:t>3M+4L change places RH, change places with partners 2H on sides; 1s+2s &amp; 3s+4s dance RH across once round</w:t>
      </w:r>
    </w:p>
    <w:p w:rsidR="00B11EB3" w:rsidRDefault="00B11EB3" w:rsidP="00B11EB3">
      <w:pPr>
        <w:pStyle w:val="DanceBody"/>
      </w:pPr>
      <w:r>
        <w:t>17-24</w:t>
      </w:r>
      <w:r>
        <w:tab/>
        <w:t>All dance 1/2 RSh reels of 4 on sides passing partner RSh to start, 1L+2M</w:t>
      </w:r>
      <w:r w:rsidRPr="007F0D5A">
        <w:rPr>
          <w:b/>
        </w:rPr>
        <w:t xml:space="preserve"> also </w:t>
      </w:r>
      <w:r>
        <w:t>3L+4M change places RH &amp; all set to partners. 4 3 2 1</w:t>
      </w:r>
    </w:p>
    <w:p w:rsidR="00B11EB3" w:rsidRDefault="00B11EB3" w:rsidP="00B11EB3">
      <w:pPr>
        <w:pStyle w:val="DanceBody"/>
      </w:pPr>
      <w:r>
        <w:t>25-28</w:t>
      </w:r>
      <w:r>
        <w:tab/>
        <w:t>4s+3s</w:t>
      </w:r>
      <w:r w:rsidRPr="007F0D5A">
        <w:rPr>
          <w:b/>
        </w:rPr>
        <w:t xml:space="preserve"> also </w:t>
      </w:r>
      <w:r>
        <w:t>2s+1s dance 1/2 double Fig of 8 (3s cross up, 2s cross down &amp; 1s &amp; 4s casting to start)</w:t>
      </w:r>
    </w:p>
    <w:p w:rsidR="00B11EB3" w:rsidRDefault="00B11EB3" w:rsidP="00B11EB3">
      <w:pPr>
        <w:pStyle w:val="DanceBody"/>
        <w:keepNext w:val="0"/>
      </w:pPr>
      <w:r>
        <w:t>29-32</w:t>
      </w:r>
      <w:r>
        <w:tab/>
        <w:t>1s &amp; 4s cross RH</w:t>
      </w:r>
      <w:r w:rsidRPr="00BA6B4D">
        <w:rPr>
          <w:b/>
        </w:rPr>
        <w:t xml:space="preserve"> </w:t>
      </w:r>
      <w:r>
        <w:rPr>
          <w:b/>
        </w:rPr>
        <w:t xml:space="preserve">as </w:t>
      </w:r>
      <w:r>
        <w:t>2s+3s dance RH across 1/2 way, all change places RH on sides (1s+3s &amp; 2s+4s) to end 2 4 1 3</w:t>
      </w:r>
    </w:p>
    <w:p w:rsidR="00B11EB3" w:rsidRDefault="00B11EB3" w:rsidP="00B11EB3"/>
    <w:p w:rsidR="00B11EB3" w:rsidRDefault="00B11EB3" w:rsidP="00B11EB3">
      <w:pPr>
        <w:pStyle w:val="Minicrib"/>
      </w:pPr>
      <w:r>
        <w:t>THE STOW ALERT  (R4x40)  4C set</w:t>
      </w:r>
      <w:r>
        <w:tab/>
        <w:t>J McColl  To Friendship</w:t>
      </w:r>
    </w:p>
    <w:p w:rsidR="00B11EB3" w:rsidRPr="001079D7" w:rsidRDefault="00B11EB3" w:rsidP="00B11EB3">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B11EB3" w:rsidRPr="001079D7" w:rsidRDefault="00B11EB3" w:rsidP="00B11EB3">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B11EB3" w:rsidRPr="001079D7" w:rsidRDefault="00B11EB3" w:rsidP="00B11EB3">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B11EB3" w:rsidRPr="001079D7" w:rsidRDefault="00B11EB3" w:rsidP="00B11EB3">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B11EB3" w:rsidRPr="001079D7" w:rsidRDefault="00B11EB3" w:rsidP="00B11EB3">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B11EB3" w:rsidRDefault="00B11EB3" w:rsidP="00B11EB3"/>
    <w:p w:rsidR="00B11EB3" w:rsidRDefault="00B11EB3" w:rsidP="00B11EB3">
      <w:pPr>
        <w:pStyle w:val="Minicrib"/>
      </w:pPr>
      <w:r>
        <w:t>THE STRACHAN RANT  (R8x40)  3C (4C Set)</w:t>
      </w:r>
      <w:r>
        <w:tab/>
      </w:r>
    </w:p>
    <w:p w:rsidR="00B11EB3" w:rsidRDefault="00B11EB3" w:rsidP="00B11EB3">
      <w:pPr>
        <w:pStyle w:val="DanceBody"/>
      </w:pPr>
      <w:r>
        <w:t xml:space="preserve"> 1</w:t>
      </w:r>
      <w:r>
        <w:noBreakHyphen/>
        <w:t xml:space="preserve"> 8</w:t>
      </w:r>
      <w:r>
        <w:tab/>
        <w:t>1s+2s set &amp; dance RH across, 1s cast 1 place</w:t>
      </w:r>
      <w:r w:rsidRPr="00BA6B4D">
        <w:rPr>
          <w:b/>
        </w:rPr>
        <w:t xml:space="preserve"> while </w:t>
      </w:r>
      <w:r>
        <w:t>2s lead up</w:t>
      </w:r>
    </w:p>
    <w:p w:rsidR="00B11EB3" w:rsidRDefault="00B11EB3" w:rsidP="00B11EB3">
      <w:pPr>
        <w:pStyle w:val="DanceBody"/>
      </w:pPr>
      <w:r>
        <w:t xml:space="preserve"> 9</w:t>
      </w:r>
      <w:r>
        <w:noBreakHyphen/>
        <w:t>16</w:t>
      </w:r>
      <w:r>
        <w:tab/>
        <w:t>2s+1s+3s dance reels of 3 on opposite sides (1s crossing RH to 3</w:t>
      </w:r>
      <w:r w:rsidRPr="00972EEB">
        <w:t>rd</w:t>
      </w:r>
      <w:r>
        <w:t xml:space="preserve"> pl to start)</w:t>
      </w:r>
    </w:p>
    <w:p w:rsidR="00B11EB3" w:rsidRDefault="00B11EB3" w:rsidP="00B11EB3">
      <w:pPr>
        <w:pStyle w:val="DanceBody"/>
      </w:pPr>
      <w:r>
        <w:t>17</w:t>
      </w:r>
      <w:r>
        <w:noBreakHyphen/>
        <w:t>24</w:t>
      </w:r>
      <w:r>
        <w:tab/>
        <w:t>1s cross down LH, cast up round 3s &amp; turn LH to face 1</w:t>
      </w:r>
      <w:r w:rsidRPr="00972EEB">
        <w:t>st</w:t>
      </w:r>
      <w:r>
        <w:t xml:space="preserve"> corners</w:t>
      </w:r>
    </w:p>
    <w:p w:rsidR="00B11EB3" w:rsidRDefault="00B11EB3" w:rsidP="00B11EB3">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B11EB3" w:rsidRDefault="00B11EB3" w:rsidP="00B11EB3">
      <w:pPr>
        <w:pStyle w:val="DanceBody"/>
        <w:keepNext w:val="0"/>
      </w:pPr>
      <w:r>
        <w:t>33</w:t>
      </w:r>
      <w:r>
        <w:noBreakHyphen/>
        <w:t>40</w:t>
      </w:r>
      <w:r>
        <w:tab/>
        <w:t>1s dance out &amp; round person on right, meet in centre &amp; turn LH 1.1/4 times</w:t>
      </w:r>
      <w:r w:rsidRPr="00BA6B4D">
        <w:rPr>
          <w:b/>
        </w:rPr>
        <w:t xml:space="preserve"> while </w:t>
      </w:r>
      <w:r>
        <w:t>3s+2s dance 1/2 R&amp;L</w:t>
      </w:r>
    </w:p>
    <w:p w:rsidR="00B11EB3" w:rsidRDefault="00B11EB3" w:rsidP="00B11EB3"/>
    <w:p w:rsidR="00B11EB3" w:rsidRDefault="00B11EB3" w:rsidP="00B11EB3">
      <w:pPr>
        <w:pStyle w:val="Minicrib"/>
      </w:pPr>
      <w:r>
        <w:t>STRANDED IN SAWTELL  (S4x32)  4C Set</w:t>
      </w:r>
      <w:r>
        <w:tab/>
        <w:t>Gaye Collin  Creative in Lockdown</w:t>
      </w:r>
    </w:p>
    <w:p w:rsidR="00B11EB3" w:rsidRDefault="00B11EB3" w:rsidP="00B11EB3">
      <w:pPr>
        <w:pStyle w:val="DanceBody"/>
      </w:pPr>
      <w:r>
        <w:t xml:space="preserve"> 1- 6</w:t>
      </w:r>
      <w:r>
        <w:tab/>
        <w:t>1L+2L+3L with hands joined,set advancing towards partner, drop hands, face up, 1L followed by 2L&amp;3L casts down own side to 3rd place</w:t>
      </w:r>
    </w:p>
    <w:p w:rsidR="00B11EB3" w:rsidRDefault="00B11EB3" w:rsidP="00B11EB3">
      <w:pPr>
        <w:pStyle w:val="DanceBody"/>
      </w:pPr>
      <w:r>
        <w:t xml:space="preserve"> 7- 8</w:t>
      </w:r>
      <w:r>
        <w:tab/>
        <w:t>2L+3L 1/2 turn RH to face across. (Ladies in order 2 3 1 4, Men in original places)</w:t>
      </w:r>
    </w:p>
    <w:p w:rsidR="00B11EB3" w:rsidRDefault="00B11EB3" w:rsidP="00B11EB3">
      <w:pPr>
        <w:pStyle w:val="DanceBody"/>
      </w:pPr>
      <w:r>
        <w:t xml:space="preserve"> 9-16</w:t>
      </w:r>
      <w:r>
        <w:tab/>
        <w:t>Top 3 couples dance modified Bourrel:</w:t>
      </w:r>
    </w:p>
    <w:p w:rsidR="00B11EB3" w:rsidRPr="006B40B3" w:rsidRDefault="00B11EB3" w:rsidP="00B11EB3">
      <w:pPr>
        <w:pStyle w:val="DanceBody"/>
      </w:pPr>
      <w:r>
        <w:tab/>
        <w:t>9-12  1M+Lady in 2nd place</w:t>
      </w:r>
      <w:r w:rsidRPr="006B40B3">
        <w:t xml:space="preserve"> </w:t>
      </w:r>
      <w:r w:rsidRPr="00DA6CDD">
        <w:rPr>
          <w:b/>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B11EB3" w:rsidRDefault="00B11EB3" w:rsidP="00B11EB3">
      <w:pPr>
        <w:pStyle w:val="DanceBody"/>
      </w:pPr>
      <w:r w:rsidRPr="006B40B3">
        <w:tab/>
      </w:r>
      <w:r>
        <w:t xml:space="preserve">13-16  </w:t>
      </w:r>
      <w:r w:rsidRPr="006B40B3">
        <w:t xml:space="preserve">All set &amp; </w:t>
      </w:r>
      <w:r>
        <w:t>Petronella turn to own side</w:t>
      </w:r>
    </w:p>
    <w:p w:rsidR="00B11EB3" w:rsidRDefault="00B11EB3" w:rsidP="00B11EB3">
      <w:pPr>
        <w:pStyle w:val="DanceBody"/>
      </w:pPr>
      <w:r>
        <w:t>17-24</w:t>
      </w:r>
      <w:r>
        <w:tab/>
        <w:t>1s+2s dance Espagnole</w:t>
      </w:r>
    </w:p>
    <w:p w:rsidR="00B11EB3" w:rsidRDefault="00B11EB3" w:rsidP="00B11EB3">
      <w:pPr>
        <w:pStyle w:val="DanceBody"/>
      </w:pPr>
      <w:r>
        <w:t>25-28</w:t>
      </w:r>
      <w:r>
        <w:tab/>
        <w:t xml:space="preserve">1L+4L &amp; 3M+2M set advancing, Ladies face down, Men face up, 4L cast up to 3rd place followed by 1L into 4th place </w:t>
      </w:r>
      <w:r>
        <w:rPr>
          <w:b/>
        </w:rPr>
        <w:t>while</w:t>
      </w:r>
      <w:r>
        <w:t xml:space="preserve"> 3M casts to 2nd place follwed by 2M into 1st place</w:t>
      </w:r>
    </w:p>
    <w:p w:rsidR="00B11EB3" w:rsidRDefault="00B11EB3" w:rsidP="00B11EB3">
      <w:pPr>
        <w:pStyle w:val="DanceBody"/>
        <w:keepNext w:val="0"/>
      </w:pPr>
      <w:r>
        <w:t>29-32</w:t>
      </w:r>
      <w:r>
        <w:tab/>
        <w:t>1M+4M &amp; 3L+2L repeat 25-28.  2 3 4 1</w:t>
      </w:r>
    </w:p>
    <w:p w:rsidR="00B11EB3" w:rsidRDefault="00B11EB3" w:rsidP="00B11EB3"/>
    <w:p w:rsidR="00B11EB3" w:rsidRDefault="00B11EB3" w:rsidP="00B11EB3">
      <w:pPr>
        <w:pStyle w:val="Minicrib"/>
      </w:pPr>
      <w:r>
        <w:t>STRATHAIRD  (S4x32)  4C set</w:t>
      </w:r>
      <w:r>
        <w:tab/>
        <w:t>Paul Bond  Second Sheaf Coll</w:t>
      </w:r>
    </w:p>
    <w:p w:rsidR="00B11EB3" w:rsidRDefault="00B11EB3" w:rsidP="00B11EB3">
      <w:pPr>
        <w:pStyle w:val="DanceBody"/>
      </w:pPr>
      <w:r>
        <w:t xml:space="preserve"> 1- 8</w:t>
      </w:r>
      <w:r>
        <w:tab/>
        <w:t xml:space="preserve">1s+2s </w:t>
      </w:r>
      <w:r>
        <w:rPr>
          <w:b/>
        </w:rPr>
        <w:t>also</w:t>
      </w:r>
      <w:r>
        <w:t xml:space="preserve"> 3s+4s Set+Link; 2s+1s </w:t>
      </w:r>
      <w:r>
        <w:rPr>
          <w:b/>
        </w:rPr>
        <w:t>also</w:t>
      </w:r>
      <w:r>
        <w:t xml:space="preserve"> 4s+3s dance RH across.  End on sides, 2s &amp; 4s facing down, 1s+3s facing up</w:t>
      </w:r>
    </w:p>
    <w:p w:rsidR="00B11EB3" w:rsidRDefault="00B11EB3" w:rsidP="00B11EB3">
      <w:pPr>
        <w:pStyle w:val="DanceBody"/>
      </w:pPr>
      <w:r>
        <w:t xml:space="preserve"> 9-16</w:t>
      </w:r>
      <w:r>
        <w:tab/>
        <w:t>All dance RSh reels of 4 on sides</w:t>
      </w:r>
    </w:p>
    <w:p w:rsidR="00B11EB3" w:rsidRDefault="00B11EB3" w:rsidP="00B11EB3">
      <w:pPr>
        <w:pStyle w:val="DanceBody"/>
      </w:pPr>
      <w:r>
        <w:t>17-22</w:t>
      </w:r>
      <w:r>
        <w:tab/>
        <w:t xml:space="preserve">2s+1s </w:t>
      </w:r>
      <w:r>
        <w:rPr>
          <w:b/>
        </w:rPr>
        <w:t>also</w:t>
      </w:r>
      <w:r>
        <w:t xml:space="preserve"> 4s+3s dance 1/2 R&amp;L; 1s set </w:t>
      </w:r>
      <w:r>
        <w:rPr>
          <w:b/>
        </w:rPr>
        <w:t>while</w:t>
      </w:r>
      <w:r>
        <w:t xml:space="preserve"> 2s, 3s &amp; 4s cross RH with partner</w:t>
      </w:r>
    </w:p>
    <w:p w:rsidR="00B11EB3" w:rsidRDefault="00B11EB3" w:rsidP="00B11EB3">
      <w:pPr>
        <w:pStyle w:val="DanceBody"/>
      </w:pPr>
      <w:r>
        <w:t>23-24</w:t>
      </w:r>
      <w:r>
        <w:tab/>
        <w:t>All set, 1s turning to face down, 2s, 3s &amp; 4s face up</w:t>
      </w:r>
    </w:p>
    <w:p w:rsidR="00B11EB3" w:rsidRDefault="00B11EB3" w:rsidP="00B11EB3">
      <w:pPr>
        <w:pStyle w:val="DanceBody"/>
      </w:pPr>
      <w:r>
        <w:t>25-28</w:t>
      </w:r>
      <w:r>
        <w:tab/>
        <w:t>1s+2s change places on sides (1L+2M LH, 1M+2L RH), 1s+3s change places on sides (1L+3M RH, 1M+3L LH)</w:t>
      </w:r>
    </w:p>
    <w:p w:rsidR="00B11EB3" w:rsidRDefault="00B11EB3" w:rsidP="00B11EB3">
      <w:pPr>
        <w:pStyle w:val="DanceBody"/>
        <w:keepNext w:val="0"/>
      </w:pPr>
      <w:r>
        <w:t>29-32</w:t>
      </w:r>
      <w:r>
        <w:tab/>
        <w:t xml:space="preserve">1s+4s change places on sides (1L+4M LH, 1M+4L RH), 1s cross RH </w:t>
      </w:r>
      <w:r>
        <w:rPr>
          <w:b/>
        </w:rPr>
        <w:t>while</w:t>
      </w:r>
      <w:r>
        <w:t xml:space="preserve"> 2s+3s+4s set on sides.  2 3 4 1</w:t>
      </w:r>
    </w:p>
    <w:p w:rsidR="00B11EB3" w:rsidRDefault="00B11EB3" w:rsidP="00B11EB3"/>
    <w:p w:rsidR="00B11EB3" w:rsidRDefault="00B11EB3" w:rsidP="00B11EB3">
      <w:pPr>
        <w:pStyle w:val="Minicrib"/>
      </w:pPr>
      <w:r>
        <w:t>STRATHAVEN RANT  (R8x32)  3C (4C set)</w:t>
      </w:r>
      <w:r>
        <w:tab/>
        <w:t>John S Trew  Martello Tower 1</w:t>
      </w:r>
    </w:p>
    <w:p w:rsidR="00B11EB3" w:rsidRDefault="00B11EB3" w:rsidP="00B11EB3">
      <w:pPr>
        <w:pStyle w:val="DanceBody"/>
      </w:pPr>
      <w:r>
        <w:t xml:space="preserve"> 1- 8</w:t>
      </w:r>
      <w:r>
        <w:tab/>
        <w:t>1s &amp; 3s petronella turn into centre &amp; set, turn partner RH to end facing partner (Men face up)</w:t>
      </w:r>
    </w:p>
    <w:p w:rsidR="00B11EB3" w:rsidRDefault="00B11EB3" w:rsidP="00B11EB3">
      <w:pPr>
        <w:pStyle w:val="DanceBody"/>
      </w:pPr>
      <w:r>
        <w:t xml:space="preserve"> 9-16</w:t>
      </w:r>
      <w:r>
        <w:tab/>
        <w:t>1s+3s dance reel of 4 up/down dance with 3s ending in own places &amp; 1s remaining in middle</w:t>
      </w:r>
    </w:p>
    <w:p w:rsidR="00B11EB3" w:rsidRDefault="00B11EB3" w:rsidP="00B11EB3">
      <w:pPr>
        <w:pStyle w:val="DanceBody"/>
      </w:pPr>
      <w:r>
        <w:t>17-24</w:t>
      </w:r>
      <w:r>
        <w:tab/>
        <w:t>1s 3/4 turn RH &amp; cast 1 place opposite sides, turn LH to face 1</w:t>
      </w:r>
      <w:r w:rsidRPr="00972EEB">
        <w:t>st</w:t>
      </w:r>
      <w:r>
        <w:t xml:space="preserve"> corners</w:t>
      </w:r>
    </w:p>
    <w:p w:rsidR="00B11EB3" w:rsidRDefault="00B11EB3" w:rsidP="00B11EB3">
      <w:pPr>
        <w:pStyle w:val="DanceBody"/>
        <w:keepNext w:val="0"/>
      </w:pPr>
      <w:r>
        <w:t>25-32</w:t>
      </w:r>
      <w:r>
        <w:tab/>
        <w:t>1s dance reels of 3 across dance giving LSh to 1</w:t>
      </w:r>
      <w:r w:rsidRPr="00972EEB">
        <w:t>st</w:t>
      </w:r>
      <w:r>
        <w:t xml:space="preserve"> corners to start</w:t>
      </w:r>
    </w:p>
    <w:p w:rsidR="00B11EB3" w:rsidRDefault="00B11EB3" w:rsidP="00B11EB3"/>
    <w:p w:rsidR="00B11EB3" w:rsidRDefault="00B11EB3" w:rsidP="00B11EB3">
      <w:pPr>
        <w:pStyle w:val="Minicrib"/>
      </w:pPr>
      <w:r>
        <w:t>STRATHCARE  (S8x32)  3C (4C set)</w:t>
      </w:r>
      <w:r>
        <w:tab/>
        <w:t>W Miller  Skye Coll 1</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turn RH &amp; cast 1 place, 1s cross &amp; cast (Man down &amp; Lady up) to end facing 1</w:t>
      </w:r>
      <w:r w:rsidRPr="00972EEB">
        <w:t>st</w:t>
      </w:r>
      <w:r>
        <w:t xml:space="preserve"> corners</w:t>
      </w:r>
    </w:p>
    <w:p w:rsidR="00B11EB3" w:rsidRDefault="00B11EB3" w:rsidP="00B11EB3">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B11EB3" w:rsidRDefault="00B11EB3" w:rsidP="00B11EB3">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B11EB3" w:rsidRDefault="00B11EB3" w:rsidP="00B11EB3"/>
    <w:p w:rsidR="00B11EB3" w:rsidRDefault="00B11EB3" w:rsidP="00B11EB3">
      <w:pPr>
        <w:pStyle w:val="Minicrib"/>
      </w:pPr>
      <w:r>
        <w:t>STRATHCARRON  (J4x32)  4C set</w:t>
      </w:r>
      <w:r>
        <w:tab/>
        <w:t>John Drewry  Stoneywood Coll 1</w:t>
      </w:r>
    </w:p>
    <w:p w:rsidR="00B11EB3" w:rsidRDefault="00B11EB3" w:rsidP="00B11EB3">
      <w:pPr>
        <w:pStyle w:val="DanceBody"/>
      </w:pPr>
      <w:r>
        <w:t xml:space="preserve"> 1- 8</w:t>
      </w:r>
      <w:r>
        <w:tab/>
        <w:t>Top 3 Men set diagonally to bottom 3 Ladies &amp; change places RH, all dance 1/2 reels of 4 on sides</w:t>
      </w:r>
    </w:p>
    <w:p w:rsidR="00B11EB3" w:rsidRDefault="00B11EB3" w:rsidP="00B11EB3">
      <w:pPr>
        <w:pStyle w:val="DanceBody"/>
      </w:pPr>
      <w:r>
        <w:t xml:space="preserve"> 9-16</w:t>
      </w:r>
      <w:r>
        <w:tab/>
        <w:t>Top 3 on Ladies side set diagonally to bottom 3 on Mens side &amp; change places RH, all dance 1/2 reels of 4 on sides.  1 2 3 4</w:t>
      </w:r>
    </w:p>
    <w:p w:rsidR="00B11EB3" w:rsidRDefault="00B11EB3" w:rsidP="00B11EB3">
      <w:pPr>
        <w:pStyle w:val="DanceBody"/>
      </w:pPr>
      <w:r>
        <w:t>17-24</w:t>
      </w:r>
      <w:r>
        <w:tab/>
        <w:t>1s turn 2s</w:t>
      </w:r>
      <w:r w:rsidRPr="007F0D5A">
        <w:rPr>
          <w:b/>
        </w:rPr>
        <w:t xml:space="preserve"> also </w:t>
      </w:r>
      <w:r>
        <w:t>3s turn 4s 1.1/2 times RH on sides, 1s turn 4s 1.1/2 times LH on sides.  2 4 1 3</w:t>
      </w:r>
    </w:p>
    <w:p w:rsidR="00B11EB3" w:rsidRDefault="00B11EB3" w:rsidP="00B11EB3">
      <w:pPr>
        <w:pStyle w:val="DanceBody"/>
        <w:keepNext w:val="0"/>
      </w:pPr>
      <w:r>
        <w:t>25-32</w:t>
      </w:r>
      <w:r>
        <w:tab/>
        <w:t>4s &amp; 3s dance Figs of 8 round couple above</w:t>
      </w:r>
    </w:p>
    <w:p w:rsidR="00B11EB3" w:rsidRDefault="00B11EB3" w:rsidP="00B11EB3"/>
    <w:p w:rsidR="00B11EB3" w:rsidRDefault="00B11EB3" w:rsidP="00B11EB3">
      <w:pPr>
        <w:pStyle w:val="Minicrib"/>
      </w:pPr>
      <w:r>
        <w:t>THE STRATHCLYDE STRATHSPEY  (S4x32)  4c Set</w:t>
      </w:r>
      <w:r>
        <w:tab/>
        <w:t>Alasdair Brown  Eglinton Collection</w:t>
      </w:r>
    </w:p>
    <w:p w:rsidR="00B11EB3" w:rsidRDefault="00B11EB3" w:rsidP="00B11EB3">
      <w:pPr>
        <w:pStyle w:val="DanceBody"/>
      </w:pPr>
      <w:r>
        <w:t>2 chords – on 2nd chord 3s &amp; 4s cross to opp sides</w:t>
      </w:r>
    </w:p>
    <w:p w:rsidR="00B11EB3" w:rsidRDefault="00B11EB3" w:rsidP="00B11EB3">
      <w:pPr>
        <w:pStyle w:val="DanceBody"/>
      </w:pPr>
      <w:r>
        <w:t xml:space="preserve"> 1- 8</w:t>
      </w:r>
      <w:r>
        <w:tab/>
        <w:t>2s+3s set &amp; dance 1/2 RH across. 3s+2s set &amp; dance 1/2 LH across &amp; stay in middle to face corner dancer (e.g. 2L faces 1L)</w:t>
      </w:r>
    </w:p>
    <w:p w:rsidR="00B11EB3" w:rsidRDefault="00B11EB3" w:rsidP="00B11EB3">
      <w:pPr>
        <w:pStyle w:val="DanceBody"/>
      </w:pPr>
      <w:r>
        <w:t xml:space="preserve"> 9-16</w:t>
      </w:r>
      <w:r>
        <w:tab/>
        <w:t>All 4 couples dance quadruple reels of 4.</w:t>
      </w:r>
    </w:p>
    <w:p w:rsidR="00B11EB3" w:rsidRDefault="00B11EB3" w:rsidP="00B11EB3">
      <w:pPr>
        <w:pStyle w:val="DanceBody"/>
      </w:pPr>
      <w:r>
        <w:tab/>
        <w:t xml:space="preserve">2s+3s dance diagonal interlocking reels of 4 with corner positions (LH across 1/2 way in middle) </w:t>
      </w:r>
      <w:r>
        <w:rPr>
          <w:b/>
        </w:rPr>
        <w:t>while</w:t>
      </w:r>
      <w:r>
        <w:t xml:space="preserve"> 1s (in 1st place) &amp; 4s (in 4th place) dance reels of 4 across.</w:t>
      </w:r>
    </w:p>
    <w:p w:rsidR="00B11EB3" w:rsidRDefault="00B11EB3" w:rsidP="00B11EB3">
      <w:pPr>
        <w:pStyle w:val="DanceBody"/>
      </w:pPr>
      <w:r>
        <w:tab/>
        <w:t>To finish 2L+3M NHJ facing partners in the middle of the set</w:t>
      </w:r>
    </w:p>
    <w:p w:rsidR="00B11EB3" w:rsidRDefault="00B11EB3" w:rsidP="00B11EB3">
      <w:pPr>
        <w:pStyle w:val="DanceBody"/>
      </w:pPr>
      <w:r>
        <w:t>17-20</w:t>
      </w:r>
      <w:r>
        <w:tab/>
        <w:t>2L+3M also 2M+3L Set+Link to finish NHJ with partners, 2s facing up, 3s facing down</w:t>
      </w:r>
    </w:p>
    <w:p w:rsidR="00B11EB3" w:rsidRDefault="00B11EB3" w:rsidP="00B11EB3">
      <w:pPr>
        <w:pStyle w:val="DanceBody"/>
      </w:pPr>
      <w:r>
        <w:t>21-24</w:t>
      </w:r>
      <w:r>
        <w:tab/>
        <w:t>2s+3s Set+Link to finish in the sides</w:t>
      </w:r>
    </w:p>
    <w:p w:rsidR="00B11EB3" w:rsidRDefault="00B11EB3" w:rsidP="00B11EB3">
      <w:pPr>
        <w:pStyle w:val="DanceBody"/>
      </w:pPr>
      <w:r>
        <w:t>25-32</w:t>
      </w:r>
      <w:r>
        <w:tab/>
        <w:t>1s+3s also 2s+4s dance modified 2 couple Knots:</w:t>
      </w:r>
    </w:p>
    <w:p w:rsidR="00B11EB3" w:rsidRDefault="00B11EB3" w:rsidP="00B11EB3">
      <w:pPr>
        <w:pStyle w:val="DanceBody"/>
      </w:pPr>
      <w:r>
        <w:tab/>
        <w:t xml:space="preserve">25-26 1s &amp; 3s turn RH into Allemande hold to finish between middle of the set &amp; Men's side </w:t>
      </w:r>
      <w:r>
        <w:rPr>
          <w:b/>
        </w:rPr>
        <w:t>while</w:t>
      </w:r>
      <w:r>
        <w:t xml:space="preserve"> 2s &amp; 4s turn RH into Allemande hold but finish between the middle &amp; Ladies side.</w:t>
      </w:r>
    </w:p>
    <w:p w:rsidR="00B11EB3" w:rsidRDefault="00B11EB3" w:rsidP="00B11EB3">
      <w:pPr>
        <w:pStyle w:val="DanceBody"/>
      </w:pPr>
      <w:r>
        <w:tab/>
        <w:t>27-28 Top 2 couples dance down the Men's side &amp; the bottom 2 couples dance up the Ladies' side to change ends</w:t>
      </w:r>
    </w:p>
    <w:p w:rsidR="00B11EB3" w:rsidRDefault="00B11EB3" w:rsidP="00B11EB3">
      <w:pPr>
        <w:pStyle w:val="DanceBody"/>
        <w:keepNext w:val="0"/>
      </w:pPr>
      <w:r>
        <w:tab/>
        <w:t>29-32 All turn partner 1.1/4 LH.  2 4 (1) (3)</w:t>
      </w:r>
    </w:p>
    <w:p w:rsidR="00B11EB3" w:rsidRDefault="00B11EB3" w:rsidP="00B11EB3"/>
    <w:p w:rsidR="00B11EB3" w:rsidRDefault="00B11EB3" w:rsidP="00B11EB3">
      <w:pPr>
        <w:pStyle w:val="Minicrib"/>
      </w:pPr>
      <w:r>
        <w:t>THE STRATHCONA REEL  (R4x32)  4C set</w:t>
      </w:r>
      <w:r>
        <w:tab/>
        <w:t>J Douglas  SCD for Children</w:t>
      </w:r>
    </w:p>
    <w:p w:rsidR="00B11EB3" w:rsidRDefault="00B11EB3" w:rsidP="00B11EB3">
      <w:pPr>
        <w:pStyle w:val="DanceBody"/>
      </w:pPr>
      <w:r>
        <w:t xml:space="preserve"> 1- 8</w:t>
      </w:r>
      <w:r>
        <w:tab/>
        <w:t>1s Slip Step down &amp; back</w:t>
      </w:r>
    </w:p>
    <w:p w:rsidR="00B11EB3" w:rsidRDefault="00B11EB3" w:rsidP="00B11EB3">
      <w:pPr>
        <w:pStyle w:val="DanceBody"/>
      </w:pPr>
      <w:r>
        <w:t xml:space="preserve"> 9-16</w:t>
      </w:r>
      <w:r>
        <w:tab/>
        <w:t>2s Slip Step down &amp; back</w:t>
      </w:r>
    </w:p>
    <w:p w:rsidR="00B11EB3" w:rsidRDefault="00B11EB3" w:rsidP="00B11EB3">
      <w:pPr>
        <w:pStyle w:val="DanceBody"/>
      </w:pPr>
      <w:r>
        <w:t>17-24</w:t>
      </w:r>
      <w:r>
        <w:tab/>
      </w:r>
      <w:r w:rsidRPr="009E19E9">
        <w:t>1s followed by 2s+3s+4s cast to bottom &amp; 1s make an arch, 2s+3s+4s dance under arch &amp; up to new places</w:t>
      </w:r>
    </w:p>
    <w:p w:rsidR="00B11EB3" w:rsidRDefault="00B11EB3" w:rsidP="00B11EB3">
      <w:pPr>
        <w:pStyle w:val="DanceBody"/>
        <w:keepNext w:val="0"/>
      </w:pPr>
      <w:r>
        <w:t>25-32</w:t>
      </w:r>
      <w:r>
        <w:tab/>
        <w:t>All turn RH, all turn LH</w:t>
      </w:r>
    </w:p>
    <w:p w:rsidR="00B11EB3" w:rsidRDefault="00B11EB3" w:rsidP="00B11EB3"/>
    <w:p w:rsidR="00B11EB3" w:rsidRDefault="00B11EB3" w:rsidP="00B11EB3">
      <w:pPr>
        <w:pStyle w:val="Minicrib"/>
      </w:pPr>
      <w:r>
        <w:t>STRATHCONNON  (R4x32)  4C set</w:t>
      </w:r>
      <w:r>
        <w:tab/>
        <w:t>S MacKay  Inverness Diamond Jubilee Coll</w:t>
      </w:r>
    </w:p>
    <w:p w:rsidR="00B11EB3" w:rsidRPr="00C372AE" w:rsidRDefault="00B11EB3" w:rsidP="00B11EB3">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B11EB3" w:rsidRPr="00C372AE" w:rsidRDefault="00B11EB3" w:rsidP="00B11EB3">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B11EB3" w:rsidRPr="00C372AE" w:rsidRDefault="00B11EB3" w:rsidP="00B11EB3">
      <w:pPr>
        <w:pStyle w:val="DanceBody"/>
      </w:pPr>
      <w:r w:rsidRPr="00C372AE">
        <w:t>13-16</w:t>
      </w:r>
      <w:r w:rsidRPr="00C372AE">
        <w:tab/>
        <w:t>All set &amp; change places with corners RH</w:t>
      </w:r>
    </w:p>
    <w:p w:rsidR="00B11EB3" w:rsidRPr="00C372AE" w:rsidRDefault="00B11EB3" w:rsidP="00B11EB3">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B11EB3" w:rsidRPr="00C372AE" w:rsidRDefault="00B11EB3" w:rsidP="00B11EB3">
      <w:pPr>
        <w:pStyle w:val="DanceBody"/>
        <w:keepNext w:val="0"/>
      </w:pPr>
      <w:r w:rsidRPr="00C372AE">
        <w:t>25-32</w:t>
      </w:r>
      <w:r w:rsidRPr="00C372AE">
        <w:tab/>
        <w:t>4s &amp; 1s lead out ends crossing &amp; cast in 1 place, all turn partners RH to end 2 4 1 3</w:t>
      </w:r>
    </w:p>
    <w:p w:rsidR="00B11EB3" w:rsidRDefault="00B11EB3" w:rsidP="00B11EB3"/>
    <w:p w:rsidR="00B11EB3" w:rsidRDefault="00B11EB3" w:rsidP="00B11EB3">
      <w:pPr>
        <w:pStyle w:val="Minicrib"/>
      </w:pPr>
      <w:r>
        <w:t>THE STRATHGADE REEL  (R8x40)  3C (4C set)</w:t>
      </w:r>
      <w:r>
        <w:tab/>
        <w:t>F Sattler  Imperial 3</w:t>
      </w:r>
    </w:p>
    <w:p w:rsidR="00B11EB3" w:rsidRDefault="00B11EB3" w:rsidP="00B11EB3">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B11EB3" w:rsidRDefault="00B11EB3" w:rsidP="00B11EB3">
      <w:pPr>
        <w:pStyle w:val="DanceBody"/>
      </w:pPr>
      <w:r>
        <w:t xml:space="preserve"> 9-16</w:t>
      </w:r>
      <w:r>
        <w:tab/>
        <w:t>1s dance reflection reels of 3 on sides (1s dance up &amp; 2s down to start) to end 3 2 1</w:t>
      </w:r>
    </w:p>
    <w:p w:rsidR="00B11EB3" w:rsidRDefault="00B11EB3" w:rsidP="00B11EB3">
      <w:pPr>
        <w:pStyle w:val="DanceBody"/>
      </w:pPr>
      <w:r>
        <w:t>17-24</w:t>
      </w:r>
      <w:r>
        <w:tab/>
        <w:t>1s followed by 2s lead up to top &amp; cast to 2</w:t>
      </w:r>
      <w:r w:rsidRPr="00972EEB">
        <w:t>nd</w:t>
      </w:r>
      <w:r>
        <w:t xml:space="preserve"> place turning to face own side (for Double Triangles)</w:t>
      </w:r>
      <w:r w:rsidRPr="00BA6B4D">
        <w:rPr>
          <w:b/>
        </w:rPr>
        <w:t xml:space="preserve"> </w:t>
      </w:r>
      <w:r>
        <w:rPr>
          <w:b/>
        </w:rPr>
        <w:t xml:space="preserve">as </w:t>
      </w:r>
      <w:r>
        <w:t>2s end at top &amp; 3s in 3</w:t>
      </w:r>
      <w:r w:rsidRPr="00972EEB">
        <w:t>rd</w:t>
      </w:r>
      <w:r>
        <w:t xml:space="preserve"> place</w:t>
      </w:r>
    </w:p>
    <w:p w:rsidR="00B11EB3" w:rsidRDefault="00B11EB3" w:rsidP="00B11EB3">
      <w:pPr>
        <w:pStyle w:val="DanceBody"/>
      </w:pPr>
      <w:r>
        <w:t>25-32</w:t>
      </w:r>
      <w:r>
        <w:tab/>
        <w:t>1s dance Double Triangles &amp; end facing 2</w:t>
      </w:r>
      <w:r w:rsidRPr="00972EEB">
        <w:t>nd</w:t>
      </w:r>
      <w:r>
        <w:t xml:space="preserve"> corners</w:t>
      </w:r>
    </w:p>
    <w:p w:rsidR="00B11EB3" w:rsidRDefault="00B11EB3" w:rsidP="00B11EB3">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B11EB3" w:rsidRDefault="00B11EB3" w:rsidP="00B11EB3"/>
    <w:p w:rsidR="00B11EB3" w:rsidRDefault="00B11EB3" w:rsidP="00B11EB3">
      <w:pPr>
        <w:pStyle w:val="Minicrib"/>
      </w:pPr>
      <w:r>
        <w:t>STRATHGLASS HOUSE  (S8x32)  3C (4C set)</w:t>
      </w:r>
      <w:r>
        <w:tab/>
        <w:t>R Bremner  RSCDS Bk 13</w:t>
      </w:r>
    </w:p>
    <w:p w:rsidR="00B11EB3" w:rsidRDefault="00B11EB3" w:rsidP="00B11EB3">
      <w:pPr>
        <w:pStyle w:val="DanceBody"/>
      </w:pPr>
      <w:r>
        <w:t xml:space="preserve"> 1- 8</w:t>
      </w:r>
      <w:r>
        <w:tab/>
        <w:t>1s+2s+3s set &amp; circle 6H round 1/2 way, set &amp; continue to circle 6H round back to place</w:t>
      </w:r>
    </w:p>
    <w:p w:rsidR="00B11EB3" w:rsidRDefault="00B11EB3" w:rsidP="00B11EB3">
      <w:pPr>
        <w:pStyle w:val="DanceBody"/>
      </w:pPr>
      <w:r>
        <w:t xml:space="preserve"> 9-16</w:t>
      </w:r>
      <w:r>
        <w:tab/>
        <w:t>1s Lead down below 2s, cross &amp; cast down round 3s, lead up between to top &amp; cast 1 place (on opposite sides) to face 1</w:t>
      </w:r>
      <w:r w:rsidRPr="00972EEB">
        <w:t>st</w:t>
      </w:r>
      <w:r>
        <w:t xml:space="preserve"> corners</w:t>
      </w:r>
    </w:p>
    <w:p w:rsidR="00B11EB3" w:rsidRDefault="00B11EB3" w:rsidP="00B11EB3">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B11EB3" w:rsidRDefault="00B11EB3" w:rsidP="00B11EB3">
      <w:pPr>
        <w:pStyle w:val="DanceBody"/>
        <w:keepNext w:val="0"/>
      </w:pPr>
      <w:r>
        <w:t>25-32</w:t>
      </w:r>
      <w:r>
        <w:tab/>
        <w:t>2s+1s+3s Adv+Ret for 2 steps &amp; 1s turn 2H 1.1/2 times to own sides</w:t>
      </w:r>
    </w:p>
    <w:p w:rsidR="00B11EB3" w:rsidRDefault="00B11EB3" w:rsidP="00B11EB3"/>
    <w:p w:rsidR="00B11EB3" w:rsidRDefault="00B11EB3" w:rsidP="00B11EB3">
      <w:pPr>
        <w:pStyle w:val="Minicrib"/>
      </w:pPr>
      <w:r>
        <w:t>STRATHMIKSA  (S32) Round the Room</w:t>
      </w:r>
      <w:r>
        <w:tab/>
        <w:t>Arthur C Boswell</w:t>
      </w:r>
    </w:p>
    <w:p w:rsidR="00B11EB3" w:rsidRDefault="00B11EB3" w:rsidP="00B11EB3">
      <w:pPr>
        <w:pStyle w:val="DanceBody"/>
      </w:pPr>
      <w:r>
        <w:t>Circular sets of 4+ couples</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9-20</w:t>
      </w:r>
      <w:r>
        <w:tab/>
        <w:t>Ladies dance Fig of 8 round partner (in front to start) &amp; in front of next Man, round &amp; back to place, Men repeat</w:t>
      </w:r>
    </w:p>
    <w:p w:rsidR="00B11EB3" w:rsidRDefault="00B11EB3" w:rsidP="00B11EB3">
      <w:pPr>
        <w:pStyle w:val="DanceBody"/>
      </w:pPr>
      <w:r>
        <w:t>21-24</w:t>
      </w:r>
      <w:r>
        <w:tab/>
        <w:t>All pass partner RH, pass next person LH &amp; turn 3</w:t>
      </w:r>
      <w:r w:rsidRPr="00972EEB">
        <w:t>rd</w:t>
      </w:r>
      <w:r>
        <w:t xml:space="preserve"> person RH into prom hold</w:t>
      </w:r>
    </w:p>
    <w:p w:rsidR="00B11EB3" w:rsidRDefault="00B11EB3" w:rsidP="00B11EB3">
      <w:pPr>
        <w:pStyle w:val="DanceBody"/>
        <w:keepNext w:val="0"/>
      </w:pPr>
      <w:r>
        <w:t>25-32</w:t>
      </w:r>
      <w:r>
        <w:tab/>
        <w:t>All Promenade anywhere to form new set</w:t>
      </w:r>
    </w:p>
    <w:p w:rsidR="00B11EB3" w:rsidRDefault="00B11EB3" w:rsidP="00B11EB3"/>
    <w:p w:rsidR="00B11EB3" w:rsidRDefault="00B11EB3" w:rsidP="00B11EB3">
      <w:pPr>
        <w:pStyle w:val="Minicrib"/>
      </w:pPr>
      <w:r>
        <w:t>STRATHMORE  (S4x40)  4C set</w:t>
      </w:r>
      <w:r>
        <w:tab/>
        <w:t>John Drewry  RSCDS Bk 43</w:t>
      </w:r>
    </w:p>
    <w:p w:rsidR="00B11EB3" w:rsidRDefault="00B11EB3" w:rsidP="00B11EB3">
      <w:pPr>
        <w:pStyle w:val="DanceBody"/>
      </w:pPr>
      <w:r>
        <w:t xml:space="preserve"> 1- 8</w:t>
      </w:r>
      <w:r>
        <w:tab/>
        <w:t>1s+2s</w:t>
      </w:r>
      <w:r w:rsidRPr="007F0D5A">
        <w:rPr>
          <w:b/>
        </w:rPr>
        <w:t xml:space="preserve"> also </w:t>
      </w:r>
      <w:r>
        <w:t>3s+4s dance RH across &amp; all chase clockwise 1/2 way to opposite sides.  (4)(3)(2)(1)</w:t>
      </w:r>
    </w:p>
    <w:p w:rsidR="00B11EB3" w:rsidRDefault="00B11EB3" w:rsidP="00B11EB3">
      <w:pPr>
        <w:pStyle w:val="DanceBody"/>
      </w:pPr>
      <w:r>
        <w:t xml:space="preserve"> 9-16</w:t>
      </w:r>
      <w:r>
        <w:tab/>
        <w:t>4s+3s</w:t>
      </w:r>
      <w:r w:rsidRPr="007F0D5A">
        <w:rPr>
          <w:b/>
        </w:rPr>
        <w:t xml:space="preserve"> also </w:t>
      </w:r>
      <w:r>
        <w:t>2s+1s dance reels of 4 across (4L+3M &amp; 2L+1M passing LSh) all ending on sides</w:t>
      </w:r>
    </w:p>
    <w:p w:rsidR="00B11EB3" w:rsidRDefault="00B11EB3" w:rsidP="00B11EB3">
      <w:pPr>
        <w:pStyle w:val="DanceBody"/>
      </w:pPr>
      <w:r>
        <w:t>17-24</w:t>
      </w:r>
      <w:r>
        <w:tab/>
        <w:t>4s+3s</w:t>
      </w:r>
      <w:r w:rsidRPr="007F0D5A">
        <w:rPr>
          <w:b/>
        </w:rPr>
        <w:t xml:space="preserve"> also </w:t>
      </w:r>
      <w:r>
        <w:t>2s+1s dance RH across &amp; all chase clockwise 1/2 way to original places</w:t>
      </w:r>
    </w:p>
    <w:p w:rsidR="00B11EB3" w:rsidRDefault="00B11EB3" w:rsidP="00B11EB3">
      <w:pPr>
        <w:pStyle w:val="DanceBody"/>
      </w:pPr>
      <w:r>
        <w:t>25-32</w:t>
      </w:r>
      <w:r>
        <w:tab/>
        <w:t>1s+2s</w:t>
      </w:r>
      <w:r w:rsidRPr="007F0D5A">
        <w:rPr>
          <w:b/>
        </w:rPr>
        <w:t xml:space="preserve"> also </w:t>
      </w:r>
      <w:r>
        <w:t>3s+4s Set+Link, 1s+4s  (centre couples) Set+Link</w:t>
      </w:r>
    </w:p>
    <w:p w:rsidR="00B11EB3" w:rsidRDefault="00B11EB3" w:rsidP="00B11EB3">
      <w:pPr>
        <w:pStyle w:val="DanceBody"/>
        <w:keepNext w:val="0"/>
      </w:pPr>
      <w:r>
        <w:t>33-40</w:t>
      </w:r>
      <w:r>
        <w:tab/>
        <w:t>2s+4s+1s+3s circle 8H round &amp; back. 2 4 1 3</w:t>
      </w:r>
    </w:p>
    <w:p w:rsidR="00B11EB3" w:rsidRDefault="00B11EB3" w:rsidP="00B11EB3"/>
    <w:p w:rsidR="00B11EB3" w:rsidRDefault="00B11EB3" w:rsidP="00B11EB3">
      <w:pPr>
        <w:pStyle w:val="Minicrib"/>
      </w:pPr>
      <w:r>
        <w:t>STRATHNAIRN  (S8x32)  3C (4C set)</w:t>
      </w:r>
      <w:r>
        <w:tab/>
        <w:t>R Sargent  Ruthven Coll</w:t>
      </w:r>
    </w:p>
    <w:p w:rsidR="00B11EB3" w:rsidRDefault="00B11EB3" w:rsidP="00B11EB3">
      <w:pPr>
        <w:pStyle w:val="DanceBody"/>
      </w:pPr>
      <w:r>
        <w:t xml:space="preserve"> 1- 8</w:t>
      </w:r>
      <w:r>
        <w:tab/>
        <w:t>1s+2s set, set advancing, turn 2H &amp; 1s cast</w:t>
      </w:r>
      <w:r w:rsidRPr="00BA6B4D">
        <w:rPr>
          <w:b/>
        </w:rPr>
        <w:t xml:space="preserve"> </w:t>
      </w:r>
      <w:r>
        <w:rPr>
          <w:b/>
        </w:rPr>
        <w:t xml:space="preserve">as </w:t>
      </w:r>
      <w:r>
        <w:t>2s lead up</w:t>
      </w:r>
    </w:p>
    <w:p w:rsidR="00B11EB3" w:rsidRDefault="00B11EB3" w:rsidP="00B11EB3">
      <w:pPr>
        <w:pStyle w:val="DanceBody"/>
      </w:pPr>
      <w:r>
        <w:t xml:space="preserve"> 9-16</w:t>
      </w:r>
      <w:r>
        <w:tab/>
        <w:t>1s+3s repeat (1s casting to 3</w:t>
      </w:r>
      <w:r w:rsidRPr="00972EEB">
        <w:t>rd</w:t>
      </w:r>
      <w:r>
        <w:t xml:space="preserve"> place)</w:t>
      </w:r>
    </w:p>
    <w:p w:rsidR="00B11EB3" w:rsidRDefault="00B11EB3" w:rsidP="00B11EB3">
      <w:pPr>
        <w:pStyle w:val="DanceBody"/>
      </w:pPr>
      <w:r>
        <w:t>17-24</w:t>
      </w:r>
      <w:r>
        <w:tab/>
        <w:t>1s lead up to top, cast to 2</w:t>
      </w:r>
      <w:r w:rsidRPr="00972EEB">
        <w:t>nd</w:t>
      </w:r>
      <w:r>
        <w:t xml:space="preserve"> place &amp; turn 2H (4 bars)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STRATHSPEY FOR BAR  (S4x32)  Sq. Set</w:t>
      </w:r>
      <w:r>
        <w:tab/>
        <w:t>Brian Pierson 2013</w:t>
      </w:r>
    </w:p>
    <w:p w:rsidR="00B11EB3" w:rsidRPr="00377D94" w:rsidRDefault="00B11EB3" w:rsidP="00B11EB3">
      <w:pPr>
        <w:pStyle w:val="DanceBody"/>
      </w:pPr>
      <w:r w:rsidRPr="00377D94">
        <w:t>Note:  Ladies progress 1 place anticlockwise to new partner each time through, Men remain in original places</w:t>
      </w:r>
    </w:p>
    <w:p w:rsidR="00B11EB3" w:rsidRPr="00064A55" w:rsidRDefault="00B11EB3" w:rsidP="00B11EB3">
      <w:pPr>
        <w:pStyle w:val="DanceBody"/>
      </w:pPr>
      <w:r w:rsidRPr="00064A55">
        <w:t>Part 1</w:t>
      </w:r>
    </w:p>
    <w:p w:rsidR="00B11EB3" w:rsidRDefault="00B11EB3" w:rsidP="00B11EB3">
      <w:pPr>
        <w:pStyle w:val="DanceBody"/>
      </w:pPr>
      <w:r>
        <w:t xml:space="preserve"> 1-16</w:t>
      </w:r>
      <w:r>
        <w:tab/>
        <w:t>All dance the 'Cloverleaf':</w:t>
      </w:r>
    </w:p>
    <w:p w:rsidR="00B11EB3" w:rsidRDefault="00B11EB3" w:rsidP="00B11EB3">
      <w:pPr>
        <w:pStyle w:val="DanceBody"/>
      </w:pPr>
      <w:r>
        <w:tab/>
        <w:t xml:space="preserve">1-8    Ladies dance 3/4 RH across </w:t>
      </w:r>
      <w:r>
        <w:rPr>
          <w:b/>
        </w:rPr>
        <w:t>while</w:t>
      </w:r>
      <w:r>
        <w:t xml:space="preserve"> Men dance 1 place anticlockwise.  All turn partners 1/2 LH &amp; promenade 1 place anticlockwise, Man crosses Lady LH in front into centre as he dances to place</w:t>
      </w:r>
    </w:p>
    <w:p w:rsidR="00B11EB3" w:rsidRDefault="00B11EB3" w:rsidP="00B11EB3">
      <w:pPr>
        <w:pStyle w:val="DanceBody"/>
      </w:pPr>
      <w:r>
        <w:tab/>
        <w:t>9-16  All repeat bars 1-8</w:t>
      </w:r>
    </w:p>
    <w:p w:rsidR="00B11EB3" w:rsidRDefault="00B11EB3" w:rsidP="00B11EB3">
      <w:pPr>
        <w:pStyle w:val="DanceBody"/>
      </w:pPr>
      <w:r>
        <w:t>17-24</w:t>
      </w:r>
      <w:r>
        <w:tab/>
        <w:t>Men dance in front of partner, behind next Lady &amp; finish beside Lady opposite.  Ladies dance in front of Man (to Left), behind next Man &amp; finish beside partner</w:t>
      </w:r>
    </w:p>
    <w:p w:rsidR="00B11EB3" w:rsidRDefault="00B11EB3" w:rsidP="00B11EB3">
      <w:pPr>
        <w:pStyle w:val="DanceBody"/>
      </w:pPr>
      <w:r>
        <w:t>25-32</w:t>
      </w:r>
      <w:r>
        <w:tab/>
        <w:t>All set to corners, turn 3/4 RH &amp; promenade to Man's original place</w:t>
      </w:r>
    </w:p>
    <w:p w:rsidR="00B11EB3" w:rsidRPr="00064A55" w:rsidRDefault="00B11EB3" w:rsidP="00B11EB3">
      <w:pPr>
        <w:pStyle w:val="DanceBody"/>
      </w:pPr>
      <w:r w:rsidRPr="00064A55">
        <w:t>Part 2</w:t>
      </w:r>
    </w:p>
    <w:p w:rsidR="00B11EB3" w:rsidRDefault="00B11EB3" w:rsidP="00B11EB3">
      <w:pPr>
        <w:pStyle w:val="DanceBody"/>
      </w:pPr>
      <w:r>
        <w:t xml:space="preserve"> 1-16</w:t>
      </w:r>
      <w:r>
        <w:tab/>
        <w:t>All dance the 'Cloverleaf'</w:t>
      </w:r>
    </w:p>
    <w:p w:rsidR="00B11EB3" w:rsidRDefault="00B11EB3" w:rsidP="00B11EB3">
      <w:pPr>
        <w:pStyle w:val="DanceBody"/>
      </w:pPr>
      <w:r>
        <w:t>17-24</w:t>
      </w:r>
      <w:r>
        <w:tab/>
        <w:t>1s+3s dance 1/2 R&amp;L, 2s+4s dance 1/2 R&amp;L</w:t>
      </w:r>
    </w:p>
    <w:p w:rsidR="00B11EB3" w:rsidRDefault="00B11EB3" w:rsidP="00B11EB3">
      <w:pPr>
        <w:pStyle w:val="DanceBody"/>
      </w:pPr>
      <w:r>
        <w:t>25-32</w:t>
      </w:r>
      <w:r>
        <w:tab/>
        <w:t>All set to corners, turn 3/4 RH &amp; promenade to Man's original place</w:t>
      </w:r>
    </w:p>
    <w:p w:rsidR="00B11EB3" w:rsidRPr="00064A55" w:rsidRDefault="00B11EB3" w:rsidP="00B11EB3">
      <w:pPr>
        <w:pStyle w:val="DanceBody"/>
      </w:pPr>
      <w:r w:rsidRPr="00064A55">
        <w:t>Part3</w:t>
      </w:r>
    </w:p>
    <w:p w:rsidR="00B11EB3" w:rsidRDefault="00B11EB3" w:rsidP="00B11EB3">
      <w:pPr>
        <w:pStyle w:val="DanceBody"/>
      </w:pPr>
      <w:r>
        <w:t xml:space="preserve"> 1-16</w:t>
      </w:r>
      <w:r>
        <w:tab/>
        <w:t>All dance the 'Cloverleaf'</w:t>
      </w:r>
    </w:p>
    <w:p w:rsidR="00B11EB3" w:rsidRDefault="00B11EB3" w:rsidP="00B11EB3">
      <w:pPr>
        <w:pStyle w:val="DanceBody"/>
      </w:pPr>
      <w:r>
        <w:t>17-24</w:t>
      </w:r>
      <w:r>
        <w:tab/>
        <w:t>1s+3s set, dance 1/2 RH across. 2s+4s set, dance 1/2 RH across</w:t>
      </w:r>
    </w:p>
    <w:p w:rsidR="00B11EB3" w:rsidRDefault="00B11EB3" w:rsidP="00B11EB3">
      <w:pPr>
        <w:pStyle w:val="DanceBody"/>
      </w:pPr>
      <w:r>
        <w:t>25-32</w:t>
      </w:r>
      <w:r>
        <w:tab/>
        <w:t>All set to corners, turn 3/4 RH &amp; promenade to Man's original place</w:t>
      </w:r>
    </w:p>
    <w:p w:rsidR="00B11EB3" w:rsidRPr="00064A55" w:rsidRDefault="00B11EB3" w:rsidP="00B11EB3">
      <w:pPr>
        <w:pStyle w:val="DanceBody"/>
      </w:pPr>
      <w:r w:rsidRPr="00064A55">
        <w:t>Part 4</w:t>
      </w:r>
    </w:p>
    <w:p w:rsidR="00B11EB3" w:rsidRDefault="00B11EB3" w:rsidP="00B11EB3">
      <w:pPr>
        <w:pStyle w:val="DanceBody"/>
      </w:pPr>
      <w:r>
        <w:t>1-16</w:t>
      </w:r>
      <w:r>
        <w:tab/>
        <w:t>All dance the 'Cloverleaf'</w:t>
      </w:r>
    </w:p>
    <w:p w:rsidR="00B11EB3" w:rsidRDefault="00B11EB3" w:rsidP="00B11EB3">
      <w:pPr>
        <w:pStyle w:val="DanceBody"/>
      </w:pPr>
      <w:r>
        <w:t>17-24</w:t>
      </w:r>
      <w:r>
        <w:tab/>
        <w:t>Men dance in front of partner, behind next Lady &amp; finish beside Lady opposite.  Ladies dance in front of Man (to Left), behind next Man &amp; finish beside partner</w:t>
      </w:r>
    </w:p>
    <w:p w:rsidR="00B11EB3" w:rsidRDefault="00B11EB3" w:rsidP="00B11EB3">
      <w:pPr>
        <w:pStyle w:val="DanceBody"/>
        <w:keepNext w:val="0"/>
      </w:pPr>
      <w:r>
        <w:t>25-32</w:t>
      </w:r>
      <w:r>
        <w:tab/>
        <w:t>All set to corners, turn 3/4 RH &amp; promenade with original partner to Man's original place.  Ladies finish BtoB in centre</w:t>
      </w:r>
    </w:p>
    <w:p w:rsidR="00B11EB3" w:rsidRDefault="00B11EB3" w:rsidP="00B11EB3"/>
    <w:p w:rsidR="00B11EB3" w:rsidRDefault="00B11EB3" w:rsidP="00B11EB3">
      <w:pPr>
        <w:pStyle w:val="Minicrib"/>
      </w:pPr>
      <w:r>
        <w:t>A STRATHSPEY FOR CIS WOOD  (S4x32)  Sq.Set</w:t>
      </w:r>
      <w:r>
        <w:tab/>
        <w:t>Marjorie MacRae</w:t>
      </w:r>
    </w:p>
    <w:p w:rsidR="00B11EB3" w:rsidRPr="00BB235B" w:rsidRDefault="00B11EB3" w:rsidP="00B11EB3">
      <w:pPr>
        <w:pStyle w:val="DanceBody"/>
      </w:pPr>
      <w:r w:rsidRPr="00BB235B">
        <w:t xml:space="preserve"> 1- 8</w:t>
      </w:r>
      <w:r w:rsidRPr="00BB235B">
        <w:tab/>
        <w:t>All dance Grand Chain (RH to partner to start)</w:t>
      </w:r>
    </w:p>
    <w:p w:rsidR="00B11EB3" w:rsidRPr="00BB235B" w:rsidRDefault="00B11EB3" w:rsidP="00B11EB3">
      <w:pPr>
        <w:pStyle w:val="DanceBody"/>
      </w:pPr>
      <w:r w:rsidRPr="00BB235B">
        <w:t xml:space="preserve"> 9-16</w:t>
      </w:r>
      <w:r w:rsidRPr="00BB235B">
        <w:tab/>
        <w:t>1s+3s dance Ladies' Chain &amp; end in prom hold, 1s facing 4s &amp; 3s facing 2s</w:t>
      </w:r>
    </w:p>
    <w:p w:rsidR="00B11EB3" w:rsidRPr="00BB235B" w:rsidRDefault="00B11EB3" w:rsidP="00B11EB3">
      <w:pPr>
        <w:pStyle w:val="DanceBody"/>
      </w:pPr>
      <w:r w:rsidRPr="00BB235B">
        <w:t>17-24</w:t>
      </w:r>
      <w:r w:rsidRPr="00BB235B">
        <w:tab/>
        <w:t>1s &amp; 3s dance Figs of 8 round standing 2s/4s (dancing between standing couple &amp; round to left) &amp; end facing same couple</w:t>
      </w:r>
    </w:p>
    <w:p w:rsidR="00B11EB3" w:rsidRPr="00BB235B" w:rsidRDefault="00B11EB3" w:rsidP="00B11EB3">
      <w:pPr>
        <w:pStyle w:val="DanceBody"/>
        <w:keepNext w:val="0"/>
      </w:pPr>
      <w:r w:rsidRPr="00BB235B">
        <w:t>25-32</w:t>
      </w:r>
      <w:r w:rsidRPr="00BB235B">
        <w:tab/>
        <w:t>1s+4s</w:t>
      </w:r>
      <w:r w:rsidRPr="00BB235B">
        <w:rPr>
          <w:b/>
        </w:rPr>
        <w:t xml:space="preserve"> also </w:t>
      </w:r>
      <w:r w:rsidRPr="00BB235B">
        <w:t>3s+1s circle 4H round to left opening out to circle 8H round to left 3/4 way to new pstns (1s in 4th place &amp; 3s in 2nd place)</w:t>
      </w:r>
    </w:p>
    <w:p w:rsidR="00B11EB3" w:rsidRDefault="00B11EB3" w:rsidP="00B11EB3"/>
    <w:p w:rsidR="00B11EB3" w:rsidRDefault="00B11EB3" w:rsidP="00B11EB3">
      <w:pPr>
        <w:pStyle w:val="Minicrib"/>
      </w:pPr>
      <w:r>
        <w:t>A STRATHSPEY FOR ERIC  (S8x32)  3C (4C set)</w:t>
      </w:r>
      <w:r>
        <w:tab/>
        <w:t>Dee Steed  Friendship Dances</w:t>
      </w:r>
    </w:p>
    <w:p w:rsidR="00B11EB3" w:rsidRDefault="00B11EB3" w:rsidP="00B11EB3">
      <w:pPr>
        <w:pStyle w:val="DanceBody"/>
      </w:pPr>
      <w:r>
        <w:t xml:space="preserve"> 1- 8</w:t>
      </w:r>
      <w:r>
        <w:tab/>
        <w:t>1s+2s dance the Knot ending with 1s turning LH  to face 2L (1L on 1M's right NHJ)</w:t>
      </w:r>
    </w:p>
    <w:p w:rsidR="00B11EB3" w:rsidRDefault="00B11EB3" w:rsidP="00B11EB3">
      <w:pPr>
        <w:pStyle w:val="DanceBody"/>
      </w:pPr>
      <w:r>
        <w:t xml:space="preserve"> 9-16</w:t>
      </w:r>
      <w:r>
        <w:tab/>
        <w:t>1s set to 2s, turn inwards, set to 3M, set to 3L, turn inwards &amp; set to 2M.  End in 2nd place in centre facing up NHJ</w:t>
      </w:r>
    </w:p>
    <w:p w:rsidR="00B11EB3" w:rsidRDefault="00B11EB3" w:rsidP="00B11EB3">
      <w:pPr>
        <w:pStyle w:val="DanceBody"/>
      </w:pPr>
      <w:r>
        <w:t>17-24</w:t>
      </w:r>
      <w:r>
        <w:tab/>
        <w:t>2s+1s+3s dance mirror reels of 3 on sides giving hands(1s up between 2s, 3s out/up to start).  2s+3s loop into place at end</w:t>
      </w:r>
    </w:p>
    <w:p w:rsidR="00B11EB3" w:rsidRDefault="00B11EB3" w:rsidP="00B11EB3">
      <w:pPr>
        <w:pStyle w:val="DanceBody"/>
        <w:keepNext w:val="0"/>
      </w:pPr>
      <w:r>
        <w:t>25-32</w:t>
      </w:r>
      <w:r>
        <w:tab/>
        <w:t>2s+1s+3s circle 6H 1/2 round to left, pull back LSh &amp; chase anticlockwise back to own side.  End 2 1 3</w:t>
      </w:r>
    </w:p>
    <w:p w:rsidR="00B11EB3" w:rsidRDefault="00B11EB3" w:rsidP="00B11EB3"/>
    <w:p w:rsidR="00B11EB3" w:rsidRDefault="00B11EB3" w:rsidP="00B11EB3">
      <w:pPr>
        <w:pStyle w:val="Minicrib"/>
      </w:pPr>
      <w:r>
        <w:t>STRATHSPEY FOR HELEN  (S3x32)  3C set</w:t>
      </w:r>
      <w:r>
        <w:tab/>
        <w:t>Christine Grant</w:t>
      </w:r>
    </w:p>
    <w:p w:rsidR="00B11EB3" w:rsidRPr="00D40EE3" w:rsidRDefault="00B11EB3" w:rsidP="00B11EB3">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B11EB3" w:rsidRPr="00D40EE3" w:rsidRDefault="00B11EB3" w:rsidP="00B11EB3">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B11EB3" w:rsidRPr="00D40EE3" w:rsidRDefault="00B11EB3" w:rsidP="00B11EB3">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B11EB3" w:rsidRDefault="00B11EB3" w:rsidP="00B11EB3">
      <w:pPr>
        <w:pStyle w:val="DanceBody"/>
        <w:keepNext w:val="0"/>
      </w:pPr>
      <w:r w:rsidRPr="00D40EE3">
        <w:t>25-32</w:t>
      </w:r>
      <w:r w:rsidRPr="00D40EE3">
        <w:tab/>
        <w:t>1s &amp; 3s dance the Tournee</w:t>
      </w:r>
      <w:r>
        <w:t>. 2 3 1</w:t>
      </w:r>
    </w:p>
    <w:p w:rsidR="00B11EB3" w:rsidRDefault="00B11EB3" w:rsidP="00B11EB3"/>
    <w:p w:rsidR="00B11EB3" w:rsidRDefault="00B11EB3" w:rsidP="00B11EB3">
      <w:pPr>
        <w:pStyle w:val="Minicrib"/>
      </w:pPr>
      <w:r>
        <w:t>A STRATHSPEY FOR JANE  (S8x32)  3C (4C set)</w:t>
      </w:r>
      <w:r>
        <w:tab/>
        <w:t>John Robertson, 2001</w:t>
      </w:r>
    </w:p>
    <w:p w:rsidR="00B11EB3" w:rsidRDefault="00B11EB3" w:rsidP="00B11EB3">
      <w:pPr>
        <w:pStyle w:val="DanceBody"/>
      </w:pPr>
      <w:r>
        <w:t xml:space="preserve"> 1- 8</w:t>
      </w:r>
      <w:r>
        <w:tab/>
        <w:t>1s+2s dance 1/2 R&amp;L; 1s+3s dance 1/2 R&amp;L.  (2) (3) 1</w:t>
      </w:r>
    </w:p>
    <w:p w:rsidR="00B11EB3" w:rsidRDefault="00B11EB3" w:rsidP="00B11EB3">
      <w:pPr>
        <w:pStyle w:val="DanceBody"/>
      </w:pPr>
      <w:r>
        <w:t xml:space="preserve"> 9-16</w:t>
      </w:r>
      <w:r>
        <w:tab/>
        <w:t xml:space="preserve">1s cross RH, cast up to 2nd place (3s step down); 1s turn LH to face 1st corners </w:t>
      </w:r>
      <w:r>
        <w:rPr>
          <w:b/>
        </w:rPr>
        <w:t>while</w:t>
      </w:r>
      <w:r>
        <w:t xml:space="preserve"> corners chase 1/2 round clockwise</w:t>
      </w:r>
    </w:p>
    <w:p w:rsidR="00B11EB3" w:rsidRDefault="00B11EB3" w:rsidP="00B11EB3">
      <w:pPr>
        <w:pStyle w:val="DanceBody"/>
      </w:pPr>
      <w:r>
        <w:t>17-24</w:t>
      </w:r>
      <w:r>
        <w:tab/>
        <w:t>1s+1st corners (pstn) dance diag reel of 4 (RSh to 1st corner pstn)</w:t>
      </w:r>
    </w:p>
    <w:p w:rsidR="00B11EB3" w:rsidRDefault="00B11EB3" w:rsidP="00B11EB3">
      <w:pPr>
        <w:pStyle w:val="DanceBody"/>
      </w:pPr>
      <w:r>
        <w:t>25-28</w:t>
      </w:r>
      <w:r>
        <w:tab/>
        <w:t>1L+3s (at top) &amp; 1M+2s (at bottom) dance RH across</w:t>
      </w:r>
    </w:p>
    <w:p w:rsidR="00B11EB3" w:rsidRDefault="00B11EB3" w:rsidP="00B11EB3">
      <w:pPr>
        <w:pStyle w:val="DanceBody"/>
        <w:keepNext w:val="0"/>
      </w:pPr>
      <w:r>
        <w:t>29-32</w:t>
      </w:r>
      <w:r>
        <w:tab/>
        <w:t xml:space="preserve">1M followed by 2M+2L </w:t>
      </w:r>
      <w:r w:rsidRPr="006C4AD4">
        <w:rPr>
          <w:b/>
        </w:rPr>
        <w:t>also</w:t>
      </w:r>
      <w:r>
        <w:t xml:space="preserve"> 1L followed by 3L+3M pass LSh diagonally across to change ends &amp; loop round to right to end on own sides ("Snake Pass"). 2 1 3</w:t>
      </w:r>
    </w:p>
    <w:p w:rsidR="00B11EB3" w:rsidRDefault="00B11EB3" w:rsidP="00B11EB3"/>
    <w:p w:rsidR="00B11EB3" w:rsidRDefault="00B11EB3" w:rsidP="00B11EB3">
      <w:pPr>
        <w:pStyle w:val="Minicrib"/>
      </w:pPr>
      <w:r>
        <w:t>A STRATHSPEY FOR JAYNE  (S8x32)  3C (4C set)</w:t>
      </w:r>
      <w:r>
        <w:tab/>
        <w:t>Pat Clark  Corberry Collection 2</w:t>
      </w:r>
    </w:p>
    <w:p w:rsidR="00B11EB3" w:rsidRDefault="00B11EB3" w:rsidP="00B11EB3">
      <w:pPr>
        <w:pStyle w:val="DanceBody"/>
      </w:pPr>
      <w:r>
        <w:t xml:space="preserve"> 1- 4</w:t>
      </w:r>
      <w:r>
        <w:tab/>
        <w:t xml:space="preserve">1s+2s+3s set, 1s cross RH </w:t>
      </w:r>
      <w:r>
        <w:rPr>
          <w:b/>
        </w:rPr>
        <w:t>while</w:t>
      </w:r>
      <w:r>
        <w:t xml:space="preserve"> 2s+3s dance 1/2 RH across</w:t>
      </w:r>
    </w:p>
    <w:p w:rsidR="00B11EB3" w:rsidRDefault="00B11EB3" w:rsidP="00B11EB3">
      <w:pPr>
        <w:pStyle w:val="DanceBody"/>
      </w:pPr>
      <w:r>
        <w:t xml:space="preserve"> 5- 8</w:t>
      </w:r>
      <w:r>
        <w:tab/>
        <w:t xml:space="preserve">1s+3s+2s set, 1s lead down to 3rd place in centre </w:t>
      </w:r>
      <w:r>
        <w:rPr>
          <w:b/>
        </w:rPr>
        <w:t>while</w:t>
      </w:r>
      <w:r>
        <w:t xml:space="preserve"> 3s &amp; 2s dance up &amp; curve round to follow 1s</w:t>
      </w:r>
    </w:p>
    <w:p w:rsidR="00B11EB3" w:rsidRDefault="00B11EB3" w:rsidP="00B11EB3">
      <w:pPr>
        <w:pStyle w:val="DanceBody"/>
      </w:pPr>
      <w:r>
        <w:t xml:space="preserve"> 9-16</w:t>
      </w:r>
      <w:r>
        <w:tab/>
        <w:t>3s+2s+1s allemande down (6 bars), drop RH &amp; cross LH to original places, 1s facing out</w:t>
      </w:r>
    </w:p>
    <w:p w:rsidR="00B11EB3" w:rsidRDefault="00B11EB3" w:rsidP="00B11EB3">
      <w:pPr>
        <w:pStyle w:val="DanceBody"/>
      </w:pPr>
      <w:r>
        <w:t>17-24</w:t>
      </w:r>
      <w:r>
        <w:tab/>
        <w:t>1s cast (2s step up), 2s+1s+3s set; 3 couples turn partner 2H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STRATHSPEY FOR JOHN  (S3x40)  3C set</w:t>
      </w:r>
      <w:r>
        <w:tab/>
        <w:t>Ed Naughton  75 years of Dancing in St Andrews</w:t>
      </w:r>
    </w:p>
    <w:p w:rsidR="00B11EB3" w:rsidRPr="000F117B" w:rsidRDefault="00B11EB3" w:rsidP="00B11EB3">
      <w:pPr>
        <w:pStyle w:val="DanceBody"/>
      </w:pPr>
      <w:r w:rsidRPr="000F117B">
        <w:t xml:space="preserve"> 1- 8</w:t>
      </w:r>
      <w:r w:rsidRPr="000F117B">
        <w:tab/>
        <w:t>1s set, 1/2 turn 2H to finish facing up NHJ; 1s cast (2s step up) &amp; turn RH once round into Allemande hold facing down</w:t>
      </w:r>
    </w:p>
    <w:p w:rsidR="00B11EB3" w:rsidRPr="000F117B" w:rsidRDefault="00B11EB3" w:rsidP="00B11EB3">
      <w:pPr>
        <w:pStyle w:val="DanceBody"/>
      </w:pPr>
      <w:r w:rsidRPr="000F117B">
        <w:t xml:space="preserve"> 9-16</w:t>
      </w:r>
      <w:r w:rsidRPr="000F117B">
        <w:tab/>
        <w:t>1s dance down, turning to face up at end bar 12 (as in Gay Gordons); 1s dance up to 2nd place middle of set, releasing hands at end bar 16</w:t>
      </w:r>
    </w:p>
    <w:p w:rsidR="00B11EB3" w:rsidRPr="000F117B" w:rsidRDefault="00B11EB3" w:rsidP="00B11EB3">
      <w:pPr>
        <w:pStyle w:val="DanceBody"/>
      </w:pPr>
      <w:r w:rsidRPr="000F117B">
        <w:t>17-24</w:t>
      </w:r>
      <w:r w:rsidRPr="000F117B">
        <w:tab/>
        <w:t>2s+1s+3s dance mirror reels of 3 on sidelines giving hands where possible (</w:t>
      </w:r>
      <w:r>
        <w:t>1s dance out and up to start)</w:t>
      </w:r>
      <w:r w:rsidRPr="000F117B">
        <w:t>. 1s end facing 1st corners</w:t>
      </w:r>
    </w:p>
    <w:p w:rsidR="00B11EB3" w:rsidRPr="000F117B" w:rsidRDefault="00B11EB3" w:rsidP="00B11EB3">
      <w:pPr>
        <w:pStyle w:val="DanceBody"/>
      </w:pPr>
      <w:r w:rsidRPr="000F117B">
        <w:t>25-32</w:t>
      </w:r>
      <w:r w:rsidRPr="000F117B">
        <w:tab/>
        <w:t>1s+1st corners dance Corner Pass+Turn, 1s pass RSh; 1s+2nd corners dance Corner Pass+Turn, 1s pass RSh to 2nd place own side</w:t>
      </w:r>
    </w:p>
    <w:p w:rsidR="00B11EB3" w:rsidRPr="000F117B" w:rsidRDefault="00B11EB3" w:rsidP="00B11EB3">
      <w:pPr>
        <w:pStyle w:val="DanceBody"/>
      </w:pPr>
      <w:r w:rsidRPr="000F117B">
        <w:t>33-36</w:t>
      </w:r>
      <w:r w:rsidRPr="000F117B">
        <w:tab/>
        <w:t xml:space="preserve">1s+3s set, 1L casts off 1 place, &amp; 3M casts up 1 place </w:t>
      </w:r>
      <w:r w:rsidRPr="000F117B">
        <w:rPr>
          <w:b/>
        </w:rPr>
        <w:t>while</w:t>
      </w:r>
      <w:r w:rsidRPr="000F117B">
        <w:t xml:space="preserve"> 1M and 3L pass each other RSh and curve out to finish 1M in 3rd place and 3L in 2nd place (order now 2 3 1)</w:t>
      </w:r>
    </w:p>
    <w:p w:rsidR="00B11EB3" w:rsidRPr="000F117B" w:rsidRDefault="00B11EB3" w:rsidP="00B11EB3">
      <w:pPr>
        <w:pStyle w:val="DanceBody"/>
        <w:keepNext w:val="0"/>
      </w:pPr>
      <w:r w:rsidRPr="000F117B">
        <w:t>37-40</w:t>
      </w:r>
      <w:r w:rsidRPr="000F117B">
        <w:tab/>
        <w:t>3s+1s dance RH across once round. 2 3 1</w:t>
      </w:r>
    </w:p>
    <w:p w:rsidR="00B11EB3" w:rsidRDefault="00B11EB3" w:rsidP="00B11EB3"/>
    <w:p w:rsidR="00B11EB3" w:rsidRDefault="00B11EB3" w:rsidP="00B11EB3">
      <w:pPr>
        <w:pStyle w:val="Minicrib"/>
      </w:pPr>
      <w:r>
        <w:t>A STRATHSPEY FOR MARGO  (S3x32) 3C Set</w:t>
      </w:r>
      <w:r>
        <w:tab/>
        <w:t>Alison Austin  A Dunfermline Collection</w:t>
      </w:r>
    </w:p>
    <w:p w:rsidR="00B11EB3" w:rsidRPr="0035711B" w:rsidRDefault="00B11EB3" w:rsidP="00B11EB3">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B11EB3" w:rsidRPr="0035711B" w:rsidRDefault="00B11EB3" w:rsidP="00B11EB3">
      <w:pPr>
        <w:pStyle w:val="DanceBody"/>
      </w:pPr>
      <w:r>
        <w:t xml:space="preserve"> </w:t>
      </w:r>
      <w:r w:rsidRPr="0035711B">
        <w:t>9-16</w:t>
      </w:r>
      <w:r w:rsidRPr="0035711B">
        <w:tab/>
      </w:r>
      <w:r>
        <w:t xml:space="preserve">2s+1s+3s </w:t>
      </w:r>
      <w:r w:rsidRPr="0035711B">
        <w:t xml:space="preserve">Set &amp; Rotate for 3 </w:t>
      </w:r>
      <w:r>
        <w:t>couples</w:t>
      </w:r>
    </w:p>
    <w:p w:rsidR="00B11EB3" w:rsidRPr="0035711B" w:rsidRDefault="00B11EB3" w:rsidP="00B11EB3">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B11EB3" w:rsidRPr="0035711B" w:rsidRDefault="00B11EB3" w:rsidP="00B11EB3">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B11EB3" w:rsidRPr="0035711B" w:rsidRDefault="00B11EB3" w:rsidP="00B11EB3">
      <w:pPr>
        <w:pStyle w:val="DanceBody"/>
      </w:pPr>
      <w:r w:rsidRPr="0035711B">
        <w:t>17-20</w:t>
      </w:r>
      <w:r w:rsidRPr="0035711B">
        <w:tab/>
        <w:t xml:space="preserve">All cross RH, 3s+2s set facing diagonally opp dancer, </w:t>
      </w:r>
      <w:r w:rsidRPr="00F24B53">
        <w:rPr>
          <w:b/>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B11EB3" w:rsidRPr="0035711B" w:rsidRDefault="00B11EB3" w:rsidP="00B11EB3">
      <w:pPr>
        <w:pStyle w:val="DanceBody"/>
      </w:pPr>
      <w:r w:rsidRPr="0035711B">
        <w:t>21-24</w:t>
      </w:r>
      <w:r w:rsidRPr="0035711B">
        <w:tab/>
        <w:t xml:space="preserve">All cross RH with opp person, 2s+3s set facing diagonally opp dancer </w:t>
      </w:r>
      <w:r w:rsidRPr="00F24B53">
        <w:rPr>
          <w:b/>
        </w:rPr>
        <w:t>while</w:t>
      </w:r>
      <w:r w:rsidRPr="0035711B">
        <w:t xml:space="preserve"> 1s cast to right to (2) (1) (3).</w:t>
      </w:r>
    </w:p>
    <w:p w:rsidR="00B11EB3" w:rsidRPr="0035711B" w:rsidRDefault="00B11EB3" w:rsidP="00B11EB3">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B11EB3" w:rsidRDefault="00B11EB3" w:rsidP="00B11EB3"/>
    <w:p w:rsidR="00B11EB3" w:rsidRDefault="00B11EB3" w:rsidP="00B11EB3">
      <w:pPr>
        <w:pStyle w:val="Minicrib"/>
      </w:pPr>
      <w:r>
        <w:t>A STRATHSPEY FOR MERVYN  (S3x32)  3C Set</w:t>
      </w:r>
      <w:r>
        <w:tab/>
        <w:t>Dorothy Gray  Imperial Book 4,5+</w:t>
      </w:r>
    </w:p>
    <w:p w:rsidR="00B11EB3" w:rsidRDefault="00B11EB3" w:rsidP="00B11EB3">
      <w:pPr>
        <w:pStyle w:val="DanceBody"/>
      </w:pPr>
      <w:r>
        <w:t xml:space="preserve"> 1- 8</w:t>
      </w:r>
      <w:r>
        <w:tab/>
        <w:t>All dance 6 bar mirror reels of 3 on sides (1s in/down, 2s out/up). Bars 7-8: 1s+2s continue reel to change places 2 1 3</w:t>
      </w:r>
    </w:p>
    <w:p w:rsidR="00B11EB3" w:rsidRDefault="00B11EB3" w:rsidP="00B11EB3">
      <w:pPr>
        <w:pStyle w:val="DanceBody"/>
      </w:pPr>
      <w:r>
        <w:t xml:space="preserve"> 9-16</w:t>
      </w:r>
      <w:r>
        <w:tab/>
        <w:t>1s+3s dance LH across; 2s+1s dance RH across</w:t>
      </w:r>
    </w:p>
    <w:p w:rsidR="00B11EB3" w:rsidRDefault="00B11EB3" w:rsidP="00B11EB3">
      <w:pPr>
        <w:pStyle w:val="DanceBody"/>
      </w:pPr>
      <w:r>
        <w:t>17-24</w:t>
      </w:r>
      <w:r>
        <w:tab/>
        <w:t>1s+3s dance Petronella turn in Tandem, set facing up/down; Petronella turn in Tandem to opp sides &amp; cross RH with partner.  3 2 1</w:t>
      </w:r>
    </w:p>
    <w:p w:rsidR="00B11EB3" w:rsidRDefault="00B11EB3" w:rsidP="00B11EB3">
      <w:pPr>
        <w:pStyle w:val="DanceBody"/>
        <w:keepNext w:val="0"/>
      </w:pPr>
      <w:r>
        <w:t>25-32</w:t>
      </w:r>
      <w:r>
        <w:tab/>
        <w:t>2s+3s+1s circle 6H 1/2 round to left, pull back LSh &amp; chase anticlockwise to own side 2 3 1</w:t>
      </w:r>
    </w:p>
    <w:p w:rsidR="00B11EB3" w:rsidRDefault="00B11EB3" w:rsidP="00B11EB3"/>
    <w:p w:rsidR="00B11EB3" w:rsidRDefault="00B11EB3" w:rsidP="00B11EB3">
      <w:pPr>
        <w:pStyle w:val="Minicrib"/>
      </w:pPr>
      <w:r>
        <w:t>A STRATHSPEY FOR MR &amp; MRS JOHN DAY  (S8x40)  3C (4C set)</w:t>
      </w:r>
      <w:r>
        <w:tab/>
        <w:t>Mats Melin  The Cormorant Scottish Dance Bk</w:t>
      </w:r>
    </w:p>
    <w:p w:rsidR="00B11EB3" w:rsidRDefault="00B11EB3" w:rsidP="00B11EB3">
      <w:pPr>
        <w:pStyle w:val="DanceBody"/>
      </w:pPr>
      <w:r>
        <w:t xml:space="preserve"> 1 – 8</w:t>
      </w:r>
      <w:r>
        <w:tab/>
        <w:t>1s+2s set &amp; dance 1/2 RH across, 1s+3s set &amp; dance 1/2 LH across</w:t>
      </w:r>
    </w:p>
    <w:p w:rsidR="00B11EB3" w:rsidRDefault="00B11EB3" w:rsidP="00B11EB3">
      <w:pPr>
        <w:pStyle w:val="DanceBody"/>
      </w:pPr>
      <w:r>
        <w:t xml:space="preserve"> 9-16</w:t>
      </w:r>
      <w:r>
        <w:tab/>
        <w:t>3s+1s face each other (up down) &amp; set advancing to change places, 1s set &amp; turn 1.1/4 times to end 1M between 2s (at top) &amp; 1L between 3s</w:t>
      </w:r>
    </w:p>
    <w:p w:rsidR="00B11EB3" w:rsidRDefault="00B11EB3" w:rsidP="00B11EB3">
      <w:pPr>
        <w:pStyle w:val="DanceBody"/>
      </w:pPr>
      <w:r>
        <w:t>17-24</w:t>
      </w:r>
      <w:r>
        <w:tab/>
        <w:t>1M+2s Adv+Ret (down up) &amp; set,</w:t>
      </w:r>
      <w:r w:rsidRPr="00BA6B4D">
        <w:rPr>
          <w:b/>
        </w:rPr>
        <w:t xml:space="preserve"> while </w:t>
      </w:r>
      <w:r>
        <w:t>1L+3s set &amp; Adv+Ret (up down), 2s+3s change places RH on sides</w:t>
      </w:r>
      <w:r w:rsidRPr="00BA6B4D">
        <w:rPr>
          <w:b/>
        </w:rPr>
        <w:t xml:space="preserve"> </w:t>
      </w:r>
      <w:r>
        <w:rPr>
          <w:b/>
        </w:rPr>
        <w:t xml:space="preserve">as </w:t>
      </w:r>
      <w:r>
        <w:t>1s turn RH to face 2</w:t>
      </w:r>
      <w:r w:rsidRPr="00972EEB">
        <w:t>nd</w:t>
      </w:r>
      <w:r>
        <w:t xml:space="preserve"> corner (pstn)</w:t>
      </w:r>
    </w:p>
    <w:p w:rsidR="00B11EB3" w:rsidRDefault="00B11EB3" w:rsidP="00B11EB3">
      <w:pPr>
        <w:pStyle w:val="DanceBody"/>
      </w:pPr>
      <w:r>
        <w:t>25-32</w:t>
      </w:r>
      <w:r>
        <w:tab/>
        <w:t>1s dance 1/2 diag reel of 4 with corners, pass LSh &amp; dance 1/2 diag reel of 4 with 1</w:t>
      </w:r>
      <w:r w:rsidRPr="00972EEB">
        <w:t>st</w:t>
      </w:r>
      <w:r>
        <w:t xml:space="preserve"> corners &amp; end 1L facing up to 2s &amp; 1M faces 3s</w:t>
      </w:r>
    </w:p>
    <w:p w:rsidR="00B11EB3" w:rsidRDefault="00B11EB3" w:rsidP="00B11EB3">
      <w:pPr>
        <w:pStyle w:val="DanceBody"/>
        <w:keepNext w:val="0"/>
      </w:pPr>
      <w:r>
        <w:t>33-40</w:t>
      </w:r>
      <w:r>
        <w:tab/>
        <w:t>1s dance RH across (L+2s, M+3s), pass LSh &amp; dance LH across with other couple ending 2</w:t>
      </w:r>
      <w:r w:rsidRPr="00972EEB">
        <w:t>nd</w:t>
      </w:r>
      <w:r>
        <w:t xml:space="preserve"> place own sides</w:t>
      </w:r>
    </w:p>
    <w:p w:rsidR="00B11EB3" w:rsidRDefault="00B11EB3" w:rsidP="00B11EB3"/>
    <w:p w:rsidR="00B11EB3" w:rsidRDefault="00B11EB3" w:rsidP="00B11EB3">
      <w:pPr>
        <w:pStyle w:val="Minicrib"/>
      </w:pPr>
      <w:r>
        <w:t>A STRATHSPEY FOR PHYLLIS  (S8x32)  3C (4C set)</w:t>
      </w:r>
      <w:r>
        <w:tab/>
        <w:t>Kathryn Lecocq, 2013</w:t>
      </w:r>
    </w:p>
    <w:p w:rsidR="00B11EB3" w:rsidRDefault="00B11EB3" w:rsidP="00B11EB3">
      <w:pPr>
        <w:pStyle w:val="DanceBody"/>
      </w:pPr>
      <w:r>
        <w:t xml:space="preserve"> 1- 8</w:t>
      </w:r>
      <w:r>
        <w:tab/>
        <w:t>1s lead down the middle &amp; up, 2s dance in on bar 8</w:t>
      </w:r>
    </w:p>
    <w:p w:rsidR="00B11EB3" w:rsidRDefault="00B11EB3" w:rsidP="00B11EB3">
      <w:pPr>
        <w:pStyle w:val="DanceBody"/>
      </w:pPr>
      <w:r>
        <w:t>9-16</w:t>
      </w:r>
      <w:r>
        <w:tab/>
        <w:t>1s+2s dance Allemande, 1s finish facing 1st corners</w:t>
      </w:r>
    </w:p>
    <w:p w:rsidR="00B11EB3" w:rsidRDefault="00B11EB3" w:rsidP="00B11EB3">
      <w:pPr>
        <w:pStyle w:val="DanceBody"/>
      </w:pPr>
      <w:r>
        <w:t>17-24</w:t>
      </w:r>
      <w:r>
        <w:tab/>
        <w:t>1s turn 1st corner RH, partner LH, 2nd corner RH, partner LH. 1s finish on opposite sides facing out. 2 (1) 3</w:t>
      </w:r>
    </w:p>
    <w:p w:rsidR="00B11EB3" w:rsidRDefault="00B11EB3" w:rsidP="00B11EB3">
      <w:pPr>
        <w:pStyle w:val="DanceBody"/>
        <w:keepNext w:val="0"/>
      </w:pPr>
      <w:r>
        <w:t>25-32</w:t>
      </w:r>
      <w:r>
        <w:tab/>
        <w:t>1s dance 6 bar RSh reel on the sides (1s give RSh to 1st corners), crossing over RH to own sides. 2 1 3</w:t>
      </w:r>
    </w:p>
    <w:p w:rsidR="00B11EB3" w:rsidRDefault="00B11EB3" w:rsidP="00B11EB3"/>
    <w:p w:rsidR="00B11EB3" w:rsidRDefault="00B11EB3" w:rsidP="00B11EB3">
      <w:pPr>
        <w:pStyle w:val="Minicrib"/>
      </w:pPr>
      <w:r>
        <w:t>A STRATHSPEY FOR SHELLEY  (S3x32)  3C set</w:t>
      </w:r>
      <w:r>
        <w:tab/>
        <w:t>F Sverdlove  Millennium Dances</w:t>
      </w:r>
    </w:p>
    <w:p w:rsidR="00B11EB3" w:rsidRDefault="00B11EB3" w:rsidP="00B11EB3">
      <w:pPr>
        <w:pStyle w:val="DanceBody"/>
      </w:pPr>
      <w:r>
        <w:t xml:space="preserve"> 1- 8</w:t>
      </w:r>
      <w:r>
        <w:tab/>
        <w:t>1s dance Figs of 8 on own sides dancing between 2s to start</w:t>
      </w:r>
    </w:p>
    <w:p w:rsidR="00B11EB3" w:rsidRDefault="00B11EB3" w:rsidP="00B11EB3">
      <w:pPr>
        <w:pStyle w:val="DanceBody"/>
      </w:pPr>
      <w:r>
        <w:t xml:space="preserve"> 9-16</w:t>
      </w:r>
      <w:r>
        <w:tab/>
        <w:t>1s dance down the middle &amp; back 1s ending between 2s (Man facing Lady)</w:t>
      </w:r>
    </w:p>
    <w:p w:rsidR="00B11EB3" w:rsidRDefault="00B11EB3" w:rsidP="00B11EB3">
      <w:pPr>
        <w:pStyle w:val="DanceBody"/>
      </w:pPr>
      <w:r>
        <w:t>17-24</w:t>
      </w:r>
      <w:r>
        <w:tab/>
        <w:t>1s+2s dance reel of 4 across with 1s ending on own sides between 2s</w:t>
      </w:r>
    </w:p>
    <w:p w:rsidR="00B11EB3" w:rsidRDefault="00B11EB3" w:rsidP="00B11EB3">
      <w:pPr>
        <w:pStyle w:val="DanceBody"/>
        <w:keepNext w:val="0"/>
      </w:pPr>
      <w:r>
        <w:t>25-32</w:t>
      </w:r>
      <w:r>
        <w:tab/>
        <w:t>2s+3s step up</w:t>
      </w:r>
      <w:r w:rsidRPr="00BA6B4D">
        <w:rPr>
          <w:b/>
        </w:rPr>
        <w:t xml:space="preserve"> </w:t>
      </w:r>
      <w:r>
        <w:rPr>
          <w:b/>
        </w:rPr>
        <w:t xml:space="preserve">as </w:t>
      </w:r>
      <w:r>
        <w:t>1s cast to 3</w:t>
      </w:r>
      <w:r w:rsidRPr="00972EEB">
        <w:t>rd</w:t>
      </w:r>
      <w:r>
        <w:t xml:space="preserve"> place &amp; all turn RH</w:t>
      </w:r>
    </w:p>
    <w:p w:rsidR="00B11EB3" w:rsidRDefault="00B11EB3" w:rsidP="00B11EB3"/>
    <w:p w:rsidR="00B11EB3" w:rsidRDefault="00B11EB3" w:rsidP="00B11EB3">
      <w:pPr>
        <w:pStyle w:val="Minicrib"/>
      </w:pPr>
      <w:r>
        <w:t>STRATHSPEY FOR STAN  (S8x32)  3C (4C Set)</w:t>
      </w:r>
      <w:r>
        <w:tab/>
        <w:t>John Wilkinson</w:t>
      </w:r>
    </w:p>
    <w:p w:rsidR="00B11EB3" w:rsidRDefault="00B11EB3" w:rsidP="00B11EB3">
      <w:pPr>
        <w:pStyle w:val="DanceBody"/>
      </w:pPr>
      <w:r>
        <w:t xml:space="preserve"> 1- 8</w:t>
      </w:r>
      <w:r>
        <w:tab/>
        <w:t>1s set, cast (2s step up bars 3-4); 1s turn RH to face out in 2nd place own side</w:t>
      </w:r>
    </w:p>
    <w:p w:rsidR="00B11EB3" w:rsidRDefault="00B11EB3" w:rsidP="00B11EB3">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B11EB3" w:rsidRDefault="00B11EB3" w:rsidP="00B11EB3">
      <w:pPr>
        <w:pStyle w:val="DanceBody"/>
      </w:pPr>
      <w:r>
        <w:t>17-24</w:t>
      </w:r>
      <w:r>
        <w:tab/>
        <w:t>1s turn 1st corners RH. On bar 20 1s pass RSh to face 3rd corner (corners dance for 4 bars). 1s turn 3rd corner LH to face 2nd corners</w:t>
      </w:r>
    </w:p>
    <w:p w:rsidR="00B11EB3" w:rsidRDefault="00B11EB3" w:rsidP="00B11EB3">
      <w:pPr>
        <w:pStyle w:val="DanceBody"/>
        <w:keepNext w:val="0"/>
      </w:pPr>
      <w:r>
        <w:t>25-32</w:t>
      </w:r>
      <w:r>
        <w:tab/>
        <w:t>1s turn 2nd corners LH. On bar 28 1s pass LSh to face 4th corners. 1s turn 4th corners RH to finish in 2nd place own sides</w:t>
      </w:r>
    </w:p>
    <w:p w:rsidR="00B11EB3" w:rsidRDefault="00B11EB3" w:rsidP="00B11EB3"/>
    <w:p w:rsidR="00B11EB3" w:rsidRDefault="00B11EB3" w:rsidP="00B11EB3">
      <w:pPr>
        <w:pStyle w:val="Minicrib"/>
      </w:pPr>
      <w:r>
        <w:t>STRATHSPEY FOR THE BLACK WATCH  (S4x32)  4C set</w:t>
      </w:r>
      <w:r>
        <w:tab/>
        <w:t>R Sargent</w:t>
      </w:r>
    </w:p>
    <w:p w:rsidR="00B11EB3" w:rsidRPr="00826A5A" w:rsidRDefault="00B11EB3" w:rsidP="00B11EB3">
      <w:pPr>
        <w:pStyle w:val="DanceBody"/>
      </w:pPr>
      <w:r w:rsidRPr="00826A5A">
        <w:t xml:space="preserve"> 1- 8</w:t>
      </w:r>
      <w:r w:rsidRPr="00826A5A">
        <w:tab/>
        <w:t>1s &amp; 4s dance down/up into centre, about turn &amp; dance back looping round to original places, 1s+2s</w:t>
      </w:r>
      <w:r w:rsidRPr="007F0D5A">
        <w:rPr>
          <w:b/>
        </w:rPr>
        <w:t xml:space="preserve"> also </w:t>
      </w:r>
      <w:r w:rsidRPr="00826A5A">
        <w:rPr>
          <w:b/>
        </w:rPr>
        <w:t>3</w:t>
      </w:r>
      <w:r w:rsidRPr="00826A5A">
        <w:t>s+4s turn</w:t>
      </w:r>
      <w:r>
        <w:t xml:space="preserve"> 1.1/2 </w:t>
      </w:r>
      <w:r w:rsidRPr="00826A5A">
        <w:t>times on sides (Ladies LH &amp; Men RH) to 2 1 4 3</w:t>
      </w:r>
    </w:p>
    <w:p w:rsidR="00B11EB3" w:rsidRPr="00826A5A" w:rsidRDefault="00B11EB3" w:rsidP="00B11EB3">
      <w:pPr>
        <w:pStyle w:val="DanceBody"/>
      </w:pPr>
      <w:r w:rsidRPr="00826A5A">
        <w:t xml:space="preserve"> 9-16</w:t>
      </w:r>
      <w:r w:rsidRPr="00826A5A">
        <w:tab/>
        <w:t>1s+4s dance RH across &amp; LH back</w:t>
      </w:r>
    </w:p>
    <w:p w:rsidR="00B11EB3" w:rsidRPr="00826A5A" w:rsidRDefault="00B11EB3" w:rsidP="00B11EB3">
      <w:pPr>
        <w:pStyle w:val="DanceBody"/>
      </w:pPr>
      <w:r w:rsidRPr="00826A5A">
        <w:t>17-24</w:t>
      </w:r>
      <w:r w:rsidRPr="00826A5A">
        <w:tab/>
        <w:t>2s+1s</w:t>
      </w:r>
      <w:r w:rsidRPr="007F0D5A">
        <w:rPr>
          <w:b/>
        </w:rPr>
        <w:t xml:space="preserve"> also </w:t>
      </w:r>
      <w:r w:rsidRPr="00826A5A">
        <w:t>4s+3s circle 4H round &amp; back</w:t>
      </w:r>
    </w:p>
    <w:p w:rsidR="00B11EB3" w:rsidRPr="00826A5A" w:rsidRDefault="00B11EB3" w:rsidP="00B11EB3">
      <w:pPr>
        <w:pStyle w:val="DanceBody"/>
        <w:keepNext w:val="0"/>
      </w:pPr>
      <w:r w:rsidRPr="00826A5A">
        <w:t>25-32</w:t>
      </w:r>
      <w:r w:rsidRPr="00826A5A">
        <w:tab/>
        <w:t>1s &amp; 4s dance out ends looping into original places</w:t>
      </w:r>
      <w:r w:rsidRPr="00BA6B4D">
        <w:rPr>
          <w:b/>
        </w:rPr>
        <w:t xml:space="preserve"> </w:t>
      </w:r>
      <w:r>
        <w:rPr>
          <w:b/>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B11EB3" w:rsidRDefault="00B11EB3" w:rsidP="00B11EB3"/>
    <w:p w:rsidR="00B11EB3" w:rsidRDefault="00B11EB3" w:rsidP="00B11EB3">
      <w:pPr>
        <w:pStyle w:val="Minicrib"/>
      </w:pPr>
      <w:r>
        <w:t>STRATTON STREET  (S4x32)  4C set</w:t>
      </w:r>
      <w:r>
        <w:tab/>
        <w:t>Gaye Collin  From Paper To Pearl</w:t>
      </w:r>
    </w:p>
    <w:p w:rsidR="00B11EB3" w:rsidRDefault="00B11EB3" w:rsidP="00B11EB3">
      <w:pPr>
        <w:pStyle w:val="DanceBody"/>
      </w:pPr>
      <w:r>
        <w:t xml:space="preserve"> 1- 8</w:t>
      </w:r>
      <w:r>
        <w:tab/>
        <w:t>1s+4s dance in, join nearer hands, dance up/down, cast into centre (2s+3s step up/down 3-4).  1s+4s set facing diagonally in, 3/4 turn partners into line in middle</w:t>
      </w:r>
    </w:p>
    <w:p w:rsidR="00B11EB3" w:rsidRDefault="00B11EB3" w:rsidP="00B11EB3">
      <w:pPr>
        <w:pStyle w:val="DanceBody"/>
      </w:pPr>
      <w:r>
        <w:t xml:space="preserve">  9-12</w:t>
      </w:r>
      <w:r>
        <w:tab/>
        <w:t xml:space="preserve">1s+4s set advancing (pass partner LSh), 1L+4M turn RH </w:t>
      </w:r>
      <w:r>
        <w:rPr>
          <w:b/>
        </w:rPr>
        <w:t>while</w:t>
      </w:r>
      <w:r>
        <w:t xml:space="preserve"> partners dance to ends of set, pull back RSh to face partners</w:t>
      </w:r>
    </w:p>
    <w:p w:rsidR="00B11EB3" w:rsidRDefault="00B11EB3" w:rsidP="00B11EB3">
      <w:pPr>
        <w:pStyle w:val="DanceBody"/>
      </w:pPr>
      <w:r>
        <w:t>13-16</w:t>
      </w:r>
      <w:r>
        <w:tab/>
        <w:t xml:space="preserve">1s+4s set advancing (pass partner LSh), 1M+4L turn RH to finish 1M in 3L place, 4L in 2M place </w:t>
      </w:r>
      <w:r>
        <w:rPr>
          <w:b/>
        </w:rPr>
        <w:t>while</w:t>
      </w:r>
      <w:r>
        <w:t xml:space="preserve"> partners dance up/down out of ends, cast to Right to finish opposite partners  2 1 4 3</w:t>
      </w:r>
    </w:p>
    <w:p w:rsidR="00B11EB3" w:rsidRDefault="00B11EB3" w:rsidP="00B11EB3">
      <w:pPr>
        <w:pStyle w:val="DanceBody"/>
      </w:pPr>
      <w:r>
        <w:t>17-24</w:t>
      </w:r>
      <w:r>
        <w:tab/>
        <w:t>1s+4s dance 1/2 diag. reel of 4 (1L+4M pass LSh, pass partner RSh), finish facing partner, turn partners 2H to sidelines   2 4 1 3</w:t>
      </w:r>
    </w:p>
    <w:p w:rsidR="00B11EB3" w:rsidRDefault="00B11EB3" w:rsidP="00B11EB3">
      <w:pPr>
        <w:pStyle w:val="DanceBody"/>
        <w:keepNext w:val="0"/>
      </w:pPr>
      <w:r>
        <w:t>25-32</w:t>
      </w:r>
      <w:r>
        <w:tab/>
        <w:t>All circle 8 hands round and back</w:t>
      </w:r>
    </w:p>
    <w:p w:rsidR="00B11EB3" w:rsidRDefault="00B11EB3" w:rsidP="00B11EB3"/>
    <w:p w:rsidR="00B11EB3" w:rsidRDefault="00B11EB3" w:rsidP="00B11EB3">
      <w:pPr>
        <w:pStyle w:val="Minicrib"/>
      </w:pPr>
      <w:r>
        <w:t>STRAWBERRY BLONDE  (S3x32)  3C set</w:t>
      </w:r>
      <w:r>
        <w:tab/>
        <w:t>Rita Eastwood  Forty &amp; Counting</w:t>
      </w:r>
    </w:p>
    <w:p w:rsidR="00B11EB3" w:rsidRDefault="00B11EB3" w:rsidP="00B11EB3">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B11EB3" w:rsidRDefault="00B11EB3" w:rsidP="00B11EB3">
      <w:pPr>
        <w:pStyle w:val="DanceBody"/>
      </w:pPr>
      <w:r>
        <w:tab/>
      </w:r>
      <w:r w:rsidRPr="001B6706">
        <w:rPr>
          <w:b/>
        </w:rPr>
        <w:t>while</w:t>
      </w:r>
      <w:r w:rsidRPr="002232E5">
        <w:t xml:space="preserve"> </w:t>
      </w:r>
      <w:r>
        <w:t>2s stand for 2 bars, cast up, set &amp; turn 2H to face down</w:t>
      </w:r>
    </w:p>
    <w:p w:rsidR="00B11EB3" w:rsidRDefault="00B11EB3" w:rsidP="00B11EB3">
      <w:pPr>
        <w:pStyle w:val="DanceBody"/>
      </w:pPr>
      <w:r>
        <w:tab/>
      </w:r>
      <w:r w:rsidRPr="001B6706">
        <w:rPr>
          <w:b/>
        </w:rPr>
        <w:t>while</w:t>
      </w:r>
      <w:r>
        <w:t xml:space="preserve"> </w:t>
      </w:r>
      <w:r w:rsidRPr="00B8454D">
        <w:t>3</w:t>
      </w:r>
      <w:r>
        <w:t>s stand for 4 bars, dance up middle 1 place, 3/4 turn 2H, pull back RSh to end 3L facing up, 3M facing down</w:t>
      </w:r>
    </w:p>
    <w:p w:rsidR="00B11EB3" w:rsidRDefault="00B11EB3" w:rsidP="00B11EB3">
      <w:pPr>
        <w:pStyle w:val="DanceBody"/>
      </w:pPr>
      <w:r>
        <w:t xml:space="preserve"> </w:t>
      </w:r>
      <w:r w:rsidRPr="002232E5">
        <w:t>9-1</w:t>
      </w:r>
      <w:r>
        <w:t>2</w:t>
      </w:r>
      <w:r w:rsidRPr="002232E5">
        <w:tab/>
      </w:r>
      <w:r>
        <w:t>2s+3L &amp; 3M+1s circle 3H round to Left, 3s finishing LSh to LSh facing opposite sides</w:t>
      </w:r>
    </w:p>
    <w:p w:rsidR="00B11EB3" w:rsidRDefault="00B11EB3" w:rsidP="00B11EB3">
      <w:pPr>
        <w:pStyle w:val="DanceBody"/>
      </w:pPr>
      <w:r>
        <w:t>13-16</w:t>
      </w:r>
      <w:r>
        <w:tab/>
      </w:r>
      <w:r>
        <w:rPr>
          <w:lang w:eastAsia="en-GB"/>
        </w:rPr>
        <w:t>"Snake Pass" figure:</w:t>
      </w:r>
    </w:p>
    <w:p w:rsidR="00B11EB3" w:rsidRDefault="00B11EB3" w:rsidP="00B11EB3">
      <w:pPr>
        <w:pStyle w:val="DanceBody"/>
      </w:pPr>
      <w:r w:rsidRPr="002232E5">
        <w:tab/>
      </w:r>
      <w:r>
        <w:t xml:space="preserve">3L followed by 2s </w:t>
      </w:r>
      <w:r>
        <w:rPr>
          <w:b/>
        </w:rPr>
        <w:t>also</w:t>
      </w:r>
      <w:r>
        <w:t xml:space="preserve"> 3M followed by 1s </w:t>
      </w:r>
      <w:r w:rsidRPr="000D60D4">
        <w:t>pass LSh diagonally across through 2nd place to change e</w:t>
      </w:r>
      <w:r>
        <w:t>nds &amp; loop round to left to end 1 3 2</w:t>
      </w:r>
    </w:p>
    <w:p w:rsidR="00B11EB3" w:rsidRDefault="00B11EB3" w:rsidP="00B11EB3">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B11EB3" w:rsidRDefault="00B11EB3" w:rsidP="00B11EB3">
      <w:pPr>
        <w:pStyle w:val="DanceBody"/>
        <w:keepNext w:val="0"/>
      </w:pPr>
      <w:r>
        <w:t>25</w:t>
      </w:r>
      <w:r w:rsidRPr="002232E5">
        <w:t>-</w:t>
      </w:r>
      <w:r>
        <w:t>32</w:t>
      </w:r>
      <w:r w:rsidRPr="002232E5">
        <w:tab/>
      </w:r>
      <w:r>
        <w:t>1s+3s dance Espagnole  3 1 2</w:t>
      </w:r>
    </w:p>
    <w:p w:rsidR="00B11EB3" w:rsidRDefault="00B11EB3" w:rsidP="00B11EB3"/>
    <w:p w:rsidR="00B11EB3" w:rsidRDefault="00B11EB3" w:rsidP="00B11EB3">
      <w:pPr>
        <w:pStyle w:val="Minicrib"/>
      </w:pPr>
      <w:r>
        <w:t>STREETS OF MILAN  (J8x32)  3C (4C set)</w:t>
      </w:r>
      <w:r>
        <w:tab/>
        <w:t>James &amp; Marilyn Healy</w:t>
      </w:r>
    </w:p>
    <w:p w:rsidR="00B11EB3" w:rsidRPr="00D542F4" w:rsidRDefault="00B11EB3" w:rsidP="00B11EB3">
      <w:pPr>
        <w:pStyle w:val="DanceBody"/>
      </w:pPr>
      <w:r>
        <w:t xml:space="preserve"> </w:t>
      </w:r>
      <w:r w:rsidRPr="00D542F4">
        <w:t>1- 8</w:t>
      </w:r>
      <w:r>
        <w:tab/>
      </w:r>
      <w:r w:rsidRPr="00D542F4">
        <w:t>1s lead down for 4 bars (2s step up 3-4), 1s lead up for 2 bars, turn RH to face 2M in prom hold</w:t>
      </w:r>
    </w:p>
    <w:p w:rsidR="00B11EB3" w:rsidRDefault="00B11EB3" w:rsidP="00B11EB3">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B11EB3" w:rsidRPr="00D542F4" w:rsidRDefault="00B11EB3" w:rsidP="00B11EB3">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B11EB3" w:rsidRDefault="00B11EB3" w:rsidP="00B11EB3">
      <w:pPr>
        <w:pStyle w:val="DanceBody"/>
        <w:keepNext w:val="0"/>
      </w:pPr>
      <w:r w:rsidRPr="00D542F4">
        <w:t>25-32</w:t>
      </w:r>
      <w:r>
        <w:tab/>
      </w:r>
      <w:r w:rsidRPr="00D542F4">
        <w:t xml:space="preserve">1s lead up, cross &amp; cast one place, giving LH lead down, cross &amp; cast up to 2nd place own side </w:t>
      </w:r>
      <w:r w:rsidRPr="00D542F4">
        <w:rPr>
          <w:b/>
        </w:rPr>
        <w:t>while</w:t>
      </w:r>
      <w:r w:rsidRPr="00D542F4">
        <w:t xml:space="preserve"> 2s &amp; 3s dance R&amp;L starting by changing places RH on the sides.</w:t>
      </w:r>
    </w:p>
    <w:p w:rsidR="00B11EB3" w:rsidRDefault="00B11EB3" w:rsidP="00B11EB3"/>
    <w:p w:rsidR="00B11EB3" w:rsidRDefault="00B11EB3" w:rsidP="00B11EB3">
      <w:pPr>
        <w:pStyle w:val="Minicrib"/>
      </w:pPr>
      <w:r>
        <w:t>A STRICTLY COUNTRY DANCE STRATHSPEY  (S8x32)  2C (4C set)</w:t>
      </w:r>
      <w:r>
        <w:tab/>
        <w:t>Julia Varney  ASCDS Ruby Bk</w:t>
      </w:r>
    </w:p>
    <w:p w:rsidR="00B11EB3" w:rsidRPr="00600B3A" w:rsidRDefault="00B11EB3" w:rsidP="00B11EB3">
      <w:pPr>
        <w:pStyle w:val="DanceBody"/>
      </w:pPr>
      <w:r w:rsidRPr="00600B3A">
        <w:t>1- 8</w:t>
      </w:r>
      <w:r w:rsidRPr="00600B3A">
        <w:tab/>
        <w:t>1s+2s set &amp; dance 1/2 RH across, 2s+1s set &amp; circle 4H 1/2 round to left</w:t>
      </w:r>
    </w:p>
    <w:p w:rsidR="00B11EB3" w:rsidRPr="00600B3A" w:rsidRDefault="00B11EB3" w:rsidP="00B11EB3">
      <w:pPr>
        <w:pStyle w:val="DanceBody"/>
      </w:pPr>
      <w:r w:rsidRPr="00600B3A">
        <w:t xml:space="preserve"> 9-16</w:t>
      </w:r>
      <w:r w:rsidRPr="00600B3A">
        <w:tab/>
        <w:t>1s+2s dance a reel of 4 across (1M &amp; 2L pass LSh to start)</w:t>
      </w:r>
    </w:p>
    <w:p w:rsidR="00B11EB3" w:rsidRPr="00600B3A" w:rsidRDefault="00B11EB3" w:rsidP="00B11EB3">
      <w:pPr>
        <w:pStyle w:val="DanceBody"/>
      </w:pPr>
      <w:r w:rsidRPr="00600B3A">
        <w:t>17-24</w:t>
      </w:r>
      <w:r w:rsidRPr="00600B3A">
        <w:tab/>
        <w:t>1s 1/2 turn RH &amp; face down, lead down for 2 steps, 1/2 turn RH &amp; face up, lead up to top in middle &amp; 2s dance in on bar 24 behind 1s ready for …</w:t>
      </w:r>
    </w:p>
    <w:p w:rsidR="00B11EB3" w:rsidRPr="00600B3A" w:rsidRDefault="00B11EB3" w:rsidP="00B11EB3">
      <w:pPr>
        <w:pStyle w:val="DanceBody"/>
      </w:pPr>
      <w:r w:rsidRPr="00600B3A">
        <w:t>25-32</w:t>
      </w:r>
      <w:r w:rsidRPr="00600B3A">
        <w:tab/>
        <w:t>1s+2s dance Allemande</w:t>
      </w:r>
    </w:p>
    <w:p w:rsidR="00B11EB3" w:rsidRPr="00600B3A" w:rsidRDefault="00B11EB3" w:rsidP="00B11EB3">
      <w:pPr>
        <w:pStyle w:val="DanceBody"/>
        <w:keepNext w:val="0"/>
        <w:rPr>
          <w:i/>
        </w:rPr>
      </w:pPr>
      <w:r w:rsidRPr="00600B3A">
        <w:rPr>
          <w:i/>
        </w:rPr>
        <w:t>Note: can also be danced in a 3C set or a 4C set</w:t>
      </w:r>
    </w:p>
    <w:p w:rsidR="00B11EB3" w:rsidRDefault="00B11EB3" w:rsidP="00B11EB3"/>
    <w:p w:rsidR="00B11EB3" w:rsidRDefault="00B11EB3" w:rsidP="00B11EB3">
      <w:pPr>
        <w:pStyle w:val="Minicrib"/>
      </w:pPr>
      <w:r>
        <w:t>STRIDING SHARPLY ALONG THE EDGE  (S4x32)  4C Set</w:t>
      </w:r>
      <w:r>
        <w:tab/>
        <w:t>John Drewry  Stoneywood Coll 1</w:t>
      </w:r>
    </w:p>
    <w:p w:rsidR="00B11EB3" w:rsidRDefault="00B11EB3" w:rsidP="00B11EB3">
      <w:pPr>
        <w:pStyle w:val="DanceBody"/>
      </w:pPr>
      <w:r>
        <w:t xml:space="preserve"> 1- 8</w:t>
      </w:r>
      <w:r>
        <w:tab/>
        <w:t>1s+2s</w:t>
      </w:r>
      <w:r w:rsidRPr="007F0D5A">
        <w:rPr>
          <w:b/>
        </w:rPr>
        <w:t xml:space="preserve"> also </w:t>
      </w:r>
      <w:r>
        <w:t>3s+4s dance RH across &amp; LH back</w:t>
      </w:r>
    </w:p>
    <w:p w:rsidR="00B11EB3" w:rsidRDefault="00B11EB3" w:rsidP="00B11EB3">
      <w:pPr>
        <w:pStyle w:val="DanceBody"/>
      </w:pPr>
      <w:r>
        <w:t xml:space="preserve"> 9-16</w:t>
      </w:r>
      <w:r>
        <w:tab/>
        <w:t>All set to partners, 1M+2L</w:t>
      </w:r>
      <w:r w:rsidRPr="007F0D5A">
        <w:rPr>
          <w:b/>
        </w:rPr>
        <w:t xml:space="preserve"> also </w:t>
      </w:r>
      <w:r>
        <w:t>3M+4L change places RH, 1L+2M</w:t>
      </w:r>
      <w:r w:rsidRPr="007F0D5A">
        <w:rPr>
          <w:b/>
        </w:rPr>
        <w:t xml:space="preserve"> also </w:t>
      </w:r>
      <w:r>
        <w:t>3L+4M change places LH &amp; all cross RH</w:t>
      </w:r>
    </w:p>
    <w:p w:rsidR="00B11EB3" w:rsidRDefault="00B11EB3" w:rsidP="00B11EB3">
      <w:pPr>
        <w:pStyle w:val="DanceBody"/>
      </w:pPr>
      <w:r>
        <w:t>17-24</w:t>
      </w:r>
      <w:r>
        <w:tab/>
        <w:t>1s+4s set &amp; cross RH, change places on sides LH &amp; cross RH</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STRIKING GOLD  (J3x32)  3C set</w:t>
      </w:r>
      <w:r>
        <w:tab/>
        <w:t>Pat Clark  Corberry Collection 2</w:t>
      </w:r>
    </w:p>
    <w:p w:rsidR="00B11EB3" w:rsidRDefault="00B11EB3" w:rsidP="00B11EB3">
      <w:pPr>
        <w:pStyle w:val="DanceBody"/>
      </w:pPr>
      <w:r>
        <w:t xml:space="preserve"> 1- 8</w:t>
      </w:r>
      <w:r>
        <w:tab/>
        <w:t>1s+2s dance double Fig 8 (1s cross down, 2s dance up to start)</w:t>
      </w:r>
    </w:p>
    <w:p w:rsidR="00B11EB3" w:rsidRDefault="00B11EB3" w:rsidP="00B11EB3">
      <w:pPr>
        <w:pStyle w:val="DanceBody"/>
      </w:pPr>
      <w:r>
        <w:t xml:space="preserve"> 9-16</w:t>
      </w:r>
      <w:r>
        <w:tab/>
        <w:t>1s followed by 2s lead down, 2s followed by 1s lead up, finishing 2 1 on sides with 1s facing out</w:t>
      </w:r>
    </w:p>
    <w:p w:rsidR="00B11EB3" w:rsidRDefault="00B11EB3" w:rsidP="00B11EB3">
      <w:pPr>
        <w:pStyle w:val="DanceBody"/>
      </w:pPr>
      <w:r>
        <w:t>17-24</w:t>
      </w:r>
      <w:r>
        <w:tab/>
        <w:t>1s+3s dance double Fig 8 (1s cast, 3s cross up to start)</w:t>
      </w:r>
    </w:p>
    <w:p w:rsidR="00B11EB3" w:rsidRDefault="00B11EB3" w:rsidP="00B11EB3">
      <w:pPr>
        <w:pStyle w:val="DanceBody"/>
        <w:keepNext w:val="0"/>
      </w:pPr>
      <w:r>
        <w:t>25-32</w:t>
      </w:r>
      <w:r>
        <w:tab/>
        <w:t>1s+3s dance Espagnole.  End 2 3 1</w:t>
      </w:r>
    </w:p>
    <w:p w:rsidR="00B11EB3" w:rsidRDefault="00B11EB3" w:rsidP="00B11EB3"/>
    <w:p w:rsidR="00B11EB3" w:rsidRDefault="00B11EB3" w:rsidP="00B11EB3">
      <w:pPr>
        <w:pStyle w:val="Minicrib"/>
      </w:pPr>
      <w:r>
        <w:t>STRIP THE WILLOW  (Drops of Brandy)  (J4x40)  4C set  Running step</w:t>
      </w:r>
      <w:r>
        <w:tab/>
        <w:t>RSCDS Bk 1</w:t>
      </w:r>
    </w:p>
    <w:p w:rsidR="00B11EB3" w:rsidRDefault="00B11EB3" w:rsidP="00B11EB3">
      <w:pPr>
        <w:pStyle w:val="DanceBody"/>
      </w:pPr>
      <w:r>
        <w:t xml:space="preserve"> 1- 8</w:t>
      </w:r>
      <w:r>
        <w:tab/>
        <w:t>1s turn RH 2.1/2 times (4 bars), 1L turns 2M LH then turns partner RH</w:t>
      </w:r>
    </w:p>
    <w:p w:rsidR="00B11EB3" w:rsidRDefault="00B11EB3" w:rsidP="00B11EB3">
      <w:pPr>
        <w:pStyle w:val="DanceBody"/>
      </w:pPr>
      <w:r>
        <w:t xml:space="preserve"> 9-16</w:t>
      </w:r>
      <w:r>
        <w:tab/>
        <w:t>1L turns 3M LH, turns partner RH, 1L turns 4M LH &amp; turns partner RH</w:t>
      </w:r>
    </w:p>
    <w:p w:rsidR="00B11EB3" w:rsidRDefault="00B11EB3" w:rsidP="00B11EB3">
      <w:pPr>
        <w:pStyle w:val="DanceBody"/>
      </w:pPr>
      <w:r>
        <w:t>17-24</w:t>
      </w:r>
      <w:r>
        <w:tab/>
        <w:t>1M turns 4L LH, turns partner RH, 1M turns 3L LH &amp; turns partner RH</w:t>
      </w:r>
    </w:p>
    <w:p w:rsidR="00B11EB3" w:rsidRDefault="00B11EB3" w:rsidP="00B11EB3">
      <w:pPr>
        <w:pStyle w:val="DanceBody"/>
      </w:pPr>
      <w:r>
        <w:t>25-32</w:t>
      </w:r>
      <w:r>
        <w:tab/>
        <w:t>1M turns 2L LH, turns partner RH, 1L turns 2M LH</w:t>
      </w:r>
      <w:r>
        <w:rPr>
          <w:b/>
        </w:rPr>
        <w:t xml:space="preserve"> </w:t>
      </w:r>
      <w:r w:rsidRPr="00BD473E">
        <w:rPr>
          <w:b/>
        </w:rPr>
        <w:t xml:space="preserve">as </w:t>
      </w:r>
      <w:r>
        <w:t>1M turns 2L LH, 1s turn RH in centre</w:t>
      </w:r>
    </w:p>
    <w:p w:rsidR="00B11EB3" w:rsidRDefault="00B11EB3" w:rsidP="00B11EB3">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B11EB3" w:rsidRDefault="00B11EB3" w:rsidP="00B11EB3"/>
    <w:p w:rsidR="00B11EB3" w:rsidRDefault="00B11EB3" w:rsidP="00B11EB3">
      <w:pPr>
        <w:pStyle w:val="Minicrib"/>
      </w:pPr>
      <w:r>
        <w:t>STROLL ROUND NERJA  (S8x32)  3C (4C set)</w:t>
      </w:r>
      <w:r>
        <w:tab/>
        <w:t>B MacKenzie</w:t>
      </w:r>
    </w:p>
    <w:p w:rsidR="00B11EB3" w:rsidRDefault="00B11EB3" w:rsidP="00B11EB3">
      <w:pPr>
        <w:pStyle w:val="DanceBody"/>
      </w:pPr>
      <w:r>
        <w:t xml:space="preserve"> 1- 8</w:t>
      </w:r>
      <w:r>
        <w:tab/>
        <w:t>1M+2L change places RH, 1L+2M change places LH, 1s+3s dance 1/2 R&amp;L</w:t>
      </w:r>
    </w:p>
    <w:p w:rsidR="00B11EB3" w:rsidRDefault="00B11EB3" w:rsidP="00B11EB3">
      <w:pPr>
        <w:pStyle w:val="DanceBody"/>
      </w:pPr>
      <w:r>
        <w:t xml:space="preserve"> 9-16</w:t>
      </w:r>
      <w:r>
        <w:tab/>
        <w:t>1s+3s set &amp; dance 1/2 RH across, 1s+2s set &amp; dance 1/2 L across</w:t>
      </w:r>
    </w:p>
    <w:p w:rsidR="00B11EB3" w:rsidRDefault="00B11EB3" w:rsidP="00B11EB3">
      <w:pPr>
        <w:pStyle w:val="DanceBody"/>
      </w:pPr>
      <w:r>
        <w:t>17-24</w:t>
      </w:r>
      <w:r>
        <w:tab/>
        <w:t>1s+2s+3s dance reels of 3 on own sides (1s give LSh to 2s to start)</w:t>
      </w:r>
    </w:p>
    <w:p w:rsidR="00B11EB3" w:rsidRDefault="00B11EB3" w:rsidP="00B11EB3">
      <w:pPr>
        <w:pStyle w:val="DanceBody"/>
      </w:pPr>
      <w:r>
        <w:t>25-32</w:t>
      </w:r>
      <w:r>
        <w:tab/>
        <w:t>1s+2s Set &amp; Rotate : -</w:t>
      </w:r>
    </w:p>
    <w:p w:rsidR="00B11EB3" w:rsidRDefault="00B11EB3" w:rsidP="00B11EB3">
      <w:pPr>
        <w:pStyle w:val="DanceBody"/>
        <w:keepNext w:val="0"/>
      </w:pPr>
      <w:r>
        <w:tab/>
        <w:t>` Set, rotate singly &amp; dance on 1 place clockwise, change places RH on sides &amp; dance on 1 place to own sides (1s in 2</w:t>
      </w:r>
      <w:r w:rsidRPr="00972EEB">
        <w:t>nd</w:t>
      </w:r>
      <w:r>
        <w:t xml:space="preserve"> pl)</w:t>
      </w:r>
    </w:p>
    <w:p w:rsidR="00B11EB3" w:rsidRDefault="00B11EB3" w:rsidP="00B11EB3"/>
    <w:p w:rsidR="00B11EB3" w:rsidRDefault="00B11EB3" w:rsidP="00B11EB3">
      <w:pPr>
        <w:pStyle w:val="Minicrib"/>
      </w:pPr>
      <w:r>
        <w:t>STROME FERRY  (R3x32)  3C set</w:t>
      </w:r>
      <w:r>
        <w:tab/>
        <w:t>Campbell</w:t>
      </w:r>
    </w:p>
    <w:p w:rsidR="00B11EB3" w:rsidRDefault="00B11EB3" w:rsidP="00B11EB3">
      <w:pPr>
        <w:pStyle w:val="DanceBody"/>
      </w:pPr>
      <w:r>
        <w:t xml:space="preserve"> 1- 4</w:t>
      </w:r>
      <w:r>
        <w:tab/>
        <w:t>All set, all advance setting turning to BtoB with partner in middle (Ladies face up)</w:t>
      </w:r>
    </w:p>
    <w:p w:rsidR="00B11EB3" w:rsidRDefault="00B11EB3" w:rsidP="00B11EB3">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rPr>
        <w:t xml:space="preserve"> also </w:t>
      </w:r>
      <w:r>
        <w:t>3L to own places - all set</w:t>
      </w:r>
    </w:p>
    <w:p w:rsidR="00B11EB3" w:rsidRDefault="00B11EB3" w:rsidP="00B11EB3">
      <w:pPr>
        <w:pStyle w:val="DanceBody"/>
      </w:pPr>
      <w:r>
        <w:t xml:space="preserve"> 9-16</w:t>
      </w:r>
      <w:r>
        <w:tab/>
        <w:t>All set twice in double triangle position ending with 3M facing up &amp; 1L down, all set twice (up/dn) in double triangles</w:t>
      </w:r>
    </w:p>
    <w:p w:rsidR="00B11EB3" w:rsidRDefault="00B11EB3" w:rsidP="00B11EB3">
      <w:pPr>
        <w:pStyle w:val="DanceBody"/>
      </w:pPr>
      <w:r>
        <w:t>17-24</w:t>
      </w:r>
      <w:r>
        <w:tab/>
        <w:t>3M turns 1M LH into 2</w:t>
      </w:r>
      <w:r w:rsidRPr="00972EEB">
        <w:t>nd</w:t>
      </w:r>
      <w:r>
        <w:t xml:space="preserve"> pl</w:t>
      </w:r>
      <w:r w:rsidRPr="00BA6B4D">
        <w:rPr>
          <w:b/>
        </w:rPr>
        <w:t xml:space="preserve"> while </w:t>
      </w:r>
      <w:r>
        <w:t>1L turns 3L into 2</w:t>
      </w:r>
      <w:r w:rsidRPr="00972EEB">
        <w:t>nd</w:t>
      </w:r>
      <w:r>
        <w:t xml:space="preserve"> pl, all dance reels of 3 on sides (1L in &amp; up, 3M in &amp; down)</w:t>
      </w:r>
    </w:p>
    <w:p w:rsidR="00B11EB3" w:rsidRDefault="00B11EB3" w:rsidP="00B11EB3">
      <w:pPr>
        <w:pStyle w:val="DanceBody"/>
      </w:pPr>
      <w:r>
        <w:t>25-28</w:t>
      </w:r>
      <w:r>
        <w:tab/>
        <w:t>1M+3M change places LH</w:t>
      </w:r>
      <w:r w:rsidRPr="00BA6B4D">
        <w:rPr>
          <w:b/>
        </w:rPr>
        <w:t xml:space="preserve"> while </w:t>
      </w:r>
      <w:r>
        <w:t>1L+3L change places LH, 1M+2M change places RH</w:t>
      </w:r>
      <w:r w:rsidRPr="00BA6B4D">
        <w:rPr>
          <w:b/>
        </w:rPr>
        <w:t xml:space="preserve"> while </w:t>
      </w:r>
      <w:r>
        <w:t>2L+3L change pls RH</w:t>
      </w:r>
    </w:p>
    <w:p w:rsidR="00B11EB3" w:rsidRDefault="00B11EB3" w:rsidP="00B11EB3">
      <w:pPr>
        <w:pStyle w:val="DanceBody"/>
      </w:pPr>
      <w:r>
        <w:t>29-32</w:t>
      </w:r>
      <w:r>
        <w:tab/>
        <w:t>All set twice - order - Ladies 2 3 1 &amp; Men 3 1 2</w:t>
      </w:r>
    </w:p>
    <w:p w:rsidR="00B11EB3" w:rsidRDefault="00B11EB3" w:rsidP="00B11EB3">
      <w:pPr>
        <w:pStyle w:val="DanceBody"/>
        <w:keepNext w:val="0"/>
      </w:pPr>
      <w:r>
        <w:t>Repeat with new partners</w:t>
      </w:r>
    </w:p>
    <w:p w:rsidR="00B11EB3" w:rsidRDefault="00B11EB3" w:rsidP="00B11EB3"/>
    <w:p w:rsidR="00B11EB3" w:rsidRDefault="00B11EB3" w:rsidP="00B11EB3">
      <w:pPr>
        <w:pStyle w:val="Minicrib"/>
      </w:pPr>
      <w:r>
        <w:t>STROMEFERRY  (J4x64)  Sq.Set</w:t>
      </w:r>
      <w:r>
        <w:tab/>
        <w:t>Harry Rhodes  Snowdon Bk 3</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1/2 R&amp;L, 1M &amp; 3M pass partners LH to dance out opp sides between 2s/4s &amp; dance round partners corner to face them</w:t>
      </w:r>
    </w:p>
    <w:p w:rsidR="00B11EB3" w:rsidRDefault="00B11EB3" w:rsidP="00B11EB3">
      <w:pPr>
        <w:pStyle w:val="DanceBody"/>
      </w:pPr>
      <w:r>
        <w:t>17-24</w:t>
      </w:r>
      <w:r>
        <w:tab/>
        <w:t>1s &amp; 3s dance reels of 4 across</w:t>
      </w:r>
    </w:p>
    <w:p w:rsidR="00B11EB3" w:rsidRDefault="00B11EB3" w:rsidP="00B11EB3">
      <w:pPr>
        <w:pStyle w:val="DanceBody"/>
      </w:pPr>
      <w:r>
        <w:t>25-32</w:t>
      </w:r>
      <w:r>
        <w:tab/>
        <w:t>1s+3s dance RSh round facing person, chase clockwise 1 place &amp; dance RH across</w:t>
      </w:r>
    </w:p>
    <w:p w:rsidR="00B11EB3" w:rsidRDefault="00B11EB3" w:rsidP="00B11EB3">
      <w:pPr>
        <w:pStyle w:val="DanceBody"/>
      </w:pPr>
      <w:r>
        <w:t>33-40</w:t>
      </w:r>
      <w:r>
        <w:tab/>
        <w:t>2s+4s dance 1/2 R&amp;L, 1M &amp; 3M pass partners LH to dance out between 1s/3s &amp; dance LSh round corner to face them</w:t>
      </w:r>
    </w:p>
    <w:p w:rsidR="00B11EB3" w:rsidRDefault="00B11EB3" w:rsidP="00B11EB3">
      <w:pPr>
        <w:pStyle w:val="DanceBody"/>
      </w:pPr>
      <w:r>
        <w:t>41-48</w:t>
      </w:r>
      <w:r>
        <w:tab/>
        <w:t>2s &amp; 4s dance reels of 4 up/down</w:t>
      </w:r>
    </w:p>
    <w:p w:rsidR="00B11EB3" w:rsidRDefault="00B11EB3" w:rsidP="00B11EB3">
      <w:pPr>
        <w:pStyle w:val="DanceBody"/>
      </w:pPr>
      <w:r>
        <w:t>49-56</w:t>
      </w:r>
      <w:r>
        <w:tab/>
        <w:t>2s+4s dance RSh round facing person, chase clockwise 1 place &amp; dance RH across</w:t>
      </w:r>
    </w:p>
    <w:p w:rsidR="00B11EB3" w:rsidRDefault="00B11EB3" w:rsidP="00B11EB3">
      <w:pPr>
        <w:pStyle w:val="DanceBody"/>
      </w:pPr>
      <w:r>
        <w:t>57-64</w:t>
      </w:r>
      <w:r>
        <w:tab/>
        <w:t>All join hands &amp; Set+Link with 'new' partner, joining hands Set+Link with 'new' corner to end with own partner 1 place clockwise</w:t>
      </w:r>
    </w:p>
    <w:p w:rsidR="00B11EB3" w:rsidRDefault="00B11EB3" w:rsidP="00B11EB3">
      <w:pPr>
        <w:pStyle w:val="DanceBody"/>
        <w:keepNext w:val="0"/>
      </w:pPr>
      <w:r>
        <w:t>Repeat from new positions</w:t>
      </w:r>
    </w:p>
    <w:p w:rsidR="00B11EB3" w:rsidRDefault="00B11EB3" w:rsidP="00B11EB3"/>
    <w:p w:rsidR="00B11EB3" w:rsidRDefault="00B11EB3" w:rsidP="00B11EB3">
      <w:pPr>
        <w:pStyle w:val="Minicrib"/>
      </w:pPr>
      <w:r>
        <w:t>STRUAN ROBERTSON'S REEL  (R8x40)  3C (4C set)</w:t>
      </w:r>
      <w:r>
        <w:tab/>
        <w:t>David Rutherford, 1750</w:t>
      </w:r>
    </w:p>
    <w:p w:rsidR="00B11EB3" w:rsidRDefault="00B11EB3" w:rsidP="00B11EB3">
      <w:pPr>
        <w:pStyle w:val="DanceBody"/>
      </w:pPr>
      <w:r>
        <w:t xml:space="preserve"> 1- 8</w:t>
      </w:r>
      <w:r>
        <w:tab/>
        <w:t>1s cast 2 places, lead up to top &amp; cast on own side to face 1</w:t>
      </w:r>
      <w:r w:rsidRPr="00972EEB">
        <w:t>st</w:t>
      </w:r>
      <w:r>
        <w:t xml:space="preserve"> corners</w:t>
      </w:r>
    </w:p>
    <w:p w:rsidR="00B11EB3" w:rsidRDefault="00B11EB3" w:rsidP="00B11EB3">
      <w:pPr>
        <w:pStyle w:val="DanceBody"/>
      </w:pPr>
      <w:r>
        <w:t xml:space="preserve"> 9-16</w:t>
      </w:r>
      <w:r>
        <w:tab/>
        <w:t>1s dance 'Hello-Goodbye' setting &amp; end facing 1</w:t>
      </w:r>
      <w:r w:rsidRPr="00972EEB">
        <w:t>st</w:t>
      </w:r>
      <w:r>
        <w:t xml:space="preserve"> corners</w:t>
      </w:r>
    </w:p>
    <w:p w:rsidR="00B11EB3" w:rsidRDefault="00B11EB3" w:rsidP="00B11EB3">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B11EB3" w:rsidRDefault="00B11EB3" w:rsidP="00B11EB3">
      <w:pPr>
        <w:pStyle w:val="DanceBody"/>
      </w:pPr>
      <w:r>
        <w:t>25-32</w:t>
      </w:r>
      <w:r>
        <w:tab/>
        <w:t>1s dance reels of 3 on opposite sides giving LSh to 1</w:t>
      </w:r>
      <w:r w:rsidRPr="00972EEB">
        <w:t>st</w:t>
      </w:r>
      <w:r>
        <w:t xml:space="preserve"> corners &amp; pass RSh to …</w:t>
      </w:r>
    </w:p>
    <w:p w:rsidR="00B11EB3" w:rsidRDefault="00B11EB3" w:rsidP="00B11EB3">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B11EB3" w:rsidRDefault="00B11EB3" w:rsidP="00B11EB3"/>
    <w:p w:rsidR="00B11EB3" w:rsidRDefault="00B11EB3" w:rsidP="00B11EB3">
      <w:pPr>
        <w:pStyle w:val="Minicrib"/>
      </w:pPr>
      <w:r>
        <w:t>STUKEN RANT  (J4x32)  4C set</w:t>
      </w:r>
      <w:r>
        <w:tab/>
        <w:t>S Ross+K Unsworth</w:t>
      </w:r>
    </w:p>
    <w:p w:rsidR="00B11EB3" w:rsidRPr="00286B56" w:rsidRDefault="00B11EB3" w:rsidP="00B11EB3">
      <w:pPr>
        <w:pStyle w:val="DanceBody"/>
      </w:pPr>
      <w:r w:rsidRPr="00286B56">
        <w:t>2 Ch - 1M &amp; 3M stand</w:t>
      </w:r>
      <w:r w:rsidRPr="00BA6B4D">
        <w:rPr>
          <w:b/>
        </w:rPr>
        <w:t xml:space="preserve"> </w:t>
      </w:r>
      <w:r>
        <w:rPr>
          <w:b/>
        </w:rPr>
        <w:t xml:space="preserve">as </w:t>
      </w:r>
      <w:r w:rsidRPr="00286B56">
        <w:t>1L &amp; 3L cross down to 2M/4M place who cross over to partners place</w:t>
      </w:r>
      <w:r w:rsidRPr="00BA6B4D">
        <w:rPr>
          <w:b/>
        </w:rPr>
        <w:t xml:space="preserve"> </w:t>
      </w:r>
      <w:r>
        <w:rPr>
          <w:b/>
        </w:rPr>
        <w:t xml:space="preserve">as </w:t>
      </w:r>
      <w:r w:rsidRPr="00286B56">
        <w:t>2L/4L step up (Ladies on right of partners)</w:t>
      </w:r>
    </w:p>
    <w:p w:rsidR="00B11EB3" w:rsidRPr="00286B56" w:rsidRDefault="00B11EB3" w:rsidP="00B11EB3">
      <w:pPr>
        <w:pStyle w:val="DanceBody"/>
      </w:pPr>
      <w:r w:rsidRPr="00286B56">
        <w:t xml:space="preserve"> 1- 8</w:t>
      </w:r>
      <w:r w:rsidRPr="00286B56">
        <w:tab/>
        <w:t>1s+2s</w:t>
      </w:r>
      <w:r w:rsidRPr="007F0D5A">
        <w:rPr>
          <w:b/>
        </w:rPr>
        <w:t xml:space="preserve"> also </w:t>
      </w:r>
      <w:r w:rsidRPr="00286B56">
        <w:t>3s+4s dance RH across &amp; LH back</w:t>
      </w:r>
    </w:p>
    <w:p w:rsidR="00B11EB3" w:rsidRPr="00286B56" w:rsidRDefault="00B11EB3" w:rsidP="00B11EB3">
      <w:pPr>
        <w:pStyle w:val="DanceBody"/>
      </w:pPr>
      <w:r w:rsidRPr="00286B56">
        <w:t xml:space="preserve"> 9-16</w:t>
      </w:r>
      <w:r w:rsidRPr="00286B56">
        <w:tab/>
        <w:t>1s+4s dance</w:t>
      </w:r>
      <w:r>
        <w:t xml:space="preserve"> 1/2 Diag R&amp;L (M down)</w:t>
      </w:r>
      <w:r w:rsidRPr="00286B56">
        <w:t>, all Adv+Ret</w:t>
      </w:r>
    </w:p>
    <w:p w:rsidR="00B11EB3" w:rsidRPr="00286B56" w:rsidRDefault="00B11EB3" w:rsidP="00B11EB3">
      <w:pPr>
        <w:pStyle w:val="DanceBody"/>
      </w:pPr>
      <w:r w:rsidRPr="00286B56">
        <w:t>17-24</w:t>
      </w:r>
      <w:r w:rsidRPr="00286B56">
        <w:tab/>
        <w:t>All dance</w:t>
      </w:r>
      <w:r>
        <w:t xml:space="preserve"> 1/2 </w:t>
      </w:r>
      <w:r w:rsidRPr="00286B56">
        <w:t>R&amp;L, all Adv+Ret</w:t>
      </w:r>
    </w:p>
    <w:p w:rsidR="00B11EB3" w:rsidRPr="00286B56" w:rsidRDefault="00B11EB3" w:rsidP="00B11EB3">
      <w:pPr>
        <w:pStyle w:val="DanceBody"/>
        <w:keepNext w:val="0"/>
      </w:pPr>
      <w:r w:rsidRPr="00286B56">
        <w:t>25-32</w:t>
      </w:r>
      <w:r w:rsidRPr="00286B56">
        <w:tab/>
        <w:t>All circle 8H round &amp; back</w:t>
      </w:r>
    </w:p>
    <w:p w:rsidR="00B11EB3" w:rsidRDefault="00B11EB3" w:rsidP="00B11EB3"/>
    <w:p w:rsidR="00B11EB3" w:rsidRDefault="00B11EB3" w:rsidP="00B11EB3">
      <w:pPr>
        <w:pStyle w:val="Minicrib"/>
      </w:pPr>
      <w:r>
        <w:t>STURT'S DESERT ROSE  (J8x32)  2C (4C set)</w:t>
      </w:r>
      <w:r>
        <w:tab/>
        <w:t>B Fleming+A Henry</w:t>
      </w:r>
    </w:p>
    <w:p w:rsidR="00B11EB3" w:rsidRDefault="00B11EB3" w:rsidP="00B11EB3">
      <w:pPr>
        <w:pStyle w:val="DanceBody"/>
      </w:pPr>
      <w:r>
        <w:t xml:space="preserve"> 1-16</w:t>
      </w:r>
      <w:r>
        <w:tab/>
        <w:t>1s+2s set to partners &amp; cross RH, set to other person on sides &amp; change places LH, repeat to return to places</w:t>
      </w:r>
    </w:p>
    <w:p w:rsidR="00B11EB3" w:rsidRDefault="00B11EB3" w:rsidP="00B11EB3">
      <w:pPr>
        <w:pStyle w:val="DanceBody"/>
      </w:pPr>
      <w:r>
        <w:t>17-24</w:t>
      </w:r>
      <w:r>
        <w:tab/>
        <w:t>1s+2s with hands crossed facing each other slip step down &amp; back</w:t>
      </w:r>
    </w:p>
    <w:p w:rsidR="00B11EB3" w:rsidRDefault="00B11EB3" w:rsidP="00B11EB3">
      <w:pPr>
        <w:pStyle w:val="DanceBody"/>
        <w:keepNext w:val="0"/>
      </w:pPr>
      <w:r>
        <w:t>25-32</w:t>
      </w:r>
      <w:r>
        <w:tab/>
        <w:t>1s+2 dance Allemande</w:t>
      </w:r>
    </w:p>
    <w:p w:rsidR="00B11EB3" w:rsidRDefault="00B11EB3" w:rsidP="00B11EB3"/>
    <w:p w:rsidR="00B11EB3" w:rsidRDefault="00B11EB3" w:rsidP="00B11EB3">
      <w:pPr>
        <w:pStyle w:val="Minicrib"/>
      </w:pPr>
      <w:r>
        <w:t>STUTTGART STRATHSPEY  (S8x32)  2C (4C set)</w:t>
      </w:r>
      <w:r>
        <w:tab/>
        <w:t>E Mueller  RSCDS Bk 33</w:t>
      </w:r>
    </w:p>
    <w:p w:rsidR="00B11EB3" w:rsidRDefault="00B11EB3" w:rsidP="00B11EB3">
      <w:pPr>
        <w:pStyle w:val="DanceBody"/>
      </w:pPr>
      <w:r>
        <w:t xml:space="preserve"> 1- 8</w:t>
      </w:r>
      <w:r>
        <w:tab/>
        <w:t>1s cross RH, cast to 2</w:t>
      </w:r>
      <w:r w:rsidRPr="00972EEB">
        <w:t>nd</w:t>
      </w:r>
      <w:r>
        <w:t xml:space="preserve"> place, cross LH &amp; cast back to original places</w:t>
      </w:r>
    </w:p>
    <w:p w:rsidR="00B11EB3" w:rsidRDefault="00B11EB3" w:rsidP="00B11EB3">
      <w:pPr>
        <w:pStyle w:val="DanceBody"/>
      </w:pPr>
      <w:r>
        <w:t xml:space="preserve"> 9-16</w:t>
      </w:r>
      <w:r>
        <w:tab/>
        <w:t>2s cross LH, cast up, 2s+1s turn partners 2H to own sides</w:t>
      </w:r>
    </w:p>
    <w:p w:rsidR="00B11EB3" w:rsidRDefault="00B11EB3" w:rsidP="00B11EB3">
      <w:pPr>
        <w:pStyle w:val="DanceBody"/>
      </w:pPr>
      <w:r>
        <w:t>17-24</w:t>
      </w:r>
      <w:r>
        <w:tab/>
        <w:t>2s+1s dance reel of 4 across (1M &amp; 2L pass LSh to start)</w:t>
      </w:r>
    </w:p>
    <w:p w:rsidR="00B11EB3" w:rsidRDefault="00B11EB3" w:rsidP="00B11EB3">
      <w:pPr>
        <w:pStyle w:val="DanceBody"/>
        <w:keepNext w:val="0"/>
      </w:pPr>
      <w:r>
        <w:t>25-32</w:t>
      </w:r>
      <w:r>
        <w:tab/>
        <w:t>2s+1s dance RH across 1/2 way &amp; cross RH to own sides, 1s+2s dance LH across 1/2 way &amp; cross LH to own sides</w:t>
      </w:r>
    </w:p>
    <w:p w:rsidR="00B11EB3" w:rsidRDefault="00B11EB3" w:rsidP="00B11EB3"/>
    <w:p w:rsidR="00B11EB3" w:rsidRDefault="00B11EB3" w:rsidP="00B11EB3">
      <w:pPr>
        <w:pStyle w:val="Minicrib"/>
      </w:pPr>
      <w:r>
        <w:t>SUBARASHII SAITAMA STRATHSPEY  (S4x32)  Sq. Set</w:t>
      </w:r>
      <w:r>
        <w:tab/>
        <w:t>Peter Marshall  Saitama 10th Ann. Coll</w:t>
      </w:r>
    </w:p>
    <w:p w:rsidR="00B11EB3" w:rsidRPr="00BB235B" w:rsidRDefault="00B11EB3" w:rsidP="00B11EB3">
      <w:pPr>
        <w:pStyle w:val="DanceBody"/>
      </w:pPr>
      <w:r w:rsidRPr="00BB235B">
        <w:t xml:space="preserve"> 1- 8</w:t>
      </w:r>
      <w:r w:rsidRPr="00BB235B">
        <w:tab/>
        <w:t>1s NHJ dance between 3s, separate &amp; cast round 3s, dance out between 2s/4s (1M between 2s, 1L between 4s) and back to place</w:t>
      </w:r>
    </w:p>
    <w:p w:rsidR="00B11EB3" w:rsidRPr="00BB235B" w:rsidRDefault="00B11EB3" w:rsidP="00B11EB3">
      <w:pPr>
        <w:pStyle w:val="DanceBody"/>
      </w:pPr>
      <w:r w:rsidRPr="00BB235B">
        <w:t xml:space="preserve"> 9-16</w:t>
      </w:r>
      <w:r w:rsidRPr="00BB235B">
        <w:tab/>
        <w:t xml:space="preserve">Men RH across, dance out thro' partner's place &amp; chase clockwise 1/2 round to opp place </w:t>
      </w:r>
      <w:r w:rsidRPr="00BB235B">
        <w:rPr>
          <w:b/>
        </w:rPr>
        <w:t>while</w:t>
      </w:r>
      <w:r w:rsidRPr="00BB235B">
        <w:t xml:space="preserve"> Ladies chase clockwise 1/2 round &amp; dance RH across to opp place.  All now in opp place with partner.</w:t>
      </w:r>
    </w:p>
    <w:p w:rsidR="00B11EB3" w:rsidRPr="00BB235B" w:rsidRDefault="00B11EB3" w:rsidP="00B11EB3">
      <w:pPr>
        <w:pStyle w:val="DanceBody"/>
      </w:pPr>
      <w:r w:rsidRPr="00BB235B">
        <w:t>17-20</w:t>
      </w:r>
      <w:r w:rsidRPr="00BB235B">
        <w:tab/>
        <w:t>All "Set &amp; Progressive Link":-</w:t>
      </w:r>
    </w:p>
    <w:p w:rsidR="00B11EB3" w:rsidRPr="00BB235B" w:rsidRDefault="00B11EB3" w:rsidP="00B11EB3">
      <w:pPr>
        <w:pStyle w:val="DanceBody"/>
      </w:pPr>
      <w:r w:rsidRPr="00BB235B">
        <w:tab/>
        <w:t>17-18 All set</w:t>
      </w:r>
    </w:p>
    <w:p w:rsidR="00B11EB3" w:rsidRPr="00BB235B" w:rsidRDefault="00B11EB3" w:rsidP="00B11EB3">
      <w:pPr>
        <w:pStyle w:val="DanceBody"/>
      </w:pPr>
      <w:r w:rsidRPr="00BB235B">
        <w:tab/>
        <w:t xml:space="preserve">19-20 Men dance in front of partner to next Man's place to right </w:t>
      </w:r>
      <w:r w:rsidRPr="00BB235B">
        <w:rPr>
          <w:b/>
        </w:rPr>
        <w:t>while</w:t>
      </w:r>
      <w:r w:rsidRPr="00BB235B">
        <w:t xml:space="preserve"> Ladies cast behind partner to next Ladies place to Left. Now opposite partner. Men face out</w:t>
      </w:r>
    </w:p>
    <w:p w:rsidR="00B11EB3" w:rsidRPr="00BB235B" w:rsidRDefault="00B11EB3" w:rsidP="00B11EB3">
      <w:pPr>
        <w:pStyle w:val="DanceBody"/>
      </w:pPr>
      <w:r w:rsidRPr="00BB235B">
        <w:t>21-24</w:t>
      </w:r>
      <w:r w:rsidRPr="00BB235B">
        <w:tab/>
        <w:t>All dance Ladies' Chain 1/2 way (Ladies RH in middle) turning partner LH into promenade hold &amp; face anticlockwise</w:t>
      </w:r>
    </w:p>
    <w:p w:rsidR="00B11EB3" w:rsidRPr="00BB235B" w:rsidRDefault="00B11EB3" w:rsidP="00B11EB3">
      <w:pPr>
        <w:pStyle w:val="DanceBody"/>
        <w:keepNext w:val="0"/>
      </w:pPr>
      <w:r w:rsidRPr="00BB235B">
        <w:t>25-32</w:t>
      </w:r>
      <w:r w:rsidRPr="00BB235B">
        <w:tab/>
        <w:t>All, in Allemande hold, dance anticlockwise round to end 1 place round from original position</w:t>
      </w:r>
    </w:p>
    <w:p w:rsidR="00B11EB3" w:rsidRDefault="00B11EB3" w:rsidP="00B11EB3"/>
    <w:p w:rsidR="00B11EB3" w:rsidRDefault="00B11EB3" w:rsidP="00B11EB3">
      <w:pPr>
        <w:pStyle w:val="Minicrib"/>
      </w:pPr>
      <w:r>
        <w:t>SUE MEEK'S STRATHSPEY  (S8x32)  3C (4C set)</w:t>
      </w:r>
      <w:r>
        <w:tab/>
        <w:t>John A Johnston  Jig Time 1</w:t>
      </w:r>
    </w:p>
    <w:p w:rsidR="00B11EB3" w:rsidRDefault="00B11EB3" w:rsidP="00B11EB3">
      <w:pPr>
        <w:pStyle w:val="DanceBody"/>
      </w:pPr>
      <w:r>
        <w:t xml:space="preserve"> 1- 8</w:t>
      </w:r>
      <w:r>
        <w:tab/>
        <w:t>1s set, 1L casts (2L steps up); 1L+2M set, 1L casts (3L steps up)</w:t>
      </w:r>
    </w:p>
    <w:p w:rsidR="00B11EB3" w:rsidRDefault="00B11EB3" w:rsidP="00B11EB3">
      <w:pPr>
        <w:pStyle w:val="DanceBody"/>
      </w:pPr>
      <w:r>
        <w:t xml:space="preserve"> 9-16</w:t>
      </w:r>
      <w:r>
        <w:tab/>
        <w:t>All dance 3 couple Bourrel:</w:t>
      </w:r>
    </w:p>
    <w:p w:rsidR="00B11EB3" w:rsidRPr="006B40B3" w:rsidRDefault="00B11EB3" w:rsidP="00B11EB3">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B11EB3" w:rsidRDefault="00B11EB3" w:rsidP="00B11EB3">
      <w:pPr>
        <w:pStyle w:val="DanceBody"/>
      </w:pPr>
      <w:r w:rsidRPr="006B40B3">
        <w:tab/>
      </w:r>
      <w:r>
        <w:t xml:space="preserve">13-16   </w:t>
      </w:r>
      <w:r w:rsidRPr="006B40B3">
        <w:t>All set &amp; turn 2H to own sides.  3 1 2</w:t>
      </w:r>
    </w:p>
    <w:p w:rsidR="00B11EB3" w:rsidRPr="006B40B3" w:rsidRDefault="00B11EB3" w:rsidP="00B11EB3">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 xml:space="preserve">`17-18    </w:t>
      </w:r>
      <w:r w:rsidRPr="006B40B3">
        <w:t xml:space="preserve">2s &amp; 3s 3/4 turn partner RH into middle while 1s dance clockwise 1/4 round the set picking up </w:t>
      </w:r>
      <w:r>
        <w:t>3L/2</w:t>
      </w:r>
      <w:r w:rsidRPr="006B40B3">
        <w:t>M …</w:t>
      </w:r>
    </w:p>
    <w:p w:rsidR="00B11EB3" w:rsidRDefault="00B11EB3" w:rsidP="00B11EB3">
      <w:pPr>
        <w:pStyle w:val="DanceBody"/>
      </w:pPr>
      <w:r>
        <w:tab/>
        <w:t xml:space="preserve">`19-22    </w:t>
      </w:r>
      <w:r w:rsidRPr="006B40B3">
        <w:t xml:space="preserve">who promenade 1/2 way clockwise </w:t>
      </w:r>
      <w:r w:rsidRPr="00894AE8">
        <w:rPr>
          <w:b/>
        </w:rPr>
        <w:t>while</w:t>
      </w:r>
      <w:r>
        <w:t xml:space="preserve"> middle people (3M + 2</w:t>
      </w:r>
      <w:r w:rsidRPr="006B40B3">
        <w:t>L) turn LH 1.1/2.</w:t>
      </w:r>
    </w:p>
    <w:p w:rsidR="00B11EB3" w:rsidRPr="006B40B3" w:rsidRDefault="00B11EB3" w:rsidP="00B11EB3">
      <w:pPr>
        <w:pStyle w:val="DanceBody"/>
      </w:pPr>
      <w:r>
        <w:tab/>
        <w:t xml:space="preserve">`23-24    </w:t>
      </w:r>
      <w:r w:rsidRPr="006B40B3">
        <w:t xml:space="preserve">2s &amp; 3s turn partner RH 3/4 to own sides </w:t>
      </w:r>
      <w:r w:rsidRPr="00E14AEC">
        <w:rPr>
          <w:b/>
        </w:rPr>
        <w:t>while</w:t>
      </w:r>
      <w:r w:rsidRPr="006B40B3">
        <w:t xml:space="preserve"> 1s dance clockwise</w:t>
      </w:r>
      <w:r>
        <w:t xml:space="preserve"> 1/4 round to end in 2nd place.</w:t>
      </w:r>
    </w:p>
    <w:p w:rsidR="00B11EB3" w:rsidRDefault="00B11EB3" w:rsidP="00B11EB3">
      <w:pPr>
        <w:pStyle w:val="DanceBody"/>
        <w:keepNext w:val="0"/>
      </w:pPr>
      <w:r>
        <w:t>25-32</w:t>
      </w:r>
      <w:r>
        <w:tab/>
        <w:t>2s+1s+3s circle 6H round &amp; back.  2 1 3</w:t>
      </w:r>
    </w:p>
    <w:p w:rsidR="00B11EB3" w:rsidRDefault="00B11EB3" w:rsidP="00B11EB3"/>
    <w:p w:rsidR="00B11EB3" w:rsidRDefault="00B11EB3" w:rsidP="00B11EB3">
      <w:pPr>
        <w:pStyle w:val="Minicrib"/>
      </w:pPr>
      <w:r>
        <w:t>SUENO'S STONE  (R8x32)  3C (4C set)</w:t>
      </w:r>
      <w:r>
        <w:tab/>
        <w:t>Neil M Grant  RSCDS 4 for 2008</w:t>
      </w:r>
    </w:p>
    <w:p w:rsidR="00B11EB3" w:rsidRPr="009F4A58" w:rsidRDefault="00B11EB3" w:rsidP="00B11EB3">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B11EB3" w:rsidRPr="009F4A58" w:rsidRDefault="00B11EB3" w:rsidP="00B11EB3">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B11EB3" w:rsidRPr="009F4A58" w:rsidRDefault="00B11EB3" w:rsidP="00B11EB3">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B11EB3" w:rsidRPr="009F4A58" w:rsidRDefault="00B11EB3" w:rsidP="00B11EB3">
      <w:pPr>
        <w:pStyle w:val="DanceBody"/>
      </w:pPr>
      <w:r w:rsidRPr="009F4A58">
        <w:t>25-28</w:t>
      </w:r>
      <w:r w:rsidRPr="009F4A58">
        <w:tab/>
        <w:t>2s+3s set &amp; dance on clockwise 1 place</w:t>
      </w:r>
      <w:r w:rsidRPr="00BA6B4D">
        <w:rPr>
          <w:b/>
        </w:rPr>
        <w:t xml:space="preserve"> while </w:t>
      </w:r>
      <w:r>
        <w:t>1s turn RH 1.1/2 times to end 1L between 2L+3L (at top) &amp; 1M between 2M+3M</w:t>
      </w:r>
    </w:p>
    <w:p w:rsidR="00B11EB3" w:rsidRPr="009F4A58" w:rsidRDefault="00B11EB3" w:rsidP="00B11EB3">
      <w:pPr>
        <w:pStyle w:val="DanceBody"/>
        <w:keepNext w:val="0"/>
      </w:pPr>
      <w:r w:rsidRPr="009F4A58">
        <w:t>29-32</w:t>
      </w:r>
      <w:r w:rsidRPr="009F4A58">
        <w:tab/>
      </w:r>
      <w:r>
        <w:t>A</w:t>
      </w:r>
      <w:r w:rsidRPr="009F4A58">
        <w:t>ll chase on 1 place to own sides &amp; set.  2 1 3</w:t>
      </w:r>
    </w:p>
    <w:p w:rsidR="00B11EB3" w:rsidRDefault="00B11EB3" w:rsidP="00B11EB3"/>
    <w:p w:rsidR="00B11EB3" w:rsidRDefault="00B11EB3" w:rsidP="00B11EB3">
      <w:pPr>
        <w:pStyle w:val="Minicrib"/>
      </w:pPr>
      <w:r>
        <w:t>SUFFOLK LANES  (J4x48)  4C set</w:t>
      </w:r>
      <w:r>
        <w:tab/>
        <w:t>Tim Eyres  Oxford Silver Jubilee</w:t>
      </w:r>
    </w:p>
    <w:p w:rsidR="00B11EB3" w:rsidRPr="001E7698" w:rsidRDefault="00B11EB3" w:rsidP="00B11EB3">
      <w:pPr>
        <w:pStyle w:val="DanceBody"/>
      </w:pPr>
      <w:r w:rsidRPr="001E7698">
        <w:t>3s &amp; 4s start on opp sides</w:t>
      </w:r>
    </w:p>
    <w:p w:rsidR="00B11EB3" w:rsidRPr="001E7698" w:rsidRDefault="00B11EB3" w:rsidP="00B11EB3">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B11EB3" w:rsidRPr="001E7698" w:rsidRDefault="00B11EB3" w:rsidP="00B11EB3">
      <w:pPr>
        <w:pStyle w:val="DanceBody"/>
      </w:pPr>
      <w:r w:rsidRPr="001E7698">
        <w:t xml:space="preserve"> 9-16</w:t>
      </w:r>
      <w:r w:rsidRPr="001E7698">
        <w:tab/>
        <w:t>2s+1s &amp; 4s+3s dance full Figs of 8 (2M &amp; 3M remain facing out)</w:t>
      </w:r>
    </w:p>
    <w:p w:rsidR="00B11EB3" w:rsidRDefault="00B11EB3" w:rsidP="00B11EB3">
      <w:pPr>
        <w:pStyle w:val="DanceBody"/>
      </w:pPr>
      <w:r w:rsidRPr="001E7698">
        <w:t>17-24</w:t>
      </w:r>
      <w:r w:rsidRPr="001E7698">
        <w:tab/>
        <w:t>2s+1s &amp; 4s+3s dance Ladies' Chain</w:t>
      </w:r>
    </w:p>
    <w:p w:rsidR="00B11EB3" w:rsidRPr="001E7698" w:rsidRDefault="00B11EB3" w:rsidP="00B11EB3">
      <w:pPr>
        <w:pStyle w:val="DanceBody"/>
      </w:pPr>
      <w:r w:rsidRPr="001E7698">
        <w:t>25-32</w:t>
      </w:r>
      <w:r w:rsidRPr="001E7698">
        <w:tab/>
        <w:t>1s &amp; 4s dance RH across 1/2 way, 1/2 turn nearer corner LH, 2s &amp; 3s dance RH across 1/2 way &amp; turn nearer corner LH</w:t>
      </w:r>
    </w:p>
    <w:p w:rsidR="00B11EB3" w:rsidRPr="001E7698" w:rsidRDefault="00B11EB3" w:rsidP="00B11EB3">
      <w:pPr>
        <w:pStyle w:val="DanceBody"/>
      </w:pPr>
      <w:r w:rsidRPr="001E7698">
        <w:t>33-40</w:t>
      </w:r>
      <w:r w:rsidRPr="001E7698">
        <w:tab/>
        <w:t>1s &amp; 4s dance 'Hello-Goodbye' setting to end 1s in centre facing up &amp; 4s facing down</w:t>
      </w:r>
    </w:p>
    <w:p w:rsidR="00B11EB3" w:rsidRDefault="00B11EB3" w:rsidP="00B11EB3">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B11EB3" w:rsidRDefault="00B11EB3" w:rsidP="00B11EB3"/>
    <w:p w:rsidR="00B11EB3" w:rsidRDefault="00B11EB3" w:rsidP="00B11EB3">
      <w:pPr>
        <w:pStyle w:val="Minicrib"/>
      </w:pPr>
      <w:r>
        <w:t>SUGAR CANDIE  (S8x32)  3C (4C set)</w:t>
      </w:r>
      <w:r>
        <w:tab/>
        <w:t>RSCDS Bk 26</w:t>
      </w:r>
    </w:p>
    <w:p w:rsidR="00B11EB3" w:rsidRDefault="00B11EB3" w:rsidP="00B11EB3">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B11EB3" w:rsidRDefault="00B11EB3" w:rsidP="00B11EB3">
      <w:pPr>
        <w:pStyle w:val="DanceBody"/>
      </w:pPr>
      <w:r>
        <w:t xml:space="preserve"> 9-16</w:t>
      </w:r>
      <w:r>
        <w:tab/>
        <w:t>1L+2s &amp;1M+3s circle 3H round to left, turn to face partner &amp; set, 1s 3/4 turn partner 2H to end facing 1</w:t>
      </w:r>
      <w:r w:rsidRPr="00972EEB">
        <w:t>st</w:t>
      </w:r>
      <w:r>
        <w:t xml:space="preserve"> corners</w:t>
      </w:r>
    </w:p>
    <w:p w:rsidR="00B11EB3" w:rsidRDefault="00B11EB3" w:rsidP="00B11EB3">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B11EB3" w:rsidRDefault="00B11EB3" w:rsidP="00B11EB3">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B11EB3" w:rsidRDefault="00B11EB3" w:rsidP="00B11EB3"/>
    <w:p w:rsidR="00B11EB3" w:rsidRDefault="00B11EB3" w:rsidP="00B11EB3">
      <w:pPr>
        <w:pStyle w:val="Minicrib"/>
      </w:pPr>
      <w:r>
        <w:t>THE SUGAR LOAF JIG  (J8x32)  3C (4C set)</w:t>
      </w:r>
      <w:r>
        <w:tab/>
        <w:t>Bill Forbes  Craigievar Bk 3</w:t>
      </w:r>
    </w:p>
    <w:p w:rsidR="00B11EB3" w:rsidRDefault="00B11EB3" w:rsidP="00B11EB3">
      <w:pPr>
        <w:pStyle w:val="DanceBody"/>
      </w:pPr>
      <w:r>
        <w:t xml:space="preserve"> 1- 8</w:t>
      </w:r>
      <w:r>
        <w:tab/>
        <w:t>1s cross RH &amp; cast 1 place, 1s dance 1/2 Figs of 8 across (Lady up &amp; Man down)</w:t>
      </w:r>
    </w:p>
    <w:p w:rsidR="00B11EB3" w:rsidRDefault="00B11EB3" w:rsidP="00B11EB3">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B11EB3" w:rsidRDefault="00B11EB3" w:rsidP="00B11EB3">
      <w:pPr>
        <w:pStyle w:val="DanceBody"/>
      </w:pPr>
      <w:r>
        <w:t>17-24</w:t>
      </w:r>
      <w:r>
        <w:tab/>
        <w:t>1s dance RH across (1L+3s on Ladies' side, 1M+2s on Men's side); 1s pass LSh to face 1</w:t>
      </w:r>
      <w:r w:rsidRPr="00972EEB">
        <w:t>st</w:t>
      </w:r>
      <w:r>
        <w:t xml:space="preserve"> corners &amp; dance 1/2 diag reel of 4, 1s end BtoB facing own sides</w:t>
      </w:r>
    </w:p>
    <w:p w:rsidR="00B11EB3" w:rsidRDefault="00B11EB3" w:rsidP="00B11EB3">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B11EB3" w:rsidRDefault="00B11EB3" w:rsidP="00B11EB3"/>
    <w:p w:rsidR="00B11EB3" w:rsidRDefault="00B11EB3" w:rsidP="00B11EB3">
      <w:pPr>
        <w:pStyle w:val="Minicrib"/>
      </w:pPr>
      <w:r>
        <w:t>SUGAR ON SNOW  (S3x32)  3C set</w:t>
      </w:r>
      <w:r>
        <w:tab/>
        <w:t>Priscilla Burrage  Kitchen Capers</w:t>
      </w:r>
    </w:p>
    <w:p w:rsidR="00B11EB3" w:rsidRPr="002C143D" w:rsidRDefault="00B11EB3" w:rsidP="00B11EB3">
      <w:pPr>
        <w:pStyle w:val="DanceBody"/>
      </w:pPr>
      <w:r w:rsidRPr="002C143D">
        <w:t xml:space="preserve"> 1- 8</w:t>
      </w:r>
      <w:r w:rsidRPr="002C143D">
        <w:tab/>
        <w:t>1s+2s+3s set &amp; 2s dance RH across (2L with 1s, 2M with 3s), all dance 6H round to left 1/2 way</w:t>
      </w:r>
    </w:p>
    <w:p w:rsidR="00B11EB3" w:rsidRPr="002C143D" w:rsidRDefault="00B11EB3" w:rsidP="00B11EB3">
      <w:pPr>
        <w:pStyle w:val="DanceBody"/>
      </w:pPr>
      <w:r w:rsidRPr="002C143D">
        <w:t xml:space="preserve"> 9-12</w:t>
      </w:r>
      <w:r w:rsidRPr="002C143D">
        <w:tab/>
        <w:t>All set &amp; 2s cast round 1st corner (pstns) to end between Men/Ladies</w:t>
      </w:r>
      <w:r w:rsidRPr="002C143D">
        <w:rPr>
          <w:b/>
        </w:rPr>
        <w:t xml:space="preserve"> while </w:t>
      </w:r>
      <w:r w:rsidRPr="002C143D">
        <w:t>1st corner change places RH &amp; 2nd corners set</w:t>
      </w:r>
    </w:p>
    <w:p w:rsidR="00B11EB3" w:rsidRPr="002C143D" w:rsidRDefault="00B11EB3" w:rsidP="00B11EB3">
      <w:pPr>
        <w:pStyle w:val="DanceBody"/>
      </w:pPr>
      <w:r w:rsidRPr="002C143D">
        <w:t>13-16</w:t>
      </w:r>
      <w:r w:rsidRPr="002C143D">
        <w:tab/>
        <w:t>All set &amp; 2s cast round 4th corners to end 2nd place own sides</w:t>
      </w:r>
      <w:r w:rsidRPr="002C143D">
        <w:rPr>
          <w:b/>
        </w:rPr>
        <w:t xml:space="preserve"> while </w:t>
      </w:r>
      <w:r w:rsidRPr="002C143D">
        <w:t>2nd corners change places RH &amp; 1st corners set</w:t>
      </w:r>
    </w:p>
    <w:p w:rsidR="00B11EB3" w:rsidRPr="002C143D" w:rsidRDefault="00B11EB3" w:rsidP="00B11EB3">
      <w:pPr>
        <w:pStyle w:val="DanceBody"/>
      </w:pPr>
      <w:r w:rsidRPr="002C143D">
        <w:t>17-24</w:t>
      </w:r>
      <w:r w:rsidRPr="002C143D">
        <w:tab/>
        <w:t>2s turn 1st corners RH &amp; partner LH, 2nd corner RH &amp; 1/2 turn partner LH</w:t>
      </w:r>
    </w:p>
    <w:p w:rsidR="00B11EB3" w:rsidRPr="002C143D" w:rsidRDefault="00B11EB3" w:rsidP="00B11EB3">
      <w:pPr>
        <w:pStyle w:val="DanceBody"/>
        <w:keepNext w:val="0"/>
      </w:pPr>
      <w:r w:rsidRPr="002C143D">
        <w:t>25-32</w:t>
      </w:r>
      <w:r w:rsidRPr="002C143D">
        <w:tab/>
        <w:t>2s dance full reels of 3 across (2L LSh to 1M, 2M LSh to 3L), Bar 30 2s meet,  dance down below 3s &amp; curve up to 3rd place</w:t>
      </w:r>
      <w:r w:rsidRPr="002C143D">
        <w:rPr>
          <w:b/>
        </w:rPr>
        <w:t xml:space="preserve"> while </w:t>
      </w:r>
      <w:r w:rsidRPr="002C143D">
        <w:t>3s dance up &amp; change places RH with 1s to end 3 1 2</w:t>
      </w:r>
    </w:p>
    <w:p w:rsidR="00B11EB3" w:rsidRDefault="00B11EB3" w:rsidP="00B11EB3"/>
    <w:p w:rsidR="00B11EB3" w:rsidRDefault="00B11EB3" w:rsidP="00B11EB3">
      <w:pPr>
        <w:pStyle w:val="Minicrib"/>
      </w:pPr>
      <w:r>
        <w:t>SUGAR ON SNOW  (S8x32)  3C (4C set)</w:t>
      </w:r>
      <w:r>
        <w:tab/>
        <w:t>Sue McKinnell</w:t>
      </w:r>
    </w:p>
    <w:p w:rsidR="00B11EB3" w:rsidRDefault="00B11EB3" w:rsidP="00B11EB3">
      <w:pPr>
        <w:pStyle w:val="DanceBody"/>
      </w:pPr>
      <w:r>
        <w:t xml:space="preserve"> 1- 8</w:t>
      </w:r>
      <w:r>
        <w:tab/>
        <w:t>1s+3s dance double Fig of 8 round 2s (1s cross down to start)</w:t>
      </w:r>
    </w:p>
    <w:p w:rsidR="00B11EB3" w:rsidRDefault="00B11EB3" w:rsidP="00B11EB3">
      <w:pPr>
        <w:pStyle w:val="DanceBody"/>
      </w:pPr>
      <w:r>
        <w:t xml:space="preserve"> 9-16</w:t>
      </w:r>
      <w:r>
        <w:tab/>
        <w:t>1s+2s dance the Bourrel : -</w:t>
      </w:r>
    </w:p>
    <w:p w:rsidR="00B11EB3" w:rsidRDefault="00B11EB3" w:rsidP="00B11EB3">
      <w:pPr>
        <w:pStyle w:val="DanceBody"/>
      </w:pPr>
      <w:r>
        <w:tab/>
        <w:t>1M+2L set advancing, 3/4 turn 2H &amp; twirl to end BtoB (Lady facing up, Man down)</w:t>
      </w:r>
      <w:r w:rsidRPr="00BA6B4D">
        <w:rPr>
          <w:b/>
        </w:rPr>
        <w:t xml:space="preserve"> while </w:t>
      </w:r>
      <w:r>
        <w:t>prtnrs chase anticl'wise 3/4 way,</w:t>
      </w:r>
    </w:p>
    <w:p w:rsidR="00B11EB3" w:rsidRPr="00293256" w:rsidRDefault="00B11EB3" w:rsidP="00B11EB3">
      <w:pPr>
        <w:pStyle w:val="DanceBody"/>
      </w:pPr>
      <w:r>
        <w:tab/>
        <w:t xml:space="preserve">Set to partners &amp; 2s turn 2H to own sides </w:t>
      </w:r>
      <w:r>
        <w:rPr>
          <w:b/>
        </w:rPr>
        <w:t>as</w:t>
      </w:r>
      <w:r>
        <w:t xml:space="preserve"> 1s turn 2H to end facing 1st corners</w:t>
      </w:r>
    </w:p>
    <w:p w:rsidR="00B11EB3" w:rsidRDefault="00B11EB3" w:rsidP="00B11EB3">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B11EB3" w:rsidRDefault="00B11EB3" w:rsidP="00B11EB3">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B11EB3" w:rsidRDefault="00B11EB3" w:rsidP="00B11EB3"/>
    <w:p w:rsidR="00B11EB3" w:rsidRDefault="00B11EB3" w:rsidP="00B11EB3">
      <w:pPr>
        <w:pStyle w:val="Minicrib"/>
      </w:pPr>
      <w:r>
        <w:t>THE SULTAN'S SIGNATURE  (J4x48)  4C set</w:t>
      </w:r>
      <w:r>
        <w:tab/>
        <w:t>John Drewry  Turkish Set</w:t>
      </w:r>
    </w:p>
    <w:p w:rsidR="00B11EB3" w:rsidRDefault="00B11EB3" w:rsidP="00B11EB3">
      <w:pPr>
        <w:pStyle w:val="DanceBody"/>
      </w:pPr>
      <w:r>
        <w:t xml:space="preserve"> 1- 8</w:t>
      </w:r>
      <w:r>
        <w:tab/>
        <w:t>1s &amp; 3s cross RH, cast 1 place &amp; dance 1/2 Figs of 8 round couple above them (2s &amp; 4s step up 3-4)</w:t>
      </w:r>
    </w:p>
    <w:p w:rsidR="00B11EB3" w:rsidRDefault="00B11EB3" w:rsidP="00B11EB3">
      <w:pPr>
        <w:pStyle w:val="DanceBody"/>
      </w:pPr>
      <w:r>
        <w:t xml:space="preserve"> 9-14</w:t>
      </w:r>
      <w:r>
        <w:tab/>
        <w:t>4s followed by 1s &amp; 2s dance down, cross &amp; cast up to end (4) (1) (2) 3</w:t>
      </w:r>
    </w:p>
    <w:p w:rsidR="00B11EB3" w:rsidRDefault="00B11EB3" w:rsidP="00B11EB3">
      <w:pPr>
        <w:pStyle w:val="DanceBody"/>
      </w:pPr>
      <w:r>
        <w:t>15-16</w:t>
      </w:r>
      <w:r>
        <w:tab/>
        <w:t>4s+1s+2s 1/2 turn partner LH into promenade hold facing up</w:t>
      </w:r>
    </w:p>
    <w:p w:rsidR="00B11EB3" w:rsidRDefault="00B11EB3" w:rsidP="00B11EB3">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B11EB3" w:rsidRDefault="00B11EB3" w:rsidP="00B11EB3">
      <w:pPr>
        <w:pStyle w:val="DanceBody"/>
      </w:pPr>
      <w:r>
        <w:t>25-32</w:t>
      </w:r>
      <w:r>
        <w:tab/>
        <w:t xml:space="preserve">1s &amp; 4s dance 1/2 Figs of 8, 1s up round 2s, 4s down round 3s; 1s+4s dance 1/2 R&amp;L (4M &amp; 1L remain facing out) </w:t>
      </w:r>
    </w:p>
    <w:p w:rsidR="00B11EB3" w:rsidRDefault="00B11EB3" w:rsidP="00B11EB3">
      <w:pPr>
        <w:pStyle w:val="DanceBody"/>
      </w:pPr>
      <w:r>
        <w:t>33-40</w:t>
      </w:r>
      <w:r>
        <w:tab/>
        <w:t>All dance reels of 4 on own sides</w:t>
      </w:r>
    </w:p>
    <w:p w:rsidR="00B11EB3" w:rsidRDefault="00B11EB3" w:rsidP="00B11EB3">
      <w:pPr>
        <w:pStyle w:val="DanceBody"/>
        <w:keepNext w:val="0"/>
      </w:pPr>
      <w:r>
        <w:t>41-48</w:t>
      </w:r>
      <w:r>
        <w:tab/>
        <w:t>All circle 8H round &amp; back.  2 4 1 3</w:t>
      </w:r>
    </w:p>
    <w:p w:rsidR="00B11EB3" w:rsidRDefault="00B11EB3" w:rsidP="00B11EB3"/>
    <w:p w:rsidR="00B11EB3" w:rsidRDefault="00B11EB3" w:rsidP="00B11EB3">
      <w:pPr>
        <w:pStyle w:val="Minicrib"/>
      </w:pPr>
      <w:r>
        <w:t>THE SUM OF ALL THE PARTS  (S3x32)  3C set</w:t>
      </w:r>
      <w:r>
        <w:tab/>
        <w:t>Chris Ronald, 2019</w:t>
      </w:r>
    </w:p>
    <w:p w:rsidR="00B11EB3" w:rsidRDefault="00B11EB3" w:rsidP="00B11EB3">
      <w:pPr>
        <w:pStyle w:val="DanceBody"/>
      </w:pPr>
      <w:r>
        <w:t xml:space="preserve"> 1- 8</w:t>
      </w:r>
      <w:r>
        <w:tab/>
        <w:t>1s+2s dance RH across (3 bars), LH across (3 bars), 1s cast to 2nd place as 2s dance up to top.  2 1 3</w:t>
      </w:r>
    </w:p>
    <w:p w:rsidR="00B11EB3" w:rsidRDefault="00B11EB3" w:rsidP="00B11EB3">
      <w:pPr>
        <w:pStyle w:val="DanceBody"/>
      </w:pPr>
      <w:r>
        <w:t xml:space="preserve"> 9-16</w:t>
      </w:r>
      <w:r>
        <w:tab/>
        <w:t>1s+1st corners dance 'La Baratte':</w:t>
      </w:r>
    </w:p>
    <w:p w:rsidR="00B11EB3" w:rsidRDefault="00B11EB3" w:rsidP="00B11EB3">
      <w:pPr>
        <w:pStyle w:val="DanceBody"/>
      </w:pPr>
      <w:r>
        <w:tab/>
        <w:t>9-12   1s+1st corners set, 1s 1/2 turn 1st corner RH, retain hands</w:t>
      </w:r>
    </w:p>
    <w:p w:rsidR="00B11EB3" w:rsidRDefault="00B11EB3" w:rsidP="00B11EB3">
      <w:pPr>
        <w:pStyle w:val="DanceBody"/>
      </w:pPr>
      <w:r>
        <w:tab/>
        <w:t>13-16  Men retraces steps with Lady turning right under Man's arm briefly into Allemande hold &amp; releasing Ladies RH she turns under Man's left arm until almost in original places; 1s change places LH with 1st corner</w:t>
      </w:r>
    </w:p>
    <w:p w:rsidR="00B11EB3" w:rsidRDefault="00B11EB3" w:rsidP="00B11EB3">
      <w:pPr>
        <w:pStyle w:val="DanceBody"/>
      </w:pPr>
      <w:r>
        <w:t>17-24</w:t>
      </w:r>
      <w:r>
        <w:tab/>
        <w:t>1L+2s (at top) &amp; 1M+3s circle 3H round to right; flowing into circle 6H round to right (1s lead 2s/3s into 6H round)</w:t>
      </w:r>
    </w:p>
    <w:p w:rsidR="00B11EB3" w:rsidRDefault="00B11EB3" w:rsidP="00B11EB3">
      <w:pPr>
        <w:pStyle w:val="DanceBody"/>
        <w:keepNext w:val="0"/>
      </w:pPr>
      <w:r>
        <w:t>25-32</w:t>
      </w:r>
      <w:r>
        <w:tab/>
        <w:t xml:space="preserve">3s+1s+2 dance 'Slip Knot': as normal Knot but Bars 31-32: 2s turn to own side </w:t>
      </w:r>
      <w:r>
        <w:rPr>
          <w:b/>
        </w:rPr>
        <w:t>while</w:t>
      </w:r>
      <w:r>
        <w:t xml:space="preserve"> 1s+3s dance 1/2 LH across.  End 2 3 1</w:t>
      </w:r>
    </w:p>
    <w:p w:rsidR="00B11EB3" w:rsidRDefault="00B11EB3" w:rsidP="00B11EB3"/>
    <w:p w:rsidR="00B11EB3" w:rsidRDefault="00B11EB3" w:rsidP="00B11EB3">
      <w:pPr>
        <w:pStyle w:val="Minicrib"/>
      </w:pPr>
      <w:r>
        <w:t>THE SUMMER ASSEMBLY  (R88)  Sq.Set</w:t>
      </w:r>
      <w:r>
        <w:tab/>
        <w:t>Roy Goldring  RSCDS Bk 35</w:t>
      </w:r>
    </w:p>
    <w:p w:rsidR="00B11EB3" w:rsidRDefault="00B11EB3" w:rsidP="00B11EB3">
      <w:pPr>
        <w:pStyle w:val="DanceBody"/>
      </w:pPr>
      <w:r>
        <w:t xml:space="preserve"> 1- 8</w:t>
      </w:r>
      <w:r>
        <w:tab/>
        <w:t xml:space="preserve">All turn RH (4 bars) &amp; </w:t>
      </w:r>
      <w:r w:rsidRPr="00FC105F">
        <w:rPr>
          <w:b/>
        </w:rPr>
        <w:t>Ladies</w:t>
      </w:r>
      <w:r>
        <w:t xml:space="preserve"> dance on 1 place clockwise passing partner RSh &amp; all set to new partners</w:t>
      </w:r>
    </w:p>
    <w:p w:rsidR="00B11EB3" w:rsidRDefault="00B11EB3" w:rsidP="00B11EB3">
      <w:pPr>
        <w:pStyle w:val="DanceBody"/>
      </w:pPr>
      <w:r>
        <w:t xml:space="preserve"> 9-16</w:t>
      </w:r>
      <w:r>
        <w:tab/>
        <w:t>Repeat bars 1-8 with new partner. Ladies end opposite original place</w:t>
      </w:r>
    </w:p>
    <w:p w:rsidR="00B11EB3" w:rsidRDefault="00B11EB3" w:rsidP="00B11EB3">
      <w:pPr>
        <w:pStyle w:val="DanceBody"/>
      </w:pPr>
      <w:r>
        <w:t>17-32</w:t>
      </w:r>
      <w:r>
        <w:tab/>
        <w:t xml:space="preserve">Repeat bars 1-16 but all turning LH &amp; </w:t>
      </w:r>
      <w:r w:rsidRPr="00FC105F">
        <w:rPr>
          <w:b/>
        </w:rPr>
        <w:t>Men</w:t>
      </w:r>
      <w:r>
        <w:t xml:space="preserve"> dance on anticlockwise (pass partner LSh).  All couples now with partner opposite original place</w:t>
      </w:r>
    </w:p>
    <w:p w:rsidR="00B11EB3" w:rsidRDefault="00B11EB3" w:rsidP="00B11EB3">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B11EB3" w:rsidRDefault="00B11EB3" w:rsidP="00B11EB3">
      <w:pPr>
        <w:pStyle w:val="DanceBody"/>
      </w:pPr>
      <w:r>
        <w:t>49-56</w:t>
      </w:r>
      <w:r>
        <w:tab/>
        <w:t>All Ladies dance Figs of 8 round their partners &amp; corners (start by passing in front of partners)</w:t>
      </w:r>
    </w:p>
    <w:p w:rsidR="00B11EB3" w:rsidRDefault="00B11EB3" w:rsidP="00B11EB3">
      <w:pPr>
        <w:pStyle w:val="DanceBody"/>
      </w:pPr>
      <w:r>
        <w:t>57-64</w:t>
      </w:r>
      <w:r>
        <w:tab/>
        <w:t>All Men dance Figs of 8 round their partners &amp; corners (start by passing in front of partners)</w:t>
      </w:r>
    </w:p>
    <w:p w:rsidR="00B11EB3" w:rsidRDefault="00B11EB3" w:rsidP="00B11EB3">
      <w:pPr>
        <w:pStyle w:val="DanceBody"/>
      </w:pPr>
      <w:r>
        <w:t>65-72</w:t>
      </w:r>
      <w:r>
        <w:tab/>
        <w:t>1s+3s change places (3s making an arch) &amp; set, repeat back to places (1s make an arch</w:t>
      </w:r>
    </w:p>
    <w:p w:rsidR="00B11EB3" w:rsidRDefault="00B11EB3" w:rsidP="00B11EB3">
      <w:pPr>
        <w:pStyle w:val="DanceBody"/>
      </w:pPr>
      <w:r>
        <w:t>73-80</w:t>
      </w:r>
      <w:r>
        <w:tab/>
        <w:t>2</w:t>
      </w:r>
      <w:r w:rsidRPr="00972EEB">
        <w:t>nd</w:t>
      </w:r>
      <w:r>
        <w:t xml:space="preserve"> &amp; 4</w:t>
      </w:r>
      <w:r w:rsidRPr="00972EEB">
        <w:t>th</w:t>
      </w:r>
      <w:r>
        <w:t xml:space="preserve"> repeat (4s make 1st arch, 2s make 2nd arch)</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SUMMER BUNTING  (R8x32)  3C (4C set)</w:t>
      </w:r>
      <w:r>
        <w:tab/>
        <w:t>T Nunley+L Hayward</w:t>
      </w:r>
    </w:p>
    <w:p w:rsidR="00B11EB3" w:rsidRDefault="00B11EB3" w:rsidP="00B11EB3">
      <w:pPr>
        <w:pStyle w:val="DanceBody"/>
      </w:pPr>
      <w:r>
        <w:t xml:space="preserve"> 1- 8</w:t>
      </w:r>
      <w:r>
        <w:tab/>
        <w:t>1s cross down to dance reflection reels of 3 on opposite sides</w:t>
      </w:r>
    </w:p>
    <w:p w:rsidR="00B11EB3" w:rsidRDefault="00B11EB3" w:rsidP="00B11EB3">
      <w:pPr>
        <w:pStyle w:val="DanceBody"/>
      </w:pPr>
      <w:r>
        <w:t xml:space="preserve"> 9-16</w:t>
      </w:r>
      <w:r>
        <w:tab/>
        <w:t>1s cross RH, cast 1 place, turn LH 1.1/4 times &amp; turn left about to end BtoB facing up/down</w:t>
      </w:r>
    </w:p>
    <w:p w:rsidR="00B11EB3" w:rsidRDefault="00B11EB3" w:rsidP="00B11EB3">
      <w:pPr>
        <w:pStyle w:val="DanceBody"/>
      </w:pPr>
      <w:r>
        <w:t>17-24</w:t>
      </w:r>
      <w:r>
        <w:tab/>
        <w:t>1s dance Double Triangles (up/down) &amp; end in 2</w:t>
      </w:r>
      <w:r w:rsidRPr="00972EEB">
        <w:t>nd</w:t>
      </w:r>
      <w:r>
        <w:t xml:space="preserve"> place opposite side</w:t>
      </w:r>
    </w:p>
    <w:p w:rsidR="00B11EB3" w:rsidRDefault="00B11EB3" w:rsidP="00B11EB3">
      <w:pPr>
        <w:pStyle w:val="DanceBody"/>
        <w:keepNext w:val="0"/>
      </w:pPr>
      <w:r>
        <w:t>25-32</w:t>
      </w:r>
      <w:r>
        <w:tab/>
        <w:t>1s cross down, cast up round 3s on own side, dance up between 2s &amp; cast to 2</w:t>
      </w:r>
      <w:r w:rsidRPr="00972EEB">
        <w:t>nd</w:t>
      </w:r>
      <w:r>
        <w:t xml:space="preserve"> place</w:t>
      </w:r>
    </w:p>
    <w:p w:rsidR="00B11EB3" w:rsidRDefault="00B11EB3" w:rsidP="00B11EB3"/>
    <w:p w:rsidR="00B11EB3" w:rsidRDefault="00B11EB3" w:rsidP="00B11EB3">
      <w:pPr>
        <w:pStyle w:val="Minicrib"/>
      </w:pPr>
      <w:r>
        <w:t>SUMMER IN ASSYNT  (S8x32)  3C (4C set)</w:t>
      </w:r>
      <w:r>
        <w:tab/>
        <w:t>E Forbes  SCDs</w:t>
      </w:r>
    </w:p>
    <w:p w:rsidR="00B11EB3" w:rsidRDefault="00B11EB3" w:rsidP="00B11EB3">
      <w:pPr>
        <w:pStyle w:val="DanceBody"/>
      </w:pPr>
      <w:r>
        <w:t xml:space="preserve"> 1- 8</w:t>
      </w:r>
      <w:r>
        <w:tab/>
        <w:t>1s+2s set, circle 4H round &amp; turn partner 2H, 1s end facing in &amp; 2s facing out</w:t>
      </w:r>
    </w:p>
    <w:p w:rsidR="00B11EB3" w:rsidRDefault="00B11EB3" w:rsidP="00B11EB3">
      <w:pPr>
        <w:pStyle w:val="DanceBody"/>
      </w:pPr>
      <w:r>
        <w:t xml:space="preserve"> 9-16</w:t>
      </w:r>
      <w:r>
        <w:tab/>
        <w:t>1s+2s+3s dance reflection reels of 3 on sides (1s dance in &amp; down)</w:t>
      </w:r>
    </w:p>
    <w:p w:rsidR="00B11EB3" w:rsidRDefault="00B11EB3" w:rsidP="00B11EB3">
      <w:pPr>
        <w:pStyle w:val="DanceBody"/>
      </w:pPr>
      <w:r>
        <w:t>17-24</w:t>
      </w:r>
      <w:r>
        <w:tab/>
        <w:t>1s+2s dance Chain Progression : -</w:t>
      </w:r>
    </w:p>
    <w:p w:rsidR="00B11EB3" w:rsidRDefault="00B11EB3" w:rsidP="00B11EB3">
      <w:pPr>
        <w:pStyle w:val="DanceBody"/>
      </w:pPr>
      <w:r>
        <w:tab/>
        <w:t>`1s+2s turn RH, 1M+2L turn LH 1.1/2 times</w:t>
      </w:r>
      <w:r w:rsidRPr="00BA6B4D">
        <w:rPr>
          <w:b/>
        </w:rPr>
        <w:t xml:space="preserve"> </w:t>
      </w:r>
      <w:r>
        <w:rPr>
          <w:b/>
        </w:rPr>
        <w:t xml:space="preserve">as </w:t>
      </w:r>
      <w:r>
        <w:t>ptnrs chase cl'wise 1/2 way, 2s+1s turn RH</w:t>
      </w:r>
      <w:r>
        <w:rPr>
          <w:b/>
        </w:rPr>
        <w:t xml:space="preserve"> </w:t>
      </w:r>
      <w:r>
        <w:rPr>
          <w:bCs/>
        </w:rPr>
        <w:t>to…</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SUMMER IN GOTHENBURG  (R8x40)  3C (4C set)</w:t>
      </w:r>
      <w:r>
        <w:tab/>
        <w:t>Roland Kjellander  Scandinavian Dance Bk 1</w:t>
      </w:r>
    </w:p>
    <w:p w:rsidR="00B11EB3" w:rsidRDefault="00B11EB3" w:rsidP="00B11EB3">
      <w:pPr>
        <w:pStyle w:val="DanceBody"/>
      </w:pPr>
      <w:r>
        <w:t xml:space="preserve"> 1- 8</w:t>
      </w:r>
      <w:r>
        <w:tab/>
        <w:t>1s dance in &amp; cast (2s step up); 1s turn 1.1/2 RH to face 1st corners</w:t>
      </w:r>
    </w:p>
    <w:p w:rsidR="00B11EB3" w:rsidRDefault="00B11EB3" w:rsidP="00B11EB3">
      <w:pPr>
        <w:pStyle w:val="DanceBody"/>
      </w:pPr>
      <w:r>
        <w:t xml:space="preserve"> 9-16</w:t>
      </w:r>
      <w:r>
        <w:tab/>
        <w:t>1s dance "Hello-Goodbye" setting to finish BtoB in centre facing 3rd corners</w:t>
      </w:r>
    </w:p>
    <w:p w:rsidR="00B11EB3" w:rsidRDefault="00B11EB3" w:rsidP="00B11EB3">
      <w:pPr>
        <w:pStyle w:val="DanceBody"/>
      </w:pPr>
      <w:r>
        <w:t>17-24</w:t>
      </w:r>
      <w:r>
        <w:tab/>
        <w:t>1s+3rd corners turn RH; 1s+4th corners turn LH.  1s face out</w:t>
      </w:r>
    </w:p>
    <w:p w:rsidR="00B11EB3" w:rsidRDefault="00B11EB3" w:rsidP="00B11EB3">
      <w:pPr>
        <w:pStyle w:val="DanceBody"/>
      </w:pPr>
      <w:r>
        <w:t>25-32</w:t>
      </w:r>
      <w:r>
        <w:tab/>
        <w:t>2s+1s+3s dance RSh reels of 3 on sides (1M up, 1L down)</w:t>
      </w:r>
    </w:p>
    <w:p w:rsidR="00B11EB3" w:rsidRDefault="00B11EB3" w:rsidP="00B11EB3">
      <w:pPr>
        <w:pStyle w:val="DanceBody"/>
        <w:keepNext w:val="0"/>
      </w:pPr>
      <w:r>
        <w:t>33-40</w:t>
      </w:r>
      <w:r>
        <w:tab/>
        <w:t>2s+1s+3s circle 6H just over 1/2 round to left (4 bars), dance in, pull back RSh &amp; chase clockwise (3 bars) to own side to end 2 1 3</w:t>
      </w:r>
    </w:p>
    <w:p w:rsidR="00B11EB3" w:rsidRDefault="00B11EB3" w:rsidP="00B11EB3"/>
    <w:p w:rsidR="00B11EB3" w:rsidRDefault="00B11EB3" w:rsidP="00B11EB3">
      <w:pPr>
        <w:pStyle w:val="Minicrib"/>
      </w:pPr>
      <w:r>
        <w:t>A SUMMER MEETING  (S3x32)  3C</w:t>
      </w:r>
      <w:r>
        <w:tab/>
        <w:t>Irene Townshend  RSCDS Book 48</w:t>
      </w:r>
    </w:p>
    <w:p w:rsidR="00B11EB3" w:rsidRPr="00EA7F69" w:rsidRDefault="00B11EB3" w:rsidP="00B11EB3">
      <w:pPr>
        <w:pStyle w:val="DanceBody"/>
      </w:pPr>
      <w:r w:rsidRPr="00EA7F69">
        <w:t xml:space="preserve"> 1- 4</w:t>
      </w:r>
      <w:r w:rsidRPr="00EA7F69">
        <w:tab/>
        <w:t xml:space="preserve">1s+3s turn 3/4 RH into line in middle (M face up, L face down) and set </w:t>
      </w:r>
      <w:r w:rsidRPr="00EA7F69">
        <w:rPr>
          <w:b/>
        </w:rPr>
        <w:t>while</w:t>
      </w:r>
      <w:r w:rsidRPr="00EA7F69">
        <w:t xml:space="preserve"> 2s turn RH 1/2 way, face, pull back RSh, dance out to opp. sides</w:t>
      </w:r>
    </w:p>
    <w:p w:rsidR="00B11EB3" w:rsidRPr="00EA7F69" w:rsidRDefault="00B11EB3" w:rsidP="00B11EB3">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B11EB3" w:rsidRPr="00EA7F69" w:rsidRDefault="00B11EB3" w:rsidP="00B11EB3">
      <w:pPr>
        <w:pStyle w:val="DanceBody"/>
      </w:pPr>
      <w:r w:rsidRPr="00EA7F69">
        <w:t xml:space="preserve"> 9-12</w:t>
      </w:r>
      <w:r w:rsidRPr="00EA7F69">
        <w:tab/>
        <w:t>1M+2s+3L dance 1/2 reel of 4 across. Finish facing partners in line up/down middle (2s finish in original places)</w:t>
      </w:r>
    </w:p>
    <w:p w:rsidR="00B11EB3" w:rsidRDefault="00B11EB3" w:rsidP="00B11EB3">
      <w:pPr>
        <w:pStyle w:val="DanceBody"/>
      </w:pPr>
      <w:r w:rsidRPr="00EA7F69">
        <w:t>13-16</w:t>
      </w:r>
      <w:r w:rsidRPr="00EA7F69">
        <w:tab/>
        <w:t>3s+1s set, turn partners 3/4 RH to own sides</w:t>
      </w:r>
      <w:r>
        <w:t>.</w:t>
      </w:r>
      <w:r w:rsidRPr="00EA7F69">
        <w:t xml:space="preserve">  3 2 1</w:t>
      </w:r>
    </w:p>
    <w:p w:rsidR="00B11EB3" w:rsidRDefault="00B11EB3" w:rsidP="00B11EB3">
      <w:pPr>
        <w:pStyle w:val="DanceBody"/>
      </w:pPr>
      <w:r>
        <w:t>17-24</w:t>
      </w:r>
      <w:r>
        <w:tab/>
        <w:t>3s+2s (top 2 couples) dance 6 bars of Bourrel:</w:t>
      </w:r>
    </w:p>
    <w:p w:rsidR="00B11EB3" w:rsidRPr="00EA7F69" w:rsidRDefault="00B11EB3" w:rsidP="00B11EB3">
      <w:pPr>
        <w:pStyle w:val="DanceBody"/>
      </w:pPr>
      <w:r>
        <w:tab/>
        <w:t xml:space="preserve">17-20   </w:t>
      </w:r>
      <w:r w:rsidRPr="00EA7F69">
        <w:t xml:space="preserve">3M+2L set advancing, turn 3/4 2H, pull back RSH to face down/up </w:t>
      </w:r>
      <w:r w:rsidRPr="00EA7F69">
        <w:rPr>
          <w:b/>
        </w:rPr>
        <w:t>while</w:t>
      </w:r>
      <w:r w:rsidRPr="00EA7F69">
        <w:t xml:space="preserve"> 3L+2M dance anticlockwise round to finish facing partners</w:t>
      </w:r>
    </w:p>
    <w:p w:rsidR="00B11EB3" w:rsidRDefault="00B11EB3" w:rsidP="00B11EB3">
      <w:pPr>
        <w:pStyle w:val="DanceBody"/>
      </w:pPr>
      <w:r>
        <w:tab/>
      </w:r>
      <w:r w:rsidRPr="00EA7F69">
        <w:t>21-24</w:t>
      </w:r>
      <w:r>
        <w:t xml:space="preserve">   </w:t>
      </w:r>
      <w:r w:rsidRPr="00EA7F69">
        <w:t>2s+3s set to partners and petronella turn to own sides</w:t>
      </w:r>
      <w:r>
        <w:t>.</w:t>
      </w:r>
      <w:r w:rsidRPr="00EA7F69">
        <w:t xml:space="preserve">  2 3 1</w:t>
      </w:r>
    </w:p>
    <w:p w:rsidR="00B11EB3" w:rsidRDefault="00B11EB3" w:rsidP="00B11EB3">
      <w:pPr>
        <w:pStyle w:val="DanceBody"/>
        <w:keepNext w:val="0"/>
      </w:pPr>
      <w:r w:rsidRPr="00EA7F69">
        <w:t>25-32</w:t>
      </w:r>
      <w:r w:rsidRPr="00EA7F69">
        <w:tab/>
        <w:t>3s+1s dance Diamond (all-round) Poussette</w:t>
      </w:r>
    </w:p>
    <w:p w:rsidR="00B11EB3" w:rsidRDefault="00B11EB3" w:rsidP="00B11EB3"/>
    <w:p w:rsidR="00B11EB3" w:rsidRDefault="00B11EB3" w:rsidP="00B11EB3">
      <w:pPr>
        <w:pStyle w:val="Minicrib"/>
      </w:pPr>
      <w:r>
        <w:t>SUMMER OF '94  (S8x32)  3C (4C set)</w:t>
      </w:r>
      <w:r>
        <w:tab/>
        <w:t>T Anderson</w:t>
      </w:r>
    </w:p>
    <w:p w:rsidR="00B11EB3" w:rsidRDefault="00B11EB3" w:rsidP="00B11EB3">
      <w:pPr>
        <w:pStyle w:val="DanceBody"/>
      </w:pPr>
      <w:r>
        <w:t xml:space="preserve"> 1- 8</w:t>
      </w:r>
      <w:r>
        <w:tab/>
        <w:t>1s+2s+3s set, 1L &amp; 2L dance RSh round partner &amp; turn partners RH to end in partner's place</w:t>
      </w:r>
    </w:p>
    <w:p w:rsidR="00B11EB3" w:rsidRDefault="00B11EB3" w:rsidP="00B11EB3">
      <w:pPr>
        <w:pStyle w:val="DanceBody"/>
      </w:pPr>
      <w:r>
        <w:t xml:space="preserve"> 9-16</w:t>
      </w:r>
      <w:r>
        <w:tab/>
        <w:t>1s+2s+3s dance RSh reels of 3 on sides</w:t>
      </w:r>
    </w:p>
    <w:p w:rsidR="00B11EB3" w:rsidRDefault="00B11EB3" w:rsidP="00B11EB3">
      <w:pPr>
        <w:pStyle w:val="DanceBody"/>
      </w:pPr>
      <w:r>
        <w:t>17-24</w:t>
      </w:r>
      <w:r>
        <w:tab/>
        <w:t>1s+2s+3s set, 1M &amp; 2M  dance LSh round partner &amp; turn partners LH to end in own place</w:t>
      </w:r>
    </w:p>
    <w:p w:rsidR="00B11EB3" w:rsidRDefault="00B11EB3" w:rsidP="00B11EB3">
      <w:pPr>
        <w:pStyle w:val="DanceBody"/>
        <w:keepNext w:val="0"/>
      </w:pPr>
      <w:r>
        <w:t>25-32</w:t>
      </w:r>
      <w:r>
        <w:tab/>
        <w:t>1s dance in touching hands &amp; cast to 2</w:t>
      </w:r>
      <w:r w:rsidRPr="00972EEB">
        <w:t>nd</w:t>
      </w:r>
      <w:r>
        <w:t xml:space="preserve"> place; 2s+1s+3s turn RH</w:t>
      </w:r>
    </w:p>
    <w:p w:rsidR="00B11EB3" w:rsidRDefault="00B11EB3" w:rsidP="00B11EB3"/>
    <w:p w:rsidR="00B11EB3" w:rsidRDefault="00B11EB3" w:rsidP="00B11EB3">
      <w:pPr>
        <w:pStyle w:val="Minicrib"/>
      </w:pPr>
      <w:r>
        <w:t>SUMMER ON THE BEACH  (R4x32)  4C set</w:t>
      </w:r>
      <w:r>
        <w:tab/>
        <w:t>Helena Strandberg Luthi  RSCDS Bk 51</w:t>
      </w:r>
    </w:p>
    <w:p w:rsidR="00B11EB3" w:rsidRDefault="00B11EB3" w:rsidP="00B11EB3">
      <w:pPr>
        <w:pStyle w:val="DanceBody"/>
      </w:pPr>
      <w:r>
        <w:t xml:space="preserve"> 1- 8</w:t>
      </w:r>
      <w:r>
        <w:tab/>
        <w:t xml:space="preserve">1s+2s </w:t>
      </w:r>
      <w:r>
        <w:rPr>
          <w:b/>
        </w:rPr>
        <w:t>also</w:t>
      </w:r>
      <w:r>
        <w:t xml:space="preserve"> 3s+4s dance RH across.  2s+3s dance LH across</w:t>
      </w:r>
    </w:p>
    <w:p w:rsidR="00B11EB3" w:rsidRPr="003E1CAF" w:rsidRDefault="00B11EB3" w:rsidP="00B11EB3">
      <w:pPr>
        <w:pStyle w:val="DanceBody"/>
      </w:pPr>
      <w:r>
        <w:t xml:space="preserve"> 9-16</w:t>
      </w:r>
      <w:r>
        <w:tab/>
        <w:t xml:space="preserve">All Ladies NHJ Adv+Ret </w:t>
      </w:r>
      <w:r>
        <w:rPr>
          <w:b/>
        </w:rPr>
        <w:t>while</w:t>
      </w:r>
      <w:r>
        <w:t xml:space="preserve"> all Men NHJ set twice on side.  All Men NHJ Adv+Ret </w:t>
      </w:r>
      <w:r>
        <w:rPr>
          <w:b/>
        </w:rPr>
        <w:t>while</w:t>
      </w:r>
      <w:r>
        <w:t xml:space="preserve"> Ladies set twice</w:t>
      </w:r>
    </w:p>
    <w:p w:rsidR="00B11EB3" w:rsidRDefault="00B11EB3" w:rsidP="00B11EB3">
      <w:pPr>
        <w:pStyle w:val="DanceBody"/>
      </w:pPr>
      <w:r>
        <w:t>17-24</w:t>
      </w:r>
      <w:r>
        <w:tab/>
        <w:t>1s followed by 2s+3s+4s (who dance up sides to start) dance down middle &amp; cast up to original places</w:t>
      </w:r>
    </w:p>
    <w:p w:rsidR="00B11EB3" w:rsidRDefault="00B11EB3" w:rsidP="00B11EB3">
      <w:pPr>
        <w:pStyle w:val="DanceBody"/>
        <w:keepNext w:val="0"/>
      </w:pPr>
      <w:r>
        <w:t>25-32</w:t>
      </w:r>
      <w:r>
        <w:tab/>
        <w:t>1s dance down &amp; curve into 4th place (Lady pull back LSh, Man RSh) (2s+3s+4s step up 27-28).  All couples turn partner RH</w:t>
      </w:r>
    </w:p>
    <w:p w:rsidR="00B11EB3" w:rsidRDefault="00B11EB3" w:rsidP="00B11EB3"/>
    <w:p w:rsidR="00B11EB3" w:rsidRDefault="00B11EB3" w:rsidP="00B11EB3">
      <w:pPr>
        <w:pStyle w:val="Minicrib"/>
      </w:pPr>
      <w:r>
        <w:t>SUMMER ON THE CLYDE  (S4x32)  4C set</w:t>
      </w:r>
      <w:r>
        <w:tab/>
        <w:t>C Dewar  SCD Archives</w:t>
      </w:r>
    </w:p>
    <w:p w:rsidR="00B11EB3" w:rsidRDefault="00B11EB3" w:rsidP="00B11EB3">
      <w:pPr>
        <w:pStyle w:val="DanceBody"/>
      </w:pPr>
      <w:r>
        <w:t xml:space="preserve"> 1- 8</w:t>
      </w:r>
      <w:r>
        <w:tab/>
        <w:t>1M+2L</w:t>
      </w:r>
      <w:r w:rsidRPr="007F0D5A">
        <w:rPr>
          <w:b/>
        </w:rPr>
        <w:t xml:space="preserve"> also </w:t>
      </w:r>
      <w:r>
        <w:t>3M+4L set &amp; change places RH, 1L+2M</w:t>
      </w:r>
      <w:r w:rsidRPr="007F0D5A">
        <w:rPr>
          <w:b/>
        </w:rPr>
        <w:t xml:space="preserve"> also </w:t>
      </w:r>
      <w:r>
        <w:t>3L+4M repeat</w:t>
      </w:r>
    </w:p>
    <w:p w:rsidR="00B11EB3" w:rsidRDefault="00B11EB3" w:rsidP="00B11EB3">
      <w:pPr>
        <w:pStyle w:val="DanceBody"/>
      </w:pPr>
      <w:r>
        <w:t xml:space="preserve"> 9-16</w:t>
      </w:r>
      <w:r>
        <w:tab/>
        <w:t>2s+1s</w:t>
      </w:r>
      <w:r w:rsidRPr="007F0D5A">
        <w:rPr>
          <w:b/>
        </w:rPr>
        <w:t xml:space="preserve"> also </w:t>
      </w:r>
      <w:r>
        <w:t>4s+3s dance 1/2 R&amp;L, 1s face 2s</w:t>
      </w:r>
      <w:r w:rsidRPr="007F0D5A">
        <w:rPr>
          <w:b/>
        </w:rPr>
        <w:t xml:space="preserve"> also </w:t>
      </w:r>
      <w:r>
        <w:t>3s face 4s on sides &amp; set twice</w:t>
      </w:r>
    </w:p>
    <w:p w:rsidR="00B11EB3" w:rsidRDefault="00B11EB3" w:rsidP="00B11EB3">
      <w:pPr>
        <w:pStyle w:val="DanceBody"/>
      </w:pPr>
      <w:r>
        <w:t>17-24</w:t>
      </w:r>
      <w:r>
        <w:tab/>
        <w:t>All dance RSh reels of 4 on sides</w:t>
      </w:r>
    </w:p>
    <w:p w:rsidR="00B11EB3" w:rsidRDefault="00B11EB3" w:rsidP="00B11EB3">
      <w:pPr>
        <w:pStyle w:val="DanceBody"/>
        <w:keepNext w:val="0"/>
      </w:pPr>
      <w:r>
        <w:t>25-32</w:t>
      </w:r>
      <w:r>
        <w:tab/>
        <w:t>1s lead down to the bottom, 1s turn inwards to face 4s &amp; 4s+1s circle 4H round to left</w:t>
      </w:r>
    </w:p>
    <w:p w:rsidR="00B11EB3" w:rsidRDefault="00B11EB3" w:rsidP="00B11EB3"/>
    <w:p w:rsidR="00B11EB3" w:rsidRDefault="00B11EB3" w:rsidP="00B11EB3">
      <w:pPr>
        <w:pStyle w:val="Minicrib"/>
      </w:pPr>
      <w:r>
        <w:t>SUMMER SCHOOL PEREGRINATIONS  (J4x32)  4C set</w:t>
      </w:r>
      <w:r>
        <w:tab/>
        <w:t>E McHardy</w:t>
      </w:r>
    </w:p>
    <w:p w:rsidR="00B11EB3" w:rsidRDefault="00B11EB3" w:rsidP="00B11EB3">
      <w:pPr>
        <w:pStyle w:val="DanceBody"/>
      </w:pPr>
      <w:r>
        <w:t xml:space="preserve"> 1- 8</w:t>
      </w:r>
      <w:r>
        <w:tab/>
        <w:t>1s &amp; 4s set &amp; dance down/up to centre, 1s+4s cast to places &amp; all set advancing &amp; face next couple</w:t>
      </w:r>
    </w:p>
    <w:p w:rsidR="00B11EB3" w:rsidRDefault="00B11EB3" w:rsidP="00B11EB3">
      <w:pPr>
        <w:pStyle w:val="DanceBody"/>
      </w:pPr>
      <w:r>
        <w:t xml:space="preserve"> 9-16</w:t>
      </w:r>
      <w:r>
        <w:tab/>
        <w:t>1s+2s</w:t>
      </w:r>
      <w:r w:rsidRPr="007F0D5A">
        <w:rPr>
          <w:b/>
        </w:rPr>
        <w:t xml:space="preserve"> also </w:t>
      </w:r>
      <w:r>
        <w:t>3s+4s dance the Rondel (2s &amp; 3s making the arches)</w:t>
      </w:r>
    </w:p>
    <w:p w:rsidR="00B11EB3" w:rsidRDefault="00B11EB3" w:rsidP="00B11EB3">
      <w:pPr>
        <w:pStyle w:val="DanceBody"/>
      </w:pPr>
      <w:r>
        <w:t>17-24</w:t>
      </w:r>
      <w:r>
        <w:tab/>
        <w:t>1s+4s dance RH across 1.1/2 times round, 4s &amp; 1s lead out ends &amp; cast round nearest corner to end BtoB facing 2s/3s</w:t>
      </w:r>
    </w:p>
    <w:p w:rsidR="00B11EB3" w:rsidRDefault="00B11EB3" w:rsidP="00B11EB3">
      <w:pPr>
        <w:pStyle w:val="DanceBody"/>
        <w:keepNext w:val="0"/>
      </w:pPr>
      <w:r>
        <w:t>25-32</w:t>
      </w:r>
      <w:r>
        <w:tab/>
        <w:t>4s+2s dance LSh reel of 4 across</w:t>
      </w:r>
      <w:r w:rsidRPr="00BA6B4D">
        <w:rPr>
          <w:b/>
        </w:rPr>
        <w:t xml:space="preserve"> while </w:t>
      </w:r>
      <w:r>
        <w:t>1s+3s dance RSh reel of 4 across ending 2 4 1 3</w:t>
      </w:r>
    </w:p>
    <w:p w:rsidR="00B11EB3" w:rsidRDefault="00B11EB3" w:rsidP="00B11EB3"/>
    <w:p w:rsidR="00B11EB3" w:rsidRDefault="00B11EB3" w:rsidP="00B11EB3">
      <w:pPr>
        <w:pStyle w:val="Minicrib"/>
      </w:pPr>
      <w:r>
        <w:t>A SUMMER SOCIAL  (J8x32)  3C (4C set)</w:t>
      </w:r>
      <w:r>
        <w:tab/>
        <w:t>C Ronald  12 SCDs</w:t>
      </w:r>
    </w:p>
    <w:p w:rsidR="00B11EB3" w:rsidRPr="00C36C2D" w:rsidRDefault="00B11EB3" w:rsidP="00B11EB3">
      <w:pPr>
        <w:pStyle w:val="DanceBody"/>
      </w:pPr>
      <w:r>
        <w:t xml:space="preserve"> </w:t>
      </w:r>
      <w:r w:rsidRPr="00C36C2D">
        <w:t>1- 8</w:t>
      </w:r>
      <w:r w:rsidRPr="00C36C2D">
        <w:tab/>
        <w:t xml:space="preserve">1s cross RH &amp; cast 1 place, 1M+2L </w:t>
      </w:r>
      <w:r>
        <w:t xml:space="preserve">3/4 </w:t>
      </w:r>
      <w:r w:rsidRPr="00C36C2D">
        <w:t>turn RH</w:t>
      </w:r>
      <w:r w:rsidRPr="00BA6B4D">
        <w:rPr>
          <w:b/>
        </w:rPr>
        <w:t xml:space="preserve"> </w:t>
      </w:r>
      <w:r>
        <w:rPr>
          <w:b/>
        </w:rPr>
        <w:t xml:space="preserve">as </w:t>
      </w:r>
      <w:r w:rsidRPr="00C36C2D">
        <w:t xml:space="preserve">1L+2M </w:t>
      </w:r>
      <w:r>
        <w:t xml:space="preserve">3/4 </w:t>
      </w:r>
      <w:r w:rsidRPr="00C36C2D">
        <w:t>turn LH &amp; 1s end in middle 1L behind 1M both facing up</w:t>
      </w:r>
    </w:p>
    <w:p w:rsidR="00B11EB3" w:rsidRDefault="00B11EB3" w:rsidP="00B11EB3">
      <w:pPr>
        <w:pStyle w:val="DanceBody"/>
      </w:pPr>
      <w:r>
        <w:t xml:space="preserve"> 9-16</w:t>
      </w:r>
      <w:r>
        <w:tab/>
        <w:t>1s dance an Alternating Tandem reel across with 2s (RSh to 2L to start)</w:t>
      </w:r>
    </w:p>
    <w:p w:rsidR="00B11EB3" w:rsidRDefault="00B11EB3" w:rsidP="00B11EB3">
      <w:pPr>
        <w:pStyle w:val="DanceBody"/>
      </w:pPr>
      <w:r>
        <w:t>17-24</w:t>
      </w:r>
      <w:r>
        <w:tab/>
        <w:t>1s dance an Alternating Tandem reel across with 3s (LSh to 3L to start) &amp; 1s end in middle side by side both facing down</w:t>
      </w:r>
    </w:p>
    <w:p w:rsidR="00B11EB3" w:rsidRDefault="00B11EB3" w:rsidP="00B11EB3">
      <w:pPr>
        <w:pStyle w:val="DanceBody"/>
        <w:keepNext w:val="0"/>
      </w:pPr>
      <w:r>
        <w:t>25-32</w:t>
      </w:r>
      <w:r>
        <w:tab/>
        <w:t>1M turns 3L LH</w:t>
      </w:r>
      <w:r w:rsidRPr="00BA6B4D">
        <w:rPr>
          <w:b/>
        </w:rPr>
        <w:t xml:space="preserve"> </w:t>
      </w:r>
      <w:r>
        <w:rPr>
          <w:b/>
        </w:rPr>
        <w:t xml:space="preserve">as </w:t>
      </w:r>
      <w:r>
        <w:t>1L turns 3M RH, 1s turn 1.1/2 times RH to 2</w:t>
      </w:r>
      <w:r w:rsidRPr="00972EEB">
        <w:t>nd</w:t>
      </w:r>
      <w:r>
        <w:t xml:space="preserve"> places</w:t>
      </w:r>
    </w:p>
    <w:p w:rsidR="00B11EB3" w:rsidRDefault="00B11EB3" w:rsidP="00B11EB3"/>
    <w:p w:rsidR="00B11EB3" w:rsidRDefault="00B11EB3" w:rsidP="00B11EB3">
      <w:pPr>
        <w:pStyle w:val="Minicrib"/>
      </w:pPr>
      <w:r>
        <w:t>THE SUMMER SOLSTICE STRATHSPEY  (S4x40)  4C Set</w:t>
      </w:r>
      <w:r>
        <w:tab/>
        <w:t>Susan Drew Bristol 40th Anniversary Bk</w:t>
      </w:r>
    </w:p>
    <w:p w:rsidR="00B11EB3" w:rsidRDefault="00B11EB3" w:rsidP="00B11EB3">
      <w:pPr>
        <w:pStyle w:val="DanceBody"/>
      </w:pPr>
      <w:r>
        <w:t xml:space="preserve"> 1- 8</w:t>
      </w:r>
      <w:r>
        <w:tab/>
        <w:t xml:space="preserve">1s+4s cast down/up </w:t>
      </w:r>
      <w:r>
        <w:rPr>
          <w:b/>
        </w:rPr>
        <w:t>while</w:t>
      </w:r>
      <w:r>
        <w:t xml:space="preserve"> 2s/3s dance up/down to 1st/4th places, all turn partner 2H flowing into 1s+2s </w:t>
      </w:r>
      <w:r w:rsidRPr="00476335">
        <w:rPr>
          <w:b/>
        </w:rPr>
        <w:t>also</w:t>
      </w:r>
      <w:r>
        <w:t xml:space="preserve"> 3s+4s circle 4H round &amp; back 2 1 4 3</w:t>
      </w:r>
    </w:p>
    <w:p w:rsidR="00B11EB3" w:rsidRDefault="00B11EB3" w:rsidP="00B11EB3">
      <w:pPr>
        <w:pStyle w:val="DanceBody"/>
      </w:pPr>
      <w:r>
        <w:t xml:space="preserve"> 9-16</w:t>
      </w:r>
      <w:r>
        <w:tab/>
        <w:t xml:space="preserve">2s+3s cast down/up </w:t>
      </w:r>
      <w:r>
        <w:rPr>
          <w:b/>
        </w:rPr>
        <w:t>while</w:t>
      </w:r>
      <w:r>
        <w:t xml:space="preserve"> 1s/4s dance up/down to 1st/4th places, all turn partner 2H, 2s+3s circle 4H round &amp; back</w:t>
      </w:r>
    </w:p>
    <w:p w:rsidR="00B11EB3" w:rsidRDefault="00B11EB3" w:rsidP="00B11EB3">
      <w:pPr>
        <w:pStyle w:val="DanceBody"/>
      </w:pPr>
      <w:r>
        <w:t>17-24</w:t>
      </w:r>
      <w:r>
        <w:tab/>
        <w:t>1s+2s dance the Knot to finish 2 1 3 4 with 1s+3s facing each other</w:t>
      </w:r>
    </w:p>
    <w:p w:rsidR="00B11EB3" w:rsidRDefault="00B11EB3" w:rsidP="00B11EB3">
      <w:pPr>
        <w:pStyle w:val="DanceBody"/>
      </w:pPr>
      <w:r>
        <w:t>25-32</w:t>
      </w:r>
      <w:r>
        <w:tab/>
        <w:t xml:space="preserve">1L+3L </w:t>
      </w:r>
      <w:r>
        <w:rPr>
          <w:b/>
        </w:rPr>
        <w:t>also</w:t>
      </w:r>
      <w:r>
        <w:t xml:space="preserve"> 1M+3M set advancing to pass each other LSh. 1s face 4s; 1s+4s repeat 25-28 to end 2 3 4 1</w:t>
      </w:r>
    </w:p>
    <w:p w:rsidR="00B11EB3" w:rsidRDefault="00B11EB3" w:rsidP="00B11EB3">
      <w:pPr>
        <w:pStyle w:val="DanceBody"/>
        <w:keepNext w:val="0"/>
      </w:pPr>
      <w:r>
        <w:t>33-40</w:t>
      </w:r>
      <w:r>
        <w:tab/>
        <w:t xml:space="preserve">2s+3s </w:t>
      </w:r>
      <w:r w:rsidRPr="002F3F27">
        <w:rPr>
          <w:b/>
        </w:rPr>
        <w:t>also</w:t>
      </w:r>
      <w:r>
        <w:t xml:space="preserve"> 4s+1s dance Poussette.  2 3 4 1</w:t>
      </w:r>
    </w:p>
    <w:p w:rsidR="00B11EB3" w:rsidRDefault="00B11EB3" w:rsidP="00B11EB3"/>
    <w:p w:rsidR="00B11EB3" w:rsidRDefault="00B11EB3" w:rsidP="00B11EB3">
      <w:pPr>
        <w:pStyle w:val="Minicrib"/>
      </w:pPr>
      <w:r>
        <w:t>SUMMER SUN DAYS  (R8x32)  3C (4C set)</w:t>
      </w:r>
      <w:r>
        <w:tab/>
      </w:r>
    </w:p>
    <w:p w:rsidR="00B11EB3" w:rsidRDefault="00B11EB3" w:rsidP="00B11EB3">
      <w:pPr>
        <w:pStyle w:val="DanceBody"/>
      </w:pPr>
      <w:r>
        <w:t xml:space="preserve"> 1- 8</w:t>
      </w:r>
      <w:r>
        <w:tab/>
        <w:t>1s cross RH, cast 2 places, turn RH &amp; lead up to 2</w:t>
      </w:r>
      <w:r w:rsidRPr="00972EEB">
        <w:t>nd</w:t>
      </w:r>
      <w:r>
        <w:t xml:space="preserve"> place opposite sides</w:t>
      </w:r>
    </w:p>
    <w:p w:rsidR="00B11EB3" w:rsidRDefault="00B11EB3" w:rsidP="00B11EB3">
      <w:pPr>
        <w:pStyle w:val="DanceBody"/>
      </w:pPr>
      <w:r>
        <w:t xml:space="preserve"> 9-16</w:t>
      </w:r>
      <w:r>
        <w:tab/>
        <w:t>1s in prom hold dance reel of 3 with 2s (giving RSh to 2L to start)</w:t>
      </w:r>
    </w:p>
    <w:p w:rsidR="00B11EB3" w:rsidRDefault="00B11EB3" w:rsidP="00B11EB3">
      <w:pPr>
        <w:pStyle w:val="DanceBody"/>
      </w:pPr>
      <w:r>
        <w:t>17-24</w:t>
      </w:r>
      <w:r>
        <w:tab/>
        <w:t>1s dance down between 3s &amp; cast up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SUMMER SUNDAY STRATHSPEY  (S4x32) Sq.Set</w:t>
      </w:r>
      <w:r>
        <w:tab/>
        <w:t>Amanda Peart  The Sunday Class 1</w:t>
      </w:r>
    </w:p>
    <w:p w:rsidR="00B11EB3" w:rsidRDefault="00B11EB3" w:rsidP="00B11EB3">
      <w:pPr>
        <w:pStyle w:val="DanceBody"/>
      </w:pPr>
      <w:r>
        <w:t xml:space="preserve"> 1- 8</w:t>
      </w:r>
      <w:r>
        <w:tab/>
        <w:t>All set, dance in (2 steps), drop hands, pivot right &amp; dance 1 place anticlockwise, dance out to sides turning right about into square set</w:t>
      </w:r>
    </w:p>
    <w:p w:rsidR="00B11EB3" w:rsidRDefault="00B11EB3" w:rsidP="00B11EB3">
      <w:pPr>
        <w:pStyle w:val="DanceBody"/>
      </w:pPr>
      <w:r>
        <w:t xml:space="preserve"> 9-16</w:t>
      </w:r>
      <w:r>
        <w:tab/>
        <w:t>2s facing 4s, 3s+1s facing partner to start, dance interlocking R&amp;L (2s with 4s &amp; 3s with 1s)</w:t>
      </w:r>
    </w:p>
    <w:p w:rsidR="00B11EB3" w:rsidRDefault="00B11EB3" w:rsidP="00B11EB3">
      <w:pPr>
        <w:pStyle w:val="DanceBody"/>
      </w:pPr>
      <w:r>
        <w:t>17-24</w:t>
      </w:r>
      <w:r>
        <w:tab/>
        <w:t>All set, turn corners 2H, all set and take hands to form circle</w:t>
      </w:r>
    </w:p>
    <w:p w:rsidR="00B11EB3" w:rsidRDefault="00B11EB3" w:rsidP="00B11EB3">
      <w:pPr>
        <w:pStyle w:val="DanceBody"/>
        <w:keepNext w:val="0"/>
      </w:pPr>
      <w:r>
        <w:t>25-32</w:t>
      </w:r>
      <w:r>
        <w:tab/>
        <w:t>All circle 8H round &amp; back</w:t>
      </w:r>
      <w:r>
        <w:tab/>
      </w:r>
    </w:p>
    <w:p w:rsidR="00B11EB3" w:rsidRDefault="00B11EB3" w:rsidP="00B11EB3"/>
    <w:p w:rsidR="00B11EB3" w:rsidRDefault="00B11EB3" w:rsidP="00B11EB3">
      <w:pPr>
        <w:pStyle w:val="Minicrib"/>
      </w:pPr>
      <w:r>
        <w:t>SUMMER SUPERSTARS  (R8x32)  3C (4C set)</w:t>
      </w:r>
      <w:r>
        <w:tab/>
        <w:t>Murrough Landon, 2023</w:t>
      </w:r>
    </w:p>
    <w:p w:rsidR="00B11EB3" w:rsidRDefault="00B11EB3" w:rsidP="00B11EB3">
      <w:pPr>
        <w:pStyle w:val="DanceBody"/>
      </w:pPr>
      <w:r>
        <w:t xml:space="preserve"> 1- 8</w:t>
      </w:r>
      <w:r>
        <w:tab/>
        <w:t>1s+2s 1/2 turn RH &amp; dance 1/2 RH across; 2s+1s dance LH across, 1s end in tandem, 1L leading, facing down in centre in 3rd place</w:t>
      </w:r>
    </w:p>
    <w:p w:rsidR="00B11EB3" w:rsidRDefault="00B11EB3" w:rsidP="00B11EB3">
      <w:pPr>
        <w:pStyle w:val="DanceBody"/>
      </w:pPr>
      <w:r>
        <w:t xml:space="preserve"> 9-12</w:t>
      </w:r>
      <w:r>
        <w:tab/>
        <w:t>1s+3M dance RH across, 1s in tandem, 1L leading, face 2L</w:t>
      </w:r>
    </w:p>
    <w:p w:rsidR="00B11EB3" w:rsidRDefault="00B11EB3" w:rsidP="00B11EB3">
      <w:pPr>
        <w:pStyle w:val="DanceBody"/>
      </w:pPr>
      <w:r>
        <w:t>13-16</w:t>
      </w:r>
      <w:r>
        <w:tab/>
        <w:t>1s+2nd corners dance 1/2 LSh alternating tandem reel of 3, 1s face down, 1M below 1L</w:t>
      </w:r>
    </w:p>
    <w:p w:rsidR="00B11EB3" w:rsidRDefault="00B11EB3" w:rsidP="00B11EB3">
      <w:pPr>
        <w:pStyle w:val="DanceBody"/>
      </w:pPr>
      <w:r>
        <w:t>17-20</w:t>
      </w:r>
      <w:r>
        <w:tab/>
        <w:t>1s+3L LH across, 1s in tandem, 1M leading, face 2M</w:t>
      </w:r>
    </w:p>
    <w:p w:rsidR="00B11EB3" w:rsidRDefault="00B11EB3" w:rsidP="00B11EB3">
      <w:pPr>
        <w:pStyle w:val="DanceBody"/>
      </w:pPr>
      <w:r>
        <w:t>21-24</w:t>
      </w:r>
      <w:r>
        <w:tab/>
        <w:t>1s+1st corners dance 1/2 RSh alternating tandem reel of 3, 1s separate, 1L pulling RSh back, to end in 2nd place opposite sides (3)(1)(2)</w:t>
      </w:r>
    </w:p>
    <w:p w:rsidR="00B11EB3" w:rsidRDefault="00B11EB3" w:rsidP="00B11EB3">
      <w:pPr>
        <w:pStyle w:val="DanceBody"/>
      </w:pPr>
      <w:r>
        <w:t>25-32</w:t>
      </w:r>
      <w:r>
        <w:tab/>
        <w:t>Cross &amp; Rotate:</w:t>
      </w:r>
    </w:p>
    <w:p w:rsidR="00B11EB3" w:rsidRDefault="00B11EB3" w:rsidP="00B11EB3">
      <w:pPr>
        <w:pStyle w:val="DanceBody"/>
        <w:keepNext w:val="0"/>
      </w:pPr>
      <w:r>
        <w:tab/>
        <w:t>All cross RH, chase 1/4 clockwise round into lines of 3 across; all change places RH up/down with person opposite &amp; chase 1/4 clockwise round to end  2 1 3</w:t>
      </w:r>
    </w:p>
    <w:p w:rsidR="00B11EB3" w:rsidRDefault="00B11EB3" w:rsidP="00B11EB3"/>
    <w:p w:rsidR="00B11EB3" w:rsidRDefault="00B11EB3" w:rsidP="00B11EB3">
      <w:pPr>
        <w:pStyle w:val="Minicrib"/>
      </w:pPr>
      <w:r>
        <w:t>SUMMER WOOING  (R8x32)  3C (4C set)</w:t>
      </w:r>
      <w:r>
        <w:tab/>
        <w:t>Alan Macpherson  RSCDS Bk 38</w:t>
      </w:r>
    </w:p>
    <w:p w:rsidR="00B11EB3" w:rsidRDefault="00B11EB3" w:rsidP="00B11EB3">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B11EB3" w:rsidRDefault="00B11EB3" w:rsidP="00B11EB3">
      <w:pPr>
        <w:pStyle w:val="DanceBody"/>
      </w:pPr>
      <w:r>
        <w:t xml:space="preserve"> 9-16</w:t>
      </w:r>
      <w:r>
        <w:tab/>
        <w:t>2s+1s+3s dance RSh reels of 3 on sides</w:t>
      </w:r>
    </w:p>
    <w:p w:rsidR="00B11EB3" w:rsidRDefault="00B11EB3" w:rsidP="00B11EB3">
      <w:pPr>
        <w:pStyle w:val="DanceBody"/>
      </w:pPr>
      <w:r>
        <w:t>17-24</w:t>
      </w:r>
      <w:r>
        <w:tab/>
        <w:t>1s followed by 2s lead down for 3, 2s divide &amp; follow 1s back to top, 1s+2s retain RH &amp; Men pass in front of Ladies</w:t>
      </w:r>
      <w:r w:rsidRPr="00BA6B4D">
        <w:rPr>
          <w:b/>
        </w:rPr>
        <w:t xml:space="preserve"> </w:t>
      </w:r>
      <w:r>
        <w:rPr>
          <w:b/>
        </w:rPr>
        <w:t xml:space="preserve">as </w:t>
      </w:r>
      <w:r>
        <w:t>they turn under right arm</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SUMMER'S TRANSFORMATION  (S8x32)  3C (4C set)</w:t>
      </w:r>
      <w:r>
        <w:tab/>
        <w:t>Katherine Giacoletti</w:t>
      </w:r>
    </w:p>
    <w:p w:rsidR="00B11EB3" w:rsidRPr="00686D9C" w:rsidRDefault="00B11EB3" w:rsidP="00B11EB3">
      <w:pPr>
        <w:pStyle w:val="DanceBody"/>
      </w:pPr>
      <w:r w:rsidRPr="00686D9C">
        <w:t xml:space="preserve"> 1- 4</w:t>
      </w:r>
      <w:r w:rsidRPr="00686D9C">
        <w:tab/>
        <w:t>1s+2s Set+Link &amp; face up/down on sides</w:t>
      </w:r>
    </w:p>
    <w:p w:rsidR="00B11EB3" w:rsidRPr="00686D9C" w:rsidRDefault="00B11EB3" w:rsidP="00B11EB3">
      <w:pPr>
        <w:pStyle w:val="DanceBody"/>
      </w:pPr>
      <w:r w:rsidRPr="00686D9C">
        <w:t xml:space="preserve"> 5- 8</w:t>
      </w:r>
      <w:r w:rsidRPr="00686D9C">
        <w:tab/>
        <w:t>2s+1s 3/4 turn on sides (Ladies LH, Men RH) to end 1s in centre facing 2L, 1L followed by 1M</w:t>
      </w:r>
    </w:p>
    <w:p w:rsidR="00B11EB3" w:rsidRPr="00686D9C" w:rsidRDefault="00B11EB3" w:rsidP="00B11EB3">
      <w:pPr>
        <w:pStyle w:val="DanceBody"/>
      </w:pPr>
      <w:r w:rsidRPr="00686D9C">
        <w:t xml:space="preserve"> 9-16</w:t>
      </w:r>
      <w:r w:rsidRPr="00686D9C">
        <w:tab/>
        <w:t>1s dance Alternating Tandem Reel across, 2s finish in 1st place, 1s dance down centre, 1L pulls back RSh &amp; 1s pass RSh to face 1st corners</w:t>
      </w:r>
    </w:p>
    <w:p w:rsidR="00B11EB3" w:rsidRPr="00686D9C" w:rsidRDefault="00B11EB3" w:rsidP="00B11EB3">
      <w:pPr>
        <w:pStyle w:val="DanceBody"/>
      </w:pPr>
      <w:r w:rsidRPr="00686D9C">
        <w:t>17-24</w:t>
      </w:r>
      <w:r w:rsidRPr="00686D9C">
        <w:tab/>
        <w:t>1s dance Corner Pass+1/2 Turn &amp; Twirl with 1st corners, pass RSh &amp; repeat with 2nd corners. 1s pass RSh to 2nd place own side.  End (3) 1 (2)</w:t>
      </w:r>
    </w:p>
    <w:p w:rsidR="00B11EB3" w:rsidRPr="00686D9C" w:rsidRDefault="00B11EB3" w:rsidP="00B11EB3">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B11EB3" w:rsidRPr="00686D9C" w:rsidRDefault="00B11EB3" w:rsidP="00B11EB3">
      <w:pPr>
        <w:pStyle w:val="DanceBody"/>
        <w:keepNext w:val="0"/>
      </w:pPr>
      <w:r w:rsidRPr="00686D9C">
        <w:t>25-32</w:t>
      </w:r>
      <w:r w:rsidRPr="00686D9C">
        <w:tab/>
        <w:t>All set, circle 6H 1/2 round to left; 1s 1/2 turn RH, pull back RSh &amp; dance out to 2nd place own side.  3 1 2</w:t>
      </w:r>
    </w:p>
    <w:p w:rsidR="00B11EB3" w:rsidRDefault="00B11EB3" w:rsidP="00B11EB3"/>
    <w:p w:rsidR="00B11EB3" w:rsidRDefault="00B11EB3" w:rsidP="00B11EB3">
      <w:pPr>
        <w:pStyle w:val="Minicrib"/>
      </w:pPr>
      <w:r>
        <w:t>SUMMERLANDS FUN  (R8x32)  3C (4C set)</w:t>
      </w:r>
      <w:r>
        <w:tab/>
        <w:t>Laura Brown  RSCDS Exeter 50th Anniversary</w:t>
      </w:r>
    </w:p>
    <w:p w:rsidR="00B11EB3" w:rsidRPr="00C921E2" w:rsidRDefault="00B11EB3" w:rsidP="00B11EB3">
      <w:pPr>
        <w:pStyle w:val="DanceBody"/>
      </w:pPr>
      <w:r w:rsidRPr="00C921E2">
        <w:t xml:space="preserve"> 1- 8</w:t>
      </w:r>
      <w:r w:rsidRPr="00C921E2">
        <w:tab/>
        <w:t>1s cross down to dance mirror reels of 3 on opposite sides &amp; finish in promenade hold facing down</w:t>
      </w:r>
    </w:p>
    <w:p w:rsidR="00B11EB3" w:rsidRPr="00C921E2" w:rsidRDefault="00B11EB3" w:rsidP="00B11EB3">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B11EB3" w:rsidRPr="00C921E2" w:rsidRDefault="00B11EB3" w:rsidP="00B11EB3">
      <w:pPr>
        <w:pStyle w:val="DanceBody"/>
      </w:pPr>
      <w:r w:rsidRPr="00C921E2">
        <w:t>17-20</w:t>
      </w:r>
      <w:r>
        <w:tab/>
      </w:r>
      <w:r w:rsidRPr="00C921E2">
        <w:t>1s cross down LH below 3s &amp; cast up to 2nd place</w:t>
      </w:r>
    </w:p>
    <w:p w:rsidR="00B11EB3" w:rsidRPr="00C921E2" w:rsidRDefault="00B11EB3" w:rsidP="00B11EB3">
      <w:pPr>
        <w:pStyle w:val="DanceBody"/>
      </w:pPr>
      <w:r w:rsidRPr="00C921E2">
        <w:t>21-24</w:t>
      </w:r>
      <w:r>
        <w:tab/>
      </w:r>
      <w:r w:rsidRPr="00C921E2">
        <w:t>1s turn LH to face 1st corners</w:t>
      </w:r>
    </w:p>
    <w:p w:rsidR="00B11EB3" w:rsidRPr="00C921E2" w:rsidRDefault="00B11EB3" w:rsidP="00B11EB3">
      <w:pPr>
        <w:pStyle w:val="DanceBody"/>
        <w:rPr>
          <w:b/>
          <w:bCs/>
        </w:rPr>
      </w:pPr>
      <w:r w:rsidRPr="00C921E2">
        <w:t>25-30</w:t>
      </w:r>
      <w:r w:rsidRPr="00C921E2">
        <w:tab/>
        <w:t xml:space="preserve">1s dance </w:t>
      </w:r>
      <w:r>
        <w:t>'</w:t>
      </w:r>
      <w:r w:rsidRPr="00C921E2">
        <w:t>Hello-Goodbye</w:t>
      </w:r>
      <w:r>
        <w:t>'</w:t>
      </w:r>
      <w:r w:rsidRPr="00C921E2">
        <w:t xml:space="preserve"> setting</w:t>
      </w:r>
    </w:p>
    <w:p w:rsidR="00B11EB3" w:rsidRPr="00C921E2" w:rsidRDefault="00B11EB3" w:rsidP="00B11EB3">
      <w:pPr>
        <w:pStyle w:val="DanceBody"/>
        <w:keepNext w:val="0"/>
      </w:pPr>
      <w:r w:rsidRPr="00C921E2">
        <w:t>31-32</w:t>
      </w:r>
      <w:r>
        <w:tab/>
        <w:t>1s P</w:t>
      </w:r>
      <w:r w:rsidRPr="00C921E2">
        <w:t>etronell</w:t>
      </w:r>
      <w:r>
        <w:t>a turn to 2nd place own sides</w:t>
      </w:r>
    </w:p>
    <w:p w:rsidR="00B11EB3" w:rsidRDefault="00B11EB3" w:rsidP="00B11EB3"/>
    <w:p w:rsidR="00B11EB3" w:rsidRDefault="00B11EB3" w:rsidP="00B11EB3">
      <w:pPr>
        <w:pStyle w:val="Minicrib"/>
      </w:pPr>
      <w:r>
        <w:t>SUMMERS END  (J4x32)  4C set</w:t>
      </w:r>
      <w:r>
        <w:tab/>
        <w:t>R Wallace  Allanton Coll</w:t>
      </w:r>
    </w:p>
    <w:p w:rsidR="00B11EB3" w:rsidRDefault="00B11EB3" w:rsidP="00B11EB3">
      <w:pPr>
        <w:pStyle w:val="DanceBody"/>
      </w:pPr>
      <w:r>
        <w:t xml:space="preserve"> 1- 8</w:t>
      </w:r>
      <w:r>
        <w:tab/>
        <w:t>All set, cross RH, set &amp; cross RH (1s &amp; 3s end in middle)</w:t>
      </w:r>
    </w:p>
    <w:p w:rsidR="00B11EB3" w:rsidRDefault="00B11EB3" w:rsidP="00B11EB3">
      <w:pPr>
        <w:pStyle w:val="DanceBody"/>
      </w:pPr>
      <w:r>
        <w:t xml:space="preserve"> 9-16</w:t>
      </w:r>
      <w:r>
        <w:tab/>
        <w:t>1s &amp; 3s Slip-Step down for 2 bars &amp; back to places, 1s+2s</w:t>
      </w:r>
      <w:r w:rsidRPr="007F0D5A">
        <w:rPr>
          <w:b/>
        </w:rPr>
        <w:t xml:space="preserve"> also </w:t>
      </w:r>
      <w:r>
        <w:t>3s+4s turn on sides (Men LH &amp; Ladies RH) all ending in middle facing up</w:t>
      </w:r>
    </w:p>
    <w:p w:rsidR="00B11EB3" w:rsidRDefault="00B11EB3" w:rsidP="00B11EB3">
      <w:pPr>
        <w:pStyle w:val="DanceBody"/>
      </w:pPr>
      <w:r>
        <w:t>17-24</w:t>
      </w:r>
      <w:r>
        <w:tab/>
        <w:t>1s+2s</w:t>
      </w:r>
      <w:r w:rsidRPr="007F0D5A">
        <w:rPr>
          <w:b/>
        </w:rPr>
        <w:t xml:space="preserve"> also </w:t>
      </w:r>
      <w:r>
        <w:t>3s+4s Allemande (separately) &amp; end with 1s &amp; 3s turning 3/4 RH into middle</w:t>
      </w:r>
    </w:p>
    <w:p w:rsidR="00B11EB3" w:rsidRDefault="00B11EB3" w:rsidP="00B11EB3">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B11EB3" w:rsidRDefault="00B11EB3" w:rsidP="00B11EB3"/>
    <w:p w:rsidR="00B11EB3" w:rsidRDefault="00B11EB3" w:rsidP="00B11EB3">
      <w:pPr>
        <w:pStyle w:val="Minicrib"/>
      </w:pPr>
      <w:r>
        <w:t>SUN OVER SAUCHIE  (R4x32)  4C Set</w:t>
      </w:r>
      <w:r>
        <w:tab/>
        <w:t>Barry Skelton  Wee County Dances</w:t>
      </w:r>
    </w:p>
    <w:p w:rsidR="00B11EB3" w:rsidRPr="00EB0DB6" w:rsidRDefault="00B11EB3" w:rsidP="00B11EB3">
      <w:pPr>
        <w:pStyle w:val="DanceBody"/>
      </w:pPr>
      <w:r w:rsidRPr="00EB0DB6">
        <w:t xml:space="preserve"> 1- 4</w:t>
      </w:r>
      <w:r w:rsidRPr="00EB0DB6">
        <w:tab/>
        <w:t>1M followed by 1L cast down Man</w:t>
      </w:r>
      <w:r>
        <w:t>'</w:t>
      </w:r>
      <w:r w:rsidRPr="00EB0DB6">
        <w:t xml:space="preserve">s side to 3rd place opp sides </w:t>
      </w:r>
      <w:r w:rsidRPr="00EB0DB6">
        <w:rPr>
          <w:b/>
        </w:rPr>
        <w:t>while</w:t>
      </w:r>
      <w:r w:rsidRPr="00EB0DB6">
        <w:t xml:space="preserve"> 4L followed by 4M cast up Ladies</w:t>
      </w:r>
      <w:r>
        <w:t>'</w:t>
      </w:r>
      <w:r w:rsidRPr="00EB0DB6">
        <w:t xml:space="preserve"> side to 2nd place opp sides (2s&amp;3s step up/down bars 3-4)</w:t>
      </w:r>
    </w:p>
    <w:p w:rsidR="00B11EB3" w:rsidRPr="00EB0DB6" w:rsidRDefault="00B11EB3" w:rsidP="00B11EB3">
      <w:pPr>
        <w:pStyle w:val="DanceBody"/>
      </w:pPr>
      <w:r w:rsidRPr="00EB0DB6">
        <w:t xml:space="preserve"> 5- 8</w:t>
      </w:r>
      <w:r w:rsidRPr="00EB0DB6">
        <w:tab/>
        <w:t>1s+3s also 2s+4s dance RH across. Finish 1M, followed by partner, facing 3L and 4L, followed by partner, facing 2M.</w:t>
      </w:r>
    </w:p>
    <w:p w:rsidR="00B11EB3" w:rsidRPr="00EB0DB6" w:rsidRDefault="00B11EB3" w:rsidP="00B11EB3">
      <w:pPr>
        <w:pStyle w:val="DanceBody"/>
      </w:pPr>
      <w:r w:rsidRPr="00EB0DB6">
        <w:t xml:space="preserve"> 9-16</w:t>
      </w:r>
      <w:r w:rsidRPr="00EB0DB6">
        <w:tab/>
        <w:t xml:space="preserve">All dance 1/2 Alternating Tandem diagonal reels of 4 with 1st corners and 2nd corners. 1s finish in 2nd place facing up </w:t>
      </w:r>
      <w:r w:rsidRPr="00EB0DB6">
        <w:rPr>
          <w:b/>
        </w:rPr>
        <w:t>while</w:t>
      </w:r>
      <w:r w:rsidRPr="00EB0DB6">
        <w:t xml:space="preserve"> 4s finish in 3rd place facing down (</w:t>
      </w:r>
      <w:r w:rsidRPr="00EB0DB6">
        <w:rPr>
          <w:b/>
        </w:rPr>
        <w:t>3s &amp; 2s</w:t>
      </w:r>
      <w:r w:rsidRPr="00EB0DB6">
        <w:t xml:space="preserve"> are on opposite sides) </w:t>
      </w:r>
      <w:r w:rsidRPr="00EB0DB6">
        <w:rPr>
          <w:b/>
        </w:rPr>
        <w:t>(3) 1 4 (2)</w:t>
      </w:r>
    </w:p>
    <w:p w:rsidR="00B11EB3" w:rsidRPr="00EB0DB6" w:rsidRDefault="00B11EB3" w:rsidP="00B11EB3">
      <w:pPr>
        <w:pStyle w:val="DanceBody"/>
      </w:pPr>
      <w:r w:rsidRPr="00EB0DB6">
        <w:t>17-24</w:t>
      </w:r>
      <w:r w:rsidRPr="00EB0DB6">
        <w:tab/>
        <w:t>All dance reels of 4 on the sides</w:t>
      </w:r>
    </w:p>
    <w:p w:rsidR="00B11EB3" w:rsidRPr="00EB0DB6" w:rsidRDefault="00B11EB3" w:rsidP="00B11EB3">
      <w:pPr>
        <w:pStyle w:val="DanceBody"/>
        <w:keepNext w:val="0"/>
      </w:pPr>
      <w:r w:rsidRPr="00EB0DB6">
        <w:t>25-32</w:t>
      </w:r>
      <w:r w:rsidRPr="00EB0DB6">
        <w:tab/>
        <w:t xml:space="preserve">All set. </w:t>
      </w:r>
      <w:r w:rsidRPr="00EB0DB6">
        <w:rPr>
          <w:b/>
        </w:rPr>
        <w:t>3s+2s</w:t>
      </w:r>
      <w:r w:rsidRPr="00EB0DB6">
        <w:t xml:space="preserve"> cross RH &amp; stand for 2 bars </w:t>
      </w:r>
      <w:r w:rsidRPr="00EB0DB6">
        <w:rPr>
          <w:b/>
        </w:rPr>
        <w:t>while</w:t>
      </w:r>
      <w:r w:rsidRPr="00EB0DB6">
        <w:t xml:space="preserve"> 1s+4s dance RH across, All set.  </w:t>
      </w:r>
      <w:r w:rsidRPr="00EB0DB6">
        <w:rPr>
          <w:b/>
        </w:rPr>
        <w:t>3 1 4 2</w:t>
      </w:r>
    </w:p>
    <w:p w:rsidR="00B11EB3" w:rsidRDefault="00B11EB3" w:rsidP="00B11EB3"/>
    <w:p w:rsidR="00B11EB3" w:rsidRDefault="00B11EB3" w:rsidP="00B11EB3">
      <w:pPr>
        <w:pStyle w:val="Minicrib"/>
      </w:pPr>
      <w:r>
        <w:t>SUNDAY MORNING  (R4x32)  4C set</w:t>
      </w:r>
      <w:r>
        <w:tab/>
        <w:t>R Seidelmann  5 SCDs 1982</w:t>
      </w:r>
    </w:p>
    <w:p w:rsidR="00B11EB3" w:rsidRDefault="00B11EB3" w:rsidP="00B11EB3">
      <w:pPr>
        <w:pStyle w:val="DanceBody"/>
      </w:pPr>
      <w:r>
        <w:t xml:space="preserve"> 1- 8</w:t>
      </w:r>
      <w:r>
        <w:tab/>
        <w:t>1s petronella turn into centre, join RH &amp; dance 2 PdB steps down dance (L advances &amp; M retires), then turn RH 1.1/4 times</w:t>
      </w:r>
    </w:p>
    <w:p w:rsidR="00B11EB3" w:rsidRDefault="00B11EB3" w:rsidP="00B11EB3">
      <w:pPr>
        <w:pStyle w:val="DanceBody"/>
      </w:pPr>
      <w:r>
        <w:t xml:space="preserve"> 9-16</w:t>
      </w:r>
      <w:r>
        <w:tab/>
        <w:t>2s+3s+4s+1s dance full reels of 4 on the sides &amp; continue so that 3s &amp; 4s end between 2s &amp; 1s</w:t>
      </w:r>
    </w:p>
    <w:p w:rsidR="00B11EB3" w:rsidRDefault="00B11EB3" w:rsidP="00B11EB3">
      <w:pPr>
        <w:pStyle w:val="DanceBody"/>
      </w:pPr>
      <w:r>
        <w:t>17-24</w:t>
      </w:r>
      <w:r>
        <w:tab/>
        <w:t>2s+3s &amp; 4s+1s dance 6 bar reels of 4 across &amp; all turn partners RH to end 3 2 1 4 in Allemande hold</w:t>
      </w:r>
    </w:p>
    <w:p w:rsidR="00B11EB3" w:rsidRDefault="00B11EB3" w:rsidP="00B11EB3">
      <w:pPr>
        <w:pStyle w:val="DanceBody"/>
        <w:keepNext w:val="0"/>
      </w:pPr>
      <w:r>
        <w:t>25-32</w:t>
      </w:r>
      <w:r>
        <w:tab/>
        <w:t>All dance Allemande to end 4 1 2 3</w:t>
      </w:r>
    </w:p>
    <w:p w:rsidR="00B11EB3" w:rsidRDefault="00B11EB3" w:rsidP="00B11EB3"/>
    <w:p w:rsidR="00B11EB3" w:rsidRDefault="00B11EB3" w:rsidP="00B11EB3">
      <w:pPr>
        <w:pStyle w:val="Minicrib"/>
      </w:pPr>
      <w:r>
        <w:t>SUNDAY RAIN  (S8x32)  3C (4C set)</w:t>
      </w:r>
      <w:r>
        <w:tab/>
        <w:t>The November Knot  Anselm Lingnau</w:t>
      </w:r>
    </w:p>
    <w:p w:rsidR="00B11EB3" w:rsidRDefault="00B11EB3" w:rsidP="00B11EB3">
      <w:pPr>
        <w:pStyle w:val="DanceBody"/>
      </w:pPr>
      <w:r>
        <w:t xml:space="preserve"> 1- 8</w:t>
      </w:r>
      <w:r>
        <w:tab/>
        <w:t>1s+2s set, turn 2H &amp; open out into 4H round to left finishing in centre of set facing down.</w:t>
      </w:r>
    </w:p>
    <w:p w:rsidR="00B11EB3" w:rsidRDefault="00B11EB3" w:rsidP="00B11EB3">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B11EB3" w:rsidRDefault="00B11EB3" w:rsidP="00B11EB3">
      <w:pPr>
        <w:pStyle w:val="DanceBody"/>
      </w:pPr>
      <w:r>
        <w:t>17-24</w:t>
      </w:r>
      <w:r>
        <w:tab/>
        <w:t>2s+1s+3s dance mirror reels of 3 on the sides (1s dancing in/down, 2s out/down, 3s out/up to begin, all taking nearer hands when possible)</w:t>
      </w:r>
    </w:p>
    <w:p w:rsidR="00B11EB3" w:rsidRDefault="00B11EB3" w:rsidP="00B11EB3">
      <w:pPr>
        <w:pStyle w:val="DanceBody"/>
        <w:keepNext w:val="0"/>
      </w:pPr>
      <w:r>
        <w:t>25-32</w:t>
      </w:r>
      <w:r>
        <w:tab/>
        <w:t>2s+1s dance Poussette.  2 1 3</w:t>
      </w:r>
    </w:p>
    <w:p w:rsidR="00B11EB3" w:rsidRDefault="00B11EB3" w:rsidP="00B11EB3"/>
    <w:p w:rsidR="00B11EB3" w:rsidRDefault="00B11EB3" w:rsidP="00B11EB3">
      <w:pPr>
        <w:pStyle w:val="Minicrib"/>
      </w:pPr>
      <w:r>
        <w:t>SUNDAYS AT GATTONSIDE  (S3x32)  3C Set</w:t>
      </w:r>
      <w:r>
        <w:tab/>
        <w:t>Gattonside Prelim Class 2002  RSP Branch 50th Anniv</w:t>
      </w:r>
    </w:p>
    <w:p w:rsidR="00B11EB3" w:rsidRDefault="00B11EB3" w:rsidP="00B11EB3">
      <w:pPr>
        <w:pStyle w:val="DanceBody"/>
      </w:pPr>
      <w:r>
        <w:t xml:space="preserve"> 1- 8</w:t>
      </w:r>
      <w:r>
        <w:tab/>
        <w:t>1s dance mirror reels of 3 on sides giving hands where possible (1s in/down to start)</w:t>
      </w:r>
    </w:p>
    <w:p w:rsidR="00B11EB3" w:rsidRDefault="00B11EB3" w:rsidP="00B11EB3">
      <w:pPr>
        <w:pStyle w:val="DanceBody"/>
      </w:pPr>
      <w:r>
        <w:t xml:space="preserve"> 9-16</w:t>
      </w:r>
      <w:r>
        <w:tab/>
        <w:t>1s NHJ dance down &amp; cast up round 2s; 1s dance down &amp; cast up round 3s to face 1st corners (2s step up 15-16)</w:t>
      </w:r>
    </w:p>
    <w:p w:rsidR="00B11EB3" w:rsidRDefault="00B11EB3" w:rsidP="00B11EB3">
      <w:pPr>
        <w:pStyle w:val="DanceBody"/>
      </w:pPr>
      <w:r>
        <w:t>17-24</w:t>
      </w:r>
      <w:r>
        <w:tab/>
        <w:t>1s set to 1st corner, set to 2nd corner finishing between corners; 1s cross RH &amp; cast to 3rd place (3s step up 23-24)</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THE SUNLIT SQUARE  (S64)  Sq.Set</w:t>
      </w:r>
      <w:r>
        <w:tab/>
        <w:t>John Drewry  Bankhead Bk 4</w:t>
      </w:r>
    </w:p>
    <w:p w:rsidR="00B11EB3" w:rsidRDefault="00B11EB3" w:rsidP="00B11EB3">
      <w:pPr>
        <w:pStyle w:val="DanceBody"/>
      </w:pPr>
      <w:r>
        <w:t xml:space="preserve"> 1- 8</w:t>
      </w:r>
      <w:r>
        <w:tab/>
        <w:t>All set to corners &amp; dance La Baratte : -</w:t>
      </w:r>
    </w:p>
    <w:p w:rsidR="00B11EB3" w:rsidRDefault="00B11EB3" w:rsidP="00B11EB3">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B11EB3" w:rsidRDefault="00B11EB3" w:rsidP="00B11EB3">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B11EB3" w:rsidRDefault="00B11EB3" w:rsidP="00B11EB3">
      <w:pPr>
        <w:pStyle w:val="DanceBody"/>
      </w:pPr>
      <w:r>
        <w:t>17-32</w:t>
      </w:r>
      <w:r>
        <w:tab/>
        <w:t>Repeat bars 1-16 from new places to return to original places &amp; face in</w:t>
      </w:r>
    </w:p>
    <w:p w:rsidR="00B11EB3" w:rsidRDefault="00B11EB3" w:rsidP="00B11EB3">
      <w:pPr>
        <w:pStyle w:val="DanceBody"/>
      </w:pPr>
      <w:r>
        <w:t>33-40</w:t>
      </w:r>
      <w:r>
        <w:tab/>
        <w:t>1s+3s dance LH across 1.1/4 times &amp; end in prom hold, 1s promenade round 4s &amp; 3s round 2s passing by RSh to return to original places</w:t>
      </w:r>
    </w:p>
    <w:p w:rsidR="00B11EB3" w:rsidRDefault="00B11EB3" w:rsidP="00B11EB3">
      <w:pPr>
        <w:pStyle w:val="DanceBody"/>
      </w:pPr>
      <w:r>
        <w:t>41-48</w:t>
      </w:r>
      <w:r>
        <w:tab/>
        <w:t>2s+4s repeat above Fig 2s dancing round 1s &amp; 4s round 3s</w:t>
      </w:r>
    </w:p>
    <w:p w:rsidR="00B11EB3" w:rsidRDefault="00B11EB3" w:rsidP="00B11EB3">
      <w:pPr>
        <w:pStyle w:val="DanceBody"/>
      </w:pPr>
      <w:r>
        <w:t>49-56</w:t>
      </w:r>
      <w:r>
        <w:tab/>
        <w:t>All join nearer hands with partners &amp; set, advance into middle &amp; retire with corners to corner position &amp; set</w:t>
      </w:r>
    </w:p>
    <w:p w:rsidR="00B11EB3" w:rsidRDefault="00B11EB3" w:rsidP="00B11EB3">
      <w:pPr>
        <w:pStyle w:val="DanceBody"/>
        <w:keepNext w:val="0"/>
      </w:pPr>
      <w:r>
        <w:t>57-64</w:t>
      </w:r>
      <w:r>
        <w:tab/>
        <w:t>All circle 8H round to left, turn partners 2H &amp; open out to circle 8H round to left to original places</w:t>
      </w:r>
    </w:p>
    <w:p w:rsidR="00B11EB3" w:rsidRDefault="00B11EB3" w:rsidP="00B11EB3"/>
    <w:p w:rsidR="00B11EB3" w:rsidRDefault="00B11EB3" w:rsidP="00B11EB3">
      <w:pPr>
        <w:pStyle w:val="Minicrib"/>
      </w:pPr>
      <w:r>
        <w:t>THE SUNNINGDALE STRATHSPEY  (S3x32)  3C set</w:t>
      </w:r>
      <w:r>
        <w:tab/>
        <w:t>Douglas J Dean  Rodney Rooms Bk 1</w:t>
      </w:r>
    </w:p>
    <w:p w:rsidR="00B11EB3" w:rsidRDefault="00B11EB3" w:rsidP="00B11EB3">
      <w:pPr>
        <w:pStyle w:val="DanceBody"/>
      </w:pPr>
      <w:r>
        <w:t xml:space="preserve"> 1- 8</w:t>
      </w:r>
      <w:r>
        <w:tab/>
        <w:t>1s dance reels of 3 on own sides (1s in &amp; down to start)</w:t>
      </w:r>
    </w:p>
    <w:p w:rsidR="00B11EB3" w:rsidRDefault="00B11EB3" w:rsidP="00B11EB3">
      <w:pPr>
        <w:pStyle w:val="DanceBody"/>
      </w:pPr>
      <w:r>
        <w:t xml:space="preserve"> 9-16</w:t>
      </w:r>
      <w:r>
        <w:tab/>
        <w:t>1s cross RH, cast &amp; dance 1/2 Fig of 8 round 2s</w:t>
      </w:r>
    </w:p>
    <w:p w:rsidR="00B11EB3" w:rsidRDefault="00B11EB3" w:rsidP="00B11EB3">
      <w:pPr>
        <w:pStyle w:val="DanceBody"/>
      </w:pPr>
      <w:r>
        <w:t>17-24</w:t>
      </w:r>
      <w:r>
        <w:tab/>
        <w:t>1s cross LH, cast down &amp; dance 1/2 Fig of 8 round 3s</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rPr>
          <w:lang w:val="en-US"/>
        </w:rPr>
      </w:pPr>
      <w:r>
        <w:rPr>
          <w:lang w:val="en-US"/>
        </w:rPr>
        <w:t>THE SUNNYSIDE  (J8x32)  3C (4C set)</w:t>
      </w:r>
      <w:r>
        <w:rPr>
          <w:lang w:val="en-US"/>
        </w:rPr>
        <w:tab/>
        <w:t>John Drewry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B11EB3" w:rsidRPr="007D04FA" w:rsidRDefault="00B11EB3" w:rsidP="00B11EB3">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B11EB3" w:rsidRPr="007D04FA" w:rsidRDefault="00B11EB3" w:rsidP="00B11EB3">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B11EB3" w:rsidRPr="007D04FA" w:rsidRDefault="00B11EB3" w:rsidP="00B11EB3">
      <w:pPr>
        <w:pStyle w:val="DanceBody"/>
        <w:rPr>
          <w:lang w:val="en-US"/>
        </w:rPr>
      </w:pPr>
      <w:r>
        <w:rPr>
          <w:lang w:val="en-US"/>
        </w:rPr>
        <w:t>17-20</w:t>
      </w:r>
      <w:r>
        <w:rPr>
          <w:lang w:val="en-US"/>
        </w:rPr>
        <w:tab/>
        <w:t>1L</w:t>
      </w:r>
      <w:r w:rsidRPr="007D04FA">
        <w:rPr>
          <w:lang w:val="en-US"/>
        </w:rPr>
        <w:t xml:space="preserve">+2M turn RH, </w:t>
      </w:r>
      <w:r>
        <w:rPr>
          <w:b/>
          <w:lang w:val="en-US"/>
        </w:rPr>
        <w:t>as</w:t>
      </w:r>
      <w:r w:rsidRPr="007D04FA">
        <w:rPr>
          <w:lang w:val="en-US"/>
        </w:rPr>
        <w:t xml:space="preserve"> 1M+3M turn LH.</w:t>
      </w:r>
    </w:p>
    <w:p w:rsidR="00B11EB3" w:rsidRPr="007D04FA" w:rsidRDefault="00B11EB3" w:rsidP="00B11EB3">
      <w:pPr>
        <w:pStyle w:val="DanceBody"/>
        <w:rPr>
          <w:lang w:val="en-US"/>
        </w:rPr>
      </w:pPr>
      <w:r>
        <w:rPr>
          <w:lang w:val="en-US"/>
        </w:rPr>
        <w:t>21-24</w:t>
      </w:r>
      <w:r>
        <w:rPr>
          <w:lang w:val="en-US"/>
        </w:rPr>
        <w:tab/>
        <w:t>1L+2L</w:t>
      </w:r>
      <w:r w:rsidRPr="007D04FA">
        <w:rPr>
          <w:lang w:val="en-US"/>
        </w:rPr>
        <w:t xml:space="preserve"> turn LH, </w:t>
      </w:r>
      <w:r>
        <w:rPr>
          <w:b/>
          <w:lang w:val="en-US"/>
        </w:rPr>
        <w:t>as</w:t>
      </w:r>
      <w:r>
        <w:rPr>
          <w:lang w:val="en-US"/>
        </w:rPr>
        <w:t xml:space="preserve"> 1M+3L</w:t>
      </w:r>
      <w:r w:rsidRPr="007D04FA">
        <w:rPr>
          <w:lang w:val="en-US"/>
        </w:rPr>
        <w:t xml:space="preserve"> turn RH. 1s finish BtoB ready for double triangles.</w:t>
      </w:r>
    </w:p>
    <w:p w:rsidR="00B11EB3" w:rsidRPr="007D04FA" w:rsidRDefault="00B11EB3" w:rsidP="00B11EB3">
      <w:pPr>
        <w:pStyle w:val="DanceBody"/>
        <w:keepNext w:val="0"/>
        <w:rPr>
          <w:lang w:val="en-US"/>
        </w:rPr>
      </w:pPr>
      <w:r w:rsidRPr="007D04FA">
        <w:rPr>
          <w:lang w:val="en-US"/>
        </w:rPr>
        <w:t>25-32</w:t>
      </w:r>
      <w:r w:rsidRPr="007D04FA">
        <w:rPr>
          <w:lang w:val="en-US"/>
        </w:rPr>
        <w:tab/>
        <w:t>2s+1s+3s dance double triangles.</w:t>
      </w:r>
    </w:p>
    <w:p w:rsidR="00B11EB3" w:rsidRDefault="00B11EB3" w:rsidP="00B11EB3"/>
    <w:p w:rsidR="00B11EB3" w:rsidRDefault="00B11EB3" w:rsidP="00B11EB3">
      <w:pPr>
        <w:pStyle w:val="Minicrib"/>
      </w:pPr>
      <w:r>
        <w:t>SUNPLAZA  (S8x32)  3C (4C set)</w:t>
      </w:r>
      <w:r>
        <w:tab/>
        <w:t>Bluebell Dancers  To Be A Wind</w:t>
      </w:r>
    </w:p>
    <w:p w:rsidR="00B11EB3" w:rsidRPr="00253BF3" w:rsidRDefault="00B11EB3" w:rsidP="00B11EB3">
      <w:pPr>
        <w:pStyle w:val="DanceBody"/>
      </w:pPr>
      <w:r>
        <w:t xml:space="preserve"> 1- 8</w:t>
      </w:r>
      <w:r>
        <w:tab/>
        <w:t>1s cross down to dance Inveran reels with 2s+3s, 2s cross to opp side bars 3-4; 1s cross to own side bars 5-6, 2s cross to own side bars 7-8</w:t>
      </w:r>
    </w:p>
    <w:p w:rsidR="00B11EB3" w:rsidRPr="00253BF3" w:rsidRDefault="00B11EB3" w:rsidP="00B11EB3">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B11EB3" w:rsidRPr="00253BF3" w:rsidRDefault="00B11EB3" w:rsidP="00B11EB3">
      <w:pPr>
        <w:pStyle w:val="DanceBody"/>
      </w:pPr>
      <w:r>
        <w:t>17-24</w:t>
      </w:r>
      <w:r>
        <w:tab/>
        <w:t>1s+2s dance Allemande</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pPr>
      <w:r>
        <w:t>SUNRISE ON CRAIG BAY  (S8x32)  3C (4C set)</w:t>
      </w:r>
      <w:r>
        <w:tab/>
        <w:t>Wesley Clindinning  Canada's Irish Rover</w:t>
      </w:r>
    </w:p>
    <w:p w:rsidR="00B11EB3" w:rsidRDefault="00B11EB3" w:rsidP="00B11EB3">
      <w:pPr>
        <w:pStyle w:val="DanceBody"/>
      </w:pPr>
      <w:r>
        <w:t xml:space="preserve"> 1-8</w:t>
      </w:r>
      <w:r>
        <w:tab/>
        <w:t>1s+2s+3 set, 1/2 turn 2H, pull back RSh &amp; curve to opposite side. All cross RH</w:t>
      </w:r>
    </w:p>
    <w:p w:rsidR="00B11EB3" w:rsidRDefault="00B11EB3" w:rsidP="00B11EB3">
      <w:pPr>
        <w:pStyle w:val="DanceBody"/>
      </w:pPr>
      <w:r>
        <w:t xml:space="preserve"> 9-16</w:t>
      </w:r>
      <w:r>
        <w:tab/>
        <w:t xml:space="preserve">1s+2s+3s dance reflection reels of 3 on own side (1s out/down, 2s in/up, 3s out/up). On bar 15 1s cast to face 1st corners </w:t>
      </w:r>
      <w:r>
        <w:rPr>
          <w:b/>
        </w:rPr>
        <w:t>while</w:t>
      </w:r>
      <w:r>
        <w:t xml:space="preserve"> 2s dance up &amp; cast into 1st place, 3s cast into original place</w:t>
      </w:r>
    </w:p>
    <w:p w:rsidR="00B11EB3" w:rsidRDefault="00B11EB3" w:rsidP="00B11EB3">
      <w:pPr>
        <w:pStyle w:val="DanceBody"/>
      </w:pPr>
      <w:r>
        <w:t>17-20</w:t>
      </w:r>
      <w:r>
        <w:tab/>
        <w:t>1s set to 1st corners &amp; 2nd corners, pull back RSh to face each other on the 2nd corner diagonal</w:t>
      </w:r>
    </w:p>
    <w:p w:rsidR="00B11EB3" w:rsidRDefault="00B11EB3" w:rsidP="00B11EB3">
      <w:pPr>
        <w:pStyle w:val="DanceBody"/>
      </w:pPr>
      <w:r>
        <w:t>21-24</w:t>
      </w:r>
      <w:r>
        <w:tab/>
        <w:t>1s set to each other, 1.1/4 turn 2H to 2nd place opposite side. 2 (1) 3</w:t>
      </w:r>
    </w:p>
    <w:p w:rsidR="00B11EB3" w:rsidRDefault="00B11EB3" w:rsidP="00B11EB3">
      <w:pPr>
        <w:pStyle w:val="DanceBody"/>
      </w:pPr>
      <w:r>
        <w:t>25-28</w:t>
      </w:r>
      <w:r>
        <w:tab/>
        <w:t>All Advance for 1 step &amp; Retire for 1 twice</w:t>
      </w:r>
    </w:p>
    <w:p w:rsidR="00B11EB3" w:rsidRPr="00E6152E" w:rsidRDefault="00B11EB3" w:rsidP="00B11EB3">
      <w:pPr>
        <w:pStyle w:val="DanceBody"/>
        <w:keepNext w:val="0"/>
      </w:pPr>
      <w:r>
        <w:t>29-32</w:t>
      </w:r>
      <w:r>
        <w:tab/>
        <w:t xml:space="preserve">2s+3s turn 2H </w:t>
      </w:r>
      <w:r>
        <w:rPr>
          <w:b/>
        </w:rPr>
        <w:t>while</w:t>
      </w:r>
      <w:r>
        <w:t xml:space="preserve"> 1s 1.1/2 turn 2H to finish 2nd place own side.</w:t>
      </w:r>
    </w:p>
    <w:p w:rsidR="00B11EB3" w:rsidRDefault="00B11EB3" w:rsidP="00B11EB3"/>
    <w:p w:rsidR="00B11EB3" w:rsidRDefault="00B11EB3" w:rsidP="00B11EB3">
      <w:pPr>
        <w:pStyle w:val="Minicrib"/>
      </w:pPr>
      <w:r>
        <w:t>SUNSET ON THE TAY  (S3x32)  3C Set</w:t>
      </w:r>
      <w:r>
        <w:tab/>
        <w:t>A.Hay  20 SCDs</w:t>
      </w:r>
    </w:p>
    <w:p w:rsidR="00B11EB3" w:rsidRDefault="00B11EB3" w:rsidP="00B11EB3">
      <w:pPr>
        <w:pStyle w:val="DanceBody"/>
      </w:pPr>
      <w:r>
        <w:t xml:space="preserve"> 1- 8</w:t>
      </w:r>
      <w:r>
        <w:tab/>
        <w:t>1s dance reflection reels of 3 on own sides (1s dance out &amp; down to start) &amp; 1s cast to face 1</w:t>
      </w:r>
      <w:r w:rsidRPr="00972EEB">
        <w:t>st</w:t>
      </w:r>
      <w:r>
        <w:t xml:space="preserve"> corners</w:t>
      </w:r>
      <w:r w:rsidRPr="00BA6B4D">
        <w:rPr>
          <w:b/>
        </w:rPr>
        <w:t xml:space="preserve"> </w:t>
      </w:r>
      <w:r>
        <w:rPr>
          <w:b/>
        </w:rPr>
        <w:t xml:space="preserve">as </w:t>
      </w:r>
      <w:r>
        <w:t>2s &amp; 3s loop round</w:t>
      </w:r>
    </w:p>
    <w:p w:rsidR="00B11EB3" w:rsidRDefault="00B11EB3" w:rsidP="00B11EB3">
      <w:pPr>
        <w:pStyle w:val="DanceBody"/>
      </w:pPr>
      <w:r>
        <w:t xml:space="preserve"> 9-16</w:t>
      </w:r>
      <w:r>
        <w:tab/>
        <w:t>1s dance "Hello-Goodbye" setting ending with petronella turn to 2</w:t>
      </w:r>
      <w:r w:rsidRPr="00972EEB">
        <w:t>nd</w:t>
      </w:r>
      <w:r>
        <w:t xml:space="preserve"> places</w:t>
      </w:r>
    </w:p>
    <w:p w:rsidR="00B11EB3" w:rsidRDefault="00B11EB3" w:rsidP="00B11EB3">
      <w:pPr>
        <w:pStyle w:val="DanceBody"/>
      </w:pPr>
      <w:r>
        <w:t>17-24</w:t>
      </w:r>
      <w:r>
        <w:tab/>
        <w:t>All set, cross RH, set &amp; cross back RH</w:t>
      </w:r>
    </w:p>
    <w:p w:rsidR="00B11EB3" w:rsidRDefault="00B11EB3" w:rsidP="00B11EB3">
      <w:pPr>
        <w:pStyle w:val="DanceBody"/>
        <w:keepNext w:val="0"/>
      </w:pPr>
      <w:r>
        <w:t>25-32</w:t>
      </w:r>
      <w:r>
        <w:tab/>
        <w:t>1s+3s Set+Link &amp; all turn 2H</w:t>
      </w:r>
    </w:p>
    <w:p w:rsidR="00B11EB3" w:rsidRDefault="00B11EB3" w:rsidP="00B11EB3"/>
    <w:p w:rsidR="00B11EB3" w:rsidRDefault="00B11EB3" w:rsidP="00B11EB3">
      <w:pPr>
        <w:pStyle w:val="Minicrib"/>
        <w:rPr>
          <w:lang w:eastAsia="en-GB"/>
        </w:rPr>
      </w:pPr>
      <w:r>
        <w:rPr>
          <w:lang w:eastAsia="en-GB"/>
        </w:rPr>
        <w:t>SUNSET OVER CONNEL BRIDGE  (S3x32)  3C Set</w:t>
      </w:r>
      <w:r>
        <w:rPr>
          <w:lang w:eastAsia="en-GB"/>
        </w:rPr>
        <w:tab/>
        <w:t>Avril Quarrie, 2016</w:t>
      </w:r>
    </w:p>
    <w:p w:rsidR="00B11EB3" w:rsidRDefault="00B11EB3" w:rsidP="00B11EB3">
      <w:pPr>
        <w:pStyle w:val="DanceBody"/>
        <w:rPr>
          <w:lang w:eastAsia="en-GB"/>
        </w:rPr>
      </w:pPr>
      <w:r>
        <w:rPr>
          <w:lang w:eastAsia="en-GB"/>
        </w:rPr>
        <w:t xml:space="preserve"> 1- 4</w:t>
      </w:r>
      <w:r>
        <w:rPr>
          <w:lang w:eastAsia="en-GB"/>
        </w:rPr>
        <w:tab/>
        <w:t>1s cast (2s step up) &amp; set advancing to face 1st corner</w:t>
      </w:r>
    </w:p>
    <w:p w:rsidR="00B11EB3" w:rsidRDefault="00B11EB3" w:rsidP="00B11EB3">
      <w:pPr>
        <w:pStyle w:val="DanceBody"/>
      </w:pPr>
      <w:r>
        <w:rPr>
          <w:lang w:eastAsia="en-GB"/>
        </w:rPr>
        <w:t xml:space="preserve"> 5-16</w:t>
      </w:r>
      <w:r>
        <w:rPr>
          <w:lang w:eastAsia="en-GB"/>
        </w:rPr>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B11EB3" w:rsidRDefault="00B11EB3" w:rsidP="00B11EB3">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B11EB3" w:rsidRDefault="00B11EB3" w:rsidP="00B11EB3">
      <w:pPr>
        <w:pStyle w:val="DanceBody"/>
      </w:pPr>
      <w:r>
        <w:t>17-24</w:t>
      </w:r>
      <w:r>
        <w:tab/>
        <w:t>Middle couple change places RH with opp dancer to right, new middle couple change places LH with opp dancer to left;</w:t>
      </w:r>
    </w:p>
    <w:p w:rsidR="00B11EB3" w:rsidRDefault="00B11EB3" w:rsidP="00B11EB3">
      <w:pPr>
        <w:pStyle w:val="DanceBody"/>
      </w:pPr>
      <w:r>
        <w:rPr>
          <w:lang w:eastAsia="en-GB"/>
        </w:rPr>
        <w:tab/>
      </w:r>
      <w:r>
        <w:t>Middle couple change places RH with opp dancer to right, all cross RH with partner.  2 1 3</w:t>
      </w:r>
    </w:p>
    <w:p w:rsidR="00B11EB3" w:rsidRDefault="00B11EB3" w:rsidP="00B11EB3">
      <w:pPr>
        <w:pStyle w:val="DanceBody"/>
      </w:pPr>
      <w:r>
        <w:t>25-32</w:t>
      </w:r>
      <w:r>
        <w:tab/>
        <w:t>1s+3s dance Chain Progression:</w:t>
      </w:r>
    </w:p>
    <w:p w:rsidR="00B11EB3" w:rsidRDefault="00B11EB3" w:rsidP="00B11EB3">
      <w:pPr>
        <w:pStyle w:val="DanceBody"/>
      </w:pPr>
      <w:r>
        <w:tab/>
        <w:t>25-26    1s &amp; 3s 3/4 turn RH</w:t>
      </w:r>
    </w:p>
    <w:p w:rsidR="00B11EB3" w:rsidRDefault="00B11EB3" w:rsidP="00B11EB3">
      <w:pPr>
        <w:pStyle w:val="DanceBody"/>
      </w:pPr>
      <w:r>
        <w:tab/>
        <w:t>27-30    1M+3L turn LH 1.1/2 times</w:t>
      </w:r>
      <w:r w:rsidRPr="00BA6B4D">
        <w:rPr>
          <w:b/>
        </w:rPr>
        <w:t xml:space="preserve"> while </w:t>
      </w:r>
      <w:r>
        <w:t>partners chase clockwise 1/2 way</w:t>
      </w:r>
    </w:p>
    <w:p w:rsidR="00B11EB3" w:rsidRDefault="00B11EB3" w:rsidP="00B11EB3">
      <w:pPr>
        <w:pStyle w:val="DanceBody"/>
        <w:keepNext w:val="0"/>
      </w:pPr>
      <w:r>
        <w:tab/>
        <w:t>31-23    3s &amp; 1s 3/4 turn RH to end on sides in order. End 2 3 1</w:t>
      </w:r>
    </w:p>
    <w:p w:rsidR="00B11EB3" w:rsidRDefault="00B11EB3" w:rsidP="00B11EB3"/>
    <w:p w:rsidR="00B11EB3" w:rsidRDefault="00B11EB3" w:rsidP="00B11EB3">
      <w:pPr>
        <w:pStyle w:val="Minicrib"/>
      </w:pPr>
      <w:r>
        <w:t>SUNSET OVER SOLWAY  (S4x32)  4C set</w:t>
      </w:r>
      <w:r>
        <w:tab/>
        <w:t>E Ramwell  Kirkbrae Coll 2</w:t>
      </w:r>
    </w:p>
    <w:p w:rsidR="00B11EB3" w:rsidRDefault="00B11EB3" w:rsidP="00B11EB3">
      <w:pPr>
        <w:pStyle w:val="DanceBody"/>
      </w:pPr>
      <w:r>
        <w:t xml:space="preserve"> 1- 8</w:t>
      </w:r>
      <w:r>
        <w:tab/>
        <w:t>1s+2s</w:t>
      </w:r>
      <w:r w:rsidRPr="007F0D5A">
        <w:rPr>
          <w:b/>
        </w:rPr>
        <w:t xml:space="preserve"> also </w:t>
      </w:r>
      <w:r>
        <w:t>3s+4s set, turn 2H, circle 4H once round to left</w:t>
      </w:r>
    </w:p>
    <w:p w:rsidR="00B11EB3" w:rsidRDefault="00B11EB3" w:rsidP="00B11EB3">
      <w:pPr>
        <w:pStyle w:val="DanceBody"/>
      </w:pPr>
      <w:r>
        <w:t xml:space="preserve"> 9-16</w:t>
      </w:r>
      <w:r>
        <w:tab/>
        <w:t>1s+2s</w:t>
      </w:r>
      <w:r w:rsidRPr="007F0D5A">
        <w:rPr>
          <w:b/>
        </w:rPr>
        <w:t xml:space="preserve"> also </w:t>
      </w:r>
      <w:r>
        <w:t>3s+4s dance 1/2 Diamond Poussette, 1s+4s dance 1/2 Diamond Poussette</w:t>
      </w:r>
    </w:p>
    <w:p w:rsidR="00B11EB3" w:rsidRDefault="00B11EB3" w:rsidP="00B11EB3">
      <w:pPr>
        <w:pStyle w:val="DanceBody"/>
      </w:pPr>
      <w:r>
        <w:t>17-24</w:t>
      </w:r>
      <w:r>
        <w:tab/>
        <w:t>4s+1s 1/2 turn RH &amp; turning right dance into partners place, 4s &amp; 1s 1/2 Figs of 8 round end couple</w:t>
      </w:r>
    </w:p>
    <w:p w:rsidR="00B11EB3" w:rsidRDefault="00B11EB3" w:rsidP="00B11EB3">
      <w:pPr>
        <w:pStyle w:val="DanceBody"/>
        <w:keepNext w:val="0"/>
      </w:pPr>
      <w:r>
        <w:t>25-32</w:t>
      </w:r>
      <w:r>
        <w:tab/>
        <w:t>All RSh reel of 4 on sides.  2 4 1 3</w:t>
      </w:r>
    </w:p>
    <w:p w:rsidR="00B11EB3" w:rsidRDefault="00B11EB3" w:rsidP="00B11EB3"/>
    <w:p w:rsidR="00B11EB3" w:rsidRDefault="00B11EB3" w:rsidP="00B11EB3">
      <w:pPr>
        <w:pStyle w:val="Minicrib"/>
      </w:pPr>
      <w:r>
        <w:t>SUNSHINE AND SWEETIE'S JIG  (J8x32)  3C (4C set)</w:t>
      </w:r>
      <w:r>
        <w:tab/>
        <w:t>M Short  RSCDS Book 48</w:t>
      </w:r>
    </w:p>
    <w:p w:rsidR="00B11EB3" w:rsidRDefault="00B11EB3" w:rsidP="00B11EB3">
      <w:pPr>
        <w:pStyle w:val="DanceBody"/>
      </w:pPr>
      <w:r>
        <w:t xml:space="preserve"> 1- 8</w:t>
      </w:r>
      <w:r>
        <w:tab/>
        <w:t>1s+2s set, dance 1/2 RH across, set, cross RH</w:t>
      </w:r>
    </w:p>
    <w:p w:rsidR="00B11EB3" w:rsidRDefault="00B11EB3" w:rsidP="00B11EB3">
      <w:pPr>
        <w:pStyle w:val="DanceBody"/>
      </w:pPr>
      <w:r>
        <w:t xml:space="preserve"> 9-12</w:t>
      </w:r>
      <w:r>
        <w:tab/>
        <w:t>1s+1st corners turn RH once round, 1s finish facing 1st corners</w:t>
      </w:r>
    </w:p>
    <w:p w:rsidR="00B11EB3" w:rsidRDefault="00B11EB3" w:rsidP="00B11EB3">
      <w:pPr>
        <w:pStyle w:val="DanceBody"/>
      </w:pPr>
      <w:r>
        <w:t>13-16</w:t>
      </w:r>
      <w:r>
        <w:tab/>
        <w:t>1s+1st corners dance 1/2 diagonal reel of 4. Bars 15-16 1M (from 3rd place) &amp; 1L (from 1st place) cross up/down to 2nd place own sides</w:t>
      </w:r>
    </w:p>
    <w:p w:rsidR="00B11EB3" w:rsidRDefault="00B11EB3" w:rsidP="00B11EB3">
      <w:pPr>
        <w:pStyle w:val="DanceBody"/>
      </w:pPr>
      <w:r>
        <w:t>17-24</w:t>
      </w:r>
      <w:r>
        <w:tab/>
        <w:t>1s+2nd corners repeat 9-16 but turning LH and passing LSh to start reel. Bars 23-24 1M (from 1st place), 1L (from 3rd place) cross down/up to 2nd place own sides  (3) 1 (2)</w:t>
      </w:r>
    </w:p>
    <w:p w:rsidR="00B11EB3" w:rsidRDefault="00B11EB3" w:rsidP="00B11EB3">
      <w:pPr>
        <w:pStyle w:val="DanceBody"/>
        <w:keepNext w:val="0"/>
      </w:pPr>
      <w:r>
        <w:t>25-32</w:t>
      </w:r>
      <w:r>
        <w:tab/>
        <w:t>3s+1s+2s chase anticlockwise 1/2 way round.  1s set and cross RH    2 1 3</w:t>
      </w:r>
    </w:p>
    <w:p w:rsidR="00B11EB3" w:rsidRDefault="00B11EB3" w:rsidP="00B11EB3"/>
    <w:p w:rsidR="00B11EB3" w:rsidRDefault="00B11EB3" w:rsidP="00B11EB3">
      <w:pPr>
        <w:pStyle w:val="Minicrib"/>
      </w:pPr>
      <w:r>
        <w:t>SUNSHINE IN LAGOS  (J8x32)  3C (4C set)</w:t>
      </w:r>
      <w:r>
        <w:tab/>
        <w:t>Julia Varney  Sunday Class Bk 2</w:t>
      </w:r>
    </w:p>
    <w:p w:rsidR="00B11EB3" w:rsidRDefault="00B11EB3" w:rsidP="00B11EB3">
      <w:pPr>
        <w:pStyle w:val="DanceBody"/>
      </w:pPr>
      <w:r>
        <w:t xml:space="preserve"> 1- 8</w:t>
      </w:r>
      <w:r>
        <w:tab/>
        <w:t>1s+2s+3s set, cross RH &amp; chase 1/2 round clockwise to own sides  3 2 1</w:t>
      </w:r>
    </w:p>
    <w:p w:rsidR="00B11EB3" w:rsidRDefault="00B11EB3" w:rsidP="00B11EB3">
      <w:pPr>
        <w:pStyle w:val="DanceBody"/>
      </w:pPr>
      <w:r>
        <w:t xml:space="preserve"> 9-16</w:t>
      </w:r>
      <w:r>
        <w:tab/>
        <w:t>3s+2s+1s dance reels of 3 on sides (1s pass 2s RSh to start)</w:t>
      </w:r>
    </w:p>
    <w:p w:rsidR="00B11EB3" w:rsidRDefault="00B11EB3" w:rsidP="00B11EB3">
      <w:pPr>
        <w:pStyle w:val="DanceBody"/>
      </w:pPr>
      <w:r>
        <w:t>17-24</w:t>
      </w:r>
      <w:r>
        <w:tab/>
        <w:t>3s+2s+1s dance Set+Link for 3.  2s turn LH 1.1/4 to 2nd place own sides</w:t>
      </w:r>
    </w:p>
    <w:p w:rsidR="00B11EB3" w:rsidRDefault="00B11EB3" w:rsidP="00B11EB3">
      <w:pPr>
        <w:pStyle w:val="DanceBody"/>
      </w:pPr>
      <w:r>
        <w:t>25-32</w:t>
      </w:r>
      <w:r>
        <w:tab/>
        <w:t>1s+2s dance "Espagnole"</w:t>
      </w:r>
    </w:p>
    <w:p w:rsidR="00B11EB3" w:rsidRPr="007B3EFE" w:rsidRDefault="00B11EB3" w:rsidP="00B11EB3">
      <w:pPr>
        <w:pStyle w:val="DanceBody"/>
        <w:keepNext w:val="0"/>
        <w:rPr>
          <w:i/>
        </w:rPr>
      </w:pPr>
      <w:r w:rsidRPr="007B3EFE">
        <w:rPr>
          <w:i/>
        </w:rPr>
        <w:t xml:space="preserve">Note:  End of 2nd time through, 1s turn LH to 4th place </w:t>
      </w:r>
      <w:r w:rsidRPr="007B3EFE">
        <w:rPr>
          <w:b/>
          <w:i/>
        </w:rPr>
        <w:t>as</w:t>
      </w:r>
      <w:r w:rsidRPr="007B3EFE">
        <w:rPr>
          <w:i/>
        </w:rPr>
        <w:t xml:space="preserve"> 4s step up</w:t>
      </w:r>
    </w:p>
    <w:p w:rsidR="00B11EB3" w:rsidRDefault="00B11EB3" w:rsidP="00B11EB3"/>
    <w:p w:rsidR="00B11EB3" w:rsidRDefault="00B11EB3" w:rsidP="00B11EB3">
      <w:pPr>
        <w:pStyle w:val="Minicrib"/>
      </w:pPr>
      <w:r>
        <w:t>THE SUNSHINE REEL  (R8x32)  3C (4C set)</w:t>
      </w:r>
      <w:r>
        <w:tab/>
        <w:t>Avril Quarrie, February 2019</w:t>
      </w:r>
    </w:p>
    <w:p w:rsidR="00B11EB3" w:rsidRDefault="00B11EB3" w:rsidP="00B11EB3">
      <w:pPr>
        <w:pStyle w:val="DanceBody"/>
      </w:pPr>
      <w:r>
        <w:t xml:space="preserve"> 1- 8</w:t>
      </w:r>
      <w:r>
        <w:tab/>
        <w:t>1s+2s+3s set twice; turn partner RH</w:t>
      </w:r>
    </w:p>
    <w:p w:rsidR="00B11EB3" w:rsidRDefault="00B11EB3" w:rsidP="00B11EB3">
      <w:pPr>
        <w:pStyle w:val="DanceBody"/>
      </w:pPr>
      <w:r>
        <w:t xml:space="preserve"> 9-16</w:t>
      </w:r>
      <w:r>
        <w:tab/>
        <w:t>1s+2s+3s set twice; turn partner LH</w:t>
      </w:r>
    </w:p>
    <w:p w:rsidR="00B11EB3" w:rsidRDefault="00B11EB3" w:rsidP="00B11EB3">
      <w:pPr>
        <w:pStyle w:val="DanceBody"/>
      </w:pPr>
      <w:r>
        <w:t>17-24</w:t>
      </w:r>
      <w:r>
        <w:tab/>
        <w:t>1s cross RH, cast (2s step up); 1s dance 1/2 Fig 8 up round 2s</w:t>
      </w:r>
    </w:p>
    <w:p w:rsidR="00B11EB3" w:rsidRDefault="00B11EB3" w:rsidP="00B11EB3">
      <w:pPr>
        <w:pStyle w:val="DanceBody"/>
        <w:keepNext w:val="0"/>
      </w:pPr>
      <w:r>
        <w:t>25-32</w:t>
      </w:r>
      <w:r>
        <w:tab/>
        <w:t>1L+2s &amp; 1M+3s dance RH across; 1s pass RSh to dance LH across with other couple.  2 1 3</w:t>
      </w:r>
    </w:p>
    <w:p w:rsidR="00B11EB3" w:rsidRDefault="00B11EB3" w:rsidP="00B11EB3"/>
    <w:p w:rsidR="00B11EB3" w:rsidRDefault="00B11EB3" w:rsidP="00B11EB3">
      <w:pPr>
        <w:pStyle w:val="Minicrib"/>
      </w:pPr>
      <w:r>
        <w:t>SUNSHINE SALLY  (S4x32)  4C set</w:t>
      </w:r>
      <w:r>
        <w:tab/>
        <w:t>C Ronald  12 SCDs</w:t>
      </w:r>
    </w:p>
    <w:p w:rsidR="00B11EB3" w:rsidRDefault="00B11EB3" w:rsidP="00B11EB3">
      <w:pPr>
        <w:pStyle w:val="DanceBody"/>
      </w:pPr>
      <w:r w:rsidRPr="00122945">
        <w:t xml:space="preserve"> 1- 8</w:t>
      </w:r>
      <w:r w:rsidRPr="00122945">
        <w:tab/>
        <w:t>1s followed by 2s+3s+4s (who dance up sides to begin) dance down the middle for 4 bars &amp; cast up to place.</w:t>
      </w:r>
    </w:p>
    <w:p w:rsidR="00B11EB3" w:rsidRPr="00122945" w:rsidRDefault="00B11EB3" w:rsidP="00B11EB3">
      <w:pPr>
        <w:pStyle w:val="DanceBody"/>
      </w:pPr>
      <w:r>
        <w:t xml:space="preserve"> </w:t>
      </w:r>
      <w:r w:rsidRPr="00122945">
        <w:t>9-16</w:t>
      </w:r>
      <w:r w:rsidRPr="00122945">
        <w:tab/>
        <w:t>1s+2s</w:t>
      </w:r>
      <w:r w:rsidRPr="007F0D5A">
        <w:rPr>
          <w:b/>
        </w:rPr>
        <w:t xml:space="preserve"> also </w:t>
      </w:r>
      <w:r w:rsidRPr="00122945">
        <w:t xml:space="preserve">3s+4s set &amp; dance RH across </w:t>
      </w:r>
      <w:r>
        <w:t xml:space="preserve">1/2 </w:t>
      </w:r>
      <w:r w:rsidRPr="00122945">
        <w:t>way, set &amp; LH across back to place</w:t>
      </w:r>
    </w:p>
    <w:p w:rsidR="00B11EB3" w:rsidRDefault="00B11EB3" w:rsidP="00B11EB3">
      <w:pPr>
        <w:pStyle w:val="DanceBody"/>
      </w:pPr>
      <w:r w:rsidRPr="00122945">
        <w:t>17-24</w:t>
      </w:r>
      <w:r w:rsidRPr="00122945">
        <w:tab/>
        <w:t>1s+2s</w:t>
      </w:r>
      <w:r w:rsidRPr="007F0D5A">
        <w:rPr>
          <w:b/>
        </w:rPr>
        <w:t xml:space="preserve"> also </w:t>
      </w:r>
      <w:r w:rsidRPr="00122945">
        <w:t>3s+4s dance the Bourrel (except that 1s+4s+3s end turning RH to face up in Allemande hold.  2s end on side at top):-</w:t>
      </w:r>
    </w:p>
    <w:p w:rsidR="00B11EB3" w:rsidRPr="00122945" w:rsidRDefault="00B11EB3" w:rsidP="00B11EB3">
      <w:pPr>
        <w:pStyle w:val="DanceBody"/>
      </w:pPr>
      <w:r w:rsidRPr="00122945">
        <w:tab/>
        <w:t>`1M+2L</w:t>
      </w:r>
      <w:r w:rsidRPr="007F0D5A">
        <w:rPr>
          <w:b/>
        </w:rPr>
        <w:t xml:space="preserve"> also </w:t>
      </w:r>
      <w:r w:rsidRPr="00122945">
        <w:t xml:space="preserve">3s+4s set advancing, </w:t>
      </w:r>
      <w:r>
        <w:t xml:space="preserve">3/4 </w:t>
      </w:r>
      <w:r w:rsidRPr="00122945">
        <w:t>turn 2H &amp; twirl to end BtoB (Lady facing up &amp; Man down)</w:t>
      </w:r>
      <w:r w:rsidRPr="00BA6B4D">
        <w:rPr>
          <w:b/>
        </w:rPr>
        <w:t xml:space="preserve"> while </w:t>
      </w:r>
      <w:r w:rsidRPr="00122945">
        <w:t xml:space="preserve">partners chase anticlockwise </w:t>
      </w:r>
      <w:r>
        <w:t xml:space="preserve">1/2 </w:t>
      </w:r>
      <w:r w:rsidRPr="00122945">
        <w:t>way</w:t>
      </w:r>
    </w:p>
    <w:p w:rsidR="00B11EB3" w:rsidRPr="00122945" w:rsidRDefault="00B11EB3" w:rsidP="00B11EB3">
      <w:pPr>
        <w:pStyle w:val="DanceBody"/>
      </w:pPr>
      <w:r w:rsidRPr="00122945">
        <w:tab/>
        <w:t>`set &amp; turn RH</w:t>
      </w:r>
    </w:p>
    <w:p w:rsidR="00B11EB3" w:rsidRPr="00122945" w:rsidRDefault="00B11EB3" w:rsidP="00B11EB3">
      <w:pPr>
        <w:pStyle w:val="DanceBody"/>
        <w:keepNext w:val="0"/>
      </w:pPr>
      <w:r w:rsidRPr="00122945">
        <w:t>25-32</w:t>
      </w:r>
      <w:r w:rsidRPr="00122945">
        <w:tab/>
        <w:t>1s+4s+3s dance Allemande.  Finish in order 2 3 4 1</w:t>
      </w:r>
    </w:p>
    <w:p w:rsidR="00B11EB3" w:rsidRDefault="00B11EB3" w:rsidP="00B11EB3"/>
    <w:p w:rsidR="00B11EB3" w:rsidRDefault="00B11EB3" w:rsidP="00B11EB3">
      <w:pPr>
        <w:pStyle w:val="Minicrib"/>
      </w:pPr>
      <w:r>
        <w:t>SUNSHINE VILLAGE RAMBLE  (S4x40)  4C set</w:t>
      </w:r>
      <w:r>
        <w:tab/>
        <w:t>W Ernst Eder  Martello Tower 2</w:t>
      </w:r>
    </w:p>
    <w:p w:rsidR="00B11EB3" w:rsidRDefault="00B11EB3" w:rsidP="00B11EB3">
      <w:pPr>
        <w:pStyle w:val="DanceBody"/>
      </w:pPr>
      <w:r>
        <w:t xml:space="preserve"> 1- 8</w:t>
      </w:r>
      <w:r>
        <w:tab/>
        <w:t>1s+2s+3s dance mirror reels of 3 on sides (1s in &amp; down to start) with 1s &amp; 2s end in middle facing down/up, ready for …</w:t>
      </w:r>
    </w:p>
    <w:p w:rsidR="00B11EB3" w:rsidRDefault="00B11EB3" w:rsidP="00B11EB3">
      <w:pPr>
        <w:pStyle w:val="DanceBody"/>
      </w:pPr>
      <w:r>
        <w:t xml:space="preserve"> 9-16</w:t>
      </w:r>
      <w:r>
        <w:tab/>
        <w:t>1s+2s dance the Rondel.  1s end in 2nd place own side facig out</w:t>
      </w:r>
    </w:p>
    <w:p w:rsidR="00B11EB3" w:rsidRDefault="00B11EB3" w:rsidP="00B11EB3">
      <w:pPr>
        <w:pStyle w:val="DanceBody"/>
      </w:pPr>
      <w:r>
        <w:t>17-24</w:t>
      </w:r>
      <w:r>
        <w:tab/>
        <w:t>1s cast 1 place, lead down between 4s, cast up behind 4s &amp; turn LH to face 1</w:t>
      </w:r>
      <w:r w:rsidRPr="00972EEB">
        <w:t>st</w:t>
      </w:r>
      <w:r>
        <w:t xml:space="preserve"> corner (pstn) between 3s &amp; 4s (1M facing 4L, 1L facing 3M)</w:t>
      </w:r>
    </w:p>
    <w:p w:rsidR="00B11EB3" w:rsidRDefault="00B11EB3" w:rsidP="00B11EB3">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B11EB3" w:rsidRDefault="00B11EB3" w:rsidP="00B11EB3">
      <w:pPr>
        <w:pStyle w:val="DanceBody"/>
        <w:keepNext w:val="0"/>
      </w:pPr>
      <w:r>
        <w:t>33-40</w:t>
      </w:r>
      <w:r>
        <w:tab/>
        <w:t>3s+1s+4s circle 6H round to left back to place (6 bars) &amp; 1s lead down giving LH &amp; cross into 4</w:t>
      </w:r>
      <w:r w:rsidRPr="00972EEB">
        <w:t>th</w:t>
      </w:r>
      <w:r>
        <w:t xml:space="preserve"> place on own side. 2 3 4 1</w:t>
      </w:r>
    </w:p>
    <w:p w:rsidR="00B11EB3" w:rsidRDefault="00B11EB3" w:rsidP="00B11EB3"/>
    <w:p w:rsidR="00B11EB3" w:rsidRDefault="00B11EB3" w:rsidP="00B11EB3">
      <w:pPr>
        <w:pStyle w:val="Minicrib"/>
      </w:pPr>
      <w:r>
        <w:t>SUPER SLINKY  (R3x32)  3C Set</w:t>
      </w:r>
      <w:r>
        <w:tab/>
        <w:t>Chris Ronald  Formation Foundations</w:t>
      </w:r>
    </w:p>
    <w:p w:rsidR="00B11EB3" w:rsidRDefault="00B11EB3" w:rsidP="00B11EB3">
      <w:pPr>
        <w:pStyle w:val="DanceBody"/>
      </w:pPr>
      <w:r>
        <w:t xml:space="preserve"> 1- 6</w:t>
      </w:r>
      <w:r>
        <w:tab/>
        <w:t>1s cross RH, cast (2s step up), cross LH &amp; face out</w:t>
      </w:r>
    </w:p>
    <w:p w:rsidR="00B11EB3" w:rsidRDefault="00B11EB3" w:rsidP="00B11EB3">
      <w:pPr>
        <w:pStyle w:val="DanceBody"/>
      </w:pPr>
      <w:r>
        <w:t xml:space="preserve"> 7- 8</w:t>
      </w:r>
      <w:r>
        <w:tab/>
        <w:t>1s 1/2 turn 3s (Men LH, Ladies RH)</w:t>
      </w:r>
    </w:p>
    <w:p w:rsidR="00B11EB3" w:rsidRDefault="00B11EB3" w:rsidP="00B11EB3">
      <w:pPr>
        <w:pStyle w:val="DanceBody"/>
      </w:pPr>
      <w:r>
        <w:t xml:space="preserve"> 9-16</w:t>
      </w:r>
      <w:r>
        <w:tab/>
        <w:t>2s+3s+1s dance mirror reels of 3 on the sides (1s in/up, 3s out/down)</w:t>
      </w:r>
    </w:p>
    <w:p w:rsidR="00B11EB3" w:rsidRDefault="00B11EB3" w:rsidP="00B11EB3">
      <w:pPr>
        <w:pStyle w:val="DanceBody"/>
      </w:pPr>
      <w:r>
        <w:t>17-24</w:t>
      </w:r>
      <w:r>
        <w:tab/>
        <w:t>All turn partner RH (4 bars) &amp; chase 1/2 way to opposite sides 1 3 2</w:t>
      </w:r>
    </w:p>
    <w:p w:rsidR="00B11EB3" w:rsidRDefault="00B11EB3" w:rsidP="00B11EB3">
      <w:pPr>
        <w:pStyle w:val="DanceBody"/>
      </w:pPr>
      <w:r>
        <w:t>25-32</w:t>
      </w:r>
      <w:r>
        <w:tab/>
        <w:t>1s+3s+2s dance Set+Link for 3 couples twice.  2 3 1</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w:t>
      </w:r>
    </w:p>
    <w:p w:rsidR="00B11EB3" w:rsidRDefault="00B11EB3" w:rsidP="00B11EB3"/>
    <w:p w:rsidR="00B11EB3" w:rsidRDefault="00B11EB3" w:rsidP="00B11EB3">
      <w:pPr>
        <w:pStyle w:val="Minicrib"/>
      </w:pPr>
      <w:r>
        <w:t>THE SURBITON FROLIC  (R8x40)  3C (4c set)</w:t>
      </w:r>
      <w:r>
        <w:tab/>
        <w:t>David Horwill  Surbiton &amp; District Caledonian Society</w:t>
      </w:r>
    </w:p>
    <w:p w:rsidR="00B11EB3" w:rsidRPr="00650B25" w:rsidRDefault="00B11EB3" w:rsidP="00B11EB3">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B11EB3" w:rsidRPr="00650B25" w:rsidRDefault="00B11EB3" w:rsidP="00B11EB3">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B11EB3" w:rsidRPr="00650B25" w:rsidRDefault="00B11EB3" w:rsidP="00B11EB3">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B11EB3" w:rsidRPr="00650B25" w:rsidRDefault="00B11EB3" w:rsidP="00B11EB3">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B11EB3" w:rsidRDefault="00B11EB3" w:rsidP="00B11EB3">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B11EB3" w:rsidRDefault="00B11EB3" w:rsidP="00B11EB3"/>
    <w:p w:rsidR="00B11EB3" w:rsidRDefault="00B11EB3" w:rsidP="00B11EB3">
      <w:pPr>
        <w:pStyle w:val="Minicrib"/>
      </w:pPr>
      <w:r>
        <w:t>SURPRISING DEBBIE  (S4x32)  4C Set</w:t>
      </w:r>
      <w:r>
        <w:tab/>
        <w:t>Gaye Collin, 2023</w:t>
      </w:r>
    </w:p>
    <w:p w:rsidR="00B11EB3" w:rsidRDefault="00B11EB3" w:rsidP="00B11EB3">
      <w:pPr>
        <w:pStyle w:val="DanceBody"/>
      </w:pPr>
      <w:r>
        <w:t xml:space="preserve"> 1- 8</w:t>
      </w:r>
      <w:r>
        <w:tab/>
        <w:t>1s+2s dance Set &amp; Rotate. All face up/down on sides ready for …</w:t>
      </w:r>
    </w:p>
    <w:p w:rsidR="00B11EB3" w:rsidRDefault="00B11EB3" w:rsidP="00B11EB3">
      <w:pPr>
        <w:pStyle w:val="DanceBody"/>
      </w:pPr>
      <w:r>
        <w:t xml:space="preserve"> 9-16</w:t>
      </w:r>
      <w:r>
        <w:tab/>
        <w:t>All dance 1/2 RSh reels of 4 on sides; 3s+1s+2s dance 1/2 RSh reels of 3 on sides (1s down, RSh to 3s).  4 2 1 3</w:t>
      </w:r>
    </w:p>
    <w:p w:rsidR="00B11EB3" w:rsidRDefault="00B11EB3" w:rsidP="00B11EB3">
      <w:pPr>
        <w:pStyle w:val="DanceBody"/>
      </w:pPr>
      <w:r>
        <w:t>17-24</w:t>
      </w:r>
      <w:r>
        <w:tab/>
        <w:t xml:space="preserve">All set, 4s+2s </w:t>
      </w:r>
      <w:r>
        <w:rPr>
          <w:b/>
        </w:rPr>
        <w:t>also</w:t>
      </w:r>
      <w:r>
        <w:t xml:space="preserve"> 1s+3s dance 3/4 R&amp;L.  2s &amp; 1s end on sides (1st/4th place) </w:t>
      </w:r>
      <w:r>
        <w:rPr>
          <w:b/>
        </w:rPr>
        <w:t>while</w:t>
      </w:r>
      <w:r w:rsidRPr="00B84E3E">
        <w:t xml:space="preserve"> 4s+3s end in middle</w:t>
      </w:r>
      <w:r>
        <w:t xml:space="preserve"> facing up in prom hold.  2 4 3 1</w:t>
      </w:r>
    </w:p>
    <w:p w:rsidR="00B11EB3" w:rsidRDefault="00B11EB3" w:rsidP="00B11EB3">
      <w:pPr>
        <w:pStyle w:val="DanceBody"/>
        <w:keepNext w:val="0"/>
      </w:pPr>
      <w:r>
        <w:t>25-32</w:t>
      </w:r>
      <w:r>
        <w:tab/>
        <w:t>4s+3s dance Allemande.  2 3 4 1</w:t>
      </w:r>
    </w:p>
    <w:p w:rsidR="00B11EB3" w:rsidRDefault="00B11EB3" w:rsidP="00B11EB3"/>
    <w:p w:rsidR="00B11EB3" w:rsidRDefault="00B11EB3" w:rsidP="00B11EB3">
      <w:pPr>
        <w:pStyle w:val="Minicrib"/>
      </w:pPr>
      <w:r>
        <w:t>SURPRISING HANNAH  (S3x32)  3C set</w:t>
      </w:r>
      <w:r>
        <w:tab/>
        <w:t>Gaye Collin  SCD Is All Around The World</w:t>
      </w:r>
    </w:p>
    <w:p w:rsidR="00B11EB3" w:rsidRDefault="00B11EB3" w:rsidP="00B11EB3">
      <w:pPr>
        <w:pStyle w:val="DanceBody"/>
      </w:pPr>
      <w:r>
        <w:t xml:space="preserve"> 1- 8</w:t>
      </w:r>
      <w:r>
        <w:tab/>
        <w:t>1s+2s dance Poussette</w:t>
      </w:r>
    </w:p>
    <w:p w:rsidR="00B11EB3" w:rsidRDefault="00B11EB3" w:rsidP="00B11EB3">
      <w:pPr>
        <w:pStyle w:val="DanceBody"/>
      </w:pPr>
      <w:r>
        <w:t xml:space="preserve"> 9-16</w:t>
      </w:r>
      <w:r>
        <w:tab/>
      </w:r>
      <w:r w:rsidRPr="003C237F">
        <w:t>1s+2s set (2 bars), dance 1/2  RH across (2 bars), turn prtnrs 2H (2 bars) &amp; pass  prtnrs RSh to 1s in 2nd place own side, 1L facing down, 1M facing up</w:t>
      </w:r>
    </w:p>
    <w:p w:rsidR="00B11EB3" w:rsidRDefault="00B11EB3" w:rsidP="00B11EB3">
      <w:pPr>
        <w:pStyle w:val="DanceBody"/>
      </w:pPr>
      <w:r>
        <w:t>17-24</w:t>
      </w:r>
      <w:r>
        <w:tab/>
        <w:t xml:space="preserve">2s+3s dance RSh reels of 3 on sides </w:t>
      </w:r>
      <w:r>
        <w:rPr>
          <w:b/>
        </w:rPr>
        <w:t>while</w:t>
      </w:r>
      <w:r>
        <w:t xml:space="preserve"> 1s dance 1/2 reel on own side, cross to 2nd place (1L from 3rd  place , 1M from  1st place)  to dance 1/2 reel on opp sides &amp; cross back to 2nd place own sides</w:t>
      </w:r>
    </w:p>
    <w:p w:rsidR="00B11EB3" w:rsidRDefault="00B11EB3" w:rsidP="00B11EB3">
      <w:pPr>
        <w:pStyle w:val="DanceBody"/>
        <w:keepNext w:val="0"/>
      </w:pPr>
      <w:r>
        <w:t>25-32</w:t>
      </w:r>
      <w:r>
        <w:tab/>
        <w:t>1s+3s dance 1/2 R&amp;L, 1s+3s turn 2H 1.1/2 times   2 3 1</w:t>
      </w:r>
    </w:p>
    <w:p w:rsidR="00B11EB3" w:rsidRDefault="00B11EB3" w:rsidP="00B11EB3"/>
    <w:p w:rsidR="00B11EB3" w:rsidRDefault="00B11EB3" w:rsidP="00B11EB3">
      <w:pPr>
        <w:pStyle w:val="Minicrib"/>
      </w:pPr>
      <w:r>
        <w:t>SURREY MEDLEY  (M-(2xS32+J2x32))  4C Set</w:t>
      </w:r>
      <w:r>
        <w:tab/>
        <w:t>Brian Pearson, 2001</w:t>
      </w:r>
    </w:p>
    <w:p w:rsidR="00B11EB3" w:rsidRDefault="00B11EB3" w:rsidP="00B11EB3">
      <w:pPr>
        <w:pStyle w:val="DanceBody"/>
      </w:pPr>
      <w:r>
        <w:t xml:space="preserve"> 1- 8</w:t>
      </w:r>
      <w:r>
        <w:tab/>
        <w:t>1s &amp; 4s cross RH &amp; cast in 1 place (2s &amp; 3s step down/up); 1s+4s dance 1/2 Fig round nearest end.  2 1 4 3</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 xml:space="preserve">2s+1s </w:t>
      </w:r>
      <w:r>
        <w:rPr>
          <w:b/>
        </w:rPr>
        <w:t>also</w:t>
      </w:r>
      <w:r>
        <w:t xml:space="preserve"> 4s+3s circle 4H round &amp; back</w:t>
      </w:r>
    </w:p>
    <w:p w:rsidR="00B11EB3" w:rsidRDefault="00B11EB3" w:rsidP="00B11EB3">
      <w:pPr>
        <w:pStyle w:val="DanceBody"/>
      </w:pPr>
      <w:r>
        <w:t>25-32</w:t>
      </w:r>
      <w:r>
        <w:tab/>
        <w:t>1s+4s (middle couples) dance 1/2 R&amp;L; 1s+4s set &amp; cross RH.  2 4 1 3</w:t>
      </w:r>
    </w:p>
    <w:p w:rsidR="00B11EB3" w:rsidRDefault="00B11EB3" w:rsidP="00B11EB3">
      <w:pPr>
        <w:pStyle w:val="DanceBody"/>
        <w:keepNext w:val="0"/>
      </w:pPr>
      <w:r>
        <w:t>Repeat in Strathspey, clap &amp; repeat twice in Jig time</w:t>
      </w:r>
    </w:p>
    <w:p w:rsidR="00B11EB3" w:rsidRDefault="00B11EB3" w:rsidP="00B11EB3"/>
    <w:p w:rsidR="00B11EB3" w:rsidRDefault="00B11EB3" w:rsidP="00B11EB3">
      <w:pPr>
        <w:pStyle w:val="Minicrib"/>
      </w:pPr>
      <w:r>
        <w:t>SURVIVOR FROM ST ANDREWS  (R8x48)  3C (4C set)</w:t>
      </w:r>
      <w:r>
        <w:tab/>
        <w:t>New Forest SCD</w:t>
      </w:r>
    </w:p>
    <w:p w:rsidR="00B11EB3" w:rsidRDefault="00B11EB3" w:rsidP="00B11EB3">
      <w:pPr>
        <w:pStyle w:val="DanceBody"/>
      </w:pPr>
      <w:r>
        <w:t xml:space="preserve"> 1- 8</w:t>
      </w:r>
      <w:r>
        <w:tab/>
        <w:t>1s+2s Set+Link, Set+Link to change back on sides</w:t>
      </w:r>
    </w:p>
    <w:p w:rsidR="00B11EB3" w:rsidRDefault="00B11EB3" w:rsidP="00B11EB3">
      <w:pPr>
        <w:pStyle w:val="DanceBody"/>
      </w:pPr>
      <w:r>
        <w:t xml:space="preserve"> 9-16</w:t>
      </w:r>
      <w:r>
        <w:tab/>
        <w:t>1L followed by partner casts down 2 places, crosses &amp; dances up behind 3M &amp; in to face 1</w:t>
      </w:r>
      <w:r w:rsidRPr="00972EEB">
        <w:t>st</w:t>
      </w:r>
      <w:r>
        <w:t xml:space="preserve"> corner</w:t>
      </w:r>
      <w:r w:rsidRPr="00BA6B4D">
        <w:rPr>
          <w:b/>
        </w:rPr>
        <w:t xml:space="preserve"> </w:t>
      </w:r>
      <w:r>
        <w:rPr>
          <w:b/>
        </w:rPr>
        <w:t xml:space="preserve">as </w:t>
      </w:r>
      <w:r>
        <w:t>1M dances between 3s to face his 1</w:t>
      </w:r>
      <w:r w:rsidRPr="00972EEB">
        <w:t>st</w:t>
      </w:r>
      <w:r>
        <w:t xml:space="preserve"> corner</w:t>
      </w:r>
    </w:p>
    <w:p w:rsidR="00B11EB3" w:rsidRDefault="00B11EB3" w:rsidP="00B11EB3">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B11EB3" w:rsidRDefault="00B11EB3" w:rsidP="00B11EB3">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B11EB3" w:rsidRDefault="00B11EB3" w:rsidP="00B11EB3">
      <w:pPr>
        <w:pStyle w:val="DanceBody"/>
      </w:pPr>
      <w:r>
        <w:t>33-40</w:t>
      </w:r>
      <w:r>
        <w:tab/>
        <w:t>1s dance Crown Triangles ending with 1s dancing petronella turn to 2</w:t>
      </w:r>
      <w:r w:rsidRPr="00972EEB">
        <w:t>nd</w:t>
      </w:r>
      <w:r>
        <w:t xml:space="preserve"> place own side</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SUSAN  (S3x32)  3C Set</w:t>
      </w:r>
      <w:r>
        <w:tab/>
        <w:t>John Drewry  Greenburn Bk 3</w:t>
      </w:r>
    </w:p>
    <w:p w:rsidR="00B11EB3" w:rsidRDefault="00B11EB3" w:rsidP="00B11EB3">
      <w:pPr>
        <w:pStyle w:val="DanceBody"/>
      </w:pPr>
      <w:r>
        <w:t>1- 8</w:t>
      </w:r>
      <w:r>
        <w:tab/>
        <w:t>1s &amp; 3s (facing diagonally in) set, 1M+3L 3/4 turn RH &amp; cast back to place</w:t>
      </w:r>
      <w:r w:rsidRPr="00BA6B4D">
        <w:rPr>
          <w:b/>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B11EB3" w:rsidRDefault="00B11EB3" w:rsidP="00B11EB3">
      <w:pPr>
        <w:pStyle w:val="DanceBody"/>
      </w:pPr>
      <w:r>
        <w:t xml:space="preserve"> 9-16</w:t>
      </w:r>
      <w:r>
        <w:tab/>
        <w:t>1s+3s dance RSh diagonal reel of 4 &amp; end in original places</w:t>
      </w:r>
    </w:p>
    <w:p w:rsidR="00B11EB3" w:rsidRDefault="00B11EB3" w:rsidP="00B11EB3">
      <w:pPr>
        <w:pStyle w:val="DanceBody"/>
      </w:pPr>
      <w:r>
        <w:t>17-24</w:t>
      </w:r>
      <w:r>
        <w:tab/>
        <w:t>1s+2s+3s circle 6H round &amp; back</w:t>
      </w:r>
    </w:p>
    <w:p w:rsidR="00B11EB3" w:rsidRDefault="00B11EB3" w:rsidP="00B11EB3">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B11EB3" w:rsidRDefault="00B11EB3" w:rsidP="00B11EB3"/>
    <w:p w:rsidR="00B11EB3" w:rsidRDefault="00B11EB3" w:rsidP="00B11EB3">
      <w:pPr>
        <w:pStyle w:val="Minicrib"/>
      </w:pPr>
      <w:r>
        <w:t>SUSAN SCOTT OF SAN RAFAEL  (R8x32)  3C (4C set)</w:t>
      </w:r>
      <w:r>
        <w:tab/>
        <w:t>D Newitt</w:t>
      </w:r>
    </w:p>
    <w:p w:rsidR="00B11EB3" w:rsidRDefault="00B11EB3" w:rsidP="00B11EB3">
      <w:pPr>
        <w:pStyle w:val="DanceBody"/>
      </w:pPr>
      <w:r>
        <w:t xml:space="preserve"> 1- 8</w:t>
      </w:r>
      <w:r>
        <w:tab/>
        <w:t>1s dance Fig of 8 round 2s</w:t>
      </w:r>
    </w:p>
    <w:p w:rsidR="00B11EB3" w:rsidRDefault="00B11EB3" w:rsidP="00B11EB3">
      <w:pPr>
        <w:pStyle w:val="DanceBody"/>
      </w:pPr>
      <w:r>
        <w:t xml:space="preserve"> 9-16</w:t>
      </w:r>
      <w:r>
        <w:tab/>
        <w:t>1s+2s+3s dance reflection reels on the side (2s out &amp; up to start)</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rPr>
          <w:lang w:val="en-US"/>
        </w:rPr>
      </w:pPr>
      <w:r>
        <w:rPr>
          <w:lang w:val="en-US"/>
        </w:rPr>
        <w:t>SUSAN'S JIG  (J8x40)  3C (4C set)</w:t>
      </w:r>
      <w:r>
        <w:rPr>
          <w:lang w:val="en-US"/>
        </w:rPr>
        <w:tab/>
        <w:t>R Downey  Cane Toad Coll</w:t>
      </w:r>
    </w:p>
    <w:p w:rsidR="00B11EB3" w:rsidRDefault="00B11EB3" w:rsidP="00B11EB3">
      <w:pPr>
        <w:pStyle w:val="DanceBody"/>
      </w:pPr>
      <w:r>
        <w:t xml:space="preserve"> 1- 8</w:t>
      </w:r>
      <w:r>
        <w:tab/>
        <w:t>1s cross RH &amp; cast down below 3s, 1s cross LH &amp; cast up round 3s &amp; cross passing LSh to end facing 1</w:t>
      </w:r>
      <w:r w:rsidRPr="00972EEB">
        <w:t>st</w:t>
      </w:r>
      <w:r>
        <w:t xml:space="preserve"> corners</w:t>
      </w:r>
    </w:p>
    <w:p w:rsidR="00B11EB3" w:rsidRDefault="00B11EB3" w:rsidP="00B11EB3">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B11EB3" w:rsidRDefault="00B11EB3" w:rsidP="00B11EB3">
      <w:pPr>
        <w:pStyle w:val="DanceBody"/>
      </w:pPr>
      <w:r>
        <w:t>17-24</w:t>
      </w:r>
      <w:r>
        <w:tab/>
        <w:t>1s dance reel of 4 with 2</w:t>
      </w:r>
      <w:r w:rsidRPr="00972EEB">
        <w:t>nd</w:t>
      </w:r>
      <w:r>
        <w:t xml:space="preserve"> corners &amp; end passing LSh to face 1</w:t>
      </w:r>
      <w:r w:rsidRPr="00972EEB">
        <w:t>st</w:t>
      </w:r>
      <w:r>
        <w:t xml:space="preserve"> corners</w:t>
      </w:r>
    </w:p>
    <w:p w:rsidR="00B11EB3" w:rsidRDefault="00B11EB3" w:rsidP="00B11EB3">
      <w:pPr>
        <w:pStyle w:val="DanceBody"/>
      </w:pPr>
      <w:r>
        <w:t>25-28</w:t>
      </w:r>
      <w:r>
        <w:tab/>
        <w:t>1s couple turn 1</w:t>
      </w:r>
      <w:r w:rsidRPr="00972EEB">
        <w:t>st</w:t>
      </w:r>
      <w:r>
        <w:t xml:space="preserve"> corners RH &amp; at end of turn 1s pass RSh to face 2</w:t>
      </w:r>
      <w:r w:rsidRPr="00972EEB">
        <w:t>nd</w:t>
      </w:r>
      <w:r>
        <w:t xml:space="preserve"> corners</w:t>
      </w:r>
    </w:p>
    <w:p w:rsidR="00B11EB3" w:rsidRDefault="00B11EB3" w:rsidP="00B11EB3">
      <w:pPr>
        <w:pStyle w:val="DanceBody"/>
      </w:pPr>
      <w:r>
        <w:t>29-32</w:t>
      </w:r>
      <w:r>
        <w:tab/>
        <w:t>1s turn 2</w:t>
      </w:r>
      <w:r w:rsidRPr="00972EEB">
        <w:t>nd</w:t>
      </w:r>
      <w:r>
        <w:t xml:space="preserve"> corners RH &amp; at end of the turn 1s pass RSh to 2</w:t>
      </w:r>
      <w:r w:rsidRPr="00972EEB">
        <w:t>nd</w:t>
      </w:r>
      <w:r>
        <w:t xml:space="preserve"> place own sides</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rPr>
          <w:lang w:eastAsia="en-GB"/>
        </w:rPr>
      </w:pPr>
      <w:r>
        <w:rPr>
          <w:lang w:eastAsia="en-GB"/>
        </w:rPr>
        <w:t>SUSAN'S SOUVENIR  (S3x32)  3C Set</w:t>
      </w:r>
      <w:r>
        <w:rPr>
          <w:lang w:eastAsia="en-GB"/>
        </w:rPr>
        <w:tab/>
        <w:t>Tim Wilson</w:t>
      </w:r>
    </w:p>
    <w:p w:rsidR="00B11EB3" w:rsidRDefault="00B11EB3" w:rsidP="00B11EB3">
      <w:pPr>
        <w:pStyle w:val="DanceBody"/>
      </w:pPr>
      <w:r w:rsidRPr="003F40A5">
        <w:t xml:space="preserve"> 1- 8</w:t>
      </w:r>
      <w:r w:rsidRPr="003F40A5">
        <w:tab/>
      </w:r>
      <w:r>
        <w:t>1s+2s dance the Tournee: -</w:t>
      </w:r>
    </w:p>
    <w:p w:rsidR="00B11EB3" w:rsidRPr="003F40A5" w:rsidRDefault="00B11EB3" w:rsidP="00B11EB3">
      <w:pPr>
        <w:pStyle w:val="DanceBody"/>
      </w:pPr>
      <w:r>
        <w:tab/>
        <w:t>`1s+2s dance into prom hold (Men with prtnr on right, 1s face M's side &amp; 2s L's side), couples 1/2 wheel anticl'wise &amp; Men turn Ladies into middle, both couples turn 1.1/2 times (2s RH, 1s LH) &amp; dance out to places</w:t>
      </w:r>
    </w:p>
    <w:p w:rsidR="00B11EB3" w:rsidRPr="003F40A5" w:rsidRDefault="00B11EB3" w:rsidP="00B11EB3">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B11EB3" w:rsidRPr="003F40A5" w:rsidRDefault="00B11EB3" w:rsidP="00B11EB3">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B11EB3" w:rsidRDefault="00B11EB3" w:rsidP="00B11EB3">
      <w:pPr>
        <w:pStyle w:val="DanceBody"/>
      </w:pPr>
      <w:r w:rsidRPr="003F40A5">
        <w:t>25-32</w:t>
      </w:r>
      <w:r>
        <w:tab/>
        <w:t>1s+3s dance the Tourbillon:-</w:t>
      </w:r>
    </w:p>
    <w:p w:rsidR="00B11EB3" w:rsidRDefault="00B11EB3" w:rsidP="00B11EB3">
      <w:pPr>
        <w:pStyle w:val="DanceBody"/>
      </w:pPr>
      <w:r>
        <w:tab/>
        <w:t>1s &amp; 3s 1/2 turn ptnrs 2H, 1M &amp; 3L lead ptnrs by nearer hand 1 place cl'wise to end 1s on Ladies side &amp; 3s Men's side, 1s set to 3s</w:t>
      </w:r>
    </w:p>
    <w:p w:rsidR="00B11EB3" w:rsidRDefault="00B11EB3" w:rsidP="00B11EB3">
      <w:pPr>
        <w:pStyle w:val="DanceBody"/>
        <w:keepNext w:val="0"/>
      </w:pPr>
      <w:r>
        <w:tab/>
        <w:t>1s &amp; 3s 1/2 turn ptnrs 2H &amp; lead ptnrs on 1 place clockwise &amp; 3s+1s cross RH to own sides.  2 3 1</w:t>
      </w:r>
    </w:p>
    <w:p w:rsidR="00B11EB3" w:rsidRDefault="00B11EB3" w:rsidP="00B11EB3"/>
    <w:p w:rsidR="00B11EB3" w:rsidRDefault="00B11EB3" w:rsidP="00B11EB3">
      <w:pPr>
        <w:pStyle w:val="Minicrib"/>
      </w:pPr>
      <w:r>
        <w:t>SUSAN'S STRATHSPEY  (S8x32)  3C (4C set)</w:t>
      </w:r>
      <w:r>
        <w:tab/>
        <w:t>Ann Campbell, 2020</w:t>
      </w:r>
    </w:p>
    <w:p w:rsidR="00B11EB3" w:rsidRDefault="00B11EB3" w:rsidP="00B11EB3">
      <w:pPr>
        <w:pStyle w:val="DanceBody"/>
      </w:pPr>
      <w:r>
        <w:t xml:space="preserve"> 1- 8</w:t>
      </w:r>
      <w:r>
        <w:tab/>
        <w:t>1s+2s+3s dance mirror reels of 3 (1s in/down, 2s out/up, 3s in/up)</w:t>
      </w:r>
    </w:p>
    <w:p w:rsidR="00B11EB3" w:rsidRDefault="00B11EB3" w:rsidP="00B11EB3">
      <w:pPr>
        <w:pStyle w:val="DanceBody"/>
      </w:pPr>
      <w:r>
        <w:t xml:space="preserve"> 9-16</w:t>
      </w:r>
      <w:r>
        <w:tab/>
        <w:t>All set, 1s cross RH; 1s cast (2s step up), pass LSh to face 1st corners</w:t>
      </w:r>
    </w:p>
    <w:p w:rsidR="00B11EB3" w:rsidRDefault="00B11EB3" w:rsidP="00B11EB3">
      <w:pPr>
        <w:pStyle w:val="DanceBody"/>
      </w:pPr>
      <w:r>
        <w:t>17-20</w:t>
      </w:r>
      <w:r>
        <w:tab/>
        <w:t xml:space="preserve">1s+1st corners set, 1s pull back RSh &amp; dance round each other to face 2nd corners </w:t>
      </w:r>
      <w:r>
        <w:rPr>
          <w:b/>
        </w:rPr>
        <w:t>while</w:t>
      </w:r>
      <w:r>
        <w:t xml:space="preserve"> 1st corners continue to set</w:t>
      </w:r>
    </w:p>
    <w:p w:rsidR="00B11EB3" w:rsidRDefault="00B11EB3" w:rsidP="00B11EB3">
      <w:pPr>
        <w:pStyle w:val="DanceBody"/>
      </w:pPr>
      <w:r>
        <w:t>21-24</w:t>
      </w:r>
      <w:r>
        <w:tab/>
        <w:t xml:space="preserve">1s+2nd corners set, 1s pull back RSh &amp; dance round each other to face 3rd corners </w:t>
      </w:r>
      <w:r>
        <w:rPr>
          <w:b/>
        </w:rPr>
        <w:t>while</w:t>
      </w:r>
      <w:r>
        <w:t xml:space="preserve"> 2nd corners continue to set</w:t>
      </w:r>
    </w:p>
    <w:p w:rsidR="00B11EB3" w:rsidRDefault="00B11EB3" w:rsidP="00B11EB3">
      <w:pPr>
        <w:pStyle w:val="DanceBody"/>
        <w:keepNext w:val="0"/>
      </w:pPr>
      <w:r>
        <w:t>25-32</w:t>
      </w:r>
      <w:r>
        <w:tab/>
        <w:t xml:space="preserve">1M+2s </w:t>
      </w:r>
      <w:r>
        <w:rPr>
          <w:b/>
        </w:rPr>
        <w:t>also</w:t>
      </w:r>
      <w:r>
        <w:t xml:space="preserve"> 1L+3s dance LH across;1s pass LSh to dance RH across with other couple.  2 1 3</w:t>
      </w:r>
    </w:p>
    <w:p w:rsidR="00B11EB3" w:rsidRDefault="00B11EB3" w:rsidP="00B11EB3"/>
    <w:p w:rsidR="00B11EB3" w:rsidRDefault="00B11EB3" w:rsidP="00B11EB3">
      <w:pPr>
        <w:pStyle w:val="Minicrib"/>
      </w:pPr>
      <w:r>
        <w:t>SUSAN'S SYRINGA STRATHSPEY  (S8x32)  3C (4C set)</w:t>
      </w:r>
      <w:r>
        <w:tab/>
        <w:t>Ann Campbell  Brampton Connections</w:t>
      </w:r>
    </w:p>
    <w:p w:rsidR="00B11EB3" w:rsidRDefault="00B11EB3" w:rsidP="00B11EB3">
      <w:pPr>
        <w:pStyle w:val="DanceBody"/>
      </w:pPr>
      <w:r>
        <w:t xml:space="preserve"> 1- 8</w:t>
      </w:r>
      <w:r>
        <w:tab/>
        <w:t>1s lead down; 1s change sides (Lady turns under Man's right arm) &amp; dance up to top in centre between 2s who dance up to top bars 5-6</w:t>
      </w:r>
    </w:p>
    <w:p w:rsidR="00B11EB3" w:rsidRDefault="00B11EB3" w:rsidP="00B11EB3">
      <w:pPr>
        <w:pStyle w:val="DanceBody"/>
      </w:pPr>
      <w:r>
        <w:t xml:space="preserve"> 9-16</w:t>
      </w:r>
      <w:r>
        <w:tab/>
        <w:t xml:space="preserve">1s 3/4 turn 2s nearer hand to sides (3 bars), 1M+3L turn LH </w:t>
      </w:r>
      <w:r>
        <w:rPr>
          <w:b/>
        </w:rPr>
        <w:t>while</w:t>
      </w:r>
      <w:r>
        <w:t xml:space="preserve"> 1L+3M turn RH (3 bars), 2s+1s+3s set</w:t>
      </w:r>
    </w:p>
    <w:p w:rsidR="00B11EB3" w:rsidRDefault="00B11EB3" w:rsidP="00B11EB3">
      <w:pPr>
        <w:pStyle w:val="DanceBody"/>
      </w:pPr>
      <w:r>
        <w:t>17-24</w:t>
      </w:r>
      <w:r>
        <w:tab/>
        <w:t>1M+2s (at top) &amp; 1L+3s (at bottom) dance RH across, 1s pass RSh to dance LH across with other couple</w:t>
      </w:r>
    </w:p>
    <w:p w:rsidR="00B11EB3" w:rsidRDefault="00B11EB3" w:rsidP="00B11EB3">
      <w:pPr>
        <w:pStyle w:val="DanceBody"/>
        <w:keepNext w:val="0"/>
      </w:pPr>
      <w:r>
        <w:t>25-32</w:t>
      </w:r>
      <w:r>
        <w:tab/>
        <w:t>1s dance 1/2 Fig 8 (1M up round 2s, 1L down round 3s); 2s+1s+3s turn partner 2H</w:t>
      </w:r>
    </w:p>
    <w:p w:rsidR="00B11EB3" w:rsidRDefault="00B11EB3" w:rsidP="00B11EB3"/>
    <w:p w:rsidR="00B11EB3" w:rsidRDefault="00B11EB3" w:rsidP="00B11EB3">
      <w:pPr>
        <w:pStyle w:val="Minicrib"/>
      </w:pPr>
      <w:r>
        <w:t>SUSANNE'S STRATHSPEY  (S8x32)  2C (4C set)</w:t>
      </w:r>
      <w:r>
        <w:tab/>
        <w:t>Roy Goldring  14 Social Dances</w:t>
      </w:r>
    </w:p>
    <w:p w:rsidR="00B11EB3" w:rsidRDefault="00B11EB3" w:rsidP="00B11EB3">
      <w:pPr>
        <w:pStyle w:val="DanceBody"/>
      </w:pPr>
      <w:r>
        <w:t xml:space="preserve"> 1- 8</w:t>
      </w:r>
      <w:r>
        <w:tab/>
        <w:t>1s+2s set facing in diagonally, petronella turn on 1 place to right, set &amp; cast back to places</w:t>
      </w:r>
    </w:p>
    <w:p w:rsidR="00B11EB3" w:rsidRDefault="00B11EB3" w:rsidP="00B11EB3">
      <w:pPr>
        <w:pStyle w:val="DanceBody"/>
      </w:pPr>
      <w:r>
        <w:t xml:space="preserve"> 9-16</w:t>
      </w:r>
      <w:r>
        <w:tab/>
        <w:t>1L+2M turn 2H, 1M+2L turn 2H</w:t>
      </w:r>
    </w:p>
    <w:p w:rsidR="00B11EB3" w:rsidRDefault="00B11EB3" w:rsidP="00B11EB3">
      <w:pPr>
        <w:pStyle w:val="DanceBody"/>
      </w:pPr>
      <w:r>
        <w:t>17-24</w:t>
      </w:r>
      <w:r>
        <w:tab/>
        <w:t>1s+2s circle 4H round &amp; back</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pPr>
      <w:r>
        <w:t>SUSIE FERGUSON REEL  (R4x48)  4C set</w:t>
      </w:r>
      <w:r>
        <w:tab/>
        <w:t>Ishbel Thomson  Centennial Coll</w:t>
      </w:r>
    </w:p>
    <w:p w:rsidR="00B11EB3" w:rsidRDefault="00B11EB3" w:rsidP="00B11EB3">
      <w:pPr>
        <w:pStyle w:val="DanceBody"/>
      </w:pPr>
      <w:r>
        <w:t xml:space="preserve"> 1- 4</w:t>
      </w:r>
      <w:r>
        <w:tab/>
        <w:t>1s+2s set twice (Highland steps may be used)</w:t>
      </w:r>
    </w:p>
    <w:p w:rsidR="00B11EB3" w:rsidRDefault="00B11EB3" w:rsidP="00B11EB3">
      <w:pPr>
        <w:pStyle w:val="DanceBody"/>
      </w:pPr>
      <w:r>
        <w:t xml:space="preserve"> 5- 8</w:t>
      </w:r>
      <w:r>
        <w:tab/>
        <w:t>1M leads 1L round 2M to face 1st corners</w:t>
      </w:r>
    </w:p>
    <w:p w:rsidR="00B11EB3" w:rsidRDefault="00B11EB3" w:rsidP="00B11EB3">
      <w:pPr>
        <w:pStyle w:val="DanceBody"/>
      </w:pPr>
      <w:r>
        <w:t xml:space="preserve"> 9-12</w:t>
      </w:r>
      <w:r>
        <w:tab/>
        <w:t>1s dance 1/2 reel of 4 with 1st corners</w:t>
      </w:r>
    </w:p>
    <w:p w:rsidR="00B11EB3" w:rsidRDefault="00B11EB3" w:rsidP="00B11EB3">
      <w:pPr>
        <w:pStyle w:val="DanceBody"/>
      </w:pPr>
      <w:r>
        <w:t>13-16</w:t>
      </w:r>
      <w:r>
        <w:tab/>
        <w:t>1s dance 1/2 reel of 4 with 2nd corners</w:t>
      </w:r>
    </w:p>
    <w:p w:rsidR="00B11EB3" w:rsidRDefault="00B11EB3" w:rsidP="00B11EB3">
      <w:pPr>
        <w:pStyle w:val="DanceBody"/>
      </w:pPr>
      <w:r>
        <w:t>17-20</w:t>
      </w:r>
      <w:r>
        <w:tab/>
        <w:t>1s dance 1/2 reel of 4 with 1st corners (3rd corner pstn)</w:t>
      </w:r>
    </w:p>
    <w:p w:rsidR="00B11EB3" w:rsidRDefault="00B11EB3" w:rsidP="00B11EB3">
      <w:pPr>
        <w:pStyle w:val="DanceBody"/>
      </w:pPr>
      <w:r>
        <w:t>21-24</w:t>
      </w:r>
      <w:r>
        <w:tab/>
        <w:t>1s dance 1/2 reel of 4 with 2nd corners (4th corner pstn)</w:t>
      </w:r>
    </w:p>
    <w:p w:rsidR="00B11EB3" w:rsidRDefault="00B11EB3" w:rsidP="00B11EB3">
      <w:pPr>
        <w:pStyle w:val="DanceBody"/>
      </w:pPr>
      <w:r>
        <w:t>25-32</w:t>
      </w:r>
      <w:r>
        <w:tab/>
        <w:t>1s lead down middle (3 bars) &amp; back up (3 bars), 1s cast down round 3s to end BtoB facing own side ready for…</w:t>
      </w:r>
    </w:p>
    <w:p w:rsidR="00B11EB3" w:rsidRDefault="00B11EB3" w:rsidP="00B11EB3">
      <w:pPr>
        <w:pStyle w:val="DanceBody"/>
      </w:pPr>
      <w:r>
        <w:t>33-40</w:t>
      </w:r>
      <w:r>
        <w:tab/>
        <w:t>1s dance Double Triangles with 3s+4s, 1s &amp; 4s end in centre, 2H joined with partner, ready for …</w:t>
      </w:r>
    </w:p>
    <w:p w:rsidR="00B11EB3" w:rsidRDefault="00B11EB3" w:rsidP="00B11EB3">
      <w:pPr>
        <w:pStyle w:val="DanceBody"/>
        <w:keepNext w:val="0"/>
      </w:pPr>
      <w:r>
        <w:t>41-48</w:t>
      </w:r>
      <w:r>
        <w:tab/>
        <w:t>1s+4s dance Poussette.  2 3 4 1</w:t>
      </w:r>
    </w:p>
    <w:p w:rsidR="00B11EB3" w:rsidRDefault="00B11EB3" w:rsidP="00B11EB3"/>
    <w:p w:rsidR="00B11EB3" w:rsidRDefault="00B11EB3" w:rsidP="00B11EB3">
      <w:pPr>
        <w:pStyle w:val="Minicrib"/>
      </w:pPr>
      <w:r>
        <w:t>SUSIE FROM PENILEE  (S8x32)  3C (4C Set)</w:t>
      </w:r>
      <w:r>
        <w:tab/>
        <w:t>Gaye Collin  The Musicians' Wedding</w:t>
      </w:r>
    </w:p>
    <w:p w:rsidR="00B11EB3" w:rsidRDefault="00B11EB3" w:rsidP="00B11EB3">
      <w:pPr>
        <w:pStyle w:val="DanceBody"/>
      </w:pPr>
      <w:r>
        <w:t xml:space="preserve"> 1- 4</w:t>
      </w:r>
      <w:r>
        <w:tab/>
        <w:t>1s+2s Petronella turn into middle &amp; set</w:t>
      </w:r>
    </w:p>
    <w:p w:rsidR="00B11EB3" w:rsidRDefault="00B11EB3" w:rsidP="00B11EB3">
      <w:pPr>
        <w:pStyle w:val="DanceBody"/>
      </w:pPr>
      <w:r>
        <w:t xml:space="preserve"> 5- 8</w:t>
      </w:r>
      <w:r>
        <w:tab/>
        <w:t>1s+2s turn partner 1.1/4 RH to finish in middle (2s face up &amp; 1s face down, nearer hands joined)</w:t>
      </w:r>
    </w:p>
    <w:p w:rsidR="00B11EB3" w:rsidRDefault="00B11EB3" w:rsidP="00B11EB3">
      <w:pPr>
        <w:pStyle w:val="DanceBody"/>
      </w:pPr>
      <w:r>
        <w:t xml:space="preserve"> 9-16</w:t>
      </w:r>
      <w:r>
        <w:tab/>
        <w:t>1s+2s dance Rondel</w:t>
      </w:r>
    </w:p>
    <w:p w:rsidR="00B11EB3" w:rsidRDefault="00B11EB3" w:rsidP="00B11EB3">
      <w:pPr>
        <w:pStyle w:val="DanceBody"/>
      </w:pPr>
      <w:r>
        <w:t>17-24</w:t>
      </w:r>
      <w:r>
        <w:tab/>
        <w:t>2s+1s+3s dance Grand Chain</w:t>
      </w:r>
    </w:p>
    <w:p w:rsidR="00B11EB3" w:rsidRDefault="00B11EB3" w:rsidP="00B11EB3">
      <w:pPr>
        <w:pStyle w:val="DanceBody"/>
        <w:keepNext w:val="0"/>
      </w:pPr>
      <w:r>
        <w:t>25-32</w:t>
      </w:r>
      <w:r>
        <w:tab/>
        <w:t>2s+1s+3s set, rotate (pull back RSh) &amp; chase clockwise to form lines of 3 across (Men facing down &amp; Ladies up) to flow into 6H round to the left to finish on own sides</w:t>
      </w:r>
    </w:p>
    <w:p w:rsidR="00B11EB3" w:rsidRDefault="00B11EB3" w:rsidP="00B11EB3"/>
    <w:p w:rsidR="00B11EB3" w:rsidRDefault="00B11EB3" w:rsidP="00B11EB3">
      <w:pPr>
        <w:pStyle w:val="Minicrib"/>
      </w:pPr>
      <w:r>
        <w:t>SUSIE'S JIG  (J8x32)  3C (4C set)</w:t>
      </w:r>
      <w:r>
        <w:tab/>
        <w:t>Duncan Brown  Bovey Coll.</w:t>
      </w:r>
    </w:p>
    <w:p w:rsidR="00B11EB3" w:rsidRDefault="00B11EB3" w:rsidP="00B11EB3">
      <w:pPr>
        <w:pStyle w:val="DanceBody"/>
      </w:pPr>
      <w:r>
        <w:t xml:space="preserve"> 1- 8</w:t>
      </w:r>
      <w:r>
        <w:tab/>
        <w:t>1s+2s dance RH across &amp; dance LH across back to place (1M face out)</w:t>
      </w:r>
    </w:p>
    <w:p w:rsidR="00B11EB3" w:rsidRDefault="00B11EB3" w:rsidP="00B11EB3">
      <w:pPr>
        <w:pStyle w:val="DanceBody"/>
      </w:pPr>
      <w:r>
        <w:t xml:space="preserve"> 9-16</w:t>
      </w:r>
      <w:r>
        <w:tab/>
        <w:t>1M followed 1L casts, dances across to (2s step up 11-12); casts behind 3L, dances across to end in 3rd place own side (3s step up 15-16)</w:t>
      </w:r>
    </w:p>
    <w:p w:rsidR="00B11EB3" w:rsidRDefault="00B11EB3" w:rsidP="00B11EB3">
      <w:pPr>
        <w:pStyle w:val="DanceBody"/>
      </w:pPr>
      <w:r>
        <w:t>17-24</w:t>
      </w:r>
      <w:r>
        <w:tab/>
        <w:t>2s+3s+1s circle 6H round &amp; back</w:t>
      </w:r>
    </w:p>
    <w:p w:rsidR="00B11EB3" w:rsidRDefault="00B11EB3" w:rsidP="00B11EB3">
      <w:pPr>
        <w:pStyle w:val="DanceBody"/>
        <w:keepNext w:val="0"/>
      </w:pPr>
      <w:r>
        <w:t>25-32</w:t>
      </w:r>
      <w:r>
        <w:tab/>
        <w:t>1s dance up to top, cast to 2nd place (3s step down 27-28); 2s+1s+3s turn partner RH.  2 1 3</w:t>
      </w:r>
    </w:p>
    <w:p w:rsidR="00B11EB3" w:rsidRDefault="00B11EB3" w:rsidP="00B11EB3"/>
    <w:p w:rsidR="00B11EB3" w:rsidRDefault="00B11EB3" w:rsidP="00B11EB3">
      <w:pPr>
        <w:pStyle w:val="Minicrib"/>
      </w:pPr>
      <w:r>
        <w:t>THE SUTHERLAND REEL  (R8x40)  3C (4C set)</w:t>
      </w:r>
      <w:r>
        <w:tab/>
        <w:t>Thomas Wilson  RSCDS Bk 29</w:t>
      </w:r>
    </w:p>
    <w:p w:rsidR="00B11EB3" w:rsidRDefault="00B11EB3" w:rsidP="00B11EB3">
      <w:pPr>
        <w:pStyle w:val="DanceBody"/>
      </w:pPr>
      <w:r>
        <w:t xml:space="preserve"> 1- 8</w:t>
      </w:r>
      <w:r>
        <w:tab/>
        <w:t>1s+2L circle 3H round to left, 1s+2M circle 3H round</w:t>
      </w:r>
      <w:r w:rsidRPr="007F0D5A">
        <w:rPr>
          <w:b/>
        </w:rPr>
        <w:t xml:space="preserve"> also </w:t>
      </w:r>
      <w:r>
        <w:t>to left 1s ending the middle</w:t>
      </w:r>
    </w:p>
    <w:p w:rsidR="00B11EB3" w:rsidRDefault="00B11EB3" w:rsidP="00B11EB3">
      <w:pPr>
        <w:pStyle w:val="DanceBody"/>
      </w:pPr>
      <w:r>
        <w:t xml:space="preserve"> 9-16</w:t>
      </w:r>
      <w:r>
        <w:tab/>
        <w:t>1s lead down for 2 steps, lead up for 2 steps, cast to 2</w:t>
      </w:r>
      <w:r w:rsidRPr="00972EEB">
        <w:t>nd</w:t>
      </w:r>
      <w:r>
        <w:t xml:space="preserve"> place, set advancing &amp; turn to face own sides</w:t>
      </w:r>
    </w:p>
    <w:p w:rsidR="00B11EB3" w:rsidRDefault="00B11EB3" w:rsidP="00B11EB3">
      <w:pPr>
        <w:pStyle w:val="DanceBody"/>
      </w:pPr>
      <w:r>
        <w:t>17-24</w:t>
      </w:r>
      <w:r>
        <w:tab/>
        <w:t>1s dance Double Triangles ending 2</w:t>
      </w:r>
      <w:r w:rsidRPr="00972EEB">
        <w:t>nd</w:t>
      </w:r>
      <w:r>
        <w:t xml:space="preserve"> place own sides</w:t>
      </w:r>
    </w:p>
    <w:p w:rsidR="00B11EB3" w:rsidRDefault="00B11EB3" w:rsidP="00B11EB3">
      <w:pPr>
        <w:pStyle w:val="DanceBody"/>
      </w:pPr>
      <w:r>
        <w:t>25-32</w:t>
      </w:r>
      <w:r>
        <w:tab/>
        <w:t>1s dance 1/2 reel of 3 across (1L+2s &amp; 1M+3s) giving LSh to 1</w:t>
      </w:r>
      <w:r w:rsidRPr="00972EEB">
        <w:t>st</w:t>
      </w:r>
      <w:r>
        <w:t xml:space="preserve"> corners &amp; 1/2 reel of 3 with other couple, LSh to 3rd corners (2nd corner person)</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SUTTERS OF SELKIRK  (R8x32)  2C (4C set)</w:t>
      </w:r>
      <w:r>
        <w:tab/>
        <w:t>RSCDS Bk 18</w:t>
      </w:r>
    </w:p>
    <w:p w:rsidR="00B11EB3" w:rsidRDefault="00B11EB3" w:rsidP="00B11EB3">
      <w:pPr>
        <w:pStyle w:val="DanceBody"/>
      </w:pPr>
      <w:r>
        <w:t xml:space="preserve"> 1- 8</w:t>
      </w:r>
      <w:r>
        <w:tab/>
        <w:t>1s lead round 2M LSh &amp; dance a full Fig of 8 round 2s &amp; end in original places</w:t>
      </w:r>
    </w:p>
    <w:p w:rsidR="00B11EB3" w:rsidRDefault="00B11EB3" w:rsidP="00B11EB3">
      <w:pPr>
        <w:pStyle w:val="DanceBody"/>
      </w:pPr>
      <w:r>
        <w:t xml:space="preserve"> 9-16</w:t>
      </w:r>
      <w:r>
        <w:tab/>
        <w:t>2s (Lady on Mans left) lead round 1M RSh &amp; dance a full Fig of 8 round 1s &amp; end in original places</w:t>
      </w:r>
    </w:p>
    <w:p w:rsidR="00B11EB3" w:rsidRDefault="00B11EB3" w:rsidP="00B11EB3">
      <w:pPr>
        <w:pStyle w:val="DanceBody"/>
      </w:pPr>
      <w:r>
        <w:t>17-24</w:t>
      </w:r>
      <w:r>
        <w:tab/>
        <w:t>1M+2M lead between partners, cast round partner back to places, 1s lead down 1 place &amp; cast back to places</w:t>
      </w:r>
    </w:p>
    <w:p w:rsidR="00B11EB3" w:rsidRDefault="00B11EB3" w:rsidP="00B11EB3">
      <w:pPr>
        <w:pStyle w:val="DanceBody"/>
        <w:keepNext w:val="0"/>
      </w:pPr>
      <w:r>
        <w:t>25-32</w:t>
      </w:r>
      <w:r>
        <w:tab/>
        <w:t>1L+2L lead between partners, cast round partner back to places, 1s lead down 1 step, back to top &amp; cast to 2</w:t>
      </w:r>
      <w:r w:rsidRPr="00972EEB">
        <w:t>nd</w:t>
      </w:r>
      <w:r>
        <w:t xml:space="preserve"> places</w:t>
      </w:r>
    </w:p>
    <w:p w:rsidR="00B11EB3" w:rsidRDefault="00B11EB3" w:rsidP="00B11EB3"/>
    <w:p w:rsidR="00B11EB3" w:rsidRDefault="00B11EB3" w:rsidP="00B11EB3">
      <w:pPr>
        <w:pStyle w:val="Minicrib"/>
      </w:pPr>
      <w:r>
        <w:t>SUZANNE BARBOUR  (R8x32)  3C (4C set)</w:t>
      </w:r>
      <w:r>
        <w:tab/>
        <w:t>Ian Barbour  Repeat Prescription</w:t>
      </w:r>
    </w:p>
    <w:p w:rsidR="00B11EB3" w:rsidRDefault="00B11EB3" w:rsidP="00B11EB3">
      <w:pPr>
        <w:pStyle w:val="DanceBody"/>
      </w:pPr>
      <w:r>
        <w:t xml:space="preserve"> 1- 8</w:t>
      </w:r>
      <w:r>
        <w:tab/>
        <w:t>1s &amp; 3s petronella turn into centre &amp; set, 1s+3s dance 1/2 reel of 4</w:t>
      </w:r>
      <w:r w:rsidRPr="00BA6B4D">
        <w:rPr>
          <w:b/>
        </w:rPr>
        <w:t xml:space="preserve"> while </w:t>
      </w:r>
      <w:r>
        <w:t>2s move to 3</w:t>
      </w:r>
      <w:r w:rsidRPr="00972EEB">
        <w:t>rd</w:t>
      </w:r>
      <w:r>
        <w:t xml:space="preserve"> place</w:t>
      </w:r>
    </w:p>
    <w:p w:rsidR="00B11EB3" w:rsidRDefault="00B11EB3" w:rsidP="00B11EB3">
      <w:pPr>
        <w:pStyle w:val="DanceBody"/>
      </w:pPr>
      <w:r>
        <w:t xml:space="preserve"> 9-16</w:t>
      </w:r>
      <w:r>
        <w:tab/>
        <w:t>3s petronella turn to own side, set &amp; turn RH</w:t>
      </w:r>
      <w:r w:rsidRPr="00BA6B4D">
        <w:rPr>
          <w:b/>
        </w:rPr>
        <w:t xml:space="preserve"> while </w:t>
      </w:r>
      <w:r>
        <w:t>1s+2s dance RSh reel of 4 across (L facing L &amp; M facing M to start &amp; end 3 1 2 on own sides)</w:t>
      </w:r>
    </w:p>
    <w:p w:rsidR="00B11EB3" w:rsidRDefault="00B11EB3" w:rsidP="00B11EB3">
      <w:pPr>
        <w:pStyle w:val="DanceBody"/>
      </w:pPr>
      <w:r>
        <w:t>17-24</w:t>
      </w:r>
      <w:r>
        <w:tab/>
        <w:t>3s+1s+2s dance Allemande, 1s ending ready for Double Triangles</w:t>
      </w:r>
    </w:p>
    <w:p w:rsidR="00B11EB3" w:rsidRDefault="00B11EB3" w:rsidP="00B11EB3">
      <w:pPr>
        <w:pStyle w:val="DanceBody"/>
        <w:keepNext w:val="0"/>
      </w:pPr>
      <w:r>
        <w:t>25-32</w:t>
      </w:r>
      <w:r>
        <w:tab/>
        <w:t>1s dance Double Triangles, 1s end in 2nd place own side.  2 1 3</w:t>
      </w:r>
    </w:p>
    <w:p w:rsidR="00B11EB3" w:rsidRDefault="00B11EB3" w:rsidP="00B11EB3"/>
    <w:p w:rsidR="00B11EB3" w:rsidRDefault="00B11EB3" w:rsidP="00B11EB3">
      <w:pPr>
        <w:pStyle w:val="Minicrib"/>
      </w:pPr>
      <w:r>
        <w:t>THE SWAN AND THE TAY  (S3x32)  3C Set</w:t>
      </w:r>
      <w:r>
        <w:tab/>
        <w:t>Audrey Saunders Perth 800</w:t>
      </w:r>
    </w:p>
    <w:p w:rsidR="00B11EB3" w:rsidRPr="00E902BA" w:rsidRDefault="00B11EB3" w:rsidP="00B11EB3">
      <w:pPr>
        <w:pStyle w:val="DanceBody"/>
      </w:pPr>
      <w:r w:rsidRPr="00E902BA">
        <w:t xml:space="preserve"> 1 -8</w:t>
      </w:r>
      <w:r w:rsidRPr="00E902BA">
        <w:tab/>
        <w:t>1s dance Figs 8 own sides dancing in &amp; down to start (giving hands where possible)</w:t>
      </w:r>
    </w:p>
    <w:p w:rsidR="00B11EB3" w:rsidRPr="00E902BA" w:rsidRDefault="00B11EB3" w:rsidP="00B11EB3">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B11EB3" w:rsidRPr="00E902BA" w:rsidRDefault="00B11EB3" w:rsidP="00B11EB3">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B11EB3" w:rsidRPr="00E902BA" w:rsidRDefault="00B11EB3" w:rsidP="00B11EB3">
      <w:pPr>
        <w:pStyle w:val="DanceBody"/>
      </w:pPr>
      <w:r w:rsidRPr="00E902BA">
        <w:t>21-24</w:t>
      </w:r>
      <w:r w:rsidRPr="00E902BA">
        <w:tab/>
        <w:t xml:space="preserve">1s dance </w:t>
      </w:r>
      <w:r>
        <w:t>Corners Pass+Turn with 2nd corners (corners turn RH). P</w:t>
      </w:r>
      <w:r w:rsidRPr="00E902BA">
        <w:t>ass RSh on bar 24 to end 2nd place own sides</w:t>
      </w:r>
    </w:p>
    <w:p w:rsidR="00B11EB3" w:rsidRPr="00E902BA" w:rsidRDefault="00B11EB3" w:rsidP="00B11EB3">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B11EB3" w:rsidRDefault="00B11EB3" w:rsidP="00B11EB3"/>
    <w:p w:rsidR="00B11EB3" w:rsidRDefault="00B11EB3" w:rsidP="00B11EB3">
      <w:pPr>
        <w:pStyle w:val="Minicrib"/>
      </w:pPr>
      <w:r>
        <w:t>THE SWAN  (S8x32)  2C (4C set)</w:t>
      </w:r>
      <w:r>
        <w:tab/>
        <w:t>Romaine Butterfield  Aoteaora Coll</w:t>
      </w:r>
    </w:p>
    <w:p w:rsidR="00B11EB3" w:rsidRDefault="00B11EB3" w:rsidP="00B11EB3">
      <w:pPr>
        <w:pStyle w:val="DanceBody"/>
      </w:pPr>
      <w:r>
        <w:t xml:space="preserve"> 1- 8</w:t>
      </w:r>
      <w:r>
        <w:tab/>
        <w:t>1s+2s set, 1L+2M cross RH</w:t>
      </w:r>
      <w:r>
        <w:rPr>
          <w:b/>
        </w:rPr>
        <w:t xml:space="preserve"> while</w:t>
      </w:r>
      <w:r>
        <w:t xml:space="preserve"> 1M &amp; 2L set again; 1s+2s change places LH with partners on sides &amp; 1s+2s join hands on sides &amp; set</w:t>
      </w:r>
    </w:p>
    <w:p w:rsidR="00B11EB3" w:rsidRDefault="00B11EB3" w:rsidP="00B11EB3">
      <w:pPr>
        <w:pStyle w:val="DanceBody"/>
      </w:pPr>
      <w:r>
        <w:t xml:space="preserve"> 9-12</w:t>
      </w:r>
      <w:r>
        <w:tab/>
        <w:t xml:space="preserve">1L &amp; 2L cast 1 place to finish BtoB in centre facing partner </w:t>
      </w:r>
      <w:r>
        <w:rPr>
          <w:b/>
        </w:rPr>
        <w:t>while</w:t>
      </w:r>
      <w:r>
        <w:t xml:space="preserve"> 1M &amp; 2M move up 1/2 place to between 1st/2nd place (11-12) all in line across</w:t>
      </w:r>
    </w:p>
    <w:p w:rsidR="00B11EB3" w:rsidRDefault="00B11EB3" w:rsidP="00B11EB3">
      <w:pPr>
        <w:pStyle w:val="DanceBody"/>
      </w:pPr>
      <w:r>
        <w:t>13-16</w:t>
      </w:r>
      <w:r>
        <w:tab/>
        <w:t>1s &amp; 2s turn partner RH 1.1/2 times into Allemande hold, 1s facing down on Man's side, 2s facing up on Ladies' side</w:t>
      </w:r>
      <w:r>
        <w:tab/>
      </w:r>
    </w:p>
    <w:p w:rsidR="00B11EB3" w:rsidRDefault="00B11EB3" w:rsidP="00B11EB3">
      <w:pPr>
        <w:pStyle w:val="DanceBody"/>
      </w:pPr>
      <w:r>
        <w:t>17-24</w:t>
      </w:r>
      <w:r>
        <w:tab/>
        <w:t>1s dance Allemande down &amp; up (pass 2s LSh) to top place opposite side</w:t>
      </w:r>
      <w:r w:rsidRPr="00BA6B4D">
        <w:rPr>
          <w:b/>
        </w:rPr>
        <w:t xml:space="preserve"> while </w:t>
      </w:r>
      <w:r>
        <w:t>2s dance Allemande up &amp; dance round to end in 2</w:t>
      </w:r>
      <w:r w:rsidRPr="00972EEB">
        <w:t>nd</w:t>
      </w:r>
      <w:r>
        <w:t xml:space="preserve"> place</w:t>
      </w:r>
    </w:p>
    <w:p w:rsidR="00B11EB3" w:rsidRDefault="00B11EB3" w:rsidP="00B11EB3">
      <w:pPr>
        <w:pStyle w:val="DanceBody"/>
      </w:pPr>
      <w:r>
        <w:t>25-28</w:t>
      </w:r>
      <w:r>
        <w:tab/>
        <w:t>1s+2s set, 1s cast 1 place</w:t>
      </w:r>
      <w:r w:rsidRPr="00BA6B4D">
        <w:rPr>
          <w:b/>
        </w:rPr>
        <w:t xml:space="preserve"> </w:t>
      </w:r>
      <w:r>
        <w:rPr>
          <w:b/>
        </w:rPr>
        <w:t xml:space="preserve">as </w:t>
      </w:r>
      <w:r>
        <w:t>2s dance up NHJ</w:t>
      </w:r>
    </w:p>
    <w:p w:rsidR="00B11EB3" w:rsidRDefault="00B11EB3" w:rsidP="00B11EB3">
      <w:pPr>
        <w:pStyle w:val="DanceBody"/>
        <w:keepNext w:val="0"/>
      </w:pPr>
      <w:r>
        <w:t>29-32</w:t>
      </w:r>
      <w:r>
        <w:tab/>
        <w:t xml:space="preserve">2s cast </w:t>
      </w:r>
      <w:r>
        <w:rPr>
          <w:b/>
        </w:rPr>
        <w:t>while</w:t>
      </w:r>
      <w:r>
        <w:t xml:space="preserve"> 1s cross up RH to 1st place own side</w:t>
      </w:r>
      <w:r>
        <w:rPr>
          <w:b/>
        </w:rPr>
        <w:t xml:space="preserve">, </w:t>
      </w:r>
      <w:r>
        <w:t>1s cast</w:t>
      </w:r>
      <w:r w:rsidRPr="00BA6B4D">
        <w:rPr>
          <w:b/>
        </w:rPr>
        <w:t xml:space="preserve"> </w:t>
      </w:r>
      <w:r>
        <w:t xml:space="preserve">to 2nd place </w:t>
      </w:r>
      <w:r>
        <w:rPr>
          <w:b/>
        </w:rPr>
        <w:t xml:space="preserve">as </w:t>
      </w:r>
      <w:r>
        <w:t>2s dance up to top NHJ. End 2 1</w:t>
      </w:r>
    </w:p>
    <w:p w:rsidR="00B11EB3" w:rsidRDefault="00B11EB3" w:rsidP="00B11EB3"/>
    <w:p w:rsidR="00B11EB3" w:rsidRDefault="00B11EB3" w:rsidP="00B11EB3">
      <w:pPr>
        <w:pStyle w:val="Minicrib"/>
      </w:pPr>
      <w:r>
        <w:t>THE SWAN ON THE LAKE  (S8x32)  3C (4C set)</w:t>
      </w:r>
      <w:r>
        <w:tab/>
        <w:t>Iain Boyd  Cairdin O't</w:t>
      </w:r>
    </w:p>
    <w:p w:rsidR="00B11EB3" w:rsidRDefault="00B11EB3" w:rsidP="00B11EB3">
      <w:pPr>
        <w:pStyle w:val="DanceBody"/>
      </w:pPr>
      <w:r>
        <w:t xml:space="preserve"> 1- 8</w:t>
      </w:r>
      <w:r>
        <w:tab/>
        <w:t>1s turn RH, cast 1 place, lead up crossing over &amp; cast to 2</w:t>
      </w:r>
      <w:r w:rsidRPr="00972EEB">
        <w:t>nd</w:t>
      </w:r>
      <w:r>
        <w:t xml:space="preserve"> place opposite sides</w:t>
      </w:r>
    </w:p>
    <w:p w:rsidR="00B11EB3" w:rsidRDefault="00B11EB3" w:rsidP="00B11EB3">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B11EB3" w:rsidRDefault="00B11EB3" w:rsidP="00B11EB3">
      <w:pPr>
        <w:pStyle w:val="DanceBody"/>
      </w:pPr>
      <w:r>
        <w:t>17-24</w:t>
      </w:r>
      <w:r>
        <w:tab/>
        <w:t>1s+2L circle 3H round to left, 1s turn 2H to face 2M &amp; circle 3H to right, turn 2H to face 1</w:t>
      </w:r>
      <w:r w:rsidRPr="00972EEB">
        <w:t>st</w:t>
      </w:r>
      <w:r>
        <w:t xml:space="preserve"> corners</w:t>
      </w:r>
    </w:p>
    <w:p w:rsidR="00B11EB3" w:rsidRDefault="00B11EB3" w:rsidP="00B11EB3">
      <w:pPr>
        <w:pStyle w:val="DanceBody"/>
        <w:keepNext w:val="0"/>
      </w:pPr>
      <w:r>
        <w:t>25-32</w:t>
      </w:r>
      <w:r>
        <w:tab/>
        <w:t>1s dance reels of 3 across (1M with 3s &amp; 1L with 2s) &amp; turn partner LH to own side in 2</w:t>
      </w:r>
      <w:r w:rsidRPr="00972EEB">
        <w:t>nd</w:t>
      </w:r>
      <w:r>
        <w:t xml:space="preserve"> place</w:t>
      </w:r>
    </w:p>
    <w:p w:rsidR="00B11EB3" w:rsidRDefault="00B11EB3" w:rsidP="00B11EB3"/>
    <w:p w:rsidR="00B11EB3" w:rsidRDefault="00B11EB3" w:rsidP="00B11EB3">
      <w:pPr>
        <w:pStyle w:val="Minicrib"/>
      </w:pPr>
      <w:r>
        <w:t>SWANS O' THE BAY  (S4x32)  4C Set</w:t>
      </w:r>
      <w:r>
        <w:tab/>
        <w:t>Andrew Hodgson  Fields Of Gold</w:t>
      </w:r>
    </w:p>
    <w:p w:rsidR="00B11EB3" w:rsidRDefault="00B11EB3" w:rsidP="00B11EB3">
      <w:pPr>
        <w:pStyle w:val="DanceBody"/>
      </w:pPr>
      <w:r>
        <w:t xml:space="preserve"> 1- 8</w:t>
      </w:r>
      <w:r>
        <w:tab/>
        <w:t xml:space="preserve">1s+2s </w:t>
      </w:r>
      <w:r>
        <w:rPr>
          <w:b/>
        </w:rPr>
        <w:t>also</w:t>
      </w:r>
      <w:r>
        <w:t xml:space="preserve"> 3s+4s dance Set &amp; Rotate:</w:t>
      </w:r>
    </w:p>
    <w:p w:rsidR="00B11EB3" w:rsidRDefault="00B11EB3" w:rsidP="00B11EB3">
      <w:pPr>
        <w:pStyle w:val="DanceBody"/>
      </w:pPr>
      <w:r>
        <w:tab/>
        <w:t>Set, rotate singly &amp; dance on 1 place clockwise, change places RH on sides &amp; dance on 1 place to own sides 2 1 4 3</w:t>
      </w:r>
    </w:p>
    <w:p w:rsidR="00B11EB3" w:rsidRDefault="00B11EB3" w:rsidP="00B11EB3">
      <w:pPr>
        <w:pStyle w:val="DanceBody"/>
      </w:pPr>
      <w:r>
        <w:t xml:space="preserve"> 9-16</w:t>
      </w:r>
      <w:r>
        <w:tab/>
        <w:t>1s+4s set, cross RHwith partner, Petronella turn into centre, turn partner 2H 1.1/2 times into line up/down middle</w:t>
      </w:r>
    </w:p>
    <w:p w:rsidR="00B11EB3" w:rsidRDefault="00B11EB3" w:rsidP="00B11EB3">
      <w:pPr>
        <w:pStyle w:val="DanceBody"/>
      </w:pPr>
      <w:r>
        <w:t>17-24</w:t>
      </w:r>
      <w:r>
        <w:tab/>
        <w:t>1s+4s dance RSh reel of 4 in centre to finish in Highland Schottische Poussette hold</w:t>
      </w:r>
    </w:p>
    <w:p w:rsidR="00B11EB3" w:rsidRDefault="00B11EB3" w:rsidP="00B11EB3">
      <w:pPr>
        <w:pStyle w:val="DanceBody"/>
        <w:keepNext w:val="0"/>
      </w:pPr>
      <w:r>
        <w:t>25-32</w:t>
      </w:r>
      <w:r>
        <w:tab/>
        <w:t xml:space="preserve">1s+4s dance </w:t>
      </w:r>
      <w:bookmarkStart w:id="18" w:name="_Hlk123311920"/>
      <w:r>
        <w:t>Highland Schottische</w:t>
      </w:r>
      <w:bookmarkEnd w:id="18"/>
      <w:r>
        <w:t xml:space="preserve"> poussette  2 4 1 3</w:t>
      </w:r>
    </w:p>
    <w:p w:rsidR="00B11EB3" w:rsidRDefault="00B11EB3" w:rsidP="00B11EB3"/>
    <w:p w:rsidR="00B11EB3" w:rsidRDefault="00B11EB3" w:rsidP="00B11EB3">
      <w:pPr>
        <w:pStyle w:val="Minicrib"/>
      </w:pPr>
      <w:r>
        <w:t>THE SWANS OF SALT SPRING ISLAND  (S3x40)  3C set</w:t>
      </w:r>
      <w:r>
        <w:tab/>
        <w:t>G Sibley  Vancouver Ruby Coll</w:t>
      </w:r>
    </w:p>
    <w:p w:rsidR="00B11EB3" w:rsidRDefault="00B11EB3" w:rsidP="00B11EB3">
      <w:pPr>
        <w:pStyle w:val="DanceBody"/>
      </w:pPr>
      <w:r>
        <w:t xml:space="preserve"> 1- 8</w:t>
      </w:r>
      <w:r>
        <w:tab/>
        <w:t>1s dance Figs of 8 on own sides dancing between 2s to start ending with 1L+2M changing places passing RSh</w:t>
      </w:r>
    </w:p>
    <w:p w:rsidR="00B11EB3" w:rsidRDefault="00B11EB3" w:rsidP="00B11EB3">
      <w:pPr>
        <w:pStyle w:val="DanceBody"/>
      </w:pPr>
      <w:r>
        <w:t xml:space="preserve"> 9-12</w:t>
      </w:r>
      <w:r>
        <w:tab/>
        <w:t>1M+2L &amp; 1L+3L change places RH (diag down), 1M+3L &amp; 1L+3M cross RH.</w:t>
      </w:r>
    </w:p>
    <w:p w:rsidR="00B11EB3" w:rsidRDefault="00B11EB3" w:rsidP="00B11EB3">
      <w:pPr>
        <w:pStyle w:val="DanceBody"/>
      </w:pPr>
      <w:r>
        <w:t>13-16</w:t>
      </w:r>
      <w:r>
        <w:tab/>
        <w:t>1M+2M &amp; 1L+3L change pls LH (diag up), 1M+2M pass LSh curving round to partner (who step in) &amp; end 2s facing down &amp; 1s up in middle</w:t>
      </w:r>
    </w:p>
    <w:p w:rsidR="00B11EB3" w:rsidRDefault="00B11EB3" w:rsidP="00B11EB3">
      <w:pPr>
        <w:pStyle w:val="DanceBody"/>
      </w:pPr>
      <w:r>
        <w:t>17-20</w:t>
      </w:r>
      <w:r>
        <w:tab/>
        <w:t>2s+1s set advancing &amp; pass LSh to change pls</w:t>
      </w:r>
      <w:r w:rsidRPr="00BA6B4D">
        <w:rPr>
          <w:b/>
        </w:rPr>
        <w:t xml:space="preserve"> while </w:t>
      </w:r>
      <w:r>
        <w:t>3s 1/2 turn 2H to face up, 2s+3s set advancing to change pls</w:t>
      </w:r>
      <w:r w:rsidRPr="00BA6B4D">
        <w:rPr>
          <w:b/>
        </w:rPr>
        <w:t xml:space="preserve"> while </w:t>
      </w:r>
      <w:r>
        <w:t>1s 1/2 turn 2H to face down</w:t>
      </w:r>
    </w:p>
    <w:p w:rsidR="00B11EB3" w:rsidRDefault="00B11EB3" w:rsidP="00B11EB3">
      <w:pPr>
        <w:pStyle w:val="DanceBody"/>
      </w:pPr>
      <w:r>
        <w:t>21-24</w:t>
      </w:r>
      <w:r>
        <w:tab/>
        <w:t>1s+3s set advancing to change places</w:t>
      </w:r>
      <w:r w:rsidRPr="00BA6B4D">
        <w:rPr>
          <w:b/>
        </w:rPr>
        <w:t xml:space="preserve"> while </w:t>
      </w:r>
      <w:r>
        <w:t>2s 1/2 turn 2H to face up, 1s+2s set advancing to change places</w:t>
      </w:r>
      <w:r w:rsidRPr="00BA6B4D">
        <w:rPr>
          <w:b/>
        </w:rPr>
        <w:t xml:space="preserve"> while </w:t>
      </w:r>
      <w:r>
        <w:t>3s 1/2 turn 2H to face down</w:t>
      </w:r>
    </w:p>
    <w:p w:rsidR="00B11EB3" w:rsidRDefault="00B11EB3" w:rsidP="00B11EB3">
      <w:pPr>
        <w:pStyle w:val="DanceBody"/>
      </w:pPr>
      <w:r>
        <w:t>25-28</w:t>
      </w:r>
      <w:r>
        <w:tab/>
        <w:t>3s+2s set advancing to change places</w:t>
      </w:r>
      <w:r w:rsidRPr="00BA6B4D">
        <w:rPr>
          <w:b/>
        </w:rPr>
        <w:t xml:space="preserve"> while </w:t>
      </w:r>
      <w:r>
        <w:t>1s 1/2 turn 2H to face up, 3s+1s set advancing to change places</w:t>
      </w:r>
      <w:r w:rsidRPr="00BA6B4D">
        <w:rPr>
          <w:b/>
        </w:rPr>
        <w:t xml:space="preserve"> while </w:t>
      </w:r>
      <w:r>
        <w:t>2s 1/2 turn 2H</w:t>
      </w:r>
    </w:p>
    <w:p w:rsidR="00B11EB3" w:rsidRDefault="00B11EB3" w:rsidP="00B11EB3">
      <w:pPr>
        <w:pStyle w:val="DanceBody"/>
      </w:pPr>
      <w:r>
        <w:t>29-32</w:t>
      </w:r>
      <w:r>
        <w:tab/>
        <w:t>2s continue turn &amp; twirl to 1</w:t>
      </w:r>
      <w:r w:rsidRPr="00972EEB">
        <w:t>st</w:t>
      </w:r>
      <w:r>
        <w:t xml:space="preserve"> place own side</w:t>
      </w:r>
      <w:r w:rsidRPr="00BA6B4D">
        <w:rPr>
          <w:b/>
        </w:rPr>
        <w:t xml:space="preserve"> while </w:t>
      </w:r>
      <w:r>
        <w:t>1s turn 2H once round to 2</w:t>
      </w:r>
      <w:r w:rsidRPr="00972EEB">
        <w:t>nd</w:t>
      </w:r>
      <w:r>
        <w:t xml:space="preserve"> place</w:t>
      </w:r>
      <w:r w:rsidRPr="00BA6B4D">
        <w:rPr>
          <w:b/>
        </w:rPr>
        <w:t xml:space="preserve"> while </w:t>
      </w:r>
      <w:r>
        <w:t>3s 1/2 turn 2H &amp; twirl out to 3</w:t>
      </w:r>
      <w:r w:rsidRPr="00972EEB">
        <w:t>rd</w:t>
      </w:r>
      <w:r>
        <w:t xml:space="preserve"> place</w:t>
      </w:r>
    </w:p>
    <w:p w:rsidR="00B11EB3" w:rsidRDefault="00B11EB3" w:rsidP="00B11EB3">
      <w:pPr>
        <w:pStyle w:val="DanceBody"/>
        <w:keepNext w:val="0"/>
      </w:pPr>
      <w:r>
        <w:t>33-40</w:t>
      </w:r>
      <w:r>
        <w:tab/>
        <w:t>1s+3s dance the Knot to end 2 3 1</w:t>
      </w:r>
    </w:p>
    <w:p w:rsidR="00B11EB3" w:rsidRDefault="00B11EB3" w:rsidP="00B11EB3"/>
    <w:p w:rsidR="00B11EB3" w:rsidRDefault="00B11EB3" w:rsidP="00B11EB3">
      <w:pPr>
        <w:pStyle w:val="Minicrib"/>
      </w:pPr>
      <w:r>
        <w:t>SWANS ON THE TWEED  (S2x40)  Sq.Set</w:t>
      </w:r>
      <w:r>
        <w:tab/>
        <w:t>A Johnston+E Stonehouse</w:t>
      </w:r>
    </w:p>
    <w:p w:rsidR="00B11EB3" w:rsidRPr="000727AD" w:rsidRDefault="00B11EB3" w:rsidP="00B11EB3">
      <w:pPr>
        <w:pStyle w:val="DanceBody"/>
      </w:pPr>
      <w:r w:rsidRPr="000727AD">
        <w:t xml:space="preserve"> 1- 8</w:t>
      </w:r>
      <w:r w:rsidRPr="000727AD">
        <w:tab/>
        <w:t>Ladies petronella turn one place to right &amp; all set, Ladies petronella turn to right &amp; all set</w:t>
      </w:r>
    </w:p>
    <w:p w:rsidR="00B11EB3" w:rsidRPr="000727AD" w:rsidRDefault="00B11EB3" w:rsidP="00B11EB3">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B11EB3" w:rsidRPr="000727AD" w:rsidRDefault="00B11EB3" w:rsidP="00B11EB3">
      <w:pPr>
        <w:pStyle w:val="DanceBody"/>
      </w:pPr>
      <w:r w:rsidRPr="000727AD">
        <w:t>17-24</w:t>
      </w:r>
      <w:r w:rsidRPr="000727AD">
        <w:tab/>
        <w:t>Repeat bars 9-16</w:t>
      </w:r>
      <w:r>
        <w:t xml:space="preserve"> finishing on sidelines</w:t>
      </w:r>
    </w:p>
    <w:p w:rsidR="00B11EB3" w:rsidRPr="000727AD" w:rsidRDefault="00B11EB3" w:rsidP="00B11EB3">
      <w:pPr>
        <w:pStyle w:val="DanceBody"/>
      </w:pPr>
      <w:r w:rsidRPr="000727AD">
        <w:t>25-32</w:t>
      </w:r>
      <w:r w:rsidRPr="000727AD">
        <w:tab/>
        <w:t>Ladies repeat bars 1- 8 to original places</w:t>
      </w:r>
    </w:p>
    <w:p w:rsidR="00B11EB3" w:rsidRPr="000727AD" w:rsidRDefault="00B11EB3" w:rsidP="00B11EB3">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B11EB3" w:rsidRPr="000727AD" w:rsidRDefault="00B11EB3" w:rsidP="00B11EB3">
      <w:pPr>
        <w:pStyle w:val="DanceBody"/>
        <w:keepNext w:val="0"/>
      </w:pPr>
      <w:r w:rsidRPr="000727AD">
        <w:t>Repeat with Men dancing petronella turn one place to right &amp; Ladies dancing LH across at bar 9</w:t>
      </w:r>
    </w:p>
    <w:p w:rsidR="00B11EB3" w:rsidRDefault="00B11EB3" w:rsidP="00B11EB3"/>
    <w:p w:rsidR="00B11EB3" w:rsidRPr="004A134F" w:rsidRDefault="00B11EB3" w:rsidP="00B11EB3">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B11EB3" w:rsidRDefault="00B11EB3" w:rsidP="00B11EB3">
      <w:pPr>
        <w:pStyle w:val="DanceBody"/>
      </w:pPr>
      <w:r>
        <w:t xml:space="preserve"> 1- 8</w:t>
      </w:r>
      <w:r>
        <w:tab/>
        <w:t>1s lead down below 3s &amp; turn RH (2s step up 3-4), 1s cast up round 3s to face 1st corners</w:t>
      </w:r>
    </w:p>
    <w:p w:rsidR="00B11EB3" w:rsidRDefault="00B11EB3" w:rsidP="00B11EB3">
      <w:pPr>
        <w:pStyle w:val="DanceBody"/>
      </w:pPr>
      <w:r>
        <w:t xml:space="preserve"> 9-16</w:t>
      </w:r>
      <w:r>
        <w:tab/>
        <w:t>1s dance Hello-Goodbye setting (on bars 15-16 1s turn 1/2 way LH to face 1st corners)</w:t>
      </w:r>
    </w:p>
    <w:p w:rsidR="00B11EB3" w:rsidRDefault="00B11EB3" w:rsidP="00B11EB3">
      <w:pPr>
        <w:pStyle w:val="DanceBody"/>
      </w:pPr>
      <w:r>
        <w:t>17-24</w:t>
      </w:r>
      <w:r>
        <w:tab/>
        <w:t>1s dance 1/2 diagonal reel of 4 with 1st corners, pass RSh to face 2nd corners, 1s dance 1/2 diagonal reel of 4 with 2nd corners to finish 2nd place own sides</w:t>
      </w:r>
    </w:p>
    <w:p w:rsidR="00B11EB3" w:rsidRPr="00C94692" w:rsidRDefault="00B11EB3" w:rsidP="00B11EB3">
      <w:pPr>
        <w:pStyle w:val="DanceBody"/>
        <w:keepNext w:val="0"/>
      </w:pPr>
      <w:r w:rsidRPr="00C94692">
        <w:t>25-32</w:t>
      </w:r>
      <w:r w:rsidRPr="00C94692">
        <w:tab/>
        <w:t>All 3 couples chase 1/2 way clockwise round the set. 1s tu</w:t>
      </w:r>
      <w:r>
        <w:t>rn 1 1/2 times RH to own sides</w:t>
      </w:r>
    </w:p>
    <w:p w:rsidR="00B11EB3" w:rsidRDefault="00B11EB3" w:rsidP="00B11EB3"/>
    <w:p w:rsidR="00B11EB3" w:rsidRDefault="00B11EB3" w:rsidP="00B11EB3">
      <w:pPr>
        <w:pStyle w:val="Minicrib"/>
        <w:rPr>
          <w:lang w:val="en-US"/>
        </w:rPr>
      </w:pPr>
      <w:r>
        <w:rPr>
          <w:lang w:val="en-US"/>
        </w:rPr>
        <w:t>SWASHBUCKLING IAIN  (J8x32)  2C (4C set)</w:t>
      </w:r>
      <w:r>
        <w:rPr>
          <w:lang w:val="en-US"/>
        </w:rPr>
        <w:tab/>
        <w:t>C Hunt  San Francisco Coll 2</w:t>
      </w:r>
    </w:p>
    <w:p w:rsidR="00B11EB3" w:rsidRDefault="00B11EB3" w:rsidP="00B11EB3">
      <w:pPr>
        <w:pStyle w:val="DanceBody"/>
      </w:pPr>
      <w:r>
        <w:t xml:space="preserve"> 1- 8</w:t>
      </w:r>
      <w:r>
        <w:tab/>
        <w:t>1M dances reel of 3 on opposite side with 1L+2L (RSh to 2L)</w:t>
      </w:r>
    </w:p>
    <w:p w:rsidR="00B11EB3" w:rsidRDefault="00B11EB3" w:rsidP="00B11EB3">
      <w:pPr>
        <w:pStyle w:val="DanceBody"/>
      </w:pPr>
      <w:r>
        <w:t xml:space="preserve"> 9-16</w:t>
      </w:r>
      <w:r>
        <w:tab/>
        <w:t>1M followed by partner dances Tandem reel of 3 across with 2s (RSh to 2M)</w:t>
      </w:r>
    </w:p>
    <w:p w:rsidR="00B11EB3" w:rsidRDefault="00B11EB3" w:rsidP="00B11EB3">
      <w:pPr>
        <w:pStyle w:val="DanceBody"/>
      </w:pPr>
      <w:r>
        <w:t>17-24</w:t>
      </w:r>
      <w:r>
        <w:tab/>
        <w:t>1M followed by partner dances down the middle &amp; leads her up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SWEET BASIL  (R8x32)  3C (4C set)</w:t>
      </w:r>
      <w:r>
        <w:tab/>
        <w:t>Priscilla Burrage  Cross Country Capers</w:t>
      </w:r>
    </w:p>
    <w:p w:rsidR="00B11EB3" w:rsidRDefault="00B11EB3" w:rsidP="00B11EB3">
      <w:pPr>
        <w:pStyle w:val="DanceBody"/>
      </w:pPr>
      <w:r>
        <w:t xml:space="preserve"> 1- 8</w:t>
      </w:r>
      <w:r>
        <w:tab/>
        <w:t>1s cross down to dance mirror reels on opposite sides. 2s end in 1st place, 1s end in middle 2nd place, BtoB facing opposite sides</w:t>
      </w:r>
    </w:p>
    <w:p w:rsidR="00B11EB3" w:rsidRDefault="00B11EB3" w:rsidP="00B11EB3">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B11EB3" w:rsidRDefault="00B11EB3" w:rsidP="00B11EB3">
      <w:pPr>
        <w:pStyle w:val="DanceBody"/>
      </w:pPr>
      <w:r>
        <w:t>17-24</w:t>
      </w:r>
      <w:r>
        <w:tab/>
        <w:t>1L dances down between 3s &amp; casts to left (round 3L)</w:t>
      </w:r>
      <w:r w:rsidRPr="00BA6B4D">
        <w:rPr>
          <w:b/>
        </w:rPr>
        <w:t xml:space="preserve"> while </w:t>
      </w:r>
      <w:r>
        <w:t>1M dances up between 2s &amp; left (round 2M) to 2</w:t>
      </w:r>
      <w:r w:rsidRPr="00972EEB">
        <w:t>nd</w:t>
      </w:r>
      <w:r>
        <w:t xml:space="preserve"> places own side; 2s+1s+3s turn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SWEET POTATOES  (J8x32)  3C (4C set)</w:t>
      </w:r>
      <w:r>
        <w:tab/>
        <w:t>Sue McKinnell</w:t>
      </w:r>
    </w:p>
    <w:p w:rsidR="00B11EB3" w:rsidRDefault="00B11EB3" w:rsidP="00B11EB3">
      <w:pPr>
        <w:pStyle w:val="DanceBody"/>
      </w:pPr>
      <w:r>
        <w:t xml:space="preserve"> 1- 8</w:t>
      </w:r>
      <w:r>
        <w:tab/>
        <w:t>1s set, cast (2s step up); 1s turn RH into prom hold facing up</w:t>
      </w:r>
    </w:p>
    <w:p w:rsidR="00B11EB3" w:rsidRDefault="00B11EB3" w:rsidP="00B11EB3">
      <w:pPr>
        <w:pStyle w:val="DanceBody"/>
      </w:pPr>
      <w:r>
        <w:t xml:space="preserve"> 9-16</w:t>
      </w:r>
      <w:r>
        <w:tab/>
        <w:t>1s in prom hold dance LSh reel of 3 across with 2s (LSh to 2M to start). 1s end in centre facing each other, backs to own side</w:t>
      </w:r>
    </w:p>
    <w:p w:rsidR="00B11EB3" w:rsidRDefault="00B11EB3" w:rsidP="00B11EB3">
      <w:pPr>
        <w:pStyle w:val="DanceBody"/>
      </w:pPr>
      <w:r>
        <w:t>17-24</w:t>
      </w:r>
      <w:r>
        <w:tab/>
        <w:t>2s+1s+3s set, with 1s pulling back RSh to face own side. 1s dance 6 bars of Double Triangles finishing BtoB in centre facing opp side</w:t>
      </w:r>
    </w:p>
    <w:p w:rsidR="00B11EB3" w:rsidRDefault="00B11EB3" w:rsidP="00B11EB3">
      <w:pPr>
        <w:pStyle w:val="DanceBody"/>
        <w:keepNext w:val="0"/>
      </w:pPr>
      <w:r>
        <w:t>25-32</w:t>
      </w:r>
      <w:r>
        <w:tab/>
        <w:t>1s dance 6 bar RSh reels of 3 with corners (RSh to 1st corner to start).  Bars 31-32 1s turn RH to own side 2nd place</w:t>
      </w:r>
    </w:p>
    <w:p w:rsidR="00B11EB3" w:rsidRDefault="00B11EB3" w:rsidP="00B11EB3"/>
    <w:p w:rsidR="00B11EB3" w:rsidRDefault="00B11EB3" w:rsidP="00B11EB3">
      <w:pPr>
        <w:pStyle w:val="Minicrib"/>
      </w:pPr>
      <w:r>
        <w:t>SWEETFISH OF NEO RIVER  (J8x32)  3C (4C set)</w:t>
      </w:r>
      <w:r>
        <w:tab/>
        <w:t>Shinroku Gou  Tokai Branch 25th Anniversary</w:t>
      </w:r>
    </w:p>
    <w:p w:rsidR="00B11EB3" w:rsidRDefault="00B11EB3" w:rsidP="00B11EB3">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B11EB3" w:rsidRDefault="00B11EB3" w:rsidP="00B11EB3">
      <w:pPr>
        <w:pStyle w:val="DanceBody"/>
      </w:pPr>
      <w:r w:rsidRPr="00BE1D68">
        <w:t xml:space="preserve"> 9-10</w:t>
      </w:r>
      <w:r w:rsidRPr="00BE1D68">
        <w:tab/>
        <w:t>1s+1st corners set</w:t>
      </w:r>
    </w:p>
    <w:p w:rsidR="00B11EB3" w:rsidRDefault="00B11EB3" w:rsidP="00B11EB3">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B11EB3" w:rsidRPr="00BE1D68" w:rsidRDefault="00B11EB3" w:rsidP="00B11EB3">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B11EB3" w:rsidRDefault="00B11EB3" w:rsidP="00B11EB3">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B11EB3" w:rsidRDefault="00B11EB3" w:rsidP="00B11EB3">
      <w:pPr>
        <w:pStyle w:val="DanceBody"/>
        <w:keepNext w:val="0"/>
      </w:pPr>
      <w:r>
        <w:t>25-32</w:t>
      </w:r>
      <w:r>
        <w:tab/>
        <w:t>2s &amp; 1s dance the Slip Knot (as standard Knot but end by passing Lady in front &amp; dancing 1/2 LH across back to same places). 2 1 3</w:t>
      </w:r>
    </w:p>
    <w:p w:rsidR="00B11EB3" w:rsidRDefault="00B11EB3" w:rsidP="00B11EB3"/>
    <w:p w:rsidR="00B11EB3" w:rsidRDefault="00B11EB3" w:rsidP="00B11EB3">
      <w:pPr>
        <w:pStyle w:val="Minicrib"/>
      </w:pPr>
      <w:r>
        <w:t>THE SWELKIE  (S3x32)  3C Triangular set</w:t>
      </w:r>
      <w:r>
        <w:tab/>
        <w:t>Jean Attwood  Alexander Leaflet 21</w:t>
      </w:r>
    </w:p>
    <w:p w:rsidR="00B11EB3" w:rsidRPr="00151D15" w:rsidRDefault="00B11EB3" w:rsidP="00B11EB3">
      <w:pPr>
        <w:pStyle w:val="DanceBody"/>
      </w:pPr>
      <w:r w:rsidRPr="00151D15">
        <w:t xml:space="preserve"> 1- 8</w:t>
      </w:r>
      <w:r w:rsidRPr="00151D15">
        <w:tab/>
        <w:t>1s promenade anticlockwise round outside of set</w:t>
      </w:r>
    </w:p>
    <w:p w:rsidR="00B11EB3" w:rsidRPr="00151D15" w:rsidRDefault="00B11EB3" w:rsidP="00B11EB3">
      <w:pPr>
        <w:pStyle w:val="DanceBody"/>
      </w:pPr>
      <w:r w:rsidRPr="00151D15">
        <w:t xml:space="preserve"> 9-16</w:t>
      </w:r>
      <w:r w:rsidRPr="00151D15">
        <w:tab/>
        <w:t>1L dances reel of 3 with 3s (passing 3L LSh)</w:t>
      </w:r>
      <w:r w:rsidRPr="00151D15">
        <w:rPr>
          <w:b/>
        </w:rPr>
        <w:t xml:space="preserve"> while </w:t>
      </w:r>
      <w:r w:rsidRPr="00151D15">
        <w:t>1M dances reel with 2s (passing 2M RSh) &amp; all end in original places</w:t>
      </w:r>
    </w:p>
    <w:p w:rsidR="00B11EB3" w:rsidRPr="00151D15" w:rsidRDefault="00B11EB3" w:rsidP="00B11EB3">
      <w:pPr>
        <w:pStyle w:val="DanceBody"/>
      </w:pPr>
      <w:r w:rsidRPr="00151D15">
        <w:t>17-24</w:t>
      </w:r>
      <w:r w:rsidRPr="00151D15">
        <w:tab/>
        <w:t>All Ladies dance RH across, pass in front of partner &amp; behind next Man to end at side of remaining Man</w:t>
      </w:r>
    </w:p>
    <w:p w:rsidR="00B11EB3" w:rsidRPr="00151D15" w:rsidRDefault="00B11EB3" w:rsidP="00B11EB3">
      <w:pPr>
        <w:pStyle w:val="DanceBody"/>
      </w:pPr>
      <w:r w:rsidRPr="00151D15">
        <w:t>25-32</w:t>
      </w:r>
      <w:r w:rsidRPr="00151D15">
        <w:tab/>
        <w:t>All Men dance LH across, pass in front of new partner &amp; behind next Lady to end beside remaining Lady</w:t>
      </w:r>
    </w:p>
    <w:p w:rsidR="00B11EB3" w:rsidRPr="00151D15" w:rsidRDefault="00B11EB3" w:rsidP="00B11EB3">
      <w:pPr>
        <w:pStyle w:val="DanceBody"/>
        <w:keepNext w:val="0"/>
      </w:pPr>
      <w:r w:rsidRPr="00151D15">
        <w:t>Repeat from new positions with new partners</w:t>
      </w:r>
    </w:p>
    <w:p w:rsidR="00B11EB3" w:rsidRDefault="00B11EB3" w:rsidP="00B11EB3"/>
    <w:p w:rsidR="00B11EB3" w:rsidRDefault="00B11EB3" w:rsidP="00B11EB3">
      <w:pPr>
        <w:pStyle w:val="Minicrib"/>
      </w:pPr>
      <w:r>
        <w:t>THE SWILCAN  (J4x32)  4C set</w:t>
      </w:r>
      <w:r>
        <w:tab/>
        <w:t>James Cosh  RSCDS Bk 23</w:t>
      </w:r>
    </w:p>
    <w:p w:rsidR="00B11EB3" w:rsidRDefault="00B11EB3" w:rsidP="00B11EB3">
      <w:pPr>
        <w:pStyle w:val="DanceBody"/>
      </w:pPr>
      <w:r>
        <w:t xml:space="preserve"> 1- 4</w:t>
      </w:r>
      <w:r>
        <w:tab/>
        <w:t>1s+2s &amp; 3s+4s 1/4 turn RH on sides to form line of 4 across &amp; Bal-in-Line, drop LH &amp; 1/4 turn RH to all Bal-in-Line on own sides</w:t>
      </w:r>
    </w:p>
    <w:p w:rsidR="00B11EB3" w:rsidRDefault="00B11EB3" w:rsidP="00B11EB3">
      <w:pPr>
        <w:pStyle w:val="DanceBody"/>
      </w:pPr>
      <w:r>
        <w:t xml:space="preserve"> 5- 8</w:t>
      </w:r>
      <w:r>
        <w:tab/>
        <w:t>1s 1/4 turn 4s LH to Bal-in-Line across, drop RH &amp; 1/4 LH turn to all Bal-in-Line on own sides ending 2 4 1 3</w:t>
      </w:r>
    </w:p>
    <w:p w:rsidR="00B11EB3" w:rsidRDefault="00B11EB3" w:rsidP="00B11EB3">
      <w:pPr>
        <w:pStyle w:val="DanceBody"/>
      </w:pPr>
      <w:r>
        <w:t xml:space="preserve"> 9-16</w:t>
      </w:r>
      <w:r>
        <w:tab/>
        <w:t>All dance RSh reels of 4 on own side. 1s+4s pass LSh at end</w:t>
      </w:r>
    </w:p>
    <w:p w:rsidR="00B11EB3" w:rsidRDefault="00B11EB3" w:rsidP="00B11EB3">
      <w:pPr>
        <w:pStyle w:val="DanceBody"/>
      </w:pPr>
      <w:r>
        <w:t>17-24</w:t>
      </w:r>
      <w:r>
        <w:tab/>
        <w:t>2s+4s &amp; 1s+3s circle 4H round once to left; 4s+1s only (centre couples) dance LH across</w:t>
      </w:r>
    </w:p>
    <w:p w:rsidR="00B11EB3" w:rsidRDefault="00B11EB3" w:rsidP="00B11EB3">
      <w:pPr>
        <w:pStyle w:val="DanceBody"/>
        <w:keepNext w:val="0"/>
      </w:pPr>
      <w:r>
        <w:t>25-32</w:t>
      </w:r>
      <w:r>
        <w:tab/>
        <w:t>1s+3s (bottom couples) dance 1/2 R&amp;L &amp; cross RH with partner to own side; 4s &amp; 3s (centre couples) change places LH on side.  2 3 4 1</w:t>
      </w:r>
    </w:p>
    <w:p w:rsidR="00B11EB3" w:rsidRDefault="00B11EB3" w:rsidP="00B11EB3"/>
    <w:p w:rsidR="00B11EB3" w:rsidRDefault="00B11EB3" w:rsidP="00B11EB3">
      <w:pPr>
        <w:pStyle w:val="Minicrib"/>
      </w:pPr>
      <w:r>
        <w:t>SWINGIN'  (R8x32)  3C (4C set)</w:t>
      </w:r>
      <w:r>
        <w:tab/>
        <w:t>Pam Stephens, 2018</w:t>
      </w:r>
    </w:p>
    <w:p w:rsidR="00B11EB3" w:rsidRDefault="00B11EB3" w:rsidP="00B11EB3">
      <w:pPr>
        <w:pStyle w:val="DanceBody"/>
      </w:pPr>
      <w:r>
        <w:t xml:space="preserve"> 1- 8</w:t>
      </w:r>
      <w:r>
        <w:tab/>
        <w:t>1s set &amp; change places dancing La Baratte:</w:t>
      </w:r>
    </w:p>
    <w:p w:rsidR="00B11EB3" w:rsidRPr="003435BC" w:rsidRDefault="00B11EB3" w:rsidP="00B11EB3">
      <w:pPr>
        <w:pStyle w:val="DanceBody"/>
      </w:pPr>
      <w:r>
        <w:tab/>
        <w:t>1s 1/2 turn RH,retain</w:t>
      </w:r>
      <w:r w:rsidRPr="003435BC">
        <w:t xml:space="preserve"> hand but at arm</w:t>
      </w:r>
      <w:r>
        <w:t>'</w:t>
      </w:r>
      <w:r w:rsidRPr="003435BC">
        <w:t>s length from each other</w:t>
      </w:r>
    </w:p>
    <w:p w:rsidR="00B11EB3" w:rsidRPr="003435BC" w:rsidRDefault="00B11EB3" w:rsidP="00B11EB3">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B11EB3" w:rsidRDefault="00B11EB3" w:rsidP="00B11EB3">
      <w:pPr>
        <w:pStyle w:val="DanceBody"/>
      </w:pPr>
      <w:r>
        <w:tab/>
        <w:t>1s</w:t>
      </w:r>
      <w:r w:rsidRPr="003435BC">
        <w:t xml:space="preserve"> change places LH to opposite places</w:t>
      </w:r>
    </w:p>
    <w:p w:rsidR="00B11EB3" w:rsidRDefault="00B11EB3" w:rsidP="00B11EB3">
      <w:pPr>
        <w:pStyle w:val="DanceBody"/>
      </w:pPr>
      <w:r>
        <w:t xml:space="preserve"> 9-16</w:t>
      </w:r>
      <w:r>
        <w:tab/>
        <w:t>Mirror reels of 3 on sides  (1s out/down, 2s in/up, 3s out/up). Bars 15-16: 1s+2s continue reel to change places. 2 (1) 3</w:t>
      </w:r>
    </w:p>
    <w:p w:rsidR="00B11EB3" w:rsidRPr="003435BC" w:rsidRDefault="00B11EB3" w:rsidP="00B11EB3">
      <w:pPr>
        <w:pStyle w:val="DanceBody"/>
      </w:pPr>
      <w:r>
        <w:t>17-20</w:t>
      </w:r>
      <w:r>
        <w:tab/>
        <w:t>1s dance down NHJ (3 bars) change sides with 1M dancing below 1L &amp; 1L dancing under 1M's raised arm</w:t>
      </w:r>
    </w:p>
    <w:p w:rsidR="00B11EB3" w:rsidRDefault="00B11EB3" w:rsidP="00B11EB3">
      <w:pPr>
        <w:pStyle w:val="DanceBody"/>
      </w:pPr>
      <w:r>
        <w:t>21-24</w:t>
      </w:r>
      <w:r>
        <w:tab/>
        <w:t>1s dance up (2 bars) &amp; turn 3s NH (Men LH, Ladies RH)</w:t>
      </w:r>
    </w:p>
    <w:p w:rsidR="00B11EB3" w:rsidRDefault="00B11EB3" w:rsidP="00B11EB3">
      <w:pPr>
        <w:pStyle w:val="DanceBody"/>
        <w:keepNext w:val="0"/>
      </w:pPr>
      <w:r>
        <w:t>25-32</w:t>
      </w:r>
      <w:r>
        <w:tab/>
        <w:t>1s dance up to top &amp; cast to 2nd place own side; 2s+1s+3s turn partner RH (or birl).  2 1 3</w:t>
      </w:r>
    </w:p>
    <w:p w:rsidR="00B11EB3" w:rsidRDefault="00B11EB3" w:rsidP="00B11EB3"/>
    <w:p w:rsidR="00B11EB3" w:rsidRDefault="00B11EB3" w:rsidP="00B11EB3">
      <w:pPr>
        <w:pStyle w:val="Minicrib"/>
        <w:rPr>
          <w:lang w:eastAsia="en-GB"/>
        </w:rPr>
      </w:pPr>
      <w:r>
        <w:rPr>
          <w:lang w:eastAsia="en-GB"/>
        </w:rPr>
        <w:t>SWINGING BRAES  (S3x32)  3C Set</w:t>
      </w:r>
      <w:r>
        <w:rPr>
          <w:lang w:eastAsia="en-GB"/>
        </w:rPr>
        <w:tab/>
        <w:t>Edwin Werner</w:t>
      </w:r>
    </w:p>
    <w:p w:rsidR="00B11EB3" w:rsidRDefault="00B11EB3" w:rsidP="00B11EB3">
      <w:pPr>
        <w:pStyle w:val="DanceBody"/>
      </w:pPr>
      <w:r>
        <w:t xml:space="preserve"> 1- 8</w:t>
      </w:r>
      <w:r>
        <w:tab/>
        <w:t>1s+2s dance the Knot &amp; 1s end facing 1</w:t>
      </w:r>
      <w:r w:rsidRPr="00972EEB">
        <w:t>st</w:t>
      </w:r>
      <w:r>
        <w:t xml:space="preserve"> corner</w:t>
      </w:r>
    </w:p>
    <w:p w:rsidR="00B11EB3" w:rsidRDefault="00B11EB3" w:rsidP="00B11EB3">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B11EB3" w:rsidRDefault="00B11EB3" w:rsidP="00B11EB3">
      <w:pPr>
        <w:pStyle w:val="DanceBody"/>
      </w:pPr>
      <w:r>
        <w:t>17-24</w:t>
      </w:r>
      <w:r>
        <w:tab/>
        <w:t>1s+2nd corners dance reel of 4.  1s finish in 2nd place own side</w:t>
      </w:r>
    </w:p>
    <w:p w:rsidR="00B11EB3" w:rsidRDefault="00B11EB3" w:rsidP="00B11EB3">
      <w:pPr>
        <w:pStyle w:val="DanceBody"/>
        <w:keepNext w:val="0"/>
      </w:pPr>
      <w:r>
        <w:t>25-32</w:t>
      </w:r>
      <w:r>
        <w:tab/>
        <w:t>1s+3s set &amp; dance 3/4 Double Fig of 8 while 3s cast up to top &amp; dance down middle to bottom &amp; cast up to 2</w:t>
      </w:r>
      <w:r w:rsidRPr="00972EEB">
        <w:t>nd</w:t>
      </w:r>
      <w:r>
        <w:t xml:space="preserve"> place</w:t>
      </w:r>
    </w:p>
    <w:p w:rsidR="00B11EB3" w:rsidRDefault="00B11EB3" w:rsidP="00B11EB3"/>
    <w:p w:rsidR="00B11EB3" w:rsidRDefault="00B11EB3" w:rsidP="00B11EB3">
      <w:pPr>
        <w:pStyle w:val="Minicrib"/>
      </w:pPr>
      <w:r>
        <w:t>SWINGS AND ROUNDABOUTS  (M-4x(S32+J32))  4C set</w:t>
      </w:r>
      <w:r>
        <w:tab/>
        <w:t>Ian Dall  Third Sheaf Coll</w:t>
      </w:r>
    </w:p>
    <w:p w:rsidR="00B11EB3" w:rsidRPr="000D60D4" w:rsidRDefault="00B11EB3" w:rsidP="00B11EB3">
      <w:pPr>
        <w:pStyle w:val="DanceBody"/>
      </w:pPr>
      <w:r w:rsidRPr="000D60D4">
        <w:t>Strathspey</w:t>
      </w:r>
    </w:p>
    <w:p w:rsidR="00B11EB3" w:rsidRPr="000D60D4" w:rsidRDefault="00B11EB3" w:rsidP="00B11EB3">
      <w:pPr>
        <w:pStyle w:val="DanceBody"/>
      </w:pPr>
      <w:r w:rsidRPr="000D60D4">
        <w:t xml:space="preserve"> 1- 8</w:t>
      </w:r>
      <w:r w:rsidRPr="000D60D4">
        <w:tab/>
        <w:t>1s turn RH, cast, turn 1.1/4 LH to face 1st corners (2s step up 3-4)</w:t>
      </w:r>
    </w:p>
    <w:p w:rsidR="00B11EB3" w:rsidRPr="000D60D4" w:rsidRDefault="00B11EB3" w:rsidP="00B11EB3">
      <w:pPr>
        <w:pStyle w:val="DanceBody"/>
      </w:pPr>
      <w:r w:rsidRPr="000D60D4">
        <w:t xml:space="preserve"> 9-10</w:t>
      </w:r>
      <w:r w:rsidRPr="000D60D4">
        <w:tab/>
        <w:t xml:space="preserve">1s+1st corners change places RH </w:t>
      </w:r>
      <w:r w:rsidRPr="000D60D4">
        <w:rPr>
          <w:b/>
        </w:rPr>
        <w:t>while</w:t>
      </w:r>
      <w:r w:rsidRPr="000D60D4">
        <w:t xml:space="preserve"> 2nd corners set advancing slightly to centre</w:t>
      </w:r>
    </w:p>
    <w:p w:rsidR="00B11EB3" w:rsidRPr="000D60D4" w:rsidRDefault="00B11EB3" w:rsidP="00B11EB3">
      <w:pPr>
        <w:pStyle w:val="DanceBody"/>
      </w:pPr>
      <w:r w:rsidRPr="000D60D4">
        <w:t>11-12</w:t>
      </w:r>
      <w:r w:rsidRPr="000D60D4">
        <w:tab/>
        <w:t xml:space="preserve">1st+2nd corners dance 1/2 LH across </w:t>
      </w:r>
      <w:r w:rsidRPr="000D60D4">
        <w:rPr>
          <w:b/>
        </w:rPr>
        <w:t>while</w:t>
      </w:r>
      <w:r w:rsidRPr="000D60D4">
        <w:t xml:space="preserve"> 1s chase clockwise to next corner place</w:t>
      </w:r>
    </w:p>
    <w:p w:rsidR="00B11EB3" w:rsidRPr="000D60D4" w:rsidRDefault="00B11EB3" w:rsidP="00B11EB3">
      <w:pPr>
        <w:pStyle w:val="DanceBody"/>
      </w:pPr>
      <w:r w:rsidRPr="000D60D4">
        <w:t>13-14</w:t>
      </w:r>
      <w:r w:rsidRPr="000D60D4">
        <w:tab/>
        <w:t>1L+3M &amp; 1M+2L change places RH while 3L &amp; 2M cast right to opp corner place</w:t>
      </w:r>
    </w:p>
    <w:p w:rsidR="00B11EB3" w:rsidRPr="000D60D4" w:rsidRDefault="00B11EB3" w:rsidP="00B11EB3">
      <w:pPr>
        <w:pStyle w:val="DanceBody"/>
      </w:pPr>
      <w:r w:rsidRPr="000D60D4">
        <w:t>15-16</w:t>
      </w:r>
      <w:r w:rsidRPr="000D60D4">
        <w:tab/>
        <w:t xml:space="preserve">1st+2nd corners chase clockwise to next corner </w:t>
      </w:r>
      <w:r w:rsidRPr="000D60D4">
        <w:rPr>
          <w:b/>
        </w:rPr>
        <w:t>while</w:t>
      </w:r>
      <w:r w:rsidRPr="000D60D4">
        <w:t xml:space="preserve"> 1s turn 1.1/2 LH to face 1st corners (in 2nd corner position)</w:t>
      </w:r>
    </w:p>
    <w:p w:rsidR="00B11EB3" w:rsidRPr="000D60D4" w:rsidRDefault="00B11EB3" w:rsidP="00B11EB3">
      <w:pPr>
        <w:pStyle w:val="DanceBody"/>
      </w:pPr>
      <w:r w:rsidRPr="000D60D4">
        <w:t>17-24</w:t>
      </w:r>
      <w:r w:rsidRPr="000D60D4">
        <w:tab/>
        <w:t xml:space="preserve">Repeat 9-14 then 1s turn 3/4 LH to 2nd place own side </w:t>
      </w:r>
      <w:r w:rsidRPr="000D60D4">
        <w:rPr>
          <w:b/>
        </w:rPr>
        <w:t>while</w:t>
      </w:r>
      <w:r w:rsidRPr="000D60D4">
        <w:t xml:space="preserve"> 1st+2nd corners chase clockwise to next corner</w:t>
      </w:r>
    </w:p>
    <w:p w:rsidR="00B11EB3" w:rsidRPr="000D60D4" w:rsidRDefault="00B11EB3" w:rsidP="00B11EB3">
      <w:pPr>
        <w:pStyle w:val="DanceBody"/>
      </w:pPr>
      <w:r w:rsidRPr="000D60D4">
        <w:t>25-28</w:t>
      </w:r>
      <w:r w:rsidRPr="000D60D4">
        <w:tab/>
        <w:t>1/2 Diag R&amp;L (1L+3L &amp; 1M+2M cross RH)</w:t>
      </w:r>
    </w:p>
    <w:p w:rsidR="00B11EB3" w:rsidRPr="000D60D4" w:rsidRDefault="00B11EB3" w:rsidP="00B11EB3">
      <w:pPr>
        <w:pStyle w:val="DanceBody"/>
      </w:pPr>
      <w:r w:rsidRPr="000D60D4">
        <w:t>29-32</w:t>
      </w:r>
      <w:r w:rsidRPr="000D60D4">
        <w:tab/>
        <w:t>1/2 Diag R&amp;L (1L+3M &amp; 1M+2L cross RH)</w:t>
      </w:r>
    </w:p>
    <w:p w:rsidR="00B11EB3" w:rsidRPr="000D60D4" w:rsidRDefault="00B11EB3" w:rsidP="00B11EB3">
      <w:pPr>
        <w:pStyle w:val="DanceBody"/>
      </w:pPr>
      <w:r w:rsidRPr="000D60D4">
        <w:t>Jig</w:t>
      </w:r>
    </w:p>
    <w:p w:rsidR="00B11EB3" w:rsidRPr="000D60D4" w:rsidRDefault="00B11EB3" w:rsidP="00B11EB3">
      <w:pPr>
        <w:pStyle w:val="DanceBody"/>
        <w:keepNext w:val="0"/>
      </w:pPr>
      <w:r w:rsidRPr="000D60D4">
        <w:t>33-64</w:t>
      </w:r>
      <w:r w:rsidRPr="000D60D4">
        <w:tab/>
        <w:t>1s repeat 1-32 from 2nd place (may replace LH turn 15-16 with change places LH)</w:t>
      </w:r>
    </w:p>
    <w:p w:rsidR="00B11EB3" w:rsidRDefault="00B11EB3" w:rsidP="00B11EB3"/>
    <w:p w:rsidR="00B11EB3" w:rsidRDefault="00B11EB3" w:rsidP="00B11EB3">
      <w:pPr>
        <w:pStyle w:val="Minicrib"/>
      </w:pPr>
      <w:r>
        <w:t>SWINGS AND ROUNDABOUTS  (J8x32)  3C (4C set)</w:t>
      </w:r>
      <w:r>
        <w:tab/>
        <w:t>Margaret Kean  Peterborough 2000 Collection</w:t>
      </w:r>
    </w:p>
    <w:p w:rsidR="00B11EB3" w:rsidRPr="00C72C13" w:rsidRDefault="00B11EB3" w:rsidP="00B11EB3">
      <w:pPr>
        <w:pStyle w:val="DanceBody"/>
      </w:pPr>
      <w:r w:rsidRPr="00C72C13">
        <w:t xml:space="preserve"> 1- 8</w:t>
      </w:r>
      <w:r w:rsidRPr="00C72C13">
        <w:tab/>
        <w:t>1s turn LH (4 bars); 1M followed by partner casts behind 2M, cross to 2nd place opposite side. 1M faces out (2s step up bars 7-8)</w:t>
      </w:r>
    </w:p>
    <w:p w:rsidR="00B11EB3" w:rsidRPr="00C72C13" w:rsidRDefault="00B11EB3" w:rsidP="00B11EB3">
      <w:pPr>
        <w:pStyle w:val="DanceBody"/>
      </w:pPr>
      <w:r w:rsidRPr="00C72C13">
        <w:t xml:space="preserve"> 9-16</w:t>
      </w:r>
      <w:r w:rsidRPr="00C72C13">
        <w:tab/>
        <w:t>2s+1s dance Ladies</w:t>
      </w:r>
      <w:r>
        <w:t>'</w:t>
      </w:r>
      <w:r w:rsidRPr="00C72C13">
        <w:t xml:space="preserve"> Chain, 1M finishes facing out</w:t>
      </w:r>
    </w:p>
    <w:p w:rsidR="00B11EB3" w:rsidRPr="00C72C13" w:rsidRDefault="00B11EB3" w:rsidP="00B11EB3">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B11EB3" w:rsidRPr="00C72C13" w:rsidRDefault="00B11EB3" w:rsidP="00B11EB3">
      <w:pPr>
        <w:pStyle w:val="DanceBody"/>
        <w:keepNext w:val="0"/>
      </w:pPr>
      <w:r w:rsidRPr="00C72C13">
        <w:t>25-32</w:t>
      </w:r>
      <w:r w:rsidRPr="00C72C13">
        <w:tab/>
        <w:t>All dance up for 4 bars; 1L followed by partner casts round 2M, crosses to finish in 2nd place own sides.  2 1 3</w:t>
      </w:r>
    </w:p>
    <w:p w:rsidR="00B11EB3" w:rsidRDefault="00B11EB3" w:rsidP="00B11EB3"/>
    <w:p w:rsidR="00B11EB3" w:rsidRDefault="00B11EB3" w:rsidP="00B11EB3">
      <w:pPr>
        <w:pStyle w:val="Minicrib"/>
      </w:pPr>
      <w:r>
        <w:t>SWIRLING AND TWIRLING LEAVES  (J8x32)  3C (4C set)</w:t>
      </w:r>
      <w:r>
        <w:tab/>
        <w:t>Fiona Oliver  Third Sheaf Coll</w:t>
      </w:r>
    </w:p>
    <w:p w:rsidR="00B11EB3" w:rsidRDefault="00B11EB3" w:rsidP="00B11EB3">
      <w:pPr>
        <w:pStyle w:val="DanceBody"/>
      </w:pPr>
      <w:r>
        <w:t xml:space="preserve"> 1- 8</w:t>
      </w:r>
      <w:r>
        <w:tab/>
        <w:t>1s+2s set, dance 1/2 RH across.  2M followed by 2L casts, crosses below 3s to 3rd place own side (1s+3s step up 7-8)</w:t>
      </w:r>
    </w:p>
    <w:p w:rsidR="00B11EB3" w:rsidRDefault="00B11EB3" w:rsidP="00B11EB3">
      <w:pPr>
        <w:pStyle w:val="DanceBody"/>
      </w:pPr>
      <w:r>
        <w:t xml:space="preserve"> 9-16</w:t>
      </w:r>
      <w:r>
        <w:tab/>
        <w:t>1s+3s set, dance 1/2 LH across.  3L followed by 3M casts, crosses below 2s (3rd place) to original places (1s+2s step up 15-16)</w:t>
      </w:r>
    </w:p>
    <w:p w:rsidR="00B11EB3" w:rsidRDefault="00B11EB3" w:rsidP="00B11EB3">
      <w:pPr>
        <w:pStyle w:val="DanceBody"/>
      </w:pPr>
      <w:r>
        <w:t>17-24</w:t>
      </w:r>
      <w:r>
        <w:tab/>
        <w:t>1s set, dance in &amp; cast, meet below 3s &amp; dance up to 2nd place in middle (2s step up 21-22)</w:t>
      </w:r>
    </w:p>
    <w:p w:rsidR="00B11EB3" w:rsidRDefault="00B11EB3" w:rsidP="00B11EB3">
      <w:pPr>
        <w:pStyle w:val="DanceBody"/>
      </w:pPr>
      <w:r>
        <w:t>25-28</w:t>
      </w:r>
      <w:r>
        <w:tab/>
        <w:t xml:space="preserve">1M+2M+3M dance LH across </w:t>
      </w:r>
      <w:r>
        <w:rPr>
          <w:b/>
        </w:rPr>
        <w:t>as</w:t>
      </w:r>
      <w:r>
        <w:t xml:space="preserve"> 1L+2L+3L dance RH across</w:t>
      </w:r>
    </w:p>
    <w:p w:rsidR="00B11EB3" w:rsidRDefault="00B11EB3" w:rsidP="00B11EB3">
      <w:pPr>
        <w:pStyle w:val="DanceBody"/>
        <w:keepNext w:val="0"/>
      </w:pPr>
      <w:r>
        <w:t>29-32</w:t>
      </w:r>
      <w:r>
        <w:tab/>
        <w:t>1s dance up, cast to 2nd place own side</w:t>
      </w:r>
    </w:p>
    <w:p w:rsidR="00B11EB3" w:rsidRDefault="00B11EB3" w:rsidP="00B11EB3"/>
    <w:p w:rsidR="00B11EB3" w:rsidRDefault="00B11EB3" w:rsidP="00B11EB3">
      <w:pPr>
        <w:pStyle w:val="Minicrib"/>
      </w:pPr>
      <w:r>
        <w:t>SWIRLING SNOW  (S3x32)  3C set</w:t>
      </w:r>
      <w:r>
        <w:tab/>
        <w:t>Ruth Taylor  Martello Tower Bk 7</w:t>
      </w:r>
    </w:p>
    <w:p w:rsidR="00B11EB3" w:rsidRPr="00EF7186" w:rsidRDefault="00B11EB3" w:rsidP="00B11EB3">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B11EB3" w:rsidRPr="00EF7186" w:rsidRDefault="00B11EB3" w:rsidP="00B11EB3">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B11EB3" w:rsidRPr="00EF7186" w:rsidRDefault="00B11EB3" w:rsidP="00B11EB3">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B11EB3" w:rsidRDefault="00B11EB3" w:rsidP="00B11EB3">
      <w:pPr>
        <w:pStyle w:val="DanceBody"/>
      </w:pPr>
      <w:r w:rsidRPr="00EF7186">
        <w:tab/>
        <w:t>1s dance normal Allemande ending in 2</w:t>
      </w:r>
      <w:r w:rsidRPr="00972EEB">
        <w:t>nd</w:t>
      </w:r>
      <w:r w:rsidRPr="00EF7186">
        <w:t xml:space="preserve"> place</w:t>
      </w:r>
      <w:r w:rsidRPr="00BA6B4D">
        <w:rPr>
          <w:b/>
        </w:rPr>
        <w:t xml:space="preserve"> while </w:t>
      </w:r>
      <w:r w:rsidRPr="00EF7186">
        <w:t>2s+3s Allemande (d</w:t>
      </w:r>
      <w:r>
        <w:t>own) &amp; up to 3</w:t>
      </w:r>
      <w:r w:rsidRPr="00972EEB">
        <w:t>rd</w:t>
      </w:r>
      <w:r>
        <w:t>/1</w:t>
      </w:r>
      <w:r w:rsidRPr="00972EEB">
        <w:t>st</w:t>
      </w:r>
      <w:r>
        <w:t xml:space="preserve"> places.  (3)1(2)</w:t>
      </w:r>
    </w:p>
    <w:p w:rsidR="00B11EB3" w:rsidRDefault="00B11EB3" w:rsidP="00B11EB3">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B11EB3" w:rsidRDefault="00B11EB3" w:rsidP="00B11EB3"/>
    <w:p w:rsidR="00B11EB3" w:rsidRDefault="00B11EB3" w:rsidP="00B11EB3">
      <w:pPr>
        <w:pStyle w:val="Minicrib"/>
      </w:pPr>
      <w:r>
        <w:t>THE SWIRLING STREAM  (R4x32)  4C Set</w:t>
      </w:r>
      <w:r>
        <w:tab/>
        <w:t>Robert &amp; Margaret Senior  Oakham Coll</w:t>
      </w:r>
    </w:p>
    <w:p w:rsidR="00B11EB3" w:rsidRPr="00A26907" w:rsidRDefault="00B11EB3" w:rsidP="00B11EB3">
      <w:pPr>
        <w:pStyle w:val="DanceBody"/>
      </w:pPr>
      <w:r>
        <w:t>2 chords - 2nd chord 3s &amp; 4s cross to</w:t>
      </w:r>
      <w:r w:rsidRPr="00A26907">
        <w:t xml:space="preserve"> opp</w:t>
      </w:r>
      <w:r>
        <w:t>osite</w:t>
      </w:r>
      <w:r w:rsidRPr="00A26907">
        <w:t xml:space="preserve"> sides</w:t>
      </w:r>
    </w:p>
    <w:p w:rsidR="00B11EB3" w:rsidRDefault="00B11EB3" w:rsidP="00B11EB3">
      <w:pPr>
        <w:pStyle w:val="DanceBody"/>
      </w:pPr>
      <w:r>
        <w:t xml:space="preserve"> </w:t>
      </w:r>
      <w:r w:rsidRPr="00A26907">
        <w:t xml:space="preserve">1- </w:t>
      </w:r>
      <w:r>
        <w:t>4</w:t>
      </w:r>
      <w:r w:rsidRPr="00A26907">
        <w:tab/>
      </w:r>
      <w:r>
        <w:t>1s+4s dance in, take NHJ &amp; couples  Adv+Ret. As 1s+4s retire 2s+3s step up/down to form lines of 4 across</w:t>
      </w:r>
    </w:p>
    <w:p w:rsidR="00B11EB3" w:rsidRPr="00A26907" w:rsidRDefault="00B11EB3" w:rsidP="00B11EB3">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B11EB3" w:rsidRDefault="00B11EB3" w:rsidP="00B11EB3">
      <w:pPr>
        <w:pStyle w:val="DanceBody"/>
      </w:pPr>
      <w:r w:rsidRPr="00A26907">
        <w:t xml:space="preserve"> 9-1</w:t>
      </w:r>
      <w:r>
        <w:t>2</w:t>
      </w:r>
      <w:r w:rsidRPr="00A26907">
        <w:tab/>
      </w:r>
      <w:r>
        <w:t>4L+1M &amp; 4M+1L (middle couples) Adv+Ret</w:t>
      </w:r>
    </w:p>
    <w:p w:rsidR="00B11EB3" w:rsidRDefault="00B11EB3" w:rsidP="00B11EB3">
      <w:pPr>
        <w:pStyle w:val="DanceBody"/>
      </w:pPr>
      <w:r>
        <w:t>13-16</w:t>
      </w:r>
      <w:r>
        <w:tab/>
        <w:t>4s+1s cross, 4M+1L (middle couple Ladies' side) NHJ dancing between 4L+1M &amp; turn corners into lines across, 4s (between 2s) facing 1s (between 3s)</w:t>
      </w:r>
    </w:p>
    <w:p w:rsidR="00B11EB3" w:rsidRDefault="00B11EB3" w:rsidP="00B11EB3">
      <w:pPr>
        <w:pStyle w:val="DanceBody"/>
      </w:pPr>
      <w:r>
        <w:t>17-20</w:t>
      </w:r>
      <w:r>
        <w:tab/>
        <w:t>1s+4s Adv+Ret up/down set</w:t>
      </w:r>
    </w:p>
    <w:p w:rsidR="00B11EB3" w:rsidRDefault="00B11EB3" w:rsidP="00B11EB3">
      <w:pPr>
        <w:pStyle w:val="DanceBody"/>
      </w:pPr>
      <w:r>
        <w:t>21-24</w:t>
      </w:r>
      <w:r>
        <w:tab/>
        <w:t>1s+4s turn person opposite 2H to finish on sides 2 4 (1) (3)</w:t>
      </w:r>
    </w:p>
    <w:p w:rsidR="00B11EB3" w:rsidRDefault="00B11EB3" w:rsidP="00B11EB3">
      <w:pPr>
        <w:pStyle w:val="DanceBody"/>
        <w:keepNext w:val="0"/>
      </w:pPr>
      <w:r>
        <w:t>25-32</w:t>
      </w:r>
      <w:r>
        <w:tab/>
        <w:t>8H round and back 2 4 (1) (3)</w:t>
      </w:r>
    </w:p>
    <w:p w:rsidR="00B11EB3" w:rsidRDefault="00B11EB3" w:rsidP="00B11EB3"/>
    <w:p w:rsidR="00B11EB3" w:rsidRDefault="00B11EB3" w:rsidP="00B11EB3">
      <w:pPr>
        <w:pStyle w:val="Minicrib"/>
      </w:pPr>
      <w:r>
        <w:t>SWIRLING WATERS  (S8x32)  3C (4C Set)</w:t>
      </w:r>
      <w:r>
        <w:tab/>
        <w:t>Drewry  Greenburn Bk 1</w:t>
      </w:r>
    </w:p>
    <w:p w:rsidR="00B11EB3" w:rsidRDefault="00B11EB3" w:rsidP="00B11EB3">
      <w:pPr>
        <w:pStyle w:val="DanceBody"/>
      </w:pPr>
      <w:r>
        <w:t xml:space="preserve"> 1- 8</w:t>
      </w:r>
      <w:r>
        <w:tab/>
        <w:t>1s+2s+3s set, cross RH, 1s cast 2 places &amp; 1/2 turn RH to face up in prom hold</w:t>
      </w:r>
    </w:p>
    <w:p w:rsidR="00B11EB3" w:rsidRDefault="00B11EB3" w:rsidP="00B11EB3">
      <w:pPr>
        <w:pStyle w:val="DanceBody"/>
      </w:pPr>
      <w:r>
        <w:t xml:space="preserve"> 9-16</w:t>
      </w:r>
      <w:r>
        <w:tab/>
        <w:t>1s dance 1/2 RSh reel of 3 with 3s &amp; 1/2 LSh reel of 3 with 2s &amp; end at top with 2s behind for...</w:t>
      </w:r>
    </w:p>
    <w:p w:rsidR="00B11EB3" w:rsidRDefault="00B11EB3" w:rsidP="00B11EB3">
      <w:pPr>
        <w:pStyle w:val="DanceBody"/>
      </w:pPr>
      <w:r>
        <w:t>17-24</w:t>
      </w:r>
      <w:r>
        <w:tab/>
        <w:t>1s+2s dance Allemande 1s end turning LH 1.1/4 times</w:t>
      </w:r>
    </w:p>
    <w:p w:rsidR="00B11EB3" w:rsidRDefault="00B11EB3" w:rsidP="00B11EB3">
      <w:pPr>
        <w:pStyle w:val="DanceBody"/>
        <w:keepNext w:val="0"/>
      </w:pPr>
      <w:r>
        <w:t>25-32</w:t>
      </w:r>
      <w:r>
        <w:tab/>
        <w:t>1s dance RH across (Lady with 2s &amp; Man with 3s) &amp; 2s+1s+3s turn 2H twice</w:t>
      </w:r>
    </w:p>
    <w:p w:rsidR="00B11EB3" w:rsidRDefault="00B11EB3" w:rsidP="00B11EB3"/>
    <w:p w:rsidR="00B11EB3" w:rsidRDefault="00B11EB3" w:rsidP="00B11EB3">
      <w:pPr>
        <w:pStyle w:val="Minicrib"/>
      </w:pPr>
      <w:r>
        <w:t>SWISS CHOCOLATE  (R4x32)  4C set</w:t>
      </w:r>
      <w:r>
        <w:tab/>
        <w:t>Rachel Robson  Dunedin 6</w:t>
      </w:r>
    </w:p>
    <w:p w:rsidR="00B11EB3" w:rsidRDefault="00B11EB3" w:rsidP="00B11EB3">
      <w:pPr>
        <w:pStyle w:val="DanceBody"/>
      </w:pPr>
      <w:r>
        <w:t xml:space="preserve"> 1- 8</w:t>
      </w:r>
      <w:r>
        <w:tab/>
        <w:t>All dance 8H round &amp; back</w:t>
      </w:r>
    </w:p>
    <w:p w:rsidR="00B11EB3" w:rsidRDefault="00B11EB3" w:rsidP="00B11EB3">
      <w:pPr>
        <w:pStyle w:val="DanceBody"/>
      </w:pPr>
      <w:r>
        <w:t xml:space="preserve"> 9-16</w:t>
      </w:r>
      <w:r>
        <w:tab/>
        <w:t>9-10    1s make arch &amp; dance down Men's side (1M on outside of set)</w:t>
      </w:r>
    </w:p>
    <w:p w:rsidR="00B11EB3" w:rsidRDefault="00B11EB3" w:rsidP="00B11EB3">
      <w:pPr>
        <w:pStyle w:val="DanceBody"/>
      </w:pPr>
      <w:r>
        <w:tab/>
        <w:t>11-14  1s turn LH (or birl), make arch &amp; dance up Ladies' side (1L on outside of set)</w:t>
      </w:r>
    </w:p>
    <w:p w:rsidR="00B11EB3" w:rsidRDefault="00B11EB3" w:rsidP="00B11EB3">
      <w:pPr>
        <w:pStyle w:val="DanceBody"/>
      </w:pPr>
      <w:r>
        <w:tab/>
        <w:t>15-16  1s turn LH (or birl) to end in 1st place own side</w:t>
      </w:r>
    </w:p>
    <w:p w:rsidR="00B11EB3" w:rsidRDefault="00B11EB3" w:rsidP="00B11EB3">
      <w:pPr>
        <w:pStyle w:val="DanceBody"/>
      </w:pPr>
      <w:r>
        <w:t>17-20</w:t>
      </w:r>
      <w:r>
        <w:tab/>
        <w:t>All join hands in circle (retain until bar 24), 4s make arch, 1s dance under &amp; dance down with 2s+3s+4s following going under arch</w:t>
      </w:r>
    </w:p>
    <w:p w:rsidR="00B11EB3" w:rsidRDefault="00B11EB3" w:rsidP="00B11EB3">
      <w:pPr>
        <w:pStyle w:val="DanceBody"/>
      </w:pPr>
      <w:r>
        <w:t>21-24</w:t>
      </w:r>
      <w:r>
        <w:tab/>
        <w:t>1s raise joined hands, turn away from each other to make arch over other couples &amp; dance up to place</w:t>
      </w:r>
    </w:p>
    <w:p w:rsidR="00B11EB3" w:rsidRDefault="00B11EB3" w:rsidP="00B11EB3">
      <w:pPr>
        <w:pStyle w:val="DanceBody"/>
      </w:pPr>
      <w:r>
        <w:t>25-28</w:t>
      </w:r>
      <w:r>
        <w:tab/>
        <w:t>2s+3s+4s make arches across set &amp; 1s dance down</w:t>
      </w:r>
    </w:p>
    <w:p w:rsidR="00B11EB3" w:rsidRDefault="00B11EB3" w:rsidP="00B11EB3">
      <w:pPr>
        <w:pStyle w:val="DanceBody"/>
        <w:keepNext w:val="0"/>
      </w:pPr>
      <w:r>
        <w:t>29-32</w:t>
      </w:r>
      <w:r>
        <w:tab/>
        <w:t>All turn RH (or birl) moving up 1 place.  End 2 3 4 1</w:t>
      </w:r>
    </w:p>
    <w:p w:rsidR="00B11EB3" w:rsidRDefault="00B11EB3" w:rsidP="00B11EB3"/>
    <w:p w:rsidR="00B11EB3" w:rsidRDefault="00B11EB3" w:rsidP="00B11EB3">
      <w:pPr>
        <w:pStyle w:val="Minicrib"/>
      </w:pPr>
      <w:r>
        <w:t>SWISS LASSIE  (R8x32)  3C (4C set)</w:t>
      </w:r>
      <w:r>
        <w:tab/>
        <w:t>Rosi Betsche  RSCDS Bk 39</w:t>
      </w:r>
    </w:p>
    <w:p w:rsidR="00B11EB3" w:rsidRDefault="00B11EB3" w:rsidP="00B11EB3">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B11EB3" w:rsidRDefault="00B11EB3" w:rsidP="00B11EB3">
      <w:pPr>
        <w:pStyle w:val="DanceBody"/>
      </w:pPr>
      <w:r>
        <w:t xml:space="preserve"> 9-16</w:t>
      </w:r>
      <w:r>
        <w:tab/>
        <w:t>2s+1s dance reel of 4 up &amp; down middle of set ending with 2M facing Ladies side &amp; 1L facing Men's side</w:t>
      </w:r>
    </w:p>
    <w:p w:rsidR="00B11EB3" w:rsidRDefault="00B11EB3" w:rsidP="00B11EB3">
      <w:pPr>
        <w:pStyle w:val="DanceBody"/>
      </w:pPr>
      <w:r>
        <w:t>17-24</w:t>
      </w:r>
      <w:r>
        <w:tab/>
        <w:t>2s+1s chase round clockwise 1/2 way, 1s+3s+2s Adv+Ret</w:t>
      </w:r>
    </w:p>
    <w:p w:rsidR="00B11EB3" w:rsidRDefault="00B11EB3" w:rsidP="00B11EB3">
      <w:pPr>
        <w:pStyle w:val="DanceBody"/>
        <w:keepNext w:val="0"/>
      </w:pPr>
      <w:r>
        <w:t>25-32</w:t>
      </w:r>
      <w:r>
        <w:tab/>
        <w:t>3s+2s (bottom 2 couples) 1/2 turn partners RH, dance RH across 1/2 way, 1s+2s (top 2 couples) 1/2 turn partners RH &amp; dance RH across 1/2 way</w:t>
      </w:r>
    </w:p>
    <w:p w:rsidR="00B11EB3" w:rsidRDefault="00B11EB3" w:rsidP="00B11EB3"/>
    <w:p w:rsidR="00B11EB3" w:rsidRDefault="00B11EB3" w:rsidP="00B11EB3">
      <w:pPr>
        <w:pStyle w:val="Minicrib"/>
        <w:rPr>
          <w:lang w:val="en-US"/>
        </w:rPr>
      </w:pPr>
      <w:r>
        <w:rPr>
          <w:lang w:val="en-US"/>
        </w:rPr>
        <w:t>SWITHLAND WOODS  (S3x40)  3C set</w:t>
      </w:r>
      <w:r>
        <w:rPr>
          <w:lang w:val="en-US"/>
        </w:rPr>
        <w:tab/>
        <w:t>Doris Buchanan  Leicester Silver Coll</w:t>
      </w:r>
    </w:p>
    <w:p w:rsidR="00B11EB3" w:rsidRPr="0017277E" w:rsidRDefault="00B11EB3" w:rsidP="00B11EB3">
      <w:pPr>
        <w:pStyle w:val="DanceBody"/>
      </w:pPr>
      <w:r w:rsidRPr="0017277E">
        <w:t xml:space="preserve"> 1- 4</w:t>
      </w:r>
      <w:r w:rsidRPr="0017277E">
        <w:tab/>
        <w:t>1s+2s+3s set &amp; turn partners 2H, remain in middle facing up with nearer hands joined</w:t>
      </w:r>
    </w:p>
    <w:p w:rsidR="00B11EB3" w:rsidRPr="0017277E" w:rsidRDefault="00B11EB3" w:rsidP="00B11EB3">
      <w:pPr>
        <w:pStyle w:val="DanceBody"/>
      </w:pPr>
      <w:r w:rsidRPr="0017277E">
        <w:t xml:space="preserve"> 5- 8</w:t>
      </w:r>
      <w:r w:rsidRPr="0017277E">
        <w:tab/>
        <w:t>1s cast down to 3rd place, 2s dance up &amp; cast to 2nd place, 3s cross up to 1st place</w:t>
      </w:r>
    </w:p>
    <w:p w:rsidR="00B11EB3" w:rsidRPr="0017277E" w:rsidRDefault="00B11EB3" w:rsidP="00B11EB3">
      <w:pPr>
        <w:pStyle w:val="DanceBody"/>
      </w:pPr>
      <w:r w:rsidRPr="0017277E">
        <w:t xml:space="preserve"> 9-16</w:t>
      </w:r>
      <w:r w:rsidRPr="0017277E">
        <w:tab/>
        <w:t xml:space="preserve">3s+1s dance Ladies' Chain (up &amp; down) &amp; end on sides </w:t>
      </w:r>
      <w:r>
        <w:t>(3) 2 1</w:t>
      </w:r>
    </w:p>
    <w:p w:rsidR="00B11EB3" w:rsidRPr="0017277E" w:rsidRDefault="00B11EB3" w:rsidP="00B11EB3">
      <w:pPr>
        <w:pStyle w:val="DanceBody"/>
      </w:pPr>
      <w:r w:rsidRPr="0017277E">
        <w:t>17-24</w:t>
      </w:r>
      <w:r w:rsidRPr="0017277E">
        <w:tab/>
        <w:t>2s petronella turn &amp; all set in lines across, 2s petronella turn to opposite sides &amp; all set.  (3)(2) 1</w:t>
      </w:r>
    </w:p>
    <w:p w:rsidR="00B11EB3" w:rsidRPr="0017277E" w:rsidRDefault="00B11EB3" w:rsidP="00B11EB3">
      <w:pPr>
        <w:pStyle w:val="DanceBody"/>
      </w:pPr>
      <w:r w:rsidRPr="0017277E">
        <w:t>25-32</w:t>
      </w:r>
      <w:r w:rsidRPr="0017277E">
        <w:tab/>
        <w:t>2s+1s dance RH across 1/2 way, 3s+1s dance LH across 1/2 way, 1s+3s+2s set &amp; turn partners RH for…</w:t>
      </w:r>
    </w:p>
    <w:p w:rsidR="00B11EB3" w:rsidRPr="0017277E" w:rsidRDefault="00B11EB3" w:rsidP="00B11EB3">
      <w:pPr>
        <w:pStyle w:val="DanceBody"/>
        <w:keepNext w:val="0"/>
      </w:pPr>
      <w:r w:rsidRPr="0017277E">
        <w:t>33-40</w:t>
      </w:r>
      <w:r w:rsidRPr="0017277E">
        <w:tab/>
        <w:t>1s+3s+2s dance Allemande</w:t>
      </w:r>
    </w:p>
    <w:p w:rsidR="00B11EB3" w:rsidRDefault="00B11EB3" w:rsidP="00B11EB3"/>
    <w:p w:rsidR="00B11EB3" w:rsidRDefault="00B11EB3" w:rsidP="00B11EB3">
      <w:pPr>
        <w:pStyle w:val="Minicrib"/>
      </w:pPr>
      <w:r>
        <w:t>THE SYLVAN STRATHSPEY  (S8x32)  2C (4C set)</w:t>
      </w:r>
      <w:r>
        <w:tab/>
        <w:t>Tom Winter  Dunsmuir Dances</w:t>
      </w:r>
    </w:p>
    <w:p w:rsidR="00B11EB3" w:rsidRDefault="00B11EB3" w:rsidP="00B11EB3">
      <w:pPr>
        <w:pStyle w:val="DanceBody"/>
      </w:pPr>
      <w:r>
        <w:t xml:space="preserve"> 1- 8</w:t>
      </w:r>
      <w:r>
        <w:tab/>
        <w:t>1s set, cross RH, 1s+2s Set+Link</w:t>
      </w:r>
    </w:p>
    <w:p w:rsidR="00B11EB3" w:rsidRDefault="00B11EB3" w:rsidP="00B11EB3">
      <w:pPr>
        <w:pStyle w:val="DanceBody"/>
      </w:pPr>
      <w:r>
        <w:t xml:space="preserve"> 9-12</w:t>
      </w:r>
      <w:r>
        <w:tab/>
        <w:t>2s+1s circle 4H round to left 1/2 way, Men turn Ladies 2H into diagonal line between 1M &amp; 2L positions (Ladies BtoB)</w:t>
      </w:r>
    </w:p>
    <w:p w:rsidR="00B11EB3" w:rsidRDefault="00B11EB3" w:rsidP="00B11EB3">
      <w:pPr>
        <w:pStyle w:val="DanceBody"/>
      </w:pPr>
      <w:r>
        <w:t>13-16</w:t>
      </w:r>
      <w:r>
        <w:tab/>
        <w:t>1s+2s dance 1/2 diagonal reel of 4 with 1L ending in original place &amp; 2L in partners original place (2s on Men's side)</w:t>
      </w:r>
    </w:p>
    <w:p w:rsidR="00B11EB3" w:rsidRDefault="00B11EB3" w:rsidP="00B11EB3">
      <w:pPr>
        <w:pStyle w:val="DanceBody"/>
      </w:pPr>
      <w:r>
        <w:t>17-24</w:t>
      </w:r>
      <w:r>
        <w:tab/>
        <w:t>1s+2s dance R&amp;L</w:t>
      </w:r>
    </w:p>
    <w:p w:rsidR="00B11EB3" w:rsidRDefault="00B11EB3" w:rsidP="00B11EB3">
      <w:pPr>
        <w:pStyle w:val="DanceBody"/>
      </w:pPr>
      <w:r>
        <w:t>25-32</w:t>
      </w:r>
      <w:r>
        <w:tab/>
        <w:t>1s+2s dance the Tournee : -</w:t>
      </w:r>
    </w:p>
    <w:p w:rsidR="00B11EB3" w:rsidRDefault="00B11EB3" w:rsidP="00B11EB3">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B11EB3" w:rsidRDefault="00B11EB3" w:rsidP="00B11EB3"/>
    <w:p w:rsidR="00B11EB3" w:rsidRDefault="00B11EB3" w:rsidP="00B11EB3">
      <w:pPr>
        <w:pStyle w:val="Minicrib"/>
      </w:pPr>
      <w:r>
        <w:t>SYLVIA FULL OF GRACE  (S3x32)  3C Set</w:t>
      </w:r>
      <w:r>
        <w:tab/>
        <w:t>Marshall &amp; Anne McLaughlin  Spring Creek Coll</w:t>
      </w:r>
    </w:p>
    <w:p w:rsidR="00B11EB3" w:rsidRPr="009B07AE" w:rsidRDefault="00B11EB3" w:rsidP="00B11EB3">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B11EB3" w:rsidRPr="009B07AE" w:rsidRDefault="00B11EB3" w:rsidP="00B11EB3">
      <w:pPr>
        <w:pStyle w:val="DanceBody"/>
      </w:pPr>
      <w:r>
        <w:t xml:space="preserve"> </w:t>
      </w:r>
      <w:r w:rsidRPr="009B07AE">
        <w:t>9–16</w:t>
      </w:r>
      <w:r w:rsidRPr="009B07AE">
        <w:tab/>
        <w:t>1</w:t>
      </w:r>
      <w:r>
        <w:t>s+2s</w:t>
      </w:r>
      <w:r w:rsidRPr="009B07AE">
        <w:t xml:space="preserve"> dance Allemande</w:t>
      </w:r>
    </w:p>
    <w:p w:rsidR="00B11EB3" w:rsidRPr="009B07AE" w:rsidRDefault="00B11EB3" w:rsidP="00B11EB3">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B11EB3" w:rsidRPr="009B07AE" w:rsidRDefault="00B11EB3" w:rsidP="00B11EB3">
      <w:pPr>
        <w:pStyle w:val="DanceBody"/>
        <w:keepNext w:val="0"/>
      </w:pPr>
      <w:r w:rsidRPr="009B07AE">
        <w:t>25–32</w:t>
      </w:r>
      <w:r>
        <w:tab/>
      </w:r>
      <w:r w:rsidRPr="009B07AE">
        <w:t>1</w:t>
      </w:r>
      <w:r>
        <w:t>s+3s</w:t>
      </w:r>
      <w:r w:rsidRPr="009B07AE">
        <w:t xml:space="preserve"> dance the Knot.  2 3 1</w:t>
      </w:r>
    </w:p>
    <w:p w:rsidR="00B11EB3" w:rsidRDefault="00B11EB3" w:rsidP="00B11EB3"/>
    <w:p w:rsidR="00B11EB3" w:rsidRDefault="00B11EB3" w:rsidP="00B11EB3">
      <w:pPr>
        <w:pStyle w:val="Minicrib"/>
      </w:pPr>
      <w:r>
        <w:t>SYLVIA MISKOE'S STRATHSPEY  (S8x32)  3C (4C set)</w:t>
      </w:r>
      <w:r>
        <w:tab/>
        <w:t>Wouter Joubert  Fields Of Gold</w:t>
      </w:r>
    </w:p>
    <w:p w:rsidR="00B11EB3" w:rsidRDefault="00B11EB3" w:rsidP="00B11EB3">
      <w:pPr>
        <w:pStyle w:val="DanceBody"/>
      </w:pPr>
      <w:r>
        <w:t xml:space="preserve"> 1- 4</w:t>
      </w:r>
      <w:r>
        <w:tab/>
        <w:t>1s+2s dance 1/2 R&amp;L (2) (1) 3</w:t>
      </w:r>
    </w:p>
    <w:p w:rsidR="00B11EB3" w:rsidRDefault="00B11EB3" w:rsidP="00B11EB3">
      <w:pPr>
        <w:pStyle w:val="DanceBody"/>
      </w:pPr>
      <w:r>
        <w:t xml:space="preserve"> 5- 8</w:t>
      </w:r>
      <w:r>
        <w:tab/>
        <w:t xml:space="preserve">2s+1s set, 2s cross LH </w:t>
      </w:r>
      <w:r>
        <w:rPr>
          <w:b/>
        </w:rPr>
        <w:t>while</w:t>
      </w:r>
      <w:r>
        <w:t xml:space="preserve"> 1s turn 3/4 LH to face 1st corners</w:t>
      </w:r>
    </w:p>
    <w:p w:rsidR="00B11EB3" w:rsidRDefault="00B11EB3" w:rsidP="00B11EB3">
      <w:pPr>
        <w:pStyle w:val="DanceBody"/>
      </w:pPr>
      <w:r>
        <w:t xml:space="preserve"> 9-16</w:t>
      </w:r>
      <w:r>
        <w:tab/>
        <w:t>1s+1st corners dance Corner Chain with setting:</w:t>
      </w:r>
    </w:p>
    <w:p w:rsidR="00B11EB3" w:rsidRDefault="00B11EB3" w:rsidP="00B11EB3">
      <w:pPr>
        <w:pStyle w:val="DanceBody"/>
      </w:pPr>
      <w:r>
        <w:tab/>
        <w:t>9-12    1s change places RH with 1</w:t>
      </w:r>
      <w:r w:rsidRPr="00972EEB">
        <w:t>st</w:t>
      </w:r>
      <w:r>
        <w:t xml:space="preserve"> corners who turn LH in centre </w:t>
      </w:r>
      <w:r>
        <w:rPr>
          <w:b/>
        </w:rPr>
        <w:t>while</w:t>
      </w:r>
      <w:r>
        <w:t xml:space="preserve"> 1s set facing each other diagonally</w:t>
      </w:r>
    </w:p>
    <w:p w:rsidR="00B11EB3" w:rsidRDefault="00B11EB3" w:rsidP="00B11EB3">
      <w:pPr>
        <w:pStyle w:val="DanceBody"/>
      </w:pPr>
      <w:r>
        <w:tab/>
        <w:t>13-16  1s change places RH with 1</w:t>
      </w:r>
      <w:r w:rsidRPr="00972EEB">
        <w:t>st</w:t>
      </w:r>
      <w:r>
        <w:t xml:space="preserve"> corners &amp; 1s turn LH to face 2nd corners</w:t>
      </w:r>
    </w:p>
    <w:p w:rsidR="00B11EB3" w:rsidRDefault="00B11EB3" w:rsidP="00B11EB3">
      <w:pPr>
        <w:pStyle w:val="DanceBody"/>
      </w:pPr>
      <w:r>
        <w:t>17-20</w:t>
      </w:r>
      <w:r>
        <w:tab/>
        <w:t>1s &amp; 2nd corners dance Pass+Turn. 1s finish in 2nd place in centre RSh to partner facing own sides NHJ</w:t>
      </w:r>
    </w:p>
    <w:p w:rsidR="00B11EB3" w:rsidRDefault="00B11EB3" w:rsidP="00B11EB3">
      <w:pPr>
        <w:pStyle w:val="DanceBody"/>
      </w:pPr>
      <w:r>
        <w:t>21-24</w:t>
      </w:r>
      <w:r>
        <w:tab/>
        <w:t>1s 1/2 turn RH to face partner in centre &amp; Petronella turn to 2nd place own sides</w:t>
      </w:r>
    </w:p>
    <w:p w:rsidR="00B11EB3" w:rsidRDefault="00B11EB3" w:rsidP="00B11EB3">
      <w:pPr>
        <w:pStyle w:val="DanceBody"/>
        <w:keepNext w:val="0"/>
      </w:pPr>
      <w:r>
        <w:t>25-32</w:t>
      </w:r>
      <w:r>
        <w:tab/>
        <w:t>2s+1s+3s set, cast by RSh &amp; chase clockwise once round</w:t>
      </w:r>
    </w:p>
    <w:p w:rsidR="00B11EB3" w:rsidRDefault="00B11EB3" w:rsidP="00B11EB3"/>
    <w:p w:rsidR="00B11EB3" w:rsidRDefault="00B11EB3" w:rsidP="00B11EB3">
      <w:pPr>
        <w:pStyle w:val="Minicrib"/>
      </w:pPr>
      <w:r>
        <w:t>THE SYMMETRICAL JIG  (J4x32)  4C set</w:t>
      </w:r>
      <w:r>
        <w:tab/>
        <w:t>Peter J Clark  Corberry Collection 2</w:t>
      </w:r>
    </w:p>
    <w:p w:rsidR="00B11EB3" w:rsidRDefault="00B11EB3" w:rsidP="00B11EB3">
      <w:pPr>
        <w:pStyle w:val="DanceBody"/>
      </w:pPr>
      <w:r>
        <w:t>2 chords - 2nd chord 3s &amp; 4s cross to opp side</w:t>
      </w:r>
    </w:p>
    <w:p w:rsidR="00B11EB3" w:rsidRDefault="00B11EB3" w:rsidP="00B11EB3">
      <w:pPr>
        <w:pStyle w:val="DanceBody"/>
      </w:pPr>
      <w:r>
        <w:t xml:space="preserve"> 1- 8</w:t>
      </w:r>
      <w:r>
        <w:tab/>
        <w:t xml:space="preserve">1s &amp; 4s set, turn partner RH; 1L followed by 1M casts behind Ladies' side to 4th place (Men's side) </w:t>
      </w:r>
      <w:r>
        <w:rPr>
          <w:b/>
        </w:rPr>
        <w:t>while</w:t>
      </w:r>
      <w:r>
        <w:t xml:space="preserve"> 4L followed by 4M casts up behind Men's side to 1st place (Ladies' side).  4 2 (3) (1)</w:t>
      </w:r>
    </w:p>
    <w:p w:rsidR="00B11EB3" w:rsidRPr="004D6355" w:rsidRDefault="00B11EB3" w:rsidP="00B11EB3">
      <w:pPr>
        <w:pStyle w:val="DanceBody"/>
      </w:pPr>
      <w:r>
        <w:t xml:space="preserve"> 9-16</w:t>
      </w:r>
      <w:r>
        <w:tab/>
        <w:t xml:space="preserve">4s &amp; 1s set, change places &amp; repeat back to place </w:t>
      </w:r>
      <w:r>
        <w:rPr>
          <w:b/>
        </w:rPr>
        <w:t>while</w:t>
      </w:r>
      <w:r>
        <w:t xml:space="preserve"> 2s dance Fig 8 round 1st place &amp; 3s dance Fig 8 round 4th place</w:t>
      </w:r>
    </w:p>
    <w:p w:rsidR="00B11EB3" w:rsidRDefault="00B11EB3" w:rsidP="00B11EB3">
      <w:pPr>
        <w:pStyle w:val="DanceBody"/>
      </w:pPr>
      <w:r>
        <w:t>17-24</w:t>
      </w:r>
      <w:r>
        <w:tab/>
        <w:t>2s+3s dance RH across; 4 couples turn partner RH to end 4s+2s facing up &amp; 3s+1s facing down (on opp sides) in allemande hold</w:t>
      </w:r>
    </w:p>
    <w:p w:rsidR="00B11EB3" w:rsidRDefault="00B11EB3" w:rsidP="00B11EB3">
      <w:pPr>
        <w:pStyle w:val="DanceBody"/>
        <w:keepNext w:val="0"/>
      </w:pPr>
      <w:r>
        <w:t>25-32</w:t>
      </w:r>
      <w:r>
        <w:tab/>
        <w:t xml:space="preserve">4s+2s allemande up (normal) </w:t>
      </w:r>
      <w:r>
        <w:rPr>
          <w:b/>
        </w:rPr>
        <w:t>while</w:t>
      </w:r>
      <w:r>
        <w:t xml:space="preserve"> 3s+1s allemande starting down.  End 2 4 (1) (3)</w:t>
      </w:r>
    </w:p>
    <w:p w:rsidR="00B11EB3" w:rsidRDefault="00B11EB3" w:rsidP="00B11EB3"/>
    <w:p w:rsidR="00B11EB3" w:rsidRDefault="00B11EB3" w:rsidP="00B11EB3">
      <w:pPr>
        <w:pStyle w:val="Minicrib"/>
      </w:pPr>
      <w:r>
        <w:t>SYMPHONY HALL STRATHSPEY  (S3x32)  3C set</w:t>
      </w:r>
      <w:r>
        <w:tab/>
        <w:t>Kenneth J Reid  Birmingham Platinum Bk</w:t>
      </w:r>
    </w:p>
    <w:p w:rsidR="00B11EB3" w:rsidRPr="00324E4E" w:rsidRDefault="00B11EB3" w:rsidP="00B11EB3">
      <w:pPr>
        <w:pStyle w:val="DanceBody"/>
      </w:pPr>
      <w:r w:rsidRPr="00324E4E">
        <w:t xml:space="preserve"> 1- 8</w:t>
      </w:r>
      <w:r w:rsidRPr="00324E4E">
        <w:tab/>
        <w:t xml:space="preserve">All set, 1M+2M Petronella-in-tandem &amp; 3M casts </w:t>
      </w:r>
      <w:r w:rsidRPr="00324E4E">
        <w:rPr>
          <w:b/>
        </w:rPr>
        <w:t xml:space="preserve">while </w:t>
      </w:r>
      <w:r w:rsidRPr="00324E4E">
        <w:t>1L casts &amp;</w:t>
      </w:r>
      <w:r w:rsidRPr="00324E4E">
        <w:rPr>
          <w:b/>
        </w:rPr>
        <w:t xml:space="preserve"> </w:t>
      </w:r>
      <w:r w:rsidRPr="00324E4E">
        <w:t>2L+3L Petronella in Tandem to lines across (2L between 3s at top &amp; 2M between 1s), 2s dance 1/2 Diag R&amp;L (up/down)</w:t>
      </w:r>
    </w:p>
    <w:p w:rsidR="00B11EB3" w:rsidRPr="00324E4E" w:rsidRDefault="00B11EB3" w:rsidP="00B11EB3">
      <w:pPr>
        <w:pStyle w:val="DanceBody"/>
      </w:pPr>
      <w:r w:rsidRPr="00324E4E">
        <w:t xml:space="preserve"> 9-16</w:t>
      </w:r>
      <w:r w:rsidRPr="00324E4E">
        <w:tab/>
        <w:t xml:space="preserve">All set, 1M+2M Petronella-in-Tandem 3M casts </w:t>
      </w:r>
      <w:r w:rsidRPr="00324E4E">
        <w:rPr>
          <w:b/>
        </w:rPr>
        <w:t xml:space="preserve">while </w:t>
      </w:r>
      <w:r w:rsidRPr="00324E4E">
        <w:t>1L casts &amp; 2L+3L Petronella-in-Tandem (2M between 1s on Men's side, 2L between 3s on Ladies' side), 2s dance 1/2 Diag R&amp;L (across) (3L &amp; 1M face out) (3)(2)(1)</w:t>
      </w:r>
    </w:p>
    <w:p w:rsidR="00B11EB3" w:rsidRPr="00324E4E" w:rsidRDefault="00B11EB3" w:rsidP="00B11EB3">
      <w:pPr>
        <w:pStyle w:val="DanceBody"/>
      </w:pPr>
      <w:r w:rsidRPr="00324E4E">
        <w:t>17-24</w:t>
      </w:r>
      <w:r w:rsidRPr="00324E4E">
        <w:tab/>
        <w:t>3s+2s+1s dance reels of 3 on sides, each couple crossing down from 2nd place to 3rd place on own side. At end 1s loop to face up &amp; in 3 2 1</w:t>
      </w:r>
    </w:p>
    <w:p w:rsidR="00B11EB3" w:rsidRPr="00324E4E" w:rsidRDefault="00B11EB3" w:rsidP="00B11EB3">
      <w:pPr>
        <w:pStyle w:val="DanceBody"/>
      </w:pPr>
      <w:r w:rsidRPr="00324E4E">
        <w:t>25-32</w:t>
      </w:r>
      <w:r w:rsidRPr="00324E4E">
        <w:tab/>
        <w:t>2s+1s dance Rose Progression:-</w:t>
      </w:r>
    </w:p>
    <w:p w:rsidR="00B11EB3" w:rsidRPr="00324E4E" w:rsidRDefault="00B11EB3" w:rsidP="00B11EB3">
      <w:pPr>
        <w:pStyle w:val="DanceBody"/>
      </w:pPr>
      <w:r>
        <w:tab/>
        <w:t xml:space="preserve">25-26   </w:t>
      </w:r>
      <w:r w:rsidRPr="00324E4E">
        <w:t xml:space="preserve">2M+1L facing in diagonally set </w:t>
      </w:r>
      <w:r w:rsidRPr="00324E4E">
        <w:rPr>
          <w:b/>
        </w:rPr>
        <w:t xml:space="preserve">while </w:t>
      </w:r>
      <w:r w:rsidRPr="00324E4E">
        <w:t>2L+1M change places RH to face out</w:t>
      </w:r>
    </w:p>
    <w:p w:rsidR="00B11EB3" w:rsidRPr="00324E4E" w:rsidRDefault="00B11EB3" w:rsidP="00B11EB3">
      <w:pPr>
        <w:pStyle w:val="DanceBody"/>
      </w:pPr>
      <w:r>
        <w:tab/>
        <w:t xml:space="preserve">27-28 </w:t>
      </w:r>
      <w:r w:rsidRPr="00324E4E">
        <w:t xml:space="preserve">  2M+1L 1/2 turn 2H to face each other as 2L+1M dance into partners place</w:t>
      </w:r>
    </w:p>
    <w:p w:rsidR="00B11EB3" w:rsidRPr="00324E4E" w:rsidRDefault="00B11EB3" w:rsidP="00B11EB3">
      <w:pPr>
        <w:pStyle w:val="DanceBody"/>
      </w:pPr>
      <w:r w:rsidRPr="00324E4E">
        <w:tab/>
        <w:t>29-30   2M+1L cast into each others place as 2L+1M 1/2 turn 2H to face each other</w:t>
      </w:r>
    </w:p>
    <w:p w:rsidR="00B11EB3" w:rsidRPr="00324E4E" w:rsidRDefault="00B11EB3" w:rsidP="00B11EB3">
      <w:pPr>
        <w:pStyle w:val="DanceBody"/>
        <w:keepNext w:val="0"/>
      </w:pPr>
      <w:r w:rsidRPr="00324E4E">
        <w:tab/>
        <w:t xml:space="preserve">31-32   2M+1L dance into 3rd/2nd place own side </w:t>
      </w:r>
      <w:r w:rsidRPr="00324E4E">
        <w:rPr>
          <w:b/>
        </w:rPr>
        <w:t xml:space="preserve">while </w:t>
      </w:r>
      <w:r w:rsidRPr="00324E4E">
        <w:t>2L+1M cast to right to new places   3 1 2</w:t>
      </w:r>
    </w:p>
    <w:p w:rsidR="00B11EB3" w:rsidRDefault="00B11EB3" w:rsidP="00B11EB3"/>
    <w:p w:rsidR="00B11EB3" w:rsidRDefault="00B11EB3" w:rsidP="00B11EB3">
      <w:pPr>
        <w:pStyle w:val="Minicrib"/>
      </w:pPr>
      <w:r>
        <w:t>SYNCHRONOUS SIMPLICITY  (S8x32)  3C (4C set)</w:t>
      </w:r>
      <w:r>
        <w:tab/>
        <w:t>Holly Boyd  Oh, How We've Danced!</w:t>
      </w:r>
    </w:p>
    <w:p w:rsidR="00B11EB3" w:rsidRDefault="00B11EB3" w:rsidP="00B11EB3">
      <w:pPr>
        <w:pStyle w:val="DanceBody"/>
      </w:pPr>
      <w:r>
        <w:t xml:space="preserve"> 1- 8</w:t>
      </w:r>
      <w:r>
        <w:tab/>
        <w:t>1s cross RH, cast (2s step up); 2s+1s+3s Set+Link for 3 couples</w:t>
      </w:r>
    </w:p>
    <w:p w:rsidR="00B11EB3" w:rsidRDefault="00B11EB3" w:rsidP="00B11EB3">
      <w:pPr>
        <w:pStyle w:val="DanceBody"/>
      </w:pPr>
      <w:r>
        <w:t xml:space="preserve"> 9-12</w:t>
      </w:r>
      <w:r>
        <w:tab/>
        <w:t>All set, 1s set advancing passing LSh to face 2nd corner pstn</w:t>
      </w:r>
    </w:p>
    <w:p w:rsidR="00B11EB3" w:rsidRPr="00DC31EF" w:rsidRDefault="00B11EB3" w:rsidP="00B11EB3">
      <w:pPr>
        <w:pStyle w:val="DanceBody"/>
      </w:pPr>
      <w:r>
        <w:t>13-24</w:t>
      </w:r>
      <w:r>
        <w:tab/>
      </w:r>
      <w:r w:rsidRPr="00DC31EF">
        <w:t>All Dance to Corners &amp; Set: (12 bars)</w:t>
      </w:r>
    </w:p>
    <w:p w:rsidR="00B11EB3" w:rsidRPr="00DC31EF" w:rsidRDefault="00B11EB3" w:rsidP="00B11EB3">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B11EB3" w:rsidRPr="00DC31EF" w:rsidRDefault="00B11EB3" w:rsidP="00B11EB3">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B11EB3" w:rsidRPr="00DC31EF" w:rsidRDefault="00B11EB3" w:rsidP="00B11EB3">
      <w:pPr>
        <w:pStyle w:val="DanceBody"/>
        <w:keepNext w:val="0"/>
      </w:pPr>
      <w:r w:rsidRPr="00DC31EF">
        <w:t>27-32</w:t>
      </w:r>
      <w:r w:rsidRPr="00DC31EF">
        <w:tab/>
        <w:t>6 bar reels of 3 across (1s RSh to 2nd corner to start).  End 2 1 3</w:t>
      </w:r>
    </w:p>
    <w:p w:rsidR="00B11EB3" w:rsidRDefault="00B11EB3" w:rsidP="00B11EB3"/>
    <w:p w:rsidR="00B11EB3" w:rsidRDefault="00B11EB3" w:rsidP="00B11EB3">
      <w:pPr>
        <w:pStyle w:val="Minicrib"/>
      </w:pPr>
      <w:r>
        <w:t>TA THINK A'GEN  (R4x24)  4C Set</w:t>
      </w:r>
      <w:r>
        <w:tab/>
        <w:t>Barry Skelton  Brig O' Balgownie</w:t>
      </w:r>
    </w:p>
    <w:p w:rsidR="00B11EB3" w:rsidRDefault="00B11EB3" w:rsidP="00B11EB3">
      <w:pPr>
        <w:pStyle w:val="DanceBody"/>
      </w:pPr>
      <w:r>
        <w:t xml:space="preserve"> 1- 8</w:t>
      </w:r>
      <w:r>
        <w:tab/>
        <w:t>1s cross RH &amp; cast (2s step up); 1s dance 1/2 Fig 8 up round 2s</w:t>
      </w:r>
    </w:p>
    <w:p w:rsidR="00B11EB3" w:rsidRPr="00470C47" w:rsidRDefault="00B11EB3" w:rsidP="00B11EB3">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B11EB3" w:rsidRDefault="00B11EB3" w:rsidP="00B11EB3">
      <w:pPr>
        <w:pStyle w:val="DanceBody"/>
      </w:pPr>
      <w:r w:rsidRPr="00470C47">
        <w:tab/>
        <w:t>13-20 repeat figure twice more to end 2 1 3</w:t>
      </w:r>
    </w:p>
    <w:p w:rsidR="00B11EB3" w:rsidRPr="00470C47" w:rsidRDefault="00B11EB3" w:rsidP="00B11EB3">
      <w:pPr>
        <w:pStyle w:val="DanceBody"/>
        <w:keepNext w:val="0"/>
      </w:pPr>
      <w:r w:rsidRPr="00470C47">
        <w:t>21-24</w:t>
      </w:r>
      <w:r w:rsidRPr="00470C47">
        <w:tab/>
        <w:t>1s 1/2 turn LH, dance down between 3s, cross LH &amp; dance into 4th place (3s &amp; 4s step up 23-24)</w:t>
      </w:r>
    </w:p>
    <w:p w:rsidR="00B11EB3" w:rsidRDefault="00B11EB3" w:rsidP="00B11EB3"/>
    <w:p w:rsidR="00B11EB3" w:rsidRDefault="00B11EB3" w:rsidP="00B11EB3">
      <w:pPr>
        <w:pStyle w:val="Minicrib"/>
      </w:pPr>
      <w:r>
        <w:t>THE TABLET MAKER'S REEL  (R4x40)  Sq.Set</w:t>
      </w:r>
      <w:r>
        <w:tab/>
        <w:t>Lewis N Derrick  75 years of Dancing in St Andrews</w:t>
      </w:r>
    </w:p>
    <w:p w:rsidR="00B11EB3" w:rsidRPr="004218CE" w:rsidRDefault="00B11EB3" w:rsidP="00B11EB3">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B11EB3" w:rsidRPr="000F117B" w:rsidRDefault="00B11EB3" w:rsidP="00B11EB3">
      <w:pPr>
        <w:pStyle w:val="DanceBody"/>
      </w:pPr>
      <w:r w:rsidRPr="000F117B">
        <w:t xml:space="preserve"> 9-12</w:t>
      </w:r>
      <w:r w:rsidRPr="000F117B">
        <w:tab/>
        <w:t>1s set, 1/2 turn 2H to end on sides facing in</w:t>
      </w:r>
    </w:p>
    <w:p w:rsidR="00B11EB3" w:rsidRPr="000F117B" w:rsidRDefault="00B11EB3" w:rsidP="00B11EB3">
      <w:pPr>
        <w:pStyle w:val="DanceBody"/>
      </w:pPr>
      <w:r w:rsidRPr="000F117B">
        <w:t>13-16</w:t>
      </w:r>
      <w:r w:rsidRPr="000F117B">
        <w:tab/>
        <w:t>1s+3s dance 1/2 R&amp;L, (omit polite turn) &amp; finish facing 2s+4s</w:t>
      </w:r>
    </w:p>
    <w:p w:rsidR="00B11EB3" w:rsidRPr="000F117B" w:rsidRDefault="00B11EB3" w:rsidP="00B11EB3">
      <w:pPr>
        <w:pStyle w:val="DanceBody"/>
      </w:pPr>
      <w:r w:rsidRPr="000F117B">
        <w:t>17-24</w:t>
      </w:r>
      <w:r w:rsidRPr="000F117B">
        <w:tab/>
        <w:t xml:space="preserve">1s+2M+4L, </w:t>
      </w:r>
      <w:r w:rsidRPr="000F117B">
        <w:rPr>
          <w:b/>
        </w:rPr>
        <w:t>also</w:t>
      </w:r>
      <w:r w:rsidRPr="000F117B">
        <w:t xml:space="preserve"> 3s+2L+4M, dance reels of 4 across set</w:t>
      </w:r>
      <w:r>
        <w:t xml:space="preserve"> (all pass corner RSh to start).  Bar 24 1s+3s join LH as they pass (Men polite turn)</w:t>
      </w:r>
    </w:p>
    <w:p w:rsidR="00B11EB3" w:rsidRPr="000F117B" w:rsidRDefault="00B11EB3" w:rsidP="00B11EB3">
      <w:pPr>
        <w:pStyle w:val="DanceBody"/>
      </w:pPr>
      <w:r w:rsidRPr="000F117B">
        <w:t>25-28</w:t>
      </w:r>
      <w:r w:rsidRPr="000F117B">
        <w:tab/>
        <w:t>1s+3s dance LH across 3/4 round to finish with 1s facing 4s &amp; 3s facing 2s</w:t>
      </w:r>
    </w:p>
    <w:p w:rsidR="00B11EB3" w:rsidRPr="000F117B" w:rsidRDefault="00B11EB3" w:rsidP="00B11EB3">
      <w:pPr>
        <w:pStyle w:val="DanceBody"/>
      </w:pPr>
      <w:r w:rsidRPr="000F117B">
        <w:t>29-32</w:t>
      </w:r>
      <w:r w:rsidRPr="000F117B">
        <w:tab/>
        <w:t xml:space="preserve">1s &amp; 3s pass 4s &amp; 2s RSh, dance out and </w:t>
      </w:r>
      <w:r>
        <w:t xml:space="preserve">chase </w:t>
      </w:r>
      <w:r w:rsidRPr="000F117B">
        <w:t>clockwise to places</w:t>
      </w:r>
    </w:p>
    <w:p w:rsidR="00B11EB3" w:rsidRPr="000F117B" w:rsidRDefault="00B11EB3" w:rsidP="00B11EB3">
      <w:pPr>
        <w:pStyle w:val="DanceBody"/>
      </w:pPr>
      <w:r w:rsidRPr="000F117B">
        <w:t>33-40</w:t>
      </w:r>
      <w:r w:rsidRPr="000F117B">
        <w:tab/>
        <w:t>1s+2s+3s+4s circle 8H round and back</w:t>
      </w:r>
    </w:p>
    <w:p w:rsidR="00B11EB3" w:rsidRPr="000F117B" w:rsidRDefault="00B11EB3" w:rsidP="00B11EB3">
      <w:pPr>
        <w:pStyle w:val="DanceBody"/>
        <w:keepNext w:val="0"/>
        <w:rPr>
          <w:i/>
        </w:rPr>
      </w:pPr>
      <w:r>
        <w:rPr>
          <w:i/>
        </w:rPr>
        <w:t>Repeat with new couple leading (2s, 3s then 4s) W</w:t>
      </w:r>
      <w:r w:rsidRPr="000F117B">
        <w:rPr>
          <w:i/>
        </w:rPr>
        <w:t>hen 2s and 4s lead, reels of 4 will be up/down set</w:t>
      </w:r>
    </w:p>
    <w:p w:rsidR="00B11EB3" w:rsidRDefault="00B11EB3" w:rsidP="00B11EB3"/>
    <w:p w:rsidR="00B11EB3" w:rsidRDefault="00B11EB3" w:rsidP="00B11EB3">
      <w:pPr>
        <w:pStyle w:val="Minicrib"/>
      </w:pPr>
      <w:r>
        <w:t>TAC 50  (H4x64)  Sq.Set</w:t>
      </w:r>
      <w:r>
        <w:tab/>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9-12</w:t>
      </w:r>
      <w:r>
        <w:tab/>
        <w:t>Ladies dance RH across to finish BtoB in centre facing partner</w:t>
      </w:r>
    </w:p>
    <w:p w:rsidR="00B11EB3" w:rsidRDefault="00B11EB3" w:rsidP="00B11EB3">
      <w:pPr>
        <w:pStyle w:val="DanceBody"/>
      </w:pPr>
      <w:r>
        <w:t>13-24</w:t>
      </w:r>
      <w:r>
        <w:tab/>
        <w:t>All dance Double Reels of 4 (1/2 LH across in centre)</w:t>
      </w:r>
    </w:p>
    <w:p w:rsidR="00B11EB3" w:rsidRDefault="00B11EB3" w:rsidP="00B11EB3">
      <w:pPr>
        <w:pStyle w:val="DanceBody"/>
      </w:pPr>
      <w:r>
        <w:t>25-28</w:t>
      </w:r>
      <w:r>
        <w:tab/>
        <w:t>All set twice to partner</w:t>
      </w:r>
    </w:p>
    <w:p w:rsidR="00B11EB3" w:rsidRDefault="00B11EB3" w:rsidP="00B11EB3">
      <w:pPr>
        <w:pStyle w:val="DanceBody"/>
      </w:pPr>
      <w:r>
        <w:t>29-32</w:t>
      </w:r>
      <w:r>
        <w:tab/>
        <w:t>All turn partner 1.1/4 RH to original place facing partner</w:t>
      </w:r>
    </w:p>
    <w:p w:rsidR="00B11EB3" w:rsidRDefault="00B11EB3" w:rsidP="00B11EB3">
      <w:pPr>
        <w:pStyle w:val="DanceBody"/>
      </w:pPr>
      <w:r>
        <w:t>33-40</w:t>
      </w:r>
      <w:r>
        <w:tab/>
        <w:t>All dance interlocking RSh reels of 4 round set</w:t>
      </w:r>
      <w:r w:rsidRPr="007F54BE">
        <w:t xml:space="preserve"> </w:t>
      </w:r>
      <w:r>
        <w:t>to original place facing partner again</w:t>
      </w:r>
    </w:p>
    <w:p w:rsidR="00B11EB3" w:rsidRDefault="00B11EB3" w:rsidP="00B11EB3">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B11EB3" w:rsidRDefault="00B11EB3" w:rsidP="00B11EB3">
      <w:pPr>
        <w:pStyle w:val="DanceBody"/>
      </w:pPr>
      <w:r>
        <w:t>49-56</w:t>
      </w:r>
      <w:r>
        <w:tab/>
        <w:t>2s+4s (couples in 1st/3d place) dance 1/2 Ladies' Chain; 1s+3s (couples in 2nd/4th place) dance 1/2 Ladies' Chain</w:t>
      </w:r>
    </w:p>
    <w:p w:rsidR="00B11EB3" w:rsidRDefault="00B11EB3" w:rsidP="00B11EB3">
      <w:pPr>
        <w:pStyle w:val="DanceBody"/>
        <w:keepNext w:val="0"/>
      </w:pPr>
      <w:r>
        <w:t>57-64</w:t>
      </w:r>
      <w:r>
        <w:tab/>
        <w:t>All Adv+Ret; All Tulloch Turn (turn right).  2 3 4 1</w:t>
      </w:r>
    </w:p>
    <w:p w:rsidR="00B11EB3" w:rsidRDefault="00B11EB3" w:rsidP="00B11EB3"/>
    <w:p w:rsidR="00B11EB3" w:rsidRDefault="00B11EB3" w:rsidP="00B11EB3">
      <w:pPr>
        <w:pStyle w:val="Minicrib"/>
      </w:pPr>
      <w:r>
        <w:t>TAC'S HOSPITALITY  (R8x32)  3C (4C set)</w:t>
      </w:r>
      <w:r>
        <w:tab/>
        <w:t>Ian Souter  TAC 50th Anniversary Coll</w:t>
      </w:r>
    </w:p>
    <w:p w:rsidR="00B11EB3" w:rsidRDefault="00B11EB3" w:rsidP="00B11EB3">
      <w:pPr>
        <w:pStyle w:val="DanceBody"/>
      </w:pPr>
      <w:r>
        <w:t xml:space="preserve"> 1- 8</w:t>
      </w:r>
      <w:r>
        <w:tab/>
        <w:t>1s set, cross RH &amp; cast (2s step up); 1s 1/2 turn LH to end side-by-side, Lady facing up, Man down (LSh to partner)</w:t>
      </w:r>
    </w:p>
    <w:p w:rsidR="00B11EB3" w:rsidRDefault="00B11EB3" w:rsidP="00B11EB3">
      <w:pPr>
        <w:pStyle w:val="DanceBody"/>
      </w:pPr>
      <w:r>
        <w:t xml:space="preserve"> 9-12</w:t>
      </w:r>
      <w:r>
        <w:tab/>
        <w:t xml:space="preserve">1L+2L+3L </w:t>
      </w:r>
      <w:r>
        <w:rPr>
          <w:b/>
        </w:rPr>
        <w:t xml:space="preserve">also </w:t>
      </w:r>
      <w:r>
        <w:t>1M+2M+3M dance RH across</w:t>
      </w:r>
    </w:p>
    <w:p w:rsidR="00B11EB3" w:rsidRDefault="00B11EB3" w:rsidP="00B11EB3">
      <w:pPr>
        <w:pStyle w:val="DanceBody"/>
      </w:pPr>
      <w:r>
        <w:t>13-16</w:t>
      </w:r>
      <w:r>
        <w:tab/>
        <w:t xml:space="preserve">1L dances out of top of set, 1M out of bottom &amp; cast to 2nd place own sides to end in centre facing opp sides (LSh to partner) </w:t>
      </w:r>
      <w:r>
        <w:rPr>
          <w:b/>
        </w:rPr>
        <w:t>while</w:t>
      </w:r>
    </w:p>
    <w:p w:rsidR="00B11EB3" w:rsidRDefault="00B11EB3" w:rsidP="00B11EB3">
      <w:pPr>
        <w:pStyle w:val="DanceBody"/>
      </w:pPr>
      <w:r>
        <w:tab/>
        <w:t xml:space="preserve">2L+3L </w:t>
      </w:r>
      <w:r>
        <w:rPr>
          <w:b/>
        </w:rPr>
        <w:t>also</w:t>
      </w:r>
      <w:r>
        <w:t xml:space="preserve"> 2M+3M change places RH &amp; face in diagonally &amp; set</w:t>
      </w:r>
    </w:p>
    <w:p w:rsidR="00B11EB3" w:rsidRDefault="00B11EB3" w:rsidP="00B11EB3">
      <w:pPr>
        <w:pStyle w:val="DanceBody"/>
      </w:pPr>
      <w:r>
        <w:t>17-20</w:t>
      </w:r>
      <w:r>
        <w:tab/>
        <w:t>1L+3s (at top) &amp; 1M+2s (at bottom) dance RH across</w:t>
      </w:r>
    </w:p>
    <w:p w:rsidR="00B11EB3" w:rsidRDefault="00B11EB3" w:rsidP="00B11EB3">
      <w:pPr>
        <w:pStyle w:val="DanceBody"/>
      </w:pPr>
      <w:r>
        <w:t>21-24</w:t>
      </w:r>
      <w:r>
        <w:tab/>
        <w:t xml:space="preserve">1s dance out of opp sides &amp; cast (1L up, 1M down) into lines of 3 across (1L between 2s at top, 1M between 3s at bottom) </w:t>
      </w:r>
      <w:r>
        <w:rPr>
          <w:b/>
        </w:rPr>
        <w:t>while</w:t>
      </w:r>
    </w:p>
    <w:p w:rsidR="00B11EB3" w:rsidRDefault="00B11EB3" w:rsidP="00B11EB3">
      <w:pPr>
        <w:pStyle w:val="DanceBody"/>
      </w:pPr>
      <w:r>
        <w:tab/>
        <w:t>2s+3s 1/2 turn partner RH, face diagonally &amp; set</w:t>
      </w:r>
    </w:p>
    <w:p w:rsidR="00B11EB3" w:rsidRDefault="00B11EB3" w:rsidP="00B11EB3">
      <w:pPr>
        <w:pStyle w:val="DanceBody"/>
        <w:keepNext w:val="0"/>
      </w:pPr>
      <w:r>
        <w:t>25-32</w:t>
      </w:r>
      <w:r>
        <w:tab/>
        <w:t xml:space="preserve">All Advance, join hands briefly; all Retire; 1s turn 1.1/4 RH to 2nd place own side </w:t>
      </w:r>
      <w:r>
        <w:rPr>
          <w:b/>
        </w:rPr>
        <w:t>while</w:t>
      </w:r>
      <w:r>
        <w:t xml:space="preserve"> 3s &amp; 2s chase clockwise 1/2 round.  2 1 3</w:t>
      </w:r>
    </w:p>
    <w:p w:rsidR="00B11EB3" w:rsidRDefault="00B11EB3" w:rsidP="00B11EB3"/>
    <w:p w:rsidR="00B11EB3" w:rsidRDefault="00B11EB3" w:rsidP="00B11EB3">
      <w:pPr>
        <w:pStyle w:val="Minicrib"/>
      </w:pPr>
      <w:r>
        <w:t>TACBOOK SCOTTS  (S3x48)  3C Set</w:t>
      </w:r>
      <w:r>
        <w:tab/>
        <w:t>Holly Boyd  Célébrations</w:t>
      </w:r>
    </w:p>
    <w:p w:rsidR="00B11EB3" w:rsidRDefault="00B11EB3" w:rsidP="00B11EB3">
      <w:pPr>
        <w:pStyle w:val="DanceBody"/>
      </w:pPr>
      <w:r>
        <w:t xml:space="preserve"> 1- 8</w:t>
      </w:r>
      <w:r>
        <w:tab/>
        <w:t>1s+2s+3s dance RSh reels of 3 on sides (1s RSh to 2s to start). 1L &amp; 2M face out</w:t>
      </w:r>
    </w:p>
    <w:p w:rsidR="00B11EB3" w:rsidRDefault="00B11EB3" w:rsidP="00B11EB3">
      <w:pPr>
        <w:pStyle w:val="DanceBody"/>
      </w:pPr>
      <w:r>
        <w:t xml:space="preserve"> 9-16</w:t>
      </w:r>
      <w:r>
        <w:tab/>
        <w:t>1s+2s change places dancing the "Maurice Progression":</w:t>
      </w:r>
    </w:p>
    <w:p w:rsidR="00B11EB3" w:rsidRDefault="00B11EB3" w:rsidP="00B11EB3">
      <w:pPr>
        <w:pStyle w:val="DanceBody"/>
      </w:pPr>
      <w:r>
        <w:tab/>
        <w:t xml:space="preserve">9-12    1M+2L dance DoSiDo </w:t>
      </w:r>
      <w:r>
        <w:rPr>
          <w:b/>
        </w:rPr>
        <w:t>while</w:t>
      </w:r>
      <w:r>
        <w:t xml:space="preserve"> 1L+2M cast 1 place (1 bar) &amp; Adv to centre &amp; face partner (1 bar), Adv as partners Ret to form line on 1st corner diagonal ready for …</w:t>
      </w:r>
    </w:p>
    <w:p w:rsidR="00B11EB3" w:rsidRDefault="00B11EB3" w:rsidP="00B11EB3">
      <w:pPr>
        <w:pStyle w:val="DanceBody"/>
      </w:pPr>
      <w:r>
        <w:tab/>
        <w:t>13-16  1s+2s dance 1/2 Poussette.  End 2 1 3</w:t>
      </w:r>
    </w:p>
    <w:p w:rsidR="00B11EB3" w:rsidRDefault="00B11EB3" w:rsidP="00B11EB3">
      <w:pPr>
        <w:pStyle w:val="DanceBody"/>
      </w:pPr>
      <w:r>
        <w:t>17-20</w:t>
      </w:r>
      <w:r>
        <w:tab/>
        <w:t>1s dance 1/2 Fig 8 down round 3s finishing between 3s facing down, 2s step in &amp; face down on bar 20</w:t>
      </w:r>
    </w:p>
    <w:p w:rsidR="00B11EB3" w:rsidRDefault="00B11EB3" w:rsidP="00B11EB3">
      <w:pPr>
        <w:pStyle w:val="DanceBody"/>
      </w:pPr>
      <w:r>
        <w:t>21-24</w:t>
      </w:r>
      <w:r>
        <w:tab/>
        <w:t>1s join NH with 3s &amp; 3M+1L+1M+3L join NH &amp; dance down followed by 2s. Bar 24: 3s dance in behind 1s &amp; face up as 2s+1s face up</w:t>
      </w:r>
    </w:p>
    <w:p w:rsidR="00B11EB3" w:rsidRDefault="00B11EB3" w:rsidP="00B11EB3">
      <w:pPr>
        <w:pStyle w:val="DanceBody"/>
      </w:pPr>
      <w:r>
        <w:t>25-28</w:t>
      </w:r>
      <w:r>
        <w:tab/>
        <w:t>2s followed by 1s+3s dance up, 1s cast to 3rd place opp sides, 2s to 1st place &amp; 3s to 2nd place. 2 3 (1)</w:t>
      </w:r>
    </w:p>
    <w:p w:rsidR="00B11EB3" w:rsidRDefault="00B11EB3" w:rsidP="00B11EB3">
      <w:pPr>
        <w:pStyle w:val="DanceBody"/>
      </w:pPr>
      <w:r>
        <w:t>29-32</w:t>
      </w:r>
      <w:r>
        <w:tab/>
        <w:t>1s cross up to dance 1/2 Fig up round 3s. 2 3 1</w:t>
      </w:r>
    </w:p>
    <w:p w:rsidR="00B11EB3" w:rsidRDefault="00B11EB3" w:rsidP="00B11EB3">
      <w:pPr>
        <w:pStyle w:val="DanceBody"/>
      </w:pPr>
      <w:r>
        <w:t>33-36</w:t>
      </w:r>
      <w:r>
        <w:tab/>
        <w:t>2s+3s+1s set advancing, pass partner LSh, pull back RSh &amp; curve back out to place</w:t>
      </w:r>
    </w:p>
    <w:p w:rsidR="00B11EB3" w:rsidRDefault="00B11EB3" w:rsidP="00B11EB3">
      <w:pPr>
        <w:pStyle w:val="DanceBody"/>
      </w:pPr>
      <w:r>
        <w:t>37-40</w:t>
      </w:r>
      <w:r>
        <w:tab/>
        <w:t>2s+3s+1s turn partner RH</w:t>
      </w:r>
    </w:p>
    <w:p w:rsidR="00B11EB3" w:rsidRDefault="00B11EB3" w:rsidP="00B11EB3">
      <w:pPr>
        <w:pStyle w:val="DanceBody"/>
        <w:keepNext w:val="0"/>
      </w:pPr>
      <w:r>
        <w:t>41-48</w:t>
      </w:r>
      <w:r>
        <w:tab/>
        <w:t>2s+3s+1s circle 6H round &amp; back</w:t>
      </w:r>
    </w:p>
    <w:p w:rsidR="00B11EB3" w:rsidRDefault="00B11EB3" w:rsidP="00B11EB3"/>
    <w:p w:rsidR="00B11EB3" w:rsidRDefault="00B11EB3" w:rsidP="00B11EB3">
      <w:pPr>
        <w:pStyle w:val="Minicrib"/>
      </w:pPr>
      <w:r>
        <w:t>TAE FIFE &amp; BACK  (J4x32)  4C set</w:t>
      </w:r>
      <w:r>
        <w:tab/>
        <w:t>Roy Goldring  12 More Social Dances</w:t>
      </w:r>
    </w:p>
    <w:p w:rsidR="00B11EB3" w:rsidRDefault="00B11EB3" w:rsidP="00B11EB3">
      <w:pPr>
        <w:pStyle w:val="DanceBody"/>
      </w:pPr>
      <w:r>
        <w:t xml:space="preserve"> 1- 8</w:t>
      </w:r>
      <w:r>
        <w:tab/>
        <w:t>1L+2L</w:t>
      </w:r>
      <w:r w:rsidRPr="007F0D5A">
        <w:rPr>
          <w:b/>
        </w:rPr>
        <w:t xml:space="preserve"> also </w:t>
      </w:r>
      <w:r>
        <w:t>3M+4M Adv+Ret for 2 steps, pass partner by LSh &amp; cast to left (to change places)</w:t>
      </w:r>
    </w:p>
    <w:p w:rsidR="00B11EB3" w:rsidRDefault="00B11EB3" w:rsidP="00B11EB3">
      <w:pPr>
        <w:pStyle w:val="DanceBody"/>
      </w:pPr>
      <w:r>
        <w:t xml:space="preserve"> 9-16</w:t>
      </w:r>
      <w:r>
        <w:tab/>
        <w:t>1M+2M</w:t>
      </w:r>
      <w:r w:rsidRPr="007F0D5A">
        <w:rPr>
          <w:b/>
        </w:rPr>
        <w:t xml:space="preserve"> also </w:t>
      </w:r>
      <w:r>
        <w:t>3L+4L Adv+Ret, pass opposite dancer by RSh &amp; cast to right (all opposite partners in order 3 4 1 2)</w:t>
      </w:r>
    </w:p>
    <w:p w:rsidR="00B11EB3" w:rsidRDefault="00B11EB3" w:rsidP="00B11EB3">
      <w:pPr>
        <w:pStyle w:val="DanceBody"/>
      </w:pPr>
      <w:r>
        <w:t>17-24</w:t>
      </w:r>
      <w:r>
        <w:tab/>
        <w:t>All set, all circle 8H round to left 1/2 way &amp; set</w:t>
      </w:r>
    </w:p>
    <w:p w:rsidR="00B11EB3" w:rsidRDefault="00B11EB3" w:rsidP="00B11EB3">
      <w:pPr>
        <w:pStyle w:val="DanceBody"/>
        <w:keepNext w:val="0"/>
      </w:pPr>
      <w:r>
        <w:t>25-32</w:t>
      </w:r>
      <w:r>
        <w:tab/>
        <w:t>1s+4s+3s (bottom 3 couples) turn RH &amp; dance up between 2s &amp; cast to end 2 3 4 1</w:t>
      </w:r>
    </w:p>
    <w:p w:rsidR="00B11EB3" w:rsidRDefault="00B11EB3" w:rsidP="00B11EB3"/>
    <w:p w:rsidR="00B11EB3" w:rsidRDefault="00B11EB3" w:rsidP="00B11EB3">
      <w:pPr>
        <w:pStyle w:val="Minicrib"/>
      </w:pPr>
      <w:r>
        <w:t>TAE GAR YE LOUP  (S4x40)  4C set</w:t>
      </w:r>
      <w:r>
        <w:tab/>
        <w:t>John Drewry  Silver City  Bk</w:t>
      </w:r>
    </w:p>
    <w:p w:rsidR="00B11EB3" w:rsidRDefault="00B11EB3" w:rsidP="00B11EB3">
      <w:pPr>
        <w:pStyle w:val="DanceBody"/>
      </w:pPr>
      <w:r>
        <w:t xml:space="preserve"> 1- 8</w:t>
      </w:r>
      <w:r>
        <w:tab/>
        <w:t>All set twice, turn partners 2H to end 1s &amp; 2s facing up, 3s &amp; 4s facing down (nearer hands joined), 1s &amp; 4s cast in 1 pl</w:t>
      </w:r>
      <w:r w:rsidRPr="00BA6B4D">
        <w:rPr>
          <w:b/>
        </w:rPr>
        <w:t xml:space="preserve"> while </w:t>
      </w:r>
      <w:r>
        <w:t>2s &amp; 3s lead up/down</w:t>
      </w:r>
    </w:p>
    <w:p w:rsidR="00B11EB3" w:rsidRDefault="00B11EB3" w:rsidP="00B11EB3">
      <w:pPr>
        <w:pStyle w:val="DanceBody"/>
      </w:pPr>
      <w:r>
        <w:t xml:space="preserve"> 9-16</w:t>
      </w:r>
      <w:r>
        <w:tab/>
        <w:t>2s+1s</w:t>
      </w:r>
      <w:r w:rsidRPr="007F0D5A">
        <w:rPr>
          <w:b/>
        </w:rPr>
        <w:t xml:space="preserve"> also </w:t>
      </w:r>
      <w:r>
        <w:t>4s+3s dance double Fig of 8 (1s cross up &amp; 4s cross down to start)</w:t>
      </w:r>
    </w:p>
    <w:p w:rsidR="00B11EB3" w:rsidRDefault="00B11EB3" w:rsidP="00B11EB3">
      <w:pPr>
        <w:pStyle w:val="DanceBody"/>
      </w:pPr>
      <w:r>
        <w:t>17-24</w:t>
      </w:r>
      <w:r>
        <w:tab/>
        <w:t>1s+4s Adv+Ret twice, lead up/down &amp; cast to 2</w:t>
      </w:r>
      <w:r w:rsidRPr="00972EEB">
        <w:t>nd</w:t>
      </w:r>
      <w:r>
        <w:t>/3</w:t>
      </w:r>
      <w:r w:rsidRPr="00972EEB">
        <w:t>rd</w:t>
      </w:r>
      <w:r>
        <w:t xml:space="preserve"> places</w:t>
      </w:r>
    </w:p>
    <w:p w:rsidR="00B11EB3" w:rsidRDefault="00B11EB3" w:rsidP="00B11EB3">
      <w:pPr>
        <w:pStyle w:val="DanceBody"/>
      </w:pPr>
      <w:r>
        <w:t>25-32</w:t>
      </w:r>
      <w:r>
        <w:tab/>
        <w:t>All dance Grand Chain</w:t>
      </w:r>
    </w:p>
    <w:p w:rsidR="00B11EB3" w:rsidRDefault="00B11EB3" w:rsidP="00B11EB3">
      <w:pPr>
        <w:pStyle w:val="DanceBody"/>
        <w:keepNext w:val="0"/>
      </w:pPr>
      <w:r>
        <w:t>33-40</w:t>
      </w:r>
      <w:r>
        <w:tab/>
        <w:t>1s+4s+3s (bottom 3 couples) dance 1/2 reel of 3 on sides (1s &amp; 4s pass RSh to start), 2s+3s</w:t>
      </w:r>
      <w:r w:rsidRPr="007F0D5A">
        <w:rPr>
          <w:b/>
        </w:rPr>
        <w:t xml:space="preserve"> also </w:t>
      </w:r>
      <w:r>
        <w:t>4s+1s circle 4H round to left.  2 3 4 1</w:t>
      </w:r>
    </w:p>
    <w:p w:rsidR="00B11EB3" w:rsidRDefault="00B11EB3" w:rsidP="00B11EB3"/>
    <w:p w:rsidR="00B11EB3" w:rsidRDefault="00B11EB3" w:rsidP="00B11EB3">
      <w:pPr>
        <w:pStyle w:val="Minicrib"/>
      </w:pPr>
      <w:r>
        <w:t>TAILORED FOR CHRISTINE  (J4x32)  4C set</w:t>
      </w:r>
      <w:r>
        <w:tab/>
        <w:t>Birgit Frie  Scandinavian Dance Bk 1</w:t>
      </w:r>
    </w:p>
    <w:p w:rsidR="00B11EB3" w:rsidRDefault="00B11EB3" w:rsidP="00B11EB3">
      <w:pPr>
        <w:pStyle w:val="DanceBody"/>
      </w:pPr>
      <w:r>
        <w:t xml:space="preserve"> 1- 8</w:t>
      </w:r>
      <w:r>
        <w:tab/>
        <w:t>1s+2s set &amp; dance 1/2 RH across; 1s+3s set &amp; dance 1/2 RH across.  (2) (3) 1 4</w:t>
      </w:r>
    </w:p>
    <w:p w:rsidR="00B11EB3" w:rsidRDefault="00B11EB3" w:rsidP="00B11EB3">
      <w:pPr>
        <w:pStyle w:val="DanceBody"/>
      </w:pPr>
      <w:r>
        <w:t xml:space="preserve"> 9-16</w:t>
      </w:r>
      <w:r>
        <w:tab/>
        <w:t>Set+Link for 4 couples:</w:t>
      </w:r>
    </w:p>
    <w:p w:rsidR="00B11EB3" w:rsidRDefault="00B11EB3" w:rsidP="00B11EB3">
      <w:pPr>
        <w:pStyle w:val="DanceBody"/>
      </w:pPr>
      <w:r>
        <w:tab/>
        <w:t>1-2   All set</w:t>
      </w:r>
    </w:p>
    <w:p w:rsidR="00B11EB3" w:rsidRDefault="00B11EB3" w:rsidP="00B11EB3">
      <w:pPr>
        <w:pStyle w:val="DanceBody"/>
      </w:pPr>
      <w:r>
        <w:tab/>
        <w:t>3-4   3L+2L &amp; 1L+4L Petronella in Tandem while 2M+3M &amp; 4M+1M cast in tandem to end in lines across 4L+1L+1M+4M facing down, 2M+3M+3L+2L facing up</w:t>
      </w:r>
    </w:p>
    <w:p w:rsidR="00B11EB3" w:rsidRDefault="00B11EB3" w:rsidP="00B11EB3">
      <w:pPr>
        <w:pStyle w:val="DanceBody"/>
      </w:pPr>
      <w:r>
        <w:tab/>
        <w:t>5-8   Repeat 1-4 ending on sides. (4) (1) 3 2</w:t>
      </w:r>
    </w:p>
    <w:p w:rsidR="00B11EB3" w:rsidRDefault="00B11EB3" w:rsidP="00B11EB3">
      <w:pPr>
        <w:pStyle w:val="DanceBody"/>
      </w:pPr>
      <w:r>
        <w:t>17-24</w:t>
      </w:r>
      <w:r>
        <w:tab/>
        <w:t>4s+1s dance RH across; 4s+1s turn partner 1.1/2 RH remaining in middle facing up, 3s step in ready for …</w:t>
      </w:r>
    </w:p>
    <w:p w:rsidR="00B11EB3" w:rsidRDefault="00B11EB3" w:rsidP="00B11EB3">
      <w:pPr>
        <w:pStyle w:val="DanceBody"/>
        <w:keepNext w:val="0"/>
      </w:pPr>
      <w:r>
        <w:t>25-32</w:t>
      </w:r>
      <w:r>
        <w:tab/>
        <w:t>4s+1s+3s dance Allemande.  3 1 4 2</w:t>
      </w:r>
    </w:p>
    <w:p w:rsidR="00B11EB3" w:rsidRDefault="00B11EB3" w:rsidP="00B11EB3"/>
    <w:p w:rsidR="00B11EB3" w:rsidRDefault="00B11EB3" w:rsidP="00B11EB3">
      <w:pPr>
        <w:pStyle w:val="Minicrib"/>
      </w:pPr>
      <w:r>
        <w:t>TAK TENT  (R5x32)  5C Set</w:t>
      </w:r>
      <w:r>
        <w:tab/>
        <w:t>John Bowie Dickson  Dunedin 5</w:t>
      </w:r>
    </w:p>
    <w:p w:rsidR="00B11EB3" w:rsidRDefault="00B11EB3" w:rsidP="00B11EB3">
      <w:pPr>
        <w:pStyle w:val="DanceBody"/>
      </w:pPr>
      <w:r>
        <w:t xml:space="preserve"> 1- 8</w:t>
      </w:r>
      <w:r>
        <w:tab/>
        <w:t>All set &amp; 1s+2s</w:t>
      </w:r>
      <w:r w:rsidRPr="007F0D5A">
        <w:rPr>
          <w:b/>
        </w:rPr>
        <w:t xml:space="preserve"> also </w:t>
      </w:r>
      <w:r>
        <w:t>3s+4s dance 1/2 RH across</w:t>
      </w:r>
      <w:r w:rsidRPr="00BA6B4D">
        <w:rPr>
          <w:b/>
        </w:rPr>
        <w:t xml:space="preserve"> </w:t>
      </w:r>
      <w:r>
        <w:rPr>
          <w:b/>
        </w:rPr>
        <w:t xml:space="preserve">as </w:t>
      </w:r>
      <w:r>
        <w:t>5s cross RH, all set &amp; 2s+4s+5s cross RH</w:t>
      </w:r>
      <w:r w:rsidRPr="00BA6B4D">
        <w:rPr>
          <w:b/>
        </w:rPr>
        <w:t xml:space="preserve"> </w:t>
      </w:r>
      <w:r>
        <w:rPr>
          <w:b/>
        </w:rPr>
        <w:t xml:space="preserve">as </w:t>
      </w:r>
      <w:r>
        <w:t>1s+3s set Advg &amp; turn about to face 1</w:t>
      </w:r>
      <w:r w:rsidRPr="00972EEB">
        <w:t>st</w:t>
      </w:r>
      <w:r>
        <w:t xml:space="preserve"> crnr (pstn)</w:t>
      </w:r>
    </w:p>
    <w:p w:rsidR="00B11EB3" w:rsidRDefault="00B11EB3" w:rsidP="00B11EB3">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B11EB3" w:rsidRDefault="00B11EB3" w:rsidP="00B11EB3">
      <w:pPr>
        <w:pStyle w:val="DanceBody"/>
      </w:pPr>
      <w:r>
        <w:t>17-24</w:t>
      </w:r>
      <w:r>
        <w:tab/>
        <w:t>1s &amp; 3s dance 'Hello-Goodbye' setting &amp; end advancing to face opposite sides LSh to LSh</w:t>
      </w:r>
    </w:p>
    <w:p w:rsidR="00B11EB3" w:rsidRDefault="00B11EB3" w:rsidP="00B11EB3">
      <w:pPr>
        <w:pStyle w:val="DanceBody"/>
        <w:keepNext w:val="0"/>
      </w:pPr>
      <w:r>
        <w:t>25-32</w:t>
      </w:r>
      <w:r>
        <w:tab/>
        <w:t>1s &amp; 3s dance RH across (Lady up &amp; Man down), 1s &amp; 3s 3/4 turn LH &amp; cast 1 place</w:t>
      </w:r>
    </w:p>
    <w:p w:rsidR="00B11EB3" w:rsidRDefault="00B11EB3" w:rsidP="00B11EB3"/>
    <w:p w:rsidR="00B11EB3" w:rsidRDefault="00B11EB3" w:rsidP="00B11EB3">
      <w:pPr>
        <w:pStyle w:val="Minicrib"/>
      </w:pPr>
      <w:r>
        <w:t>TAKE CARE  (S8x32)  3C (4C set)</w:t>
      </w:r>
      <w:r>
        <w:tab/>
        <w:t>Brenda Burnell  Silver Thistle Coll</w:t>
      </w:r>
    </w:p>
    <w:p w:rsidR="00B11EB3" w:rsidRDefault="00B11EB3" w:rsidP="00B11EB3">
      <w:pPr>
        <w:pStyle w:val="DanceBody"/>
      </w:pPr>
      <w:r>
        <w:t xml:space="preserve"> 1- 8</w:t>
      </w:r>
      <w:r>
        <w:tab/>
        <w:t>1s+2s dance 1/2 RH across, 1s+3s dance LH across once round, 2s+1s dance 1/2 RH across</w:t>
      </w:r>
    </w:p>
    <w:p w:rsidR="00B11EB3" w:rsidRDefault="00B11EB3" w:rsidP="00B11EB3">
      <w:pPr>
        <w:pStyle w:val="DanceBody"/>
      </w:pPr>
      <w:r>
        <w:t xml:space="preserve"> 9-16</w:t>
      </w:r>
      <w:r>
        <w:tab/>
        <w:t>1L followed by partner cast into centre below 3s, 1s dance up the middle &amp; turn 2H to face 1</w:t>
      </w:r>
      <w:r w:rsidRPr="00972EEB">
        <w:t>st</w:t>
      </w:r>
      <w:r>
        <w:t xml:space="preserve"> corners</w:t>
      </w:r>
    </w:p>
    <w:p w:rsidR="00B11EB3" w:rsidRDefault="00B11EB3" w:rsidP="00B11EB3">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B11EB3" w:rsidRDefault="00B11EB3" w:rsidP="00B11EB3">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B11EB3" w:rsidRDefault="00B11EB3" w:rsidP="00B11EB3"/>
    <w:p w:rsidR="00B11EB3" w:rsidRDefault="00B11EB3" w:rsidP="00B11EB3">
      <w:pPr>
        <w:pStyle w:val="Minicrib"/>
      </w:pPr>
      <w:r>
        <w:t>TAKE FIVE  (J5x32)  5 Person Sq. Set</w:t>
      </w:r>
      <w:r>
        <w:tab/>
      </w:r>
    </w:p>
    <w:p w:rsidR="00B11EB3" w:rsidRPr="00F27FE6" w:rsidRDefault="00B11EB3" w:rsidP="00B11EB3">
      <w:pPr>
        <w:pStyle w:val="DanceBody"/>
      </w:pPr>
      <w:r>
        <w:t>5 person s</w:t>
      </w:r>
      <w:r w:rsidRPr="00F27FE6">
        <w:t>quare set: 1 at top, 5 in middle facing 1</w:t>
      </w:r>
    </w:p>
    <w:p w:rsidR="00B11EB3" w:rsidRDefault="00B11EB3" w:rsidP="00B11EB3">
      <w:pPr>
        <w:pStyle w:val="DanceBody"/>
      </w:pPr>
      <w:r>
        <w:t>`</w:t>
      </w:r>
      <w:r>
        <w:tab/>
        <w:t>····3</w:t>
      </w:r>
    </w:p>
    <w:p w:rsidR="00B11EB3" w:rsidRDefault="00B11EB3" w:rsidP="00B11EB3">
      <w:pPr>
        <w:pStyle w:val="DanceBody"/>
      </w:pPr>
      <w:r>
        <w:t>`</w:t>
      </w:r>
      <w:r>
        <w:tab/>
        <w:t>2··5··4</w:t>
      </w:r>
    </w:p>
    <w:p w:rsidR="00B11EB3" w:rsidRDefault="00B11EB3" w:rsidP="00B11EB3">
      <w:pPr>
        <w:pStyle w:val="DanceBody"/>
      </w:pPr>
      <w:r>
        <w:t>`</w:t>
      </w:r>
      <w:r>
        <w:tab/>
        <w:t>····1</w:t>
      </w:r>
    </w:p>
    <w:p w:rsidR="00B11EB3" w:rsidRDefault="00B11EB3" w:rsidP="00B11EB3">
      <w:pPr>
        <w:pStyle w:val="DanceBody"/>
      </w:pPr>
      <w:r>
        <w:t>`</w:t>
      </w:r>
      <w:r>
        <w:tab/>
        <w:t>·</w:t>
      </w:r>
      <w:r w:rsidRPr="005626B9">
        <w:rPr>
          <w:b/>
        </w:rPr>
        <w:t>TOP</w:t>
      </w:r>
    </w:p>
    <w:p w:rsidR="00B11EB3" w:rsidRDefault="00B11EB3" w:rsidP="00B11EB3">
      <w:pPr>
        <w:pStyle w:val="DanceBody"/>
      </w:pPr>
      <w:r>
        <w:t xml:space="preserve"> 1- 8</w:t>
      </w:r>
      <w:r>
        <w:tab/>
        <w:t>5 dances Fig 8 round 1 &amp; 3 passing 1 RSh to start</w:t>
      </w:r>
    </w:p>
    <w:p w:rsidR="00B11EB3" w:rsidRDefault="00B11EB3" w:rsidP="00B11EB3">
      <w:pPr>
        <w:pStyle w:val="DanceBody"/>
      </w:pPr>
      <w:r>
        <w:t xml:space="preserve"> 9-16</w:t>
      </w:r>
      <w:r>
        <w:tab/>
        <w:t>2+5+4 dance LSh reel of 3 across, 5 passing 4 LSh to start</w:t>
      </w:r>
    </w:p>
    <w:p w:rsidR="00B11EB3" w:rsidRDefault="00B11EB3" w:rsidP="00B11EB3">
      <w:pPr>
        <w:pStyle w:val="DanceBody"/>
      </w:pPr>
      <w:r>
        <w:t>17-24</w:t>
      </w:r>
      <w:r>
        <w:tab/>
        <w:t>5+1 turn RH (4 bars); 5+3 turn 1.1/2 LH (3 now in middle)</w:t>
      </w:r>
    </w:p>
    <w:p w:rsidR="00B11EB3" w:rsidRDefault="00B11EB3" w:rsidP="00B11EB3">
      <w:pPr>
        <w:pStyle w:val="DanceBody"/>
        <w:keepNext w:val="0"/>
      </w:pPr>
      <w:r>
        <w:t>25-32</w:t>
      </w:r>
      <w:r>
        <w:tab/>
        <w:t xml:space="preserve">3 sets  </w:t>
      </w:r>
      <w:r>
        <w:rPr>
          <w:b/>
        </w:rPr>
        <w:t>while</w:t>
      </w:r>
      <w:r>
        <w:t xml:space="preserve"> 4+1+2+5 chase 1 place anticlockwise, face in &amp; set;  3 stands </w:t>
      </w:r>
      <w:r w:rsidRPr="00270FC6">
        <w:t>while</w:t>
      </w:r>
      <w:r>
        <w:t xml:space="preserve"> </w:t>
      </w:r>
      <w:r w:rsidRPr="00270FC6">
        <w:t>2</w:t>
      </w:r>
      <w:r>
        <w:t>+5+4+1 Adv+Ret.  End 2 5 4 1 3</w:t>
      </w:r>
    </w:p>
    <w:p w:rsidR="00B11EB3" w:rsidRDefault="00B11EB3" w:rsidP="00B11EB3"/>
    <w:p w:rsidR="00B11EB3" w:rsidRDefault="00B11EB3" w:rsidP="00B11EB3">
      <w:pPr>
        <w:pStyle w:val="Minicrib"/>
        <w:rPr>
          <w:lang w:eastAsia="en-GB"/>
        </w:rPr>
      </w:pPr>
      <w:r>
        <w:rPr>
          <w:lang w:eastAsia="en-GB"/>
        </w:rPr>
        <w:t>TAKE WING  (J4x32)  4C set</w:t>
      </w:r>
      <w:r>
        <w:rPr>
          <w:lang w:eastAsia="en-GB"/>
        </w:rPr>
        <w:tab/>
        <w:t>Debbie Hammond</w:t>
      </w:r>
    </w:p>
    <w:p w:rsidR="00B11EB3" w:rsidRDefault="00B11EB3" w:rsidP="00B11EB3">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B11EB3" w:rsidRDefault="00B11EB3" w:rsidP="00B11EB3">
      <w:pPr>
        <w:pStyle w:val="DanceBody"/>
      </w:pPr>
      <w:r>
        <w:t xml:space="preserve"> 9-16</w:t>
      </w:r>
      <w:r>
        <w:tab/>
        <w:t>4L followed by 1L &amp; 1M followed by 4M dance LSh alternating tandem reels on opposite sides</w:t>
      </w:r>
    </w:p>
    <w:p w:rsidR="00B11EB3" w:rsidRDefault="00B11EB3" w:rsidP="00B11EB3">
      <w:pPr>
        <w:pStyle w:val="DanceBody"/>
      </w:pPr>
      <w:r>
        <w:t>17-24</w:t>
      </w:r>
      <w:r>
        <w:tab/>
        <w:t>4s dance 1/2 Fig of 8 round 2s as 1s dance 1/2 Fig of 8 round 3s, 4s &amp; 1s turn RH  2 4 1 3</w:t>
      </w:r>
    </w:p>
    <w:p w:rsidR="00B11EB3" w:rsidRDefault="00B11EB3" w:rsidP="00B11EB3">
      <w:pPr>
        <w:pStyle w:val="DanceBody"/>
        <w:keepNext w:val="0"/>
      </w:pPr>
      <w:r>
        <w:t>25-32</w:t>
      </w:r>
      <w:r>
        <w:tab/>
        <w:t>2s+4s &amp; 1s+3s circle 4H round &amp; back</w:t>
      </w:r>
    </w:p>
    <w:p w:rsidR="00B11EB3" w:rsidRDefault="00B11EB3" w:rsidP="00B11EB3"/>
    <w:p w:rsidR="00B11EB3" w:rsidRDefault="00B11EB3" w:rsidP="00B11EB3">
      <w:pPr>
        <w:pStyle w:val="Minicrib"/>
      </w:pPr>
      <w:r>
        <w:t>TALIESIN  (R8x32)  3C (4C set)</w:t>
      </w:r>
      <w:r>
        <w:tab/>
        <w:t>Barry Skelton  Celtic Book</w:t>
      </w:r>
    </w:p>
    <w:p w:rsidR="00B11EB3" w:rsidRDefault="00B11EB3" w:rsidP="00B11EB3">
      <w:pPr>
        <w:pStyle w:val="DanceBody"/>
      </w:pPr>
      <w:r>
        <w:t xml:space="preserve"> 1- 4</w:t>
      </w:r>
      <w:r>
        <w:tab/>
        <w:t>1s cross down RH to 2nd place opp side (2s cast up), 2s+1s dance 1/2 RH across</w:t>
      </w:r>
    </w:p>
    <w:p w:rsidR="00B11EB3" w:rsidRDefault="00B11EB3" w:rsidP="00B11EB3">
      <w:pPr>
        <w:pStyle w:val="DanceBody"/>
      </w:pPr>
      <w:r>
        <w:t xml:space="preserve"> 5- 8</w:t>
      </w:r>
      <w:r>
        <w:tab/>
        <w:t>2s cross up LH  to 1st place (1s cast to 2nd place), 2s+1s dance 1/2 LH across. (1) (2) 3</w:t>
      </w:r>
    </w:p>
    <w:p w:rsidR="00B11EB3" w:rsidRDefault="00B11EB3" w:rsidP="00B11EB3">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B11EB3" w:rsidRDefault="00B11EB3" w:rsidP="00B11EB3">
      <w:pPr>
        <w:pStyle w:val="DanceBody"/>
      </w:pPr>
      <w:r>
        <w:t>17-24</w:t>
      </w:r>
      <w:r>
        <w:tab/>
        <w:t>1s turn 1st corner RH, pass RSh, turn 2nd corner RH &amp; pass RSh to 2nd place own side</w:t>
      </w:r>
    </w:p>
    <w:p w:rsidR="00B11EB3" w:rsidRDefault="00B11EB3" w:rsidP="00B11EB3">
      <w:pPr>
        <w:pStyle w:val="DanceBody"/>
        <w:keepNext w:val="0"/>
      </w:pPr>
      <w:r>
        <w:t>25-32</w:t>
      </w:r>
      <w:r>
        <w:tab/>
        <w:t>Reels of 3 on sides (1L down, RSh to 3L, 1M up, RSh to 2M).  2 1 3</w:t>
      </w:r>
    </w:p>
    <w:p w:rsidR="00B11EB3" w:rsidRDefault="00B11EB3" w:rsidP="00B11EB3"/>
    <w:p w:rsidR="00B11EB3" w:rsidRDefault="00B11EB3" w:rsidP="00B11EB3">
      <w:pPr>
        <w:pStyle w:val="Minicrib"/>
      </w:pPr>
      <w:r>
        <w:t>TALISKER  (R8x32)  2C (4C set)</w:t>
      </w:r>
      <w:r>
        <w:tab/>
        <w:t>Basil Eddershaw  Whisky Coll</w:t>
      </w:r>
    </w:p>
    <w:p w:rsidR="00B11EB3" w:rsidRDefault="00B11EB3" w:rsidP="00B11EB3">
      <w:pPr>
        <w:pStyle w:val="DanceBody"/>
      </w:pPr>
      <w:r>
        <w:t xml:space="preserve"> 1- 8</w:t>
      </w:r>
      <w:r>
        <w:tab/>
        <w:t>1s cross down below 2s &amp; cast up to top; cross RH &amp; set</w:t>
      </w:r>
    </w:p>
    <w:p w:rsidR="00B11EB3" w:rsidRDefault="00B11EB3" w:rsidP="00B11EB3">
      <w:pPr>
        <w:pStyle w:val="DanceBody"/>
      </w:pPr>
      <w:r>
        <w:t xml:space="preserve"> 9-16</w:t>
      </w:r>
      <w:r>
        <w:tab/>
        <w:t>2s cross up &amp; cast down; cross RH &amp; 1s+2s set</w:t>
      </w:r>
    </w:p>
    <w:p w:rsidR="00B11EB3" w:rsidRDefault="00B11EB3" w:rsidP="00B11EB3">
      <w:pPr>
        <w:pStyle w:val="DanceBody"/>
      </w:pPr>
      <w:r>
        <w:t>17-24</w:t>
      </w:r>
      <w:r>
        <w:tab/>
        <w:t>1s followed by 2s lead down the middle, 2s followed by 1s lead up to 1</w:t>
      </w:r>
      <w:r w:rsidRPr="00972EEB">
        <w:t>st</w:t>
      </w:r>
      <w:r>
        <w:t>/2</w:t>
      </w:r>
      <w:r w:rsidRPr="00972EEB">
        <w:t>nd</w:t>
      </w:r>
      <w:r>
        <w:t xml:space="preserve"> places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TALISMAN  (R8x40)  3C (4C set)</w:t>
      </w:r>
      <w:r>
        <w:tab/>
        <w:t>Jean Attwood  Alexander Bk 1</w:t>
      </w:r>
    </w:p>
    <w:p w:rsidR="00B11EB3" w:rsidRDefault="00B11EB3" w:rsidP="00B11EB3">
      <w:pPr>
        <w:pStyle w:val="DanceBody"/>
      </w:pPr>
      <w:r>
        <w:t xml:space="preserve"> 1- 8</w:t>
      </w:r>
      <w:r>
        <w:tab/>
        <w:t>1s set, cast 1 place, cross passing LSh &amp; dance RSh round 1</w:t>
      </w:r>
      <w:r w:rsidRPr="00972EEB">
        <w:t>st</w:t>
      </w:r>
      <w:r>
        <w:t xml:space="preserve"> corner to end in centre side by side - M facing up &amp; L down</w:t>
      </w:r>
    </w:p>
    <w:p w:rsidR="00B11EB3" w:rsidRDefault="00B11EB3" w:rsidP="00B11EB3">
      <w:pPr>
        <w:pStyle w:val="DanceBody"/>
      </w:pPr>
      <w:r>
        <w:t xml:space="preserve"> 9-16</w:t>
      </w:r>
      <w:r>
        <w:tab/>
        <w:t>1s dance RH across with corners, turn LH 1.1/2 times</w:t>
      </w:r>
      <w:r w:rsidRPr="00BA6B4D">
        <w:rPr>
          <w:b/>
        </w:rPr>
        <w:t xml:space="preserve"> while </w:t>
      </w:r>
      <w:r>
        <w:t>corners dance clockwise 1/2 way</w:t>
      </w:r>
    </w:p>
    <w:p w:rsidR="00B11EB3" w:rsidRDefault="00B11EB3" w:rsidP="00B11EB3">
      <w:pPr>
        <w:pStyle w:val="DanceBody"/>
      </w:pPr>
      <w:r>
        <w:t>17-24</w:t>
      </w:r>
      <w:r>
        <w:tab/>
        <w:t>1s repeat above Fig &amp; end facing 1</w:t>
      </w:r>
      <w:r w:rsidRPr="00972EEB">
        <w:t>st</w:t>
      </w:r>
      <w:r>
        <w:t xml:space="preserve"> corners</w:t>
      </w:r>
    </w:p>
    <w:p w:rsidR="00B11EB3" w:rsidRDefault="00B11EB3" w:rsidP="00B11EB3">
      <w:pPr>
        <w:pStyle w:val="DanceBody"/>
      </w:pPr>
      <w:r>
        <w:t>25-32</w:t>
      </w:r>
      <w:r>
        <w:tab/>
        <w:t>1s dance 'Hello-Goodbye' setting &amp; end facing 3</w:t>
      </w:r>
      <w:r w:rsidRPr="00972EEB">
        <w:t>rd</w:t>
      </w:r>
      <w:r>
        <w:t xml:space="preserve"> corners</w:t>
      </w:r>
    </w:p>
    <w:p w:rsidR="00B11EB3" w:rsidRDefault="00B11EB3" w:rsidP="00B11EB3">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B11EB3" w:rsidRDefault="00B11EB3" w:rsidP="00B11EB3"/>
    <w:p w:rsidR="00B11EB3" w:rsidRDefault="00B11EB3" w:rsidP="00B11EB3">
      <w:pPr>
        <w:pStyle w:val="Minicrib"/>
      </w:pPr>
      <w:r>
        <w:t>THE TALL GUY'S STRATHSPEY  (S8x32)  3C (4C set)</w:t>
      </w:r>
      <w:r>
        <w:tab/>
        <w:t>Gaye Collin</w:t>
      </w:r>
    </w:p>
    <w:p w:rsidR="00B11EB3" w:rsidRDefault="00B11EB3" w:rsidP="00B11EB3">
      <w:pPr>
        <w:pStyle w:val="DanceBody"/>
      </w:pPr>
      <w:r>
        <w:t xml:space="preserve"> 1- 4</w:t>
      </w:r>
      <w:r>
        <w:tab/>
        <w:t xml:space="preserve">1s dance in &amp; cast </w:t>
      </w:r>
      <w:r w:rsidRPr="004A07B6">
        <w:rPr>
          <w:b/>
        </w:rPr>
        <w:t>while</w:t>
      </w:r>
      <w:r>
        <w:t xml:space="preserve"> 3s dance 1/2 Fig 8 up round 2s (Bars: 3-4: 1s are briefly following 3s dancing down sides)</w:t>
      </w:r>
    </w:p>
    <w:p w:rsidR="00B11EB3" w:rsidRDefault="00B11EB3" w:rsidP="00B11EB3">
      <w:pPr>
        <w:pStyle w:val="DanceBody"/>
      </w:pPr>
      <w:r>
        <w:t xml:space="preserve"> 5- 8</w:t>
      </w:r>
      <w:r>
        <w:tab/>
        <w:t xml:space="preserve">1s meet below 2s NHJ, dance up &amp; cast to 2nd place in centre facing up in prom hold (2s dance in &amp; up to 1st place 7-8 </w:t>
      </w:r>
      <w:r>
        <w:rPr>
          <w:b/>
        </w:rPr>
        <w:t>while</w:t>
      </w:r>
      <w:r>
        <w:t xml:space="preserve"> 3s dance in left foot to face down in prom hold bar 8). 1s &amp; 3s now BtoB in centre</w:t>
      </w:r>
    </w:p>
    <w:p w:rsidR="00B11EB3" w:rsidRDefault="00B11EB3" w:rsidP="00B11EB3">
      <w:pPr>
        <w:pStyle w:val="DanceBody"/>
      </w:pPr>
      <w:r>
        <w:t xml:space="preserve"> 9-12</w:t>
      </w:r>
      <w:r>
        <w:tab/>
        <w:t>1s &amp; 3s dance 4 bars allemande  (1s up, 3s down) to change places, 1s in 3M's place facing down, 3s in 2L's place facing up</w:t>
      </w:r>
    </w:p>
    <w:p w:rsidR="00B11EB3" w:rsidRDefault="00B11EB3" w:rsidP="00B11EB3">
      <w:pPr>
        <w:pStyle w:val="DanceBody"/>
      </w:pPr>
      <w:r>
        <w:t>13-16</w:t>
      </w:r>
      <w:r>
        <w:tab/>
        <w:t>3s+1s dance LH across.  End 3s in 3rd place own side, 1s facing 2nd corners</w:t>
      </w:r>
    </w:p>
    <w:p w:rsidR="00B11EB3" w:rsidRDefault="00B11EB3" w:rsidP="00B11EB3">
      <w:pPr>
        <w:pStyle w:val="DanceBody"/>
      </w:pPr>
      <w:r>
        <w:t>17-24</w:t>
      </w:r>
      <w:r>
        <w:tab/>
        <w:t>1s turn 2nd corner RH, partner LH, 1st corner RH, partner LH.  1s in 2nd place own side face out</w:t>
      </w:r>
    </w:p>
    <w:p w:rsidR="00B11EB3" w:rsidRDefault="00B11EB3" w:rsidP="00B11EB3">
      <w:pPr>
        <w:pStyle w:val="DanceBody"/>
      </w:pPr>
      <w:r>
        <w:t>25-32</w:t>
      </w:r>
      <w:r>
        <w:tab/>
        <w:t>2s+1s+3s dance mirror reels of 3 on sides giving hands (1s down/out to start). 2 1 3</w:t>
      </w:r>
    </w:p>
    <w:p w:rsidR="00B11EB3" w:rsidRDefault="00B11EB3" w:rsidP="00B11EB3">
      <w:pPr>
        <w:pStyle w:val="DanceBody"/>
        <w:keepNext w:val="0"/>
      </w:pPr>
      <w:r>
        <w:t>Note:</w:t>
      </w:r>
      <w:r>
        <w:tab/>
        <w:t>2nd time through 1s &amp; 4s dance 6 bar reel &amp; dance on 1 place to end 4s in 3rd place, 1s in 4th place.</w:t>
      </w:r>
    </w:p>
    <w:p w:rsidR="00B11EB3" w:rsidRDefault="00B11EB3" w:rsidP="00B11EB3"/>
    <w:p w:rsidR="00B11EB3" w:rsidRDefault="00B11EB3" w:rsidP="00B11EB3">
      <w:pPr>
        <w:pStyle w:val="Minicrib"/>
      </w:pPr>
      <w:r>
        <w:t>THE TALL SHIP "GLENLEE"  (S8x32)  3C (4C set)</w:t>
      </w:r>
      <w:r>
        <w:tab/>
        <w:t>Niall Bootland  Glasgow 100th Anniversary</w:t>
      </w:r>
    </w:p>
    <w:p w:rsidR="00B11EB3" w:rsidRPr="00626456" w:rsidRDefault="00B11EB3" w:rsidP="00B11EB3">
      <w:pPr>
        <w:pStyle w:val="DanceBody"/>
      </w:pPr>
      <w:r w:rsidRPr="00626456">
        <w:t xml:space="preserve"> 1- 4</w:t>
      </w:r>
      <w:r w:rsidRPr="00626456">
        <w:tab/>
        <w:t>1s turn RH &amp; cast 1 place (2s step up bars 3-4)</w:t>
      </w:r>
    </w:p>
    <w:p w:rsidR="00B11EB3" w:rsidRPr="00626456" w:rsidRDefault="00B11EB3" w:rsidP="00B11EB3">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B11EB3" w:rsidRPr="00626456" w:rsidRDefault="00B11EB3" w:rsidP="00B11EB3">
      <w:pPr>
        <w:pStyle w:val="DanceBody"/>
      </w:pPr>
      <w:r w:rsidRPr="00626456">
        <w:t xml:space="preserve"> 9-16</w:t>
      </w:r>
      <w:r w:rsidRPr="00626456">
        <w:tab/>
        <w:t>Espagnole for 3 couples:</w:t>
      </w:r>
    </w:p>
    <w:p w:rsidR="00B11EB3" w:rsidRPr="00626456" w:rsidRDefault="00B11EB3" w:rsidP="00B11EB3">
      <w:pPr>
        <w:pStyle w:val="DanceBody"/>
      </w:pPr>
      <w:r w:rsidRPr="00626456">
        <w:tab/>
        <w:t>9-10   2M+3M lead across RH changing places (2M in front) while 2L+3L lead across RH changing places (3L in front) while 1L also 1M dance across to opp side curving left to face in</w:t>
      </w:r>
    </w:p>
    <w:p w:rsidR="00B11EB3" w:rsidRPr="00626456" w:rsidRDefault="00B11EB3" w:rsidP="00B11EB3">
      <w:pPr>
        <w:pStyle w:val="DanceBody"/>
      </w:pPr>
      <w:r w:rsidRPr="00626456">
        <w:tab/>
        <w:t>11-12  1L+3L lead across RH changing places (1L in front) while 2M+1M lead across RH changing places (1M in front) while 3M also 2L dance across to own side. 3 1 2</w:t>
      </w:r>
    </w:p>
    <w:p w:rsidR="00B11EB3" w:rsidRPr="00626456" w:rsidRDefault="00B11EB3" w:rsidP="00B11EB3">
      <w:pPr>
        <w:pStyle w:val="DanceBody"/>
      </w:pPr>
      <w:r w:rsidRPr="00626456">
        <w:tab/>
        <w:t>13-16  3s also 2s turn LH while 1s turn RH 3 1 2</w:t>
      </w:r>
    </w:p>
    <w:p w:rsidR="00B11EB3" w:rsidRPr="00626456" w:rsidRDefault="00B11EB3" w:rsidP="00B11EB3">
      <w:pPr>
        <w:pStyle w:val="DanceBody"/>
      </w:pPr>
      <w:r w:rsidRPr="00626456">
        <w:t>17-24</w:t>
      </w:r>
      <w:r w:rsidRPr="00626456">
        <w:tab/>
        <w:t>3s+1s+2s set, cross RH, set &amp; 1/2 turn partners RH for Allemande</w:t>
      </w:r>
    </w:p>
    <w:p w:rsidR="00B11EB3" w:rsidRPr="00626456" w:rsidRDefault="00B11EB3" w:rsidP="00B11EB3">
      <w:pPr>
        <w:pStyle w:val="DanceBody"/>
        <w:keepNext w:val="0"/>
      </w:pPr>
      <w:r w:rsidRPr="00626456">
        <w:t>25-32</w:t>
      </w:r>
      <w:r w:rsidRPr="00626456">
        <w:tab/>
        <w:t>3s+1s+2s dance Allemande.  2 1 3</w:t>
      </w:r>
    </w:p>
    <w:p w:rsidR="00B11EB3" w:rsidRDefault="00B11EB3" w:rsidP="00B11EB3"/>
    <w:p w:rsidR="00B11EB3" w:rsidRDefault="00B11EB3" w:rsidP="00B11EB3">
      <w:pPr>
        <w:pStyle w:val="Minicrib"/>
      </w:pPr>
      <w:r>
        <w:t>THE TALLAHASSEE REEL  (R4x48)  4C set</w:t>
      </w:r>
      <w:r>
        <w:tab/>
        <w:t>Suzanne Lajoie  Nova Scotia Collection 2017</w:t>
      </w:r>
    </w:p>
    <w:p w:rsidR="00B11EB3" w:rsidRDefault="00B11EB3" w:rsidP="00B11EB3">
      <w:pPr>
        <w:pStyle w:val="DanceBody"/>
        <w:rPr>
          <w:noProof/>
        </w:rPr>
      </w:pPr>
      <w:r>
        <w:rPr>
          <w:noProof/>
        </w:rPr>
        <w:t xml:space="preserve"> 1- 8</w:t>
      </w:r>
      <w:r>
        <w:rPr>
          <w:noProof/>
        </w:rPr>
        <w:tab/>
        <w:t>1s dance down, out below 2s, behind 3s, down between 4s &amp; cast up round 4s, dance up between 3s &amp; behind 2s back to 1st place</w:t>
      </w:r>
    </w:p>
    <w:p w:rsidR="00B11EB3" w:rsidRDefault="00B11EB3" w:rsidP="00B11EB3">
      <w:pPr>
        <w:pStyle w:val="DanceBody"/>
        <w:rPr>
          <w:noProof/>
        </w:rPr>
      </w:pPr>
      <w:r>
        <w:rPr>
          <w:noProof/>
        </w:rPr>
        <w:t xml:space="preserve"> 9-16</w:t>
      </w:r>
      <w:r>
        <w:rPr>
          <w:noProof/>
        </w:rPr>
        <w:tab/>
        <w:t xml:space="preserve">1s+2s </w:t>
      </w:r>
      <w:r>
        <w:rPr>
          <w:b/>
          <w:noProof/>
        </w:rPr>
        <w:t>also</w:t>
      </w:r>
      <w:r>
        <w:rPr>
          <w:noProof/>
        </w:rPr>
        <w:t xml:space="preserve"> 3s+4s dance reels of 4 across (1L/3L cast down, 2M/4M cast up, 1M+2L &amp; 3M+4L pass LSh to start)</w:t>
      </w:r>
    </w:p>
    <w:p w:rsidR="00B11EB3" w:rsidRDefault="00B11EB3" w:rsidP="00B11EB3">
      <w:pPr>
        <w:pStyle w:val="DanceBody"/>
        <w:rPr>
          <w:noProof/>
        </w:rPr>
      </w:pPr>
      <w:r>
        <w:rPr>
          <w:noProof/>
        </w:rPr>
        <w:t>17-24</w:t>
      </w:r>
      <w:r>
        <w:rPr>
          <w:noProof/>
        </w:rPr>
        <w:tab/>
        <w:t>1s take prom hold &amp; dance reel of 3 across with 2s (RSh to 2M). 1s end in centre 2nd place 2H joined, 3s step in ready for …</w:t>
      </w:r>
    </w:p>
    <w:p w:rsidR="00B11EB3" w:rsidRDefault="00B11EB3" w:rsidP="00B11EB3">
      <w:pPr>
        <w:pStyle w:val="DanceBody"/>
        <w:rPr>
          <w:noProof/>
        </w:rPr>
      </w:pPr>
      <w:r>
        <w:rPr>
          <w:noProof/>
        </w:rPr>
        <w:t>25-32</w:t>
      </w:r>
      <w:r>
        <w:rPr>
          <w:noProof/>
        </w:rPr>
        <w:tab/>
        <w:t>1s+3s dance Poussette</w:t>
      </w:r>
    </w:p>
    <w:p w:rsidR="00B11EB3" w:rsidRDefault="00B11EB3" w:rsidP="00B11EB3">
      <w:pPr>
        <w:pStyle w:val="DanceBody"/>
        <w:rPr>
          <w:noProof/>
        </w:rPr>
      </w:pPr>
      <w:r>
        <w:rPr>
          <w:noProof/>
        </w:rPr>
        <w:t>33-40</w:t>
      </w:r>
      <w:r>
        <w:rPr>
          <w:noProof/>
        </w:rPr>
        <w:tab/>
        <w:t>1s take prom hold &amp; dance reel of 3 across with 4s (RSh to  4M). 1s end in 4th place own side</w:t>
      </w:r>
    </w:p>
    <w:p w:rsidR="00B11EB3" w:rsidRDefault="00B11EB3" w:rsidP="00B11EB3">
      <w:pPr>
        <w:pStyle w:val="DanceBody"/>
        <w:keepNext w:val="0"/>
        <w:rPr>
          <w:noProof/>
        </w:rPr>
      </w:pPr>
      <w:r>
        <w:rPr>
          <w:noProof/>
        </w:rPr>
        <w:t>41-48</w:t>
      </w:r>
      <w:r>
        <w:rPr>
          <w:noProof/>
        </w:rPr>
        <w:tab/>
        <w:t>2s+3s+4s+1s circle 8H round &amp; back</w:t>
      </w:r>
    </w:p>
    <w:p w:rsidR="00B11EB3" w:rsidRDefault="00B11EB3" w:rsidP="00B11EB3"/>
    <w:p w:rsidR="00B11EB3" w:rsidRDefault="00B11EB3" w:rsidP="00B11EB3">
      <w:pPr>
        <w:pStyle w:val="Minicrib"/>
      </w:pPr>
      <w:r>
        <w:t>TAM O' SHANTER  (R8x48)  3C (4C set)</w:t>
      </w:r>
      <w:r>
        <w:tab/>
        <w:t>Barry Priddey  Tam O'Shanter Set</w:t>
      </w:r>
    </w:p>
    <w:p w:rsidR="00B11EB3" w:rsidRDefault="00B11EB3" w:rsidP="00B11EB3">
      <w:pPr>
        <w:pStyle w:val="DanceBody"/>
      </w:pPr>
      <w:r>
        <w:t xml:space="preserve"> 1- 8</w:t>
      </w:r>
      <w:r>
        <w:tab/>
        <w:t>1s set, cross RH, cast 1 place &amp; turn LH to face 1st corners</w:t>
      </w:r>
    </w:p>
    <w:p w:rsidR="00B11EB3" w:rsidRDefault="00B11EB3" w:rsidP="00B11EB3">
      <w:pPr>
        <w:pStyle w:val="DanceBody"/>
      </w:pPr>
      <w:r>
        <w:t xml:space="preserve"> 9-16</w:t>
      </w:r>
      <w:r>
        <w:tab/>
        <w:t>1s dance RSh reel of 4 with 1st corners &amp; end with a LH turn to face out to opposite sides between 2s+3s</w:t>
      </w:r>
    </w:p>
    <w:p w:rsidR="00B11EB3" w:rsidRDefault="00B11EB3" w:rsidP="00B11EB3">
      <w:pPr>
        <w:pStyle w:val="DanceBody"/>
      </w:pPr>
      <w:r>
        <w:t>17-24</w:t>
      </w:r>
      <w:r>
        <w:tab/>
        <w:t>1s dance Fig of 8 round 2nd+1st corners (LSh to 2nd corner to start) &amp; turn LH to face 4th corner</w:t>
      </w:r>
    </w:p>
    <w:p w:rsidR="00B11EB3" w:rsidRDefault="00B11EB3" w:rsidP="00B11EB3">
      <w:pPr>
        <w:pStyle w:val="DanceBody"/>
      </w:pPr>
      <w:r>
        <w:t>25-32</w:t>
      </w:r>
      <w:r>
        <w:tab/>
        <w:t>1s dance reel of 4 with 4th corners &amp; pass LSh to end Lady between 2s &amp; Man between 3s</w:t>
      </w:r>
    </w:p>
    <w:p w:rsidR="00B11EB3" w:rsidRDefault="00B11EB3" w:rsidP="00B11EB3">
      <w:pPr>
        <w:pStyle w:val="DanceBody"/>
      </w:pPr>
      <w:r>
        <w:t>33-40</w:t>
      </w:r>
      <w:r>
        <w:tab/>
        <w:t>1s dance reel of 3 across giving LSh to 1st corner &amp; end in 2nd place own sides</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TAMBOURINE  (R8x32)  3C (4C set)</w:t>
      </w:r>
      <w:r>
        <w:tab/>
        <w:t>Lawrie Bowlen  East Ivanhoe Bk</w:t>
      </w:r>
    </w:p>
    <w:p w:rsidR="00B11EB3" w:rsidRDefault="00B11EB3" w:rsidP="00B11EB3">
      <w:pPr>
        <w:pStyle w:val="DanceBody"/>
      </w:pPr>
      <w:r>
        <w:t xml:space="preserve"> 1- 8</w:t>
      </w:r>
      <w:r>
        <w:tab/>
        <w:t>1s lead down the middle &amp; back to 2</w:t>
      </w:r>
      <w:r w:rsidRPr="00972EEB">
        <w:t>nd</w:t>
      </w:r>
      <w:r>
        <w:t xml:space="preserve"> place own side (2s step up 3-4)</w:t>
      </w:r>
    </w:p>
    <w:p w:rsidR="00B11EB3" w:rsidRDefault="00B11EB3" w:rsidP="00B11EB3">
      <w:pPr>
        <w:pStyle w:val="DanceBody"/>
      </w:pPr>
      <w:r>
        <w:t xml:space="preserve"> 9-16</w:t>
      </w:r>
      <w:r>
        <w:tab/>
        <w:t>1s dance 1/2 LSh reels of 3 across, passing 1st corners LSh;</w:t>
      </w:r>
    </w:p>
    <w:p w:rsidR="00B11EB3" w:rsidRDefault="00B11EB3" w:rsidP="00B11EB3">
      <w:pPr>
        <w:pStyle w:val="DanceBody"/>
      </w:pPr>
      <w:r>
        <w:tab/>
        <w:t>1s dance 1/2 RSh reels of 3 on opposite sides (Man up, Lady down).1s end in 2nd place opp sides, all dancing loops into place</w:t>
      </w:r>
    </w:p>
    <w:p w:rsidR="00B11EB3" w:rsidRDefault="00B11EB3" w:rsidP="00B11EB3">
      <w:pPr>
        <w:pStyle w:val="DanceBody"/>
      </w:pPr>
      <w:r>
        <w:t>17-24</w:t>
      </w:r>
      <w:r>
        <w:tab/>
        <w:t>1s dance 1/2 LSh reels of 3 across (Man up Lady down);</w:t>
      </w:r>
    </w:p>
    <w:p w:rsidR="00B11EB3" w:rsidRDefault="00B11EB3" w:rsidP="00B11EB3">
      <w:pPr>
        <w:pStyle w:val="DanceBody"/>
      </w:pPr>
      <w:r>
        <w:tab/>
        <w:t>1s dance 1/2 RSh reels of 3 on own sides (Man down, Lady up). End 2 1 3 4</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TAMBURIN JINGLES  (R4x40)  Sq.Set</w:t>
      </w:r>
      <w:r>
        <w:tab/>
        <w:t>Gwen Paterson-Traxler &amp; Meinhard Reiser</w:t>
      </w:r>
    </w:p>
    <w:p w:rsidR="00B11EB3" w:rsidRPr="002D025F" w:rsidRDefault="00B11EB3" w:rsidP="00B11EB3">
      <w:pPr>
        <w:pStyle w:val="DanceBody"/>
      </w:pPr>
      <w:r w:rsidRPr="002D025F">
        <w:t xml:space="preserve"> 1- 8</w:t>
      </w:r>
      <w:r w:rsidRPr="002D025F">
        <w:tab/>
        <w:t>All dance interlocking reels of 4 (RSh to partner)</w:t>
      </w:r>
    </w:p>
    <w:p w:rsidR="00B11EB3" w:rsidRPr="002D025F" w:rsidRDefault="00B11EB3" w:rsidP="00B11EB3">
      <w:pPr>
        <w:pStyle w:val="DanceBody"/>
      </w:pPr>
      <w:r w:rsidRPr="002D025F">
        <w:t xml:space="preserve"> 9-16</w:t>
      </w:r>
      <w:r w:rsidRPr="002D025F">
        <w:tab/>
        <w:t>Men dance into next Man's place to right &amp; all Rotate (2 PdeB ob spot pulling back RSh), Ladies dance into Ladies place to left &amp; all Rotate</w:t>
      </w:r>
    </w:p>
    <w:p w:rsidR="00B11EB3" w:rsidRDefault="00B11EB3" w:rsidP="00B11EB3">
      <w:pPr>
        <w:pStyle w:val="DanceBody"/>
      </w:pPr>
      <w:r w:rsidRPr="002D025F">
        <w:t>17-24</w:t>
      </w:r>
      <w:r w:rsidRPr="002D025F">
        <w:tab/>
        <w:t>Couples in 1st &amp; 3r</w:t>
      </w:r>
      <w:r>
        <w:t>d place dance 1/2 Ladies' Chain;</w:t>
      </w:r>
      <w:r w:rsidRPr="002D025F">
        <w:t xml:space="preserve"> Couples in 2nd &amp; 4th place dance 1/2 Ladies' Chain</w:t>
      </w:r>
    </w:p>
    <w:p w:rsidR="00B11EB3" w:rsidRDefault="00B11EB3" w:rsidP="00B11EB3">
      <w:pPr>
        <w:pStyle w:val="DanceBody"/>
      </w:pPr>
      <w:r w:rsidRPr="002D025F">
        <w:t>25-40</w:t>
      </w:r>
      <w:r w:rsidRPr="002D025F">
        <w:tab/>
        <w:t>All Balance (PdB forward &amp; back with RH joined - no jet</w:t>
      </w:r>
      <w:r>
        <w:t>é) &amp; dance Grand Chain 1/4 way.</w:t>
      </w:r>
    </w:p>
    <w:p w:rsidR="00B11EB3" w:rsidRDefault="00B11EB3" w:rsidP="00B11EB3">
      <w:pPr>
        <w:pStyle w:val="DanceBody"/>
        <w:keepNext w:val="0"/>
      </w:pPr>
      <w:r>
        <w:tab/>
        <w:t>R</w:t>
      </w:r>
      <w:r w:rsidRPr="002D025F">
        <w:t>epeat 3 more times</w:t>
      </w:r>
    </w:p>
    <w:p w:rsidR="00B11EB3" w:rsidRDefault="00B11EB3" w:rsidP="00B11EB3"/>
    <w:p w:rsidR="00B11EB3" w:rsidRDefault="00B11EB3" w:rsidP="00B11EB3">
      <w:pPr>
        <w:pStyle w:val="Minicrib"/>
      </w:pPr>
      <w:r>
        <w:t>TAMMIE NORIE  (R4x32)  4C Set</w:t>
      </w:r>
      <w:r>
        <w:tab/>
        <w:t>Martha Morrison Veranth  Wasatch Mountain Coll</w:t>
      </w:r>
    </w:p>
    <w:p w:rsidR="00B11EB3" w:rsidRDefault="00B11EB3" w:rsidP="00B11EB3">
      <w:pPr>
        <w:pStyle w:val="DanceBody"/>
      </w:pPr>
      <w:r>
        <w:t xml:space="preserve"> 1- 8</w:t>
      </w:r>
      <w:r>
        <w:tab/>
        <w:t>1s+2s+3s Adv+Ret; all set to partner then set advancing &amp; pull back RSh to form line up/down middle, 1s facing down, 2s+3s facing up, Ladies in front of partner</w:t>
      </w:r>
    </w:p>
    <w:p w:rsidR="00B11EB3" w:rsidRDefault="00B11EB3" w:rsidP="00B11EB3">
      <w:pPr>
        <w:pStyle w:val="DanceBody"/>
      </w:pPr>
      <w:r>
        <w:t xml:space="preserve"> 9-16</w:t>
      </w:r>
      <w:r>
        <w:tab/>
        <w:t>1s+2s+3s dance RSh Tandem reel</w:t>
      </w:r>
    </w:p>
    <w:p w:rsidR="00B11EB3" w:rsidRDefault="00B11EB3" w:rsidP="00B11EB3">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B11EB3" w:rsidRDefault="00B11EB3" w:rsidP="00B11EB3">
      <w:pPr>
        <w:pStyle w:val="DanceBody"/>
      </w:pPr>
      <w:r>
        <w:t>21-24</w:t>
      </w:r>
      <w:r>
        <w:tab/>
        <w:t>2s make arch, dance up as 1s dance under; 1s repeat with 3s then 4s making arches. End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TAMMIE NORIE JIG (J4x32)  4C set</w:t>
      </w:r>
      <w:r>
        <w:tab/>
        <w:t>Ann Dix  Reel Friends 3</w:t>
      </w:r>
    </w:p>
    <w:p w:rsidR="00B11EB3" w:rsidRDefault="00B11EB3" w:rsidP="00B11EB3">
      <w:pPr>
        <w:pStyle w:val="DanceBody"/>
      </w:pPr>
      <w:r>
        <w:t xml:space="preserve"> 1- 8</w:t>
      </w:r>
      <w:r>
        <w:tab/>
        <w:t>1s &amp; 3s set, cast 1 place (2s &amp; 4s step up); 1s &amp; 3s dance 1/2 Fig of 8 (1s round 2s, 3s round 4s) to end 2 (1 )4 (3)</w:t>
      </w:r>
    </w:p>
    <w:p w:rsidR="00B11EB3" w:rsidRDefault="00B11EB3" w:rsidP="00B11EB3">
      <w:pPr>
        <w:pStyle w:val="DanceBody"/>
      </w:pPr>
      <w:r>
        <w:t xml:space="preserve"> 9-16</w:t>
      </w:r>
      <w:r>
        <w:tab/>
        <w:t xml:space="preserve">Ladies dance diagonal reel of 4 (2L+1L </w:t>
      </w:r>
      <w:r>
        <w:rPr>
          <w:b/>
        </w:rPr>
        <w:t>also</w:t>
      </w:r>
      <w:r>
        <w:t xml:space="preserve"> 4L+3L pass LSh to start).  1L&amp; 4L dance into place at end</w:t>
      </w:r>
    </w:p>
    <w:p w:rsidR="00B11EB3" w:rsidRDefault="00B11EB3" w:rsidP="00B11EB3">
      <w:pPr>
        <w:pStyle w:val="DanceBody"/>
      </w:pPr>
      <w:r>
        <w:t>17-24</w:t>
      </w:r>
      <w:r>
        <w:tab/>
        <w:t xml:space="preserve">Men dance diagonal reel of 4 (2M+1M </w:t>
      </w:r>
      <w:r>
        <w:rPr>
          <w:b/>
        </w:rPr>
        <w:t>also</w:t>
      </w:r>
      <w:r>
        <w:t xml:space="preserve"> 4M+3M pass RSh to start).  1M &amp; 4M dance to place at end, 1M facing out</w:t>
      </w:r>
    </w:p>
    <w:p w:rsidR="00B11EB3" w:rsidRDefault="00B11EB3" w:rsidP="00B11EB3">
      <w:pPr>
        <w:pStyle w:val="DanceBody"/>
      </w:pPr>
      <w:r>
        <w:t>25-28</w:t>
      </w:r>
      <w:r>
        <w:tab/>
        <w:t xml:space="preserve">1M followed 1L dances behind 4L, across set to 4th place (1M facing clockwise) </w:t>
      </w:r>
      <w:r>
        <w:rPr>
          <w:b/>
        </w:rPr>
        <w:t>while</w:t>
      </w:r>
      <w:r>
        <w:t xml:space="preserve"> 3L followed by 3M dances up behind 4M across to 2nd place (3L facing anticlockwise)</w:t>
      </w:r>
    </w:p>
    <w:p w:rsidR="00B11EB3" w:rsidRDefault="00B11EB3" w:rsidP="00B11EB3">
      <w:pPr>
        <w:pStyle w:val="DanceBody"/>
        <w:keepNext w:val="0"/>
      </w:pPr>
      <w:r>
        <w:t>29-32</w:t>
      </w:r>
      <w:r>
        <w:tab/>
        <w:t xml:space="preserve">2s+3s dance LH across </w:t>
      </w:r>
      <w:r>
        <w:rPr>
          <w:b/>
        </w:rPr>
        <w:t>while</w:t>
      </w:r>
      <w:r>
        <w:t xml:space="preserve"> 4s+1s dance RH across</w:t>
      </w:r>
    </w:p>
    <w:p w:rsidR="00B11EB3" w:rsidRDefault="00B11EB3" w:rsidP="00B11EB3"/>
    <w:p w:rsidR="00B11EB3" w:rsidRDefault="00B11EB3" w:rsidP="00B11EB3">
      <w:pPr>
        <w:pStyle w:val="Minicrib"/>
      </w:pPr>
      <w:r>
        <w:t>TAMWORTH CHASE  (J8x32)  3C (4C set)</w:t>
      </w:r>
      <w:r>
        <w:tab/>
        <w:t>Sheila Bourne  Hunter Valley Bk</w:t>
      </w:r>
    </w:p>
    <w:p w:rsidR="00B11EB3" w:rsidRDefault="00B11EB3" w:rsidP="00B11EB3">
      <w:pPr>
        <w:pStyle w:val="DanceBody"/>
      </w:pPr>
      <w:r>
        <w:t xml:space="preserve"> 1- 8</w:t>
      </w:r>
      <w:r>
        <w:tab/>
        <w:t>1s cross RH &amp; cast (2s step up); 1s cross LH, 1L casts up to end between 2s facing down, 1M casts down to end between 3s facing up</w:t>
      </w:r>
    </w:p>
    <w:p w:rsidR="00B11EB3" w:rsidRDefault="00B11EB3" w:rsidP="00B11EB3">
      <w:pPr>
        <w:pStyle w:val="DanceBody"/>
      </w:pPr>
      <w:r>
        <w:t xml:space="preserve"> 9-16</w:t>
      </w:r>
      <w:r>
        <w:tab/>
        <w:t xml:space="preserve">1s pass RSh &amp; 1M+2s </w:t>
      </w:r>
      <w:r>
        <w:rPr>
          <w:b/>
        </w:rPr>
        <w:t>also</w:t>
      </w:r>
      <w:r>
        <w:t xml:space="preserve"> 1L+3s dance RH across; 1s pass RSh to dance LH across with other couple &amp; 1s end BtoB in centre facing own side</w:t>
      </w:r>
    </w:p>
    <w:p w:rsidR="00B11EB3" w:rsidRDefault="00B11EB3" w:rsidP="00B11EB3">
      <w:pPr>
        <w:pStyle w:val="DanceBody"/>
      </w:pPr>
      <w:r>
        <w:t>17-24</w:t>
      </w:r>
      <w:r>
        <w:tab/>
        <w:t>1s dance Double Triangles &amp; end BtoB in centre facing own side</w:t>
      </w:r>
    </w:p>
    <w:p w:rsidR="00B11EB3" w:rsidRDefault="00B11EB3" w:rsidP="00B11EB3">
      <w:pPr>
        <w:pStyle w:val="DanceBody"/>
        <w:keepNext w:val="0"/>
      </w:pPr>
      <w:r>
        <w:t>25-32</w:t>
      </w:r>
      <w:r>
        <w:tab/>
        <w:t>1s turn person on right RH (1M+2M, 1L+3L), pass RSh &amp; turn person on left LH (1M+3M &amp; 1L+2L). 1s end in 2nd place own side.  2 1 3</w:t>
      </w:r>
    </w:p>
    <w:p w:rsidR="00B11EB3" w:rsidRDefault="00B11EB3" w:rsidP="00B11EB3"/>
    <w:p w:rsidR="00B11EB3" w:rsidRDefault="00B11EB3" w:rsidP="00B11EB3">
      <w:pPr>
        <w:pStyle w:val="Minicrib"/>
      </w:pPr>
      <w:r>
        <w:t>TANDEM TO ANVIL  (J8x32)  3C (4C set)</w:t>
      </w:r>
      <w:r>
        <w:tab/>
        <w:t>Val Dawson, 2009</w:t>
      </w:r>
    </w:p>
    <w:p w:rsidR="00B11EB3" w:rsidRDefault="00B11EB3" w:rsidP="00B11EB3">
      <w:pPr>
        <w:pStyle w:val="DanceBody"/>
      </w:pPr>
      <w:r>
        <w:t xml:space="preserve"> 1- 8</w:t>
      </w:r>
      <w:r>
        <w:tab/>
        <w:t>1s cross RH, cast (2s step up); 1s turn 1.1/2 LH</w:t>
      </w:r>
    </w:p>
    <w:p w:rsidR="00B11EB3" w:rsidRDefault="00B11EB3" w:rsidP="00B11EB3">
      <w:pPr>
        <w:pStyle w:val="DanceBody"/>
      </w:pPr>
      <w:r>
        <w:t xml:space="preserve"> 9-16</w:t>
      </w:r>
      <w:r>
        <w:tab/>
        <w:t>1L+2L+3L &amp; 1M+2M+3M dance RH across; 1s turn 1.1/2 LH</w:t>
      </w:r>
    </w:p>
    <w:p w:rsidR="00B11EB3" w:rsidRDefault="00B11EB3" w:rsidP="00B11EB3">
      <w:pPr>
        <w:pStyle w:val="DanceBody"/>
      </w:pPr>
      <w:r>
        <w:t>17-24</w:t>
      </w:r>
      <w:r>
        <w:tab/>
        <w:t xml:space="preserve">1M followed by 1L dances out between 2L &amp; 3L, cast right, dances across &amp; out between 2M &amp; 3M, casts up into centre 2nd place in prom hold (1L on 1M's right) </w:t>
      </w:r>
      <w:r>
        <w:rPr>
          <w:b/>
        </w:rPr>
        <w:t>while</w:t>
      </w:r>
      <w:r w:rsidRPr="00E82465">
        <w:t xml:space="preserve"> 2s+3s dance R&amp;L</w:t>
      </w:r>
      <w:r>
        <w:t>. 2s face down, 3s face up NHJ</w:t>
      </w:r>
    </w:p>
    <w:p w:rsidR="00B11EB3" w:rsidRDefault="00B11EB3" w:rsidP="00B11EB3">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B11EB3" w:rsidRDefault="00B11EB3" w:rsidP="00B11EB3"/>
    <w:p w:rsidR="00B11EB3" w:rsidRDefault="00B11EB3" w:rsidP="00B11EB3">
      <w:pPr>
        <w:pStyle w:val="Minicrib"/>
      </w:pPr>
      <w:r>
        <w:t>TANDEM TWO-STEP  (S3x32)  3C set</w:t>
      </w:r>
      <w:r>
        <w:tab/>
        <w:t>Hazel Astle  Liverpool at 70</w:t>
      </w:r>
    </w:p>
    <w:p w:rsidR="00B11EB3" w:rsidRDefault="00B11EB3" w:rsidP="00B11EB3">
      <w:pPr>
        <w:pStyle w:val="DanceBody"/>
      </w:pPr>
      <w:r>
        <w:t xml:space="preserve"> 1- 8</w:t>
      </w:r>
      <w:r>
        <w:tab/>
        <w:t>1s+2s set &amp; Petronella in tandem twice</w:t>
      </w:r>
    </w:p>
    <w:p w:rsidR="00B11EB3" w:rsidRDefault="00B11EB3" w:rsidP="00B11EB3">
      <w:pPr>
        <w:pStyle w:val="DanceBody"/>
      </w:pPr>
      <w:r>
        <w:t xml:space="preserve"> 9-16</w:t>
      </w:r>
      <w:r>
        <w:tab/>
        <w:t>1s followed by 2s lead down the middle for 2 steps. Turn 1/2 way RH, lead up for 2 steps. (2s finish in top place, 1s in 2nd place facing out). 1s cast to 3rd place, 3s step up bars 15-16.  2 3 1</w:t>
      </w:r>
    </w:p>
    <w:p w:rsidR="00B11EB3" w:rsidRDefault="00B11EB3" w:rsidP="00B11EB3">
      <w:pPr>
        <w:pStyle w:val="DanceBody"/>
      </w:pPr>
      <w:r>
        <w:t>17-24</w:t>
      </w:r>
      <w:r>
        <w:tab/>
        <w:t>2s+3s dance R&amp;L</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THE TANGLE O' THE ISLES  (S4x32)  4C set</w:t>
      </w:r>
      <w:r>
        <w:tab/>
        <w:t>Brian Gunning  Second Canberra Bk</w:t>
      </w:r>
    </w:p>
    <w:p w:rsidR="00B11EB3" w:rsidRDefault="00B11EB3" w:rsidP="00B11EB3">
      <w:pPr>
        <w:pStyle w:val="DanceBody"/>
      </w:pPr>
      <w:r>
        <w:t xml:space="preserve"> 1- 8</w:t>
      </w:r>
      <w:r>
        <w:tab/>
        <w:t>1s+2s+3s+4s dance RSh reels of 4 on sides</w:t>
      </w:r>
    </w:p>
    <w:p w:rsidR="00B11EB3" w:rsidRDefault="00B11EB3" w:rsidP="00B11EB3">
      <w:pPr>
        <w:pStyle w:val="DanceBody"/>
      </w:pPr>
      <w:r>
        <w:t xml:space="preserve"> 9-16</w:t>
      </w:r>
      <w:r>
        <w:tab/>
        <w:t>1s+2s (</w:t>
      </w:r>
      <w:r>
        <w:rPr>
          <w:b/>
        </w:rPr>
        <w:t>also</w:t>
      </w:r>
      <w:r>
        <w:t xml:space="preserve"> 3s+4s) dance Non-Progressive Tourbillon:</w:t>
      </w:r>
    </w:p>
    <w:p w:rsidR="00B11EB3" w:rsidRDefault="00B11EB3" w:rsidP="00B11EB3">
      <w:pPr>
        <w:pStyle w:val="DanceBody"/>
      </w:pPr>
      <w:r>
        <w:tab/>
        <w:t>9-10    1s+2s set</w:t>
      </w:r>
    </w:p>
    <w:p w:rsidR="00B11EB3" w:rsidRDefault="00B11EB3" w:rsidP="00B11EB3">
      <w:pPr>
        <w:pStyle w:val="DanceBody"/>
      </w:pPr>
      <w:r>
        <w:tab/>
        <w:t xml:space="preserve">11-12  1s+2s 1/2 turn 2H. Bar 12: 1M drops LH to dance to 2L's place </w:t>
      </w:r>
      <w:r>
        <w:rPr>
          <w:b/>
        </w:rPr>
        <w:t>while</w:t>
      </w:r>
      <w:r>
        <w:t xml:space="preserve"> 1L dances to original place &amp;  2L drops LH to dance in 1M's place </w:t>
      </w:r>
      <w:r>
        <w:rPr>
          <w:b/>
        </w:rPr>
        <w:t>while</w:t>
      </w:r>
      <w:r>
        <w:t xml:space="preserve"> 2M dances to original place</w:t>
      </w:r>
    </w:p>
    <w:p w:rsidR="00B11EB3" w:rsidRDefault="00B11EB3" w:rsidP="00B11EB3">
      <w:pPr>
        <w:pStyle w:val="DanceBody"/>
      </w:pPr>
      <w:r>
        <w:tab/>
        <w:t>13-16   Similar to bars 9-12 but turning person opposite 2H and moving on</w:t>
      </w:r>
    </w:p>
    <w:p w:rsidR="00B11EB3" w:rsidRDefault="00B11EB3" w:rsidP="00B11EB3">
      <w:pPr>
        <w:pStyle w:val="DanceBody"/>
      </w:pPr>
      <w:r>
        <w:t>17-24</w:t>
      </w:r>
      <w:r>
        <w:tab/>
        <w:t xml:space="preserve">1s+2s </w:t>
      </w:r>
      <w:r>
        <w:rPr>
          <w:b/>
        </w:rPr>
        <w:t>also</w:t>
      </w:r>
      <w:r>
        <w:t xml:space="preserve"> 3s+4s dance Poussette</w:t>
      </w:r>
    </w:p>
    <w:p w:rsidR="00B11EB3" w:rsidRDefault="00B11EB3" w:rsidP="00B11EB3">
      <w:pPr>
        <w:pStyle w:val="DanceBody"/>
      </w:pPr>
      <w:r>
        <w:t>25-28</w:t>
      </w:r>
      <w:r>
        <w:tab/>
        <w:t xml:space="preserve">1s+2s </w:t>
      </w:r>
      <w:r>
        <w:rPr>
          <w:b/>
        </w:rPr>
        <w:t>also</w:t>
      </w:r>
      <w:r>
        <w:t xml:space="preserve"> 3s+4s dance Progressive Set+Link for 2 couples:</w:t>
      </w:r>
    </w:p>
    <w:p w:rsidR="00B11EB3" w:rsidRDefault="00B11EB3" w:rsidP="00B11EB3">
      <w:pPr>
        <w:pStyle w:val="DanceBody"/>
      </w:pPr>
      <w:r>
        <w:tab/>
        <w:t>25-26   All set on sides</w:t>
      </w:r>
    </w:p>
    <w:p w:rsidR="00B11EB3" w:rsidRDefault="00B11EB3" w:rsidP="00B11EB3">
      <w:pPr>
        <w:pStyle w:val="DanceBody"/>
      </w:pPr>
      <w:r>
        <w:tab/>
        <w:t xml:space="preserve">27-28   Set+Link as normal </w:t>
      </w:r>
      <w:r>
        <w:rPr>
          <w:b/>
        </w:rPr>
        <w:t>except</w:t>
      </w:r>
      <w:r>
        <w:t xml:space="preserve"> 1s &amp; 4s link 2 places as 2s &amp; 3s link to adjacent place</w:t>
      </w:r>
    </w:p>
    <w:p w:rsidR="00B11EB3" w:rsidRDefault="00B11EB3" w:rsidP="00B11EB3">
      <w:pPr>
        <w:pStyle w:val="DanceBody"/>
        <w:keepNext w:val="0"/>
      </w:pPr>
      <w:r>
        <w:t>29-32</w:t>
      </w:r>
      <w:r>
        <w:tab/>
        <w:t>All turn partner RH.  End 2 4 1 3</w:t>
      </w:r>
    </w:p>
    <w:p w:rsidR="00B11EB3" w:rsidRDefault="00B11EB3" w:rsidP="00B11EB3"/>
    <w:p w:rsidR="00B11EB3" w:rsidRDefault="00B11EB3" w:rsidP="00B11EB3">
      <w:pPr>
        <w:pStyle w:val="Minicrib"/>
      </w:pPr>
      <w:r>
        <w:t>TANTALIZING TREATS  (S8x32)  3C (4C set)</w:t>
      </w:r>
      <w:r>
        <w:tab/>
        <w:t>Jens Heckmann  Freiburg Corona Collection</w:t>
      </w:r>
    </w:p>
    <w:p w:rsidR="00B11EB3" w:rsidRDefault="00B11EB3" w:rsidP="00B11EB3">
      <w:pPr>
        <w:pStyle w:val="DanceBody"/>
      </w:pPr>
      <w:r>
        <w:t xml:space="preserve"> 1-8</w:t>
      </w:r>
      <w:r>
        <w:tab/>
        <w:t xml:space="preserve">2L sets to 1M, 2L dances Adv+Ret diagonally &amp; sets </w:t>
      </w:r>
      <w:r>
        <w:rPr>
          <w:b/>
        </w:rPr>
        <w:t>while</w:t>
      </w:r>
      <w:r>
        <w:t xml:space="preserve"> 1M dances Adv+Ret diagonally to 2L &amp; sets &amp; casts down 1 place (2M steps up 7-8)</w:t>
      </w:r>
    </w:p>
    <w:p w:rsidR="00B11EB3" w:rsidRDefault="00B11EB3" w:rsidP="00B11EB3">
      <w:pPr>
        <w:pStyle w:val="DanceBody"/>
      </w:pPr>
      <w:r>
        <w:t xml:space="preserve"> 9-16</w:t>
      </w:r>
      <w:r>
        <w:tab/>
        <w:t xml:space="preserve">2M sets to 1L, 2M Adv+Ret &amp; sets </w:t>
      </w:r>
      <w:r>
        <w:rPr>
          <w:b/>
        </w:rPr>
        <w:t>while</w:t>
      </w:r>
      <w:r>
        <w:t xml:space="preserve"> 1L Adv+Ret &amp; sets &amp; casts down 1 place (2L steps up 15-16) 2 1 3</w:t>
      </w:r>
    </w:p>
    <w:p w:rsidR="00B11EB3" w:rsidRDefault="00B11EB3" w:rsidP="00B11EB3">
      <w:pPr>
        <w:pStyle w:val="DanceBody"/>
      </w:pPr>
      <w:r>
        <w:t>17-24</w:t>
      </w:r>
      <w:r>
        <w:tab/>
        <w:t>1s+3s dance double fig of 8 (1s cross down, 3s dance up to start)</w:t>
      </w:r>
    </w:p>
    <w:p w:rsidR="00B11EB3" w:rsidRDefault="00B11EB3" w:rsidP="00B11EB3">
      <w:pPr>
        <w:pStyle w:val="DanceBody"/>
        <w:keepNext w:val="0"/>
      </w:pPr>
      <w:r>
        <w:t>25-32</w:t>
      </w:r>
      <w:r>
        <w:tab/>
        <w:t>1s dance reflection reels of 3 on the sides (1s in &amp; up, 2s out &amp; down to start)</w:t>
      </w:r>
    </w:p>
    <w:p w:rsidR="00B11EB3" w:rsidRDefault="00B11EB3" w:rsidP="00B11EB3"/>
    <w:p w:rsidR="00B11EB3" w:rsidRDefault="00B11EB3" w:rsidP="00B11EB3">
      <w:pPr>
        <w:pStyle w:val="Minicrib"/>
      </w:pPr>
      <w:r>
        <w:t>TANTALUS JIG  (J5x32)  5 Person set</w:t>
      </w:r>
      <w:r>
        <w:tab/>
        <w:t>Ping Sun Chun, 1998</w:t>
      </w:r>
    </w:p>
    <w:p w:rsidR="00B11EB3" w:rsidRDefault="00B11EB3" w:rsidP="00B11EB3">
      <w:pPr>
        <w:pStyle w:val="DanceBody"/>
      </w:pPr>
      <w:r>
        <w:t>5 person diamond set with 5th person in centre facing 1st person at top</w:t>
      </w:r>
    </w:p>
    <w:p w:rsidR="00B11EB3" w:rsidRDefault="00B11EB3" w:rsidP="00B11EB3">
      <w:pPr>
        <w:pStyle w:val="DanceBody"/>
      </w:pPr>
      <w:r>
        <w:t xml:space="preserve"> 1- 8</w:t>
      </w:r>
      <w:r>
        <w:tab/>
        <w:t>5+1+2 dance RH across (3 bars), dance in &amp; turn left about to dance LH across back to places</w:t>
      </w:r>
    </w:p>
    <w:p w:rsidR="00B11EB3" w:rsidRDefault="00B11EB3" w:rsidP="00B11EB3">
      <w:pPr>
        <w:pStyle w:val="DanceBody"/>
      </w:pPr>
      <w:r>
        <w:t xml:space="preserve"> 9-16</w:t>
      </w:r>
      <w:r>
        <w:tab/>
        <w:t>1+5+3 dance reel of 3 (1s+5s pass LSh to start)</w:t>
      </w:r>
    </w:p>
    <w:p w:rsidR="00B11EB3" w:rsidRDefault="00B11EB3" w:rsidP="00B11EB3">
      <w:pPr>
        <w:pStyle w:val="DanceBody"/>
      </w:pPr>
      <w:r>
        <w:t>17-24</w:t>
      </w:r>
      <w:r>
        <w:tab/>
        <w:t>5+1 set &amp; 1/2 turn RH, 1+4 set &amp; 1/2 turn RH</w:t>
      </w:r>
    </w:p>
    <w:p w:rsidR="00B11EB3" w:rsidRDefault="00B11EB3" w:rsidP="00B11EB3">
      <w:pPr>
        <w:pStyle w:val="DanceBody"/>
        <w:keepNext w:val="0"/>
      </w:pPr>
      <w:r>
        <w:t>25-32</w:t>
      </w:r>
      <w:r>
        <w:tab/>
        <w:t>4+3 set &amp; 1/2 turn RH, 3+2 set &amp; 1/2 turn RH</w:t>
      </w:r>
    </w:p>
    <w:p w:rsidR="00B11EB3" w:rsidRDefault="00B11EB3" w:rsidP="00B11EB3"/>
    <w:p w:rsidR="00B11EB3" w:rsidRDefault="00B11EB3" w:rsidP="00B11EB3">
      <w:pPr>
        <w:pStyle w:val="Minicrib"/>
      </w:pPr>
      <w:r>
        <w:t>TAP THE BARREL  (R3x32)  3C Set</w:t>
      </w:r>
      <w:r>
        <w:tab/>
        <w:t>Sue Burridge  Ness House 2</w:t>
      </w:r>
    </w:p>
    <w:p w:rsidR="00B11EB3" w:rsidRDefault="00B11EB3" w:rsidP="00B11EB3">
      <w:pPr>
        <w:pStyle w:val="DanceBody"/>
      </w:pPr>
      <w:r>
        <w:t xml:space="preserve"> 1- 8</w:t>
      </w:r>
      <w:r>
        <w:tab/>
        <w:t>1L+3M change places RH, 1M +3L change places RH, 2s cross RH &amp; all 1/2 turn into Allemande hold</w:t>
      </w:r>
    </w:p>
    <w:p w:rsidR="00B11EB3" w:rsidRDefault="00B11EB3" w:rsidP="00B11EB3">
      <w:pPr>
        <w:pStyle w:val="DanceBody"/>
      </w:pPr>
      <w:r>
        <w:t xml:space="preserve"> 9-16</w:t>
      </w:r>
      <w:r>
        <w:tab/>
        <w:t>All dance Allemande</w:t>
      </w:r>
    </w:p>
    <w:p w:rsidR="00B11EB3" w:rsidRDefault="00B11EB3" w:rsidP="00B11EB3">
      <w:pPr>
        <w:pStyle w:val="DanceBody"/>
      </w:pPr>
      <w:r>
        <w:t>17-24</w:t>
      </w:r>
      <w:r>
        <w:tab/>
        <w:t>1s set &amp; cast 1 place (2s step up); 3s set &amp; cast up 1 place (1s step down.  2 3 1</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TAPADH LEIBH  (S3x32)  3C set</w:t>
      </w:r>
      <w:r>
        <w:tab/>
        <w:t>John Fletcher  BHS 9 for 2015</w:t>
      </w:r>
    </w:p>
    <w:p w:rsidR="00B11EB3" w:rsidRDefault="00B11EB3" w:rsidP="00B11EB3">
      <w:pPr>
        <w:pStyle w:val="DanceBody"/>
      </w:pPr>
      <w:r>
        <w:t xml:space="preserve"> 1- 8</w:t>
      </w:r>
      <w:r>
        <w:tab/>
        <w:t>1s set, cast (2s step up) turn 1st corners RH &amp; finish facing 1st corners</w:t>
      </w:r>
    </w:p>
    <w:p w:rsidR="00B11EB3" w:rsidRDefault="00B11EB3" w:rsidP="00B11EB3">
      <w:pPr>
        <w:pStyle w:val="DanceBody"/>
      </w:pPr>
      <w:r>
        <w:t xml:space="preserve"> 9-16</w:t>
      </w:r>
      <w:r>
        <w:tab/>
        <w:t>1s dance 1/2  diag reel of 4 with 1st corners, pass LSh, dance 1/2 diag reel of 4 with 2nd corners &amp; turn 3/4 LH</w:t>
      </w:r>
    </w:p>
    <w:p w:rsidR="00B11EB3" w:rsidRDefault="00B11EB3" w:rsidP="00B11EB3">
      <w:pPr>
        <w:pStyle w:val="DanceBody"/>
      </w:pPr>
      <w:r>
        <w:t>17-24</w:t>
      </w:r>
      <w:r>
        <w:tab/>
        <w:t>1L+3s (at top) &amp; 1M+2s dance RH across, 1s ending LSh to LSh in centre facing opp sides. 1s petronella turn to 2nd opp sides; 3s+1s+2s set</w:t>
      </w:r>
    </w:p>
    <w:p w:rsidR="00B11EB3" w:rsidRDefault="00B11EB3" w:rsidP="00B11EB3">
      <w:pPr>
        <w:pStyle w:val="DanceBody"/>
        <w:keepNext w:val="0"/>
      </w:pPr>
      <w:r>
        <w:t>25-32</w:t>
      </w:r>
      <w:r>
        <w:tab/>
        <w:t>3s+1s+2s turn partners RH 1/2 way, face partner, pull back RSh and dance out to own sides &amp; 1s+2s dance RH across</w:t>
      </w:r>
    </w:p>
    <w:p w:rsidR="00B11EB3" w:rsidRDefault="00B11EB3" w:rsidP="00B11EB3"/>
    <w:p w:rsidR="00B11EB3" w:rsidRDefault="00B11EB3" w:rsidP="00B11EB3">
      <w:pPr>
        <w:pStyle w:val="Minicrib"/>
      </w:pPr>
      <w:r>
        <w:t>TAPPIE TOORIE  (R96)  Sq.Set</w:t>
      </w:r>
      <w:r>
        <w:tab/>
        <w:t>John Drewry  Donside Bk</w:t>
      </w:r>
    </w:p>
    <w:p w:rsidR="00B11EB3" w:rsidRDefault="00B11EB3" w:rsidP="00B11EB3">
      <w:pPr>
        <w:pStyle w:val="DanceBody"/>
      </w:pPr>
      <w:r>
        <w:t xml:space="preserve"> 1- 4</w:t>
      </w:r>
      <w:r>
        <w:tab/>
        <w:t>1s+3s set &amp; chase clockwise 1/4 way</w:t>
      </w:r>
    </w:p>
    <w:p w:rsidR="00B11EB3" w:rsidRDefault="00B11EB3" w:rsidP="00B11EB3">
      <w:pPr>
        <w:pStyle w:val="DanceBody"/>
      </w:pPr>
      <w:r>
        <w:t xml:space="preserve"> 5- 8</w:t>
      </w:r>
      <w:r>
        <w:tab/>
        <w:t>1s+3s dance 1/2 RH across &amp; chase clockwise back to places</w:t>
      </w:r>
      <w:r w:rsidRPr="00BA6B4D">
        <w:rPr>
          <w:b/>
        </w:rPr>
        <w:t xml:space="preserve"> while </w:t>
      </w:r>
      <w:r>
        <w:t>2s+4s set &amp; chase anticl'wise 1/4 way into longways set  (1)(2) 4 3</w:t>
      </w:r>
    </w:p>
    <w:p w:rsidR="00B11EB3" w:rsidRDefault="00B11EB3" w:rsidP="00B11EB3">
      <w:pPr>
        <w:pStyle w:val="DanceBody"/>
      </w:pPr>
      <w:r>
        <w:t xml:space="preserve"> 9-16</w:t>
      </w:r>
      <w:r>
        <w:tab/>
        <w:t>All dance reels of 4s up/down</w:t>
      </w:r>
    </w:p>
    <w:p w:rsidR="00B11EB3" w:rsidRDefault="00B11EB3" w:rsidP="00B11EB3">
      <w:pPr>
        <w:pStyle w:val="DanceBody"/>
      </w:pPr>
      <w:r>
        <w:t>17-24</w:t>
      </w:r>
      <w:r>
        <w:tab/>
        <w:t>1s +2s &amp; 4s+3s RH across, 2s+4s dance 1/2 LH across &amp; chase anticlockwise back to orig places dancing into promenade hold</w:t>
      </w:r>
    </w:p>
    <w:p w:rsidR="00B11EB3" w:rsidRDefault="00B11EB3" w:rsidP="00B11EB3">
      <w:pPr>
        <w:pStyle w:val="DanceBody"/>
      </w:pPr>
      <w:r>
        <w:t>25-32</w:t>
      </w:r>
      <w:r>
        <w:tab/>
        <w:t>2s dance reel of 3 (up/down) with 1M+3L</w:t>
      </w:r>
      <w:r w:rsidRPr="00BA6B4D">
        <w:rPr>
          <w:b/>
        </w:rPr>
        <w:t xml:space="preserve"> </w:t>
      </w:r>
      <w:r>
        <w:rPr>
          <w:b/>
        </w:rPr>
        <w:t xml:space="preserve">as </w:t>
      </w:r>
      <w:r>
        <w:t>4s reels with 3M+1L &amp; all end in original places</w:t>
      </w:r>
    </w:p>
    <w:p w:rsidR="00B11EB3" w:rsidRDefault="00B11EB3" w:rsidP="00B11EB3">
      <w:pPr>
        <w:pStyle w:val="DanceBody"/>
      </w:pPr>
      <w:r>
        <w:t>33-64</w:t>
      </w:r>
      <w:r>
        <w:tab/>
        <w:t>All repeat bars 1-32 but with 4s+2s leading  &amp; reeling across set.</w:t>
      </w:r>
    </w:p>
    <w:p w:rsidR="00B11EB3" w:rsidRDefault="00B11EB3" w:rsidP="00B11EB3">
      <w:pPr>
        <w:pStyle w:val="DanceBody"/>
      </w:pPr>
      <w:r>
        <w:t>65-72</w:t>
      </w:r>
      <w:r>
        <w:tab/>
        <w:t>All Set+Link, dance Schiehallion reel 1/4 way (Ladies leading)</w:t>
      </w:r>
    </w:p>
    <w:p w:rsidR="00B11EB3" w:rsidRDefault="00B11EB3" w:rsidP="00B11EB3">
      <w:pPr>
        <w:pStyle w:val="DanceBody"/>
      </w:pPr>
      <w:r>
        <w:t>73-80</w:t>
      </w:r>
      <w:r>
        <w:tab/>
        <w:t>All Set+Link, dance Schiehallion reel 1/4 way (Men leading)</w:t>
      </w:r>
    </w:p>
    <w:p w:rsidR="00B11EB3" w:rsidRDefault="00B11EB3" w:rsidP="00B11EB3">
      <w:pPr>
        <w:pStyle w:val="DanceBody"/>
      </w:pPr>
      <w:r>
        <w:t>81-88</w:t>
      </w:r>
      <w:r>
        <w:tab/>
        <w:t>All dance 1/2 interlocking reels of 4 giving LH in centre &amp; end turning partner RH to original places</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TAPPIE TOORIE  (J8x48)  3C (4C set)</w:t>
      </w:r>
      <w:r>
        <w:tab/>
        <w:t>Barry Priddey  Whaup's Nest Bk</w:t>
      </w:r>
    </w:p>
    <w:p w:rsidR="00B11EB3" w:rsidRDefault="00B11EB3" w:rsidP="00B11EB3">
      <w:pPr>
        <w:pStyle w:val="DanceBody"/>
      </w:pPr>
      <w:r>
        <w:t xml:space="preserve"> 1- 8</w:t>
      </w:r>
      <w:r>
        <w:tab/>
        <w:t>1s set, cast 1 place, 3/4 turn RH to face own sides &amp; set turning right about to face 1</w:t>
      </w:r>
      <w:r w:rsidRPr="00972EEB">
        <w:t>st</w:t>
      </w:r>
      <w:r>
        <w:t xml:space="preserve"> corners</w:t>
      </w:r>
    </w:p>
    <w:p w:rsidR="00B11EB3" w:rsidRDefault="00B11EB3" w:rsidP="00B11EB3">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B11EB3" w:rsidRDefault="00B11EB3" w:rsidP="00B11EB3">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B11EB3" w:rsidRDefault="00B11EB3" w:rsidP="00B11EB3">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B11EB3" w:rsidRDefault="00B11EB3" w:rsidP="00B11EB3">
      <w:pPr>
        <w:pStyle w:val="DanceBody"/>
      </w:pPr>
      <w:r>
        <w:t>33-40</w:t>
      </w:r>
      <w:r>
        <w:tab/>
        <w:t>1s dance reels of 3 across passing 2</w:t>
      </w:r>
      <w:r w:rsidRPr="00972EEB">
        <w:t>nd</w:t>
      </w:r>
      <w:r>
        <w:t xml:space="preserve"> corner LSh &amp; end in middle facing 1</w:t>
      </w:r>
      <w:r w:rsidRPr="00972EEB">
        <w:t>st</w:t>
      </w:r>
      <w:r>
        <w:t xml:space="preserve"> corners</w:t>
      </w:r>
    </w:p>
    <w:p w:rsidR="00B11EB3" w:rsidRDefault="00B11EB3" w:rsidP="00B11EB3">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B11EB3" w:rsidRDefault="00B11EB3" w:rsidP="00B11EB3"/>
    <w:p w:rsidR="00B11EB3" w:rsidRDefault="00B11EB3" w:rsidP="00B11EB3">
      <w:pPr>
        <w:pStyle w:val="Minicrib"/>
      </w:pPr>
      <w:r>
        <w:t>TAPPIE TOORIE  (R8x24)  3C (4C set)</w:t>
      </w:r>
      <w:r>
        <w:tab/>
        <w:t>Roy Goldring  24 G&amp;S Dances</w:t>
      </w:r>
    </w:p>
    <w:p w:rsidR="00B11EB3" w:rsidRDefault="00B11EB3" w:rsidP="00B11EB3">
      <w:pPr>
        <w:pStyle w:val="DanceBody"/>
      </w:pPr>
      <w:r>
        <w:t xml:space="preserve"> 1- 8</w:t>
      </w:r>
      <w:r>
        <w:tab/>
        <w:t>1s cross RH, cast (2s step up); 1s petronella turn to 1M between 2s facing down, 1L between 3s facing up &amp; All set</w:t>
      </w:r>
    </w:p>
    <w:p w:rsidR="00B11EB3" w:rsidRDefault="00B11EB3" w:rsidP="00B11EB3">
      <w:pPr>
        <w:pStyle w:val="DanceBody"/>
      </w:pPr>
      <w:r>
        <w:t xml:space="preserve"> 9-16</w:t>
      </w:r>
      <w:r>
        <w:tab/>
        <w:t>All Adv+Ret up/down set; 1s pertonella turn to 2nd place own sides &amp; All set</w:t>
      </w:r>
    </w:p>
    <w:p w:rsidR="00B11EB3" w:rsidRDefault="00B11EB3" w:rsidP="00B11EB3">
      <w:pPr>
        <w:pStyle w:val="DanceBody"/>
        <w:keepNext w:val="0"/>
      </w:pPr>
      <w:r>
        <w:t>17-24</w:t>
      </w:r>
      <w:r>
        <w:tab/>
        <w:t>2s+1s+3s circle 6H round &amp; back.  2 1 3</w:t>
      </w:r>
    </w:p>
    <w:p w:rsidR="00B11EB3" w:rsidRDefault="00B11EB3" w:rsidP="00B11EB3"/>
    <w:p w:rsidR="00B11EB3" w:rsidRDefault="00B11EB3" w:rsidP="00B11EB3">
      <w:pPr>
        <w:pStyle w:val="Minicrib"/>
      </w:pPr>
      <w:r>
        <w:t>TAPSALTEERIE  (R6x40)  6C set</w:t>
      </w:r>
      <w:r>
        <w:tab/>
        <w:t>Roy Clowes  Green Lochan</w:t>
      </w:r>
    </w:p>
    <w:p w:rsidR="00B11EB3" w:rsidRDefault="00B11EB3" w:rsidP="00B11EB3">
      <w:pPr>
        <w:pStyle w:val="DanceBody"/>
      </w:pPr>
      <w:r>
        <w:t>Couples stand in 2 parallel sets facing partners with 1L &amp; 2M, 3L &amp; 4M, 5L &amp; 6M BtoB</w:t>
      </w:r>
    </w:p>
    <w:p w:rsidR="00B11EB3" w:rsidRDefault="00B11EB3" w:rsidP="00B11EB3">
      <w:pPr>
        <w:pStyle w:val="DanceBody"/>
      </w:pPr>
      <w:r>
        <w:t xml:space="preserve"> 1- 8</w:t>
      </w:r>
      <w:r>
        <w:tab/>
        <w:t>1M+3L+6M</w:t>
      </w:r>
      <w:r w:rsidRPr="007F0D5A">
        <w:rPr>
          <w:b/>
        </w:rPr>
        <w:t xml:space="preserve"> also </w:t>
      </w:r>
      <w:r>
        <w:t>1L+4M+6L dance 1/2 diagonal reels of 3 (1M giving RSh to 3L &amp; 4M RSh to 6L), 2L+4M+5L</w:t>
      </w:r>
      <w:r w:rsidRPr="007F0D5A">
        <w:rPr>
          <w:b/>
        </w:rPr>
        <w:t xml:space="preserve"> also </w:t>
      </w:r>
      <w:r>
        <w:t>2M+3L+5M dance 1/2 reel of 3 on other diagonal (4M gives RSh to 2L &amp; 3L gives RSh to 5M)</w:t>
      </w:r>
    </w:p>
    <w:p w:rsidR="00B11EB3" w:rsidRDefault="00B11EB3" w:rsidP="00B11EB3">
      <w:pPr>
        <w:pStyle w:val="DanceBody"/>
      </w:pPr>
      <w:r>
        <w:t xml:space="preserve"> 9-16</w:t>
      </w:r>
      <w:r>
        <w:tab/>
        <w:t>3s+4s dance reel of 4 across</w:t>
      </w:r>
    </w:p>
    <w:p w:rsidR="00B11EB3" w:rsidRDefault="00B11EB3" w:rsidP="00B11EB3">
      <w:pPr>
        <w:pStyle w:val="DanceBody"/>
      </w:pPr>
      <w:r>
        <w:t>17-24</w:t>
      </w:r>
      <w:r>
        <w:tab/>
        <w:t>All set to partners, 3s+6s</w:t>
      </w:r>
      <w:r w:rsidRPr="007F0D5A">
        <w:rPr>
          <w:b/>
        </w:rPr>
        <w:t xml:space="preserve"> also </w:t>
      </w:r>
      <w:r>
        <w:t>1s+4s dance 1/2 RH across</w:t>
      </w:r>
      <w:r w:rsidRPr="00BA6B4D">
        <w:rPr>
          <w:b/>
        </w:rPr>
        <w:t xml:space="preserve"> while </w:t>
      </w:r>
      <w:r>
        <w:t>2s+5s change places RH with partner, all set, 6s+2s</w:t>
      </w:r>
      <w:r w:rsidRPr="007F0D5A">
        <w:rPr>
          <w:b/>
        </w:rPr>
        <w:t xml:space="preserve"> also </w:t>
      </w:r>
      <w:r>
        <w:t>5s+1s dance 1/2 LH across</w:t>
      </w:r>
      <w:r w:rsidRPr="00BA6B4D">
        <w:rPr>
          <w:b/>
        </w:rPr>
        <w:t xml:space="preserve"> while </w:t>
      </w:r>
      <w:r>
        <w:t>3s &amp; 4s change LH with partner (now in order 3 2 6 parallel with 1 5 4 with 1M+3L BtoB)</w:t>
      </w:r>
    </w:p>
    <w:p w:rsidR="00B11EB3" w:rsidRDefault="00B11EB3" w:rsidP="00B11EB3">
      <w:pPr>
        <w:pStyle w:val="DanceBody"/>
      </w:pPr>
      <w:r>
        <w:t>25-32</w:t>
      </w:r>
      <w:r>
        <w:tab/>
        <w:t>Middle dancers (1M+5M+4M+3L+2L+6L) dance 6H round &amp; back</w:t>
      </w:r>
    </w:p>
    <w:p w:rsidR="00B11EB3" w:rsidRDefault="00B11EB3" w:rsidP="00B11EB3">
      <w:pPr>
        <w:pStyle w:val="DanceBody"/>
        <w:keepNext w:val="0"/>
      </w:pPr>
      <w:r>
        <w:t>33-40</w:t>
      </w:r>
      <w:r>
        <w:tab/>
        <w:t>Middle couples cast to right &amp; dance DoSiDo with partner, all change places RH with partner to end on opposite sides 3 2 6 parallel with 1 5 4</w:t>
      </w:r>
    </w:p>
    <w:p w:rsidR="00B11EB3" w:rsidRDefault="00B11EB3" w:rsidP="00B11EB3"/>
    <w:p w:rsidR="00B11EB3" w:rsidRDefault="00B11EB3" w:rsidP="00B11EB3">
      <w:pPr>
        <w:pStyle w:val="Minicrib"/>
      </w:pPr>
      <w:r>
        <w:t>TAPSALTEERIE  (J8x32)  3C (4C set)</w:t>
      </w:r>
      <w:r>
        <w:tab/>
        <w:t>John Dulgenan  The Peerie</w:t>
      </w:r>
    </w:p>
    <w:p w:rsidR="00B11EB3" w:rsidRDefault="00B11EB3" w:rsidP="00B11EB3">
      <w:pPr>
        <w:pStyle w:val="DanceBody"/>
      </w:pPr>
      <w:r>
        <w:t xml:space="preserve"> 1- 8</w:t>
      </w:r>
      <w:r>
        <w:tab/>
        <w:t>1s+2s+3s set advancing &amp; 1/2 turn 2H to face up, all dance up &amp; cast on opposite sides.  (3)(2)(1)</w:t>
      </w:r>
    </w:p>
    <w:p w:rsidR="00B11EB3" w:rsidRDefault="00B11EB3" w:rsidP="00B11EB3">
      <w:pPr>
        <w:pStyle w:val="DanceBody"/>
      </w:pPr>
      <w:r>
        <w:t xml:space="preserve"> 9-16</w:t>
      </w:r>
      <w:r>
        <w:tab/>
        <w:t>3s+2s+1s dance DoSiDo, all turn 1.1/2 times into Prom hold facing up</w:t>
      </w:r>
    </w:p>
    <w:p w:rsidR="00B11EB3" w:rsidRDefault="00B11EB3" w:rsidP="00B11EB3">
      <w:pPr>
        <w:pStyle w:val="DanceBody"/>
      </w:pPr>
      <w:r>
        <w:t>17-20</w:t>
      </w:r>
      <w:r>
        <w:tab/>
        <w:t>3s+2s+1s dance a 1/2 Peerie Turn: - couples in prom hold 1/2 turn anticlockwise to face down with Men turning Ladies on to their left</w:t>
      </w:r>
    </w:p>
    <w:p w:rsidR="00B11EB3" w:rsidRDefault="00B11EB3" w:rsidP="00B11EB3">
      <w:pPr>
        <w:pStyle w:val="DanceBody"/>
      </w:pPr>
      <w:r>
        <w:t>21-24</w:t>
      </w:r>
      <w:r>
        <w:tab/>
        <w:t>1s followed by 2s+3s dance down &amp; cast to orig places</w:t>
      </w:r>
    </w:p>
    <w:p w:rsidR="00B11EB3" w:rsidRDefault="00B11EB3" w:rsidP="00B11EB3">
      <w:pPr>
        <w:pStyle w:val="DanceBody"/>
        <w:keepNext w:val="0"/>
      </w:pPr>
      <w:r>
        <w:t>25-32</w:t>
      </w:r>
      <w:r>
        <w:tab/>
        <w:t>1s dance down for 2 &amp; set with hands joined &amp; arms spread to form a diamond, 1s dance up &amp; cast to 2</w:t>
      </w:r>
      <w:r w:rsidRPr="00972EEB">
        <w:t>nd</w:t>
      </w:r>
      <w:r>
        <w:t xml:space="preserve"> place</w:t>
      </w:r>
    </w:p>
    <w:p w:rsidR="00B11EB3" w:rsidRDefault="00B11EB3" w:rsidP="00B11EB3"/>
    <w:p w:rsidR="00B11EB3" w:rsidRDefault="00B11EB3" w:rsidP="00B11EB3">
      <w:pPr>
        <w:pStyle w:val="Minicrib"/>
      </w:pPr>
      <w:r>
        <w:t>TAPSALTEERIE  (M-(S96+R96))  Sq.Set</w:t>
      </w:r>
      <w:r>
        <w:tab/>
        <w:t>Niall Mitchell  Thistle Dubh 2</w:t>
      </w:r>
    </w:p>
    <w:p w:rsidR="00B11EB3" w:rsidRDefault="00B11EB3" w:rsidP="00B11EB3">
      <w:pPr>
        <w:pStyle w:val="DanceBody"/>
      </w:pPr>
      <w:r>
        <w:t xml:space="preserve"> 1- 8</w:t>
      </w:r>
      <w:r>
        <w:tab/>
        <w:t>1s+3s dance 1/2 R&amp;L, set to partner &amp; 1/2 turn RH to face out in prom hold</w:t>
      </w:r>
    </w:p>
    <w:p w:rsidR="00B11EB3" w:rsidRDefault="00B11EB3" w:rsidP="00B11EB3">
      <w:pPr>
        <w:pStyle w:val="DanceBody"/>
      </w:pPr>
      <w:r>
        <w:t xml:space="preserve"> 9-16</w:t>
      </w:r>
      <w:r>
        <w:tab/>
        <w:t>1s &amp; 3s dance reels of 3 across (1s RSh to 4L &amp; 3s RSh to 2L to start)</w:t>
      </w:r>
    </w:p>
    <w:p w:rsidR="00B11EB3" w:rsidRDefault="00B11EB3" w:rsidP="00B11EB3">
      <w:pPr>
        <w:pStyle w:val="DanceBody"/>
      </w:pPr>
      <w:r>
        <w:t>17-24</w:t>
      </w:r>
      <w:r>
        <w:tab/>
        <w:t>1s &amp; 3s Promenade clockwise back to places</w:t>
      </w:r>
      <w:r w:rsidRPr="00BA6B4D">
        <w:rPr>
          <w:b/>
        </w:rPr>
        <w:t xml:space="preserve"> while </w:t>
      </w:r>
      <w:r>
        <w:t>2s+4s dance 1/2 R&amp;L, 2s &amp; 4s set to partner &amp; 1/2 turn RH to face out in prom hold</w:t>
      </w:r>
    </w:p>
    <w:p w:rsidR="00B11EB3" w:rsidRDefault="00B11EB3" w:rsidP="00B11EB3">
      <w:pPr>
        <w:pStyle w:val="DanceBody"/>
      </w:pPr>
      <w:r>
        <w:t>25-32</w:t>
      </w:r>
      <w:r>
        <w:tab/>
        <w:t>2s &amp; 4s dance reels of 3 up &amp; down (2s RSh to 1L &amp; 4s RSh to 3L to start)</w:t>
      </w:r>
    </w:p>
    <w:p w:rsidR="00B11EB3" w:rsidRDefault="00B11EB3" w:rsidP="00B11EB3">
      <w:pPr>
        <w:pStyle w:val="DanceBody"/>
      </w:pPr>
      <w:r>
        <w:t>33-40</w:t>
      </w:r>
      <w:r>
        <w:tab/>
        <w:t>2s &amp; 4s Promenade clockwise back to places</w:t>
      </w:r>
      <w:r w:rsidRPr="00BA6B4D">
        <w:rPr>
          <w:b/>
        </w:rPr>
        <w:t xml:space="preserve"> while </w:t>
      </w:r>
      <w:r>
        <w:t>1s+3s dance RH across, all set to partner &amp; turn RH,</w:t>
      </w:r>
    </w:p>
    <w:p w:rsidR="00B11EB3" w:rsidRDefault="00B11EB3" w:rsidP="00B11EB3">
      <w:pPr>
        <w:pStyle w:val="DanceBody"/>
      </w:pPr>
      <w:r>
        <w:t>41-48</w:t>
      </w:r>
      <w:r>
        <w:tab/>
        <w:t>All set to corner &amp; change places LH, set to next dancer &amp; change places RH</w:t>
      </w:r>
    </w:p>
    <w:p w:rsidR="00B11EB3" w:rsidRDefault="00B11EB3" w:rsidP="00B11EB3">
      <w:pPr>
        <w:pStyle w:val="DanceBody"/>
      </w:pPr>
      <w:r>
        <w:t>49-56</w:t>
      </w:r>
      <w:r>
        <w:tab/>
        <w:t>Repeat bars 41-48 to end in opposite places</w:t>
      </w:r>
    </w:p>
    <w:p w:rsidR="00B11EB3" w:rsidRDefault="00B11EB3" w:rsidP="00B11EB3">
      <w:pPr>
        <w:pStyle w:val="DanceBody"/>
      </w:pPr>
      <w:r>
        <w:t>57-72</w:t>
      </w:r>
      <w:r>
        <w:tab/>
        <w:t>All dance full Schiehallion reels</w:t>
      </w:r>
    </w:p>
    <w:p w:rsidR="00B11EB3" w:rsidRDefault="00B11EB3" w:rsidP="00B11EB3">
      <w:pPr>
        <w:pStyle w:val="DanceBody"/>
      </w:pPr>
      <w:r>
        <w:t>73-80</w:t>
      </w:r>
      <w:r>
        <w:tab/>
        <w:t>All dance Grand Chain</w:t>
      </w:r>
    </w:p>
    <w:p w:rsidR="00B11EB3" w:rsidRDefault="00B11EB3" w:rsidP="00B11EB3">
      <w:pPr>
        <w:pStyle w:val="DanceBody"/>
      </w:pPr>
      <w:r>
        <w:t>81-88</w:t>
      </w:r>
      <w:r>
        <w:tab/>
        <w:t>All dance interlocking Reels of 4</w:t>
      </w:r>
    </w:p>
    <w:p w:rsidR="00B11EB3" w:rsidRDefault="00B11EB3" w:rsidP="00B11EB3">
      <w:pPr>
        <w:pStyle w:val="DanceBody"/>
      </w:pPr>
      <w:r>
        <w:t>89-96</w:t>
      </w:r>
      <w:r>
        <w:tab/>
        <w:t>All circle 8H round &amp; back</w:t>
      </w:r>
    </w:p>
    <w:p w:rsidR="00B11EB3" w:rsidRDefault="00B11EB3" w:rsidP="00B11EB3">
      <w:pPr>
        <w:pStyle w:val="DanceBody"/>
        <w:keepNext w:val="0"/>
      </w:pPr>
      <w:r>
        <w:t>Repeat in reel time</w:t>
      </w:r>
    </w:p>
    <w:p w:rsidR="00B11EB3" w:rsidRDefault="00B11EB3" w:rsidP="00B11EB3"/>
    <w:p w:rsidR="00B11EB3" w:rsidRDefault="00B11EB3" w:rsidP="00B11EB3">
      <w:pPr>
        <w:pStyle w:val="Minicrib"/>
      </w:pPr>
      <w:r>
        <w:t>TAPSALTEERIE 4  (J8x32)  3C (4C set)</w:t>
      </w:r>
      <w:r>
        <w:tab/>
        <w:t>M Turner+S Fogg</w:t>
      </w:r>
    </w:p>
    <w:p w:rsidR="00B11EB3" w:rsidRDefault="00B11EB3" w:rsidP="00B11EB3">
      <w:pPr>
        <w:pStyle w:val="DanceBody"/>
      </w:pPr>
      <w:r>
        <w:t xml:space="preserve"> 1- 8</w:t>
      </w:r>
      <w:r>
        <w:tab/>
        <w:t>1s lead down the middle, lead up crossing &amp; cast round 3s into 2</w:t>
      </w:r>
      <w:r w:rsidRPr="00972EEB">
        <w:t>nd</w:t>
      </w:r>
      <w:r>
        <w:t xml:space="preserve"> place middle RSh to RSh (facing own sides)</w:t>
      </w:r>
    </w:p>
    <w:p w:rsidR="00B11EB3" w:rsidRDefault="00B11EB3" w:rsidP="00B11EB3">
      <w:pPr>
        <w:pStyle w:val="DanceBody"/>
      </w:pPr>
      <w:r>
        <w:t xml:space="preserve"> 9-16</w:t>
      </w:r>
      <w:r>
        <w:tab/>
        <w:t>1s turn 2s (Ladies LH &amp; Men RH), 1s turn 3s (Ladies LH &amp; Men RH) ending in middle RSh to RSh (facing opposite sides)</w:t>
      </w:r>
    </w:p>
    <w:p w:rsidR="00B11EB3" w:rsidRDefault="00B11EB3" w:rsidP="00B11EB3">
      <w:pPr>
        <w:pStyle w:val="DanceBody"/>
      </w:pPr>
      <w:r>
        <w:t>17-20</w:t>
      </w:r>
      <w:r>
        <w:tab/>
        <w:t>1s dance out b'tw'n 2s &amp; 3s, cast round 1</w:t>
      </w:r>
      <w:r w:rsidRPr="00972EEB">
        <w:t>st</w:t>
      </w:r>
      <w:r>
        <w:t xml:space="preserve"> corners (pstn) into middle RSh to RSh (1L facing down &amp; 1M up)</w:t>
      </w:r>
      <w:r w:rsidRPr="00BA6B4D">
        <w:rPr>
          <w:b/>
        </w:rPr>
        <w:t xml:space="preserve"> while </w:t>
      </w:r>
      <w:r>
        <w:t>2s &amp; 3s cross RH &amp; set</w:t>
      </w:r>
    </w:p>
    <w:p w:rsidR="00B11EB3" w:rsidRDefault="00B11EB3" w:rsidP="00B11EB3">
      <w:pPr>
        <w:pStyle w:val="DanceBody"/>
      </w:pPr>
      <w:r>
        <w:t>21-24</w:t>
      </w:r>
      <w:r>
        <w:tab/>
        <w:t>1s dance up/down &amp; cast round 2</w:t>
      </w:r>
      <w:r w:rsidRPr="00972EEB">
        <w:t>nd</w:t>
      </w:r>
      <w:r>
        <w:t xml:space="preserve"> corners (pstn) into middle RSh to (RSh facing own sides)</w:t>
      </w:r>
      <w:r w:rsidRPr="00BA6B4D">
        <w:rPr>
          <w:b/>
        </w:rPr>
        <w:t xml:space="preserve"> while </w:t>
      </w:r>
      <w:r>
        <w:t>2s+3s change places LH on sides &amp; set</w:t>
      </w:r>
    </w:p>
    <w:p w:rsidR="00B11EB3" w:rsidRDefault="00B11EB3" w:rsidP="00B11EB3">
      <w:pPr>
        <w:pStyle w:val="DanceBody"/>
      </w:pPr>
      <w:r>
        <w:t>25-28</w:t>
      </w:r>
      <w:r>
        <w:tab/>
        <w:t>1s dance out b'tw'n 2s &amp; 3s, cast round 3</w:t>
      </w:r>
      <w:r w:rsidRPr="00972EEB">
        <w:t>rd</w:t>
      </w:r>
      <w:r>
        <w:t xml:space="preserve"> corners (pstn) into middle RSh to RSh (1L facing up &amp; 1M down)</w:t>
      </w:r>
      <w:r w:rsidRPr="00BA6B4D">
        <w:rPr>
          <w:b/>
        </w:rPr>
        <w:t xml:space="preserve"> while </w:t>
      </w:r>
      <w:r>
        <w:t>2s &amp; 3s cross RH &amp; set</w:t>
      </w:r>
    </w:p>
    <w:p w:rsidR="00B11EB3" w:rsidRDefault="00B11EB3" w:rsidP="00B11EB3">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rPr>
        <w:t xml:space="preserve"> while </w:t>
      </w:r>
      <w:r>
        <w:t>2s+3s change places LH on sides &amp; set</w:t>
      </w:r>
    </w:p>
    <w:p w:rsidR="00B11EB3" w:rsidRDefault="00B11EB3" w:rsidP="00B11EB3"/>
    <w:p w:rsidR="00B11EB3" w:rsidRDefault="00B11EB3" w:rsidP="00B11EB3">
      <w:pPr>
        <w:pStyle w:val="Minicrib"/>
        <w:rPr>
          <w:lang w:eastAsia="en-GB"/>
        </w:rPr>
      </w:pPr>
      <w:r>
        <w:rPr>
          <w:lang w:eastAsia="en-GB"/>
        </w:rPr>
        <w:t>TARBERT  FAIR  (J4x32)  4C set</w:t>
      </w:r>
      <w:r>
        <w:rPr>
          <w:lang w:eastAsia="en-GB"/>
        </w:rPr>
        <w:tab/>
        <w:t>C Coombs, Tarbert</w:t>
      </w:r>
    </w:p>
    <w:p w:rsidR="00B11EB3" w:rsidRDefault="00B11EB3" w:rsidP="00B11EB3">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B11EB3" w:rsidRPr="00921FD9" w:rsidRDefault="00B11EB3" w:rsidP="00B11EB3">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B11EB3" w:rsidRPr="00921FD9" w:rsidRDefault="00B11EB3" w:rsidP="00B11EB3">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B11EB3" w:rsidRDefault="00B11EB3" w:rsidP="00B11EB3">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B11EB3" w:rsidRDefault="00B11EB3" w:rsidP="00B11EB3"/>
    <w:p w:rsidR="00B11EB3" w:rsidRDefault="00B11EB3" w:rsidP="00B11EB3">
      <w:pPr>
        <w:pStyle w:val="Minicrib"/>
        <w:rPr>
          <w:lang w:eastAsia="en-GB"/>
        </w:rPr>
      </w:pPr>
      <w:r>
        <w:rPr>
          <w:lang w:eastAsia="en-GB"/>
        </w:rPr>
        <w:t>TARPORLEY AT FORTY  (S4x32)  4C Set</w:t>
      </w:r>
      <w:r>
        <w:rPr>
          <w:lang w:eastAsia="en-GB"/>
        </w:rPr>
        <w:tab/>
        <w:t>Robert Smith  Cheshire 40th Anniversary</w:t>
      </w:r>
    </w:p>
    <w:p w:rsidR="00B11EB3" w:rsidRDefault="00B11EB3" w:rsidP="00B11EB3">
      <w:pPr>
        <w:pStyle w:val="DanceBody"/>
      </w:pPr>
      <w:r>
        <w:t xml:space="preserve"> 1- 8</w:t>
      </w:r>
      <w:r>
        <w:tab/>
        <w:t xml:space="preserve">1s+2s </w:t>
      </w:r>
      <w:r>
        <w:rPr>
          <w:b/>
        </w:rPr>
        <w:t>also</w:t>
      </w:r>
      <w:r>
        <w:t xml:space="preserve"> 3s+4s dance LH across &amp; RH across finishing facing down/up on sides</w:t>
      </w:r>
    </w:p>
    <w:p w:rsidR="00B11EB3" w:rsidRDefault="00B11EB3" w:rsidP="00B11EB3">
      <w:pPr>
        <w:pStyle w:val="DanceBody"/>
      </w:pPr>
      <w:r>
        <w:t xml:space="preserve"> 9-16</w:t>
      </w:r>
      <w:r>
        <w:tab/>
        <w:t>All dance RSh reels of 4 on sides (no loops at end of reel)</w:t>
      </w:r>
    </w:p>
    <w:p w:rsidR="00B11EB3" w:rsidRDefault="00B11EB3" w:rsidP="00B11EB3">
      <w:pPr>
        <w:pStyle w:val="DanceBody"/>
      </w:pPr>
      <w:r>
        <w:t>17-24</w:t>
      </w:r>
      <w:r>
        <w:tab/>
        <w:t>1s+2s dance 1/2 R&amp;L; 1s+3s dance 1/2 R&amp;L</w:t>
      </w:r>
    </w:p>
    <w:p w:rsidR="00B11EB3" w:rsidRDefault="00B11EB3" w:rsidP="00B11EB3">
      <w:pPr>
        <w:pStyle w:val="DanceBody"/>
        <w:keepNext w:val="0"/>
      </w:pPr>
      <w:r>
        <w:t>25-32</w:t>
      </w:r>
      <w:r>
        <w:tab/>
        <w:t>1s+4s dance 1/2 R&amp;L; all set &amp; cross RH with partner.  2 3 4 1</w:t>
      </w:r>
    </w:p>
    <w:p w:rsidR="00B11EB3" w:rsidRDefault="00B11EB3" w:rsidP="00B11EB3"/>
    <w:p w:rsidR="00B11EB3" w:rsidRDefault="00B11EB3" w:rsidP="00B11EB3">
      <w:pPr>
        <w:pStyle w:val="Minicrib"/>
      </w:pPr>
      <w:r>
        <w:t>TARRY A WHILE  (J8x32)  2C (4C set)</w:t>
      </w:r>
      <w:r>
        <w:tab/>
        <w:t>Bk of Graded SCDs</w:t>
      </w:r>
    </w:p>
    <w:p w:rsidR="00B11EB3" w:rsidRDefault="00B11EB3" w:rsidP="00B11EB3">
      <w:pPr>
        <w:pStyle w:val="DanceBody"/>
      </w:pPr>
      <w:r>
        <w:t xml:space="preserve"> 1- 8</w:t>
      </w:r>
      <w:r>
        <w:tab/>
        <w:t>1M+2L turn RH; turn LH</w:t>
      </w:r>
    </w:p>
    <w:p w:rsidR="00B11EB3" w:rsidRDefault="00B11EB3" w:rsidP="00B11EB3">
      <w:pPr>
        <w:pStyle w:val="DanceBody"/>
      </w:pPr>
      <w:r>
        <w:t xml:space="preserve"> 9-16</w:t>
      </w:r>
      <w:r>
        <w:tab/>
        <w:t>1L+2M turn RH; turn LH retaining hands &amp; join RH with partner in diagonal line</w:t>
      </w:r>
    </w:p>
    <w:p w:rsidR="00B11EB3" w:rsidRDefault="00B11EB3" w:rsidP="00B11EB3">
      <w:pPr>
        <w:pStyle w:val="DanceBody"/>
      </w:pPr>
      <w:r>
        <w:t>17-24</w:t>
      </w:r>
      <w:r>
        <w:tab/>
        <w:t>Bal-in-Line twice; 1L+2M turn LH, to join 2H with partners who remain on sides</w:t>
      </w:r>
    </w:p>
    <w:p w:rsidR="00B11EB3" w:rsidRDefault="00B11EB3" w:rsidP="00B11EB3">
      <w:pPr>
        <w:pStyle w:val="DanceBody"/>
        <w:keepNext w:val="0"/>
      </w:pPr>
      <w:r>
        <w:t>25-32</w:t>
      </w:r>
      <w:r>
        <w:tab/>
        <w:t>1s+2s dance Poussette starting with 1/4 turn (1 bar), move up/down sides (2 bars), 1/4 turn (1 bar) &amp; continue as standard Poussette.  2 1</w:t>
      </w:r>
    </w:p>
    <w:p w:rsidR="00B11EB3" w:rsidRDefault="00B11EB3" w:rsidP="00B11EB3"/>
    <w:p w:rsidR="00B11EB3" w:rsidRDefault="00B11EB3" w:rsidP="00B11EB3">
      <w:pPr>
        <w:pStyle w:val="Minicrib"/>
      </w:pPr>
      <w:r>
        <w:t>THE TARRY HAT JIG  (J8x40)  3C (4C set)</w:t>
      </w:r>
      <w:r>
        <w:tab/>
        <w:t>John S Trew  Martello Tower 3</w:t>
      </w:r>
    </w:p>
    <w:p w:rsidR="00B11EB3" w:rsidRDefault="00B11EB3" w:rsidP="00B11EB3">
      <w:pPr>
        <w:pStyle w:val="DanceBody"/>
      </w:pPr>
      <w:r>
        <w:t xml:space="preserve"> 1- 8</w:t>
      </w:r>
      <w:r>
        <w:tab/>
        <w:t>1s set, cast (2s step up); 1s turn 1.1/2 RH to end in 2nd place opp sides (Man facing down Lady up)</w:t>
      </w:r>
    </w:p>
    <w:p w:rsidR="00B11EB3" w:rsidRDefault="00B11EB3" w:rsidP="00B11EB3">
      <w:pPr>
        <w:pStyle w:val="DanceBody"/>
      </w:pPr>
      <w:r>
        <w:t xml:space="preserve"> 9-16</w:t>
      </w:r>
      <w:r>
        <w:tab/>
        <w:t>2s+1s+3s dance reels of 3 on sides1s pass 1</w:t>
      </w:r>
      <w:r w:rsidRPr="00972EEB">
        <w:t>st</w:t>
      </w:r>
      <w:r>
        <w:t xml:space="preserve"> corner RSh to start</w:t>
      </w:r>
    </w:p>
    <w:p w:rsidR="00B11EB3" w:rsidRDefault="00B11EB3" w:rsidP="00B11EB3">
      <w:pPr>
        <w:pStyle w:val="DanceBody"/>
      </w:pPr>
      <w:r>
        <w:t>17-24</w:t>
      </w:r>
      <w:r>
        <w:tab/>
        <w:t>1s set to &amp; turn 1</w:t>
      </w:r>
      <w:r w:rsidRPr="00972EEB">
        <w:t>st</w:t>
      </w:r>
      <w:r>
        <w:t xml:space="preserve"> corners; set to &amp; turn 2</w:t>
      </w:r>
      <w:r w:rsidRPr="00972EEB">
        <w:t>nd</w:t>
      </w:r>
      <w:r>
        <w:t xml:space="preserve"> corners, ending in 2nd place opp sides</w:t>
      </w:r>
    </w:p>
    <w:p w:rsidR="00B11EB3" w:rsidRDefault="00B11EB3" w:rsidP="00B11EB3">
      <w:pPr>
        <w:pStyle w:val="DanceBody"/>
      </w:pPr>
      <w:r>
        <w:t>25-32</w:t>
      </w:r>
      <w:r>
        <w:tab/>
        <w:t>1s+2s+3s dance reels of 3 across (1M+2M &amp; 1L+3L pass LSh to start).  1s end BtoB in middle, 1M facing up, 1L facing down</w:t>
      </w:r>
    </w:p>
    <w:p w:rsidR="00B11EB3" w:rsidRDefault="00B11EB3" w:rsidP="00B11EB3">
      <w:pPr>
        <w:pStyle w:val="DanceBody"/>
        <w:keepNext w:val="0"/>
      </w:pPr>
      <w:r>
        <w:t>33-40</w:t>
      </w:r>
      <w:r>
        <w:tab/>
        <w:t>1s dance Double Triangles, 1s end in 2nd place own side</w:t>
      </w:r>
    </w:p>
    <w:p w:rsidR="00B11EB3" w:rsidRDefault="00B11EB3" w:rsidP="00B11EB3"/>
    <w:p w:rsidR="00B11EB3" w:rsidRDefault="00B11EB3" w:rsidP="00B11EB3">
      <w:pPr>
        <w:pStyle w:val="Minicrib"/>
      </w:pPr>
      <w:r>
        <w:t>TARTAN BAGGIES  (R4x40)  4C Set</w:t>
      </w:r>
      <w:r>
        <w:tab/>
        <w:t>W Fyfe</w:t>
      </w:r>
    </w:p>
    <w:p w:rsidR="00B11EB3" w:rsidRDefault="00B11EB3" w:rsidP="00B11EB3">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B11EB3" w:rsidRDefault="00B11EB3" w:rsidP="00B11EB3">
      <w:pPr>
        <w:pStyle w:val="DanceBody"/>
      </w:pPr>
      <w:r>
        <w:t xml:space="preserve"> 9-16</w:t>
      </w:r>
      <w:r>
        <w:tab/>
        <w:t>1s lead down &amp; back crossing to face 2s at top (Man facing Man)</w:t>
      </w:r>
    </w:p>
    <w:p w:rsidR="00B11EB3" w:rsidRDefault="00B11EB3" w:rsidP="00B11EB3">
      <w:pPr>
        <w:pStyle w:val="DanceBody"/>
      </w:pPr>
      <w:r>
        <w:rPr>
          <w:bCs/>
        </w:rPr>
        <w:t>17-24</w:t>
      </w:r>
      <w:r>
        <w:rPr>
          <w:bCs/>
        </w:rPr>
        <w:tab/>
        <w:t>1s+2s dance reel of 4 across (1s end 2</w:t>
      </w:r>
      <w:r w:rsidRPr="00972EEB">
        <w:rPr>
          <w:bCs/>
        </w:rPr>
        <w:t>nd</w:t>
      </w:r>
      <w:r>
        <w:rPr>
          <w:bCs/>
        </w:rPr>
        <w:t xml:space="preserve"> place own side)</w:t>
      </w:r>
      <w:r w:rsidRPr="00BA6B4D">
        <w:rPr>
          <w:b/>
          <w:bCs/>
        </w:rPr>
        <w:t xml:space="preserve"> while </w:t>
      </w:r>
      <w:r>
        <w:rPr>
          <w:bCs/>
        </w:rPr>
        <w:t>3s+4s cross RH, chase clockwise 1/2 way &amp; set</w:t>
      </w:r>
    </w:p>
    <w:p w:rsidR="00B11EB3" w:rsidRDefault="00B11EB3" w:rsidP="00B11EB3">
      <w:pPr>
        <w:pStyle w:val="DanceBody"/>
        <w:rPr>
          <w:bCs/>
        </w:rPr>
      </w:pPr>
      <w:r>
        <w:rPr>
          <w:bCs/>
        </w:rPr>
        <w:t>25-32</w:t>
      </w:r>
      <w:r>
        <w:rPr>
          <w:bCs/>
        </w:rPr>
        <w:tab/>
        <w:t>1M+3L change places RH, 1L+3M change places LH, 3s+1s cross RH &amp; all set.</w:t>
      </w:r>
    </w:p>
    <w:p w:rsidR="00B11EB3" w:rsidRDefault="00B11EB3" w:rsidP="00B11EB3">
      <w:pPr>
        <w:pStyle w:val="DanceBody"/>
        <w:keepNext w:val="0"/>
      </w:pPr>
      <w:r>
        <w:t>33-40</w:t>
      </w:r>
      <w:r>
        <w:tab/>
      </w:r>
      <w:r>
        <w:rPr>
          <w:bCs/>
        </w:rPr>
        <w:t>All circle 8H round</w:t>
      </w:r>
      <w:r>
        <w:t xml:space="preserve"> &amp; back.</w:t>
      </w:r>
    </w:p>
    <w:p w:rsidR="00B11EB3" w:rsidRDefault="00B11EB3" w:rsidP="00B11EB3"/>
    <w:p w:rsidR="00B11EB3" w:rsidRDefault="00B11EB3" w:rsidP="00B11EB3">
      <w:pPr>
        <w:pStyle w:val="Minicrib"/>
      </w:pPr>
      <w:r>
        <w:t>TARTAN BOWS  (J8x32)  3C (4C set)</w:t>
      </w:r>
      <w:r>
        <w:tab/>
        <w:t>Penny Fee  Wallington Scottish Association</w:t>
      </w:r>
    </w:p>
    <w:p w:rsidR="00B11EB3" w:rsidRDefault="00B11EB3" w:rsidP="00B11EB3">
      <w:pPr>
        <w:pStyle w:val="DanceBody"/>
      </w:pPr>
      <w:r>
        <w:t xml:space="preserve"> 1- 8</w:t>
      </w:r>
      <w:r>
        <w:tab/>
        <w:t>1s dance in &amp; cast (2s step up); 1s turn LH to face 1st corners</w:t>
      </w:r>
    </w:p>
    <w:p w:rsidR="00B11EB3" w:rsidRDefault="00B11EB3" w:rsidP="00B11EB3">
      <w:pPr>
        <w:pStyle w:val="DanceBody"/>
      </w:pPr>
      <w:r>
        <w:t xml:space="preserve"> 9-16</w:t>
      </w:r>
      <w:r>
        <w:tab/>
        <w:t>1s dance 4 bars "Hello-Goodbye" setting to face 2nd corners; 1s dance 1/2 diag reel of 4 with 2nd corners &amp; finish facing 2nd corner pstn again (1s do not pass in centre)</w:t>
      </w:r>
    </w:p>
    <w:p w:rsidR="00B11EB3" w:rsidRDefault="00B11EB3" w:rsidP="00B11EB3">
      <w:pPr>
        <w:pStyle w:val="DanceBody"/>
      </w:pPr>
      <w:r>
        <w:t>17-24</w:t>
      </w:r>
      <w:r>
        <w:tab/>
        <w:t>1s dance 4 bars "Hello-Goodbye" setting to face 3rd corner pstn; 1s dance 1/2 diag reel of 4 &amp; finish in 2nd place own side (1M face up/1L face down)</w:t>
      </w:r>
    </w:p>
    <w:p w:rsidR="00B11EB3" w:rsidRDefault="00B11EB3" w:rsidP="00B11EB3">
      <w:pPr>
        <w:pStyle w:val="DanceBody"/>
        <w:keepNext w:val="0"/>
      </w:pPr>
      <w:r>
        <w:t>25-32</w:t>
      </w:r>
      <w:r>
        <w:tab/>
        <w:t>2s+1s+3s chase clockwise 1/2 round; all turn partners RH (2s &amp; 3s once round, 1s turn 1.1/2)  End 2 1 3</w:t>
      </w:r>
    </w:p>
    <w:p w:rsidR="00B11EB3" w:rsidRDefault="00B11EB3" w:rsidP="00B11EB3"/>
    <w:p w:rsidR="00B11EB3" w:rsidRDefault="00B11EB3" w:rsidP="00B11EB3">
      <w:pPr>
        <w:pStyle w:val="Minicrib"/>
      </w:pPr>
      <w:r>
        <w:t>TARTAN FLING  (S3x32)  3C set</w:t>
      </w:r>
      <w:r>
        <w:tab/>
        <w:t>J Killeen</w:t>
      </w:r>
    </w:p>
    <w:p w:rsidR="00B11EB3" w:rsidRDefault="00B11EB3" w:rsidP="00B11EB3">
      <w:pPr>
        <w:pStyle w:val="DanceBody"/>
      </w:pPr>
      <w:r>
        <w:t xml:space="preserve"> 1- 8</w:t>
      </w:r>
      <w:r>
        <w:tab/>
        <w:t>All set HS, petronella turn into middle &amp; petronella turn to partner's place</w:t>
      </w:r>
    </w:p>
    <w:p w:rsidR="00B11EB3" w:rsidRDefault="00B11EB3" w:rsidP="00B11EB3">
      <w:pPr>
        <w:pStyle w:val="DanceBody"/>
      </w:pPr>
      <w:r>
        <w:t xml:space="preserve"> 9-16</w:t>
      </w:r>
      <w:r>
        <w:tab/>
        <w:t>Repeat back to places</w:t>
      </w:r>
    </w:p>
    <w:p w:rsidR="00B11EB3" w:rsidRDefault="00B11EB3" w:rsidP="00B11EB3">
      <w:pPr>
        <w:pStyle w:val="DanceBody"/>
      </w:pPr>
      <w:r>
        <w:t>17-24</w:t>
      </w:r>
      <w:r>
        <w:tab/>
        <w:t>1s+2s turn RH, dance RH across &amp; turn RH</w:t>
      </w:r>
    </w:p>
    <w:p w:rsidR="00B11EB3" w:rsidRDefault="00B11EB3" w:rsidP="00B11EB3">
      <w:pPr>
        <w:pStyle w:val="DanceBody"/>
        <w:keepNext w:val="0"/>
      </w:pPr>
      <w:r>
        <w:t>25-32</w:t>
      </w:r>
      <w:r>
        <w:tab/>
        <w:t>1s dance down to bottom, all set &amp; turn partners 2H</w:t>
      </w:r>
    </w:p>
    <w:p w:rsidR="00B11EB3" w:rsidRDefault="00B11EB3" w:rsidP="00B11EB3"/>
    <w:p w:rsidR="00B11EB3" w:rsidRDefault="00B11EB3" w:rsidP="00B11EB3">
      <w:pPr>
        <w:pStyle w:val="Minicrib"/>
      </w:pPr>
      <w:r>
        <w:t>TARTAN PLAIDIE (Highland Plaid)  (S8x32)  2C (4C set)</w:t>
      </w:r>
      <w:r>
        <w:tab/>
        <w:t>W Campbell  RSCDS Bk 7</w:t>
      </w:r>
    </w:p>
    <w:p w:rsidR="00B11EB3" w:rsidRDefault="00B11EB3" w:rsidP="00B11EB3">
      <w:pPr>
        <w:pStyle w:val="DanceBody"/>
      </w:pPr>
      <w:r>
        <w:t xml:space="preserve"> 1- 8</w:t>
      </w:r>
      <w:r>
        <w:tab/>
        <w:t>1s+2s cross RH &amp; cross back RH</w:t>
      </w:r>
    </w:p>
    <w:p w:rsidR="00B11EB3" w:rsidRDefault="00B11EB3" w:rsidP="00B11EB3">
      <w:pPr>
        <w:pStyle w:val="DanceBody"/>
      </w:pPr>
      <w:r>
        <w:t xml:space="preserve"> 9-16</w:t>
      </w:r>
      <w:r>
        <w:tab/>
        <w:t>1s+2s dance RH across &amp; LH across back to places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TARTAN RAINBOW  (S3x32)  3C Set</w:t>
      </w:r>
      <w:r>
        <w:tab/>
        <w:t>Sue Petyt  Tartan Rainbow Bk  https://suepetyt.e-cribs.org/</w:t>
      </w:r>
    </w:p>
    <w:p w:rsidR="00B11EB3" w:rsidRDefault="00B11EB3" w:rsidP="00B11EB3">
      <w:pPr>
        <w:pStyle w:val="DanceBody"/>
      </w:pPr>
      <w:r>
        <w:t xml:space="preserve"> 1- 8</w:t>
      </w:r>
      <w:r>
        <w:tab/>
        <w:t>2s set, 2M casts up &amp; 2L down to positions above/below 1s/3</w:t>
      </w:r>
      <w:r w:rsidRPr="00972EEB">
        <w:t>rd</w:t>
      </w:r>
      <w:r>
        <w:t xml:space="preserve"> couples &amp; dance RH across (2M with 1s &amp; 2L with 3s)</w:t>
      </w:r>
    </w:p>
    <w:p w:rsidR="00B11EB3" w:rsidRDefault="00B11EB3" w:rsidP="00B11EB3">
      <w:pPr>
        <w:pStyle w:val="DanceBody"/>
      </w:pPr>
      <w:r>
        <w:t xml:space="preserve"> 9-16</w:t>
      </w:r>
      <w:r>
        <w:tab/>
        <w:t>2s set advancing down/up &amp; turn 2H to end in centre 2M facing up &amp; 2L facing down &amp; dance LH across (2M with 1s &amp; 2L with 3s)</w:t>
      </w:r>
    </w:p>
    <w:p w:rsidR="00B11EB3" w:rsidRDefault="00B11EB3" w:rsidP="00B11EB3">
      <w:pPr>
        <w:pStyle w:val="DanceBody"/>
      </w:pPr>
      <w:r>
        <w:t>17-24</w:t>
      </w:r>
      <w:r>
        <w:tab/>
        <w:t>All dance the Knot ending 3 2 1</w:t>
      </w:r>
    </w:p>
    <w:p w:rsidR="00B11EB3" w:rsidRDefault="00B11EB3" w:rsidP="00B11EB3">
      <w:pPr>
        <w:pStyle w:val="DanceBody"/>
        <w:keepNext w:val="0"/>
      </w:pPr>
      <w:r>
        <w:t>25-32</w:t>
      </w:r>
      <w:r>
        <w:tab/>
        <w:t>2s cross RH, cast down to bottom &amp; dance 1/2 Fig of 8 round couple above (1s).  3 1 2</w:t>
      </w:r>
    </w:p>
    <w:p w:rsidR="00B11EB3" w:rsidRDefault="00B11EB3" w:rsidP="00B11EB3"/>
    <w:p w:rsidR="00B11EB3" w:rsidRDefault="00B11EB3" w:rsidP="00B11EB3">
      <w:pPr>
        <w:pStyle w:val="Minicrib"/>
      </w:pPr>
      <w:r>
        <w:t>TARTAN RIBBONS  (J8x32)  3C (4C set)</w:t>
      </w:r>
      <w:r>
        <w:tab/>
        <w:t>L Trafford  Another Newcastle Coll</w:t>
      </w:r>
    </w:p>
    <w:p w:rsidR="00B11EB3" w:rsidRDefault="00B11EB3" w:rsidP="00B11EB3">
      <w:pPr>
        <w:pStyle w:val="DanceBody"/>
      </w:pPr>
      <w:r>
        <w:t xml:space="preserve"> 1- 8</w:t>
      </w:r>
      <w:r>
        <w:tab/>
        <w:t>1s dance RSh reels of 3 on own sides</w:t>
      </w:r>
    </w:p>
    <w:p w:rsidR="00B11EB3" w:rsidRDefault="00B11EB3" w:rsidP="00B11EB3">
      <w:pPr>
        <w:pStyle w:val="DanceBody"/>
      </w:pPr>
      <w:r>
        <w:t xml:space="preserve"> 9-16</w:t>
      </w:r>
      <w:r>
        <w:tab/>
        <w:t>1s set, 1/2 turn 2H, lead down LH, cross below 3s &amp; cast to 2</w:t>
      </w:r>
      <w:r w:rsidRPr="00972EEB">
        <w:t>nd</w:t>
      </w:r>
      <w:r>
        <w:t xml:space="preserve"> place own sides</w:t>
      </w:r>
    </w:p>
    <w:p w:rsidR="00B11EB3" w:rsidRDefault="00B11EB3" w:rsidP="00B11EB3">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B11EB3" w:rsidRDefault="00B11EB3" w:rsidP="00B11EB3">
      <w:pPr>
        <w:pStyle w:val="DanceBody"/>
        <w:keepNext w:val="0"/>
      </w:pPr>
      <w:r>
        <w:t>25-32</w:t>
      </w:r>
      <w:r>
        <w:tab/>
        <w:t>2s+1s+3s advance (up/down) &amp; retire, 1s turn RH to 2</w:t>
      </w:r>
      <w:r w:rsidRPr="00972EEB">
        <w:t>nd</w:t>
      </w:r>
      <w:r>
        <w:t xml:space="preserve"> place own sides &amp; 2s+1s+3s set</w:t>
      </w:r>
    </w:p>
    <w:p w:rsidR="00B11EB3" w:rsidRDefault="00B11EB3" w:rsidP="00B11EB3"/>
    <w:p w:rsidR="00B11EB3" w:rsidRDefault="00B11EB3" w:rsidP="00B11EB3">
      <w:pPr>
        <w:pStyle w:val="Minicrib"/>
      </w:pPr>
      <w:r>
        <w:t>TARTAN SHAWL  (J8x32)  3C (4C set)</w:t>
      </w:r>
      <w:r>
        <w:tab/>
        <w:t>Martin Sheffield  Valleys of Dauphine</w:t>
      </w:r>
    </w:p>
    <w:p w:rsidR="00B11EB3" w:rsidRDefault="00B11EB3" w:rsidP="00B11EB3">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B11EB3" w:rsidRPr="00CC1234" w:rsidRDefault="00B11EB3" w:rsidP="00B11EB3">
      <w:pPr>
        <w:pStyle w:val="DanceBody"/>
      </w:pPr>
      <w:r>
        <w:t xml:space="preserve"> 9-12</w:t>
      </w:r>
      <w:r>
        <w:tab/>
        <w:t xml:space="preserve">1s+corners set as Double Triangles, 1s face each other joining 2H with 2nd corners behind in "butterly hold" &amp; set </w:t>
      </w:r>
      <w:r>
        <w:rPr>
          <w:b/>
        </w:rPr>
        <w:t>while</w:t>
      </w:r>
      <w:r>
        <w:t xml:space="preserve"> 1st corners change places RH</w:t>
      </w:r>
    </w:p>
    <w:p w:rsidR="00B11EB3" w:rsidRPr="00CC1234" w:rsidRDefault="00B11EB3" w:rsidP="00B11EB3">
      <w:pPr>
        <w:pStyle w:val="DanceBody"/>
      </w:pPr>
      <w:r>
        <w:t>13-16</w:t>
      </w:r>
      <w:r>
        <w:tab/>
        <w:t xml:space="preserve">1M facing up, 1L down, set as Double Triangles, 1s face each other joining 2H with 1st corners behind in "butterly hold" &amp; set </w:t>
      </w:r>
      <w:r>
        <w:rPr>
          <w:b/>
        </w:rPr>
        <w:t>while</w:t>
      </w:r>
      <w:r>
        <w:t xml:space="preserve"> 2nd corners change places RH</w:t>
      </w:r>
    </w:p>
    <w:p w:rsidR="00B11EB3" w:rsidRDefault="00B11EB3" w:rsidP="00B11EB3">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B11EB3" w:rsidRDefault="00B11EB3" w:rsidP="00B11EB3">
      <w:pPr>
        <w:pStyle w:val="DanceBody"/>
        <w:keepNext w:val="0"/>
      </w:pPr>
      <w:r>
        <w:t>25-32</w:t>
      </w:r>
      <w:r>
        <w:tab/>
        <w:t>1s dance 1/2 reel of 4 with 2</w:t>
      </w:r>
      <w:r w:rsidRPr="00972EEB">
        <w:t>nd</w:t>
      </w:r>
      <w:r>
        <w:t xml:space="preserve"> corners (4th corner pstn), 1s turn LH to 2nd place own side</w:t>
      </w:r>
    </w:p>
    <w:p w:rsidR="00B11EB3" w:rsidRDefault="00B11EB3" w:rsidP="00B11EB3"/>
    <w:p w:rsidR="00B11EB3" w:rsidRDefault="00B11EB3" w:rsidP="00B11EB3">
      <w:pPr>
        <w:pStyle w:val="Minicrib"/>
      </w:pPr>
      <w:r>
        <w:t>THE TARTAN WAISTCOAT  (S4x32)  4C set</w:t>
      </w:r>
      <w:r>
        <w:tab/>
        <w:t>Douglas Henderson  SCD Archives</w:t>
      </w:r>
    </w:p>
    <w:p w:rsidR="00B11EB3" w:rsidRDefault="00B11EB3" w:rsidP="00B11EB3">
      <w:pPr>
        <w:pStyle w:val="DanceBody"/>
      </w:pPr>
      <w:r>
        <w:t xml:space="preserve"> 1- 8</w:t>
      </w:r>
      <w:r>
        <w:tab/>
        <w:t>1s+2s</w:t>
      </w:r>
      <w:r w:rsidRPr="007F0D5A">
        <w:rPr>
          <w:b/>
        </w:rPr>
        <w:t xml:space="preserve"> also </w:t>
      </w:r>
      <w:r>
        <w:t>3s+4s dance 3/4 R&amp;L &amp; set</w:t>
      </w:r>
    </w:p>
    <w:p w:rsidR="00B11EB3" w:rsidRDefault="00B11EB3" w:rsidP="00B11EB3">
      <w:pPr>
        <w:pStyle w:val="DanceBody"/>
      </w:pPr>
      <w:r>
        <w:t xml:space="preserve"> 9-16</w:t>
      </w:r>
      <w:r>
        <w:tab/>
        <w:t>1s &amp; 3s petronella turn into middle &amp; set, turn LH 1.1/4 times.  2(1)4(3)</w:t>
      </w:r>
    </w:p>
    <w:p w:rsidR="00B11EB3" w:rsidRDefault="00B11EB3" w:rsidP="00B11EB3">
      <w:pPr>
        <w:pStyle w:val="DanceBody"/>
      </w:pPr>
      <w:r>
        <w:t>17-24</w:t>
      </w:r>
      <w:r>
        <w:tab/>
        <w:t xml:space="preserve">2s+1s </w:t>
      </w:r>
      <w:r w:rsidRPr="00421A6E">
        <w:t>also 4s+3s</w:t>
      </w:r>
      <w:r>
        <w:t xml:space="preserve"> dance Men's Chain</w:t>
      </w:r>
    </w:p>
    <w:p w:rsidR="00B11EB3" w:rsidRDefault="00B11EB3" w:rsidP="00B11EB3">
      <w:pPr>
        <w:pStyle w:val="DanceBody"/>
        <w:keepNext w:val="0"/>
      </w:pPr>
      <w:r>
        <w:t>25-32</w:t>
      </w:r>
      <w:r>
        <w:tab/>
        <w:t>1s+3s dance 1/2 double Fig of 8 round 4s (1s cross down to start), 1s lead down to 4</w:t>
      </w:r>
      <w:r w:rsidRPr="00972EEB">
        <w:t>th</w:t>
      </w:r>
      <w:r>
        <w:t xml:space="preserve"> place</w:t>
      </w:r>
      <w:r w:rsidRPr="00BA6B4D">
        <w:rPr>
          <w:b/>
        </w:rPr>
        <w:t xml:space="preserve"> while </w:t>
      </w:r>
      <w:r>
        <w:t>3s cast up to 2</w:t>
      </w:r>
      <w:r w:rsidRPr="00972EEB">
        <w:t>nd</w:t>
      </w:r>
      <w:r>
        <w:t xml:space="preserve"> place &amp; all set</w:t>
      </w:r>
    </w:p>
    <w:p w:rsidR="00B11EB3" w:rsidRDefault="00B11EB3" w:rsidP="00B11EB3"/>
    <w:p w:rsidR="00B11EB3" w:rsidRDefault="00B11EB3" w:rsidP="00B11EB3">
      <w:pPr>
        <w:pStyle w:val="Minicrib"/>
      </w:pPr>
      <w:r>
        <w:t>TASTE@SAWTELL  (R8x32)  3C (4C set)</w:t>
      </w:r>
      <w:r>
        <w:tab/>
        <w:t>Gaye Collin  From Paper To Pearl</w:t>
      </w:r>
    </w:p>
    <w:p w:rsidR="00B11EB3" w:rsidRDefault="00B11EB3" w:rsidP="00B11EB3">
      <w:pPr>
        <w:pStyle w:val="DanceBody"/>
      </w:pPr>
      <w:r>
        <w:t xml:space="preserve"> 1- 8</w:t>
      </w:r>
      <w:r>
        <w:tab/>
        <w:t>1s+2s+3s set, cross over RH &amp; face clockwise and chase 1/2 way round set</w:t>
      </w:r>
    </w:p>
    <w:p w:rsidR="00B11EB3" w:rsidRDefault="00B11EB3" w:rsidP="00B11EB3">
      <w:pPr>
        <w:pStyle w:val="DanceBody"/>
      </w:pPr>
      <w:r>
        <w:t xml:space="preserve"> 9-16</w:t>
      </w:r>
      <w:r>
        <w:tab/>
        <w:t>1s+2s+3s set, cross over LH &amp; face anticlockwise and chase 1/2 way round set back to places</w:t>
      </w:r>
    </w:p>
    <w:p w:rsidR="00B11EB3" w:rsidRDefault="00B11EB3" w:rsidP="00B11EB3">
      <w:pPr>
        <w:pStyle w:val="DanceBody"/>
      </w:pPr>
      <w:r>
        <w:t>17-24</w:t>
      </w:r>
      <w:r>
        <w:tab/>
        <w:t>1s turn RH, cast 1 place (2s step up 3-4), take nearer hands to dance down below 3s, cast up into 2nd</w:t>
      </w:r>
      <w:r>
        <w:rPr>
          <w:szCs w:val="28"/>
        </w:rPr>
        <w:t> </w:t>
      </w:r>
      <w:r>
        <w:t>place</w:t>
      </w:r>
    </w:p>
    <w:p w:rsidR="00B11EB3" w:rsidRDefault="00B11EB3" w:rsidP="00B11EB3">
      <w:pPr>
        <w:pStyle w:val="DanceBody"/>
        <w:keepNext w:val="0"/>
      </w:pPr>
      <w:r>
        <w:t>25-32</w:t>
      </w:r>
      <w:r>
        <w:tab/>
        <w:t xml:space="preserve">1L with 2s at top </w:t>
      </w:r>
      <w:r>
        <w:rPr>
          <w:b/>
        </w:rPr>
        <w:t xml:space="preserve">also </w:t>
      </w:r>
      <w:r>
        <w:t>1M with 3s, dance RH across, finish on sidelines.  2s+1s+3s turn partners RH</w:t>
      </w:r>
    </w:p>
    <w:p w:rsidR="00B11EB3" w:rsidRDefault="00B11EB3" w:rsidP="00B11EB3"/>
    <w:p w:rsidR="00B11EB3" w:rsidRDefault="00B11EB3" w:rsidP="00B11EB3">
      <w:pPr>
        <w:pStyle w:val="Minicrib"/>
      </w:pPr>
      <w:r>
        <w:t>THE TATTIE BOGLE  (J8x32)  3C (4C set)</w:t>
      </w:r>
      <w:r>
        <w:tab/>
        <w:t>Derek Haynes  Carnforth Coll 1</w:t>
      </w:r>
    </w:p>
    <w:p w:rsidR="00B11EB3" w:rsidRDefault="00B11EB3" w:rsidP="00B11EB3">
      <w:pPr>
        <w:pStyle w:val="DanceBody"/>
      </w:pPr>
      <w:r>
        <w:t xml:space="preserve"> 1- 8</w:t>
      </w:r>
      <w:r>
        <w:tab/>
        <w:t>1s set, cross down RH &amp; face partner, set &amp; turn LH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B11EB3" w:rsidRDefault="00B11EB3" w:rsidP="00B11EB3">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B11EB3" w:rsidRDefault="00B11EB3" w:rsidP="00B11EB3">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B11EB3" w:rsidRDefault="00B11EB3" w:rsidP="00B11EB3"/>
    <w:p w:rsidR="00B11EB3" w:rsidRDefault="00B11EB3" w:rsidP="00B11EB3">
      <w:pPr>
        <w:pStyle w:val="Minicrib"/>
      </w:pPr>
      <w:r>
        <w:t>TATTIES 'N NEAPS  (R4x32)  4C set</w:t>
      </w:r>
      <w:r>
        <w:tab/>
        <w:t>Harry Rhodes  Snowdon Bk 2</w:t>
      </w:r>
    </w:p>
    <w:p w:rsidR="00B11EB3" w:rsidRPr="00B172F7" w:rsidRDefault="00B11EB3" w:rsidP="00B11EB3">
      <w:pPr>
        <w:pStyle w:val="DanceBody"/>
      </w:pPr>
      <w:r w:rsidRPr="00B172F7">
        <w:t xml:space="preserve"> 1- 8</w:t>
      </w:r>
      <w:r w:rsidRPr="00B172F7">
        <w:tab/>
        <w:t>All set, 1L+2M</w:t>
      </w:r>
      <w:r w:rsidRPr="00B172F7">
        <w:rPr>
          <w:b/>
        </w:rPr>
        <w:t xml:space="preserve"> also </w:t>
      </w:r>
      <w:r w:rsidRPr="00B172F7">
        <w:t>3L+4M change places passing LSh, 1L+4M turn LH</w:t>
      </w:r>
      <w:r w:rsidRPr="00B172F7">
        <w:rPr>
          <w:b/>
        </w:rPr>
        <w:t xml:space="preserve"> while </w:t>
      </w:r>
      <w:r w:rsidRPr="00B172F7">
        <w:t>2M+3L chase anticlockwise 1/2 way</w:t>
      </w:r>
    </w:p>
    <w:p w:rsidR="00B11EB3" w:rsidRPr="00B172F7" w:rsidRDefault="00B11EB3" w:rsidP="00B11EB3">
      <w:pPr>
        <w:pStyle w:val="DanceBody"/>
      </w:pPr>
      <w:r w:rsidRPr="00B172F7">
        <w:t xml:space="preserve"> 9-16</w:t>
      </w:r>
      <w:r w:rsidRPr="00B172F7">
        <w:tab/>
        <w:t>All set, 1M+2L</w:t>
      </w:r>
      <w:r w:rsidRPr="00B172F7">
        <w:rPr>
          <w:b/>
        </w:rPr>
        <w:t xml:space="preserve"> also </w:t>
      </w:r>
      <w:r w:rsidRPr="00B172F7">
        <w:t>3M+4L change places passing RSh, 1M+4L turn RH</w:t>
      </w:r>
      <w:r w:rsidRPr="00B172F7">
        <w:rPr>
          <w:b/>
        </w:rPr>
        <w:t xml:space="preserve"> while </w:t>
      </w:r>
      <w:r w:rsidRPr="00B172F7">
        <w:t>2L+3M chase clockwise 1/2 way</w:t>
      </w:r>
    </w:p>
    <w:p w:rsidR="00B11EB3" w:rsidRPr="00B172F7" w:rsidRDefault="00B11EB3" w:rsidP="00B11EB3">
      <w:pPr>
        <w:pStyle w:val="DanceBody"/>
      </w:pPr>
      <w:r w:rsidRPr="00B172F7">
        <w:t>17-24</w:t>
      </w:r>
      <w:r w:rsidRPr="00B172F7">
        <w:tab/>
        <w:t>All circle 8H round &amp; back</w:t>
      </w:r>
    </w:p>
    <w:p w:rsidR="00B11EB3" w:rsidRPr="00B172F7" w:rsidRDefault="00B11EB3" w:rsidP="00B11EB3">
      <w:pPr>
        <w:pStyle w:val="DanceBody"/>
        <w:keepNext w:val="0"/>
      </w:pPr>
      <w:r w:rsidRPr="00B172F7">
        <w:t>25-32</w:t>
      </w:r>
      <w:r w:rsidRPr="00B172F7">
        <w:tab/>
        <w:t>1s dance 1/2 Fig of 8 round 3s</w:t>
      </w:r>
      <w:r w:rsidRPr="00B172F7">
        <w:rPr>
          <w:b/>
        </w:rPr>
        <w:t xml:space="preserve"> while </w:t>
      </w:r>
      <w:r w:rsidRPr="00B172F7">
        <w:t>4s dance 1/2 Fig of 8 round 2s, 1s+4s dance RH across</w:t>
      </w:r>
    </w:p>
    <w:p w:rsidR="00B11EB3" w:rsidRDefault="00B11EB3" w:rsidP="00B11EB3"/>
    <w:p w:rsidR="00B11EB3" w:rsidRDefault="00B11EB3" w:rsidP="00B11EB3">
      <w:pPr>
        <w:pStyle w:val="Minicrib"/>
      </w:pPr>
      <w:r>
        <w:t>TAUNTON CAPERS  (J8x32)  3C (4C set)</w:t>
      </w:r>
      <w:r>
        <w:tab/>
        <w:t>R Russell  Taunton Caledonian Society</w:t>
      </w:r>
    </w:p>
    <w:p w:rsidR="00B11EB3" w:rsidRPr="00993A3A" w:rsidRDefault="00B11EB3" w:rsidP="00B11EB3">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B11EB3" w:rsidRPr="00993A3A" w:rsidRDefault="00B11EB3" w:rsidP="00B11EB3">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B11EB3" w:rsidRPr="00993A3A" w:rsidRDefault="00B11EB3" w:rsidP="00B11EB3">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B11EB3" w:rsidRPr="00993A3A" w:rsidRDefault="00B11EB3" w:rsidP="00B11EB3">
      <w:pPr>
        <w:pStyle w:val="DanceBody"/>
        <w:keepNext w:val="0"/>
      </w:pPr>
      <w:r w:rsidRPr="00993A3A">
        <w:t>25-32</w:t>
      </w:r>
      <w:r w:rsidRPr="00993A3A">
        <w:tab/>
        <w:t>1s dance down &amp; cast up own side. 2s+1s+3s turn RH</w:t>
      </w:r>
    </w:p>
    <w:p w:rsidR="00B11EB3" w:rsidRDefault="00B11EB3" w:rsidP="00B11EB3"/>
    <w:p w:rsidR="00B11EB3" w:rsidRDefault="00B11EB3" w:rsidP="00B11EB3">
      <w:pPr>
        <w:pStyle w:val="Minicrib"/>
      </w:pPr>
      <w:r>
        <w:t>TAYPORT BEAUTY  (J8x32)  2C (4C set)</w:t>
      </w:r>
      <w:r>
        <w:tab/>
        <w:t>RSCDS Bk 27</w:t>
      </w:r>
    </w:p>
    <w:p w:rsidR="00B11EB3" w:rsidRDefault="00B11EB3" w:rsidP="00B11EB3">
      <w:pPr>
        <w:pStyle w:val="DanceBody"/>
      </w:pPr>
      <w:r>
        <w:t xml:space="preserve"> 1- 8</w:t>
      </w:r>
      <w:r>
        <w:tab/>
        <w:t>1M+2L lead down the middle &amp; back ending in 2</w:t>
      </w:r>
      <w:r w:rsidRPr="00972EEB">
        <w:t>nd</w:t>
      </w:r>
      <w:r>
        <w:t xml:space="preserve"> places opposite sides</w:t>
      </w:r>
    </w:p>
    <w:p w:rsidR="00B11EB3" w:rsidRDefault="00B11EB3" w:rsidP="00B11EB3">
      <w:pPr>
        <w:pStyle w:val="DanceBody"/>
      </w:pPr>
      <w:r>
        <w:t xml:space="preserve"> 9-16</w:t>
      </w:r>
      <w:r>
        <w:tab/>
        <w:t>1s+2s Adv+Ret, turn other partner RH to end with 1s in original places &amp; 2s in 2</w:t>
      </w:r>
      <w:r w:rsidRPr="00972EEB">
        <w:t>nd</w:t>
      </w:r>
      <w:r>
        <w:t xml:space="preserve"> place opposite sides</w:t>
      </w:r>
    </w:p>
    <w:p w:rsidR="00B11EB3" w:rsidRDefault="00B11EB3" w:rsidP="00B11EB3">
      <w:pPr>
        <w:pStyle w:val="DanceBody"/>
      </w:pPr>
      <w:r>
        <w:t>17-24</w:t>
      </w:r>
      <w:r>
        <w:tab/>
        <w:t>1s+2s Adv+Ret, turn own partners RH (2s turn 1.1/2 times) &amp; end in middle for Poussette</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TAYSIDE LADIES  (R8x32)  3C (4C Set)</w:t>
      </w:r>
      <w:r>
        <w:tab/>
        <w:t>May Macfarlane  Tayside Collection 1983-2003</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1s dance reels of 3 on own side (1s dancing in to begin)</w:t>
      </w:r>
    </w:p>
    <w:p w:rsidR="00B11EB3" w:rsidRPr="00711369" w:rsidRDefault="00B11EB3" w:rsidP="00B11EB3">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B11EB3" w:rsidRPr="00711369" w:rsidRDefault="00B11EB3" w:rsidP="00B11EB3">
      <w:pPr>
        <w:pStyle w:val="DanceBody"/>
        <w:keepNext w:val="0"/>
        <w:rPr>
          <w:color w:val="000000"/>
        </w:rPr>
      </w:pPr>
      <w:r>
        <w:t>25-</w:t>
      </w:r>
      <w:r w:rsidRPr="00711369">
        <w:rPr>
          <w:color w:val="000000"/>
        </w:rPr>
        <w:t>32</w:t>
      </w:r>
      <w:r w:rsidRPr="00711369">
        <w:rPr>
          <w:color w:val="000000"/>
        </w:rPr>
        <w:tab/>
        <w:t>1s+2s dance Allemande 2 1 3</w:t>
      </w:r>
    </w:p>
    <w:p w:rsidR="00B11EB3" w:rsidRDefault="00B11EB3" w:rsidP="00B11EB3"/>
    <w:p w:rsidR="00B11EB3" w:rsidRDefault="00B11EB3" w:rsidP="00B11EB3">
      <w:pPr>
        <w:pStyle w:val="Minicrib"/>
      </w:pPr>
      <w:r>
        <w:t>TEA BREAK  (J3x32)  3C set</w:t>
      </w:r>
      <w:r>
        <w:tab/>
        <w:t>Julie Pastok  Piping Shrike Collection</w:t>
      </w:r>
    </w:p>
    <w:p w:rsidR="00B11EB3" w:rsidRDefault="00B11EB3" w:rsidP="00B11EB3">
      <w:pPr>
        <w:pStyle w:val="DanceBody"/>
      </w:pPr>
      <w:r>
        <w:t xml:space="preserve"> 1- 8</w:t>
      </w:r>
      <w:r>
        <w:tab/>
        <w:t xml:space="preserve">All cross RH. 3L &amp; 1M dance clockwise to change places </w:t>
      </w:r>
      <w:r>
        <w:rPr>
          <w:b/>
        </w:rPr>
        <w:t>while</w:t>
      </w:r>
      <w:r>
        <w:t xml:space="preserve"> others dance RH across</w:t>
      </w:r>
    </w:p>
    <w:p w:rsidR="00B11EB3" w:rsidRDefault="00B11EB3" w:rsidP="00B11EB3">
      <w:pPr>
        <w:pStyle w:val="DanceBody"/>
      </w:pPr>
      <w:r>
        <w:t xml:space="preserve"> 9-16</w:t>
      </w:r>
      <w:r>
        <w:tab/>
        <w:t xml:space="preserve">All cross LH. 1L &amp; 3M dance anti-clockwise to change places </w:t>
      </w:r>
      <w:r>
        <w:rPr>
          <w:b/>
        </w:rPr>
        <w:t>while</w:t>
      </w:r>
      <w:r>
        <w:t xml:space="preserve"> others dance LH across (3) 2 (1)</w:t>
      </w:r>
    </w:p>
    <w:p w:rsidR="00B11EB3" w:rsidRDefault="00B11EB3" w:rsidP="00B11EB3">
      <w:pPr>
        <w:pStyle w:val="DanceBody"/>
      </w:pPr>
      <w:r>
        <w:t>17-24</w:t>
      </w:r>
      <w:r>
        <w:tab/>
        <w:t>Meanwhile:</w:t>
      </w:r>
    </w:p>
    <w:p w:rsidR="00B11EB3" w:rsidRDefault="00B11EB3" w:rsidP="00B11EB3">
      <w:pPr>
        <w:pStyle w:val="DanceBody"/>
      </w:pPr>
      <w:r>
        <w:tab/>
        <w:t>3s Birl 1.1/2 moving down to 3rd place; separate &amp; cast up to 1st place on own sides.</w:t>
      </w:r>
    </w:p>
    <w:p w:rsidR="00B11EB3" w:rsidRDefault="00B11EB3" w:rsidP="00B11EB3">
      <w:pPr>
        <w:pStyle w:val="DanceBody"/>
      </w:pPr>
      <w:r>
        <w:tab/>
        <w:t>2s cross down through 3rd place &amp; cast up to 2nd place; Set &amp; cross RH</w:t>
      </w:r>
    </w:p>
    <w:p w:rsidR="00B11EB3" w:rsidRDefault="00B11EB3" w:rsidP="00B11EB3">
      <w:pPr>
        <w:pStyle w:val="DanceBody"/>
      </w:pPr>
      <w:r>
        <w:tab/>
        <w:t>1s cast up to 1st place and Birl down to 3rd place 3 2 1</w:t>
      </w:r>
    </w:p>
    <w:p w:rsidR="00B11EB3" w:rsidRDefault="00B11EB3" w:rsidP="00B11EB3">
      <w:pPr>
        <w:pStyle w:val="DanceBody"/>
      </w:pPr>
      <w:r>
        <w:t>25-32</w:t>
      </w:r>
      <w:r>
        <w:tab/>
        <w:t>3s+2s dance a Chain progression:</w:t>
      </w:r>
    </w:p>
    <w:p w:rsidR="00B11EB3" w:rsidRDefault="00B11EB3" w:rsidP="00B11EB3">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B11EB3" w:rsidRDefault="00B11EB3" w:rsidP="00B11EB3"/>
    <w:p w:rsidR="00B11EB3" w:rsidRDefault="00B11EB3" w:rsidP="00B11EB3">
      <w:pPr>
        <w:pStyle w:val="Minicrib"/>
        <w:rPr>
          <w:lang w:eastAsia="en-GB"/>
        </w:rPr>
      </w:pPr>
      <w:r>
        <w:rPr>
          <w:lang w:eastAsia="en-GB"/>
        </w:rPr>
        <w:t>TEA TIME  (R8x40)  3C (4C set)</w:t>
      </w:r>
      <w:r>
        <w:rPr>
          <w:lang w:eastAsia="en-GB"/>
        </w:rPr>
        <w:tab/>
        <w:t>Malcolm Austen    Harwell Caledonian Society 1948-1998</w:t>
      </w:r>
    </w:p>
    <w:p w:rsidR="00B11EB3" w:rsidRDefault="00B11EB3" w:rsidP="00B11EB3">
      <w:pPr>
        <w:pStyle w:val="DanceBody"/>
        <w:rPr>
          <w:lang w:eastAsia="en-GB"/>
        </w:rPr>
      </w:pPr>
      <w:r>
        <w:rPr>
          <w:lang w:eastAsia="en-GB"/>
        </w:rPr>
        <w:t xml:space="preserve"> 1- 8</w:t>
      </w:r>
      <w:r>
        <w:rPr>
          <w:lang w:eastAsia="en-GB"/>
        </w:rPr>
        <w:tab/>
        <w:t>1s set, 1s+2s+3s Adv+Ret, 1s cast to 2nd place (2s step up)</w:t>
      </w:r>
    </w:p>
    <w:p w:rsidR="00B11EB3" w:rsidRDefault="00B11EB3" w:rsidP="00B11EB3">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B11EB3" w:rsidRDefault="00B11EB3" w:rsidP="00B11EB3">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B11EB3" w:rsidRDefault="00B11EB3" w:rsidP="00B11EB3">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B11EB3" w:rsidRDefault="00B11EB3" w:rsidP="00B11EB3">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B11EB3" w:rsidRDefault="00B11EB3" w:rsidP="00B11EB3"/>
    <w:p w:rsidR="00B11EB3" w:rsidRDefault="00B11EB3" w:rsidP="00B11EB3">
      <w:pPr>
        <w:pStyle w:val="Minicrib"/>
      </w:pPr>
      <w:r>
        <w:t>TEA WITH SYLVIA  (J4x32)  4C set</w:t>
      </w:r>
      <w:r>
        <w:tab/>
        <w:t>Lyn Wilson  2013</w:t>
      </w:r>
    </w:p>
    <w:p w:rsidR="00B11EB3" w:rsidRDefault="00B11EB3" w:rsidP="00B11EB3">
      <w:pPr>
        <w:pStyle w:val="DanceBody"/>
      </w:pPr>
      <w:r w:rsidRPr="00136017">
        <w:t xml:space="preserve"> 1- 8</w:t>
      </w:r>
      <w:r w:rsidRPr="00136017">
        <w:tab/>
        <w:t>1s cross RH, cast (2s step up). 1s dance 1/2 Fig 8 round 3s</w:t>
      </w:r>
    </w:p>
    <w:p w:rsidR="00B11EB3" w:rsidRPr="00136017" w:rsidRDefault="00B11EB3" w:rsidP="00B11EB3">
      <w:pPr>
        <w:pStyle w:val="DanceBody"/>
      </w:pPr>
      <w:r w:rsidRPr="00136017">
        <w:t xml:space="preserve"> 9-16</w:t>
      </w:r>
      <w:r w:rsidRPr="00136017">
        <w:tab/>
        <w:t>1s dance mirror (reflection) reels of 3 on own sides with 2s+3s (1s in/up to start)</w:t>
      </w:r>
    </w:p>
    <w:p w:rsidR="00B11EB3" w:rsidRPr="00136017" w:rsidRDefault="00B11EB3" w:rsidP="00B11EB3">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B11EB3" w:rsidRPr="00136017" w:rsidRDefault="00B11EB3" w:rsidP="00B11EB3">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B11EB3" w:rsidRDefault="00B11EB3" w:rsidP="00B11EB3"/>
    <w:p w:rsidR="00B11EB3" w:rsidRDefault="00B11EB3" w:rsidP="00B11EB3">
      <w:pPr>
        <w:pStyle w:val="Minicrib"/>
      </w:pPr>
      <w:r>
        <w:t>THE TEACHER AND THE MUSIC MAN  (S2x40)  Sq.Set</w:t>
      </w:r>
      <w:r>
        <w:tab/>
        <w:t>Mike &amp; Barbara Calder  Southsea 50</w:t>
      </w:r>
    </w:p>
    <w:p w:rsidR="00B11EB3" w:rsidRDefault="00B11EB3" w:rsidP="00B11EB3">
      <w:pPr>
        <w:pStyle w:val="DanceBody"/>
      </w:pPr>
      <w:r>
        <w:t xml:space="preserve"> 1- 8</w:t>
      </w:r>
      <w:r>
        <w:tab/>
        <w:t xml:space="preserve">1s+2s </w:t>
      </w:r>
      <w:r>
        <w:rPr>
          <w:b/>
        </w:rPr>
        <w:t>also</w:t>
      </w:r>
      <w:r>
        <w:t xml:space="preserve"> 3s+4s dance RH across &amp; LH across back to place</w:t>
      </w:r>
    </w:p>
    <w:p w:rsidR="00B11EB3" w:rsidRDefault="00B11EB3" w:rsidP="00B11EB3">
      <w:pPr>
        <w:pStyle w:val="DanceBody"/>
      </w:pPr>
      <w:r>
        <w:t xml:space="preserve"> 9-12</w:t>
      </w:r>
      <w:r>
        <w:tab/>
        <w:t xml:space="preserve">1s+3s - Men pull back RSh, Ladies pull back LSh &amp; dance 1/2 round set, Men give RH to Ladies as they pass and turn partner RH into place </w:t>
      </w:r>
      <w:r>
        <w:rPr>
          <w:b/>
        </w:rPr>
        <w:t>while</w:t>
      </w:r>
      <w:r>
        <w:t xml:space="preserve"> 2s &amp; 4s Adv+Ret</w:t>
      </w:r>
    </w:p>
    <w:p w:rsidR="00B11EB3" w:rsidRDefault="00B11EB3" w:rsidP="00B11EB3">
      <w:pPr>
        <w:pStyle w:val="DanceBody"/>
      </w:pPr>
      <w:r>
        <w:t>13-16</w:t>
      </w:r>
      <w:r>
        <w:tab/>
        <w:t xml:space="preserve">2s+4s - Repeat 9-12 </w:t>
      </w:r>
      <w:r>
        <w:rPr>
          <w:b/>
        </w:rPr>
        <w:t>while</w:t>
      </w:r>
      <w:r>
        <w:t xml:space="preserve"> 1s+3s Adv+Ret.  3 4 1 2</w:t>
      </w:r>
    </w:p>
    <w:p w:rsidR="00B11EB3" w:rsidRDefault="00B11EB3" w:rsidP="00B11EB3">
      <w:pPr>
        <w:pStyle w:val="DanceBody"/>
      </w:pPr>
      <w:r>
        <w:t>17-24</w:t>
      </w:r>
      <w:r>
        <w:tab/>
        <w:t>All dance RH across  (Ladies join RH in centre, LH with partner) &amp; LH across (Men join LH in centre, RH with partner)</w:t>
      </w:r>
    </w:p>
    <w:p w:rsidR="00B11EB3" w:rsidRDefault="00B11EB3" w:rsidP="00B11EB3">
      <w:pPr>
        <w:pStyle w:val="DanceBody"/>
      </w:pPr>
      <w:r>
        <w:t>25-32</w:t>
      </w:r>
      <w:r>
        <w:tab/>
        <w:t>All set advancing into centre NHJ with partner &amp; retire with corner; all turn corner twice 2H, flowing into …</w:t>
      </w:r>
    </w:p>
    <w:p w:rsidR="00B11EB3" w:rsidRDefault="00B11EB3" w:rsidP="00B11EB3">
      <w:pPr>
        <w:pStyle w:val="DanceBody"/>
      </w:pPr>
      <w:r>
        <w:t>33-40</w:t>
      </w:r>
      <w:r>
        <w:tab/>
        <w:t>All circle 8H round &amp; back. 3 4 1 2</w:t>
      </w:r>
    </w:p>
    <w:p w:rsidR="00B11EB3" w:rsidRDefault="00B11EB3" w:rsidP="00B11EB3">
      <w:pPr>
        <w:pStyle w:val="DanceBody"/>
        <w:keepNext w:val="0"/>
      </w:pPr>
      <w:r>
        <w:t>Repeat from new positions</w:t>
      </w:r>
    </w:p>
    <w:p w:rsidR="00B11EB3" w:rsidRDefault="00B11EB3" w:rsidP="00B11EB3"/>
    <w:p w:rsidR="00B11EB3" w:rsidRDefault="00B11EB3" w:rsidP="00B11EB3">
      <w:pPr>
        <w:pStyle w:val="Minicrib"/>
      </w:pPr>
      <w:r>
        <w:t>THE TEACHER'S PET  (R8x32)  3C (4C set)</w:t>
      </w:r>
      <w:r>
        <w:tab/>
        <w:t>Bill Forbes  Craigievar Bk 1</w:t>
      </w:r>
    </w:p>
    <w:p w:rsidR="00B11EB3" w:rsidRDefault="00B11EB3" w:rsidP="00B11EB3">
      <w:pPr>
        <w:pStyle w:val="DanceBody"/>
      </w:pPr>
      <w:r>
        <w:t xml:space="preserve"> 1- 8</w:t>
      </w:r>
      <w:r>
        <w:tab/>
        <w:t>1s cross RH to 2</w:t>
      </w:r>
      <w:r w:rsidRPr="00972EEB">
        <w:t>nd</w:t>
      </w:r>
      <w:r>
        <w:t xml:space="preserve"> pl (opp sides), set to each other &amp; turn R to BtoB position, set</w:t>
      </w:r>
      <w:r w:rsidRPr="00BA6B4D">
        <w:rPr>
          <w:b/>
        </w:rPr>
        <w:t xml:space="preserve"> </w:t>
      </w:r>
      <w:r>
        <w:rPr>
          <w:b/>
        </w:rPr>
        <w:t xml:space="preserve">as </w:t>
      </w:r>
      <w:r>
        <w:t>in Double triangle &amp; turn 2s into centre (1s behind them)</w:t>
      </w:r>
    </w:p>
    <w:p w:rsidR="00B11EB3" w:rsidRDefault="00B11EB3" w:rsidP="00B11EB3">
      <w:pPr>
        <w:pStyle w:val="DanceBody"/>
      </w:pPr>
      <w:r>
        <w:t xml:space="preserve"> 9-16</w:t>
      </w:r>
      <w:r>
        <w:tab/>
        <w:t>2s cross below 3s &amp; dance Fig of 8 round 3s to end in 1</w:t>
      </w:r>
      <w:r w:rsidRPr="00972EEB">
        <w:t>st</w:t>
      </w:r>
      <w:r>
        <w:t xml:space="preserve"> place (own sides)</w:t>
      </w:r>
      <w:r w:rsidRPr="00BA6B4D">
        <w:rPr>
          <w:b/>
        </w:rPr>
        <w:t xml:space="preserve"> </w:t>
      </w:r>
      <w:r>
        <w:rPr>
          <w:b/>
        </w:rPr>
        <w:t xml:space="preserve">as </w:t>
      </w:r>
      <w:r>
        <w:t>1s dance down, cast to 2</w:t>
      </w:r>
      <w:r w:rsidRPr="00972EEB">
        <w:t>nd</w:t>
      </w:r>
      <w:r>
        <w:t xml:space="preserve"> pl &amp; turn RH to face 1</w:t>
      </w:r>
      <w:r w:rsidRPr="00972EEB">
        <w:t>st</w:t>
      </w:r>
      <w:r>
        <w:t xml:space="preserve"> crnrs</w:t>
      </w:r>
    </w:p>
    <w:p w:rsidR="00B11EB3" w:rsidRDefault="00B11EB3" w:rsidP="00B11EB3">
      <w:pPr>
        <w:pStyle w:val="DanceBody"/>
      </w:pPr>
      <w:r>
        <w:t>17-24</w:t>
      </w:r>
      <w:r>
        <w:tab/>
        <w:t>1s dance 'Hello-Goodbye' setting, 1s change places RH to face 4</w:t>
      </w:r>
      <w:r w:rsidRPr="00972EEB">
        <w:t>th</w:t>
      </w:r>
      <w:r>
        <w:t xml:space="preserve"> corners</w:t>
      </w:r>
    </w:p>
    <w:p w:rsidR="00B11EB3" w:rsidRDefault="00B11EB3" w:rsidP="00B11EB3">
      <w:pPr>
        <w:pStyle w:val="DanceBody"/>
        <w:keepNext w:val="0"/>
      </w:pPr>
      <w:r>
        <w:t>25-32</w:t>
      </w:r>
      <w:r>
        <w:tab/>
        <w:t>1s dance RSh reels of 3 across to 2</w:t>
      </w:r>
      <w:r w:rsidRPr="00972EEB">
        <w:t>nd</w:t>
      </w:r>
      <w:r>
        <w:t xml:space="preserve"> place opposite sides &amp; cross RH</w:t>
      </w:r>
    </w:p>
    <w:p w:rsidR="00B11EB3" w:rsidRDefault="00B11EB3" w:rsidP="00B11EB3"/>
    <w:p w:rsidR="00B11EB3" w:rsidRDefault="00B11EB3" w:rsidP="00B11EB3">
      <w:pPr>
        <w:pStyle w:val="Minicrib"/>
      </w:pPr>
      <w:r>
        <w:t>TEACHERS' TWIN BIRTHDAY  (R3x32)  3C set</w:t>
      </w:r>
      <w:r>
        <w:tab/>
        <w:t>Isabel Monteiro</w:t>
      </w:r>
    </w:p>
    <w:p w:rsidR="00B11EB3" w:rsidRDefault="00B11EB3" w:rsidP="00B11EB3">
      <w:pPr>
        <w:pStyle w:val="DanceBody"/>
      </w:pPr>
      <w:r>
        <w:t xml:space="preserve"> 1- 8</w:t>
      </w:r>
      <w:r>
        <w:tab/>
        <w:t>1s set, dance in &amp; cast to 2nd place (2s step up 5-6), 1s turn RH into prom hold facing 2M</w:t>
      </w:r>
    </w:p>
    <w:p w:rsidR="00B11EB3" w:rsidRDefault="00B11EB3" w:rsidP="00B11EB3">
      <w:pPr>
        <w:pStyle w:val="DanceBody"/>
      </w:pPr>
      <w:r>
        <w:t xml:space="preserve"> 9-16</w:t>
      </w:r>
      <w:r>
        <w:tab/>
        <w:t>1s dance reel of 3 on sides with 2M &amp; 3M (RSh to 2M to start). 1s end facing 2L</w:t>
      </w:r>
    </w:p>
    <w:p w:rsidR="00B11EB3" w:rsidRDefault="00B11EB3" w:rsidP="00B11EB3">
      <w:pPr>
        <w:pStyle w:val="DanceBody"/>
      </w:pPr>
      <w:r>
        <w:t>17-24</w:t>
      </w:r>
      <w:r>
        <w:tab/>
        <w:t>1s dance reel of 3 on sides with 2L &amp; 3L (LSh to 2L to start). 1s end between 3s facing up</w:t>
      </w:r>
    </w:p>
    <w:p w:rsidR="00B11EB3" w:rsidRDefault="00B11EB3" w:rsidP="00B11EB3">
      <w:pPr>
        <w:pStyle w:val="DanceBody"/>
        <w:keepNext w:val="0"/>
      </w:pPr>
      <w:r>
        <w:t>25-32</w:t>
      </w:r>
      <w:r>
        <w:tab/>
        <w:t>1s dance up, cast to 2nd place own side; 1s+3s turn 1.1/2 to change places (Men RH, Ladies LH).  End 2 3 1</w:t>
      </w:r>
    </w:p>
    <w:p w:rsidR="00B11EB3" w:rsidRDefault="00B11EB3" w:rsidP="00B11EB3"/>
    <w:p w:rsidR="00B11EB3" w:rsidRDefault="00B11EB3" w:rsidP="00B11EB3">
      <w:pPr>
        <w:pStyle w:val="Minicrib"/>
      </w:pPr>
      <w:r>
        <w:t>TEANLOWE STRATHSPEY  (S3x32)  3C set</w:t>
      </w:r>
      <w:r>
        <w:tab/>
      </w:r>
    </w:p>
    <w:p w:rsidR="00B11EB3" w:rsidRDefault="00B11EB3" w:rsidP="00B11EB3">
      <w:pPr>
        <w:pStyle w:val="DanceBody"/>
      </w:pPr>
      <w:r>
        <w:t xml:space="preserve"> 1- 8</w:t>
      </w:r>
      <w:r>
        <w:tab/>
        <w:t>1s set to 2s &amp; cross down to 2</w:t>
      </w:r>
      <w:r w:rsidRPr="00972EEB">
        <w:t>nd</w:t>
      </w:r>
      <w:r>
        <w:t xml:space="preserve"> place to face 3s, 1s set to 3s &amp; turn 3s (1s dancing between 3s to start)</w:t>
      </w:r>
    </w:p>
    <w:p w:rsidR="00B11EB3" w:rsidRDefault="00B11EB3" w:rsidP="00B11EB3">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B11EB3" w:rsidRDefault="00B11EB3" w:rsidP="00B11EB3">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B11EB3" w:rsidRDefault="00B11EB3" w:rsidP="00B11EB3">
      <w:pPr>
        <w:pStyle w:val="DanceBody"/>
        <w:keepNext w:val="0"/>
      </w:pPr>
      <w:r>
        <w:t>25-32</w:t>
      </w:r>
      <w:r>
        <w:tab/>
        <w:t>All set &amp; 1s cast up to 1st place</w:t>
      </w:r>
      <w:r w:rsidRPr="00BA6B4D">
        <w:rPr>
          <w:b/>
        </w:rPr>
        <w:t xml:space="preserve"> </w:t>
      </w:r>
      <w:r>
        <w:rPr>
          <w:b/>
        </w:rPr>
        <w:t xml:space="preserve">as </w:t>
      </w:r>
      <w:r>
        <w:t>3s step down to face 2s, all dance Grand Chain 1/2 way (1s start giving RH to partner.  2 3 1</w:t>
      </w:r>
    </w:p>
    <w:p w:rsidR="00B11EB3" w:rsidRDefault="00B11EB3" w:rsidP="00B11EB3"/>
    <w:p w:rsidR="00B11EB3" w:rsidRDefault="00B11EB3" w:rsidP="00B11EB3">
      <w:pPr>
        <w:pStyle w:val="Minicrib"/>
      </w:pPr>
      <w:r>
        <w:t>THE TEDDY BEARS' PICNIC  (J4x32)  4C set</w:t>
      </w:r>
      <w:r>
        <w:tab/>
        <w:t>Irene Collin  Ardbrae 50 Years</w:t>
      </w:r>
    </w:p>
    <w:p w:rsidR="00B11EB3" w:rsidRPr="000B296E" w:rsidRDefault="00B11EB3" w:rsidP="00B11EB3">
      <w:pPr>
        <w:pStyle w:val="DanceBody"/>
      </w:pPr>
      <w:r w:rsidRPr="000B296E">
        <w:t xml:space="preserve"> 1- 8</w:t>
      </w:r>
      <w:r w:rsidRPr="000B296E">
        <w:tab/>
        <w:t>1s Adv+Ret 2 steps. 2s repeating on bar 3, 3s repeat on bar 5 &amp; 4s repeat on bar 7</w:t>
      </w:r>
    </w:p>
    <w:p w:rsidR="00B11EB3" w:rsidRPr="000B296E" w:rsidRDefault="00B11EB3" w:rsidP="00B11EB3">
      <w:pPr>
        <w:pStyle w:val="DanceBody"/>
      </w:pPr>
      <w:r w:rsidRPr="000B296E">
        <w:t xml:space="preserve"> 9-16</w:t>
      </w:r>
      <w:r w:rsidRPr="000B296E">
        <w:tab/>
      </w:r>
      <w:r w:rsidRPr="000B296E">
        <w:rPr>
          <w:b/>
        </w:rPr>
        <w:t>While</w:t>
      </w:r>
      <w:r w:rsidRPr="000B296E">
        <w:t xml:space="preserve"> 4s complete their Adv+Ret, 1s start a Snowball Grand Chain to end 3(2)4(1)</w:t>
      </w:r>
    </w:p>
    <w:p w:rsidR="00B11EB3" w:rsidRDefault="00B11EB3" w:rsidP="00B11EB3">
      <w:pPr>
        <w:pStyle w:val="DanceBody"/>
      </w:pPr>
      <w:r w:rsidRPr="000B296E">
        <w:t>17-24</w:t>
      </w:r>
      <w:r w:rsidRPr="000B296E">
        <w:tab/>
        <w:t>3s+2s &amp; at the same time 4s+1s dance Ladies' Chain</w:t>
      </w:r>
    </w:p>
    <w:p w:rsidR="00B11EB3" w:rsidRDefault="00B11EB3" w:rsidP="00B11EB3">
      <w:pPr>
        <w:pStyle w:val="DanceBody"/>
        <w:rPr>
          <w:lang w:val="en-US"/>
        </w:rPr>
      </w:pPr>
      <w:r w:rsidRPr="000B296E">
        <w:t>25-26</w:t>
      </w:r>
      <w:r w:rsidRPr="000B296E">
        <w:tab/>
      </w:r>
      <w:r w:rsidRPr="000B296E">
        <w:rPr>
          <w:lang w:val="en-US"/>
        </w:rPr>
        <w:t>3s cross RH,</w:t>
      </w:r>
    </w:p>
    <w:p w:rsidR="00B11EB3" w:rsidRDefault="00B11EB3" w:rsidP="00B11EB3">
      <w:pPr>
        <w:pStyle w:val="DanceBody"/>
        <w:rPr>
          <w:lang w:val="en-US"/>
        </w:rPr>
      </w:pPr>
      <w:r w:rsidRPr="000B296E">
        <w:rPr>
          <w:lang w:val="en-US"/>
        </w:rPr>
        <w:t>27-28</w:t>
      </w:r>
      <w:r w:rsidRPr="000B296E">
        <w:rPr>
          <w:lang w:val="en-US"/>
        </w:rPr>
        <w:tab/>
        <w:t xml:space="preserve">3s+2s dance RH across 1/2 way (2 bars) </w:t>
      </w:r>
      <w:r w:rsidRPr="000B296E">
        <w:rPr>
          <w:b/>
          <w:lang w:val="en-US"/>
        </w:rPr>
        <w:t>while</w:t>
      </w:r>
      <w:r w:rsidRPr="000B296E">
        <w:rPr>
          <w:lang w:val="en-US"/>
        </w:rPr>
        <w:t xml:space="preserve"> bars 27-30 4s turn RH for 4 bars</w:t>
      </w:r>
    </w:p>
    <w:p w:rsidR="00B11EB3" w:rsidRPr="000B296E" w:rsidRDefault="00B11EB3" w:rsidP="00B11EB3">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B11EB3" w:rsidRDefault="00B11EB3" w:rsidP="00B11EB3"/>
    <w:p w:rsidR="00B11EB3" w:rsidRDefault="00B11EB3" w:rsidP="00B11EB3">
      <w:pPr>
        <w:pStyle w:val="Minicrib"/>
      </w:pPr>
      <w:r>
        <w:t>TEDDYBEAR'S PICNIC  (J4x32)  4C set</w:t>
      </w:r>
      <w:r>
        <w:tab/>
        <w:t>Sven Leyffer</w:t>
      </w:r>
    </w:p>
    <w:p w:rsidR="00B11EB3" w:rsidRPr="000D60D4" w:rsidRDefault="00B11EB3" w:rsidP="00B11EB3">
      <w:pPr>
        <w:pStyle w:val="DanceBody"/>
      </w:pPr>
      <w:r w:rsidRPr="000D60D4">
        <w:t xml:space="preserve"> 1- 8</w:t>
      </w:r>
      <w:r w:rsidRPr="000D60D4">
        <w:tab/>
        <w:t>All set, 1/2 turn RH &amp; chase clockwise 1/2 way</w:t>
      </w:r>
    </w:p>
    <w:p w:rsidR="00B11EB3" w:rsidRPr="000D60D4" w:rsidRDefault="00B11EB3" w:rsidP="00B11EB3">
      <w:pPr>
        <w:pStyle w:val="DanceBody"/>
      </w:pPr>
      <w:r w:rsidRPr="000D60D4">
        <w:t xml:space="preserve"> 9-16</w:t>
      </w:r>
      <w:r w:rsidRPr="000D60D4">
        <w:tab/>
        <w:t>Repeat 1/2 turning LH &amp; chasing anticlockwise 1/2 way</w:t>
      </w:r>
    </w:p>
    <w:p w:rsidR="00B11EB3" w:rsidRPr="000D60D4" w:rsidRDefault="00B11EB3" w:rsidP="00B11EB3">
      <w:pPr>
        <w:pStyle w:val="DanceBody"/>
      </w:pPr>
      <w:r w:rsidRPr="000D60D4">
        <w:t>17-24</w:t>
      </w:r>
      <w:r w:rsidRPr="000D60D4">
        <w:tab/>
        <w:t>1s slip step down, slip step back up &amp; cast to 4th place</w:t>
      </w:r>
    </w:p>
    <w:p w:rsidR="00B11EB3" w:rsidRPr="000D60D4" w:rsidRDefault="00B11EB3" w:rsidP="00B11EB3">
      <w:pPr>
        <w:pStyle w:val="DanceBody"/>
        <w:keepNext w:val="0"/>
      </w:pPr>
      <w:r w:rsidRPr="000D60D4">
        <w:t>25-32</w:t>
      </w:r>
      <w:r w:rsidRPr="000D60D4">
        <w:tab/>
        <w:t>All circle 8H round &amp; back</w:t>
      </w:r>
    </w:p>
    <w:p w:rsidR="00B11EB3" w:rsidRDefault="00B11EB3" w:rsidP="00B11EB3"/>
    <w:p w:rsidR="00B11EB3" w:rsidRDefault="00B11EB3" w:rsidP="00B11EB3">
      <w:pPr>
        <w:pStyle w:val="Minicrib"/>
      </w:pPr>
      <w:r>
        <w:t>THE TEIFI JIG  (J3x32)  3C Triangular Set</w:t>
      </w:r>
      <w:r>
        <w:tab/>
        <w:t>Jean Shaw  The Holiday Dances</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 set NHJ, dance down between 2s &amp; 3s, separate and cast (1M round 2s, 1L round 3s) back to original places.  All face partners</w:t>
      </w:r>
    </w:p>
    <w:p w:rsidR="00B11EB3" w:rsidRDefault="00B11EB3" w:rsidP="00B11EB3">
      <w:pPr>
        <w:pStyle w:val="DanceBody"/>
      </w:pPr>
      <w:r>
        <w:t>17-24</w:t>
      </w:r>
      <w:r>
        <w:tab/>
      </w:r>
      <w:r w:rsidRPr="00224303">
        <w:t>All dance interlocking RSh reels of 4</w:t>
      </w:r>
      <w:r>
        <w:t xml:space="preserve"> ending facing partner</w:t>
      </w:r>
    </w:p>
    <w:p w:rsidR="00B11EB3" w:rsidRDefault="00B11EB3" w:rsidP="00B11EB3">
      <w:pPr>
        <w:pStyle w:val="DanceBody"/>
      </w:pPr>
      <w:r>
        <w:t>25-32</w:t>
      </w:r>
      <w:r>
        <w:tab/>
        <w:t>25-28   All set, Ladies pull back RSh on 2nd setting step to face anticlockwise round &amp; all chase anticlockwise 1 place, Ladies pull back RSh to face partner</w:t>
      </w:r>
    </w:p>
    <w:p w:rsidR="00B11EB3" w:rsidRPr="00224303" w:rsidRDefault="00B11EB3" w:rsidP="00B11EB3">
      <w:pPr>
        <w:pStyle w:val="DanceBody"/>
        <w:keepNext w:val="0"/>
      </w:pPr>
      <w:r>
        <w:tab/>
        <w:t>29-32   All turn partner RH to end facing in</w:t>
      </w:r>
    </w:p>
    <w:p w:rsidR="00B11EB3" w:rsidRDefault="00B11EB3" w:rsidP="00B11EB3"/>
    <w:p w:rsidR="00B11EB3" w:rsidRDefault="00B11EB3" w:rsidP="00B11EB3">
      <w:pPr>
        <w:pStyle w:val="Minicrib"/>
      </w:pPr>
      <w:r>
        <w:t>TELFORD ANNIVERSARY JIG  (J5x32)  5C set</w:t>
      </w:r>
      <w:r>
        <w:tab/>
      </w:r>
    </w:p>
    <w:p w:rsidR="00B11EB3" w:rsidRDefault="00B11EB3" w:rsidP="00B11EB3">
      <w:pPr>
        <w:pStyle w:val="DanceBody"/>
      </w:pPr>
      <w:r>
        <w:t xml:space="preserve"> 1- 8</w:t>
      </w:r>
      <w:r>
        <w:tab/>
        <w:t>1s &amp; 3s cross RH, cast 1 place, cross LH &amp; Ladies casts up &amp; Men down for reels of 3 at ends &amp; reel of 4 in centre (1M+3L pass LSh)</w:t>
      </w:r>
    </w:p>
    <w:p w:rsidR="00B11EB3" w:rsidRDefault="00B11EB3" w:rsidP="00B11EB3">
      <w:pPr>
        <w:pStyle w:val="DanceBody"/>
      </w:pPr>
      <w:r>
        <w:t xml:space="preserve"> 9-16</w:t>
      </w:r>
      <w:r>
        <w:tab/>
        <w:t>All dance reels across 1s &amp; end facing partner up/down set</w:t>
      </w:r>
    </w:p>
    <w:p w:rsidR="00B11EB3" w:rsidRDefault="00B11EB3" w:rsidP="00B11EB3">
      <w:pPr>
        <w:pStyle w:val="DanceBody"/>
      </w:pPr>
      <w:r>
        <w:t>17-24</w:t>
      </w:r>
      <w:r>
        <w:tab/>
        <w:t>1s &amp; 3s set, petronella turn to 2</w:t>
      </w:r>
      <w:r w:rsidRPr="00972EEB">
        <w:t>nd</w:t>
      </w:r>
      <w:r>
        <w:t>/4</w:t>
      </w:r>
      <w:r w:rsidRPr="00972EEB">
        <w:t>th</w:t>
      </w:r>
      <w:r>
        <w:t xml:space="preserve"> place opposite sides, set &amp; 1/2 turn RH for Poussette (4s+5s step in)</w:t>
      </w:r>
    </w:p>
    <w:p w:rsidR="00B11EB3" w:rsidRDefault="00B11EB3" w:rsidP="00B11EB3">
      <w:pPr>
        <w:pStyle w:val="DanceBody"/>
        <w:keepNext w:val="0"/>
      </w:pPr>
      <w:r>
        <w:t>25-32</w:t>
      </w:r>
      <w:r>
        <w:tab/>
        <w:t>1s+4s &amp; 3s+5s dance Poussette to end 2 4 1 5 3</w:t>
      </w:r>
    </w:p>
    <w:p w:rsidR="00B11EB3" w:rsidRDefault="00B11EB3" w:rsidP="00B11EB3"/>
    <w:p w:rsidR="00B11EB3" w:rsidRDefault="00B11EB3" w:rsidP="00B11EB3">
      <w:pPr>
        <w:pStyle w:val="Minicrib"/>
      </w:pPr>
      <w:r>
        <w:t>AWAY TAE MORAY  (R8x32)  3C (4C set)</w:t>
      </w:r>
      <w:r>
        <w:tab/>
        <w:t>Pat Clark  Corberry Coll</w:t>
      </w:r>
    </w:p>
    <w:p w:rsidR="00B11EB3" w:rsidRPr="00CA00CC" w:rsidRDefault="00B11EB3" w:rsidP="00B11EB3">
      <w:pPr>
        <w:pStyle w:val="DanceBody"/>
      </w:pPr>
      <w:r w:rsidRPr="00CA00CC">
        <w:t xml:space="preserve"> 1- 8</w:t>
      </w:r>
      <w:r w:rsidRPr="00CA00CC">
        <w:tab/>
        <w:t>1s dance down below 3s &amp; cast up to 2nd place; 2s+1s+3s set &amp; 1/2 turn partner RH to end facing down in Allemande hold</w:t>
      </w:r>
    </w:p>
    <w:p w:rsidR="00B11EB3" w:rsidRPr="00CA00CC" w:rsidRDefault="00B11EB3" w:rsidP="00B11EB3">
      <w:pPr>
        <w:pStyle w:val="DanceBody"/>
      </w:pPr>
      <w:r w:rsidRPr="00CA00CC">
        <w:t xml:space="preserve"> 9-16</w:t>
      </w:r>
      <w:r w:rsidRPr="00CA00CC">
        <w:tab/>
        <w:t>2s+1s+3s dance Allemande (down to start).  (3)(1)(2)</w:t>
      </w:r>
    </w:p>
    <w:p w:rsidR="00B11EB3" w:rsidRPr="00CA00CC" w:rsidRDefault="00B11EB3" w:rsidP="00B11EB3">
      <w:pPr>
        <w:pStyle w:val="DanceBody"/>
      </w:pPr>
      <w:r w:rsidRPr="00CA00CC">
        <w:t>17-24</w:t>
      </w:r>
      <w:r w:rsidRPr="00CA00CC">
        <w:tab/>
        <w:t>3s+1s+2s dance 1/2 reel of 3 with 3s &amp; 1s crossing down from top; 2s turn RH 1.1/2 times while 1s+3s turn on sides (Men LH, ladies RH)  2 1 3</w:t>
      </w:r>
    </w:p>
    <w:p w:rsidR="00B11EB3" w:rsidRPr="00CA00CC" w:rsidRDefault="00B11EB3" w:rsidP="00B11EB3">
      <w:pPr>
        <w:pStyle w:val="DanceBody"/>
      </w:pPr>
      <w:r w:rsidRPr="00CA00CC">
        <w:t>25-32</w:t>
      </w:r>
      <w:r w:rsidRPr="00CA00CC">
        <w:tab/>
        <w:t>2s+1s+3s circle 6H round &amp; back</w:t>
      </w:r>
    </w:p>
    <w:p w:rsidR="00B11EB3" w:rsidRPr="004364FA" w:rsidRDefault="00B11EB3" w:rsidP="00B11EB3">
      <w:pPr>
        <w:pStyle w:val="DanceBody"/>
        <w:keepNext w:val="0"/>
        <w:rPr>
          <w:i/>
        </w:rPr>
      </w:pPr>
      <w:r w:rsidRPr="004364FA">
        <w:rPr>
          <w:i/>
        </w:rPr>
        <w:t>Note: dance included in Inverness Diamond Jubilee Collection with the title "The Telford Hornpipe"</w:t>
      </w:r>
      <w:r>
        <w:rPr>
          <w:i/>
        </w:rPr>
        <w:t xml:space="preserve">  The deviser's preferred title is "Away Tae Moray"</w:t>
      </w:r>
    </w:p>
    <w:p w:rsidR="00B11EB3" w:rsidRDefault="00B11EB3" w:rsidP="00B11EB3"/>
    <w:p w:rsidR="00B11EB3" w:rsidRDefault="00B11EB3" w:rsidP="00B11EB3">
      <w:pPr>
        <w:pStyle w:val="Minicrib"/>
      </w:pPr>
      <w:r>
        <w:t>TEMPEST IN A TEACUP  (R3x64)  3C set</w:t>
      </w:r>
      <w:r>
        <w:tab/>
        <w:t>Terry Glasspool  Strathspey Anniversary Coll</w:t>
      </w:r>
    </w:p>
    <w:p w:rsidR="00B11EB3" w:rsidRDefault="00B11EB3" w:rsidP="00B11EB3">
      <w:pPr>
        <w:pStyle w:val="DanceBody"/>
      </w:pPr>
      <w:r>
        <w:t>2s start on opp sides</w:t>
      </w:r>
    </w:p>
    <w:p w:rsidR="00B11EB3" w:rsidRDefault="00B11EB3" w:rsidP="00B11EB3">
      <w:pPr>
        <w:pStyle w:val="DanceBody"/>
      </w:pPr>
      <w:r>
        <w:t xml:space="preserve"> 1- 8</w:t>
      </w:r>
      <w:r>
        <w:tab/>
        <w:t>1s+2s dance R&amp;L. Men end facing out</w:t>
      </w:r>
    </w:p>
    <w:p w:rsidR="00B11EB3" w:rsidRDefault="00B11EB3" w:rsidP="00B11EB3">
      <w:pPr>
        <w:pStyle w:val="DanceBody"/>
      </w:pPr>
      <w:r>
        <w:t xml:space="preserve"> 9-12</w:t>
      </w:r>
      <w:r>
        <w:tab/>
        <w:t>1s+2s dance 1/2 Ladies' Chain ending in line across, Ladies RH joined</w:t>
      </w:r>
    </w:p>
    <w:p w:rsidR="00B11EB3" w:rsidRDefault="00B11EB3" w:rsidP="00B11EB3">
      <w:pPr>
        <w:pStyle w:val="DanceBody"/>
      </w:pPr>
      <w:r>
        <w:t>13-20</w:t>
      </w:r>
      <w:r>
        <w:tab/>
        <w:t>1s+2s dance 'The Targe':</w:t>
      </w:r>
    </w:p>
    <w:p w:rsidR="00B11EB3" w:rsidRDefault="00B11EB3" w:rsidP="00B11EB3">
      <w:pPr>
        <w:pStyle w:val="DanceBody"/>
      </w:pPr>
      <w:r>
        <w:tab/>
        <w:t>13-14   Ladies 3/4 turn RH</w:t>
      </w:r>
      <w:r w:rsidRPr="00BA6B4D">
        <w:rPr>
          <w:b/>
        </w:rPr>
        <w:t xml:space="preserve"> while </w:t>
      </w:r>
      <w:r>
        <w:t>Men dance 1/4 way round anticlockwise</w:t>
      </w:r>
    </w:p>
    <w:p w:rsidR="00B11EB3" w:rsidRDefault="00B11EB3" w:rsidP="00B11EB3">
      <w:pPr>
        <w:pStyle w:val="DanceBody"/>
      </w:pPr>
      <w:r>
        <w:tab/>
        <w:t>15-16   Men turn partner once round LH</w:t>
      </w:r>
    </w:p>
    <w:p w:rsidR="00B11EB3" w:rsidRDefault="00B11EB3" w:rsidP="00B11EB3">
      <w:pPr>
        <w:pStyle w:val="DanceBody"/>
      </w:pPr>
      <w:r>
        <w:tab/>
        <w:t>17-18   Repeat 1-2</w:t>
      </w:r>
    </w:p>
    <w:p w:rsidR="00B11EB3" w:rsidRDefault="00B11EB3" w:rsidP="00B11EB3">
      <w:pPr>
        <w:pStyle w:val="DanceBody"/>
      </w:pPr>
      <w:r>
        <w:tab/>
        <w:t>19-20   Men turn partner 3/4 LH onto side lines (1s on Ladies' side, 2s on Men's side)</w:t>
      </w:r>
    </w:p>
    <w:p w:rsidR="00B11EB3" w:rsidRDefault="00B11EB3" w:rsidP="00B11EB3">
      <w:pPr>
        <w:pStyle w:val="DanceBody"/>
      </w:pPr>
      <w:r>
        <w:t>21-24</w:t>
      </w:r>
      <w:r>
        <w:tab/>
        <w:t>1s+2s dance 1/2 Ladies' Chain. 2 (1) 3</w:t>
      </w:r>
    </w:p>
    <w:p w:rsidR="00B11EB3" w:rsidRDefault="00B11EB3" w:rsidP="00B11EB3">
      <w:pPr>
        <w:pStyle w:val="DanceBody"/>
      </w:pPr>
      <w:r>
        <w:t>25-32</w:t>
      </w:r>
      <w:r>
        <w:tab/>
        <w:t>RSh reels of 3 on sides, 1s dance down passing 3s RSh to start</w:t>
      </w:r>
    </w:p>
    <w:p w:rsidR="00B11EB3" w:rsidRDefault="00B11EB3" w:rsidP="00B11EB3">
      <w:pPr>
        <w:pStyle w:val="DanceBody"/>
      </w:pPr>
      <w:r>
        <w:t>33-56</w:t>
      </w:r>
      <w:r>
        <w:tab/>
        <w:t>1s+3s repeat 1-24 but with Men &amp; Ladies swapped over i.e. R&amp;L Ladies face out; Ladies Chain with Men crossing RH to start, etc</w:t>
      </w:r>
    </w:p>
    <w:p w:rsidR="00B11EB3" w:rsidRDefault="00B11EB3" w:rsidP="00B11EB3">
      <w:pPr>
        <w:pStyle w:val="DanceBody"/>
        <w:keepNext w:val="0"/>
      </w:pPr>
      <w:r>
        <w:t>57-64</w:t>
      </w:r>
      <w:r>
        <w:tab/>
        <w:t>RSh reels of 3 on sides, 3s dancing up passing 2s at top RSh to start.  End 2 (3) 1</w:t>
      </w:r>
    </w:p>
    <w:p w:rsidR="00B11EB3" w:rsidRDefault="00B11EB3" w:rsidP="00B11EB3"/>
    <w:p w:rsidR="00B11EB3" w:rsidRDefault="00B11EB3" w:rsidP="00B11EB3">
      <w:pPr>
        <w:pStyle w:val="Minicrib"/>
      </w:pPr>
      <w:r>
        <w:t>LA TEMPETE  (R48)</w:t>
      </w:r>
      <w:r>
        <w:tab/>
        <w:t>RSCDS Bk 2</w:t>
      </w:r>
    </w:p>
    <w:p w:rsidR="00B11EB3" w:rsidRDefault="00B11EB3" w:rsidP="00B11EB3">
      <w:pPr>
        <w:pStyle w:val="DanceBody"/>
      </w:pPr>
      <w:r>
        <w:t>2 couples facing 2 couples in lines of 4 across, Ladies on partners right, 1s on right of 2s &amp; 1s face 3s</w:t>
      </w:r>
      <w:r>
        <w:rPr>
          <w:b/>
        </w:rPr>
        <w:t xml:space="preserve"> </w:t>
      </w:r>
      <w:r w:rsidRPr="00BD473E">
        <w:rPr>
          <w:b/>
        </w:rPr>
        <w:t xml:space="preserve">as </w:t>
      </w:r>
      <w:r>
        <w:t>2s face 4s</w:t>
      </w:r>
    </w:p>
    <w:p w:rsidR="00B11EB3" w:rsidRDefault="00B11EB3" w:rsidP="00B11EB3">
      <w:pPr>
        <w:pStyle w:val="DanceBody"/>
      </w:pPr>
      <w:r>
        <w:t xml:space="preserve"> 1- 8</w:t>
      </w:r>
      <w:r>
        <w:tab/>
        <w:t>1s+4s dance RH across &amp; LH back to places</w:t>
      </w:r>
    </w:p>
    <w:p w:rsidR="00B11EB3" w:rsidRDefault="00B11EB3" w:rsidP="00B11EB3">
      <w:pPr>
        <w:pStyle w:val="DanceBody"/>
      </w:pPr>
      <w:r>
        <w:t xml:space="preserve"> 9-16</w:t>
      </w:r>
      <w:r>
        <w:tab/>
        <w:t>2s+3s repeat above Fig</w:t>
      </w:r>
    </w:p>
    <w:p w:rsidR="00B11EB3" w:rsidRDefault="00B11EB3" w:rsidP="00B11EB3">
      <w:pPr>
        <w:pStyle w:val="DanceBody"/>
      </w:pPr>
      <w:r>
        <w:t>17-24</w:t>
      </w:r>
      <w:r>
        <w:tab/>
        <w:t>All 4 couples set to partner twice &amp; turn 2H</w:t>
      </w:r>
    </w:p>
    <w:p w:rsidR="00B11EB3" w:rsidRDefault="00B11EB3" w:rsidP="00B11EB3">
      <w:pPr>
        <w:pStyle w:val="DanceBody"/>
      </w:pPr>
      <w:r>
        <w:t>25-32</w:t>
      </w:r>
      <w:r>
        <w:tab/>
        <w:t>All 4 couples slip step across (Men pass BtoB) &amp; back to places (Ladies BtoB)</w:t>
      </w:r>
    </w:p>
    <w:p w:rsidR="00B11EB3" w:rsidRDefault="00B11EB3" w:rsidP="00B11EB3">
      <w:pPr>
        <w:pStyle w:val="DanceBody"/>
      </w:pPr>
      <w:r>
        <w:t>33-40</w:t>
      </w:r>
      <w:r>
        <w:tab/>
        <w:t>1s+3s</w:t>
      </w:r>
      <w:r>
        <w:rPr>
          <w:b/>
        </w:rPr>
        <w:t xml:space="preserve"> </w:t>
      </w:r>
      <w:r w:rsidRPr="00BD473E">
        <w:rPr>
          <w:b/>
        </w:rPr>
        <w:t xml:space="preserve">also </w:t>
      </w:r>
      <w:r>
        <w:t>2s+4s circle 4H round to left &amp; LH across back to places</w:t>
      </w:r>
    </w:p>
    <w:p w:rsidR="00B11EB3" w:rsidRDefault="00B11EB3" w:rsidP="00B11EB3">
      <w:pPr>
        <w:pStyle w:val="DanceBody"/>
        <w:keepNext w:val="0"/>
      </w:pPr>
      <w:r>
        <w:t>41-48</w:t>
      </w:r>
      <w:r>
        <w:tab/>
        <w:t>All 4 couples Advance 2 steps &amp; Retire 1 step, clap 3 times, 1s+2s dance under 3s+4s arms to face next 2 couples</w:t>
      </w:r>
    </w:p>
    <w:p w:rsidR="00B11EB3" w:rsidRDefault="00B11EB3" w:rsidP="00B11EB3"/>
    <w:p w:rsidR="00B11EB3" w:rsidRDefault="00B11EB3" w:rsidP="00B11EB3">
      <w:pPr>
        <w:pStyle w:val="Minicrib"/>
      </w:pPr>
      <w:r>
        <w:t>TEN O'CLOCK REEL  (R5x40)  5C Sq.Set</w:t>
      </w:r>
      <w:r>
        <w:tab/>
        <w:t>Rosemary Crabb-Wyke  Aurora 10th Anniv</w:t>
      </w:r>
    </w:p>
    <w:p w:rsidR="00B11EB3" w:rsidRPr="00B172F7" w:rsidRDefault="00B11EB3" w:rsidP="00B11EB3">
      <w:pPr>
        <w:pStyle w:val="DanceBody"/>
      </w:pPr>
      <w:r w:rsidRPr="00B172F7">
        <w:t>Square set:  5M in centre with back to 3s, 5L with back to 1s</w:t>
      </w:r>
    </w:p>
    <w:p w:rsidR="00B11EB3" w:rsidRPr="00B172F7" w:rsidRDefault="00B11EB3" w:rsidP="00B11EB3">
      <w:pPr>
        <w:pStyle w:val="DanceBody"/>
      </w:pPr>
      <w:r w:rsidRPr="00B172F7">
        <w:t xml:space="preserve"> 1- 8</w:t>
      </w:r>
      <w:r w:rsidRPr="00B172F7">
        <w:tab/>
        <w:t xml:space="preserve">5M dances between 1s, 5L between 3s &amp; they chase clockwise 1/2 round set &amp; back into centre (5M thro' 3s, 5L thro' 1s) </w:t>
      </w:r>
      <w:r w:rsidRPr="00B172F7">
        <w:rPr>
          <w:b/>
        </w:rPr>
        <w:t>while</w:t>
      </w:r>
      <w:r w:rsidRPr="00B172F7">
        <w:t xml:space="preserve"> 2s &amp; 4s set, turn prtnr RH, set, turn LH</w:t>
      </w:r>
    </w:p>
    <w:p w:rsidR="00B11EB3" w:rsidRPr="00B172F7" w:rsidRDefault="00B11EB3" w:rsidP="00B11EB3">
      <w:pPr>
        <w:pStyle w:val="DanceBody"/>
      </w:pPr>
      <w:r w:rsidRPr="00B172F7">
        <w:t xml:space="preserve"> 9-16</w:t>
      </w:r>
      <w:r w:rsidRPr="00B172F7">
        <w:tab/>
        <w:t xml:space="preserve">5s Tulloch Turn </w:t>
      </w:r>
      <w:r w:rsidRPr="00B172F7">
        <w:rPr>
          <w:b/>
        </w:rPr>
        <w:t>while</w:t>
      </w:r>
      <w:r w:rsidRPr="00B172F7">
        <w:t xml:space="preserve"> 1s+2s+3s+4s dance interlocking reels of 4 round set</w:t>
      </w:r>
    </w:p>
    <w:p w:rsidR="00B11EB3" w:rsidRPr="00B172F7" w:rsidRDefault="00B11EB3" w:rsidP="00B11EB3">
      <w:pPr>
        <w:pStyle w:val="DanceBody"/>
      </w:pPr>
      <w:r w:rsidRPr="00B172F7">
        <w:t>17-24</w:t>
      </w:r>
      <w:r w:rsidRPr="00B172F7">
        <w:tab/>
        <w:t xml:space="preserve">5M+4M+1L </w:t>
      </w:r>
      <w:r w:rsidRPr="00B172F7">
        <w:rPr>
          <w:b/>
        </w:rPr>
        <w:t>also</w:t>
      </w:r>
      <w:r w:rsidRPr="00B172F7">
        <w:t xml:space="preserve"> 5L+2M+3L set as Double Triangles, 5s pull back RSh dance 1/4 round to right. 5M+1M+2L </w:t>
      </w:r>
      <w:r w:rsidRPr="00B172F7">
        <w:rPr>
          <w:b/>
        </w:rPr>
        <w:t>also</w:t>
      </w:r>
      <w:r w:rsidRPr="00B172F7">
        <w:t xml:space="preserve"> 5L+3M+4L set as Double Triangles.  5s finish in centre facing 1s</w:t>
      </w:r>
    </w:p>
    <w:p w:rsidR="00B11EB3" w:rsidRPr="00B172F7" w:rsidRDefault="00B11EB3" w:rsidP="00B11EB3">
      <w:pPr>
        <w:pStyle w:val="DanceBody"/>
        <w:keepNext w:val="0"/>
      </w:pPr>
      <w:r w:rsidRPr="00B172F7">
        <w:t>25-40</w:t>
      </w:r>
      <w:r w:rsidRPr="00B172F7">
        <w:tab/>
        <w:t>5s+1s dance 1/2 R&amp;L, then 1s+2s, 2s+3s etc 1/2 R&amp;L until 4s in centre</w:t>
      </w:r>
    </w:p>
    <w:p w:rsidR="00B11EB3" w:rsidRDefault="00B11EB3" w:rsidP="00B11EB3"/>
    <w:p w:rsidR="00B11EB3" w:rsidRDefault="00B11EB3" w:rsidP="00B11EB3">
      <w:pPr>
        <w:pStyle w:val="Minicrib"/>
      </w:pPr>
      <w:r>
        <w:t>TEN YEARS ON  (J4x32)  4C set</w:t>
      </w:r>
      <w:r>
        <w:tab/>
        <w:t>David A Haynes  www.rscds-wirral.org.uk/dances.html</w:t>
      </w:r>
    </w:p>
    <w:p w:rsidR="00B11EB3" w:rsidRDefault="00B11EB3" w:rsidP="00B11EB3">
      <w:pPr>
        <w:pStyle w:val="DanceBody"/>
      </w:pPr>
      <w:r>
        <w:t xml:space="preserve"> 1- 8</w:t>
      </w:r>
      <w:r>
        <w:tab/>
        <w:t>1L+2M also 3L+4M cross RH &amp; set, 1M+2L also 3M+4L cross RH &amp; set</w:t>
      </w:r>
    </w:p>
    <w:p w:rsidR="00B11EB3" w:rsidRDefault="00B11EB3" w:rsidP="00B11EB3">
      <w:pPr>
        <w:pStyle w:val="DanceBody"/>
      </w:pPr>
      <w:r>
        <w:t xml:space="preserve"> 9-16</w:t>
      </w:r>
      <w:r>
        <w:tab/>
        <w:t>2s+1s also 4s+3s dance 1/2 R&amp;L, 1s lead down cross below 3s &amp; cast to 2</w:t>
      </w:r>
      <w:r w:rsidRPr="00972EEB">
        <w:t>nd</w:t>
      </w:r>
      <w:r>
        <w:t xml:space="preserve"> place opposite sides</w:t>
      </w:r>
    </w:p>
    <w:p w:rsidR="00B11EB3" w:rsidRDefault="00B11EB3" w:rsidP="00B11EB3">
      <w:pPr>
        <w:pStyle w:val="DanceBody"/>
      </w:pPr>
      <w:r>
        <w:t>17-24</w:t>
      </w:r>
      <w:r>
        <w:tab/>
        <w:t>1s dance 1/2 Reflection reels of 3 on sides (1s in &amp; up to start), 1s with LH joined lead down, cross below 4s &amp; cast up to 3</w:t>
      </w:r>
      <w:r w:rsidRPr="00972EEB">
        <w:t>rd</w:t>
      </w:r>
      <w:r>
        <w:t xml:space="preserve"> place own sides</w:t>
      </w:r>
    </w:p>
    <w:p w:rsidR="00B11EB3" w:rsidRDefault="00B11EB3" w:rsidP="00B11EB3">
      <w:pPr>
        <w:pStyle w:val="DanceBody"/>
        <w:keepNext w:val="0"/>
      </w:pPr>
      <w:r>
        <w:t>25-32</w:t>
      </w:r>
      <w:r>
        <w:tab/>
        <w:t>1s dance 1/2 Reflection reels of 3 on own sides (1s in/up to start), 1M+2M also 1L+2L set to each other &amp; change places LH  3 4 2 1</w:t>
      </w:r>
    </w:p>
    <w:p w:rsidR="00B11EB3" w:rsidRDefault="00B11EB3" w:rsidP="00B11EB3"/>
    <w:p w:rsidR="00B11EB3" w:rsidRDefault="00B11EB3" w:rsidP="00B11EB3">
      <w:pPr>
        <w:pStyle w:val="Minicrib"/>
      </w:pPr>
      <w:r>
        <w:t>TERRACE LOGGERS' JIG  (J4x32)  4C set</w:t>
      </w:r>
      <w:r>
        <w:tab/>
        <w:t>K Earl  Ruby Anniv Coll</w:t>
      </w:r>
    </w:p>
    <w:p w:rsidR="00B11EB3" w:rsidRPr="00034613" w:rsidRDefault="00B11EB3" w:rsidP="00B11EB3">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B11EB3" w:rsidRDefault="00B11EB3" w:rsidP="00B11EB3">
      <w:pPr>
        <w:pStyle w:val="DanceBody"/>
      </w:pPr>
      <w:r>
        <w:t xml:space="preserve"> 9-16</w:t>
      </w:r>
      <w:r>
        <w:tab/>
        <w:t>All dance DoSiDo twice</w:t>
      </w:r>
    </w:p>
    <w:p w:rsidR="00B11EB3" w:rsidRDefault="00B11EB3" w:rsidP="00B11EB3">
      <w:pPr>
        <w:pStyle w:val="DanceBody"/>
      </w:pPr>
      <w:r>
        <w:t>17-24</w:t>
      </w:r>
      <w:r>
        <w:tab/>
        <w:t>All dance down middle, 1s make an arch &amp; 2s+3s+4s dance up.  2 3 4 1</w:t>
      </w:r>
    </w:p>
    <w:p w:rsidR="00B11EB3" w:rsidRDefault="00B11EB3" w:rsidP="00B11EB3">
      <w:pPr>
        <w:pStyle w:val="DanceBody"/>
        <w:keepNext w:val="0"/>
      </w:pPr>
      <w:r>
        <w:t>25-32</w:t>
      </w:r>
      <w:r>
        <w:tab/>
        <w:t>2s+3s also 4s+1s dance RH across &amp; LH back</w:t>
      </w:r>
    </w:p>
    <w:p w:rsidR="00B11EB3" w:rsidRDefault="00B11EB3" w:rsidP="00B11EB3"/>
    <w:p w:rsidR="00B11EB3" w:rsidRDefault="00B11EB3" w:rsidP="00B11EB3">
      <w:pPr>
        <w:pStyle w:val="Minicrib"/>
      </w:pPr>
      <w:r>
        <w:t>TERRY IS TEA-RRIFIC  (J4x32)  4C Set</w:t>
      </w:r>
      <w:r>
        <w:tab/>
        <w:t>Andrew Hodgson  Fields of Gold</w:t>
      </w:r>
    </w:p>
    <w:p w:rsidR="00B11EB3" w:rsidRDefault="00B11EB3" w:rsidP="00B11EB3">
      <w:pPr>
        <w:pStyle w:val="DanceBody"/>
      </w:pPr>
      <w:r>
        <w:t xml:space="preserve"> 1- 8</w:t>
      </w:r>
      <w:r>
        <w:tab/>
        <w:t>1s+4s cross RH, set, cross back LH &amp; set (1 bar across, then turning to face next couple)</w:t>
      </w:r>
    </w:p>
    <w:p w:rsidR="00B11EB3" w:rsidRDefault="00B11EB3" w:rsidP="00B11EB3">
      <w:pPr>
        <w:pStyle w:val="DanceBody"/>
      </w:pPr>
      <w:r>
        <w:t xml:space="preserve"> 9-10</w:t>
      </w:r>
      <w:r>
        <w:tab/>
        <w:t>1s facing 2s &amp; 3s facing 4s, change places RH</w:t>
      </w:r>
    </w:p>
    <w:p w:rsidR="00B11EB3" w:rsidRDefault="00B11EB3" w:rsidP="00B11EB3">
      <w:pPr>
        <w:pStyle w:val="DanceBody"/>
      </w:pPr>
      <w:r>
        <w:t>11-16</w:t>
      </w:r>
      <w:r>
        <w:tab/>
        <w:t>1s facing 4s set (1 bar up/down, 1 bar facing across), 1s+4s cross LH &amp; set. 2 (1) (4) 3</w:t>
      </w:r>
    </w:p>
    <w:p w:rsidR="00B11EB3" w:rsidRDefault="00B11EB3" w:rsidP="00B11EB3">
      <w:pPr>
        <w:pStyle w:val="DanceBody"/>
      </w:pPr>
      <w:r>
        <w:t>17-24</w:t>
      </w:r>
      <w:r>
        <w:tab/>
        <w:t>2s+1s also 4s+3s dance RH across; 1s+4s dance LH across</w:t>
      </w:r>
    </w:p>
    <w:p w:rsidR="00B11EB3" w:rsidRDefault="00B11EB3" w:rsidP="00B11EB3">
      <w:pPr>
        <w:pStyle w:val="DanceBody"/>
      </w:pPr>
      <w:r>
        <w:t>25-28</w:t>
      </w:r>
      <w:r>
        <w:tab/>
        <w:t>1s+4s dance RSh round nearest corner (1L round 2M, 1M round 2L, 4L round 3M, 4M round 3L)</w:t>
      </w:r>
      <w:r>
        <w:tab/>
      </w:r>
      <w:r>
        <w:tab/>
      </w:r>
    </w:p>
    <w:p w:rsidR="00B11EB3" w:rsidRDefault="00B11EB3" w:rsidP="00B11EB3">
      <w:pPr>
        <w:pStyle w:val="DanceBody"/>
        <w:keepNext w:val="0"/>
      </w:pPr>
      <w:r>
        <w:t>29-32</w:t>
      </w:r>
      <w:r>
        <w:tab/>
        <w:t>4s+1s dance 1/2 RH across &amp; set.  2 4 1 3</w:t>
      </w:r>
    </w:p>
    <w:p w:rsidR="00B11EB3" w:rsidRDefault="00B11EB3" w:rsidP="00B11EB3"/>
    <w:p w:rsidR="00B11EB3" w:rsidRDefault="00B11EB3" w:rsidP="00B11EB3">
      <w:pPr>
        <w:pStyle w:val="Minicrib"/>
      </w:pPr>
      <w:r>
        <w:t>TETE A TETE IN PARIS  (S8x32)  2C (4C set)</w:t>
      </w:r>
      <w:r>
        <w:tab/>
        <w:t>A Girards</w:t>
      </w:r>
    </w:p>
    <w:p w:rsidR="00B11EB3" w:rsidRDefault="00B11EB3" w:rsidP="00B11EB3">
      <w:pPr>
        <w:pStyle w:val="DanceBody"/>
      </w:pPr>
      <w:r>
        <w:t xml:space="preserve"> 1- 8</w:t>
      </w:r>
      <w:r>
        <w:tab/>
        <w:t>1s &amp; 2s turn 2H (2 bars) into 4H round to left &amp; turn partners 2H</w:t>
      </w:r>
    </w:p>
    <w:p w:rsidR="00B11EB3" w:rsidRDefault="00B11EB3" w:rsidP="00B11EB3">
      <w:pPr>
        <w:pStyle w:val="DanceBody"/>
      </w:pPr>
      <w:r>
        <w:t xml:space="preserve"> 9-16</w:t>
      </w:r>
      <w:r>
        <w:tab/>
        <w:t>1s+2s dance Diamond Poussette</w:t>
      </w:r>
    </w:p>
    <w:p w:rsidR="00B11EB3" w:rsidRDefault="00B11EB3" w:rsidP="00B11EB3">
      <w:pPr>
        <w:pStyle w:val="DanceBody"/>
      </w:pPr>
      <w:r>
        <w:t>17-24</w:t>
      </w:r>
      <w:r>
        <w:tab/>
        <w:t>1s+2s dance the Knot with 1M ending on Ladies side (L on M's on right) in "Backwards Prom hold" (LH normal &amp; Mans RH behind Ladies back)</w:t>
      </w:r>
    </w:p>
    <w:p w:rsidR="00B11EB3" w:rsidRDefault="00B11EB3" w:rsidP="00B11EB3">
      <w:pPr>
        <w:pStyle w:val="DanceBody"/>
        <w:keepNext w:val="0"/>
      </w:pPr>
      <w:r>
        <w:t>25-32</w:t>
      </w:r>
      <w:r>
        <w:tab/>
        <w:t>1s (in back-prom-hold) dance 1/2 Fig of 8 round 2M (LSh), dance up to top, split &amp; cast to 2</w:t>
      </w:r>
      <w:r w:rsidRPr="00972EEB">
        <w:t>nd</w:t>
      </w:r>
      <w:r>
        <w:t xml:space="preserve"> place own sides</w:t>
      </w:r>
    </w:p>
    <w:p w:rsidR="00B11EB3" w:rsidRDefault="00B11EB3" w:rsidP="00B11EB3"/>
    <w:p w:rsidR="00B11EB3" w:rsidRDefault="00B11EB3" w:rsidP="00B11EB3">
      <w:pPr>
        <w:pStyle w:val="Minicrib"/>
      </w:pPr>
      <w:r>
        <w:t>TEVIOT BRIDGE  (J8x24)  2C (4C set)</w:t>
      </w:r>
      <w:r>
        <w:tab/>
        <w:t>RSCDS Bk 5</w:t>
      </w:r>
    </w:p>
    <w:p w:rsidR="00B11EB3" w:rsidRPr="00B82DC7" w:rsidRDefault="00B11EB3" w:rsidP="00B11EB3">
      <w:pPr>
        <w:pStyle w:val="DanceBody"/>
      </w:pPr>
      <w:r w:rsidRPr="00B82DC7">
        <w:t xml:space="preserve"> 1- 8</w:t>
      </w:r>
      <w:r w:rsidRPr="00B82DC7">
        <w:tab/>
        <w:t>1s turn RH 2.1/2 times ending on opposite sides</w:t>
      </w:r>
    </w:p>
    <w:p w:rsidR="00B11EB3" w:rsidRPr="00B82DC7" w:rsidRDefault="00B11EB3" w:rsidP="00B11EB3">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B11EB3" w:rsidRPr="00B82DC7" w:rsidRDefault="00B11EB3" w:rsidP="00B11EB3">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B11EB3" w:rsidRDefault="00B11EB3" w:rsidP="00B11EB3"/>
    <w:p w:rsidR="00B11EB3" w:rsidRDefault="00B11EB3" w:rsidP="00B11EB3">
      <w:pPr>
        <w:pStyle w:val="Minicrib"/>
      </w:pPr>
      <w:r>
        <w:t>THE TEY MEDLEY  (M-(S64+R64))  Sq.Set</w:t>
      </w:r>
      <w:r>
        <w:tab/>
        <w:t>P Taylor  Imperial 4</w:t>
      </w:r>
    </w:p>
    <w:p w:rsidR="00B11EB3" w:rsidRDefault="00B11EB3" w:rsidP="00B11EB3">
      <w:pPr>
        <w:pStyle w:val="DanceBody"/>
      </w:pPr>
      <w:r>
        <w:t xml:space="preserve"> 1- 8</w:t>
      </w:r>
      <w:r>
        <w:tab/>
        <w:t>All set to partners &amp; dance 1/2 Grand Chain, turn partners RH to end Ladies in centre facing partners</w:t>
      </w:r>
    </w:p>
    <w:p w:rsidR="00B11EB3" w:rsidRDefault="00B11EB3" w:rsidP="00B11EB3">
      <w:pPr>
        <w:pStyle w:val="DanceBody"/>
      </w:pPr>
      <w:r>
        <w:t xml:space="preserve"> 9-16</w:t>
      </w:r>
      <w:r>
        <w:tab/>
        <w:t>Ladies pass partners RSh &amp; dance round clockwise to original places to meet 'new' partner</w:t>
      </w:r>
    </w:p>
    <w:p w:rsidR="00B11EB3" w:rsidRDefault="00B11EB3" w:rsidP="00B11EB3">
      <w:pPr>
        <w:pStyle w:val="DanceBody"/>
      </w:pPr>
      <w:r>
        <w:t>17-24</w:t>
      </w:r>
      <w:r>
        <w:tab/>
        <w:t>All circle 8H round &amp; back</w:t>
      </w:r>
    </w:p>
    <w:p w:rsidR="00B11EB3" w:rsidRDefault="00B11EB3" w:rsidP="00B11EB3">
      <w:pPr>
        <w:pStyle w:val="DanceBody"/>
      </w:pPr>
      <w:r>
        <w:t>25-32</w:t>
      </w:r>
      <w:r>
        <w:tab/>
        <w:t>Men dance RH across 1/2 way, all turn original partners LH, 1/2 turn corners LH &amp; face in diagonally with corner</w:t>
      </w:r>
    </w:p>
    <w:p w:rsidR="00B11EB3" w:rsidRDefault="00B11EB3" w:rsidP="00B11EB3">
      <w:pPr>
        <w:pStyle w:val="DanceBody"/>
      </w:pPr>
      <w:r>
        <w:t>33-40</w:t>
      </w:r>
      <w:r>
        <w:tab/>
        <w:t>1M+3M with corners Adv+Ret, 2M+4M with corners dance 1/2 R&amp;L (end facing corner in 2 diagonal lines between corner's partners)</w:t>
      </w:r>
    </w:p>
    <w:p w:rsidR="00B11EB3" w:rsidRDefault="00B11EB3" w:rsidP="00B11EB3">
      <w:pPr>
        <w:pStyle w:val="DanceBody"/>
      </w:pPr>
      <w:r>
        <w:t>41-48</w:t>
      </w:r>
      <w:r>
        <w:tab/>
        <w:t>All dance diagonal reels of 4 (LSh to corner to start)</w:t>
      </w:r>
    </w:p>
    <w:p w:rsidR="00B11EB3" w:rsidRDefault="00B11EB3" w:rsidP="00B11EB3">
      <w:pPr>
        <w:pStyle w:val="DanceBody"/>
      </w:pPr>
      <w:r>
        <w:t>49-56</w:t>
      </w:r>
      <w:r>
        <w:tab/>
        <w:t>1M &amp; 3M followed by their corners dance clockwise round outside to next corner position</w:t>
      </w:r>
      <w:r w:rsidRPr="00BA6B4D">
        <w:rPr>
          <w:b/>
        </w:rPr>
        <w:t xml:space="preserve"> while </w:t>
      </w:r>
      <w:r>
        <w:t>2M &amp; 4M with corners dance LH across 3/4 way to face original partners in 2 diagonal lines, all change places with partners RH to face in on sides &amp; set</w:t>
      </w:r>
    </w:p>
    <w:p w:rsidR="00B11EB3" w:rsidRDefault="00B11EB3" w:rsidP="00B11EB3">
      <w:pPr>
        <w:pStyle w:val="DanceBody"/>
      </w:pPr>
      <w:r>
        <w:t>57-64</w:t>
      </w:r>
      <w:r>
        <w:tab/>
        <w:t>1L followed by 1M+4L+4M cast &amp; dance clockwise to original pstns</w:t>
      </w:r>
      <w:r w:rsidRPr="00BA6B4D">
        <w:rPr>
          <w:b/>
        </w:rPr>
        <w:t xml:space="preserve"> while </w:t>
      </w:r>
      <w:r>
        <w:t>3L followed by 3M+2L+2M cast &amp; dance clockwise to original pstns, all turn partners RH</w:t>
      </w:r>
    </w:p>
    <w:p w:rsidR="00B11EB3" w:rsidRDefault="00B11EB3" w:rsidP="00B11EB3">
      <w:pPr>
        <w:pStyle w:val="DanceBody"/>
        <w:keepNext w:val="0"/>
      </w:pPr>
      <w:r>
        <w:t>Repeat in reel time but omit setting on bars 1-2, dancing half Grand Chain in six bars</w:t>
      </w:r>
    </w:p>
    <w:p w:rsidR="00B11EB3" w:rsidRDefault="00B11EB3" w:rsidP="00B11EB3"/>
    <w:p w:rsidR="00B11EB3" w:rsidRDefault="00B11EB3" w:rsidP="00B11EB3">
      <w:pPr>
        <w:pStyle w:val="Minicrib"/>
      </w:pPr>
      <w:r>
        <w:t>THANK YOU BOB  (S4x32)  4C set</w:t>
      </w:r>
      <w:r>
        <w:tab/>
        <w:t>Jim Haworth  ASHMERG SCD</w:t>
      </w:r>
    </w:p>
    <w:p w:rsidR="00B11EB3" w:rsidRPr="0034563B" w:rsidRDefault="00B11EB3" w:rsidP="00B11EB3">
      <w:pPr>
        <w:pStyle w:val="DanceBody"/>
      </w:pPr>
      <w:r w:rsidRPr="0034563B">
        <w:t xml:space="preserve"> 2 chords - 2nd chord 3s &amp; 4s cross to opp sides</w:t>
      </w:r>
    </w:p>
    <w:p w:rsidR="00B11EB3" w:rsidRPr="0034563B" w:rsidRDefault="00B11EB3" w:rsidP="00B11EB3">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B11EB3" w:rsidRDefault="00B11EB3" w:rsidP="00B11EB3">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B11EB3" w:rsidRDefault="00B11EB3" w:rsidP="00B11EB3">
      <w:pPr>
        <w:pStyle w:val="DanceBody"/>
      </w:pPr>
      <w:r>
        <w:t>17-18</w:t>
      </w:r>
      <w:r>
        <w:tab/>
        <w:t>1s+4s set Advancing, pass LSh to face "corners" on diagonal (4s+2M at top, 1s+3M at bottom)</w:t>
      </w:r>
    </w:p>
    <w:p w:rsidR="00B11EB3" w:rsidRDefault="00B11EB3" w:rsidP="00B11EB3">
      <w:pPr>
        <w:pStyle w:val="DanceBody"/>
      </w:pPr>
      <w:r>
        <w:t>19-24</w:t>
      </w:r>
      <w:r>
        <w:tab/>
        <w:t>RSh promenade reels of 3 across (4s+2s, 1s+3s).  End 4s facing 1s in centre (4s face down 1s face up)</w:t>
      </w:r>
    </w:p>
    <w:p w:rsidR="00B11EB3" w:rsidRDefault="00B11EB3" w:rsidP="00B11EB3">
      <w:pPr>
        <w:pStyle w:val="DanceBody"/>
        <w:keepNext w:val="0"/>
      </w:pPr>
      <w:r>
        <w:t>25-32</w:t>
      </w:r>
      <w:r>
        <w:tab/>
        <w:t>4s+1s dance RH across, dance out of end (4s at top, 1s at bottom) cross &amp; cast to 2nd/3rd place.  End 2 4 (1) (3)</w:t>
      </w:r>
    </w:p>
    <w:p w:rsidR="00B11EB3" w:rsidRDefault="00B11EB3" w:rsidP="00B11EB3"/>
    <w:p w:rsidR="00B11EB3" w:rsidRDefault="00B11EB3" w:rsidP="00B11EB3">
      <w:pPr>
        <w:pStyle w:val="Minicrib"/>
      </w:pPr>
      <w:r>
        <w:t>THANK YOU JACK  (J4x40)  4C set</w:t>
      </w:r>
      <w:r>
        <w:tab/>
        <w:t>M &amp; A Mclaughlin  Spring Creek Coll</w:t>
      </w:r>
    </w:p>
    <w:p w:rsidR="00B11EB3" w:rsidRDefault="00B11EB3" w:rsidP="00B11EB3">
      <w:pPr>
        <w:pStyle w:val="DanceBody"/>
      </w:pPr>
      <w:r>
        <w:t xml:space="preserve"> 1- 8</w:t>
      </w:r>
      <w:r>
        <w:tab/>
        <w:t>2s &amp; 3s turn RH, 2s &amp; 3s cast to ends</w:t>
      </w:r>
      <w:r w:rsidRPr="00BA6B4D">
        <w:rPr>
          <w:b/>
        </w:rPr>
        <w:t xml:space="preserve"> while </w:t>
      </w:r>
      <w:r>
        <w:t xml:space="preserve">1s+4s cross RH down/up </w:t>
      </w:r>
      <w:r w:rsidRPr="004A30CD">
        <w:t>1 place to face each other up/down</w:t>
      </w:r>
      <w:r w:rsidRPr="00BA6B4D">
        <w:rPr>
          <w:b/>
        </w:rPr>
        <w:t xml:space="preserve"> </w:t>
      </w:r>
      <w:r>
        <w:rPr>
          <w:b/>
        </w:rPr>
        <w:t xml:space="preserve">as </w:t>
      </w:r>
      <w:r w:rsidRPr="004A30CD">
        <w:t xml:space="preserve">2s &amp; 3s face partner across </w:t>
      </w:r>
      <w:r>
        <w:t>&amp; all</w:t>
      </w:r>
      <w:r w:rsidRPr="004A30CD">
        <w:t xml:space="preserve"> set</w:t>
      </w:r>
    </w:p>
    <w:p w:rsidR="00B11EB3" w:rsidRDefault="00B11EB3" w:rsidP="00B11EB3">
      <w:pPr>
        <w:pStyle w:val="DanceBody"/>
      </w:pPr>
      <w:r>
        <w:t xml:space="preserve"> 9-16</w:t>
      </w:r>
      <w:r>
        <w:tab/>
      </w:r>
      <w:r w:rsidRPr="004A30CD">
        <w:t>1s &amp; 4s facing up/down dance 6 bars of R&amp;L</w:t>
      </w:r>
      <w:r>
        <w:t xml:space="preserve"> (starting on sides) ending on own sides facing up/down &amp; set to 2s/3s</w:t>
      </w:r>
    </w:p>
    <w:p w:rsidR="00B11EB3" w:rsidRDefault="00B11EB3" w:rsidP="00B11EB3">
      <w:pPr>
        <w:pStyle w:val="DanceBody"/>
      </w:pPr>
      <w:r>
        <w:t>17-24</w:t>
      </w:r>
      <w:r>
        <w:tab/>
        <w:t>2s+1s also 4s+3s dance RH across &amp; LH back</w:t>
      </w:r>
    </w:p>
    <w:p w:rsidR="00B11EB3" w:rsidRDefault="00B11EB3" w:rsidP="00B11EB3">
      <w:pPr>
        <w:pStyle w:val="DanceBody"/>
      </w:pPr>
      <w:r>
        <w:t>25-32</w:t>
      </w:r>
      <w:r>
        <w:tab/>
        <w:t>1s+4s dance RH across &amp; LH back</w:t>
      </w:r>
    </w:p>
    <w:p w:rsidR="00B11EB3" w:rsidRDefault="00B11EB3" w:rsidP="00B11EB3">
      <w:pPr>
        <w:pStyle w:val="DanceBody"/>
        <w:keepNext w:val="0"/>
      </w:pPr>
      <w:r>
        <w:t>33-40</w:t>
      </w:r>
      <w:r>
        <w:tab/>
        <w:t>1L+4L also 1M+4M Set+Link, 1s &amp; 4s dance DoSiDo.  2 4 1 3</w:t>
      </w:r>
    </w:p>
    <w:p w:rsidR="00B11EB3" w:rsidRDefault="00B11EB3" w:rsidP="00B11EB3"/>
    <w:p w:rsidR="00B11EB3" w:rsidRDefault="00B11EB3" w:rsidP="00B11EB3">
      <w:pPr>
        <w:pStyle w:val="Minicrib"/>
      </w:pPr>
      <w:r>
        <w:t>THANKS FOR ALL THE DANCING  (S3x32) 3C set</w:t>
      </w:r>
      <w:r>
        <w:tab/>
        <w:t>Désirée Patterson, 2019</w:t>
      </w:r>
    </w:p>
    <w:p w:rsidR="00B11EB3" w:rsidRPr="008A0ED0" w:rsidRDefault="00B11EB3" w:rsidP="00B11EB3">
      <w:pPr>
        <w:pStyle w:val="DanceBody"/>
      </w:pPr>
      <w:r w:rsidRPr="008A0ED0">
        <w:t xml:space="preserve"> 1- 8</w:t>
      </w:r>
      <w:r w:rsidRPr="008A0ED0">
        <w:tab/>
        <w:t>1s cross RH, cast (2s step up); 1s dance 1/2 Fig 8 up round 2s</w:t>
      </w:r>
    </w:p>
    <w:p w:rsidR="00B11EB3" w:rsidRPr="008A0ED0" w:rsidRDefault="00B11EB3" w:rsidP="00B11EB3">
      <w:pPr>
        <w:pStyle w:val="DanceBody"/>
      </w:pPr>
      <w:r w:rsidRPr="008A0ED0">
        <w:t xml:space="preserve"> 9-16</w:t>
      </w:r>
      <w:r w:rsidRPr="008A0ED0">
        <w:tab/>
        <w:t>Mirror reels of 3 on sides (1s in/down, 2s cast to start) 2s &amp; 3s loop into place at end, 1s finish facing 1st corners</w:t>
      </w:r>
    </w:p>
    <w:p w:rsidR="00B11EB3" w:rsidRPr="008A0ED0" w:rsidRDefault="00B11EB3" w:rsidP="00B11EB3">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B11EB3" w:rsidRDefault="00B11EB3" w:rsidP="00B11EB3">
      <w:pPr>
        <w:pStyle w:val="DanceBody"/>
      </w:pPr>
      <w:r>
        <w:t>25-32</w:t>
      </w:r>
      <w:r>
        <w:tab/>
        <w:t>1s+3s dance Espagnole:</w:t>
      </w:r>
    </w:p>
    <w:p w:rsidR="00B11EB3" w:rsidRPr="006B40B3" w:rsidRDefault="00B11EB3" w:rsidP="00B11EB3">
      <w:pPr>
        <w:pStyle w:val="DanceBody"/>
      </w:pPr>
      <w:r w:rsidRPr="006B40B3">
        <w:tab/>
        <w:t>`25-26</w:t>
      </w:r>
      <w:r>
        <w:t xml:space="preserve">   </w:t>
      </w:r>
      <w:r w:rsidRPr="006B40B3">
        <w:t>1s+3s cross (Ladies lead across RH passing between Men) with Ladies changing places RH</w:t>
      </w:r>
    </w:p>
    <w:p w:rsidR="00B11EB3" w:rsidRPr="006B40B3" w:rsidRDefault="00B11EB3" w:rsidP="00B11EB3">
      <w:pPr>
        <w:pStyle w:val="DanceBody"/>
      </w:pPr>
      <w:r w:rsidRPr="006B40B3">
        <w:tab/>
        <w:t>`27-28</w:t>
      </w:r>
      <w:r>
        <w:t xml:space="preserve">   </w:t>
      </w:r>
      <w:r w:rsidRPr="006B40B3">
        <w:t>1s+3s cross back (Men lead across RH between Ladies) with Men changing places RH</w:t>
      </w:r>
    </w:p>
    <w:p w:rsidR="00B11EB3" w:rsidRPr="006B40B3" w:rsidRDefault="00B11EB3" w:rsidP="00B11EB3">
      <w:pPr>
        <w:pStyle w:val="DanceBody"/>
        <w:keepNext w:val="0"/>
      </w:pPr>
      <w:r w:rsidRPr="006B40B3">
        <w:tab/>
        <w:t>`29-32</w:t>
      </w:r>
      <w:r>
        <w:t xml:space="preserve">   </w:t>
      </w:r>
      <w:r w:rsidRPr="006B40B3">
        <w:t>3s turn RH as 1s turn LH to end 2 3 1</w:t>
      </w:r>
    </w:p>
    <w:p w:rsidR="00B11EB3" w:rsidRDefault="00B11EB3" w:rsidP="00B11EB3"/>
    <w:p w:rsidR="00B11EB3" w:rsidRDefault="00B11EB3" w:rsidP="00B11EB3">
      <w:pPr>
        <w:pStyle w:val="Minicrib"/>
      </w:pPr>
      <w:r>
        <w:t>THAT CERTAIN SOMEONE  (S8x32)  3C (4C Set)</w:t>
      </w:r>
      <w:r>
        <w:tab/>
        <w:t>Pam Stephens</w:t>
      </w:r>
    </w:p>
    <w:p w:rsidR="00B11EB3" w:rsidRDefault="00B11EB3" w:rsidP="00B11EB3">
      <w:pPr>
        <w:pStyle w:val="DanceBody"/>
      </w:pPr>
      <w:r>
        <w:t xml:space="preserve"> 1- 4</w:t>
      </w:r>
      <w:r>
        <w:tab/>
        <w:t>1s 1/2 turn 2H, dance down 1 place NHJ to face 1st corners (2s step up 3-4)</w:t>
      </w:r>
    </w:p>
    <w:p w:rsidR="00B11EB3" w:rsidRDefault="00B11EB3" w:rsidP="00B11EB3">
      <w:pPr>
        <w:pStyle w:val="DanceBody"/>
      </w:pPr>
      <w:r w:rsidRPr="004117C8">
        <w:t>5-16</w:t>
      </w:r>
      <w:r w:rsidRPr="004117C8">
        <w:tab/>
      </w:r>
      <w:r>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B11EB3" w:rsidRDefault="00B11EB3" w:rsidP="00B11EB3">
      <w:pPr>
        <w:pStyle w:val="DanceBody"/>
      </w:pPr>
      <w:r>
        <w:t>17-24</w:t>
      </w:r>
      <w:r>
        <w:tab/>
        <w:t>1s turn 3rd corner (pstn) RH, partner LH, turn 4th corner (pstn) RH &amp; turn partnerf LH to 2nd place opp sides.  (3) (1) (2)</w:t>
      </w:r>
    </w:p>
    <w:p w:rsidR="00B11EB3" w:rsidRDefault="00B11EB3" w:rsidP="00B11EB3">
      <w:pPr>
        <w:pStyle w:val="DanceBody"/>
        <w:keepNext w:val="0"/>
      </w:pPr>
      <w:r>
        <w:t>25-32</w:t>
      </w:r>
      <w:r>
        <w:tab/>
        <w:t>All set, circle 6H 1/2 round to left &amp; set.  2 1 3</w:t>
      </w:r>
    </w:p>
    <w:p w:rsidR="00B11EB3" w:rsidRDefault="00B11EB3" w:rsidP="00B11EB3"/>
    <w:p w:rsidR="00B11EB3" w:rsidRDefault="00B11EB3" w:rsidP="00B11EB3">
      <w:pPr>
        <w:pStyle w:val="Minicrib"/>
      </w:pPr>
      <w:r>
        <w:t>THAT GLAIKIT WASTE OF SPACE!  (R4x32)  4C Set</w:t>
      </w:r>
      <w:r>
        <w:tab/>
        <w:t>John Drewry  Stoneywood Coll 1</w:t>
      </w:r>
    </w:p>
    <w:p w:rsidR="00B11EB3" w:rsidRPr="000727AD" w:rsidRDefault="00B11EB3" w:rsidP="00B11EB3">
      <w:pPr>
        <w:pStyle w:val="DanceBody"/>
      </w:pPr>
      <w:r w:rsidRPr="000727AD">
        <w:t xml:space="preserve"> 1- 8</w:t>
      </w:r>
      <w:r w:rsidRPr="000727AD">
        <w:tab/>
        <w:t>1M &amp; 2L</w:t>
      </w:r>
      <w:r w:rsidRPr="000727AD">
        <w:rPr>
          <w:b/>
        </w:rPr>
        <w:t xml:space="preserve"> also </w:t>
      </w:r>
      <w:r w:rsidRPr="000727AD">
        <w:t>3M &amp; 4L cross &amp; cast RSh to change places, 1s+2s</w:t>
      </w:r>
      <w:r w:rsidRPr="000727AD">
        <w:rPr>
          <w:b/>
        </w:rPr>
        <w:t xml:space="preserve"> also </w:t>
      </w:r>
      <w:r w:rsidRPr="000727AD">
        <w:t>3s+4s dance RH across</w:t>
      </w:r>
    </w:p>
    <w:p w:rsidR="00B11EB3" w:rsidRPr="000727AD" w:rsidRDefault="00B11EB3" w:rsidP="00B11EB3">
      <w:pPr>
        <w:pStyle w:val="DanceBody"/>
      </w:pPr>
      <w:r w:rsidRPr="000727AD">
        <w:t xml:space="preserve"> 9-16</w:t>
      </w:r>
      <w:r w:rsidRPr="000727AD">
        <w:tab/>
        <w:t>1L &amp; 2M</w:t>
      </w:r>
      <w:r w:rsidRPr="000727AD">
        <w:rPr>
          <w:b/>
        </w:rPr>
        <w:t xml:space="preserve"> also </w:t>
      </w:r>
      <w:r w:rsidRPr="000727AD">
        <w:t>3L &amp; 4M cross &amp; cast LSh round opposite person to change places, 2s+1s</w:t>
      </w:r>
      <w:r w:rsidRPr="000727AD">
        <w:rPr>
          <w:b/>
        </w:rPr>
        <w:t xml:space="preserve"> also </w:t>
      </w:r>
      <w:r w:rsidRPr="000727AD">
        <w:t>4s+3s dance LH across</w:t>
      </w:r>
    </w:p>
    <w:p w:rsidR="00B11EB3" w:rsidRPr="000727AD" w:rsidRDefault="00B11EB3" w:rsidP="00B11EB3">
      <w:pPr>
        <w:pStyle w:val="DanceBody"/>
      </w:pPr>
      <w:r w:rsidRPr="000727AD">
        <w:t>17-24</w:t>
      </w:r>
      <w:r w:rsidRPr="000727AD">
        <w:tab/>
        <w:t>All set to partners &amp; turn 2H to 2s/4s facing down &amp; 1s/3s facing up, 2s+1s</w:t>
      </w:r>
      <w:r w:rsidRPr="000727AD">
        <w:rPr>
          <w:b/>
        </w:rPr>
        <w:t xml:space="preserve"> also </w:t>
      </w:r>
      <w:r w:rsidRPr="000727AD">
        <w:t>4s+3s circle 4H round to left</w:t>
      </w:r>
    </w:p>
    <w:p w:rsidR="00B11EB3" w:rsidRPr="000727AD" w:rsidRDefault="00B11EB3" w:rsidP="00B11EB3">
      <w:pPr>
        <w:pStyle w:val="DanceBody"/>
        <w:keepNext w:val="0"/>
      </w:pPr>
      <w:r w:rsidRPr="000727AD">
        <w:t>25-32</w:t>
      </w:r>
      <w:r w:rsidRPr="000727AD">
        <w:tab/>
        <w:t>All dance reels of 4 on sides but at the end 1s &amp; 4s do not pass LSh to finish 2 4 1 3</w:t>
      </w:r>
    </w:p>
    <w:p w:rsidR="00B11EB3" w:rsidRDefault="00B11EB3" w:rsidP="00B11EB3"/>
    <w:p w:rsidR="00B11EB3" w:rsidRDefault="00B11EB3" w:rsidP="00B11EB3">
      <w:pPr>
        <w:pStyle w:val="Minicrib"/>
      </w:pPr>
      <w:r>
        <w:t>THAT'S ALL YOU'RE GETTING!  (R8x32)  3C (4C set)</w:t>
      </w:r>
      <w:r>
        <w:tab/>
        <w:t>Peter Loveland  The Buckie Lad</w:t>
      </w:r>
    </w:p>
    <w:p w:rsidR="00B11EB3" w:rsidRDefault="00B11EB3" w:rsidP="00B11EB3">
      <w:pPr>
        <w:pStyle w:val="DanceBody"/>
      </w:pPr>
      <w:r>
        <w:t xml:space="preserve"> 1- 8</w:t>
      </w:r>
      <w:r>
        <w:tab/>
        <w:t>1s set, cross RH, cast (2s step up 5-6), &amp; 1s turn 3/4 RH to diagonal line joining LH with 2nd corners, RH with partner</w:t>
      </w:r>
    </w:p>
    <w:p w:rsidR="00B11EB3" w:rsidRDefault="00B11EB3" w:rsidP="00B11EB3">
      <w:pPr>
        <w:pStyle w:val="DanceBody"/>
      </w:pPr>
      <w:r>
        <w:t xml:space="preserve"> 9-16</w:t>
      </w:r>
      <w:r>
        <w:tab/>
        <w:t>1s dance 'The Spoke' with 2nd, 1st, 4th &amp; 3rd corner but 1s set on spot bars 15-16</w:t>
      </w:r>
    </w:p>
    <w:p w:rsidR="00B11EB3" w:rsidRDefault="00B11EB3" w:rsidP="00B11EB3">
      <w:pPr>
        <w:pStyle w:val="DanceBody"/>
      </w:pPr>
      <w:r>
        <w:t>17-24</w:t>
      </w:r>
      <w:r>
        <w:tab/>
        <w:t>Reels of 3 across, 1M+2s (1M+2L pass RSh) &amp; 1L+3s (1L+3M pass RSh).  1s pass RSh to 2nd place opp side in middle BtoB facing out</w:t>
      </w:r>
    </w:p>
    <w:p w:rsidR="00B11EB3" w:rsidRDefault="00B11EB3" w:rsidP="00B11EB3">
      <w:pPr>
        <w:pStyle w:val="DanceBody"/>
        <w:keepNext w:val="0"/>
      </w:pPr>
      <w:r>
        <w:t>25-32</w:t>
      </w:r>
      <w:r>
        <w:tab/>
        <w:t>2s+1s+3s dance 4 bars 'Double Triangles' with 1s petronella turn to 2nd place own sides (4 bars).  All turn partners RH</w:t>
      </w:r>
    </w:p>
    <w:p w:rsidR="00B11EB3" w:rsidRDefault="00B11EB3" w:rsidP="00B11EB3"/>
    <w:p w:rsidR="00B11EB3" w:rsidRDefault="00B11EB3" w:rsidP="00B11EB3">
      <w:pPr>
        <w:pStyle w:val="Minicrib"/>
      </w:pPr>
      <w:r>
        <w:t>THAT'S MY JO'  (J8x32)  2C (4C Set)</w:t>
      </w:r>
      <w:r>
        <w:tab/>
        <w:t>Dances collected by Miss Milligan</w:t>
      </w:r>
    </w:p>
    <w:p w:rsidR="00B11EB3" w:rsidRDefault="00B11EB3" w:rsidP="00B11EB3">
      <w:pPr>
        <w:pStyle w:val="DanceBody"/>
      </w:pPr>
      <w:r>
        <w:t xml:space="preserve"> 1- 8</w:t>
      </w:r>
      <w:r>
        <w:tab/>
        <w:t>1s clap 3 times &amp; cast to 2nd place (2s step up). 2s clap 3 times &amp; cast one place to face up (1s step up &amp; face down)</w:t>
      </w:r>
    </w:p>
    <w:p w:rsidR="00B11EB3" w:rsidRDefault="00B11EB3" w:rsidP="00B11EB3">
      <w:pPr>
        <w:pStyle w:val="DanceBody"/>
      </w:pPr>
      <w:r>
        <w:t xml:space="preserve"> 9-12</w:t>
      </w:r>
      <w:r>
        <w:tab/>
        <w:t>1M+2M also 1L+2L turn RH, 1s+2s turn partner LH</w:t>
      </w:r>
    </w:p>
    <w:p w:rsidR="00B11EB3" w:rsidRDefault="00B11EB3" w:rsidP="00B11EB3">
      <w:pPr>
        <w:pStyle w:val="DanceBody"/>
      </w:pPr>
      <w:r>
        <w:t>13-16</w:t>
      </w:r>
      <w:r>
        <w:tab/>
        <w:t>1s+2s repeat bars 9-12</w:t>
      </w:r>
    </w:p>
    <w:p w:rsidR="00B11EB3" w:rsidRDefault="00B11EB3" w:rsidP="00B11EB3">
      <w:pPr>
        <w:pStyle w:val="DanceBody"/>
      </w:pPr>
      <w:r>
        <w:t>17-24</w:t>
      </w:r>
      <w:r>
        <w:tab/>
        <w:t>1s dance down the middle &amp; back</w:t>
      </w:r>
    </w:p>
    <w:p w:rsidR="00B11EB3" w:rsidRDefault="00B11EB3" w:rsidP="00B11EB3">
      <w:pPr>
        <w:pStyle w:val="DanceBody"/>
        <w:keepNext w:val="0"/>
      </w:pPr>
      <w:r>
        <w:t>25-32</w:t>
      </w:r>
      <w:r>
        <w:tab/>
        <w:t xml:space="preserve">1s+2s Adv+Ret; 1s+2s turn partner RH, 1s cast </w:t>
      </w:r>
      <w:r>
        <w:rPr>
          <w:b/>
          <w:bCs/>
        </w:rPr>
        <w:t>while</w:t>
      </w:r>
      <w:r>
        <w:t xml:space="preserve"> 2s dance up the middle to top</w:t>
      </w:r>
    </w:p>
    <w:p w:rsidR="00B11EB3" w:rsidRDefault="00B11EB3" w:rsidP="00B11EB3"/>
    <w:p w:rsidR="00B11EB3" w:rsidRDefault="00B11EB3" w:rsidP="00B11EB3">
      <w:pPr>
        <w:pStyle w:val="Minicrib"/>
      </w:pPr>
      <w:r>
        <w:t>THE THEEKET HOOSE  (S8x48)  2C (4C set)</w:t>
      </w:r>
      <w:r>
        <w:tab/>
        <w:t>Thompson  RSCDS Bk 15</w:t>
      </w:r>
    </w:p>
    <w:p w:rsidR="00B11EB3" w:rsidRDefault="00B11EB3" w:rsidP="00B11EB3">
      <w:pPr>
        <w:pStyle w:val="DanceBody"/>
      </w:pPr>
      <w:r>
        <w:t xml:space="preserve"> 1- 8</w:t>
      </w:r>
      <w:r>
        <w:tab/>
        <w:t>1s lead down the middle for 3 steps, back to top &amp; cast to 2</w:t>
      </w:r>
      <w:r w:rsidRPr="00972EEB">
        <w:t>nd</w:t>
      </w:r>
      <w:r>
        <w:t xml:space="preserve"> places</w:t>
      </w:r>
    </w:p>
    <w:p w:rsidR="00B11EB3" w:rsidRDefault="00B11EB3" w:rsidP="00B11EB3">
      <w:pPr>
        <w:pStyle w:val="DanceBody"/>
      </w:pPr>
      <w:r>
        <w:t xml:space="preserve"> 9-16</w:t>
      </w:r>
      <w:r>
        <w:tab/>
        <w:t>2s repeat bars 1-8</w:t>
      </w:r>
    </w:p>
    <w:p w:rsidR="00B11EB3" w:rsidRDefault="00B11EB3" w:rsidP="00B11EB3">
      <w:pPr>
        <w:pStyle w:val="DanceBody"/>
      </w:pPr>
      <w:r>
        <w:t>17-24</w:t>
      </w:r>
      <w:r>
        <w:tab/>
        <w:t>1M+2M cross between 1L+2L &amp; cast round partner back to places, 1L+2L repeat</w:t>
      </w:r>
    </w:p>
    <w:p w:rsidR="00B11EB3" w:rsidRDefault="00B11EB3" w:rsidP="00B11EB3">
      <w:pPr>
        <w:pStyle w:val="DanceBody"/>
      </w:pPr>
      <w:r>
        <w:t>25-32</w:t>
      </w:r>
      <w:r>
        <w:tab/>
        <w:t>1s+2L dance a diagonal reel of 3, 1s giving RSh to start</w:t>
      </w:r>
    </w:p>
    <w:p w:rsidR="00B11EB3" w:rsidRDefault="00B11EB3" w:rsidP="00B11EB3">
      <w:pPr>
        <w:pStyle w:val="DanceBody"/>
      </w:pPr>
      <w:r>
        <w:t>33-40</w:t>
      </w:r>
      <w:r>
        <w:tab/>
        <w:t>1s+2M dance a diagonal reel of 3, 1s giving LSh to start</w:t>
      </w:r>
    </w:p>
    <w:p w:rsidR="00B11EB3" w:rsidRDefault="00B11EB3" w:rsidP="00B11EB3">
      <w:pPr>
        <w:pStyle w:val="DanceBody"/>
        <w:keepNext w:val="0"/>
      </w:pPr>
      <w:r>
        <w:t>41-48</w:t>
      </w:r>
      <w:r>
        <w:tab/>
        <w:t>1s+2s set, cross RH &amp; dance 1/2 R&amp;L</w:t>
      </w:r>
    </w:p>
    <w:p w:rsidR="00B11EB3" w:rsidRDefault="00B11EB3" w:rsidP="00B11EB3"/>
    <w:p w:rsidR="00B11EB3" w:rsidRDefault="00B11EB3" w:rsidP="00B11EB3">
      <w:pPr>
        <w:pStyle w:val="Minicrib"/>
      </w:pPr>
      <w:r>
        <w:t>THERE AND BACK  (R8x32)  3C (4C set)</w:t>
      </w:r>
      <w:r>
        <w:tab/>
        <w:t>Roy Goldring  G &amp; S Dances 3</w:t>
      </w:r>
    </w:p>
    <w:p w:rsidR="00B11EB3" w:rsidRPr="00A43AAB" w:rsidRDefault="00B11EB3" w:rsidP="00B11EB3">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B11EB3" w:rsidRDefault="00B11EB3" w:rsidP="00B11EB3">
      <w:pPr>
        <w:pStyle w:val="DanceBody"/>
      </w:pPr>
      <w:r>
        <w:t xml:space="preserve"> 9-16</w:t>
      </w:r>
      <w:r>
        <w:tab/>
        <w:t>1s cross down to dance reels of 3 on opposite sides</w:t>
      </w:r>
    </w:p>
    <w:p w:rsidR="00B11EB3" w:rsidRPr="008B2DB4" w:rsidRDefault="00B11EB3" w:rsidP="00B11EB3">
      <w:pPr>
        <w:pStyle w:val="DanceBody"/>
      </w:pPr>
      <w:r>
        <w:t>17-24</w:t>
      </w:r>
      <w:r>
        <w:tab/>
        <w:t>1s cross down to dance reels of 3 on own sides</w:t>
      </w:r>
    </w:p>
    <w:p w:rsidR="00B11EB3" w:rsidRPr="00A43AAB" w:rsidRDefault="00B11EB3" w:rsidP="00B11EB3">
      <w:pPr>
        <w:pStyle w:val="DanceBody"/>
        <w:keepNext w:val="0"/>
      </w:pPr>
      <w:r w:rsidRPr="00A43AAB">
        <w:t>25-</w:t>
      </w:r>
      <w:r>
        <w:t>3</w:t>
      </w:r>
      <w:r w:rsidRPr="00A43AAB">
        <w:t>2</w:t>
      </w:r>
      <w:r>
        <w:tab/>
        <w:t xml:space="preserve">1s dance down between 3s &amp; </w:t>
      </w:r>
      <w:r w:rsidRPr="00A43AAB">
        <w:t>cast up to 2</w:t>
      </w:r>
      <w:r w:rsidRPr="00972EEB">
        <w:rPr>
          <w:szCs w:val="9"/>
        </w:rPr>
        <w:t>nd</w:t>
      </w:r>
      <w:r>
        <w:rPr>
          <w:szCs w:val="9"/>
        </w:rPr>
        <w:t xml:space="preserve"> </w:t>
      </w:r>
      <w:r>
        <w:t xml:space="preserve">place, </w:t>
      </w:r>
      <w:r w:rsidRPr="00A43AAB">
        <w:t>2s+1s+3s turn RH</w:t>
      </w:r>
    </w:p>
    <w:p w:rsidR="00B11EB3" w:rsidRDefault="00B11EB3" w:rsidP="00B11EB3"/>
    <w:p w:rsidR="00B11EB3" w:rsidRDefault="00B11EB3" w:rsidP="00B11EB3">
      <w:pPr>
        <w:pStyle w:val="Minicrib"/>
      </w:pPr>
      <w:r>
        <w:t>THERE AND BACK  AGAIN  (R2x64)  5C set</w:t>
      </w:r>
      <w:r>
        <w:tab/>
        <w:t>Ann Malley  SCD for Children and Teens</w:t>
      </w:r>
    </w:p>
    <w:p w:rsidR="00B11EB3" w:rsidRPr="00CF76AE" w:rsidRDefault="00B11EB3" w:rsidP="00B11EB3">
      <w:pPr>
        <w:pStyle w:val="DanceBody"/>
        <w:rPr>
          <w:noProof/>
        </w:rPr>
      </w:pPr>
      <w:r w:rsidRPr="00CF76AE">
        <w:rPr>
          <w:noProof/>
        </w:rPr>
        <w:t>5 couples arranged in a circle, Lady on Man's right</w:t>
      </w:r>
    </w:p>
    <w:p w:rsidR="00B11EB3" w:rsidRDefault="00B11EB3" w:rsidP="00B11EB3">
      <w:pPr>
        <w:pStyle w:val="DanceBody"/>
        <w:rPr>
          <w:noProof/>
        </w:rPr>
      </w:pPr>
      <w:r>
        <w:rPr>
          <w:noProof/>
        </w:rPr>
        <w:t xml:space="preserve"> 1- 8</w:t>
      </w:r>
      <w:r>
        <w:rPr>
          <w:noProof/>
        </w:rPr>
        <w:tab/>
        <w:t>All circle 10H round and back</w:t>
      </w:r>
    </w:p>
    <w:p w:rsidR="00B11EB3" w:rsidRDefault="00B11EB3" w:rsidP="00B11EB3">
      <w:pPr>
        <w:pStyle w:val="DanceBody"/>
        <w:rPr>
          <w:noProof/>
        </w:rPr>
      </w:pPr>
      <w:r>
        <w:rPr>
          <w:noProof/>
        </w:rPr>
        <w:t xml:space="preserve"> 9-16</w:t>
      </w:r>
      <w:r>
        <w:rPr>
          <w:noProof/>
        </w:rPr>
        <w:tab/>
        <w:t>All set twice, pulling back RSh (bar 11) to face out; All dance out (2 bars) then dance towards and face partner</w:t>
      </w:r>
    </w:p>
    <w:p w:rsidR="00B11EB3" w:rsidRDefault="00B11EB3" w:rsidP="00B11EB3">
      <w:pPr>
        <w:pStyle w:val="DanceBody"/>
        <w:rPr>
          <w:noProof/>
        </w:rPr>
      </w:pPr>
      <w:r>
        <w:rPr>
          <w:noProof/>
        </w:rPr>
        <w:t>17-24</w:t>
      </w:r>
      <w:r>
        <w:rPr>
          <w:noProof/>
        </w:rPr>
        <w:tab/>
        <w:t>All set twice to partner, all Adv+Ret</w:t>
      </w:r>
    </w:p>
    <w:p w:rsidR="00B11EB3" w:rsidRDefault="00B11EB3" w:rsidP="00B11EB3">
      <w:pPr>
        <w:pStyle w:val="DanceBody"/>
        <w:rPr>
          <w:noProof/>
        </w:rPr>
      </w:pPr>
      <w:r>
        <w:rPr>
          <w:noProof/>
        </w:rPr>
        <w:t>25-32</w:t>
      </w:r>
      <w:r>
        <w:rPr>
          <w:noProof/>
        </w:rPr>
        <w:tab/>
        <w:t>All dance DoSiDo with partner,  turn partner 1.1/4 RH into promenade hold facing anticlockwise (Men on inside)</w:t>
      </w:r>
    </w:p>
    <w:p w:rsidR="00B11EB3" w:rsidRDefault="00B11EB3" w:rsidP="00B11EB3">
      <w:pPr>
        <w:pStyle w:val="DanceBody"/>
        <w:rPr>
          <w:noProof/>
        </w:rPr>
      </w:pPr>
      <w:r>
        <w:rPr>
          <w:noProof/>
        </w:rPr>
        <w:t>33-48</w:t>
      </w:r>
      <w:r>
        <w:rPr>
          <w:noProof/>
        </w:rPr>
        <w:tab/>
        <w:t>All promenade anticlockwise once round (12 bars) ending in original circle</w:t>
      </w:r>
    </w:p>
    <w:p w:rsidR="00B11EB3" w:rsidRDefault="00B11EB3" w:rsidP="00B11EB3">
      <w:pPr>
        <w:pStyle w:val="DanceBody"/>
        <w:rPr>
          <w:noProof/>
        </w:rPr>
      </w:pPr>
      <w:r>
        <w:rPr>
          <w:noProof/>
        </w:rPr>
        <w:t>49-56</w:t>
      </w:r>
      <w:r>
        <w:rPr>
          <w:noProof/>
        </w:rPr>
        <w:tab/>
        <w:t>Ladies join RH in centre, LH with partner &amp; dance RH across (6 bars), Bar 55 Men cross Lady in front to original places but Lady on Man's left</w:t>
      </w:r>
    </w:p>
    <w:p w:rsidR="00B11EB3" w:rsidRDefault="00B11EB3" w:rsidP="00B11EB3">
      <w:pPr>
        <w:pStyle w:val="DanceBody"/>
        <w:rPr>
          <w:noProof/>
        </w:rPr>
      </w:pPr>
      <w:r>
        <w:rPr>
          <w:noProof/>
        </w:rPr>
        <w:t>57-64</w:t>
      </w:r>
      <w:r>
        <w:rPr>
          <w:noProof/>
        </w:rPr>
        <w:tab/>
        <w:t>All turn partners 1.1/2 RH; all turn partner LH to original places</w:t>
      </w:r>
    </w:p>
    <w:p w:rsidR="00B11EB3" w:rsidRDefault="00B11EB3" w:rsidP="00B11EB3">
      <w:pPr>
        <w:pStyle w:val="DanceBody"/>
        <w:keepNext w:val="0"/>
        <w:rPr>
          <w:noProof/>
        </w:rPr>
      </w:pPr>
      <w:r>
        <w:rPr>
          <w:noProof/>
        </w:rPr>
        <w:tab/>
        <w:t>Repeat 1 more time</w:t>
      </w:r>
    </w:p>
    <w:p w:rsidR="00B11EB3" w:rsidRDefault="00B11EB3" w:rsidP="00B11EB3"/>
    <w:p w:rsidR="00B11EB3" w:rsidRDefault="00B11EB3" w:rsidP="00B11EB3">
      <w:pPr>
        <w:pStyle w:val="Minicrib"/>
      </w:pPr>
      <w:r>
        <w:t>THERE ARE NO KANGAROOS IN AUSTRIA (Advanced Version)  (J2x32)  4C set</w:t>
      </w:r>
      <w:r>
        <w:tab/>
        <w:t>Felix Hamelbeck &amp; Beatrix Wepner  Vienna Book</w:t>
      </w:r>
    </w:p>
    <w:p w:rsidR="00B11EB3" w:rsidRPr="0002338B" w:rsidRDefault="00B11EB3" w:rsidP="00B11EB3">
      <w:pPr>
        <w:pStyle w:val="DanceBody"/>
      </w:pPr>
      <w:r w:rsidRPr="0002338B">
        <w:t xml:space="preserve"> 1- 8</w:t>
      </w:r>
      <w:r w:rsidRPr="0002338B">
        <w:tab/>
        <w:t xml:space="preserve">All 4 couples set, 1s+2s turn 1/2 LH into 1/2 LH across </w:t>
      </w:r>
      <w:r w:rsidRPr="0002338B">
        <w:rPr>
          <w:b/>
        </w:rPr>
        <w:t>while</w:t>
      </w:r>
      <w:r w:rsidRPr="0002338B">
        <w:t xml:space="preserve"> 3s+4s 1/2 turn RH into 1/2 RH across, all set.  2 1 4 3</w:t>
      </w:r>
    </w:p>
    <w:p w:rsidR="00B11EB3" w:rsidRPr="0002338B" w:rsidRDefault="00B11EB3" w:rsidP="00B11EB3">
      <w:pPr>
        <w:pStyle w:val="DanceBody"/>
      </w:pPr>
      <w:r w:rsidRPr="0002338B">
        <w:t xml:space="preserve"> 9-16</w:t>
      </w:r>
      <w:r w:rsidRPr="0002338B">
        <w:tab/>
        <w:t xml:space="preserve">1s dance Fig 8 on sides round 2s &amp; 3s (start up, LSh to 2s) </w:t>
      </w:r>
      <w:r w:rsidRPr="0002338B">
        <w:rPr>
          <w:b/>
        </w:rPr>
        <w:t>while</w:t>
      </w:r>
      <w:r w:rsidRPr="0002338B">
        <w:t xml:space="preserve"> 4s+3s dance RH across, 4s+2s dance LH across (1s &amp; 4s pass LSh on bar 13). 2 4 1 3</w:t>
      </w:r>
    </w:p>
    <w:p w:rsidR="00B11EB3" w:rsidRPr="0002338B" w:rsidRDefault="00B11EB3" w:rsidP="00B11EB3">
      <w:pPr>
        <w:pStyle w:val="DanceBody"/>
      </w:pPr>
      <w:r w:rsidRPr="0002338B">
        <w:t>17-24</w:t>
      </w:r>
      <w:r w:rsidRPr="0002338B">
        <w:tab/>
        <w:t xml:space="preserve">All 4 couples set, 2s+4s turn 1/2 LH into 1/2 LH across </w:t>
      </w:r>
      <w:r w:rsidRPr="0002338B">
        <w:rPr>
          <w:b/>
        </w:rPr>
        <w:t>while</w:t>
      </w:r>
      <w:r w:rsidRPr="0002338B">
        <w:t xml:space="preserve"> 1s+3s turn 1/2 RH in 1/2 RH across  4 2 3 1</w:t>
      </w:r>
    </w:p>
    <w:p w:rsidR="00B11EB3" w:rsidRPr="0002338B" w:rsidRDefault="00B11EB3" w:rsidP="00B11EB3">
      <w:pPr>
        <w:pStyle w:val="DanceBody"/>
      </w:pPr>
      <w:r w:rsidRPr="0002338B">
        <w:t>25-32</w:t>
      </w:r>
      <w:r w:rsidRPr="0002338B">
        <w:tab/>
        <w:t xml:space="preserve">2s dance Fig 8 on sides round 4s &amp; 1s (start up, LSh to 4s) </w:t>
      </w:r>
      <w:r w:rsidRPr="0002338B">
        <w:rPr>
          <w:b/>
        </w:rPr>
        <w:t>while</w:t>
      </w:r>
      <w:r w:rsidRPr="0002338B">
        <w:t xml:space="preserve"> 3s+1s dance RH across, 3s+4s dance LH across (2s &amp; 3s pass LSh on bar 13).  End 4 3 2 1</w:t>
      </w:r>
    </w:p>
    <w:p w:rsidR="00B11EB3" w:rsidRPr="0002338B" w:rsidRDefault="00B11EB3" w:rsidP="00B11EB3">
      <w:pPr>
        <w:pStyle w:val="DanceBody"/>
        <w:keepNext w:val="0"/>
      </w:pPr>
      <w:r w:rsidRPr="0002338B">
        <w:t>Repeat once only from new positions</w:t>
      </w:r>
    </w:p>
    <w:p w:rsidR="00B11EB3" w:rsidRDefault="00B11EB3" w:rsidP="00B11EB3"/>
    <w:p w:rsidR="00B11EB3" w:rsidRDefault="00B11EB3" w:rsidP="00B11EB3">
      <w:pPr>
        <w:pStyle w:val="Minicrib"/>
      </w:pPr>
      <w:r>
        <w:t>THERE ARE NO KANGAROOS IN AUSTRIA (Basic Version)  (J3x32)  3C set</w:t>
      </w:r>
      <w:r>
        <w:tab/>
        <w:t>Felix Hamelbeck &amp; Beatrix Wepner  Vienna Book</w:t>
      </w:r>
    </w:p>
    <w:p w:rsidR="00B11EB3" w:rsidRPr="0002338B" w:rsidRDefault="00B11EB3" w:rsidP="00B11EB3">
      <w:pPr>
        <w:pStyle w:val="DanceBody"/>
      </w:pPr>
      <w:r w:rsidRPr="0002338B">
        <w:t xml:space="preserve"> 1- 8</w:t>
      </w:r>
      <w:r w:rsidRPr="0002338B">
        <w:tab/>
        <w:t>1s+2s set, 1/2 turn LH into 1/2 LH across, 2s+1s set. 2 1 3</w:t>
      </w:r>
    </w:p>
    <w:p w:rsidR="00B11EB3" w:rsidRPr="0002338B" w:rsidRDefault="00B11EB3" w:rsidP="00B11EB3">
      <w:pPr>
        <w:pStyle w:val="DanceBody"/>
      </w:pPr>
      <w:r w:rsidRPr="0002338B">
        <w:t xml:space="preserve"> 9-16</w:t>
      </w:r>
      <w:r w:rsidRPr="0002338B">
        <w:tab/>
        <w:t>1s dance Fig 8 on sides (start up, LSh to 2s)</w:t>
      </w:r>
    </w:p>
    <w:p w:rsidR="00B11EB3" w:rsidRPr="0002338B" w:rsidRDefault="00B11EB3" w:rsidP="00B11EB3">
      <w:pPr>
        <w:pStyle w:val="DanceBody"/>
      </w:pPr>
      <w:r w:rsidRPr="0002338B">
        <w:t>17-24</w:t>
      </w:r>
      <w:r w:rsidRPr="0002338B">
        <w:tab/>
        <w:t>1s+3s set, 1/2 turn RH into 1/2 RH across, 3s+1s set</w:t>
      </w:r>
    </w:p>
    <w:p w:rsidR="00B11EB3" w:rsidRPr="0002338B" w:rsidRDefault="00B11EB3" w:rsidP="00B11EB3">
      <w:pPr>
        <w:pStyle w:val="DanceBody"/>
        <w:keepNext w:val="0"/>
      </w:pPr>
      <w:r w:rsidRPr="0002338B">
        <w:t>25-32</w:t>
      </w:r>
      <w:r w:rsidRPr="0002338B">
        <w:tab/>
        <w:t>3s+1s dance RH across; 2s+3s dance LH across.  End 2 3 1</w:t>
      </w:r>
    </w:p>
    <w:p w:rsidR="00B11EB3" w:rsidRDefault="00B11EB3" w:rsidP="00B11EB3"/>
    <w:p w:rsidR="00B11EB3" w:rsidRDefault="00B11EB3" w:rsidP="00B11EB3">
      <w:pPr>
        <w:pStyle w:val="Minicrib"/>
      </w:pPr>
      <w:r>
        <w:t>THERE BE DRAGONS!  (J8x32)  3C (4C set)</w:t>
      </w:r>
      <w:r>
        <w:tab/>
        <w:t>John Drewry  Greenburn Bk 2</w:t>
      </w:r>
    </w:p>
    <w:p w:rsidR="00B11EB3" w:rsidRPr="00151D15" w:rsidRDefault="00B11EB3" w:rsidP="00B11EB3">
      <w:pPr>
        <w:pStyle w:val="DanceBody"/>
      </w:pPr>
      <w:r w:rsidRPr="00151D15">
        <w:t xml:space="preserve"> 1- 8</w:t>
      </w:r>
      <w:r w:rsidRPr="00151D15">
        <w:tab/>
        <w:t>1s set &amp; cross to 2nd place</w:t>
      </w:r>
      <w:r w:rsidRPr="00151D15">
        <w:rPr>
          <w:b/>
        </w:rPr>
        <w:t xml:space="preserve"> while </w:t>
      </w:r>
      <w:r w:rsidRPr="00151D15">
        <w:t>2s cross RH &amp; cast up, 2s+1s dance double 1/2 Fig of 8 (1s cast)</w:t>
      </w:r>
    </w:p>
    <w:p w:rsidR="00B11EB3" w:rsidRPr="00151D15" w:rsidRDefault="00B11EB3" w:rsidP="00B11EB3">
      <w:pPr>
        <w:pStyle w:val="DanceBody"/>
      </w:pPr>
      <w:r w:rsidRPr="00151D15">
        <w:t xml:space="preserve"> 9-16</w:t>
      </w:r>
      <w:r w:rsidRPr="00151D15">
        <w:tab/>
        <w:t>2s+1s+3s dance Grand Chain</w:t>
      </w:r>
    </w:p>
    <w:p w:rsidR="00B11EB3" w:rsidRPr="00151D15" w:rsidRDefault="00B11EB3" w:rsidP="00B11EB3">
      <w:pPr>
        <w:pStyle w:val="DanceBody"/>
      </w:pPr>
      <w:r w:rsidRPr="00151D15">
        <w:t>17-24</w:t>
      </w:r>
      <w:r w:rsidRPr="00151D15">
        <w:tab/>
        <w:t>2s+1s+3s circle 6H round to left, pivot &amp; chase back to places</w:t>
      </w:r>
    </w:p>
    <w:p w:rsidR="00B11EB3" w:rsidRPr="00151D15" w:rsidRDefault="00B11EB3" w:rsidP="00B11EB3">
      <w:pPr>
        <w:pStyle w:val="DanceBody"/>
        <w:keepNext w:val="0"/>
      </w:pPr>
      <w:r w:rsidRPr="00151D15">
        <w:t>25-32</w:t>
      </w:r>
      <w:r w:rsidRPr="00151D15">
        <w:tab/>
        <w:t>1s dance reels of 3 across (Lady with 2s &amp; Man with 3s)</w:t>
      </w:r>
    </w:p>
    <w:p w:rsidR="00B11EB3" w:rsidRDefault="00B11EB3" w:rsidP="00B11EB3"/>
    <w:p w:rsidR="00B11EB3" w:rsidRDefault="00B11EB3" w:rsidP="00B11EB3">
      <w:pPr>
        <w:pStyle w:val="Minicrib"/>
      </w:pPr>
      <w:r>
        <w:t>THERE CAM' A YOUNG MAN  (J8x32)  3C (4C Set)</w:t>
      </w:r>
      <w:r>
        <w:tab/>
        <w:t>Iain Boyd  Let's All Dance</w:t>
      </w:r>
    </w:p>
    <w:p w:rsidR="00B11EB3" w:rsidRDefault="00B11EB3" w:rsidP="00B11EB3">
      <w:pPr>
        <w:pStyle w:val="DanceBody"/>
      </w:pPr>
      <w:r>
        <w:t xml:space="preserve"> 1- 8</w:t>
      </w:r>
      <w:r>
        <w:tab/>
        <w:t>1s dance down below 2s &amp; cast up to place, 1s+2s turn RH into prom hold</w:t>
      </w:r>
    </w:p>
    <w:p w:rsidR="00B11EB3" w:rsidRDefault="00B11EB3" w:rsidP="00B11EB3">
      <w:pPr>
        <w:pStyle w:val="DanceBody"/>
      </w:pPr>
      <w:r>
        <w:t xml:space="preserve"> 9-16</w:t>
      </w:r>
      <w:r>
        <w:tab/>
        <w:t>1s+2s Promenade</w:t>
      </w:r>
    </w:p>
    <w:p w:rsidR="00B11EB3" w:rsidRDefault="00B11EB3" w:rsidP="00B11EB3">
      <w:pPr>
        <w:pStyle w:val="DanceBody"/>
      </w:pPr>
      <w:r>
        <w:t>17-24</w:t>
      </w:r>
      <w:r>
        <w:tab/>
        <w:t>1s dance down below 3s, cast up 1 place, dance up between 2s &amp; cast to 2</w:t>
      </w:r>
      <w:r w:rsidRPr="00972EEB">
        <w:t>nd</w:t>
      </w:r>
      <w:r>
        <w:t xml:space="preserve">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THERE CAM' A YOUNG MAN  (J8x32)  3C (4C Set)</w:t>
      </w:r>
      <w:r>
        <w:tab/>
        <w:t>John W Mitchell  Whetherly Bk 7</w:t>
      </w:r>
    </w:p>
    <w:p w:rsidR="00B11EB3" w:rsidRDefault="00B11EB3" w:rsidP="00B11EB3">
      <w:pPr>
        <w:pStyle w:val="DanceBody"/>
      </w:pPr>
      <w:r>
        <w:t xml:space="preserve"> 1- 8</w:t>
      </w:r>
      <w:r>
        <w:tab/>
        <w:t>1s+2s dance R&amp;L ending with 1M &amp; 2L facing out (no polite turn)</w:t>
      </w:r>
    </w:p>
    <w:p w:rsidR="00B11EB3" w:rsidRDefault="00B11EB3" w:rsidP="00B11EB3">
      <w:pPr>
        <w:pStyle w:val="DanceBody"/>
      </w:pPr>
      <w:r>
        <w:t xml:space="preserve"> 9-16</w:t>
      </w:r>
      <w:r>
        <w:tab/>
        <w:t>Reels of 3 on sides, 2s+3s pass RSh to start</w:t>
      </w:r>
    </w:p>
    <w:p w:rsidR="00B11EB3" w:rsidRDefault="00B11EB3" w:rsidP="00B11EB3">
      <w:pPr>
        <w:pStyle w:val="DanceBody"/>
      </w:pPr>
      <w:r>
        <w:t>17-24</w:t>
      </w:r>
      <w:r>
        <w:tab/>
        <w:t xml:space="preserve">1s cross RH, cast </w:t>
      </w:r>
      <w:r>
        <w:rPr>
          <w:b/>
        </w:rPr>
        <w:t>as</w:t>
      </w:r>
      <w:r>
        <w:t xml:space="preserve"> 2s dance up to top.  2s cast </w:t>
      </w:r>
      <w:r>
        <w:rPr>
          <w:b/>
        </w:rPr>
        <w:t>as</w:t>
      </w:r>
      <w:r>
        <w:t xml:space="preserve"> 1s cross up to top place own side.  1s 1/2 turn 2s (Men LH, Ladies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THERE'S NAE ENOUGH BODIES  (R8x32)  2C (4C set)</w:t>
      </w:r>
      <w:r>
        <w:tab/>
        <w:t>Alan Cundill  Aurora 2nd Bk</w:t>
      </w:r>
    </w:p>
    <w:p w:rsidR="00B11EB3" w:rsidRPr="00B172F7" w:rsidRDefault="00B11EB3" w:rsidP="00B11EB3">
      <w:pPr>
        <w:pStyle w:val="DanceBody"/>
      </w:pPr>
      <w:r w:rsidRPr="00B172F7">
        <w:t xml:space="preserve"> 1- 8</w:t>
      </w:r>
      <w:r w:rsidRPr="00B172F7">
        <w:tab/>
        <w:t>1L+1M+2M dance RH across (Men's side); 1M+1L+2L dance LH across (Ladies' side)</w:t>
      </w:r>
    </w:p>
    <w:p w:rsidR="00B11EB3" w:rsidRPr="00B172F7" w:rsidRDefault="00B11EB3" w:rsidP="00B11EB3">
      <w:pPr>
        <w:pStyle w:val="DanceBody"/>
      </w:pPr>
      <w:r w:rsidRPr="00B172F7">
        <w:t xml:space="preserve"> 9-16</w:t>
      </w:r>
      <w:r w:rsidRPr="00B172F7">
        <w:tab/>
        <w:t xml:space="preserve">1s+2s dance 1/2 R&amp;L.  1M+2L cross RH &amp; set </w:t>
      </w:r>
      <w:r w:rsidRPr="00B172F7">
        <w:rPr>
          <w:b/>
        </w:rPr>
        <w:t>while</w:t>
      </w:r>
      <w:r w:rsidRPr="00B172F7">
        <w:t xml:space="preserve"> 1L+2M set &amp; cross RH</w:t>
      </w:r>
    </w:p>
    <w:p w:rsidR="00B11EB3" w:rsidRPr="00B172F7" w:rsidRDefault="00B11EB3" w:rsidP="00B11EB3">
      <w:pPr>
        <w:pStyle w:val="DanceBody"/>
      </w:pPr>
      <w:r w:rsidRPr="00B172F7">
        <w:t>17-24</w:t>
      </w:r>
      <w:r w:rsidRPr="00B172F7">
        <w:tab/>
        <w:t>1s dance Fig 8 round 2s, stay in centre facing up, 2s step in for ...</w:t>
      </w:r>
    </w:p>
    <w:p w:rsidR="00B11EB3" w:rsidRPr="00B172F7" w:rsidRDefault="00B11EB3" w:rsidP="00B11EB3">
      <w:pPr>
        <w:pStyle w:val="DanceBody"/>
        <w:keepNext w:val="0"/>
      </w:pPr>
      <w:r w:rsidRPr="00B172F7">
        <w:t>25-32</w:t>
      </w:r>
      <w:r w:rsidRPr="00B172F7">
        <w:tab/>
        <w:t>1s+2s Allemande</w:t>
      </w:r>
    </w:p>
    <w:p w:rsidR="00B11EB3" w:rsidRDefault="00B11EB3" w:rsidP="00B11EB3"/>
    <w:p w:rsidR="00B11EB3" w:rsidRDefault="00B11EB3" w:rsidP="00B11EB3">
      <w:pPr>
        <w:pStyle w:val="Minicrib"/>
      </w:pPr>
      <w:r>
        <w:t>THERE'S NAE LUCK ABOOT THE HOOSE  (S8x32)  3C (4C set)</w:t>
      </w:r>
      <w:r>
        <w:tab/>
        <w:t>Thomas Wilson (19C)  RSCDS Bk 10</w:t>
      </w:r>
    </w:p>
    <w:p w:rsidR="00B11EB3" w:rsidRPr="00EF359C" w:rsidRDefault="00B11EB3" w:rsidP="00B11EB3">
      <w:pPr>
        <w:pStyle w:val="DanceBody"/>
      </w:pPr>
      <w:r w:rsidRPr="00EF359C">
        <w:t xml:space="preserve"> 1- 8</w:t>
      </w:r>
      <w:r w:rsidRPr="00EF359C">
        <w:tab/>
        <w:t>1s cast down behind own lines &amp; cast back up to places</w:t>
      </w:r>
    </w:p>
    <w:p w:rsidR="00B11EB3" w:rsidRPr="00EF359C" w:rsidRDefault="00B11EB3" w:rsidP="00B11EB3">
      <w:pPr>
        <w:pStyle w:val="DanceBody"/>
      </w:pPr>
      <w:r w:rsidRPr="00EF359C">
        <w:t xml:space="preserve"> 9-16</w:t>
      </w:r>
      <w:r w:rsidRPr="00EF359C">
        <w:tab/>
        <w:t>1s cross down (passing RSh), 1M turns 2L RH 1.1/2 times</w:t>
      </w:r>
      <w:r w:rsidRPr="00EF359C">
        <w:rPr>
          <w:b/>
        </w:rPr>
        <w:t xml:space="preserve"> as </w:t>
      </w:r>
      <w:r w:rsidRPr="00EF359C">
        <w:t>1L turns 2M RH 1.1/2 times to end in 2nd pl opp sides: 1M turns 3L LH</w:t>
      </w:r>
      <w:r w:rsidRPr="00EF359C">
        <w:rPr>
          <w:b/>
        </w:rPr>
        <w:t xml:space="preserve"> as </w:t>
      </w:r>
      <w:r w:rsidRPr="00EF359C">
        <w:t>1L turns 3M LH, 1s end facing 1st crnrs</w:t>
      </w:r>
    </w:p>
    <w:p w:rsidR="00B11EB3" w:rsidRPr="00EF359C" w:rsidRDefault="00B11EB3" w:rsidP="00B11EB3">
      <w:pPr>
        <w:pStyle w:val="DanceBody"/>
      </w:pPr>
      <w:r w:rsidRPr="00EF359C">
        <w:t>17-24</w:t>
      </w:r>
      <w:r w:rsidRPr="00EF359C">
        <w:tab/>
        <w:t>1s dance 'Hello-Goodbye' setting &amp; set to partner turning about to 1M facing up &amp; 1L down</w:t>
      </w:r>
    </w:p>
    <w:p w:rsidR="00B11EB3" w:rsidRPr="00EF359C" w:rsidRDefault="00B11EB3" w:rsidP="00B11EB3">
      <w:pPr>
        <w:pStyle w:val="DanceBody"/>
        <w:keepNext w:val="0"/>
      </w:pPr>
      <w:r w:rsidRPr="00EF359C">
        <w:t>25-32</w:t>
      </w:r>
      <w:r w:rsidRPr="00EF359C">
        <w:tab/>
        <w:t>1s dance reel of 3 on sides (giving RSh to 2nd corner) &amp; cross RH to places</w:t>
      </w:r>
    </w:p>
    <w:p w:rsidR="00B11EB3" w:rsidRDefault="00B11EB3" w:rsidP="00B11EB3"/>
    <w:p w:rsidR="00B11EB3" w:rsidRDefault="00B11EB3" w:rsidP="00B11EB3">
      <w:pPr>
        <w:pStyle w:val="Minicrib"/>
      </w:pPr>
      <w:r>
        <w:t>THERE'S SOMETHING ABOUT THIRTY  (S3x32)  3C set</w:t>
      </w:r>
      <w:r>
        <w:tab/>
        <w:t>Lindsey Ibbotson  RSCDS Bk 50</w:t>
      </w:r>
    </w:p>
    <w:p w:rsidR="00B11EB3" w:rsidRPr="000D60D4" w:rsidRDefault="00B11EB3" w:rsidP="00B11EB3">
      <w:pPr>
        <w:pStyle w:val="DanceBody"/>
      </w:pPr>
      <w:r w:rsidRPr="000D60D4">
        <w:t xml:space="preserve"> 1- 8</w:t>
      </w:r>
      <w:r w:rsidRPr="000D60D4">
        <w:tab/>
        <w:t>1s dance in &amp; cast 2 places (2s+3s step up bars 3-4). 1s set, lead up to face 1st corners (3s step down bars 7-8)</w:t>
      </w:r>
    </w:p>
    <w:p w:rsidR="00B11EB3" w:rsidRPr="000D60D4" w:rsidRDefault="00B11EB3" w:rsidP="00B11EB3">
      <w:pPr>
        <w:pStyle w:val="DanceBody"/>
      </w:pPr>
      <w:r>
        <w:t xml:space="preserve"> 9-16</w:t>
      </w:r>
      <w:r>
        <w:tab/>
        <w:t>1s+1st corners dance</w:t>
      </w:r>
      <w:r w:rsidRPr="000D60D4">
        <w:t xml:space="preserve"> Corners Pass+Turn, 1s pass RSh &amp; repeat with 2nd corners, 1s finish passing RSh to 2nd place own sides</w:t>
      </w:r>
    </w:p>
    <w:p w:rsidR="00B11EB3" w:rsidRPr="000D60D4" w:rsidRDefault="00B11EB3" w:rsidP="00B11EB3">
      <w:pPr>
        <w:pStyle w:val="DanceBody"/>
      </w:pPr>
      <w:r w:rsidRPr="000D60D4">
        <w:t>17-24</w:t>
      </w:r>
      <w:r w:rsidRPr="000D60D4">
        <w:tab/>
        <w:t>2s+1s+3s set, pull back RSh, dance 2 steps clockwise into circle 6H round to left to own sides  2 1 3</w:t>
      </w:r>
    </w:p>
    <w:p w:rsidR="00B11EB3" w:rsidRPr="000D60D4" w:rsidRDefault="00B11EB3" w:rsidP="00B11EB3">
      <w:pPr>
        <w:pStyle w:val="DanceBody"/>
      </w:pPr>
      <w:r w:rsidRPr="000D60D4">
        <w:t>25-28</w:t>
      </w:r>
      <w:r w:rsidRPr="000D60D4">
        <w:tab/>
        <w:t>1s+3s dance RH across finishing in middle NHJ facing up</w:t>
      </w:r>
    </w:p>
    <w:p w:rsidR="00B11EB3" w:rsidRPr="000D60D4" w:rsidRDefault="00B11EB3" w:rsidP="00B11EB3">
      <w:pPr>
        <w:pStyle w:val="DanceBody"/>
        <w:keepNext w:val="0"/>
      </w:pPr>
      <w:r w:rsidRPr="000D60D4">
        <w:t>29-32</w:t>
      </w:r>
      <w:r w:rsidRPr="000D60D4">
        <w:tab/>
        <w:t xml:space="preserve">1s cast to 3rd place </w:t>
      </w:r>
      <w:r w:rsidRPr="000D60D4">
        <w:rPr>
          <w:b/>
        </w:rPr>
        <w:t>while</w:t>
      </w:r>
      <w:r w:rsidRPr="000D60D4">
        <w:t xml:space="preserve"> 3s dance up, curving into 2nd place.  3s+1s set</w:t>
      </w:r>
    </w:p>
    <w:p w:rsidR="00B11EB3" w:rsidRDefault="00B11EB3" w:rsidP="00B11EB3"/>
    <w:p w:rsidR="00B11EB3" w:rsidRDefault="00B11EB3" w:rsidP="00B11EB3">
      <w:pPr>
        <w:pStyle w:val="Minicrib"/>
      </w:pPr>
      <w:r>
        <w:t>THERE'S SOMETHING ABOUT TRIANGLES  (R3x32)  3C Triangular Set</w:t>
      </w:r>
      <w:r>
        <w:tab/>
        <w:t>Holly Boyd  Oh, How We've Danced!</w:t>
      </w:r>
    </w:p>
    <w:p w:rsidR="00B11EB3" w:rsidRDefault="00B11EB3" w:rsidP="00B11EB3">
      <w:pPr>
        <w:pStyle w:val="DanceBody"/>
      </w:pPr>
      <w:r>
        <w:t xml:space="preserve"> 1- 2</w:t>
      </w:r>
      <w:r>
        <w:tab/>
        <w:t>All set, Ladies set advancing pulling back RSh to end BtoB in centre facing out between partner &amp; corner</w:t>
      </w:r>
    </w:p>
    <w:p w:rsidR="00B11EB3" w:rsidRDefault="00B11EB3" w:rsidP="00B11EB3">
      <w:pPr>
        <w:pStyle w:val="DanceBody"/>
      </w:pPr>
      <w:r>
        <w:t xml:space="preserve"> 3- 8</w:t>
      </w:r>
      <w:r>
        <w:tab/>
        <w:t>All set as in Double Triangles, all set advancing pulling back RSh to invert triangle &amp; set (Men now in centre BtoB facing out)</w:t>
      </w:r>
    </w:p>
    <w:p w:rsidR="00B11EB3" w:rsidRDefault="00B11EB3" w:rsidP="00B11EB3">
      <w:pPr>
        <w:pStyle w:val="DanceBody"/>
      </w:pPr>
      <w:r>
        <w:t xml:space="preserve"> 9-12</w:t>
      </w:r>
      <w:r>
        <w:tab/>
        <w:t>Men turn Lady to right RH</w:t>
      </w:r>
    </w:p>
    <w:p w:rsidR="00B11EB3" w:rsidRDefault="00B11EB3" w:rsidP="00B11EB3">
      <w:pPr>
        <w:pStyle w:val="DanceBody"/>
      </w:pPr>
      <w:r>
        <w:t>13-16</w:t>
      </w:r>
      <w:r>
        <w:tab/>
        <w:t>Men change places LH with partner &amp; Men leading, followed by partner, chase anticlockwise 1 place</w:t>
      </w:r>
    </w:p>
    <w:p w:rsidR="00B11EB3" w:rsidRDefault="00B11EB3" w:rsidP="00B11EB3">
      <w:pPr>
        <w:pStyle w:val="DanceBody"/>
      </w:pPr>
      <w:r>
        <w:t>17-24</w:t>
      </w:r>
      <w:r>
        <w:tab/>
        <w:t>All join hands with partner (Lady on Man's left) &amp; Adv+Ret;</w:t>
      </w:r>
      <w:r w:rsidRPr="000A7939">
        <w:t xml:space="preserve"> </w:t>
      </w:r>
      <w:r>
        <w:t>All Set+Link</w:t>
      </w:r>
    </w:p>
    <w:p w:rsidR="00B11EB3" w:rsidRDefault="00B11EB3" w:rsidP="00B11EB3">
      <w:pPr>
        <w:pStyle w:val="DanceBody"/>
        <w:keepNext w:val="0"/>
      </w:pPr>
      <w:r>
        <w:t>25-32</w:t>
      </w:r>
      <w:r>
        <w:tab/>
        <w:t>All Adv+Ret; all set &amp; Petronella in Tandem 1 place anticlockwise</w:t>
      </w:r>
    </w:p>
    <w:p w:rsidR="00B11EB3" w:rsidRDefault="00B11EB3" w:rsidP="00B11EB3"/>
    <w:p w:rsidR="00B11EB3" w:rsidRDefault="00B11EB3" w:rsidP="00B11EB3">
      <w:pPr>
        <w:pStyle w:val="Minicrib"/>
      </w:pPr>
      <w:r>
        <w:t>SHORT AND VERY SWEET  (They Stole My Wife From Me Last Night)  (J3x32)  3C set</w:t>
      </w:r>
      <w:r>
        <w:tab/>
        <w:t>R Downey</w:t>
      </w:r>
    </w:p>
    <w:p w:rsidR="00B11EB3" w:rsidRDefault="00B11EB3" w:rsidP="00B11EB3">
      <w:pPr>
        <w:pStyle w:val="DanceBody"/>
      </w:pPr>
      <w:r>
        <w:t xml:space="preserve"> 1- 8</w:t>
      </w:r>
      <w:r>
        <w:tab/>
        <w:t>1s dance Figs of 8 on sides (dance between 2s to start) giving hands</w:t>
      </w:r>
    </w:p>
    <w:p w:rsidR="00B11EB3" w:rsidRDefault="00B11EB3" w:rsidP="00B11EB3">
      <w:pPr>
        <w:pStyle w:val="DanceBody"/>
      </w:pPr>
      <w:r>
        <w:t xml:space="preserve"> 9-16</w:t>
      </w:r>
      <w:r>
        <w:tab/>
        <w:t>1s+2s+3s dance reels of 3 on sides (1s dance between 2s to start)</w:t>
      </w:r>
    </w:p>
    <w:p w:rsidR="00B11EB3" w:rsidRDefault="00B11EB3" w:rsidP="00B11EB3">
      <w:pPr>
        <w:pStyle w:val="DanceBody"/>
      </w:pPr>
      <w:r>
        <w:t>17-24</w:t>
      </w:r>
      <w:r>
        <w:tab/>
        <w:t>1s+2s dance double Figs of 8 (2s casting to start)</w:t>
      </w:r>
    </w:p>
    <w:p w:rsidR="00B11EB3" w:rsidRDefault="00B11EB3" w:rsidP="00B11EB3">
      <w:pPr>
        <w:pStyle w:val="DanceBody"/>
        <w:keepNext w:val="0"/>
      </w:pPr>
      <w:r>
        <w:t>25-32</w:t>
      </w:r>
      <w:r>
        <w:tab/>
        <w:t>1L+2L turn LH 1.1/2 times while 1M+2M turn RH 1.1/2 times, 1L+3L turn RH 1.1/2 times while 1M+3M turn LH 1.1/2 times</w:t>
      </w:r>
    </w:p>
    <w:p w:rsidR="00B11EB3" w:rsidRDefault="00B11EB3" w:rsidP="00B11EB3"/>
    <w:p w:rsidR="00B11EB3" w:rsidRDefault="00B11EB3" w:rsidP="00B11EB3">
      <w:pPr>
        <w:pStyle w:val="Minicrib"/>
      </w:pPr>
      <w:r>
        <w:t>1314  (Thirteen-Fourteen)  (M-S64+R64)  Sq.Set</w:t>
      </w:r>
      <w:r>
        <w:tab/>
        <w:t>John Drewry  Rondel Bk</w:t>
      </w:r>
    </w:p>
    <w:p w:rsidR="00B11EB3" w:rsidRDefault="00B11EB3" w:rsidP="00B11EB3">
      <w:pPr>
        <w:pStyle w:val="DanceBody"/>
      </w:pPr>
      <w:r>
        <w:t>Strathspey : -</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9-12</w:t>
      </w:r>
      <w:r>
        <w:tab/>
        <w:t>1s &amp; 3s 3/4 turn RH &amp; prom clockwise 1/2 round to opp side</w:t>
      </w:r>
      <w:r>
        <w:rPr>
          <w:b/>
        </w:rPr>
        <w:t xml:space="preserve"> </w:t>
      </w:r>
      <w:r w:rsidRPr="00BD473E">
        <w:rPr>
          <w:b/>
        </w:rPr>
        <w:t>while</w:t>
      </w:r>
      <w:r>
        <w:rPr>
          <w:b/>
        </w:rPr>
        <w:t xml:space="preserve"> </w:t>
      </w:r>
      <w:r>
        <w:t>2s &amp; 4s &amp; Petronella turn &amp; set</w:t>
      </w:r>
    </w:p>
    <w:p w:rsidR="00B11EB3" w:rsidRDefault="00B11EB3" w:rsidP="00B11EB3">
      <w:pPr>
        <w:pStyle w:val="DanceBody"/>
      </w:pPr>
      <w:r>
        <w:t>13-16</w:t>
      </w:r>
      <w:r>
        <w:tab/>
        <w:t xml:space="preserve">1s &amp; 3s dance 1/2 RH across in centre back to </w:t>
      </w:r>
      <w:r w:rsidRPr="00221AEE">
        <w:t>places</w:t>
      </w:r>
      <w:r>
        <w:rPr>
          <w:b/>
        </w:rPr>
        <w:t xml:space="preserve"> </w:t>
      </w:r>
      <w:r w:rsidRPr="00BD473E">
        <w:rPr>
          <w:b/>
        </w:rPr>
        <w:t xml:space="preserve">as </w:t>
      </w:r>
      <w:r>
        <w:t>2s &amp; 4s Petronella turn to partners original place &amp; change places RH</w:t>
      </w:r>
    </w:p>
    <w:p w:rsidR="00B11EB3" w:rsidRDefault="00B11EB3" w:rsidP="00B11EB3">
      <w:pPr>
        <w:pStyle w:val="DanceBody"/>
      </w:pPr>
      <w:r>
        <w:t>17-24</w:t>
      </w:r>
      <w:r>
        <w:tab/>
        <w:t>Repeat with 2s &amp; 4s promenading</w:t>
      </w:r>
      <w:r>
        <w:rPr>
          <w:b/>
        </w:rPr>
        <w:t xml:space="preserve"> </w:t>
      </w:r>
      <w:r w:rsidRPr="00BD473E">
        <w:rPr>
          <w:b/>
        </w:rPr>
        <w:t>while</w:t>
      </w:r>
      <w:r>
        <w:rPr>
          <w:b/>
        </w:rPr>
        <w:t xml:space="preserve"> </w:t>
      </w:r>
      <w:r>
        <w:t>1s &amp; 3s dance petronella turns</w:t>
      </w:r>
    </w:p>
    <w:p w:rsidR="00B11EB3" w:rsidRDefault="00B11EB3" w:rsidP="00B11EB3">
      <w:pPr>
        <w:pStyle w:val="DanceBody"/>
      </w:pPr>
      <w:r>
        <w:t>25-32</w:t>
      </w:r>
      <w:r>
        <w:tab/>
        <w:t>All circle 8H round &amp; back</w:t>
      </w:r>
    </w:p>
    <w:p w:rsidR="00B11EB3" w:rsidRDefault="00B11EB3" w:rsidP="00B11EB3">
      <w:pPr>
        <w:pStyle w:val="DanceBody"/>
      </w:pPr>
      <w:r>
        <w:t>33-40</w:t>
      </w:r>
      <w:r>
        <w:tab/>
        <w:t>All set to partner &amp; turn RH &amp; set to corners &amp; turn LH</w:t>
      </w:r>
    </w:p>
    <w:p w:rsidR="00B11EB3" w:rsidRDefault="00B11EB3" w:rsidP="00B11EB3">
      <w:pPr>
        <w:pStyle w:val="DanceBody"/>
      </w:pPr>
      <w:r>
        <w:t>41-56</w:t>
      </w:r>
      <w:r>
        <w:tab/>
        <w:t>All dance full Schiehallion Reel</w:t>
      </w:r>
    </w:p>
    <w:p w:rsidR="00B11EB3" w:rsidRDefault="00B11EB3" w:rsidP="00B11EB3">
      <w:pPr>
        <w:pStyle w:val="DanceBody"/>
      </w:pPr>
      <w:r>
        <w:t>57-64</w:t>
      </w:r>
      <w:r>
        <w:tab/>
        <w:t>All turn partner RH, corner LH, partner RH &amp; corner LH</w:t>
      </w:r>
    </w:p>
    <w:p w:rsidR="00B11EB3" w:rsidRDefault="00B11EB3" w:rsidP="00B11EB3">
      <w:pPr>
        <w:pStyle w:val="DanceBody"/>
      </w:pPr>
      <w:r>
        <w:t>Reel:-</w:t>
      </w:r>
    </w:p>
    <w:p w:rsidR="00B11EB3" w:rsidRDefault="00B11EB3" w:rsidP="00B11EB3">
      <w:pPr>
        <w:pStyle w:val="DanceBody"/>
        <w:keepNext w:val="0"/>
      </w:pPr>
      <w:r>
        <w:t xml:space="preserve"> 1-64</w:t>
      </w:r>
      <w:r>
        <w:tab/>
        <w:t>Repeat in Reel time but end by turning partners only RH &amp; LH</w:t>
      </w:r>
    </w:p>
    <w:p w:rsidR="00B11EB3" w:rsidRDefault="00B11EB3" w:rsidP="00B11EB3"/>
    <w:p w:rsidR="00B11EB3" w:rsidRDefault="00B11EB3" w:rsidP="00B11EB3">
      <w:pPr>
        <w:pStyle w:val="Minicrib"/>
      </w:pPr>
      <w:r>
        <w:t>THIRTEENTH OF SEPTEMBER  (J8x32)  3C (4C Set)</w:t>
      </w:r>
      <w:r>
        <w:tab/>
        <w:t>Martin Sheffield  Rhone Valley Dances Bk 4</w:t>
      </w:r>
    </w:p>
    <w:p w:rsidR="00B11EB3" w:rsidRPr="00A228B1" w:rsidRDefault="00B11EB3" w:rsidP="00B11EB3">
      <w:pPr>
        <w:pStyle w:val="DanceBody"/>
      </w:pPr>
      <w:r w:rsidRPr="00A228B1">
        <w:t xml:space="preserve"> 1- 8</w:t>
      </w:r>
      <w:r w:rsidRPr="00A228B1">
        <w:tab/>
        <w:t>1s set, petronella turn into centre, taking 2H dance down 1 place (Man backwards) &amp; face opposite sides</w:t>
      </w:r>
    </w:p>
    <w:p w:rsidR="00B11EB3" w:rsidRPr="00A228B1" w:rsidRDefault="00B11EB3" w:rsidP="00B11EB3">
      <w:pPr>
        <w:pStyle w:val="DanceBody"/>
      </w:pPr>
      <w:r w:rsidRPr="00A228B1">
        <w:t xml:space="preserve"> 9-16</w:t>
      </w:r>
      <w:r w:rsidRPr="00A228B1">
        <w:tab/>
        <w:t>1s set</w:t>
      </w:r>
      <w:r w:rsidRPr="00BA6B4D">
        <w:rPr>
          <w:b/>
        </w:rPr>
        <w:t xml:space="preserve"> </w:t>
      </w:r>
      <w:r>
        <w:rPr>
          <w:b/>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rPr>
        <w:t xml:space="preserve"> </w:t>
      </w:r>
      <w:r>
        <w:rPr>
          <w:b/>
        </w:rPr>
        <w:t xml:space="preserve">as </w:t>
      </w:r>
      <w:r w:rsidRPr="00A228B1">
        <w:t>1</w:t>
      </w:r>
      <w:r w:rsidRPr="00972EEB">
        <w:t>st</w:t>
      </w:r>
      <w:r w:rsidRPr="00A228B1">
        <w:t xml:space="preserve"> crnr</w:t>
      </w:r>
      <w:r>
        <w:t>s (pstn)</w:t>
      </w:r>
      <w:r w:rsidRPr="00A228B1">
        <w:t xml:space="preserve"> change pl RH</w:t>
      </w:r>
    </w:p>
    <w:p w:rsidR="00B11EB3" w:rsidRDefault="00B11EB3" w:rsidP="00B11EB3">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B11EB3" w:rsidRPr="00202882" w:rsidRDefault="00B11EB3" w:rsidP="00B11EB3">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B11EB3" w:rsidRDefault="00B11EB3" w:rsidP="00B11EB3"/>
    <w:p w:rsidR="00B11EB3" w:rsidRDefault="00B11EB3" w:rsidP="00B11EB3">
      <w:pPr>
        <w:pStyle w:val="Minicrib"/>
        <w:rPr>
          <w:lang w:val="en-US"/>
        </w:rPr>
      </w:pPr>
      <w:r>
        <w:rPr>
          <w:lang w:val="en-US"/>
        </w:rPr>
        <w:t>THIRTY YEARS ON  (S4x32)  4C set</w:t>
      </w:r>
      <w:r>
        <w:rPr>
          <w:lang w:val="en-US"/>
        </w:rPr>
        <w:tab/>
        <w:t>Roy Goldring  15 Social Dances</w:t>
      </w:r>
    </w:p>
    <w:p w:rsidR="00B11EB3" w:rsidRDefault="00B11EB3" w:rsidP="00B11EB3">
      <w:pPr>
        <w:pStyle w:val="DanceBody"/>
      </w:pPr>
      <w:r>
        <w:t xml:space="preserve"> 1- 8</w:t>
      </w:r>
      <w:r>
        <w:tab/>
        <w:t>1s cross down (each couple cross down as they reach top place) to dance reels of 4 on sides</w:t>
      </w:r>
    </w:p>
    <w:p w:rsidR="00B11EB3" w:rsidRDefault="00B11EB3" w:rsidP="00B11EB3">
      <w:pPr>
        <w:pStyle w:val="DanceBody"/>
      </w:pPr>
      <w:r>
        <w:t xml:space="preserve"> 9-16</w:t>
      </w:r>
      <w:r>
        <w:tab/>
        <w:t>1L+2M</w:t>
      </w:r>
      <w:r w:rsidRPr="007F0D5A">
        <w:rPr>
          <w:b/>
        </w:rPr>
        <w:t xml:space="preserve"> also </w:t>
      </w:r>
      <w:r>
        <w:t>3L+4M set &amp; change places RH, 1M+2L</w:t>
      </w:r>
      <w:r w:rsidRPr="007F0D5A">
        <w:rPr>
          <w:b/>
        </w:rPr>
        <w:t xml:space="preserve"> also </w:t>
      </w:r>
      <w:r>
        <w:t>3M+4L set &amp; change places LH.  2 1 4 3</w:t>
      </w:r>
    </w:p>
    <w:p w:rsidR="00B11EB3" w:rsidRDefault="00B11EB3" w:rsidP="00B11EB3">
      <w:pPr>
        <w:pStyle w:val="DanceBody"/>
      </w:pPr>
      <w:r>
        <w:t>17-24</w:t>
      </w:r>
      <w:r>
        <w:tab/>
        <w:t>2s+1s</w:t>
      </w:r>
      <w:r w:rsidRPr="007F0D5A">
        <w:rPr>
          <w:b/>
        </w:rPr>
        <w:t xml:space="preserve"> also </w:t>
      </w:r>
      <w:r>
        <w:t>4s+3s dance Diamond Poussette</w:t>
      </w:r>
    </w:p>
    <w:p w:rsidR="00B11EB3" w:rsidRDefault="00B11EB3" w:rsidP="00B11EB3">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B11EB3" w:rsidRDefault="00B11EB3" w:rsidP="00B11EB3"/>
    <w:p w:rsidR="00B11EB3" w:rsidRDefault="00B11EB3" w:rsidP="00B11EB3">
      <w:pPr>
        <w:pStyle w:val="Minicrib"/>
      </w:pPr>
      <w:r>
        <w:t>THIS CORDIAL JIG  (J8x32)  Round the Room</w:t>
      </w:r>
      <w:r>
        <w:tab/>
        <w:t>Harry C Ways  SCD Archives</w:t>
      </w:r>
    </w:p>
    <w:p w:rsidR="00B11EB3" w:rsidRPr="00903ED7" w:rsidRDefault="00B11EB3" w:rsidP="00B11EB3">
      <w:pPr>
        <w:pStyle w:val="DanceBody"/>
      </w:pPr>
      <w:r w:rsidRPr="00903ED7">
        <w:rPr>
          <w:noProof/>
        </w:rPr>
        <w:t>Round the Room 2 facing 2</w:t>
      </w:r>
    </w:p>
    <w:p w:rsidR="00B11EB3" w:rsidRPr="00903ED7" w:rsidRDefault="00B11EB3" w:rsidP="00B11EB3">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B11EB3" w:rsidRPr="00903ED7" w:rsidRDefault="00B11EB3" w:rsidP="00B11EB3">
      <w:pPr>
        <w:pStyle w:val="DanceBody"/>
      </w:pPr>
      <w:r w:rsidRPr="00903ED7">
        <w:t xml:space="preserve"> 9-16</w:t>
      </w:r>
      <w:r w:rsidRPr="00903ED7">
        <w:tab/>
        <w:t>All dance RH across once round, turn partners RH to end Men back-to-back facing partners</w:t>
      </w:r>
    </w:p>
    <w:p w:rsidR="00B11EB3" w:rsidRPr="00903ED7" w:rsidRDefault="00B11EB3" w:rsidP="00B11EB3">
      <w:pPr>
        <w:pStyle w:val="DanceBody"/>
      </w:pPr>
      <w:r w:rsidRPr="00903ED7">
        <w:t>17-24</w:t>
      </w:r>
      <w:r w:rsidRPr="00903ED7">
        <w:tab/>
        <w:t>All dance diagonal RSh reel of 4, Men ending beside partner facing next couple</w:t>
      </w:r>
    </w:p>
    <w:p w:rsidR="00B11EB3" w:rsidRPr="00903ED7" w:rsidRDefault="00B11EB3" w:rsidP="00B11EB3">
      <w:pPr>
        <w:pStyle w:val="DanceBody"/>
        <w:keepNext w:val="0"/>
      </w:pPr>
      <w:r w:rsidRPr="00903ED7">
        <w:t>25-32</w:t>
      </w:r>
      <w:r w:rsidRPr="00903ED7">
        <w:tab/>
        <w:t>All dance R&amp;L with new couple</w:t>
      </w:r>
    </w:p>
    <w:p w:rsidR="00B11EB3" w:rsidRDefault="00B11EB3" w:rsidP="00B11EB3"/>
    <w:p w:rsidR="00B11EB3" w:rsidRDefault="00B11EB3" w:rsidP="00B11EB3">
      <w:pPr>
        <w:pStyle w:val="Minicrib"/>
      </w:pPr>
      <w:r>
        <w:t>THIS IS NO MY AIN LASSIE  (R8x32)  3C (4C set)</w:t>
      </w:r>
      <w:r>
        <w:tab/>
        <w:t>John W Mitchell  Whetherly Bk 7</w:t>
      </w:r>
    </w:p>
    <w:p w:rsidR="00B11EB3" w:rsidRDefault="00B11EB3" w:rsidP="00B11EB3">
      <w:pPr>
        <w:pStyle w:val="DanceBody"/>
      </w:pPr>
      <w:r>
        <w:t xml:space="preserve"> 1- 8</w:t>
      </w:r>
      <w:r>
        <w:tab/>
        <w:t>1s dance 1/2 Fig 8 round 2s.  1s+2s dance1/2 R&amp;L</w:t>
      </w:r>
    </w:p>
    <w:p w:rsidR="00B11EB3" w:rsidRDefault="00B11EB3" w:rsidP="00B11EB3">
      <w:pPr>
        <w:pStyle w:val="DanceBody"/>
      </w:pPr>
      <w:r>
        <w:t xml:space="preserve"> 9-16</w:t>
      </w:r>
      <w:r>
        <w:tab/>
        <w:t>1s+2s dance Ladies' Chain</w:t>
      </w:r>
    </w:p>
    <w:p w:rsidR="00B11EB3" w:rsidRDefault="00B11EB3" w:rsidP="00B11EB3">
      <w:pPr>
        <w:pStyle w:val="DanceBody"/>
      </w:pPr>
      <w:r>
        <w:t>17-24</w:t>
      </w:r>
      <w:r>
        <w:tab/>
        <w:t xml:space="preserve">1M+2L </w:t>
      </w:r>
      <w:r>
        <w:rPr>
          <w:b/>
        </w:rPr>
        <w:t>also</w:t>
      </w:r>
      <w:r>
        <w:t xml:space="preserve"> 1L+2M set, turn RH (2 bars). 1s+2s set to partners &amp; cross LH, 1s end facing 1st corners</w:t>
      </w:r>
    </w:p>
    <w:p w:rsidR="00B11EB3" w:rsidRDefault="00B11EB3" w:rsidP="00B11EB3">
      <w:pPr>
        <w:pStyle w:val="DanceBody"/>
        <w:keepNext w:val="0"/>
      </w:pPr>
      <w:r>
        <w:t>25-32</w:t>
      </w:r>
      <w:r>
        <w:tab/>
        <w:t>1s turn 1st corner RH, partner LH, 2nd corner RH &amp; cross LH to own side 2nd place</w:t>
      </w:r>
    </w:p>
    <w:p w:rsidR="00B11EB3" w:rsidRDefault="00B11EB3" w:rsidP="00B11EB3"/>
    <w:p w:rsidR="00B11EB3" w:rsidRDefault="00B11EB3" w:rsidP="00B11EB3">
      <w:pPr>
        <w:pStyle w:val="Minicrib"/>
      </w:pPr>
      <w:r>
        <w:t>THIS IS NO' MY AIN HOOSE  (S8x32)  3C (4C set)</w:t>
      </w:r>
      <w:r>
        <w:tab/>
        <w:t>RSCDS Bk 15</w:t>
      </w:r>
    </w:p>
    <w:p w:rsidR="00B11EB3" w:rsidRDefault="00B11EB3" w:rsidP="00B11EB3">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B11EB3" w:rsidRDefault="00B11EB3" w:rsidP="00B11EB3">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B11EB3" w:rsidRDefault="00B11EB3" w:rsidP="00B11EB3">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B11EB3" w:rsidRDefault="00B11EB3" w:rsidP="00B11EB3">
      <w:pPr>
        <w:pStyle w:val="DanceBody"/>
        <w:keepNext w:val="0"/>
      </w:pPr>
      <w:r>
        <w:t>25-32</w:t>
      </w:r>
      <w:r>
        <w:tab/>
        <w:t>1s dance 'Hello-Goodbye' setting turning RH to places</w:t>
      </w:r>
    </w:p>
    <w:p w:rsidR="00B11EB3" w:rsidRDefault="00B11EB3" w:rsidP="00B11EB3"/>
    <w:p w:rsidR="00B11EB3" w:rsidRDefault="00B11EB3" w:rsidP="00B11EB3">
      <w:pPr>
        <w:pStyle w:val="Minicrib"/>
      </w:pPr>
      <w:r>
        <w:t>THIS ONE'S FOUR ISOBEL  (S4x32)  4 Person Sq.Set</w:t>
      </w:r>
      <w:r>
        <w:tab/>
        <w:t>Terry Glasspool</w:t>
      </w:r>
    </w:p>
    <w:p w:rsidR="00B11EB3" w:rsidRDefault="00B11EB3" w:rsidP="00B11EB3">
      <w:pPr>
        <w:pStyle w:val="DanceBody"/>
      </w:pPr>
      <w:r>
        <w:t>4 dancers in square numbered clockwise from 1M position</w:t>
      </w:r>
    </w:p>
    <w:p w:rsidR="00B11EB3" w:rsidRPr="00D02168" w:rsidRDefault="00B11EB3" w:rsidP="00B11EB3">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B11EB3" w:rsidRPr="00D02168" w:rsidRDefault="00B11EB3" w:rsidP="00B11EB3">
      <w:pPr>
        <w:pStyle w:val="DanceBody"/>
      </w:pPr>
      <w:r w:rsidRPr="00D02168">
        <w:t xml:space="preserve"> 9-16</w:t>
      </w:r>
      <w:r w:rsidRPr="00D02168">
        <w:tab/>
        <w:t>3+1</w:t>
      </w:r>
      <w:r w:rsidRPr="007F0D5A">
        <w:rPr>
          <w:b/>
        </w:rPr>
        <w:t xml:space="preserve"> also </w:t>
      </w:r>
      <w:r w:rsidRPr="00D02168">
        <w:t xml:space="preserve">2+4 Set+Link &amp; continue turn to end in line of 4 up/down &amp; dance </w:t>
      </w:r>
      <w:r>
        <w:t xml:space="preserve">1/2 </w:t>
      </w:r>
      <w:r w:rsidRPr="00D02168">
        <w:t>reel of 4 to end 2 4 3 1 up/down set</w:t>
      </w:r>
    </w:p>
    <w:p w:rsidR="00B11EB3" w:rsidRPr="00D02168" w:rsidRDefault="00B11EB3" w:rsidP="00B11EB3">
      <w:pPr>
        <w:pStyle w:val="DanceBody"/>
      </w:pPr>
      <w:r w:rsidRPr="00D02168">
        <w:t>17-24</w:t>
      </w:r>
      <w:r w:rsidRPr="00D02168">
        <w:tab/>
        <w:t xml:space="preserve">All set advancing towards &amp; pass facing person, 2+1 turn </w:t>
      </w:r>
      <w:r>
        <w:t xml:space="preserve">3/4 </w:t>
      </w:r>
      <w:r w:rsidRPr="00D02168">
        <w:t>2H</w:t>
      </w:r>
      <w:r w:rsidRPr="00BA6B4D">
        <w:rPr>
          <w:b/>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rPr>
        <w:t xml:space="preserve"> while </w:t>
      </w:r>
      <w:r w:rsidRPr="00D02168">
        <w:t xml:space="preserve">2+1 chase clockwise </w:t>
      </w:r>
      <w:r>
        <w:t xml:space="preserve">1/4 </w:t>
      </w:r>
      <w:r w:rsidRPr="00D02168">
        <w:t>to end 2 4 3 1 up/down set</w:t>
      </w:r>
    </w:p>
    <w:p w:rsidR="00B11EB3" w:rsidRDefault="00B11EB3" w:rsidP="00B11EB3">
      <w:pPr>
        <w:pStyle w:val="DanceBody"/>
        <w:keepNext w:val="0"/>
      </w:pPr>
      <w:r w:rsidRPr="00D02168">
        <w:t>25-32</w:t>
      </w:r>
      <w:r w:rsidRPr="00D02168">
        <w:tab/>
        <w:t>2+4</w:t>
      </w:r>
      <w:r w:rsidRPr="007F0D5A">
        <w:rPr>
          <w:b/>
        </w:rPr>
        <w:t xml:space="preserve"> also </w:t>
      </w:r>
      <w:r w:rsidRPr="00D02168">
        <w:t xml:space="preserve">3+1set &amp; </w:t>
      </w:r>
      <w:r>
        <w:t xml:space="preserve">3/4 </w:t>
      </w:r>
      <w:r w:rsidRPr="00D02168">
        <w:t>turn 2H to end with 2+4 at top facing up &amp; 3+1 facing down, all dance in &amp; cast to end 2 4 1 3</w:t>
      </w:r>
    </w:p>
    <w:p w:rsidR="00B11EB3" w:rsidRDefault="00B11EB3" w:rsidP="00B11EB3"/>
    <w:p w:rsidR="00B11EB3" w:rsidRDefault="00B11EB3" w:rsidP="00B11EB3">
      <w:pPr>
        <w:pStyle w:val="Minicrib"/>
      </w:pPr>
      <w:r>
        <w:t>THIS WAY UP  (J6x32)  3C set</w:t>
      </w:r>
      <w:r>
        <w:tab/>
        <w:t>Derek Haynes  Carnforth Coll 5</w:t>
      </w:r>
    </w:p>
    <w:p w:rsidR="00B11EB3" w:rsidRDefault="00B11EB3" w:rsidP="00B11EB3">
      <w:pPr>
        <w:pStyle w:val="DanceBody"/>
      </w:pPr>
      <w:r>
        <w:t xml:space="preserve"> 1- 8</w:t>
      </w:r>
      <w:r>
        <w:tab/>
        <w:t>1s+2s set, dance RH across &amp; turn partners RH to face up in prom hold</w:t>
      </w:r>
    </w:p>
    <w:p w:rsidR="00B11EB3" w:rsidRDefault="00B11EB3" w:rsidP="00B11EB3">
      <w:pPr>
        <w:pStyle w:val="DanceBody"/>
      </w:pPr>
      <w:r>
        <w:t xml:space="preserve"> 9-16</w:t>
      </w:r>
      <w:r>
        <w:tab/>
        <w:t>1s+2s dance Allemande but 1s end turning LH in centre to Lady facing up &amp; Man down</w:t>
      </w:r>
    </w:p>
    <w:p w:rsidR="00B11EB3" w:rsidRDefault="00B11EB3" w:rsidP="00B11EB3">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B11EB3" w:rsidRDefault="00B11EB3" w:rsidP="00B11EB3">
      <w:pPr>
        <w:pStyle w:val="DanceBody"/>
      </w:pPr>
      <w:r>
        <w:t>25-32</w:t>
      </w:r>
      <w:r>
        <w:tab/>
        <w:t>1s dance 1/2 reels of 3 across (Lady with 3s at top &amp; Man with 2s) into 1/2 reels of 3 on opposite sides to end 2 1 3 all on opp sides</w:t>
      </w:r>
    </w:p>
    <w:p w:rsidR="00B11EB3" w:rsidRDefault="00B11EB3" w:rsidP="00B11EB3">
      <w:pPr>
        <w:pStyle w:val="DanceBody"/>
        <w:keepNext w:val="0"/>
      </w:pPr>
      <w:r>
        <w:t>Repeat with the set reversed ie. the new 1</w:t>
      </w:r>
      <w:r w:rsidRPr="00972EEB">
        <w:t>st</w:t>
      </w:r>
      <w:r>
        <w:t xml:space="preserve"> couple is the couple at the other end of the set &amp; reverse after each 32 bars</w:t>
      </w:r>
    </w:p>
    <w:p w:rsidR="00B11EB3" w:rsidRDefault="00B11EB3" w:rsidP="00B11EB3"/>
    <w:p w:rsidR="00B11EB3" w:rsidRDefault="00B11EB3" w:rsidP="00B11EB3">
      <w:pPr>
        <w:pStyle w:val="Minicrib"/>
      </w:pPr>
      <w:r>
        <w:t>THE THISTLE AND THE COLUMBINE  (J8x32)  3C (4C set)</w:t>
      </w:r>
      <w:r>
        <w:tab/>
        <w:t>Janet Renton, 2007</w:t>
      </w:r>
    </w:p>
    <w:p w:rsidR="00B11EB3" w:rsidRDefault="00B11EB3" w:rsidP="00B11EB3">
      <w:pPr>
        <w:pStyle w:val="DanceBody"/>
      </w:pPr>
      <w:r>
        <w:t xml:space="preserve"> 1- 8</w:t>
      </w:r>
      <w:r>
        <w:tab/>
        <w:t>1s set, cast (2s step up); 1L+2s &amp; 1M+3s dance RH across.  1s end facing 1st corners</w:t>
      </w:r>
    </w:p>
    <w:p w:rsidR="00B11EB3" w:rsidRDefault="00B11EB3" w:rsidP="00B11EB3">
      <w:pPr>
        <w:pStyle w:val="DanceBody"/>
      </w:pPr>
      <w:r>
        <w:t xml:space="preserve"> 9-16</w:t>
      </w:r>
      <w:r>
        <w:tab/>
        <w:t xml:space="preserve">1s dance path of diagonal reel of 4 with 1st corners </w:t>
      </w:r>
      <w:r>
        <w:rPr>
          <w:b/>
        </w:rPr>
        <w:t>while</w:t>
      </w:r>
      <w:r>
        <w:t xml:space="preserve"> 2s+3s dance R+L  round them. 1s end BtoB in centre 2nd place ready for …</w:t>
      </w:r>
    </w:p>
    <w:p w:rsidR="00B11EB3" w:rsidRDefault="00B11EB3" w:rsidP="00B11EB3">
      <w:pPr>
        <w:pStyle w:val="DanceBody"/>
      </w:pPr>
      <w:r>
        <w:t>17-24</w:t>
      </w:r>
      <w:r>
        <w:tab/>
        <w:t>1s dance Double Triangles ending with Petronella turn to 2nd place own side &amp; face down</w:t>
      </w:r>
    </w:p>
    <w:p w:rsidR="00B11EB3" w:rsidRDefault="00B11EB3" w:rsidP="00B11EB3">
      <w:pPr>
        <w:pStyle w:val="DanceBody"/>
        <w:keepNext w:val="0"/>
      </w:pPr>
      <w:r>
        <w:t>25-32</w:t>
      </w:r>
      <w:r>
        <w:tab/>
        <w:t>1s dance down between 3s, cast up, meet &amp; dance up, cast round 2s to 2nd place own side.  2 1 3</w:t>
      </w:r>
    </w:p>
    <w:p w:rsidR="00B11EB3" w:rsidRDefault="00B11EB3" w:rsidP="00B11EB3"/>
    <w:p w:rsidR="00B11EB3" w:rsidRDefault="00B11EB3" w:rsidP="00B11EB3">
      <w:pPr>
        <w:pStyle w:val="Minicrib"/>
      </w:pPr>
      <w:r>
        <w:t>THE THISTLE &amp; THE TRILLIUM  (S4x40)  4C Set</w:t>
      </w:r>
      <w:r>
        <w:tab/>
        <w:t>Pat Kincaid</w:t>
      </w:r>
    </w:p>
    <w:p w:rsidR="00B11EB3" w:rsidRDefault="00B11EB3" w:rsidP="00B11EB3">
      <w:pPr>
        <w:pStyle w:val="DanceBody"/>
      </w:pPr>
      <w:r>
        <w:t xml:space="preserve"> 1- 8</w:t>
      </w:r>
      <w:r>
        <w:tab/>
        <w:t>1M dances round partner RSh back &amp; turns partner 2H</w:t>
      </w:r>
    </w:p>
    <w:p w:rsidR="00B11EB3" w:rsidRDefault="00B11EB3" w:rsidP="00B11EB3">
      <w:pPr>
        <w:pStyle w:val="DanceBody"/>
      </w:pPr>
      <w:r>
        <w:t xml:space="preserve"> 9-16</w:t>
      </w:r>
      <w:r>
        <w:tab/>
        <w:t>1M+2M dance round partners RSh &amp; 1s+2s circle 4H round</w:t>
      </w:r>
    </w:p>
    <w:p w:rsidR="00B11EB3" w:rsidRDefault="00B11EB3" w:rsidP="00B11EB3">
      <w:pPr>
        <w:pStyle w:val="DanceBody"/>
      </w:pPr>
      <w:r>
        <w:t>17-24</w:t>
      </w:r>
      <w:r>
        <w:tab/>
        <w:t>1s followed by 2s dance down for 3 bars, 2s followed by 1s dance up (2s cast to 1</w:t>
      </w:r>
      <w:r w:rsidRPr="00972EEB">
        <w:t>st</w:t>
      </w:r>
      <w:r>
        <w:t xml:space="preserve"> pl), 2s+1s</w:t>
      </w:r>
      <w:r w:rsidRPr="007F0D5A">
        <w:rPr>
          <w:b/>
        </w:rPr>
        <w:t xml:space="preserve"> also </w:t>
      </w:r>
      <w:r>
        <w:t>3s+4s set facing on sides.  2 1 3 4</w:t>
      </w:r>
    </w:p>
    <w:p w:rsidR="00B11EB3" w:rsidRDefault="00B11EB3" w:rsidP="00B11EB3">
      <w:pPr>
        <w:pStyle w:val="DanceBody"/>
      </w:pPr>
      <w:r>
        <w:t>25-32</w:t>
      </w:r>
      <w:r>
        <w:tab/>
        <w:t>All dance RSh reels of 4 on sides</w:t>
      </w:r>
    </w:p>
    <w:p w:rsidR="00B11EB3" w:rsidRDefault="00B11EB3" w:rsidP="00B11EB3">
      <w:pPr>
        <w:pStyle w:val="DanceBody"/>
        <w:keepNext w:val="0"/>
      </w:pPr>
      <w:r>
        <w:t>33-40</w:t>
      </w:r>
      <w:r>
        <w:tab/>
        <w:t>1s dance up to top &amp; cast to 4</w:t>
      </w:r>
      <w:r w:rsidRPr="00972EEB">
        <w:t>th</w:t>
      </w:r>
      <w:r>
        <w:t xml:space="preserve"> place &amp; all turn RH</w:t>
      </w:r>
    </w:p>
    <w:p w:rsidR="00B11EB3" w:rsidRDefault="00B11EB3" w:rsidP="00B11EB3"/>
    <w:p w:rsidR="00B11EB3" w:rsidRDefault="00B11EB3" w:rsidP="00B11EB3">
      <w:pPr>
        <w:pStyle w:val="Minicrib"/>
      </w:pPr>
      <w:r>
        <w:t>THE THISTLE  (R8x32)  3C (4C set)</w:t>
      </w:r>
      <w:r>
        <w:tab/>
        <w:t>MMM 2</w:t>
      </w:r>
    </w:p>
    <w:p w:rsidR="00B11EB3" w:rsidRDefault="00B11EB3" w:rsidP="00B11EB3">
      <w:pPr>
        <w:pStyle w:val="DanceBody"/>
      </w:pPr>
      <w:r>
        <w:t xml:space="preserve"> 1- 8</w:t>
      </w:r>
      <w:r>
        <w:tab/>
        <w:t>1s petronella to opposite side</w:t>
      </w:r>
    </w:p>
    <w:p w:rsidR="00B11EB3" w:rsidRDefault="00B11EB3" w:rsidP="00B11EB3">
      <w:pPr>
        <w:pStyle w:val="DanceBody"/>
      </w:pPr>
      <w:r>
        <w:t xml:space="preserve"> 9-16</w:t>
      </w:r>
      <w:r>
        <w:tab/>
        <w:t>1s petronella to 2</w:t>
      </w:r>
      <w:r w:rsidRPr="00972EEB">
        <w:t>nd</w:t>
      </w:r>
      <w:r>
        <w:t xml:space="preserve"> place own side</w:t>
      </w:r>
    </w:p>
    <w:p w:rsidR="00B11EB3" w:rsidRDefault="00B11EB3" w:rsidP="00B11EB3">
      <w:pPr>
        <w:pStyle w:val="DanceBody"/>
      </w:pPr>
      <w:r>
        <w:t>17-24</w:t>
      </w:r>
      <w:r>
        <w:tab/>
        <w:t>2s+1s+3s Adv+Ret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THISTLE DOWN REEL  (R4x32)  4C set</w:t>
      </w:r>
      <w:r>
        <w:tab/>
        <w:t>B McGhee  Imperial 3</w:t>
      </w:r>
    </w:p>
    <w:p w:rsidR="00B11EB3" w:rsidRDefault="00B11EB3" w:rsidP="00B11EB3">
      <w:pPr>
        <w:pStyle w:val="DanceBody"/>
      </w:pPr>
      <w:r>
        <w:t xml:space="preserve"> 1- 8</w:t>
      </w:r>
      <w:r>
        <w:tab/>
        <w:t>1L &amp; 4M dance 1/2 reels of 3 across with 2s/3s, 1L &amp; 4M pick up partners in prom hold &amp; complete reel</w:t>
      </w:r>
    </w:p>
    <w:p w:rsidR="00B11EB3" w:rsidRDefault="00B11EB3" w:rsidP="00B11EB3">
      <w:pPr>
        <w:pStyle w:val="DanceBody"/>
      </w:pPr>
      <w:r>
        <w:t xml:space="preserve"> 9-16</w:t>
      </w:r>
      <w:r>
        <w:tab/>
        <w:t>1s+4s lead down/up, set &amp; dance RH across</w:t>
      </w:r>
    </w:p>
    <w:p w:rsidR="00B11EB3" w:rsidRDefault="00B11EB3" w:rsidP="00B11EB3">
      <w:pPr>
        <w:pStyle w:val="DanceBody"/>
      </w:pPr>
      <w:r>
        <w:t>17-24</w:t>
      </w:r>
      <w:r>
        <w:tab/>
        <w:t>1s &amp; 4s lead out of ends &amp; cast to 2</w:t>
      </w:r>
      <w:r w:rsidRPr="00972EEB">
        <w:t>nd</w:t>
      </w:r>
      <w:r>
        <w:t>/3</w:t>
      </w:r>
      <w:r w:rsidRPr="00972EEB">
        <w:t>rd</w:t>
      </w:r>
      <w:r>
        <w:t xml:space="preserve"> place opposite sides, 1L+4L</w:t>
      </w:r>
      <w:r w:rsidRPr="007F0D5A">
        <w:rPr>
          <w:b/>
        </w:rPr>
        <w:t xml:space="preserve"> also </w:t>
      </w:r>
      <w:r>
        <w:t>1M+4M turn RH</w:t>
      </w:r>
    </w:p>
    <w:p w:rsidR="00B11EB3" w:rsidRDefault="00B11EB3" w:rsidP="00B11EB3">
      <w:pPr>
        <w:pStyle w:val="DanceBody"/>
        <w:keepNext w:val="0"/>
      </w:pPr>
      <w:r>
        <w:t>25-32</w:t>
      </w:r>
      <w:r>
        <w:tab/>
        <w:t>1s+4s set, dance 1/2 R&amp;L &amp; set.  2 4 1 3</w:t>
      </w:r>
    </w:p>
    <w:p w:rsidR="00B11EB3" w:rsidRDefault="00B11EB3" w:rsidP="00B11EB3"/>
    <w:p w:rsidR="00B11EB3" w:rsidRDefault="00B11EB3" w:rsidP="00B11EB3">
      <w:pPr>
        <w:pStyle w:val="Minicrib"/>
      </w:pPr>
      <w:r>
        <w:t>THISTLE DUBH  (R6x32)  6C set</w:t>
      </w:r>
      <w:r>
        <w:tab/>
        <w:t>Sue Petyt  https://suepetyt.e-cribs.org/</w:t>
      </w:r>
    </w:p>
    <w:p w:rsidR="00B11EB3" w:rsidRDefault="00B11EB3" w:rsidP="00B11EB3">
      <w:pPr>
        <w:pStyle w:val="DanceBody"/>
      </w:pPr>
      <w:r>
        <w:t xml:space="preserve"> 1- 4</w:t>
      </w:r>
      <w:r>
        <w:tab/>
        <w:t>1s also 4s set &amp; cast 1 place</w:t>
      </w:r>
    </w:p>
    <w:p w:rsidR="00B11EB3" w:rsidRPr="009203B3" w:rsidRDefault="00B11EB3" w:rsidP="00B11EB3">
      <w:pPr>
        <w:pStyle w:val="DanceBody"/>
        <w:rPr>
          <w:szCs w:val="16"/>
        </w:rPr>
      </w:pPr>
      <w:r>
        <w:t xml:space="preserve"> 5- 8</w:t>
      </w:r>
      <w:r>
        <w:tab/>
        <w:t xml:space="preserve">1s &amp; 4s Petronella turn to end between 2s/3s &amp; 5s/6s then all set </w:t>
      </w:r>
      <w:r w:rsidRPr="009203B3">
        <w:rPr>
          <w:szCs w:val="16"/>
        </w:rPr>
        <w:t xml:space="preserve">forming two 3 couple sets across with the "top" </w:t>
      </w:r>
      <w:r>
        <w:rPr>
          <w:szCs w:val="16"/>
        </w:rPr>
        <w:t>on</w:t>
      </w:r>
      <w:r w:rsidRPr="009203B3">
        <w:rPr>
          <w:szCs w:val="16"/>
        </w:rPr>
        <w:t xml:space="preserve"> the </w:t>
      </w:r>
      <w:r>
        <w:rPr>
          <w:szCs w:val="16"/>
        </w:rPr>
        <w:t>Ladies side</w:t>
      </w:r>
    </w:p>
    <w:p w:rsidR="00B11EB3" w:rsidRDefault="00B11EB3" w:rsidP="00B11EB3">
      <w:pPr>
        <w:pStyle w:val="DanceBody"/>
      </w:pPr>
      <w:r>
        <w:t xml:space="preserve"> 9-20</w:t>
      </w:r>
      <w:r>
        <w:tab/>
        <w:t>All dance Interlocking 3 couple R&amp;L: -</w:t>
      </w:r>
    </w:p>
    <w:p w:rsidR="00B11EB3" w:rsidRDefault="00B11EB3" w:rsidP="00B11EB3">
      <w:pPr>
        <w:pStyle w:val="DanceBody"/>
      </w:pPr>
      <w:r>
        <w:tab/>
        <w:t xml:space="preserve">All dance normal 3 Couple R&amp;Ls but when changing places LH (bars 11, 15 &amp; 19) the centre dancer in each of the middle 2 rows change places with the person diagonally to left in the other set </w:t>
      </w:r>
      <w:r>
        <w:rPr>
          <w:szCs w:val="16"/>
        </w:rPr>
        <w:t>(e.g. at bar 11, 1L+6L &amp;</w:t>
      </w:r>
      <w:r w:rsidRPr="00013D95">
        <w:rPr>
          <w:szCs w:val="16"/>
        </w:rPr>
        <w:t xml:space="preserve"> </w:t>
      </w:r>
      <w:r>
        <w:rPr>
          <w:szCs w:val="16"/>
        </w:rPr>
        <w:t>2M+4M change places)</w:t>
      </w:r>
    </w:p>
    <w:p w:rsidR="00B11EB3" w:rsidRDefault="00B11EB3" w:rsidP="00B11EB3">
      <w:pPr>
        <w:pStyle w:val="DanceBody"/>
      </w:pPr>
      <w:r>
        <w:t>21-24</w:t>
      </w:r>
      <w:r>
        <w:tab/>
        <w:t>All Set+Link for 3 ending on sidelines  6(4)5 3(1)2</w:t>
      </w:r>
    </w:p>
    <w:p w:rsidR="00B11EB3" w:rsidRDefault="00B11EB3" w:rsidP="00B11EB3">
      <w:pPr>
        <w:pStyle w:val="DanceBody"/>
        <w:keepNext w:val="0"/>
      </w:pPr>
      <w:r>
        <w:t>25-32</w:t>
      </w:r>
      <w:r>
        <w:tab/>
        <w:t>4s dance 1/2 Figs of 8 round 6s/5s</w:t>
      </w:r>
      <w:r w:rsidRPr="00BA6B4D">
        <w:rPr>
          <w:b/>
        </w:rPr>
        <w:t xml:space="preserve"> while </w:t>
      </w:r>
      <w:r>
        <w:t>1s dance 1/2 Figs of 8 round 3s/2s (Ladies up. Men down), all turn partners RH.  6 4 5 3 1 2</w:t>
      </w:r>
    </w:p>
    <w:p w:rsidR="00B11EB3" w:rsidRDefault="00B11EB3" w:rsidP="00B11EB3"/>
    <w:p w:rsidR="00B11EB3" w:rsidRDefault="00B11EB3" w:rsidP="00B11EB3">
      <w:pPr>
        <w:pStyle w:val="Minicrib"/>
      </w:pPr>
      <w:r>
        <w:t>THISTLE REEL  (R4x32)  4C set</w:t>
      </w:r>
      <w:r>
        <w:tab/>
        <w:t>Thistle Club Members  Another Newcastle Coll</w:t>
      </w:r>
    </w:p>
    <w:p w:rsidR="00B11EB3" w:rsidRDefault="00B11EB3" w:rsidP="00B11EB3">
      <w:pPr>
        <w:pStyle w:val="DanceBody"/>
      </w:pPr>
      <w:r>
        <w:t xml:space="preserve"> 1- 8</w:t>
      </w:r>
      <w:r>
        <w:tab/>
        <w:t>1s set, dance between 2s, behind 3s to meet &amp; dance up to top</w:t>
      </w:r>
    </w:p>
    <w:p w:rsidR="00B11EB3" w:rsidRDefault="00B11EB3" w:rsidP="00B11EB3">
      <w:pPr>
        <w:pStyle w:val="DanceBody"/>
      </w:pPr>
      <w:r>
        <w:t xml:space="preserve"> 9-16</w:t>
      </w:r>
      <w:r>
        <w:tab/>
        <w:t>1s+2s Promenade</w:t>
      </w:r>
    </w:p>
    <w:p w:rsidR="00B11EB3" w:rsidRDefault="00B11EB3" w:rsidP="00B11EB3">
      <w:pPr>
        <w:pStyle w:val="DanceBody"/>
      </w:pPr>
      <w:r>
        <w:t>17-24</w:t>
      </w:r>
      <w:r>
        <w:tab/>
        <w:t>All dance 4 couple Poussette to 2 3 4 1</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rPr>
          <w:lang w:eastAsia="en-GB"/>
        </w:rPr>
      </w:pPr>
      <w:r>
        <w:rPr>
          <w:lang w:eastAsia="en-GB"/>
        </w:rPr>
        <w:t>THE THISTLE SCHOOL JIG  (J8x32)  3C (4C set)</w:t>
      </w:r>
      <w:r>
        <w:rPr>
          <w:lang w:eastAsia="en-GB"/>
        </w:rPr>
        <w:tab/>
        <w:t>G Lindsey  Flying Ghillies Vol 3</w:t>
      </w:r>
    </w:p>
    <w:p w:rsidR="00B11EB3" w:rsidRPr="005F4284" w:rsidRDefault="00B11EB3" w:rsidP="00B11EB3">
      <w:pPr>
        <w:pStyle w:val="DanceBody"/>
      </w:pPr>
      <w:r w:rsidRPr="005F4284">
        <w:t xml:space="preserve"> 1- 8</w:t>
      </w:r>
      <w:r w:rsidRPr="005F4284">
        <w:tab/>
        <w:t>3s step in to form 2H arch as 1M followed by 1L chase down middle, 1s turn &amp; 1L leads up t places ( 3s step back)</w:t>
      </w:r>
    </w:p>
    <w:p w:rsidR="00B11EB3" w:rsidRPr="005F4284" w:rsidRDefault="00B11EB3" w:rsidP="00B11EB3">
      <w:pPr>
        <w:pStyle w:val="DanceBody"/>
      </w:pPr>
      <w:r w:rsidRPr="005F4284">
        <w:t xml:space="preserve"> 9-16</w:t>
      </w:r>
      <w:r w:rsidRPr="005F4284">
        <w:tab/>
        <w:t>1s+2s dance RH across &amp; LH back</w:t>
      </w:r>
    </w:p>
    <w:p w:rsidR="00B11EB3" w:rsidRPr="005F4284" w:rsidRDefault="00B11EB3" w:rsidP="00B11EB3">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B11EB3" w:rsidRPr="005F4284" w:rsidRDefault="00B11EB3" w:rsidP="00B11EB3">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B11EB3" w:rsidRDefault="00B11EB3" w:rsidP="00B11EB3"/>
    <w:p w:rsidR="00B11EB3" w:rsidRDefault="00B11EB3" w:rsidP="00B11EB3">
      <w:pPr>
        <w:pStyle w:val="Minicrib"/>
      </w:pPr>
      <w:r>
        <w:t>THISTLE WELCOME  (R8x32)  3C (4C set)</w:t>
      </w:r>
      <w:r>
        <w:tab/>
        <w:t>M Rowe  Rose &amp; Thistle</w:t>
      </w:r>
    </w:p>
    <w:p w:rsidR="00B11EB3" w:rsidRPr="000727AD" w:rsidRDefault="00B11EB3" w:rsidP="00B11EB3">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B11EB3" w:rsidRPr="000727AD" w:rsidRDefault="00B11EB3" w:rsidP="00B11EB3">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B11EB3" w:rsidRPr="000727AD" w:rsidRDefault="00B11EB3" w:rsidP="00B11EB3">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B11EB3" w:rsidRPr="000727AD" w:rsidRDefault="00B11EB3" w:rsidP="00B11EB3">
      <w:pPr>
        <w:pStyle w:val="DanceBody"/>
        <w:keepNext w:val="0"/>
      </w:pPr>
      <w:r w:rsidRPr="000727AD">
        <w:t>25-32</w:t>
      </w:r>
      <w:r w:rsidRPr="000727AD">
        <w:tab/>
        <w:t>2s+1s+3s set, dance DoSiDo with partner &amp; set</w:t>
      </w:r>
    </w:p>
    <w:p w:rsidR="00B11EB3" w:rsidRDefault="00B11EB3" w:rsidP="00B11EB3"/>
    <w:p w:rsidR="00B11EB3" w:rsidRDefault="00B11EB3" w:rsidP="00B11EB3">
      <w:pPr>
        <w:pStyle w:val="Minicrib"/>
      </w:pPr>
      <w:r>
        <w:t>THITHER AND YON  (R8x40)  3C (4C set)</w:t>
      </w:r>
      <w:r>
        <w:tab/>
        <w:t>Alan Cameron</w:t>
      </w:r>
    </w:p>
    <w:p w:rsidR="00B11EB3" w:rsidRDefault="00B11EB3" w:rsidP="00B11EB3">
      <w:pPr>
        <w:pStyle w:val="DanceBody"/>
      </w:pPr>
      <w:r>
        <w:t xml:space="preserve"> 1- 4</w:t>
      </w:r>
      <w:r>
        <w:tab/>
        <w:t>1s turn RH &amp; cast 1 place</w:t>
      </w:r>
    </w:p>
    <w:p w:rsidR="00B11EB3" w:rsidRDefault="00B11EB3" w:rsidP="00B11EB3">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B11EB3" w:rsidRDefault="00B11EB3" w:rsidP="00B11EB3">
      <w:pPr>
        <w:pStyle w:val="DanceBody"/>
      </w:pPr>
      <w:r>
        <w:t>13-24</w:t>
      </w:r>
      <w:r>
        <w:tab/>
        <w:t>2s+1s+3s dance 3 couple R&amp;L</w:t>
      </w:r>
    </w:p>
    <w:p w:rsidR="00B11EB3" w:rsidRDefault="00B11EB3" w:rsidP="00B11EB3">
      <w:pPr>
        <w:pStyle w:val="DanceBody"/>
      </w:pPr>
      <w:r>
        <w:t>25-32</w:t>
      </w:r>
      <w:r>
        <w:tab/>
        <w:t>1s dance 1/2 RSh reels of 3 on opposite sides, 1L dance 1/2 LSh reels of 3 across (1M up with 3s, 1L down with 2s).  (3) 1 (2)</w:t>
      </w:r>
    </w:p>
    <w:p w:rsidR="00B11EB3" w:rsidRDefault="00B11EB3" w:rsidP="00B11EB3">
      <w:pPr>
        <w:pStyle w:val="DanceBody"/>
        <w:keepNext w:val="0"/>
      </w:pPr>
      <w:r>
        <w:t>33-40</w:t>
      </w:r>
      <w:r>
        <w:tab/>
        <w:t>All dance Diag R&amp;L.  2 1 3</w:t>
      </w:r>
    </w:p>
    <w:p w:rsidR="00B11EB3" w:rsidRDefault="00B11EB3" w:rsidP="00B11EB3"/>
    <w:p w:rsidR="00B11EB3" w:rsidRDefault="00B11EB3" w:rsidP="00B11EB3">
      <w:pPr>
        <w:pStyle w:val="Minicrib"/>
      </w:pPr>
      <w:r>
        <w:t>THOMAS GLOVER'S REEL  (R8x32)  3C (4C set)</w:t>
      </w:r>
      <w:r>
        <w:tab/>
        <w:t>John Drewry  Cherry Blossom Bk</w:t>
      </w:r>
    </w:p>
    <w:p w:rsidR="00B11EB3" w:rsidRDefault="00B11EB3" w:rsidP="00B11EB3">
      <w:pPr>
        <w:pStyle w:val="DanceBody"/>
      </w:pPr>
      <w:r>
        <w:t xml:space="preserve"> 1- 8</w:t>
      </w:r>
      <w:r>
        <w:tab/>
        <w:t>1s set, dance down, cast down behind 3s &amp; lead up (RH joined) to face 2L (Mans 2</w:t>
      </w:r>
      <w:r w:rsidRPr="00972EEB">
        <w:t>nd</w:t>
      </w:r>
      <w:r>
        <w:t xml:space="preserve"> corner) in prom hold</w:t>
      </w:r>
    </w:p>
    <w:p w:rsidR="00B11EB3" w:rsidRDefault="00B11EB3" w:rsidP="00B11EB3">
      <w:pPr>
        <w:pStyle w:val="DanceBody"/>
      </w:pPr>
      <w:r>
        <w:t xml:space="preserve"> 9-16</w:t>
      </w:r>
      <w:r>
        <w:tab/>
        <w:t>1s dance diagonal reel of 3 with 2</w:t>
      </w:r>
      <w:r w:rsidRPr="00972EEB">
        <w:t>nd</w:t>
      </w:r>
      <w:r>
        <w:t xml:space="preserve"> corners</w:t>
      </w:r>
    </w:p>
    <w:p w:rsidR="00B11EB3" w:rsidRDefault="00B11EB3" w:rsidP="00B11EB3">
      <w:pPr>
        <w:pStyle w:val="DanceBody"/>
      </w:pPr>
      <w:r>
        <w:t>17-24</w:t>
      </w:r>
      <w:r>
        <w:tab/>
        <w:t>1s dance LH across with 2M (1L leading), RH across with 3L &amp; 1s dance out 2</w:t>
      </w:r>
      <w:r w:rsidRPr="00972EEB">
        <w:t>nd</w:t>
      </w:r>
      <w:r>
        <w:t xml:space="preserve"> place opposite sides into…</w:t>
      </w:r>
    </w:p>
    <w:p w:rsidR="00B11EB3" w:rsidRDefault="00B11EB3" w:rsidP="00B11EB3">
      <w:pPr>
        <w:pStyle w:val="DanceBody"/>
        <w:keepNext w:val="0"/>
      </w:pPr>
      <w:r>
        <w:t>25-32</w:t>
      </w:r>
      <w:r>
        <w:tab/>
        <w:t>1s dance LSh reels of 3 on opposite sides (1M up &amp; 1L down) &amp; cross diagonally to 2</w:t>
      </w:r>
      <w:r w:rsidRPr="00972EEB">
        <w:t>nd</w:t>
      </w:r>
      <w:r>
        <w:t xml:space="preserve"> place own sides</w:t>
      </w:r>
    </w:p>
    <w:p w:rsidR="00B11EB3" w:rsidRDefault="00B11EB3" w:rsidP="00B11EB3"/>
    <w:p w:rsidR="00B11EB3" w:rsidRDefault="00B11EB3" w:rsidP="00B11EB3">
      <w:pPr>
        <w:pStyle w:val="Minicrib"/>
      </w:pPr>
      <w:r>
        <w:t>THOR'S HAMMER  (J8x32)  2C (4C set)</w:t>
      </w:r>
      <w:r>
        <w:tab/>
        <w:t>McKinnell</w:t>
      </w:r>
    </w:p>
    <w:p w:rsidR="00B11EB3" w:rsidRDefault="00B11EB3" w:rsidP="00B11EB3">
      <w:pPr>
        <w:pStyle w:val="DanceBody"/>
      </w:pPr>
      <w:r>
        <w:t xml:space="preserve"> 1- 8</w:t>
      </w:r>
      <w:r>
        <w:tab/>
        <w:t>1L+2L dance Figs of 8 round 1M+2M (cross between Men to start)</w:t>
      </w:r>
    </w:p>
    <w:p w:rsidR="00B11EB3" w:rsidRDefault="00B11EB3" w:rsidP="00B11EB3">
      <w:pPr>
        <w:pStyle w:val="DanceBody"/>
      </w:pPr>
      <w:r>
        <w:t xml:space="preserve"> 9-16</w:t>
      </w:r>
      <w:r>
        <w:tab/>
        <w:t>1M+2M repeat</w:t>
      </w:r>
    </w:p>
    <w:p w:rsidR="00B11EB3" w:rsidRDefault="00B11EB3" w:rsidP="00B11EB3">
      <w:pPr>
        <w:pStyle w:val="DanceBody"/>
      </w:pPr>
      <w:r>
        <w:t>17-24</w:t>
      </w:r>
      <w:r>
        <w:tab/>
        <w:t>1s lead down middle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THORNCLIFF  (S8x32)  3C (4C set)</w:t>
      </w:r>
      <w:r>
        <w:tab/>
        <w:t>A Paterson</w:t>
      </w:r>
    </w:p>
    <w:p w:rsidR="00B11EB3" w:rsidRDefault="00B11EB3" w:rsidP="00B11EB3">
      <w:pPr>
        <w:pStyle w:val="DanceBody"/>
      </w:pPr>
      <w:r>
        <w:t xml:space="preserve"> 1- 8</w:t>
      </w:r>
      <w:r>
        <w:tab/>
        <w:t>1s turn RH &amp; cast 1 place, 1L+3L</w:t>
      </w:r>
      <w:r w:rsidRPr="007F0D5A">
        <w:rPr>
          <w:b/>
        </w:rPr>
        <w:t xml:space="preserve"> also </w:t>
      </w:r>
      <w:r>
        <w:t>1M+3M turn LH then RH</w:t>
      </w:r>
    </w:p>
    <w:p w:rsidR="00B11EB3" w:rsidRDefault="00B11EB3" w:rsidP="00B11EB3">
      <w:pPr>
        <w:pStyle w:val="DanceBody"/>
      </w:pPr>
      <w:r>
        <w:t xml:space="preserve"> 9-16</w:t>
      </w:r>
      <w:r>
        <w:tab/>
        <w:t>2s+1s+3s circle 6H to left 1/2 way &amp; turn partners 2H</w:t>
      </w:r>
    </w:p>
    <w:p w:rsidR="00B11EB3" w:rsidRDefault="00B11EB3" w:rsidP="00B11EB3">
      <w:pPr>
        <w:pStyle w:val="DanceBody"/>
      </w:pPr>
      <w:r>
        <w:t>17-24</w:t>
      </w:r>
      <w:r>
        <w:tab/>
        <w:t>3s+1s+2s dance 1/2 reels on opposite sides (1s RSh to person on right), turn partners 2H.  (2)(1)(3)</w:t>
      </w:r>
    </w:p>
    <w:p w:rsidR="00B11EB3" w:rsidRDefault="00B11EB3" w:rsidP="00B11EB3">
      <w:pPr>
        <w:pStyle w:val="DanceBody"/>
      </w:pPr>
      <w:r>
        <w:t>25-32</w:t>
      </w:r>
      <w:r>
        <w:tab/>
        <w:t>2s+1s+3s Set &amp; Rotate for 3 couples on opp sides –</w:t>
      </w:r>
    </w:p>
    <w:p w:rsidR="00B11EB3" w:rsidRDefault="00B11EB3" w:rsidP="00B11EB3">
      <w:pPr>
        <w:pStyle w:val="DanceBody"/>
        <w:keepNext w:val="0"/>
      </w:pPr>
      <w:r>
        <w:tab/>
      </w:r>
      <w:r w:rsidRPr="00D02168">
        <w:t xml:space="preserve">` </w:t>
      </w:r>
      <w:r>
        <w:t>Set &amp; rotate singly &amp; chase 1 place clockwise, all change places with opposite person &amp; chase clockwise to own sides.  2 1 3</w:t>
      </w:r>
    </w:p>
    <w:p w:rsidR="00B11EB3" w:rsidRDefault="00B11EB3" w:rsidP="00B11EB3"/>
    <w:p w:rsidR="00B11EB3" w:rsidRDefault="00B11EB3" w:rsidP="00B11EB3">
      <w:pPr>
        <w:pStyle w:val="Minicrib"/>
      </w:pPr>
      <w:r>
        <w:t>THE THORNHAM REEL  (J4x32)  4C set</w:t>
      </w:r>
      <w:r>
        <w:tab/>
        <w:t>Nicola Howarth  Cambridge Diamond Jubilee</w:t>
      </w:r>
    </w:p>
    <w:p w:rsidR="00B11EB3" w:rsidRDefault="00B11EB3" w:rsidP="00B11EB3">
      <w:pPr>
        <w:pStyle w:val="DanceBody"/>
      </w:pPr>
      <w:r>
        <w:t>3s &amp; 4s start on opp sides</w:t>
      </w:r>
    </w:p>
    <w:p w:rsidR="00B11EB3" w:rsidRDefault="00B11EB3" w:rsidP="00B11EB3">
      <w:pPr>
        <w:pStyle w:val="DanceBody"/>
      </w:pPr>
      <w:r>
        <w:t xml:space="preserve"> 1- 8</w:t>
      </w:r>
      <w:r>
        <w:tab/>
        <w:t>1s &amp; 4s set, 1/2 turn LH, 1L followed by partner dances out between 2M+3L &amp; cast to 4</w:t>
      </w:r>
      <w:r w:rsidRPr="00972EEB">
        <w:t>th</w:t>
      </w:r>
      <w:r>
        <w:t xml:space="preserve"> place Men's side</w:t>
      </w:r>
      <w:r w:rsidRPr="00BA6B4D">
        <w:rPr>
          <w:b/>
        </w:rPr>
        <w:t xml:space="preserve"> </w:t>
      </w:r>
      <w:r>
        <w:rPr>
          <w:b/>
        </w:rPr>
        <w:t xml:space="preserve">as </w:t>
      </w:r>
      <w:r>
        <w:t>partner returns to place</w:t>
      </w:r>
      <w:r w:rsidRPr="00BA6B4D">
        <w:rPr>
          <w:b/>
        </w:rPr>
        <w:t xml:space="preserve"> while </w:t>
      </w:r>
      <w:r>
        <w:t>4s dance similarly 4L ending in 1</w:t>
      </w:r>
      <w:r w:rsidRPr="00972EEB">
        <w:t>st</w:t>
      </w:r>
      <w:r>
        <w:t xml:space="preserve"> place Ladies side &amp; 4M in original place</w:t>
      </w:r>
    </w:p>
    <w:p w:rsidR="00B11EB3" w:rsidRDefault="00B11EB3" w:rsidP="00B11EB3">
      <w:pPr>
        <w:pStyle w:val="DanceBody"/>
      </w:pPr>
      <w:r>
        <w:t xml:space="preserve"> 9-16</w:t>
      </w:r>
      <w:r>
        <w:tab/>
        <w:t>1L+4M</w:t>
      </w:r>
      <w:r w:rsidRPr="007F0D5A">
        <w:rPr>
          <w:b/>
        </w:rPr>
        <w:t xml:space="preserve"> also </w:t>
      </w:r>
      <w:r>
        <w:t>1M+4L turn RH 1.1/2 times, 1s+4s cast to centre</w:t>
      </w:r>
      <w:r w:rsidRPr="00BA6B4D">
        <w:rPr>
          <w:b/>
        </w:rPr>
        <w:t xml:space="preserve"> while </w:t>
      </w:r>
      <w:r>
        <w:t>2s &amp; 3s cross LH up/dn, 1s+4s dance RH across 1/2 way</w:t>
      </w:r>
      <w:r w:rsidRPr="00BA6B4D">
        <w:rPr>
          <w:b/>
        </w:rPr>
        <w:t xml:space="preserve"> while </w:t>
      </w:r>
      <w:r>
        <w:t>2s &amp; 3s set</w:t>
      </w:r>
    </w:p>
    <w:p w:rsidR="00B11EB3" w:rsidRDefault="00B11EB3" w:rsidP="00B11EB3">
      <w:pPr>
        <w:pStyle w:val="DanceBody"/>
      </w:pPr>
      <w:r>
        <w:t>17-24</w:t>
      </w:r>
      <w:r>
        <w:tab/>
        <w:t>1s (in prom hold) dance reel of 3 with 2L+3M (RSh to 2L to start)</w:t>
      </w:r>
      <w:r w:rsidRPr="00BA6B4D">
        <w:rPr>
          <w:b/>
        </w:rPr>
        <w:t xml:space="preserve"> while </w:t>
      </w:r>
      <w:r>
        <w:t>4s dance reel of 3 with 2M+3L (RSh to 3L to start)</w:t>
      </w:r>
    </w:p>
    <w:p w:rsidR="00B11EB3" w:rsidRDefault="00B11EB3" w:rsidP="00B11EB3">
      <w:pPr>
        <w:pStyle w:val="DanceBody"/>
        <w:keepNext w:val="0"/>
      </w:pPr>
      <w:r>
        <w:t>25-32</w:t>
      </w:r>
      <w:r>
        <w:tab/>
        <w:t>1s+4s dance RH across 1/2 way, give LH to crnr &amp; Balance in St Andrews Cross, 1s+4s dance 1/2 RH across &amp; all change pl with ptnrs 2 4 (1) (3)</w:t>
      </w:r>
    </w:p>
    <w:p w:rsidR="00B11EB3" w:rsidRDefault="00B11EB3" w:rsidP="00B11EB3"/>
    <w:p w:rsidR="00B11EB3" w:rsidRDefault="00B11EB3" w:rsidP="00B11EB3">
      <w:pPr>
        <w:pStyle w:val="Minicrib"/>
      </w:pPr>
      <w:r>
        <w:t>THE THORNHILL STRATHSPEY  (S3x32)  3C Set</w:t>
      </w:r>
      <w:r>
        <w:tab/>
        <w:t>Roy Goldring  15 Social dances</w:t>
      </w:r>
    </w:p>
    <w:p w:rsidR="00B11EB3" w:rsidRDefault="00B11EB3" w:rsidP="00B11EB3">
      <w:pPr>
        <w:pStyle w:val="DanceBody"/>
      </w:pPr>
      <w:r>
        <w:t xml:space="preserve"> 1- 8</w:t>
      </w:r>
      <w:r>
        <w:tab/>
        <w:t>1s set &amp; cast 1 place, all set &amp; 1/2 turn RH into allemande hold facing down</w:t>
      </w:r>
    </w:p>
    <w:p w:rsidR="00B11EB3" w:rsidRDefault="00B11EB3" w:rsidP="00B11EB3">
      <w:pPr>
        <w:pStyle w:val="DanceBody"/>
      </w:pPr>
      <w:r>
        <w:t xml:space="preserve"> 9-16</w:t>
      </w:r>
      <w:r>
        <w:tab/>
        <w:t>All dance reversed Allemande (dance down &amp; round) 1s end facing 3</w:t>
      </w:r>
      <w:r w:rsidRPr="00972EEB">
        <w:t>rd</w:t>
      </w:r>
      <w:r>
        <w:t xml:space="preserve"> corners (pstn)</w:t>
      </w:r>
    </w:p>
    <w:p w:rsidR="00B11EB3" w:rsidRDefault="00B11EB3" w:rsidP="00B11EB3">
      <w:pPr>
        <w:pStyle w:val="DanceBody"/>
      </w:pPr>
      <w:r>
        <w:t>17-24</w:t>
      </w:r>
      <w:r>
        <w:tab/>
        <w:t>1s dance 'Hello-goodbye' setting &amp; end in lines across, all set</w:t>
      </w:r>
    </w:p>
    <w:p w:rsidR="00B11EB3" w:rsidRDefault="00B11EB3" w:rsidP="00B11EB3">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B11EB3" w:rsidRDefault="00B11EB3" w:rsidP="00B11EB3"/>
    <w:p w:rsidR="00B11EB3" w:rsidRDefault="00B11EB3" w:rsidP="00B11EB3">
      <w:pPr>
        <w:pStyle w:val="Minicrib"/>
      </w:pPr>
      <w:r>
        <w:t>THE THORNTONIAN JIG  (J4x32)  4C set</w:t>
      </w:r>
      <w:r>
        <w:tab/>
        <w:t>Colin Blackhall  Hunter Valley Bk</w:t>
      </w:r>
    </w:p>
    <w:p w:rsidR="00B11EB3" w:rsidRDefault="00B11EB3" w:rsidP="00B11EB3">
      <w:pPr>
        <w:pStyle w:val="DanceBody"/>
      </w:pPr>
      <w:r>
        <w:t xml:space="preserve"> 1- 8</w:t>
      </w:r>
      <w:r>
        <w:tab/>
        <w:t>1s &amp; 4s cross RH &amp; cast in 1 place (2s/3s step up/down); 1s face 2s, 4s face 3s &amp; all set, 2s+1s &amp; 4s+3s turn 3/4 RH into 2 lines across &amp; retain RH as  1L+2L &amp; 3M+4M join LH in middle</w:t>
      </w:r>
    </w:p>
    <w:p w:rsidR="00B11EB3" w:rsidRDefault="00B11EB3" w:rsidP="00B11EB3">
      <w:pPr>
        <w:pStyle w:val="DanceBody"/>
      </w:pPr>
      <w:r>
        <w:t xml:space="preserve"> 9-16</w:t>
      </w:r>
      <w:r>
        <w:tab/>
        <w:t>All Bal-in-Line, drop LH in middle &amp; 1/2 turn RH to reform lines across (1M+2M &amp; 3L+4L join LH in middle); All Bal-in-Line, drop LH in middle &amp; turn 1/4 RH to sides.  (1) 2 3 (4)</w:t>
      </w:r>
    </w:p>
    <w:p w:rsidR="00B11EB3" w:rsidRDefault="00B11EB3" w:rsidP="00B11EB3">
      <w:pPr>
        <w:pStyle w:val="DanceBody"/>
        <w:rPr>
          <w:noProof/>
        </w:rPr>
      </w:pPr>
      <w:r>
        <w:rPr>
          <w:noProof/>
        </w:rPr>
        <w:t>17-24</w:t>
      </w:r>
      <w:r>
        <w:rPr>
          <w:noProof/>
        </w:rPr>
        <w:tab/>
        <w:t>All turn partner RH (1s &amp; 4s turn partner 1.1/2 RH to own sides); 1s cross &amp; cast (2s step up).  2 (1) 3 4</w:t>
      </w:r>
    </w:p>
    <w:p w:rsidR="00B11EB3" w:rsidRDefault="00B11EB3" w:rsidP="00B11EB3">
      <w:pPr>
        <w:pStyle w:val="DanceBody"/>
        <w:keepNext w:val="0"/>
        <w:rPr>
          <w:noProof/>
        </w:rPr>
      </w:pPr>
      <w:r>
        <w:rPr>
          <w:noProof/>
        </w:rPr>
        <w:t>25-32</w:t>
      </w:r>
      <w:r>
        <w:rPr>
          <w:noProof/>
        </w:rPr>
        <w:tab/>
        <w:t>1s set, cast (3s step up); 1s cross RH, cast (4s step up). 2 3 41</w:t>
      </w:r>
    </w:p>
    <w:p w:rsidR="00B11EB3" w:rsidRDefault="00B11EB3" w:rsidP="00B11EB3"/>
    <w:p w:rsidR="00B11EB3" w:rsidRDefault="00B11EB3" w:rsidP="00B11EB3">
      <w:pPr>
        <w:pStyle w:val="Minicrib"/>
      </w:pPr>
      <w:r>
        <w:t>THORNYCROFT  (R8x32)  2C (4C set)</w:t>
      </w:r>
      <w:r>
        <w:tab/>
        <w:t>Roy Goldring  G &amp; S Dances 2</w:t>
      </w:r>
    </w:p>
    <w:p w:rsidR="00B11EB3" w:rsidRDefault="00B11EB3" w:rsidP="00B11EB3">
      <w:pPr>
        <w:pStyle w:val="DanceBody"/>
      </w:pPr>
      <w:r>
        <w:t xml:space="preserve"> 1- 8</w:t>
      </w:r>
      <w:r>
        <w:tab/>
        <w:t>1M</w:t>
      </w:r>
      <w:r w:rsidRPr="007F0D5A">
        <w:rPr>
          <w:b/>
        </w:rPr>
        <w:t xml:space="preserve"> also </w:t>
      </w:r>
      <w:r>
        <w:t>2L cross passing their standing partner by RSh &amp; cast 1 place, 1M+2L turn 1.1/2 RH back to places</w:t>
      </w:r>
    </w:p>
    <w:p w:rsidR="00B11EB3" w:rsidRDefault="00B11EB3" w:rsidP="00B11EB3">
      <w:pPr>
        <w:pStyle w:val="DanceBody"/>
      </w:pPr>
      <w:r>
        <w:t xml:space="preserve"> 9-16</w:t>
      </w:r>
      <w:r>
        <w:tab/>
        <w:t>1L+2M repeat passing partner LSh &amp; turning LH</w:t>
      </w:r>
    </w:p>
    <w:p w:rsidR="00B11EB3" w:rsidRDefault="00B11EB3" w:rsidP="00B11EB3">
      <w:pPr>
        <w:pStyle w:val="DanceBody"/>
      </w:pPr>
      <w:r>
        <w:t>17-24</w:t>
      </w:r>
      <w:r>
        <w:tab/>
        <w:t>1s slip step down the middle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THOSE ENDLESS WINDING ROADS (A 'REEL' NUISANCE)  (R8x32)  3C (4C set)</w:t>
      </w:r>
      <w:r>
        <w:tab/>
        <w:t>Jens Heckmann  Freiburg Corona Collection</w:t>
      </w:r>
    </w:p>
    <w:p w:rsidR="00B11EB3" w:rsidRDefault="00B11EB3" w:rsidP="00B11EB3">
      <w:pPr>
        <w:pStyle w:val="DanceBody"/>
      </w:pPr>
      <w:r>
        <w:t xml:space="preserve"> 1- 8</w:t>
      </w:r>
      <w:r>
        <w:tab/>
        <w:t>1s cross RSh, cast (2s step up 3-4) &amp; dance 1/2 Fig of 8 round 2s to finish facing 1st corners</w:t>
      </w:r>
    </w:p>
    <w:p w:rsidR="00B11EB3" w:rsidRDefault="00B11EB3" w:rsidP="00B11EB3">
      <w:pPr>
        <w:pStyle w:val="DanceBody"/>
      </w:pPr>
      <w:r>
        <w:t xml:space="preserve"> 9-16</w:t>
      </w:r>
      <w:r>
        <w:tab/>
        <w:t>1s dance 1/2 diag reel of 4 with 1st corners, pass RSh, dance 1/2 diag reel of 4 with 2nd corners.  (3) (1) (2)</w:t>
      </w:r>
    </w:p>
    <w:p w:rsidR="00B11EB3" w:rsidRDefault="00B11EB3" w:rsidP="00B11EB3">
      <w:pPr>
        <w:pStyle w:val="DanceBody"/>
      </w:pPr>
      <w:r>
        <w:t>17-24</w:t>
      </w:r>
      <w:r>
        <w:tab/>
        <w:t>1s dance 1/2 reels of 3 on sides giving LSh to 1st corners, 1s dance 1/2 reels of 3 across giving LSh to 3rd corners.  2 1 3</w:t>
      </w:r>
    </w:p>
    <w:p w:rsidR="00B11EB3" w:rsidRDefault="00B11EB3" w:rsidP="00B11EB3">
      <w:pPr>
        <w:pStyle w:val="DanceBody"/>
        <w:keepNext w:val="0"/>
      </w:pPr>
      <w:r>
        <w:t>25-32</w:t>
      </w:r>
      <w:r>
        <w:tab/>
        <w:t>2s+1s+3s Adv+Ret; all dance RSh round partner.  2 1 3</w:t>
      </w:r>
    </w:p>
    <w:p w:rsidR="00B11EB3" w:rsidRDefault="00B11EB3" w:rsidP="00B11EB3"/>
    <w:p w:rsidR="00B11EB3" w:rsidRDefault="00B11EB3" w:rsidP="00B11EB3">
      <w:pPr>
        <w:pStyle w:val="Minicrib"/>
      </w:pPr>
      <w:r>
        <w:t>THOSE EYES  (J8x32)  2C (4C set)</w:t>
      </w:r>
      <w:r>
        <w:tab/>
        <w:t>Bruce Herbold  Excited States</w:t>
      </w:r>
    </w:p>
    <w:p w:rsidR="00B11EB3" w:rsidRDefault="00B11EB3" w:rsidP="00B11EB3">
      <w:pPr>
        <w:pStyle w:val="DanceBody"/>
      </w:pPr>
      <w:r>
        <w:t xml:space="preserve"> 1- 8</w:t>
      </w:r>
      <w:r>
        <w:tab/>
        <w:t>1L+2M dance DoSiDo; dance towards each other, pull back RSh &amp; cast (1M &amp; 2L step down/up)</w:t>
      </w:r>
    </w:p>
    <w:p w:rsidR="00B11EB3" w:rsidRDefault="00B11EB3" w:rsidP="00B11EB3">
      <w:pPr>
        <w:pStyle w:val="DanceBody"/>
      </w:pPr>
      <w:r>
        <w:t xml:space="preserve"> 9-16</w:t>
      </w:r>
      <w:r>
        <w:tab/>
        <w:t>2L+1M dance DoSiDo; dance towards each other, pull back RSh &amp; cast (2M &amp; 1L step down up)</w:t>
      </w:r>
    </w:p>
    <w:p w:rsidR="00B11EB3" w:rsidRDefault="00B11EB3" w:rsidP="00B11EB3">
      <w:pPr>
        <w:pStyle w:val="DanceBody"/>
      </w:pPr>
      <w:r>
        <w:t>17-24</w:t>
      </w:r>
      <w:r>
        <w:tab/>
        <w:t>1s+2L circle 3H round to left; 1s+2s circle 4H round to right. 1s+2s finish in centre joining 2H with partner ready for …</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THE THOUSAND ISLANDS HORNPIPE  (R8x32)  3C (4C set)</w:t>
      </w:r>
      <w:r>
        <w:tab/>
        <w:t>W Ernst Eder  Martello Tower 2</w:t>
      </w:r>
    </w:p>
    <w:p w:rsidR="00B11EB3" w:rsidRDefault="00B11EB3" w:rsidP="00B11EB3">
      <w:pPr>
        <w:pStyle w:val="DanceBody"/>
      </w:pPr>
      <w:r>
        <w:t xml:space="preserve"> 1- 8</w:t>
      </w:r>
      <w:r>
        <w:tab/>
        <w:t>1s dance Fig of 8 on sides round standing 2s+3s (1s dance in to start) &amp; end in centre facing 2s (who face up)</w:t>
      </w:r>
    </w:p>
    <w:p w:rsidR="00B11EB3" w:rsidRDefault="00B11EB3" w:rsidP="00B11EB3">
      <w:pPr>
        <w:pStyle w:val="DanceBody"/>
      </w:pPr>
      <w:r>
        <w:t xml:space="preserve"> 9-16</w:t>
      </w:r>
      <w:r>
        <w:tab/>
        <w:t>1s+2s dance the Rondel, 1s ending BtoB in middle facing own sides</w:t>
      </w:r>
    </w:p>
    <w:p w:rsidR="00B11EB3" w:rsidRDefault="00B11EB3" w:rsidP="00B11EB3">
      <w:pPr>
        <w:pStyle w:val="DanceBody"/>
      </w:pPr>
      <w:r>
        <w:t>17-24</w:t>
      </w:r>
      <w:r>
        <w:tab/>
        <w:t>1s dance Double Triangles &amp; end on own sides in 2</w:t>
      </w:r>
      <w:r w:rsidRPr="00972EEB">
        <w:t>nd</w:t>
      </w:r>
      <w:r>
        <w:t xml:space="preserve"> place</w:t>
      </w:r>
    </w:p>
    <w:p w:rsidR="00B11EB3" w:rsidRDefault="00B11EB3" w:rsidP="00B11EB3">
      <w:pPr>
        <w:pStyle w:val="DanceBody"/>
        <w:keepNext w:val="0"/>
      </w:pPr>
      <w:r>
        <w:t>25-32</w:t>
      </w:r>
      <w:r>
        <w:tab/>
        <w:t>1s dance RH across (Lady with 2s &amp; Man with 3s), pass RSh &amp; dance LH across with other couple</w:t>
      </w:r>
    </w:p>
    <w:p w:rsidR="00B11EB3" w:rsidRDefault="00B11EB3" w:rsidP="00B11EB3"/>
    <w:p w:rsidR="00B11EB3" w:rsidRDefault="00B11EB3" w:rsidP="00B11EB3">
      <w:pPr>
        <w:pStyle w:val="Minicrib"/>
      </w:pPr>
      <w:r>
        <w:t>THREAD THE LOOM  (J4x32)  4C set</w:t>
      </w:r>
      <w:r>
        <w:tab/>
        <w:t>W Ernst Eder  Martello Tower 4</w:t>
      </w:r>
    </w:p>
    <w:p w:rsidR="00B11EB3" w:rsidRDefault="00B11EB3" w:rsidP="00B11EB3">
      <w:pPr>
        <w:pStyle w:val="DanceBody"/>
      </w:pPr>
      <w:r>
        <w:t xml:space="preserve"> 1- 8</w:t>
      </w:r>
      <w:r>
        <w:tab/>
        <w:t>All set, 1M &amp; 3M cast down 1 place</w:t>
      </w:r>
      <w:r w:rsidRPr="00BA6B4D">
        <w:rPr>
          <w:b/>
        </w:rPr>
        <w:t xml:space="preserve"> while </w:t>
      </w:r>
      <w:r>
        <w:t>2L &amp; 4L cast up 1 place into middle, 1M+2L</w:t>
      </w:r>
      <w:r w:rsidRPr="007F0D5A">
        <w:rPr>
          <w:b/>
        </w:rPr>
        <w:t xml:space="preserve"> also </w:t>
      </w:r>
      <w:r>
        <w:t>3M+4L turn RH</w:t>
      </w:r>
    </w:p>
    <w:p w:rsidR="00B11EB3" w:rsidRDefault="00B11EB3" w:rsidP="00B11EB3">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B11EB3" w:rsidRDefault="00B11EB3" w:rsidP="00B11EB3">
      <w:pPr>
        <w:pStyle w:val="DanceBody"/>
      </w:pPr>
      <w:r>
        <w:t>17-24</w:t>
      </w:r>
      <w:r>
        <w:tab/>
        <w:t>1L+2M</w:t>
      </w:r>
      <w:r w:rsidRPr="007F0D5A">
        <w:rPr>
          <w:b/>
        </w:rPr>
        <w:t xml:space="preserve"> also </w:t>
      </w:r>
      <w:r>
        <w:t>3L+4M turn RH 1.1/2 times to change places, 2s+1s</w:t>
      </w:r>
      <w:r w:rsidRPr="007F0D5A">
        <w:rPr>
          <w:b/>
        </w:rPr>
        <w:t xml:space="preserve"> also </w:t>
      </w:r>
      <w:r>
        <w:t>4s+3s circle 4H round to left</w:t>
      </w:r>
    </w:p>
    <w:p w:rsidR="00B11EB3" w:rsidRDefault="00B11EB3" w:rsidP="00B11EB3">
      <w:pPr>
        <w:pStyle w:val="DanceBody"/>
        <w:keepNext w:val="0"/>
      </w:pPr>
      <w:r>
        <w:t>25-32</w:t>
      </w:r>
      <w:r>
        <w:tab/>
        <w:t>1s+4s (centre couples) dance 1/2 R&amp;L</w:t>
      </w:r>
      <w:r w:rsidRPr="00BA6B4D">
        <w:rPr>
          <w:b/>
        </w:rPr>
        <w:t xml:space="preserve"> while </w:t>
      </w:r>
      <w:r>
        <w:t>2s &amp; 3s set &amp; cross RH, 2s+4s</w:t>
      </w:r>
      <w:r w:rsidRPr="007F0D5A">
        <w:rPr>
          <w:b/>
        </w:rPr>
        <w:t xml:space="preserve"> also </w:t>
      </w:r>
      <w:r>
        <w:t>1s+3s dance RH across</w:t>
      </w:r>
    </w:p>
    <w:p w:rsidR="00B11EB3" w:rsidRDefault="00B11EB3" w:rsidP="00B11EB3"/>
    <w:p w:rsidR="00B11EB3" w:rsidRDefault="00B11EB3" w:rsidP="00B11EB3">
      <w:pPr>
        <w:pStyle w:val="Minicrib"/>
      </w:pPr>
      <w:r>
        <w:t>THREE AND ONE  (J6x32)  6C Set</w:t>
      </w:r>
      <w:r>
        <w:tab/>
        <w:t>Derek Haynes  Carnforth Coll 4</w:t>
      </w:r>
    </w:p>
    <w:p w:rsidR="00B11EB3" w:rsidRDefault="00B11EB3" w:rsidP="00B11EB3">
      <w:pPr>
        <w:pStyle w:val="DanceBody"/>
      </w:pPr>
      <w:r>
        <w:t>4s &amp; 5s &amp; 6s start on opp sides</w:t>
      </w:r>
    </w:p>
    <w:p w:rsidR="00B11EB3" w:rsidRDefault="00B11EB3" w:rsidP="00B11EB3">
      <w:pPr>
        <w:pStyle w:val="DanceBody"/>
      </w:pPr>
      <w:r>
        <w:t xml:space="preserve"> 1- 8</w:t>
      </w:r>
      <w:r>
        <w:tab/>
        <w:t>1L+2L+3L+4M dance RSh reel of 4 on sides</w:t>
      </w:r>
      <w:r w:rsidRPr="00BA6B4D">
        <w:rPr>
          <w:b/>
        </w:rPr>
        <w:t xml:space="preserve"> while </w:t>
      </w:r>
      <w:r>
        <w:t>3M+4L+5L+6L</w:t>
      </w:r>
      <w:r w:rsidRPr="007F0D5A">
        <w:rPr>
          <w:b/>
        </w:rPr>
        <w:t xml:space="preserve"> also </w:t>
      </w:r>
      <w:r>
        <w:t>dance RSh reels of 4</w:t>
      </w:r>
    </w:p>
    <w:p w:rsidR="00B11EB3" w:rsidRDefault="00B11EB3" w:rsidP="00B11EB3">
      <w:pPr>
        <w:pStyle w:val="DanceBody"/>
      </w:pPr>
      <w:r>
        <w:t xml:space="preserve"> 9-16</w:t>
      </w:r>
      <w:r>
        <w:tab/>
        <w:t>1M+2M+3M+4L dance RSh reels of 4</w:t>
      </w:r>
      <w:r w:rsidRPr="00BA6B4D">
        <w:rPr>
          <w:b/>
        </w:rPr>
        <w:t xml:space="preserve"> while </w:t>
      </w:r>
      <w:r>
        <w:t>3L+4M+5M+6M</w:t>
      </w:r>
      <w:r w:rsidRPr="007F0D5A">
        <w:rPr>
          <w:b/>
        </w:rPr>
        <w:t xml:space="preserve"> also </w:t>
      </w:r>
      <w:r>
        <w:t>dance reel of 4</w:t>
      </w:r>
    </w:p>
    <w:p w:rsidR="00B11EB3" w:rsidRDefault="00B11EB3" w:rsidP="00B11EB3">
      <w:pPr>
        <w:pStyle w:val="DanceBody"/>
      </w:pPr>
      <w:r>
        <w:t>17-24</w:t>
      </w:r>
      <w:r>
        <w:tab/>
        <w:t>All dance Double Snowball for 6 cpls to end 3(2)6(1)5(4) : -</w:t>
      </w:r>
    </w:p>
    <w:p w:rsidR="00B11EB3" w:rsidRDefault="00B11EB3" w:rsidP="00B11EB3">
      <w:pPr>
        <w:pStyle w:val="DanceBody"/>
      </w:pPr>
      <w:r>
        <w:tab/>
        <w:t>`1s &amp; 6s cross RH &amp; change places LH on side with 2s/5s</w:t>
      </w:r>
    </w:p>
    <w:p w:rsidR="00B11EB3" w:rsidRDefault="00B11EB3" w:rsidP="00B11EB3">
      <w:pPr>
        <w:pStyle w:val="DanceBody"/>
      </w:pPr>
      <w:r>
        <w:tab/>
        <w:t>`2s &amp; 5s cross RH</w:t>
      </w:r>
      <w:r w:rsidRPr="00BA6B4D">
        <w:rPr>
          <w:b/>
        </w:rPr>
        <w:t xml:space="preserve"> while </w:t>
      </w:r>
      <w:r>
        <w:t>1s+3s</w:t>
      </w:r>
      <w:r w:rsidRPr="007F0D5A">
        <w:rPr>
          <w:b/>
        </w:rPr>
        <w:t xml:space="preserve"> also </w:t>
      </w:r>
      <w:r>
        <w:t>4s+6s change places RH</w:t>
      </w:r>
    </w:p>
    <w:p w:rsidR="00B11EB3" w:rsidRDefault="00B11EB3" w:rsidP="00B11EB3">
      <w:pPr>
        <w:pStyle w:val="DanceBody"/>
      </w:pPr>
      <w:r>
        <w:tab/>
        <w:t>`2s+3s</w:t>
      </w:r>
      <w:r w:rsidRPr="007F0D5A">
        <w:rPr>
          <w:b/>
        </w:rPr>
        <w:t xml:space="preserve"> also </w:t>
      </w:r>
      <w:r>
        <w:t>1s+6s</w:t>
      </w:r>
      <w:r w:rsidRPr="007F0D5A">
        <w:rPr>
          <w:b/>
        </w:rPr>
        <w:t xml:space="preserve"> also </w:t>
      </w:r>
      <w:r>
        <w:t>4s+5s change places LH.  3(2)6(1)5(4)</w:t>
      </w:r>
    </w:p>
    <w:p w:rsidR="00B11EB3" w:rsidRDefault="00B11EB3" w:rsidP="00B11EB3">
      <w:pPr>
        <w:pStyle w:val="DanceBody"/>
        <w:keepNext w:val="0"/>
      </w:pPr>
      <w:r>
        <w:t>25-32</w:t>
      </w:r>
      <w:r>
        <w:tab/>
        <w:t xml:space="preserve">End couples (3s &amp; 4s) set to partners &amp; cross RH; end 2 couples (3s+2s </w:t>
      </w:r>
      <w:r>
        <w:rPr>
          <w:b/>
        </w:rPr>
        <w:t>also</w:t>
      </w:r>
      <w:r>
        <w:t xml:space="preserve"> 5s+4s) set to partners &amp; dance 1/2 RH across  2 3 6(1)(4)(5)</w:t>
      </w:r>
    </w:p>
    <w:p w:rsidR="00B11EB3" w:rsidRDefault="00B11EB3" w:rsidP="00B11EB3"/>
    <w:p w:rsidR="00B11EB3" w:rsidRDefault="00B11EB3" w:rsidP="00B11EB3">
      <w:pPr>
        <w:pStyle w:val="Minicrib"/>
      </w:pPr>
      <w:r>
        <w:t>THREE &amp; TWO IS FIVE  (R5x32)  5C set</w:t>
      </w:r>
      <w:r>
        <w:tab/>
        <w:t>Gordon Thomson  Gordon's Dance Bk 1</w:t>
      </w:r>
    </w:p>
    <w:p w:rsidR="00B11EB3" w:rsidRDefault="00B11EB3" w:rsidP="00B11EB3">
      <w:pPr>
        <w:pStyle w:val="DanceBody"/>
      </w:pPr>
      <w:r>
        <w:t xml:space="preserve"> 1- 8</w:t>
      </w:r>
      <w:r>
        <w:tab/>
        <w:t>1s+2s+3s dance reflection reels of 3 on sides (1s in &amp; down to start)</w:t>
      </w:r>
    </w:p>
    <w:p w:rsidR="00B11EB3" w:rsidRDefault="00B11EB3" w:rsidP="00B11EB3">
      <w:pPr>
        <w:pStyle w:val="DanceBody"/>
      </w:pPr>
      <w:r>
        <w:t xml:space="preserve"> 9-16</w:t>
      </w:r>
      <w:r>
        <w:tab/>
        <w:t>1s+2s dance double Fig of 8 (1s cross down to start)</w:t>
      </w:r>
      <w:r w:rsidRPr="00BA6B4D">
        <w:rPr>
          <w:b/>
        </w:rPr>
        <w:t xml:space="preserve"> while </w:t>
      </w:r>
      <w:r>
        <w:t>3s+4s+5s dance reflection reels of 3 on sides (3s in &amp; down to start)</w:t>
      </w:r>
    </w:p>
    <w:p w:rsidR="00B11EB3" w:rsidRDefault="00B11EB3" w:rsidP="00B11EB3">
      <w:pPr>
        <w:pStyle w:val="DanceBody"/>
      </w:pPr>
      <w:r>
        <w:t>17-22</w:t>
      </w:r>
      <w:r>
        <w:tab/>
        <w:t xml:space="preserve">1s cross down to 3rd place, cast up to 2nd place opp sides &amp; cross RH </w:t>
      </w:r>
      <w:r>
        <w:rPr>
          <w:b/>
        </w:rPr>
        <w:t>while</w:t>
      </w:r>
    </w:p>
    <w:p w:rsidR="00B11EB3" w:rsidRDefault="00B11EB3" w:rsidP="00B11EB3">
      <w:pPr>
        <w:pStyle w:val="DanceBody"/>
      </w:pPr>
      <w:r>
        <w:tab/>
        <w:t>2s set, cross down to 3rd place &amp; cross RH</w:t>
      </w:r>
    </w:p>
    <w:p w:rsidR="00B11EB3" w:rsidRPr="00B85031" w:rsidRDefault="00B11EB3" w:rsidP="00B11EB3">
      <w:pPr>
        <w:pStyle w:val="DanceBody"/>
      </w:pPr>
      <w:r>
        <w:tab/>
        <w:t>3s cast up to 1st place &amp; turn RH</w:t>
      </w:r>
    </w:p>
    <w:p w:rsidR="00B11EB3" w:rsidRDefault="00B11EB3" w:rsidP="00B11EB3">
      <w:pPr>
        <w:pStyle w:val="DanceBody"/>
      </w:pPr>
      <w:r>
        <w:t>23-24</w:t>
      </w:r>
      <w:r>
        <w:tab/>
        <w:t>3s+1s+2s set</w:t>
      </w:r>
    </w:p>
    <w:p w:rsidR="00B11EB3" w:rsidRDefault="00B11EB3" w:rsidP="00B11EB3">
      <w:pPr>
        <w:pStyle w:val="DanceBody"/>
        <w:keepNext w:val="0"/>
      </w:pPr>
      <w:r>
        <w:t>25-32</w:t>
      </w:r>
      <w:r>
        <w:tab/>
        <w:t>2s+4s+5s repeat bars 17-24 from 3rd, 4th &amp; 5th places.  End 3 1 5 2 4</w:t>
      </w:r>
    </w:p>
    <w:p w:rsidR="00B11EB3" w:rsidRDefault="00B11EB3" w:rsidP="00B11EB3"/>
    <w:p w:rsidR="00B11EB3" w:rsidRDefault="00B11EB3" w:rsidP="00B11EB3">
      <w:pPr>
        <w:pStyle w:val="Minicrib"/>
      </w:pPr>
      <w:r>
        <w:t>THREE BLIND MICE  (J3x32)  3C Set</w:t>
      </w:r>
      <w:r>
        <w:tab/>
        <w:t>Chris Ronald  Formation Foundations</w:t>
      </w:r>
    </w:p>
    <w:p w:rsidR="00B11EB3" w:rsidRDefault="00B11EB3" w:rsidP="00B11EB3">
      <w:pPr>
        <w:pStyle w:val="DanceBody"/>
      </w:pPr>
      <w:r>
        <w:t xml:space="preserve"> 1- 8</w:t>
      </w:r>
      <w:r>
        <w:tab/>
        <w:t>1s+2s set, dance 3/4 R&amp;L.  2 1 3</w:t>
      </w:r>
    </w:p>
    <w:p w:rsidR="00B11EB3" w:rsidRDefault="00B11EB3" w:rsidP="00B11EB3">
      <w:pPr>
        <w:pStyle w:val="DanceBody"/>
      </w:pPr>
      <w:r>
        <w:t xml:space="preserve"> 9-16</w:t>
      </w:r>
      <w:r>
        <w:tab/>
        <w:t>1s dance Figs of 8 across (1M up, 1L down)</w:t>
      </w:r>
    </w:p>
    <w:p w:rsidR="00B11EB3" w:rsidRDefault="00B11EB3" w:rsidP="00B11EB3">
      <w:pPr>
        <w:pStyle w:val="DanceBody"/>
      </w:pPr>
      <w:r>
        <w:t>17-24</w:t>
      </w:r>
      <w:r>
        <w:tab/>
        <w:t>All set, cross RH, set &amp; 1/2 Turn RH to finish in Allemande hold facing up</w:t>
      </w:r>
    </w:p>
    <w:p w:rsidR="00B11EB3" w:rsidRDefault="00B11EB3" w:rsidP="00B11EB3">
      <w:pPr>
        <w:pStyle w:val="DanceBody"/>
      </w:pPr>
      <w:r>
        <w:t>25-32</w:t>
      </w:r>
      <w:r>
        <w:tab/>
        <w:t>2s+1s+3s dance Allemande.  3 1 2</w:t>
      </w:r>
    </w:p>
    <w:p w:rsidR="00B11EB3" w:rsidRPr="00D83E9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xml:space="preserve"> or a Reel</w:t>
      </w:r>
    </w:p>
    <w:p w:rsidR="00B11EB3" w:rsidRDefault="00B11EB3" w:rsidP="00B11EB3"/>
    <w:p w:rsidR="00B11EB3" w:rsidRDefault="00B11EB3" w:rsidP="00B11EB3">
      <w:pPr>
        <w:pStyle w:val="Minicrib"/>
      </w:pPr>
      <w:r>
        <w:t>THE THREE BONNIE MAIDENS (The Graces)  (S8x32)  3C (4C set)</w:t>
      </w:r>
      <w:r>
        <w:tab/>
        <w:t>D Gracie  RSCDS Bk 25</w:t>
      </w:r>
    </w:p>
    <w:p w:rsidR="00B11EB3" w:rsidRDefault="00B11EB3" w:rsidP="00B11EB3">
      <w:pPr>
        <w:pStyle w:val="DanceBody"/>
      </w:pPr>
      <w:r>
        <w:t xml:space="preserve"> 1- 8</w:t>
      </w:r>
      <w:r>
        <w:tab/>
        <w:t>1s+2s+3s Adv+Ret 1 step twice, circle 6H round to left 1/2 way</w:t>
      </w:r>
    </w:p>
    <w:p w:rsidR="00B11EB3" w:rsidRDefault="00B11EB3" w:rsidP="00B11EB3">
      <w:pPr>
        <w:pStyle w:val="DanceBody"/>
      </w:pPr>
      <w:r>
        <w:t xml:space="preserve"> 9-16</w:t>
      </w:r>
      <w:r>
        <w:tab/>
        <w:t>3s+2s+1s Adv+Ret 1 step twice, circle 6H round to right 1/2 way back to places</w:t>
      </w:r>
    </w:p>
    <w:p w:rsidR="00B11EB3" w:rsidRDefault="00B11EB3" w:rsidP="00B11EB3">
      <w:pPr>
        <w:pStyle w:val="DanceBody"/>
      </w:pPr>
      <w:r>
        <w:t>17-24</w:t>
      </w:r>
      <w:r>
        <w:tab/>
        <w:t>1s+2s circle 4H round to left 1/2 way &amp; change places RH with partners, 1s+3s circle 4H round to left &amp; change places RH with partners</w:t>
      </w:r>
    </w:p>
    <w:p w:rsidR="00B11EB3" w:rsidRDefault="00B11EB3" w:rsidP="00B11EB3">
      <w:pPr>
        <w:pStyle w:val="DanceBody"/>
        <w:keepNext w:val="0"/>
      </w:pPr>
      <w:r>
        <w:t>25-32</w:t>
      </w:r>
      <w:r>
        <w:tab/>
        <w:t>1s set, cast up to 2</w:t>
      </w:r>
      <w:r w:rsidRPr="00972EEB">
        <w:t>nd</w:t>
      </w:r>
      <w:r>
        <w:t xml:space="preserve"> place, 2s+1s+3s turn RH</w:t>
      </w:r>
    </w:p>
    <w:p w:rsidR="00B11EB3" w:rsidRDefault="00B11EB3" w:rsidP="00B11EB3"/>
    <w:p w:rsidR="00B11EB3" w:rsidRDefault="00B11EB3" w:rsidP="00B11EB3">
      <w:pPr>
        <w:pStyle w:val="Minicrib"/>
      </w:pPr>
      <w:r>
        <w:t>THE THREE CORNERED HAT  (M-3x(S32+R32))  3C Triangular set</w:t>
      </w:r>
      <w:r>
        <w:tab/>
        <w:t>Donald Wilson  Cambridge Diamond Jubilee</w:t>
      </w:r>
    </w:p>
    <w:p w:rsidR="00B11EB3" w:rsidRDefault="00B11EB3" w:rsidP="00B11EB3">
      <w:pPr>
        <w:pStyle w:val="DanceBody"/>
      </w:pPr>
      <w:r>
        <w:t>Strathspey</w:t>
      </w:r>
    </w:p>
    <w:p w:rsidR="00B11EB3" w:rsidRDefault="00B11EB3" w:rsidP="00B11EB3">
      <w:pPr>
        <w:pStyle w:val="DanceBody"/>
      </w:pPr>
      <w:r>
        <w:t xml:space="preserve"> 1- 8</w:t>
      </w:r>
      <w:r>
        <w:tab/>
        <w:t>All dance RH across &amp; LH back</w:t>
      </w:r>
    </w:p>
    <w:p w:rsidR="00B11EB3" w:rsidRDefault="00B11EB3" w:rsidP="00B11EB3">
      <w:pPr>
        <w:pStyle w:val="DanceBody"/>
      </w:pPr>
      <w:r>
        <w:t xml:space="preserve"> 9-16</w:t>
      </w:r>
      <w:r>
        <w:tab/>
        <w:t>All turn 2H to left for 4 steps &amp; turn right back to places</w:t>
      </w:r>
    </w:p>
    <w:p w:rsidR="00B11EB3" w:rsidRDefault="00B11EB3" w:rsidP="00B11EB3">
      <w:pPr>
        <w:pStyle w:val="DanceBody"/>
      </w:pPr>
      <w:r>
        <w:t>17-24</w:t>
      </w:r>
      <w:r>
        <w:tab/>
        <w:t>1s dance Figs of 8 Man round 2s &amp; Lady round 3s</w:t>
      </w:r>
    </w:p>
    <w:p w:rsidR="00B11EB3" w:rsidRDefault="00B11EB3" w:rsidP="00B11EB3">
      <w:pPr>
        <w:pStyle w:val="DanceBody"/>
      </w:pPr>
      <w:r>
        <w:t>25-32</w:t>
      </w:r>
      <w:r>
        <w:tab/>
        <w:t>Each couple dances All Round Diamond Poussette to end facing partner in original pstns</w:t>
      </w:r>
    </w:p>
    <w:p w:rsidR="00B11EB3" w:rsidRDefault="00B11EB3" w:rsidP="00B11EB3">
      <w:pPr>
        <w:pStyle w:val="DanceBody"/>
      </w:pPr>
      <w:r>
        <w:t>Reel</w:t>
      </w:r>
    </w:p>
    <w:p w:rsidR="00B11EB3" w:rsidRDefault="00B11EB3" w:rsidP="00B11EB3">
      <w:pPr>
        <w:pStyle w:val="DanceBody"/>
      </w:pPr>
      <w:r>
        <w:t xml:space="preserve"> 1- 8</w:t>
      </w:r>
      <w:r>
        <w:tab/>
        <w:t>All petronella turn, All set to partners (Men high cuts &amp; Ladies points), petronella turn to partners place &amp; 1/2 turn RH</w:t>
      </w:r>
    </w:p>
    <w:p w:rsidR="00B11EB3" w:rsidRDefault="00B11EB3" w:rsidP="00B11EB3">
      <w:pPr>
        <w:pStyle w:val="DanceBody"/>
      </w:pPr>
      <w:r>
        <w:t xml:space="preserve"> 9-24</w:t>
      </w:r>
      <w:r>
        <w:tab/>
        <w:t>All dance Schiehallion reels (4 places) to end 1 place to right</w:t>
      </w:r>
    </w:p>
    <w:p w:rsidR="00B11EB3"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THREE FATHOM HARBOUR  (S8x32)  3C (4C set)</w:t>
      </w:r>
      <w:r>
        <w:tab/>
        <w:t>Muriel Johnstone  Nova Scotia Collection 2017</w:t>
      </w:r>
    </w:p>
    <w:p w:rsidR="00B11EB3" w:rsidRDefault="00B11EB3" w:rsidP="00B11EB3">
      <w:pPr>
        <w:pStyle w:val="DanceBody"/>
        <w:rPr>
          <w:noProof/>
        </w:rPr>
      </w:pPr>
      <w:r>
        <w:rPr>
          <w:noProof/>
        </w:rPr>
        <w:t xml:space="preserve"> 1- 8</w:t>
      </w:r>
      <w:r>
        <w:rPr>
          <w:noProof/>
        </w:rPr>
        <w:tab/>
        <w:t xml:space="preserve">1s+2s set, 1s cast </w:t>
      </w:r>
      <w:r>
        <w:rPr>
          <w:b/>
          <w:noProof/>
        </w:rPr>
        <w:t>while</w:t>
      </w:r>
      <w:r>
        <w:rPr>
          <w:noProof/>
        </w:rPr>
        <w:t xml:space="preserve"> 2s dance up &amp; face out; 1/2 mirror reels of 3 on sides giving hands (1s in/down to start).  1s end facing 1st corner pstn</w:t>
      </w:r>
    </w:p>
    <w:p w:rsidR="00B11EB3" w:rsidRDefault="00B11EB3" w:rsidP="00B11EB3">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B11EB3" w:rsidRDefault="00B11EB3" w:rsidP="00B11EB3">
      <w:pPr>
        <w:pStyle w:val="DanceBody"/>
        <w:rPr>
          <w:noProof/>
        </w:rPr>
      </w:pPr>
      <w:r>
        <w:rPr>
          <w:noProof/>
        </w:rPr>
        <w:t>17-24</w:t>
      </w:r>
      <w:r>
        <w:rPr>
          <w:noProof/>
        </w:rPr>
        <w:tab/>
        <w:t xml:space="preserve">1s turn 1/2 RH </w:t>
      </w:r>
      <w:r>
        <w:rPr>
          <w:b/>
          <w:noProof/>
        </w:rPr>
        <w:t>while</w:t>
      </w:r>
      <w:r>
        <w:rPr>
          <w:noProof/>
        </w:rPr>
        <w:t xml:space="preserve"> 2s+3s set to partner, all Petronella turn to opp sides; all turn partner 2H 1.1/2 to own sides. 2 1 3</w:t>
      </w:r>
    </w:p>
    <w:p w:rsidR="00B11EB3" w:rsidRDefault="00B11EB3" w:rsidP="00B11EB3">
      <w:pPr>
        <w:pStyle w:val="DanceBody"/>
        <w:keepNext w:val="0"/>
        <w:rPr>
          <w:noProof/>
        </w:rPr>
      </w:pPr>
      <w:r>
        <w:rPr>
          <w:noProof/>
        </w:rPr>
        <w:t>25-32</w:t>
      </w:r>
      <w:r>
        <w:rPr>
          <w:noProof/>
        </w:rPr>
        <w:tab/>
        <w:t>2s+1s dance Poussette</w:t>
      </w:r>
    </w:p>
    <w:p w:rsidR="00B11EB3" w:rsidRDefault="00B11EB3" w:rsidP="00B11EB3"/>
    <w:p w:rsidR="00B11EB3" w:rsidRDefault="00B11EB3" w:rsidP="00B11EB3">
      <w:pPr>
        <w:pStyle w:val="Minicrib"/>
      </w:pPr>
      <w:r>
        <w:t>THE THREE KINGS OF CULLEN  (S3x32)  3C set</w:t>
      </w:r>
      <w:r>
        <w:tab/>
        <w:t>Bill Forbes  Craigievar Bk 1</w:t>
      </w:r>
    </w:p>
    <w:p w:rsidR="00B11EB3" w:rsidRDefault="00B11EB3" w:rsidP="00B11EB3">
      <w:pPr>
        <w:pStyle w:val="DanceBody"/>
      </w:pPr>
      <w:r>
        <w:t xml:space="preserve"> 1- 8</w:t>
      </w:r>
      <w:r>
        <w:tab/>
        <w:t>1s+2s+3s set advancing to partner &amp; 3/4 turn 2H (to form line up/down), set to partner &amp; 3/4 turn 1s+2s facing up &amp; 3s down</w:t>
      </w:r>
    </w:p>
    <w:p w:rsidR="00B11EB3" w:rsidRDefault="00B11EB3" w:rsidP="00B11EB3">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B11EB3" w:rsidRDefault="00B11EB3" w:rsidP="00B11EB3">
      <w:pPr>
        <w:pStyle w:val="DanceBody"/>
      </w:pPr>
      <w:r>
        <w:t>17-24</w:t>
      </w:r>
      <w:r>
        <w:tab/>
        <w:t>2s dance 'Hello-Goodbye' setting &amp; end by turning RH to face out between 1s &amp; 3s on own sides</w:t>
      </w:r>
    </w:p>
    <w:p w:rsidR="00B11EB3" w:rsidRDefault="00B11EB3" w:rsidP="00B11EB3">
      <w:pPr>
        <w:pStyle w:val="DanceBody"/>
        <w:keepNext w:val="0"/>
      </w:pPr>
      <w:r>
        <w:t>25-32</w:t>
      </w:r>
      <w:r>
        <w:tab/>
        <w:t>2s cast down 1 place, 1s+3s+2s 1/2 turn partners LH to face down, dance down cross over &amp; dance up own side to 2 3 1</w:t>
      </w:r>
    </w:p>
    <w:p w:rsidR="00B11EB3" w:rsidRDefault="00B11EB3" w:rsidP="00B11EB3"/>
    <w:p w:rsidR="00B11EB3" w:rsidRDefault="00B11EB3" w:rsidP="00B11EB3">
      <w:pPr>
        <w:pStyle w:val="Minicrib"/>
      </w:pPr>
      <w:r>
        <w:t>THREE PLUS ONE  (J4x32)  3 Ladies + 1 Man</w:t>
      </w:r>
      <w:r>
        <w:tab/>
        <w:t>Martha Morrison Veranth  Wasatch Mountain Coll</w:t>
      </w:r>
    </w:p>
    <w:p w:rsidR="00B11EB3" w:rsidRDefault="00B11EB3" w:rsidP="00B11EB3">
      <w:pPr>
        <w:pStyle w:val="DanceBody"/>
      </w:pPr>
      <w:r>
        <w:t>Start:</w:t>
      </w:r>
    </w:p>
    <w:p w:rsidR="00B11EB3" w:rsidRDefault="00B11EB3" w:rsidP="00B11EB3">
      <w:pPr>
        <w:pStyle w:val="DanceBody"/>
      </w:pPr>
      <w:r>
        <w:t>·2L······3L</w:t>
      </w:r>
    </w:p>
    <w:p w:rsidR="00B11EB3" w:rsidRDefault="00B11EB3" w:rsidP="00B11EB3">
      <w:pPr>
        <w:pStyle w:val="DanceBody"/>
      </w:pPr>
      <w:r>
        <w:t>·1L·····Man</w:t>
      </w:r>
    </w:p>
    <w:p w:rsidR="00B11EB3" w:rsidRDefault="00B11EB3" w:rsidP="00B11EB3">
      <w:pPr>
        <w:pStyle w:val="DanceBody"/>
      </w:pPr>
      <w:r>
        <w:t>····TOP</w:t>
      </w:r>
    </w:p>
    <w:p w:rsidR="00B11EB3" w:rsidRDefault="00B11EB3" w:rsidP="00B11EB3">
      <w:pPr>
        <w:pStyle w:val="DanceBody"/>
      </w:pPr>
      <w:r>
        <w:t xml:space="preserve"> 1- 8</w:t>
      </w:r>
      <w:r>
        <w:tab/>
        <w:t>Man+1L lead down &amp; back</w:t>
      </w:r>
    </w:p>
    <w:p w:rsidR="00B11EB3" w:rsidRDefault="00B11EB3" w:rsidP="00B11EB3">
      <w:pPr>
        <w:pStyle w:val="DanceBody"/>
      </w:pPr>
      <w:r>
        <w:t xml:space="preserve"> 9-16</w:t>
      </w:r>
      <w:r>
        <w:tab/>
        <w:t>Man+1L &amp; 2L+3L dance Poussette.  On last step all pull back RSh, face out, Man+3L &amp; 2L+1L take prom hold</w:t>
      </w:r>
    </w:p>
    <w:p w:rsidR="00B11EB3" w:rsidRDefault="00B11EB3" w:rsidP="00B11EB3">
      <w:pPr>
        <w:pStyle w:val="DanceBody"/>
      </w:pPr>
      <w:r>
        <w:t>17-24</w:t>
      </w:r>
      <w:r>
        <w:tab/>
        <w:t>Couples promenade clockwise to opp side &amp; set</w:t>
      </w:r>
    </w:p>
    <w:p w:rsidR="00B11EB3" w:rsidRDefault="00B11EB3" w:rsidP="00B11EB3">
      <w:pPr>
        <w:pStyle w:val="DanceBody"/>
      </w:pPr>
      <w:r>
        <w:t>25-28</w:t>
      </w:r>
      <w:r>
        <w:tab/>
        <w:t>Couples drop hands, Man+3L dance 1/2 Fig 8 round 1L &amp; 2L</w:t>
      </w:r>
    </w:p>
    <w:p w:rsidR="00B11EB3" w:rsidRDefault="00B11EB3" w:rsidP="00B11EB3">
      <w:pPr>
        <w:pStyle w:val="DanceBody"/>
      </w:pPr>
      <w:r>
        <w:t>29-32</w:t>
      </w:r>
      <w:r>
        <w:tab/>
        <w:t>Man+2L dance 1/2 Fig 8 round 1L &amp; 3L</w:t>
      </w:r>
    </w:p>
    <w:p w:rsidR="00B11EB3" w:rsidRDefault="00B11EB3" w:rsidP="00B11EB3">
      <w:pPr>
        <w:pStyle w:val="DanceBody"/>
      </w:pPr>
      <w:r>
        <w:t>End:</w:t>
      </w:r>
    </w:p>
    <w:p w:rsidR="00B11EB3" w:rsidRDefault="00B11EB3" w:rsidP="00B11EB3">
      <w:pPr>
        <w:pStyle w:val="DanceBody"/>
      </w:pPr>
      <w:r>
        <w:t>·3L······1L</w:t>
      </w:r>
    </w:p>
    <w:p w:rsidR="00B11EB3" w:rsidRDefault="00B11EB3" w:rsidP="00B11EB3">
      <w:pPr>
        <w:pStyle w:val="DanceBody"/>
        <w:keepNext w:val="0"/>
      </w:pPr>
      <w:r>
        <w:t>·2L·····Man</w:t>
      </w:r>
    </w:p>
    <w:p w:rsidR="00B11EB3" w:rsidRDefault="00B11EB3" w:rsidP="00B11EB3"/>
    <w:p w:rsidR="00B11EB3" w:rsidRDefault="00B11EB3" w:rsidP="00B11EB3">
      <w:pPr>
        <w:pStyle w:val="Minicrib"/>
      </w:pPr>
      <w:r>
        <w:t>THE THREE RIVERS REEL  (R8x40)  3C (4C set)</w:t>
      </w:r>
      <w:r>
        <w:tab/>
        <w:t>Martin Mulligan  ucs.mun.ca/~mulligan/dances</w:t>
      </w:r>
    </w:p>
    <w:p w:rsidR="00B11EB3" w:rsidRPr="00286B56" w:rsidRDefault="00B11EB3" w:rsidP="00B11EB3">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rPr>
        <w:t xml:space="preserve"> while </w:t>
      </w:r>
      <w:r w:rsidRPr="00286B56">
        <w:t>2s cross RH &amp; all set</w:t>
      </w:r>
    </w:p>
    <w:p w:rsidR="00B11EB3" w:rsidRPr="00286B56" w:rsidRDefault="00B11EB3" w:rsidP="00B11EB3">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B11EB3" w:rsidRPr="00286B56" w:rsidRDefault="00B11EB3" w:rsidP="00B11EB3">
      <w:pPr>
        <w:pStyle w:val="DanceBody"/>
      </w:pPr>
      <w:r w:rsidRPr="00286B56">
        <w:t>17-24</w:t>
      </w:r>
      <w:r w:rsidRPr="00286B56">
        <w:tab/>
        <w:t xml:space="preserve">1s+3s dance </w:t>
      </w:r>
      <w:r>
        <w:t xml:space="preserve">1/2 </w:t>
      </w:r>
      <w:r w:rsidRPr="00286B56">
        <w:t>reel of 4, turn RH to original places &amp; all set</w:t>
      </w:r>
      <w:r>
        <w:t>.  1(2)3</w:t>
      </w:r>
    </w:p>
    <w:p w:rsidR="00B11EB3" w:rsidRPr="00286B56" w:rsidRDefault="00B11EB3" w:rsidP="00B11EB3">
      <w:pPr>
        <w:pStyle w:val="DanceBody"/>
      </w:pPr>
      <w:r w:rsidRPr="00286B56">
        <w:t>25-28</w:t>
      </w:r>
      <w:r w:rsidRPr="00286B56">
        <w:tab/>
        <w:t xml:space="preserve">1s+2s dance </w:t>
      </w:r>
      <w:r>
        <w:t xml:space="preserve">1/2 </w:t>
      </w:r>
      <w:r w:rsidRPr="00286B56">
        <w:t>RH across</w:t>
      </w:r>
      <w:r w:rsidRPr="00BA6B4D">
        <w:rPr>
          <w:b/>
        </w:rPr>
        <w:t xml:space="preserve"> </w:t>
      </w:r>
      <w:r>
        <w:rPr>
          <w:b/>
        </w:rPr>
        <w:t xml:space="preserve">as </w:t>
      </w:r>
      <w:r w:rsidRPr="00286B56">
        <w:t xml:space="preserve">3s cross LH, 1s+3s dance </w:t>
      </w:r>
      <w:r>
        <w:t xml:space="preserve">1/2 </w:t>
      </w:r>
      <w:r w:rsidRPr="00286B56">
        <w:t xml:space="preserve">LH across </w:t>
      </w:r>
      <w:r>
        <w:rPr>
          <w:b/>
        </w:rPr>
        <w:t>as</w:t>
      </w:r>
      <w:r>
        <w:t xml:space="preserve"> 2s cross RH </w:t>
      </w:r>
      <w:r w:rsidRPr="00286B56">
        <w:t>(2)3 1</w:t>
      </w:r>
    </w:p>
    <w:p w:rsidR="00B11EB3" w:rsidRPr="00286B56" w:rsidRDefault="00B11EB3" w:rsidP="00B11EB3">
      <w:pPr>
        <w:pStyle w:val="DanceBody"/>
      </w:pPr>
      <w:r w:rsidRPr="00286B56">
        <w:t>29-32</w:t>
      </w:r>
      <w:r w:rsidRPr="00286B56">
        <w:tab/>
        <w:t xml:space="preserve">2s+3s dance </w:t>
      </w:r>
      <w:r>
        <w:t xml:space="preserve">1/2 </w:t>
      </w:r>
      <w:r w:rsidRPr="00286B56">
        <w:t xml:space="preserve">RH across </w:t>
      </w:r>
      <w:r>
        <w:rPr>
          <w:b/>
        </w:rPr>
        <w:t xml:space="preserve">as </w:t>
      </w:r>
      <w:r>
        <w:t xml:space="preserve">1s cross LH, 2s+1s dance 1/2 LH across </w:t>
      </w:r>
      <w:r w:rsidRPr="00286B56">
        <w:t xml:space="preserve"> (3)1(2)</w:t>
      </w:r>
    </w:p>
    <w:p w:rsidR="00B11EB3" w:rsidRPr="00286B56" w:rsidRDefault="00B11EB3" w:rsidP="00B11EB3">
      <w:pPr>
        <w:pStyle w:val="DanceBody"/>
        <w:keepNext w:val="0"/>
      </w:pPr>
      <w:r w:rsidRPr="00286B56">
        <w:t>33-40</w:t>
      </w:r>
      <w:r w:rsidRPr="00286B56">
        <w:tab/>
        <w:t xml:space="preserve">1s dance </w:t>
      </w:r>
      <w:r>
        <w:t>Diag R&amp;L (1M down, 1L up).  End 2 1 3</w:t>
      </w:r>
    </w:p>
    <w:p w:rsidR="00B11EB3" w:rsidRDefault="00B11EB3" w:rsidP="00B11EB3"/>
    <w:p w:rsidR="00B11EB3" w:rsidRDefault="00B11EB3" w:rsidP="00B11EB3">
      <w:pPr>
        <w:pStyle w:val="Minicrib"/>
      </w:pPr>
      <w:r>
        <w:t>THE THREE RS (Rantin, Raving Raymond)  (J5x48)  5C set</w:t>
      </w:r>
      <w:r>
        <w:tab/>
        <w:t>N MacLellan</w:t>
      </w:r>
    </w:p>
    <w:p w:rsidR="00B11EB3" w:rsidRDefault="00B11EB3" w:rsidP="00B11EB3">
      <w:pPr>
        <w:pStyle w:val="DanceBody"/>
      </w:pPr>
      <w:r>
        <w:t xml:space="preserve"> 1- 8</w:t>
      </w:r>
      <w:r>
        <w:tab/>
        <w:t>1s &amp; 3s cross RH, cast down 1 place, lead down between 4s/5s &amp; cast up 1 place</w:t>
      </w:r>
    </w:p>
    <w:p w:rsidR="00B11EB3" w:rsidRDefault="00B11EB3" w:rsidP="00B11EB3">
      <w:pPr>
        <w:pStyle w:val="DanceBody"/>
      </w:pPr>
      <w:r>
        <w:t xml:space="preserve"> 9-16</w:t>
      </w:r>
      <w:r>
        <w:tab/>
        <w:t>All dance RH across (1M with 2s, 1L &amp; 3M with 4s, 3L with 5s), 1s &amp; 3s dance LH across with other couple &amp; end in double triangle position</w:t>
      </w:r>
    </w:p>
    <w:p w:rsidR="00B11EB3" w:rsidRDefault="00B11EB3" w:rsidP="00B11EB3">
      <w:pPr>
        <w:pStyle w:val="DanceBody"/>
      </w:pPr>
      <w:r>
        <w:t>17-24</w:t>
      </w:r>
      <w:r>
        <w:tab/>
        <w:t>1s &amp; 3s dance Double Triangles &amp; end facing 3</w:t>
      </w:r>
      <w:r w:rsidRPr="00972EEB">
        <w:t>rd</w:t>
      </w:r>
      <w:r>
        <w:t xml:space="preserve"> corners</w:t>
      </w:r>
      <w:r w:rsidRPr="00BA6B4D">
        <w:rPr>
          <w:b/>
        </w:rPr>
        <w:t xml:space="preserve"> while </w:t>
      </w:r>
      <w:r>
        <w:t>2s, 4s &amp; 5s petronella on 1 place anticlockwise on bar 19 &amp; again on bar 23</w:t>
      </w:r>
    </w:p>
    <w:p w:rsidR="00B11EB3" w:rsidRDefault="00B11EB3" w:rsidP="00B11EB3">
      <w:pPr>
        <w:pStyle w:val="DanceBody"/>
      </w:pPr>
      <w:r>
        <w:t>25-32</w:t>
      </w:r>
      <w:r>
        <w:tab/>
        <w:t>1s &amp; 3s dance 1/2 reel of 4 with 3</w:t>
      </w:r>
      <w:r w:rsidRPr="00972EEB">
        <w:t>rd</w:t>
      </w:r>
      <w:r>
        <w:t xml:space="preserve"> corners &amp; 1/2 reel with 4</w:t>
      </w:r>
      <w:r w:rsidRPr="00972EEB">
        <w:t>th</w:t>
      </w:r>
      <w:r>
        <w:t xml:space="preserve"> corners</w:t>
      </w:r>
    </w:p>
    <w:p w:rsidR="00B11EB3" w:rsidRDefault="00B11EB3" w:rsidP="00B11EB3">
      <w:pPr>
        <w:pStyle w:val="DanceBody"/>
      </w:pPr>
      <w:r>
        <w:t>33-40</w:t>
      </w:r>
      <w:r>
        <w:tab/>
        <w:t>1s &amp; 3s dance 1/2 reel of 4 with 1</w:t>
      </w:r>
      <w:r w:rsidRPr="00972EEB">
        <w:t>st</w:t>
      </w:r>
      <w:r>
        <w:t xml:space="preserve"> corners &amp; 1/2 reel with 2</w:t>
      </w:r>
      <w:r w:rsidRPr="00972EEB">
        <w:t>nd</w:t>
      </w:r>
      <w:r>
        <w:t xml:space="preserve"> corners</w:t>
      </w:r>
    </w:p>
    <w:p w:rsidR="00B11EB3" w:rsidRDefault="00B11EB3" w:rsidP="00B11EB3">
      <w:pPr>
        <w:pStyle w:val="DanceBody"/>
        <w:keepNext w:val="0"/>
      </w:pPr>
      <w:r>
        <w:t>41-48</w:t>
      </w:r>
      <w:r>
        <w:tab/>
        <w:t>1s &amp; 3s cross LH, cast down 1 place &amp; all turn partners RH</w:t>
      </w:r>
    </w:p>
    <w:p w:rsidR="00B11EB3" w:rsidRDefault="00B11EB3" w:rsidP="00B11EB3"/>
    <w:p w:rsidR="00B11EB3" w:rsidRDefault="00B11EB3" w:rsidP="00B11EB3">
      <w:pPr>
        <w:pStyle w:val="Minicrib"/>
      </w:pPr>
      <w:r>
        <w:t>THREE SCORE AND TEN  (S4x32)  4C set</w:t>
      </w:r>
      <w:r>
        <w:tab/>
        <w:t>S Sim  Lothian 70th Bk</w:t>
      </w:r>
    </w:p>
    <w:p w:rsidR="00B11EB3" w:rsidRDefault="00B11EB3" w:rsidP="00B11EB3">
      <w:pPr>
        <w:pStyle w:val="DanceBody"/>
      </w:pPr>
      <w:r>
        <w:t xml:space="preserve"> 1- 4</w:t>
      </w:r>
      <w:r>
        <w:tab/>
        <w:t>1s cross down to 4</w:t>
      </w:r>
      <w:r w:rsidRPr="00972EEB">
        <w:t>th</w:t>
      </w:r>
      <w:r>
        <w:t xml:space="preserve"> place (no hands)</w:t>
      </w:r>
      <w:r w:rsidRPr="00BA6B4D">
        <w:rPr>
          <w:b/>
        </w:rPr>
        <w:t xml:space="preserve"> while </w:t>
      </w:r>
      <w:r>
        <w:t>2s+3s+4s face &amp; dance up 1 place, 1s cross RH</w:t>
      </w:r>
      <w:r w:rsidRPr="00BA6B4D">
        <w:rPr>
          <w:b/>
        </w:rPr>
        <w:t xml:space="preserve"> while </w:t>
      </w:r>
      <w:r>
        <w:t>2s+3s+4s set</w:t>
      </w:r>
    </w:p>
    <w:p w:rsidR="00B11EB3" w:rsidRDefault="00B11EB3" w:rsidP="00B11EB3">
      <w:pPr>
        <w:pStyle w:val="DanceBody"/>
      </w:pPr>
      <w:r>
        <w:t xml:space="preserve"> 5-16</w:t>
      </w:r>
      <w:r>
        <w:tab/>
        <w:t>Repeat bars 1-4 3 times with each new top couple to end all in original places</w:t>
      </w:r>
    </w:p>
    <w:p w:rsidR="00B11EB3" w:rsidRDefault="00B11EB3" w:rsidP="00B11EB3">
      <w:pPr>
        <w:pStyle w:val="DanceBody"/>
      </w:pPr>
      <w:r>
        <w:t>17-24</w:t>
      </w:r>
      <w:r>
        <w:tab/>
        <w:t>All Adv+Ret, 1s set &amp; cast to bottom</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THREE SCORE AND TEN  (S4x32)  4C set</w:t>
      </w:r>
      <w:r>
        <w:tab/>
        <w:t>Sarah Harriman &amp; Torf  Houston &amp; District 30th Anniv</w:t>
      </w:r>
    </w:p>
    <w:p w:rsidR="00B11EB3" w:rsidRPr="00514FB0" w:rsidRDefault="00B11EB3" w:rsidP="00B11EB3">
      <w:pPr>
        <w:pStyle w:val="DanceBody"/>
      </w:pPr>
      <w:r w:rsidRPr="00514FB0">
        <w:t xml:space="preserve"> 1- 8</w:t>
      </w:r>
      <w:r w:rsidRPr="00514FB0">
        <w:tab/>
        <w:t xml:space="preserve">All set &amp; turn 2H, 1s+2s </w:t>
      </w:r>
      <w:r w:rsidRPr="00F1169A">
        <w:rPr>
          <w:b/>
        </w:rPr>
        <w:t>also</w:t>
      </w:r>
      <w:r>
        <w:t xml:space="preserve"> 3s+4s circle Left, </w:t>
      </w:r>
      <w:r w:rsidRPr="00514FB0">
        <w:t>end</w:t>
      </w:r>
      <w:r>
        <w:t xml:space="preserve">ing joing 2H with partner </w:t>
      </w:r>
      <w:r w:rsidRPr="00514FB0">
        <w:t>ready for…</w:t>
      </w:r>
    </w:p>
    <w:p w:rsidR="00B11EB3" w:rsidRPr="00514FB0" w:rsidRDefault="00B11EB3" w:rsidP="00B11EB3">
      <w:pPr>
        <w:pStyle w:val="DanceBody"/>
      </w:pPr>
      <w:r w:rsidRPr="00514FB0">
        <w:t xml:space="preserve"> 9-16</w:t>
      </w:r>
      <w:r w:rsidRPr="00514FB0">
        <w:tab/>
        <w:t xml:space="preserve">1s+2s </w:t>
      </w:r>
      <w:r w:rsidRPr="00C9510F">
        <w:rPr>
          <w:b/>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B11EB3" w:rsidRDefault="00B11EB3" w:rsidP="00B11EB3">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B11EB3" w:rsidRPr="00514FB0" w:rsidRDefault="00B11EB3" w:rsidP="00B11EB3">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B11EB3" w:rsidRPr="00514FB0" w:rsidRDefault="00B11EB3" w:rsidP="00B11EB3">
      <w:pPr>
        <w:pStyle w:val="DanceBody"/>
        <w:keepNext w:val="0"/>
      </w:pPr>
      <w:r>
        <w:t>25-32</w:t>
      </w:r>
      <w:r>
        <w:tab/>
        <w:t>All dance Alternating Tandem reels of 3 on own sides.  End 2 4 1 3</w:t>
      </w:r>
    </w:p>
    <w:p w:rsidR="00B11EB3" w:rsidRDefault="00B11EB3" w:rsidP="00B11EB3"/>
    <w:p w:rsidR="00B11EB3" w:rsidRDefault="00B11EB3" w:rsidP="00B11EB3">
      <w:pPr>
        <w:pStyle w:val="Minicrib"/>
      </w:pPr>
      <w:r>
        <w:t>THREE SCORE BY FOUR  (S4x32)  4C set</w:t>
      </w:r>
      <w:r>
        <w:tab/>
        <w:t>Stewart Adam &amp; Jim Gardner</w:t>
      </w:r>
    </w:p>
    <w:p w:rsidR="00B11EB3" w:rsidRDefault="00B11EB3" w:rsidP="00B11EB3">
      <w:pPr>
        <w:pStyle w:val="DanceBody"/>
      </w:pPr>
      <w:r>
        <w:t xml:space="preserve"> 1- 4</w:t>
      </w:r>
      <w:r>
        <w:tab/>
        <w:t xml:space="preserve">All set, 1s &amp; 4s cast in 1 place </w:t>
      </w:r>
      <w:r>
        <w:rPr>
          <w:b/>
        </w:rPr>
        <w:t>while</w:t>
      </w:r>
      <w:r>
        <w:t xml:space="preserve"> 2s dance up to 1st place, 3s down to 4th place</w:t>
      </w:r>
    </w:p>
    <w:p w:rsidR="00B11EB3" w:rsidRDefault="00B11EB3" w:rsidP="00B11EB3">
      <w:pPr>
        <w:pStyle w:val="DanceBody"/>
      </w:pPr>
      <w:r>
        <w:t xml:space="preserve"> 5- 8</w:t>
      </w:r>
      <w:r>
        <w:tab/>
        <w:t>1s+4s dance LH across ending on sides. 2 1 4 3</w:t>
      </w:r>
    </w:p>
    <w:p w:rsidR="00B11EB3" w:rsidRDefault="00B11EB3" w:rsidP="00B11EB3">
      <w:pPr>
        <w:pStyle w:val="DanceBody"/>
      </w:pPr>
      <w:r>
        <w:t xml:space="preserve"> 9-16</w:t>
      </w:r>
      <w:r>
        <w:tab/>
        <w:t xml:space="preserve">Reels of 4 on sides. At end 1M+4M pass RSh </w:t>
      </w:r>
      <w:r>
        <w:rPr>
          <w:b/>
        </w:rPr>
        <w:t>while</w:t>
      </w:r>
      <w:r>
        <w:t xml:space="preserve"> 1L+4L pass LSh to end 2 1 4 3 with 4s facing out</w:t>
      </w:r>
    </w:p>
    <w:p w:rsidR="00B11EB3" w:rsidRDefault="00B11EB3" w:rsidP="00B11EB3">
      <w:pPr>
        <w:pStyle w:val="DanceBody"/>
      </w:pPr>
      <w:r>
        <w:t>17-24</w:t>
      </w:r>
      <w:r>
        <w:tab/>
        <w:t>1s+4s+3s dance Promenade (Chaperoned) Chain Progression:</w:t>
      </w:r>
    </w:p>
    <w:p w:rsidR="00B11EB3" w:rsidRPr="006B40B3" w:rsidRDefault="00B11EB3" w:rsidP="00B11EB3">
      <w:pPr>
        <w:pStyle w:val="DanceBody"/>
      </w:pPr>
      <w:r>
        <w:tab/>
        <w:t>`17-18    1s &amp; 3</w:t>
      </w:r>
      <w:r w:rsidRPr="006B40B3">
        <w:t>s 3/4 tur</w:t>
      </w:r>
      <w:r>
        <w:t>n partner RH into middle while 4</w:t>
      </w:r>
      <w:r w:rsidRPr="006B40B3">
        <w:t>s dance clockwis</w:t>
      </w:r>
      <w:r>
        <w:t>e 1/4 round the set picking up 1</w:t>
      </w:r>
      <w:r w:rsidRPr="006B40B3">
        <w:t>L/3M …</w:t>
      </w:r>
    </w:p>
    <w:p w:rsidR="00B11EB3" w:rsidRDefault="00B11EB3" w:rsidP="00B11EB3">
      <w:pPr>
        <w:pStyle w:val="DanceBody"/>
      </w:pPr>
      <w:r>
        <w:tab/>
        <w:t xml:space="preserve">`19-22    </w:t>
      </w:r>
      <w:r w:rsidRPr="006B40B3">
        <w:t xml:space="preserve">who promenade 1/2 way clockwise </w:t>
      </w:r>
      <w:r w:rsidRPr="00894AE8">
        <w:rPr>
          <w:b/>
        </w:rPr>
        <w:t>while</w:t>
      </w:r>
      <w:r>
        <w:t xml:space="preserve"> middle people (1</w:t>
      </w:r>
      <w:r w:rsidRPr="006B40B3">
        <w:t>M + 3L) turn LH 1.1/2.</w:t>
      </w:r>
    </w:p>
    <w:p w:rsidR="00B11EB3" w:rsidRDefault="00B11EB3" w:rsidP="00B11EB3">
      <w:pPr>
        <w:pStyle w:val="DanceBody"/>
      </w:pPr>
      <w:r>
        <w:tab/>
        <w:t>`23-24    1</w:t>
      </w:r>
      <w:r w:rsidRPr="006B40B3">
        <w:t xml:space="preserve">s &amp; 3s turn partner RH 3/4 to own sides </w:t>
      </w:r>
      <w:r w:rsidRPr="00E14AEC">
        <w:rPr>
          <w:b/>
        </w:rPr>
        <w:t>while</w:t>
      </w:r>
      <w:r w:rsidRPr="006B40B3">
        <w:t xml:space="preserve"> 1s dance clockwise 1/4 round to end in 2nd place. </w:t>
      </w:r>
      <w:r>
        <w:t>3 4 1</w:t>
      </w:r>
    </w:p>
    <w:p w:rsidR="00B11EB3" w:rsidRPr="00AF06E1" w:rsidRDefault="00B11EB3" w:rsidP="00B11EB3">
      <w:pPr>
        <w:pStyle w:val="DanceBody"/>
        <w:keepNext w:val="0"/>
      </w:pPr>
      <w:r>
        <w:t>25-32</w:t>
      </w:r>
      <w:r>
        <w:tab/>
        <w:t>All dance RSh 3/4 round partner to end in centre,  Men facing up, Ladies down &amp; all set; All dance RSh 3/4 round partner to opp sides &amp; cross RH to own side.  2 3 4 1</w:t>
      </w:r>
    </w:p>
    <w:p w:rsidR="00B11EB3" w:rsidRDefault="00B11EB3" w:rsidP="00B11EB3"/>
    <w:p w:rsidR="00B11EB3" w:rsidRDefault="00B11EB3" w:rsidP="00B11EB3">
      <w:pPr>
        <w:pStyle w:val="Minicrib"/>
      </w:pPr>
      <w:r>
        <w:t>THREE SCORE YEARS AND TEN  (S8x32)  3C (4C set)</w:t>
      </w:r>
      <w:r>
        <w:tab/>
        <w:t>M Jamieson  Medley for the Millenium</w:t>
      </w:r>
    </w:p>
    <w:p w:rsidR="00B11EB3" w:rsidRPr="00081E84" w:rsidRDefault="00B11EB3" w:rsidP="00B11EB3">
      <w:pPr>
        <w:pStyle w:val="DanceBody"/>
      </w:pPr>
      <w:r w:rsidRPr="00081E84">
        <w:t xml:space="preserve"> 1- 8</w:t>
      </w:r>
      <w:r w:rsidRPr="00081E84">
        <w:tab/>
        <w:t>1s &amp; 2s set &amp; turn 2H, 1s+2s circle left</w:t>
      </w:r>
    </w:p>
    <w:p w:rsidR="00B11EB3" w:rsidRPr="00081E84" w:rsidRDefault="00B11EB3" w:rsidP="00B11EB3">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B11EB3" w:rsidRDefault="00B11EB3" w:rsidP="00B11EB3">
      <w:pPr>
        <w:pStyle w:val="DanceBody"/>
      </w:pPr>
      <w:r w:rsidRPr="00081E84">
        <w:t>17-24</w:t>
      </w:r>
      <w:r w:rsidRPr="00081E84">
        <w:tab/>
      </w:r>
      <w:r>
        <w:t>1s dance "Hello-Goodbye" setting ending in 2</w:t>
      </w:r>
      <w:r w:rsidRPr="00972EEB">
        <w:t>nd</w:t>
      </w:r>
      <w:r>
        <w:t xml:space="preserve"> place own sides</w:t>
      </w:r>
    </w:p>
    <w:p w:rsidR="00B11EB3" w:rsidRDefault="00B11EB3" w:rsidP="00B11EB3">
      <w:pPr>
        <w:pStyle w:val="DanceBody"/>
        <w:keepNext w:val="0"/>
      </w:pPr>
      <w:r>
        <w:t>25-32</w:t>
      </w:r>
      <w:r>
        <w:tab/>
        <w:t>1s+3s dance Poussette</w:t>
      </w:r>
    </w:p>
    <w:p w:rsidR="00B11EB3" w:rsidRDefault="00B11EB3" w:rsidP="00B11EB3"/>
    <w:p w:rsidR="00B11EB3" w:rsidRDefault="00B11EB3" w:rsidP="00B11EB3">
      <w:pPr>
        <w:pStyle w:val="Minicrib"/>
      </w:pPr>
      <w:r>
        <w:t>THE THREE SHEEPSKINS  (Running Step)  (J4x40)  4C Set</w:t>
      </w:r>
      <w:r>
        <w:tab/>
        <w:t>Border Bk</w:t>
      </w:r>
    </w:p>
    <w:p w:rsidR="00B11EB3" w:rsidRDefault="00B11EB3" w:rsidP="00B11EB3">
      <w:pPr>
        <w:pStyle w:val="DanceBody"/>
      </w:pPr>
      <w:r>
        <w:t xml:space="preserve"> 1- 8</w:t>
      </w:r>
      <w:r>
        <w:tab/>
        <w:t>1s+2s+3s dance DoSiDo &amp; cross RH</w:t>
      </w:r>
    </w:p>
    <w:p w:rsidR="00B11EB3" w:rsidRDefault="00B11EB3" w:rsidP="00B11EB3">
      <w:pPr>
        <w:pStyle w:val="DanceBody"/>
      </w:pPr>
      <w:r>
        <w:t xml:space="preserve"> 9-16</w:t>
      </w:r>
      <w:r>
        <w:tab/>
        <w:t>1s+2s+3s repeat</w:t>
      </w:r>
    </w:p>
    <w:p w:rsidR="00B11EB3" w:rsidRDefault="00B11EB3" w:rsidP="00B11EB3">
      <w:pPr>
        <w:pStyle w:val="DanceBody"/>
      </w:pPr>
      <w:r>
        <w:t>17-24</w:t>
      </w:r>
      <w:r>
        <w:tab/>
        <w:t>1s+2s+3s dance RH across &amp; LH back</w:t>
      </w:r>
    </w:p>
    <w:p w:rsidR="00B11EB3" w:rsidRDefault="00B11EB3" w:rsidP="00B11EB3">
      <w:pPr>
        <w:pStyle w:val="DanceBody"/>
      </w:pPr>
      <w:r>
        <w:t>25-32</w:t>
      </w:r>
      <w:r>
        <w:tab/>
        <w:t>1s weave 'out &amp; in' around 2s+3s+4s on own sides back to place</w:t>
      </w:r>
    </w:p>
    <w:p w:rsidR="00B11EB3" w:rsidRDefault="00B11EB3" w:rsidP="00B11EB3">
      <w:pPr>
        <w:pStyle w:val="DanceBody"/>
        <w:keepNext w:val="0"/>
      </w:pPr>
      <w:r>
        <w:t>33-40</w:t>
      </w:r>
      <w:r>
        <w:tab/>
        <w:t>1s cast to bottom on own sides followed by 2s+3s+4s, form an arch &amp; 2s+3s+4s dance under to new places</w:t>
      </w:r>
    </w:p>
    <w:p w:rsidR="00B11EB3" w:rsidRDefault="00B11EB3" w:rsidP="00B11EB3"/>
    <w:p w:rsidR="00B11EB3" w:rsidRDefault="00B11EB3" w:rsidP="00B11EB3">
      <w:pPr>
        <w:pStyle w:val="Minicrib"/>
      </w:pPr>
      <w:r>
        <w:t>THE THREE SHIRES  (R8x32)  3C (4C set)</w:t>
      </w:r>
      <w:r>
        <w:tab/>
        <w:t>Ann Dix  Three Hnds Across</w:t>
      </w:r>
    </w:p>
    <w:p w:rsidR="00B11EB3" w:rsidRPr="00E51B6F" w:rsidRDefault="00B11EB3" w:rsidP="00B11EB3">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B11EB3" w:rsidRPr="00E51B6F" w:rsidRDefault="00B11EB3" w:rsidP="00B11EB3">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B11EB3" w:rsidRDefault="00B11EB3" w:rsidP="00B11EB3">
      <w:pPr>
        <w:pStyle w:val="DanceBody"/>
      </w:pPr>
      <w:r w:rsidRPr="00E51B6F">
        <w:t>17-24</w:t>
      </w:r>
      <w:r w:rsidRPr="00E51B6F">
        <w:tab/>
      </w:r>
      <w:r>
        <w:t>1s dance 'Hello-Goodbye' setting ending with 3/4 RH turn to 2</w:t>
      </w:r>
      <w:r w:rsidRPr="00972EEB">
        <w:t>nd</w:t>
      </w:r>
      <w:r>
        <w:t xml:space="preserve"> place own side</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THE THREE SISTERS  (S8x32)  3C (4C set)</w:t>
      </w:r>
      <w:r>
        <w:tab/>
        <w:t>John Drewry</w:t>
      </w:r>
    </w:p>
    <w:p w:rsidR="00B11EB3" w:rsidRDefault="00B11EB3" w:rsidP="00B11EB3">
      <w:pPr>
        <w:pStyle w:val="DanceBody"/>
      </w:pPr>
      <w:r>
        <w:t xml:space="preserve"> 1- 8</w:t>
      </w:r>
      <w:r>
        <w:tab/>
        <w:t>1L+2L+3L Adv+Ret &amp; set;</w:t>
      </w:r>
      <w:r w:rsidRPr="00BA6B4D">
        <w:rPr>
          <w:b/>
        </w:rPr>
        <w:t xml:space="preserve"> while </w:t>
      </w:r>
      <w:r>
        <w:t>Men set &amp; Adv+Ret; 1s+2s+3s cross RH to opposite sides</w:t>
      </w:r>
    </w:p>
    <w:p w:rsidR="00B11EB3" w:rsidRDefault="00B11EB3" w:rsidP="00B11EB3">
      <w:pPr>
        <w:pStyle w:val="DanceBody"/>
      </w:pPr>
      <w:r>
        <w:t xml:space="preserve"> 9-16</w:t>
      </w:r>
      <w:r>
        <w:tab/>
        <w:t>All set; petronella turn to centre; turn prtnrs 2H &amp; petronella turn to pl (1L+2M end face out)</w:t>
      </w:r>
    </w:p>
    <w:p w:rsidR="00B11EB3" w:rsidRDefault="00B11EB3" w:rsidP="00B11EB3">
      <w:pPr>
        <w:pStyle w:val="DanceBody"/>
      </w:pPr>
      <w:r>
        <w:t>17-24</w:t>
      </w:r>
      <w:r>
        <w:tab/>
        <w:t>1s+2s dance reel of 4 across dance (1M+2L pass LSh to start &amp; 1L+2M pass partners RSh)</w:t>
      </w:r>
    </w:p>
    <w:p w:rsidR="00B11EB3" w:rsidRDefault="00B11EB3" w:rsidP="00B11EB3">
      <w:pPr>
        <w:pStyle w:val="DanceBody"/>
        <w:keepNext w:val="0"/>
      </w:pPr>
      <w:r>
        <w:t>25-32</w:t>
      </w:r>
      <w:r>
        <w:tab/>
        <w:t>1s+2s dance the Rondel</w:t>
      </w:r>
    </w:p>
    <w:p w:rsidR="00B11EB3" w:rsidRDefault="00B11EB3" w:rsidP="00B11EB3"/>
    <w:p w:rsidR="00B11EB3" w:rsidRDefault="00B11EB3" w:rsidP="00B11EB3">
      <w:pPr>
        <w:pStyle w:val="Minicrib"/>
        <w:rPr>
          <w:lang w:eastAsia="en-GB"/>
        </w:rPr>
      </w:pPr>
      <w:r>
        <w:rPr>
          <w:lang w:eastAsia="en-GB"/>
        </w:rPr>
        <w:t>THREE SISTERS OF GLENCOE  (S3x32)  3C set</w:t>
      </w:r>
      <w:r>
        <w:rPr>
          <w:lang w:eastAsia="en-GB"/>
        </w:rPr>
        <w:tab/>
        <w:t>N Humphries</w:t>
      </w:r>
    </w:p>
    <w:p w:rsidR="00B11EB3" w:rsidRDefault="00B11EB3" w:rsidP="00B11EB3">
      <w:pPr>
        <w:pStyle w:val="DanceBody"/>
      </w:pPr>
      <w:r>
        <w:t xml:space="preserve"> 1- 8</w:t>
      </w:r>
      <w:r>
        <w:tab/>
        <w:t>1s &amp; 3s dance Double Figs of 8 round 2s (1s cross down to start)</w:t>
      </w:r>
    </w:p>
    <w:p w:rsidR="00B11EB3" w:rsidRDefault="00B11EB3" w:rsidP="00B11EB3">
      <w:pPr>
        <w:pStyle w:val="DanceBody"/>
      </w:pPr>
      <w:r>
        <w:t xml:space="preserve"> 9-16</w:t>
      </w:r>
      <w:r>
        <w:tab/>
        <w:t>1M+2L change places RH then 1M+3M change places LH, 1L+2M change places RH then 1L+3L change places LH.  (2)(3)1</w:t>
      </w:r>
    </w:p>
    <w:p w:rsidR="00B11EB3" w:rsidRDefault="00B11EB3" w:rsidP="00B11EB3">
      <w:pPr>
        <w:pStyle w:val="DanceBody"/>
      </w:pPr>
      <w:r>
        <w:t>17-24</w:t>
      </w:r>
      <w:r>
        <w:tab/>
        <w:t>3M+2s also 3L+1s circle 3H round to left, 3s pass RSh to circle round to right with other couple</w:t>
      </w:r>
    </w:p>
    <w:p w:rsidR="00B11EB3" w:rsidRDefault="00B11EB3" w:rsidP="00B11EB3">
      <w:pPr>
        <w:pStyle w:val="DanceBody"/>
        <w:keepNext w:val="0"/>
      </w:pPr>
      <w:r>
        <w:t>25-32</w:t>
      </w:r>
      <w:r>
        <w:tab/>
        <w:t>2s &amp; 1s set &amp; cross RH, 3s &amp; 1s set &amp; cross RH</w:t>
      </w:r>
    </w:p>
    <w:p w:rsidR="00B11EB3" w:rsidRDefault="00B11EB3" w:rsidP="00B11EB3"/>
    <w:p w:rsidR="00B11EB3" w:rsidRDefault="00B11EB3" w:rsidP="00B11EB3">
      <w:pPr>
        <w:pStyle w:val="Minicrib"/>
      </w:pPr>
      <w:r>
        <w:t>THE THREE SQUARE STRATHSPEY (S3x32)  3C Sq.Set</w:t>
      </w:r>
      <w:r>
        <w:tab/>
        <w:t>Sue Petyt  Caledonian Caper  https://suepetyt.e-cribs.org/</w:t>
      </w:r>
    </w:p>
    <w:p w:rsidR="00B11EB3" w:rsidRDefault="00B11EB3" w:rsidP="00B11EB3">
      <w:pPr>
        <w:pStyle w:val="DanceBody"/>
      </w:pPr>
      <w:r>
        <w:tab/>
        <w:t>1s &amp; 3s stand</w:t>
      </w:r>
      <w:r w:rsidRPr="00BA6B4D">
        <w:rPr>
          <w:b/>
        </w:rPr>
        <w:t xml:space="preserve"> </w:t>
      </w:r>
      <w:r>
        <w:rPr>
          <w:b/>
        </w:rPr>
        <w:t xml:space="preserve">as </w:t>
      </w:r>
      <w:r>
        <w:t>for a normal square set. 2L stands in 2</w:t>
      </w:r>
      <w:r w:rsidRPr="00972EEB">
        <w:t>nd</w:t>
      </w:r>
      <w:r>
        <w:t xml:space="preserve"> couples place &amp; 2M stands in 4</w:t>
      </w:r>
      <w:r w:rsidRPr="00972EEB">
        <w:t>th</w:t>
      </w:r>
      <w:r>
        <w:t xml:space="preserve"> couples place</w:t>
      </w:r>
    </w:p>
    <w:p w:rsidR="00B11EB3" w:rsidRDefault="00B11EB3" w:rsidP="00B11EB3">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rPr>
        <w:t xml:space="preserve"> while </w:t>
      </w:r>
      <w:r>
        <w:t>1s &amp; 3s dance RH across ending in centre facing 2L/2M (now in 1</w:t>
      </w:r>
      <w:r w:rsidRPr="00972EEB">
        <w:t>st</w:t>
      </w:r>
      <w:r>
        <w:t>/3</w:t>
      </w:r>
      <w:r w:rsidRPr="00972EEB">
        <w:t>rd</w:t>
      </w:r>
      <w:r>
        <w:t xml:space="preserve"> pls)</w:t>
      </w:r>
    </w:p>
    <w:p w:rsidR="00B11EB3" w:rsidRDefault="00B11EB3" w:rsidP="00B11EB3">
      <w:pPr>
        <w:pStyle w:val="DanceBody"/>
      </w:pPr>
      <w:r>
        <w:t xml:space="preserve"> 5- 8</w:t>
      </w:r>
      <w:r>
        <w:tab/>
        <w:t>2L+1s</w:t>
      </w:r>
      <w:r w:rsidRPr="007F0D5A">
        <w:rPr>
          <w:b/>
        </w:rPr>
        <w:t xml:space="preserve"> also </w:t>
      </w:r>
      <w:r>
        <w:t>2M+3s dance LH across</w:t>
      </w:r>
    </w:p>
    <w:p w:rsidR="00B11EB3" w:rsidRDefault="00B11EB3" w:rsidP="00B11EB3">
      <w:pPr>
        <w:pStyle w:val="DanceBody"/>
      </w:pPr>
      <w:r>
        <w:t xml:space="preserve"> 9-12</w:t>
      </w:r>
      <w:r>
        <w:tab/>
        <w:t>2L+1s dance 1/2 reel of 3 (2L RSh to 1L)</w:t>
      </w:r>
      <w:r w:rsidRPr="00BA6B4D">
        <w:rPr>
          <w:b/>
        </w:rPr>
        <w:t xml:space="preserve"> while </w:t>
      </w:r>
      <w:r>
        <w:t>2M+3s dance 1/2 reel of 3 (2M RSh to 3L)</w:t>
      </w:r>
    </w:p>
    <w:p w:rsidR="00B11EB3" w:rsidRDefault="00B11EB3" w:rsidP="00B11EB3">
      <w:pPr>
        <w:pStyle w:val="DanceBody"/>
      </w:pPr>
      <w:r>
        <w:t>13-16</w:t>
      </w:r>
      <w:r>
        <w:tab/>
        <w:t>2s turn RH to end facing up</w:t>
      </w:r>
      <w:r>
        <w:rPr>
          <w:color w:val="800000"/>
        </w:rPr>
        <w:t xml:space="preserve"> </w:t>
      </w:r>
      <w:r>
        <w:t>(Lady facing lady, Man facing man) to 1s</w:t>
      </w:r>
      <w:r w:rsidRPr="00BA6B4D">
        <w:rPr>
          <w:b/>
        </w:rPr>
        <w:t xml:space="preserve"> while </w:t>
      </w:r>
      <w:r>
        <w:t>1s &amp; 3s turn partner RH to finish in partner's original place</w:t>
      </w:r>
    </w:p>
    <w:p w:rsidR="00B11EB3" w:rsidRDefault="00B11EB3" w:rsidP="00B11EB3">
      <w:pPr>
        <w:pStyle w:val="DanceBody"/>
      </w:pPr>
      <w:r>
        <w:t>17-20</w:t>
      </w:r>
      <w:r>
        <w:tab/>
        <w:t>1s+2s dance 1/2 R&amp;L (1s end facing 3s)</w:t>
      </w:r>
    </w:p>
    <w:p w:rsidR="00B11EB3" w:rsidRDefault="00B11EB3" w:rsidP="00B11EB3">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THREE SQUARED  (J9x32)  9 person Sq.Set</w:t>
      </w:r>
      <w:r>
        <w:tab/>
        <w:t>James Williams  The Sunday Class 1</w:t>
      </w:r>
    </w:p>
    <w:p w:rsidR="00B11EB3" w:rsidRDefault="00B11EB3" w:rsidP="00B11EB3">
      <w:pPr>
        <w:pStyle w:val="DanceBody"/>
      </w:pPr>
      <w:r w:rsidRPr="00151D15">
        <w:t>Start</w:t>
      </w:r>
      <w:r>
        <w:t>:</w:t>
      </w:r>
    </w:p>
    <w:p w:rsidR="00B11EB3" w:rsidRPr="00151D15" w:rsidRDefault="00B11EB3" w:rsidP="00B11EB3">
      <w:pPr>
        <w:pStyle w:val="DanceBody"/>
      </w:pPr>
      <w:r>
        <w:t xml:space="preserve">  9··</w:t>
      </w:r>
      <w:r w:rsidRPr="00151D15">
        <w:t>8</w:t>
      </w:r>
      <w:r>
        <w:t>··</w:t>
      </w:r>
      <w:r w:rsidRPr="00151D15">
        <w:t>7</w:t>
      </w:r>
    </w:p>
    <w:p w:rsidR="00B11EB3" w:rsidRPr="00151D15" w:rsidRDefault="00B11EB3" w:rsidP="00B11EB3">
      <w:pPr>
        <w:pStyle w:val="DanceBody"/>
      </w:pPr>
      <w:r>
        <w:t xml:space="preserve">  </w:t>
      </w:r>
      <w:r w:rsidRPr="00151D15">
        <w:t>6</w:t>
      </w:r>
      <w:r>
        <w:t>··</w:t>
      </w:r>
      <w:r w:rsidRPr="00151D15">
        <w:t>5</w:t>
      </w:r>
      <w:r>
        <w:t>··</w:t>
      </w:r>
      <w:r w:rsidRPr="00151D15">
        <w:t>4</w:t>
      </w:r>
    </w:p>
    <w:p w:rsidR="00B11EB3" w:rsidRPr="00151D15" w:rsidRDefault="00B11EB3" w:rsidP="00B11EB3">
      <w:pPr>
        <w:pStyle w:val="DanceBody"/>
      </w:pPr>
      <w:r>
        <w:t xml:space="preserve">  </w:t>
      </w:r>
      <w:r w:rsidRPr="00151D15">
        <w:t>3</w:t>
      </w:r>
      <w:r>
        <w:t>··</w:t>
      </w:r>
      <w:r w:rsidRPr="00151D15">
        <w:t>2</w:t>
      </w:r>
      <w:r>
        <w:t>··</w:t>
      </w:r>
      <w:r w:rsidRPr="00151D15">
        <w:t>1</w:t>
      </w:r>
    </w:p>
    <w:p w:rsidR="00B11EB3" w:rsidRPr="00151D15" w:rsidRDefault="00B11EB3" w:rsidP="00B11EB3">
      <w:pPr>
        <w:pStyle w:val="DanceBody"/>
      </w:pPr>
      <w:r>
        <w:t xml:space="preserve">  ··Top</w:t>
      </w:r>
    </w:p>
    <w:p w:rsidR="00B11EB3" w:rsidRDefault="00B11EB3" w:rsidP="00B11EB3">
      <w:pPr>
        <w:pStyle w:val="DanceBody"/>
      </w:pPr>
      <w:r w:rsidRPr="00151D15">
        <w:t xml:space="preserve"> 1- 8</w:t>
      </w:r>
      <w:r w:rsidRPr="00151D15">
        <w:tab/>
        <w:t xml:space="preserve">Dancers 1+2+4 </w:t>
      </w:r>
      <w:r w:rsidRPr="00151D15">
        <w:rPr>
          <w:b/>
        </w:rPr>
        <w:t>also</w:t>
      </w:r>
      <w:r w:rsidRPr="00151D15">
        <w:t xml:space="preserve"> 6+8+9 dance RH across &amp; LH back </w:t>
      </w:r>
      <w:r w:rsidRPr="00151D15">
        <w:rPr>
          <w:b/>
        </w:rPr>
        <w:t>while</w:t>
      </w:r>
      <w:r w:rsidRPr="00151D15">
        <w:t xml:space="preserve"> 3+5+7 dance RSh reel of 3 (3+5 pass RSh). 2+5+8 face 1+4+7 and 3+6+9 face in</w:t>
      </w:r>
    </w:p>
    <w:p w:rsidR="00B11EB3" w:rsidRPr="00151D15" w:rsidRDefault="00B11EB3" w:rsidP="00B11EB3">
      <w:pPr>
        <w:pStyle w:val="DanceBody"/>
      </w:pPr>
      <w:r w:rsidRPr="00151D15">
        <w:t xml:space="preserve"> 9-16</w:t>
      </w:r>
      <w:r w:rsidRPr="00151D15">
        <w:tab/>
        <w:t>All set, 2+5+8 &amp; 1+4+7 turn opp. person 1/2 RH, 1+4+7 &amp; 3+6+9 turn opp. person 1/2 LH, all face in (6-middle person face up), all set</w:t>
      </w:r>
      <w:r>
        <w:tab/>
      </w:r>
    </w:p>
    <w:p w:rsidR="00B11EB3" w:rsidRPr="00151D15" w:rsidRDefault="00B11EB3" w:rsidP="00B11EB3">
      <w:pPr>
        <w:pStyle w:val="DanceBody"/>
      </w:pPr>
      <w:r w:rsidRPr="00151D15">
        <w:t>17-24</w:t>
      </w:r>
      <w:r w:rsidRPr="00151D15">
        <w:tab/>
        <w:t>3+6 changes places RSh, then 3+5 change places RSh, then 5+9, then 9+4.  Finish with 4 in centre</w:t>
      </w:r>
    </w:p>
    <w:p w:rsidR="00B11EB3" w:rsidRPr="00151D15" w:rsidRDefault="00B11EB3" w:rsidP="00B11EB3">
      <w:pPr>
        <w:pStyle w:val="DanceBody"/>
      </w:pPr>
      <w:r w:rsidRPr="00151D15">
        <w:t>25-32</w:t>
      </w:r>
      <w:r w:rsidRPr="00151D15">
        <w:tab/>
        <w:t xml:space="preserve">4 dances setting steps finishing facing position 3 </w:t>
      </w:r>
      <w:r w:rsidRPr="00151D15">
        <w:rPr>
          <w:b/>
        </w:rPr>
        <w:t>while</w:t>
      </w:r>
      <w:r w:rsidRPr="00151D15">
        <w:t xml:space="preserve"> others dance 8H round &amp; back</w:t>
      </w:r>
    </w:p>
    <w:p w:rsidR="00B11EB3" w:rsidRDefault="00B11EB3" w:rsidP="00B11EB3">
      <w:pPr>
        <w:pStyle w:val="DanceBody"/>
      </w:pPr>
      <w:r w:rsidRPr="00151D15">
        <w:t>End</w:t>
      </w:r>
      <w:r>
        <w:t>:</w:t>
      </w:r>
    </w:p>
    <w:p w:rsidR="00B11EB3" w:rsidRPr="00151D15" w:rsidRDefault="00B11EB3" w:rsidP="00B11EB3">
      <w:pPr>
        <w:pStyle w:val="DanceBody"/>
      </w:pPr>
      <w:r>
        <w:t xml:space="preserve">  7··5··</w:t>
      </w:r>
      <w:r w:rsidRPr="00151D15">
        <w:t>8</w:t>
      </w:r>
    </w:p>
    <w:p w:rsidR="00B11EB3" w:rsidRPr="00151D15" w:rsidRDefault="00B11EB3" w:rsidP="00B11EB3">
      <w:pPr>
        <w:pStyle w:val="DanceBody"/>
      </w:pPr>
      <w:r>
        <w:t xml:space="preserve">  9··4··</w:t>
      </w:r>
      <w:r w:rsidRPr="00151D15">
        <w:t>3</w:t>
      </w:r>
    </w:p>
    <w:p w:rsidR="00B11EB3" w:rsidRPr="00151D15" w:rsidRDefault="00B11EB3" w:rsidP="00B11EB3">
      <w:pPr>
        <w:pStyle w:val="DanceBody"/>
        <w:keepNext w:val="0"/>
      </w:pPr>
      <w:r>
        <w:t xml:space="preserve">  </w:t>
      </w:r>
      <w:r w:rsidRPr="00151D15">
        <w:t>1</w:t>
      </w:r>
      <w:r>
        <w:t>· 6··</w:t>
      </w:r>
      <w:r w:rsidRPr="00151D15">
        <w:t>2</w:t>
      </w:r>
    </w:p>
    <w:p w:rsidR="00B11EB3" w:rsidRDefault="00B11EB3" w:rsidP="00B11EB3"/>
    <w:p w:rsidR="00B11EB3" w:rsidRDefault="00B11EB3" w:rsidP="00B11EB3">
      <w:pPr>
        <w:pStyle w:val="Minicrib"/>
      </w:pPr>
      <w:r>
        <w:t>THREE'S THE CHARM  (J3x32)  3 persons in a line</w:t>
      </w:r>
      <w:r>
        <w:tab/>
        <w:t>Martha Morrison Veranth  Let's All Dance</w:t>
      </w:r>
    </w:p>
    <w:p w:rsidR="00B11EB3" w:rsidRDefault="00B11EB3" w:rsidP="00B11EB3">
      <w:pPr>
        <w:pStyle w:val="DanceBody"/>
      </w:pPr>
      <w:r>
        <w:t xml:space="preserve"> 1- 8</w:t>
      </w:r>
      <w:r>
        <w:tab/>
        <w:t>Centre person dances Fig of 8, begin by passing end person on right RSh</w:t>
      </w:r>
    </w:p>
    <w:p w:rsidR="00B11EB3" w:rsidRDefault="00B11EB3" w:rsidP="00B11EB3">
      <w:pPr>
        <w:pStyle w:val="DanceBody"/>
      </w:pPr>
      <w:r>
        <w:t xml:space="preserve"> 9-16</w:t>
      </w:r>
      <w:r>
        <w:tab/>
        <w:t>Reel of 3, centre person passes end person on right RSh</w:t>
      </w:r>
    </w:p>
    <w:p w:rsidR="00B11EB3" w:rsidRDefault="00B11EB3" w:rsidP="00B11EB3">
      <w:pPr>
        <w:pStyle w:val="DanceBody"/>
      </w:pPr>
      <w:r>
        <w:t>17-24</w:t>
      </w:r>
      <w:r>
        <w:tab/>
        <w:t>Centre person turns end person on right RH then turns person on left 1/2 LH</w:t>
      </w:r>
    </w:p>
    <w:p w:rsidR="00B11EB3" w:rsidRDefault="00B11EB3" w:rsidP="00B11EB3">
      <w:pPr>
        <w:pStyle w:val="DanceBody"/>
      </w:pPr>
      <w:r>
        <w:t>25-28</w:t>
      </w:r>
      <w:r>
        <w:tab/>
        <w:t>End persons change sides, person on right dancing in front of new centre person, and end person on left behind.</w:t>
      </w:r>
    </w:p>
    <w:p w:rsidR="00B11EB3" w:rsidRDefault="00B11EB3" w:rsidP="00B11EB3">
      <w:pPr>
        <w:pStyle w:val="DanceBody"/>
      </w:pPr>
      <w:r>
        <w:t>29-32</w:t>
      </w:r>
      <w:r>
        <w:tab/>
        <w:t xml:space="preserve">End persons Adv+Ret (towards/away from centre place) </w:t>
      </w:r>
      <w:r>
        <w:rPr>
          <w:b/>
        </w:rPr>
        <w:t>while</w:t>
      </w:r>
      <w:r>
        <w:t xml:space="preserve"> centre person Ret+Adv (up/down)</w:t>
      </w:r>
    </w:p>
    <w:p w:rsidR="00B11EB3" w:rsidRDefault="00B11EB3" w:rsidP="00B11EB3">
      <w:pPr>
        <w:pStyle w:val="DanceBody"/>
        <w:keepNext w:val="0"/>
      </w:pPr>
      <w:r>
        <w:t>Note:</w:t>
      </w:r>
      <w:r>
        <w:tab/>
      </w:r>
      <w:r w:rsidRPr="005317F0">
        <w:t>Original text:  1-8  1 dances Fig 8 round 2 &amp; 3 (RSh to 2)  :  9-16  3 dances Fig 8 round 2 &amp; 1 (RSh to 2)  :  16-32  As above</w:t>
      </w:r>
    </w:p>
    <w:p w:rsidR="00B11EB3" w:rsidRDefault="00B11EB3" w:rsidP="00B11EB3"/>
    <w:p w:rsidR="00B11EB3" w:rsidRDefault="00B11EB3" w:rsidP="00B11EB3">
      <w:pPr>
        <w:pStyle w:val="Minicrib"/>
      </w:pPr>
      <w:r>
        <w:t>THREESOME JIG  (J32)  Round the Room</w:t>
      </w:r>
      <w:r>
        <w:tab/>
        <w:t>Roy Clowes  Green Lochan</w:t>
      </w:r>
    </w:p>
    <w:p w:rsidR="00B11EB3" w:rsidRDefault="00B11EB3" w:rsidP="00B11EB3">
      <w:pPr>
        <w:pStyle w:val="DanceBody"/>
      </w:pPr>
      <w:r>
        <w:t>Round the room, 3 facing 3</w:t>
      </w:r>
    </w:p>
    <w:p w:rsidR="00B11EB3" w:rsidRDefault="00B11EB3" w:rsidP="00B11EB3">
      <w:pPr>
        <w:pStyle w:val="DanceBody"/>
      </w:pPr>
      <w:r>
        <w:t xml:space="preserve"> 1- 8</w:t>
      </w:r>
      <w:r>
        <w:tab/>
        <w:t>All dance reels of 3 with centre Man giving RSh to 1L (on right)</w:t>
      </w:r>
    </w:p>
    <w:p w:rsidR="00B11EB3" w:rsidRDefault="00B11EB3" w:rsidP="00B11EB3">
      <w:pPr>
        <w:pStyle w:val="DanceBody"/>
      </w:pPr>
      <w:r>
        <w:t xml:space="preserve"> 9-16</w:t>
      </w:r>
      <w:r>
        <w:tab/>
        <w:t>M+1L slip-step to 2L &amp; set to 2L, M+2L slip-step to 1L place &amp; set (Man turning to face 1L)</w:t>
      </w:r>
    </w:p>
    <w:p w:rsidR="00B11EB3" w:rsidRDefault="00B11EB3" w:rsidP="00B11EB3">
      <w:pPr>
        <w:pStyle w:val="DanceBody"/>
      </w:pPr>
      <w:r>
        <w:t>17-24</w:t>
      </w:r>
      <w:r>
        <w:tab/>
        <w:t>M+1L turn RH, M+2L turn LH into triangle Man facing partners</w:t>
      </w:r>
    </w:p>
    <w:p w:rsidR="00B11EB3" w:rsidRDefault="00B11EB3" w:rsidP="00B11EB3">
      <w:pPr>
        <w:pStyle w:val="DanceBody"/>
        <w:keepNext w:val="0"/>
      </w:pPr>
      <w:r>
        <w:t>25-32</w:t>
      </w:r>
      <w:r>
        <w:tab/>
        <w:t>All set, dance forward to invert triangle, set &amp; all dance on to meet new partners (Men dancing clockwise &amp; Ladies anticlockwise)</w:t>
      </w:r>
    </w:p>
    <w:p w:rsidR="00B11EB3" w:rsidRDefault="00B11EB3" w:rsidP="00B11EB3"/>
    <w:p w:rsidR="00B11EB3" w:rsidRDefault="00B11EB3" w:rsidP="00B11EB3">
      <w:pPr>
        <w:pStyle w:val="Minicrib"/>
      </w:pPr>
      <w:r>
        <w:t>THE THREESOME REEL  (M-(S48+R48)  3 Person</w:t>
      </w:r>
      <w:r>
        <w:tab/>
        <w:t>RSCDS Bk 6</w:t>
      </w:r>
    </w:p>
    <w:p w:rsidR="00B11EB3" w:rsidRDefault="00B11EB3" w:rsidP="00B11EB3">
      <w:pPr>
        <w:pStyle w:val="DanceBody"/>
      </w:pPr>
      <w:r>
        <w:t xml:space="preserve">Line of three </w:t>
      </w:r>
      <w:r>
        <w:noBreakHyphen/>
        <w:t xml:space="preserve"> Man between 2 Ladies. Man holds handerchiefs (or ribbons) for Ladies to hold in nearer hand</w:t>
      </w:r>
    </w:p>
    <w:p w:rsidR="00B11EB3" w:rsidRDefault="00B11EB3" w:rsidP="00B11EB3">
      <w:pPr>
        <w:pStyle w:val="DanceBody"/>
      </w:pPr>
      <w:r>
        <w:t>Strathspey:</w:t>
      </w:r>
    </w:p>
    <w:p w:rsidR="00B11EB3" w:rsidRDefault="00B11EB3" w:rsidP="00B11EB3">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B11EB3" w:rsidRDefault="00B11EB3" w:rsidP="00B11EB3">
      <w:pPr>
        <w:pStyle w:val="DanceBody"/>
      </w:pPr>
      <w:r>
        <w:t xml:space="preserve"> 9-16</w:t>
      </w:r>
      <w:r>
        <w:tab/>
        <w:t>All set with Highland setting steps</w:t>
      </w:r>
    </w:p>
    <w:p w:rsidR="00B11EB3" w:rsidRDefault="00B11EB3" w:rsidP="00B11EB3">
      <w:pPr>
        <w:pStyle w:val="DanceBody"/>
      </w:pPr>
      <w:r>
        <w:t>17-48</w:t>
      </w:r>
      <w:r>
        <w:tab/>
        <w:t>Repeat twice more</w:t>
      </w:r>
    </w:p>
    <w:p w:rsidR="00B11EB3" w:rsidRDefault="00B11EB3" w:rsidP="00B11EB3">
      <w:pPr>
        <w:pStyle w:val="DanceBody"/>
        <w:rPr>
          <w:szCs w:val="72"/>
        </w:rPr>
      </w:pPr>
      <w:r>
        <w:rPr>
          <w:szCs w:val="72"/>
        </w:rPr>
        <w:t>Reel:</w:t>
      </w:r>
    </w:p>
    <w:p w:rsidR="00B11EB3" w:rsidRDefault="00B11EB3" w:rsidP="00B11EB3">
      <w:pPr>
        <w:pStyle w:val="DanceBody"/>
        <w:keepNext w:val="0"/>
        <w:rPr>
          <w:szCs w:val="72"/>
        </w:rPr>
      </w:pPr>
      <w:r>
        <w:rPr>
          <w:szCs w:val="72"/>
        </w:rPr>
        <w:t xml:space="preserve"> 1-48</w:t>
      </w:r>
      <w:r>
        <w:rPr>
          <w:szCs w:val="72"/>
        </w:rPr>
        <w:tab/>
        <w:t>Repeat 1-16 3 times with Highland reel setting steps</w:t>
      </w:r>
    </w:p>
    <w:p w:rsidR="00B11EB3" w:rsidRDefault="00B11EB3" w:rsidP="00B11EB3"/>
    <w:p w:rsidR="00B11EB3" w:rsidRDefault="00B11EB3" w:rsidP="00B11EB3">
      <w:pPr>
        <w:pStyle w:val="Minicrib"/>
      </w:pPr>
      <w:r>
        <w:t>THREESY DOES IT  (S3x32)  3C Triangular Set</w:t>
      </w:r>
      <w:r>
        <w:tab/>
        <w:t>Donald Wilson  Cambridge Scottish Society 75 Years</w:t>
      </w:r>
    </w:p>
    <w:p w:rsidR="00B11EB3" w:rsidRDefault="00B11EB3" w:rsidP="00B11EB3">
      <w:pPr>
        <w:pStyle w:val="DanceBody"/>
      </w:pPr>
      <w:r>
        <w:t xml:space="preserve"> 1- 6</w:t>
      </w:r>
      <w:r>
        <w:tab/>
        <w:t>1s cross down LH to dance 1/2 reels of 3 (1M+3L pass LSh, 1L+2M pass RSh), Bar 3: 1s pass LSh to swap reels.  All end in original places</w:t>
      </w:r>
    </w:p>
    <w:p w:rsidR="00B11EB3" w:rsidRDefault="00B11EB3" w:rsidP="00B11EB3">
      <w:pPr>
        <w:pStyle w:val="DanceBody"/>
      </w:pPr>
      <w:r>
        <w:t xml:space="preserve"> 7- 8</w:t>
      </w:r>
      <w:r>
        <w:tab/>
        <w:t>All turn partners 2H &amp; face partner</w:t>
      </w:r>
    </w:p>
    <w:p w:rsidR="00B11EB3" w:rsidRDefault="00B11EB3" w:rsidP="00B11EB3">
      <w:pPr>
        <w:pStyle w:val="DanceBody"/>
      </w:pPr>
      <w:r>
        <w:t xml:space="preserve"> 9-16</w:t>
      </w:r>
      <w:r>
        <w:tab/>
        <w:t>All dance Poussette for 3 couples: couples move independently round the set and end Men facing in, Ladies facing out</w:t>
      </w:r>
    </w:p>
    <w:p w:rsidR="00B11EB3" w:rsidRPr="00CB21D4" w:rsidRDefault="00B11EB3" w:rsidP="00B11EB3">
      <w:pPr>
        <w:pStyle w:val="DanceBody"/>
        <w:rPr>
          <w:i/>
        </w:rPr>
      </w:pPr>
      <w:r>
        <w:tab/>
      </w:r>
      <w:r w:rsidRPr="00CB21D4">
        <w:rPr>
          <w:i/>
        </w:rPr>
        <w:t>Deviser's note:  Think clockface  1s (top) start at 12 o'clock and move to 9, 6, 3 back to 12</w:t>
      </w:r>
    </w:p>
    <w:p w:rsidR="00B11EB3" w:rsidRDefault="00B11EB3" w:rsidP="00B11EB3">
      <w:pPr>
        <w:pStyle w:val="DanceBody"/>
      </w:pPr>
      <w:r w:rsidRPr="00CB21D4">
        <w:rPr>
          <w:i/>
        </w:rPr>
        <w:tab/>
        <w:t>2s move from 4 to 1, 10, 7 back to 4;  3s from 8 to 5, 2, 11 back to 8</w:t>
      </w:r>
    </w:p>
    <w:p w:rsidR="00B11EB3" w:rsidRDefault="00B11EB3" w:rsidP="00B11EB3">
      <w:pPr>
        <w:pStyle w:val="DanceBody"/>
        <w:keepNext w:val="0"/>
      </w:pPr>
      <w:r>
        <w:t>17-32</w:t>
      </w:r>
      <w:r>
        <w:tab/>
        <w:t>All dance Schiehallion reels moving 4 places, ending 1 place anticlockwise from start.  2 3 1</w:t>
      </w:r>
    </w:p>
    <w:p w:rsidR="00B11EB3" w:rsidRDefault="00B11EB3" w:rsidP="00B11EB3"/>
    <w:p w:rsidR="00B11EB3" w:rsidRDefault="00B11EB3" w:rsidP="00B11EB3">
      <w:pPr>
        <w:pStyle w:val="Minicrib"/>
      </w:pPr>
      <w:r>
        <w:t>THRO' THE SMA' GLEN  (S5x32)  5C set</w:t>
      </w:r>
      <w:r>
        <w:tab/>
        <w:t>James Cosh  Glenshee Coll</w:t>
      </w:r>
    </w:p>
    <w:p w:rsidR="00B11EB3" w:rsidRDefault="00B11EB3" w:rsidP="00B11EB3">
      <w:pPr>
        <w:pStyle w:val="DanceBody"/>
      </w:pPr>
      <w:r>
        <w:t xml:space="preserve"> 1- 8</w:t>
      </w:r>
      <w:r>
        <w:tab/>
        <w:t>1s &amp; 5s turn RH, cast in 1 place, 1s+3s+5s dance 1/2 reels of 3 on sides (3s in &amp; up to start) 5s &amp; 1s end facing 1</w:t>
      </w:r>
      <w:r w:rsidRPr="00972EEB">
        <w:t>st</w:t>
      </w:r>
      <w:r>
        <w:t xml:space="preserve"> corners</w:t>
      </w:r>
    </w:p>
    <w:p w:rsidR="00B11EB3" w:rsidRDefault="00B11EB3" w:rsidP="00B11EB3">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rPr>
        <w:t xml:space="preserve"> while </w:t>
      </w:r>
      <w:r>
        <w:t>1s cross LH to own sides</w:t>
      </w:r>
    </w:p>
    <w:p w:rsidR="00B11EB3" w:rsidRDefault="00B11EB3" w:rsidP="00B11EB3">
      <w:pPr>
        <w:pStyle w:val="DanceBody"/>
      </w:pPr>
      <w:r>
        <w:t>17-24</w:t>
      </w:r>
      <w:r>
        <w:tab/>
        <w:t>5s dance out down round 4s, up behind 3s, between 2s &amp; cast to 2</w:t>
      </w:r>
      <w:r w:rsidRPr="00972EEB">
        <w:t>nd</w:t>
      </w:r>
      <w:r>
        <w:t xml:space="preserve"> place</w:t>
      </w:r>
      <w:r w:rsidRPr="00BA6B4D">
        <w:rPr>
          <w:b/>
        </w:rPr>
        <w:t xml:space="preserve"> while </w:t>
      </w:r>
      <w:r>
        <w:t>1s dance up behind 3s, between 2s, cast &amp; dance down between 3s+4s &amp; cast up to 4</w:t>
      </w:r>
      <w:r w:rsidRPr="00972EEB">
        <w:t>th</w:t>
      </w:r>
      <w:r>
        <w:t xml:space="preserve"> place.  2 5 3 1 4</w:t>
      </w:r>
    </w:p>
    <w:p w:rsidR="00B11EB3" w:rsidRDefault="00B11EB3" w:rsidP="00B11EB3">
      <w:pPr>
        <w:pStyle w:val="DanceBody"/>
        <w:keepNext w:val="0"/>
      </w:pPr>
      <w:r>
        <w:t>25-32</w:t>
      </w:r>
      <w:r>
        <w:tab/>
        <w:t>2s+5s dance R&amp;L</w:t>
      </w:r>
      <w:r w:rsidRPr="00BA6B4D">
        <w:rPr>
          <w:b/>
        </w:rPr>
        <w:t xml:space="preserve"> while </w:t>
      </w:r>
      <w:r>
        <w:t>3s+1s+4s set, cross RH &amp; circle 6H round to left 1/2 way.  2 5 4 1 3</w:t>
      </w:r>
    </w:p>
    <w:p w:rsidR="00B11EB3" w:rsidRDefault="00B11EB3" w:rsidP="00B11EB3"/>
    <w:p w:rsidR="00B11EB3" w:rsidRDefault="00B11EB3" w:rsidP="00B11EB3">
      <w:pPr>
        <w:pStyle w:val="Minicrib"/>
      </w:pPr>
      <w:r>
        <w:t>THROUGH THE LOOKING GLASS  (J8x32)  3C (4C set)</w:t>
      </w:r>
      <w:r>
        <w:tab/>
        <w:t>Matt Billmers  Northampton 20th Anniv</w:t>
      </w:r>
    </w:p>
    <w:p w:rsidR="00B11EB3" w:rsidRDefault="00B11EB3" w:rsidP="00B11EB3">
      <w:pPr>
        <w:pStyle w:val="DanceBody"/>
      </w:pPr>
      <w:r>
        <w:t xml:space="preserve"> 1- 8</w:t>
      </w:r>
      <w:r>
        <w:tab/>
        <w:t>1s cross down to dance mirror reels of 3 on opp sides</w:t>
      </w:r>
    </w:p>
    <w:p w:rsidR="00B11EB3" w:rsidRDefault="00B11EB3" w:rsidP="00B11EB3">
      <w:pPr>
        <w:pStyle w:val="DanceBody"/>
      </w:pPr>
      <w:r>
        <w:t xml:space="preserve"> 9-16</w:t>
      </w:r>
      <w:r>
        <w:tab/>
        <w:t>1s cross down to dance mirror reels of 3 on own sides</w:t>
      </w:r>
    </w:p>
    <w:p w:rsidR="00B11EB3" w:rsidRDefault="00B11EB3" w:rsidP="00B11EB3">
      <w:pPr>
        <w:pStyle w:val="DanceBody"/>
      </w:pPr>
      <w:r>
        <w:t>17-24</w:t>
      </w:r>
      <w:r>
        <w:tab/>
        <w:t>1s dance down middle NHJ (3 bars), rotate 1/2 way (1L dances round in front of 1M who pivots) to face up.  1s dance up (4 bars) to top place opp sides facing out</w:t>
      </w:r>
    </w:p>
    <w:p w:rsidR="00B11EB3" w:rsidRDefault="00B11EB3" w:rsidP="00B11EB3">
      <w:pPr>
        <w:pStyle w:val="DanceBody"/>
      </w:pPr>
      <w:r>
        <w:t>25-28</w:t>
      </w:r>
      <w:r>
        <w:tab/>
        <w:t>1s turn 2s 1.1/2 times (1M+2L RH, 1L+2M LH)</w:t>
      </w:r>
    </w:p>
    <w:p w:rsidR="00B11EB3" w:rsidRDefault="00B11EB3" w:rsidP="00B11EB3">
      <w:pPr>
        <w:pStyle w:val="DanceBody"/>
        <w:keepNext w:val="0"/>
      </w:pPr>
      <w:r>
        <w:t>29-32</w:t>
      </w:r>
      <w:r>
        <w:tab/>
        <w:t>1s dance 1/2 Fig 8 round 3s</w:t>
      </w:r>
    </w:p>
    <w:p w:rsidR="00B11EB3" w:rsidRDefault="00B11EB3" w:rsidP="00B11EB3"/>
    <w:p w:rsidR="00B11EB3" w:rsidRDefault="00B11EB3" w:rsidP="00B11EB3">
      <w:pPr>
        <w:pStyle w:val="Minicrib"/>
      </w:pPr>
      <w:r>
        <w:t>THE THRUMS CAIRN  (R8x32)  3C (4C set)</w:t>
      </w:r>
      <w:r>
        <w:tab/>
        <w:t>Hugh Foss  Glendarroch SD Sheets</w:t>
      </w:r>
    </w:p>
    <w:p w:rsidR="00B11EB3" w:rsidRDefault="00B11EB3" w:rsidP="00B11EB3">
      <w:pPr>
        <w:pStyle w:val="DanceBody"/>
      </w:pPr>
      <w:r>
        <w:t xml:space="preserve"> 1- 8</w:t>
      </w:r>
      <w:r>
        <w:tab/>
        <w:t>1s turn RH, cast 1 place &amp; turn LH to face 1</w:t>
      </w:r>
      <w:r w:rsidRPr="00972EEB">
        <w:t>st</w:t>
      </w:r>
      <w:r>
        <w:t xml:space="preserve"> corner</w:t>
      </w:r>
    </w:p>
    <w:p w:rsidR="00B11EB3" w:rsidRDefault="00B11EB3" w:rsidP="00B11EB3">
      <w:pPr>
        <w:pStyle w:val="DanceBody"/>
      </w:pPr>
      <w:r>
        <w:t xml:space="preserve"> 9-16</w:t>
      </w:r>
      <w:r>
        <w:tab/>
        <w:t>1s dance track of reel of 4 with 1</w:t>
      </w:r>
      <w:r w:rsidRPr="00972EEB">
        <w:t>st</w:t>
      </w:r>
      <w:r>
        <w:t xml:space="preserve"> corners</w:t>
      </w:r>
      <w:r w:rsidRPr="00BA6B4D">
        <w:rPr>
          <w:b/>
        </w:rPr>
        <w:t xml:space="preserve"> while </w:t>
      </w:r>
      <w:r>
        <w:t>2s+3s dance R&amp;L End 1M between 2s facing down &amp; 1L between 3s facing up</w:t>
      </w:r>
    </w:p>
    <w:p w:rsidR="00B11EB3" w:rsidRDefault="00B11EB3" w:rsidP="00B11EB3">
      <w:pPr>
        <w:pStyle w:val="DanceBody"/>
      </w:pPr>
      <w:r>
        <w:t>17-24</w:t>
      </w:r>
      <w:r>
        <w:tab/>
        <w:t>1s turn RH, cast RSh round 2</w:t>
      </w:r>
      <w:r w:rsidRPr="00972EEB">
        <w:t>nd</w:t>
      </w:r>
      <w:r>
        <w:t xml:space="preserve"> corner &amp; turn LH to face 2</w:t>
      </w:r>
      <w:r w:rsidRPr="00972EEB">
        <w:t>nd</w:t>
      </w:r>
      <w:r>
        <w:t xml:space="preserve"> corners</w:t>
      </w:r>
    </w:p>
    <w:p w:rsidR="00B11EB3" w:rsidRDefault="00B11EB3" w:rsidP="00B11EB3">
      <w:pPr>
        <w:pStyle w:val="DanceBody"/>
        <w:keepNext w:val="0"/>
      </w:pPr>
      <w:r>
        <w:t>25-32</w:t>
      </w:r>
      <w:r>
        <w:tab/>
        <w:t>1s dance track of reel of 4 with 2</w:t>
      </w:r>
      <w:r w:rsidRPr="00972EEB">
        <w:t>nd</w:t>
      </w:r>
      <w:r>
        <w:t xml:space="preserve"> corners</w:t>
      </w:r>
      <w:r w:rsidRPr="00BA6B4D">
        <w:rPr>
          <w:b/>
        </w:rPr>
        <w:t xml:space="preserve"> while </w:t>
      </w:r>
      <w:r>
        <w:t>2s+3s dance R&amp;L (start on sides) End in 2</w:t>
      </w:r>
      <w:r w:rsidRPr="00972EEB">
        <w:t>nd</w:t>
      </w:r>
      <w:r>
        <w:t xml:space="preserve"> place own sides</w:t>
      </w:r>
    </w:p>
    <w:p w:rsidR="00B11EB3" w:rsidRDefault="00B11EB3" w:rsidP="00B11EB3"/>
    <w:p w:rsidR="00B11EB3" w:rsidRDefault="00B11EB3" w:rsidP="00B11EB3">
      <w:pPr>
        <w:pStyle w:val="Minicrib"/>
      </w:pPr>
      <w:r>
        <w:t>THUNDERBIRD 5  (R5x32)  5 person Sq.Set</w:t>
      </w:r>
      <w:r>
        <w:tab/>
        <w:t>Richard Francis  Class Of '13</w:t>
      </w:r>
    </w:p>
    <w:p w:rsidR="00B11EB3" w:rsidRDefault="00B11EB3" w:rsidP="00B11EB3">
      <w:pPr>
        <w:pStyle w:val="DanceBody"/>
      </w:pPr>
      <w:r>
        <w:t>5 person Sq set with 5th person in middle facing 1st person</w:t>
      </w:r>
    </w:p>
    <w:p w:rsidR="00B11EB3" w:rsidRDefault="00B11EB3" w:rsidP="00B11EB3">
      <w:pPr>
        <w:pStyle w:val="DanceBody"/>
      </w:pPr>
      <w:r>
        <w:t xml:space="preserve"> 1- 8</w:t>
      </w:r>
      <w:r>
        <w:tab/>
        <w:t xml:space="preserve">1+2+3+4 dance R&amp;L starting 1+2 &amp; 3+4 </w:t>
      </w:r>
      <w:r w:rsidRPr="00750570">
        <w:rPr>
          <w:b/>
        </w:rPr>
        <w:t>while</w:t>
      </w:r>
      <w:r>
        <w:t xml:space="preserve"> 5th person dances Fig of 8 round 1st &amp; 4th positions, passing 1 RSh to begin</w:t>
      </w:r>
    </w:p>
    <w:p w:rsidR="00B11EB3" w:rsidRDefault="00B11EB3" w:rsidP="00B11EB3">
      <w:pPr>
        <w:pStyle w:val="DanceBody"/>
      </w:pPr>
      <w:r>
        <w:t xml:space="preserve"> 9-16</w:t>
      </w:r>
      <w:r>
        <w:tab/>
        <w:t>5+1+3 dance reel of 3 (5 giving RSh to 1 to start)</w:t>
      </w:r>
    </w:p>
    <w:p w:rsidR="00B11EB3" w:rsidRDefault="00B11EB3" w:rsidP="00B11EB3">
      <w:pPr>
        <w:pStyle w:val="DanceBody"/>
      </w:pPr>
      <w:r>
        <w:t>17-24</w:t>
      </w:r>
      <w:r>
        <w:tab/>
        <w:t>5+4+2 dance reel of 3 across (5 giving LSh to 4 to begin)</w:t>
      </w:r>
    </w:p>
    <w:p w:rsidR="00B11EB3" w:rsidRDefault="00B11EB3" w:rsidP="00B11EB3">
      <w:pPr>
        <w:pStyle w:val="DanceBody"/>
        <w:keepNext w:val="0"/>
      </w:pPr>
      <w:r>
        <w:t>25-32</w:t>
      </w:r>
      <w:r>
        <w:tab/>
        <w:t>5 turns 4 1/2 RH, 4 turns 3 1/2 RH, 3 turns 2 1/2 RH, 2 turns 1 1/2 RH. 1 faces 2.  2 3 4 5 1</w:t>
      </w:r>
    </w:p>
    <w:p w:rsidR="00B11EB3" w:rsidRDefault="00B11EB3" w:rsidP="00B11EB3"/>
    <w:p w:rsidR="00B11EB3" w:rsidRDefault="00B11EB3" w:rsidP="00B11EB3">
      <w:pPr>
        <w:pStyle w:val="Minicrib"/>
      </w:pPr>
      <w:r>
        <w:t>THE THURLING STRATHSPEY  (S96)  Sq. Set</w:t>
      </w:r>
      <w:r>
        <w:tab/>
        <w:t>Brian Charlton  Waratah Coll</w:t>
      </w:r>
    </w:p>
    <w:p w:rsidR="00B11EB3" w:rsidRPr="007B23B9" w:rsidRDefault="00B11EB3" w:rsidP="00B11EB3">
      <w:pPr>
        <w:pStyle w:val="DanceBody"/>
      </w:pPr>
      <w:r w:rsidRPr="007B23B9">
        <w:t>Fig 1</w:t>
      </w:r>
    </w:p>
    <w:p w:rsidR="00B11EB3" w:rsidRPr="00A10690" w:rsidRDefault="00B11EB3" w:rsidP="00B11EB3">
      <w:pPr>
        <w:pStyle w:val="DanceBody"/>
      </w:pPr>
      <w:r>
        <w:t xml:space="preserve"> 1- 8</w:t>
      </w:r>
      <w:r>
        <w:tab/>
        <w:t>1s+3s dance 'Chain Progression':-</w:t>
      </w:r>
    </w:p>
    <w:p w:rsidR="00B11EB3" w:rsidRDefault="00B11EB3" w:rsidP="00B11EB3">
      <w:pPr>
        <w:pStyle w:val="DanceBody"/>
      </w:pPr>
      <w:r>
        <w:tab/>
        <w:t>1- 2    1s &amp; 3s 3/4 turn RH</w:t>
      </w:r>
    </w:p>
    <w:p w:rsidR="00B11EB3" w:rsidRDefault="00B11EB3" w:rsidP="00B11EB3">
      <w:pPr>
        <w:pStyle w:val="DanceBody"/>
      </w:pPr>
      <w:r>
        <w:tab/>
        <w:t>3- 6    1L+3L turn LH 1.1/2 times</w:t>
      </w:r>
      <w:r w:rsidRPr="00BA6B4D">
        <w:rPr>
          <w:b/>
        </w:rPr>
        <w:t xml:space="preserve"> while </w:t>
      </w:r>
      <w:r>
        <w:t>partners chase clockwise outside set 1/2 way</w:t>
      </w:r>
    </w:p>
    <w:p w:rsidR="00B11EB3" w:rsidRDefault="00B11EB3" w:rsidP="00B11EB3">
      <w:pPr>
        <w:pStyle w:val="DanceBody"/>
      </w:pPr>
      <w:r>
        <w:tab/>
        <w:t>7- 8    3s &amp; 1s 1.1/4 turn RH to end in opp places from original positions, facing corners</w:t>
      </w:r>
    </w:p>
    <w:p w:rsidR="00B11EB3" w:rsidRDefault="00B11EB3" w:rsidP="00B11EB3">
      <w:pPr>
        <w:pStyle w:val="DanceBody"/>
      </w:pPr>
      <w:r>
        <w:t xml:space="preserve"> 9-16</w:t>
      </w:r>
      <w:r>
        <w:tab/>
        <w:t>1s &amp; 3s change places LH with corners, turn next person RH (2 bars) all round, change places with corner again LH &amp; all set to parners</w:t>
      </w:r>
    </w:p>
    <w:p w:rsidR="00B11EB3" w:rsidRDefault="00B11EB3" w:rsidP="00B11EB3">
      <w:pPr>
        <w:pStyle w:val="DanceBody"/>
      </w:pPr>
      <w:r>
        <w:t>17-32</w:t>
      </w:r>
      <w:r>
        <w:tab/>
        <w:t>2s+4s repeat 1-16</w:t>
      </w:r>
    </w:p>
    <w:p w:rsidR="00B11EB3" w:rsidRPr="007B23B9" w:rsidRDefault="00B11EB3" w:rsidP="00B11EB3">
      <w:pPr>
        <w:pStyle w:val="DanceBody"/>
      </w:pPr>
      <w:r w:rsidRPr="007B23B9">
        <w:t>Fig 2</w:t>
      </w:r>
    </w:p>
    <w:p w:rsidR="00B11EB3" w:rsidRDefault="00B11EB3" w:rsidP="00B11EB3">
      <w:pPr>
        <w:pStyle w:val="DanceBody"/>
      </w:pPr>
      <w:r>
        <w:t xml:space="preserve"> 1- 8</w:t>
      </w:r>
      <w:r>
        <w:tab/>
        <w:t>1s+3s turn 3/4 RH into reel of 4 (Ladies pass LSh).  1M+3M end BtoB facing partners</w:t>
      </w:r>
    </w:p>
    <w:p w:rsidR="00B11EB3" w:rsidRDefault="00B11EB3" w:rsidP="00B11EB3">
      <w:pPr>
        <w:pStyle w:val="DanceBody"/>
      </w:pPr>
      <w:r>
        <w:t xml:space="preserve"> 9-16</w:t>
      </w:r>
      <w:r>
        <w:tab/>
        <w:t>1s+3s set, turn partners 2H 1.3/4 to face in &amp; set</w:t>
      </w:r>
    </w:p>
    <w:p w:rsidR="00B11EB3" w:rsidRDefault="00B11EB3" w:rsidP="00B11EB3">
      <w:pPr>
        <w:pStyle w:val="DanceBody"/>
      </w:pPr>
      <w:r>
        <w:t>17-32</w:t>
      </w:r>
      <w:r>
        <w:tab/>
        <w:t>2s+4s repeat 1-16</w:t>
      </w:r>
    </w:p>
    <w:p w:rsidR="00B11EB3" w:rsidRPr="005736BC" w:rsidRDefault="00B11EB3" w:rsidP="00B11EB3">
      <w:pPr>
        <w:pStyle w:val="DanceBody"/>
      </w:pPr>
      <w:r w:rsidRPr="005736BC">
        <w:t>Fig 3</w:t>
      </w:r>
    </w:p>
    <w:p w:rsidR="00B11EB3" w:rsidRDefault="00B11EB3" w:rsidP="00B11EB3">
      <w:pPr>
        <w:pStyle w:val="DanceBody"/>
      </w:pPr>
      <w:r>
        <w:t xml:space="preserve"> 1- 8</w:t>
      </w:r>
      <w:r>
        <w:tab/>
        <w:t>Ladies dance 1/2 RH across, turn opp Man LH, dance 1/2 RH across &amp; turn partners LH</w:t>
      </w:r>
    </w:p>
    <w:p w:rsidR="00B11EB3" w:rsidRDefault="00B11EB3" w:rsidP="00B11EB3">
      <w:pPr>
        <w:pStyle w:val="DanceBody"/>
      </w:pPr>
      <w:r>
        <w:t xml:space="preserve"> 9-16</w:t>
      </w:r>
      <w:r>
        <w:tab/>
        <w:t>1s+3s dance 1/2 R&amp;L, change places RH with corners &amp; all set</w:t>
      </w:r>
    </w:p>
    <w:p w:rsidR="00B11EB3" w:rsidRDefault="00B11EB3" w:rsidP="00B11EB3">
      <w:pPr>
        <w:pStyle w:val="DanceBody"/>
      </w:pPr>
      <w:r>
        <w:t>17-24</w:t>
      </w:r>
      <w:r>
        <w:tab/>
        <w:t>2s+4s repeat 1-16</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THURSDAY DRAM  (S3x32)  3C Set</w:t>
      </w:r>
      <w:r>
        <w:tab/>
        <w:t>Marion Bennett</w:t>
      </w:r>
    </w:p>
    <w:p w:rsidR="00B11EB3" w:rsidRDefault="00B11EB3" w:rsidP="00B11EB3">
      <w:pPr>
        <w:pStyle w:val="DanceBody"/>
      </w:pPr>
      <w:r>
        <w:t xml:space="preserve"> 1- 8</w:t>
      </w:r>
      <w:r>
        <w:tab/>
        <w:t>1s cross RH, cast off 2 places (2s+3s step up on bars 3-4), 1s cross RH &amp; cast up to 1st place (2s+3s step down on bars 7-8)</w:t>
      </w:r>
    </w:p>
    <w:p w:rsidR="00B11EB3" w:rsidRDefault="00B11EB3" w:rsidP="00B11EB3">
      <w:pPr>
        <w:pStyle w:val="DanceBody"/>
      </w:pPr>
      <w:r>
        <w:t xml:space="preserve"> 9-16</w:t>
      </w:r>
      <w:r>
        <w:tab/>
        <w:t>1s+2s dance Poussette 1 2 3</w:t>
      </w:r>
    </w:p>
    <w:p w:rsidR="00B11EB3" w:rsidRDefault="00B11EB3" w:rsidP="00B11EB3">
      <w:pPr>
        <w:pStyle w:val="DanceBody"/>
      </w:pPr>
      <w:r>
        <w:t>17-24</w:t>
      </w:r>
      <w:r>
        <w:tab/>
        <w:t>1s+2s+3s dance the Slip Knot:</w:t>
      </w:r>
    </w:p>
    <w:p w:rsidR="00B11EB3" w:rsidRDefault="00B11EB3" w:rsidP="00B11EB3">
      <w:pPr>
        <w:pStyle w:val="DanceBody"/>
      </w:pPr>
      <w:r>
        <w:tab/>
        <w:t>17-22</w:t>
      </w:r>
      <w:r>
        <w:tab/>
        <w:t>All 3 couples dance first 6 bars of standard knot</w:t>
      </w:r>
    </w:p>
    <w:p w:rsidR="00B11EB3" w:rsidRDefault="00B11EB3" w:rsidP="00B11EB3">
      <w:pPr>
        <w:pStyle w:val="DanceBody"/>
      </w:pPr>
      <w:r>
        <w:tab/>
        <w:t>23-24</w:t>
      </w:r>
      <w:r>
        <w:tab/>
        <w:t xml:space="preserve">1s (at bottom) turn LH to own side </w:t>
      </w:r>
      <w:r>
        <w:rPr>
          <w:b/>
        </w:rPr>
        <w:t>while</w:t>
      </w:r>
      <w:r>
        <w:t xml:space="preserve"> 3s+2s dance 1/2 LH across to end on own side 2 3 1</w:t>
      </w:r>
    </w:p>
    <w:p w:rsidR="00B11EB3" w:rsidRDefault="00B11EB3" w:rsidP="00B11EB3">
      <w:pPr>
        <w:pStyle w:val="DanceBody"/>
        <w:keepNext w:val="0"/>
      </w:pPr>
      <w:r>
        <w:t>25-32</w:t>
      </w:r>
      <w:r>
        <w:tab/>
        <w:t>All set, all turn partner 2H (4 bars), all set 2 3 1</w:t>
      </w:r>
    </w:p>
    <w:p w:rsidR="00B11EB3" w:rsidRDefault="00B11EB3" w:rsidP="00B11EB3"/>
    <w:p w:rsidR="00B11EB3" w:rsidRDefault="00B11EB3" w:rsidP="00B11EB3">
      <w:pPr>
        <w:pStyle w:val="Minicrib"/>
      </w:pPr>
      <w:r>
        <w:t>THE THURSDAY NIGHT LADIES  (R8x32)  2C (4C set)</w:t>
      </w:r>
      <w:r>
        <w:tab/>
        <w:t>Marshall McLaughlin  Spring Creek Coll</w:t>
      </w:r>
    </w:p>
    <w:p w:rsidR="00B11EB3" w:rsidRPr="0092310D" w:rsidRDefault="00B11EB3" w:rsidP="00B11EB3">
      <w:pPr>
        <w:pStyle w:val="DanceBody"/>
      </w:pPr>
      <w:r w:rsidRPr="0092310D">
        <w:t xml:space="preserve"> 1– 8</w:t>
      </w:r>
      <w:r w:rsidRPr="0092310D">
        <w:tab/>
        <w:t>1L &amp; 2M cross to opposite sides (no hands) &amp; dance round partner RSh &amp; back to places, 1M &amp; 2L repeat passing partner LSh</w:t>
      </w:r>
    </w:p>
    <w:p w:rsidR="00B11EB3" w:rsidRPr="0092310D" w:rsidRDefault="00B11EB3" w:rsidP="00B11EB3">
      <w:pPr>
        <w:pStyle w:val="DanceBody"/>
      </w:pPr>
      <w:r w:rsidRPr="0092310D">
        <w:t xml:space="preserve"> 9–16</w:t>
      </w:r>
      <w:r w:rsidRPr="0092310D">
        <w:tab/>
        <w:t>1s cross down below 2s &amp; cast up to 1st place on opposite sides, 1M+2L turn LH 1.1/2 times as 1L+2M turn RH 1.1/2 times</w:t>
      </w:r>
    </w:p>
    <w:p w:rsidR="00B11EB3" w:rsidRDefault="00B11EB3" w:rsidP="00B11EB3">
      <w:pPr>
        <w:pStyle w:val="DanceBody"/>
      </w:pPr>
      <w:r w:rsidRPr="0092310D">
        <w:t>17–24</w:t>
      </w:r>
      <w:r w:rsidRPr="0092310D">
        <w:tab/>
        <w:t>2s+1s dance a Ladies' Chain</w:t>
      </w:r>
    </w:p>
    <w:p w:rsidR="00B11EB3" w:rsidRPr="0092310D" w:rsidRDefault="00B11EB3" w:rsidP="00B11EB3">
      <w:pPr>
        <w:pStyle w:val="DanceBody"/>
        <w:keepNext w:val="0"/>
      </w:pPr>
      <w:r w:rsidRPr="0092310D">
        <w:t>25–32</w:t>
      </w:r>
      <w:r w:rsidRPr="0092310D">
        <w:tab/>
        <w:t>1s lead up &amp; cross &amp; cast into 2nd place, 1s turn RH</w:t>
      </w:r>
    </w:p>
    <w:p w:rsidR="00B11EB3" w:rsidRDefault="00B11EB3" w:rsidP="00B11EB3"/>
    <w:p w:rsidR="00B11EB3" w:rsidRDefault="00B11EB3" w:rsidP="00B11EB3">
      <w:pPr>
        <w:pStyle w:val="Minicrib"/>
        <w:rPr>
          <w:shd w:val="clear" w:color="auto" w:fill="FFFFFF"/>
        </w:rPr>
      </w:pPr>
      <w:r>
        <w:rPr>
          <w:shd w:val="clear" w:color="auto" w:fill="FFFFFF"/>
        </w:rPr>
        <w:t>THÉA'S WELCOME  (S3x32)  3C Set</w:t>
      </w:r>
      <w:r>
        <w:rPr>
          <w:shd w:val="clear" w:color="auto" w:fill="FFFFFF"/>
        </w:rPr>
        <w:tab/>
        <w:t>Holly Boyd  Oh, How We've Danced!</w:t>
      </w:r>
    </w:p>
    <w:p w:rsidR="00B11EB3" w:rsidRDefault="00B11EB3" w:rsidP="00B11EB3">
      <w:pPr>
        <w:pStyle w:val="DanceBody"/>
      </w:pPr>
      <w:r>
        <w:t xml:space="preserve"> 1- 4</w:t>
      </w:r>
      <w:r>
        <w:tab/>
        <w:t>1M followed by 1L casts below 2M &amp; crosses to 2L's place (2s step up 3-4). 1M faces out</w:t>
      </w:r>
    </w:p>
    <w:p w:rsidR="00B11EB3" w:rsidRDefault="00B11EB3" w:rsidP="00B11EB3">
      <w:pPr>
        <w:pStyle w:val="DanceBody"/>
      </w:pPr>
      <w:r>
        <w:t xml:space="preserve"> 5-12</w:t>
      </w:r>
      <w:r>
        <w:tab/>
        <w:t>2s+1s dance Ladies' Chain. 1M faces out</w:t>
      </w:r>
    </w:p>
    <w:p w:rsidR="00B11EB3" w:rsidRPr="00CA73DD" w:rsidRDefault="00B11EB3" w:rsidP="00B11EB3">
      <w:pPr>
        <w:pStyle w:val="DanceBody"/>
      </w:pPr>
      <w:r>
        <w:t>13-16</w:t>
      </w:r>
      <w:r>
        <w:tab/>
        <w:t>1M followed by 1L casts below 3L &amp; crosses to 3M's place (3s step up 15-16)</w:t>
      </w:r>
    </w:p>
    <w:p w:rsidR="00B11EB3" w:rsidRDefault="00B11EB3" w:rsidP="00B11EB3">
      <w:pPr>
        <w:pStyle w:val="DanceBody"/>
      </w:pPr>
      <w:r>
        <w:t>17-24</w:t>
      </w:r>
      <w:r>
        <w:tab/>
        <w:t>3s+1s dance RH across &amp; LH across back to place</w:t>
      </w:r>
    </w:p>
    <w:p w:rsidR="00B11EB3" w:rsidRDefault="00B11EB3" w:rsidP="00B11EB3">
      <w:pPr>
        <w:pStyle w:val="DanceBody"/>
        <w:keepNext w:val="0"/>
      </w:pPr>
      <w:r>
        <w:t>25-32</w:t>
      </w:r>
      <w:r>
        <w:tab/>
        <w:t>All Adv+Ret; all turn partner 2H.  End 2 3 1</w:t>
      </w:r>
    </w:p>
    <w:p w:rsidR="00B11EB3" w:rsidRDefault="00B11EB3" w:rsidP="00B11EB3"/>
    <w:p w:rsidR="00B11EB3" w:rsidRDefault="00B11EB3" w:rsidP="00B11EB3">
      <w:pPr>
        <w:pStyle w:val="Minicrib"/>
      </w:pPr>
      <w:r>
        <w:t>TIARAS &amp; TEAPOTS  (R8x40)  3C (4C set)</w:t>
      </w:r>
      <w:r>
        <w:tab/>
        <w:t>Amanda Peart  Sunday Class Bk 2</w:t>
      </w:r>
    </w:p>
    <w:p w:rsidR="00B11EB3" w:rsidRDefault="00B11EB3" w:rsidP="00B11EB3">
      <w:pPr>
        <w:pStyle w:val="DanceBody"/>
      </w:pPr>
      <w:r>
        <w:t xml:space="preserve"> 1- 8</w:t>
      </w:r>
      <w:r>
        <w:tab/>
        <w:t>1s set, dance down &amp; cast behind 3s (2s step up), dance up ending BtoB facing own sides</w:t>
      </w:r>
    </w:p>
    <w:p w:rsidR="00B11EB3" w:rsidRDefault="00B11EB3" w:rsidP="00B11EB3">
      <w:pPr>
        <w:pStyle w:val="DanceBody"/>
      </w:pPr>
      <w:r>
        <w:t xml:space="preserve"> 9-16</w:t>
      </w:r>
      <w:r>
        <w:tab/>
        <w:t>1s dance 4 bars "Crown Triangles" (1M+2M+3M then 1M+2s, 1L+2L+3L then 1L+3s). 1s pass 2nd corner RSh to dance 1/2 reels of 3 across.</w:t>
      </w:r>
    </w:p>
    <w:p w:rsidR="00B11EB3" w:rsidRDefault="00B11EB3" w:rsidP="00B11EB3">
      <w:pPr>
        <w:pStyle w:val="DanceBody"/>
      </w:pPr>
      <w:r>
        <w:t>17-24</w:t>
      </w:r>
      <w:r>
        <w:tab/>
        <w:t>1s dance 4 bars "Crown Triangles" (1M+2s then 1M+2L+3L, 1L+3s then 1L+2M+3M). 1s pass 1st corner RSh to dance 1/2 reels of 3 on sides.  End 1L at top, 1M in 3rd place in middle</w:t>
      </w:r>
    </w:p>
    <w:p w:rsidR="00B11EB3" w:rsidRDefault="00B11EB3" w:rsidP="00B11EB3">
      <w:pPr>
        <w:pStyle w:val="DanceBody"/>
      </w:pPr>
      <w:r>
        <w:t>25-32</w:t>
      </w:r>
      <w:r>
        <w:tab/>
        <w:t xml:space="preserve">1s cross LH. 1M+3s (at top) </w:t>
      </w:r>
      <w:r>
        <w:rPr>
          <w:b/>
        </w:rPr>
        <w:t>also</w:t>
      </w:r>
      <w:r>
        <w:t xml:space="preserve"> 1L+2s (at bottom) dance RH across. 1s turn 3/4 LH remaining in middle facing opp sides </w:t>
      </w:r>
      <w:r>
        <w:rPr>
          <w:b/>
        </w:rPr>
        <w:t>as</w:t>
      </w:r>
      <w:r>
        <w:t xml:space="preserve"> 3s &amp; 2s 1/2 turn RH</w:t>
      </w:r>
    </w:p>
    <w:p w:rsidR="00B11EB3" w:rsidRDefault="00B11EB3" w:rsidP="00B11EB3">
      <w:pPr>
        <w:pStyle w:val="DanceBody"/>
        <w:keepNext w:val="0"/>
      </w:pPr>
      <w:r>
        <w:t>33-40</w:t>
      </w:r>
      <w:r>
        <w:tab/>
        <w:t xml:space="preserve">1M+3L+2L </w:t>
      </w:r>
      <w:r>
        <w:rPr>
          <w:b/>
        </w:rPr>
        <w:t>also</w:t>
      </w:r>
      <w:r>
        <w:t xml:space="preserve"> 1L+3M+2M dance RH across. 1s cross LH to 2nd place own sides </w:t>
      </w:r>
      <w:r>
        <w:rPr>
          <w:b/>
        </w:rPr>
        <w:t>as</w:t>
      </w:r>
      <w:r>
        <w:t xml:space="preserve"> 3s &amp; 2s 1/2 turn RH on sides. 2s+1s+3s set</w:t>
      </w:r>
    </w:p>
    <w:p w:rsidR="00B11EB3" w:rsidRDefault="00B11EB3" w:rsidP="00B11EB3"/>
    <w:p w:rsidR="00B11EB3" w:rsidRDefault="00B11EB3" w:rsidP="00B11EB3">
      <w:pPr>
        <w:pStyle w:val="Minicrib"/>
      </w:pPr>
      <w:r>
        <w:t>TIBBIE'S JIG  (J8x32)  3C (4C set)</w:t>
      </w:r>
      <w:r>
        <w:tab/>
        <w:t>John Drewry  Rondel Bk</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1L+3M turn RH 1.1/2 &amp; cast down/up on opp side behind 2s, cross back to own place</w:t>
      </w:r>
      <w:r w:rsidRPr="00BA6B4D">
        <w:rPr>
          <w:b/>
        </w:rPr>
        <w:t xml:space="preserve"> while </w:t>
      </w:r>
      <w:r>
        <w:t>1M+3L cross, cast behind 2s &amp; turn RH 1.1/2 to own place</w:t>
      </w:r>
    </w:p>
    <w:p w:rsidR="00B11EB3" w:rsidRDefault="00B11EB3" w:rsidP="00B11EB3">
      <w:pPr>
        <w:pStyle w:val="DanceBody"/>
      </w:pPr>
      <w:r>
        <w:t>17-24</w:t>
      </w:r>
      <w:r>
        <w:tab/>
        <w:t>1L followed by partner</w:t>
      </w:r>
      <w:r w:rsidRPr="007F0D5A">
        <w:rPr>
          <w:b/>
        </w:rPr>
        <w:t xml:space="preserve"> also </w:t>
      </w:r>
      <w:r>
        <w:t>3M followed by partner cast behind 2s into middle to dance 1/2 LH across ending with 1s casting 1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TIBBY FOWLER O' THE GLEN  (S8x32)  3C (4C set)</w:t>
      </w:r>
      <w:r>
        <w:tab/>
        <w:t>RSCDS Bk 8</w:t>
      </w:r>
    </w:p>
    <w:p w:rsidR="00B11EB3" w:rsidRDefault="00B11EB3" w:rsidP="00B11EB3">
      <w:pPr>
        <w:pStyle w:val="DanceBody"/>
      </w:pPr>
      <w:r>
        <w:t xml:space="preserve"> 1- 8</w:t>
      </w:r>
      <w:r>
        <w:tab/>
        <w:t>1s+2s set twice, 1M turns 2L</w:t>
      </w:r>
      <w:r w:rsidRPr="00BA6B4D">
        <w:rPr>
          <w:b/>
        </w:rPr>
        <w:t xml:space="preserve"> </w:t>
      </w:r>
      <w:r>
        <w:rPr>
          <w:b/>
        </w:rPr>
        <w:t xml:space="preserve">as </w:t>
      </w:r>
      <w:r>
        <w:t>1L turns 2M (1s pass RSh to turn 2s on sides) ending back in original places</w:t>
      </w:r>
    </w:p>
    <w:p w:rsidR="00B11EB3" w:rsidRDefault="00B11EB3" w:rsidP="00B11EB3">
      <w:pPr>
        <w:pStyle w:val="DanceBody"/>
      </w:pPr>
      <w:r>
        <w:t xml:space="preserve"> 9-16</w:t>
      </w:r>
      <w:r>
        <w:tab/>
        <w:t>1s dance RSh reels on own sides 1s ending in 2</w:t>
      </w:r>
      <w:r w:rsidRPr="00972EEB">
        <w:t>nd</w:t>
      </w:r>
      <w:r>
        <w:t xml:space="preserve"> places</w:t>
      </w:r>
    </w:p>
    <w:p w:rsidR="00B11EB3" w:rsidRDefault="00B11EB3" w:rsidP="00B11EB3">
      <w:pPr>
        <w:pStyle w:val="DanceBody"/>
      </w:pPr>
      <w:r>
        <w:t>17-24</w:t>
      </w:r>
      <w:r>
        <w:tab/>
        <w:t>2s+1s circle 4H round to left twice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TIBBY WALKER'S JIG  (J8x32)  3C (4C set)</w:t>
      </w:r>
      <w:r>
        <w:tab/>
        <w:t>J Johnstone  Loreburn Bk 2</w:t>
      </w:r>
    </w:p>
    <w:p w:rsidR="00B11EB3" w:rsidRDefault="00B11EB3" w:rsidP="00B11EB3">
      <w:pPr>
        <w:pStyle w:val="DanceBody"/>
      </w:pPr>
      <w:r>
        <w:t xml:space="preserve"> 1- 8</w:t>
      </w:r>
      <w:r>
        <w:tab/>
        <w:t>1s+2s dance RH across, 1s cast 1 place &amp; petronella turn into lines across (Lady between 2s &amp; 1M between 3s)</w:t>
      </w:r>
    </w:p>
    <w:p w:rsidR="00B11EB3" w:rsidRDefault="00B11EB3" w:rsidP="00B11EB3">
      <w:pPr>
        <w:pStyle w:val="DanceBody"/>
      </w:pPr>
      <w:r>
        <w:t xml:space="preserve"> 9-16</w:t>
      </w:r>
      <w:r>
        <w:tab/>
        <w:t>1s dance RSh reels of 3 across &amp; 1s end with RH joined facing 2</w:t>
      </w:r>
      <w:r w:rsidRPr="00972EEB">
        <w:t>nd</w:t>
      </w:r>
      <w:r>
        <w:t xml:space="preserve"> corners</w:t>
      </w:r>
    </w:p>
    <w:p w:rsidR="00B11EB3" w:rsidRDefault="00B11EB3" w:rsidP="00B11EB3">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B11EB3" w:rsidRDefault="00B11EB3" w:rsidP="00B11EB3">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B11EB3" w:rsidRDefault="00B11EB3" w:rsidP="00B11EB3"/>
    <w:p w:rsidR="00B11EB3" w:rsidRDefault="00B11EB3" w:rsidP="00B11EB3">
      <w:pPr>
        <w:pStyle w:val="Minicrib"/>
      </w:pPr>
      <w:r>
        <w:t>TICKLE MY FANCY  (J8x32)  3C (4C set)</w:t>
      </w:r>
      <w:r>
        <w:tab/>
        <w:t>John Drewry  Rondel Bk</w:t>
      </w:r>
    </w:p>
    <w:p w:rsidR="00B11EB3" w:rsidRDefault="00B11EB3" w:rsidP="00B11EB3">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rPr>
        <w:t xml:space="preserve"> while </w:t>
      </w:r>
      <w:r>
        <w:t>2s cast to top then follow 1s to original places</w:t>
      </w:r>
    </w:p>
    <w:p w:rsidR="00B11EB3" w:rsidRDefault="00B11EB3" w:rsidP="00B11EB3">
      <w:pPr>
        <w:pStyle w:val="DanceBody"/>
      </w:pPr>
      <w:r>
        <w:t xml:space="preserve"> 9-16</w:t>
      </w:r>
      <w:r>
        <w:tab/>
        <w:t>1s cross RH, 1s+2s+3s set, petronella to centre, set &amp; Ladies turn on last bar to end in front of partner (1s face down &amp; 2s+3s up) &amp; Men puts hands on partners waist</w:t>
      </w:r>
    </w:p>
    <w:p w:rsidR="00B11EB3" w:rsidRDefault="00B11EB3" w:rsidP="00B11EB3">
      <w:pPr>
        <w:pStyle w:val="DanceBody"/>
      </w:pPr>
      <w:r>
        <w:t>17-24</w:t>
      </w:r>
      <w:r>
        <w:tab/>
        <w:t>1s+2s+3s dance reel of 3 &amp; 3s return to place</w:t>
      </w:r>
      <w:r w:rsidRPr="00BA6B4D">
        <w:rPr>
          <w:b/>
        </w:rPr>
        <w:t xml:space="preserve"> </w:t>
      </w:r>
      <w:r>
        <w:rPr>
          <w:b/>
        </w:rPr>
        <w:t xml:space="preserve">as </w:t>
      </w:r>
      <w:r>
        <w:t>1L &amp; 2M dance to face partners for Poussette</w:t>
      </w:r>
    </w:p>
    <w:p w:rsidR="00B11EB3" w:rsidRDefault="00B11EB3" w:rsidP="00B11EB3">
      <w:pPr>
        <w:pStyle w:val="DanceBody"/>
        <w:keepNext w:val="0"/>
      </w:pPr>
      <w:r>
        <w:t>25-32</w:t>
      </w:r>
      <w:r>
        <w:tab/>
        <w:t>1s+2s dance Poussette.  2 1 3</w:t>
      </w:r>
    </w:p>
    <w:p w:rsidR="00B11EB3" w:rsidRDefault="00B11EB3" w:rsidP="00B11EB3"/>
    <w:p w:rsidR="00B11EB3" w:rsidRDefault="00B11EB3" w:rsidP="00B11EB3">
      <w:pPr>
        <w:pStyle w:val="Minicrib"/>
      </w:pPr>
      <w:r>
        <w:t>THE TIDES OF SOLVA  (R4x32)  4C set</w:t>
      </w:r>
      <w:r>
        <w:tab/>
        <w:t>E Paul Bond  Ness House 2</w:t>
      </w:r>
    </w:p>
    <w:p w:rsidR="00B11EB3" w:rsidRDefault="00B11EB3" w:rsidP="00B11EB3">
      <w:pPr>
        <w:pStyle w:val="DanceBody"/>
      </w:pPr>
      <w:r>
        <w:t xml:space="preserve"> 1- 8</w:t>
      </w:r>
      <w:r>
        <w:tab/>
        <w:t>2s followed by 1s lead down, 1s cross below 4s &amp; cast up to 3</w:t>
      </w:r>
      <w:r w:rsidRPr="00972EEB">
        <w:t>rd</w:t>
      </w:r>
      <w:r>
        <w:t xml:space="preserve"> place, 2s lead up to top</w:t>
      </w:r>
      <w:r w:rsidRPr="00BA6B4D">
        <w:rPr>
          <w:b/>
        </w:rPr>
        <w:t xml:space="preserve"> </w:t>
      </w:r>
      <w:r>
        <w:rPr>
          <w:b/>
        </w:rPr>
        <w:t xml:space="preserve">as </w:t>
      </w:r>
      <w:r>
        <w:t>1s dance 1/2 reel of 3 with 3s+4s (1s dance in &amp; up to start).  End 2 (1) 4 3</w:t>
      </w:r>
    </w:p>
    <w:p w:rsidR="00B11EB3" w:rsidRDefault="00B11EB3" w:rsidP="00B11EB3">
      <w:pPr>
        <w:pStyle w:val="DanceBody"/>
      </w:pPr>
      <w:r>
        <w:t xml:space="preserve"> 9-16</w:t>
      </w:r>
      <w:r>
        <w:tab/>
        <w:t>1s+4s dance LH across, 1s+2s</w:t>
      </w:r>
      <w:r w:rsidRPr="007F0D5A">
        <w:rPr>
          <w:b/>
        </w:rPr>
        <w:t xml:space="preserve"> also </w:t>
      </w:r>
      <w:r>
        <w:t>4s+3s dance RH across</w:t>
      </w:r>
    </w:p>
    <w:p w:rsidR="00B11EB3" w:rsidRDefault="00B11EB3" w:rsidP="00B11EB3">
      <w:pPr>
        <w:pStyle w:val="DanceBody"/>
      </w:pPr>
      <w:r>
        <w:t>17-24</w:t>
      </w:r>
      <w:r>
        <w:tab/>
        <w:t>1s+4s dance R&amp;L</w:t>
      </w:r>
    </w:p>
    <w:p w:rsidR="00B11EB3" w:rsidRDefault="00B11EB3" w:rsidP="00B11EB3">
      <w:pPr>
        <w:pStyle w:val="DanceBody"/>
        <w:keepNext w:val="0"/>
      </w:pPr>
      <w:r>
        <w:t>25-32</w:t>
      </w:r>
      <w:r>
        <w:tab/>
        <w:t>1s dance 1/2 Fig of 8 round 4s, lead down to 4</w:t>
      </w:r>
      <w:r w:rsidRPr="00972EEB">
        <w:t>th</w:t>
      </w:r>
      <w:r>
        <w:t xml:space="preserve"> place &amp; turn RH to own side</w:t>
      </w:r>
      <w:r w:rsidRPr="00BA6B4D">
        <w:rPr>
          <w:b/>
        </w:rPr>
        <w:t xml:space="preserve"> while </w:t>
      </w:r>
      <w:r>
        <w:t>3s cast up to 2</w:t>
      </w:r>
      <w:r w:rsidRPr="00972EEB">
        <w:t>nd</w:t>
      </w:r>
      <w:r>
        <w:t xml:space="preserve"> place.  2 3 4 1</w:t>
      </w:r>
    </w:p>
    <w:p w:rsidR="00B11EB3" w:rsidRDefault="00B11EB3" w:rsidP="00B11EB3"/>
    <w:p w:rsidR="00B11EB3" w:rsidRDefault="00B11EB3" w:rsidP="00B11EB3">
      <w:pPr>
        <w:pStyle w:val="Minicrib"/>
      </w:pPr>
      <w:r>
        <w:t>TIE-DYED &amp; GONE TO HEAVEN  (J8x32)  3C (4C set)</w:t>
      </w:r>
      <w:r>
        <w:tab/>
        <w:t>Trudy Roughgarden  Le Petit Chat Celtique</w:t>
      </w:r>
    </w:p>
    <w:p w:rsidR="00B11EB3" w:rsidRDefault="00B11EB3" w:rsidP="00B11EB3">
      <w:pPr>
        <w:pStyle w:val="DanceBody"/>
      </w:pPr>
      <w:r>
        <w:t xml:space="preserve"> 1- 8</w:t>
      </w:r>
      <w:r>
        <w:tab/>
        <w:t>1s+2s dance 1/2 RH across, 1s dance down LSh around 3s back to 2</w:t>
      </w:r>
      <w:r w:rsidRPr="00972EEB">
        <w:t>nd</w:t>
      </w:r>
      <w:r>
        <w:t xml:space="preserve"> place opp sides, 2s+1s dance 1/2 RH across back to original places</w:t>
      </w:r>
    </w:p>
    <w:p w:rsidR="00B11EB3" w:rsidRDefault="00B11EB3" w:rsidP="00B11EB3">
      <w:pPr>
        <w:pStyle w:val="DanceBody"/>
      </w:pPr>
      <w:r>
        <w:t xml:space="preserve"> 9-16</w:t>
      </w:r>
      <w:r>
        <w:tab/>
        <w:t>2s+3s dance 1/2 LH across, 3s dance up RSh around 1s back to 2</w:t>
      </w:r>
      <w:r w:rsidRPr="00972EEB">
        <w:t>nd</w:t>
      </w:r>
      <w:r>
        <w:t xml:space="preserve"> place opp sides; 3s+2s dance 1/2 LH across back to original places</w:t>
      </w:r>
    </w:p>
    <w:p w:rsidR="00B11EB3" w:rsidRDefault="00B11EB3" w:rsidP="00B11EB3">
      <w:pPr>
        <w:pStyle w:val="DanceBody"/>
      </w:pPr>
      <w:r>
        <w:t>17-24</w:t>
      </w:r>
      <w:r>
        <w:tab/>
        <w:t>1s cross RH, cast 1 place, 1s dance 1/2 Figs of 8 (1M up round 2s &amp; 1L down round 3s)</w:t>
      </w:r>
    </w:p>
    <w:p w:rsidR="00B11EB3" w:rsidRDefault="00B11EB3" w:rsidP="00B11EB3">
      <w:pPr>
        <w:pStyle w:val="DanceBody"/>
        <w:keepNext w:val="0"/>
      </w:pPr>
      <w:r>
        <w:t>25-32</w:t>
      </w:r>
      <w:r>
        <w:tab/>
        <w:t>1s dance 6 bar reels of 3 across (1L with 2s, LSh to 2M &amp; 1M with 3s, LSh to 3L to start) &amp; all set. 2 1 3</w:t>
      </w:r>
    </w:p>
    <w:p w:rsidR="00B11EB3" w:rsidRDefault="00B11EB3" w:rsidP="00B11EB3"/>
    <w:p w:rsidR="00B11EB3" w:rsidRDefault="00B11EB3" w:rsidP="00B11EB3">
      <w:pPr>
        <w:pStyle w:val="Minicrib"/>
      </w:pPr>
      <w:r>
        <w:t>THE TIGGER BOUNCE  (J8x32)  3C (4C set)</w:t>
      </w:r>
      <w:r>
        <w:tab/>
        <w:t>Sue McKinnel</w:t>
      </w:r>
    </w:p>
    <w:p w:rsidR="00B11EB3" w:rsidRPr="0076724F" w:rsidRDefault="00B11EB3" w:rsidP="00B11EB3">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rPr>
        <w:t>while</w:t>
      </w:r>
      <w:r w:rsidRPr="0076724F">
        <w:t xml:space="preserve"> 1s cast up behind 3M to end 1M in 1st place &amp; 1L in 2nd place</w:t>
      </w:r>
    </w:p>
    <w:p w:rsidR="00B11EB3" w:rsidRDefault="00B11EB3" w:rsidP="00B11EB3">
      <w:pPr>
        <w:pStyle w:val="DanceBody"/>
      </w:pPr>
      <w:r w:rsidRPr="0076724F">
        <w:t xml:space="preserve"> 9-16</w:t>
      </w:r>
      <w:r w:rsidRPr="0076724F">
        <w:tab/>
        <w:t>1s+2s dance Ladies' Chain</w:t>
      </w:r>
    </w:p>
    <w:p w:rsidR="00B11EB3" w:rsidRPr="0076724F" w:rsidRDefault="00B11EB3" w:rsidP="00B11EB3">
      <w:pPr>
        <w:pStyle w:val="DanceBody"/>
      </w:pPr>
      <w:r w:rsidRPr="0076724F">
        <w:t>17-24</w:t>
      </w:r>
      <w:r w:rsidRPr="0076724F">
        <w:tab/>
        <w:t>1s+2s set then 1M+2M change places RH. 1s dance 1/2 RSh reels of 3 across (1L RSh to 2L, 1M RSh to 3M)</w:t>
      </w:r>
    </w:p>
    <w:p w:rsidR="00B11EB3" w:rsidRPr="0076724F" w:rsidRDefault="00B11EB3" w:rsidP="00B11EB3">
      <w:pPr>
        <w:pStyle w:val="DanceBody"/>
        <w:keepNext w:val="0"/>
      </w:pPr>
      <w:r w:rsidRPr="0076724F">
        <w:t>25-32</w:t>
      </w:r>
      <w:r w:rsidRPr="0076724F">
        <w:tab/>
        <w:t>1s dance 1/2 RSh reels of 3 across (1L RSh to 3L, 1M RSh to 2L). 1s turn RH &amp; end 2nd place own sides</w:t>
      </w:r>
    </w:p>
    <w:p w:rsidR="00B11EB3" w:rsidRDefault="00B11EB3" w:rsidP="00B11EB3"/>
    <w:p w:rsidR="00B11EB3" w:rsidRDefault="00B11EB3" w:rsidP="00B11EB3">
      <w:pPr>
        <w:pStyle w:val="Minicrib"/>
      </w:pPr>
      <w:r>
        <w:t>TIL WE MEET UP AGAIN  (J5x32)  5C Set</w:t>
      </w:r>
      <w:r>
        <w:tab/>
        <w:t>Holly Boyd  Célébrations</w:t>
      </w:r>
    </w:p>
    <w:p w:rsidR="00B11EB3" w:rsidRDefault="00B11EB3" w:rsidP="00B11EB3">
      <w:pPr>
        <w:pStyle w:val="DanceBody"/>
      </w:pPr>
      <w:r>
        <w:t xml:space="preserve"> 1- 8</w:t>
      </w:r>
      <w:r>
        <w:tab/>
        <w:t>1s cast followed by 2s+3s+4s (who dance up to start), dance down below 5th place, meet partner &amp; dance back up to place</w:t>
      </w:r>
    </w:p>
    <w:p w:rsidR="00B11EB3" w:rsidRPr="00816238" w:rsidRDefault="00B11EB3" w:rsidP="00B11EB3">
      <w:pPr>
        <w:pStyle w:val="DanceBody"/>
      </w:pPr>
      <w:r>
        <w:t xml:space="preserve"> 9-16</w:t>
      </w:r>
      <w:r>
        <w:tab/>
        <w:t>1s+3s lead down (2 bars), set to partner, lead up (2 bars) &amp; cast, 1s to 2nd place, 3s to 4th place (2s &amp; 4s step up 15-16)</w:t>
      </w:r>
    </w:p>
    <w:p w:rsidR="00B11EB3" w:rsidRDefault="00B11EB3" w:rsidP="00B11EB3">
      <w:pPr>
        <w:pStyle w:val="DanceBody"/>
      </w:pPr>
      <w:r>
        <w:t>17-24</w:t>
      </w:r>
      <w:r>
        <w:tab/>
        <w:t>All 5 couples Adv+Ret; all dance DoSiDo with partner</w:t>
      </w:r>
    </w:p>
    <w:p w:rsidR="00B11EB3" w:rsidRDefault="00B11EB3" w:rsidP="00B11EB3">
      <w:pPr>
        <w:pStyle w:val="DanceBody"/>
        <w:keepNext w:val="0"/>
      </w:pPr>
      <w:r>
        <w:t>25-32</w:t>
      </w:r>
      <w:r>
        <w:tab/>
        <w:t>1s+3s cross RH, cast 1 place (4s &amp; 5s step up); 1s+3s dance 1/2 Fig round couple above.  2 4 1 5 3</w:t>
      </w:r>
    </w:p>
    <w:p w:rsidR="00B11EB3" w:rsidRDefault="00B11EB3" w:rsidP="00B11EB3"/>
    <w:p w:rsidR="00B11EB3" w:rsidRDefault="00B11EB3" w:rsidP="00B11EB3">
      <w:pPr>
        <w:pStyle w:val="Minicrib"/>
      </w:pPr>
      <w:r>
        <w:t>TILLICOULTRY GLEN  (R8x32)  3C (4C set)</w:t>
      </w:r>
      <w:r>
        <w:tab/>
        <w:t>Barry Skelton  Wee Country Dances</w:t>
      </w:r>
    </w:p>
    <w:p w:rsidR="00B11EB3" w:rsidRDefault="00B11EB3" w:rsidP="00B11EB3">
      <w:pPr>
        <w:pStyle w:val="DanceBody"/>
      </w:pPr>
      <w:r>
        <w:t xml:space="preserve"> 1- 8</w:t>
      </w:r>
      <w:r>
        <w:tab/>
        <w:t>1s+2s dance 1/2 RH across, 1s+2s lead down for 2 bars;  1s+2s dance 1/2 RH across. 1s+2s lead back to place 1 2 3</w:t>
      </w:r>
    </w:p>
    <w:p w:rsidR="00B11EB3" w:rsidRDefault="00B11EB3" w:rsidP="00B11EB3">
      <w:pPr>
        <w:pStyle w:val="DanceBody"/>
      </w:pPr>
      <w:r>
        <w:t xml:space="preserve"> 9-16</w:t>
      </w:r>
      <w:r>
        <w:tab/>
        <w:t xml:space="preserve">1s </w:t>
      </w:r>
      <w:r w:rsidRPr="00BB258D">
        <w:t xml:space="preserve">cast </w:t>
      </w:r>
      <w:r w:rsidRPr="0056454D">
        <w:rPr>
          <w:b/>
        </w:rPr>
        <w:t>while</w:t>
      </w:r>
      <w:r w:rsidRPr="00BB258D">
        <w:t xml:space="preserve"> 2s dance up to 1st place.</w:t>
      </w:r>
      <w:r>
        <w:t xml:space="preserve"> 1s turn 3/4 RH &amp; dance 1/2 RSh reel of 3 across (1L with 2s, 1M with 3s).  (2) 1 (3)</w:t>
      </w:r>
    </w:p>
    <w:p w:rsidR="00B11EB3" w:rsidRDefault="00B11EB3" w:rsidP="00B11EB3">
      <w:pPr>
        <w:pStyle w:val="DanceBody"/>
      </w:pPr>
      <w:r>
        <w:t>17-24</w:t>
      </w:r>
      <w:r>
        <w:tab/>
        <w:t>2s+1s+3s dance Set &amp; Rotate for 3 couples:</w:t>
      </w:r>
    </w:p>
    <w:p w:rsidR="00B11EB3" w:rsidRDefault="00B11EB3" w:rsidP="00B11EB3">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B11EB3" w:rsidRDefault="00B11EB3" w:rsidP="00B11EB3">
      <w:pPr>
        <w:pStyle w:val="DanceBody"/>
        <w:keepNext w:val="0"/>
      </w:pPr>
      <w:r>
        <w:t>25-32</w:t>
      </w:r>
      <w:r>
        <w:tab/>
        <w:t>2s+1s+3s dance Diagonal R&amp;L (1M down, 1L up).  2 1 3</w:t>
      </w:r>
    </w:p>
    <w:p w:rsidR="00B11EB3" w:rsidRDefault="00B11EB3" w:rsidP="00B11EB3"/>
    <w:p w:rsidR="00B11EB3" w:rsidRDefault="00B11EB3" w:rsidP="00B11EB3">
      <w:pPr>
        <w:pStyle w:val="Minicrib"/>
      </w:pPr>
      <w:r>
        <w:t>TILLIETUDLUM  (J8x32)  3C (4C set)</w:t>
      </w:r>
      <w:r>
        <w:tab/>
        <w:t>Hugh Foss  Waverley Fugues</w:t>
      </w:r>
    </w:p>
    <w:p w:rsidR="00B11EB3" w:rsidRDefault="00B11EB3" w:rsidP="00B11EB3">
      <w:pPr>
        <w:pStyle w:val="DanceBody"/>
      </w:pPr>
      <w:r>
        <w:t xml:space="preserve"> 1-16</w:t>
      </w:r>
      <w:r>
        <w:tab/>
        <w:t>1L followed by partner casts down 2 places, 1L crosses to opposite side, set, lead to top, cross Lady in front into prom hold &amp; Promenade to 2M's place &amp; stand for 4 bars</w:t>
      </w:r>
      <w:r w:rsidRPr="00BA6B4D">
        <w:rPr>
          <w:b/>
        </w:rPr>
        <w:t xml:space="preserve"> while </w:t>
      </w:r>
      <w:r>
        <w:t>2s stand for 2, dance up for 2, 2L followed by partner casts down 2 places, 2L crosses to opposite side, set, lead up to 2L place &amp; face in prom hold</w:t>
      </w:r>
      <w:r w:rsidRPr="00BA6B4D">
        <w:rPr>
          <w:b/>
        </w:rPr>
        <w:t xml:space="preserve"> while </w:t>
      </w:r>
      <w:r>
        <w:t>3s stand for 2, dance up for 2, stand for 2, dance up for 2, 3L followed by partner casts down 2 places, cross to opposite side, set, lead to top &amp; face 1s in prom hold</w:t>
      </w:r>
    </w:p>
    <w:p w:rsidR="00B11EB3" w:rsidRDefault="00B11EB3" w:rsidP="00B11EB3">
      <w:pPr>
        <w:pStyle w:val="DanceBody"/>
      </w:pPr>
      <w:r>
        <w:t>17-24</w:t>
      </w:r>
      <w:r>
        <w:tab/>
        <w:t>3s dance LSh reels of 3 across set with 1s+2s to end facing up 3 1 2</w:t>
      </w:r>
    </w:p>
    <w:p w:rsidR="00B11EB3" w:rsidRDefault="00B11EB3" w:rsidP="00B11EB3">
      <w:pPr>
        <w:pStyle w:val="DanceBody"/>
        <w:keepNext w:val="0"/>
      </w:pPr>
      <w:r>
        <w:t>25-32</w:t>
      </w:r>
      <w:r>
        <w:tab/>
        <w:t>3s+1s+2s Promenade for 6bars, 3s cast to 3</w:t>
      </w:r>
      <w:r w:rsidRPr="00972EEB">
        <w:t>rd</w:t>
      </w:r>
      <w:r>
        <w:t xml:space="preserve"> place</w:t>
      </w:r>
      <w:r w:rsidRPr="00BA6B4D">
        <w:rPr>
          <w:b/>
        </w:rPr>
        <w:t xml:space="preserve"> </w:t>
      </w:r>
      <w:r>
        <w:rPr>
          <w:b/>
        </w:rPr>
        <w:t xml:space="preserve">as </w:t>
      </w:r>
      <w:r>
        <w:t>1s lead to top &amp; cast to 2</w:t>
      </w:r>
      <w:r w:rsidRPr="00972EEB">
        <w:t>nd</w:t>
      </w:r>
      <w:r>
        <w:t xml:space="preserve"> place</w:t>
      </w:r>
      <w:r w:rsidRPr="00BA6B4D">
        <w:rPr>
          <w:b/>
        </w:rPr>
        <w:t xml:space="preserve"> </w:t>
      </w:r>
      <w:r>
        <w:rPr>
          <w:b/>
        </w:rPr>
        <w:t xml:space="preserve">as </w:t>
      </w:r>
      <w:r>
        <w:t>2s dance to top</w:t>
      </w:r>
    </w:p>
    <w:p w:rsidR="00B11EB3" w:rsidRDefault="00B11EB3" w:rsidP="00B11EB3"/>
    <w:p w:rsidR="00B11EB3" w:rsidRDefault="00B11EB3" w:rsidP="00B11EB3">
      <w:pPr>
        <w:pStyle w:val="Minicrib"/>
      </w:pPr>
      <w:r>
        <w:t>TIME FOR A NEW DOG (DANCE)  (J5x40)  5C Set</w:t>
      </w:r>
      <w:r>
        <w:tab/>
        <w:t>Holly Boyd  Célébrations</w:t>
      </w:r>
    </w:p>
    <w:p w:rsidR="00B11EB3" w:rsidRDefault="00B11EB3" w:rsidP="00B11EB3">
      <w:pPr>
        <w:pStyle w:val="DanceBody"/>
      </w:pPr>
      <w:r>
        <w:t xml:space="preserve"> 1- 4</w:t>
      </w:r>
      <w:r>
        <w:tab/>
        <w:t xml:space="preserve">1s+2s </w:t>
      </w:r>
      <w:r>
        <w:rPr>
          <w:b/>
        </w:rPr>
        <w:t>also</w:t>
      </w:r>
      <w:r>
        <w:t xml:space="preserve"> 3s+4s set, 1s/3s cast 1 place, 2s/4s dance up 1 place. 2s &amp; 4s face out</w:t>
      </w:r>
    </w:p>
    <w:p w:rsidR="00B11EB3" w:rsidRDefault="00B11EB3" w:rsidP="00B11EB3">
      <w:pPr>
        <w:pStyle w:val="DanceBody"/>
      </w:pPr>
      <w:r>
        <w:t xml:space="preserve"> 5- 8</w:t>
      </w:r>
      <w:r>
        <w:tab/>
        <w:t>2s followed by 1s &amp; 4s followed by 3s dance down behind own lines</w:t>
      </w:r>
    </w:p>
    <w:p w:rsidR="00B11EB3" w:rsidRDefault="00B11EB3" w:rsidP="00B11EB3">
      <w:pPr>
        <w:pStyle w:val="DanceBody"/>
      </w:pPr>
      <w:r>
        <w:t xml:space="preserve"> 9-12</w:t>
      </w:r>
      <w:r>
        <w:tab/>
        <w:t>1s followed by 2s, 3s &amp; 4s cast away from partner &amp; dance up to original places</w:t>
      </w:r>
    </w:p>
    <w:p w:rsidR="00B11EB3" w:rsidRDefault="00B11EB3" w:rsidP="00B11EB3">
      <w:pPr>
        <w:pStyle w:val="DanceBody"/>
      </w:pPr>
      <w:r>
        <w:t>13-16</w:t>
      </w:r>
      <w:r>
        <w:tab/>
        <w:t>1s &amp; 3s turn partner RH moving down to face 1st corners (2s &amp; 4s step up 15-16)</w:t>
      </w:r>
    </w:p>
    <w:p w:rsidR="00B11EB3" w:rsidRDefault="00B11EB3" w:rsidP="00B11EB3">
      <w:pPr>
        <w:pStyle w:val="DanceBody"/>
      </w:pPr>
      <w:r>
        <w:t>17-24</w:t>
      </w:r>
      <w:r>
        <w:tab/>
        <w:t>1s &amp; 3s dance Corner Pass+Turn with 1st corners, pass RSh &amp; dance Corner Pass+Turn with 2nd corners.  2 1 4 3 5</w:t>
      </w:r>
    </w:p>
    <w:p w:rsidR="00B11EB3" w:rsidRDefault="00B11EB3" w:rsidP="00B11EB3">
      <w:pPr>
        <w:pStyle w:val="DanceBody"/>
      </w:pPr>
      <w:r>
        <w:t>25-32</w:t>
      </w:r>
      <w:r>
        <w:tab/>
        <w:t>1s/3s cast into 3/4 Fig 8 round couple below them &amp; cross RH with partner to own side. (4s+5s step up 29-30)</w:t>
      </w:r>
    </w:p>
    <w:p w:rsidR="00B11EB3" w:rsidRDefault="00B11EB3" w:rsidP="00B11EB3">
      <w:pPr>
        <w:pStyle w:val="DanceBody"/>
        <w:keepNext w:val="0"/>
      </w:pPr>
      <w:r>
        <w:t>33-40</w:t>
      </w:r>
      <w:r>
        <w:tab/>
        <w:t>All circle 10H round &amp; back.  2 4 1 5 3</w:t>
      </w:r>
    </w:p>
    <w:p w:rsidR="00B11EB3" w:rsidRDefault="00B11EB3" w:rsidP="00B11EB3"/>
    <w:p w:rsidR="00B11EB3" w:rsidRDefault="00B11EB3" w:rsidP="00B11EB3">
      <w:pPr>
        <w:pStyle w:val="Minicrib"/>
      </w:pPr>
      <w:r>
        <w:t>TIME SQUARE  (J96)  Sq.Set</w:t>
      </w:r>
      <w:r>
        <w:tab/>
        <w:t>Peter Holmes, 2024</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turn partner RH; Men dance LH across, retain LH &amp; join RH with partner</w:t>
      </w:r>
    </w:p>
    <w:p w:rsidR="00B11EB3" w:rsidRDefault="00B11EB3" w:rsidP="00B11EB3">
      <w:pPr>
        <w:pStyle w:val="DanceBody"/>
      </w:pPr>
      <w:r>
        <w:t>17-20</w:t>
      </w:r>
      <w:r>
        <w:tab/>
        <w:t>All dance LH across (3 bars), pull back LSh &amp; Ladies join RH in centre, LH joined with partner</w:t>
      </w:r>
    </w:p>
    <w:p w:rsidR="00B11EB3" w:rsidRDefault="00B11EB3" w:rsidP="00B11EB3">
      <w:pPr>
        <w:pStyle w:val="DanceBody"/>
      </w:pPr>
      <w:r>
        <w:t>21-24</w:t>
      </w:r>
      <w:r>
        <w:tab/>
        <w:t>All dance 1/2 RH across to bring Men back to place</w:t>
      </w:r>
    </w:p>
    <w:p w:rsidR="00B11EB3" w:rsidRDefault="00B11EB3" w:rsidP="00B11EB3">
      <w:pPr>
        <w:pStyle w:val="DanceBody"/>
      </w:pPr>
      <w:r>
        <w:t>25-28</w:t>
      </w:r>
      <w:r>
        <w:tab/>
        <w:t>Ladies continue RH across to finish back in place facing out</w:t>
      </w:r>
    </w:p>
    <w:p w:rsidR="00B11EB3" w:rsidRDefault="00B11EB3" w:rsidP="00B11EB3">
      <w:pPr>
        <w:pStyle w:val="DanceBody"/>
      </w:pPr>
      <w:r>
        <w:t>29-32</w:t>
      </w:r>
      <w:r>
        <w:tab/>
        <w:t>All turn partner RH, Ladies face out</w:t>
      </w:r>
    </w:p>
    <w:p w:rsidR="00B11EB3" w:rsidRDefault="00B11EB3" w:rsidP="00B11EB3">
      <w:pPr>
        <w:pStyle w:val="DanceBody"/>
      </w:pPr>
      <w:r>
        <w:t>33-40</w:t>
      </w:r>
      <w:r>
        <w:tab/>
        <w:t>All dance Double Men's Chain (LH across in centre)</w:t>
      </w:r>
    </w:p>
    <w:p w:rsidR="00B11EB3" w:rsidRDefault="00B11EB3" w:rsidP="00B11EB3">
      <w:pPr>
        <w:pStyle w:val="DanceBody"/>
      </w:pPr>
      <w:r>
        <w:t>41-48</w:t>
      </w:r>
      <w:r>
        <w:tab/>
        <w:t>1s+3s dance R&amp;L</w:t>
      </w:r>
    </w:p>
    <w:p w:rsidR="00B11EB3" w:rsidRDefault="00B11EB3" w:rsidP="00B11EB3">
      <w:pPr>
        <w:pStyle w:val="DanceBody"/>
      </w:pPr>
      <w:r>
        <w:t>49-56</w:t>
      </w:r>
      <w:r>
        <w:tab/>
        <w:t>2s+4s dance R&amp;L. All face corners</w:t>
      </w:r>
    </w:p>
    <w:p w:rsidR="00B11EB3" w:rsidRDefault="00B11EB3" w:rsidP="00B11EB3">
      <w:pPr>
        <w:pStyle w:val="DanceBody"/>
      </w:pPr>
      <w:r>
        <w:t>57-68</w:t>
      </w:r>
      <w:r>
        <w:tab/>
        <w:t>All set to corner, turn corner LH (4 bars), set to partner, turn partner RH (4 bars) into promenade hold facing clockwise</w:t>
      </w:r>
    </w:p>
    <w:p w:rsidR="00B11EB3" w:rsidRDefault="00B11EB3" w:rsidP="00B11EB3">
      <w:pPr>
        <w:pStyle w:val="DanceBody"/>
      </w:pPr>
      <w:r>
        <w:t>69-80</w:t>
      </w:r>
      <w:r>
        <w:tab/>
        <w:t>All promenade 1 place clockwise (1/4 round), &amp; set; Repeat twice more, Ladies turning under Man's raised arm to face out on final setting</w:t>
      </w:r>
    </w:p>
    <w:p w:rsidR="00B11EB3" w:rsidRDefault="00B11EB3" w:rsidP="00B11EB3">
      <w:pPr>
        <w:pStyle w:val="DanceBody"/>
      </w:pPr>
      <w:r>
        <w:t>81-92</w:t>
      </w:r>
      <w:r>
        <w:tab/>
        <w:t>All dance 3/4 Schiehallion reels (3/4 round)</w:t>
      </w:r>
    </w:p>
    <w:p w:rsidR="00B11EB3" w:rsidRDefault="00B11EB3" w:rsidP="00B11EB3">
      <w:pPr>
        <w:pStyle w:val="DanceBody"/>
        <w:keepNext w:val="0"/>
      </w:pPr>
      <w:r>
        <w:t>93-96</w:t>
      </w:r>
      <w:r>
        <w:tab/>
        <w:t>All turn partner RH (or birl)</w:t>
      </w:r>
    </w:p>
    <w:p w:rsidR="00B11EB3" w:rsidRDefault="00B11EB3" w:rsidP="00B11EB3"/>
    <w:p w:rsidR="00B11EB3" w:rsidRDefault="00B11EB3" w:rsidP="00B11EB3">
      <w:pPr>
        <w:pStyle w:val="Minicrib"/>
      </w:pPr>
      <w:r>
        <w:t>TIME TO MEET  (R4x32)  4C set</w:t>
      </w:r>
      <w:r>
        <w:tab/>
        <w:t>Roy Goldring  G &amp; S Dances 3</w:t>
      </w:r>
    </w:p>
    <w:p w:rsidR="00B11EB3" w:rsidRPr="00594413" w:rsidRDefault="00B11EB3" w:rsidP="00B11EB3">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B11EB3" w:rsidRPr="00594413" w:rsidRDefault="00B11EB3" w:rsidP="00B11EB3">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B11EB3" w:rsidRPr="00594413" w:rsidRDefault="00B11EB3" w:rsidP="00B11EB3">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B11EB3" w:rsidRDefault="00B11EB3" w:rsidP="00B11EB3">
      <w:pPr>
        <w:pStyle w:val="DanceBody"/>
        <w:keepNext w:val="0"/>
      </w:pPr>
      <w:r w:rsidRPr="00594413">
        <w:t>25-32</w:t>
      </w:r>
      <w:r w:rsidRPr="00594413">
        <w:tab/>
        <w:t>All circle 8H round &amp; back</w:t>
      </w:r>
    </w:p>
    <w:p w:rsidR="00B11EB3" w:rsidRDefault="00B11EB3" w:rsidP="00B11EB3"/>
    <w:p w:rsidR="00B11EB3" w:rsidRDefault="00B11EB3" w:rsidP="00B11EB3">
      <w:pPr>
        <w:pStyle w:val="Minicrib"/>
      </w:pPr>
      <w:r>
        <w:t>TIME TO SPARE  (S3x32)  3C Set</w:t>
      </w:r>
      <w:r>
        <w:tab/>
        <w:t>Sheila Trafford  Newcastle 70th Anniversary</w:t>
      </w:r>
    </w:p>
    <w:p w:rsidR="00B11EB3" w:rsidRDefault="00B11EB3" w:rsidP="00B11EB3">
      <w:pPr>
        <w:pStyle w:val="DanceBody"/>
      </w:pPr>
      <w:r>
        <w:t xml:space="preserve"> 1- 8</w:t>
      </w:r>
      <w:r>
        <w:tab/>
        <w:t>1s+2s dance 1/2 Double Fig 8 (1s cross down, 2s dance up); 1s+2s+3s dance 1/2 mirror reels of 3 on sides (1s in/down to start).  3 (2) (1)</w:t>
      </w:r>
    </w:p>
    <w:p w:rsidR="00B11EB3" w:rsidRDefault="00B11EB3" w:rsidP="00B11EB3">
      <w:pPr>
        <w:pStyle w:val="DanceBody"/>
      </w:pPr>
      <w:r>
        <w:t xml:space="preserve"> 9-16</w:t>
      </w:r>
      <w:r>
        <w:tab/>
        <w:t>2s+1s dance 1/2 Double Fig 8 (1s cross up, 2s dance down); 3s+2s+1s dance 1/2 mirror reels of 3 on sides (1s in/up to start).  1 2 3</w:t>
      </w:r>
    </w:p>
    <w:p w:rsidR="00B11EB3" w:rsidRDefault="00B11EB3" w:rsidP="00B11EB3">
      <w:pPr>
        <w:pStyle w:val="DanceBody"/>
      </w:pPr>
      <w:r>
        <w:t>17-24</w:t>
      </w:r>
      <w:r>
        <w:tab/>
        <w:t>1s dance down NHJ (2s step up) &amp; 1s turn 3s nearer hand; 1s turn 2s other hand &amp; all 3 couples set. 2 1 3</w:t>
      </w:r>
    </w:p>
    <w:p w:rsidR="00B11EB3" w:rsidRDefault="00B11EB3" w:rsidP="00B11EB3">
      <w:pPr>
        <w:pStyle w:val="DanceBody"/>
      </w:pPr>
      <w:r>
        <w:t>25-32</w:t>
      </w:r>
      <w:r>
        <w:tab/>
        <w:t xml:space="preserve">1s+3s dance the </w:t>
      </w:r>
      <w:r w:rsidRPr="001F0D9E">
        <w:rPr>
          <w:lang w:eastAsia="en-GB"/>
        </w:rPr>
        <w:t>Tourbillon</w:t>
      </w:r>
      <w:r>
        <w:rPr>
          <w:lang w:eastAsia="en-GB"/>
        </w:rPr>
        <w:t>:</w:t>
      </w:r>
    </w:p>
    <w:p w:rsidR="00B11EB3" w:rsidRDefault="00B11EB3" w:rsidP="00B11EB3">
      <w:pPr>
        <w:pStyle w:val="DanceBody"/>
      </w:pPr>
      <w:r>
        <w:tab/>
        <w:t>25-28  1s &amp; 3s 1/2 turn ptnrs 2H, 1M &amp; 3L lead ptnrs by nearer hand 1 place cl'wise to end 1s on Ladies side &amp; 3s Men's side, 1s set to 2s</w:t>
      </w:r>
    </w:p>
    <w:p w:rsidR="00B11EB3" w:rsidRDefault="00B11EB3" w:rsidP="00B11EB3">
      <w:pPr>
        <w:pStyle w:val="DanceBody"/>
        <w:keepNext w:val="0"/>
      </w:pPr>
      <w:r>
        <w:tab/>
        <w:t>29-32  1s &amp; 3s 1/2 turn ptnrs 2H &amp; lead ptnrs on 1 place clockwise &amp; 3s+1s cross RH to own sides</w:t>
      </w:r>
    </w:p>
    <w:p w:rsidR="00B11EB3" w:rsidRDefault="00B11EB3" w:rsidP="00B11EB3"/>
    <w:p w:rsidR="00B11EB3" w:rsidRDefault="00B11EB3" w:rsidP="00B11EB3">
      <w:pPr>
        <w:pStyle w:val="Minicrib"/>
      </w:pPr>
      <w:r>
        <w:t>TIMEPIECE  (J8x32)  3C (4C set)</w:t>
      </w:r>
      <w:r>
        <w:tab/>
        <w:t>Gary Thomas  From the Redwood Forest</w:t>
      </w:r>
    </w:p>
    <w:p w:rsidR="00B11EB3" w:rsidRDefault="00B11EB3" w:rsidP="00B11EB3">
      <w:pPr>
        <w:pStyle w:val="DanceBody"/>
      </w:pPr>
      <w:r>
        <w:t xml:space="preserve"> 1- 8</w:t>
      </w:r>
      <w:r>
        <w:tab/>
        <w:t>1s cross RH, cast (2s step up), cross LH &amp; cast to Left (1M down, 1L up) to end 1M between 3s, 1L between 2s</w:t>
      </w:r>
    </w:p>
    <w:p w:rsidR="00B11EB3" w:rsidRDefault="00B11EB3" w:rsidP="00B11EB3">
      <w:pPr>
        <w:pStyle w:val="DanceBody"/>
      </w:pPr>
      <w:r>
        <w:t xml:space="preserve"> 9-16</w:t>
      </w:r>
      <w:r>
        <w:tab/>
        <w:t xml:space="preserve">1s turn LH </w:t>
      </w:r>
      <w:r>
        <w:rPr>
          <w:b/>
        </w:rPr>
        <w:t>while</w:t>
      </w:r>
      <w:r>
        <w:t xml:space="preserve"> 2s &amp; 3s turn RH (4 bars).  1s dance out of end (1M down, 1L up), cast Left to 2nd place opp sides </w:t>
      </w:r>
      <w:r>
        <w:rPr>
          <w:b/>
        </w:rPr>
        <w:t>while</w:t>
      </w:r>
      <w:r>
        <w:t xml:space="preserve"> 2s+3s set &amp; petronella turn into centre</w:t>
      </w:r>
    </w:p>
    <w:p w:rsidR="00B11EB3" w:rsidRDefault="00B11EB3" w:rsidP="00B11EB3">
      <w:pPr>
        <w:pStyle w:val="DanceBody"/>
      </w:pPr>
      <w:r>
        <w:t>17-24</w:t>
      </w:r>
      <w:r>
        <w:tab/>
        <w:t xml:space="preserve">1s turn LH </w:t>
      </w:r>
      <w:r>
        <w:rPr>
          <w:b/>
        </w:rPr>
        <w:t>while</w:t>
      </w:r>
      <w:r>
        <w:t xml:space="preserve"> 2s &amp; 3s turn RH (4 bars). 1s cast (1M up, 1L down) dance across (1M between 2s, 1L between 3s) to 2nd place own sides </w:t>
      </w:r>
      <w:r>
        <w:rPr>
          <w:b/>
        </w:rPr>
        <w:t>while</w:t>
      </w:r>
      <w:r>
        <w:t xml:space="preserve"> 2s &amp; 3s set &amp; petronella turn to opp sides (2)(1)(3)</w:t>
      </w:r>
    </w:p>
    <w:p w:rsidR="00B11EB3" w:rsidRDefault="00B11EB3" w:rsidP="00B11EB3">
      <w:pPr>
        <w:pStyle w:val="DanceBody"/>
      </w:pPr>
      <w:r>
        <w:t>25-32</w:t>
      </w:r>
      <w:r>
        <w:tab/>
        <w:t xml:space="preserve">2s+3s set &amp; dance La Baratte </w:t>
      </w:r>
      <w:r>
        <w:rPr>
          <w:b/>
        </w:rPr>
        <w:t xml:space="preserve"> while</w:t>
      </w:r>
      <w:r>
        <w:t xml:space="preserve"> 1s petronella turn to into centre, set advancing, join RH to join last 4 bars of La Baratte.</w:t>
      </w:r>
    </w:p>
    <w:p w:rsidR="00B11EB3" w:rsidRPr="009A26A6" w:rsidRDefault="00B11EB3" w:rsidP="00B11EB3">
      <w:pPr>
        <w:pStyle w:val="DanceBody"/>
      </w:pPr>
      <w:r>
        <w:tab/>
      </w:r>
      <w:r w:rsidRPr="009A26A6">
        <w:t>27-28   Man 1/2 turns opposite Lady RH &amp; retains hand but at arm's length from each other</w:t>
      </w:r>
    </w:p>
    <w:p w:rsidR="00B11EB3" w:rsidRPr="009A26A6" w:rsidRDefault="00B11EB3" w:rsidP="00B11EB3">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B11EB3" w:rsidRPr="002358E4" w:rsidRDefault="00B11EB3" w:rsidP="00B11EB3">
      <w:pPr>
        <w:pStyle w:val="DanceBody"/>
        <w:keepNext w:val="0"/>
      </w:pPr>
      <w:r w:rsidRPr="009A26A6">
        <w:tab/>
        <w:t>31-32   Couple change places LH to opposite places</w:t>
      </w:r>
      <w:r>
        <w:t xml:space="preserve">  End 2 1 3</w:t>
      </w:r>
    </w:p>
    <w:p w:rsidR="00B11EB3" w:rsidRDefault="00B11EB3" w:rsidP="00B11EB3"/>
    <w:p w:rsidR="00B11EB3" w:rsidRDefault="00B11EB3" w:rsidP="00B11EB3">
      <w:pPr>
        <w:pStyle w:val="Minicrib"/>
      </w:pPr>
      <w:r>
        <w:t>TIN MEDAL  (M-4x(S32+R32))  3C (4C set)</w:t>
      </w:r>
      <w:r>
        <w:tab/>
        <w:t>Harry Rhodes  Snowdon Bk 4</w:t>
      </w:r>
    </w:p>
    <w:p w:rsidR="00B11EB3" w:rsidRDefault="00B11EB3" w:rsidP="00B11EB3">
      <w:pPr>
        <w:pStyle w:val="DanceBody"/>
      </w:pPr>
      <w:r>
        <w:t>Strathspey</w:t>
      </w:r>
    </w:p>
    <w:p w:rsidR="00B11EB3" w:rsidRDefault="00B11EB3" w:rsidP="00B11EB3">
      <w:pPr>
        <w:pStyle w:val="DanceBody"/>
      </w:pPr>
      <w:r>
        <w:t xml:space="preserve"> 1- 8</w:t>
      </w:r>
      <w:r>
        <w:tab/>
        <w:t>1s set, cast 1 place turn LH</w:t>
      </w:r>
    </w:p>
    <w:p w:rsidR="00B11EB3" w:rsidRDefault="00B11EB3" w:rsidP="00B11EB3">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B11EB3" w:rsidRDefault="00B11EB3" w:rsidP="00B11EB3">
      <w:pPr>
        <w:pStyle w:val="DanceBody"/>
      </w:pPr>
      <w:r>
        <w:t>17-24</w:t>
      </w:r>
      <w:r>
        <w:tab/>
        <w:t>3s+1s+2s Set+Link for 3 twice</w:t>
      </w:r>
    </w:p>
    <w:p w:rsidR="00B11EB3" w:rsidRDefault="00B11EB3" w:rsidP="00B11EB3">
      <w:pPr>
        <w:pStyle w:val="DanceBody"/>
      </w:pPr>
      <w:r>
        <w:t>25-32</w:t>
      </w:r>
      <w:r>
        <w:tab/>
        <w:t>2s+1s+3s circle 6H round &amp; back</w:t>
      </w:r>
    </w:p>
    <w:p w:rsidR="00B11EB3" w:rsidRDefault="00B11EB3" w:rsidP="00B11EB3">
      <w:pPr>
        <w:pStyle w:val="DanceBody"/>
      </w:pPr>
      <w:r>
        <w:t>Reel</w:t>
      </w:r>
    </w:p>
    <w:p w:rsidR="00B11EB3" w:rsidRDefault="00B11EB3" w:rsidP="00B11EB3">
      <w:pPr>
        <w:pStyle w:val="DanceBody"/>
        <w:keepNext w:val="0"/>
      </w:pPr>
      <w:r>
        <w:t>Repeat from 2</w:t>
      </w:r>
      <w:r w:rsidRPr="00972EEB">
        <w:t>nd</w:t>
      </w:r>
      <w:r>
        <w:t xml:space="preserve"> place</w:t>
      </w:r>
    </w:p>
    <w:p w:rsidR="00B11EB3" w:rsidRDefault="00B11EB3" w:rsidP="00B11EB3"/>
    <w:p w:rsidR="00B11EB3" w:rsidRDefault="00B11EB3" w:rsidP="00B11EB3">
      <w:pPr>
        <w:pStyle w:val="Minicrib"/>
      </w:pPr>
      <w:r>
        <w:t>TINE'S JIG  (J8x32)  3C (4C set)</w:t>
      </w:r>
      <w:r>
        <w:tab/>
        <w:t>Elaine Brunken  Moments in Time</w:t>
      </w:r>
    </w:p>
    <w:p w:rsidR="00B11EB3" w:rsidRPr="001F3909" w:rsidRDefault="00B11EB3" w:rsidP="00B11EB3">
      <w:pPr>
        <w:pStyle w:val="DanceBody"/>
      </w:pPr>
      <w:r w:rsidRPr="001F3909">
        <w:t xml:space="preserve"> 1- 8</w:t>
      </w:r>
      <w:r w:rsidRPr="001F3909">
        <w:tab/>
        <w:t>1s dance 1/2 Fig. 8 round 2s, 1s dance 1/2 Fig. 8 round 3s (2s step up 7-8)  2 1 3</w:t>
      </w:r>
    </w:p>
    <w:p w:rsidR="00B11EB3" w:rsidRPr="001F3909" w:rsidRDefault="00B11EB3" w:rsidP="00B11EB3">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B11EB3" w:rsidRPr="001F3909" w:rsidRDefault="00B11EB3" w:rsidP="00B11EB3">
      <w:pPr>
        <w:pStyle w:val="DanceBody"/>
      </w:pPr>
      <w:r w:rsidRPr="001F3909">
        <w:t>17-24</w:t>
      </w:r>
      <w:r w:rsidRPr="001F3909">
        <w:tab/>
        <w:t xml:space="preserve">1M+2s </w:t>
      </w:r>
      <w:r w:rsidRPr="001F3909">
        <w:rPr>
          <w:b/>
        </w:rPr>
        <w:t>also</w:t>
      </w:r>
      <w:r w:rsidRPr="001F3909">
        <w:t xml:space="preserve"> 1L+3s Adv+Ret, 1s cross RH and cast to Right (1L round 2L, 1M round 3M) into 2</w:t>
      </w:r>
      <w:r w:rsidRPr="00972EEB">
        <w:t>nd</w:t>
      </w:r>
      <w:r w:rsidRPr="001F3909">
        <w:t xml:space="preserve"> place own side</w:t>
      </w:r>
    </w:p>
    <w:p w:rsidR="00B11EB3" w:rsidRDefault="00B11EB3" w:rsidP="00B11EB3">
      <w:pPr>
        <w:pStyle w:val="DanceBody"/>
        <w:keepNext w:val="0"/>
      </w:pPr>
      <w:r w:rsidRPr="001F3909">
        <w:t>25-32</w:t>
      </w:r>
      <w:r w:rsidRPr="001F3909">
        <w:tab/>
        <w:t xml:space="preserve">2s+1s+3s Adv+Ret, </w:t>
      </w:r>
      <w:r>
        <w:t xml:space="preserve"> &amp;</w:t>
      </w:r>
      <w:r w:rsidRPr="001F3909">
        <w:t xml:space="preserve"> turn partner RH</w:t>
      </w:r>
    </w:p>
    <w:p w:rsidR="00B11EB3" w:rsidRDefault="00B11EB3" w:rsidP="00B11EB3"/>
    <w:p w:rsidR="00B11EB3" w:rsidRDefault="00B11EB3" w:rsidP="00B11EB3">
      <w:pPr>
        <w:pStyle w:val="Minicrib"/>
      </w:pPr>
      <w:r>
        <w:t>TINTO HILL  (R8x40)  3C (4C set)</w:t>
      </w:r>
      <w:r>
        <w:tab/>
        <w:t>J S Trew  Martello Tower 1</w:t>
      </w:r>
    </w:p>
    <w:p w:rsidR="00B11EB3" w:rsidRDefault="00B11EB3" w:rsidP="00B11EB3">
      <w:pPr>
        <w:pStyle w:val="DanceBody"/>
      </w:pPr>
      <w:r>
        <w:t xml:space="preserve"> 1- 8</w:t>
      </w:r>
      <w:r>
        <w:tab/>
        <w:t>1s set, cast 1 place, cross down RH &amp; cast up to 2</w:t>
      </w:r>
      <w:r w:rsidRPr="00972EEB">
        <w:t>nd</w:t>
      </w:r>
      <w:r>
        <w:t xml:space="preserve"> place opposite sides</w:t>
      </w:r>
    </w:p>
    <w:p w:rsidR="00B11EB3" w:rsidRDefault="00B11EB3" w:rsidP="00B11EB3">
      <w:pPr>
        <w:pStyle w:val="DanceBody"/>
      </w:pPr>
      <w:r>
        <w:t xml:space="preserve"> 9-16</w:t>
      </w:r>
      <w:r>
        <w:tab/>
        <w:t>1s dance reflection reels with 2s+3s (1s dance in &amp; up to start) &amp;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RH, set &amp; turn 2</w:t>
      </w:r>
      <w:r w:rsidRPr="00972EEB">
        <w:t>nd</w:t>
      </w:r>
      <w:r>
        <w:t xml:space="preserve"> corners RH</w:t>
      </w:r>
    </w:p>
    <w:p w:rsidR="00B11EB3" w:rsidRDefault="00B11EB3" w:rsidP="00B11EB3">
      <w:pPr>
        <w:pStyle w:val="DanceBody"/>
      </w:pPr>
      <w:r>
        <w:t>25-32</w:t>
      </w:r>
      <w:r>
        <w:tab/>
        <w:t>1s dance LSh reels of 3 across dance (M with 2s &amp; L with 3s), 1s end in centre facing own sides</w:t>
      </w:r>
    </w:p>
    <w:p w:rsidR="00B11EB3" w:rsidRDefault="00B11EB3" w:rsidP="00B11EB3">
      <w:pPr>
        <w:pStyle w:val="DanceBody"/>
        <w:keepNext w:val="0"/>
      </w:pPr>
      <w:r>
        <w:t>33-40</w:t>
      </w:r>
      <w:r>
        <w:tab/>
        <w:t>1s dance Double Triangles &amp; end in 2</w:t>
      </w:r>
      <w:r w:rsidRPr="00972EEB">
        <w:t>nd</w:t>
      </w:r>
      <w:r>
        <w:t xml:space="preserve"> places</w:t>
      </w:r>
    </w:p>
    <w:p w:rsidR="00B11EB3" w:rsidRDefault="00B11EB3" w:rsidP="00B11EB3"/>
    <w:p w:rsidR="00B11EB3" w:rsidRDefault="00B11EB3" w:rsidP="00B11EB3">
      <w:pPr>
        <w:pStyle w:val="Minicrib"/>
      </w:pPr>
      <w:r>
        <w:t>TIPSY O'ER THE GLEN  (S8x32)  3C (4C set)</w:t>
      </w:r>
      <w:r>
        <w:tab/>
        <w:t>Priscilla Burrage  Cross Country Capers</w:t>
      </w:r>
    </w:p>
    <w:p w:rsidR="00B11EB3" w:rsidRDefault="00B11EB3" w:rsidP="00B11EB3">
      <w:pPr>
        <w:pStyle w:val="DanceBody"/>
      </w:pPr>
      <w:r>
        <w:t xml:space="preserve"> 1- 8</w:t>
      </w:r>
      <w:r>
        <w:tab/>
        <w:t>1s dance reflection reels on own sides dancing in/down between 2s to start</w:t>
      </w:r>
    </w:p>
    <w:p w:rsidR="00B11EB3" w:rsidRDefault="00B11EB3" w:rsidP="00B11EB3">
      <w:pPr>
        <w:pStyle w:val="DanceBody"/>
      </w:pPr>
      <w:r>
        <w:t xml:space="preserve"> 9-12</w:t>
      </w:r>
      <w:r>
        <w:tab/>
        <w:t>1M+2L set advancing, turn 3/4 RH to end 1M in 2M place &amp; 2L in 1L place</w:t>
      </w:r>
      <w:r w:rsidRPr="00BA6B4D">
        <w:rPr>
          <w:b/>
        </w:rPr>
        <w:t xml:space="preserve"> </w:t>
      </w:r>
      <w:r>
        <w:rPr>
          <w:b/>
        </w:rPr>
        <w:t xml:space="preserve">as </w:t>
      </w:r>
      <w:r>
        <w:t>1L &amp; 2M cast down/up.  2 1 3</w:t>
      </w:r>
    </w:p>
    <w:p w:rsidR="00B11EB3" w:rsidRDefault="00B11EB3" w:rsidP="00B11EB3">
      <w:pPr>
        <w:pStyle w:val="DanceBody"/>
      </w:pPr>
      <w:r>
        <w:t>13-16</w:t>
      </w:r>
      <w:r>
        <w:tab/>
        <w:t>1L+2M repeat set advancing &amp; turn RH once round.  2 1 3</w:t>
      </w:r>
    </w:p>
    <w:p w:rsidR="00B11EB3" w:rsidRDefault="00B11EB3" w:rsidP="00B11EB3">
      <w:pPr>
        <w:pStyle w:val="DanceBody"/>
      </w:pPr>
      <w:r>
        <w:t>17-24</w:t>
      </w:r>
      <w:r>
        <w:tab/>
        <w:t>1s+3s circle 4H round &amp; back</w:t>
      </w:r>
    </w:p>
    <w:p w:rsidR="00B11EB3" w:rsidRDefault="00B11EB3" w:rsidP="00B11EB3">
      <w:pPr>
        <w:pStyle w:val="DanceBody"/>
        <w:keepNext w:val="0"/>
      </w:pPr>
      <w:r>
        <w:t>25-32</w:t>
      </w:r>
      <w:r>
        <w:tab/>
        <w:t>1s dance Fig of 8 round 2s.  2 1 3</w:t>
      </w:r>
    </w:p>
    <w:p w:rsidR="00B11EB3" w:rsidRDefault="00B11EB3" w:rsidP="00B11EB3"/>
    <w:p w:rsidR="00B11EB3" w:rsidRDefault="00B11EB3" w:rsidP="00B11EB3">
      <w:pPr>
        <w:pStyle w:val="Minicrib"/>
      </w:pPr>
      <w:r>
        <w:t>THE TIPSY VICAR  (J8x32)  3C (4C set)</w:t>
      </w:r>
      <w:r>
        <w:tab/>
        <w:t>William L Ogburn  Sunday Class Bk 2</w:t>
      </w:r>
    </w:p>
    <w:p w:rsidR="00B11EB3" w:rsidRDefault="00B11EB3" w:rsidP="00B11EB3">
      <w:pPr>
        <w:pStyle w:val="DanceBody"/>
      </w:pPr>
      <w:r>
        <w:t xml:space="preserve"> 1- 8</w:t>
      </w:r>
      <w:r>
        <w:tab/>
        <w:t>1s turn RH to face out, 1s+2s change places on sides (Men LH, Ladies RH).  1s dance 1/2 Fig 8 down round 3s</w:t>
      </w:r>
    </w:p>
    <w:p w:rsidR="00B11EB3" w:rsidRDefault="00B11EB3" w:rsidP="00B11EB3">
      <w:pPr>
        <w:pStyle w:val="DanceBody"/>
      </w:pPr>
      <w:r>
        <w:t xml:space="preserve"> 9-16</w:t>
      </w:r>
      <w:r>
        <w:tab/>
        <w:t>2s+1s+3s dance 1/2 Diag R&amp;L twice (1M crossing up, 1L crossing down to begin both times).  1s finish facing out  (3) (1) (2)</w:t>
      </w:r>
    </w:p>
    <w:p w:rsidR="00B11EB3" w:rsidRDefault="00B11EB3" w:rsidP="00B11EB3">
      <w:pPr>
        <w:pStyle w:val="DanceBody"/>
      </w:pPr>
      <w:r>
        <w:t>17-24</w:t>
      </w:r>
      <w:r>
        <w:tab/>
        <w:t>3s+1s change places on sides (Men LH, Ladies RH).  3s+2s change places on sides (Men RH, Ladies LH). All set. While 3s cross RH, 1s+2s turn 1/2 RH remaining in centre for...</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TIPTOE &amp; SWAY  (R8x32)  3C (4C set)</w:t>
      </w:r>
      <w:r>
        <w:tab/>
        <w:t>J Bayly  Imperial 3</w:t>
      </w:r>
    </w:p>
    <w:p w:rsidR="00B11EB3" w:rsidRDefault="00B11EB3" w:rsidP="00B11EB3">
      <w:pPr>
        <w:pStyle w:val="DanceBody"/>
      </w:pPr>
      <w:r>
        <w:t xml:space="preserve"> 1- 8</w:t>
      </w:r>
      <w:r>
        <w:tab/>
        <w:t>1s turn RH &amp; cast 1 place (2s step up); 2s+1s+3s turn RH, 2s &amp; 1s cast 1 place</w:t>
      </w:r>
      <w:r w:rsidRPr="00BA6B4D">
        <w:rPr>
          <w:b/>
        </w:rPr>
        <w:t xml:space="preserve"> while </w:t>
      </w:r>
      <w:r>
        <w:t>3s lead to top &amp; face out</w:t>
      </w:r>
    </w:p>
    <w:p w:rsidR="00B11EB3" w:rsidRDefault="00B11EB3" w:rsidP="00B11EB3">
      <w:pPr>
        <w:pStyle w:val="DanceBody"/>
      </w:pPr>
      <w:r>
        <w:t xml:space="preserve"> 9-16</w:t>
      </w:r>
      <w:r>
        <w:tab/>
        <w:t>3s+1s dance double Fig of 8 round standing 2s (3s cast down,1s cross up to start).  3s finish facing in</w:t>
      </w:r>
    </w:p>
    <w:p w:rsidR="00B11EB3" w:rsidRDefault="00B11EB3" w:rsidP="00B11EB3">
      <w:pPr>
        <w:pStyle w:val="DanceBody"/>
      </w:pPr>
      <w:r>
        <w:t>17-24</w:t>
      </w:r>
      <w:r>
        <w:tab/>
        <w:t>3s turn RH &amp; cast 1 place, (2s step up); 2s+3s+1s turn RH, 2s &amp; 3s cast 1 place</w:t>
      </w:r>
      <w:r w:rsidRPr="00BA6B4D">
        <w:rPr>
          <w:b/>
        </w:rPr>
        <w:t xml:space="preserve"> while </w:t>
      </w:r>
      <w:r>
        <w:t>1s lead to top, 2s dance in, ready for …</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TIPTOE JIG  (J8x32)  3C (4C set)</w:t>
      </w:r>
      <w:r>
        <w:tab/>
        <w:t>John Bayly  Imperial 3</w:t>
      </w:r>
    </w:p>
    <w:p w:rsidR="00B11EB3" w:rsidRPr="009D5E35" w:rsidRDefault="00B11EB3" w:rsidP="00B11EB3">
      <w:pPr>
        <w:pStyle w:val="DanceBody"/>
      </w:pPr>
      <w:r w:rsidRPr="009D5E35">
        <w:t xml:space="preserve"> 1- 8</w:t>
      </w:r>
      <w:r w:rsidRPr="009D5E35">
        <w:tab/>
        <w:t>1s set, cast 1 place, 2s+1s+3s set, 3s lead up to top</w:t>
      </w:r>
      <w:r w:rsidRPr="009D5E35">
        <w:rPr>
          <w:b/>
        </w:rPr>
        <w:t xml:space="preserve"> while </w:t>
      </w:r>
      <w:r w:rsidRPr="009D5E35">
        <w:t>1s+2s cast down 1 place</w:t>
      </w:r>
    </w:p>
    <w:p w:rsidR="00B11EB3" w:rsidRPr="009D5E35" w:rsidRDefault="00B11EB3" w:rsidP="00B11EB3">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B11EB3" w:rsidRPr="009D5E35" w:rsidRDefault="00B11EB3" w:rsidP="00B11EB3">
      <w:pPr>
        <w:pStyle w:val="DanceBody"/>
      </w:pPr>
      <w:r w:rsidRPr="009D5E35">
        <w:t>17-24</w:t>
      </w:r>
      <w:r w:rsidRPr="009D5E35">
        <w:tab/>
        <w:t>1s+2s+3s dance Allemande</w:t>
      </w:r>
    </w:p>
    <w:p w:rsidR="00B11EB3" w:rsidRDefault="00B11EB3" w:rsidP="00B11EB3">
      <w:pPr>
        <w:pStyle w:val="DanceBody"/>
      </w:pPr>
      <w:r w:rsidRPr="009D5E35">
        <w:t>25-32</w:t>
      </w:r>
      <w:r w:rsidRPr="009D5E35">
        <w:tab/>
        <w:t xml:space="preserve">3s+2s+1s dance Progressive </w:t>
      </w:r>
      <w:r>
        <w:t>Grand Chain</w:t>
      </w:r>
      <w:r w:rsidRPr="009D5E35">
        <w:t>:-</w:t>
      </w:r>
    </w:p>
    <w:p w:rsidR="00B11EB3" w:rsidRDefault="00B11EB3" w:rsidP="00B11EB3">
      <w:pPr>
        <w:pStyle w:val="DanceBody"/>
      </w:pPr>
      <w:r>
        <w:tab/>
        <w:t xml:space="preserve">25-26   </w:t>
      </w:r>
      <w:r w:rsidRPr="009D5E35">
        <w:t>3s (at top) turn once round RH as 2s+1s change places</w:t>
      </w:r>
      <w:r>
        <w:t xml:space="preserve"> RH on sides</w:t>
      </w:r>
    </w:p>
    <w:p w:rsidR="00B11EB3" w:rsidRDefault="00B11EB3" w:rsidP="00B11EB3">
      <w:pPr>
        <w:pStyle w:val="DanceBody"/>
      </w:pPr>
      <w:r>
        <w:tab/>
        <w:t xml:space="preserve">27-28   </w:t>
      </w:r>
      <w:r w:rsidRPr="009D5E35">
        <w:t>2s (at bottom) turn once round LH as 1</w:t>
      </w:r>
      <w:r>
        <w:t>s+3s change places LH on sides</w:t>
      </w:r>
    </w:p>
    <w:p w:rsidR="00B11EB3" w:rsidRDefault="00B11EB3" w:rsidP="00B11EB3">
      <w:pPr>
        <w:pStyle w:val="DanceBody"/>
      </w:pPr>
      <w:r>
        <w:tab/>
        <w:t xml:space="preserve">29-30   </w:t>
      </w:r>
      <w:r w:rsidRPr="009D5E35">
        <w:t>1s (at top) turn once round RH as 3s</w:t>
      </w:r>
      <w:r>
        <w:t>+2s change places RH on sides</w:t>
      </w:r>
    </w:p>
    <w:p w:rsidR="00B11EB3" w:rsidRDefault="00B11EB3" w:rsidP="00B11EB3">
      <w:pPr>
        <w:pStyle w:val="DanceBody"/>
        <w:keepNext w:val="0"/>
      </w:pPr>
      <w:r>
        <w:tab/>
        <w:t>31-32   3</w:t>
      </w:r>
      <w:r w:rsidRPr="009D5E35">
        <w:t>s (at bo</w:t>
      </w:r>
      <w:r>
        <w:t>ttom) turn once round LH as 1s+2</w:t>
      </w:r>
      <w:r w:rsidRPr="009D5E35">
        <w:t>s change places LH on sides to end 2 1 3</w:t>
      </w:r>
    </w:p>
    <w:p w:rsidR="00B11EB3" w:rsidRDefault="00B11EB3" w:rsidP="00B11EB3"/>
    <w:p w:rsidR="00B11EB3" w:rsidRDefault="00B11EB3" w:rsidP="00B11EB3">
      <w:pPr>
        <w:pStyle w:val="Minicrib"/>
      </w:pPr>
      <w:r>
        <w:t>TIR NAN OG  (M-8x(S16+R16))  4C Set</w:t>
      </w:r>
      <w:r>
        <w:tab/>
        <w:t>Mary Isdale MacNab</w:t>
      </w:r>
    </w:p>
    <w:p w:rsidR="00B11EB3" w:rsidRDefault="00B11EB3" w:rsidP="00B11EB3">
      <w:pPr>
        <w:pStyle w:val="DanceBody"/>
      </w:pPr>
      <w:r>
        <w:t>Strathspey</w:t>
      </w:r>
    </w:p>
    <w:p w:rsidR="00B11EB3" w:rsidRDefault="00B11EB3" w:rsidP="00B11EB3">
      <w:pPr>
        <w:pStyle w:val="DanceBody"/>
      </w:pPr>
      <w:r>
        <w:t xml:space="preserve"> 1- 8</w:t>
      </w:r>
      <w:r>
        <w:tab/>
        <w:t>1s &amp; 4s set, 1M &amp; 4L cast 1 place (M down, L up) to face partner in diagonal line, 1s &amp; 4s set to partners, turn 2H to end in diag line</w:t>
      </w:r>
    </w:p>
    <w:p w:rsidR="00B11EB3" w:rsidRDefault="00B11EB3" w:rsidP="00B11EB3">
      <w:pPr>
        <w:pStyle w:val="DanceBody"/>
      </w:pPr>
      <w:r>
        <w:t xml:space="preserve"> 9-16</w:t>
      </w:r>
      <w:r>
        <w:tab/>
        <w:t>1s+4s dance a diagonal reel of 4 ending in original places</w:t>
      </w:r>
    </w:p>
    <w:p w:rsidR="00B11EB3" w:rsidRDefault="00B11EB3" w:rsidP="00B11EB3">
      <w:pPr>
        <w:pStyle w:val="DanceBody"/>
      </w:pPr>
      <w:r>
        <w:t>Reel</w:t>
      </w:r>
    </w:p>
    <w:p w:rsidR="00B11EB3" w:rsidRDefault="00B11EB3" w:rsidP="00B11EB3">
      <w:pPr>
        <w:pStyle w:val="DanceBody"/>
      </w:pPr>
      <w:r>
        <w:t>17-24</w:t>
      </w:r>
      <w:r>
        <w:tab/>
        <w:t>1s &amp; 4s set, cast in 1 place &amp; dance RH across</w:t>
      </w:r>
    </w:p>
    <w:p w:rsidR="00B11EB3" w:rsidRDefault="00B11EB3" w:rsidP="00B11EB3">
      <w:pPr>
        <w:pStyle w:val="DanceBody"/>
      </w:pPr>
      <w:r>
        <w:t>25-32</w:t>
      </w:r>
      <w:r>
        <w:tab/>
        <w:t>1s &amp; 4s set, cast back to places &amp; dance LH across with 2s/3s</w:t>
      </w:r>
    </w:p>
    <w:p w:rsidR="00B11EB3" w:rsidRDefault="00B11EB3" w:rsidP="00B11EB3">
      <w:pPr>
        <w:pStyle w:val="DanceBody"/>
      </w:pPr>
      <w:r>
        <w:t>Strathspey</w:t>
      </w:r>
    </w:p>
    <w:p w:rsidR="00B11EB3" w:rsidRDefault="00B11EB3" w:rsidP="00B11EB3">
      <w:pPr>
        <w:pStyle w:val="DanceBody"/>
      </w:pPr>
      <w:r>
        <w:t>33-48</w:t>
      </w:r>
      <w:r>
        <w:tab/>
        <w:t>1L &amp; 4M repeat bars 1-16</w:t>
      </w:r>
    </w:p>
    <w:p w:rsidR="00B11EB3" w:rsidRDefault="00B11EB3" w:rsidP="00B11EB3">
      <w:pPr>
        <w:pStyle w:val="DanceBody"/>
      </w:pPr>
      <w:r>
        <w:t>Reel</w:t>
      </w:r>
    </w:p>
    <w:p w:rsidR="00B11EB3" w:rsidRDefault="00B11EB3" w:rsidP="00B11EB3">
      <w:pPr>
        <w:pStyle w:val="DanceBody"/>
      </w:pPr>
      <w:r>
        <w:t>49-56</w:t>
      </w:r>
      <w:r>
        <w:tab/>
        <w:t>1s+2s set, dance 1/2 RH across, 1s+3s set &amp; dance 1/2 LH across</w:t>
      </w:r>
    </w:p>
    <w:p w:rsidR="00B11EB3" w:rsidRDefault="00B11EB3" w:rsidP="00B11EB3">
      <w:pPr>
        <w:pStyle w:val="DanceBody"/>
        <w:keepNext w:val="0"/>
      </w:pPr>
      <w:r>
        <w:t>57-64</w:t>
      </w:r>
      <w:r>
        <w:tab/>
        <w:t>1s+4s set, dance 1/2 RH across, all set &amp; cross to own sides Ladies pass under arches made by Men</w:t>
      </w:r>
    </w:p>
    <w:p w:rsidR="00B11EB3" w:rsidRDefault="00B11EB3" w:rsidP="00B11EB3"/>
    <w:p w:rsidR="00B11EB3" w:rsidRDefault="00B11EB3" w:rsidP="00B11EB3">
      <w:pPr>
        <w:pStyle w:val="Minicrib"/>
      </w:pPr>
      <w:r>
        <w:t>TIRALUIN  (J8x32)  3C (4C set)</w:t>
      </w:r>
      <w:r>
        <w:tab/>
        <w:t>Jack Baxter  San Francisco Coll 2</w:t>
      </w:r>
    </w:p>
    <w:p w:rsidR="00B11EB3" w:rsidRDefault="00B11EB3" w:rsidP="00B11EB3">
      <w:pPr>
        <w:pStyle w:val="DanceBody"/>
      </w:pPr>
      <w:r>
        <w:t xml:space="preserve"> 1- 4</w:t>
      </w:r>
      <w:r>
        <w:tab/>
        <w:t xml:space="preserve">1L+2M turn RH </w:t>
      </w:r>
      <w:r>
        <w:rPr>
          <w:b/>
        </w:rPr>
        <w:t>while</w:t>
      </w:r>
      <w:r>
        <w:t xml:space="preserve"> 1M+2L chase clockwise 1/2 round to change places</w:t>
      </w:r>
    </w:p>
    <w:p w:rsidR="00B11EB3" w:rsidRDefault="00B11EB3" w:rsidP="00B11EB3">
      <w:pPr>
        <w:pStyle w:val="DanceBody"/>
      </w:pPr>
      <w:r>
        <w:t xml:space="preserve"> 5- 8</w:t>
      </w:r>
      <w:r>
        <w:tab/>
        <w:t xml:space="preserve">2L+1M turn RH </w:t>
      </w:r>
      <w:r>
        <w:rPr>
          <w:b/>
        </w:rPr>
        <w:t>while</w:t>
      </w:r>
      <w:r>
        <w:t xml:space="preserve"> 1L+2M chase clockwise 1/2 round to change places. (2) (1)</w:t>
      </w:r>
    </w:p>
    <w:p w:rsidR="00B11EB3" w:rsidRDefault="00B11EB3" w:rsidP="00B11EB3">
      <w:pPr>
        <w:pStyle w:val="DanceBody"/>
      </w:pPr>
      <w:r>
        <w:t xml:space="preserve"> 9-16</w:t>
      </w:r>
      <w:r>
        <w:tab/>
        <w:t>2s+1s circle 4H round &amp; back</w:t>
      </w:r>
    </w:p>
    <w:p w:rsidR="00B11EB3" w:rsidRDefault="00B11EB3" w:rsidP="00B11EB3">
      <w:pPr>
        <w:pStyle w:val="DanceBody"/>
      </w:pPr>
      <w:r>
        <w:t>17-24</w:t>
      </w:r>
      <w:r>
        <w:tab/>
        <w:t>2s+1s chase anticlockwise 1/2 round to original places; 1s+2s change places on sides turning 1.1/2 LH.  2 1 3</w:t>
      </w:r>
    </w:p>
    <w:p w:rsidR="00B11EB3" w:rsidRDefault="00B11EB3" w:rsidP="00B11EB3">
      <w:pPr>
        <w:pStyle w:val="DanceBody"/>
        <w:keepNext w:val="0"/>
      </w:pPr>
      <w:r>
        <w:t>25-32</w:t>
      </w:r>
      <w:r>
        <w:tab/>
        <w:t>2s+1s+3s dance RSh reels of 3 on sides (1s pass 3s RSh to start).  2 1 3</w:t>
      </w:r>
    </w:p>
    <w:p w:rsidR="00B11EB3" w:rsidRDefault="00B11EB3" w:rsidP="00B11EB3"/>
    <w:p w:rsidR="00B11EB3" w:rsidRDefault="00B11EB3" w:rsidP="00B11EB3">
      <w:pPr>
        <w:pStyle w:val="Minicrib"/>
      </w:pPr>
      <w:r>
        <w:t>TIS NICE TAE SEE YOU  (R4x32)  4C set</w:t>
      </w:r>
      <w:r>
        <w:tab/>
        <w:t>Margaret Gibbs  Braeside Dances</w:t>
      </w:r>
    </w:p>
    <w:p w:rsidR="00B11EB3" w:rsidRDefault="00B11EB3" w:rsidP="00B11EB3">
      <w:pPr>
        <w:pStyle w:val="DanceBody"/>
      </w:pPr>
      <w:r>
        <w:t xml:space="preserve"> 1- 4</w:t>
      </w:r>
      <w:r>
        <w:tab/>
        <w:t>1s &amp; 4s set advancing &amp; lead down/up to meet each other (2 bars PdeB).  2s &amp; 3s step up/down bars 3-4</w:t>
      </w:r>
    </w:p>
    <w:p w:rsidR="00B11EB3" w:rsidRDefault="00B11EB3" w:rsidP="00B11EB3">
      <w:pPr>
        <w:pStyle w:val="DanceBody"/>
      </w:pPr>
      <w:r>
        <w:t xml:space="preserve"> 5- 8</w:t>
      </w:r>
      <w:r>
        <w:tab/>
        <w:t>1s+4s dance RH across to end in 2</w:t>
      </w:r>
      <w:r w:rsidRPr="00972EEB">
        <w:t>nd</w:t>
      </w:r>
      <w:r>
        <w:t>/3</w:t>
      </w:r>
      <w:r w:rsidRPr="00972EEB">
        <w:t>rd</w:t>
      </w:r>
      <w:r>
        <w:t xml:space="preserve"> places. 2 1 4 3</w:t>
      </w:r>
    </w:p>
    <w:p w:rsidR="00B11EB3" w:rsidRDefault="00B11EB3" w:rsidP="00B11EB3">
      <w:pPr>
        <w:pStyle w:val="DanceBody"/>
      </w:pPr>
      <w:r>
        <w:t xml:space="preserve"> 9-16</w:t>
      </w:r>
      <w:r>
        <w:tab/>
        <w:t>2s &amp; 4s repeat bars 1-8.  All end in original places</w:t>
      </w:r>
    </w:p>
    <w:p w:rsidR="00B11EB3" w:rsidRDefault="00B11EB3" w:rsidP="00B11EB3">
      <w:pPr>
        <w:pStyle w:val="DanceBody"/>
      </w:pPr>
      <w:r>
        <w:t>17-24</w:t>
      </w:r>
      <w:r>
        <w:tab/>
        <w:t>All set, 1s+2s</w:t>
      </w:r>
      <w:r w:rsidRPr="007F0D5A">
        <w:rPr>
          <w:b/>
        </w:rPr>
        <w:t xml:space="preserve"> also </w:t>
      </w:r>
      <w:r>
        <w:t>3s+4s dance 1/2 R&amp;L; all cross RH with 2s ending in 1</w:t>
      </w:r>
      <w:r w:rsidRPr="00972EEB">
        <w:t>st</w:t>
      </w:r>
      <w:r>
        <w:t xml:space="preserve"> place but 1s+4s+3s retain partner's RH &amp; remain in middle facing up</w:t>
      </w:r>
    </w:p>
    <w:p w:rsidR="00B11EB3" w:rsidRDefault="00B11EB3" w:rsidP="00B11EB3">
      <w:pPr>
        <w:pStyle w:val="DanceBody"/>
        <w:keepNext w:val="0"/>
      </w:pPr>
      <w:r>
        <w:t>25-32</w:t>
      </w:r>
      <w:r>
        <w:tab/>
        <w:t>1s+4s+3s dance Allemande.  2 3 4 1</w:t>
      </w:r>
    </w:p>
    <w:p w:rsidR="00B11EB3" w:rsidRDefault="00B11EB3" w:rsidP="00B11EB3"/>
    <w:p w:rsidR="00B11EB3" w:rsidRDefault="00B11EB3" w:rsidP="00B11EB3">
      <w:pPr>
        <w:pStyle w:val="Minicrib"/>
      </w:pPr>
      <w:r>
        <w:t>TITTLE TATTLE  (R8x32)  3C (4C set)</w:t>
      </w:r>
      <w:r>
        <w:tab/>
        <w:t>John Drewry  Bankhead Bk 4</w:t>
      </w:r>
    </w:p>
    <w:p w:rsidR="00B11EB3" w:rsidRDefault="00B11EB3" w:rsidP="00B11EB3">
      <w:pPr>
        <w:pStyle w:val="DanceBody"/>
      </w:pPr>
      <w:r>
        <w:t xml:space="preserve"> 1- 8</w:t>
      </w:r>
      <w:r>
        <w:tab/>
        <w:t>1s+2s circle 4H round to left, face partner retaining hands with other person; 1s+2s set &amp; turn partner with crossed hands to face up</w:t>
      </w:r>
    </w:p>
    <w:p w:rsidR="00B11EB3" w:rsidRDefault="00B11EB3" w:rsidP="00B11EB3">
      <w:pPr>
        <w:pStyle w:val="DanceBody"/>
      </w:pPr>
      <w:r>
        <w:t xml:space="preserve"> 9-16</w:t>
      </w:r>
      <w:r>
        <w:tab/>
        <w:t>1s+2s dance Allemande, 1s end by turning with crossed hands to face 1</w:t>
      </w:r>
      <w:r w:rsidRPr="00972EEB">
        <w:t>st</w:t>
      </w:r>
      <w:r>
        <w:t xml:space="preserve"> corner</w:t>
      </w:r>
    </w:p>
    <w:p w:rsidR="00B11EB3" w:rsidRDefault="00B11EB3" w:rsidP="00B11EB3">
      <w:pPr>
        <w:pStyle w:val="DanceBody"/>
      </w:pPr>
      <w:r>
        <w:t>17-20</w:t>
      </w:r>
      <w:r>
        <w:tab/>
        <w:t>1s set to 1</w:t>
      </w:r>
      <w:r w:rsidRPr="00972EEB">
        <w:t>st</w:t>
      </w:r>
      <w:r>
        <w:t xml:space="preserve"> corners, turn them clockwise with crossed hands to face 2</w:t>
      </w:r>
      <w:r w:rsidRPr="00972EEB">
        <w:t>nd</w:t>
      </w:r>
      <w:r>
        <w:t xml:space="preserve"> corner</w:t>
      </w:r>
    </w:p>
    <w:p w:rsidR="00B11EB3" w:rsidRDefault="00B11EB3" w:rsidP="00B11EB3">
      <w:pPr>
        <w:pStyle w:val="DanceBody"/>
      </w:pPr>
      <w:r>
        <w:t>21-24</w:t>
      </w:r>
      <w:r>
        <w:tab/>
        <w:t>1s set to 2</w:t>
      </w:r>
      <w:r w:rsidRPr="00972EEB">
        <w:t>nd</w:t>
      </w:r>
      <w:r>
        <w:t xml:space="preserve"> corners &amp; turn them anticlockwise with crossed hands to end own 3rd corner (1M+2M, 1L+3L)</w:t>
      </w:r>
    </w:p>
    <w:p w:rsidR="00B11EB3" w:rsidRDefault="00B11EB3" w:rsidP="00B11EB3">
      <w:pPr>
        <w:pStyle w:val="DanceBody"/>
      </w:pPr>
      <w:r>
        <w:t>25-28</w:t>
      </w:r>
      <w:r>
        <w:tab/>
        <w:t>1s dance RSh round corner &amp; dance down up middle to 2nd place own side</w:t>
      </w:r>
      <w:r w:rsidRPr="00BA6B4D">
        <w:rPr>
          <w:b/>
        </w:rPr>
        <w:t xml:space="preserve"> while </w:t>
      </w:r>
      <w:r>
        <w:t>corners advance to partner, Ladies dance under Man's Right arm &amp; dance to place</w:t>
      </w:r>
      <w:r w:rsidRPr="00BA6B4D">
        <w:rPr>
          <w:b/>
        </w:rPr>
        <w:t xml:space="preserve"> </w:t>
      </w:r>
      <w:r>
        <w:rPr>
          <w:b/>
        </w:rPr>
        <w:t xml:space="preserve">as </w:t>
      </w:r>
      <w:r>
        <w:t>Men retire</w:t>
      </w:r>
    </w:p>
    <w:p w:rsidR="00B11EB3" w:rsidRDefault="00B11EB3" w:rsidP="00B11EB3">
      <w:pPr>
        <w:pStyle w:val="DanceBody"/>
        <w:keepNext w:val="0"/>
      </w:pPr>
      <w:r>
        <w:t>29-32</w:t>
      </w:r>
      <w:r>
        <w:tab/>
        <w:t>All turn partners clockwise with crossed hands (1s turn 1.3/4 times)</w:t>
      </w:r>
    </w:p>
    <w:p w:rsidR="00B11EB3" w:rsidRDefault="00B11EB3" w:rsidP="00B11EB3"/>
    <w:p w:rsidR="00B11EB3" w:rsidRDefault="00B11EB3" w:rsidP="00B11EB3">
      <w:pPr>
        <w:pStyle w:val="Minicrib"/>
      </w:pPr>
      <w:r>
        <w:t>TO ABSENT FRIENDS  (M-(S2x32+J2x32))  Sq.Set</w:t>
      </w:r>
      <w:r>
        <w:tab/>
        <w:t>Ewan Galloway  In Honour Of Volume 1</w:t>
      </w:r>
    </w:p>
    <w:p w:rsidR="00B11EB3" w:rsidRDefault="00B11EB3" w:rsidP="00B11EB3">
      <w:pPr>
        <w:pStyle w:val="DanceBody"/>
      </w:pPr>
      <w:r>
        <w:t>Strathspey</w:t>
      </w:r>
    </w:p>
    <w:p w:rsidR="00B11EB3" w:rsidRDefault="00B11EB3" w:rsidP="00B11EB3">
      <w:pPr>
        <w:pStyle w:val="DanceBody"/>
      </w:pPr>
      <w:r>
        <w:t xml:space="preserve"> 1- 8</w:t>
      </w:r>
      <w:r>
        <w:tab/>
        <w:t>All Adv+Ret; All dance DoSiDo with partner, end facing partner</w:t>
      </w:r>
    </w:p>
    <w:p w:rsidR="00B11EB3" w:rsidRDefault="00B11EB3" w:rsidP="00B11EB3">
      <w:pPr>
        <w:pStyle w:val="DanceBody"/>
      </w:pPr>
      <w:r>
        <w:t xml:space="preserve"> 9-16</w:t>
      </w:r>
      <w:r>
        <w:tab/>
        <w:t>All dance Grand Chain (1 bar per hand)</w:t>
      </w:r>
    </w:p>
    <w:p w:rsidR="00B11EB3" w:rsidRDefault="00B11EB3" w:rsidP="00B11EB3">
      <w:pPr>
        <w:pStyle w:val="DanceBody"/>
      </w:pPr>
      <w:r>
        <w:t>17-24</w:t>
      </w:r>
      <w:r>
        <w:tab/>
        <w:t>Double Ladies' Chain (Ladies 1/2 RH across in middle)</w:t>
      </w:r>
    </w:p>
    <w:p w:rsidR="00B11EB3" w:rsidRDefault="00B11EB3" w:rsidP="00B11EB3">
      <w:pPr>
        <w:pStyle w:val="DanceBody"/>
      </w:pPr>
      <w:r>
        <w:t>25-28</w:t>
      </w:r>
      <w:r>
        <w:tab/>
        <w:t>All set &amp; Petronella turn 1 place round anticlockwise</w:t>
      </w:r>
    </w:p>
    <w:p w:rsidR="00B11EB3" w:rsidRDefault="00B11EB3" w:rsidP="00B11EB3">
      <w:pPr>
        <w:pStyle w:val="DanceBody"/>
      </w:pPr>
      <w:r>
        <w:t>29-32</w:t>
      </w:r>
      <w:r>
        <w:tab/>
        <w:t>All set &amp; turn partner 2H once round.  2 3 4 1</w:t>
      </w:r>
    </w:p>
    <w:p w:rsidR="00B11EB3" w:rsidRDefault="00B11EB3" w:rsidP="00B11EB3">
      <w:pPr>
        <w:pStyle w:val="DanceBody"/>
        <w:keepNext w:val="0"/>
      </w:pPr>
      <w:r>
        <w:t>Repeat once in Strathspey and twice in Jig time</w:t>
      </w:r>
    </w:p>
    <w:p w:rsidR="00B11EB3" w:rsidRDefault="00B11EB3" w:rsidP="00B11EB3"/>
    <w:p w:rsidR="00B11EB3" w:rsidRDefault="00B11EB3" w:rsidP="00B11EB3">
      <w:pPr>
        <w:pStyle w:val="Minicrib"/>
      </w:pPr>
      <w:r>
        <w:t>TO BE A WIND  (J5x32)  5C set</w:t>
      </w:r>
      <w:r>
        <w:tab/>
        <w:t>Masako Okada Naitoh  To Be A Wind</w:t>
      </w:r>
    </w:p>
    <w:p w:rsidR="00B11EB3" w:rsidRPr="00253BF3" w:rsidRDefault="00B11EB3" w:rsidP="00B11EB3">
      <w:pPr>
        <w:pStyle w:val="DanceBody"/>
      </w:pPr>
      <w:r>
        <w:t xml:space="preserve"> </w:t>
      </w:r>
      <w:r w:rsidRPr="00253BF3">
        <w:t>1-</w:t>
      </w:r>
      <w:r>
        <w:t xml:space="preserve"> </w:t>
      </w:r>
      <w:r w:rsidRPr="00253BF3">
        <w:t>4</w:t>
      </w:r>
      <w:r w:rsidRPr="00253BF3">
        <w:tab/>
        <w:t xml:space="preserve">1s+2s </w:t>
      </w:r>
      <w:r>
        <w:rPr>
          <w:b/>
        </w:rPr>
        <w:t xml:space="preserve"> </w:t>
      </w:r>
      <w:r w:rsidRPr="00010E95">
        <w:rPr>
          <w:b/>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B11EB3" w:rsidRDefault="00B11EB3" w:rsidP="00B11EB3">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B11EB3" w:rsidRPr="00253BF3" w:rsidRDefault="00B11EB3" w:rsidP="00B11EB3">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B11EB3" w:rsidRPr="00253BF3" w:rsidRDefault="00B11EB3" w:rsidP="00B11EB3">
      <w:pPr>
        <w:pStyle w:val="DanceBody"/>
      </w:pPr>
      <w:r w:rsidRPr="00253BF3">
        <w:t>13-14</w:t>
      </w:r>
      <w:r w:rsidRPr="00253BF3">
        <w:tab/>
      </w:r>
      <w:r>
        <w:t>Top 2 couples: 5s+3s change place</w:t>
      </w:r>
      <w:r w:rsidRPr="00253BF3">
        <w:t xml:space="preserve"> LH</w:t>
      </w:r>
      <w:r>
        <w:t xml:space="preserve"> on sides </w:t>
      </w:r>
      <w:r>
        <w:rPr>
          <w:b/>
        </w:rPr>
        <w:t>while</w:t>
      </w:r>
      <w:r w:rsidRPr="00253BF3">
        <w:t xml:space="preserve"> </w:t>
      </w:r>
      <w:r>
        <w:t>Bottom 3 couples: 1s+4s+2s set.  3 5 1 4 2</w:t>
      </w:r>
    </w:p>
    <w:p w:rsidR="00B11EB3" w:rsidRPr="00253BF3" w:rsidRDefault="00B11EB3" w:rsidP="00B11EB3">
      <w:pPr>
        <w:pStyle w:val="DanceBody"/>
      </w:pPr>
      <w:r w:rsidRPr="00253BF3">
        <w:t>15-16</w:t>
      </w:r>
      <w:r>
        <w:tab/>
        <w:t>All couples chase anticlockwise 2 places (Men's side: 5L 3L 3M 5M 1M, Ladies' side: 1L 4L 2L 2M 4M)</w:t>
      </w:r>
    </w:p>
    <w:p w:rsidR="00B11EB3" w:rsidRPr="00253BF3" w:rsidRDefault="00B11EB3" w:rsidP="00B11EB3">
      <w:pPr>
        <w:pStyle w:val="DanceBody"/>
      </w:pPr>
      <w:r w:rsidRPr="00253BF3">
        <w:t>17-20</w:t>
      </w:r>
      <w:r w:rsidRPr="00253BF3">
        <w:tab/>
        <w:t>Top 4 on Men's side + bottom 4 on Ladie</w:t>
      </w:r>
      <w:r>
        <w:t>s</w:t>
      </w:r>
      <w:r w:rsidRPr="00253BF3">
        <w:t xml:space="preserve">' </w:t>
      </w:r>
      <w:r>
        <w:t>side, set &amp; cross RH diagonally</w:t>
      </w:r>
    </w:p>
    <w:p w:rsidR="00B11EB3" w:rsidRPr="00253BF3" w:rsidRDefault="00B11EB3" w:rsidP="00B11EB3">
      <w:pPr>
        <w:pStyle w:val="DanceBody"/>
      </w:pPr>
      <w:r w:rsidRPr="00253BF3">
        <w:t>21-24</w:t>
      </w:r>
      <w:r w:rsidRPr="00253BF3">
        <w:tab/>
        <w:t>Top 4 on Ladie</w:t>
      </w:r>
      <w:r>
        <w:t>s</w:t>
      </w:r>
      <w:r w:rsidRPr="00253BF3">
        <w:t>' side + bottom 4 on Men's side, set &amp; cross LH diagonall</w:t>
      </w:r>
      <w:r>
        <w:t>y</w:t>
      </w:r>
    </w:p>
    <w:p w:rsidR="00B11EB3" w:rsidRPr="00253BF3" w:rsidRDefault="00B11EB3" w:rsidP="00B11EB3">
      <w:pPr>
        <w:pStyle w:val="DanceBody"/>
      </w:pPr>
      <w:r w:rsidRPr="00253BF3">
        <w:t>25-28</w:t>
      </w:r>
      <w:r w:rsidRPr="00253BF3">
        <w:tab/>
        <w:t>Top 4 on Men's side + bottom 4 on Ladie</w:t>
      </w:r>
      <w:r>
        <w:t>s</w:t>
      </w:r>
      <w:r w:rsidRPr="00253BF3">
        <w:t xml:space="preserve">' </w:t>
      </w:r>
      <w:r>
        <w:t>side, set &amp; cross RH diagonally.  2 4 1 5 3</w:t>
      </w:r>
    </w:p>
    <w:p w:rsidR="00B11EB3" w:rsidRDefault="00B11EB3" w:rsidP="00B11EB3">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B11EB3" w:rsidRDefault="00B11EB3" w:rsidP="00B11EB3"/>
    <w:p w:rsidR="00B11EB3" w:rsidRDefault="00B11EB3" w:rsidP="00B11EB3">
      <w:pPr>
        <w:pStyle w:val="Minicrib"/>
      </w:pPr>
      <w:r>
        <w:t>TO GILL AND NIGEL  (S4x32)  4C Set</w:t>
      </w:r>
      <w:r>
        <w:tab/>
        <w:t>Sybil Hammond  SEHSCDS Diamond Jubilee Strathspey Coll.</w:t>
      </w:r>
    </w:p>
    <w:p w:rsidR="00B11EB3" w:rsidRDefault="00B11EB3" w:rsidP="00B11EB3">
      <w:pPr>
        <w:pStyle w:val="DanceBody"/>
      </w:pPr>
      <w:r>
        <w:t xml:space="preserve"> 1- 8</w:t>
      </w:r>
      <w:r>
        <w:tab/>
        <w:t>4s dance in &amp; lead up to top (1s+2s+3s step down 3-4); 4s turn 2H twice round &amp; face up</w:t>
      </w:r>
    </w:p>
    <w:p w:rsidR="00B11EB3" w:rsidRDefault="00B11EB3" w:rsidP="00B11EB3">
      <w:pPr>
        <w:pStyle w:val="DanceBody"/>
      </w:pPr>
      <w:r>
        <w:t xml:space="preserve"> 9-16</w:t>
      </w:r>
      <w:r>
        <w:tab/>
        <w:t>4s cast to dance Fig 8 round 1s (in 2nd place)</w:t>
      </w:r>
    </w:p>
    <w:p w:rsidR="00B11EB3" w:rsidRDefault="00B11EB3" w:rsidP="00B11EB3">
      <w:pPr>
        <w:pStyle w:val="DanceBody"/>
      </w:pPr>
      <w:r>
        <w:t>17-20</w:t>
      </w:r>
      <w:r>
        <w:tab/>
        <w:t>All join hands on sides &amp; 4s lead lines across &amp; down partners' side (Ladies dancing in front of Men). At end of bar 20: pause in lines on opp sides</w:t>
      </w:r>
    </w:p>
    <w:p w:rsidR="00B11EB3" w:rsidRDefault="00B11EB3" w:rsidP="00B11EB3">
      <w:pPr>
        <w:pStyle w:val="DanceBody"/>
      </w:pPr>
      <w:r>
        <w:t>21-24</w:t>
      </w:r>
      <w:r>
        <w:tab/>
        <w:t>Continue figure, 4s lead lines across &amp; up own sides to end 4 1 2 3</w:t>
      </w:r>
    </w:p>
    <w:p w:rsidR="00B11EB3" w:rsidRDefault="00B11EB3" w:rsidP="00B11EB3">
      <w:pPr>
        <w:pStyle w:val="DanceBody"/>
        <w:keepNext w:val="0"/>
      </w:pPr>
      <w:r>
        <w:t>25-32</w:t>
      </w:r>
      <w:r>
        <w:tab/>
        <w:t xml:space="preserve">4s+1s </w:t>
      </w:r>
      <w:r>
        <w:rPr>
          <w:b/>
        </w:rPr>
        <w:t>also</w:t>
      </w:r>
      <w:r>
        <w:t xml:space="preserve"> 2s+3s dance Double Figs 8 across (Ladies cross 1L in front of 4L, 3L in front of 2L </w:t>
      </w:r>
      <w:r>
        <w:rPr>
          <w:b/>
        </w:rPr>
        <w:t>while</w:t>
      </w:r>
      <w:r>
        <w:t xml:space="preserve"> Men dance across to start). End 4 1 2 3</w:t>
      </w:r>
    </w:p>
    <w:p w:rsidR="00B11EB3" w:rsidRDefault="00B11EB3" w:rsidP="00B11EB3"/>
    <w:p w:rsidR="00B11EB3" w:rsidRDefault="00B11EB3" w:rsidP="00B11EB3">
      <w:pPr>
        <w:pStyle w:val="Minicrib"/>
      </w:pPr>
      <w:r>
        <w:t>TO HAVE AND TO HOLD  (J8x32)  3C (4C set)</w:t>
      </w:r>
      <w:r>
        <w:tab/>
        <w:t>Irene van Maarseveen  Many Happy Hours</w:t>
      </w:r>
    </w:p>
    <w:p w:rsidR="00B11EB3" w:rsidRDefault="00B11EB3" w:rsidP="00B11EB3">
      <w:pPr>
        <w:pStyle w:val="DanceBody"/>
      </w:pPr>
      <w:r>
        <w:t xml:space="preserve"> 1- 4</w:t>
      </w:r>
      <w:r>
        <w:tab/>
        <w:t>1s followed by 2s dance down, Bar 4: 1M dances below 1L who dances under 1M's arm to change sides &amp; 1s face up, 2s divide &amp; dance below 1s</w:t>
      </w:r>
    </w:p>
    <w:p w:rsidR="00B11EB3" w:rsidRDefault="00B11EB3" w:rsidP="00B11EB3">
      <w:pPr>
        <w:pStyle w:val="DanceBody"/>
      </w:pPr>
      <w:r>
        <w:t xml:space="preserve"> 5- 8</w:t>
      </w:r>
      <w:r>
        <w:tab/>
        <w:t>1s followed by 2s dance up, Bar 8: 1M dances above 1L who dances under 1M's arm to change sides, 2s dance out to place</w:t>
      </w:r>
    </w:p>
    <w:p w:rsidR="00B11EB3" w:rsidRDefault="00B11EB3" w:rsidP="00B11EB3">
      <w:pPr>
        <w:pStyle w:val="DanceBody"/>
      </w:pPr>
      <w:r>
        <w:t xml:space="preserve"> 9-16</w:t>
      </w:r>
      <w:r>
        <w:tab/>
        <w:t>1s+2s turn on sides 1.1/2 (Men RH, Ladies LH). 1s dance down between 3s, cast up, take prom hold with partner facing 2L</w:t>
      </w:r>
    </w:p>
    <w:p w:rsidR="00B11EB3" w:rsidRDefault="00B11EB3" w:rsidP="00B11EB3">
      <w:pPr>
        <w:pStyle w:val="DanceBody"/>
      </w:pPr>
      <w:r>
        <w:t>17-24</w:t>
      </w:r>
      <w:r>
        <w:tab/>
        <w:t>1s+2nd corners dance diag RSh reel of 3.  1s end in centre facing 2M</w:t>
      </w:r>
    </w:p>
    <w:p w:rsidR="00B11EB3" w:rsidRDefault="00B11EB3" w:rsidP="00B11EB3">
      <w:pPr>
        <w:pStyle w:val="DanceBody"/>
        <w:keepNext w:val="0"/>
      </w:pPr>
      <w:r>
        <w:t>25-32</w:t>
      </w:r>
      <w:r>
        <w:tab/>
        <w:t>1s+1st corners dance diag LSh reel of 3.  1s end in 2nd place own side.  2 1 3</w:t>
      </w:r>
    </w:p>
    <w:p w:rsidR="00B11EB3" w:rsidRDefault="00B11EB3" w:rsidP="00B11EB3"/>
    <w:p w:rsidR="00B11EB3" w:rsidRDefault="00B11EB3" w:rsidP="00B11EB3">
      <w:pPr>
        <w:pStyle w:val="Minicrib"/>
      </w:pPr>
      <w:r>
        <w:t>TO HONOUR A KING  (S4x32)  4C square set</w:t>
      </w:r>
      <w:r>
        <w:tab/>
        <w:t>D Kellett  Napier Diamond Anniv.</w:t>
      </w:r>
    </w:p>
    <w:p w:rsidR="00B11EB3" w:rsidRPr="00C237FC" w:rsidRDefault="00B11EB3" w:rsidP="00B11EB3">
      <w:pPr>
        <w:pStyle w:val="DanceBody"/>
      </w:pPr>
      <w:r w:rsidRPr="00C237FC">
        <w:t xml:space="preserve"> 1- 8</w:t>
      </w:r>
      <w:r w:rsidRPr="00C237FC">
        <w:tab/>
        <w:t>Men dance diagonally 1 place to right, dance round Ladies passing RSh, repeat to finish opposite original places</w:t>
      </w:r>
    </w:p>
    <w:p w:rsidR="00B11EB3" w:rsidRPr="00C237FC" w:rsidRDefault="00B11EB3" w:rsidP="00B11EB3">
      <w:pPr>
        <w:pStyle w:val="DanceBody"/>
      </w:pPr>
      <w:r w:rsidRPr="00C237FC">
        <w:t xml:space="preserve"> 9-16</w:t>
      </w:r>
      <w:r w:rsidRPr="00C237FC">
        <w:tab/>
        <w:t>Ladies repeat 1-8 dancing to left, dancing round Men LSh, to join partner opposite original places</w:t>
      </w:r>
    </w:p>
    <w:p w:rsidR="00B11EB3" w:rsidRPr="00C237FC" w:rsidRDefault="00B11EB3" w:rsidP="00B11EB3">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B11EB3" w:rsidRPr="00C237FC" w:rsidRDefault="00B11EB3" w:rsidP="00B11EB3">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B11EB3" w:rsidRDefault="00B11EB3" w:rsidP="00B11EB3"/>
    <w:p w:rsidR="00B11EB3" w:rsidRDefault="00B11EB3" w:rsidP="00B11EB3">
      <w:pPr>
        <w:pStyle w:val="Minicrib"/>
      </w:pPr>
      <w:r>
        <w:t>TO KARIN  (R4x32)  4C set</w:t>
      </w:r>
      <w:r>
        <w:tab/>
        <w:t>A Timmins</w:t>
      </w:r>
    </w:p>
    <w:p w:rsidR="00B11EB3" w:rsidRPr="008657F4" w:rsidRDefault="00B11EB3" w:rsidP="00B11EB3">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B11EB3" w:rsidRPr="008657F4" w:rsidRDefault="00B11EB3" w:rsidP="00B11EB3">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B11EB3" w:rsidRPr="008657F4" w:rsidRDefault="00B11EB3" w:rsidP="00B11EB3">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B11EB3" w:rsidRPr="008657F4" w:rsidRDefault="00B11EB3" w:rsidP="00B11EB3">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B11EB3" w:rsidRDefault="00B11EB3" w:rsidP="00B11EB3"/>
    <w:p w:rsidR="00B11EB3" w:rsidRDefault="00B11EB3" w:rsidP="00B11EB3">
      <w:pPr>
        <w:pStyle w:val="Minicrib"/>
        <w:rPr>
          <w:lang w:eastAsia="en-GB"/>
        </w:rPr>
      </w:pPr>
      <w:r>
        <w:rPr>
          <w:lang w:eastAsia="en-GB"/>
        </w:rPr>
        <w:t>TOAD OF TOAD HALL  (R8x32)  3C (4C Set)</w:t>
      </w:r>
      <w:r>
        <w:rPr>
          <w:lang w:eastAsia="en-GB"/>
        </w:rPr>
        <w:tab/>
        <w:t>T Winter  Dunsmuir Dances</w:t>
      </w:r>
    </w:p>
    <w:p w:rsidR="00B11EB3" w:rsidRPr="00AB393D" w:rsidRDefault="00B11EB3" w:rsidP="00B11EB3">
      <w:pPr>
        <w:pStyle w:val="DanceBody"/>
      </w:pPr>
      <w:r>
        <w:t xml:space="preserve"> 1- 8</w:t>
      </w:r>
      <w:r>
        <w:tab/>
        <w:t>1s set &amp; dance down below 3s, cast up round 3s &amp; turn RH to give LH to 1</w:t>
      </w:r>
      <w:r w:rsidRPr="00972EEB">
        <w:t>st</w:t>
      </w:r>
      <w:r>
        <w:t xml:space="preserve"> corner</w:t>
      </w:r>
    </w:p>
    <w:p w:rsidR="00B11EB3" w:rsidRDefault="00B11EB3" w:rsidP="00B11EB3">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B11EB3" w:rsidRDefault="00B11EB3" w:rsidP="00B11EB3">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TOAST OF BON ACCORD  (J8x32)  3C (4C set)</w:t>
      </w:r>
      <w:r>
        <w:tab/>
        <w:t>John Drewry  Deeside Bk 2</w:t>
      </w:r>
    </w:p>
    <w:p w:rsidR="00B11EB3" w:rsidRDefault="00B11EB3" w:rsidP="00B11EB3">
      <w:pPr>
        <w:pStyle w:val="DanceBody"/>
      </w:pPr>
      <w:r>
        <w:t xml:space="preserve"> 1- 8</w:t>
      </w:r>
      <w:r>
        <w:tab/>
        <w:t>1s+2s+3s dance reflection reels of 3 on sides (1s in &amp; down to start) with 1s &amp; 3s ending in centre facing down/up</w:t>
      </w:r>
    </w:p>
    <w:p w:rsidR="00B11EB3" w:rsidRDefault="00B11EB3" w:rsidP="00B11EB3">
      <w:pPr>
        <w:pStyle w:val="DanceBody"/>
      </w:pPr>
      <w:r>
        <w:t xml:space="preserve"> 9-16</w:t>
      </w:r>
      <w:r>
        <w:tab/>
        <w:t>1s+3s set, dance 1/2 RH across &amp; dance clockwise round 2s back to places</w:t>
      </w:r>
    </w:p>
    <w:p w:rsidR="00B11EB3" w:rsidRDefault="00B11EB3" w:rsidP="00B11EB3">
      <w:pPr>
        <w:pStyle w:val="DanceBody"/>
      </w:pPr>
      <w:r>
        <w:t>17-20</w:t>
      </w:r>
      <w:r>
        <w:tab/>
        <w:t>1M+2M change places RH with 2L+3L, top 2 on Ladies side change places LH with 'bottom' 2 on Men's side</w:t>
      </w:r>
    </w:p>
    <w:p w:rsidR="00B11EB3" w:rsidRDefault="00B11EB3" w:rsidP="00B11EB3">
      <w:pPr>
        <w:pStyle w:val="DanceBody"/>
      </w:pPr>
      <w:r>
        <w:t>21-24</w:t>
      </w:r>
      <w:r>
        <w:tab/>
        <w:t>Top 2 on Men's side change places RH with 'bottom' 2 on Ladies side &amp; all cross RH with partners</w:t>
      </w:r>
    </w:p>
    <w:p w:rsidR="00B11EB3" w:rsidRDefault="00B11EB3" w:rsidP="00B11EB3">
      <w:pPr>
        <w:pStyle w:val="DanceBody"/>
        <w:keepNext w:val="0"/>
      </w:pPr>
      <w:r>
        <w:t>25-32</w:t>
      </w:r>
      <w:r>
        <w:tab/>
        <w:t>3s+2s+1s chase clockwise 1/2 way, 1s turn RH &amp; cast to 2</w:t>
      </w:r>
      <w:r w:rsidRPr="00972EEB">
        <w:t>nd</w:t>
      </w:r>
      <w:r>
        <w:t xml:space="preserve"> place</w:t>
      </w:r>
      <w:r w:rsidRPr="00BA6B4D">
        <w:rPr>
          <w:b/>
        </w:rPr>
        <w:t xml:space="preserve"> while </w:t>
      </w:r>
      <w:r>
        <w:t>2s turn RH &amp; lead up</w:t>
      </w:r>
      <w:r w:rsidRPr="00BA6B4D">
        <w:rPr>
          <w:b/>
        </w:rPr>
        <w:t xml:space="preserve"> while </w:t>
      </w:r>
      <w:r>
        <w:t>3s turn RH for 4 bars</w:t>
      </w:r>
    </w:p>
    <w:p w:rsidR="00B11EB3" w:rsidRDefault="00B11EB3" w:rsidP="00B11EB3"/>
    <w:p w:rsidR="00B11EB3" w:rsidRDefault="00B11EB3" w:rsidP="00B11EB3">
      <w:pPr>
        <w:pStyle w:val="Minicrib"/>
        <w:rPr>
          <w:lang w:val="en-US"/>
        </w:rPr>
      </w:pPr>
      <w:r>
        <w:rPr>
          <w:lang w:val="en-US"/>
        </w:rPr>
        <w:t>A TOAST TO ABERDEEN  (S3x32) 3C Set</w:t>
      </w:r>
      <w:r>
        <w:rPr>
          <w:lang w:val="en-US"/>
        </w:rPr>
        <w:tab/>
        <w:t>Eileen Watson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B11EB3" w:rsidRPr="007D04FA" w:rsidRDefault="00B11EB3" w:rsidP="00B11EB3">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lang w:val="en-US"/>
        </w:rPr>
        <w:t>while</w:t>
      </w:r>
      <w:r w:rsidRPr="007D04FA">
        <w:rPr>
          <w:lang w:val="en-US"/>
        </w:rPr>
        <w:t xml:space="preserve"> 1M dances up and casts off round 2M, </w:t>
      </w:r>
      <w:r w:rsidRPr="00361A4D">
        <w:rPr>
          <w:b/>
          <w:lang w:val="en-US"/>
        </w:rPr>
        <w:t>while</w:t>
      </w:r>
      <w:r w:rsidRPr="007D04FA">
        <w:rPr>
          <w:lang w:val="en-US"/>
        </w:rPr>
        <w:t xml:space="preserve"> 2s+3s dance R&amp;L starting LH on the side.</w:t>
      </w:r>
    </w:p>
    <w:p w:rsidR="00B11EB3" w:rsidRPr="007D04FA" w:rsidRDefault="00B11EB3" w:rsidP="00B11EB3">
      <w:pPr>
        <w:pStyle w:val="DanceBody"/>
        <w:rPr>
          <w:lang w:val="en-US"/>
        </w:rPr>
      </w:pPr>
      <w:r w:rsidRPr="007D04FA">
        <w:rPr>
          <w:lang w:val="en-US"/>
        </w:rPr>
        <w:t>17-24</w:t>
      </w:r>
      <w:r w:rsidRPr="007D04FA">
        <w:rPr>
          <w:lang w:val="en-US"/>
        </w:rPr>
        <w:tab/>
        <w:t xml:space="preserve">2s+1s+3s dance RSh reels on side </w:t>
      </w:r>
      <w:r>
        <w:rPr>
          <w:lang w:val="en-US"/>
        </w:rPr>
        <w:t>(1M and 3M pass RSh to start, 1L and 2L</w:t>
      </w:r>
      <w:r w:rsidRPr="007D04FA">
        <w:rPr>
          <w:lang w:val="en-US"/>
        </w:rPr>
        <w:t xml:space="preserve"> pass RSh to start ).  1M &amp; 3M </w:t>
      </w:r>
      <w:r>
        <w:rPr>
          <w:b/>
          <w:lang w:val="en-US"/>
        </w:rPr>
        <w:t>also</w:t>
      </w:r>
      <w:r>
        <w:rPr>
          <w:lang w:val="en-US"/>
        </w:rPr>
        <w:t xml:space="preserve"> 1L &amp; 2L</w:t>
      </w:r>
      <w:r w:rsidRPr="007D04FA">
        <w:rPr>
          <w:lang w:val="en-US"/>
        </w:rPr>
        <w:t xml:space="preserve"> pass RS.</w:t>
      </w:r>
    </w:p>
    <w:p w:rsidR="00B11EB3" w:rsidRPr="007D04FA" w:rsidRDefault="00B11EB3" w:rsidP="00B11EB3">
      <w:pPr>
        <w:pStyle w:val="DanceBody"/>
        <w:keepNext w:val="0"/>
        <w:rPr>
          <w:lang w:val="en-US"/>
        </w:rPr>
      </w:pPr>
      <w:r w:rsidRPr="007D04FA">
        <w:rPr>
          <w:lang w:val="en-US"/>
        </w:rPr>
        <w:t>25-32</w:t>
      </w:r>
      <w:r w:rsidRPr="007D04FA">
        <w:rPr>
          <w:lang w:val="en-US"/>
        </w:rPr>
        <w:tab/>
        <w:t>1s+3s dance Tournée</w:t>
      </w:r>
    </w:p>
    <w:p w:rsidR="00B11EB3" w:rsidRDefault="00B11EB3" w:rsidP="00B11EB3"/>
    <w:p w:rsidR="00B11EB3" w:rsidRDefault="00B11EB3" w:rsidP="00B11EB3">
      <w:pPr>
        <w:pStyle w:val="Minicrib"/>
      </w:pPr>
      <w:r>
        <w:t>TOAST TO ST ANDREWS  (R4x48)  4C Set</w:t>
      </w:r>
      <w:r>
        <w:tab/>
        <w:t>John Drewry  Summer Coll 9</w:t>
      </w:r>
    </w:p>
    <w:p w:rsidR="00B11EB3" w:rsidRDefault="00B11EB3" w:rsidP="00B11EB3">
      <w:pPr>
        <w:pStyle w:val="DanceBody"/>
      </w:pPr>
      <w:r>
        <w:t>3s &amp; 4s start on opp sides</w:t>
      </w:r>
    </w:p>
    <w:p w:rsidR="00B11EB3" w:rsidRDefault="00B11EB3" w:rsidP="00B11EB3">
      <w:pPr>
        <w:pStyle w:val="DanceBody"/>
      </w:pPr>
      <w:r>
        <w:t xml:space="preserve"> 1</w:t>
      </w:r>
      <w:r>
        <w:noBreakHyphen/>
        <w:t xml:space="preserve"> 8</w:t>
      </w:r>
      <w:r>
        <w:tab/>
        <w:t>All dance RSh reels of 4 on side with 2s+3s passing RSh to end in original places</w:t>
      </w:r>
    </w:p>
    <w:p w:rsidR="00B11EB3" w:rsidRDefault="00B11EB3" w:rsidP="00B11EB3">
      <w:pPr>
        <w:pStyle w:val="DanceBody"/>
      </w:pPr>
      <w:r>
        <w:t xml:space="preserve"> 9</w:t>
      </w:r>
      <w:r>
        <w:noBreakHyphen/>
        <w:t>16</w:t>
      </w:r>
      <w:r>
        <w:tab/>
        <w:t>2s+3s 1/2 turn RH on sides, 3s+2s dance RH across, 1s+3s &amp; 2s+4s 1/2 turn LH on sides (end in St Andrews Cross 1s+4s giving RH in centre)</w:t>
      </w:r>
    </w:p>
    <w:p w:rsidR="00B11EB3" w:rsidRDefault="00B11EB3" w:rsidP="00B11EB3">
      <w:pPr>
        <w:pStyle w:val="DanceBody"/>
      </w:pPr>
      <w:r>
        <w:t>17</w:t>
      </w:r>
      <w:r>
        <w:noBreakHyphen/>
        <w:t>24</w:t>
      </w:r>
      <w:r>
        <w:tab/>
        <w:t>All Bal-in-Line twice, 1s &amp; 4s turn 3s/2s LH to end (3) 1 (4) 2</w:t>
      </w:r>
    </w:p>
    <w:p w:rsidR="00B11EB3" w:rsidRDefault="00B11EB3" w:rsidP="00B11EB3">
      <w:pPr>
        <w:pStyle w:val="DanceBody"/>
      </w:pPr>
      <w:r>
        <w:t>25</w:t>
      </w:r>
      <w:r>
        <w:noBreakHyphen/>
        <w:t>32</w:t>
      </w:r>
      <w:r>
        <w:tab/>
        <w:t>1s+4s dance RH across, 1s lead up to top &amp; cast to 2</w:t>
      </w:r>
      <w:r w:rsidRPr="00972EEB">
        <w:t>nd</w:t>
      </w:r>
      <w:r>
        <w:t xml:space="preserve"> pl</w:t>
      </w:r>
      <w:r w:rsidRPr="00BA6B4D">
        <w:rPr>
          <w:b/>
        </w:rPr>
        <w:t xml:space="preserve"> while </w:t>
      </w:r>
      <w:r>
        <w:t>4s lead down &amp; cast to 3</w:t>
      </w:r>
      <w:r w:rsidRPr="00972EEB">
        <w:t>rd</w:t>
      </w:r>
      <w:r>
        <w:t xml:space="preserve"> place</w:t>
      </w:r>
    </w:p>
    <w:p w:rsidR="00B11EB3" w:rsidRDefault="00B11EB3" w:rsidP="00B11EB3">
      <w:pPr>
        <w:pStyle w:val="DanceBody"/>
      </w:pPr>
      <w:r>
        <w:t>33</w:t>
      </w:r>
      <w:r>
        <w:noBreakHyphen/>
        <w:t>40</w:t>
      </w:r>
      <w:r>
        <w:tab/>
        <w:t>1M+4L &amp; 1L+4M slip step across (Men pass BtoB), set, slip step back again (Ladies pass BtoB) &amp; set</w:t>
      </w:r>
      <w:r w:rsidRPr="00BA6B4D">
        <w:rPr>
          <w:b/>
        </w:rPr>
        <w:t xml:space="preserve"> while </w:t>
      </w:r>
      <w:r>
        <w:t>2s &amp; 3s set adv, slip step up/dn (Men pass BtoB), set &amp; slip step back (Ladies pass BtoB)</w:t>
      </w:r>
    </w:p>
    <w:p w:rsidR="00B11EB3" w:rsidRDefault="00B11EB3" w:rsidP="00B11EB3">
      <w:pPr>
        <w:pStyle w:val="DanceBody"/>
        <w:keepNext w:val="0"/>
      </w:pPr>
      <w:r>
        <w:t>41</w:t>
      </w:r>
      <w:r>
        <w:noBreakHyphen/>
        <w:t>48</w:t>
      </w:r>
      <w:r>
        <w:tab/>
        <w:t>All circle 8h to left 1/2 way, set, end couples (2s &amp; 3s) cross RH</w:t>
      </w:r>
      <w:r w:rsidRPr="00BA6B4D">
        <w:rPr>
          <w:b/>
        </w:rPr>
        <w:t xml:space="preserve"> while </w:t>
      </w:r>
      <w:r>
        <w:t>middle couples set</w:t>
      </w:r>
    </w:p>
    <w:p w:rsidR="00B11EB3" w:rsidRDefault="00B11EB3" w:rsidP="00B11EB3"/>
    <w:p w:rsidR="00B11EB3" w:rsidRDefault="00B11EB3" w:rsidP="00B11EB3">
      <w:pPr>
        <w:pStyle w:val="Minicrib"/>
      </w:pPr>
      <w:r>
        <w:t>A TOAST TO THE MILLENNIUM  (J8x40)  3C (4C set)</w:t>
      </w:r>
      <w:r>
        <w:tab/>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pPr>
      <w:r>
        <w:t xml:space="preserve"> 9-16</w:t>
      </w:r>
      <w:r>
        <w:tab/>
        <w:t>1s lead down &amp; back to 2</w:t>
      </w:r>
      <w:r w:rsidRPr="00972EEB">
        <w:t>nd</w:t>
      </w:r>
      <w:r>
        <w:t xml:space="preserve"> places</w:t>
      </w:r>
    </w:p>
    <w:p w:rsidR="00B11EB3" w:rsidRDefault="00B11EB3" w:rsidP="00B11EB3">
      <w:pPr>
        <w:pStyle w:val="DanceBody"/>
      </w:pPr>
      <w:r>
        <w:t>17-24</w:t>
      </w:r>
      <w:r>
        <w:tab/>
        <w:t>1s+3s circle 4H round &amp; back</w:t>
      </w:r>
    </w:p>
    <w:p w:rsidR="00B11EB3" w:rsidRDefault="00B11EB3" w:rsidP="00B11EB3">
      <w:pPr>
        <w:pStyle w:val="DanceBody"/>
      </w:pPr>
      <w:r>
        <w:t>25-32</w:t>
      </w:r>
      <w:r>
        <w:tab/>
        <w:t>1s lead up to top, cast 1 place, cross down &amp; cast up to 2</w:t>
      </w:r>
      <w:r w:rsidRPr="00972EEB">
        <w:t>nd</w:t>
      </w:r>
      <w:r>
        <w:t xml:space="preserve"> places</w:t>
      </w:r>
    </w:p>
    <w:p w:rsidR="00B11EB3" w:rsidRDefault="00B11EB3" w:rsidP="00B11EB3">
      <w:pPr>
        <w:pStyle w:val="DanceBody"/>
        <w:keepNext w:val="0"/>
      </w:pPr>
      <w:r>
        <w:t>33-40</w:t>
      </w:r>
      <w:r>
        <w:tab/>
        <w:t>2s+1s+3s Adv+Ret, 1s turn RH 1.1/2 times</w:t>
      </w:r>
    </w:p>
    <w:p w:rsidR="00B11EB3" w:rsidRDefault="00B11EB3" w:rsidP="00B11EB3"/>
    <w:p w:rsidR="00B11EB3" w:rsidRDefault="00B11EB3" w:rsidP="00B11EB3">
      <w:pPr>
        <w:pStyle w:val="Minicrib"/>
      </w:pPr>
      <w:r>
        <w:t>TOAST TO THE MOUSIES  (R8x32)  3C (4C set)</w:t>
      </w:r>
      <w:r>
        <w:tab/>
        <w:t>Sara Gratiot  RSCDS Bk 53</w:t>
      </w:r>
    </w:p>
    <w:p w:rsidR="00B11EB3" w:rsidRDefault="00B11EB3" w:rsidP="00B11EB3">
      <w:pPr>
        <w:pStyle w:val="DanceBody"/>
      </w:pPr>
      <w:r>
        <w:t xml:space="preserve"> 1- 8</w:t>
      </w:r>
      <w:r>
        <w:tab/>
        <w:t>1s dance in &amp; cast 1 place (2s step up), dance down between 3s &amp; cast up to 2nd place</w:t>
      </w:r>
    </w:p>
    <w:p w:rsidR="00B11EB3" w:rsidRDefault="00B11EB3" w:rsidP="00B11EB3">
      <w:pPr>
        <w:pStyle w:val="DanceBody"/>
      </w:pPr>
      <w:r>
        <w:t xml:space="preserve"> 9-16</w:t>
      </w:r>
      <w:r>
        <w:tab/>
        <w:t xml:space="preserve">2s+1L </w:t>
      </w:r>
      <w:r>
        <w:rPr>
          <w:b/>
        </w:rPr>
        <w:t>also</w:t>
      </w:r>
      <w:r>
        <w:t xml:space="preserve"> 1M+3s dance RH across &amp; 1s pass RSh to dance LH across with other couple, 1s end back to back in the middle (1M facing up, 1L down) facing 2s/3s (2s facing down, 3s up NHJ)</w:t>
      </w:r>
    </w:p>
    <w:p w:rsidR="00B11EB3" w:rsidRDefault="00B11EB3" w:rsidP="00B11EB3">
      <w:pPr>
        <w:pStyle w:val="DanceBody"/>
      </w:pPr>
      <w:r>
        <w:t>17-20</w:t>
      </w:r>
      <w:r>
        <w:tab/>
        <w:t xml:space="preserve">All set, 2s &amp; 3s make arches, dance down/up to meet </w:t>
      </w:r>
      <w:r>
        <w:rPr>
          <w:b/>
        </w:rPr>
        <w:t>as</w:t>
      </w:r>
      <w:r>
        <w:t xml:space="preserve"> 1s dance under arches. Finish 1M in 1st place, 1L in 3rd place (facing down/up) &amp; 2s &amp; 3s back to back in middle NHJ (2s facing up, 3s down).</w:t>
      </w:r>
    </w:p>
    <w:p w:rsidR="00B11EB3" w:rsidRDefault="00B11EB3" w:rsidP="00B11EB3">
      <w:pPr>
        <w:pStyle w:val="DanceBody"/>
      </w:pPr>
      <w:r>
        <w:t>21-24</w:t>
      </w:r>
      <w:r>
        <w:tab/>
        <w:t xml:space="preserve">All set, 2s &amp; 3s making arches dance to ends &amp; cast into reel </w:t>
      </w:r>
      <w:r>
        <w:rPr>
          <w:b/>
        </w:rPr>
        <w:t xml:space="preserve">while </w:t>
      </w:r>
      <w:r>
        <w:t>1s dance under arch passing LSh and finish between end couple facing 1st crnr</w:t>
      </w:r>
    </w:p>
    <w:p w:rsidR="00B11EB3" w:rsidRDefault="00B11EB3" w:rsidP="00B11EB3">
      <w:pPr>
        <w:pStyle w:val="DanceBody"/>
      </w:pPr>
      <w:r>
        <w:t>25-32</w:t>
      </w:r>
      <w:r>
        <w:tab/>
        <w:t xml:space="preserve">2s+1L </w:t>
      </w:r>
      <w:r>
        <w:rPr>
          <w:b/>
        </w:rPr>
        <w:t xml:space="preserve">also </w:t>
      </w:r>
      <w:r>
        <w:t>1M+3s dance LSh reels across (2s+3s make loops into the reel) to end 2 1 3. All set</w:t>
      </w:r>
    </w:p>
    <w:p w:rsidR="00B11EB3" w:rsidRDefault="00B11EB3" w:rsidP="00B11EB3">
      <w:pPr>
        <w:pStyle w:val="DanceBody"/>
        <w:keepNext w:val="0"/>
        <w:rPr>
          <w:i/>
        </w:rPr>
      </w:pPr>
      <w:r>
        <w:rPr>
          <w:i/>
        </w:rPr>
        <w:t>Note: after 2nd time through 1s may repeat bars 1-4 to get to 4th place</w:t>
      </w:r>
    </w:p>
    <w:p w:rsidR="00B11EB3" w:rsidRDefault="00B11EB3" w:rsidP="00B11EB3"/>
    <w:p w:rsidR="00B11EB3" w:rsidRDefault="00B11EB3" w:rsidP="00B11EB3">
      <w:pPr>
        <w:pStyle w:val="Minicrib"/>
      </w:pPr>
      <w:r>
        <w:t>TOAST TO THE STEWARTS  (R8x40)  3C (4C set)</w:t>
      </w:r>
      <w:r>
        <w:tab/>
        <w:t>Moira Bolton  Seven SCDs</w:t>
      </w:r>
    </w:p>
    <w:p w:rsidR="00B11EB3" w:rsidRDefault="00B11EB3" w:rsidP="00B11EB3">
      <w:pPr>
        <w:pStyle w:val="DanceBody"/>
      </w:pPr>
      <w:r>
        <w:t xml:space="preserve"> 1- 8</w:t>
      </w:r>
      <w:r>
        <w:tab/>
        <w:t>1s+2s+3s set, dance DoSiDo with partner &amp; set</w:t>
      </w:r>
    </w:p>
    <w:p w:rsidR="00B11EB3" w:rsidRDefault="00B11EB3" w:rsidP="00B11EB3">
      <w:pPr>
        <w:pStyle w:val="DanceBody"/>
      </w:pPr>
      <w:r>
        <w:t xml:space="preserve"> 9-16</w:t>
      </w:r>
      <w:r>
        <w:tab/>
        <w:t>1s lead down for 4 steps followed by 2s+3s, change places with partner &amp; lead up to order 3 2 1</w:t>
      </w:r>
    </w:p>
    <w:p w:rsidR="00B11EB3" w:rsidRDefault="00B11EB3" w:rsidP="00B11EB3">
      <w:pPr>
        <w:pStyle w:val="DanceBody"/>
      </w:pPr>
      <w:r>
        <w:t>17-24</w:t>
      </w:r>
      <w:r>
        <w:tab/>
        <w:t>3s giving RSh to 2s dance reels of 3 on opposite sides</w:t>
      </w:r>
    </w:p>
    <w:p w:rsidR="00B11EB3" w:rsidRDefault="00B11EB3" w:rsidP="00B11EB3">
      <w:pPr>
        <w:pStyle w:val="DanceBody"/>
      </w:pPr>
      <w:r>
        <w:t>25-32</w:t>
      </w:r>
      <w:r>
        <w:tab/>
        <w:t>2s+1s change places LH on sides, set to partner, 1s cross RH &amp; set</w:t>
      </w:r>
    </w:p>
    <w:p w:rsidR="00B11EB3" w:rsidRDefault="00B11EB3" w:rsidP="00B11EB3">
      <w:pPr>
        <w:pStyle w:val="DanceBody"/>
      </w:pPr>
      <w:r>
        <w:t>33-40</w:t>
      </w:r>
      <w:r>
        <w:tab/>
        <w:t>1s dance Diag R&amp;L to end 3 1 2 4</w:t>
      </w:r>
    </w:p>
    <w:p w:rsidR="00B11EB3" w:rsidRDefault="00B11EB3" w:rsidP="00B11EB3">
      <w:pPr>
        <w:pStyle w:val="DanceBody"/>
        <w:keepNext w:val="0"/>
      </w:pPr>
      <w:r>
        <w:t>2</w:t>
      </w:r>
      <w:r w:rsidRPr="00972EEB">
        <w:t>nd</w:t>
      </w:r>
      <w:r>
        <w:t xml:space="preserve"> time through ends 3 4 1 2, 1s step to bottom &amp; 3s become new 1s</w:t>
      </w:r>
    </w:p>
    <w:p w:rsidR="00B11EB3" w:rsidRDefault="00B11EB3" w:rsidP="00B11EB3"/>
    <w:p w:rsidR="00B11EB3" w:rsidRDefault="00B11EB3" w:rsidP="00B11EB3">
      <w:pPr>
        <w:pStyle w:val="Minicrib"/>
      </w:pPr>
      <w:r>
        <w:t>A TOAST TO TOBIE  (J4x32)  4C set</w:t>
      </w:r>
      <w:r>
        <w:tab/>
        <w:t>Wouter Joubert  Many Happy Hours</w:t>
      </w:r>
    </w:p>
    <w:p w:rsidR="00B11EB3" w:rsidRDefault="00B11EB3" w:rsidP="00B11EB3">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B11EB3" w:rsidRDefault="00B11EB3" w:rsidP="00B11EB3">
      <w:pPr>
        <w:pStyle w:val="DanceBody"/>
      </w:pPr>
      <w:r>
        <w:t xml:space="preserve"> 9-16</w:t>
      </w:r>
      <w:r>
        <w:tab/>
        <w:t xml:space="preserve">1s+2s </w:t>
      </w:r>
      <w:r>
        <w:rPr>
          <w:b/>
        </w:rPr>
        <w:t>also</w:t>
      </w:r>
      <w:r>
        <w:t xml:space="preserve"> 3s+4s dance RSh reels of 4 across. Bars 15-16: 1s &amp; 3s turn partner 3/4 RH to line of 4 up/down centre (Men face up, Ladies down)</w:t>
      </w:r>
    </w:p>
    <w:p w:rsidR="00B11EB3" w:rsidRDefault="00B11EB3" w:rsidP="00B11EB3">
      <w:pPr>
        <w:pStyle w:val="DanceBody"/>
      </w:pPr>
      <w:r>
        <w:t>17-24</w:t>
      </w:r>
      <w:r>
        <w:tab/>
        <w:t xml:space="preserve">1s+3s dance 1/2 RSh reel of 4; 3s+2s </w:t>
      </w:r>
      <w:r>
        <w:rPr>
          <w:b/>
        </w:rPr>
        <w:t>also</w:t>
      </w:r>
      <w:r>
        <w:t xml:space="preserve"> 1s+4s dance RH across</w:t>
      </w:r>
    </w:p>
    <w:p w:rsidR="00B11EB3" w:rsidRDefault="00B11EB3" w:rsidP="00B11EB3">
      <w:pPr>
        <w:pStyle w:val="DanceBody"/>
        <w:keepNext w:val="0"/>
      </w:pPr>
      <w:r>
        <w:t>25-32</w:t>
      </w:r>
      <w:r>
        <w:tab/>
        <w:t>3s &amp; 1s set advancing, turn partner 3/4 2H to face up NHJ between 2s/4s; 3s &amp; 1s cast to 2nd/4th place &amp; all set.  2 3 4 1</w:t>
      </w:r>
    </w:p>
    <w:p w:rsidR="00B11EB3" w:rsidRDefault="00B11EB3" w:rsidP="00B11EB3"/>
    <w:p w:rsidR="00B11EB3" w:rsidRDefault="00B11EB3" w:rsidP="00B11EB3">
      <w:pPr>
        <w:pStyle w:val="Minicrib"/>
      </w:pPr>
      <w:r>
        <w:t>TOBERMORY BAY  (J4x40)  4C Set</w:t>
      </w:r>
      <w:r>
        <w:tab/>
        <w:t>J Trevor Stephenson  The Ayton Collection</w:t>
      </w:r>
    </w:p>
    <w:p w:rsidR="00B11EB3" w:rsidRPr="007340E9" w:rsidRDefault="00B11EB3" w:rsidP="00B11EB3">
      <w:pPr>
        <w:pStyle w:val="DanceBody"/>
      </w:pPr>
      <w:r w:rsidRPr="007340E9">
        <w:t xml:space="preserve"> 1- 8</w:t>
      </w:r>
      <w:r w:rsidRPr="007340E9">
        <w:tab/>
        <w:t>All Adv+Ret, turn partners RH, finish 1s+3s face down NHJ, 2s+4s face up NHJ</w:t>
      </w:r>
    </w:p>
    <w:p w:rsidR="00B11EB3" w:rsidRPr="007340E9" w:rsidRDefault="00B11EB3" w:rsidP="00B11EB3">
      <w:pPr>
        <w:pStyle w:val="DanceBody"/>
      </w:pPr>
      <w:r w:rsidRPr="007340E9">
        <w:t xml:space="preserve"> 9-16</w:t>
      </w:r>
      <w:r w:rsidRPr="007340E9">
        <w:tab/>
        <w:t>All Adv+Ret, 1s+2s also 3s+4s turn RH on sides retaining hand</w:t>
      </w:r>
      <w:r>
        <w:t>s</w:t>
      </w:r>
    </w:p>
    <w:p w:rsidR="00B11EB3" w:rsidRPr="007340E9" w:rsidRDefault="00B11EB3" w:rsidP="00B11EB3">
      <w:pPr>
        <w:pStyle w:val="DanceBody"/>
      </w:pPr>
      <w:r w:rsidRPr="007340E9">
        <w:t>17-24</w:t>
      </w:r>
      <w:r w:rsidRPr="007340E9">
        <w:tab/>
        <w:t>1s+2s also 3s+4s dance RH across &amp; LH back, 1M finishes facing out</w:t>
      </w:r>
    </w:p>
    <w:p w:rsidR="00B11EB3" w:rsidRPr="007340E9" w:rsidRDefault="00B11EB3" w:rsidP="00B11EB3">
      <w:pPr>
        <w:pStyle w:val="DanceBody"/>
      </w:pPr>
      <w:r w:rsidRPr="007340E9">
        <w:t>25-32</w:t>
      </w:r>
      <w:r w:rsidRPr="007340E9">
        <w:tab/>
        <w:t>1M (followed by partner) casts 1 place, crosses over, casts 2 places, crosses over &amp; both end in 4th place own side (2s+3s+4s step up bars 31-23)</w:t>
      </w:r>
    </w:p>
    <w:p w:rsidR="00B11EB3" w:rsidRPr="007340E9" w:rsidRDefault="00B11EB3" w:rsidP="00B11EB3">
      <w:pPr>
        <w:pStyle w:val="DanceBody"/>
        <w:keepNext w:val="0"/>
      </w:pPr>
      <w:r w:rsidRPr="007340E9">
        <w:t>33-40</w:t>
      </w:r>
      <w:r w:rsidRPr="007340E9">
        <w:tab/>
        <w:t>All circle 8H round &amp; back</w:t>
      </w:r>
      <w:r>
        <w:t>. End</w:t>
      </w:r>
      <w:r w:rsidRPr="007340E9">
        <w:t xml:space="preserve"> 2 3 4 1</w:t>
      </w:r>
    </w:p>
    <w:p w:rsidR="00B11EB3" w:rsidRDefault="00B11EB3" w:rsidP="00B11EB3"/>
    <w:p w:rsidR="00B11EB3" w:rsidRDefault="00B11EB3" w:rsidP="00B11EB3">
      <w:pPr>
        <w:pStyle w:val="Minicrib"/>
      </w:pPr>
      <w:r>
        <w:t>TOBERMORY JIG  (J4x32)  4C Set</w:t>
      </w:r>
      <w:r>
        <w:tab/>
        <w:t>Alison Austin, 2024</w:t>
      </w:r>
    </w:p>
    <w:p w:rsidR="00B11EB3" w:rsidRDefault="00B11EB3" w:rsidP="00B11EB3">
      <w:pPr>
        <w:pStyle w:val="DanceBody"/>
      </w:pPr>
      <w:r>
        <w:t xml:space="preserve"> 1- 8</w:t>
      </w:r>
      <w:r>
        <w:tab/>
        <w:t>2s+3s turn partner 3/4 RH, dance 1/2 reel of 4 up/down middle, turn partner 3/4 RH to end on sides facing out.  1 2 3 4</w:t>
      </w:r>
    </w:p>
    <w:p w:rsidR="00B11EB3" w:rsidRDefault="00B11EB3" w:rsidP="00B11EB3">
      <w:pPr>
        <w:pStyle w:val="DanceBody"/>
      </w:pPr>
      <w:r>
        <w:t xml:space="preserve"> 9-16</w:t>
      </w:r>
      <w:r>
        <w:tab/>
        <w:t>Alternating Tandem reels of 3 on sides 2L followed by 3L RSh to 4L to start, 3M followed by 2M RSh to 1M to start. 1 3 2 4</w:t>
      </w:r>
    </w:p>
    <w:p w:rsidR="00B11EB3" w:rsidRDefault="00B11EB3" w:rsidP="00B11EB3">
      <w:pPr>
        <w:pStyle w:val="DanceBody"/>
      </w:pPr>
      <w:r>
        <w:t>17-24</w:t>
      </w:r>
      <w:r>
        <w:tab/>
        <w:t xml:space="preserve">3s+2s dance RH across; 1s+3s </w:t>
      </w:r>
      <w:r>
        <w:rPr>
          <w:b/>
        </w:rPr>
        <w:t>also</w:t>
      </w:r>
      <w:r>
        <w:t xml:space="preserve"> 2s+4s dance LH across</w:t>
      </w:r>
    </w:p>
    <w:p w:rsidR="00B11EB3" w:rsidRDefault="00B11EB3" w:rsidP="00B11EB3">
      <w:pPr>
        <w:pStyle w:val="DanceBody"/>
      </w:pPr>
      <w:r>
        <w:t>25-30</w:t>
      </w:r>
      <w:r>
        <w:tab/>
        <w:t xml:space="preserve">3s+2s 1/2 turn partner LH, 3M &amp; 2L face out, 3M followed by 3L casts up to 1st place </w:t>
      </w:r>
      <w:r>
        <w:rPr>
          <w:b/>
        </w:rPr>
        <w:t>while</w:t>
      </w:r>
      <w:r>
        <w:t xml:space="preserve"> 2L followed by 2M casts down to 4th place (1s &amp; 4s step down/up 29-30). 3 1 4 2</w:t>
      </w:r>
    </w:p>
    <w:p w:rsidR="00B11EB3" w:rsidRDefault="00B11EB3" w:rsidP="00B11EB3">
      <w:pPr>
        <w:pStyle w:val="DanceBody"/>
        <w:keepNext w:val="0"/>
      </w:pPr>
      <w:r>
        <w:t>31-32</w:t>
      </w:r>
      <w:r>
        <w:tab/>
        <w:t>All set</w:t>
      </w:r>
    </w:p>
    <w:p w:rsidR="00B11EB3" w:rsidRDefault="00B11EB3" w:rsidP="00B11EB3"/>
    <w:p w:rsidR="00B11EB3" w:rsidRDefault="00B11EB3" w:rsidP="00B11EB3">
      <w:pPr>
        <w:pStyle w:val="Minicrib"/>
      </w:pPr>
      <w:r>
        <w:t>THE TOCHER BAND  (R8x32)  3C (4C set)</w:t>
      </w:r>
      <w:r>
        <w:tab/>
        <w:t>Roy Goldring  Leeds Silver Jubilee</w:t>
      </w:r>
    </w:p>
    <w:p w:rsidR="00B11EB3" w:rsidRPr="00942A8E" w:rsidRDefault="00B11EB3" w:rsidP="00B11EB3">
      <w:pPr>
        <w:pStyle w:val="DanceBody"/>
      </w:pPr>
      <w:r w:rsidRPr="00942A8E">
        <w:t xml:space="preserve"> 1- 8</w:t>
      </w:r>
      <w:r w:rsidRPr="00942A8E">
        <w:tab/>
        <w:t>1s cross RH &amp; cast 2 places</w:t>
      </w:r>
      <w:r w:rsidRPr="00BA6B4D">
        <w:rPr>
          <w:b/>
        </w:rPr>
        <w:t xml:space="preserve"> while </w:t>
      </w:r>
      <w:r w:rsidRPr="00942A8E">
        <w:t>2s &amp; 3s set &amp; cross up 1 place (no hands), 2s cross RH &amp; cast 2 places</w:t>
      </w:r>
      <w:r w:rsidRPr="00BA6B4D">
        <w:rPr>
          <w:b/>
        </w:rPr>
        <w:t xml:space="preserve"> while </w:t>
      </w:r>
      <w:r w:rsidRPr="00942A8E">
        <w:t>3s &amp; 1s set &amp; cross up.  3 1 2</w:t>
      </w:r>
    </w:p>
    <w:p w:rsidR="00B11EB3" w:rsidRPr="00942A8E" w:rsidRDefault="00B11EB3" w:rsidP="00B11EB3">
      <w:pPr>
        <w:pStyle w:val="DanceBody"/>
      </w:pPr>
      <w:r w:rsidRPr="00942A8E">
        <w:t xml:space="preserve"> 9-16</w:t>
      </w:r>
      <w:r w:rsidRPr="00942A8E">
        <w:tab/>
        <w:t>1s+2s dance RH across, 3s+1s dance LH across 1s end facing 1</w:t>
      </w:r>
      <w:r w:rsidRPr="00972EEB">
        <w:t>st</w:t>
      </w:r>
      <w:r w:rsidRPr="00942A8E">
        <w:t xml:space="preserve"> corner pstns</w:t>
      </w:r>
    </w:p>
    <w:p w:rsidR="00B11EB3" w:rsidRPr="00942A8E" w:rsidRDefault="00B11EB3" w:rsidP="00B11EB3">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B11EB3" w:rsidRPr="00942A8E" w:rsidRDefault="00B11EB3" w:rsidP="00B11EB3">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B11EB3" w:rsidRDefault="00B11EB3" w:rsidP="00B11EB3"/>
    <w:p w:rsidR="00B11EB3" w:rsidRDefault="00B11EB3" w:rsidP="00B11EB3">
      <w:pPr>
        <w:pStyle w:val="Minicrib"/>
      </w:pPr>
      <w:r>
        <w:t>TODDLE WI' JOY  (R8x40)  3C (4C set)</w:t>
      </w:r>
      <w:r>
        <w:tab/>
        <w:t>Ian Dall  Third Sheaf Coll</w:t>
      </w:r>
    </w:p>
    <w:p w:rsidR="00B11EB3" w:rsidRDefault="00B11EB3" w:rsidP="00B11EB3">
      <w:pPr>
        <w:pStyle w:val="DanceBody"/>
      </w:pPr>
      <w:r>
        <w:t>1- 8</w:t>
      </w:r>
      <w:r>
        <w:tab/>
        <w:t>1s lead down (3), lead up (3) to top &amp; face out.  1s change places with 2s (Men LH, Ladies RH)</w:t>
      </w:r>
    </w:p>
    <w:p w:rsidR="00B11EB3" w:rsidRDefault="00B11EB3" w:rsidP="00B11EB3">
      <w:pPr>
        <w:pStyle w:val="DanceBody"/>
      </w:pPr>
      <w:r>
        <w:t xml:space="preserve"> 9-16</w:t>
      </w:r>
      <w:r>
        <w:tab/>
        <w:t>Mirror reels of 3 on sides (1s in/down to start).  End with 2s &amp;3s curving into place</w:t>
      </w:r>
    </w:p>
    <w:p w:rsidR="00B11EB3" w:rsidRDefault="00B11EB3" w:rsidP="00B11EB3">
      <w:pPr>
        <w:pStyle w:val="DanceBody"/>
      </w:pPr>
      <w:r>
        <w:t>17-22</w:t>
      </w:r>
      <w:r>
        <w:tab/>
        <w:t xml:space="preserve">1L+2M </w:t>
      </w:r>
      <w:r>
        <w:rPr>
          <w:b/>
        </w:rPr>
        <w:t>also</w:t>
      </w:r>
      <w:r>
        <w:t xml:space="preserve"> 1M+3L dance modified La Baratte (omit initial 2 bar setting) as follows</w:t>
      </w:r>
    </w:p>
    <w:p w:rsidR="00B11EB3" w:rsidRDefault="00B11EB3" w:rsidP="00B11EB3">
      <w:pPr>
        <w:pStyle w:val="DanceBody"/>
      </w:pPr>
      <w:r>
        <w:tab/>
        <w:t>17-18    Man 1/2 turns opposite Lady RH &amp; retains hand but at arm's length from each other</w:t>
      </w:r>
    </w:p>
    <w:p w:rsidR="00B11EB3" w:rsidRDefault="00B11EB3" w:rsidP="00B11EB3">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B11EB3" w:rsidRDefault="00B11EB3" w:rsidP="00B11EB3">
      <w:pPr>
        <w:pStyle w:val="DanceBody"/>
      </w:pPr>
      <w:r>
        <w:tab/>
        <w:t>21-22    Couple change places LH to opposite places (2M &amp; 3L omit polite turn)</w:t>
      </w:r>
    </w:p>
    <w:p w:rsidR="00B11EB3" w:rsidRDefault="00B11EB3" w:rsidP="00B11EB3">
      <w:pPr>
        <w:pStyle w:val="DanceBody"/>
      </w:pPr>
      <w:r>
        <w:t>23-24</w:t>
      </w:r>
      <w:r>
        <w:tab/>
        <w:t xml:space="preserve">1L+3L </w:t>
      </w:r>
      <w:r>
        <w:rPr>
          <w:b/>
        </w:rPr>
        <w:t>also</w:t>
      </w:r>
      <w:r>
        <w:t xml:space="preserve"> 2M+1M change places RH</w:t>
      </w:r>
    </w:p>
    <w:p w:rsidR="00B11EB3" w:rsidRDefault="00B11EB3" w:rsidP="00B11EB3">
      <w:pPr>
        <w:pStyle w:val="DanceBody"/>
      </w:pPr>
      <w:r>
        <w:t>25-32</w:t>
      </w:r>
      <w:r>
        <w:tab/>
        <w:t xml:space="preserve">3 couples Set+Link.  1s petronella turn to 2nd place opp sides </w:t>
      </w:r>
      <w:r>
        <w:rPr>
          <w:b/>
        </w:rPr>
        <w:t>while</w:t>
      </w:r>
      <w:r>
        <w:t xml:space="preserve"> 2M+3M &amp; 2L+3L cross RH.  All set</w:t>
      </w:r>
    </w:p>
    <w:p w:rsidR="00B11EB3" w:rsidRDefault="00B11EB3" w:rsidP="00B11EB3">
      <w:pPr>
        <w:pStyle w:val="DanceBody"/>
      </w:pPr>
      <w:r>
        <w:t>33-38</w:t>
      </w:r>
      <w:r>
        <w:tab/>
        <w:t xml:space="preserve">1L+3M </w:t>
      </w:r>
      <w:r>
        <w:rPr>
          <w:b/>
        </w:rPr>
        <w:t>also</w:t>
      </w:r>
      <w:r>
        <w:t xml:space="preserve"> 1M+2L dance modified La Baratte (as 17-22)</w:t>
      </w:r>
    </w:p>
    <w:p w:rsidR="00B11EB3" w:rsidRDefault="00B11EB3" w:rsidP="00B11EB3">
      <w:pPr>
        <w:pStyle w:val="DanceBody"/>
        <w:keepNext w:val="0"/>
      </w:pPr>
      <w:r>
        <w:t>39-40</w:t>
      </w:r>
      <w:r>
        <w:tab/>
        <w:t xml:space="preserve">1L+2L </w:t>
      </w:r>
      <w:r>
        <w:rPr>
          <w:b/>
        </w:rPr>
        <w:t>also</w:t>
      </w:r>
      <w:r>
        <w:t xml:space="preserve"> 3M+1M change places RH</w:t>
      </w:r>
    </w:p>
    <w:p w:rsidR="00B11EB3" w:rsidRDefault="00B11EB3" w:rsidP="00B11EB3"/>
    <w:p w:rsidR="00B11EB3" w:rsidRDefault="00B11EB3" w:rsidP="00B11EB3">
      <w:pPr>
        <w:pStyle w:val="Minicrib"/>
      </w:pPr>
      <w:r>
        <w:t>TODDLIN' TIM  (R4x32)  4C Set</w:t>
      </w:r>
      <w:r>
        <w:tab/>
        <w:t>Ann Dix  The Burnham Set</w:t>
      </w:r>
    </w:p>
    <w:p w:rsidR="00B11EB3" w:rsidRDefault="00B11EB3" w:rsidP="00B11EB3">
      <w:pPr>
        <w:pStyle w:val="DanceBody"/>
      </w:pPr>
      <w:r>
        <w:t xml:space="preserve"> 1- 4</w:t>
      </w:r>
      <w:r>
        <w:tab/>
        <w:t>1s+4s cross RH to finish side by side with partner in middle (1s facing down, 4s facing up) &amp; set</w:t>
      </w:r>
    </w:p>
    <w:p w:rsidR="00B11EB3" w:rsidRDefault="00B11EB3" w:rsidP="00B11EB3">
      <w:pPr>
        <w:pStyle w:val="DanceBody"/>
      </w:pPr>
      <w:r>
        <w:t xml:space="preserve"> 5- 8</w:t>
      </w:r>
      <w:r>
        <w:tab/>
        <w:t>1s+4s dance 1/2 R&amp;L up/down set (to finish 1s in 3rd place, 4s in 2nd place (2s+3s step up/down on 5-6).  2 4 1 3</w:t>
      </w:r>
    </w:p>
    <w:p w:rsidR="00B11EB3" w:rsidRDefault="00B11EB3" w:rsidP="00B11EB3">
      <w:pPr>
        <w:pStyle w:val="DanceBody"/>
      </w:pPr>
      <w:r>
        <w:t xml:space="preserve"> 9-16</w:t>
      </w:r>
      <w:r>
        <w:tab/>
        <w:t>2s+3s repeat bars 1-8 to finish 3s &amp; 2s facing out.  4 3 2 1</w:t>
      </w:r>
    </w:p>
    <w:p w:rsidR="00B11EB3" w:rsidRDefault="00B11EB3" w:rsidP="00B11EB3">
      <w:pPr>
        <w:pStyle w:val="DanceBody"/>
      </w:pPr>
      <w:r>
        <w:t>17-24</w:t>
      </w:r>
      <w:r>
        <w:tab/>
        <w:t xml:space="preserve">4s+3s </w:t>
      </w:r>
      <w:r w:rsidRPr="00F8205D">
        <w:rPr>
          <w:b/>
        </w:rPr>
        <w:t>also</w:t>
      </w:r>
      <w:r>
        <w:t xml:space="preserve"> 2s+1s dance double Fig of 8 (4s &amp;1s cross down/up, 3s &amp; 2s cast up/down to start)</w:t>
      </w:r>
    </w:p>
    <w:p w:rsidR="00B11EB3" w:rsidRDefault="00B11EB3" w:rsidP="00B11EB3">
      <w:pPr>
        <w:pStyle w:val="DanceBody"/>
      </w:pPr>
      <w:r>
        <w:t>25-28</w:t>
      </w:r>
      <w:r>
        <w:tab/>
        <w:t>4s+3s+2s dance 1/2 reels of 3 on the sides (2s in &amp; up, 3s down &amp; out, 4s in &amp; down to start) &amp; finish 2s facing 3s &amp; 4s facing 1s.  2 3 4 1</w:t>
      </w:r>
    </w:p>
    <w:p w:rsidR="00B11EB3" w:rsidRDefault="00B11EB3" w:rsidP="00B11EB3">
      <w:pPr>
        <w:pStyle w:val="DanceBody"/>
        <w:keepNext w:val="0"/>
      </w:pPr>
      <w:r>
        <w:t>29-32</w:t>
      </w:r>
      <w:r>
        <w:tab/>
        <w:t>All set, 2M+3M &amp; 4L+1L turn RH while 2L+3L &amp; 4M+1M turn LH.  2 3 4 1</w:t>
      </w:r>
    </w:p>
    <w:p w:rsidR="00B11EB3" w:rsidRDefault="00B11EB3" w:rsidP="00B11EB3"/>
    <w:p w:rsidR="00B11EB3" w:rsidRDefault="00B11EB3" w:rsidP="00B11EB3">
      <w:pPr>
        <w:pStyle w:val="Minicrib"/>
      </w:pPr>
      <w:r>
        <w:t>TODLEN HAME  (J8x32)  3C (4C set)</w:t>
      </w:r>
      <w:r>
        <w:tab/>
        <w:t>Thomas Wilson 1816  RSCDS Bk 16</w:t>
      </w:r>
    </w:p>
    <w:p w:rsidR="00B11EB3" w:rsidRDefault="00B11EB3" w:rsidP="00B11EB3">
      <w:pPr>
        <w:pStyle w:val="DanceBody"/>
      </w:pPr>
      <w:r>
        <w:t xml:space="preserve"> 1- 8</w:t>
      </w:r>
      <w:r>
        <w:tab/>
        <w:t>1s+2s dance a reel of 4 across the dance (1L &amp; 2M pass LSh, 1M &amp; 2L dance to their Left to start). 1s end in 2</w:t>
      </w:r>
      <w:r w:rsidRPr="00972EEB">
        <w:t>nd</w:t>
      </w:r>
      <w:r>
        <w:t xml:space="preserve"> place. 2 1 3</w:t>
      </w:r>
    </w:p>
    <w:p w:rsidR="00B11EB3" w:rsidRDefault="00B11EB3" w:rsidP="00B11EB3">
      <w:pPr>
        <w:pStyle w:val="DanceBody"/>
      </w:pPr>
      <w:r>
        <w:t xml:space="preserve"> 9-16</w:t>
      </w:r>
      <w:r>
        <w:tab/>
        <w:t>2s+1s+3s dance Grand Chain</w:t>
      </w:r>
    </w:p>
    <w:p w:rsidR="00B11EB3" w:rsidRDefault="00B11EB3" w:rsidP="00B11EB3">
      <w:pPr>
        <w:pStyle w:val="DanceBody"/>
      </w:pPr>
      <w:r>
        <w:t>17-24</w:t>
      </w:r>
      <w:r>
        <w:tab/>
        <w:t>2s+1s dance R&amp;L</w:t>
      </w:r>
    </w:p>
    <w:p w:rsidR="00B11EB3" w:rsidRDefault="00B11EB3" w:rsidP="00B11EB3">
      <w:pPr>
        <w:pStyle w:val="DanceBody"/>
        <w:keepNext w:val="0"/>
      </w:pPr>
      <w:r>
        <w:t>25-32</w:t>
      </w:r>
      <w:r>
        <w:tab/>
        <w:t>1s dance down below 3s, cast up on own sides, dance up between 2s &amp; cast to 2</w:t>
      </w:r>
      <w:r w:rsidRPr="00972EEB">
        <w:t>nd</w:t>
      </w:r>
      <w:r>
        <w:t xml:space="preserve"> places on own sides. 2 1 3</w:t>
      </w:r>
    </w:p>
    <w:p w:rsidR="00B11EB3" w:rsidRDefault="00B11EB3" w:rsidP="00B11EB3"/>
    <w:p w:rsidR="00B11EB3" w:rsidRDefault="00B11EB3" w:rsidP="00B11EB3">
      <w:pPr>
        <w:pStyle w:val="Minicrib"/>
      </w:pPr>
      <w:r>
        <w:t>TOGETHERNESS  (R8x32)  3C (4C set)</w:t>
      </w:r>
      <w:r>
        <w:tab/>
        <w:t>John Drewry  Brodie Bk</w:t>
      </w:r>
    </w:p>
    <w:p w:rsidR="00B11EB3" w:rsidRDefault="00B11EB3" w:rsidP="00B11EB3">
      <w:pPr>
        <w:pStyle w:val="DanceBody"/>
      </w:pPr>
      <w:r>
        <w:t xml:space="preserve"> 1- 4</w:t>
      </w:r>
      <w:r>
        <w:tab/>
        <w:t>1s 1/2 turn RH to face down in prom hold &amp; dance down to 3</w:t>
      </w:r>
      <w:r w:rsidRPr="00972EEB">
        <w:t>rd</w:t>
      </w:r>
      <w:r>
        <w:t xml:space="preserve"> place</w:t>
      </w:r>
      <w:r w:rsidRPr="00BA6B4D">
        <w:rPr>
          <w:b/>
        </w:rPr>
        <w:t xml:space="preserve"> while </w:t>
      </w:r>
      <w:r>
        <w:t>2s &amp; 3s set &amp; cast up 1 place</w:t>
      </w:r>
    </w:p>
    <w:p w:rsidR="00B11EB3" w:rsidRDefault="00B11EB3" w:rsidP="00B11EB3">
      <w:pPr>
        <w:pStyle w:val="DanceBody"/>
      </w:pPr>
      <w:r>
        <w:t xml:space="preserve"> 5- 8</w:t>
      </w:r>
      <w:r>
        <w:tab/>
        <w:t>1s cross LH to 3</w:t>
      </w:r>
      <w:r w:rsidRPr="00972EEB">
        <w:t>rd</w:t>
      </w:r>
      <w:r>
        <w:t xml:space="preserve"> place own side &amp; cast up to 2</w:t>
      </w:r>
      <w:r w:rsidRPr="00972EEB">
        <w:t>nd</w:t>
      </w:r>
      <w:r>
        <w:t xml:space="preserve"> pl</w:t>
      </w:r>
      <w:r w:rsidRPr="00BA6B4D">
        <w:rPr>
          <w:b/>
        </w:rPr>
        <w:t xml:space="preserve"> while </w:t>
      </w:r>
      <w:r>
        <w:t>2s 1/2 turn RH to face down in prom hold &amp; dance down to 3</w:t>
      </w:r>
      <w:r w:rsidRPr="00972EEB">
        <w:t>rd</w:t>
      </w:r>
      <w:r>
        <w:t xml:space="preserve"> pl</w:t>
      </w:r>
      <w:r w:rsidRPr="00BA6B4D">
        <w:rPr>
          <w:b/>
        </w:rPr>
        <w:t xml:space="preserve"> </w:t>
      </w:r>
      <w:r>
        <w:rPr>
          <w:b/>
        </w:rPr>
        <w:t xml:space="preserve">as </w:t>
      </w:r>
      <w:r>
        <w:t>3s set &amp; cast up 1 pl</w:t>
      </w:r>
    </w:p>
    <w:p w:rsidR="00B11EB3" w:rsidRDefault="00B11EB3" w:rsidP="00B11EB3">
      <w:pPr>
        <w:pStyle w:val="DanceBody"/>
      </w:pPr>
      <w:r>
        <w:t xml:space="preserve"> 9-12</w:t>
      </w:r>
      <w:r>
        <w:tab/>
        <w:t>1s set &amp; cast to top</w:t>
      </w:r>
      <w:r w:rsidRPr="00BA6B4D">
        <w:rPr>
          <w:b/>
        </w:rPr>
        <w:t xml:space="preserve"> while </w:t>
      </w:r>
      <w:r>
        <w:t>2s cross LH to 3</w:t>
      </w:r>
      <w:r w:rsidRPr="00972EEB">
        <w:t>rd</w:t>
      </w:r>
      <w:r>
        <w:t xml:space="preserve"> place own side &amp; cast up to 2</w:t>
      </w:r>
      <w:r w:rsidRPr="00972EEB">
        <w:t>nd</w:t>
      </w:r>
      <w:r>
        <w:t xml:space="preserve"> pl</w:t>
      </w:r>
      <w:r w:rsidRPr="00BA6B4D">
        <w:rPr>
          <w:b/>
        </w:rPr>
        <w:t xml:space="preserve"> </w:t>
      </w:r>
      <w:r>
        <w:rPr>
          <w:b/>
        </w:rPr>
        <w:t xml:space="preserve">as </w:t>
      </w:r>
      <w:r>
        <w:t>3s 1/2 turn RH to face down in prom hold &amp; dance down to 3</w:t>
      </w:r>
      <w:r w:rsidRPr="00972EEB">
        <w:t>rd</w:t>
      </w:r>
      <w:r>
        <w:t xml:space="preserve"> pl</w:t>
      </w:r>
    </w:p>
    <w:p w:rsidR="00B11EB3" w:rsidRDefault="00B11EB3" w:rsidP="00B11EB3">
      <w:pPr>
        <w:pStyle w:val="DanceBody"/>
      </w:pPr>
      <w:r>
        <w:t>13-16</w:t>
      </w:r>
      <w:r>
        <w:tab/>
        <w:t>1s 1/2 turn RH to face 2M (in top place)</w:t>
      </w:r>
      <w:r w:rsidRPr="00BA6B4D">
        <w:rPr>
          <w:b/>
        </w:rPr>
        <w:t xml:space="preserve"> while </w:t>
      </w:r>
      <w:r>
        <w:t>2s set &amp; cast up to 1</w:t>
      </w:r>
      <w:r w:rsidRPr="00972EEB">
        <w:t>st</w:t>
      </w:r>
      <w:r>
        <w:t xml:space="preserve"> place</w:t>
      </w:r>
      <w:r w:rsidRPr="00BA6B4D">
        <w:rPr>
          <w:b/>
        </w:rPr>
        <w:t xml:space="preserve"> </w:t>
      </w:r>
      <w:r>
        <w:rPr>
          <w:b/>
        </w:rPr>
        <w:t xml:space="preserve">as </w:t>
      </w:r>
      <w:r>
        <w:t>3s cross LH to 3</w:t>
      </w:r>
      <w:r w:rsidRPr="00972EEB">
        <w:t>rd</w:t>
      </w:r>
      <w:r>
        <w:t xml:space="preserve"> place &amp; set</w:t>
      </w:r>
      <w:r>
        <w:tab/>
      </w:r>
    </w:p>
    <w:p w:rsidR="00B11EB3" w:rsidRDefault="00B11EB3" w:rsidP="00B11EB3">
      <w:pPr>
        <w:pStyle w:val="DanceBody"/>
      </w:pPr>
      <w:r>
        <w:t>17-24</w:t>
      </w:r>
      <w:r>
        <w:tab/>
        <w:t>1s (in prom hold) dance diagonal RSh reel of 3 with 1</w:t>
      </w:r>
      <w:r w:rsidRPr="00972EEB">
        <w:t>st</w:t>
      </w:r>
      <w:r>
        <w:t xml:space="preserve"> corners &amp; end facing 3M</w:t>
      </w:r>
    </w:p>
    <w:p w:rsidR="00B11EB3" w:rsidRDefault="00B11EB3" w:rsidP="00B11EB3">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rPr>
        <w:t xml:space="preserve"> </w:t>
      </w:r>
      <w:r>
        <w:rPr>
          <w:b/>
        </w:rPr>
        <w:t xml:space="preserve">as </w:t>
      </w:r>
      <w:r>
        <w:t>corners continue reel.  2 1 3</w:t>
      </w:r>
    </w:p>
    <w:p w:rsidR="00B11EB3" w:rsidRDefault="00B11EB3" w:rsidP="00B11EB3"/>
    <w:p w:rsidR="00B11EB3" w:rsidRDefault="00B11EB3" w:rsidP="00B11EB3">
      <w:pPr>
        <w:pStyle w:val="Minicrib"/>
      </w:pPr>
      <w:r>
        <w:t>TOKYO FLYER  (J3x40)  3C set</w:t>
      </w:r>
      <w:r>
        <w:tab/>
        <w:t>Robert Stuart  An International Language</w:t>
      </w:r>
    </w:p>
    <w:p w:rsidR="00B11EB3" w:rsidRDefault="00B11EB3" w:rsidP="00B11EB3">
      <w:pPr>
        <w:pStyle w:val="DanceBody"/>
      </w:pPr>
      <w:r>
        <w:t xml:space="preserve"> 1- 8</w:t>
      </w:r>
      <w:r>
        <w:tab/>
        <w:t>1s cross RH, cast (2s step up); 1s cross LH &amp; cast (3s step up).  2 3 1</w:t>
      </w:r>
    </w:p>
    <w:p w:rsidR="00B11EB3" w:rsidRDefault="00B11EB3" w:rsidP="00B11EB3">
      <w:pPr>
        <w:pStyle w:val="DanceBody"/>
      </w:pPr>
      <w:r>
        <w:t xml:space="preserve"> 9-16</w:t>
      </w:r>
      <w:r>
        <w:tab/>
        <w:t>2s+3s+1s circle 6H round &amp; back</w:t>
      </w:r>
    </w:p>
    <w:p w:rsidR="00B11EB3" w:rsidRDefault="00B11EB3" w:rsidP="00B11EB3">
      <w:pPr>
        <w:pStyle w:val="DanceBody"/>
      </w:pPr>
      <w:r>
        <w:t>17-24</w:t>
      </w:r>
      <w:r>
        <w:tab/>
        <w:t>1s cross RH, cast up (3s step down); 1s cross LH &amp; cast up (2s step down).  1 2 3</w:t>
      </w:r>
    </w:p>
    <w:p w:rsidR="00B11EB3" w:rsidRDefault="00B11EB3" w:rsidP="00B11EB3">
      <w:pPr>
        <w:pStyle w:val="DanceBody"/>
      </w:pPr>
      <w:r>
        <w:t>25-32</w:t>
      </w:r>
      <w:r>
        <w:tab/>
        <w:t>1s+2s+3s circle 6H round &amp; back</w:t>
      </w:r>
    </w:p>
    <w:p w:rsidR="00B11EB3" w:rsidRDefault="00B11EB3" w:rsidP="00B11EB3">
      <w:pPr>
        <w:pStyle w:val="DanceBody"/>
      </w:pPr>
      <w:r>
        <w:t>33-40</w:t>
      </w:r>
      <w:r>
        <w:tab/>
        <w:t>1s+2s dance Modified Allemande:</w:t>
      </w:r>
    </w:p>
    <w:p w:rsidR="00B11EB3" w:rsidRDefault="00B11EB3" w:rsidP="00B11EB3">
      <w:pPr>
        <w:pStyle w:val="DanceBody"/>
        <w:keepNext w:val="0"/>
      </w:pPr>
      <w:r>
        <w:tab/>
        <w:t xml:space="preserve">As per Allemande except bars 35-36 1s dance down 2 places below 3s </w:t>
      </w:r>
      <w:r>
        <w:rPr>
          <w:b/>
        </w:rPr>
        <w:t>while</w:t>
      </w:r>
      <w:r>
        <w:t xml:space="preserve"> 3s step up.  End 2 3 1</w:t>
      </w:r>
    </w:p>
    <w:p w:rsidR="00B11EB3" w:rsidRDefault="00B11EB3" w:rsidP="00B11EB3"/>
    <w:p w:rsidR="00B11EB3" w:rsidRDefault="00B11EB3" w:rsidP="00B11EB3">
      <w:pPr>
        <w:pStyle w:val="Minicrib"/>
      </w:pPr>
      <w:r>
        <w:t>THE TOLL HOUSE  (S3x32)  3C set</w:t>
      </w:r>
      <w:r>
        <w:tab/>
        <w:t>John Drewry  Greenburn Bk 3</w:t>
      </w:r>
    </w:p>
    <w:p w:rsidR="00B11EB3" w:rsidRDefault="00B11EB3" w:rsidP="00B11EB3">
      <w:pPr>
        <w:pStyle w:val="DanceBody"/>
      </w:pPr>
      <w:r>
        <w:t xml:space="preserve"> 1- 8</w:t>
      </w:r>
      <w:r>
        <w:tab/>
        <w:t>1s+2s set on sides, turn 2H &amp; open out into 4H round to left</w:t>
      </w:r>
    </w:p>
    <w:p w:rsidR="00B11EB3" w:rsidRDefault="00B11EB3" w:rsidP="00B11EB3">
      <w:pPr>
        <w:pStyle w:val="DanceBody"/>
      </w:pPr>
      <w:r>
        <w:t xml:space="preserve"> 9-12</w:t>
      </w:r>
      <w:r>
        <w:tab/>
        <w:t>All set &amp; dance Triple Petronella: - 1s &amp; 3s petronella turn to next corner</w:t>
      </w:r>
      <w:r w:rsidRPr="00BA6B4D">
        <w:rPr>
          <w:b/>
        </w:rPr>
        <w:t xml:space="preserve"> while </w:t>
      </w:r>
      <w:r>
        <w:t>2s petronella turn into lines across (L facing down M facing up)</w:t>
      </w:r>
    </w:p>
    <w:p w:rsidR="00B11EB3" w:rsidRDefault="00B11EB3" w:rsidP="00B11EB3">
      <w:pPr>
        <w:pStyle w:val="DanceBody"/>
      </w:pPr>
      <w:r>
        <w:t>13-16</w:t>
      </w:r>
      <w:r>
        <w:tab/>
        <w:t>All set &amp; repeat to end opposite sides (3)(2)(1)</w:t>
      </w:r>
    </w:p>
    <w:p w:rsidR="00B11EB3" w:rsidRDefault="00B11EB3" w:rsidP="00B11EB3">
      <w:pPr>
        <w:pStyle w:val="DanceBody"/>
      </w:pPr>
      <w:r>
        <w:t>17-24</w:t>
      </w:r>
      <w:r>
        <w:tab/>
        <w:t>All set, cross (3s &amp; 1s with RH &amp; 2s with LH), 2s dance RH across (Lady with top couple &amp; Man with bottom couple)</w:t>
      </w:r>
    </w:p>
    <w:p w:rsidR="00B11EB3" w:rsidRDefault="00B11EB3" w:rsidP="00B11EB3">
      <w:pPr>
        <w:pStyle w:val="DanceBody"/>
        <w:keepNext w:val="0"/>
      </w:pPr>
      <w:r>
        <w:t>25-32</w:t>
      </w:r>
      <w:r>
        <w:tab/>
        <w:t>3s+2s set, Petronella-in-tandem, change places RH with person facing &amp; Petronella-in-tandem to own sides.  2 3 1</w:t>
      </w:r>
    </w:p>
    <w:p w:rsidR="00B11EB3" w:rsidRDefault="00B11EB3" w:rsidP="00B11EB3"/>
    <w:p w:rsidR="00B11EB3" w:rsidRDefault="00B11EB3" w:rsidP="00B11EB3">
      <w:pPr>
        <w:pStyle w:val="Minicrib"/>
      </w:pPr>
      <w:r>
        <w:t>THE TOLSTA RANT  (J5x32)  5C set</w:t>
      </w:r>
      <w:r>
        <w:tab/>
        <w:t>M Gibbs  Braeside Dances</w:t>
      </w:r>
    </w:p>
    <w:p w:rsidR="00B11EB3" w:rsidRPr="00D02168" w:rsidRDefault="00B11EB3" w:rsidP="00B11EB3">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B11EB3" w:rsidRPr="00D02168" w:rsidRDefault="00B11EB3" w:rsidP="00B11EB3">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B11EB3" w:rsidRPr="00D02168" w:rsidRDefault="00B11EB3" w:rsidP="00B11EB3">
      <w:pPr>
        <w:pStyle w:val="DanceBody"/>
      </w:pPr>
      <w:r w:rsidRPr="00D02168">
        <w:t>17-24</w:t>
      </w:r>
      <w:r w:rsidRPr="00D02168">
        <w:tab/>
        <w:t>All Adv+Ret, 1s &amp; 3s cross RH &amp; change places LH on sides with 4s/5s</w:t>
      </w:r>
    </w:p>
    <w:p w:rsidR="00B11EB3" w:rsidRPr="00D02168" w:rsidRDefault="00B11EB3" w:rsidP="00B11EB3">
      <w:pPr>
        <w:pStyle w:val="DanceBody"/>
        <w:keepNext w:val="0"/>
      </w:pPr>
      <w:r w:rsidRPr="00D02168">
        <w:t>25-32</w:t>
      </w:r>
      <w:r w:rsidRPr="00D02168">
        <w:tab/>
        <w:t>All circle 10H round &amp; back.  2 4 1 5 3</w:t>
      </w:r>
    </w:p>
    <w:p w:rsidR="00B11EB3" w:rsidRDefault="00B11EB3" w:rsidP="00B11EB3"/>
    <w:p w:rsidR="00B11EB3" w:rsidRDefault="00B11EB3" w:rsidP="00B11EB3">
      <w:pPr>
        <w:pStyle w:val="Minicrib"/>
      </w:pPr>
      <w:r>
        <w:t>TOM STEELE  (S4x32)  4C set</w:t>
      </w:r>
      <w:r>
        <w:tab/>
        <w:t>A Dix  Reel Friends 1</w:t>
      </w:r>
    </w:p>
    <w:p w:rsidR="00B11EB3" w:rsidRDefault="00B11EB3" w:rsidP="00B11EB3">
      <w:pPr>
        <w:pStyle w:val="DanceBody"/>
      </w:pPr>
      <w:r>
        <w:t xml:space="preserve"> 1- 8</w:t>
      </w:r>
      <w:r>
        <w:tab/>
        <w:t>All set to partner, 1M &amp; 2L</w:t>
      </w:r>
      <w:r w:rsidRPr="007F0D5A">
        <w:rPr>
          <w:b/>
        </w:rPr>
        <w:t xml:space="preserve"> also </w:t>
      </w:r>
      <w:r>
        <w:t>3M &amp; 4L turn 3/4 RH &amp; dance out to sideline (Men 1 place down &amp; Ladies 1 place up)</w:t>
      </w:r>
      <w:r w:rsidRPr="00BA6B4D">
        <w:rPr>
          <w:b/>
        </w:rPr>
        <w:t xml:space="preserve"> while </w:t>
      </w:r>
      <w:r>
        <w:t>partners cast 1 place (Order 2 1 4 3), repeat last 2 bars &amp; all set (Now back in original places)</w:t>
      </w:r>
    </w:p>
    <w:p w:rsidR="00B11EB3" w:rsidRDefault="00B11EB3" w:rsidP="00B11EB3">
      <w:pPr>
        <w:pStyle w:val="DanceBody"/>
      </w:pPr>
      <w:r>
        <w:t xml:space="preserve"> 9-16</w:t>
      </w:r>
      <w:r>
        <w:tab/>
        <w:t>1s &amp; 4s cross RH &amp; cast in 1 place</w:t>
      </w:r>
      <w:r w:rsidRPr="00BA6B4D">
        <w:rPr>
          <w:b/>
        </w:rPr>
        <w:t xml:space="preserve"> while </w:t>
      </w:r>
      <w:r>
        <w:t>2s &amp; 3s step up/down, 1s+4s 1/2 R&amp;L to end on sides</w:t>
      </w:r>
    </w:p>
    <w:p w:rsidR="00B11EB3" w:rsidRDefault="00B11EB3" w:rsidP="00B11EB3">
      <w:pPr>
        <w:pStyle w:val="DanceBody"/>
      </w:pPr>
      <w:r>
        <w:t>17-24</w:t>
      </w:r>
      <w:r>
        <w:tab/>
        <w:t>Reel of 4 on sides</w:t>
      </w:r>
    </w:p>
    <w:p w:rsidR="00B11EB3" w:rsidRDefault="00B11EB3" w:rsidP="00B11EB3">
      <w:pPr>
        <w:pStyle w:val="DanceBody"/>
        <w:keepNext w:val="0"/>
      </w:pPr>
      <w:r>
        <w:t>25-32</w:t>
      </w:r>
      <w:r>
        <w:tab/>
        <w:t>2s+4s</w:t>
      </w:r>
      <w:r w:rsidRPr="007F0D5A">
        <w:rPr>
          <w:b/>
        </w:rPr>
        <w:t xml:space="preserve"> also </w:t>
      </w:r>
      <w:r>
        <w:t>1s+3s dance Diamond Poussette</w:t>
      </w:r>
    </w:p>
    <w:p w:rsidR="00B11EB3" w:rsidRDefault="00B11EB3" w:rsidP="00B11EB3"/>
    <w:p w:rsidR="00B11EB3" w:rsidRDefault="00B11EB3" w:rsidP="00B11EB3">
      <w:pPr>
        <w:pStyle w:val="Minicrib"/>
      </w:pPr>
      <w:r>
        <w:t>TOM'S FRIENDS  (S96)  Sq.Set</w:t>
      </w:r>
      <w:r>
        <w:tab/>
        <w:t>Roy Goldring  The Reel Bk</w:t>
      </w:r>
    </w:p>
    <w:p w:rsidR="00B11EB3" w:rsidRDefault="00B11EB3" w:rsidP="00B11EB3">
      <w:pPr>
        <w:pStyle w:val="DanceBody"/>
      </w:pPr>
      <w:r>
        <w:t xml:space="preserve"> 1- 8</w:t>
      </w:r>
      <w:r>
        <w:tab/>
        <w:t>1s+3s 3/4 turn RH, Ladies pass LSh into reel of 4 &amp; Men end back-to-back facing partners</w:t>
      </w:r>
    </w:p>
    <w:p w:rsidR="00B11EB3" w:rsidRDefault="00B11EB3" w:rsidP="00B11EB3">
      <w:pPr>
        <w:pStyle w:val="DanceBody"/>
      </w:pPr>
      <w:r>
        <w:t xml:space="preserve"> 9-16</w:t>
      </w:r>
      <w:r>
        <w:tab/>
        <w:t>1s+3s set, turn 2H into circle for 4H round to left ending in original places</w:t>
      </w:r>
    </w:p>
    <w:p w:rsidR="00B11EB3" w:rsidRDefault="00B11EB3" w:rsidP="00B11EB3">
      <w:pPr>
        <w:pStyle w:val="DanceBody"/>
      </w:pPr>
      <w:r>
        <w:t>17-32</w:t>
      </w:r>
      <w:r>
        <w:tab/>
        <w:t>2s+4s repeat bars 1-16</w:t>
      </w:r>
    </w:p>
    <w:p w:rsidR="00B11EB3" w:rsidRDefault="00B11EB3" w:rsidP="00B11EB3">
      <w:pPr>
        <w:pStyle w:val="DanceBody"/>
      </w:pPr>
      <w:r>
        <w:t>33-40</w:t>
      </w:r>
      <w:r>
        <w:tab/>
        <w:t>All Ladies dance in (1 step), cast round partner RSh, dance clockwise, round next Man RSh to end in opposite places</w:t>
      </w:r>
    </w:p>
    <w:p w:rsidR="00B11EB3" w:rsidRDefault="00B11EB3" w:rsidP="00B11EB3">
      <w:pPr>
        <w:pStyle w:val="DanceBody"/>
      </w:pPr>
      <w:r>
        <w:t>41-48</w:t>
      </w:r>
      <w:r>
        <w:tab/>
        <w:t>Men repeat but dancing anticlockwise</w:t>
      </w:r>
    </w:p>
    <w:p w:rsidR="00B11EB3" w:rsidRDefault="00B11EB3" w:rsidP="00B11EB3">
      <w:pPr>
        <w:pStyle w:val="DanceBody"/>
      </w:pPr>
      <w:r>
        <w:t>49-64</w:t>
      </w:r>
      <w:r>
        <w:tab/>
        <w:t>Ladies repeat &amp; Men repeat back to original places</w:t>
      </w:r>
    </w:p>
    <w:p w:rsidR="00B11EB3" w:rsidRDefault="00B11EB3" w:rsidP="00B11EB3">
      <w:pPr>
        <w:pStyle w:val="DanceBody"/>
      </w:pPr>
      <w:r>
        <w:t>65-72</w:t>
      </w:r>
      <w:r>
        <w:tab/>
        <w:t>1s+3s Adv+Ret &amp; turn corners with nearer hand 1.1/2 times</w:t>
      </w:r>
    </w:p>
    <w:p w:rsidR="00B11EB3" w:rsidRDefault="00B11EB3" w:rsidP="00B11EB3">
      <w:pPr>
        <w:pStyle w:val="DanceBody"/>
      </w:pPr>
      <w:r>
        <w:t>73-80</w:t>
      </w:r>
      <w:r>
        <w:tab/>
        <w:t>Couples at top &amp; bottom (2s+4s) Adv+Ret &amp; turn corners 1.1/2 times to face own partners</w:t>
      </w:r>
    </w:p>
    <w:p w:rsidR="00B11EB3" w:rsidRDefault="00B11EB3" w:rsidP="00B11EB3">
      <w:pPr>
        <w:pStyle w:val="DanceBody"/>
      </w:pPr>
      <w:r>
        <w:t>81-88</w:t>
      </w:r>
      <w:r>
        <w:tab/>
        <w:t>All set to partners, petronella turn, set &amp; turn RH into prom hold facing anticlockwise</w:t>
      </w:r>
    </w:p>
    <w:p w:rsidR="00B11EB3" w:rsidRDefault="00B11EB3" w:rsidP="00B11EB3">
      <w:pPr>
        <w:pStyle w:val="DanceBody"/>
        <w:keepNext w:val="0"/>
      </w:pPr>
      <w:r>
        <w:t>89-96</w:t>
      </w:r>
      <w:r>
        <w:tab/>
        <w:t>All Promenade round &amp; turn partners into centre for bow &amp; curtsey</w:t>
      </w:r>
    </w:p>
    <w:p w:rsidR="00B11EB3" w:rsidRDefault="00B11EB3" w:rsidP="00B11EB3"/>
    <w:p w:rsidR="00B11EB3" w:rsidRDefault="00B11EB3" w:rsidP="00B11EB3">
      <w:pPr>
        <w:pStyle w:val="Minicrib"/>
      </w:pPr>
      <w:r>
        <w:t>TOMALENA  (R5x32)  5C Set</w:t>
      </w:r>
      <w:r>
        <w:tab/>
        <w:t>S Gratiot+P Douglas  San Francisco Coll 2</w:t>
      </w:r>
    </w:p>
    <w:p w:rsidR="00B11EB3" w:rsidRDefault="00B11EB3" w:rsidP="00B11EB3">
      <w:pPr>
        <w:pStyle w:val="DanceBody"/>
      </w:pPr>
      <w:r>
        <w:t xml:space="preserve"> 1- 8</w:t>
      </w:r>
      <w:r>
        <w:tab/>
        <w:t>1s &amp; 3s lead down &amp; up to 2</w:t>
      </w:r>
      <w:r w:rsidRPr="00972EEB">
        <w:t>nd</w:t>
      </w:r>
      <w:r>
        <w:t>/4</w:t>
      </w:r>
      <w:r w:rsidRPr="00972EEB">
        <w:t>th</w:t>
      </w:r>
      <w:r>
        <w:t xml:space="preserve"> places BtoB facing own sides</w:t>
      </w:r>
    </w:p>
    <w:p w:rsidR="00B11EB3" w:rsidRDefault="00B11EB3" w:rsidP="00B11EB3">
      <w:pPr>
        <w:pStyle w:val="DanceBody"/>
      </w:pPr>
      <w:r>
        <w:t xml:space="preserve"> 9-16</w:t>
      </w:r>
      <w:r>
        <w:tab/>
        <w:t>All dance Double Triangles with 1s &amp; 3s ending in middle facing up</w:t>
      </w:r>
    </w:p>
    <w:p w:rsidR="00B11EB3" w:rsidRDefault="00B11EB3" w:rsidP="00B11EB3">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B11EB3" w:rsidRDefault="00B11EB3" w:rsidP="00B11EB3">
      <w:pPr>
        <w:pStyle w:val="DanceBody"/>
        <w:keepNext w:val="0"/>
      </w:pPr>
      <w:r>
        <w:t>25-32</w:t>
      </w:r>
      <w:r>
        <w:tab/>
        <w:t>1s+4s</w:t>
      </w:r>
      <w:r w:rsidRPr="007F0D5A">
        <w:rPr>
          <w:b/>
        </w:rPr>
        <w:t xml:space="preserve"> also </w:t>
      </w:r>
      <w:r>
        <w:t>3s+5s dance Poussette.  2 4 1 5 3</w:t>
      </w:r>
    </w:p>
    <w:p w:rsidR="00B11EB3" w:rsidRDefault="00B11EB3" w:rsidP="00B11EB3"/>
    <w:p w:rsidR="00B11EB3" w:rsidRDefault="00B11EB3" w:rsidP="00B11EB3">
      <w:pPr>
        <w:pStyle w:val="Minicrib"/>
        <w:rPr>
          <w:lang w:eastAsia="en-GB"/>
        </w:rPr>
      </w:pPr>
      <w:r>
        <w:rPr>
          <w:lang w:eastAsia="en-GB"/>
        </w:rPr>
        <w:t>TOMMY FORD'S FANCY  (R8x32)  3C (4C set)</w:t>
      </w:r>
      <w:r>
        <w:rPr>
          <w:lang w:eastAsia="en-GB"/>
        </w:rPr>
        <w:tab/>
        <w:t>John Drewry</w:t>
      </w:r>
    </w:p>
    <w:p w:rsidR="00B11EB3" w:rsidRDefault="00B11EB3" w:rsidP="00B11EB3">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B11EB3" w:rsidRPr="00B30F89" w:rsidRDefault="00B11EB3" w:rsidP="00B11EB3">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B11EB3" w:rsidRDefault="00B11EB3" w:rsidP="00B11EB3">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B11EB3" w:rsidRPr="00B30F89" w:rsidRDefault="00B11EB3" w:rsidP="00B11EB3">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B11EB3" w:rsidRPr="00B30F89" w:rsidRDefault="00B11EB3" w:rsidP="00B11EB3">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B11EB3" w:rsidRPr="00B30F89" w:rsidRDefault="00B11EB3" w:rsidP="00B11EB3">
      <w:pPr>
        <w:pStyle w:val="DanceBody"/>
        <w:keepNext w:val="0"/>
      </w:pPr>
      <w:r w:rsidRPr="00B30F89">
        <w:t>25-32</w:t>
      </w:r>
      <w:r w:rsidRPr="00B30F89">
        <w:tab/>
        <w:t xml:space="preserve">1s dance Double Triangles finishing in </w:t>
      </w:r>
      <w:r w:rsidRPr="00DF1623">
        <w:t>2nd</w:t>
      </w:r>
      <w:r w:rsidRPr="00B30F89">
        <w:t xml:space="preserve"> place own sides</w:t>
      </w:r>
    </w:p>
    <w:p w:rsidR="00B11EB3" w:rsidRDefault="00B11EB3" w:rsidP="00B11EB3"/>
    <w:p w:rsidR="00B11EB3" w:rsidRDefault="00B11EB3" w:rsidP="00B11EB3">
      <w:pPr>
        <w:pStyle w:val="Minicrib"/>
      </w:pPr>
      <w:r>
        <w:t>TOMTAIN BRAE  (J4x32)  4C set</w:t>
      </w:r>
      <w:r>
        <w:tab/>
        <w:t>Roy Goldring  G &amp; S Dances 2</w:t>
      </w:r>
    </w:p>
    <w:p w:rsidR="00B11EB3" w:rsidRDefault="00B11EB3" w:rsidP="00B11EB3">
      <w:pPr>
        <w:pStyle w:val="DanceBody"/>
      </w:pPr>
      <w:r>
        <w:t xml:space="preserve"> 1- 8</w:t>
      </w:r>
      <w:r>
        <w:tab/>
        <w:t>1s followed by 2s &amp; 3s lead down the middle, 3s+2s+1s set to partners &amp; 3s lead back to top for Allemande</w:t>
      </w:r>
    </w:p>
    <w:p w:rsidR="00B11EB3" w:rsidRDefault="00B11EB3" w:rsidP="00B11EB3">
      <w:pPr>
        <w:pStyle w:val="DanceBody"/>
      </w:pPr>
      <w:r>
        <w:t xml:space="preserve"> 9-16</w:t>
      </w:r>
      <w:r>
        <w:tab/>
        <w:t>3s+2s+1s dance Allemande</w:t>
      </w:r>
    </w:p>
    <w:p w:rsidR="00B11EB3" w:rsidRDefault="00B11EB3" w:rsidP="00B11EB3">
      <w:pPr>
        <w:pStyle w:val="DanceBody"/>
      </w:pPr>
      <w:r>
        <w:t>17-24</w:t>
      </w:r>
      <w:r>
        <w:tab/>
        <w:t>1s cast 2 places, dance up the middle to 1</w:t>
      </w:r>
      <w:r w:rsidRPr="00972EEB">
        <w:t>st</w:t>
      </w:r>
      <w:r>
        <w:t xml:space="preserve"> place &amp; cast to bottom</w:t>
      </w:r>
    </w:p>
    <w:p w:rsidR="00B11EB3" w:rsidRDefault="00B11EB3" w:rsidP="00B11EB3">
      <w:pPr>
        <w:pStyle w:val="DanceBody"/>
        <w:keepNext w:val="0"/>
      </w:pPr>
      <w:r>
        <w:t>25-32</w:t>
      </w:r>
      <w:r>
        <w:tab/>
        <w:t>All 4 couples turn partners RH &amp; LH</w:t>
      </w:r>
    </w:p>
    <w:p w:rsidR="00B11EB3" w:rsidRDefault="00B11EB3" w:rsidP="00B11EB3"/>
    <w:p w:rsidR="00B11EB3" w:rsidRDefault="00B11EB3" w:rsidP="00B11EB3">
      <w:pPr>
        <w:pStyle w:val="Minicrib"/>
      </w:pPr>
      <w:r>
        <w:t>TONBRIDGE CASTLE  (J8x32)  3C (4C set)</w:t>
      </w:r>
      <w:r>
        <w:tab/>
        <w:t>Peter Knight  Rannoch Sheet 2</w:t>
      </w:r>
    </w:p>
    <w:p w:rsidR="00B11EB3" w:rsidRDefault="00B11EB3" w:rsidP="00B11EB3">
      <w:pPr>
        <w:pStyle w:val="DanceBody"/>
      </w:pPr>
      <w:r>
        <w:t xml:space="preserve"> 1- 8</w:t>
      </w:r>
      <w:r>
        <w:tab/>
        <w:t xml:space="preserve">1s &amp; 3s Petronella turn, set (2L steps up, 2M steps down).  1s+2L </w:t>
      </w:r>
      <w:r>
        <w:rPr>
          <w:b/>
        </w:rPr>
        <w:t>also</w:t>
      </w:r>
      <w:r>
        <w:t xml:space="preserve"> 3s+2M dance RH across into lines across, 2L between 1s at top, 2M between 3s</w:t>
      </w:r>
    </w:p>
    <w:p w:rsidR="00B11EB3" w:rsidRDefault="00B11EB3" w:rsidP="00B11EB3">
      <w:pPr>
        <w:pStyle w:val="DanceBody"/>
      </w:pPr>
      <w:r>
        <w:t xml:space="preserve"> 9-16</w:t>
      </w:r>
      <w:r>
        <w:tab/>
        <w:t>All set, dance reels of 3 across, 2s passing person on Right by RSh</w:t>
      </w:r>
    </w:p>
    <w:p w:rsidR="00B11EB3" w:rsidRDefault="00B11EB3" w:rsidP="00B11EB3">
      <w:pPr>
        <w:pStyle w:val="DanceBody"/>
      </w:pPr>
      <w:r>
        <w:t>17-24</w:t>
      </w:r>
      <w:r>
        <w:tab/>
        <w:t>2s Petronella turn to opp sides (1)(2)(3).  All set, turn partners 1.1/2 RH, 3s end on own sides, 1s+2s remain in centre retaining hands ready for ...</w:t>
      </w:r>
    </w:p>
    <w:p w:rsidR="00B11EB3" w:rsidRDefault="00B11EB3" w:rsidP="00B11EB3">
      <w:pPr>
        <w:pStyle w:val="DanceBody"/>
        <w:keepNext w:val="0"/>
      </w:pPr>
      <w:r>
        <w:t>25-32</w:t>
      </w:r>
      <w:r>
        <w:tab/>
        <w:t>1s+2s Poussette</w:t>
      </w:r>
    </w:p>
    <w:p w:rsidR="00B11EB3" w:rsidRDefault="00B11EB3" w:rsidP="00B11EB3"/>
    <w:p w:rsidR="00B11EB3" w:rsidRDefault="00B11EB3" w:rsidP="00B11EB3">
      <w:pPr>
        <w:pStyle w:val="Minicrib"/>
      </w:pPr>
      <w:r>
        <w:t>TONY &amp; JUDITH OF FORMBY  (S8x32)  3C (4C set)</w:t>
      </w:r>
      <w:r>
        <w:tab/>
        <w:t>K Way  Nutmeg Coll</w:t>
      </w:r>
    </w:p>
    <w:p w:rsidR="00B11EB3" w:rsidRDefault="00B11EB3" w:rsidP="00B11EB3">
      <w:pPr>
        <w:pStyle w:val="DanceBody"/>
      </w:pPr>
      <w:r>
        <w:t xml:space="preserve"> 1- 4</w:t>
      </w:r>
      <w:r>
        <w:tab/>
        <w:t>1s+2s Set+Link</w:t>
      </w:r>
    </w:p>
    <w:p w:rsidR="00B11EB3" w:rsidRDefault="00B11EB3" w:rsidP="00B11EB3">
      <w:pPr>
        <w:pStyle w:val="DanceBody"/>
      </w:pPr>
      <w:r>
        <w:t xml:space="preserve"> 5-12</w:t>
      </w:r>
      <w:r>
        <w:tab/>
        <w:t>2s+1s dance the Bourrel : -</w:t>
      </w:r>
    </w:p>
    <w:p w:rsidR="00B11EB3" w:rsidRDefault="00B11EB3" w:rsidP="00B11EB3">
      <w:pPr>
        <w:pStyle w:val="DanceBody"/>
      </w:pPr>
      <w:r>
        <w:tab/>
        <w:t>`2M+1L set advancing, 3/4 turn 2H &amp; twirl to end BtoB (Lady facing up &amp; Man down)</w:t>
      </w:r>
      <w:r w:rsidRPr="00BA6B4D">
        <w:rPr>
          <w:b/>
        </w:rPr>
        <w:t xml:space="preserve"> while </w:t>
      </w:r>
      <w:r>
        <w:t>partners chase anticlockwise 3/4 way,</w:t>
      </w:r>
    </w:p>
    <w:p w:rsidR="00B11EB3" w:rsidRDefault="00B11EB3" w:rsidP="00B11EB3">
      <w:pPr>
        <w:pStyle w:val="DanceBody"/>
      </w:pPr>
      <w:r>
        <w:tab/>
        <w:t>`set to partners &amp; turn 2H to own sides having changed places</w:t>
      </w:r>
    </w:p>
    <w:p w:rsidR="00B11EB3" w:rsidRDefault="00B11EB3" w:rsidP="00B11EB3">
      <w:pPr>
        <w:pStyle w:val="DanceBody"/>
      </w:pPr>
      <w:r>
        <w:t>13-16</w:t>
      </w:r>
      <w:r>
        <w:tab/>
        <w:t>1s+2s Set+Link</w:t>
      </w:r>
    </w:p>
    <w:p w:rsidR="00B11EB3" w:rsidRDefault="00B11EB3" w:rsidP="00B11EB3">
      <w:pPr>
        <w:pStyle w:val="DanceBody"/>
      </w:pPr>
      <w:r>
        <w:t>17-24</w:t>
      </w:r>
      <w:r>
        <w:tab/>
        <w:t>1s petronella turn into centre &amp; set, turn partner RH 1.3/4 times to face 1</w:t>
      </w:r>
      <w:r w:rsidRPr="00972EEB">
        <w:t>st</w:t>
      </w:r>
      <w:r>
        <w:t xml:space="preserve"> corners</w:t>
      </w:r>
    </w:p>
    <w:p w:rsidR="00B11EB3" w:rsidRDefault="00B11EB3" w:rsidP="00B11EB3">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B11EB3" w:rsidRDefault="00B11EB3" w:rsidP="00B11EB3"/>
    <w:p w:rsidR="00B11EB3" w:rsidRDefault="00B11EB3" w:rsidP="00B11EB3">
      <w:pPr>
        <w:pStyle w:val="Minicrib"/>
      </w:pPr>
      <w:r>
        <w:t>TOPSY TURVY  (S3x32)  3C set</w:t>
      </w:r>
      <w:r>
        <w:tab/>
        <w:t>Terry Glasspool</w:t>
      </w:r>
    </w:p>
    <w:p w:rsidR="00B11EB3" w:rsidRDefault="00B11EB3" w:rsidP="00B11EB3">
      <w:pPr>
        <w:pStyle w:val="DanceBody"/>
      </w:pPr>
      <w:r>
        <w:t xml:space="preserve"> 1- 8</w:t>
      </w:r>
      <w:r>
        <w:tab/>
        <w:t>1L dances RSh round 2M &amp; taking prom hold with partner, 1s+2s dance 1/2 reel of 3 across (1s pass 2L LSh)</w:t>
      </w:r>
    </w:p>
    <w:p w:rsidR="00B11EB3" w:rsidRDefault="00B11EB3" w:rsidP="00B11EB3">
      <w:pPr>
        <w:pStyle w:val="DanceBody"/>
      </w:pPr>
      <w:r>
        <w:t xml:space="preserve"> 9-16</w:t>
      </w:r>
      <w:r>
        <w:tab/>
        <w:t>1s (prom hold) followed by 2s NHJ dance down below 3s, separate &amp; cast up on opp sides (1)(2)3.  1s+2s dance 1/2 R&amp;L.   2 1 3</w:t>
      </w:r>
    </w:p>
    <w:p w:rsidR="00B11EB3" w:rsidRDefault="00B11EB3" w:rsidP="00B11EB3">
      <w:pPr>
        <w:pStyle w:val="DanceBody"/>
      </w:pPr>
      <w:r>
        <w:t>17-24</w:t>
      </w:r>
      <w:r>
        <w:tab/>
        <w:t>3M dances RSh round 1L (2L place) &amp; taking prom hold with partner (3L on 3M's left), 3s+1s dance 1/2 reel of 3 across (3s pass 1M LSh)</w:t>
      </w:r>
    </w:p>
    <w:p w:rsidR="00B11EB3" w:rsidRDefault="00B11EB3" w:rsidP="00B11EB3">
      <w:pPr>
        <w:pStyle w:val="DanceBody"/>
        <w:keepNext w:val="0"/>
      </w:pPr>
      <w:r>
        <w:t>25-32</w:t>
      </w:r>
      <w:r>
        <w:tab/>
        <w:t>3s (prom hold) followed by 1s NHJ dance up, separate &amp; cast round 2s to opp sides 2(1)(3).  3s+1s dance 1/2 R&amp;L.  End  2 3 1</w:t>
      </w:r>
    </w:p>
    <w:p w:rsidR="00B11EB3" w:rsidRDefault="00B11EB3" w:rsidP="00B11EB3"/>
    <w:p w:rsidR="00B11EB3" w:rsidRDefault="00B11EB3" w:rsidP="00B11EB3">
      <w:pPr>
        <w:pStyle w:val="Minicrib"/>
      </w:pPr>
      <w:r>
        <w:t>TOPSY TURVY  (R6x32)  3C Set</w:t>
      </w:r>
      <w:r>
        <w:tab/>
        <w:t>Anne Thorn  Magic Of Music 2</w:t>
      </w:r>
    </w:p>
    <w:p w:rsidR="00B11EB3" w:rsidRDefault="00B11EB3" w:rsidP="00B11EB3">
      <w:pPr>
        <w:pStyle w:val="DanceBody"/>
      </w:pPr>
      <w:r>
        <w:t xml:space="preserve"> 1- 8</w:t>
      </w:r>
      <w:r>
        <w:tab/>
      </w:r>
      <w:bookmarkStart w:id="19" w:name="_Hlk95498346"/>
      <w:r>
        <w:t>1s cross down to dance mirror reels of 3 on opposite sides</w:t>
      </w:r>
      <w:bookmarkEnd w:id="19"/>
    </w:p>
    <w:p w:rsidR="00B11EB3" w:rsidRDefault="00B11EB3" w:rsidP="00B11EB3">
      <w:pPr>
        <w:pStyle w:val="DanceBody"/>
      </w:pPr>
      <w:r>
        <w:t xml:space="preserve"> 9-16</w:t>
      </w:r>
      <w:r>
        <w:tab/>
        <w:t>1s cross down to dance mirror reels of 3 on own sides</w:t>
      </w:r>
    </w:p>
    <w:p w:rsidR="00B11EB3" w:rsidRDefault="00B11EB3" w:rsidP="00B11EB3">
      <w:pPr>
        <w:pStyle w:val="DanceBody"/>
      </w:pPr>
      <w:r>
        <w:t>17-24</w:t>
      </w:r>
      <w:r>
        <w:tab/>
        <w:t>1s followed by 2s &amp; 3s lead down the middle, crossing over in 3rd place &amp; dance up opposite sides (1) (2) (3)</w:t>
      </w:r>
    </w:p>
    <w:p w:rsidR="00B11EB3" w:rsidRDefault="00B11EB3" w:rsidP="00B11EB3">
      <w:pPr>
        <w:pStyle w:val="DanceBody"/>
      </w:pPr>
      <w:r>
        <w:t>25-32</w:t>
      </w:r>
      <w:r>
        <w:tab/>
        <w:t>2s+3s dance 3/4 R&amp;L, all set (1) (3) (2)</w:t>
      </w:r>
    </w:p>
    <w:p w:rsidR="00B11EB3" w:rsidRDefault="00B11EB3" w:rsidP="00B11EB3">
      <w:pPr>
        <w:pStyle w:val="DanceBody"/>
        <w:keepNext w:val="0"/>
      </w:pPr>
      <w:r>
        <w:t>On repeat, bottom of set is now the top with 2s the dancing couple. After 6 times through, each couple has dance from each side &amp; position</w:t>
      </w:r>
    </w:p>
    <w:p w:rsidR="00B11EB3" w:rsidRDefault="00B11EB3" w:rsidP="00B11EB3"/>
    <w:p w:rsidR="00B11EB3" w:rsidRDefault="00B11EB3" w:rsidP="00B11EB3">
      <w:pPr>
        <w:pStyle w:val="Minicrib"/>
      </w:pPr>
      <w:r>
        <w:t>TORF'S WATCHING  (S8x32)  3C (4C set)</w:t>
      </w:r>
      <w:r>
        <w:tab/>
        <w:t>Jo Hamilton  Let's All Dance</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2s+3s dance RH across &amp; LH back</w:t>
      </w:r>
    </w:p>
    <w:p w:rsidR="00B11EB3" w:rsidRDefault="00B11EB3" w:rsidP="00B11EB3">
      <w:pPr>
        <w:pStyle w:val="DanceBody"/>
      </w:pPr>
      <w:r>
        <w:t>17-24</w:t>
      </w:r>
      <w:r>
        <w:tab/>
        <w:t>1s lead down the middle for 3 bars, up to top &amp; cast to face 1st corners (2s step up 7-8)</w:t>
      </w:r>
    </w:p>
    <w:p w:rsidR="00B11EB3" w:rsidRDefault="00B11EB3" w:rsidP="00B11EB3">
      <w:pPr>
        <w:pStyle w:val="DanceBody"/>
        <w:keepNext w:val="0"/>
      </w:pPr>
      <w:r>
        <w:t>25-32</w:t>
      </w:r>
      <w:r>
        <w:tab/>
        <w:t>1s turn 1st corner RH, partner LH, 2nd corner RH &amp; cross LH to own side</w:t>
      </w:r>
    </w:p>
    <w:p w:rsidR="00B11EB3" w:rsidRDefault="00B11EB3" w:rsidP="00B11EB3"/>
    <w:p w:rsidR="00B11EB3" w:rsidRDefault="00B11EB3" w:rsidP="00B11EB3">
      <w:pPr>
        <w:pStyle w:val="Minicrib"/>
      </w:pPr>
      <w:r>
        <w:t>TORNADO  (J4x32)  4C set</w:t>
      </w:r>
      <w:r>
        <w:tab/>
        <w:t>Masako Okada Naitoh  To Be A Wind</w:t>
      </w:r>
    </w:p>
    <w:p w:rsidR="00B11EB3" w:rsidRDefault="00B11EB3" w:rsidP="00B11EB3">
      <w:pPr>
        <w:pStyle w:val="DanceBody"/>
      </w:pPr>
      <w:r>
        <w:t xml:space="preserve"> </w:t>
      </w:r>
      <w:r w:rsidRPr="00253BF3">
        <w:t>1-</w:t>
      </w:r>
      <w:r>
        <w:t xml:space="preserve"> 4</w:t>
      </w:r>
      <w:r w:rsidRPr="00253BF3">
        <w:tab/>
      </w:r>
      <w:r>
        <w:t xml:space="preserve">1L followed by 2L+3L+4L cast behind own line &amp; curve into place </w:t>
      </w:r>
      <w:r>
        <w:rPr>
          <w:b/>
        </w:rPr>
        <w:t>while</w:t>
      </w:r>
      <w:r>
        <w:t xml:space="preserve"> 1M followed by 2M+3M+4M dance down middle &amp; curve into place. 4 3 2 1</w:t>
      </w:r>
    </w:p>
    <w:p w:rsidR="00B11EB3" w:rsidRPr="00253BF3" w:rsidRDefault="00B11EB3" w:rsidP="00B11EB3">
      <w:pPr>
        <w:pStyle w:val="DanceBody"/>
      </w:pPr>
      <w:r>
        <w:t xml:space="preserve"> 5- 8</w:t>
      </w:r>
      <w:r w:rsidRPr="00253BF3">
        <w:tab/>
      </w:r>
      <w:r>
        <w:t>All 4 couples</w:t>
      </w:r>
      <w:r w:rsidRPr="00253BF3">
        <w:t xml:space="preserve"> turn </w:t>
      </w:r>
      <w:r>
        <w:t>partner RH</w:t>
      </w:r>
    </w:p>
    <w:p w:rsidR="00B11EB3" w:rsidRPr="00253BF3" w:rsidRDefault="00B11EB3" w:rsidP="00B11EB3">
      <w:pPr>
        <w:pStyle w:val="DanceBody"/>
      </w:pPr>
      <w:r>
        <w:t xml:space="preserve"> </w:t>
      </w:r>
      <w:r w:rsidRPr="00253BF3">
        <w:t>9-12</w:t>
      </w:r>
      <w:r w:rsidRPr="00253BF3">
        <w:tab/>
        <w:t xml:space="preserve">Top 3 </w:t>
      </w:r>
      <w:r>
        <w:t>on Men's side &amp; bottom 3 on Ladies' side Adv+Ret diagonally</w:t>
      </w:r>
    </w:p>
    <w:p w:rsidR="00B11EB3" w:rsidRPr="00253BF3" w:rsidRDefault="00B11EB3" w:rsidP="00B11EB3">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B11EB3" w:rsidRPr="00253BF3" w:rsidRDefault="00B11EB3" w:rsidP="00B11EB3">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B11EB3" w:rsidRPr="00253BF3" w:rsidRDefault="00B11EB3" w:rsidP="00B11EB3">
      <w:pPr>
        <w:pStyle w:val="DanceBody"/>
      </w:pPr>
      <w:r w:rsidRPr="00253BF3">
        <w:t>21-24</w:t>
      </w:r>
      <w:r w:rsidRPr="00253BF3">
        <w:tab/>
      </w:r>
      <w:r>
        <w:t>Top 2 couples: 4s+2s mirror Set+</w:t>
      </w:r>
      <w:r w:rsidRPr="00253BF3">
        <w:t>Link</w:t>
      </w:r>
    </w:p>
    <w:p w:rsidR="00B11EB3" w:rsidRPr="00253BF3" w:rsidRDefault="00B11EB3" w:rsidP="00B11EB3">
      <w:pPr>
        <w:pStyle w:val="DanceBody"/>
      </w:pPr>
      <w:r w:rsidRPr="00253BF3">
        <w:t>25-32</w:t>
      </w:r>
      <w:r w:rsidRPr="00253BF3">
        <w:tab/>
        <w:t xml:space="preserve">4s+3s dance </w:t>
      </w:r>
      <w:r>
        <w:t>'</w:t>
      </w:r>
      <w:r w:rsidRPr="00253BF3">
        <w:t>Tornado</w:t>
      </w:r>
      <w:r>
        <w:t>'</w:t>
      </w:r>
      <w:r w:rsidRPr="00253BF3">
        <w:t>:</w:t>
      </w:r>
    </w:p>
    <w:p w:rsidR="00B11EB3" w:rsidRDefault="00B11EB3" w:rsidP="00B11EB3">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B11EB3" w:rsidRPr="00253BF3" w:rsidRDefault="00B11EB3" w:rsidP="00B11EB3">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B11EB3" w:rsidRDefault="00B11EB3" w:rsidP="00B11EB3"/>
    <w:p w:rsidR="00B11EB3" w:rsidRDefault="00B11EB3" w:rsidP="00B11EB3">
      <w:pPr>
        <w:pStyle w:val="Minicrib"/>
      </w:pPr>
      <w:r>
        <w:t>TORPHEEN  (S4x32)  4C set</w:t>
      </w:r>
      <w:r>
        <w:tab/>
        <w:t>D Keiler  SCD Archives</w:t>
      </w:r>
    </w:p>
    <w:p w:rsidR="00B11EB3" w:rsidRDefault="00B11EB3" w:rsidP="00B11EB3">
      <w:pPr>
        <w:pStyle w:val="DanceBody"/>
      </w:pPr>
      <w:r>
        <w:t xml:space="preserve"> 1- 8</w:t>
      </w:r>
      <w:r>
        <w:tab/>
        <w:t>1s &amp; 4s cast into centre, dance RH across, dance out ends &amp; cast back to place</w:t>
      </w:r>
    </w:p>
    <w:p w:rsidR="00B11EB3" w:rsidRDefault="00B11EB3" w:rsidP="00B11EB3">
      <w:pPr>
        <w:pStyle w:val="DanceBody"/>
      </w:pPr>
      <w:r>
        <w:t xml:space="preserve"> 9-16</w:t>
      </w:r>
      <w:r>
        <w:tab/>
        <w:t>1s+2s</w:t>
      </w:r>
      <w:r w:rsidRPr="007F0D5A">
        <w:rPr>
          <w:b/>
        </w:rPr>
        <w:t xml:space="preserve"> also </w:t>
      </w:r>
      <w:r>
        <w:t>3s+4s set facing on sides, turn 2H twice &amp; set</w:t>
      </w:r>
    </w:p>
    <w:p w:rsidR="00B11EB3" w:rsidRDefault="00B11EB3" w:rsidP="00B11EB3">
      <w:pPr>
        <w:pStyle w:val="DanceBody"/>
      </w:pPr>
      <w:r>
        <w:t>17-24</w:t>
      </w:r>
      <w:r>
        <w:tab/>
        <w:t>All dance 1/2 reels of 4 on sides &amp; 1/2 Grand Chain</w:t>
      </w:r>
    </w:p>
    <w:p w:rsidR="00B11EB3" w:rsidRDefault="00B11EB3" w:rsidP="00B11EB3">
      <w:pPr>
        <w:pStyle w:val="DanceBody"/>
        <w:keepNext w:val="0"/>
      </w:pPr>
      <w:r>
        <w:t>25-32</w:t>
      </w:r>
      <w:r>
        <w:tab/>
        <w:t>1s+2s dance 1/2 RH across, 1s+3s 1/2 LH across, 1s+4s 1/2 RH across &amp; all set to partners</w:t>
      </w:r>
    </w:p>
    <w:p w:rsidR="00B11EB3" w:rsidRDefault="00B11EB3" w:rsidP="00B11EB3"/>
    <w:p w:rsidR="00B11EB3" w:rsidRDefault="00B11EB3" w:rsidP="00B11EB3">
      <w:pPr>
        <w:pStyle w:val="Minicrib"/>
      </w:pPr>
      <w:r>
        <w:t>TORQUE BACK  (J8x32)  3C (4C set)</w:t>
      </w:r>
      <w:r>
        <w:tab/>
        <w:t>Murrough Landon</w:t>
      </w:r>
    </w:p>
    <w:p w:rsidR="00B11EB3" w:rsidRDefault="00B11EB3" w:rsidP="00B11EB3">
      <w:pPr>
        <w:pStyle w:val="DanceBody"/>
      </w:pPr>
      <w:r>
        <w:t xml:space="preserve"> 1-8</w:t>
      </w:r>
      <w:r>
        <w:tab/>
        <w:t>1s cross RH, cast off and turn 1.1/4 RH to lines across 1M/1L between 3s/2s</w:t>
      </w:r>
    </w:p>
    <w:p w:rsidR="00B11EB3" w:rsidRDefault="00B11EB3" w:rsidP="00B11EB3">
      <w:pPr>
        <w:pStyle w:val="DanceBody"/>
      </w:pPr>
      <w:r>
        <w:t xml:space="preserve"> 9-12</w:t>
      </w:r>
      <w:r>
        <w:tab/>
        <w:t xml:space="preserve">All set, 2s &amp; 3s pull RSh back &amp; rotate 1 place clockwise </w:t>
      </w:r>
      <w:r w:rsidRPr="001A5C2E">
        <w:rPr>
          <w:b/>
        </w:rPr>
        <w:t>while</w:t>
      </w:r>
      <w:r>
        <w:t xml:space="preserve"> 1s set adv to partner, pull back RSh to face 4th corner (pstn)</w:t>
      </w:r>
    </w:p>
    <w:p w:rsidR="00B11EB3" w:rsidRDefault="00B11EB3" w:rsidP="00B11EB3">
      <w:pPr>
        <w:pStyle w:val="DanceBody"/>
      </w:pPr>
      <w:r>
        <w:t>13-16</w:t>
      </w:r>
      <w:r>
        <w:tab/>
        <w:t xml:space="preserve">1s set to 4th corners, pull back RSh &amp; dance out to 2nd corner (pstn) </w:t>
      </w:r>
      <w:r w:rsidRPr="00CB0572">
        <w:rPr>
          <w:b/>
        </w:rPr>
        <w:t>while</w:t>
      </w:r>
      <w:r>
        <w:t xml:space="preserve"> 4th corners dance in, pull back RSh to face partner in 1st corner (pstn)</w:t>
      </w:r>
    </w:p>
    <w:p w:rsidR="00B11EB3" w:rsidRDefault="00B11EB3" w:rsidP="00B11EB3">
      <w:pPr>
        <w:pStyle w:val="DanceBody"/>
      </w:pPr>
      <w:r>
        <w:t>17-20</w:t>
      </w:r>
      <w:r>
        <w:tab/>
        <w:t>4th corners (3L &amp; 2M) repeat bars 13-16 with 1st corners (3M and 2L) who end facing 1s</w:t>
      </w:r>
    </w:p>
    <w:p w:rsidR="00B11EB3" w:rsidRDefault="00B11EB3" w:rsidP="00B11EB3">
      <w:pPr>
        <w:pStyle w:val="DanceBody"/>
      </w:pPr>
      <w:r>
        <w:t>21-24</w:t>
      </w:r>
      <w:r>
        <w:tab/>
        <w:t>1st corners (3M &amp; 2L) repeat bars 13-16 with 1s who end passing RSh to the sides 213</w:t>
      </w:r>
    </w:p>
    <w:p w:rsidR="00B11EB3" w:rsidRDefault="00B11EB3" w:rsidP="00B11EB3">
      <w:pPr>
        <w:pStyle w:val="DanceBody"/>
        <w:keepNext w:val="0"/>
      </w:pPr>
      <w:r>
        <w:t>25-32</w:t>
      </w:r>
      <w:r>
        <w:tab/>
        <w:t>All circle 6H to the left (4 bars) &amp; pull back LSh, step over &amp; circle 6H back to the right 213</w:t>
      </w:r>
    </w:p>
    <w:p w:rsidR="00B11EB3" w:rsidRDefault="00B11EB3" w:rsidP="00B11EB3"/>
    <w:p w:rsidR="00B11EB3" w:rsidRDefault="00B11EB3" w:rsidP="00B11EB3">
      <w:pPr>
        <w:pStyle w:val="Minicrib"/>
      </w:pPr>
      <w:r>
        <w:t>THE TORRIDON CROSS  (J4x48)  4C set</w:t>
      </w:r>
      <w:r>
        <w:tab/>
        <w:t>John Brenchley  The Other Kangaroo Paw</w:t>
      </w:r>
    </w:p>
    <w:p w:rsidR="00B11EB3" w:rsidRDefault="00B11EB3" w:rsidP="00B11EB3">
      <w:pPr>
        <w:pStyle w:val="DanceBody"/>
      </w:pPr>
      <w:r>
        <w:t>3s and 4s start on opposite sides</w:t>
      </w:r>
    </w:p>
    <w:p w:rsidR="00B11EB3" w:rsidRDefault="00B11EB3" w:rsidP="00B11EB3">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B11EB3" w:rsidRDefault="00B11EB3" w:rsidP="00B11EB3">
      <w:pPr>
        <w:pStyle w:val="DanceBody"/>
      </w:pPr>
      <w:r>
        <w:t xml:space="preserve"> 9-12</w:t>
      </w:r>
      <w:r>
        <w:tab/>
        <w:t xml:space="preserve">1s+2s </w:t>
      </w:r>
      <w:r>
        <w:rPr>
          <w:b/>
        </w:rPr>
        <w:t>also</w:t>
      </w:r>
      <w:r>
        <w:t xml:space="preserve"> 3s+4s turn RH once round. 1s+4s in middle chase anticlockwise 1 place round to finish BtoB in centre with1s facing Men's side, 4s facing Ladies' side</w:t>
      </w:r>
    </w:p>
    <w:p w:rsidR="00B11EB3" w:rsidRDefault="00B11EB3" w:rsidP="00B11EB3">
      <w:pPr>
        <w:pStyle w:val="DanceBody"/>
      </w:pPr>
      <w:r>
        <w:t>13-16</w:t>
      </w:r>
      <w:r>
        <w:tab/>
        <w:t>1s+4s set to corners and partner (as "Hello-Goodbye") to finish BtoB in centre with 4s facing up, 1s facing down</w:t>
      </w:r>
    </w:p>
    <w:p w:rsidR="00B11EB3" w:rsidRDefault="00B11EB3" w:rsidP="00B11EB3">
      <w:pPr>
        <w:pStyle w:val="DanceBody"/>
      </w:pPr>
      <w:r>
        <w:t>17-28</w:t>
      </w:r>
      <w:r>
        <w:tab/>
        <w:t>All dance Interlocking diagonal reels of 4 giving LH across in centre.  Finish as end bar 16</w:t>
      </w:r>
    </w:p>
    <w:p w:rsidR="00B11EB3" w:rsidRDefault="00B11EB3" w:rsidP="00B11EB3">
      <w:pPr>
        <w:pStyle w:val="DanceBody"/>
      </w:pPr>
      <w:r>
        <w:t>29-36</w:t>
      </w:r>
      <w:r>
        <w:tab/>
        <w:t>1s+4s dance RSh round "corner" into centre, dance RH across, retain ptnr's hand with 1s turning to face down/ 4s face up</w:t>
      </w:r>
    </w:p>
    <w:p w:rsidR="00B11EB3" w:rsidRDefault="00B11EB3" w:rsidP="00B11EB3">
      <w:pPr>
        <w:pStyle w:val="DanceBody"/>
      </w:pPr>
      <w:r>
        <w:t>37-40</w:t>
      </w:r>
      <w:r>
        <w:tab/>
        <w:t>1s+4s cross out of ends and cast up/down to finish 2 4 (1) (3)</w:t>
      </w:r>
    </w:p>
    <w:p w:rsidR="00B11EB3" w:rsidRDefault="00B11EB3" w:rsidP="00B11EB3">
      <w:pPr>
        <w:pStyle w:val="DanceBody"/>
        <w:keepNext w:val="0"/>
        <w:rPr>
          <w:b/>
        </w:rPr>
      </w:pPr>
      <w:r>
        <w:t>41-48</w:t>
      </w:r>
      <w:r>
        <w:tab/>
        <w:t>All turn partner RH, all circle 8H round 1/2 way to finish 3 1 (4) (2)</w:t>
      </w:r>
    </w:p>
    <w:p w:rsidR="00B11EB3" w:rsidRDefault="00B11EB3" w:rsidP="00B11EB3"/>
    <w:p w:rsidR="00B11EB3" w:rsidRDefault="00B11EB3" w:rsidP="00B11EB3">
      <w:pPr>
        <w:pStyle w:val="Minicrib"/>
      </w:pPr>
      <w:r>
        <w:t>TORRIDON LASSIES  (J8x40)  3C (4C set)</w:t>
      </w:r>
      <w:r>
        <w:tab/>
        <w:t>John Brenchley  Kangaroo Paw</w:t>
      </w:r>
    </w:p>
    <w:p w:rsidR="00B11EB3" w:rsidRPr="00B279A9" w:rsidRDefault="00B11EB3" w:rsidP="00B11EB3">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B11EB3" w:rsidRPr="00B279A9" w:rsidRDefault="00B11EB3" w:rsidP="00B11EB3">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B11EB3" w:rsidRPr="00B279A9" w:rsidRDefault="00B11EB3" w:rsidP="00B11EB3">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B11EB3" w:rsidRPr="00B279A9" w:rsidRDefault="00B11EB3" w:rsidP="00B11EB3">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B11EB3" w:rsidRPr="00B279A9" w:rsidRDefault="00B11EB3" w:rsidP="00B11EB3">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rPr>
        <w:t xml:space="preserve"> while </w:t>
      </w:r>
      <w:r w:rsidRPr="00B279A9">
        <w:t>2s+3s set &amp; cross RH, set (facing up/down) &amp; change pl RH on sides.  2 1 3</w:t>
      </w:r>
    </w:p>
    <w:p w:rsidR="00B11EB3" w:rsidRDefault="00B11EB3" w:rsidP="00B11EB3"/>
    <w:p w:rsidR="00B11EB3" w:rsidRDefault="00B11EB3" w:rsidP="00B11EB3">
      <w:pPr>
        <w:pStyle w:val="Minicrib"/>
      </w:pPr>
      <w:r>
        <w:t>THE TORRY QUINE  (R88)  Sq.Set</w:t>
      </w:r>
      <w:r>
        <w:tab/>
        <w:t>Marlene Northrop  Cambridge Diamond Jubilee</w:t>
      </w:r>
    </w:p>
    <w:p w:rsidR="00B11EB3" w:rsidRDefault="00B11EB3" w:rsidP="00B11EB3">
      <w:pPr>
        <w:pStyle w:val="DanceBody"/>
      </w:pPr>
      <w:r>
        <w:t xml:space="preserve"> 1- 4</w:t>
      </w:r>
      <w:r>
        <w:tab/>
        <w:t>1s+3s set, cast &amp; dance clockwise round to 2</w:t>
      </w:r>
      <w:r w:rsidRPr="00972EEB">
        <w:t>nd</w:t>
      </w:r>
      <w:r>
        <w:t>/4</w:t>
      </w:r>
      <w:r w:rsidRPr="00972EEB">
        <w:t>th</w:t>
      </w:r>
      <w:r>
        <w:t xml:space="preserve"> places</w:t>
      </w:r>
      <w:r w:rsidRPr="00BA6B4D">
        <w:rPr>
          <w:b/>
        </w:rPr>
        <w:t xml:space="preserve"> while </w:t>
      </w:r>
      <w:r>
        <w:t>2s+4s advance into centre, set &amp; turn about to face 1s/3s</w:t>
      </w:r>
    </w:p>
    <w:p w:rsidR="00B11EB3" w:rsidRDefault="00B11EB3" w:rsidP="00B11EB3">
      <w:pPr>
        <w:pStyle w:val="DanceBody"/>
      </w:pPr>
      <w:r>
        <w:t xml:space="preserve"> 5-12</w:t>
      </w:r>
      <w:r>
        <w:tab/>
        <w:t>All dance RSh reels of 4 across dance</w:t>
      </w:r>
    </w:p>
    <w:p w:rsidR="00B11EB3" w:rsidRDefault="00B11EB3" w:rsidP="00B11EB3">
      <w:pPr>
        <w:pStyle w:val="DanceBody"/>
      </w:pPr>
      <w:r>
        <w:t>13-16</w:t>
      </w:r>
      <w:r>
        <w:tab/>
        <w:t>1s+2s</w:t>
      </w:r>
      <w:r w:rsidRPr="007F0D5A">
        <w:rPr>
          <w:b/>
        </w:rPr>
        <w:t xml:space="preserve"> also </w:t>
      </w:r>
      <w:r>
        <w:t>3s+4s dance LH across 1/2 way, 1s+3s dance RH across 3/4 way to partners place</w:t>
      </w:r>
    </w:p>
    <w:p w:rsidR="00B11EB3" w:rsidRDefault="00B11EB3" w:rsidP="00B11EB3">
      <w:pPr>
        <w:pStyle w:val="DanceBody"/>
      </w:pPr>
      <w:r>
        <w:t>17-24</w:t>
      </w:r>
      <w:r>
        <w:tab/>
        <w:t>All dance Grand Chain (start RH with partner)</w:t>
      </w:r>
    </w:p>
    <w:p w:rsidR="00B11EB3" w:rsidRDefault="00B11EB3" w:rsidP="00B11EB3">
      <w:pPr>
        <w:pStyle w:val="DanceBody"/>
      </w:pPr>
      <w:r>
        <w:t>25-48</w:t>
      </w:r>
      <w:r>
        <w:tab/>
        <w:t>Repeat bars 1-24 with 2s+4s setting &amp; 1s+3s advancing</w:t>
      </w:r>
    </w:p>
    <w:p w:rsidR="00B11EB3" w:rsidRDefault="00B11EB3" w:rsidP="00B11EB3">
      <w:pPr>
        <w:pStyle w:val="DanceBody"/>
      </w:pPr>
      <w:r>
        <w:t>49-56</w:t>
      </w:r>
      <w:r>
        <w:tab/>
        <w:t>Ladies dance RH across 1/2 way, turn opposite Man RH, Ladies dance LH across 1/2 way &amp; turn partner RH into centre</w:t>
      </w:r>
    </w:p>
    <w:p w:rsidR="00B11EB3" w:rsidRDefault="00B11EB3" w:rsidP="00B11EB3">
      <w:pPr>
        <w:pStyle w:val="DanceBody"/>
      </w:pPr>
      <w:r>
        <w:t>57-64</w:t>
      </w:r>
      <w:r>
        <w:tab/>
        <w:t>Men repeat bars 49-56 to places</w:t>
      </w:r>
    </w:p>
    <w:p w:rsidR="00B11EB3" w:rsidRDefault="00B11EB3" w:rsidP="00B11EB3">
      <w:pPr>
        <w:pStyle w:val="DanceBody"/>
      </w:pPr>
      <w:r>
        <w:t>65-80</w:t>
      </w:r>
      <w:r>
        <w:tab/>
        <w:t>All dance full Schiehallion Reel back to places</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TORRYBURN LASSIES  (R8x32)  2C (4C set)</w:t>
      </w:r>
      <w:r>
        <w:tab/>
        <w:t>RSCDS Bk 4</w:t>
      </w:r>
    </w:p>
    <w:p w:rsidR="00B11EB3" w:rsidRDefault="00B11EB3" w:rsidP="00B11EB3">
      <w:pPr>
        <w:pStyle w:val="DanceBody"/>
      </w:pPr>
      <w:r>
        <w:t xml:space="preserve"> 1- 8</w:t>
      </w:r>
      <w:r>
        <w:tab/>
        <w:t>1s holding nearer hands set twice to 2L &amp; circle 3H round to left</w:t>
      </w:r>
    </w:p>
    <w:p w:rsidR="00B11EB3" w:rsidRDefault="00B11EB3" w:rsidP="00B11EB3">
      <w:pPr>
        <w:pStyle w:val="DanceBody"/>
      </w:pPr>
      <w:r>
        <w:t xml:space="preserve"> 9-16</w:t>
      </w:r>
      <w:r>
        <w:tab/>
        <w:t>1s holding nearer hands set twice to 2M &amp; circle 3H round to left</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Poussette</w:t>
      </w:r>
    </w:p>
    <w:p w:rsidR="00B11EB3" w:rsidRDefault="00B11EB3" w:rsidP="00B11EB3"/>
    <w:p w:rsidR="00B11EB3" w:rsidRDefault="00B11EB3" w:rsidP="00B11EB3">
      <w:pPr>
        <w:pStyle w:val="Minicrib"/>
      </w:pPr>
      <w:r>
        <w:t>TOSSON HILL  (R8x32)  3C (4C Set)</w:t>
      </w:r>
      <w:r>
        <w:tab/>
        <w:t>Patricia Cass  Life Begins at 40</w:t>
      </w:r>
    </w:p>
    <w:p w:rsidR="00B11EB3" w:rsidRDefault="00B11EB3" w:rsidP="00B11EB3">
      <w:pPr>
        <w:pStyle w:val="DanceBody"/>
      </w:pPr>
      <w:r>
        <w:t xml:space="preserve"> 1</w:t>
      </w:r>
      <w:r>
        <w:noBreakHyphen/>
        <w:t xml:space="preserve"> 8</w:t>
      </w:r>
      <w:r>
        <w:tab/>
        <w:t>1s cross RH, cast 1 place &amp; turn LH</w:t>
      </w:r>
    </w:p>
    <w:p w:rsidR="00B11EB3" w:rsidRDefault="00B11EB3" w:rsidP="00B11EB3">
      <w:pPr>
        <w:pStyle w:val="DanceBody"/>
      </w:pPr>
      <w:r>
        <w:t xml:space="preserve"> 9-16</w:t>
      </w:r>
      <w:r>
        <w:tab/>
        <w:t>1M+2s &amp; 1L+3s dance RH across; 1s pass RSh to dance LH across with other couple. 2 (1) 3</w:t>
      </w:r>
    </w:p>
    <w:p w:rsidR="00B11EB3" w:rsidRDefault="00B11EB3" w:rsidP="00B11EB3">
      <w:pPr>
        <w:pStyle w:val="DanceBody"/>
      </w:pPr>
      <w:r>
        <w:t>17</w:t>
      </w:r>
      <w:r>
        <w:noBreakHyphen/>
        <w:t>24</w:t>
      </w:r>
      <w:r>
        <w:tab/>
        <w:t>1s dance reels of 3 on opp sides, RSh to 2nd corners (who cast into reels), 1s pass RSh to end BtoB facing own sides (2s &amp; 3s loop round into place)</w:t>
      </w:r>
    </w:p>
    <w:p w:rsidR="00B11EB3" w:rsidRDefault="00B11EB3" w:rsidP="00B11EB3">
      <w:pPr>
        <w:pStyle w:val="DanceBody"/>
        <w:keepNext w:val="0"/>
      </w:pPr>
      <w:r>
        <w:t>25</w:t>
      </w:r>
      <w:r>
        <w:noBreakHyphen/>
        <w:t>32</w:t>
      </w:r>
      <w:r>
        <w:tab/>
        <w:t>1s dance Double Triangles.  2 1 3</w:t>
      </w:r>
    </w:p>
    <w:p w:rsidR="00B11EB3" w:rsidRDefault="00B11EB3" w:rsidP="00B11EB3"/>
    <w:p w:rsidR="00B11EB3" w:rsidRDefault="00B11EB3" w:rsidP="00B11EB3">
      <w:pPr>
        <w:pStyle w:val="Minicrib"/>
      </w:pPr>
      <w:r>
        <w:t>TOTEM PARK  (R4x48)  4C Set</w:t>
      </w:r>
      <w:r>
        <w:tab/>
        <w:t>Holly Boyd  Oh, How We've Danced!</w:t>
      </w:r>
    </w:p>
    <w:p w:rsidR="00B11EB3" w:rsidRDefault="00B11EB3" w:rsidP="00B11EB3">
      <w:pPr>
        <w:pStyle w:val="DanceBody"/>
      </w:pPr>
      <w:r>
        <w:t xml:space="preserve"> 1- 8</w:t>
      </w:r>
      <w:r>
        <w:tab/>
        <w:t>1s cast behind lines, turn out &amp; dance back up to place</w:t>
      </w:r>
    </w:p>
    <w:p w:rsidR="00B11EB3" w:rsidRDefault="00B11EB3" w:rsidP="00B11EB3">
      <w:pPr>
        <w:pStyle w:val="DanceBody"/>
      </w:pPr>
      <w:r>
        <w:t xml:space="preserve"> 9-16</w:t>
      </w:r>
      <w:r>
        <w:tab/>
        <w:t>1s followed 2s+3s+4s (who dance up to start) dance down middle, face partner &amp; turn RH (elbow grip) twice to own sides.  4 3 2 1</w:t>
      </w:r>
    </w:p>
    <w:p w:rsidR="00B11EB3" w:rsidRDefault="00B11EB3" w:rsidP="00B11EB3">
      <w:pPr>
        <w:pStyle w:val="DanceBody"/>
      </w:pPr>
      <w:r>
        <w:t>17-24</w:t>
      </w:r>
      <w:r>
        <w:tab/>
        <w:t xml:space="preserve">All set, 4s+3s </w:t>
      </w:r>
      <w:r>
        <w:rPr>
          <w:b/>
        </w:rPr>
        <w:t>also</w:t>
      </w:r>
      <w:r>
        <w:t xml:space="preserve"> 2s+1s dance 1/2 RH across; All set, 4s+1s dance 1/2 LH across</w:t>
      </w:r>
    </w:p>
    <w:p w:rsidR="00B11EB3" w:rsidRDefault="00B11EB3" w:rsidP="00B11EB3">
      <w:pPr>
        <w:pStyle w:val="DanceBody"/>
      </w:pPr>
      <w:r>
        <w:t>25-32</w:t>
      </w:r>
      <w:r>
        <w:tab/>
        <w:t xml:space="preserve">All set, 2s+4s </w:t>
      </w:r>
      <w:r>
        <w:rPr>
          <w:b/>
        </w:rPr>
        <w:t>also</w:t>
      </w:r>
      <w:r>
        <w:t xml:space="preserve"> 1s+3s dance 1/2 RH across; All set, 3s+2s dance 1/2 LH across.  (1) (2) (3) (4)</w:t>
      </w:r>
    </w:p>
    <w:p w:rsidR="00B11EB3" w:rsidRDefault="00B11EB3" w:rsidP="00B11EB3">
      <w:pPr>
        <w:pStyle w:val="DanceBody"/>
      </w:pPr>
      <w:r>
        <w:t>33-36</w:t>
      </w:r>
      <w:r>
        <w:tab/>
        <w:t>1s turn 1.1/2 LH to end BtoB between 2s facing opp side</w:t>
      </w:r>
    </w:p>
    <w:p w:rsidR="00B11EB3" w:rsidRDefault="00B11EB3" w:rsidP="00B11EB3">
      <w:pPr>
        <w:pStyle w:val="DanceBody"/>
      </w:pPr>
      <w:r>
        <w:t>37-48</w:t>
      </w:r>
      <w:r>
        <w:tab/>
      </w:r>
      <w:r w:rsidRPr="00D02168">
        <w:t xml:space="preserve">1s dance </w:t>
      </w:r>
      <w:r>
        <w:t>modified Spurtle:</w:t>
      </w:r>
    </w:p>
    <w:p w:rsidR="00B11EB3" w:rsidRDefault="00B11EB3" w:rsidP="00B11EB3">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B11EB3" w:rsidRDefault="00B11EB3" w:rsidP="00B11EB3">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B11EB3" w:rsidRDefault="00B11EB3" w:rsidP="00B11EB3"/>
    <w:p w:rsidR="00B11EB3" w:rsidRDefault="00B11EB3" w:rsidP="00B11EB3">
      <w:pPr>
        <w:pStyle w:val="Minicrib"/>
      </w:pPr>
      <w:r>
        <w:t>TOUCH AND GO  (J8x40)  3C (4C set)</w:t>
      </w:r>
      <w:r>
        <w:tab/>
        <w:t>Holly V Sherman</w:t>
      </w:r>
    </w:p>
    <w:p w:rsidR="00B11EB3" w:rsidRDefault="00B11EB3" w:rsidP="00B11EB3">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B11EB3" w:rsidRDefault="00B11EB3" w:rsidP="00B11EB3">
      <w:pPr>
        <w:pStyle w:val="DanceBody"/>
      </w:pPr>
      <w:r>
        <w:t xml:space="preserve"> 9-16</w:t>
      </w:r>
      <w:r>
        <w:tab/>
        <w:t>1s cross down (touch RH briefly) to BtoB in centre, 1M facing up, 1L down, 1s+corners set as in Double Triangles; 1s+2nd corners dance 1/2 diag reel of 4. 1s end in 2nd place opp sides. (3) (1) (2)</w:t>
      </w:r>
    </w:p>
    <w:p w:rsidR="00B11EB3" w:rsidRDefault="00B11EB3" w:rsidP="00B11EB3">
      <w:pPr>
        <w:pStyle w:val="DanceBody"/>
      </w:pPr>
      <w:r>
        <w:t>17-24</w:t>
      </w:r>
      <w:r>
        <w:tab/>
        <w:t xml:space="preserve">3s+1s+2s Adv+Ret; 1s petronella turn (1M between 3s at top, 1L between 2s at bottom) </w:t>
      </w:r>
      <w:r>
        <w:rPr>
          <w:b/>
        </w:rPr>
        <w:t>while</w:t>
      </w:r>
      <w:r>
        <w:t xml:space="preserve"> 2s &amp; 3s set, rotating in place (pull back RSh) &amp; all set</w:t>
      </w:r>
    </w:p>
    <w:p w:rsidR="00B11EB3" w:rsidRDefault="00B11EB3" w:rsidP="00B11EB3">
      <w:pPr>
        <w:pStyle w:val="DanceBody"/>
      </w:pPr>
      <w:r>
        <w:t>25-32</w:t>
      </w:r>
      <w:r>
        <w:tab/>
        <w:t xml:space="preserve">All Adv+Ret (up/down); 1s petronella turn to 2nd place own side </w:t>
      </w:r>
      <w:r>
        <w:rPr>
          <w:b/>
        </w:rPr>
        <w:t>while</w:t>
      </w:r>
      <w:r>
        <w:t xml:space="preserve"> 2s &amp; 3s set, rotating in place (pull back RSh) &amp; all set</w:t>
      </w:r>
    </w:p>
    <w:p w:rsidR="00B11EB3" w:rsidRDefault="00B11EB3" w:rsidP="00B11EB3">
      <w:pPr>
        <w:pStyle w:val="DanceBody"/>
        <w:keepNext w:val="0"/>
      </w:pPr>
      <w:r>
        <w:t>33-40</w:t>
      </w:r>
      <w:r>
        <w:tab/>
        <w:t>1s dance diag R&amp;L (1M down, 1L up).  End 2 1 3</w:t>
      </w:r>
    </w:p>
    <w:p w:rsidR="00B11EB3" w:rsidRDefault="00B11EB3" w:rsidP="00B11EB3"/>
    <w:p w:rsidR="00B11EB3" w:rsidRDefault="00B11EB3" w:rsidP="00B11EB3">
      <w:pPr>
        <w:pStyle w:val="Minicrib"/>
      </w:pPr>
      <w:r>
        <w:t>TOUCH ME NOT  (J4x32)  4C Set</w:t>
      </w:r>
      <w:r>
        <w:tab/>
        <w:t>John Drewry  Autumn Coll 86</w:t>
      </w:r>
    </w:p>
    <w:p w:rsidR="00B11EB3" w:rsidRDefault="00B11EB3" w:rsidP="00B11EB3">
      <w:pPr>
        <w:pStyle w:val="DanceBody"/>
      </w:pPr>
      <w:r>
        <w:t xml:space="preserve"> 1</w:t>
      </w:r>
      <w:r>
        <w:noBreakHyphen/>
        <w:t xml:space="preserve"> 8</w:t>
      </w:r>
      <w:r>
        <w:tab/>
        <w:t>1M+2M+3M dance to partner, about turn &amp; dance back to place, 1M+2L</w:t>
      </w:r>
      <w:r w:rsidRPr="007F0D5A">
        <w:rPr>
          <w:b/>
        </w:rPr>
        <w:t xml:space="preserve"> also </w:t>
      </w:r>
      <w:r>
        <w:t>2M+3L</w:t>
      </w:r>
      <w:r w:rsidRPr="007F0D5A">
        <w:rPr>
          <w:b/>
        </w:rPr>
        <w:t xml:space="preserve"> also </w:t>
      </w:r>
      <w:r>
        <w:t>3M+4L turn RH</w:t>
      </w:r>
    </w:p>
    <w:p w:rsidR="00B11EB3" w:rsidRDefault="00B11EB3" w:rsidP="00B11EB3">
      <w:pPr>
        <w:pStyle w:val="DanceBody"/>
      </w:pPr>
      <w:r>
        <w:t xml:space="preserve"> 9</w:t>
      </w:r>
      <w:r>
        <w:noBreakHyphen/>
        <w:t>16</w:t>
      </w:r>
      <w:r>
        <w:tab/>
        <w:t>1L+2L+3L dance to partner, about turn to join RH with 2M/3M/4M, turn under Mans right arm &amp; dance back to place</w:t>
      </w:r>
    </w:p>
    <w:p w:rsidR="00B11EB3" w:rsidRDefault="00B11EB3" w:rsidP="00B11EB3">
      <w:pPr>
        <w:pStyle w:val="DanceBody"/>
      </w:pPr>
      <w:r>
        <w:t>17</w:t>
      </w:r>
      <w:r>
        <w:noBreakHyphen/>
        <w:t>24</w:t>
      </w:r>
      <w:r>
        <w:tab/>
        <w:t>1s+2s change places on sides (Ladies RH &amp; Men LH), 1s followed by 2s cast 2 places, 2 dance back up to top</w:t>
      </w:r>
      <w:r w:rsidRPr="00BA6B4D">
        <w:rPr>
          <w:b/>
        </w:rPr>
        <w:t xml:space="preserve"> while </w:t>
      </w:r>
      <w:r>
        <w:t>1s dance up middle to 2</w:t>
      </w:r>
      <w:r w:rsidRPr="00972EEB">
        <w:t>nd</w:t>
      </w:r>
      <w:r>
        <w:t xml:space="preserve"> pl</w:t>
      </w:r>
    </w:p>
    <w:p w:rsidR="00B11EB3" w:rsidRDefault="00B11EB3" w:rsidP="00B11EB3">
      <w:pPr>
        <w:pStyle w:val="DanceBody"/>
        <w:keepNext w:val="0"/>
      </w:pPr>
      <w:r>
        <w:t>25</w:t>
      </w:r>
      <w:r>
        <w:noBreakHyphen/>
        <w:t>32</w:t>
      </w:r>
      <w:r>
        <w:tab/>
        <w:t>1L dances RH across with 2L+3L</w:t>
      </w:r>
      <w:r w:rsidRPr="00BA6B4D">
        <w:rPr>
          <w:b/>
        </w:rPr>
        <w:t xml:space="preserve"> </w:t>
      </w:r>
      <w:r>
        <w:rPr>
          <w:b/>
        </w:rPr>
        <w:t xml:space="preserve">as </w:t>
      </w:r>
      <w:r>
        <w:t>1M dances LH across with 2M+3M, 1L LH across with 3L+4L</w:t>
      </w:r>
      <w:r w:rsidRPr="00BA6B4D">
        <w:rPr>
          <w:b/>
        </w:rPr>
        <w:t xml:space="preserve"> </w:t>
      </w:r>
      <w:r>
        <w:rPr>
          <w:b/>
        </w:rPr>
        <w:t xml:space="preserve">as </w:t>
      </w:r>
      <w:r>
        <w:t>1M RH across with 3M+4M &amp; 1s end 4</w:t>
      </w:r>
      <w:r w:rsidRPr="00972EEB">
        <w:t>th</w:t>
      </w:r>
      <w:r>
        <w:t xml:space="preserve"> pl</w:t>
      </w:r>
    </w:p>
    <w:p w:rsidR="00B11EB3" w:rsidRDefault="00B11EB3" w:rsidP="00B11EB3"/>
    <w:p w:rsidR="00B11EB3" w:rsidRDefault="00B11EB3" w:rsidP="00B11EB3">
      <w:pPr>
        <w:pStyle w:val="Minicrib"/>
      </w:pPr>
      <w:r>
        <w:t>TOUCH NOT THE CAT  (R4x32)  4C set</w:t>
      </w:r>
      <w:r>
        <w:tab/>
        <w:t>John Drewry  Greenburn Bk 1</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dance RH across, 2s+3s dance 1/2 R&amp;L</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1L+3L</w:t>
      </w:r>
      <w:r w:rsidRPr="007F0D5A">
        <w:rPr>
          <w:b/>
        </w:rPr>
        <w:t xml:space="preserve"> also </w:t>
      </w:r>
      <w:r>
        <w:t>2L+4L cross passing partner LSh &amp; dance down/up side to change places, 1M+3M</w:t>
      </w:r>
      <w:r w:rsidRPr="007F0D5A">
        <w:rPr>
          <w:b/>
        </w:rPr>
        <w:t xml:space="preserve"> also </w:t>
      </w:r>
      <w:r>
        <w:t>2M+4M cross passing partner RSh &amp; dance down/up side to change places.  2 4 1 3</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A TOUCH OF DISBLAIR  (R8x32)  2C (4C Set)</w:t>
      </w:r>
      <w:r>
        <w:tab/>
        <w:t>John Drewry  New Dances 2002</w:t>
      </w:r>
    </w:p>
    <w:p w:rsidR="00B11EB3" w:rsidRDefault="00B11EB3" w:rsidP="00B11EB3">
      <w:pPr>
        <w:pStyle w:val="DanceBody"/>
      </w:pPr>
      <w:r>
        <w:t xml:space="preserve"> 1- 8</w:t>
      </w:r>
      <w:r>
        <w:tab/>
        <w:t>1M+2L 1/2 turn &amp; twirl to change places, 1L+2M 1/2 turn &amp; twirl to change places</w:t>
      </w:r>
    </w:p>
    <w:p w:rsidR="00B11EB3" w:rsidRDefault="00B11EB3" w:rsidP="00B11EB3">
      <w:pPr>
        <w:pStyle w:val="DanceBody"/>
      </w:pPr>
      <w:r>
        <w:t xml:space="preserve"> 9-16</w:t>
      </w:r>
      <w:r>
        <w:tab/>
        <w:t>2s+1s dance RH across, turn partners 2H 1.1/2 times to 2s facing down &amp; 1s up</w:t>
      </w:r>
    </w:p>
    <w:p w:rsidR="00B11EB3" w:rsidRDefault="00B11EB3" w:rsidP="00B11EB3">
      <w:pPr>
        <w:pStyle w:val="DanceBody"/>
      </w:pPr>
      <w:r>
        <w:t>17-24</w:t>
      </w:r>
      <w:r>
        <w:tab/>
        <w:t>2s+1s circle 4H round &amp; back</w:t>
      </w:r>
    </w:p>
    <w:p w:rsidR="00B11EB3" w:rsidRDefault="00B11EB3" w:rsidP="00B11EB3">
      <w:pPr>
        <w:pStyle w:val="DanceBody"/>
        <w:keepNext w:val="0"/>
      </w:pPr>
      <w:r>
        <w:t>25-32</w:t>
      </w:r>
      <w:r>
        <w:tab/>
        <w:t>1s dance Fig of 8 round 2s</w:t>
      </w:r>
    </w:p>
    <w:p w:rsidR="00B11EB3" w:rsidRDefault="00B11EB3" w:rsidP="00B11EB3"/>
    <w:p w:rsidR="00B11EB3" w:rsidRDefault="00B11EB3" w:rsidP="00B11EB3">
      <w:pPr>
        <w:pStyle w:val="Minicrib"/>
      </w:pPr>
      <w:r>
        <w:t>A TOUCH OF SCOTLAND  (R4x40)  4C Set</w:t>
      </w:r>
      <w:r>
        <w:tab/>
        <w:t>Barry Skelton  Brig O' Balgownie</w:t>
      </w:r>
    </w:p>
    <w:p w:rsidR="00B11EB3" w:rsidRDefault="00B11EB3" w:rsidP="00B11EB3">
      <w:pPr>
        <w:pStyle w:val="DanceBody"/>
      </w:pPr>
      <w:r>
        <w:t xml:space="preserve"> 1- 8</w:t>
      </w:r>
      <w:r>
        <w:tab/>
        <w:t>1s &amp; 3s set &amp; cross RH; 1s &amp; 3s set &amp; cast 1 place (2s &amp; 4s step up 7-8).  2 (1) 4 (3)</w:t>
      </w:r>
    </w:p>
    <w:p w:rsidR="00B11EB3" w:rsidRDefault="00B11EB3" w:rsidP="00B11EB3">
      <w:pPr>
        <w:pStyle w:val="DanceBody"/>
      </w:pPr>
      <w:r>
        <w:t xml:space="preserve"> 9-16</w:t>
      </w:r>
      <w:r>
        <w:tab/>
        <w:t>1s+4s+3s (bottom 3 couples) dance mirror reel of 3 on sides (1s in/down, 4s out/up, 3s in/up)</w:t>
      </w:r>
    </w:p>
    <w:p w:rsidR="00B11EB3" w:rsidRDefault="00B11EB3" w:rsidP="00B11EB3">
      <w:pPr>
        <w:pStyle w:val="DanceBody"/>
      </w:pPr>
      <w:r>
        <w:t>17-24</w:t>
      </w:r>
      <w:r>
        <w:tab/>
        <w:t>1s &amp; 3s set &amp; cross RH; 1s &amp; 3s set &amp; cast up 1 place (2s &amp; 4s step down 23-24).  1 2 3 4</w:t>
      </w:r>
    </w:p>
    <w:p w:rsidR="00B11EB3" w:rsidRDefault="00B11EB3" w:rsidP="00B11EB3">
      <w:pPr>
        <w:pStyle w:val="DanceBody"/>
      </w:pPr>
      <w:r>
        <w:t>25-32</w:t>
      </w:r>
      <w:r>
        <w:tab/>
        <w:t>1s+2s+3s (top 3 couples) dance mirror reel of 3 on sides (1s in/down, 2s out/up, 3s in/up)</w:t>
      </w:r>
    </w:p>
    <w:p w:rsidR="00B11EB3" w:rsidRDefault="00B11EB3" w:rsidP="00B11EB3">
      <w:pPr>
        <w:pStyle w:val="DanceBody"/>
        <w:keepNext w:val="0"/>
      </w:pPr>
      <w:r>
        <w:t>33-40</w:t>
      </w:r>
      <w:r>
        <w:tab/>
        <w:t xml:space="preserve">1s+2s set, 1s cross down RH to 2nd place opp sides </w:t>
      </w:r>
      <w:r>
        <w:rPr>
          <w:b/>
        </w:rPr>
        <w:t>while</w:t>
      </w:r>
      <w:r>
        <w:t xml:space="preserve"> 2s cast up; 1s+3s+4s (bottom 3 couples) set, 1s cross down LH curving into 4th place </w:t>
      </w:r>
      <w:r>
        <w:rPr>
          <w:b/>
        </w:rPr>
        <w:t>while</w:t>
      </w:r>
      <w:r>
        <w:t xml:space="preserve"> 3s+4s cast up to end 2 3 4 1</w:t>
      </w:r>
    </w:p>
    <w:p w:rsidR="00B11EB3" w:rsidRDefault="00B11EB3" w:rsidP="00B11EB3"/>
    <w:p w:rsidR="00B11EB3" w:rsidRDefault="00B11EB3" w:rsidP="00B11EB3">
      <w:pPr>
        <w:pStyle w:val="Minicrib"/>
      </w:pPr>
      <w:r>
        <w:t>A TOUCH OF TARTAN  (R8x32)  3C (4C set)</w:t>
      </w:r>
      <w:r>
        <w:tab/>
        <w:t>I van Maarseveen  Dancing Thistles</w:t>
      </w:r>
    </w:p>
    <w:p w:rsidR="00B11EB3" w:rsidRDefault="00B11EB3" w:rsidP="00B11EB3">
      <w:pPr>
        <w:pStyle w:val="DanceBody"/>
      </w:pPr>
      <w:r>
        <w:t xml:space="preserve"> 1- 8</w:t>
      </w:r>
      <w:r>
        <w:tab/>
        <w:t>1s turn RH, cast 1 place (2s step up) &amp; turn 1.1/4 LH to face 1</w:t>
      </w:r>
      <w:r w:rsidRPr="00972EEB">
        <w:t>st</w:t>
      </w:r>
      <w:r>
        <w:t xml:space="preserve"> corners</w:t>
      </w:r>
    </w:p>
    <w:p w:rsidR="00B11EB3" w:rsidRDefault="00B11EB3" w:rsidP="00B11EB3">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B11EB3" w:rsidRDefault="00B11EB3" w:rsidP="00B11EB3">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TOUCH OF WALES  (J8x32)  3C (4C set)</w:t>
      </w:r>
      <w:r>
        <w:tab/>
        <w:t>Douglas J Dean  Rodney Rooms Bk 1</w:t>
      </w:r>
    </w:p>
    <w:p w:rsidR="00B11EB3" w:rsidRDefault="00B11EB3" w:rsidP="00B11EB3">
      <w:pPr>
        <w:pStyle w:val="DanceBody"/>
      </w:pPr>
      <w:r>
        <w:t xml:space="preserve"> 1- 8</w:t>
      </w:r>
      <w:r>
        <w:tab/>
        <w:t>1s set, cast 1 place, set &amp; petronella turn into lines of 3 across (1M between 3s, 1L between 2s)</w:t>
      </w:r>
    </w:p>
    <w:p w:rsidR="00B11EB3" w:rsidRDefault="00B11EB3" w:rsidP="00B11EB3">
      <w:pPr>
        <w:pStyle w:val="DanceBody"/>
      </w:pPr>
      <w:r>
        <w:t xml:space="preserve"> 9-16</w:t>
      </w:r>
      <w:r>
        <w:tab/>
        <w:t>2s+1s+3s set, 1s turn 3/4 RH to opposite sides, all set &amp; 1s turn 3/4 RH to face Men's side NHJ</w:t>
      </w:r>
    </w:p>
    <w:p w:rsidR="00B11EB3" w:rsidRDefault="00B11EB3" w:rsidP="00B11EB3">
      <w:pPr>
        <w:pStyle w:val="DanceBody"/>
      </w:pPr>
      <w:r>
        <w:t>17-24</w:t>
      </w:r>
      <w:r>
        <w:tab/>
        <w:t>1s dance out between 2M &amp; 3M, divide, cast (1M up, 1L down) &amp; into centre; 1s dance out Ladies' side, divide &amp; cast (1M up, 1L down), to end 1M between 2s facing down &amp; 1L between 3s facing up</w:t>
      </w:r>
    </w:p>
    <w:p w:rsidR="00B11EB3" w:rsidRDefault="00B11EB3" w:rsidP="00B11EB3">
      <w:pPr>
        <w:pStyle w:val="DanceBody"/>
        <w:keepNext w:val="0"/>
      </w:pPr>
      <w:r>
        <w:t>25-32</w:t>
      </w:r>
      <w:r>
        <w:tab/>
        <w:t>2s+1s+3s set &amp; 1s turn 1.1/4 RH to 2</w:t>
      </w:r>
      <w:r w:rsidRPr="00972EEB">
        <w:t>nd</w:t>
      </w:r>
      <w:r>
        <w:t xml:space="preserve"> place opp sides; all set &amp; 1s cross RH to 2nd place own side.  2 1 3</w:t>
      </w:r>
    </w:p>
    <w:p w:rsidR="00B11EB3" w:rsidRDefault="00B11EB3" w:rsidP="00B11EB3"/>
    <w:p w:rsidR="00B11EB3" w:rsidRDefault="00B11EB3" w:rsidP="00B11EB3">
      <w:pPr>
        <w:pStyle w:val="Minicrib"/>
      </w:pPr>
      <w:r>
        <w:t>TOUGH LOVE  (J3x32)  3C set</w:t>
      </w:r>
      <w:r>
        <w:tab/>
        <w:t>Lara Friedman-Shedlov, 2015</w:t>
      </w:r>
    </w:p>
    <w:p w:rsidR="00B11EB3" w:rsidRDefault="00B11EB3" w:rsidP="00B11EB3">
      <w:pPr>
        <w:pStyle w:val="DanceBody"/>
      </w:pPr>
      <w:r>
        <w:t xml:space="preserve"> 1- 8</w:t>
      </w:r>
      <w:r>
        <w:tab/>
        <w:t>1s cross RH, cast (2s step up); 1s cross LH round 3s &amp; cast up to 2nd place own sides</w:t>
      </w:r>
    </w:p>
    <w:p w:rsidR="00B11EB3" w:rsidRPr="00454E8E" w:rsidRDefault="00B11EB3" w:rsidP="00B11EB3">
      <w:pPr>
        <w:pStyle w:val="DanceBody"/>
      </w:pPr>
      <w:r>
        <w:t xml:space="preserve"> 9-12</w:t>
      </w:r>
      <w:r>
        <w:tab/>
        <w:t>2s+3s dance 1/2 Double Fig 8 (2s cross down, 3s dance up to start).  (2) 1 (3)</w:t>
      </w:r>
    </w:p>
    <w:p w:rsidR="00B11EB3" w:rsidRDefault="00B11EB3" w:rsidP="00B11EB3">
      <w:pPr>
        <w:pStyle w:val="DanceBody"/>
      </w:pPr>
      <w:r>
        <w:t>13-24</w:t>
      </w:r>
      <w:r>
        <w:tab/>
        <w:t>2s+1s+3s dance R&amp;L for 3 couples</w:t>
      </w:r>
    </w:p>
    <w:p w:rsidR="00B11EB3" w:rsidRDefault="00B11EB3" w:rsidP="00B11EB3">
      <w:pPr>
        <w:pStyle w:val="DanceBody"/>
        <w:keepNext w:val="0"/>
      </w:pPr>
      <w:r>
        <w:t>25-32</w:t>
      </w:r>
      <w:r>
        <w:tab/>
        <w:t>1s dance diag R&amp;L (1M down, 1L up).  End 3 1 2</w:t>
      </w:r>
    </w:p>
    <w:p w:rsidR="00B11EB3" w:rsidRDefault="00B11EB3" w:rsidP="00B11EB3"/>
    <w:p w:rsidR="00B11EB3" w:rsidRDefault="00B11EB3" w:rsidP="00B11EB3">
      <w:pPr>
        <w:pStyle w:val="Minicrib"/>
      </w:pPr>
      <w:r>
        <w:t>A TOUR OF THE BACKS  (R5x48)  5C Set</w:t>
      </w:r>
      <w:r>
        <w:tab/>
        <w:t>Adrian Conrad  Odd Half-Dozen minicrib.org.uk/publish.html</w:t>
      </w:r>
    </w:p>
    <w:p w:rsidR="00B11EB3" w:rsidRPr="00155AFA" w:rsidRDefault="00B11EB3" w:rsidP="00B11EB3">
      <w:pPr>
        <w:pStyle w:val="DanceBody"/>
      </w:pPr>
      <w:r w:rsidRPr="00155AFA">
        <w:t xml:space="preserve"> 1- 8</w:t>
      </w:r>
      <w:r w:rsidRPr="00155AFA">
        <w:tab/>
        <w:t xml:space="preserve">1s+2s </w:t>
      </w:r>
      <w:r w:rsidRPr="000054F3">
        <w:rPr>
          <w:b/>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B11EB3" w:rsidRPr="00155AFA" w:rsidRDefault="00B11EB3" w:rsidP="00B11EB3">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B11EB3" w:rsidRPr="00155AFA" w:rsidRDefault="00B11EB3" w:rsidP="00B11EB3">
      <w:pPr>
        <w:pStyle w:val="DanceBody"/>
      </w:pPr>
      <w:r w:rsidRPr="00155AFA">
        <w:t>17-20</w:t>
      </w:r>
      <w:r w:rsidRPr="00155AFA">
        <w:tab/>
        <w:t xml:space="preserve">1s &amp; 5s dance 1/2 </w:t>
      </w:r>
      <w:r w:rsidRPr="00155AFA">
        <w:rPr>
          <w:bCs/>
        </w:rPr>
        <w:t>reel</w:t>
      </w:r>
      <w:r w:rsidRPr="00155AFA">
        <w:t xml:space="preserve"> of 4 </w:t>
      </w:r>
      <w:r>
        <w:t>up/down centre passing partner LSh to start</w:t>
      </w:r>
      <w:r w:rsidRPr="00155AFA">
        <w:t>, end facing partners again</w:t>
      </w:r>
    </w:p>
    <w:p w:rsidR="00B11EB3" w:rsidRPr="00155AFA" w:rsidRDefault="00B11EB3" w:rsidP="00B11EB3">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B11EB3" w:rsidRPr="00155AFA" w:rsidRDefault="00B11EB3" w:rsidP="00B11EB3">
      <w:pPr>
        <w:pStyle w:val="DanceBody"/>
      </w:pPr>
      <w:r w:rsidRPr="00155AFA">
        <w:t>25-28</w:t>
      </w:r>
      <w:r w:rsidRPr="00155AFA">
        <w:tab/>
        <w:t xml:space="preserve">1s &amp; 5s dance 1/2 </w:t>
      </w:r>
      <w:r w:rsidRPr="00155AFA">
        <w:rPr>
          <w:bCs/>
        </w:rPr>
        <w:t>reel</w:t>
      </w:r>
      <w:r w:rsidRPr="00155AFA">
        <w:t xml:space="preserve"> of 4 </w:t>
      </w:r>
      <w:r>
        <w:t>up/down centre passing partner RSh to start</w:t>
      </w:r>
      <w:r w:rsidRPr="00155AFA">
        <w:t>, end facing partners again</w:t>
      </w:r>
    </w:p>
    <w:p w:rsidR="00B11EB3" w:rsidRDefault="00B11EB3" w:rsidP="00B11EB3">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B11EB3" w:rsidRDefault="00B11EB3" w:rsidP="00B11EB3">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B11EB3" w:rsidRPr="00155AFA" w:rsidRDefault="00B11EB3" w:rsidP="00B11EB3">
      <w:pPr>
        <w:pStyle w:val="DanceBody"/>
      </w:pPr>
      <w:r>
        <w:t>37-40</w:t>
      </w:r>
      <w:r>
        <w:tab/>
        <w:t>A</w:t>
      </w:r>
      <w:r w:rsidRPr="00155AFA">
        <w:t xml:space="preserve">ll </w:t>
      </w:r>
      <w:r>
        <w:t xml:space="preserve">5 couples </w:t>
      </w:r>
      <w:r w:rsidRPr="00155AFA">
        <w:t>set twice.</w:t>
      </w:r>
    </w:p>
    <w:p w:rsidR="00B11EB3" w:rsidRPr="00155AFA" w:rsidRDefault="00B11EB3" w:rsidP="00B11EB3">
      <w:pPr>
        <w:pStyle w:val="DanceBody"/>
        <w:keepNext w:val="0"/>
      </w:pPr>
      <w:r w:rsidRPr="00155AFA">
        <w:t>41-48</w:t>
      </w:r>
      <w:r w:rsidRPr="00155AFA">
        <w:tab/>
        <w:t>2s+</w:t>
      </w:r>
      <w:r>
        <w:t xml:space="preserve">3s </w:t>
      </w:r>
      <w:r w:rsidRPr="000054F3">
        <w:rPr>
          <w:b/>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B11EB3" w:rsidRDefault="00B11EB3" w:rsidP="00B11EB3"/>
    <w:p w:rsidR="00B11EB3" w:rsidRPr="007E2A43" w:rsidRDefault="00B11EB3" w:rsidP="00B11EB3">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B11EB3" w:rsidRDefault="00B11EB3" w:rsidP="00B11EB3">
      <w:pPr>
        <w:pStyle w:val="DanceBody"/>
      </w:pPr>
      <w:r>
        <w:t xml:space="preserve"> 1- 4</w:t>
      </w:r>
      <w:r>
        <w:tab/>
        <w:t>1s lead down RH, cross below 3s, cast up to end 1M facing 2L, 1L facing 2M at top  (2s step up 3-4)</w:t>
      </w:r>
    </w:p>
    <w:p w:rsidR="00B11EB3" w:rsidRDefault="00B11EB3" w:rsidP="00B11EB3">
      <w:pPr>
        <w:pStyle w:val="DanceBody"/>
      </w:pPr>
      <w:r>
        <w:t xml:space="preserve"> 5- 8</w:t>
      </w:r>
      <w:r>
        <w:tab/>
        <w:t>1s turn 2s (1M RH, 1L LH), 1s pass RSh to 1M facing 2M, 1L facing 2L</w:t>
      </w:r>
    </w:p>
    <w:p w:rsidR="00B11EB3" w:rsidRDefault="00B11EB3" w:rsidP="00B11EB3">
      <w:pPr>
        <w:pStyle w:val="DanceBody"/>
      </w:pPr>
      <w:r>
        <w:t xml:space="preserve"> 9-16</w:t>
      </w:r>
      <w:r>
        <w:tab/>
        <w:t>1s+2s dance RSh reel of 4 across</w:t>
      </w:r>
    </w:p>
    <w:p w:rsidR="00B11EB3" w:rsidRDefault="00B11EB3" w:rsidP="00B11EB3">
      <w:pPr>
        <w:pStyle w:val="DanceBody"/>
      </w:pPr>
      <w:r>
        <w:t>17-24</w:t>
      </w:r>
      <w:r>
        <w:tab/>
        <w:t>1s dance round 2s RSh to end 1M facing 3L, 1L facing 3M; 1s turn 3s (1M LH, 1L RH), 1s pass RSh to 1M facing 3M, 1L facing 3L</w:t>
      </w:r>
    </w:p>
    <w:p w:rsidR="00B11EB3" w:rsidRDefault="00B11EB3" w:rsidP="00B11EB3">
      <w:pPr>
        <w:pStyle w:val="DanceBody"/>
        <w:keepNext w:val="0"/>
      </w:pPr>
      <w:r>
        <w:t>25-32</w:t>
      </w:r>
      <w:r>
        <w:tab/>
        <w:t>1s+3s dance RSh reel of 4 across.  1s end in 2nd place own side.  2 1 3</w:t>
      </w:r>
    </w:p>
    <w:p w:rsidR="00B11EB3" w:rsidRDefault="00B11EB3" w:rsidP="00B11EB3"/>
    <w:p w:rsidR="00B11EB3" w:rsidRDefault="00B11EB3" w:rsidP="00B11EB3">
      <w:pPr>
        <w:pStyle w:val="Minicrib"/>
      </w:pPr>
      <w:r>
        <w:t>TOURISTS IN CAMBRIDGE  (J5x32) 5C set</w:t>
      </w:r>
      <w:r>
        <w:tab/>
        <w:t>Kathryn Coles  Cambridge Diamond Jubilee</w:t>
      </w:r>
    </w:p>
    <w:p w:rsidR="00B11EB3" w:rsidRDefault="00B11EB3" w:rsidP="00B11EB3">
      <w:pPr>
        <w:pStyle w:val="DanceBody"/>
      </w:pPr>
      <w:r>
        <w:t xml:space="preserve"> 1- 8</w:t>
      </w:r>
      <w:r>
        <w:tab/>
        <w:t>3s 3/4 turn RH &amp; dance Crown Triangles with 2s+4s</w:t>
      </w:r>
      <w:r>
        <w:rPr>
          <w:b/>
        </w:rPr>
        <w:t xml:space="preserve"> while </w:t>
      </w:r>
      <w:r>
        <w:t>1s &amp; 5s chase clockwise all the way round</w:t>
      </w:r>
    </w:p>
    <w:p w:rsidR="00B11EB3" w:rsidRDefault="00B11EB3" w:rsidP="00B11EB3">
      <w:pPr>
        <w:pStyle w:val="DanceBody"/>
      </w:pPr>
      <w:r>
        <w:t xml:space="preserve"> 9-16</w:t>
      </w:r>
      <w:r>
        <w:tab/>
        <w:t>1s+2s+4s+5s dance reel of 4 (2s+4s face &amp; pass LSh to start)</w:t>
      </w:r>
      <w:r>
        <w:rPr>
          <w:b/>
        </w:rPr>
        <w:t xml:space="preserve"> while </w:t>
      </w:r>
      <w:r>
        <w:t>3s dance out ends (Man up, Lady down), chase 1/2 way clockwise, dance up/down centre &amp; pass RSh to…</w:t>
      </w:r>
    </w:p>
    <w:p w:rsidR="00B11EB3" w:rsidRDefault="00B11EB3" w:rsidP="00B11EB3">
      <w:pPr>
        <w:pStyle w:val="DanceBody"/>
      </w:pPr>
      <w:r>
        <w:t>17-24</w:t>
      </w:r>
      <w:r>
        <w:tab/>
        <w:t>3M with 2s+3s</w:t>
      </w:r>
      <w:r>
        <w:rPr>
          <w:b/>
        </w:rPr>
        <w:t xml:space="preserve"> also </w:t>
      </w:r>
      <w:r>
        <w:t>3L with 4s+5s dance RH across &amp; LH back (spare hand on shoulder in front) ending in original places</w:t>
      </w:r>
    </w:p>
    <w:p w:rsidR="00B11EB3" w:rsidRDefault="00B11EB3" w:rsidP="00B11EB3">
      <w:pPr>
        <w:pStyle w:val="DanceBody"/>
        <w:keepNext w:val="0"/>
      </w:pPr>
      <w:r>
        <w:t>25-32</w:t>
      </w:r>
      <w:r>
        <w:tab/>
        <w:t>1s dance down to 5</w:t>
      </w:r>
      <w:r w:rsidRPr="00972EEB">
        <w:t>th</w:t>
      </w:r>
      <w:r>
        <w:t xml:space="preserve"> place under arches made by others &amp; all turn RH</w:t>
      </w:r>
    </w:p>
    <w:p w:rsidR="00B11EB3" w:rsidRDefault="00B11EB3" w:rsidP="00B11EB3"/>
    <w:p w:rsidR="00B11EB3" w:rsidRDefault="00B11EB3" w:rsidP="00B11EB3">
      <w:pPr>
        <w:pStyle w:val="Minicrib"/>
      </w:pPr>
      <w:r>
        <w:t>THE TOWER OF LONDON  (S4x32)  Sq.Set</w:t>
      </w:r>
      <w:r>
        <w:tab/>
        <w:t>Murrough Landon, 2018</w:t>
      </w:r>
    </w:p>
    <w:p w:rsidR="00B11EB3" w:rsidRDefault="00B11EB3" w:rsidP="00B11EB3">
      <w:pPr>
        <w:pStyle w:val="DanceBody"/>
      </w:pPr>
      <w:r>
        <w:t xml:space="preserve"> 1- 8</w:t>
      </w:r>
      <w:r>
        <w:tab/>
        <w:t>1s+3s set advancing, 1/2 turn opposite dancer 2H to finish on sides (Men have changed places); 2s+4s repeat</w:t>
      </w:r>
    </w:p>
    <w:p w:rsidR="00B11EB3" w:rsidRDefault="00B11EB3" w:rsidP="00B11EB3">
      <w:pPr>
        <w:pStyle w:val="DanceBody"/>
      </w:pPr>
      <w:r>
        <w:t xml:space="preserve"> 9-12</w:t>
      </w:r>
      <w:r>
        <w:tab/>
        <w:t>All Set with 'new partner', pull back LSh &amp; chase anticlockwise 1 place round</w:t>
      </w:r>
    </w:p>
    <w:p w:rsidR="00B11EB3" w:rsidRDefault="00B11EB3" w:rsidP="00B11EB3">
      <w:pPr>
        <w:pStyle w:val="DanceBody"/>
      </w:pPr>
      <w:r>
        <w:t>13-16</w:t>
      </w:r>
      <w:r>
        <w:tab/>
        <w:t xml:space="preserve">All Set+Link, Ladies casting to corner to their left </w:t>
      </w:r>
      <w:r>
        <w:rPr>
          <w:b/>
        </w:rPr>
        <w:t>while</w:t>
      </w:r>
      <w:r>
        <w:t xml:space="preserve"> Men finish BtoB in centre facing Ladies (1M facing 2L at corner between 1st/2nd place)</w:t>
      </w:r>
    </w:p>
    <w:p w:rsidR="00B11EB3" w:rsidRDefault="00B11EB3" w:rsidP="00B11EB3">
      <w:pPr>
        <w:pStyle w:val="DanceBody"/>
      </w:pPr>
      <w:r>
        <w:t>17-20</w:t>
      </w:r>
      <w:r>
        <w:tab/>
        <w:t xml:space="preserve">All 1/2 turn 2H, Men dance clockwise 1 place to next corner </w:t>
      </w:r>
      <w:r>
        <w:rPr>
          <w:b/>
        </w:rPr>
        <w:t>while</w:t>
      </w:r>
      <w:r>
        <w:t xml:space="preserve"> Ladies dance anticlockwise in centre to face original partner</w:t>
      </w:r>
    </w:p>
    <w:p w:rsidR="00B11EB3" w:rsidRDefault="00B11EB3" w:rsidP="00B11EB3">
      <w:pPr>
        <w:pStyle w:val="DanceBody"/>
      </w:pPr>
      <w:r>
        <w:t>21-24</w:t>
      </w:r>
      <w:r>
        <w:tab/>
        <w:t>Repeat 17-20 from new positions to end facing dancer as at bar 17 (1M facing 2L) now 1 place round anticlockwise</w:t>
      </w:r>
    </w:p>
    <w:p w:rsidR="00B11EB3" w:rsidRDefault="00B11EB3" w:rsidP="00B11EB3">
      <w:pPr>
        <w:pStyle w:val="DanceBody"/>
      </w:pPr>
      <w:r>
        <w:t>25-28</w:t>
      </w:r>
      <w:r>
        <w:tab/>
        <w:t xml:space="preserve">All 1/2 turn 2H, Ladies dance to next corner clockwise round </w:t>
      </w:r>
      <w:r>
        <w:rPr>
          <w:b/>
        </w:rPr>
        <w:t>while</w:t>
      </w:r>
      <w:r w:rsidRPr="00923C15">
        <w:t xml:space="preserve"> Men </w:t>
      </w:r>
      <w:r>
        <w:t>dance in, pull back RSh to join RH with partner.  1 2 3 4</w:t>
      </w:r>
    </w:p>
    <w:p w:rsidR="00B11EB3" w:rsidRDefault="00B11EB3" w:rsidP="00B11EB3">
      <w:pPr>
        <w:pStyle w:val="DanceBody"/>
        <w:keepNext w:val="0"/>
      </w:pPr>
      <w:r>
        <w:t>29-32</w:t>
      </w:r>
      <w:r>
        <w:tab/>
        <w:t>All dance RHJ 1/4 clcockwise round &amp; all turn partner 3/4 RH to form square set again.  4 1 2 3</w:t>
      </w:r>
    </w:p>
    <w:p w:rsidR="00B11EB3" w:rsidRDefault="00B11EB3" w:rsidP="00B11EB3"/>
    <w:p w:rsidR="00B11EB3" w:rsidRDefault="00B11EB3" w:rsidP="00B11EB3">
      <w:pPr>
        <w:pStyle w:val="Minicrib"/>
      </w:pPr>
      <w:r>
        <w:t>TOWN OF FLOWERS  (S4x32)  4C set</w:t>
      </w:r>
      <w:r>
        <w:tab/>
        <w:t>Susan Tyler  SCD Archives</w:t>
      </w:r>
    </w:p>
    <w:p w:rsidR="00B11EB3" w:rsidRDefault="00B11EB3" w:rsidP="00B11EB3">
      <w:pPr>
        <w:pStyle w:val="DanceBody"/>
      </w:pPr>
      <w:r>
        <w:t xml:space="preserve"> 1- 8</w:t>
      </w:r>
      <w:r>
        <w:tab/>
        <w:t>All dance 1/2 reels of 4 on sides, 4s+3s</w:t>
      </w:r>
      <w:r w:rsidRPr="007F0D5A">
        <w:rPr>
          <w:b/>
        </w:rPr>
        <w:t xml:space="preserve"> also </w:t>
      </w:r>
      <w:r>
        <w:t>2s+1s dance RH across</w:t>
      </w:r>
    </w:p>
    <w:p w:rsidR="00B11EB3" w:rsidRDefault="00B11EB3" w:rsidP="00B11EB3">
      <w:pPr>
        <w:pStyle w:val="DanceBody"/>
      </w:pPr>
      <w:r>
        <w:t xml:space="preserve"> 9-16</w:t>
      </w:r>
      <w:r>
        <w:tab/>
        <w:t>Repeat bars 1-8</w:t>
      </w:r>
    </w:p>
    <w:p w:rsidR="00B11EB3" w:rsidRDefault="00B11EB3" w:rsidP="00B11EB3">
      <w:pPr>
        <w:pStyle w:val="DanceBody"/>
      </w:pPr>
      <w:r>
        <w:t>17-24</w:t>
      </w:r>
      <w:r>
        <w:tab/>
        <w:t>1s+2s+3s circle 6H round to left 1/2 way</w:t>
      </w:r>
      <w:r w:rsidRPr="00BA6B4D">
        <w:rPr>
          <w:b/>
        </w:rPr>
        <w:t xml:space="preserve"> </w:t>
      </w:r>
      <w:r>
        <w:rPr>
          <w:b/>
        </w:rPr>
        <w:t xml:space="preserve">as </w:t>
      </w:r>
      <w:r>
        <w:t>4s turn 2H 1.1/2 times, all petronella turn twice to own sides.  3 2 1 4</w:t>
      </w:r>
    </w:p>
    <w:p w:rsidR="00B11EB3" w:rsidRDefault="00B11EB3" w:rsidP="00B11EB3">
      <w:pPr>
        <w:pStyle w:val="DanceBody"/>
        <w:keepNext w:val="0"/>
      </w:pPr>
      <w:r>
        <w:t>25-32</w:t>
      </w:r>
      <w:r>
        <w:tab/>
        <w:t>3s+2s</w:t>
      </w:r>
      <w:r w:rsidRPr="007F0D5A">
        <w:rPr>
          <w:b/>
        </w:rPr>
        <w:t xml:space="preserve"> also </w:t>
      </w:r>
      <w:r>
        <w:t>1s+4s dance the Knot to end 2 3 4 1</w:t>
      </w:r>
    </w:p>
    <w:p w:rsidR="00B11EB3" w:rsidRDefault="00B11EB3" w:rsidP="00B11EB3"/>
    <w:p w:rsidR="00B11EB3" w:rsidRDefault="00B11EB3" w:rsidP="00B11EB3">
      <w:pPr>
        <w:pStyle w:val="Minicrib"/>
      </w:pPr>
      <w:r>
        <w:t>THE TOWNSEND'S FAREWELL TO SIDHOLME  (J8x32)  3C (4C set)</w:t>
      </w:r>
      <w:r>
        <w:tab/>
        <w:t>Vic &amp; Sue Tyler, 1998</w:t>
      </w:r>
    </w:p>
    <w:p w:rsidR="00B11EB3" w:rsidRDefault="00B11EB3" w:rsidP="00B11EB3">
      <w:pPr>
        <w:pStyle w:val="DanceBody"/>
      </w:pPr>
      <w:r>
        <w:t xml:space="preserve"> 1- 8</w:t>
      </w:r>
      <w:r>
        <w:tab/>
        <w:t>1s set, cast 1 place (2s step up); 1 dance 1/2 Figs of 8 (1L round 2s, 1M round 3s)</w:t>
      </w:r>
    </w:p>
    <w:p w:rsidR="00B11EB3" w:rsidRDefault="00B11EB3" w:rsidP="00B11EB3">
      <w:pPr>
        <w:pStyle w:val="DanceBody"/>
      </w:pPr>
      <w:r>
        <w:t xml:space="preserve"> 9-16</w:t>
      </w:r>
      <w:r>
        <w:tab/>
        <w:t>1s dance reels of 3 on own sides giving LSh to 3</w:t>
      </w:r>
      <w:r w:rsidRPr="00972EEB">
        <w:t>rd</w:t>
      </w:r>
      <w:r>
        <w:t xml:space="preserve"> corner. 1s end in 2nd place own side</w:t>
      </w:r>
    </w:p>
    <w:p w:rsidR="00B11EB3" w:rsidRDefault="00B11EB3" w:rsidP="00B11EB3">
      <w:pPr>
        <w:pStyle w:val="DanceBody"/>
      </w:pPr>
      <w:r>
        <w:t>17-24</w:t>
      </w:r>
      <w:r>
        <w:tab/>
        <w:t>1s dance reels of 3 across giving RSh to 2</w:t>
      </w:r>
      <w:r w:rsidRPr="00972EEB">
        <w:t>nd</w:t>
      </w:r>
      <w:r>
        <w:t xml:space="preserve"> corner &amp; 1s cross to face 1</w:t>
      </w:r>
      <w:r w:rsidRPr="00972EEB">
        <w:t>st</w:t>
      </w:r>
      <w:r>
        <w:t xml:space="preserve"> corner</w:t>
      </w:r>
    </w:p>
    <w:p w:rsidR="00B11EB3" w:rsidRDefault="00B11EB3" w:rsidP="00B11EB3">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B11EB3" w:rsidRDefault="00B11EB3" w:rsidP="00B11EB3"/>
    <w:p w:rsidR="00B11EB3" w:rsidRDefault="00B11EB3" w:rsidP="00B11EB3">
      <w:pPr>
        <w:pStyle w:val="Minicrib"/>
      </w:pPr>
      <w:r>
        <w:t>THE TOYBOYS OF TOOWOOMBA  (J4x48)  4C set</w:t>
      </w:r>
      <w:r>
        <w:tab/>
        <w:t>John Drewry  Australian Bk</w:t>
      </w:r>
    </w:p>
    <w:p w:rsidR="00B11EB3" w:rsidRDefault="00B11EB3" w:rsidP="00B11EB3">
      <w:pPr>
        <w:pStyle w:val="DanceBody"/>
      </w:pPr>
      <w:r>
        <w:t xml:space="preserve"> 1- 8</w:t>
      </w:r>
      <w:r>
        <w:tab/>
        <w:t>1s &amp; 3s set &amp; cross RH, all set, 1M &amp; 3M cast down 1 place</w:t>
      </w:r>
      <w:r w:rsidRPr="00BA6B4D">
        <w:rPr>
          <w:b/>
        </w:rPr>
        <w:t xml:space="preserve"> while </w:t>
      </w:r>
      <w:r>
        <w:t>2M &amp; 4M cast up 1 place &amp; Ladies cross to end beside partners facing out</w:t>
      </w:r>
    </w:p>
    <w:p w:rsidR="00B11EB3" w:rsidRDefault="00B11EB3" w:rsidP="00B11EB3">
      <w:pPr>
        <w:pStyle w:val="DanceBody"/>
      </w:pPr>
      <w:r>
        <w:t xml:space="preserve"> 9-16</w:t>
      </w:r>
      <w:r>
        <w:tab/>
        <w:t>1s+2s</w:t>
      </w:r>
      <w:r w:rsidRPr="007F0D5A">
        <w:rPr>
          <w:b/>
        </w:rPr>
        <w:t xml:space="preserve"> also </w:t>
      </w:r>
      <w:r>
        <w:t>3s+4s dance Men's Chain</w:t>
      </w:r>
    </w:p>
    <w:p w:rsidR="00B11EB3" w:rsidRDefault="00B11EB3" w:rsidP="00B11EB3">
      <w:pPr>
        <w:pStyle w:val="DanceBody"/>
      </w:pPr>
      <w:r>
        <w:t>17-24</w:t>
      </w:r>
      <w:r>
        <w:tab/>
        <w:t>All dance reels of 4 on sides</w:t>
      </w:r>
    </w:p>
    <w:p w:rsidR="00B11EB3" w:rsidRDefault="00B11EB3" w:rsidP="00B11EB3">
      <w:pPr>
        <w:pStyle w:val="DanceBody"/>
      </w:pPr>
      <w:r>
        <w:t>25-32</w:t>
      </w:r>
      <w:r>
        <w:tab/>
        <w:t>3s followed by 4s+1s+2s dance down the middle, on bars 28-29 Men 1/2 turn Ladies under their arms to face up &amp; all dance up to 2 1 4 3</w:t>
      </w:r>
    </w:p>
    <w:p w:rsidR="00B11EB3" w:rsidRDefault="00B11EB3" w:rsidP="00B11EB3">
      <w:pPr>
        <w:pStyle w:val="DanceBody"/>
      </w:pPr>
      <w:r>
        <w:t>33-40</w:t>
      </w:r>
      <w:r>
        <w:tab/>
        <w:t>Middle couples (1s+4s) set &amp; dance RH across 1/2 way, 1/2 turn partners RH &amp; twirl to own sides</w:t>
      </w:r>
    </w:p>
    <w:p w:rsidR="00B11EB3" w:rsidRDefault="00B11EB3" w:rsidP="00B11EB3">
      <w:pPr>
        <w:pStyle w:val="DanceBody"/>
        <w:keepNext w:val="0"/>
      </w:pPr>
      <w:r>
        <w:t>41-48</w:t>
      </w:r>
      <w:r>
        <w:tab/>
        <w:t>All circle 8H round &amp; back.  2 4 1 3</w:t>
      </w:r>
    </w:p>
    <w:p w:rsidR="00B11EB3" w:rsidRDefault="00B11EB3" w:rsidP="00B11EB3"/>
    <w:p w:rsidR="00B11EB3" w:rsidRDefault="00B11EB3" w:rsidP="00B11EB3">
      <w:pPr>
        <w:pStyle w:val="Minicrib"/>
      </w:pPr>
      <w:r>
        <w:t>THE TOYSHOP OF EUROPE  (R4x32)  4C set</w:t>
      </w:r>
      <w:r>
        <w:tab/>
        <w:t>Kenneth J Reid  Birmingham Platinum Bk</w:t>
      </w:r>
    </w:p>
    <w:p w:rsidR="00B11EB3" w:rsidRPr="00324E4E" w:rsidRDefault="00B11EB3" w:rsidP="00B11EB3">
      <w:pPr>
        <w:pStyle w:val="DanceBody"/>
      </w:pPr>
      <w:r>
        <w:t xml:space="preserve"> 1- 8</w:t>
      </w:r>
      <w:r>
        <w:tab/>
        <w:t>All Set+</w:t>
      </w:r>
      <w:r w:rsidRPr="00324E4E">
        <w:t>Link for 4 couples:-</w:t>
      </w:r>
    </w:p>
    <w:p w:rsidR="00B11EB3" w:rsidRPr="00324E4E" w:rsidRDefault="00B11EB3" w:rsidP="00B11EB3">
      <w:pPr>
        <w:pStyle w:val="DanceBody"/>
      </w:pPr>
      <w:r w:rsidRPr="00324E4E">
        <w:tab/>
        <w:t xml:space="preserve">All set, 1M+2M dance down &amp; curve into 2nd/4th places </w:t>
      </w:r>
      <w:r w:rsidRPr="00324E4E">
        <w:rPr>
          <w:b/>
        </w:rPr>
        <w:t>as</w:t>
      </w:r>
      <w:r w:rsidRPr="00324E4E">
        <w:t xml:space="preserve"> 3M+4M cast up to 1st/3rd places </w:t>
      </w:r>
      <w:r w:rsidRPr="00324E4E">
        <w:rPr>
          <w:b/>
        </w:rPr>
        <w:t xml:space="preserve">while </w:t>
      </w:r>
      <w:r w:rsidRPr="00324E4E">
        <w:t xml:space="preserve">1L+2L cast off to 2nd/4th places </w:t>
      </w:r>
      <w:r w:rsidRPr="00324E4E">
        <w:rPr>
          <w:b/>
        </w:rPr>
        <w:t>as</w:t>
      </w:r>
      <w:r w:rsidRPr="00324E4E">
        <w:t xml:space="preserve"> 3L+4L dance up and curve into 1st/3rd places. All chase clockcwise 1/2 way to finish on opposite sides</w:t>
      </w:r>
    </w:p>
    <w:p w:rsidR="00B11EB3" w:rsidRPr="00324E4E" w:rsidRDefault="00B11EB3" w:rsidP="00B11EB3">
      <w:pPr>
        <w:pStyle w:val="DanceBody"/>
      </w:pPr>
      <w:r w:rsidRPr="00324E4E">
        <w:t xml:space="preserve"> 9-16</w:t>
      </w:r>
      <w:r w:rsidRPr="00324E4E">
        <w:tab/>
        <w:t>All reverse Set+Link for 4 couples:-</w:t>
      </w:r>
    </w:p>
    <w:p w:rsidR="00B11EB3" w:rsidRPr="00324E4E" w:rsidRDefault="00B11EB3" w:rsidP="00B11EB3">
      <w:pPr>
        <w:pStyle w:val="DanceBody"/>
      </w:pPr>
      <w:r w:rsidRPr="00324E4E">
        <w:tab/>
        <w:t xml:space="preserve">All set, 2M+1M dance down &amp; curve into 2nd/4th places </w:t>
      </w:r>
      <w:r w:rsidRPr="00324E4E">
        <w:rPr>
          <w:b/>
        </w:rPr>
        <w:t>as</w:t>
      </w:r>
      <w:r w:rsidRPr="00324E4E">
        <w:t xml:space="preserve"> 4M+3M cast up to 1st/3rd places </w:t>
      </w:r>
      <w:r w:rsidRPr="00324E4E">
        <w:rPr>
          <w:b/>
        </w:rPr>
        <w:t xml:space="preserve">while </w:t>
      </w:r>
      <w:r w:rsidRPr="00324E4E">
        <w:t xml:space="preserve">2L+1L casts to 2nd/4th places </w:t>
      </w:r>
      <w:r w:rsidRPr="00324E4E">
        <w:rPr>
          <w:b/>
        </w:rPr>
        <w:t>as</w:t>
      </w:r>
      <w:r w:rsidRPr="00324E4E">
        <w:t xml:space="preserve"> 4L+3L dance up &amp; curve into 1st//3rd places. All chase </w:t>
      </w:r>
      <w:r>
        <w:t>anticlockwise</w:t>
      </w:r>
      <w:r w:rsidRPr="00324E4E">
        <w:t xml:space="preserve"> 1/2 way to finish 1 3 2 4</w:t>
      </w:r>
    </w:p>
    <w:p w:rsidR="00B11EB3" w:rsidRDefault="00B11EB3" w:rsidP="00B11EB3">
      <w:pPr>
        <w:pStyle w:val="DanceBody"/>
      </w:pPr>
      <w:r w:rsidRPr="00324E4E">
        <w:t>17-24</w:t>
      </w:r>
      <w:r w:rsidRPr="00324E4E">
        <w:tab/>
        <w:t xml:space="preserve">1s+4s set </w:t>
      </w:r>
      <w:r w:rsidRPr="00324E4E">
        <w:rPr>
          <w:b/>
        </w:rPr>
        <w:t xml:space="preserve">while </w:t>
      </w:r>
      <w:r w:rsidRPr="00324E4E">
        <w:t>3s+2s cross RH to opposite sides &amp; face out. 1s+3s &amp; 4s+2s dance 3/4 double fig of 8 (1s cross down, 3s dance up to begin, 2s dance down &amp; 4s cross up). 1s &amp; 4s face out 3 1 4 2</w:t>
      </w:r>
    </w:p>
    <w:p w:rsidR="00B11EB3" w:rsidRPr="00324E4E" w:rsidRDefault="00B11EB3" w:rsidP="00B11EB3">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B11EB3" w:rsidRDefault="00B11EB3" w:rsidP="00B11EB3"/>
    <w:p w:rsidR="00B11EB3" w:rsidRDefault="00B11EB3" w:rsidP="00B11EB3">
      <w:pPr>
        <w:pStyle w:val="Minicrib"/>
      </w:pPr>
      <w:r>
        <w:t>TRACEY'S WEDDING JIG  (J8x32)  3C (4C set)</w:t>
      </w:r>
      <w:r>
        <w:tab/>
        <w:t>G Dale Birdsall  A Cup of Kindness</w:t>
      </w:r>
    </w:p>
    <w:p w:rsidR="00B11EB3" w:rsidRDefault="00B11EB3" w:rsidP="00B11EB3">
      <w:pPr>
        <w:pStyle w:val="DanceBody"/>
      </w:pPr>
      <w:r>
        <w:t xml:space="preserve"> 1- 8</w:t>
      </w:r>
      <w:r>
        <w:tab/>
        <w:t>1s set &amp; turn LH, cast to 2</w:t>
      </w:r>
      <w:r w:rsidRPr="00972EEB">
        <w:t>nd</w:t>
      </w:r>
      <w:r>
        <w:t xml:space="preserve"> place &amp; turn RH to face 1</w:t>
      </w:r>
      <w:r w:rsidRPr="00972EEB">
        <w:t>st</w:t>
      </w:r>
      <w:r>
        <w:t xml:space="preserve"> corners</w:t>
      </w:r>
    </w:p>
    <w:p w:rsidR="00B11EB3" w:rsidRDefault="00B11EB3" w:rsidP="00B11EB3">
      <w:pPr>
        <w:pStyle w:val="DanceBody"/>
      </w:pPr>
      <w:r>
        <w:t xml:space="preserve"> 9-16</w:t>
      </w:r>
      <w:r>
        <w:tab/>
        <w:t>1s turn corners LH &amp; partner RH to face 2</w:t>
      </w:r>
      <w:r w:rsidRPr="00972EEB">
        <w:t>nd</w:t>
      </w:r>
      <w:r>
        <w:t xml:space="preserve"> corners, 1s turn corners LH &amp; partner RH into prom hold facing 2M</w:t>
      </w:r>
    </w:p>
    <w:p w:rsidR="00B11EB3" w:rsidRDefault="00B11EB3" w:rsidP="00B11EB3">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B11EB3" w:rsidRDefault="00B11EB3" w:rsidP="00B11EB3">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B11EB3" w:rsidRDefault="00B11EB3" w:rsidP="00B11EB3"/>
    <w:p w:rsidR="00B11EB3" w:rsidRDefault="00B11EB3" w:rsidP="00B11EB3">
      <w:pPr>
        <w:pStyle w:val="Minicrib"/>
      </w:pPr>
      <w:r>
        <w:t>THE TRAIL OF THE SWAN  (S8x32)  3C (4C set)</w:t>
      </w:r>
      <w:r>
        <w:tab/>
        <w:t>John Drewry  Brodie Bk</w:t>
      </w:r>
    </w:p>
    <w:p w:rsidR="00B11EB3" w:rsidRDefault="00B11EB3" w:rsidP="00B11EB3">
      <w:pPr>
        <w:pStyle w:val="DanceBody"/>
      </w:pPr>
      <w:r>
        <w:t xml:space="preserve"> 1- 8</w:t>
      </w:r>
      <w:r>
        <w:tab/>
        <w:t>1s+2s set, 1s cross down to 2</w:t>
      </w:r>
      <w:r w:rsidRPr="00972EEB">
        <w:t>nd</w:t>
      </w:r>
      <w:r>
        <w:t xml:space="preserve"> place</w:t>
      </w:r>
      <w:r w:rsidRPr="00BA6B4D">
        <w:rPr>
          <w:b/>
        </w:rPr>
        <w:t xml:space="preserve"> while </w:t>
      </w:r>
      <w:r>
        <w:t>2s cast up, 1s turn 2</w:t>
      </w:r>
      <w:r w:rsidRPr="00972EEB">
        <w:t>nd</w:t>
      </w:r>
      <w:r>
        <w:t xml:space="preserve"> corners LH, pass by right &amp; turn right about (touching LH)</w:t>
      </w:r>
    </w:p>
    <w:p w:rsidR="00B11EB3" w:rsidRDefault="00B11EB3" w:rsidP="00B11EB3">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B11EB3" w:rsidRDefault="00B11EB3" w:rsidP="00B11EB3">
      <w:pPr>
        <w:pStyle w:val="DanceBody"/>
      </w:pPr>
      <w:r>
        <w:t>17-24</w:t>
      </w:r>
      <w:r>
        <w:tab/>
        <w:t>1s dance RH across with ends (1L with 2s &amp; 1M with 3s), Pass+Turn with 1</w:t>
      </w:r>
      <w:r w:rsidRPr="00972EEB">
        <w:t>st</w:t>
      </w:r>
      <w:r>
        <w:t xml:space="preserve"> crnrs, pass by right to face down on own sides (1M turns right about)</w:t>
      </w:r>
    </w:p>
    <w:p w:rsidR="00B11EB3" w:rsidRDefault="00B11EB3" w:rsidP="00B11EB3">
      <w:pPr>
        <w:pStyle w:val="DanceBody"/>
        <w:keepNext w:val="0"/>
      </w:pPr>
      <w:r>
        <w:t>25-32</w:t>
      </w:r>
      <w:r>
        <w:tab/>
        <w:t>1s dance down between 3s, divide &amp; cast up, dance up between 2s &amp; cast to 2</w:t>
      </w:r>
      <w:r w:rsidRPr="00972EEB">
        <w:t>nd</w:t>
      </w:r>
      <w:r>
        <w:t xml:space="preserve"> places</w:t>
      </w:r>
    </w:p>
    <w:p w:rsidR="00B11EB3" w:rsidRDefault="00B11EB3" w:rsidP="00B11EB3"/>
    <w:p w:rsidR="00B11EB3" w:rsidRDefault="00B11EB3" w:rsidP="00B11EB3">
      <w:pPr>
        <w:pStyle w:val="Minicrib"/>
      </w:pPr>
      <w:r>
        <w:t>TRAIN JOURNEY NORTH  (R4x40)  4C set</w:t>
      </w:r>
      <w:r>
        <w:tab/>
        <w:t>Bill Forbes  Craigievar Bk 3</w:t>
      </w:r>
    </w:p>
    <w:p w:rsidR="00B11EB3" w:rsidRDefault="00B11EB3" w:rsidP="00B11EB3">
      <w:pPr>
        <w:pStyle w:val="DanceBody"/>
      </w:pPr>
      <w:r>
        <w:t>3s &amp; 4s start on opp sides</w:t>
      </w:r>
    </w:p>
    <w:p w:rsidR="00B11EB3" w:rsidRDefault="00B11EB3" w:rsidP="00B11EB3">
      <w:pPr>
        <w:pStyle w:val="DanceBody"/>
      </w:pPr>
      <w:r>
        <w:t xml:space="preserve"> 1- 8</w:t>
      </w:r>
      <w:r>
        <w:tab/>
        <w:t>1s &amp; 4s petronella turn into centre &amp; all set in diamond formations, 1s+2s &amp; 3s+4s dance RH across once round</w:t>
      </w:r>
    </w:p>
    <w:p w:rsidR="00B11EB3" w:rsidRDefault="00B11EB3" w:rsidP="00B11EB3">
      <w:pPr>
        <w:pStyle w:val="DanceBody"/>
      </w:pPr>
      <w:r>
        <w:t xml:space="preserve"> 9-16</w:t>
      </w:r>
      <w:r>
        <w:tab/>
        <w:t>1s+4s dance 1/2 reel of 4 up/down middle; pass partner by RSh, turn to the right &amp; turn person on right RH (1M+3L, 1L+3M, 4M+2L &amp; 4L+2M) to end BtoB between 3s/2s</w:t>
      </w:r>
    </w:p>
    <w:p w:rsidR="00B11EB3" w:rsidRDefault="00B11EB3" w:rsidP="00B11EB3">
      <w:pPr>
        <w:pStyle w:val="DanceBody"/>
      </w:pPr>
      <w:r>
        <w:t>17-24</w:t>
      </w:r>
      <w:r>
        <w:tab/>
        <w:t>4s+2s &amp; 1s+3s dance reels of 4 across, 1s &amp; 4s end turning RH to form line up/down centre with Ladies in centre LH joined</w:t>
      </w:r>
    </w:p>
    <w:p w:rsidR="00B11EB3" w:rsidRDefault="00B11EB3" w:rsidP="00B11EB3">
      <w:pPr>
        <w:pStyle w:val="DanceBody"/>
      </w:pPr>
      <w:r>
        <w:t>25-32</w:t>
      </w:r>
      <w:r>
        <w:tab/>
        <w:t>4s+1s Bal-in-Line, turn ptnr 3/4 RH, dance out to ends, turn &amp; face 2s/3s who have danced in (2s face up &amp; 3s down), 4s+2s</w:t>
      </w:r>
      <w:r w:rsidRPr="007F0D5A">
        <w:rPr>
          <w:b/>
        </w:rPr>
        <w:t xml:space="preserve"> also </w:t>
      </w:r>
      <w:r>
        <w:t>3s+1s set</w:t>
      </w:r>
    </w:p>
    <w:p w:rsidR="00B11EB3" w:rsidRDefault="00B11EB3" w:rsidP="00B11EB3">
      <w:pPr>
        <w:pStyle w:val="DanceBody"/>
      </w:pPr>
      <w:r>
        <w:t>33-36</w:t>
      </w:r>
      <w:r>
        <w:tab/>
        <w:t>4s+2s &amp; 3s+1s dance a Half Rondel : -</w:t>
      </w:r>
    </w:p>
    <w:p w:rsidR="00B11EB3" w:rsidRDefault="00B11EB3" w:rsidP="00B11EB3">
      <w:pPr>
        <w:pStyle w:val="DanceBody"/>
      </w:pPr>
      <w:r>
        <w:tab/>
        <w:t>4s/3s dance down under the arch made by 2s/1s who dance up, Ladies cross in front of Men &amp; all cast to meet the other Lady or Man on the opposite side</w:t>
      </w:r>
    </w:p>
    <w:p w:rsidR="00B11EB3" w:rsidRDefault="00B11EB3" w:rsidP="00B11EB3">
      <w:pPr>
        <w:pStyle w:val="DanceBody"/>
        <w:keepNext w:val="0"/>
      </w:pPr>
      <w:r>
        <w:t>37-40</w:t>
      </w:r>
      <w:r>
        <w:tab/>
        <w:t>All join nearer hands on sides, set &amp; cross RH back to own sides.  End 2 4 (1) (3)</w:t>
      </w:r>
    </w:p>
    <w:p w:rsidR="00B11EB3" w:rsidRDefault="00B11EB3" w:rsidP="00B11EB3"/>
    <w:p w:rsidR="00B11EB3" w:rsidRDefault="00B11EB3" w:rsidP="00B11EB3">
      <w:pPr>
        <w:pStyle w:val="Minicrib"/>
      </w:pPr>
      <w:r>
        <w:t>TRANSITION TEACHER  (J8x32)  3C (4C set)</w:t>
      </w:r>
      <w:r>
        <w:tab/>
        <w:t>Janneke Mitschker &amp;Tobias Huenger  Potters Pairs</w:t>
      </w:r>
    </w:p>
    <w:p w:rsidR="00B11EB3" w:rsidRPr="00BC4BF3" w:rsidRDefault="00B11EB3" w:rsidP="00B11EB3">
      <w:pPr>
        <w:pStyle w:val="DanceBody"/>
      </w:pPr>
      <w:r w:rsidRPr="00BC4BF3">
        <w:t xml:space="preserve"> 1- 8</w:t>
      </w:r>
      <w:r w:rsidRPr="00BC4BF3">
        <w:tab/>
        <w:t>1s cross LH &amp; cast 1 place (2s step up 3-4), 1s set &amp; Twirl (pull back RSh - 1L full turn, 1M turns 1.1/2 times)</w:t>
      </w:r>
    </w:p>
    <w:p w:rsidR="00B11EB3" w:rsidRDefault="00B11EB3" w:rsidP="00B11EB3">
      <w:pPr>
        <w:pStyle w:val="DanceBody"/>
      </w:pPr>
      <w:r w:rsidRPr="00BC4BF3">
        <w:t xml:space="preserve"> 9-16</w:t>
      </w:r>
      <w:r w:rsidRPr="00BC4BF3">
        <w:tab/>
        <w:t>2s+1s dance Ladies' Chain</w:t>
      </w:r>
    </w:p>
    <w:p w:rsidR="00B11EB3" w:rsidRPr="00BC4BF3" w:rsidRDefault="00B11EB3" w:rsidP="00B11EB3">
      <w:pPr>
        <w:pStyle w:val="DanceBody"/>
      </w:pPr>
      <w:r w:rsidRPr="00BC4BF3">
        <w:t>17-24</w:t>
      </w:r>
      <w:r w:rsidRPr="00BC4BF3">
        <w:tab/>
        <w:t>1s dance reels of 3 on opposite sides (RSh to 3s to start) &amp; cross RH to own sides</w:t>
      </w:r>
    </w:p>
    <w:p w:rsidR="00B11EB3" w:rsidRPr="00BC4BF3" w:rsidRDefault="00B11EB3" w:rsidP="00B11EB3">
      <w:pPr>
        <w:pStyle w:val="DanceBody"/>
        <w:keepNext w:val="0"/>
      </w:pPr>
      <w:r w:rsidRPr="00BC4BF3">
        <w:t>25-32</w:t>
      </w:r>
      <w:r w:rsidRPr="00BC4BF3">
        <w:tab/>
        <w:t>1s set (1 bar) &amp; dance 6H round (3 bars) to left, pivot (crossing R foot over L) &amp; chase back to place</w:t>
      </w:r>
    </w:p>
    <w:p w:rsidR="00B11EB3" w:rsidRDefault="00B11EB3" w:rsidP="00B11EB3"/>
    <w:p w:rsidR="00B11EB3" w:rsidRDefault="00B11EB3" w:rsidP="00B11EB3">
      <w:pPr>
        <w:pStyle w:val="Minicrib"/>
      </w:pPr>
      <w:r>
        <w:t>TRANTER'S RANT  (J4x40)  4C set</w:t>
      </w:r>
      <w:r>
        <w:tab/>
        <w:t>Ian Barbour  Set &amp; Cast Off Vol 1</w:t>
      </w:r>
    </w:p>
    <w:p w:rsidR="00B11EB3" w:rsidRDefault="00B11EB3" w:rsidP="00B11EB3">
      <w:pPr>
        <w:pStyle w:val="DanceBody"/>
      </w:pPr>
      <w:r>
        <w:t xml:space="preserve"> 1- 8</w:t>
      </w:r>
      <w:r>
        <w:tab/>
        <w:t xml:space="preserve">2s+3s dance RH across; 2L followed by 2M cast to 4th place </w:t>
      </w:r>
      <w:r>
        <w:rPr>
          <w:b/>
        </w:rPr>
        <w:t>while</w:t>
      </w:r>
      <w:r>
        <w:t xml:space="preserve"> 3M followed by 3L cast up to 1st place (1s/4s step down/up 7-8). 3s face 1s, 4s face 2s on sides  (3) 1 4 (2)</w:t>
      </w:r>
    </w:p>
    <w:p w:rsidR="00B11EB3" w:rsidRDefault="00B11EB3" w:rsidP="00B11EB3">
      <w:pPr>
        <w:pStyle w:val="DanceBody"/>
      </w:pPr>
      <w:r>
        <w:t xml:space="preserve"> 9-16</w:t>
      </w:r>
      <w:r>
        <w:tab/>
        <w:t xml:space="preserve">3s+1s </w:t>
      </w:r>
      <w:r>
        <w:rPr>
          <w:b/>
        </w:rPr>
        <w:t>also</w:t>
      </w:r>
      <w:r>
        <w:t xml:space="preserve"> 4s+2s Poussette </w:t>
      </w:r>
      <w:r w:rsidRPr="00ED7399">
        <w:rPr>
          <w:u w:val="single"/>
        </w:rPr>
        <w:t>across</w:t>
      </w:r>
      <w:r>
        <w:t xml:space="preserve"> set (couples on Men's side move down, Ladies' side up to start).  Couples have changed sides 3 (1) (4) 2</w:t>
      </w:r>
    </w:p>
    <w:p w:rsidR="00B11EB3" w:rsidRDefault="00B11EB3" w:rsidP="00B11EB3">
      <w:pPr>
        <w:pStyle w:val="DanceBody"/>
      </w:pPr>
      <w:r>
        <w:t>17-24</w:t>
      </w:r>
      <w:r>
        <w:tab/>
        <w:t>All dance reels of 4 on sides</w:t>
      </w:r>
    </w:p>
    <w:p w:rsidR="00B11EB3" w:rsidRDefault="00B11EB3" w:rsidP="00B11EB3">
      <w:pPr>
        <w:pStyle w:val="DanceBody"/>
      </w:pPr>
      <w:r>
        <w:t>25-32</w:t>
      </w:r>
      <w:r>
        <w:tab/>
        <w:t xml:space="preserve">1s lead up, cross &amp; cast to 2nd place </w:t>
      </w:r>
      <w:r>
        <w:rPr>
          <w:b/>
        </w:rPr>
        <w:t>while</w:t>
      </w:r>
      <w:r>
        <w:t xml:space="preserve"> 4s lead down, cross &amp; cast up to 3rd place; all 4 couples turn partner RH.  3 1 4 2</w:t>
      </w:r>
    </w:p>
    <w:p w:rsidR="00B11EB3" w:rsidRDefault="00B11EB3" w:rsidP="00B11EB3">
      <w:pPr>
        <w:pStyle w:val="DanceBody"/>
        <w:keepNext w:val="0"/>
      </w:pPr>
      <w:r>
        <w:t>33-40</w:t>
      </w:r>
      <w:r>
        <w:tab/>
        <w:t>All circle 8H round &amp; back.  End 3 1 4 2</w:t>
      </w:r>
    </w:p>
    <w:p w:rsidR="00B11EB3" w:rsidRDefault="00B11EB3" w:rsidP="00B11EB3"/>
    <w:p w:rsidR="00B11EB3" w:rsidRDefault="00B11EB3" w:rsidP="00B11EB3">
      <w:pPr>
        <w:pStyle w:val="Minicrib"/>
      </w:pPr>
      <w:r>
        <w:t>TRAQUAIR HOUSE  (R4x48)  4C set</w:t>
      </w:r>
      <w:r>
        <w:tab/>
        <w:t>Craig Houston  Highlander Collection Vol 1</w:t>
      </w:r>
    </w:p>
    <w:p w:rsidR="00B11EB3" w:rsidRDefault="00B11EB3" w:rsidP="00B11EB3">
      <w:pPr>
        <w:pStyle w:val="DanceBody"/>
      </w:pPr>
      <w:r>
        <w:t xml:space="preserve"> 1- 8</w:t>
      </w:r>
      <w:r>
        <w:tab/>
        <w:t>All dance in, pivot to right &amp; dance out thru next place on right back to own places &amp; chase clockwise 1/2 way to 4 3 2 1 on opposite sides</w:t>
      </w:r>
    </w:p>
    <w:p w:rsidR="00B11EB3" w:rsidRDefault="00B11EB3" w:rsidP="00B11EB3">
      <w:pPr>
        <w:pStyle w:val="DanceBody"/>
      </w:pPr>
      <w:r>
        <w:t xml:space="preserve"> 9-16</w:t>
      </w:r>
      <w:r>
        <w:tab/>
        <w:t>All dance PdB Coupe</w:t>
      </w:r>
    </w:p>
    <w:p w:rsidR="00B11EB3" w:rsidRDefault="00B11EB3" w:rsidP="00B11EB3">
      <w:pPr>
        <w:pStyle w:val="DanceBody"/>
      </w:pPr>
      <w:r>
        <w:t>17-24</w:t>
      </w:r>
      <w:r>
        <w:tab/>
        <w:t>All dance RSh reels of 4 on sides with 2s+3s passing RSh at end of reel</w:t>
      </w:r>
    </w:p>
    <w:p w:rsidR="00B11EB3" w:rsidRDefault="00B11EB3" w:rsidP="00B11EB3">
      <w:pPr>
        <w:pStyle w:val="DanceBody"/>
      </w:pPr>
      <w:r>
        <w:t>25-32</w:t>
      </w:r>
      <w:r>
        <w:tab/>
        <w:t>4s+3s dance LH across</w:t>
      </w:r>
      <w:r w:rsidRPr="00BA6B4D">
        <w:rPr>
          <w:b/>
        </w:rPr>
        <w:t xml:space="preserve"> while </w:t>
      </w:r>
      <w:r>
        <w:t>2s+1s RH across once round &amp; change wheels beginning with 2L passing in front of 3L to end 1 2 3 4 opp sides</w:t>
      </w:r>
    </w:p>
    <w:p w:rsidR="00B11EB3" w:rsidRDefault="00B11EB3" w:rsidP="00B11EB3">
      <w:pPr>
        <w:pStyle w:val="DanceBody"/>
      </w:pPr>
      <w:r>
        <w:t>33-40</w:t>
      </w:r>
      <w:r>
        <w:tab/>
        <w:t>All set, cross RH &amp; turn RH into prom hold</w:t>
      </w:r>
    </w:p>
    <w:p w:rsidR="00B11EB3" w:rsidRDefault="00B11EB3" w:rsidP="00B11EB3">
      <w:pPr>
        <w:pStyle w:val="DanceBody"/>
        <w:keepNext w:val="0"/>
      </w:pPr>
      <w:r>
        <w:t>41-48</w:t>
      </w:r>
      <w:r>
        <w:tab/>
        <w:t>1s+2s</w:t>
      </w:r>
      <w:r w:rsidRPr="007F0D5A">
        <w:rPr>
          <w:b/>
        </w:rPr>
        <w:t xml:space="preserve"> also </w:t>
      </w:r>
      <w:r>
        <w:t>3s+4s Promenade (separately) with 1s following 4s to the bottom</w:t>
      </w:r>
      <w:r w:rsidRPr="00BA6B4D">
        <w:rPr>
          <w:b/>
        </w:rPr>
        <w:t xml:space="preserve"> </w:t>
      </w:r>
      <w:r>
        <w:rPr>
          <w:b/>
        </w:rPr>
        <w:t xml:space="preserve">as </w:t>
      </w:r>
      <w:r>
        <w:t>2s complete their promenade.  2 3 4 1</w:t>
      </w:r>
    </w:p>
    <w:p w:rsidR="00B11EB3" w:rsidRDefault="00B11EB3" w:rsidP="00B11EB3"/>
    <w:p w:rsidR="00B11EB3" w:rsidRDefault="00B11EB3" w:rsidP="00B11EB3">
      <w:pPr>
        <w:pStyle w:val="Minicrib"/>
      </w:pPr>
      <w:r>
        <w:t>TRAQUAIR HOUSE  (R8x40)  3C (4C set)</w:t>
      </w:r>
      <w:r>
        <w:tab/>
        <w:t>Ben Stein</w:t>
      </w:r>
    </w:p>
    <w:p w:rsidR="00B11EB3" w:rsidRDefault="00B11EB3" w:rsidP="00B11EB3">
      <w:pPr>
        <w:pStyle w:val="DanceBody"/>
      </w:pPr>
      <w:r>
        <w:t xml:space="preserve"> 1- 8</w:t>
      </w:r>
      <w:r>
        <w:tab/>
        <w:t>1s turn RH 1.1/2 times, cast 1 place &amp; turn LH to face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B11EB3" w:rsidRDefault="00B11EB3" w:rsidP="00B11EB3">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B11EB3" w:rsidRDefault="00B11EB3" w:rsidP="00B11EB3">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B11EB3" w:rsidRDefault="00B11EB3" w:rsidP="00B11EB3">
      <w:pPr>
        <w:pStyle w:val="DanceBody"/>
        <w:keepNext w:val="0"/>
      </w:pPr>
      <w:r>
        <w:t>33-40</w:t>
      </w:r>
      <w:r>
        <w:tab/>
        <w:t>2s+1s+3s circle 6H round 1/2 way to left &amp; turn partners RH</w:t>
      </w:r>
    </w:p>
    <w:p w:rsidR="00B11EB3" w:rsidRDefault="00B11EB3" w:rsidP="00B11EB3"/>
    <w:p w:rsidR="00B11EB3" w:rsidRDefault="00B11EB3" w:rsidP="00B11EB3">
      <w:pPr>
        <w:pStyle w:val="Minicrib"/>
      </w:pPr>
      <w:r>
        <w:t>THE TRAVELLING DANCERS  (J4x64)  4C set</w:t>
      </w:r>
      <w:r>
        <w:tab/>
        <w:t>Carol Smith  Tribute to Norfolk Isles</w:t>
      </w:r>
    </w:p>
    <w:p w:rsidR="00B11EB3" w:rsidRDefault="00B11EB3" w:rsidP="00B11EB3">
      <w:pPr>
        <w:pStyle w:val="DanceBody"/>
      </w:pPr>
      <w:r>
        <w:t xml:space="preserve"> 1- 8</w:t>
      </w:r>
      <w:r>
        <w:tab/>
        <w:t>1L crosses down &amp; casts up round 2M</w:t>
      </w:r>
      <w:r w:rsidRPr="00BA6B4D">
        <w:rPr>
          <w:b/>
        </w:rPr>
        <w:t xml:space="preserve"> </w:t>
      </w:r>
      <w:r>
        <w:rPr>
          <w:b/>
        </w:rPr>
        <w:t xml:space="preserve">as </w:t>
      </w:r>
      <w:r>
        <w:t>1M dances across &amp; cast down 1 place; 1s turn LH to end between 2s facing opp sides</w:t>
      </w:r>
    </w:p>
    <w:p w:rsidR="00B11EB3" w:rsidRDefault="00B11EB3" w:rsidP="00B11EB3">
      <w:pPr>
        <w:pStyle w:val="DanceBody"/>
      </w:pPr>
      <w:r>
        <w:t xml:space="preserve"> 9-16</w:t>
      </w:r>
      <w:r>
        <w:tab/>
        <w:t>1s+2s dance RSh reel of 4 across &amp; 1s end without passing LSh to…</w:t>
      </w:r>
    </w:p>
    <w:p w:rsidR="00B11EB3" w:rsidRDefault="00B11EB3" w:rsidP="00B11EB3">
      <w:pPr>
        <w:pStyle w:val="DanceBody"/>
      </w:pPr>
      <w:r>
        <w:t>17-32</w:t>
      </w:r>
      <w:r>
        <w:tab/>
        <w:t>1s repeat bars 1-16 with 3s</w:t>
      </w:r>
    </w:p>
    <w:p w:rsidR="00B11EB3" w:rsidRDefault="00B11EB3" w:rsidP="00B11EB3">
      <w:pPr>
        <w:pStyle w:val="DanceBody"/>
      </w:pPr>
      <w:r>
        <w:t>33-48</w:t>
      </w:r>
      <w:r>
        <w:tab/>
        <w:t>1s repeat bars 1-16 with 4s, 1L ends in centre (Man's side) facing up, 1M curves round in front of 1L to Lady's side, face up &amp; they join RH</w:t>
      </w:r>
    </w:p>
    <w:p w:rsidR="00B11EB3" w:rsidRDefault="00B11EB3" w:rsidP="00B11EB3">
      <w:pPr>
        <w:pStyle w:val="DanceBody"/>
      </w:pPr>
      <w:r>
        <w:t>49-56</w:t>
      </w:r>
      <w:r>
        <w:tab/>
        <w:t>1s lead up to top, cross &amp; cast on own sides to 4</w:t>
      </w:r>
      <w:r w:rsidRPr="00972EEB">
        <w:t>th</w:t>
      </w:r>
      <w:r>
        <w:t xml:space="preserve"> place</w:t>
      </w:r>
    </w:p>
    <w:p w:rsidR="00B11EB3" w:rsidRDefault="00B11EB3" w:rsidP="00B11EB3">
      <w:pPr>
        <w:pStyle w:val="DanceBody"/>
        <w:keepNext w:val="0"/>
      </w:pPr>
      <w:r>
        <w:t>57-64</w:t>
      </w:r>
      <w:r>
        <w:tab/>
        <w:t>2s+3s+4s+1s circle 8H round &amp; back</w:t>
      </w:r>
    </w:p>
    <w:p w:rsidR="00B11EB3" w:rsidRDefault="00B11EB3" w:rsidP="00B11EB3"/>
    <w:p w:rsidR="00B11EB3" w:rsidRDefault="00B11EB3" w:rsidP="00B11EB3">
      <w:pPr>
        <w:pStyle w:val="Minicrib"/>
      </w:pPr>
      <w:r>
        <w:t>THE TRAVELLING MEN  (J5x32)  5C set</w:t>
      </w:r>
      <w:r>
        <w:tab/>
        <w:t>Roy Goldring  Leeds Silver Jubilee</w:t>
      </w:r>
    </w:p>
    <w:p w:rsidR="00B11EB3" w:rsidRDefault="00B11EB3" w:rsidP="00B11EB3">
      <w:pPr>
        <w:pStyle w:val="DanceBody"/>
      </w:pPr>
      <w:r>
        <w:t xml:space="preserve"> 1- 8</w:t>
      </w:r>
      <w:r>
        <w:tab/>
        <w:t>1s &amp; 3s dance in &amp; cast 1 pl into BtoB position in centre (Ladies face up &amp; Men down), all dance 3H/4H round to left (3H at ends)</w:t>
      </w:r>
    </w:p>
    <w:p w:rsidR="00B11EB3" w:rsidRDefault="00B11EB3" w:rsidP="00B11EB3">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B11EB3" w:rsidRDefault="00B11EB3" w:rsidP="00B11EB3">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B11EB3" w:rsidRDefault="00B11EB3" w:rsidP="00B11EB3">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B11EB3" w:rsidRDefault="00B11EB3" w:rsidP="00B11EB3"/>
    <w:p w:rsidR="00B11EB3" w:rsidRDefault="00B11EB3" w:rsidP="00B11EB3">
      <w:pPr>
        <w:pStyle w:val="Minicrib"/>
      </w:pPr>
      <w:r>
        <w:t>THE TRAVELLING PROCTERS  (J8x40)  3C (4C set)</w:t>
      </w:r>
      <w:r>
        <w:tab/>
        <w:t>New Forest SCD</w:t>
      </w:r>
    </w:p>
    <w:p w:rsidR="00B11EB3" w:rsidRDefault="00B11EB3" w:rsidP="00B11EB3">
      <w:pPr>
        <w:pStyle w:val="DanceBody"/>
      </w:pPr>
      <w:r>
        <w:t xml:space="preserve"> 1- 8</w:t>
      </w:r>
      <w:r>
        <w:tab/>
        <w:t>1s cross RH, cast 1 place &amp; dance 1/2 Fig of 8 around 2s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B11EB3" w:rsidRDefault="00B11EB3" w:rsidP="00B11EB3">
      <w:pPr>
        <w:pStyle w:val="DanceBody"/>
      </w:pPr>
      <w:r>
        <w:t>17-24</w:t>
      </w:r>
      <w:r>
        <w:tab/>
        <w:t>1s dance Double Triangles (up/down)</w:t>
      </w:r>
    </w:p>
    <w:p w:rsidR="00B11EB3" w:rsidRDefault="00B11EB3" w:rsidP="00B11EB3">
      <w:pPr>
        <w:pStyle w:val="DanceBody"/>
      </w:pPr>
      <w:r>
        <w:t>25-32</w:t>
      </w:r>
      <w:r>
        <w:tab/>
        <w:t>1s dance RH across (1L with 2s &amp; 1M with 3s), 1s pass RSh for LH across with other couple &amp; 1s end in 2</w:t>
      </w:r>
      <w:r w:rsidRPr="00972EEB">
        <w:t>nd</w:t>
      </w:r>
      <w:r>
        <w:t xml:space="preserve"> place own side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THE TRAVELLING TINKER  (J8x32)  3C (4C set)</w:t>
      </w:r>
      <w:r>
        <w:tab/>
        <w:t>Margaret Henderson  Imperial 3</w:t>
      </w:r>
    </w:p>
    <w:p w:rsidR="00B11EB3" w:rsidRDefault="00B11EB3" w:rsidP="00B11EB3">
      <w:pPr>
        <w:pStyle w:val="DanceBody"/>
      </w:pPr>
      <w:r>
        <w:t xml:space="preserve"> 1- 8</w:t>
      </w:r>
      <w:r>
        <w:tab/>
        <w:t>1s set, cast 1 place into centre (2s step 3-4) &amp; 1s dance RH across (Lady with 2s &amp; Man with 3s)</w:t>
      </w:r>
    </w:p>
    <w:p w:rsidR="00B11EB3" w:rsidRDefault="00B11EB3" w:rsidP="00B11EB3">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B11EB3" w:rsidRDefault="00B11EB3" w:rsidP="00B11EB3">
      <w:pPr>
        <w:pStyle w:val="DanceBody"/>
      </w:pPr>
      <w:r>
        <w:tab/>
      </w:r>
      <w:r>
        <w:rPr>
          <w:b/>
        </w:rPr>
        <w:t>while</w:t>
      </w:r>
      <w:r>
        <w:t xml:space="preserve"> 2nd corners dance RSh round each other in centre to end 3M facing down, 2L facing up</w:t>
      </w:r>
    </w:p>
    <w:p w:rsidR="00B11EB3" w:rsidRDefault="00B11EB3" w:rsidP="00B11EB3">
      <w:pPr>
        <w:pStyle w:val="DanceBody"/>
      </w:pPr>
      <w:r>
        <w:t>13-14</w:t>
      </w:r>
      <w:r w:rsidRPr="00A15847">
        <w:tab/>
      </w:r>
      <w:r>
        <w:t xml:space="preserve">1s+1st corners dance 1/2 RH across </w:t>
      </w:r>
      <w:r>
        <w:rPr>
          <w:b/>
        </w:rPr>
        <w:t>while</w:t>
      </w:r>
      <w:r>
        <w:t xml:space="preserve"> 2nd corners chase clockwise round to place (2L dances up &amp; casts right, 3M down &amp; to right)</w:t>
      </w:r>
    </w:p>
    <w:p w:rsidR="00B11EB3" w:rsidRPr="00A15847" w:rsidRDefault="00B11EB3" w:rsidP="00B11EB3">
      <w:pPr>
        <w:pStyle w:val="DanceBody"/>
      </w:pPr>
      <w:r>
        <w:t>15-16</w:t>
      </w:r>
      <w:r>
        <w:tab/>
        <w:t>1s continue turning 3/4 RH to end BtoB in centre, 1M facing up, 1L facing down</w:t>
      </w:r>
    </w:p>
    <w:p w:rsidR="00B11EB3" w:rsidRDefault="00B11EB3" w:rsidP="00B11EB3">
      <w:pPr>
        <w:pStyle w:val="DanceBody"/>
      </w:pPr>
      <w:r>
        <w:t>17-20</w:t>
      </w:r>
      <w:r>
        <w:tab/>
        <w:t>1s dance LH across (Man with 2s &amp; Lady with 3s)</w:t>
      </w:r>
    </w:p>
    <w:p w:rsidR="00B11EB3" w:rsidRDefault="00B11EB3" w:rsidP="00B11EB3">
      <w:pPr>
        <w:pStyle w:val="DanceBody"/>
      </w:pPr>
      <w:r>
        <w:t>21-24</w:t>
      </w:r>
      <w:r>
        <w:tab/>
        <w:t>1s+2nd corners in prom hold (corners on outside) dance round anticlockwise 1M+2L to 2</w:t>
      </w:r>
      <w:r w:rsidRPr="00972EEB">
        <w:t>nd</w:t>
      </w:r>
      <w:r>
        <w:t xml:space="preserve"> place Men's side, 1L+3M to 2nd place Ladies' side</w:t>
      </w:r>
    </w:p>
    <w:p w:rsidR="00B11EB3" w:rsidRDefault="00B11EB3" w:rsidP="00B11EB3">
      <w:pPr>
        <w:pStyle w:val="DanceBody"/>
      </w:pPr>
      <w:r>
        <w:tab/>
      </w:r>
      <w:r>
        <w:rPr>
          <w:b/>
        </w:rPr>
        <w:t>while</w:t>
      </w:r>
      <w:r>
        <w:t xml:space="preserve"> 1st corners dance LSh round each other in centre to end 3L facing down, 2M facing up</w:t>
      </w:r>
    </w:p>
    <w:p w:rsidR="00B11EB3" w:rsidRDefault="00B11EB3" w:rsidP="00B11EB3">
      <w:pPr>
        <w:pStyle w:val="DanceBody"/>
      </w:pPr>
      <w:r>
        <w:t>25-26</w:t>
      </w:r>
      <w:r w:rsidRPr="00A15847">
        <w:tab/>
      </w:r>
      <w:r>
        <w:t xml:space="preserve">1s+2nd corners dance 1/2 LH across </w:t>
      </w:r>
      <w:r>
        <w:rPr>
          <w:b/>
        </w:rPr>
        <w:t>while</w:t>
      </w:r>
      <w:r>
        <w:t xml:space="preserve"> 1st corners chase anticlockwise round to place (2M dances up &amp; casts left, 3L down &amp; to left)</w:t>
      </w:r>
    </w:p>
    <w:p w:rsidR="00B11EB3" w:rsidRPr="00A15847" w:rsidRDefault="00B11EB3" w:rsidP="00B11EB3">
      <w:pPr>
        <w:pStyle w:val="DanceBody"/>
      </w:pPr>
      <w:r>
        <w:t>27-28</w:t>
      </w:r>
      <w:r>
        <w:tab/>
        <w:t>1s continue turning 1/2 LH to 2nd place own side</w:t>
      </w:r>
    </w:p>
    <w:p w:rsidR="00B11EB3" w:rsidRDefault="00B11EB3" w:rsidP="00B11EB3">
      <w:pPr>
        <w:pStyle w:val="DanceBody"/>
        <w:keepNext w:val="0"/>
      </w:pPr>
      <w:r>
        <w:t>29-32</w:t>
      </w:r>
      <w:r>
        <w:tab/>
        <w:t>2s+1s+3s turn RH.  End 2 1 3</w:t>
      </w:r>
    </w:p>
    <w:p w:rsidR="00B11EB3" w:rsidRDefault="00B11EB3" w:rsidP="00B11EB3"/>
    <w:p w:rsidR="00B11EB3" w:rsidRDefault="00B11EB3" w:rsidP="00B11EB3">
      <w:pPr>
        <w:pStyle w:val="Minicrib"/>
      </w:pPr>
      <w:r>
        <w:t>TRAVELLING TO AMERICA  (R8x40)  3C (4C set)</w:t>
      </w:r>
      <w:r>
        <w:tab/>
        <w:t>Gary Coull</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 set, cast (2s step up); 1s turn LH to face 1st corners</w:t>
      </w:r>
    </w:p>
    <w:p w:rsidR="00B11EB3" w:rsidRDefault="00B11EB3" w:rsidP="00B11EB3">
      <w:pPr>
        <w:pStyle w:val="DanceBody"/>
      </w:pPr>
      <w:r>
        <w:t>17-24</w:t>
      </w:r>
      <w:r>
        <w:tab/>
        <w:t>1s dance diag RSh reel of 4 with 1st corners &amp; end facing 1st corners again</w:t>
      </w:r>
    </w:p>
    <w:p w:rsidR="00B11EB3" w:rsidRDefault="00B11EB3" w:rsidP="00B11EB3">
      <w:pPr>
        <w:pStyle w:val="DanceBody"/>
      </w:pPr>
      <w:r>
        <w:t>25-32</w:t>
      </w:r>
      <w:r>
        <w:tab/>
        <w:t>1s dance RSh reels of 3 on opp sides (1s RSh to 1st corner to start).  Bars 31-32: 1s dance across to 2nd place own side, 1L from 3M's place, 1M from 1L's place)</w:t>
      </w:r>
    </w:p>
    <w:p w:rsidR="00B11EB3" w:rsidRDefault="00B11EB3" w:rsidP="00B11EB3">
      <w:pPr>
        <w:pStyle w:val="DanceBody"/>
        <w:keepNext w:val="0"/>
      </w:pPr>
      <w:r>
        <w:t>33-40</w:t>
      </w:r>
      <w:r>
        <w:tab/>
        <w:t>2s+1s+3s set twice; 2s+1s+3s turn partner RH</w:t>
      </w:r>
    </w:p>
    <w:p w:rsidR="00B11EB3" w:rsidRDefault="00B11EB3" w:rsidP="00B11EB3"/>
    <w:p w:rsidR="00B11EB3" w:rsidRDefault="00B11EB3" w:rsidP="00B11EB3">
      <w:pPr>
        <w:pStyle w:val="Minicrib"/>
      </w:pPr>
      <w:r>
        <w:t>TRAVELLING TRIANGLES  (R8x40)  3C (4C set)</w:t>
      </w:r>
      <w:r>
        <w:tab/>
        <w:t>Harry Robertson  Melbourne Dance Bk</w:t>
      </w:r>
    </w:p>
    <w:p w:rsidR="00B11EB3" w:rsidRDefault="00B11EB3" w:rsidP="00B11EB3">
      <w:pPr>
        <w:pStyle w:val="DanceBody"/>
      </w:pPr>
      <w:r>
        <w:t xml:space="preserve"> 1- 8</w:t>
      </w:r>
      <w:r>
        <w:tab/>
        <w:t>1s cross RH, cast 1 place &amp; dance 1/2 Fig of 8 round 2s</w:t>
      </w:r>
    </w:p>
    <w:p w:rsidR="00B11EB3" w:rsidRDefault="00B11EB3" w:rsidP="00B11EB3">
      <w:pPr>
        <w:pStyle w:val="DanceBody"/>
      </w:pPr>
      <w:r>
        <w:t xml:space="preserve"> 9-16</w:t>
      </w:r>
      <w:r>
        <w:tab/>
        <w:t>2s+1s+3s dance DoSiDo &amp; turn RH into prom hold</w:t>
      </w:r>
    </w:p>
    <w:p w:rsidR="00B11EB3" w:rsidRDefault="00B11EB3" w:rsidP="00B11EB3">
      <w:pPr>
        <w:pStyle w:val="DanceBody"/>
      </w:pPr>
      <w:r>
        <w:t>17-24</w:t>
      </w:r>
      <w:r>
        <w:tab/>
        <w:t>2s+1s+3s dance Allemande 1s ending facing opposite</w:t>
      </w:r>
      <w:r w:rsidRPr="00BA6B4D">
        <w:rPr>
          <w:b/>
        </w:rPr>
        <w:t xml:space="preserve"> </w:t>
      </w:r>
      <w:r>
        <w:rPr>
          <w:b/>
        </w:rPr>
        <w:t xml:space="preserve">as </w:t>
      </w:r>
      <w:r>
        <w:t>for double triangles</w:t>
      </w:r>
    </w:p>
    <w:p w:rsidR="00B11EB3" w:rsidRDefault="00B11EB3" w:rsidP="00B11EB3">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B11EB3" w:rsidRDefault="00B11EB3" w:rsidP="00B11EB3">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B11EB3" w:rsidRDefault="00B11EB3" w:rsidP="00B11EB3"/>
    <w:p w:rsidR="00B11EB3" w:rsidRDefault="00B11EB3" w:rsidP="00B11EB3">
      <w:pPr>
        <w:pStyle w:val="Minicrib"/>
      </w:pPr>
      <w:r>
        <w:t>TREASURE ISLAND JIG  (J8x32)  3C (4C set)</w:t>
      </w:r>
      <w:r>
        <w:tab/>
        <w:t>W Ernst Eder  Martello Tower 3</w:t>
      </w:r>
    </w:p>
    <w:p w:rsidR="00B11EB3" w:rsidRDefault="00B11EB3" w:rsidP="00B11EB3">
      <w:pPr>
        <w:pStyle w:val="DanceBody"/>
      </w:pPr>
      <w:r>
        <w:t xml:space="preserve"> 1- 8</w:t>
      </w:r>
      <w:r>
        <w:tab/>
        <w:t>1s+2s circle 4H round &amp; back ending in centre for Poussette</w:t>
      </w:r>
    </w:p>
    <w:p w:rsidR="00B11EB3" w:rsidRDefault="00B11EB3" w:rsidP="00B11EB3">
      <w:pPr>
        <w:pStyle w:val="DanceBody"/>
      </w:pPr>
      <w:r>
        <w:t xml:space="preserve"> 9-16</w:t>
      </w:r>
      <w:r>
        <w:tab/>
        <w:t>1s+2s dance Poussette &amp; 1s turn to face out on own sides</w:t>
      </w:r>
    </w:p>
    <w:p w:rsidR="00B11EB3" w:rsidRDefault="00B11EB3" w:rsidP="00B11EB3">
      <w:pPr>
        <w:pStyle w:val="DanceBody"/>
      </w:pPr>
      <w:r>
        <w:t>17-24</w:t>
      </w:r>
      <w:r>
        <w:tab/>
        <w:t>1s dance reels of 3 across Man with 2s giving RSh to 2M &amp; Lady with 3s giving RSh to 3L</w:t>
      </w:r>
    </w:p>
    <w:p w:rsidR="00B11EB3" w:rsidRDefault="00B11EB3" w:rsidP="00B11EB3">
      <w:pPr>
        <w:pStyle w:val="DanceBody"/>
        <w:keepNext w:val="0"/>
      </w:pPr>
      <w:r>
        <w:t>25-32</w:t>
      </w:r>
      <w:r>
        <w:tab/>
        <w:t>1s turn RH 1.1/4 times to 2</w:t>
      </w:r>
      <w:r w:rsidRPr="00972EEB">
        <w:t>nd</w:t>
      </w:r>
      <w:r>
        <w:t xml:space="preserve"> place opposite sides</w:t>
      </w:r>
      <w:r w:rsidRPr="00BA6B4D">
        <w:rPr>
          <w:b/>
        </w:rPr>
        <w:t xml:space="preserve"> </w:t>
      </w:r>
      <w:r>
        <w:rPr>
          <w:b/>
        </w:rPr>
        <w:t xml:space="preserve">as </w:t>
      </w:r>
      <w:r>
        <w:t>2s+3s dance 1/2 R&amp;L, 3s+1s+2s chase clockwise to places</w:t>
      </w:r>
    </w:p>
    <w:p w:rsidR="00B11EB3" w:rsidRDefault="00B11EB3" w:rsidP="00B11EB3"/>
    <w:p w:rsidR="00B11EB3" w:rsidRDefault="00B11EB3" w:rsidP="00B11EB3">
      <w:pPr>
        <w:pStyle w:val="Minicrib"/>
      </w:pPr>
      <w:r>
        <w:t>THE TREASURED COVE  (S4x32)  4C set</w:t>
      </w:r>
      <w:r>
        <w:tab/>
        <w:t>Dorothy Hargreaves</w:t>
      </w:r>
    </w:p>
    <w:p w:rsidR="00B11EB3" w:rsidRPr="00A3683E" w:rsidRDefault="00B11EB3" w:rsidP="00B11EB3">
      <w:pPr>
        <w:pStyle w:val="DanceBody"/>
      </w:pPr>
      <w:r w:rsidRPr="00A3683E">
        <w:t xml:space="preserve"> 1- 4</w:t>
      </w:r>
      <w:r w:rsidRPr="00A3683E">
        <w:tab/>
        <w:t>1s+4s take nearer hand with ptnrs &amp; cpls dance towards each other &amp; set. (2s &amp; 3s step up or down on 3-4)</w:t>
      </w:r>
    </w:p>
    <w:p w:rsidR="00B11EB3" w:rsidRPr="00A3683E" w:rsidRDefault="00B11EB3" w:rsidP="00B11EB3">
      <w:pPr>
        <w:pStyle w:val="DanceBody"/>
      </w:pPr>
      <w:r w:rsidRPr="00A3683E">
        <w:t xml:space="preserve"> 5- 8</w:t>
      </w:r>
      <w:r w:rsidRPr="00A3683E">
        <w:tab/>
        <w:t>Retaining hands with ptnrs. 1s+4s pass each other LSh and turn top &amp; bottom cpls with appropriate hand onto side lines. 2413</w:t>
      </w:r>
    </w:p>
    <w:p w:rsidR="00B11EB3" w:rsidRPr="00A3683E" w:rsidRDefault="00B11EB3" w:rsidP="00B11EB3">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B11EB3" w:rsidRPr="00A3683E" w:rsidRDefault="00B11EB3" w:rsidP="00B11EB3">
      <w:pPr>
        <w:pStyle w:val="DanceBody"/>
      </w:pPr>
      <w:r w:rsidRPr="00A3683E">
        <w:t>17-24</w:t>
      </w:r>
      <w:r>
        <w:tab/>
      </w:r>
      <w:r w:rsidRPr="00A3683E">
        <w:t>2s+4s+1s dance the Knot to finish on own sides, ladies facing up, men down.</w:t>
      </w:r>
    </w:p>
    <w:p w:rsidR="00B11EB3" w:rsidRPr="00A3683E" w:rsidRDefault="00B11EB3" w:rsidP="00B11EB3">
      <w:pPr>
        <w:pStyle w:val="DanceBody"/>
        <w:keepNext w:val="0"/>
      </w:pPr>
      <w:r w:rsidRPr="00A3683E">
        <w:t>25-32</w:t>
      </w:r>
      <w:r w:rsidRPr="00A3683E">
        <w:tab/>
        <w:t>1s+4s+2s chase anticlockwise 1/2 way to opposite sides &amp; cross over giving L hand &amp; set. End  2 4 1 3</w:t>
      </w:r>
    </w:p>
    <w:p w:rsidR="00B11EB3" w:rsidRDefault="00B11EB3" w:rsidP="00B11EB3"/>
    <w:p w:rsidR="00B11EB3" w:rsidRDefault="00B11EB3" w:rsidP="00B11EB3">
      <w:pPr>
        <w:pStyle w:val="Minicrib"/>
      </w:pPr>
      <w:r>
        <w:t>THE TREASURER  (J8x32)  3C (4C set)</w:t>
      </w:r>
      <w:r>
        <w:tab/>
        <w:t>A N Shearer  Bannockburn 700</w:t>
      </w:r>
    </w:p>
    <w:p w:rsidR="00B11EB3" w:rsidRDefault="00B11EB3" w:rsidP="00B11EB3">
      <w:pPr>
        <w:pStyle w:val="DanceBody"/>
      </w:pPr>
      <w:r>
        <w:t xml:space="preserve"> 1- 8</w:t>
      </w:r>
      <w:r>
        <w:tab/>
        <w:t>1s set, cast (2s step up), meet to lead down, cross below 3s &amp; cast up into 2</w:t>
      </w:r>
      <w:r w:rsidRPr="00972EEB">
        <w:t>nd</w:t>
      </w:r>
      <w:r>
        <w:t xml:space="preserve"> place opp. sides</w:t>
      </w:r>
    </w:p>
    <w:p w:rsidR="00B11EB3" w:rsidRDefault="00B11EB3" w:rsidP="00B11EB3">
      <w:pPr>
        <w:pStyle w:val="DanceBody"/>
      </w:pPr>
      <w:r>
        <w:t xml:space="preserve"> 9-16</w:t>
      </w:r>
      <w:r>
        <w:tab/>
        <w:t>2s+1s+3s advance (2 steps), retire (2 steps). 1s turn RH to face up in promenade hold (1L on right of 1M)</w:t>
      </w:r>
    </w:p>
    <w:p w:rsidR="00B11EB3" w:rsidRDefault="00B11EB3" w:rsidP="00B11EB3">
      <w:pPr>
        <w:pStyle w:val="DanceBody"/>
      </w:pPr>
      <w:r>
        <w:t>17-24</w:t>
      </w:r>
      <w:r>
        <w:tab/>
        <w:t>1s+2s dance 1/2 RSh reel of 3 (1s pass 2L RSh), 1s+3s dance 1/2 RSh reel (1s pass 3M RSh)</w:t>
      </w:r>
    </w:p>
    <w:p w:rsidR="00B11EB3" w:rsidRDefault="00B11EB3" w:rsidP="00B11EB3">
      <w:pPr>
        <w:pStyle w:val="DanceBody"/>
        <w:keepNext w:val="0"/>
      </w:pPr>
      <w:r>
        <w:t>25-32</w:t>
      </w:r>
      <w:r>
        <w:tab/>
        <w:t>1s (in prom. hold) dance up, cross, cast to 2</w:t>
      </w:r>
      <w:r w:rsidRPr="00972EEB">
        <w:t>nd</w:t>
      </w:r>
      <w:r>
        <w:t xml:space="preserve"> place opp. sides  (2) (1) (3);  2s+1s+3s turn partners RH 1.1/2 times to own sides</w:t>
      </w:r>
    </w:p>
    <w:p w:rsidR="00B11EB3" w:rsidRDefault="00B11EB3" w:rsidP="00B11EB3"/>
    <w:p w:rsidR="00B11EB3" w:rsidRDefault="00B11EB3" w:rsidP="00B11EB3">
      <w:pPr>
        <w:pStyle w:val="Minicrib"/>
      </w:pPr>
      <w:r>
        <w:t>A TREAT FOR TRACEY  (R8x40)  3C (4C set)</w:t>
      </w:r>
      <w:r>
        <w:tab/>
        <w:t>Peter Holmes, 2024</w:t>
      </w:r>
    </w:p>
    <w:p w:rsidR="00B11EB3" w:rsidRDefault="00B11EB3" w:rsidP="00B11EB3">
      <w:pPr>
        <w:pStyle w:val="DanceBody"/>
      </w:pPr>
      <w:r>
        <w:t xml:space="preserve"> 1- 4</w:t>
      </w:r>
      <w:r>
        <w:tab/>
        <w:t xml:space="preserve">1s cross down to 2nd place opp sides facing out </w:t>
      </w:r>
      <w:r>
        <w:rPr>
          <w:b/>
        </w:rPr>
        <w:t>as</w:t>
      </w:r>
      <w:r>
        <w:t xml:space="preserve"> 2s dance up to top, 1s+2s turn NH on sides</w:t>
      </w:r>
    </w:p>
    <w:p w:rsidR="00B11EB3" w:rsidRDefault="00B11EB3" w:rsidP="00B11EB3">
      <w:pPr>
        <w:pStyle w:val="DanceBody"/>
      </w:pPr>
      <w:r>
        <w:t xml:space="preserve"> 5- 8</w:t>
      </w:r>
      <w:r>
        <w:tab/>
        <w:t>Repeat 1-4, 2s crossing down, 1s dancing up.  1 2 3</w:t>
      </w:r>
    </w:p>
    <w:p w:rsidR="00B11EB3" w:rsidRDefault="00B11EB3" w:rsidP="00B11EB3">
      <w:pPr>
        <w:pStyle w:val="DanceBody"/>
      </w:pPr>
      <w:r>
        <w:t xml:space="preserve"> 9-16</w:t>
      </w:r>
      <w:r>
        <w:tab/>
        <w:t>1s cross RH, cast (2s step up); 1s turn RH (or birl) to end 1M followed by 1L facing 3L</w:t>
      </w:r>
    </w:p>
    <w:p w:rsidR="00B11EB3" w:rsidRDefault="00B11EB3" w:rsidP="00B11EB3">
      <w:pPr>
        <w:pStyle w:val="DanceBody"/>
      </w:pPr>
      <w:r>
        <w:t>17-24</w:t>
      </w:r>
      <w:r>
        <w:tab/>
        <w:t>1s dance 1/2 Alternating Tandem reel of 3 with 1st corners (RSh to 3L); 1s dance 1/2 Alternating Tandem reel of 3 with 2nd corners (RSh to 2L). 1s end in 2nd place Ladies' side facing in NHJ (Lady on Man's right)</w:t>
      </w:r>
    </w:p>
    <w:p w:rsidR="00B11EB3" w:rsidRDefault="00B11EB3" w:rsidP="00B11EB3">
      <w:pPr>
        <w:pStyle w:val="DanceBody"/>
      </w:pPr>
      <w:r>
        <w:t>25-28</w:t>
      </w:r>
      <w:r>
        <w:tab/>
        <w:t xml:space="preserve">1s dance across </w:t>
      </w:r>
      <w:r>
        <w:rPr>
          <w:b/>
        </w:rPr>
        <w:t>while</w:t>
      </w:r>
      <w:r>
        <w:t xml:space="preserve"> corners set, 1s cast (1L up, 1M down) into lines of 3 across </w:t>
      </w:r>
      <w:r>
        <w:rPr>
          <w:b/>
        </w:rPr>
        <w:t>while</w:t>
      </w:r>
      <w:r>
        <w:t xml:space="preserve"> corners cross RH with partner</w:t>
      </w:r>
    </w:p>
    <w:p w:rsidR="00B11EB3" w:rsidRDefault="00B11EB3" w:rsidP="00B11EB3">
      <w:pPr>
        <w:pStyle w:val="DanceBody"/>
      </w:pPr>
      <w:r>
        <w:t>29-32</w:t>
      </w:r>
      <w:r>
        <w:tab/>
        <w:t xml:space="preserve">1s turn 1.1/4 to end in 2nd place own side </w:t>
      </w:r>
      <w:r>
        <w:rPr>
          <w:b/>
        </w:rPr>
        <w:t>while</w:t>
      </w:r>
      <w:r>
        <w:t xml:space="preserve"> corners set facing up/down &amp; change places RH on sides.  2 1 3</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rPr>
          <w:lang w:val="en-US"/>
        </w:rPr>
      </w:pPr>
      <w:r>
        <w:rPr>
          <w:lang w:val="en-US"/>
        </w:rPr>
        <w:t>THE TREE FERN  (R8x32)  3C (4C set)</w:t>
      </w:r>
      <w:r>
        <w:rPr>
          <w:lang w:val="en-US"/>
        </w:rPr>
        <w:tab/>
        <w:t>Iain Boyd</w:t>
      </w:r>
    </w:p>
    <w:p w:rsidR="00B11EB3" w:rsidRDefault="00B11EB3" w:rsidP="00B11EB3">
      <w:pPr>
        <w:pStyle w:val="DanceBody"/>
      </w:pPr>
      <w:r>
        <w:t xml:space="preserve"> 1- 8</w:t>
      </w:r>
      <w:r>
        <w:tab/>
        <w:t>1s+2s+3s set, 2s followed by 1s dance down below 3s &amp; cast up own sides 2s to top &amp; 1s to 2</w:t>
      </w:r>
      <w:r w:rsidRPr="00972EEB">
        <w:t>nd</w:t>
      </w:r>
      <w:r>
        <w:t xml:space="preserve"> place</w:t>
      </w:r>
    </w:p>
    <w:p w:rsidR="00B11EB3" w:rsidRDefault="00B11EB3" w:rsidP="00B11EB3">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B11EB3" w:rsidRDefault="00B11EB3" w:rsidP="00B11EB3">
      <w:pPr>
        <w:pStyle w:val="DanceBody"/>
      </w:pPr>
      <w:r>
        <w:t>17-24</w:t>
      </w:r>
      <w:r>
        <w:tab/>
        <w:t>1s cross RH, cast up 1 place, lead down crossing &amp; cast up to 2</w:t>
      </w:r>
      <w:r w:rsidRPr="00972EEB">
        <w:t>nd</w:t>
      </w:r>
      <w:r>
        <w:t xml:space="preserve"> place own sides.  2 1 3</w:t>
      </w:r>
    </w:p>
    <w:p w:rsidR="00B11EB3" w:rsidRDefault="00B11EB3" w:rsidP="00B11EB3">
      <w:pPr>
        <w:pStyle w:val="DanceBody"/>
        <w:keepNext w:val="0"/>
      </w:pPr>
      <w:r>
        <w:t>25-32</w:t>
      </w:r>
      <w:r>
        <w:tab/>
        <w:t>2s+1s turn on sides (Men LH &amp; Ladies RH), 1s+3s turn on sides (Men RH &amp; Ladies LH) but second time through turn 1.1/2 times</w:t>
      </w:r>
    </w:p>
    <w:p w:rsidR="00B11EB3" w:rsidRDefault="00B11EB3" w:rsidP="00B11EB3"/>
    <w:p w:rsidR="00B11EB3" w:rsidRDefault="00B11EB3" w:rsidP="00B11EB3">
      <w:pPr>
        <w:pStyle w:val="Minicrib"/>
      </w:pPr>
      <w:r>
        <w:t>A TREK TO KYRGYZSTAN  (R8x32)  3C (4C Set)</w:t>
      </w:r>
      <w:r>
        <w:tab/>
        <w:t>Peter Hastings  Acme Coll</w:t>
      </w:r>
    </w:p>
    <w:p w:rsidR="00B11EB3" w:rsidRDefault="00B11EB3" w:rsidP="00B11EB3">
      <w:pPr>
        <w:pStyle w:val="DanceBody"/>
      </w:pPr>
      <w:r>
        <w:t xml:space="preserve"> 1- 8</w:t>
      </w:r>
      <w:r>
        <w:tab/>
        <w:t>1s+2s dance double Fig of 8 (1s cross down to start)</w:t>
      </w:r>
    </w:p>
    <w:p w:rsidR="00B11EB3" w:rsidRDefault="00B11EB3" w:rsidP="00B11EB3">
      <w:pPr>
        <w:pStyle w:val="DanceBody"/>
      </w:pPr>
      <w:r>
        <w:t xml:space="preserve"> 9-16</w:t>
      </w:r>
      <w:r>
        <w:tab/>
        <w:t>1s cross down to dance reels of 3 on opposite sides &amp; end facing 1</w:t>
      </w:r>
      <w:r w:rsidRPr="00972EEB">
        <w:t>st</w:t>
      </w:r>
      <w:r>
        <w:t xml:space="preserve"> corners</w:t>
      </w:r>
    </w:p>
    <w:p w:rsidR="00B11EB3" w:rsidRDefault="00B11EB3" w:rsidP="00B11EB3">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TRESTLE BRIDGE  (S8x32)  3C (4C set)</w:t>
      </w:r>
      <w:r>
        <w:tab/>
        <w:t>Fiona S Miller  Trestle Bridge Coll.</w:t>
      </w:r>
    </w:p>
    <w:p w:rsidR="00B11EB3" w:rsidRDefault="00B11EB3" w:rsidP="00B11EB3">
      <w:pPr>
        <w:pStyle w:val="DanceBody"/>
      </w:pPr>
      <w:r>
        <w:t xml:space="preserve"> 1- 8</w:t>
      </w:r>
      <w:r>
        <w:tab/>
        <w:t>1s lead down middle &amp; back, remaining in  centre facing up</w:t>
      </w:r>
    </w:p>
    <w:p w:rsidR="00B11EB3" w:rsidRDefault="00B11EB3" w:rsidP="00B11EB3">
      <w:pPr>
        <w:pStyle w:val="DanceBody"/>
      </w:pPr>
      <w:r>
        <w:t xml:space="preserve"> 9-16</w:t>
      </w:r>
      <w:r>
        <w:tab/>
        <w:t>1s cast 1 place, meet &amp; cross RH below 3s; 1s cast up 1 place, meet &amp; cross up RH to 1st place facing out</w:t>
      </w:r>
    </w:p>
    <w:p w:rsidR="00B11EB3" w:rsidRDefault="00B11EB3" w:rsidP="00B11EB3">
      <w:pPr>
        <w:pStyle w:val="DanceBody"/>
      </w:pPr>
      <w:r>
        <w:tab/>
      </w:r>
      <w:r>
        <w:rPr>
          <w:b/>
        </w:rPr>
        <w:t>while</w:t>
      </w:r>
      <w:r>
        <w:t xml:space="preserve"> 2s cross up LH, cast 1 place, meet, cross LH below 3s &amp; cast up to 2nd place facing up</w:t>
      </w:r>
    </w:p>
    <w:p w:rsidR="00B11EB3" w:rsidRDefault="00B11EB3" w:rsidP="00B11EB3">
      <w:pPr>
        <w:pStyle w:val="DanceBody"/>
      </w:pPr>
      <w:r w:rsidRPr="000A0B1D">
        <w:t>17-24</w:t>
      </w:r>
      <w:r w:rsidRPr="000A0B1D">
        <w:tab/>
        <w:t>Reels o</w:t>
      </w:r>
      <w:r>
        <w:t>f 3 on sides giving hands (1s out/down, 2s in/up, 3s out/up to start). 1s end in 1st place facing up</w:t>
      </w:r>
    </w:p>
    <w:p w:rsidR="00B11EB3" w:rsidRPr="000A0B1D" w:rsidRDefault="00B11EB3" w:rsidP="00B11EB3">
      <w:pPr>
        <w:pStyle w:val="DanceBody"/>
        <w:keepNext w:val="0"/>
      </w:pPr>
      <w:r>
        <w:t>25-32</w:t>
      </w:r>
      <w:r>
        <w:tab/>
        <w:t xml:space="preserve">1s cast to 2nd place </w:t>
      </w:r>
      <w:r>
        <w:rPr>
          <w:b/>
        </w:rPr>
        <w:t>while</w:t>
      </w:r>
      <w:r>
        <w:t xml:space="preserve"> 2s dance up to 1st place, 2s+1s dance RH across, 2s+1s+3s set</w:t>
      </w:r>
    </w:p>
    <w:p w:rsidR="00B11EB3" w:rsidRDefault="00B11EB3" w:rsidP="00B11EB3"/>
    <w:p w:rsidR="00B11EB3" w:rsidRDefault="00B11EB3" w:rsidP="00B11EB3">
      <w:pPr>
        <w:pStyle w:val="Minicrib"/>
      </w:pPr>
      <w:r>
        <w:t>TREW FIDELITY  (J4x32)  4C set</w:t>
      </w:r>
      <w:r>
        <w:tab/>
        <w:t>W Ernst Eder  Martello Tower 5</w:t>
      </w:r>
    </w:p>
    <w:p w:rsidR="00B11EB3" w:rsidRPr="005D794D" w:rsidRDefault="00B11EB3" w:rsidP="00B11EB3">
      <w:pPr>
        <w:pStyle w:val="DanceBody"/>
      </w:pPr>
      <w:r w:rsidRPr="005D794D">
        <w:t>1s &amp; 3s start on opp sides</w:t>
      </w:r>
    </w:p>
    <w:p w:rsidR="00B11EB3" w:rsidRDefault="00B11EB3" w:rsidP="00B11EB3">
      <w:pPr>
        <w:pStyle w:val="DanceBody"/>
      </w:pPr>
      <w:r w:rsidRPr="005D794D">
        <w:t xml:space="preserve"> 1- 8</w:t>
      </w:r>
      <w:r w:rsidRPr="005D794D">
        <w:tab/>
        <w:t>2s+3s dance Ladies' Chain</w:t>
      </w:r>
    </w:p>
    <w:p w:rsidR="00B11EB3" w:rsidRPr="005D794D" w:rsidRDefault="00B11EB3" w:rsidP="00B11EB3">
      <w:pPr>
        <w:pStyle w:val="DanceBody"/>
      </w:pPr>
      <w:r w:rsidRPr="005D794D">
        <w:t xml:space="preserve"> 9-16</w:t>
      </w:r>
      <w:r w:rsidRPr="005D794D">
        <w:tab/>
        <w:t>1s+2s</w:t>
      </w:r>
      <w:r w:rsidRPr="005D794D">
        <w:rPr>
          <w:b/>
        </w:rPr>
        <w:t xml:space="preserve"> also </w:t>
      </w:r>
      <w:r w:rsidRPr="005D794D">
        <w:t>3s+4s dance RH across &amp; LH back</w:t>
      </w:r>
    </w:p>
    <w:p w:rsidR="00B11EB3" w:rsidRPr="005D794D" w:rsidRDefault="00B11EB3" w:rsidP="00B11EB3">
      <w:pPr>
        <w:pStyle w:val="DanceBody"/>
      </w:pPr>
      <w:r w:rsidRPr="005D794D">
        <w:t>17-24</w:t>
      </w:r>
      <w:r w:rsidRPr="005D794D">
        <w:tab/>
        <w:t>1s dance in &amp; cast to bottom (2s+3s+4s step up), all set &amp; cross RH</w:t>
      </w:r>
    </w:p>
    <w:p w:rsidR="00B11EB3" w:rsidRPr="005D794D" w:rsidRDefault="00B11EB3" w:rsidP="00B11EB3">
      <w:pPr>
        <w:pStyle w:val="DanceBody"/>
        <w:keepNext w:val="0"/>
      </w:pPr>
      <w:r w:rsidRPr="005D794D">
        <w:t>25-32</w:t>
      </w:r>
      <w:r w:rsidRPr="005D794D">
        <w:tab/>
        <w:t>All circle 8H round &amp; back</w:t>
      </w:r>
    </w:p>
    <w:p w:rsidR="00B11EB3" w:rsidRDefault="00B11EB3" w:rsidP="00B11EB3"/>
    <w:p w:rsidR="00B11EB3" w:rsidRDefault="00B11EB3" w:rsidP="00B11EB3">
      <w:pPr>
        <w:pStyle w:val="Minicrib"/>
      </w:pPr>
      <w:r>
        <w:t>TRI FICHEAD  (J8x32)  3C (4C set)</w:t>
      </w:r>
      <w:r>
        <w:tab/>
        <w:t>A&amp;Ian Jamieson  Glen Orrin Coll 1</w:t>
      </w:r>
    </w:p>
    <w:p w:rsidR="00B11EB3" w:rsidRDefault="00B11EB3" w:rsidP="00B11EB3">
      <w:pPr>
        <w:pStyle w:val="DanceBody"/>
      </w:pPr>
      <w:r>
        <w:t xml:space="preserve"> 1- 8</w:t>
      </w:r>
      <w:r>
        <w:tab/>
        <w:t>1s cross down to double triangle position &amp; set, 1s cast up &amp; cross RH to original places facing out</w:t>
      </w:r>
    </w:p>
    <w:p w:rsidR="00B11EB3" w:rsidRDefault="00B11EB3" w:rsidP="00B11EB3">
      <w:pPr>
        <w:pStyle w:val="DanceBody"/>
      </w:pPr>
      <w:r>
        <w:t xml:space="preserve"> 9-16</w:t>
      </w:r>
      <w:r>
        <w:tab/>
        <w:t>1s+3s dance Fig of 8 round 2s (1s casting to start)</w:t>
      </w:r>
    </w:p>
    <w:p w:rsidR="00B11EB3" w:rsidRDefault="00B11EB3" w:rsidP="00B11EB3">
      <w:pPr>
        <w:pStyle w:val="DanceBody"/>
      </w:pPr>
      <w:r>
        <w:t>17-24</w:t>
      </w:r>
      <w:r>
        <w:tab/>
        <w:t>1M followed by partner casts below 3s, crosses, casts up 1 place &amp; crosses to own side to end in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TRI-MARINER  (R8x32)  3C (4C set)</w:t>
      </w:r>
      <w:r>
        <w:tab/>
        <w:t>Ann Dix  Reel Friends 2</w:t>
      </w:r>
    </w:p>
    <w:p w:rsidR="00B11EB3" w:rsidRDefault="00B11EB3" w:rsidP="00B11EB3">
      <w:pPr>
        <w:pStyle w:val="DanceBody"/>
      </w:pPr>
      <w:r>
        <w:t xml:space="preserve"> 1- 8</w:t>
      </w:r>
      <w:r>
        <w:tab/>
        <w:t>1s set, cast 2 places &amp; lead up to top</w:t>
      </w:r>
      <w:r w:rsidRPr="00BA6B4D">
        <w:rPr>
          <w:b/>
        </w:rPr>
        <w:t xml:space="preserve"> while </w:t>
      </w:r>
      <w:r>
        <w:t>2s (bar 3) set, cast 1 place &amp; lead up to 2</w:t>
      </w:r>
      <w:r w:rsidRPr="00972EEB">
        <w:t>nd</w:t>
      </w:r>
      <w:r>
        <w:t xml:space="preserve"> place</w:t>
      </w:r>
      <w:r w:rsidRPr="00BA6B4D">
        <w:rPr>
          <w:b/>
        </w:rPr>
        <w:t xml:space="preserve"> while </w:t>
      </w:r>
      <w:r>
        <w:t>3s (bar 5) set, cast into middle</w:t>
      </w:r>
    </w:p>
    <w:p w:rsidR="00B11EB3" w:rsidRDefault="00B11EB3" w:rsidP="00B11EB3">
      <w:pPr>
        <w:pStyle w:val="DanceBody"/>
      </w:pPr>
      <w:r>
        <w:t xml:space="preserve"> 9-16</w:t>
      </w:r>
      <w:r>
        <w:tab/>
        <w:t>1s+2s+3s Promenade &amp; end with 1s casting to 2</w:t>
      </w:r>
      <w:r w:rsidRPr="00972EEB">
        <w:t>nd</w:t>
      </w:r>
      <w:r>
        <w:t xml:space="preserve"> place</w:t>
      </w:r>
    </w:p>
    <w:p w:rsidR="00B11EB3" w:rsidRDefault="00B11EB3" w:rsidP="00B11EB3">
      <w:pPr>
        <w:pStyle w:val="DanceBody"/>
      </w:pPr>
      <w:r>
        <w:t>17-24</w:t>
      </w:r>
      <w:r>
        <w:tab/>
        <w:t>1s cross down, cast up behind 3s, cross up &amp; cast to 2</w:t>
      </w:r>
      <w:r w:rsidRPr="00972EEB">
        <w:t>nd</w:t>
      </w:r>
      <w:r>
        <w:t xml:space="preserve"> place</w:t>
      </w:r>
    </w:p>
    <w:p w:rsidR="00B11EB3" w:rsidRDefault="00B11EB3" w:rsidP="00B11EB3">
      <w:pPr>
        <w:pStyle w:val="DanceBody"/>
        <w:keepNext w:val="0"/>
      </w:pPr>
      <w:r>
        <w:t>25-32</w:t>
      </w:r>
      <w:r>
        <w:tab/>
        <w:t>All petronella turn into middle, set &amp; turn partner RH 1.1/4 times</w:t>
      </w:r>
    </w:p>
    <w:p w:rsidR="00B11EB3" w:rsidRDefault="00B11EB3" w:rsidP="00B11EB3"/>
    <w:p w:rsidR="00B11EB3" w:rsidRDefault="00B11EB3" w:rsidP="00B11EB3">
      <w:pPr>
        <w:pStyle w:val="Minicrib"/>
      </w:pPr>
      <w:r>
        <w:t>TRIBUTE TO ALBA  (R4x32)  4C set</w:t>
      </w:r>
      <w:r>
        <w:tab/>
        <w:t>Yoshiki Oyama</w:t>
      </w:r>
    </w:p>
    <w:p w:rsidR="00B11EB3" w:rsidRPr="0034563B" w:rsidRDefault="00B11EB3" w:rsidP="00B11EB3">
      <w:pPr>
        <w:pStyle w:val="DanceBody"/>
      </w:pPr>
      <w:r w:rsidRPr="0034563B">
        <w:t>2 chords - 2nd chord 3s &amp; 4s cross to opp sides</w:t>
      </w:r>
    </w:p>
    <w:p w:rsidR="00B11EB3" w:rsidRDefault="00B11EB3" w:rsidP="00B11EB3">
      <w:pPr>
        <w:pStyle w:val="DanceBody"/>
      </w:pPr>
      <w:r>
        <w:t xml:space="preserve"> 1- 8</w:t>
      </w:r>
      <w:r>
        <w:tab/>
        <w:t>2s+3s set, dance La Baratte:-</w:t>
      </w:r>
    </w:p>
    <w:p w:rsidR="00B11EB3" w:rsidRDefault="00B11EB3" w:rsidP="00B11EB3">
      <w:pPr>
        <w:pStyle w:val="DanceBody"/>
      </w:pPr>
      <w:r>
        <w:tab/>
        <w:t>`3-4    Man 1/2 turns opposite Lady RH &amp; retains hand but at arm's length from each other</w:t>
      </w:r>
    </w:p>
    <w:p w:rsidR="00B11EB3" w:rsidRDefault="00B11EB3" w:rsidP="00B11EB3">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B11EB3" w:rsidRDefault="00B11EB3" w:rsidP="00B11EB3">
      <w:pPr>
        <w:pStyle w:val="DanceBody"/>
      </w:pPr>
      <w:r>
        <w:tab/>
        <w:t>`7-8    Couple change places LH to opposite places.  End 2L followed by 2M facing 1M, 3L followed by 3M facing 4M</w:t>
      </w:r>
    </w:p>
    <w:p w:rsidR="00B11EB3" w:rsidRDefault="00B11EB3" w:rsidP="00B11EB3">
      <w:pPr>
        <w:pStyle w:val="DanceBody"/>
      </w:pPr>
      <w:r>
        <w:t xml:space="preserve"> 9-16</w:t>
      </w:r>
      <w:r>
        <w:tab/>
        <w:t>Double diag alternating tandem reels of 4</w:t>
      </w:r>
    </w:p>
    <w:p w:rsidR="00B11EB3" w:rsidRDefault="00B11EB3" w:rsidP="00B11EB3">
      <w:pPr>
        <w:pStyle w:val="DanceBody"/>
      </w:pPr>
      <w:r>
        <w:tab/>
        <w:t xml:space="preserve">1s &amp; 4s dance in, 1/2 LH across, dance out to opp place, loop round &amp; dance back similarly </w:t>
      </w:r>
      <w:r>
        <w:rPr>
          <w:b/>
        </w:rPr>
        <w:t>while</w:t>
      </w:r>
    </w:p>
    <w:p w:rsidR="00B11EB3" w:rsidRDefault="00B11EB3" w:rsidP="00B11EB3">
      <w:pPr>
        <w:pStyle w:val="DanceBody"/>
      </w:pPr>
      <w:r>
        <w:tab/>
        <w:t>2s &amp; 3s dance out to corner, change lead, dance back in, pass LSh, 2s facing 1L, 3s facing 4L and dance last half of reel in same way.  End 3L followed by 3M facing Men's side, 2L followed by 2M facing Ladies' side</w:t>
      </w:r>
    </w:p>
    <w:p w:rsidR="00B11EB3" w:rsidRDefault="00B11EB3" w:rsidP="00B11EB3">
      <w:pPr>
        <w:pStyle w:val="DanceBody"/>
      </w:pPr>
      <w:r>
        <w:t>17-20</w:t>
      </w:r>
      <w:r>
        <w:tab/>
        <w:t xml:space="preserve">1s+4s chase 1/2 round clockwise </w:t>
      </w:r>
      <w:r>
        <w:rPr>
          <w:b/>
        </w:rPr>
        <w:t>while</w:t>
      </w:r>
      <w:r>
        <w:t xml:space="preserve"> 3s+2s dance LH across.  End in centre 3s facing 4s (up), 2s facing 1s (down)</w:t>
      </w:r>
    </w:p>
    <w:p w:rsidR="00B11EB3" w:rsidRDefault="00B11EB3" w:rsidP="00B11EB3">
      <w:pPr>
        <w:pStyle w:val="DanceBody"/>
      </w:pPr>
      <w:r>
        <w:t>21-24</w:t>
      </w:r>
      <w:r>
        <w:tab/>
        <w:t>3M+4L, 3L+4M, 2M+1L &amp; 2L+1M set, change places RH</w:t>
      </w:r>
    </w:p>
    <w:p w:rsidR="00B11EB3" w:rsidRDefault="00B11EB3" w:rsidP="00B11EB3">
      <w:pPr>
        <w:pStyle w:val="DanceBody"/>
      </w:pPr>
      <w:r>
        <w:t>25-28</w:t>
      </w:r>
      <w:r>
        <w:tab/>
        <w:t xml:space="preserve">3s+2s chase 1/2 round clockwise </w:t>
      </w:r>
      <w:r>
        <w:rPr>
          <w:b/>
        </w:rPr>
        <w:t xml:space="preserve"> while</w:t>
      </w:r>
      <w:r>
        <w:t xml:space="preserve"> 4s+1s dance LH across.  4s face up, 1s down NHJ with partner</w:t>
      </w:r>
    </w:p>
    <w:p w:rsidR="00B11EB3" w:rsidRPr="005A16CC" w:rsidRDefault="00B11EB3" w:rsidP="00B11EB3">
      <w:pPr>
        <w:pStyle w:val="DanceBody"/>
        <w:keepNext w:val="0"/>
      </w:pPr>
      <w:r>
        <w:t>29-32</w:t>
      </w:r>
      <w:r>
        <w:tab/>
        <w:t xml:space="preserve">2s+3s set, cross RH </w:t>
      </w:r>
      <w:r>
        <w:rPr>
          <w:b/>
        </w:rPr>
        <w:t>while</w:t>
      </w:r>
      <w:r>
        <w:t xml:space="preserve"> 4s+1s dance up/down out of ends &amp; cast to 2nd/3rd place.  End 2 4 (1) (3)</w:t>
      </w:r>
    </w:p>
    <w:p w:rsidR="00B11EB3" w:rsidRDefault="00B11EB3" w:rsidP="00B11EB3"/>
    <w:p w:rsidR="00B11EB3" w:rsidRDefault="00B11EB3" w:rsidP="00B11EB3">
      <w:pPr>
        <w:pStyle w:val="Minicrib"/>
      </w:pPr>
      <w:r>
        <w:t>TRIBUTE TO AMANDA  (R8x32)  3C (4C set)</w:t>
      </w:r>
      <w:r>
        <w:tab/>
        <w:t>Robert Senior  The Sunday Class 1</w:t>
      </w:r>
    </w:p>
    <w:p w:rsidR="00B11EB3" w:rsidRDefault="00B11EB3" w:rsidP="00B11EB3">
      <w:pPr>
        <w:pStyle w:val="DanceBody"/>
      </w:pPr>
      <w:r>
        <w:t xml:space="preserve"> 1- 8</w:t>
      </w:r>
      <w:r>
        <w:tab/>
        <w:t>1s+2s+3s set, 1L followed by 1M+2M+3M casts off 2 places, dances across set, up Men's side to 1M place (1M in 2M place, 2M in 3M place, 3M just past 3L)</w:t>
      </w:r>
    </w:p>
    <w:p w:rsidR="00B11EB3" w:rsidRDefault="00B11EB3" w:rsidP="00B11EB3">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B11EB3" w:rsidRDefault="00B11EB3" w:rsidP="00B11EB3">
      <w:pPr>
        <w:pStyle w:val="DanceBody"/>
      </w:pPr>
      <w:r>
        <w:t>17-24</w:t>
      </w:r>
      <w:r>
        <w:tab/>
        <w:t>1s cross RH &amp; cast off 1 place, 1s+3s dance LH across</w:t>
      </w:r>
    </w:p>
    <w:p w:rsidR="00B11EB3" w:rsidRDefault="00B11EB3" w:rsidP="00B11EB3">
      <w:pPr>
        <w:pStyle w:val="DanceBody"/>
        <w:keepNext w:val="0"/>
      </w:pPr>
      <w:r>
        <w:t>25-32</w:t>
      </w:r>
      <w:r>
        <w:tab/>
        <w:t>2s+1s dance RH across, 1s turn RH 1.1/2 times     2 1 3 4</w:t>
      </w:r>
    </w:p>
    <w:p w:rsidR="00B11EB3" w:rsidRDefault="00B11EB3" w:rsidP="00B11EB3"/>
    <w:p w:rsidR="00B11EB3" w:rsidRDefault="00B11EB3" w:rsidP="00B11EB3">
      <w:pPr>
        <w:pStyle w:val="Minicrib"/>
      </w:pPr>
      <w:r>
        <w:t>TRIBUTE TO BUNTY  (J96)  Sq.Set</w:t>
      </w:r>
      <w:r>
        <w:tab/>
        <w:t>Muriel Boal  Angus Bk</w:t>
      </w:r>
    </w:p>
    <w:p w:rsidR="00B11EB3" w:rsidRDefault="00B11EB3" w:rsidP="00B11EB3">
      <w:pPr>
        <w:pStyle w:val="DanceBody"/>
      </w:pPr>
      <w:r>
        <w:t xml:space="preserve"> 1- 8</w:t>
      </w:r>
      <w:r>
        <w:tab/>
        <w:t>All Ladies set &amp; cast behind partner, dance RH across 1/2 way &amp; dance LSh round opposite Man to end on his right</w:t>
      </w:r>
    </w:p>
    <w:p w:rsidR="00B11EB3" w:rsidRDefault="00B11EB3" w:rsidP="00B11EB3">
      <w:pPr>
        <w:pStyle w:val="DanceBody"/>
      </w:pPr>
      <w:r>
        <w:t xml:space="preserve"> 9-16</w:t>
      </w:r>
      <w:r>
        <w:tab/>
        <w:t>All Men set &amp; cast behind other partner, dance LH across 1/2 way &amp; dance RSh round own partner to end on her left</w:t>
      </w:r>
    </w:p>
    <w:p w:rsidR="00B11EB3" w:rsidRDefault="00B11EB3" w:rsidP="00B11EB3">
      <w:pPr>
        <w:pStyle w:val="DanceBody"/>
      </w:pPr>
      <w:r>
        <w:t>17-24</w:t>
      </w:r>
      <w:r>
        <w:tab/>
        <w:t>All set &amp; turn partner RH, all set &amp; turn corner LH</w:t>
      </w:r>
    </w:p>
    <w:p w:rsidR="00B11EB3" w:rsidRDefault="00B11EB3" w:rsidP="00B11EB3">
      <w:pPr>
        <w:pStyle w:val="DanceBody"/>
      </w:pPr>
      <w:r>
        <w:t>25-32</w:t>
      </w:r>
      <w:r>
        <w:tab/>
        <w:t>All dance 1/2 Schiehallion reel (2 places,Men leading) to original places</w:t>
      </w:r>
    </w:p>
    <w:p w:rsidR="00B11EB3" w:rsidRDefault="00B11EB3" w:rsidP="00B11EB3">
      <w:pPr>
        <w:pStyle w:val="DanceBody"/>
      </w:pPr>
      <w:r>
        <w:t>33-40</w:t>
      </w:r>
      <w:r>
        <w:tab/>
        <w:t>1s+3s dance RH across &amp; end facing corner, 1M+3L+2s</w:t>
      </w:r>
      <w:r w:rsidRPr="007F0D5A">
        <w:rPr>
          <w:b/>
        </w:rPr>
        <w:t xml:space="preserve"> also </w:t>
      </w:r>
      <w:r>
        <w:t>3M+1L+4s dance LH across</w:t>
      </w:r>
    </w:p>
    <w:p w:rsidR="00B11EB3" w:rsidRDefault="00B11EB3" w:rsidP="00B11EB3">
      <w:pPr>
        <w:pStyle w:val="DanceBody"/>
      </w:pPr>
      <w:r>
        <w:t>41-48</w:t>
      </w:r>
      <w:r>
        <w:tab/>
        <w:t>1s &amp; 3s dance 3/4 Figs of 8 round facing couples &amp; dance back to original places</w:t>
      </w:r>
    </w:p>
    <w:p w:rsidR="00B11EB3" w:rsidRDefault="00B11EB3" w:rsidP="00B11EB3">
      <w:pPr>
        <w:pStyle w:val="DanceBody"/>
      </w:pPr>
      <w:r>
        <w:t>49-56</w:t>
      </w:r>
      <w:r>
        <w:tab/>
        <w:t>2s+4s dance RH across &amp; end facing corner, 2M+4L+3s</w:t>
      </w:r>
      <w:r w:rsidRPr="007F0D5A">
        <w:rPr>
          <w:b/>
        </w:rPr>
        <w:t xml:space="preserve"> also </w:t>
      </w:r>
      <w:r>
        <w:t>4M+2L+4s dance LH across</w:t>
      </w:r>
    </w:p>
    <w:p w:rsidR="00B11EB3" w:rsidRDefault="00B11EB3" w:rsidP="00B11EB3">
      <w:pPr>
        <w:pStyle w:val="DanceBody"/>
      </w:pPr>
      <w:r>
        <w:t>57-64</w:t>
      </w:r>
      <w:r>
        <w:tab/>
        <w:t>2s &amp; 4s dance 3/4 Figs of 8 round facing couples &amp; dance back to original places</w:t>
      </w:r>
    </w:p>
    <w:p w:rsidR="00B11EB3" w:rsidRDefault="00B11EB3" w:rsidP="00B11EB3">
      <w:pPr>
        <w:pStyle w:val="DanceBody"/>
      </w:pPr>
      <w:r>
        <w:t>65-72</w:t>
      </w:r>
      <w:r>
        <w:tab/>
        <w:t>1s+3s</w:t>
      </w:r>
      <w:r w:rsidRPr="007F0D5A">
        <w:rPr>
          <w:b/>
        </w:rPr>
        <w:t xml:space="preserve"> also </w:t>
      </w:r>
      <w:r>
        <w:t>2s+4s dance (interlocking) R&amp;L (2s+4s change places RH on sides to start)</w:t>
      </w:r>
    </w:p>
    <w:p w:rsidR="00B11EB3" w:rsidRDefault="00B11EB3" w:rsidP="00B11EB3">
      <w:pPr>
        <w:pStyle w:val="DanceBody"/>
      </w:pPr>
      <w:r>
        <w:t>73-80</w:t>
      </w:r>
      <w:r>
        <w:tab/>
        <w:t>All dance Grand Chain (start RH to corner) 1/2 way, set &amp; turn corner LH</w:t>
      </w:r>
    </w:p>
    <w:p w:rsidR="00B11EB3" w:rsidRDefault="00B11EB3" w:rsidP="00B11EB3">
      <w:pPr>
        <w:pStyle w:val="DanceBody"/>
      </w:pPr>
      <w:r>
        <w:t>81-88</w:t>
      </w:r>
      <w:r>
        <w:tab/>
        <w:t>All dance Grand Chain (start RH to partner) 1/2 way, turn partner RH</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TRIBUTE TO DRUMMOND COOK  (S4x32)  4C set</w:t>
      </w:r>
      <w:r>
        <w:tab/>
        <w:t xml:space="preserve">Neil M Grant  </w:t>
      </w:r>
    </w:p>
    <w:p w:rsidR="00B11EB3" w:rsidRDefault="00B11EB3" w:rsidP="00B11EB3">
      <w:pPr>
        <w:pStyle w:val="DanceBody"/>
      </w:pPr>
      <w:r>
        <w:t>3s &amp;4s start on opp sides</w:t>
      </w:r>
    </w:p>
    <w:p w:rsidR="00B11EB3" w:rsidRDefault="00B11EB3" w:rsidP="00B11EB3">
      <w:pPr>
        <w:pStyle w:val="DanceBody"/>
      </w:pPr>
      <w:r>
        <w:t xml:space="preserve"> 1- 8</w:t>
      </w:r>
      <w:r>
        <w:tab/>
        <w:t>1s &amp; 4s 1/2 turn 2H in middle (1s facing down, 4s up) &amp; join hands with 2s/3s, all set then advance 1 step &amp; retire</w:t>
      </w:r>
    </w:p>
    <w:p w:rsidR="00B11EB3" w:rsidRDefault="00B11EB3" w:rsidP="00B11EB3">
      <w:pPr>
        <w:pStyle w:val="DanceBody"/>
      </w:pPr>
      <w:r>
        <w:t xml:space="preserve"> 9-16</w:t>
      </w:r>
      <w:r>
        <w:tab/>
        <w:t>1s &amp; 4s dance reel of 4 down/up middle with Ladies passing LSh to start</w:t>
      </w:r>
      <w:r w:rsidRPr="00BA6B4D">
        <w:rPr>
          <w:b/>
        </w:rPr>
        <w:t xml:space="preserve"> </w:t>
      </w:r>
      <w:r>
        <w:rPr>
          <w:b/>
        </w:rPr>
        <w:t xml:space="preserve">as </w:t>
      </w:r>
      <w:r>
        <w:t>partners set &amp; Men dance LSh round each other then pass other Lady RSh to meet partner &amp; turn RH 1.1/4 times to face 2s/3s (Man facing Lady)</w:t>
      </w:r>
    </w:p>
    <w:p w:rsidR="00B11EB3" w:rsidRDefault="00B11EB3" w:rsidP="00B11EB3">
      <w:pPr>
        <w:pStyle w:val="DanceBody"/>
      </w:pPr>
      <w:r>
        <w:t>17-24</w:t>
      </w:r>
      <w:r>
        <w:tab/>
        <w:t>1s+2s</w:t>
      </w:r>
      <w:r w:rsidRPr="007F0D5A">
        <w:rPr>
          <w:b/>
        </w:rPr>
        <w:t xml:space="preserve"> also </w:t>
      </w:r>
      <w:r>
        <w:t>4s+3s dance reels of 4 across &amp; 1s end 2</w:t>
      </w:r>
      <w:r w:rsidRPr="00972EEB">
        <w:t>nd</w:t>
      </w:r>
      <w:r>
        <w:t xml:space="preserve"> place opposite sides</w:t>
      </w:r>
      <w:r w:rsidRPr="00BA6B4D">
        <w:rPr>
          <w:b/>
        </w:rPr>
        <w:t xml:space="preserve"> </w:t>
      </w:r>
      <w:r>
        <w:rPr>
          <w:b/>
        </w:rPr>
        <w:t xml:space="preserve">as </w:t>
      </w:r>
      <w:r>
        <w:t>4s end 3</w:t>
      </w:r>
      <w:r w:rsidRPr="00972EEB">
        <w:t>rd</w:t>
      </w:r>
      <w:r>
        <w:t xml:space="preserve"> place own sides</w:t>
      </w:r>
    </w:p>
    <w:p w:rsidR="00B11EB3" w:rsidRDefault="00B11EB3" w:rsidP="00B11EB3">
      <w:pPr>
        <w:pStyle w:val="DanceBody"/>
        <w:keepNext w:val="0"/>
      </w:pPr>
      <w:r>
        <w:t>25-32</w:t>
      </w:r>
      <w:r>
        <w:tab/>
        <w:t>1s+4s Set+Link &amp; circle 4H round to left.  2 4(1)(3)</w:t>
      </w:r>
    </w:p>
    <w:p w:rsidR="00B11EB3" w:rsidRDefault="00B11EB3" w:rsidP="00B11EB3"/>
    <w:p w:rsidR="00B11EB3" w:rsidRDefault="00B11EB3" w:rsidP="00B11EB3">
      <w:pPr>
        <w:pStyle w:val="Minicrib"/>
      </w:pPr>
      <w:r>
        <w:t>TRIBUTE TO EUAN  (J4x40) 4C set</w:t>
      </w:r>
      <w:r>
        <w:tab/>
        <w:t>Ann &amp; Ian Jamieson  Glen Orrin Coll 1</w:t>
      </w:r>
    </w:p>
    <w:p w:rsidR="00B11EB3" w:rsidRPr="002600BA" w:rsidRDefault="00B11EB3" w:rsidP="00B11EB3">
      <w:pPr>
        <w:pStyle w:val="DanceBody"/>
      </w:pPr>
      <w:r w:rsidRPr="002600BA">
        <w:t>2s &amp; 4s start on opp sides</w:t>
      </w:r>
    </w:p>
    <w:p w:rsidR="00B11EB3" w:rsidRPr="002600BA" w:rsidRDefault="00B11EB3" w:rsidP="00B11EB3">
      <w:pPr>
        <w:pStyle w:val="DanceBody"/>
      </w:pPr>
      <w:r w:rsidRPr="002600BA">
        <w:t xml:space="preserve"> 1- 8</w:t>
      </w:r>
      <w:r w:rsidRPr="002600BA">
        <w:tab/>
        <w:t>1s+2s</w:t>
      </w:r>
      <w:r w:rsidRPr="002600BA">
        <w:rPr>
          <w:b/>
        </w:rPr>
        <w:t xml:space="preserve"> also </w:t>
      </w:r>
      <w:r w:rsidRPr="002600BA">
        <w:t>3s+4s dance RH across &amp; LH back</w:t>
      </w:r>
    </w:p>
    <w:p w:rsidR="00B11EB3" w:rsidRDefault="00B11EB3" w:rsidP="00B11EB3">
      <w:pPr>
        <w:pStyle w:val="DanceBody"/>
      </w:pPr>
      <w:r w:rsidRPr="002600BA">
        <w:t xml:space="preserve"> 9-16</w:t>
      </w:r>
      <w:r w:rsidRPr="002600BA">
        <w:tab/>
        <w:t>1s+2s</w:t>
      </w:r>
      <w:r w:rsidRPr="002600BA">
        <w:rPr>
          <w:b/>
        </w:rPr>
        <w:t xml:space="preserve"> also </w:t>
      </w:r>
      <w:r w:rsidRPr="002600BA">
        <w:t>3s+4s dance Ladies' Chain to end 1s &amp; 3s facing down, 2s &amp; 4s facing up</w:t>
      </w:r>
    </w:p>
    <w:p w:rsidR="00B11EB3" w:rsidRPr="002600BA" w:rsidRDefault="00B11EB3" w:rsidP="00B11EB3">
      <w:pPr>
        <w:pStyle w:val="DanceBody"/>
      </w:pPr>
      <w:r w:rsidRPr="002600BA">
        <w:t>17-24</w:t>
      </w:r>
      <w:r w:rsidRPr="002600BA">
        <w:tab/>
        <w:t>All dance LSh reels of 4 on sides</w:t>
      </w:r>
    </w:p>
    <w:p w:rsidR="00B11EB3" w:rsidRPr="002600BA" w:rsidRDefault="00B11EB3" w:rsidP="00B11EB3">
      <w:pPr>
        <w:pStyle w:val="DanceBody"/>
      </w:pPr>
      <w:r w:rsidRPr="002600BA">
        <w:t>25-32</w:t>
      </w:r>
      <w:r w:rsidRPr="002600BA">
        <w:tab/>
        <w:t>All set to partner, dance 1/2 R&amp;L &amp; set</w:t>
      </w:r>
    </w:p>
    <w:p w:rsidR="00B11EB3" w:rsidRDefault="00B11EB3" w:rsidP="00B11EB3">
      <w:pPr>
        <w:pStyle w:val="DanceBody"/>
        <w:keepNext w:val="0"/>
      </w:pPr>
      <w:r w:rsidRPr="002600BA">
        <w:t>33-40</w:t>
      </w:r>
      <w:r w:rsidRPr="002600BA">
        <w:tab/>
        <w:t xml:space="preserve">1s &amp; 4s lead out nearer end of set, cross, cast 1 place &amp; turn person approaching on side 1.1/2 times LH to end </w:t>
      </w:r>
      <w:r>
        <w:t>2 (4) 1 (3)</w:t>
      </w:r>
    </w:p>
    <w:p w:rsidR="00B11EB3" w:rsidRDefault="00B11EB3" w:rsidP="00B11EB3"/>
    <w:p w:rsidR="00B11EB3" w:rsidRDefault="00B11EB3" w:rsidP="00B11EB3">
      <w:pPr>
        <w:pStyle w:val="Minicrib"/>
      </w:pPr>
      <w:r>
        <w:t>TRIBUTE TO GLASGOW  (J4x32)  4C</w:t>
      </w:r>
      <w:r>
        <w:tab/>
        <w:t>J A Johnston  Glasgow 90th Anniv</w:t>
      </w:r>
    </w:p>
    <w:p w:rsidR="00B11EB3" w:rsidRDefault="00B11EB3" w:rsidP="00B11EB3">
      <w:pPr>
        <w:pStyle w:val="DanceBody"/>
      </w:pPr>
      <w:r>
        <w:t xml:space="preserve"> 1- 8</w:t>
      </w:r>
      <w:r>
        <w:tab/>
        <w:t>All 4 couples Adv+Ret. All 1/2 turn partner RH, face, pull back RSh  and dance out to partner's place.</w:t>
      </w:r>
    </w:p>
    <w:p w:rsidR="00B11EB3" w:rsidRDefault="00B11EB3" w:rsidP="00B11EB3">
      <w:pPr>
        <w:pStyle w:val="DanceBody"/>
      </w:pPr>
      <w:r>
        <w:t xml:space="preserve"> 9-16</w:t>
      </w:r>
      <w:r>
        <w:tab/>
        <w:t xml:space="preserve">1s+2s </w:t>
      </w:r>
      <w:r>
        <w:rPr>
          <w:b/>
        </w:rPr>
        <w:t xml:space="preserve">also </w:t>
      </w:r>
      <w:r>
        <w:t>3s+4s dance Spiral Progression:</w:t>
      </w:r>
    </w:p>
    <w:p w:rsidR="00B11EB3" w:rsidRDefault="00B11EB3" w:rsidP="00B11EB3">
      <w:pPr>
        <w:pStyle w:val="DanceBody"/>
      </w:pPr>
      <w:r>
        <w:tab/>
        <w:t>'9-12    1M+2L turn RH, give LH to partner, Bal-in-Line, 1L+2M pull back LSh to join nearer hands with partners</w:t>
      </w:r>
    </w:p>
    <w:p w:rsidR="00B11EB3" w:rsidRDefault="00B11EB3" w:rsidP="00B11EB3">
      <w:pPr>
        <w:pStyle w:val="DanceBody"/>
      </w:pPr>
      <w:r>
        <w:tab/>
        <w:t>'13-14   1s+2s, in diag. line, dance clockwise 1 place round</w:t>
      </w:r>
    </w:p>
    <w:p w:rsidR="00B11EB3" w:rsidRDefault="00B11EB3" w:rsidP="00B11EB3">
      <w:pPr>
        <w:pStyle w:val="DanceBody"/>
      </w:pPr>
      <w:r>
        <w:tab/>
        <w:t xml:space="preserve">'15-16   1L+2M drop hands, dance on to next place on side </w:t>
      </w:r>
      <w:r>
        <w:rPr>
          <w:b/>
        </w:rPr>
        <w:t>while</w:t>
      </w:r>
      <w:r>
        <w:t xml:space="preserve"> 1M+2L continue RH turn to own sides opposite partners</w:t>
      </w:r>
    </w:p>
    <w:p w:rsidR="00B11EB3" w:rsidRDefault="00B11EB3" w:rsidP="00B11EB3">
      <w:pPr>
        <w:pStyle w:val="DanceBody"/>
      </w:pPr>
      <w:r>
        <w:tab/>
        <w:t>'3s+4s dance similarly to finish 2 1 4 3</w:t>
      </w:r>
    </w:p>
    <w:p w:rsidR="00B11EB3" w:rsidRDefault="00B11EB3" w:rsidP="00B11EB3">
      <w:pPr>
        <w:pStyle w:val="DanceBody"/>
      </w:pPr>
      <w:r>
        <w:t>17-24</w:t>
      </w:r>
      <w:r>
        <w:tab/>
        <w:t xml:space="preserve">Reel of 4 on sides (2s+1s </w:t>
      </w:r>
      <w:r>
        <w:rPr>
          <w:b/>
        </w:rPr>
        <w:t>also</w:t>
      </w:r>
      <w:r>
        <w:t xml:space="preserve"> 4s+3s pass RSh).  At end do not pass LSh but 4L+1L </w:t>
      </w:r>
      <w:r>
        <w:rPr>
          <w:b/>
        </w:rPr>
        <w:t>also</w:t>
      </w:r>
      <w:r>
        <w:t xml:space="preserve"> 4M+1M 1/2 turn LH to finish on sides, Men facing in/down, Ladies facing in/up</w:t>
      </w:r>
    </w:p>
    <w:p w:rsidR="00B11EB3" w:rsidRDefault="00B11EB3" w:rsidP="00B11EB3">
      <w:pPr>
        <w:pStyle w:val="DanceBody"/>
      </w:pPr>
      <w:r>
        <w:t>25-28</w:t>
      </w:r>
      <w:r>
        <w:tab/>
        <w:t xml:space="preserve">2s+3s set and cross RH </w:t>
      </w:r>
      <w:r>
        <w:rPr>
          <w:b/>
        </w:rPr>
        <w:t>while</w:t>
      </w:r>
      <w:r>
        <w:t xml:space="preserve"> 1L followed by 4L dances 1/2 Fig 8 round 2s </w:t>
      </w:r>
      <w:r>
        <w:rPr>
          <w:b/>
        </w:rPr>
        <w:t>as</w:t>
      </w:r>
      <w:r>
        <w:t xml:space="preserve"> 4M followed by 1M dances 1/2 Fig 8 round 3s  (2) (4) (1) (3)</w:t>
      </w:r>
    </w:p>
    <w:p w:rsidR="00B11EB3" w:rsidRDefault="00B11EB3" w:rsidP="00B11EB3">
      <w:pPr>
        <w:pStyle w:val="DanceBody"/>
        <w:keepNext w:val="0"/>
      </w:pPr>
      <w:r>
        <w:t>29-32</w:t>
      </w:r>
      <w:r>
        <w:tab/>
        <w:t>All set and cross RH</w:t>
      </w:r>
    </w:p>
    <w:p w:rsidR="00B11EB3" w:rsidRDefault="00B11EB3" w:rsidP="00B11EB3"/>
    <w:p w:rsidR="00B11EB3" w:rsidRDefault="00B11EB3" w:rsidP="00B11EB3">
      <w:pPr>
        <w:pStyle w:val="Minicrib"/>
      </w:pPr>
      <w:r>
        <w:t>TRIBUTE TO JIMMY STRACHAN  (S2x64)  Sq.Set</w:t>
      </w:r>
      <w:r>
        <w:tab/>
        <w:t>Lily Davison  Glenfeshie Bk 2</w:t>
      </w:r>
    </w:p>
    <w:p w:rsidR="00B11EB3" w:rsidRDefault="00B11EB3" w:rsidP="00B11EB3">
      <w:pPr>
        <w:pStyle w:val="DanceBody"/>
      </w:pPr>
      <w:r>
        <w:t xml:space="preserve"> 1- 8</w:t>
      </w:r>
      <w:r>
        <w:tab/>
        <w:t>All dance 1/2 Grand Chain; set to partner &amp; turn 2H</w:t>
      </w:r>
    </w:p>
    <w:p w:rsidR="00B11EB3" w:rsidRDefault="00B11EB3" w:rsidP="00B11EB3">
      <w:pPr>
        <w:pStyle w:val="DanceBody"/>
      </w:pPr>
      <w:r>
        <w:t xml:space="preserve"> 9-12</w:t>
      </w:r>
      <w:r>
        <w:tab/>
        <w:t>1s+3s cross (3s pass between 1s), Ladies cross in front of partner &amp; all face corners</w:t>
      </w:r>
    </w:p>
    <w:p w:rsidR="00B11EB3" w:rsidRDefault="00B11EB3" w:rsidP="00B11EB3">
      <w:pPr>
        <w:pStyle w:val="DanceBody"/>
      </w:pPr>
      <w:r>
        <w:t>13-16</w:t>
      </w:r>
      <w:r>
        <w:tab/>
        <w:t>1s+3s set to &amp; turn corners 2H</w:t>
      </w:r>
    </w:p>
    <w:p w:rsidR="00B11EB3" w:rsidRDefault="00B11EB3" w:rsidP="00B11EB3">
      <w:pPr>
        <w:pStyle w:val="DanceBody"/>
      </w:pPr>
      <w:r>
        <w:t>17-24</w:t>
      </w:r>
      <w:r>
        <w:tab/>
        <w:t>2s+4s repeat 9-16 (2s passing between 4s).  1 2 3 4</w:t>
      </w:r>
    </w:p>
    <w:p w:rsidR="00B11EB3" w:rsidRDefault="00B11EB3" w:rsidP="00B11EB3">
      <w:pPr>
        <w:pStyle w:val="DanceBody"/>
      </w:pPr>
      <w:r>
        <w:t>25-28</w:t>
      </w:r>
      <w:r>
        <w:tab/>
        <w:t xml:space="preserve">1L+3L turn 3/4 RH, then 1L+4M </w:t>
      </w:r>
      <w:r>
        <w:rPr>
          <w:b/>
        </w:rPr>
        <w:t>also</w:t>
      </w:r>
      <w:r>
        <w:t xml:space="preserve"> 3L+2M turn LH</w:t>
      </w:r>
    </w:p>
    <w:p w:rsidR="00B11EB3" w:rsidRDefault="00B11EB3" w:rsidP="00B11EB3">
      <w:pPr>
        <w:pStyle w:val="DanceBody"/>
      </w:pPr>
      <w:r>
        <w:t>29-32</w:t>
      </w:r>
      <w:r>
        <w:tab/>
        <w:t xml:space="preserve">1L+3L turn RH to face partner </w:t>
      </w:r>
      <w:r>
        <w:rPr>
          <w:b/>
        </w:rPr>
        <w:t>while</w:t>
      </w:r>
      <w:r>
        <w:t xml:space="preserve"> 2M+4M turn partner RH, then 1L+3L turn partners LH</w:t>
      </w:r>
    </w:p>
    <w:p w:rsidR="00B11EB3" w:rsidRDefault="00B11EB3" w:rsidP="00B11EB3">
      <w:pPr>
        <w:pStyle w:val="DanceBody"/>
      </w:pPr>
      <w:r>
        <w:t>33-40</w:t>
      </w:r>
      <w:r>
        <w:tab/>
        <w:t>2L+4L repeat 25-32 with 1M+3M</w:t>
      </w:r>
    </w:p>
    <w:p w:rsidR="00B11EB3" w:rsidRDefault="00B11EB3" w:rsidP="00B11EB3">
      <w:pPr>
        <w:pStyle w:val="DanceBody"/>
      </w:pPr>
      <w:r>
        <w:t>41-48</w:t>
      </w:r>
      <w:r>
        <w:tab/>
        <w:t>1s+3s advance, join NH with opp person &amp; dance out between side couples &amp; cast back into centre; 1s+3s dance RH across back to place</w:t>
      </w:r>
    </w:p>
    <w:p w:rsidR="00B11EB3" w:rsidRDefault="00B11EB3" w:rsidP="00B11EB3">
      <w:pPr>
        <w:pStyle w:val="DanceBody"/>
      </w:pPr>
      <w:r>
        <w:t>49-56</w:t>
      </w:r>
      <w:r>
        <w:tab/>
        <w:t>2s+4s repeat 41-48 dancing LH across back to place</w:t>
      </w:r>
    </w:p>
    <w:p w:rsidR="00B11EB3" w:rsidRDefault="00B11EB3" w:rsidP="00B11EB3">
      <w:pPr>
        <w:pStyle w:val="DanceBody"/>
      </w:pPr>
      <w:r>
        <w:t>57-64</w:t>
      </w:r>
      <w:r>
        <w:tab/>
        <w:t>All dance 1/2 Grand Chain; set to partner &amp; turn 2H</w:t>
      </w:r>
    </w:p>
    <w:p w:rsidR="00B11EB3" w:rsidRDefault="00B11EB3" w:rsidP="00B11EB3">
      <w:pPr>
        <w:pStyle w:val="DanceBody"/>
        <w:keepNext w:val="0"/>
      </w:pPr>
      <w:r>
        <w:t>Repeat 1-64, 1s passing between 3s (bars 9-10); 4s passing between 2s (bars 17-18)</w:t>
      </w:r>
    </w:p>
    <w:p w:rsidR="00B11EB3" w:rsidRDefault="00B11EB3" w:rsidP="00B11EB3"/>
    <w:p w:rsidR="00B11EB3" w:rsidRDefault="00B11EB3" w:rsidP="00B11EB3">
      <w:pPr>
        <w:pStyle w:val="Minicrib"/>
      </w:pPr>
      <w:r>
        <w:t>TRIBUTE TO JOHN DREWRY  (J8x32)  3C (4C set)</w:t>
      </w:r>
      <w:r>
        <w:tab/>
        <w:t>Rudolf Spägele</w:t>
      </w:r>
    </w:p>
    <w:p w:rsidR="00B11EB3" w:rsidRDefault="00B11EB3" w:rsidP="00B11EB3">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B11EB3" w:rsidRDefault="00B11EB3" w:rsidP="00B11EB3">
      <w:pPr>
        <w:pStyle w:val="DanceBody"/>
      </w:pPr>
      <w:r>
        <w:t xml:space="preserve"> 9-16</w:t>
      </w:r>
      <w:r>
        <w:tab/>
        <w:t>1s dance 1/2 LSh diagonal reel, 1s pass LSh to face 2nd corners; 1s dance 1/2 RSh diagonal reel. End: 1s pass RSh to face 1st corner pstn</w:t>
      </w:r>
    </w:p>
    <w:p w:rsidR="00B11EB3" w:rsidRDefault="00B11EB3" w:rsidP="00B11EB3">
      <w:pPr>
        <w:pStyle w:val="DanceBody"/>
      </w:pPr>
      <w:r>
        <w:t>17-24</w:t>
      </w:r>
      <w:r>
        <w:tab/>
        <w:t>1s set to corners, pull back RSh dance round each other to face 2nd corners pstn; 1s set to corners. 1s pull back RSh &amp; dance round each other to 2nd place own side</w:t>
      </w:r>
    </w:p>
    <w:p w:rsidR="00B11EB3" w:rsidRDefault="00B11EB3" w:rsidP="00B11EB3">
      <w:pPr>
        <w:pStyle w:val="DanceBody"/>
        <w:keepNext w:val="0"/>
      </w:pPr>
      <w:r>
        <w:t>25-32</w:t>
      </w:r>
      <w:r>
        <w:tab/>
        <w:t xml:space="preserve">1s set pulling back RSh to face clockwise </w:t>
      </w:r>
      <w:r>
        <w:rPr>
          <w:b/>
        </w:rPr>
        <w:t>while</w:t>
      </w:r>
      <w:r>
        <w:t xml:space="preserve"> 3s+2s cross RH, all chase 1/4 way clockwise to lines across; all cross RH with partner, all chase 1/4 way clockwise to end 2 1 3</w:t>
      </w:r>
    </w:p>
    <w:p w:rsidR="00B11EB3" w:rsidRDefault="00B11EB3" w:rsidP="00B11EB3"/>
    <w:p w:rsidR="00B11EB3" w:rsidRDefault="00B11EB3" w:rsidP="00B11EB3">
      <w:pPr>
        <w:pStyle w:val="Minicrib"/>
        <w:rPr>
          <w:lang w:eastAsia="en-GB"/>
        </w:rPr>
      </w:pPr>
      <w:r>
        <w:rPr>
          <w:lang w:eastAsia="en-GB"/>
        </w:rPr>
        <w:t>TRIBUTE TO JOHN MIDDLETON  (R8x32)  3C (4C set)</w:t>
      </w:r>
      <w:r>
        <w:rPr>
          <w:lang w:eastAsia="en-GB"/>
        </w:rPr>
        <w:tab/>
        <w:t>John McCormick</w:t>
      </w:r>
    </w:p>
    <w:p w:rsidR="00B11EB3" w:rsidRDefault="00B11EB3" w:rsidP="00B11EB3">
      <w:pPr>
        <w:pStyle w:val="DanceBody"/>
      </w:pPr>
      <w:r w:rsidRPr="004F4B61">
        <w:t xml:space="preserve"> 1- 8</w:t>
      </w:r>
      <w:r w:rsidRPr="004F4B61">
        <w:tab/>
        <w:t xml:space="preserve">1s turn RH &amp; cast 1 place, </w:t>
      </w:r>
      <w:r>
        <w:t>set &amp; cross RH to face out</w:t>
      </w:r>
    </w:p>
    <w:p w:rsidR="00B11EB3" w:rsidRPr="004F4B61" w:rsidRDefault="00B11EB3" w:rsidP="00B11EB3">
      <w:pPr>
        <w:pStyle w:val="DanceBody"/>
      </w:pPr>
      <w:r>
        <w:t xml:space="preserve"> 9-16</w:t>
      </w:r>
      <w:r>
        <w:tab/>
        <w:t>2s+1s+3s dance reels on the sides giving RSh to 1</w:t>
      </w:r>
      <w:r w:rsidRPr="00972EEB">
        <w:t>st</w:t>
      </w:r>
      <w:r>
        <w:t xml:space="preserve"> corner &amp; end BtoB ready for….</w:t>
      </w:r>
    </w:p>
    <w:p w:rsidR="00B11EB3" w:rsidRDefault="00B11EB3" w:rsidP="00B11EB3">
      <w:pPr>
        <w:pStyle w:val="DanceBody"/>
      </w:pPr>
      <w:r>
        <w:t>17-24</w:t>
      </w:r>
      <w:r>
        <w:tab/>
        <w:t>1s dance Double Triangles &amp; end in middle on opposite sides facing down</w:t>
      </w:r>
    </w:p>
    <w:p w:rsidR="00B11EB3" w:rsidRDefault="00B11EB3" w:rsidP="00B11EB3">
      <w:pPr>
        <w:pStyle w:val="DanceBody"/>
        <w:keepNext w:val="0"/>
      </w:pPr>
      <w:r>
        <w:t>25-32</w:t>
      </w:r>
      <w:r>
        <w:tab/>
        <w:t>1s lead down between 3s crossing &amp; cast up behind 3s, dance up between 2s &amp; cast to 2</w:t>
      </w:r>
      <w:r w:rsidRPr="00972EEB">
        <w:t>nd</w:t>
      </w:r>
      <w:r>
        <w:t xml:space="preserve"> place own sides</w:t>
      </w:r>
    </w:p>
    <w:p w:rsidR="00B11EB3" w:rsidRDefault="00B11EB3" w:rsidP="00B11EB3"/>
    <w:p w:rsidR="00B11EB3" w:rsidRDefault="00B11EB3" w:rsidP="00B11EB3">
      <w:pPr>
        <w:pStyle w:val="Minicrib"/>
      </w:pPr>
      <w:r>
        <w:t>A TRIBUTE TO LIVERPOOL  (S3x32)  3C set</w:t>
      </w:r>
      <w:r>
        <w:tab/>
        <w:t>Anne Burke  Liverpool at 70</w:t>
      </w:r>
    </w:p>
    <w:p w:rsidR="00B11EB3" w:rsidRDefault="00B11EB3" w:rsidP="00B11EB3">
      <w:pPr>
        <w:pStyle w:val="DanceBody"/>
      </w:pPr>
      <w:r>
        <w:t xml:space="preserve"> 1- 4</w:t>
      </w:r>
      <w:r>
        <w:tab/>
        <w:t>1s turn RH, cast 1 place (2s step up bars 3-4) 2 1 3</w:t>
      </w:r>
    </w:p>
    <w:p w:rsidR="00B11EB3" w:rsidRDefault="00B11EB3" w:rsidP="00B11EB3">
      <w:pPr>
        <w:pStyle w:val="DanceBody"/>
      </w:pPr>
      <w:r>
        <w:t xml:space="preserve"> 5- 8</w:t>
      </w:r>
      <w:r>
        <w:tab/>
        <w:t>1s turn RH, cast up, 2s step down bars 7-8 1 2 3</w:t>
      </w:r>
    </w:p>
    <w:p w:rsidR="00B11EB3" w:rsidRDefault="00B11EB3" w:rsidP="00B11EB3">
      <w:pPr>
        <w:pStyle w:val="DanceBody"/>
      </w:pPr>
      <w:r>
        <w:t xml:space="preserve"> 9-12</w:t>
      </w:r>
      <w:r>
        <w:tab/>
        <w:t>3s turn RH &amp; cast up 1 place, 2s step down bars 11-12</w:t>
      </w:r>
    </w:p>
    <w:p w:rsidR="00B11EB3" w:rsidRDefault="00B11EB3" w:rsidP="00B11EB3">
      <w:pPr>
        <w:pStyle w:val="DanceBody"/>
      </w:pPr>
      <w:r>
        <w:t>13-16</w:t>
      </w:r>
      <w:r>
        <w:tab/>
        <w:t>3s turn 1.1/4 2H to finish in lines of 3 across the set (3M between 1s facing down, 3L between 2s facing up)</w:t>
      </w:r>
    </w:p>
    <w:p w:rsidR="00B11EB3" w:rsidRDefault="00B11EB3" w:rsidP="00B11EB3">
      <w:pPr>
        <w:pStyle w:val="DanceBody"/>
      </w:pPr>
      <w:r>
        <w:t>17-20</w:t>
      </w:r>
      <w:r>
        <w:tab/>
        <w:t>All dance Set+link for 3 to finish on opposite sides. (1) (3) (2)</w:t>
      </w:r>
    </w:p>
    <w:p w:rsidR="00B11EB3" w:rsidRDefault="00B11EB3" w:rsidP="00B11EB3">
      <w:pPr>
        <w:pStyle w:val="DanceBody"/>
      </w:pPr>
      <w:r>
        <w:t>21-24</w:t>
      </w:r>
      <w:r>
        <w:tab/>
        <w:t>All set. 3M+2L also 3L+1M turn RH</w:t>
      </w:r>
    </w:p>
    <w:p w:rsidR="00B11EB3" w:rsidRDefault="00B11EB3" w:rsidP="00B11EB3">
      <w:pPr>
        <w:pStyle w:val="DanceBody"/>
      </w:pPr>
      <w:r>
        <w:t>25-28</w:t>
      </w:r>
      <w:r>
        <w:tab/>
        <w:t>3s dance 1/2 RSh reels of 3 across the set (3M with 2s at the bottom, 3L with 1s at the top) 1 3 2</w:t>
      </w:r>
    </w:p>
    <w:p w:rsidR="00B11EB3" w:rsidRDefault="00B11EB3" w:rsidP="00B11EB3">
      <w:pPr>
        <w:pStyle w:val="DanceBody"/>
        <w:keepNext w:val="0"/>
      </w:pPr>
      <w:r>
        <w:t>29-32</w:t>
      </w:r>
      <w:r>
        <w:tab/>
        <w:t>All dance 1/2 LSh reels of 3 on own sides (1M&amp;3M also 3L&amp;2L pass LSh to begin).  2 3 1</w:t>
      </w:r>
    </w:p>
    <w:p w:rsidR="00B11EB3" w:rsidRDefault="00B11EB3" w:rsidP="00B11EB3"/>
    <w:p w:rsidR="00B11EB3" w:rsidRDefault="00B11EB3" w:rsidP="00B11EB3">
      <w:pPr>
        <w:pStyle w:val="Minicrib"/>
      </w:pPr>
      <w:r>
        <w:t>TRIBUTE TO LUXEMBOURG  (S8x32)  3C (4C set)</w:t>
      </w:r>
      <w:r>
        <w:tab/>
        <w:t>Tiny Pot</w:t>
      </w:r>
    </w:p>
    <w:p w:rsidR="00B11EB3" w:rsidRDefault="00B11EB3" w:rsidP="00B11EB3">
      <w:pPr>
        <w:pStyle w:val="DanceBody"/>
        <w:rPr>
          <w:lang w:eastAsia="en-GB"/>
        </w:rPr>
      </w:pPr>
      <w:r>
        <w:t xml:space="preserve"> 1- 8</w:t>
      </w:r>
      <w:r>
        <w:tab/>
      </w:r>
      <w:r>
        <w:rPr>
          <w:lang w:eastAsia="en-GB"/>
        </w:rPr>
        <w:t>1s cast behind own lines, turn outward &amp; dance back up to 2nd place (2s step up 5-6), 1s pass LSh to face 1st corners.</w:t>
      </w:r>
    </w:p>
    <w:p w:rsidR="00B11EB3" w:rsidRDefault="00B11EB3" w:rsidP="00B11EB3">
      <w:pPr>
        <w:pStyle w:val="DanceBody"/>
      </w:pPr>
      <w:r>
        <w:t xml:space="preserve"> 9-16</w:t>
      </w:r>
      <w:r>
        <w:tab/>
        <w:t xml:space="preserve">1s set to 1st corners, dance round 1st corner positions </w:t>
      </w:r>
      <w:r>
        <w:rPr>
          <w:b/>
        </w:rPr>
        <w:t>while</w:t>
      </w:r>
      <w:r>
        <w:t xml:space="preserve"> 1st corners Adv+Ret, 1s pass RSh, pull back RSh to face 2nd corners</w:t>
      </w:r>
    </w:p>
    <w:p w:rsidR="00B11EB3" w:rsidRDefault="00B11EB3" w:rsidP="00B11EB3">
      <w:pPr>
        <w:pStyle w:val="DanceBody"/>
      </w:pPr>
      <w:r>
        <w:t>17-24</w:t>
      </w:r>
      <w:r>
        <w:tab/>
        <w:t>1s repeat bars 9-16 with 2nd corners &amp; pass RSh to finish own sides facing out.  2 1 3</w:t>
      </w:r>
    </w:p>
    <w:p w:rsidR="00B11EB3" w:rsidRPr="001702D2" w:rsidRDefault="00B11EB3" w:rsidP="00B11EB3">
      <w:pPr>
        <w:pStyle w:val="DanceBody"/>
      </w:pPr>
      <w:r>
        <w:t>25-32</w:t>
      </w:r>
      <w:r>
        <w:tab/>
        <w:t>1s dance mirror reels of 3 on the sides (2s in/down, 1s out/up, 3s in/up), 1s finish facing out</w:t>
      </w:r>
    </w:p>
    <w:p w:rsidR="00B11EB3" w:rsidRDefault="00B11EB3" w:rsidP="00B11EB3">
      <w:pPr>
        <w:pStyle w:val="DanceBody"/>
        <w:keepNext w:val="0"/>
        <w:rPr>
          <w:i/>
        </w:rPr>
      </w:pPr>
      <w:r>
        <w:rPr>
          <w:i/>
        </w:rPr>
        <w:t>Note: After their 2nd time 1s cast to 4th place as 4s step up on bars 1-2</w:t>
      </w:r>
    </w:p>
    <w:p w:rsidR="00B11EB3" w:rsidRDefault="00B11EB3" w:rsidP="00B11EB3"/>
    <w:p w:rsidR="00B11EB3" w:rsidRDefault="00B11EB3" w:rsidP="00B11EB3">
      <w:pPr>
        <w:pStyle w:val="Minicrib"/>
      </w:pPr>
      <w:r>
        <w:t>A TRIBUTE TO MAX AND ANNE  (S4x32)  4C set</w:t>
      </w:r>
      <w:r>
        <w:tab/>
        <w:t>Pat Clark  Corberry Collection 2</w:t>
      </w:r>
    </w:p>
    <w:p w:rsidR="00B11EB3" w:rsidRDefault="00B11EB3" w:rsidP="00B11EB3">
      <w:pPr>
        <w:pStyle w:val="DanceBody"/>
      </w:pPr>
      <w:r>
        <w:t xml:space="preserve"> 1- 8</w:t>
      </w:r>
      <w:r>
        <w:tab/>
        <w:t>1s+2s set, dance 3/4 R&amp;L (1L no polite turn)</w:t>
      </w:r>
    </w:p>
    <w:p w:rsidR="00B11EB3" w:rsidRDefault="00B11EB3" w:rsidP="00B11EB3">
      <w:pPr>
        <w:pStyle w:val="DanceBody"/>
      </w:pPr>
      <w:r>
        <w:t xml:space="preserve"> 9-16</w:t>
      </w:r>
      <w:r>
        <w:tab/>
        <w:t>RSh reels of 3 on sides (1L down, RSh to 3L, 1M up, RSh to 2M)</w:t>
      </w:r>
    </w:p>
    <w:p w:rsidR="00B11EB3" w:rsidRDefault="00B11EB3" w:rsidP="00B11EB3">
      <w:pPr>
        <w:pStyle w:val="DanceBody"/>
      </w:pPr>
      <w:r>
        <w:t>17-24</w:t>
      </w:r>
      <w:r>
        <w:tab/>
        <w:t>2s+1s+3s+4s circle 8H round &amp; back</w:t>
      </w:r>
    </w:p>
    <w:p w:rsidR="00B11EB3" w:rsidRDefault="00B11EB3" w:rsidP="00B11EB3">
      <w:pPr>
        <w:pStyle w:val="DanceBody"/>
        <w:keepNext w:val="0"/>
      </w:pPr>
      <w:r>
        <w:t>25-32</w:t>
      </w:r>
      <w:r>
        <w:tab/>
        <w:t>1s set, cast to 4th place (3s+4s step up); all 4 couples turn partner 2H.  End 2 3 4 1</w:t>
      </w:r>
    </w:p>
    <w:p w:rsidR="00B11EB3" w:rsidRDefault="00B11EB3" w:rsidP="00B11EB3"/>
    <w:p w:rsidR="00B11EB3" w:rsidRDefault="00B11EB3" w:rsidP="00B11EB3">
      <w:pPr>
        <w:pStyle w:val="Minicrib"/>
      </w:pPr>
      <w:r>
        <w:t>A TRIBUTE TO MISS FRANCES MARTIN  (M-2x(S32+R32))  4C set</w:t>
      </w:r>
      <w:r>
        <w:tab/>
        <w:t>Campbell Hunter  Reels and Wheels (CD booklet)</w:t>
      </w:r>
    </w:p>
    <w:p w:rsidR="00B11EB3" w:rsidRPr="00CF2C52" w:rsidRDefault="00B11EB3" w:rsidP="00B11EB3">
      <w:pPr>
        <w:pStyle w:val="DanceBody"/>
      </w:pPr>
      <w:r w:rsidRPr="00CF2C52">
        <w:t>Strathspey</w:t>
      </w:r>
    </w:p>
    <w:p w:rsidR="00B11EB3" w:rsidRPr="00CF2C52" w:rsidRDefault="00B11EB3" w:rsidP="00B11EB3">
      <w:pPr>
        <w:pStyle w:val="DanceBody"/>
      </w:pPr>
      <w:r w:rsidRPr="00CF2C52">
        <w:t xml:space="preserve"> 1- 8</w:t>
      </w:r>
      <w:r w:rsidRPr="00CF2C52">
        <w:tab/>
        <w:t>All set, cross RH, set &amp; cross back RH</w:t>
      </w:r>
    </w:p>
    <w:p w:rsidR="00B11EB3" w:rsidRPr="00CF2C52" w:rsidRDefault="00B11EB3" w:rsidP="00B11EB3">
      <w:pPr>
        <w:pStyle w:val="DanceBody"/>
      </w:pPr>
      <w:r w:rsidRPr="00CF2C52">
        <w:t xml:space="preserve"> 9-16</w:t>
      </w:r>
      <w:r w:rsidRPr="00CF2C52">
        <w:tab/>
        <w:t>All circle 8H round to left for 3 bars, pivot left &amp; dance back to places</w:t>
      </w:r>
    </w:p>
    <w:p w:rsidR="00B11EB3" w:rsidRPr="00CF2C52" w:rsidRDefault="00B11EB3" w:rsidP="00B11EB3">
      <w:pPr>
        <w:pStyle w:val="DanceBody"/>
      </w:pPr>
      <w:r w:rsidRPr="00CF2C52">
        <w:t>17-24</w:t>
      </w:r>
      <w:r w:rsidRPr="00CF2C52">
        <w:tab/>
        <w:t>1s+2s also 3s+4s dance Allemande</w:t>
      </w:r>
    </w:p>
    <w:p w:rsidR="00B11EB3" w:rsidRPr="00CF2C52" w:rsidRDefault="00B11EB3" w:rsidP="00B11EB3">
      <w:pPr>
        <w:pStyle w:val="DanceBody"/>
      </w:pPr>
      <w:r w:rsidRPr="00CF2C52">
        <w:t>25-32</w:t>
      </w:r>
      <w:r w:rsidRPr="00CF2C52">
        <w:tab/>
        <w:t>2s+1s also 4s+3s dance RH across, middle couples (1s+4s) dance LH across</w:t>
      </w:r>
    </w:p>
    <w:p w:rsidR="00B11EB3" w:rsidRDefault="00B11EB3" w:rsidP="00B11EB3">
      <w:pPr>
        <w:pStyle w:val="DanceBody"/>
      </w:pPr>
      <w:r w:rsidRPr="00CF2C52">
        <w:t>Reel</w:t>
      </w:r>
    </w:p>
    <w:p w:rsidR="00B11EB3" w:rsidRPr="00CF2C52" w:rsidRDefault="00B11EB3" w:rsidP="00B11EB3">
      <w:pPr>
        <w:pStyle w:val="DanceBody"/>
        <w:keepNext w:val="0"/>
      </w:pPr>
      <w:r w:rsidRPr="00CF2C52">
        <w:t>As per Strathspey except bars 9-12 where 6 slip steps are danced</w:t>
      </w:r>
    </w:p>
    <w:p w:rsidR="00B11EB3" w:rsidRDefault="00B11EB3" w:rsidP="00B11EB3"/>
    <w:p w:rsidR="00B11EB3" w:rsidRDefault="00B11EB3" w:rsidP="00B11EB3">
      <w:pPr>
        <w:pStyle w:val="Minicrib"/>
      </w:pPr>
      <w:r>
        <w:t>A TRIBUTE TO MRS MCAULAY  (S3x32)  3C set</w:t>
      </w:r>
      <w:r>
        <w:tab/>
        <w:t>Norman Churnside  Newcastle Half Century Bk</w:t>
      </w:r>
    </w:p>
    <w:p w:rsidR="00B11EB3" w:rsidRPr="00273A35" w:rsidRDefault="00B11EB3" w:rsidP="00B11EB3">
      <w:pPr>
        <w:pStyle w:val="DanceBody"/>
      </w:pPr>
      <w:r w:rsidRPr="00273A35">
        <w:t xml:space="preserve"> 1- 8</w:t>
      </w:r>
      <w:r w:rsidRPr="00273A35">
        <w:tab/>
        <w:t>2L+1s &amp; 2M+3s dance RH across; 2s pass RSh to dance LH across with other couple</w:t>
      </w:r>
    </w:p>
    <w:p w:rsidR="00B11EB3" w:rsidRPr="00273A35" w:rsidRDefault="00B11EB3" w:rsidP="00B11EB3">
      <w:pPr>
        <w:pStyle w:val="DanceBody"/>
      </w:pPr>
      <w:r w:rsidRPr="00273A35">
        <w:t xml:space="preserve"> 9-10</w:t>
      </w:r>
      <w:r w:rsidRPr="00273A35">
        <w:tab/>
        <w:t>1s+3s turn partner 3/4 RH into centre, Men facing up, Ladies facing down (2s step down)</w:t>
      </w:r>
    </w:p>
    <w:p w:rsidR="00B11EB3" w:rsidRPr="00273A35" w:rsidRDefault="00B11EB3" w:rsidP="00B11EB3">
      <w:pPr>
        <w:pStyle w:val="DanceBody"/>
      </w:pPr>
      <w:r w:rsidRPr="00273A35">
        <w:t>11-14</w:t>
      </w:r>
      <w:r w:rsidRPr="00273A35">
        <w:tab/>
        <w:t>1s+3s dance 1/2 RSh reel of 4</w:t>
      </w:r>
    </w:p>
    <w:p w:rsidR="00B11EB3" w:rsidRPr="00273A35" w:rsidRDefault="00B11EB3" w:rsidP="00B11EB3">
      <w:pPr>
        <w:pStyle w:val="DanceBody"/>
      </w:pPr>
      <w:r w:rsidRPr="00273A35">
        <w:t>15-16</w:t>
      </w:r>
      <w:r w:rsidRPr="00273A35">
        <w:tab/>
        <w:t>3s+1s turn partner 3/4 RH staying in centre facing up, Ladies on right of partner, ready for …</w:t>
      </w:r>
    </w:p>
    <w:p w:rsidR="00B11EB3" w:rsidRPr="00273A35" w:rsidRDefault="00B11EB3" w:rsidP="00B11EB3">
      <w:pPr>
        <w:pStyle w:val="DanceBody"/>
      </w:pPr>
      <w:r w:rsidRPr="00273A35">
        <w:t>17-24</w:t>
      </w:r>
      <w:r w:rsidRPr="00273A35">
        <w:tab/>
        <w:t>3s+1s dance Allemande</w:t>
      </w:r>
    </w:p>
    <w:p w:rsidR="00B11EB3" w:rsidRPr="00273A35" w:rsidRDefault="00B11EB3" w:rsidP="00B11EB3">
      <w:pPr>
        <w:pStyle w:val="DanceBody"/>
        <w:keepNext w:val="0"/>
      </w:pPr>
      <w:r w:rsidRPr="00273A35">
        <w:t>25-32</w:t>
      </w:r>
      <w:r w:rsidRPr="00273A35">
        <w:tab/>
        <w:t>1s+3s+2s set and cross RH &amp; circle 6H 1/2 round to own sides.  End 2 3 1</w:t>
      </w:r>
    </w:p>
    <w:p w:rsidR="00B11EB3" w:rsidRDefault="00B11EB3" w:rsidP="00B11EB3"/>
    <w:p w:rsidR="00B11EB3" w:rsidRDefault="00B11EB3" w:rsidP="00B11EB3">
      <w:pPr>
        <w:pStyle w:val="Minicrib"/>
      </w:pPr>
      <w:r>
        <w:t>A TRIBUTE TO NORMAN BETT  (M-8x(S16+R16))  3C (4C set)</w:t>
      </w:r>
      <w:r>
        <w:tab/>
        <w:t>Kathryn Coles  Cambridge Scottish Society 75 Years</w:t>
      </w:r>
    </w:p>
    <w:p w:rsidR="00B11EB3" w:rsidRDefault="00B11EB3" w:rsidP="00B11EB3">
      <w:pPr>
        <w:pStyle w:val="DanceBody"/>
      </w:pPr>
      <w:r>
        <w:t>Strathspey</w:t>
      </w:r>
    </w:p>
    <w:p w:rsidR="00B11EB3" w:rsidRDefault="00B11EB3" w:rsidP="00B11EB3">
      <w:pPr>
        <w:pStyle w:val="DanceBody"/>
      </w:pPr>
      <w:r>
        <w:t xml:space="preserve"> 1- 8</w:t>
      </w:r>
      <w:r>
        <w:tab/>
        <w:t>1s cast behind 2s (2s step up), dance in &amp; touch hands, dance behind 3s, dance in &amp; touch hands; 1s cast &amp; retrace steps to 1st place, 1L facing out (2s step down bar 8)</w:t>
      </w:r>
    </w:p>
    <w:p w:rsidR="00B11EB3" w:rsidRDefault="00B11EB3" w:rsidP="00B11EB3">
      <w:pPr>
        <w:pStyle w:val="DanceBody"/>
      </w:pPr>
      <w:r>
        <w:t xml:space="preserve"> 9-16</w:t>
      </w:r>
      <w:r>
        <w:tab/>
        <w:t>1L followed by 1M dances behind 2L, across set, behind 3M &amp; 1s dance up NHJ to end BtoB in 2nd place facing own side (2s step up 11-12)</w:t>
      </w:r>
    </w:p>
    <w:p w:rsidR="00B11EB3" w:rsidRDefault="00B11EB3" w:rsidP="00B11EB3">
      <w:pPr>
        <w:pStyle w:val="DanceBody"/>
      </w:pPr>
      <w:r>
        <w:t>Reel</w:t>
      </w:r>
    </w:p>
    <w:p w:rsidR="00B11EB3" w:rsidRDefault="00B11EB3" w:rsidP="00B11EB3">
      <w:pPr>
        <w:pStyle w:val="DanceBody"/>
      </w:pPr>
      <w:r>
        <w:t>17-20</w:t>
      </w:r>
      <w:r>
        <w:tab/>
        <w:t xml:space="preserve">2s+1s+3s set (Double Triangles) &amp; 1s PdB out turning right about to face in </w:t>
      </w:r>
      <w:r w:rsidRPr="004722E7">
        <w:rPr>
          <w:b/>
        </w:rPr>
        <w:t>while</w:t>
      </w:r>
      <w:r>
        <w:t xml:space="preserve"> 2s+3s PdB in turning right about to face 1s</w:t>
      </w:r>
    </w:p>
    <w:p w:rsidR="00B11EB3" w:rsidRDefault="00B11EB3" w:rsidP="00B11EB3">
      <w:pPr>
        <w:pStyle w:val="DanceBody"/>
      </w:pPr>
      <w:r>
        <w:t>21-24</w:t>
      </w:r>
      <w:r>
        <w:tab/>
        <w:t xml:space="preserve">2s+1s+3s set (Inverted Triangle formation) &amp; 1s PdB continue setting </w:t>
      </w:r>
      <w:r w:rsidRPr="002F05F8">
        <w:rPr>
          <w:b/>
        </w:rPr>
        <w:t>while</w:t>
      </w:r>
      <w:r>
        <w:t xml:space="preserve"> 2s+3s PdB to places &amp; face in.  2 1 3</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A TRIBUTE TO PATSY RENNIE  (M-(S64+R64))  Sq.Set</w:t>
      </w:r>
      <w:r>
        <w:tab/>
        <w:t>A  MacMichael</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Ladies dance RH across 1/2 way, dance LH across 1/2 way with opposite Man on right hand to end Ladies (BtoB) facing Men</w:t>
      </w:r>
    </w:p>
    <w:p w:rsidR="00B11EB3" w:rsidRDefault="00B11EB3" w:rsidP="00B11EB3">
      <w:pPr>
        <w:pStyle w:val="DanceBody"/>
      </w:pPr>
      <w:r>
        <w:t>17-24</w:t>
      </w:r>
      <w:r>
        <w:tab/>
        <w:t>All set, Ladies 1/2 turn Men into middle &amp; Men dance LH across 1/2 way to end in original places facing partner</w:t>
      </w:r>
    </w:p>
    <w:p w:rsidR="00B11EB3" w:rsidRDefault="00B11EB3" w:rsidP="00B11EB3">
      <w:pPr>
        <w:pStyle w:val="DanceBody"/>
      </w:pPr>
      <w:r>
        <w:t>25-32</w:t>
      </w:r>
      <w:r>
        <w:tab/>
        <w:t>All dance Grand Chain</w:t>
      </w:r>
    </w:p>
    <w:p w:rsidR="00B11EB3" w:rsidRDefault="00B11EB3" w:rsidP="00B11EB3">
      <w:pPr>
        <w:pStyle w:val="DanceBody"/>
      </w:pPr>
      <w:r>
        <w:t>33-40</w:t>
      </w:r>
      <w:r>
        <w:tab/>
        <w:t>1s+3s dance into middle, lead with opposite partner out thru sides, cross &amp; cast to opposite places &amp; turn partner RH 1.1/2 times</w:t>
      </w:r>
    </w:p>
    <w:p w:rsidR="00B11EB3" w:rsidRDefault="00B11EB3" w:rsidP="00B11EB3">
      <w:pPr>
        <w:pStyle w:val="DanceBody"/>
      </w:pPr>
      <w:r>
        <w:t>41-48</w:t>
      </w:r>
      <w:r>
        <w:tab/>
        <w:t>2s &amp; 4s repeat</w:t>
      </w:r>
    </w:p>
    <w:p w:rsidR="00B11EB3" w:rsidRDefault="00B11EB3" w:rsidP="00B11EB3">
      <w:pPr>
        <w:pStyle w:val="DanceBody"/>
      </w:pPr>
      <w:r>
        <w:t>49-56</w:t>
      </w:r>
      <w:r>
        <w:tab/>
        <w:t>1s+3s dance 1/2 R&amp;L, 2s+4s dance 1/2 R&amp;L to end in original places</w:t>
      </w:r>
    </w:p>
    <w:p w:rsidR="00B11EB3" w:rsidRDefault="00B11EB3" w:rsidP="00B11EB3">
      <w:pPr>
        <w:pStyle w:val="DanceBody"/>
      </w:pPr>
      <w:r>
        <w:t>57-64</w:t>
      </w:r>
      <w:r>
        <w:tab/>
        <w:t>All dance Allemande anticlockwise</w:t>
      </w:r>
    </w:p>
    <w:p w:rsidR="00B11EB3" w:rsidRDefault="00B11EB3" w:rsidP="00B11EB3">
      <w:pPr>
        <w:pStyle w:val="DanceBody"/>
        <w:keepNext w:val="0"/>
      </w:pPr>
      <w:r>
        <w:t>Repeat</w:t>
      </w:r>
      <w:r w:rsidRPr="00BA6B4D">
        <w:rPr>
          <w:b/>
        </w:rPr>
        <w:t xml:space="preserve"> </w:t>
      </w:r>
      <w:r>
        <w:rPr>
          <w:b/>
        </w:rPr>
        <w:t xml:space="preserve">as </w:t>
      </w:r>
      <w:r>
        <w:t>reel</w:t>
      </w:r>
    </w:p>
    <w:p w:rsidR="00B11EB3" w:rsidRDefault="00B11EB3" w:rsidP="00B11EB3"/>
    <w:p w:rsidR="00B11EB3" w:rsidRDefault="00B11EB3" w:rsidP="00B11EB3">
      <w:pPr>
        <w:pStyle w:val="Minicrib"/>
      </w:pPr>
      <w:r>
        <w:t>A TRIBUTE TO PETER MCBRYDE  (S3x32)  3C set</w:t>
      </w:r>
      <w:r>
        <w:tab/>
        <w:t>Louis Emslie  TAC 50th Anniversary</w:t>
      </w:r>
    </w:p>
    <w:p w:rsidR="00B11EB3" w:rsidRPr="00FF5E16" w:rsidRDefault="00B11EB3" w:rsidP="00B11EB3">
      <w:pPr>
        <w:pStyle w:val="DanceBody"/>
      </w:pPr>
      <w:r w:rsidRPr="00FF5E16">
        <w:t xml:space="preserve"> 1- 8</w:t>
      </w:r>
      <w:r w:rsidRPr="00FF5E16">
        <w:tab/>
      </w:r>
      <w:r>
        <w:t>1s dance Inveran reels with 2s+3s</w:t>
      </w:r>
    </w:p>
    <w:p w:rsidR="00B11EB3" w:rsidRPr="00FF5E16" w:rsidRDefault="00B11EB3" w:rsidP="00B11EB3">
      <w:pPr>
        <w:pStyle w:val="DanceBody"/>
      </w:pPr>
      <w:r w:rsidRPr="00FF5E16">
        <w:t xml:space="preserve"> 9-20</w:t>
      </w:r>
      <w:r w:rsidRPr="00FF5E16">
        <w:tab/>
        <w:t xml:space="preserve">1+2s+3s </w:t>
      </w:r>
      <w:r>
        <w:t>dance 3 couple R&amp;L</w:t>
      </w:r>
    </w:p>
    <w:p w:rsidR="00B11EB3" w:rsidRPr="00FF5E16" w:rsidRDefault="00B11EB3" w:rsidP="00B11EB3">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rPr>
        <w:t xml:space="preserve"> </w:t>
      </w:r>
      <w:r>
        <w:rPr>
          <w:b/>
        </w:rPr>
        <w:t xml:space="preserve">as </w:t>
      </w:r>
      <w:r w:rsidRPr="00FF5E16">
        <w:t>2s dance up to top</w:t>
      </w:r>
      <w:r>
        <w:t>.  2 1 3</w:t>
      </w:r>
    </w:p>
    <w:p w:rsidR="00B11EB3" w:rsidRPr="00FF5E16" w:rsidRDefault="00B11EB3" w:rsidP="00B11EB3">
      <w:pPr>
        <w:pStyle w:val="DanceBody"/>
      </w:pPr>
      <w:r w:rsidRPr="00FF5E16">
        <w:t>25-32</w:t>
      </w:r>
      <w:r w:rsidRPr="00FF5E16">
        <w:tab/>
        <w:t>1s+3s dance the Espagnole to end 2 3 1:-</w:t>
      </w:r>
    </w:p>
    <w:p w:rsidR="00B11EB3" w:rsidRPr="00FF5E16" w:rsidRDefault="00B11EB3" w:rsidP="00B11EB3">
      <w:pPr>
        <w:pStyle w:val="DanceBody"/>
      </w:pPr>
      <w:r w:rsidRPr="00FF5E16">
        <w:tab/>
        <w:t>`25-26</w:t>
      </w:r>
      <w:r>
        <w:t xml:space="preserve">   </w:t>
      </w:r>
      <w:r w:rsidRPr="00FF5E16">
        <w:t>1s+</w:t>
      </w:r>
      <w:r>
        <w:t>3</w:t>
      </w:r>
      <w:r w:rsidRPr="00FF5E16">
        <w:t>s cross (Ladies lead across RH passing between Men) with Ladies changing places RH</w:t>
      </w:r>
    </w:p>
    <w:p w:rsidR="00B11EB3" w:rsidRPr="00FF5E16" w:rsidRDefault="00B11EB3" w:rsidP="00B11EB3">
      <w:pPr>
        <w:pStyle w:val="DanceBody"/>
      </w:pPr>
      <w:r>
        <w:tab/>
      </w:r>
      <w:r w:rsidRPr="00FF5E16">
        <w:t>`27-28</w:t>
      </w:r>
      <w:r>
        <w:t xml:space="preserve">   1s+3</w:t>
      </w:r>
      <w:r w:rsidRPr="00FF5E16">
        <w:t>s cross back (Men lead across RH between Ladies) with Men changing places RH</w:t>
      </w:r>
    </w:p>
    <w:p w:rsidR="00B11EB3" w:rsidRDefault="00B11EB3" w:rsidP="00B11EB3">
      <w:pPr>
        <w:pStyle w:val="DanceBody"/>
        <w:keepNext w:val="0"/>
      </w:pPr>
      <w:r>
        <w:tab/>
      </w:r>
      <w:r w:rsidRPr="00FF5E16">
        <w:t>`29-32</w:t>
      </w:r>
      <w:r>
        <w:t xml:space="preserve">   3</w:t>
      </w:r>
      <w:r w:rsidRPr="00FF5E16">
        <w:t>s turn RH</w:t>
      </w:r>
      <w:r w:rsidRPr="00BA6B4D">
        <w:rPr>
          <w:b/>
        </w:rPr>
        <w:t xml:space="preserve"> </w:t>
      </w:r>
      <w:r>
        <w:rPr>
          <w:b/>
        </w:rPr>
        <w:t xml:space="preserve">as </w:t>
      </w:r>
      <w:r w:rsidRPr="00FF5E16">
        <w:t>1s turn LH to places</w:t>
      </w:r>
    </w:p>
    <w:p w:rsidR="00B11EB3" w:rsidRDefault="00B11EB3" w:rsidP="00B11EB3"/>
    <w:p w:rsidR="00B11EB3" w:rsidRDefault="00B11EB3" w:rsidP="00B11EB3">
      <w:pPr>
        <w:pStyle w:val="Minicrib"/>
      </w:pPr>
      <w:r>
        <w:t>TRIBUTE TO TALENT  (J96)  Sq.Set</w:t>
      </w:r>
      <w:r>
        <w:tab/>
        <w:t>Roy Goldring</w:t>
      </w:r>
    </w:p>
    <w:p w:rsidR="00B11EB3" w:rsidRDefault="00B11EB3" w:rsidP="00B11EB3">
      <w:pPr>
        <w:pStyle w:val="DanceBody"/>
      </w:pPr>
      <w:r>
        <w:t xml:space="preserve"> 1- 8</w:t>
      </w:r>
      <w:r>
        <w:tab/>
        <w:t>1s+3s dance reel of 4, (Men pass LSh to start</w:t>
      </w:r>
      <w:r w:rsidRPr="00BA6B4D">
        <w:rPr>
          <w:b/>
        </w:rPr>
        <w:t xml:space="preserve"> </w:t>
      </w:r>
      <w:r>
        <w:rPr>
          <w:b/>
        </w:rPr>
        <w:t xml:space="preserve">as </w:t>
      </w:r>
      <w:r>
        <w:t>Ladies dance into partners place) &amp; Men end in own places</w:t>
      </w:r>
      <w:r w:rsidRPr="00BA6B4D">
        <w:rPr>
          <w:b/>
        </w:rPr>
        <w:t xml:space="preserve"> </w:t>
      </w:r>
      <w:r>
        <w:rPr>
          <w:b/>
        </w:rPr>
        <w:t xml:space="preserve">as </w:t>
      </w:r>
      <w:r>
        <w:t>Ladies end crossing to own places</w:t>
      </w:r>
    </w:p>
    <w:p w:rsidR="00B11EB3" w:rsidRDefault="00B11EB3" w:rsidP="00B11EB3">
      <w:pPr>
        <w:pStyle w:val="DanceBody"/>
      </w:pPr>
      <w:r>
        <w:t xml:space="preserve"> 9-16</w:t>
      </w:r>
      <w:r>
        <w:tab/>
        <w:t>1M+2L+3M+4L dance diag reel of 4, (Ladies pass LSh to start</w:t>
      </w:r>
      <w:r w:rsidRPr="00BA6B4D">
        <w:rPr>
          <w:b/>
        </w:rPr>
        <w:t xml:space="preserve"> </w:t>
      </w:r>
      <w:r>
        <w:rPr>
          <w:b/>
        </w:rPr>
        <w:t xml:space="preserve">as </w:t>
      </w:r>
      <w:r>
        <w:t>Men dance into crnrs pl) &amp; Ladies end in own pls</w:t>
      </w:r>
      <w:r w:rsidRPr="00BA6B4D">
        <w:rPr>
          <w:b/>
        </w:rPr>
        <w:t xml:space="preserve"> </w:t>
      </w:r>
      <w:r>
        <w:rPr>
          <w:b/>
        </w:rPr>
        <w:t xml:space="preserve">as </w:t>
      </w:r>
      <w:r>
        <w:t>Men end cross to pls</w:t>
      </w:r>
    </w:p>
    <w:p w:rsidR="00B11EB3" w:rsidRDefault="00B11EB3" w:rsidP="00B11EB3">
      <w:pPr>
        <w:pStyle w:val="DanceBody"/>
      </w:pPr>
      <w:r>
        <w:t>17-24</w:t>
      </w:r>
      <w:r>
        <w:tab/>
        <w:t>2s+4s repeat reel of 4 in bars 1-8</w:t>
      </w:r>
    </w:p>
    <w:p w:rsidR="00B11EB3" w:rsidRDefault="00B11EB3" w:rsidP="00B11EB3">
      <w:pPr>
        <w:pStyle w:val="DanceBody"/>
      </w:pPr>
      <w:r>
        <w:t>25-32</w:t>
      </w:r>
      <w:r>
        <w:tab/>
        <w:t>2M+3L+4M+1L repeat bars 9-16</w:t>
      </w:r>
    </w:p>
    <w:p w:rsidR="00B11EB3" w:rsidRDefault="00B11EB3" w:rsidP="00B11EB3">
      <w:pPr>
        <w:pStyle w:val="DanceBody"/>
      </w:pPr>
      <w:r>
        <w:t>33-40</w:t>
      </w:r>
      <w:r>
        <w:tab/>
        <w:t>1s &amp; 3s 3/4 turn partners RH &amp; Men cast clockwise 1/4 way</w:t>
      </w:r>
      <w:r w:rsidRPr="00BA6B4D">
        <w:rPr>
          <w:b/>
        </w:rPr>
        <w:t xml:space="preserve"> </w:t>
      </w:r>
      <w:r>
        <w:rPr>
          <w:b/>
        </w:rPr>
        <w:t xml:space="preserve">as </w:t>
      </w:r>
      <w:r>
        <w:t>Ladies turn LH 3/4 way, 1s+2s</w:t>
      </w:r>
      <w:r w:rsidRPr="007F0D5A">
        <w:rPr>
          <w:b/>
        </w:rPr>
        <w:t xml:space="preserve"> also </w:t>
      </w:r>
      <w:r w:rsidRPr="006137DD">
        <w:t>3s+4s</w:t>
      </w:r>
      <w:r>
        <w:t xml:space="preserve"> dance RH across</w:t>
      </w:r>
    </w:p>
    <w:p w:rsidR="00B11EB3" w:rsidRDefault="00B11EB3" w:rsidP="00B11EB3">
      <w:pPr>
        <w:pStyle w:val="DanceBody"/>
      </w:pPr>
      <w:r>
        <w:t>41-48</w:t>
      </w:r>
      <w:r>
        <w:tab/>
        <w:t>Then dance LH across, 1L+3L 3/4 turn RH</w:t>
      </w:r>
      <w:r w:rsidRPr="00BA6B4D">
        <w:rPr>
          <w:b/>
        </w:rPr>
        <w:t xml:space="preserve"> </w:t>
      </w:r>
      <w:r>
        <w:rPr>
          <w:b/>
        </w:rPr>
        <w:t xml:space="preserve">as </w:t>
      </w:r>
      <w:r w:rsidRPr="00B03E5B">
        <w:t>Men cast to own places &amp; turn partner LH to places</w:t>
      </w:r>
    </w:p>
    <w:p w:rsidR="00B11EB3" w:rsidRDefault="00B11EB3" w:rsidP="00B11EB3">
      <w:pPr>
        <w:pStyle w:val="DanceBody"/>
      </w:pPr>
      <w:r>
        <w:t>49-64</w:t>
      </w:r>
      <w:r>
        <w:tab/>
        <w:t>2s &amp; 4s repeat bars 33-48</w:t>
      </w:r>
    </w:p>
    <w:p w:rsidR="00B11EB3" w:rsidRDefault="00B11EB3" w:rsidP="00B11EB3">
      <w:pPr>
        <w:pStyle w:val="DanceBody"/>
      </w:pPr>
      <w:r>
        <w:t>65-72</w:t>
      </w:r>
      <w:r>
        <w:tab/>
        <w:t>Ladies dance Fig of 8 dancing in front of partner &amp; behind next Man</w:t>
      </w:r>
    </w:p>
    <w:p w:rsidR="00B11EB3" w:rsidRDefault="00B11EB3" w:rsidP="00B11EB3">
      <w:pPr>
        <w:pStyle w:val="DanceBody"/>
      </w:pPr>
      <w:r>
        <w:t>73-80</w:t>
      </w:r>
      <w:r>
        <w:tab/>
        <w:t>Men dance Fig of 8 dancing in front of partner &amp; behind next Lady</w:t>
      </w:r>
    </w:p>
    <w:p w:rsidR="00B11EB3" w:rsidRDefault="00B11EB3" w:rsidP="00B11EB3">
      <w:pPr>
        <w:pStyle w:val="DanceBody"/>
      </w:pPr>
      <w:r>
        <w:t>81-88</w:t>
      </w:r>
      <w:r>
        <w:tab/>
        <w:t>Men set advancing turning right about to face partner &amp; set, all change places with partner &amp; set</w:t>
      </w:r>
    </w:p>
    <w:p w:rsidR="00B11EB3" w:rsidRDefault="00B11EB3" w:rsidP="00B11EB3">
      <w:pPr>
        <w:pStyle w:val="DanceBody"/>
        <w:keepNext w:val="0"/>
      </w:pPr>
      <w:r>
        <w:t>89-96</w:t>
      </w:r>
      <w:r>
        <w:tab/>
        <w:t>All turn partners RH &amp; LH &amp; end with Bow &amp; curtsey (Ladies BtoB in centre)</w:t>
      </w:r>
    </w:p>
    <w:p w:rsidR="00B11EB3" w:rsidRDefault="00B11EB3" w:rsidP="00B11EB3"/>
    <w:p w:rsidR="00B11EB3" w:rsidRDefault="00B11EB3" w:rsidP="00B11EB3">
      <w:pPr>
        <w:pStyle w:val="Minicrib"/>
      </w:pPr>
      <w:r>
        <w:t>TRIBUTE TO THE BASQUES  (J8x32)  3C (4C set)</w:t>
      </w:r>
      <w:r>
        <w:tab/>
        <w:t>Martin Sheffield  140 SCDs</w:t>
      </w:r>
    </w:p>
    <w:p w:rsidR="00B11EB3" w:rsidRDefault="00B11EB3" w:rsidP="00B11EB3">
      <w:pPr>
        <w:pStyle w:val="DanceBody"/>
      </w:pPr>
      <w:r>
        <w:t xml:space="preserve"> 1- 8</w:t>
      </w:r>
      <w:r>
        <w:tab/>
        <w:t>1s set &amp; cast 1 place, set again &amp; turn RH to face 1</w:t>
      </w:r>
      <w:r w:rsidRPr="00972EEB">
        <w:t>st</w:t>
      </w:r>
      <w:r>
        <w:t xml:space="preserve"> corners</w:t>
      </w:r>
    </w:p>
    <w:p w:rsidR="00B11EB3" w:rsidRDefault="00B11EB3" w:rsidP="00B11EB3">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B11EB3" w:rsidRDefault="00B11EB3" w:rsidP="00B11EB3">
      <w:pPr>
        <w:pStyle w:val="DanceBody"/>
      </w:pPr>
      <w:r>
        <w:t>17-24</w:t>
      </w:r>
      <w:r>
        <w:tab/>
        <w:t>1s 3/4 turn 2</w:t>
      </w:r>
      <w:r w:rsidRPr="00972EEB">
        <w:t>nd</w:t>
      </w:r>
      <w:r>
        <w:t xml:space="preserve"> corners RH &amp; retaining hands set, 1s+2</w:t>
      </w:r>
      <w:r w:rsidRPr="00972EEB">
        <w:t>nd</w:t>
      </w:r>
      <w:r>
        <w:t xml:space="preserve"> corners dance 1/2 Diagonal L&amp;R</w:t>
      </w:r>
    </w:p>
    <w:p w:rsidR="00B11EB3" w:rsidRDefault="00B11EB3" w:rsidP="00B11EB3">
      <w:pPr>
        <w:pStyle w:val="DanceBody"/>
        <w:keepNext w:val="0"/>
      </w:pPr>
      <w:r>
        <w:t>25-32</w:t>
      </w:r>
      <w:r>
        <w:tab/>
        <w:t>1s turn LH</w:t>
      </w:r>
      <w:r w:rsidRPr="00BA6B4D">
        <w:rPr>
          <w:b/>
        </w:rPr>
        <w:t xml:space="preserve"> while </w:t>
      </w:r>
      <w:r>
        <w:t>corners chase 1/2 way clockwise, 1s dance RH across (1L with 2s, 1M with 3s) ending in 2</w:t>
      </w:r>
      <w:r w:rsidRPr="00972EEB">
        <w:t>nd</w:t>
      </w:r>
      <w:r>
        <w:t xml:space="preserve"> place own sides</w:t>
      </w:r>
    </w:p>
    <w:p w:rsidR="00B11EB3" w:rsidRDefault="00B11EB3" w:rsidP="00B11EB3"/>
    <w:p w:rsidR="00B11EB3" w:rsidRDefault="00B11EB3" w:rsidP="00B11EB3">
      <w:pPr>
        <w:pStyle w:val="Minicrib"/>
        <w:rPr>
          <w:lang w:eastAsia="en-GB"/>
        </w:rPr>
      </w:pPr>
      <w:r>
        <w:rPr>
          <w:lang w:eastAsia="en-GB"/>
        </w:rPr>
        <w:t>TRIBUTE TO THE BLACK WATCH  (R4x32)  4C set</w:t>
      </w:r>
      <w:r>
        <w:rPr>
          <w:lang w:eastAsia="en-GB"/>
        </w:rPr>
        <w:tab/>
        <w:t>R Sargent  New Ruthven Autumn Coll</w:t>
      </w:r>
    </w:p>
    <w:p w:rsidR="00B11EB3" w:rsidRDefault="00B11EB3" w:rsidP="00B11EB3">
      <w:pPr>
        <w:pStyle w:val="DanceBody"/>
      </w:pPr>
      <w:r w:rsidRPr="00222C02">
        <w:t xml:space="preserve"> 1- 8</w:t>
      </w:r>
      <w:r w:rsidRPr="00222C02">
        <w:tab/>
        <w:t>1s+2s also 3s+4s</w:t>
      </w:r>
      <w:r>
        <w:t xml:space="preserve"> dance 1/2 R&amp;L, 1s+4s dance 1/2 R&amp;L as 2s &amp; 3s cross RH</w:t>
      </w:r>
    </w:p>
    <w:p w:rsidR="00B11EB3" w:rsidRDefault="00B11EB3" w:rsidP="00B11EB3">
      <w:pPr>
        <w:pStyle w:val="DanceBody"/>
      </w:pPr>
      <w:r>
        <w:t xml:space="preserve"> 9-16</w:t>
      </w:r>
      <w:r>
        <w:tab/>
        <w:t>All set &amp; 2s+4s also 1s+3s dance 1/2 RH across &amp; chase clockwise back to own sides</w:t>
      </w:r>
    </w:p>
    <w:p w:rsidR="00B11EB3" w:rsidRDefault="00B11EB3" w:rsidP="00B11EB3">
      <w:pPr>
        <w:pStyle w:val="DanceBody"/>
      </w:pPr>
      <w:r>
        <w:rPr>
          <w:rFonts w:ascii="ArialMT" w:hAnsi="ArialMT" w:cs="ArialMT"/>
        </w:rPr>
        <w:t>17-24</w:t>
      </w:r>
      <w:r>
        <w:rPr>
          <w:rFonts w:ascii="ArialMT" w:hAnsi="ArialMT" w:cs="ArialMT"/>
        </w:rPr>
        <w:tab/>
      </w:r>
      <w:r>
        <w:t>2s+4s also 1s+3s circle 4H round &amp; back</w:t>
      </w:r>
    </w:p>
    <w:p w:rsidR="00B11EB3" w:rsidRDefault="00B11EB3" w:rsidP="00B11EB3">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B11EB3" w:rsidRDefault="00B11EB3" w:rsidP="00B11EB3"/>
    <w:p w:rsidR="00B11EB3" w:rsidRDefault="00B11EB3" w:rsidP="00B11EB3">
      <w:pPr>
        <w:pStyle w:val="Minicrib"/>
      </w:pPr>
      <w:r>
        <w:t>TRIBUTE TO THE BORDERS  (J8x32)  3C (4C set)</w:t>
      </w:r>
      <w:r>
        <w:tab/>
        <w:t>Roy Goldring  RSCDS Leaflet Dances 31</w:t>
      </w:r>
    </w:p>
    <w:p w:rsidR="00B11EB3" w:rsidRPr="00EA7F69" w:rsidRDefault="00B11EB3" w:rsidP="00B11EB3">
      <w:pPr>
        <w:pStyle w:val="DanceBody"/>
      </w:pPr>
      <w:r w:rsidRPr="00EA7F69">
        <w:t xml:space="preserve"> 1- 8</w:t>
      </w:r>
      <w:r w:rsidRPr="00EA7F69">
        <w:tab/>
        <w:t>1s cross RH &amp; cast 1 place, turn RH 1.1/2 times to end in prom</w:t>
      </w:r>
      <w:r>
        <w:t>enade</w:t>
      </w:r>
      <w:r w:rsidRPr="00EA7F69">
        <w:t xml:space="preserve"> hold facing 2M</w:t>
      </w:r>
    </w:p>
    <w:p w:rsidR="00B11EB3" w:rsidRPr="00EA7F69" w:rsidRDefault="00B11EB3" w:rsidP="00B11EB3">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B11EB3" w:rsidRPr="00EA7F69" w:rsidRDefault="00B11EB3" w:rsidP="00B11EB3">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B11EB3" w:rsidRPr="00EA7F69" w:rsidRDefault="00B11EB3" w:rsidP="00B11EB3">
      <w:pPr>
        <w:pStyle w:val="DanceBody"/>
        <w:keepNext w:val="0"/>
      </w:pPr>
      <w:r w:rsidRPr="00EA7F69">
        <w:t>25-32</w:t>
      </w:r>
      <w:r w:rsidRPr="00EA7F69">
        <w:tab/>
        <w:t>3s+1s+2s Allemande</w:t>
      </w:r>
      <w:r>
        <w:t>.  End 2 1 3</w:t>
      </w:r>
    </w:p>
    <w:p w:rsidR="00B11EB3" w:rsidRDefault="00B11EB3" w:rsidP="00B11EB3"/>
    <w:p w:rsidR="00B11EB3" w:rsidRDefault="00B11EB3" w:rsidP="00B11EB3">
      <w:pPr>
        <w:pStyle w:val="Minicrib"/>
      </w:pPr>
      <w:r>
        <w:t>TRIBUTE TO THE LADIES  (J4x32)  4C set</w:t>
      </w:r>
      <w:r>
        <w:tab/>
        <w:t>Evelyn Ramwell  Kirkbrae Coll 1</w:t>
      </w:r>
    </w:p>
    <w:p w:rsidR="00B11EB3" w:rsidRDefault="00B11EB3" w:rsidP="00B11EB3">
      <w:pPr>
        <w:pStyle w:val="DanceBody"/>
      </w:pPr>
      <w:r>
        <w:t>3s &amp; 4s start on opp sides</w:t>
      </w:r>
    </w:p>
    <w:p w:rsidR="00B11EB3" w:rsidRDefault="00B11EB3" w:rsidP="00B11EB3">
      <w:pPr>
        <w:pStyle w:val="DanceBody"/>
      </w:pPr>
      <w:r>
        <w:t xml:space="preserve"> 1- 8</w:t>
      </w:r>
      <w:r>
        <w:tab/>
        <w:t>1s &amp; 4s turn RH &amp; cast in 1 place, dance LH across 1/2 way &amp; 1/2 turn corners RH</w:t>
      </w:r>
    </w:p>
    <w:p w:rsidR="00B11EB3" w:rsidRDefault="00B11EB3" w:rsidP="00B11EB3">
      <w:pPr>
        <w:pStyle w:val="DanceBody"/>
      </w:pPr>
      <w:r>
        <w:t xml:space="preserve"> 9-16</w:t>
      </w:r>
      <w:r>
        <w:tab/>
        <w:t>2s+4s &amp; 1s+3s dance reels of 4 across dance.  End 2 4(1)(3)</w:t>
      </w:r>
    </w:p>
    <w:p w:rsidR="00B11EB3" w:rsidRDefault="00B11EB3" w:rsidP="00B11EB3">
      <w:pPr>
        <w:pStyle w:val="DanceBody"/>
      </w:pPr>
      <w:r>
        <w:t>17-24</w:t>
      </w:r>
      <w:r>
        <w:tab/>
        <w:t>4s &amp; 1s cross to face partners corners on the diag &amp; set, 1/2 turn corners RH, 2s+3s join LH to form St Andrew's cross &amp; all Bal-in-Line</w:t>
      </w:r>
    </w:p>
    <w:p w:rsidR="00B11EB3" w:rsidRDefault="00B11EB3" w:rsidP="00B11EB3">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B11EB3" w:rsidRDefault="00B11EB3" w:rsidP="00B11EB3"/>
    <w:p w:rsidR="00B11EB3" w:rsidRDefault="00B11EB3" w:rsidP="00B11EB3">
      <w:pPr>
        <w:pStyle w:val="Minicrib"/>
      </w:pPr>
      <w:r>
        <w:t>TRIBUTE TO THE TWENTIETH CENTURY  (J4x40)  4C set</w:t>
      </w:r>
      <w:r>
        <w:tab/>
        <w:t>Doug Kean  Peterborough 2000 Collection</w:t>
      </w:r>
    </w:p>
    <w:p w:rsidR="00B11EB3" w:rsidRPr="00C72C13" w:rsidRDefault="00B11EB3" w:rsidP="00B11EB3">
      <w:pPr>
        <w:pStyle w:val="DanceBody"/>
      </w:pPr>
      <w:r w:rsidRPr="00C72C13">
        <w:t>Dawn of the Century</w:t>
      </w:r>
    </w:p>
    <w:p w:rsidR="00B11EB3" w:rsidRPr="00C72C13" w:rsidRDefault="00B11EB3" w:rsidP="00B11EB3">
      <w:pPr>
        <w:pStyle w:val="DanceBody"/>
      </w:pPr>
      <w:r w:rsidRPr="00C72C13">
        <w:t xml:space="preserve"> 1-8</w:t>
      </w:r>
      <w:r w:rsidRPr="00C72C13">
        <w:tab/>
        <w:t>1M sets, 1s set; 1s+2L set, 1s+2s set</w:t>
      </w:r>
    </w:p>
    <w:p w:rsidR="00B11EB3" w:rsidRPr="00C72C13" w:rsidRDefault="00B11EB3" w:rsidP="00B11EB3">
      <w:pPr>
        <w:pStyle w:val="DanceBody"/>
      </w:pPr>
      <w:r w:rsidRPr="00C72C13">
        <w:t>The pace quickens</w:t>
      </w:r>
    </w:p>
    <w:p w:rsidR="00B11EB3" w:rsidRPr="00C72C13" w:rsidRDefault="00B11EB3" w:rsidP="00B11EB3">
      <w:pPr>
        <w:pStyle w:val="DanceBody"/>
      </w:pPr>
      <w:r w:rsidRPr="00C72C13">
        <w:t xml:space="preserve"> 9-16</w:t>
      </w:r>
      <w:r w:rsidRPr="00C72C13">
        <w:tab/>
        <w:t>1s cross down to dance reels of 3 on opposite sides (1L LSh to 3M, 1M RSh to 3L)</w:t>
      </w:r>
    </w:p>
    <w:p w:rsidR="00B11EB3" w:rsidRPr="00C72C13" w:rsidRDefault="00B11EB3" w:rsidP="00B11EB3">
      <w:pPr>
        <w:pStyle w:val="DanceBody"/>
      </w:pPr>
      <w:r w:rsidRPr="00C72C13">
        <w:t>17-24</w:t>
      </w:r>
      <w:r w:rsidRPr="00C72C13">
        <w:tab/>
        <w:t>1s cross down to dance reels of 3 on own sides (1M LSh to 3M, 1L RSh to 3L)</w:t>
      </w:r>
    </w:p>
    <w:p w:rsidR="00B11EB3" w:rsidRPr="00C72C13" w:rsidRDefault="00B11EB3" w:rsidP="00B11EB3">
      <w:pPr>
        <w:pStyle w:val="DanceBody"/>
      </w:pPr>
      <w:r w:rsidRPr="00C72C13">
        <w:t>Showing off its achievements</w:t>
      </w:r>
    </w:p>
    <w:p w:rsidR="00B11EB3" w:rsidRPr="00C72C13" w:rsidRDefault="00B11EB3" w:rsidP="00B11EB3">
      <w:pPr>
        <w:pStyle w:val="DanceBody"/>
      </w:pPr>
      <w:r w:rsidRPr="00C72C13">
        <w:t>25-32</w:t>
      </w:r>
      <w:r w:rsidRPr="00C72C13">
        <w:tab/>
        <w:t>1s+2s+3s dance Allemande 3 2 1 4</w:t>
      </w:r>
    </w:p>
    <w:p w:rsidR="00B11EB3" w:rsidRPr="00C72C13" w:rsidRDefault="00B11EB3" w:rsidP="00B11EB3">
      <w:pPr>
        <w:pStyle w:val="DanceBody"/>
      </w:pPr>
      <w:r w:rsidRPr="00C72C13">
        <w:t>A lively close</w:t>
      </w:r>
    </w:p>
    <w:p w:rsidR="00B11EB3" w:rsidRPr="00C72C13" w:rsidRDefault="00B11EB3" w:rsidP="00B11EB3">
      <w:pPr>
        <w:pStyle w:val="DanceBody"/>
      </w:pPr>
      <w:r w:rsidRPr="00C72C13">
        <w:t>33-36</w:t>
      </w:r>
      <w:r w:rsidRPr="00C72C13">
        <w:tab/>
        <w:t>1s cross, cast 1 place (4s step up bars 35-36), 2s cross &amp; cast 1 place (3s step down 1 place 35-36)</w:t>
      </w:r>
    </w:p>
    <w:p w:rsidR="00B11EB3" w:rsidRDefault="00B11EB3" w:rsidP="00B11EB3">
      <w:pPr>
        <w:pStyle w:val="DanceBody"/>
      </w:pPr>
      <w:r w:rsidRPr="00C72C13">
        <w:t>37-40</w:t>
      </w:r>
      <w:r w:rsidRPr="00C72C13">
        <w:tab/>
        <w:t>1s+2s dance Reel of Tulloch turns with partner to finish on own side.</w:t>
      </w:r>
    </w:p>
    <w:p w:rsidR="00B11EB3" w:rsidRPr="00C72C13" w:rsidRDefault="00B11EB3" w:rsidP="00B11EB3">
      <w:pPr>
        <w:pStyle w:val="DanceBody"/>
        <w:keepNext w:val="0"/>
      </w:pPr>
      <w:r w:rsidRPr="00C72C13">
        <w:t>Note: 2s must finish on side by bar 40 as 2M has to be in place to start the dance next time through</w:t>
      </w:r>
    </w:p>
    <w:p w:rsidR="00B11EB3" w:rsidRDefault="00B11EB3" w:rsidP="00B11EB3"/>
    <w:p w:rsidR="00B11EB3" w:rsidRDefault="00B11EB3" w:rsidP="00B11EB3">
      <w:pPr>
        <w:pStyle w:val="Minicrib"/>
      </w:pPr>
      <w:r>
        <w:t>A TRIBUTE TO TRISH  (J8x40)  3C (4C set)</w:t>
      </w:r>
      <w:r>
        <w:tab/>
        <w:t>Roy Goldring</w:t>
      </w:r>
    </w:p>
    <w:p w:rsidR="00B11EB3" w:rsidRDefault="00B11EB3" w:rsidP="00B11EB3">
      <w:pPr>
        <w:pStyle w:val="DanceBody"/>
      </w:pPr>
      <w:r w:rsidRPr="00133112">
        <w:t xml:space="preserve"> </w:t>
      </w:r>
      <w:r w:rsidRPr="00133112">
        <w:rPr>
          <w:bCs/>
        </w:rPr>
        <w:t>1- 8</w:t>
      </w:r>
      <w:r w:rsidRPr="00133112">
        <w:rPr>
          <w:bCs/>
        </w:rPr>
        <w:tab/>
      </w:r>
      <w:r>
        <w:t>1s cross RH &amp; cast 1 place to meet in middle facing 2L (nearer hands joined), 1s set to 2L &amp; turn inwards &amp; set to 3M</w:t>
      </w:r>
    </w:p>
    <w:p w:rsidR="00B11EB3" w:rsidRDefault="00B11EB3" w:rsidP="00B11EB3">
      <w:pPr>
        <w:pStyle w:val="DanceBody"/>
      </w:pPr>
      <w:r>
        <w:rPr>
          <w:b/>
          <w:bCs/>
        </w:rPr>
        <w:t xml:space="preserve"> </w:t>
      </w:r>
      <w:r w:rsidRPr="00133112">
        <w:rPr>
          <w:bCs/>
        </w:rPr>
        <w:t>9-16</w:t>
      </w:r>
      <w:r w:rsidRPr="00133112">
        <w:rPr>
          <w:bCs/>
        </w:rPr>
        <w:tab/>
      </w:r>
      <w:r>
        <w:t>1s+3M dance RH across, 1s+2L dance LH across &amp; 1s end facing out in 2</w:t>
      </w:r>
      <w:r w:rsidRPr="00972EEB">
        <w:t>nd</w:t>
      </w:r>
      <w:r>
        <w:t xml:space="preserve"> place opposite sides</w:t>
      </w:r>
    </w:p>
    <w:p w:rsidR="00B11EB3" w:rsidRDefault="00B11EB3" w:rsidP="00B11EB3">
      <w:pPr>
        <w:pStyle w:val="DanceBody"/>
      </w:pPr>
      <w:r w:rsidRPr="00133112">
        <w:rPr>
          <w:bCs/>
        </w:rPr>
        <w:t>17-24</w:t>
      </w:r>
      <w:r w:rsidRPr="00133112">
        <w:rPr>
          <w:bCs/>
        </w:rPr>
        <w:tab/>
      </w:r>
      <w:r>
        <w:t>1s cast down below 3s &amp; dance up to face 2M (nearer hands joined). 1s set to 2M &amp; turn inwards &amp; set to 3L</w:t>
      </w:r>
    </w:p>
    <w:p w:rsidR="00B11EB3" w:rsidRDefault="00B11EB3" w:rsidP="00B11EB3">
      <w:pPr>
        <w:pStyle w:val="DanceBody"/>
      </w:pPr>
      <w:r w:rsidRPr="00133112">
        <w:rPr>
          <w:bCs/>
        </w:rPr>
        <w:t>25-32</w:t>
      </w:r>
      <w:r w:rsidRPr="00133112">
        <w:rPr>
          <w:bCs/>
        </w:rPr>
        <w:tab/>
        <w:t>1s+3L d</w:t>
      </w:r>
      <w:r w:rsidRPr="00133112">
        <w:t>ance</w:t>
      </w:r>
      <w:r>
        <w:t xml:space="preserve"> RH across, 1s+2M dance LH across</w:t>
      </w:r>
    </w:p>
    <w:p w:rsidR="00B11EB3" w:rsidRDefault="00B11EB3" w:rsidP="00B11EB3">
      <w:pPr>
        <w:pStyle w:val="DanceBody"/>
        <w:keepNext w:val="0"/>
      </w:pPr>
      <w:r w:rsidRPr="00133112">
        <w:rPr>
          <w:bCs/>
        </w:rPr>
        <w:t>33-40</w:t>
      </w:r>
      <w:r w:rsidRPr="00133112">
        <w:rPr>
          <w:bCs/>
        </w:rPr>
        <w:tab/>
        <w:t>1s dance r</w:t>
      </w:r>
      <w:r w:rsidRPr="00133112">
        <w:t>eels</w:t>
      </w:r>
      <w:r>
        <w:t xml:space="preserve"> of 3 on sides giving LSh to 1</w:t>
      </w:r>
      <w:r w:rsidRPr="00972EEB">
        <w:t>st</w:t>
      </w:r>
      <w:r>
        <w:t xml:space="preserve"> corner to start &amp; 1s cross RH</w:t>
      </w:r>
    </w:p>
    <w:p w:rsidR="00B11EB3" w:rsidRDefault="00B11EB3" w:rsidP="00B11EB3"/>
    <w:p w:rsidR="00B11EB3" w:rsidRDefault="00B11EB3" w:rsidP="00B11EB3">
      <w:pPr>
        <w:pStyle w:val="Minicrib"/>
      </w:pPr>
      <w:r>
        <w:t>TRICKY TROIKA  (R4x32)  4C Set</w:t>
      </w:r>
      <w:r>
        <w:tab/>
        <w:t>R Rintoul  Alba Smiles Better</w:t>
      </w:r>
    </w:p>
    <w:p w:rsidR="00B11EB3" w:rsidRDefault="00B11EB3" w:rsidP="00B11EB3">
      <w:pPr>
        <w:pStyle w:val="DanceBody"/>
      </w:pPr>
      <w:r>
        <w:t xml:space="preserve"> 1- 8</w:t>
      </w:r>
      <w:r>
        <w:tab/>
        <w:t>2s &amp; 3s dance 1/2 Figs of 8 round 1s/4s, cross (Ladies under Men's arch) &amp; turn corners with nearer hand into lines across facing other line of 4</w:t>
      </w:r>
    </w:p>
    <w:p w:rsidR="00B11EB3" w:rsidRDefault="00B11EB3" w:rsidP="00B11EB3">
      <w:pPr>
        <w:pStyle w:val="DanceBody"/>
      </w:pPr>
      <w:r>
        <w:t xml:space="preserve"> 9-16</w:t>
      </w:r>
      <w:r>
        <w:tab/>
        <w:t>All Coupe PdB twice, all Ladies dance 1/2 R&amp;L</w:t>
      </w:r>
      <w:r w:rsidRPr="00BA6B4D">
        <w:rPr>
          <w:b/>
        </w:rPr>
        <w:t xml:space="preserve"> while </w:t>
      </w:r>
      <w:r>
        <w:t>Men</w:t>
      </w:r>
      <w:r w:rsidRPr="007F0D5A">
        <w:rPr>
          <w:b/>
        </w:rPr>
        <w:t xml:space="preserve"> also </w:t>
      </w:r>
      <w:r>
        <w:t>dance 1/2 R&amp;L (cross up/down to start), 2s &amp; 3s end facing corners</w:t>
      </w:r>
    </w:p>
    <w:p w:rsidR="00B11EB3" w:rsidRDefault="00B11EB3" w:rsidP="00B11EB3">
      <w:pPr>
        <w:pStyle w:val="DanceBody"/>
      </w:pPr>
      <w:r>
        <w:t>17-24</w:t>
      </w:r>
      <w:r>
        <w:tab/>
        <w:t>All dance reels of 4 across &amp; end with 2s in1st place &amp; 3s in 4</w:t>
      </w:r>
      <w:r w:rsidRPr="00972EEB">
        <w:t>th</w:t>
      </w:r>
      <w:r>
        <w:t xml:space="preserve"> place</w:t>
      </w:r>
    </w:p>
    <w:p w:rsidR="00B11EB3" w:rsidRDefault="00B11EB3" w:rsidP="00B11EB3">
      <w:pPr>
        <w:pStyle w:val="DanceBody"/>
        <w:keepNext w:val="0"/>
      </w:pPr>
      <w:r>
        <w:t>25-32</w:t>
      </w:r>
      <w:r>
        <w:tab/>
        <w:t>1s+4s dance RH across</w:t>
      </w:r>
      <w:r w:rsidRPr="00BA6B4D">
        <w:rPr>
          <w:b/>
        </w:rPr>
        <w:t xml:space="preserve"> while </w:t>
      </w:r>
      <w:r>
        <w:t>2s+3s set &amp; change places RH on sides, 4s &amp; 1s dance out of ends &amp; cast in to 2</w:t>
      </w:r>
      <w:r w:rsidRPr="00972EEB">
        <w:t>nd</w:t>
      </w:r>
      <w:r>
        <w:t>/3</w:t>
      </w:r>
      <w:r w:rsidRPr="00972EEB">
        <w:t>rd</w:t>
      </w:r>
      <w:r>
        <w:t xml:space="preserve"> places.  2 4 1 3</w:t>
      </w:r>
    </w:p>
    <w:p w:rsidR="00B11EB3" w:rsidRDefault="00B11EB3" w:rsidP="00B11EB3"/>
    <w:p w:rsidR="00B11EB3" w:rsidRDefault="00B11EB3" w:rsidP="00B11EB3">
      <w:pPr>
        <w:pStyle w:val="Minicrib"/>
      </w:pPr>
      <w:r>
        <w:t>TRIGGS LOCK  (R8x40)  3C (4C set)</w:t>
      </w:r>
      <w:r>
        <w:tab/>
        <w:t>Peter Loveland  BHS 9 for 2015</w:t>
      </w:r>
    </w:p>
    <w:p w:rsidR="00B11EB3" w:rsidRDefault="00B11EB3" w:rsidP="00B11EB3">
      <w:pPr>
        <w:pStyle w:val="DanceBody"/>
      </w:pPr>
      <w:r>
        <w:t xml:space="preserve"> 1- 8</w:t>
      </w:r>
      <w:r>
        <w:tab/>
        <w:t>1s+2s+3s set, cross RH, 1s face out &amp; cast (2s step up) &amp; 1s turn RH to face out on opp sides  (2) (1) (3)</w:t>
      </w:r>
    </w:p>
    <w:p w:rsidR="00B11EB3" w:rsidRPr="00C237FC" w:rsidRDefault="00B11EB3" w:rsidP="00B11EB3">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B11EB3" w:rsidRPr="00C237FC" w:rsidRDefault="00B11EB3" w:rsidP="00B11EB3">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rPr>
        <w:t>while</w:t>
      </w:r>
      <w:r w:rsidRPr="00C237FC">
        <w:t xml:space="preserve"> 1s dance clockwise </w:t>
      </w:r>
      <w:r>
        <w:t xml:space="preserve">1/4 </w:t>
      </w:r>
      <w:r w:rsidRPr="00C237FC">
        <w:t>round the set</w:t>
      </w:r>
      <w:r>
        <w:t xml:space="preserve"> picking up 2M/3L …</w:t>
      </w:r>
    </w:p>
    <w:p w:rsidR="00B11EB3" w:rsidRDefault="00B11EB3" w:rsidP="00B11EB3">
      <w:pPr>
        <w:pStyle w:val="DanceBody"/>
      </w:pPr>
      <w:r w:rsidRPr="00C237FC">
        <w:tab/>
        <w:t>`</w:t>
      </w:r>
      <w:r>
        <w:t>11-14     who</w:t>
      </w:r>
      <w:r w:rsidRPr="00C237FC">
        <w:t xml:space="preserve"> promenade </w:t>
      </w:r>
      <w:r>
        <w:t xml:space="preserve"> 1/2 way</w:t>
      </w:r>
      <w:r w:rsidRPr="00C237FC">
        <w:t xml:space="preserve"> clockwise  </w:t>
      </w:r>
      <w:r w:rsidRPr="00C237FC">
        <w:rPr>
          <w:b/>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B11EB3" w:rsidRDefault="00B11EB3" w:rsidP="00B11EB3">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B11EB3" w:rsidRDefault="00B11EB3" w:rsidP="00B11EB3">
      <w:pPr>
        <w:pStyle w:val="DanceBody"/>
      </w:pPr>
      <w:r>
        <w:t>17-24</w:t>
      </w:r>
      <w:r>
        <w:tab/>
        <w:t>1s dance The Spoke</w:t>
      </w:r>
    </w:p>
    <w:p w:rsidR="00B11EB3" w:rsidRDefault="00B11EB3" w:rsidP="00B11EB3">
      <w:pPr>
        <w:pStyle w:val="DanceBody"/>
      </w:pPr>
      <w:r>
        <w:tab/>
        <w:t>`17-18     Bal-in-Line with 1st corner positions, drop LH &amp; dancing couple move clockwise to next corner</w:t>
      </w:r>
    </w:p>
    <w:p w:rsidR="00B11EB3" w:rsidRDefault="00B11EB3" w:rsidP="00B11EB3">
      <w:pPr>
        <w:pStyle w:val="DanceBody"/>
      </w:pPr>
      <w:r>
        <w:tab/>
        <w:t>`19-24     Repeat with next 3 corners (all couples PdeB for 8 bars)   (3) (1) (2)</w:t>
      </w:r>
    </w:p>
    <w:p w:rsidR="00B11EB3" w:rsidRDefault="00B11EB3" w:rsidP="00B11EB3">
      <w:pPr>
        <w:pStyle w:val="DanceBody"/>
      </w:pPr>
      <w:r>
        <w:t>25-32</w:t>
      </w:r>
      <w:r>
        <w:tab/>
        <w:t>3s+1s+2s dance LSh reels of 3 on opp sides (1L up, LSh to 3L, 1M down, LSh to 2M). 1s end in 2nd place opp sides</w:t>
      </w:r>
    </w:p>
    <w:p w:rsidR="00B11EB3" w:rsidRDefault="00B11EB3" w:rsidP="00B11EB3">
      <w:pPr>
        <w:pStyle w:val="DanceBody"/>
        <w:keepNext w:val="0"/>
      </w:pPr>
      <w:r>
        <w:t>33-40</w:t>
      </w:r>
      <w:r>
        <w:tab/>
        <w:t>3s+1s+2s Set+Link twice.  End 2 1 3</w:t>
      </w:r>
    </w:p>
    <w:p w:rsidR="00B11EB3" w:rsidRDefault="00B11EB3" w:rsidP="00B11EB3"/>
    <w:p w:rsidR="00B11EB3" w:rsidRDefault="00B11EB3" w:rsidP="00B11EB3">
      <w:pPr>
        <w:pStyle w:val="Minicrib"/>
      </w:pPr>
      <w:r>
        <w:t>TRIMBLE TUMBLE  (R8x32)  3C (4C Set)</w:t>
      </w:r>
      <w:r>
        <w:tab/>
        <w:t>Ron Arrowsmith  Doune Coll</w:t>
      </w:r>
    </w:p>
    <w:p w:rsidR="00B11EB3" w:rsidRPr="009F2468" w:rsidRDefault="00B11EB3" w:rsidP="00B11EB3">
      <w:pPr>
        <w:pStyle w:val="DanceBody"/>
      </w:pPr>
      <w:r>
        <w:t xml:space="preserve"> </w:t>
      </w:r>
      <w:r w:rsidRPr="009F2468">
        <w:t>1- 8</w:t>
      </w:r>
      <w:r w:rsidRPr="009F2468">
        <w:tab/>
        <w:t>1s+2s  dance double Fig 8 (1s cast &amp; cross up, 2s dance up to 1st place &amp; cast to start) 2s end in 2nd place on opp side</w:t>
      </w:r>
    </w:p>
    <w:p w:rsidR="00B11EB3" w:rsidRPr="009F2468" w:rsidRDefault="00B11EB3" w:rsidP="00B11EB3">
      <w:pPr>
        <w:pStyle w:val="DanceBody"/>
      </w:pPr>
      <w:r w:rsidRPr="009F2468">
        <w:t xml:space="preserve"> 9- 16</w:t>
      </w:r>
      <w:r w:rsidRPr="009F2468">
        <w:tab/>
        <w:t>1s+2s dance Ladies' Chain.</w:t>
      </w:r>
    </w:p>
    <w:p w:rsidR="00B11EB3" w:rsidRPr="009F2468" w:rsidRDefault="00B11EB3" w:rsidP="00B11EB3">
      <w:pPr>
        <w:pStyle w:val="DanceBody"/>
      </w:pPr>
      <w:r w:rsidRPr="009F2468">
        <w:t>17-24</w:t>
      </w:r>
      <w:r w:rsidRPr="009F2468">
        <w:tab/>
        <w:t>1s dance down the middle &amp; back to 2nd place</w:t>
      </w:r>
      <w:r w:rsidRPr="009F2468">
        <w:rPr>
          <w:b/>
        </w:rPr>
        <w:t xml:space="preserve"> while </w:t>
      </w:r>
      <w:r w:rsidRPr="009F2468">
        <w:t>2s set, cross down below 3s &amp; cast up to 1st place own side</w:t>
      </w:r>
    </w:p>
    <w:p w:rsidR="00B11EB3" w:rsidRPr="009F2468" w:rsidRDefault="00B11EB3" w:rsidP="00B11EB3">
      <w:pPr>
        <w:pStyle w:val="DanceBody"/>
        <w:keepNext w:val="0"/>
      </w:pPr>
      <w:r w:rsidRPr="009F2468">
        <w:t>25-32</w:t>
      </w:r>
      <w:r w:rsidRPr="009F2468">
        <w:tab/>
        <w:t>2s+1s+3s dance reels of 3 on own sides (1s dance out &amp; up to start)</w:t>
      </w:r>
    </w:p>
    <w:p w:rsidR="00B11EB3" w:rsidRDefault="00B11EB3" w:rsidP="00B11EB3"/>
    <w:p w:rsidR="00B11EB3" w:rsidRDefault="00B11EB3" w:rsidP="00B11EB3">
      <w:pPr>
        <w:pStyle w:val="Minicrib"/>
      </w:pPr>
      <w:r>
        <w:t>TRINITY LAUNCH  (S4x32)  4C Set</w:t>
      </w:r>
      <w:r>
        <w:tab/>
        <w:t>Ewan Galloway  Ship Ahoy!</w:t>
      </w:r>
    </w:p>
    <w:p w:rsidR="00B11EB3" w:rsidRDefault="00B11EB3" w:rsidP="00B11EB3">
      <w:pPr>
        <w:pStyle w:val="DanceBody"/>
      </w:pPr>
      <w:r>
        <w:t xml:space="preserve"> 1- 8</w:t>
      </w:r>
      <w:r>
        <w:tab/>
        <w:t>1s dance down middle &amp; back</w:t>
      </w:r>
    </w:p>
    <w:p w:rsidR="00B11EB3" w:rsidRDefault="00B11EB3" w:rsidP="00B11EB3">
      <w:pPr>
        <w:pStyle w:val="DanceBody"/>
      </w:pPr>
      <w:r>
        <w:t xml:space="preserve"> 9-16</w:t>
      </w:r>
      <w:r>
        <w:tab/>
        <w:t>1s cast (2s step up), 1s+3s dance RH across, 2s+1s+3s+4s set</w:t>
      </w:r>
    </w:p>
    <w:p w:rsidR="00B11EB3" w:rsidRDefault="00B11EB3" w:rsidP="00B11EB3">
      <w:pPr>
        <w:pStyle w:val="DanceBody"/>
      </w:pPr>
      <w:r>
        <w:t>17-24</w:t>
      </w:r>
      <w:r>
        <w:tab/>
        <w:t>1s dance down, out between 3s &amp; 4s on own side &amp; into 4th place (3s &amp; 4s step up 19-20); 1s+4s dance LH across</w:t>
      </w:r>
    </w:p>
    <w:p w:rsidR="00B11EB3" w:rsidRDefault="00B11EB3" w:rsidP="00B11EB3">
      <w:pPr>
        <w:pStyle w:val="DanceBody"/>
        <w:keepNext w:val="0"/>
      </w:pPr>
      <w:r>
        <w:t>25-32</w:t>
      </w:r>
      <w:r>
        <w:tab/>
        <w:t>All 4 couples Adv+Ret; all turn partners 2H.  2 3 4 1</w:t>
      </w:r>
    </w:p>
    <w:p w:rsidR="00B11EB3" w:rsidRDefault="00B11EB3" w:rsidP="00B11EB3"/>
    <w:p w:rsidR="00B11EB3" w:rsidRDefault="00B11EB3" w:rsidP="00B11EB3">
      <w:pPr>
        <w:pStyle w:val="Minicrib"/>
      </w:pPr>
      <w:r>
        <w:t>TRINITY TENSOME  (R5x40)  5C set</w:t>
      </w:r>
      <w:r>
        <w:tab/>
        <w:t>J Johnstone</w:t>
      </w:r>
    </w:p>
    <w:p w:rsidR="00B11EB3" w:rsidRDefault="00B11EB3" w:rsidP="00B11EB3">
      <w:pPr>
        <w:pStyle w:val="DanceBody"/>
      </w:pPr>
      <w:r>
        <w:t xml:space="preserve"> 1- 8</w:t>
      </w:r>
      <w:r>
        <w:tab/>
        <w:t>3s dance petronella to opposite sides</w:t>
      </w:r>
    </w:p>
    <w:p w:rsidR="00B11EB3" w:rsidRDefault="00B11EB3" w:rsidP="00B11EB3">
      <w:pPr>
        <w:pStyle w:val="DanceBody"/>
      </w:pPr>
      <w:r>
        <w:t xml:space="preserve"> 9-16</w:t>
      </w:r>
      <w:r>
        <w:tab/>
        <w:t>All set, dance DoSiDo &amp; set</w:t>
      </w:r>
    </w:p>
    <w:p w:rsidR="00B11EB3" w:rsidRDefault="00B11EB3" w:rsidP="00B11EB3">
      <w:pPr>
        <w:pStyle w:val="DanceBody"/>
      </w:pPr>
      <w:r>
        <w:t>17-24</w:t>
      </w:r>
      <w:r>
        <w:tab/>
        <w:t>3s dance reels of 3 across, 3L with 2s (RSh to 2L) &amp; 3M with 4s (RSh to 4M)</w:t>
      </w:r>
    </w:p>
    <w:p w:rsidR="00B11EB3" w:rsidRDefault="00B11EB3" w:rsidP="00B11EB3">
      <w:pPr>
        <w:pStyle w:val="DanceBody"/>
      </w:pPr>
      <w:r>
        <w:t>25-32</w:t>
      </w:r>
      <w:r>
        <w:tab/>
        <w:t>3s dance reels of 3 across, 3L with 1s (RSh to 1L) &amp; 3M with 5s (RSh to 5M) &amp; 3s end in centre at top/bottom facing down/up</w:t>
      </w:r>
    </w:p>
    <w:p w:rsidR="00B11EB3" w:rsidRDefault="00B11EB3" w:rsidP="00B11EB3">
      <w:pPr>
        <w:pStyle w:val="DanceBody"/>
        <w:keepNext w:val="0"/>
      </w:pPr>
      <w:r>
        <w:t>33-40</w:t>
      </w:r>
      <w:r>
        <w:tab/>
        <w:t>3s set twice advancing towards each other &amp; turn 2H ending in 2</w:t>
      </w:r>
      <w:r w:rsidRPr="00972EEB">
        <w:t>nd</w:t>
      </w:r>
      <w:r>
        <w:t xml:space="preserve"> place own side</w:t>
      </w:r>
      <w:r w:rsidRPr="00BA6B4D">
        <w:rPr>
          <w:b/>
        </w:rPr>
        <w:t xml:space="preserve"> while </w:t>
      </w:r>
      <w:r>
        <w:t>1s set twice &amp; cast to 5</w:t>
      </w:r>
      <w:r w:rsidRPr="00972EEB">
        <w:t>th</w:t>
      </w:r>
      <w:r>
        <w:t xml:space="preserve"> place</w:t>
      </w:r>
    </w:p>
    <w:p w:rsidR="00B11EB3" w:rsidRDefault="00B11EB3" w:rsidP="00B11EB3"/>
    <w:p w:rsidR="00B11EB3" w:rsidRDefault="00B11EB3" w:rsidP="00B11EB3">
      <w:pPr>
        <w:pStyle w:val="Minicrib"/>
      </w:pPr>
      <w:r>
        <w:t>THE TRIO  (S3x40)  3C set</w:t>
      </w:r>
      <w:r>
        <w:tab/>
        <w:t>Edward (Ted) Willitt</w:t>
      </w:r>
    </w:p>
    <w:p w:rsidR="00B11EB3" w:rsidRDefault="00B11EB3" w:rsidP="00B11EB3">
      <w:pPr>
        <w:pStyle w:val="DanceBody"/>
      </w:pPr>
      <w:r>
        <w:t xml:space="preserve"> 1- 8</w:t>
      </w:r>
      <w:r>
        <w:tab/>
        <w:t>1s cross RH &amp; cast 1 place, 1s cross LH &amp; cast to bottom then cross up 2</w:t>
      </w:r>
      <w:r w:rsidRPr="00972EEB">
        <w:t>nd</w:t>
      </w:r>
      <w:r>
        <w:t xml:space="preserve"> place opposite sides facing up</w:t>
      </w:r>
    </w:p>
    <w:p w:rsidR="00B11EB3" w:rsidRDefault="00B11EB3" w:rsidP="00B11EB3">
      <w:pPr>
        <w:pStyle w:val="DanceBody"/>
      </w:pPr>
      <w:r>
        <w:t xml:space="preserve"> 9-16</w:t>
      </w:r>
      <w:r>
        <w:tab/>
        <w:t>1L dances LH across with 2M+3M</w:t>
      </w:r>
      <w:r w:rsidRPr="00BA6B4D">
        <w:rPr>
          <w:b/>
        </w:rPr>
        <w:t xml:space="preserve"> while </w:t>
      </w:r>
      <w:r>
        <w:t>1M dances RH across with 2L+3L, 1s lead up to top crossing &amp; cast to 2</w:t>
      </w:r>
      <w:r w:rsidRPr="00972EEB">
        <w:t>nd</w:t>
      </w:r>
      <w:r>
        <w:t xml:space="preserve"> place own sides</w:t>
      </w:r>
    </w:p>
    <w:p w:rsidR="00B11EB3" w:rsidRDefault="00B11EB3" w:rsidP="00B11EB3">
      <w:pPr>
        <w:pStyle w:val="DanceBody"/>
      </w:pPr>
      <w:r>
        <w:t>17-24</w:t>
      </w:r>
      <w:r>
        <w:tab/>
        <w:t>1s dance reflection reels of 3 on own sides (1s dance in &amp; down)</w:t>
      </w:r>
    </w:p>
    <w:p w:rsidR="00B11EB3" w:rsidRDefault="00B11EB3" w:rsidP="00B11EB3">
      <w:pPr>
        <w:pStyle w:val="DanceBody"/>
      </w:pPr>
      <w:r>
        <w:t>25-32</w:t>
      </w:r>
      <w:r>
        <w:tab/>
        <w:t>All Adv+Ret, 1s turn RH &amp; cast to bottom</w:t>
      </w:r>
    </w:p>
    <w:p w:rsidR="00B11EB3" w:rsidRDefault="00B11EB3" w:rsidP="00B11EB3">
      <w:pPr>
        <w:pStyle w:val="DanceBody"/>
        <w:keepNext w:val="0"/>
      </w:pPr>
      <w:r>
        <w:t>33-40</w:t>
      </w:r>
      <w:r>
        <w:tab/>
        <w:t>All circle 6H round &amp; back</w:t>
      </w:r>
    </w:p>
    <w:p w:rsidR="00B11EB3" w:rsidRDefault="00B11EB3" w:rsidP="00B11EB3"/>
    <w:p w:rsidR="00B11EB3" w:rsidRDefault="00B11EB3" w:rsidP="00B11EB3">
      <w:pPr>
        <w:pStyle w:val="Minicrib"/>
      </w:pPr>
      <w:r>
        <w:t>A TRIP AROUND SALT SPRING  (R3x40)  3C set</w:t>
      </w:r>
      <w:r>
        <w:tab/>
        <w:t>Richard Bennett  Katannuta Bk</w:t>
      </w:r>
    </w:p>
    <w:p w:rsidR="00B11EB3" w:rsidRPr="00286B56" w:rsidRDefault="00B11EB3" w:rsidP="00B11EB3">
      <w:pPr>
        <w:pStyle w:val="DanceBody"/>
      </w:pPr>
      <w:r w:rsidRPr="00286B56">
        <w:t xml:space="preserve"> 1- 8</w:t>
      </w:r>
      <w:r w:rsidRPr="00286B56">
        <w:tab/>
        <w:t xml:space="preserve">All set &amp; cross RH, all set &amp; 1s+3s </w:t>
      </w:r>
      <w:r>
        <w:t xml:space="preserve">3/4 </w:t>
      </w:r>
      <w:r w:rsidRPr="00286B56">
        <w:t>turn RH into middle</w:t>
      </w:r>
      <w:r w:rsidRPr="00BA6B4D">
        <w:rPr>
          <w:b/>
        </w:rPr>
        <w:t xml:space="preserve"> while </w:t>
      </w:r>
      <w:r w:rsidRPr="00286B56">
        <w:t>2s cross RH</w:t>
      </w:r>
    </w:p>
    <w:p w:rsidR="00B11EB3" w:rsidRPr="00286B56" w:rsidRDefault="00B11EB3" w:rsidP="00B11EB3">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rPr>
        <w:t xml:space="preserve"> while </w:t>
      </w:r>
      <w:r w:rsidRPr="00286B56">
        <w:t>2s dance clockwise to replace the dancer leaving the reel &amp; all end where they started</w:t>
      </w:r>
    </w:p>
    <w:p w:rsidR="00B11EB3" w:rsidRPr="00286B56" w:rsidRDefault="00B11EB3" w:rsidP="00B11EB3">
      <w:pPr>
        <w:pStyle w:val="DanceBody"/>
      </w:pPr>
      <w:r w:rsidRPr="00286B56">
        <w:t>17-24</w:t>
      </w:r>
      <w:r w:rsidRPr="00286B56">
        <w:tab/>
        <w:t>1M</w:t>
      </w:r>
      <w:r w:rsidRPr="007F0D5A">
        <w:rPr>
          <w:b/>
        </w:rPr>
        <w:t xml:space="preserve"> also </w:t>
      </w:r>
      <w:r w:rsidRPr="00286B56">
        <w:t>3L followed by partners chase round clockwise to end on opposite sides  (1)2(3)</w:t>
      </w:r>
    </w:p>
    <w:p w:rsidR="00B11EB3" w:rsidRPr="00286B56" w:rsidRDefault="00B11EB3" w:rsidP="00B11EB3">
      <w:pPr>
        <w:pStyle w:val="DanceBody"/>
      </w:pPr>
      <w:r w:rsidRPr="00286B56">
        <w:t>25-32</w:t>
      </w:r>
      <w:r w:rsidRPr="00286B56">
        <w:tab/>
        <w:t xml:space="preserve">2s dance </w:t>
      </w:r>
      <w:r>
        <w:t>Diag R&amp;L</w:t>
      </w:r>
      <w:r w:rsidRPr="00286B56">
        <w:t xml:space="preserve"> </w:t>
      </w:r>
      <w:r>
        <w:t xml:space="preserve">(M down) </w:t>
      </w:r>
      <w:r w:rsidRPr="00286B56">
        <w:t>to 3 2 1</w:t>
      </w:r>
    </w:p>
    <w:p w:rsidR="00B11EB3" w:rsidRPr="00286B56" w:rsidRDefault="00B11EB3" w:rsidP="00B11EB3">
      <w:pPr>
        <w:pStyle w:val="DanceBody"/>
      </w:pPr>
      <w:r w:rsidRPr="00286B56">
        <w:t>33-40</w:t>
      </w:r>
      <w:r w:rsidRPr="00286B56">
        <w:tab/>
        <w:t>1s set &amp; cast up 1 place, all turn RH</w:t>
      </w:r>
    </w:p>
    <w:p w:rsidR="00B11EB3" w:rsidRPr="00286B56" w:rsidRDefault="00B11EB3" w:rsidP="00B11EB3">
      <w:pPr>
        <w:pStyle w:val="DanceBody"/>
        <w:keepNext w:val="0"/>
      </w:pPr>
      <w:r w:rsidRPr="00286B56">
        <w:t>Note - (Weasel Reel - Men always reel down middle &amp; dance up Mens side</w:t>
      </w:r>
      <w:r w:rsidRPr="00BA6B4D">
        <w:rPr>
          <w:b/>
        </w:rPr>
        <w:t xml:space="preserve"> while </w:t>
      </w:r>
      <w:r w:rsidRPr="00286B56">
        <w:t>Ladies always reel up middle &amp; dance down Ladies side)</w:t>
      </w:r>
    </w:p>
    <w:p w:rsidR="00B11EB3" w:rsidRDefault="00B11EB3" w:rsidP="00B11EB3"/>
    <w:p w:rsidR="00B11EB3" w:rsidRDefault="00B11EB3" w:rsidP="00B11EB3">
      <w:pPr>
        <w:pStyle w:val="Minicrib"/>
      </w:pPr>
      <w:r>
        <w:t>TRIP AROUND THE WORLD  (J4x32)  4C Set</w:t>
      </w:r>
      <w:r>
        <w:tab/>
        <w:t>Muriel A Johnstone  Merse Coll</w:t>
      </w:r>
    </w:p>
    <w:p w:rsidR="00B11EB3" w:rsidRDefault="00B11EB3" w:rsidP="00B11EB3">
      <w:pPr>
        <w:pStyle w:val="DanceBody"/>
      </w:pPr>
      <w:r>
        <w:t xml:space="preserve"> 1</w:t>
      </w:r>
      <w:r>
        <w:noBreakHyphen/>
        <w:t xml:space="preserve"> 8</w:t>
      </w:r>
      <w:r>
        <w:tab/>
        <w:t>All clap as 1s cross down &amp; cast behind 3s, 1s cross down between 4s &amp; cast up to original places</w:t>
      </w:r>
    </w:p>
    <w:p w:rsidR="00B11EB3" w:rsidRDefault="00B11EB3" w:rsidP="00B11EB3">
      <w:pPr>
        <w:pStyle w:val="DanceBody"/>
      </w:pPr>
      <w:r>
        <w:t xml:space="preserve"> 9</w:t>
      </w:r>
      <w:r>
        <w:noBreakHyphen/>
        <w:t>16</w:t>
      </w:r>
      <w:r>
        <w:tab/>
        <w:t>1s+2s</w:t>
      </w:r>
      <w:r w:rsidRPr="007F0D5A">
        <w:rPr>
          <w:b/>
        </w:rPr>
        <w:t xml:space="preserve"> also </w:t>
      </w:r>
      <w:r>
        <w:t>3s+4s dance RH across, 1s &amp; 3s cast 1 place</w:t>
      </w:r>
      <w:r w:rsidRPr="00BA6B4D">
        <w:rPr>
          <w:b/>
        </w:rPr>
        <w:t xml:space="preserve"> while </w:t>
      </w:r>
      <w:r>
        <w:t>2s &amp; 4s lead up 1 place &amp; 1s</w:t>
      </w:r>
      <w:r w:rsidRPr="007F0D5A">
        <w:rPr>
          <w:b/>
        </w:rPr>
        <w:t xml:space="preserve"> also </w:t>
      </w:r>
      <w:r>
        <w:t>3s 3/4 turn RH into line up/down middle</w:t>
      </w:r>
    </w:p>
    <w:p w:rsidR="00B11EB3" w:rsidRDefault="00B11EB3" w:rsidP="00B11EB3">
      <w:pPr>
        <w:pStyle w:val="DanceBody"/>
      </w:pPr>
      <w:r>
        <w:t>17</w:t>
      </w:r>
      <w:r>
        <w:noBreakHyphen/>
        <w:t>24</w:t>
      </w:r>
      <w:r>
        <w:tab/>
        <w:t>1s+3s dance 1/2 reel of 4, set to partners &amp; Petronella turn to end on own sides.  2 3 4 1</w:t>
      </w:r>
    </w:p>
    <w:p w:rsidR="00B11EB3" w:rsidRDefault="00B11EB3" w:rsidP="00B11EB3">
      <w:pPr>
        <w:pStyle w:val="DanceBody"/>
        <w:keepNext w:val="0"/>
      </w:pPr>
      <w:r>
        <w:t>25</w:t>
      </w:r>
      <w:r>
        <w:noBreakHyphen/>
        <w:t>32</w:t>
      </w:r>
      <w:r>
        <w:tab/>
        <w:t>All circle 8H round &amp; back</w:t>
      </w:r>
    </w:p>
    <w:p w:rsidR="00B11EB3" w:rsidRDefault="00B11EB3" w:rsidP="00B11EB3"/>
    <w:p w:rsidR="00B11EB3" w:rsidRDefault="00B11EB3" w:rsidP="00B11EB3">
      <w:pPr>
        <w:pStyle w:val="Minicrib"/>
      </w:pPr>
      <w:r>
        <w:t>A TRIP O'ER THE TWEED  (J8x48)  3C (4C set)</w:t>
      </w:r>
      <w:r>
        <w:tab/>
        <w:t>Playford  RSCDS Bk 28</w:t>
      </w:r>
    </w:p>
    <w:p w:rsidR="00B11EB3" w:rsidRDefault="00B11EB3" w:rsidP="00B11EB3">
      <w:pPr>
        <w:pStyle w:val="DanceBody"/>
      </w:pPr>
      <w:r>
        <w:t xml:space="preserve"> 1- 8</w:t>
      </w:r>
      <w:r>
        <w:tab/>
        <w:t>1s cast 1 place &amp; turning to Right form lines of 3 across (1L with 2s &amp; 1M with 3s), lines Adv+Ret (up/down)</w:t>
      </w:r>
    </w:p>
    <w:p w:rsidR="00B11EB3" w:rsidRDefault="00B11EB3" w:rsidP="00B11EB3">
      <w:pPr>
        <w:pStyle w:val="DanceBody"/>
      </w:pPr>
      <w:r>
        <w:t xml:space="preserve"> 9-16</w:t>
      </w:r>
      <w:r>
        <w:tab/>
        <w:t>1s cast round behind person on their Left &amp; cross to other couple (changing places with partner), lines again Adv+Ret</w:t>
      </w:r>
    </w:p>
    <w:p w:rsidR="00B11EB3" w:rsidRDefault="00B11EB3" w:rsidP="00B11EB3">
      <w:pPr>
        <w:pStyle w:val="DanceBody"/>
      </w:pPr>
      <w:r>
        <w:t>17-24</w:t>
      </w:r>
      <w:r>
        <w:tab/>
        <w:t>1s set advancing for 2 steps, set retiring &amp; cast round behind person on their left to 2</w:t>
      </w:r>
      <w:r w:rsidRPr="00972EEB">
        <w:t>nd</w:t>
      </w:r>
      <w:r>
        <w:t xml:space="preserve"> places opposite sides</w:t>
      </w:r>
    </w:p>
    <w:p w:rsidR="00B11EB3" w:rsidRDefault="00B11EB3" w:rsidP="00B11EB3">
      <w:pPr>
        <w:pStyle w:val="DanceBody"/>
      </w:pPr>
      <w:r>
        <w:t>25-32</w:t>
      </w:r>
      <w:r>
        <w:tab/>
        <w:t>2s+1s dance R&amp;L</w:t>
      </w:r>
    </w:p>
    <w:p w:rsidR="00B11EB3" w:rsidRDefault="00B11EB3" w:rsidP="00B11EB3">
      <w:pPr>
        <w:pStyle w:val="DanceBody"/>
      </w:pPr>
      <w:r>
        <w:t>33-40</w:t>
      </w:r>
      <w:r>
        <w:tab/>
        <w:t>2s+1s dance DoSiDo with partner then DoSiDo with 2s on the sides</w:t>
      </w:r>
    </w:p>
    <w:p w:rsidR="00B11EB3" w:rsidRDefault="00B11EB3" w:rsidP="00B11EB3">
      <w:pPr>
        <w:pStyle w:val="DanceBody"/>
        <w:keepNext w:val="0"/>
      </w:pPr>
      <w:r>
        <w:t>41-48</w:t>
      </w:r>
      <w:r>
        <w:tab/>
        <w:t>1s cross RH &amp; cast up to top, set &amp; cast back to 2</w:t>
      </w:r>
      <w:r w:rsidRPr="00972EEB">
        <w:t>nd</w:t>
      </w:r>
      <w:r>
        <w:t xml:space="preserve"> places</w:t>
      </w:r>
    </w:p>
    <w:p w:rsidR="00B11EB3" w:rsidRDefault="00B11EB3" w:rsidP="00B11EB3"/>
    <w:p w:rsidR="00B11EB3" w:rsidRDefault="00B11EB3" w:rsidP="00B11EB3">
      <w:pPr>
        <w:pStyle w:val="Minicrib"/>
      </w:pPr>
      <w:r>
        <w:t>A TRIP OVER TWEED  (S8x32)  3C (4C Set)</w:t>
      </w:r>
      <w:r>
        <w:tab/>
        <w:t>Dances taught by Miss Milligan</w:t>
      </w:r>
    </w:p>
    <w:p w:rsidR="00B11EB3" w:rsidRDefault="00B11EB3" w:rsidP="00B11EB3">
      <w:pPr>
        <w:pStyle w:val="DanceBody"/>
      </w:pPr>
      <w:r>
        <w:t xml:space="preserve"> 1- 8</w:t>
      </w:r>
      <w:r>
        <w:tab/>
        <w:t>1s set &amp; cast to 2nd place (2s step up). 1s+2s+3s Adv+Ret</w:t>
      </w:r>
    </w:p>
    <w:p w:rsidR="00B11EB3" w:rsidRDefault="00B11EB3" w:rsidP="00B11EB3">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B11EB3" w:rsidRDefault="00B11EB3" w:rsidP="00B11EB3">
      <w:pPr>
        <w:pStyle w:val="DanceBody"/>
      </w:pPr>
      <w:r>
        <w:t>17-24</w:t>
      </w:r>
      <w:r>
        <w:tab/>
        <w:t xml:space="preserve">1M casts down round 2L </w:t>
      </w:r>
      <w:r>
        <w:rPr>
          <w:b/>
          <w:bCs/>
        </w:rPr>
        <w:t>while</w:t>
      </w:r>
      <w:r>
        <w:t xml:space="preserve"> 1L casts up round 3M. 2s+1s dance R&amp;L (1 bar per hand)</w:t>
      </w:r>
    </w:p>
    <w:p w:rsidR="00B11EB3" w:rsidRDefault="00B11EB3" w:rsidP="00B11EB3">
      <w:pPr>
        <w:pStyle w:val="DanceBody"/>
        <w:keepNext w:val="0"/>
      </w:pPr>
      <w:r>
        <w:t>25-32</w:t>
      </w:r>
      <w:r>
        <w:tab/>
        <w:t>1s dance DoSiDo, 1s lead up, cross &amp; cast to 2nd place</w:t>
      </w:r>
    </w:p>
    <w:p w:rsidR="00B11EB3" w:rsidRDefault="00B11EB3" w:rsidP="00B11EB3"/>
    <w:p w:rsidR="00B11EB3" w:rsidRDefault="00B11EB3" w:rsidP="00B11EB3">
      <w:pPr>
        <w:pStyle w:val="Minicrib"/>
      </w:pPr>
      <w:r>
        <w:t>A TRIP TO ABERDEEN  (J8x32)  3C (4C set)</w:t>
      </w:r>
      <w:r>
        <w:tab/>
        <w:t>Rutherford  RSCDS Bk 17</w:t>
      </w:r>
    </w:p>
    <w:p w:rsidR="00B11EB3" w:rsidRDefault="00B11EB3" w:rsidP="00B11EB3">
      <w:pPr>
        <w:pStyle w:val="DanceBody"/>
      </w:pPr>
      <w:r>
        <w:t xml:space="preserve"> 1- 8</w:t>
      </w:r>
      <w:r>
        <w:tab/>
        <w:t>1M casts 1 place &amp; turns 3L LH, 1L casts 1 place &amp; turns 3M RH, 1s end 2</w:t>
      </w:r>
      <w:r w:rsidRPr="00972EEB">
        <w:t>nd</w:t>
      </w:r>
      <w:r>
        <w:t xml:space="preserve"> place opposite sides</w:t>
      </w:r>
    </w:p>
    <w:p w:rsidR="00B11EB3" w:rsidRDefault="00B11EB3" w:rsidP="00B11EB3">
      <w:pPr>
        <w:pStyle w:val="DanceBody"/>
      </w:pPr>
      <w:r>
        <w:t xml:space="preserve"> 9-16</w:t>
      </w:r>
      <w:r>
        <w:tab/>
        <w:t>2s+1s+3s circle 6H round &amp; back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(1s end between corners)</w:t>
      </w:r>
    </w:p>
    <w:p w:rsidR="00B11EB3" w:rsidRDefault="00B11EB3" w:rsidP="00B11EB3">
      <w:pPr>
        <w:pStyle w:val="DanceBody"/>
        <w:keepNext w:val="0"/>
      </w:pPr>
      <w:r>
        <w:t>25-32</w:t>
      </w:r>
      <w:r>
        <w:tab/>
        <w:t>2s+1s+3s Adv+Ret, 1s turn RH 1.1/2 times</w:t>
      </w:r>
    </w:p>
    <w:p w:rsidR="00B11EB3" w:rsidRDefault="00B11EB3" w:rsidP="00B11EB3"/>
    <w:p w:rsidR="00B11EB3" w:rsidRDefault="00B11EB3" w:rsidP="00B11EB3">
      <w:pPr>
        <w:pStyle w:val="Minicrib"/>
      </w:pPr>
      <w:r>
        <w:t>A TRIP TO APHRODISIA  (R3x32)  3C set</w:t>
      </w:r>
      <w:r>
        <w:tab/>
        <w:t>John Drewry  Turkish Set</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&amp; 3s set, turn 2H &amp; end 1s facing 2L &amp; 3s facing 2M, 2L dances under arch made by 1s (to 2L+1L+1M on Ladies side)</w:t>
      </w:r>
      <w:r w:rsidRPr="00BA6B4D">
        <w:rPr>
          <w:b/>
        </w:rPr>
        <w:t xml:space="preserve"> while </w:t>
      </w:r>
      <w:r>
        <w:t>2M dances under arch made by 3s (to 3L+3M+2M on Men's side) &amp; all chase for 2 steps to 3 2 1</w:t>
      </w:r>
    </w:p>
    <w:p w:rsidR="00B11EB3" w:rsidRDefault="00B11EB3" w:rsidP="00B11EB3">
      <w:pPr>
        <w:pStyle w:val="DanceBody"/>
      </w:pPr>
      <w:r>
        <w:t>17-24</w:t>
      </w:r>
      <w:r>
        <w:tab/>
        <w:t>3s+2s+1s lead down &amp; back</w:t>
      </w:r>
    </w:p>
    <w:p w:rsidR="00B11EB3" w:rsidRDefault="00B11EB3" w:rsidP="00B11EB3">
      <w:pPr>
        <w:pStyle w:val="DanceBody"/>
        <w:keepNext w:val="0"/>
      </w:pPr>
      <w:r>
        <w:t>25-32</w:t>
      </w:r>
      <w:r>
        <w:tab/>
        <w:t>3s+2s dance Allemande.  2 3 1</w:t>
      </w:r>
    </w:p>
    <w:p w:rsidR="00B11EB3" w:rsidRDefault="00B11EB3" w:rsidP="00B11EB3"/>
    <w:p w:rsidR="00B11EB3" w:rsidRDefault="00B11EB3" w:rsidP="00B11EB3">
      <w:pPr>
        <w:pStyle w:val="Minicrib"/>
      </w:pPr>
      <w:r>
        <w:t>A TRIP TO APPLECROSS  (R6x32)  2C (3C set)</w:t>
      </w:r>
      <w:r>
        <w:tab/>
        <w:t>Nicola Scott  RSCDS Bk 50</w:t>
      </w:r>
    </w:p>
    <w:p w:rsidR="00B11EB3" w:rsidRPr="00184297" w:rsidRDefault="00B11EB3" w:rsidP="00B11EB3">
      <w:pPr>
        <w:pStyle w:val="DanceBody"/>
      </w:pPr>
      <w:r w:rsidRPr="00184297">
        <w:t xml:space="preserve"> 1- 8</w:t>
      </w:r>
      <w:r w:rsidRPr="00184297">
        <w:tab/>
        <w:t>1s set, 1M sets twice while 1L dances round 1M passing RSh &amp; back to place. 1s cross RH, 1L ends facing up</w:t>
      </w:r>
    </w:p>
    <w:p w:rsidR="00B11EB3" w:rsidRPr="00184297" w:rsidRDefault="00B11EB3" w:rsidP="00B11EB3">
      <w:pPr>
        <w:pStyle w:val="DanceBody"/>
      </w:pPr>
      <w:r w:rsidRPr="00184297">
        <w:t xml:space="preserve"> 9-16</w:t>
      </w:r>
      <w:r w:rsidRPr="00184297">
        <w:tab/>
        <w:t>1s+2s dance Men's Chain up/down set finishing on sidelines (1) 2</w:t>
      </w:r>
    </w:p>
    <w:p w:rsidR="00B11EB3" w:rsidRPr="00184297" w:rsidRDefault="00B11EB3" w:rsidP="00B11EB3">
      <w:pPr>
        <w:pStyle w:val="DanceBody"/>
      </w:pPr>
      <w:r w:rsidRPr="00184297">
        <w:t>17-24</w:t>
      </w:r>
      <w:r w:rsidRPr="00184297">
        <w:tab/>
        <w:t>1s+2s set, pull back RSh, dance 1 place clockwise into 1s+2s dance RH across</w:t>
      </w:r>
    </w:p>
    <w:p w:rsidR="00B11EB3" w:rsidRPr="00184297" w:rsidRDefault="00B11EB3" w:rsidP="00B11EB3">
      <w:pPr>
        <w:pStyle w:val="DanceBody"/>
      </w:pPr>
      <w:r w:rsidRPr="00184297">
        <w:t>25-32</w:t>
      </w:r>
      <w:r w:rsidRPr="00184297">
        <w:tab/>
        <w:t>1s+2s change places RH on sides with partner, chase 1 place clockwise. 1s turn 1.1/2 RH.  2 1</w:t>
      </w:r>
    </w:p>
    <w:p w:rsidR="00B11EB3" w:rsidRPr="00184297" w:rsidRDefault="00B11EB3" w:rsidP="00B11EB3">
      <w:pPr>
        <w:pStyle w:val="DanceBody"/>
      </w:pPr>
      <w:r w:rsidRPr="00184297">
        <w:t>Each 2nd repetition modify as follows:</w:t>
      </w:r>
    </w:p>
    <w:p w:rsidR="00B11EB3" w:rsidRPr="00184297" w:rsidRDefault="00B11EB3" w:rsidP="00B11EB3">
      <w:pPr>
        <w:pStyle w:val="DanceBody"/>
      </w:pPr>
      <w:r w:rsidRPr="00184297">
        <w:tab/>
        <w:t>1-8    1s set, 1L sets twice while 1M dances round 1L passing LSh &amp; back to place. 1s cross LH, 1M ends facing up. (1) 2</w:t>
      </w:r>
    </w:p>
    <w:p w:rsidR="00B11EB3" w:rsidRPr="00184297" w:rsidRDefault="00B11EB3" w:rsidP="00B11EB3">
      <w:pPr>
        <w:pStyle w:val="DanceBody"/>
      </w:pPr>
      <w:r w:rsidRPr="00184297">
        <w:tab/>
        <w:t>9-16  1s+2s dance Ladies' Chain up/down set finishing on sidelines</w:t>
      </w:r>
    </w:p>
    <w:p w:rsidR="00B11EB3" w:rsidRDefault="00B11EB3" w:rsidP="00B11EB3">
      <w:pPr>
        <w:pStyle w:val="DanceBody"/>
      </w:pPr>
      <w:r w:rsidRPr="00F4067E">
        <w:rPr>
          <w:i/>
        </w:rPr>
        <w:t>Note:</w:t>
      </w:r>
      <w:r>
        <w:tab/>
        <w:t>Bars 3-6      1M or 1L may use highland setting</w:t>
      </w:r>
    </w:p>
    <w:p w:rsidR="00B11EB3" w:rsidRDefault="00B11EB3" w:rsidP="00B11EB3">
      <w:pPr>
        <w:pStyle w:val="DanceBody"/>
        <w:keepNext w:val="0"/>
      </w:pPr>
      <w:r>
        <w:tab/>
        <w:t>Bars 29-32  1s may use pivot turn (Right elbow grip)</w:t>
      </w:r>
    </w:p>
    <w:p w:rsidR="00B11EB3" w:rsidRDefault="00B11EB3" w:rsidP="00B11EB3"/>
    <w:p w:rsidR="00B11EB3" w:rsidRDefault="00B11EB3" w:rsidP="00B11EB3">
      <w:pPr>
        <w:pStyle w:val="Minicrib"/>
      </w:pPr>
      <w:r>
        <w:t>TRIP TO AUSTIN  (S4x32)  4C set</w:t>
      </w:r>
      <w:r>
        <w:tab/>
        <w:t>Terry Glasspool  Itch To Dance</w:t>
      </w:r>
    </w:p>
    <w:p w:rsidR="00B11EB3" w:rsidRDefault="00B11EB3" w:rsidP="00B11EB3">
      <w:pPr>
        <w:pStyle w:val="DanceBody"/>
      </w:pPr>
      <w:r>
        <w:t>3s &amp; 4s start on opp sides</w:t>
      </w:r>
    </w:p>
    <w:p w:rsidR="00B11EB3" w:rsidRPr="00D02168" w:rsidRDefault="00B11EB3" w:rsidP="00B11EB3">
      <w:pPr>
        <w:pStyle w:val="DanceBody"/>
      </w:pPr>
      <w:r w:rsidRPr="00D02168">
        <w:t xml:space="preserve"> 1- 8</w:t>
      </w:r>
      <w:r w:rsidRPr="00D02168">
        <w:tab/>
        <w:t>All dance reels of 4 on sides</w:t>
      </w:r>
    </w:p>
    <w:p w:rsidR="00B11EB3" w:rsidRPr="00D02168" w:rsidRDefault="00B11EB3" w:rsidP="00B11EB3">
      <w:pPr>
        <w:pStyle w:val="DanceBody"/>
      </w:pPr>
      <w:r w:rsidRPr="00D02168">
        <w:t xml:space="preserve"> 9-16</w:t>
      </w:r>
      <w:r w:rsidRPr="00D02168">
        <w:tab/>
        <w:t>1s+2s</w:t>
      </w:r>
      <w:r w:rsidRPr="007F0D5A">
        <w:rPr>
          <w:b/>
        </w:rPr>
        <w:t xml:space="preserve"> also </w:t>
      </w:r>
      <w:r w:rsidRPr="00D02168">
        <w:t>3s+4s circle 4H round to left, 1s &amp; 4s cast in 1 place &amp; lead up/down to places</w:t>
      </w:r>
      <w:r w:rsidRPr="00BA6B4D">
        <w:rPr>
          <w:b/>
        </w:rPr>
        <w:t xml:space="preserve"> while </w:t>
      </w:r>
      <w:r w:rsidRPr="00D02168">
        <w:t>2s &amp; 3s cross up/down &amp; cast in 1 place</w:t>
      </w:r>
    </w:p>
    <w:p w:rsidR="00B11EB3" w:rsidRDefault="00B11EB3" w:rsidP="00B11EB3">
      <w:pPr>
        <w:pStyle w:val="DanceBody"/>
      </w:pPr>
      <w:r w:rsidRPr="00D02168">
        <w:t>17-24</w:t>
      </w:r>
      <w:r w:rsidRPr="00D02168">
        <w:tab/>
      </w:r>
      <w:r>
        <w:t>All</w:t>
      </w:r>
      <w:r w:rsidRPr="00D02168">
        <w:t xml:space="preserve"> dance interlocking Allemande</w:t>
      </w:r>
      <w:r>
        <w:t>s:-</w:t>
      </w:r>
    </w:p>
    <w:p w:rsidR="00B11EB3" w:rsidRPr="00D02168" w:rsidRDefault="00B11EB3" w:rsidP="00B11EB3">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B11EB3" w:rsidRPr="00D02168" w:rsidRDefault="00B11EB3" w:rsidP="00B11EB3">
      <w:pPr>
        <w:pStyle w:val="DanceBody"/>
      </w:pPr>
      <w:r w:rsidRPr="00D02168">
        <w:t>25-32</w:t>
      </w:r>
      <w:r w:rsidRPr="00D02168">
        <w:tab/>
        <w:t>4s+1s dance the Bourrel : -</w:t>
      </w:r>
    </w:p>
    <w:p w:rsidR="00B11EB3" w:rsidRPr="00D02168" w:rsidRDefault="00B11EB3" w:rsidP="00B11EB3">
      <w:pPr>
        <w:pStyle w:val="DanceBody"/>
      </w:pPr>
      <w:r w:rsidRPr="00D02168">
        <w:tab/>
        <w:t xml:space="preserve">`4L+1L set advancing, </w:t>
      </w:r>
      <w:r>
        <w:t xml:space="preserve">3/4 </w:t>
      </w:r>
      <w:r w:rsidRPr="00D02168">
        <w:t>turn 2H &amp; twirl to end BtoB (1L facing up &amp; 4L down)</w:t>
      </w:r>
      <w:r w:rsidRPr="00BA6B4D">
        <w:rPr>
          <w:b/>
        </w:rPr>
        <w:t xml:space="preserve"> while </w:t>
      </w:r>
      <w:r w:rsidRPr="00D02168">
        <w:t xml:space="preserve">partners chase anticlockwise </w:t>
      </w:r>
      <w:r>
        <w:t xml:space="preserve">1/2 </w:t>
      </w:r>
      <w:r w:rsidRPr="00D02168">
        <w:t>way to face partners</w:t>
      </w:r>
    </w:p>
    <w:p w:rsidR="00B11EB3" w:rsidRPr="00D02168" w:rsidRDefault="00B11EB3" w:rsidP="00B11EB3">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B11EB3" w:rsidRDefault="00B11EB3" w:rsidP="00B11EB3"/>
    <w:p w:rsidR="00B11EB3" w:rsidRDefault="00B11EB3" w:rsidP="00B11EB3">
      <w:pPr>
        <w:pStyle w:val="Minicrib"/>
      </w:pPr>
      <w:r>
        <w:t>A TRIP TO BAVARIA  (R4x32)  4C set</w:t>
      </w:r>
      <w:r>
        <w:tab/>
        <w:t>J MacGregor-Brown  Guide To SCD (ex-Collins)</w:t>
      </w:r>
    </w:p>
    <w:p w:rsidR="00B11EB3" w:rsidRPr="00827421" w:rsidRDefault="00B11EB3" w:rsidP="00B11EB3">
      <w:pPr>
        <w:pStyle w:val="DanceBody"/>
      </w:pPr>
      <w:r w:rsidRPr="00827421">
        <w:t xml:space="preserve"> 1- 4</w:t>
      </w:r>
      <w:r w:rsidRPr="00827421">
        <w:tab/>
        <w:t>1s &amp; 4s cross RH</w:t>
      </w:r>
      <w:r w:rsidRPr="00827421">
        <w:rPr>
          <w:b/>
        </w:rPr>
        <w:t xml:space="preserve"> while </w:t>
      </w:r>
      <w:r w:rsidRPr="00827421">
        <w:t>2s+3s dance 1/2 RH across, 1s+3s &amp; 2s+4s change places LH on sides</w:t>
      </w:r>
    </w:p>
    <w:p w:rsidR="00B11EB3" w:rsidRPr="00827421" w:rsidRDefault="00B11EB3" w:rsidP="00B11EB3">
      <w:pPr>
        <w:pStyle w:val="DanceBody"/>
      </w:pPr>
      <w:r w:rsidRPr="00827421">
        <w:t xml:space="preserve"> 5-16</w:t>
      </w:r>
      <w:r w:rsidRPr="00827421">
        <w:tab/>
        <w:t xml:space="preserve">Repeat 1-4 another 3 times (end cpls cross RH, middle cpls 1/2 RH across;  cpls in 1st+2nd place </w:t>
      </w:r>
      <w:r w:rsidRPr="00827421">
        <w:rPr>
          <w:b/>
        </w:rPr>
        <w:t>also</w:t>
      </w:r>
      <w:r w:rsidRPr="00827421">
        <w:t xml:space="preserve"> 3rd+4th place change places LH) All finish in original places</w:t>
      </w:r>
    </w:p>
    <w:p w:rsidR="00B11EB3" w:rsidRPr="00827421" w:rsidRDefault="00B11EB3" w:rsidP="00B11EB3">
      <w:pPr>
        <w:pStyle w:val="DanceBody"/>
      </w:pPr>
      <w:r w:rsidRPr="00827421">
        <w:t>17-24</w:t>
      </w:r>
      <w:r w:rsidRPr="00827421">
        <w:tab/>
        <w:t>1s set to 2s &amp; cross over to face 3s (2s dance up), set &amp; cross to face 4s (3s dance up)</w:t>
      </w:r>
    </w:p>
    <w:p w:rsidR="00B11EB3" w:rsidRPr="00827421" w:rsidRDefault="00B11EB3" w:rsidP="00B11EB3">
      <w:pPr>
        <w:pStyle w:val="DanceBody"/>
        <w:keepNext w:val="0"/>
      </w:pPr>
      <w:r w:rsidRPr="00827421">
        <w:t>25-32</w:t>
      </w:r>
      <w:r w:rsidRPr="00827421">
        <w:tab/>
        <w:t>1s set to 4s &amp; cross over to 4th place on opposite sides (4s dance up), all Adv+Ret 2 steps &amp; 1s change places RH (2H popular) to retire to own sides</w:t>
      </w:r>
    </w:p>
    <w:p w:rsidR="00B11EB3" w:rsidRDefault="00B11EB3" w:rsidP="00B11EB3"/>
    <w:p w:rsidR="00B11EB3" w:rsidRDefault="00B11EB3" w:rsidP="00B11EB3">
      <w:pPr>
        <w:pStyle w:val="Minicrib"/>
      </w:pPr>
      <w:r>
        <w:t>TRIP TO BELGIUM  (R4x32)  4C set</w:t>
      </w:r>
      <w:r>
        <w:tab/>
        <w:t>Joseph Killeen  Muckle Bk</w:t>
      </w:r>
    </w:p>
    <w:p w:rsidR="00B11EB3" w:rsidRDefault="00B11EB3" w:rsidP="00B11EB3">
      <w:pPr>
        <w:pStyle w:val="DanceBody"/>
      </w:pPr>
      <w:r>
        <w:t xml:space="preserve"> 1- 8</w:t>
      </w:r>
      <w:r>
        <w:tab/>
        <w:t>1s lead up (for 2) &amp; back</w:t>
      </w:r>
      <w:r w:rsidRPr="00BA6B4D">
        <w:rPr>
          <w:b/>
        </w:rPr>
        <w:t xml:space="preserve"> while </w:t>
      </w:r>
      <w:r>
        <w:t>4s lead down &amp; back, 1s &amp; 4s cross RH &amp; cast in 1 place to face corners &amp; all set</w:t>
      </w:r>
    </w:p>
    <w:p w:rsidR="00B11EB3" w:rsidRDefault="00B11EB3" w:rsidP="00B11EB3">
      <w:pPr>
        <w:pStyle w:val="DanceBody"/>
      </w:pPr>
      <w:r>
        <w:t xml:space="preserve"> 9-16</w:t>
      </w:r>
      <w:r>
        <w:tab/>
        <w:t>All 1/2 turn corners RH &amp; Bal-in-Line, 1/2 turn RH &amp; Bal-in-Line</w:t>
      </w:r>
    </w:p>
    <w:p w:rsidR="00B11EB3" w:rsidRDefault="00B11EB3" w:rsidP="00B11EB3">
      <w:pPr>
        <w:pStyle w:val="DanceBody"/>
      </w:pPr>
      <w:r>
        <w:t>17-24</w:t>
      </w:r>
      <w:r>
        <w:tab/>
        <w:t>1s+4s dance LH across, 1s+4s dance 1/2 R&amp;L</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TRIP TO BLAIRGOWRIE (Silver Wedding Jig)  (J8x40)  3C (4C Set)</w:t>
      </w:r>
      <w:r>
        <w:tab/>
        <w:t>Evelyn Ramwell  3rd Kirkbrae Coll</w:t>
      </w:r>
    </w:p>
    <w:p w:rsidR="00B11EB3" w:rsidRDefault="00B11EB3" w:rsidP="00B11EB3">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B11EB3" w:rsidRDefault="00B11EB3" w:rsidP="00B11EB3">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B11EB3" w:rsidRDefault="00B11EB3" w:rsidP="00B11EB3">
      <w:pPr>
        <w:pStyle w:val="DanceBody"/>
      </w:pPr>
      <w:r>
        <w:t>17-24</w:t>
      </w:r>
      <w:r>
        <w:tab/>
        <w:t>1s dance reels of 3 on own sides passing 3</w:t>
      </w:r>
      <w:r w:rsidRPr="00972EEB">
        <w:t>rd</w:t>
      </w:r>
      <w:r>
        <w:t xml:space="preserve"> corner RSh</w:t>
      </w:r>
    </w:p>
    <w:p w:rsidR="00B11EB3" w:rsidRDefault="00B11EB3" w:rsidP="00B11EB3">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B11EB3" w:rsidRDefault="00B11EB3" w:rsidP="00B11EB3">
      <w:pPr>
        <w:pStyle w:val="DanceBody"/>
        <w:keepNext w:val="0"/>
      </w:pPr>
      <w:r>
        <w:t>33-40</w:t>
      </w:r>
      <w:r>
        <w:tab/>
        <w:t>2s+1s+3s circle 6H round &amp; back</w:t>
      </w:r>
    </w:p>
    <w:p w:rsidR="00B11EB3" w:rsidRDefault="00B11EB3" w:rsidP="00B11EB3"/>
    <w:p w:rsidR="00B11EB3" w:rsidRDefault="00B11EB3" w:rsidP="00B11EB3">
      <w:pPr>
        <w:pStyle w:val="Minicrib"/>
      </w:pPr>
      <w:r>
        <w:t>A TRIP TO BOSTON  (J3x32)  3C Set</w:t>
      </w:r>
      <w:r>
        <w:tab/>
        <w:t>Martha Morrison Veranth  Wasatch Mountain Coll</w:t>
      </w:r>
    </w:p>
    <w:p w:rsidR="00B11EB3" w:rsidRDefault="00B11EB3" w:rsidP="00B11EB3">
      <w:pPr>
        <w:pStyle w:val="DanceBody"/>
      </w:pPr>
      <w:r>
        <w:t xml:space="preserve"> 1- 8</w:t>
      </w:r>
      <w:r>
        <w:tab/>
        <w:t>1L followed by 1M casts below 2L, dances across; casts below 3M &amp; across to own side.  2 3 1</w:t>
      </w:r>
    </w:p>
    <w:p w:rsidR="00B11EB3" w:rsidRDefault="00B11EB3" w:rsidP="00B11EB3">
      <w:pPr>
        <w:pStyle w:val="DanceBody"/>
      </w:pPr>
      <w:r>
        <w:t xml:space="preserve"> 9-16</w:t>
      </w:r>
      <w:r>
        <w:tab/>
        <w:t>1M followed by 1L casts up round 3M, dances across; casts up round 2s &amp; across to own side.  1 2 3</w:t>
      </w:r>
    </w:p>
    <w:p w:rsidR="00B11EB3" w:rsidRDefault="00B11EB3" w:rsidP="00B11EB3">
      <w:pPr>
        <w:pStyle w:val="DanceBody"/>
      </w:pPr>
      <w:r>
        <w:t>17-24</w:t>
      </w:r>
      <w:r>
        <w:tab/>
        <w:t>All join 2H with partner &amp; slip step down middle &amp; back, ending on sides. 1s face down, 2s+3s face up</w:t>
      </w:r>
    </w:p>
    <w:p w:rsidR="00B11EB3" w:rsidRDefault="00B11EB3" w:rsidP="00B11EB3">
      <w:pPr>
        <w:pStyle w:val="DanceBody"/>
        <w:keepNext w:val="0"/>
      </w:pPr>
      <w:r>
        <w:t>25-32</w:t>
      </w:r>
      <w:r>
        <w:tab/>
        <w:t>1s+2s turn 1.1/2 RH on sides; 1s+3s turn 1.1/2 LH to end 2 3 1</w:t>
      </w:r>
    </w:p>
    <w:p w:rsidR="00B11EB3" w:rsidRDefault="00B11EB3" w:rsidP="00B11EB3"/>
    <w:p w:rsidR="00B11EB3" w:rsidRDefault="00B11EB3" w:rsidP="00B11EB3">
      <w:pPr>
        <w:pStyle w:val="Minicrib"/>
      </w:pPr>
      <w:r>
        <w:t>A TRIP TO COUPAR ANGUS  (R96)  Sq.Set</w:t>
      </w:r>
      <w:r>
        <w:tab/>
        <w:t>S Gibson</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9-16</w:t>
      </w:r>
      <w:r>
        <w:tab/>
        <w:t>1s+3s dance RH cross &amp; LH back</w:t>
      </w:r>
    </w:p>
    <w:p w:rsidR="00B11EB3" w:rsidRDefault="00B11EB3" w:rsidP="00B11EB3">
      <w:pPr>
        <w:pStyle w:val="DanceBody"/>
      </w:pPr>
      <w:r>
        <w:t>17-24</w:t>
      </w:r>
      <w:r>
        <w:tab/>
        <w:t>1s+3s Allemande hold dance in, Men passing LSh &amp; dance LH across for 4 bars &amp; twirl to face 2s/4s (1s &amp; 3s BtoB with partner)</w:t>
      </w:r>
    </w:p>
    <w:p w:rsidR="00B11EB3" w:rsidRDefault="00B11EB3" w:rsidP="00B11EB3">
      <w:pPr>
        <w:pStyle w:val="DanceBody"/>
      </w:pPr>
      <w:r>
        <w:t>25-32</w:t>
      </w:r>
      <w:r>
        <w:tab/>
        <w:t>All dance reels of 4 across</w:t>
      </w:r>
    </w:p>
    <w:p w:rsidR="00B11EB3" w:rsidRDefault="00B11EB3" w:rsidP="00B11EB3">
      <w:pPr>
        <w:pStyle w:val="DanceBody"/>
      </w:pPr>
      <w:r>
        <w:t>33-40</w:t>
      </w:r>
      <w:r>
        <w:tab/>
        <w:t>1s &amp; 3s dance between 2s/4s crossing LH &amp; dance back to places &amp; turn partner RH</w:t>
      </w:r>
    </w:p>
    <w:p w:rsidR="00B11EB3" w:rsidRDefault="00B11EB3" w:rsidP="00B11EB3">
      <w:pPr>
        <w:pStyle w:val="DanceBody"/>
      </w:pPr>
      <w:r>
        <w:t>41-72</w:t>
      </w:r>
      <w:r>
        <w:tab/>
        <w:t>2s+4s repeat bars 9-40</w:t>
      </w:r>
    </w:p>
    <w:p w:rsidR="00B11EB3" w:rsidRDefault="00B11EB3" w:rsidP="00B11EB3">
      <w:pPr>
        <w:pStyle w:val="DanceBody"/>
      </w:pPr>
      <w:r>
        <w:t>73-80</w:t>
      </w:r>
      <w:r>
        <w:tab/>
        <w:t>All dance in nearer hand joined with partner, set &amp; turn right about, dance out with corner, set &amp; turn right about</w:t>
      </w:r>
    </w:p>
    <w:p w:rsidR="00B11EB3" w:rsidRDefault="00B11EB3" w:rsidP="00B11EB3">
      <w:pPr>
        <w:pStyle w:val="DanceBody"/>
      </w:pPr>
      <w:r>
        <w:t>81-88</w:t>
      </w:r>
      <w:r>
        <w:tab/>
        <w:t>All dance in nearer hand joined with corner, set &amp; turn right about, dance out with partner, set &amp; turn right about</w:t>
      </w:r>
    </w:p>
    <w:p w:rsidR="00B11EB3" w:rsidRDefault="00B11EB3" w:rsidP="00B11EB3">
      <w:pPr>
        <w:pStyle w:val="DanceBody"/>
        <w:keepNext w:val="0"/>
      </w:pPr>
      <w:r>
        <w:t>89-96</w:t>
      </w:r>
      <w:r>
        <w:tab/>
        <w:t>All Promenade round back to places</w:t>
      </w:r>
    </w:p>
    <w:p w:rsidR="00B11EB3" w:rsidRDefault="00B11EB3" w:rsidP="00B11EB3"/>
    <w:p w:rsidR="00B11EB3" w:rsidRDefault="00B11EB3" w:rsidP="00B11EB3">
      <w:pPr>
        <w:pStyle w:val="Minicrib"/>
      </w:pPr>
      <w:r>
        <w:t>A TRIP TO CRINAN  (J8x32)  3C (4C set)</w:t>
      </w:r>
      <w:r>
        <w:tab/>
        <w:t>Andrew &amp; Mairi Collins  Coast To Coast with Scotch Mist</w:t>
      </w:r>
    </w:p>
    <w:p w:rsidR="00B11EB3" w:rsidRDefault="00B11EB3" w:rsidP="00B11EB3">
      <w:pPr>
        <w:pStyle w:val="DanceBody"/>
      </w:pPr>
      <w:r>
        <w:t xml:space="preserve"> 1- 8</w:t>
      </w:r>
      <w:r>
        <w:tab/>
        <w:t>1L followed by 2L+3L dance across top, down behind Men &amp; back to place</w:t>
      </w:r>
    </w:p>
    <w:p w:rsidR="00B11EB3" w:rsidRDefault="00B11EB3" w:rsidP="00B11EB3">
      <w:pPr>
        <w:pStyle w:val="DanceBody"/>
      </w:pPr>
      <w:r>
        <w:t xml:space="preserve"> 9-16</w:t>
      </w:r>
      <w:r>
        <w:tab/>
        <w:t>3M followed by 2M+1M dance across, up behind Ladies &amp; down middle of set.  Bar 16 Ladies dance in to join RH with partner, all facing down</w:t>
      </w:r>
    </w:p>
    <w:p w:rsidR="00B11EB3" w:rsidRDefault="00B11EB3" w:rsidP="00B11EB3">
      <w:pPr>
        <w:pStyle w:val="DanceBody"/>
      </w:pPr>
      <w:r>
        <w:t>17-24</w:t>
      </w:r>
      <w:r>
        <w:tab/>
        <w:t xml:space="preserve">All lead down &amp; back,  3s dancing to place </w:t>
      </w:r>
      <w:r>
        <w:rPr>
          <w:b/>
        </w:rPr>
        <w:t>while</w:t>
      </w:r>
      <w:r>
        <w:t xml:space="preserve"> 1s+2s remain in middle ready for...</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A TRIP TO DISNEY  (R8x32)  3C (4C set)</w:t>
      </w:r>
      <w:r>
        <w:tab/>
        <w:t>Paul McKnight  2015</w:t>
      </w:r>
    </w:p>
    <w:p w:rsidR="00B11EB3" w:rsidRPr="005823C0" w:rsidRDefault="00B11EB3" w:rsidP="00B11EB3">
      <w:pPr>
        <w:pStyle w:val="DanceBody"/>
      </w:pPr>
      <w:r w:rsidRPr="005823C0">
        <w:t xml:space="preserve"> 1- 8</w:t>
      </w:r>
      <w:r w:rsidRPr="005823C0">
        <w:tab/>
        <w:t>1s+2s circle 4H round &amp; back</w:t>
      </w:r>
    </w:p>
    <w:p w:rsidR="00B11EB3" w:rsidRPr="005823C0" w:rsidRDefault="00B11EB3" w:rsidP="00B11EB3">
      <w:pPr>
        <w:pStyle w:val="DanceBody"/>
      </w:pPr>
      <w:r w:rsidRPr="005823C0">
        <w:t xml:space="preserve"> 9-16</w:t>
      </w:r>
      <w:r w:rsidRPr="005823C0">
        <w:tab/>
        <w:t>1s lead down, cross below 3s (2s step up 9-10), 1/2 turn 3s (1M+3L LH, 1L+3M RH) &amp;  dance 1/2 Fig of 8 round 3s to end in 2nd place own sides</w:t>
      </w:r>
    </w:p>
    <w:p w:rsidR="00B11EB3" w:rsidRPr="005823C0" w:rsidRDefault="00B11EB3" w:rsidP="00B11EB3">
      <w:pPr>
        <w:pStyle w:val="DanceBody"/>
      </w:pPr>
      <w:r w:rsidRPr="005823C0">
        <w:t>17-24</w:t>
      </w:r>
      <w:r w:rsidRPr="005823C0">
        <w:tab/>
        <w:t>1s followed by 2s lead down the middle, 2s divide to let 1s lead back up, staying in the middle ready for …</w:t>
      </w:r>
    </w:p>
    <w:p w:rsidR="00B11EB3" w:rsidRPr="005823C0" w:rsidRDefault="00B11EB3" w:rsidP="00B11EB3">
      <w:pPr>
        <w:pStyle w:val="DanceBody"/>
        <w:keepNext w:val="0"/>
      </w:pPr>
      <w:r w:rsidRPr="005823C0">
        <w:t>25-32</w:t>
      </w:r>
      <w:r w:rsidRPr="005823C0">
        <w:tab/>
        <w:t>1s+2s dance Poussette</w:t>
      </w:r>
    </w:p>
    <w:p w:rsidR="00B11EB3" w:rsidRDefault="00B11EB3" w:rsidP="00B11EB3"/>
    <w:p w:rsidR="00B11EB3" w:rsidRDefault="00B11EB3" w:rsidP="00B11EB3">
      <w:pPr>
        <w:pStyle w:val="Minicrib"/>
      </w:pPr>
      <w:r>
        <w:t>A TRIP TO EDINBURGH  (R4x32) 4C Sq. Set</w:t>
      </w:r>
      <w:r>
        <w:tab/>
        <w:t>Andrew Nolan  Edinburgh 90th Anniv</w:t>
      </w:r>
    </w:p>
    <w:p w:rsidR="00B11EB3" w:rsidRPr="00EA7F69" w:rsidRDefault="00B11EB3" w:rsidP="00B11EB3">
      <w:pPr>
        <w:pStyle w:val="DanceBody"/>
      </w:pPr>
      <w:r w:rsidRPr="00EA7F69">
        <w:t xml:space="preserve"> 1- 8</w:t>
      </w:r>
      <w:r w:rsidRPr="00EA7F69">
        <w:tab/>
        <w:t xml:space="preserve">1s+3s Adv+Ret.  1M+3L &amp; 1L+3M change places RH turning inwards to face </w:t>
      </w:r>
      <w:r>
        <w:t>in</w:t>
      </w:r>
      <w:r w:rsidRPr="00EA7F69">
        <w:t>.  1s+3s set</w:t>
      </w:r>
    </w:p>
    <w:p w:rsidR="00B11EB3" w:rsidRPr="00EA7F69" w:rsidRDefault="00B11EB3" w:rsidP="00B11EB3">
      <w:pPr>
        <w:pStyle w:val="DanceBody"/>
      </w:pPr>
      <w:r w:rsidRPr="00EA7F69">
        <w:t xml:space="preserve"> 9-16</w:t>
      </w:r>
      <w:r w:rsidRPr="00EA7F69">
        <w:tab/>
        <w:t>2s+4s repeat bars 1-8</w:t>
      </w:r>
    </w:p>
    <w:p w:rsidR="00B11EB3" w:rsidRPr="00EA7F69" w:rsidRDefault="00B11EB3" w:rsidP="00B11EB3">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rPr>
        <w:t>while</w:t>
      </w:r>
      <w:r w:rsidRPr="00EA7F69">
        <w:t xml:space="preserve"> 1M+3M cast, dance clockwise 1/2 way rou</w:t>
      </w:r>
      <w:r>
        <w:t>nd outside of set, change place RH with each other</w:t>
      </w:r>
      <w:r w:rsidRPr="00EA7F69">
        <w:t xml:space="preserve"> to finish on Right of partner</w:t>
      </w:r>
    </w:p>
    <w:p w:rsidR="00B11EB3" w:rsidRPr="00EA7F69" w:rsidRDefault="00B11EB3" w:rsidP="00B11EB3">
      <w:pPr>
        <w:pStyle w:val="DanceBody"/>
        <w:keepNext w:val="0"/>
      </w:pPr>
      <w:r w:rsidRPr="00EA7F69">
        <w:t>25-32</w:t>
      </w:r>
      <w:r w:rsidRPr="00EA7F69">
        <w:tab/>
        <w:t>All couples set to partners, turn 2H 1/2 way (skip change).  All circle 8H round 3/4 to Left</w:t>
      </w:r>
    </w:p>
    <w:p w:rsidR="00B11EB3" w:rsidRDefault="00B11EB3" w:rsidP="00B11EB3"/>
    <w:p w:rsidR="00B11EB3" w:rsidRDefault="00B11EB3" w:rsidP="00B11EB3">
      <w:pPr>
        <w:pStyle w:val="Minicrib"/>
      </w:pPr>
      <w:r>
        <w:t>TRIP TO FANWOOD  (J8x32)  3C (4C set)</w:t>
      </w:r>
      <w:r>
        <w:tab/>
        <w:t>Chris Ronald  12 SCDs</w:t>
      </w:r>
    </w:p>
    <w:p w:rsidR="00B11EB3" w:rsidRPr="00942A8E" w:rsidRDefault="00B11EB3" w:rsidP="00B11EB3">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B11EB3" w:rsidRPr="00942A8E" w:rsidRDefault="00B11EB3" w:rsidP="00B11EB3">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B11EB3" w:rsidRPr="00942A8E" w:rsidRDefault="00B11EB3" w:rsidP="00B11EB3">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B11EB3" w:rsidRPr="00942A8E" w:rsidRDefault="00B11EB3" w:rsidP="00B11EB3">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B11EB3" w:rsidRPr="00942A8E" w:rsidRDefault="00B11EB3" w:rsidP="00B11EB3">
      <w:pPr>
        <w:pStyle w:val="DanceBody"/>
        <w:keepNext w:val="0"/>
      </w:pPr>
      <w:r>
        <w:t>29-32</w:t>
      </w:r>
      <w:r>
        <w:tab/>
        <w:t xml:space="preserve">3s+1s+2s chase </w:t>
      </w:r>
      <w:r w:rsidRPr="00942A8E">
        <w:t>clockwise</w:t>
      </w:r>
      <w:r>
        <w:t xml:space="preserve"> 1/2 </w:t>
      </w:r>
      <w:r w:rsidRPr="00942A8E">
        <w:t>way to 2 1 3 on own sides</w:t>
      </w:r>
    </w:p>
    <w:p w:rsidR="00B11EB3" w:rsidRDefault="00B11EB3" w:rsidP="00B11EB3"/>
    <w:p w:rsidR="00B11EB3" w:rsidRDefault="00B11EB3" w:rsidP="00B11EB3">
      <w:pPr>
        <w:pStyle w:val="Minicrib"/>
      </w:pPr>
      <w:r>
        <w:t>TRIP TO GATLINBURG  (J8x32)  3C (4C set)</w:t>
      </w:r>
      <w:r>
        <w:tab/>
        <w:t>S Tang</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1L followed by 2L+3L dances across, 1L followed by 3L only dances down behind 1M, in front of 2M &amp; behind 3M</w:t>
      </w:r>
      <w:r w:rsidRPr="00BA6B4D">
        <w:rPr>
          <w:b/>
        </w:rPr>
        <w:t xml:space="preserve"> while </w:t>
      </w:r>
      <w:r>
        <w:t>2L dances down behind Men's line &amp; up Ladies side followed by 1L+3L to end 2L 1L 3L</w:t>
      </w:r>
    </w:p>
    <w:p w:rsidR="00B11EB3" w:rsidRDefault="00B11EB3" w:rsidP="00B11EB3">
      <w:pPr>
        <w:pStyle w:val="DanceBody"/>
      </w:pPr>
      <w:r>
        <w:t>17-24</w:t>
      </w:r>
      <w:r>
        <w:tab/>
        <w:t>1M followed by 2M+3M repeat</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A TRIP TO GLASGOW  (J8x32)  2C (4C set)</w:t>
      </w:r>
      <w:r>
        <w:tab/>
        <w:t>RSCDS Leaflet Dances 1</w:t>
      </w:r>
    </w:p>
    <w:p w:rsidR="00B11EB3" w:rsidRPr="00EA7F69" w:rsidRDefault="00B11EB3" w:rsidP="00B11EB3">
      <w:pPr>
        <w:pStyle w:val="DanceBody"/>
      </w:pPr>
      <w:r w:rsidRPr="00EA7F69">
        <w:t xml:space="preserve"> 1- 8</w:t>
      </w:r>
      <w:r w:rsidRPr="00EA7F69">
        <w:tab/>
        <w:t>1L+2L advance to partners &amp; set, 1L+2L retire &amp; set</w:t>
      </w:r>
    </w:p>
    <w:p w:rsidR="00B11EB3" w:rsidRPr="00EA7F69" w:rsidRDefault="00B11EB3" w:rsidP="00B11EB3">
      <w:pPr>
        <w:pStyle w:val="DanceBody"/>
      </w:pPr>
      <w:r w:rsidRPr="00EA7F69">
        <w:t xml:space="preserve"> 9-16</w:t>
      </w:r>
      <w:r w:rsidRPr="00EA7F69">
        <w:tab/>
        <w:t>1M+2M repeat bars 1- 8</w:t>
      </w:r>
    </w:p>
    <w:p w:rsidR="00B11EB3" w:rsidRPr="00EA7F69" w:rsidRDefault="00B11EB3" w:rsidP="00B11EB3">
      <w:pPr>
        <w:pStyle w:val="DanceBody"/>
      </w:pPr>
      <w:r w:rsidRPr="00EA7F69">
        <w:t>17-24</w:t>
      </w:r>
      <w:r w:rsidRPr="00EA7F69">
        <w:tab/>
        <w:t>1s followed by 2s lead down the middle, 2s followed by 1s lead back up 2s casting to original places</w:t>
      </w:r>
    </w:p>
    <w:p w:rsidR="00B11EB3" w:rsidRPr="00EA7F69" w:rsidRDefault="00B11EB3" w:rsidP="00B11EB3">
      <w:pPr>
        <w:pStyle w:val="DanceBody"/>
        <w:keepNext w:val="0"/>
      </w:pPr>
      <w:r w:rsidRPr="00EA7F69">
        <w:t>25-32</w:t>
      </w:r>
      <w:r w:rsidRPr="00EA7F69">
        <w:tab/>
        <w:t>1s+2s dance Allemande</w:t>
      </w:r>
    </w:p>
    <w:p w:rsidR="00B11EB3" w:rsidRDefault="00B11EB3" w:rsidP="00B11EB3"/>
    <w:p w:rsidR="00B11EB3" w:rsidRDefault="00B11EB3" w:rsidP="00B11EB3">
      <w:pPr>
        <w:pStyle w:val="Minicrib"/>
      </w:pPr>
      <w:r>
        <w:t>TRIP TO GRETNA GREEN  (J8x32)  3C (4C Set)</w:t>
      </w:r>
      <w:r>
        <w:tab/>
      </w:r>
    </w:p>
    <w:p w:rsidR="00B11EB3" w:rsidRDefault="00B11EB3" w:rsidP="00B11EB3">
      <w:pPr>
        <w:pStyle w:val="DanceBody"/>
      </w:pPr>
      <w:r>
        <w:t xml:space="preserve"> 1- 8</w:t>
      </w:r>
      <w:r>
        <w:tab/>
        <w:t>1s cross RH, cast 1 place, 2s+1s+3s Adv+Ret</w:t>
      </w:r>
    </w:p>
    <w:p w:rsidR="00B11EB3" w:rsidRDefault="00B11EB3" w:rsidP="00B11EB3">
      <w:pPr>
        <w:pStyle w:val="DanceBody"/>
      </w:pPr>
      <w:r>
        <w:t xml:space="preserve"> 9-16</w:t>
      </w:r>
      <w:r>
        <w:tab/>
        <w:t>1s cross LH &amp; 1L casts up to end between 2s</w:t>
      </w:r>
      <w:r w:rsidRPr="00BA6B4D">
        <w:rPr>
          <w:b/>
        </w:rPr>
        <w:t xml:space="preserve"> while </w:t>
      </w:r>
      <w:r>
        <w:t>1M casts down to end between 3s &amp; 2s+1s+3s Adv+Ret</w:t>
      </w:r>
    </w:p>
    <w:p w:rsidR="00B11EB3" w:rsidRDefault="00B11EB3" w:rsidP="00B11EB3">
      <w:pPr>
        <w:pStyle w:val="DanceBody"/>
      </w:pPr>
      <w:r>
        <w:t>17-24</w:t>
      </w:r>
      <w:r>
        <w:tab/>
        <w:t>1s dance reels of 3 across (RSh to person on right) &amp; end facing 1</w:t>
      </w:r>
      <w:r w:rsidRPr="00972EEB">
        <w:t>st</w:t>
      </w:r>
      <w:r>
        <w:t xml:space="preserve"> corners</w:t>
      </w:r>
    </w:p>
    <w:p w:rsidR="00B11EB3" w:rsidRDefault="00B11EB3" w:rsidP="00B11EB3">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B11EB3" w:rsidRDefault="00B11EB3" w:rsidP="00B11EB3"/>
    <w:p w:rsidR="00B11EB3" w:rsidRDefault="00B11EB3" w:rsidP="00B11EB3">
      <w:pPr>
        <w:pStyle w:val="Minicrib"/>
      </w:pPr>
      <w:r>
        <w:t>A TRIP TO HOLLAND  (S8x32)  3C (4C set)</w:t>
      </w:r>
      <w:r>
        <w:tab/>
        <w:t>W Campbell  RSCDS Bk 19</w:t>
      </w:r>
    </w:p>
    <w:p w:rsidR="00B11EB3" w:rsidRDefault="00B11EB3" w:rsidP="00B11EB3">
      <w:pPr>
        <w:pStyle w:val="DanceBody"/>
      </w:pPr>
      <w:r>
        <w:t xml:space="preserve"> 1- 8</w:t>
      </w:r>
      <w:r>
        <w:tab/>
        <w:t>1s+2s set twice &amp; cross RH</w:t>
      </w:r>
    </w:p>
    <w:p w:rsidR="00B11EB3" w:rsidRDefault="00B11EB3" w:rsidP="00B11EB3">
      <w:pPr>
        <w:pStyle w:val="DanceBody"/>
      </w:pPr>
      <w:r>
        <w:t xml:space="preserve"> 9-16</w:t>
      </w:r>
      <w:r>
        <w:tab/>
        <w:t>1L+2L turning towards each other cast &amp; cross to stand beside partner on Ladies side, 1M+2M turn towards each other &amp; cross back to places</w:t>
      </w:r>
    </w:p>
    <w:p w:rsidR="00B11EB3" w:rsidRDefault="00B11EB3" w:rsidP="00B11EB3">
      <w:pPr>
        <w:pStyle w:val="DanceBody"/>
      </w:pPr>
      <w:r>
        <w:t>17-24</w:t>
      </w:r>
      <w:r>
        <w:tab/>
        <w:t>1s lead down the middle below 3s, cast up 1 place &amp; lead up between 2s to places</w:t>
      </w:r>
    </w:p>
    <w:p w:rsidR="00B11EB3" w:rsidRDefault="00B11EB3" w:rsidP="00B11EB3">
      <w:pPr>
        <w:pStyle w:val="DanceBody"/>
        <w:keepNext w:val="0"/>
      </w:pPr>
      <w:r>
        <w:t>25-32</w:t>
      </w:r>
      <w:r>
        <w:tab/>
        <w:t>1s cross RH, cast 1 place &amp; turn 2H 1.1/2 times</w:t>
      </w:r>
    </w:p>
    <w:p w:rsidR="00B11EB3" w:rsidRDefault="00B11EB3" w:rsidP="00B11EB3"/>
    <w:p w:rsidR="00B11EB3" w:rsidRDefault="00B11EB3" w:rsidP="00B11EB3">
      <w:pPr>
        <w:pStyle w:val="Minicrib"/>
      </w:pPr>
      <w:r>
        <w:t>A TRIP TO HOPETOUN HOUSE  (J8x32)  3C (4C Set)</w:t>
      </w:r>
      <w:r>
        <w:tab/>
        <w:t>John Robertson  SCD Bk 3</w:t>
      </w:r>
    </w:p>
    <w:p w:rsidR="00B11EB3" w:rsidRDefault="00B11EB3" w:rsidP="00B11EB3">
      <w:pPr>
        <w:pStyle w:val="DanceBody"/>
      </w:pPr>
      <w:r>
        <w:t xml:space="preserve"> 1- 8</w:t>
      </w:r>
      <w:r>
        <w:tab/>
        <w:t>1s turn RH, dance down &amp; dance 1/2 Fig 8 round 3s.</w:t>
      </w:r>
    </w:p>
    <w:p w:rsidR="00B11EB3" w:rsidRDefault="00B11EB3" w:rsidP="00B11EB3">
      <w:pPr>
        <w:pStyle w:val="DanceBody"/>
      </w:pPr>
      <w:r>
        <w:t xml:space="preserve"> 9-16</w:t>
      </w:r>
      <w:r>
        <w:tab/>
        <w:t>1s dance 1/2 Fig 8 round 2s &amp; turn LH 1.1/4 times to face 1</w:t>
      </w:r>
      <w:r w:rsidRPr="00972EEB">
        <w:t>st</w:t>
      </w:r>
      <w:r>
        <w:t xml:space="preserve"> corners</w:t>
      </w:r>
    </w:p>
    <w:p w:rsidR="00B11EB3" w:rsidRDefault="00B11EB3" w:rsidP="00B11EB3">
      <w:pPr>
        <w:pStyle w:val="DanceBody"/>
      </w:pPr>
      <w:r>
        <w:t>17-24</w:t>
      </w:r>
      <w:r>
        <w:tab/>
        <w:t>1s diagonal reel of 4 with 1</w:t>
      </w:r>
      <w:r w:rsidRPr="00972EEB">
        <w:t>st</w:t>
      </w:r>
      <w:r>
        <w:t xml:space="preserve"> corners, pass RSh &amp; end facing 2</w:t>
      </w:r>
      <w:r w:rsidRPr="00972EEB">
        <w:t>nd</w:t>
      </w:r>
      <w:r>
        <w:t xml:space="preserve"> corners</w:t>
      </w:r>
    </w:p>
    <w:p w:rsidR="00B11EB3" w:rsidRDefault="00B11EB3" w:rsidP="00B11EB3">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B11EB3" w:rsidRDefault="00B11EB3" w:rsidP="00B11EB3"/>
    <w:p w:rsidR="00B11EB3" w:rsidRDefault="00B11EB3" w:rsidP="00B11EB3">
      <w:pPr>
        <w:pStyle w:val="Minicrib"/>
      </w:pPr>
      <w:r>
        <w:t>A TRIP TO ITALY  (J5x32)  5C Set</w:t>
      </w:r>
      <w:r>
        <w:tab/>
        <w:t>Holly Boyd  Oh, How We've Danced!</w:t>
      </w:r>
    </w:p>
    <w:p w:rsidR="00B11EB3" w:rsidRDefault="00B11EB3" w:rsidP="00B11EB3">
      <w:pPr>
        <w:pStyle w:val="DanceBody"/>
      </w:pPr>
      <w:r>
        <w:t xml:space="preserve"> 1- 8</w:t>
      </w:r>
      <w:r>
        <w:tab/>
        <w:t>1s &amp; 3s set, dance down 2 places, cast up round 4s/5s turn partner LH to form line up down middle, Men facing down, Ladies facing up (2s &amp; 4s step up 3-4)</w:t>
      </w:r>
    </w:p>
    <w:p w:rsidR="00B11EB3" w:rsidRDefault="00B11EB3" w:rsidP="00B11EB3">
      <w:pPr>
        <w:pStyle w:val="DanceBody"/>
      </w:pPr>
      <w:r>
        <w:t xml:space="preserve"> 9-12</w:t>
      </w:r>
      <w:r>
        <w:tab/>
        <w:t>1L+2s (at top), 1M+3L+4s (middle) &amp; 3M+5s (bottom) dance RH across.  1s &amp; 3s end facing 1st corners</w:t>
      </w:r>
    </w:p>
    <w:p w:rsidR="00B11EB3" w:rsidRDefault="00B11EB3" w:rsidP="00B11EB3">
      <w:pPr>
        <w:pStyle w:val="DanceBody"/>
      </w:pPr>
      <w:r>
        <w:t>13-16</w:t>
      </w:r>
      <w:r>
        <w:tab/>
        <w:t xml:space="preserve">1s dance RSh round 1st corners, pass RSh to face 2nd corner </w:t>
      </w:r>
      <w:r>
        <w:rPr>
          <w:b/>
        </w:rPr>
        <w:t>while</w:t>
      </w:r>
      <w:r>
        <w:t xml:space="preserve"> 1st corners dance, turn RH &amp; dance back to place</w:t>
      </w:r>
    </w:p>
    <w:p w:rsidR="00B11EB3" w:rsidRDefault="00B11EB3" w:rsidP="00B11EB3">
      <w:pPr>
        <w:pStyle w:val="DanceBody"/>
      </w:pPr>
      <w:r>
        <w:t>17-24</w:t>
      </w:r>
      <w:r>
        <w:tab/>
        <w:t>1s &amp; 3s dance diag reels of 4 with 2nd corners. 1s &amp; 3s pass partner RSh to form line up down middle, Men facing up, Ladies facing down</w:t>
      </w:r>
    </w:p>
    <w:p w:rsidR="00B11EB3" w:rsidRDefault="00B11EB3" w:rsidP="00B11EB3">
      <w:pPr>
        <w:pStyle w:val="DanceBody"/>
      </w:pPr>
      <w:r>
        <w:t>25-28</w:t>
      </w:r>
      <w:r>
        <w:tab/>
        <w:t>1M+2s (at top), 1L+3M+4s (middle) &amp; 3L+5s (bottom) dance LH across. 1s &amp; 3s finish in 2nd/4th place own side</w:t>
      </w:r>
    </w:p>
    <w:p w:rsidR="00B11EB3" w:rsidRDefault="00B11EB3" w:rsidP="00B11EB3">
      <w:pPr>
        <w:pStyle w:val="DanceBody"/>
        <w:keepNext w:val="0"/>
      </w:pPr>
      <w:r>
        <w:t>29-32</w:t>
      </w:r>
      <w:r>
        <w:tab/>
        <w:t>1s &amp; 3s set &amp; cast (4s &amp; 5s step up).  End 2 4 1 5 3</w:t>
      </w:r>
    </w:p>
    <w:p w:rsidR="00B11EB3" w:rsidRDefault="00B11EB3" w:rsidP="00B11EB3"/>
    <w:p w:rsidR="00B11EB3" w:rsidRDefault="00B11EB3" w:rsidP="00B11EB3">
      <w:pPr>
        <w:pStyle w:val="Minicrib"/>
      </w:pPr>
      <w:r>
        <w:t>TRIP TO JAPAN  (J8x32)  3C (4C set)</w:t>
      </w:r>
      <w:r>
        <w:tab/>
        <w:t>Ingrid Kendall  Chicago 10th Anniv Coll</w:t>
      </w:r>
    </w:p>
    <w:p w:rsidR="00B11EB3" w:rsidRDefault="00B11EB3" w:rsidP="00B11EB3">
      <w:pPr>
        <w:pStyle w:val="DanceBody"/>
      </w:pPr>
      <w:r>
        <w:t xml:space="preserve"> 1- 8</w:t>
      </w:r>
      <w:r>
        <w:tab/>
        <w:t>1s lead down and back, remaining in centre facing up</w:t>
      </w:r>
    </w:p>
    <w:p w:rsidR="00B11EB3" w:rsidRDefault="00B11EB3" w:rsidP="00B11EB3">
      <w:pPr>
        <w:pStyle w:val="DanceBody"/>
      </w:pPr>
      <w:r>
        <w:t xml:space="preserve"> 9-16</w:t>
      </w:r>
      <w:r>
        <w:tab/>
        <w:t>1s cast behind 2s, meet, dance down between 3s, cast up &amp; cross to face 1st corners (2s step up 9-10)</w:t>
      </w:r>
    </w:p>
    <w:p w:rsidR="00B11EB3" w:rsidRDefault="00B11EB3" w:rsidP="00B11EB3">
      <w:pPr>
        <w:pStyle w:val="DanceBody"/>
      </w:pPr>
      <w:r>
        <w:t>17-24</w:t>
      </w:r>
      <w:r>
        <w:tab/>
        <w:t>1s set to 1st corner, turn 2H, set to 2nd corner, turn 2H to end on sides between corners</w:t>
      </w:r>
    </w:p>
    <w:p w:rsidR="00B11EB3" w:rsidRDefault="00B11EB3" w:rsidP="00B11EB3">
      <w:pPr>
        <w:pStyle w:val="DanceBody"/>
        <w:keepNext w:val="0"/>
      </w:pPr>
      <w:r>
        <w:t>25-32</w:t>
      </w:r>
      <w:r>
        <w:tab/>
        <w:t>1s cross RH, 2s+1s+3s dance RH across once round to Left</w:t>
      </w:r>
    </w:p>
    <w:p w:rsidR="00B11EB3" w:rsidRDefault="00B11EB3" w:rsidP="00B11EB3"/>
    <w:p w:rsidR="00B11EB3" w:rsidRDefault="00B11EB3" w:rsidP="00B11EB3">
      <w:pPr>
        <w:pStyle w:val="Minicrib"/>
        <w:rPr>
          <w:lang w:eastAsia="en-GB"/>
        </w:rPr>
      </w:pPr>
      <w:r>
        <w:rPr>
          <w:lang w:eastAsia="en-GB"/>
        </w:rPr>
        <w:t>THE TRIP TO JERUSALEM  (S5x32)  5C Set</w:t>
      </w:r>
      <w:r>
        <w:rPr>
          <w:lang w:eastAsia="en-GB"/>
        </w:rPr>
        <w:tab/>
        <w:t>Jenny Bradley  Nottingham Lace</w:t>
      </w:r>
    </w:p>
    <w:p w:rsidR="00B11EB3" w:rsidRDefault="00B11EB3" w:rsidP="00B11EB3">
      <w:pPr>
        <w:pStyle w:val="DanceBody"/>
        <w:rPr>
          <w:lang w:eastAsia="en-GB"/>
        </w:rPr>
      </w:pPr>
      <w:r>
        <w:rPr>
          <w:lang w:eastAsia="en-GB"/>
        </w:rPr>
        <w:t xml:space="preserve"> 1- 6</w:t>
      </w:r>
      <w:r>
        <w:rPr>
          <w:lang w:eastAsia="en-GB"/>
        </w:rPr>
        <w:tab/>
        <w:t xml:space="preserve">1s+2s </w:t>
      </w:r>
      <w:r>
        <w:rPr>
          <w:b/>
          <w:lang w:eastAsia="en-GB"/>
        </w:rPr>
        <w:t>also</w:t>
      </w:r>
      <w:r>
        <w:rPr>
          <w:lang w:eastAsia="en-GB"/>
        </w:rPr>
        <w:t xml:space="preserve"> 4s+5s dance 3/4 Double Fig 8 (1s &amp; 5s cast).  2 (1) 3 (5) 4</w:t>
      </w:r>
    </w:p>
    <w:p w:rsidR="00B11EB3" w:rsidRDefault="00B11EB3" w:rsidP="00B11EB3">
      <w:pPr>
        <w:pStyle w:val="DanceBody"/>
      </w:pPr>
      <w:r>
        <w:rPr>
          <w:lang w:eastAsia="en-GB"/>
        </w:rPr>
        <w:t xml:space="preserve"> 7- 8</w:t>
      </w:r>
      <w:r>
        <w:rPr>
          <w:lang w:eastAsia="en-GB"/>
        </w:rPr>
        <w:tab/>
        <w:t xml:space="preserve">2s &amp; 4s set </w:t>
      </w:r>
      <w:r>
        <w:rPr>
          <w:b/>
          <w:lang w:eastAsia="en-GB"/>
        </w:rPr>
        <w:t>while</w:t>
      </w:r>
      <w:r>
        <w:t xml:space="preserve"> 1s &amp; 5s turn partner RH into prom hold, 1s facing down, 5s facing up (5M with partner on left)</w:t>
      </w:r>
    </w:p>
    <w:p w:rsidR="00B11EB3" w:rsidRDefault="00B11EB3" w:rsidP="00B11EB3">
      <w:pPr>
        <w:pStyle w:val="DanceBody"/>
      </w:pPr>
      <w:r>
        <w:t xml:space="preserve"> 9-16</w:t>
      </w:r>
      <w:r>
        <w:tab/>
        <w:t>1s+3s+5s dance reel of 4 up/down centre (1s pass 3L RSh, 5s pass 3M RSh to start). 1s end facing up, 5s facing down, 3L facing up, 3M facing down</w:t>
      </w:r>
    </w:p>
    <w:p w:rsidR="00B11EB3" w:rsidRDefault="00B11EB3" w:rsidP="00B11EB3">
      <w:pPr>
        <w:pStyle w:val="DanceBody"/>
      </w:pPr>
      <w:r>
        <w:t>17-20</w:t>
      </w:r>
      <w:r>
        <w:tab/>
        <w:t xml:space="preserve">1s &amp; 5s lead out of ends, cross &amp; cast 1 place </w:t>
      </w:r>
      <w:r>
        <w:rPr>
          <w:b/>
        </w:rPr>
        <w:t>while</w:t>
      </w:r>
      <w:r>
        <w:t xml:space="preserve"> 3s turn LH back to place. 2 (1) 3 (5) 4</w:t>
      </w:r>
    </w:p>
    <w:p w:rsidR="00B11EB3" w:rsidRDefault="00B11EB3" w:rsidP="00B11EB3">
      <w:pPr>
        <w:pStyle w:val="DanceBody"/>
      </w:pPr>
      <w:r>
        <w:t>21-24</w:t>
      </w:r>
      <w:r>
        <w:tab/>
        <w:t xml:space="preserve">2s+1s </w:t>
      </w:r>
      <w:r>
        <w:rPr>
          <w:b/>
        </w:rPr>
        <w:t>also</w:t>
      </w:r>
      <w:r>
        <w:t xml:space="preserve"> 5s+4s circle 4H round to left</w:t>
      </w:r>
    </w:p>
    <w:p w:rsidR="00B11EB3" w:rsidRDefault="00B11EB3" w:rsidP="00B11EB3">
      <w:pPr>
        <w:pStyle w:val="DanceBody"/>
      </w:pPr>
      <w:r>
        <w:t>25-28</w:t>
      </w:r>
      <w:r>
        <w:tab/>
        <w:t>All dance 2 hands Grand Chain (2s cross RH, 3s+1s &amp; 5s+4s change places RH on sides to start).  3 (2) 4 (1) 5</w:t>
      </w:r>
    </w:p>
    <w:p w:rsidR="00B11EB3" w:rsidRDefault="00B11EB3" w:rsidP="00B11EB3">
      <w:pPr>
        <w:pStyle w:val="DanceBody"/>
        <w:keepNext w:val="0"/>
      </w:pPr>
      <w:r>
        <w:t>29-32</w:t>
      </w:r>
      <w:r>
        <w:tab/>
        <w:t xml:space="preserve">3s+2s </w:t>
      </w:r>
      <w:r>
        <w:rPr>
          <w:b/>
        </w:rPr>
        <w:t>also</w:t>
      </w:r>
      <w:r>
        <w:t xml:space="preserve"> 1s+5s dance 1/2 RH across, 3s &amp; 5s cross RH with partner to own side.  2 3 4 5 1</w:t>
      </w:r>
    </w:p>
    <w:p w:rsidR="00B11EB3" w:rsidRDefault="00B11EB3" w:rsidP="00B11EB3"/>
    <w:p w:rsidR="00B11EB3" w:rsidRDefault="00B11EB3" w:rsidP="00B11EB3">
      <w:pPr>
        <w:pStyle w:val="Minicrib"/>
      </w:pPr>
      <w:r>
        <w:t>A TRIP TO LUNENBURG  (R8x32)  3C (4C set)</w:t>
      </w:r>
      <w:r>
        <w:tab/>
        <w:t>Pat Kent  Nova Scotia Collection 2017</w:t>
      </w:r>
    </w:p>
    <w:p w:rsidR="00B11EB3" w:rsidRDefault="00B11EB3" w:rsidP="00B11EB3">
      <w:pPr>
        <w:pStyle w:val="DanceBody"/>
        <w:rPr>
          <w:noProof/>
        </w:rPr>
      </w:pPr>
      <w:r>
        <w:rPr>
          <w:noProof/>
        </w:rPr>
        <w:t xml:space="preserve"> 1- 8</w:t>
      </w:r>
      <w:r>
        <w:rPr>
          <w:noProof/>
        </w:rPr>
        <w:tab/>
        <w:t>1s turn 2H (skip change) &amp; face up NHJ; 1s cast, dance in between 2s &amp; 3s, cast up round 3s into 2nd place (2s step up 7-8)</w:t>
      </w:r>
    </w:p>
    <w:p w:rsidR="00B11EB3" w:rsidRDefault="00B11EB3" w:rsidP="00B11EB3">
      <w:pPr>
        <w:pStyle w:val="DanceBody"/>
        <w:rPr>
          <w:noProof/>
        </w:rPr>
      </w:pPr>
      <w:r>
        <w:rPr>
          <w:noProof/>
        </w:rPr>
        <w:t xml:space="preserve"> 9-16</w:t>
      </w:r>
      <w:r>
        <w:rPr>
          <w:noProof/>
        </w:rPr>
        <w:tab/>
        <w:t>1s turn 2H (skip change) &amp; face up; 1s lead up, cast round 2s to face 1st corners</w:t>
      </w:r>
    </w:p>
    <w:p w:rsidR="00B11EB3" w:rsidRDefault="00B11EB3" w:rsidP="00B11EB3">
      <w:pPr>
        <w:pStyle w:val="DanceBody"/>
        <w:rPr>
          <w:noProof/>
        </w:rPr>
      </w:pPr>
      <w:r>
        <w:rPr>
          <w:noProof/>
        </w:rPr>
        <w:t>17-24</w:t>
      </w:r>
      <w:r>
        <w:rPr>
          <w:noProof/>
        </w:rPr>
        <w:tab/>
        <w:t>1s dance 'Hello-Goodbye' setting ending with Petronella turn to 2nd place own side</w:t>
      </w:r>
    </w:p>
    <w:p w:rsidR="00B11EB3" w:rsidRDefault="00B11EB3" w:rsidP="00B11EB3">
      <w:pPr>
        <w:pStyle w:val="DanceBody"/>
        <w:keepNext w:val="0"/>
        <w:rPr>
          <w:noProof/>
        </w:rPr>
      </w:pPr>
      <w:r>
        <w:rPr>
          <w:noProof/>
        </w:rPr>
        <w:t>25-32</w:t>
      </w:r>
      <w:r>
        <w:rPr>
          <w:noProof/>
        </w:rPr>
        <w:tab/>
        <w:t>2s+1s+3s circle 6H round &amp; back</w:t>
      </w:r>
    </w:p>
    <w:p w:rsidR="00B11EB3" w:rsidRDefault="00B11EB3" w:rsidP="00B11EB3"/>
    <w:p w:rsidR="00B11EB3" w:rsidRDefault="00B11EB3" w:rsidP="00B11EB3">
      <w:pPr>
        <w:pStyle w:val="Minicrib"/>
      </w:pPr>
      <w:r>
        <w:t>A TRIP TO MANEY  (R4x48)  4C set</w:t>
      </w:r>
      <w:r>
        <w:tab/>
        <w:t>Peter J Clark  Corberry Collection 2</w:t>
      </w:r>
    </w:p>
    <w:p w:rsidR="00B11EB3" w:rsidRPr="009832F4" w:rsidRDefault="00B11EB3" w:rsidP="00B11EB3">
      <w:pPr>
        <w:pStyle w:val="DanceBody"/>
      </w:pPr>
      <w:r>
        <w:t xml:space="preserve"> 1- 8</w:t>
      </w:r>
      <w:r>
        <w:tab/>
        <w:t>Top 3 Men &amp; bottom 3 Ladies set &amp; change places RH diagonally; 3L+1M+4L+2M (middle couples) dance 1/2 RH across</w:t>
      </w:r>
    </w:p>
    <w:p w:rsidR="00B11EB3" w:rsidRDefault="00B11EB3" w:rsidP="00B11EB3">
      <w:pPr>
        <w:pStyle w:val="DanceBody"/>
      </w:pPr>
      <w:r>
        <w:t xml:space="preserve"> 9-16</w:t>
      </w:r>
      <w:r>
        <w:tab/>
        <w:t>Top 3 Ladies &amp; bottom 3 men set &amp; change places LH diagonally (all now  facing partners on opp sides); 1s+4s (middle couples) dance 1/2 LH across.  (2) 4 1 (3)</w:t>
      </w:r>
    </w:p>
    <w:p w:rsidR="00B11EB3" w:rsidRDefault="00B11EB3" w:rsidP="00B11EB3">
      <w:pPr>
        <w:pStyle w:val="DanceBody"/>
      </w:pPr>
      <w:r>
        <w:t>17-24</w:t>
      </w:r>
      <w:r>
        <w:tab/>
        <w:t>4M+1L change places RH, 1M+4L change places LH; All 4 couples set, turn partner RH remaining in centre ready for Poussette.  2 1 4 3</w:t>
      </w:r>
    </w:p>
    <w:p w:rsidR="00B11EB3" w:rsidRPr="00D70760" w:rsidRDefault="00B11EB3" w:rsidP="00B11EB3">
      <w:pPr>
        <w:pStyle w:val="DanceBody"/>
      </w:pPr>
      <w:r>
        <w:t>25-32</w:t>
      </w:r>
      <w:r>
        <w:tab/>
        <w:t>2s+1s &amp; 4s+3 dance Poussette.  1 2 3 4</w:t>
      </w:r>
    </w:p>
    <w:p w:rsidR="00B11EB3" w:rsidRDefault="00B11EB3" w:rsidP="00B11EB3">
      <w:pPr>
        <w:pStyle w:val="DanceBody"/>
      </w:pPr>
      <w:r>
        <w:t>33-40</w:t>
      </w:r>
      <w:r>
        <w:tab/>
        <w:t xml:space="preserve">1s &amp; 3s slip step down middle (4 steps), set (2s &amp; 4s step up); 1s &amp; 3s slip step up to 2nd/4th place in centre (4 steps) &amp; set </w:t>
      </w:r>
      <w:r>
        <w:rPr>
          <w:b/>
        </w:rPr>
        <w:t>while</w:t>
      </w:r>
      <w:r>
        <w:t xml:space="preserve"> 4s set advancing to partner &amp; 1s+4s+3s face up</w:t>
      </w:r>
    </w:p>
    <w:p w:rsidR="00B11EB3" w:rsidRDefault="00B11EB3" w:rsidP="00B11EB3">
      <w:pPr>
        <w:pStyle w:val="DanceBody"/>
        <w:keepNext w:val="0"/>
      </w:pPr>
      <w:r>
        <w:t>41-48</w:t>
      </w:r>
      <w:r>
        <w:tab/>
        <w:t>1s+4s+3s dance allemande.  2 3 4 1</w:t>
      </w:r>
    </w:p>
    <w:p w:rsidR="00B11EB3" w:rsidRDefault="00B11EB3" w:rsidP="00B11EB3"/>
    <w:p w:rsidR="00B11EB3" w:rsidRDefault="00B11EB3" w:rsidP="00B11EB3">
      <w:pPr>
        <w:pStyle w:val="Minicrib"/>
      </w:pPr>
      <w:r>
        <w:t>A TRIP TO MOAB  (J4x32)  4C Set</w:t>
      </w:r>
      <w:r>
        <w:tab/>
        <w:t>Martha Morrison Veranth  Wasatch Mountain Coll</w:t>
      </w:r>
    </w:p>
    <w:p w:rsidR="00B11EB3" w:rsidRDefault="00B11EB3" w:rsidP="00B11EB3">
      <w:pPr>
        <w:pStyle w:val="DanceBody"/>
      </w:pPr>
      <w:r>
        <w:t xml:space="preserve"> 1- 8</w:t>
      </w:r>
      <w:r>
        <w:tab/>
        <w:t>All Adv+Ret; Men make arches &amp; all cross to opp side (Ladies dancing under arches passing partner RSh)</w:t>
      </w:r>
    </w:p>
    <w:p w:rsidR="00B11EB3" w:rsidRDefault="00B11EB3" w:rsidP="00B11EB3">
      <w:pPr>
        <w:pStyle w:val="DanceBody"/>
      </w:pPr>
      <w:r>
        <w:t xml:space="preserve"> 9-16</w:t>
      </w:r>
      <w:r>
        <w:tab/>
        <w:t>Repeat 1-8 back to own sides with Ladies making arches</w:t>
      </w:r>
    </w:p>
    <w:p w:rsidR="00B11EB3" w:rsidRDefault="00B11EB3" w:rsidP="00B11EB3">
      <w:pPr>
        <w:pStyle w:val="DanceBody"/>
      </w:pPr>
      <w:r>
        <w:t>17-20</w:t>
      </w:r>
      <w:r>
        <w:tab/>
        <w:t>2s/4s make arches, 1s/3s dance down under arch as 2s/4s dance up 1 place; couples turn about, 1s/3s make arches, 2s/4s dance down under arch as 1s/3s dance up</w:t>
      </w:r>
    </w:p>
    <w:p w:rsidR="00B11EB3" w:rsidRDefault="00B11EB3" w:rsidP="00B11EB3">
      <w:pPr>
        <w:pStyle w:val="DanceBody"/>
      </w:pPr>
      <w:r>
        <w:t>21-24</w:t>
      </w:r>
      <w:r>
        <w:tab/>
        <w:t>All repeat 17-20 ending by dancing out to sides.  1 2 3 4</w:t>
      </w:r>
    </w:p>
    <w:p w:rsidR="00B11EB3" w:rsidRDefault="00B11EB3" w:rsidP="00B11EB3">
      <w:pPr>
        <w:pStyle w:val="DanceBody"/>
      </w:pPr>
      <w:r>
        <w:t>25-28</w:t>
      </w:r>
      <w:r>
        <w:tab/>
        <w:t>1s dance down between 2s &amp; cast up back to place</w:t>
      </w:r>
    </w:p>
    <w:p w:rsidR="00B11EB3" w:rsidRDefault="00B11EB3" w:rsidP="00B11EB3">
      <w:pPr>
        <w:pStyle w:val="DanceBody"/>
        <w:keepNext w:val="0"/>
      </w:pPr>
      <w:r>
        <w:t>29-32</w:t>
      </w:r>
      <w:r>
        <w:tab/>
        <w:t>2s+3s+4s make arches &amp; 1s dance down under arches to 4th place, 2s+3s+4s drop hands &amp; step up 31-32.  2 3 4 1</w:t>
      </w:r>
    </w:p>
    <w:p w:rsidR="00B11EB3" w:rsidRDefault="00B11EB3" w:rsidP="00B11EB3"/>
    <w:p w:rsidR="00B11EB3" w:rsidRDefault="00B11EB3" w:rsidP="00B11EB3">
      <w:pPr>
        <w:pStyle w:val="Minicrib"/>
        <w:rPr>
          <w:lang w:eastAsia="en-GB"/>
        </w:rPr>
      </w:pPr>
      <w:r>
        <w:rPr>
          <w:lang w:eastAsia="en-GB"/>
        </w:rPr>
        <w:t>A TRIP TO MONYMUSK  (S8x32)  3C (4C set)</w:t>
      </w:r>
      <w:r>
        <w:rPr>
          <w:lang w:eastAsia="en-GB"/>
        </w:rPr>
        <w:tab/>
        <w:t>John Drewry  Bankhead Bk 6</w:t>
      </w:r>
    </w:p>
    <w:p w:rsidR="00B11EB3" w:rsidRPr="007E4E85" w:rsidRDefault="00B11EB3" w:rsidP="00B11EB3">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B11EB3" w:rsidRPr="007E4E85" w:rsidRDefault="00B11EB3" w:rsidP="00B11EB3">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B11EB3" w:rsidRPr="007E4E85" w:rsidRDefault="00B11EB3" w:rsidP="00B11EB3">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B11EB3" w:rsidRPr="007E4E85" w:rsidRDefault="00B11EB3" w:rsidP="00B11EB3">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rPr>
        <w:t xml:space="preserve"> </w:t>
      </w:r>
      <w:r>
        <w:rPr>
          <w:b/>
        </w:rPr>
        <w:t xml:space="preserve">as </w:t>
      </w:r>
      <w:r w:rsidRPr="007E4E85">
        <w:t>original 2</w:t>
      </w:r>
      <w:r w:rsidRPr="00972EEB">
        <w:t>nd</w:t>
      </w:r>
      <w:r w:rsidRPr="007E4E85">
        <w:t xml:space="preserve"> corner persons dance back to places with a </w:t>
      </w:r>
      <w:r>
        <w:t xml:space="preserve">1/2 </w:t>
      </w:r>
      <w:r w:rsidRPr="007E4E85">
        <w:t>turn &amp; twirl</w:t>
      </w:r>
    </w:p>
    <w:p w:rsidR="00B11EB3" w:rsidRPr="007E4E85" w:rsidRDefault="00B11EB3" w:rsidP="00B11EB3">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rPr>
        <w:t xml:space="preserve"> </w:t>
      </w:r>
      <w:r>
        <w:rPr>
          <w:b/>
        </w:rPr>
        <w:t xml:space="preserve">as </w:t>
      </w:r>
      <w:r w:rsidRPr="007E4E85">
        <w:t>original 1</w:t>
      </w:r>
      <w:r w:rsidRPr="00972EEB">
        <w:t>st</w:t>
      </w:r>
      <w:r w:rsidRPr="007E4E85">
        <w:t xml:space="preserve"> corner persons dance back to places with a </w:t>
      </w:r>
      <w:r>
        <w:t xml:space="preserve">1/2 </w:t>
      </w:r>
      <w:r w:rsidRPr="007E4E85">
        <w:t>turn &amp; twirl</w:t>
      </w:r>
    </w:p>
    <w:p w:rsidR="00B11EB3" w:rsidRDefault="00B11EB3" w:rsidP="00B11EB3"/>
    <w:p w:rsidR="00B11EB3" w:rsidRDefault="00B11EB3" w:rsidP="00B11EB3">
      <w:pPr>
        <w:pStyle w:val="Minicrib"/>
      </w:pPr>
      <w:r>
        <w:t>A TRIP TO MURRAYFIELD  (R8x32)  3C (4C set)</w:t>
      </w:r>
      <w:r>
        <w:tab/>
        <w:t>Ian Brockbank, 2024</w:t>
      </w:r>
    </w:p>
    <w:p w:rsidR="00B11EB3" w:rsidRDefault="00B11EB3" w:rsidP="00B11EB3">
      <w:pPr>
        <w:pStyle w:val="DanceBody"/>
      </w:pPr>
      <w:r>
        <w:t xml:space="preserve"> 1- 8</w:t>
      </w:r>
      <w:r>
        <w:tab/>
        <w:t>1s+2s set, dance 1/2 RH across; set &amp; cross RH with partner.  2 1 3</w:t>
      </w:r>
    </w:p>
    <w:p w:rsidR="00B11EB3" w:rsidRDefault="00B11EB3" w:rsidP="00B11EB3">
      <w:pPr>
        <w:pStyle w:val="DanceBody"/>
      </w:pPr>
      <w:r>
        <w:t xml:space="preserve"> 9-16</w:t>
      </w:r>
      <w:r>
        <w:tab/>
        <w:t>2s+1s+3s dance Set+Rotate for 3 couples:</w:t>
      </w:r>
    </w:p>
    <w:p w:rsidR="00B11EB3" w:rsidRDefault="00B11EB3" w:rsidP="00B11EB3">
      <w:pPr>
        <w:pStyle w:val="DanceBody"/>
      </w:pPr>
      <w:r>
        <w:tab/>
        <w:t>9-12  All chase 1/4 round clockwise into lines of 3 across (Men at top, Ladies at bottom)</w:t>
      </w:r>
    </w:p>
    <w:p w:rsidR="00B11EB3" w:rsidRDefault="00B11EB3" w:rsidP="00B11EB3">
      <w:pPr>
        <w:pStyle w:val="DanceBody"/>
      </w:pPr>
      <w:r>
        <w:tab/>
        <w:t>13-16  All change places RH with partner, all chase 1/4 round clockwise to own sides.  3 1 2</w:t>
      </w:r>
    </w:p>
    <w:p w:rsidR="00B11EB3" w:rsidRDefault="00B11EB3" w:rsidP="00B11EB3">
      <w:pPr>
        <w:pStyle w:val="DanceBody"/>
      </w:pPr>
      <w:r>
        <w:t>17-24</w:t>
      </w:r>
      <w:r>
        <w:tab/>
        <w:t>1s lead down (3 steps), turn RH (2 bars) &amp; lead back up remaining in middle 2nd place facing up, 3s &amp; 2s step in on bar 24 ready for …</w:t>
      </w:r>
    </w:p>
    <w:p w:rsidR="00B11EB3" w:rsidRDefault="00B11EB3" w:rsidP="00B11EB3">
      <w:pPr>
        <w:pStyle w:val="DanceBody"/>
        <w:keepNext w:val="0"/>
      </w:pPr>
      <w:r>
        <w:t>25-32</w:t>
      </w:r>
      <w:r>
        <w:tab/>
        <w:t xml:space="preserve"> 3s+1s+2s dance Allemande.  2 1 3</w:t>
      </w:r>
    </w:p>
    <w:p w:rsidR="00B11EB3" w:rsidRDefault="00B11EB3" w:rsidP="00B11EB3"/>
    <w:p w:rsidR="00B11EB3" w:rsidRDefault="00B11EB3" w:rsidP="00B11EB3">
      <w:pPr>
        <w:pStyle w:val="Minicrib"/>
      </w:pPr>
      <w:r>
        <w:t>TRIP TO NERJA  (R4x32)  4C set</w:t>
      </w:r>
      <w:r>
        <w:tab/>
        <w:t>B MacKenzie</w:t>
      </w:r>
    </w:p>
    <w:p w:rsidR="00B11EB3" w:rsidRDefault="00B11EB3" w:rsidP="00B11EB3">
      <w:pPr>
        <w:pStyle w:val="DanceBody"/>
      </w:pPr>
      <w:r>
        <w:t xml:space="preserve"> 1- 8</w:t>
      </w:r>
      <w:r>
        <w:tab/>
        <w:t>1s &amp; 4s cross RH &amp; cast in 1 place, petronella 2 places anticlockwise.  2 4 1 3</w:t>
      </w:r>
    </w:p>
    <w:p w:rsidR="00B11EB3" w:rsidRDefault="00B11EB3" w:rsidP="00B11EB3">
      <w:pPr>
        <w:pStyle w:val="DanceBody"/>
      </w:pPr>
      <w:r>
        <w:t xml:space="preserve"> 9-16</w:t>
      </w:r>
      <w:r>
        <w:tab/>
        <w:t>4L+1L</w:t>
      </w:r>
      <w:r w:rsidRPr="007F0D5A">
        <w:rPr>
          <w:b/>
        </w:rPr>
        <w:t xml:space="preserve"> also </w:t>
      </w:r>
      <w:r>
        <w:t>1M+4M dance Tandem 1/2 reels of 3 on own sides (Ladies RSh to 2L &amp; Men RSh to 3M), 1L+4L</w:t>
      </w:r>
      <w:r w:rsidRPr="007F0D5A">
        <w:rPr>
          <w:b/>
        </w:rPr>
        <w:t xml:space="preserve"> also </w:t>
      </w:r>
      <w:r>
        <w:t>4M+1M Set+Link.  2 4 1 3</w:t>
      </w:r>
    </w:p>
    <w:p w:rsidR="00B11EB3" w:rsidRDefault="00B11EB3" w:rsidP="00B11EB3">
      <w:pPr>
        <w:pStyle w:val="DanceBody"/>
      </w:pPr>
      <w:r>
        <w:t>17-24</w:t>
      </w:r>
      <w:r>
        <w:tab/>
        <w:t>4s &amp; 1s Set+Link (across), 1L+4L</w:t>
      </w:r>
      <w:r w:rsidRPr="007F0D5A">
        <w:rPr>
          <w:b/>
        </w:rPr>
        <w:t xml:space="preserve"> also </w:t>
      </w:r>
      <w:r>
        <w:t>4M+1M dance Tandem 1/2 reels of 3 on opp sides (Ladies RSh to 3M &amp; Men RSh to 2L).  2(1)(4)3</w:t>
      </w:r>
    </w:p>
    <w:p w:rsidR="00B11EB3" w:rsidRDefault="00B11EB3" w:rsidP="00B11EB3">
      <w:pPr>
        <w:pStyle w:val="DanceBody"/>
        <w:keepNext w:val="0"/>
      </w:pPr>
      <w:r>
        <w:t>25-32</w:t>
      </w:r>
      <w:r>
        <w:tab/>
        <w:t>1s+4s set advancing, dance 1/2 RH across, set &amp; turning right about set advancing to places.  2 4 1 3</w:t>
      </w:r>
    </w:p>
    <w:p w:rsidR="00B11EB3" w:rsidRDefault="00B11EB3" w:rsidP="00B11EB3"/>
    <w:p w:rsidR="00B11EB3" w:rsidRDefault="00B11EB3" w:rsidP="00B11EB3">
      <w:pPr>
        <w:pStyle w:val="Minicrib"/>
      </w:pPr>
      <w:r>
        <w:t>A TRIP TO NEWFOUNDLAND  (R8x32)  3C (4C set)</w:t>
      </w:r>
      <w:r>
        <w:tab/>
        <w:t>B Shawyer+M Mulligan</w:t>
      </w:r>
    </w:p>
    <w:p w:rsidR="00B11EB3" w:rsidRDefault="00B11EB3" w:rsidP="00B11EB3">
      <w:pPr>
        <w:pStyle w:val="DanceBody"/>
      </w:pPr>
      <w:r>
        <w:t xml:space="preserve"> 1- 8</w:t>
      </w:r>
      <w:r>
        <w:tab/>
        <w:t>1s set &amp; dance down between 2s, dance out behind 3s &amp; dance up between 3s to face 1</w:t>
      </w:r>
      <w:r w:rsidRPr="00972EEB">
        <w:t>st</w:t>
      </w:r>
      <w:r>
        <w:t xml:space="preserve"> corners</w:t>
      </w:r>
    </w:p>
    <w:p w:rsidR="00B11EB3" w:rsidRDefault="00B11EB3" w:rsidP="00B11EB3">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B11EB3" w:rsidRDefault="00B11EB3" w:rsidP="00B11EB3">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B11EB3" w:rsidRDefault="00B11EB3" w:rsidP="00B11EB3">
      <w:pPr>
        <w:pStyle w:val="DanceBody"/>
        <w:keepNext w:val="0"/>
      </w:pPr>
      <w:r>
        <w:t>25-32</w:t>
      </w:r>
      <w:r>
        <w:tab/>
        <w:t>1s set &amp; cross RH, set again &amp; cross RH</w:t>
      </w:r>
      <w:r w:rsidRPr="00BA6B4D">
        <w:rPr>
          <w:b/>
        </w:rPr>
        <w:t xml:space="preserve"> while </w:t>
      </w:r>
      <w:r>
        <w:t>2s+3s dance R&amp;L</w:t>
      </w:r>
    </w:p>
    <w:p w:rsidR="00B11EB3" w:rsidRDefault="00B11EB3" w:rsidP="00B11EB3"/>
    <w:p w:rsidR="00B11EB3" w:rsidRDefault="00B11EB3" w:rsidP="00B11EB3">
      <w:pPr>
        <w:pStyle w:val="Minicrib"/>
      </w:pPr>
      <w:r>
        <w:t>A TRIP TO ORLOVA  (R8x32)  3C (4C set)</w:t>
      </w:r>
      <w:r>
        <w:tab/>
        <w:t>Sandra Welch  RSCDS Dunfermline 90th Anniv</w:t>
      </w:r>
    </w:p>
    <w:p w:rsidR="00B11EB3" w:rsidRDefault="00B11EB3" w:rsidP="00B11EB3">
      <w:pPr>
        <w:pStyle w:val="DanceBody"/>
      </w:pPr>
      <w:r>
        <w:t xml:space="preserve"> 1- 8</w:t>
      </w:r>
      <w:r>
        <w:tab/>
        <w:t xml:space="preserve">1s cross down to dance reels of 3 on opp sides. 1s end in centre, opp sides, NHJ with partner facing down </w:t>
      </w:r>
      <w:r>
        <w:rPr>
          <w:b/>
        </w:rPr>
        <w:t>while</w:t>
      </w:r>
      <w:r>
        <w:t xml:space="preserve"> 3s end in centre facing partner</w:t>
      </w:r>
    </w:p>
    <w:p w:rsidR="00B11EB3" w:rsidRDefault="00B11EB3" w:rsidP="00B11EB3">
      <w:pPr>
        <w:pStyle w:val="DanceBody"/>
      </w:pPr>
      <w:r>
        <w:t xml:space="preserve"> 9-16</w:t>
      </w:r>
      <w:r>
        <w:tab/>
        <w:t xml:space="preserve">1s Adv+Ret, Adv &amp; 1/2 turn LH to 2nd place own side </w:t>
      </w:r>
      <w:r>
        <w:rPr>
          <w:b/>
        </w:rPr>
        <w:t>while</w:t>
      </w:r>
    </w:p>
    <w:p w:rsidR="00B11EB3" w:rsidRDefault="00B11EB3" w:rsidP="00B11EB3">
      <w:pPr>
        <w:pStyle w:val="DanceBody"/>
      </w:pPr>
      <w:r>
        <w:tab/>
        <w:t>3s 1/2 turn RH to face up, Adv+Ret, 1/2 turn LH back to place</w:t>
      </w:r>
    </w:p>
    <w:p w:rsidR="00B11EB3" w:rsidRDefault="00B11EB3" w:rsidP="00B11EB3">
      <w:pPr>
        <w:pStyle w:val="DanceBody"/>
      </w:pPr>
      <w:r>
        <w:tab/>
        <w:t>Bars 9-10: 2s dance up to 1st place.  2 1 3</w:t>
      </w:r>
    </w:p>
    <w:p w:rsidR="00B11EB3" w:rsidRPr="009862C2" w:rsidRDefault="00B11EB3" w:rsidP="00B11EB3">
      <w:pPr>
        <w:pStyle w:val="DanceBody"/>
      </w:pPr>
      <w:r>
        <w:t>17-20</w:t>
      </w:r>
      <w:r>
        <w:tab/>
        <w:t>1s+2M+3L (top 2 Men, bottom 2 Ladies) dance 1/2 R&amp;L</w:t>
      </w:r>
    </w:p>
    <w:p w:rsidR="00B11EB3" w:rsidRDefault="00B11EB3" w:rsidP="00B11EB3">
      <w:pPr>
        <w:pStyle w:val="DanceBody"/>
      </w:pPr>
      <w:r>
        <w:t>21-24</w:t>
      </w:r>
      <w:r>
        <w:tab/>
        <w:t>1s+2L+3M (top 2 Ladies, bottom 2 Men) dance 1/2 R&amp;L  (3) 1 (2)</w:t>
      </w:r>
    </w:p>
    <w:p w:rsidR="00B11EB3" w:rsidRPr="009862C2" w:rsidRDefault="00B11EB3" w:rsidP="00B11EB3">
      <w:pPr>
        <w:pStyle w:val="DanceBody"/>
        <w:keepNext w:val="0"/>
      </w:pPr>
      <w:r>
        <w:t>25-32</w:t>
      </w:r>
      <w:r>
        <w:tab/>
        <w:t xml:space="preserve">3s+1s+2s set, 1s turn RH </w:t>
      </w:r>
      <w:r>
        <w:rPr>
          <w:b/>
        </w:rPr>
        <w:t>while</w:t>
      </w:r>
      <w:r>
        <w:t xml:space="preserve"> 2s &amp; 3s dance anticlockwise 1/2 round set (4 bars), 2s+1s+3s set.  2 1 3</w:t>
      </w:r>
    </w:p>
    <w:p w:rsidR="00B11EB3" w:rsidRDefault="00B11EB3" w:rsidP="00B11EB3"/>
    <w:p w:rsidR="00B11EB3" w:rsidRDefault="00B11EB3" w:rsidP="00B11EB3">
      <w:pPr>
        <w:pStyle w:val="Minicrib"/>
      </w:pPr>
      <w:r>
        <w:t>TRIP TO PARADISE  (S8x32)  3C (4C set)</w:t>
      </w:r>
      <w:r>
        <w:tab/>
        <w:t>R Wallace  From The Redwood Forest</w:t>
      </w:r>
    </w:p>
    <w:p w:rsidR="00B11EB3" w:rsidRPr="00A66F16" w:rsidRDefault="00B11EB3" w:rsidP="00B11EB3">
      <w:pPr>
        <w:pStyle w:val="DanceBody"/>
      </w:pPr>
      <w:r w:rsidRPr="00A66F16">
        <w:t xml:space="preserve"> 1- 8</w:t>
      </w:r>
      <w:r w:rsidRPr="00A66F16">
        <w:tab/>
        <w:t>1s set &amp; 1/2 turn LH, lead down below 3s, cross &amp; cast up round 3s to give LH to partner in diag line between 1st corners</w:t>
      </w:r>
    </w:p>
    <w:p w:rsidR="00B11EB3" w:rsidRDefault="00B11EB3" w:rsidP="00B11EB3">
      <w:pPr>
        <w:pStyle w:val="DanceBody"/>
      </w:pPr>
      <w:r w:rsidRPr="00A66F16">
        <w:t xml:space="preserve"> 9-16</w:t>
      </w:r>
      <w:r w:rsidRPr="00A66F16">
        <w:tab/>
        <w:t>1s dance Corner Targe with 1st corners :-</w:t>
      </w:r>
    </w:p>
    <w:p w:rsidR="00B11EB3" w:rsidRPr="00A66F16" w:rsidRDefault="00B11EB3" w:rsidP="00B11EB3">
      <w:pPr>
        <w:pStyle w:val="DanceBody"/>
      </w:pPr>
      <w:r>
        <w:tab/>
        <w:t xml:space="preserve">9-12   </w:t>
      </w:r>
      <w:r w:rsidRPr="00A66F16">
        <w:t xml:space="preserve">corners chase clockwise to next corner </w:t>
      </w:r>
      <w:r w:rsidRPr="00E8448C">
        <w:rPr>
          <w:b/>
        </w:rPr>
        <w:t>while</w:t>
      </w:r>
      <w:r w:rsidRPr="00A66F16">
        <w:t xml:space="preserve"> 1s 3/4 turn LH &amp; 1s turn 1st corners (in 4th corner pstn) RH while 2nd corners set</w:t>
      </w:r>
    </w:p>
    <w:p w:rsidR="00B11EB3" w:rsidRPr="00A66F16" w:rsidRDefault="00B11EB3" w:rsidP="00B11EB3">
      <w:pPr>
        <w:pStyle w:val="DanceBody"/>
      </w:pPr>
      <w:r w:rsidRPr="00A66F16">
        <w:tab/>
        <w:t>13-16</w:t>
      </w:r>
      <w:r>
        <w:t xml:space="preserve">   </w:t>
      </w:r>
      <w:r w:rsidRPr="00A66F16">
        <w:t xml:space="preserve">corners chase clockwise to next corner </w:t>
      </w:r>
      <w:r w:rsidRPr="00E8448C">
        <w:rPr>
          <w:b/>
        </w:rPr>
        <w:t>while</w:t>
      </w:r>
      <w:r w:rsidRPr="00A66F16">
        <w:t xml:space="preserve"> 1s 3/4 turn LH &amp; 1s turn 1st corners (in 3rd corner pstn) RH to end between 2nd corners while 2nd corners set</w:t>
      </w:r>
    </w:p>
    <w:p w:rsidR="00B11EB3" w:rsidRPr="00A66F16" w:rsidRDefault="00B11EB3" w:rsidP="00B11EB3">
      <w:pPr>
        <w:pStyle w:val="DanceBody"/>
      </w:pPr>
      <w:r w:rsidRPr="00A66F16">
        <w:t>17-24</w:t>
      </w:r>
      <w:r w:rsidRPr="00A66F16">
        <w:tab/>
        <w:t>1s dance Corner Targe with 2nd corners, 1s finish in 2nd place opposite sides</w:t>
      </w:r>
    </w:p>
    <w:p w:rsidR="00B11EB3" w:rsidRDefault="00B11EB3" w:rsidP="00B11EB3">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B11EB3" w:rsidRDefault="00B11EB3" w:rsidP="00B11EB3"/>
    <w:p w:rsidR="00B11EB3" w:rsidRDefault="00B11EB3" w:rsidP="00B11EB3">
      <w:pPr>
        <w:pStyle w:val="Minicrib"/>
      </w:pPr>
      <w:r>
        <w:t>A TRIP TO RAVENSCAR  (R5x32)  5C set</w:t>
      </w:r>
      <w:r>
        <w:tab/>
        <w:t>Jean Shaw</w:t>
      </w:r>
    </w:p>
    <w:p w:rsidR="00B11EB3" w:rsidRDefault="00B11EB3" w:rsidP="00B11EB3">
      <w:pPr>
        <w:pStyle w:val="DanceBody"/>
      </w:pPr>
      <w:r>
        <w:t xml:space="preserve">1s+2s </w:t>
      </w:r>
      <w:r>
        <w:rPr>
          <w:b/>
        </w:rPr>
        <w:t>also</w:t>
      </w:r>
      <w:r>
        <w:t xml:space="preserve"> 4s+5s face on sides, 3s face in ready for chord</w:t>
      </w:r>
    </w:p>
    <w:p w:rsidR="00B11EB3" w:rsidRDefault="00B11EB3" w:rsidP="00B11EB3">
      <w:pPr>
        <w:pStyle w:val="DanceBody"/>
      </w:pPr>
      <w:r>
        <w:t xml:space="preserve"> 1-12</w:t>
      </w:r>
      <w:r>
        <w:tab/>
        <w:t>1s+2s+4s+5s dance 12 bar RSh reel of 4 around standing 3s (all pass 3s LSh)</w:t>
      </w:r>
    </w:p>
    <w:p w:rsidR="00B11EB3" w:rsidRDefault="00B11EB3" w:rsidP="00B11EB3">
      <w:pPr>
        <w:pStyle w:val="DanceBody"/>
      </w:pPr>
      <w:r>
        <w:t>13-16</w:t>
      </w:r>
      <w:r>
        <w:tab/>
        <w:t>3s turn RH &amp; face out</w:t>
      </w:r>
    </w:p>
    <w:p w:rsidR="00B11EB3" w:rsidRDefault="00B11EB3" w:rsidP="00B11EB3">
      <w:pPr>
        <w:pStyle w:val="DanceBody"/>
        <w:rPr>
          <w:b/>
        </w:rPr>
      </w:pPr>
      <w:r>
        <w:t>17-24</w:t>
      </w:r>
      <w:r>
        <w:tab/>
        <w:t xml:space="preserve">1s+2s </w:t>
      </w:r>
      <w:r>
        <w:rPr>
          <w:b/>
        </w:rPr>
        <w:t>also</w:t>
      </w:r>
      <w:r>
        <w:t xml:space="preserve"> 4s+5s set, dance 1/2 RH across; set, dance LH across </w:t>
      </w:r>
      <w:r>
        <w:rPr>
          <w:b/>
        </w:rPr>
        <w:t>while</w:t>
      </w:r>
    </w:p>
    <w:p w:rsidR="00B11EB3" w:rsidRDefault="00B11EB3" w:rsidP="00B11EB3">
      <w:pPr>
        <w:pStyle w:val="DanceBody"/>
      </w:pPr>
      <w:r>
        <w:rPr>
          <w:b/>
        </w:rPr>
        <w:tab/>
      </w:r>
      <w:r>
        <w:t>3s dance clockwise 1/2 round set to 3rd place opp sides (6 bars), pass RSh to own side &amp; face in</w:t>
      </w:r>
    </w:p>
    <w:p w:rsidR="00B11EB3" w:rsidRDefault="00B11EB3" w:rsidP="00B11EB3">
      <w:pPr>
        <w:pStyle w:val="DanceBody"/>
      </w:pPr>
      <w:r>
        <w:t>25-32</w:t>
      </w:r>
      <w:r>
        <w:tab/>
        <w:t>1s set, cast to 3rd place (2s+3s step 27-28); set, cast to 5th place (4s+5s step 31-32).  2 3 4 5 1</w:t>
      </w:r>
    </w:p>
    <w:p w:rsidR="00B11EB3" w:rsidRPr="00350701" w:rsidRDefault="00B11EB3" w:rsidP="00B11EB3">
      <w:pPr>
        <w:pStyle w:val="DanceBody"/>
        <w:keepNext w:val="0"/>
        <w:rPr>
          <w:i/>
        </w:rPr>
      </w:pPr>
      <w:r w:rsidRPr="00350701">
        <w:rPr>
          <w:i/>
        </w:rPr>
        <w:t>Note:  Each repeat the top 2 &amp; bottom 2 couples dance reel around standing middle couple</w:t>
      </w:r>
    </w:p>
    <w:p w:rsidR="00B11EB3" w:rsidRDefault="00B11EB3" w:rsidP="00B11EB3"/>
    <w:p w:rsidR="00B11EB3" w:rsidRDefault="00B11EB3" w:rsidP="00B11EB3">
      <w:pPr>
        <w:pStyle w:val="Minicrib"/>
      </w:pPr>
      <w:r>
        <w:t>A TRIP TO SORRENTO  (J6x32)  3C Set</w:t>
      </w:r>
      <w:r>
        <w:tab/>
        <w:t>Alan Cottle</w:t>
      </w:r>
    </w:p>
    <w:p w:rsidR="00B11EB3" w:rsidRDefault="00B11EB3" w:rsidP="00B11EB3">
      <w:pPr>
        <w:pStyle w:val="DanceBody"/>
      </w:pPr>
      <w:r>
        <w:t xml:space="preserve"> 1- 4</w:t>
      </w:r>
      <w:r>
        <w:tab/>
        <w:t>All set &amp; cross RH with partner.</w:t>
      </w:r>
    </w:p>
    <w:p w:rsidR="00B11EB3" w:rsidRDefault="00B11EB3" w:rsidP="00B11EB3">
      <w:pPr>
        <w:pStyle w:val="DanceBody"/>
      </w:pPr>
      <w:r>
        <w:t xml:space="preserve"> 5- 8</w:t>
      </w:r>
      <w:r>
        <w:tab/>
        <w:t>All set &amp; cross RH with partner</w:t>
      </w:r>
    </w:p>
    <w:p w:rsidR="00B11EB3" w:rsidRDefault="00B11EB3" w:rsidP="00B11EB3">
      <w:pPr>
        <w:pStyle w:val="DanceBody"/>
      </w:pPr>
      <w:r>
        <w:t xml:space="preserve"> 9-16</w:t>
      </w:r>
      <w:r>
        <w:tab/>
        <w:t>1s lead down the middle &amp; back</w:t>
      </w:r>
    </w:p>
    <w:p w:rsidR="00B11EB3" w:rsidRDefault="00B11EB3" w:rsidP="00B11EB3">
      <w:pPr>
        <w:pStyle w:val="DanceBody"/>
      </w:pPr>
      <w:r>
        <w:t>17-24</w:t>
      </w:r>
      <w:r>
        <w:tab/>
        <w:t>1s+2s dance Allemande 2 1 3</w:t>
      </w:r>
    </w:p>
    <w:p w:rsidR="00B11EB3" w:rsidRDefault="00B11EB3" w:rsidP="00B11EB3">
      <w:pPr>
        <w:pStyle w:val="DanceBody"/>
      </w:pPr>
      <w:r>
        <w:t>25-32</w:t>
      </w:r>
      <w:r>
        <w:tab/>
        <w:t>All circle 6H round &amp; back 2 1 3</w:t>
      </w:r>
    </w:p>
    <w:p w:rsidR="00B11EB3" w:rsidRDefault="00B11EB3" w:rsidP="00B11EB3">
      <w:pPr>
        <w:pStyle w:val="DanceBody"/>
        <w:keepNext w:val="0"/>
      </w:pPr>
      <w:r>
        <w:rPr>
          <w:i/>
        </w:rPr>
        <w:t>Note: 1s repeat from 2nd place, with 1s+3s dancing Allemande, 1s finish in 3rd place for the circle. Begin with new 1st couple.</w:t>
      </w:r>
    </w:p>
    <w:p w:rsidR="00B11EB3" w:rsidRDefault="00B11EB3" w:rsidP="00B11EB3"/>
    <w:p w:rsidR="00B11EB3" w:rsidRDefault="00B11EB3" w:rsidP="00B11EB3">
      <w:pPr>
        <w:pStyle w:val="Minicrib"/>
      </w:pPr>
      <w:r>
        <w:t>A TRIP TO ST MATHIEU  (R4x32)  4C Set</w:t>
      </w:r>
      <w:r>
        <w:tab/>
        <w:t>Alasdair Brown  Eglinton Collection</w:t>
      </w:r>
    </w:p>
    <w:p w:rsidR="00B11EB3" w:rsidRDefault="00B11EB3" w:rsidP="00B11EB3">
      <w:pPr>
        <w:pStyle w:val="DanceBody"/>
      </w:pPr>
      <w:r>
        <w:t>2 chords: 3s &amp; 4s cross over on 2nd chord</w:t>
      </w:r>
    </w:p>
    <w:p w:rsidR="00B11EB3" w:rsidRDefault="00B11EB3" w:rsidP="00B11EB3">
      <w:pPr>
        <w:pStyle w:val="DanceBody"/>
      </w:pPr>
      <w:r>
        <w:t xml:space="preserve"> 1- 4</w:t>
      </w:r>
      <w:r>
        <w:tab/>
        <w:t xml:space="preserve">1s+2s </w:t>
      </w:r>
      <w:r w:rsidRPr="005165F8">
        <w:rPr>
          <w:b/>
        </w:rPr>
        <w:t>also</w:t>
      </w:r>
      <w:r>
        <w:t xml:space="preserve"> 3s+4s set &amp; dance 1/2 RH across</w:t>
      </w:r>
    </w:p>
    <w:p w:rsidR="00B11EB3" w:rsidRDefault="00B11EB3" w:rsidP="00B11EB3">
      <w:pPr>
        <w:pStyle w:val="DanceBody"/>
      </w:pPr>
      <w:r>
        <w:t xml:space="preserve"> 5- 8</w:t>
      </w:r>
      <w:r>
        <w:tab/>
        <w:t>All 4 couples dance Set+Link in tandem:</w:t>
      </w:r>
    </w:p>
    <w:p w:rsidR="00B11EB3" w:rsidRDefault="00B11EB3" w:rsidP="00B11EB3">
      <w:pPr>
        <w:pStyle w:val="DanceBody"/>
      </w:pPr>
      <w:r>
        <w:tab/>
        <w:t xml:space="preserve">All set. Top 2 Ladies &amp; bottom two Men cast, </w:t>
      </w:r>
      <w:bookmarkStart w:id="20" w:name="_Hlk135503199"/>
      <w:r>
        <w:t xml:space="preserve">with outside people casting in one place &amp; inside people casting to the other end of the set </w:t>
      </w:r>
      <w:bookmarkEnd w:id="20"/>
      <w:r>
        <w:rPr>
          <w:b/>
        </w:rPr>
        <w:t>while</w:t>
      </w:r>
      <w:r>
        <w:t xml:space="preserve"> the top 2 Men &amp; the bottom two Ladies dance forward, with outside people casting in one place &amp; inside people casting to the other end of the set</w:t>
      </w:r>
    </w:p>
    <w:p w:rsidR="00B11EB3" w:rsidRDefault="00B11EB3" w:rsidP="00B11EB3">
      <w:pPr>
        <w:pStyle w:val="DanceBody"/>
      </w:pPr>
      <w:r>
        <w:t xml:space="preserve"> 9-16</w:t>
      </w:r>
      <w:r>
        <w:tab/>
        <w:t>4s+2s also 3s+1s dance a Men's Chain. 2s &amp; 3s finish in a line of 4 across the dance, the 2 Ladies' back to back facing non partner</w:t>
      </w:r>
    </w:p>
    <w:p w:rsidR="00B11EB3" w:rsidRDefault="00B11EB3" w:rsidP="00B11EB3">
      <w:pPr>
        <w:pStyle w:val="DanceBody"/>
      </w:pPr>
      <w:r>
        <w:t>17-20</w:t>
      </w:r>
      <w:r>
        <w:tab/>
        <w:t>2s+3s dance 1/2 reel of 4 across. At the end centre dancers do not pass but 3/4 LH turn to finish shoulder to shoulder (2L facing Men's side, 3L facing Ladies' side)</w:t>
      </w:r>
    </w:p>
    <w:p w:rsidR="00B11EB3" w:rsidRDefault="00B11EB3" w:rsidP="00B11EB3">
      <w:pPr>
        <w:pStyle w:val="DanceBody"/>
      </w:pPr>
      <w:r>
        <w:t>21-24</w:t>
      </w:r>
      <w:r>
        <w:tab/>
        <w:t>4s+2s also 3s+1s dance RH across to finish in diagonal lines of 4 (between 1M &amp; 2L's places &amp; the same diagonal at the bottom) both hands joined with partners, 4L &amp; 2M also 1L &amp; 3M back to back</w:t>
      </w:r>
    </w:p>
    <w:p w:rsidR="00B11EB3" w:rsidRDefault="00B11EB3" w:rsidP="00B11EB3">
      <w:pPr>
        <w:pStyle w:val="DanceBody"/>
      </w:pPr>
      <w:r>
        <w:t>25-32</w:t>
      </w:r>
      <w:r>
        <w:tab/>
        <w:t>4s+2s also 3s+1s dance Hello-Goodbye Poussette:</w:t>
      </w:r>
    </w:p>
    <w:p w:rsidR="00B11EB3" w:rsidRDefault="00B11EB3" w:rsidP="00B11EB3">
      <w:pPr>
        <w:pStyle w:val="DanceBody"/>
      </w:pPr>
      <w:r>
        <w:tab/>
        <w:t>25-26  All set on the diagonals (start right foot) moving on 2nd step into lines across with 4M &amp; 2L also 1M &amp; 3L BtoB)</w:t>
      </w:r>
    </w:p>
    <w:p w:rsidR="00B11EB3" w:rsidRDefault="00B11EB3" w:rsidP="00B11EB3">
      <w:pPr>
        <w:pStyle w:val="DanceBody"/>
      </w:pPr>
      <w:r>
        <w:tab/>
        <w:t>27-28  Repeat, moving on 2nd step into lines on the next diagonals &amp; original dancers back to back</w:t>
      </w:r>
    </w:p>
    <w:p w:rsidR="00B11EB3" w:rsidRDefault="00B11EB3" w:rsidP="00B11EB3">
      <w:pPr>
        <w:pStyle w:val="DanceBody"/>
      </w:pPr>
      <w:r>
        <w:tab/>
        <w:t>29-30  Repeat, moving on 2nd step into lines up &amp; down with 4M &amp; 2L also 1M &amp; 3L back to back</w:t>
      </w:r>
    </w:p>
    <w:p w:rsidR="00B11EB3" w:rsidRDefault="00B11EB3" w:rsidP="00B11EB3">
      <w:pPr>
        <w:pStyle w:val="DanceBody"/>
        <w:keepNext w:val="0"/>
      </w:pPr>
      <w:r>
        <w:tab/>
        <w:t>31-32  All dance a Petronella turn to the sides.  2 4 (1) (3)</w:t>
      </w:r>
    </w:p>
    <w:p w:rsidR="00B11EB3" w:rsidRDefault="00B11EB3" w:rsidP="00B11EB3"/>
    <w:p w:rsidR="00B11EB3" w:rsidRDefault="00B11EB3" w:rsidP="00B11EB3">
      <w:pPr>
        <w:pStyle w:val="Minicrib"/>
      </w:pPr>
      <w:r>
        <w:t>TRIP TO SUCKER BAY  (J8x32)  3C (4C set)</w:t>
      </w:r>
      <w:r>
        <w:tab/>
        <w:t>M Burnham</w:t>
      </w:r>
    </w:p>
    <w:p w:rsidR="00B11EB3" w:rsidRDefault="00B11EB3" w:rsidP="00B11EB3">
      <w:pPr>
        <w:pStyle w:val="DanceBody"/>
      </w:pPr>
      <w:r>
        <w:t xml:space="preserve"> 1- 8</w:t>
      </w:r>
      <w:r>
        <w:tab/>
        <w:t>1s+2s+3s Adv+Ret for 2 steps, cross RH &amp; chase clockwise to end facing partner in lines across</w:t>
      </w:r>
    </w:p>
    <w:p w:rsidR="00B11EB3" w:rsidRDefault="00B11EB3" w:rsidP="00B11EB3">
      <w:pPr>
        <w:pStyle w:val="DanceBody"/>
      </w:pPr>
      <w:r>
        <w:t xml:space="preserve"> 9-16</w:t>
      </w:r>
      <w:r>
        <w:tab/>
        <w:t>1s+2s+3s Adv+Ret for 2 steps, change places with partner LH &amp; chase anticlockwise back to original places</w:t>
      </w:r>
    </w:p>
    <w:p w:rsidR="00B11EB3" w:rsidRDefault="00B11EB3" w:rsidP="00B11EB3">
      <w:pPr>
        <w:pStyle w:val="DanceBody"/>
      </w:pPr>
      <w:r>
        <w:t>17-24</w:t>
      </w:r>
      <w:r>
        <w:tab/>
        <w:t>1s+2s+3s circle 6H round &amp; back</w:t>
      </w:r>
    </w:p>
    <w:p w:rsidR="00B11EB3" w:rsidRDefault="00B11EB3" w:rsidP="00B11EB3">
      <w:pPr>
        <w:pStyle w:val="DanceBody"/>
        <w:keepNext w:val="0"/>
      </w:pPr>
      <w:r>
        <w:t>25-32</w:t>
      </w:r>
      <w:r>
        <w:tab/>
        <w:t>1s dance 1/2 Figs of 8 round 2s, cross RH &amp; cast 1 place</w:t>
      </w:r>
    </w:p>
    <w:p w:rsidR="00B11EB3" w:rsidRDefault="00B11EB3" w:rsidP="00B11EB3"/>
    <w:p w:rsidR="00B11EB3" w:rsidRDefault="00B11EB3" w:rsidP="00B11EB3">
      <w:pPr>
        <w:pStyle w:val="Minicrib"/>
      </w:pPr>
      <w:r>
        <w:t>A TRIP TO TAIWAN  (R3x32)  3C Set</w:t>
      </w:r>
      <w:r>
        <w:tab/>
        <w:t>Holly Boyd  Oh, How We've Danced!</w:t>
      </w:r>
    </w:p>
    <w:p w:rsidR="00B11EB3" w:rsidRDefault="00B11EB3" w:rsidP="00B11EB3">
      <w:pPr>
        <w:pStyle w:val="DanceBody"/>
      </w:pPr>
      <w:r>
        <w:t xml:space="preserve"> 1- 8</w:t>
      </w:r>
      <w:r>
        <w:tab/>
        <w:t>1s+2s+3s dance Grand Chain.  End 1s facing down, 2s facing up</w:t>
      </w:r>
    </w:p>
    <w:p w:rsidR="00B11EB3" w:rsidRDefault="00B11EB3" w:rsidP="00B11EB3">
      <w:pPr>
        <w:pStyle w:val="DanceBody"/>
      </w:pPr>
      <w:r>
        <w:t xml:space="preserve"> 9-16</w:t>
      </w:r>
      <w:r>
        <w:tab/>
        <w:t>1s+2s turn RH on sides; 1L followed by 1M casts down &amp; crosses to 2nd place opp side facing out (2s step up 15-16).  2 (1) 3</w:t>
      </w:r>
    </w:p>
    <w:p w:rsidR="00B11EB3" w:rsidRDefault="00B11EB3" w:rsidP="00B11EB3">
      <w:pPr>
        <w:pStyle w:val="DanceBody"/>
      </w:pPr>
      <w:r>
        <w:t>17-24</w:t>
      </w:r>
      <w:r>
        <w:tab/>
        <w:t>All dance 1/2 reels of 3 on sides (1s LSh to 3s); 1L followed by 1M casts up &amp; cross to 1st place own side (3s at top step down 23-24).  1 3 2</w:t>
      </w:r>
    </w:p>
    <w:p w:rsidR="00B11EB3" w:rsidRDefault="00B11EB3" w:rsidP="00B11EB3">
      <w:pPr>
        <w:pStyle w:val="DanceBody"/>
        <w:keepNext w:val="0"/>
      </w:pPr>
      <w:r>
        <w:t>25-32</w:t>
      </w:r>
      <w:r>
        <w:tab/>
        <w:t>All dance 1/2 reels of 3 on sides (1s RSh to 3s); 1s+3s turn LH on sides.  2 3 1</w:t>
      </w:r>
    </w:p>
    <w:p w:rsidR="00B11EB3" w:rsidRDefault="00B11EB3" w:rsidP="00B11EB3"/>
    <w:p w:rsidR="00B11EB3" w:rsidRDefault="00B11EB3" w:rsidP="00B11EB3">
      <w:pPr>
        <w:pStyle w:val="Minicrib"/>
      </w:pPr>
      <w:r>
        <w:t>A TRIP TO TALLINN  (S3x32)  3C Set</w:t>
      </w:r>
      <w:r>
        <w:tab/>
        <w:t>The November Knot  Anselm Lingnau</w:t>
      </w:r>
    </w:p>
    <w:p w:rsidR="00B11EB3" w:rsidRDefault="00B11EB3" w:rsidP="00B11EB3">
      <w:pPr>
        <w:pStyle w:val="DanceBody"/>
      </w:pPr>
      <w:r>
        <w:t xml:space="preserve"> 1- 8</w:t>
      </w:r>
      <w:r>
        <w:tab/>
        <w:t>1s turn 2H, dance down for 2 steps; 1s turn 2H &amp; dance up middle to top remain facing up. Bar 8: 2s dance in behind 1s ready for …</w:t>
      </w:r>
    </w:p>
    <w:p w:rsidR="00B11EB3" w:rsidRDefault="00B11EB3" w:rsidP="00B11EB3">
      <w:pPr>
        <w:pStyle w:val="DanceBody"/>
      </w:pPr>
      <w:r>
        <w:t xml:space="preserve"> 9-16</w:t>
      </w:r>
      <w:r>
        <w:tab/>
        <w:t>1s+2s dance Allemande</w:t>
      </w:r>
    </w:p>
    <w:p w:rsidR="00B11EB3" w:rsidRDefault="00B11EB3" w:rsidP="00B11EB3">
      <w:pPr>
        <w:pStyle w:val="DanceBody"/>
      </w:pPr>
      <w:r>
        <w:t>17-20</w:t>
      </w:r>
      <w:r>
        <w:tab/>
        <w:t>1s turn 3s on the sides (Men RH, Ladies LH)</w:t>
      </w:r>
    </w:p>
    <w:p w:rsidR="00B11EB3" w:rsidRDefault="00B11EB3" w:rsidP="00B11EB3">
      <w:pPr>
        <w:pStyle w:val="DanceBody"/>
      </w:pPr>
      <w:r>
        <w:t>21-24</w:t>
      </w:r>
      <w:r>
        <w:tab/>
        <w:t>1s+3s Set+Link</w:t>
      </w:r>
    </w:p>
    <w:p w:rsidR="00B11EB3" w:rsidRDefault="00B11EB3" w:rsidP="00B11EB3">
      <w:pPr>
        <w:pStyle w:val="DanceBody"/>
        <w:keepNext w:val="0"/>
      </w:pPr>
      <w:r>
        <w:t>25-32</w:t>
      </w:r>
      <w:r>
        <w:tab/>
        <w:t>2s+3s+1s dance 6H round &amp; back.  2 3 1</w:t>
      </w:r>
    </w:p>
    <w:p w:rsidR="00B11EB3" w:rsidRDefault="00B11EB3" w:rsidP="00B11EB3"/>
    <w:p w:rsidR="00B11EB3" w:rsidRDefault="00B11EB3" w:rsidP="00B11EB3">
      <w:pPr>
        <w:pStyle w:val="Minicrib"/>
      </w:pPr>
      <w:r>
        <w:t>A TRIP TO THE DRAKENSBERG  (J8x40)  3C (4C set)</w:t>
      </w:r>
      <w:r>
        <w:tab/>
        <w:t>Barbara J Rendle-Braime  RSCDS Bk 38</w:t>
      </w:r>
    </w:p>
    <w:p w:rsidR="00B11EB3" w:rsidRDefault="00B11EB3" w:rsidP="00B11EB3">
      <w:pPr>
        <w:pStyle w:val="DanceBody"/>
      </w:pPr>
      <w:r>
        <w:t xml:space="preserve"> 1- 8</w:t>
      </w:r>
      <w:r>
        <w:tab/>
        <w:t>1s set, cast 2 places &amp; dance up to top (end with 2s stepping in below 1s)</w:t>
      </w:r>
    </w:p>
    <w:p w:rsidR="00B11EB3" w:rsidRDefault="00B11EB3" w:rsidP="00B11EB3">
      <w:pPr>
        <w:pStyle w:val="DanceBody"/>
      </w:pPr>
      <w:r>
        <w:t xml:space="preserve"> 9-16</w:t>
      </w:r>
      <w:r>
        <w:tab/>
        <w:t>1s+2s dance Poussette (end with 1s facing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B11EB3" w:rsidRDefault="00B11EB3" w:rsidP="00B11EB3">
      <w:pPr>
        <w:pStyle w:val="DanceBody"/>
      </w:pPr>
      <w:r>
        <w:t>25-32</w:t>
      </w:r>
      <w:r>
        <w:tab/>
        <w:t>3M+1M+2M petronella turn into centre &amp; set</w:t>
      </w:r>
      <w:r w:rsidRPr="00BA6B4D">
        <w:rPr>
          <w:b/>
        </w:rPr>
        <w:t xml:space="preserve"> while </w:t>
      </w:r>
      <w:r>
        <w:t>3L+1L+2L set &amp; petronella turn into centre, all turn partners RH (end in Allemande hold)</w:t>
      </w:r>
    </w:p>
    <w:p w:rsidR="00B11EB3" w:rsidRDefault="00B11EB3" w:rsidP="00B11EB3">
      <w:pPr>
        <w:pStyle w:val="DanceBody"/>
        <w:keepNext w:val="0"/>
      </w:pPr>
      <w:r>
        <w:t>33-40</w:t>
      </w:r>
      <w:r>
        <w:tab/>
        <w:t>3s+1s+2s dance Allemande</w:t>
      </w:r>
    </w:p>
    <w:p w:rsidR="00B11EB3" w:rsidRDefault="00B11EB3" w:rsidP="00B11EB3"/>
    <w:p w:rsidR="00B11EB3" w:rsidRDefault="00B11EB3" w:rsidP="00B11EB3">
      <w:pPr>
        <w:pStyle w:val="Minicrib"/>
      </w:pPr>
      <w:r>
        <w:t>A TRIP TO THE HIGHLANDS  (R8x32)  2C (4C set)</w:t>
      </w:r>
      <w:r>
        <w:tab/>
        <w:t>The November Knot  Anselm Lingnau</w:t>
      </w:r>
    </w:p>
    <w:p w:rsidR="00B11EB3" w:rsidRDefault="00B11EB3" w:rsidP="00B11EB3">
      <w:pPr>
        <w:pStyle w:val="DanceBody"/>
      </w:pPr>
      <w:r>
        <w:t xml:space="preserve"> 1- 8</w:t>
      </w:r>
      <w:r>
        <w:tab/>
        <w:t>1s dance a Fig of 8 round 2s</w:t>
      </w:r>
    </w:p>
    <w:p w:rsidR="00B11EB3" w:rsidRDefault="00B11EB3" w:rsidP="00B11EB3">
      <w:pPr>
        <w:pStyle w:val="DanceBody"/>
      </w:pPr>
      <w:r>
        <w:t xml:space="preserve"> 9-16</w:t>
      </w:r>
      <w:r>
        <w:tab/>
        <w:t>1s &amp; 2s turn partner RH &amp; LH</w:t>
      </w:r>
    </w:p>
    <w:p w:rsidR="00B11EB3" w:rsidRDefault="00B11EB3" w:rsidP="00B11EB3">
      <w:pPr>
        <w:pStyle w:val="DanceBody"/>
      </w:pPr>
      <w:r>
        <w:t>17-24</w:t>
      </w:r>
      <w:r>
        <w:tab/>
        <w:t>1s followed by 2s lead down &amp; 2s lead up to top having changed places</w:t>
      </w:r>
    </w:p>
    <w:p w:rsidR="00B11EB3" w:rsidRDefault="00B11EB3" w:rsidP="00B11EB3">
      <w:pPr>
        <w:pStyle w:val="DanceBody"/>
        <w:keepNext w:val="0"/>
      </w:pPr>
      <w:r>
        <w:t>25-32</w:t>
      </w:r>
      <w:r>
        <w:tab/>
        <w:t>2s+1s dance R&amp;L.  2 1</w:t>
      </w:r>
    </w:p>
    <w:p w:rsidR="00B11EB3" w:rsidRDefault="00B11EB3" w:rsidP="00B11EB3"/>
    <w:p w:rsidR="00B11EB3" w:rsidRDefault="00B11EB3" w:rsidP="00B11EB3">
      <w:pPr>
        <w:pStyle w:val="Minicrib"/>
      </w:pPr>
      <w:r>
        <w:t>A TRIP TO THE NETHERLANDS  (R8x40)  3C (4C set)</w:t>
      </w:r>
      <w:r>
        <w:tab/>
        <w:t>A Holden  RSCDS Bk 32</w:t>
      </w:r>
    </w:p>
    <w:p w:rsidR="00B11EB3" w:rsidRDefault="00B11EB3" w:rsidP="00B11EB3">
      <w:pPr>
        <w:pStyle w:val="DanceBody"/>
      </w:pPr>
      <w:r>
        <w:t xml:space="preserve"> 1- 8</w:t>
      </w:r>
      <w:r>
        <w:tab/>
        <w:t>1s cross RH, cast 1 place, dance down between 3s &amp; cast up on opposite sides to face 1</w:t>
      </w:r>
      <w:r w:rsidRPr="00972EEB">
        <w:t>st</w:t>
      </w:r>
      <w:r>
        <w:t xml:space="preserve"> corners</w:t>
      </w:r>
    </w:p>
    <w:p w:rsidR="00B11EB3" w:rsidRDefault="00B11EB3" w:rsidP="00B11EB3">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B11EB3" w:rsidRDefault="00B11EB3" w:rsidP="00B11EB3">
      <w:pPr>
        <w:pStyle w:val="DanceBody"/>
      </w:pPr>
      <w:r>
        <w:t>17-24</w:t>
      </w:r>
      <w:r>
        <w:tab/>
        <w:t>1s dance reels of 3 across, 1M with 2s &amp; 1L with 3s</w:t>
      </w:r>
    </w:p>
    <w:p w:rsidR="00B11EB3" w:rsidRDefault="00B11EB3" w:rsidP="00B11EB3">
      <w:pPr>
        <w:pStyle w:val="DanceBody"/>
      </w:pPr>
      <w:r>
        <w:t>25-32</w:t>
      </w:r>
      <w:r>
        <w:tab/>
        <w:t>2s+1s+3s dance Allemande</w:t>
      </w:r>
    </w:p>
    <w:p w:rsidR="00B11EB3" w:rsidRDefault="00B11EB3" w:rsidP="00B11EB3">
      <w:pPr>
        <w:pStyle w:val="DanceBody"/>
        <w:keepNext w:val="0"/>
      </w:pPr>
      <w:r>
        <w:t>33-40</w:t>
      </w:r>
      <w:r>
        <w:tab/>
        <w:t>1s cross RH, 3L+2M change places RH, 3M+2L change places RH &amp; 2s+1s+3s cross back RH</w:t>
      </w:r>
    </w:p>
    <w:p w:rsidR="00B11EB3" w:rsidRDefault="00B11EB3" w:rsidP="00B11EB3"/>
    <w:p w:rsidR="00B11EB3" w:rsidRDefault="00B11EB3" w:rsidP="00B11EB3">
      <w:pPr>
        <w:pStyle w:val="Minicrib"/>
        <w:rPr>
          <w:lang w:eastAsia="en-GB"/>
        </w:rPr>
      </w:pPr>
      <w:r>
        <w:rPr>
          <w:lang w:eastAsia="en-GB"/>
        </w:rPr>
        <w:t>A TRIP TO THE TROSSACHS  (R8x32)  3C (4C set)</w:t>
      </w:r>
      <w:r>
        <w:rPr>
          <w:lang w:eastAsia="en-GB"/>
        </w:rPr>
        <w:tab/>
        <w:t>M Mulligan</w:t>
      </w:r>
    </w:p>
    <w:p w:rsidR="00B11EB3" w:rsidRDefault="00B11EB3" w:rsidP="00B11EB3">
      <w:pPr>
        <w:pStyle w:val="DanceBody"/>
      </w:pPr>
      <w:r>
        <w:t xml:space="preserve"> 1– 8</w:t>
      </w:r>
      <w:r>
        <w:tab/>
        <w:t>1s+2s set &amp; dance RH across 1/2 way, 1s+2s set &amp; cross RH 1s remain facing out</w:t>
      </w:r>
    </w:p>
    <w:p w:rsidR="00B11EB3" w:rsidRDefault="00B11EB3" w:rsidP="00B11EB3">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B11EB3" w:rsidRDefault="00B11EB3" w:rsidP="00B11EB3">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B11EB3" w:rsidRDefault="00B11EB3" w:rsidP="00B11EB3">
      <w:pPr>
        <w:pStyle w:val="DanceBody"/>
        <w:keepNext w:val="0"/>
      </w:pPr>
      <w:r>
        <w:t>25–32</w:t>
      </w:r>
      <w:r>
        <w:tab/>
        <w:t>1s+2s+3s dance 6H round &amp; back</w:t>
      </w:r>
    </w:p>
    <w:p w:rsidR="00B11EB3" w:rsidRDefault="00B11EB3" w:rsidP="00B11EB3"/>
    <w:p w:rsidR="00B11EB3" w:rsidRDefault="00B11EB3" w:rsidP="00B11EB3">
      <w:pPr>
        <w:pStyle w:val="Minicrib"/>
      </w:pPr>
      <w:r>
        <w:t>TRIP TO THE VINEYARDS  (R8x32)  3C (4C set)</w:t>
      </w:r>
      <w:r>
        <w:tab/>
        <w:t>Heinz Duewell  Hunter Valley Bk</w:t>
      </w:r>
    </w:p>
    <w:p w:rsidR="00B11EB3" w:rsidRPr="003964B5" w:rsidRDefault="00B11EB3" w:rsidP="00B11EB3">
      <w:pPr>
        <w:pStyle w:val="DanceBody"/>
      </w:pPr>
      <w:r w:rsidRPr="003964B5">
        <w:t xml:space="preserve"> 1- 8</w:t>
      </w:r>
      <w:r w:rsidRPr="003964B5">
        <w:tab/>
        <w:t>1s cross RH &amp; cast (2s step up); 1s turn 1.1/2 RH remaining in centre in prom hold facing 2L</w:t>
      </w:r>
    </w:p>
    <w:p w:rsidR="00B11EB3" w:rsidRPr="003964B5" w:rsidRDefault="00B11EB3" w:rsidP="00B11EB3">
      <w:pPr>
        <w:pStyle w:val="DanceBody"/>
      </w:pPr>
      <w:r w:rsidRPr="003964B5">
        <w:t xml:space="preserve"> 9-12</w:t>
      </w:r>
      <w:r w:rsidRPr="003964B5">
        <w:tab/>
        <w:t>1s dance 1/2 reel of 3 across with 2s (RSh to 2L to start)</w:t>
      </w:r>
    </w:p>
    <w:p w:rsidR="00B11EB3" w:rsidRPr="003964B5" w:rsidRDefault="00B11EB3" w:rsidP="00B11EB3">
      <w:pPr>
        <w:pStyle w:val="DanceBody"/>
      </w:pPr>
      <w:r w:rsidRPr="003964B5">
        <w:t>13-20</w:t>
      </w:r>
      <w:r w:rsidRPr="003964B5">
        <w:tab/>
        <w:t>1s dance reel of 3 across with 3s (RSh to 3M to start)</w:t>
      </w:r>
    </w:p>
    <w:p w:rsidR="00B11EB3" w:rsidRPr="003964B5" w:rsidRDefault="00B11EB3" w:rsidP="00B11EB3">
      <w:pPr>
        <w:pStyle w:val="DanceBody"/>
      </w:pPr>
      <w:r w:rsidRPr="003964B5">
        <w:t>21-24</w:t>
      </w:r>
      <w:r w:rsidRPr="003964B5">
        <w:tab/>
        <w:t>1s dance 1/2 reel of 3 across with 2s (LSh to 2L to start). 1s end in centre LHJ facing Ladies</w:t>
      </w:r>
      <w:r>
        <w:t>'</w:t>
      </w:r>
      <w:r w:rsidRPr="003964B5">
        <w:t xml:space="preserve"> side</w:t>
      </w:r>
    </w:p>
    <w:p w:rsidR="00B11EB3" w:rsidRPr="003964B5" w:rsidRDefault="00B11EB3" w:rsidP="00B11EB3">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B11EB3" w:rsidRDefault="00B11EB3" w:rsidP="00B11EB3"/>
    <w:p w:rsidR="00B11EB3" w:rsidRDefault="00B11EB3" w:rsidP="00B11EB3">
      <w:pPr>
        <w:pStyle w:val="Minicrib"/>
      </w:pPr>
      <w:r>
        <w:t>TRIP TO THE WEALD  (J64)  Sq.Set</w:t>
      </w:r>
      <w:r>
        <w:tab/>
      </w:r>
    </w:p>
    <w:p w:rsidR="00B11EB3" w:rsidRDefault="00B11EB3" w:rsidP="00B11EB3">
      <w:pPr>
        <w:pStyle w:val="DanceBody"/>
      </w:pPr>
      <w:r>
        <w:t xml:space="preserve"> 1-16</w:t>
      </w:r>
      <w:r>
        <w:tab/>
        <w:t>All Ladies cast &amp; dance clockwise round outside of set back to places Men repeat dancing anticlockwise round set</w:t>
      </w:r>
    </w:p>
    <w:p w:rsidR="00B11EB3" w:rsidRDefault="00B11EB3" w:rsidP="00B11EB3">
      <w:pPr>
        <w:pStyle w:val="DanceBody"/>
      </w:pPr>
      <w:r>
        <w:t>17-32</w:t>
      </w:r>
      <w:r>
        <w:tab/>
        <w:t>1s+3s dance RH across, 1M+3L</w:t>
      </w:r>
      <w:r w:rsidRPr="007F0D5A">
        <w:rPr>
          <w:b/>
        </w:rPr>
        <w:t xml:space="preserve"> also </w:t>
      </w:r>
      <w:r>
        <w:t>1L+3M dance out thru side couples &amp; cast to places 2s+4s repeat</w:t>
      </w:r>
    </w:p>
    <w:p w:rsidR="00B11EB3" w:rsidRDefault="00B11EB3" w:rsidP="00B11EB3">
      <w:pPr>
        <w:pStyle w:val="DanceBody"/>
      </w:pPr>
      <w:r>
        <w:t>33-40</w:t>
      </w:r>
      <w:r>
        <w:tab/>
        <w:t>1s+3s dance 1/2 R&amp;L, 2s+4s dance 1/2 R&amp;L</w:t>
      </w:r>
    </w:p>
    <w:p w:rsidR="00B11EB3" w:rsidRDefault="00B11EB3" w:rsidP="00B11EB3">
      <w:pPr>
        <w:pStyle w:val="DanceBody"/>
      </w:pPr>
      <w:r>
        <w:t>41-56</w:t>
      </w:r>
      <w:r>
        <w:tab/>
        <w:t>All turn corners RH, set to partner, dance Grand Chain, set to partner &amp; turn 2H</w:t>
      </w:r>
    </w:p>
    <w:p w:rsidR="00B11EB3" w:rsidRDefault="00B11EB3" w:rsidP="00B11EB3">
      <w:pPr>
        <w:pStyle w:val="DanceBody"/>
        <w:keepNext w:val="0"/>
      </w:pPr>
      <w:r>
        <w:t>57-64</w:t>
      </w:r>
      <w:r>
        <w:tab/>
        <w:t>All circle 8H round &amp; back</w:t>
      </w:r>
    </w:p>
    <w:p w:rsidR="00B11EB3" w:rsidRDefault="00B11EB3" w:rsidP="00B11EB3"/>
    <w:p w:rsidR="00B11EB3" w:rsidRDefault="00B11EB3" w:rsidP="00B11EB3">
      <w:pPr>
        <w:pStyle w:val="Minicrib"/>
      </w:pPr>
      <w:r>
        <w:t>TRIP TO TIMBER RIDGE  (R8x32)  3C (4C set)</w:t>
      </w:r>
      <w:r>
        <w:tab/>
        <w:t>Linda Henderson  Heart of San Francisco &amp; RSCDS Bk 52</w:t>
      </w:r>
    </w:p>
    <w:p w:rsidR="00B11EB3" w:rsidRPr="000D60D4" w:rsidRDefault="00B11EB3" w:rsidP="00B11EB3">
      <w:pPr>
        <w:pStyle w:val="DanceBody"/>
      </w:pPr>
      <w:r w:rsidRPr="000D60D4">
        <w:t xml:space="preserve"> 1- 8</w:t>
      </w:r>
      <w:r w:rsidRPr="000D60D4">
        <w:tab/>
        <w:t>1s turn RH, cast (2s step up) then 1L+2s &amp; 1M+3s dance RH across.  1s end facing 1st corners</w:t>
      </w:r>
    </w:p>
    <w:p w:rsidR="00B11EB3" w:rsidRPr="000D60D4" w:rsidRDefault="00B11EB3" w:rsidP="00B11EB3">
      <w:pPr>
        <w:pStyle w:val="DanceBody"/>
      </w:pPr>
      <w:r w:rsidRPr="000D60D4">
        <w:t xml:space="preserve"> 9-16</w:t>
      </w:r>
      <w:r w:rsidRPr="000D60D4">
        <w:tab/>
        <w:t>1s dance Corner Pass+Turn with 1st corners, pass RSh &amp; repeat with 2nd corners. 1s pull back RSh to end BtoB in centre facing opp sides</w:t>
      </w:r>
    </w:p>
    <w:p w:rsidR="00B11EB3" w:rsidRPr="000D60D4" w:rsidRDefault="00B11EB3" w:rsidP="00B11EB3">
      <w:pPr>
        <w:pStyle w:val="DanceBody"/>
      </w:pPr>
      <w:r w:rsidRPr="000D60D4">
        <w:t>17-24</w:t>
      </w:r>
      <w:r w:rsidRPr="000D60D4">
        <w:tab/>
        <w:t>2s+1s+3s dance Double Triangles. Bars 23-24 1s petronella turn to 2nd place own sides</w:t>
      </w:r>
    </w:p>
    <w:p w:rsidR="00B11EB3" w:rsidRPr="000D60D4" w:rsidRDefault="00B11EB3" w:rsidP="00B11EB3">
      <w:pPr>
        <w:pStyle w:val="DanceBody"/>
        <w:keepNext w:val="0"/>
      </w:pPr>
      <w:r w:rsidRPr="000D60D4">
        <w:t>25-32</w:t>
      </w:r>
      <w:r w:rsidRPr="000D60D4">
        <w:tab/>
        <w:t>2s+1s+3s circle 6H round and back</w:t>
      </w:r>
    </w:p>
    <w:p w:rsidR="00B11EB3" w:rsidRDefault="00B11EB3" w:rsidP="00B11EB3"/>
    <w:p w:rsidR="00B11EB3" w:rsidRDefault="00B11EB3" w:rsidP="00B11EB3">
      <w:pPr>
        <w:pStyle w:val="Minicrib"/>
      </w:pPr>
      <w:r>
        <w:t>A TRIP TO TOBERMORY  (S8x24)  2C (4C Set)</w:t>
      </w:r>
      <w:r>
        <w:tab/>
        <w:t>John Drewry  Bon Accord Bk</w:t>
      </w:r>
    </w:p>
    <w:p w:rsidR="00B11EB3" w:rsidRDefault="00B11EB3" w:rsidP="00B11EB3">
      <w:pPr>
        <w:pStyle w:val="DanceBody"/>
      </w:pPr>
      <w:r>
        <w:t xml:space="preserve"> 1- 8</w:t>
      </w:r>
      <w:r>
        <w:tab/>
        <w:t>1s set, cross RH, 1s set to 2s on sides &amp; turn RH on sides</w:t>
      </w:r>
    </w:p>
    <w:p w:rsidR="00B11EB3" w:rsidRDefault="00B11EB3" w:rsidP="00B11EB3">
      <w:pPr>
        <w:pStyle w:val="DanceBody"/>
      </w:pPr>
      <w:r>
        <w:t xml:space="preserve"> 9-16</w:t>
      </w:r>
      <w:r>
        <w:tab/>
        <w:t>1s+2s dance reel of 4 across (Ladies pass LSh &amp; Men dance up/dn on sides) &amp; Men end turning LH to face ptnrs,</w:t>
      </w:r>
      <w:r w:rsidRPr="00BA6B4D">
        <w:rPr>
          <w:b/>
        </w:rPr>
        <w:t xml:space="preserve"> </w:t>
      </w:r>
      <w:r>
        <w:rPr>
          <w:b/>
        </w:rPr>
        <w:t xml:space="preserve">as </w:t>
      </w:r>
      <w:r>
        <w:t>Ladies dance to 1</w:t>
      </w:r>
      <w:r w:rsidRPr="00972EEB">
        <w:t>st</w:t>
      </w:r>
      <w:r>
        <w:t>/2</w:t>
      </w:r>
      <w:r w:rsidRPr="00972EEB">
        <w:t>nd</w:t>
      </w:r>
      <w:r>
        <w:t xml:space="preserve"> pl</w:t>
      </w:r>
    </w:p>
    <w:p w:rsidR="00B11EB3" w:rsidRDefault="00B11EB3" w:rsidP="00B11EB3">
      <w:pPr>
        <w:pStyle w:val="DanceBody"/>
      </w:pPr>
      <w:r>
        <w:t>17-20</w:t>
      </w:r>
      <w:r>
        <w:tab/>
        <w:t>1s turn RH 1.1/2 times</w:t>
      </w:r>
      <w:r w:rsidRPr="00BA6B4D">
        <w:rPr>
          <w:b/>
        </w:rPr>
        <w:t xml:space="preserve"> while </w:t>
      </w:r>
      <w:r>
        <w:t>2s turn twice to end in a diagonal line.</w:t>
      </w:r>
    </w:p>
    <w:p w:rsidR="00B11EB3" w:rsidRDefault="00B11EB3" w:rsidP="00B11EB3">
      <w:pPr>
        <w:pStyle w:val="DanceBody"/>
        <w:keepNext w:val="0"/>
      </w:pPr>
      <w:r>
        <w:t>21-24</w:t>
      </w:r>
      <w:r>
        <w:tab/>
        <w:t>1s+2s dance 1/2 Diamond Poussette.</w:t>
      </w:r>
    </w:p>
    <w:p w:rsidR="00B11EB3" w:rsidRDefault="00B11EB3" w:rsidP="00B11EB3"/>
    <w:p w:rsidR="00B11EB3" w:rsidRDefault="00B11EB3" w:rsidP="00B11EB3">
      <w:pPr>
        <w:pStyle w:val="Minicrib"/>
      </w:pPr>
      <w:r>
        <w:t>A TRIP TO WETWANG  (J4x40)  4C set</w:t>
      </w:r>
      <w:r>
        <w:tab/>
        <w:t>G Crosbie  Competition Dances 1989</w:t>
      </w:r>
    </w:p>
    <w:p w:rsidR="00B11EB3" w:rsidRPr="00F0517C" w:rsidRDefault="00B11EB3" w:rsidP="00B11EB3">
      <w:pPr>
        <w:pStyle w:val="DanceBody"/>
      </w:pPr>
      <w:r w:rsidRPr="00F0517C">
        <w:t>3s &amp; 4s start on opp sides</w:t>
      </w:r>
    </w:p>
    <w:p w:rsidR="00B11EB3" w:rsidRPr="00F0517C" w:rsidRDefault="00B11EB3" w:rsidP="00B11EB3">
      <w:pPr>
        <w:pStyle w:val="DanceBody"/>
      </w:pPr>
      <w:r w:rsidRPr="00F0517C">
        <w:t xml:space="preserve"> 1- 8</w:t>
      </w:r>
      <w:r w:rsidRPr="00F0517C">
        <w:tab/>
        <w:t>1s &amp; 4s cross RH, cast in 1 place &amp; dance RH across</w:t>
      </w:r>
    </w:p>
    <w:p w:rsidR="00B11EB3" w:rsidRPr="00F0517C" w:rsidRDefault="00B11EB3" w:rsidP="00B11EB3">
      <w:pPr>
        <w:pStyle w:val="DanceBody"/>
      </w:pPr>
      <w:r w:rsidRPr="00F0517C">
        <w:t xml:space="preserve"> 9-16</w:t>
      </w:r>
      <w:r w:rsidRPr="00F0517C">
        <w:tab/>
        <w:t>1s &amp; 4s lead out ends, cast to centre &amp; 2s+1s</w:t>
      </w:r>
      <w:r w:rsidRPr="00F0517C">
        <w:rPr>
          <w:b/>
        </w:rPr>
        <w:t xml:space="preserve"> also </w:t>
      </w:r>
      <w:r w:rsidRPr="00F0517C">
        <w:t>4s+3s dance 1/2 R&amp;L</w:t>
      </w:r>
    </w:p>
    <w:p w:rsidR="00B11EB3" w:rsidRPr="00F0517C" w:rsidRDefault="00B11EB3" w:rsidP="00B11EB3">
      <w:pPr>
        <w:pStyle w:val="DanceBody"/>
      </w:pPr>
      <w:r w:rsidRPr="00F0517C">
        <w:t>17-24</w:t>
      </w:r>
      <w:r w:rsidRPr="00F0517C">
        <w:tab/>
        <w:t>1s+2s &amp; 3s+4s dance 1/2 Ladies' Chain, 2s+1s &amp; 4s+3s dance 1/2 Men</w:t>
      </w:r>
      <w:r>
        <w:t>'</w:t>
      </w:r>
      <w:r w:rsidRPr="00F0517C">
        <w:t>s Chain</w:t>
      </w:r>
    </w:p>
    <w:p w:rsidR="00B11EB3" w:rsidRPr="00F0517C" w:rsidRDefault="00B11EB3" w:rsidP="00B11EB3">
      <w:pPr>
        <w:pStyle w:val="DanceBody"/>
      </w:pPr>
      <w:r w:rsidRPr="00F0517C">
        <w:t>25-32</w:t>
      </w:r>
      <w:r w:rsidRPr="00F0517C">
        <w:tab/>
        <w:t>Top 3 on Ladies' side &amp; bottom 3 on Men</w:t>
      </w:r>
      <w:r>
        <w:t>'</w:t>
      </w:r>
      <w:r w:rsidRPr="00F0517C">
        <w:t>s side dance LSh reels of 3 on sides (1s &amp; 4s pass LSh to start)</w:t>
      </w:r>
    </w:p>
    <w:p w:rsidR="00B11EB3" w:rsidRPr="00F0517C" w:rsidRDefault="00B11EB3" w:rsidP="00B11EB3">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B11EB3" w:rsidRDefault="00B11EB3" w:rsidP="00B11EB3"/>
    <w:p w:rsidR="00B11EB3" w:rsidRDefault="00B11EB3" w:rsidP="00B11EB3">
      <w:pPr>
        <w:pStyle w:val="Minicrib"/>
      </w:pPr>
      <w:r>
        <w:t>A TRIP TO WINDSOR  (R4x48)  4C set</w:t>
      </w:r>
      <w:r>
        <w:tab/>
        <w:t>Bill Forbes  Craigievar Bk 4</w:t>
      </w:r>
    </w:p>
    <w:p w:rsidR="00B11EB3" w:rsidRDefault="00B11EB3" w:rsidP="00B11EB3">
      <w:pPr>
        <w:pStyle w:val="DanceBody"/>
      </w:pPr>
      <w:r>
        <w:t>3s &amp; 4s start on opp sides</w:t>
      </w:r>
    </w:p>
    <w:p w:rsidR="00B11EB3" w:rsidRPr="001934AC" w:rsidRDefault="00B11EB3" w:rsidP="00B11EB3">
      <w:pPr>
        <w:pStyle w:val="DanceBody"/>
        <w:rPr>
          <w:snapToGrid w:val="0"/>
        </w:rPr>
      </w:pPr>
      <w:r w:rsidRPr="001934AC">
        <w:t xml:space="preserve"> 1- 8</w:t>
      </w:r>
      <w:r w:rsidRPr="001934AC">
        <w:tab/>
        <w:t xml:space="preserve">1s &amp; 4s cross RH &amp; cast in 1 place, 1s &amp; 4s dance 1/2 Figs of 8 round 2s/3s while 2s &amp; 3s set &amp; cross RH </w:t>
      </w:r>
      <w:r w:rsidRPr="001934AC">
        <w:rPr>
          <w:szCs w:val="16"/>
        </w:rPr>
        <w:t xml:space="preserve">&amp; on bar 8 </w:t>
      </w:r>
      <w:r w:rsidRPr="001934AC">
        <w:rPr>
          <w:snapToGrid w:val="0"/>
        </w:rPr>
        <w:t>1M+4L (prom hold) end facing down to 3M with their partners (prom) facing up to 2M</w:t>
      </w:r>
    </w:p>
    <w:p w:rsidR="00B11EB3" w:rsidRPr="001934AC" w:rsidRDefault="00B11EB3" w:rsidP="00B11EB3">
      <w:pPr>
        <w:pStyle w:val="DanceBody"/>
      </w:pPr>
      <w:r>
        <w:t xml:space="preserve"> </w:t>
      </w:r>
      <w:r w:rsidRPr="001934AC">
        <w:t>9-16</w:t>
      </w:r>
      <w:r w:rsidRPr="001934AC">
        <w:tab/>
        <w:t>All dance RSh promenade reels of 3 on sides</w:t>
      </w:r>
    </w:p>
    <w:p w:rsidR="00B11EB3" w:rsidRPr="001934AC" w:rsidRDefault="00B11EB3" w:rsidP="00B11EB3">
      <w:pPr>
        <w:pStyle w:val="DanceBody"/>
      </w:pPr>
      <w:r w:rsidRPr="001934AC">
        <w:t>17-24</w:t>
      </w:r>
      <w:r w:rsidRPr="001934AC">
        <w:tab/>
        <w:t>2s+1s also 4s+3s dance double Fig of 8 (1s &amp; 4s cross up/down to start)</w:t>
      </w:r>
    </w:p>
    <w:p w:rsidR="00B11EB3" w:rsidRPr="001934AC" w:rsidRDefault="00B11EB3" w:rsidP="00B11EB3">
      <w:pPr>
        <w:pStyle w:val="DanceBody"/>
      </w:pPr>
      <w:r>
        <w:t>25-28</w:t>
      </w:r>
      <w:r>
        <w:tab/>
        <w:t>1s+4s dance L</w:t>
      </w:r>
      <w:r w:rsidRPr="001934AC">
        <w:t>H across to end BtoB facing corners</w:t>
      </w:r>
      <w:r>
        <w:t xml:space="preserve"> (1M+2L, 1L+2M, 4L+3M, 4M+3L)</w:t>
      </w:r>
    </w:p>
    <w:p w:rsidR="00B11EB3" w:rsidRDefault="00B11EB3" w:rsidP="00B11EB3">
      <w:pPr>
        <w:pStyle w:val="DanceBody"/>
      </w:pPr>
      <w:r>
        <w:t>29-32</w:t>
      </w:r>
      <w:r>
        <w:tab/>
        <w:t>1s &amp; 4s turn corners RH to end BtoB facing corners again</w:t>
      </w:r>
    </w:p>
    <w:p w:rsidR="00B11EB3" w:rsidRPr="001934AC" w:rsidRDefault="00B11EB3" w:rsidP="00B11EB3">
      <w:pPr>
        <w:pStyle w:val="DanceBody"/>
      </w:pPr>
      <w:r w:rsidRPr="001934AC">
        <w:t>33-40</w:t>
      </w:r>
      <w:r w:rsidRPr="001934AC">
        <w:tab/>
        <w:t>1s set to corners, set on sides/ends, set to next corner &amp; into centre facing 'new' corner (Hello-Goodbye Setting)</w:t>
      </w:r>
    </w:p>
    <w:p w:rsidR="00B11EB3" w:rsidRPr="001934AC" w:rsidRDefault="00B11EB3" w:rsidP="00B11EB3">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B11EB3" w:rsidRDefault="00B11EB3" w:rsidP="00B11EB3"/>
    <w:p w:rsidR="00B11EB3" w:rsidRDefault="00B11EB3" w:rsidP="00B11EB3">
      <w:pPr>
        <w:pStyle w:val="Minicrib"/>
      </w:pPr>
      <w:r>
        <w:t>A TRIP TO YOKOHAMA  (R4x32)  4C set</w:t>
      </w:r>
      <w:r>
        <w:tab/>
        <w:t>Masahiro Kondo</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9-12</w:t>
      </w:r>
      <w:r>
        <w:tab/>
        <w:t xml:space="preserve">1s set to 2s on the sides. 1s cross down to 2nd place opp sides </w:t>
      </w:r>
      <w:r>
        <w:rPr>
          <w:b/>
        </w:rPr>
        <w:t xml:space="preserve">while </w:t>
      </w:r>
      <w:r w:rsidRPr="00606C78">
        <w:t>2s dance up</w:t>
      </w:r>
      <w:r>
        <w:t xml:space="preserve"> to top. 2 (1) 3 4</w:t>
      </w:r>
    </w:p>
    <w:p w:rsidR="00B11EB3" w:rsidRDefault="00B11EB3" w:rsidP="00B11EB3">
      <w:pPr>
        <w:pStyle w:val="DanceBody"/>
      </w:pPr>
      <w:r>
        <w:t>13-16</w:t>
      </w:r>
      <w:r>
        <w:tab/>
        <w:t>1s &amp; 3s repeat bars 9-12</w:t>
      </w:r>
    </w:p>
    <w:p w:rsidR="00B11EB3" w:rsidRDefault="00B11EB3" w:rsidP="00B11EB3">
      <w:pPr>
        <w:pStyle w:val="DanceBody"/>
      </w:pPr>
      <w:r>
        <w:t>17-20</w:t>
      </w:r>
      <w:r>
        <w:tab/>
        <w:t>1s &amp; 4s repeat bars 9-12.  2 3 4 (1)</w:t>
      </w:r>
    </w:p>
    <w:p w:rsidR="00B11EB3" w:rsidRDefault="00B11EB3" w:rsidP="00B11EB3">
      <w:pPr>
        <w:pStyle w:val="DanceBody"/>
      </w:pPr>
      <w:r>
        <w:t>21-24</w:t>
      </w:r>
      <w:r>
        <w:tab/>
        <w:t xml:space="preserve">2s+3s+4s turn RH </w:t>
      </w:r>
      <w:r>
        <w:rPr>
          <w:b/>
        </w:rPr>
        <w:t>while</w:t>
      </w:r>
      <w:r>
        <w:t xml:space="preserve"> 1s turn 1 1/2 RH</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THE TRIPITUP TROUPE  (J8x32)  3C (4C set)</w:t>
      </w:r>
      <w:r>
        <w:tab/>
        <w:t>Gary Coull  Banffshire Jubilee Bk</w:t>
      </w:r>
    </w:p>
    <w:p w:rsidR="00B11EB3" w:rsidRDefault="00B11EB3" w:rsidP="00B11EB3">
      <w:pPr>
        <w:pStyle w:val="DanceBody"/>
      </w:pPr>
      <w:r>
        <w:t xml:space="preserve"> 1- 8</w:t>
      </w:r>
      <w:r>
        <w:tab/>
        <w:t>1s cross down RH to face out between 2s &amp; 3s giving hands (</w:t>
      </w:r>
      <w:r w:rsidRPr="00BD473E">
        <w:rPr>
          <w:b/>
        </w:rPr>
        <w:t xml:space="preserve">as </w:t>
      </w:r>
      <w:r>
        <w:t>double triangles) &amp; set, 1s cast round 1</w:t>
      </w:r>
      <w:r w:rsidRPr="00972EEB">
        <w:t>st</w:t>
      </w:r>
      <w:r>
        <w:t xml:space="preserve"> corner to end diagonally facing 1</w:t>
      </w:r>
      <w:r w:rsidRPr="00972EEB">
        <w:t>st</w:t>
      </w:r>
      <w:r>
        <w:t xml:space="preserve"> corners</w:t>
      </w:r>
    </w:p>
    <w:p w:rsidR="00B11EB3" w:rsidRDefault="00B11EB3" w:rsidP="00B11EB3">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B11EB3" w:rsidRDefault="00B11EB3" w:rsidP="00B11EB3">
      <w:pPr>
        <w:pStyle w:val="DanceBody"/>
      </w:pPr>
      <w:r>
        <w:t>17-24</w:t>
      </w:r>
      <w:r>
        <w:tab/>
        <w:t>1s dance diagonal reel of 4 with 2</w:t>
      </w:r>
      <w:r w:rsidRPr="00972EEB">
        <w:t>nd</w:t>
      </w:r>
      <w:r>
        <w:t xml:space="preserve"> corners &amp; end 2</w:t>
      </w:r>
      <w:r w:rsidRPr="00972EEB">
        <w:t>nd</w:t>
      </w:r>
      <w:r>
        <w:t xml:space="preserve"> place own side</w:t>
      </w:r>
    </w:p>
    <w:p w:rsidR="00B11EB3" w:rsidRDefault="00B11EB3" w:rsidP="00B11EB3">
      <w:pPr>
        <w:pStyle w:val="DanceBody"/>
        <w:keepNext w:val="0"/>
      </w:pPr>
      <w:r>
        <w:t>25-32</w:t>
      </w:r>
      <w:r>
        <w:tab/>
        <w:t>2s+1s+3s circle 6H round to left, pivot &amp; chase back to places</w:t>
      </w:r>
    </w:p>
    <w:p w:rsidR="00B11EB3" w:rsidRDefault="00B11EB3" w:rsidP="00B11EB3"/>
    <w:p w:rsidR="00B11EB3" w:rsidRDefault="00B11EB3" w:rsidP="00B11EB3">
      <w:pPr>
        <w:pStyle w:val="Minicrib"/>
      </w:pPr>
      <w:r>
        <w:t>TRIPLE HAPPINESS  (S3x32)  3C</w:t>
      </w:r>
      <w:r>
        <w:tab/>
        <w:t>Yoshiki Oyama  RSCDS Bk 52</w:t>
      </w:r>
    </w:p>
    <w:p w:rsidR="00B11EB3" w:rsidRDefault="00B11EB3" w:rsidP="00B11EB3">
      <w:pPr>
        <w:pStyle w:val="DanceBody"/>
      </w:pPr>
      <w:r>
        <w:t xml:space="preserve"> 1- 8</w:t>
      </w:r>
      <w:r>
        <w:tab/>
        <w:t>1s Adv+Ret (1 step each) taking RH briefly, 1s 1/2 turn LH, cross down between 2s &amp; cast up to place</w:t>
      </w:r>
    </w:p>
    <w:p w:rsidR="00B11EB3" w:rsidRDefault="00B11EB3" w:rsidP="00B11EB3">
      <w:pPr>
        <w:pStyle w:val="DanceBody"/>
      </w:pPr>
      <w:r>
        <w:t xml:space="preserve"> 9-16</w:t>
      </w:r>
      <w:r>
        <w:tab/>
        <w:t>1s+2s dance the Knot. 1s end facing 1st corners</w:t>
      </w:r>
    </w:p>
    <w:p w:rsidR="00B11EB3" w:rsidRDefault="00B11EB3" w:rsidP="00B11EB3">
      <w:pPr>
        <w:pStyle w:val="DanceBody"/>
      </w:pPr>
      <w:r>
        <w:t>17-24</w:t>
      </w:r>
      <w:r>
        <w:tab/>
        <w:t>1s dance Corners Pass+Turn with 1st corners, pass RSh, Repeat with 2nd corners &amp; 1s pass RSh into 2nd place own sides (corners turn 2H in centre)</w:t>
      </w:r>
    </w:p>
    <w:p w:rsidR="00B11EB3" w:rsidRDefault="00B11EB3" w:rsidP="00B11EB3">
      <w:pPr>
        <w:pStyle w:val="DanceBody"/>
        <w:keepNext w:val="0"/>
      </w:pPr>
      <w:r>
        <w:t>25-32</w:t>
      </w:r>
      <w:r>
        <w:tab/>
        <w:t>All chase clockwise 1/2 round to opp sides, all 1/2 turn 2H, pull back RSh &amp; dance out to own sides  3 1 2</w:t>
      </w:r>
    </w:p>
    <w:p w:rsidR="00B11EB3" w:rsidRDefault="00B11EB3" w:rsidP="00B11EB3"/>
    <w:p w:rsidR="00B11EB3" w:rsidRDefault="00B11EB3" w:rsidP="00B11EB3">
      <w:pPr>
        <w:pStyle w:val="Minicrib"/>
      </w:pPr>
      <w:r>
        <w:t>TRISKELION  (M-S3x32+3xR32)  3C Triangular set</w:t>
      </w:r>
      <w:r>
        <w:tab/>
        <w:t>Ian Brockbank  Dunedin 6</w:t>
      </w:r>
    </w:p>
    <w:p w:rsidR="00B11EB3" w:rsidRDefault="00B11EB3" w:rsidP="00B11EB3">
      <w:pPr>
        <w:pStyle w:val="DanceBody"/>
      </w:pPr>
      <w:r>
        <w:t>Dance 3 times Strathspey &amp; 3 times Reel</w:t>
      </w:r>
    </w:p>
    <w:p w:rsidR="00B11EB3" w:rsidRDefault="00B11EB3" w:rsidP="00B11EB3">
      <w:pPr>
        <w:pStyle w:val="DanceBody"/>
      </w:pPr>
      <w:r>
        <w:t xml:space="preserve"> 1- 4</w:t>
      </w:r>
      <w:r>
        <w:tab/>
        <w:t>Men dance to Lady on right</w:t>
      </w:r>
      <w:r w:rsidRPr="00BA6B4D">
        <w:rPr>
          <w:b/>
        </w:rPr>
        <w:t xml:space="preserve"> while </w:t>
      </w:r>
      <w:r>
        <w:t>Ladies cast into prtnrs place, Ladies dance to Lady's place on right</w:t>
      </w:r>
      <w:r w:rsidRPr="00BA6B4D">
        <w:rPr>
          <w:b/>
        </w:rPr>
        <w:t xml:space="preserve"> while </w:t>
      </w:r>
      <w:r>
        <w:t>their prtnrs cast into Mans place</w:t>
      </w:r>
    </w:p>
    <w:p w:rsidR="00B11EB3" w:rsidRDefault="00B11EB3" w:rsidP="00B11EB3">
      <w:pPr>
        <w:pStyle w:val="DanceBody"/>
      </w:pPr>
      <w:r>
        <w:t xml:space="preserve"> 5- 8</w:t>
      </w:r>
      <w:r>
        <w:tab/>
        <w:t>Repeat bars 1-4</w:t>
      </w:r>
    </w:p>
    <w:p w:rsidR="00B11EB3" w:rsidRDefault="00B11EB3" w:rsidP="00B11EB3">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B11EB3" w:rsidRDefault="00B11EB3" w:rsidP="00B11EB3">
      <w:pPr>
        <w:pStyle w:val="DanceBody"/>
      </w:pPr>
      <w:r>
        <w:t>17-24</w:t>
      </w:r>
      <w:r>
        <w:tab/>
        <w:t>Ladies petronella turn into Lady's pl to right &amp; set, Ladies repeat (to partner)</w:t>
      </w:r>
    </w:p>
    <w:p w:rsidR="00B11EB3" w:rsidRDefault="00B11EB3" w:rsidP="00B11EB3">
      <w:pPr>
        <w:pStyle w:val="DanceBody"/>
        <w:keepNext w:val="0"/>
      </w:pPr>
      <w:r>
        <w:t>25-32</w:t>
      </w:r>
      <w:r>
        <w:tab/>
        <w:t>All circle 6H round &amp; back.  2 3 1</w:t>
      </w:r>
    </w:p>
    <w:p w:rsidR="00B11EB3" w:rsidRDefault="00B11EB3" w:rsidP="00B11EB3"/>
    <w:p w:rsidR="00B11EB3" w:rsidRDefault="00B11EB3" w:rsidP="00B11EB3">
      <w:pPr>
        <w:pStyle w:val="Minicrib"/>
      </w:pPr>
      <w:r>
        <w:t>THE TRIUMPH  (R4x24)  4C set</w:t>
      </w:r>
      <w:r>
        <w:tab/>
        <w:t>Gow  RSCDS Bk 1</w:t>
      </w:r>
    </w:p>
    <w:p w:rsidR="00B11EB3" w:rsidRDefault="00B11EB3" w:rsidP="00B11EB3">
      <w:pPr>
        <w:pStyle w:val="DanceBody"/>
      </w:pPr>
      <w:r>
        <w:t xml:space="preserve"> 1- 8</w:t>
      </w:r>
      <w:r>
        <w:tab/>
        <w:t>1s lead down the middle &amp; back to top, 1M presenting 1L to 2M</w:t>
      </w:r>
    </w:p>
    <w:p w:rsidR="00B11EB3" w:rsidRDefault="00B11EB3" w:rsidP="00B11EB3">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B11EB3" w:rsidRDefault="00B11EB3" w:rsidP="00B11EB3">
      <w:pPr>
        <w:pStyle w:val="DanceBody"/>
        <w:keepNext w:val="0"/>
      </w:pPr>
      <w:r>
        <w:t>17-24</w:t>
      </w:r>
      <w:r>
        <w:tab/>
        <w:t>1s dance special Poussette (1/4 turn, travel, 1/4 turn, 1/4 turn, travel, 1/4 turn, 1/2 turn) down the middle to 4</w:t>
      </w:r>
      <w:r w:rsidRPr="00972EEB">
        <w:t>th</w:t>
      </w:r>
      <w:r>
        <w:t xml:space="preserve"> place</w:t>
      </w:r>
      <w:r w:rsidRPr="00BA6B4D">
        <w:rPr>
          <w:b/>
        </w:rPr>
        <w:t xml:space="preserve"> </w:t>
      </w:r>
      <w:r>
        <w:rPr>
          <w:b/>
        </w:rPr>
        <w:t xml:space="preserve">as </w:t>
      </w:r>
      <w:r>
        <w:t>2s+3s+4s step up</w:t>
      </w:r>
    </w:p>
    <w:p w:rsidR="00B11EB3" w:rsidRDefault="00B11EB3" w:rsidP="00B11EB3"/>
    <w:p w:rsidR="00B11EB3" w:rsidRDefault="00B11EB3" w:rsidP="00B11EB3">
      <w:pPr>
        <w:pStyle w:val="Minicrib"/>
      </w:pPr>
      <w:r>
        <w:t>TRIXI'S FAVOURITE TOY  (J8x32)  3C (4C set)</w:t>
      </w:r>
      <w:r>
        <w:tab/>
        <w:t>Jens Heckmann  Freiburg Corona Collection</w:t>
      </w:r>
    </w:p>
    <w:p w:rsidR="00B11EB3" w:rsidRDefault="00B11EB3" w:rsidP="00B11EB3">
      <w:pPr>
        <w:pStyle w:val="DanceBody"/>
      </w:pPr>
      <w:r>
        <w:t xml:space="preserve"> 1-8</w:t>
      </w:r>
      <w:r>
        <w:tab/>
        <w:t>1s set twice with 1L pulling back RSh on bar 4 to face out, 1L followed by partner casts down &amp; dances across the set to 2nd place opp sides (2s step up bars 7-8)</w:t>
      </w:r>
    </w:p>
    <w:p w:rsidR="00B11EB3" w:rsidRDefault="00B11EB3" w:rsidP="00B11EB3">
      <w:pPr>
        <w:pStyle w:val="DanceBody"/>
      </w:pPr>
      <w:r>
        <w:t xml:space="preserve"> 9-16</w:t>
      </w:r>
      <w:r>
        <w:tab/>
        <w:t xml:space="preserve">Corners chase clockwise once round </w:t>
      </w:r>
      <w:r>
        <w:rPr>
          <w:b/>
        </w:rPr>
        <w:t>while</w:t>
      </w:r>
      <w:r>
        <w:t xml:space="preserve"> 1s dance DoSiDo &amp; join the chase for bars 13-16.   2 1 3</w:t>
      </w:r>
    </w:p>
    <w:p w:rsidR="00B11EB3" w:rsidRDefault="00B11EB3" w:rsidP="00B11EB3">
      <w:pPr>
        <w:pStyle w:val="DanceBody"/>
      </w:pPr>
      <w:r>
        <w:t>17-24</w:t>
      </w:r>
      <w:r>
        <w:tab/>
        <w:t>1s &amp; 1st corners Adv+Ret, 1s &amp; 2nd corners Adv+Ret</w:t>
      </w:r>
    </w:p>
    <w:p w:rsidR="00B11EB3" w:rsidRDefault="00B11EB3" w:rsidP="00B11EB3">
      <w:pPr>
        <w:pStyle w:val="DanceBody"/>
        <w:keepNext w:val="0"/>
      </w:pPr>
      <w:r>
        <w:t>25-32</w:t>
      </w:r>
      <w:r>
        <w:tab/>
        <w:t>1s dance RSh 1/2 round partner to face them, pull back RSh dance out to 2nd place opp sides &amp; face out; 1s chase clockwise round 1/2 way to 2nd place own sides 2 1 3</w:t>
      </w:r>
    </w:p>
    <w:p w:rsidR="00B11EB3" w:rsidRDefault="00B11EB3" w:rsidP="00B11EB3"/>
    <w:p w:rsidR="00B11EB3" w:rsidRDefault="00B11EB3" w:rsidP="00B11EB3">
      <w:pPr>
        <w:pStyle w:val="Minicrib"/>
      </w:pPr>
      <w:r>
        <w:t>TROUBLESOME THREESOMES  (S3x48)  3C set</w:t>
      </w:r>
      <w:r>
        <w:tab/>
        <w:t>Remco Knooihuizen  Dunedin 6</w:t>
      </w:r>
    </w:p>
    <w:p w:rsidR="00B11EB3" w:rsidRDefault="00B11EB3" w:rsidP="00B11EB3">
      <w:pPr>
        <w:pStyle w:val="DanceBody"/>
      </w:pPr>
      <w:r>
        <w:t xml:space="preserve"> 1- 8</w:t>
      </w:r>
      <w:r>
        <w:tab/>
        <w:t>1s set, cast (2s step up) &amp; face 1st corners; 1s set to &amp; turn 1st corner RH to face 2nd corners</w:t>
      </w:r>
    </w:p>
    <w:p w:rsidR="00B11EB3" w:rsidRDefault="00B11EB3" w:rsidP="00B11EB3">
      <w:pPr>
        <w:pStyle w:val="DanceBody"/>
      </w:pPr>
      <w:r>
        <w:t xml:space="preserve"> 9-16</w:t>
      </w:r>
      <w:r>
        <w:tab/>
        <w:t>1s set to &amp; turn 2nd corner LH into lines of 3 across (1M between 2s, 1L between 3s); Set+Link for 3.  (2) (1) (3)</w:t>
      </w:r>
    </w:p>
    <w:p w:rsidR="00B11EB3" w:rsidRDefault="00B11EB3" w:rsidP="00B11EB3">
      <w:pPr>
        <w:pStyle w:val="DanceBody"/>
      </w:pPr>
      <w:r>
        <w:t>17-24</w:t>
      </w:r>
      <w:r>
        <w:tab/>
        <w:t>Reels of 3 on sides (6 bars) 1s LSh to 1st corner to start, 1s turn 1.1/4 RH to face 4th corner (pstn)</w:t>
      </w:r>
    </w:p>
    <w:p w:rsidR="00B11EB3" w:rsidRDefault="00B11EB3" w:rsidP="00B11EB3">
      <w:pPr>
        <w:pStyle w:val="DanceBody"/>
      </w:pPr>
      <w:r>
        <w:t>25-32</w:t>
      </w:r>
      <w:r>
        <w:tab/>
        <w:t>1s set to &amp; turn 4th corner LH into lines of 3 across (1L between 2s, 1M between 3s); Set+Link for 3.  2 1 3</w:t>
      </w:r>
    </w:p>
    <w:p w:rsidR="00B11EB3" w:rsidRDefault="00B11EB3" w:rsidP="00B11EB3">
      <w:pPr>
        <w:pStyle w:val="DanceBody"/>
      </w:pPr>
      <w:r>
        <w:t>33-40</w:t>
      </w:r>
      <w:r>
        <w:tab/>
        <w:t>1s dance 1/2 Figs 8 (1L down round 3s, 1M up round 2s); 1s cross &amp; cast (3s step up)</w:t>
      </w:r>
    </w:p>
    <w:p w:rsidR="00B11EB3" w:rsidRDefault="00B11EB3" w:rsidP="00B11EB3">
      <w:pPr>
        <w:pStyle w:val="DanceBody"/>
        <w:keepNext w:val="0"/>
      </w:pPr>
      <w:r>
        <w:t>41-48</w:t>
      </w:r>
      <w:r>
        <w:tab/>
        <w:t>All circle 6H round &amp; back.  End 2 3 1</w:t>
      </w:r>
    </w:p>
    <w:p w:rsidR="00B11EB3" w:rsidRDefault="00B11EB3" w:rsidP="00B11EB3"/>
    <w:p w:rsidR="00B11EB3" w:rsidRDefault="00B11EB3" w:rsidP="00B11EB3">
      <w:pPr>
        <w:pStyle w:val="Minicrib"/>
      </w:pPr>
      <w:r>
        <w:t>TROY'S WEDDING  (J4x48)  4C set</w:t>
      </w:r>
      <w:r>
        <w:tab/>
        <w:t>Peter Hastings  Dunedin 4</w:t>
      </w:r>
    </w:p>
    <w:p w:rsidR="00B11EB3" w:rsidRDefault="00B11EB3" w:rsidP="00B11EB3">
      <w:pPr>
        <w:pStyle w:val="DanceBody"/>
      </w:pPr>
      <w:r>
        <w:t xml:space="preserve"> 1- 8</w:t>
      </w:r>
      <w:r>
        <w:tab/>
        <w:t>All set, turn RH ending in prom hold with 1s &amp; 3s facing down &amp; 2s &amp; 4s facing up</w:t>
      </w:r>
    </w:p>
    <w:p w:rsidR="00B11EB3" w:rsidRDefault="00B11EB3" w:rsidP="00B11EB3">
      <w:pPr>
        <w:pStyle w:val="DanceBody"/>
      </w:pPr>
      <w:r>
        <w:t xml:space="preserve"> 9-16</w:t>
      </w:r>
      <w:r>
        <w:tab/>
        <w:t>All in prom hold dance reel of 4</w:t>
      </w:r>
    </w:p>
    <w:p w:rsidR="00B11EB3" w:rsidRDefault="00B11EB3" w:rsidP="00B11EB3">
      <w:pPr>
        <w:pStyle w:val="DanceBody"/>
      </w:pPr>
      <w:r>
        <w:t>17-24</w:t>
      </w:r>
      <w:r>
        <w:tab/>
        <w:t>1s+2s</w:t>
      </w:r>
      <w:r w:rsidRPr="007F0D5A">
        <w:rPr>
          <w:b/>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rPr>
        <w:t xml:space="preserve"> while </w:t>
      </w:r>
      <w:r>
        <w:t>2s+4s lead up 1 place &amp; stand for 2 bars</w:t>
      </w:r>
      <w:r w:rsidRPr="00BA6B4D">
        <w:rPr>
          <w:b/>
        </w:rPr>
        <w:t xml:space="preserve"> while </w:t>
      </w:r>
      <w:r>
        <w:t>3s cast to 4</w:t>
      </w:r>
      <w:r w:rsidRPr="00972EEB">
        <w:t>th</w:t>
      </w:r>
      <w:r>
        <w:t xml:space="preserve"> place &amp; cross RH</w:t>
      </w:r>
    </w:p>
    <w:p w:rsidR="00B11EB3" w:rsidRDefault="00B11EB3" w:rsidP="00B11EB3">
      <w:pPr>
        <w:pStyle w:val="DanceBody"/>
      </w:pPr>
      <w:r>
        <w:t>25-32</w:t>
      </w:r>
      <w:r>
        <w:tab/>
        <w:t>1s holding hands</w:t>
      </w:r>
      <w:r w:rsidRPr="00BA6B4D">
        <w:rPr>
          <w:b/>
        </w:rPr>
        <w:t xml:space="preserve"> </w:t>
      </w:r>
      <w:r>
        <w:rPr>
          <w:b/>
        </w:rPr>
        <w:t xml:space="preserve">as </w:t>
      </w:r>
      <w:r>
        <w:t>in Double Triangles, set with 2s+4s 1/4 turning to right 4 times</w:t>
      </w:r>
    </w:p>
    <w:p w:rsidR="00B11EB3" w:rsidRDefault="00B11EB3" w:rsidP="00B11EB3">
      <w:pPr>
        <w:pStyle w:val="DanceBody"/>
      </w:pPr>
      <w:r>
        <w:t>33-40</w:t>
      </w:r>
      <w:r>
        <w:tab/>
        <w:t>1s dance out &amp; cast to right (Lady around 4M &amp; Man around 2L) to meet in middle &amp; lead down to bottom, cross &amp; cast to 3</w:t>
      </w:r>
      <w:r w:rsidRPr="00972EEB">
        <w:t>rd</w:t>
      </w:r>
      <w:r>
        <w:t xml:space="preserve"> place</w:t>
      </w:r>
    </w:p>
    <w:p w:rsidR="00B11EB3" w:rsidRDefault="00B11EB3" w:rsidP="00B11EB3">
      <w:pPr>
        <w:pStyle w:val="DanceBody"/>
        <w:keepNext w:val="0"/>
      </w:pPr>
      <w:r>
        <w:t>41-48</w:t>
      </w:r>
      <w:r>
        <w:tab/>
        <w:t>All circle 8H round &amp; back</w:t>
      </w:r>
    </w:p>
    <w:p w:rsidR="00B11EB3" w:rsidRDefault="00B11EB3" w:rsidP="00B11EB3"/>
    <w:p w:rsidR="00B11EB3" w:rsidRDefault="00B11EB3" w:rsidP="00B11EB3">
      <w:pPr>
        <w:pStyle w:val="Minicrib"/>
      </w:pPr>
      <w:r>
        <w:t>THE TRYSTING PLACE  (S8x32)  2C (4C set)</w:t>
      </w:r>
      <w:r>
        <w:tab/>
        <w:t>Iain  Boyd  RSCDS Bk 35</w:t>
      </w:r>
    </w:p>
    <w:p w:rsidR="00B11EB3" w:rsidRDefault="00B11EB3" w:rsidP="00B11EB3">
      <w:pPr>
        <w:pStyle w:val="DanceBody"/>
      </w:pPr>
      <w:r>
        <w:t xml:space="preserve"> 1- 8</w:t>
      </w:r>
      <w:r>
        <w:tab/>
        <w:t>1s+2s Set+Link, Set+Link again back to original places</w:t>
      </w:r>
    </w:p>
    <w:p w:rsidR="00B11EB3" w:rsidRDefault="00B11EB3" w:rsidP="00B11EB3">
      <w:pPr>
        <w:pStyle w:val="DanceBody"/>
      </w:pPr>
      <w:r>
        <w:t xml:space="preserve"> 9-16</w:t>
      </w:r>
      <w:r>
        <w:tab/>
        <w:t>1M &amp; 2L cross RH &amp; set</w:t>
      </w:r>
      <w:r w:rsidRPr="00BA6B4D">
        <w:rPr>
          <w:b/>
        </w:rPr>
        <w:t xml:space="preserve"> while </w:t>
      </w:r>
      <w:r>
        <w:t>1L &amp; 2M set &amp; cross RH, repeat back to places</w:t>
      </w:r>
    </w:p>
    <w:p w:rsidR="00B11EB3" w:rsidRDefault="00B11EB3" w:rsidP="00B11EB3">
      <w:pPr>
        <w:pStyle w:val="DanceBody"/>
      </w:pPr>
      <w:r>
        <w:t>17-24</w:t>
      </w:r>
      <w:r>
        <w:tab/>
        <w:t>1s+2s dance RH across &amp; LH back to end in line of 4 in middle facing partners (Ladies facing down &amp; Men up)</w:t>
      </w:r>
    </w:p>
    <w:p w:rsidR="00B11EB3" w:rsidRDefault="00B11EB3" w:rsidP="00B11EB3">
      <w:pPr>
        <w:pStyle w:val="DanceBody"/>
      </w:pPr>
      <w:r>
        <w:t>25-32</w:t>
      </w:r>
      <w:r>
        <w:tab/>
        <w:t>1s+2s dance Highland Schottische Poussette: -</w:t>
      </w:r>
    </w:p>
    <w:p w:rsidR="00B11EB3" w:rsidRDefault="00B11EB3" w:rsidP="00B11EB3">
      <w:pPr>
        <w:pStyle w:val="DanceBody"/>
      </w:pPr>
      <w:r>
        <w:tab/>
        <w:t>1s set HS step with both hands joined dancing out to Men's side</w:t>
      </w:r>
      <w:r w:rsidRPr="00BA6B4D">
        <w:rPr>
          <w:b/>
        </w:rPr>
        <w:t xml:space="preserve"> while </w:t>
      </w:r>
      <w:r>
        <w:t>2s set &amp; dance out to Ladies side ending with a 1/4 turn to right</w:t>
      </w:r>
    </w:p>
    <w:p w:rsidR="00B11EB3" w:rsidRDefault="00B11EB3" w:rsidP="00B11EB3">
      <w:pPr>
        <w:pStyle w:val="DanceBody"/>
      </w:pPr>
      <w:r>
        <w:tab/>
        <w:t>1s dance HS down Men's side &amp; 2s up Ladies side ending with a 1/4 turn to right</w:t>
      </w:r>
    </w:p>
    <w:p w:rsidR="00B11EB3" w:rsidRDefault="00B11EB3" w:rsidP="00B11EB3">
      <w:pPr>
        <w:pStyle w:val="DanceBody"/>
      </w:pPr>
      <w:r>
        <w:tab/>
        <w:t>1s+2s dance HS into centre to reform line of 4 in middle with couples having changed places, Men facing down, Ladies facing up</w:t>
      </w:r>
    </w:p>
    <w:p w:rsidR="00B11EB3" w:rsidRDefault="00B11EB3" w:rsidP="00B11EB3">
      <w:pPr>
        <w:pStyle w:val="DanceBody"/>
        <w:keepNext w:val="0"/>
      </w:pPr>
      <w:r>
        <w:tab/>
        <w:t>2s+1s 3/4 turn partners 2H to own sides, 1s ending in 2</w:t>
      </w:r>
      <w:r w:rsidRPr="00972EEB">
        <w:t>nd</w:t>
      </w:r>
      <w:r>
        <w:t xml:space="preserve"> place own side</w:t>
      </w:r>
    </w:p>
    <w:p w:rsidR="00B11EB3" w:rsidRDefault="00B11EB3" w:rsidP="00B11EB3"/>
    <w:p w:rsidR="00B11EB3" w:rsidRDefault="00B11EB3" w:rsidP="00B11EB3">
      <w:pPr>
        <w:pStyle w:val="Minicrib"/>
      </w:pPr>
      <w:r>
        <w:t>THE TUDOR ROSE  (R4x32)  4C set</w:t>
      </w:r>
      <w:r>
        <w:tab/>
        <w:t>Myrtle Tudor Herman  Chicago 10th Anniv Coll</w:t>
      </w:r>
    </w:p>
    <w:p w:rsidR="00B11EB3" w:rsidRDefault="00B11EB3" w:rsidP="00B11EB3">
      <w:pPr>
        <w:pStyle w:val="DanceBody"/>
      </w:pPr>
      <w:r>
        <w:t xml:space="preserve"> 1- 8</w:t>
      </w:r>
      <w:r>
        <w:tab/>
        <w:t xml:space="preserve">1s+2s dance LH across (4 bars) opening into 4H round to Right </w:t>
      </w:r>
      <w:r>
        <w:rPr>
          <w:b/>
        </w:rPr>
        <w:t>while</w:t>
      </w:r>
      <w:r>
        <w:t xml:space="preserve"> 3s+4s dance RH across (4 bars) opening into 4H round to Left</w:t>
      </w:r>
    </w:p>
    <w:p w:rsidR="00B11EB3" w:rsidRDefault="00B11EB3" w:rsidP="00B11EB3">
      <w:pPr>
        <w:pStyle w:val="DanceBody"/>
      </w:pPr>
      <w:r>
        <w:t xml:space="preserve"> 9-16</w:t>
      </w:r>
      <w:r>
        <w:tab/>
        <w:t>1s+4s set advancing to form circle with other couples (8H) &amp; all set.  1s+4s set retiring to places as 2s+3s set &amp; then all set on sides</w:t>
      </w:r>
    </w:p>
    <w:p w:rsidR="00B11EB3" w:rsidRDefault="00B11EB3" w:rsidP="00B11EB3">
      <w:pPr>
        <w:pStyle w:val="DanceBody"/>
      </w:pPr>
      <w:r>
        <w:t>17-24</w:t>
      </w:r>
      <w:r>
        <w:tab/>
        <w:t>1s+2s dance 1/2 R&amp;L, then 1s+3s dance 1/2 R&amp;L</w:t>
      </w:r>
    </w:p>
    <w:p w:rsidR="00B11EB3" w:rsidRDefault="00B11EB3" w:rsidP="00B11EB3">
      <w:pPr>
        <w:pStyle w:val="DanceBody"/>
        <w:keepNext w:val="0"/>
      </w:pPr>
      <w:r>
        <w:t>25-32</w:t>
      </w:r>
      <w:r>
        <w:tab/>
        <w:t>1s+4s dance 1/2 R&amp;L.  All turn partners 1.1/2 RH</w:t>
      </w:r>
    </w:p>
    <w:p w:rsidR="00B11EB3" w:rsidRDefault="00B11EB3" w:rsidP="00B11EB3"/>
    <w:p w:rsidR="00B11EB3" w:rsidRDefault="00B11EB3" w:rsidP="00B11EB3">
      <w:pPr>
        <w:pStyle w:val="Minicrib"/>
      </w:pPr>
      <w:r>
        <w:t>TUESDAY CORNERS  (R8x32)  3C (4C set)</w:t>
      </w:r>
      <w:r>
        <w:tab/>
        <w:t>The November Knot  Anselm Lingnau</w:t>
      </w:r>
    </w:p>
    <w:p w:rsidR="00B11EB3" w:rsidRDefault="00B11EB3" w:rsidP="00B11EB3">
      <w:pPr>
        <w:pStyle w:val="DanceBody"/>
      </w:pPr>
      <w:r>
        <w:t xml:space="preserve"> 1- 2</w:t>
      </w:r>
      <w:r>
        <w:tab/>
        <w:t>1s 1/2 turn RH moving down to the middle of the set in 2nd place (2s step up)</w:t>
      </w:r>
    </w:p>
    <w:p w:rsidR="00B11EB3" w:rsidRDefault="00B11EB3" w:rsidP="00B11EB3">
      <w:pPr>
        <w:pStyle w:val="DanceBody"/>
      </w:pPr>
      <w:r>
        <w:t xml:space="preserve"> 3- 4</w:t>
      </w:r>
      <w:r>
        <w:tab/>
        <w:t>1s set, pull back RSh on bar 4 to face 1st corners</w:t>
      </w:r>
    </w:p>
    <w:p w:rsidR="00B11EB3" w:rsidRDefault="00B11EB3" w:rsidP="00B11EB3">
      <w:pPr>
        <w:pStyle w:val="DanceBody"/>
      </w:pPr>
      <w:r>
        <w:t xml:space="preserve"> 5-16</w:t>
      </w:r>
      <w:r>
        <w:tab/>
        <w:t>2s+1s+3s 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B11EB3" w:rsidRPr="00BF19DD" w:rsidRDefault="00B11EB3" w:rsidP="00B11EB3">
      <w:pPr>
        <w:pStyle w:val="DanceBody"/>
        <w:rPr>
          <w:shd w:val="clear" w:color="auto" w:fill="FFFFFF"/>
        </w:rPr>
      </w:pPr>
      <w:r>
        <w:rPr>
          <w:shd w:val="clear" w:color="auto" w:fill="FFFFFF"/>
        </w:rPr>
        <w:tab/>
      </w:r>
      <w:r>
        <w:t>At the end 1s pass LSh to face 3rd corner positions</w:t>
      </w:r>
    </w:p>
    <w:p w:rsidR="00B11EB3" w:rsidRDefault="00B11EB3" w:rsidP="00B11EB3">
      <w:pPr>
        <w:pStyle w:val="DanceBody"/>
      </w:pPr>
      <w:r>
        <w:t>17-20</w:t>
      </w:r>
      <w:r>
        <w:tab/>
        <w:t>1s + 1st corners dance 1/2 diagonal reel of 4. At the end 1s pass LSh to face 4th corner positions</w:t>
      </w:r>
    </w:p>
    <w:p w:rsidR="00B11EB3" w:rsidRDefault="00B11EB3" w:rsidP="00B11EB3">
      <w:pPr>
        <w:pStyle w:val="DanceBody"/>
      </w:pPr>
      <w:r>
        <w:t>21-24</w:t>
      </w:r>
      <w:r>
        <w:tab/>
        <w:t>1s + 2nd corners dance 1/2 diagonal reel of 4. 1s finish in 2nd place own sides</w:t>
      </w:r>
    </w:p>
    <w:p w:rsidR="00B11EB3" w:rsidRDefault="00B11EB3" w:rsidP="00B11EB3">
      <w:pPr>
        <w:pStyle w:val="DanceBody"/>
        <w:keepNext w:val="0"/>
      </w:pPr>
      <w:r>
        <w:t>25-32</w:t>
      </w:r>
      <w:r>
        <w:tab/>
        <w:t xml:space="preserve">1L+2s </w:t>
      </w:r>
      <w:r w:rsidRPr="00AA5AA6">
        <w:rPr>
          <w:b/>
        </w:rPr>
        <w:t>also</w:t>
      </w:r>
      <w:r>
        <w:t xml:space="preserve"> 1M+3s dance RH across; 1s pass RSh to dance LH across with other couple.  2 1 3</w:t>
      </w:r>
    </w:p>
    <w:p w:rsidR="00B11EB3" w:rsidRDefault="00B11EB3" w:rsidP="00B11EB3"/>
    <w:p w:rsidR="00B11EB3" w:rsidRDefault="00B11EB3" w:rsidP="00B11EB3">
      <w:pPr>
        <w:pStyle w:val="Minicrib"/>
      </w:pPr>
      <w:r>
        <w:t>TUIS IN THE GARDEN  (J5x32)  5C Set</w:t>
      </w:r>
      <w:r>
        <w:tab/>
        <w:t>Gaye Collin</w:t>
      </w:r>
    </w:p>
    <w:p w:rsidR="00B11EB3" w:rsidRDefault="00B11EB3" w:rsidP="00B11EB3">
      <w:pPr>
        <w:pStyle w:val="DanceBody"/>
      </w:pPr>
      <w:r>
        <w:t xml:space="preserve"> 1- 8</w:t>
      </w:r>
      <w:r>
        <w:tab/>
        <w:t>1s &amp; 3s dance down 1 place cast up round 2s/4s to original place; cross, cast into centre to face 1st corners  (2s &amp; 4s step up 7-8)</w:t>
      </w:r>
    </w:p>
    <w:p w:rsidR="00B11EB3" w:rsidRDefault="00B11EB3" w:rsidP="00B11EB3">
      <w:pPr>
        <w:pStyle w:val="DanceBody"/>
      </w:pPr>
      <w:r>
        <w:t xml:space="preserve"> 9-16</w:t>
      </w:r>
      <w:r>
        <w:tab/>
        <w:t>1s &amp; 3s set to 1st corners, turn corner RH; turn partner 1.1/4 LH to face 2nd corners</w:t>
      </w:r>
    </w:p>
    <w:p w:rsidR="00B11EB3" w:rsidRDefault="00B11EB3" w:rsidP="00B11EB3">
      <w:pPr>
        <w:pStyle w:val="DanceBody"/>
      </w:pPr>
      <w:r>
        <w:t>17-24</w:t>
      </w:r>
      <w:r>
        <w:tab/>
        <w:t>1s &amp; 3s repeat 9-16 with 2nd corners; turn partner LH to 2nd/4th place opp side.  2 (1) 4 (3) 5</w:t>
      </w:r>
    </w:p>
    <w:p w:rsidR="00B11EB3" w:rsidRDefault="00B11EB3" w:rsidP="00B11EB3">
      <w:pPr>
        <w:pStyle w:val="DanceBody"/>
        <w:keepNext w:val="0"/>
      </w:pPr>
      <w:r>
        <w:t>25-32</w:t>
      </w:r>
      <w:r>
        <w:tab/>
        <w:t xml:space="preserve">1s &amp; 3s Adv+Ret diagonally; cross down (no hands) to 3rd/5th place </w:t>
      </w:r>
      <w:r>
        <w:rPr>
          <w:b/>
        </w:rPr>
        <w:t>while</w:t>
      </w:r>
      <w:r>
        <w:t xml:space="preserve"> 4s+5s step up &amp; all set.  2 4 1 5 3</w:t>
      </w:r>
    </w:p>
    <w:p w:rsidR="00B11EB3" w:rsidRDefault="00B11EB3" w:rsidP="00B11EB3"/>
    <w:p w:rsidR="00B11EB3" w:rsidRDefault="00B11EB3" w:rsidP="00B11EB3">
      <w:pPr>
        <w:pStyle w:val="Minicrib"/>
      </w:pPr>
      <w:r>
        <w:t>TULLIBODY REEL  (R4x32)  4C Set</w:t>
      </w:r>
      <w:r>
        <w:tab/>
        <w:t>Barry Skelton  Wee County Dances</w:t>
      </w:r>
    </w:p>
    <w:p w:rsidR="00B11EB3" w:rsidRDefault="00B11EB3" w:rsidP="00B11EB3">
      <w:pPr>
        <w:pStyle w:val="DanceBody"/>
      </w:pPr>
      <w:r>
        <w:t xml:space="preserve"> 1- 8</w:t>
      </w:r>
      <w:r>
        <w:tab/>
        <w:t>1s+3s turn partner 3/4 RH &amp; set; 1s+3s turn partner RH (2s+4s step up on bars 7-8)</w:t>
      </w:r>
    </w:p>
    <w:p w:rsidR="00B11EB3" w:rsidRDefault="00B11EB3" w:rsidP="00B11EB3">
      <w:pPr>
        <w:pStyle w:val="DanceBody"/>
      </w:pPr>
      <w:r>
        <w:t xml:space="preserve"> 9-16</w:t>
      </w:r>
      <w:r>
        <w:tab/>
        <w:t xml:space="preserve">1L+3M dance clockwise 1/2 round (4 bars) </w:t>
      </w:r>
      <w:r>
        <w:rPr>
          <w:b/>
        </w:rPr>
        <w:t>while</w:t>
      </w:r>
      <w:r>
        <w:t xml:space="preserve"> 1M+2s also 3L+4s dance RH across. 1s+3s dance 1/2 reel of 4 in the centre</w:t>
      </w:r>
    </w:p>
    <w:p w:rsidR="00B11EB3" w:rsidRDefault="00B11EB3" w:rsidP="00B11EB3">
      <w:pPr>
        <w:pStyle w:val="DanceBody"/>
      </w:pPr>
      <w:r>
        <w:t>17-24</w:t>
      </w:r>
      <w:r>
        <w:tab/>
        <w:t xml:space="preserve">1L+3M chase clockwise 1/2 round (4 bars) </w:t>
      </w:r>
      <w:r>
        <w:rPr>
          <w:b/>
        </w:rPr>
        <w:t xml:space="preserve">while </w:t>
      </w:r>
      <w:r w:rsidRPr="006B6BBE">
        <w:t>1M +4s also 3L+2s</w:t>
      </w:r>
      <w:r>
        <w:t xml:space="preserve"> dance RH across. 1s+3s dance 1/2 reel of 4</w:t>
      </w:r>
    </w:p>
    <w:p w:rsidR="00B11EB3" w:rsidRDefault="00B11EB3" w:rsidP="00B11EB3">
      <w:pPr>
        <w:pStyle w:val="DanceBody"/>
        <w:keepNext w:val="0"/>
      </w:pPr>
      <w:r>
        <w:t>25-32</w:t>
      </w:r>
      <w:r>
        <w:tab/>
        <w:t>1s+3s turn partner RH 3/4 to finish 1s facing down &amp; 3s facing up. All set. 1s+3s dance 1/2 RH across. 1s&amp;3s dance to 2nd &amp; 4th places  2 3 4 1</w:t>
      </w:r>
    </w:p>
    <w:p w:rsidR="00B11EB3" w:rsidRDefault="00B11EB3" w:rsidP="00B11EB3"/>
    <w:p w:rsidR="00B11EB3" w:rsidRDefault="00B11EB3" w:rsidP="00B11EB3">
      <w:pPr>
        <w:pStyle w:val="Minicrib"/>
      </w:pPr>
      <w:r>
        <w:t>THE TULLICH HORNPIPE  (H4x32)  4C Set</w:t>
      </w:r>
      <w:r>
        <w:tab/>
        <w:t>Rob Sargent  Ruthven HP Coll</w:t>
      </w:r>
    </w:p>
    <w:p w:rsidR="00B11EB3" w:rsidRDefault="00B11EB3" w:rsidP="00B11EB3">
      <w:pPr>
        <w:pStyle w:val="DanceBody"/>
      </w:pPr>
      <w:r>
        <w:t xml:space="preserve"> 1- 8</w:t>
      </w:r>
      <w:r>
        <w:tab/>
        <w:t>1s dance in &amp; dance down to 2</w:t>
      </w:r>
      <w:r w:rsidRPr="00972EEB">
        <w:t>nd</w:t>
      </w:r>
      <w:r>
        <w:t xml:space="preserve"> place, out own side &amp; cast round to left into middle &amp; turn RH to face down</w:t>
      </w:r>
    </w:p>
    <w:p w:rsidR="00B11EB3" w:rsidRDefault="00B11EB3" w:rsidP="00B11EB3">
      <w:pPr>
        <w:pStyle w:val="DanceBody"/>
      </w:pPr>
      <w:r>
        <w:t xml:space="preserve"> 9-16</w:t>
      </w:r>
      <w:r>
        <w:tab/>
        <w:t>1s followed by 2s dance down the middle &amp; back (2s to top)</w:t>
      </w:r>
    </w:p>
    <w:p w:rsidR="00B11EB3" w:rsidRDefault="00B11EB3" w:rsidP="00B11EB3">
      <w:pPr>
        <w:pStyle w:val="DanceBody"/>
      </w:pPr>
      <w:r>
        <w:t>17-24</w:t>
      </w:r>
      <w:r>
        <w:tab/>
        <w:t>1s+3s dance RH across for 3 bars &amp; LH back, 1s cast to 3</w:t>
      </w:r>
      <w:r w:rsidRPr="00972EEB">
        <w:t>rd</w:t>
      </w:r>
      <w:r>
        <w:t xml:space="preserve"> place</w:t>
      </w:r>
      <w:r w:rsidRPr="00BA6B4D">
        <w:rPr>
          <w:b/>
        </w:rPr>
        <w:t xml:space="preserve"> </w:t>
      </w:r>
      <w:r>
        <w:rPr>
          <w:b/>
        </w:rPr>
        <w:t xml:space="preserve">as </w:t>
      </w:r>
      <w:r>
        <w:t>2s dance up</w:t>
      </w:r>
    </w:p>
    <w:p w:rsidR="00B11EB3" w:rsidRDefault="00B11EB3" w:rsidP="00B11EB3">
      <w:pPr>
        <w:pStyle w:val="DanceBody"/>
      </w:pPr>
      <w:r>
        <w:t>25-28</w:t>
      </w:r>
      <w:r>
        <w:tab/>
        <w:t>1L followed by partner dances down to 4</w:t>
      </w:r>
      <w:r w:rsidRPr="00972EEB">
        <w:t>th</w:t>
      </w:r>
      <w:r>
        <w:t xml:space="preserve"> place opposite sides</w:t>
      </w:r>
      <w:r w:rsidRPr="00BA6B4D">
        <w:rPr>
          <w:b/>
        </w:rPr>
        <w:t xml:space="preserve"> while </w:t>
      </w:r>
      <w:r>
        <w:t>4M followed by partner dances up to 3</w:t>
      </w:r>
      <w:r w:rsidRPr="00972EEB">
        <w:t>rd</w:t>
      </w:r>
      <w:r>
        <w:t xml:space="preserve"> place opposite sides</w:t>
      </w:r>
    </w:p>
    <w:p w:rsidR="00B11EB3" w:rsidRDefault="00B11EB3" w:rsidP="00B11EB3">
      <w:pPr>
        <w:pStyle w:val="DanceBody"/>
        <w:keepNext w:val="0"/>
      </w:pPr>
      <w:r>
        <w:t>29-32</w:t>
      </w:r>
      <w:r>
        <w:tab/>
        <w:t>All turn RH (4s &amp; 1s 1.1/2 times) to end 2 3 4 1</w:t>
      </w:r>
    </w:p>
    <w:p w:rsidR="00B11EB3" w:rsidRDefault="00B11EB3" w:rsidP="00B11EB3"/>
    <w:p w:rsidR="00B11EB3" w:rsidRDefault="00B11EB3" w:rsidP="00B11EB3">
      <w:pPr>
        <w:pStyle w:val="Minicrib"/>
      </w:pPr>
      <w:r>
        <w:t>TULLOCH GORM  (S8x32)  3C (4C set)</w:t>
      </w:r>
      <w:r>
        <w:tab/>
        <w:t>W Campbell  RSCDS Bk 8</w:t>
      </w:r>
    </w:p>
    <w:p w:rsidR="00B11EB3" w:rsidRDefault="00B11EB3" w:rsidP="00B11EB3">
      <w:pPr>
        <w:pStyle w:val="DanceBody"/>
      </w:pPr>
      <w:r>
        <w:t xml:space="preserve"> 1- 8</w:t>
      </w:r>
      <w:r>
        <w:tab/>
        <w:t>1s cross down (1 step) to dance parallel reels of 3 on opposite sides (RSh to 2s) and cross back to own sides on bar 8</w:t>
      </w:r>
    </w:p>
    <w:p w:rsidR="00B11EB3" w:rsidRDefault="00B11EB3" w:rsidP="00B11EB3">
      <w:pPr>
        <w:pStyle w:val="DanceBody"/>
      </w:pPr>
      <w:r>
        <w:t xml:space="preserve"> 9-16</w:t>
      </w:r>
      <w:r>
        <w:tab/>
        <w:t>1s dance parallel reels of 3 on own sides (RSh to 2s)</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TULLOCH RANT  (M-(S32+R32))  Sq.Set</w:t>
      </w:r>
      <w:r>
        <w:tab/>
        <w:t>M Pringle  SCD Archives</w:t>
      </w:r>
    </w:p>
    <w:p w:rsidR="00B11EB3" w:rsidRDefault="00B11EB3" w:rsidP="00B11EB3">
      <w:pPr>
        <w:pStyle w:val="DanceBody"/>
      </w:pPr>
      <w:r>
        <w:t>Strathspey</w:t>
      </w:r>
    </w:p>
    <w:p w:rsidR="00B11EB3" w:rsidRDefault="00B11EB3" w:rsidP="00B11EB3">
      <w:pPr>
        <w:pStyle w:val="DanceBody"/>
      </w:pPr>
      <w:r>
        <w:t xml:space="preserve"> 1- 8</w:t>
      </w:r>
      <w:r>
        <w:tab/>
        <w:t>All in prom hold weave in &amp; out round set back to place with 1s &amp; 4s</w:t>
      </w:r>
      <w:r w:rsidRPr="007F0D5A">
        <w:rPr>
          <w:b/>
        </w:rPr>
        <w:t xml:space="preserve"> also </w:t>
      </w:r>
      <w:r>
        <w:t>2s &amp; 3s passing RSh to start</w:t>
      </w:r>
    </w:p>
    <w:p w:rsidR="00B11EB3" w:rsidRDefault="00B11EB3" w:rsidP="00B11EB3">
      <w:pPr>
        <w:pStyle w:val="DanceBody"/>
      </w:pPr>
      <w:r>
        <w:t xml:space="preserve"> 9-16</w:t>
      </w:r>
      <w:r>
        <w:tab/>
        <w:t>Men cast &amp; dance clockwise round set</w:t>
      </w:r>
      <w:r w:rsidRPr="00BA6B4D">
        <w:rPr>
          <w:b/>
        </w:rPr>
        <w:t xml:space="preserve"> while </w:t>
      </w:r>
      <w:r>
        <w:t>Ladies dance RH across &amp; LH back to places</w:t>
      </w:r>
    </w:p>
    <w:p w:rsidR="00B11EB3" w:rsidRDefault="00B11EB3" w:rsidP="00B11EB3">
      <w:pPr>
        <w:pStyle w:val="DanceBody"/>
      </w:pPr>
      <w:r>
        <w:t>17-24</w:t>
      </w:r>
      <w:r>
        <w:tab/>
        <w:t>All set to corners &amp; turn RH, set to partner &amp; turn RH</w:t>
      </w:r>
    </w:p>
    <w:p w:rsidR="00B11EB3" w:rsidRDefault="00B11EB3" w:rsidP="00B11EB3">
      <w:pPr>
        <w:pStyle w:val="DanceBody"/>
      </w:pPr>
      <w:r>
        <w:t>25-32</w:t>
      </w:r>
      <w:r>
        <w:tab/>
        <w:t>All set to partners (H S step) &amp; turn twice round with 2H</w:t>
      </w:r>
    </w:p>
    <w:p w:rsidR="00B11EB3" w:rsidRDefault="00B11EB3" w:rsidP="00B11EB3">
      <w:pPr>
        <w:pStyle w:val="DanceBody"/>
      </w:pPr>
      <w:r>
        <w:t>Reel</w:t>
      </w:r>
    </w:p>
    <w:p w:rsidR="00B11EB3" w:rsidRDefault="00B11EB3" w:rsidP="00B11EB3">
      <w:pPr>
        <w:pStyle w:val="DanceBody"/>
      </w:pPr>
      <w:r>
        <w:t xml:space="preserve"> 1-16</w:t>
      </w:r>
      <w:r>
        <w:tab/>
      </w:r>
      <w:r w:rsidRPr="00BD473E">
        <w:rPr>
          <w:b/>
        </w:rPr>
        <w:t xml:space="preserve">As </w:t>
      </w:r>
      <w:r>
        <w:t>Strathspey but end with Ladies facing out all holding hands in a circle</w:t>
      </w:r>
    </w:p>
    <w:p w:rsidR="00B11EB3" w:rsidRDefault="00B11EB3" w:rsidP="00B11EB3">
      <w:pPr>
        <w:pStyle w:val="DanceBody"/>
      </w:pPr>
      <w:r>
        <w:t>17-24</w:t>
      </w:r>
      <w:r>
        <w:tab/>
        <w:t>All set &amp; 1/2 turn partner RH to form circle with Men facing out, all set &amp; 1/2 turn partner to link right arms in Tulloch hold</w:t>
      </w:r>
    </w:p>
    <w:p w:rsidR="00B11EB3" w:rsidRDefault="00B11EB3" w:rsidP="00B11EB3">
      <w:pPr>
        <w:pStyle w:val="DanceBody"/>
        <w:keepNext w:val="0"/>
      </w:pPr>
      <w:r>
        <w:t>25-32</w:t>
      </w:r>
      <w:r>
        <w:tab/>
        <w:t>All turn partners to right, change to left arm hold &amp; turn partner to left</w:t>
      </w:r>
    </w:p>
    <w:p w:rsidR="00B11EB3" w:rsidRDefault="00B11EB3" w:rsidP="00B11EB3"/>
    <w:p w:rsidR="00B11EB3" w:rsidRDefault="00B11EB3" w:rsidP="00B11EB3">
      <w:pPr>
        <w:pStyle w:val="Minicrib"/>
      </w:pPr>
      <w:r>
        <w:t>TULLYNESSLE  (S4x32)  4C set</w:t>
      </w:r>
      <w:r>
        <w:tab/>
        <w:t>John Drewry  Canadian Bk</w:t>
      </w:r>
    </w:p>
    <w:p w:rsidR="00B11EB3" w:rsidRDefault="00B11EB3" w:rsidP="00B11EB3">
      <w:pPr>
        <w:pStyle w:val="DanceBody"/>
      </w:pPr>
      <w:r>
        <w:t xml:space="preserve"> 1- 8</w:t>
      </w:r>
      <w:r>
        <w:tab/>
        <w:t>1s &amp; 3s set, cross RH, all set, 1M &amp; 3M cast 1 place</w:t>
      </w:r>
      <w:r w:rsidRPr="00BA6B4D">
        <w:rPr>
          <w:b/>
        </w:rPr>
        <w:t xml:space="preserve"> while </w:t>
      </w:r>
      <w:r>
        <w:t>2M &amp; 4M cast up 1 place &amp; all Ladies dance across to be on right of partner</w:t>
      </w:r>
    </w:p>
    <w:p w:rsidR="00B11EB3" w:rsidRDefault="00B11EB3" w:rsidP="00B11EB3">
      <w:pPr>
        <w:pStyle w:val="DanceBody"/>
      </w:pPr>
      <w:r>
        <w:t xml:space="preserve"> 9-16</w:t>
      </w:r>
      <w:r>
        <w:tab/>
        <w:t>1s+2s</w:t>
      </w:r>
      <w:r w:rsidRPr="007F0D5A">
        <w:rPr>
          <w:b/>
        </w:rPr>
        <w:t xml:space="preserve"> also </w:t>
      </w:r>
      <w:r>
        <w:t>3s+4s dance RH across, Men dance out round Lady in front &amp; dance LH across (end in own pstns with 2s &amp; 4s opp sides)</w:t>
      </w:r>
    </w:p>
    <w:p w:rsidR="00B11EB3" w:rsidRDefault="00B11EB3" w:rsidP="00B11EB3">
      <w:pPr>
        <w:pStyle w:val="DanceBody"/>
      </w:pPr>
      <w:r>
        <w:t>17-24</w:t>
      </w:r>
      <w:r>
        <w:tab/>
        <w:t>1s+2s+3s set, circle 6H to left for 4 bars, each Men turns Lady on his right 2H (2 bars) &amp; complete circle to places (2 bars)</w:t>
      </w:r>
    </w:p>
    <w:p w:rsidR="00B11EB3" w:rsidRDefault="00B11EB3" w:rsidP="00B11EB3">
      <w:pPr>
        <w:pStyle w:val="DanceBody"/>
        <w:keepNext w:val="0"/>
      </w:pPr>
      <w:r>
        <w:t>25-32</w:t>
      </w:r>
      <w:r>
        <w:tab/>
        <w:t>1L followed by partner casts 1 place, cross to 3</w:t>
      </w:r>
      <w:r w:rsidRPr="00972EEB">
        <w:t>rd</w:t>
      </w:r>
      <w:r>
        <w:t xml:space="preserve"> place opp sides</w:t>
      </w:r>
      <w:r w:rsidRPr="00BA6B4D">
        <w:rPr>
          <w:b/>
        </w:rPr>
        <w:t xml:space="preserve"> while </w:t>
      </w:r>
      <w:r>
        <w:t>3M followed by partner casts up &amp; crosses to top place opp sides, 3s+2s</w:t>
      </w:r>
      <w:r w:rsidRPr="007F0D5A">
        <w:rPr>
          <w:b/>
        </w:rPr>
        <w:t xml:space="preserve"> also </w:t>
      </w:r>
      <w:r>
        <w:t>1s+4s dance 1/2 R&amp;L.  2 3 4 1</w:t>
      </w:r>
    </w:p>
    <w:p w:rsidR="00B11EB3" w:rsidRDefault="00B11EB3" w:rsidP="00B11EB3"/>
    <w:p w:rsidR="00B11EB3" w:rsidRDefault="00B11EB3" w:rsidP="00B11EB3">
      <w:pPr>
        <w:pStyle w:val="Minicrib"/>
        <w:rPr>
          <w:lang w:val="en-US"/>
        </w:rPr>
      </w:pPr>
      <w:r>
        <w:rPr>
          <w:lang w:val="en-US"/>
        </w:rPr>
        <w:t>TULLYNESSLE AND FORBES HALL  (S3x32)  3C set</w:t>
      </w:r>
      <w:r>
        <w:rPr>
          <w:lang w:val="en-US"/>
        </w:rPr>
        <w:tab/>
        <w:t>Edna Ewen  9 for 90 Aberdeen 90th</w:t>
      </w:r>
    </w:p>
    <w:p w:rsidR="00B11EB3" w:rsidRPr="007D04FA" w:rsidRDefault="00B11EB3" w:rsidP="00B11EB3">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lang w:val="en-US"/>
        </w:rPr>
        <w:t>also</w:t>
      </w:r>
      <w:r>
        <w:rPr>
          <w:lang w:val="en-US"/>
        </w:rPr>
        <w:t xml:space="preserve"> 1M+3s dance RH across</w:t>
      </w:r>
    </w:p>
    <w:p w:rsidR="00B11EB3" w:rsidRPr="007D04FA" w:rsidRDefault="00B11EB3" w:rsidP="00B11EB3">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 3s step in to face.</w:t>
      </w:r>
    </w:p>
    <w:p w:rsidR="00B11EB3" w:rsidRPr="007D04FA" w:rsidRDefault="00B11EB3" w:rsidP="00B11EB3">
      <w:pPr>
        <w:pStyle w:val="DanceBody"/>
        <w:rPr>
          <w:lang w:val="en-US"/>
        </w:rPr>
      </w:pPr>
      <w:r w:rsidRPr="007D04FA">
        <w:rPr>
          <w:lang w:val="en-US"/>
        </w:rPr>
        <w:t>17-24</w:t>
      </w:r>
      <w:r w:rsidRPr="007D04FA">
        <w:rPr>
          <w:lang w:val="en-US"/>
        </w:rPr>
        <w:tab/>
        <w:t>1s+3s dance Rondel.</w:t>
      </w:r>
    </w:p>
    <w:p w:rsidR="00B11EB3" w:rsidRPr="007D04FA" w:rsidRDefault="00B11EB3" w:rsidP="00B11EB3">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B11EB3" w:rsidRDefault="00B11EB3" w:rsidP="00B11EB3"/>
    <w:p w:rsidR="00B11EB3" w:rsidRDefault="00B11EB3" w:rsidP="00B11EB3">
      <w:pPr>
        <w:pStyle w:val="Minicrib"/>
      </w:pPr>
      <w:r>
        <w:t>TULLYVOLAN  (R5x32)  5C set</w:t>
      </w:r>
      <w:r>
        <w:tab/>
        <w:t>Barry Priddey  Capercaillie Bk</w:t>
      </w:r>
    </w:p>
    <w:p w:rsidR="00B11EB3" w:rsidRDefault="00B11EB3" w:rsidP="00B11EB3">
      <w:pPr>
        <w:pStyle w:val="DanceBody"/>
      </w:pPr>
      <w:r>
        <w:t xml:space="preserve"> 1- 8</w:t>
      </w:r>
      <w:r>
        <w:tab/>
        <w:t>3s set advancing &amp; turn right about to face own sides, 2s+3s+4s dance 6 bars of Double Triangles</w:t>
      </w:r>
    </w:p>
    <w:p w:rsidR="00B11EB3" w:rsidRDefault="00B11EB3" w:rsidP="00B11EB3">
      <w:pPr>
        <w:pStyle w:val="DanceBody"/>
      </w:pPr>
      <w:r>
        <w:t xml:space="preserve"> 9-16</w:t>
      </w:r>
      <w:r>
        <w:tab/>
        <w:t>3s dance diag RSh reel of 4 with 1</w:t>
      </w:r>
      <w:r w:rsidRPr="00972EEB">
        <w:t>st</w:t>
      </w:r>
      <w:r>
        <w:t xml:space="preserve"> corners</w:t>
      </w:r>
      <w:r w:rsidRPr="00BA6B4D">
        <w:rPr>
          <w:b/>
        </w:rPr>
        <w:t xml:space="preserve"> </w:t>
      </w:r>
      <w:r>
        <w:t>3s &amp; end 3s dancing round each other RSh (LSh - popular variation) to face 2</w:t>
      </w:r>
      <w:r w:rsidRPr="00972EEB">
        <w:t>nd</w:t>
      </w:r>
      <w:r>
        <w:t xml:space="preserve"> crnrs </w:t>
      </w:r>
      <w:r w:rsidRPr="00BA6B4D">
        <w:rPr>
          <w:b/>
        </w:rPr>
        <w:t xml:space="preserve">while </w:t>
      </w:r>
      <w:r>
        <w:t>2L dances reel of 3 with 1s</w:t>
      </w:r>
      <w:r w:rsidRPr="007F0D5A">
        <w:rPr>
          <w:b/>
        </w:rPr>
        <w:t xml:space="preserve"> a</w:t>
      </w:r>
      <w:r>
        <w:rPr>
          <w:b/>
        </w:rPr>
        <w:t>s</w:t>
      </w:r>
      <w:r w:rsidRPr="007F0D5A">
        <w:rPr>
          <w:b/>
        </w:rPr>
        <w:t xml:space="preserve"> </w:t>
      </w:r>
      <w:r>
        <w:t>4M dances reel of 3 with 5s,</w:t>
      </w:r>
    </w:p>
    <w:p w:rsidR="00B11EB3" w:rsidRDefault="00B11EB3" w:rsidP="00B11EB3">
      <w:pPr>
        <w:pStyle w:val="DanceBody"/>
      </w:pPr>
      <w:r>
        <w:t>17-24</w:t>
      </w:r>
      <w:r>
        <w:tab/>
        <w:t>3s dance diagonal reel with 2</w:t>
      </w:r>
      <w:r w:rsidRPr="00972EEB">
        <w:t>nd</w:t>
      </w:r>
      <w:r>
        <w:t xml:space="preserve"> corners</w:t>
      </w:r>
      <w:r w:rsidRPr="00BA6B4D">
        <w:rPr>
          <w:b/>
        </w:rPr>
        <w:t xml:space="preserve"> while </w:t>
      </w:r>
      <w:r>
        <w:t>2M dances reel of 3 with 1s</w:t>
      </w:r>
      <w:r w:rsidRPr="007F0D5A">
        <w:rPr>
          <w:b/>
        </w:rPr>
        <w:t xml:space="preserve"> also </w:t>
      </w:r>
      <w:r>
        <w:t>4L dances reel of 3 with 5s &amp; all end in original places</w:t>
      </w:r>
    </w:p>
    <w:p w:rsidR="00B11EB3" w:rsidRDefault="00B11EB3" w:rsidP="00B11EB3">
      <w:pPr>
        <w:pStyle w:val="DanceBody"/>
        <w:keepNext w:val="0"/>
      </w:pPr>
      <w:r>
        <w:t>25-32</w:t>
      </w:r>
      <w:r>
        <w:tab/>
        <w:t>All set, 1s+2s &amp; 3s+4s dance 1/2 RH across</w:t>
      </w:r>
      <w:r w:rsidRPr="00BA6B4D">
        <w:rPr>
          <w:b/>
        </w:rPr>
        <w:t xml:space="preserve"> </w:t>
      </w:r>
      <w:r>
        <w:rPr>
          <w:b/>
        </w:rPr>
        <w:t xml:space="preserve">as </w:t>
      </w:r>
      <w:r>
        <w:t>5s cross LH, 1s+4s &amp; 3s+5s dance 1/2 LH across</w:t>
      </w:r>
      <w:r w:rsidRPr="00BA6B4D">
        <w:rPr>
          <w:b/>
        </w:rPr>
        <w:t xml:space="preserve"> </w:t>
      </w:r>
      <w:r>
        <w:rPr>
          <w:b/>
        </w:rPr>
        <w:t xml:space="preserve">as </w:t>
      </w:r>
      <w:r>
        <w:t>2s cross RH &amp; all set.  2 4 1 5 3</w:t>
      </w:r>
    </w:p>
    <w:p w:rsidR="00B11EB3" w:rsidRDefault="00B11EB3" w:rsidP="00B11EB3"/>
    <w:p w:rsidR="00B11EB3" w:rsidRDefault="00B11EB3" w:rsidP="00B11EB3">
      <w:pPr>
        <w:pStyle w:val="Minicrib"/>
      </w:pPr>
      <w:r>
        <w:t>THE TUMBLING WATERS OF UNICH  (J4x32)  4C set</w:t>
      </w:r>
      <w:r>
        <w:tab/>
        <w:t>Charlie Auld  Angus SCD Bk</w:t>
      </w:r>
    </w:p>
    <w:p w:rsidR="00B11EB3" w:rsidRPr="0095600A" w:rsidRDefault="00B11EB3" w:rsidP="00B11EB3">
      <w:pPr>
        <w:pStyle w:val="DanceBody"/>
      </w:pPr>
      <w:r w:rsidRPr="0095600A">
        <w:t xml:space="preserve"> 1- 8</w:t>
      </w:r>
      <w:r w:rsidRPr="0095600A">
        <w:tab/>
        <w:t>Men making arches cross as Ladies dance under (pass partner RSh) &amp; all set turning to face in, repeat but Ladies make arches</w:t>
      </w:r>
    </w:p>
    <w:p w:rsidR="00B11EB3" w:rsidRDefault="00B11EB3" w:rsidP="00B11EB3">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B11EB3" w:rsidRDefault="00B11EB3" w:rsidP="00B11EB3">
      <w:pPr>
        <w:pStyle w:val="DanceBody"/>
        <w:keepNext w:val="0"/>
      </w:pPr>
      <w:r>
        <w:t>25-32</w:t>
      </w:r>
      <w:r>
        <w:tab/>
        <w:t>1s cross RH &amp; cast to 4</w:t>
      </w:r>
      <w:r w:rsidRPr="00972EEB">
        <w:t>th</w:t>
      </w:r>
      <w:r>
        <w:t xml:space="preserve"> place while 2s+3s+4s turn 1.1/2 times (RH elbow grip) moving up 1 place. all set &amp; cross RH to end 2 3 4 1</w:t>
      </w:r>
    </w:p>
    <w:p w:rsidR="00B11EB3" w:rsidRDefault="00B11EB3" w:rsidP="00B11EB3"/>
    <w:p w:rsidR="00B11EB3" w:rsidRDefault="00B11EB3" w:rsidP="00B11EB3">
      <w:pPr>
        <w:pStyle w:val="Minicrib"/>
      </w:pPr>
      <w:r>
        <w:t>TUNGSTEN TURKEY  (R8x32)  3C (4C set)</w:t>
      </w:r>
      <w:r>
        <w:tab/>
        <w:t>S McKinnell</w:t>
      </w:r>
    </w:p>
    <w:p w:rsidR="00B11EB3" w:rsidRDefault="00B11EB3" w:rsidP="00B11EB3">
      <w:pPr>
        <w:pStyle w:val="DanceBody"/>
      </w:pPr>
      <w:r>
        <w:t xml:space="preserve"> 1- 8</w:t>
      </w:r>
      <w:r>
        <w:tab/>
        <w:t>1L+2L 1/2 turn LH</w:t>
      </w:r>
      <w:r w:rsidRPr="00BA6B4D">
        <w:rPr>
          <w:b/>
        </w:rPr>
        <w:t xml:space="preserve"> while </w:t>
      </w:r>
      <w:r>
        <w:t>partners 1/2 turn RH to end in double triangle position, 2s+1s+3s set, 1s dance out of sides, cast below 3s &amp; cross up to double triangle position facing opposite side</w:t>
      </w:r>
    </w:p>
    <w:p w:rsidR="00B11EB3" w:rsidRDefault="00B11EB3" w:rsidP="00B11EB3">
      <w:pPr>
        <w:pStyle w:val="DanceBody"/>
      </w:pPr>
      <w:r>
        <w:t xml:space="preserve"> 9-16</w:t>
      </w:r>
      <w:r>
        <w:tab/>
        <w:t>2s+1s+3s set, 1s dance out of sides, cast to right, turn RH to double triangle position up/down &amp; set (1L with2s &amp; 1M with 3s)</w:t>
      </w:r>
    </w:p>
    <w:p w:rsidR="00B11EB3" w:rsidRDefault="00B11EB3" w:rsidP="00B11EB3">
      <w:pPr>
        <w:pStyle w:val="DanceBody"/>
      </w:pPr>
      <w:r>
        <w:t>17-24</w:t>
      </w:r>
      <w:r>
        <w:tab/>
        <w:t>1s turn right about to face other couple, set, 1s dance out of ends &amp; cast to right to 2</w:t>
      </w:r>
      <w:r w:rsidRPr="00972EEB">
        <w:t>nd</w:t>
      </w:r>
      <w:r>
        <w:t xml:space="preserve"> place on opposite sides</w:t>
      </w:r>
    </w:p>
    <w:p w:rsidR="00B11EB3" w:rsidRDefault="00B11EB3" w:rsidP="00B11EB3">
      <w:pPr>
        <w:pStyle w:val="DanceBody"/>
        <w:keepNext w:val="0"/>
      </w:pPr>
      <w:r>
        <w:t>25-32</w:t>
      </w:r>
      <w:r>
        <w:tab/>
        <w:t>2s+1s+3s dance reels of 3 on sides (1s giving LSh to 1</w:t>
      </w:r>
      <w:r w:rsidRPr="00972EEB">
        <w:t>st</w:t>
      </w:r>
      <w:r>
        <w:t xml:space="preserve"> corners to start), 1s cross RH to own side</w:t>
      </w:r>
    </w:p>
    <w:p w:rsidR="00B11EB3" w:rsidRDefault="00B11EB3" w:rsidP="00B11EB3"/>
    <w:p w:rsidR="00B11EB3" w:rsidRDefault="00B11EB3" w:rsidP="00B11EB3">
      <w:pPr>
        <w:pStyle w:val="Minicrib"/>
      </w:pPr>
      <w:r>
        <w:t>TURBULENCE  (S5x40)  5C set</w:t>
      </w:r>
      <w:r>
        <w:tab/>
        <w:t>Brian Charlton  Waratah Coll</w:t>
      </w:r>
    </w:p>
    <w:p w:rsidR="00B11EB3" w:rsidRPr="000D60D4" w:rsidRDefault="00B11EB3" w:rsidP="00B11EB3">
      <w:pPr>
        <w:pStyle w:val="DanceBody"/>
      </w:pPr>
      <w:r w:rsidRPr="000D60D4">
        <w:t xml:space="preserve"> 1- 8</w:t>
      </w:r>
      <w:r w:rsidRPr="000D60D4">
        <w:tab/>
        <w:t xml:space="preserve">1s+2s </w:t>
      </w:r>
      <w:r w:rsidRPr="000D60D4">
        <w:rPr>
          <w:b/>
        </w:rPr>
        <w:t>also</w:t>
      </w:r>
      <w:r w:rsidRPr="000D60D4">
        <w:t xml:space="preserve"> 3s+4s Set+Link. 2s+1s </w:t>
      </w:r>
      <w:r w:rsidRPr="000D60D4">
        <w:rPr>
          <w:b/>
        </w:rPr>
        <w:t>also</w:t>
      </w:r>
      <w:r w:rsidRPr="000D60D4">
        <w:t xml:space="preserve"> 4s+3s circle 4H round to Left to end on sidelines</w:t>
      </w:r>
    </w:p>
    <w:p w:rsidR="00B11EB3" w:rsidRPr="000D60D4" w:rsidRDefault="00B11EB3" w:rsidP="00B11EB3">
      <w:pPr>
        <w:pStyle w:val="DanceBody"/>
      </w:pPr>
      <w:r w:rsidRPr="000D60D4">
        <w:t xml:space="preserve"> 9-16</w:t>
      </w:r>
      <w:r w:rsidRPr="000D60D4">
        <w:tab/>
        <w:t xml:space="preserve">All couples dance 5 couple </w:t>
      </w:r>
      <w:r>
        <w:t>"</w:t>
      </w:r>
      <w:r w:rsidRPr="000D60D4">
        <w:t>Eddy</w:t>
      </w:r>
      <w:r>
        <w:t>"</w:t>
      </w:r>
      <w:r w:rsidRPr="000D60D4">
        <w:t>:-</w:t>
      </w:r>
    </w:p>
    <w:p w:rsidR="00B11EB3" w:rsidRPr="000D60D4" w:rsidRDefault="00B11EB3" w:rsidP="00B11EB3">
      <w:pPr>
        <w:pStyle w:val="DanceBody"/>
      </w:pPr>
      <w:r w:rsidRPr="000D60D4">
        <w:tab/>
        <w:t>9-12    All couples, NHJ, Advance (2 steps), Retire (1 step) &amp; set to Left (1 step)</w:t>
      </w:r>
    </w:p>
    <w:p w:rsidR="00B11EB3" w:rsidRPr="000D60D4" w:rsidRDefault="00B11EB3" w:rsidP="00B11EB3">
      <w:pPr>
        <w:pStyle w:val="DanceBody"/>
      </w:pPr>
      <w:r w:rsidRPr="000D60D4">
        <w:tab/>
        <w:t xml:space="preserve">13-16  All pass partner RSh, &amp; curve to Right.  2s, 4s &amp; 5s return to 1st, 3rd &amp; 5th places </w:t>
      </w:r>
      <w:r w:rsidRPr="000D60D4">
        <w:rPr>
          <w:b/>
        </w:rPr>
        <w:t>while</w:t>
      </w:r>
      <w:r w:rsidRPr="000D60D4">
        <w:t xml:space="preserve"> 1s+3s continue to pull back RSh to end in middle - 1L between 2s facing 2M, 1M facing 4L BtoB with 3L facing 4M &amp; 3M between 5s facing 5L</w:t>
      </w:r>
    </w:p>
    <w:p w:rsidR="00B11EB3" w:rsidRPr="000D60D4" w:rsidRDefault="00B11EB3" w:rsidP="00B11EB3">
      <w:pPr>
        <w:pStyle w:val="DanceBody"/>
      </w:pPr>
      <w:r w:rsidRPr="000D60D4">
        <w:t>17-24</w:t>
      </w:r>
      <w:r w:rsidRPr="000D60D4">
        <w:tab/>
        <w:t xml:space="preserve">1L+2s dance RSh reel of 3 </w:t>
      </w:r>
      <w:r w:rsidRPr="000D60D4">
        <w:rPr>
          <w:b/>
        </w:rPr>
        <w:t>while</w:t>
      </w:r>
      <w:r w:rsidRPr="000D60D4">
        <w:t xml:space="preserve"> 1M+4s+3L dance RSh reel of 4 </w:t>
      </w:r>
      <w:r w:rsidRPr="000D60D4">
        <w:rPr>
          <w:b/>
        </w:rPr>
        <w:t>while</w:t>
      </w:r>
      <w:r w:rsidRPr="000D60D4">
        <w:t xml:space="preserve"> 3M+5s dance RSh reel of 3.  1s+3s pass LSh to face 1st corners</w:t>
      </w:r>
    </w:p>
    <w:p w:rsidR="00B11EB3" w:rsidRPr="000D60D4" w:rsidRDefault="00B11EB3" w:rsidP="00B11EB3">
      <w:pPr>
        <w:pStyle w:val="DanceBody"/>
      </w:pPr>
      <w:r w:rsidRPr="000D60D4">
        <w:t>25-28</w:t>
      </w:r>
      <w:r w:rsidRPr="000D60D4">
        <w:tab/>
        <w:t>1s &amp; 3s dance Corner Pass+Turn with 1st corners, pass RSh to face 2nd corners</w:t>
      </w:r>
    </w:p>
    <w:p w:rsidR="00B11EB3" w:rsidRPr="000D60D4" w:rsidRDefault="00B11EB3" w:rsidP="00B11EB3">
      <w:pPr>
        <w:pStyle w:val="DanceBody"/>
      </w:pPr>
      <w:r w:rsidRPr="000D60D4">
        <w:t>29-32</w:t>
      </w:r>
      <w:r w:rsidRPr="000D60D4">
        <w:tab/>
        <w:t>1s &amp; 3s dance Corner Pass+Turn with 2nd corners, pass RSh to end on sides, 1s in 2nd place, 3s in 4th place</w:t>
      </w:r>
    </w:p>
    <w:p w:rsidR="00B11EB3" w:rsidRPr="000D60D4" w:rsidRDefault="00B11EB3" w:rsidP="00B11EB3">
      <w:pPr>
        <w:pStyle w:val="DanceBody"/>
      </w:pPr>
      <w:r w:rsidRPr="000D60D4">
        <w:t>33-40</w:t>
      </w:r>
      <w:r w:rsidRPr="000D60D4">
        <w:tab/>
        <w:t xml:space="preserve">1s+4s </w:t>
      </w:r>
      <w:r w:rsidRPr="000D60D4">
        <w:rPr>
          <w:b/>
        </w:rPr>
        <w:t>also</w:t>
      </w:r>
      <w:r w:rsidRPr="000D60D4">
        <w:t xml:space="preserve"> 3s+5s dance </w:t>
      </w:r>
      <w:r>
        <w:t>'</w:t>
      </w:r>
      <w:r w:rsidRPr="000D60D4">
        <w:t>Tourbillon</w:t>
      </w:r>
      <w:r>
        <w:t>'</w:t>
      </w:r>
      <w:r w:rsidRPr="000D60D4">
        <w:t>:-</w:t>
      </w:r>
    </w:p>
    <w:p w:rsidR="00B11EB3" w:rsidRPr="000D60D4" w:rsidRDefault="00B11EB3" w:rsidP="00B11EB3">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B11EB3" w:rsidRPr="000D60D4" w:rsidRDefault="00B11EB3" w:rsidP="00B11EB3">
      <w:pPr>
        <w:pStyle w:val="DanceBody"/>
        <w:keepNext w:val="0"/>
      </w:pPr>
      <w:r>
        <w:tab/>
      </w:r>
      <w:r w:rsidRPr="000D60D4">
        <w:t>37-40   1s+4s (3s+5s) 1/2 turn ptnrs 2H &amp; lead partners on 1 place clockwise &amp; couples cross RH to own sides</w:t>
      </w:r>
    </w:p>
    <w:p w:rsidR="00B11EB3" w:rsidRDefault="00B11EB3" w:rsidP="00B11EB3"/>
    <w:p w:rsidR="00B11EB3" w:rsidRDefault="00B11EB3" w:rsidP="00B11EB3">
      <w:pPr>
        <w:pStyle w:val="Minicrib"/>
      </w:pPr>
      <w:r>
        <w:t>TURKEY TROT  (R8x32)  3C (4C Set)</w:t>
      </w:r>
      <w:r>
        <w:tab/>
        <w:t>J Hamilton  Let's All Dance</w:t>
      </w:r>
    </w:p>
    <w:p w:rsidR="00B11EB3" w:rsidRDefault="00B11EB3" w:rsidP="00B11EB3">
      <w:pPr>
        <w:pStyle w:val="DanceBody"/>
      </w:pPr>
      <w:r>
        <w:t xml:space="preserve"> 1- 8</w:t>
      </w:r>
      <w:r>
        <w:tab/>
        <w:t>1s lead down for 3 steps, back to top &amp; cast to 2</w:t>
      </w:r>
      <w:r w:rsidRPr="00972EEB">
        <w:t>nd</w:t>
      </w:r>
      <w:r>
        <w:t xml:space="preserve"> places</w:t>
      </w:r>
    </w:p>
    <w:p w:rsidR="00B11EB3" w:rsidRDefault="00B11EB3" w:rsidP="00B11EB3">
      <w:pPr>
        <w:pStyle w:val="DanceBody"/>
      </w:pPr>
      <w:r>
        <w:t xml:space="preserve"> 9-16</w:t>
      </w:r>
      <w:r>
        <w:tab/>
        <w:t>1s dance RH across (Lady with 2s &amp; Man with 3s) &amp; LH across with other couple</w:t>
      </w:r>
    </w:p>
    <w:p w:rsidR="00B11EB3" w:rsidRDefault="00B11EB3" w:rsidP="00B11EB3">
      <w:pPr>
        <w:pStyle w:val="DanceBody"/>
      </w:pPr>
      <w:r>
        <w:t>17-24</w:t>
      </w:r>
      <w:r>
        <w:tab/>
        <w:t>2s+1s+3s Adv+Ret &amp; dance DoSiDo</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TURLINGHAM'S ROUND  (J8x32)  3C (4C set)</w:t>
      </w:r>
      <w:r>
        <w:tab/>
        <w:t>David Horwill</w:t>
      </w:r>
    </w:p>
    <w:p w:rsidR="00B11EB3" w:rsidRPr="006614C7" w:rsidRDefault="00B11EB3" w:rsidP="00B11EB3">
      <w:pPr>
        <w:pStyle w:val="DanceBody"/>
      </w:pPr>
      <w:r w:rsidRPr="006614C7">
        <w:t xml:space="preserve"> 1- 8</w:t>
      </w:r>
      <w:r w:rsidRPr="006614C7">
        <w:tab/>
        <w:t>1s set, cross RH; 1s+2s set, cross RH.  1 (2)</w:t>
      </w:r>
    </w:p>
    <w:p w:rsidR="00B11EB3" w:rsidRPr="006614C7" w:rsidRDefault="00B11EB3" w:rsidP="00B11EB3">
      <w:pPr>
        <w:pStyle w:val="DanceBody"/>
      </w:pPr>
      <w:r w:rsidRPr="006614C7">
        <w:t xml:space="preserve"> 9-12</w:t>
      </w:r>
      <w:r w:rsidRPr="006614C7">
        <w:tab/>
        <w:t>1s+2s+3s set, 1s+2s change places on sides (1L+2M RH, 1M+2L LH) while 3s cross RH.  (2) 1 (3)</w:t>
      </w:r>
    </w:p>
    <w:p w:rsidR="00B11EB3" w:rsidRPr="006614C7" w:rsidRDefault="00B11EB3" w:rsidP="00B11EB3">
      <w:pPr>
        <w:pStyle w:val="DanceBody"/>
      </w:pPr>
      <w:r w:rsidRPr="006614C7">
        <w:t>13-16</w:t>
      </w:r>
      <w:r w:rsidRPr="006614C7">
        <w:tab/>
        <w:t>All dance 1/2 mirror reels of 3 on sides (1s in/down, 2s out/down, 3s out/up).  1s pass LSh to face 1st corner pstn</w:t>
      </w:r>
    </w:p>
    <w:p w:rsidR="00B11EB3" w:rsidRPr="006614C7" w:rsidRDefault="00B11EB3" w:rsidP="00B11EB3">
      <w:pPr>
        <w:pStyle w:val="DanceBody"/>
      </w:pPr>
      <w:r w:rsidRPr="006614C7">
        <w:t>17-20</w:t>
      </w:r>
      <w:r w:rsidRPr="006614C7">
        <w:tab/>
        <w:t>1s dance 1/2 diagonal RSh reel of 3 &amp; pass LSh to face 3rd corner pstn (same person as on bar 17)</w:t>
      </w:r>
    </w:p>
    <w:p w:rsidR="00B11EB3" w:rsidRPr="006614C7" w:rsidRDefault="00B11EB3" w:rsidP="00B11EB3">
      <w:pPr>
        <w:pStyle w:val="DanceBody"/>
      </w:pPr>
      <w:r w:rsidRPr="006614C7">
        <w:t>21-24</w:t>
      </w:r>
      <w:r w:rsidRPr="006614C7">
        <w:tab/>
        <w:t>1s turn corner RH, 1s turn LH to face 2nd corner pstn</w:t>
      </w:r>
    </w:p>
    <w:p w:rsidR="00B11EB3" w:rsidRPr="006614C7" w:rsidRDefault="00B11EB3" w:rsidP="00B11EB3">
      <w:pPr>
        <w:pStyle w:val="DanceBody"/>
        <w:keepNext w:val="0"/>
      </w:pPr>
      <w:r w:rsidRPr="006614C7">
        <w:t>25-32</w:t>
      </w:r>
      <w:r w:rsidRPr="006614C7">
        <w:tab/>
        <w:t>1s repeat 17-24 with 2nd corner pstn &amp; end in 2nd place own side.  2 1 3</w:t>
      </w:r>
    </w:p>
    <w:p w:rsidR="00B11EB3" w:rsidRDefault="00B11EB3" w:rsidP="00B11EB3"/>
    <w:p w:rsidR="00B11EB3" w:rsidRDefault="00B11EB3" w:rsidP="00B11EB3">
      <w:pPr>
        <w:pStyle w:val="Minicrib"/>
      </w:pPr>
      <w:r>
        <w:t>A TURN FOR THE BETTER  (S3x32)  3C set</w:t>
      </w:r>
      <w:r>
        <w:tab/>
        <w:t>Ron Richards  Nova Scotia Collection 2017</w:t>
      </w:r>
    </w:p>
    <w:p w:rsidR="00B11EB3" w:rsidRDefault="00B11EB3" w:rsidP="00B11EB3">
      <w:pPr>
        <w:pStyle w:val="DanceBody"/>
        <w:rPr>
          <w:noProof/>
        </w:rPr>
      </w:pPr>
      <w:r>
        <w:rPr>
          <w:noProof/>
        </w:rPr>
        <w:t xml:space="preserve"> 1- 8</w:t>
      </w:r>
      <w:r>
        <w:rPr>
          <w:noProof/>
        </w:rPr>
        <w:tab/>
        <w:t>All set, 1s+2s+3s 1/2 turn partner 2H; repeat</w:t>
      </w:r>
    </w:p>
    <w:p w:rsidR="00B11EB3" w:rsidRDefault="00B11EB3" w:rsidP="00B11EB3">
      <w:pPr>
        <w:pStyle w:val="DanceBody"/>
        <w:rPr>
          <w:noProof/>
        </w:rPr>
      </w:pPr>
      <w:r>
        <w:rPr>
          <w:noProof/>
        </w:rPr>
        <w:t xml:space="preserve"> 9-16</w:t>
      </w:r>
      <w:r>
        <w:rPr>
          <w:noProof/>
        </w:rPr>
        <w:tab/>
        <w:t xml:space="preserve">1L dances behind own line &amp; up middle </w:t>
      </w:r>
      <w:r>
        <w:rPr>
          <w:b/>
          <w:noProof/>
        </w:rPr>
        <w:t>while</w:t>
      </w:r>
      <w:r>
        <w:rPr>
          <w:noProof/>
        </w:rPr>
        <w:t xml:space="preserve"> 1M dances down middle &amp; up behind own line to 1st place.  1s face down</w:t>
      </w:r>
    </w:p>
    <w:p w:rsidR="00B11EB3" w:rsidRDefault="00B11EB3" w:rsidP="00B11EB3">
      <w:pPr>
        <w:pStyle w:val="DanceBody"/>
        <w:rPr>
          <w:noProof/>
        </w:rPr>
      </w:pPr>
      <w:r>
        <w:rPr>
          <w:noProof/>
        </w:rPr>
        <w:t>17-24</w:t>
      </w:r>
      <w:r>
        <w:rPr>
          <w:noProof/>
        </w:rPr>
        <w:tab/>
        <w:t>1s+2s+3s dance reels of 3 on sides (1s RSh to 2s to start)</w:t>
      </w:r>
    </w:p>
    <w:p w:rsidR="00B11EB3" w:rsidRDefault="00B11EB3" w:rsidP="00B11EB3">
      <w:pPr>
        <w:pStyle w:val="DanceBody"/>
        <w:rPr>
          <w:noProof/>
        </w:rPr>
      </w:pPr>
      <w:r>
        <w:rPr>
          <w:noProof/>
        </w:rPr>
        <w:t>25-28</w:t>
      </w:r>
      <w:r>
        <w:rPr>
          <w:noProof/>
        </w:rPr>
        <w:tab/>
        <w:t xml:space="preserve">All set, 1s+2s circle 4H 1/2 round to left </w:t>
      </w:r>
      <w:r>
        <w:rPr>
          <w:b/>
          <w:noProof/>
        </w:rPr>
        <w:t>while</w:t>
      </w:r>
      <w:r>
        <w:rPr>
          <w:noProof/>
        </w:rPr>
        <w:t xml:space="preserve"> 3s 1/2 turn 2H. (2) (1) (3)</w:t>
      </w:r>
    </w:p>
    <w:p w:rsidR="00B11EB3" w:rsidRDefault="00B11EB3" w:rsidP="00B11EB3">
      <w:pPr>
        <w:pStyle w:val="DanceBody"/>
        <w:keepNext w:val="0"/>
        <w:rPr>
          <w:noProof/>
        </w:rPr>
      </w:pPr>
      <w:r>
        <w:rPr>
          <w:noProof/>
        </w:rPr>
        <w:t>29-32</w:t>
      </w:r>
      <w:r>
        <w:rPr>
          <w:noProof/>
        </w:rPr>
        <w:tab/>
        <w:t xml:space="preserve">All set, 1s+3s (bottom couples) circle 4H 1/2 round to left </w:t>
      </w:r>
      <w:r>
        <w:rPr>
          <w:b/>
          <w:noProof/>
        </w:rPr>
        <w:t>while</w:t>
      </w:r>
      <w:r>
        <w:rPr>
          <w:noProof/>
        </w:rPr>
        <w:t xml:space="preserve"> 2s 1/2 turn 2H.  2 3 1</w:t>
      </w:r>
    </w:p>
    <w:p w:rsidR="00B11EB3" w:rsidRDefault="00B11EB3" w:rsidP="00B11EB3"/>
    <w:p w:rsidR="00B11EB3" w:rsidRDefault="00B11EB3" w:rsidP="00B11EB3">
      <w:pPr>
        <w:pStyle w:val="Minicrib"/>
      </w:pPr>
      <w:r>
        <w:t>TURNBERRY TENSOME  (R5x32)  5C set</w:t>
      </w:r>
      <w:r>
        <w:tab/>
        <w:t>Jean Attwood  Alexander Bk 4</w:t>
      </w:r>
    </w:p>
    <w:p w:rsidR="00B11EB3" w:rsidRDefault="00B11EB3" w:rsidP="00B11EB3">
      <w:pPr>
        <w:pStyle w:val="DanceBody"/>
      </w:pPr>
      <w:r>
        <w:t xml:space="preserve"> 1- 8</w:t>
      </w:r>
      <w:r>
        <w:tab/>
        <w:t>2s &amp; 4s cross RH, cast to right &amp; turn partner LH to face 1</w:t>
      </w:r>
      <w:r w:rsidRPr="00972EEB">
        <w:t>st</w:t>
      </w:r>
      <w:r>
        <w:t xml:space="preserve"> corners</w:t>
      </w:r>
    </w:p>
    <w:p w:rsidR="00B11EB3" w:rsidRDefault="00B11EB3" w:rsidP="00B11EB3">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B11EB3" w:rsidRDefault="00B11EB3" w:rsidP="00B11EB3">
      <w:pPr>
        <w:pStyle w:val="DanceBody"/>
      </w:pPr>
      <w:r>
        <w:t>17-24</w:t>
      </w:r>
      <w:r>
        <w:tab/>
        <w:t>2s &amp; 4s dance reels of 4 with 2</w:t>
      </w:r>
      <w:r w:rsidRPr="00972EEB">
        <w:t>nd</w:t>
      </w:r>
      <w:r>
        <w:t xml:space="preserve"> corners &amp; end in original places</w:t>
      </w:r>
    </w:p>
    <w:p w:rsidR="00B11EB3" w:rsidRDefault="00B11EB3" w:rsidP="00B11EB3">
      <w:pPr>
        <w:pStyle w:val="DanceBody"/>
        <w:keepNext w:val="0"/>
      </w:pPr>
      <w:r>
        <w:t>25-32</w:t>
      </w:r>
      <w:r>
        <w:tab/>
        <w:t>1s+2s</w:t>
      </w:r>
      <w:r w:rsidRPr="007F0D5A">
        <w:rPr>
          <w:b/>
        </w:rPr>
        <w:t xml:space="preserve"> also </w:t>
      </w:r>
      <w:r>
        <w:t>3s+4s dance RH across 1/2 way</w:t>
      </w:r>
      <w:r w:rsidRPr="00BA6B4D">
        <w:rPr>
          <w:b/>
        </w:rPr>
        <w:t xml:space="preserve"> while </w:t>
      </w:r>
      <w:r>
        <w:t>5s cross RH &amp; all set, 1s+4s</w:t>
      </w:r>
      <w:r w:rsidRPr="007F0D5A">
        <w:rPr>
          <w:b/>
        </w:rPr>
        <w:t xml:space="preserve"> also </w:t>
      </w:r>
      <w:r>
        <w:t>3s+5s dance LH across</w:t>
      </w:r>
      <w:r w:rsidRPr="00BA6B4D">
        <w:rPr>
          <w:b/>
        </w:rPr>
        <w:t xml:space="preserve"> while </w:t>
      </w:r>
      <w:r>
        <w:t>2s cross LH &amp; all set</w:t>
      </w:r>
    </w:p>
    <w:p w:rsidR="00B11EB3" w:rsidRDefault="00B11EB3" w:rsidP="00B11EB3"/>
    <w:p w:rsidR="00B11EB3" w:rsidRDefault="00B11EB3" w:rsidP="00B11EB3">
      <w:pPr>
        <w:pStyle w:val="Minicrib"/>
      </w:pPr>
      <w:r>
        <w:t>TURNING THE KEY  (R8x32)  3C (4C set)</w:t>
      </w:r>
      <w:r>
        <w:tab/>
        <w:t>Brian Charlton  Waratah Coll</w:t>
      </w:r>
    </w:p>
    <w:p w:rsidR="00B11EB3" w:rsidRDefault="00B11EB3" w:rsidP="00B11EB3">
      <w:pPr>
        <w:pStyle w:val="DanceBody"/>
      </w:pPr>
      <w:r>
        <w:t xml:space="preserve"> 1- 8</w:t>
      </w:r>
      <w:r>
        <w:tab/>
        <w:t>1s+2s dance 'Chain Progression':-</w:t>
      </w:r>
    </w:p>
    <w:p w:rsidR="00B11EB3" w:rsidRDefault="00B11EB3" w:rsidP="00B11EB3">
      <w:pPr>
        <w:pStyle w:val="DanceBody"/>
      </w:pPr>
      <w:r>
        <w:tab/>
        <w:t>1- 2   1s &amp; 2s 3/4 turn RH</w:t>
      </w:r>
    </w:p>
    <w:p w:rsidR="00B11EB3" w:rsidRDefault="00B11EB3" w:rsidP="00B11EB3">
      <w:pPr>
        <w:pStyle w:val="DanceBody"/>
      </w:pPr>
      <w:r>
        <w:tab/>
        <w:t>3- 6   1M+2L turn LH 1.1/2 times</w:t>
      </w:r>
      <w:r w:rsidRPr="00BA6B4D">
        <w:rPr>
          <w:b/>
        </w:rPr>
        <w:t xml:space="preserve"> while </w:t>
      </w:r>
      <w:r>
        <w:t>partners chase clockwise 1/2 way</w:t>
      </w:r>
    </w:p>
    <w:p w:rsidR="00B11EB3" w:rsidRDefault="00B11EB3" w:rsidP="00B11EB3">
      <w:pPr>
        <w:pStyle w:val="DanceBody"/>
      </w:pPr>
      <w:r>
        <w:tab/>
        <w:t>7- 8   2s &amp; 1s 3/4 turn RH.  End 2s in 1st place, 1s facing 2nd corners</w:t>
      </w:r>
    </w:p>
    <w:p w:rsidR="00B11EB3" w:rsidRDefault="00B11EB3" w:rsidP="00B11EB3">
      <w:pPr>
        <w:pStyle w:val="DanceBody"/>
      </w:pPr>
      <w:r>
        <w:t xml:space="preserve"> 9-12</w:t>
      </w:r>
      <w:r>
        <w:tab/>
        <w:t>1M+2s &amp; 1L+3s dance 1/2 reels of 3 across (RSh to 2nd corner to start).  1s end in 2nd place opp sides</w:t>
      </w:r>
    </w:p>
    <w:p w:rsidR="00B11EB3" w:rsidRDefault="00B11EB3" w:rsidP="00B11EB3">
      <w:pPr>
        <w:pStyle w:val="DanceBody"/>
      </w:pPr>
      <w:r>
        <w:t>13-16</w:t>
      </w:r>
      <w:r>
        <w:tab/>
        <w:t>1/2 reels of 3 on opp sides (1M+3M pass LSh on Ladies' side, 1L+3L pass LSh on Men's side to start)</w:t>
      </w:r>
    </w:p>
    <w:p w:rsidR="00B11EB3" w:rsidRDefault="00B11EB3" w:rsidP="00B11EB3">
      <w:pPr>
        <w:pStyle w:val="DanceBody"/>
      </w:pPr>
      <w:r>
        <w:t>17-24</w:t>
      </w:r>
      <w:r>
        <w:tab/>
        <w:t>All Set+Link for 3 twice</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TURTLE SHELLS  (J4x32)  4C set</w:t>
      </w:r>
      <w:r>
        <w:tab/>
        <w:t>Abe Jacques  RSCDS Youth Ezine Nov 2011</w:t>
      </w:r>
    </w:p>
    <w:p w:rsidR="00B11EB3" w:rsidRDefault="00B11EB3" w:rsidP="00B11EB3">
      <w:pPr>
        <w:pStyle w:val="DanceBody"/>
      </w:pPr>
      <w:r>
        <w:t xml:space="preserve"> 1- 8</w:t>
      </w:r>
      <w:r>
        <w:tab/>
        <w:t>1s dance F</w:t>
      </w:r>
      <w:r w:rsidRPr="00161C15">
        <w:t xml:space="preserve">ig 8 </w:t>
      </w:r>
      <w:r>
        <w:t>down round 2s</w:t>
      </w:r>
    </w:p>
    <w:p w:rsidR="00B11EB3" w:rsidRDefault="00B11EB3" w:rsidP="00B11EB3">
      <w:pPr>
        <w:pStyle w:val="DanceBody"/>
      </w:pPr>
      <w:r>
        <w:t xml:space="preserve"> 9-16</w:t>
      </w:r>
      <w:r>
        <w:tab/>
      </w:r>
      <w:r w:rsidRPr="00161C15">
        <w:t xml:space="preserve">1s+2s circle 4H round and back </w:t>
      </w:r>
      <w:r w:rsidRPr="006411BF">
        <w:rPr>
          <w:b/>
        </w:rPr>
        <w:t>while</w:t>
      </w:r>
      <w:r>
        <w:t xml:space="preserve"> 3s dance F</w:t>
      </w:r>
      <w:r w:rsidRPr="00161C15">
        <w:t xml:space="preserve">ig 8 </w:t>
      </w:r>
      <w:r>
        <w:t>down round 4s</w:t>
      </w:r>
    </w:p>
    <w:p w:rsidR="00B11EB3" w:rsidRDefault="00B11EB3" w:rsidP="00B11EB3">
      <w:pPr>
        <w:pStyle w:val="DanceBody"/>
      </w:pPr>
      <w:r>
        <w:t>17-24</w:t>
      </w:r>
      <w:r>
        <w:tab/>
        <w:t>1s+2s Set+Link</w:t>
      </w:r>
      <w:r w:rsidRPr="00161C15">
        <w:t xml:space="preserve"> twice </w:t>
      </w:r>
      <w:r w:rsidRPr="006411BF">
        <w:rPr>
          <w:b/>
        </w:rPr>
        <w:t>while</w:t>
      </w:r>
      <w:r>
        <w:t xml:space="preserve"> 3s+4s circle 4H round and back</w:t>
      </w:r>
    </w:p>
    <w:p w:rsidR="00B11EB3" w:rsidRDefault="00B11EB3" w:rsidP="00B11EB3">
      <w:pPr>
        <w:pStyle w:val="DanceBody"/>
        <w:keepNext w:val="0"/>
      </w:pPr>
      <w:r>
        <w:t>25-32</w:t>
      </w:r>
      <w:r>
        <w:tab/>
        <w:t>1s+2s change places RH on sides; 1s+3s change places LH on sides; 1s+4s change places RH on sides; All set.  End 2 3 4 1</w:t>
      </w:r>
    </w:p>
    <w:p w:rsidR="00B11EB3" w:rsidRDefault="00B11EB3" w:rsidP="00B11EB3"/>
    <w:p w:rsidR="00B11EB3" w:rsidRDefault="00B11EB3" w:rsidP="00B11EB3">
      <w:pPr>
        <w:pStyle w:val="Minicrib"/>
      </w:pPr>
      <w:r>
        <w:t>THE TUSHKER  (R8x32)  3C (4C set)</w:t>
      </w:r>
      <w:r>
        <w:tab/>
        <w:t>John Bowie Dickson</w:t>
      </w:r>
    </w:p>
    <w:p w:rsidR="00B11EB3" w:rsidRDefault="00B11EB3" w:rsidP="00B11EB3">
      <w:pPr>
        <w:pStyle w:val="DanceBody"/>
      </w:pPr>
      <w:r>
        <w:t xml:space="preserve"> 1- 8</w:t>
      </w:r>
      <w:r>
        <w:tab/>
        <w:t>1s set, cross down to 2</w:t>
      </w:r>
      <w:r w:rsidRPr="00972EEB">
        <w:t>nd</w:t>
      </w:r>
      <w:r>
        <w:t xml:space="preserve"> place (2s step up bars 3-4), set &amp; cross RH and face out</w:t>
      </w:r>
    </w:p>
    <w:p w:rsidR="00B11EB3" w:rsidRDefault="00B11EB3" w:rsidP="00B11EB3">
      <w:pPr>
        <w:pStyle w:val="DanceBody"/>
      </w:pPr>
      <w:r>
        <w:t xml:space="preserve"> 9-16</w:t>
      </w:r>
      <w:r>
        <w:tab/>
        <w:t>1s dance reels of 3 on own sides (RSh to 3</w:t>
      </w:r>
      <w:r w:rsidRPr="00972EEB">
        <w:t>rd</w:t>
      </w:r>
      <w:r>
        <w:t xml:space="preserve"> corners) &amp; end giving RH to turn to face 1st corners</w:t>
      </w:r>
    </w:p>
    <w:p w:rsidR="00B11EB3" w:rsidRDefault="00B11EB3" w:rsidP="00B11EB3">
      <w:pPr>
        <w:pStyle w:val="DanceBody"/>
      </w:pPr>
      <w:r>
        <w:t>17-24</w:t>
      </w:r>
      <w:r>
        <w:tab/>
        <w:t>1s dance reels of 3 across (RSh to 1st corner) &amp; end giving RH to face down</w:t>
      </w:r>
    </w:p>
    <w:p w:rsidR="00B11EB3" w:rsidRDefault="00B11EB3" w:rsidP="00B11EB3">
      <w:pPr>
        <w:pStyle w:val="DanceBody"/>
      </w:pPr>
      <w:r>
        <w:t>25-32</w:t>
      </w:r>
      <w:r>
        <w:tab/>
        <w:t>1s followed by 2s lead down between 3s, cast up, meet &amp; lead up between 2s &amp; cast, 1s to 2</w:t>
      </w:r>
      <w:r w:rsidRPr="00972EEB">
        <w:t>nd</w:t>
      </w:r>
      <w:r>
        <w:t xml:space="preserve"> place, 2s end in 1st place</w:t>
      </w:r>
    </w:p>
    <w:p w:rsidR="00B11EB3" w:rsidRDefault="00B11EB3" w:rsidP="00B11EB3">
      <w:pPr>
        <w:pStyle w:val="DanceBody"/>
        <w:keepNext w:val="0"/>
      </w:pPr>
      <w:r>
        <w:t>Second time through bars 31-32 1s cast to 4th place as 4s step up</w:t>
      </w:r>
    </w:p>
    <w:p w:rsidR="00B11EB3" w:rsidRDefault="00B11EB3" w:rsidP="00B11EB3"/>
    <w:p w:rsidR="00B11EB3" w:rsidRDefault="00B11EB3" w:rsidP="00B11EB3">
      <w:pPr>
        <w:pStyle w:val="Minicrib"/>
      </w:pPr>
      <w:r>
        <w:t>THE TUTOR  (J8x32)  3C (4C set)</w:t>
      </w:r>
      <w:r>
        <w:tab/>
        <w:t>P Campbell</w:t>
      </w:r>
    </w:p>
    <w:p w:rsidR="00B11EB3" w:rsidRDefault="00B11EB3" w:rsidP="00B11EB3">
      <w:pPr>
        <w:pStyle w:val="DanceBody"/>
      </w:pPr>
      <w:r>
        <w:t xml:space="preserve"> 1- 8</w:t>
      </w:r>
      <w:r>
        <w:tab/>
        <w:t>1s dance down to 2</w:t>
      </w:r>
      <w:r w:rsidRPr="00972EEB">
        <w:t>nd</w:t>
      </w:r>
      <w:r>
        <w:t xml:space="preserve"> pl</w:t>
      </w:r>
      <w:r w:rsidRPr="00BA6B4D">
        <w:rPr>
          <w:b/>
        </w:rPr>
        <w:t xml:space="preserve"> </w:t>
      </w:r>
      <w:r>
        <w:rPr>
          <w:b/>
        </w:rPr>
        <w:t xml:space="preserve">as </w:t>
      </w:r>
      <w:r>
        <w:t>for Double Triangles, 2s+1s+3s set, 1s dance out &amp; turn R about to face in</w:t>
      </w:r>
      <w:r w:rsidRPr="00BA6B4D">
        <w:rPr>
          <w:b/>
        </w:rPr>
        <w:t xml:space="preserve"> </w:t>
      </w:r>
      <w:r>
        <w:rPr>
          <w:b/>
        </w:rPr>
        <w:t xml:space="preserve">as </w:t>
      </w:r>
      <w:r>
        <w:t>2s &amp; 3s dance in &amp; turn to face out &amp; set</w:t>
      </w:r>
    </w:p>
    <w:p w:rsidR="00B11EB3" w:rsidRDefault="00B11EB3" w:rsidP="00B11EB3">
      <w:pPr>
        <w:pStyle w:val="DanceBody"/>
      </w:pPr>
      <w:r>
        <w:t xml:space="preserve"> 9-16</w:t>
      </w:r>
      <w:r>
        <w:tab/>
        <w:t>1s dance reels of 3 across (Lady with 2s &amp; Man with 3s)</w:t>
      </w:r>
    </w:p>
    <w:p w:rsidR="00B11EB3" w:rsidRDefault="00B11EB3" w:rsidP="00B11EB3">
      <w:pPr>
        <w:pStyle w:val="DanceBody"/>
      </w:pPr>
      <w:r>
        <w:t>17-24</w:t>
      </w:r>
      <w:r>
        <w:tab/>
        <w:t>1s dance reels of 3 on own sides (Lady in &amp; up, Man in &amp; down to start)</w:t>
      </w:r>
    </w:p>
    <w:p w:rsidR="00B11EB3" w:rsidRDefault="00B11EB3" w:rsidP="00B11EB3">
      <w:pPr>
        <w:pStyle w:val="DanceBody"/>
        <w:keepNext w:val="0"/>
      </w:pPr>
      <w:r>
        <w:t>25-32</w:t>
      </w:r>
      <w:r>
        <w:tab/>
        <w:t>1s+2s dance the Slip Knot (usual Knot but end by passing Lady in front &amp; dancing 1/2 LH across back to same places)</w:t>
      </w:r>
    </w:p>
    <w:p w:rsidR="00B11EB3" w:rsidRDefault="00B11EB3" w:rsidP="00B11EB3"/>
    <w:p w:rsidR="00B11EB3" w:rsidRDefault="00B11EB3" w:rsidP="00B11EB3">
      <w:pPr>
        <w:pStyle w:val="Minicrib"/>
      </w:pPr>
      <w:r>
        <w:t>TUTSHAM MILL  (J8x32)  4C set</w:t>
      </w:r>
      <w:r>
        <w:tab/>
        <w:t>Bardill/Prince</w:t>
      </w:r>
    </w:p>
    <w:p w:rsidR="00B11EB3" w:rsidRDefault="00B11EB3" w:rsidP="00B11EB3">
      <w:pPr>
        <w:pStyle w:val="DanceBody"/>
      </w:pPr>
      <w:r>
        <w:t xml:space="preserve"> 1- 8</w:t>
      </w:r>
      <w:r>
        <w:tab/>
        <w:t>1s lead down middle &amp; back remaining in middle with 2s stepping in behind them</w:t>
      </w:r>
    </w:p>
    <w:p w:rsidR="00B11EB3" w:rsidRDefault="00B11EB3" w:rsidP="00B11EB3">
      <w:pPr>
        <w:pStyle w:val="DanceBody"/>
      </w:pPr>
      <w:r>
        <w:t xml:space="preserve"> 9-16</w:t>
      </w:r>
      <w:r>
        <w:tab/>
        <w:t>1s+2s dance Allemande ending on sides 2 1 3 4</w:t>
      </w:r>
    </w:p>
    <w:p w:rsidR="00B11EB3" w:rsidRDefault="00B11EB3" w:rsidP="00B11EB3">
      <w:pPr>
        <w:pStyle w:val="DanceBody"/>
      </w:pPr>
      <w:r>
        <w:t>17-20</w:t>
      </w:r>
      <w:r>
        <w:tab/>
        <w:t>1s cast &amp; chase clockwise to change places</w:t>
      </w:r>
      <w:r w:rsidRPr="00BA6B4D">
        <w:rPr>
          <w:b/>
        </w:rPr>
        <w:t xml:space="preserve"> </w:t>
      </w:r>
      <w:r>
        <w:rPr>
          <w:b/>
        </w:rPr>
        <w:t xml:space="preserve">as </w:t>
      </w:r>
      <w:r>
        <w:t>2s+3s set advg &amp; circle 4H round to left 1/2 way &amp; retire to diag opposite place.  (3)(1)(2)</w:t>
      </w:r>
    </w:p>
    <w:p w:rsidR="00B11EB3" w:rsidRDefault="00B11EB3" w:rsidP="00B11EB3">
      <w:pPr>
        <w:pStyle w:val="DanceBody"/>
      </w:pPr>
      <w:r>
        <w:t>21-24</w:t>
      </w:r>
      <w:r>
        <w:tab/>
        <w:t>1s dance LH across (1L with 3s at top, 1M with 2s)</w:t>
      </w:r>
    </w:p>
    <w:p w:rsidR="00B11EB3" w:rsidRDefault="00B11EB3" w:rsidP="00B11EB3">
      <w:pPr>
        <w:pStyle w:val="DanceBody"/>
      </w:pPr>
      <w:r>
        <w:t>25-32</w:t>
      </w:r>
      <w:r>
        <w:tab/>
        <w:t>1s dance RSh reels of 3 on opposite sides (M up, L down) &amp; 1s set advg &amp; turn about to face 1</w:t>
      </w:r>
      <w:r w:rsidRPr="00972EEB">
        <w:t>st</w:t>
      </w:r>
      <w:r>
        <w:t xml:space="preserve"> corners (pstn)</w:t>
      </w:r>
    </w:p>
    <w:p w:rsidR="00B11EB3" w:rsidRDefault="00B11EB3" w:rsidP="00B11EB3">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B11EB3" w:rsidRDefault="00B11EB3" w:rsidP="00B11EB3">
      <w:pPr>
        <w:pStyle w:val="DanceBody"/>
        <w:keepNext w:val="0"/>
      </w:pPr>
      <w:r>
        <w:tab/>
        <w:t>Note – new top couple starts each time but all couples dance twice</w:t>
      </w:r>
    </w:p>
    <w:p w:rsidR="00B11EB3" w:rsidRDefault="00B11EB3" w:rsidP="00B11EB3"/>
    <w:p w:rsidR="00B11EB3" w:rsidRDefault="00B11EB3" w:rsidP="00B11EB3">
      <w:pPr>
        <w:pStyle w:val="Minicrib"/>
      </w:pPr>
      <w:r>
        <w:t>TWA BONNIE LASSIES  (S8x32)  3C (4C set)</w:t>
      </w:r>
      <w:r>
        <w:tab/>
        <w:t>Niall Mitchell  Imperial 5</w:t>
      </w:r>
    </w:p>
    <w:p w:rsidR="00B11EB3" w:rsidRDefault="00B11EB3" w:rsidP="00B11EB3">
      <w:pPr>
        <w:pStyle w:val="DanceBody"/>
      </w:pPr>
      <w:r>
        <w:t xml:space="preserve"> 1- 8</w:t>
      </w:r>
      <w:r>
        <w:tab/>
        <w:t>1s set &amp; cast to face 1</w:t>
      </w:r>
      <w:r w:rsidRPr="00972EEB">
        <w:t>st</w:t>
      </w:r>
      <w:r>
        <w:t xml:space="preserve"> corners, 1s set to 1</w:t>
      </w:r>
      <w:r w:rsidRPr="00972EEB">
        <w:t>st</w:t>
      </w:r>
      <w:r>
        <w:t xml:space="preserve"> corners (HS)</w:t>
      </w:r>
    </w:p>
    <w:p w:rsidR="00B11EB3" w:rsidRDefault="00B11EB3" w:rsidP="00B11EB3">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B11EB3" w:rsidRDefault="00B11EB3" w:rsidP="00B11EB3">
      <w:pPr>
        <w:pStyle w:val="DanceBody"/>
      </w:pPr>
      <w:r>
        <w:t>17-24</w:t>
      </w:r>
      <w:r>
        <w:tab/>
        <w:t>1s dance round 2</w:t>
      </w:r>
      <w:r w:rsidRPr="00972EEB">
        <w:t>nd</w:t>
      </w:r>
      <w:r>
        <w:t xml:space="preserve"> corners RSh &amp; down/up sides to end above/below 2s/3s</w:t>
      </w:r>
      <w:r w:rsidRPr="00BA6B4D">
        <w:rPr>
          <w:b/>
        </w:rPr>
        <w:t xml:space="preserve"> while </w:t>
      </w:r>
      <w:r>
        <w:t>crnrs dance RH across, 1s dance RH across with 2s/3s</w:t>
      </w:r>
    </w:p>
    <w:p w:rsidR="00B11EB3" w:rsidRDefault="00B11EB3" w:rsidP="00B11EB3">
      <w:pPr>
        <w:pStyle w:val="DanceBody"/>
        <w:keepNext w:val="0"/>
      </w:pPr>
      <w:r>
        <w:t>25-32</w:t>
      </w:r>
      <w:r>
        <w:tab/>
        <w:t>1s dance down/up for 2 bars to meet, turn right about, dance into 2</w:t>
      </w:r>
      <w:r w:rsidRPr="00972EEB">
        <w:t>nd</w:t>
      </w:r>
      <w:r>
        <w:t xml:space="preserve"> places own sides &amp; turn RH</w:t>
      </w:r>
    </w:p>
    <w:p w:rsidR="00B11EB3" w:rsidRDefault="00B11EB3" w:rsidP="00B11EB3"/>
    <w:p w:rsidR="00B11EB3" w:rsidRDefault="00B11EB3" w:rsidP="00B11EB3">
      <w:pPr>
        <w:pStyle w:val="Minicrib"/>
      </w:pPr>
      <w:r>
        <w:t>THE TWA CORBIES  (J8x32)  2C  (4C set)</w:t>
      </w:r>
      <w:r>
        <w:tab/>
        <w:t>Iain Boyd  Let's All Dance</w:t>
      </w:r>
    </w:p>
    <w:p w:rsidR="00B11EB3" w:rsidRDefault="00B11EB3" w:rsidP="00B11EB3">
      <w:pPr>
        <w:pStyle w:val="DanceBody"/>
      </w:pPr>
      <w:r>
        <w:t xml:space="preserve"> 1- 8</w:t>
      </w:r>
      <w:r>
        <w:tab/>
        <w:t>1s dance down between 2s &amp; cast up on own sides, 1s turn 2H (Pas de basque)</w:t>
      </w:r>
    </w:p>
    <w:p w:rsidR="00B11EB3" w:rsidRDefault="00B11EB3" w:rsidP="00B11EB3">
      <w:pPr>
        <w:pStyle w:val="DanceBody"/>
      </w:pPr>
      <w:r>
        <w:t xml:space="preserve"> 9-16</w:t>
      </w:r>
      <w:r>
        <w:tab/>
        <w:t>2s dance up between 1s &amp; cast down on own sides, 2s turn 2H (Pas de Basque)</w:t>
      </w:r>
    </w:p>
    <w:p w:rsidR="00B11EB3" w:rsidRDefault="00B11EB3" w:rsidP="00B11EB3">
      <w:pPr>
        <w:pStyle w:val="DanceBody"/>
      </w:pPr>
      <w:r>
        <w:t>17-24</w:t>
      </w:r>
      <w:r>
        <w:tab/>
        <w:t>1s cross RH, cast down 1 place (2s step up 3-4), 1s dance 1/2 fig of 8 round 2s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TWA MEENIT REEL  (R4x32)  4C set</w:t>
      </w:r>
      <w:r>
        <w:tab/>
        <w:t>R Clowes  SCD Archives</w:t>
      </w:r>
    </w:p>
    <w:p w:rsidR="00B11EB3" w:rsidRDefault="00B11EB3" w:rsidP="00B11EB3">
      <w:pPr>
        <w:pStyle w:val="DanceBody"/>
      </w:pPr>
      <w:r>
        <w:t xml:space="preserve"> 1- 4</w:t>
      </w:r>
      <w:r>
        <w:tab/>
        <w:t>1L &amp; 3L cast 1 place &amp; dance into centre to face up</w:t>
      </w:r>
      <w:r w:rsidRPr="00BA6B4D">
        <w:rPr>
          <w:b/>
        </w:rPr>
        <w:t xml:space="preserve"> while </w:t>
      </w:r>
      <w:r>
        <w:t>2M &amp; 4M cast up 1 place &amp; dance into centre to face ladies</w:t>
      </w:r>
    </w:p>
    <w:p w:rsidR="00B11EB3" w:rsidRDefault="00B11EB3" w:rsidP="00B11EB3">
      <w:pPr>
        <w:pStyle w:val="DanceBody"/>
      </w:pPr>
      <w:r>
        <w:t xml:space="preserve"> 5-16</w:t>
      </w:r>
      <w:r>
        <w:tab/>
        <w:t>2M+1L+4M+3L dance RSh reel of 4 in centre, 2M+1L</w:t>
      </w:r>
      <w:r w:rsidRPr="007F0D5A">
        <w:rPr>
          <w:b/>
        </w:rPr>
        <w:t xml:space="preserve"> also </w:t>
      </w:r>
      <w:r>
        <w:t>4M+3L 3/4 turn RH to places</w:t>
      </w:r>
    </w:p>
    <w:p w:rsidR="00B11EB3" w:rsidRDefault="00B11EB3" w:rsidP="00B11EB3">
      <w:pPr>
        <w:pStyle w:val="DanceBody"/>
      </w:pPr>
      <w:r>
        <w:t>17-24</w:t>
      </w:r>
      <w:r>
        <w:tab/>
        <w:t>1M+2L &amp; 3M+4L turn RH &amp; back to places, 1s+2s</w:t>
      </w:r>
      <w:r w:rsidRPr="007F0D5A">
        <w:rPr>
          <w:b/>
        </w:rPr>
        <w:t xml:space="preserve"> also </w:t>
      </w:r>
      <w:r>
        <w:t>3s+4s circle 4H round to left</w:t>
      </w:r>
    </w:p>
    <w:p w:rsidR="00B11EB3" w:rsidRDefault="00B11EB3" w:rsidP="00B11EB3">
      <w:pPr>
        <w:pStyle w:val="DanceBody"/>
        <w:keepNext w:val="0"/>
      </w:pPr>
      <w:r>
        <w:t>25-32</w:t>
      </w:r>
      <w:r>
        <w:tab/>
        <w:t>All Adv+Ret, 1s lead down to 4</w:t>
      </w:r>
      <w:r w:rsidRPr="00972EEB">
        <w:t>th</w:t>
      </w:r>
      <w:r>
        <w:t xml:space="preserve"> place</w:t>
      </w:r>
      <w:r w:rsidRPr="00BA6B4D">
        <w:rPr>
          <w:b/>
        </w:rPr>
        <w:t xml:space="preserve"> while </w:t>
      </w:r>
      <w:r>
        <w:t>others step up</w:t>
      </w:r>
    </w:p>
    <w:p w:rsidR="00B11EB3" w:rsidRDefault="00B11EB3" w:rsidP="00B11EB3"/>
    <w:p w:rsidR="00B11EB3" w:rsidRDefault="00B11EB3" w:rsidP="00B11EB3">
      <w:pPr>
        <w:pStyle w:val="Minicrib"/>
      </w:pPr>
      <w:r>
        <w:t>TWA ROGUEISH EEN  (J8x40)  3C (4C set)</w:t>
      </w:r>
      <w:r>
        <w:tab/>
        <w:t>John Drewry  Rondel Bk</w:t>
      </w:r>
    </w:p>
    <w:p w:rsidR="00B11EB3" w:rsidRDefault="00B11EB3" w:rsidP="00B11EB3">
      <w:pPr>
        <w:pStyle w:val="DanceBody"/>
      </w:pPr>
      <w:r>
        <w:t xml:space="preserve"> 1- 8</w:t>
      </w:r>
      <w:r>
        <w:tab/>
        <w:t>1M dances reel of 3 with 2s giving LSh to 2L &amp; picks up his partner in prom hold to end in 1M's place</w:t>
      </w:r>
    </w:p>
    <w:p w:rsidR="00B11EB3" w:rsidRDefault="00B11EB3" w:rsidP="00B11EB3">
      <w:pPr>
        <w:pStyle w:val="DanceBody"/>
      </w:pPr>
      <w:r>
        <w:t xml:space="preserve"> 9-16</w:t>
      </w:r>
      <w:r>
        <w:tab/>
        <w:t>1s dance down (opposite sides), 1L dances under 1M arm</w:t>
      </w:r>
      <w:r w:rsidRPr="00BA6B4D">
        <w:rPr>
          <w:b/>
        </w:rPr>
        <w:t xml:space="preserve"> </w:t>
      </w:r>
      <w:r>
        <w:rPr>
          <w:b/>
        </w:rPr>
        <w:t xml:space="preserve">as </w:t>
      </w:r>
      <w:r>
        <w:t>he dances round below her &amp; dance back to own places</w:t>
      </w:r>
    </w:p>
    <w:p w:rsidR="00B11EB3" w:rsidRDefault="00B11EB3" w:rsidP="00B11EB3">
      <w:pPr>
        <w:pStyle w:val="DanceBody"/>
      </w:pPr>
      <w:r>
        <w:t>17-24</w:t>
      </w:r>
      <w:r>
        <w:tab/>
        <w:t>1s set, dance down below 3s, cast up to 2</w:t>
      </w:r>
      <w:r w:rsidRPr="00972EEB">
        <w:t>nd</w:t>
      </w:r>
      <w:r>
        <w:t xml:space="preserve"> place, dance in back to top</w:t>
      </w:r>
      <w:r w:rsidRPr="00BA6B4D">
        <w:rPr>
          <w:b/>
        </w:rPr>
        <w:t xml:space="preserve"> while </w:t>
      </w:r>
      <w:r>
        <w:t>2s stand for 2 bars, set, dance down &amp; cast up round 3s to own places</w:t>
      </w:r>
      <w:r w:rsidRPr="00BA6B4D">
        <w:rPr>
          <w:b/>
        </w:rPr>
        <w:t xml:space="preserve"> while </w:t>
      </w:r>
      <w:r>
        <w:t>3s stand for 4 bars, set, dance in (touch hands) &amp; out to own place facing out</w:t>
      </w:r>
    </w:p>
    <w:p w:rsidR="00B11EB3" w:rsidRDefault="00B11EB3" w:rsidP="00B11EB3">
      <w:pPr>
        <w:pStyle w:val="DanceBody"/>
      </w:pPr>
      <w:r>
        <w:t>25-32</w:t>
      </w:r>
      <w:r>
        <w:tab/>
        <w:t>1s+2s+3s dance reels of 3 on sides (1s dancing out &amp; down to start) end 1s turning to face down</w:t>
      </w:r>
      <w:r w:rsidRPr="00BA6B4D">
        <w:rPr>
          <w:b/>
        </w:rPr>
        <w:t xml:space="preserve"> </w:t>
      </w:r>
      <w:r>
        <w:rPr>
          <w:b/>
        </w:rPr>
        <w:t xml:space="preserve">as </w:t>
      </w:r>
      <w:r>
        <w:t>2s dance in to face up</w:t>
      </w:r>
    </w:p>
    <w:p w:rsidR="00B11EB3" w:rsidRDefault="00B11EB3" w:rsidP="00B11EB3">
      <w:pPr>
        <w:pStyle w:val="DanceBody"/>
      </w:pPr>
      <w:r>
        <w:t>33-40</w:t>
      </w:r>
      <w:r>
        <w:tab/>
        <w:t>1s+2s dance a Half Rondel to change places : -</w:t>
      </w:r>
    </w:p>
    <w:p w:rsidR="00B11EB3" w:rsidRDefault="00B11EB3" w:rsidP="00B11EB3">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B11EB3" w:rsidRDefault="00B11EB3" w:rsidP="00B11EB3"/>
    <w:p w:rsidR="00B11EB3" w:rsidRDefault="00B11EB3" w:rsidP="00B11EB3">
      <w:pPr>
        <w:pStyle w:val="Minicrib"/>
      </w:pPr>
      <w:r>
        <w:t>TWA SPARKLING EEN  (J8x32)  3C (4C set)</w:t>
      </w:r>
      <w:r>
        <w:tab/>
        <w:t>Iain Boyd</w:t>
      </w:r>
    </w:p>
    <w:p w:rsidR="00B11EB3" w:rsidRDefault="00B11EB3" w:rsidP="00B11EB3">
      <w:pPr>
        <w:pStyle w:val="DanceBody"/>
      </w:pPr>
      <w:r>
        <w:t xml:space="preserve"> 1- 8</w:t>
      </w:r>
      <w:r>
        <w:tab/>
        <w:t>1s dance reels of 3 on own sides (between 2s to start)</w:t>
      </w:r>
    </w:p>
    <w:p w:rsidR="00B11EB3" w:rsidRDefault="00B11EB3" w:rsidP="00B11EB3">
      <w:pPr>
        <w:pStyle w:val="DanceBody"/>
      </w:pPr>
      <w:r>
        <w:t xml:space="preserve"> 9-16</w:t>
      </w:r>
      <w:r>
        <w:tab/>
        <w:t>1s dance down between 2s &amp; cast back to places, lead down between 2s (2s step up) &amp; cast up round 3s to 2</w:t>
      </w:r>
      <w:r w:rsidRPr="00972EEB">
        <w:t>nd</w:t>
      </w:r>
      <w:r>
        <w:t xml:space="preserve"> place own side</w:t>
      </w:r>
    </w:p>
    <w:p w:rsidR="00B11EB3" w:rsidRDefault="00B11EB3" w:rsidP="00B11EB3">
      <w:pPr>
        <w:pStyle w:val="DanceBody"/>
      </w:pPr>
      <w:r>
        <w:t>17-24</w:t>
      </w:r>
      <w:r>
        <w:tab/>
        <w:t>1s dance RH across (1L with 2s &amp; 1M with 3s) &amp; pass RSh to dance LH across with other couple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TWA THISTLES  (J8x32)  3C (4C set)</w:t>
      </w:r>
      <w:r>
        <w:tab/>
        <w:t>Ian Jamieson  Glen Orrin Coll 2</w:t>
      </w:r>
    </w:p>
    <w:p w:rsidR="00B11EB3" w:rsidRDefault="00B11EB3" w:rsidP="00B11EB3">
      <w:pPr>
        <w:pStyle w:val="DanceBody"/>
      </w:pPr>
      <w:r>
        <w:t xml:space="preserve"> 1- 8</w:t>
      </w:r>
      <w:r>
        <w:tab/>
        <w:t>1M+2M</w:t>
      </w:r>
      <w:r w:rsidRPr="007F0D5A">
        <w:rPr>
          <w:b/>
        </w:rPr>
        <w:t xml:space="preserve"> also </w:t>
      </w:r>
      <w:r>
        <w:t>2L+3L Set Link</w:t>
      </w:r>
      <w:r w:rsidRPr="00BA6B4D">
        <w:rPr>
          <w:b/>
        </w:rPr>
        <w:t xml:space="preserve"> while </w:t>
      </w:r>
      <w:r>
        <w:t>3M+1L set &amp; change places RH, 1s+2s+3s chase clockwise 1/2 way</w:t>
      </w:r>
    </w:p>
    <w:p w:rsidR="00B11EB3" w:rsidRDefault="00B11EB3" w:rsidP="00B11EB3">
      <w:pPr>
        <w:pStyle w:val="DanceBody"/>
      </w:pPr>
      <w:r>
        <w:t xml:space="preserve"> 9-16</w:t>
      </w:r>
      <w:r>
        <w:tab/>
        <w:t>Repeat back to original pstns</w:t>
      </w:r>
    </w:p>
    <w:p w:rsidR="00B11EB3" w:rsidRDefault="00B11EB3" w:rsidP="00B11EB3">
      <w:pPr>
        <w:pStyle w:val="DanceBody"/>
      </w:pPr>
      <w:r>
        <w:t>17-24</w:t>
      </w:r>
      <w:r>
        <w:tab/>
        <w:t>2s dance reels of 3 across (2M with 1s &amp; 2L with 3s)</w:t>
      </w:r>
    </w:p>
    <w:p w:rsidR="00B11EB3" w:rsidRDefault="00B11EB3" w:rsidP="00B11EB3">
      <w:pPr>
        <w:pStyle w:val="DanceBody"/>
        <w:keepNext w:val="0"/>
      </w:pPr>
      <w:r>
        <w:t>25-32</w:t>
      </w:r>
      <w:r>
        <w:tab/>
        <w:t>1M+2M</w:t>
      </w:r>
      <w:r w:rsidRPr="007F0D5A">
        <w:rPr>
          <w:b/>
        </w:rPr>
        <w:t xml:space="preserve"> also </w:t>
      </w:r>
      <w:r>
        <w:t>2L+3L turn LH, 1s+2s cross RH &amp; dance 1/2 RH across to end 2 1 3</w:t>
      </w:r>
    </w:p>
    <w:p w:rsidR="00B11EB3" w:rsidRDefault="00B11EB3" w:rsidP="00B11EB3"/>
    <w:p w:rsidR="00B11EB3" w:rsidRDefault="00B11EB3" w:rsidP="00B11EB3">
      <w:pPr>
        <w:pStyle w:val="Minicrib"/>
      </w:pPr>
      <w:r>
        <w:t>TWEEDBRIDGE COURT  (S8x32)  3C (4C set)</w:t>
      </w:r>
      <w:r>
        <w:tab/>
        <w:t>B Blackie  All Around the Circle</w:t>
      </w:r>
    </w:p>
    <w:p w:rsidR="00B11EB3" w:rsidRDefault="00B11EB3" w:rsidP="00B11EB3">
      <w:pPr>
        <w:pStyle w:val="DanceBody"/>
      </w:pPr>
      <w:r>
        <w:t xml:space="preserve"> 1- 8</w:t>
      </w:r>
      <w:r>
        <w:tab/>
        <w:t>1s turn 2H 1.1/2 times &amp; cast 1 place then dance LSh round partner to face 1</w:t>
      </w:r>
      <w:r w:rsidRPr="00972EEB">
        <w:t>st</w:t>
      </w:r>
      <w:r>
        <w:t xml:space="preserve"> corners</w:t>
      </w:r>
    </w:p>
    <w:p w:rsidR="00B11EB3" w:rsidRDefault="00B11EB3" w:rsidP="00B11EB3">
      <w:pPr>
        <w:pStyle w:val="DanceBody"/>
      </w:pPr>
      <w:r>
        <w:t xml:space="preserve"> 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B11EB3" w:rsidRDefault="00B11EB3" w:rsidP="00B11EB3">
      <w:pPr>
        <w:pStyle w:val="DanceBody"/>
        <w:keepNext w:val="0"/>
      </w:pPr>
      <w:r>
        <w:t>25-32</w:t>
      </w:r>
      <w:r>
        <w:tab/>
        <w:t>2s+1s+3s circle 6H to left 1/2 way (2 bars) &amp; Men turn Lady on right 2H, circle left to place &amp; 1s cross RH</w:t>
      </w:r>
    </w:p>
    <w:p w:rsidR="00B11EB3" w:rsidRDefault="00B11EB3" w:rsidP="00B11EB3"/>
    <w:p w:rsidR="00B11EB3" w:rsidRDefault="00B11EB3" w:rsidP="00B11EB3">
      <w:pPr>
        <w:pStyle w:val="Minicrib"/>
      </w:pPr>
      <w:r>
        <w:t>TWEEDSIDE  (3/4 Time 8x36)  3C (4C set)</w:t>
      </w:r>
      <w:r>
        <w:tab/>
        <w:t>RSCDS Bk 19</w:t>
      </w:r>
    </w:p>
    <w:p w:rsidR="00B11EB3" w:rsidRDefault="00B11EB3" w:rsidP="00B11EB3">
      <w:pPr>
        <w:pStyle w:val="DanceBody"/>
      </w:pPr>
      <w:r>
        <w:t xml:space="preserve"> 1-12</w:t>
      </w:r>
      <w:r>
        <w:tab/>
        <w:t>1M+2L turn RH (1M ends in 2</w:t>
      </w:r>
      <w:r w:rsidRPr="00972EEB">
        <w:t>nd</w:t>
      </w:r>
      <w:r>
        <w:t xml:space="preserve"> place), 1L+2M turn LH (1L ends in 2</w:t>
      </w:r>
      <w:r w:rsidRPr="00972EEB">
        <w:t>nd</w:t>
      </w:r>
      <w:r>
        <w:t xml:space="preserve"> place)</w:t>
      </w:r>
    </w:p>
    <w:p w:rsidR="00B11EB3" w:rsidRDefault="00B11EB3" w:rsidP="00B11EB3">
      <w:pPr>
        <w:pStyle w:val="DanceBody"/>
      </w:pPr>
      <w:r>
        <w:t>13-24</w:t>
      </w:r>
      <w:r>
        <w:tab/>
        <w:t>1s+3s dance R&amp;L (3 steps per hand) 1s end facing 1</w:t>
      </w:r>
      <w:r w:rsidRPr="00972EEB">
        <w:t>st</w:t>
      </w:r>
      <w:r>
        <w:t xml:space="preserve"> corners</w:t>
      </w:r>
    </w:p>
    <w:p w:rsidR="00B11EB3" w:rsidRDefault="00B11EB3" w:rsidP="00B11EB3">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B11EB3" w:rsidRDefault="00B11EB3" w:rsidP="00B11EB3"/>
    <w:p w:rsidR="00B11EB3" w:rsidRDefault="00B11EB3" w:rsidP="00B11EB3">
      <w:pPr>
        <w:pStyle w:val="Minicrib"/>
      </w:pPr>
      <w:r>
        <w:t>TWELFTH NIGHT REVELS  (J8x40)  3C (4C set)</w:t>
      </w:r>
      <w:r>
        <w:tab/>
        <w:t>B Zobel+Muriel A Johnstone</w:t>
      </w:r>
    </w:p>
    <w:p w:rsidR="00B11EB3" w:rsidRDefault="00B11EB3" w:rsidP="00B11EB3">
      <w:pPr>
        <w:pStyle w:val="DanceBody"/>
      </w:pPr>
      <w:r>
        <w:t xml:space="preserve"> 1- 8</w:t>
      </w:r>
      <w:r>
        <w:tab/>
        <w:t>1s dance 1/2 Fig of 8 round 2s, 1s cross RH back to place then 1s &amp; 2s set to partner</w:t>
      </w:r>
    </w:p>
    <w:p w:rsidR="00B11EB3" w:rsidRDefault="00B11EB3" w:rsidP="00B11EB3">
      <w:pPr>
        <w:pStyle w:val="DanceBody"/>
      </w:pPr>
      <w:r>
        <w:t xml:space="preserve"> 9-16</w:t>
      </w:r>
      <w:r>
        <w:tab/>
        <w:t>1s &amp; 2s 3/4 turn RH &amp; 1M+2L turn 1.1/2 times LH while 1L+2M chase 1/2 way then 2s &amp;  1s 3/4 turn RH</w:t>
      </w:r>
    </w:p>
    <w:p w:rsidR="00B11EB3" w:rsidRDefault="00B11EB3" w:rsidP="00B11EB3">
      <w:pPr>
        <w:pStyle w:val="DanceBody"/>
      </w:pPr>
      <w:r>
        <w:t>17-24</w:t>
      </w:r>
      <w:r>
        <w:tab/>
        <w:t>1s dance 1/2 reel of 3 on sides (RSh to 3</w:t>
      </w:r>
      <w:r w:rsidRPr="00972EEB">
        <w:t>rd</w:t>
      </w:r>
      <w:r>
        <w:t xml:space="preserve"> corner), 1s cross up/down to continue reel on opposite sides &amp; end in middle BtoB (1L facing up)</w:t>
      </w:r>
    </w:p>
    <w:p w:rsidR="00B11EB3" w:rsidRDefault="00B11EB3" w:rsidP="00B11EB3">
      <w:pPr>
        <w:pStyle w:val="DanceBody"/>
      </w:pPr>
      <w:r>
        <w:t>25-32</w:t>
      </w:r>
      <w:r>
        <w:tab/>
        <w:t>1s dance 4 bars of Crown Triangles ending 2</w:t>
      </w:r>
      <w:r w:rsidRPr="00972EEB">
        <w:t>nd</w:t>
      </w:r>
      <w:r>
        <w:t xml:space="preserve"> place own sides, all turn partners RH.  2 1 3</w:t>
      </w:r>
    </w:p>
    <w:p w:rsidR="00B11EB3" w:rsidRDefault="00B11EB3" w:rsidP="00B11EB3">
      <w:pPr>
        <w:pStyle w:val="DanceBody"/>
        <w:keepNext w:val="0"/>
      </w:pPr>
      <w:r>
        <w:t>33-40</w:t>
      </w:r>
      <w:r>
        <w:tab/>
        <w:t>All circle 6H round &amp; back</w:t>
      </w:r>
    </w:p>
    <w:p w:rsidR="00B11EB3" w:rsidRDefault="00B11EB3" w:rsidP="00B11EB3"/>
    <w:p w:rsidR="00B11EB3" w:rsidRDefault="00B11EB3" w:rsidP="00B11EB3">
      <w:pPr>
        <w:pStyle w:val="Minicrib"/>
      </w:pPr>
      <w:r>
        <w:t>TWELVESOME REEL  (R6x32)  6C Sq.Set</w:t>
      </w:r>
      <w:r>
        <w:tab/>
        <w:t>Barry Priddey  Twelvesome Reel &amp; Four More SCDs</w:t>
      </w:r>
    </w:p>
    <w:p w:rsidR="00B11EB3" w:rsidRPr="00EA7F69" w:rsidRDefault="00B11EB3" w:rsidP="00B11EB3">
      <w:pPr>
        <w:pStyle w:val="DanceBody"/>
        <w:rPr>
          <w:noProof/>
        </w:rPr>
      </w:pPr>
      <w:r>
        <w:rPr>
          <w:noProof/>
        </w:rPr>
        <w:t>6 couples: c</w:t>
      </w:r>
      <w:r w:rsidRPr="00EA7F69">
        <w:rPr>
          <w:noProof/>
        </w:rPr>
        <w:t>ouples 1, 2, 3 &amp; 4 make square set, couples 5s &amp; 6s in middle, 5s facing 1s, 6s facing 3s</w:t>
      </w:r>
    </w:p>
    <w:p w:rsidR="00B11EB3" w:rsidRPr="00EA7F69" w:rsidRDefault="00B11EB3" w:rsidP="00B11EB3">
      <w:pPr>
        <w:pStyle w:val="DanceBody"/>
      </w:pPr>
      <w:r w:rsidRPr="00EA7F69">
        <w:t xml:space="preserve"> 1- 8</w:t>
      </w:r>
      <w:r w:rsidRPr="00EA7F69">
        <w:tab/>
        <w:t>1s+2s+3s+4s circle 8H left 1/2 way, set adv, turn right &amp; dance out (to new places)</w:t>
      </w:r>
      <w:r w:rsidRPr="00EA7F69">
        <w:rPr>
          <w:b/>
        </w:rPr>
        <w:t xml:space="preserve"> while </w:t>
      </w:r>
      <w:r w:rsidRPr="00EA7F69">
        <w:t>5s+6s set to ptnr, set facing diagonally in to centre &amp; dance LH across</w:t>
      </w:r>
    </w:p>
    <w:p w:rsidR="00B11EB3" w:rsidRPr="00EA7F69" w:rsidRDefault="00B11EB3" w:rsidP="00B11EB3">
      <w:pPr>
        <w:pStyle w:val="DanceBody"/>
      </w:pPr>
      <w:r w:rsidRPr="00EA7F69">
        <w:t xml:space="preserve"> 9-16</w:t>
      </w:r>
      <w:r w:rsidRPr="00EA7F69">
        <w:tab/>
        <w:t>3s+5s+6s+1s dance parallel reels of 4, 3s &amp; 1s ending in place &amp; 5s+6s omit LSh pass to end facing 2s &amp; 4s</w:t>
      </w:r>
    </w:p>
    <w:p w:rsidR="00B11EB3" w:rsidRPr="00EA7F69" w:rsidRDefault="00B11EB3" w:rsidP="00B11EB3">
      <w:pPr>
        <w:pStyle w:val="DanceBody"/>
      </w:pPr>
      <w:r w:rsidRPr="00EA7F69">
        <w:t>17-24</w:t>
      </w:r>
      <w:r w:rsidRPr="00EA7F69">
        <w:tab/>
        <w:t>4s+5s+6s+2s dance parallel reels of 4, 4s &amp; 2s ending in places &amp; 5s+6s omit LSh ready for…</w:t>
      </w:r>
    </w:p>
    <w:p w:rsidR="00B11EB3" w:rsidRDefault="00B11EB3" w:rsidP="00B11EB3">
      <w:pPr>
        <w:pStyle w:val="DanceBody"/>
      </w:pPr>
      <w:r>
        <w:t>25-28</w:t>
      </w:r>
      <w:r w:rsidRPr="00EA7F69">
        <w:tab/>
        <w:t>5s &amp; 6s dance RH a</w:t>
      </w:r>
      <w:r>
        <w:t>cross with nearest corners (i.e. groups of three dancers)</w:t>
      </w:r>
    </w:p>
    <w:p w:rsidR="00B11EB3" w:rsidRDefault="00B11EB3" w:rsidP="00B11EB3">
      <w:pPr>
        <w:pStyle w:val="DanceBody"/>
        <w:keepNext w:val="0"/>
      </w:pPr>
      <w:r>
        <w:t>29-32</w:t>
      </w:r>
      <w:r>
        <w:tab/>
      </w:r>
      <w:r w:rsidRPr="00EA7F69">
        <w:t xml:space="preserve">5s+6s dance </w:t>
      </w:r>
      <w:r>
        <w:t xml:space="preserve">1/2 </w:t>
      </w:r>
      <w:r w:rsidRPr="00EA7F69">
        <w:t>LH across in centre</w:t>
      </w:r>
      <w:r w:rsidRPr="00EA7F69">
        <w:rPr>
          <w:b/>
        </w:rPr>
        <w:t xml:space="preserve"> while </w:t>
      </w:r>
      <w:r w:rsidRPr="00EA7F69">
        <w:t>1s+2s+3s+4s circle 1/4 round to l</w:t>
      </w:r>
      <w:r>
        <w:t xml:space="preserve">eft and </w:t>
      </w:r>
      <w:r w:rsidRPr="00EA7F69">
        <w:t>2s+5s</w:t>
      </w:r>
      <w:r w:rsidRPr="00EA7F69">
        <w:rPr>
          <w:b/>
        </w:rPr>
        <w:t xml:space="preserve"> also </w:t>
      </w:r>
      <w:r>
        <w:t>6s+4</w:t>
      </w:r>
      <w:r w:rsidRPr="00EA7F69">
        <w:t xml:space="preserve">s </w:t>
      </w:r>
      <w:r>
        <w:t xml:space="preserve">dance </w:t>
      </w:r>
      <w:r w:rsidRPr="00EA7F69">
        <w:t>RH across 1/2 way (to put new couples – 2s &amp; 4s - in centre)</w:t>
      </w:r>
      <w:r w:rsidRPr="00EA7F69">
        <w:rPr>
          <w:b/>
        </w:rPr>
        <w:t xml:space="preserve"> while </w:t>
      </w:r>
      <w:r w:rsidRPr="00EA7F69">
        <w:t>1s &amp; 3s turn partners RH</w:t>
      </w:r>
    </w:p>
    <w:p w:rsidR="00B11EB3" w:rsidRDefault="00B11EB3" w:rsidP="00B11EB3"/>
    <w:p w:rsidR="00B11EB3" w:rsidRDefault="00B11EB3" w:rsidP="00B11EB3">
      <w:pPr>
        <w:pStyle w:val="Minicrib"/>
      </w:pPr>
      <w:r>
        <w:t>TWENTY AT FIRST  (S5x32)  5C set</w:t>
      </w:r>
      <w:r>
        <w:tab/>
        <w:t>Kent Smith  Northampton 20th Anniv</w:t>
      </w:r>
    </w:p>
    <w:p w:rsidR="00B11EB3" w:rsidRPr="000D60D4" w:rsidRDefault="00B11EB3" w:rsidP="00B11EB3">
      <w:pPr>
        <w:pStyle w:val="DanceBody"/>
      </w:pPr>
      <w:r w:rsidRPr="000D60D4">
        <w:t xml:space="preserve"> 1- 8</w:t>
      </w:r>
      <w:r w:rsidRPr="000D60D4">
        <w:tab/>
        <w:t>1s &amp; 3s set, cross RH, cast, turn RH to finish RSh to RSh facing 1st corners (2s &amp; 4s step up 5-6)</w:t>
      </w:r>
    </w:p>
    <w:p w:rsidR="00B11EB3" w:rsidRDefault="00B11EB3" w:rsidP="00B11EB3">
      <w:pPr>
        <w:pStyle w:val="DanceBody"/>
      </w:pPr>
      <w:r w:rsidRPr="000D60D4">
        <w:t xml:space="preserve"> 9-16</w:t>
      </w:r>
      <w:r w:rsidRPr="000D60D4">
        <w:tab/>
        <w:t>1s &amp; 3s dance Corner Pass+Turn with 1st corners, pass RSh, dance Corner Pass+Turn with 2nd corners.  Finish in centre shoulder to shoulder, Man above Lady</w:t>
      </w:r>
    </w:p>
    <w:p w:rsidR="00B11EB3" w:rsidRPr="000D60D4" w:rsidRDefault="00B11EB3" w:rsidP="00B11EB3">
      <w:pPr>
        <w:pStyle w:val="DanceBody"/>
      </w:pPr>
      <w:r w:rsidRPr="000D60D4">
        <w:t>17-24</w:t>
      </w:r>
      <w:r w:rsidRPr="000D60D4">
        <w:tab/>
        <w:t>1M+2s, 1L+4s+3M, 3L+5s dance RH across, 1s &amp; 3s pass prtnr RSh, dance LH across with other couple. 1s &amp; 3s end in 2nd/4th place opp sides</w:t>
      </w:r>
    </w:p>
    <w:p w:rsidR="00B11EB3" w:rsidRPr="000D60D4" w:rsidRDefault="00B11EB3" w:rsidP="00B11EB3">
      <w:pPr>
        <w:pStyle w:val="DanceBody"/>
        <w:keepNext w:val="0"/>
      </w:pPr>
      <w:r w:rsidRPr="000D60D4">
        <w:t>25-32</w:t>
      </w:r>
      <w:r w:rsidRPr="000D60D4">
        <w:tab/>
        <w:t>1s &amp; 3s set, cast, turn 2H 1.1/2 times to own sides (4s &amp; 5s step up 27-28)  End 2 4 1 5 3</w:t>
      </w:r>
    </w:p>
    <w:p w:rsidR="00B11EB3" w:rsidRDefault="00B11EB3" w:rsidP="00B11EB3"/>
    <w:p w:rsidR="00B11EB3" w:rsidRDefault="00B11EB3" w:rsidP="00B11EB3">
      <w:pPr>
        <w:pStyle w:val="Minicrib"/>
      </w:pPr>
      <w:r>
        <w:t>TWENTY CANDLES FOR IBERIA  (R96)  Sq.Set</w:t>
      </w:r>
      <w:r>
        <w:tab/>
        <w:t>Betty MacKenzie  Iberian Commemorative Bk</w:t>
      </w:r>
    </w:p>
    <w:p w:rsidR="00B11EB3" w:rsidRDefault="00B11EB3" w:rsidP="00B11EB3">
      <w:pPr>
        <w:pStyle w:val="DanceBody"/>
      </w:pPr>
      <w:r>
        <w:t xml:space="preserve"> 1- 8</w:t>
      </w:r>
      <w:r>
        <w:tab/>
        <w:t>1s+3s dance RH across; 1L+3M+4s &amp; 3L+1M+2s dance LH across</w:t>
      </w:r>
    </w:p>
    <w:p w:rsidR="00B11EB3" w:rsidRDefault="00B11EB3" w:rsidP="00B11EB3">
      <w:pPr>
        <w:pStyle w:val="DanceBody"/>
      </w:pPr>
      <w:r>
        <w:t xml:space="preserve"> 9-16</w:t>
      </w:r>
      <w:r>
        <w:tab/>
        <w:t xml:space="preserve">1L followed by 3M cast anticlockwise behind 4s to end 1L facing 2M, 3M facing 4L </w:t>
      </w:r>
      <w:r>
        <w:rPr>
          <w:b/>
        </w:rPr>
        <w:t>while</w:t>
      </w:r>
      <w:r>
        <w:t xml:space="preserve"> 3L followed by 1M dance similar behind 2s to 3L facing 4M, 1M facing 2L. Bar 16: 2s &amp; 4s turn BtoB to face 1s/3s [now in longwise set]</w:t>
      </w:r>
    </w:p>
    <w:p w:rsidR="00B11EB3" w:rsidRDefault="00B11EB3" w:rsidP="00B11EB3">
      <w:pPr>
        <w:pStyle w:val="DanceBody"/>
      </w:pPr>
      <w:r>
        <w:t>17-24</w:t>
      </w:r>
      <w:r>
        <w:tab/>
        <w:t>LSh reels of 4 on sides</w:t>
      </w:r>
    </w:p>
    <w:p w:rsidR="00B11EB3" w:rsidRDefault="00B11EB3" w:rsidP="00B11EB3">
      <w:pPr>
        <w:pStyle w:val="DanceBody"/>
      </w:pPr>
      <w:r>
        <w:t>25-32</w:t>
      </w:r>
      <w:r>
        <w:tab/>
        <w:t xml:space="preserve">All Adv+Ret; top 2 couples </w:t>
      </w:r>
      <w:r>
        <w:rPr>
          <w:b/>
        </w:rPr>
        <w:t>also</w:t>
      </w:r>
      <w:r>
        <w:t xml:space="preserve"> bottom 2 couples dance 1/2 R&amp;L</w:t>
      </w:r>
    </w:p>
    <w:p w:rsidR="00B11EB3" w:rsidRDefault="00B11EB3" w:rsidP="00B11EB3">
      <w:pPr>
        <w:pStyle w:val="DanceBody"/>
      </w:pPr>
      <w:r>
        <w:t>33-36</w:t>
      </w:r>
      <w:r>
        <w:tab/>
        <w:t>All dance DoSiDo across set</w:t>
      </w:r>
    </w:p>
    <w:p w:rsidR="00B11EB3" w:rsidRDefault="00B11EB3" w:rsidP="00B11EB3">
      <w:pPr>
        <w:pStyle w:val="DanceBody"/>
      </w:pPr>
      <w:r>
        <w:t>37-40</w:t>
      </w:r>
      <w:r>
        <w:tab/>
        <w:t xml:space="preserve">1s+3s set, pull back RSh &amp; dance clockwise to original places </w:t>
      </w:r>
      <w:r>
        <w:rPr>
          <w:b/>
        </w:rPr>
        <w:t>while</w:t>
      </w:r>
      <w:r>
        <w:t xml:space="preserve"> 2L+4M </w:t>
      </w:r>
      <w:r>
        <w:rPr>
          <w:b/>
        </w:rPr>
        <w:t>also</w:t>
      </w:r>
      <w:r>
        <w:t xml:space="preserve"> 4L+2M 1/2 turn RH, pull back RSh &amp; cast to original places [now square set]</w:t>
      </w:r>
    </w:p>
    <w:p w:rsidR="00B11EB3" w:rsidRDefault="00B11EB3" w:rsidP="00B11EB3">
      <w:pPr>
        <w:pStyle w:val="DanceBody"/>
      </w:pPr>
      <w:r>
        <w:t>41-80</w:t>
      </w:r>
      <w:r>
        <w:tab/>
        <w:t>All repeat bars 1-40 with 2s &amp; 4s leading</w:t>
      </w:r>
    </w:p>
    <w:p w:rsidR="00B11EB3" w:rsidRDefault="00B11EB3" w:rsidP="00B11EB3">
      <w:pPr>
        <w:pStyle w:val="DanceBody"/>
        <w:keepNext w:val="0"/>
      </w:pPr>
      <w:r>
        <w:t>81-96</w:t>
      </w:r>
      <w:r>
        <w:tab/>
        <w:t>All dance Schiehallion reel.  End facing partner, RH in air, LH across body, "Olé"</w:t>
      </w:r>
    </w:p>
    <w:p w:rsidR="00B11EB3" w:rsidRDefault="00B11EB3" w:rsidP="00B11EB3"/>
    <w:p w:rsidR="00B11EB3" w:rsidRDefault="00B11EB3" w:rsidP="00B11EB3">
      <w:pPr>
        <w:pStyle w:val="Minicrib"/>
      </w:pPr>
      <w:r>
        <w:t>TWENTY FOUR SEVEN  (R8x32)  2C (4C Set)</w:t>
      </w:r>
      <w:r>
        <w:tab/>
        <w:t>John Drewry  New Dances 2002</w:t>
      </w:r>
    </w:p>
    <w:p w:rsidR="00B11EB3" w:rsidRDefault="00B11EB3" w:rsidP="00B11EB3">
      <w:pPr>
        <w:pStyle w:val="DanceBody"/>
      </w:pPr>
      <w:r>
        <w:t xml:space="preserve"> 1- 8</w:t>
      </w:r>
      <w:r>
        <w:tab/>
        <w:t>1s dance 1/2 Fig of 8 round 2s</w:t>
      </w:r>
      <w:r w:rsidRPr="00BA6B4D">
        <w:rPr>
          <w:b/>
        </w:rPr>
        <w:t xml:space="preserve"> while </w:t>
      </w:r>
      <w:r>
        <w:t>2s set &amp; cross RH, 1s in prom hold dance 1/2 reel of 3 across with 2s giving RSh to 2L (on Men's side)</w:t>
      </w:r>
    </w:p>
    <w:p w:rsidR="00B11EB3" w:rsidRDefault="00B11EB3" w:rsidP="00B11EB3">
      <w:pPr>
        <w:pStyle w:val="DanceBody"/>
      </w:pPr>
      <w:r>
        <w:t xml:space="preserve"> 9-16</w:t>
      </w:r>
      <w:r>
        <w:tab/>
        <w:t>1s followed by 2s lead down the middle &amp; 2s followed by 1s lead up</w:t>
      </w:r>
    </w:p>
    <w:p w:rsidR="00B11EB3" w:rsidRDefault="00B11EB3" w:rsidP="00B11EB3">
      <w:pPr>
        <w:pStyle w:val="DanceBody"/>
      </w:pPr>
      <w:r>
        <w:t>17-24</w:t>
      </w:r>
      <w:r>
        <w:tab/>
        <w:t>2s cast to 2</w:t>
      </w:r>
      <w:r w:rsidRPr="00972EEB">
        <w:t>nd</w:t>
      </w:r>
      <w:r>
        <w:t xml:space="preserve"> place, cross up &amp; 'cast' to 1</w:t>
      </w:r>
      <w:r w:rsidRPr="00972EEB">
        <w:t>st</w:t>
      </w:r>
      <w:r>
        <w:t xml:space="preserve"> place</w:t>
      </w:r>
      <w:r w:rsidRPr="00BA6B4D">
        <w:rPr>
          <w:b/>
        </w:rPr>
        <w:t xml:space="preserve"> while </w:t>
      </w:r>
      <w:r>
        <w:t>1s cross up &amp; cast to 2</w:t>
      </w:r>
      <w:r w:rsidRPr="00972EEB">
        <w:t>nd</w:t>
      </w:r>
      <w:r>
        <w:t xml:space="preserve"> places, 2s+1s set &amp; turn 2H to face down/up</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THE TWENTY-FIRST  (S3x32)  3C set</w:t>
      </w:r>
      <w:r>
        <w:tab/>
        <w:t>Roy Goldring  10 Social Dances</w:t>
      </w:r>
    </w:p>
    <w:p w:rsidR="00B11EB3" w:rsidRDefault="00B11EB3" w:rsidP="00B11EB3">
      <w:pPr>
        <w:pStyle w:val="DanceBody"/>
      </w:pPr>
      <w:r>
        <w:t xml:space="preserve"> 1- 8</w:t>
      </w:r>
      <w:r>
        <w:tab/>
        <w:t>1s+2s dance RH across, 1s+2s turn RH 1.1/4 times on sides to form lines of 4 across (Lady facing Lady &amp; Man facing Man)</w:t>
      </w:r>
    </w:p>
    <w:p w:rsidR="00B11EB3" w:rsidRDefault="00B11EB3" w:rsidP="00B11EB3">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B11EB3" w:rsidRDefault="00B11EB3" w:rsidP="00B11EB3">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B11EB3" w:rsidRDefault="00B11EB3" w:rsidP="00B11EB3">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B11EB3" w:rsidRDefault="00B11EB3" w:rsidP="00B11EB3"/>
    <w:p w:rsidR="00B11EB3" w:rsidRDefault="00B11EB3" w:rsidP="00B11EB3">
      <w:pPr>
        <w:pStyle w:val="Minicrib"/>
      </w:pPr>
      <w:r>
        <w:t>TWENTY-FIRST OF SEPTEMBER  (R8x40)  3C (4C set)</w:t>
      </w:r>
      <w:r>
        <w:tab/>
        <w:t>W Campbell  RSCDS Bk 17</w:t>
      </w:r>
    </w:p>
    <w:p w:rsidR="00B11EB3" w:rsidRDefault="00B11EB3" w:rsidP="00B11EB3">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B11EB3" w:rsidRDefault="00B11EB3" w:rsidP="00B11EB3">
      <w:pPr>
        <w:pStyle w:val="DanceBody"/>
      </w:pPr>
      <w:r>
        <w:t xml:space="preserve"> 9-16</w:t>
      </w:r>
      <w:r>
        <w:tab/>
        <w:t>1s+2s+3s dance Allemande to the right</w:t>
      </w:r>
    </w:p>
    <w:p w:rsidR="00B11EB3" w:rsidRDefault="00B11EB3" w:rsidP="00B11EB3">
      <w:pPr>
        <w:pStyle w:val="DanceBody"/>
      </w:pPr>
      <w:r>
        <w:t>17-24</w:t>
      </w:r>
      <w:r>
        <w:tab/>
        <w:t>1s cast up on opposite sides followed by 2s+3s (with hands joined on each side), cross at top, dance down own sides into centre for Allemande</w:t>
      </w:r>
    </w:p>
    <w:p w:rsidR="00B11EB3" w:rsidRDefault="00B11EB3" w:rsidP="00B11EB3">
      <w:pPr>
        <w:pStyle w:val="DanceBody"/>
      </w:pPr>
      <w:r>
        <w:t>25-32</w:t>
      </w:r>
      <w:r>
        <w:tab/>
        <w:t>3s+2s+1s dance Allemande to the left</w:t>
      </w:r>
    </w:p>
    <w:p w:rsidR="00B11EB3" w:rsidRDefault="00B11EB3" w:rsidP="00B11EB3">
      <w:pPr>
        <w:pStyle w:val="DanceBody"/>
        <w:keepNext w:val="0"/>
      </w:pPr>
      <w:r>
        <w:t>33-40</w:t>
      </w:r>
      <w:r>
        <w:tab/>
        <w:t>1s dance down the middle below 3s, cast up 1 place, dance up to top &amp; cast to 2</w:t>
      </w:r>
      <w:r w:rsidRPr="00972EEB">
        <w:t>nd</w:t>
      </w:r>
      <w:r>
        <w:t xml:space="preserve"> places</w:t>
      </w:r>
    </w:p>
    <w:p w:rsidR="00B11EB3" w:rsidRDefault="00B11EB3" w:rsidP="00B11EB3"/>
    <w:p w:rsidR="00B11EB3" w:rsidRDefault="00B11EB3" w:rsidP="00B11EB3">
      <w:pPr>
        <w:pStyle w:val="Minicrib"/>
      </w:pPr>
      <w:r>
        <w:t>TWENTY-FIVE GLORIOUS YEARS  (J8x32)  3C (4C set)</w:t>
      </w:r>
      <w:r>
        <w:tab/>
        <w:t>Ann Campbell  Brampton Connections</w:t>
      </w:r>
    </w:p>
    <w:p w:rsidR="00B11EB3" w:rsidRDefault="00B11EB3" w:rsidP="00B11EB3">
      <w:pPr>
        <w:pStyle w:val="DanceBody"/>
      </w:pPr>
      <w:r>
        <w:t xml:space="preserve"> 1- 8</w:t>
      </w:r>
      <w:r>
        <w:tab/>
        <w:t>1s dance in &amp; cast (2s step up); 1s dance down NHJ, cast up round 3s &amp; cross passing LSh to face 1st corners</w:t>
      </w:r>
    </w:p>
    <w:p w:rsidR="00B11EB3" w:rsidRDefault="00B11EB3" w:rsidP="00B11EB3">
      <w:pPr>
        <w:pStyle w:val="DanceBody"/>
      </w:pPr>
      <w:r>
        <w:t xml:space="preserve"> 9-16</w:t>
      </w:r>
      <w:r>
        <w:tab/>
        <w:t>1s dance 1/2 diag reel of 4 with 1st corners, pass RSh &amp; dance 1/2 diag reel of 4 with 2nd corners. 3s face down, 2s face up</w:t>
      </w:r>
    </w:p>
    <w:p w:rsidR="00B11EB3" w:rsidRDefault="00B11EB3" w:rsidP="00B11EB3">
      <w:pPr>
        <w:pStyle w:val="DanceBody"/>
      </w:pPr>
      <w:r>
        <w:t>17-20</w:t>
      </w:r>
      <w:r>
        <w:tab/>
        <w:t xml:space="preserve">1s turn 3/4 RH &amp; set </w:t>
      </w:r>
      <w:r>
        <w:rPr>
          <w:b/>
        </w:rPr>
        <w:t>while</w:t>
      </w:r>
      <w:r>
        <w:t xml:space="preserve"> 2s+3s set &amp; change places RH on sides</w:t>
      </w:r>
    </w:p>
    <w:p w:rsidR="00B11EB3" w:rsidRDefault="00B11EB3" w:rsidP="00B11EB3">
      <w:pPr>
        <w:pStyle w:val="DanceBody"/>
      </w:pPr>
      <w:r>
        <w:t>21-24</w:t>
      </w:r>
      <w:r>
        <w:tab/>
        <w:t xml:space="preserve">1s turn 3/4 RH &amp; set </w:t>
      </w:r>
      <w:r>
        <w:rPr>
          <w:b/>
        </w:rPr>
        <w:t>while</w:t>
      </w:r>
      <w:r>
        <w:t xml:space="preserve"> 2s+3s set &amp; cross RH with partners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TWENTY-THREE TWO NINETY  (S3x32)  3C set</w:t>
      </w:r>
      <w:r>
        <w:tab/>
        <w:t>Geraldine &amp; Holger Schuckelt  Riverside Dances</w:t>
      </w:r>
    </w:p>
    <w:p w:rsidR="00B11EB3" w:rsidRPr="00AD1696" w:rsidRDefault="00B11EB3" w:rsidP="00B11EB3">
      <w:pPr>
        <w:pStyle w:val="DanceBody"/>
      </w:pPr>
      <w:r w:rsidRPr="00AD1696">
        <w:t xml:space="preserve"> 1- 8</w:t>
      </w:r>
      <w:r w:rsidRPr="00AD1696">
        <w:tab/>
        <w:t>1s+2s dance the Knot</w:t>
      </w:r>
    </w:p>
    <w:p w:rsidR="00B11EB3" w:rsidRPr="00AD1696" w:rsidRDefault="00B11EB3" w:rsidP="00B11EB3">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B11EB3" w:rsidRPr="00AD1696" w:rsidRDefault="00B11EB3" w:rsidP="00B11EB3">
      <w:pPr>
        <w:pStyle w:val="DanceBody"/>
      </w:pPr>
      <w:r w:rsidRPr="00AD1696">
        <w:t>17-24</w:t>
      </w:r>
      <w:r w:rsidRPr="00AD1696">
        <w:tab/>
        <w:t>Promenade (Chaperoned) Chain progression:</w:t>
      </w:r>
    </w:p>
    <w:p w:rsidR="00B11EB3" w:rsidRPr="00AD1696" w:rsidRDefault="00B11EB3" w:rsidP="00B11EB3">
      <w:pPr>
        <w:pStyle w:val="DanceBody"/>
      </w:pPr>
      <w:r w:rsidRPr="00AD1696">
        <w:tab/>
        <w:t>17-18    2s &amp; 3s 3/4 turn partner RH into middle while 1s dance clockwise 1/4 round the set picking up 2L/3M</w:t>
      </w:r>
    </w:p>
    <w:p w:rsidR="00B11EB3" w:rsidRPr="00AD1696" w:rsidRDefault="00B11EB3" w:rsidP="00B11EB3">
      <w:pPr>
        <w:pStyle w:val="DanceBody"/>
      </w:pPr>
      <w:r w:rsidRPr="00AD1696">
        <w:tab/>
        <w:t>19-22    who promenade 1/2 way clockwise while middle people (2M + 3L) turn LH 1.1/2</w:t>
      </w:r>
    </w:p>
    <w:p w:rsidR="00B11EB3" w:rsidRPr="00AD1696" w:rsidRDefault="00B11EB3" w:rsidP="00B11EB3">
      <w:pPr>
        <w:pStyle w:val="DanceBody"/>
      </w:pPr>
      <w:r w:rsidRPr="00AD1696">
        <w:tab/>
        <w:t>23-24    2s &amp; 3s turn partner RH 3/4 to own sides while 1s dance clockwise 1/4 round to end in 2nd place. 3 1 2</w:t>
      </w:r>
    </w:p>
    <w:p w:rsidR="00B11EB3" w:rsidRPr="00AD1696" w:rsidRDefault="00B11EB3" w:rsidP="00B11EB3">
      <w:pPr>
        <w:pStyle w:val="DanceBody"/>
        <w:keepNext w:val="0"/>
      </w:pPr>
      <w:r w:rsidRPr="00AD1696">
        <w:t>25-32</w:t>
      </w:r>
      <w:r w:rsidRPr="00AD1696">
        <w:tab/>
        <w:t>1s+2s dance Diamond Poussette.  3 1 2</w:t>
      </w:r>
    </w:p>
    <w:p w:rsidR="00B11EB3" w:rsidRDefault="00B11EB3" w:rsidP="00B11EB3"/>
    <w:p w:rsidR="00B11EB3" w:rsidRDefault="00B11EB3" w:rsidP="00B11EB3">
      <w:pPr>
        <w:pStyle w:val="Minicrib"/>
      </w:pPr>
      <w:r>
        <w:t>TWESLEDOWN  (J8x32)  3C (4C set)</w:t>
      </w:r>
      <w:r>
        <w:tab/>
        <w:t>Peter Loveland, 2018</w:t>
      </w:r>
    </w:p>
    <w:p w:rsidR="00B11EB3" w:rsidRDefault="00B11EB3" w:rsidP="00B11EB3">
      <w:pPr>
        <w:pStyle w:val="DanceBody"/>
      </w:pPr>
      <w:r>
        <w:t xml:space="preserve"> 1- 8</w:t>
      </w:r>
      <w:r>
        <w:tab/>
        <w:t>1s+2s+3s dance "Slip Knot":</w:t>
      </w:r>
    </w:p>
    <w:p w:rsidR="00B11EB3" w:rsidRDefault="00B11EB3" w:rsidP="00B11EB3">
      <w:pPr>
        <w:pStyle w:val="DanceBody"/>
      </w:pPr>
      <w:r>
        <w:tab/>
        <w:t>1-6   All 3 couples dance first 6 bars of standard Knot</w:t>
      </w:r>
    </w:p>
    <w:p w:rsidR="00B11EB3" w:rsidRDefault="00B11EB3" w:rsidP="00B11EB3">
      <w:pPr>
        <w:pStyle w:val="DanceBody"/>
      </w:pPr>
      <w:r>
        <w:tab/>
        <w:t xml:space="preserve">7-8   3s (top place) turn LH to own side </w:t>
      </w:r>
      <w:r>
        <w:rPr>
          <w:b/>
        </w:rPr>
        <w:t>while</w:t>
      </w:r>
      <w:r>
        <w:t xml:space="preserve"> 2s+1s dance 1/2 LH across to end on own side, 1s facing out.  3 1 2</w:t>
      </w:r>
    </w:p>
    <w:p w:rsidR="00B11EB3" w:rsidRDefault="00B11EB3" w:rsidP="00B11EB3">
      <w:pPr>
        <w:pStyle w:val="DanceBody"/>
      </w:pPr>
      <w:r>
        <w:t xml:space="preserve"> 9-12</w:t>
      </w:r>
      <w:r>
        <w:tab/>
        <w:t>3s+1s+2s dance 1/2 LSh reels of 3 on sides (1M down, 1L up) 1s face out;</w:t>
      </w:r>
    </w:p>
    <w:p w:rsidR="00B11EB3" w:rsidRDefault="00B11EB3" w:rsidP="00B11EB3">
      <w:pPr>
        <w:pStyle w:val="DanceBody"/>
      </w:pPr>
      <w:r>
        <w:t>13-16</w:t>
      </w:r>
      <w:r>
        <w:tab/>
        <w:t xml:space="preserve">2M+1M </w:t>
      </w:r>
      <w:r>
        <w:rPr>
          <w:b/>
        </w:rPr>
        <w:t>also</w:t>
      </w:r>
      <w:r>
        <w:t xml:space="preserve"> 1L+3L turn 1.1/2 RH to end - Men's side:1M 2M 3M, Ladies's side: 2L 3L 1L</w:t>
      </w:r>
    </w:p>
    <w:p w:rsidR="00B11EB3" w:rsidRDefault="00B11EB3" w:rsidP="00B11EB3">
      <w:pPr>
        <w:pStyle w:val="DanceBody"/>
      </w:pPr>
      <w:r>
        <w:t>17-24</w:t>
      </w:r>
      <w:r>
        <w:tab/>
        <w:t>All 3 couples dance Bourrel. end 3 1 2</w:t>
      </w:r>
    </w:p>
    <w:p w:rsidR="00B11EB3" w:rsidRDefault="00B11EB3" w:rsidP="00B11EB3">
      <w:pPr>
        <w:pStyle w:val="DanceBody"/>
        <w:keepNext w:val="0"/>
      </w:pPr>
      <w:r>
        <w:t>25-32</w:t>
      </w:r>
      <w:r>
        <w:tab/>
        <w:t>3s+1s+2s dance 1/2 RSh reels of 3 on side (1L up, 1M down)); 3s+1s+2s turn RH, remain in centre facing partner pull back RSh &amp; dance out to place.  2 1 3</w:t>
      </w:r>
    </w:p>
    <w:p w:rsidR="00B11EB3" w:rsidRDefault="00B11EB3" w:rsidP="00B11EB3"/>
    <w:p w:rsidR="00B11EB3" w:rsidRDefault="00B11EB3" w:rsidP="00B11EB3">
      <w:pPr>
        <w:pStyle w:val="Minicrib"/>
      </w:pPr>
      <w:r>
        <w:t>TWIN CITIES FAREWELL  (S4x32)  4C set</w:t>
      </w:r>
      <w:r>
        <w:tab/>
        <w:t>N Schladweiler  20 years 20 dances</w:t>
      </w:r>
    </w:p>
    <w:p w:rsidR="00B11EB3" w:rsidRDefault="00B11EB3" w:rsidP="00B11EB3">
      <w:pPr>
        <w:pStyle w:val="DanceBody"/>
      </w:pPr>
      <w:r>
        <w:t xml:space="preserve"> 1- 8</w:t>
      </w:r>
      <w:r>
        <w:tab/>
        <w:t>1s &amp; 4s dance in &amp; cast in 1 place &amp; turn 2H</w:t>
      </w:r>
    </w:p>
    <w:p w:rsidR="00B11EB3" w:rsidRDefault="00B11EB3" w:rsidP="00B11EB3">
      <w:pPr>
        <w:pStyle w:val="DanceBody"/>
      </w:pPr>
      <w:r>
        <w:t xml:space="preserve"> 9-16</w:t>
      </w:r>
      <w:r>
        <w:tab/>
        <w:t>1s+4s dance 1/2 diamond Poussette, all set, 2s+4s</w:t>
      </w:r>
      <w:r w:rsidRPr="007F0D5A">
        <w:rPr>
          <w:b/>
        </w:rPr>
        <w:t xml:space="preserve"> also </w:t>
      </w:r>
      <w:r>
        <w:t>1s+3s change places 2H on sides</w:t>
      </w:r>
    </w:p>
    <w:p w:rsidR="00B11EB3" w:rsidRDefault="00B11EB3" w:rsidP="00B11EB3">
      <w:pPr>
        <w:pStyle w:val="DanceBody"/>
      </w:pPr>
      <w:r>
        <w:t>17-24</w:t>
      </w:r>
      <w:r>
        <w:tab/>
        <w:t>All dance reels of 4 on sides</w:t>
      </w:r>
    </w:p>
    <w:p w:rsidR="00B11EB3" w:rsidRDefault="00B11EB3" w:rsidP="00B11EB3">
      <w:pPr>
        <w:pStyle w:val="DanceBody"/>
        <w:keepNext w:val="0"/>
      </w:pPr>
      <w:r>
        <w:t>25-32</w:t>
      </w:r>
      <w:r>
        <w:tab/>
        <w:t>4s &amp; 1s petronella turn &amp; 1/2 turn partner 2H, petronella turn &amp; all set.  2 4 1 3</w:t>
      </w:r>
    </w:p>
    <w:p w:rsidR="00B11EB3" w:rsidRDefault="00B11EB3" w:rsidP="00B11EB3"/>
    <w:p w:rsidR="00B11EB3" w:rsidRDefault="00B11EB3" w:rsidP="00B11EB3">
      <w:pPr>
        <w:pStyle w:val="Minicrib"/>
      </w:pPr>
      <w:r>
        <w:t>A TWINKLE IN HIS EYE  (S4x32)  4C set</w:t>
      </w:r>
      <w:r>
        <w:tab/>
        <w:t>Chris Godwin Leeds Golden Coll</w:t>
      </w:r>
    </w:p>
    <w:p w:rsidR="00B11EB3" w:rsidRDefault="00B11EB3" w:rsidP="00B11EB3">
      <w:pPr>
        <w:pStyle w:val="DanceBody"/>
      </w:pPr>
      <w:r>
        <w:t xml:space="preserve"> 1- 8</w:t>
      </w:r>
      <w:r>
        <w:tab/>
        <w:t>1s &amp; 4s cross RH, cast down/up &amp; dance RH across to end holding RH 1s facing up &amp; 4s facing down</w:t>
      </w:r>
    </w:p>
    <w:p w:rsidR="00B11EB3" w:rsidRDefault="00B11EB3" w:rsidP="00B11EB3">
      <w:pPr>
        <w:pStyle w:val="DanceBody"/>
      </w:pPr>
      <w:r>
        <w:t xml:space="preserve"> 9-12</w:t>
      </w:r>
      <w:r>
        <w:tab/>
        <w:t>1s lead up, cross &amp; cast to 2</w:t>
      </w:r>
      <w:r w:rsidRPr="00972EEB">
        <w:t>nd</w:t>
      </w:r>
      <w:r>
        <w:t xml:space="preserve"> place </w:t>
      </w:r>
      <w:r>
        <w:rPr>
          <w:b/>
        </w:rPr>
        <w:t xml:space="preserve">while </w:t>
      </w:r>
      <w:r>
        <w:t>2s cast down 1 place &amp; cross up LH to 1</w:t>
      </w:r>
      <w:r w:rsidRPr="00972EEB">
        <w:t>st</w:t>
      </w:r>
      <w:r>
        <w:t xml:space="preserve"> place </w:t>
      </w:r>
      <w:r>
        <w:rPr>
          <w:b/>
        </w:rPr>
        <w:t>as</w:t>
      </w:r>
      <w:r>
        <w:t xml:space="preserve"> 4s lead down, cross &amp; cast to 3</w:t>
      </w:r>
      <w:r w:rsidRPr="00972EEB">
        <w:t>rd</w:t>
      </w:r>
      <w:r>
        <w:t xml:space="preserve"> place </w:t>
      </w:r>
      <w:r>
        <w:rPr>
          <w:b/>
        </w:rPr>
        <w:t>while</w:t>
      </w:r>
      <w:r>
        <w:t xml:space="preserve"> 3s cast up 1 place &amp; cross down RH to 4</w:t>
      </w:r>
      <w:r w:rsidRPr="00972EEB">
        <w:t>th</w:t>
      </w:r>
      <w:r>
        <w:t xml:space="preserve"> place.</w:t>
      </w:r>
    </w:p>
    <w:p w:rsidR="00B11EB3" w:rsidRDefault="00B11EB3" w:rsidP="00B11EB3">
      <w:pPr>
        <w:pStyle w:val="DanceBody"/>
      </w:pPr>
      <w:r>
        <w:t>13-16</w:t>
      </w:r>
      <w:r>
        <w:tab/>
        <w:t>1s+4s dance 1/2 R&amp;L</w:t>
      </w:r>
    </w:p>
    <w:p w:rsidR="00B11EB3" w:rsidRDefault="00B11EB3" w:rsidP="00B11EB3">
      <w:pPr>
        <w:pStyle w:val="DanceBody"/>
      </w:pPr>
      <w:r>
        <w:t>17-24</w:t>
      </w:r>
      <w:r>
        <w:tab/>
        <w:t>All Set+Link for 4 twice:-</w:t>
      </w:r>
    </w:p>
    <w:p w:rsidR="00B11EB3" w:rsidRPr="0052202B" w:rsidRDefault="00B11EB3" w:rsidP="00B11EB3">
      <w:pPr>
        <w:pStyle w:val="DanceBody"/>
      </w:pPr>
      <w:r w:rsidRPr="0052202B">
        <w:tab/>
      </w:r>
      <w:r>
        <w:t>`</w:t>
      </w:r>
      <w:r w:rsidRPr="0052202B">
        <w:t>All set</w:t>
      </w:r>
    </w:p>
    <w:p w:rsidR="00B11EB3" w:rsidRDefault="00B11EB3" w:rsidP="00B11EB3">
      <w:pPr>
        <w:pStyle w:val="DanceBody"/>
      </w:pPr>
      <w:r w:rsidRPr="0052202B">
        <w:tab/>
      </w:r>
      <w:r>
        <w:t>`</w:t>
      </w:r>
      <w:r w:rsidRPr="0052202B">
        <w:t xml:space="preserve">The 2 dancers at left end of lines dance to the right &amp; curve round to face up/down </w:t>
      </w:r>
      <w:r w:rsidRPr="0052202B">
        <w:rPr>
          <w:b/>
        </w:rPr>
        <w:t>while</w:t>
      </w:r>
      <w:r w:rsidRPr="0052202B">
        <w:t xml:space="preserve"> the other 2 dancers cast &amp; chase clockwise to form lines across with the other pair of dancers</w:t>
      </w:r>
    </w:p>
    <w:p w:rsidR="00B11EB3" w:rsidRPr="0052202B" w:rsidRDefault="00B11EB3" w:rsidP="00B11EB3">
      <w:pPr>
        <w:pStyle w:val="DanceBody"/>
      </w:pPr>
      <w:r>
        <w:tab/>
        <w:t>`</w:t>
      </w:r>
      <w:r w:rsidRPr="0052202B">
        <w:t>All set</w:t>
      </w:r>
      <w:r>
        <w:t xml:space="preserve"> in lines across the dance</w:t>
      </w:r>
    </w:p>
    <w:p w:rsidR="00B11EB3" w:rsidRDefault="00B11EB3" w:rsidP="00B11EB3">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rPr>
        <w:t>while</w:t>
      </w:r>
      <w:r w:rsidRPr="0052202B">
        <w:t xml:space="preserve"> the other 2 dancers cast &amp; chase clockwise to </w:t>
      </w:r>
      <w:r>
        <w:t>their own sides 3 1 4 2</w:t>
      </w:r>
    </w:p>
    <w:p w:rsidR="00B11EB3" w:rsidRDefault="00B11EB3" w:rsidP="00B11EB3">
      <w:pPr>
        <w:pStyle w:val="DanceBody"/>
        <w:keepNext w:val="0"/>
      </w:pPr>
      <w:r>
        <w:t>25-32</w:t>
      </w:r>
      <w:r>
        <w:tab/>
        <w:t>All dance 8H round &amp; back</w:t>
      </w:r>
    </w:p>
    <w:p w:rsidR="00B11EB3" w:rsidRDefault="00B11EB3" w:rsidP="00B11EB3"/>
    <w:p w:rsidR="00B11EB3" w:rsidRDefault="00B11EB3" w:rsidP="00B11EB3">
      <w:pPr>
        <w:pStyle w:val="Minicrib"/>
      </w:pPr>
      <w:r>
        <w:t>THE TWINKLING STAR  (R8x24)  3C (4C Set)</w:t>
      </w:r>
      <w:r>
        <w:tab/>
        <w:t>Rudi Spägele</w:t>
      </w:r>
    </w:p>
    <w:p w:rsidR="00B11EB3" w:rsidRPr="00EB50D0" w:rsidRDefault="00B11EB3" w:rsidP="00B11EB3">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B11EB3" w:rsidRPr="00EB50D0" w:rsidRDefault="00B11EB3" w:rsidP="00B11EB3">
      <w:pPr>
        <w:pStyle w:val="DanceBody"/>
      </w:pPr>
      <w:r w:rsidRPr="00EB50D0">
        <w:t xml:space="preserve"> 5-20</w:t>
      </w:r>
      <w:r w:rsidRPr="00EB50D0">
        <w:tab/>
        <w:t>1s+2s+3s dance Star Reel (similar to Schiehallion reel with 1L followed by 1M dancing round 2M position</w:t>
      </w:r>
      <w:r w:rsidRPr="00BA6B4D">
        <w:rPr>
          <w:b/>
        </w:rPr>
        <w:t xml:space="preserve"> </w:t>
      </w:r>
      <w:r>
        <w:rPr>
          <w:b/>
        </w:rPr>
        <w:t xml:space="preserve">as </w:t>
      </w:r>
      <w:r w:rsidRPr="00EB50D0">
        <w:t>3M followed by 3L dancing round 2L position</w:t>
      </w:r>
      <w:r w:rsidRPr="00BA6B4D">
        <w:rPr>
          <w:b/>
        </w:rPr>
        <w:t xml:space="preserve"> while </w:t>
      </w:r>
      <w:r w:rsidRPr="00EB50D0">
        <w:t>2M</w:t>
      </w:r>
      <w:r w:rsidRPr="007F0D5A">
        <w:rPr>
          <w:b/>
        </w:rPr>
        <w:t xml:space="preserve"> also </w:t>
      </w:r>
      <w:r w:rsidRPr="00EB50D0">
        <w:t>2L loop round to right round into middle - repeat this figure 3 more times to all ending were they started)</w:t>
      </w:r>
    </w:p>
    <w:p w:rsidR="00B11EB3" w:rsidRPr="00EB50D0" w:rsidRDefault="00B11EB3" w:rsidP="00B11EB3">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B11EB3" w:rsidRDefault="00B11EB3" w:rsidP="00B11EB3"/>
    <w:p w:rsidR="00B11EB3" w:rsidRDefault="00B11EB3" w:rsidP="00B11EB3">
      <w:pPr>
        <w:pStyle w:val="Minicrib"/>
      </w:pPr>
      <w:r>
        <w:t>THE TWINS' DELIGHT  (J3x32)  3C set</w:t>
      </w:r>
      <w:r>
        <w:tab/>
        <w:t>Amanda Peart  The Sunday Class 1</w:t>
      </w:r>
    </w:p>
    <w:p w:rsidR="00B11EB3" w:rsidRDefault="00B11EB3" w:rsidP="00B11EB3">
      <w:pPr>
        <w:pStyle w:val="DanceBody"/>
      </w:pPr>
      <w:r>
        <w:t xml:space="preserve"> 1- 8</w:t>
      </w:r>
      <w:r>
        <w:tab/>
        <w:t xml:space="preserve">1s cast 2 places &amp; cross RH </w:t>
      </w:r>
      <w:r>
        <w:rPr>
          <w:b/>
        </w:rPr>
        <w:t>as</w:t>
      </w:r>
      <w:r>
        <w:t xml:space="preserve"> 2s+3s turn RH 1.1/2 times moving up 1 place; 2s+3s+1s dance 1/2 reflection reels on side (2s cast, 3s dance up &amp; in, 1s cast out &amp; up)  (1) (3) (2)</w:t>
      </w:r>
    </w:p>
    <w:p w:rsidR="00B11EB3" w:rsidRDefault="00B11EB3" w:rsidP="00B11EB3">
      <w:pPr>
        <w:pStyle w:val="DanceBody"/>
      </w:pPr>
      <w:r>
        <w:t xml:space="preserve"> 9-16</w:t>
      </w:r>
      <w:r>
        <w:tab/>
        <w:t>Repeat bars 1-8 from new places</w:t>
      </w:r>
    </w:p>
    <w:p w:rsidR="00B11EB3" w:rsidRPr="006E0E54" w:rsidRDefault="00B11EB3" w:rsidP="00B11EB3">
      <w:pPr>
        <w:pStyle w:val="DanceBody"/>
      </w:pPr>
      <w:r>
        <w:t>17-22</w:t>
      </w:r>
      <w:r>
        <w:tab/>
        <w:t>1s+3s dance 3/4 double Fig 8 round 2s (1s cast &amp; 3s cross up to start)   3 2 (1)</w:t>
      </w:r>
    </w:p>
    <w:p w:rsidR="00B11EB3" w:rsidRDefault="00B11EB3" w:rsidP="00B11EB3">
      <w:pPr>
        <w:pStyle w:val="DanceBody"/>
      </w:pPr>
      <w:r>
        <w:t>23-24</w:t>
      </w:r>
      <w:r>
        <w:tab/>
        <w:t>3s cast to 2</w:t>
      </w:r>
      <w:r w:rsidRPr="00972EEB">
        <w:t>nd</w:t>
      </w:r>
      <w:r>
        <w:t xml:space="preserve"> place </w:t>
      </w:r>
      <w:r>
        <w:rPr>
          <w:b/>
        </w:rPr>
        <w:t>as</w:t>
      </w:r>
      <w:r>
        <w:t xml:space="preserve"> 2s dance up and face out </w:t>
      </w:r>
      <w:r>
        <w:rPr>
          <w:b/>
        </w:rPr>
        <w:t>also</w:t>
      </w:r>
      <w:r>
        <w:t xml:space="preserve"> 1s cross RH and face out   2 3 1</w:t>
      </w:r>
    </w:p>
    <w:p w:rsidR="00B11EB3" w:rsidRDefault="00B11EB3" w:rsidP="00B11EB3">
      <w:pPr>
        <w:pStyle w:val="DanceBody"/>
        <w:keepNext w:val="0"/>
      </w:pPr>
      <w:r>
        <w:t>25-32</w:t>
      </w:r>
      <w:r>
        <w:tab/>
        <w:t>2s+3s+1s dance reflection reels (2s out &amp; down, 3s in &amp; down, 1s out &amp; up)</w:t>
      </w:r>
    </w:p>
    <w:p w:rsidR="00B11EB3" w:rsidRDefault="00B11EB3" w:rsidP="00B11EB3"/>
    <w:p w:rsidR="00B11EB3" w:rsidRDefault="00B11EB3" w:rsidP="00B11EB3">
      <w:pPr>
        <w:pStyle w:val="Minicrib"/>
      </w:pPr>
      <w:r>
        <w:t>TWISTED RIGHTS &amp; LEFTS  (R8x32)  3C (4C set)</w:t>
      </w:r>
      <w:r>
        <w:tab/>
        <w:t>Gaye Collin, 2018</w:t>
      </w:r>
    </w:p>
    <w:p w:rsidR="00B11EB3" w:rsidRDefault="00B11EB3" w:rsidP="00B11EB3">
      <w:pPr>
        <w:pStyle w:val="DanceBody"/>
      </w:pPr>
      <w:r>
        <w:t xml:space="preserve"> 1-6</w:t>
      </w:r>
      <w:r>
        <w:tab/>
        <w:t>1s+2s cross RH, 1L+2L also 1M+2M turn 3/4 LH on the side to finish in balance in line across the set &amp; all set</w:t>
      </w:r>
    </w:p>
    <w:p w:rsidR="00B11EB3" w:rsidRDefault="00B11EB3" w:rsidP="00B11EB3">
      <w:pPr>
        <w:pStyle w:val="DanceBody"/>
      </w:pPr>
      <w:r>
        <w:t xml:space="preserve"> 7-8</w:t>
      </w:r>
      <w:r>
        <w:tab/>
        <w:t>1M+2L cast by the right to finish 1M in 2nd place and 2L in 1st place own side</w:t>
      </w:r>
    </w:p>
    <w:p w:rsidR="00B11EB3" w:rsidRDefault="00B11EB3" w:rsidP="00B11EB3">
      <w:pPr>
        <w:pStyle w:val="DanceBody"/>
      </w:pPr>
      <w:r>
        <w:tab/>
      </w:r>
      <w:r w:rsidRPr="00CE1D5F">
        <w:rPr>
          <w:b/>
        </w:rPr>
        <w:t>while</w:t>
      </w:r>
      <w:r>
        <w:t xml:space="preserve"> 1L+2M dance round each other to finish 1L in 2nd place and 2M in 1st place, 1s face up</w:t>
      </w:r>
    </w:p>
    <w:p w:rsidR="00B11EB3" w:rsidRDefault="00B11EB3" w:rsidP="00B11EB3">
      <w:pPr>
        <w:pStyle w:val="DanceBody"/>
      </w:pPr>
      <w:r>
        <w:t xml:space="preserve"> 9-16</w:t>
      </w:r>
      <w:r>
        <w:tab/>
        <w:t xml:space="preserve">1s dance up, round 2s by RSh (1L in front of 2L, 1M behind 2M) &amp; 1L followed by 1M dances down the middle, 1L casts up round 3L to 2nd place </w:t>
      </w:r>
      <w:r w:rsidRPr="00CE1D5F">
        <w:rPr>
          <w:b/>
        </w:rPr>
        <w:t>while</w:t>
      </w:r>
      <w:r>
        <w:t xml:space="preserve"> 1M casts up round 3M to 2nd place</w:t>
      </w:r>
    </w:p>
    <w:p w:rsidR="00B11EB3" w:rsidRDefault="00B11EB3" w:rsidP="00B11EB3">
      <w:pPr>
        <w:pStyle w:val="DanceBody"/>
      </w:pPr>
      <w:r>
        <w:t>17-20</w:t>
      </w:r>
      <w:r>
        <w:tab/>
        <w:t>2s+1s+3s Advance for 2 steps, set and turn to right (Ladies facing up, Men facing down);</w:t>
      </w:r>
    </w:p>
    <w:p w:rsidR="00B11EB3" w:rsidRDefault="00B11EB3" w:rsidP="00B11EB3">
      <w:pPr>
        <w:pStyle w:val="DanceBody"/>
      </w:pPr>
      <w:r>
        <w:t>21-24</w:t>
      </w:r>
      <w:r>
        <w:tab/>
        <w:t xml:space="preserve">2L followed by 1L+3L dance up a little &amp; cast to 3rd place </w:t>
      </w:r>
      <w:r w:rsidRPr="00CE1D5F">
        <w:rPr>
          <w:b/>
        </w:rPr>
        <w:t>while</w:t>
      </w:r>
      <w:r>
        <w:t xml:space="preserve"> 3M followed by 1M+2M casts up through 3rd place to 1st place (3s &amp; 2s face clockwise)</w:t>
      </w:r>
    </w:p>
    <w:p w:rsidR="00B11EB3" w:rsidRDefault="00B11EB3" w:rsidP="00B11EB3">
      <w:pPr>
        <w:pStyle w:val="DanceBody"/>
      </w:pPr>
      <w:r>
        <w:t>25-28</w:t>
      </w:r>
      <w:r>
        <w:tab/>
        <w:t>3s+2s chase clockwise round outside of the set for 4 bars</w:t>
      </w:r>
    </w:p>
    <w:p w:rsidR="00B11EB3" w:rsidRDefault="00B11EB3" w:rsidP="00B11EB3">
      <w:pPr>
        <w:pStyle w:val="DanceBody"/>
        <w:keepNext w:val="0"/>
      </w:pPr>
      <w:r>
        <w:t>29-32</w:t>
      </w:r>
      <w:r>
        <w:tab/>
        <w:t>2M+3L curve in to finish in a line in centre 2L above 2M, 3L above 3M and turn partner 1.1/4 RH to finish in the side lines. On bar 29 1s turn RH. End  2 1 3</w:t>
      </w:r>
    </w:p>
    <w:p w:rsidR="00B11EB3" w:rsidRDefault="00B11EB3" w:rsidP="00B11EB3"/>
    <w:p w:rsidR="00B11EB3" w:rsidRDefault="00B11EB3" w:rsidP="00B11EB3">
      <w:pPr>
        <w:pStyle w:val="Minicrib"/>
      </w:pPr>
      <w:r>
        <w:t>TWISTED THEN CHAPERONED  (S8x32)  3C (4C set)</w:t>
      </w:r>
      <w:r>
        <w:tab/>
        <w:t>Gaye Collin, 2020</w:t>
      </w:r>
    </w:p>
    <w:p w:rsidR="00B11EB3" w:rsidRDefault="00B11EB3" w:rsidP="00B11EB3">
      <w:pPr>
        <w:pStyle w:val="DanceBody"/>
      </w:pPr>
      <w:r>
        <w:t xml:space="preserve"> 1- 4</w:t>
      </w:r>
      <w:r>
        <w:tab/>
        <w:t>1s+2s cross RH, face down/up sides &amp; turn 3/4 LH to finish 2M+1L BtoB in centre 2M facing 1M, 1L facing 2L</w:t>
      </w:r>
    </w:p>
    <w:p w:rsidR="00B11EB3" w:rsidRDefault="00B11EB3" w:rsidP="00B11EB3">
      <w:pPr>
        <w:pStyle w:val="DanceBody"/>
      </w:pPr>
      <w:r>
        <w:t xml:space="preserve"> 5- 8</w:t>
      </w:r>
      <w:r>
        <w:tab/>
        <w:t>All set, all pull back RSh and 1L followed by 2L, 2M followed by 1M chase clockwise round to own sides, 2s at top, 1s in 2nd place</w:t>
      </w:r>
    </w:p>
    <w:p w:rsidR="00B11EB3" w:rsidRDefault="00B11EB3" w:rsidP="00B11EB3">
      <w:pPr>
        <w:pStyle w:val="DanceBody"/>
      </w:pPr>
      <w:r>
        <w:t xml:space="preserve"> 9-16</w:t>
      </w:r>
      <w:r>
        <w:tab/>
        <w:t>1s petronella turn &amp; set; turn RH 1.1/4 to 2nd place own side, 1M facing up, 1L facing down</w:t>
      </w:r>
    </w:p>
    <w:p w:rsidR="00B11EB3" w:rsidRPr="006B40B3" w:rsidRDefault="00B11EB3" w:rsidP="00B11EB3">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B11EB3" w:rsidRPr="006B40B3" w:rsidRDefault="00B11EB3" w:rsidP="00B11EB3">
      <w:pPr>
        <w:pStyle w:val="DanceBody"/>
      </w:pPr>
      <w:r>
        <w:tab/>
        <w:t xml:space="preserve">`25-26    </w:t>
      </w:r>
      <w:r w:rsidRPr="006B40B3">
        <w:t xml:space="preserve">2s &amp; 3s 3/4 turn partner RH into middle </w:t>
      </w:r>
      <w:r w:rsidRPr="00F64EF5">
        <w:rPr>
          <w:b/>
        </w:rPr>
        <w:t>while</w:t>
      </w:r>
      <w:r w:rsidRPr="006B40B3">
        <w:t xml:space="preserve"> 1s dance clockwise 1/4 round the set </w:t>
      </w:r>
      <w:r>
        <w:t>taking NH with</w:t>
      </w:r>
      <w:r w:rsidRPr="006B40B3">
        <w:t xml:space="preserve"> 2L/3M …</w:t>
      </w:r>
    </w:p>
    <w:p w:rsidR="00B11EB3" w:rsidRDefault="00B11EB3" w:rsidP="00B11EB3">
      <w:pPr>
        <w:pStyle w:val="DanceBody"/>
      </w:pPr>
      <w:r>
        <w:tab/>
        <w:t xml:space="preserve">`27-30    </w:t>
      </w:r>
      <w:r w:rsidRPr="006B40B3">
        <w:t xml:space="preserve">who </w:t>
      </w:r>
      <w:r>
        <w:t>dance</w:t>
      </w:r>
      <w:r w:rsidRPr="006B40B3">
        <w:t xml:space="preserve"> 1/2 way clockwise </w:t>
      </w:r>
      <w:r w:rsidRPr="00894AE8">
        <w:rPr>
          <w:b/>
        </w:rPr>
        <w:t>while</w:t>
      </w:r>
      <w:r w:rsidRPr="006B40B3">
        <w:t xml:space="preserve"> middle people (2M + 3L) turn LH 1.1/2.</w:t>
      </w:r>
    </w:p>
    <w:p w:rsidR="00B11EB3" w:rsidRDefault="00B11EB3" w:rsidP="00B11EB3">
      <w:pPr>
        <w:pStyle w:val="DanceBody"/>
      </w:pPr>
      <w:r>
        <w:tab/>
        <w:t xml:space="preserve">`31-32    </w:t>
      </w:r>
      <w:r w:rsidRPr="006B40B3">
        <w:t xml:space="preserve">2s &amp; 3s turn partner RH 3/4 </w:t>
      </w:r>
      <w:r w:rsidRPr="00E14AEC">
        <w:rPr>
          <w:b/>
        </w:rPr>
        <w:t>while</w:t>
      </w:r>
      <w:r w:rsidRPr="006B40B3">
        <w:t xml:space="preserve"> 1s dance clockwise 1/4 round</w:t>
      </w:r>
      <w:r>
        <w:t xml:space="preserve">. All </w:t>
      </w:r>
      <w:r w:rsidRPr="006B40B3">
        <w:t xml:space="preserve">end in </w:t>
      </w:r>
      <w:r>
        <w:t>centre NHJ facing up</w:t>
      </w:r>
      <w:r w:rsidRPr="006B40B3">
        <w:t>. 3 1 2</w:t>
      </w:r>
    </w:p>
    <w:p w:rsidR="00B11EB3" w:rsidRDefault="00B11EB3" w:rsidP="00B11EB3">
      <w:pPr>
        <w:pStyle w:val="DanceBody"/>
        <w:keepNext w:val="0"/>
      </w:pPr>
      <w:r>
        <w:t>25-32</w:t>
      </w:r>
      <w:r>
        <w:tab/>
        <w:t>3s followed by 1s+2s dance up 1 step then cast outside own side line to 3rd place;  2s+1s+3s turn partner RH</w:t>
      </w:r>
    </w:p>
    <w:p w:rsidR="00B11EB3" w:rsidRDefault="00B11EB3" w:rsidP="00B11EB3"/>
    <w:p w:rsidR="00B11EB3" w:rsidRDefault="00B11EB3" w:rsidP="00B11EB3">
      <w:pPr>
        <w:pStyle w:val="Minicrib"/>
      </w:pPr>
      <w:r>
        <w:t>THE TWISTED TREE  (S5x32)  5C Set</w:t>
      </w:r>
      <w:r>
        <w:tab/>
        <w:t>Robert &amp; Margaret Senior  Oakham Coll</w:t>
      </w:r>
    </w:p>
    <w:p w:rsidR="00B11EB3" w:rsidRDefault="00B11EB3" w:rsidP="00B11EB3">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B11EB3" w:rsidRDefault="00B11EB3" w:rsidP="00B11EB3">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B11EB3" w:rsidRDefault="00B11EB3" w:rsidP="00B11EB3">
      <w:pPr>
        <w:pStyle w:val="DanceBody"/>
        <w:rPr>
          <w:lang w:eastAsia="en-GB"/>
        </w:rPr>
      </w:pPr>
      <w:r>
        <w:rPr>
          <w:lang w:eastAsia="en-GB"/>
        </w:rPr>
        <w:t>17-20</w:t>
      </w:r>
      <w:r>
        <w:rPr>
          <w:lang w:eastAsia="en-GB"/>
        </w:rPr>
        <w:tab/>
        <w:t>1L+2s, 1M+4s+3L &amp; 3M+5s dance RH across (as bars 5-8).</w:t>
      </w:r>
    </w:p>
    <w:p w:rsidR="00B11EB3" w:rsidRDefault="00B11EB3" w:rsidP="00B11EB3">
      <w:pPr>
        <w:pStyle w:val="DanceBody"/>
        <w:rPr>
          <w:lang w:eastAsia="en-GB"/>
        </w:rPr>
      </w:pPr>
      <w:r>
        <w:rPr>
          <w:lang w:eastAsia="en-GB"/>
        </w:rPr>
        <w:t>21-24</w:t>
      </w:r>
      <w:r>
        <w:rPr>
          <w:lang w:eastAsia="en-GB"/>
        </w:rPr>
        <w:tab/>
        <w:t>1s+3s turn partner 3/4 LH into 2nd/4th place own side (2 bars) &amp; all 5 couples set.  2 1 4 3 5</w:t>
      </w:r>
    </w:p>
    <w:p w:rsidR="00B11EB3" w:rsidRDefault="00B11EB3" w:rsidP="00B11EB3">
      <w:pPr>
        <w:pStyle w:val="DanceBody"/>
        <w:keepNext w:val="0"/>
        <w:rPr>
          <w:lang w:eastAsia="en-GB"/>
        </w:rPr>
      </w:pPr>
      <w:r>
        <w:rPr>
          <w:lang w:eastAsia="en-GB"/>
        </w:rPr>
        <w:t>25-32</w:t>
      </w:r>
      <w:r>
        <w:rPr>
          <w:lang w:eastAsia="en-GB"/>
        </w:rPr>
        <w:tab/>
        <w:t xml:space="preserve">1s+4s </w:t>
      </w:r>
      <w:r>
        <w:rPr>
          <w:b/>
          <w:lang w:eastAsia="en-GB"/>
        </w:rPr>
        <w:t>also</w:t>
      </w:r>
      <w:r>
        <w:rPr>
          <w:lang w:eastAsia="en-GB"/>
        </w:rPr>
        <w:t xml:space="preserve"> 3s+5s dance Espagnole, ending 4s turn RH, 1s LH, 5s RH, 3s LH.  2 4 1 5 3</w:t>
      </w:r>
    </w:p>
    <w:p w:rsidR="00B11EB3" w:rsidRDefault="00B11EB3" w:rsidP="00B11EB3"/>
    <w:p w:rsidR="00B11EB3" w:rsidRDefault="00B11EB3" w:rsidP="00B11EB3">
      <w:pPr>
        <w:pStyle w:val="Minicrib"/>
      </w:pPr>
      <w:r>
        <w:t>TWISTED YET AGAIN  (J8x32)  3C (4C set)</w:t>
      </w:r>
      <w:r>
        <w:tab/>
        <w:t>Gaye Collin</w:t>
      </w:r>
    </w:p>
    <w:p w:rsidR="00B11EB3" w:rsidRDefault="00B11EB3" w:rsidP="00B11EB3">
      <w:pPr>
        <w:pStyle w:val="DanceBody"/>
      </w:pPr>
      <w:r>
        <w:t xml:space="preserve"> 1- 8</w:t>
      </w:r>
      <w:r>
        <w:tab/>
        <w:t>"Twisted Rights &amp; Lefts":</w:t>
      </w:r>
    </w:p>
    <w:p w:rsidR="00B11EB3" w:rsidRDefault="00B11EB3" w:rsidP="00B11EB3">
      <w:pPr>
        <w:pStyle w:val="DanceBody"/>
      </w:pPr>
      <w:r>
        <w:tab/>
        <w:t>1-6   1s+2s cross RH, 1L+2L also 1M+2M turn 3/4 LH on the side to finish in balance in line across the set &amp; all set</w:t>
      </w:r>
    </w:p>
    <w:p w:rsidR="00B11EB3" w:rsidRDefault="00B11EB3" w:rsidP="00B11EB3">
      <w:pPr>
        <w:pStyle w:val="DanceBody"/>
      </w:pPr>
      <w:r>
        <w:tab/>
        <w:t>7-8   1M+2L cast by the right to finish 1M in 2nd place and 2L in 1st place own side</w:t>
      </w:r>
    </w:p>
    <w:p w:rsidR="00B11EB3" w:rsidRDefault="00B11EB3" w:rsidP="00B11EB3">
      <w:pPr>
        <w:pStyle w:val="DanceBody"/>
      </w:pPr>
      <w:r>
        <w:tab/>
      </w:r>
      <w:r w:rsidRPr="00CE1D5F">
        <w:rPr>
          <w:b/>
        </w:rPr>
        <w:t>while</w:t>
      </w:r>
      <w:r>
        <w:t xml:space="preserve"> 1L+2M dance round each other to finish 1L in 2nd place and 2M in 1st place, 1s face up</w:t>
      </w:r>
    </w:p>
    <w:p w:rsidR="00B11EB3" w:rsidRDefault="00B11EB3" w:rsidP="00B11EB3">
      <w:pPr>
        <w:pStyle w:val="DanceBody"/>
      </w:pPr>
      <w:r>
        <w:t xml:space="preserve"> 9-16</w:t>
      </w:r>
      <w:r>
        <w:tab/>
        <w:t>2s+1s+3s chase 1/2 round (4 bars); 1s contine to dance 1/2 Fig 8 (1L up round 3s, 1M down round 2s)</w:t>
      </w:r>
    </w:p>
    <w:p w:rsidR="00B11EB3" w:rsidRDefault="00B11EB3" w:rsidP="00B11EB3">
      <w:pPr>
        <w:pStyle w:val="DanceBody"/>
      </w:pPr>
      <w:r>
        <w:t>17-20</w:t>
      </w:r>
      <w:r>
        <w:tab/>
        <w:t>3s+1s+2s dance 4 bars Set &amp; Rotate for 3 couples (1M now in centre 1st place facing down, 1L in 3rd place facing up)</w:t>
      </w:r>
      <w:r>
        <w:tab/>
      </w:r>
    </w:p>
    <w:p w:rsidR="00B11EB3" w:rsidRDefault="00B11EB3" w:rsidP="00B11EB3">
      <w:pPr>
        <w:pStyle w:val="DanceBody"/>
      </w:pPr>
      <w:r>
        <w:t>21-24</w:t>
      </w:r>
      <w:r>
        <w:tab/>
      </w:r>
      <w:r w:rsidRPr="00186D38">
        <w:rPr>
          <w:b/>
        </w:rPr>
        <w:t>While</w:t>
      </w:r>
      <w:r>
        <w:t xml:space="preserve"> 3s+2s chase clockwise (2 bars) &amp; stand (2 bars), </w:t>
      </w:r>
      <w:r w:rsidRPr="00186D38">
        <w:t>1s</w:t>
      </w:r>
      <w:r>
        <w:t xml:space="preserve"> 1/2 turn RH, 1L casts round 2s at top, 1M round 3s to 2nd place own side</w:t>
      </w:r>
    </w:p>
    <w:p w:rsidR="00B11EB3" w:rsidRPr="00186D38" w:rsidRDefault="00B11EB3" w:rsidP="00B11EB3">
      <w:pPr>
        <w:pStyle w:val="DanceBody"/>
        <w:keepNext w:val="0"/>
        <w:rPr>
          <w:b/>
        </w:rPr>
      </w:pPr>
      <w:r>
        <w:t>25-32</w:t>
      </w:r>
      <w:r>
        <w:tab/>
        <w:t>2s+1s+3s circle 6H round &amp; back. 2 1 3</w:t>
      </w:r>
    </w:p>
    <w:p w:rsidR="00B11EB3" w:rsidRDefault="00B11EB3" w:rsidP="00B11EB3"/>
    <w:p w:rsidR="00B11EB3" w:rsidRDefault="00B11EB3" w:rsidP="00B11EB3">
      <w:pPr>
        <w:pStyle w:val="Minicrib"/>
      </w:pPr>
      <w:r>
        <w:t>THE TWISTER  (R8x32)  3C (4C Set)</w:t>
      </w:r>
      <w:r>
        <w:tab/>
        <w:t>Alice McLean  Laurieston Coll 2</w:t>
      </w:r>
    </w:p>
    <w:p w:rsidR="00B11EB3" w:rsidRDefault="00B11EB3" w:rsidP="00B11EB3">
      <w:pPr>
        <w:pStyle w:val="DanceBody"/>
      </w:pPr>
      <w:r>
        <w:t xml:space="preserve"> 1- 8</w:t>
      </w:r>
      <w:r>
        <w:tab/>
        <w:t>1s dance reels of 3 on own sides (1s between 2s to start)</w:t>
      </w:r>
    </w:p>
    <w:p w:rsidR="00B11EB3" w:rsidRDefault="00B11EB3" w:rsidP="00B11EB3">
      <w:pPr>
        <w:pStyle w:val="DanceBody"/>
      </w:pPr>
      <w:r>
        <w:t xml:space="preserve"> 9-16</w:t>
      </w:r>
      <w:r>
        <w:tab/>
        <w:t>1s set, cast 1 place, cross down below 3s &amp; cast up to 2</w:t>
      </w:r>
      <w:r w:rsidRPr="00972EEB">
        <w:t>nd</w:t>
      </w:r>
      <w:r>
        <w:t xml:space="preserve"> place opposite sides</w:t>
      </w:r>
    </w:p>
    <w:p w:rsidR="00B11EB3" w:rsidRDefault="00B11EB3" w:rsidP="00B11EB3">
      <w:pPr>
        <w:pStyle w:val="DanceBody"/>
      </w:pPr>
      <w:r>
        <w:t>17-24</w:t>
      </w:r>
      <w:r>
        <w:tab/>
        <w:t>1s dance 1/2 reel of 3 across (Man with 2s &amp; Lady with 3s) into 1/2 reel of 3 on own sides</w:t>
      </w:r>
    </w:p>
    <w:p w:rsidR="00B11EB3" w:rsidRDefault="00B11EB3" w:rsidP="00B11EB3">
      <w:pPr>
        <w:pStyle w:val="DanceBody"/>
        <w:keepNext w:val="0"/>
      </w:pPr>
      <w:r>
        <w:t>25-32</w:t>
      </w:r>
      <w:r>
        <w:tab/>
        <w:t>All chase clockwise 1/2 way &amp; 1s turn 1.1/2 times</w:t>
      </w:r>
    </w:p>
    <w:p w:rsidR="00B11EB3" w:rsidRDefault="00B11EB3" w:rsidP="00B11EB3"/>
    <w:p w:rsidR="00B11EB3" w:rsidRDefault="00B11EB3" w:rsidP="00B11EB3">
      <w:pPr>
        <w:pStyle w:val="Minicrib"/>
      </w:pPr>
      <w:r>
        <w:t>TWIX HILL AND GLEN  (R4x48)  4C Set</w:t>
      </w:r>
      <w:r>
        <w:tab/>
        <w:t>Barry Skelton  Brig O' Balgownie</w:t>
      </w:r>
    </w:p>
    <w:p w:rsidR="00B11EB3" w:rsidRDefault="00B11EB3" w:rsidP="00B11EB3">
      <w:pPr>
        <w:pStyle w:val="DanceBody"/>
      </w:pPr>
      <w:r>
        <w:t xml:space="preserve"> 1- 8</w:t>
      </w:r>
      <w:r>
        <w:tab/>
        <w:t>1s set, turn 3/4 RH (2s step up); 1s+2s dance RH across</w:t>
      </w:r>
    </w:p>
    <w:p w:rsidR="00B11EB3" w:rsidRDefault="00B11EB3" w:rsidP="00B11EB3">
      <w:pPr>
        <w:pStyle w:val="DanceBody"/>
      </w:pPr>
      <w:r>
        <w:t xml:space="preserve"> 9-16</w:t>
      </w:r>
      <w:r>
        <w:tab/>
        <w:t>1L followed by 1M dance Alternating Tandem reel of 3 across (RSh to 2L to start).  1s end in 2nd place own side.  2 1 3 4</w:t>
      </w:r>
    </w:p>
    <w:p w:rsidR="00B11EB3" w:rsidRDefault="00B11EB3" w:rsidP="00B11EB3">
      <w:pPr>
        <w:pStyle w:val="DanceBody"/>
      </w:pPr>
      <w:r>
        <w:t>17-24</w:t>
      </w:r>
      <w:r>
        <w:tab/>
        <w:t>1s+3s+4s dance reel of 3 on sides (1s RSh to 3s to start)</w:t>
      </w:r>
    </w:p>
    <w:p w:rsidR="00B11EB3" w:rsidRDefault="00B11EB3" w:rsidP="00B11EB3">
      <w:pPr>
        <w:pStyle w:val="DanceBody"/>
      </w:pPr>
      <w:r>
        <w:t>25-32</w:t>
      </w:r>
      <w:r>
        <w:tab/>
        <w:t>1s set, turn 3/4 RH (3s step up); 1s+3s dance RH across</w:t>
      </w:r>
    </w:p>
    <w:p w:rsidR="00B11EB3" w:rsidRDefault="00B11EB3" w:rsidP="00B11EB3">
      <w:pPr>
        <w:pStyle w:val="DanceBody"/>
      </w:pPr>
      <w:r>
        <w:t>33-40</w:t>
      </w:r>
      <w:r>
        <w:tab/>
        <w:t>1L followed by 1M dance Alternating Tandem reel of 3 across (RSh to 3L to start).  1s end in 3rd place own side.  2 3 1 4</w:t>
      </w:r>
    </w:p>
    <w:p w:rsidR="00B11EB3" w:rsidRDefault="00B11EB3" w:rsidP="00B11EB3">
      <w:pPr>
        <w:pStyle w:val="DanceBody"/>
        <w:keepNext w:val="0"/>
      </w:pPr>
      <w:r>
        <w:t>41-48</w:t>
      </w:r>
      <w:r>
        <w:tab/>
        <w:t>2s+3s+1s dance reel of 3 on sides (1s LSh to 3s to start). 1s end in 3rd place own side.  1s &amp; 4s change places bars 1-2 of next time as new top couple start.</w:t>
      </w:r>
    </w:p>
    <w:p w:rsidR="00B11EB3" w:rsidRDefault="00B11EB3" w:rsidP="00B11EB3"/>
    <w:p w:rsidR="00B11EB3" w:rsidRDefault="00B11EB3" w:rsidP="00B11EB3">
      <w:pPr>
        <w:pStyle w:val="Minicrib"/>
      </w:pPr>
      <w:r>
        <w:t>TWIXT DON &amp; DEE  (S4x32)  4C set</w:t>
      </w:r>
      <w:r>
        <w:tab/>
        <w:t>John Drewry  Deeside Bk 2</w:t>
      </w:r>
    </w:p>
    <w:p w:rsidR="00B11EB3" w:rsidRDefault="00B11EB3" w:rsidP="00B11EB3">
      <w:pPr>
        <w:pStyle w:val="DanceBody"/>
      </w:pPr>
      <w:r>
        <w:t xml:space="preserve"> 1- 8</w:t>
      </w:r>
      <w:r>
        <w:tab/>
        <w:t>1s+2s &amp; 3s+4s dance double Fig of 8  (1s &amp; 4s cast to start &amp; end facing out)</w:t>
      </w:r>
    </w:p>
    <w:p w:rsidR="00B11EB3" w:rsidRDefault="00B11EB3" w:rsidP="00B11EB3">
      <w:pPr>
        <w:pStyle w:val="DanceBody"/>
      </w:pPr>
      <w:r>
        <w:t xml:space="preserve"> 9-16</w:t>
      </w:r>
      <w:r>
        <w:tab/>
        <w:t>1s &amp; 4s cast 1 place &amp; turn partners 2H, open out into 4H round to left &amp; end 1s &amp; 4s turning right about to face corners (M face M &amp; L face L)</w:t>
      </w:r>
    </w:p>
    <w:p w:rsidR="00B11EB3" w:rsidRDefault="00B11EB3" w:rsidP="00B11EB3">
      <w:pPr>
        <w:pStyle w:val="DanceBody"/>
      </w:pPr>
      <w:r>
        <w:t>17-24</w:t>
      </w:r>
      <w:r>
        <w:tab/>
        <w:t>1s+4s dance "Hello-Goodbye" setting. 1s+4s end in centre facing diagonally opposite "corner"</w:t>
      </w:r>
    </w:p>
    <w:p w:rsidR="00B11EB3" w:rsidRDefault="00B11EB3" w:rsidP="00B11EB3">
      <w:pPr>
        <w:pStyle w:val="DanceBody"/>
        <w:keepNext w:val="0"/>
      </w:pPr>
      <w:r>
        <w:t>25-32</w:t>
      </w:r>
      <w:r>
        <w:tab/>
        <w:t xml:space="preserve">4s turn 2s NH (at top) </w:t>
      </w:r>
      <w:r>
        <w:rPr>
          <w:b/>
        </w:rPr>
        <w:t>as</w:t>
      </w:r>
      <w:r>
        <w:t xml:space="preserve"> 1s turn 3s NH (at bottom - i.e. 4s &amp; 1s dancing out of ends) to 2 (4) (1) 3;  4s &amp; 1s dance 1/2 Figs of 8 round ends.  2 4 1 3</w:t>
      </w:r>
    </w:p>
    <w:p w:rsidR="00B11EB3" w:rsidRDefault="00B11EB3" w:rsidP="00B11EB3"/>
    <w:p w:rsidR="00B11EB3" w:rsidRDefault="00B11EB3" w:rsidP="00B11EB3">
      <w:pPr>
        <w:pStyle w:val="Minicrib"/>
      </w:pPr>
      <w:r>
        <w:t>TWIXT KEIR &amp; KENT  (J8x40)  3C (4C set)</w:t>
      </w:r>
      <w:r>
        <w:tab/>
        <w:t>M Ball  Southport 1</w:t>
      </w:r>
    </w:p>
    <w:p w:rsidR="00B11EB3" w:rsidRDefault="00B11EB3" w:rsidP="00B11EB3">
      <w:pPr>
        <w:pStyle w:val="DanceBody"/>
      </w:pPr>
      <w:r>
        <w:t xml:space="preserve"> 1- 8</w:t>
      </w:r>
      <w:r>
        <w:tab/>
        <w:t>1s+3s dance double Fig of 8 round 2s (1s crossing down to start)</w:t>
      </w:r>
    </w:p>
    <w:p w:rsidR="00B11EB3" w:rsidRDefault="00B11EB3" w:rsidP="00B11EB3">
      <w:pPr>
        <w:pStyle w:val="DanceBody"/>
      </w:pPr>
      <w:r>
        <w:t xml:space="preserve"> 9-16</w:t>
      </w:r>
      <w:r>
        <w:tab/>
        <w:t>1s cross down (each couple cross down as they reach top place) to dance reels of 3 on sides</w:t>
      </w:r>
    </w:p>
    <w:p w:rsidR="00B11EB3" w:rsidRDefault="00B11EB3" w:rsidP="00B11EB3">
      <w:pPr>
        <w:pStyle w:val="DanceBody"/>
      </w:pPr>
      <w:r>
        <w:t>17-24</w:t>
      </w:r>
      <w:r>
        <w:tab/>
        <w:t>1s+2s dance RH across for 3 bars &amp; back for 3, 1s cast to 2</w:t>
      </w:r>
      <w:r w:rsidRPr="00972EEB">
        <w:t>nd</w:t>
      </w:r>
      <w:r>
        <w:t xml:space="preserve"> place</w:t>
      </w:r>
      <w:r w:rsidRPr="00BA6B4D">
        <w:rPr>
          <w:b/>
        </w:rPr>
        <w:t xml:space="preserve"> while </w:t>
      </w:r>
      <w:r>
        <w:t>2s cross up LH to top place on own side</w:t>
      </w:r>
    </w:p>
    <w:p w:rsidR="00B11EB3" w:rsidRDefault="00B11EB3" w:rsidP="00B11EB3">
      <w:pPr>
        <w:pStyle w:val="DanceBody"/>
      </w:pPr>
      <w:r>
        <w:t>25-32</w:t>
      </w:r>
      <w:r>
        <w:tab/>
        <w:t>1s+3s dance RH across for 3 bars &amp; back for 3, 1s cast to 3</w:t>
      </w:r>
      <w:r w:rsidRPr="00972EEB">
        <w:t>rd</w:t>
      </w:r>
      <w:r>
        <w:t xml:space="preserve"> place</w:t>
      </w:r>
      <w:r w:rsidRPr="00BA6B4D">
        <w:rPr>
          <w:b/>
        </w:rPr>
        <w:t xml:space="preserve"> while </w:t>
      </w:r>
      <w:r>
        <w:t>3s cross up LH to 2</w:t>
      </w:r>
      <w:r w:rsidRPr="00972EEB">
        <w:t>nd</w:t>
      </w:r>
      <w:r>
        <w:t xml:space="preserve"> place on own side</w:t>
      </w:r>
    </w:p>
    <w:p w:rsidR="00B11EB3" w:rsidRDefault="00B11EB3" w:rsidP="00B11EB3">
      <w:pPr>
        <w:pStyle w:val="DanceBody"/>
        <w:keepNext w:val="0"/>
      </w:pPr>
      <w:r>
        <w:t>33-40</w:t>
      </w:r>
      <w:r>
        <w:tab/>
        <w:t>1s cross RH, cast up 1 place, lead up between 2s &amp; cast to 2</w:t>
      </w:r>
      <w:r w:rsidRPr="00972EEB">
        <w:t>nd</w:t>
      </w:r>
      <w:r>
        <w:t xml:space="preserve"> place</w:t>
      </w:r>
    </w:p>
    <w:p w:rsidR="00B11EB3" w:rsidRDefault="00B11EB3" w:rsidP="00B11EB3"/>
    <w:p w:rsidR="00B11EB3" w:rsidRDefault="00B11EB3" w:rsidP="00B11EB3">
      <w:pPr>
        <w:pStyle w:val="Minicrib"/>
      </w:pPr>
      <w:r>
        <w:t>TWIZELL BRIDGE  (J8x32)  3C (4C set)</w:t>
      </w:r>
      <w:r>
        <w:tab/>
        <w:t>Roy Goldring</w:t>
      </w:r>
    </w:p>
    <w:p w:rsidR="00B11EB3" w:rsidRPr="00FE7E35" w:rsidRDefault="00B11EB3" w:rsidP="00B11EB3">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B11EB3" w:rsidRPr="00FE7E35" w:rsidRDefault="00B11EB3" w:rsidP="00B11EB3">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B11EB3" w:rsidRPr="00FE7E35" w:rsidRDefault="00B11EB3" w:rsidP="00B11EB3">
      <w:pPr>
        <w:pStyle w:val="DanceBody"/>
      </w:pPr>
      <w:r w:rsidRPr="00FE7E35">
        <w:t>17-24</w:t>
      </w:r>
      <w:r w:rsidRPr="00FE7E35">
        <w:tab/>
        <w:t>1s set adv &amp; turn right about to end BtoB 1M facing 2s</w:t>
      </w:r>
      <w:r w:rsidRPr="00BA6B4D">
        <w:rPr>
          <w:b/>
        </w:rPr>
        <w:t xml:space="preserve"> </w:t>
      </w:r>
      <w:r>
        <w:rPr>
          <w:b/>
        </w:rPr>
        <w:t xml:space="preserve">as </w:t>
      </w:r>
      <w:r w:rsidRPr="00FE7E35">
        <w:t>1L faces 3s &amp; all set (</w:t>
      </w:r>
      <w:r w:rsidRPr="00FE7E35">
        <w:rPr>
          <w:b/>
        </w:rPr>
        <w:t xml:space="preserve">as </w:t>
      </w:r>
      <w:r w:rsidRPr="00FE7E35">
        <w:t>Double Triangles), 1s change places &amp; set to other couple</w:t>
      </w:r>
    </w:p>
    <w:p w:rsidR="00B11EB3" w:rsidRPr="00FE7E35" w:rsidRDefault="00B11EB3" w:rsidP="00B11EB3">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B11EB3" w:rsidRDefault="00B11EB3" w:rsidP="00B11EB3"/>
    <w:p w:rsidR="00B11EB3" w:rsidRDefault="00B11EB3" w:rsidP="00B11EB3">
      <w:pPr>
        <w:pStyle w:val="Minicrib"/>
      </w:pPr>
      <w:r>
        <w:t>TWO &amp; TWO  (J8x32)  2C (4C set)</w:t>
      </w:r>
      <w:r>
        <w:tab/>
        <w:t>RSCDS Bk 19</w:t>
      </w:r>
    </w:p>
    <w:p w:rsidR="00B11EB3" w:rsidRDefault="00B11EB3" w:rsidP="00B11EB3">
      <w:pPr>
        <w:pStyle w:val="DanceBody"/>
      </w:pPr>
      <w:r>
        <w:t xml:space="preserve"> 1- 8</w:t>
      </w:r>
      <w:r>
        <w:tab/>
        <w:t>1s+2s set twice &amp; turn RH</w:t>
      </w:r>
    </w:p>
    <w:p w:rsidR="00B11EB3" w:rsidRDefault="00B11EB3" w:rsidP="00B11EB3">
      <w:pPr>
        <w:pStyle w:val="DanceBody"/>
      </w:pPr>
      <w:r>
        <w:t xml:space="preserve"> 9-16</w:t>
      </w:r>
      <w:r>
        <w:tab/>
        <w:t>1s set twice to 2s on sides &amp; turn partners LH</w:t>
      </w:r>
    </w:p>
    <w:p w:rsidR="00B11EB3" w:rsidRDefault="00B11EB3" w:rsidP="00B11EB3">
      <w:pPr>
        <w:pStyle w:val="DanceBody"/>
      </w:pPr>
      <w:r>
        <w:t>17-24</w:t>
      </w:r>
      <w:r>
        <w:tab/>
        <w:t>1s+2s circle 4H round &amp; dance DoSiDo with partner</w:t>
      </w:r>
    </w:p>
    <w:p w:rsidR="00B11EB3" w:rsidRDefault="00B11EB3" w:rsidP="00B11EB3">
      <w:pPr>
        <w:pStyle w:val="DanceBody"/>
        <w:keepNext w:val="0"/>
      </w:pPr>
      <w:r>
        <w:t>25-32</w:t>
      </w:r>
      <w:r>
        <w:tab/>
        <w:t>1s lead down the middle for 3 steps, back to top &amp; cast to 2</w:t>
      </w:r>
      <w:r w:rsidRPr="00972EEB">
        <w:t>nd</w:t>
      </w:r>
      <w:r>
        <w:t xml:space="preserve"> places</w:t>
      </w:r>
    </w:p>
    <w:p w:rsidR="00B11EB3" w:rsidRDefault="00B11EB3" w:rsidP="00B11EB3"/>
    <w:p w:rsidR="00B11EB3" w:rsidRDefault="00B11EB3" w:rsidP="00B11EB3">
      <w:pPr>
        <w:pStyle w:val="Minicrib"/>
      </w:pPr>
      <w:r>
        <w:t>THE TWO GRAY CATS  (R8x40)  3C (4C set)</w:t>
      </w:r>
      <w:r>
        <w:tab/>
        <w:t>Francis Walduck  The Other Kangaroo Paw</w:t>
      </w:r>
    </w:p>
    <w:p w:rsidR="00B11EB3" w:rsidRPr="00864C05" w:rsidRDefault="00B11EB3" w:rsidP="00B11EB3">
      <w:pPr>
        <w:pStyle w:val="DanceBody"/>
        <w:rPr>
          <w:noProof/>
        </w:rPr>
      </w:pPr>
      <w:r w:rsidRPr="00864C05">
        <w:rPr>
          <w:noProof/>
        </w:rPr>
        <w:t xml:space="preserve"> 1- 8</w:t>
      </w:r>
      <w:r w:rsidRPr="00864C05">
        <w:rPr>
          <w:noProof/>
        </w:rPr>
        <w:tab/>
        <w:t>1s+2s dance double Fig 8, 2s dancing up to start &amp; finish facing out/up</w:t>
      </w:r>
    </w:p>
    <w:p w:rsidR="00B11EB3" w:rsidRPr="00864C05" w:rsidRDefault="00B11EB3" w:rsidP="00B11EB3">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B11EB3" w:rsidRDefault="00B11EB3" w:rsidP="00B11EB3">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B11EB3" w:rsidRPr="00864C05" w:rsidRDefault="00B11EB3" w:rsidP="00B11EB3">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B11EB3" w:rsidRPr="00864C05" w:rsidRDefault="00B11EB3" w:rsidP="00B11EB3">
      <w:pPr>
        <w:pStyle w:val="DanceBody"/>
        <w:keepNext w:val="0"/>
        <w:rPr>
          <w:noProof/>
        </w:rPr>
      </w:pPr>
      <w:r w:rsidRPr="00864C05">
        <w:rPr>
          <w:noProof/>
        </w:rPr>
        <w:t>33-40</w:t>
      </w:r>
      <w:r w:rsidRPr="00864C05">
        <w:rPr>
          <w:noProof/>
        </w:rPr>
        <w:tab/>
        <w:t>2s+1s+3s circle 6H round &amp; back</w:t>
      </w:r>
    </w:p>
    <w:p w:rsidR="00B11EB3" w:rsidRDefault="00B11EB3" w:rsidP="00B11EB3"/>
    <w:p w:rsidR="00B11EB3" w:rsidRDefault="00B11EB3" w:rsidP="00B11EB3">
      <w:pPr>
        <w:pStyle w:val="Minicrib"/>
      </w:pPr>
      <w:r>
        <w:t>TWO OF THE BEST  (J96)  Sq.Set</w:t>
      </w:r>
      <w:r>
        <w:tab/>
        <w:t>Ann Dix  Reel Friends 1</w:t>
      </w:r>
    </w:p>
    <w:p w:rsidR="00B11EB3" w:rsidRPr="0035126D" w:rsidRDefault="00B11EB3" w:rsidP="00B11EB3">
      <w:pPr>
        <w:pStyle w:val="DanceBody"/>
      </w:pPr>
      <w:r w:rsidRPr="0035126D">
        <w:t xml:space="preserve"> 1- 8</w:t>
      </w:r>
      <w:r w:rsidRPr="0035126D">
        <w:tab/>
        <w:t>1s &amp; 3s set to opp person, change places RH (in middle), set again &amp; Ladies turn right to end in own places</w:t>
      </w:r>
      <w:r w:rsidRPr="0035126D">
        <w:rPr>
          <w:b/>
        </w:rPr>
        <w:t xml:space="preserve"> while </w:t>
      </w:r>
      <w:r w:rsidRPr="0035126D">
        <w:t>Men end in each others place</w:t>
      </w:r>
    </w:p>
    <w:p w:rsidR="00B11EB3" w:rsidRPr="0035126D" w:rsidRDefault="00B11EB3" w:rsidP="00B11EB3">
      <w:pPr>
        <w:pStyle w:val="DanceBody"/>
      </w:pPr>
      <w:r w:rsidRPr="0035126D">
        <w:t xml:space="preserve"> 9-16</w:t>
      </w:r>
      <w:r w:rsidRPr="0035126D">
        <w:tab/>
        <w:t>2s &amp; 4s repeat</w:t>
      </w:r>
    </w:p>
    <w:p w:rsidR="00B11EB3" w:rsidRDefault="00B11EB3" w:rsidP="00B11EB3">
      <w:pPr>
        <w:pStyle w:val="DanceBody"/>
      </w:pPr>
      <w:r w:rsidRPr="0035126D">
        <w:t>17-24</w:t>
      </w:r>
      <w:r w:rsidRPr="0035126D">
        <w:tab/>
        <w:t>1s+3s 1/2 Ladies' Chain, 2s+4s 1/2 Ladies' Chain</w:t>
      </w:r>
    </w:p>
    <w:p w:rsidR="00B11EB3" w:rsidRPr="0035126D" w:rsidRDefault="00B11EB3" w:rsidP="00B11EB3">
      <w:pPr>
        <w:pStyle w:val="DanceBody"/>
      </w:pPr>
      <w:r w:rsidRPr="0035126D">
        <w:t>25-32</w:t>
      </w:r>
      <w:r w:rsidRPr="0035126D">
        <w:tab/>
        <w:t>All dance 1/2 Grand Chain (RH to corners), all promenade anticlockwise to end opposite original prtns with Ladies in centre facing partners</w:t>
      </w:r>
    </w:p>
    <w:p w:rsidR="00B11EB3" w:rsidRPr="0035126D" w:rsidRDefault="00B11EB3" w:rsidP="00B11EB3">
      <w:pPr>
        <w:pStyle w:val="DanceBody"/>
      </w:pPr>
      <w:r w:rsidRPr="0035126D">
        <w:t>33-40</w:t>
      </w:r>
      <w:r w:rsidRPr="0035126D">
        <w:tab/>
        <w:t>All petronella turn to Men in centre facing anticlockwise &amp; Ladies facing clockwise on outside</w:t>
      </w:r>
    </w:p>
    <w:p w:rsidR="00B11EB3" w:rsidRPr="0035126D" w:rsidRDefault="00B11EB3" w:rsidP="00B11EB3">
      <w:pPr>
        <w:pStyle w:val="DanceBody"/>
      </w:pPr>
      <w:r w:rsidRPr="0035126D">
        <w:t>41-48</w:t>
      </w:r>
      <w:r w:rsidRPr="0035126D">
        <w:tab/>
        <w:t>Ladies dance 1/4 round</w:t>
      </w:r>
      <w:r w:rsidRPr="0035126D">
        <w:rPr>
          <w:b/>
        </w:rPr>
        <w:t xml:space="preserve"> while </w:t>
      </w:r>
      <w:r w:rsidRPr="0035126D">
        <w:t>Men dance 1/2 LH across, all 1/2 turn new partner &amp; Men dance 1/4 round</w:t>
      </w:r>
      <w:r w:rsidRPr="0035126D">
        <w:rPr>
          <w:b/>
        </w:rPr>
        <w:t xml:space="preserve"> while </w:t>
      </w:r>
      <w:r w:rsidRPr="0035126D">
        <w:t>Ladies</w:t>
      </w:r>
      <w:r w:rsidRPr="0035126D">
        <w:rPr>
          <w:b/>
        </w:rPr>
        <w:t xml:space="preserve"> </w:t>
      </w:r>
      <w:r w:rsidRPr="0035126D">
        <w:t>dance 1/2 LH across, all 1/2 turn new partners (Ladies into centre)</w:t>
      </w:r>
    </w:p>
    <w:p w:rsidR="00B11EB3" w:rsidRPr="0035126D" w:rsidRDefault="00B11EB3" w:rsidP="00B11EB3">
      <w:pPr>
        <w:pStyle w:val="DanceBody"/>
      </w:pPr>
      <w:r w:rsidRPr="0035126D">
        <w:t>49-56</w:t>
      </w:r>
      <w:r w:rsidRPr="0035126D">
        <w:tab/>
        <w:t>Repeat with Ladies ending on partners right in square formation</w:t>
      </w:r>
    </w:p>
    <w:p w:rsidR="00B11EB3" w:rsidRPr="0035126D" w:rsidRDefault="00B11EB3" w:rsidP="00B11EB3">
      <w:pPr>
        <w:pStyle w:val="DanceBody"/>
      </w:pPr>
      <w:r w:rsidRPr="0035126D">
        <w:t>57-64</w:t>
      </w:r>
      <w:r w:rsidRPr="0035126D">
        <w:tab/>
        <w:t>Men dance in front of partner, behind next Lady to opposite place, Ladies dance in front of their new partner, behind next Man to partner's right</w:t>
      </w:r>
    </w:p>
    <w:p w:rsidR="00B11EB3" w:rsidRPr="0035126D" w:rsidRDefault="00B11EB3" w:rsidP="00B11EB3">
      <w:pPr>
        <w:pStyle w:val="DanceBody"/>
        <w:keepNext w:val="0"/>
      </w:pPr>
      <w:r w:rsidRPr="0035126D">
        <w:t>65-96</w:t>
      </w:r>
      <w:r w:rsidRPr="0035126D">
        <w:tab/>
        <w:t>Repeat bars 1-32</w:t>
      </w:r>
    </w:p>
    <w:p w:rsidR="00B11EB3" w:rsidRDefault="00B11EB3" w:rsidP="00B11EB3"/>
    <w:p w:rsidR="00B11EB3" w:rsidRDefault="00B11EB3" w:rsidP="00B11EB3">
      <w:pPr>
        <w:pStyle w:val="Minicrib"/>
      </w:pPr>
      <w:r>
        <w:t>TWO PEAS IN A POD  (R8x32)  3C (4C set)</w:t>
      </w:r>
      <w:r>
        <w:tab/>
        <w:t>Jim Rae  A Dancing Tour 2</w:t>
      </w:r>
    </w:p>
    <w:p w:rsidR="00B11EB3" w:rsidRDefault="00B11EB3" w:rsidP="00B11EB3">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B11EB3" w:rsidRPr="00EF2BF6" w:rsidRDefault="00B11EB3" w:rsidP="00B11EB3">
      <w:pPr>
        <w:pStyle w:val="DanceBody"/>
      </w:pPr>
      <w:r>
        <w:t xml:space="preserve"> 9-16</w:t>
      </w:r>
      <w:r>
        <w:tab/>
        <w:t xml:space="preserve">1s lead down &amp; back up. On bars 15-16 Lady turns under Man's right </w:t>
      </w:r>
      <w:r w:rsidRPr="00EF2BF6">
        <w:t>arm</w:t>
      </w:r>
      <w:r>
        <w:t xml:space="preserve"> </w:t>
      </w:r>
      <w:r>
        <w:rPr>
          <w:b/>
        </w:rPr>
        <w:t>as</w:t>
      </w:r>
      <w:r>
        <w:t xml:space="preserve"> he turns right about, 1s end facing 1st corners</w:t>
      </w:r>
    </w:p>
    <w:p w:rsidR="00B11EB3" w:rsidRDefault="00B11EB3" w:rsidP="00B11EB3">
      <w:pPr>
        <w:pStyle w:val="DanceBody"/>
      </w:pPr>
      <w:r>
        <w:t>17-24</w:t>
      </w:r>
      <w:r>
        <w:tab/>
        <w:t>1s dance 'Hello-Goodbye' setting ending with a clap &amp; petronella turn to 2</w:t>
      </w:r>
      <w:r w:rsidRPr="00972EEB">
        <w:t>nd</w:t>
      </w:r>
      <w:r>
        <w:t xml:space="preserve"> place own sides</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TWO REBECCAS  (J3x32)  3C Set</w:t>
      </w:r>
      <w:r>
        <w:tab/>
        <w:t>Holly Boyd  Célébrations</w:t>
      </w:r>
    </w:p>
    <w:p w:rsidR="00B11EB3" w:rsidRDefault="00B11EB3" w:rsidP="00B11EB3">
      <w:pPr>
        <w:pStyle w:val="DanceBody"/>
      </w:pPr>
      <w:r>
        <w:t xml:space="preserve"> 1 - 8</w:t>
      </w:r>
      <w:r>
        <w:tab/>
        <w:t>1s lead down middle &amp; back finishing in 1st place facing out</w:t>
      </w:r>
    </w:p>
    <w:p w:rsidR="00B11EB3" w:rsidRDefault="00B11EB3" w:rsidP="00B11EB3">
      <w:pPr>
        <w:pStyle w:val="DanceBody"/>
      </w:pPr>
      <w:r>
        <w:t xml:space="preserve"> 9-13</w:t>
      </w:r>
      <w:r>
        <w:tab/>
        <w:t xml:space="preserve">1s followed by 2s (who dance up to start) cast through 2nd place (2 bars), 1M+2M+3M dance RH across </w:t>
      </w:r>
      <w:r w:rsidRPr="0087181D">
        <w:rPr>
          <w:b/>
        </w:rPr>
        <w:t>while</w:t>
      </w:r>
      <w:r>
        <w:t xml:space="preserve"> </w:t>
      </w:r>
      <w:r w:rsidRPr="0087181D">
        <w:t>1L</w:t>
      </w:r>
      <w:r>
        <w:t>+2L+3L dance LH across (3 bars)</w:t>
      </w:r>
    </w:p>
    <w:p w:rsidR="00B11EB3" w:rsidRDefault="00B11EB3" w:rsidP="00B11EB3">
      <w:pPr>
        <w:pStyle w:val="DanceBody"/>
      </w:pPr>
      <w:r>
        <w:t>14-16</w:t>
      </w:r>
      <w:r>
        <w:tab/>
        <w:t>1s+2s join NH with partner on meeting &amp; dance up &amp; cast to end 2 1 3</w:t>
      </w:r>
    </w:p>
    <w:p w:rsidR="00B11EB3" w:rsidRDefault="00B11EB3" w:rsidP="00B11EB3">
      <w:pPr>
        <w:pStyle w:val="DanceBody"/>
      </w:pPr>
      <w:r>
        <w:t>17-24</w:t>
      </w:r>
      <w:r>
        <w:tab/>
        <w:t>1s+3s dance "Bankette":</w:t>
      </w:r>
    </w:p>
    <w:p w:rsidR="00B11EB3" w:rsidRDefault="00B11EB3" w:rsidP="00B11EB3">
      <w:pPr>
        <w:pStyle w:val="DanceBody"/>
      </w:pPr>
      <w:r>
        <w:tab/>
        <w:t>1s+3s set, 1M+3L change places RH; 1L+3M change places LH, 3s+1s cross RH with partner to own side.  2 3 1</w:t>
      </w:r>
    </w:p>
    <w:p w:rsidR="00B11EB3" w:rsidRDefault="00B11EB3" w:rsidP="00B11EB3">
      <w:pPr>
        <w:pStyle w:val="DanceBody"/>
        <w:keepNext w:val="0"/>
      </w:pPr>
      <w:r>
        <w:t>25-32</w:t>
      </w:r>
      <w:r>
        <w:tab/>
        <w:t>2s+3s+1s circle 6H round &amp; back</w:t>
      </w:r>
    </w:p>
    <w:p w:rsidR="00B11EB3" w:rsidRDefault="00B11EB3" w:rsidP="00B11EB3"/>
    <w:p w:rsidR="00B11EB3" w:rsidRDefault="00B11EB3" w:rsidP="00B11EB3">
      <w:pPr>
        <w:pStyle w:val="Minicrib"/>
      </w:pPr>
      <w:r>
        <w:t>TWO ROSES  (S8x32)  3C (4C Set)</w:t>
      </w:r>
      <w:r>
        <w:tab/>
        <w:t>John Bowie Dickson  Dunedin 5</w:t>
      </w:r>
    </w:p>
    <w:p w:rsidR="00B11EB3" w:rsidRDefault="00B11EB3" w:rsidP="00B11EB3">
      <w:pPr>
        <w:pStyle w:val="DanceBody"/>
      </w:pPr>
      <w:r>
        <w:t xml:space="preserve"> 1</w:t>
      </w:r>
      <w:r>
        <w:noBreakHyphen/>
        <w:t xml:space="preserve"> 8</w:t>
      </w:r>
      <w:r>
        <w:tab/>
        <w:t>1s set, lead down for 2 steps, 1/2 turn RH (Lady turning under Mans arm to end facing up), 1s dance up to end facing up between 2s</w:t>
      </w:r>
    </w:p>
    <w:p w:rsidR="00B11EB3" w:rsidRDefault="00B11EB3" w:rsidP="00B11EB3">
      <w:pPr>
        <w:pStyle w:val="DanceBody"/>
      </w:pPr>
      <w:r>
        <w:t xml:space="preserve"> 9</w:t>
      </w:r>
      <w:r>
        <w:noBreakHyphen/>
        <w:t>16</w:t>
      </w:r>
      <w:r>
        <w:tab/>
        <w:t>1L+2M 3/4 turn LH</w:t>
      </w:r>
      <w:r w:rsidRPr="00BA6B4D">
        <w:rPr>
          <w:b/>
        </w:rPr>
        <w:t xml:space="preserve"> while </w:t>
      </w:r>
      <w:r>
        <w:t>1M+2L 3/4 turn RH, 1s 1/2 turn 2H to face down, 1M+3M 3/4 turn RH</w:t>
      </w:r>
      <w:r w:rsidRPr="00BA6B4D">
        <w:rPr>
          <w:b/>
        </w:rPr>
        <w:t xml:space="preserve"> while </w:t>
      </w:r>
      <w:r>
        <w:t>1L+3L 3/4 turn LH &amp; 1s 1/2 turn 2H to face up</w:t>
      </w:r>
    </w:p>
    <w:p w:rsidR="00B11EB3" w:rsidRDefault="00B11EB3" w:rsidP="00B11EB3">
      <w:pPr>
        <w:pStyle w:val="DanceBody"/>
      </w:pPr>
      <w:r>
        <w:t>17</w:t>
      </w:r>
      <w:r>
        <w:noBreakHyphen/>
        <w:t>24</w:t>
      </w:r>
      <w:r>
        <w:tab/>
        <w:t>1s dance up &amp; cast to start reels of 3 on opposite sides</w:t>
      </w:r>
    </w:p>
    <w:p w:rsidR="00B11EB3" w:rsidRDefault="00B11EB3" w:rsidP="00B11EB3">
      <w:pPr>
        <w:pStyle w:val="DanceBody"/>
        <w:keepNext w:val="0"/>
      </w:pPr>
      <w:r>
        <w:t>25</w:t>
      </w:r>
      <w:r>
        <w:noBreakHyphen/>
        <w:t>32</w:t>
      </w:r>
      <w:r>
        <w:tab/>
        <w:t>1s dance up &amp; cast to 2</w:t>
      </w:r>
      <w:r w:rsidRPr="00972EEB">
        <w:t>nd</w:t>
      </w:r>
      <w:r>
        <w:t xml:space="preserve"> place</w:t>
      </w:r>
      <w:r w:rsidRPr="00BA6B4D">
        <w:rPr>
          <w:b/>
        </w:rPr>
        <w:t xml:space="preserve"> while </w:t>
      </w:r>
      <w:r>
        <w:t>2s &amp; 3s set &amp; cross RH, 2s+1s+3s set &amp; cross RH</w:t>
      </w:r>
    </w:p>
    <w:p w:rsidR="00B11EB3" w:rsidRDefault="00B11EB3" w:rsidP="00B11EB3"/>
    <w:p w:rsidR="00B11EB3" w:rsidRDefault="00B11EB3" w:rsidP="00B11EB3">
      <w:pPr>
        <w:pStyle w:val="Minicrib"/>
      </w:pPr>
      <w:r>
        <w:t>TWO TO ONE  (J8x32)  3C (4C set)</w:t>
      </w:r>
      <w:r>
        <w:tab/>
        <w:t>RSCDS Bk 28</w:t>
      </w:r>
    </w:p>
    <w:p w:rsidR="00B11EB3" w:rsidRDefault="00B11EB3" w:rsidP="00B11EB3">
      <w:pPr>
        <w:pStyle w:val="DanceBody"/>
      </w:pPr>
      <w:r>
        <w:t xml:space="preserve"> 1- 8</w:t>
      </w:r>
      <w:r>
        <w:tab/>
        <w:t>1L+2L+3L cross &amp; dance RSh round partners, back to places &amp; set</w:t>
      </w:r>
    </w:p>
    <w:p w:rsidR="00B11EB3" w:rsidRDefault="00B11EB3" w:rsidP="00B11EB3">
      <w:pPr>
        <w:pStyle w:val="DanceBody"/>
      </w:pPr>
      <w:r>
        <w:t xml:space="preserve"> 9-16</w:t>
      </w:r>
      <w:r>
        <w:tab/>
        <w:t>1M+2M+3M cross &amp; dance RSh round partners, back to places &amp; dance in to meet partner for Promenade</w:t>
      </w:r>
    </w:p>
    <w:p w:rsidR="00B11EB3" w:rsidRDefault="00B11EB3" w:rsidP="00B11EB3">
      <w:pPr>
        <w:pStyle w:val="DanceBody"/>
      </w:pPr>
      <w:r>
        <w:t>17-24</w:t>
      </w:r>
      <w:r>
        <w:tab/>
        <w:t>1s+2s+3s Promenade</w:t>
      </w:r>
    </w:p>
    <w:p w:rsidR="00B11EB3" w:rsidRDefault="00B11EB3" w:rsidP="00B11EB3">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B11EB3" w:rsidRDefault="00B11EB3" w:rsidP="00B11EB3"/>
    <w:p w:rsidR="00B11EB3" w:rsidRDefault="00B11EB3" w:rsidP="00B11EB3">
      <w:pPr>
        <w:pStyle w:val="Minicrib"/>
      </w:pPr>
      <w:r>
        <w:t>TWO TOWERS REEL  (R8x32)  3C (4C set)</w:t>
      </w:r>
      <w:r>
        <w:tab/>
        <w:t>Christian R Petersen  Scandinavian Dance Bk 1</w:t>
      </w:r>
    </w:p>
    <w:p w:rsidR="00B11EB3" w:rsidRDefault="00B11EB3" w:rsidP="00B11EB3">
      <w:pPr>
        <w:pStyle w:val="DanceBody"/>
      </w:pPr>
      <w:r>
        <w:t xml:space="preserve"> 1- 8</w:t>
      </w:r>
      <w:r>
        <w:tab/>
        <w:t>1s dance down (2s step up) to BtoB in centre 2nd place, facing own side, 2s+1s+3s dance 6 bars of Double Triangles.  1s end in centre facing opp sides</w:t>
      </w:r>
    </w:p>
    <w:p w:rsidR="00B11EB3" w:rsidRDefault="00B11EB3" w:rsidP="00B11EB3">
      <w:pPr>
        <w:pStyle w:val="DanceBody"/>
      </w:pPr>
      <w:r>
        <w:t xml:space="preserve"> 9-16</w:t>
      </w:r>
      <w:r>
        <w:tab/>
        <w:t>1L+2s &amp; 1M+3s dance reels of 3 across (1L+2L &amp; 1M+3M pass RSh to start).  1s end in 2nd place opp sides, 1L facing down, 1M facing up</w:t>
      </w:r>
    </w:p>
    <w:p w:rsidR="00B11EB3" w:rsidRDefault="00B11EB3" w:rsidP="00B11EB3">
      <w:pPr>
        <w:pStyle w:val="DanceBody"/>
      </w:pPr>
      <w:r>
        <w:t>17-20</w:t>
      </w:r>
      <w:r>
        <w:tab/>
        <w:t>1s dance out of ends &amp; cast left to 2nd place own side</w:t>
      </w:r>
    </w:p>
    <w:p w:rsidR="00B11EB3" w:rsidRDefault="00B11EB3" w:rsidP="00B11EB3">
      <w:pPr>
        <w:pStyle w:val="DanceBody"/>
      </w:pPr>
      <w:r>
        <w:t>21-28</w:t>
      </w:r>
      <w:r>
        <w:tab/>
        <w:t>1L+2s &amp; 1M+3s dance RH across &amp; LH across</w:t>
      </w:r>
    </w:p>
    <w:p w:rsidR="00B11EB3" w:rsidRDefault="00B11EB3" w:rsidP="00B11EB3">
      <w:pPr>
        <w:pStyle w:val="DanceBody"/>
        <w:keepNext w:val="0"/>
      </w:pPr>
      <w:r>
        <w:t>29-32</w:t>
      </w:r>
      <w:r>
        <w:tab/>
        <w:t>2s+1s+3s turn partners LH.  End 2 1 3</w:t>
      </w:r>
    </w:p>
    <w:p w:rsidR="00B11EB3" w:rsidRDefault="00B11EB3" w:rsidP="00B11EB3"/>
    <w:p w:rsidR="00B11EB3" w:rsidRDefault="00B11EB3" w:rsidP="00B11EB3">
      <w:pPr>
        <w:pStyle w:val="Minicrib"/>
      </w:pPr>
      <w:r>
        <w:t>TWO UP, TWO DOWN  (S4x32)  4C set</w:t>
      </w:r>
      <w:r>
        <w:tab/>
        <w:t>Derek Haynes  Carnforth Coll 5</w:t>
      </w:r>
    </w:p>
    <w:p w:rsidR="00B11EB3" w:rsidRDefault="00B11EB3" w:rsidP="00B11EB3">
      <w:pPr>
        <w:pStyle w:val="DanceBody"/>
      </w:pPr>
      <w:r>
        <w:t xml:space="preserve"> 1- 8</w:t>
      </w:r>
      <w:r>
        <w:tab/>
        <w:t>1s+2s+3s set, cross RH, set &amp; 1/2 turn partners LH into prom hold facing up</w:t>
      </w:r>
    </w:p>
    <w:p w:rsidR="00B11EB3" w:rsidRDefault="00B11EB3" w:rsidP="00B11EB3">
      <w:pPr>
        <w:pStyle w:val="DanceBody"/>
      </w:pPr>
      <w:r>
        <w:t xml:space="preserve"> 9-16</w:t>
      </w:r>
      <w:r>
        <w:tab/>
        <w:t>1s+2s+3s dance Allemande</w:t>
      </w:r>
    </w:p>
    <w:p w:rsidR="00B11EB3" w:rsidRDefault="00B11EB3" w:rsidP="00B11EB3">
      <w:pPr>
        <w:pStyle w:val="DanceBody"/>
      </w:pPr>
      <w:r>
        <w:t>17-24</w:t>
      </w:r>
      <w:r>
        <w:tab/>
        <w:t>All set, 1/2 turn partners RH, 3s+2s</w:t>
      </w:r>
      <w:r w:rsidRPr="007F0D5A">
        <w:rPr>
          <w:b/>
        </w:rPr>
        <w:t xml:space="preserve"> also </w:t>
      </w:r>
      <w:r>
        <w:t>1s+4s circle 4H round to left</w:t>
      </w:r>
    </w:p>
    <w:p w:rsidR="00B11EB3" w:rsidRDefault="00B11EB3" w:rsidP="00B11EB3">
      <w:pPr>
        <w:pStyle w:val="DanceBody"/>
      </w:pPr>
      <w:r>
        <w:t>25-32</w:t>
      </w:r>
      <w:r>
        <w:tab/>
        <w:t>All dance reels of 4 on opposite sides ending 3 2 1 4 on opposite sides</w:t>
      </w:r>
    </w:p>
    <w:p w:rsidR="00B11EB3" w:rsidRDefault="00B11EB3" w:rsidP="00B11EB3">
      <w:pPr>
        <w:pStyle w:val="DanceBody"/>
        <w:keepNext w:val="0"/>
      </w:pPr>
      <w:r>
        <w:t>Repeat with 'up-side down' set &amp; 4s leading</w:t>
      </w:r>
    </w:p>
    <w:p w:rsidR="00B11EB3" w:rsidRDefault="00B11EB3" w:rsidP="00B11EB3"/>
    <w:p w:rsidR="00B11EB3" w:rsidRDefault="00B11EB3" w:rsidP="00B11EB3">
      <w:pPr>
        <w:pStyle w:val="Minicrib"/>
      </w:pPr>
      <w:r>
        <w:t>TWO WISE OLD OWLS - FEMALE  (S8x32)  3C (4C set)</w:t>
      </w:r>
      <w:r>
        <w:tab/>
        <w:t>Rudolf Spägele, 2015</w:t>
      </w:r>
    </w:p>
    <w:p w:rsidR="00B11EB3" w:rsidRDefault="00B11EB3" w:rsidP="00B11EB3">
      <w:pPr>
        <w:pStyle w:val="DanceBody"/>
      </w:pPr>
      <w:r>
        <w:t xml:space="preserve"> 1- 8</w:t>
      </w:r>
      <w:r>
        <w:tab/>
        <w:t>1s cross RH, cast (2s step up); 2s+1s+3s 1/2 turn RH, pull back RSh &amp; dance out to opp sides (2) 1 (3)</w:t>
      </w:r>
    </w:p>
    <w:p w:rsidR="00B11EB3" w:rsidRDefault="00B11EB3" w:rsidP="00B11EB3">
      <w:pPr>
        <w:pStyle w:val="DanceBody"/>
      </w:pPr>
      <w:r>
        <w:t xml:space="preserve"> 9-16</w:t>
      </w:r>
      <w:r>
        <w:tab/>
        <w:t>2s+1s+3s Set &amp; Rotate for 3 couples:</w:t>
      </w:r>
    </w:p>
    <w:p w:rsidR="00B11EB3" w:rsidRDefault="00B11EB3" w:rsidP="00B11EB3">
      <w:pPr>
        <w:pStyle w:val="DanceBody"/>
      </w:pPr>
      <w:r>
        <w:tab/>
        <w:t>All Set &amp; Rotate singly &amp; chase clockwise to form lines of 3 across facing partners</w:t>
      </w:r>
    </w:p>
    <w:p w:rsidR="00B11EB3" w:rsidRDefault="00B11EB3" w:rsidP="00B11EB3">
      <w:pPr>
        <w:pStyle w:val="DanceBody"/>
      </w:pPr>
      <w:r>
        <w:tab/>
        <w:t>All change places with partner &amp; chase clockwise    to end (3) 1 (2)</w:t>
      </w:r>
    </w:p>
    <w:p w:rsidR="00B11EB3" w:rsidRDefault="00B11EB3" w:rsidP="00B11EB3">
      <w:pPr>
        <w:pStyle w:val="DanceBody"/>
      </w:pPr>
      <w:r>
        <w:t>17-24</w:t>
      </w:r>
      <w:r>
        <w:tab/>
        <w:t>1s dance 1/2 Fig 8 (1M up round 3s, 1L down round 2s); 3s+1s+2s 1/2 turn partner RH, pull back RSh &amp; dance out to own sides. 3 1 2</w:t>
      </w:r>
    </w:p>
    <w:p w:rsidR="00B11EB3" w:rsidRDefault="00B11EB3" w:rsidP="00B11EB3">
      <w:pPr>
        <w:pStyle w:val="DanceBody"/>
        <w:keepNext w:val="0"/>
      </w:pPr>
      <w:r>
        <w:t>25-32</w:t>
      </w:r>
      <w:r>
        <w:tab/>
        <w:t>All set, cross RH &amp; chase clockwise 1/2 round to own sides. 2 1 3</w:t>
      </w:r>
    </w:p>
    <w:p w:rsidR="00B11EB3" w:rsidRDefault="00B11EB3" w:rsidP="00B11EB3"/>
    <w:p w:rsidR="00B11EB3" w:rsidRDefault="00B11EB3" w:rsidP="00B11EB3">
      <w:pPr>
        <w:pStyle w:val="Minicrib"/>
      </w:pPr>
      <w:r>
        <w:t>TWO WISE OLD OWLS - MALE  (S8x32)  3C (4C set)</w:t>
      </w:r>
      <w:r>
        <w:tab/>
        <w:t>Rudolf Spägele, 2015</w:t>
      </w:r>
    </w:p>
    <w:p w:rsidR="00B11EB3" w:rsidRDefault="00B11EB3" w:rsidP="00B11EB3">
      <w:pPr>
        <w:pStyle w:val="DanceBody"/>
      </w:pPr>
      <w:r>
        <w:t xml:space="preserve"> 1- 8</w:t>
      </w:r>
      <w:r>
        <w:tab/>
        <w:t>1s dance in &amp; cast to face 1st corners (2 step up); 1s set to &amp; turn 1st corners 2H</w:t>
      </w:r>
    </w:p>
    <w:p w:rsidR="00B11EB3" w:rsidRDefault="00B11EB3" w:rsidP="00B11EB3">
      <w:pPr>
        <w:pStyle w:val="DanceBody"/>
      </w:pPr>
      <w:r>
        <w:t xml:space="preserve"> 9-16</w:t>
      </w:r>
      <w:r>
        <w:tab/>
        <w:t>1s+1st corners dance 1/2 diag reel of 4, 1s pass RSh &amp; dance 1/2 diag reel of 4 with 2nd corners. pass RSh to face 4th corner positions</w:t>
      </w:r>
    </w:p>
    <w:p w:rsidR="00B11EB3" w:rsidRDefault="00B11EB3" w:rsidP="00B11EB3">
      <w:pPr>
        <w:pStyle w:val="DanceBody"/>
      </w:pPr>
      <w:r>
        <w:t>17-24</w:t>
      </w:r>
      <w:r>
        <w:tab/>
        <w:t>1s set to &amp; 3/4 turn 4th corners 2H; 1s dance 1/2 Fig 8 (1M up round 3s, 1L down round 2s).  End (3) (1) (2)</w:t>
      </w:r>
    </w:p>
    <w:p w:rsidR="00B11EB3" w:rsidRDefault="00B11EB3" w:rsidP="00B11EB3">
      <w:pPr>
        <w:pStyle w:val="DanceBody"/>
        <w:keepNext w:val="0"/>
      </w:pPr>
      <w:r>
        <w:t>25-32</w:t>
      </w:r>
      <w:r>
        <w:tab/>
        <w:t>All set, cross RH &amp; chase clockwise 1/2 round to own sides. 2 1 3</w:t>
      </w:r>
    </w:p>
    <w:p w:rsidR="00B11EB3" w:rsidRDefault="00B11EB3" w:rsidP="00B11EB3"/>
    <w:p w:rsidR="00B11EB3" w:rsidRDefault="00B11EB3" w:rsidP="00B11EB3">
      <w:pPr>
        <w:pStyle w:val="Minicrib"/>
      </w:pPr>
      <w:r>
        <w:t>TWO'S COMPANY - THREE'S A CROWD  (S3x32)  3C set</w:t>
      </w:r>
      <w:r>
        <w:tab/>
        <w:t>H Sherman</w:t>
      </w:r>
    </w:p>
    <w:p w:rsidR="00B11EB3" w:rsidRDefault="00B11EB3" w:rsidP="00B11EB3">
      <w:pPr>
        <w:pStyle w:val="DanceBody"/>
      </w:pPr>
      <w:r>
        <w:t xml:space="preserve"> 1- 8</w:t>
      </w:r>
      <w:r>
        <w:tab/>
        <w:t>1s+2s+3s set &amp; dance La Baratte:-</w:t>
      </w:r>
    </w:p>
    <w:p w:rsidR="00B11EB3" w:rsidRDefault="00B11EB3" w:rsidP="00B11EB3">
      <w:pPr>
        <w:pStyle w:val="DanceBody"/>
      </w:pPr>
      <w:r>
        <w:tab/>
        <w:t>`2-4   Men 1/2 turn opposite Lady RH &amp; retains hand but at arm's length from each other</w:t>
      </w:r>
    </w:p>
    <w:p w:rsidR="00B11EB3" w:rsidRDefault="00B11EB3" w:rsidP="00B11EB3">
      <w:pPr>
        <w:pStyle w:val="DanceBody"/>
      </w:pPr>
      <w:r>
        <w:tab/>
        <w:t>`5-6   Men retrace steps with Lady turning right under Man's arm briefly into Allemande hold (Man behind Lady facing Ladies original place)</w:t>
      </w:r>
    </w:p>
    <w:p w:rsidR="00B11EB3" w:rsidRDefault="00B11EB3" w:rsidP="00B11EB3">
      <w:pPr>
        <w:pStyle w:val="DanceBody"/>
      </w:pPr>
      <w:r>
        <w:tab/>
        <w:t>`   &amp;   releasing Ladies RH she turns under Mans left arm until almost in original places</w:t>
      </w:r>
    </w:p>
    <w:p w:rsidR="00B11EB3" w:rsidRDefault="00B11EB3" w:rsidP="00B11EB3">
      <w:pPr>
        <w:pStyle w:val="DanceBody"/>
      </w:pPr>
      <w:r>
        <w:tab/>
        <w:t>`7-8   Couple change places LH to opposite places</w:t>
      </w:r>
    </w:p>
    <w:p w:rsidR="00B11EB3" w:rsidRDefault="00B11EB3" w:rsidP="00B11EB3">
      <w:pPr>
        <w:pStyle w:val="DanceBody"/>
      </w:pPr>
      <w:r>
        <w:t xml:space="preserve"> 9-16</w:t>
      </w:r>
      <w:r>
        <w:tab/>
        <w:t>1s+2s+3s Set+Link for 3 twice to end 3 2 1</w:t>
      </w:r>
    </w:p>
    <w:p w:rsidR="00B11EB3" w:rsidRDefault="00B11EB3" w:rsidP="00B11EB3">
      <w:pPr>
        <w:pStyle w:val="DanceBody"/>
      </w:pPr>
      <w:r>
        <w:t>17-20</w:t>
      </w:r>
      <w:r>
        <w:tab/>
        <w:t>3s+2s Set+Link</w:t>
      </w:r>
    </w:p>
    <w:p w:rsidR="00B11EB3" w:rsidRDefault="00B11EB3" w:rsidP="00B11EB3">
      <w:pPr>
        <w:pStyle w:val="DanceBody"/>
        <w:keepNext w:val="0"/>
      </w:pPr>
      <w:r>
        <w:t>21-32</w:t>
      </w:r>
      <w:r>
        <w:tab/>
        <w:t>All dance 3 couple R&amp;L.  2 3 1</w:t>
      </w:r>
    </w:p>
    <w:p w:rsidR="00B11EB3" w:rsidRDefault="00B11EB3" w:rsidP="00B11EB3"/>
    <w:p w:rsidR="00B11EB3" w:rsidRDefault="00B11EB3" w:rsidP="00B11EB3">
      <w:pPr>
        <w:pStyle w:val="Minicrib"/>
      </w:pPr>
      <w:r>
        <w:t>THE TWO-INCH RACE  (R5x32)  5c Set</w:t>
      </w:r>
      <w:r>
        <w:tab/>
        <w:t>Roy Goldring</w:t>
      </w:r>
    </w:p>
    <w:p w:rsidR="00B11EB3" w:rsidRDefault="00B11EB3" w:rsidP="00B11EB3">
      <w:pPr>
        <w:pStyle w:val="DanceBody"/>
      </w:pPr>
      <w:r>
        <w:t xml:space="preserve"> 1- 8</w:t>
      </w:r>
      <w:r>
        <w:tab/>
        <w:t>1s+2s dance RH across, 1s dance in &amp; cast to 3</w:t>
      </w:r>
      <w:r w:rsidRPr="00972EEB">
        <w:t>rd</w:t>
      </w:r>
      <w:r>
        <w:t xml:space="preserve"> place.  2 3 1 4 5</w:t>
      </w:r>
    </w:p>
    <w:p w:rsidR="00B11EB3" w:rsidRDefault="00B11EB3" w:rsidP="00B11EB3">
      <w:pPr>
        <w:pStyle w:val="DanceBody"/>
      </w:pPr>
      <w:r>
        <w:t xml:space="preserve"> 9-12</w:t>
      </w:r>
      <w:r>
        <w:tab/>
        <w:t>2M+1L &amp; 1M+5L change places (passing RSh) to face out on opposite sides &amp; change places LH with person on left</w:t>
      </w:r>
    </w:p>
    <w:p w:rsidR="00B11EB3" w:rsidRDefault="00B11EB3" w:rsidP="00B11EB3">
      <w:pPr>
        <w:pStyle w:val="DanceBody"/>
      </w:pPr>
      <w:r>
        <w:t>13-16</w:t>
      </w:r>
      <w:r>
        <w:tab/>
        <w:t>2M+1L &amp; 1M+5L change places (passing LSh) to face out &amp; change places RH with person on right.  2 3 1 4 5</w:t>
      </w:r>
    </w:p>
    <w:p w:rsidR="00B11EB3" w:rsidRDefault="00B11EB3" w:rsidP="00B11EB3">
      <w:pPr>
        <w:pStyle w:val="DanceBody"/>
      </w:pPr>
      <w:r>
        <w:t>17-20</w:t>
      </w:r>
      <w:r>
        <w:tab/>
        <w:t>2L+1M &amp; 1L+5M change places (passing LSh) to face out &amp; change places RH with person on right</w:t>
      </w:r>
    </w:p>
    <w:p w:rsidR="00B11EB3" w:rsidRDefault="00B11EB3" w:rsidP="00B11EB3">
      <w:pPr>
        <w:pStyle w:val="DanceBody"/>
      </w:pPr>
      <w:r>
        <w:t>21-24</w:t>
      </w:r>
      <w:r>
        <w:tab/>
        <w:t>2L+1M &amp; 1L+5M change places (passing RSh) to face out &amp; change places LH with person on left.  2 3 1 4 5</w:t>
      </w:r>
    </w:p>
    <w:p w:rsidR="00B11EB3" w:rsidRDefault="00B11EB3" w:rsidP="00B11EB3">
      <w:pPr>
        <w:pStyle w:val="DanceBody"/>
        <w:keepNext w:val="0"/>
      </w:pPr>
      <w:r>
        <w:t>25-32</w:t>
      </w:r>
      <w:r>
        <w:tab/>
        <w:t>1s dance in &amp; cast to 5</w:t>
      </w:r>
      <w:r w:rsidRPr="00972EEB">
        <w:t>th</w:t>
      </w:r>
      <w:r>
        <w:t xml:space="preserve"> place, 5s+1s dance LH across.  2 3 4 5 1</w:t>
      </w:r>
    </w:p>
    <w:p w:rsidR="00B11EB3" w:rsidRDefault="00B11EB3" w:rsidP="00B11EB3"/>
    <w:p w:rsidR="00B11EB3" w:rsidRDefault="00B11EB3" w:rsidP="00B11EB3">
      <w:pPr>
        <w:pStyle w:val="Minicrib"/>
      </w:pPr>
      <w:r>
        <w:t>TWYFORD DOWN  (S3x32)  3C set</w:t>
      </w:r>
      <w:r>
        <w:tab/>
        <w:t>Peter Loveland, May 2015</w:t>
      </w:r>
    </w:p>
    <w:p w:rsidR="00B11EB3" w:rsidRDefault="00B11EB3" w:rsidP="00B11EB3">
      <w:pPr>
        <w:pStyle w:val="DanceBody"/>
      </w:pPr>
      <w:r>
        <w:t xml:space="preserve"> 1- 8</w:t>
      </w:r>
      <w:r>
        <w:tab/>
        <w:t>1s+2s+3s dance reels of 3 on opp side, each couple crosses from 1st place. End in centre with partner facing down ready for allemande. (1) (2) (3)</w:t>
      </w:r>
    </w:p>
    <w:p w:rsidR="00B11EB3" w:rsidRDefault="00B11EB3" w:rsidP="00B11EB3">
      <w:pPr>
        <w:pStyle w:val="DanceBody"/>
      </w:pPr>
      <w:r>
        <w:t xml:space="preserve"> 9-16</w:t>
      </w:r>
      <w:r>
        <w:tab/>
        <w:t>3s leading, with 2s+1s following, dance allemande (down).  (3) (2) (1)</w:t>
      </w:r>
    </w:p>
    <w:p w:rsidR="00B11EB3" w:rsidRDefault="00B11EB3" w:rsidP="00B11EB3">
      <w:pPr>
        <w:pStyle w:val="DanceBody"/>
      </w:pPr>
      <w:r>
        <w:t>17-24</w:t>
      </w:r>
      <w:r>
        <w:tab/>
        <w:t>3s+2s cross RH &amp; dance 1/2 RH across; 3s+1s dance LH across.  (2) (3) (1)</w:t>
      </w:r>
    </w:p>
    <w:p w:rsidR="00B11EB3" w:rsidRDefault="00B11EB3" w:rsidP="00B11EB3">
      <w:pPr>
        <w:pStyle w:val="DanceBody"/>
      </w:pPr>
      <w:r>
        <w:t>25-32</w:t>
      </w:r>
      <w:r>
        <w:tab/>
        <w:t>2s+3s+1s dance La Baratte:</w:t>
      </w:r>
    </w:p>
    <w:p w:rsidR="00B11EB3" w:rsidRDefault="00B11EB3" w:rsidP="00B11EB3">
      <w:pPr>
        <w:pStyle w:val="DanceBody"/>
      </w:pPr>
      <w:r>
        <w:tab/>
        <w:t>25-26   All set</w:t>
      </w:r>
    </w:p>
    <w:p w:rsidR="00B11EB3" w:rsidRDefault="00B11EB3" w:rsidP="00B11EB3">
      <w:pPr>
        <w:pStyle w:val="DanceBody"/>
      </w:pPr>
      <w:r>
        <w:tab/>
        <w:t>27-28   Man 1/2 turns opposite Lady RH &amp; retains hand but at arm's length from each other</w:t>
      </w:r>
    </w:p>
    <w:p w:rsidR="00B11EB3" w:rsidRDefault="00B11EB3" w:rsidP="00B11EB3">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B11EB3" w:rsidRDefault="00B11EB3" w:rsidP="00B11EB3">
      <w:pPr>
        <w:pStyle w:val="DanceBody"/>
        <w:keepNext w:val="0"/>
      </w:pPr>
      <w:r>
        <w:tab/>
        <w:t>31-32   Couple change places LH to opposite places.  End 2 3 1</w:t>
      </w:r>
    </w:p>
    <w:p w:rsidR="00B11EB3" w:rsidRDefault="00B11EB3" w:rsidP="00B11EB3"/>
    <w:p w:rsidR="00B11EB3" w:rsidRDefault="00B11EB3" w:rsidP="00B11EB3">
      <w:pPr>
        <w:pStyle w:val="Minicrib"/>
      </w:pPr>
      <w:r>
        <w:t>TYING RIBBONS  (R8x32)  3C (4C set)</w:t>
      </w:r>
      <w:r>
        <w:tab/>
        <w:t>G Sibley  Katannuta Bk</w:t>
      </w:r>
    </w:p>
    <w:p w:rsidR="00B11EB3" w:rsidRDefault="00B11EB3" w:rsidP="00B11EB3">
      <w:pPr>
        <w:pStyle w:val="DanceBody"/>
      </w:pPr>
      <w:r>
        <w:t xml:space="preserve"> 1- 8</w:t>
      </w:r>
      <w:r>
        <w:tab/>
        <w:t>1s set &amp; cast 1 place, 1s set &amp; cross RH</w:t>
      </w:r>
    </w:p>
    <w:p w:rsidR="00B11EB3" w:rsidRDefault="00B11EB3" w:rsidP="00B11EB3">
      <w:pPr>
        <w:pStyle w:val="DanceBody"/>
      </w:pPr>
      <w:r>
        <w:t xml:space="preserve"> 9-16</w:t>
      </w:r>
      <w:r>
        <w:tab/>
        <w:t>1s dance reels of 3 on opposite sides giving RSh to 1</w:t>
      </w:r>
      <w:r w:rsidRPr="00972EEB">
        <w:t>st</w:t>
      </w:r>
      <w:r>
        <w:t xml:space="preserve"> corner</w:t>
      </w:r>
    </w:p>
    <w:p w:rsidR="00B11EB3" w:rsidRDefault="00B11EB3" w:rsidP="00B11EB3">
      <w:pPr>
        <w:pStyle w:val="DanceBody"/>
      </w:pPr>
      <w:r>
        <w:t>17-24</w:t>
      </w:r>
      <w:r>
        <w:tab/>
        <w:t>1s set &amp; cast 1 place, 1s cross RH &amp; cast up to 2</w:t>
      </w:r>
      <w:r w:rsidRPr="00972EEB">
        <w:t>nd</w:t>
      </w:r>
      <w:r>
        <w:t xml:space="preserve"> place</w:t>
      </w:r>
      <w:r w:rsidRPr="00BA6B4D">
        <w:rPr>
          <w:b/>
        </w:rPr>
        <w:t xml:space="preserve"> </w:t>
      </w:r>
      <w:r>
        <w:rPr>
          <w:b/>
        </w:rPr>
        <w:t xml:space="preserve">as </w:t>
      </w:r>
      <w:r>
        <w:t>3s dance in down to 3</w:t>
      </w:r>
      <w:r w:rsidRPr="00972EEB">
        <w:t>rd</w:t>
      </w:r>
      <w:r>
        <w:t xml:space="preserve"> place</w:t>
      </w:r>
      <w:r>
        <w:tab/>
      </w:r>
    </w:p>
    <w:p w:rsidR="00B11EB3" w:rsidRDefault="00B11EB3" w:rsidP="00B11EB3">
      <w:pPr>
        <w:pStyle w:val="DanceBody"/>
        <w:keepNext w:val="0"/>
      </w:pPr>
      <w:r>
        <w:t>25-32</w:t>
      </w:r>
      <w:r>
        <w:tab/>
        <w:t>1s dance reflection reels of 3 on own sides (1s in &amp; up to start)</w:t>
      </w:r>
    </w:p>
    <w:p w:rsidR="00B11EB3" w:rsidRDefault="00B11EB3" w:rsidP="00B11EB3"/>
    <w:p w:rsidR="00B11EB3" w:rsidRDefault="00B11EB3" w:rsidP="00B11EB3">
      <w:pPr>
        <w:pStyle w:val="Minicrib"/>
      </w:pPr>
      <w:r>
        <w:t>TYING THE KNOT  (S4x40)  4C set</w:t>
      </w:r>
      <w:r>
        <w:tab/>
        <w:t>Terry Glasspool &amp; S Hall  7 Year Itch</w:t>
      </w:r>
    </w:p>
    <w:p w:rsidR="00B11EB3" w:rsidRPr="00D02168" w:rsidRDefault="00B11EB3" w:rsidP="00B11EB3">
      <w:pPr>
        <w:pStyle w:val="DanceBody"/>
      </w:pPr>
      <w:r w:rsidRPr="00D02168">
        <w:t xml:space="preserve"> 1- 8</w:t>
      </w:r>
      <w:r w:rsidRPr="00D02168">
        <w:tab/>
        <w:t>1s+2s</w:t>
      </w:r>
      <w:r w:rsidRPr="007F0D5A">
        <w:rPr>
          <w:b/>
        </w:rPr>
        <w:t xml:space="preserve"> also </w:t>
      </w:r>
      <w:r w:rsidRPr="00D02168">
        <w:t xml:space="preserve">3s+4s circle 4H round, turn partners 2H &amp; chase clockwise </w:t>
      </w:r>
      <w:r>
        <w:t xml:space="preserve">1/2 </w:t>
      </w:r>
      <w:r w:rsidRPr="00D02168">
        <w:t>way (in 2 separate groups of 4)</w:t>
      </w:r>
    </w:p>
    <w:p w:rsidR="00B11EB3" w:rsidRPr="00D02168" w:rsidRDefault="00B11EB3" w:rsidP="00B11EB3">
      <w:pPr>
        <w:pStyle w:val="DanceBody"/>
      </w:pPr>
      <w:r w:rsidRPr="00D02168">
        <w:t xml:space="preserve"> 9-16</w:t>
      </w:r>
      <w:r w:rsidRPr="00D02168">
        <w:tab/>
        <w:t>1s+4s dance LH across</w:t>
      </w:r>
      <w:r w:rsidRPr="00BA6B4D">
        <w:rPr>
          <w:b/>
        </w:rPr>
        <w:t xml:space="preserve"> while </w:t>
      </w:r>
      <w:r w:rsidRPr="00D02168">
        <w:t>others chase clockwise to opposite ends, 1s &amp; 4s lead out of ends of set, cross &amp; cast to end 3 1 4 2</w:t>
      </w:r>
    </w:p>
    <w:p w:rsidR="00B11EB3" w:rsidRDefault="00B11EB3" w:rsidP="00B11EB3">
      <w:pPr>
        <w:pStyle w:val="DanceBody"/>
      </w:pPr>
      <w:r w:rsidRPr="00D02168">
        <w:t>17-24</w:t>
      </w:r>
      <w:r w:rsidRPr="00D02168">
        <w:tab/>
        <w:t>1s+4s dance the Knot to end 3 4 1 2</w:t>
      </w:r>
    </w:p>
    <w:p w:rsidR="00B11EB3" w:rsidRPr="00D02168" w:rsidRDefault="00B11EB3" w:rsidP="00B11EB3">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B11EB3" w:rsidRDefault="00B11EB3" w:rsidP="00B11EB3">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B11EB3" w:rsidRDefault="00B11EB3" w:rsidP="00B11EB3"/>
    <w:p w:rsidR="00B11EB3" w:rsidRDefault="00B11EB3" w:rsidP="00B11EB3">
      <w:pPr>
        <w:pStyle w:val="Minicrib"/>
      </w:pPr>
      <w:r>
        <w:t>TYING THE KNOT  (J8x32)  3C (4C set)</w:t>
      </w:r>
      <w:r>
        <w:tab/>
        <w:t>Irene van Maarseveen  Many Happy Hours</w:t>
      </w:r>
    </w:p>
    <w:p w:rsidR="00B11EB3" w:rsidRDefault="00B11EB3" w:rsidP="00B11EB3">
      <w:pPr>
        <w:pStyle w:val="DanceBody"/>
      </w:pPr>
      <w:r>
        <w:t xml:space="preserve"> 1- 4</w:t>
      </w:r>
      <w:r>
        <w:tab/>
        <w:t>1s followed by 2s dance down, Bar 4: 1M dances below 1L who dances under 1M's arm to change sides &amp; 1s face up, 2s divide &amp; dance below 1s</w:t>
      </w:r>
    </w:p>
    <w:p w:rsidR="00B11EB3" w:rsidRDefault="00B11EB3" w:rsidP="00B11EB3">
      <w:pPr>
        <w:pStyle w:val="DanceBody"/>
      </w:pPr>
      <w:r>
        <w:t xml:space="preserve"> 5- 8</w:t>
      </w:r>
      <w:r>
        <w:tab/>
        <w:t>1s followed by 2s dance up, Bar 8: 1M dances above 1L who dances under 1M's arm to change sides, 2s dance out to place</w:t>
      </w:r>
    </w:p>
    <w:p w:rsidR="00B11EB3" w:rsidRDefault="00B11EB3" w:rsidP="00B11EB3">
      <w:pPr>
        <w:pStyle w:val="DanceBody"/>
      </w:pPr>
      <w:r>
        <w:t xml:space="preserve"> 9-12</w:t>
      </w:r>
      <w:r>
        <w:tab/>
        <w:t>1s+2s turn on sides 1.1/2 (Men RH, Ladies LH). 1s briefly join nearer hands in centre to face each other</w:t>
      </w:r>
    </w:p>
    <w:p w:rsidR="00B11EB3" w:rsidRDefault="00B11EB3" w:rsidP="00B11EB3">
      <w:pPr>
        <w:pStyle w:val="DanceBody"/>
      </w:pPr>
      <w:r>
        <w:t>13-16</w:t>
      </w:r>
      <w:r>
        <w:tab/>
        <w:t>1s set, turn 3/4 RH to end in centre facing 4th corners</w:t>
      </w:r>
    </w:p>
    <w:p w:rsidR="00B11EB3" w:rsidRDefault="00B11EB3" w:rsidP="00B11EB3">
      <w:pPr>
        <w:pStyle w:val="DanceBody"/>
      </w:pPr>
      <w:r>
        <w:t>17-24</w:t>
      </w:r>
      <w:r>
        <w:tab/>
        <w:t>2s+1s+3s dance reels of 3 on sides (1s+4th corners pass RSh); Bar 20: 1s pass RSh to continue reel on opp sides. 1s end facing 2nd corners</w:t>
      </w:r>
    </w:p>
    <w:p w:rsidR="00B11EB3" w:rsidRDefault="00B11EB3" w:rsidP="00B11EB3">
      <w:pPr>
        <w:pStyle w:val="DanceBody"/>
        <w:keepNext w:val="0"/>
      </w:pPr>
      <w:r>
        <w:t>25-32</w:t>
      </w:r>
      <w:r>
        <w:tab/>
        <w:t>1M+2s &amp; 1L+3s dance reels of 3 across, 1s pass 2nd corner RSh to start.  End 2 1 3</w:t>
      </w:r>
    </w:p>
    <w:p w:rsidR="00B11EB3" w:rsidRDefault="00B11EB3" w:rsidP="00B11EB3"/>
    <w:p w:rsidR="00B11EB3" w:rsidRDefault="00B11EB3" w:rsidP="00B11EB3">
      <w:pPr>
        <w:pStyle w:val="Minicrib"/>
      </w:pPr>
      <w:r>
        <w:t>THE TYNE BRIDGE  (J4x32)  4C Set</w:t>
      </w:r>
      <w:r>
        <w:tab/>
        <w:t>Sheila Trafford  Newcastle 70th Anniversary</w:t>
      </w:r>
    </w:p>
    <w:p w:rsidR="00B11EB3" w:rsidRDefault="00B11EB3" w:rsidP="00B11EB3">
      <w:pPr>
        <w:pStyle w:val="DanceBody"/>
      </w:pPr>
      <w:r>
        <w:t xml:space="preserve"> 1- 8</w:t>
      </w:r>
      <w:r>
        <w:tab/>
        <w:t xml:space="preserve">1s+2s </w:t>
      </w:r>
      <w:r>
        <w:rPr>
          <w:b/>
        </w:rPr>
        <w:t>also</w:t>
      </w:r>
      <w:r>
        <w:t xml:space="preserve"> 3s+4s circle 4H round to left, face on sides; set &amp; turn RH on sides &amp; face again</w:t>
      </w:r>
    </w:p>
    <w:p w:rsidR="00B11EB3" w:rsidRDefault="00B11EB3" w:rsidP="00B11EB3">
      <w:pPr>
        <w:pStyle w:val="DanceBody"/>
      </w:pPr>
      <w:r>
        <w:t xml:space="preserve"> 9-16</w:t>
      </w:r>
      <w:r>
        <w:tab/>
        <w:t>All dance 4 1/2 reels of 4 around set:</w:t>
      </w:r>
    </w:p>
    <w:p w:rsidR="00B11EB3" w:rsidRDefault="00B11EB3" w:rsidP="00B11EB3">
      <w:pPr>
        <w:pStyle w:val="DanceBody"/>
      </w:pPr>
      <w:r>
        <w:tab/>
        <w:t xml:space="preserve">1s+2s </w:t>
      </w:r>
      <w:r>
        <w:rPr>
          <w:b/>
        </w:rPr>
        <w:t>also</w:t>
      </w:r>
      <w:r>
        <w:t xml:space="preserve"> 3s+4s dance 1/2 RSh reels of 4 on sides &amp; </w:t>
      </w:r>
      <w:r>
        <w:rPr>
          <w:b/>
        </w:rPr>
        <w:t>start</w:t>
      </w:r>
      <w:r>
        <w:t xml:space="preserve"> to pass RSh to form lines across &amp; dance 1/2 RSh reel of 4 across &amp; </w:t>
      </w:r>
      <w:r>
        <w:rPr>
          <w:b/>
        </w:rPr>
        <w:t>start</w:t>
      </w:r>
      <w:r>
        <w:t xml:space="preserve"> to pass RSh to form lines on sides</w:t>
      </w:r>
    </w:p>
    <w:p w:rsidR="00B11EB3" w:rsidRPr="00B06890" w:rsidRDefault="00B11EB3" w:rsidP="00B11EB3">
      <w:pPr>
        <w:pStyle w:val="DanceBody"/>
      </w:pPr>
      <w:r>
        <w:t>17-24</w:t>
      </w:r>
      <w:r>
        <w:tab/>
        <w:t>All repeat 9-16 to end in original places (</w:t>
      </w:r>
      <w:r w:rsidRPr="00B06890">
        <w:rPr>
          <w:i/>
        </w:rPr>
        <w:t>Note: always start reels facing same person</w:t>
      </w:r>
      <w:r>
        <w:t>)</w:t>
      </w:r>
    </w:p>
    <w:p w:rsidR="00B11EB3" w:rsidRDefault="00B11EB3" w:rsidP="00B11EB3">
      <w:pPr>
        <w:pStyle w:val="DanceBody"/>
        <w:keepNext w:val="0"/>
      </w:pPr>
      <w:r>
        <w:t>25-32</w:t>
      </w:r>
      <w:r>
        <w:tab/>
        <w:t>1s set, cast (2s step up); dance in front of 3s (3s step up) &amp; behind 4s (4s step up).  2 3 4 1</w:t>
      </w:r>
    </w:p>
    <w:p w:rsidR="00B11EB3" w:rsidRDefault="00B11EB3" w:rsidP="00B11EB3"/>
    <w:p w:rsidR="00B11EB3" w:rsidRDefault="00B11EB3" w:rsidP="00B11EB3">
      <w:pPr>
        <w:pStyle w:val="Minicrib"/>
      </w:pPr>
      <w:r>
        <w:t>THE TYNESIDE SCHOTTISCHE  (S80)  Sq.Set</w:t>
      </w:r>
      <w:r>
        <w:tab/>
        <w:t>Tim Bolton-Maggs  Life Begins at 40</w:t>
      </w:r>
    </w:p>
    <w:p w:rsidR="00B11EB3" w:rsidRDefault="00B11EB3" w:rsidP="00B11EB3">
      <w:pPr>
        <w:pStyle w:val="DanceBody"/>
      </w:pPr>
      <w:r>
        <w:t xml:space="preserve"> 1- 8</w:t>
      </w:r>
      <w:r>
        <w:tab/>
        <w:t>All dance Interlocking reels of 4</w:t>
      </w:r>
    </w:p>
    <w:p w:rsidR="00B11EB3" w:rsidRDefault="00B11EB3" w:rsidP="00B11EB3">
      <w:pPr>
        <w:pStyle w:val="DanceBody"/>
      </w:pPr>
      <w:r>
        <w:t xml:space="preserve"> 9-16</w:t>
      </w:r>
      <w:r>
        <w:tab/>
        <w:t>All turn partners RH 1.3/4 times, Ladies dance LH across</w:t>
      </w:r>
      <w:r w:rsidRPr="00BA6B4D">
        <w:rPr>
          <w:b/>
        </w:rPr>
        <w:t xml:space="preserve"> while </w:t>
      </w:r>
      <w:r>
        <w:t>Men chase clockwise 1/2 way</w:t>
      </w:r>
    </w:p>
    <w:p w:rsidR="00B11EB3" w:rsidRDefault="00B11EB3" w:rsidP="00B11EB3">
      <w:pPr>
        <w:pStyle w:val="DanceBody"/>
      </w:pPr>
      <w:r>
        <w:t>17-24</w:t>
      </w:r>
      <w:r>
        <w:tab/>
        <w:t>All turn facing dancer RH 1.1/2 times, Men dance LH across</w:t>
      </w:r>
      <w:r w:rsidRPr="00BA6B4D">
        <w:rPr>
          <w:b/>
        </w:rPr>
        <w:t xml:space="preserve"> while </w:t>
      </w:r>
      <w:r>
        <w:t>Ladies chase clockwise 1/2 way</w:t>
      </w:r>
    </w:p>
    <w:p w:rsidR="00B11EB3" w:rsidRDefault="00B11EB3" w:rsidP="00B11EB3">
      <w:pPr>
        <w:pStyle w:val="DanceBody"/>
      </w:pPr>
      <w:r>
        <w:t>25-32</w:t>
      </w:r>
      <w:r>
        <w:tab/>
        <w:t>All turn partners RH &amp; set (HS) for 4 bars &amp; turn 2H</w:t>
      </w:r>
    </w:p>
    <w:p w:rsidR="00B11EB3" w:rsidRDefault="00B11EB3" w:rsidP="00B11EB3">
      <w:pPr>
        <w:pStyle w:val="DanceBody"/>
      </w:pPr>
      <w:r>
        <w:t>33-40</w:t>
      </w:r>
      <w:r>
        <w:tab/>
        <w:t>1s+2s</w:t>
      </w:r>
      <w:r w:rsidRPr="007F0D5A">
        <w:rPr>
          <w:b/>
        </w:rPr>
        <w:t xml:space="preserve"> also </w:t>
      </w:r>
      <w:r>
        <w:t>3s+4s circle 4H to left &amp; open into 8H round to left 1/2 way</w:t>
      </w:r>
    </w:p>
    <w:p w:rsidR="00B11EB3" w:rsidRDefault="00B11EB3" w:rsidP="00B11EB3">
      <w:pPr>
        <w:pStyle w:val="DanceBody"/>
      </w:pPr>
      <w:r>
        <w:t>41-48</w:t>
      </w:r>
      <w:r>
        <w:tab/>
        <w:t>All set (HS) on sides, 1s+3s dance 1/2 R&amp;L</w:t>
      </w:r>
    </w:p>
    <w:p w:rsidR="00B11EB3" w:rsidRDefault="00B11EB3" w:rsidP="00B11EB3">
      <w:pPr>
        <w:pStyle w:val="DanceBody"/>
      </w:pPr>
      <w:r>
        <w:t>49-56</w:t>
      </w:r>
      <w:r>
        <w:tab/>
        <w:t>All set (HS) on sides, 2s+4s dance 1/2 R&amp;L</w:t>
      </w:r>
    </w:p>
    <w:p w:rsidR="00B11EB3" w:rsidRDefault="00B11EB3" w:rsidP="00B11EB3">
      <w:pPr>
        <w:pStyle w:val="DanceBody"/>
      </w:pPr>
      <w:r>
        <w:t>57-64</w:t>
      </w:r>
      <w:r>
        <w:tab/>
        <w:t>All dance Grand Chain ending with Ladies in centre (RH across) &amp; Men on outside in St Andrews Cross</w:t>
      </w:r>
    </w:p>
    <w:p w:rsidR="00B11EB3" w:rsidRDefault="00B11EB3" w:rsidP="00B11EB3">
      <w:pPr>
        <w:pStyle w:val="DanceBody"/>
      </w:pPr>
      <w:r>
        <w:t>65-72</w:t>
      </w:r>
      <w:r>
        <w:tab/>
        <w:t>All dance 1/2 way round &amp; turn partner 2H onto sides</w:t>
      </w:r>
    </w:p>
    <w:p w:rsidR="00B11EB3" w:rsidRDefault="00B11EB3" w:rsidP="00B11EB3">
      <w:pPr>
        <w:pStyle w:val="DanceBody"/>
        <w:keepNext w:val="0"/>
      </w:pPr>
      <w:r>
        <w:t>73-80</w:t>
      </w:r>
      <w:r>
        <w:tab/>
        <w:t>All set (HS) to partner &amp; turn RH 1.3/4 times (Lady into centre) for bow &amp; curtsy</w:t>
      </w:r>
    </w:p>
    <w:p w:rsidR="00B11EB3" w:rsidRDefault="00B11EB3" w:rsidP="00B11EB3"/>
    <w:p w:rsidR="00B11EB3" w:rsidRDefault="00B11EB3" w:rsidP="00B11EB3">
      <w:pPr>
        <w:pStyle w:val="Minicrib"/>
      </w:pPr>
      <w:r>
        <w:t>A TYNESIDE TRIBUTE TO IAN THOW  (J96)  Sq.Set</w:t>
      </w:r>
      <w:r>
        <w:tab/>
        <w:t>Tim Bolton-Maggs  Newcastle Half Century Bk</w:t>
      </w:r>
    </w:p>
    <w:p w:rsidR="00B11EB3" w:rsidRPr="00273A35" w:rsidRDefault="00B11EB3" w:rsidP="00B11EB3">
      <w:pPr>
        <w:pStyle w:val="DanceBody"/>
      </w:pPr>
      <w:r w:rsidRPr="00273A35">
        <w:t xml:space="preserve"> 1- 8</w:t>
      </w:r>
      <w:r w:rsidRPr="00273A35">
        <w:tab/>
        <w:t xml:space="preserve">1s+3s Adv (2 steps) &amp; set; 1M+3L dance out through 2s &amp; cast back to places </w:t>
      </w:r>
      <w:r w:rsidRPr="00273A35">
        <w:rPr>
          <w:b/>
        </w:rPr>
        <w:t>while</w:t>
      </w:r>
      <w:r w:rsidRPr="00273A35">
        <w:t xml:space="preserve"> 1L+3M dance out through 4s &amp; cast back to places</w:t>
      </w:r>
    </w:p>
    <w:p w:rsidR="00B11EB3" w:rsidRPr="00273A35" w:rsidRDefault="00B11EB3" w:rsidP="00B11EB3">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B11EB3" w:rsidRPr="00273A35" w:rsidRDefault="00B11EB3" w:rsidP="00B11EB3">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rPr>
        <w:t>while</w:t>
      </w:r>
      <w:r w:rsidRPr="00273A35">
        <w:t xml:space="preserve"> Men dance into centre to beside partner. All set (in cross)</w:t>
      </w:r>
    </w:p>
    <w:p w:rsidR="00B11EB3" w:rsidRPr="00273A35" w:rsidRDefault="00B11EB3" w:rsidP="00B11EB3">
      <w:pPr>
        <w:pStyle w:val="DanceBody"/>
      </w:pPr>
      <w:r w:rsidRPr="00273A35">
        <w:t>25-32</w:t>
      </w:r>
      <w:r w:rsidRPr="00273A35">
        <w:tab/>
        <w:t>Men face partner &amp; dance Hello-Goodbye setting 1/2 round set (all finish 1 place on, 4 1 2 3)</w:t>
      </w:r>
    </w:p>
    <w:p w:rsidR="00B11EB3" w:rsidRPr="00273A35" w:rsidRDefault="00B11EB3" w:rsidP="00B11EB3">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B11EB3" w:rsidRPr="00273A35" w:rsidRDefault="00B11EB3" w:rsidP="00B11EB3">
      <w:pPr>
        <w:pStyle w:val="DanceBody"/>
      </w:pPr>
      <w:r w:rsidRPr="00273A35">
        <w:t>41-48</w:t>
      </w:r>
      <w:r w:rsidRPr="00273A35">
        <w:tab/>
        <w:t>All promenade clockwise once round ending 4 1 2 3</w:t>
      </w:r>
    </w:p>
    <w:p w:rsidR="00B11EB3" w:rsidRPr="00273A35" w:rsidRDefault="00B11EB3" w:rsidP="00B11EB3">
      <w:pPr>
        <w:pStyle w:val="DanceBody"/>
      </w:pPr>
      <w:r w:rsidRPr="00273A35">
        <w:t>49-56</w:t>
      </w:r>
      <w:r w:rsidRPr="00273A35">
        <w:tab/>
        <w:t>2s+4s Adv (2 steps) &amp; set, 2M+4L dance out through 3s and cast back to places, while 2L+4M dance out through 1s and cast back to places</w:t>
      </w:r>
    </w:p>
    <w:p w:rsidR="00B11EB3" w:rsidRPr="00273A35" w:rsidRDefault="00B11EB3" w:rsidP="00B11EB3">
      <w:pPr>
        <w:pStyle w:val="DanceBody"/>
      </w:pPr>
      <w:r w:rsidRPr="00273A35">
        <w:t>57-64</w:t>
      </w:r>
      <w:r w:rsidRPr="00273A35">
        <w:tab/>
        <w:t>Grand Chain 1/2 round (start LH), turn prtnr LH to finish with Men joining RH in centre LH with partner, all facing  NH, all facing clockwise</w:t>
      </w:r>
    </w:p>
    <w:p w:rsidR="00B11EB3" w:rsidRPr="00273A35" w:rsidRDefault="00B11EB3" w:rsidP="00B11EB3">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rPr>
        <w:t xml:space="preserve"> while</w:t>
      </w:r>
      <w:r w:rsidRPr="00273A35">
        <w:t xml:space="preserve"> ladies dance into centre to beside prtnrs. All set (in cross)</w:t>
      </w:r>
    </w:p>
    <w:p w:rsidR="00B11EB3" w:rsidRPr="00273A35" w:rsidRDefault="00B11EB3" w:rsidP="00B11EB3">
      <w:pPr>
        <w:pStyle w:val="DanceBody"/>
      </w:pPr>
      <w:r w:rsidRPr="00273A35">
        <w:t>73-80</w:t>
      </w:r>
      <w:r w:rsidRPr="00273A35">
        <w:tab/>
        <w:t>Ladies face partner &amp; dance Hello-Goodbye setting 1/2 round set (Ladies end in original places)</w:t>
      </w:r>
    </w:p>
    <w:p w:rsidR="00B11EB3" w:rsidRPr="00273A35" w:rsidRDefault="00B11EB3" w:rsidP="00B11EB3">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B11EB3" w:rsidRDefault="00B11EB3" w:rsidP="00B11EB3">
      <w:pPr>
        <w:pStyle w:val="DanceBody"/>
        <w:keepNext w:val="0"/>
      </w:pPr>
      <w:r w:rsidRPr="00273A35">
        <w:t>89-96</w:t>
      </w:r>
      <w:r w:rsidRPr="00273A35">
        <w:tab/>
        <w:t>All promenade clockwise once</w:t>
      </w:r>
      <w:r>
        <w:t xml:space="preserve"> round ending in original place</w:t>
      </w:r>
    </w:p>
    <w:p w:rsidR="00B11EB3" w:rsidRDefault="00B11EB3" w:rsidP="00B11EB3"/>
    <w:p w:rsidR="00B11EB3" w:rsidRDefault="00B11EB3" w:rsidP="00B11EB3">
      <w:pPr>
        <w:pStyle w:val="Minicrib"/>
      </w:pPr>
      <w:r>
        <w:t>THE TYREBAGGER  (R8x32)  3C (4C set)</w:t>
      </w:r>
      <w:r>
        <w:tab/>
        <w:t>John Drewry  Brodie Bk</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B11EB3" w:rsidRDefault="00B11EB3" w:rsidP="00B11EB3">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rPr>
        <w:t xml:space="preserve"> also </w:t>
      </w:r>
      <w:r>
        <w:t>1L+3L change places on sides</w:t>
      </w:r>
    </w:p>
    <w:p w:rsidR="00B11EB3" w:rsidRDefault="00B11EB3" w:rsidP="00B11EB3">
      <w:pPr>
        <w:pStyle w:val="DanceBody"/>
        <w:keepNext w:val="0"/>
      </w:pPr>
      <w:r>
        <w:t>25-32</w:t>
      </w:r>
      <w:r>
        <w:tab/>
        <w:t>1s repeat with 2</w:t>
      </w:r>
      <w:r w:rsidRPr="00972EEB">
        <w:t>nd</w:t>
      </w:r>
      <w:r>
        <w:t xml:space="preserve"> corners &amp; dance LH across 1/2 way to own sides, 1L+2L</w:t>
      </w:r>
      <w:r w:rsidRPr="007F0D5A">
        <w:rPr>
          <w:b/>
        </w:rPr>
        <w:t xml:space="preserve"> also </w:t>
      </w:r>
      <w:r>
        <w:t>3M+1M changing places on sides.  2 1 3</w:t>
      </w:r>
    </w:p>
    <w:p w:rsidR="00B11EB3" w:rsidRDefault="00B11EB3" w:rsidP="00B11EB3"/>
    <w:p w:rsidR="00B11EB3" w:rsidRDefault="00B11EB3" w:rsidP="00B11EB3">
      <w:pPr>
        <w:pStyle w:val="Minicrib"/>
      </w:pPr>
      <w:r>
        <w:t>TYRELLA HOMESTEAD  (S8x32)  3C (4C set)</w:t>
      </w:r>
      <w:r>
        <w:tab/>
        <w:t>Trevor Rayner  Napier Diamond Anniv</w:t>
      </w:r>
    </w:p>
    <w:p w:rsidR="00B11EB3" w:rsidRPr="00151D15" w:rsidRDefault="00B11EB3" w:rsidP="00B11EB3">
      <w:pPr>
        <w:pStyle w:val="DanceBody"/>
      </w:pPr>
      <w:r w:rsidRPr="00151D15">
        <w:t xml:space="preserve"> 1- 8</w:t>
      </w:r>
      <w:r w:rsidRPr="00151D15">
        <w:tab/>
        <w:t>1s set, cast 1 place (4 bars), turn 2H to face 1st corners (2s step up 5-6)</w:t>
      </w:r>
    </w:p>
    <w:p w:rsidR="00B11EB3" w:rsidRPr="00151D15" w:rsidRDefault="00B11EB3" w:rsidP="00B11EB3">
      <w:pPr>
        <w:pStyle w:val="DanceBody"/>
      </w:pPr>
      <w:r w:rsidRPr="00151D15">
        <w:t xml:space="preserve"> 9-24</w:t>
      </w:r>
      <w:r w:rsidRPr="00151D15">
        <w:tab/>
        <w:t>Interlocking Cloverleaf Reels: -</w:t>
      </w:r>
    </w:p>
    <w:p w:rsidR="00B11EB3" w:rsidRPr="00151D15" w:rsidRDefault="00B11EB3" w:rsidP="00B11EB3">
      <w:pPr>
        <w:pStyle w:val="DanceBody"/>
      </w:pPr>
      <w:r>
        <w:tab/>
        <w:t xml:space="preserve">`9-12    </w:t>
      </w:r>
      <w:r w:rsidRPr="00151D15">
        <w:t xml:space="preserve">1s pass 1st corner RSh and curve back to middle, turn LH to face 4th corner </w:t>
      </w:r>
      <w:r w:rsidRPr="00151D15">
        <w:rPr>
          <w:b/>
        </w:rPr>
        <w:t>while</w:t>
      </w:r>
      <w:r w:rsidRPr="00151D15">
        <w:t xml:space="preserve"> corners dance to middle, dance RH across (briefly) and dance out to next corner anticlockwise, face in</w:t>
      </w:r>
    </w:p>
    <w:p w:rsidR="00B11EB3" w:rsidRPr="00151D15" w:rsidRDefault="00B11EB3" w:rsidP="00B11EB3">
      <w:pPr>
        <w:pStyle w:val="DanceBody"/>
      </w:pPr>
      <w:r w:rsidRPr="00151D15">
        <w:tab/>
        <w:t>`13-24</w:t>
      </w:r>
      <w:r>
        <w:t xml:space="preserve">   </w:t>
      </w:r>
      <w:r w:rsidRPr="00151D15">
        <w:t>Repeat bars 9-12 3 more times (corners back in original places)</w:t>
      </w:r>
    </w:p>
    <w:p w:rsidR="00B11EB3" w:rsidRPr="00151D15" w:rsidRDefault="00B11EB3" w:rsidP="00B11EB3">
      <w:pPr>
        <w:pStyle w:val="DanceBody"/>
      </w:pPr>
      <w:r w:rsidRPr="00151D15">
        <w:t>25-32</w:t>
      </w:r>
      <w:r w:rsidRPr="00151D15">
        <w:tab/>
        <w:t>1s dance RSh round 1st corners, turn 2H 1.1/4 times, finish in 2nd place own side.</w:t>
      </w:r>
    </w:p>
    <w:p w:rsidR="00B11EB3" w:rsidRPr="00151D15" w:rsidRDefault="00B11EB3" w:rsidP="00B11EB3">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B11EB3" w:rsidRDefault="00B11EB3" w:rsidP="00B11EB3"/>
    <w:p w:rsidR="00B11EB3" w:rsidRDefault="00B11EB3" w:rsidP="00B11EB3">
      <w:pPr>
        <w:pStyle w:val="Minicrib"/>
      </w:pPr>
      <w:r>
        <w:t>THE TZK REEL  (R3x32)  3 Person Triangular Set</w:t>
      </w:r>
      <w:r>
        <w:tab/>
        <w:t>Martha Morrison Veranth  Wasatch Mountain Coll</w:t>
      </w:r>
    </w:p>
    <w:p w:rsidR="00B11EB3" w:rsidRDefault="00B11EB3" w:rsidP="00B11EB3">
      <w:pPr>
        <w:pStyle w:val="DanceBody"/>
      </w:pPr>
      <w:r>
        <w:t>Start:</w:t>
      </w:r>
    </w:p>
    <w:p w:rsidR="00B11EB3" w:rsidRDefault="00B11EB3" w:rsidP="00B11EB3">
      <w:pPr>
        <w:pStyle w:val="DanceBody"/>
      </w:pPr>
      <w:r>
        <w:t>······3</w:t>
      </w:r>
    </w:p>
    <w:p w:rsidR="00B11EB3" w:rsidRDefault="00B11EB3" w:rsidP="00B11EB3">
      <w:pPr>
        <w:pStyle w:val="DanceBody"/>
      </w:pPr>
      <w:r>
        <w:t>·1·······2</w:t>
      </w:r>
    </w:p>
    <w:p w:rsidR="00B11EB3" w:rsidRDefault="00B11EB3" w:rsidP="00B11EB3">
      <w:pPr>
        <w:pStyle w:val="DanceBody"/>
      </w:pPr>
      <w:r>
        <w:t>····TOP</w:t>
      </w:r>
    </w:p>
    <w:p w:rsidR="00B11EB3" w:rsidRDefault="00B11EB3" w:rsidP="00B11EB3">
      <w:pPr>
        <w:pStyle w:val="DanceBody"/>
      </w:pPr>
      <w:r>
        <w:t xml:space="preserve"> 1- 8</w:t>
      </w:r>
      <w:r>
        <w:tab/>
        <w:t>All circle 3H round &amp; back</w:t>
      </w:r>
    </w:p>
    <w:p w:rsidR="00B11EB3" w:rsidRDefault="00B11EB3" w:rsidP="00B11EB3">
      <w:pPr>
        <w:pStyle w:val="DanceBody"/>
      </w:pPr>
      <w:r>
        <w:t xml:space="preserve"> 9-16</w:t>
      </w:r>
      <w:r>
        <w:tab/>
        <w:t>All dance RH across &amp; LH across back to place</w:t>
      </w:r>
    </w:p>
    <w:p w:rsidR="00B11EB3" w:rsidRDefault="00B11EB3" w:rsidP="00B11EB3">
      <w:pPr>
        <w:pStyle w:val="DanceBody"/>
      </w:pPr>
      <w:r>
        <w:t>17-24</w:t>
      </w:r>
      <w:r>
        <w:tab/>
        <w:t>All Adv+Ret; All Adv again, pull back RSh &amp; dance 1 place clockwise round.  2 1 3</w:t>
      </w:r>
    </w:p>
    <w:p w:rsidR="00B11EB3" w:rsidRDefault="00B11EB3" w:rsidP="00B11EB3">
      <w:pPr>
        <w:pStyle w:val="DanceBody"/>
      </w:pPr>
      <w:r>
        <w:t>25-30</w:t>
      </w:r>
      <w:r>
        <w:tab/>
        <w:t>Reel of 3 across, 1+2 pass LSh to start &amp; all finish in line across 2 1 3</w:t>
      </w:r>
    </w:p>
    <w:p w:rsidR="00B11EB3" w:rsidRDefault="00B11EB3" w:rsidP="00B11EB3">
      <w:pPr>
        <w:pStyle w:val="DanceBody"/>
        <w:keepNext w:val="0"/>
      </w:pPr>
      <w:r>
        <w:t>31-32</w:t>
      </w:r>
      <w:r>
        <w:tab/>
        <w:t>1 dances out to triangle apex</w:t>
      </w:r>
    </w:p>
    <w:p w:rsidR="00B11EB3" w:rsidRDefault="00B11EB3" w:rsidP="00B11EB3"/>
    <w:p w:rsidR="00B11EB3" w:rsidRDefault="00B11EB3" w:rsidP="00B11EB3">
      <w:pPr>
        <w:pStyle w:val="Minicrib"/>
      </w:pPr>
      <w:r>
        <w:t>UDDINGSTON FAIR  (J4x32)  4C Set</w:t>
      </w:r>
      <w:r>
        <w:tab/>
        <w:t>May Macfarlane  Tayside Collection 1983-2003</w:t>
      </w:r>
    </w:p>
    <w:p w:rsidR="00B11EB3" w:rsidRDefault="00B11EB3" w:rsidP="00B11EB3">
      <w:pPr>
        <w:pStyle w:val="DanceBody"/>
      </w:pPr>
      <w:r>
        <w:t xml:space="preserve"> 1- 8</w:t>
      </w:r>
      <w:r>
        <w:tab/>
        <w:t>All set twice; 1s &amp; 4s turn partner RH</w:t>
      </w:r>
    </w:p>
    <w:p w:rsidR="00B11EB3" w:rsidRDefault="00B11EB3" w:rsidP="00B11EB3">
      <w:pPr>
        <w:pStyle w:val="DanceBody"/>
      </w:pPr>
      <w:r>
        <w:t xml:space="preserve"> 9-16</w:t>
      </w:r>
      <w:r>
        <w:tab/>
        <w:t>1s &amp; 4s turn partner LH into centre (1s facing down, 4s facing up), 1s+4s dance 1/2 R&amp;L up/down  (4) 2 3 (1)</w:t>
      </w:r>
    </w:p>
    <w:p w:rsidR="00B11EB3" w:rsidRDefault="00B11EB3" w:rsidP="00B11EB3">
      <w:pPr>
        <w:pStyle w:val="DanceBody"/>
      </w:pPr>
      <w:r>
        <w:t>17-20</w:t>
      </w:r>
      <w:r>
        <w:tab/>
        <w:t>4s &amp; 1s cast down/up 1 place (2s/3s step up/down), 1s turn 4s (4M+1M LH, 4L+1L RH).  2 (4) (1) 3</w:t>
      </w:r>
    </w:p>
    <w:p w:rsidR="00B11EB3" w:rsidRDefault="00B11EB3" w:rsidP="00B11EB3">
      <w:pPr>
        <w:pStyle w:val="DanceBody"/>
      </w:pPr>
      <w:r>
        <w:t>21-28</w:t>
      </w:r>
      <w:r>
        <w:tab/>
        <w:t>Reels of 4 on sides</w:t>
      </w:r>
    </w:p>
    <w:p w:rsidR="00B11EB3" w:rsidRPr="008636E0" w:rsidRDefault="00B11EB3" w:rsidP="00B11EB3">
      <w:pPr>
        <w:pStyle w:val="DanceBody"/>
        <w:keepNext w:val="0"/>
      </w:pPr>
      <w:r>
        <w:t>29-32</w:t>
      </w:r>
      <w:r>
        <w:tab/>
        <w:t xml:space="preserve">4s cross down to 3rd place </w:t>
      </w:r>
      <w:r>
        <w:rPr>
          <w:b/>
        </w:rPr>
        <w:t>while</w:t>
      </w:r>
      <w:r>
        <w:t xml:space="preserve"> 1s cross down to 4th place </w:t>
      </w:r>
      <w:r>
        <w:rPr>
          <w:b/>
        </w:rPr>
        <w:t>while</w:t>
      </w:r>
      <w:r>
        <w:t xml:space="preserve"> 3s cast up to 2nd place &amp; all set.  2 3 4 1</w:t>
      </w:r>
    </w:p>
    <w:p w:rsidR="00B11EB3" w:rsidRDefault="00B11EB3" w:rsidP="00B11EB3"/>
    <w:p w:rsidR="00B11EB3" w:rsidRDefault="00B11EB3" w:rsidP="00B11EB3">
      <w:pPr>
        <w:pStyle w:val="Minicrib"/>
      </w:pPr>
      <w:r>
        <w:t>WICKED WILLY (Uilliam Dona)  (R4x32)  4C set</w:t>
      </w:r>
      <w:r>
        <w:tab/>
        <w:t>Ways  Bicentennial Bk+7 SCDs</w:t>
      </w:r>
    </w:p>
    <w:p w:rsidR="00B11EB3" w:rsidRDefault="00B11EB3" w:rsidP="00B11EB3">
      <w:pPr>
        <w:pStyle w:val="DanceBody"/>
      </w:pPr>
      <w:r>
        <w:t xml:space="preserve"> 1- 8</w:t>
      </w:r>
      <w:r>
        <w:tab/>
        <w:t>1s &amp; 4s cross RH &amp; cast 1 place, dance 1/2 Fig of 8 round end couples into centre facing corner just passed</w:t>
      </w:r>
    </w:p>
    <w:p w:rsidR="00B11EB3" w:rsidRDefault="00B11EB3" w:rsidP="00B11EB3">
      <w:pPr>
        <w:pStyle w:val="DanceBody"/>
      </w:pPr>
      <w:r>
        <w:t xml:space="preserve"> 9-16</w:t>
      </w:r>
      <w:r>
        <w:tab/>
        <w:t>1s &amp; 4s dance 'Hello-Goodbye' setting to face diagonally opposite corner</w:t>
      </w:r>
    </w:p>
    <w:p w:rsidR="00B11EB3" w:rsidRDefault="00B11EB3" w:rsidP="00B11EB3">
      <w:pPr>
        <w:pStyle w:val="DanceBody"/>
      </w:pPr>
      <w:r>
        <w:t>17-24</w:t>
      </w:r>
      <w:r>
        <w:tab/>
        <w:t>1s &amp; 4s turn corner person RH &amp; dance LH across once round to end on opposite sides</w:t>
      </w:r>
    </w:p>
    <w:p w:rsidR="00B11EB3" w:rsidRDefault="00B11EB3" w:rsidP="00B11EB3">
      <w:pPr>
        <w:pStyle w:val="DanceBody"/>
        <w:keepNext w:val="0"/>
      </w:pPr>
      <w:r>
        <w:t>25-32</w:t>
      </w:r>
      <w:r>
        <w:tab/>
        <w:t>Bottom 2 couples dance 1/2 R&amp;L, then middle 2 couples dance 1/2 R&amp;L</w:t>
      </w:r>
    </w:p>
    <w:p w:rsidR="00B11EB3" w:rsidRDefault="00B11EB3" w:rsidP="00B11EB3"/>
    <w:p w:rsidR="00B11EB3" w:rsidRDefault="00B11EB3" w:rsidP="00B11EB3">
      <w:pPr>
        <w:pStyle w:val="Minicrib"/>
      </w:pPr>
      <w:r>
        <w:t>THE ULLAPOOL FERRY  (R4x32)  4C set</w:t>
      </w:r>
      <w:r>
        <w:tab/>
        <w:t>Pat Houghton  RSCDS Bk 52</w:t>
      </w:r>
    </w:p>
    <w:p w:rsidR="00B11EB3" w:rsidRDefault="00B11EB3" w:rsidP="00B11EB3">
      <w:pPr>
        <w:pStyle w:val="DanceBody"/>
      </w:pPr>
      <w:r>
        <w:t xml:space="preserve"> 1- 8</w:t>
      </w:r>
      <w:r>
        <w:tab/>
        <w:t>1s+2s dance Double Fig 8 (1s cross down, 2s dance up).  2s end facing out</w:t>
      </w:r>
    </w:p>
    <w:p w:rsidR="00B11EB3" w:rsidRDefault="00B11EB3" w:rsidP="00B11EB3">
      <w:pPr>
        <w:pStyle w:val="DanceBody"/>
      </w:pPr>
      <w:r>
        <w:t xml:space="preserve"> 9-12</w:t>
      </w:r>
      <w:r>
        <w:tab/>
        <w:t>1/2 mirror reels of 3 on sides (1s in/down to start). 2s face out</w:t>
      </w:r>
    </w:p>
    <w:p w:rsidR="00B11EB3" w:rsidRDefault="00B11EB3" w:rsidP="00B11EB3">
      <w:pPr>
        <w:pStyle w:val="DanceBody"/>
      </w:pPr>
      <w:r>
        <w:t>13-16</w:t>
      </w:r>
      <w:r>
        <w:tab/>
        <w:t xml:space="preserve">1s turn RH </w:t>
      </w:r>
      <w:r>
        <w:rPr>
          <w:b/>
        </w:rPr>
        <w:t>while</w:t>
      </w:r>
      <w:r>
        <w:t xml:space="preserve"> 2s+3s turn 1.1/2 on sides (Ladies LH, Men RH)  2 3 1 4</w:t>
      </w:r>
    </w:p>
    <w:p w:rsidR="00B11EB3" w:rsidRDefault="00B11EB3" w:rsidP="00B11EB3">
      <w:pPr>
        <w:pStyle w:val="DanceBody"/>
      </w:pPr>
      <w:r>
        <w:t>17-24</w:t>
      </w:r>
      <w:r>
        <w:tab/>
        <w:t xml:space="preserve">1s+4s set, dance DoSiDo; 1M &amp; 4L set on sides </w:t>
      </w:r>
      <w:r>
        <w:rPr>
          <w:b/>
        </w:rPr>
        <w:t>while</w:t>
      </w:r>
      <w:r>
        <w:t xml:space="preserve"> partners set advancing to face partner on diagonal</w:t>
      </w:r>
    </w:p>
    <w:p w:rsidR="00B11EB3" w:rsidRDefault="00B11EB3" w:rsidP="00B11EB3">
      <w:pPr>
        <w:pStyle w:val="DanceBody"/>
      </w:pPr>
      <w:r>
        <w:t>25-32</w:t>
      </w:r>
      <w:r>
        <w:tab/>
        <w:t>1s+4s dance "Hello-Goodbye Poussette":-</w:t>
      </w:r>
    </w:p>
    <w:p w:rsidR="00B11EB3" w:rsidRDefault="00B11EB3" w:rsidP="00B11EB3">
      <w:pPr>
        <w:pStyle w:val="DanceBody"/>
      </w:pPr>
      <w:r>
        <w:tab/>
        <w:t>25-26    All set moving on 2nd step into lines across (1M+4L BtoB)</w:t>
      </w:r>
    </w:p>
    <w:p w:rsidR="00B11EB3" w:rsidRDefault="00B11EB3" w:rsidP="00B11EB3">
      <w:pPr>
        <w:pStyle w:val="DanceBody"/>
      </w:pPr>
      <w:r>
        <w:tab/>
        <w:t>27-28    Repeat, moving on 2nd step into diagonal lines between 3L &amp; 4M place (1L+4M BtoB)</w:t>
      </w:r>
    </w:p>
    <w:p w:rsidR="00B11EB3" w:rsidRDefault="00B11EB3" w:rsidP="00B11EB3">
      <w:pPr>
        <w:pStyle w:val="DanceBody"/>
      </w:pPr>
      <w:r>
        <w:tab/>
        <w:t>29-30    Repeat, moving on 2nd step into line up/down (4L+1M BtoB)</w:t>
      </w:r>
    </w:p>
    <w:p w:rsidR="00B11EB3" w:rsidRDefault="00B11EB3" w:rsidP="00B11EB3">
      <w:pPr>
        <w:pStyle w:val="DanceBody"/>
        <w:keepNext w:val="0"/>
      </w:pPr>
      <w:r>
        <w:tab/>
        <w:t>31-32    4s+1s drop hands &amp; petronella turn to sides  2 3 4 1</w:t>
      </w:r>
    </w:p>
    <w:p w:rsidR="00B11EB3" w:rsidRDefault="00B11EB3" w:rsidP="00B11EB3"/>
    <w:p w:rsidR="00B11EB3" w:rsidRDefault="00B11EB3" w:rsidP="00B11EB3">
      <w:pPr>
        <w:pStyle w:val="Minicrib"/>
      </w:pPr>
      <w:r>
        <w:t>ULTRAMARINE  (S4x40)  4C Set</w:t>
      </w:r>
      <w:r>
        <w:tab/>
        <w:t>Peter Hastings  Acme Coll</w:t>
      </w:r>
    </w:p>
    <w:p w:rsidR="00B11EB3" w:rsidRDefault="00B11EB3" w:rsidP="00B11EB3">
      <w:pPr>
        <w:pStyle w:val="DanceBody"/>
      </w:pPr>
      <w:r>
        <w:t xml:space="preserve"> 1- 8</w:t>
      </w:r>
      <w:r>
        <w:tab/>
        <w:t>1s dance down, 1/2 turn 2H &amp; dance up to face 1</w:t>
      </w:r>
      <w:r w:rsidRPr="00972EEB">
        <w:t>st</w:t>
      </w:r>
      <w:r>
        <w:t xml:space="preserve"> corners</w:t>
      </w:r>
    </w:p>
    <w:p w:rsidR="00B11EB3" w:rsidRDefault="00B11EB3" w:rsidP="00B11EB3">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B11EB3" w:rsidRDefault="00B11EB3" w:rsidP="00B11EB3">
      <w:pPr>
        <w:pStyle w:val="DanceBody"/>
      </w:pPr>
      <w:r>
        <w:t>17-24</w:t>
      </w:r>
      <w:r>
        <w:tab/>
        <w:t>1s cross passing RSh, 1L followed by partner casts below 3s, dances across, up behind 3M+2M &amp; across to end in own places</w:t>
      </w:r>
    </w:p>
    <w:p w:rsidR="00B11EB3" w:rsidRDefault="00B11EB3" w:rsidP="00B11EB3">
      <w:pPr>
        <w:pStyle w:val="DanceBody"/>
      </w:pPr>
      <w:r>
        <w:t>25</w:t>
      </w:r>
      <w:r>
        <w:noBreakHyphen/>
        <w:t>32</w:t>
      </w:r>
      <w:r>
        <w:tab/>
        <w:t>All dance 1/2 RSh reels of 4 on sides, top 3 couples dance 1/2 reels of 3</w:t>
      </w:r>
    </w:p>
    <w:p w:rsidR="00B11EB3" w:rsidRDefault="00B11EB3" w:rsidP="00B11EB3">
      <w:pPr>
        <w:pStyle w:val="DanceBody"/>
        <w:keepNext w:val="0"/>
      </w:pPr>
      <w:r>
        <w:t>33-40</w:t>
      </w:r>
      <w:r>
        <w:tab/>
        <w:t>2s+3s</w:t>
      </w:r>
      <w:r w:rsidRPr="007F0D5A">
        <w:rPr>
          <w:b/>
        </w:rPr>
        <w:t xml:space="preserve"> also </w:t>
      </w:r>
      <w:r>
        <w:t>4s+1s dance Diamond Poussette</w:t>
      </w:r>
    </w:p>
    <w:p w:rsidR="00B11EB3" w:rsidRDefault="00B11EB3" w:rsidP="00B11EB3"/>
    <w:p w:rsidR="00B11EB3" w:rsidRDefault="00B11EB3" w:rsidP="00B11EB3">
      <w:pPr>
        <w:pStyle w:val="Minicrib"/>
      </w:pPr>
      <w:r>
        <w:t>UNCLE BILL'S JIG (J8x32)  2C (4C set)</w:t>
      </w:r>
      <w:r>
        <w:tab/>
        <w:t>Roy Goldring G &amp; S Dances 3</w:t>
      </w:r>
    </w:p>
    <w:p w:rsidR="00B11EB3" w:rsidRDefault="00B11EB3" w:rsidP="00B11EB3">
      <w:pPr>
        <w:pStyle w:val="DanceBody"/>
      </w:pPr>
      <w:r>
        <w:t xml:space="preserve"> 1- 8</w:t>
      </w:r>
      <w:r>
        <w:tab/>
        <w:t>1s+2s dance RH across; 1s turn RH 1.1/4 to finish 1L between 2s, 1M following</w:t>
      </w:r>
    </w:p>
    <w:p w:rsidR="00B11EB3" w:rsidRDefault="00B11EB3" w:rsidP="00B11EB3">
      <w:pPr>
        <w:pStyle w:val="DanceBody"/>
      </w:pPr>
      <w:r>
        <w:t xml:space="preserve"> 9-16</w:t>
      </w:r>
      <w:r>
        <w:tab/>
        <w:t>2s+1L in a line of 3 across dance down, followed by 1M; 2s turn inwards &amp; join hands with 1M, 2s+1M in a line of 3 across, dance up to finish 2s in 1st place</w:t>
      </w:r>
    </w:p>
    <w:p w:rsidR="00B11EB3" w:rsidRDefault="00B11EB3" w:rsidP="00B11EB3">
      <w:pPr>
        <w:pStyle w:val="DanceBody"/>
      </w:pPr>
      <w:r>
        <w:t>17-24</w:t>
      </w:r>
      <w:r>
        <w:tab/>
        <w:t>1M followed by 1L casts round 2L and across to own sides in 2nd place; 2s+1s circle 4H round to Left</w:t>
      </w:r>
    </w:p>
    <w:p w:rsidR="00B11EB3" w:rsidRDefault="00B11EB3" w:rsidP="00B11EB3">
      <w:pPr>
        <w:pStyle w:val="DanceBody"/>
        <w:keepNext w:val="0"/>
      </w:pPr>
      <w:r>
        <w:t>25-32</w:t>
      </w:r>
      <w:r>
        <w:tab/>
        <w:t>2M+1L RH; 2L+1M turn LH.  2 1</w:t>
      </w:r>
    </w:p>
    <w:p w:rsidR="00B11EB3" w:rsidRDefault="00B11EB3" w:rsidP="00B11EB3"/>
    <w:p w:rsidR="00B11EB3" w:rsidRDefault="00B11EB3" w:rsidP="00B11EB3">
      <w:pPr>
        <w:pStyle w:val="Minicrib"/>
      </w:pPr>
      <w:r>
        <w:t>UNCLE ISAAC  (R8x32)  2C (4C set)</w:t>
      </w:r>
      <w:r>
        <w:tab/>
        <w:t>John Drewry  Bankhead Bk 6</w:t>
      </w:r>
    </w:p>
    <w:p w:rsidR="00B11EB3" w:rsidRDefault="00B11EB3" w:rsidP="00B11EB3">
      <w:pPr>
        <w:pStyle w:val="DanceBody"/>
      </w:pPr>
      <w:r>
        <w:t xml:space="preserve"> 1- 8</w:t>
      </w:r>
      <w:r>
        <w:tab/>
        <w:t>1s dance 1/2 Figs of 8 round 2s, 1s+2s Adv+Ret</w:t>
      </w:r>
    </w:p>
    <w:p w:rsidR="00B11EB3" w:rsidRDefault="00B11EB3" w:rsidP="00B11EB3">
      <w:pPr>
        <w:pStyle w:val="DanceBody"/>
      </w:pPr>
      <w:r>
        <w:t xml:space="preserve"> 9-16</w:t>
      </w:r>
      <w:r>
        <w:tab/>
        <w:t>1s+2s 1/2 turn partner RH, twirl &amp; dance out, 1s+2s dance RH across once round</w:t>
      </w:r>
    </w:p>
    <w:p w:rsidR="00B11EB3" w:rsidRDefault="00B11EB3" w:rsidP="00B11EB3">
      <w:pPr>
        <w:pStyle w:val="DanceBody"/>
      </w:pPr>
      <w:r>
        <w:t>17-24</w:t>
      </w:r>
      <w:r>
        <w:tab/>
        <w:t>1s+2s dance Men's Chain</w:t>
      </w:r>
    </w:p>
    <w:p w:rsidR="00B11EB3" w:rsidRDefault="00B11EB3" w:rsidP="00B11EB3">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B11EB3" w:rsidRDefault="00B11EB3" w:rsidP="00B11EB3"/>
    <w:p w:rsidR="00B11EB3" w:rsidRDefault="00B11EB3" w:rsidP="00B11EB3">
      <w:pPr>
        <w:pStyle w:val="Minicrib"/>
      </w:pPr>
      <w:r>
        <w:t>UNDER A SHADY TREE  (R8x32)  3C (4C set)</w:t>
      </w:r>
      <w:r>
        <w:tab/>
        <w:t>N O'Connor  Silver Threads</w:t>
      </w:r>
    </w:p>
    <w:p w:rsidR="00B11EB3" w:rsidRDefault="00B11EB3" w:rsidP="00B11EB3">
      <w:pPr>
        <w:pStyle w:val="DanceBody"/>
      </w:pPr>
      <w:r>
        <w:t xml:space="preserve"> 1- 8</w:t>
      </w:r>
      <w:r>
        <w:tab/>
        <w:t>1L dances Fig of 8 round 2s</w:t>
      </w:r>
      <w:r w:rsidRPr="00BA6B4D">
        <w:rPr>
          <w:b/>
        </w:rPr>
        <w:t xml:space="preserve"> while </w:t>
      </w:r>
      <w:r>
        <w:t>1M sets &amp; dances 1/2 Fig of 8 round 2s &amp; dances across to own place</w:t>
      </w:r>
    </w:p>
    <w:p w:rsidR="00B11EB3" w:rsidRDefault="00B11EB3" w:rsidP="00B11EB3">
      <w:pPr>
        <w:pStyle w:val="DanceBody"/>
      </w:pPr>
      <w:r>
        <w:t xml:space="preserve"> 9-16</w:t>
      </w:r>
      <w:r>
        <w:tab/>
        <w:t>1s+2s+3s dance LSh reel of 3 on sides, 1s+2s change places LH on sides</w:t>
      </w:r>
    </w:p>
    <w:p w:rsidR="00B11EB3" w:rsidRDefault="00B11EB3" w:rsidP="00B11EB3">
      <w:pPr>
        <w:pStyle w:val="DanceBody"/>
      </w:pPr>
      <w:r>
        <w:t>17-24</w:t>
      </w:r>
      <w:r>
        <w:tab/>
        <w:t>1M dances full Fig of 8 round 3s</w:t>
      </w:r>
      <w:r w:rsidRPr="00BA6B4D">
        <w:rPr>
          <w:b/>
        </w:rPr>
        <w:t xml:space="preserve"> while </w:t>
      </w:r>
      <w:r>
        <w:t>1L sets &amp; dances 1/2 Fig of 8 round 3s &amp; dances across to 2</w:t>
      </w:r>
      <w:r w:rsidRPr="00972EEB">
        <w:t>nd</w:t>
      </w:r>
      <w:r>
        <w:t xml:space="preserve"> place on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UNDER AFRICAN SKIES  (R8x32)  3C (4C set)</w:t>
      </w:r>
      <w:r>
        <w:tab/>
        <w:t>Roy Goldring  Many Happy Hours</w:t>
      </w:r>
    </w:p>
    <w:p w:rsidR="00B11EB3" w:rsidRDefault="00B11EB3" w:rsidP="00B11EB3">
      <w:pPr>
        <w:pStyle w:val="DanceBody"/>
      </w:pPr>
      <w:r>
        <w:t xml:space="preserve"> 1- 4</w:t>
      </w:r>
      <w:r>
        <w:tab/>
        <w:t>1M+3L Adv to centre &amp; set turning right about to face partner</w:t>
      </w:r>
    </w:p>
    <w:p w:rsidR="00B11EB3" w:rsidRDefault="00B11EB3" w:rsidP="00B11EB3">
      <w:pPr>
        <w:pStyle w:val="DanceBody"/>
      </w:pPr>
      <w:r>
        <w:t xml:space="preserve"> 5- 8</w:t>
      </w:r>
      <w:r>
        <w:tab/>
        <w:t>1M &amp; 3L 1/2 turn partner RH retaining hold &amp; Bal-in-line in diagonal lines of 3 (1s with 2M, 3s with 2L)</w:t>
      </w:r>
    </w:p>
    <w:p w:rsidR="00B11EB3" w:rsidRDefault="00B11EB3" w:rsidP="00B11EB3">
      <w:pPr>
        <w:pStyle w:val="DanceBody"/>
      </w:pPr>
      <w:r>
        <w:t xml:space="preserve"> 9-16</w:t>
      </w:r>
      <w:r>
        <w:tab/>
        <w:t>1s+2M &amp; 3s+2L dance parallel reels of 3 (1s &amp; 3s giving Rsh to partner to start</w:t>
      </w:r>
    </w:p>
    <w:p w:rsidR="00B11EB3" w:rsidRDefault="00B11EB3" w:rsidP="00B11EB3">
      <w:pPr>
        <w:pStyle w:val="DanceBody"/>
      </w:pPr>
      <w:r>
        <w:t>17-24</w:t>
      </w:r>
      <w:r>
        <w:tab/>
        <w:t>1M &amp; 3L (followed by partner) chase clockwise to 3rd/1st places &amp; all turn RH into Allemande hold.  3 2 1</w:t>
      </w:r>
    </w:p>
    <w:p w:rsidR="00B11EB3" w:rsidRDefault="00B11EB3" w:rsidP="00B11EB3">
      <w:pPr>
        <w:pStyle w:val="DanceBody"/>
        <w:keepNext w:val="0"/>
      </w:pPr>
      <w:r>
        <w:t>25-32</w:t>
      </w:r>
      <w:r>
        <w:tab/>
        <w:t>3s+2s+1s dance Allemande but on bars 31/32 1s cast to 2nd place</w:t>
      </w:r>
      <w:r w:rsidRPr="00BA6B4D">
        <w:rPr>
          <w:b/>
        </w:rPr>
        <w:t xml:space="preserve"> </w:t>
      </w:r>
      <w:r>
        <w:rPr>
          <w:b/>
        </w:rPr>
        <w:t xml:space="preserve">as </w:t>
      </w:r>
      <w:r>
        <w:t>2s dance up to 1st place).  2 1 3</w:t>
      </w:r>
    </w:p>
    <w:p w:rsidR="00B11EB3" w:rsidRDefault="00B11EB3" w:rsidP="00B11EB3"/>
    <w:p w:rsidR="00B11EB3" w:rsidRDefault="00B11EB3" w:rsidP="00B11EB3">
      <w:pPr>
        <w:pStyle w:val="Minicrib"/>
      </w:pPr>
      <w:r>
        <w:t>UNDER THE TREES  (J8x24)  2C (4C set)</w:t>
      </w:r>
      <w:r>
        <w:tab/>
        <w:t>Carolyn Hunt  Let's All Dance</w:t>
      </w:r>
    </w:p>
    <w:p w:rsidR="00B11EB3" w:rsidRDefault="00B11EB3" w:rsidP="00B11EB3">
      <w:pPr>
        <w:pStyle w:val="DanceBody"/>
      </w:pPr>
      <w:r>
        <w:t xml:space="preserve"> 1- 8</w:t>
      </w:r>
      <w:r>
        <w:tab/>
        <w:t>1s+2s cross over (Men making arches), repeat back to place (Ladies making arches)</w:t>
      </w:r>
    </w:p>
    <w:p w:rsidR="00B11EB3" w:rsidRDefault="00B11EB3" w:rsidP="00B11EB3">
      <w:pPr>
        <w:pStyle w:val="DanceBody"/>
      </w:pPr>
      <w:r>
        <w:t xml:space="preserve"> 9-16</w:t>
      </w:r>
      <w:r>
        <w:tab/>
        <w:t>1s+2s dance RH across &amp; LH back</w:t>
      </w:r>
    </w:p>
    <w:p w:rsidR="00B11EB3" w:rsidRDefault="00B11EB3" w:rsidP="00B11EB3">
      <w:pPr>
        <w:pStyle w:val="DanceBody"/>
        <w:keepNext w:val="0"/>
      </w:pPr>
      <w:r>
        <w:t>17-24</w:t>
      </w:r>
      <w:r>
        <w:tab/>
        <w:t>1s lead down 3 bars, up to top &amp; cast to 2nd place (2s step up 7-8)</w:t>
      </w:r>
    </w:p>
    <w:p w:rsidR="00B11EB3" w:rsidRDefault="00B11EB3" w:rsidP="00B11EB3"/>
    <w:p w:rsidR="00B11EB3" w:rsidRDefault="00B11EB3" w:rsidP="00B11EB3">
      <w:pPr>
        <w:pStyle w:val="Minicrib"/>
      </w:pPr>
      <w:r>
        <w:t>THE UNDERPASS  (J4x32)  4C set</w:t>
      </w:r>
      <w:r>
        <w:tab/>
        <w:t>S McMillan  Moving Coll</w:t>
      </w:r>
    </w:p>
    <w:p w:rsidR="00B11EB3" w:rsidRDefault="00B11EB3" w:rsidP="00B11EB3">
      <w:pPr>
        <w:pStyle w:val="DanceBody"/>
      </w:pPr>
      <w:r>
        <w:t xml:space="preserve"> 1- 8</w:t>
      </w:r>
      <w:r>
        <w:tab/>
        <w:t>1s &amp; 4s set (facing down/up), 1s &amp; 4s NHJ change places with 1s dancing under 4s arch, both Ladies dance under Mens arm crossing over &amp; 1s also 4s cast in 1 pl on opp sides  2(4)(1)3</w:t>
      </w:r>
    </w:p>
    <w:p w:rsidR="00B11EB3" w:rsidRDefault="00B11EB3" w:rsidP="00B11EB3">
      <w:pPr>
        <w:pStyle w:val="DanceBody"/>
      </w:pPr>
      <w:r>
        <w:t xml:space="preserve"> 9-16</w:t>
      </w:r>
      <w:r>
        <w:tab/>
        <w:t>2s &amp; 3s repeat above Fig to end (4)(3)(2)(1) all on opposite sides</w:t>
      </w:r>
    </w:p>
    <w:p w:rsidR="00B11EB3" w:rsidRDefault="00B11EB3" w:rsidP="00B11EB3">
      <w:pPr>
        <w:pStyle w:val="DanceBody"/>
      </w:pPr>
      <w:r>
        <w:t>17-24</w:t>
      </w:r>
      <w:r>
        <w:tab/>
        <w:t>4s followed by 3s+2s+1s cast to own places (on opposite sides) &amp; all turn RH</w:t>
      </w:r>
    </w:p>
    <w:p w:rsidR="00B11EB3" w:rsidRDefault="00B11EB3" w:rsidP="00B11EB3">
      <w:pPr>
        <w:pStyle w:val="DanceBody"/>
        <w:keepNext w:val="0"/>
      </w:pPr>
      <w:r>
        <w:t>25-32</w:t>
      </w:r>
      <w:r>
        <w:tab/>
        <w:t>1s &amp; 2s</w:t>
      </w:r>
      <w:r w:rsidRPr="007F0D5A">
        <w:rPr>
          <w:b/>
        </w:rPr>
        <w:t xml:space="preserve"> also </w:t>
      </w:r>
      <w:r>
        <w:t>3s &amp; 4s cross to own sides (Ladies dancing under arches made the Men), 2s &amp; 3s dance under arches made by 1s &amp; 4s to change places, 1s+4s cross RH &amp; dance 1/2 RH across to end 2 4 1 3</w:t>
      </w:r>
    </w:p>
    <w:p w:rsidR="00B11EB3" w:rsidRDefault="00B11EB3" w:rsidP="00B11EB3"/>
    <w:p w:rsidR="00B11EB3" w:rsidRDefault="00B11EB3" w:rsidP="00B11EB3">
      <w:pPr>
        <w:pStyle w:val="Minicrib"/>
      </w:pPr>
      <w:r>
        <w:t>UNFANCY BEAN SHEE  (R5x48)  5C set</w:t>
      </w:r>
      <w:r>
        <w:tab/>
        <w:t>Ithaca</w:t>
      </w:r>
    </w:p>
    <w:p w:rsidR="00B11EB3" w:rsidRDefault="00B11EB3" w:rsidP="00B11EB3">
      <w:pPr>
        <w:pStyle w:val="DanceBody"/>
      </w:pPr>
      <w:r>
        <w:t xml:space="preserve"> 1- 8</w:t>
      </w:r>
      <w:r>
        <w:tab/>
        <w:t>1s+2s+3s set &amp; circle 6H round to left</w:t>
      </w:r>
      <w:r w:rsidRPr="00BA6B4D">
        <w:rPr>
          <w:b/>
        </w:rPr>
        <w:t xml:space="preserve"> while </w:t>
      </w:r>
      <w:r>
        <w:t>4s+5s set across, set down/up &amp; dance RH across</w:t>
      </w:r>
    </w:p>
    <w:p w:rsidR="00B11EB3" w:rsidRDefault="00B11EB3" w:rsidP="00B11EB3">
      <w:pPr>
        <w:pStyle w:val="DanceBody"/>
      </w:pPr>
      <w:r>
        <w:t xml:space="preserve"> 9-16</w:t>
      </w:r>
      <w:r>
        <w:tab/>
        <w:t>1s &amp; 3s (in prom hold Lady on M's right) dance RSh reels of 3 across (1s with 2s &amp; 3s with 4s), 2s &amp; 4s dance up 1place</w:t>
      </w:r>
      <w:r w:rsidRPr="00BA6B4D">
        <w:rPr>
          <w:b/>
        </w:rPr>
        <w:t xml:space="preserve"> </w:t>
      </w:r>
      <w:r>
        <w:rPr>
          <w:b/>
        </w:rPr>
        <w:t xml:space="preserve">as </w:t>
      </w:r>
      <w:r>
        <w:t>1s &amp; 3s face 1</w:t>
      </w:r>
      <w:r w:rsidRPr="00972EEB">
        <w:t>st</w:t>
      </w:r>
      <w:r>
        <w:t xml:space="preserve"> crnrs</w:t>
      </w:r>
    </w:p>
    <w:p w:rsidR="00B11EB3" w:rsidRDefault="00B11EB3" w:rsidP="00B11EB3">
      <w:pPr>
        <w:pStyle w:val="DanceBody"/>
      </w:pPr>
      <w:r>
        <w:t>17-24</w:t>
      </w:r>
      <w:r>
        <w:tab/>
        <w:t>1s</w:t>
      </w:r>
      <w:r w:rsidRPr="007F0D5A">
        <w:rPr>
          <w:b/>
        </w:rPr>
        <w:t xml:space="preserve"> also </w:t>
      </w:r>
      <w:r>
        <w:t>3s turn corner RH, partner LH, 2</w:t>
      </w:r>
      <w:r w:rsidRPr="00972EEB">
        <w:t>nd</w:t>
      </w:r>
      <w:r>
        <w:t xml:space="preserve"> corner RH &amp; pass partner RSh to face own side</w:t>
      </w:r>
    </w:p>
    <w:p w:rsidR="00B11EB3" w:rsidRDefault="00B11EB3" w:rsidP="00B11EB3">
      <w:pPr>
        <w:pStyle w:val="DanceBody"/>
      </w:pPr>
      <w:r>
        <w:t>25-32</w:t>
      </w:r>
      <w:r>
        <w:tab/>
        <w:t>1s</w:t>
      </w:r>
      <w:r w:rsidRPr="007F0D5A">
        <w:rPr>
          <w:b/>
        </w:rPr>
        <w:t xml:space="preserve"> also </w:t>
      </w:r>
      <w:r>
        <w:t>3s dance Crown Triangles &amp; end (BtoB with partner) with Ladies facing up &amp; Men facing down</w:t>
      </w:r>
    </w:p>
    <w:p w:rsidR="00B11EB3" w:rsidRDefault="00B11EB3" w:rsidP="00B11EB3">
      <w:pPr>
        <w:pStyle w:val="DanceBody"/>
      </w:pPr>
      <w:r>
        <w:t>33-36</w:t>
      </w:r>
      <w:r>
        <w:tab/>
        <w:t>All dance LH across (1L with 2s, 1M+3L with 4s &amp; 3M with 5s)</w:t>
      </w:r>
    </w:p>
    <w:p w:rsidR="00B11EB3" w:rsidRDefault="00B11EB3" w:rsidP="00B11EB3">
      <w:pPr>
        <w:pStyle w:val="DanceBody"/>
        <w:keepNext w:val="0"/>
      </w:pPr>
      <w:r>
        <w:t>37-48</w:t>
      </w:r>
      <w:r>
        <w:tab/>
        <w:t>1s+3s dance reel of 4 in the middle. 1s+3s turn partners RH &amp; cast down 1 place</w:t>
      </w:r>
    </w:p>
    <w:p w:rsidR="00B11EB3" w:rsidRDefault="00B11EB3" w:rsidP="00B11EB3"/>
    <w:p w:rsidR="00B11EB3" w:rsidRDefault="00B11EB3" w:rsidP="00B11EB3">
      <w:pPr>
        <w:pStyle w:val="Minicrib"/>
      </w:pPr>
      <w:r>
        <w:t>THE UNICEF CIRCLE  (R88)  Sq.Set</w:t>
      </w:r>
      <w:r>
        <w:tab/>
        <w:t>Roy Goldring  Unicef Circle</w:t>
      </w:r>
    </w:p>
    <w:p w:rsidR="00B11EB3" w:rsidRDefault="00B11EB3" w:rsidP="00B11EB3">
      <w:pPr>
        <w:pStyle w:val="DanceBody"/>
      </w:pPr>
      <w:r>
        <w:t xml:space="preserve"> 1- 8</w:t>
      </w:r>
      <w:r>
        <w:tab/>
        <w:t>1M+3M turn RH &amp; chase clockwise 1/2 way round outside to opposite places</w:t>
      </w:r>
    </w:p>
    <w:p w:rsidR="00B11EB3" w:rsidRDefault="00B11EB3" w:rsidP="00B11EB3">
      <w:pPr>
        <w:pStyle w:val="DanceBody"/>
      </w:pPr>
      <w:r>
        <w:t xml:space="preserve"> 9-16</w:t>
      </w:r>
      <w:r>
        <w:tab/>
        <w:t>1L+3L turn LH &amp; chase anticlockwise 1/2 way round outside to opposite places</w:t>
      </w:r>
    </w:p>
    <w:p w:rsidR="00B11EB3" w:rsidRDefault="00B11EB3" w:rsidP="00B11EB3">
      <w:pPr>
        <w:pStyle w:val="DanceBody"/>
      </w:pPr>
      <w:r>
        <w:t>17-32</w:t>
      </w:r>
      <w:r>
        <w:tab/>
        <w:t>2s+4s repeat bars 1- 16</w:t>
      </w:r>
    </w:p>
    <w:p w:rsidR="00B11EB3" w:rsidRDefault="00B11EB3" w:rsidP="00B11EB3">
      <w:pPr>
        <w:pStyle w:val="DanceBody"/>
      </w:pPr>
      <w:r>
        <w:t>33-40</w:t>
      </w:r>
      <w:r>
        <w:tab/>
        <w:t>1s+3s in prom hold Adv+Ret &amp; promenade 1/2 way round &amp; end facing 3s/1s</w:t>
      </w:r>
    </w:p>
    <w:p w:rsidR="00B11EB3" w:rsidRDefault="00B11EB3" w:rsidP="00B11EB3">
      <w:pPr>
        <w:pStyle w:val="DanceBody"/>
      </w:pPr>
      <w:r>
        <w:t>41-48</w:t>
      </w:r>
      <w:r>
        <w:tab/>
        <w:t>1s+3s dance RH across &amp; LH back to end in original places</w:t>
      </w:r>
    </w:p>
    <w:p w:rsidR="00B11EB3" w:rsidRDefault="00B11EB3" w:rsidP="00B11EB3">
      <w:pPr>
        <w:pStyle w:val="DanceBody"/>
      </w:pPr>
      <w:r>
        <w:t>49-64</w:t>
      </w:r>
      <w:r>
        <w:tab/>
        <w:t>2s+4s repeat bars 33-48</w:t>
      </w:r>
    </w:p>
    <w:p w:rsidR="00B11EB3" w:rsidRDefault="00B11EB3" w:rsidP="00B11EB3">
      <w:pPr>
        <w:pStyle w:val="DanceBody"/>
      </w:pPr>
      <w:r>
        <w:t>65-72</w:t>
      </w:r>
      <w:r>
        <w:tab/>
        <w:t>All Men dance in front of partner, behind next Lady, in front of next Lady &amp; behind next Lady back to places</w:t>
      </w:r>
    </w:p>
    <w:p w:rsidR="00B11EB3" w:rsidRDefault="00B11EB3" w:rsidP="00B11EB3">
      <w:pPr>
        <w:pStyle w:val="DanceBody"/>
      </w:pPr>
      <w:r>
        <w:t>73-80</w:t>
      </w:r>
      <w:r>
        <w:tab/>
        <w:t>All Ladies repeat dancing in front of partner to start</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THE UNION JIG  (J8x32)  3C (4C set)</w:t>
      </w:r>
      <w:r>
        <w:tab/>
        <w:t>Elaine Brunken  Moments in Time</w:t>
      </w:r>
    </w:p>
    <w:p w:rsidR="00B11EB3" w:rsidRPr="00C237FC" w:rsidRDefault="00B11EB3" w:rsidP="00B11EB3">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B11EB3" w:rsidRPr="00C237FC" w:rsidRDefault="00B11EB3" w:rsidP="00B11EB3">
      <w:pPr>
        <w:pStyle w:val="DanceBody"/>
      </w:pPr>
      <w:r w:rsidRPr="00C237FC">
        <w:t xml:space="preserve"> 9-16</w:t>
      </w:r>
      <w:r w:rsidRPr="00C237FC">
        <w:tab/>
        <w:t>1s</w:t>
      </w:r>
      <w:r>
        <w:t>+</w:t>
      </w:r>
      <w:r w:rsidRPr="00C237FC">
        <w:t>2s+3s dance LSh parallel reels of three on the sides</w:t>
      </w:r>
    </w:p>
    <w:p w:rsidR="00B11EB3" w:rsidRPr="00C237FC" w:rsidRDefault="00B11EB3" w:rsidP="00B11EB3">
      <w:pPr>
        <w:pStyle w:val="DanceBody"/>
      </w:pPr>
      <w:r w:rsidRPr="00C237FC">
        <w:t>17-24</w:t>
      </w:r>
      <w:r w:rsidRPr="00C237FC">
        <w:tab/>
        <w:t xml:space="preserve">1L &amp; 2L and also 1M &amp; 2M set and </w:t>
      </w:r>
      <w:r>
        <w:t>petronella-in-tandem</w:t>
      </w:r>
      <w:r w:rsidRPr="00C237FC">
        <w:t>, repeat</w:t>
      </w:r>
    </w:p>
    <w:p w:rsidR="00B11EB3" w:rsidRPr="00C237FC" w:rsidRDefault="00B11EB3" w:rsidP="00B11EB3">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B11EB3" w:rsidRDefault="00B11EB3" w:rsidP="00B11EB3"/>
    <w:p w:rsidR="00B11EB3" w:rsidRDefault="00B11EB3" w:rsidP="00B11EB3">
      <w:pPr>
        <w:pStyle w:val="Minicrib"/>
      </w:pPr>
      <w:r>
        <w:t>THE UNION OF THE CROWNS REEL  (R8x32)  3C (4C set)</w:t>
      </w:r>
      <w:r>
        <w:tab/>
        <w:t>Mervyn Short  BHS 9 for 2015</w:t>
      </w:r>
    </w:p>
    <w:p w:rsidR="00B11EB3" w:rsidRDefault="00B11EB3" w:rsidP="00B11EB3">
      <w:pPr>
        <w:pStyle w:val="DanceBody"/>
      </w:pPr>
      <w:r>
        <w:t xml:space="preserve"> 1 -8</w:t>
      </w:r>
      <w:r>
        <w:tab/>
        <w:t>1s set, turn RH 1/2 way, dance down NHJ below 3s, cast up into 2</w:t>
      </w:r>
      <w:r w:rsidRPr="00972EEB">
        <w:t>nd</w:t>
      </w:r>
      <w:r>
        <w:t xml:space="preserve"> place opp. sides (2s step up 5-6)</w:t>
      </w:r>
    </w:p>
    <w:p w:rsidR="00B11EB3" w:rsidRDefault="00B11EB3" w:rsidP="00B11EB3">
      <w:pPr>
        <w:pStyle w:val="DanceBody"/>
      </w:pPr>
      <w:r>
        <w:t xml:space="preserve"> 9-16</w:t>
      </w:r>
      <w:r>
        <w:tab/>
        <w:t>2s+1s+3s dance mirror reels on sides (1s in &amp; up to start), 1s end in 2</w:t>
      </w:r>
      <w:r w:rsidRPr="00972EEB">
        <w:t>nd</w:t>
      </w:r>
      <w:r>
        <w:t xml:space="preserve"> place opp. sides</w:t>
      </w:r>
    </w:p>
    <w:p w:rsidR="00B11EB3" w:rsidRDefault="00B11EB3" w:rsidP="00B11EB3">
      <w:pPr>
        <w:pStyle w:val="DanceBody"/>
      </w:pPr>
      <w:r>
        <w:t>17-24</w:t>
      </w:r>
      <w:r>
        <w:tab/>
        <w:t>1s petronella turn (1M between 2s facing down, 1L between 3s facing up), 1s set, change places RH, cast to Right into 2</w:t>
      </w:r>
      <w:r w:rsidRPr="00972EEB">
        <w:t>nd</w:t>
      </w:r>
      <w:r>
        <w:t xml:space="preserve"> place own sides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UNION SQUARE  (J4x40)  Sq.Set</w:t>
      </w:r>
      <w:r>
        <w:tab/>
        <w:t>Brenda Porter, 1996</w:t>
      </w:r>
    </w:p>
    <w:p w:rsidR="00B11EB3" w:rsidRDefault="00B11EB3" w:rsidP="00B11EB3">
      <w:pPr>
        <w:pStyle w:val="DanceBody"/>
      </w:pPr>
      <w:r>
        <w:t xml:space="preserve"> 1- 8</w:t>
      </w:r>
      <w:r>
        <w:tab/>
        <w:t>All Ladies dance Fig 8 (in front of partner, behind &amp; round next Man, behind partner back to place)</w:t>
      </w:r>
    </w:p>
    <w:p w:rsidR="00B11EB3" w:rsidRDefault="00B11EB3" w:rsidP="00B11EB3">
      <w:pPr>
        <w:pStyle w:val="DanceBody"/>
      </w:pPr>
      <w:r>
        <w:t xml:space="preserve"> 9-16</w:t>
      </w:r>
      <w:r>
        <w:tab/>
        <w:t>All Men repeat</w:t>
      </w:r>
    </w:p>
    <w:p w:rsidR="00B11EB3" w:rsidRDefault="00B11EB3" w:rsidP="00B11EB3">
      <w:pPr>
        <w:pStyle w:val="DanceBody"/>
      </w:pPr>
      <w:r>
        <w:t>17-24</w:t>
      </w:r>
      <w:r>
        <w:tab/>
        <w:t>1s dance down NHJ between 3s, separate, cast round 3s &amp; dance NHJ back to place. All couples face partner</w:t>
      </w:r>
    </w:p>
    <w:p w:rsidR="00B11EB3" w:rsidRDefault="00B11EB3" w:rsidP="00B11EB3">
      <w:pPr>
        <w:pStyle w:val="DanceBody"/>
      </w:pPr>
      <w:r>
        <w:t>25-28</w:t>
      </w:r>
      <w:r>
        <w:tab/>
        <w:t xml:space="preserve">All turn partner 3/4 RH to bring Ladies into centre, Ladies dance 1/2 LH across </w:t>
      </w:r>
      <w:r>
        <w:rPr>
          <w:b/>
        </w:rPr>
        <w:t>while</w:t>
      </w:r>
      <w:r>
        <w:t xml:space="preserve"> Men dance 1 place round clockwise</w:t>
      </w:r>
    </w:p>
    <w:p w:rsidR="00B11EB3" w:rsidRDefault="00B11EB3" w:rsidP="00B11EB3">
      <w:pPr>
        <w:pStyle w:val="DanceBody"/>
      </w:pPr>
      <w:r>
        <w:t>29-32</w:t>
      </w:r>
      <w:r>
        <w:tab/>
        <w:t xml:space="preserve">All turn 'new' partner 3/4 RH to bring Men into centre, Men dance 1/2 LH across </w:t>
      </w:r>
      <w:r>
        <w:rPr>
          <w:b/>
        </w:rPr>
        <w:t>while</w:t>
      </w:r>
      <w:r>
        <w:t xml:space="preserve"> Ladies dance 1 place round clockwise back to partner, all having moved 1 place round to right.  2 3 4 1</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UNIT 5  (S8x32)  3C (4C set)</w:t>
      </w:r>
      <w:r>
        <w:tab/>
        <w:t>Roy Goldring</w:t>
      </w:r>
    </w:p>
    <w:p w:rsidR="00B11EB3" w:rsidRDefault="00B11EB3" w:rsidP="00B11EB3">
      <w:pPr>
        <w:pStyle w:val="DanceBody"/>
      </w:pPr>
      <w:r>
        <w:t xml:space="preserve"> 1- 8</w:t>
      </w:r>
      <w:r>
        <w:tab/>
        <w:t>1s+2s+3s set &amp; 1s+2s dance RH across 1/2 way</w:t>
      </w:r>
      <w:r w:rsidRPr="00BA6B4D">
        <w:rPr>
          <w:b/>
        </w:rPr>
        <w:t xml:space="preserve"> while </w:t>
      </w:r>
      <w:r>
        <w:t>3s cross RH, 1L followed by prtnr cast up round 2L &amp; dance down to L b'tw'n 3s,1 b'tw'n 2s</w:t>
      </w:r>
    </w:p>
    <w:p w:rsidR="00B11EB3" w:rsidRDefault="00B11EB3" w:rsidP="00B11EB3">
      <w:pPr>
        <w:pStyle w:val="DanceBody"/>
      </w:pPr>
      <w:r>
        <w:t xml:space="preserve"> 9-16</w:t>
      </w:r>
      <w:r>
        <w:tab/>
        <w:t>2s+1s+3s dance down the middle &amp; back (top line face down)</w:t>
      </w:r>
    </w:p>
    <w:p w:rsidR="00B11EB3" w:rsidRDefault="00B11EB3" w:rsidP="00B11EB3">
      <w:pPr>
        <w:pStyle w:val="DanceBody"/>
      </w:pPr>
      <w:r>
        <w:t>17-24</w:t>
      </w:r>
      <w:r>
        <w:tab/>
        <w:t>2s+1s+3s set &amp; change places RH with opposite person &amp; 1s cast to 2</w:t>
      </w:r>
      <w:r w:rsidRPr="00972EEB">
        <w:t>nd</w:t>
      </w:r>
      <w:r>
        <w:t xml:space="preserve"> place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UNITED IN HARMONY  (S4x32)  4C Set</w:t>
      </w:r>
      <w:r>
        <w:tab/>
        <w:t>Anna Smail  Aurora 2nd Bk</w:t>
      </w:r>
    </w:p>
    <w:p w:rsidR="00B11EB3" w:rsidRPr="00B172F7" w:rsidRDefault="00B11EB3" w:rsidP="00B11EB3">
      <w:pPr>
        <w:pStyle w:val="DanceBody"/>
      </w:pPr>
      <w:r w:rsidRPr="00B172F7">
        <w:t xml:space="preserve"> 1- 8</w:t>
      </w:r>
      <w:r w:rsidRPr="00B172F7">
        <w:tab/>
        <w:t>1s lead down middle &amp; back</w:t>
      </w:r>
    </w:p>
    <w:p w:rsidR="00B11EB3" w:rsidRPr="00B172F7" w:rsidRDefault="00B11EB3" w:rsidP="00B11EB3">
      <w:pPr>
        <w:pStyle w:val="DanceBody"/>
      </w:pPr>
      <w:r w:rsidRPr="00B172F7">
        <w:t xml:space="preserve"> 9-16</w:t>
      </w:r>
      <w:r w:rsidRPr="00B172F7">
        <w:tab/>
        <w:t>1s+2s dance the Knot, 1s end in centre in promenade hold facing up, 2s in 1st place</w:t>
      </w:r>
    </w:p>
    <w:p w:rsidR="00B11EB3" w:rsidRPr="00B172F7" w:rsidRDefault="00B11EB3" w:rsidP="00B11EB3">
      <w:pPr>
        <w:pStyle w:val="DanceBody"/>
      </w:pPr>
      <w:r w:rsidRPr="00B172F7">
        <w:t>17-24</w:t>
      </w:r>
      <w:r w:rsidRPr="00B172F7">
        <w:tab/>
        <w:t>1s dance reel of 3 across passing 2L RSh to start (6 bars); 1s dance up to top &amp; face out, 2s into 2nd place</w:t>
      </w:r>
    </w:p>
    <w:p w:rsidR="00B11EB3" w:rsidRPr="00B172F7" w:rsidRDefault="00B11EB3" w:rsidP="00B11EB3">
      <w:pPr>
        <w:pStyle w:val="DanceBody"/>
      </w:pPr>
      <w:r w:rsidRPr="00B172F7">
        <w:t>25-28</w:t>
      </w:r>
      <w:r w:rsidRPr="00B172F7">
        <w:tab/>
        <w:t>1s+2s change place (1M+2M LH, 1L+2L RH), 1s+3s change place other hand, 1s+4s change place other hand</w:t>
      </w:r>
    </w:p>
    <w:p w:rsidR="00B11EB3" w:rsidRPr="00B172F7" w:rsidRDefault="00B11EB3" w:rsidP="00B11EB3">
      <w:pPr>
        <w:pStyle w:val="DanceBody"/>
        <w:keepNext w:val="0"/>
      </w:pPr>
      <w:r w:rsidRPr="00B172F7">
        <w:t>29-32</w:t>
      </w:r>
      <w:r w:rsidRPr="00B172F7">
        <w:tab/>
        <w:t>All 4 couples turn partners 2H twice round</w:t>
      </w:r>
    </w:p>
    <w:p w:rsidR="00B11EB3" w:rsidRDefault="00B11EB3" w:rsidP="00B11EB3"/>
    <w:p w:rsidR="00B11EB3" w:rsidRDefault="00B11EB3" w:rsidP="00B11EB3">
      <w:pPr>
        <w:pStyle w:val="Minicrib"/>
      </w:pPr>
      <w:r>
        <w:t>THE UNSUNG HERO  (R8x32)  3C (4C set)</w:t>
      </w:r>
      <w:r>
        <w:tab/>
        <w:t>H Lasnik</w:t>
      </w:r>
    </w:p>
    <w:p w:rsidR="00B11EB3" w:rsidRDefault="00B11EB3" w:rsidP="00B11EB3">
      <w:pPr>
        <w:pStyle w:val="DanceBody"/>
      </w:pPr>
      <w:r>
        <w:t xml:space="preserve"> 1- 8</w:t>
      </w:r>
      <w:r>
        <w:tab/>
        <w:t>1s 1/2 turn 2s on sides (Men RH, Ladies LH) into position for &amp; dance Double Triangles</w:t>
      </w:r>
    </w:p>
    <w:p w:rsidR="00B11EB3" w:rsidRDefault="00B11EB3" w:rsidP="00B11EB3">
      <w:pPr>
        <w:pStyle w:val="DanceBody"/>
      </w:pPr>
      <w:r>
        <w:t xml:space="preserve"> 9-16</w:t>
      </w:r>
      <w:r>
        <w:tab/>
        <w:t>1s dance RH across (1L with 2s, 1M with 3s), 1s dance LH across with other couple &amp; end in middle RH joined facing 1</w:t>
      </w:r>
      <w:r w:rsidRPr="00972EEB">
        <w:t>st</w:t>
      </w:r>
      <w:r>
        <w:t xml:space="preserve"> corners</w:t>
      </w:r>
    </w:p>
    <w:p w:rsidR="00B11EB3" w:rsidRDefault="00B11EB3" w:rsidP="00B11EB3">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B11EB3" w:rsidRDefault="00B11EB3" w:rsidP="00B11EB3">
      <w:pPr>
        <w:pStyle w:val="DanceBody"/>
        <w:keepNext w:val="0"/>
      </w:pPr>
      <w:r>
        <w:t>25-32</w:t>
      </w:r>
      <w:r>
        <w:tab/>
        <w:t>1s dance reels of 3 across (1M with 2s, 1L with 3s) to end 2</w:t>
      </w:r>
      <w:r w:rsidRPr="00972EEB">
        <w:t>nd</w:t>
      </w:r>
      <w:r>
        <w:t xml:space="preserve"> place own side</w:t>
      </w:r>
    </w:p>
    <w:p w:rsidR="00B11EB3" w:rsidRDefault="00B11EB3" w:rsidP="00B11EB3"/>
    <w:p w:rsidR="00B11EB3" w:rsidRDefault="00B11EB3" w:rsidP="00B11EB3">
      <w:pPr>
        <w:pStyle w:val="Minicrib"/>
      </w:pPr>
      <w:r>
        <w:t>UNTIL WE MEET AGAIN  (R32)  Round the Room</w:t>
      </w:r>
      <w:r>
        <w:tab/>
        <w:t>Jean Shaw</w:t>
      </w:r>
    </w:p>
    <w:p w:rsidR="00B11EB3" w:rsidRDefault="00B11EB3" w:rsidP="00B11EB3">
      <w:pPr>
        <w:pStyle w:val="DanceBody"/>
      </w:pPr>
      <w:r>
        <w:t>Round the Room – 3 facing 3</w:t>
      </w:r>
    </w:p>
    <w:p w:rsidR="00B11EB3" w:rsidRDefault="00B11EB3" w:rsidP="00B11EB3">
      <w:pPr>
        <w:pStyle w:val="DanceBody"/>
      </w:pPr>
      <w:r>
        <w:t>2 chords: middle dancer honour RH partner, then LH partner &amp; remain facing each other</w:t>
      </w:r>
    </w:p>
    <w:p w:rsidR="00B11EB3" w:rsidRDefault="00B11EB3" w:rsidP="00B11EB3">
      <w:pPr>
        <w:pStyle w:val="DanceBody"/>
      </w:pPr>
      <w:r>
        <w:t xml:space="preserve"> 1- 8</w:t>
      </w:r>
      <w:r>
        <w:tab/>
        <w:t>LSh reels of 3 across</w:t>
      </w:r>
    </w:p>
    <w:p w:rsidR="00B11EB3" w:rsidRDefault="00B11EB3" w:rsidP="00B11EB3">
      <w:pPr>
        <w:pStyle w:val="DanceBody"/>
      </w:pPr>
      <w:r>
        <w:t xml:space="preserve"> 9-16</w:t>
      </w:r>
      <w:r>
        <w:tab/>
        <w:t>Middle dancer LSh reel of 3 with 2 dancers on Right (LSh to dancer opposite to Right)</w:t>
      </w:r>
    </w:p>
    <w:p w:rsidR="00B11EB3" w:rsidRDefault="00B11EB3" w:rsidP="00B11EB3">
      <w:pPr>
        <w:pStyle w:val="DanceBody"/>
      </w:pPr>
      <w:r>
        <w:t>17-24</w:t>
      </w:r>
      <w:r>
        <w:tab/>
        <w:t>All circle 6H round &amp; back</w:t>
      </w:r>
    </w:p>
    <w:p w:rsidR="00B11EB3" w:rsidRPr="007A73B8" w:rsidRDefault="00B11EB3" w:rsidP="00B11EB3">
      <w:pPr>
        <w:pStyle w:val="DanceBody"/>
        <w:keepNext w:val="0"/>
      </w:pPr>
      <w:r>
        <w:t>25-32</w:t>
      </w:r>
      <w:r>
        <w:tab/>
        <w:t xml:space="preserve">All set, 1/2 turn opp person, pull back RSh &amp; set (if close to next line of 3) </w:t>
      </w:r>
      <w:r>
        <w:rPr>
          <w:b/>
        </w:rPr>
        <w:t>or</w:t>
      </w:r>
      <w:r>
        <w:t xml:space="preserve"> dance on to meet new line of 3 (2 bars)</w:t>
      </w:r>
    </w:p>
    <w:p w:rsidR="00B11EB3" w:rsidRDefault="00B11EB3" w:rsidP="00B11EB3"/>
    <w:p w:rsidR="00B11EB3" w:rsidRDefault="00B11EB3" w:rsidP="00B11EB3">
      <w:pPr>
        <w:pStyle w:val="Minicrib"/>
      </w:pPr>
      <w:r>
        <w:t>UNTIL WE MEET AGAIN  (S2x40)  4C set</w:t>
      </w:r>
      <w:r>
        <w:tab/>
        <w:t>Cliff Quinnell</w:t>
      </w:r>
    </w:p>
    <w:p w:rsidR="00B11EB3" w:rsidRDefault="00B11EB3" w:rsidP="00B11EB3">
      <w:pPr>
        <w:pStyle w:val="DanceBody"/>
      </w:pPr>
      <w:r>
        <w:t xml:space="preserve"> 1- 4</w:t>
      </w:r>
      <w:r>
        <w:tab/>
        <w:t xml:space="preserve">1s cast to 2nd place &amp; lead back up to 1st place </w:t>
      </w:r>
      <w:r>
        <w:rPr>
          <w:b/>
        </w:rPr>
        <w:t>as</w:t>
      </w:r>
      <w:r>
        <w:t xml:space="preserve"> 2s lead up &amp; cast back to 2nd place </w:t>
      </w:r>
      <w:r>
        <w:rPr>
          <w:b/>
        </w:rPr>
        <w:t>while</w:t>
      </w:r>
    </w:p>
    <w:p w:rsidR="00B11EB3" w:rsidRDefault="00B11EB3" w:rsidP="00B11EB3">
      <w:pPr>
        <w:pStyle w:val="DanceBody"/>
      </w:pPr>
      <w:r>
        <w:tab/>
        <w:t xml:space="preserve">3s lead down to 4th place &amp; cast back up to 3rd place </w:t>
      </w:r>
      <w:r>
        <w:rPr>
          <w:b/>
        </w:rPr>
        <w:t>as</w:t>
      </w:r>
      <w:r>
        <w:t xml:space="preserve"> 4s cast up to 3rd place &amp; lead back down to 4th place</w:t>
      </w:r>
    </w:p>
    <w:p w:rsidR="00B11EB3" w:rsidRDefault="00B11EB3" w:rsidP="00B11EB3">
      <w:pPr>
        <w:pStyle w:val="DanceBody"/>
      </w:pPr>
      <w:r>
        <w:t xml:space="preserve"> 5- 8</w:t>
      </w:r>
      <w:r>
        <w:tab/>
        <w:t xml:space="preserve">1s+2s </w:t>
      </w:r>
      <w:r>
        <w:rPr>
          <w:b/>
        </w:rPr>
        <w:t>also</w:t>
      </w:r>
      <w:r>
        <w:t xml:space="preserve"> 3s with 4s dance RH across</w:t>
      </w:r>
    </w:p>
    <w:p w:rsidR="00B11EB3" w:rsidRDefault="00B11EB3" w:rsidP="00B11EB3">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B11EB3" w:rsidRDefault="00B11EB3" w:rsidP="00B11EB3">
      <w:pPr>
        <w:pStyle w:val="DanceBody"/>
      </w:pPr>
      <w:r>
        <w:t>17-20</w:t>
      </w:r>
      <w:r>
        <w:tab/>
        <w:t>2M+3M make arch &amp; cross over, 2L+3L dancing under arch (2 bars), 2s+3s cast round corners (2 bars)</w:t>
      </w:r>
    </w:p>
    <w:p w:rsidR="00B11EB3" w:rsidRDefault="00B11EB3" w:rsidP="00B11EB3">
      <w:pPr>
        <w:pStyle w:val="DanceBody"/>
      </w:pPr>
      <w:r>
        <w:t>21-24</w:t>
      </w:r>
      <w:r>
        <w:tab/>
        <w:t>3s dance down under arch made by 2s who dance up</w:t>
      </w:r>
    </w:p>
    <w:p w:rsidR="00B11EB3" w:rsidRDefault="00B11EB3" w:rsidP="00B11EB3">
      <w:pPr>
        <w:pStyle w:val="DanceBody"/>
      </w:pPr>
      <w:r>
        <w:t>25-28</w:t>
      </w:r>
      <w:r>
        <w:tab/>
        <w:t>2s+3s cast round their corners (2 bars), 2M+3M make arch &amp; cross over, 2L+3L dancing under arch (2 bars)</w:t>
      </w:r>
    </w:p>
    <w:p w:rsidR="00B11EB3" w:rsidRDefault="00B11EB3" w:rsidP="00B11EB3">
      <w:pPr>
        <w:pStyle w:val="DanceBody"/>
      </w:pPr>
      <w:r>
        <w:t>29-32</w:t>
      </w:r>
      <w:r>
        <w:tab/>
        <w:t xml:space="preserve">1s+2s </w:t>
      </w:r>
      <w:r>
        <w:rPr>
          <w:b/>
        </w:rPr>
        <w:t>also</w:t>
      </w:r>
      <w:r>
        <w:t xml:space="preserve"> 3s+4s dance RH across, all couples finishing facing up in centre ready for…</w:t>
      </w:r>
    </w:p>
    <w:p w:rsidR="00B11EB3" w:rsidRDefault="00B11EB3" w:rsidP="00B11EB3">
      <w:pPr>
        <w:pStyle w:val="DanceBody"/>
      </w:pPr>
      <w:r>
        <w:t>33-40</w:t>
      </w:r>
      <w:r>
        <w:tab/>
        <w:t xml:space="preserve">1s+2s </w:t>
      </w:r>
      <w:r>
        <w:rPr>
          <w:b/>
        </w:rPr>
        <w:t>also</w:t>
      </w:r>
      <w:r>
        <w:t xml:space="preserve"> 3s+4s dance allemande.  End 2 1 4 3</w:t>
      </w:r>
    </w:p>
    <w:p w:rsidR="00B11EB3" w:rsidRPr="00FD735D" w:rsidRDefault="00B11EB3" w:rsidP="00B11EB3">
      <w:pPr>
        <w:pStyle w:val="DanceBody"/>
        <w:keepNext w:val="0"/>
        <w:rPr>
          <w:i/>
        </w:rPr>
      </w:pPr>
      <w:r w:rsidRPr="00FD735D">
        <w:rPr>
          <w:i/>
        </w:rPr>
        <w:tab/>
        <w:t>Repeat with new 2nd &amp; 3rd couples</w:t>
      </w:r>
    </w:p>
    <w:p w:rsidR="00B11EB3" w:rsidRDefault="00B11EB3" w:rsidP="00B11EB3"/>
    <w:p w:rsidR="00B11EB3" w:rsidRDefault="00B11EB3" w:rsidP="00B11EB3">
      <w:pPr>
        <w:pStyle w:val="Minicrib"/>
      </w:pPr>
      <w:r>
        <w:t>UP &amp; COMING  (R8x32)  3C (4C set)</w:t>
      </w:r>
      <w:r>
        <w:tab/>
        <w:t>M Rowe  Rose &amp; Thistle</w:t>
      </w:r>
    </w:p>
    <w:p w:rsidR="00B11EB3" w:rsidRDefault="00B11EB3" w:rsidP="00B11EB3">
      <w:pPr>
        <w:pStyle w:val="DanceBody"/>
      </w:pPr>
      <w:r>
        <w:t xml:space="preserve"> 1- 8</w:t>
      </w:r>
      <w:r>
        <w:tab/>
        <w:t>1s turn RH, 1L+3M set &amp; cast to 2</w:t>
      </w:r>
      <w:r w:rsidRPr="00972EEB">
        <w:t>nd</w:t>
      </w:r>
      <w:r>
        <w:t xml:space="preserve"> place</w:t>
      </w:r>
    </w:p>
    <w:p w:rsidR="00B11EB3" w:rsidRDefault="00B11EB3" w:rsidP="00B11EB3">
      <w:pPr>
        <w:pStyle w:val="DanceBody"/>
      </w:pPr>
      <w:r>
        <w:t xml:space="preserve"> 9-16</w:t>
      </w:r>
      <w:r>
        <w:tab/>
        <w:t>1L+3M dance 1/2 Figs of 8 round partners to change sides, 1s+2s+3s dance 1/2 reels of 3 on sides giving RSh to 2</w:t>
      </w:r>
      <w:r w:rsidRPr="00972EEB">
        <w:t>nd</w:t>
      </w:r>
      <w:r>
        <w:t xml:space="preserve"> corners</w:t>
      </w:r>
    </w:p>
    <w:p w:rsidR="00B11EB3" w:rsidRDefault="00B11EB3" w:rsidP="00B11EB3">
      <w:pPr>
        <w:pStyle w:val="DanceBody"/>
      </w:pPr>
      <w:r>
        <w:t>17-24</w:t>
      </w:r>
      <w:r>
        <w:tab/>
        <w:t>All dancers cross with opp dancer RH, dancers in 2L+3L places cross diag LH with dancers in 1M+2M pl, all dancers cross &amp; repeat</w:t>
      </w:r>
    </w:p>
    <w:p w:rsidR="00B11EB3" w:rsidRDefault="00B11EB3" w:rsidP="00B11EB3">
      <w:pPr>
        <w:pStyle w:val="DanceBody"/>
        <w:keepNext w:val="0"/>
      </w:pPr>
      <w:r>
        <w:t>25-32</w:t>
      </w:r>
      <w:r>
        <w:tab/>
        <w:t>1s+2s set &amp; dance 1/2 RH across, 1s set &amp; cross RH</w:t>
      </w:r>
    </w:p>
    <w:p w:rsidR="00B11EB3" w:rsidRDefault="00B11EB3" w:rsidP="00B11EB3"/>
    <w:p w:rsidR="00B11EB3" w:rsidRDefault="00B11EB3" w:rsidP="00B11EB3">
      <w:pPr>
        <w:pStyle w:val="Minicrib"/>
      </w:pPr>
      <w:r>
        <w:t>UP AND DOON THE GALLOWGATE  (R8x32)  3C (4C set)</w:t>
      </w:r>
      <w:r>
        <w:tab/>
        <w:t>John Drewry  Autumn Coll 83</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(NHJ) set to 2L</w:t>
      </w:r>
      <w:r w:rsidRPr="00BA6B4D">
        <w:rPr>
          <w:b/>
        </w:rPr>
        <w:t xml:space="preserve"> while </w:t>
      </w:r>
      <w:r>
        <w:t>3s set to 2M, 1s set to 3s</w:t>
      </w:r>
      <w:r w:rsidRPr="00BA6B4D">
        <w:rPr>
          <w:b/>
        </w:rPr>
        <w:t xml:space="preserve"> while </w:t>
      </w:r>
      <w:r>
        <w:t>2s set across, 1s set to 2M</w:t>
      </w:r>
      <w:r w:rsidRPr="00BA6B4D">
        <w:rPr>
          <w:b/>
        </w:rPr>
        <w:t xml:space="preserve"> while </w:t>
      </w:r>
      <w:r>
        <w:t>3s set to 2L, 1s set to 3s</w:t>
      </w:r>
      <w:r w:rsidRPr="00BA6B4D">
        <w:rPr>
          <w:b/>
        </w:rPr>
        <w:t xml:space="preserve"> while </w:t>
      </w:r>
      <w:r>
        <w:t>2s set across</w:t>
      </w:r>
    </w:p>
    <w:p w:rsidR="00B11EB3" w:rsidRDefault="00B11EB3" w:rsidP="00B11EB3">
      <w:pPr>
        <w:pStyle w:val="DanceBody"/>
      </w:pPr>
      <w:r>
        <w:t>17-24</w:t>
      </w:r>
      <w:r>
        <w:tab/>
        <w:t>1s &amp; 3s change places RH with opposite person into RH across 1/2 way &amp; chase clockwise 1/2 way (outside 2s)</w:t>
      </w:r>
    </w:p>
    <w:p w:rsidR="00B11EB3" w:rsidRDefault="00B11EB3" w:rsidP="00B11EB3">
      <w:pPr>
        <w:pStyle w:val="DanceBody"/>
        <w:keepNext w:val="0"/>
      </w:pPr>
      <w:r>
        <w:t>25-32</w:t>
      </w:r>
      <w:r>
        <w:tab/>
        <w:t>3s+2s+1s dance Poussette</w:t>
      </w:r>
    </w:p>
    <w:p w:rsidR="00B11EB3" w:rsidRDefault="00B11EB3" w:rsidP="00B11EB3"/>
    <w:p w:rsidR="00B11EB3" w:rsidRDefault="00B11EB3" w:rsidP="00B11EB3">
      <w:pPr>
        <w:pStyle w:val="Minicrib"/>
      </w:pPr>
      <w:r>
        <w:t>UP AND DOWN BEN NEVIS  (S3x32)  3C set</w:t>
      </w:r>
      <w:r>
        <w:tab/>
        <w:t>M Ross  Diamond Jubilee Coll</w:t>
      </w:r>
    </w:p>
    <w:p w:rsidR="00B11EB3" w:rsidRDefault="00B11EB3" w:rsidP="00B11EB3">
      <w:pPr>
        <w:pStyle w:val="DanceBody"/>
      </w:pPr>
      <w:r>
        <w:t xml:space="preserve"> 1- 8</w:t>
      </w:r>
      <w:r>
        <w:tab/>
        <w:t>3s set &amp; cast up behind 2s, dance up between 1s (2s step down) &amp; cast to 2</w:t>
      </w:r>
      <w:r w:rsidRPr="00972EEB">
        <w:t>nd</w:t>
      </w:r>
      <w:r>
        <w:t xml:space="preserve"> place own sides  1 3 2</w:t>
      </w:r>
    </w:p>
    <w:p w:rsidR="00B11EB3" w:rsidRDefault="00B11EB3" w:rsidP="00B11EB3">
      <w:pPr>
        <w:pStyle w:val="DanceBody"/>
      </w:pPr>
      <w:r>
        <w:t xml:space="preserve"> 9-16</w:t>
      </w:r>
      <w:r>
        <w:tab/>
        <w:t>3s dance 1/2 reels of 3 across (3M at top, 3L at bottom, RSh to 2nd corner) &amp; dance 1/2 reels of 3 across with other couple (RSh to 4th corner)</w:t>
      </w:r>
    </w:p>
    <w:p w:rsidR="00B11EB3" w:rsidRDefault="00B11EB3" w:rsidP="00B11EB3">
      <w:pPr>
        <w:pStyle w:val="DanceBody"/>
      </w:pPr>
      <w:r>
        <w:t>17-24</w:t>
      </w:r>
      <w:r>
        <w:tab/>
        <w:t>1s+3s Set+Link, 1s+2s Set+Link.  3 2 1</w:t>
      </w:r>
    </w:p>
    <w:p w:rsidR="00B11EB3" w:rsidRDefault="00B11EB3" w:rsidP="00B11EB3">
      <w:pPr>
        <w:pStyle w:val="DanceBody"/>
        <w:keepNext w:val="0"/>
      </w:pPr>
      <w:r>
        <w:t>25-32</w:t>
      </w:r>
      <w:r>
        <w:tab/>
        <w:t>2s followed by 3s dance Fig of 8 round 1s to end 2 3 1</w:t>
      </w:r>
    </w:p>
    <w:p w:rsidR="00B11EB3" w:rsidRDefault="00B11EB3" w:rsidP="00B11EB3"/>
    <w:p w:rsidR="00B11EB3" w:rsidRDefault="00B11EB3" w:rsidP="00B11EB3">
      <w:pPr>
        <w:pStyle w:val="Minicrib"/>
      </w:pPr>
      <w:r>
        <w:t>UP HELLY' AA  (R4x48)  4C set</w:t>
      </w:r>
      <w:r>
        <w:tab/>
        <w:t>Anne Large  SCD Archives</w:t>
      </w:r>
    </w:p>
    <w:p w:rsidR="00B11EB3" w:rsidRDefault="00B11EB3" w:rsidP="00B11EB3">
      <w:pPr>
        <w:pStyle w:val="DanceBody"/>
      </w:pPr>
      <w:r>
        <w:t xml:space="preserve"> 1- 8</w:t>
      </w:r>
      <w:r>
        <w:tab/>
        <w:t>1s+4s 3/4 turn RH to end in line up &amp; down (Men facing up &amp; Ladies down) &amp; dance 1/2 RSh reel of 4, 3/4 turn ptnrs RH to end on sides.  4 2 3 1</w:t>
      </w:r>
    </w:p>
    <w:p w:rsidR="00B11EB3" w:rsidRDefault="00B11EB3" w:rsidP="00B11EB3">
      <w:pPr>
        <w:pStyle w:val="DanceBody"/>
      </w:pPr>
      <w:r>
        <w:t xml:space="preserve"> 9-16</w:t>
      </w:r>
      <w:r>
        <w:tab/>
        <w:t>4s+2s</w:t>
      </w:r>
      <w:r w:rsidRPr="007F0D5A">
        <w:rPr>
          <w:b/>
        </w:rPr>
        <w:t xml:space="preserve"> also </w:t>
      </w:r>
      <w:r>
        <w:t>3s+1s dance double Fig of 8 (4s &amp; 1s cast to start)</w:t>
      </w:r>
    </w:p>
    <w:p w:rsidR="00B11EB3" w:rsidRDefault="00B11EB3" w:rsidP="00B11EB3">
      <w:pPr>
        <w:pStyle w:val="DanceBody"/>
      </w:pPr>
      <w:r>
        <w:t>17-24</w:t>
      </w:r>
      <w:r>
        <w:tab/>
        <w:t>All set, Ladies dance round partners LSh &amp; back to place</w:t>
      </w:r>
    </w:p>
    <w:p w:rsidR="00B11EB3" w:rsidRDefault="00B11EB3" w:rsidP="00B11EB3">
      <w:pPr>
        <w:pStyle w:val="DanceBody"/>
      </w:pPr>
      <w:r>
        <w:t>25-32</w:t>
      </w:r>
      <w:r>
        <w:tab/>
        <w:t>All set &amp; Men dance round partners RSh &amp; back to place</w:t>
      </w:r>
    </w:p>
    <w:p w:rsidR="00B11EB3" w:rsidRDefault="00B11EB3" w:rsidP="00B11EB3">
      <w:pPr>
        <w:pStyle w:val="DanceBody"/>
      </w:pPr>
      <w:r>
        <w:t>33-40</w:t>
      </w:r>
      <w:r>
        <w:tab/>
        <w:t>4s+2s</w:t>
      </w:r>
      <w:r w:rsidRPr="007F0D5A">
        <w:rPr>
          <w:b/>
        </w:rPr>
        <w:t xml:space="preserve"> also </w:t>
      </w:r>
      <w:r>
        <w:t>3s+1s dance RH across (3 bars) &amp; LH back, 4s &amp; 1s cast in 1 place</w:t>
      </w:r>
      <w:r w:rsidRPr="00BA6B4D">
        <w:rPr>
          <w:b/>
        </w:rPr>
        <w:t xml:space="preserve"> while </w:t>
      </w:r>
      <w:r>
        <w:t>2s &amp; 3s dance to ends.  2 4 1 3</w:t>
      </w:r>
    </w:p>
    <w:p w:rsidR="00B11EB3" w:rsidRDefault="00B11EB3" w:rsidP="00B11EB3">
      <w:pPr>
        <w:pStyle w:val="DanceBody"/>
        <w:keepNext w:val="0"/>
      </w:pPr>
      <w:r>
        <w:t>41-48</w:t>
      </w:r>
      <w:r>
        <w:tab/>
        <w:t>1s+4s dance R&amp;L starting on the sides</w:t>
      </w:r>
    </w:p>
    <w:p w:rsidR="00B11EB3" w:rsidRDefault="00B11EB3" w:rsidP="00B11EB3"/>
    <w:p w:rsidR="00B11EB3" w:rsidRDefault="00B11EB3" w:rsidP="00B11EB3">
      <w:pPr>
        <w:pStyle w:val="Minicrib"/>
      </w:pPr>
      <w:r>
        <w:t>UP IN THE AIR  (S8x32)  3C (4C set)</w:t>
      </w:r>
      <w:r>
        <w:tab/>
        <w:t>Boag  RSCDS Bk 20</w:t>
      </w:r>
    </w:p>
    <w:p w:rsidR="00B11EB3" w:rsidRDefault="00B11EB3" w:rsidP="00B11EB3">
      <w:pPr>
        <w:pStyle w:val="DanceBody"/>
      </w:pPr>
      <w:r>
        <w:t xml:space="preserve"> 1- 8</w:t>
      </w:r>
      <w:r>
        <w:tab/>
        <w:t>1s cast down behind own lines, turning out cast back to top.  Bar 8 all 3 couples dance in ready for ...</w:t>
      </w:r>
    </w:p>
    <w:p w:rsidR="00B11EB3" w:rsidRDefault="00B11EB3" w:rsidP="00B11EB3">
      <w:pPr>
        <w:pStyle w:val="DanceBody"/>
      </w:pPr>
      <w:r>
        <w:t xml:space="preserve"> 9-16</w:t>
      </w:r>
      <w:r>
        <w:tab/>
        <w:t>1s+2s+3s Promenade, 1s cast &amp; face 1</w:t>
      </w:r>
      <w:r w:rsidRPr="00972EEB">
        <w:t>st</w:t>
      </w:r>
      <w:r>
        <w:t xml:space="preserve"> corners, 2s dance up to 1st place</w:t>
      </w:r>
    </w:p>
    <w:p w:rsidR="00B11EB3" w:rsidRDefault="00B11EB3" w:rsidP="00B11EB3">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B11EB3" w:rsidRDefault="00B11EB3" w:rsidP="00B11EB3">
      <w:pPr>
        <w:pStyle w:val="DanceBody"/>
        <w:keepNext w:val="0"/>
      </w:pPr>
      <w:r>
        <w:t>25-32</w:t>
      </w:r>
      <w:r>
        <w:tab/>
        <w:t>2s+1s+3s Adv+Ret &amp; turn 2H 1s ending in 2</w:t>
      </w:r>
      <w:r w:rsidRPr="00972EEB">
        <w:t>nd</w:t>
      </w:r>
      <w:r>
        <w:t xml:space="preserve"> place own sides.  2 1 3</w:t>
      </w:r>
    </w:p>
    <w:p w:rsidR="00B11EB3" w:rsidRDefault="00B11EB3" w:rsidP="00B11EB3"/>
    <w:p w:rsidR="00B11EB3" w:rsidRDefault="00B11EB3" w:rsidP="00B11EB3">
      <w:pPr>
        <w:pStyle w:val="Minicrib"/>
      </w:pPr>
      <w:r>
        <w:t>UP IN THE MORNING EARLY  (J8x32)  3C (4C set)</w:t>
      </w:r>
      <w:r>
        <w:tab/>
        <w:t>SCD of the 18C</w:t>
      </w:r>
    </w:p>
    <w:p w:rsidR="00B11EB3" w:rsidRDefault="00B11EB3" w:rsidP="00B11EB3">
      <w:pPr>
        <w:pStyle w:val="DanceBody"/>
      </w:pPr>
      <w:r>
        <w:t xml:space="preserve"> 1- 8</w:t>
      </w:r>
      <w:r>
        <w:tab/>
        <w:t>1s set, cast 2 places, meet below 3s &amp; lead up to top. Finish in centre facing down NHJ</w:t>
      </w:r>
    </w:p>
    <w:p w:rsidR="00B11EB3" w:rsidRDefault="00B11EB3" w:rsidP="00B11EB3">
      <w:pPr>
        <w:pStyle w:val="DanceBody"/>
      </w:pPr>
      <w:r>
        <w:t xml:space="preserve"> 9-12</w:t>
      </w:r>
      <w:r>
        <w:tab/>
        <w:t xml:space="preserve">1s make arch &amp; dance down </w:t>
      </w:r>
      <w:r>
        <w:rPr>
          <w:b/>
        </w:rPr>
        <w:t>while</w:t>
      </w:r>
      <w:r>
        <w:t xml:space="preserve"> 2s+3s lead up under arch (2 bars), 1s turn inwards, dance up to face 2s </w:t>
      </w:r>
      <w:r>
        <w:rPr>
          <w:b/>
        </w:rPr>
        <w:t>while</w:t>
      </w:r>
      <w:r>
        <w:t xml:space="preserve"> 3s cast to 3rd place. 2 1 3</w:t>
      </w:r>
    </w:p>
    <w:p w:rsidR="00B11EB3" w:rsidRDefault="00B11EB3" w:rsidP="00B11EB3">
      <w:pPr>
        <w:pStyle w:val="DanceBody"/>
      </w:pPr>
      <w:r>
        <w:t>13-16</w:t>
      </w:r>
      <w:r>
        <w:tab/>
        <w:t>2s+1s circle 4H round to left</w:t>
      </w:r>
    </w:p>
    <w:p w:rsidR="00B11EB3" w:rsidRDefault="00B11EB3" w:rsidP="00B11EB3">
      <w:pPr>
        <w:pStyle w:val="DanceBody"/>
      </w:pPr>
      <w:r>
        <w:t>17-20</w:t>
      </w:r>
      <w:r>
        <w:tab/>
        <w:t>1s NHJ face 3s (who step in to face up NHJ) &amp; set to them, 1s+3s set to partners &amp; 1s end facing up, 3s retire back to side</w:t>
      </w:r>
    </w:p>
    <w:p w:rsidR="00B11EB3" w:rsidRDefault="00B11EB3" w:rsidP="00B11EB3">
      <w:pPr>
        <w:pStyle w:val="DanceBody"/>
      </w:pPr>
      <w:r>
        <w:t>21-24</w:t>
      </w:r>
      <w:r>
        <w:tab/>
        <w:t>1s NHJ face 2s (who step in to face down NHJ) &amp; set to them, 2s+1s set to partners &amp; both couples retire to sides</w:t>
      </w:r>
    </w:p>
    <w:p w:rsidR="00B11EB3" w:rsidRPr="004935A8" w:rsidRDefault="00B11EB3" w:rsidP="00B11EB3">
      <w:pPr>
        <w:pStyle w:val="DanceBody"/>
        <w:keepNext w:val="0"/>
      </w:pPr>
      <w:r>
        <w:t>25-32</w:t>
      </w:r>
      <w:r>
        <w:tab/>
        <w:t>1s+3s circle 4H round to left; 2s+1s dance LH across.  2 1 3</w:t>
      </w:r>
    </w:p>
    <w:p w:rsidR="00B11EB3" w:rsidRDefault="00B11EB3" w:rsidP="00B11EB3"/>
    <w:p w:rsidR="00B11EB3" w:rsidRDefault="00B11EB3" w:rsidP="00B11EB3">
      <w:pPr>
        <w:pStyle w:val="Minicrib"/>
      </w:pPr>
      <w:r>
        <w:t>UP THE DOWNS  (R4x32)  4C set</w:t>
      </w:r>
      <w:r>
        <w:tab/>
        <w:t>Brian Charlton  Waratah Coll</w:t>
      </w:r>
    </w:p>
    <w:p w:rsidR="00B11EB3" w:rsidRDefault="00B11EB3" w:rsidP="00B11EB3">
      <w:pPr>
        <w:pStyle w:val="DanceBody"/>
      </w:pPr>
      <w:r>
        <w:t xml:space="preserve"> 1- 8</w:t>
      </w:r>
      <w:r>
        <w:tab/>
        <w:t>1s dance 1/2 Fig 8 round 2s, turn LH to end 1L facing 2M, 1M facing 2L</w:t>
      </w:r>
    </w:p>
    <w:p w:rsidR="00B11EB3" w:rsidRDefault="00B11EB3" w:rsidP="00B11EB3">
      <w:pPr>
        <w:pStyle w:val="DanceBody"/>
      </w:pPr>
      <w:r>
        <w:t xml:space="preserve"> 9-24</w:t>
      </w:r>
      <w:r>
        <w:tab/>
        <w:t>1s dance the 'Spurtle'</w:t>
      </w:r>
    </w:p>
    <w:p w:rsidR="00B11EB3" w:rsidRDefault="00B11EB3" w:rsidP="00B11EB3">
      <w:pPr>
        <w:pStyle w:val="DanceBody"/>
      </w:pPr>
      <w:r>
        <w:tab/>
        <w:t>9-12    1s dance 1/2 RSh reel of 4 with 2s &amp; turn RH to face 3s (M facing L)</w:t>
      </w:r>
    </w:p>
    <w:p w:rsidR="00B11EB3" w:rsidRDefault="00B11EB3" w:rsidP="00B11EB3">
      <w:pPr>
        <w:pStyle w:val="DanceBody"/>
      </w:pPr>
      <w:r>
        <w:tab/>
        <w:t>13-16   Repeat to end facing 4s</w:t>
      </w:r>
    </w:p>
    <w:p w:rsidR="00B11EB3" w:rsidRDefault="00B11EB3" w:rsidP="00B11EB3">
      <w:pPr>
        <w:pStyle w:val="DanceBody"/>
      </w:pPr>
      <w:r>
        <w:tab/>
        <w:t>17-20   Repeat to end on opposite sides in 4</w:t>
      </w:r>
      <w:r w:rsidRPr="00972EEB">
        <w:t>th</w:t>
      </w:r>
      <w:r>
        <w:t xml:space="preserve"> place  (2) (3) (4) (1)</w:t>
      </w:r>
    </w:p>
    <w:p w:rsidR="00B11EB3" w:rsidRDefault="00B11EB3" w:rsidP="00B11EB3">
      <w:pPr>
        <w:pStyle w:val="DanceBody"/>
      </w:pPr>
      <w:r>
        <w:tab/>
        <w:t>21-24   All couples set &amp; cross RH</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UPHILL  (J8x32)  2C (4C set)</w:t>
      </w:r>
      <w:r>
        <w:tab/>
        <w:t>Frans Ligtmans  Thistle Club Jubilee Bk</w:t>
      </w:r>
    </w:p>
    <w:p w:rsidR="00B11EB3" w:rsidRPr="005C631A" w:rsidRDefault="00B11EB3" w:rsidP="00B11EB3">
      <w:pPr>
        <w:pStyle w:val="DanceBody"/>
      </w:pPr>
      <w:r w:rsidRPr="005C631A">
        <w:t xml:space="preserve"> 1- 8</w:t>
      </w:r>
      <w:r w:rsidRPr="005C631A">
        <w:tab/>
        <w:t>1s+2s set, cross RH, set &amp; cross back RH</w:t>
      </w:r>
    </w:p>
    <w:p w:rsidR="00B11EB3" w:rsidRPr="005C631A" w:rsidRDefault="00B11EB3" w:rsidP="00B11EB3">
      <w:pPr>
        <w:pStyle w:val="DanceBody"/>
      </w:pPr>
      <w:r w:rsidRPr="005C631A">
        <w:t xml:space="preserve"> 9-16</w:t>
      </w:r>
      <w:r w:rsidRPr="005C631A">
        <w:tab/>
        <w:t>1M followed by partner casts 1 place &amp; cross to opposite side, 2s+1s set to partners &amp; 2s+1s set to each other on sides</w:t>
      </w:r>
    </w:p>
    <w:p w:rsidR="00B11EB3" w:rsidRDefault="00B11EB3" w:rsidP="00B11EB3">
      <w:pPr>
        <w:pStyle w:val="DanceBody"/>
      </w:pPr>
      <w:r w:rsidRPr="005C631A">
        <w:t>17-24</w:t>
      </w:r>
      <w:r w:rsidRPr="005C631A">
        <w:tab/>
        <w:t>2s+1s dance Ladies' Chain</w:t>
      </w:r>
    </w:p>
    <w:p w:rsidR="00B11EB3" w:rsidRDefault="00B11EB3" w:rsidP="00B11EB3">
      <w:pPr>
        <w:pStyle w:val="DanceBody"/>
        <w:keepNext w:val="0"/>
      </w:pPr>
      <w:r w:rsidRPr="005C631A">
        <w:t>25-32</w:t>
      </w:r>
      <w:r w:rsidRPr="005C631A">
        <w:tab/>
        <w:t>1s set, 1L followed by partner, casts up &amp; cross to own side, 1L casts to 2nd place</w:t>
      </w:r>
      <w:r w:rsidRPr="005C631A">
        <w:rPr>
          <w:b/>
        </w:rPr>
        <w:t xml:space="preserve"> while </w:t>
      </w:r>
      <w:r w:rsidRPr="005C631A">
        <w:t>1M dances down middle to 2nd place</w:t>
      </w:r>
    </w:p>
    <w:p w:rsidR="00B11EB3" w:rsidRDefault="00B11EB3" w:rsidP="00B11EB3"/>
    <w:p w:rsidR="00B11EB3" w:rsidRDefault="00B11EB3" w:rsidP="00B11EB3">
      <w:pPr>
        <w:pStyle w:val="Minicrib"/>
      </w:pPr>
      <w:r>
        <w:t>UPPER TARR  (J8x32)  3C (4C set)</w:t>
      </w:r>
      <w:r>
        <w:tab/>
        <w:t>Evelyn Ramwell  Kirkbrae Coll 2</w:t>
      </w:r>
    </w:p>
    <w:p w:rsidR="00B11EB3" w:rsidRPr="00C9032B" w:rsidRDefault="00B11EB3" w:rsidP="00B11EB3">
      <w:pPr>
        <w:pStyle w:val="DanceBody"/>
      </w:pPr>
      <w:r w:rsidRPr="00C9032B">
        <w:t xml:space="preserve"> 1- 8</w:t>
      </w:r>
      <w:r w:rsidRPr="00C9032B">
        <w:tab/>
        <w:t>1s set &amp; cross RH, 1s+2s turn LH 1.1/2 times on sides</w:t>
      </w:r>
    </w:p>
    <w:p w:rsidR="00B11EB3" w:rsidRDefault="00B11EB3" w:rsidP="00B11EB3">
      <w:pPr>
        <w:pStyle w:val="DanceBody"/>
      </w:pPr>
      <w:r w:rsidRPr="00C9032B">
        <w:t xml:space="preserve"> 9-16</w:t>
      </w:r>
      <w:r w:rsidRPr="00C9032B">
        <w:tab/>
        <w:t>2s+1s dance Ladies' Chain</w:t>
      </w:r>
    </w:p>
    <w:p w:rsidR="00B11EB3" w:rsidRPr="00C9032B" w:rsidRDefault="00B11EB3" w:rsidP="00B11EB3">
      <w:pPr>
        <w:pStyle w:val="DanceBody"/>
      </w:pPr>
      <w:r w:rsidRPr="00C9032B">
        <w:t>17-24</w:t>
      </w:r>
      <w:r w:rsidRPr="00C9032B">
        <w:tab/>
        <w:t>2s+1s+3s set &amp; dance reels of 3 on own sides (1s cross down to 3rd place to start)</w:t>
      </w:r>
    </w:p>
    <w:p w:rsidR="00B11EB3" w:rsidRPr="00C9032B" w:rsidRDefault="00B11EB3" w:rsidP="00B11EB3">
      <w:pPr>
        <w:pStyle w:val="DanceBody"/>
        <w:keepNext w:val="0"/>
      </w:pPr>
      <w:r w:rsidRPr="00C9032B">
        <w:t>25-32</w:t>
      </w:r>
      <w:r w:rsidRPr="00C9032B">
        <w:tab/>
        <w:t>2s+1s+3s dance Grand Chain</w:t>
      </w:r>
    </w:p>
    <w:p w:rsidR="00B11EB3" w:rsidRDefault="00B11EB3" w:rsidP="00B11EB3"/>
    <w:p w:rsidR="00B11EB3" w:rsidRDefault="00B11EB3" w:rsidP="00B11EB3">
      <w:pPr>
        <w:pStyle w:val="Minicrib"/>
      </w:pPr>
      <w:r>
        <w:t>UPPIES &amp; DOONIES  (J4x32)  4C set</w:t>
      </w:r>
      <w:r>
        <w:tab/>
        <w:t>Roy Clowes  50th Anniversary 1957-2007</w:t>
      </w:r>
    </w:p>
    <w:p w:rsidR="00B11EB3" w:rsidRDefault="00B11EB3" w:rsidP="00B11EB3">
      <w:pPr>
        <w:pStyle w:val="DanceBody"/>
      </w:pPr>
      <w:r>
        <w:t xml:space="preserve"> 1- 8</w:t>
      </w:r>
      <w:r>
        <w:tab/>
        <w:t>1s set advancing, turn 2H &amp; lead down between 2s &amp; cast down behind 3s &amp; 4s to 4</w:t>
      </w:r>
      <w:r w:rsidRPr="00972EEB">
        <w:t>th</w:t>
      </w:r>
      <w:r>
        <w:t xml:space="preserve"> place</w:t>
      </w:r>
    </w:p>
    <w:p w:rsidR="00B11EB3" w:rsidRDefault="00B11EB3" w:rsidP="00B11EB3">
      <w:pPr>
        <w:pStyle w:val="DanceBody"/>
      </w:pPr>
      <w:r>
        <w:t xml:space="preserve"> 9-12</w:t>
      </w:r>
      <w:r>
        <w:tab/>
        <w:t>2s+3s &amp; 4s+1s dance 1/2 R&amp;L</w:t>
      </w:r>
    </w:p>
    <w:p w:rsidR="00B11EB3" w:rsidRDefault="00B11EB3" w:rsidP="00B11EB3">
      <w:pPr>
        <w:pStyle w:val="DanceBody"/>
      </w:pPr>
      <w:r>
        <w:t>13-16</w:t>
      </w:r>
      <w:r>
        <w:tab/>
        <w:t>All cross diag to left pass diag opp person RSh &amp; loop to right to face partner NB top L &amp; bottom M pass person in next set if present</w:t>
      </w:r>
    </w:p>
    <w:p w:rsidR="00B11EB3" w:rsidRDefault="00B11EB3" w:rsidP="00B11EB3">
      <w:pPr>
        <w:pStyle w:val="DanceBody"/>
      </w:pPr>
      <w:r>
        <w:t>17-24</w:t>
      </w:r>
      <w:r>
        <w:tab/>
        <w:t>3s+2s &amp; 1s+4s dance 1/2 R&amp;L &amp; repeat bars 13-16</w:t>
      </w:r>
    </w:p>
    <w:p w:rsidR="00B11EB3" w:rsidRDefault="00B11EB3" w:rsidP="00B11EB3">
      <w:pPr>
        <w:pStyle w:val="DanceBody"/>
        <w:keepNext w:val="0"/>
      </w:pPr>
      <w:r>
        <w:t>25-32</w:t>
      </w:r>
      <w:r>
        <w:tab/>
        <w:t>2s+3s &amp; 4s+1s circle 4H round to left &amp; all turn partner RH</w:t>
      </w:r>
    </w:p>
    <w:p w:rsidR="00B11EB3" w:rsidRDefault="00B11EB3" w:rsidP="00B11EB3"/>
    <w:p w:rsidR="00B11EB3" w:rsidRDefault="00B11EB3" w:rsidP="00B11EB3">
      <w:pPr>
        <w:pStyle w:val="Minicrib"/>
      </w:pPr>
      <w:r>
        <w:t>UPSIDE DOWN  (R3x40)  3C Triangular set</w:t>
      </w:r>
      <w:r>
        <w:tab/>
      </w:r>
    </w:p>
    <w:p w:rsidR="00B11EB3" w:rsidRDefault="00B11EB3" w:rsidP="00B11EB3">
      <w:pPr>
        <w:pStyle w:val="DanceBody"/>
      </w:pPr>
      <w:r>
        <w:t xml:space="preserve"> 1- 8</w:t>
      </w:r>
      <w:r>
        <w:tab/>
        <w:t>All dance DoSiDo, Men dance LH across in centre 2 places</w:t>
      </w:r>
      <w:r w:rsidRPr="00BA6B4D">
        <w:rPr>
          <w:b/>
        </w:rPr>
        <w:t xml:space="preserve"> while </w:t>
      </w:r>
      <w:r>
        <w:t>Ladies dance clockwise 1 place, turn partner RH</w:t>
      </w:r>
    </w:p>
    <w:p w:rsidR="00B11EB3" w:rsidRDefault="00B11EB3" w:rsidP="00B11EB3">
      <w:pPr>
        <w:pStyle w:val="DanceBody"/>
      </w:pPr>
      <w:r>
        <w:t xml:space="preserve"> 9-16</w:t>
      </w:r>
      <w:r>
        <w:tab/>
        <w:t>Repeat last 4 bars twice back to original places</w:t>
      </w:r>
    </w:p>
    <w:p w:rsidR="00B11EB3" w:rsidRDefault="00B11EB3" w:rsidP="00B11EB3">
      <w:pPr>
        <w:pStyle w:val="DanceBody"/>
      </w:pPr>
      <w:r>
        <w:t>17-24</w:t>
      </w:r>
      <w:r>
        <w:tab/>
        <w:t>All set to corners &amp; 1/2 turn RH, set to next person &amp; 1/2 turn LH</w:t>
      </w:r>
    </w:p>
    <w:p w:rsidR="00B11EB3" w:rsidRDefault="00B11EB3" w:rsidP="00B11EB3">
      <w:pPr>
        <w:pStyle w:val="DanceBody"/>
      </w:pPr>
      <w:r>
        <w:t>25-32</w:t>
      </w:r>
      <w:r>
        <w:tab/>
        <w:t>All advance into centre with 'new' partner &amp; retire with original partner, all dance 1/2 Grand Chain (RH to corner person to start) back to places</w:t>
      </w:r>
    </w:p>
    <w:p w:rsidR="00B11EB3" w:rsidRDefault="00B11EB3" w:rsidP="00B11EB3">
      <w:pPr>
        <w:pStyle w:val="DanceBody"/>
      </w:pPr>
      <w:r>
        <w:t>33-40</w:t>
      </w:r>
      <w:r>
        <w:tab/>
        <w:t>All circle 6H round to left, set (in circle) &amp; circle right for 4 bars to end 3 1 2</w:t>
      </w:r>
    </w:p>
    <w:p w:rsidR="00B11EB3" w:rsidRDefault="00B11EB3" w:rsidP="00B11EB3">
      <w:pPr>
        <w:pStyle w:val="DanceBody"/>
        <w:keepNext w:val="0"/>
      </w:pPr>
      <w:r>
        <w:t>Note: may be danced as Strathspey or Medley</w:t>
      </w:r>
    </w:p>
    <w:p w:rsidR="00B11EB3" w:rsidRDefault="00B11EB3" w:rsidP="00B11EB3"/>
    <w:p w:rsidR="00B11EB3" w:rsidRDefault="00B11EB3" w:rsidP="00B11EB3">
      <w:pPr>
        <w:pStyle w:val="Minicrib"/>
      </w:pPr>
      <w:r>
        <w:t>UPSTAIRS DOWNSTAIRS  (R4x32)  4C set</w:t>
      </w:r>
      <w:r>
        <w:tab/>
        <w:t>Ian Brockbank</w:t>
      </w:r>
    </w:p>
    <w:p w:rsidR="00B11EB3" w:rsidRDefault="00B11EB3" w:rsidP="00B11EB3">
      <w:pPr>
        <w:pStyle w:val="DanceBody"/>
      </w:pPr>
      <w:r>
        <w:t>3s &amp; 4s start on opp sides</w:t>
      </w:r>
    </w:p>
    <w:p w:rsidR="00B11EB3" w:rsidRDefault="00B11EB3" w:rsidP="00B11EB3">
      <w:pPr>
        <w:pStyle w:val="DanceBody"/>
      </w:pPr>
      <w:r>
        <w:t xml:space="preserve"> 1- 8</w:t>
      </w:r>
      <w:r>
        <w:tab/>
        <w:t>1M &amp; 4M cast in 1 place, set to each other &amp; turn RH</w:t>
      </w:r>
    </w:p>
    <w:p w:rsidR="00B11EB3" w:rsidRDefault="00B11EB3" w:rsidP="00B11EB3">
      <w:pPr>
        <w:pStyle w:val="DanceBody"/>
      </w:pPr>
      <w:r>
        <w:t xml:space="preserve"> 9-16</w:t>
      </w:r>
      <w:r>
        <w:tab/>
        <w:t>1L &amp; 4L repeat turning LH</w:t>
      </w:r>
    </w:p>
    <w:p w:rsidR="00B11EB3" w:rsidRDefault="00B11EB3" w:rsidP="00B11EB3">
      <w:pPr>
        <w:pStyle w:val="DanceBody"/>
      </w:pPr>
      <w:r>
        <w:t>17-24</w:t>
      </w:r>
      <w:r>
        <w:tab/>
        <w:t>2s+1s</w:t>
      </w:r>
      <w:r w:rsidRPr="007F0D5A">
        <w:rPr>
          <w:b/>
        </w:rPr>
        <w:t xml:space="preserve"> also </w:t>
      </w:r>
      <w:r>
        <w:t>4s+3s dance RH across, 1s+4s dance LH across to end BtoB in centre facing corners (Men face Men)</w:t>
      </w:r>
    </w:p>
    <w:p w:rsidR="00B11EB3" w:rsidRDefault="00B11EB3" w:rsidP="00B11EB3">
      <w:pPr>
        <w:pStyle w:val="DanceBody"/>
        <w:keepNext w:val="0"/>
      </w:pPr>
      <w:r>
        <w:t>25-32</w:t>
      </w:r>
      <w:r>
        <w:tab/>
        <w:t>1s &amp; 4s dance 'Hello-Goodbye' setting (set to corners, set on sides, set to next corner &amp; into centre facing ptnr) &amp; petronella turn to pl 2 4 (1) (3)</w:t>
      </w:r>
    </w:p>
    <w:p w:rsidR="00B11EB3" w:rsidRDefault="00B11EB3" w:rsidP="00B11EB3"/>
    <w:p w:rsidR="00B11EB3" w:rsidRDefault="00B11EB3" w:rsidP="00B11EB3">
      <w:pPr>
        <w:pStyle w:val="Minicrib"/>
      </w:pPr>
      <w:r>
        <w:t>UPTHE POND  (J8x32)  3C (4C set)</w:t>
      </w:r>
      <w:r>
        <w:tab/>
        <w:t>M Mulligan</w:t>
      </w:r>
    </w:p>
    <w:p w:rsidR="00B11EB3" w:rsidRDefault="00B11EB3" w:rsidP="00B11EB3">
      <w:pPr>
        <w:pStyle w:val="DanceBody"/>
      </w:pPr>
      <w:r w:rsidRPr="00D03D4F">
        <w:t xml:space="preserve"> 1- 8</w:t>
      </w:r>
      <w:r w:rsidRPr="00D03D4F">
        <w:tab/>
      </w:r>
      <w:r>
        <w:t>1s+2s Adv+Ret &amp; dance RH across</w:t>
      </w:r>
    </w:p>
    <w:p w:rsidR="00B11EB3" w:rsidRDefault="00B11EB3" w:rsidP="00B11EB3">
      <w:pPr>
        <w:pStyle w:val="DanceBody"/>
      </w:pPr>
      <w:r>
        <w:t xml:space="preserve"> 9-16</w:t>
      </w:r>
      <w:r>
        <w:tab/>
        <w:t>1s+2s dance DoSiDo with partners &amp; dance LH across</w:t>
      </w:r>
    </w:p>
    <w:p w:rsidR="00B11EB3" w:rsidRDefault="00B11EB3" w:rsidP="00B11EB3">
      <w:pPr>
        <w:pStyle w:val="DanceBody"/>
      </w:pPr>
      <w:r>
        <w:t>17-24</w:t>
      </w:r>
      <w:r>
        <w:tab/>
        <w:t>1s dance down, 1L turns under 1M right arm &amp; dance up to 2</w:t>
      </w:r>
      <w:r w:rsidRPr="00972EEB">
        <w:t>nd</w:t>
      </w:r>
      <w:r>
        <w:t xml:space="preserve"> place in middle facing up</w:t>
      </w:r>
    </w:p>
    <w:p w:rsidR="00B11EB3" w:rsidRDefault="00B11EB3" w:rsidP="00B11EB3">
      <w:pPr>
        <w:pStyle w:val="DanceBody"/>
        <w:keepNext w:val="0"/>
      </w:pPr>
      <w:r>
        <w:t>25-32</w:t>
      </w:r>
      <w:r>
        <w:tab/>
        <w:t>1L dances LH across with 2M+3M</w:t>
      </w:r>
      <w:r w:rsidRPr="00BA6B4D">
        <w:rPr>
          <w:b/>
        </w:rPr>
        <w:t xml:space="preserve"> </w:t>
      </w:r>
      <w:r>
        <w:rPr>
          <w:b/>
        </w:rPr>
        <w:t xml:space="preserve">as </w:t>
      </w:r>
      <w:r>
        <w:t>1M dances RH across with 2L+3L, 1s lead up crossing &amp; cast to 2</w:t>
      </w:r>
      <w:r w:rsidRPr="00972EEB">
        <w:t>nd</w:t>
      </w:r>
      <w:r>
        <w:t xml:space="preserve"> place own sides</w:t>
      </w:r>
    </w:p>
    <w:p w:rsidR="00B11EB3" w:rsidRDefault="00B11EB3" w:rsidP="00B11EB3"/>
    <w:p w:rsidR="00B11EB3" w:rsidRDefault="00B11EB3" w:rsidP="00B11EB3">
      <w:pPr>
        <w:pStyle w:val="Minicrib"/>
      </w:pPr>
      <w:r>
        <w:t>URQUART CASTLE  (J8x40)  3C (4C set)</w:t>
      </w:r>
      <w:r>
        <w:tab/>
        <w:t>unknown</w:t>
      </w:r>
    </w:p>
    <w:p w:rsidR="00B11EB3" w:rsidRDefault="00B11EB3" w:rsidP="00B11EB3">
      <w:pPr>
        <w:pStyle w:val="DanceBody"/>
      </w:pPr>
      <w:r>
        <w:t xml:space="preserve"> 1- 4</w:t>
      </w:r>
      <w:r>
        <w:tab/>
        <w:t>1s cross RH &amp; cast 2 places (2s+3s step up 3-4)</w:t>
      </w:r>
    </w:p>
    <w:p w:rsidR="00B11EB3" w:rsidRDefault="00B11EB3" w:rsidP="00B11EB3">
      <w:pPr>
        <w:pStyle w:val="DanceBody"/>
      </w:pPr>
      <w:r>
        <w:t xml:space="preserve"> 5- 8</w:t>
      </w:r>
      <w:r>
        <w:tab/>
        <w:t>2s repeat (3s+1s step up 7-8)</w:t>
      </w:r>
    </w:p>
    <w:p w:rsidR="00B11EB3" w:rsidRDefault="00B11EB3" w:rsidP="00B11EB3">
      <w:pPr>
        <w:pStyle w:val="DanceBody"/>
      </w:pPr>
      <w:r>
        <w:t xml:space="preserve"> 9-12</w:t>
      </w:r>
      <w:r>
        <w:tab/>
        <w:t>3s repeat (1s+2s step up 11-12)</w:t>
      </w:r>
    </w:p>
    <w:p w:rsidR="00B11EB3" w:rsidRDefault="00B11EB3" w:rsidP="00B11EB3">
      <w:pPr>
        <w:pStyle w:val="DanceBody"/>
      </w:pPr>
      <w:r>
        <w:t>13-16</w:t>
      </w:r>
      <w:r>
        <w:tab/>
        <w:t>1s+2s+3s turn partner 1.1/2 RH to own sides</w:t>
      </w:r>
    </w:p>
    <w:p w:rsidR="00B11EB3" w:rsidRDefault="00B11EB3" w:rsidP="00B11EB3">
      <w:pPr>
        <w:pStyle w:val="DanceBody"/>
      </w:pPr>
      <w:r>
        <w:t>17-24</w:t>
      </w:r>
      <w:r>
        <w:tab/>
        <w:t>1s lead down &amp; back, remain in centre facing up, 2s step in ready for …</w:t>
      </w:r>
    </w:p>
    <w:p w:rsidR="00B11EB3" w:rsidRDefault="00B11EB3" w:rsidP="00B11EB3">
      <w:pPr>
        <w:pStyle w:val="DanceBody"/>
      </w:pPr>
      <w:r>
        <w:t>25-32</w:t>
      </w:r>
      <w:r>
        <w:tab/>
        <w:t>1s+2s dance allemande</w:t>
      </w:r>
    </w:p>
    <w:p w:rsidR="00B11EB3" w:rsidRDefault="00B11EB3" w:rsidP="00B11EB3">
      <w:pPr>
        <w:pStyle w:val="DanceBody"/>
        <w:keepNext w:val="0"/>
      </w:pPr>
      <w:r>
        <w:t>33-40</w:t>
      </w:r>
      <w:r>
        <w:tab/>
        <w:t>2s+1s+3s circle 6H round &amp; back.  2 1 3</w:t>
      </w:r>
    </w:p>
    <w:p w:rsidR="00B11EB3" w:rsidRDefault="00B11EB3" w:rsidP="00B11EB3"/>
    <w:p w:rsidR="00B11EB3" w:rsidRDefault="00B11EB3" w:rsidP="00B11EB3">
      <w:pPr>
        <w:pStyle w:val="Minicrib"/>
      </w:pPr>
      <w:r>
        <w:t>UTE AND TRIS  (R5x32)  5C set</w:t>
      </w:r>
      <w:r>
        <w:tab/>
        <w:t>Carola Fischer  Tanzen &amp; Tafeln im Kuckucksnest</w:t>
      </w:r>
    </w:p>
    <w:p w:rsidR="00B11EB3" w:rsidRDefault="00B11EB3" w:rsidP="00B11EB3">
      <w:pPr>
        <w:pStyle w:val="DanceBody"/>
      </w:pPr>
      <w:r>
        <w:t xml:space="preserve"> 1- 8</w:t>
      </w:r>
      <w:r>
        <w:tab/>
        <w:t>1s+3s 1/2 turn RH, pull back RSh &amp; dance out to opp sides; 1s+3s cast (2s &amp; 4s step up). 1s+3s turn 3/4 LH to face 1st corners</w:t>
      </w:r>
    </w:p>
    <w:p w:rsidR="00B11EB3" w:rsidRDefault="00B11EB3" w:rsidP="00B11EB3">
      <w:pPr>
        <w:pStyle w:val="DanceBody"/>
      </w:pPr>
      <w:r>
        <w:t xml:space="preserve"> 9-16</w:t>
      </w:r>
      <w:r>
        <w:tab/>
        <w:t>1s+3s dance 'Hello-Goodbye' setting (HS) &amp; face 3rd corners</w:t>
      </w:r>
    </w:p>
    <w:p w:rsidR="00B11EB3" w:rsidRDefault="00B11EB3" w:rsidP="00B11EB3">
      <w:pPr>
        <w:pStyle w:val="DanceBody"/>
      </w:pPr>
      <w:r>
        <w:t>17-24</w:t>
      </w:r>
      <w:r>
        <w:tab/>
        <w:t>1s dance 'Corner Pass+Turn':</w:t>
      </w:r>
    </w:p>
    <w:p w:rsidR="00B11EB3" w:rsidRDefault="00B11EB3" w:rsidP="00B11EB3">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B11EB3" w:rsidRDefault="00B11EB3" w:rsidP="00B11EB3">
      <w:pPr>
        <w:pStyle w:val="DanceBody"/>
        <w:keepNext w:val="0"/>
      </w:pPr>
      <w:r>
        <w:t>25-32</w:t>
      </w:r>
      <w:r>
        <w:tab/>
        <w:t>1s+3s lead down, change sides (Lady dances under Man's arm); 1s+3s lead up &amp; cast off 1 place to 3rd/5th place (4s &amp; 5s step up). End 2 4 1 5 3</w:t>
      </w:r>
    </w:p>
    <w:p w:rsidR="00B11EB3" w:rsidRDefault="00B11EB3" w:rsidP="00B11EB3"/>
    <w:p w:rsidR="00B11EB3" w:rsidRDefault="00B11EB3" w:rsidP="00B11EB3">
      <w:pPr>
        <w:pStyle w:val="Minicrib"/>
      </w:pPr>
      <w:r>
        <w:t>V AND J'S MAGGOT  (J6x32)  3C set</w:t>
      </w:r>
      <w:r>
        <w:tab/>
        <w:t>John Wood  Nova Scotia Collection 2017</w:t>
      </w:r>
    </w:p>
    <w:p w:rsidR="00B11EB3" w:rsidRDefault="00B11EB3" w:rsidP="00B11EB3">
      <w:pPr>
        <w:pStyle w:val="DanceBody"/>
        <w:rPr>
          <w:noProof/>
        </w:rPr>
      </w:pPr>
      <w:r>
        <w:rPr>
          <w:noProof/>
        </w:rPr>
        <w:t xml:space="preserve"> 1- 8</w:t>
      </w:r>
      <w:r>
        <w:rPr>
          <w:noProof/>
        </w:rPr>
        <w:tab/>
        <w:t>1s dance Fig 8 on opp sides (1s cross down to start, 2s step up 1-2). 1s end between 2s facing down (1M with 1L on his right)</w:t>
      </w:r>
    </w:p>
    <w:p w:rsidR="00B11EB3" w:rsidRDefault="00B11EB3" w:rsidP="00B11EB3">
      <w:pPr>
        <w:pStyle w:val="DanceBody"/>
        <w:rPr>
          <w:noProof/>
        </w:rPr>
      </w:pPr>
      <w:r>
        <w:rPr>
          <w:noProof/>
        </w:rPr>
        <w:t xml:space="preserve"> 9-16</w:t>
      </w:r>
      <w:r>
        <w:rPr>
          <w:noProof/>
        </w:rPr>
        <w:tab/>
        <w:t>1s dance Fig 8 on own sides (1s cross down to start). 1s end between 2s facing down NHJ (1M with 1L on his left)</w:t>
      </w:r>
    </w:p>
    <w:p w:rsidR="00B11EB3" w:rsidRDefault="00B11EB3" w:rsidP="00B11EB3">
      <w:pPr>
        <w:pStyle w:val="DanceBody"/>
        <w:rPr>
          <w:noProof/>
        </w:rPr>
      </w:pPr>
      <w:r>
        <w:rPr>
          <w:noProof/>
        </w:rPr>
        <w:t>17-24</w:t>
      </w:r>
      <w:r>
        <w:rPr>
          <w:noProof/>
        </w:rPr>
        <w:tab/>
        <w:t>1s 3/4 turn 3s (Ladies LH, Men RH). 1s end between 2s facing up NHJ; 1s 3/4 turn 2s (Ladies RH, Men LH). 1s end in 2nd place own side</w:t>
      </w:r>
    </w:p>
    <w:p w:rsidR="00B11EB3" w:rsidRDefault="00B11EB3" w:rsidP="00B11EB3">
      <w:pPr>
        <w:pStyle w:val="DanceBody"/>
        <w:rPr>
          <w:noProof/>
        </w:rPr>
      </w:pPr>
      <w:r>
        <w:rPr>
          <w:noProof/>
        </w:rPr>
        <w:t>25-32</w:t>
      </w:r>
      <w:r>
        <w:rPr>
          <w:noProof/>
        </w:rPr>
        <w:tab/>
        <w:t>1s+3s Set &amp; Rotate</w:t>
      </w:r>
    </w:p>
    <w:p w:rsidR="00B11EB3" w:rsidRPr="00696FA9" w:rsidRDefault="00B11EB3" w:rsidP="00B11EB3">
      <w:pPr>
        <w:pStyle w:val="DanceBody"/>
        <w:keepNext w:val="0"/>
        <w:rPr>
          <w:i/>
          <w:noProof/>
        </w:rPr>
      </w:pPr>
      <w:r w:rsidRPr="00696FA9">
        <w:rPr>
          <w:i/>
          <w:noProof/>
        </w:rPr>
        <w:t>Note:</w:t>
      </w:r>
      <w:r w:rsidRPr="00696FA9">
        <w:rPr>
          <w:i/>
          <w:noProof/>
        </w:rPr>
        <w:tab/>
        <w:t>For</w:t>
      </w:r>
      <w:r>
        <w:rPr>
          <w:i/>
          <w:noProof/>
        </w:rPr>
        <w:t xml:space="preserve"> each couple, second time through</w:t>
      </w:r>
      <w:r w:rsidRPr="00696FA9">
        <w:rPr>
          <w:i/>
          <w:noProof/>
        </w:rPr>
        <w:t xml:space="preserve"> 1-8: Reels of 3 on opp sides; 9-16: reels of 3 on own side; 17-32: as above</w:t>
      </w:r>
    </w:p>
    <w:p w:rsidR="00B11EB3" w:rsidRDefault="00B11EB3" w:rsidP="00B11EB3"/>
    <w:p w:rsidR="00B11EB3" w:rsidRDefault="00B11EB3" w:rsidP="00B11EB3">
      <w:pPr>
        <w:pStyle w:val="Minicrib"/>
        <w:rPr>
          <w:shd w:val="clear" w:color="auto" w:fill="FFFFFF"/>
        </w:rPr>
      </w:pPr>
      <w:r>
        <w:rPr>
          <w:shd w:val="clear" w:color="auto" w:fill="FFFFFF"/>
        </w:rPr>
        <w:t>THE V-C JIG  (J8x32)  3C (4C set)</w:t>
      </w:r>
      <w:r>
        <w:rPr>
          <w:shd w:val="clear" w:color="auto" w:fill="FFFFFF"/>
        </w:rPr>
        <w:tab/>
        <w:t>Fiona Mackie  Dundee 80</w:t>
      </w:r>
    </w:p>
    <w:p w:rsidR="00B11EB3" w:rsidRDefault="00B11EB3" w:rsidP="00B11EB3">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B11EB3" w:rsidRDefault="00B11EB3" w:rsidP="00B11EB3">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B11EB3" w:rsidRDefault="00B11EB3" w:rsidP="00B11EB3">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B11EB3" w:rsidRPr="005908F9" w:rsidRDefault="00B11EB3" w:rsidP="00B11EB3">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B11EB3" w:rsidRDefault="00B11EB3" w:rsidP="00B11EB3"/>
    <w:p w:rsidR="00B11EB3" w:rsidRDefault="00B11EB3" w:rsidP="00B11EB3">
      <w:pPr>
        <w:pStyle w:val="Minicrib"/>
      </w:pPr>
      <w:r>
        <w:t>VAGABOND JIG  (J4x32)  4C set</w:t>
      </w:r>
      <w:r>
        <w:tab/>
        <w:t>W Ernst Eder  Martello Tower 5</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advance for 2 steps &amp; retire, all dance DoSiDo</w:t>
      </w:r>
    </w:p>
    <w:p w:rsidR="00B11EB3" w:rsidRDefault="00B11EB3" w:rsidP="00B11EB3">
      <w:pPr>
        <w:pStyle w:val="DanceBody"/>
      </w:pPr>
      <w:r>
        <w:t>17-24</w:t>
      </w:r>
      <w:r>
        <w:tab/>
        <w:t>1s+2s dance 1/2 R&amp;L, 1s+3s dance 1/2 R&amp;L</w:t>
      </w:r>
    </w:p>
    <w:p w:rsidR="00B11EB3" w:rsidRDefault="00B11EB3" w:rsidP="00B11EB3">
      <w:pPr>
        <w:pStyle w:val="DanceBody"/>
        <w:keepNext w:val="0"/>
      </w:pPr>
      <w:r>
        <w:t>25-32</w:t>
      </w:r>
      <w:r>
        <w:tab/>
        <w:t>1s+4s dance 1/2 R&amp;L, All turn partners RH 1.1/2 times back to own sides</w:t>
      </w:r>
    </w:p>
    <w:p w:rsidR="00B11EB3" w:rsidRDefault="00B11EB3" w:rsidP="00B11EB3"/>
    <w:p w:rsidR="00B11EB3" w:rsidRDefault="00B11EB3" w:rsidP="00B11EB3">
      <w:pPr>
        <w:pStyle w:val="Minicrib"/>
      </w:pPr>
      <w:r>
        <w:t>VAL'S FANCY  (S8x32)  3C (4C set)</w:t>
      </w:r>
      <w:r>
        <w:tab/>
        <w:t>Hugh Foss  Castledeen Album</w:t>
      </w:r>
    </w:p>
    <w:p w:rsidR="00B11EB3" w:rsidRDefault="00B11EB3" w:rsidP="00B11EB3">
      <w:pPr>
        <w:pStyle w:val="DanceBody"/>
      </w:pPr>
      <w:r>
        <w:t xml:space="preserve"> 1- 8</w:t>
      </w:r>
      <w:r>
        <w:tab/>
        <w:t>1s+2s+3s set, circle 6H 1/2 round to Left; 1M casts up to top place followed by 2M+3M while 3L casts to 3rd place followed by 2L+1L &amp; all cross RH to own sides 1 2 3</w:t>
      </w:r>
    </w:p>
    <w:p w:rsidR="00B11EB3" w:rsidRDefault="00B11EB3" w:rsidP="00B11EB3">
      <w:pPr>
        <w:pStyle w:val="DanceBody"/>
      </w:pPr>
      <w:r>
        <w:t xml:space="preserve"> 9-16</w:t>
      </w:r>
      <w:r>
        <w:tab/>
        <w:t>1s turn RH &amp; cast (2s step up); 2s+1s+3s set &amp; cross RH</w:t>
      </w:r>
    </w:p>
    <w:p w:rsidR="00B11EB3" w:rsidRDefault="00B11EB3" w:rsidP="00B11EB3">
      <w:pPr>
        <w:pStyle w:val="DanceBody"/>
      </w:pPr>
      <w:r>
        <w:t>17-24</w:t>
      </w:r>
      <w:r>
        <w:tab/>
        <w:t xml:space="preserve">2s+1s+3s set, circle 6H 1/2 round to own sides; 1s turn LH (4 bars), 1M faces down, 1L faces up </w:t>
      </w:r>
      <w:r>
        <w:rPr>
          <w:b/>
        </w:rPr>
        <w:t>while</w:t>
      </w:r>
      <w:r>
        <w:t xml:space="preserve"> 2s+3s dance clockwise 1/2 round 1s to end (2) 1 (3)</w:t>
      </w:r>
    </w:p>
    <w:p w:rsidR="00B11EB3" w:rsidRDefault="00B11EB3" w:rsidP="00B11EB3">
      <w:pPr>
        <w:pStyle w:val="DanceBody"/>
        <w:keepNext w:val="0"/>
      </w:pPr>
      <w:r>
        <w:t>25-32</w:t>
      </w:r>
      <w:r>
        <w:tab/>
        <w:t xml:space="preserve">2s+3s 1.1/2 turn partners 2H to own side </w:t>
      </w:r>
      <w:r>
        <w:rPr>
          <w:b/>
        </w:rPr>
        <w:t>while</w:t>
      </w:r>
      <w:r>
        <w:t xml:space="preserve"> 1s dance anticlockwise round 2s / 3s to 2nd place opp sides, set &amp; cross RH</w:t>
      </w:r>
    </w:p>
    <w:p w:rsidR="00B11EB3" w:rsidRDefault="00B11EB3" w:rsidP="00B11EB3"/>
    <w:p w:rsidR="00B11EB3" w:rsidRDefault="00B11EB3" w:rsidP="00B11EB3">
      <w:pPr>
        <w:pStyle w:val="Minicrib"/>
      </w:pPr>
      <w:r>
        <w:t>VAL'S JUNIPER STRATHSPEY  (S3x40)  3C set</w:t>
      </w:r>
      <w:r>
        <w:tab/>
        <w:t>Helen Freer  Manchester 75th Anniv</w:t>
      </w:r>
    </w:p>
    <w:p w:rsidR="00B11EB3" w:rsidRDefault="00B11EB3" w:rsidP="00B11EB3">
      <w:pPr>
        <w:pStyle w:val="DanceBody"/>
      </w:pPr>
      <w:r>
        <w:t xml:space="preserve"> 1- 8</w:t>
      </w:r>
      <w:r>
        <w:tab/>
        <w:t>Mirror reels of 3 on sides (2 cross up – no hands, 1s &amp; 3s cast to start) 1s &amp; 3s curve into place at end of reels</w:t>
      </w:r>
    </w:p>
    <w:p w:rsidR="00B11EB3" w:rsidRDefault="00B11EB3" w:rsidP="00B11EB3">
      <w:pPr>
        <w:pStyle w:val="DanceBody"/>
      </w:pPr>
      <w:r>
        <w:t xml:space="preserve"> 9-16</w:t>
      </w:r>
      <w:r>
        <w:tab/>
        <w:t>1s+2s+3s Set+Link for 3, flowing into circle 6H 1/2 round to left</w:t>
      </w:r>
    </w:p>
    <w:p w:rsidR="00B11EB3" w:rsidRDefault="00B11EB3" w:rsidP="00B11EB3">
      <w:pPr>
        <w:pStyle w:val="DanceBody"/>
      </w:pPr>
      <w:r>
        <w:t>17-24</w:t>
      </w:r>
      <w:r>
        <w:tab/>
        <w:t>Repeat 9-16</w:t>
      </w:r>
    </w:p>
    <w:p w:rsidR="00B11EB3" w:rsidRDefault="00B11EB3" w:rsidP="00B11EB3">
      <w:pPr>
        <w:pStyle w:val="DanceBody"/>
      </w:pPr>
      <w:r>
        <w:t>25-28</w:t>
      </w:r>
      <w:r>
        <w:tab/>
        <w:t>2s dance 1/2 diag reel of 4 with 1st corners (pstn), approach each other &amp; pull back RSh to face 4th corners (pstn)</w:t>
      </w:r>
    </w:p>
    <w:p w:rsidR="00B11EB3" w:rsidRDefault="00B11EB3" w:rsidP="00B11EB3">
      <w:pPr>
        <w:pStyle w:val="DanceBody"/>
      </w:pPr>
      <w:r>
        <w:t>29-32</w:t>
      </w:r>
      <w:r>
        <w:tab/>
        <w:t>2s dance 1/2 diag reel of 4 with 4th corners.  End on sides, 1s facing across, 2s facing down, 3s facing up</w:t>
      </w:r>
    </w:p>
    <w:p w:rsidR="00B11EB3" w:rsidRDefault="00B11EB3" w:rsidP="00B11EB3">
      <w:pPr>
        <w:pStyle w:val="DanceBody"/>
      </w:pPr>
      <w:r>
        <w:t>33-40</w:t>
      </w:r>
      <w:r>
        <w:tab/>
        <w:t>All dance Progressive Grand Chain:-</w:t>
      </w:r>
    </w:p>
    <w:p w:rsidR="00B11EB3" w:rsidRDefault="00B11EB3" w:rsidP="00B11EB3">
      <w:pPr>
        <w:pStyle w:val="DanceBody"/>
      </w:pPr>
      <w:r>
        <w:tab/>
        <w:t>33-34    1s (at top) turn once round RH as 2s+3s change places RH on sides,</w:t>
      </w:r>
    </w:p>
    <w:p w:rsidR="00B11EB3" w:rsidRDefault="00B11EB3" w:rsidP="00B11EB3">
      <w:pPr>
        <w:pStyle w:val="DanceBody"/>
      </w:pPr>
      <w:r>
        <w:tab/>
        <w:t>35-36    2s (at bottom) turn once round LH as 1s+3s change places LH on sides,</w:t>
      </w:r>
    </w:p>
    <w:p w:rsidR="00B11EB3" w:rsidRDefault="00B11EB3" w:rsidP="00B11EB3">
      <w:pPr>
        <w:pStyle w:val="DanceBody"/>
      </w:pPr>
      <w:r>
        <w:tab/>
        <w:t>37-38    3s (at top) turn once round RH as 1s+2s change places RH on sides,</w:t>
      </w:r>
    </w:p>
    <w:p w:rsidR="00B11EB3" w:rsidRDefault="00B11EB3" w:rsidP="00B11EB3">
      <w:pPr>
        <w:pStyle w:val="DanceBody"/>
        <w:keepNext w:val="0"/>
      </w:pPr>
      <w:r>
        <w:tab/>
        <w:t>39-40    1s (at bottom) turn once round LH as 2s+3s change places LH on sides to end 2 3 1</w:t>
      </w:r>
    </w:p>
    <w:p w:rsidR="00B11EB3" w:rsidRDefault="00B11EB3" w:rsidP="00B11EB3"/>
    <w:p w:rsidR="00B11EB3" w:rsidRDefault="00B11EB3" w:rsidP="00B11EB3">
      <w:pPr>
        <w:pStyle w:val="Minicrib"/>
      </w:pPr>
      <w:r>
        <w:t>THE VALE OF ATHOLL  (J8x32)  3C (4C set)</w:t>
      </w:r>
      <w:r>
        <w:tab/>
        <w:t>Evelyn Murray  Book of Perth Dances</w:t>
      </w:r>
    </w:p>
    <w:p w:rsidR="00B11EB3" w:rsidRDefault="00B11EB3" w:rsidP="00B11EB3">
      <w:pPr>
        <w:pStyle w:val="DanceBody"/>
      </w:pPr>
      <w:r>
        <w:t xml:space="preserve"> 1- 8</w:t>
      </w:r>
      <w:r>
        <w:tab/>
        <w:t>1s cross down below 2s to dance Figs of 8 on opposite sides.  (1) 2 3</w:t>
      </w:r>
    </w:p>
    <w:p w:rsidR="00B11EB3" w:rsidRDefault="00B11EB3" w:rsidP="00B11EB3">
      <w:pPr>
        <w:pStyle w:val="DanceBody"/>
      </w:pPr>
      <w:r>
        <w:t xml:space="preserve"> 9-16</w:t>
      </w:r>
      <w:r>
        <w:tab/>
        <w:t>1s cross down below 2s to dance reels of 3 on own side with 2s &amp; 3s</w:t>
      </w:r>
      <w:r w:rsidRPr="007F0D5A">
        <w:rPr>
          <w:b/>
        </w:rPr>
        <w:t xml:space="preserve"> also </w:t>
      </w:r>
      <w:r>
        <w:t>crossing down from the top position.  1 (2) (3)</w:t>
      </w:r>
    </w:p>
    <w:p w:rsidR="00B11EB3" w:rsidRDefault="00B11EB3" w:rsidP="00B11EB3">
      <w:pPr>
        <w:pStyle w:val="DanceBody"/>
      </w:pPr>
      <w:r>
        <w:t>17-24</w:t>
      </w:r>
      <w:r>
        <w:tab/>
        <w:t>1s set advancing &amp; turn 2H to face up, 1s cast to 2</w:t>
      </w:r>
      <w:r w:rsidRPr="00972EEB">
        <w:t>nd</w:t>
      </w:r>
      <w:r>
        <w:t xml:space="preserve"> place &amp; petronella turn into middle BtoB facing own sides</w:t>
      </w:r>
    </w:p>
    <w:p w:rsidR="00B11EB3" w:rsidRDefault="00B11EB3" w:rsidP="00B11EB3">
      <w:pPr>
        <w:pStyle w:val="DanceBody"/>
        <w:keepNext w:val="0"/>
      </w:pPr>
      <w:r>
        <w:t>25-32</w:t>
      </w:r>
      <w:r>
        <w:tab/>
        <w:t>1s dance Double Triangles ending 2</w:t>
      </w:r>
      <w:r w:rsidRPr="00972EEB">
        <w:t>nd</w:t>
      </w:r>
      <w:r>
        <w:t xml:space="preserve"> place own sides except 2s+3s set &amp; cross RH to own sides on bars 27/28</w:t>
      </w:r>
    </w:p>
    <w:p w:rsidR="00B11EB3" w:rsidRDefault="00B11EB3" w:rsidP="00B11EB3"/>
    <w:p w:rsidR="00B11EB3" w:rsidRDefault="00B11EB3" w:rsidP="00B11EB3">
      <w:pPr>
        <w:pStyle w:val="Minicrib"/>
      </w:pPr>
      <w:r>
        <w:t>THE VALE OF STRATHMORE  (S3x32)  3C set</w:t>
      </w:r>
      <w:r>
        <w:tab/>
        <w:t>Ann Dix  Reel Friends 1</w:t>
      </w:r>
    </w:p>
    <w:p w:rsidR="00B11EB3" w:rsidRPr="00136017" w:rsidRDefault="00B11EB3" w:rsidP="00B11EB3">
      <w:pPr>
        <w:pStyle w:val="DanceBody"/>
      </w:pPr>
      <w:r w:rsidRPr="00136017">
        <w:t xml:space="preserve"> 1- 8</w:t>
      </w:r>
      <w:r w:rsidRPr="00136017">
        <w:tab/>
        <w:t>1s+2s dance double Fig of 8 (1s cross down to start)</w:t>
      </w:r>
    </w:p>
    <w:p w:rsidR="00B11EB3" w:rsidRPr="00136017" w:rsidRDefault="00B11EB3" w:rsidP="00B11EB3">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rPr>
        <w:t xml:space="preserve"> while </w:t>
      </w:r>
      <w:r w:rsidRPr="00136017">
        <w:t>2s+1s change places on side (Ladies RH, Men LH), 2s (in 3</w:t>
      </w:r>
      <w:r w:rsidRPr="00972EEB">
        <w:t>rd</w:t>
      </w:r>
      <w:r w:rsidRPr="00136017">
        <w:t xml:space="preserve"> place) set</w:t>
      </w:r>
      <w:r w:rsidRPr="00136017">
        <w:rPr>
          <w:b/>
        </w:rPr>
        <w:t xml:space="preserve"> while </w:t>
      </w:r>
      <w:r w:rsidRPr="00136017">
        <w:t>1s+3s change places on side (Ladies LH, Men RH)</w:t>
      </w:r>
    </w:p>
    <w:p w:rsidR="00B11EB3" w:rsidRPr="00136017" w:rsidRDefault="00B11EB3" w:rsidP="00B11EB3">
      <w:pPr>
        <w:pStyle w:val="DanceBody"/>
      </w:pPr>
      <w:r w:rsidRPr="00136017">
        <w:t>17-24</w:t>
      </w:r>
      <w:r w:rsidRPr="00136017">
        <w:tab/>
        <w:t>1s &amp; 2s 3/4 turn RH into centre (M facing up, L down) &amp; set</w:t>
      </w:r>
      <w:r w:rsidRPr="00136017">
        <w:rPr>
          <w:b/>
        </w:rPr>
        <w:t xml:space="preserve"> while </w:t>
      </w:r>
      <w:r w:rsidRPr="00136017">
        <w:t>3s cast to dance clockwise between 1s/2s &amp; into centre (M facing up &amp; L down), 1s+3s+2s turn RH 1.1/4 times to end facing up in centre</w:t>
      </w:r>
    </w:p>
    <w:p w:rsidR="00B11EB3" w:rsidRPr="00136017" w:rsidRDefault="00B11EB3" w:rsidP="00B11EB3">
      <w:pPr>
        <w:pStyle w:val="DanceBody"/>
        <w:keepNext w:val="0"/>
      </w:pPr>
      <w:r w:rsidRPr="00136017">
        <w:t>25-32</w:t>
      </w:r>
      <w:r w:rsidRPr="00136017">
        <w:tab/>
        <w:t>1s+3s+2s dance Allemande</w:t>
      </w:r>
    </w:p>
    <w:p w:rsidR="00B11EB3" w:rsidRDefault="00B11EB3" w:rsidP="00B11EB3"/>
    <w:p w:rsidR="00B11EB3" w:rsidRDefault="00B11EB3" w:rsidP="00B11EB3">
      <w:pPr>
        <w:pStyle w:val="Minicrib"/>
      </w:pPr>
      <w:r>
        <w:t>THE VALENTINE  (S8x32)  3C (4C set)</w:t>
      </w:r>
      <w:r>
        <w:tab/>
        <w:t>Linda Gaul  5 Dances 2009</w:t>
      </w:r>
    </w:p>
    <w:p w:rsidR="00B11EB3" w:rsidRPr="000727AD" w:rsidRDefault="00B11EB3" w:rsidP="00B11EB3">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B11EB3" w:rsidRPr="000727AD" w:rsidRDefault="00B11EB3" w:rsidP="00B11EB3">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B11EB3" w:rsidRDefault="00B11EB3" w:rsidP="00B11EB3">
      <w:pPr>
        <w:pStyle w:val="DanceBody"/>
      </w:pPr>
      <w:r>
        <w:t>17-20</w:t>
      </w:r>
      <w:r>
        <w:tab/>
        <w:t xml:space="preserve">1s set to 1st corners as 2nd corners set diagonally. 1s dance RSh round each to face 2nd corners (now in 1st corner pstns) </w:t>
      </w:r>
      <w:r>
        <w:rPr>
          <w:b/>
        </w:rPr>
        <w:t>while</w:t>
      </w:r>
      <w:r>
        <w:t xml:space="preserve"> 2s+3s dance clockwise 1 place</w:t>
      </w:r>
    </w:p>
    <w:p w:rsidR="00B11EB3" w:rsidRDefault="00B11EB3" w:rsidP="00B11EB3">
      <w:pPr>
        <w:pStyle w:val="DanceBody"/>
      </w:pPr>
      <w:r>
        <w:t>21-24</w:t>
      </w:r>
      <w:r>
        <w:tab/>
        <w:t xml:space="preserve">1s set to corners as 1st corners set diagonally. 1s dance RSh round each other into 2nd place opp sides </w:t>
      </w:r>
      <w:r>
        <w:rPr>
          <w:b/>
        </w:rPr>
        <w:t>while</w:t>
      </w:r>
      <w:r>
        <w:t xml:space="preserve"> 2s+3s dance clockwise 1 place (3)(1)(2)</w:t>
      </w:r>
    </w:p>
    <w:p w:rsidR="00B11EB3" w:rsidRDefault="00B11EB3" w:rsidP="00B11EB3">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B11EB3" w:rsidRDefault="00B11EB3" w:rsidP="00B11EB3"/>
    <w:p w:rsidR="00B11EB3" w:rsidRDefault="00B11EB3" w:rsidP="00B11EB3">
      <w:pPr>
        <w:pStyle w:val="Minicrib"/>
      </w:pPr>
      <w:r>
        <w:t>A VALENTINE FOR VANESSA  (S8x32)  3C (4C set)</w:t>
      </w:r>
      <w:r>
        <w:tab/>
        <w:t>Oberdan Otto  Culver City Coll</w:t>
      </w:r>
    </w:p>
    <w:p w:rsidR="00B11EB3" w:rsidRDefault="00B11EB3" w:rsidP="00B11EB3">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B11EB3" w:rsidRDefault="00B11EB3" w:rsidP="00B11EB3">
      <w:pPr>
        <w:pStyle w:val="DanceBody"/>
      </w:pPr>
      <w:r>
        <w:t xml:space="preserve"> 9-16</w:t>
      </w:r>
      <w:r>
        <w:tab/>
        <w:t>1s dance reels of 3 across (1M+2s &amp; 1L+3s) &amp; start by crossing to give RSh to 3</w:t>
      </w:r>
      <w:r w:rsidRPr="00972EEB">
        <w:t>rd</w:t>
      </w:r>
      <w:r>
        <w:t xml:space="preserve"> corner, 1s end between 2s/3s facing up/down</w:t>
      </w:r>
    </w:p>
    <w:p w:rsidR="00B11EB3" w:rsidRDefault="00B11EB3" w:rsidP="00B11EB3">
      <w:pPr>
        <w:pStyle w:val="DanceBody"/>
      </w:pPr>
      <w:r>
        <w:t>17-24</w:t>
      </w:r>
      <w:r>
        <w:tab/>
        <w:t>All set &amp; 2s+3s change pl RH up/down</w:t>
      </w:r>
      <w:r w:rsidRPr="00BA6B4D">
        <w:rPr>
          <w:b/>
        </w:rPr>
        <w:t xml:space="preserve"> </w:t>
      </w:r>
      <w:r>
        <w:rPr>
          <w:b/>
        </w:rPr>
        <w:t xml:space="preserve">as </w:t>
      </w:r>
      <w:r>
        <w:t>1s turn 3/4 RH, all set across &amp; 2s also 3s cross RH with ptnrs</w:t>
      </w:r>
      <w:r w:rsidRPr="00BA6B4D">
        <w:rPr>
          <w:b/>
        </w:rPr>
        <w:t xml:space="preserve"> </w:t>
      </w:r>
      <w:r>
        <w:rPr>
          <w:b/>
        </w:rPr>
        <w:t xml:space="preserve">as </w:t>
      </w:r>
      <w:r>
        <w:t>1s turn 3/4 to end in lines across</w:t>
      </w:r>
    </w:p>
    <w:p w:rsidR="00B11EB3" w:rsidRDefault="00B11EB3" w:rsidP="00B11EB3">
      <w:pPr>
        <w:pStyle w:val="DanceBody"/>
        <w:keepNext w:val="0"/>
      </w:pPr>
      <w:r>
        <w:t>25-32</w:t>
      </w:r>
      <w:r>
        <w:tab/>
        <w:t>All set &amp; 2s+3s change pl up/down</w:t>
      </w:r>
      <w:r w:rsidRPr="00BA6B4D">
        <w:rPr>
          <w:b/>
        </w:rPr>
        <w:t xml:space="preserve"> </w:t>
      </w:r>
      <w:r>
        <w:rPr>
          <w:b/>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B11EB3" w:rsidRDefault="00B11EB3" w:rsidP="00B11EB3"/>
    <w:p w:rsidR="00B11EB3" w:rsidRDefault="00B11EB3" w:rsidP="00B11EB3">
      <w:pPr>
        <w:pStyle w:val="Minicrib"/>
      </w:pPr>
      <w:r>
        <w:t>VALENTINE STRATHSPEY  (S4x40)  4C set</w:t>
      </w:r>
      <w:r>
        <w:tab/>
        <w:t>Edward (Ted) Willitt</w:t>
      </w:r>
    </w:p>
    <w:p w:rsidR="00B11EB3" w:rsidRDefault="00B11EB3" w:rsidP="00B11EB3">
      <w:pPr>
        <w:pStyle w:val="DanceBody"/>
      </w:pPr>
      <w:r>
        <w:t xml:space="preserve"> 1- 8</w:t>
      </w:r>
      <w:r>
        <w:tab/>
        <w:t>All set &amp; 1s+4s turn RH, 1s+4s cast in 1 place &amp; change places LH on sides</w:t>
      </w:r>
    </w:p>
    <w:p w:rsidR="00B11EB3" w:rsidRDefault="00B11EB3" w:rsidP="00B11EB3">
      <w:pPr>
        <w:pStyle w:val="DanceBody"/>
      </w:pPr>
      <w:r>
        <w:t xml:space="preserve"> 9-16</w:t>
      </w:r>
      <w:r>
        <w:tab/>
        <w:t>All dance reels of 4 on sides</w:t>
      </w:r>
    </w:p>
    <w:p w:rsidR="00B11EB3" w:rsidRDefault="00B11EB3" w:rsidP="00B11EB3">
      <w:pPr>
        <w:pStyle w:val="DanceBody"/>
      </w:pPr>
      <w:r>
        <w:t>17-24</w:t>
      </w:r>
      <w:r>
        <w:tab/>
        <w:t>2s+4s</w:t>
      </w:r>
      <w:r w:rsidRPr="007F0D5A">
        <w:rPr>
          <w:b/>
        </w:rPr>
        <w:t xml:space="preserve"> also </w:t>
      </w:r>
      <w:r>
        <w:t>1s+3s dance double Fig of 8  across (4s cross up &amp; 1s cross down to start)</w:t>
      </w:r>
    </w:p>
    <w:p w:rsidR="00B11EB3" w:rsidRDefault="00B11EB3" w:rsidP="00B11EB3">
      <w:pPr>
        <w:pStyle w:val="DanceBody"/>
      </w:pPr>
      <w:r>
        <w:t>25-40</w:t>
      </w:r>
      <w:r>
        <w:tab/>
        <w:t>All dance 4 Couple Rights &amp; Lefts: -</w:t>
      </w:r>
    </w:p>
    <w:p w:rsidR="00B11EB3" w:rsidRDefault="00B11EB3" w:rsidP="00B11EB3">
      <w:pPr>
        <w:pStyle w:val="DanceBody"/>
      </w:pPr>
      <w:r>
        <w:tab/>
        <w:t>25-26     All cross RH</w:t>
      </w:r>
    </w:p>
    <w:p w:rsidR="00B11EB3" w:rsidRDefault="00B11EB3" w:rsidP="00B11EB3">
      <w:pPr>
        <w:pStyle w:val="DanceBody"/>
      </w:pPr>
      <w:r>
        <w:tab/>
        <w:t>27-28    Dancers in 1M &amp; 2M places</w:t>
      </w:r>
      <w:r w:rsidRPr="007F0D5A">
        <w:rPr>
          <w:b/>
        </w:rPr>
        <w:t xml:space="preserve"> also </w:t>
      </w:r>
      <w:r>
        <w:t>3L &amp; 4L places change places LH on sides</w:t>
      </w:r>
      <w:r w:rsidRPr="00BA6B4D">
        <w:rPr>
          <w:b/>
        </w:rPr>
        <w:t xml:space="preserve"> while </w:t>
      </w:r>
      <w:r>
        <w:t>dancers in 1L &amp; 3M places cross diagonally LH</w:t>
      </w:r>
      <w:r w:rsidRPr="00BA6B4D">
        <w:rPr>
          <w:b/>
        </w:rPr>
        <w:t xml:space="preserve"> </w:t>
      </w:r>
      <w:r>
        <w:rPr>
          <w:b/>
        </w:rPr>
        <w:t xml:space="preserve">as </w:t>
      </w:r>
      <w:r>
        <w:t>dancers in 2L &amp; 4M place cross diagonally LH</w:t>
      </w:r>
    </w:p>
    <w:p w:rsidR="00B11EB3" w:rsidRDefault="00B11EB3" w:rsidP="00B11EB3">
      <w:pPr>
        <w:pStyle w:val="DanceBody"/>
        <w:keepNext w:val="0"/>
      </w:pPr>
      <w:r>
        <w:tab/>
        <w:t>29-40    Repeat Bars 25-28 three more times ending facing own partner.  2 4 1 3</w:t>
      </w:r>
    </w:p>
    <w:p w:rsidR="00B11EB3" w:rsidRDefault="00B11EB3" w:rsidP="00B11EB3"/>
    <w:p w:rsidR="00B11EB3" w:rsidRDefault="00B11EB3" w:rsidP="00B11EB3">
      <w:pPr>
        <w:pStyle w:val="Minicrib"/>
      </w:pPr>
      <w:r>
        <w:t>VALERIE AND BILL'S WEDDING  (S4x32)  Sq.Set</w:t>
      </w:r>
      <w:r>
        <w:tab/>
        <w:t>Douglas J Dean  Rodney Rooms Bk 2</w:t>
      </w:r>
    </w:p>
    <w:p w:rsidR="00B11EB3" w:rsidRPr="00CA45F4" w:rsidRDefault="00B11EB3" w:rsidP="00B11EB3">
      <w:pPr>
        <w:pStyle w:val="DanceBody"/>
      </w:pPr>
      <w:r w:rsidRPr="00CA45F4">
        <w:t xml:space="preserve"> 1- 8</w:t>
      </w:r>
      <w:r w:rsidRPr="00CA45F4">
        <w:tab/>
        <w:t>All dance Grand Chain</w:t>
      </w:r>
    </w:p>
    <w:p w:rsidR="00B11EB3" w:rsidRPr="00CA45F4" w:rsidRDefault="00B11EB3" w:rsidP="00B11EB3">
      <w:pPr>
        <w:pStyle w:val="DanceBody"/>
      </w:pPr>
      <w:r w:rsidRPr="00CA45F4">
        <w:t xml:space="preserve"> 9-16</w:t>
      </w:r>
      <w:r w:rsidRPr="00CA45F4">
        <w:tab/>
        <w:t>All set &amp; turn partner RH, set &amp; turn partner LH</w:t>
      </w:r>
    </w:p>
    <w:p w:rsidR="00B11EB3" w:rsidRPr="00CA45F4" w:rsidRDefault="00B11EB3" w:rsidP="00B11EB3">
      <w:pPr>
        <w:pStyle w:val="DanceBody"/>
      </w:pPr>
      <w:r w:rsidRPr="00CA45F4">
        <w:t>17-24</w:t>
      </w:r>
      <w:r w:rsidRPr="00CA45F4">
        <w:tab/>
        <w:t>Ladies dance double Ladies' Chain (1/2 RH across in centre)</w:t>
      </w:r>
    </w:p>
    <w:p w:rsidR="00B11EB3" w:rsidRPr="00CA45F4" w:rsidRDefault="00B11EB3" w:rsidP="00B11EB3">
      <w:pPr>
        <w:pStyle w:val="DanceBody"/>
        <w:keepNext w:val="0"/>
      </w:pPr>
      <w:r w:rsidRPr="00CA45F4">
        <w:t>25-32</w:t>
      </w:r>
      <w:r w:rsidRPr="00CA45F4">
        <w:tab/>
        <w:t>All 3/4 turn corner RH &amp; Promenade anticlockwise 7/8 round with Men ending with new partner having progressed 1 place clockwise</w:t>
      </w:r>
    </w:p>
    <w:p w:rsidR="00B11EB3" w:rsidRDefault="00B11EB3" w:rsidP="00B11EB3"/>
    <w:p w:rsidR="00B11EB3" w:rsidRDefault="00B11EB3" w:rsidP="00B11EB3">
      <w:pPr>
        <w:pStyle w:val="Minicrib"/>
      </w:pPr>
      <w:r>
        <w:t>VALLAY SOUND  (J4x32)  4C set</w:t>
      </w:r>
      <w:r>
        <w:tab/>
        <w:t>Jim Gardner  Dunedin 6</w:t>
      </w:r>
    </w:p>
    <w:p w:rsidR="00B11EB3" w:rsidRDefault="00B11EB3" w:rsidP="00B11EB3">
      <w:pPr>
        <w:pStyle w:val="DanceBody"/>
      </w:pPr>
      <w:r>
        <w:t xml:space="preserve"> 1- 8</w:t>
      </w:r>
      <w:r>
        <w:tab/>
        <w:t>1s+2s &amp; 3s+4s dance 1/2 R&amp;L; 1s+4s dance 1/2 R&amp;L (cross RH on side to start).1s &amp; 4s face out</w:t>
      </w:r>
    </w:p>
    <w:p w:rsidR="00B11EB3" w:rsidRDefault="00B11EB3" w:rsidP="00B11EB3">
      <w:pPr>
        <w:pStyle w:val="DanceBody"/>
      </w:pPr>
      <w:r>
        <w:t xml:space="preserve"> 9-12</w:t>
      </w:r>
      <w:r>
        <w:tab/>
        <w:t>2s+4s &amp; 1s+3s dance 1/2 double Fig 8 (1s+4s cast, 2s+3s cross down/up to start. At end 1L+4M dance towards each other</w:t>
      </w:r>
    </w:p>
    <w:p w:rsidR="00B11EB3" w:rsidRDefault="00B11EB3" w:rsidP="00B11EB3">
      <w:pPr>
        <w:pStyle w:val="DanceBody"/>
      </w:pPr>
      <w:r>
        <w:t>13-16</w:t>
      </w:r>
      <w:r>
        <w:tab/>
        <w:t xml:space="preserve">4L cast up round 2M into line of 3 across between 2s at top </w:t>
      </w:r>
      <w:r>
        <w:rPr>
          <w:b/>
        </w:rPr>
        <w:t>while</w:t>
      </w:r>
      <w:r>
        <w:t xml:space="preserve"> 1M casts down round 3L to between 3s </w:t>
      </w:r>
      <w:r>
        <w:rPr>
          <w:b/>
        </w:rPr>
        <w:t>while</w:t>
      </w:r>
      <w:r>
        <w:t xml:space="preserve"> 4M+1L turn RH to face partner in centre</w:t>
      </w:r>
    </w:p>
    <w:p w:rsidR="00B11EB3" w:rsidRDefault="00B11EB3" w:rsidP="00B11EB3">
      <w:pPr>
        <w:pStyle w:val="DanceBody"/>
      </w:pPr>
      <w:r>
        <w:t>17-24</w:t>
      </w:r>
      <w:r>
        <w:tab/>
        <w:t>1s+4s dance reel of 4 up/down centre</w:t>
      </w:r>
      <w:r>
        <w:tab/>
      </w:r>
    </w:p>
    <w:p w:rsidR="00B11EB3" w:rsidRDefault="00B11EB3" w:rsidP="00B11EB3">
      <w:pPr>
        <w:pStyle w:val="DanceBody"/>
      </w:pPr>
      <w:r>
        <w:t>25-28</w:t>
      </w:r>
      <w:r>
        <w:tab/>
        <w:t>1s+4s join RH with partner &amp; Bal-in-Line of 4, 1s+4s 1/2 turn RH</w:t>
      </w:r>
    </w:p>
    <w:p w:rsidR="00B11EB3" w:rsidRDefault="00B11EB3" w:rsidP="00B11EB3">
      <w:pPr>
        <w:pStyle w:val="DanceBody"/>
        <w:keepNext w:val="0"/>
      </w:pPr>
      <w:r>
        <w:t>29-32</w:t>
      </w:r>
      <w:r>
        <w:tab/>
        <w:t xml:space="preserve">4M+2s (at top) &amp; 1L+3s (at bottom) dance LH across </w:t>
      </w:r>
      <w:r>
        <w:rPr>
          <w:b/>
        </w:rPr>
        <w:t>while</w:t>
      </w:r>
      <w:r>
        <w:t xml:space="preserve"> 4L+1M (in centre) turn 1.3/4 LH.  All end on own side 2 4 1 3</w:t>
      </w:r>
    </w:p>
    <w:p w:rsidR="00B11EB3" w:rsidRDefault="00B11EB3" w:rsidP="00B11EB3"/>
    <w:p w:rsidR="00B11EB3" w:rsidRDefault="00B11EB3" w:rsidP="00B11EB3">
      <w:pPr>
        <w:pStyle w:val="Minicrib"/>
      </w:pPr>
      <w:r>
        <w:t>A VALLEY FULL OF TREE TOPS  (R8x32)  3C (4C set)</w:t>
      </w:r>
      <w:r>
        <w:tab/>
        <w:t>John Drewry  Summer Coll 86</w:t>
      </w:r>
    </w:p>
    <w:p w:rsidR="00B11EB3" w:rsidRDefault="00B11EB3" w:rsidP="00B11EB3">
      <w:pPr>
        <w:pStyle w:val="DanceBody"/>
      </w:pPr>
      <w:r>
        <w:t xml:space="preserve"> 1- 8</w:t>
      </w:r>
      <w:r>
        <w:tab/>
        <w:t>1L &amp; 3M change places RH &amp; cast to 2</w:t>
      </w:r>
      <w:r w:rsidRPr="00972EEB">
        <w:t>nd</w:t>
      </w:r>
      <w:r>
        <w:t xml:space="preserve"> place, turn LH in middle to end BtoB facing partners</w:t>
      </w:r>
    </w:p>
    <w:p w:rsidR="00B11EB3" w:rsidRDefault="00B11EB3" w:rsidP="00B11EB3">
      <w:pPr>
        <w:pStyle w:val="DanceBody"/>
      </w:pPr>
      <w:r>
        <w:t xml:space="preserve"> 9-16</w:t>
      </w:r>
      <w:r>
        <w:tab/>
        <w:t>1L+3M dance diagonal reel of 4 with corners</w:t>
      </w:r>
    </w:p>
    <w:p w:rsidR="00B11EB3" w:rsidRDefault="00B11EB3" w:rsidP="00B11EB3">
      <w:pPr>
        <w:pStyle w:val="DanceBody"/>
      </w:pPr>
      <w:r>
        <w:t>17-24</w:t>
      </w:r>
      <w:r>
        <w:tab/>
        <w:t>1s &amp; 3s set to partners, 1M &amp; 3L set again</w:t>
      </w:r>
      <w:r w:rsidRPr="00BA6B4D">
        <w:rPr>
          <w:b/>
        </w:rPr>
        <w:t xml:space="preserve"> while </w:t>
      </w:r>
      <w:r>
        <w:t>partners turn to right &amp; dance to original places, 1s+2L</w:t>
      </w:r>
      <w:r w:rsidRPr="007F0D5A">
        <w:rPr>
          <w:b/>
        </w:rPr>
        <w:t xml:space="preserve"> also </w:t>
      </w:r>
      <w:r>
        <w:t>3s+2M dance RH hands across</w:t>
      </w:r>
    </w:p>
    <w:p w:rsidR="00B11EB3" w:rsidRDefault="00B11EB3" w:rsidP="00B11EB3">
      <w:pPr>
        <w:pStyle w:val="DanceBody"/>
        <w:keepNext w:val="0"/>
      </w:pPr>
      <w:r>
        <w:t>25-32</w:t>
      </w:r>
      <w:r>
        <w:tab/>
        <w:t>1s+2s+3s Promenade &amp; 1s cast to 2</w:t>
      </w:r>
      <w:r w:rsidRPr="00972EEB">
        <w:t>nd</w:t>
      </w:r>
      <w:r>
        <w:t xml:space="preserve"> place</w:t>
      </w:r>
      <w:r w:rsidRPr="00BA6B4D">
        <w:rPr>
          <w:b/>
        </w:rPr>
        <w:t xml:space="preserve"> while </w:t>
      </w:r>
      <w:r>
        <w:t>2s step up</w:t>
      </w:r>
    </w:p>
    <w:p w:rsidR="00B11EB3" w:rsidRDefault="00B11EB3" w:rsidP="00B11EB3"/>
    <w:p w:rsidR="00B11EB3" w:rsidRDefault="00B11EB3" w:rsidP="00B11EB3">
      <w:pPr>
        <w:pStyle w:val="Minicrib"/>
      </w:pPr>
      <w:r>
        <w:t>THE VALLEY OVER THE HILL  (R8x32)  3C (4C set)</w:t>
      </w:r>
      <w:r>
        <w:tab/>
        <w:t>Dan Blim  2eeladelphia</w:t>
      </w:r>
    </w:p>
    <w:p w:rsidR="00B11EB3" w:rsidRDefault="00B11EB3" w:rsidP="00B11EB3">
      <w:pPr>
        <w:pStyle w:val="DanceBody"/>
      </w:pPr>
      <w:r>
        <w:t xml:space="preserve"> 1- 8</w:t>
      </w:r>
      <w:r>
        <w:tab/>
        <w:t>1s set &amp; cast 1 place, 1s dance 1/2 Fig of 8 (1L up round 2s, 1M down round 3s)</w:t>
      </w:r>
    </w:p>
    <w:p w:rsidR="00B11EB3" w:rsidRDefault="00B11EB3" w:rsidP="00B11EB3">
      <w:pPr>
        <w:pStyle w:val="DanceBody"/>
      </w:pPr>
      <w:r>
        <w:t xml:space="preserve"> 9-16</w:t>
      </w:r>
      <w:r>
        <w:tab/>
        <w:t>1s dance 1/2 Diag R&amp;L (1s dance to Right to start); Set+Link for 3 ending in lines across</w:t>
      </w:r>
    </w:p>
    <w:p w:rsidR="00B11EB3" w:rsidRDefault="00B11EB3" w:rsidP="00B11EB3">
      <w:pPr>
        <w:pStyle w:val="DanceBody"/>
      </w:pPr>
      <w:r>
        <w:t>17-24</w:t>
      </w:r>
      <w:r>
        <w:tab/>
        <w:t>1s dance 1/2 Diag R&amp;L (1s dance to Left to start); Set+Link  for 3 ending on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VANCOUVER ISLAND REEL  (R8x32)  3C (4C set)</w:t>
      </w:r>
      <w:r>
        <w:tab/>
        <w:t>Roy Goldring  Auld Friends Meet</w:t>
      </w:r>
    </w:p>
    <w:p w:rsidR="00B11EB3" w:rsidRDefault="00B11EB3" w:rsidP="00B11EB3">
      <w:pPr>
        <w:pStyle w:val="DanceBody"/>
      </w:pPr>
      <w:r>
        <w:t xml:space="preserve"> 1- 8</w:t>
      </w:r>
      <w:r>
        <w:tab/>
        <w:t xml:space="preserve">1L &amp; 3M set </w:t>
      </w:r>
      <w:r>
        <w:rPr>
          <w:b/>
        </w:rPr>
        <w:t>while</w:t>
      </w:r>
      <w:r>
        <w:t xml:space="preserve"> 1M &amp; 3L dance in to LSh to LSh 3L facing up, 1M down, 1s+3s dance 1/2 diag reel of 4, 1M &amp; 3L dance out to partner place </w:t>
      </w:r>
      <w:r>
        <w:rPr>
          <w:b/>
        </w:rPr>
        <w:t>while</w:t>
      </w:r>
      <w:r>
        <w:t xml:space="preserve"> 3M &amp; 1L cast (3M down, 1L up) to partner's place</w:t>
      </w:r>
    </w:p>
    <w:p w:rsidR="00B11EB3" w:rsidRDefault="00B11EB3" w:rsidP="00B11EB3">
      <w:pPr>
        <w:pStyle w:val="DanceBody"/>
      </w:pPr>
      <w:r>
        <w:t xml:space="preserve"> 9-16</w:t>
      </w:r>
      <w:r>
        <w:tab/>
        <w:t>Repeat bars 1-8 from new positions, to finish 1L facing out, 1M facing in</w:t>
      </w:r>
    </w:p>
    <w:p w:rsidR="00B11EB3" w:rsidRDefault="00B11EB3" w:rsidP="00B11EB3">
      <w:pPr>
        <w:pStyle w:val="DanceBody"/>
      </w:pPr>
      <w:r>
        <w:t>17-24</w:t>
      </w:r>
      <w:r>
        <w:tab/>
        <w:t>1s turn 2s 1.1/2 RH, 1s meet in centre; 1s dance down between 3s &amp; cast up to 2nd place.  2 1 3</w:t>
      </w:r>
    </w:p>
    <w:p w:rsidR="00B11EB3" w:rsidRDefault="00B11EB3" w:rsidP="00B11EB3">
      <w:pPr>
        <w:pStyle w:val="DanceBody"/>
      </w:pPr>
      <w:r>
        <w:t>25-28</w:t>
      </w:r>
      <w:r>
        <w:tab/>
        <w:t>All dance Allemande Right:</w:t>
      </w:r>
    </w:p>
    <w:p w:rsidR="00B11EB3" w:rsidRDefault="00B11EB3" w:rsidP="00B11EB3">
      <w:pPr>
        <w:pStyle w:val="DanceBody"/>
      </w:pPr>
      <w:r>
        <w:tab/>
        <w:t>2s+1s+3s advance for 2, give RH to partner &amp; Lady turns under Man's arm, Lady dances back to place</w:t>
      </w:r>
      <w:r w:rsidRPr="00BA6B4D">
        <w:rPr>
          <w:b/>
        </w:rPr>
        <w:t xml:space="preserve"> </w:t>
      </w:r>
      <w:r>
        <w:rPr>
          <w:b/>
        </w:rPr>
        <w:t xml:space="preserve">as Man </w:t>
      </w:r>
      <w:r>
        <w:t>retires</w:t>
      </w:r>
    </w:p>
    <w:p w:rsidR="00B11EB3" w:rsidRDefault="00B11EB3" w:rsidP="00B11EB3">
      <w:pPr>
        <w:pStyle w:val="DanceBody"/>
        <w:keepNext w:val="0"/>
      </w:pPr>
      <w:r>
        <w:t>29-32</w:t>
      </w:r>
      <w:r>
        <w:tab/>
        <w:t>All turn partners RH.  2 1 3</w:t>
      </w:r>
    </w:p>
    <w:p w:rsidR="00B11EB3" w:rsidRDefault="00B11EB3" w:rsidP="00B11EB3"/>
    <w:p w:rsidR="00B11EB3" w:rsidRDefault="00B11EB3" w:rsidP="00B11EB3">
      <w:pPr>
        <w:pStyle w:val="Minicrib"/>
      </w:pPr>
      <w:r>
        <w:t>A VANCOUVER WELCOME  (R4x40)  4C Set</w:t>
      </w:r>
      <w:r>
        <w:tab/>
        <w:t>R Arrowsmith  Doune Coll</w:t>
      </w:r>
    </w:p>
    <w:p w:rsidR="00B11EB3" w:rsidRDefault="00B11EB3" w:rsidP="00B11EB3">
      <w:pPr>
        <w:pStyle w:val="DanceBody"/>
      </w:pPr>
      <w:r>
        <w:t xml:space="preserve"> 1- 8</w:t>
      </w:r>
      <w:r>
        <w:tab/>
        <w:t>All set on sides, 1s+4s cast in 1 place, all Adv+Ret</w:t>
      </w:r>
    </w:p>
    <w:p w:rsidR="00B11EB3" w:rsidRDefault="00B11EB3" w:rsidP="00B11EB3">
      <w:pPr>
        <w:pStyle w:val="DanceBody"/>
      </w:pPr>
      <w:r>
        <w:t xml:space="preserve"> 9-16</w:t>
      </w:r>
      <w:r>
        <w:tab/>
        <w:t>1s+4s cross (Ladies between Men) &amp; turn corner person (1s+4s dance out) to end 1s between 2s</w:t>
      </w:r>
      <w:r w:rsidRPr="00BA6B4D">
        <w:rPr>
          <w:b/>
        </w:rPr>
        <w:t xml:space="preserve"> </w:t>
      </w:r>
      <w:r>
        <w:rPr>
          <w:b/>
        </w:rPr>
        <w:t xml:space="preserve">as </w:t>
      </w:r>
      <w:r>
        <w:t>4s end between 3s, 1s+2s</w:t>
      </w:r>
      <w:r w:rsidRPr="007F0D5A">
        <w:rPr>
          <w:b/>
        </w:rPr>
        <w:t xml:space="preserve"> also </w:t>
      </w:r>
      <w:r>
        <w:t>3s+4s Adv+Ret up/down</w:t>
      </w:r>
    </w:p>
    <w:p w:rsidR="00B11EB3" w:rsidRDefault="00B11EB3" w:rsidP="00B11EB3">
      <w:pPr>
        <w:pStyle w:val="DanceBody"/>
      </w:pPr>
      <w:r>
        <w:t>17-24</w:t>
      </w:r>
      <w:r>
        <w:tab/>
        <w:t>All set, 1s+4s dance 1/2 R&amp;L (up/down to start) &amp; end on sides, all set</w:t>
      </w:r>
    </w:p>
    <w:p w:rsidR="00B11EB3" w:rsidRDefault="00B11EB3" w:rsidP="00B11EB3">
      <w:pPr>
        <w:pStyle w:val="DanceBody"/>
      </w:pPr>
      <w:r>
        <w:t>25-32</w:t>
      </w:r>
      <w:r>
        <w:tab/>
        <w:t>All circle 8H round to left, remaining in circle all Adv+Ret</w:t>
      </w:r>
    </w:p>
    <w:p w:rsidR="00B11EB3" w:rsidRDefault="00B11EB3" w:rsidP="00B11EB3">
      <w:pPr>
        <w:pStyle w:val="DanceBody"/>
        <w:keepNext w:val="0"/>
      </w:pPr>
      <w:r>
        <w:t>33-40</w:t>
      </w:r>
      <w:r>
        <w:tab/>
        <w:t>All circle 8H round to right, remaining in circle all Adv+Ret to sides.  2 4 1 3</w:t>
      </w:r>
    </w:p>
    <w:p w:rsidR="00B11EB3" w:rsidRDefault="00B11EB3" w:rsidP="00B11EB3"/>
    <w:p w:rsidR="00B11EB3" w:rsidRDefault="00B11EB3" w:rsidP="00B11EB3">
      <w:pPr>
        <w:pStyle w:val="Minicrib"/>
      </w:pPr>
      <w:r>
        <w:t>VANESSA  (J8x32)  3C (4C set)</w:t>
      </w:r>
      <w:r>
        <w:tab/>
        <w:t>John Drewry  Turkish Set</w:t>
      </w:r>
    </w:p>
    <w:p w:rsidR="00B11EB3" w:rsidRDefault="00B11EB3" w:rsidP="00B11EB3">
      <w:pPr>
        <w:pStyle w:val="DanceBody"/>
      </w:pPr>
      <w:r>
        <w:t xml:space="preserve"> 1- 8</w:t>
      </w:r>
      <w:r>
        <w:tab/>
        <w:t>1s+2s+3s set, 2s set</w:t>
      </w:r>
      <w:r w:rsidRPr="00BA6B4D">
        <w:rPr>
          <w:b/>
        </w:rPr>
        <w:t xml:space="preserve"> while </w:t>
      </w:r>
      <w:r>
        <w:t>1M &amp; 3L 3/4 turn RH to end in 3</w:t>
      </w:r>
      <w:r w:rsidRPr="00972EEB">
        <w:t>rd</w:t>
      </w:r>
      <w:r>
        <w:t>/1</w:t>
      </w:r>
      <w:r w:rsidRPr="00972EEB">
        <w:t>st</w:t>
      </w:r>
      <w:r>
        <w:t xml:space="preserve"> place own side</w:t>
      </w:r>
      <w:r w:rsidRPr="00BA6B4D">
        <w:rPr>
          <w:b/>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B11EB3" w:rsidRDefault="00B11EB3" w:rsidP="00B11EB3">
      <w:pPr>
        <w:pStyle w:val="DanceBody"/>
      </w:pPr>
      <w:r>
        <w:t xml:space="preserve"> 9-16</w:t>
      </w:r>
      <w:r>
        <w:tab/>
        <w:t>1s+2s+3s set to partners, 2s set</w:t>
      </w:r>
      <w:r w:rsidRPr="00BA6B4D">
        <w:rPr>
          <w:b/>
        </w:rPr>
        <w:t xml:space="preserve"> while </w:t>
      </w:r>
      <w:r>
        <w:t>1M &amp; 3L 3/4 turn LH to 3</w:t>
      </w:r>
      <w:r w:rsidRPr="00972EEB">
        <w:t>rd</w:t>
      </w:r>
      <w:r>
        <w:t>/1</w:t>
      </w:r>
      <w:r w:rsidRPr="00972EEB">
        <w:t>st</w:t>
      </w:r>
      <w:r>
        <w:t xml:space="preserve"> place own side</w:t>
      </w:r>
      <w:r w:rsidRPr="00BA6B4D">
        <w:rPr>
          <w:b/>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B11EB3" w:rsidRDefault="00B11EB3" w:rsidP="00B11EB3">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rPr>
        <w:t xml:space="preserve"> while </w:t>
      </w:r>
      <w:r>
        <w:t>2s cross RH, cast to top, cross RH down to 2</w:t>
      </w:r>
      <w:r w:rsidRPr="00972EEB">
        <w:t>nd</w:t>
      </w:r>
      <w:r>
        <w:t xml:space="preserve"> place &amp; cast to top</w:t>
      </w:r>
    </w:p>
    <w:p w:rsidR="00B11EB3" w:rsidRDefault="00B11EB3" w:rsidP="00B11EB3">
      <w:pPr>
        <w:pStyle w:val="DanceBody"/>
        <w:keepNext w:val="0"/>
      </w:pPr>
      <w:r>
        <w:t>25-32</w:t>
      </w:r>
      <w:r>
        <w:tab/>
        <w:t>2s+1s+3s dance Grand Chain</w:t>
      </w:r>
    </w:p>
    <w:p w:rsidR="00B11EB3" w:rsidRDefault="00B11EB3" w:rsidP="00B11EB3"/>
    <w:p w:rsidR="00B11EB3" w:rsidRDefault="00B11EB3" w:rsidP="00B11EB3">
      <w:pPr>
        <w:pStyle w:val="Minicrib"/>
        <w:rPr>
          <w:lang w:val="en-US"/>
        </w:rPr>
      </w:pPr>
      <w:r>
        <w:rPr>
          <w:lang w:val="en-US"/>
        </w:rPr>
        <w:t>VERTIGO  (R8x32)  2C (4C set)</w:t>
      </w:r>
      <w:r>
        <w:rPr>
          <w:lang w:val="en-US"/>
        </w:rPr>
        <w:tab/>
        <w:t>Terry Glasspool+Sue Hall  Itch To Dance</w:t>
      </w:r>
    </w:p>
    <w:p w:rsidR="00B11EB3" w:rsidRDefault="00B11EB3" w:rsidP="00B11EB3">
      <w:pPr>
        <w:pStyle w:val="DanceBody"/>
      </w:pPr>
      <w:r>
        <w:t xml:space="preserve"> 1- 8</w:t>
      </w:r>
      <w:r>
        <w:tab/>
        <w:t>1s+2s Set+Link, 2M+1L turn RH</w:t>
      </w:r>
    </w:p>
    <w:p w:rsidR="00B11EB3" w:rsidRDefault="00B11EB3" w:rsidP="00B11EB3">
      <w:pPr>
        <w:pStyle w:val="DanceBody"/>
      </w:pPr>
      <w:r>
        <w:t xml:space="preserve"> 9-16</w:t>
      </w:r>
      <w:r>
        <w:tab/>
        <w:t>2s+1s Set+Link, 1M+2L turn RH to end in centre facing partners</w:t>
      </w:r>
    </w:p>
    <w:p w:rsidR="00B11EB3" w:rsidRDefault="00B11EB3" w:rsidP="00B11EB3">
      <w:pPr>
        <w:pStyle w:val="DanceBody"/>
      </w:pPr>
      <w:r>
        <w:t>17-24</w:t>
      </w:r>
      <w:r>
        <w:tab/>
        <w:t>1s+2s dance diagonal RSh reel of 4 (6 bar), 1M+2L end (pass RSh) dancing out to partners place &amp; 1s+2s chase clockwise 1/2 way  (2)(1)</w:t>
      </w:r>
    </w:p>
    <w:p w:rsidR="00B11EB3" w:rsidRDefault="00B11EB3" w:rsidP="00B11EB3">
      <w:pPr>
        <w:pStyle w:val="DanceBody"/>
        <w:keepNext w:val="0"/>
      </w:pPr>
      <w:r>
        <w:t>25-32</w:t>
      </w:r>
      <w:r>
        <w:tab/>
        <w:t>2s+1s dance RH across, retain RH with partners 1/2 turn &amp; set</w:t>
      </w:r>
    </w:p>
    <w:p w:rsidR="00B11EB3" w:rsidRDefault="00B11EB3" w:rsidP="00B11EB3"/>
    <w:p w:rsidR="00B11EB3" w:rsidRDefault="00B11EB3" w:rsidP="00B11EB3">
      <w:pPr>
        <w:pStyle w:val="Minicrib"/>
      </w:pPr>
      <w:r>
        <w:t>A VERY GOOD GIRL  (H8x32)  3C (4C set)</w:t>
      </w:r>
      <w:r>
        <w:tab/>
        <w:t>Anne Burke  Liverpool at 70</w:t>
      </w:r>
    </w:p>
    <w:p w:rsidR="00B11EB3" w:rsidRDefault="00B11EB3" w:rsidP="00B11EB3">
      <w:pPr>
        <w:pStyle w:val="DanceBody"/>
      </w:pPr>
      <w:r>
        <w:t xml:space="preserve"> 1- 8</w:t>
      </w:r>
      <w:r>
        <w:tab/>
        <w:t>1s set, cross RH, cast 1 place, turn RH to finish in 2nd place on opposite sides facing out (2s step up bars 5-6) 2 (1) 3</w:t>
      </w:r>
    </w:p>
    <w:p w:rsidR="00B11EB3" w:rsidRDefault="00B11EB3" w:rsidP="00B11EB3">
      <w:pPr>
        <w:pStyle w:val="DanceBody"/>
      </w:pPr>
      <w:r>
        <w:t xml:space="preserve"> 9-12</w:t>
      </w:r>
      <w:r>
        <w:tab/>
        <w:t>1s dance 1/2 RSh reels of 3 on opp sides (1s RSh to 1st corners) 3 (1) 2</w:t>
      </w:r>
    </w:p>
    <w:p w:rsidR="00B11EB3" w:rsidRDefault="00B11EB3" w:rsidP="00B11EB3">
      <w:pPr>
        <w:pStyle w:val="DanceBody"/>
      </w:pPr>
      <w:r>
        <w:t>13-16</w:t>
      </w:r>
      <w:r>
        <w:tab/>
        <w:t>1s dance 1/2 LSh reels of 3 across the set (1L with top couple, 1M with bottom couple) to finish in lines of 3 across the set (1L between 3s facing down, 1M between 2s facing up)</w:t>
      </w:r>
    </w:p>
    <w:p w:rsidR="00B11EB3" w:rsidRDefault="00B11EB3" w:rsidP="00B11EB3">
      <w:pPr>
        <w:pStyle w:val="DanceBody"/>
      </w:pPr>
      <w:r>
        <w:t>17-24</w:t>
      </w:r>
      <w:r>
        <w:tab/>
        <w:t>All Set+Link for 3 twice to finish 1M between 2s facing down, 1L between 3s facing up</w:t>
      </w:r>
    </w:p>
    <w:p w:rsidR="00B11EB3" w:rsidRDefault="00B11EB3" w:rsidP="00B11EB3">
      <w:pPr>
        <w:pStyle w:val="DanceBody"/>
        <w:keepNext w:val="0"/>
      </w:pPr>
      <w:r>
        <w:t>25-32</w:t>
      </w:r>
      <w:r>
        <w:tab/>
        <w:t>All set, 1s cross RH, cast to the right to end 2nd place own sides. All set 2 1 3</w:t>
      </w:r>
    </w:p>
    <w:p w:rsidR="00B11EB3" w:rsidRDefault="00B11EB3" w:rsidP="00B11EB3"/>
    <w:p w:rsidR="00B11EB3" w:rsidRDefault="00B11EB3" w:rsidP="00B11EB3">
      <w:pPr>
        <w:pStyle w:val="Minicrib"/>
      </w:pPr>
      <w:r>
        <w:t>A VERY YORKSHIRE WEDDING  (4x32)  4C Set</w:t>
      </w:r>
      <w:r>
        <w:tab/>
        <w:t>Peter Holmes, 2025</w:t>
      </w:r>
    </w:p>
    <w:p w:rsidR="00B11EB3" w:rsidRPr="004C54E6" w:rsidRDefault="00B11EB3" w:rsidP="00B11EB3">
      <w:pPr>
        <w:pStyle w:val="DanceBody"/>
      </w:pPr>
      <w:r>
        <w:t xml:space="preserve"> 1- 8</w:t>
      </w:r>
      <w:r>
        <w:tab/>
        <w:t xml:space="preserve">1s+2s </w:t>
      </w:r>
      <w:r>
        <w:rPr>
          <w:b/>
        </w:rPr>
        <w:t>also</w:t>
      </w:r>
      <w:r>
        <w:t xml:space="preserve"> 3s+4s circle 4H round &amp; back</w:t>
      </w:r>
    </w:p>
    <w:p w:rsidR="00B11EB3" w:rsidRDefault="00B11EB3" w:rsidP="00B11EB3">
      <w:pPr>
        <w:pStyle w:val="DanceBody"/>
      </w:pPr>
      <w:r>
        <w:t xml:space="preserve"> 9-16</w:t>
      </w:r>
      <w:r>
        <w:tab/>
        <w:t>All 4 couples Adv+Ret twice</w:t>
      </w:r>
    </w:p>
    <w:p w:rsidR="00B11EB3" w:rsidRPr="008A7D51" w:rsidRDefault="00B11EB3" w:rsidP="00B11EB3">
      <w:pPr>
        <w:pStyle w:val="DanceBody"/>
        <w:rPr>
          <w:b/>
          <w:bCs/>
        </w:rPr>
      </w:pPr>
      <w:r>
        <w:t>17-24</w:t>
      </w:r>
      <w:r>
        <w:tab/>
        <w:t xml:space="preserve">1s slip down the middle 2HJ and back up to the </w:t>
      </w:r>
      <w:bookmarkStart w:id="21" w:name="_Int_KRB8Bdw7"/>
      <w:r>
        <w:t>top;</w:t>
      </w:r>
      <w:bookmarkEnd w:id="21"/>
      <w:r>
        <w:t xml:space="preserve"> bar24: 1s remain in the middle, turn inwards and face down</w:t>
      </w:r>
    </w:p>
    <w:p w:rsidR="00B11EB3" w:rsidRPr="004C54E6" w:rsidRDefault="00B11EB3" w:rsidP="00B11EB3">
      <w:pPr>
        <w:pStyle w:val="DanceBody"/>
      </w:pPr>
      <w:r>
        <w:t>25-28</w:t>
      </w:r>
      <w:r>
        <w:tab/>
        <w:t xml:space="preserve">2s+3s+4s make arch, 1s dance down under arch past 4th place, 1s cast up to 4th place own side </w:t>
      </w:r>
      <w:r>
        <w:rPr>
          <w:b/>
        </w:rPr>
        <w:t>while</w:t>
      </w:r>
      <w:r>
        <w:t xml:space="preserve"> 2s+3s+4s retire diagonally moving up to 1st/2nd/3rd place.  2 3 4 1</w:t>
      </w:r>
    </w:p>
    <w:p w:rsidR="00B11EB3" w:rsidRDefault="00B11EB3" w:rsidP="00B11EB3">
      <w:pPr>
        <w:pStyle w:val="DanceBody"/>
        <w:keepNext w:val="0"/>
      </w:pPr>
      <w:r>
        <w:t>29-32</w:t>
      </w:r>
      <w:r>
        <w:tab/>
        <w:t>All 4 couples turn partner RH (or birl)</w:t>
      </w:r>
    </w:p>
    <w:p w:rsidR="00B11EB3" w:rsidRDefault="00B11EB3" w:rsidP="00B11EB3"/>
    <w:p w:rsidR="00B11EB3" w:rsidRDefault="00B11EB3" w:rsidP="00B11EB3">
      <w:pPr>
        <w:pStyle w:val="Minicrib"/>
      </w:pPr>
      <w:r>
        <w:t>VI MACPHAIL  (R4x32)  4C set</w:t>
      </w:r>
      <w:r>
        <w:tab/>
        <w:t>Ian Barbour  Set &amp; Cast Off Vol 2</w:t>
      </w:r>
    </w:p>
    <w:p w:rsidR="00B11EB3" w:rsidRDefault="00B11EB3" w:rsidP="00B11EB3">
      <w:pPr>
        <w:pStyle w:val="DanceBody"/>
      </w:pPr>
      <w:r>
        <w:t xml:space="preserve"> 1- 8</w:t>
      </w:r>
      <w:r>
        <w:tab/>
        <w:t xml:space="preserve">1s+2s </w:t>
      </w:r>
      <w:r>
        <w:rPr>
          <w:b/>
        </w:rPr>
        <w:t>also</w:t>
      </w:r>
      <w:r>
        <w:t xml:space="preserve"> 3s+4s set &amp; dance 1/2 RH across; 1s+4s dance LH across.  1s face 2s, 4s face 3s.  (2) (1) (4) (3)</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 xml:space="preserve">1s lead up &amp; cast to 2nd place </w:t>
      </w:r>
      <w:r>
        <w:rPr>
          <w:b/>
        </w:rPr>
        <w:t>while</w:t>
      </w:r>
      <w:r>
        <w:t xml:space="preserve"> 4s lead down &amp; cast up to 3rd place; All turn partner RH 1.1/2, 2s end in top place </w:t>
      </w:r>
      <w:r>
        <w:rPr>
          <w:b/>
        </w:rPr>
        <w:t>while</w:t>
      </w:r>
      <w:r>
        <w:t xml:space="preserve"> 1s+4s+3s remain in centre ready for …</w:t>
      </w:r>
    </w:p>
    <w:p w:rsidR="00B11EB3" w:rsidRDefault="00B11EB3" w:rsidP="00B11EB3">
      <w:pPr>
        <w:pStyle w:val="DanceBody"/>
        <w:keepNext w:val="0"/>
      </w:pPr>
      <w:r>
        <w:t>25-32</w:t>
      </w:r>
      <w:r>
        <w:tab/>
        <w:t>1s+4s+3s dance allemande.  2 3 4 1</w:t>
      </w:r>
    </w:p>
    <w:p w:rsidR="00B11EB3" w:rsidRDefault="00B11EB3" w:rsidP="00B11EB3"/>
    <w:p w:rsidR="00B11EB3" w:rsidRDefault="00B11EB3" w:rsidP="00B11EB3">
      <w:pPr>
        <w:pStyle w:val="Minicrib"/>
      </w:pPr>
      <w:r>
        <w:t>VICTORIA PLUMS  (S4x32)  4C set</w:t>
      </w:r>
      <w:r>
        <w:tab/>
        <w:t>John Drewry</w:t>
      </w:r>
    </w:p>
    <w:p w:rsidR="00B11EB3" w:rsidRDefault="00B11EB3" w:rsidP="00B11EB3">
      <w:pPr>
        <w:pStyle w:val="DanceBody"/>
      </w:pPr>
      <w:r>
        <w:t xml:space="preserve"> 1- 8</w:t>
      </w:r>
      <w:r>
        <w:tab/>
        <w:t>1M+2L</w:t>
      </w:r>
      <w:r w:rsidRPr="007F0D5A">
        <w:rPr>
          <w:b/>
        </w:rPr>
        <w:t xml:space="preserve"> also </w:t>
      </w:r>
      <w:r>
        <w:t>3M+4L set &amp; change places RH, Men cross to own side &amp; cast up to places</w:t>
      </w:r>
      <w:r w:rsidRPr="00BA6B4D">
        <w:rPr>
          <w:b/>
        </w:rPr>
        <w:t xml:space="preserve"> while </w:t>
      </w:r>
      <w:r>
        <w:t>Ladies cross to own side &amp; cast down to places</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1s+2s</w:t>
      </w:r>
      <w:r w:rsidRPr="007F0D5A">
        <w:rPr>
          <w:b/>
        </w:rPr>
        <w:t xml:space="preserve"> also </w:t>
      </w:r>
      <w:r>
        <w:t>3s+4s dance RH across, 2s+3s dance LH across</w:t>
      </w:r>
    </w:p>
    <w:p w:rsidR="00B11EB3" w:rsidRDefault="00B11EB3" w:rsidP="00B11EB3">
      <w:pPr>
        <w:pStyle w:val="DanceBody"/>
        <w:keepNext w:val="0"/>
      </w:pPr>
      <w:r>
        <w:t>25-32</w:t>
      </w:r>
      <w:r>
        <w:tab/>
        <w:t>1s cross RH &amp; cast to 2</w:t>
      </w:r>
      <w:r w:rsidRPr="00972EEB">
        <w:t>nd</w:t>
      </w:r>
      <w:r>
        <w:t xml:space="preserve"> place</w:t>
      </w:r>
      <w:r w:rsidRPr="00BA6B4D">
        <w:rPr>
          <w:b/>
        </w:rPr>
        <w:t xml:space="preserve"> while </w:t>
      </w:r>
      <w:r>
        <w:t>4s cross RH &amp; cast up to 3</w:t>
      </w:r>
      <w:r w:rsidRPr="00972EEB">
        <w:t>rd</w:t>
      </w:r>
      <w:r>
        <w:t xml:space="preserve"> place, 1s+4s dance 1/2 R&amp;L.  2 4 1 3</w:t>
      </w:r>
    </w:p>
    <w:p w:rsidR="00B11EB3" w:rsidRDefault="00B11EB3" w:rsidP="00B11EB3"/>
    <w:p w:rsidR="00B11EB3" w:rsidRDefault="00B11EB3" w:rsidP="00B11EB3">
      <w:pPr>
        <w:pStyle w:val="Minicrib"/>
      </w:pPr>
      <w:r>
        <w:t>A VIEW OF THE MOON  (J4x32)  Sq.Set</w:t>
      </w:r>
      <w:r>
        <w:tab/>
        <w:t>Lydia Hedge &amp; Gilbert Hughes  Further Ado</w:t>
      </w:r>
    </w:p>
    <w:p w:rsidR="00B11EB3" w:rsidRDefault="00B11EB3" w:rsidP="00B11EB3">
      <w:pPr>
        <w:pStyle w:val="DanceBody"/>
      </w:pPr>
      <w:r>
        <w:t xml:space="preserve"> 1- 8</w:t>
      </w:r>
      <w:r>
        <w:tab/>
        <w:t xml:space="preserve">Ladies circle 4H round to left &amp; back </w:t>
      </w:r>
      <w:r>
        <w:rPr>
          <w:b/>
        </w:rPr>
        <w:t>while</w:t>
      </w:r>
      <w:r>
        <w:t xml:space="preserve"> Men chase clockwise 3/4 round</w:t>
      </w:r>
    </w:p>
    <w:p w:rsidR="00B11EB3" w:rsidRDefault="00B11EB3" w:rsidP="00B11EB3">
      <w:pPr>
        <w:pStyle w:val="DanceBody"/>
      </w:pPr>
      <w:r>
        <w:t xml:space="preserve"> 9-16</w:t>
      </w:r>
      <w:r>
        <w:tab/>
        <w:t xml:space="preserve">Men circle 4H round to left &amp; back </w:t>
      </w:r>
      <w:r>
        <w:rPr>
          <w:b/>
        </w:rPr>
        <w:t>while</w:t>
      </w:r>
      <w:r>
        <w:t xml:space="preserve"> Ladies chase clockwise 3/4 round. 2 3 4 1</w:t>
      </w:r>
    </w:p>
    <w:p w:rsidR="00B11EB3" w:rsidRDefault="00B11EB3" w:rsidP="00B11EB3">
      <w:pPr>
        <w:pStyle w:val="DanceBody"/>
      </w:pPr>
      <w:r>
        <w:t>17-24</w:t>
      </w:r>
      <w:r>
        <w:tab/>
        <w:t>3s+1s (side couples) 1/2 turn opp Man/Lady RH, pull back RSh &amp; dance out to opp side; 1s+3s Set+Link</w:t>
      </w:r>
    </w:p>
    <w:p w:rsidR="00B11EB3" w:rsidRDefault="00B11EB3" w:rsidP="00B11EB3">
      <w:pPr>
        <w:pStyle w:val="DanceBody"/>
        <w:keepNext w:val="0"/>
      </w:pPr>
      <w:r>
        <w:t>25-32</w:t>
      </w:r>
      <w:r>
        <w:tab/>
        <w:t>4s+2s 1/2 turn opp Man/Lady RH, pull back RSh &amp; dance out to opp end; 2s+4s Set+Link.  4 1 2 3</w:t>
      </w:r>
    </w:p>
    <w:p w:rsidR="00B11EB3" w:rsidRDefault="00B11EB3" w:rsidP="00B11EB3"/>
    <w:p w:rsidR="00B11EB3" w:rsidRDefault="00B11EB3" w:rsidP="00B11EB3">
      <w:pPr>
        <w:pStyle w:val="Minicrib"/>
      </w:pPr>
      <w:r>
        <w:t>THE VIKING SHIP  (M-4x(S32+R32))  4C Set</w:t>
      </w:r>
      <w:r>
        <w:tab/>
        <w:t>Bergit Frie  Dancers' Choice 2</w:t>
      </w:r>
    </w:p>
    <w:p w:rsidR="00B11EB3" w:rsidRPr="00390A1F" w:rsidRDefault="00B11EB3" w:rsidP="00B11EB3">
      <w:pPr>
        <w:pStyle w:val="DanceBody"/>
      </w:pPr>
      <w:r w:rsidRPr="00390A1F">
        <w:t>Strathspey</w:t>
      </w:r>
    </w:p>
    <w:p w:rsidR="00B11EB3" w:rsidRPr="00390A1F" w:rsidRDefault="00B11EB3" w:rsidP="00B11EB3">
      <w:pPr>
        <w:pStyle w:val="DanceBody"/>
      </w:pPr>
      <w:r w:rsidRPr="00390A1F">
        <w:t xml:space="preserve"> 1- 8</w:t>
      </w:r>
      <w:r w:rsidRPr="00390A1F">
        <w:tab/>
        <w:t>All petronella turn &amp; set, petronella turn &amp; set to end on opposite sides</w:t>
      </w:r>
    </w:p>
    <w:p w:rsidR="00B11EB3" w:rsidRPr="00390A1F" w:rsidRDefault="00B11EB3" w:rsidP="00B11EB3">
      <w:pPr>
        <w:pStyle w:val="DanceBody"/>
      </w:pPr>
      <w:r w:rsidRPr="00390A1F">
        <w:t xml:space="preserve"> 9-16</w:t>
      </w:r>
      <w:r w:rsidRPr="00390A1F">
        <w:tab/>
        <w:t>1s 3/4 turn RH, retain hands &amp; change places with Lady turning under Man's arm &amp; 1/4 turn RH back to original places</w:t>
      </w:r>
      <w:r w:rsidRPr="00390A1F">
        <w:rPr>
          <w:b/>
        </w:rPr>
        <w:t xml:space="preserve"> while </w:t>
      </w:r>
      <w:r w:rsidRPr="00390A1F">
        <w:t>4s dance similarly with LH. All set</w:t>
      </w:r>
    </w:p>
    <w:p w:rsidR="00B11EB3" w:rsidRPr="00390A1F" w:rsidRDefault="00B11EB3" w:rsidP="00B11EB3">
      <w:pPr>
        <w:pStyle w:val="DanceBody"/>
      </w:pPr>
      <w:r w:rsidRPr="00390A1F">
        <w:t>17-18</w:t>
      </w:r>
      <w:r w:rsidRPr="00390A1F">
        <w:tab/>
        <w:t>All dance small circles around current place ("turn single") with 1L &amp; 2L</w:t>
      </w:r>
      <w:r w:rsidRPr="00390A1F">
        <w:rPr>
          <w:b/>
        </w:rPr>
        <w:t xml:space="preserve"> also </w:t>
      </w:r>
      <w:r w:rsidRPr="00390A1F">
        <w:t>3M &amp; 4M turning to right &amp; others to left</w:t>
      </w:r>
    </w:p>
    <w:p w:rsidR="00B11EB3" w:rsidRPr="00390A1F" w:rsidRDefault="00B11EB3" w:rsidP="00B11EB3">
      <w:pPr>
        <w:pStyle w:val="DanceBody"/>
      </w:pPr>
      <w:r w:rsidRPr="00390A1F">
        <w:t>19-20</w:t>
      </w:r>
      <w:r w:rsidRPr="00390A1F">
        <w:tab/>
        <w:t>2s+3s change places LH on sides</w:t>
      </w:r>
    </w:p>
    <w:p w:rsidR="00B11EB3" w:rsidRPr="00390A1F" w:rsidRDefault="00B11EB3" w:rsidP="00B11EB3">
      <w:pPr>
        <w:pStyle w:val="DanceBody"/>
      </w:pPr>
      <w:r w:rsidRPr="00390A1F">
        <w:t>21-24</w:t>
      </w:r>
      <w:r w:rsidRPr="00390A1F">
        <w:tab/>
        <w:t>2s+3s dance 1/2 R&amp;L &amp; end facing end persons (2s facing 1s, 3s facing 4s)</w:t>
      </w:r>
    </w:p>
    <w:p w:rsidR="00B11EB3" w:rsidRPr="00390A1F" w:rsidRDefault="00B11EB3" w:rsidP="00B11EB3">
      <w:pPr>
        <w:pStyle w:val="DanceBody"/>
      </w:pPr>
      <w:r w:rsidRPr="00390A1F">
        <w:t>25-32</w:t>
      </w:r>
      <w:r w:rsidRPr="00390A1F">
        <w:tab/>
        <w:t>All dance RSh reels of 4 on sides.  1 2 3 4</w:t>
      </w:r>
    </w:p>
    <w:p w:rsidR="00B11EB3" w:rsidRPr="00390A1F" w:rsidRDefault="00B11EB3" w:rsidP="00B11EB3">
      <w:pPr>
        <w:pStyle w:val="DanceBody"/>
      </w:pPr>
      <w:r w:rsidRPr="00390A1F">
        <w:t>Reel</w:t>
      </w:r>
    </w:p>
    <w:p w:rsidR="00B11EB3" w:rsidRPr="00390A1F" w:rsidRDefault="00B11EB3" w:rsidP="00B11EB3">
      <w:pPr>
        <w:pStyle w:val="DanceBody"/>
      </w:pPr>
      <w:r w:rsidRPr="00390A1F">
        <w:t xml:space="preserve"> 1- 8</w:t>
      </w:r>
      <w:r w:rsidRPr="00390A1F">
        <w:tab/>
        <w:t>1s+2s</w:t>
      </w:r>
      <w:r w:rsidRPr="00390A1F">
        <w:rPr>
          <w:b/>
        </w:rPr>
        <w:t xml:space="preserve"> also </w:t>
      </w:r>
      <w:r w:rsidRPr="00390A1F">
        <w:t>3s+4s face on sides &amp; dance 4 slips steps out to side &amp; back twice</w:t>
      </w:r>
    </w:p>
    <w:p w:rsidR="00B11EB3" w:rsidRPr="00390A1F" w:rsidRDefault="00B11EB3" w:rsidP="00B11EB3">
      <w:pPr>
        <w:pStyle w:val="DanceBody"/>
      </w:pPr>
      <w:r w:rsidRPr="00390A1F">
        <w:t xml:space="preserve"> 9-14</w:t>
      </w:r>
      <w:r w:rsidRPr="00390A1F">
        <w:tab/>
        <w:t>All 1/2 turn facing person on sides LH, 1s+4s dance RH across</w:t>
      </w:r>
    </w:p>
    <w:p w:rsidR="00B11EB3" w:rsidRPr="00390A1F" w:rsidRDefault="00B11EB3" w:rsidP="00B11EB3">
      <w:pPr>
        <w:pStyle w:val="DanceBody"/>
      </w:pPr>
      <w:r w:rsidRPr="00390A1F">
        <w:t>15-16</w:t>
      </w:r>
      <w:r w:rsidRPr="00390A1F">
        <w:tab/>
        <w:t>2s+1s turn LH on sides to end 1s in middle (Lady at top facing down &amp; Man between 3s facing up)</w:t>
      </w:r>
      <w:r w:rsidRPr="00390A1F">
        <w:rPr>
          <w:b/>
        </w:rPr>
        <w:t xml:space="preserve"> while </w:t>
      </w:r>
      <w:r w:rsidRPr="00390A1F">
        <w:t>4s+3s 1/2 turn LH on sides</w:t>
      </w:r>
    </w:p>
    <w:p w:rsidR="00B11EB3" w:rsidRPr="00390A1F" w:rsidRDefault="00B11EB3" w:rsidP="00B11EB3">
      <w:pPr>
        <w:pStyle w:val="DanceBody"/>
      </w:pPr>
      <w:r w:rsidRPr="00390A1F">
        <w:t>17-24</w:t>
      </w:r>
      <w:r w:rsidRPr="00390A1F">
        <w:tab/>
        <w:t>1L advances as 1M retires, 1L joins hands with 3s, 1M advances as 1L retires, 1M joins hands with 2s; repeat. (2s &amp; 3s set throughout)</w:t>
      </w:r>
    </w:p>
    <w:p w:rsidR="00B11EB3" w:rsidRPr="00390A1F" w:rsidRDefault="00B11EB3" w:rsidP="00B11EB3">
      <w:pPr>
        <w:pStyle w:val="DanceBody"/>
        <w:keepNext w:val="0"/>
      </w:pPr>
      <w:r w:rsidRPr="00390A1F">
        <w:t>25-32</w:t>
      </w:r>
      <w:r w:rsidRPr="00390A1F">
        <w:tab/>
        <w:t xml:space="preserve">1s 1/2 turn 2H, cross up &amp; cast </w:t>
      </w:r>
      <w:r>
        <w:t>to 4th place (2s+3s+4s step up 31-32</w:t>
      </w:r>
      <w:r w:rsidRPr="00390A1F">
        <w:t>).  2 3 4 1</w:t>
      </w:r>
    </w:p>
    <w:p w:rsidR="00B11EB3" w:rsidRDefault="00B11EB3" w:rsidP="00B11EB3"/>
    <w:p w:rsidR="00B11EB3" w:rsidRDefault="00B11EB3" w:rsidP="00B11EB3">
      <w:pPr>
        <w:pStyle w:val="Minicrib"/>
      </w:pPr>
      <w:r>
        <w:t>THE VIKING'S SHEEPSKIN  (R3x48)  3C set</w:t>
      </w:r>
      <w:r>
        <w:tab/>
        <w:t>Rod Downey  The Johnsonville Coll</w:t>
      </w:r>
    </w:p>
    <w:p w:rsidR="00B11EB3" w:rsidRDefault="00B11EB3" w:rsidP="00B11EB3">
      <w:pPr>
        <w:pStyle w:val="DanceBody"/>
      </w:pPr>
      <w:r>
        <w:t xml:space="preserve"> 1-16</w:t>
      </w:r>
      <w:r>
        <w:tab/>
        <w:t>Ladies "weave" to bottom, up to top &amp; across to own side dancing modified 'Sheepskin Hey':</w:t>
      </w:r>
    </w:p>
    <w:p w:rsidR="00B11EB3" w:rsidRDefault="00B11EB3" w:rsidP="00B11EB3">
      <w:pPr>
        <w:pStyle w:val="DanceBody"/>
      </w:pPr>
      <w:r>
        <w:tab/>
        <w:t xml:space="preserve">1L followed by 2L+3L crosses, casts behind 1M, in front of 2M &amp; dances LSh round 3M </w:t>
      </w:r>
      <w:r>
        <w:rPr>
          <w:b/>
        </w:rPr>
        <w:t>while</w:t>
      </w:r>
      <w:r>
        <w:t xml:space="preserve"> trailing 3L, on arriving below 2M, casts up round 2M to take lead</w:t>
      </w:r>
    </w:p>
    <w:p w:rsidR="00B11EB3" w:rsidRDefault="00B11EB3" w:rsidP="00B11EB3">
      <w:pPr>
        <w:pStyle w:val="DanceBody"/>
      </w:pPr>
      <w:r>
        <w:tab/>
        <w:t xml:space="preserve">3L followed by 1L+2L dances behind 2M, LSh round 1M </w:t>
      </w:r>
      <w:r>
        <w:rPr>
          <w:b/>
        </w:rPr>
        <w:t>while</w:t>
      </w:r>
      <w:r>
        <w:t xml:space="preserve"> trailing 2L, on arriving above 2M dances down in front of 2M to take lead</w:t>
      </w:r>
    </w:p>
    <w:p w:rsidR="00B11EB3" w:rsidRDefault="00B11EB3" w:rsidP="00B11EB3">
      <w:pPr>
        <w:pStyle w:val="DanceBody"/>
      </w:pPr>
      <w:r>
        <w:tab/>
        <w:t>2L followed by 3L+1L dances behind 3M &amp; leads 3L+1L across &amp; back up own side to end 2L 3L 1L</w:t>
      </w:r>
    </w:p>
    <w:p w:rsidR="00B11EB3" w:rsidRDefault="00B11EB3" w:rsidP="00B11EB3">
      <w:pPr>
        <w:pStyle w:val="DanceBody"/>
      </w:pPr>
      <w:r>
        <w:t>17-32</w:t>
      </w:r>
      <w:r>
        <w:tab/>
        <w:t>Men repeat 1-16 to end 2 3 1</w:t>
      </w:r>
    </w:p>
    <w:p w:rsidR="00B11EB3" w:rsidRDefault="00B11EB3" w:rsidP="00B11EB3">
      <w:pPr>
        <w:pStyle w:val="DanceBody"/>
      </w:pPr>
      <w:r>
        <w:t>33-40</w:t>
      </w:r>
      <w:r>
        <w:tab/>
        <w:t>2s+3s dance RH across; 3s+1s dance LH across</w:t>
      </w:r>
    </w:p>
    <w:p w:rsidR="00B11EB3" w:rsidRDefault="00B11EB3" w:rsidP="00B11EB3">
      <w:pPr>
        <w:pStyle w:val="DanceBody"/>
        <w:keepNext w:val="0"/>
      </w:pPr>
      <w:r>
        <w:t>41-48</w:t>
      </w:r>
      <w:r>
        <w:tab/>
        <w:t>Reels of 3 on sides (2s+3s - top 2 couples - pass RSh to start).  End 2 3 1</w:t>
      </w:r>
    </w:p>
    <w:p w:rsidR="00B11EB3" w:rsidRDefault="00B11EB3" w:rsidP="00B11EB3"/>
    <w:p w:rsidR="00B11EB3" w:rsidRDefault="00B11EB3" w:rsidP="00B11EB3">
      <w:pPr>
        <w:pStyle w:val="Minicrib"/>
      </w:pPr>
      <w:r>
        <w:t>VILLAGE REEL  (S8x32)  2C (4C set)</w:t>
      </w:r>
      <w:r>
        <w:tab/>
        <w:t>William Campbell  RSCDS Bk 20</w:t>
      </w:r>
    </w:p>
    <w:p w:rsidR="00B11EB3" w:rsidRDefault="00B11EB3" w:rsidP="00B11EB3">
      <w:pPr>
        <w:pStyle w:val="DanceBody"/>
      </w:pPr>
      <w:r>
        <w:t xml:space="preserve"> 1- 8</w:t>
      </w:r>
      <w:r>
        <w:tab/>
        <w:t>1s+2s dance Diamond Poussette finishing back on sides</w:t>
      </w:r>
    </w:p>
    <w:p w:rsidR="00B11EB3" w:rsidRDefault="00B11EB3" w:rsidP="00B11EB3">
      <w:pPr>
        <w:pStyle w:val="DanceBody"/>
      </w:pPr>
      <w:r>
        <w:t xml:space="preserve"> 9-16</w:t>
      </w:r>
      <w:r>
        <w:tab/>
        <w:t>1s take prom hold (Lady on Man's right) &amp; dance a Fig of 8 round the 2s passing 2L RSh</w:t>
      </w:r>
    </w:p>
    <w:p w:rsidR="00B11EB3" w:rsidRDefault="00B11EB3" w:rsidP="00B11EB3">
      <w:pPr>
        <w:pStyle w:val="DanceBody"/>
      </w:pPr>
      <w:r>
        <w:t>17-24</w:t>
      </w:r>
      <w:r>
        <w:tab/>
        <w:t>1s lead down the middle &amp; back</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VIN TYNDALL OF FORFAR  (R4x32)  4C Set</w:t>
      </w:r>
      <w:r>
        <w:tab/>
        <w:t>Peter Lockwood  Rannoch Sheet 1</w:t>
      </w:r>
    </w:p>
    <w:p w:rsidR="00B11EB3" w:rsidRDefault="00B11EB3" w:rsidP="00B11EB3">
      <w:pPr>
        <w:pStyle w:val="DanceBody"/>
      </w:pPr>
      <w:r>
        <w:t xml:space="preserve"> 1- 8</w:t>
      </w:r>
      <w:r>
        <w:tab/>
        <w:t>1s+3s set, cross RH; 1/2 Mirror reels of 4 on sides (1M+2L, 3M+4L pass RSh, 1L+2M, 3L+4M pass LSh to start)</w:t>
      </w:r>
    </w:p>
    <w:p w:rsidR="00B11EB3" w:rsidRDefault="00B11EB3" w:rsidP="00B11EB3">
      <w:pPr>
        <w:pStyle w:val="DanceBody"/>
      </w:pPr>
      <w:r>
        <w:t xml:space="preserve"> 9-16</w:t>
      </w:r>
      <w:r>
        <w:tab/>
        <w:t xml:space="preserve">4s+3s </w:t>
      </w:r>
      <w:r>
        <w:rPr>
          <w:b/>
        </w:rPr>
        <w:t>also</w:t>
      </w:r>
      <w:r>
        <w:t xml:space="preserve"> 2s+1s dance Ladies Chain</w:t>
      </w:r>
    </w:p>
    <w:p w:rsidR="00B11EB3" w:rsidRDefault="00B11EB3" w:rsidP="00B11EB3">
      <w:pPr>
        <w:pStyle w:val="DanceBody"/>
      </w:pPr>
      <w:r>
        <w:t>17-24</w:t>
      </w:r>
      <w:r>
        <w:tab/>
        <w:t>1s+3s set, cross RH; 1/2 Mirror reels of 4 on sides (4M+3M, 2M+1M pass RSh, 4L+3L, 2L+1L pass LSh to start). All end in centre joining 2H with partner</w:t>
      </w:r>
    </w:p>
    <w:p w:rsidR="00B11EB3" w:rsidRDefault="00B11EB3" w:rsidP="00B11EB3">
      <w:pPr>
        <w:pStyle w:val="DanceBody"/>
        <w:keepNext w:val="0"/>
      </w:pPr>
      <w:r>
        <w:t>25-32</w:t>
      </w:r>
      <w:r>
        <w:tab/>
        <w:t>4 couple Poussette.  End 2 3 4 1</w:t>
      </w:r>
    </w:p>
    <w:p w:rsidR="00B11EB3" w:rsidRDefault="00B11EB3" w:rsidP="00B11EB3"/>
    <w:p w:rsidR="00B11EB3" w:rsidRDefault="00B11EB3" w:rsidP="00B11EB3">
      <w:pPr>
        <w:pStyle w:val="Minicrib"/>
      </w:pPr>
      <w:r>
        <w:t>VINTAGE '62  (J4x32)  4C set</w:t>
      </w:r>
      <w:r>
        <w:tab/>
        <w:t>Roy Goldring  Leeds 40th Anniv Bk</w:t>
      </w:r>
    </w:p>
    <w:p w:rsidR="00B11EB3" w:rsidRDefault="00B11EB3" w:rsidP="00B11EB3">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B11EB3" w:rsidRDefault="00B11EB3" w:rsidP="00B11EB3">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B11EB3" w:rsidRDefault="00B11EB3" w:rsidP="00B11EB3">
      <w:pPr>
        <w:pStyle w:val="DanceBody"/>
      </w:pPr>
      <w:r>
        <w:t>17-24</w:t>
      </w:r>
      <w:r>
        <w:tab/>
        <w:t>1s in prom hold dance reels of 3 across (RSh to 2L), 1s finish in 2</w:t>
      </w:r>
      <w:r w:rsidRPr="00972EEB">
        <w:t>nd</w:t>
      </w:r>
      <w:r>
        <w:t xml:space="preserve"> place in centre facing up</w:t>
      </w:r>
    </w:p>
    <w:p w:rsidR="00B11EB3" w:rsidRDefault="00B11EB3" w:rsidP="00B11EB3">
      <w:pPr>
        <w:pStyle w:val="DanceBody"/>
        <w:keepNext w:val="0"/>
      </w:pPr>
      <w:r>
        <w:t>25-32</w:t>
      </w:r>
      <w:r>
        <w:tab/>
        <w:t>1s lead up to top, cast to 3</w:t>
      </w:r>
      <w:r w:rsidRPr="00972EEB">
        <w:t>rd</w:t>
      </w:r>
      <w:r>
        <w:t xml:space="preserve"> place (3s step up 27-28) &amp; 1s turn 4s (1L+4L RH &amp; 1M+4M LH) 1.1/2 times</w:t>
      </w:r>
    </w:p>
    <w:p w:rsidR="00B11EB3" w:rsidRDefault="00B11EB3" w:rsidP="00B11EB3"/>
    <w:p w:rsidR="00B11EB3" w:rsidRDefault="00B11EB3" w:rsidP="00B11EB3">
      <w:pPr>
        <w:pStyle w:val="Minicrib"/>
      </w:pPr>
      <w:r>
        <w:t>VINTAGE SIMON  (J5x32)  5C set</w:t>
      </w:r>
      <w:r>
        <w:tab/>
        <w:t>Dorothy Hargreaves  RSCDS Bk 47</w:t>
      </w:r>
    </w:p>
    <w:p w:rsidR="00B11EB3" w:rsidRPr="005E622F" w:rsidRDefault="00B11EB3" w:rsidP="00B11EB3">
      <w:pPr>
        <w:pStyle w:val="DanceBody"/>
      </w:pPr>
      <w:r w:rsidRPr="005E622F">
        <w:t>1- 8</w:t>
      </w:r>
      <w:r w:rsidRPr="005E622F">
        <w:tab/>
        <w:t xml:space="preserve">1s &amp; 5s cross RH </w:t>
      </w:r>
      <w:r w:rsidRPr="00771D40">
        <w:rPr>
          <w:b/>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B11EB3" w:rsidRPr="005E622F" w:rsidRDefault="00B11EB3" w:rsidP="00B11EB3">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B11EB3" w:rsidRPr="005E622F" w:rsidRDefault="00B11EB3" w:rsidP="00B11EB3">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B11EB3" w:rsidRDefault="00B11EB3" w:rsidP="00B11EB3">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B11EB3" w:rsidRPr="005E622F" w:rsidRDefault="00B11EB3" w:rsidP="00B11EB3">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B11EB3" w:rsidRDefault="00B11EB3" w:rsidP="00B11EB3"/>
    <w:p w:rsidR="00B11EB3" w:rsidRDefault="00B11EB3" w:rsidP="00B11EB3">
      <w:pPr>
        <w:pStyle w:val="Minicrib"/>
      </w:pPr>
      <w:r>
        <w:t>VIRGINIA GOLD  (J8x32)  3C (4C set)</w:t>
      </w:r>
      <w:r>
        <w:tab/>
        <w:t>Sue Tyler  RSCDS Exeter 50th Anniversary</w:t>
      </w:r>
    </w:p>
    <w:p w:rsidR="00B11EB3" w:rsidRDefault="00B11EB3" w:rsidP="00B11EB3">
      <w:pPr>
        <w:pStyle w:val="DanceBody"/>
      </w:pPr>
      <w:r>
        <w:t xml:space="preserve"> 1- 8</w:t>
      </w:r>
      <w:r>
        <w:tab/>
        <w:t>1s Petronella turn (2s step up), 1s+2s set; 1s+2s dance RH across, 1s pull back RSh to end BtoB in middle between 2s</w:t>
      </w:r>
    </w:p>
    <w:p w:rsidR="00B11EB3" w:rsidRDefault="00B11EB3" w:rsidP="00B11EB3">
      <w:pPr>
        <w:pStyle w:val="DanceBody"/>
      </w:pPr>
      <w:r>
        <w:t xml:space="preserve"> 9-16</w:t>
      </w:r>
      <w:r>
        <w:tab/>
        <w:t>1s+2s dance reel of 4 across, 1s pass Rsh to face 1st corners</w:t>
      </w:r>
    </w:p>
    <w:p w:rsidR="00B11EB3" w:rsidRDefault="00B11EB3" w:rsidP="00B11EB3">
      <w:pPr>
        <w:pStyle w:val="DanceBody"/>
      </w:pPr>
      <w:r>
        <w:t>17-24</w:t>
      </w:r>
      <w:r>
        <w:tab/>
        <w:t>1s turn 1st corner RH, pass RSh, turn 2nd corner LH, pass LSh to face 1st corners again</w:t>
      </w:r>
    </w:p>
    <w:p w:rsidR="00B11EB3" w:rsidRDefault="00B11EB3" w:rsidP="00B11EB3">
      <w:pPr>
        <w:pStyle w:val="DanceBody"/>
        <w:keepNext w:val="0"/>
      </w:pPr>
      <w:r>
        <w:t>25-32</w:t>
      </w:r>
      <w:r>
        <w:tab/>
        <w:t>1s dance 6 bar reels of 3 on opp sides (1s pass 1st corner LSh to start), 1s cross RH to 2nd place own side.  2 1 3</w:t>
      </w:r>
    </w:p>
    <w:p w:rsidR="00B11EB3" w:rsidRDefault="00B11EB3" w:rsidP="00B11EB3"/>
    <w:p w:rsidR="00B11EB3" w:rsidRDefault="00B11EB3" w:rsidP="00B11EB3">
      <w:pPr>
        <w:pStyle w:val="Minicrib"/>
      </w:pPr>
      <w:r>
        <w:t>THE VIRGINIA JIG  (J8x32)  3C (4C set)</w:t>
      </w:r>
      <w:r>
        <w:tab/>
        <w:t>Kent Smith  Northampton 20th Anniv</w:t>
      </w:r>
    </w:p>
    <w:p w:rsidR="00B11EB3" w:rsidRDefault="00B11EB3" w:rsidP="00B11EB3">
      <w:pPr>
        <w:pStyle w:val="DanceBody"/>
      </w:pPr>
      <w:r w:rsidRPr="00B172F7">
        <w:t xml:space="preserve"> 1- 8</w:t>
      </w:r>
      <w:r w:rsidRPr="00B172F7">
        <w:tab/>
        <w:t>1s+2s set, 2s followed by 1s dance down below 3s &amp; cast up  2 1 3</w:t>
      </w:r>
    </w:p>
    <w:p w:rsidR="00B11EB3" w:rsidRPr="00B172F7" w:rsidRDefault="00B11EB3" w:rsidP="00B11EB3">
      <w:pPr>
        <w:pStyle w:val="DanceBody"/>
      </w:pPr>
      <w:r w:rsidRPr="00B172F7">
        <w:t xml:space="preserve"> 9-16</w:t>
      </w:r>
      <w:r w:rsidRPr="00B172F7">
        <w:tab/>
        <w:t>1s turn 1/2 RH, turn 1st corner LH, turn each other RH, turn 2nd corner LH to finish between 1M between 2s , 1L between 3s, facing own sides</w:t>
      </w:r>
    </w:p>
    <w:p w:rsidR="00B11EB3" w:rsidRPr="00B172F7" w:rsidRDefault="00B11EB3" w:rsidP="00B11EB3">
      <w:pPr>
        <w:pStyle w:val="DanceBody"/>
      </w:pPr>
      <w:r w:rsidRPr="00B172F7">
        <w:t>17-24</w:t>
      </w:r>
      <w:r w:rsidRPr="00B172F7">
        <w:tab/>
        <w:t>1M+2s also 1L+3s dance RSh reels of 3 across. Finish 1M between 2s, 1L between 3s facing down/up</w:t>
      </w:r>
    </w:p>
    <w:p w:rsidR="00B11EB3" w:rsidRPr="00B172F7" w:rsidRDefault="00B11EB3" w:rsidP="00B11EB3">
      <w:pPr>
        <w:pStyle w:val="DanceBody"/>
      </w:pPr>
      <w:r w:rsidRPr="00B172F7">
        <w:t>25-28</w:t>
      </w:r>
      <w:r w:rsidRPr="00B172F7">
        <w:tab/>
        <w:t>1s dance towards each other &amp; turn 3/4 RH to 2nd place own sides</w:t>
      </w:r>
    </w:p>
    <w:p w:rsidR="00B11EB3" w:rsidRPr="00B172F7" w:rsidRDefault="00B11EB3" w:rsidP="00B11EB3">
      <w:pPr>
        <w:pStyle w:val="DanceBody"/>
        <w:keepNext w:val="0"/>
      </w:pPr>
      <w:r w:rsidRPr="00B172F7">
        <w:t>29-32</w:t>
      </w:r>
      <w:r w:rsidRPr="00B172F7">
        <w:tab/>
        <w:t>2s+1s+3s Advance diagonally (Men up, Ladies down - no hands) approaching partner's RSh and then Retire to places</w:t>
      </w:r>
    </w:p>
    <w:p w:rsidR="00B11EB3" w:rsidRDefault="00B11EB3" w:rsidP="00B11EB3"/>
    <w:p w:rsidR="00B11EB3" w:rsidRDefault="00B11EB3" w:rsidP="00B11EB3">
      <w:pPr>
        <w:pStyle w:val="Minicrib"/>
      </w:pPr>
      <w:r>
        <w:t>VIRGINIA REEL  (R4x40)  4C set</w:t>
      </w:r>
      <w:r>
        <w:tab/>
        <w:t>Guide To SCD (ex-Collins)</w:t>
      </w:r>
    </w:p>
    <w:p w:rsidR="00B11EB3" w:rsidRPr="00447782" w:rsidRDefault="00B11EB3" w:rsidP="00B11EB3">
      <w:pPr>
        <w:pStyle w:val="DanceBody"/>
      </w:pPr>
      <w:r w:rsidRPr="00447782">
        <w:t xml:space="preserve"> 1- 8</w:t>
      </w:r>
      <w:r w:rsidRPr="00447782">
        <w:tab/>
        <w:t>All Adv+Ret 2 steps twice</w:t>
      </w:r>
    </w:p>
    <w:p w:rsidR="00B11EB3" w:rsidRPr="00447782" w:rsidRDefault="00B11EB3" w:rsidP="00B11EB3">
      <w:pPr>
        <w:pStyle w:val="DanceBody"/>
      </w:pPr>
      <w:r w:rsidRPr="00447782">
        <w:t xml:space="preserve"> 9-16</w:t>
      </w:r>
      <w:r w:rsidRPr="00447782">
        <w:tab/>
        <w:t>All turn partner RH &amp; turn partner LH</w:t>
      </w:r>
    </w:p>
    <w:p w:rsidR="00B11EB3" w:rsidRPr="00447782" w:rsidRDefault="00B11EB3" w:rsidP="00B11EB3">
      <w:pPr>
        <w:pStyle w:val="DanceBody"/>
      </w:pPr>
      <w:r w:rsidRPr="00447782">
        <w:t>17-24</w:t>
      </w:r>
      <w:r w:rsidRPr="00447782">
        <w:tab/>
        <w:t>All turn partner 2H &amp; dance DoSiDo</w:t>
      </w:r>
    </w:p>
    <w:p w:rsidR="00B11EB3" w:rsidRPr="00447782" w:rsidRDefault="00B11EB3" w:rsidP="00B11EB3">
      <w:pPr>
        <w:pStyle w:val="DanceBody"/>
      </w:pPr>
      <w:r w:rsidRPr="00447782">
        <w:t>25-32</w:t>
      </w:r>
      <w:r w:rsidRPr="00447782">
        <w:tab/>
        <w:t>1s slip step down the centre &amp; back</w:t>
      </w:r>
    </w:p>
    <w:p w:rsidR="00B11EB3" w:rsidRPr="00447782" w:rsidRDefault="00B11EB3" w:rsidP="00B11EB3">
      <w:pPr>
        <w:pStyle w:val="DanceBody"/>
        <w:keepNext w:val="0"/>
      </w:pPr>
      <w:r w:rsidRPr="00447782">
        <w:t>33-40</w:t>
      </w:r>
      <w:r w:rsidRPr="00447782">
        <w:tab/>
        <w:t>1s followed by 2s+3s+4s cast to bottom &amp; 1s form arch</w:t>
      </w:r>
      <w:r w:rsidRPr="00BA6B4D">
        <w:rPr>
          <w:b/>
        </w:rPr>
        <w:t xml:space="preserve"> </w:t>
      </w:r>
      <w:r>
        <w:rPr>
          <w:b/>
        </w:rPr>
        <w:t xml:space="preserve">as </w:t>
      </w:r>
      <w:r w:rsidRPr="00447782">
        <w:t>2s+3s+4s dance under arch &amp; up to top</w:t>
      </w:r>
    </w:p>
    <w:p w:rsidR="00B11EB3" w:rsidRDefault="00B11EB3" w:rsidP="00B11EB3"/>
    <w:p w:rsidR="00B11EB3" w:rsidRDefault="00B11EB3" w:rsidP="00B11EB3">
      <w:pPr>
        <w:pStyle w:val="Minicrib"/>
      </w:pPr>
      <w:r>
        <w:t>VIRTUAL HAPPINESS  (S3x32)  3C set</w:t>
      </w:r>
      <w:r>
        <w:tab/>
        <w:t>Holly Boyd, 2020</w:t>
      </w:r>
    </w:p>
    <w:p w:rsidR="00B11EB3" w:rsidRDefault="00B11EB3" w:rsidP="00B11EB3">
      <w:pPr>
        <w:pStyle w:val="DanceBody"/>
      </w:pPr>
      <w:r>
        <w:t xml:space="preserve"> 1- 4</w:t>
      </w:r>
      <w:r>
        <w:tab/>
        <w:t>1s dance in &amp; cast to face 1st corners</w:t>
      </w:r>
    </w:p>
    <w:p w:rsidR="00B11EB3" w:rsidRDefault="00B11EB3" w:rsidP="00B11EB3">
      <w:pPr>
        <w:pStyle w:val="DanceBody"/>
      </w:pPr>
      <w:r>
        <w:t xml:space="preserve"> 5-16</w:t>
      </w:r>
      <w:r>
        <w:tab/>
        <w:t>Dance to Corners &amp; Set: (12 bars)</w:t>
      </w:r>
    </w:p>
    <w:p w:rsidR="00B11EB3" w:rsidRPr="007663FA" w:rsidRDefault="00B11EB3" w:rsidP="00B11EB3">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B11EB3" w:rsidRPr="007663FA" w:rsidRDefault="00B11EB3" w:rsidP="00B11EB3">
      <w:pPr>
        <w:pStyle w:val="DanceBody"/>
      </w:pPr>
      <w:r w:rsidRPr="007663FA">
        <w:t>17-24</w:t>
      </w:r>
      <w:r w:rsidRPr="007663FA">
        <w:tab/>
        <w:t>3s+1s+2s dance reels of 3 on sides, 1s+3rd corner (pstn) pass RSh to start.  1s end in 2nd place own side facing out</w:t>
      </w:r>
    </w:p>
    <w:p w:rsidR="00B11EB3" w:rsidRDefault="00B11EB3" w:rsidP="00B11EB3">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B11EB3" w:rsidRDefault="00B11EB3" w:rsidP="00B11EB3"/>
    <w:p w:rsidR="00B11EB3" w:rsidRDefault="00B11EB3" w:rsidP="00B11EB3">
      <w:pPr>
        <w:pStyle w:val="Minicrib"/>
      </w:pPr>
      <w:r>
        <w:t>VISIT IN ROME  (J8x32)  2C (4C set)</w:t>
      </w:r>
      <w:r>
        <w:tab/>
        <w:t>A Girards</w:t>
      </w:r>
    </w:p>
    <w:p w:rsidR="00B11EB3" w:rsidRDefault="00B11EB3" w:rsidP="00B11EB3">
      <w:pPr>
        <w:pStyle w:val="DanceBody"/>
      </w:pPr>
      <w:r>
        <w:t xml:space="preserve"> 1- 8</w:t>
      </w:r>
      <w:r>
        <w:tab/>
        <w:t>1M followed by partner casts 1 place, crosses below 2s, casts up &amp; crosses back to place</w:t>
      </w:r>
    </w:p>
    <w:p w:rsidR="00B11EB3" w:rsidRDefault="00B11EB3" w:rsidP="00B11EB3">
      <w:pPr>
        <w:pStyle w:val="DanceBody"/>
      </w:pPr>
      <w:r>
        <w:t xml:space="preserve"> 9-16</w:t>
      </w:r>
      <w:r>
        <w:tab/>
        <w:t>1s+2s circle 4H round &amp; back ending in centre 1s facing down &amp; 2s up</w:t>
      </w:r>
    </w:p>
    <w:p w:rsidR="00B11EB3" w:rsidRDefault="00B11EB3" w:rsidP="00B11EB3">
      <w:pPr>
        <w:pStyle w:val="DanceBody"/>
      </w:pPr>
      <w:r>
        <w:t>17-24</w:t>
      </w:r>
      <w:r>
        <w:tab/>
        <w:t>1s dance down the set under an arch made by 2s (who dance up) &amp; 1s dance back up to 2</w:t>
      </w:r>
      <w:r w:rsidRPr="00972EEB">
        <w:t>nd</w:t>
      </w:r>
      <w:r>
        <w:t xml:space="preserve"> place</w:t>
      </w:r>
    </w:p>
    <w:p w:rsidR="00B11EB3" w:rsidRDefault="00B11EB3" w:rsidP="00B11EB3">
      <w:pPr>
        <w:pStyle w:val="DanceBody"/>
        <w:keepNext w:val="0"/>
      </w:pPr>
      <w:r>
        <w:t>25-32</w:t>
      </w:r>
      <w:r>
        <w:tab/>
        <w:t>2s+1s Promenade</w:t>
      </w:r>
    </w:p>
    <w:p w:rsidR="00B11EB3" w:rsidRDefault="00B11EB3" w:rsidP="00B11EB3"/>
    <w:p w:rsidR="00B11EB3" w:rsidRDefault="00B11EB3" w:rsidP="00B11EB3">
      <w:pPr>
        <w:pStyle w:val="Minicrib"/>
      </w:pPr>
      <w:r>
        <w:t>A VISIT TO KELBURN  (R8x32)  3C (4C set)</w:t>
      </w:r>
      <w:r>
        <w:tab/>
        <w:t>E Finley  North Ayrshire 50th Anniv</w:t>
      </w:r>
    </w:p>
    <w:p w:rsidR="00B11EB3" w:rsidRPr="00E0122B" w:rsidRDefault="00B11EB3" w:rsidP="00B11EB3">
      <w:pPr>
        <w:pStyle w:val="DanceBody"/>
      </w:pPr>
      <w:r w:rsidRPr="00E0122B">
        <w:t xml:space="preserve"> 1- 8</w:t>
      </w:r>
      <w:r w:rsidRPr="00E0122B">
        <w:tab/>
        <w:t>1s+2s+3s set &amp; 1L+3M turn RH end facing opp sides</w:t>
      </w:r>
      <w:r w:rsidRPr="00BA6B4D">
        <w:rPr>
          <w:b/>
        </w:rPr>
        <w:t xml:space="preserve"> </w:t>
      </w:r>
      <w:r>
        <w:rPr>
          <w:b/>
        </w:rPr>
        <w:t xml:space="preserve">as </w:t>
      </w:r>
      <w:r w:rsidRPr="00E0122B">
        <w:t>2L+3L cast up &amp; 1M+2M cast down, 1L dances LH across with 1M+2M &amp; 3M with 2L+3L</w:t>
      </w:r>
    </w:p>
    <w:p w:rsidR="00B11EB3" w:rsidRPr="00E0122B" w:rsidRDefault="00B11EB3" w:rsidP="00B11EB3">
      <w:pPr>
        <w:pStyle w:val="DanceBody"/>
      </w:pPr>
      <w:r w:rsidRPr="00E0122B">
        <w:t xml:space="preserve"> 9-16</w:t>
      </w:r>
      <w:r w:rsidRPr="00E0122B">
        <w:tab/>
        <w:t>3M followed by 2L+3L dance diagonally down to 3M place &amp; up to 1M place</w:t>
      </w:r>
      <w:r w:rsidRPr="00BA6B4D">
        <w:rPr>
          <w:b/>
        </w:rPr>
        <w:t xml:space="preserve"> while </w:t>
      </w:r>
      <w:r w:rsidRPr="00E0122B">
        <w:t>1L followed by 2M+3M dances diagonally up (passing 3M RSh)  to 1L place &amp; down to 3L place, all set &amp; 1L+3M turn LH to face opp sides</w:t>
      </w:r>
      <w:r w:rsidRPr="00BA6B4D">
        <w:rPr>
          <w:b/>
        </w:rPr>
        <w:t xml:space="preserve"> while </w:t>
      </w:r>
      <w:r w:rsidRPr="00E0122B">
        <w:t>2L+3L cast up &amp; 1M+2M cast down</w:t>
      </w:r>
    </w:p>
    <w:p w:rsidR="00B11EB3" w:rsidRPr="00E0122B" w:rsidRDefault="00B11EB3" w:rsidP="00B11EB3">
      <w:pPr>
        <w:pStyle w:val="DanceBody"/>
      </w:pPr>
      <w:r w:rsidRPr="00E0122B">
        <w:t>17-24</w:t>
      </w:r>
      <w:r w:rsidRPr="00E0122B">
        <w:tab/>
        <w:t>1L dances RH across with 2L+3L</w:t>
      </w:r>
      <w:r w:rsidRPr="00BA6B4D">
        <w:rPr>
          <w:b/>
        </w:rPr>
        <w:t xml:space="preserve"> while </w:t>
      </w:r>
      <w:r w:rsidRPr="00E0122B">
        <w:t>3M dances RH across with 1M+2M, 1L followed by 2L+3L dances diagonally down to 3L place &amp; up to own places</w:t>
      </w:r>
      <w:r w:rsidRPr="00BA6B4D">
        <w:rPr>
          <w:b/>
        </w:rPr>
        <w:t xml:space="preserve"> while </w:t>
      </w:r>
      <w:r w:rsidRPr="00E0122B">
        <w:t>3M followed by 2M+1M dances diagonally up (passing 1L LSh)  to 1M place &amp; down to own places</w:t>
      </w:r>
    </w:p>
    <w:p w:rsidR="00B11EB3" w:rsidRPr="00E0122B" w:rsidRDefault="00B11EB3" w:rsidP="00B11EB3">
      <w:pPr>
        <w:pStyle w:val="DanceBody"/>
        <w:keepNext w:val="0"/>
      </w:pPr>
      <w:r w:rsidRPr="00E0122B">
        <w:t>25-32</w:t>
      </w:r>
      <w:r w:rsidRPr="00E0122B">
        <w:tab/>
        <w:t>1s+2s dance Allemande</w:t>
      </w:r>
    </w:p>
    <w:p w:rsidR="00B11EB3" w:rsidRDefault="00B11EB3" w:rsidP="00B11EB3"/>
    <w:p w:rsidR="00B11EB3" w:rsidRDefault="00B11EB3" w:rsidP="00B11EB3">
      <w:pPr>
        <w:pStyle w:val="Minicrib"/>
      </w:pPr>
      <w:r>
        <w:t>THE VISITORS  (S3x32)  3C set</w:t>
      </w:r>
      <w:r>
        <w:tab/>
        <w:t>R Bennett  Katannuta Bk</w:t>
      </w:r>
    </w:p>
    <w:p w:rsidR="00B11EB3" w:rsidRPr="00784E3B" w:rsidRDefault="00B11EB3" w:rsidP="00B11EB3">
      <w:pPr>
        <w:pStyle w:val="DanceBody"/>
      </w:pPr>
      <w:r w:rsidRPr="00784E3B">
        <w:t xml:space="preserve"> 1- 8</w:t>
      </w:r>
      <w:r w:rsidRPr="00784E3B">
        <w:tab/>
        <w:t>1s set &amp; turn 2H into centre, set &amp; turn 2H back to place</w:t>
      </w:r>
      <w:r w:rsidRPr="00BA6B4D">
        <w:rPr>
          <w:b/>
        </w:rPr>
        <w:t xml:space="preserve"> while </w:t>
      </w:r>
      <w:r w:rsidRPr="00784E3B">
        <w:t>2s+3s dance Tourbillon:-</w:t>
      </w:r>
    </w:p>
    <w:p w:rsidR="00B11EB3" w:rsidRPr="00784E3B" w:rsidRDefault="00B11EB3" w:rsidP="00B11EB3">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B11EB3" w:rsidRPr="00784E3B" w:rsidRDefault="00B11EB3" w:rsidP="00B11EB3">
      <w:pPr>
        <w:pStyle w:val="DanceBody"/>
      </w:pPr>
      <w:r>
        <w:tab/>
        <w:t xml:space="preserve">5-8   </w:t>
      </w:r>
      <w:r w:rsidRPr="00784E3B">
        <w:t>2s &amp; 3s</w:t>
      </w:r>
      <w:r>
        <w:t xml:space="preserve"> 1/2 </w:t>
      </w:r>
      <w:r w:rsidRPr="00784E3B">
        <w:t>turn ptnrs 2H &amp; lead ptnrs on 1 place clockwise &amp; 3s+2s cross RH to own sides</w:t>
      </w:r>
    </w:p>
    <w:p w:rsidR="00B11EB3" w:rsidRPr="00784E3B" w:rsidRDefault="00B11EB3" w:rsidP="00B11EB3">
      <w:pPr>
        <w:pStyle w:val="DanceBody"/>
      </w:pPr>
      <w:r w:rsidRPr="00784E3B">
        <w:t xml:space="preserve"> 9-16</w:t>
      </w:r>
      <w:r w:rsidRPr="00784E3B">
        <w:tab/>
        <w:t>All set &amp; petronella turn to face partner (up/down), set &amp; petronella turn to opposite sides</w:t>
      </w:r>
    </w:p>
    <w:p w:rsidR="00B11EB3" w:rsidRPr="00784E3B" w:rsidRDefault="00B11EB3" w:rsidP="00B11EB3">
      <w:pPr>
        <w:pStyle w:val="DanceBody"/>
      </w:pPr>
      <w:r w:rsidRPr="00784E3B">
        <w:t>17-24</w:t>
      </w:r>
      <w:r w:rsidRPr="00784E3B">
        <w:tab/>
        <w:t>All Set+Link for 3 twice</w:t>
      </w:r>
    </w:p>
    <w:p w:rsidR="00B11EB3" w:rsidRPr="00784E3B" w:rsidRDefault="00B11EB3" w:rsidP="00B11EB3">
      <w:pPr>
        <w:pStyle w:val="DanceBody"/>
        <w:keepNext w:val="0"/>
      </w:pPr>
      <w:r w:rsidRPr="00784E3B">
        <w:t>25-32</w:t>
      </w:r>
      <w:r w:rsidRPr="00784E3B">
        <w:tab/>
        <w:t>All circle 6H round &amp; back</w:t>
      </w:r>
    </w:p>
    <w:p w:rsidR="00B11EB3" w:rsidRDefault="00B11EB3" w:rsidP="00B11EB3"/>
    <w:p w:rsidR="00B11EB3" w:rsidRDefault="00B11EB3" w:rsidP="00B11EB3">
      <w:pPr>
        <w:pStyle w:val="Minicrib"/>
        <w:rPr>
          <w:lang w:eastAsia="en-GB"/>
        </w:rPr>
      </w:pPr>
      <w:r>
        <w:rPr>
          <w:lang w:eastAsia="en-GB"/>
        </w:rPr>
        <w:t>THE VITAL SPARK  (R8x32)  2C (4C set)</w:t>
      </w:r>
      <w:r>
        <w:rPr>
          <w:lang w:eastAsia="en-GB"/>
        </w:rPr>
        <w:tab/>
        <w:t>Rosemary Legge</w:t>
      </w:r>
    </w:p>
    <w:p w:rsidR="00B11EB3" w:rsidRPr="00AE52B6" w:rsidRDefault="00B11EB3" w:rsidP="00B11EB3">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B11EB3" w:rsidRPr="00AE52B6" w:rsidRDefault="00B11EB3" w:rsidP="00B11EB3">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B11EB3" w:rsidRPr="00AE52B6" w:rsidRDefault="00B11EB3" w:rsidP="00B11EB3">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B11EB3" w:rsidRDefault="00B11EB3" w:rsidP="00B11EB3">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B11EB3" w:rsidRDefault="00B11EB3" w:rsidP="00B11EB3"/>
    <w:p w:rsidR="00B11EB3" w:rsidRDefault="00B11EB3" w:rsidP="00B11EB3">
      <w:pPr>
        <w:pStyle w:val="Minicrib"/>
      </w:pPr>
      <w:r>
        <w:t>VITAL SPARK  (J8x32)  3C (4C set)</w:t>
      </w:r>
      <w:r>
        <w:tab/>
        <w:t>Linton Holdsworth  Baker's Dozen 40th Anniv Northalleton Caledonian</w:t>
      </w:r>
    </w:p>
    <w:p w:rsidR="00B11EB3" w:rsidRDefault="00B11EB3" w:rsidP="00B11EB3">
      <w:pPr>
        <w:pStyle w:val="DanceBody"/>
      </w:pPr>
      <w:r>
        <w:t xml:space="preserve"> 1- 8</w:t>
      </w:r>
      <w:r>
        <w:tab/>
        <w:t>1s cross RH, cast 1 place, cross LH, cast down 1 place &amp; lead up to face 1</w:t>
      </w:r>
      <w:r w:rsidRPr="00972EEB">
        <w:t>st</w:t>
      </w:r>
      <w:r>
        <w:t xml:space="preserve"> corners</w:t>
      </w:r>
    </w:p>
    <w:p w:rsidR="00B11EB3" w:rsidRDefault="00B11EB3" w:rsidP="00B11EB3">
      <w:pPr>
        <w:pStyle w:val="DanceBody"/>
      </w:pPr>
      <w:r>
        <w:t xml:space="preserve"> 9-16</w:t>
      </w:r>
      <w:r>
        <w:tab/>
        <w:t>1s turn 1</w:t>
      </w:r>
      <w:r w:rsidRPr="00972EEB">
        <w:t>st</w:t>
      </w:r>
      <w:r>
        <w:t xml:space="preserve"> corners RH, turn partner LH</w:t>
      </w:r>
      <w:r w:rsidRPr="00BA6B4D">
        <w:rPr>
          <w:b/>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rPr>
        <w:t xml:space="preserve"> while </w:t>
      </w:r>
      <w:r>
        <w:t>corners dance on 1 place clockwise</w:t>
      </w:r>
    </w:p>
    <w:p w:rsidR="00B11EB3" w:rsidRDefault="00B11EB3" w:rsidP="00B11EB3">
      <w:pPr>
        <w:pStyle w:val="DanceBody"/>
      </w:pPr>
      <w:r>
        <w:t>17-24</w:t>
      </w:r>
      <w:r>
        <w:tab/>
        <w:t>3s+1s+2s set &amp; petronella turn into centre to face partner, set &amp; turn RH into Allemande hold</w:t>
      </w:r>
    </w:p>
    <w:p w:rsidR="00B11EB3" w:rsidRDefault="00B11EB3" w:rsidP="00B11EB3">
      <w:pPr>
        <w:pStyle w:val="DanceBody"/>
        <w:keepNext w:val="0"/>
      </w:pPr>
      <w:r>
        <w:t>25-32</w:t>
      </w:r>
      <w:r>
        <w:tab/>
        <w:t>3s+1s+2s dance Allemande</w:t>
      </w:r>
    </w:p>
    <w:p w:rsidR="00B11EB3" w:rsidRDefault="00B11EB3" w:rsidP="00B11EB3"/>
    <w:p w:rsidR="00B11EB3" w:rsidRDefault="00B11EB3" w:rsidP="00B11EB3">
      <w:pPr>
        <w:pStyle w:val="Minicrib"/>
      </w:pPr>
      <w:r>
        <w:t>THE VITAL SPARK  (R4x48)  Sq.Set</w:t>
      </w:r>
      <w:r>
        <w:tab/>
        <w:t>James Duncan  Helensburgh 50th Anniv</w:t>
      </w:r>
    </w:p>
    <w:p w:rsidR="00B11EB3" w:rsidRDefault="00B11EB3" w:rsidP="00B11EB3">
      <w:pPr>
        <w:pStyle w:val="DanceBody"/>
      </w:pPr>
      <w:r>
        <w:t xml:space="preserve"> 1- 4</w:t>
      </w:r>
      <w:r>
        <w:tab/>
        <w:t>All set to partners, 3/4 turn RH</w:t>
      </w:r>
    </w:p>
    <w:p w:rsidR="00B11EB3" w:rsidRDefault="00B11EB3" w:rsidP="00B11EB3">
      <w:pPr>
        <w:pStyle w:val="DanceBody"/>
      </w:pPr>
      <w:r>
        <w:t xml:space="preserve"> 5-16</w:t>
      </w:r>
      <w:r>
        <w:tab/>
        <w:t>All dance double reels of 4 (giving LH in centre) &amp; end in original places</w:t>
      </w:r>
    </w:p>
    <w:p w:rsidR="00B11EB3" w:rsidRDefault="00B11EB3" w:rsidP="00B11EB3">
      <w:pPr>
        <w:pStyle w:val="DanceBody"/>
      </w:pPr>
      <w:r>
        <w:t>17-24</w:t>
      </w:r>
      <w:r>
        <w:tab/>
        <w:t>All set (facing in), 1s &amp; 3s slip step 1 place to right</w:t>
      </w:r>
      <w:r w:rsidRPr="00BA6B4D">
        <w:rPr>
          <w:b/>
        </w:rPr>
        <w:t xml:space="preserve"> while </w:t>
      </w:r>
      <w:r>
        <w:t>2s &amp; 4s slip step left (1s &amp; 4s pass outside) &amp; repeat but continue in same direction</w:t>
      </w:r>
    </w:p>
    <w:p w:rsidR="00B11EB3" w:rsidRDefault="00B11EB3" w:rsidP="00B11EB3">
      <w:pPr>
        <w:pStyle w:val="DanceBody"/>
      </w:pPr>
      <w:r>
        <w:t>25-32</w:t>
      </w:r>
      <w:r>
        <w:tab/>
        <w:t>Repeat bars 17-24 back to places</w:t>
      </w:r>
    </w:p>
    <w:p w:rsidR="00B11EB3" w:rsidRDefault="00B11EB3" w:rsidP="00B11EB3">
      <w:pPr>
        <w:pStyle w:val="DanceBody"/>
      </w:pPr>
      <w:r>
        <w:t>33-40</w:t>
      </w:r>
      <w:r>
        <w:tab/>
        <w:t>All set to corners &amp; turn RH, Men dance on to next Lady (opposite Lady), turn &amp; Men dance to next Lady (Ladies remain in orig place)</w:t>
      </w:r>
    </w:p>
    <w:p w:rsidR="00B11EB3" w:rsidRDefault="00B11EB3" w:rsidP="00B11EB3">
      <w:pPr>
        <w:pStyle w:val="DanceBody"/>
        <w:keepNext w:val="0"/>
      </w:pPr>
      <w:r>
        <w:t>41-48</w:t>
      </w:r>
      <w:r>
        <w:tab/>
        <w:t>Men turn Ladies &amp; dance to next Lady (partner), all set &amp; 1/2 turn partner RH into new places (1 place to right of original)</w:t>
      </w:r>
    </w:p>
    <w:p w:rsidR="00B11EB3" w:rsidRDefault="00B11EB3" w:rsidP="00B11EB3"/>
    <w:p w:rsidR="00B11EB3" w:rsidRDefault="00B11EB3" w:rsidP="00B11EB3">
      <w:pPr>
        <w:pStyle w:val="Minicrib"/>
      </w:pPr>
      <w:r>
        <w:t>VIVE LA DANSE  (J8x32)  3C (4C set)</w:t>
      </w:r>
      <w:r>
        <w:tab/>
        <w:t>Ann Dix  Reel Friends 3</w:t>
      </w:r>
    </w:p>
    <w:p w:rsidR="00B11EB3" w:rsidRDefault="00B11EB3" w:rsidP="00B11EB3">
      <w:pPr>
        <w:pStyle w:val="DanceBody"/>
      </w:pPr>
      <w:r>
        <w:t xml:space="preserve"> 1- 8</w:t>
      </w:r>
      <w:r>
        <w:tab/>
        <w:t>1s set, cast 1 place, dance down between 3s &amp; cast up 1 place to end in middle LSh to LSh</w:t>
      </w:r>
    </w:p>
    <w:p w:rsidR="00B11EB3" w:rsidRDefault="00B11EB3" w:rsidP="00B11EB3">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B11EB3" w:rsidRDefault="00B11EB3" w:rsidP="00B11EB3">
      <w:pPr>
        <w:pStyle w:val="DanceBody"/>
      </w:pPr>
      <w:r>
        <w:t>17-24</w:t>
      </w:r>
      <w:r>
        <w:tab/>
        <w:t>1s dance 'Hello-Goodbye' setting &amp; end BtoB (Man facing up)</w:t>
      </w:r>
    </w:p>
    <w:p w:rsidR="00B11EB3" w:rsidRDefault="00B11EB3" w:rsidP="00B11EB3">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11EB3" w:rsidRDefault="00B11EB3" w:rsidP="00B11EB3"/>
    <w:p w:rsidR="00B11EB3" w:rsidRDefault="00B11EB3" w:rsidP="00B11EB3">
      <w:pPr>
        <w:pStyle w:val="Minicrib"/>
      </w:pPr>
      <w:r>
        <w:t>VIVID 90  (J4x32)  4C set</w:t>
      </w:r>
      <w:r>
        <w:tab/>
        <w:t>Masako Okada Naitoh, 2023</w:t>
      </w:r>
    </w:p>
    <w:p w:rsidR="00B11EB3" w:rsidRDefault="00B11EB3" w:rsidP="00B11EB3">
      <w:pPr>
        <w:pStyle w:val="DanceBody"/>
      </w:pPr>
      <w:r>
        <w:t>2 chords - 2nd chord 2s &amp; 4s cross to opposite side</w:t>
      </w:r>
    </w:p>
    <w:p w:rsidR="00B11EB3" w:rsidRDefault="00B11EB3" w:rsidP="00B11EB3">
      <w:pPr>
        <w:pStyle w:val="DanceBody"/>
      </w:pPr>
      <w:r>
        <w:t xml:space="preserve"> 1- 8</w:t>
      </w:r>
      <w:r>
        <w:tab/>
        <w:t>All Men dance LSh round partner, into centre to face partner; All set, Men pull back RSh &amp; dance out to place. 1 (2) 3 (4)</w:t>
      </w:r>
    </w:p>
    <w:p w:rsidR="00B11EB3" w:rsidRDefault="00B11EB3" w:rsidP="00B11EB3">
      <w:pPr>
        <w:pStyle w:val="DanceBody"/>
      </w:pPr>
      <w:r>
        <w:t xml:space="preserve"> 9-16</w:t>
      </w:r>
      <w:r>
        <w:tab/>
        <w:t xml:space="preserve">1s+2s </w:t>
      </w:r>
      <w:r>
        <w:rPr>
          <w:b/>
        </w:rPr>
        <w:t xml:space="preserve">also </w:t>
      </w:r>
      <w:r>
        <w:t xml:space="preserve"> 3s+4s circle 4H round to left; All turn parner RH into allemande hold (1s face up, 2s down, 3s up, 4s down)</w:t>
      </w:r>
    </w:p>
    <w:p w:rsidR="00B11EB3" w:rsidRDefault="00B11EB3" w:rsidP="00B11EB3">
      <w:pPr>
        <w:pStyle w:val="DanceBody"/>
      </w:pPr>
      <w:r>
        <w:t>17-20</w:t>
      </w:r>
      <w:r>
        <w:tab/>
        <w:t>All dance "Allemande-like" figures:</w:t>
      </w:r>
    </w:p>
    <w:p w:rsidR="00B11EB3" w:rsidRDefault="00B11EB3" w:rsidP="00B11EB3">
      <w:pPr>
        <w:pStyle w:val="DanceBody"/>
      </w:pPr>
      <w:r>
        <w:t>`</w:t>
      </w:r>
      <w:r>
        <w:tab/>
        <w:t>All step diagonally Right</w:t>
      </w:r>
    </w:p>
    <w:p w:rsidR="00B11EB3" w:rsidRDefault="00B11EB3" w:rsidP="00B11EB3">
      <w:pPr>
        <w:pStyle w:val="DanceBody"/>
      </w:pPr>
      <w:r>
        <w:t>`</w:t>
      </w:r>
      <w:r>
        <w:tab/>
        <w:t>1s dance across top, down Men's side to 2nd place on Men's side facing in</w:t>
      </w:r>
    </w:p>
    <w:p w:rsidR="00B11EB3" w:rsidRDefault="00B11EB3" w:rsidP="00B11EB3">
      <w:pPr>
        <w:pStyle w:val="DanceBody"/>
      </w:pPr>
      <w:r>
        <w:t>`</w:t>
      </w:r>
      <w:r>
        <w:tab/>
        <w:t>2s dance down Men's side, across bottom of set &amp; into 4th place Ladies' side facing in</w:t>
      </w:r>
    </w:p>
    <w:p w:rsidR="00B11EB3" w:rsidRDefault="00B11EB3" w:rsidP="00B11EB3">
      <w:pPr>
        <w:pStyle w:val="DanceBody"/>
      </w:pPr>
      <w:r>
        <w:t>`</w:t>
      </w:r>
      <w:r>
        <w:tab/>
        <w:t>3s dance up Ladies' side, across top, down Men's side &amp; into 1st place Men's side facing in</w:t>
      </w:r>
    </w:p>
    <w:p w:rsidR="00B11EB3" w:rsidRDefault="00B11EB3" w:rsidP="00B11EB3">
      <w:pPr>
        <w:pStyle w:val="DanceBody"/>
      </w:pPr>
      <w:r>
        <w:t>`</w:t>
      </w:r>
      <w:r>
        <w:tab/>
        <w:t>4s dance across bottom, up Ladies' side to 3rd place Ladies' side facing in</w:t>
      </w:r>
    </w:p>
    <w:p w:rsidR="00B11EB3" w:rsidRDefault="00B11EB3" w:rsidP="00B11EB3">
      <w:pPr>
        <w:pStyle w:val="DanceBody"/>
      </w:pPr>
      <w:r>
        <w:t>21-24</w:t>
      </w:r>
      <w:r>
        <w:tab/>
        <w:t>All dance last 4 bars of normal Allemande. 3 1 (4) (2)</w:t>
      </w:r>
    </w:p>
    <w:p w:rsidR="00B11EB3" w:rsidRDefault="00B11EB3" w:rsidP="00B11EB3">
      <w:pPr>
        <w:pStyle w:val="DanceBody"/>
      </w:pPr>
      <w:r>
        <w:t>25-32</w:t>
      </w:r>
      <w:r>
        <w:tab/>
        <w:t>All set, 1s &amp; 4s dance 1/2 Fig 8 round couple above/below them &amp; all set.  3 (1) 4 (2)</w:t>
      </w:r>
    </w:p>
    <w:p w:rsidR="00B11EB3" w:rsidRDefault="00B11EB3" w:rsidP="00B11EB3">
      <w:pPr>
        <w:pStyle w:val="DanceBody"/>
        <w:keepNext w:val="0"/>
      </w:pPr>
      <w:r>
        <w:t>2nd &amp; 4th times through Ladies dance bars 1-8</w:t>
      </w:r>
    </w:p>
    <w:p w:rsidR="00B11EB3" w:rsidRDefault="00B11EB3" w:rsidP="00B11EB3"/>
    <w:p w:rsidR="00B11EB3" w:rsidRDefault="00B11EB3" w:rsidP="00B11EB3">
      <w:pPr>
        <w:pStyle w:val="Minicrib"/>
      </w:pPr>
      <w:r>
        <w:t>THE VOORTREKKER MONUMENT  (S8x32)  3C (4C set)</w:t>
      </w:r>
      <w:r>
        <w:tab/>
        <w:t>Duncan Brown  Many Happy Hours</w:t>
      </w:r>
    </w:p>
    <w:p w:rsidR="00B11EB3" w:rsidRDefault="00B11EB3" w:rsidP="00B11EB3">
      <w:pPr>
        <w:pStyle w:val="DanceBody"/>
      </w:pPr>
      <w:r>
        <w:t xml:space="preserve"> 1- 8</w:t>
      </w:r>
      <w:r>
        <w:tab/>
        <w:t>1s set &amp; turn 2H, 1s cast 1 place &amp; 1s+3s turn on sides (Men RH, Ladies LH)</w:t>
      </w:r>
    </w:p>
    <w:p w:rsidR="00B11EB3" w:rsidRDefault="00B11EB3" w:rsidP="00B11EB3">
      <w:pPr>
        <w:pStyle w:val="DanceBody"/>
      </w:pPr>
      <w:r>
        <w:t xml:space="preserve"> 9-16</w:t>
      </w:r>
      <w:r>
        <w:tab/>
        <w:t>1s dance reels of 3 on sides crossing up to start.  2(1)3</w:t>
      </w:r>
    </w:p>
    <w:p w:rsidR="00B11EB3" w:rsidRDefault="00B11EB3" w:rsidP="00B11EB3">
      <w:pPr>
        <w:pStyle w:val="DanceBody"/>
      </w:pPr>
      <w:r>
        <w:t>17-24</w:t>
      </w:r>
      <w:r>
        <w:tab/>
        <w:t>All cross RH &amp; chase clockwise 1/4 way to end in lines of 3 across, all change RH up/down &amp; chase clockwise 1/4 way to end (3)1(2)</w:t>
      </w:r>
    </w:p>
    <w:p w:rsidR="00B11EB3" w:rsidRDefault="00B11EB3" w:rsidP="00B11EB3">
      <w:pPr>
        <w:pStyle w:val="DanceBody"/>
        <w:keepNext w:val="0"/>
      </w:pPr>
      <w:r>
        <w:t>25-32</w:t>
      </w:r>
      <w:r>
        <w:tab/>
        <w:t>1s dance Diag R&amp;L.  2 1 3</w:t>
      </w:r>
    </w:p>
    <w:p w:rsidR="00B11EB3" w:rsidRDefault="00B11EB3" w:rsidP="00B11EB3"/>
    <w:p w:rsidR="00B11EB3" w:rsidRDefault="00B11EB3" w:rsidP="00B11EB3">
      <w:pPr>
        <w:pStyle w:val="Minicrib"/>
      </w:pPr>
      <w:r>
        <w:t>VOULEZ-VOUS DANSER?  (R8x32)  3C (4C set)</w:t>
      </w:r>
      <w:r>
        <w:tab/>
        <w:t>John Gibson, 2018</w:t>
      </w:r>
    </w:p>
    <w:p w:rsidR="00B11EB3" w:rsidRDefault="00B11EB3" w:rsidP="00B11EB3">
      <w:pPr>
        <w:pStyle w:val="DanceBody"/>
      </w:pPr>
      <w:r>
        <w:t xml:space="preserve"> 1- 8</w:t>
      </w:r>
      <w:r>
        <w:tab/>
        <w:t>1s+2s dance 1/2 R&amp;L; 1s+3s dance 1/2 R&amp;L.  (2) (3) 1</w:t>
      </w:r>
    </w:p>
    <w:p w:rsidR="00B11EB3" w:rsidRDefault="00B11EB3" w:rsidP="00B11EB3">
      <w:pPr>
        <w:pStyle w:val="DanceBody"/>
      </w:pPr>
      <w:r>
        <w:t xml:space="preserve"> 9-16</w:t>
      </w:r>
      <w:r>
        <w:tab/>
        <w:t>1s set, lead up to top, cross &amp; cast to 2nd place opp side (3s step down. (2) (1) (3)</w:t>
      </w:r>
    </w:p>
    <w:p w:rsidR="00B11EB3" w:rsidRDefault="00B11EB3" w:rsidP="00B11EB3">
      <w:pPr>
        <w:pStyle w:val="DanceBody"/>
      </w:pPr>
      <w:r>
        <w:t>17-24</w:t>
      </w:r>
      <w:r>
        <w:tab/>
        <w:t>Mirror reels of 3 on sides giving hands (1s in/down to start)</w:t>
      </w:r>
    </w:p>
    <w:p w:rsidR="00B11EB3" w:rsidRDefault="00B11EB3" w:rsidP="00B11EB3">
      <w:pPr>
        <w:pStyle w:val="DanceBody"/>
      </w:pPr>
      <w:r>
        <w:t>25-28</w:t>
      </w:r>
      <w:r>
        <w:tab/>
        <w:t>1L+3s &amp; 1M+2s dance 1/2 reels of 3 across (LSh to 3rd corner pstn to start). 2 1 3</w:t>
      </w:r>
    </w:p>
    <w:p w:rsidR="00B11EB3" w:rsidRDefault="00B11EB3" w:rsidP="00B11EB3">
      <w:pPr>
        <w:pStyle w:val="DanceBody"/>
        <w:keepNext w:val="0"/>
      </w:pPr>
      <w:r>
        <w:t>29-32</w:t>
      </w:r>
      <w:r>
        <w:tab/>
        <w:t>1s turn RH twice round (or birl)</w:t>
      </w:r>
    </w:p>
    <w:p w:rsidR="00B11EB3" w:rsidRDefault="00B11EB3" w:rsidP="00B11EB3"/>
    <w:p w:rsidR="00B11EB3" w:rsidRDefault="00B11EB3" w:rsidP="00B11EB3">
      <w:pPr>
        <w:pStyle w:val="Minicrib"/>
      </w:pPr>
      <w:r>
        <w:t>W. JAMES  (J8x32)  3C (4C set)</w:t>
      </w:r>
      <w:r>
        <w:tab/>
        <w:t>Alex Grey  Tweedale Coll 2</w:t>
      </w:r>
    </w:p>
    <w:p w:rsidR="00B11EB3" w:rsidRPr="00151D15" w:rsidRDefault="00B11EB3" w:rsidP="00B11EB3">
      <w:pPr>
        <w:pStyle w:val="DanceBody"/>
      </w:pPr>
      <w:r w:rsidRPr="00151D15">
        <w:t xml:space="preserve"> 1- 8</w:t>
      </w:r>
      <w:r w:rsidRPr="00151D15">
        <w:tab/>
        <w:t>1s dance down below 2s &amp; cast back to place, 1s+2s turn RH into…</w:t>
      </w:r>
    </w:p>
    <w:p w:rsidR="00B11EB3" w:rsidRPr="00151D15" w:rsidRDefault="00B11EB3" w:rsidP="00B11EB3">
      <w:pPr>
        <w:pStyle w:val="DanceBody"/>
      </w:pPr>
      <w:r w:rsidRPr="00151D15">
        <w:t xml:space="preserve"> 9-16</w:t>
      </w:r>
      <w:r w:rsidRPr="00151D15">
        <w:tab/>
        <w:t>1s+2s dance Allemande ending with 1s turning RH to…</w:t>
      </w:r>
    </w:p>
    <w:p w:rsidR="00B11EB3" w:rsidRPr="00151D15" w:rsidRDefault="00B11EB3" w:rsidP="00B11EB3">
      <w:pPr>
        <w:pStyle w:val="DanceBody"/>
      </w:pPr>
      <w:r w:rsidRPr="00151D15">
        <w:t>17-24</w:t>
      </w:r>
      <w:r w:rsidRPr="00151D15">
        <w:tab/>
        <w:t>1s Bal-in-Line with 1st corners &amp; 3/4 turn RH, Bal-in-Line with 2nd corners &amp; turn RH to 2nd place own sides</w:t>
      </w:r>
    </w:p>
    <w:p w:rsidR="00B11EB3" w:rsidRPr="00151D15" w:rsidRDefault="00B11EB3" w:rsidP="00B11EB3">
      <w:pPr>
        <w:pStyle w:val="DanceBody"/>
        <w:keepNext w:val="0"/>
      </w:pPr>
      <w:r w:rsidRPr="00151D15">
        <w:t>25-32</w:t>
      </w:r>
      <w:r w:rsidRPr="00151D15">
        <w:tab/>
        <w:t>2s+1s+3s circle 6H round &amp; back</w:t>
      </w:r>
    </w:p>
    <w:p w:rsidR="00B11EB3" w:rsidRDefault="00B11EB3" w:rsidP="00B11EB3"/>
    <w:p w:rsidR="00B11EB3" w:rsidRDefault="00B11EB3" w:rsidP="00B11EB3">
      <w:pPr>
        <w:pStyle w:val="Minicrib"/>
      </w:pPr>
      <w:r>
        <w:t>THE WAGGLE O' THE KILT  (J8x40)  3C (4C set)</w:t>
      </w:r>
      <w:r>
        <w:tab/>
        <w:t>James Cosh  22 SCDs</w:t>
      </w:r>
    </w:p>
    <w:p w:rsidR="00B11EB3" w:rsidRDefault="00B11EB3" w:rsidP="00B11EB3">
      <w:pPr>
        <w:pStyle w:val="DanceBody"/>
      </w:pPr>
      <w:r>
        <w:t xml:space="preserve"> 1- 8</w:t>
      </w:r>
      <w:r>
        <w:tab/>
        <w:t>1s cast 1 place &amp; lead down between 3s, cast up to 2</w:t>
      </w:r>
      <w:r w:rsidRPr="00972EEB">
        <w:t>nd</w:t>
      </w:r>
      <w:r>
        <w:t xml:space="preserve"> place &amp; turn LH to end BtoB facing own sides</w:t>
      </w:r>
    </w:p>
    <w:p w:rsidR="00B11EB3" w:rsidRDefault="00B11EB3" w:rsidP="00B11EB3">
      <w:pPr>
        <w:pStyle w:val="DanceBody"/>
      </w:pPr>
      <w:r>
        <w:t xml:space="preserve"> 9-16</w:t>
      </w:r>
      <w:r>
        <w:tab/>
        <w:t>1s dance RH across (1M with 2M+3M &amp; 1L with 2L+3L), 1s passing RSh dance RH across with other side (1s end facing 1</w:t>
      </w:r>
      <w:r w:rsidRPr="00972EEB">
        <w:t>st</w:t>
      </w:r>
      <w:r>
        <w:t xml:space="preserve"> corners)</w:t>
      </w:r>
    </w:p>
    <w:p w:rsidR="00B11EB3" w:rsidRDefault="00B11EB3" w:rsidP="00B11EB3">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B11EB3" w:rsidRDefault="00B11EB3" w:rsidP="00B11EB3">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B11EB3" w:rsidRDefault="00B11EB3" w:rsidP="00B11EB3">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B11EB3" w:rsidRDefault="00B11EB3" w:rsidP="00B11EB3"/>
    <w:p w:rsidR="00B11EB3" w:rsidRDefault="00B11EB3" w:rsidP="00B11EB3">
      <w:pPr>
        <w:pStyle w:val="Minicrib"/>
      </w:pPr>
      <w:r>
        <w:t>WAGON'S WEST, or YE'RE NO' AWA'  (J96)  4C set</w:t>
      </w:r>
      <w:r>
        <w:tab/>
        <w:t>Bessie Smith  Martello Tower 2</w:t>
      </w:r>
    </w:p>
    <w:p w:rsidR="00B11EB3" w:rsidRDefault="00B11EB3" w:rsidP="00B11EB3">
      <w:pPr>
        <w:pStyle w:val="DanceBody"/>
      </w:pPr>
      <w:r>
        <w:t xml:space="preserve"> 1- 8</w:t>
      </w:r>
      <w:r>
        <w:tab/>
        <w:t>1s+2s</w:t>
      </w:r>
      <w:r w:rsidRPr="007F0D5A">
        <w:rPr>
          <w:b/>
        </w:rPr>
        <w:t xml:space="preserve"> also </w:t>
      </w:r>
      <w:r>
        <w:t>3s+4s circle 4H round &amp; back with 1s ending in prom hold facing Men's side</w:t>
      </w:r>
    </w:p>
    <w:p w:rsidR="00B11EB3" w:rsidRDefault="00B11EB3" w:rsidP="00B11EB3">
      <w:pPr>
        <w:pStyle w:val="DanceBody"/>
      </w:pPr>
      <w:r>
        <w:t xml:space="preserve"> 9-16</w:t>
      </w:r>
      <w:r>
        <w:tab/>
        <w:t>1s cast down behind 2M, cross, cast down behind 3L, lead down &amp; cross to 4</w:t>
      </w:r>
      <w:r w:rsidRPr="00972EEB">
        <w:t>th</w:t>
      </w:r>
      <w:r>
        <w:t xml:space="preserve"> place own side</w:t>
      </w:r>
    </w:p>
    <w:p w:rsidR="00B11EB3" w:rsidRDefault="00B11EB3" w:rsidP="00B11EB3">
      <w:pPr>
        <w:pStyle w:val="DanceBody"/>
      </w:pPr>
      <w:r>
        <w:t>17-24</w:t>
      </w:r>
      <w:r>
        <w:tab/>
        <w:t>3s petronella turn into lines of 3 across (L between 2s &amp; M between 3s), set, petronella turn onto opposite sides &amp; set on sides</w:t>
      </w:r>
    </w:p>
    <w:p w:rsidR="00B11EB3" w:rsidRDefault="00B11EB3" w:rsidP="00B11EB3">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B11EB3" w:rsidRDefault="00B11EB3" w:rsidP="00B11EB3">
      <w:pPr>
        <w:pStyle w:val="DanceBody"/>
      </w:pPr>
      <w:r>
        <w:t>33-40</w:t>
      </w:r>
      <w:r>
        <w:tab/>
        <w:t>2s cast 1 place, turn RH for 4 bars &amp; cast on own side to 3</w:t>
      </w:r>
      <w:r w:rsidRPr="00972EEB">
        <w:t>rd</w:t>
      </w:r>
      <w:r>
        <w:t xml:space="preserve"> place.  (3 4 2 1)</w:t>
      </w:r>
    </w:p>
    <w:p w:rsidR="00B11EB3" w:rsidRDefault="00B11EB3" w:rsidP="00B11EB3">
      <w:pPr>
        <w:pStyle w:val="DanceBody"/>
      </w:pPr>
      <w:r>
        <w:t>41-64</w:t>
      </w:r>
      <w:r>
        <w:tab/>
        <w:t>Repeat bars 17-40 (4s starting) to end 4 2 3 1</w:t>
      </w:r>
    </w:p>
    <w:p w:rsidR="00B11EB3" w:rsidRDefault="00B11EB3" w:rsidP="00B11EB3">
      <w:pPr>
        <w:pStyle w:val="DanceBody"/>
      </w:pPr>
      <w:r>
        <w:t>65-88</w:t>
      </w:r>
      <w:r>
        <w:tab/>
        <w:t>Repeat bars 17-40 (2s starting) to end 2 3 4 1</w:t>
      </w:r>
    </w:p>
    <w:p w:rsidR="00B11EB3" w:rsidRDefault="00B11EB3" w:rsidP="00B11EB3">
      <w:pPr>
        <w:pStyle w:val="DanceBody"/>
        <w:keepNext w:val="0"/>
      </w:pPr>
      <w:r>
        <w:t>89-96</w:t>
      </w:r>
      <w:r>
        <w:tab/>
        <w:t>4s followed by 3s+2s lead down between 1s &amp; cast up on own side to end 4 3 2 1</w:t>
      </w:r>
    </w:p>
    <w:p w:rsidR="00B11EB3" w:rsidRDefault="00B11EB3" w:rsidP="00B11EB3"/>
    <w:p w:rsidR="00B11EB3" w:rsidRDefault="00B11EB3" w:rsidP="00B11EB3">
      <w:pPr>
        <w:pStyle w:val="Minicrib"/>
      </w:pPr>
      <w:r>
        <w:t>WAGONS WEST, or THE OREGON TRAIL  (S4x32)  4C set</w:t>
      </w:r>
      <w:r>
        <w:tab/>
        <w:t>Susan Saul  Washington State Centennial</w:t>
      </w:r>
    </w:p>
    <w:p w:rsidR="00B11EB3" w:rsidRDefault="00B11EB3" w:rsidP="00B11EB3">
      <w:pPr>
        <w:pStyle w:val="DanceBody"/>
      </w:pPr>
      <w:r>
        <w:t xml:space="preserve"> 1- 8</w:t>
      </w:r>
      <w:r>
        <w:tab/>
        <w:t xml:space="preserve">1s+2s </w:t>
      </w:r>
      <w:r>
        <w:rPr>
          <w:b/>
        </w:rPr>
        <w:t>also</w:t>
      </w:r>
      <w:r>
        <w:t xml:space="preserve"> 3s+4s dance RH across &amp; LH across back to place</w:t>
      </w:r>
    </w:p>
    <w:p w:rsidR="00B11EB3" w:rsidRPr="002526DF" w:rsidRDefault="00B11EB3" w:rsidP="00B11EB3">
      <w:pPr>
        <w:pStyle w:val="DanceBody"/>
      </w:pPr>
      <w:r>
        <w:t xml:space="preserve"> 9-12</w:t>
      </w:r>
      <w:r>
        <w:tab/>
        <w:t xml:space="preserve">All set, 2L &amp; 4L Petronella turn to between 1s/3s </w:t>
      </w:r>
      <w:r>
        <w:rPr>
          <w:b/>
        </w:rPr>
        <w:t>while</w:t>
      </w:r>
      <w:r>
        <w:t xml:space="preserve"> 2M &amp; 4M dance into middle below partners facing down &amp; 1s &amp; 3s set</w:t>
      </w:r>
    </w:p>
    <w:p w:rsidR="00B11EB3" w:rsidRDefault="00B11EB3" w:rsidP="00B11EB3">
      <w:pPr>
        <w:pStyle w:val="DanceBody"/>
      </w:pPr>
      <w:r>
        <w:t>13-16</w:t>
      </w:r>
      <w:r>
        <w:tab/>
        <w:t>All 4 couples (2L between 1s, 2M, 4L between 3s, 4M) dance down, 2L &amp; 4L dance on to join partners as 1s+3s join partners</w:t>
      </w:r>
    </w:p>
    <w:p w:rsidR="00B11EB3" w:rsidRDefault="00B11EB3" w:rsidP="00B11EB3">
      <w:pPr>
        <w:pStyle w:val="DanceBody"/>
      </w:pPr>
      <w:r>
        <w:t>17-24</w:t>
      </w:r>
      <w:r>
        <w:tab/>
        <w:t xml:space="preserve">All dance up NHJ with partner &amp; remain in middle; 1s+2s </w:t>
      </w:r>
      <w:r>
        <w:rPr>
          <w:b/>
        </w:rPr>
        <w:t>also</w:t>
      </w:r>
      <w:r>
        <w:t xml:space="preserve"> 3s+4s dance 1/2 Poussette.  2 1 4 3</w:t>
      </w:r>
    </w:p>
    <w:p w:rsidR="00B11EB3" w:rsidRDefault="00B11EB3" w:rsidP="00B11EB3">
      <w:pPr>
        <w:pStyle w:val="DanceBody"/>
        <w:keepNext w:val="0"/>
      </w:pPr>
      <w:r>
        <w:t>25-32</w:t>
      </w:r>
      <w:r>
        <w:tab/>
        <w:t>1s+4s dance 1/2 RH across &amp; cross RH with partner; 4s+1s circle 4H round to left.  2 4 1 3</w:t>
      </w:r>
    </w:p>
    <w:p w:rsidR="00B11EB3" w:rsidRDefault="00B11EB3" w:rsidP="00B11EB3"/>
    <w:p w:rsidR="00B11EB3" w:rsidRDefault="00B11EB3" w:rsidP="00B11EB3">
      <w:pPr>
        <w:pStyle w:val="Minicrib"/>
      </w:pPr>
      <w:r>
        <w:t>WAITING FOR JOYCE  (J4x32)  4C set</w:t>
      </w:r>
      <w:r>
        <w:tab/>
        <w:t>R Clowes  SCD Archives</w:t>
      </w:r>
    </w:p>
    <w:p w:rsidR="00B11EB3" w:rsidRDefault="00B11EB3" w:rsidP="00B11EB3">
      <w:pPr>
        <w:pStyle w:val="DanceBody"/>
      </w:pPr>
      <w:r>
        <w:t xml:space="preserve"> 1- 8</w:t>
      </w:r>
      <w:r>
        <w:tab/>
        <w:t>1s set, petronella turn into centre, set Man turning about &amp; both dance down centre so that 1M faces 4M &amp; 1L faces 3M</w:t>
      </w:r>
    </w:p>
    <w:p w:rsidR="00B11EB3" w:rsidRDefault="00B11EB3" w:rsidP="00B11EB3">
      <w:pPr>
        <w:pStyle w:val="DanceBody"/>
      </w:pPr>
      <w:r>
        <w:t xml:space="preserve"> 9-16</w:t>
      </w:r>
      <w:r>
        <w:tab/>
        <w:t>1s dance 2 diagonal parallel RSh reels of 3 (1L+3M+2L &amp; 1M+4M+3L)</w:t>
      </w:r>
    </w:p>
    <w:p w:rsidR="00B11EB3" w:rsidRDefault="00B11EB3" w:rsidP="00B11EB3">
      <w:pPr>
        <w:pStyle w:val="DanceBody"/>
      </w:pPr>
      <w:r>
        <w:t>17-24</w:t>
      </w:r>
      <w:r>
        <w:tab/>
        <w:t>1s repeat with other diagonals (1L+2M+3L &amp; 1M+3M+4L) 1s end facing out on Men's side</w:t>
      </w:r>
    </w:p>
    <w:p w:rsidR="00B11EB3" w:rsidRDefault="00B11EB3" w:rsidP="00B11EB3">
      <w:pPr>
        <w:pStyle w:val="DanceBody"/>
        <w:keepNext w:val="0"/>
      </w:pPr>
      <w:r>
        <w:t>25-32</w:t>
      </w:r>
      <w:r>
        <w:tab/>
        <w:t>1M dances out between 3M &amp; 4M</w:t>
      </w:r>
      <w:r w:rsidRPr="00BA6B4D">
        <w:rPr>
          <w:b/>
        </w:rPr>
        <w:t xml:space="preserve"> while </w:t>
      </w:r>
      <w:r>
        <w:t>1L dances out between 2M &amp; 3M Cast down 1 place to meet in centre &amp; turn RH to 4</w:t>
      </w:r>
      <w:r w:rsidRPr="00972EEB">
        <w:t>th</w:t>
      </w:r>
      <w:r>
        <w:t xml:space="preserve"> places</w:t>
      </w:r>
    </w:p>
    <w:p w:rsidR="00B11EB3" w:rsidRDefault="00B11EB3" w:rsidP="00B11EB3"/>
    <w:p w:rsidR="00B11EB3" w:rsidRDefault="00B11EB3" w:rsidP="00B11EB3">
      <w:pPr>
        <w:pStyle w:val="Minicrib"/>
      </w:pPr>
      <w:r>
        <w:t>WAITING FOR THE DAFFODILS  (S4x32)  4C Set</w:t>
      </w:r>
      <w:r>
        <w:tab/>
        <w:t>Ruth Lambert  Ardbrae 50 Years</w:t>
      </w:r>
    </w:p>
    <w:p w:rsidR="00B11EB3" w:rsidRPr="0064240F" w:rsidRDefault="00B11EB3" w:rsidP="00B11EB3">
      <w:pPr>
        <w:pStyle w:val="DanceBody"/>
      </w:pPr>
      <w:r w:rsidRPr="0064240F">
        <w:t xml:space="preserve"> 1- 4</w:t>
      </w:r>
      <w:r w:rsidRPr="0064240F">
        <w:tab/>
        <w:t>1s cross down, cast up round 2s &amp; dance into middle BtoB between 2s, 1L facing 2M &amp; 1M facing 2L</w:t>
      </w:r>
      <w:r w:rsidRPr="0064240F">
        <w:rPr>
          <w:b/>
        </w:rPr>
        <w:t xml:space="preserve"> while</w:t>
      </w:r>
      <w:r w:rsidRPr="0064240F">
        <w:t xml:space="preserve"> 3s+4s dance similarly</w:t>
      </w:r>
    </w:p>
    <w:p w:rsidR="00B11EB3" w:rsidRPr="0064240F" w:rsidRDefault="00B11EB3" w:rsidP="00B11EB3">
      <w:pPr>
        <w:pStyle w:val="DanceBody"/>
      </w:pPr>
      <w:r w:rsidRPr="0064240F">
        <w:t xml:space="preserve"> 5- 8</w:t>
      </w:r>
      <w:r w:rsidRPr="0064240F">
        <w:tab/>
        <w:t>All set, turn person facing 2H to sidelines (1) 2 (3) 4 with Ladies facing in diagonally, Men face out</w:t>
      </w:r>
    </w:p>
    <w:p w:rsidR="00B11EB3" w:rsidRPr="0064240F" w:rsidRDefault="00B11EB3" w:rsidP="00B11EB3">
      <w:pPr>
        <w:pStyle w:val="DanceBody"/>
      </w:pPr>
      <w:r w:rsidRPr="0064240F">
        <w:t xml:space="preserve"> 9-12</w:t>
      </w:r>
      <w:r w:rsidRPr="0064240F">
        <w:tab/>
        <w:t xml:space="preserve">1L+2L </w:t>
      </w:r>
      <w:r w:rsidRPr="0064240F">
        <w:rPr>
          <w:b/>
        </w:rPr>
        <w:t>also</w:t>
      </w:r>
      <w:r w:rsidRPr="0064240F">
        <w:t xml:space="preserve"> 3L+4L dance DoSiDo </w:t>
      </w:r>
      <w:r w:rsidRPr="0064240F">
        <w:rPr>
          <w:b/>
        </w:rPr>
        <w:t>while</w:t>
      </w:r>
      <w:r w:rsidRPr="0064240F">
        <w:t xml:space="preserve"> partners dance clockwise 1/2 way round them</w:t>
      </w:r>
    </w:p>
    <w:p w:rsidR="00B11EB3" w:rsidRPr="0064240F" w:rsidRDefault="00B11EB3" w:rsidP="00B11EB3">
      <w:pPr>
        <w:pStyle w:val="DanceBody"/>
      </w:pPr>
      <w:r w:rsidRPr="0064240F">
        <w:t>13-16</w:t>
      </w:r>
      <w:r w:rsidRPr="0064240F">
        <w:tab/>
        <w:t xml:space="preserve">1M+2M </w:t>
      </w:r>
      <w:r w:rsidRPr="0064240F">
        <w:rPr>
          <w:b/>
        </w:rPr>
        <w:t>also</w:t>
      </w:r>
      <w:r w:rsidRPr="0064240F">
        <w:t xml:space="preserve"> 3M+4M dance Do-si-Do </w:t>
      </w:r>
      <w:r w:rsidRPr="0064240F">
        <w:rPr>
          <w:b/>
        </w:rPr>
        <w:t>while</w:t>
      </w:r>
      <w:r w:rsidRPr="0064240F">
        <w:t xml:space="preserve"> partners dance clockwise 1/2 way round them   (2) 1 (4) 3</w:t>
      </w:r>
    </w:p>
    <w:p w:rsidR="00B11EB3" w:rsidRPr="0064240F" w:rsidRDefault="00B11EB3" w:rsidP="00B11EB3">
      <w:pPr>
        <w:pStyle w:val="DanceBody"/>
      </w:pPr>
      <w:r w:rsidRPr="0064240F">
        <w:t>17-20</w:t>
      </w:r>
      <w:r w:rsidRPr="0064240F">
        <w:tab/>
        <w:t xml:space="preserve">1s (2nd place) 1/2 turn RH, lead down to 4th place </w:t>
      </w:r>
      <w:r w:rsidRPr="0064240F">
        <w:rPr>
          <w:b/>
        </w:rPr>
        <w:t>while</w:t>
      </w:r>
      <w:r w:rsidRPr="0064240F">
        <w:t xml:space="preserve"> 3s (4th place) cross RH &amp; cast up to 2nd place, all on opp sides  (2) (3) (4) (1)</w:t>
      </w:r>
    </w:p>
    <w:p w:rsidR="00B11EB3" w:rsidRPr="0064240F" w:rsidRDefault="00B11EB3" w:rsidP="00B11EB3">
      <w:pPr>
        <w:pStyle w:val="DanceBody"/>
      </w:pPr>
      <w:r w:rsidRPr="0064240F">
        <w:t>21-24</w:t>
      </w:r>
      <w:r w:rsidRPr="0064240F">
        <w:tab/>
        <w:t>All cross RH to own sides &amp; set</w:t>
      </w:r>
    </w:p>
    <w:p w:rsidR="00B11EB3" w:rsidRPr="0064240F" w:rsidRDefault="00B11EB3" w:rsidP="00B11EB3">
      <w:pPr>
        <w:pStyle w:val="DanceBody"/>
        <w:keepNext w:val="0"/>
      </w:pPr>
      <w:r w:rsidRPr="0064240F">
        <w:t>25-32</w:t>
      </w:r>
      <w:r w:rsidRPr="0064240F">
        <w:tab/>
        <w:t xml:space="preserve">2s+3s </w:t>
      </w:r>
      <w:r w:rsidRPr="0064240F">
        <w:rPr>
          <w:b/>
        </w:rPr>
        <w:t>also</w:t>
      </w:r>
      <w:r w:rsidRPr="0064240F">
        <w:t xml:space="preserve"> 4s+1s dance Poussette</w:t>
      </w:r>
    </w:p>
    <w:p w:rsidR="00B11EB3" w:rsidRDefault="00B11EB3" w:rsidP="00B11EB3"/>
    <w:p w:rsidR="00B11EB3" w:rsidRDefault="00B11EB3" w:rsidP="00B11EB3">
      <w:pPr>
        <w:pStyle w:val="Minicrib"/>
      </w:pPr>
      <w:r>
        <w:t>WAKE UP ONES  (J5x32)  5C set</w:t>
      </w:r>
      <w:r>
        <w:tab/>
        <w:t>Marion Pearson  Third Sheaf Coll</w:t>
      </w:r>
    </w:p>
    <w:p w:rsidR="00B11EB3" w:rsidRDefault="00B11EB3" w:rsidP="00B11EB3">
      <w:pPr>
        <w:pStyle w:val="DanceBody"/>
      </w:pPr>
      <w:r>
        <w:t xml:space="preserve"> 1- 4</w:t>
      </w:r>
      <w:r>
        <w:tab/>
        <w:t>2s+3s+4s dance 1/2 reels of 3 on sides (2s cross down to start).  End 2s in 4th place facing in/down</w:t>
      </w:r>
    </w:p>
    <w:p w:rsidR="00B11EB3" w:rsidRDefault="00B11EB3" w:rsidP="00B11EB3">
      <w:pPr>
        <w:pStyle w:val="DanceBody"/>
      </w:pPr>
      <w:r>
        <w:t xml:space="preserve"> 5- 8</w:t>
      </w:r>
      <w:r>
        <w:tab/>
        <w:t>3s+2s+5s  dance 1/2 reels of 3 on sides (3s out/down, 2s in/down, 5s out/up).  3s end curving into 5th place, 5s in 3rd place facing out</w:t>
      </w:r>
    </w:p>
    <w:p w:rsidR="00B11EB3" w:rsidRDefault="00B11EB3" w:rsidP="00B11EB3">
      <w:pPr>
        <w:pStyle w:val="DanceBody"/>
      </w:pPr>
      <w:r>
        <w:t xml:space="preserve"> 9-12</w:t>
      </w:r>
      <w:r>
        <w:tab/>
        <w:t>4s+5s+2s dance 1/2 reels of 3 on sides (4s in/down, 5s out/down, 2s cross up to own sides).  2s end in 2nd place facing in/up</w:t>
      </w:r>
    </w:p>
    <w:p w:rsidR="00B11EB3" w:rsidRDefault="00B11EB3" w:rsidP="00B11EB3">
      <w:pPr>
        <w:pStyle w:val="DanceBody"/>
      </w:pPr>
      <w:r>
        <w:t>13-16</w:t>
      </w:r>
      <w:r>
        <w:tab/>
        <w:t>1s+2s+5s dance 1/2 reels of 3 on sides (1s out/down, 2s in/up, 5s out/up).  5s &amp; 1s end curving into place</w:t>
      </w:r>
    </w:p>
    <w:p w:rsidR="00B11EB3" w:rsidRDefault="00B11EB3" w:rsidP="00B11EB3">
      <w:pPr>
        <w:pStyle w:val="DanceBody"/>
      </w:pPr>
      <w:r>
        <w:t>17-24</w:t>
      </w:r>
      <w:r>
        <w:tab/>
        <w:t xml:space="preserve">2s+1s </w:t>
      </w:r>
      <w:r>
        <w:rPr>
          <w:b/>
        </w:rPr>
        <w:t>also</w:t>
      </w:r>
      <w:r>
        <w:t xml:space="preserve"> 4s+3s Set &amp; Rotate</w:t>
      </w:r>
    </w:p>
    <w:p w:rsidR="00B11EB3" w:rsidRDefault="00B11EB3" w:rsidP="00B11EB3">
      <w:pPr>
        <w:pStyle w:val="DanceBody"/>
        <w:keepNext w:val="0"/>
      </w:pPr>
      <w:r>
        <w:t>25-32</w:t>
      </w:r>
      <w:r>
        <w:tab/>
        <w:t>All circle 10H round and back.  End 5 1 2 3 4</w:t>
      </w:r>
    </w:p>
    <w:p w:rsidR="00B11EB3" w:rsidRDefault="00B11EB3" w:rsidP="00B11EB3"/>
    <w:p w:rsidR="00B11EB3" w:rsidRDefault="00B11EB3" w:rsidP="00B11EB3">
      <w:pPr>
        <w:pStyle w:val="Minicrib"/>
      </w:pPr>
      <w:r>
        <w:t>WAKEY WAKEY  (R4x32)  4C set</w:t>
      </w:r>
      <w:r>
        <w:tab/>
        <w:t>Stuart Williams  RSCDS Wirral</w:t>
      </w:r>
    </w:p>
    <w:p w:rsidR="00B11EB3" w:rsidRDefault="00B11EB3" w:rsidP="00B11EB3">
      <w:pPr>
        <w:pStyle w:val="DanceBody"/>
      </w:pPr>
      <w:r>
        <w:t xml:space="preserve"> 1- 8</w:t>
      </w:r>
      <w:r>
        <w:tab/>
        <w:t>1s cast to bottom</w:t>
      </w:r>
      <w:r w:rsidRPr="00BA6B4D">
        <w:rPr>
          <w:b/>
        </w:rPr>
        <w:t xml:space="preserve"> </w:t>
      </w:r>
      <w:r>
        <w:rPr>
          <w:b/>
        </w:rPr>
        <w:t xml:space="preserve">as </w:t>
      </w:r>
      <w:r>
        <w:t>4s dance up to top, 4s+2s</w:t>
      </w:r>
      <w:r w:rsidRPr="007F0D5A">
        <w:rPr>
          <w:b/>
        </w:rPr>
        <w:t xml:space="preserve"> also </w:t>
      </w:r>
      <w:r>
        <w:t>3s+1s dance RH across</w:t>
      </w:r>
    </w:p>
    <w:p w:rsidR="00B11EB3" w:rsidRDefault="00B11EB3" w:rsidP="00B11EB3">
      <w:pPr>
        <w:pStyle w:val="DanceBody"/>
      </w:pPr>
      <w:r>
        <w:t xml:space="preserve"> 9-16</w:t>
      </w:r>
      <w:r>
        <w:tab/>
        <w:t>4s cast to bottom</w:t>
      </w:r>
      <w:r w:rsidRPr="00BA6B4D">
        <w:rPr>
          <w:b/>
        </w:rPr>
        <w:t xml:space="preserve"> </w:t>
      </w:r>
      <w:r>
        <w:rPr>
          <w:b/>
        </w:rPr>
        <w:t xml:space="preserve">as </w:t>
      </w:r>
      <w:r>
        <w:t>1s dance up to top, 1s+2s</w:t>
      </w:r>
      <w:r w:rsidRPr="007F0D5A">
        <w:rPr>
          <w:b/>
        </w:rPr>
        <w:t xml:space="preserve"> also </w:t>
      </w:r>
      <w:r>
        <w:t>3s+4s dance LH across</w:t>
      </w:r>
    </w:p>
    <w:p w:rsidR="00B11EB3" w:rsidRDefault="00B11EB3" w:rsidP="00B11EB3">
      <w:pPr>
        <w:pStyle w:val="DanceBody"/>
      </w:pPr>
      <w:r>
        <w:t>17-24</w:t>
      </w:r>
      <w:r>
        <w:tab/>
        <w:t>1s+2s</w:t>
      </w:r>
      <w:r w:rsidRPr="007F0D5A">
        <w:rPr>
          <w:b/>
        </w:rPr>
        <w:t xml:space="preserve"> also </w:t>
      </w:r>
      <w:r>
        <w:t>3s+4s dance 1/2 R&amp;L, 1s+4s dance 1/2 R&amp;L</w:t>
      </w:r>
    </w:p>
    <w:p w:rsidR="00B11EB3" w:rsidRDefault="00B11EB3" w:rsidP="00B11EB3">
      <w:pPr>
        <w:pStyle w:val="DanceBody"/>
        <w:keepNext w:val="0"/>
      </w:pPr>
      <w:r>
        <w:t>25-32</w:t>
      </w:r>
      <w:r>
        <w:tab/>
        <w:t>1s+3s dance 1/2 R&amp;L, top &amp; bottom couples (2s &amp; 1s) cross RH</w:t>
      </w:r>
      <w:r w:rsidRPr="00BA6B4D">
        <w:rPr>
          <w:b/>
        </w:rPr>
        <w:t xml:space="preserve"> </w:t>
      </w:r>
      <w:r>
        <w:rPr>
          <w:b/>
        </w:rPr>
        <w:t xml:space="preserve">as </w:t>
      </w:r>
      <w:r>
        <w:t>middle couples change places RH on sides &amp; all set.  2 3 4 1</w:t>
      </w:r>
    </w:p>
    <w:p w:rsidR="00B11EB3" w:rsidRDefault="00B11EB3" w:rsidP="00B11EB3"/>
    <w:p w:rsidR="00B11EB3" w:rsidRDefault="00B11EB3" w:rsidP="00B11EB3">
      <w:pPr>
        <w:pStyle w:val="Minicrib"/>
      </w:pPr>
      <w:r>
        <w:t>WALKER STRATHSPEY  (S6x32)  2C (3C set)</w:t>
      </w:r>
      <w:r>
        <w:tab/>
        <w:t>W Ernst Eder  Martello Tower 5</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1s dance Fig of 8 round 2s</w:t>
      </w:r>
    </w:p>
    <w:p w:rsidR="00B11EB3" w:rsidRDefault="00B11EB3" w:rsidP="00B11EB3">
      <w:pPr>
        <w:pStyle w:val="DanceBody"/>
      </w:pPr>
      <w:r>
        <w:t>17-24</w:t>
      </w:r>
      <w:r>
        <w:tab/>
        <w:t>1s+2s circle 4H round to left, petronella turn into centre &amp; set to partners (up &amp; down dance)</w:t>
      </w:r>
    </w:p>
    <w:p w:rsidR="00B11EB3" w:rsidRDefault="00B11EB3" w:rsidP="00B11EB3">
      <w:pPr>
        <w:pStyle w:val="DanceBody"/>
        <w:keepNext w:val="0"/>
      </w:pPr>
      <w:r>
        <w:t>25-32</w:t>
      </w:r>
      <w:r>
        <w:tab/>
        <w:t>1s+2s dance 1/2 reel of 4, petronella turn to own side &amp; set to partners</w:t>
      </w:r>
    </w:p>
    <w:p w:rsidR="00B11EB3" w:rsidRDefault="00B11EB3" w:rsidP="00B11EB3"/>
    <w:p w:rsidR="00B11EB3" w:rsidRDefault="00B11EB3" w:rsidP="00B11EB3">
      <w:pPr>
        <w:pStyle w:val="Minicrib"/>
      </w:pPr>
      <w:r>
        <w:t>THE WALKERS O' BANCHORY  (S8x32)  3C (4C Set)</w:t>
      </w:r>
      <w:r>
        <w:tab/>
        <w:t>John Drewry  Bankhead Bk 3</w:t>
      </w:r>
    </w:p>
    <w:p w:rsidR="00B11EB3" w:rsidRDefault="00B11EB3" w:rsidP="00B11EB3">
      <w:pPr>
        <w:pStyle w:val="DanceBody"/>
      </w:pPr>
      <w:r>
        <w:t xml:space="preserve"> 1- 8</w:t>
      </w:r>
      <w:r>
        <w:tab/>
        <w:t>1s+2s Set+Link, 1M followed by partner cast up round 2M &amp; dance down middle to 1M between 3s &amp; 1L between 2s</w:t>
      </w:r>
    </w:p>
    <w:p w:rsidR="00B11EB3" w:rsidRDefault="00B11EB3" w:rsidP="00B11EB3">
      <w:pPr>
        <w:pStyle w:val="DanceBody"/>
      </w:pPr>
      <w:r>
        <w:t xml:space="preserve"> 9-16</w:t>
      </w:r>
      <w:r>
        <w:tab/>
        <w:t>2s+1s+3s dance down the middle &amp; back, 2s+1L pull back RSh to face down</w:t>
      </w:r>
    </w:p>
    <w:p w:rsidR="00B11EB3" w:rsidRDefault="00B11EB3" w:rsidP="00B11EB3">
      <w:pPr>
        <w:pStyle w:val="DanceBody"/>
      </w:pPr>
      <w:r>
        <w:t>17-24</w:t>
      </w:r>
      <w:r>
        <w:tab/>
        <w:t>2s+1s+3s set &amp; change places RH with opposite person; all set &amp; 3s+2s change places RH with opposite person</w:t>
      </w:r>
      <w:r w:rsidRPr="00BA6B4D">
        <w:rPr>
          <w:b/>
        </w:rPr>
        <w:t xml:space="preserve"> while </w:t>
      </w:r>
      <w:r>
        <w:t>1s 3/4 turn LH to end 1M facing up, 1L facing down</w:t>
      </w:r>
    </w:p>
    <w:p w:rsidR="00B11EB3" w:rsidRDefault="00B11EB3" w:rsidP="00B11EB3">
      <w:pPr>
        <w:pStyle w:val="DanceBody"/>
        <w:keepNext w:val="0"/>
      </w:pPr>
      <w:r>
        <w:t>25-32</w:t>
      </w:r>
      <w:r>
        <w:tab/>
        <w:t>1M +2L+3L</w:t>
      </w:r>
      <w:r w:rsidRPr="007F0D5A">
        <w:rPr>
          <w:b/>
        </w:rPr>
        <w:t xml:space="preserve"> also </w:t>
      </w:r>
      <w:r>
        <w:t xml:space="preserve">1L+2M+3M dance RH across on sides; 1M with 2s (at top) </w:t>
      </w:r>
      <w:r w:rsidRPr="007F0D5A">
        <w:rPr>
          <w:b/>
        </w:rPr>
        <w:t xml:space="preserve">also </w:t>
      </w:r>
      <w:r>
        <w:t>1L with 3s (at Bottom) dance LH across 1s ending 2</w:t>
      </w:r>
      <w:r w:rsidRPr="00972EEB">
        <w:t>nd</w:t>
      </w:r>
      <w:r>
        <w:t xml:space="preserve"> place own sides.  2 1 3</w:t>
      </w:r>
    </w:p>
    <w:p w:rsidR="00B11EB3" w:rsidRDefault="00B11EB3" w:rsidP="00B11EB3"/>
    <w:p w:rsidR="00B11EB3" w:rsidRDefault="00B11EB3" w:rsidP="00B11EB3">
      <w:pPr>
        <w:pStyle w:val="Minicrib"/>
      </w:pPr>
      <w:r>
        <w:t>THE WALKERS OF AVONLEA  (S4x32)  4C set</w:t>
      </w:r>
      <w:r>
        <w:tab/>
        <w:t>Heather Knox  Bannockburn 700</w:t>
      </w:r>
    </w:p>
    <w:p w:rsidR="00B11EB3" w:rsidRPr="00EA7F69" w:rsidRDefault="00B11EB3" w:rsidP="00B11EB3">
      <w:pPr>
        <w:pStyle w:val="DanceBody"/>
      </w:pPr>
      <w:r w:rsidRPr="00EA7F69">
        <w:t xml:space="preserve"> 1- 8</w:t>
      </w:r>
      <w:r w:rsidRPr="00EA7F69">
        <w:tab/>
        <w:t xml:space="preserve">1s+3s petronella turn into centre (2s+4s step up).  All set, 1s+2s </w:t>
      </w:r>
      <w:r w:rsidRPr="00EA7F69">
        <w:rPr>
          <w:b/>
        </w:rPr>
        <w:t>also</w:t>
      </w:r>
      <w:r w:rsidRPr="00EA7F69">
        <w:t xml:space="preserve"> 3s+4s dance RH across, 1s+3s remain in centre in line of 4 as 2s/4s dance out to 1st/3rd places</w:t>
      </w:r>
    </w:p>
    <w:p w:rsidR="00B11EB3" w:rsidRPr="00EA7F69" w:rsidRDefault="00B11EB3" w:rsidP="00B11EB3">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B11EB3" w:rsidRPr="00EA7F69" w:rsidRDefault="00B11EB3" w:rsidP="00B11EB3">
      <w:pPr>
        <w:pStyle w:val="DanceBody"/>
      </w:pPr>
      <w:r w:rsidRPr="00EA7F69">
        <w:t>17-24</w:t>
      </w:r>
      <w:r w:rsidRPr="00EA7F69">
        <w:tab/>
        <w:t>Reels of 3 on sides (1s+2M, 3s+4L pass RSh)  1s finish between 4s facing up, 3s between 2s facing down</w:t>
      </w:r>
    </w:p>
    <w:p w:rsidR="00B11EB3" w:rsidRPr="00EA7F69" w:rsidRDefault="00B11EB3" w:rsidP="00B11EB3">
      <w:pPr>
        <w:pStyle w:val="DanceBody"/>
        <w:keepNext w:val="0"/>
      </w:pPr>
      <w:r w:rsidRPr="00EA7F69">
        <w:t>25-32</w:t>
      </w:r>
      <w:r w:rsidRPr="00EA7F69">
        <w:tab/>
        <w:t>Lines of 4 advance (2), retire (2).  1s+3s turn back-to-back with partners and all set to opp. person. All turn 3/4 (Ladies RH, Men LH) to sides 2 3 4 1</w:t>
      </w:r>
    </w:p>
    <w:p w:rsidR="00B11EB3" w:rsidRDefault="00B11EB3" w:rsidP="00B11EB3"/>
    <w:p w:rsidR="00B11EB3" w:rsidRDefault="00B11EB3" w:rsidP="00B11EB3">
      <w:pPr>
        <w:pStyle w:val="Minicrib"/>
      </w:pPr>
      <w:r>
        <w:t>WALKING ON CLOUDS  (M-(S64+J64))  4C Set</w:t>
      </w:r>
      <w:r>
        <w:tab/>
        <w:t>Irene van Maarseveen  40 Years On - Pretoria</w:t>
      </w:r>
    </w:p>
    <w:p w:rsidR="00B11EB3" w:rsidRPr="00C237FC" w:rsidRDefault="00B11EB3" w:rsidP="00B11EB3">
      <w:pPr>
        <w:pStyle w:val="DanceBody"/>
      </w:pPr>
      <w:r w:rsidRPr="00C237FC">
        <w:t>3s+4s start on opp. sides</w:t>
      </w:r>
    </w:p>
    <w:p w:rsidR="00B11EB3" w:rsidRPr="00C237FC" w:rsidRDefault="00B11EB3" w:rsidP="00B11EB3">
      <w:pPr>
        <w:pStyle w:val="DanceBody"/>
      </w:pPr>
      <w:r>
        <w:t xml:space="preserve"> 1- 4</w:t>
      </w:r>
      <w:r>
        <w:tab/>
        <w:t xml:space="preserve">1s+4s cross RH </w:t>
      </w:r>
      <w:r w:rsidRPr="007C58A7">
        <w:rPr>
          <w:b/>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B11EB3" w:rsidRPr="00C237FC" w:rsidRDefault="00B11EB3" w:rsidP="00B11EB3">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rPr>
        <w:t>as</w:t>
      </w:r>
      <w:r w:rsidRPr="00C237FC">
        <w:t xml:space="preserve"> Men set to facing Man and turn RH</w:t>
      </w:r>
    </w:p>
    <w:p w:rsidR="00B11EB3" w:rsidRPr="00C237FC" w:rsidRDefault="00B11EB3" w:rsidP="00B11EB3">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B11EB3" w:rsidRPr="00C237FC" w:rsidRDefault="00B11EB3" w:rsidP="00B11EB3">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B11EB3" w:rsidRDefault="00B11EB3" w:rsidP="00B11EB3">
      <w:pPr>
        <w:pStyle w:val="DanceBody"/>
      </w:pPr>
      <w:r w:rsidRPr="00C237FC">
        <w:t>17-18</w:t>
      </w:r>
      <w:r w:rsidRPr="00C237FC">
        <w:tab/>
        <w:t xml:space="preserve">2M+4L+3M+1L dance </w:t>
      </w:r>
      <w:r>
        <w:t xml:space="preserve">1/2 </w:t>
      </w:r>
      <w:r w:rsidRPr="00C237FC">
        <w:t>RH across, stay in centre</w:t>
      </w:r>
    </w:p>
    <w:p w:rsidR="00B11EB3" w:rsidRPr="00C237FC" w:rsidRDefault="00B11EB3" w:rsidP="00B11EB3">
      <w:pPr>
        <w:pStyle w:val="DanceBody"/>
      </w:pPr>
      <w:r w:rsidRPr="00C237FC">
        <w:t>19-20</w:t>
      </w:r>
      <w:r w:rsidRPr="00C237FC">
        <w:tab/>
        <w:t>2M+4L &amp; 3M+1L turn RH to sides (all on sides next to partner, Lady on Man</w:t>
      </w:r>
      <w:r>
        <w:t>'</w:t>
      </w:r>
      <w:r w:rsidRPr="00C237FC">
        <w:t>s left)</w:t>
      </w:r>
    </w:p>
    <w:p w:rsidR="00B11EB3" w:rsidRPr="00C237FC" w:rsidRDefault="00B11EB3" w:rsidP="00B11EB3">
      <w:pPr>
        <w:pStyle w:val="DanceBody"/>
      </w:pPr>
      <w:r w:rsidRPr="00C237FC">
        <w:t>21-24</w:t>
      </w:r>
      <w:r w:rsidRPr="00C237FC">
        <w:tab/>
        <w:t xml:space="preserve">2s+4s &amp; 1s+3s set, chase </w:t>
      </w:r>
      <w:r>
        <w:t xml:space="preserve">1/4 </w:t>
      </w:r>
      <w:r w:rsidRPr="00C237FC">
        <w:t>clockwise (men cast into chase)</w:t>
      </w:r>
    </w:p>
    <w:p w:rsidR="00B11EB3" w:rsidRPr="00C237FC" w:rsidRDefault="00B11EB3" w:rsidP="00B11EB3">
      <w:pPr>
        <w:pStyle w:val="DanceBody"/>
      </w:pPr>
      <w:r w:rsidRPr="00C237FC">
        <w:t>25-28</w:t>
      </w:r>
      <w:r w:rsidRPr="00C237FC">
        <w:tab/>
        <w:t xml:space="preserve">4s+1s set, turn partner </w:t>
      </w:r>
      <w:r>
        <w:t xml:space="preserve">1/2 </w:t>
      </w:r>
      <w:r w:rsidRPr="00C237FC">
        <w:t>LH, Ladies face out</w:t>
      </w:r>
    </w:p>
    <w:p w:rsidR="00B11EB3" w:rsidRPr="00C237FC" w:rsidRDefault="00B11EB3" w:rsidP="00B11EB3">
      <w:pPr>
        <w:pStyle w:val="DanceBody"/>
        <w:keepNext w:val="0"/>
      </w:pPr>
      <w:r w:rsidRPr="00C237FC">
        <w:t>29-32</w:t>
      </w:r>
      <w:r w:rsidRPr="00C237FC">
        <w:tab/>
        <w:t xml:space="preserve">4s dance LSh round 2s (4L round 2L, 4M round 2M) </w:t>
      </w:r>
      <w:r w:rsidRPr="00C237FC">
        <w:rPr>
          <w:b/>
        </w:rPr>
        <w:t>as</w:t>
      </w:r>
      <w:r w:rsidRPr="00C237FC">
        <w:t xml:space="preserve"> 1s dance similarly round 3s  </w:t>
      </w:r>
      <w:r>
        <w:t xml:space="preserve">  </w:t>
      </w:r>
      <w:r w:rsidRPr="00C237FC">
        <w:t>End  2 4 (1) (3)</w:t>
      </w:r>
    </w:p>
    <w:p w:rsidR="00B11EB3" w:rsidRDefault="00B11EB3" w:rsidP="00B11EB3"/>
    <w:p w:rsidR="00B11EB3" w:rsidRDefault="00B11EB3" w:rsidP="00B11EB3">
      <w:pPr>
        <w:pStyle w:val="Minicrib"/>
      </w:pPr>
      <w:r>
        <w:t>WALKING THRU' THE BRACKEN  (J4x32)  4C set</w:t>
      </w:r>
      <w:r>
        <w:tab/>
        <w:t>M Watson  Stepping Out 1</w:t>
      </w:r>
    </w:p>
    <w:p w:rsidR="00B11EB3" w:rsidRDefault="00B11EB3" w:rsidP="00B11EB3">
      <w:pPr>
        <w:pStyle w:val="DanceBody"/>
      </w:pPr>
      <w:r>
        <w:t xml:space="preserve"> 1- 8</w:t>
      </w:r>
      <w:r>
        <w:tab/>
        <w:t>1s+2s</w:t>
      </w:r>
      <w:r w:rsidRPr="007F0D5A">
        <w:rPr>
          <w:b/>
        </w:rPr>
        <w:t xml:space="preserve"> also </w:t>
      </w:r>
      <w:r>
        <w:t>3s+4s dance R&amp;L</w:t>
      </w:r>
    </w:p>
    <w:p w:rsidR="00B11EB3" w:rsidRDefault="00B11EB3" w:rsidP="00B11EB3">
      <w:pPr>
        <w:pStyle w:val="DanceBody"/>
      </w:pPr>
      <w:r>
        <w:t xml:space="preserve"> 9-16</w:t>
      </w:r>
      <w:r>
        <w:tab/>
        <w:t>1s &amp; 3s dance Figs of 8 round couple below</w:t>
      </w:r>
    </w:p>
    <w:p w:rsidR="00B11EB3" w:rsidRDefault="00B11EB3" w:rsidP="00B11EB3">
      <w:pPr>
        <w:pStyle w:val="DanceBody"/>
      </w:pPr>
      <w:r>
        <w:t>17-24</w:t>
      </w:r>
      <w:r>
        <w:tab/>
        <w:t>2s &amp; 4s dance Figs of 8 round couple above</w:t>
      </w:r>
    </w:p>
    <w:p w:rsidR="00B11EB3" w:rsidRDefault="00B11EB3" w:rsidP="00B11EB3">
      <w:pPr>
        <w:pStyle w:val="DanceBody"/>
        <w:keepNext w:val="0"/>
      </w:pPr>
      <w:r>
        <w:t>25-32</w:t>
      </w:r>
      <w:r>
        <w:tab/>
        <w:t>1s cast to 4</w:t>
      </w:r>
      <w:r w:rsidRPr="00972EEB">
        <w:t>th</w:t>
      </w:r>
      <w:r>
        <w:t xml:space="preserve"> place &amp; all turn partners RH</w:t>
      </w:r>
    </w:p>
    <w:p w:rsidR="00B11EB3" w:rsidRDefault="00B11EB3" w:rsidP="00B11EB3"/>
    <w:p w:rsidR="00B11EB3" w:rsidRDefault="00B11EB3" w:rsidP="00B11EB3">
      <w:pPr>
        <w:pStyle w:val="Minicrib"/>
      </w:pPr>
      <w:r>
        <w:t>THE WALLACE  (S8x32)  3C (4C set)</w:t>
      </w:r>
      <w:r>
        <w:tab/>
        <w:t>John Drewry  Summer Coll 86</w:t>
      </w:r>
    </w:p>
    <w:p w:rsidR="00B11EB3" w:rsidRDefault="00B11EB3" w:rsidP="00B11EB3">
      <w:pPr>
        <w:pStyle w:val="DanceBody"/>
      </w:pPr>
      <w:r>
        <w:t xml:space="preserve"> 1- 8</w:t>
      </w:r>
      <w:r>
        <w:tab/>
        <w:t>1s+2s Set &amp; Rotate : -</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9-16</w:t>
      </w:r>
      <w:r>
        <w:tab/>
        <w:t>2s+1s+3s set, 1/2 turn 2H in middle, set &amp; turn right about &amp; dance out to partners place</w:t>
      </w:r>
    </w:p>
    <w:p w:rsidR="00B11EB3" w:rsidRDefault="00B11EB3" w:rsidP="00B11EB3">
      <w:pPr>
        <w:pStyle w:val="DanceBody"/>
      </w:pPr>
      <w:r>
        <w:t>17-24</w:t>
      </w:r>
      <w:r>
        <w:tab/>
        <w:t>2s+1s+3s circle 6H round &amp; back</w:t>
      </w:r>
    </w:p>
    <w:p w:rsidR="00B11EB3" w:rsidRDefault="00B11EB3" w:rsidP="00B11EB3">
      <w:pPr>
        <w:pStyle w:val="DanceBody"/>
        <w:keepNext w:val="0"/>
      </w:pPr>
      <w:r>
        <w:t>25-32</w:t>
      </w:r>
      <w:r>
        <w:tab/>
        <w:t>2s+1s+3s set, petronella turn into middle, set &amp; petronella turn to own sides</w:t>
      </w:r>
    </w:p>
    <w:p w:rsidR="00B11EB3" w:rsidRDefault="00B11EB3" w:rsidP="00B11EB3"/>
    <w:p w:rsidR="00B11EB3" w:rsidRDefault="00B11EB3" w:rsidP="00B11EB3">
      <w:pPr>
        <w:pStyle w:val="Minicrib"/>
      </w:pPr>
      <w:r>
        <w:t>THE WALLED GARDEN  (S8x32)  2C (4C Set)</w:t>
      </w:r>
      <w:r>
        <w:tab/>
        <w:t>Roy Goldring  24 G &amp; S Dances</w:t>
      </w:r>
    </w:p>
    <w:p w:rsidR="00B11EB3" w:rsidRDefault="00B11EB3" w:rsidP="00B11EB3">
      <w:pPr>
        <w:pStyle w:val="DanceBody"/>
      </w:pPr>
      <w:r>
        <w:t xml:space="preserve"> 1- 8</w:t>
      </w:r>
      <w:r>
        <w:tab/>
        <w:t>1s+2s dance Diamond Poussette</w:t>
      </w:r>
    </w:p>
    <w:p w:rsidR="00B11EB3" w:rsidRDefault="00B11EB3" w:rsidP="00B11EB3">
      <w:pPr>
        <w:pStyle w:val="DanceBody"/>
      </w:pPr>
      <w:r>
        <w:t xml:space="preserve"> 9-16</w:t>
      </w:r>
      <w:r>
        <w:tab/>
        <w:t>1L+2M set advancing &amp; turn RH back to place, 1M+2L set advancing, turn RH back to place</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WALLFLOWER  (S4x32)  7 Person set</w:t>
      </w:r>
      <w:r>
        <w:tab/>
        <w:t>Isabel Neves  Iberian Commemorative Bk</w:t>
      </w:r>
    </w:p>
    <w:p w:rsidR="00B11EB3" w:rsidRDefault="00B11EB3" w:rsidP="00B11EB3">
      <w:pPr>
        <w:pStyle w:val="DanceBody"/>
      </w:pPr>
      <w:r>
        <w:t>Start:  3 couples in Triangular set with 4th Lady in middle</w:t>
      </w:r>
    </w:p>
    <w:p w:rsidR="00B11EB3" w:rsidRDefault="00B11EB3" w:rsidP="00B11EB3">
      <w:pPr>
        <w:pStyle w:val="DanceBody"/>
      </w:pPr>
      <w:r>
        <w:t>2 chords - 1st chord all bow/curtsey to 4L, 2nd chord bow/curtsey to partner</w:t>
      </w:r>
    </w:p>
    <w:p w:rsidR="00B11EB3" w:rsidRDefault="00B11EB3" w:rsidP="00B11EB3">
      <w:pPr>
        <w:pStyle w:val="DanceBody"/>
      </w:pPr>
      <w:r>
        <w:t xml:space="preserve"> 1- 4</w:t>
      </w:r>
      <w:r>
        <w:tab/>
        <w:t xml:space="preserve">1s+2s+3s face partner, join 2H &amp; away from centre &amp; back into place (HS – Ladies left foot, Men right foot start) </w:t>
      </w:r>
      <w:r>
        <w:rPr>
          <w:b/>
        </w:rPr>
        <w:t>while</w:t>
      </w:r>
      <w:r>
        <w:t xml:space="preserve"> 4L faces 1s &amp; sets (HS setting)</w:t>
      </w:r>
    </w:p>
    <w:p w:rsidR="00B11EB3" w:rsidRDefault="00B11EB3" w:rsidP="00B11EB3">
      <w:pPr>
        <w:pStyle w:val="DanceBody"/>
      </w:pPr>
      <w:r>
        <w:t xml:space="preserve"> 5- 8</w:t>
      </w:r>
      <w:r>
        <w:tab/>
        <w:t xml:space="preserve">1s turn 2H twice </w:t>
      </w:r>
      <w:r>
        <w:rPr>
          <w:b/>
        </w:rPr>
        <w:t>while</w:t>
      </w:r>
      <w:r>
        <w:t xml:space="preserve"> 4L dances round them by RSh into middle to face 3s</w:t>
      </w:r>
    </w:p>
    <w:p w:rsidR="00B11EB3" w:rsidRDefault="00B11EB3" w:rsidP="00B11EB3">
      <w:pPr>
        <w:pStyle w:val="DanceBody"/>
      </w:pPr>
      <w:r>
        <w:t xml:space="preserve"> 9-16</w:t>
      </w:r>
      <w:r>
        <w:tab/>
        <w:t>4L+2s+3s (both in prom hold) dance reel of 3 (4L LSh to 3s).  4L end in middle facing 1s</w:t>
      </w:r>
    </w:p>
    <w:p w:rsidR="00B11EB3" w:rsidRDefault="00B11EB3" w:rsidP="00B11EB3">
      <w:pPr>
        <w:pStyle w:val="DanceBody"/>
      </w:pPr>
      <w:r>
        <w:t>17-24</w:t>
      </w:r>
      <w:r>
        <w:tab/>
        <w:t xml:space="preserve">4L sets to 1s, then 3s, then 2s &amp; faces 1s, 1s+2s+3s turn partner 3/4 2H to end NHJ facing anticlockwise (Ladies on left of partners) </w:t>
      </w:r>
      <w:r>
        <w:rPr>
          <w:b/>
        </w:rPr>
        <w:t>while</w:t>
      </w:r>
      <w:r>
        <w:t xml:space="preserve"> 4L dances LSh round 1s to join LH with 1M's RH</w:t>
      </w:r>
    </w:p>
    <w:p w:rsidR="00B11EB3" w:rsidRDefault="00B11EB3" w:rsidP="00B11EB3">
      <w:pPr>
        <w:pStyle w:val="DanceBody"/>
      </w:pPr>
      <w:r>
        <w:t>25-28</w:t>
      </w:r>
      <w:r>
        <w:tab/>
        <w:t>All dance 2 places anticlockwise round</w:t>
      </w:r>
    </w:p>
    <w:p w:rsidR="00B11EB3" w:rsidRDefault="00B11EB3" w:rsidP="00B11EB3">
      <w:pPr>
        <w:pStyle w:val="DanceBody"/>
      </w:pPr>
      <w:r>
        <w:t>29-32</w:t>
      </w:r>
      <w:r>
        <w:tab/>
        <w:t xml:space="preserve">2s+3s turn partners 1.1/4 2H (in 3rd/1st place) </w:t>
      </w:r>
      <w:r>
        <w:rPr>
          <w:b/>
        </w:rPr>
        <w:t>while</w:t>
      </w:r>
      <w:r>
        <w:t xml:space="preserve"> 1s+4L circle 3H 1/2 round to left (2 bars), 1L pulls back RSh , dances into middle to face up as 1M+4L 1/2 turn 2H to become new 2nd couple.  End 3s [4L+1M] 2s with 1L in centre</w:t>
      </w:r>
    </w:p>
    <w:p w:rsidR="00B11EB3" w:rsidRDefault="00B11EB3" w:rsidP="00B11EB3">
      <w:pPr>
        <w:pStyle w:val="DanceBody"/>
        <w:keepNext w:val="0"/>
      </w:pPr>
      <w:r>
        <w:t>Repeat 3 times - each Lady has turn in centre.  End – all bow/curtsey to 4L in centre</w:t>
      </w:r>
    </w:p>
    <w:p w:rsidR="00B11EB3" w:rsidRDefault="00B11EB3" w:rsidP="00B11EB3"/>
    <w:p w:rsidR="00B11EB3" w:rsidRDefault="00B11EB3" w:rsidP="00B11EB3">
      <w:pPr>
        <w:pStyle w:val="Minicrib"/>
      </w:pPr>
      <w:r>
        <w:t>THE WALNUT CAKE  (J8x32)  3C (4C set)</w:t>
      </w:r>
      <w:r>
        <w:tab/>
        <w:t>Anne Dejean  Walnut Book</w:t>
      </w:r>
    </w:p>
    <w:p w:rsidR="00B11EB3" w:rsidRDefault="00B11EB3" w:rsidP="00B11EB3">
      <w:pPr>
        <w:pStyle w:val="DanceBody"/>
      </w:pPr>
      <w:r>
        <w:t xml:space="preserve"> 1 - 8</w:t>
      </w:r>
      <w:r>
        <w:tab/>
        <w:t>1s cross RH &amp; cast (2s step up); 1s cross LH &amp; set</w:t>
      </w:r>
    </w:p>
    <w:p w:rsidR="00B11EB3" w:rsidRDefault="00B11EB3" w:rsidP="00B11EB3">
      <w:pPr>
        <w:pStyle w:val="DanceBody"/>
      </w:pPr>
      <w:r>
        <w:t xml:space="preserve"> 9-16</w:t>
      </w:r>
      <w:r>
        <w:tab/>
        <w:t>1s dance diag R&amp;L (Man down, Lady up) to end (3) 1 (2)</w:t>
      </w:r>
    </w:p>
    <w:p w:rsidR="00B11EB3" w:rsidRDefault="00B11EB3" w:rsidP="00B11EB3">
      <w:pPr>
        <w:pStyle w:val="DanceBody"/>
      </w:pPr>
      <w:r>
        <w:t>17-24</w:t>
      </w:r>
      <w:r>
        <w:tab/>
        <w:t>All Adv+Ret twice</w:t>
      </w:r>
    </w:p>
    <w:p w:rsidR="00B11EB3" w:rsidRDefault="00B11EB3" w:rsidP="00B11EB3">
      <w:pPr>
        <w:pStyle w:val="DanceBody"/>
      </w:pPr>
      <w:r>
        <w:t>25-28</w:t>
      </w:r>
      <w:r>
        <w:tab/>
        <w:t xml:space="preserve">All cross RH, 1s cast right into lines of 3 across (1L between 3s at top,1M between 2s at bottom) </w:t>
      </w:r>
      <w:r>
        <w:rPr>
          <w:b/>
        </w:rPr>
        <w:t>while</w:t>
      </w:r>
      <w:r>
        <w:t xml:space="preserve"> corners set facing up/down</w:t>
      </w:r>
    </w:p>
    <w:p w:rsidR="00B11EB3" w:rsidRDefault="00B11EB3" w:rsidP="00B11EB3">
      <w:pPr>
        <w:pStyle w:val="DanceBody"/>
        <w:keepNext w:val="0"/>
      </w:pPr>
      <w:r>
        <w:t>29-32</w:t>
      </w:r>
      <w:r>
        <w:tab/>
        <w:t xml:space="preserve">All cross LH, 1s cast left to 2nd place on side </w:t>
      </w:r>
      <w:r>
        <w:rPr>
          <w:b/>
        </w:rPr>
        <w:t>while</w:t>
      </w:r>
      <w:r>
        <w:t xml:space="preserve"> corners set to partners.  2 1 3</w:t>
      </w:r>
    </w:p>
    <w:p w:rsidR="00B11EB3" w:rsidRDefault="00B11EB3" w:rsidP="00B11EB3"/>
    <w:p w:rsidR="00B11EB3" w:rsidRDefault="00B11EB3" w:rsidP="00B11EB3">
      <w:pPr>
        <w:pStyle w:val="Minicrib"/>
      </w:pPr>
      <w:r>
        <w:t>WALNUT CAKE WITH CHOCOLATE SPREAD  (J8x32)  3C (4C set)</w:t>
      </w:r>
      <w:r>
        <w:tab/>
        <w:t>Anne Dejean  Walnut Book</w:t>
      </w:r>
    </w:p>
    <w:p w:rsidR="00B11EB3" w:rsidRDefault="00B11EB3" w:rsidP="00B11EB3">
      <w:pPr>
        <w:pStyle w:val="DanceBody"/>
      </w:pPr>
      <w:r>
        <w:t xml:space="preserve"> 1- 4</w:t>
      </w:r>
      <w:r>
        <w:tab/>
        <w:t xml:space="preserve">2s followed by 1s lead down (2 bars), 2s cast back up </w:t>
      </w:r>
      <w:r w:rsidRPr="00DC7006">
        <w:t>while</w:t>
      </w:r>
      <w:r>
        <w:t>1s  continue to lead down (2 bars)</w:t>
      </w:r>
    </w:p>
    <w:p w:rsidR="00B11EB3" w:rsidRDefault="00B11EB3" w:rsidP="00B11EB3">
      <w:pPr>
        <w:pStyle w:val="DanceBody"/>
      </w:pPr>
      <w:r>
        <w:t xml:space="preserve"> 5- 8</w:t>
      </w:r>
      <w:r>
        <w:tab/>
        <w:t>2s followed by 1s lead back up finishing on sides.  2 1 3</w:t>
      </w:r>
    </w:p>
    <w:p w:rsidR="00B11EB3" w:rsidRDefault="00B11EB3" w:rsidP="00B11EB3">
      <w:pPr>
        <w:pStyle w:val="DanceBody"/>
      </w:pPr>
      <w:r>
        <w:t xml:space="preserve"> 9-12</w:t>
      </w:r>
      <w:r>
        <w:tab/>
        <w:t>2s+1s+3s 1/2 turn partner 2H (PdeB) &amp; pull back RSh &amp; dance out to partner's place. (2) (1) (3)</w:t>
      </w:r>
    </w:p>
    <w:p w:rsidR="00B11EB3" w:rsidRDefault="00B11EB3" w:rsidP="00B11EB3">
      <w:pPr>
        <w:pStyle w:val="DanceBody"/>
      </w:pPr>
      <w:r>
        <w:t>13-24</w:t>
      </w:r>
      <w:r>
        <w:tab/>
        <w:t>All dance R&amp;L for 3 couples</w:t>
      </w:r>
    </w:p>
    <w:p w:rsidR="00B11EB3" w:rsidRDefault="00B11EB3" w:rsidP="00B11EB3">
      <w:pPr>
        <w:pStyle w:val="DanceBody"/>
        <w:keepNext w:val="0"/>
      </w:pPr>
      <w:r>
        <w:t>25-32</w:t>
      </w:r>
      <w:r>
        <w:tab/>
        <w:t>All set advancing, pull back RSh &amp; dance out to opp sides; all 1/2 turn partners 2H (PdeB) &amp; pull back RSh &amp; dance out to own side.  2 1 3</w:t>
      </w:r>
    </w:p>
    <w:p w:rsidR="00B11EB3" w:rsidRDefault="00B11EB3" w:rsidP="00B11EB3"/>
    <w:p w:rsidR="00B11EB3" w:rsidRDefault="00B11EB3" w:rsidP="00B11EB3">
      <w:pPr>
        <w:pStyle w:val="Minicrib"/>
      </w:pPr>
      <w:r>
        <w:t>WALNUT CHASER  (J5x32)  5C Set</w:t>
      </w:r>
      <w:r>
        <w:tab/>
        <w:t>Anne Dejean  Walnut Book</w:t>
      </w:r>
    </w:p>
    <w:p w:rsidR="00B11EB3" w:rsidRDefault="00B11EB3" w:rsidP="00B11EB3">
      <w:pPr>
        <w:pStyle w:val="DanceBody"/>
      </w:pPr>
      <w:r>
        <w:t xml:space="preserve"> 1- 8</w:t>
      </w:r>
      <w:r>
        <w:tab/>
        <w:t>1L followed by other Ladies dances across, down behind Men, across &amp; up own side to place</w:t>
      </w:r>
    </w:p>
    <w:p w:rsidR="00B11EB3" w:rsidRDefault="00B11EB3" w:rsidP="00B11EB3">
      <w:pPr>
        <w:pStyle w:val="DanceBody"/>
      </w:pPr>
      <w:r>
        <w:t xml:space="preserve"> 9-16</w:t>
      </w:r>
      <w:r>
        <w:tab/>
        <w:t>Men repeat 1- 8</w:t>
      </w:r>
    </w:p>
    <w:p w:rsidR="00B11EB3" w:rsidRDefault="00B11EB3" w:rsidP="00B11EB3">
      <w:pPr>
        <w:pStyle w:val="DanceBody"/>
      </w:pPr>
      <w:r>
        <w:t>17-24</w:t>
      </w:r>
      <w:r>
        <w:tab/>
        <w:t>All dance DoSiDo with partner &amp; turn partner 2H</w:t>
      </w:r>
    </w:p>
    <w:p w:rsidR="00B11EB3" w:rsidRDefault="00B11EB3" w:rsidP="00B11EB3">
      <w:pPr>
        <w:pStyle w:val="DanceBody"/>
        <w:keepNext w:val="0"/>
      </w:pPr>
      <w:r>
        <w:t>25-32</w:t>
      </w:r>
      <w:r>
        <w:tab/>
        <w:t>1s "weave" down own side to bottom, in front of 2s, behind 3s, in front of 4s &amp; behind 5s, all step up bars 31-32</w:t>
      </w:r>
    </w:p>
    <w:p w:rsidR="00B11EB3" w:rsidRDefault="00B11EB3" w:rsidP="00B11EB3"/>
    <w:p w:rsidR="00B11EB3" w:rsidRDefault="00B11EB3" w:rsidP="00B11EB3">
      <w:pPr>
        <w:pStyle w:val="Minicrib"/>
      </w:pPr>
      <w:r>
        <w:t>THE WALNUT ORCHARD  (R8x32)  3C (4C set)</w:t>
      </w:r>
      <w:r>
        <w:tab/>
        <w:t>Anne Dejean  Walnut Book</w:t>
      </w:r>
    </w:p>
    <w:p w:rsidR="00B11EB3" w:rsidRDefault="00B11EB3" w:rsidP="00B11EB3">
      <w:pPr>
        <w:pStyle w:val="DanceBody"/>
      </w:pPr>
      <w:r>
        <w:t xml:space="preserve"> 1- 8</w:t>
      </w:r>
      <w:r>
        <w:tab/>
        <w:t>1s dance down between 2s, cast back to place; 1s dance down between 3s, cast up to 2nd place (2s step up 7-8)</w:t>
      </w:r>
    </w:p>
    <w:p w:rsidR="00B11EB3" w:rsidRDefault="00B11EB3" w:rsidP="00B11EB3">
      <w:pPr>
        <w:pStyle w:val="DanceBody"/>
      </w:pPr>
      <w:r>
        <w:t xml:space="preserve"> 9-16</w:t>
      </w:r>
      <w:r>
        <w:tab/>
        <w:t>2s+1s+3s dance mirror reels of 3 on sides giving hands (1s in/up to start, corners loop into place). 1s end in centre joining RH with partner, LH with 3rd corner</w:t>
      </w:r>
    </w:p>
    <w:p w:rsidR="00B11EB3" w:rsidRDefault="00B11EB3" w:rsidP="00B11EB3">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WALNUT PIE  (S5x32)  5C Set</w:t>
      </w:r>
      <w:r>
        <w:tab/>
        <w:t>Anne Dejean  Walnut Book</w:t>
      </w:r>
    </w:p>
    <w:p w:rsidR="00B11EB3" w:rsidRDefault="00B11EB3" w:rsidP="00B11EB3">
      <w:pPr>
        <w:pStyle w:val="DanceBody"/>
      </w:pPr>
      <w:r>
        <w:t xml:space="preserve"> 1- 12</w:t>
      </w:r>
      <w:r>
        <w:tab/>
        <w:t>2s &amp; 4s dance 1/2 diag R&amp;L for 3 couples 3 times (polite turns) to end 5 (2) 3 (4) 1</w:t>
      </w:r>
    </w:p>
    <w:p w:rsidR="00B11EB3" w:rsidRDefault="00B11EB3" w:rsidP="00B11EB3">
      <w:pPr>
        <w:pStyle w:val="DanceBody"/>
      </w:pPr>
      <w:r>
        <w:t>13-16</w:t>
      </w:r>
      <w:r>
        <w:tab/>
        <w:t>All Adv+Ret (1 step each) twice</w:t>
      </w:r>
    </w:p>
    <w:p w:rsidR="00B11EB3" w:rsidRDefault="00B11EB3" w:rsidP="00B11EB3">
      <w:pPr>
        <w:pStyle w:val="DanceBody"/>
      </w:pPr>
      <w:r>
        <w:t>17-24</w:t>
      </w:r>
      <w:r>
        <w:tab/>
        <w:t>3s+[2s+5s]+[4s+1s] following dance Tandem reels of 3 on sides (3s RSh to [2s+5s] to start). End (2) 5 3 1 (4)</w:t>
      </w:r>
    </w:p>
    <w:p w:rsidR="00B11EB3" w:rsidRDefault="00B11EB3" w:rsidP="00B11EB3">
      <w:pPr>
        <w:pStyle w:val="DanceBody"/>
      </w:pPr>
      <w:r>
        <w:t>25-28</w:t>
      </w:r>
      <w:r>
        <w:tab/>
        <w:t xml:space="preserve">All set, 2s (at top) &amp; 4s (at bottom) cross RH </w:t>
      </w:r>
      <w:r>
        <w:rPr>
          <w:b/>
        </w:rPr>
        <w:t>while</w:t>
      </w:r>
      <w:r>
        <w:t xml:space="preserve"> 3s (middle) turn RH once round</w:t>
      </w:r>
    </w:p>
    <w:p w:rsidR="00B11EB3" w:rsidRPr="00C76616" w:rsidRDefault="00B11EB3" w:rsidP="00B11EB3">
      <w:pPr>
        <w:pStyle w:val="DanceBody"/>
        <w:keepNext w:val="0"/>
      </w:pPr>
      <w:r>
        <w:t>29-32</w:t>
      </w:r>
      <w:r>
        <w:tab/>
        <w:t>3s cast 1 place (1s step up) &amp; all set.  2 5 1 3 4</w:t>
      </w:r>
    </w:p>
    <w:p w:rsidR="00B11EB3" w:rsidRDefault="00B11EB3" w:rsidP="00B11EB3"/>
    <w:p w:rsidR="00B11EB3" w:rsidRDefault="00B11EB3" w:rsidP="00B11EB3">
      <w:pPr>
        <w:pStyle w:val="Minicrib"/>
      </w:pPr>
      <w:r>
        <w:t>THE WALNUT SCHIEHALLION REEL  (J96)  Sq.Set</w:t>
      </w:r>
      <w:r>
        <w:tab/>
        <w:t>Anne Dejean  Walnut Book</w:t>
      </w:r>
    </w:p>
    <w:p w:rsidR="00B11EB3" w:rsidRDefault="00B11EB3" w:rsidP="00B11EB3">
      <w:pPr>
        <w:pStyle w:val="DanceBody"/>
      </w:pPr>
      <w:r>
        <w:t xml:space="preserve"> 1- 8</w:t>
      </w:r>
      <w:r>
        <w:tab/>
        <w:t>Ladies dance RH across to place facing out; All dance 1/4 Schiehallion reel (1 place round).  Men face in, Ladies out</w:t>
      </w:r>
    </w:p>
    <w:p w:rsidR="00B11EB3" w:rsidRPr="00B13732" w:rsidRDefault="00B11EB3" w:rsidP="00B11EB3">
      <w:pPr>
        <w:pStyle w:val="DanceBody"/>
      </w:pPr>
      <w:r>
        <w:t xml:space="preserve"> 9-16</w:t>
      </w:r>
      <w:r>
        <w:tab/>
        <w:t>Men dance RSh round partners* ;  All dance 1/4 Schiehallion reel. Men face in, Ladies out</w:t>
      </w:r>
    </w:p>
    <w:p w:rsidR="00B11EB3" w:rsidRDefault="00B11EB3" w:rsidP="00B11EB3">
      <w:pPr>
        <w:pStyle w:val="DanceBody"/>
      </w:pPr>
      <w:r>
        <w:t>17-24</w:t>
      </w:r>
      <w:r>
        <w:tab/>
        <w:t>Ladies dance RSh round partners* ; All dance 1/4 Schiehallion reel. Men face in, Ladies out</w:t>
      </w:r>
    </w:p>
    <w:p w:rsidR="00B11EB3" w:rsidRDefault="00B11EB3" w:rsidP="00B11EB3">
      <w:pPr>
        <w:pStyle w:val="DanceBody"/>
      </w:pPr>
      <w:r>
        <w:t>25-32</w:t>
      </w:r>
      <w:r>
        <w:tab/>
        <w:t xml:space="preserve">Ladies chase clockwise round outside set </w:t>
      </w:r>
      <w:r>
        <w:rPr>
          <w:b/>
        </w:rPr>
        <w:t>while</w:t>
      </w:r>
      <w:r>
        <w:t xml:space="preserve"> Men chase anticlockwise round inside set. 4 1 2 3</w:t>
      </w:r>
    </w:p>
    <w:p w:rsidR="00B11EB3" w:rsidRPr="00B13732" w:rsidRDefault="00B11EB3" w:rsidP="00B11EB3">
      <w:pPr>
        <w:pStyle w:val="DanceBody"/>
      </w:pPr>
      <w:r>
        <w:t>33-40</w:t>
      </w:r>
      <w:r>
        <w:tab/>
        <w:t>Men dance LH across to place facing out; All dance 1/4 Reverse Schiehallion reel (Ladies dance diag to left, Men start out &amp; follow partner)</w:t>
      </w:r>
    </w:p>
    <w:p w:rsidR="00B11EB3" w:rsidRDefault="00B11EB3" w:rsidP="00B11EB3">
      <w:pPr>
        <w:pStyle w:val="DanceBody"/>
      </w:pPr>
      <w:r>
        <w:t>41-48</w:t>
      </w:r>
      <w:r>
        <w:tab/>
        <w:t>Ladies dance LSh round partners* ; All dance 1/4 Reverse Schiehallion reel</w:t>
      </w:r>
    </w:p>
    <w:p w:rsidR="00B11EB3" w:rsidRDefault="00B11EB3" w:rsidP="00B11EB3">
      <w:pPr>
        <w:pStyle w:val="DanceBody"/>
      </w:pPr>
      <w:r>
        <w:t>49-56</w:t>
      </w:r>
      <w:r>
        <w:tab/>
        <w:t>Men dance LSh round partners* ; All dance 1/4 Reverse Schiehallion reel</w:t>
      </w:r>
    </w:p>
    <w:p w:rsidR="00B11EB3" w:rsidRDefault="00B11EB3" w:rsidP="00B11EB3">
      <w:pPr>
        <w:pStyle w:val="DanceBody"/>
      </w:pPr>
      <w:r>
        <w:t>57-64</w:t>
      </w:r>
      <w:r>
        <w:tab/>
        <w:t xml:space="preserve">Ladies chase clockwise round inside </w:t>
      </w:r>
      <w:r>
        <w:rPr>
          <w:b/>
        </w:rPr>
        <w:t>while</w:t>
      </w:r>
      <w:r>
        <w:t xml:space="preserve"> Men chase anticlockwise round outside set. 1 2 3 4</w:t>
      </w:r>
    </w:p>
    <w:p w:rsidR="00B11EB3" w:rsidRDefault="00B11EB3" w:rsidP="00B11EB3">
      <w:pPr>
        <w:pStyle w:val="DanceBody"/>
      </w:pPr>
      <w:r>
        <w:t>65-72</w:t>
      </w:r>
      <w:r>
        <w:tab/>
        <w:t>All dance Double Men's Chain (Men LH across in centre, Ladies polite turn ** )</w:t>
      </w:r>
    </w:p>
    <w:p w:rsidR="00B11EB3" w:rsidRDefault="00B11EB3" w:rsidP="00B11EB3">
      <w:pPr>
        <w:pStyle w:val="DanceBody"/>
      </w:pPr>
      <w:r>
        <w:t>73-80</w:t>
      </w:r>
      <w:r>
        <w:tab/>
        <w:t>All dance Double Ladies' Chain (Ladies RH across in centre)</w:t>
      </w:r>
    </w:p>
    <w:p w:rsidR="00B11EB3" w:rsidRDefault="00B11EB3" w:rsidP="00B11EB3">
      <w:pPr>
        <w:pStyle w:val="DanceBody"/>
      </w:pPr>
      <w:r>
        <w:t>81-96</w:t>
      </w:r>
      <w:r>
        <w:tab/>
        <w:t>All dance complete Reverse Schiehallion reel (moving 4 places).  End 1 2 3 4</w:t>
      </w:r>
    </w:p>
    <w:p w:rsidR="00B11EB3" w:rsidRPr="00144F53" w:rsidRDefault="00B11EB3" w:rsidP="00B11EB3">
      <w:pPr>
        <w:pStyle w:val="DanceBody"/>
        <w:rPr>
          <w:i/>
        </w:rPr>
      </w:pPr>
      <w:r w:rsidRPr="00144F53">
        <w:rPr>
          <w:i/>
        </w:rPr>
        <w:t>Note *</w:t>
      </w:r>
      <w:r>
        <w:rPr>
          <w:i/>
        </w:rPr>
        <w:tab/>
      </w:r>
      <w:r w:rsidRPr="00144F53">
        <w:rPr>
          <w:i/>
        </w:rPr>
        <w:t>Bars 9-12, 17-20, 41-44 &amp; 49-52 - standing partner may rotate with 4 PdeB to follow dancing partner</w:t>
      </w:r>
    </w:p>
    <w:p w:rsidR="00B11EB3" w:rsidRPr="00144F53" w:rsidRDefault="00B11EB3" w:rsidP="00B11EB3">
      <w:pPr>
        <w:pStyle w:val="DanceBody"/>
        <w:keepNext w:val="0"/>
        <w:rPr>
          <w:i/>
        </w:rPr>
      </w:pPr>
      <w:r w:rsidRPr="00144F53">
        <w:rPr>
          <w:i/>
        </w:rPr>
        <w:t>Note **</w:t>
      </w:r>
      <w:r w:rsidRPr="00144F53">
        <w:rPr>
          <w:i/>
        </w:rPr>
        <w:tab/>
        <w:t>Bars 71-72 - easier for couples to turn 2H &amp; face in to avoid Ladies giving RH twice from 1 chain to other</w:t>
      </w:r>
    </w:p>
    <w:p w:rsidR="00B11EB3" w:rsidRDefault="00B11EB3" w:rsidP="00B11EB3"/>
    <w:p w:rsidR="00B11EB3" w:rsidRDefault="00B11EB3" w:rsidP="00B11EB3">
      <w:pPr>
        <w:pStyle w:val="Minicrib"/>
      </w:pPr>
      <w:r>
        <w:t>THE WALNUT TREE  (R4x32)  4C Set</w:t>
      </w:r>
      <w:r>
        <w:tab/>
        <w:t>Anne Dejean  Walnut Book</w:t>
      </w:r>
    </w:p>
    <w:p w:rsidR="00B11EB3" w:rsidRDefault="00B11EB3" w:rsidP="00B11EB3">
      <w:pPr>
        <w:pStyle w:val="DanceBody"/>
      </w:pPr>
      <w:r>
        <w:t xml:space="preserve"> 1- 8</w:t>
      </w:r>
      <w:r>
        <w:tab/>
        <w:t>1s &amp; 4s cross RH, cast in 1 place (2s &amp; 3s step up/down); 1s &amp; 4s dance 1/2 Fig 8 round 2s/3s</w:t>
      </w:r>
    </w:p>
    <w:p w:rsidR="00B11EB3" w:rsidRDefault="00B11EB3" w:rsidP="00B11EB3">
      <w:pPr>
        <w:pStyle w:val="DanceBody"/>
      </w:pPr>
      <w:r>
        <w:t xml:space="preserve"> 9-16</w:t>
      </w:r>
      <w:r>
        <w:tab/>
        <w:t xml:space="preserve">2s+1s </w:t>
      </w:r>
      <w:r>
        <w:rPr>
          <w:b/>
        </w:rPr>
        <w:t>also</w:t>
      </w:r>
      <w:r>
        <w:t xml:space="preserve"> 4s+3s dance RH across; 1s+4s (middle couples) dance 1/2 LH across to face corners  on sides &amp; set to corners. 2 (4) (1) 3</w:t>
      </w:r>
    </w:p>
    <w:p w:rsidR="00B11EB3" w:rsidRDefault="00B11EB3" w:rsidP="00B11EB3">
      <w:pPr>
        <w:pStyle w:val="DanceBody"/>
      </w:pPr>
      <w:r>
        <w:t>17-24</w:t>
      </w:r>
      <w:r>
        <w:tab/>
        <w:t>All dance reels of 4 on sides</w:t>
      </w:r>
    </w:p>
    <w:p w:rsidR="00B11EB3" w:rsidRDefault="00B11EB3" w:rsidP="00B11EB3">
      <w:pPr>
        <w:pStyle w:val="DanceBody"/>
        <w:keepNext w:val="0"/>
      </w:pPr>
      <w:r>
        <w:t>25-32</w:t>
      </w:r>
      <w:r>
        <w:tab/>
        <w:t>1s &amp; 4s dance DoSiDo with corners &amp; face partner across set; 4s+1s turn partner 1.1/2 RH to own side. 2 4 1 3</w:t>
      </w:r>
    </w:p>
    <w:p w:rsidR="00B11EB3" w:rsidRDefault="00B11EB3" w:rsidP="00B11EB3"/>
    <w:p w:rsidR="00B11EB3" w:rsidRDefault="00B11EB3" w:rsidP="00B11EB3">
      <w:pPr>
        <w:pStyle w:val="Minicrib"/>
      </w:pPr>
      <w:r>
        <w:t>WALNUTS AND HONEY FOR BREAKFAST  (S8x32)  3C (4C set)</w:t>
      </w:r>
      <w:r>
        <w:tab/>
        <w:t>Anne Dejean  Walnut Book</w:t>
      </w:r>
    </w:p>
    <w:p w:rsidR="00B11EB3" w:rsidRDefault="00B11EB3" w:rsidP="00B11EB3">
      <w:pPr>
        <w:pStyle w:val="DanceBody"/>
      </w:pPr>
      <w:r>
        <w:t xml:space="preserve"> 1- 8</w:t>
      </w:r>
      <w:r>
        <w:tab/>
        <w:t xml:space="preserve">1s set to 2s &amp; change places RH; 1M+2M set &amp; change places RH </w:t>
      </w:r>
      <w:r>
        <w:rPr>
          <w:b/>
        </w:rPr>
        <w:t>while</w:t>
      </w:r>
      <w:r>
        <w:t xml:space="preserve"> 1L+3L set &amp; change places RH (Men's side 1 2 3, Ladies' side 2 3 1)</w:t>
      </w:r>
    </w:p>
    <w:p w:rsidR="00B11EB3" w:rsidRPr="006B40B3" w:rsidRDefault="00B11EB3" w:rsidP="00B11EB3">
      <w:pPr>
        <w:pStyle w:val="DanceBody"/>
      </w:pPr>
      <w:r>
        <w:t xml:space="preserve"> 9-16</w:t>
      </w:r>
      <w:r>
        <w:tab/>
        <w:t>All dance 3 couple Bourrel:</w:t>
      </w:r>
    </w:p>
    <w:p w:rsidR="00B11EB3" w:rsidRPr="006B40B3" w:rsidRDefault="00B11EB3" w:rsidP="00B11EB3">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rPr>
        <w:t>while</w:t>
      </w:r>
      <w:r w:rsidRPr="006B40B3">
        <w:t xml:space="preserve"> 3M &amp; 2L chase anticl</w:t>
      </w:r>
      <w:r>
        <w:t>'</w:t>
      </w:r>
      <w:r w:rsidRPr="006B40B3">
        <w:t>wise to face them</w:t>
      </w:r>
    </w:p>
    <w:p w:rsidR="00B11EB3" w:rsidRDefault="00B11EB3" w:rsidP="00B11EB3">
      <w:pPr>
        <w:pStyle w:val="DanceBody"/>
      </w:pPr>
      <w:r>
        <w:tab/>
        <w:t xml:space="preserve">13-16 </w:t>
      </w:r>
      <w:r w:rsidRPr="006B40B3">
        <w:t>All set &amp; turn 2H to own sides.  3 1 2</w:t>
      </w:r>
    </w:p>
    <w:p w:rsidR="00B11EB3" w:rsidRDefault="00B11EB3" w:rsidP="00B11EB3">
      <w:pPr>
        <w:pStyle w:val="DanceBody"/>
      </w:pPr>
      <w:r>
        <w:t>17-24</w:t>
      </w:r>
      <w:r>
        <w:tab/>
        <w:t>3s+1s+2s set &amp; circle 6H round to left</w:t>
      </w:r>
    </w:p>
    <w:p w:rsidR="00B11EB3" w:rsidRDefault="00B11EB3" w:rsidP="00B11EB3">
      <w:pPr>
        <w:pStyle w:val="DanceBody"/>
      </w:pPr>
      <w:r>
        <w:t>25-28</w:t>
      </w:r>
      <w:r>
        <w:tab/>
        <w:t xml:space="preserve">1s cross RH &amp; cast right into lines of 3 across </w:t>
      </w:r>
      <w:r>
        <w:rPr>
          <w:b/>
        </w:rPr>
        <w:t>while</w:t>
      </w:r>
      <w:r>
        <w:t xml:space="preserve"> corners dance 1/2 R&amp;L (no polite turns)</w:t>
      </w:r>
    </w:p>
    <w:p w:rsidR="00B11EB3" w:rsidRDefault="00B11EB3" w:rsidP="00B11EB3">
      <w:pPr>
        <w:pStyle w:val="DanceBody"/>
      </w:pPr>
      <w:r>
        <w:t>29-32</w:t>
      </w:r>
      <w:r>
        <w:tab/>
        <w:t xml:space="preserve">1s pass RSh (1 bar), Retire passing LSh (1 bar), pull back RSh to face opp side </w:t>
      </w:r>
      <w:r>
        <w:rPr>
          <w:b/>
        </w:rPr>
        <w:t>while</w:t>
      </w:r>
      <w:r>
        <w:t xml:space="preserve"> corners pass partner RSh into centre &amp; face, 2s+1s+3s Retire to own side. 2 1 3</w:t>
      </w:r>
    </w:p>
    <w:p w:rsidR="00B11EB3" w:rsidRPr="00106D80" w:rsidRDefault="00B11EB3" w:rsidP="00B11EB3">
      <w:pPr>
        <w:pStyle w:val="DanceBody"/>
        <w:keepNext w:val="0"/>
        <w:rPr>
          <w:i/>
        </w:rPr>
      </w:pPr>
      <w:r w:rsidRPr="00106D80">
        <w:rPr>
          <w:i/>
        </w:rPr>
        <w:t xml:space="preserve">Note: Bars 29-32 easier: 1s face partner (bar 29), turn 1/4 (bar 30) </w:t>
      </w:r>
      <w:r>
        <w:rPr>
          <w:i/>
        </w:rPr>
        <w:t xml:space="preserve">still facing partner </w:t>
      </w:r>
      <w:r w:rsidRPr="00106D80">
        <w:rPr>
          <w:i/>
        </w:rPr>
        <w:t>&amp; then Retire with 2s &amp; 3s to own side</w:t>
      </w:r>
    </w:p>
    <w:p w:rsidR="00B11EB3" w:rsidRDefault="00B11EB3" w:rsidP="00B11EB3"/>
    <w:p w:rsidR="00B11EB3" w:rsidRDefault="00B11EB3" w:rsidP="00B11EB3">
      <w:pPr>
        <w:pStyle w:val="Minicrib"/>
      </w:pPr>
      <w:r>
        <w:t>WALTER'S BIRTHDAY  (R3x32)  3C set</w:t>
      </w:r>
      <w:r>
        <w:tab/>
        <w:t>Gisela Koehne, 2024</w:t>
      </w:r>
    </w:p>
    <w:p w:rsidR="00B11EB3" w:rsidRDefault="00B11EB3" w:rsidP="00B11EB3">
      <w:pPr>
        <w:pStyle w:val="DanceBody"/>
      </w:pPr>
      <w:r>
        <w:t xml:space="preserve"> 1- 4</w:t>
      </w:r>
      <w:r>
        <w:tab/>
        <w:t>1L+2L dance RSh round partner back to places</w:t>
      </w:r>
    </w:p>
    <w:p w:rsidR="00B11EB3" w:rsidRDefault="00B11EB3" w:rsidP="00B11EB3">
      <w:pPr>
        <w:pStyle w:val="DanceBody"/>
      </w:pPr>
      <w:r>
        <w:t xml:space="preserve"> 5- 8</w:t>
      </w:r>
      <w:r>
        <w:tab/>
        <w:t>1M+2M repeat bars 1-4 to finish on centre line facing Ladies side between partner &amp; next Lady below</w:t>
      </w:r>
    </w:p>
    <w:p w:rsidR="00B11EB3" w:rsidRDefault="00B11EB3" w:rsidP="00B11EB3">
      <w:pPr>
        <w:pStyle w:val="DanceBody"/>
      </w:pPr>
      <w:r>
        <w:t xml:space="preserve"> 9-10</w:t>
      </w:r>
      <w:r>
        <w:tab/>
        <w:t>1s+2s+3L Balance in line in W-shape</w:t>
      </w:r>
    </w:p>
    <w:p w:rsidR="00B11EB3" w:rsidRDefault="00B11EB3" w:rsidP="00B11EB3">
      <w:pPr>
        <w:pStyle w:val="DanceBody"/>
      </w:pPr>
      <w:r>
        <w:t>11-12</w:t>
      </w:r>
      <w:r>
        <w:tab/>
        <w:t xml:space="preserve">1L+2L cross to Men's side </w:t>
      </w:r>
      <w:r>
        <w:rPr>
          <w:b/>
        </w:rPr>
        <w:t>while</w:t>
      </w:r>
      <w:r>
        <w:t xml:space="preserve"> 1M+2M set turning to face Men's side</w:t>
      </w:r>
    </w:p>
    <w:p w:rsidR="00B11EB3" w:rsidRDefault="00B11EB3" w:rsidP="00B11EB3">
      <w:pPr>
        <w:pStyle w:val="DanceBody"/>
      </w:pPr>
      <w:r>
        <w:t>13-14</w:t>
      </w:r>
      <w:r>
        <w:tab/>
        <w:t>1s+2s+3M Balance in line</w:t>
      </w:r>
    </w:p>
    <w:p w:rsidR="00B11EB3" w:rsidRPr="00075B59" w:rsidRDefault="00B11EB3" w:rsidP="00B11EB3">
      <w:pPr>
        <w:pStyle w:val="DanceBody"/>
      </w:pPr>
      <w:r>
        <w:t>15-16</w:t>
      </w:r>
      <w:r>
        <w:tab/>
        <w:t>1M+2M set turning, 1L+2L cross to Ladies side</w:t>
      </w:r>
    </w:p>
    <w:p w:rsidR="00B11EB3" w:rsidRDefault="00B11EB3" w:rsidP="00B11EB3">
      <w:pPr>
        <w:pStyle w:val="DanceBody"/>
      </w:pPr>
      <w:r>
        <w:t>17-24</w:t>
      </w:r>
      <w:r>
        <w:tab/>
        <w:t>1s+2s dance the Chain Progression:</w:t>
      </w:r>
    </w:p>
    <w:p w:rsidR="00B11EB3" w:rsidRDefault="00B11EB3" w:rsidP="00B11EB3">
      <w:pPr>
        <w:pStyle w:val="DanceBody"/>
      </w:pPr>
      <w:r>
        <w:tab/>
        <w:t>1s+2s 3/4 turn RH, 1M+2L turn 1.1/2 times LH as partners chase clockwise 1/2 way, 2s+1s turn 3/4 RH, 1s finish in Allemande hold 2 1 3</w:t>
      </w:r>
    </w:p>
    <w:p w:rsidR="00B11EB3" w:rsidRPr="00CE013E" w:rsidRDefault="00B11EB3" w:rsidP="00B11EB3">
      <w:pPr>
        <w:pStyle w:val="DanceBody"/>
        <w:keepNext w:val="0"/>
      </w:pPr>
      <w:r>
        <w:t>25-32</w:t>
      </w:r>
      <w:r>
        <w:tab/>
        <w:t>1s+3s dance Allemande 2 3 1</w:t>
      </w:r>
    </w:p>
    <w:p w:rsidR="00B11EB3" w:rsidRDefault="00B11EB3" w:rsidP="00B11EB3"/>
    <w:p w:rsidR="00B11EB3" w:rsidRDefault="00B11EB3" w:rsidP="00B11EB3">
      <w:pPr>
        <w:pStyle w:val="Minicrib"/>
      </w:pPr>
      <w:r>
        <w:t>THE WALTHAM LADIES  (M-(S64+J32))  Sq.Set</w:t>
      </w:r>
      <w:r>
        <w:tab/>
        <w:t>Amanda Peart  The Sunday Class 1</w:t>
      </w:r>
    </w:p>
    <w:p w:rsidR="00B11EB3" w:rsidRDefault="00B11EB3" w:rsidP="00B11EB3">
      <w:pPr>
        <w:pStyle w:val="DanceBody"/>
      </w:pPr>
      <w:r>
        <w:t>Strathspey</w:t>
      </w:r>
    </w:p>
    <w:p w:rsidR="00B11EB3" w:rsidRDefault="00B11EB3" w:rsidP="00B11EB3">
      <w:pPr>
        <w:pStyle w:val="DanceBody"/>
      </w:pPr>
      <w:r>
        <w:t>1- 16</w:t>
      </w:r>
      <w:r>
        <w:tab/>
        <w:t>1L (setting) Adv+Ret; then 2L, then 3L, then 4L repeats bars 1-4</w:t>
      </w:r>
    </w:p>
    <w:p w:rsidR="00B11EB3" w:rsidRDefault="00B11EB3" w:rsidP="00B11EB3">
      <w:pPr>
        <w:pStyle w:val="DanceBody"/>
      </w:pPr>
      <w:r>
        <w:t>17-24</w:t>
      </w:r>
      <w:r>
        <w:tab/>
        <w:t>All circle 8H round and back</w:t>
      </w:r>
    </w:p>
    <w:p w:rsidR="00B11EB3" w:rsidRDefault="00B11EB3" w:rsidP="00B11EB3">
      <w:pPr>
        <w:pStyle w:val="DanceBody"/>
      </w:pPr>
      <w:r>
        <w:t>25-32</w:t>
      </w:r>
      <w:r>
        <w:tab/>
        <w:t>1s facing 3s, 2s+4s facing partner to start, dance interlocking R&amp;L (1s with 3s &amp; 2s with 4s)</w:t>
      </w:r>
    </w:p>
    <w:p w:rsidR="00B11EB3" w:rsidRDefault="00B11EB3" w:rsidP="00B11EB3">
      <w:pPr>
        <w:pStyle w:val="DanceBody"/>
      </w:pPr>
      <w:r>
        <w:t>Chorus</w:t>
      </w:r>
    </w:p>
    <w:p w:rsidR="00B11EB3" w:rsidRDefault="00B11EB3" w:rsidP="00B11EB3">
      <w:pPr>
        <w:pStyle w:val="DanceBody"/>
      </w:pPr>
      <w:r>
        <w:t>33-40</w:t>
      </w:r>
      <w:r>
        <w:tab/>
        <w:t>All set, turn partner 3/4 RH; Ladies dance LH across 1/2 way, turn opposite Man RH</w:t>
      </w:r>
    </w:p>
    <w:p w:rsidR="00B11EB3" w:rsidRDefault="00B11EB3" w:rsidP="00B11EB3">
      <w:pPr>
        <w:pStyle w:val="DanceBody"/>
      </w:pPr>
      <w:r>
        <w:t>41-48</w:t>
      </w:r>
      <w:r>
        <w:tab/>
        <w:t>Ladies dance LH across 1/2 way, ladies turn partner RH, ladies dance round partner RSh</w:t>
      </w:r>
    </w:p>
    <w:p w:rsidR="00B11EB3" w:rsidRDefault="00B11EB3" w:rsidP="00B11EB3">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B11EB3" w:rsidRDefault="00B11EB3" w:rsidP="00B11EB3">
      <w:pPr>
        <w:pStyle w:val="DanceBody"/>
      </w:pPr>
      <w:r>
        <w:t>57-64</w:t>
      </w:r>
      <w:r>
        <w:tab/>
        <w:t>All turn new partners RH, Ladies dance 1/2 LH across, turn original partner RH 1.1/4 times, finish facing partners on sides</w:t>
      </w:r>
    </w:p>
    <w:p w:rsidR="00B11EB3" w:rsidRDefault="00B11EB3" w:rsidP="00B11EB3">
      <w:pPr>
        <w:pStyle w:val="DanceBody"/>
      </w:pPr>
      <w:r>
        <w:t>Jig</w:t>
      </w:r>
    </w:p>
    <w:p w:rsidR="00B11EB3" w:rsidRDefault="00B11EB3" w:rsidP="00B11EB3">
      <w:pPr>
        <w:pStyle w:val="DanceBody"/>
        <w:keepNext w:val="0"/>
      </w:pPr>
      <w:r>
        <w:t>65-96</w:t>
      </w:r>
      <w:r>
        <w:tab/>
        <w:t>Repeat Chorus (bars 33-64), ending with birl</w:t>
      </w:r>
    </w:p>
    <w:p w:rsidR="00B11EB3" w:rsidRDefault="00B11EB3" w:rsidP="00B11EB3"/>
    <w:p w:rsidR="00B11EB3" w:rsidRDefault="00B11EB3" w:rsidP="00B11EB3">
      <w:pPr>
        <w:pStyle w:val="Minicrib"/>
      </w:pPr>
      <w:r>
        <w:t>WALTZ COUNTRY DANCE  (W40)  Round the Room</w:t>
      </w:r>
      <w:r>
        <w:tab/>
        <w:t>RSCDS Bk 4</w:t>
      </w:r>
    </w:p>
    <w:p w:rsidR="00B11EB3" w:rsidRDefault="00B11EB3" w:rsidP="00B11EB3">
      <w:pPr>
        <w:pStyle w:val="DanceBody"/>
      </w:pPr>
      <w:r>
        <w:t>Round the Room Dance 2 facing 2</w:t>
      </w:r>
    </w:p>
    <w:p w:rsidR="00B11EB3" w:rsidRDefault="00B11EB3" w:rsidP="00B11EB3">
      <w:pPr>
        <w:pStyle w:val="DanceBody"/>
      </w:pPr>
      <w:r>
        <w:t>1- 8</w:t>
      </w:r>
      <w:r>
        <w:tab/>
        <w:t>All set to person opposite, change places passing RSh (Lady making waltz turn to right, Men moving straight forward), set to partners &amp; change places as before</w:t>
      </w:r>
    </w:p>
    <w:p w:rsidR="00B11EB3" w:rsidRDefault="00B11EB3" w:rsidP="00B11EB3">
      <w:pPr>
        <w:pStyle w:val="DanceBody"/>
      </w:pPr>
      <w:r>
        <w:t xml:space="preserve"> 9-16</w:t>
      </w:r>
      <w:r>
        <w:tab/>
        <w:t>Repeat above Fig back to original places</w:t>
      </w:r>
    </w:p>
    <w:p w:rsidR="00B11EB3" w:rsidRDefault="00B11EB3" w:rsidP="00B11EB3">
      <w:pPr>
        <w:pStyle w:val="DanceBody"/>
      </w:pPr>
      <w:r>
        <w:t>17-32</w:t>
      </w:r>
      <w:r>
        <w:tab/>
        <w:t>All join hands &amp; balance forward &amp; backward, Men pass Lady on left over to the right (2H). Repeat 3 times, finishing in ballroom hold with partner</w:t>
      </w:r>
    </w:p>
    <w:p w:rsidR="00B11EB3" w:rsidRDefault="00B11EB3" w:rsidP="00B11EB3">
      <w:pPr>
        <w:pStyle w:val="DanceBody"/>
      </w:pPr>
      <w:r>
        <w:t>33-40</w:t>
      </w:r>
      <w:r>
        <w:tab/>
        <w:t>Couples waltz around each other (Men pass by left), moving anticlockwise, to meet next couple</w:t>
      </w:r>
    </w:p>
    <w:p w:rsidR="00B11EB3" w:rsidRDefault="00B11EB3" w:rsidP="00B11EB3">
      <w:pPr>
        <w:pStyle w:val="DanceBody"/>
        <w:keepNext w:val="0"/>
      </w:pPr>
      <w:r>
        <w:tab/>
      </w:r>
      <w:r w:rsidRPr="003F775B">
        <w:rPr>
          <w:i/>
        </w:rPr>
        <w:t>Variation bars 33-40:</w:t>
      </w:r>
      <w:r>
        <w:t xml:space="preserve">  Couples Poussette passing to meet next couple</w:t>
      </w:r>
    </w:p>
    <w:p w:rsidR="00B11EB3" w:rsidRDefault="00B11EB3" w:rsidP="00B11EB3"/>
    <w:p w:rsidR="00B11EB3" w:rsidRDefault="00B11EB3" w:rsidP="00B11EB3">
      <w:pPr>
        <w:pStyle w:val="Minicrib"/>
      </w:pPr>
      <w:r>
        <w:t>THE WANDERING DRUMMER  (R3x32)  3C set</w:t>
      </w:r>
      <w:r>
        <w:tab/>
        <w:t>Iain Boyd  Happy to Meet</w:t>
      </w:r>
    </w:p>
    <w:p w:rsidR="00B11EB3" w:rsidRDefault="00B11EB3" w:rsidP="00B11EB3">
      <w:pPr>
        <w:pStyle w:val="DanceBody"/>
      </w:pPr>
      <w:r>
        <w:t xml:space="preserve"> 1- 8</w:t>
      </w:r>
      <w:r>
        <w:tab/>
        <w:t>All circle 6H round &amp; back</w:t>
      </w:r>
    </w:p>
    <w:p w:rsidR="00B11EB3" w:rsidRDefault="00B11EB3" w:rsidP="00B11EB3">
      <w:pPr>
        <w:pStyle w:val="DanceBody"/>
      </w:pPr>
      <w:r>
        <w:t xml:space="preserve"> 9-16</w:t>
      </w:r>
      <w:r>
        <w:tab/>
        <w:t>1s dance Fig of 8 on own sides (between 2s to start)</w:t>
      </w:r>
    </w:p>
    <w:p w:rsidR="00B11EB3" w:rsidRDefault="00B11EB3" w:rsidP="00B11EB3">
      <w:pPr>
        <w:pStyle w:val="DanceBody"/>
      </w:pPr>
      <w:r>
        <w:t>17-24</w:t>
      </w:r>
      <w:r>
        <w:tab/>
        <w:t>1s slip step down &amp; back, cast to 3</w:t>
      </w:r>
      <w:r w:rsidRPr="00972EEB">
        <w:t>rd</w:t>
      </w:r>
      <w:r>
        <w:t xml:space="preserve"> place</w:t>
      </w:r>
    </w:p>
    <w:p w:rsidR="00B11EB3" w:rsidRDefault="00B11EB3" w:rsidP="00B11EB3">
      <w:pPr>
        <w:pStyle w:val="DanceBody"/>
        <w:keepNext w:val="0"/>
      </w:pPr>
      <w:r>
        <w:t>25-32</w:t>
      </w:r>
      <w:r>
        <w:tab/>
        <w:t>3s+1s dance R&amp;L</w:t>
      </w:r>
    </w:p>
    <w:p w:rsidR="00B11EB3" w:rsidRDefault="00B11EB3" w:rsidP="00B11EB3"/>
    <w:p w:rsidR="00B11EB3" w:rsidRDefault="00B11EB3" w:rsidP="00B11EB3">
      <w:pPr>
        <w:pStyle w:val="Minicrib"/>
      </w:pPr>
      <w:r>
        <w:t>THE WANDERING EGGPLANT  (R8x32)  3C (4C set)</w:t>
      </w:r>
      <w:r>
        <w:tab/>
        <w:t>S McKinnel</w:t>
      </w:r>
    </w:p>
    <w:p w:rsidR="00B11EB3" w:rsidRDefault="00B11EB3" w:rsidP="00B11EB3">
      <w:pPr>
        <w:pStyle w:val="DanceBody"/>
      </w:pPr>
      <w:r>
        <w:t xml:space="preserve"> 1- 8</w:t>
      </w:r>
      <w:r>
        <w:tab/>
        <w:t>1L crosses down to dance a reel of 3 on opposite side (LSh to 3M) while 1M crosses over &amp; dances down behind 2L into RH across with 2L+3L</w:t>
      </w:r>
    </w:p>
    <w:p w:rsidR="00B11EB3" w:rsidRDefault="00B11EB3" w:rsidP="00B11EB3">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B11EB3" w:rsidRDefault="00B11EB3" w:rsidP="00B11EB3">
      <w:pPr>
        <w:pStyle w:val="DanceBody"/>
      </w:pPr>
      <w:r>
        <w:t>17-24</w:t>
      </w:r>
      <w:r>
        <w:tab/>
        <w:t>1s</w:t>
      </w:r>
      <w:r w:rsidRPr="00B6716D">
        <w:t xml:space="preserve"> lead down middle </w:t>
      </w:r>
      <w:r>
        <w:t>&amp;</w:t>
      </w:r>
      <w:r w:rsidRPr="00B6716D">
        <w:t xml:space="preserve"> up to 2nd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WANDERING PIPER  (J4x32)  4C set</w:t>
      </w:r>
      <w:r>
        <w:tab/>
        <w:t>Roy Goldring  G &amp; S Dances 2</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1L+2M turn LH, 1M+2L turn RH</w:t>
      </w:r>
    </w:p>
    <w:p w:rsidR="00B11EB3" w:rsidRDefault="00B11EB3" w:rsidP="00B11EB3">
      <w:pPr>
        <w:pStyle w:val="DanceBody"/>
      </w:pPr>
      <w:r>
        <w:t>17-24</w:t>
      </w:r>
      <w:r>
        <w:tab/>
        <w:t>1s slip step down the middle for 4 steps, back to top &amp; cast to 4</w:t>
      </w:r>
      <w:r w:rsidRPr="00972EEB">
        <w:t>th</w:t>
      </w:r>
      <w:r>
        <w:t xml:space="preserve"> place</w:t>
      </w:r>
    </w:p>
    <w:p w:rsidR="00B11EB3" w:rsidRDefault="00B11EB3" w:rsidP="00B11EB3">
      <w:pPr>
        <w:pStyle w:val="DanceBody"/>
        <w:keepNext w:val="0"/>
      </w:pPr>
      <w:r>
        <w:t>25-32</w:t>
      </w:r>
      <w:r>
        <w:tab/>
        <w:t>4s+1s dance R&amp;L</w:t>
      </w:r>
    </w:p>
    <w:p w:rsidR="00B11EB3" w:rsidRDefault="00B11EB3" w:rsidP="00B11EB3"/>
    <w:p w:rsidR="00B11EB3" w:rsidRDefault="00B11EB3" w:rsidP="00B11EB3">
      <w:pPr>
        <w:pStyle w:val="Minicrib"/>
      </w:pPr>
      <w:r>
        <w:t>THE WANDERING WALLABY  (J4x32)  4C set</w:t>
      </w:r>
      <w:r>
        <w:tab/>
        <w:t>Peter Fish  RSCDS Bk 50</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All dance reel of 4 on own sides</w:t>
      </w:r>
    </w:p>
    <w:p w:rsidR="00B11EB3" w:rsidRDefault="00B11EB3" w:rsidP="00B11EB3">
      <w:pPr>
        <w:pStyle w:val="DanceBody"/>
      </w:pPr>
      <w:r>
        <w:t>17-24</w:t>
      </w:r>
      <w:r>
        <w:tab/>
        <w:t>1s followed by 2s+3s+4s cast behind own lines (4 bars), meet partners &amp; dance up NHJ  remaining in middle</w:t>
      </w:r>
    </w:p>
    <w:p w:rsidR="00B11EB3" w:rsidRDefault="00B11EB3" w:rsidP="00B11EB3">
      <w:pPr>
        <w:pStyle w:val="DanceBody"/>
        <w:keepNext w:val="0"/>
      </w:pPr>
      <w:r>
        <w:t>25-32</w:t>
      </w:r>
      <w:r>
        <w:tab/>
        <w:t xml:space="preserve">1s NHJ set twice &amp; cast to 4th place </w:t>
      </w:r>
      <w:r>
        <w:rPr>
          <w:b/>
        </w:rPr>
        <w:t>while</w:t>
      </w:r>
      <w:r>
        <w:t xml:space="preserve"> 2s+3s+4s dance promenade dancing up 1 place extra at end.  2 3 4 1</w:t>
      </w:r>
    </w:p>
    <w:p w:rsidR="00B11EB3" w:rsidRDefault="00B11EB3" w:rsidP="00B11EB3"/>
    <w:p w:rsidR="00B11EB3" w:rsidRDefault="00B11EB3" w:rsidP="00B11EB3">
      <w:pPr>
        <w:pStyle w:val="Minicrib"/>
      </w:pPr>
      <w:r>
        <w:t>THE WAPENSHAW  (J4x32)  4C set</w:t>
      </w:r>
      <w:r>
        <w:tab/>
        <w:t>John Drewry  Brodie Bk</w:t>
      </w:r>
    </w:p>
    <w:p w:rsidR="00B11EB3" w:rsidRDefault="00B11EB3" w:rsidP="00B11EB3">
      <w:pPr>
        <w:pStyle w:val="DanceBody"/>
      </w:pPr>
      <w:r>
        <w:t>3s &amp; 4s start on opp sides</w:t>
      </w:r>
    </w:p>
    <w:p w:rsidR="00B11EB3" w:rsidRDefault="00B11EB3" w:rsidP="00B11EB3">
      <w:pPr>
        <w:pStyle w:val="DanceBody"/>
      </w:pPr>
      <w:r>
        <w:t xml:space="preserve"> 1- 8</w:t>
      </w:r>
      <w:r>
        <w:tab/>
        <w:t>1M+4L</w:t>
      </w:r>
      <w:r w:rsidRPr="007F0D5A">
        <w:rPr>
          <w:b/>
        </w:rPr>
        <w:t xml:space="preserve"> also </w:t>
      </w:r>
      <w:r>
        <w:t>1L+4M dance figs of 8 on sides round 2s+3s (dancing between 2s/3s to start)</w:t>
      </w:r>
    </w:p>
    <w:p w:rsidR="00B11EB3" w:rsidRDefault="00B11EB3" w:rsidP="00B11EB3">
      <w:pPr>
        <w:pStyle w:val="DanceBody"/>
      </w:pPr>
      <w:r>
        <w:t xml:space="preserve"> 9-16</w:t>
      </w:r>
      <w:r>
        <w:tab/>
        <w:t>1s &amp; 4s turn partners RH 1.1/2 times, cast in 1 place &amp; dance 1/2 RH across to end in prom hold with other partner facing 2M/3M</w:t>
      </w:r>
    </w:p>
    <w:p w:rsidR="00B11EB3" w:rsidRDefault="00B11EB3" w:rsidP="00B11EB3">
      <w:pPr>
        <w:pStyle w:val="DanceBody"/>
      </w:pPr>
      <w:r>
        <w:t>17-24</w:t>
      </w:r>
      <w:r>
        <w:tab/>
        <w:t>1M+4L</w:t>
      </w:r>
      <w:r w:rsidRPr="007F0D5A">
        <w:rPr>
          <w:b/>
        </w:rPr>
        <w:t xml:space="preserve"> also </w:t>
      </w:r>
      <w:r>
        <w:t>1L+4M dance RSh reels of 3 on sides &amp; end in centre facing out sides</w:t>
      </w:r>
    </w:p>
    <w:p w:rsidR="00B11EB3" w:rsidRDefault="00B11EB3" w:rsidP="00B11EB3">
      <w:pPr>
        <w:pStyle w:val="DanceBody"/>
        <w:keepNext w:val="0"/>
      </w:pPr>
      <w:r>
        <w:t>25-32</w:t>
      </w:r>
      <w:r>
        <w:tab/>
        <w:t>1s+4s 1/2 turn corners with nearer hand, cross down/up 1 place</w:t>
      </w:r>
      <w:r w:rsidRPr="00BA6B4D">
        <w:rPr>
          <w:b/>
        </w:rPr>
        <w:t xml:space="preserve"> while </w:t>
      </w:r>
      <w:r>
        <w:t>corners cast to ends &amp; turn 'new' corners once round to end 2 4 (1)(3)</w:t>
      </w:r>
    </w:p>
    <w:p w:rsidR="00B11EB3" w:rsidRDefault="00B11EB3" w:rsidP="00B11EB3"/>
    <w:p w:rsidR="00B11EB3" w:rsidRDefault="00B11EB3" w:rsidP="00B11EB3">
      <w:pPr>
        <w:pStyle w:val="Minicrib"/>
      </w:pPr>
      <w:r>
        <w:t>THE WARATAH WEAVER  (J4x32)  4C set</w:t>
      </w:r>
      <w:r>
        <w:tab/>
        <w:t>Elma See  2nd Bk Graded SCDs</w:t>
      </w:r>
    </w:p>
    <w:p w:rsidR="00B11EB3" w:rsidRDefault="00B11EB3" w:rsidP="00B11EB3">
      <w:pPr>
        <w:pStyle w:val="DanceBody"/>
      </w:pPr>
      <w:r>
        <w:t xml:space="preserve"> 1- 8</w:t>
      </w:r>
      <w:r>
        <w:tab/>
        <w:t>1s dance Figs of 8 on own sides (dancing in &amp; down to start)</w:t>
      </w:r>
    </w:p>
    <w:p w:rsidR="00B11EB3" w:rsidRDefault="00B11EB3" w:rsidP="00B11EB3">
      <w:pPr>
        <w:pStyle w:val="DanceBody"/>
      </w:pPr>
      <w:r>
        <w:t xml:space="preserve"> 9-16</w:t>
      </w:r>
      <w:r>
        <w:tab/>
        <w:t>3s dance Figs of 8 on own sides (dancing in &amp; up to start)</w:t>
      </w:r>
    </w:p>
    <w:p w:rsidR="00B11EB3" w:rsidRDefault="00B11EB3" w:rsidP="00B11EB3">
      <w:pPr>
        <w:pStyle w:val="DanceBody"/>
      </w:pPr>
      <w:r>
        <w:t>17-24</w:t>
      </w:r>
      <w:r>
        <w:tab/>
        <w:t>1s+2s+3s turn RH, turn LH</w:t>
      </w:r>
    </w:p>
    <w:p w:rsidR="00B11EB3" w:rsidRDefault="00B11EB3" w:rsidP="00B11EB3">
      <w:pPr>
        <w:pStyle w:val="DanceBody"/>
        <w:keepNext w:val="0"/>
      </w:pPr>
      <w:r>
        <w:t>25-32</w:t>
      </w:r>
      <w:r>
        <w:tab/>
        <w:t>1s slip step down for 4 steps &amp; back up to top, 1s cast to bottom</w:t>
      </w:r>
      <w:r w:rsidRPr="00BA6B4D">
        <w:rPr>
          <w:b/>
        </w:rPr>
        <w:t xml:space="preserve"> </w:t>
      </w:r>
      <w:r>
        <w:rPr>
          <w:b/>
        </w:rPr>
        <w:t xml:space="preserve">as </w:t>
      </w:r>
      <w:r>
        <w:t>2s+3s+4s step up</w:t>
      </w:r>
    </w:p>
    <w:p w:rsidR="00B11EB3" w:rsidRDefault="00B11EB3" w:rsidP="00B11EB3"/>
    <w:p w:rsidR="00B11EB3" w:rsidRDefault="00B11EB3" w:rsidP="00B11EB3">
      <w:pPr>
        <w:pStyle w:val="Minicrib"/>
      </w:pPr>
      <w:r>
        <w:t>THE WARDEN'S WIFE  (R8x32)  3C (4C set)</w:t>
      </w:r>
      <w:r>
        <w:tab/>
        <w:t>R Spaegele</w:t>
      </w:r>
    </w:p>
    <w:p w:rsidR="00B11EB3" w:rsidRDefault="00B11EB3" w:rsidP="00B11EB3">
      <w:pPr>
        <w:pStyle w:val="DanceBody"/>
      </w:pPr>
      <w:r>
        <w:t xml:space="preserve"> 1- 8</w:t>
      </w:r>
      <w:r>
        <w:tab/>
        <w:t>1s cross RH, cast 1 place, cross LH, Lady casts up &amp; Man down</w:t>
      </w:r>
    </w:p>
    <w:p w:rsidR="00B11EB3" w:rsidRDefault="00B11EB3" w:rsidP="00B11EB3">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B11EB3" w:rsidRDefault="00B11EB3" w:rsidP="00B11EB3">
      <w:pPr>
        <w:pStyle w:val="DanceBody"/>
      </w:pPr>
      <w:r>
        <w:t>17-24</w:t>
      </w:r>
      <w:r>
        <w:tab/>
        <w:t>3s &amp; 2s 1/2 turn RH</w:t>
      </w:r>
      <w:r w:rsidRPr="00BA6B4D">
        <w:rPr>
          <w:b/>
        </w:rPr>
        <w:t xml:space="preserve"> while </w:t>
      </w:r>
      <w:r>
        <w:t>1s rotate, 3s+1s+2s chase cl'wise 2 steps to lines across facing prtnr up/dn, 1/2 turn prtnr RH &amp; chase to own sides</w:t>
      </w:r>
    </w:p>
    <w:p w:rsidR="00B11EB3" w:rsidRDefault="00B11EB3" w:rsidP="00B11EB3">
      <w:pPr>
        <w:pStyle w:val="DanceBody"/>
        <w:keepNext w:val="0"/>
      </w:pPr>
      <w:r>
        <w:t>25-32</w:t>
      </w:r>
      <w:r>
        <w:tab/>
        <w:t>2s+1s+3s circle 6H round to left for 6 steps, pivot left &amp; chase back to places</w:t>
      </w:r>
    </w:p>
    <w:p w:rsidR="00B11EB3" w:rsidRDefault="00B11EB3" w:rsidP="00B11EB3"/>
    <w:p w:rsidR="00B11EB3" w:rsidRDefault="00B11EB3" w:rsidP="00B11EB3">
      <w:pPr>
        <w:pStyle w:val="Minicrib"/>
      </w:pPr>
      <w:r>
        <w:t>THE WARDROBE  (R8x32)  3C (4C set)</w:t>
      </w:r>
      <w:r>
        <w:tab/>
        <w:t>John Campbell  Belfast Platinum Anniv</w:t>
      </w:r>
    </w:p>
    <w:p w:rsidR="00B11EB3" w:rsidRDefault="00B11EB3" w:rsidP="00B11EB3">
      <w:pPr>
        <w:pStyle w:val="DanceBody"/>
      </w:pPr>
      <w:r>
        <w:t xml:space="preserve"> 1- 8</w:t>
      </w:r>
      <w:r>
        <w:tab/>
        <w:t>1s lead down &amp; back to face 1st corners (2s step up 3-4)</w:t>
      </w:r>
    </w:p>
    <w:p w:rsidR="00B11EB3" w:rsidRDefault="00B11EB3" w:rsidP="00B11EB3">
      <w:pPr>
        <w:pStyle w:val="DanceBody"/>
      </w:pPr>
      <w:r>
        <w:t xml:space="preserve"> 9-16</w:t>
      </w:r>
      <w:r>
        <w:tab/>
        <w:t>1s dance "Hello-Goodbye" setting ending with petronella turn to 2nd place own side</w:t>
      </w:r>
    </w:p>
    <w:p w:rsidR="00B11EB3" w:rsidRDefault="00B11EB3" w:rsidP="00B11EB3">
      <w:pPr>
        <w:pStyle w:val="DanceBody"/>
      </w:pPr>
      <w:r>
        <w:t>17-28</w:t>
      </w:r>
      <w:r>
        <w:tab/>
        <w:t>2s+1s+3s dance R&amp;L for 3 couples</w:t>
      </w:r>
    </w:p>
    <w:p w:rsidR="00B11EB3" w:rsidRDefault="00B11EB3" w:rsidP="00B11EB3">
      <w:pPr>
        <w:pStyle w:val="DanceBody"/>
        <w:keepNext w:val="0"/>
      </w:pPr>
      <w:r>
        <w:t>29-32</w:t>
      </w:r>
      <w:r>
        <w:tab/>
        <w:t>1s turn RH.  2 1 3</w:t>
      </w:r>
    </w:p>
    <w:p w:rsidR="00B11EB3" w:rsidRDefault="00B11EB3" w:rsidP="00B11EB3"/>
    <w:p w:rsidR="00B11EB3" w:rsidRDefault="00B11EB3" w:rsidP="00B11EB3">
      <w:pPr>
        <w:pStyle w:val="Minicrib"/>
      </w:pPr>
      <w:r>
        <w:t>WARM ME UP SCOTTIE  (J8x32)  3C (4C set)</w:t>
      </w:r>
      <w:r>
        <w:tab/>
        <w:t>Gaye Collin  SCD Is All Around The World</w:t>
      </w:r>
    </w:p>
    <w:p w:rsidR="00B11EB3" w:rsidRDefault="00B11EB3" w:rsidP="00B11EB3">
      <w:pPr>
        <w:pStyle w:val="DanceBody"/>
      </w:pPr>
      <w:r>
        <w:t xml:space="preserve"> 1- 8</w:t>
      </w:r>
      <w:r>
        <w:tab/>
        <w:t>1s set, cross down RH, dance down behind 3s, cross back to 2nd place own sides (2s step up 5-6)</w:t>
      </w:r>
    </w:p>
    <w:p w:rsidR="00B11EB3" w:rsidRDefault="00B11EB3" w:rsidP="00B11EB3">
      <w:pPr>
        <w:pStyle w:val="DanceBody"/>
      </w:pPr>
      <w:r>
        <w:t xml:space="preserve"> 9-16</w:t>
      </w:r>
      <w:r>
        <w:tab/>
        <w:t>2s+1s+3s dance mirror (reflection) reels of 3 on sides (1s out/up to start).  1s dance up, remain in the middle, ready for …</w:t>
      </w:r>
    </w:p>
    <w:p w:rsidR="00B11EB3" w:rsidRDefault="00B11EB3" w:rsidP="00B11EB3">
      <w:pPr>
        <w:pStyle w:val="DanceBody"/>
      </w:pPr>
      <w:r>
        <w:t>17-24</w:t>
      </w:r>
      <w:r>
        <w:tab/>
        <w:t>2s+1s dance RH across; 1s+3s dance LH across.  1s remain end in middle, 1L facing up, 1M facing down</w:t>
      </w:r>
    </w:p>
    <w:p w:rsidR="00B11EB3" w:rsidRDefault="00B11EB3" w:rsidP="00B11EB3">
      <w:pPr>
        <w:pStyle w:val="DanceBody"/>
        <w:keepNext w:val="0"/>
      </w:pPr>
      <w:r>
        <w:t>25-32</w:t>
      </w:r>
      <w:r>
        <w:tab/>
        <w:t>1s dance out of ends, cast to Right into 2nd place own sides.  All turn partner RH</w:t>
      </w:r>
    </w:p>
    <w:p w:rsidR="00B11EB3" w:rsidRDefault="00B11EB3" w:rsidP="00B11EB3"/>
    <w:p w:rsidR="00B11EB3" w:rsidRDefault="00B11EB3" w:rsidP="00B11EB3">
      <w:pPr>
        <w:pStyle w:val="Minicrib"/>
      </w:pPr>
      <w:r>
        <w:t>WARM UP REEL  (R8x32)  3C (4C set)</w:t>
      </w:r>
      <w:r>
        <w:tab/>
        <w:t>Gaye Collin</w:t>
      </w:r>
    </w:p>
    <w:p w:rsidR="00B11EB3" w:rsidRDefault="00B11EB3" w:rsidP="00B11EB3">
      <w:pPr>
        <w:pStyle w:val="DanceBody"/>
      </w:pPr>
      <w:r>
        <w:t xml:space="preserve"> 1- 8</w:t>
      </w:r>
      <w:r>
        <w:tab/>
        <w:t xml:space="preserve">1s+2s Adv+Ret; 1L+2L dance in/up </w:t>
      </w:r>
      <w:r>
        <w:rPr>
          <w:b/>
        </w:rPr>
        <w:t>while</w:t>
      </w:r>
      <w:r>
        <w:t xml:space="preserve"> 1M+2M in/down &amp; flow into clockwise chase down/up own side to change places.  2 1 3</w:t>
      </w:r>
    </w:p>
    <w:p w:rsidR="00B11EB3" w:rsidRDefault="00B11EB3" w:rsidP="00B11EB3">
      <w:pPr>
        <w:pStyle w:val="DanceBody"/>
      </w:pPr>
      <w:r>
        <w:t xml:space="preserve"> 9-16</w:t>
      </w:r>
      <w:r>
        <w:tab/>
        <w:t>2s+1s dance RH across, 1s face down, turn 3s LH once round &amp; pass LSh to face 1st corners</w:t>
      </w:r>
    </w:p>
    <w:p w:rsidR="00B11EB3" w:rsidRDefault="00B11EB3" w:rsidP="00B11EB3">
      <w:pPr>
        <w:pStyle w:val="DanceBody"/>
      </w:pPr>
      <w:r>
        <w:t>17-24</w:t>
      </w:r>
      <w:r>
        <w:tab/>
        <w:t>1s+1st corners dance 1/2 diag RSh reel of 4; pass RSh to dance 1/2 diag RSh reel of 4 with 2nd corners.  1s end in 2nd place opp side.  (3) (1) (2)</w:t>
      </w:r>
    </w:p>
    <w:p w:rsidR="00B11EB3" w:rsidRDefault="00B11EB3" w:rsidP="00B11EB3">
      <w:pPr>
        <w:pStyle w:val="DanceBody"/>
        <w:keepNext w:val="0"/>
      </w:pPr>
      <w:r>
        <w:t>25-32</w:t>
      </w:r>
      <w:r>
        <w:tab/>
        <w:t>3s+1s+2s chase clockwise 1/2 round; all turn partner RH.  2 1 3</w:t>
      </w:r>
    </w:p>
    <w:p w:rsidR="00B11EB3" w:rsidRDefault="00B11EB3" w:rsidP="00B11EB3"/>
    <w:p w:rsidR="00B11EB3" w:rsidRDefault="00B11EB3" w:rsidP="00B11EB3">
      <w:pPr>
        <w:pStyle w:val="Minicrib"/>
      </w:pPr>
      <w:r>
        <w:t>THE WARREN  (R8x28)  2C (4C set)</w:t>
      </w:r>
      <w:r>
        <w:tab/>
        <w:t>Robb Quint  Homemade Dances Vol 2</w:t>
      </w:r>
    </w:p>
    <w:p w:rsidR="00B11EB3" w:rsidRDefault="00B11EB3" w:rsidP="00B11EB3">
      <w:pPr>
        <w:pStyle w:val="DanceBody"/>
      </w:pPr>
      <w:r w:rsidRPr="004049BE">
        <w:t xml:space="preserve"> 1- 8</w:t>
      </w:r>
      <w:r w:rsidRPr="004049BE">
        <w:tab/>
      </w:r>
      <w:r>
        <w:t>1L+2M set advancing &amp; turn RH; 1M+2L repeat</w:t>
      </w:r>
    </w:p>
    <w:p w:rsidR="00B11EB3" w:rsidRDefault="00B11EB3" w:rsidP="00B11EB3">
      <w:pPr>
        <w:pStyle w:val="DanceBody"/>
      </w:pPr>
      <w:r>
        <w:t xml:space="preserve"> 9-16</w:t>
      </w:r>
      <w:r>
        <w:tab/>
        <w:t>1s+2s dance R&amp;L ending facing down/up on sides</w:t>
      </w:r>
    </w:p>
    <w:p w:rsidR="00B11EB3" w:rsidRDefault="00B11EB3" w:rsidP="00B11EB3">
      <w:pPr>
        <w:pStyle w:val="DanceBody"/>
      </w:pPr>
      <w:r>
        <w:t>17-24</w:t>
      </w:r>
      <w:r>
        <w:tab/>
        <w:t>1s+2s set to each &amp; change places (Men RH, Ladies LH); 1s+2s set to each &amp; change places (Men LH, Ladies RH), 1s face out, 2s face in</w:t>
      </w:r>
    </w:p>
    <w:p w:rsidR="00B11EB3" w:rsidRDefault="00B11EB3" w:rsidP="00B11EB3">
      <w:pPr>
        <w:pStyle w:val="DanceBody"/>
        <w:keepNext w:val="0"/>
      </w:pPr>
      <w:r>
        <w:t>25-28</w:t>
      </w:r>
      <w:r>
        <w:tab/>
        <w:t>1s cast (2s step up), 2s+1s set</w:t>
      </w:r>
    </w:p>
    <w:p w:rsidR="00B11EB3" w:rsidRDefault="00B11EB3" w:rsidP="00B11EB3"/>
    <w:p w:rsidR="00B11EB3" w:rsidRDefault="00B11EB3" w:rsidP="00B11EB3">
      <w:pPr>
        <w:pStyle w:val="Minicrib"/>
      </w:pPr>
      <w:r>
        <w:t>THE WASATCH MOUNTAIN REEL  (R5x32)  5C Set</w:t>
      </w:r>
      <w:r>
        <w:tab/>
        <w:t>Martha Morrison Veranth  Wasatch Mountain Coll</w:t>
      </w:r>
    </w:p>
    <w:p w:rsidR="00B11EB3" w:rsidRDefault="00B11EB3" w:rsidP="00B11EB3">
      <w:pPr>
        <w:pStyle w:val="DanceBody"/>
      </w:pPr>
      <w:r>
        <w:t xml:space="preserve"> 1- 8</w:t>
      </w:r>
      <w:r>
        <w:tab/>
        <w:t xml:space="preserve">1s+2s </w:t>
      </w:r>
      <w:r w:rsidRPr="003A1395">
        <w:t>also</w:t>
      </w:r>
      <w:r>
        <w:t xml:space="preserve"> 4s+5s dance R&amp;L</w:t>
      </w:r>
    </w:p>
    <w:p w:rsidR="00B11EB3" w:rsidRDefault="00B11EB3" w:rsidP="00B11EB3">
      <w:pPr>
        <w:pStyle w:val="DanceBody"/>
      </w:pPr>
      <w:r>
        <w:t xml:space="preserve"> 9-16</w:t>
      </w:r>
      <w:r>
        <w:tab/>
        <w:t>2s+3s+4s circle 6H round &amp; back</w:t>
      </w:r>
    </w:p>
    <w:p w:rsidR="00B11EB3" w:rsidRDefault="00B11EB3" w:rsidP="00B11EB3">
      <w:pPr>
        <w:pStyle w:val="DanceBody"/>
      </w:pPr>
      <w:r>
        <w:t>17-20</w:t>
      </w:r>
      <w:r>
        <w:tab/>
        <w:t xml:space="preserve">1s set advancing, join 2H &amp; slip step to 5th place </w:t>
      </w:r>
      <w:r w:rsidRPr="003A1395">
        <w:t>while</w:t>
      </w:r>
      <w:r>
        <w:t xml:space="preserve"> 5s cast up to 1st place</w:t>
      </w:r>
    </w:p>
    <w:p w:rsidR="00B11EB3" w:rsidRDefault="00B11EB3" w:rsidP="00B11EB3">
      <w:pPr>
        <w:pStyle w:val="DanceBody"/>
      </w:pPr>
      <w:r>
        <w:t>21-24</w:t>
      </w:r>
      <w:r>
        <w:tab/>
        <w:t xml:space="preserve">5s set advancing, join 2H &amp; slip step to 5th place </w:t>
      </w:r>
      <w:r w:rsidRPr="003A1395">
        <w:t>while</w:t>
      </w:r>
      <w:r>
        <w:t xml:space="preserve"> 1s cast up to 1st place. 1 2 3 4 5</w:t>
      </w:r>
    </w:p>
    <w:p w:rsidR="00B11EB3" w:rsidRDefault="00B11EB3" w:rsidP="00B11EB3">
      <w:pPr>
        <w:pStyle w:val="DanceBody"/>
        <w:keepNext w:val="0"/>
      </w:pPr>
      <w:r>
        <w:t>25-32</w:t>
      </w:r>
      <w:r>
        <w:tab/>
        <w:t>1s+3s cross RH &amp; cast (2s &amp; 4s step up 27-28); 1s+3s cross LH &amp; cast 1 place (4s &amp; 5s step up 31-32).  2 4 1 5 3</w:t>
      </w:r>
    </w:p>
    <w:p w:rsidR="00B11EB3" w:rsidRDefault="00B11EB3" w:rsidP="00B11EB3"/>
    <w:p w:rsidR="00B11EB3" w:rsidRDefault="00B11EB3" w:rsidP="00B11EB3">
      <w:pPr>
        <w:pStyle w:val="Minicrib"/>
      </w:pPr>
      <w:r>
        <w:t>THE WASHING LINE  (S2x48)  4C Square set</w:t>
      </w:r>
      <w:r>
        <w:tab/>
        <w:t>Ian Shepherd  St Ronan SCD 35th Anniv Bk</w:t>
      </w:r>
    </w:p>
    <w:p w:rsidR="00B11EB3" w:rsidRDefault="00B11EB3" w:rsidP="00B11EB3">
      <w:pPr>
        <w:pStyle w:val="DanceBody"/>
      </w:pPr>
      <w:r>
        <w:t xml:space="preserve"> 1- 8</w:t>
      </w:r>
      <w:r>
        <w:tab/>
        <w:t>1s &amp; 3s promenade 1/2 way round anticlockwise to end 1s facing up opposite 3s facing down, 1 &amp; 3s set then dance 1/2 RH across back to places</w:t>
      </w:r>
    </w:p>
    <w:p w:rsidR="00B11EB3" w:rsidRDefault="00B11EB3" w:rsidP="00B11EB3">
      <w:pPr>
        <w:pStyle w:val="DanceBody"/>
      </w:pPr>
      <w:r>
        <w:t xml:space="preserve"> 9-16</w:t>
      </w:r>
      <w:r>
        <w:tab/>
        <w:t>2s &amp; 4s repeat bars 1-8</w:t>
      </w:r>
    </w:p>
    <w:p w:rsidR="00B11EB3" w:rsidRDefault="00B11EB3" w:rsidP="00B11EB3">
      <w:pPr>
        <w:pStyle w:val="DanceBody"/>
      </w:pPr>
      <w:r>
        <w:t>17-24</w:t>
      </w:r>
      <w:r>
        <w:tab/>
        <w:t>All set to partners &amp; change places RH, set HS to next person</w:t>
      </w:r>
    </w:p>
    <w:p w:rsidR="00B11EB3" w:rsidRDefault="00B11EB3" w:rsidP="00B11EB3">
      <w:pPr>
        <w:pStyle w:val="DanceBody"/>
      </w:pPr>
      <w:r>
        <w:t>25-32</w:t>
      </w:r>
      <w:r>
        <w:tab/>
        <w:t>Turn that person 2H (4 bars), set &amp; turn partner RH 1/2 way</w:t>
      </w:r>
    </w:p>
    <w:p w:rsidR="00B11EB3" w:rsidRDefault="00B11EB3" w:rsidP="00B11EB3">
      <w:pPr>
        <w:pStyle w:val="DanceBody"/>
      </w:pPr>
      <w:r>
        <w:t>33-40</w:t>
      </w:r>
      <w:r>
        <w:tab/>
        <w:t>All dance interlocking reels of 4 giving RSh to partner</w:t>
      </w:r>
    </w:p>
    <w:p w:rsidR="00B11EB3" w:rsidRDefault="00B11EB3" w:rsidP="00B11EB3">
      <w:pPr>
        <w:pStyle w:val="DanceBody"/>
        <w:keepNext w:val="0"/>
      </w:pPr>
      <w:r>
        <w:t>41-48</w:t>
      </w:r>
      <w:r>
        <w:tab/>
        <w:t>All dance 8H round &amp; back</w:t>
      </w:r>
    </w:p>
    <w:p w:rsidR="00B11EB3" w:rsidRDefault="00B11EB3" w:rsidP="00B11EB3"/>
    <w:p w:rsidR="00B11EB3" w:rsidRDefault="00B11EB3" w:rsidP="00B11EB3">
      <w:pPr>
        <w:pStyle w:val="Minicrib"/>
      </w:pPr>
      <w:r>
        <w:t>WASHINGTON'S WAYS  (R8x48)  3C (4C set)</w:t>
      </w:r>
      <w:r>
        <w:tab/>
        <w:t>E Barnes  Clipper Ships &amp; Other Dances</w:t>
      </w:r>
    </w:p>
    <w:p w:rsidR="00B11EB3" w:rsidRDefault="00B11EB3" w:rsidP="00B11EB3">
      <w:pPr>
        <w:pStyle w:val="DanceBody"/>
      </w:pPr>
      <w:r>
        <w:t xml:space="preserve"> 1- 8</w:t>
      </w:r>
      <w:r>
        <w:tab/>
        <w:t>1s turn RH, cast 1 place &amp; dance 1/2 Fig of 8 round 2s</w:t>
      </w:r>
    </w:p>
    <w:p w:rsidR="00B11EB3" w:rsidRDefault="00B11EB3" w:rsidP="00B11EB3">
      <w:pPr>
        <w:pStyle w:val="DanceBody"/>
      </w:pPr>
      <w:r>
        <w:t xml:space="preserve"> 9-16</w:t>
      </w:r>
      <w:r>
        <w:tab/>
        <w:t>1s with nearer hands joined set to 2L, turn inwards &amp; set to 3M, set 3L, turn &amp; set to 2M &amp; end BtoB (Man facing up &amp; Lady down)</w:t>
      </w:r>
    </w:p>
    <w:p w:rsidR="00B11EB3" w:rsidRDefault="00B11EB3" w:rsidP="00B11EB3">
      <w:pPr>
        <w:pStyle w:val="DanceBody"/>
      </w:pPr>
      <w:r>
        <w:t>17-24</w:t>
      </w:r>
      <w:r>
        <w:tab/>
        <w:t>1s dance Double Triangles (up/down)</w:t>
      </w:r>
    </w:p>
    <w:p w:rsidR="00B11EB3" w:rsidRDefault="00B11EB3" w:rsidP="00B11EB3">
      <w:pPr>
        <w:pStyle w:val="DanceBody"/>
      </w:pPr>
      <w:r>
        <w:t>25-32</w:t>
      </w:r>
      <w:r>
        <w:tab/>
        <w:t>1s dance RH across (Man with 2s &amp; Lady with 3s), 1s turn LH</w:t>
      </w:r>
      <w:r w:rsidRPr="00BA6B4D">
        <w:rPr>
          <w:b/>
        </w:rPr>
        <w:t xml:space="preserve"> while </w:t>
      </w:r>
      <w:r>
        <w:t>2s+3s chase clockwise 1/2 way</w:t>
      </w:r>
    </w:p>
    <w:p w:rsidR="00B11EB3" w:rsidRDefault="00B11EB3" w:rsidP="00B11EB3">
      <w:pPr>
        <w:pStyle w:val="DanceBody"/>
      </w:pPr>
      <w:r>
        <w:t>33-40</w:t>
      </w:r>
      <w:r>
        <w:tab/>
        <w:t>1s dance RH across with same couples (have changed places), 1s turn LH &amp; end in 2</w:t>
      </w:r>
      <w:r w:rsidRPr="00972EEB">
        <w:t>nd</w:t>
      </w:r>
      <w:r>
        <w:t xml:space="preserve"> places</w:t>
      </w:r>
      <w:r w:rsidRPr="00BA6B4D">
        <w:rPr>
          <w:b/>
        </w:rPr>
        <w:t xml:space="preserve"> while </w:t>
      </w:r>
      <w:r>
        <w:t>2s+3s chase clockwise 1/2 way</w:t>
      </w:r>
    </w:p>
    <w:p w:rsidR="00B11EB3" w:rsidRDefault="00B11EB3" w:rsidP="00B11EB3">
      <w:pPr>
        <w:pStyle w:val="DanceBody"/>
        <w:keepNext w:val="0"/>
      </w:pPr>
      <w:r>
        <w:t>41-48</w:t>
      </w:r>
      <w:r>
        <w:tab/>
        <w:t>2s+1s+3s circle 6H round &amp; back</w:t>
      </w:r>
    </w:p>
    <w:p w:rsidR="00B11EB3" w:rsidRDefault="00B11EB3" w:rsidP="00B11EB3"/>
    <w:p w:rsidR="00B11EB3" w:rsidRDefault="00B11EB3" w:rsidP="00B11EB3">
      <w:pPr>
        <w:pStyle w:val="Minicrib"/>
      </w:pPr>
      <w:r>
        <w:t>WASN'T IT A PARTY  (J4x32)  4C set</w:t>
      </w:r>
      <w:r>
        <w:tab/>
        <w:t>Marie Boehmer  Cameo Coll 11</w:t>
      </w:r>
    </w:p>
    <w:p w:rsidR="00B11EB3" w:rsidRDefault="00B11EB3" w:rsidP="00B11EB3">
      <w:pPr>
        <w:pStyle w:val="DanceBody"/>
      </w:pPr>
      <w:r>
        <w:t xml:space="preserve"> 1- 8</w:t>
      </w:r>
      <w:r>
        <w:tab/>
        <w:t>1s &amp; 4s cross RH &amp; cast in 1 place, 1s &amp; 4s dance 1/2 Figs of 8 round end couples &amp; end in line up/down middle holding hands (RH to partner)</w:t>
      </w:r>
    </w:p>
    <w:p w:rsidR="00B11EB3" w:rsidRDefault="00B11EB3" w:rsidP="00B11EB3">
      <w:pPr>
        <w:pStyle w:val="DanceBody"/>
      </w:pPr>
      <w:r>
        <w:t xml:space="preserve"> 9-12</w:t>
      </w:r>
      <w:r>
        <w:tab/>
        <w:t>2s facing down give nearer hand to 1M</w:t>
      </w:r>
      <w:r w:rsidRPr="00BA6B4D">
        <w:rPr>
          <w:b/>
        </w:rPr>
        <w:t xml:space="preserve"> </w:t>
      </w:r>
      <w:r>
        <w:rPr>
          <w:b/>
        </w:rPr>
        <w:t xml:space="preserve">as </w:t>
      </w:r>
      <w:r>
        <w:t>3s face up giving nearer hand to 4L &amp; all set, 1s &amp; 4s 1/2 turn partner RH</w:t>
      </w:r>
      <w:r w:rsidRPr="00BA6B4D">
        <w:rPr>
          <w:b/>
        </w:rPr>
        <w:t xml:space="preserve"> while </w:t>
      </w:r>
      <w:r>
        <w:t>2s+3s set</w:t>
      </w:r>
    </w:p>
    <w:p w:rsidR="00B11EB3" w:rsidRDefault="00B11EB3" w:rsidP="00B11EB3">
      <w:pPr>
        <w:pStyle w:val="DanceBody"/>
      </w:pPr>
      <w:r>
        <w:t>13-16</w:t>
      </w:r>
      <w:r>
        <w:tab/>
        <w:t>2s facing down give nearer hand to 1L</w:t>
      </w:r>
      <w:r w:rsidRPr="00BA6B4D">
        <w:rPr>
          <w:b/>
        </w:rPr>
        <w:t xml:space="preserve"> </w:t>
      </w:r>
      <w:r>
        <w:rPr>
          <w:b/>
        </w:rPr>
        <w:t xml:space="preserve">as </w:t>
      </w:r>
      <w:r>
        <w:t>3s face up giving nearer hand to 4M &amp; all set, 1s &amp; 4s 1/2 turn partner RH</w:t>
      </w:r>
      <w:r w:rsidRPr="00BA6B4D">
        <w:rPr>
          <w:b/>
        </w:rPr>
        <w:t xml:space="preserve"> while </w:t>
      </w:r>
      <w:r>
        <w:t>2s+3s set</w:t>
      </w:r>
    </w:p>
    <w:p w:rsidR="00B11EB3" w:rsidRDefault="00B11EB3" w:rsidP="00B11EB3">
      <w:pPr>
        <w:pStyle w:val="DanceBody"/>
      </w:pPr>
      <w:r>
        <w:t>17-24</w:t>
      </w:r>
      <w:r>
        <w:tab/>
        <w:t>1L followed by 4L cast up round 2M, cross down &amp; cast round 3L</w:t>
      </w:r>
      <w:r w:rsidRPr="00BA6B4D">
        <w:rPr>
          <w:b/>
        </w:rPr>
        <w:t xml:space="preserve"> while </w:t>
      </w:r>
      <w:r>
        <w:t>4M followed by 1M cast down round 3L, cross up &amp; cast round 2M for…</w:t>
      </w:r>
    </w:p>
    <w:p w:rsidR="00B11EB3" w:rsidRDefault="00B11EB3" w:rsidP="00B11EB3">
      <w:pPr>
        <w:pStyle w:val="DanceBody"/>
        <w:keepNext w:val="0"/>
      </w:pPr>
      <w:r>
        <w:t>25-32</w:t>
      </w:r>
      <w:r>
        <w:tab/>
        <w:t>1s+4s dance 1/2 reel of 4 up/down middle (giving RSh to partner); 4s+1s turn partners RH</w:t>
      </w:r>
      <w:r w:rsidRPr="00557DCF">
        <w:t xml:space="preserve"> </w:t>
      </w:r>
      <w:r>
        <w:t>1.1/4 times to end 2 4 1 3</w:t>
      </w:r>
    </w:p>
    <w:p w:rsidR="00B11EB3" w:rsidRDefault="00B11EB3" w:rsidP="00B11EB3"/>
    <w:p w:rsidR="00B11EB3" w:rsidRDefault="00B11EB3" w:rsidP="00B11EB3">
      <w:pPr>
        <w:pStyle w:val="Minicrib"/>
      </w:pPr>
      <w:r>
        <w:t>THE WASPS OF MULBEN  (S4x32)  4C set</w:t>
      </w:r>
      <w:r>
        <w:tab/>
        <w:t>John Drewry  Summer Coll 88</w:t>
      </w:r>
    </w:p>
    <w:p w:rsidR="00B11EB3" w:rsidRDefault="00B11EB3" w:rsidP="00B11EB3">
      <w:pPr>
        <w:pStyle w:val="DanceBody"/>
      </w:pPr>
      <w:r>
        <w:t>3s &amp; 4s start on opp sides</w:t>
      </w:r>
    </w:p>
    <w:p w:rsidR="00B11EB3" w:rsidRDefault="00B11EB3" w:rsidP="00B11EB3">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B11EB3" w:rsidRDefault="00B11EB3" w:rsidP="00B11EB3">
      <w:pPr>
        <w:pStyle w:val="DanceBody"/>
      </w:pPr>
      <w:r>
        <w:t xml:space="preserve"> 9-16</w:t>
      </w:r>
      <w:r>
        <w:tab/>
        <w:t>2s dance LSh reel of 3 across with 4s</w:t>
      </w:r>
      <w:r w:rsidRPr="00BA6B4D">
        <w:rPr>
          <w:b/>
        </w:rPr>
        <w:t xml:space="preserve"> while </w:t>
      </w:r>
      <w:r>
        <w:t>3s dance LSh reel across with 1s ending in prom hold with other partner &amp; curving round to right (3M+2L face up, 3L+2M face down)</w:t>
      </w:r>
    </w:p>
    <w:p w:rsidR="00B11EB3" w:rsidRDefault="00B11EB3" w:rsidP="00B11EB3">
      <w:pPr>
        <w:pStyle w:val="DanceBody"/>
      </w:pPr>
      <w:r>
        <w:t>17-24</w:t>
      </w:r>
      <w:r>
        <w:tab/>
        <w:t>2s+3s (dancing out ends) dance 1/2 LSh reels of 3 on sides ending on sides order 13(2)(4) in Sq.Set formation, all set &amp; 1s+3s</w:t>
      </w:r>
      <w:r w:rsidRPr="007F0D5A">
        <w:rPr>
          <w:b/>
        </w:rPr>
        <w:t xml:space="preserve"> also </w:t>
      </w:r>
      <w:r>
        <w:rPr>
          <w:bCs/>
        </w:rPr>
        <w:t>4s</w:t>
      </w:r>
      <w:r>
        <w:t>+2s 1/2 turn 2H on sides to end on corners of square</w:t>
      </w:r>
    </w:p>
    <w:p w:rsidR="00B11EB3" w:rsidRDefault="00B11EB3" w:rsidP="00B11EB3">
      <w:pPr>
        <w:pStyle w:val="DanceBody"/>
        <w:keepNext w:val="0"/>
      </w:pPr>
      <w:r>
        <w:t>25-32</w:t>
      </w:r>
      <w:r>
        <w:tab/>
        <w:t>All set diagonally &amp; circle 8H round to left.  3 1 (4)(2)</w:t>
      </w:r>
    </w:p>
    <w:p w:rsidR="00B11EB3" w:rsidRDefault="00B11EB3" w:rsidP="00B11EB3"/>
    <w:p w:rsidR="00B11EB3" w:rsidRDefault="00B11EB3" w:rsidP="00B11EB3">
      <w:pPr>
        <w:pStyle w:val="Minicrib"/>
      </w:pPr>
      <w:r>
        <w:t>THE WATCHMAKER  (S4x40)  4C set</w:t>
      </w:r>
      <w:r>
        <w:tab/>
        <w:t>M Cannell  St Ronan's SCD Club Innerleithen</w:t>
      </w:r>
    </w:p>
    <w:p w:rsidR="00B11EB3" w:rsidRDefault="00B11EB3" w:rsidP="00B11EB3">
      <w:pPr>
        <w:pStyle w:val="DanceBody"/>
      </w:pPr>
      <w:r>
        <w:t xml:space="preserve"> 1- 8</w:t>
      </w:r>
      <w:r>
        <w:tab/>
        <w:t>All set &amp; 1s+2s also 3s+4s dance 1/2 R&amp;L &amp; all set</w:t>
      </w:r>
    </w:p>
    <w:p w:rsidR="00B11EB3" w:rsidRDefault="00B11EB3" w:rsidP="00B11EB3">
      <w:pPr>
        <w:pStyle w:val="DanceBody"/>
      </w:pPr>
      <w:r>
        <w:t xml:space="preserve"> 9-16</w:t>
      </w:r>
      <w:r>
        <w:tab/>
        <w:t>1s+2s dance 1/2 LH across as 3s+4s dance 1/2 RH across then 2L+3L followed by 2M+3M, 1M+4M, 1L+4L promenade clockwise in turn around set to end 2L+2M+1M+1L on Mens side &amp; 3L+3M+4M+4L on Ladies side</w:t>
      </w:r>
    </w:p>
    <w:p w:rsidR="00B11EB3" w:rsidRDefault="00B11EB3" w:rsidP="00B11EB3">
      <w:pPr>
        <w:pStyle w:val="DanceBody"/>
      </w:pPr>
      <w:r>
        <w:t>17-24</w:t>
      </w:r>
      <w:r>
        <w:tab/>
        <w:t>Repeat bars 1-8 from new places</w:t>
      </w:r>
    </w:p>
    <w:p w:rsidR="00B11EB3" w:rsidRDefault="00B11EB3" w:rsidP="00B11EB3">
      <w:pPr>
        <w:pStyle w:val="DanceBody"/>
      </w:pPr>
      <w:r>
        <w:t>25-32</w:t>
      </w:r>
      <w:r>
        <w:tab/>
        <w:t>Repeat bars 9-16 from new places with dancers on Ladies side (3M &amp; 4M) leading the promenade</w:t>
      </w:r>
    </w:p>
    <w:p w:rsidR="00B11EB3" w:rsidRDefault="00B11EB3" w:rsidP="00B11EB3">
      <w:pPr>
        <w:pStyle w:val="DanceBody"/>
        <w:keepNext w:val="0"/>
      </w:pPr>
      <w:r>
        <w:t>33-40</w:t>
      </w:r>
      <w:r>
        <w:tab/>
        <w:t>4 Men at top &amp; 4 Ladies at bottom, circle 4H round, all drop hands &amp; chase clockwise 2 places (now opposite partners) &amp; cross RH to end 2 3 4 1</w:t>
      </w:r>
    </w:p>
    <w:p w:rsidR="00B11EB3" w:rsidRDefault="00B11EB3" w:rsidP="00B11EB3"/>
    <w:p w:rsidR="00B11EB3" w:rsidRDefault="00B11EB3" w:rsidP="00B11EB3">
      <w:pPr>
        <w:pStyle w:val="Minicrib"/>
      </w:pPr>
      <w:r>
        <w:t>WATCHMAKER'S WIFE  (R2x32)  4C set</w:t>
      </w:r>
      <w:r>
        <w:tab/>
        <w:t>Roy Clowes</w:t>
      </w:r>
    </w:p>
    <w:p w:rsidR="00B11EB3" w:rsidRDefault="00B11EB3" w:rsidP="00B11EB3">
      <w:pPr>
        <w:pStyle w:val="DanceBody"/>
      </w:pPr>
      <w:r w:rsidRPr="00591213">
        <w:t xml:space="preserve">Start:  Glasgow Highlanders positions </w:t>
      </w:r>
      <w:r>
        <w:t>-</w:t>
      </w:r>
      <w:r w:rsidRPr="00591213">
        <w:t xml:space="preserve"> 1s &amp; 3s on Men's side, 2s &amp; 4s on Ladies' side, men with partner on right</w:t>
      </w:r>
    </w:p>
    <w:p w:rsidR="00B11EB3" w:rsidRPr="008578D2" w:rsidRDefault="00B11EB3" w:rsidP="00B11EB3">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B11EB3" w:rsidRPr="005B379A" w:rsidRDefault="00B11EB3" w:rsidP="00B11EB3">
      <w:pPr>
        <w:pStyle w:val="DanceBody"/>
      </w:pPr>
      <w:r>
        <w:t xml:space="preserve"> 1- 8</w:t>
      </w:r>
      <w:r>
        <w:tab/>
        <w:t>2L+3L cross RH into RH across with 1M+4M. On bar 6 2L+3L finish on opposite sides, 1M+4M continue RH across to finish on opposite sides facing out</w:t>
      </w:r>
    </w:p>
    <w:p w:rsidR="00B11EB3" w:rsidRDefault="00B11EB3" w:rsidP="00B11EB3">
      <w:pPr>
        <w:pStyle w:val="DanceBody"/>
      </w:pPr>
      <w:r>
        <w:t xml:space="preserve"> 9-12</w:t>
      </w:r>
      <w:r>
        <w:tab/>
        <w:t>1M+3L+2M (top 3 on Men's side) also 4M+2L+3M (bottom 3 on Ladies'  side) dance 1/2 reels of 3 on the sides (4M out/down, 3M out/up, 2L in/up also 2M out/down, 1M out/up, 3L in/down)</w:t>
      </w:r>
    </w:p>
    <w:p w:rsidR="00B11EB3" w:rsidRDefault="00B11EB3" w:rsidP="00B11EB3">
      <w:pPr>
        <w:pStyle w:val="DanceBody"/>
      </w:pPr>
      <w:r>
        <w:t>13-16</w:t>
      </w:r>
      <w:r>
        <w:tab/>
        <w:t xml:space="preserve">1s+4s chase anticlockwise to opposite ends </w:t>
      </w:r>
      <w:r>
        <w:rPr>
          <w:b/>
          <w:bCs/>
        </w:rPr>
        <w:t>while</w:t>
      </w:r>
      <w:r>
        <w:t xml:space="preserve"> 2s+3s dance 4H round to the left</w:t>
      </w:r>
    </w:p>
    <w:p w:rsidR="00B11EB3" w:rsidRDefault="00B11EB3" w:rsidP="00B11EB3">
      <w:pPr>
        <w:pStyle w:val="DanceBody"/>
      </w:pPr>
      <w:r>
        <w:t>17-20</w:t>
      </w:r>
      <w:r>
        <w:tab/>
        <w:t>1L+2L also 3L+4L turn 3/4 LH to Balance-in-line positions on the diagonals, all set.</w:t>
      </w:r>
    </w:p>
    <w:p w:rsidR="00B11EB3" w:rsidRDefault="00B11EB3" w:rsidP="00B11EB3">
      <w:pPr>
        <w:pStyle w:val="DanceBody"/>
      </w:pPr>
      <w:r>
        <w:t>21-24</w:t>
      </w:r>
      <w:r>
        <w:tab/>
        <w:t>1L+2L also 3L+4L turn 3/4 LH to sides next to partner, all set.</w:t>
      </w:r>
    </w:p>
    <w:p w:rsidR="00B11EB3" w:rsidRDefault="00B11EB3" w:rsidP="00B11EB3">
      <w:pPr>
        <w:pStyle w:val="DanceBody"/>
      </w:pPr>
      <w:r>
        <w:t>25-28</w:t>
      </w:r>
      <w:r>
        <w:tab/>
        <w:t>1s+4s set to partners &amp; 1/2 2H turn to change places.</w:t>
      </w:r>
    </w:p>
    <w:p w:rsidR="00B11EB3" w:rsidRDefault="00B11EB3" w:rsidP="00B11EB3">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B11EB3" w:rsidRDefault="00B11EB3" w:rsidP="00B11EB3">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B11EB3" w:rsidRDefault="00B11EB3" w:rsidP="00B11EB3"/>
    <w:p w:rsidR="00B11EB3" w:rsidRDefault="00B11EB3" w:rsidP="00B11EB3">
      <w:pPr>
        <w:pStyle w:val="Minicrib"/>
      </w:pPr>
      <w:r>
        <w:t>WATER BEETLE  (J8x32)  3C (4C set)</w:t>
      </w:r>
      <w:r>
        <w:tab/>
        <w:t>Yukio Kajino</w:t>
      </w:r>
    </w:p>
    <w:p w:rsidR="00B11EB3" w:rsidRDefault="00B11EB3" w:rsidP="00B11EB3">
      <w:pPr>
        <w:pStyle w:val="DanceBody"/>
      </w:pPr>
      <w:r>
        <w:t xml:space="preserve"> 1- 8</w:t>
      </w:r>
      <w:r>
        <w:tab/>
        <w:t xml:space="preserve">2s dance reels of 3 across (to start 2s pull RSh back, cast 2M up/2L down), </w:t>
      </w:r>
      <w:r>
        <w:rPr>
          <w:b/>
        </w:rPr>
        <w:t>while</w:t>
      </w:r>
      <w:r>
        <w:t xml:space="preserve"> 1s &amp; 3s pass partner LSh. End 1M in middle at top facing down, 3L in the middle at bottom facing up, 2M in 1M's place, 2L in 3L's place)</w:t>
      </w:r>
    </w:p>
    <w:p w:rsidR="00B11EB3" w:rsidRDefault="00B11EB3" w:rsidP="00B11EB3">
      <w:pPr>
        <w:pStyle w:val="DanceBody"/>
      </w:pPr>
      <w:r>
        <w:t xml:space="preserve"> 9-16</w:t>
      </w:r>
      <w:r>
        <w:tab/>
        <w:t>1s+2L &amp; 3s+2M dance reels of 3 on sides (To start 1M passes 2L (1st corner) RSh &amp; 3L passes 2M (1st corner) RSh) At the end 1M &amp; 3L curve into 2nd place on opposite sides</w:t>
      </w:r>
    </w:p>
    <w:p w:rsidR="00B11EB3" w:rsidRDefault="00B11EB3" w:rsidP="00B11EB3">
      <w:pPr>
        <w:pStyle w:val="DanceBody"/>
      </w:pPr>
      <w:r>
        <w:t>17-20</w:t>
      </w:r>
      <w:r>
        <w:tab/>
        <w:t xml:space="preserve">2s (1st corners) pass RSh, dance round to 2nd place own sides </w:t>
      </w:r>
      <w:r>
        <w:rPr>
          <w:b/>
        </w:rPr>
        <w:t>while</w:t>
      </w:r>
      <w:r>
        <w:t xml:space="preserve"> 1s+3s NHJ set &amp; chase clockwise to own sides. 3 2 1</w:t>
      </w:r>
    </w:p>
    <w:p w:rsidR="00B11EB3" w:rsidRDefault="00B11EB3" w:rsidP="00B11EB3">
      <w:pPr>
        <w:pStyle w:val="DanceBody"/>
      </w:pPr>
      <w:r>
        <w:t>21-24</w:t>
      </w:r>
      <w:r>
        <w:tab/>
        <w:t>All turn RH to finish 2H joined in middle of set ready for….</w:t>
      </w:r>
    </w:p>
    <w:p w:rsidR="00B11EB3" w:rsidRDefault="00B11EB3" w:rsidP="00B11EB3">
      <w:pPr>
        <w:pStyle w:val="DanceBody"/>
      </w:pPr>
      <w:r>
        <w:t>25-32</w:t>
      </w:r>
      <w:r>
        <w:tab/>
        <w:t>3s+2s+1s dance Poussette.</w:t>
      </w:r>
    </w:p>
    <w:p w:rsidR="00B11EB3" w:rsidRDefault="00B11EB3" w:rsidP="00B11EB3">
      <w:pPr>
        <w:pStyle w:val="DanceBody"/>
        <w:keepNext w:val="0"/>
      </w:pPr>
      <w:r>
        <w:t>3rd, 5th &amp; 7th time through new 3rd couple cross up into reels of 3, couple in 3rd place dance down to 4th place</w:t>
      </w:r>
    </w:p>
    <w:p w:rsidR="00B11EB3" w:rsidRDefault="00B11EB3" w:rsidP="00B11EB3"/>
    <w:p w:rsidR="00B11EB3" w:rsidRDefault="00B11EB3" w:rsidP="00B11EB3">
      <w:pPr>
        <w:pStyle w:val="Minicrib"/>
      </w:pPr>
      <w:r>
        <w:t>LADY OF THE LAKE (The Water Kelpie)  (R8x32)  2C (4C set)</w:t>
      </w:r>
      <w:r>
        <w:tab/>
        <w:t>J Cameron  RSCDS Bk 25</w:t>
      </w:r>
    </w:p>
    <w:p w:rsidR="00B11EB3" w:rsidRDefault="00B11EB3" w:rsidP="00B11EB3">
      <w:pPr>
        <w:pStyle w:val="DanceBody"/>
      </w:pPr>
      <w:r>
        <w:t xml:space="preserve"> 1- 8</w:t>
      </w:r>
      <w:r>
        <w:tab/>
        <w:t>1s cross RH, set to 2s on sides &amp; turn LH into line of 4 across with 1s in centre holding RH &amp; Balance-in-Line</w:t>
      </w:r>
    </w:p>
    <w:p w:rsidR="00B11EB3" w:rsidRDefault="00B11EB3" w:rsidP="00B11EB3">
      <w:pPr>
        <w:pStyle w:val="DanceBody"/>
      </w:pPr>
      <w:r>
        <w:t xml:space="preserve"> 9-16</w:t>
      </w:r>
      <w:r>
        <w:tab/>
        <w:t>1s turn 2s LH onto sides (1s into 1</w:t>
      </w:r>
      <w:r w:rsidRPr="00972EEB">
        <w:t>st</w:t>
      </w:r>
      <w:r>
        <w:t xml:space="preserve"> place) &amp; set to 2s on sides, 1s cross RH &amp; set to partner</w:t>
      </w:r>
    </w:p>
    <w:p w:rsidR="00B11EB3" w:rsidRDefault="00B11EB3" w:rsidP="00B11EB3">
      <w:pPr>
        <w:pStyle w:val="DanceBody"/>
      </w:pPr>
      <w:r>
        <w:t>17-24</w:t>
      </w:r>
      <w:r>
        <w:tab/>
        <w:t>1s lead down the middle &amp; back to top</w:t>
      </w:r>
    </w:p>
    <w:p w:rsidR="00B11EB3" w:rsidRDefault="00B11EB3" w:rsidP="00B11EB3">
      <w:pPr>
        <w:pStyle w:val="DanceBody"/>
        <w:keepNext w:val="0"/>
      </w:pPr>
      <w:r>
        <w:t>25-32</w:t>
      </w:r>
      <w:r>
        <w:tab/>
        <w:t>1s+2s Allemande</w:t>
      </w:r>
    </w:p>
    <w:p w:rsidR="00B11EB3" w:rsidRDefault="00B11EB3" w:rsidP="00B11EB3"/>
    <w:p w:rsidR="00B11EB3" w:rsidRDefault="00B11EB3" w:rsidP="00B11EB3">
      <w:pPr>
        <w:pStyle w:val="Minicrib"/>
      </w:pPr>
      <w:r>
        <w:t>THE WATER OF DRYFE  (R5x32)  5C set</w:t>
      </w:r>
      <w:r>
        <w:tab/>
        <w:t>K Crowe</w:t>
      </w:r>
    </w:p>
    <w:p w:rsidR="00B11EB3" w:rsidRDefault="00B11EB3" w:rsidP="00B11EB3">
      <w:pPr>
        <w:pStyle w:val="DanceBody"/>
      </w:pPr>
      <w:r>
        <w:t xml:space="preserve"> 1- 8</w:t>
      </w:r>
      <w:r>
        <w:tab/>
        <w:t>1s+2s</w:t>
      </w:r>
      <w:r w:rsidRPr="007F0D5A">
        <w:rPr>
          <w:b/>
        </w:rPr>
        <w:t xml:space="preserve"> also </w:t>
      </w:r>
      <w:r>
        <w:t>3s+4s dance double Fig of 8 (1s &amp; 3s cross down to start)</w:t>
      </w:r>
    </w:p>
    <w:p w:rsidR="00B11EB3" w:rsidRDefault="00B11EB3" w:rsidP="00B11EB3">
      <w:pPr>
        <w:pStyle w:val="DanceBody"/>
      </w:pPr>
      <w:r>
        <w:t xml:space="preserve"> 9-16</w:t>
      </w:r>
      <w:r>
        <w:tab/>
        <w:t>1s &amp; 3s lead down for 3 steps, turn RH cast up round 4s/5s to face 1</w:t>
      </w:r>
      <w:r w:rsidRPr="00972EEB">
        <w:t>st</w:t>
      </w:r>
      <w:r>
        <w:t xml:space="preserve"> corners</w:t>
      </w:r>
    </w:p>
    <w:p w:rsidR="00B11EB3" w:rsidRDefault="00B11EB3" w:rsidP="00B11EB3">
      <w:pPr>
        <w:pStyle w:val="DanceBody"/>
      </w:pPr>
      <w:r>
        <w:t>17-24</w:t>
      </w:r>
      <w:r>
        <w:tab/>
        <w:t>1s &amp; 3s set to &amp; turn 1</w:t>
      </w:r>
      <w:r w:rsidRPr="00972EEB">
        <w:t>st</w:t>
      </w:r>
      <w:r>
        <w:t xml:space="preserve"> corners 2H, set to &amp; turn 2</w:t>
      </w:r>
      <w:r w:rsidRPr="00972EEB">
        <w:t>nd</w:t>
      </w:r>
      <w:r>
        <w:t xml:space="preserve"> corners 2H</w:t>
      </w:r>
    </w:p>
    <w:p w:rsidR="00B11EB3" w:rsidRDefault="00B11EB3" w:rsidP="00B11EB3">
      <w:pPr>
        <w:pStyle w:val="DanceBody"/>
        <w:keepNext w:val="0"/>
      </w:pPr>
      <w:r>
        <w:t>25-32</w:t>
      </w:r>
      <w:r>
        <w:tab/>
        <w:t>1s &amp; 3s dance RH across (1M with 2s, 1L+3M with 4s &amp; 3L with 5s), pass ptnr LSh to face own side (</w:t>
      </w:r>
      <w:r w:rsidRPr="00BD473E">
        <w:rPr>
          <w:b/>
        </w:rPr>
        <w:t xml:space="preserve">as </w:t>
      </w:r>
      <w:r>
        <w:t>double triangle), all set, 1s &amp; 3s cast 1 pl</w:t>
      </w:r>
    </w:p>
    <w:p w:rsidR="00B11EB3" w:rsidRDefault="00B11EB3" w:rsidP="00B11EB3"/>
    <w:p w:rsidR="00B11EB3" w:rsidRDefault="00B11EB3" w:rsidP="00B11EB3">
      <w:pPr>
        <w:pStyle w:val="Minicrib"/>
      </w:pPr>
      <w:r>
        <w:t>THE WATER OF FLEET  (J4x32)  4C Set</w:t>
      </w:r>
      <w:r>
        <w:tab/>
        <w:t>Roy Goldring  15 Social Dances</w:t>
      </w:r>
    </w:p>
    <w:p w:rsidR="00B11EB3" w:rsidRDefault="00B11EB3" w:rsidP="00B11EB3">
      <w:pPr>
        <w:pStyle w:val="DanceBody"/>
      </w:pPr>
      <w:r>
        <w:t xml:space="preserve"> 1- 8</w:t>
      </w:r>
      <w:r>
        <w:tab/>
        <w:t>1s cross (no hands) down to 2</w:t>
      </w:r>
      <w:r w:rsidRPr="00972EEB">
        <w:t>nd</w:t>
      </w:r>
      <w:r>
        <w:t xml:space="preserve"> place opp sides, 1s change places with 3s (LH Men's side &amp; RH Ladies side), 2s+3s</w:t>
      </w:r>
      <w:r w:rsidRPr="007F0D5A">
        <w:rPr>
          <w:b/>
        </w:rPr>
        <w:t xml:space="preserve"> also </w:t>
      </w:r>
      <w:r>
        <w:t>1s+4s change places on sides (RH Men's side &amp; LH Ladies side) &amp; all Bal-in-Line.  3 2 4 (1)</w:t>
      </w:r>
    </w:p>
    <w:p w:rsidR="00B11EB3" w:rsidRDefault="00B11EB3" w:rsidP="00B11EB3">
      <w:pPr>
        <w:pStyle w:val="DanceBody"/>
      </w:pPr>
      <w:r>
        <w:t xml:space="preserve"> 9-16</w:t>
      </w:r>
      <w:r>
        <w:tab/>
        <w:t>All dance reels of 4 on sides (RSh Men's side &amp; LSh Ladies side)</w:t>
      </w:r>
    </w:p>
    <w:p w:rsidR="00B11EB3" w:rsidRDefault="00B11EB3" w:rsidP="00B11EB3">
      <w:pPr>
        <w:pStyle w:val="DanceBody"/>
      </w:pPr>
      <w:r>
        <w:t>17-24</w:t>
      </w:r>
      <w:r>
        <w:tab/>
        <w:t>3s+1s dance a Double Capstan : -</w:t>
      </w:r>
    </w:p>
    <w:p w:rsidR="00B11EB3" w:rsidRDefault="00B11EB3" w:rsidP="00B11EB3">
      <w:pPr>
        <w:pStyle w:val="DanceBody"/>
      </w:pPr>
      <w:r>
        <w:tab/>
        <w:t>3L &amp; 1M dance LSh 1.1/2 times round standing 2s+4s</w:t>
      </w:r>
      <w:r w:rsidRPr="00BA6B4D">
        <w:rPr>
          <w:b/>
        </w:rPr>
        <w:t xml:space="preserve"> while </w:t>
      </w:r>
      <w:r>
        <w:t>3M &amp; 1L dance RSh round 2s/4s - to change places</w:t>
      </w:r>
    </w:p>
    <w:p w:rsidR="00B11EB3" w:rsidRDefault="00B11EB3" w:rsidP="00B11EB3">
      <w:pPr>
        <w:pStyle w:val="DanceBody"/>
        <w:keepNext w:val="0"/>
      </w:pPr>
      <w:r>
        <w:t>25-32</w:t>
      </w:r>
      <w:r>
        <w:tab/>
        <w:t>1s cross RH, cast to 3</w:t>
      </w:r>
      <w:r w:rsidRPr="00972EEB">
        <w:t>rd</w:t>
      </w:r>
      <w:r>
        <w:t xml:space="preserve"> place &amp; all turn partner RH.  2 4 1 3</w:t>
      </w:r>
    </w:p>
    <w:p w:rsidR="00B11EB3" w:rsidRDefault="00B11EB3" w:rsidP="00B11EB3"/>
    <w:p w:rsidR="00B11EB3" w:rsidRDefault="00B11EB3" w:rsidP="00B11EB3">
      <w:pPr>
        <w:pStyle w:val="Minicrib"/>
      </w:pPr>
      <w:r>
        <w:t>THE WATER OF LEITH  (S4x32)  4C Set</w:t>
      </w:r>
      <w:r>
        <w:tab/>
        <w:t>John Wilkinson  Edinburgh 90th Anniv &amp; RSCDS Bk 53</w:t>
      </w:r>
    </w:p>
    <w:p w:rsidR="00B11EB3" w:rsidRPr="00EA7F69" w:rsidRDefault="00B11EB3" w:rsidP="00B11EB3">
      <w:pPr>
        <w:pStyle w:val="DanceBody"/>
      </w:pPr>
      <w:r>
        <w:t xml:space="preserve"> 1- 8</w:t>
      </w:r>
      <w:r w:rsidRPr="00EA7F69">
        <w:tab/>
        <w:t xml:space="preserve">1s+3s set. 1L dances down, casts up round 2M into middle facing down </w:t>
      </w:r>
      <w:r w:rsidRPr="00EA7F69">
        <w:rPr>
          <w:b/>
        </w:rPr>
        <w:t>as</w:t>
      </w:r>
      <w:r w:rsidRPr="00EA7F69">
        <w:t xml:space="preserve"> 1M dances across, casts round 2L  into middle facing up </w:t>
      </w:r>
      <w:r w:rsidRPr="00EA7F69">
        <w:rPr>
          <w:b/>
        </w:rPr>
        <w:t>while</w:t>
      </w:r>
      <w:r w:rsidRPr="00EA7F69">
        <w:t xml:space="preserve"> 3s dance same round 4s</w:t>
      </w:r>
      <w:r>
        <w:t xml:space="preserve">. </w:t>
      </w:r>
      <w:r w:rsidRPr="00EA7F69">
        <w:t>1s+3s change places RH with partner into line of 4 in middle (M face down, L face up)</w:t>
      </w:r>
    </w:p>
    <w:p w:rsidR="00B11EB3" w:rsidRPr="00EA7F69" w:rsidRDefault="00B11EB3" w:rsidP="00B11EB3">
      <w:pPr>
        <w:pStyle w:val="DanceBody"/>
      </w:pPr>
      <w:r w:rsidRPr="00EA7F69">
        <w:t>9-16</w:t>
      </w:r>
      <w:r w:rsidRPr="00EA7F69">
        <w:tab/>
        <w:t>1s+3s dance reel of 4 in middle</w:t>
      </w:r>
    </w:p>
    <w:p w:rsidR="00B11EB3" w:rsidRPr="00EA7F69" w:rsidRDefault="00B11EB3" w:rsidP="00B11EB3">
      <w:pPr>
        <w:pStyle w:val="DanceBody"/>
      </w:pPr>
      <w:r w:rsidRPr="00EA7F69">
        <w:t>17-20</w:t>
      </w:r>
      <w:r w:rsidRPr="00EA7F69">
        <w:tab/>
        <w:t xml:space="preserve">1s+2s </w:t>
      </w:r>
      <w:r w:rsidRPr="00EA7F69">
        <w:rPr>
          <w:b/>
        </w:rPr>
        <w:t>also</w:t>
      </w:r>
      <w:r w:rsidRPr="00EA7F69">
        <w:t xml:space="preserve"> 3s+4s dance RH across</w:t>
      </w:r>
    </w:p>
    <w:p w:rsidR="00B11EB3" w:rsidRPr="00EA7F69" w:rsidRDefault="00B11EB3" w:rsidP="00B11EB3">
      <w:pPr>
        <w:pStyle w:val="DanceBody"/>
      </w:pPr>
      <w:r w:rsidRPr="00EA7F69">
        <w:t>21-24</w:t>
      </w:r>
      <w:r w:rsidRPr="00EA7F69">
        <w:tab/>
        <w:t>1M followed by 1L casts round 2L to 2</w:t>
      </w:r>
      <w:r w:rsidRPr="00972EEB">
        <w:t>nd</w:t>
      </w:r>
      <w:r w:rsidRPr="00EA7F69">
        <w:t xml:space="preserve"> place own sides </w:t>
      </w:r>
      <w:r w:rsidRPr="00EA7F69">
        <w:rPr>
          <w:b/>
        </w:rPr>
        <w:t>as</w:t>
      </w:r>
      <w:r w:rsidRPr="00EA7F69">
        <w:t xml:space="preserve"> 3M followed by 3L casts round 4L to 4</w:t>
      </w:r>
      <w:r w:rsidRPr="00972EEB">
        <w:t>th</w:t>
      </w:r>
      <w:r w:rsidRPr="00EA7F69">
        <w:t xml:space="preserve"> place (2s+4s step up 23-24)</w:t>
      </w:r>
    </w:p>
    <w:p w:rsidR="00B11EB3" w:rsidRPr="00EA7F69" w:rsidRDefault="00B11EB3" w:rsidP="00B11EB3">
      <w:pPr>
        <w:pStyle w:val="DanceBody"/>
      </w:pPr>
      <w:r w:rsidRPr="00EA7F69">
        <w:t>25-32</w:t>
      </w:r>
      <w:r w:rsidRPr="00EA7F69">
        <w:tab/>
        <w:t xml:space="preserve">1s+4s </w:t>
      </w:r>
      <w:r>
        <w:t xml:space="preserve">(middle couples) </w:t>
      </w:r>
      <w:r w:rsidRPr="00EA7F69">
        <w:t>dance Espagnole</w:t>
      </w:r>
    </w:p>
    <w:p w:rsidR="00B11EB3" w:rsidRPr="00EA7F69" w:rsidRDefault="00B11EB3" w:rsidP="00B11EB3">
      <w:pPr>
        <w:pStyle w:val="DanceBody"/>
      </w:pPr>
      <w:r w:rsidRPr="00EA7F69">
        <w:tab/>
        <w:t>`25-26   1s+4s cross (Ladies lead across RH passing between Men) with Ladies changing places RH</w:t>
      </w:r>
    </w:p>
    <w:p w:rsidR="00B11EB3" w:rsidRPr="00EA7F69" w:rsidRDefault="00B11EB3" w:rsidP="00B11EB3">
      <w:pPr>
        <w:pStyle w:val="DanceBody"/>
      </w:pPr>
      <w:r w:rsidRPr="00EA7F69">
        <w:tab/>
        <w:t>`27-28   1s+4s cross back (Men lead across RH between Ladies) with Men changing places RH</w:t>
      </w:r>
    </w:p>
    <w:p w:rsidR="00B11EB3" w:rsidRPr="00EA7F69" w:rsidRDefault="00B11EB3" w:rsidP="00B11EB3">
      <w:pPr>
        <w:pStyle w:val="DanceBody"/>
        <w:keepNext w:val="0"/>
      </w:pPr>
      <w:r w:rsidRPr="00EA7F69">
        <w:tab/>
        <w:t>`29-32   4s turn RH</w:t>
      </w:r>
      <w:r w:rsidRPr="00EA7F69">
        <w:rPr>
          <w:b/>
        </w:rPr>
        <w:t xml:space="preserve"> as </w:t>
      </w:r>
      <w:r w:rsidRPr="00EA7F69">
        <w:t>1s turn LH</w:t>
      </w:r>
    </w:p>
    <w:p w:rsidR="00B11EB3" w:rsidRDefault="00B11EB3" w:rsidP="00B11EB3"/>
    <w:p w:rsidR="00B11EB3" w:rsidRDefault="00B11EB3" w:rsidP="00B11EB3">
      <w:pPr>
        <w:pStyle w:val="Minicrib"/>
      </w:pPr>
      <w:r>
        <w:t>WATER WAYS  (S4x48)  4C set</w:t>
      </w:r>
      <w:r>
        <w:tab/>
        <w:t>Maureen Gambling &amp; Kim Kolodziejczyk 2018</w:t>
      </w:r>
    </w:p>
    <w:p w:rsidR="00B11EB3" w:rsidRPr="000F7598" w:rsidRDefault="00B11EB3" w:rsidP="00B11EB3">
      <w:pPr>
        <w:pStyle w:val="DanceBody"/>
      </w:pPr>
      <w:r>
        <w:t>3s &amp; 4s start on opp sides</w:t>
      </w:r>
    </w:p>
    <w:p w:rsidR="00B11EB3" w:rsidRDefault="00B11EB3" w:rsidP="00B11EB3">
      <w:pPr>
        <w:pStyle w:val="DanceBody"/>
      </w:pPr>
      <w:r>
        <w:t xml:space="preserve"> 1- 8</w:t>
      </w:r>
      <w:r>
        <w:tab/>
        <w:t xml:space="preserve">1s+2s </w:t>
      </w:r>
      <w:r>
        <w:rPr>
          <w:b/>
        </w:rPr>
        <w:t>also</w:t>
      </w:r>
      <w:r>
        <w:t xml:space="preserve"> 3s+4s Set+Link (Ladies normal Set+Link, Men Reverse Set+Link); 1s+4s (middle couples) face on sides, turn 1.1/4 LH so Ladies in centre ready for …</w:t>
      </w:r>
    </w:p>
    <w:p w:rsidR="00B11EB3" w:rsidRDefault="00B11EB3" w:rsidP="00B11EB3">
      <w:pPr>
        <w:pStyle w:val="DanceBody"/>
      </w:pPr>
      <w:r>
        <w:t xml:space="preserve"> 9-16</w:t>
      </w:r>
      <w:r>
        <w:tab/>
        <w:t>1s+4s dance the Targe  2 4 (1) (3)</w:t>
      </w:r>
    </w:p>
    <w:p w:rsidR="00B11EB3" w:rsidRDefault="00B11EB3" w:rsidP="00B11EB3">
      <w:pPr>
        <w:pStyle w:val="DanceBody"/>
      </w:pPr>
      <w:r>
        <w:t>17-24</w:t>
      </w:r>
      <w:r>
        <w:tab/>
        <w:t>All dance RSh reels of 4 on sides</w:t>
      </w:r>
    </w:p>
    <w:p w:rsidR="00B11EB3" w:rsidRDefault="00B11EB3" w:rsidP="00B11EB3">
      <w:pPr>
        <w:pStyle w:val="DanceBody"/>
      </w:pPr>
      <w:r>
        <w:t>25-32</w:t>
      </w:r>
      <w:r>
        <w:tab/>
        <w:t>25-26   2M (top) + 4L (2nd place) cross RH,</w:t>
      </w:r>
    </w:p>
    <w:p w:rsidR="00B11EB3" w:rsidRDefault="00B11EB3" w:rsidP="00B11EB3">
      <w:pPr>
        <w:pStyle w:val="DanceBody"/>
      </w:pPr>
      <w:r>
        <w:tab/>
        <w:t>27-28   2L+2M (1st/2nd place Ladies' side) cross LH with 4M+1L (2nd/3rd place Men's side);</w:t>
      </w:r>
    </w:p>
    <w:p w:rsidR="00B11EB3" w:rsidRDefault="00B11EB3" w:rsidP="00B11EB3">
      <w:pPr>
        <w:pStyle w:val="DanceBody"/>
      </w:pPr>
      <w:r>
        <w:tab/>
        <w:t>29-30   2L+2M (2nd/3rd place Men's side) cross RH with 1M+3M (3rd/4th place Ladies' side),</w:t>
      </w:r>
    </w:p>
    <w:p w:rsidR="00B11EB3" w:rsidRDefault="00B11EB3" w:rsidP="00B11EB3">
      <w:pPr>
        <w:pStyle w:val="DanceBody"/>
      </w:pPr>
      <w:r>
        <w:tab/>
        <w:t>31-32   2L (3rd Place Ladies' side) cross RH with 3L (4th place Men's side)  End (4) 1 3 (2)</w:t>
      </w:r>
    </w:p>
    <w:p w:rsidR="00B11EB3" w:rsidRDefault="00B11EB3" w:rsidP="00B11EB3">
      <w:pPr>
        <w:pStyle w:val="DanceBody"/>
      </w:pPr>
      <w:r>
        <w:t>33-40</w:t>
      </w:r>
      <w:r>
        <w:tab/>
        <w:t>All set, 2s (bottom couple) cast up (3s step down); All set, 3s &amp; 4s (end couples) cross RH with partner. End 4 1 (2) (3)</w:t>
      </w:r>
    </w:p>
    <w:p w:rsidR="00B11EB3" w:rsidRDefault="00B11EB3" w:rsidP="00B11EB3">
      <w:pPr>
        <w:pStyle w:val="DanceBody"/>
        <w:keepNext w:val="0"/>
      </w:pPr>
      <w:r>
        <w:t>41-48</w:t>
      </w:r>
      <w:r>
        <w:tab/>
        <w:t xml:space="preserve">All turn partners 2H, remaining in centre, flowing into 4s+1s </w:t>
      </w:r>
      <w:r>
        <w:rPr>
          <w:b/>
        </w:rPr>
        <w:t>also</w:t>
      </w:r>
      <w:r>
        <w:t xml:space="preserve"> 2s+3s circle 4H round to Left</w:t>
      </w:r>
    </w:p>
    <w:p w:rsidR="00B11EB3" w:rsidRDefault="00B11EB3" w:rsidP="00B11EB3"/>
    <w:p w:rsidR="00B11EB3" w:rsidRDefault="00B11EB3" w:rsidP="00B11EB3">
      <w:pPr>
        <w:pStyle w:val="Minicrib"/>
      </w:pPr>
      <w:r>
        <w:t>WATER'S EDGE  (S8x32)  3C (4C set)</w:t>
      </w:r>
      <w:r>
        <w:tab/>
        <w:t>John Drewry  Canadian Bk</w:t>
      </w:r>
    </w:p>
    <w:p w:rsidR="00B11EB3" w:rsidRDefault="00B11EB3" w:rsidP="00B11EB3">
      <w:pPr>
        <w:pStyle w:val="DanceBody"/>
      </w:pPr>
      <w:r>
        <w:t xml:space="preserve"> 1- 8</w:t>
      </w:r>
      <w:r>
        <w:tab/>
        <w:t>1s &amp; 3s dance double Fig of 8 round 2s (1s casting to start, 3s crossing up), 1s end facing out</w:t>
      </w:r>
    </w:p>
    <w:p w:rsidR="00B11EB3" w:rsidRDefault="00B11EB3" w:rsidP="00B11EB3">
      <w:pPr>
        <w:pStyle w:val="DanceBody"/>
        <w:rPr>
          <w:b/>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B11EB3" w:rsidRDefault="00B11EB3" w:rsidP="00B11EB3">
      <w:pPr>
        <w:pStyle w:val="DanceBody"/>
      </w:pPr>
      <w:r>
        <w:t>17-24</w:t>
      </w:r>
      <w:r>
        <w:tab/>
        <w:t>2s+1s+3s dance reels of 3 on sides (1s dance out &amp; down to start) taking hand where possible. 1s end in 2nd place facing in,  2s &amp; 3s in centre facing down/up NHJ with partners</w:t>
      </w:r>
    </w:p>
    <w:p w:rsidR="00B11EB3" w:rsidRDefault="00B11EB3" w:rsidP="00B11EB3">
      <w:pPr>
        <w:pStyle w:val="DanceBody"/>
        <w:keepNext w:val="0"/>
      </w:pPr>
      <w:r>
        <w:t>25-32</w:t>
      </w:r>
      <w:r>
        <w:tab/>
        <w:t>2s+1s+3s set, circle 6H round to L for 4 bars, dance into centre &amp; spiral out clockwise to places</w:t>
      </w:r>
    </w:p>
    <w:p w:rsidR="00B11EB3" w:rsidRDefault="00B11EB3" w:rsidP="00B11EB3"/>
    <w:p w:rsidR="00B11EB3" w:rsidRDefault="00B11EB3" w:rsidP="00B11EB3">
      <w:pPr>
        <w:pStyle w:val="Minicrib"/>
      </w:pPr>
      <w:r>
        <w:t>THE WATERCOLOURIST  (S4x32)  Sq.Set</w:t>
      </w:r>
      <w:r>
        <w:tab/>
        <w:t>Anne Thorn  Magic of Music 2</w:t>
      </w:r>
    </w:p>
    <w:p w:rsidR="00B11EB3" w:rsidRDefault="00B11EB3" w:rsidP="00B11EB3">
      <w:pPr>
        <w:pStyle w:val="DanceBody"/>
      </w:pPr>
      <w:r>
        <w:t xml:space="preserve"> 1- 8</w:t>
      </w:r>
      <w:r>
        <w:tab/>
        <w:t>1s lead down, cross out between 3s, cast up, dance in between 2s/4s, cross RH, dance out between 2s/4s &amp; cast up back to place</w:t>
      </w:r>
    </w:p>
    <w:p w:rsidR="00B11EB3" w:rsidRDefault="00B11EB3" w:rsidP="00B11EB3">
      <w:pPr>
        <w:pStyle w:val="DanceBody"/>
      </w:pPr>
      <w:r>
        <w:t xml:space="preserve"> 9-16</w:t>
      </w:r>
      <w:r>
        <w:tab/>
        <w:t>2s+4s dance R&amp;L</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All set, turn partner 3/4 RH into prom hold facing clockwise (Ladies on inside) &amp; promenade 3 places round to end 2 3 4 1</w:t>
      </w:r>
    </w:p>
    <w:p w:rsidR="00B11EB3" w:rsidRDefault="00B11EB3" w:rsidP="00B11EB3"/>
    <w:p w:rsidR="00B11EB3" w:rsidRDefault="00B11EB3" w:rsidP="00B11EB3">
      <w:pPr>
        <w:pStyle w:val="Minicrib"/>
      </w:pPr>
      <w:r>
        <w:t>WATERFALL GILL  (J4x32)  4C set</w:t>
      </w:r>
      <w:r>
        <w:tab/>
        <w:t>J Scott  Cleveland Coll</w:t>
      </w:r>
    </w:p>
    <w:p w:rsidR="00B11EB3" w:rsidRDefault="00B11EB3" w:rsidP="00B11EB3">
      <w:pPr>
        <w:pStyle w:val="DanceBody"/>
      </w:pPr>
      <w:r>
        <w:t xml:space="preserve"> 1- 8</w:t>
      </w:r>
      <w:r>
        <w:tab/>
        <w:t>1s &amp; 4s cast in 1 place, dance RH across &amp; cast back to places</w:t>
      </w:r>
    </w:p>
    <w:p w:rsidR="00B11EB3" w:rsidRDefault="00B11EB3" w:rsidP="00B11EB3">
      <w:pPr>
        <w:pStyle w:val="DanceBody"/>
      </w:pPr>
      <w:r>
        <w:t xml:space="preserve"> 9-16</w:t>
      </w:r>
      <w:r>
        <w:tab/>
        <w:t>1s+2s</w:t>
      </w:r>
      <w:r w:rsidRPr="007F0D5A">
        <w:rPr>
          <w:b/>
        </w:rPr>
        <w:t xml:space="preserve"> also </w:t>
      </w:r>
      <w:r>
        <w:t>3s+4s set on sides &amp; change places RH, set to partner &amp; turn RH</w:t>
      </w:r>
    </w:p>
    <w:p w:rsidR="00B11EB3" w:rsidRDefault="00B11EB3" w:rsidP="00B11EB3">
      <w:pPr>
        <w:pStyle w:val="DanceBody"/>
      </w:pPr>
      <w:r>
        <w:t>17-24</w:t>
      </w:r>
      <w:r>
        <w:tab/>
        <w:t>2s &amp; 3s cast in 1 place, dance RH across &amp; cast back to ends</w:t>
      </w:r>
    </w:p>
    <w:p w:rsidR="00B11EB3" w:rsidRDefault="00B11EB3" w:rsidP="00B11EB3">
      <w:pPr>
        <w:pStyle w:val="DanceBody"/>
        <w:keepNext w:val="0"/>
      </w:pPr>
      <w:r>
        <w:t>25-32</w:t>
      </w:r>
      <w:r>
        <w:tab/>
        <w:t>1s+4s+3s dance Allemande.  2 3 4 1</w:t>
      </w:r>
    </w:p>
    <w:p w:rsidR="00B11EB3" w:rsidRDefault="00B11EB3" w:rsidP="00B11EB3"/>
    <w:p w:rsidR="00B11EB3" w:rsidRDefault="00B11EB3" w:rsidP="00B11EB3">
      <w:pPr>
        <w:pStyle w:val="Minicrib"/>
      </w:pPr>
      <w:r>
        <w:t>THE WATERNISH TANGLE  (J8x32)  3C (4C set)</w:t>
      </w:r>
      <w:r>
        <w:tab/>
        <w:t>Andrea Barfoot  Skye Coll 2</w:t>
      </w:r>
    </w:p>
    <w:p w:rsidR="00B11EB3" w:rsidRDefault="00B11EB3" w:rsidP="00B11EB3">
      <w:pPr>
        <w:pStyle w:val="DanceBody"/>
      </w:pPr>
      <w:r>
        <w:t xml:space="preserve"> 1- 8</w:t>
      </w:r>
      <w:r>
        <w:tab/>
        <w:t>1s cross down RH, set, cross down LH &amp; set</w:t>
      </w:r>
    </w:p>
    <w:p w:rsidR="00B11EB3" w:rsidRDefault="00B11EB3" w:rsidP="00B11EB3">
      <w:pPr>
        <w:pStyle w:val="DanceBody"/>
      </w:pPr>
      <w:r>
        <w:t xml:space="preserve"> 9-16</w:t>
      </w:r>
      <w:r>
        <w:tab/>
        <w:t>1s cross RH, change places on sides with 3s LH, 2s+1s cross RH &amp; 3/4 turn LH on sides to form line of 4 across</w:t>
      </w:r>
    </w:p>
    <w:p w:rsidR="00B11EB3" w:rsidRDefault="00B11EB3" w:rsidP="00B11EB3">
      <w:pPr>
        <w:pStyle w:val="DanceBody"/>
      </w:pPr>
      <w:r>
        <w:t>17-24</w:t>
      </w:r>
      <w:r>
        <w:tab/>
        <w:t>2s+1s dance the Targe : -</w:t>
      </w:r>
    </w:p>
    <w:p w:rsidR="00B11EB3" w:rsidRDefault="00B11EB3" w:rsidP="00B11EB3">
      <w:pPr>
        <w:pStyle w:val="DanceBody"/>
      </w:pPr>
      <w:r>
        <w:tab/>
        <w:t>`17-18 1</w:t>
      </w:r>
      <w:r w:rsidRPr="00972EEB">
        <w:t>st</w:t>
      </w:r>
      <w:r>
        <w:t xml:space="preserve"> &amp; 2</w:t>
      </w:r>
      <w:r w:rsidRPr="00972EEB">
        <w:t>nd</w:t>
      </w:r>
      <w:r>
        <w:t xml:space="preserve"> Ladies  3/4 turn RH</w:t>
      </w:r>
      <w:r w:rsidRPr="00BA6B4D">
        <w:rPr>
          <w:b/>
        </w:rPr>
        <w:t xml:space="preserve"> while </w:t>
      </w:r>
      <w:r>
        <w:t>Men dance 1/4 way round anticlockwise</w:t>
      </w:r>
    </w:p>
    <w:p w:rsidR="00B11EB3" w:rsidRDefault="00B11EB3" w:rsidP="00B11EB3">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B11EB3" w:rsidRDefault="00B11EB3" w:rsidP="00B11EB3">
      <w:pPr>
        <w:pStyle w:val="DanceBody"/>
      </w:pPr>
      <w:r>
        <w:tab/>
        <w:t>`21-22 1</w:t>
      </w:r>
      <w:r w:rsidRPr="00972EEB">
        <w:t>st</w:t>
      </w:r>
      <w:r>
        <w:t xml:space="preserve"> &amp; 2</w:t>
      </w:r>
      <w:r w:rsidRPr="00972EEB">
        <w:t>nd</w:t>
      </w:r>
      <w:r>
        <w:t xml:space="preserve"> Ladies  3/4 turn RH</w:t>
      </w:r>
      <w:r w:rsidRPr="00BA6B4D">
        <w:rPr>
          <w:b/>
        </w:rPr>
        <w:t xml:space="preserve"> while </w:t>
      </w:r>
      <w:r>
        <w:t>Men dance 1/4 way round anticlockwise</w:t>
      </w:r>
    </w:p>
    <w:p w:rsidR="00B11EB3" w:rsidRDefault="00B11EB3" w:rsidP="00B11EB3">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B11EB3" w:rsidRDefault="00B11EB3" w:rsidP="00B11EB3">
      <w:pPr>
        <w:pStyle w:val="DanceBody"/>
        <w:keepNext w:val="0"/>
      </w:pPr>
      <w:r>
        <w:t>25-32</w:t>
      </w:r>
      <w:r>
        <w:tab/>
        <w:t>1s cross down below 3s, cast up, dance up between 2s &amp; cast to 2</w:t>
      </w:r>
      <w:r w:rsidRPr="00972EEB">
        <w:t>nd</w:t>
      </w:r>
      <w:r>
        <w:t xml:space="preserve"> place</w:t>
      </w:r>
    </w:p>
    <w:p w:rsidR="00B11EB3" w:rsidRDefault="00B11EB3" w:rsidP="00B11EB3"/>
    <w:p w:rsidR="00B11EB3" w:rsidRDefault="00B11EB3" w:rsidP="00B11EB3">
      <w:pPr>
        <w:pStyle w:val="Minicrib"/>
      </w:pPr>
      <w:r>
        <w:t>THE WATERS OF THE KYLE  (J4x32)  4C Set</w:t>
      </w:r>
      <w:r>
        <w:tab/>
        <w:t>Joan Thompson  In Honour Of Volume 3</w:t>
      </w:r>
    </w:p>
    <w:p w:rsidR="00B11EB3" w:rsidRDefault="00B11EB3" w:rsidP="00B11EB3">
      <w:pPr>
        <w:pStyle w:val="DanceBody"/>
      </w:pPr>
      <w:r>
        <w:t xml:space="preserve"> 1- 8</w:t>
      </w:r>
      <w:r>
        <w:tab/>
        <w:t>1s &amp; 4s cross RH &amp; cast in 1 place, 2s &amp; 3s step up/down; 1s+4s turn LH on sides (slow turn).  2 (1) (4) 3</w:t>
      </w:r>
    </w:p>
    <w:p w:rsidR="00B11EB3" w:rsidRDefault="00B11EB3" w:rsidP="00B11EB3">
      <w:pPr>
        <w:pStyle w:val="DanceBody"/>
      </w:pPr>
      <w:r>
        <w:t xml:space="preserve"> 9-16</w:t>
      </w:r>
      <w:r>
        <w:tab/>
        <w:t xml:space="preserve">2s+1s </w:t>
      </w:r>
      <w:r>
        <w:rPr>
          <w:b/>
        </w:rPr>
        <w:t>also</w:t>
      </w:r>
      <w:r>
        <w:t xml:space="preserve"> 4s+3s dance RH across; 1s+4s dance LH across </w:t>
      </w:r>
      <w:r>
        <w:rPr>
          <w:b/>
        </w:rPr>
        <w:t>while</w:t>
      </w:r>
      <w:r>
        <w:t xml:space="preserve"> 2s &amp; 3s chase clockwise 1/2 round.  (3) (1) (4) (2)</w:t>
      </w:r>
    </w:p>
    <w:p w:rsidR="00B11EB3" w:rsidRDefault="00B11EB3" w:rsidP="00B11EB3">
      <w:pPr>
        <w:pStyle w:val="DanceBody"/>
      </w:pPr>
      <w:r>
        <w:t>17-24</w:t>
      </w:r>
      <w:r>
        <w:tab/>
        <w:t xml:space="preserve">3s+1s </w:t>
      </w:r>
      <w:r>
        <w:rPr>
          <w:b/>
        </w:rPr>
        <w:t>also</w:t>
      </w:r>
      <w:r>
        <w:t xml:space="preserve"> 4s+2s dance RH across; All chase clockwise 1/2 round.  2 4 1 3</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WATSON'S REEL  (J8x24)  2C (4C set)</w:t>
      </w:r>
      <w:r>
        <w:tab/>
        <w:t>Bk of Graded SCDs</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 lead down for 3 steps, back to top &amp; cast to 2</w:t>
      </w:r>
      <w:r w:rsidRPr="00972EEB">
        <w:t>nd</w:t>
      </w:r>
      <w:r>
        <w:t xml:space="preserve"> places</w:t>
      </w:r>
    </w:p>
    <w:p w:rsidR="00B11EB3" w:rsidRDefault="00B11EB3" w:rsidP="00B11EB3">
      <w:pPr>
        <w:pStyle w:val="DanceBody"/>
        <w:keepNext w:val="0"/>
      </w:pPr>
      <w:r>
        <w:t>17-24</w:t>
      </w:r>
      <w:r>
        <w:tab/>
        <w:t>2s+1s dance R&amp;L</w:t>
      </w:r>
    </w:p>
    <w:p w:rsidR="00B11EB3" w:rsidRDefault="00B11EB3" w:rsidP="00B11EB3"/>
    <w:p w:rsidR="00B11EB3" w:rsidRDefault="00B11EB3" w:rsidP="00B11EB3">
      <w:pPr>
        <w:pStyle w:val="Minicrib"/>
      </w:pPr>
      <w:r>
        <w:t>WAVE OF MEMORY  (S8x32)  3C (4C set)</w:t>
      </w:r>
      <w:r>
        <w:tab/>
        <w:t>Hidehiko Inokuchi</w:t>
      </w:r>
    </w:p>
    <w:p w:rsidR="00B11EB3" w:rsidRDefault="00B11EB3" w:rsidP="00B11EB3">
      <w:pPr>
        <w:pStyle w:val="DanceBody"/>
      </w:pPr>
      <w:r>
        <w:t xml:space="preserve"> 1- 8</w:t>
      </w:r>
      <w:r>
        <w:tab/>
        <w:t>1s turn 2H, cast one place (2s step up bars 3-4). 1s dance 1/2 Fig of 8 up round 2s.  2 (1) 3</w:t>
      </w:r>
    </w:p>
    <w:p w:rsidR="00B11EB3" w:rsidRDefault="00B11EB3" w:rsidP="00B11EB3">
      <w:pPr>
        <w:pStyle w:val="DanceBody"/>
      </w:pPr>
      <w:r>
        <w:t xml:space="preserve"> 9-16</w:t>
      </w:r>
      <w:r>
        <w:tab/>
        <w:t>2s+1s+3s dance "Ripple":</w:t>
      </w:r>
    </w:p>
    <w:p w:rsidR="00B11EB3" w:rsidRDefault="00B11EB3" w:rsidP="00B11EB3">
      <w:pPr>
        <w:pStyle w:val="DanceBody"/>
      </w:pPr>
      <w:r>
        <w:tab/>
        <w:t xml:space="preserve">9-10   2s+3s face diagonally Adv+Ret 1 step </w:t>
      </w:r>
      <w:r>
        <w:rPr>
          <w:b/>
        </w:rPr>
        <w:t>while</w:t>
      </w:r>
      <w:r>
        <w:t xml:space="preserve"> 1s 1/2 turn 2H &amp; retire to 2nd place own sides</w:t>
      </w:r>
    </w:p>
    <w:p w:rsidR="00B11EB3" w:rsidRDefault="00B11EB3" w:rsidP="00B11EB3">
      <w:pPr>
        <w:pStyle w:val="DanceBody"/>
      </w:pPr>
      <w:r>
        <w:tab/>
        <w:t>11-12 2s+1s+3s circle 6H round to the left 1/4 for 1 step, retire 1 step to form line of 3 across (3 men at top, 3 ladies at bottom)</w:t>
      </w:r>
    </w:p>
    <w:p w:rsidR="00B11EB3" w:rsidRDefault="00B11EB3" w:rsidP="00B11EB3">
      <w:pPr>
        <w:pStyle w:val="DanceBody"/>
      </w:pPr>
      <w:r>
        <w:tab/>
        <w:t>13-16 2s+1s+3s dance "Ripple" repeating bars 9-12 ending (3) 1 (2)</w:t>
      </w:r>
    </w:p>
    <w:p w:rsidR="00B11EB3" w:rsidRDefault="00B11EB3" w:rsidP="00B11EB3">
      <w:pPr>
        <w:pStyle w:val="DanceBody"/>
      </w:pPr>
      <w:r>
        <w:t>17-24</w:t>
      </w:r>
      <w:r>
        <w:tab/>
        <w:t>3s+1s+2s dance "Wave":</w:t>
      </w:r>
    </w:p>
    <w:p w:rsidR="00B11EB3" w:rsidRDefault="00B11EB3" w:rsidP="00B11EB3">
      <w:pPr>
        <w:pStyle w:val="DanceBody"/>
      </w:pPr>
      <w:r>
        <w:tab/>
        <w:t xml:space="preserve">1s pull back RSh, cast round 3rd corner, pass RSh up/down middle of set, dance RSh round 4th corner to 2nd place opposite sides (8 bars) </w:t>
      </w:r>
      <w:r>
        <w:rPr>
          <w:b/>
        </w:rPr>
        <w:t>while</w:t>
      </w:r>
      <w:r>
        <w:t xml:space="preserve"> 3s+2s dance diagonally in, dance 1/2 4H (2 bars) to the left &amp; retire diagonally (2 bars), 2s+3s repeat bars 17-20 (4 bars) (3) (1) (2)</w:t>
      </w:r>
    </w:p>
    <w:p w:rsidR="00B11EB3" w:rsidRDefault="00B11EB3" w:rsidP="00B11EB3">
      <w:pPr>
        <w:pStyle w:val="DanceBody"/>
        <w:keepNext w:val="0"/>
      </w:pPr>
      <w:r>
        <w:t>25-32</w:t>
      </w:r>
      <w:r>
        <w:tab/>
        <w:t>3s+1s+2s turn 2H for 3 bars &amp; circle 6H round to the left 1/2 way (3 bars) &amp; all set. 2 1 3</w:t>
      </w:r>
    </w:p>
    <w:p w:rsidR="00B11EB3" w:rsidRDefault="00B11EB3" w:rsidP="00B11EB3"/>
    <w:p w:rsidR="00B11EB3" w:rsidRDefault="00B11EB3" w:rsidP="00B11EB3">
      <w:pPr>
        <w:pStyle w:val="Minicrib"/>
      </w:pPr>
      <w:r>
        <w:t>WAVERLEY (Fergus McIver)  (J8x48)  3C (4C set)</w:t>
      </w:r>
      <w:r>
        <w:tab/>
        <w:t>Button &amp; Whittaker  RSCDS Bk 15</w:t>
      </w:r>
    </w:p>
    <w:p w:rsidR="00B11EB3" w:rsidRPr="00925F16" w:rsidRDefault="00B11EB3" w:rsidP="00B11EB3">
      <w:pPr>
        <w:pStyle w:val="DanceBody"/>
      </w:pPr>
      <w:r w:rsidRPr="00925F16">
        <w:t xml:space="preserve"> 1- 8</w:t>
      </w:r>
      <w:r w:rsidRPr="00925F16">
        <w:tab/>
        <w:t>1L followed by 2L +3L cross &amp; dance down behind 1+2+3M cross &amp; dance back to places</w:t>
      </w:r>
    </w:p>
    <w:p w:rsidR="00B11EB3" w:rsidRPr="00925F16" w:rsidRDefault="00B11EB3" w:rsidP="00B11EB3">
      <w:pPr>
        <w:pStyle w:val="DanceBody"/>
      </w:pPr>
      <w:r w:rsidRPr="00925F16">
        <w:t xml:space="preserve"> 9-16</w:t>
      </w:r>
      <w:r w:rsidRPr="00925F16">
        <w:tab/>
        <w:t>1M+2M+3M repeat dancing round behind Ladies back to place</w:t>
      </w:r>
    </w:p>
    <w:p w:rsidR="00B11EB3" w:rsidRPr="00925F16" w:rsidRDefault="00B11EB3" w:rsidP="00B11EB3">
      <w:pPr>
        <w:pStyle w:val="DanceBody"/>
      </w:pPr>
      <w:r w:rsidRPr="00925F16">
        <w:t>17-24</w:t>
      </w:r>
      <w:r w:rsidRPr="00925F16">
        <w:tab/>
        <w:t>1M+2M</w:t>
      </w:r>
      <w:r w:rsidRPr="00925F16">
        <w:rPr>
          <w:b/>
        </w:rPr>
        <w:t xml:space="preserve"> also </w:t>
      </w:r>
      <w:r w:rsidRPr="00925F16">
        <w:t>1L+2L, set to each other &amp; change places RH, set &amp; change back LH ready for ...</w:t>
      </w:r>
    </w:p>
    <w:p w:rsidR="00B11EB3" w:rsidRPr="00925F16" w:rsidRDefault="00B11EB3" w:rsidP="00B11EB3">
      <w:pPr>
        <w:pStyle w:val="DanceBody"/>
      </w:pPr>
      <w:r w:rsidRPr="00925F16">
        <w:t>25-32</w:t>
      </w:r>
      <w:r w:rsidRPr="00925F16">
        <w:tab/>
        <w:t>1s+2s dance Poussette, 1s end BtoB in centre facing own sides ready for Double Triangles</w:t>
      </w:r>
    </w:p>
    <w:p w:rsidR="00B11EB3" w:rsidRPr="00925F16" w:rsidRDefault="00B11EB3" w:rsidP="00B11EB3">
      <w:pPr>
        <w:pStyle w:val="DanceBody"/>
      </w:pPr>
      <w:r w:rsidRPr="00925F16">
        <w:t>33-40</w:t>
      </w:r>
      <w:r w:rsidRPr="00925F16">
        <w:tab/>
        <w:t>1s dance Double Triangles &amp; end side by side facing out on Ladies' side between 2L+3L</w:t>
      </w:r>
    </w:p>
    <w:p w:rsidR="00B11EB3" w:rsidRPr="00925F16" w:rsidRDefault="00B11EB3" w:rsidP="00B11EB3">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B11EB3" w:rsidRDefault="00B11EB3" w:rsidP="00B11EB3"/>
    <w:p w:rsidR="00B11EB3" w:rsidRDefault="00B11EB3" w:rsidP="00B11EB3">
      <w:pPr>
        <w:pStyle w:val="Minicrib"/>
      </w:pPr>
      <w:r>
        <w:t>WAVERLEY STATION JIG  (J3x32)  3C set</w:t>
      </w:r>
      <w:r>
        <w:tab/>
        <w:t>John Roby, 2017</w:t>
      </w:r>
    </w:p>
    <w:p w:rsidR="00B11EB3" w:rsidRDefault="00B11EB3" w:rsidP="00B11EB3">
      <w:pPr>
        <w:pStyle w:val="DanceBody"/>
      </w:pPr>
      <w:r>
        <w:t xml:space="preserve"> 1- 8</w:t>
      </w:r>
      <w:r>
        <w:tab/>
        <w:t>1s cross down to dance mirror reel of 3s on opp sides. 1s end in 1st place opp sides</w:t>
      </w:r>
    </w:p>
    <w:p w:rsidR="00B11EB3" w:rsidRDefault="00B11EB3" w:rsidP="00B11EB3">
      <w:pPr>
        <w:pStyle w:val="DanceBody"/>
      </w:pPr>
      <w:r>
        <w:t xml:space="preserve"> 9-16</w:t>
      </w:r>
      <w:r>
        <w:tab/>
        <w:t>1s dance down &amp; out through 2nd place (2s dance to top place bars 9-10), down behind 3s; dance up &amp; out through 2nd place opp sides &amp; 1s+2s turn LH ready for …</w:t>
      </w:r>
    </w:p>
    <w:p w:rsidR="00B11EB3" w:rsidRDefault="00B11EB3" w:rsidP="00B11EB3">
      <w:pPr>
        <w:pStyle w:val="DanceBody"/>
      </w:pPr>
      <w:r>
        <w:t>17-24</w:t>
      </w:r>
      <w:r>
        <w:tab/>
        <w:t>1s+2s dance Ladies' Chain</w:t>
      </w:r>
    </w:p>
    <w:p w:rsidR="00B11EB3" w:rsidRDefault="00B11EB3" w:rsidP="00B11EB3">
      <w:pPr>
        <w:pStyle w:val="DanceBody"/>
        <w:keepNext w:val="0"/>
      </w:pPr>
      <w:r>
        <w:t>25-32</w:t>
      </w:r>
      <w:r>
        <w:tab/>
        <w:t xml:space="preserve">1s+3s turn RH on sides, 1M casts down to 3rd place </w:t>
      </w:r>
      <w:r>
        <w:rPr>
          <w:b/>
        </w:rPr>
        <w:t>as</w:t>
      </w:r>
      <w:r>
        <w:t xml:space="preserve"> 1L dances down centre (3s step up 27-28); 1s cross LH &amp; 2s+3s+1s set</w:t>
      </w:r>
    </w:p>
    <w:p w:rsidR="00B11EB3" w:rsidRDefault="00B11EB3" w:rsidP="00B11EB3"/>
    <w:p w:rsidR="00B11EB3" w:rsidRDefault="00B11EB3" w:rsidP="00B11EB3">
      <w:pPr>
        <w:pStyle w:val="Minicrib"/>
      </w:pPr>
      <w:r>
        <w:t>WAVERLEY WHISPERS  (J8x32)  3C (4C set)</w:t>
      </w:r>
      <w:r>
        <w:tab/>
        <w:t>F Wallace  Waverley Suite</w:t>
      </w:r>
    </w:p>
    <w:p w:rsidR="00B11EB3" w:rsidRDefault="00B11EB3" w:rsidP="00B11EB3">
      <w:pPr>
        <w:pStyle w:val="DanceBody"/>
      </w:pPr>
      <w:r>
        <w:t xml:space="preserve"> 1- 8</w:t>
      </w:r>
      <w:r>
        <w:tab/>
        <w:t>1s set &amp; turn RH, 1s cast 1 place &amp; turn LH to end in middle facing Ladies side</w:t>
      </w:r>
    </w:p>
    <w:p w:rsidR="00B11EB3" w:rsidRDefault="00B11EB3" w:rsidP="00B11EB3">
      <w:pPr>
        <w:pStyle w:val="DanceBody"/>
      </w:pPr>
      <w:r>
        <w:t xml:space="preserve"> 9-16</w:t>
      </w:r>
      <w:r>
        <w:tab/>
        <w:t>1s lead out crossing &amp; cast 1 place (1L up, 1M down), 1s dance 1/2 reels of 3 (1L RSh to 2M, 1M LSh to 3M) &amp; end in lines across</w:t>
      </w:r>
    </w:p>
    <w:p w:rsidR="00B11EB3" w:rsidRDefault="00B11EB3" w:rsidP="00B11EB3">
      <w:pPr>
        <w:pStyle w:val="DanceBody"/>
      </w:pPr>
      <w:r>
        <w:t>17-24</w:t>
      </w:r>
      <w:r>
        <w:tab/>
        <w:t>2s+1s+3s Set+Link for 3 (2 1 3), all turn partners RH</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WAVES OF MORAY  (S3x32)  3C Set</w:t>
      </w:r>
      <w:r>
        <w:tab/>
        <w:t>Niall Mitchell  Thistle Dubh 2</w:t>
      </w:r>
    </w:p>
    <w:p w:rsidR="00B11EB3" w:rsidRDefault="00B11EB3" w:rsidP="00B11EB3">
      <w:pPr>
        <w:pStyle w:val="DanceBody"/>
      </w:pPr>
      <w:r>
        <w:t xml:space="preserve"> 1- 8</w:t>
      </w:r>
      <w:r>
        <w:tab/>
        <w:t>Ladies set advancing &amp; retire</w:t>
      </w:r>
      <w:r w:rsidRPr="00BA6B4D">
        <w:rPr>
          <w:b/>
        </w:rPr>
        <w:t xml:space="preserve"> while </w:t>
      </w:r>
      <w:r>
        <w:t>Men set &amp; advance setting</w:t>
      </w:r>
    </w:p>
    <w:p w:rsidR="00B11EB3" w:rsidRDefault="00B11EB3" w:rsidP="00B11EB3">
      <w:pPr>
        <w:pStyle w:val="DanceBody"/>
      </w:pPr>
      <w:r>
        <w:t xml:space="preserve"> 9-16</w:t>
      </w:r>
      <w:r>
        <w:tab/>
        <w:t>All dance Allemande</w:t>
      </w:r>
    </w:p>
    <w:p w:rsidR="00B11EB3" w:rsidRDefault="00B11EB3" w:rsidP="00B11EB3">
      <w:pPr>
        <w:pStyle w:val="DanceBody"/>
      </w:pPr>
      <w:r>
        <w:t>17-24</w:t>
      </w:r>
      <w:r>
        <w:tab/>
        <w:t>All dance 1/2 reel of 3 on sides (1s in &amp; up), 1s+2s turn on sides (RH on Men's side &amp; LH on Ladies ), 1s dance down to 2</w:t>
      </w:r>
      <w:r w:rsidRPr="00972EEB">
        <w:t>nd</w:t>
      </w:r>
      <w:r>
        <w:t xml:space="preserve"> pl</w:t>
      </w:r>
      <w:r w:rsidRPr="00BA6B4D">
        <w:rPr>
          <w:b/>
        </w:rPr>
        <w:t xml:space="preserve"> </w:t>
      </w:r>
      <w:r>
        <w:rPr>
          <w:b/>
        </w:rPr>
        <w:t xml:space="preserve">as </w:t>
      </w:r>
      <w:r>
        <w:t>2s cast to top</w:t>
      </w:r>
    </w:p>
    <w:p w:rsidR="00B11EB3" w:rsidRDefault="00B11EB3" w:rsidP="00B11EB3">
      <w:pPr>
        <w:pStyle w:val="DanceBody"/>
        <w:keepNext w:val="0"/>
      </w:pPr>
      <w:r>
        <w:t>25-32</w:t>
      </w:r>
      <w:r>
        <w:tab/>
        <w:t>1s cast down behind 3s, lead up to top &amp; cast to 3</w:t>
      </w:r>
      <w:r w:rsidRPr="00972EEB">
        <w:t>rd</w:t>
      </w:r>
      <w:r>
        <w:t xml:space="preserve"> place</w:t>
      </w:r>
    </w:p>
    <w:p w:rsidR="00B11EB3" w:rsidRDefault="00B11EB3" w:rsidP="00B11EB3"/>
    <w:p w:rsidR="00B11EB3" w:rsidRDefault="00B11EB3" w:rsidP="00B11EB3">
      <w:pPr>
        <w:pStyle w:val="Minicrib"/>
      </w:pPr>
      <w:r>
        <w:t>WAVES OF TORY  (J5x48)  5C Set</w:t>
      </w:r>
      <w:r>
        <w:tab/>
      </w:r>
    </w:p>
    <w:p w:rsidR="00B11EB3" w:rsidRPr="000477BE" w:rsidRDefault="00B11EB3" w:rsidP="00B11EB3">
      <w:pPr>
        <w:pStyle w:val="DanceBody"/>
      </w:pPr>
      <w:r w:rsidRPr="000477BE">
        <w:t xml:space="preserve"> 1- 8</w:t>
      </w:r>
      <w:r w:rsidRPr="000477BE">
        <w:tab/>
        <w:t>All Adv+Ret, all advance &amp; cross over with Ladies dancing under Men</w:t>
      </w:r>
      <w:r>
        <w:t>'</w:t>
      </w:r>
      <w:r w:rsidRPr="000477BE">
        <w:t>s arches</w:t>
      </w:r>
    </w:p>
    <w:p w:rsidR="00B11EB3" w:rsidRPr="000477BE" w:rsidRDefault="00B11EB3" w:rsidP="00B11EB3">
      <w:pPr>
        <w:pStyle w:val="DanceBody"/>
      </w:pPr>
      <w:r w:rsidRPr="000477BE">
        <w:t xml:space="preserve"> 9-16</w:t>
      </w:r>
      <w:r w:rsidRPr="000477BE">
        <w:tab/>
        <w:t>Repeat back to places but Men dance under Ladies</w:t>
      </w:r>
      <w:r>
        <w:t>'</w:t>
      </w:r>
      <w:r w:rsidRPr="000477BE">
        <w:t xml:space="preserve"> arches</w:t>
      </w:r>
    </w:p>
    <w:p w:rsidR="00B11EB3" w:rsidRPr="000477BE" w:rsidRDefault="00B11EB3" w:rsidP="00B11EB3">
      <w:pPr>
        <w:pStyle w:val="DanceBody"/>
      </w:pPr>
      <w:r w:rsidRPr="000477BE">
        <w:t>17-24</w:t>
      </w:r>
      <w:r w:rsidRPr="000477BE">
        <w:tab/>
        <w:t xml:space="preserve">1s </w:t>
      </w:r>
      <w:r>
        <w:t>Slip-Step</w:t>
      </w:r>
      <w:r w:rsidRPr="000477BE">
        <w:t xml:space="preserve"> down to bottom &amp; back again</w:t>
      </w:r>
    </w:p>
    <w:p w:rsidR="00B11EB3" w:rsidRDefault="00B11EB3" w:rsidP="00B11EB3">
      <w:pPr>
        <w:pStyle w:val="DanceBody"/>
      </w:pPr>
      <w:r w:rsidRPr="000477BE">
        <w:t>25-32</w:t>
      </w:r>
      <w:r w:rsidRPr="000477BE">
        <w:tab/>
        <w:t>1s followed by 2s+3s+4s+5s cast &amp; 1s make an arch at bottom</w:t>
      </w:r>
      <w:r w:rsidRPr="00BA6B4D">
        <w:rPr>
          <w:b/>
        </w:rPr>
        <w:t xml:space="preserve"> </w:t>
      </w:r>
      <w:r>
        <w:rPr>
          <w:b/>
        </w:rPr>
        <w:t xml:space="preserve">as </w:t>
      </w:r>
      <w:r w:rsidRPr="000477BE">
        <w:t>2s+3s+4s+5s dance up under arch</w:t>
      </w:r>
      <w:r>
        <w:t>.  2 3 4 5 1</w:t>
      </w:r>
    </w:p>
    <w:p w:rsidR="00B11EB3" w:rsidRDefault="00B11EB3" w:rsidP="00B11EB3">
      <w:pPr>
        <w:pStyle w:val="DanceBody"/>
      </w:pPr>
      <w:r>
        <w:t>33-48</w:t>
      </w:r>
      <w:r>
        <w:tab/>
        <w:t>2s+3s+4s+5s face &amp; dance down</w:t>
      </w:r>
      <w:r w:rsidRPr="00BA6B4D">
        <w:rPr>
          <w:b/>
        </w:rPr>
        <w:t xml:space="preserve"> </w:t>
      </w:r>
      <w:r>
        <w:rPr>
          <w:b/>
        </w:rPr>
        <w:t xml:space="preserve">as </w:t>
      </w:r>
      <w:r>
        <w:t>1s dance up under 5s arch</w:t>
      </w:r>
      <w:r w:rsidRPr="00BA6B4D">
        <w:rPr>
          <w:b/>
        </w:rPr>
        <w:t xml:space="preserve"> </w:t>
      </w:r>
      <w:r>
        <w:rPr>
          <w:b/>
        </w:rPr>
        <w:t xml:space="preserve">as </w:t>
      </w:r>
      <w:r>
        <w:t>5s dance down over them &amp; 1s dance over 4s &amp; 'under &amp; over' to top etc &amp;</w:t>
      </w:r>
      <w:r w:rsidRPr="00BA6B4D">
        <w:rPr>
          <w:b/>
        </w:rPr>
        <w:t xml:space="preserve"> </w:t>
      </w:r>
      <w:r>
        <w:rPr>
          <w:b/>
        </w:rPr>
        <w:t xml:space="preserve">as </w:t>
      </w:r>
      <w:r>
        <w:t>all reach bottom/top they turn about &amp; dance up/down 'under &amp; over' back to places 2 3 4 5 1</w:t>
      </w:r>
    </w:p>
    <w:p w:rsidR="00B11EB3" w:rsidRPr="003E58F0" w:rsidRDefault="00B11EB3" w:rsidP="00B11EB3">
      <w:pPr>
        <w:pStyle w:val="DanceBody"/>
        <w:keepNext w:val="0"/>
        <w:rPr>
          <w:i/>
        </w:rPr>
      </w:pPr>
      <w:r w:rsidRPr="003E58F0">
        <w:rPr>
          <w:i/>
        </w:rPr>
        <w:t>Note: There are many varations of this dance for differing numbers of couples</w:t>
      </w:r>
    </w:p>
    <w:p w:rsidR="00B11EB3" w:rsidRDefault="00B11EB3" w:rsidP="00B11EB3"/>
    <w:p w:rsidR="00B11EB3" w:rsidRDefault="00B11EB3" w:rsidP="00B11EB3">
      <w:pPr>
        <w:pStyle w:val="Minicrib"/>
      </w:pPr>
      <w:r>
        <w:t>WAVRE ADIEU A LA SALTARELLE  (J4x48)  4C set</w:t>
      </w:r>
      <w:r>
        <w:tab/>
        <w:t>G Mackintosh &amp; A Smail  Aurora 2nd Bk</w:t>
      </w:r>
    </w:p>
    <w:p w:rsidR="00B11EB3" w:rsidRPr="00B172F7" w:rsidRDefault="00B11EB3" w:rsidP="00B11EB3">
      <w:pPr>
        <w:pStyle w:val="DanceBody"/>
      </w:pPr>
      <w:r w:rsidRPr="00B172F7">
        <w:t xml:space="preserve"> 1- 8</w:t>
      </w:r>
      <w:r w:rsidRPr="00B172F7">
        <w:tab/>
        <w:t>All 4 Ladies join hands, dance across top of set, behind Men, across bottom &amp; back to places</w:t>
      </w:r>
    </w:p>
    <w:p w:rsidR="00B11EB3" w:rsidRPr="00B172F7" w:rsidRDefault="00B11EB3" w:rsidP="00B11EB3">
      <w:pPr>
        <w:pStyle w:val="DanceBody"/>
      </w:pPr>
      <w:r w:rsidRPr="00B172F7">
        <w:t xml:space="preserve"> 9-16</w:t>
      </w:r>
      <w:r w:rsidRPr="00B172F7">
        <w:tab/>
        <w:t>Men repeat bars 1-8</w:t>
      </w:r>
    </w:p>
    <w:p w:rsidR="00B11EB3" w:rsidRPr="00B172F7" w:rsidRDefault="00B11EB3" w:rsidP="00B11EB3">
      <w:pPr>
        <w:pStyle w:val="DanceBody"/>
      </w:pPr>
      <w:r w:rsidRPr="00B172F7">
        <w:t>17-24</w:t>
      </w:r>
      <w:r w:rsidRPr="00B172F7">
        <w:tab/>
        <w:t>RSh reels of 4 on sides</w:t>
      </w:r>
    </w:p>
    <w:p w:rsidR="00B11EB3" w:rsidRPr="00B172F7" w:rsidRDefault="00B11EB3" w:rsidP="00B11EB3">
      <w:pPr>
        <w:pStyle w:val="DanceBody"/>
      </w:pPr>
      <w:r w:rsidRPr="00B172F7">
        <w:t>25-32</w:t>
      </w:r>
      <w:r w:rsidRPr="00B172F7">
        <w:tab/>
        <w:t>1s lead down and back</w:t>
      </w:r>
    </w:p>
    <w:p w:rsidR="00B11EB3" w:rsidRPr="00B172F7" w:rsidRDefault="00B11EB3" w:rsidP="00B11EB3">
      <w:pPr>
        <w:pStyle w:val="DanceBody"/>
      </w:pPr>
      <w:r w:rsidRPr="00B172F7">
        <w:t>33-40</w:t>
      </w:r>
      <w:r w:rsidRPr="00B172F7">
        <w:tab/>
        <w:t xml:space="preserve">1s+2s </w:t>
      </w:r>
      <w:r w:rsidRPr="00B172F7">
        <w:rPr>
          <w:b/>
        </w:rPr>
        <w:t>also</w:t>
      </w:r>
      <w:r w:rsidRPr="00B172F7">
        <w:t xml:space="preserve"> 3s+4s circle 4H round &amp; back</w:t>
      </w:r>
    </w:p>
    <w:p w:rsidR="00B11EB3" w:rsidRPr="00B172F7" w:rsidRDefault="00B11EB3" w:rsidP="00B11EB3">
      <w:pPr>
        <w:pStyle w:val="DanceBody"/>
        <w:keepNext w:val="0"/>
      </w:pPr>
      <w:r w:rsidRPr="00B172F7">
        <w:t>41-48</w:t>
      </w:r>
      <w:r w:rsidRPr="00B172F7">
        <w:tab/>
        <w:t xml:space="preserve">1s cast to 4th place &amp; birl </w:t>
      </w:r>
      <w:r w:rsidRPr="00B172F7">
        <w:rPr>
          <w:b/>
        </w:rPr>
        <w:t>while</w:t>
      </w:r>
      <w:r w:rsidRPr="00B172F7">
        <w:t xml:space="preserve"> 2s+3s+4s dance RH across then lead up 1 place</w:t>
      </w:r>
    </w:p>
    <w:p w:rsidR="00B11EB3" w:rsidRDefault="00B11EB3" w:rsidP="00B11EB3"/>
    <w:p w:rsidR="00B11EB3" w:rsidRDefault="00B11EB3" w:rsidP="00B11EB3">
      <w:pPr>
        <w:pStyle w:val="Minicrib"/>
      </w:pPr>
      <w:r>
        <w:t>WAXING OF THE MOON  (S6x32)  2C (3C set)</w:t>
      </w:r>
      <w:r>
        <w:tab/>
        <w:t>Daniel Grundtner &amp; Donna McFarland</w:t>
      </w:r>
    </w:p>
    <w:p w:rsidR="00B11EB3" w:rsidRDefault="00B11EB3" w:rsidP="00B11EB3">
      <w:pPr>
        <w:pStyle w:val="DanceBody"/>
      </w:pPr>
      <w:r>
        <w:t xml:space="preserve"> 1- 8</w:t>
      </w:r>
      <w:r>
        <w:tab/>
        <w:t>1s set, set again advancing, passing partners to finish back-to-back facing 2s. 1M+2L and 1L+2M turn 2H twice (4 bars)</w:t>
      </w:r>
    </w:p>
    <w:p w:rsidR="00B11EB3" w:rsidRDefault="00B11EB3" w:rsidP="00B11EB3">
      <w:pPr>
        <w:pStyle w:val="DanceBody"/>
      </w:pPr>
      <w:r>
        <w:t xml:space="preserve"> 9-16</w:t>
      </w:r>
      <w:r>
        <w:tab/>
        <w:t>1s+2s dance reel of 4 across, 1s do not pass at end but take Left hands to…</w:t>
      </w:r>
    </w:p>
    <w:p w:rsidR="00B11EB3" w:rsidRDefault="00B11EB3" w:rsidP="00B11EB3">
      <w:pPr>
        <w:pStyle w:val="DanceBody"/>
      </w:pPr>
      <w:r>
        <w:t>17-24</w:t>
      </w:r>
      <w:r>
        <w:tab/>
        <w:t>1s (on opp sides) lead down (3 bars), lead up (3 bars), cross and cast to 2</w:t>
      </w:r>
      <w:r w:rsidRPr="00972EEB">
        <w:t>nd</w:t>
      </w:r>
      <w:r>
        <w:t xml:space="preserve"> places own side (2s step up 23-24)</w:t>
      </w:r>
    </w:p>
    <w:p w:rsidR="00B11EB3" w:rsidRDefault="00B11EB3" w:rsidP="00B11EB3">
      <w:pPr>
        <w:pStyle w:val="DanceBody"/>
        <w:keepNext w:val="0"/>
      </w:pPr>
      <w:r>
        <w:t>25-32</w:t>
      </w:r>
      <w:r>
        <w:tab/>
        <w:t>2s+1s dance all-round (diamond) Poussette</w:t>
      </w:r>
    </w:p>
    <w:p w:rsidR="00B11EB3" w:rsidRDefault="00B11EB3" w:rsidP="00B11EB3"/>
    <w:p w:rsidR="00B11EB3" w:rsidRDefault="00B11EB3" w:rsidP="00B11EB3">
      <w:pPr>
        <w:pStyle w:val="Minicrib"/>
      </w:pPr>
      <w:r>
        <w:t>THE WAY AHEAD  (J8x32)  3C (4C set)</w:t>
      </w:r>
      <w:r>
        <w:tab/>
      </w:r>
    </w:p>
    <w:p w:rsidR="00B11EB3" w:rsidRDefault="00B11EB3" w:rsidP="00B11EB3">
      <w:pPr>
        <w:pStyle w:val="DanceBody"/>
      </w:pPr>
      <w:r>
        <w:t xml:space="preserve"> 1- 8</w:t>
      </w:r>
      <w:r>
        <w:tab/>
        <w:t>1s+2s+3s cross RH, chase clockwise 1/2 way &amp; set</w:t>
      </w:r>
    </w:p>
    <w:p w:rsidR="00B11EB3" w:rsidRDefault="00B11EB3" w:rsidP="00B11EB3">
      <w:pPr>
        <w:pStyle w:val="DanceBody"/>
      </w:pPr>
      <w:r>
        <w:t xml:space="preserve"> 9-16</w:t>
      </w:r>
      <w:r>
        <w:tab/>
        <w:t>3s+2s+1s cross LH, chase anticlockwise 1/2 way &amp; set</w:t>
      </w:r>
    </w:p>
    <w:p w:rsidR="00B11EB3" w:rsidRDefault="00B11EB3" w:rsidP="00B11EB3">
      <w:pPr>
        <w:pStyle w:val="DanceBody"/>
      </w:pPr>
      <w:r>
        <w:t>17-24</w:t>
      </w:r>
      <w:r>
        <w:tab/>
        <w:t>1s cast 1 place, dance 1/2 Fig of 8 round 3s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WAY OUT WEST  (S4x32)  4C set</w:t>
      </w:r>
      <w:r>
        <w:tab/>
        <w:t>John Drewry  Bankhead Bk 4</w:t>
      </w:r>
    </w:p>
    <w:p w:rsidR="00B11EB3" w:rsidRDefault="00B11EB3" w:rsidP="00B11EB3">
      <w:pPr>
        <w:pStyle w:val="DanceBody"/>
      </w:pPr>
      <w:r w:rsidRPr="00591213">
        <w:t xml:space="preserve">Start:  Glasgow Highlanders positions </w:t>
      </w:r>
      <w:r>
        <w:t>-</w:t>
      </w:r>
      <w:r w:rsidRPr="00591213">
        <w:t xml:space="preserve"> 1s &amp; 3s on Men's side, 2s &amp; 4s on Ladies' side, men with partner on right</w:t>
      </w:r>
    </w:p>
    <w:p w:rsidR="00B11EB3" w:rsidRPr="00591213" w:rsidRDefault="00B11EB3" w:rsidP="00B11EB3">
      <w:pPr>
        <w:pStyle w:val="DanceBody"/>
      </w:pPr>
      <w:r w:rsidRPr="00591213">
        <w:t xml:space="preserve"> 1- 8</w:t>
      </w:r>
      <w:r w:rsidRPr="00591213">
        <w:tab/>
        <w:t>1M+2M also 3M+4M 3/4 turn RH &amp; dance RSh round partner to place, Ladies repeat turning LH &amp; dance LSh round partner</w:t>
      </w:r>
    </w:p>
    <w:p w:rsidR="00B11EB3" w:rsidRPr="00591213" w:rsidRDefault="00B11EB3" w:rsidP="00B11EB3">
      <w:pPr>
        <w:pStyle w:val="DanceBody"/>
      </w:pPr>
      <w:r w:rsidRPr="00591213">
        <w:t xml:space="preserve"> 9-16</w:t>
      </w:r>
      <w:r w:rsidRPr="00591213">
        <w:tab/>
        <w:t>1s+2s also 3s+4s dance Western DoSiDo : -</w:t>
      </w:r>
    </w:p>
    <w:p w:rsidR="00B11EB3" w:rsidRPr="00591213" w:rsidRDefault="00B11EB3" w:rsidP="00B11EB3">
      <w:pPr>
        <w:pStyle w:val="DanceBody"/>
      </w:pPr>
      <w:r w:rsidRPr="00591213">
        <w:tab/>
        <w:t>9-10   Men set while Ladies dance in, Ladies pass each other LSh &amp; turn to face partner</w:t>
      </w:r>
    </w:p>
    <w:p w:rsidR="00B11EB3" w:rsidRPr="00591213" w:rsidRDefault="00B11EB3" w:rsidP="00B11EB3">
      <w:pPr>
        <w:pStyle w:val="DanceBody"/>
      </w:pPr>
      <w:r w:rsidRPr="00591213">
        <w:tab/>
        <w:t>11-12 Change places LH with partner</w:t>
      </w:r>
    </w:p>
    <w:p w:rsidR="00B11EB3" w:rsidRPr="00591213" w:rsidRDefault="00B11EB3" w:rsidP="00B11EB3">
      <w:pPr>
        <w:pStyle w:val="DanceBody"/>
      </w:pPr>
      <w:r w:rsidRPr="00591213">
        <w:tab/>
        <w:t>13-14 Men change places with opposite Lady RH, Men pass LSh while Lady dances to partner's place</w:t>
      </w:r>
    </w:p>
    <w:p w:rsidR="00B11EB3" w:rsidRPr="00591213" w:rsidRDefault="00B11EB3" w:rsidP="00B11EB3">
      <w:pPr>
        <w:pStyle w:val="DanceBody"/>
      </w:pPr>
      <w:r w:rsidRPr="00591213">
        <w:tab/>
        <w:t>15-16 Turn partner RH to end in promenade hold</w:t>
      </w:r>
    </w:p>
    <w:p w:rsidR="00B11EB3" w:rsidRPr="00591213" w:rsidRDefault="00B11EB3" w:rsidP="00B11EB3">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B11EB3" w:rsidRPr="00591213" w:rsidRDefault="00B11EB3" w:rsidP="00B11EB3">
      <w:pPr>
        <w:pStyle w:val="DanceBody"/>
      </w:pPr>
      <w:r w:rsidRPr="00591213">
        <w:t>21-24</w:t>
      </w:r>
      <w:r w:rsidRPr="00591213">
        <w:tab/>
        <w:t>2s+4s also 1s+3s dance RH across, finish on sides facing partner</w:t>
      </w:r>
    </w:p>
    <w:p w:rsidR="00B11EB3" w:rsidRPr="00591213" w:rsidRDefault="00B11EB3" w:rsidP="00B11EB3">
      <w:pPr>
        <w:pStyle w:val="DanceBody"/>
      </w:pPr>
      <w:r>
        <w:t>25-28</w:t>
      </w:r>
      <w:r w:rsidRPr="00591213">
        <w:tab/>
        <w:t>All set t</w:t>
      </w:r>
      <w:r>
        <w:t>o partners &amp; change places RH</w:t>
      </w:r>
    </w:p>
    <w:p w:rsidR="00B11EB3" w:rsidRDefault="00B11EB3" w:rsidP="00B11EB3">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B11EB3" w:rsidRDefault="00B11EB3" w:rsidP="00B11EB3"/>
    <w:p w:rsidR="00B11EB3" w:rsidRDefault="00B11EB3" w:rsidP="00B11EB3">
      <w:pPr>
        <w:pStyle w:val="Minicrib"/>
      </w:pPr>
      <w:r>
        <w:t>THE WAYLEN BAY JIG  (J8x32)  3C (4C Set)</w:t>
      </w:r>
      <w:r>
        <w:tab/>
        <w:t>W Cauldwell  Swan River Coll</w:t>
      </w:r>
    </w:p>
    <w:p w:rsidR="00B11EB3" w:rsidRDefault="00B11EB3" w:rsidP="00B11EB3">
      <w:pPr>
        <w:pStyle w:val="DanceBody"/>
      </w:pPr>
      <w:r>
        <w:t xml:space="preserve"> 1</w:t>
      </w:r>
      <w:r>
        <w:noBreakHyphen/>
        <w:t xml:space="preserve"> 8</w:t>
      </w:r>
      <w:r>
        <w:tab/>
        <w:t>1s set, cast 1 place, dance down between 3s, cast up &amp; pass LSh to face 1</w:t>
      </w:r>
      <w:r w:rsidRPr="00972EEB">
        <w:t>st</w:t>
      </w:r>
      <w:r>
        <w:t xml:space="preserve"> corners</w:t>
      </w:r>
    </w:p>
    <w:p w:rsidR="00B11EB3" w:rsidRDefault="00B11EB3" w:rsidP="00B11EB3">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B11EB3" w:rsidRDefault="00B11EB3" w:rsidP="00B11EB3">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B11EB3" w:rsidRDefault="00B11EB3" w:rsidP="00B11EB3">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rPr>
        <w:t xml:space="preserve"> while </w:t>
      </w:r>
      <w:r>
        <w:t>3s+2s dance 1/2 R&amp;L (change places on sides to start)</w:t>
      </w:r>
    </w:p>
    <w:p w:rsidR="00B11EB3" w:rsidRDefault="00B11EB3" w:rsidP="00B11EB3"/>
    <w:p w:rsidR="00B11EB3" w:rsidRDefault="00B11EB3" w:rsidP="00B11EB3">
      <w:pPr>
        <w:pStyle w:val="Minicrib"/>
      </w:pPr>
      <w:r>
        <w:t>WAYS IN NEW HALL  (R8x32)  3C (4C set)</w:t>
      </w:r>
      <w:r>
        <w:tab/>
        <w:t>R Adams  RSCDS Bk 42</w:t>
      </w:r>
    </w:p>
    <w:p w:rsidR="00B11EB3" w:rsidRDefault="00B11EB3" w:rsidP="00B11EB3">
      <w:pPr>
        <w:pStyle w:val="DanceBody"/>
      </w:pPr>
      <w:r>
        <w:t xml:space="preserve"> 1- 8</w:t>
      </w:r>
      <w:r>
        <w:tab/>
        <w:t>1s dance RSh reels of 3 on sides</w:t>
      </w:r>
    </w:p>
    <w:p w:rsidR="00B11EB3" w:rsidRDefault="00B11EB3" w:rsidP="00B11EB3">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B11EB3" w:rsidRDefault="00B11EB3" w:rsidP="00B11EB3">
      <w:pPr>
        <w:pStyle w:val="DanceBody"/>
      </w:pPr>
      <w:r>
        <w:t>17-24</w:t>
      </w:r>
      <w:r>
        <w:tab/>
        <w:t>1s dance Figs of 8 Man round 2s &amp; Lady round 3s</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WE ARE TYING THE KNOT  (R8x32)  3C (4C set)</w:t>
      </w:r>
      <w:r>
        <w:tab/>
        <w:t>Ute Hoppmann-Lacour, 2011</w:t>
      </w:r>
    </w:p>
    <w:p w:rsidR="00B11EB3" w:rsidRDefault="00B11EB3" w:rsidP="00B11EB3">
      <w:pPr>
        <w:pStyle w:val="DanceBody"/>
      </w:pPr>
      <w:r>
        <w:t xml:space="preserve"> 1- 8</w:t>
      </w:r>
      <w:r>
        <w:tab/>
        <w:t>1s set, cross RH, cast 2 places (2s step up) &amp; dance up to face 1st corners</w:t>
      </w:r>
    </w:p>
    <w:p w:rsidR="00B11EB3" w:rsidRDefault="00B11EB3" w:rsidP="00B11EB3">
      <w:pPr>
        <w:pStyle w:val="DanceBody"/>
      </w:pPr>
      <w:r>
        <w:t xml:space="preserve"> 9-16</w:t>
      </w:r>
      <w:r>
        <w:tab/>
        <w:t>1s dance 'Corner Pass+Turn':</w:t>
      </w:r>
    </w:p>
    <w:p w:rsidR="00B11EB3" w:rsidRDefault="00B11EB3" w:rsidP="00B11EB3">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B11EB3" w:rsidRDefault="00B11EB3" w:rsidP="00B11EB3">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B11EB3" w:rsidRDefault="00B11EB3" w:rsidP="00B11EB3">
      <w:pPr>
        <w:pStyle w:val="DanceBody"/>
        <w:keepNext w:val="0"/>
      </w:pPr>
      <w:r>
        <w:t>25-32</w:t>
      </w:r>
      <w:r>
        <w:tab/>
        <w:t>1s dance up to top, cast, meet, dance down &amp; cast up round 3s into 2nd place own side</w:t>
      </w:r>
    </w:p>
    <w:p w:rsidR="00B11EB3" w:rsidRDefault="00B11EB3" w:rsidP="00B11EB3"/>
    <w:p w:rsidR="00B11EB3" w:rsidRDefault="00B11EB3" w:rsidP="00B11EB3">
      <w:pPr>
        <w:pStyle w:val="Minicrib"/>
      </w:pPr>
      <w:r>
        <w:t>WE TWA (The Silver Strathspey)  (S8x32)  3C (4C set)</w:t>
      </w:r>
      <w:r>
        <w:tab/>
        <w:t>Moira Stacey  Gigha Set</w:t>
      </w:r>
    </w:p>
    <w:p w:rsidR="00B11EB3" w:rsidRDefault="00B11EB3" w:rsidP="00B11EB3">
      <w:pPr>
        <w:pStyle w:val="DanceBody"/>
      </w:pPr>
      <w:r>
        <w:t>1- 8</w:t>
      </w:r>
      <w:r>
        <w:tab/>
        <w:t>1s set, cast 1 place, 2s+1s+3s set &amp; circle 6H round to left 1/2 way</w:t>
      </w:r>
    </w:p>
    <w:p w:rsidR="00B11EB3" w:rsidRDefault="00B11EB3" w:rsidP="00B11EB3">
      <w:pPr>
        <w:pStyle w:val="DanceBody"/>
      </w:pPr>
      <w:r>
        <w:t xml:space="preserve"> 9-12</w:t>
      </w:r>
      <w:r>
        <w:tab/>
        <w:t>1s cross RH, cast right into centre</w:t>
      </w:r>
      <w:r w:rsidRPr="00BA6B4D">
        <w:rPr>
          <w:b/>
        </w:rPr>
        <w:t xml:space="preserve"> while </w:t>
      </w:r>
      <w:r>
        <w:t>2s+3s set (facing diagonally in) &amp; dance RH across 1/2 way</w:t>
      </w:r>
    </w:p>
    <w:p w:rsidR="00B11EB3" w:rsidRDefault="00B11EB3" w:rsidP="00B11EB3">
      <w:pPr>
        <w:pStyle w:val="DanceBody"/>
      </w:pPr>
      <w:r>
        <w:t>13-16</w:t>
      </w:r>
      <w:r>
        <w:tab/>
        <w:t>1s cross up/down RH &amp; cast right to 2</w:t>
      </w:r>
      <w:r w:rsidRPr="00972EEB">
        <w:t>nd</w:t>
      </w:r>
      <w:r>
        <w:t xml:space="preserve"> place own side</w:t>
      </w:r>
      <w:r w:rsidRPr="00BA6B4D">
        <w:rPr>
          <w:b/>
        </w:rPr>
        <w:t xml:space="preserve"> while </w:t>
      </w:r>
      <w:r>
        <w:t>2s+3s set &amp; dance RH across 1/2 way</w:t>
      </w:r>
    </w:p>
    <w:p w:rsidR="00B11EB3" w:rsidRDefault="00B11EB3" w:rsidP="00B11EB3">
      <w:pPr>
        <w:pStyle w:val="DanceBody"/>
      </w:pPr>
      <w:r>
        <w:t>17-24</w:t>
      </w:r>
      <w:r>
        <w:tab/>
        <w:t>1s dance 1/2 reels of 3 across (1M with 3s at top &amp; 1L with 2s) &amp; 1s turn 2H 1.1/2 times</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WE TWA ENCORE  (S8x32)  3C (4C set)</w:t>
      </w:r>
      <w:r>
        <w:tab/>
        <w:t>Moira Stacey</w:t>
      </w:r>
    </w:p>
    <w:p w:rsidR="00B11EB3" w:rsidRDefault="00B11EB3" w:rsidP="00B11EB3">
      <w:pPr>
        <w:pStyle w:val="DanceBody"/>
      </w:pPr>
      <w:r>
        <w:t xml:space="preserve"> 1- 8</w:t>
      </w:r>
      <w:r>
        <w:tab/>
        <w:t>1s set advancing &amp; turn 2H, dance down middle &amp; cast to 2</w:t>
      </w:r>
      <w:r w:rsidRPr="00972EEB">
        <w:t>nd</w:t>
      </w:r>
      <w:r>
        <w:t xml:space="preserve"> place own sides</w:t>
      </w:r>
    </w:p>
    <w:p w:rsidR="00B11EB3" w:rsidRDefault="00B11EB3" w:rsidP="00B11EB3">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B11EB3" w:rsidRPr="00EF228F" w:rsidRDefault="00B11EB3" w:rsidP="00B11EB3">
      <w:pPr>
        <w:pStyle w:val="DanceBody"/>
        <w:rPr>
          <w:b/>
        </w:rPr>
      </w:pPr>
      <w:r>
        <w:t>17-24</w:t>
      </w:r>
      <w:r>
        <w:tab/>
        <w:t>1s cross RH &amp; cast to right, cross RH up/down &amp; cast to right to end in 2</w:t>
      </w:r>
      <w:r w:rsidRPr="00972EEB">
        <w:t>nd</w:t>
      </w:r>
      <w:r>
        <w:t xml:space="preserve"> pl own sides</w:t>
      </w:r>
      <w:r w:rsidRPr="00BA6B4D">
        <w:rPr>
          <w:b/>
        </w:rPr>
        <w:t xml:space="preserve"> while </w:t>
      </w:r>
      <w:r>
        <w:t>2s+3s set &amp; dance RH across 1/2 way twice</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WE'LL DANCE, AND SING, AND REJOICE, MAN  (J8x40) 2C (4C set)</w:t>
      </w:r>
      <w:r>
        <w:tab/>
        <w:t>John Drewry  Silver City Book</w:t>
      </w:r>
    </w:p>
    <w:p w:rsidR="00B11EB3" w:rsidRDefault="00B11EB3" w:rsidP="00B11EB3">
      <w:pPr>
        <w:pStyle w:val="DanceBody"/>
      </w:pPr>
      <w:r w:rsidRPr="00123662">
        <w:t xml:space="preserve"> 1</w:t>
      </w:r>
      <w:r>
        <w:t xml:space="preserve">- </w:t>
      </w:r>
      <w:r w:rsidRPr="00123662">
        <w:t>8</w:t>
      </w:r>
      <w:r w:rsidRPr="00123662">
        <w:tab/>
        <w:t>1s+2s dance 4H round to left (3 bars), pull back LSh, reform circle and circle 4H round to right</w:t>
      </w:r>
    </w:p>
    <w:p w:rsidR="00B11EB3" w:rsidRDefault="00B11EB3" w:rsidP="00B11EB3">
      <w:pPr>
        <w:pStyle w:val="DanceBody"/>
      </w:pPr>
      <w:r>
        <w:t xml:space="preserve"> 9-16</w:t>
      </w:r>
      <w:r>
        <w:tab/>
        <w:t>1s set &amp; cross RH; 1s+2s set &amp; chase 1 place round clockwise</w:t>
      </w:r>
    </w:p>
    <w:p w:rsidR="00B11EB3" w:rsidRDefault="00B11EB3" w:rsidP="00B11EB3">
      <w:pPr>
        <w:pStyle w:val="DanceBody"/>
      </w:pPr>
      <w:r>
        <w:t>17-24</w:t>
      </w:r>
      <w:r>
        <w:tab/>
        <w:t>1s+2s dance RH across; 1s (on Ladies' side) &amp; 2s (on Men's side) turn partner 1.1/4 RH to end 1s facing up, 2s facing down, all take prom hold</w:t>
      </w:r>
    </w:p>
    <w:p w:rsidR="00B11EB3" w:rsidRDefault="00B11EB3" w:rsidP="00B11EB3">
      <w:pPr>
        <w:pStyle w:val="DanceBody"/>
      </w:pPr>
      <w:r>
        <w:t>25-32</w:t>
      </w:r>
      <w:r>
        <w:tab/>
        <w:t>1s+2s dance 'The Whirligig':</w:t>
      </w:r>
    </w:p>
    <w:p w:rsidR="00B11EB3" w:rsidRDefault="00B11EB3" w:rsidP="00B11EB3">
      <w:pPr>
        <w:pStyle w:val="DanceBody"/>
      </w:pPr>
      <w:r>
        <w:tab/>
        <w:t>25-30   1s+2s promenade round 1.1/4 times (Men LSh-LSh)</w:t>
      </w:r>
    </w:p>
    <w:p w:rsidR="00B11EB3" w:rsidRDefault="00B11EB3" w:rsidP="00B11EB3">
      <w:pPr>
        <w:pStyle w:val="DanceBody"/>
      </w:pPr>
      <w:r>
        <w:tab/>
        <w:t>31-32   2s turn LH to own side (2</w:t>
      </w:r>
      <w:r w:rsidRPr="00972EEB">
        <w:t>nd</w:t>
      </w:r>
      <w:r>
        <w:t xml:space="preserve"> place) &amp; cast up to 1</w:t>
      </w:r>
      <w:r w:rsidRPr="00972EEB">
        <w:t>st</w:t>
      </w:r>
      <w:r>
        <w:t xml:space="preserve"> place</w:t>
      </w:r>
      <w:r w:rsidRPr="00BA6B4D">
        <w:rPr>
          <w:b/>
        </w:rPr>
        <w:t xml:space="preserve"> while </w:t>
      </w:r>
      <w:r>
        <w:t>1s turn LH moving down to 2</w:t>
      </w:r>
      <w:r w:rsidRPr="00972EEB">
        <w:t>nd</w:t>
      </w:r>
      <w:r>
        <w:t xml:space="preserve"> place on own side</w:t>
      </w:r>
    </w:p>
    <w:p w:rsidR="00B11EB3" w:rsidRDefault="00B11EB3" w:rsidP="00B11EB3">
      <w:pPr>
        <w:pStyle w:val="DanceBody"/>
        <w:keepNext w:val="0"/>
      </w:pPr>
      <w:r>
        <w:t>33-40</w:t>
      </w:r>
      <w:r>
        <w:tab/>
        <w:t>2s+1s dance Double Fig 8.  End 2 1</w:t>
      </w:r>
    </w:p>
    <w:p w:rsidR="00B11EB3" w:rsidRDefault="00B11EB3" w:rsidP="00B11EB3"/>
    <w:p w:rsidR="00B11EB3" w:rsidRDefault="00B11EB3" w:rsidP="00B11EB3">
      <w:pPr>
        <w:pStyle w:val="Minicrib"/>
      </w:pPr>
      <w:r>
        <w:t>WE'LL MEET AGAIN  (S8x32)  3C (4C set)</w:t>
      </w:r>
      <w:r>
        <w:tab/>
        <w:t>Emma Uren, 2020</w:t>
      </w:r>
    </w:p>
    <w:p w:rsidR="00B11EB3" w:rsidRDefault="00B11EB3" w:rsidP="00B11EB3">
      <w:pPr>
        <w:pStyle w:val="DanceBody"/>
      </w:pPr>
      <w:r>
        <w:t xml:space="preserve"> 1- 4</w:t>
      </w:r>
      <w:r>
        <w:tab/>
        <w:t xml:space="preserve">1s set advancing </w:t>
      </w:r>
      <w:r>
        <w:rPr>
          <w:b/>
        </w:rPr>
        <w:t>while</w:t>
      </w:r>
      <w:r>
        <w:t xml:space="preserve"> 2s step up, 1s dance RSh round each other to 1L between 2s, 1M between 3s</w:t>
      </w:r>
    </w:p>
    <w:p w:rsidR="00B11EB3" w:rsidRDefault="00B11EB3" w:rsidP="00B11EB3">
      <w:pPr>
        <w:pStyle w:val="DanceBody"/>
      </w:pPr>
      <w:r>
        <w:t xml:space="preserve"> 5- 8</w:t>
      </w:r>
      <w:r>
        <w:tab/>
        <w:t>1s pass LSh to dance 1/2 diag reel of 4 with 2nd corners, 1s end in 2nd place opp sides</w:t>
      </w:r>
    </w:p>
    <w:p w:rsidR="00B11EB3" w:rsidRDefault="00B11EB3" w:rsidP="00B11EB3">
      <w:pPr>
        <w:pStyle w:val="DanceBody"/>
      </w:pPr>
      <w:r>
        <w:t xml:space="preserve"> 9-16</w:t>
      </w:r>
      <w:r>
        <w:tab/>
        <w:t>1s dance 1/2 Fig 8 (1M up / 1L down) to 2nd place own side; all chase clockwise 1/2 round, 1s curve in to face 4th corners (pstn)</w:t>
      </w:r>
    </w:p>
    <w:p w:rsidR="00B11EB3" w:rsidRPr="000B7336" w:rsidRDefault="00B11EB3" w:rsidP="00B11EB3">
      <w:pPr>
        <w:pStyle w:val="DanceBody"/>
      </w:pPr>
      <w:r>
        <w:t>17-20</w:t>
      </w:r>
      <w:r>
        <w:tab/>
        <w:t>1s set to 4th corners (pstn), set to 1st corners (pstn)</w:t>
      </w:r>
    </w:p>
    <w:p w:rsidR="00B11EB3" w:rsidRDefault="00B11EB3" w:rsidP="00B11EB3">
      <w:pPr>
        <w:pStyle w:val="DanceBody"/>
      </w:pPr>
      <w:r>
        <w:t>21-24</w:t>
      </w:r>
      <w:r>
        <w:tab/>
        <w:t xml:space="preserve">1s Petronella turn to opp sides, 1s Ret+Adv (1 bar each) </w:t>
      </w:r>
      <w:r>
        <w:rPr>
          <w:b/>
        </w:rPr>
        <w:t>while</w:t>
      </w:r>
      <w:r>
        <w:t xml:space="preserve"> 2s &amp; 3s Adv+Ret (1 bar each)</w:t>
      </w:r>
    </w:p>
    <w:p w:rsidR="00B11EB3" w:rsidRDefault="00B11EB3" w:rsidP="00B11EB3">
      <w:pPr>
        <w:pStyle w:val="DanceBody"/>
      </w:pPr>
      <w:r>
        <w:t>25-28</w:t>
      </w:r>
      <w:r>
        <w:tab/>
        <w:t>1s pass LSh to dance 1/2 diag reel of 4 with 3rd corners (pstn) to end 1M between 2s at top facing down, 1L between 3s at bottom facing up</w:t>
      </w:r>
    </w:p>
    <w:p w:rsidR="00B11EB3" w:rsidRDefault="00B11EB3" w:rsidP="00B11EB3">
      <w:pPr>
        <w:pStyle w:val="DanceBody"/>
        <w:keepNext w:val="0"/>
      </w:pPr>
      <w:r>
        <w:t>29-32</w:t>
      </w:r>
      <w:r>
        <w:tab/>
        <w:t>1s set advancing &amp; dance RSh round each other to 2nd place own side</w:t>
      </w:r>
    </w:p>
    <w:p w:rsidR="00B11EB3" w:rsidRDefault="00B11EB3" w:rsidP="00B11EB3"/>
    <w:p w:rsidR="00B11EB3" w:rsidRDefault="00B11EB3" w:rsidP="00B11EB3">
      <w:pPr>
        <w:pStyle w:val="Minicrib"/>
      </w:pPr>
      <w:r>
        <w:t>WE'RE FIFTY!  (S4x32)  4C Set</w:t>
      </w:r>
      <w:r>
        <w:tab/>
        <w:t>Anne Thorn  Magic of Music</w:t>
      </w:r>
    </w:p>
    <w:p w:rsidR="00B11EB3" w:rsidRPr="0020144D" w:rsidRDefault="00B11EB3" w:rsidP="00B11EB3">
      <w:pPr>
        <w:pStyle w:val="DanceBody"/>
      </w:pPr>
      <w:r w:rsidRPr="0020144D">
        <w:t xml:space="preserve"> 1- 6</w:t>
      </w:r>
      <w:r w:rsidRPr="0020144D">
        <w:tab/>
        <w:t xml:space="preserve">1M &amp; 3M cast down </w:t>
      </w:r>
      <w:r w:rsidRPr="0020144D">
        <w:rPr>
          <w:b/>
        </w:rPr>
        <w:t>while</w:t>
      </w:r>
      <w:r w:rsidRPr="0020144D">
        <w:t xml:space="preserve"> 2L &amp; 4L cast up, pass RSh in centre, dance RSh round own partner to swap places</w:t>
      </w:r>
    </w:p>
    <w:p w:rsidR="00B11EB3" w:rsidRPr="0020144D" w:rsidRDefault="00B11EB3" w:rsidP="00B11EB3">
      <w:pPr>
        <w:pStyle w:val="DanceBody"/>
      </w:pPr>
      <w:r w:rsidRPr="0020144D">
        <w:t xml:space="preserve"> 7- 8</w:t>
      </w:r>
      <w:r w:rsidRPr="0020144D">
        <w:tab/>
        <w:t xml:space="preserve">1s+2s </w:t>
      </w:r>
      <w:r w:rsidRPr="0020144D">
        <w:rPr>
          <w:b/>
        </w:rPr>
        <w:t>also</w:t>
      </w:r>
      <w:r w:rsidRPr="0020144D">
        <w:t xml:space="preserve"> 3s+4s chase clockwise 1 place 2 1 4 3</w:t>
      </w:r>
    </w:p>
    <w:p w:rsidR="00B11EB3" w:rsidRPr="0020144D" w:rsidRDefault="00B11EB3" w:rsidP="00B11EB3">
      <w:pPr>
        <w:pStyle w:val="DanceBody"/>
      </w:pPr>
      <w:r w:rsidRPr="0020144D">
        <w:t xml:space="preserve"> 9-16</w:t>
      </w:r>
      <w:r w:rsidRPr="0020144D">
        <w:tab/>
        <w:t>1s+4s dance Set &amp; Rotate.  2 4 1 3</w:t>
      </w:r>
    </w:p>
    <w:p w:rsidR="00B11EB3" w:rsidRPr="0020144D" w:rsidRDefault="00B11EB3" w:rsidP="00B11EB3">
      <w:pPr>
        <w:pStyle w:val="DanceBody"/>
      </w:pPr>
      <w:r w:rsidRPr="0020144D">
        <w:t>17-20</w:t>
      </w:r>
      <w:r w:rsidRPr="0020144D">
        <w:tab/>
        <w:t xml:space="preserve">2s+4s </w:t>
      </w:r>
      <w:r w:rsidRPr="0020144D">
        <w:rPr>
          <w:b/>
        </w:rPr>
        <w:t>also</w:t>
      </w:r>
      <w:r w:rsidRPr="0020144D">
        <w:t xml:space="preserve"> 1s+3s dance Set+Link</w:t>
      </w:r>
    </w:p>
    <w:p w:rsidR="00B11EB3" w:rsidRPr="0020144D" w:rsidRDefault="00B11EB3" w:rsidP="00B11EB3">
      <w:pPr>
        <w:pStyle w:val="DanceBody"/>
      </w:pPr>
      <w:r w:rsidRPr="0020144D">
        <w:t>21-24</w:t>
      </w:r>
      <w:r w:rsidRPr="0020144D">
        <w:tab/>
        <w:t xml:space="preserve">4s+2s </w:t>
      </w:r>
      <w:r w:rsidRPr="0020144D">
        <w:rPr>
          <w:b/>
        </w:rPr>
        <w:t>also</w:t>
      </w:r>
      <w:r w:rsidRPr="0020144D">
        <w:t xml:space="preserve"> 3s+1s dance 4H round to left 4 2 3 1</w:t>
      </w:r>
    </w:p>
    <w:p w:rsidR="00B11EB3" w:rsidRPr="0020144D" w:rsidRDefault="00B11EB3" w:rsidP="00B11EB3">
      <w:pPr>
        <w:pStyle w:val="DanceBody"/>
      </w:pPr>
      <w:r w:rsidRPr="0020144D">
        <w:t>25-28</w:t>
      </w:r>
      <w:r w:rsidRPr="0020144D">
        <w:tab/>
        <w:t>4s+2s+3s dance 1/2 mirror reels of 3 on the sides (4s out/down, 2s in /up, 3s out/up). 3 2 4 1</w:t>
      </w:r>
    </w:p>
    <w:p w:rsidR="00B11EB3" w:rsidRPr="0020144D" w:rsidRDefault="00B11EB3" w:rsidP="00B11EB3">
      <w:pPr>
        <w:pStyle w:val="DanceBody"/>
        <w:keepNext w:val="0"/>
      </w:pPr>
      <w:r w:rsidRPr="0020144D">
        <w:t>29-32</w:t>
      </w:r>
      <w:r w:rsidRPr="0020144D">
        <w:tab/>
        <w:t>2s turn RH, cast up to 1st place (3s move down on bars 31-32). End 2 3 4 1</w:t>
      </w:r>
    </w:p>
    <w:p w:rsidR="00B11EB3" w:rsidRDefault="00B11EB3" w:rsidP="00B11EB3"/>
    <w:p w:rsidR="00B11EB3" w:rsidRDefault="00B11EB3" w:rsidP="00B11EB3">
      <w:pPr>
        <w:pStyle w:val="Minicrib"/>
      </w:pPr>
      <w:r>
        <w:t>WE'VE NAE ELECTRIC  (R5x32)  5C set</w:t>
      </w:r>
      <w:r>
        <w:tab/>
        <w:t>Gary Coull  Banffshire Jubilee Bk</w:t>
      </w:r>
    </w:p>
    <w:p w:rsidR="00B11EB3" w:rsidRDefault="00B11EB3" w:rsidP="00B11EB3">
      <w:pPr>
        <w:pStyle w:val="DanceBody"/>
      </w:pPr>
      <w:r>
        <w:t xml:space="preserve"> 1- 8</w:t>
      </w:r>
      <w:r>
        <w:tab/>
        <w:t>1s+3s cross down RH into double triangle position &amp; set, dance round 1</w:t>
      </w:r>
      <w:r w:rsidRPr="00972EEB">
        <w:t>st</w:t>
      </w:r>
      <w:r>
        <w:t xml:space="preserve"> corner into a line up/down middle facing partner</w:t>
      </w:r>
    </w:p>
    <w:p w:rsidR="00B11EB3" w:rsidRDefault="00B11EB3" w:rsidP="00B11EB3">
      <w:pPr>
        <w:pStyle w:val="DanceBody"/>
      </w:pPr>
      <w:r>
        <w:t xml:space="preserve"> 9-16</w:t>
      </w:r>
      <w:r>
        <w:tab/>
        <w:t>1s+3s dance RSh reel of 4 in centre</w:t>
      </w:r>
      <w:r w:rsidRPr="00BA6B4D">
        <w:rPr>
          <w:b/>
        </w:rPr>
        <w:t xml:space="preserve"> while </w:t>
      </w:r>
      <w:r>
        <w:t>2s+4s+5s dance LSh reels of 3 on sides (4M in &amp; up, 4L in &amp; down to start)</w:t>
      </w:r>
    </w:p>
    <w:p w:rsidR="00B11EB3" w:rsidRDefault="00B11EB3" w:rsidP="00B11EB3">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B11EB3" w:rsidRDefault="00B11EB3" w:rsidP="00B11EB3">
      <w:pPr>
        <w:pStyle w:val="DanceBody"/>
        <w:keepNext w:val="0"/>
      </w:pPr>
      <w:r>
        <w:t>25-32</w:t>
      </w:r>
      <w:r>
        <w:tab/>
        <w:t xml:space="preserve">2s (at top) stand </w:t>
      </w:r>
      <w:r w:rsidRPr="00C40055">
        <w:t>while</w:t>
      </w:r>
      <w:r>
        <w:t xml:space="preserve"> </w:t>
      </w:r>
      <w:r w:rsidRPr="00C40055">
        <w:t>1s</w:t>
      </w:r>
      <w:r>
        <w:t>+4s</w:t>
      </w:r>
      <w:r w:rsidRPr="007F0D5A">
        <w:rPr>
          <w:b/>
        </w:rPr>
        <w:t xml:space="preserve"> also </w:t>
      </w:r>
      <w:r>
        <w:t>3s+5s Set+Link;  All turn RH to end 2 4 1 5 3</w:t>
      </w:r>
    </w:p>
    <w:p w:rsidR="00B11EB3" w:rsidRDefault="00B11EB3" w:rsidP="00B11EB3"/>
    <w:p w:rsidR="00B11EB3" w:rsidRDefault="00B11EB3" w:rsidP="00B11EB3">
      <w:pPr>
        <w:pStyle w:val="Minicrib"/>
      </w:pPr>
      <w:r>
        <w:t>THE WEAKEST LINK  (S4x32)  4C set</w:t>
      </w:r>
      <w:r>
        <w:tab/>
        <w:t>John F Rigby  9 SCDs</w:t>
      </w:r>
    </w:p>
    <w:p w:rsidR="00B11EB3" w:rsidRDefault="00B11EB3" w:rsidP="00B11EB3">
      <w:pPr>
        <w:pStyle w:val="DanceBody"/>
      </w:pPr>
      <w:r>
        <w:t xml:space="preserve"> 1- 8</w:t>
      </w:r>
      <w:r>
        <w:tab/>
        <w:t xml:space="preserve">1s &amp; 3s dance 1/2 Figs of 8 down round 2s &amp; 4s; 1s+2s </w:t>
      </w:r>
      <w:r>
        <w:rPr>
          <w:b/>
        </w:rPr>
        <w:t>also</w:t>
      </w:r>
      <w:r>
        <w:t xml:space="preserve"> 3s+4s dance RH across, Men face out</w:t>
      </w:r>
    </w:p>
    <w:p w:rsidR="00B11EB3" w:rsidRDefault="00B11EB3" w:rsidP="00B11EB3">
      <w:pPr>
        <w:pStyle w:val="DanceBody"/>
      </w:pPr>
      <w:r>
        <w:t xml:space="preserve"> 9-12</w:t>
      </w:r>
      <w:r>
        <w:tab/>
        <w:t xml:space="preserve">1M followed by 1L casts to 4th place own sides </w:t>
      </w:r>
      <w:r>
        <w:rPr>
          <w:b/>
        </w:rPr>
        <w:t>while</w:t>
      </w:r>
      <w:r>
        <w:t xml:space="preserve"> 4M followed by 4L casts up to 1st place opp sides </w:t>
      </w:r>
      <w:r>
        <w:rPr>
          <w:b/>
        </w:rPr>
        <w:t>while</w:t>
      </w:r>
      <w:r>
        <w:t xml:space="preserve"> 2s+3s dance LH across.  (4) 2 (3) 1</w:t>
      </w:r>
    </w:p>
    <w:p w:rsidR="00B11EB3" w:rsidRDefault="00B11EB3" w:rsidP="00B11EB3">
      <w:pPr>
        <w:pStyle w:val="DanceBody"/>
      </w:pPr>
      <w:r>
        <w:t>13-16</w:t>
      </w:r>
      <w:r>
        <w:tab/>
        <w:t xml:space="preserve">4s+2s </w:t>
      </w:r>
      <w:r>
        <w:rPr>
          <w:b/>
        </w:rPr>
        <w:t>also</w:t>
      </w:r>
      <w:r>
        <w:t xml:space="preserve"> 3s+1s Set+Link</w:t>
      </w:r>
    </w:p>
    <w:p w:rsidR="00B11EB3" w:rsidRDefault="00B11EB3" w:rsidP="00B11EB3">
      <w:pPr>
        <w:pStyle w:val="DanceBody"/>
      </w:pPr>
      <w:r>
        <w:t>17-24</w:t>
      </w:r>
      <w:r>
        <w:tab/>
        <w:t>4s+1s+3s Set+Link for 3 twice</w:t>
      </w:r>
    </w:p>
    <w:p w:rsidR="00B11EB3" w:rsidRDefault="00B11EB3" w:rsidP="00B11EB3">
      <w:pPr>
        <w:pStyle w:val="DanceBody"/>
      </w:pPr>
      <w:r>
        <w:t>25-28</w:t>
      </w:r>
      <w:r>
        <w:tab/>
        <w:t>1s+4s Set+link</w:t>
      </w:r>
    </w:p>
    <w:p w:rsidR="00B11EB3" w:rsidRDefault="00B11EB3" w:rsidP="00B11EB3">
      <w:pPr>
        <w:pStyle w:val="DanceBody"/>
        <w:keepNext w:val="0"/>
      </w:pPr>
      <w:r>
        <w:t>29-32</w:t>
      </w:r>
      <w:r>
        <w:tab/>
        <w:t>1s set &amp; cross RH.  End 2 3 4 1</w:t>
      </w:r>
    </w:p>
    <w:p w:rsidR="00B11EB3" w:rsidRDefault="00B11EB3" w:rsidP="00B11EB3"/>
    <w:p w:rsidR="00B11EB3" w:rsidRDefault="00B11EB3" w:rsidP="00B11EB3">
      <w:pPr>
        <w:pStyle w:val="Minicrib"/>
      </w:pPr>
      <w:r>
        <w:t>WEARY WILLIE'S REEL  (R4x32)  4C set</w:t>
      </w:r>
      <w:r>
        <w:tab/>
        <w:t>Ian Barbour  Highlander Collection 1</w:t>
      </w:r>
    </w:p>
    <w:p w:rsidR="00B11EB3" w:rsidRDefault="00B11EB3" w:rsidP="00B11EB3">
      <w:pPr>
        <w:pStyle w:val="DanceBody"/>
      </w:pPr>
      <w:r>
        <w:t>2 chords – 3s &amp; 4s cross on 2</w:t>
      </w:r>
      <w:r w:rsidRPr="00972EEB">
        <w:t>nd</w:t>
      </w:r>
      <w:r>
        <w:t xml:space="preserve"> chord</w:t>
      </w:r>
    </w:p>
    <w:p w:rsidR="00B11EB3" w:rsidRDefault="00B11EB3" w:rsidP="00B11EB3">
      <w:pPr>
        <w:pStyle w:val="DanceBody"/>
      </w:pPr>
      <w:r>
        <w:t>1- 8</w:t>
      </w:r>
      <w:r>
        <w:tab/>
        <w:t>1s &amp; 4s set, cast into centre &amp; dance RH across 1.1/4 way to end with 1s on Ladies side &amp; 4s on Men's side</w:t>
      </w:r>
    </w:p>
    <w:p w:rsidR="00B11EB3" w:rsidRDefault="00B11EB3" w:rsidP="00B11EB3">
      <w:pPr>
        <w:pStyle w:val="DanceBody"/>
      </w:pPr>
      <w:r>
        <w:t xml:space="preserve"> 9-16</w:t>
      </w:r>
      <w:r>
        <w:tab/>
        <w:t>All Set+Link for 4 twice (</w:t>
      </w:r>
      <w:r w:rsidRPr="00BD473E">
        <w:rPr>
          <w:b/>
        </w:rPr>
        <w:t xml:space="preserve">as </w:t>
      </w:r>
      <w:r>
        <w:t>3 couple Set+Link but 3 dancers cast &amp; chase clockwise)</w:t>
      </w:r>
    </w:p>
    <w:p w:rsidR="00B11EB3" w:rsidRDefault="00B11EB3" w:rsidP="00B11EB3">
      <w:pPr>
        <w:pStyle w:val="DanceBody"/>
      </w:pPr>
      <w:r>
        <w:t>17-24</w:t>
      </w:r>
      <w:r>
        <w:tab/>
        <w:t>1s+4s dance RH across 1.1/4 way to end 3 1 4 2 with 4s &amp; 2s on opp sides, all turn partner RH</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WEATHER PERMITTING  (J8x32)  3C (4C set)</w:t>
      </w:r>
      <w:r>
        <w:tab/>
        <w:t>unknown</w:t>
      </w:r>
    </w:p>
    <w:p w:rsidR="00B11EB3" w:rsidRDefault="00B11EB3" w:rsidP="00B11EB3">
      <w:pPr>
        <w:pStyle w:val="DanceBody"/>
      </w:pPr>
      <w:r>
        <w:t xml:space="preserve"> 1- 8</w:t>
      </w:r>
      <w:r>
        <w:tab/>
        <w:t>1s dance down NHJ (3 bars), dance up (3 bars) &amp; cast (2s step up).  1s meet in centre, give LH to partner &amp; RH to 1st corner</w:t>
      </w:r>
    </w:p>
    <w:p w:rsidR="00B11EB3" w:rsidRDefault="00B11EB3" w:rsidP="00B11EB3">
      <w:pPr>
        <w:pStyle w:val="DanceBody"/>
      </w:pPr>
      <w:r>
        <w:t xml:space="preserve"> 9-16</w:t>
      </w:r>
      <w:r>
        <w:tab/>
        <w:t>1s &amp; corners dance "The Spoke". 1s end facing 1st corner</w:t>
      </w:r>
    </w:p>
    <w:p w:rsidR="00B11EB3" w:rsidRDefault="00B11EB3" w:rsidP="00B11EB3">
      <w:pPr>
        <w:pStyle w:val="DanceBody"/>
      </w:pPr>
      <w:r>
        <w:t>17-24</w:t>
      </w:r>
      <w:r>
        <w:tab/>
        <w:t>1L+2s (at top) &amp; 1M+3s (at bottom) dance reels of 3 across (LSh to 1st corner). 1s end in 2nd place own side</w:t>
      </w:r>
    </w:p>
    <w:p w:rsidR="00B11EB3" w:rsidRDefault="00B11EB3" w:rsidP="00B11EB3">
      <w:pPr>
        <w:pStyle w:val="DanceBody"/>
        <w:keepNext w:val="0"/>
      </w:pPr>
      <w:r>
        <w:t>25-32</w:t>
      </w:r>
      <w:r>
        <w:tab/>
        <w:t>1s &amp; 3s dance DoSiDo with partners; 1s &amp; 3s turn partner RH.  2 1 3 4</w:t>
      </w:r>
    </w:p>
    <w:p w:rsidR="00B11EB3" w:rsidRDefault="00B11EB3" w:rsidP="00B11EB3"/>
    <w:p w:rsidR="00B11EB3" w:rsidRDefault="00B11EB3" w:rsidP="00B11EB3">
      <w:pPr>
        <w:pStyle w:val="Minicrib"/>
      </w:pPr>
      <w:r>
        <w:t>THE WEATHERCOCK  (J4x32)  4C set</w:t>
      </w:r>
      <w:r>
        <w:tab/>
        <w:t>Veronica Hughes  Leeds Silver Jubilee</w:t>
      </w:r>
    </w:p>
    <w:p w:rsidR="00B11EB3" w:rsidRPr="00942A8E" w:rsidRDefault="00B11EB3" w:rsidP="00B11EB3">
      <w:pPr>
        <w:pStyle w:val="DanceBody"/>
      </w:pPr>
      <w:r w:rsidRPr="00942A8E">
        <w:t xml:space="preserve"> 1- 8</w:t>
      </w:r>
      <w:r w:rsidRPr="00942A8E">
        <w:tab/>
        <w:t>All dance RSh reels of 4 on own sides</w:t>
      </w:r>
    </w:p>
    <w:p w:rsidR="00B11EB3" w:rsidRPr="00942A8E" w:rsidRDefault="00B11EB3" w:rsidP="00B11EB3">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B11EB3" w:rsidRPr="00942A8E" w:rsidRDefault="00B11EB3" w:rsidP="00B11EB3">
      <w:pPr>
        <w:pStyle w:val="DanceBody"/>
      </w:pPr>
      <w:r w:rsidRPr="00942A8E">
        <w:t>17-24</w:t>
      </w:r>
      <w:r w:rsidRPr="00942A8E">
        <w:tab/>
        <w:t xml:space="preserve">Centre couple (1L+3M) </w:t>
      </w:r>
      <w:r>
        <w:t xml:space="preserve">3/4 </w:t>
      </w:r>
      <w:r w:rsidRPr="00942A8E">
        <w:t>turn LH in centre</w:t>
      </w:r>
      <w:r w:rsidRPr="00BA6B4D">
        <w:rPr>
          <w:b/>
        </w:rPr>
        <w:t xml:space="preserve"> while </w:t>
      </w:r>
      <w:r w:rsidRPr="00942A8E">
        <w:t>1M &amp; 3L dance round crnr to meet ptnr in line across &amp; set, repeat &amp; set in line up/down dance</w:t>
      </w:r>
    </w:p>
    <w:p w:rsidR="00B11EB3" w:rsidRDefault="00B11EB3" w:rsidP="00B11EB3">
      <w:pPr>
        <w:pStyle w:val="DanceBody"/>
        <w:keepNext w:val="0"/>
      </w:pPr>
      <w:r w:rsidRPr="00942A8E">
        <w:t>25-32</w:t>
      </w:r>
      <w:r w:rsidRPr="00942A8E">
        <w:tab/>
        <w:t>3s+2s &amp; 1s+4s dance RH across once round, turn facing corner RH (2L+3L, 3M+2M, 1L+4L &amp; 1M+4M) onto own sides</w:t>
      </w:r>
      <w:r>
        <w:t xml:space="preserve"> (Ladies turn 1.1/2 </w:t>
      </w:r>
      <w:r>
        <w:rPr>
          <w:b/>
        </w:rPr>
        <w:t>while</w:t>
      </w:r>
      <w:r>
        <w:t xml:space="preserve"> Men turn once round)</w:t>
      </w:r>
      <w:r w:rsidRPr="00942A8E">
        <w:t>.  2 3 4 1</w:t>
      </w:r>
    </w:p>
    <w:p w:rsidR="00B11EB3" w:rsidRDefault="00B11EB3" w:rsidP="00B11EB3"/>
    <w:p w:rsidR="00B11EB3" w:rsidRDefault="00B11EB3" w:rsidP="00B11EB3">
      <w:pPr>
        <w:pStyle w:val="Minicrib"/>
      </w:pPr>
      <w:r>
        <w:t>THE WEAVER  (J8x32)  3C (4C set)</w:t>
      </w:r>
      <w:r>
        <w:tab/>
        <w:t>James Cosh  22 SCDs</w:t>
      </w:r>
    </w:p>
    <w:p w:rsidR="00B11EB3" w:rsidRDefault="00B11EB3" w:rsidP="00B11EB3">
      <w:pPr>
        <w:pStyle w:val="DanceBody"/>
      </w:pPr>
      <w:r>
        <w:t xml:space="preserve"> 1- 8</w:t>
      </w:r>
      <w:r>
        <w:tab/>
        <w:t>1s+2s dance 1/2 RH across, 1s+3s dance 1/2 LH across, 1s lead up 1 place &amp; 1L casts up to top</w:t>
      </w:r>
      <w:r w:rsidRPr="00BA6B4D">
        <w:rPr>
          <w:b/>
        </w:rPr>
        <w:t xml:space="preserve"> </w:t>
      </w:r>
      <w:r>
        <w:rPr>
          <w:b/>
        </w:rPr>
        <w:t xml:space="preserve">as </w:t>
      </w:r>
      <w:r>
        <w:t>1M casts down</w:t>
      </w:r>
    </w:p>
    <w:p w:rsidR="00B11EB3" w:rsidRDefault="00B11EB3" w:rsidP="00B11EB3">
      <w:pPr>
        <w:pStyle w:val="DanceBody"/>
      </w:pPr>
      <w:r>
        <w:t xml:space="preserve"> 9-16</w:t>
      </w:r>
      <w:r>
        <w:tab/>
        <w:t>1s dance 1/2 RSh reels of across (1L with 2s &amp; 1M with 3s), 1s dance 1/2 reels of 3 on opposite sides ending in centre facing partner</w:t>
      </w:r>
    </w:p>
    <w:p w:rsidR="00B11EB3" w:rsidRDefault="00B11EB3" w:rsidP="00B11EB3">
      <w:pPr>
        <w:pStyle w:val="DanceBody"/>
      </w:pPr>
      <w:r>
        <w:t>17-24</w:t>
      </w:r>
      <w:r>
        <w:tab/>
        <w:t>1s turn RH &amp; change places LH with 3s (in 1</w:t>
      </w:r>
      <w:r w:rsidRPr="00972EEB">
        <w:t>st</w:t>
      </w:r>
      <w:r>
        <w:t xml:space="preserve"> place) on own sides, 3s turn RH &amp; change places LH with 2s on sides</w:t>
      </w:r>
    </w:p>
    <w:p w:rsidR="00B11EB3" w:rsidRDefault="00B11EB3" w:rsidP="00B11EB3">
      <w:pPr>
        <w:pStyle w:val="DanceBody"/>
        <w:keepNext w:val="0"/>
      </w:pPr>
      <w:r>
        <w:t>25-32</w:t>
      </w:r>
      <w:r>
        <w:tab/>
        <w:t>2s turn RH &amp; change places LH with 1s on sides, 1s lead up &amp; cast to 2</w:t>
      </w:r>
      <w:r w:rsidRPr="00972EEB">
        <w:t>nd</w:t>
      </w:r>
      <w:r>
        <w:t xml:space="preserve"> places</w:t>
      </w:r>
    </w:p>
    <w:p w:rsidR="00B11EB3" w:rsidRDefault="00B11EB3" w:rsidP="00B11EB3"/>
    <w:p w:rsidR="00B11EB3" w:rsidRDefault="00B11EB3" w:rsidP="00B11EB3">
      <w:pPr>
        <w:pStyle w:val="Minicrib"/>
      </w:pPr>
      <w:r>
        <w:t>THE WEAVER STRATHSPEY  (S4x32)  4C set</w:t>
      </w:r>
      <w:r>
        <w:tab/>
        <w:t>Stuart Ross, 2008</w:t>
      </w:r>
    </w:p>
    <w:p w:rsidR="00B11EB3" w:rsidRDefault="00B11EB3" w:rsidP="00B11EB3">
      <w:pPr>
        <w:pStyle w:val="DanceBody"/>
      </w:pPr>
      <w:r>
        <w:t xml:space="preserve"> 1- 8</w:t>
      </w:r>
      <w:r>
        <w:tab/>
        <w:t>1s &amp; 4s turn 2H (4 bars) to face up NHJ; 1s cast to 4th place, 4s dance up to top &amp; face out</w:t>
      </w:r>
    </w:p>
    <w:p w:rsidR="00B11EB3" w:rsidRDefault="00B11EB3" w:rsidP="00B11EB3">
      <w:pPr>
        <w:pStyle w:val="DanceBody"/>
      </w:pPr>
      <w:r>
        <w:t xml:space="preserve"> 9-16</w:t>
      </w:r>
      <w:r>
        <w:tab/>
        <w:t>1/2 Mirror reels of 4 on sides (4s out/down, 1s in/up), 2s &amp; 3s do not pass LSh; All turn LH to original place (1s &amp; 4s with partner, 2L+3L, 2M+3M)</w:t>
      </w:r>
    </w:p>
    <w:p w:rsidR="00B11EB3" w:rsidRDefault="00B11EB3" w:rsidP="00B11EB3">
      <w:pPr>
        <w:pStyle w:val="DanceBody"/>
      </w:pPr>
      <w:r>
        <w:t>17-24</w:t>
      </w:r>
      <w:r>
        <w:tab/>
        <w:t xml:space="preserve">1s+2s </w:t>
      </w:r>
      <w:r>
        <w:rPr>
          <w:b/>
        </w:rPr>
        <w:t>also</w:t>
      </w:r>
      <w:r>
        <w:t xml:space="preserve"> 3s+4s dance R&amp;L</w:t>
      </w:r>
    </w:p>
    <w:p w:rsidR="00B11EB3" w:rsidRDefault="00B11EB3" w:rsidP="00B11EB3">
      <w:pPr>
        <w:pStyle w:val="DanceBody"/>
        <w:keepNext w:val="0"/>
      </w:pPr>
      <w:r>
        <w:t>25-32</w:t>
      </w:r>
      <w:r>
        <w:tab/>
        <w:t>1s+2s dance 1/2 RH across, 1s+3s dance 1/2 LH across, 1s+4s dance 1/2 RH across, all cross RH</w:t>
      </w:r>
    </w:p>
    <w:p w:rsidR="00B11EB3" w:rsidRDefault="00B11EB3" w:rsidP="00B11EB3"/>
    <w:p w:rsidR="00B11EB3" w:rsidRDefault="00B11EB3" w:rsidP="00B11EB3">
      <w:pPr>
        <w:pStyle w:val="Minicrib"/>
      </w:pPr>
      <w:r>
        <w:t>WEAVING DREAMS  (S4x32)  4C set</w:t>
      </w:r>
      <w:r>
        <w:tab/>
        <w:t>A&amp;Ian Jamieson  Glen Orrin Coll 2</w:t>
      </w:r>
    </w:p>
    <w:p w:rsidR="00B11EB3" w:rsidRDefault="00B11EB3" w:rsidP="00B11EB3">
      <w:pPr>
        <w:pStyle w:val="DanceBody"/>
      </w:pPr>
      <w:r>
        <w:t xml:space="preserve"> 1- 8</w:t>
      </w:r>
      <w:r>
        <w:tab/>
        <w:t>1L+2L</w:t>
      </w:r>
      <w:r w:rsidRPr="007F0D5A">
        <w:rPr>
          <w:b/>
        </w:rPr>
        <w:t xml:space="preserve"> also </w:t>
      </w:r>
      <w:r>
        <w:t>3L+4L cross between ptnrs &amp; change places on opp sides</w:t>
      </w:r>
      <w:r w:rsidRPr="00BA6B4D">
        <w:rPr>
          <w:b/>
        </w:rPr>
        <w:t xml:space="preserve"> while </w:t>
      </w:r>
      <w:r>
        <w:t>ptnrs cross &amp; set, repeat with Men crossing between ptnrs.  2 1 4 3</w:t>
      </w:r>
    </w:p>
    <w:p w:rsidR="00B11EB3" w:rsidRDefault="00B11EB3" w:rsidP="00B11EB3">
      <w:pPr>
        <w:pStyle w:val="DanceBody"/>
      </w:pPr>
      <w:r>
        <w:t xml:space="preserve"> 9-16</w:t>
      </w:r>
      <w:r>
        <w:tab/>
        <w:t>All RSh reel of 4 on sides</w:t>
      </w:r>
    </w:p>
    <w:p w:rsidR="00B11EB3" w:rsidRDefault="00B11EB3" w:rsidP="00B11EB3">
      <w:pPr>
        <w:pStyle w:val="DanceBody"/>
      </w:pPr>
      <w:r>
        <w:t>17-24</w:t>
      </w:r>
      <w:r>
        <w:tab/>
        <w:t>1s+4s Set+Link to face end person &amp; dance Grand Chain 1/2 way.  3 1 4 2 (all on opp sides)</w:t>
      </w:r>
    </w:p>
    <w:p w:rsidR="00B11EB3" w:rsidRDefault="00B11EB3" w:rsidP="00B11EB3">
      <w:pPr>
        <w:pStyle w:val="DanceBody"/>
        <w:keepNext w:val="0"/>
      </w:pPr>
      <w:r>
        <w:t>25-32</w:t>
      </w:r>
      <w:r>
        <w:tab/>
        <w:t>All 1/2 reel of 4 on sides, 1/2 turn partners RH &amp; twirl to places.  2 4 1 3</w:t>
      </w:r>
    </w:p>
    <w:p w:rsidR="00B11EB3" w:rsidRDefault="00B11EB3" w:rsidP="00B11EB3"/>
    <w:p w:rsidR="00B11EB3" w:rsidRDefault="00B11EB3" w:rsidP="00B11EB3">
      <w:pPr>
        <w:pStyle w:val="Minicrib"/>
      </w:pPr>
      <w:r>
        <w:t>WEAVING TOGETHER  (S8x32)  3C (4C set)</w:t>
      </w:r>
      <w:r>
        <w:tab/>
        <w:t>T Huenger</w:t>
      </w:r>
    </w:p>
    <w:p w:rsidR="00B11EB3" w:rsidRDefault="00B11EB3" w:rsidP="00B11EB3">
      <w:pPr>
        <w:pStyle w:val="DanceBody"/>
      </w:pPr>
      <w:r>
        <w:t xml:space="preserve"> 1- 8</w:t>
      </w:r>
      <w:r>
        <w:tab/>
        <w:t>1s set advancing &amp; turn 2H, 1s dance down &amp; 2s cross up as 1s cast up round 3s to face 2L (1L with 1M behind her)</w:t>
      </w:r>
    </w:p>
    <w:p w:rsidR="00B11EB3" w:rsidRDefault="00B11EB3" w:rsidP="00B11EB3">
      <w:pPr>
        <w:pStyle w:val="DanceBody"/>
      </w:pPr>
      <w:r>
        <w:t xml:space="preserve"> 9-16</w:t>
      </w:r>
      <w:r>
        <w:tab/>
        <w:t>1s dance a 1/2 diagonal LSh Alternating Tandem reel of 3 with 2L+3L, 1M continues diagonal reel of 3 to end between 3s while 1L casts up round 2M to end between 2s</w:t>
      </w:r>
    </w:p>
    <w:p w:rsidR="00B11EB3" w:rsidRDefault="00B11EB3" w:rsidP="00B11EB3">
      <w:pPr>
        <w:pStyle w:val="DanceBody"/>
      </w:pPr>
      <w:r>
        <w:t>17-24</w:t>
      </w:r>
      <w:r>
        <w:tab/>
        <w:t>2s+3s chase clockwise 1/2 way as 1s advance &amp; 1.1/4 turn 2H to face 2s, 1s also 2s Set+Link.  (3)(1)(2)</w:t>
      </w:r>
    </w:p>
    <w:p w:rsidR="00B11EB3" w:rsidRDefault="00B11EB3" w:rsidP="00B11EB3">
      <w:pPr>
        <w:pStyle w:val="DanceBody"/>
        <w:keepNext w:val="0"/>
      </w:pPr>
      <w:r>
        <w:t>25-32</w:t>
      </w:r>
      <w:r>
        <w:tab/>
        <w:t>All chase clockwise 1/2 way, all turn 2H</w:t>
      </w:r>
    </w:p>
    <w:p w:rsidR="00B11EB3" w:rsidRDefault="00B11EB3" w:rsidP="00B11EB3"/>
    <w:p w:rsidR="00B11EB3" w:rsidRDefault="00B11EB3" w:rsidP="00B11EB3">
      <w:pPr>
        <w:pStyle w:val="Minicrib"/>
      </w:pPr>
      <w:r>
        <w:t>WEDDERBURN'S REEL (THE FIFE HUNT)  (R8x32)  3C (4C set)</w:t>
      </w:r>
      <w:r>
        <w:tab/>
        <w:t>Bk of Graded SCDs</w:t>
      </w:r>
    </w:p>
    <w:p w:rsidR="00B11EB3" w:rsidRPr="00136017" w:rsidRDefault="00B11EB3" w:rsidP="00B11EB3">
      <w:pPr>
        <w:pStyle w:val="DanceBody"/>
      </w:pPr>
      <w:r w:rsidRPr="00136017">
        <w:t xml:space="preserve"> 1- 8</w:t>
      </w:r>
      <w:r w:rsidRPr="00136017">
        <w:tab/>
        <w:t>1s cast down below 3s turn out &amp; cast back to top</w:t>
      </w:r>
    </w:p>
    <w:p w:rsidR="00B11EB3" w:rsidRPr="00136017" w:rsidRDefault="00B11EB3" w:rsidP="00B11EB3">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B11EB3" w:rsidRPr="00136017" w:rsidRDefault="00B11EB3" w:rsidP="00B11EB3">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B11EB3" w:rsidRPr="00136017" w:rsidRDefault="00B11EB3" w:rsidP="00B11EB3">
      <w:pPr>
        <w:pStyle w:val="DanceBody"/>
        <w:keepNext w:val="0"/>
      </w:pPr>
      <w:r w:rsidRPr="00136017">
        <w:t>25-32</w:t>
      </w:r>
      <w:r w:rsidRPr="00136017">
        <w:tab/>
        <w:t>2s+1s+3s Adv+Ret, 1s turn RH 1.1/2 times</w:t>
      </w:r>
    </w:p>
    <w:p w:rsidR="00B11EB3" w:rsidRDefault="00B11EB3" w:rsidP="00B11EB3"/>
    <w:p w:rsidR="00B11EB3" w:rsidRDefault="00B11EB3" w:rsidP="00B11EB3">
      <w:pPr>
        <w:pStyle w:val="Minicrib"/>
      </w:pPr>
      <w:r>
        <w:t>THE WEDDING  (R4x32)  4C set</w:t>
      </w:r>
      <w:r>
        <w:tab/>
        <w:t>T Bolt  Another Newcastle Coll</w:t>
      </w:r>
    </w:p>
    <w:p w:rsidR="00B11EB3" w:rsidRDefault="00B11EB3" w:rsidP="00B11EB3">
      <w:pPr>
        <w:pStyle w:val="DanceBody"/>
      </w:pPr>
      <w:r>
        <w:t xml:space="preserve"> 1-12</w:t>
      </w:r>
      <w:r>
        <w:tab/>
        <w:t>1s dance down to 4</w:t>
      </w:r>
      <w:r w:rsidRPr="00972EEB">
        <w:t>th</w:t>
      </w:r>
      <w:r>
        <w:t xml:space="preserve"> place &amp; all circle 8H round &amp; back</w:t>
      </w:r>
    </w:p>
    <w:p w:rsidR="00B11EB3" w:rsidRDefault="00B11EB3" w:rsidP="00B11EB3">
      <w:pPr>
        <w:pStyle w:val="DanceBody"/>
      </w:pPr>
      <w:r>
        <w:t>13-16</w:t>
      </w:r>
      <w:r>
        <w:tab/>
        <w:t>1s dance up to top under arches made by 2s+3s+4s</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1s set, cast to 4</w:t>
      </w:r>
      <w:r w:rsidRPr="00972EEB">
        <w:t>th</w:t>
      </w:r>
      <w:r>
        <w:t xml:space="preserve"> place, all turn partners RH</w:t>
      </w:r>
    </w:p>
    <w:p w:rsidR="00B11EB3" w:rsidRDefault="00B11EB3" w:rsidP="00B11EB3"/>
    <w:p w:rsidR="00B11EB3" w:rsidRDefault="00B11EB3" w:rsidP="00B11EB3">
      <w:pPr>
        <w:pStyle w:val="Minicrib"/>
      </w:pPr>
      <w:r>
        <w:t>WEDDING AT FINGASK CASTLE  (R32) Round the Room</w:t>
      </w:r>
      <w:r>
        <w:tab/>
        <w:t>Holly Boyd  Célébrations</w:t>
      </w:r>
    </w:p>
    <w:p w:rsidR="00B11EB3" w:rsidRDefault="00B11EB3" w:rsidP="00B11EB3">
      <w:pPr>
        <w:pStyle w:val="DanceBody"/>
      </w:pPr>
      <w:r>
        <w:t>Round the Room.  2 circles, e.g. Ladies with backs to centre of room facing partner</w:t>
      </w:r>
    </w:p>
    <w:p w:rsidR="00B11EB3" w:rsidRDefault="00B11EB3" w:rsidP="00B11EB3">
      <w:pPr>
        <w:pStyle w:val="DanceBody"/>
      </w:pPr>
      <w:r>
        <w:t xml:space="preserve"> 1- 8</w:t>
      </w:r>
      <w:r>
        <w:tab/>
        <w:t>All face to left (Ladies anticlockwise, Men clockwise) &amp; dance (or walk) 4 bars round, pull back RSh &amp; dance back to face partner</w:t>
      </w:r>
    </w:p>
    <w:p w:rsidR="00B11EB3" w:rsidRDefault="00B11EB3" w:rsidP="00B11EB3">
      <w:pPr>
        <w:pStyle w:val="DanceBody"/>
      </w:pPr>
      <w:r>
        <w:t xml:space="preserve"> 9-16</w:t>
      </w:r>
      <w:r>
        <w:tab/>
        <w:t>All DoSiDo with partner &amp; turn partner RH</w:t>
      </w:r>
    </w:p>
    <w:p w:rsidR="00B11EB3" w:rsidRDefault="00B11EB3" w:rsidP="00B11EB3">
      <w:pPr>
        <w:pStyle w:val="DanceBody"/>
      </w:pPr>
      <w:r>
        <w:t>17-24</w:t>
      </w:r>
      <w:r>
        <w:tab/>
        <w:t>All Retire (2 bars), Advance (2 Bars) &amp; clap; All Retire (2 bars) &amp; Advance towards person diagonally to right</w:t>
      </w:r>
    </w:p>
    <w:p w:rsidR="00B11EB3" w:rsidRDefault="00B11EB3" w:rsidP="00B11EB3">
      <w:pPr>
        <w:pStyle w:val="DanceBody"/>
        <w:keepNext w:val="0"/>
      </w:pPr>
      <w:r>
        <w:t>25-32</w:t>
      </w:r>
      <w:r>
        <w:tab/>
        <w:t>All dance RSh round 'new partner' (4 bars); All turn 'new partner' RH (or birl) to end inner circle (Ladies) facing anticlockwise, outer circle (Men) facing clockwise</w:t>
      </w:r>
    </w:p>
    <w:p w:rsidR="00B11EB3" w:rsidRDefault="00B11EB3" w:rsidP="00B11EB3"/>
    <w:p w:rsidR="00B11EB3" w:rsidRDefault="00B11EB3" w:rsidP="00B11EB3">
      <w:pPr>
        <w:pStyle w:val="Minicrib"/>
      </w:pPr>
      <w:r>
        <w:t>WEDDING AT ROCHE HARBOR  (S8x32)  3C (4C set)</w:t>
      </w:r>
      <w:r>
        <w:tab/>
        <w:t>Claudette Sigg  Washington State Centennial</w:t>
      </w:r>
    </w:p>
    <w:p w:rsidR="00B11EB3" w:rsidRDefault="00B11EB3" w:rsidP="00B11EB3">
      <w:pPr>
        <w:pStyle w:val="DanceBody"/>
      </w:pPr>
      <w:r>
        <w:t xml:space="preserve"> 1- 8</w:t>
      </w:r>
      <w:r>
        <w:tab/>
        <w:t>1s dance in &amp; cast, meet below 2s &amp; dance down, cast up round 3s, meet &amp; dance up to top remaining in centre. 2s step in behind 1s (bar 8)</w:t>
      </w:r>
    </w:p>
    <w:p w:rsidR="00B11EB3" w:rsidRDefault="00B11EB3" w:rsidP="00B11EB3">
      <w:pPr>
        <w:pStyle w:val="DanceBody"/>
      </w:pPr>
      <w:r>
        <w:t xml:space="preserve"> 9-16</w:t>
      </w:r>
      <w:r>
        <w:tab/>
        <w:t>1s+2s dance Allemande</w:t>
      </w:r>
    </w:p>
    <w:p w:rsidR="00B11EB3" w:rsidRDefault="00B11EB3" w:rsidP="00B11EB3">
      <w:pPr>
        <w:pStyle w:val="DanceBody"/>
      </w:pPr>
      <w:r>
        <w:t>17-24</w:t>
      </w:r>
      <w:r>
        <w:tab/>
        <w:t>1s Petronella turn 3 times to end 1M between 2s at top facing down 1L between 3s facing up, 1s turn 3/4 RH to 2nd place own side</w:t>
      </w:r>
    </w:p>
    <w:p w:rsidR="00B11EB3" w:rsidRDefault="00B11EB3" w:rsidP="00B11EB3">
      <w:pPr>
        <w:pStyle w:val="DanceBody"/>
        <w:keepNext w:val="0"/>
      </w:pPr>
      <w:r>
        <w:t>25-32</w:t>
      </w:r>
      <w:r>
        <w:tab/>
        <w:t xml:space="preserve">1s+3s dance "Slip Knot":  </w:t>
      </w:r>
      <w:r w:rsidRPr="00790144">
        <w:t>As</w:t>
      </w:r>
      <w:r w:rsidRPr="00BD473E">
        <w:rPr>
          <w:b/>
        </w:rPr>
        <w:t xml:space="preserve"> </w:t>
      </w:r>
      <w:r>
        <w:t>the Knot, but on last 2 bars couples dance LH across 1/2 way</w:t>
      </w:r>
    </w:p>
    <w:p w:rsidR="00B11EB3" w:rsidRDefault="00B11EB3" w:rsidP="00B11EB3"/>
    <w:p w:rsidR="00B11EB3" w:rsidRDefault="00B11EB3" w:rsidP="00B11EB3">
      <w:pPr>
        <w:pStyle w:val="Minicrib"/>
      </w:pPr>
      <w:r>
        <w:t>THE WEDDING BREAKFAST  (R32)  Round the Room</w:t>
      </w:r>
      <w:r>
        <w:tab/>
        <w:t>Leaflet</w:t>
      </w:r>
    </w:p>
    <w:p w:rsidR="00B11EB3" w:rsidRDefault="00B11EB3" w:rsidP="00B11EB3">
      <w:pPr>
        <w:pStyle w:val="DanceBody"/>
      </w:pPr>
      <w:r>
        <w:t>Round the Room, 2 facing 2</w:t>
      </w:r>
    </w:p>
    <w:p w:rsidR="00B11EB3" w:rsidRDefault="00B11EB3" w:rsidP="00B11EB3">
      <w:pPr>
        <w:pStyle w:val="DanceBody"/>
      </w:pPr>
      <w:r>
        <w:t xml:space="preserve"> 1– 8</w:t>
      </w:r>
      <w:r>
        <w:tab/>
        <w:t>All dance 4H round &amp; back.</w:t>
      </w:r>
    </w:p>
    <w:p w:rsidR="00B11EB3" w:rsidRDefault="00B11EB3" w:rsidP="00B11EB3">
      <w:pPr>
        <w:pStyle w:val="DanceBody"/>
      </w:pPr>
      <w:r>
        <w:t xml:space="preserve"> 9–16</w:t>
      </w:r>
      <w:r>
        <w:tab/>
        <w:t>All dance RH across &amp; LH back</w:t>
      </w:r>
    </w:p>
    <w:p w:rsidR="00B11EB3" w:rsidRDefault="00B11EB3" w:rsidP="00B11EB3">
      <w:pPr>
        <w:pStyle w:val="DanceBody"/>
      </w:pPr>
      <w:r>
        <w:t>17–24</w:t>
      </w:r>
      <w:r>
        <w:tab/>
        <w:t>All dance DoSiDo with partner, all dance DoSiDo with opposite person</w:t>
      </w:r>
    </w:p>
    <w:p w:rsidR="00B11EB3" w:rsidRDefault="00B11EB3" w:rsidP="00B11EB3">
      <w:pPr>
        <w:pStyle w:val="DanceBody"/>
        <w:keepNext w:val="0"/>
      </w:pPr>
      <w:r>
        <w:t>25–32</w:t>
      </w:r>
      <w:r>
        <w:tab/>
        <w:t>All Adv+Ret, couples facing clockwise make an arch &amp; advance to meet next couple</w:t>
      </w:r>
      <w:r w:rsidRPr="00BA6B4D">
        <w:rPr>
          <w:b/>
        </w:rPr>
        <w:t xml:space="preserve"> </w:t>
      </w:r>
      <w:r>
        <w:rPr>
          <w:b/>
        </w:rPr>
        <w:t xml:space="preserve">as </w:t>
      </w:r>
      <w:r>
        <w:t>anticlockwise couples dance under</w:t>
      </w:r>
    </w:p>
    <w:p w:rsidR="00B11EB3" w:rsidRDefault="00B11EB3" w:rsidP="00B11EB3"/>
    <w:p w:rsidR="00B11EB3" w:rsidRDefault="00B11EB3" w:rsidP="00B11EB3">
      <w:pPr>
        <w:pStyle w:val="Minicrib"/>
      </w:pPr>
      <w:r>
        <w:t>WEDDING IN THE GLEN  (S4x32)  4C set</w:t>
      </w:r>
      <w:r>
        <w:tab/>
        <w:t>Ralph Stoddart  Pinewoods Coll vol 1-3</w:t>
      </w:r>
    </w:p>
    <w:p w:rsidR="00B11EB3" w:rsidRPr="00074815" w:rsidRDefault="00B11EB3" w:rsidP="00B11EB3">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B11EB3" w:rsidRPr="00074815" w:rsidRDefault="00B11EB3" w:rsidP="00B11EB3">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B11EB3" w:rsidRPr="00074815" w:rsidRDefault="00B11EB3" w:rsidP="00B11EB3">
      <w:pPr>
        <w:pStyle w:val="DanceBody"/>
      </w:pPr>
      <w:r w:rsidRPr="00074815">
        <w:t>17-24</w:t>
      </w:r>
      <w:r w:rsidRPr="00074815">
        <w:tab/>
      </w:r>
      <w:r>
        <w:t>2M+4M+1L+3L dance</w:t>
      </w:r>
      <w:r w:rsidRPr="00074815">
        <w:t xml:space="preserve"> Diagonal reel</w:t>
      </w:r>
      <w:r>
        <w:t xml:space="preserve"> of 4 (4M+1L passing LSh to start)</w:t>
      </w:r>
    </w:p>
    <w:p w:rsidR="00B11EB3" w:rsidRPr="00074815" w:rsidRDefault="00B11EB3" w:rsidP="00B11EB3">
      <w:pPr>
        <w:pStyle w:val="DanceBody"/>
        <w:keepNext w:val="0"/>
      </w:pPr>
      <w:r w:rsidRPr="00074815">
        <w:t>25-32</w:t>
      </w:r>
      <w:r w:rsidRPr="00074815">
        <w:tab/>
      </w:r>
      <w:r>
        <w:t>1s+4s dance Diamond P</w:t>
      </w:r>
      <w:r w:rsidRPr="00074815">
        <w:t>oussette</w:t>
      </w:r>
      <w:r w:rsidRPr="00BA6B4D">
        <w:rPr>
          <w:b/>
        </w:rPr>
        <w:t xml:space="preserve"> while </w:t>
      </w:r>
      <w:r w:rsidRPr="00074815">
        <w:t>2</w:t>
      </w:r>
      <w:r>
        <w:t>s+</w:t>
      </w:r>
      <w:r w:rsidRPr="00074815">
        <w:t>3</w:t>
      </w:r>
      <w:r>
        <w:t>s</w:t>
      </w:r>
      <w:r w:rsidRPr="00074815">
        <w:t xml:space="preserve"> dance R&amp;L</w:t>
      </w:r>
    </w:p>
    <w:p w:rsidR="00B11EB3" w:rsidRDefault="00B11EB3" w:rsidP="00B11EB3"/>
    <w:p w:rsidR="00B11EB3" w:rsidRDefault="00B11EB3" w:rsidP="00B11EB3">
      <w:pPr>
        <w:pStyle w:val="Minicrib"/>
      </w:pPr>
      <w:r>
        <w:t>THE WEDDING LINK  (J8x32)  3C (4C set)</w:t>
      </w:r>
      <w:r>
        <w:tab/>
        <w:t>L Christie  Dancing Thistles</w:t>
      </w:r>
    </w:p>
    <w:p w:rsidR="00B11EB3" w:rsidRDefault="00B11EB3" w:rsidP="00B11EB3">
      <w:pPr>
        <w:pStyle w:val="DanceBody"/>
      </w:pPr>
      <w:r>
        <w:t xml:space="preserve"> 1- 8</w:t>
      </w:r>
      <w:r>
        <w:tab/>
        <w:t>1s 1/2 turn 2s on sides (1M RH - 1L LH) to face own sides BtoB, 2s+1s+3s dance Double Triangles</w:t>
      </w:r>
    </w:p>
    <w:p w:rsidR="00B11EB3" w:rsidRDefault="00B11EB3" w:rsidP="00B11EB3">
      <w:pPr>
        <w:pStyle w:val="DanceBody"/>
      </w:pPr>
      <w:r>
        <w:t xml:space="preserve"> 9-16</w:t>
      </w:r>
      <w:r>
        <w:tab/>
        <w:t>1s on opposite sides dance Figs of 8 round 2s+3s (dance between 3s to start) &amp; end 2</w:t>
      </w:r>
      <w:r w:rsidRPr="00972EEB">
        <w:t>nd</w:t>
      </w:r>
      <w:r>
        <w:t xml:space="preserve"> place opposite sides</w:t>
      </w:r>
    </w:p>
    <w:p w:rsidR="00B11EB3" w:rsidRDefault="00B11EB3" w:rsidP="00B11EB3">
      <w:pPr>
        <w:pStyle w:val="DanceBody"/>
      </w:pPr>
      <w:r>
        <w:t>17-24</w:t>
      </w:r>
      <w:r>
        <w:tab/>
        <w:t>1s+3s Set+Link, 1s 1/2 turn RH, lead up to 2</w:t>
      </w:r>
      <w:r w:rsidRPr="00972EEB">
        <w:t>nd</w:t>
      </w:r>
      <w:r>
        <w:t xml:space="preserve"> place</w:t>
      </w:r>
      <w:r w:rsidRPr="00BA6B4D">
        <w:rPr>
          <w:b/>
        </w:rPr>
        <w:t xml:space="preserve"> while </w:t>
      </w:r>
      <w:r>
        <w:t>3s turn RH &amp; cast to 3</w:t>
      </w:r>
      <w:r w:rsidRPr="00972EEB">
        <w:t>rd</w:t>
      </w:r>
      <w:r>
        <w:t xml:space="preserve"> place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WEDDING MEDLEY  (M-4x(S16+R16))  4C set</w:t>
      </w:r>
      <w:r>
        <w:tab/>
        <w:t>Jean Miller  Nova Scotia Collection 2017</w:t>
      </w:r>
    </w:p>
    <w:p w:rsidR="00B11EB3" w:rsidRDefault="00B11EB3" w:rsidP="00B11EB3">
      <w:pPr>
        <w:pStyle w:val="DanceBody"/>
        <w:rPr>
          <w:noProof/>
        </w:rPr>
      </w:pPr>
      <w:r>
        <w:rPr>
          <w:noProof/>
        </w:rPr>
        <w:t>Strathspey</w:t>
      </w:r>
    </w:p>
    <w:p w:rsidR="00B11EB3" w:rsidRDefault="00B11EB3" w:rsidP="00B11EB3">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B11EB3" w:rsidRDefault="00B11EB3" w:rsidP="00B11EB3">
      <w:pPr>
        <w:pStyle w:val="DanceBody"/>
        <w:rPr>
          <w:noProof/>
        </w:rPr>
      </w:pPr>
      <w:r>
        <w:rPr>
          <w:noProof/>
        </w:rPr>
        <w:t xml:space="preserve"> 9-16</w:t>
      </w:r>
      <w:r>
        <w:rPr>
          <w:noProof/>
        </w:rPr>
        <w:tab/>
        <w:t xml:space="preserve">2s+3s+4s circle 6H round &amp; back </w:t>
      </w:r>
      <w:r>
        <w:rPr>
          <w:b/>
          <w:noProof/>
        </w:rPr>
        <w:t>while</w:t>
      </w:r>
      <w:r>
        <w:rPr>
          <w:noProof/>
        </w:rPr>
        <w:t xml:space="preserve"> 1s turn RH &amp; turn LH.  1s end NHJ facing down</w:t>
      </w:r>
    </w:p>
    <w:p w:rsidR="00B11EB3" w:rsidRDefault="00B11EB3" w:rsidP="00B11EB3">
      <w:pPr>
        <w:pStyle w:val="DanceBody"/>
        <w:rPr>
          <w:noProof/>
        </w:rPr>
      </w:pPr>
      <w:r>
        <w:rPr>
          <w:noProof/>
        </w:rPr>
        <w:t>Reel</w:t>
      </w:r>
    </w:p>
    <w:p w:rsidR="00B11EB3" w:rsidRDefault="00B11EB3" w:rsidP="00B11EB3">
      <w:pPr>
        <w:pStyle w:val="DanceBody"/>
        <w:rPr>
          <w:noProof/>
        </w:rPr>
      </w:pPr>
      <w:r>
        <w:rPr>
          <w:noProof/>
        </w:rPr>
        <w:t>17-24</w:t>
      </w:r>
      <w:r>
        <w:rPr>
          <w:noProof/>
        </w:rPr>
        <w:tab/>
        <w:t>1s followed by 2s+3s+4s dance down (4 bars), 2s+3s+4s divide &amp; 1s followed by 2s+3s+4s dance up</w:t>
      </w:r>
    </w:p>
    <w:p w:rsidR="00B11EB3" w:rsidRDefault="00B11EB3" w:rsidP="00B11EB3">
      <w:pPr>
        <w:pStyle w:val="DanceBody"/>
        <w:keepNext w:val="0"/>
        <w:rPr>
          <w:noProof/>
        </w:rPr>
      </w:pPr>
      <w:r>
        <w:rPr>
          <w:noProof/>
        </w:rPr>
        <w:t>25-32</w:t>
      </w:r>
      <w:r>
        <w:rPr>
          <w:noProof/>
        </w:rPr>
        <w:tab/>
        <w:t>2s+3s+4s make arches &amp; 1s dance under to 4th place; 1s turn RH</w:t>
      </w:r>
    </w:p>
    <w:p w:rsidR="00B11EB3" w:rsidRDefault="00B11EB3" w:rsidP="00B11EB3"/>
    <w:p w:rsidR="00B11EB3" w:rsidRDefault="00B11EB3" w:rsidP="00B11EB3">
      <w:pPr>
        <w:pStyle w:val="Minicrib"/>
      </w:pPr>
      <w:r>
        <w:t>THE WEDDING REEL  (R8x32)  3C (4C set)</w:t>
      </w:r>
      <w:r>
        <w:tab/>
        <w:t>John Bowie Dickson  Lothian Coll</w:t>
      </w:r>
    </w:p>
    <w:p w:rsidR="00B11EB3" w:rsidRDefault="00B11EB3" w:rsidP="00B11EB3">
      <w:pPr>
        <w:pStyle w:val="DanceBody"/>
      </w:pPr>
      <w:r>
        <w:t xml:space="preserve"> 1- 8</w:t>
      </w:r>
      <w:r>
        <w:tab/>
        <w:t>1s cross down below 2s, dance behind 3s, meet &amp; lead up to top, cross &amp; cast to 2</w:t>
      </w:r>
      <w:r w:rsidRPr="00972EEB">
        <w:t>nd</w:t>
      </w:r>
      <w:r>
        <w:t xml:space="preserve"> places</w:t>
      </w:r>
    </w:p>
    <w:p w:rsidR="00B11EB3" w:rsidRDefault="00B11EB3" w:rsidP="00B11EB3">
      <w:pPr>
        <w:pStyle w:val="DanceBody"/>
      </w:pPr>
      <w:r>
        <w:t xml:space="preserve"> 9-16</w:t>
      </w:r>
      <w:r>
        <w:tab/>
        <w:t>3s followed by 1s+2s lead down &amp; 2s lead back to places</w:t>
      </w:r>
    </w:p>
    <w:p w:rsidR="00B11EB3" w:rsidRDefault="00B11EB3" w:rsidP="00B11EB3">
      <w:pPr>
        <w:pStyle w:val="DanceBody"/>
      </w:pPr>
      <w:r>
        <w:t>17-24</w:t>
      </w:r>
      <w:r>
        <w:tab/>
        <w:t>2s+1s+3s set, 1s petronella turn (1M between 3s facing up, 1L between 2s facing down) All set in lines across, 1s petronella turn to opp sides</w:t>
      </w:r>
    </w:p>
    <w:p w:rsidR="00B11EB3" w:rsidRDefault="00B11EB3" w:rsidP="00B11EB3">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B11EB3" w:rsidRDefault="00B11EB3" w:rsidP="00B11EB3"/>
    <w:p w:rsidR="00B11EB3" w:rsidRDefault="00B11EB3" w:rsidP="00B11EB3">
      <w:pPr>
        <w:pStyle w:val="Minicrib"/>
      </w:pPr>
      <w:r>
        <w:t>THE WEDDING RING  (R8x32)  2C (4C set)</w:t>
      </w:r>
      <w:r>
        <w:tab/>
        <w:t>Duncan and Maggie Keppie  Nova Scotia Collection 2017</w:t>
      </w:r>
    </w:p>
    <w:p w:rsidR="00B11EB3" w:rsidRDefault="00B11EB3" w:rsidP="00B11EB3">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B11EB3" w:rsidRDefault="00B11EB3" w:rsidP="00B11EB3">
      <w:pPr>
        <w:pStyle w:val="DanceBody"/>
        <w:rPr>
          <w:noProof/>
        </w:rPr>
      </w:pPr>
      <w:r>
        <w:rPr>
          <w:noProof/>
        </w:rPr>
        <w:t xml:space="preserve"> 9-16</w:t>
      </w:r>
      <w:r>
        <w:rPr>
          <w:noProof/>
        </w:rPr>
        <w:tab/>
        <w:t xml:space="preserve">Reel of 4 across.  Bars 15-16: Ladies dance straight across to own side </w:t>
      </w:r>
      <w:r>
        <w:rPr>
          <w:b/>
          <w:noProof/>
        </w:rPr>
        <w:t>while</w:t>
      </w:r>
      <w:r>
        <w:rPr>
          <w:noProof/>
        </w:rPr>
        <w:t xml:space="preserve"> Men dance a little to right to be opposite partner.  2 (1)</w:t>
      </w:r>
    </w:p>
    <w:p w:rsidR="00B11EB3" w:rsidRDefault="00B11EB3" w:rsidP="00B11EB3">
      <w:pPr>
        <w:pStyle w:val="DanceBody"/>
        <w:rPr>
          <w:noProof/>
        </w:rPr>
      </w:pPr>
      <w:r>
        <w:rPr>
          <w:noProof/>
        </w:rPr>
        <w:t>17-24</w:t>
      </w:r>
      <w:r>
        <w:rPr>
          <w:noProof/>
        </w:rPr>
        <w:tab/>
        <w:t>2s+1s circle 4H round &amp; back</w:t>
      </w:r>
    </w:p>
    <w:p w:rsidR="00B11EB3" w:rsidRDefault="00B11EB3" w:rsidP="00B11EB3">
      <w:pPr>
        <w:pStyle w:val="DanceBody"/>
        <w:keepNext w:val="0"/>
        <w:rPr>
          <w:noProof/>
        </w:rPr>
      </w:pPr>
      <w:r>
        <w:rPr>
          <w:noProof/>
        </w:rPr>
        <w:t>25-32</w:t>
      </w:r>
      <w:r>
        <w:rPr>
          <w:noProof/>
        </w:rPr>
        <w:tab/>
        <w:t>1s set &amp; spring points; 1s turn R 1.1/2 (Tulloch hold)</w:t>
      </w:r>
    </w:p>
    <w:p w:rsidR="00B11EB3" w:rsidRDefault="00B11EB3" w:rsidP="00B11EB3"/>
    <w:p w:rsidR="00B11EB3" w:rsidRDefault="00B11EB3" w:rsidP="00B11EB3">
      <w:pPr>
        <w:pStyle w:val="Minicrib"/>
      </w:pPr>
      <w:r>
        <w:t>WEDNESDAY WELCOME  (R32)  Circle Dance</w:t>
      </w:r>
      <w:r>
        <w:tab/>
        <w:t>Terry Glasspool  7 Year Itch</w:t>
      </w:r>
    </w:p>
    <w:p w:rsidR="00B11EB3" w:rsidRDefault="00B11EB3" w:rsidP="00B11EB3">
      <w:pPr>
        <w:pStyle w:val="DanceBody"/>
      </w:pPr>
      <w:r>
        <w:t>All form circle around the room with partner on Mans right</w:t>
      </w:r>
    </w:p>
    <w:p w:rsidR="00B11EB3" w:rsidRDefault="00B11EB3" w:rsidP="00B11EB3">
      <w:pPr>
        <w:pStyle w:val="DanceBody"/>
      </w:pPr>
      <w:r>
        <w:t xml:space="preserve"> 1- 8</w:t>
      </w:r>
      <w:r>
        <w:tab/>
        <w:t>All couples Adv+Ret, set facing in &amp; set to partner</w:t>
      </w:r>
    </w:p>
    <w:p w:rsidR="00B11EB3" w:rsidRDefault="00B11EB3" w:rsidP="00B11EB3">
      <w:pPr>
        <w:pStyle w:val="DanceBody"/>
      </w:pPr>
      <w:r>
        <w:t xml:space="preserve"> 9-16</w:t>
      </w:r>
      <w:r>
        <w:tab/>
        <w:t>All couples turn partners RH, turn partners LH ending BtoB with partner in a large circle</w:t>
      </w:r>
    </w:p>
    <w:p w:rsidR="00B11EB3" w:rsidRDefault="00B11EB3" w:rsidP="00B11EB3">
      <w:pPr>
        <w:pStyle w:val="DanceBody"/>
      </w:pPr>
      <w:r>
        <w:t>17-24</w:t>
      </w:r>
      <w:r>
        <w:tab/>
        <w:t>All dance Grand Chain for 4 hands (2 bars per hand) &amp; end with a polite turn (the 4</w:t>
      </w:r>
      <w:r w:rsidRPr="00972EEB">
        <w:t>th</w:t>
      </w:r>
      <w:r>
        <w:t xml:space="preserve"> person is your new partner)</w:t>
      </w:r>
    </w:p>
    <w:p w:rsidR="00B11EB3" w:rsidRDefault="00B11EB3" w:rsidP="00B11EB3">
      <w:pPr>
        <w:pStyle w:val="DanceBody"/>
        <w:keepNext w:val="0"/>
      </w:pPr>
      <w:r>
        <w:t>25-32</w:t>
      </w:r>
      <w:r>
        <w:tab/>
        <w:t>All dance round &amp; back</w:t>
      </w:r>
    </w:p>
    <w:p w:rsidR="00B11EB3" w:rsidRDefault="00B11EB3" w:rsidP="00B11EB3"/>
    <w:p w:rsidR="00B11EB3" w:rsidRDefault="00B11EB3" w:rsidP="00B11EB3">
      <w:pPr>
        <w:pStyle w:val="Minicrib"/>
      </w:pPr>
      <w:r>
        <w:t>THE WEE BAIRN'S NOO AWA  (R8x32)  3C (4C set)</w:t>
      </w:r>
      <w:r>
        <w:tab/>
        <w:t>C Collin</w:t>
      </w:r>
    </w:p>
    <w:p w:rsidR="00B11EB3" w:rsidRDefault="00B11EB3" w:rsidP="00B11EB3">
      <w:pPr>
        <w:pStyle w:val="DanceBody"/>
      </w:pPr>
      <w:r>
        <w:t xml:space="preserve"> 1- 8</w:t>
      </w:r>
      <w:r>
        <w:tab/>
        <w:t>1s cross RH cast 1 place &amp; cross LH, 1s cast to 3</w:t>
      </w:r>
      <w:r w:rsidRPr="00972EEB">
        <w:t>rd</w:t>
      </w:r>
      <w:r>
        <w:t xml:space="preserve"> place &amp; dance up middle in prom hold</w:t>
      </w:r>
    </w:p>
    <w:p w:rsidR="00B11EB3" w:rsidRDefault="00B11EB3" w:rsidP="00B11EB3">
      <w:pPr>
        <w:pStyle w:val="DanceBody"/>
      </w:pPr>
      <w:r>
        <w:t xml:space="preserve"> 9-16</w:t>
      </w:r>
      <w:r>
        <w:tab/>
        <w:t>1s dance 1/2 RSh reel of 3 with 2L+3L, 1L crosses up between 2M &amp; 3M &amp; cast down round 3M &amp; turns partner RH to face up in prom hold</w:t>
      </w:r>
    </w:p>
    <w:p w:rsidR="00B11EB3" w:rsidRDefault="00B11EB3" w:rsidP="00B11EB3">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B11EB3" w:rsidRDefault="00B11EB3" w:rsidP="00B11EB3">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B11EB3" w:rsidRDefault="00B11EB3" w:rsidP="00B11EB3"/>
    <w:p w:rsidR="00B11EB3" w:rsidRDefault="00B11EB3" w:rsidP="00B11EB3">
      <w:pPr>
        <w:pStyle w:val="Minicrib"/>
      </w:pPr>
      <w:r>
        <w:t>A WEE BIT O'FUN  (J8x32)  3C (4C set)</w:t>
      </w:r>
      <w:r>
        <w:tab/>
        <w:t>Martin Sheffield</w:t>
      </w:r>
    </w:p>
    <w:p w:rsidR="00B11EB3" w:rsidRPr="0081621C" w:rsidRDefault="00B11EB3" w:rsidP="00B11EB3">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B11EB3" w:rsidRPr="0081621C" w:rsidRDefault="00B11EB3" w:rsidP="00B11EB3">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rPr>
        <w:t xml:space="preserve"> </w:t>
      </w:r>
      <w:r w:rsidRPr="0081621C">
        <w:t>with top couple</w:t>
      </w:r>
      <w:r w:rsidRPr="0081621C">
        <w:rPr>
          <w:b/>
        </w:rPr>
        <w:t xml:space="preserve"> while </w:t>
      </w:r>
      <w:r w:rsidRPr="0081621C">
        <w:t>bottom couple turn RH</w:t>
      </w:r>
    </w:p>
    <w:p w:rsidR="00B11EB3" w:rsidRPr="0081621C" w:rsidRDefault="00B11EB3" w:rsidP="00B11EB3">
      <w:pPr>
        <w:pStyle w:val="DanceBody"/>
      </w:pPr>
      <w:r w:rsidRPr="0081621C">
        <w:t>17-24</w:t>
      </w:r>
      <w:r w:rsidRPr="0081621C">
        <w:tab/>
        <w:t>1s+bottom couple circle 4H round to left</w:t>
      </w:r>
      <w:r w:rsidRPr="0081621C">
        <w:rPr>
          <w:b/>
        </w:rPr>
        <w:t xml:space="preserve"> while</w:t>
      </w:r>
      <w:r w:rsidRPr="0081621C">
        <w:t xml:space="preserve"> top couple turn RH, 1s dancing side by side dance </w:t>
      </w:r>
      <w:r>
        <w:t xml:space="preserve">1/2 </w:t>
      </w:r>
      <w:r w:rsidRPr="0081621C">
        <w:t>diagonal Alternating reel of 3 with 2M+3M (RSh to 3M).  (3)(1)2</w:t>
      </w:r>
    </w:p>
    <w:p w:rsidR="00B11EB3" w:rsidRPr="0081621C" w:rsidRDefault="00B11EB3" w:rsidP="00B11EB3">
      <w:pPr>
        <w:pStyle w:val="DanceBody"/>
      </w:pPr>
      <w:r w:rsidRPr="0081621C">
        <w:t>25-32</w:t>
      </w:r>
      <w:r w:rsidRPr="0081621C">
        <w:tab/>
        <w:t>All dance Snowball Grand Chain for 3 cpls to end 2 1 3:</w:t>
      </w:r>
    </w:p>
    <w:p w:rsidR="00B11EB3" w:rsidRPr="0081621C" w:rsidRDefault="00B11EB3" w:rsidP="00B11EB3">
      <w:pPr>
        <w:pStyle w:val="DanceBody"/>
      </w:pPr>
      <w:r w:rsidRPr="0081621C">
        <w:tab/>
        <w:t>1s+3s change places LH on sides, 1s cross RH to own sides</w:t>
      </w:r>
      <w:r w:rsidRPr="0081621C">
        <w:rPr>
          <w:b/>
        </w:rPr>
        <w:t xml:space="preserve"> while </w:t>
      </w:r>
      <w:r w:rsidRPr="0081621C">
        <w:t>2s+3s change places RH on sides</w:t>
      </w:r>
    </w:p>
    <w:p w:rsidR="00B11EB3" w:rsidRPr="0081621C" w:rsidRDefault="00B11EB3" w:rsidP="00B11EB3">
      <w:pPr>
        <w:pStyle w:val="DanceBody"/>
        <w:keepNext w:val="0"/>
      </w:pPr>
      <w:r w:rsidRPr="0081621C">
        <w:tab/>
        <w:t>1s+2s change places RH</w:t>
      </w:r>
      <w:r w:rsidRPr="0081621C">
        <w:rPr>
          <w:b/>
        </w:rPr>
        <w:t xml:space="preserve"> while 3</w:t>
      </w:r>
      <w:r w:rsidRPr="0081621C">
        <w:t>s cross over RH, 2s+1s+3s set</w:t>
      </w:r>
    </w:p>
    <w:p w:rsidR="00B11EB3" w:rsidRDefault="00B11EB3" w:rsidP="00B11EB3"/>
    <w:p w:rsidR="00B11EB3" w:rsidRDefault="00B11EB3" w:rsidP="00B11EB3">
      <w:pPr>
        <w:pStyle w:val="Minicrib"/>
      </w:pPr>
      <w:r>
        <w:t>THE WEE BUS  (R8x32)  3C (4C Set)</w:t>
      </w:r>
      <w:r>
        <w:tab/>
        <w:t>Peter Hastings  Acme Coll</w:t>
      </w:r>
    </w:p>
    <w:p w:rsidR="00B11EB3" w:rsidRPr="000727AD" w:rsidRDefault="00B11EB3" w:rsidP="00B11EB3">
      <w:pPr>
        <w:pStyle w:val="DanceBody"/>
      </w:pPr>
      <w:r w:rsidRPr="000727AD">
        <w:t xml:space="preserve"> 1</w:t>
      </w:r>
      <w:r w:rsidRPr="000727AD">
        <w:noBreakHyphen/>
        <w:t xml:space="preserve"> 8</w:t>
      </w:r>
      <w:r w:rsidRPr="000727AD">
        <w:tab/>
        <w:t>1s+2s dance Poussette.  2 1</w:t>
      </w:r>
    </w:p>
    <w:p w:rsidR="00B11EB3" w:rsidRPr="000727AD" w:rsidRDefault="00B11EB3" w:rsidP="00B11EB3">
      <w:pPr>
        <w:pStyle w:val="DanceBody"/>
      </w:pPr>
      <w:r w:rsidRPr="000727AD">
        <w:t xml:space="preserve"> 9</w:t>
      </w:r>
      <w:r w:rsidRPr="000727AD">
        <w:noBreakHyphen/>
        <w:t>16</w:t>
      </w:r>
      <w:r w:rsidRPr="000727AD">
        <w:tab/>
        <w:t>2s+1s dance R&amp;L</w:t>
      </w:r>
    </w:p>
    <w:p w:rsidR="00B11EB3" w:rsidRPr="000727AD" w:rsidRDefault="00B11EB3" w:rsidP="00B11EB3">
      <w:pPr>
        <w:pStyle w:val="DanceBody"/>
      </w:pPr>
      <w:r w:rsidRPr="000727AD">
        <w:t>17</w:t>
      </w:r>
      <w:r w:rsidRPr="000727AD">
        <w:noBreakHyphen/>
        <w:t>24</w:t>
      </w:r>
      <w:r w:rsidRPr="000727AD">
        <w:tab/>
        <w:t>2s+1s dance  RH across, 1s+3s dance LH across (end in middle)</w:t>
      </w:r>
    </w:p>
    <w:p w:rsidR="00B11EB3" w:rsidRPr="000727AD" w:rsidRDefault="00B11EB3" w:rsidP="00B11EB3">
      <w:pPr>
        <w:pStyle w:val="DanceBody"/>
      </w:pPr>
      <w:r w:rsidRPr="000727AD">
        <w:t>25</w:t>
      </w:r>
      <w:r w:rsidRPr="000727AD">
        <w:noBreakHyphen/>
        <w:t>32</w:t>
      </w:r>
      <w:r w:rsidRPr="000727AD">
        <w:tab/>
        <w:t>1s+3s slip step down &amp; back to end in middle ready to start again</w:t>
      </w:r>
    </w:p>
    <w:p w:rsidR="00B11EB3" w:rsidRPr="000727AD" w:rsidRDefault="00B11EB3" w:rsidP="00B11EB3">
      <w:pPr>
        <w:pStyle w:val="DanceBody"/>
        <w:keepNext w:val="0"/>
      </w:pPr>
      <w:r w:rsidRPr="000727AD">
        <w:rPr>
          <w:iCs/>
        </w:rPr>
        <w:t>At the beginning of the 3</w:t>
      </w:r>
      <w:r w:rsidRPr="00972EEB">
        <w:rPr>
          <w:iCs/>
        </w:rPr>
        <w:t>rd</w:t>
      </w:r>
      <w:r w:rsidRPr="000727AD">
        <w:rPr>
          <w:iCs/>
        </w:rPr>
        <w:t xml:space="preserve"> time through 1s+4s also dance Poussette to put 1s in 4</w:t>
      </w:r>
      <w:r w:rsidRPr="00972EEB">
        <w:rPr>
          <w:iCs/>
        </w:rPr>
        <w:t>th</w:t>
      </w:r>
      <w:r w:rsidRPr="000727AD">
        <w:rPr>
          <w:iCs/>
        </w:rPr>
        <w:t xml:space="preserve"> place</w:t>
      </w:r>
    </w:p>
    <w:p w:rsidR="00B11EB3" w:rsidRDefault="00B11EB3" w:rsidP="00B11EB3"/>
    <w:p w:rsidR="00B11EB3" w:rsidRDefault="00B11EB3" w:rsidP="00B11EB3">
      <w:pPr>
        <w:pStyle w:val="Minicrib"/>
      </w:pPr>
      <w:r>
        <w:t>THE WEE COOPER O' FIFE  (J8x40)  2C (4C set)</w:t>
      </w:r>
      <w:r>
        <w:tab/>
        <w:t>Hugh Foss  Dances to Song Tunes</w:t>
      </w:r>
    </w:p>
    <w:p w:rsidR="00B11EB3" w:rsidRPr="000E47BF" w:rsidRDefault="00B11EB3" w:rsidP="00B11EB3">
      <w:pPr>
        <w:pStyle w:val="DanceBody"/>
      </w:pPr>
      <w:r w:rsidRPr="000E47BF">
        <w:t>Note: Music in 10 bar phrases</w:t>
      </w:r>
    </w:p>
    <w:p w:rsidR="00B11EB3" w:rsidRDefault="00B11EB3" w:rsidP="00B11EB3">
      <w:pPr>
        <w:pStyle w:val="DanceBody"/>
      </w:pPr>
      <w:r>
        <w:t xml:space="preserve"> 1-10</w:t>
      </w:r>
      <w:r>
        <w:tab/>
        <w:t>1s set &amp; cross RH, set &amp; cross down LH &amp; cast up round 2s to original place - 1 2</w:t>
      </w:r>
    </w:p>
    <w:p w:rsidR="00B11EB3" w:rsidRDefault="00B11EB3" w:rsidP="00B11EB3">
      <w:pPr>
        <w:pStyle w:val="DanceBody"/>
      </w:pPr>
      <w:r>
        <w:t>11-20</w:t>
      </w:r>
      <w:r>
        <w:tab/>
        <w:t>1s+2s dance R&amp;L 1.1/4 times (ie 5 moves) - (1) (2)</w:t>
      </w:r>
    </w:p>
    <w:p w:rsidR="00B11EB3" w:rsidRDefault="00B11EB3" w:rsidP="00B11EB3">
      <w:pPr>
        <w:pStyle w:val="DanceBody"/>
      </w:pPr>
      <w:r>
        <w:t>21-30</w:t>
      </w:r>
      <w:r>
        <w:tab/>
        <w:t xml:space="preserve">1s+2s set &amp; dance 1/2 RH across, set &amp; dance 1/2 LH across, 1L+2M continue turning 1/2 LH in centre </w:t>
      </w:r>
      <w:r>
        <w:rPr>
          <w:b/>
        </w:rPr>
        <w:t xml:space="preserve">as </w:t>
      </w:r>
      <w:r>
        <w:t>1M &amp; 2L cast, 1M down &amp; 2L up to form line across all facing partners (2s on Man's side, 1s on Ladies' side) ready for …</w:t>
      </w:r>
    </w:p>
    <w:p w:rsidR="00B11EB3" w:rsidRDefault="00B11EB3" w:rsidP="00B11EB3">
      <w:pPr>
        <w:pStyle w:val="DanceBody"/>
        <w:keepNext w:val="0"/>
      </w:pPr>
      <w:r>
        <w:t>31-40</w:t>
      </w:r>
      <w:r>
        <w:tab/>
        <w:t>1s+2s dance full reel of 4 across.  Bars 39-40 Pass partners RSh &amp; dance back to own side (2s to top, 1s into 2</w:t>
      </w:r>
      <w:r w:rsidRPr="00972EEB">
        <w:t>nd</w:t>
      </w:r>
      <w:r>
        <w:t xml:space="preserve"> place). 2 1</w:t>
      </w:r>
    </w:p>
    <w:p w:rsidR="00B11EB3" w:rsidRDefault="00B11EB3" w:rsidP="00B11EB3"/>
    <w:p w:rsidR="00B11EB3" w:rsidRDefault="00B11EB3" w:rsidP="00B11EB3">
      <w:pPr>
        <w:pStyle w:val="Minicrib"/>
      </w:pPr>
      <w:r>
        <w:t>THE WEE CROFT  (R8x32)  3C (4C set)</w:t>
      </w:r>
      <w:r>
        <w:tab/>
        <w:t>John Bayly  Imperial 3</w:t>
      </w:r>
    </w:p>
    <w:p w:rsidR="00B11EB3" w:rsidRDefault="00B11EB3" w:rsidP="00B11EB3">
      <w:pPr>
        <w:pStyle w:val="DanceBody"/>
      </w:pPr>
      <w:r>
        <w:t xml:space="preserve"> 1- 8</w:t>
      </w:r>
      <w:r>
        <w:tab/>
        <w:t>1s cross RH, cast 1 place, cross LH &amp; cast 1 place (Lady up &amp; Man down) to end facing 1</w:t>
      </w:r>
      <w:r w:rsidRPr="00972EEB">
        <w:t>st</w:t>
      </w:r>
      <w:r>
        <w:t xml:space="preserve"> corners</w:t>
      </w:r>
    </w:p>
    <w:p w:rsidR="00B11EB3" w:rsidRDefault="00B11EB3" w:rsidP="00B11EB3">
      <w:pPr>
        <w:pStyle w:val="DanceBody"/>
      </w:pPr>
      <w:r>
        <w:t xml:space="preserve"> 9-16</w:t>
      </w:r>
      <w:r>
        <w:tab/>
        <w:t>1s dance 1/2 RSh reels of 3 across (Lady with 2s &amp; Man with 3s) &amp; 1/2 LSh reels of 3 on opposite sides ending facing 3rd corners</w:t>
      </w:r>
    </w:p>
    <w:p w:rsidR="00B11EB3" w:rsidRDefault="00B11EB3" w:rsidP="00B11EB3">
      <w:pPr>
        <w:pStyle w:val="DanceBody"/>
      </w:pPr>
      <w:r>
        <w:t>17-24</w:t>
      </w:r>
      <w:r>
        <w:tab/>
        <w:t>1s turn 3rd corner RH, partner LH, 2</w:t>
      </w:r>
      <w:r w:rsidRPr="00972EEB">
        <w:t>nd</w:t>
      </w:r>
      <w:r>
        <w:t xml:space="preserve"> corner RH &amp; partner LH to face own sides</w:t>
      </w:r>
    </w:p>
    <w:p w:rsidR="00B11EB3" w:rsidRDefault="00B11EB3" w:rsidP="00B11EB3">
      <w:pPr>
        <w:pStyle w:val="DanceBody"/>
        <w:keepNext w:val="0"/>
      </w:pPr>
      <w:r>
        <w:t>25-32</w:t>
      </w:r>
      <w:r>
        <w:tab/>
        <w:t>1s dance out own sides, cast left &amp; in to meet partner in centre</w:t>
      </w:r>
      <w:r w:rsidRPr="00BA6B4D">
        <w:rPr>
          <w:b/>
        </w:rPr>
        <w:t xml:space="preserve"> while </w:t>
      </w:r>
      <w:r>
        <w:t>2s+3s dance 1/2 R&amp;L, 2s+1s+3s turn RH 1s ending 2</w:t>
      </w:r>
      <w:r w:rsidRPr="00972EEB">
        <w:t>nd</w:t>
      </w:r>
      <w:r>
        <w:t xml:space="preserve"> place</w:t>
      </w:r>
    </w:p>
    <w:p w:rsidR="00B11EB3" w:rsidRDefault="00B11EB3" w:rsidP="00B11EB3"/>
    <w:p w:rsidR="00B11EB3" w:rsidRDefault="00B11EB3" w:rsidP="00B11EB3">
      <w:pPr>
        <w:pStyle w:val="Minicrib"/>
      </w:pPr>
      <w:r>
        <w:t>A WEE DOC AND DORIS  (R8x32)  3C (4C set)</w:t>
      </w:r>
      <w:r>
        <w:tab/>
        <w:t>Derek Hilchens  Laurel Collection</w:t>
      </w:r>
    </w:p>
    <w:p w:rsidR="00B11EB3" w:rsidRDefault="00B11EB3" w:rsidP="00B11EB3">
      <w:pPr>
        <w:pStyle w:val="DanceBody"/>
      </w:pPr>
      <w:r>
        <w:t xml:space="preserve"> 1- 8</w:t>
      </w:r>
      <w:r>
        <w:tab/>
        <w:t xml:space="preserve">1s+2s set &amp; dance 1/2 R&amp;L (no polite turns), 2s cross RH &amp; face down </w:t>
      </w:r>
      <w:r w:rsidRPr="00B37B71">
        <w:rPr>
          <w:b/>
        </w:rPr>
        <w:t>as</w:t>
      </w:r>
      <w:r>
        <w:t xml:space="preserve"> 1s turn 3/4 RH to finish back to back in centre, 1M facing up &amp; 1L down</w:t>
      </w:r>
    </w:p>
    <w:p w:rsidR="00B11EB3" w:rsidRDefault="00B11EB3" w:rsidP="00B11EB3">
      <w:pPr>
        <w:pStyle w:val="DanceBody"/>
      </w:pPr>
      <w:r>
        <w:t xml:space="preserve"> 9-16</w:t>
      </w:r>
      <w:r>
        <w:tab/>
        <w:t xml:space="preserve">1s dance Double Triangles (up/down) &amp; end 1s pulling back RSh to </w:t>
      </w:r>
      <w:r w:rsidRPr="00DF1623">
        <w:t>2nd</w:t>
      </w:r>
      <w:r>
        <w:t xml:space="preserve"> place own sides facing out</w:t>
      </w:r>
    </w:p>
    <w:p w:rsidR="00B11EB3" w:rsidRDefault="00B11EB3" w:rsidP="00B11EB3">
      <w:pPr>
        <w:pStyle w:val="DanceBody"/>
      </w:pPr>
      <w:r>
        <w:t>17-24</w:t>
      </w:r>
      <w:r>
        <w:tab/>
        <w:t xml:space="preserve">1s dance RSh Reels of 3 on own sides to end 1s in </w:t>
      </w:r>
      <w:r w:rsidRPr="00DF1623">
        <w:t>2nd</w:t>
      </w:r>
      <w:r>
        <w:t xml:space="preserve"> place facing out</w:t>
      </w:r>
    </w:p>
    <w:p w:rsidR="00B11EB3" w:rsidRDefault="00B11EB3" w:rsidP="00B11EB3">
      <w:pPr>
        <w:pStyle w:val="DanceBody"/>
        <w:keepNext w:val="0"/>
      </w:pPr>
      <w:r>
        <w:t>25-32</w:t>
      </w:r>
      <w:r>
        <w:tab/>
        <w:t xml:space="preserve">1s dance out, cast round person on right into centre. 1s turn 1.1/4 LH to end </w:t>
      </w:r>
      <w:r w:rsidRPr="00DF1623">
        <w:t>2nd</w:t>
      </w:r>
      <w:r>
        <w:t xml:space="preserve"> place</w:t>
      </w:r>
    </w:p>
    <w:p w:rsidR="00B11EB3" w:rsidRDefault="00B11EB3" w:rsidP="00B11EB3"/>
    <w:p w:rsidR="00B11EB3" w:rsidRDefault="00B11EB3" w:rsidP="00B11EB3">
      <w:pPr>
        <w:pStyle w:val="Minicrib"/>
      </w:pPr>
      <w:r>
        <w:t>A WEE DRAM  (R8x32)  3C (4C set)</w:t>
      </w:r>
      <w:r>
        <w:tab/>
        <w:t>Mardene Hof  Nutmeg Collection</w:t>
      </w:r>
    </w:p>
    <w:p w:rsidR="00B11EB3" w:rsidRDefault="00B11EB3" w:rsidP="00B11EB3">
      <w:pPr>
        <w:pStyle w:val="DanceBody"/>
      </w:pPr>
      <w:r>
        <w:t xml:space="preserve"> 1- 8</w:t>
      </w:r>
      <w:r>
        <w:tab/>
        <w:t>1s dance in &amp; down into Fig 8 on own sides</w:t>
      </w:r>
    </w:p>
    <w:p w:rsidR="00B11EB3" w:rsidRDefault="00B11EB3" w:rsidP="00B11EB3">
      <w:pPr>
        <w:pStyle w:val="DanceBody"/>
      </w:pPr>
      <w:r>
        <w:t xml:space="preserve"> 9-16</w:t>
      </w:r>
      <w:r>
        <w:tab/>
        <w:t>1s lead down (3 bars), lead up (3 bars) &amp; cast to 2nd place (2s step up 15-16)</w:t>
      </w:r>
    </w:p>
    <w:p w:rsidR="00B11EB3" w:rsidRDefault="00B11EB3" w:rsidP="00B11EB3">
      <w:pPr>
        <w:pStyle w:val="DanceBody"/>
      </w:pPr>
      <w:r>
        <w:t>17-24</w:t>
      </w:r>
      <w:r>
        <w:tab/>
        <w:t>1s dance Figs 8 (1L up round 2s, 1M down round 3s)</w:t>
      </w:r>
    </w:p>
    <w:p w:rsidR="00B11EB3" w:rsidRDefault="00B11EB3" w:rsidP="00B11EB3">
      <w:pPr>
        <w:pStyle w:val="DanceBody"/>
        <w:keepNext w:val="0"/>
      </w:pPr>
      <w:r>
        <w:t>25-32</w:t>
      </w:r>
      <w:r>
        <w:tab/>
        <w:t xml:space="preserve">1L+2s </w:t>
      </w:r>
      <w:r>
        <w:rPr>
          <w:b/>
        </w:rPr>
        <w:t>also</w:t>
      </w:r>
      <w:r>
        <w:t xml:space="preserve"> 1M+3s dance RH across; 1s pass RSh to dance LH across with other couple.  2 1 3</w:t>
      </w:r>
    </w:p>
    <w:p w:rsidR="00B11EB3" w:rsidRDefault="00B11EB3" w:rsidP="00B11EB3"/>
    <w:p w:rsidR="00B11EB3" w:rsidRDefault="00B11EB3" w:rsidP="00B11EB3">
      <w:pPr>
        <w:pStyle w:val="Minicrib"/>
      </w:pPr>
      <w:r>
        <w:t>WEE GREEN BOOK  (R96)  Sq.Set</w:t>
      </w:r>
      <w:r>
        <w:tab/>
        <w:t>Gillian Jennings  Sixth Catherine de Barnes Coll of SCDs</w:t>
      </w:r>
    </w:p>
    <w:p w:rsidR="00B11EB3" w:rsidRPr="00151D15" w:rsidRDefault="00B11EB3" w:rsidP="00B11EB3">
      <w:pPr>
        <w:pStyle w:val="DanceBody"/>
      </w:pPr>
      <w:r w:rsidRPr="00151D15">
        <w:t xml:space="preserve"> 1- 8</w:t>
      </w:r>
      <w:r w:rsidRPr="00151D15">
        <w:tab/>
        <w:t>All set &amp; turn RH, all turn corners LH into lines of 4 across for reels (1s+3s BtoB in middle)</w:t>
      </w:r>
    </w:p>
    <w:p w:rsidR="00B11EB3" w:rsidRPr="00151D15" w:rsidRDefault="00B11EB3" w:rsidP="00B11EB3">
      <w:pPr>
        <w:pStyle w:val="DanceBody"/>
      </w:pPr>
      <w:r w:rsidRPr="00151D15">
        <w:t xml:space="preserve"> 9-16</w:t>
      </w:r>
      <w:r w:rsidRPr="00151D15">
        <w:tab/>
        <w:t>All dance RSh reels of 4 across (1s with 4M+2L, 3s with 2M+4L), 1s &amp; 3s end with 1/2 turn LH into prom hold facing in and to right</w:t>
      </w:r>
    </w:p>
    <w:p w:rsidR="00B11EB3" w:rsidRDefault="00B11EB3" w:rsidP="00B11EB3">
      <w:pPr>
        <w:pStyle w:val="DanceBody"/>
      </w:pPr>
      <w:r w:rsidRPr="00151D15">
        <w:t>17-24</w:t>
      </w:r>
      <w:r w:rsidRPr="00151D15">
        <w:tab/>
        <w:t>1s &amp; 3s in prom hold dance reels of 3 on sides (1s with 4s, 3s with 2s) &amp; all end in original places (1s+4L also 3s+2L pass LSh to start)</w:t>
      </w:r>
    </w:p>
    <w:p w:rsidR="00B11EB3" w:rsidRPr="00151D15" w:rsidRDefault="00B11EB3" w:rsidP="00B11EB3">
      <w:pPr>
        <w:pStyle w:val="DanceBody"/>
      </w:pPr>
      <w:r w:rsidRPr="00151D15">
        <w:t>25-32</w:t>
      </w:r>
      <w:r w:rsidRPr="00151D15">
        <w:tab/>
        <w:t>All circle 8H round &amp; back</w:t>
      </w:r>
    </w:p>
    <w:p w:rsidR="00B11EB3" w:rsidRPr="00151D15" w:rsidRDefault="00B11EB3" w:rsidP="00B11EB3">
      <w:pPr>
        <w:pStyle w:val="DanceBody"/>
      </w:pPr>
      <w:r w:rsidRPr="00151D15">
        <w:t>33-40</w:t>
      </w:r>
      <w:r w:rsidRPr="00151D15">
        <w:tab/>
        <w:t>All set &amp; Men set again</w:t>
      </w:r>
      <w:r w:rsidRPr="00151D15">
        <w:rPr>
          <w:b/>
        </w:rPr>
        <w:t xml:space="preserve"> as </w:t>
      </w:r>
      <w:r w:rsidRPr="00151D15">
        <w:t>all Ladies set advancing, Ladies dance RH across</w:t>
      </w:r>
    </w:p>
    <w:p w:rsidR="00B11EB3" w:rsidRPr="00151D15" w:rsidRDefault="00B11EB3" w:rsidP="00B11EB3">
      <w:pPr>
        <w:pStyle w:val="DanceBody"/>
      </w:pPr>
      <w:r w:rsidRPr="00151D15">
        <w:t>41-48</w:t>
      </w:r>
      <w:r w:rsidRPr="00151D15">
        <w:tab/>
        <w:t>Ladies dance Fig of 8 round partner &amp; corner (RSh round partner)</w:t>
      </w:r>
    </w:p>
    <w:p w:rsidR="00B11EB3" w:rsidRPr="00151D15" w:rsidRDefault="00B11EB3" w:rsidP="00B11EB3">
      <w:pPr>
        <w:pStyle w:val="DanceBody"/>
      </w:pPr>
      <w:r w:rsidRPr="00151D15">
        <w:t>49-56</w:t>
      </w:r>
      <w:r w:rsidRPr="00151D15">
        <w:tab/>
        <w:t>All set &amp; Ladies set again</w:t>
      </w:r>
      <w:r w:rsidRPr="00151D15">
        <w:rPr>
          <w:b/>
        </w:rPr>
        <w:t xml:space="preserve"> as </w:t>
      </w:r>
      <w:r w:rsidRPr="00151D15">
        <w:t>all Men set advancing, Men dance LH across</w:t>
      </w:r>
    </w:p>
    <w:p w:rsidR="00B11EB3" w:rsidRPr="00151D15" w:rsidRDefault="00B11EB3" w:rsidP="00B11EB3">
      <w:pPr>
        <w:pStyle w:val="DanceBody"/>
      </w:pPr>
      <w:r w:rsidRPr="00151D15">
        <w:t>57-64</w:t>
      </w:r>
      <w:r w:rsidRPr="00151D15">
        <w:tab/>
        <w:t>Men dance Fig of 8 round partner &amp; corner (LSh round partner, RSh round corner), finish in places</w:t>
      </w:r>
    </w:p>
    <w:p w:rsidR="00B11EB3" w:rsidRPr="00151D15" w:rsidRDefault="00B11EB3" w:rsidP="00B11EB3">
      <w:pPr>
        <w:pStyle w:val="DanceBody"/>
      </w:pPr>
      <w:r w:rsidRPr="00151D15">
        <w:t>65-72</w:t>
      </w:r>
      <w:r w:rsidRPr="00151D15">
        <w:tab/>
        <w:t>All set &amp; turn partner RH, all turn corners LH into lines of 4 up/down for reels (2s+4s BtoB with partners in middle)</w:t>
      </w:r>
    </w:p>
    <w:p w:rsidR="00B11EB3" w:rsidRPr="00151D15" w:rsidRDefault="00B11EB3" w:rsidP="00B11EB3">
      <w:pPr>
        <w:pStyle w:val="DanceBody"/>
      </w:pPr>
      <w:r w:rsidRPr="00151D15">
        <w:t>73-80</w:t>
      </w:r>
      <w:r w:rsidRPr="00151D15">
        <w:tab/>
        <w:t>All dance RSh reels of 4 (2s with 1M+3L, 3s with 3M+1L), 2s &amp; 4s end with 1/2 turn LH into prom hold facing inwards and to right</w:t>
      </w:r>
    </w:p>
    <w:p w:rsidR="00B11EB3" w:rsidRPr="00151D15" w:rsidRDefault="00B11EB3" w:rsidP="00B11EB3">
      <w:pPr>
        <w:pStyle w:val="DanceBody"/>
      </w:pPr>
      <w:r w:rsidRPr="00151D15">
        <w:t>81-88</w:t>
      </w:r>
      <w:r w:rsidRPr="00151D15">
        <w:tab/>
        <w:t>2s &amp; 4s in prom hold dance reels of 3 across (2s with 1s, 4s with 3s) &amp; end in original places (2s+1L also 4s+3L pass LSh to start)</w:t>
      </w:r>
    </w:p>
    <w:p w:rsidR="00B11EB3" w:rsidRPr="00151D15" w:rsidRDefault="00B11EB3" w:rsidP="00B11EB3">
      <w:pPr>
        <w:pStyle w:val="DanceBody"/>
        <w:keepNext w:val="0"/>
      </w:pPr>
      <w:r w:rsidRPr="00151D15">
        <w:t>89-96</w:t>
      </w:r>
      <w:r w:rsidRPr="00151D15">
        <w:tab/>
        <w:t>All circle 8H round &amp; back</w:t>
      </w:r>
    </w:p>
    <w:p w:rsidR="00B11EB3" w:rsidRDefault="00B11EB3" w:rsidP="00B11EB3"/>
    <w:p w:rsidR="00B11EB3" w:rsidRDefault="00B11EB3" w:rsidP="00B11EB3">
      <w:pPr>
        <w:pStyle w:val="Minicrib"/>
      </w:pPr>
      <w:r>
        <w:t>THE WEE HOURS  (J4x32)  4C set</w:t>
      </w:r>
      <w:r>
        <w:tab/>
        <w:t>Joan Reeves  Peterborough 2000 Collection</w:t>
      </w:r>
    </w:p>
    <w:p w:rsidR="00B11EB3" w:rsidRPr="00C72C13" w:rsidRDefault="00B11EB3" w:rsidP="00B11EB3">
      <w:pPr>
        <w:pStyle w:val="DanceBody"/>
      </w:pPr>
      <w:r w:rsidRPr="00C72C13">
        <w:t xml:space="preserve"> 1- 8</w:t>
      </w:r>
      <w:r w:rsidRPr="00C72C13">
        <w:tab/>
        <w:t>2s+4s dance Petronella to opposite side (Petronella turn &amp; set twice). 1 (2) 3 (4)</w:t>
      </w:r>
    </w:p>
    <w:p w:rsidR="00B11EB3" w:rsidRPr="00C72C13" w:rsidRDefault="00B11EB3" w:rsidP="00B11EB3">
      <w:pPr>
        <w:pStyle w:val="DanceBody"/>
      </w:pPr>
      <w:r w:rsidRPr="00C72C13">
        <w:t xml:space="preserve"> 9-16</w:t>
      </w:r>
      <w:r w:rsidRPr="00C72C13">
        <w:tab/>
        <w:t xml:space="preserve">1s+2s </w:t>
      </w:r>
      <w:r w:rsidRPr="00C72C13">
        <w:rPr>
          <w:b/>
        </w:rPr>
        <w:t>also</w:t>
      </w:r>
      <w:r w:rsidRPr="00C72C13">
        <w:t xml:space="preserve"> 3s+4s dance Ladies</w:t>
      </w:r>
      <w:r>
        <w:t>'</w:t>
      </w:r>
      <w:r w:rsidRPr="00C72C13">
        <w:t xml:space="preserve"> Chain</w:t>
      </w:r>
    </w:p>
    <w:p w:rsidR="00B11EB3" w:rsidRPr="00C72C13" w:rsidRDefault="00B11EB3" w:rsidP="00B11EB3">
      <w:pPr>
        <w:pStyle w:val="DanceBody"/>
      </w:pPr>
      <w:r w:rsidRPr="00C72C13">
        <w:t>17-20</w:t>
      </w:r>
      <w:r w:rsidRPr="00C72C13">
        <w:tab/>
        <w:t>2s+4s dance 1/2 Fig 8 round couples above them. 1 2 3 4</w:t>
      </w:r>
    </w:p>
    <w:p w:rsidR="00B11EB3" w:rsidRDefault="00B11EB3" w:rsidP="00B11EB3">
      <w:pPr>
        <w:pStyle w:val="DanceBody"/>
      </w:pPr>
      <w:r w:rsidRPr="00C72C13">
        <w:t>21-24</w:t>
      </w:r>
      <w:r w:rsidRPr="00C72C13">
        <w:tab/>
        <w:t>2s+3s dance DoSiDo with partners</w:t>
      </w:r>
    </w:p>
    <w:p w:rsidR="00B11EB3" w:rsidRPr="00C72C13" w:rsidRDefault="00B11EB3" w:rsidP="00B11EB3">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B11EB3" w:rsidRPr="00C72C13" w:rsidRDefault="00B11EB3" w:rsidP="00B11EB3">
      <w:pPr>
        <w:pStyle w:val="DanceBody"/>
        <w:keepNext w:val="0"/>
      </w:pPr>
      <w:r w:rsidRPr="00C72C13">
        <w:t>31-32</w:t>
      </w:r>
      <w:r w:rsidRPr="00C72C13">
        <w:tab/>
        <w:t>All set.  2 3 4 1</w:t>
      </w:r>
    </w:p>
    <w:p w:rsidR="00B11EB3" w:rsidRDefault="00B11EB3" w:rsidP="00B11EB3"/>
    <w:p w:rsidR="00B11EB3" w:rsidRDefault="00B11EB3" w:rsidP="00B11EB3">
      <w:pPr>
        <w:pStyle w:val="Minicrib"/>
      </w:pPr>
      <w:r>
        <w:t>WEE JESSIE COOPER  (J8x40 10 bar phrases)  3C (4C set)</w:t>
      </w:r>
      <w:r>
        <w:tab/>
        <w:t>Arthur C Boswell  Arnside Coll</w:t>
      </w:r>
    </w:p>
    <w:p w:rsidR="00B11EB3" w:rsidRDefault="00B11EB3" w:rsidP="00B11EB3">
      <w:pPr>
        <w:pStyle w:val="DanceBody"/>
      </w:pPr>
      <w:r>
        <w:t xml:space="preserve"> 1-10</w:t>
      </w:r>
      <w:r>
        <w:tab/>
        <w:t>1s 1/2 turn &amp; twirl to opposite side &amp; dance down outside, cross RH below 3s &amp; dance up own side to original places</w:t>
      </w:r>
    </w:p>
    <w:p w:rsidR="00B11EB3" w:rsidRDefault="00B11EB3" w:rsidP="00B11EB3">
      <w:pPr>
        <w:pStyle w:val="DanceBody"/>
      </w:pPr>
      <w:r>
        <w:t>11-20</w:t>
      </w:r>
      <w:r>
        <w:tab/>
        <w:t>1s+2s dance 1.1/4 double Fig of 8 (1s cross down to start) 2s ending at top &amp; 1s in 2</w:t>
      </w:r>
      <w:r w:rsidRPr="00972EEB">
        <w:t>nd</w:t>
      </w:r>
      <w:r>
        <w:t xml:space="preserve"> place opposite sides</w:t>
      </w:r>
    </w:p>
    <w:p w:rsidR="00B11EB3" w:rsidRDefault="00B11EB3" w:rsidP="00B11EB3">
      <w:pPr>
        <w:pStyle w:val="DanceBody"/>
      </w:pPr>
      <w:r>
        <w:t>21-30</w:t>
      </w:r>
      <w:r>
        <w:tab/>
        <w:t>2s+1s+3s dance reels of 3 (8 bar) on sides (1s out &amp; down to start) &amp; 1s+3s continue reel to change places</w:t>
      </w:r>
    </w:p>
    <w:p w:rsidR="00B11EB3" w:rsidRDefault="00B11EB3" w:rsidP="00B11EB3">
      <w:pPr>
        <w:pStyle w:val="DanceBody"/>
        <w:keepNext w:val="0"/>
      </w:pPr>
      <w:r>
        <w:t>31-40</w:t>
      </w:r>
      <w:r>
        <w:tab/>
        <w:t>3s+1s dance 1.1/4 double Fig of 8 (1s in &amp; up to start) to end 2 1 3 on own sides</w:t>
      </w:r>
    </w:p>
    <w:p w:rsidR="00B11EB3" w:rsidRDefault="00B11EB3" w:rsidP="00B11EB3"/>
    <w:p w:rsidR="00B11EB3" w:rsidRDefault="00B11EB3" w:rsidP="00B11EB3">
      <w:pPr>
        <w:pStyle w:val="Minicrib"/>
      </w:pPr>
      <w:r>
        <w:t>WEE MARY'S JIG  (J4x32)  4C Set</w:t>
      </w:r>
      <w:r>
        <w:tab/>
        <w:t>D Burt  Fort Worden XX</w:t>
      </w:r>
    </w:p>
    <w:p w:rsidR="00B11EB3" w:rsidRDefault="00B11EB3" w:rsidP="00B11EB3">
      <w:pPr>
        <w:pStyle w:val="DanceBody"/>
      </w:pPr>
      <w:r>
        <w:t xml:space="preserve"> 1- 8</w:t>
      </w:r>
      <w:r>
        <w:tab/>
        <w:t>1s+2s</w:t>
      </w:r>
      <w:r w:rsidRPr="007F0D5A">
        <w:rPr>
          <w:b/>
        </w:rPr>
        <w:t xml:space="preserve"> also </w:t>
      </w:r>
      <w:r>
        <w:t>3s+4s set &amp; dance 1/2 RH across, all set &amp; cross LH</w:t>
      </w:r>
    </w:p>
    <w:p w:rsidR="00B11EB3" w:rsidRDefault="00B11EB3" w:rsidP="00B11EB3">
      <w:pPr>
        <w:pStyle w:val="DanceBody"/>
      </w:pPr>
      <w:r>
        <w:t xml:space="preserve"> 9-16</w:t>
      </w:r>
      <w:r>
        <w:tab/>
        <w:t>1s+4s (middle couples) circle 4H round &amp; back</w:t>
      </w:r>
      <w:r w:rsidRPr="00BA6B4D">
        <w:rPr>
          <w:b/>
        </w:rPr>
        <w:t xml:space="preserve"> while </w:t>
      </w:r>
      <w:r>
        <w:t>End couples chase anticlockwise once round</w:t>
      </w:r>
    </w:p>
    <w:p w:rsidR="00B11EB3" w:rsidRDefault="00B11EB3" w:rsidP="00B11EB3">
      <w:pPr>
        <w:pStyle w:val="DanceBody"/>
      </w:pPr>
      <w:r>
        <w:t>17-24</w:t>
      </w:r>
      <w:r>
        <w:tab/>
        <w:t>End couples (2s &amp; 3s) set, cross RH, set &amp; cross back RH</w:t>
      </w:r>
      <w:r w:rsidRPr="00BA6B4D">
        <w:rPr>
          <w:b/>
        </w:rPr>
        <w:t xml:space="preserve"> while </w:t>
      </w:r>
      <w:r>
        <w:t>1s &amp; 4s dance Figs of 8 round End couples</w:t>
      </w:r>
    </w:p>
    <w:p w:rsidR="00B11EB3" w:rsidRDefault="00B11EB3" w:rsidP="00B11EB3">
      <w:pPr>
        <w:pStyle w:val="DanceBody"/>
        <w:keepNext w:val="0"/>
      </w:pPr>
      <w:r>
        <w:t>25-32</w:t>
      </w:r>
      <w:r>
        <w:tab/>
        <w:t>1s+4s dance Poussette</w:t>
      </w:r>
    </w:p>
    <w:p w:rsidR="00B11EB3" w:rsidRDefault="00B11EB3" w:rsidP="00B11EB3"/>
    <w:p w:rsidR="00B11EB3" w:rsidRDefault="00B11EB3" w:rsidP="00B11EB3">
      <w:pPr>
        <w:pStyle w:val="Minicrib"/>
      </w:pPr>
      <w:r>
        <w:t>WEE MILLIE  (S8x24)  3C (4C set)</w:t>
      </w:r>
      <w:r>
        <w:tab/>
        <w:t>Ithaca</w:t>
      </w:r>
    </w:p>
    <w:p w:rsidR="00B11EB3" w:rsidRDefault="00B11EB3" w:rsidP="00B11EB3">
      <w:pPr>
        <w:pStyle w:val="DanceBody"/>
      </w:pPr>
      <w:r>
        <w:t xml:space="preserve"> 1- 8</w:t>
      </w:r>
      <w:r>
        <w:tab/>
        <w:t>1s dance RSh reels of 3 on sides &amp; end with 1s passing 2s RSh to change places</w:t>
      </w:r>
    </w:p>
    <w:p w:rsidR="00B11EB3" w:rsidRDefault="00B11EB3" w:rsidP="00B11EB3">
      <w:pPr>
        <w:pStyle w:val="DanceBody"/>
      </w:pPr>
      <w:r>
        <w:t xml:space="preserve"> 9-16</w:t>
      </w:r>
      <w:r>
        <w:tab/>
        <w:t>1s+3s dance 1/2 LH across, 1M+3M</w:t>
      </w:r>
      <w:r w:rsidRPr="007F0D5A">
        <w:rPr>
          <w:b/>
        </w:rPr>
        <w:t xml:space="preserve"> also </w:t>
      </w:r>
      <w:r>
        <w:t>1L+3L turn LH, 3L+1M set advancing, 1/2 turn 2H &amp; turn to right to end BtoB in middle with 1M facing up</w:t>
      </w:r>
      <w:r w:rsidRPr="00BA6B4D">
        <w:rPr>
          <w:b/>
        </w:rPr>
        <w:t xml:space="preserve"> while </w:t>
      </w:r>
      <w:r>
        <w:t>partners dance anticlockwise to end facing partners</w:t>
      </w:r>
    </w:p>
    <w:p w:rsidR="00B11EB3" w:rsidRDefault="00B11EB3" w:rsidP="00B11EB3">
      <w:pPr>
        <w:pStyle w:val="DanceBody"/>
        <w:keepNext w:val="0"/>
      </w:pPr>
      <w:r>
        <w:t>17-24</w:t>
      </w:r>
      <w:r>
        <w:tab/>
        <w:t>1s+3s set to partners, turn 1.1/4 times 2H to own sides opening up for 4H round</w:t>
      </w:r>
    </w:p>
    <w:p w:rsidR="00B11EB3" w:rsidRDefault="00B11EB3" w:rsidP="00B11EB3"/>
    <w:p w:rsidR="00B11EB3" w:rsidRDefault="00B11EB3" w:rsidP="00B11EB3">
      <w:pPr>
        <w:pStyle w:val="Minicrib"/>
      </w:pPr>
      <w:r>
        <w:t>A WEE NOTHIN'  (J8x32)  2C (4C set)</w:t>
      </w:r>
      <w:r>
        <w:tab/>
        <w:t>Elaine Brunken  Moments in Time</w:t>
      </w:r>
    </w:p>
    <w:p w:rsidR="00B11EB3" w:rsidRDefault="00B11EB3" w:rsidP="00B11EB3">
      <w:pPr>
        <w:pStyle w:val="DanceBody"/>
      </w:pPr>
      <w:r>
        <w:t xml:space="preserve"> 1- 8</w:t>
      </w:r>
      <w:r>
        <w:tab/>
        <w:t>1s+2s dance RH across &amp; LH across back to place</w:t>
      </w:r>
    </w:p>
    <w:p w:rsidR="00B11EB3" w:rsidRDefault="00B11EB3" w:rsidP="00B11EB3">
      <w:pPr>
        <w:pStyle w:val="DanceBody"/>
      </w:pPr>
      <w:r>
        <w:t xml:space="preserve"> 9-16</w:t>
      </w:r>
      <w:r>
        <w:tab/>
        <w:t>1L followed by 2L dances across top, behind Men with 1L dancing below 2M &amp; across to 2</w:t>
      </w:r>
      <w:r w:rsidRPr="00972EEB">
        <w:t>nd</w:t>
      </w:r>
      <w:r>
        <w:t xml:space="preserve"> place own side </w:t>
      </w:r>
      <w:r>
        <w:rPr>
          <w:b/>
        </w:rPr>
        <w:t>as</w:t>
      </w:r>
      <w:r>
        <w:t xml:space="preserve"> 2L dances between 1M+2M &amp; into 1</w:t>
      </w:r>
      <w:r w:rsidRPr="00972EEB">
        <w:t>st</w:t>
      </w:r>
      <w:r>
        <w:t xml:space="preserve"> place own side.  1L+2L set (Men do not set back)</w:t>
      </w:r>
    </w:p>
    <w:p w:rsidR="00B11EB3" w:rsidRDefault="00B11EB3" w:rsidP="00B11EB3">
      <w:pPr>
        <w:pStyle w:val="DanceBody"/>
      </w:pPr>
      <w:r>
        <w:t>17-24</w:t>
      </w:r>
      <w:r>
        <w:tab/>
        <w:t>1M followed by 2M repeat bars 9-16</w:t>
      </w:r>
    </w:p>
    <w:p w:rsidR="00B11EB3" w:rsidRDefault="00B11EB3" w:rsidP="00B11EB3">
      <w:pPr>
        <w:pStyle w:val="DanceBody"/>
        <w:keepNext w:val="0"/>
      </w:pPr>
      <w:r>
        <w:t>25-32</w:t>
      </w:r>
      <w:r>
        <w:tab/>
        <w:t>2s+1s dance R&amp;L (with polite turns)</w:t>
      </w:r>
    </w:p>
    <w:p w:rsidR="00B11EB3" w:rsidRDefault="00B11EB3" w:rsidP="00B11EB3"/>
    <w:p w:rsidR="00B11EB3" w:rsidRDefault="00B11EB3" w:rsidP="00B11EB3">
      <w:pPr>
        <w:pStyle w:val="Minicrib"/>
      </w:pPr>
      <w:r>
        <w:t>THE WEE SMALL HOURS  (S8x32)  3C (4C set)</w:t>
      </w:r>
      <w:r>
        <w:tab/>
        <w:t>Jimmy, John &amp; Lynn Fyfe  Cheshire 40th Anniversary</w:t>
      </w:r>
    </w:p>
    <w:p w:rsidR="00B11EB3" w:rsidRDefault="00B11EB3" w:rsidP="00B11EB3">
      <w:pPr>
        <w:pStyle w:val="DanceBody"/>
      </w:pPr>
      <w:r>
        <w:t xml:space="preserve"> 1- 8</w:t>
      </w:r>
      <w:r>
        <w:tab/>
        <w:t>1s+2s set facing on sides &amp; change places (Ladies RH, Men LH); 1s set advancing &amp; 1/2 turn 2H, 1M faces down. 1L faces up</w:t>
      </w:r>
    </w:p>
    <w:p w:rsidR="00B11EB3" w:rsidRDefault="00B11EB3" w:rsidP="00B11EB3">
      <w:pPr>
        <w:pStyle w:val="DanceBody"/>
      </w:pPr>
      <w:r>
        <w:t xml:space="preserve"> 9-16</w:t>
      </w:r>
      <w:r>
        <w:tab/>
        <w:t xml:space="preserve">2s+1s+3s dance reels of 3 on sides, 1s pass 1st corner LSh to start </w:t>
      </w:r>
    </w:p>
    <w:p w:rsidR="00B11EB3" w:rsidRDefault="00B11EB3" w:rsidP="00B11EB3">
      <w:pPr>
        <w:pStyle w:val="DanceBody"/>
      </w:pPr>
      <w:r>
        <w:t>17-20</w:t>
      </w:r>
      <w:r>
        <w:tab/>
        <w:t>1s cross passing RSh, cast round 3rd corner (1M up, 1L down) into middle, 2nd place, facing own side</w:t>
      </w:r>
    </w:p>
    <w:p w:rsidR="00B11EB3" w:rsidRDefault="00B11EB3" w:rsidP="00B11EB3">
      <w:pPr>
        <w:pStyle w:val="DanceBody"/>
      </w:pPr>
      <w:r>
        <w:t>21-28</w:t>
      </w:r>
      <w:r>
        <w:tab/>
        <w:t>2s+1M &amp; 3s+1L dance RH across, pass RSh to dance LH across with other couple</w:t>
      </w:r>
    </w:p>
    <w:p w:rsidR="00B11EB3" w:rsidRDefault="00B11EB3" w:rsidP="00B11EB3">
      <w:pPr>
        <w:pStyle w:val="DanceBody"/>
        <w:keepNext w:val="0"/>
      </w:pPr>
      <w:r>
        <w:t>29-32</w:t>
      </w:r>
      <w:r>
        <w:tab/>
        <w:t>1s 1/2 turn 2H, pull back RSh &amp; dance out to 2nd place own side.  2 1 3</w:t>
      </w:r>
    </w:p>
    <w:p w:rsidR="00B11EB3" w:rsidRDefault="00B11EB3" w:rsidP="00B11EB3"/>
    <w:p w:rsidR="00B11EB3" w:rsidRDefault="00B11EB3" w:rsidP="00B11EB3">
      <w:pPr>
        <w:pStyle w:val="Minicrib"/>
      </w:pPr>
      <w:r>
        <w:t>A WEE TOUCH O' CLASS  (J8x32)  3C (4C set)</w:t>
      </w:r>
      <w:r>
        <w:tab/>
        <w:t>Bill Hamilton  SCD Archives</w:t>
      </w:r>
    </w:p>
    <w:p w:rsidR="00B11EB3" w:rsidRDefault="00B11EB3" w:rsidP="00B11EB3">
      <w:pPr>
        <w:pStyle w:val="DanceBody"/>
      </w:pPr>
      <w:r>
        <w:t xml:space="preserve"> 1- 8</w:t>
      </w:r>
      <w:r>
        <w:tab/>
        <w:t>1s+2s dance R&amp;L</w:t>
      </w:r>
    </w:p>
    <w:p w:rsidR="00B11EB3" w:rsidRDefault="00B11EB3" w:rsidP="00B11EB3">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B11EB3" w:rsidRDefault="00B11EB3" w:rsidP="00B11EB3">
      <w:pPr>
        <w:pStyle w:val="DanceBody"/>
      </w:pPr>
      <w:r>
        <w:t>17-24</w:t>
      </w:r>
      <w:r>
        <w:tab/>
        <w:t>1s dance reels of 3 on opp sides (passing 2s LSh to start)</w:t>
      </w:r>
    </w:p>
    <w:p w:rsidR="00B11EB3" w:rsidRDefault="00B11EB3" w:rsidP="00B11EB3">
      <w:pPr>
        <w:pStyle w:val="DanceBody"/>
        <w:keepNext w:val="0"/>
      </w:pPr>
      <w:r>
        <w:t>25-32</w:t>
      </w:r>
      <w:r>
        <w:tab/>
        <w:t>2s+1s dance LH across; 1s turn LH 1.1/2  times to end 2</w:t>
      </w:r>
      <w:r w:rsidRPr="00972EEB">
        <w:t>nd</w:t>
      </w:r>
      <w:r>
        <w:t xml:space="preserve"> place own side</w:t>
      </w:r>
    </w:p>
    <w:p w:rsidR="00B11EB3" w:rsidRDefault="00B11EB3" w:rsidP="00B11EB3"/>
    <w:p w:rsidR="00B11EB3" w:rsidRDefault="00B11EB3" w:rsidP="00B11EB3">
      <w:pPr>
        <w:pStyle w:val="Minicrib"/>
      </w:pPr>
      <w:r>
        <w:t>WEE WILLIE'S JIG  (J32)  Round the Room</w:t>
      </w:r>
      <w:r>
        <w:tab/>
        <w:t>Joan Baker  Let's all Dance Too</w:t>
      </w:r>
    </w:p>
    <w:p w:rsidR="00B11EB3" w:rsidRPr="00E92CBB" w:rsidRDefault="00B11EB3" w:rsidP="00B11EB3">
      <w:pPr>
        <w:pStyle w:val="DanceBody"/>
      </w:pPr>
      <w:r w:rsidRPr="00E92CBB">
        <w:t>Round the Room, 2 facing 2</w:t>
      </w:r>
    </w:p>
    <w:p w:rsidR="00B11EB3" w:rsidRPr="00E92CBB" w:rsidRDefault="00B11EB3" w:rsidP="00B11EB3">
      <w:pPr>
        <w:pStyle w:val="DanceBody"/>
      </w:pPr>
      <w:r w:rsidRPr="00E92CBB">
        <w:t xml:space="preserve"> 1- 8</w:t>
      </w:r>
      <w:r w:rsidRPr="00E92CBB">
        <w:tab/>
        <w:t>All turn opposite person RH, turn partner LH</w:t>
      </w:r>
    </w:p>
    <w:p w:rsidR="00B11EB3" w:rsidRPr="00E92CBB" w:rsidRDefault="00B11EB3" w:rsidP="00B11EB3">
      <w:pPr>
        <w:pStyle w:val="DanceBody"/>
      </w:pPr>
      <w:r w:rsidRPr="00E92CBB">
        <w:t xml:space="preserve"> 9-16</w:t>
      </w:r>
      <w:r w:rsidRPr="00E92CBB">
        <w:tab/>
        <w:t>All circle 4H round &amp; back</w:t>
      </w:r>
    </w:p>
    <w:p w:rsidR="00B11EB3" w:rsidRDefault="00B11EB3" w:rsidP="00B11EB3">
      <w:pPr>
        <w:pStyle w:val="DanceBody"/>
      </w:pPr>
      <w:r w:rsidRPr="00E92CBB">
        <w:t>17-24</w:t>
      </w:r>
      <w:r w:rsidRPr="00E92CBB">
        <w:tab/>
        <w:t>All dance Ladies' Chain</w:t>
      </w:r>
    </w:p>
    <w:p w:rsidR="00B11EB3" w:rsidRPr="00E92CBB" w:rsidRDefault="00B11EB3" w:rsidP="00B11EB3">
      <w:pPr>
        <w:pStyle w:val="DanceBody"/>
        <w:keepNext w:val="0"/>
      </w:pPr>
      <w:r w:rsidRPr="00E92CBB">
        <w:t>25-32</w:t>
      </w:r>
      <w:r w:rsidRPr="00E92CBB">
        <w:tab/>
        <w:t>All Adv+Ret &amp; Advance passing opposite person RSh to meet new couple</w:t>
      </w:r>
    </w:p>
    <w:p w:rsidR="00B11EB3" w:rsidRDefault="00B11EB3" w:rsidP="00B11EB3"/>
    <w:p w:rsidR="00B11EB3" w:rsidRDefault="00B11EB3" w:rsidP="00B11EB3">
      <w:pPr>
        <w:pStyle w:val="Minicrib"/>
      </w:pPr>
      <w:r>
        <w:t>A WEEKEND CELEBRATION  (R8x40)  3C (4C set)</w:t>
      </w:r>
      <w:r>
        <w:tab/>
        <w:t>Francis Walduck  Second Canberra Bk</w:t>
      </w:r>
    </w:p>
    <w:p w:rsidR="00B11EB3" w:rsidRDefault="00B11EB3" w:rsidP="00B11EB3">
      <w:pPr>
        <w:pStyle w:val="DanceBody"/>
      </w:pPr>
      <w:r>
        <w:t xml:space="preserve"> 1- 8</w:t>
      </w:r>
      <w:r>
        <w:tab/>
        <w:t>1s dance down, cast behind 3s, meet &amp; dance up, cast behind 2s back to 1st place</w:t>
      </w:r>
    </w:p>
    <w:p w:rsidR="00B11EB3" w:rsidRDefault="00B11EB3" w:rsidP="00B11EB3">
      <w:pPr>
        <w:pStyle w:val="DanceBody"/>
      </w:pPr>
      <w:r>
        <w:t xml:space="preserve"> 9-16</w:t>
      </w:r>
      <w:r>
        <w:tab/>
        <w:t xml:space="preserve">1s turn RH, cast (2s step up); 1s turn 1.1/4 LH to face 4th corner (pstn) </w:t>
      </w:r>
      <w:r>
        <w:rPr>
          <w:b/>
        </w:rPr>
        <w:t>while</w:t>
      </w:r>
      <w:r>
        <w:t xml:space="preserve"> 2s+3s dance clockwise 1/2 round</w:t>
      </w:r>
    </w:p>
    <w:p w:rsidR="00B11EB3" w:rsidRPr="00A3455F" w:rsidRDefault="00B11EB3" w:rsidP="00B11EB3">
      <w:pPr>
        <w:pStyle w:val="DanceBody"/>
      </w:pPr>
      <w:r>
        <w:t>17-20</w:t>
      </w:r>
      <w:r>
        <w:tab/>
        <w:t>1s+corners dance 1/2 diag RSh reel of 4, dance LSh round each other to face 3rd corner (pstn)</w:t>
      </w:r>
    </w:p>
    <w:p w:rsidR="00B11EB3" w:rsidRDefault="00B11EB3" w:rsidP="00B11EB3">
      <w:pPr>
        <w:pStyle w:val="DanceBody"/>
      </w:pPr>
      <w:r>
        <w:t>21-24</w:t>
      </w:r>
      <w:r>
        <w:tab/>
        <w:t>1s+corners dance 1/2 diag RSh reel of 4, 1s pass LSh to end in middle LSh to LSh (1M below 1L) facing opp sides</w:t>
      </w:r>
    </w:p>
    <w:p w:rsidR="00B11EB3" w:rsidRDefault="00B11EB3" w:rsidP="00B11EB3">
      <w:pPr>
        <w:pStyle w:val="DanceBody"/>
      </w:pPr>
      <w:r>
        <w:t>25-32</w:t>
      </w:r>
      <w:r>
        <w:tab/>
        <w:t xml:space="preserve">1M+3s </w:t>
      </w:r>
      <w:r>
        <w:rPr>
          <w:b/>
        </w:rPr>
        <w:t>also</w:t>
      </w:r>
      <w:r>
        <w:t xml:space="preserve"> 1L+2s dance RH across; 2s+1s+3s turn partner RH</w:t>
      </w:r>
    </w:p>
    <w:p w:rsidR="00B11EB3" w:rsidRDefault="00B11EB3" w:rsidP="00B11EB3">
      <w:pPr>
        <w:pStyle w:val="DanceBody"/>
        <w:keepNext w:val="0"/>
      </w:pPr>
      <w:r>
        <w:t>33-40</w:t>
      </w:r>
      <w:r>
        <w:tab/>
        <w:t>2s+1s+3s circle 6H round &amp; back.  End 2 1 3</w:t>
      </w:r>
    </w:p>
    <w:p w:rsidR="00B11EB3" w:rsidRDefault="00B11EB3" w:rsidP="00B11EB3"/>
    <w:p w:rsidR="00B11EB3" w:rsidRDefault="00B11EB3" w:rsidP="00B11EB3">
      <w:pPr>
        <w:pStyle w:val="Minicrib"/>
        <w:rPr>
          <w:lang w:val="en-US"/>
        </w:rPr>
      </w:pPr>
      <w:r>
        <w:rPr>
          <w:lang w:val="en-US"/>
        </w:rPr>
        <w:t>THE WEEKENDER  (R8x32)  3C (4C set)</w:t>
      </w:r>
      <w:r>
        <w:rPr>
          <w:lang w:val="en-US"/>
        </w:rPr>
        <w:tab/>
        <w:t>Livia Kohn  Suncoast Collection</w:t>
      </w:r>
    </w:p>
    <w:p w:rsidR="00B11EB3" w:rsidRPr="00C237FC" w:rsidRDefault="00B11EB3" w:rsidP="00B11EB3">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B11EB3" w:rsidRPr="00C237FC" w:rsidRDefault="00B11EB3" w:rsidP="00B11EB3">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B11EB3" w:rsidRPr="00C237FC" w:rsidRDefault="00B11EB3" w:rsidP="00B11EB3">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B11EB3" w:rsidRPr="00C237FC" w:rsidRDefault="00B11EB3" w:rsidP="00B11EB3">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B11EB3" w:rsidRDefault="00B11EB3" w:rsidP="00B11EB3"/>
    <w:p w:rsidR="00B11EB3" w:rsidRDefault="00B11EB3" w:rsidP="00B11EB3">
      <w:pPr>
        <w:pStyle w:val="Minicrib"/>
      </w:pPr>
      <w:r>
        <w:t>WEEKENDS IN OBAN  (J8x32)  3C (4C set)</w:t>
      </w:r>
      <w:r>
        <w:tab/>
        <w:t>Sue Porter  Lorn (Argyll) Branch 50th Weekend School</w:t>
      </w:r>
    </w:p>
    <w:p w:rsidR="00B11EB3" w:rsidRPr="00273A35" w:rsidRDefault="00B11EB3" w:rsidP="00B11EB3">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B11EB3" w:rsidRPr="00273A35" w:rsidRDefault="00B11EB3" w:rsidP="00B11EB3">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B11EB3" w:rsidRPr="00273A35" w:rsidRDefault="00B11EB3" w:rsidP="00B11EB3">
      <w:pPr>
        <w:pStyle w:val="DanceBody"/>
      </w:pPr>
      <w:r>
        <w:t>17-24</w:t>
      </w:r>
      <w:r w:rsidRPr="00273A35">
        <w:tab/>
        <w:t>2s+1s+3s Adv+Ret; 2s+1s+3s circle 6 hands 1/2 round to Left (3) 1 (2)</w:t>
      </w:r>
    </w:p>
    <w:p w:rsidR="00B11EB3" w:rsidRPr="00273A35" w:rsidRDefault="00B11EB3" w:rsidP="00B11EB3">
      <w:pPr>
        <w:pStyle w:val="DanceBody"/>
      </w:pPr>
      <w:r>
        <w:t>25-28</w:t>
      </w:r>
      <w:r>
        <w:tab/>
        <w:t>1s dance 1/2 diag</w:t>
      </w:r>
      <w:r w:rsidRPr="00273A35">
        <w:t xml:space="preserve"> R&amp;L with 2M and 3L (dancers in 1</w:t>
      </w:r>
      <w:r w:rsidRPr="00A40952">
        <w:t>st</w:t>
      </w:r>
      <w:r w:rsidRPr="00273A35">
        <w:t xml:space="preserve"> cnr pstns)</w:t>
      </w:r>
    </w:p>
    <w:p w:rsidR="00B11EB3" w:rsidRPr="00273A35" w:rsidRDefault="00B11EB3" w:rsidP="00B11EB3">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B11EB3" w:rsidRDefault="00B11EB3" w:rsidP="00B11EB3"/>
    <w:p w:rsidR="00B11EB3" w:rsidRDefault="00B11EB3" w:rsidP="00B11EB3">
      <w:pPr>
        <w:pStyle w:val="Minicrib"/>
      </w:pPr>
      <w:r>
        <w:t>WELCOME ABOARD  (M-(S64+R64))  Sq.Set</w:t>
      </w:r>
      <w:r>
        <w:tab/>
        <w:t>Ann Dix  Reel Friends 2</w:t>
      </w:r>
    </w:p>
    <w:p w:rsidR="00B11EB3" w:rsidRPr="00315AC8" w:rsidRDefault="00B11EB3" w:rsidP="00B11EB3">
      <w:pPr>
        <w:pStyle w:val="DanceBody"/>
      </w:pPr>
      <w:r w:rsidRPr="00315AC8">
        <w:t xml:space="preserve"> 1- 8</w:t>
      </w:r>
      <w:r w:rsidRPr="00315AC8">
        <w:tab/>
        <w:t>All circle 8H round &amp; back</w:t>
      </w:r>
    </w:p>
    <w:p w:rsidR="00B11EB3" w:rsidRPr="00315AC8" w:rsidRDefault="00B11EB3" w:rsidP="00B11EB3">
      <w:pPr>
        <w:pStyle w:val="DanceBody"/>
      </w:pPr>
      <w:r w:rsidRPr="00315AC8">
        <w:t xml:space="preserve"> 9-16</w:t>
      </w:r>
      <w:r w:rsidRPr="00315AC8">
        <w:tab/>
        <w:t>All Set+Link with partner, all Set+Link with corner</w:t>
      </w:r>
    </w:p>
    <w:p w:rsidR="00B11EB3" w:rsidRPr="00315AC8" w:rsidRDefault="00B11EB3" w:rsidP="00B11EB3">
      <w:pPr>
        <w:pStyle w:val="DanceBody"/>
      </w:pPr>
      <w:r w:rsidRPr="00315AC8">
        <w:t>17-24</w:t>
      </w:r>
      <w:r w:rsidRPr="00315AC8">
        <w:tab/>
        <w:t>All turn new partner LH &amp; dance 1/2 Ladies' Chain (1/2 RH across in centre)</w:t>
      </w:r>
    </w:p>
    <w:p w:rsidR="00B11EB3" w:rsidRPr="00315AC8" w:rsidRDefault="00B11EB3" w:rsidP="00B11EB3">
      <w:pPr>
        <w:pStyle w:val="DanceBody"/>
      </w:pPr>
      <w:r w:rsidRPr="00315AC8">
        <w:t>25-32</w:t>
      </w:r>
      <w:r w:rsidRPr="00315AC8">
        <w:tab/>
        <w:t>All set to corner &amp; turn RH, set to own partner &amp; turn LH</w:t>
      </w:r>
    </w:p>
    <w:p w:rsidR="00B11EB3" w:rsidRPr="00315AC8" w:rsidRDefault="00B11EB3" w:rsidP="00B11EB3">
      <w:pPr>
        <w:pStyle w:val="DanceBody"/>
      </w:pPr>
      <w:r w:rsidRPr="00315AC8">
        <w:t>33-40</w:t>
      </w:r>
      <w:r w:rsidRPr="00315AC8">
        <w:tab/>
        <w:t>All Ladies set advancing &amp; cast round to right into a clockwise spiral for 3/4 way round &amp; 1/2 turn standing Man</w:t>
      </w:r>
    </w:p>
    <w:p w:rsidR="00B11EB3" w:rsidRPr="00315AC8" w:rsidRDefault="00B11EB3" w:rsidP="00B11EB3">
      <w:pPr>
        <w:pStyle w:val="DanceBody"/>
      </w:pPr>
      <w:r w:rsidRPr="00315AC8">
        <w:t>41-48</w:t>
      </w:r>
      <w:r w:rsidRPr="00315AC8">
        <w:tab/>
        <w:t>All Men set advancing &amp; cast round to right into a clockwise spiral for 3/4 way round &amp; 1/2 turn own partner (all now in opp position to original place)</w:t>
      </w:r>
    </w:p>
    <w:p w:rsidR="00B11EB3" w:rsidRPr="00315AC8" w:rsidRDefault="00B11EB3" w:rsidP="00B11EB3">
      <w:pPr>
        <w:pStyle w:val="DanceBody"/>
      </w:pPr>
      <w:r w:rsidRPr="00315AC8">
        <w:t>49-56</w:t>
      </w:r>
      <w:r w:rsidRPr="00315AC8">
        <w:tab/>
        <w:t>All dance Grand Chain (1 bar per hand)</w:t>
      </w:r>
    </w:p>
    <w:p w:rsidR="00B11EB3" w:rsidRPr="00315AC8" w:rsidRDefault="00B11EB3" w:rsidP="00B11EB3">
      <w:pPr>
        <w:pStyle w:val="DanceBody"/>
      </w:pPr>
      <w:r w:rsidRPr="00315AC8">
        <w:t>57-64</w:t>
      </w:r>
      <w:r w:rsidRPr="00315AC8">
        <w:tab/>
        <w:t>All petronella turn (Ladies BtoB) &amp; set, all turn partners 2H 1.1/4 times.  3 4 1 2</w:t>
      </w:r>
    </w:p>
    <w:p w:rsidR="00B11EB3" w:rsidRDefault="00B11EB3" w:rsidP="00B11EB3">
      <w:pPr>
        <w:pStyle w:val="DanceBody"/>
        <w:keepNext w:val="0"/>
        <w:rPr>
          <w:i/>
        </w:rPr>
      </w:pPr>
      <w:r w:rsidRPr="00315AC8">
        <w:rPr>
          <w:i/>
        </w:rPr>
        <w:tab/>
        <w:t>Repeat in reel time 1-64 to original place but end turning RH</w:t>
      </w:r>
    </w:p>
    <w:p w:rsidR="00B11EB3" w:rsidRDefault="00B11EB3" w:rsidP="00B11EB3"/>
    <w:p w:rsidR="00B11EB3" w:rsidRDefault="00B11EB3" w:rsidP="00B11EB3">
      <w:pPr>
        <w:pStyle w:val="Minicrib"/>
      </w:pPr>
      <w:r>
        <w:t>WELCOME ALL  (S32)  Round the Room</w:t>
      </w:r>
      <w:r>
        <w:tab/>
        <w:t>Sheila Bourne  Hunter Valley Bk</w:t>
      </w:r>
    </w:p>
    <w:p w:rsidR="00B11EB3" w:rsidRPr="00E87BA2" w:rsidRDefault="00B11EB3" w:rsidP="00B11EB3">
      <w:pPr>
        <w:pStyle w:val="DanceBody"/>
      </w:pPr>
      <w:r w:rsidRPr="00E87BA2">
        <w:t>Round the Room Dance, 2 facing 2</w:t>
      </w:r>
    </w:p>
    <w:p w:rsidR="00B11EB3" w:rsidRPr="00E87BA2" w:rsidRDefault="00B11EB3" w:rsidP="00B11EB3">
      <w:pPr>
        <w:pStyle w:val="DanceBody"/>
      </w:pPr>
      <w:r w:rsidRPr="00E87BA2">
        <w:t xml:space="preserve"> 1- 8</w:t>
      </w:r>
      <w:r w:rsidRPr="00E87BA2">
        <w:tab/>
        <w:t>All set, circle 4H round to left, 1s cast</w:t>
      </w:r>
      <w:r w:rsidRPr="00E87BA2">
        <w:rPr>
          <w:b/>
        </w:rPr>
        <w:t xml:space="preserve"> as </w:t>
      </w:r>
      <w:r w:rsidRPr="00E87BA2">
        <w:t>2s advance to face next couple</w:t>
      </w:r>
    </w:p>
    <w:p w:rsidR="00B11EB3" w:rsidRPr="00E87BA2" w:rsidRDefault="00B11EB3" w:rsidP="00B11EB3">
      <w:pPr>
        <w:pStyle w:val="DanceBody"/>
      </w:pPr>
      <w:r w:rsidRPr="00E87BA2">
        <w:t xml:space="preserve"> 9-16</w:t>
      </w:r>
      <w:r w:rsidRPr="00E87BA2">
        <w:tab/>
        <w:t>All dance Grand Chain (2 bars per / hand)</w:t>
      </w:r>
    </w:p>
    <w:p w:rsidR="00B11EB3" w:rsidRDefault="00B11EB3" w:rsidP="00B11EB3">
      <w:pPr>
        <w:pStyle w:val="DanceBody"/>
      </w:pPr>
      <w:r w:rsidRPr="00E87BA2">
        <w:t>17-24</w:t>
      </w:r>
      <w:r w:rsidRPr="00E87BA2">
        <w:tab/>
        <w:t>All dance Ladies' Chain</w:t>
      </w:r>
    </w:p>
    <w:p w:rsidR="00B11EB3" w:rsidRPr="00E87BA2" w:rsidRDefault="00B11EB3" w:rsidP="00B11EB3">
      <w:pPr>
        <w:pStyle w:val="DanceBody"/>
        <w:keepNext w:val="0"/>
      </w:pPr>
      <w:r w:rsidRPr="00E87BA2">
        <w:t>25-32</w:t>
      </w:r>
      <w:r w:rsidRPr="00E87BA2">
        <w:tab/>
        <w:t>All dance the Rondel (2s make arch &amp; couple facing centre make arch)</w:t>
      </w:r>
    </w:p>
    <w:p w:rsidR="00B11EB3" w:rsidRDefault="00B11EB3" w:rsidP="00B11EB3"/>
    <w:p w:rsidR="00B11EB3" w:rsidRDefault="00B11EB3" w:rsidP="00B11EB3">
      <w:pPr>
        <w:pStyle w:val="Minicrib"/>
      </w:pPr>
      <w:r>
        <w:t>WELCOME HOME THE K.O.S.B  (S4x32)  4C Set</w:t>
      </w:r>
      <w:r>
        <w:tab/>
        <w:t>Bert &amp; Kirsty Rae</w:t>
      </w:r>
    </w:p>
    <w:p w:rsidR="00B11EB3" w:rsidRDefault="00B11EB3" w:rsidP="00B11EB3">
      <w:pPr>
        <w:pStyle w:val="DanceBody"/>
      </w:pPr>
      <w:r>
        <w:t xml:space="preserve"> 1- 8</w:t>
      </w:r>
      <w:r>
        <w:tab/>
        <w:t>1s cast (2s step up), 1s+3s circle 4H round to Left (3 bars), pull back RSh, face corners &amp; all set</w:t>
      </w:r>
    </w:p>
    <w:p w:rsidR="00B11EB3" w:rsidRDefault="00B11EB3" w:rsidP="00B11EB3">
      <w:pPr>
        <w:pStyle w:val="DanceBody"/>
      </w:pPr>
      <w:r>
        <w:t xml:space="preserve"> 9-16</w:t>
      </w:r>
      <w:r>
        <w:tab/>
        <w:t xml:space="preserve">1s+2s </w:t>
      </w:r>
      <w:r>
        <w:rPr>
          <w:b/>
        </w:rPr>
        <w:t>also</w:t>
      </w:r>
      <w:r>
        <w:t xml:space="preserve"> 3s+4s change places RH, 2s+4s circle 4H round to Left (3 bars), pull back RSh to face corners &amp; all set.  End 2s &amp; 4s side by side with partner, 2s facing up &amp; 4s facing down NHJ</w:t>
      </w:r>
    </w:p>
    <w:p w:rsidR="00B11EB3" w:rsidRDefault="00B11EB3" w:rsidP="00B11EB3">
      <w:pPr>
        <w:pStyle w:val="DanceBody"/>
      </w:pPr>
      <w:r>
        <w:t>17-24</w:t>
      </w:r>
      <w:r>
        <w:tab/>
        <w:t xml:space="preserve">2s dance up / 4s dance down &amp; cast to 2nd / 4th place ; 1s+2s </w:t>
      </w:r>
      <w:r>
        <w:rPr>
          <w:b/>
        </w:rPr>
        <w:t>also</w:t>
      </w:r>
      <w:r>
        <w:t xml:space="preserve"> 3s+4s dance 1/2 R&amp;L</w:t>
      </w:r>
    </w:p>
    <w:p w:rsidR="00B11EB3" w:rsidRPr="000135ED" w:rsidRDefault="00B11EB3" w:rsidP="00B11EB3">
      <w:pPr>
        <w:pStyle w:val="DanceBody"/>
      </w:pPr>
      <w:r>
        <w:t>25-32</w:t>
      </w:r>
      <w:r>
        <w:tab/>
        <w:t>All set, cross RH, set, 1s cast to 4th place (3s+4s step up 32-32)</w:t>
      </w:r>
    </w:p>
    <w:p w:rsidR="00B11EB3" w:rsidRPr="00C21CBD" w:rsidRDefault="00B11EB3" w:rsidP="00B11EB3">
      <w:pPr>
        <w:pStyle w:val="DanceBody"/>
        <w:keepNext w:val="0"/>
        <w:rPr>
          <w:i/>
        </w:rPr>
      </w:pPr>
      <w:r w:rsidRPr="00C21CBD">
        <w:rPr>
          <w:i/>
        </w:rPr>
        <w:t>Note: K.O.S.B. = King's Own Scottish Borderers (a line infantry regiment of the British Army)</w:t>
      </w:r>
    </w:p>
    <w:p w:rsidR="00B11EB3" w:rsidRDefault="00B11EB3" w:rsidP="00B11EB3"/>
    <w:p w:rsidR="00B11EB3" w:rsidRDefault="00B11EB3" w:rsidP="00B11EB3">
      <w:pPr>
        <w:pStyle w:val="Minicrib"/>
      </w:pPr>
      <w:r>
        <w:t>A WELCOME IN OAK PARK  (S8x32)  2C (4C set)</w:t>
      </w:r>
      <w:r>
        <w:tab/>
        <w:t>Kent W Smith  Chicago 10th Anniv Coll</w:t>
      </w:r>
    </w:p>
    <w:p w:rsidR="00B11EB3" w:rsidRDefault="00B11EB3" w:rsidP="00B11EB3">
      <w:pPr>
        <w:pStyle w:val="DanceBody"/>
      </w:pPr>
      <w:r>
        <w:t xml:space="preserve"> 1- 8</w:t>
      </w:r>
      <w:r>
        <w:tab/>
        <w:t>1s set advancing, turn 2H (2 bars), dance down below 2s &amp; cast up to place</w:t>
      </w:r>
    </w:p>
    <w:p w:rsidR="00B11EB3" w:rsidRDefault="00B11EB3" w:rsidP="00B11EB3">
      <w:pPr>
        <w:pStyle w:val="DanceBody"/>
      </w:pPr>
      <w:r>
        <w:t xml:space="preserve"> 9-16</w:t>
      </w:r>
      <w:r>
        <w:tab/>
        <w:t>1s+2s dance Diamond Poussette</w:t>
      </w:r>
    </w:p>
    <w:p w:rsidR="00B11EB3" w:rsidRDefault="00B11EB3" w:rsidP="00B11EB3">
      <w:pPr>
        <w:pStyle w:val="DanceBody"/>
      </w:pPr>
      <w:r>
        <w:t>17-24</w:t>
      </w:r>
      <w:r>
        <w:tab/>
        <w:t>1s+2s dance RH across, dance LH back</w:t>
      </w:r>
    </w:p>
    <w:p w:rsidR="00B11EB3" w:rsidRDefault="00B11EB3" w:rsidP="00B11EB3">
      <w:pPr>
        <w:pStyle w:val="DanceBody"/>
      </w:pPr>
      <w:r>
        <w:t>25-32</w:t>
      </w:r>
      <w:r>
        <w:tab/>
        <w:t>1s+2s dance "Tournée":</w:t>
      </w:r>
    </w:p>
    <w:p w:rsidR="00B11EB3" w:rsidRDefault="00B11EB3" w:rsidP="00B11EB3">
      <w:pPr>
        <w:pStyle w:val="DanceBody"/>
      </w:pPr>
      <w:r>
        <w:tab/>
        <w:t>25-28    1s+2s dance into prom hold (Men with partner on right, 1s face Men's side &amp; 2s face Ladies side), both couples wheel anticlockwise 1/2 way &amp; Men turn Ladies into middle</w:t>
      </w:r>
    </w:p>
    <w:p w:rsidR="00B11EB3" w:rsidRDefault="00B11EB3" w:rsidP="00B11EB3">
      <w:pPr>
        <w:pStyle w:val="DanceBody"/>
        <w:keepNext w:val="0"/>
      </w:pPr>
      <w:r>
        <w:tab/>
        <w:t>29-32   Both couples turn 1.1/2 times (2s RH, 1s LH) &amp; dance out to places</w:t>
      </w:r>
    </w:p>
    <w:p w:rsidR="00B11EB3" w:rsidRDefault="00B11EB3" w:rsidP="00B11EB3"/>
    <w:p w:rsidR="00B11EB3" w:rsidRDefault="00B11EB3" w:rsidP="00B11EB3">
      <w:pPr>
        <w:pStyle w:val="Minicrib"/>
      </w:pPr>
      <w:r>
        <w:t>A WELCOME IN TOKYO  (R8x32)  3C (4C set)</w:t>
      </w:r>
      <w:r>
        <w:tab/>
        <w:t>John Morris  To Be A Wind</w:t>
      </w:r>
    </w:p>
    <w:p w:rsidR="00B11EB3" w:rsidRPr="00253BF3" w:rsidRDefault="00B11EB3" w:rsidP="00B11EB3">
      <w:pPr>
        <w:pStyle w:val="DanceBody"/>
      </w:pPr>
      <w:r>
        <w:t xml:space="preserve"> </w:t>
      </w:r>
      <w:r w:rsidRPr="00253BF3">
        <w:t>1-</w:t>
      </w:r>
      <w:r>
        <w:t xml:space="preserve"> 8</w:t>
      </w:r>
      <w:r w:rsidRPr="00253BF3">
        <w:tab/>
        <w:t>1s</w:t>
      </w:r>
      <w:r>
        <w:t xml:space="preserve">+2s </w:t>
      </w:r>
      <w:r>
        <w:rPr>
          <w:b/>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B11EB3" w:rsidRDefault="00B11EB3" w:rsidP="00B11EB3">
      <w:pPr>
        <w:pStyle w:val="DanceBody"/>
      </w:pPr>
      <w:r>
        <w:t xml:space="preserve"> </w:t>
      </w:r>
      <w:r w:rsidRPr="00253BF3">
        <w:t>9-16</w:t>
      </w:r>
      <w:r>
        <w:tab/>
        <w:t>1s+3s dance RH across; 2s+1s dance LH across. End 2 1 3 with 1L facing out</w:t>
      </w:r>
    </w:p>
    <w:p w:rsidR="00B11EB3" w:rsidRPr="00253BF3" w:rsidRDefault="00B11EB3" w:rsidP="00B11EB3">
      <w:pPr>
        <w:pStyle w:val="DanceBody"/>
      </w:pPr>
      <w:r w:rsidRPr="00253BF3">
        <w:t>17-24</w:t>
      </w:r>
      <w:r w:rsidRPr="00253BF3">
        <w:tab/>
        <w:t>1L followed by 1M</w:t>
      </w:r>
      <w:r>
        <w:t xml:space="preserve"> dance Tandem reel of</w:t>
      </w:r>
      <w:r w:rsidRPr="00253BF3">
        <w:t xml:space="preserve"> 3 across passing </w:t>
      </w:r>
      <w:r>
        <w:t>3L RSh to start</w:t>
      </w:r>
    </w:p>
    <w:p w:rsidR="00B11EB3" w:rsidRPr="00253BF3" w:rsidRDefault="00B11EB3" w:rsidP="00B11EB3">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B11EB3" w:rsidRDefault="00B11EB3" w:rsidP="00B11EB3">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B11EB3" w:rsidRDefault="00B11EB3" w:rsidP="00B11EB3">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B11EB3" w:rsidRDefault="00B11EB3" w:rsidP="00B11EB3"/>
    <w:p w:rsidR="00B11EB3" w:rsidRDefault="00B11EB3" w:rsidP="00B11EB3">
      <w:pPr>
        <w:pStyle w:val="Minicrib"/>
      </w:pPr>
      <w:r>
        <w:t>WELCOME ONE AND ALL  (R32)  Round the Room</w:t>
      </w:r>
      <w:r>
        <w:tab/>
        <w:t>Anne Thorn  Magic Of Music 2</w:t>
      </w:r>
    </w:p>
    <w:p w:rsidR="00B11EB3" w:rsidRDefault="00B11EB3" w:rsidP="00B11EB3">
      <w:pPr>
        <w:pStyle w:val="DanceBody"/>
      </w:pPr>
      <w:r>
        <w:t>Round the Room Dance 3 facing 3</w:t>
      </w:r>
    </w:p>
    <w:p w:rsidR="00B11EB3" w:rsidRDefault="00B11EB3" w:rsidP="00B11EB3">
      <w:pPr>
        <w:pStyle w:val="DanceBody"/>
      </w:pPr>
      <w:r>
        <w:t xml:space="preserve"> 1- 8</w:t>
      </w:r>
      <w:r>
        <w:tab/>
        <w:t>All set. Two outside dancers change places RH with person opposite then change places LH with oncoming person to finish one set in front of centre dancer. All set</w:t>
      </w:r>
    </w:p>
    <w:p w:rsidR="00B11EB3" w:rsidRDefault="00B11EB3" w:rsidP="00B11EB3">
      <w:pPr>
        <w:pStyle w:val="DanceBody"/>
      </w:pPr>
      <w:r>
        <w:t xml:space="preserve"> 9-12</w:t>
      </w:r>
      <w:r>
        <w:tab/>
        <w:t>Centre dancers dance RH across with 2 dancers on the right</w:t>
      </w:r>
    </w:p>
    <w:p w:rsidR="00B11EB3" w:rsidRDefault="00B11EB3" w:rsidP="00B11EB3">
      <w:pPr>
        <w:pStyle w:val="DanceBody"/>
      </w:pPr>
      <w:r>
        <w:t>13-16</w:t>
      </w:r>
      <w:r>
        <w:tab/>
        <w:t>Middle dancers pass RSh to dance an Interlocking 1/2 reel of 4 with opposite dancer &amp; other 2 centre dancers in the set in front. Centre dancers finish beside original partners</w:t>
      </w:r>
    </w:p>
    <w:p w:rsidR="00B11EB3" w:rsidRDefault="00B11EB3" w:rsidP="00B11EB3">
      <w:pPr>
        <w:pStyle w:val="DanceBody"/>
      </w:pPr>
      <w:r>
        <w:t>17-24</w:t>
      </w:r>
      <w:r>
        <w:tab/>
        <w:t>All Adv+Ret &amp; turn dancer opposite RH</w:t>
      </w:r>
    </w:p>
    <w:p w:rsidR="00B11EB3" w:rsidRPr="00844247" w:rsidRDefault="00B11EB3" w:rsidP="00B11EB3">
      <w:pPr>
        <w:pStyle w:val="DanceBody"/>
        <w:keepNext w:val="0"/>
      </w:pPr>
      <w:r>
        <w:t>25-32</w:t>
      </w:r>
      <w:r>
        <w:tab/>
        <w:t>All dance 6H round &amp; back</w:t>
      </w:r>
    </w:p>
    <w:p w:rsidR="00B11EB3" w:rsidRDefault="00B11EB3" w:rsidP="00B11EB3"/>
    <w:p w:rsidR="00B11EB3" w:rsidRDefault="00B11EB3" w:rsidP="00B11EB3">
      <w:pPr>
        <w:pStyle w:val="Minicrib"/>
      </w:pPr>
      <w:r>
        <w:t>THE WELCOME REEL  (R32)  Round the Room</w:t>
      </w:r>
      <w:r>
        <w:tab/>
        <w:t>Carol Porter  Let's All Dance</w:t>
      </w:r>
    </w:p>
    <w:p w:rsidR="00B11EB3" w:rsidRPr="00151D15" w:rsidRDefault="00B11EB3" w:rsidP="00B11EB3">
      <w:pPr>
        <w:pStyle w:val="DanceBody"/>
      </w:pPr>
      <w:r w:rsidRPr="00151D15">
        <w:t>Round the Room, 2 facing 2</w:t>
      </w:r>
    </w:p>
    <w:p w:rsidR="00B11EB3" w:rsidRPr="00151D15" w:rsidRDefault="00B11EB3" w:rsidP="00B11EB3">
      <w:pPr>
        <w:pStyle w:val="DanceBody"/>
      </w:pPr>
      <w:r w:rsidRPr="00151D15">
        <w:t xml:space="preserve"> 1- 8</w:t>
      </w:r>
      <w:r w:rsidRPr="00151D15">
        <w:tab/>
        <w:t>All circle 4H round &amp; back</w:t>
      </w:r>
    </w:p>
    <w:p w:rsidR="00B11EB3" w:rsidRPr="00151D15" w:rsidRDefault="00B11EB3" w:rsidP="00B11EB3">
      <w:pPr>
        <w:pStyle w:val="DanceBody"/>
      </w:pPr>
      <w:r w:rsidRPr="00151D15">
        <w:t xml:space="preserve"> 9-16</w:t>
      </w:r>
      <w:r w:rsidRPr="00151D15">
        <w:tab/>
        <w:t>Ladies dance DoSiDo &amp; turn RH</w:t>
      </w:r>
    </w:p>
    <w:p w:rsidR="00B11EB3" w:rsidRPr="00151D15" w:rsidRDefault="00B11EB3" w:rsidP="00B11EB3">
      <w:pPr>
        <w:pStyle w:val="DanceBody"/>
      </w:pPr>
      <w:r w:rsidRPr="00151D15">
        <w:t>17-24</w:t>
      </w:r>
      <w:r w:rsidRPr="00151D15">
        <w:tab/>
        <w:t>Men dance DoSiDo &amp; turn RH</w:t>
      </w:r>
    </w:p>
    <w:p w:rsidR="00B11EB3" w:rsidRPr="00151D15" w:rsidRDefault="00B11EB3" w:rsidP="00B11EB3">
      <w:pPr>
        <w:pStyle w:val="DanceBody"/>
        <w:keepNext w:val="0"/>
      </w:pPr>
      <w:r w:rsidRPr="00151D15">
        <w:t>25-32</w:t>
      </w:r>
      <w:r w:rsidRPr="00151D15">
        <w:tab/>
        <w:t>All turn partners LH into prom hold &amp; Promenade (Men passing LSh) to meet next couple</w:t>
      </w:r>
    </w:p>
    <w:p w:rsidR="00B11EB3" w:rsidRDefault="00B11EB3" w:rsidP="00B11EB3"/>
    <w:p w:rsidR="00B11EB3" w:rsidRDefault="00B11EB3" w:rsidP="00B11EB3">
      <w:pPr>
        <w:pStyle w:val="Minicrib"/>
      </w:pPr>
      <w:r>
        <w:t>WELCOME SPRING  (R8x32)  3C (4C set)</w:t>
      </w:r>
      <w:r>
        <w:tab/>
        <w:t>Jonathan W J Gillespie</w:t>
      </w:r>
    </w:p>
    <w:p w:rsidR="00B11EB3" w:rsidRDefault="00B11EB3" w:rsidP="00B11EB3">
      <w:pPr>
        <w:pStyle w:val="DanceBody"/>
      </w:pPr>
      <w:r>
        <w:t xml:space="preserve"> 1- 8</w:t>
      </w:r>
      <w:r>
        <w:tab/>
        <w:t>1s cross RH &amp; cast 1 place, 1s lead down LH, cross below 3s &amp; cast up 1 place to face 1</w:t>
      </w:r>
      <w:r w:rsidRPr="00972EEB">
        <w:t>st</w:t>
      </w:r>
      <w:r>
        <w:t xml:space="preserve"> corners</w:t>
      </w:r>
    </w:p>
    <w:p w:rsidR="00B11EB3" w:rsidRDefault="00B11EB3" w:rsidP="00B11EB3">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B11EB3" w:rsidRDefault="00B11EB3" w:rsidP="00B11EB3">
      <w:pPr>
        <w:pStyle w:val="DanceBody"/>
      </w:pPr>
      <w:r>
        <w:t>17-24</w:t>
      </w:r>
      <w:r>
        <w:tab/>
        <w:t>1s repeat  9-16 with 2</w:t>
      </w:r>
      <w:r w:rsidRPr="00972EEB">
        <w:t>nd</w:t>
      </w:r>
      <w:r>
        <w:t xml:space="preserve"> corners &amp; 1s 1/2 turn RH to 2</w:t>
      </w:r>
      <w:r w:rsidRPr="00972EEB">
        <w:t>nd</w:t>
      </w:r>
      <w:r>
        <w:t xml:space="preserve"> places opposite sides</w:t>
      </w:r>
    </w:p>
    <w:p w:rsidR="00B11EB3" w:rsidRDefault="00B11EB3" w:rsidP="00B11EB3">
      <w:pPr>
        <w:pStyle w:val="DanceBody"/>
        <w:keepNext w:val="0"/>
      </w:pPr>
      <w:r>
        <w:t>25-32</w:t>
      </w:r>
      <w:r>
        <w:tab/>
        <w:t>3s+1s+2s chase clockwise 1/2 way &amp; all turn partners RH</w:t>
      </w:r>
    </w:p>
    <w:p w:rsidR="00B11EB3" w:rsidRDefault="00B11EB3" w:rsidP="00B11EB3"/>
    <w:p w:rsidR="00B11EB3" w:rsidRDefault="00B11EB3" w:rsidP="00B11EB3">
      <w:pPr>
        <w:pStyle w:val="Minicrib"/>
      </w:pPr>
      <w:r>
        <w:t>WELCOME TO ARGENTINA  (J8x32)  3C (4C set)</w:t>
      </w:r>
      <w:r>
        <w:tab/>
        <w:t>James Stott  Argentine Collection 2020</w:t>
      </w:r>
    </w:p>
    <w:p w:rsidR="00B11EB3" w:rsidRDefault="00B11EB3" w:rsidP="00B11EB3">
      <w:pPr>
        <w:pStyle w:val="DanceBody"/>
      </w:pPr>
      <w:r>
        <w:t xml:space="preserve"> 1- 8</w:t>
      </w:r>
      <w:r>
        <w:tab/>
        <w:t>1s dance in, cast to 2nd place (2s step up 3-4); 1s set advancing &amp; 3/4 turn 1st corners RH to 1L between 2s,1M between 3s all facing down</w:t>
      </w:r>
    </w:p>
    <w:p w:rsidR="00B11EB3" w:rsidRDefault="00B11EB3" w:rsidP="00B11EB3">
      <w:pPr>
        <w:pStyle w:val="DanceBody"/>
      </w:pPr>
      <w:r>
        <w:t xml:space="preserve"> 9-16</w:t>
      </w:r>
      <w:r>
        <w:tab/>
        <w:t>Line of 3 across dance down; pull back RSh &amp; dance up to finish 1L between 2s facing down, 1M between 3s facing up</w:t>
      </w:r>
    </w:p>
    <w:p w:rsidR="00B11EB3" w:rsidRDefault="00B11EB3" w:rsidP="00B11EB3">
      <w:pPr>
        <w:pStyle w:val="DanceBody"/>
      </w:pPr>
      <w:r>
        <w:t>17-28</w:t>
      </w:r>
      <w:r>
        <w:tab/>
        <w:t>All dance R&amp;L for 3 couples:</w:t>
      </w:r>
    </w:p>
    <w:p w:rsidR="00B11EB3" w:rsidRDefault="00B11EB3" w:rsidP="00B11EB3">
      <w:pPr>
        <w:pStyle w:val="DanceBody"/>
      </w:pPr>
      <w:r>
        <w:tab/>
        <w:t>17-18  All 3 couples cross RH with dancer opposite</w:t>
      </w:r>
    </w:p>
    <w:p w:rsidR="00B11EB3" w:rsidRDefault="00B11EB3" w:rsidP="00B11EB3">
      <w:pPr>
        <w:pStyle w:val="DanceBody"/>
      </w:pPr>
      <w:r>
        <w:tab/>
        <w:t xml:space="preserve">19-20  Dancers in 1M place &amp; 3L place change places diagonally LH </w:t>
      </w:r>
      <w:r>
        <w:rPr>
          <w:b/>
        </w:rPr>
        <w:t>while</w:t>
      </w:r>
      <w:r>
        <w:t xml:space="preserve"> other couples change places LH on side</w:t>
      </w:r>
    </w:p>
    <w:p w:rsidR="00B11EB3" w:rsidRDefault="00B11EB3" w:rsidP="00B11EB3">
      <w:pPr>
        <w:pStyle w:val="DanceBody"/>
      </w:pPr>
      <w:r>
        <w:tab/>
        <w:t>21-28  Repeat bars 1-4 from new places twice to end 1L between 2s at top, 1M between 3s at bottom</w:t>
      </w:r>
    </w:p>
    <w:p w:rsidR="00B11EB3" w:rsidRDefault="00B11EB3" w:rsidP="00B11EB3">
      <w:pPr>
        <w:pStyle w:val="DanceBody"/>
        <w:keepNext w:val="0"/>
      </w:pPr>
      <w:r>
        <w:t>29-32</w:t>
      </w:r>
      <w:r>
        <w:tab/>
        <w:t>1s turn 1.1/4 RH to 2nd place own side.  2 1 3</w:t>
      </w:r>
    </w:p>
    <w:p w:rsidR="00B11EB3" w:rsidRDefault="00B11EB3" w:rsidP="00B11EB3"/>
    <w:p w:rsidR="00B11EB3" w:rsidRDefault="00B11EB3" w:rsidP="00B11EB3">
      <w:pPr>
        <w:pStyle w:val="Minicrib"/>
      </w:pPr>
      <w:r>
        <w:t>WELCOME TO ARGYLL  (R32)  Round the Room</w:t>
      </w:r>
      <w:r>
        <w:tab/>
        <w:t>Anne Thorn  Magic of Music</w:t>
      </w:r>
    </w:p>
    <w:p w:rsidR="00B11EB3" w:rsidRPr="0020144D" w:rsidRDefault="00B11EB3" w:rsidP="00B11EB3">
      <w:pPr>
        <w:pStyle w:val="DanceBody"/>
      </w:pPr>
      <w:r w:rsidRPr="0020144D">
        <w:t>Round the Room dance 2 facing 2</w:t>
      </w:r>
    </w:p>
    <w:p w:rsidR="00B11EB3" w:rsidRPr="0020144D" w:rsidRDefault="00B11EB3" w:rsidP="00B11EB3">
      <w:pPr>
        <w:pStyle w:val="DanceBody"/>
      </w:pPr>
      <w:r w:rsidRPr="0020144D">
        <w:t xml:space="preserve"> 1- 4</w:t>
      </w:r>
      <w:r w:rsidRPr="0020144D">
        <w:tab/>
        <w:t>All turn opposite person RH</w:t>
      </w:r>
    </w:p>
    <w:p w:rsidR="00B11EB3" w:rsidRPr="0020144D" w:rsidRDefault="00B11EB3" w:rsidP="00B11EB3">
      <w:pPr>
        <w:pStyle w:val="DanceBody"/>
      </w:pPr>
      <w:r w:rsidRPr="0020144D">
        <w:t xml:space="preserve"> 5- 8</w:t>
      </w:r>
      <w:r w:rsidRPr="0020144D">
        <w:tab/>
        <w:t>All dance RH across</w:t>
      </w:r>
    </w:p>
    <w:p w:rsidR="00B11EB3" w:rsidRPr="0020144D" w:rsidRDefault="00B11EB3" w:rsidP="00B11EB3">
      <w:pPr>
        <w:pStyle w:val="DanceBody"/>
      </w:pPr>
      <w:r w:rsidRPr="0020144D">
        <w:t xml:space="preserve"> 9-16</w:t>
      </w:r>
      <w:r w:rsidRPr="0020144D">
        <w:tab/>
        <w:t>All dance 4H round &amp; back</w:t>
      </w:r>
    </w:p>
    <w:p w:rsidR="00B11EB3" w:rsidRPr="0020144D" w:rsidRDefault="00B11EB3" w:rsidP="00B11EB3">
      <w:pPr>
        <w:pStyle w:val="DanceBody"/>
      </w:pPr>
      <w:r w:rsidRPr="0020144D">
        <w:t>17-20</w:t>
      </w:r>
      <w:r w:rsidRPr="0020144D">
        <w:tab/>
        <w:t>All dance DoSiDo with opposite person</w:t>
      </w:r>
    </w:p>
    <w:p w:rsidR="00B11EB3" w:rsidRPr="0020144D" w:rsidRDefault="00B11EB3" w:rsidP="00B11EB3">
      <w:pPr>
        <w:pStyle w:val="DanceBody"/>
      </w:pPr>
      <w:r w:rsidRPr="0020144D">
        <w:t>21-24</w:t>
      </w:r>
      <w:r w:rsidRPr="0020144D">
        <w:tab/>
        <w:t>All set &amp; cross RH</w:t>
      </w:r>
    </w:p>
    <w:p w:rsidR="00B11EB3" w:rsidRPr="0020144D" w:rsidRDefault="00B11EB3" w:rsidP="00B11EB3">
      <w:pPr>
        <w:pStyle w:val="DanceBody"/>
      </w:pPr>
      <w:r w:rsidRPr="0020144D">
        <w:t>25-28</w:t>
      </w:r>
      <w:r w:rsidRPr="0020144D">
        <w:tab/>
        <w:t>All Adv+Ret</w:t>
      </w:r>
    </w:p>
    <w:p w:rsidR="00B11EB3" w:rsidRPr="0020144D" w:rsidRDefault="00B11EB3" w:rsidP="00B11EB3">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B11EB3" w:rsidRDefault="00B11EB3" w:rsidP="00B11EB3"/>
    <w:p w:rsidR="00B11EB3" w:rsidRDefault="00B11EB3" w:rsidP="00B11EB3">
      <w:pPr>
        <w:pStyle w:val="Minicrib"/>
      </w:pPr>
      <w:r>
        <w:t>WELCOME TO ASHMERG  (R4x32) 4C set</w:t>
      </w:r>
      <w:r>
        <w:tab/>
        <w:t>Jim Haworth  ASHMERG SCD</w:t>
      </w:r>
    </w:p>
    <w:p w:rsidR="00B11EB3" w:rsidRPr="0034563B" w:rsidRDefault="00B11EB3" w:rsidP="00B11EB3">
      <w:pPr>
        <w:pStyle w:val="DanceBody"/>
      </w:pPr>
      <w:r w:rsidRPr="0034563B">
        <w:t>2 chords - 2nd chord 3s &amp; 4s cross to opp sides</w:t>
      </w:r>
    </w:p>
    <w:p w:rsidR="00B11EB3" w:rsidRDefault="00B11EB3" w:rsidP="00B11EB3">
      <w:pPr>
        <w:pStyle w:val="DanceBody"/>
      </w:pPr>
      <w:r>
        <w:t xml:space="preserve"> 1- 2</w:t>
      </w:r>
      <w:r>
        <w:tab/>
        <w:t xml:space="preserve">1s &amp; 4s 1/2 turn LH moving down/up 1 place </w:t>
      </w:r>
      <w:r>
        <w:rPr>
          <w:b/>
        </w:rPr>
        <w:t>while</w:t>
      </w:r>
      <w:r>
        <w:t xml:space="preserve"> 2s &amp; 3s cast to 1st/4th place.  End 1M &amp; 4M following partners who face 2M &amp; 3M places.  2 (1) 4 (3)</w:t>
      </w:r>
    </w:p>
    <w:p w:rsidR="00B11EB3" w:rsidRDefault="00B11EB3" w:rsidP="00B11EB3">
      <w:pPr>
        <w:pStyle w:val="DanceBody"/>
      </w:pPr>
      <w:r>
        <w:t xml:space="preserve"> 3- 8</w:t>
      </w:r>
      <w:r>
        <w:tab/>
        <w:t xml:space="preserve">1s+2s </w:t>
      </w:r>
      <w:r>
        <w:rPr>
          <w:b/>
        </w:rPr>
        <w:t>also</w:t>
      </w:r>
      <w:r>
        <w:t xml:space="preserve"> 4s+3s dance tandem RSh reels of 3 across</w:t>
      </w:r>
    </w:p>
    <w:p w:rsidR="00B11EB3" w:rsidRDefault="00B11EB3" w:rsidP="00B11EB3">
      <w:pPr>
        <w:pStyle w:val="DanceBody"/>
      </w:pPr>
      <w:r>
        <w:t xml:space="preserve"> 9-16</w:t>
      </w:r>
      <w:r>
        <w:tab/>
        <w:t xml:space="preserve">1s+2M </w:t>
      </w:r>
      <w:r>
        <w:rPr>
          <w:b/>
        </w:rPr>
        <w:t>also</w:t>
      </w:r>
      <w:r>
        <w:t xml:space="preserve"> 4s+3M dance RH across.  1s+4s dance LH across in centre</w:t>
      </w:r>
    </w:p>
    <w:p w:rsidR="00B11EB3" w:rsidRDefault="00B11EB3" w:rsidP="00B11EB3">
      <w:pPr>
        <w:pStyle w:val="DanceBody"/>
      </w:pPr>
      <w:r>
        <w:t>17-20</w:t>
      </w:r>
      <w:r>
        <w:tab/>
        <w:t xml:space="preserve">1s+3L </w:t>
      </w:r>
      <w:r>
        <w:rPr>
          <w:b/>
        </w:rPr>
        <w:t>also</w:t>
      </w:r>
      <w:r>
        <w:t xml:space="preserve"> 4s+2L dance RH across to end on sidelines 2 (4) 1 (3) with 4L &amp; 1L facing out</w:t>
      </w:r>
    </w:p>
    <w:p w:rsidR="00B11EB3" w:rsidRDefault="00B11EB3" w:rsidP="00B11EB3">
      <w:pPr>
        <w:pStyle w:val="DanceBody"/>
      </w:pPr>
      <w:r>
        <w:t>21-24</w:t>
      </w:r>
      <w:r>
        <w:tab/>
        <w:t>4s+1s chase anticlockwise 1/2 round in centre of set. All face in  2 (1) 4 (3)</w:t>
      </w:r>
    </w:p>
    <w:p w:rsidR="00B11EB3" w:rsidRDefault="00B11EB3" w:rsidP="00B11EB3">
      <w:pPr>
        <w:pStyle w:val="DanceBody"/>
        <w:keepNext w:val="0"/>
      </w:pPr>
      <w:r>
        <w:t>25-32</w:t>
      </w:r>
      <w:r>
        <w:tab/>
        <w:t xml:space="preserve">All set.  1s+4s dance 3/4 R&amp;L </w:t>
      </w:r>
      <w:r>
        <w:rPr>
          <w:b/>
        </w:rPr>
        <w:t>while</w:t>
      </w:r>
      <w:r>
        <w:t xml:space="preserve"> 2s+3s cross RH, set, cross back LH.  End 2 4 (1) (3), 4s &amp; 1s facing out, 2s &amp; 3s retaining hands to repeat from new positions</w:t>
      </w:r>
    </w:p>
    <w:p w:rsidR="00B11EB3" w:rsidRDefault="00B11EB3" w:rsidP="00B11EB3"/>
    <w:p w:rsidR="00B11EB3" w:rsidRDefault="00B11EB3" w:rsidP="00B11EB3">
      <w:pPr>
        <w:pStyle w:val="Minicrib"/>
      </w:pPr>
      <w:r>
        <w:t>WELCOME TO AYR  (J8x32)  3C (4C set)</w:t>
      </w:r>
      <w:r>
        <w:tab/>
        <w:t>J Henricksen &amp; K Stewart  RSCDS Bk 47</w:t>
      </w:r>
    </w:p>
    <w:p w:rsidR="00B11EB3" w:rsidRPr="00981C60" w:rsidRDefault="00B11EB3" w:rsidP="00B11EB3">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B11EB3" w:rsidRPr="00981C60" w:rsidRDefault="00B11EB3" w:rsidP="00B11EB3">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B11EB3" w:rsidRPr="00981C60" w:rsidRDefault="00B11EB3" w:rsidP="00B11EB3">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B11EB3" w:rsidRPr="00981C60" w:rsidRDefault="00B11EB3" w:rsidP="00B11EB3">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B11EB3" w:rsidRDefault="00B11EB3" w:rsidP="00B11EB3"/>
    <w:p w:rsidR="00B11EB3" w:rsidRDefault="00B11EB3" w:rsidP="00B11EB3">
      <w:pPr>
        <w:pStyle w:val="Minicrib"/>
      </w:pPr>
      <w:r>
        <w:t>WELCOME TO BEAUMARIS  (J8x32)  3C (4C set)</w:t>
      </w:r>
      <w:r>
        <w:tab/>
        <w:t>Jean Shaw</w:t>
      </w:r>
    </w:p>
    <w:p w:rsidR="00B11EB3" w:rsidRDefault="00B11EB3" w:rsidP="00B11EB3">
      <w:pPr>
        <w:pStyle w:val="DanceBody"/>
      </w:pPr>
      <w:r>
        <w:t xml:space="preserve"> 1- 8</w:t>
      </w:r>
      <w:r>
        <w:tab/>
        <w:t>1s cross RH, cast (2s step up 3-4); 1s+3s dance RH across</w:t>
      </w:r>
    </w:p>
    <w:p w:rsidR="00B11EB3" w:rsidRDefault="00B11EB3" w:rsidP="00B11EB3">
      <w:pPr>
        <w:pStyle w:val="DanceBody"/>
      </w:pPr>
      <w:r>
        <w:t xml:space="preserve"> 9-16</w:t>
      </w:r>
      <w:r>
        <w:tab/>
        <w:t>1s cross LH, cast up to 1st place (2s step down 11-12); 1s+2s dance LH across</w:t>
      </w:r>
    </w:p>
    <w:p w:rsidR="00B11EB3" w:rsidRDefault="00B11EB3" w:rsidP="00B11EB3">
      <w:pPr>
        <w:pStyle w:val="DanceBody"/>
      </w:pPr>
      <w:r>
        <w:t>17-24</w:t>
      </w:r>
      <w:r>
        <w:tab/>
        <w:t>1s set, cast (2 step up 19-20); 1s turn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WELCOME TO BLUEBELL  (J4x32)  4C set</w:t>
      </w:r>
      <w:r>
        <w:tab/>
        <w:t>Bluebell Dancers  To Be A Wind</w:t>
      </w:r>
    </w:p>
    <w:p w:rsidR="00B11EB3" w:rsidRPr="00253BF3" w:rsidRDefault="00B11EB3" w:rsidP="00B11EB3">
      <w:pPr>
        <w:pStyle w:val="DanceBody"/>
      </w:pPr>
      <w:r>
        <w:t xml:space="preserve"> </w:t>
      </w:r>
      <w:r w:rsidRPr="00253BF3">
        <w:t>1-</w:t>
      </w:r>
      <w:r>
        <w:t xml:space="preserve"> 8</w:t>
      </w:r>
      <w:r w:rsidRPr="00253BF3">
        <w:tab/>
        <w:t>All circle 8H round to the left &amp; back</w:t>
      </w:r>
    </w:p>
    <w:p w:rsidR="00B11EB3" w:rsidRPr="00253BF3" w:rsidRDefault="00B11EB3" w:rsidP="00B11EB3">
      <w:pPr>
        <w:pStyle w:val="DanceBody"/>
      </w:pPr>
      <w:r>
        <w:t xml:space="preserve"> 9-16</w:t>
      </w:r>
      <w:r w:rsidRPr="00253BF3">
        <w:tab/>
        <w:t>All turn</w:t>
      </w:r>
      <w:r>
        <w:t xml:space="preserve"> partner RH; all dance DoSiDo</w:t>
      </w:r>
    </w:p>
    <w:p w:rsidR="00B11EB3" w:rsidRPr="00253BF3" w:rsidRDefault="00B11EB3" w:rsidP="00B11EB3">
      <w:pPr>
        <w:pStyle w:val="DanceBody"/>
      </w:pPr>
      <w:r w:rsidRPr="00253BF3">
        <w:t>17-24</w:t>
      </w:r>
      <w:r w:rsidRPr="00253BF3">
        <w:tab/>
        <w:t xml:space="preserve">1s lead down &amp; </w:t>
      </w:r>
      <w:r>
        <w:t>back to</w:t>
      </w:r>
      <w:r w:rsidRPr="00253BF3">
        <w:t xml:space="preserve"> finish in t</w:t>
      </w:r>
      <w:r>
        <w:t>he middle in top place</w:t>
      </w:r>
    </w:p>
    <w:p w:rsidR="00B11EB3" w:rsidRDefault="00B11EB3" w:rsidP="00B11EB3">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B11EB3" w:rsidRDefault="00B11EB3" w:rsidP="00B11EB3"/>
    <w:p w:rsidR="00B11EB3" w:rsidRDefault="00B11EB3" w:rsidP="00B11EB3">
      <w:pPr>
        <w:pStyle w:val="Minicrib"/>
      </w:pPr>
      <w:r>
        <w:t>WELCOME TO CALLUM  (R4x32)  4C Set</w:t>
      </w:r>
      <w:r>
        <w:tab/>
        <w:t>C Hunter</w:t>
      </w:r>
    </w:p>
    <w:p w:rsidR="00B11EB3" w:rsidRDefault="00B11EB3" w:rsidP="00B11EB3">
      <w:pPr>
        <w:pStyle w:val="DanceBody"/>
      </w:pPr>
      <w:r>
        <w:t xml:space="preserve"> 1- 8</w:t>
      </w:r>
      <w:r>
        <w:tab/>
        <w:t>All dancing in dance up &amp; cast down own sides, cross (Lady in front of partner) &amp; dance up opposite sides</w:t>
      </w:r>
    </w:p>
    <w:p w:rsidR="00B11EB3" w:rsidRDefault="00B11EB3" w:rsidP="00B11EB3">
      <w:pPr>
        <w:pStyle w:val="DanceBody"/>
      </w:pPr>
      <w:r>
        <w:t xml:space="preserve"> 9-16</w:t>
      </w:r>
      <w:r>
        <w:tab/>
        <w:t>1s+2s dance 1/2 R&amp;L, 1s+3s dance 1/2 R&amp;L</w:t>
      </w:r>
    </w:p>
    <w:p w:rsidR="00B11EB3" w:rsidRDefault="00B11EB3" w:rsidP="00B11EB3">
      <w:pPr>
        <w:pStyle w:val="DanceBody"/>
      </w:pPr>
      <w:r>
        <w:t>17-24</w:t>
      </w:r>
      <w:r>
        <w:tab/>
        <w:t>1s+4s dance 1/2 R&amp;L &amp; all turn partner RH</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WELCOME TO CLAGGAN  (S4x32)  4C set</w:t>
      </w:r>
      <w:r>
        <w:tab/>
        <w:t>I Harmsworth  Carnforth Coll 3</w:t>
      </w:r>
    </w:p>
    <w:p w:rsidR="00B11EB3" w:rsidRDefault="00B11EB3" w:rsidP="00B11EB3">
      <w:pPr>
        <w:pStyle w:val="DanceBody"/>
      </w:pPr>
      <w:r>
        <w:t xml:space="preserve"> 1- 8</w:t>
      </w:r>
      <w:r>
        <w:tab/>
        <w:t>1L+2M</w:t>
      </w:r>
      <w:r w:rsidRPr="007F0D5A">
        <w:rPr>
          <w:b/>
        </w:rPr>
        <w:t xml:space="preserve"> also </w:t>
      </w:r>
      <w:r>
        <w:t>3L+4M cross RH, cast behind partner &amp; round to face partner, 1s+2s</w:t>
      </w:r>
      <w:r w:rsidRPr="007F0D5A">
        <w:rPr>
          <w:b/>
        </w:rPr>
        <w:t xml:space="preserve"> also </w:t>
      </w:r>
      <w:r>
        <w:t>3s+4s dance 1/2 Poussette</w:t>
      </w:r>
    </w:p>
    <w:p w:rsidR="00B11EB3" w:rsidRDefault="00B11EB3" w:rsidP="00B11EB3">
      <w:pPr>
        <w:pStyle w:val="DanceBody"/>
      </w:pPr>
      <w:r>
        <w:t xml:space="preserve"> 9-16</w:t>
      </w:r>
      <w:r>
        <w:tab/>
        <w:t>1s+4s+3s (bottom 3 couples) dance the Knot</w:t>
      </w:r>
    </w:p>
    <w:p w:rsidR="00B11EB3" w:rsidRDefault="00B11EB3" w:rsidP="00B11EB3">
      <w:pPr>
        <w:pStyle w:val="DanceBody"/>
      </w:pPr>
      <w:r>
        <w:t>17-24</w:t>
      </w:r>
      <w:r>
        <w:tab/>
        <w:t>2s+3s</w:t>
      </w:r>
      <w:r w:rsidRPr="007F0D5A">
        <w:rPr>
          <w:b/>
        </w:rPr>
        <w:t xml:space="preserve"> also </w:t>
      </w:r>
      <w:r>
        <w:t>4s+1s dance LH across &amp; RH back</w:t>
      </w:r>
    </w:p>
    <w:p w:rsidR="00B11EB3" w:rsidRDefault="00B11EB3" w:rsidP="00B11EB3">
      <w:pPr>
        <w:pStyle w:val="DanceBody"/>
        <w:keepNext w:val="0"/>
      </w:pPr>
      <w:r>
        <w:t>25-32</w:t>
      </w:r>
      <w:r>
        <w:tab/>
        <w:t>All RSh reels of 4 on sides.  2 3 4 1</w:t>
      </w:r>
    </w:p>
    <w:p w:rsidR="00B11EB3" w:rsidRDefault="00B11EB3" w:rsidP="00B11EB3"/>
    <w:p w:rsidR="00B11EB3" w:rsidRDefault="00B11EB3" w:rsidP="00B11EB3">
      <w:pPr>
        <w:pStyle w:val="Minicrib"/>
      </w:pPr>
      <w:r>
        <w:t>WELCOME TO DUFFTOWN  (J8x32)  3C (4C set)</w:t>
      </w:r>
      <w:r>
        <w:tab/>
        <w:t>Jessie Stewart</w:t>
      </w:r>
    </w:p>
    <w:p w:rsidR="00B11EB3" w:rsidRDefault="00B11EB3" w:rsidP="00B11EB3">
      <w:pPr>
        <w:pStyle w:val="DanceBody"/>
      </w:pPr>
      <w:r>
        <w:t xml:space="preserve"> 1- 8</w:t>
      </w:r>
      <w:r>
        <w:tab/>
        <w:t>1s 3/4 turn RH moving down (2s step up) &amp; dance 6 bars Crown Triangles ending with Man between 2s &amp; Lady between 3s all facing down</w:t>
      </w:r>
    </w:p>
    <w:p w:rsidR="00B11EB3" w:rsidRDefault="00B11EB3" w:rsidP="00B11EB3">
      <w:pPr>
        <w:pStyle w:val="DanceBody"/>
      </w:pPr>
      <w:r>
        <w:t xml:space="preserve"> 9-16</w:t>
      </w:r>
      <w:r>
        <w:tab/>
        <w:t>1M+2s</w:t>
      </w:r>
      <w:r w:rsidRPr="007F0D5A">
        <w:rPr>
          <w:b/>
        </w:rPr>
        <w:t xml:space="preserve"> also </w:t>
      </w:r>
      <w:r>
        <w:t>1L+3s dance down the middle &amp; back 1M+2s turning to face 1L+3s</w:t>
      </w:r>
    </w:p>
    <w:p w:rsidR="00B11EB3" w:rsidRDefault="00B11EB3" w:rsidP="00B11EB3">
      <w:pPr>
        <w:pStyle w:val="DanceBody"/>
      </w:pPr>
      <w:r>
        <w:t>17-24</w:t>
      </w:r>
      <w:r>
        <w:tab/>
        <w:t>1s change places RH, cast to right to 2</w:t>
      </w:r>
      <w:r w:rsidRPr="00972EEB">
        <w:t>nd</w:t>
      </w:r>
      <w:r>
        <w:t xml:space="preserve"> place &amp; turn RH</w:t>
      </w:r>
      <w:r w:rsidRPr="00BA6B4D">
        <w:rPr>
          <w:b/>
        </w:rPr>
        <w:t xml:space="preserve"> while </w:t>
      </w:r>
      <w:r>
        <w:t>2s+3s set facing on sides, change places RH, set to partner &amp; cross RH</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WELCOME TO DUNBLANE  (R8x40)  3C (4C set)</w:t>
      </w:r>
      <w:r>
        <w:tab/>
        <w:t>John Drewry  Rondel Bk</w:t>
      </w:r>
    </w:p>
    <w:p w:rsidR="00B11EB3" w:rsidRDefault="00B11EB3" w:rsidP="00B11EB3">
      <w:pPr>
        <w:pStyle w:val="DanceBody"/>
      </w:pPr>
      <w:r>
        <w:t xml:space="preserve"> 1- 8</w:t>
      </w:r>
      <w:r>
        <w:tab/>
        <w:t>1s dance Fig of 8 on own sides round 2s &amp; 3s dancing between 2s to start</w:t>
      </w:r>
    </w:p>
    <w:p w:rsidR="00B11EB3" w:rsidRDefault="00B11EB3" w:rsidP="00B11EB3">
      <w:pPr>
        <w:pStyle w:val="DanceBody"/>
      </w:pPr>
      <w:r>
        <w:t xml:space="preserve"> 9-16</w:t>
      </w:r>
      <w:r>
        <w:tab/>
        <w:t>1s cross down &amp; dance reels of 3 across (1L with 2s passing 2M RSh &amp; 1M with 3s passing 3L RSh) to end in facing lines of 3 across</w:t>
      </w:r>
    </w:p>
    <w:p w:rsidR="00B11EB3" w:rsidRDefault="00B11EB3" w:rsidP="00B11EB3">
      <w:pPr>
        <w:pStyle w:val="DanceBody"/>
      </w:pPr>
      <w:r>
        <w:t>17-24</w:t>
      </w:r>
      <w:r>
        <w:tab/>
        <w:t>2s+1s+3s set, change places RH with opposite person, set, 1s turn RH to face 1</w:t>
      </w:r>
      <w:r w:rsidRPr="00972EEB">
        <w:t>st</w:t>
      </w:r>
      <w:r>
        <w:t xml:space="preserve"> corners</w:t>
      </w:r>
      <w:r w:rsidRPr="00BA6B4D">
        <w:rPr>
          <w:b/>
        </w:rPr>
        <w:t xml:space="preserve"> while </w:t>
      </w:r>
      <w:r>
        <w:t>2s &amp; 3s change places RH on sides back to pl</w:t>
      </w:r>
    </w:p>
    <w:p w:rsidR="00B11EB3" w:rsidRDefault="00B11EB3" w:rsidP="00B11EB3">
      <w:pPr>
        <w:pStyle w:val="DanceBody"/>
      </w:pPr>
      <w:r>
        <w:t>25-32</w:t>
      </w:r>
      <w:r>
        <w:tab/>
        <w:t>1s dance 1/2 reel of 4 with 1</w:t>
      </w:r>
      <w:r w:rsidRPr="00972EEB">
        <w:t>st</w:t>
      </w:r>
      <w:r>
        <w:t xml:space="preserve"> corners, pass RSh &amp; dance 1/2 reel with 2</w:t>
      </w:r>
      <w:r w:rsidRPr="00972EEB">
        <w:t>nd</w:t>
      </w:r>
      <w:r>
        <w:t xml:space="preserve"> corners</w:t>
      </w:r>
    </w:p>
    <w:p w:rsidR="00B11EB3" w:rsidRDefault="00B11EB3" w:rsidP="00B11EB3">
      <w:pPr>
        <w:pStyle w:val="DanceBody"/>
        <w:keepNext w:val="0"/>
      </w:pPr>
      <w:r>
        <w:t>33-40</w:t>
      </w:r>
      <w:r>
        <w:tab/>
        <w:t>1s 3/4 turn RH, 1M dances up &amp; casts down on Ladies side</w:t>
      </w:r>
      <w:r w:rsidRPr="00BA6B4D">
        <w:rPr>
          <w:b/>
        </w:rPr>
        <w:t xml:space="preserve"> while </w:t>
      </w:r>
      <w:r>
        <w:t>1L dances down &amp; casts up on Men's side, 1s chase clockwise to 2</w:t>
      </w:r>
      <w:r w:rsidRPr="00972EEB">
        <w:t>nd</w:t>
      </w:r>
      <w:r>
        <w:t xml:space="preserve"> place on own sides</w:t>
      </w:r>
      <w:r w:rsidRPr="00BA6B4D">
        <w:rPr>
          <w:b/>
        </w:rPr>
        <w:t xml:space="preserve"> while </w:t>
      </w:r>
      <w:r>
        <w:t>2s+3s set diagonally &amp; dance LH across 1.1/2 times</w:t>
      </w:r>
    </w:p>
    <w:p w:rsidR="00B11EB3" w:rsidRDefault="00B11EB3" w:rsidP="00B11EB3"/>
    <w:p w:rsidR="00B11EB3" w:rsidRDefault="00B11EB3" w:rsidP="00B11EB3">
      <w:pPr>
        <w:pStyle w:val="Minicrib"/>
      </w:pPr>
      <w:r>
        <w:t>WELCOME TO GLASGOW  (S8x32)  3C (4C set)</w:t>
      </w:r>
      <w:r>
        <w:tab/>
        <w:t>John Wilkinson  Glasgow 90th Anniv</w:t>
      </w:r>
    </w:p>
    <w:p w:rsidR="00B11EB3" w:rsidRDefault="00B11EB3" w:rsidP="00B11EB3">
      <w:pPr>
        <w:pStyle w:val="DanceBody"/>
      </w:pPr>
      <w:r>
        <w:t xml:space="preserve"> 1- 8</w:t>
      </w:r>
      <w:r>
        <w:tab/>
        <w:t>1s+2s Set+Link. 1s set, turn RH to finish in middle taking promenade hold facing 2L</w:t>
      </w:r>
    </w:p>
    <w:p w:rsidR="00B11EB3" w:rsidRDefault="00B11EB3" w:rsidP="00B11EB3">
      <w:pPr>
        <w:pStyle w:val="DanceBody"/>
      </w:pPr>
      <w:r>
        <w:t xml:space="preserve"> 9-12</w:t>
      </w:r>
      <w:r>
        <w:tab/>
        <w:t>1s dance 1/2 diagonal reel of 3 with 2nd corners passing 2L RSh to start. Finish facing 2M</w:t>
      </w:r>
    </w:p>
    <w:p w:rsidR="00B11EB3" w:rsidRDefault="00B11EB3" w:rsidP="00B11EB3">
      <w:pPr>
        <w:pStyle w:val="DanceBody"/>
      </w:pPr>
      <w:r>
        <w:t>13-16</w:t>
      </w:r>
      <w:r>
        <w:tab/>
        <w:t>1s dance 1/2 diagonal reel of 3 with 1st corners passing 2M RSh to start. Finish on opp. sides  (3) (1) (2)</w:t>
      </w:r>
    </w:p>
    <w:p w:rsidR="00B11EB3" w:rsidRDefault="00B11EB3" w:rsidP="00B11EB3">
      <w:pPr>
        <w:pStyle w:val="DanceBody"/>
      </w:pPr>
      <w:r>
        <w:t>17-20</w:t>
      </w:r>
      <w:r>
        <w:tab/>
        <w:t>3s+1s+2s join hands on sides, set, 1/2 turn partners 2H staying in middle facing partners</w:t>
      </w:r>
    </w:p>
    <w:p w:rsidR="00B11EB3" w:rsidRDefault="00B11EB3" w:rsidP="00B11EB3">
      <w:pPr>
        <w:pStyle w:val="DanceBody"/>
      </w:pPr>
      <w:r>
        <w:t>21-24</w:t>
      </w:r>
      <w:r>
        <w:tab/>
        <w:t>3s+1s+2s join hands &amp; set, cast to own sides  (2M followed by 1M+3M; 3L followed by 1L+2L)</w:t>
      </w:r>
    </w:p>
    <w:p w:rsidR="00B11EB3" w:rsidRPr="006773A3" w:rsidRDefault="00B11EB3" w:rsidP="00B11EB3">
      <w:pPr>
        <w:pStyle w:val="DanceBody"/>
        <w:keepNext w:val="0"/>
      </w:pPr>
      <w:r>
        <w:t>25-32</w:t>
      </w:r>
      <w:r>
        <w:tab/>
        <w:t>1s+3s dance all-round (Diamond) poussette</w:t>
      </w:r>
    </w:p>
    <w:p w:rsidR="00B11EB3" w:rsidRDefault="00B11EB3" w:rsidP="00B11EB3"/>
    <w:p w:rsidR="00B11EB3" w:rsidRDefault="00B11EB3" w:rsidP="00B11EB3">
      <w:pPr>
        <w:pStyle w:val="Minicrib"/>
      </w:pPr>
      <w:r>
        <w:t>WELCOME TO KILMORACK  (R8x32)  3C (4C set)</w:t>
      </w:r>
      <w:r>
        <w:tab/>
        <w:t>L Broughton</w:t>
      </w:r>
    </w:p>
    <w:p w:rsidR="00B11EB3" w:rsidRDefault="00B11EB3" w:rsidP="00B11EB3">
      <w:pPr>
        <w:pStyle w:val="DanceBody"/>
      </w:pPr>
      <w:r>
        <w:t xml:space="preserve"> 1- 8</w:t>
      </w:r>
      <w:r>
        <w:tab/>
        <w:t>1s+2s set, dance 1/2 R&amp;L, 2s cross RH</w:t>
      </w:r>
      <w:r w:rsidRPr="00BA6B4D">
        <w:rPr>
          <w:b/>
        </w:rPr>
        <w:t xml:space="preserve"> while </w:t>
      </w:r>
      <w:r>
        <w:t>1s 3/4 turn RH to end with 1M facing up between 2s &amp; 1L facing down between 3s</w:t>
      </w:r>
    </w:p>
    <w:p w:rsidR="00B11EB3" w:rsidRDefault="00B11EB3" w:rsidP="00B11EB3">
      <w:pPr>
        <w:pStyle w:val="DanceBody"/>
      </w:pPr>
      <w:r>
        <w:t xml:space="preserve"> 9-16</w:t>
      </w:r>
      <w:r>
        <w:tab/>
        <w:t>1s dance 1/2 RSh reels of 3 across, pass RSh &amp; 1/2 RSh reels of 3 with other couples 1s end in 2</w:t>
      </w:r>
      <w:r w:rsidRPr="00972EEB">
        <w:t>nd</w:t>
      </w:r>
      <w:r>
        <w:t xml:space="preserve"> place on own sides</w:t>
      </w:r>
    </w:p>
    <w:p w:rsidR="00B11EB3" w:rsidRDefault="00B11EB3" w:rsidP="00B11EB3">
      <w:pPr>
        <w:pStyle w:val="DanceBody"/>
      </w:pPr>
      <w:r>
        <w:t>17-24</w:t>
      </w:r>
      <w:r>
        <w:tab/>
        <w:t>1s cross RH &amp; cast round 1</w:t>
      </w:r>
      <w:r w:rsidRPr="00972EEB">
        <w:t>st</w:t>
      </w:r>
      <w:r>
        <w:t xml:space="preserve"> corners to face in middle</w:t>
      </w:r>
      <w:r w:rsidRPr="00BA6B4D">
        <w:rPr>
          <w:b/>
        </w:rPr>
        <w:t xml:space="preserve"> while </w:t>
      </w:r>
      <w:r>
        <w:t>2s &amp; 3s cross RH &amp; set, 1s pass RSh &amp; cast to 2</w:t>
      </w:r>
      <w:r w:rsidRPr="00972EEB">
        <w:t>nd</w:t>
      </w:r>
      <w:r>
        <w:t xml:space="preserve"> place on opposite sides</w:t>
      </w:r>
      <w:r w:rsidRPr="00BA6B4D">
        <w:rPr>
          <w:b/>
        </w:rPr>
        <w:t xml:space="preserve"> while </w:t>
      </w:r>
      <w:r>
        <w:t>2s+3s change places on side &amp; set</w:t>
      </w:r>
    </w:p>
    <w:p w:rsidR="00B11EB3" w:rsidRDefault="00B11EB3" w:rsidP="00B11EB3">
      <w:pPr>
        <w:pStyle w:val="DanceBody"/>
        <w:keepNext w:val="0"/>
      </w:pPr>
      <w:r>
        <w:t>25-32</w:t>
      </w:r>
      <w:r>
        <w:tab/>
        <w:t>1s dance 1/2 LSh reels of 3 across (Man up &amp; Lady down) &amp; 1/2 RSh reel of 3 on own side</w:t>
      </w:r>
    </w:p>
    <w:p w:rsidR="00B11EB3" w:rsidRDefault="00B11EB3" w:rsidP="00B11EB3"/>
    <w:p w:rsidR="00B11EB3" w:rsidRDefault="00B11EB3" w:rsidP="00B11EB3">
      <w:pPr>
        <w:pStyle w:val="Minicrib"/>
      </w:pPr>
      <w:r>
        <w:t>WELCOME TO LYMM  (S4x40)  Sq.Set</w:t>
      </w:r>
      <w:r>
        <w:tab/>
        <w:t>Jim Haworth  ASHMERG SCD</w:t>
      </w:r>
    </w:p>
    <w:p w:rsidR="00B11EB3" w:rsidRPr="00297479" w:rsidRDefault="00B11EB3" w:rsidP="00B11EB3">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B11EB3" w:rsidRPr="00297479" w:rsidRDefault="00B11EB3" w:rsidP="00B11EB3">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rPr>
        <w:t>WHILE</w:t>
      </w:r>
    </w:p>
    <w:p w:rsidR="00B11EB3" w:rsidRDefault="00B11EB3" w:rsidP="00B11EB3">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B11EB3" w:rsidRPr="00297479" w:rsidRDefault="00B11EB3" w:rsidP="00B11EB3">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B11EB3" w:rsidRPr="00297479" w:rsidRDefault="00B11EB3" w:rsidP="00B11EB3">
      <w:pPr>
        <w:pStyle w:val="DanceBody"/>
      </w:pPr>
      <w:r w:rsidRPr="00297479">
        <w:t>17-20</w:t>
      </w:r>
      <w:r w:rsidRPr="00297479">
        <w:tab/>
        <w:t>1s+3s dance RH across in centre</w:t>
      </w:r>
      <w:r>
        <w:t xml:space="preserve"> ending in original positions, </w:t>
      </w:r>
      <w:r w:rsidRPr="00297479">
        <w:t>all face partners</w:t>
      </w:r>
    </w:p>
    <w:p w:rsidR="00B11EB3" w:rsidRPr="00297479" w:rsidRDefault="00B11EB3" w:rsidP="00B11EB3">
      <w:pPr>
        <w:pStyle w:val="DanceBody"/>
      </w:pPr>
      <w:r>
        <w:t>21-24</w:t>
      </w:r>
      <w:r>
        <w:tab/>
        <w:t>All set to partners and t</w:t>
      </w:r>
      <w:r w:rsidRPr="00297479">
        <w:t>urn</w:t>
      </w:r>
      <w:r>
        <w:t xml:space="preserve"> </w:t>
      </w:r>
      <w:r w:rsidRPr="00297479">
        <w:t>3/4 RH</w:t>
      </w:r>
    </w:p>
    <w:p w:rsidR="00B11EB3" w:rsidRPr="00297479" w:rsidRDefault="00B11EB3" w:rsidP="00B11EB3">
      <w:pPr>
        <w:pStyle w:val="DanceBody"/>
      </w:pPr>
      <w:r>
        <w:t>25-26</w:t>
      </w:r>
      <w:r>
        <w:tab/>
        <w:t>Ladies dance 1/2</w:t>
      </w:r>
      <w:r w:rsidRPr="00297479">
        <w:t xml:space="preserve"> LH across in centre </w:t>
      </w:r>
      <w:r w:rsidRPr="00F11632">
        <w:rPr>
          <w:b/>
        </w:rPr>
        <w:t>WHILE</w:t>
      </w:r>
      <w:r w:rsidRPr="00297479">
        <w:t xml:space="preserve"> Men chase one place round outside clockwise</w:t>
      </w:r>
    </w:p>
    <w:p w:rsidR="00B11EB3" w:rsidRPr="00297479" w:rsidRDefault="00B11EB3" w:rsidP="00B11EB3">
      <w:pPr>
        <w:pStyle w:val="DanceBody"/>
      </w:pPr>
      <w:r>
        <w:t>27-28</w:t>
      </w:r>
      <w:r>
        <w:tab/>
        <w:t>All turn new partner1/2</w:t>
      </w:r>
      <w:r w:rsidRPr="00297479">
        <w:t xml:space="preserve"> RH</w:t>
      </w:r>
    </w:p>
    <w:p w:rsidR="00B11EB3" w:rsidRPr="00297479" w:rsidRDefault="00B11EB3" w:rsidP="00B11EB3">
      <w:pPr>
        <w:pStyle w:val="DanceBody"/>
      </w:pPr>
      <w:r w:rsidRPr="00297479">
        <w:t>29-30</w:t>
      </w:r>
      <w:r w:rsidRPr="00297479">
        <w:tab/>
        <w:t xml:space="preserve">Men dance </w:t>
      </w:r>
      <w:r>
        <w:t xml:space="preserve">1/2 </w:t>
      </w:r>
      <w:r w:rsidRPr="00297479">
        <w:t xml:space="preserve">LH across in centre </w:t>
      </w:r>
      <w:r w:rsidRPr="007D71F1">
        <w:rPr>
          <w:b/>
        </w:rPr>
        <w:t>WHILE</w:t>
      </w:r>
      <w:r w:rsidRPr="00297479">
        <w:t xml:space="preserve"> Ladies chase one place round outside clockwise</w:t>
      </w:r>
      <w:r>
        <w:t xml:space="preserve"> </w:t>
      </w:r>
      <w:r w:rsidRPr="00297479">
        <w:t>(to own partner)</w:t>
      </w:r>
    </w:p>
    <w:p w:rsidR="00B11EB3" w:rsidRPr="00297479" w:rsidRDefault="00B11EB3" w:rsidP="00B11EB3">
      <w:pPr>
        <w:pStyle w:val="DanceBody"/>
      </w:pPr>
      <w:r>
        <w:t>31-32</w:t>
      </w:r>
      <w:r>
        <w:tab/>
        <w:t>All turn partners 3/4</w:t>
      </w:r>
      <w:r w:rsidRPr="00297479">
        <w:t xml:space="preserve"> RH</w:t>
      </w:r>
    </w:p>
    <w:p w:rsidR="00B11EB3" w:rsidRPr="00297479" w:rsidRDefault="00B11EB3" w:rsidP="00B11EB3">
      <w:pPr>
        <w:pStyle w:val="DanceBody"/>
        <w:keepNext w:val="0"/>
      </w:pPr>
      <w:r w:rsidRPr="00297479">
        <w:t>33-40</w:t>
      </w:r>
      <w:r>
        <w:tab/>
      </w:r>
      <w:r w:rsidRPr="00297479">
        <w:t>All circle 8H round to the left &amp; back</w:t>
      </w:r>
    </w:p>
    <w:p w:rsidR="00B11EB3" w:rsidRDefault="00B11EB3" w:rsidP="00B11EB3"/>
    <w:p w:rsidR="00B11EB3" w:rsidRDefault="00B11EB3" w:rsidP="00B11EB3">
      <w:pPr>
        <w:pStyle w:val="Minicrib"/>
      </w:pPr>
      <w:r>
        <w:t>A WELCOME TO MULL  (J4x32)  Round the Room</w:t>
      </w:r>
      <w:r>
        <w:tab/>
        <w:t>Jean Shaw  Holiday Dances</w:t>
      </w:r>
    </w:p>
    <w:p w:rsidR="00B11EB3" w:rsidRPr="00905104" w:rsidRDefault="00B11EB3" w:rsidP="00B11EB3">
      <w:pPr>
        <w:pStyle w:val="DanceBody"/>
      </w:pPr>
      <w:r w:rsidRPr="00905104">
        <w:t>Round the Room – 3 facing 3</w:t>
      </w:r>
    </w:p>
    <w:p w:rsidR="00B11EB3" w:rsidRPr="00905104" w:rsidRDefault="00B11EB3" w:rsidP="00B11EB3">
      <w:pPr>
        <w:pStyle w:val="DanceBody"/>
      </w:pPr>
      <w:r w:rsidRPr="00905104">
        <w:t xml:space="preserve"> 1- 8</w:t>
      </w:r>
      <w:r w:rsidRPr="00905104">
        <w:tab/>
        <w:t>All Adv+Ret, circle 6H 1/2 round</w:t>
      </w:r>
    </w:p>
    <w:p w:rsidR="00B11EB3" w:rsidRDefault="00B11EB3" w:rsidP="00B11EB3">
      <w:pPr>
        <w:pStyle w:val="DanceBody"/>
      </w:pPr>
      <w:r w:rsidRPr="00905104">
        <w:t xml:space="preserve"> 9-16</w:t>
      </w:r>
      <w:r w:rsidRPr="00905104">
        <w:tab/>
        <w:t>All Adv+Ret, circle 6H 1/2 round</w:t>
      </w:r>
      <w:r>
        <w:t xml:space="preserve"> back to original places</w:t>
      </w:r>
    </w:p>
    <w:p w:rsidR="00B11EB3" w:rsidRDefault="00B11EB3" w:rsidP="00B11EB3">
      <w:pPr>
        <w:pStyle w:val="DanceBody"/>
      </w:pPr>
      <w:r>
        <w:t>17-24</w:t>
      </w:r>
      <w:r>
        <w:tab/>
        <w:t>Reels of 3, middle person RSh  to person on Right to start</w:t>
      </w:r>
    </w:p>
    <w:p w:rsidR="00B11EB3" w:rsidRDefault="00B11EB3" w:rsidP="00B11EB3">
      <w:pPr>
        <w:pStyle w:val="DanceBody"/>
      </w:pPr>
      <w:r>
        <w:t>25-32</w:t>
      </w:r>
      <w:r>
        <w:tab/>
        <w:t>All set twice, pulling back RSh 1/4 turn on last step &amp; lines of 3 chase to right passing opp line LSh to face new line of 3</w:t>
      </w:r>
    </w:p>
    <w:p w:rsidR="00B11EB3" w:rsidRPr="00905104" w:rsidRDefault="00B11EB3" w:rsidP="00B11EB3">
      <w:pPr>
        <w:pStyle w:val="DanceBody"/>
        <w:keepNext w:val="0"/>
        <w:rPr>
          <w:i/>
        </w:rPr>
      </w:pPr>
      <w:r w:rsidRPr="00905104">
        <w:rPr>
          <w:i/>
        </w:rPr>
        <w:t>Note: dancers at ends of lines have changed places to be on a different side of the middle person on each progression</w:t>
      </w:r>
    </w:p>
    <w:p w:rsidR="00B11EB3" w:rsidRDefault="00B11EB3" w:rsidP="00B11EB3"/>
    <w:p w:rsidR="00B11EB3" w:rsidRDefault="00B11EB3" w:rsidP="00B11EB3">
      <w:pPr>
        <w:pStyle w:val="Minicrib"/>
      </w:pPr>
      <w:r>
        <w:t>WELCOME TO NERJA  (J5x48)  5C Sq.Set</w:t>
      </w:r>
      <w:r>
        <w:tab/>
        <w:t>Betty MacKenzie  9 for 90 Aberdeen 90th</w:t>
      </w:r>
    </w:p>
    <w:p w:rsidR="00B11EB3" w:rsidRDefault="00B11EB3" w:rsidP="00B11EB3">
      <w:pPr>
        <w:pStyle w:val="DanceBody"/>
      </w:pPr>
      <w:r>
        <w:t>5s in centre facing 1s</w:t>
      </w:r>
    </w:p>
    <w:p w:rsidR="00B11EB3" w:rsidRDefault="00B11EB3" w:rsidP="00B11EB3">
      <w:pPr>
        <w:pStyle w:val="DanceBody"/>
      </w:pPr>
      <w:r>
        <w:t xml:space="preserve"> 1- 8</w:t>
      </w:r>
      <w:r>
        <w:tab/>
        <w:t>1s+2s+3s+4s promenade round clockwise</w:t>
      </w:r>
      <w:r w:rsidRPr="00BA6B4D">
        <w:rPr>
          <w:b/>
        </w:rPr>
        <w:t xml:space="preserve"> </w:t>
      </w:r>
      <w:r>
        <w:rPr>
          <w:b/>
        </w:rPr>
        <w:t xml:space="preserve">as </w:t>
      </w:r>
      <w:r>
        <w:t>5s turn RH &amp; turn LH</w:t>
      </w:r>
    </w:p>
    <w:p w:rsidR="00B11EB3" w:rsidRDefault="00B11EB3" w:rsidP="00B11EB3">
      <w:pPr>
        <w:pStyle w:val="DanceBody"/>
      </w:pPr>
      <w:r>
        <w:t xml:space="preserve"> 9-16</w:t>
      </w:r>
      <w:r>
        <w:tab/>
        <w:t>5s+1s dance RH across, 5L dances RSh round 1M &amp; across to face 3M</w:t>
      </w:r>
      <w:r w:rsidRPr="00BA6B4D">
        <w:rPr>
          <w:b/>
        </w:rPr>
        <w:t xml:space="preserve"> </w:t>
      </w:r>
      <w:r>
        <w:rPr>
          <w:b/>
        </w:rPr>
        <w:t xml:space="preserve">as </w:t>
      </w:r>
      <w:r>
        <w:t>5M dances RSh round 1L &amp; across to face 3L</w:t>
      </w:r>
    </w:p>
    <w:p w:rsidR="00B11EB3" w:rsidRDefault="00B11EB3" w:rsidP="00B11EB3">
      <w:pPr>
        <w:pStyle w:val="DanceBody"/>
      </w:pPr>
      <w:r>
        <w:t>17-24</w:t>
      </w:r>
      <w:r>
        <w:tab/>
        <w:t>5s+3s dance LH across, 5L dances LSh round 3M &amp; round to face 4M</w:t>
      </w:r>
      <w:r w:rsidRPr="00BA6B4D">
        <w:rPr>
          <w:b/>
        </w:rPr>
        <w:t xml:space="preserve"> </w:t>
      </w:r>
      <w:r>
        <w:rPr>
          <w:b/>
        </w:rPr>
        <w:t xml:space="preserve">as </w:t>
      </w:r>
      <w:r>
        <w:t>5M dances LSh round 3L &amp; round to face 4L</w:t>
      </w:r>
    </w:p>
    <w:p w:rsidR="00B11EB3" w:rsidRDefault="00B11EB3" w:rsidP="00B11EB3">
      <w:pPr>
        <w:pStyle w:val="DanceBody"/>
      </w:pPr>
      <w:r>
        <w:t>25-32</w:t>
      </w:r>
      <w:r>
        <w:tab/>
        <w:t>5s dance parallel reels of 3 across with 4s+2s (LSh to 4s to start) &amp; end facing 1s</w:t>
      </w:r>
    </w:p>
    <w:p w:rsidR="00B11EB3" w:rsidRDefault="00B11EB3" w:rsidP="00B11EB3">
      <w:pPr>
        <w:pStyle w:val="DanceBody"/>
      </w:pPr>
      <w:r>
        <w:t>33-40</w:t>
      </w:r>
      <w:r>
        <w:tab/>
        <w:t>5s dance parallel reels of 3 up/down with 1s+3s (RSh to 1s to start) &amp; end facing 4s</w:t>
      </w:r>
    </w:p>
    <w:p w:rsidR="00B11EB3" w:rsidRDefault="00B11EB3" w:rsidP="00B11EB3">
      <w:pPr>
        <w:pStyle w:val="DanceBody"/>
      </w:pPr>
      <w:r>
        <w:t>41-48</w:t>
      </w:r>
      <w:r>
        <w:tab/>
        <w:t>5s make an arch &amp; dance out, crossing (5L dancing under 5M arm) into 4th place</w:t>
      </w:r>
      <w:r>
        <w:rPr>
          <w:b/>
        </w:rPr>
        <w:t xml:space="preserve"> as </w:t>
      </w:r>
      <w:r>
        <w:t>4s dance under arch curving to right to face 3s. Repeat with 3s, 2s &amp; 1s to end with 1s in centre</w:t>
      </w:r>
    </w:p>
    <w:p w:rsidR="00B11EB3" w:rsidRDefault="00B11EB3" w:rsidP="00B11EB3">
      <w:pPr>
        <w:pStyle w:val="DanceBody"/>
        <w:keepNext w:val="0"/>
        <w:rPr>
          <w:i/>
        </w:rPr>
      </w:pPr>
      <w:r w:rsidRPr="004314F9">
        <w:rPr>
          <w:i/>
        </w:rPr>
        <w:t xml:space="preserve">Note:  after bar 8 </w:t>
      </w:r>
      <w:r>
        <w:rPr>
          <w:i/>
        </w:rPr>
        <w:t xml:space="preserve">all </w:t>
      </w:r>
      <w:r w:rsidRPr="004314F9">
        <w:rPr>
          <w:i/>
        </w:rPr>
        <w:t xml:space="preserve">the </w:t>
      </w:r>
      <w:r>
        <w:rPr>
          <w:i/>
        </w:rPr>
        <w:t xml:space="preserve">subsequent </w:t>
      </w:r>
      <w:r w:rsidRPr="004314F9">
        <w:rPr>
          <w:i/>
        </w:rPr>
        <w:t>figure</w:t>
      </w:r>
      <w:r>
        <w:rPr>
          <w:i/>
        </w:rPr>
        <w:t>s start with 5M facing a Lady, 5L facing a Man</w:t>
      </w:r>
    </w:p>
    <w:p w:rsidR="00B11EB3" w:rsidRDefault="00B11EB3" w:rsidP="00B11EB3"/>
    <w:p w:rsidR="00B11EB3" w:rsidRDefault="00B11EB3" w:rsidP="00B11EB3">
      <w:pPr>
        <w:pStyle w:val="Minicrib"/>
      </w:pPr>
      <w:r>
        <w:t>WELCOME TO NOVA SCOTIA  (S8x32)  3C (4C set)</w:t>
      </w:r>
      <w:r>
        <w:tab/>
        <w:t>John Drewry  Bankhead Bk 5 &amp; Nova Scotia Collection 2017</w:t>
      </w:r>
    </w:p>
    <w:p w:rsidR="00B11EB3" w:rsidRDefault="00B11EB3" w:rsidP="00B11EB3">
      <w:pPr>
        <w:pStyle w:val="DanceBody"/>
      </w:pPr>
      <w:r>
        <w:t xml:space="preserve"> 1- 8</w:t>
      </w:r>
      <w:r>
        <w:tab/>
        <w:t>1L+3M 1/2 Turn &amp; Twirl to change pl</w:t>
      </w:r>
      <w:r w:rsidRPr="00BA6B4D">
        <w:rPr>
          <w:b/>
        </w:rPr>
        <w:t xml:space="preserve"> while </w:t>
      </w:r>
      <w:r>
        <w:t>partners cross &amp; cast behind 2s to change pl, 1M+3L 1/2 Turn &amp; Twirl</w:t>
      </w:r>
      <w:r w:rsidRPr="00BA6B4D">
        <w:rPr>
          <w:b/>
        </w:rPr>
        <w:t xml:space="preserve"> while </w:t>
      </w:r>
      <w:r>
        <w:t>ptnrs cross &amp; cast back to pl</w:t>
      </w:r>
    </w:p>
    <w:p w:rsidR="00B11EB3" w:rsidRDefault="00B11EB3" w:rsidP="00B11EB3">
      <w:pPr>
        <w:pStyle w:val="DanceBody"/>
      </w:pPr>
      <w:r>
        <w:t xml:space="preserve"> 9-16</w:t>
      </w:r>
      <w:r>
        <w:tab/>
        <w:t>1s &amp; 3s cast, meet in 2</w:t>
      </w:r>
      <w:r w:rsidRPr="00972EEB">
        <w:t>nd</w:t>
      </w:r>
      <w:r>
        <w:t xml:space="preserve"> place &amp; set</w:t>
      </w:r>
      <w:r w:rsidRPr="00BA6B4D">
        <w:rPr>
          <w:b/>
        </w:rPr>
        <w:t xml:space="preserve"> while </w:t>
      </w:r>
      <w:r>
        <w:t>2s petronella turn into middle &amp; set, 2s circle 3H round (Lady with 1s &amp; Man with 3s) ending 1s &amp; 3s BtoB facing 2L/2M</w:t>
      </w:r>
    </w:p>
    <w:p w:rsidR="00B11EB3" w:rsidRDefault="00B11EB3" w:rsidP="00B11EB3">
      <w:pPr>
        <w:pStyle w:val="DanceBody"/>
      </w:pPr>
      <w:r>
        <w:t>17-24</w:t>
      </w:r>
      <w:r>
        <w:tab/>
        <w:t>1s &amp; 3s dance up/down making an arch for 2s, 1s &amp; 3s turn inwards to face down/up &amp; set</w:t>
      </w:r>
      <w:r w:rsidRPr="00BA6B4D">
        <w:rPr>
          <w:b/>
        </w:rPr>
        <w:t xml:space="preserve"> while </w:t>
      </w:r>
      <w:r>
        <w:t>2s turn LH, 2s dance RH across (Lady with 2s &amp; Man with 3s) &amp; end in original places</w:t>
      </w:r>
    </w:p>
    <w:p w:rsidR="00B11EB3" w:rsidRDefault="00B11EB3" w:rsidP="00B11EB3">
      <w:pPr>
        <w:pStyle w:val="DanceBody"/>
        <w:keepNext w:val="0"/>
      </w:pPr>
      <w:r>
        <w:t>25-32</w:t>
      </w:r>
      <w:r>
        <w:tab/>
        <w:t>1s+2s facing on sides 1/2 turn 2H, set facing partners &amp; dance RH across</w:t>
      </w:r>
    </w:p>
    <w:p w:rsidR="00B11EB3" w:rsidRDefault="00B11EB3" w:rsidP="00B11EB3"/>
    <w:p w:rsidR="00B11EB3" w:rsidRDefault="00B11EB3" w:rsidP="00B11EB3">
      <w:pPr>
        <w:pStyle w:val="Minicrib"/>
      </w:pPr>
      <w:r>
        <w:t>WELCOME TO QUEEN'S CROSS  (S4x48)  4C set</w:t>
      </w:r>
      <w:r>
        <w:tab/>
        <w:t>Fanny P Kyd  Aberdeen Coll</w:t>
      </w:r>
    </w:p>
    <w:p w:rsidR="00B11EB3" w:rsidRDefault="00B11EB3" w:rsidP="00B11EB3">
      <w:pPr>
        <w:pStyle w:val="DanceBody"/>
      </w:pPr>
      <w:r>
        <w:t xml:space="preserve"> 1- 8</w:t>
      </w:r>
      <w:r>
        <w:tab/>
        <w:t>All dance RSh reels of 4 on sides</w:t>
      </w:r>
    </w:p>
    <w:p w:rsidR="00B11EB3" w:rsidRDefault="00B11EB3" w:rsidP="00B11EB3">
      <w:pPr>
        <w:pStyle w:val="DanceBody"/>
      </w:pPr>
      <w:r>
        <w:t xml:space="preserve"> 9-16</w:t>
      </w:r>
      <w:r>
        <w:tab/>
        <w:t>1s+2s</w:t>
      </w:r>
      <w:r w:rsidRPr="007F0D5A">
        <w:rPr>
          <w:b/>
        </w:rPr>
        <w:t xml:space="preserve"> also </w:t>
      </w:r>
      <w:r>
        <w:t>3s+4s dance RH across &amp; LH back</w:t>
      </w:r>
    </w:p>
    <w:p w:rsidR="00B11EB3" w:rsidRDefault="00B11EB3" w:rsidP="00B11EB3">
      <w:pPr>
        <w:pStyle w:val="DanceBody"/>
      </w:pPr>
      <w:r>
        <w:t>17-20</w:t>
      </w:r>
      <w:r>
        <w:tab/>
        <w:t>All advance 2 steps &amp; retire 2 steps</w:t>
      </w:r>
    </w:p>
    <w:p w:rsidR="00B11EB3" w:rsidRDefault="00B11EB3" w:rsidP="00B11EB3">
      <w:pPr>
        <w:pStyle w:val="DanceBody"/>
      </w:pPr>
      <w:r>
        <w:t>21-24</w:t>
      </w:r>
      <w:r>
        <w:tab/>
        <w:t>1M+2L</w:t>
      </w:r>
      <w:r w:rsidRPr="007F0D5A">
        <w:rPr>
          <w:b/>
        </w:rPr>
        <w:t xml:space="preserve"> also </w:t>
      </w:r>
      <w:r>
        <w:t>1L+2M turn RH (1s pass RSh to turn 2s on sides), 1s turn LH in centre</w:t>
      </w:r>
    </w:p>
    <w:p w:rsidR="00B11EB3" w:rsidRDefault="00B11EB3" w:rsidP="00B11EB3">
      <w:pPr>
        <w:pStyle w:val="DanceBody"/>
      </w:pPr>
      <w:r>
        <w:t>25-32</w:t>
      </w:r>
      <w:r>
        <w:tab/>
        <w:t>1s repeat bars 21-24 with 3s, then with 4s. 1s end in 4th place own side, 2s+3s+4s step up bars 31-32</w:t>
      </w:r>
    </w:p>
    <w:p w:rsidR="00B11EB3" w:rsidRDefault="00B11EB3" w:rsidP="00B11EB3">
      <w:pPr>
        <w:pStyle w:val="DanceBody"/>
      </w:pPr>
      <w:r>
        <w:t>33-40</w:t>
      </w:r>
      <w:r>
        <w:tab/>
        <w:t>All turn partners 2H (4 bars), 2s+3s</w:t>
      </w:r>
      <w:r w:rsidRPr="007F0D5A">
        <w:rPr>
          <w:b/>
        </w:rPr>
        <w:t xml:space="preserve"> also </w:t>
      </w:r>
      <w:r>
        <w:t>4s+1s circle 4H round to left into…</w:t>
      </w:r>
    </w:p>
    <w:p w:rsidR="00B11EB3" w:rsidRDefault="00B11EB3" w:rsidP="00B11EB3">
      <w:pPr>
        <w:pStyle w:val="DanceBody"/>
        <w:keepNext w:val="0"/>
      </w:pPr>
      <w:r>
        <w:t>41-48</w:t>
      </w:r>
      <w:r>
        <w:tab/>
        <w:t>All circle 8H round to left to end 2 3 4 1</w:t>
      </w:r>
    </w:p>
    <w:p w:rsidR="00B11EB3" w:rsidRDefault="00B11EB3" w:rsidP="00B11EB3"/>
    <w:p w:rsidR="00B11EB3" w:rsidRDefault="00B11EB3" w:rsidP="00B11EB3">
      <w:pPr>
        <w:pStyle w:val="Minicrib"/>
      </w:pPr>
      <w:r>
        <w:t>WELCOME TO SKYE  (J4x32)  4C set</w:t>
      </w:r>
      <w:r>
        <w:tab/>
        <w:t>Isla Henderson  Skye Coll 1</w:t>
      </w:r>
    </w:p>
    <w:p w:rsidR="00B11EB3" w:rsidRDefault="00B11EB3" w:rsidP="00B11EB3">
      <w:pPr>
        <w:pStyle w:val="DanceBody"/>
      </w:pPr>
      <w:r>
        <w:t xml:space="preserve"> 1- 4</w:t>
      </w:r>
      <w:r>
        <w:tab/>
        <w:t>All set, 1L+2L</w:t>
      </w:r>
      <w:r w:rsidRPr="007F0D5A">
        <w:rPr>
          <w:b/>
        </w:rPr>
        <w:t xml:space="preserve"> also </w:t>
      </w:r>
      <w:r>
        <w:t>3M+4M change places RH on sides</w:t>
      </w:r>
      <w:r w:rsidRPr="00BA6B4D">
        <w:rPr>
          <w:b/>
        </w:rPr>
        <w:t xml:space="preserve"> while </w:t>
      </w:r>
      <w:r>
        <w:t>1M+2M</w:t>
      </w:r>
      <w:r w:rsidRPr="007F0D5A">
        <w:rPr>
          <w:b/>
        </w:rPr>
        <w:t xml:space="preserve"> also </w:t>
      </w:r>
      <w:r>
        <w:t>3L+4L change places LH</w:t>
      </w:r>
    </w:p>
    <w:p w:rsidR="00B11EB3" w:rsidRDefault="00B11EB3" w:rsidP="00B11EB3">
      <w:pPr>
        <w:pStyle w:val="DanceBody"/>
      </w:pPr>
      <w:r>
        <w:t xml:space="preserve"> 5- 8</w:t>
      </w:r>
      <w:r>
        <w:tab/>
        <w:t>1s+4s set (right) to each other &amp; set (left) to partner; 1s+4s cross to opp sides, Ladies dancing between Men. 1s face up, 4s face down</w:t>
      </w:r>
    </w:p>
    <w:p w:rsidR="00B11EB3" w:rsidRDefault="00B11EB3" w:rsidP="00B11EB3">
      <w:pPr>
        <w:pStyle w:val="DanceBody"/>
      </w:pPr>
      <w:r>
        <w:t xml:space="preserve"> 9-16</w:t>
      </w:r>
      <w:r>
        <w:tab/>
        <w:t>All dance RSh reels of 4 on sides</w:t>
      </w:r>
    </w:p>
    <w:p w:rsidR="00B11EB3" w:rsidRDefault="00B11EB3" w:rsidP="00B11EB3">
      <w:pPr>
        <w:pStyle w:val="DanceBody"/>
      </w:pPr>
      <w:r>
        <w:t>17-24</w:t>
      </w:r>
      <w:r>
        <w:tab/>
        <w:t>1s &amp; 4s set &amp; Petronella-in-tandem into centre, set &amp; Petronella-in-tandem onto sides. 2 4 1 3</w:t>
      </w:r>
    </w:p>
    <w:p w:rsidR="00B11EB3" w:rsidRDefault="00B11EB3" w:rsidP="00B11EB3">
      <w:pPr>
        <w:pStyle w:val="DanceBody"/>
        <w:keepNext w:val="0"/>
      </w:pPr>
      <w:r>
        <w:t>25-32</w:t>
      </w:r>
      <w:r>
        <w:tab/>
        <w:t>All circle 8H round &amp; back.  2 4 1 3</w:t>
      </w:r>
    </w:p>
    <w:p w:rsidR="00B11EB3" w:rsidRDefault="00B11EB3" w:rsidP="00B11EB3"/>
    <w:p w:rsidR="00B11EB3" w:rsidRDefault="00B11EB3" w:rsidP="00B11EB3">
      <w:pPr>
        <w:pStyle w:val="Minicrib"/>
      </w:pPr>
      <w:r>
        <w:t>WELCOME TO THE ATHOLL  (J8x32)  3C (4C set)</w:t>
      </w:r>
      <w:r>
        <w:tab/>
        <w:t>Rhoda Purcell  Atholl 60th Anniversary</w:t>
      </w:r>
    </w:p>
    <w:p w:rsidR="00B11EB3" w:rsidRDefault="00B11EB3" w:rsidP="00B11EB3">
      <w:pPr>
        <w:pStyle w:val="DanceBody"/>
      </w:pPr>
      <w:r>
        <w:t xml:space="preserve"> 1- 8</w:t>
      </w:r>
      <w:r>
        <w:tab/>
        <w:t>1s turn RH &amp; cast (2s step up 3-4); 1s turn 1.1/2 RH to face 1st corners</w:t>
      </w:r>
    </w:p>
    <w:p w:rsidR="00B11EB3" w:rsidRDefault="00B11EB3" w:rsidP="00B11EB3">
      <w:pPr>
        <w:pStyle w:val="DanceBody"/>
      </w:pPr>
      <w:r>
        <w:t xml:space="preserve"> 9-16</w:t>
      </w:r>
      <w:r>
        <w:tab/>
        <w:t>2s+1s+3s dance reels of 3 across (1s &amp; 1st corners pass RSh to begin). 1s end facing 1st corners</w:t>
      </w:r>
    </w:p>
    <w:p w:rsidR="00B11EB3" w:rsidRDefault="00B11EB3" w:rsidP="00B11EB3">
      <w:pPr>
        <w:pStyle w:val="DanceBody"/>
      </w:pPr>
      <w:r>
        <w:t>17-20</w:t>
      </w:r>
      <w:r>
        <w:tab/>
        <w:t>1s dance Corner Pass+Turn with 1st corners, pull back RSh, end BtoB 1L facing up, 1M facing down</w:t>
      </w:r>
    </w:p>
    <w:p w:rsidR="00B11EB3" w:rsidRDefault="00B11EB3" w:rsidP="00B11EB3">
      <w:pPr>
        <w:pStyle w:val="DanceBody"/>
      </w:pPr>
      <w:r>
        <w:t>21-24</w:t>
      </w:r>
      <w:r>
        <w:tab/>
        <w:t>1s dance Corner Pass+Turn with 4th corners, 1s ending in 2nd place own side</w:t>
      </w:r>
    </w:p>
    <w:p w:rsidR="00B11EB3" w:rsidRDefault="00B11EB3" w:rsidP="00B11EB3">
      <w:pPr>
        <w:pStyle w:val="DanceBody"/>
        <w:keepNext w:val="0"/>
      </w:pPr>
      <w:r>
        <w:t>25-32</w:t>
      </w:r>
      <w:r>
        <w:tab/>
        <w:t>2s+1s+3s circle 6H hands round to left for 6 slip steps (3 bars), pivot (pull back LSh) and circle 6H back to right. 2 1 3</w:t>
      </w:r>
    </w:p>
    <w:p w:rsidR="00B11EB3" w:rsidRDefault="00B11EB3" w:rsidP="00B11EB3"/>
    <w:p w:rsidR="00B11EB3" w:rsidRDefault="00B11EB3" w:rsidP="00B11EB3">
      <w:pPr>
        <w:pStyle w:val="Minicrib"/>
      </w:pPr>
      <w:r>
        <w:t>WELCOME TO THE BALL (J8x32)  3C (4C set)</w:t>
      </w:r>
      <w:r>
        <w:tab/>
        <w:t>A Campbell  West Toronto Ball Jigs</w:t>
      </w:r>
    </w:p>
    <w:p w:rsidR="00B11EB3" w:rsidRDefault="00B11EB3" w:rsidP="00B11EB3">
      <w:pPr>
        <w:pStyle w:val="DanceBody"/>
      </w:pPr>
      <w:r>
        <w:t xml:space="preserve"> 1- 8</w:t>
      </w:r>
      <w:r>
        <w:tab/>
        <w:t>1s cross RH &amp; cast 1 place, 1s turn LH 1.1/4 times to Man facing up &amp; lady down</w:t>
      </w:r>
    </w:p>
    <w:p w:rsidR="00B11EB3" w:rsidRDefault="00B11EB3" w:rsidP="00B11EB3">
      <w:pPr>
        <w:pStyle w:val="DanceBody"/>
      </w:pPr>
      <w:r>
        <w:t xml:space="preserve"> 9-16</w:t>
      </w:r>
      <w:r>
        <w:tab/>
        <w:t>1s dance RH across (1M with 2s &amp; 1L with 3s), 1s turn LH 1.1/2 times to Lady facing up &amp; Man down</w:t>
      </w:r>
    </w:p>
    <w:p w:rsidR="00B11EB3" w:rsidRDefault="00B11EB3" w:rsidP="00B11EB3">
      <w:pPr>
        <w:pStyle w:val="DanceBody"/>
      </w:pPr>
      <w:r>
        <w:t>17-24</w:t>
      </w:r>
      <w:r>
        <w:tab/>
        <w:t>1s dance RH across (1L with 2s &amp; 1M with 3s), 1s turn LH 1.1/2 times to face 2</w:t>
      </w:r>
      <w:r w:rsidRPr="00972EEB">
        <w:t>nd</w:t>
      </w:r>
      <w:r>
        <w:t xml:space="preserve"> corners</w:t>
      </w:r>
    </w:p>
    <w:p w:rsidR="00B11EB3" w:rsidRDefault="00B11EB3" w:rsidP="00B11EB3">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B11EB3" w:rsidRDefault="00B11EB3" w:rsidP="00B11EB3"/>
    <w:p w:rsidR="00B11EB3" w:rsidRDefault="00B11EB3" w:rsidP="00B11EB3">
      <w:pPr>
        <w:pStyle w:val="Minicrib"/>
      </w:pPr>
      <w:r>
        <w:t>WELCOME TO THE DANCE  (J32)  Round the Room</w:t>
      </w:r>
      <w:r>
        <w:tab/>
        <w:t>Elinor Vandegrift  Let's All Dance</w:t>
      </w:r>
    </w:p>
    <w:p w:rsidR="00B11EB3" w:rsidRDefault="00B11EB3" w:rsidP="00B11EB3">
      <w:pPr>
        <w:pStyle w:val="DanceBody"/>
        <w:rPr>
          <w:b/>
          <w:bCs/>
        </w:rPr>
      </w:pPr>
      <w:r>
        <w:t>Round the Room Dance  2 facing 2</w:t>
      </w:r>
    </w:p>
    <w:p w:rsidR="00B11EB3" w:rsidRPr="0081621C" w:rsidRDefault="00B11EB3" w:rsidP="00B11EB3">
      <w:pPr>
        <w:pStyle w:val="DanceBody"/>
      </w:pPr>
      <w:r w:rsidRPr="000201F3">
        <w:rPr>
          <w:bCs/>
        </w:rPr>
        <w:t xml:space="preserve"> 1- 8</w:t>
      </w:r>
      <w:r w:rsidRPr="0081621C">
        <w:tab/>
        <w:t>All circle 4H round &amp; back</w:t>
      </w:r>
    </w:p>
    <w:p w:rsidR="00B11EB3" w:rsidRPr="0081621C" w:rsidRDefault="00B11EB3" w:rsidP="00B11EB3">
      <w:pPr>
        <w:pStyle w:val="DanceBody"/>
      </w:pPr>
      <w:r w:rsidRPr="000201F3">
        <w:t xml:space="preserve"> </w:t>
      </w:r>
      <w:r w:rsidRPr="000201F3">
        <w:rPr>
          <w:bCs/>
        </w:rPr>
        <w:t>9-16</w:t>
      </w:r>
      <w:r w:rsidRPr="0081621C">
        <w:rPr>
          <w:b/>
          <w:bCs/>
        </w:rPr>
        <w:tab/>
      </w:r>
      <w:r w:rsidRPr="0081621C">
        <w:t>All dance RH across &amp; LH back</w:t>
      </w:r>
    </w:p>
    <w:p w:rsidR="00B11EB3" w:rsidRPr="0081621C" w:rsidRDefault="00B11EB3" w:rsidP="00B11EB3">
      <w:pPr>
        <w:pStyle w:val="DanceBody"/>
      </w:pPr>
      <w:r w:rsidRPr="000201F3">
        <w:rPr>
          <w:bCs/>
        </w:rPr>
        <w:t>17-24</w:t>
      </w:r>
      <w:r w:rsidRPr="0081621C">
        <w:rPr>
          <w:b/>
          <w:bCs/>
        </w:rPr>
        <w:tab/>
      </w:r>
      <w:r w:rsidRPr="0081621C">
        <w:t>1M+2L</w:t>
      </w:r>
      <w:r w:rsidRPr="0081621C">
        <w:rPr>
          <w:b/>
        </w:rPr>
        <w:t xml:space="preserve"> also </w:t>
      </w:r>
      <w:r w:rsidRPr="0081621C">
        <w:t>1L+2M turn RH &amp; turn LH</w:t>
      </w:r>
    </w:p>
    <w:p w:rsidR="00B11EB3" w:rsidRDefault="00B11EB3" w:rsidP="00B11EB3">
      <w:pPr>
        <w:pStyle w:val="DanceBody"/>
        <w:keepNext w:val="0"/>
      </w:pPr>
      <w:r w:rsidRPr="000201F3">
        <w:rPr>
          <w:bCs/>
        </w:rPr>
        <w:t>25-32</w:t>
      </w:r>
      <w:r w:rsidRPr="0081621C">
        <w:rPr>
          <w:b/>
          <w:bCs/>
        </w:rPr>
        <w:tab/>
      </w:r>
      <w:r w:rsidRPr="0081621C">
        <w:t>1s+2s Adv+Ret, 1s</w:t>
      </w:r>
      <w:r w:rsidRPr="0081621C">
        <w:rPr>
          <w:b/>
        </w:rPr>
        <w:t xml:space="preserve"> also </w:t>
      </w:r>
      <w:r w:rsidRPr="0081621C">
        <w:t>2s advance &amp; pass RSh to meet the next couple</w:t>
      </w:r>
    </w:p>
    <w:p w:rsidR="00B11EB3" w:rsidRDefault="00B11EB3" w:rsidP="00B11EB3"/>
    <w:p w:rsidR="00B11EB3" w:rsidRDefault="00B11EB3" w:rsidP="00B11EB3">
      <w:pPr>
        <w:pStyle w:val="Minicrib"/>
      </w:pPr>
      <w:r>
        <w:t>WELCOME TO THE STAGGER INN (MEET AND GREET)  (R6x32)  Round the Room</w:t>
      </w:r>
      <w:r>
        <w:tab/>
        <w:t>Jill Burrows  Stagger Inn</w:t>
      </w:r>
    </w:p>
    <w:p w:rsidR="00B11EB3" w:rsidRPr="006268BE" w:rsidRDefault="00B11EB3" w:rsidP="00B11EB3">
      <w:pPr>
        <w:pStyle w:val="DanceBody"/>
      </w:pPr>
      <w:r w:rsidRPr="006268BE">
        <w:t>Round the Room dance, 2 facing 2</w:t>
      </w:r>
    </w:p>
    <w:p w:rsidR="00B11EB3" w:rsidRPr="006268BE" w:rsidRDefault="00B11EB3" w:rsidP="00B11EB3">
      <w:pPr>
        <w:pStyle w:val="DanceBody"/>
      </w:pPr>
      <w:r w:rsidRPr="006268BE">
        <w:t xml:space="preserve"> 1- 8</w:t>
      </w:r>
      <w:r w:rsidRPr="006268BE">
        <w:tab/>
        <w:t>1s+2s Adv+Ret NHJ with partner; circle 4H round to left</w:t>
      </w:r>
    </w:p>
    <w:p w:rsidR="00B11EB3" w:rsidRPr="006268BE" w:rsidRDefault="00B11EB3" w:rsidP="00B11EB3">
      <w:pPr>
        <w:pStyle w:val="DanceBody"/>
      </w:pPr>
      <w:r w:rsidRPr="006268BE">
        <w:t xml:space="preserve"> 9-16</w:t>
      </w:r>
      <w:r w:rsidRPr="006268BE">
        <w:tab/>
        <w:t>1s+2s dance R&amp;L (omit polite turn)</w:t>
      </w:r>
    </w:p>
    <w:p w:rsidR="00B11EB3" w:rsidRPr="006268BE" w:rsidRDefault="00B11EB3" w:rsidP="00B11EB3">
      <w:pPr>
        <w:pStyle w:val="DanceBody"/>
      </w:pPr>
      <w:r w:rsidRPr="006268BE">
        <w:t>17-24</w:t>
      </w:r>
      <w:r w:rsidRPr="006268BE">
        <w:tab/>
        <w:t>1s+2s dance RH across &amp; LH across back to place</w:t>
      </w:r>
    </w:p>
    <w:p w:rsidR="00B11EB3" w:rsidRPr="006268BE" w:rsidRDefault="00B11EB3" w:rsidP="00B11EB3">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B11EB3" w:rsidRDefault="00B11EB3" w:rsidP="00B11EB3"/>
    <w:p w:rsidR="00B11EB3" w:rsidRDefault="00B11EB3" w:rsidP="00B11EB3">
      <w:pPr>
        <w:pStyle w:val="Minicrib"/>
      </w:pPr>
      <w:r>
        <w:t>WELCOME TO WITNEY  (R8x40)  3C (4C set)</w:t>
      </w:r>
      <w:r>
        <w:tab/>
        <w:t>Frank Coutts  Cotswold Gateway Bk</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 to end facing own sides</w:t>
      </w:r>
    </w:p>
    <w:p w:rsidR="00B11EB3" w:rsidRDefault="00B11EB3" w:rsidP="00B11EB3">
      <w:pPr>
        <w:pStyle w:val="DanceBody"/>
      </w:pPr>
      <w:r>
        <w:t xml:space="preserve"> 9-16</w:t>
      </w:r>
      <w:r>
        <w:tab/>
        <w:t>1s dance Double Triangles ending with 1s 1/2 turning 1</w:t>
      </w:r>
      <w:r w:rsidRPr="00972EEB">
        <w:t>st</w:t>
      </w:r>
      <w:r>
        <w:t xml:space="preserve"> corners RH</w:t>
      </w:r>
    </w:p>
    <w:p w:rsidR="00B11EB3" w:rsidRDefault="00B11EB3" w:rsidP="00B11EB3">
      <w:pPr>
        <w:pStyle w:val="DanceBody"/>
      </w:pPr>
      <w:r>
        <w:t>17-24</w:t>
      </w:r>
      <w:r>
        <w:tab/>
        <w:t>1</w:t>
      </w:r>
      <w:r w:rsidRPr="00972EEB">
        <w:t>st</w:t>
      </w:r>
      <w:r>
        <w:t xml:space="preserve"> corners dance reels of 3 on sides (RSh to 1s to start)</w:t>
      </w:r>
    </w:p>
    <w:p w:rsidR="00B11EB3" w:rsidRDefault="00B11EB3" w:rsidP="00B11EB3">
      <w:pPr>
        <w:pStyle w:val="DanceBody"/>
      </w:pPr>
      <w:r>
        <w:t>25-32</w:t>
      </w:r>
      <w:r>
        <w:tab/>
        <w:t>1s dance RH across (1L with 2s &amp; 1M with 3s) until 1s meet in centre, 1s turn LH to Lady facing up &amp; Man down</w:t>
      </w:r>
      <w:r w:rsidRPr="00BA6B4D">
        <w:rPr>
          <w:b/>
        </w:rPr>
        <w:t xml:space="preserve"> while </w:t>
      </w:r>
      <w:r>
        <w:t>2s &amp; 3s 1/2 RH to own sides</w:t>
      </w:r>
    </w:p>
    <w:p w:rsidR="00B11EB3" w:rsidRDefault="00B11EB3" w:rsidP="00B11EB3">
      <w:pPr>
        <w:pStyle w:val="DanceBody"/>
        <w:keepNext w:val="0"/>
      </w:pPr>
      <w:r>
        <w:t>33-40</w:t>
      </w:r>
      <w:r>
        <w:tab/>
        <w:t>All set</w:t>
      </w:r>
      <w:r w:rsidRPr="00BA6B4D">
        <w:rPr>
          <w:b/>
        </w:rPr>
        <w:t xml:space="preserve"> </w:t>
      </w:r>
      <w:r>
        <w:rPr>
          <w:b/>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B11EB3" w:rsidRDefault="00B11EB3" w:rsidP="00B11EB3"/>
    <w:p w:rsidR="00B11EB3" w:rsidRDefault="00B11EB3" w:rsidP="00B11EB3">
      <w:pPr>
        <w:pStyle w:val="Minicrib"/>
      </w:pPr>
      <w:r>
        <w:t>WELL DONE BERNARD!!  (J8x32)  3C (4C set)</w:t>
      </w:r>
      <w:r>
        <w:tab/>
        <w:t>Catherine Shaw  Atlanta 40 Years</w:t>
      </w:r>
    </w:p>
    <w:p w:rsidR="00B11EB3" w:rsidRDefault="00B11EB3" w:rsidP="00B11EB3">
      <w:pPr>
        <w:pStyle w:val="DanceBody"/>
      </w:pPr>
      <w:r>
        <w:t xml:space="preserve"> 1- 8</w:t>
      </w:r>
      <w:r>
        <w:tab/>
        <w:t>1s dance in, cast to 2</w:t>
      </w:r>
      <w:r w:rsidRPr="00972EEB">
        <w:t>nd</w:t>
      </w:r>
      <w:r>
        <w:t xml:space="preserve"> place (2s step up), 1s dance in, cast to meet below 3s</w:t>
      </w:r>
    </w:p>
    <w:p w:rsidR="00B11EB3" w:rsidRDefault="00B11EB3" w:rsidP="00B11EB3">
      <w:pPr>
        <w:pStyle w:val="DanceBody"/>
      </w:pPr>
      <w:r>
        <w:t xml:space="preserve"> 9-16</w:t>
      </w:r>
      <w:r>
        <w:tab/>
        <w:t>1s lead up (LH)  to end BtoB (Lady facing up &amp; Man down) &amp; dance Crown Triangles &amp; end facing 1</w:t>
      </w:r>
      <w:r w:rsidRPr="00972EEB">
        <w:t>st</w:t>
      </w:r>
      <w:r>
        <w:t xml:space="preserve"> corners</w:t>
      </w:r>
    </w:p>
    <w:p w:rsidR="00B11EB3" w:rsidRPr="00687897" w:rsidRDefault="00B11EB3" w:rsidP="00B11EB3">
      <w:pPr>
        <w:pStyle w:val="DanceBody"/>
      </w:pPr>
      <w:r>
        <w:t>17-24</w:t>
      </w:r>
      <w:r>
        <w:tab/>
        <w:t>1s</w:t>
      </w:r>
      <w:r w:rsidRPr="007F0D5A">
        <w:rPr>
          <w:b/>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WELL DONE JACK  (J8x32)  3C (4C set)</w:t>
      </w:r>
      <w:r>
        <w:tab/>
        <w:t>RSCDS Bk 29</w:t>
      </w:r>
    </w:p>
    <w:p w:rsidR="00B11EB3" w:rsidRDefault="00B11EB3" w:rsidP="00B11EB3">
      <w:pPr>
        <w:pStyle w:val="DanceBody"/>
      </w:pPr>
      <w:r>
        <w:t xml:space="preserve"> 1- 8</w:t>
      </w:r>
      <w:r>
        <w:tab/>
        <w:t>1s &amp; 2s dance DoSiDo &amp; turn partners RH 1.1/2 times</w:t>
      </w:r>
    </w:p>
    <w:p w:rsidR="00B11EB3" w:rsidRDefault="00B11EB3" w:rsidP="00B11EB3">
      <w:pPr>
        <w:pStyle w:val="DanceBody"/>
      </w:pPr>
      <w:r>
        <w:t xml:space="preserve"> 9-16</w:t>
      </w:r>
      <w:r>
        <w:tab/>
        <w:t>1s &amp; 2s dance DoSiDo &amp; dance 1/2 R&amp;L</w:t>
      </w:r>
    </w:p>
    <w:p w:rsidR="00B11EB3" w:rsidRDefault="00B11EB3" w:rsidP="00B11EB3">
      <w:pPr>
        <w:pStyle w:val="DanceBody"/>
      </w:pPr>
      <w:r>
        <w:t>17-24</w:t>
      </w:r>
      <w:r>
        <w:tab/>
        <w:t>2s+1s+3s set twice &amp; turn partners RH</w:t>
      </w:r>
    </w:p>
    <w:p w:rsidR="00B11EB3" w:rsidRDefault="00B11EB3" w:rsidP="00B11EB3">
      <w:pPr>
        <w:pStyle w:val="DanceBody"/>
        <w:keepNext w:val="0"/>
      </w:pPr>
      <w:r>
        <w:t>25-32</w:t>
      </w:r>
      <w:r>
        <w:tab/>
        <w:t>1s dance down below 3s, cast up behind 3s, dance up between 2s &amp; cast to 2</w:t>
      </w:r>
      <w:r w:rsidRPr="00972EEB">
        <w:t>nd</w:t>
      </w:r>
      <w:r>
        <w:t xml:space="preserve"> place</w:t>
      </w:r>
    </w:p>
    <w:p w:rsidR="00B11EB3" w:rsidRDefault="00B11EB3" w:rsidP="00B11EB3"/>
    <w:p w:rsidR="00B11EB3" w:rsidRDefault="00B11EB3" w:rsidP="00B11EB3">
      <w:pPr>
        <w:pStyle w:val="Minicrib"/>
      </w:pPr>
      <w:r>
        <w:t>WELL KENT  (S3x32)  3C set</w:t>
      </w:r>
      <w:r>
        <w:tab/>
        <w:t>Roy Goldring  A Reel for Alice</w:t>
      </w:r>
    </w:p>
    <w:p w:rsidR="00B11EB3" w:rsidRDefault="00B11EB3" w:rsidP="00B11EB3">
      <w:pPr>
        <w:pStyle w:val="DanceBody"/>
      </w:pPr>
      <w:r>
        <w:t xml:space="preserve"> 1- 8</w:t>
      </w:r>
      <w:r>
        <w:tab/>
        <w:t>1L+2M change places RH &amp; dance reel of 3 on opposite sides (RSh to partner to start)</w:t>
      </w:r>
    </w:p>
    <w:p w:rsidR="00B11EB3" w:rsidRDefault="00B11EB3" w:rsidP="00B11EB3">
      <w:pPr>
        <w:pStyle w:val="DanceBody"/>
      </w:pPr>
      <w:r>
        <w:t xml:space="preserve"> 9-16</w:t>
      </w:r>
      <w:r>
        <w:tab/>
        <w:t>1M+2L change places LH &amp; dance reel of 3 on opposite sides (1s LSh to 2s to start)</w:t>
      </w:r>
    </w:p>
    <w:p w:rsidR="00B11EB3" w:rsidRDefault="00B11EB3" w:rsidP="00B11EB3">
      <w:pPr>
        <w:pStyle w:val="DanceBody"/>
      </w:pPr>
      <w:r>
        <w:t>17-20</w:t>
      </w:r>
      <w:r>
        <w:tab/>
        <w:t>2s+1s set &amp; 1/2 turn partners 2H to face down in middle</w:t>
      </w:r>
    </w:p>
    <w:p w:rsidR="00B11EB3" w:rsidRDefault="00B11EB3" w:rsidP="00B11EB3">
      <w:pPr>
        <w:pStyle w:val="DanceBody"/>
      </w:pPr>
      <w:r>
        <w:t>21-24</w:t>
      </w:r>
      <w:r>
        <w:tab/>
        <w:t>1s followed by 2s dance down below 3s &amp; cast up own sides ending with 1s curving in to face down in middle &amp; 2s to top</w:t>
      </w:r>
    </w:p>
    <w:p w:rsidR="00B11EB3" w:rsidRDefault="00B11EB3" w:rsidP="00B11EB3">
      <w:pPr>
        <w:pStyle w:val="DanceBody"/>
        <w:keepNext w:val="0"/>
      </w:pPr>
      <w:r>
        <w:t>25-32</w:t>
      </w:r>
      <w:r>
        <w:tab/>
        <w:t>1L dances LH across with 2L+3L</w:t>
      </w:r>
      <w:r>
        <w:rPr>
          <w:b/>
        </w:rPr>
        <w:t xml:space="preserve"> while </w:t>
      </w:r>
      <w:r>
        <w:t>1M dances RH across with 2M+3M, 1s turn 3s on sides with nearer hand 1.1/2 times</w:t>
      </w:r>
    </w:p>
    <w:p w:rsidR="00B11EB3" w:rsidRDefault="00B11EB3" w:rsidP="00B11EB3"/>
    <w:p w:rsidR="00B11EB3" w:rsidRDefault="00B11EB3" w:rsidP="00B11EB3">
      <w:pPr>
        <w:pStyle w:val="Minicrib"/>
      </w:pPr>
      <w:r>
        <w:t>WELL MET IN PARIS  (R8x32)  3C (4C set)</w:t>
      </w:r>
      <w:r>
        <w:tab/>
        <w:t>Terry Glasspool</w:t>
      </w:r>
    </w:p>
    <w:p w:rsidR="00B11EB3" w:rsidRDefault="00B11EB3" w:rsidP="00B11EB3">
      <w:pPr>
        <w:pStyle w:val="DanceBody"/>
      </w:pPr>
      <w:r>
        <w:t xml:space="preserve"> 1- 8</w:t>
      </w:r>
      <w:r>
        <w:tab/>
        <w:t>1s set &amp; dance 1/2 Fig of 8 round 2s, turn RH to end 1L facing 1</w:t>
      </w:r>
      <w:r w:rsidRPr="00972EEB">
        <w:t>st</w:t>
      </w:r>
      <w:r>
        <w:t xml:space="preserve"> pl Mens side with partner behind her</w:t>
      </w:r>
      <w:r w:rsidRPr="00BA6B4D">
        <w:rPr>
          <w:b/>
        </w:rPr>
        <w:t xml:space="preserve"> while </w:t>
      </w:r>
      <w:r>
        <w:t>2s wait 2 bars, set, cross RH &amp; cast up</w:t>
      </w:r>
    </w:p>
    <w:p w:rsidR="00B11EB3" w:rsidRDefault="00B11EB3" w:rsidP="00B11EB3">
      <w:pPr>
        <w:pStyle w:val="DanceBody"/>
      </w:pPr>
      <w:r>
        <w:t xml:space="preserve"> 9-16</w:t>
      </w:r>
      <w:r>
        <w:tab/>
        <w:t>1s dance alternating tandem reel with 2s giving RSh to 2L (1</w:t>
      </w:r>
      <w:r w:rsidRPr="00972EEB">
        <w:t>st</w:t>
      </w:r>
      <w:r>
        <w:t xml:space="preserve"> place Mens side) &amp; end dancing down the middle</w:t>
      </w:r>
    </w:p>
    <w:p w:rsidR="00B11EB3" w:rsidRDefault="00B11EB3" w:rsidP="00B11EB3">
      <w:pPr>
        <w:pStyle w:val="DanceBody"/>
      </w:pPr>
      <w:r>
        <w:t>17-24</w:t>
      </w:r>
      <w:r>
        <w:tab/>
        <w:t>1s dance reflection reels on sides dancing between 3s to start</w:t>
      </w:r>
      <w:r w:rsidRPr="00BA6B4D">
        <w:rPr>
          <w:b/>
        </w:rPr>
        <w:t xml:space="preserve"> while </w:t>
      </w:r>
      <w:r>
        <w:t>2s cross over at top &amp; reel on own side, 2s+3s end BtoB facing own sides</w:t>
      </w:r>
    </w:p>
    <w:p w:rsidR="00B11EB3" w:rsidRDefault="00B11EB3" w:rsidP="00B11EB3">
      <w:pPr>
        <w:pStyle w:val="DanceBody"/>
      </w:pPr>
      <w:r>
        <w:t>25-28</w:t>
      </w:r>
      <w:r>
        <w:tab/>
        <w:t>2s+1s+3s set (Inverted Triangle formation), 1s PdB in</w:t>
      </w:r>
      <w:r w:rsidRPr="00BA6B4D">
        <w:rPr>
          <w:b/>
        </w:rPr>
        <w:t xml:space="preserve"> while </w:t>
      </w:r>
      <w:r>
        <w:t>2s+3s PdB out all turning R about into normal Double Triangles</w:t>
      </w:r>
    </w:p>
    <w:p w:rsidR="00B11EB3" w:rsidRDefault="00B11EB3" w:rsidP="00B11EB3">
      <w:pPr>
        <w:pStyle w:val="DanceBody"/>
        <w:keepNext w:val="0"/>
      </w:pPr>
      <w:r>
        <w:t>29-32</w:t>
      </w:r>
      <w:r>
        <w:tab/>
        <w:t>All dance 1/2 Double Triangles &amp; 1s ending 2</w:t>
      </w:r>
      <w:r w:rsidRPr="00972EEB">
        <w:t>nd</w:t>
      </w:r>
      <w:r>
        <w:t xml:space="preserve"> place own sides</w:t>
      </w:r>
    </w:p>
    <w:p w:rsidR="00B11EB3" w:rsidRDefault="00B11EB3" w:rsidP="00B11EB3"/>
    <w:p w:rsidR="00B11EB3" w:rsidRDefault="00B11EB3" w:rsidP="00B11EB3">
      <w:pPr>
        <w:pStyle w:val="Minicrib"/>
      </w:pPr>
      <w:r>
        <w:t>WELL MIXED  (R1x88)  Sq.Set</w:t>
      </w:r>
      <w:r>
        <w:tab/>
        <w:t>Ewen Rennie  Aurora 2nd Bk</w:t>
      </w:r>
    </w:p>
    <w:p w:rsidR="00B11EB3" w:rsidRPr="00B172F7" w:rsidRDefault="00B11EB3" w:rsidP="00B11EB3">
      <w:pPr>
        <w:pStyle w:val="DanceBody"/>
      </w:pPr>
      <w:r w:rsidRPr="00B172F7">
        <w:t xml:space="preserve"> 1- 8</w:t>
      </w:r>
      <w:r w:rsidRPr="00B172F7">
        <w:tab/>
        <w:t>All set to partners, turn RH, set to corners &amp; turn corners LH</w:t>
      </w:r>
    </w:p>
    <w:p w:rsidR="00B11EB3" w:rsidRPr="00B172F7" w:rsidRDefault="00B11EB3" w:rsidP="00B11EB3">
      <w:pPr>
        <w:pStyle w:val="DanceBody"/>
      </w:pPr>
      <w:r w:rsidRPr="00B172F7">
        <w:t xml:space="preserve"> 9-16</w:t>
      </w:r>
      <w:r w:rsidRPr="00B172F7">
        <w:tab/>
        <w:t>Men dance RSh round partner into RH across in centre finishing in places</w:t>
      </w:r>
    </w:p>
    <w:p w:rsidR="00B11EB3" w:rsidRPr="00B172F7" w:rsidRDefault="00B11EB3" w:rsidP="00B11EB3">
      <w:pPr>
        <w:pStyle w:val="DanceBody"/>
      </w:pPr>
      <w:r w:rsidRPr="00B172F7">
        <w:t>17-24</w:t>
      </w:r>
      <w:r w:rsidRPr="00B172F7">
        <w:tab/>
        <w:t>Ladies dance LSh round partner into LH across in centre finishing in places</w:t>
      </w:r>
    </w:p>
    <w:p w:rsidR="00B11EB3" w:rsidRPr="00B172F7" w:rsidRDefault="00B11EB3" w:rsidP="00B11EB3">
      <w:pPr>
        <w:pStyle w:val="DanceBody"/>
      </w:pPr>
      <w:r w:rsidRPr="00B172F7">
        <w:t>25-32</w:t>
      </w:r>
      <w:r w:rsidRPr="00B172F7">
        <w:tab/>
        <w:t>Men dance LSH round corners into LH across in centre finishing in places</w:t>
      </w:r>
    </w:p>
    <w:p w:rsidR="00B11EB3" w:rsidRPr="00B172F7" w:rsidRDefault="00B11EB3" w:rsidP="00B11EB3">
      <w:pPr>
        <w:pStyle w:val="DanceBody"/>
      </w:pPr>
      <w:r w:rsidRPr="00B172F7">
        <w:t>33-40</w:t>
      </w:r>
      <w:r w:rsidRPr="00B172F7">
        <w:tab/>
        <w:t>Ladies dance RSH round corners into RH across in centre finishing in places facing out</w:t>
      </w:r>
    </w:p>
    <w:p w:rsidR="00B11EB3" w:rsidRPr="00B172F7" w:rsidRDefault="00B11EB3" w:rsidP="00B11EB3">
      <w:pPr>
        <w:pStyle w:val="DanceBody"/>
      </w:pPr>
      <w:r w:rsidRPr="00B172F7">
        <w:t>41- 56</w:t>
      </w:r>
      <w:r w:rsidRPr="00B172F7">
        <w:tab/>
        <w:t>All dance Schiehallion Reels (16 bars)</w:t>
      </w:r>
    </w:p>
    <w:p w:rsidR="00B11EB3" w:rsidRPr="00B172F7" w:rsidRDefault="00B11EB3" w:rsidP="00B11EB3">
      <w:pPr>
        <w:pStyle w:val="DanceBody"/>
      </w:pPr>
      <w:r w:rsidRPr="00B172F7">
        <w:t>57-64</w:t>
      </w:r>
      <w:r w:rsidRPr="00B172F7">
        <w:tab/>
        <w:t>1s+3s dance R&amp;L</w:t>
      </w:r>
    </w:p>
    <w:p w:rsidR="00B11EB3" w:rsidRPr="00B172F7" w:rsidRDefault="00B11EB3" w:rsidP="00B11EB3">
      <w:pPr>
        <w:pStyle w:val="DanceBody"/>
      </w:pPr>
      <w:r w:rsidRPr="00B172F7">
        <w:t>65-72</w:t>
      </w:r>
      <w:r w:rsidRPr="00B172F7">
        <w:tab/>
        <w:t>2s+4s dance R&amp;L</w:t>
      </w:r>
    </w:p>
    <w:p w:rsidR="00B11EB3" w:rsidRPr="00B172F7" w:rsidRDefault="00B11EB3" w:rsidP="00B11EB3">
      <w:pPr>
        <w:pStyle w:val="DanceBody"/>
        <w:keepNext w:val="0"/>
      </w:pPr>
      <w:r w:rsidRPr="00B172F7">
        <w:t>73-88</w:t>
      </w:r>
      <w:r w:rsidRPr="00B172F7">
        <w:tab/>
        <w:t>All dance Grand Chain then turn partner RH (or birl)</w:t>
      </w:r>
    </w:p>
    <w:p w:rsidR="00B11EB3" w:rsidRDefault="00B11EB3" w:rsidP="00B11EB3"/>
    <w:p w:rsidR="00B11EB3" w:rsidRDefault="00B11EB3" w:rsidP="00B11EB3">
      <w:pPr>
        <w:pStyle w:val="Minicrib"/>
      </w:pPr>
      <w:r>
        <w:t>WELLBRAE  (S4x32)  4C Set</w:t>
      </w:r>
      <w:r>
        <w:tab/>
        <w:t>John Drewry  Cherry Blossom Bk</w:t>
      </w:r>
    </w:p>
    <w:p w:rsidR="00B11EB3" w:rsidRDefault="00B11EB3" w:rsidP="00B11EB3">
      <w:pPr>
        <w:pStyle w:val="DanceBody"/>
      </w:pPr>
      <w:r>
        <w:t>3s &amp; 4s start on opp sides</w:t>
      </w:r>
    </w:p>
    <w:p w:rsidR="00B11EB3" w:rsidRDefault="00B11EB3" w:rsidP="00B11EB3">
      <w:pPr>
        <w:pStyle w:val="DanceBody"/>
      </w:pPr>
      <w:r>
        <w:t xml:space="preserve"> 1- 8</w:t>
      </w:r>
      <w:r>
        <w:tab/>
        <w:t>1s+2s</w:t>
      </w:r>
      <w:r w:rsidRPr="007F0D5A">
        <w:rPr>
          <w:b/>
        </w:rPr>
        <w:t xml:space="preserve"> also </w:t>
      </w:r>
      <w:r>
        <w:t>3s+4s circle 4H round to left, 1s+2s</w:t>
      </w:r>
      <w:r w:rsidRPr="007F0D5A">
        <w:rPr>
          <w:b/>
        </w:rPr>
        <w:t xml:space="preserve"> also </w:t>
      </w:r>
      <w:r>
        <w:t>3s+4s set to each other on sides &amp; 2M+3L dance out Men's side &amp; cast to ends</w:t>
      </w:r>
      <w:r w:rsidRPr="00BA6B4D">
        <w:rPr>
          <w:b/>
        </w:rPr>
        <w:t xml:space="preserve"> while </w:t>
      </w:r>
      <w:r>
        <w:t>2L+3M dance out Ladies side &amp; cast to ends</w:t>
      </w:r>
      <w:r w:rsidRPr="00BA6B4D">
        <w:rPr>
          <w:b/>
        </w:rPr>
        <w:t xml:space="preserve"> while </w:t>
      </w:r>
      <w:r>
        <w:t>1s+4s dance down/up &amp; out to sides.  2 1 (4)(3)</w:t>
      </w:r>
    </w:p>
    <w:p w:rsidR="00B11EB3" w:rsidRDefault="00B11EB3" w:rsidP="00B11EB3">
      <w:pPr>
        <w:pStyle w:val="DanceBody"/>
      </w:pPr>
      <w:r>
        <w:t xml:space="preserve"> 9-16</w:t>
      </w:r>
      <w:r>
        <w:tab/>
        <w:t>2s+1s</w:t>
      </w:r>
      <w:r w:rsidRPr="007F0D5A">
        <w:rPr>
          <w:b/>
        </w:rPr>
        <w:t xml:space="preserve"> also </w:t>
      </w:r>
      <w:r>
        <w:t>4s+3s dance double Fig of 8  across (2s &amp; 3s crossing down/up to start) &amp; 1s+4s end with 1/2 turn RH on sides.  2 (4) 1 (3)</w:t>
      </w:r>
    </w:p>
    <w:p w:rsidR="00B11EB3" w:rsidRDefault="00B11EB3" w:rsidP="00B11EB3">
      <w:pPr>
        <w:pStyle w:val="DanceBody"/>
      </w:pPr>
      <w:r>
        <w:t>17-24</w:t>
      </w:r>
      <w:r>
        <w:tab/>
        <w:t>All dance Grand Chain</w:t>
      </w:r>
    </w:p>
    <w:p w:rsidR="00B11EB3" w:rsidRDefault="00B11EB3" w:rsidP="00B11EB3">
      <w:pPr>
        <w:pStyle w:val="DanceBody"/>
        <w:keepNext w:val="0"/>
      </w:pPr>
      <w:r>
        <w:t>25-32</w:t>
      </w:r>
      <w:r>
        <w:tab/>
        <w:t>4s &amp; 1s dance out ends &amp; cast in 1 place, 4s &amp; 1s turn partners 1.1/2 times 2H to end 2 4(1)(3)</w:t>
      </w:r>
    </w:p>
    <w:p w:rsidR="00B11EB3" w:rsidRDefault="00B11EB3" w:rsidP="00B11EB3"/>
    <w:p w:rsidR="00B11EB3" w:rsidRDefault="00B11EB3" w:rsidP="00B11EB3">
      <w:pPr>
        <w:pStyle w:val="Minicrib"/>
      </w:pPr>
      <w:r>
        <w:t>WELLINGTON STREET  (R8x32)  3C (4C set)</w:t>
      </w:r>
      <w:r>
        <w:tab/>
        <w:t>M Oughton  Silver Coll</w:t>
      </w:r>
    </w:p>
    <w:p w:rsidR="00B11EB3" w:rsidRDefault="00B11EB3" w:rsidP="00B11EB3">
      <w:pPr>
        <w:pStyle w:val="DanceBody"/>
      </w:pPr>
      <w:r>
        <w:t xml:space="preserve"> 1- 8</w:t>
      </w:r>
      <w:r>
        <w:tab/>
        <w:t>1L+2L 1/2 turn LH</w:t>
      </w:r>
      <w:r w:rsidRPr="00BA6B4D">
        <w:rPr>
          <w:b/>
        </w:rPr>
        <w:t xml:space="preserve"> while </w:t>
      </w:r>
      <w:r>
        <w:t>1M+2M 1/2 turn RH, 1L+3L 1/2 turn RH</w:t>
      </w:r>
      <w:r w:rsidRPr="00BA6B4D">
        <w:rPr>
          <w:b/>
        </w:rPr>
        <w:t xml:space="preserve"> while </w:t>
      </w:r>
      <w:r>
        <w:t>1M+3M 1/2 turn LH, 1s dance to top &amp; cast to 2</w:t>
      </w:r>
      <w:r w:rsidRPr="00972EEB">
        <w:t>nd</w:t>
      </w:r>
      <w:r>
        <w:t xml:space="preserve"> place</w:t>
      </w:r>
    </w:p>
    <w:p w:rsidR="00B11EB3" w:rsidRDefault="00B11EB3" w:rsidP="00B11EB3">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B11EB3" w:rsidRDefault="00B11EB3" w:rsidP="00B11EB3">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B11EB3" w:rsidRDefault="00B11EB3" w:rsidP="00B11EB3">
      <w:pPr>
        <w:pStyle w:val="DanceBody"/>
        <w:keepNext w:val="0"/>
      </w:pPr>
      <w:r>
        <w:t>25-32</w:t>
      </w:r>
      <w:r>
        <w:tab/>
        <w:t>1s dance reels of 3 on sides (RSh to 2</w:t>
      </w:r>
      <w:r w:rsidRPr="00972EEB">
        <w:t>nd</w:t>
      </w:r>
      <w:r>
        <w:t xml:space="preserve"> corner) &amp; cross RH to 2</w:t>
      </w:r>
      <w:r w:rsidRPr="00972EEB">
        <w:t>nd</w:t>
      </w:r>
      <w:r>
        <w:t xml:space="preserve"> places</w:t>
      </w:r>
    </w:p>
    <w:p w:rsidR="00B11EB3" w:rsidRDefault="00B11EB3" w:rsidP="00B11EB3"/>
    <w:p w:rsidR="00B11EB3" w:rsidRDefault="00B11EB3" w:rsidP="00B11EB3">
      <w:pPr>
        <w:pStyle w:val="Minicrib"/>
      </w:pPr>
      <w:r>
        <w:t>THE WELLINGTONIA REEL  (R8x32)  3C (4C set)</w:t>
      </w:r>
      <w:r>
        <w:tab/>
        <w:t>Mervyn Short  12 SCD by Mervyn Short</w:t>
      </w:r>
    </w:p>
    <w:p w:rsidR="00B11EB3" w:rsidRDefault="00B11EB3" w:rsidP="00B11EB3">
      <w:pPr>
        <w:pStyle w:val="DanceBody"/>
      </w:pPr>
      <w:r>
        <w:t xml:space="preserve"> 1- 8</w:t>
      </w:r>
      <w:r>
        <w:tab/>
        <w:t>1s+2s Set+Link, 1M faces out.  1M followed by 1L casts up, dances down middle to face 3M, 1L faces 2M</w:t>
      </w:r>
    </w:p>
    <w:p w:rsidR="00B11EB3" w:rsidRDefault="00B11EB3" w:rsidP="00B11EB3">
      <w:pPr>
        <w:pStyle w:val="DanceBody"/>
      </w:pPr>
      <w:r>
        <w:t xml:space="preserve"> 9-16</w:t>
      </w:r>
      <w:r>
        <w:tab/>
        <w:t>1M+3s &amp; 1L+2s dance reels of 3 across (1M+3M and 1L+2M pass RSh to start)</w:t>
      </w:r>
    </w:p>
    <w:p w:rsidR="00B11EB3" w:rsidRDefault="00B11EB3" w:rsidP="00B11EB3">
      <w:pPr>
        <w:pStyle w:val="DanceBody"/>
      </w:pPr>
      <w:r>
        <w:t>17-24</w:t>
      </w:r>
      <w:r>
        <w:tab/>
        <w:t>1M+3M &amp; 1L+2M turn RH, 1M+3L &amp; 1L+2L turn LH to finish 1M facing down between 3s &amp; 1L facing down between 2s.</w:t>
      </w:r>
    </w:p>
    <w:p w:rsidR="00B11EB3" w:rsidRDefault="00B11EB3" w:rsidP="00B11EB3">
      <w:pPr>
        <w:pStyle w:val="DanceBody"/>
        <w:keepNext w:val="0"/>
      </w:pPr>
      <w:r>
        <w:t>25-32</w:t>
      </w:r>
      <w:r>
        <w:tab/>
        <w:t>1M followed by 1L casts up men's side &amp; dances across to 2nd place opp sides &amp; 1s turn 1.1/2 RH to 2nd place own sides</w:t>
      </w:r>
    </w:p>
    <w:p w:rsidR="00B11EB3" w:rsidRDefault="00B11EB3" w:rsidP="00B11EB3"/>
    <w:p w:rsidR="00B11EB3" w:rsidRDefault="00B11EB3" w:rsidP="00B11EB3">
      <w:pPr>
        <w:pStyle w:val="Minicrib"/>
      </w:pPr>
      <w:r>
        <w:t>THE WELLMEADOW  (S3x32)  3C Triangular set</w:t>
      </w:r>
      <w:r>
        <w:tab/>
        <w:t>John Reeves  Peterborough 2000 Collection</w:t>
      </w:r>
    </w:p>
    <w:p w:rsidR="00B11EB3" w:rsidRPr="00C72C13" w:rsidRDefault="00B11EB3" w:rsidP="00B11EB3">
      <w:pPr>
        <w:pStyle w:val="DanceBody"/>
      </w:pPr>
      <w:r w:rsidRPr="00C72C13">
        <w:t xml:space="preserve"> 1- 8</w:t>
      </w:r>
      <w:r w:rsidRPr="00C72C13">
        <w:tab/>
        <w:t>1s lead up out of the set (2 bars), face each other &amp; set; 1s lead back to place, face each other &amp; set</w:t>
      </w:r>
    </w:p>
    <w:p w:rsidR="00B11EB3" w:rsidRPr="00C72C13" w:rsidRDefault="00B11EB3" w:rsidP="00B11EB3">
      <w:pPr>
        <w:pStyle w:val="DanceBody"/>
      </w:pPr>
      <w:r w:rsidRPr="00C72C13">
        <w:t xml:space="preserve"> 9-10</w:t>
      </w:r>
      <w:r w:rsidRPr="00C72C13">
        <w:tab/>
        <w:t>All 3 couples turn RH to finish Men facing in, Ladies facing out</w:t>
      </w:r>
    </w:p>
    <w:p w:rsidR="00B11EB3" w:rsidRPr="00C72C13" w:rsidRDefault="00B11EB3" w:rsidP="00B11EB3">
      <w:pPr>
        <w:pStyle w:val="DanceBody"/>
      </w:pPr>
      <w:r w:rsidRPr="00C72C13">
        <w:t>11-22</w:t>
      </w:r>
      <w:r w:rsidRPr="00C72C13">
        <w:tab/>
        <w:t>All dance 12 bars of Schiehallion reels back to place</w:t>
      </w:r>
    </w:p>
    <w:p w:rsidR="00B11EB3" w:rsidRPr="00C72C13" w:rsidRDefault="00B11EB3" w:rsidP="00B11EB3">
      <w:pPr>
        <w:pStyle w:val="DanceBody"/>
      </w:pPr>
      <w:r w:rsidRPr="00C72C13">
        <w:t>23-24</w:t>
      </w:r>
      <w:r w:rsidRPr="00C72C13">
        <w:tab/>
        <w:t>All 3 couples turn partner 2H to face in (2 bars)</w:t>
      </w:r>
    </w:p>
    <w:p w:rsidR="00B11EB3" w:rsidRDefault="00B11EB3" w:rsidP="00B11EB3">
      <w:pPr>
        <w:pStyle w:val="DanceBody"/>
      </w:pPr>
      <w:r w:rsidRPr="00C72C13">
        <w:t>25-26</w:t>
      </w:r>
      <w:r w:rsidRPr="00C72C13">
        <w:tab/>
        <w:t>All 3 couples set.</w:t>
      </w:r>
    </w:p>
    <w:p w:rsidR="00B11EB3" w:rsidRPr="00C72C13" w:rsidRDefault="00B11EB3" w:rsidP="00B11EB3">
      <w:pPr>
        <w:pStyle w:val="DanceBody"/>
      </w:pPr>
      <w:r w:rsidRPr="00C72C13">
        <w:t>27-28</w:t>
      </w:r>
      <w:r w:rsidRPr="00C72C13">
        <w:tab/>
        <w:t>All circle 6H round to the left</w:t>
      </w:r>
    </w:p>
    <w:p w:rsidR="00B11EB3" w:rsidRPr="00C72C13" w:rsidRDefault="00B11EB3" w:rsidP="00B11EB3">
      <w:pPr>
        <w:pStyle w:val="DanceBody"/>
      </w:pPr>
      <w:r w:rsidRPr="00C72C13">
        <w:t>29-30</w:t>
      </w:r>
      <w:r w:rsidRPr="00C72C13">
        <w:tab/>
        <w:t>All turn partner 2H</w:t>
      </w:r>
    </w:p>
    <w:p w:rsidR="00B11EB3" w:rsidRPr="00C72C13" w:rsidRDefault="00B11EB3" w:rsidP="00B11EB3">
      <w:pPr>
        <w:pStyle w:val="DanceBody"/>
        <w:keepNext w:val="0"/>
      </w:pPr>
      <w:r w:rsidRPr="00C72C13">
        <w:t>31-32</w:t>
      </w:r>
      <w:r w:rsidRPr="00C72C13">
        <w:tab/>
        <w:t>All circle 6H round to the left to new positions (2 places round clockwise). 2 3 1</w:t>
      </w:r>
    </w:p>
    <w:p w:rsidR="00B11EB3" w:rsidRDefault="00B11EB3" w:rsidP="00B11EB3"/>
    <w:p w:rsidR="00B11EB3" w:rsidRDefault="00B11EB3" w:rsidP="00B11EB3">
      <w:pPr>
        <w:pStyle w:val="Minicrib"/>
      </w:pPr>
      <w:r>
        <w:t>WELLS HOUSE  (S8x32)  3C (4C set)</w:t>
      </w:r>
      <w:r>
        <w:tab/>
        <w:t>Roy Goldring  Wells House</w:t>
      </w:r>
    </w:p>
    <w:p w:rsidR="00B11EB3" w:rsidRDefault="00B11EB3" w:rsidP="00B11EB3">
      <w:pPr>
        <w:pStyle w:val="DanceBody"/>
      </w:pPr>
      <w:r>
        <w:t xml:space="preserve"> 1- 8</w:t>
      </w:r>
      <w:r>
        <w:tab/>
        <w:t>1s cross below 2s to opposite sides, set to 3s on sides, set to partner, set to 2s</w:t>
      </w:r>
    </w:p>
    <w:p w:rsidR="00B11EB3" w:rsidRDefault="00B11EB3" w:rsidP="00B11EB3">
      <w:pPr>
        <w:pStyle w:val="DanceBody"/>
      </w:pPr>
      <w:r>
        <w:t xml:space="preserve"> 9-16</w:t>
      </w:r>
      <w:r>
        <w:tab/>
        <w:t>2s+1s dance 1/2 double Fig of 8, 1s+3s dance 1/2 double Fig of 8</w:t>
      </w:r>
    </w:p>
    <w:p w:rsidR="00B11EB3" w:rsidRDefault="00B11EB3" w:rsidP="00B11EB3">
      <w:pPr>
        <w:pStyle w:val="DanceBody"/>
      </w:pPr>
      <w:r>
        <w:t>17-24</w:t>
      </w:r>
      <w:r>
        <w:tab/>
        <w:t>2s+1s+3s petronella into centre &amp; set, 2L followed by 1L+3L dance up to top &amp; dn own side</w:t>
      </w:r>
      <w:r w:rsidRPr="00BA6B4D">
        <w:rPr>
          <w:b/>
        </w:rPr>
        <w:t xml:space="preserve"> </w:t>
      </w:r>
      <w:r>
        <w:rPr>
          <w:b/>
        </w:rPr>
        <w:t xml:space="preserve">as </w:t>
      </w:r>
      <w:r>
        <w:t>3M followed by 1M+2M dance dn &amp; up own side</w:t>
      </w:r>
    </w:p>
    <w:p w:rsidR="00B11EB3" w:rsidRDefault="00B11EB3" w:rsidP="00B11EB3">
      <w:pPr>
        <w:pStyle w:val="DanceBody"/>
        <w:keepNext w:val="0"/>
      </w:pPr>
      <w:r>
        <w:t>25-32</w:t>
      </w:r>
      <w:r>
        <w:tab/>
        <w:t>3s+1s+2s dance the Knot</w:t>
      </w:r>
    </w:p>
    <w:p w:rsidR="00B11EB3" w:rsidRDefault="00B11EB3" w:rsidP="00B11EB3"/>
    <w:p w:rsidR="00B11EB3" w:rsidRDefault="00B11EB3" w:rsidP="00B11EB3">
      <w:pPr>
        <w:pStyle w:val="Minicrib"/>
      </w:pPr>
      <w:r>
        <w:t>THE WELLS OF DEE  (S4x32)  4C Set</w:t>
      </w:r>
      <w:r>
        <w:tab/>
        <w:t>John Drewry  Deeside Bk 1</w:t>
      </w:r>
    </w:p>
    <w:p w:rsidR="00B11EB3" w:rsidRDefault="00B11EB3" w:rsidP="00B11EB3">
      <w:pPr>
        <w:pStyle w:val="DanceBody"/>
      </w:pPr>
      <w:r>
        <w:t>3s &amp; 4s start on opp sides</w:t>
      </w:r>
    </w:p>
    <w:p w:rsidR="00B11EB3" w:rsidRDefault="00B11EB3" w:rsidP="00B11EB3">
      <w:pPr>
        <w:pStyle w:val="DanceBody"/>
      </w:pPr>
      <w:r>
        <w:t xml:space="preserve"> 1- 8</w:t>
      </w:r>
      <w:r>
        <w:tab/>
        <w:t>All set, 1s &amp; 4s cross RH</w:t>
      </w:r>
      <w:r w:rsidRPr="00BA6B4D">
        <w:rPr>
          <w:b/>
        </w:rPr>
        <w:t xml:space="preserve"> while </w:t>
      </w:r>
      <w:r>
        <w:t>2s+3s dance RH across 1/2 way, all set &amp; cross RH</w:t>
      </w:r>
    </w:p>
    <w:p w:rsidR="00B11EB3" w:rsidRDefault="00B11EB3" w:rsidP="00B11EB3">
      <w:pPr>
        <w:pStyle w:val="DanceBody"/>
      </w:pPr>
      <w:r>
        <w:t xml:space="preserve"> 9-16</w:t>
      </w:r>
      <w:r>
        <w:tab/>
        <w:t>All circle left for 2 bars, Men turn Lady behind 2H once round &amp; all circle left for 4 bars.  1 (3) 2 (4)</w:t>
      </w:r>
    </w:p>
    <w:p w:rsidR="00B11EB3" w:rsidRDefault="00B11EB3" w:rsidP="00B11EB3">
      <w:pPr>
        <w:pStyle w:val="DanceBody"/>
      </w:pPr>
      <w:r>
        <w:t>17-24</w:t>
      </w:r>
      <w:r>
        <w:tab/>
        <w:t>1s &amp; 3s turn 2H 1/2 way to face up, 1s cast 1 place on opposite sides</w:t>
      </w:r>
      <w:r w:rsidRPr="00BA6B4D">
        <w:rPr>
          <w:b/>
        </w:rPr>
        <w:t xml:space="preserve"> while </w:t>
      </w:r>
      <w:r>
        <w:t>3s dance up to top, 1s+2s dance RH across 1/2 way &amp; 1s cross down to bottom</w:t>
      </w:r>
      <w:r w:rsidRPr="00BA6B4D">
        <w:rPr>
          <w:b/>
        </w:rPr>
        <w:t xml:space="preserve"> while </w:t>
      </w:r>
      <w:r>
        <w:t>2s cross up to top.  2 3(4)(1)</w:t>
      </w:r>
    </w:p>
    <w:p w:rsidR="00B11EB3" w:rsidRDefault="00B11EB3" w:rsidP="00B11EB3">
      <w:pPr>
        <w:pStyle w:val="DanceBody"/>
        <w:keepNext w:val="0"/>
      </w:pPr>
      <w:r>
        <w:t>25-32</w:t>
      </w:r>
      <w:r>
        <w:tab/>
        <w:t>1s &amp; 2s cast into centre, dance RH across 1/2 way, 1M+2L lead out Men's side cross &amp; cast to ends &amp; cross over RH</w:t>
      </w:r>
      <w:r w:rsidRPr="00BA6B4D">
        <w:rPr>
          <w:b/>
        </w:rPr>
        <w:t xml:space="preserve"> while </w:t>
      </w:r>
      <w:r>
        <w:t>1L+2M dance similarly on Ladies side</w:t>
      </w:r>
      <w:r w:rsidRPr="00BA6B4D">
        <w:rPr>
          <w:b/>
        </w:rPr>
        <w:t xml:space="preserve"> while </w:t>
      </w:r>
      <w:r>
        <w:t>3s+4s dance towards each other &amp; turn 2H on sides.   2 3 (4)(1)</w:t>
      </w:r>
    </w:p>
    <w:p w:rsidR="00B11EB3" w:rsidRDefault="00B11EB3" w:rsidP="00B11EB3"/>
    <w:p w:rsidR="00B11EB3" w:rsidRDefault="00B11EB3" w:rsidP="00B11EB3">
      <w:pPr>
        <w:pStyle w:val="Minicrib"/>
      </w:pPr>
      <w:r>
        <w:t>WEMBLEY'S GEM  (S8x32)  3C (4C Set)</w:t>
      </w:r>
      <w:r>
        <w:tab/>
        <w:t>Patricia Hamilton</w:t>
      </w:r>
    </w:p>
    <w:p w:rsidR="00B11EB3" w:rsidRPr="00B1308B" w:rsidRDefault="00B11EB3" w:rsidP="00B11EB3">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B11EB3" w:rsidRDefault="00B11EB3" w:rsidP="00B11EB3">
      <w:pPr>
        <w:pStyle w:val="DanceBody"/>
      </w:pPr>
      <w:r>
        <w:t xml:space="preserve"> </w:t>
      </w:r>
      <w:r w:rsidRPr="00B1308B">
        <w:t>9-16</w:t>
      </w:r>
      <w:r>
        <w:tab/>
      </w:r>
      <w:r w:rsidRPr="00B1308B">
        <w:t>All dance parallel reels of 3 on side</w:t>
      </w:r>
      <w:r>
        <w:t>s (2s give RSh to 3s to start)</w:t>
      </w:r>
    </w:p>
    <w:p w:rsidR="00B11EB3" w:rsidRDefault="00B11EB3" w:rsidP="00B11EB3">
      <w:pPr>
        <w:pStyle w:val="DanceBody"/>
      </w:pPr>
      <w:r>
        <w:t>17-24</w:t>
      </w:r>
      <w:r>
        <w:tab/>
        <w:t>All dance Grand Chain with 2s+3s changing places on side</w:t>
      </w:r>
      <w:r w:rsidRPr="00BA6B4D">
        <w:rPr>
          <w:b/>
        </w:rPr>
        <w:t xml:space="preserve"> </w:t>
      </w:r>
      <w:r>
        <w:rPr>
          <w:b/>
        </w:rPr>
        <w:t xml:space="preserve">as </w:t>
      </w:r>
      <w:r>
        <w:t>1s cross to start</w:t>
      </w:r>
    </w:p>
    <w:p w:rsidR="00B11EB3" w:rsidRDefault="00B11EB3" w:rsidP="00B11EB3">
      <w:pPr>
        <w:pStyle w:val="DanceBody"/>
        <w:keepNext w:val="0"/>
      </w:pPr>
      <w:r>
        <w:t>25-32</w:t>
      </w:r>
      <w:r>
        <w:tab/>
        <w:t>1s lead up to top cross &amp; cast to 2</w:t>
      </w:r>
      <w:r w:rsidRPr="00972EEB">
        <w:t>nd</w:t>
      </w:r>
      <w:r>
        <w:t xml:space="preserve"> place opposite sides (3s+4s step down 27-28); 2s+1s+3s set &amp; cross RH</w:t>
      </w:r>
    </w:p>
    <w:p w:rsidR="00B11EB3" w:rsidRDefault="00B11EB3" w:rsidP="00B11EB3"/>
    <w:p w:rsidR="00B11EB3" w:rsidRDefault="00B11EB3" w:rsidP="00B11EB3">
      <w:pPr>
        <w:pStyle w:val="Minicrib"/>
      </w:pPr>
      <w:r>
        <w:t>WEMYSS PLACE HORNPIPE  (R8x32)  3C (4C set)</w:t>
      </w:r>
      <w:r>
        <w:tab/>
        <w:t>John Drewry  Summer Coll</w:t>
      </w:r>
    </w:p>
    <w:p w:rsidR="00B11EB3" w:rsidRDefault="00B11EB3" w:rsidP="00B11EB3">
      <w:pPr>
        <w:pStyle w:val="DanceBody"/>
      </w:pPr>
      <w:r>
        <w:t xml:space="preserve"> 1- 8</w:t>
      </w:r>
      <w:r>
        <w:tab/>
        <w:t>1s 1/2 turn RH moving down 1 place in centre (2s step up 1-2), 1s set, cross RH &amp; cast, 1M up, 1L down into centre (top/bottom)</w:t>
      </w:r>
    </w:p>
    <w:p w:rsidR="00B11EB3" w:rsidRDefault="00B11EB3" w:rsidP="00B11EB3">
      <w:pPr>
        <w:pStyle w:val="DanceBody"/>
      </w:pPr>
      <w:r>
        <w:t xml:space="preserve"> 9-12</w:t>
      </w:r>
      <w:r>
        <w:tab/>
        <w:t xml:space="preserve">1s cross RH up/down, cast to Right, 1M round 3M, 1L round 2L to 2nd place own side </w:t>
      </w:r>
      <w:r>
        <w:rPr>
          <w:b/>
        </w:rPr>
        <w:t>while</w:t>
      </w:r>
      <w:r>
        <w:t xml:space="preserve"> 2s &amp; 3s set, cross RH to face out  (2) 1 (3)</w:t>
      </w:r>
    </w:p>
    <w:p w:rsidR="00B11EB3" w:rsidRDefault="00B11EB3" w:rsidP="00B11EB3">
      <w:pPr>
        <w:pStyle w:val="DanceBody"/>
      </w:pPr>
      <w:r>
        <w:t>13-16</w:t>
      </w:r>
      <w:r>
        <w:tab/>
        <w:t>1/2 LSh reels of 3 on sides (1s pass 3rd corner LSh to start - 1M up, 1L down).  End 2s facing up, 3s down  (3) 1 (2)</w:t>
      </w:r>
    </w:p>
    <w:p w:rsidR="00B11EB3" w:rsidRDefault="00B11EB3" w:rsidP="00B11EB3">
      <w:pPr>
        <w:pStyle w:val="DanceBody"/>
      </w:pPr>
      <w:r>
        <w:t>17-20</w:t>
      </w:r>
      <w:r>
        <w:tab/>
        <w:t xml:space="preserve">1s cross RH, cast to Right round 1st corner pstn into centre facing up/down </w:t>
      </w:r>
      <w:r>
        <w:rPr>
          <w:b/>
        </w:rPr>
        <w:t>while</w:t>
      </w:r>
      <w:r>
        <w:t xml:space="preserve"> 3s set to 2s on side &amp; change places RH, 2s face up, 3s down</w:t>
      </w:r>
    </w:p>
    <w:p w:rsidR="00B11EB3" w:rsidRDefault="00B11EB3" w:rsidP="00B11EB3">
      <w:pPr>
        <w:pStyle w:val="DanceBody"/>
      </w:pPr>
      <w:r>
        <w:t>21-24</w:t>
      </w:r>
      <w:r>
        <w:tab/>
        <w:t>1/2 LSh reels of 3 across, 1L+2M &amp; 1M+3L pass LSh to start.  1s end LSh to LSh in centre, 1M facing up, 1L down, 2L &amp; 3M face out</w:t>
      </w:r>
    </w:p>
    <w:p w:rsidR="00B11EB3" w:rsidRDefault="00B11EB3" w:rsidP="00B11EB3">
      <w:pPr>
        <w:pStyle w:val="DanceBody"/>
        <w:keepNext w:val="0"/>
      </w:pPr>
      <w:r>
        <w:t>25-32</w:t>
      </w:r>
      <w:r>
        <w:tab/>
        <w:t>RH across, 1M+2L+3L (Ladies' side) 1L+2M+3M .  LH across, 1M+2s (at top), 1L+3s (at Bottom)   2 1 3</w:t>
      </w:r>
    </w:p>
    <w:p w:rsidR="00B11EB3" w:rsidRDefault="00B11EB3" w:rsidP="00B11EB3"/>
    <w:p w:rsidR="00B11EB3" w:rsidRDefault="00B11EB3" w:rsidP="00B11EB3">
      <w:pPr>
        <w:pStyle w:val="Minicrib"/>
      </w:pPr>
      <w:r>
        <w:t>WENDY'S WELCOME  (R8x32)  2C (4C set)</w:t>
      </w:r>
      <w:r>
        <w:tab/>
        <w:t>Martha Morrison Veranth  Wasatch Mountain Coll</w:t>
      </w:r>
    </w:p>
    <w:p w:rsidR="00B11EB3" w:rsidRDefault="00B11EB3" w:rsidP="00B11EB3">
      <w:pPr>
        <w:pStyle w:val="DanceBody"/>
      </w:pPr>
      <w:r>
        <w:t xml:space="preserve"> 1- 8</w:t>
      </w:r>
      <w:r>
        <w:tab/>
        <w:t>1s set, 1M casts (2M step up 3-4); 1s turn RH into prom hold on diagonal facing 2M</w:t>
      </w:r>
    </w:p>
    <w:p w:rsidR="00B11EB3" w:rsidRDefault="00B11EB3" w:rsidP="00B11EB3">
      <w:pPr>
        <w:pStyle w:val="DanceBody"/>
      </w:pPr>
      <w:r>
        <w:t xml:space="preserve"> 9-16</w:t>
      </w:r>
      <w:r>
        <w:tab/>
        <w:t>1s+2s dance 6 bar reel of 3 across (1s RSh to 2M). Bars 15-16 1s cast , 1M to left to 2nd place.1L to right to 1st place own sides</w:t>
      </w:r>
    </w:p>
    <w:p w:rsidR="00B11EB3" w:rsidRDefault="00B11EB3" w:rsidP="00B11EB3">
      <w:pPr>
        <w:pStyle w:val="DanceBody"/>
      </w:pPr>
      <w:r>
        <w:t>17-24</w:t>
      </w:r>
      <w:r>
        <w:tab/>
        <w:t>1s set, 1L casts (2L steps up 19-20); 1s turn RH</w:t>
      </w:r>
    </w:p>
    <w:p w:rsidR="00B11EB3" w:rsidRDefault="00B11EB3" w:rsidP="00B11EB3">
      <w:pPr>
        <w:pStyle w:val="DanceBody"/>
        <w:keepNext w:val="0"/>
      </w:pPr>
      <w:r>
        <w:t>25-32</w:t>
      </w:r>
      <w:r>
        <w:tab/>
        <w:t>1s+2s circle 4H round &amp; back</w:t>
      </w:r>
    </w:p>
    <w:p w:rsidR="00B11EB3" w:rsidRDefault="00B11EB3" w:rsidP="00B11EB3"/>
    <w:p w:rsidR="00B11EB3" w:rsidRDefault="00B11EB3" w:rsidP="00B11EB3">
      <w:pPr>
        <w:pStyle w:val="Minicrib"/>
      </w:pPr>
      <w:r>
        <w:t>WES CLINDINNING'S HORNPIPE  (R3x32) 3C Set</w:t>
      </w:r>
      <w:r>
        <w:tab/>
        <w:t>Melbourne Briscoe  rscds-twincities.org/annualball03.html#dance6</w:t>
      </w:r>
    </w:p>
    <w:p w:rsidR="00B11EB3" w:rsidRPr="000727AD" w:rsidRDefault="00B11EB3" w:rsidP="00B11EB3">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B11EB3" w:rsidRPr="000727AD" w:rsidRDefault="00B11EB3" w:rsidP="00B11EB3">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B11EB3" w:rsidRPr="000727AD" w:rsidRDefault="00B11EB3" w:rsidP="00B11EB3">
      <w:pPr>
        <w:pStyle w:val="DanceBody"/>
      </w:pPr>
      <w:r w:rsidRPr="000727AD">
        <w:t>17-24</w:t>
      </w:r>
      <w:r w:rsidRPr="000727AD">
        <w:tab/>
        <w:t xml:space="preserve">1s slip step down the middle &amp; back to end at top facing </w:t>
      </w:r>
      <w:r>
        <w:t>down</w:t>
      </w:r>
    </w:p>
    <w:p w:rsidR="00B11EB3" w:rsidRPr="000727AD" w:rsidRDefault="00B11EB3" w:rsidP="00B11EB3">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B11EB3" w:rsidRDefault="00B11EB3" w:rsidP="00B11EB3">
      <w:pPr>
        <w:pStyle w:val="DanceBody"/>
        <w:keepNext w:val="0"/>
      </w:pPr>
      <w:r>
        <w:tab/>
        <w:t>(A variation on "The Belfast Hornpipe" differing only in bars 25-32)</w:t>
      </w:r>
    </w:p>
    <w:p w:rsidR="00B11EB3" w:rsidRDefault="00B11EB3" w:rsidP="00B11EB3"/>
    <w:p w:rsidR="00B11EB3" w:rsidRDefault="00B11EB3" w:rsidP="00B11EB3">
      <w:pPr>
        <w:pStyle w:val="Minicrib"/>
      </w:pPr>
      <w:r>
        <w:t>WESLEY HARRY  (R8x32)  3C (4C set)</w:t>
      </w:r>
      <w:r>
        <w:tab/>
        <w:t>Angela Bulteel  Angela &amp; Tony's Dances Bk</w:t>
      </w:r>
    </w:p>
    <w:p w:rsidR="00B11EB3" w:rsidRDefault="00B11EB3" w:rsidP="00B11EB3">
      <w:pPr>
        <w:pStyle w:val="DanceBody"/>
      </w:pPr>
      <w:r>
        <w:t xml:space="preserve"> 1- 8</w:t>
      </w:r>
      <w:r>
        <w:tab/>
        <w:t>1s+2s dance 1/2 double Fig of 8 (1s cross down, 2s cast up), 1s+2s+3s dance 1/2 reels of 3 on sides (1s in/down, 2s out/up, 3s in/up to start)</w:t>
      </w:r>
    </w:p>
    <w:p w:rsidR="00B11EB3" w:rsidRDefault="00B11EB3" w:rsidP="00B11EB3">
      <w:pPr>
        <w:pStyle w:val="DanceBody"/>
      </w:pPr>
      <w:r>
        <w:t xml:space="preserve"> 9-16</w:t>
      </w:r>
      <w:r>
        <w:tab/>
        <w:t>2s+1s dance 1/2 double Fig of 8 (1s cross up, 2s cast down), 3s+2s+1s dance 1/2 reels of 3 on sides (1s in/up, 2s out/down, 3s in/down ).  1 2 3</w:t>
      </w:r>
    </w:p>
    <w:p w:rsidR="00B11EB3" w:rsidRDefault="00B11EB3" w:rsidP="00B11EB3">
      <w:pPr>
        <w:pStyle w:val="DanceBody"/>
      </w:pPr>
      <w:r>
        <w:t>17-24</w:t>
      </w:r>
      <w:r>
        <w:tab/>
        <w:t>2s continue reel dancing out/up to 1st place</w:t>
      </w:r>
      <w:r w:rsidRPr="00BA6B4D">
        <w:rPr>
          <w:b/>
        </w:rPr>
        <w:t xml:space="preserve"> while </w:t>
      </w:r>
      <w:r>
        <w:t>1s dance down to 2nd place BtoB facing own side (</w:t>
      </w:r>
      <w:r w:rsidRPr="00BD473E">
        <w:rPr>
          <w:b/>
        </w:rPr>
        <w:t xml:space="preserve">as </w:t>
      </w:r>
      <w:r>
        <w:t>double triangles) &amp; all set; 1s turn 3</w:t>
      </w:r>
      <w:r w:rsidRPr="00972EEB">
        <w:t>rd</w:t>
      </w:r>
      <w:r>
        <w:t xml:space="preserve"> corner RH to end 1M between 2s facing down &amp; 1L between 3s facing up &amp; all set</w:t>
      </w:r>
    </w:p>
    <w:p w:rsidR="00B11EB3" w:rsidRDefault="00B11EB3" w:rsidP="00B11EB3">
      <w:pPr>
        <w:pStyle w:val="DanceBody"/>
        <w:keepNext w:val="0"/>
      </w:pPr>
      <w:r>
        <w:t>25-32</w:t>
      </w:r>
      <w:r>
        <w:tab/>
        <w:t>1s pass RSh to face other couple (</w:t>
      </w:r>
      <w:r w:rsidRPr="00BD473E">
        <w:rPr>
          <w:b/>
        </w:rPr>
        <w:t xml:space="preserve">as </w:t>
      </w:r>
      <w:r>
        <w:t>double triangles) &amp; all set, turn 4</w:t>
      </w:r>
      <w:r w:rsidRPr="00972EEB">
        <w:t>th</w:t>
      </w:r>
      <w:r>
        <w:t xml:space="preserve"> corner RH to end 2</w:t>
      </w:r>
      <w:r w:rsidRPr="00972EEB">
        <w:t>nd</w:t>
      </w:r>
      <w:r>
        <w:t xml:space="preserve"> place own side &amp; all set. End 2 1 3</w:t>
      </w:r>
    </w:p>
    <w:p w:rsidR="00B11EB3" w:rsidRDefault="00B11EB3" w:rsidP="00B11EB3"/>
    <w:p w:rsidR="00B11EB3" w:rsidRDefault="00B11EB3" w:rsidP="00B11EB3">
      <w:pPr>
        <w:pStyle w:val="Minicrib"/>
        <w:rPr>
          <w:lang w:eastAsia="en-GB"/>
        </w:rPr>
      </w:pPr>
      <w:r>
        <w:rPr>
          <w:lang w:eastAsia="en-GB"/>
        </w:rPr>
        <w:t>THE WEST CAMEL REEL  (R8x32)  3C (4C Set)</w:t>
      </w:r>
      <w:r>
        <w:rPr>
          <w:lang w:eastAsia="en-GB"/>
        </w:rPr>
        <w:tab/>
        <w:t>M Bezzant</w:t>
      </w:r>
    </w:p>
    <w:p w:rsidR="00B11EB3" w:rsidRPr="003C120A" w:rsidRDefault="00B11EB3" w:rsidP="00B11EB3">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B11EB3" w:rsidRPr="003C120A" w:rsidRDefault="00B11EB3" w:rsidP="00B11EB3">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B11EB3" w:rsidRPr="003C120A" w:rsidRDefault="00B11EB3" w:rsidP="00B11EB3">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B11EB3" w:rsidRPr="003C120A" w:rsidRDefault="00B11EB3" w:rsidP="00B11EB3">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B11EB3" w:rsidRDefault="00B11EB3" w:rsidP="00B11EB3"/>
    <w:p w:rsidR="00B11EB3" w:rsidRDefault="00B11EB3" w:rsidP="00B11EB3">
      <w:pPr>
        <w:pStyle w:val="Minicrib"/>
      </w:pPr>
      <w:r>
        <w:t>WEST END STRATHSPEY  (S8x32)  2C (4C set)</w:t>
      </w:r>
      <w:r>
        <w:tab/>
        <w:t>Roy Goldring  G &amp; S Dances 2</w:t>
      </w:r>
    </w:p>
    <w:p w:rsidR="00B11EB3" w:rsidRDefault="00B11EB3" w:rsidP="00B11EB3">
      <w:pPr>
        <w:pStyle w:val="DanceBody"/>
      </w:pPr>
      <w:r>
        <w:t xml:space="preserve"> 1- 8</w:t>
      </w:r>
      <w:r>
        <w:tab/>
        <w:t>1M</w:t>
      </w:r>
      <w:r w:rsidRPr="007F0D5A">
        <w:rPr>
          <w:b/>
        </w:rPr>
        <w:t xml:space="preserve"> also </w:t>
      </w:r>
      <w:r>
        <w:t>2L dance across passing partner RSh &amp; cast to change places, 1s+2s petronella turn 1 place anticlockwise &amp; set (1s+2s on opp sides)</w:t>
      </w:r>
    </w:p>
    <w:p w:rsidR="00B11EB3" w:rsidRDefault="00B11EB3" w:rsidP="00B11EB3">
      <w:pPr>
        <w:pStyle w:val="DanceBody"/>
      </w:pPr>
      <w:r>
        <w:t xml:space="preserve"> 9-16</w:t>
      </w:r>
      <w:r>
        <w:tab/>
        <w:t>1L+2M repeat back to original places</w:t>
      </w:r>
    </w:p>
    <w:p w:rsidR="00B11EB3" w:rsidRDefault="00B11EB3" w:rsidP="00B11EB3">
      <w:pPr>
        <w:pStyle w:val="DanceBody"/>
      </w:pPr>
      <w:r>
        <w:t>17-24</w:t>
      </w:r>
      <w:r>
        <w:tab/>
        <w:t>1s+2s circle 4H round &amp; back</w:t>
      </w:r>
    </w:p>
    <w:p w:rsidR="00B11EB3" w:rsidRDefault="00B11EB3" w:rsidP="00B11EB3">
      <w:pPr>
        <w:pStyle w:val="DanceBody"/>
      </w:pPr>
      <w:r>
        <w:t>25-32</w:t>
      </w:r>
      <w:r>
        <w:tab/>
        <w:t>1s+2s dance the Tournee : -</w:t>
      </w:r>
    </w:p>
    <w:p w:rsidR="00B11EB3" w:rsidRDefault="00B11EB3" w:rsidP="00B11EB3">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B11EB3" w:rsidRDefault="00B11EB3" w:rsidP="00B11EB3"/>
    <w:p w:rsidR="00B11EB3" w:rsidRDefault="00B11EB3" w:rsidP="00B11EB3">
      <w:pPr>
        <w:pStyle w:val="Minicrib"/>
      </w:pPr>
      <w:r>
        <w:t>WEST HEAD  (J4x48)  4C Set</w:t>
      </w:r>
      <w:r>
        <w:tab/>
        <w:t>Brian Warren</w:t>
      </w:r>
    </w:p>
    <w:p w:rsidR="00B11EB3" w:rsidRPr="00E854A3" w:rsidRDefault="00B11EB3" w:rsidP="00B11EB3">
      <w:pPr>
        <w:pStyle w:val="DanceBody"/>
      </w:pPr>
      <w:r w:rsidRPr="00E854A3">
        <w:t xml:space="preserve"> 1- 8</w:t>
      </w:r>
      <w:r w:rsidRPr="00E854A3">
        <w:tab/>
        <w:t>2s+3s dance RH across once round &amp; face corners, all set &amp; 2s+3s 1/2 turn corners to change places</w:t>
      </w:r>
    </w:p>
    <w:p w:rsidR="00B11EB3" w:rsidRPr="00E854A3" w:rsidRDefault="00B11EB3" w:rsidP="00B11EB3">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B11EB3" w:rsidRPr="00E854A3" w:rsidRDefault="00B11EB3" w:rsidP="00B11EB3">
      <w:pPr>
        <w:pStyle w:val="DanceBody"/>
      </w:pPr>
      <w:r w:rsidRPr="00E854A3">
        <w:t>25-32</w:t>
      </w:r>
      <w:r w:rsidRPr="00E854A3">
        <w:tab/>
        <w:t>1s+4s dance RSh reel of 4 across (1M &amp; 4L end facing out)</w:t>
      </w:r>
    </w:p>
    <w:p w:rsidR="00B11EB3" w:rsidRPr="00E854A3" w:rsidRDefault="00B11EB3" w:rsidP="00B11EB3">
      <w:pPr>
        <w:pStyle w:val="DanceBody"/>
      </w:pPr>
      <w:r w:rsidRPr="00E854A3">
        <w:t>33-40</w:t>
      </w:r>
      <w:r w:rsidRPr="00E854A3">
        <w:tab/>
        <w:t>1M &amp; 4L followed by partners cast to left &amp; cross to original places</w:t>
      </w:r>
      <w:r w:rsidRPr="00E854A3">
        <w:rPr>
          <w:b/>
        </w:rPr>
        <w:t xml:space="preserve"> as </w:t>
      </w:r>
      <w:r w:rsidRPr="00E854A3">
        <w:t>2s &amp; 3s step down/up; all Adv+Ret</w:t>
      </w:r>
    </w:p>
    <w:p w:rsidR="00B11EB3" w:rsidRPr="00E854A3" w:rsidRDefault="00B11EB3" w:rsidP="00B11EB3">
      <w:pPr>
        <w:pStyle w:val="DanceBody"/>
        <w:keepNext w:val="0"/>
      </w:pPr>
      <w:r w:rsidRPr="00E854A3">
        <w:t>41-48</w:t>
      </w:r>
      <w:r w:rsidRPr="00E854A3">
        <w:tab/>
        <w:t>1s+2s dance 1/2 RH across, 1s+3s dance 1/2 RH across, 1s+4s dance 1/2 RH across &amp; all cross RH to own sides</w:t>
      </w:r>
    </w:p>
    <w:p w:rsidR="00B11EB3" w:rsidRDefault="00B11EB3" w:rsidP="00B11EB3"/>
    <w:p w:rsidR="00B11EB3" w:rsidRDefault="00B11EB3" w:rsidP="00B11EB3">
      <w:pPr>
        <w:pStyle w:val="Minicrib"/>
      </w:pPr>
      <w:r>
        <w:t>THE WEST HIGHLAND LINE  (R8x32)  3C (4C set)</w:t>
      </w:r>
      <w:r>
        <w:tab/>
        <w:t>Muriel A Johnstone+B Zobel  Blackadder Coll</w:t>
      </w:r>
    </w:p>
    <w:p w:rsidR="00B11EB3" w:rsidRDefault="00B11EB3" w:rsidP="00B11EB3">
      <w:pPr>
        <w:pStyle w:val="DanceBody"/>
      </w:pPr>
      <w:r>
        <w:t xml:space="preserve"> 1- 8</w:t>
      </w:r>
      <w:r>
        <w:tab/>
        <w:t>1s+2s turn RH &amp; 1s cast to 2</w:t>
      </w:r>
      <w:r w:rsidRPr="00972EEB">
        <w:t>nd</w:t>
      </w:r>
      <w:r>
        <w:t xml:space="preserve"> place</w:t>
      </w:r>
      <w:r w:rsidRPr="00BA6B4D">
        <w:rPr>
          <w:b/>
        </w:rPr>
        <w:t xml:space="preserve"> </w:t>
      </w:r>
      <w:r>
        <w:rPr>
          <w:b/>
        </w:rPr>
        <w:t xml:space="preserve">as </w:t>
      </w:r>
      <w:r>
        <w:t>2s lead up, 1s+3s turn RH &amp; 1s cast to 3</w:t>
      </w:r>
      <w:r w:rsidRPr="00972EEB">
        <w:t>rd</w:t>
      </w:r>
      <w:r>
        <w:t xml:space="preserve"> place</w:t>
      </w:r>
      <w:r w:rsidRPr="00BA6B4D">
        <w:rPr>
          <w:b/>
        </w:rPr>
        <w:t xml:space="preserve"> </w:t>
      </w:r>
      <w:r>
        <w:rPr>
          <w:b/>
        </w:rPr>
        <w:t xml:space="preserve">as </w:t>
      </w:r>
      <w:r>
        <w:t>3s lead up</w:t>
      </w:r>
    </w:p>
    <w:p w:rsidR="00B11EB3" w:rsidRDefault="00B11EB3" w:rsidP="00B11EB3">
      <w:pPr>
        <w:pStyle w:val="DanceBody"/>
      </w:pPr>
      <w:r>
        <w:t xml:space="preserve"> 9-16</w:t>
      </w:r>
      <w:r>
        <w:tab/>
        <w:t>2s+3s+1s dance reflection reels of 3 on sides (2s down between 3s to start) &amp; 1s end facing 1</w:t>
      </w:r>
      <w:r w:rsidRPr="00972EEB">
        <w:t>st</w:t>
      </w:r>
      <w:r>
        <w:t xml:space="preserve"> corners</w:t>
      </w:r>
      <w:r w:rsidRPr="00BA6B4D">
        <w:rPr>
          <w:b/>
        </w:rPr>
        <w:t xml:space="preserve"> </w:t>
      </w:r>
      <w:r>
        <w:rPr>
          <w:b/>
        </w:rPr>
        <w:t xml:space="preserve">as </w:t>
      </w:r>
      <w:r>
        <w:t>3s cast to 3</w:t>
      </w:r>
      <w:r w:rsidRPr="00972EEB">
        <w:t>rd</w:t>
      </w:r>
      <w:r>
        <w:t xml:space="preserve"> place</w:t>
      </w:r>
    </w:p>
    <w:p w:rsidR="00B11EB3" w:rsidRDefault="00B11EB3" w:rsidP="00B11EB3">
      <w:pPr>
        <w:pStyle w:val="DanceBody"/>
      </w:pPr>
      <w:r>
        <w:t>17-24</w:t>
      </w:r>
      <w:r>
        <w:tab/>
        <w:t>1s dance 'Hello-Goodbye' setting &amp; end BtoB (Man facing up, Lady down)</w:t>
      </w:r>
    </w:p>
    <w:p w:rsidR="00B11EB3" w:rsidRDefault="00B11EB3" w:rsidP="00B11EB3">
      <w:pPr>
        <w:pStyle w:val="DanceBody"/>
        <w:keepNext w:val="0"/>
      </w:pPr>
      <w:r>
        <w:t>25-32</w:t>
      </w:r>
      <w:r>
        <w:tab/>
        <w:t>1s dance reels of 3 across (RSh to 2</w:t>
      </w:r>
      <w:r w:rsidRPr="00972EEB">
        <w:t>nd</w:t>
      </w:r>
      <w:r>
        <w:t xml:space="preserve"> corner to start) &amp; 2s+1s+3s set</w:t>
      </w:r>
    </w:p>
    <w:p w:rsidR="00B11EB3" w:rsidRDefault="00B11EB3" w:rsidP="00B11EB3"/>
    <w:p w:rsidR="00B11EB3" w:rsidRDefault="00B11EB3" w:rsidP="00B11EB3">
      <w:pPr>
        <w:pStyle w:val="Minicrib"/>
      </w:pPr>
      <w:r>
        <w:t>THE WEST WYND  (S32)  Round the Room</w:t>
      </w:r>
      <w:r>
        <w:tab/>
        <w:t>Nan Lawson  The West Wynd</w:t>
      </w:r>
    </w:p>
    <w:p w:rsidR="00B11EB3" w:rsidRDefault="00B11EB3" w:rsidP="00B11EB3">
      <w:pPr>
        <w:pStyle w:val="DanceBody"/>
      </w:pPr>
      <w:r>
        <w:t>Round the Room - 2 face 2, 1s face clockwise, 2s face anticlockwise</w:t>
      </w:r>
    </w:p>
    <w:p w:rsidR="00B11EB3" w:rsidRDefault="00B11EB3" w:rsidP="00B11EB3">
      <w:pPr>
        <w:pStyle w:val="DanceBody"/>
      </w:pPr>
      <w:r>
        <w:t xml:space="preserve"> 1- 8</w:t>
      </w:r>
      <w:r>
        <w:tab/>
        <w:t>1s NHJ dance between 2s &amp; cast back to place; all circle 4H round to left</w:t>
      </w:r>
    </w:p>
    <w:p w:rsidR="00B11EB3" w:rsidRDefault="00B11EB3" w:rsidP="00B11EB3">
      <w:pPr>
        <w:pStyle w:val="DanceBody"/>
      </w:pPr>
      <w:r>
        <w:t xml:space="preserve"> 9-16</w:t>
      </w:r>
      <w:r>
        <w:tab/>
        <w:t>2s NHJ dance between 1s &amp; cast back to place; all circle 4H round to right</w:t>
      </w:r>
    </w:p>
    <w:p w:rsidR="00B11EB3" w:rsidRDefault="00B11EB3" w:rsidP="00B11EB3">
      <w:pPr>
        <w:pStyle w:val="DanceBody"/>
      </w:pPr>
      <w:r>
        <w:t>17-24</w:t>
      </w:r>
      <w:r>
        <w:tab/>
        <w:t>Ladies pull back RSh to turn about &amp; cross RH to change places; Men repeat, pulling back LSh &amp; crossing LH</w:t>
      </w:r>
    </w:p>
    <w:p w:rsidR="00B11EB3" w:rsidRDefault="00B11EB3" w:rsidP="00B11EB3">
      <w:pPr>
        <w:pStyle w:val="DanceBody"/>
        <w:keepNext w:val="0"/>
      </w:pPr>
      <w:r>
        <w:t>25-32</w:t>
      </w:r>
      <w:r>
        <w:tab/>
        <w:t>All Adv+Ret NHJ with partner; retain hands &amp; pass opposite couple LSh &amp; turn partner 2H opening out to face new couple</w:t>
      </w:r>
    </w:p>
    <w:p w:rsidR="00B11EB3" w:rsidRDefault="00B11EB3" w:rsidP="00B11EB3"/>
    <w:p w:rsidR="00B11EB3" w:rsidRDefault="00B11EB3" w:rsidP="00B11EB3">
      <w:pPr>
        <w:pStyle w:val="Minicrib"/>
      </w:pPr>
      <w:r>
        <w:t>WEST'S HORNPIPE  (R4x32)  4C set</w:t>
      </w:r>
      <w:r>
        <w:tab/>
        <w:t>5 Traditional SCDs 1965</w:t>
      </w:r>
    </w:p>
    <w:p w:rsidR="00B11EB3" w:rsidRDefault="00B11EB3" w:rsidP="00B11EB3">
      <w:pPr>
        <w:pStyle w:val="DanceBody"/>
      </w:pPr>
      <w:r>
        <w:t xml:space="preserve"> 1- 8</w:t>
      </w:r>
      <w:r>
        <w:tab/>
        <w:t>1s cross down &amp; dance reflection reels of 3 on opposite sides</w:t>
      </w:r>
    </w:p>
    <w:p w:rsidR="00B11EB3" w:rsidRDefault="00B11EB3" w:rsidP="00B11EB3">
      <w:pPr>
        <w:pStyle w:val="DanceBody"/>
      </w:pPr>
      <w:r>
        <w:t xml:space="preserve"> 9-16</w:t>
      </w:r>
      <w:r>
        <w:tab/>
        <w:t>1s cross down to dance reflection reels of 3 on own sides</w:t>
      </w:r>
    </w:p>
    <w:p w:rsidR="00B11EB3" w:rsidRDefault="00B11EB3" w:rsidP="00B11EB3">
      <w:pPr>
        <w:pStyle w:val="DanceBody"/>
      </w:pPr>
      <w:r>
        <w:t>17-24</w:t>
      </w:r>
      <w:r>
        <w:tab/>
        <w:t>1s lead down the middle &amp; back to top (1s end facing 2s diagonally)</w:t>
      </w:r>
    </w:p>
    <w:p w:rsidR="00B11EB3" w:rsidRDefault="00B11EB3" w:rsidP="00B11EB3">
      <w:pPr>
        <w:pStyle w:val="DanceBody"/>
        <w:keepNext w:val="0"/>
      </w:pPr>
      <w:r>
        <w:t>25-32</w:t>
      </w:r>
      <w:r>
        <w:tab/>
        <w:t>1s set to 2s &amp; dance down to 4</w:t>
      </w:r>
      <w:r w:rsidRPr="00972EEB">
        <w:t>th</w:t>
      </w:r>
      <w:r>
        <w:t xml:space="preserve"> place (2s+3s+4s step up 27-28), 4s+1s circle 4H round to left</w:t>
      </w:r>
    </w:p>
    <w:p w:rsidR="00B11EB3" w:rsidRDefault="00B11EB3" w:rsidP="00B11EB3"/>
    <w:p w:rsidR="00B11EB3" w:rsidRDefault="00B11EB3" w:rsidP="00B11EB3">
      <w:pPr>
        <w:pStyle w:val="Minicrib"/>
      </w:pPr>
      <w:r>
        <w:t>THE WESTMINSTER REEL  (R8x32)  2C (4C set)</w:t>
      </w:r>
      <w:r>
        <w:tab/>
        <w:t>Jeremy Hill  RSCDS Bk 45</w:t>
      </w:r>
    </w:p>
    <w:p w:rsidR="00B11EB3" w:rsidRPr="000D60D4" w:rsidRDefault="00B11EB3" w:rsidP="00B11EB3">
      <w:pPr>
        <w:pStyle w:val="DanceBody"/>
      </w:pPr>
      <w:r w:rsidRPr="000D60D4">
        <w:t xml:space="preserve"> 1- 8</w:t>
      </w:r>
      <w:r w:rsidRPr="000D60D4">
        <w:tab/>
        <w:t>1M+2L turn RH, 1L+2M turn RH 1.1/2 times end facing partner ready for diagonal reel of 4</w:t>
      </w:r>
    </w:p>
    <w:p w:rsidR="00B11EB3" w:rsidRPr="000D60D4" w:rsidRDefault="00B11EB3" w:rsidP="00B11EB3">
      <w:pPr>
        <w:pStyle w:val="DanceBody"/>
      </w:pPr>
      <w:r w:rsidRPr="000D60D4">
        <w:t xml:space="preserve"> 9-16</w:t>
      </w:r>
      <w:r w:rsidRPr="000D60D4">
        <w:tab/>
        <w:t>1s+2s dance diagonal reel of 4</w:t>
      </w:r>
      <w:r>
        <w:t>.</w:t>
      </w:r>
      <w:r w:rsidRPr="00246DAA">
        <w:t xml:space="preserve"> </w:t>
      </w:r>
      <w:r>
        <w:t>All end in original places</w:t>
      </w:r>
    </w:p>
    <w:p w:rsidR="00B11EB3" w:rsidRPr="000D60D4" w:rsidRDefault="00B11EB3" w:rsidP="00B11EB3">
      <w:pPr>
        <w:pStyle w:val="DanceBody"/>
      </w:pPr>
      <w:r w:rsidRPr="000D60D4">
        <w:t>17-24</w:t>
      </w:r>
      <w:r w:rsidRPr="000D60D4">
        <w:tab/>
        <w:t>1s+2s Set &amp; Rotate : -</w:t>
      </w:r>
    </w:p>
    <w:p w:rsidR="00B11EB3" w:rsidRPr="000D60D4" w:rsidRDefault="00B11EB3" w:rsidP="00B11EB3">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B11EB3" w:rsidRPr="000D60D4" w:rsidRDefault="00B11EB3" w:rsidP="00B11EB3">
      <w:pPr>
        <w:pStyle w:val="DanceBody"/>
        <w:keepNext w:val="0"/>
      </w:pPr>
      <w:r w:rsidRPr="000D60D4">
        <w:t>25-32</w:t>
      </w:r>
      <w:r w:rsidRPr="000D60D4">
        <w:tab/>
        <w:t>2s+1s dance R&amp;L</w:t>
      </w:r>
    </w:p>
    <w:p w:rsidR="00B11EB3" w:rsidRDefault="00B11EB3" w:rsidP="00B11EB3"/>
    <w:p w:rsidR="00B11EB3" w:rsidRDefault="00B11EB3" w:rsidP="00B11EB3">
      <w:pPr>
        <w:pStyle w:val="Minicrib"/>
      </w:pPr>
      <w:r>
        <w:t>WESTWARD BOUND  (J8x32)  3C (4C set)</w:t>
      </w:r>
      <w:r>
        <w:tab/>
        <w:t>Pat Charlton  Counting Sheep</w:t>
      </w:r>
    </w:p>
    <w:p w:rsidR="00B11EB3" w:rsidRDefault="00B11EB3" w:rsidP="00B11EB3">
      <w:pPr>
        <w:pStyle w:val="DanceBody"/>
      </w:pPr>
      <w:r>
        <w:t xml:space="preserve"> 1- 8</w:t>
      </w:r>
      <w:r>
        <w:tab/>
        <w:t>1s cross RH, cast (2s step up); 1s dance 1/2 Fig 8 (Man up round 2s, 1L down round 3s), 1s end facing 1st corners</w:t>
      </w:r>
    </w:p>
    <w:p w:rsidR="00B11EB3" w:rsidRDefault="00B11EB3" w:rsidP="00B11EB3">
      <w:pPr>
        <w:pStyle w:val="DanceBody"/>
      </w:pPr>
      <w:r>
        <w:t xml:space="preserve"> 9-16</w:t>
      </w:r>
      <w:r>
        <w:tab/>
        <w:t>1s dance 1/2 diag reel of 4 with 1st corners, turn LH to face 4th corners; 1s dance 1/2 diag reel of 4 with 4th corners, turn LH to face 3rd corners (pstn)</w:t>
      </w:r>
    </w:p>
    <w:p w:rsidR="00B11EB3" w:rsidRDefault="00B11EB3" w:rsidP="00B11EB3">
      <w:pPr>
        <w:pStyle w:val="DanceBody"/>
      </w:pPr>
      <w:r>
        <w:t>17-20</w:t>
      </w:r>
      <w:r>
        <w:tab/>
        <w:t>1M+3s (at top) &amp; 1L+2s (at bottom) dance RH across, 1s face 3rd corner (pstn)</w:t>
      </w:r>
    </w:p>
    <w:p w:rsidR="00B11EB3" w:rsidRDefault="00B11EB3" w:rsidP="00B11EB3">
      <w:pPr>
        <w:pStyle w:val="DanceBody"/>
      </w:pPr>
      <w:r>
        <w:t>21-28</w:t>
      </w:r>
      <w:r>
        <w:tab/>
        <w:t>1s dance 1/2 diag reel of 4 with 3rd corners (pstn), turn LH to face 2nd corners (pstn); 1s dance 1/2 diag reel of 4 with 2nd corners, turn LH to face 1st corners</w:t>
      </w:r>
    </w:p>
    <w:p w:rsidR="00B11EB3" w:rsidRDefault="00B11EB3" w:rsidP="00B11EB3">
      <w:pPr>
        <w:pStyle w:val="DanceBody"/>
        <w:keepNext w:val="0"/>
      </w:pPr>
      <w:r>
        <w:t>29-32</w:t>
      </w:r>
      <w:r>
        <w:tab/>
        <w:t>1L+2s (at top) &amp; 1M+3s (at bottom) dance RH across.  2 1 3</w:t>
      </w:r>
    </w:p>
    <w:p w:rsidR="00B11EB3" w:rsidRDefault="00B11EB3" w:rsidP="00B11EB3"/>
    <w:p w:rsidR="00B11EB3" w:rsidRDefault="00B11EB3" w:rsidP="00B11EB3">
      <w:pPr>
        <w:pStyle w:val="Minicrib"/>
      </w:pPr>
      <w:r>
        <w:t>WESTWARD HO!  (R8x40)  3C (4C set)</w:t>
      </w:r>
      <w:r>
        <w:tab/>
        <w:t>Mary Lawson  Washington State Centennial</w:t>
      </w:r>
    </w:p>
    <w:p w:rsidR="00B11EB3" w:rsidRDefault="00B11EB3" w:rsidP="00B11EB3">
      <w:pPr>
        <w:pStyle w:val="DanceBody"/>
      </w:pPr>
      <w:r>
        <w:t xml:space="preserve"> 1- 8</w:t>
      </w:r>
      <w:r>
        <w:tab/>
        <w:t>1s+2s+3s dance Grand Chain (1s cross, 2s+3s change places RH on side to start)</w:t>
      </w:r>
    </w:p>
    <w:p w:rsidR="00B11EB3" w:rsidRDefault="00B11EB3" w:rsidP="00B11EB3">
      <w:pPr>
        <w:pStyle w:val="DanceBody"/>
      </w:pPr>
      <w:r>
        <w:t xml:space="preserve"> 9-16</w:t>
      </w:r>
      <w:r>
        <w:tab/>
        <w:t>1s cross RH, cast (2s step up); 1s dance 1/2 Fig 8 up round 2s</w:t>
      </w:r>
    </w:p>
    <w:p w:rsidR="00B11EB3" w:rsidRDefault="00B11EB3" w:rsidP="00B11EB3">
      <w:pPr>
        <w:pStyle w:val="DanceBody"/>
      </w:pPr>
      <w:r>
        <w:t>17-24</w:t>
      </w:r>
      <w:r>
        <w:tab/>
        <w:t>Mirror reels of 3 on sides (1s in/down, 3s out/up).  1s end facing 1st corners</w:t>
      </w:r>
    </w:p>
    <w:p w:rsidR="00B11EB3" w:rsidRDefault="00B11EB3" w:rsidP="00B11EB3">
      <w:pPr>
        <w:pStyle w:val="DanceBody"/>
      </w:pPr>
      <w:r>
        <w:t>25-32</w:t>
      </w:r>
      <w:r>
        <w:tab/>
        <w:t>1s dance 'Hello-Goodbye' setting. 1s end in centre BtoB facing 2nd corners</w:t>
      </w:r>
    </w:p>
    <w:p w:rsidR="00B11EB3" w:rsidRDefault="00B11EB3" w:rsidP="00B11EB3">
      <w:pPr>
        <w:pStyle w:val="DanceBody"/>
        <w:keepNext w:val="0"/>
      </w:pPr>
      <w:r>
        <w:t>33-40</w:t>
      </w:r>
      <w:r>
        <w:tab/>
        <w:t>Reels of 3 on sides (6 bars), 1s pass 2nd corner RSh to start, 1s cross RH to 2nd place own side.  2 1 3</w:t>
      </w:r>
    </w:p>
    <w:p w:rsidR="00B11EB3" w:rsidRDefault="00B11EB3" w:rsidP="00B11EB3"/>
    <w:p w:rsidR="00B11EB3" w:rsidRDefault="00B11EB3" w:rsidP="00B11EB3">
      <w:pPr>
        <w:pStyle w:val="Minicrib"/>
      </w:pPr>
      <w:r>
        <w:t>WHA'LL BE KING BUT CHARLIE?  (J8x32)  3C (4C set)</w:t>
      </w:r>
      <w:r>
        <w:tab/>
        <w:t>Hugh Foss  Dances to Song Tunes</w:t>
      </w:r>
    </w:p>
    <w:p w:rsidR="00B11EB3" w:rsidRDefault="00B11EB3" w:rsidP="00B11EB3">
      <w:pPr>
        <w:pStyle w:val="DanceBody"/>
      </w:pPr>
      <w:r>
        <w:t xml:space="preserve"> 1-8</w:t>
      </w:r>
      <w:r>
        <w:tab/>
        <w:t>1s set, cross RH, cast, cross to 2</w:t>
      </w:r>
      <w:r w:rsidRPr="00972EEB">
        <w:t>nd</w:t>
      </w:r>
      <w:r>
        <w:t xml:space="preserve"> place own sides (2s step up 5-6)</w:t>
      </w:r>
    </w:p>
    <w:p w:rsidR="00B11EB3" w:rsidRDefault="00B11EB3" w:rsidP="00B11EB3">
      <w:pPr>
        <w:pStyle w:val="DanceBody"/>
      </w:pPr>
      <w:r>
        <w:t>9-16</w:t>
      </w:r>
      <w:r>
        <w:tab/>
        <w:t>1s+2s dance circle 4H round to Left, 1s+2s dance LH across back to places</w:t>
      </w:r>
    </w:p>
    <w:p w:rsidR="00B11EB3" w:rsidRDefault="00B11EB3" w:rsidP="00B11EB3">
      <w:pPr>
        <w:pStyle w:val="DanceBody"/>
      </w:pPr>
      <w:r>
        <w:t>17-24</w:t>
      </w:r>
      <w:r>
        <w:tab/>
        <w:t>1s+2s+3s set, cross RH, set, cross RH back to places</w:t>
      </w:r>
    </w:p>
    <w:p w:rsidR="00B11EB3" w:rsidRDefault="00B11EB3" w:rsidP="00B11EB3">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rPr>
        <w:t>while</w:t>
      </w:r>
      <w:r w:rsidRPr="008F1D50">
        <w:t xml:space="preserve"> </w:t>
      </w:r>
      <w:r>
        <w:t>1s turn Left about, dance anticlockwise round them to 2</w:t>
      </w:r>
      <w:r w:rsidRPr="00972EEB">
        <w:t>nd</w:t>
      </w:r>
      <w:r>
        <w:t xml:space="preserve"> place opp. sides &amp; cross RH to own sides  2 1 3</w:t>
      </w:r>
    </w:p>
    <w:p w:rsidR="00B11EB3" w:rsidRDefault="00B11EB3" w:rsidP="00B11EB3"/>
    <w:p w:rsidR="00B11EB3" w:rsidRDefault="00B11EB3" w:rsidP="00B11EB3">
      <w:pPr>
        <w:pStyle w:val="Minicrib"/>
      </w:pPr>
      <w:r>
        <w:t>WHALEBONES  (J4x32)  4C set</w:t>
      </w:r>
      <w:r>
        <w:tab/>
        <w:t>Mick Peat  Dance for Whitby '86</w:t>
      </w:r>
    </w:p>
    <w:p w:rsidR="00B11EB3" w:rsidRPr="006D5635" w:rsidRDefault="00B11EB3" w:rsidP="00B11EB3">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B11EB3" w:rsidRPr="006D5635" w:rsidRDefault="00B11EB3" w:rsidP="00B11EB3">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B11EB3" w:rsidRPr="006D5635" w:rsidRDefault="00B11EB3" w:rsidP="00B11EB3">
      <w:pPr>
        <w:pStyle w:val="DanceBody"/>
      </w:pPr>
      <w:r w:rsidRPr="006D5635">
        <w:t>17-24</w:t>
      </w:r>
      <w:r w:rsidRPr="006D5635">
        <w:tab/>
        <w:t>1s cast off to bottom</w:t>
      </w:r>
      <w:r>
        <w:t xml:space="preserve"> (4 bars); </w:t>
      </w:r>
      <w:r w:rsidRPr="006D5635">
        <w:t>2s+3s+4s make arches, 1s dance up to top under the arches</w:t>
      </w:r>
    </w:p>
    <w:p w:rsidR="00B11EB3" w:rsidRPr="006D5635" w:rsidRDefault="00B11EB3" w:rsidP="00B11EB3">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B11EB3" w:rsidRDefault="00B11EB3" w:rsidP="00B11EB3"/>
    <w:p w:rsidR="00B11EB3" w:rsidRDefault="00B11EB3" w:rsidP="00B11EB3">
      <w:pPr>
        <w:pStyle w:val="Minicrib"/>
      </w:pPr>
      <w:r>
        <w:t>WHAT A BEAU MY GRANNY WAS (R8x32)  3C (4C set)</w:t>
      </w:r>
      <w:r>
        <w:tab/>
        <w:t>Longman+Broderip  RSCDS Bk 14</w:t>
      </w:r>
    </w:p>
    <w:p w:rsidR="00B11EB3" w:rsidRDefault="00B11EB3" w:rsidP="00B11EB3">
      <w:pPr>
        <w:pStyle w:val="DanceBody"/>
      </w:pPr>
      <w:r>
        <w:t xml:space="preserve"> 1- 8</w:t>
      </w:r>
      <w:r>
        <w:tab/>
        <w:t>1M followed by 2M+3M dance up &amp; down behind Ladies, cross &amp; up own side</w:t>
      </w:r>
      <w:r w:rsidRPr="00BA6B4D">
        <w:rPr>
          <w:b/>
        </w:rPr>
        <w:t xml:space="preserve"> while </w:t>
      </w:r>
      <w:r>
        <w:t>1L+2L+3L set twice &amp; circle 3H round to left</w:t>
      </w:r>
    </w:p>
    <w:p w:rsidR="00B11EB3" w:rsidRDefault="00B11EB3" w:rsidP="00B11EB3">
      <w:pPr>
        <w:pStyle w:val="DanceBody"/>
      </w:pPr>
      <w:r>
        <w:t xml:space="preserve"> 9-16</w:t>
      </w:r>
      <w:r>
        <w:tab/>
        <w:t>Repeat this Fig with Ladies dancing round</w:t>
      </w:r>
      <w:r w:rsidRPr="00BA6B4D">
        <w:rPr>
          <w:b/>
        </w:rPr>
        <w:t xml:space="preserve"> </w:t>
      </w:r>
      <w:r>
        <w:rPr>
          <w:b/>
        </w:rPr>
        <w:t xml:space="preserve">as </w:t>
      </w:r>
      <w:r>
        <w:t>Men set &amp; circle 3H round</w:t>
      </w:r>
    </w:p>
    <w:p w:rsidR="00B11EB3" w:rsidRDefault="00B11EB3" w:rsidP="00B11EB3">
      <w:pPr>
        <w:pStyle w:val="DanceBody"/>
      </w:pPr>
      <w:r>
        <w:t>17-24</w:t>
      </w:r>
      <w:r>
        <w:tab/>
        <w:t>1s+2s dance Poussette.  2 1 3</w:t>
      </w:r>
    </w:p>
    <w:p w:rsidR="00B11EB3" w:rsidRDefault="00B11EB3" w:rsidP="00B11EB3">
      <w:pPr>
        <w:pStyle w:val="DanceBody"/>
        <w:keepNext w:val="0"/>
      </w:pPr>
      <w:r>
        <w:t>25-32</w:t>
      </w:r>
      <w:r>
        <w:tab/>
        <w:t>1s+3s dance R&amp;L</w:t>
      </w:r>
    </w:p>
    <w:p w:rsidR="00B11EB3" w:rsidRDefault="00B11EB3" w:rsidP="00B11EB3"/>
    <w:p w:rsidR="00B11EB3" w:rsidRDefault="00B11EB3" w:rsidP="00B11EB3">
      <w:pPr>
        <w:pStyle w:val="Minicrib"/>
      </w:pPr>
      <w:r>
        <w:t>WHAT YOU PLEASE  (J8x40)  3C (4C set)</w:t>
      </w:r>
      <w:r>
        <w:tab/>
        <w:t>99 More SCDs</w:t>
      </w:r>
    </w:p>
    <w:p w:rsidR="00B11EB3" w:rsidRDefault="00B11EB3" w:rsidP="00B11EB3">
      <w:pPr>
        <w:pStyle w:val="DanceBody"/>
      </w:pPr>
      <w:r>
        <w:t xml:space="preserve"> 1- 8</w:t>
      </w:r>
      <w:r>
        <w:tab/>
        <w:t>1s+2s set, cross RH &amp; dance RH across</w:t>
      </w:r>
    </w:p>
    <w:p w:rsidR="00B11EB3" w:rsidRDefault="00B11EB3" w:rsidP="00B11EB3">
      <w:pPr>
        <w:pStyle w:val="DanceBody"/>
      </w:pPr>
      <w:r>
        <w:t xml:space="preserve"> 9-16</w:t>
      </w:r>
      <w:r>
        <w:tab/>
        <w:t>1s+2s set, cross LH &amp; dance LH across</w:t>
      </w:r>
    </w:p>
    <w:p w:rsidR="00B11EB3" w:rsidRDefault="00B11EB3" w:rsidP="00B11EB3">
      <w:pPr>
        <w:pStyle w:val="DanceBody"/>
      </w:pPr>
      <w:r>
        <w:t>17-24</w:t>
      </w:r>
      <w:r>
        <w:tab/>
        <w:t>1s lead down the middle, back to top &amp; cast to 2</w:t>
      </w:r>
      <w:r w:rsidRPr="00972EEB">
        <w:t>nd</w:t>
      </w:r>
      <w:r>
        <w:t xml:space="preserve"> places</w:t>
      </w:r>
    </w:p>
    <w:p w:rsidR="00B11EB3" w:rsidRDefault="00B11EB3" w:rsidP="00B11EB3">
      <w:pPr>
        <w:pStyle w:val="DanceBody"/>
      </w:pPr>
      <w:r>
        <w:t>25-32</w:t>
      </w:r>
      <w:r>
        <w:tab/>
        <w:t>1s+3s circle 4H round &amp; back</w:t>
      </w:r>
    </w:p>
    <w:p w:rsidR="00B11EB3" w:rsidRDefault="00B11EB3" w:rsidP="00B11EB3">
      <w:pPr>
        <w:pStyle w:val="DanceBody"/>
        <w:keepNext w:val="0"/>
      </w:pPr>
      <w:r>
        <w:t>33-40</w:t>
      </w:r>
      <w:r>
        <w:tab/>
        <w:t>2s+1s dance R&amp;L</w:t>
      </w:r>
    </w:p>
    <w:p w:rsidR="00B11EB3" w:rsidRDefault="00B11EB3" w:rsidP="00B11EB3"/>
    <w:p w:rsidR="00B11EB3" w:rsidRDefault="00B11EB3" w:rsidP="00B11EB3">
      <w:pPr>
        <w:pStyle w:val="Minicrib"/>
      </w:pPr>
      <w:r>
        <w:t>WHAT'S IN A NAME  (S8x32)  3C (4C set)</w:t>
      </w:r>
      <w:r>
        <w:tab/>
        <w:t>Jens Heckmann  Freiburg Corona Collection</w:t>
      </w:r>
    </w:p>
    <w:p w:rsidR="00B11EB3" w:rsidRDefault="00B11EB3" w:rsidP="00B11EB3">
      <w:pPr>
        <w:pStyle w:val="DanceBody"/>
      </w:pPr>
      <w:r>
        <w:t xml:space="preserve"> 1- 8</w:t>
      </w:r>
      <w:r>
        <w:tab/>
        <w:t>1s set, dance in &amp; cast to 2nd place, set advancing to face 1st corners (2s step up bars 5-6)</w:t>
      </w:r>
    </w:p>
    <w:p w:rsidR="00B11EB3" w:rsidRDefault="00B11EB3" w:rsidP="00B11EB3">
      <w:pPr>
        <w:pStyle w:val="DanceBody"/>
      </w:pPr>
      <w:r>
        <w:t xml:space="preserve"> 9-12</w:t>
      </w:r>
      <w:r>
        <w:tab/>
        <w:t>1s dance Corner Pass &amp; RSh turn (no hands) with 1st corners, pass RSh to face 2nd corners</w:t>
      </w:r>
    </w:p>
    <w:p w:rsidR="00B11EB3" w:rsidRDefault="00B11EB3" w:rsidP="00B11EB3">
      <w:pPr>
        <w:pStyle w:val="DanceBody"/>
      </w:pPr>
      <w:r w:rsidRPr="00486D67">
        <w:t>13-16</w:t>
      </w:r>
      <w:r w:rsidRPr="00486D67">
        <w:tab/>
        <w:t xml:space="preserve">1s dance Corner Pass </w:t>
      </w:r>
      <w:r>
        <w:t>&amp; RSh turn with 2nd corners to finish in 2nd place opposite sides with 1L facing up, 1M facing down 2 (1) 3</w:t>
      </w:r>
    </w:p>
    <w:p w:rsidR="00B11EB3" w:rsidRDefault="00B11EB3" w:rsidP="00B11EB3">
      <w:pPr>
        <w:pStyle w:val="DanceBody"/>
      </w:pPr>
      <w:r>
        <w:t>17-24</w:t>
      </w:r>
      <w:r>
        <w:tab/>
        <w:t>1s dance LSh reels of 3 on opposite sides (LSh to 1st corners)</w:t>
      </w:r>
    </w:p>
    <w:p w:rsidR="00B11EB3" w:rsidRDefault="00B11EB3" w:rsidP="00B11EB3">
      <w:pPr>
        <w:pStyle w:val="DanceBody"/>
        <w:keepNext w:val="0"/>
      </w:pPr>
      <w:r>
        <w:t>25-32</w:t>
      </w:r>
      <w:r>
        <w:tab/>
        <w:t>1s dance Fig of 8 on own sides starting by giving RSh to 4th Corners (1L crosses up, 1M crosses down to start)</w:t>
      </w:r>
    </w:p>
    <w:p w:rsidR="00B11EB3" w:rsidRDefault="00B11EB3" w:rsidP="00B11EB3"/>
    <w:p w:rsidR="00B11EB3" w:rsidRDefault="00B11EB3" w:rsidP="00B11EB3">
      <w:pPr>
        <w:pStyle w:val="Minicrib"/>
      </w:pPr>
      <w:r>
        <w:t>WHAT'S NEW PUSSY CAT!  (R8x32)  3C (4C Set)</w:t>
      </w:r>
      <w:r>
        <w:tab/>
        <w:t>John Drewry  Stoneywood Coll 1</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1s &amp; 3s set, 1s cross RH, cast behind 2s &amp; cross up to places</w:t>
      </w:r>
      <w:r w:rsidRPr="00BA6B4D">
        <w:rPr>
          <w:b/>
        </w:rPr>
        <w:t xml:space="preserve"> while </w:t>
      </w:r>
      <w:r>
        <w:t>3s 1/2 turn RH, cross up &amp; cast to places</w:t>
      </w:r>
    </w:p>
    <w:p w:rsidR="00B11EB3" w:rsidRDefault="00B11EB3" w:rsidP="00B11EB3">
      <w:pPr>
        <w:pStyle w:val="DanceBody"/>
      </w:pPr>
      <w:r>
        <w:t>17-24</w:t>
      </w:r>
      <w:r>
        <w:tab/>
        <w:t>1s cast 1 place, 1/2 turn RH, 1L dances up between 2s &amp; casts to 2</w:t>
      </w:r>
      <w:r w:rsidRPr="00972EEB">
        <w:t>nd</w:t>
      </w:r>
      <w:r>
        <w:t xml:space="preserve"> place own side</w:t>
      </w:r>
      <w:r w:rsidRPr="00BA6B4D">
        <w:rPr>
          <w:b/>
        </w:rPr>
        <w:t xml:space="preserve"> while </w:t>
      </w:r>
      <w:r>
        <w:t>1M dances down between 3s &amp; casts up to place</w:t>
      </w:r>
    </w:p>
    <w:p w:rsidR="00B11EB3" w:rsidRDefault="00B11EB3" w:rsidP="00B11EB3">
      <w:pPr>
        <w:pStyle w:val="DanceBody"/>
        <w:keepNext w:val="0"/>
      </w:pPr>
      <w:r>
        <w:t>25-32</w:t>
      </w:r>
      <w:r>
        <w:tab/>
        <w:t>1s dance RH across (1L with 2s &amp; 1M with 3s), pass RSh &amp; dance LH across with other couple</w:t>
      </w:r>
    </w:p>
    <w:p w:rsidR="00B11EB3" w:rsidRDefault="00B11EB3" w:rsidP="00B11EB3"/>
    <w:p w:rsidR="00B11EB3" w:rsidRDefault="00B11EB3" w:rsidP="00B11EB3">
      <w:pPr>
        <w:pStyle w:val="Minicrib"/>
      </w:pPr>
      <w:r>
        <w:t>WHEATLY HILLS  (R8x32)  3C (4C set)</w:t>
      </w:r>
      <w:r>
        <w:tab/>
        <w:t>Hugh Foss  2 SCDs</w:t>
      </w:r>
    </w:p>
    <w:p w:rsidR="00B11EB3" w:rsidRDefault="00B11EB3" w:rsidP="00B11EB3">
      <w:pPr>
        <w:pStyle w:val="DanceBody"/>
      </w:pPr>
      <w:r>
        <w:t xml:space="preserve"> 1-8</w:t>
      </w:r>
      <w:r>
        <w:tab/>
        <w:t>1s set Advancing, join RH to lead down (2s step up 3-4).  1s set, join LH, lead up &amp; turn to face 1st corners</w:t>
      </w:r>
    </w:p>
    <w:p w:rsidR="00B11EB3" w:rsidRDefault="00B11EB3" w:rsidP="00B11EB3">
      <w:pPr>
        <w:pStyle w:val="DanceBody"/>
      </w:pPr>
      <w:r>
        <w:t xml:space="preserve"> 9-16</w:t>
      </w:r>
      <w:r>
        <w:tab/>
        <w:t>1s turn 1st corner RH, partner LH, 2nd corner RH, partner LH to end in 2nd place opp sides</w:t>
      </w:r>
    </w:p>
    <w:p w:rsidR="00B11EB3" w:rsidRDefault="00B11EB3" w:rsidP="00B11EB3">
      <w:pPr>
        <w:pStyle w:val="DanceBody"/>
      </w:pPr>
      <w:r>
        <w:t>17-24</w:t>
      </w:r>
      <w:r>
        <w:tab/>
        <w:t xml:space="preserve">2s+1s+3s set, cross RH, set &amp; 2s+3s cross RH to own side </w:t>
      </w:r>
      <w:r>
        <w:rPr>
          <w:b/>
        </w:rPr>
        <w:t>while</w:t>
      </w:r>
      <w:r>
        <w:t xml:space="preserve"> 1s turn 1.1/4 RH to face 2nd corners</w:t>
      </w:r>
    </w:p>
    <w:p w:rsidR="00B11EB3" w:rsidRDefault="00B11EB3" w:rsidP="00B11EB3">
      <w:pPr>
        <w:pStyle w:val="DanceBody"/>
        <w:keepNext w:val="0"/>
      </w:pPr>
      <w:r>
        <w:t>25-32</w:t>
      </w:r>
      <w:r>
        <w:tab/>
        <w:t>Reels of 3 on sides, RSh to 2nd corner (6 bars).  1s cross to own side, 2nd place (bars 31-32)</w:t>
      </w:r>
    </w:p>
    <w:p w:rsidR="00B11EB3" w:rsidRDefault="00B11EB3" w:rsidP="00B11EB3"/>
    <w:p w:rsidR="00B11EB3" w:rsidRDefault="00B11EB3" w:rsidP="00B11EB3">
      <w:pPr>
        <w:pStyle w:val="Minicrib"/>
        <w:rPr>
          <w:lang w:eastAsia="en-GB"/>
        </w:rPr>
      </w:pPr>
      <w:r>
        <w:rPr>
          <w:lang w:eastAsia="en-GB"/>
        </w:rPr>
        <w:t>WHEEL DONE  (J8x32)  2C (4C set)</w:t>
      </w:r>
      <w:r>
        <w:rPr>
          <w:lang w:eastAsia="en-GB"/>
        </w:rPr>
        <w:tab/>
        <w:t>Ken Jones  Sheffield 2nd Sheaf</w:t>
      </w:r>
    </w:p>
    <w:p w:rsidR="00B11EB3" w:rsidRDefault="00B11EB3" w:rsidP="00B11EB3">
      <w:pPr>
        <w:pStyle w:val="DanceBody"/>
      </w:pPr>
      <w:r>
        <w:t xml:space="preserve"> 1- 8</w:t>
      </w:r>
      <w:r>
        <w:tab/>
        <w:t>1s+2s circle 4H round &amp; back</w:t>
      </w:r>
    </w:p>
    <w:p w:rsidR="00B11EB3" w:rsidRDefault="00B11EB3" w:rsidP="00B11EB3">
      <w:pPr>
        <w:pStyle w:val="DanceBody"/>
      </w:pPr>
      <w:r>
        <w:t xml:space="preserve"> 9-16</w:t>
      </w:r>
      <w:r>
        <w:tab/>
        <w:t>1L+2M chase 1/2 way as partners set, all cross RH with opposite dancer, 1M+2L chase 1/2 way as partners set &amp; all cross RH with partner.  2 1</w:t>
      </w:r>
    </w:p>
    <w:p w:rsidR="00B11EB3" w:rsidRDefault="00B11EB3" w:rsidP="00B11EB3">
      <w:pPr>
        <w:pStyle w:val="DanceBody"/>
      </w:pPr>
      <w:r>
        <w:t>17-24</w:t>
      </w:r>
      <w:r>
        <w:tab/>
        <w:t>1s &amp; 2s dance DoSiDo, 1s+2s dance RH across</w:t>
      </w:r>
    </w:p>
    <w:p w:rsidR="00B11EB3" w:rsidRDefault="00B11EB3" w:rsidP="00B11EB3">
      <w:pPr>
        <w:pStyle w:val="DanceBody"/>
        <w:keepNext w:val="0"/>
      </w:pPr>
      <w:r>
        <w:t>25-32</w:t>
      </w:r>
      <w:r>
        <w:tab/>
        <w:t>1s+2s dance Allemande.  2 1</w:t>
      </w:r>
    </w:p>
    <w:p w:rsidR="00B11EB3" w:rsidRDefault="00B11EB3" w:rsidP="00B11EB3"/>
    <w:p w:rsidR="00B11EB3" w:rsidRDefault="00B11EB3" w:rsidP="00B11EB3">
      <w:pPr>
        <w:pStyle w:val="Minicrib"/>
      </w:pPr>
      <w:r>
        <w:t>WHEELS AROUND THE WORLD  (R40)  Sq.Set</w:t>
      </w:r>
      <w:r>
        <w:tab/>
        <w:t>Another Newcastle Collection</w:t>
      </w:r>
    </w:p>
    <w:p w:rsidR="00B11EB3" w:rsidRPr="00BF77BB" w:rsidRDefault="00B11EB3" w:rsidP="00B11EB3">
      <w:pPr>
        <w:pStyle w:val="DanceBody"/>
      </w:pPr>
      <w:r w:rsidRPr="00BF77BB">
        <w:t>Non-progressive Square Set</w:t>
      </w:r>
    </w:p>
    <w:p w:rsidR="00B11EB3" w:rsidRPr="00BF77BB" w:rsidRDefault="00B11EB3" w:rsidP="00B11EB3">
      <w:pPr>
        <w:pStyle w:val="DanceBody"/>
      </w:pPr>
      <w:r w:rsidRPr="00BF77BB">
        <w:t xml:space="preserve"> 1- 8</w:t>
      </w:r>
      <w:r w:rsidRPr="00BF77BB">
        <w:tab/>
        <w:t>All Ladies cast behind partner &amp; chase clockwise round, back to place</w:t>
      </w:r>
    </w:p>
    <w:p w:rsidR="00B11EB3" w:rsidRPr="00BF77BB" w:rsidRDefault="00B11EB3" w:rsidP="00B11EB3">
      <w:pPr>
        <w:pStyle w:val="DanceBody"/>
      </w:pPr>
      <w:r w:rsidRPr="00BF77BB">
        <w:t xml:space="preserve"> 9-16</w:t>
      </w:r>
      <w:r w:rsidRPr="00BF77BB">
        <w:tab/>
        <w:t>All Men cast behind partner &amp; chase anticlockwise round, back to place</w:t>
      </w:r>
    </w:p>
    <w:p w:rsidR="00B11EB3" w:rsidRPr="00BF77BB" w:rsidRDefault="00B11EB3" w:rsidP="00B11EB3">
      <w:pPr>
        <w:pStyle w:val="DanceBody"/>
      </w:pPr>
      <w:r w:rsidRPr="00BF77BB">
        <w:t>17-24</w:t>
      </w:r>
      <w:r w:rsidRPr="00BF77BB">
        <w:tab/>
        <w:t>1s+3s Adv+Ret &amp; dance DoSiDo with opposite dancer</w:t>
      </w:r>
    </w:p>
    <w:p w:rsidR="00B11EB3" w:rsidRPr="00BF77BB" w:rsidRDefault="00B11EB3" w:rsidP="00B11EB3">
      <w:pPr>
        <w:pStyle w:val="DanceBody"/>
      </w:pPr>
      <w:r w:rsidRPr="00BF77BB">
        <w:t>25-32</w:t>
      </w:r>
      <w:r w:rsidRPr="00BF77BB">
        <w:tab/>
        <w:t>2s+4s repeat 17-24</w:t>
      </w:r>
    </w:p>
    <w:p w:rsidR="00B11EB3" w:rsidRPr="00BF77BB" w:rsidRDefault="00B11EB3" w:rsidP="00B11EB3">
      <w:pPr>
        <w:pStyle w:val="DanceBody"/>
        <w:keepNext w:val="0"/>
      </w:pPr>
      <w:r w:rsidRPr="00BF77BB">
        <w:t>33-40</w:t>
      </w:r>
      <w:r w:rsidRPr="00BF77BB">
        <w:tab/>
        <w:t>All circle 8H round &amp; back (</w:t>
      </w:r>
      <w:r w:rsidRPr="00BF77BB">
        <w:rPr>
          <w:b/>
        </w:rPr>
        <w:t>OR</w:t>
      </w:r>
      <w:r w:rsidRPr="00BF77BB">
        <w:t xml:space="preserve"> all chase clockwise round back to place)</w:t>
      </w:r>
    </w:p>
    <w:p w:rsidR="00B11EB3" w:rsidRDefault="00B11EB3" w:rsidP="00B11EB3"/>
    <w:p w:rsidR="00B11EB3" w:rsidRDefault="00B11EB3" w:rsidP="00B11EB3">
      <w:pPr>
        <w:pStyle w:val="Minicrib"/>
      </w:pPr>
      <w:r>
        <w:t>THE WHEELS ON THE BUS  (S3x32)  3C Set</w:t>
      </w:r>
      <w:r>
        <w:tab/>
        <w:t>Chris Ronald  Formation Foundations</w:t>
      </w:r>
    </w:p>
    <w:p w:rsidR="00B11EB3" w:rsidRDefault="00B11EB3" w:rsidP="00B11EB3">
      <w:pPr>
        <w:pStyle w:val="DanceBody"/>
      </w:pPr>
      <w:r>
        <w:t xml:space="preserve"> 1- 8</w:t>
      </w:r>
      <w:r>
        <w:tab/>
        <w:t>1s+3s dance Double Fig of 8 round 2s (1s down to begin, 3s cast up)</w:t>
      </w:r>
    </w:p>
    <w:p w:rsidR="00B11EB3" w:rsidRDefault="00B11EB3" w:rsidP="00B11EB3">
      <w:pPr>
        <w:pStyle w:val="DanceBody"/>
      </w:pPr>
      <w:r>
        <w:t xml:space="preserve"> 9-16</w:t>
      </w:r>
      <w:r>
        <w:tab/>
        <w:t>1s+2s dance the Tournee:</w:t>
      </w:r>
    </w:p>
    <w:p w:rsidR="00B11EB3" w:rsidRPr="006B40B3" w:rsidRDefault="00B11EB3" w:rsidP="00B11EB3">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B11EB3" w:rsidRDefault="00B11EB3" w:rsidP="00B11EB3">
      <w:pPr>
        <w:pStyle w:val="DanceBody"/>
      </w:pPr>
      <w:r>
        <w:t>17-24</w:t>
      </w:r>
      <w:r>
        <w:tab/>
        <w:t>1s dance 1/2 Fig of 8 round 1st corners (Lady up, Man down) then 1/2 Fig of 8 round 3rd corner (Man up, Lady down)</w:t>
      </w:r>
    </w:p>
    <w:p w:rsidR="00B11EB3" w:rsidRDefault="00B11EB3" w:rsidP="00B11EB3">
      <w:pPr>
        <w:pStyle w:val="DanceBody"/>
      </w:pPr>
      <w:r>
        <w:t>25-32</w:t>
      </w:r>
      <w:r>
        <w:tab/>
        <w:t>1s+3s dance the Tournee:</w:t>
      </w:r>
    </w:p>
    <w:p w:rsidR="00B11EB3" w:rsidRDefault="00B11EB3" w:rsidP="00B11EB3">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B11EB3" w:rsidRDefault="00B11EB3" w:rsidP="00B11EB3"/>
    <w:p w:rsidR="00B11EB3" w:rsidRDefault="00B11EB3" w:rsidP="00B11EB3">
      <w:pPr>
        <w:pStyle w:val="Minicrib"/>
      </w:pPr>
      <w:r>
        <w:t>WHEELS UP  (R8x32)  3C (4C set)</w:t>
      </w:r>
      <w:r>
        <w:tab/>
        <w:t>The November Knot  Anselm Lingnau</w:t>
      </w:r>
    </w:p>
    <w:p w:rsidR="00B11EB3" w:rsidRDefault="00B11EB3" w:rsidP="00B11EB3">
      <w:pPr>
        <w:pStyle w:val="DanceBody"/>
      </w:pPr>
      <w:r>
        <w:t xml:space="preserve"> 1- 8</w:t>
      </w:r>
      <w:r>
        <w:tab/>
        <w:t>1s set, cross RH &amp; cast (2s step up); 1s turn 3/4 LH &amp; join RH with 1st corners</w:t>
      </w:r>
    </w:p>
    <w:p w:rsidR="00B11EB3" w:rsidRDefault="00B11EB3" w:rsidP="00B11EB3">
      <w:pPr>
        <w:pStyle w:val="DanceBody"/>
      </w:pPr>
      <w:r>
        <w:t xml:space="preserve"> 9-16</w:t>
      </w:r>
      <w:r>
        <w:tab/>
        <w:t>1s dance the Spoke: Bal-in-Line with 1st corners, then with 2nd corners, then with 3rd corners &amp; 4th corners to remain in the centre</w:t>
      </w:r>
    </w:p>
    <w:p w:rsidR="00B11EB3" w:rsidRDefault="00B11EB3" w:rsidP="00B11EB3">
      <w:pPr>
        <w:pStyle w:val="DanceBody"/>
      </w:pPr>
      <w:r>
        <w:t>17-24</w:t>
      </w:r>
      <w:r>
        <w:tab/>
        <w:t>1s dance LSh reels of 3 across the set (1M LSh to 3L, 1L LSh to 2M)</w:t>
      </w:r>
    </w:p>
    <w:p w:rsidR="00B11EB3" w:rsidRDefault="00B11EB3" w:rsidP="00B11EB3">
      <w:pPr>
        <w:pStyle w:val="DanceBody"/>
        <w:keepNext w:val="0"/>
      </w:pPr>
      <w:r>
        <w:t>25-32</w:t>
      </w:r>
      <w:r>
        <w:tab/>
        <w:t>1s+3s dance RH across; 2s+1 dance LH across.  2 1 3</w:t>
      </w:r>
    </w:p>
    <w:p w:rsidR="00B11EB3" w:rsidRDefault="00B11EB3" w:rsidP="00B11EB3"/>
    <w:p w:rsidR="00B11EB3" w:rsidRDefault="00B11EB3" w:rsidP="00B11EB3">
      <w:pPr>
        <w:pStyle w:val="Minicrib"/>
      </w:pPr>
      <w:r>
        <w:t>WHEN DANCERS MEET  (R4x48)  4C set</w:t>
      </w:r>
      <w:r>
        <w:tab/>
        <w:t>A-M Klokgieters</w:t>
      </w:r>
    </w:p>
    <w:p w:rsidR="00B11EB3" w:rsidRDefault="00B11EB3" w:rsidP="00B11EB3">
      <w:pPr>
        <w:pStyle w:val="DanceBody"/>
      </w:pPr>
      <w:r>
        <w:t xml:space="preserve"> 1- 8</w:t>
      </w:r>
      <w:r>
        <w:tab/>
        <w:t>4s turn RH, cast up 1 place, dance down between 3s &amp; cast back to 3</w:t>
      </w:r>
      <w:r w:rsidRPr="00972EEB">
        <w:t>rd</w:t>
      </w:r>
      <w:r>
        <w:t xml:space="preserve"> place</w:t>
      </w:r>
    </w:p>
    <w:p w:rsidR="00B11EB3" w:rsidRDefault="00B11EB3" w:rsidP="00B11EB3">
      <w:pPr>
        <w:pStyle w:val="DanceBody"/>
      </w:pPr>
      <w:r>
        <w:t xml:space="preserve"> 9-16</w:t>
      </w:r>
      <w:r>
        <w:tab/>
        <w:t>1s+2s</w:t>
      </w:r>
      <w:r w:rsidRPr="007F0D5A">
        <w:rPr>
          <w:b/>
        </w:rPr>
        <w:t xml:space="preserve"> also </w:t>
      </w:r>
      <w:r>
        <w:t>4s+3s dance RH across &amp; LH back</w:t>
      </w:r>
    </w:p>
    <w:p w:rsidR="00B11EB3" w:rsidRDefault="00B11EB3" w:rsidP="00B11EB3">
      <w:pPr>
        <w:pStyle w:val="DanceBody"/>
      </w:pPr>
      <w:r>
        <w:t>17-24</w:t>
      </w:r>
      <w:r>
        <w:tab/>
        <w:t>4s turn RH, cast up 1 place, dance down between 2s &amp; cast back to 2</w:t>
      </w:r>
      <w:r w:rsidRPr="00972EEB">
        <w:t>nd</w:t>
      </w:r>
      <w:r>
        <w:t xml:space="preserve"> place</w:t>
      </w:r>
    </w:p>
    <w:p w:rsidR="00B11EB3" w:rsidRDefault="00B11EB3" w:rsidP="00B11EB3">
      <w:pPr>
        <w:pStyle w:val="DanceBody"/>
      </w:pPr>
      <w:r>
        <w:t>25-32</w:t>
      </w:r>
      <w:r>
        <w:tab/>
        <w:t>1s+4s+2s+3s dance reflection reels of 4 (4s &amp; 3s in &amp; up)</w:t>
      </w:r>
    </w:p>
    <w:p w:rsidR="00B11EB3" w:rsidRDefault="00B11EB3" w:rsidP="00B11EB3">
      <w:pPr>
        <w:pStyle w:val="DanceBody"/>
      </w:pPr>
      <w:r>
        <w:t>33-40</w:t>
      </w:r>
      <w:r>
        <w:tab/>
        <w:t>4s turn RH, cast up 1 place, dance down between 1s &amp; cast back to 1</w:t>
      </w:r>
      <w:r w:rsidRPr="00972EEB">
        <w:t>st</w:t>
      </w:r>
      <w:r>
        <w:t xml:space="preserve"> place</w:t>
      </w:r>
    </w:p>
    <w:p w:rsidR="00B11EB3" w:rsidRDefault="00B11EB3" w:rsidP="00B11EB3">
      <w:pPr>
        <w:pStyle w:val="DanceBody"/>
        <w:keepNext w:val="0"/>
      </w:pPr>
      <w:r>
        <w:t>41-48</w:t>
      </w:r>
      <w:r>
        <w:tab/>
        <w:t>All circle 8H round &amp; back</w:t>
      </w:r>
    </w:p>
    <w:p w:rsidR="00B11EB3" w:rsidRDefault="00B11EB3" w:rsidP="00B11EB3"/>
    <w:p w:rsidR="00B11EB3" w:rsidRDefault="00B11EB3" w:rsidP="00B11EB3">
      <w:pPr>
        <w:pStyle w:val="Minicrib"/>
      </w:pPr>
      <w:r>
        <w:t>WHEN HARRY WED MEGHAN  (J8x32)  3C (4C set)</w:t>
      </w:r>
      <w:r>
        <w:tab/>
        <w:t>Wouter Joubert, May 2018</w:t>
      </w:r>
    </w:p>
    <w:p w:rsidR="00B11EB3" w:rsidRDefault="00B11EB3" w:rsidP="00B11EB3">
      <w:pPr>
        <w:pStyle w:val="DanceBody"/>
      </w:pPr>
      <w:r>
        <w:t xml:space="preserve"> 1- 8</w:t>
      </w:r>
      <w:r>
        <w:tab/>
        <w:t>1s dance RSh round each other back to place; set &amp; cast to 2nd place (2s step up 7-8)</w:t>
      </w:r>
    </w:p>
    <w:p w:rsidR="00B11EB3" w:rsidRDefault="00B11EB3" w:rsidP="00B11EB3">
      <w:pPr>
        <w:pStyle w:val="DanceBody"/>
      </w:pPr>
      <w:r>
        <w:t xml:space="preserve"> 9-16</w:t>
      </w:r>
      <w:r>
        <w:tab/>
        <w:t xml:space="preserve">1L+2s </w:t>
      </w:r>
      <w:r>
        <w:rPr>
          <w:b/>
        </w:rPr>
        <w:t>also</w:t>
      </w:r>
      <w:r>
        <w:t xml:space="preserve"> 1M+3s dance reels of 3 across (LSh to 1st corner to start). 1s pass RSh to face 2nd corners</w:t>
      </w:r>
    </w:p>
    <w:p w:rsidR="00B11EB3" w:rsidRDefault="00B11EB3" w:rsidP="00B11EB3">
      <w:pPr>
        <w:pStyle w:val="DanceBody"/>
      </w:pPr>
      <w:r>
        <w:t>17-20</w:t>
      </w:r>
      <w:r>
        <w:tab/>
        <w:t>1s+2nd corners dance Corner Pass+Turn. 1s end facing 3rd corners</w:t>
      </w:r>
    </w:p>
    <w:p w:rsidR="00B11EB3" w:rsidRDefault="00B11EB3" w:rsidP="00B11EB3">
      <w:pPr>
        <w:pStyle w:val="DanceBody"/>
      </w:pPr>
      <w:r>
        <w:t>21-28</w:t>
      </w:r>
      <w:r>
        <w:tab/>
        <w:t>1s dance "Hello-Goodbye" setting finishing facing 1st corners</w:t>
      </w:r>
    </w:p>
    <w:p w:rsidR="00B11EB3" w:rsidRDefault="00B11EB3" w:rsidP="00B11EB3">
      <w:pPr>
        <w:pStyle w:val="DanceBody"/>
        <w:keepNext w:val="0"/>
      </w:pPr>
      <w:r>
        <w:t>29-32</w:t>
      </w:r>
      <w:r>
        <w:tab/>
        <w:t>1s+1st corners dance Corner Pass+Turn. 1s end in 2nd place own sides</w:t>
      </w:r>
    </w:p>
    <w:p w:rsidR="00B11EB3" w:rsidRDefault="00B11EB3" w:rsidP="00B11EB3"/>
    <w:p w:rsidR="00B11EB3" w:rsidRDefault="00B11EB3" w:rsidP="00B11EB3">
      <w:pPr>
        <w:pStyle w:val="Minicrib"/>
      </w:pPr>
      <w:r>
        <w:t>WHEN HEARTS MEET  (R8x32)  3C (4C set)</w:t>
      </w:r>
      <w:r>
        <w:tab/>
        <w:t>Val Mitchell  Pensioner's Coll</w:t>
      </w:r>
    </w:p>
    <w:p w:rsidR="00B11EB3" w:rsidRDefault="00B11EB3" w:rsidP="00B11EB3">
      <w:pPr>
        <w:pStyle w:val="DanceBody"/>
      </w:pPr>
      <w:r>
        <w:t xml:space="preserve"> 1- 8</w:t>
      </w:r>
      <w:r>
        <w:tab/>
        <w:t>1s cross down to dance reels of 3 on opposite sides ending in 1</w:t>
      </w:r>
      <w:r w:rsidRPr="00972EEB">
        <w:t>st</w:t>
      </w:r>
      <w:r>
        <w:t xml:space="preserve"> place opposite sides</w:t>
      </w:r>
    </w:p>
    <w:p w:rsidR="00B11EB3" w:rsidRDefault="00B11EB3" w:rsidP="00B11EB3">
      <w:pPr>
        <w:pStyle w:val="DanceBody"/>
      </w:pPr>
      <w:r>
        <w:t xml:space="preserve"> 9-16</w:t>
      </w:r>
      <w:r>
        <w:tab/>
        <w:t>1s dance down the middle, 1L turns under partners arm to change places &amp; 1s dance up to original places</w:t>
      </w:r>
    </w:p>
    <w:p w:rsidR="00B11EB3" w:rsidRDefault="00B11EB3" w:rsidP="00B11EB3">
      <w:pPr>
        <w:pStyle w:val="DanceBody"/>
      </w:pPr>
      <w:r>
        <w:t>17-20</w:t>
      </w:r>
      <w:r>
        <w:tab/>
        <w:t>1s cast 1 place &amp; all set</w:t>
      </w:r>
    </w:p>
    <w:p w:rsidR="00B11EB3" w:rsidRDefault="00B11EB3" w:rsidP="00B11EB3">
      <w:pPr>
        <w:pStyle w:val="DanceBody"/>
        <w:keepNext w:val="0"/>
      </w:pPr>
      <w:r>
        <w:t>21-32</w:t>
      </w:r>
      <w:r>
        <w:tab/>
        <w:t>All dance 3 couple R&amp;L</w:t>
      </w:r>
    </w:p>
    <w:p w:rsidR="00B11EB3" w:rsidRDefault="00B11EB3" w:rsidP="00B11EB3"/>
    <w:p w:rsidR="00B11EB3" w:rsidRDefault="00B11EB3" w:rsidP="00B11EB3">
      <w:pPr>
        <w:pStyle w:val="Minicrib"/>
      </w:pPr>
      <w:r>
        <w:t>WHEN IN DOUBT DANCE PETRONELLA  (M-(S64+R64))  Sq.Set</w:t>
      </w:r>
      <w:r>
        <w:tab/>
        <w:t>Janet Cook  Imperial Bk 4</w:t>
      </w:r>
    </w:p>
    <w:p w:rsidR="00B11EB3" w:rsidRDefault="00B11EB3" w:rsidP="00B11EB3">
      <w:pPr>
        <w:pStyle w:val="DanceBody"/>
      </w:pPr>
      <w:r w:rsidRPr="00D02BFF">
        <w:t>Strathspey</w:t>
      </w:r>
    </w:p>
    <w:p w:rsidR="00B11EB3" w:rsidRDefault="00B11EB3" w:rsidP="00B11EB3">
      <w:pPr>
        <w:pStyle w:val="DanceBody"/>
      </w:pPr>
      <w:r>
        <w:t>1- 8</w:t>
      </w:r>
      <w:r>
        <w:tab/>
        <w:t>1s &amp; 3s petronella turn &amp; set (Ladies BtoB facing partner) &amp; dance 1/2 RSh reel of 4</w:t>
      </w:r>
    </w:p>
    <w:p w:rsidR="00B11EB3" w:rsidRDefault="00B11EB3" w:rsidP="00B11EB3">
      <w:pPr>
        <w:pStyle w:val="DanceBody"/>
      </w:pPr>
      <w:r>
        <w:t xml:space="preserve"> 9-12</w:t>
      </w:r>
      <w:r>
        <w:tab/>
        <w:t>1s &amp; 3s petronella turn to opposite sides (Lady on Mans left) &amp; set</w:t>
      </w:r>
    </w:p>
    <w:p w:rsidR="00B11EB3" w:rsidRDefault="00B11EB3" w:rsidP="00B11EB3">
      <w:pPr>
        <w:pStyle w:val="DanceBody"/>
      </w:pPr>
      <w:r>
        <w:t>13-24</w:t>
      </w:r>
      <w:r>
        <w:tab/>
        <w:t>2s &amp; 4s repeat bars 1-12</w:t>
      </w:r>
      <w:r w:rsidRPr="00BA6B4D">
        <w:rPr>
          <w:b/>
        </w:rPr>
        <w:t xml:space="preserve"> while </w:t>
      </w:r>
      <w:r>
        <w:t>1s +3s dance 1/2 R&amp;L (RH to partner to start) ending in corners &amp; set HS to other partner</w:t>
      </w:r>
    </w:p>
    <w:p w:rsidR="00B11EB3" w:rsidRDefault="00B11EB3" w:rsidP="00B11EB3">
      <w:pPr>
        <w:pStyle w:val="DanceBody"/>
      </w:pPr>
      <w:r>
        <w:t>25-28</w:t>
      </w:r>
      <w:r>
        <w:tab/>
        <w:t>1s &amp; 3s adv 2 steps to ptnr, turn right about to BtoB with ptnr &amp; set</w:t>
      </w:r>
      <w:r w:rsidRPr="00BA6B4D">
        <w:rPr>
          <w:b/>
        </w:rPr>
        <w:t xml:space="preserve"> while </w:t>
      </w:r>
      <w:r>
        <w:t>2s &amp; 4s cast away from ptnr, turn right about to face 1s/2s &amp; set</w:t>
      </w:r>
    </w:p>
    <w:p w:rsidR="00B11EB3" w:rsidRDefault="00B11EB3" w:rsidP="00B11EB3">
      <w:pPr>
        <w:pStyle w:val="DanceBody"/>
      </w:pPr>
      <w:r>
        <w:t>29-32</w:t>
      </w:r>
      <w:r>
        <w:tab/>
        <w:t>All dance 1/2 reels of 4 across &amp; end in original places</w:t>
      </w:r>
    </w:p>
    <w:p w:rsidR="00B11EB3" w:rsidRDefault="00B11EB3" w:rsidP="00B11EB3">
      <w:pPr>
        <w:pStyle w:val="DanceBody"/>
      </w:pPr>
      <w:r>
        <w:t>33-64</w:t>
      </w:r>
      <w:r>
        <w:tab/>
        <w:t>2s &amp; 4s repeat bars 1-32</w:t>
      </w:r>
    </w:p>
    <w:p w:rsidR="00B11EB3" w:rsidRPr="00D02BFF" w:rsidRDefault="00B11EB3" w:rsidP="00B11EB3">
      <w:pPr>
        <w:pStyle w:val="DanceBody"/>
      </w:pPr>
      <w:r w:rsidRPr="00D02BFF">
        <w:t>Reel</w:t>
      </w:r>
    </w:p>
    <w:p w:rsidR="00B11EB3" w:rsidRDefault="00B11EB3" w:rsidP="00B11EB3">
      <w:pPr>
        <w:pStyle w:val="DanceBody"/>
        <w:keepNext w:val="0"/>
      </w:pPr>
      <w:r>
        <w:t xml:space="preserve"> 1-64</w:t>
      </w:r>
      <w:r>
        <w:tab/>
        <w:t>Repeat in Reel time but PdB setting instead of HS</w:t>
      </w:r>
    </w:p>
    <w:p w:rsidR="00B11EB3" w:rsidRDefault="00B11EB3" w:rsidP="00B11EB3"/>
    <w:p w:rsidR="00B11EB3" w:rsidRDefault="00B11EB3" w:rsidP="00B11EB3">
      <w:pPr>
        <w:pStyle w:val="Minicrib"/>
      </w:pPr>
      <w:r>
        <w:t>WHEN THE TIDE COMES IN  (J8x40)  3C (4C set)</w:t>
      </w:r>
      <w:r>
        <w:tab/>
        <w:t>Romaine Butterfield  Silver Threads</w:t>
      </w:r>
    </w:p>
    <w:p w:rsidR="00B11EB3" w:rsidRDefault="00B11EB3" w:rsidP="00B11EB3">
      <w:pPr>
        <w:pStyle w:val="DanceBody"/>
      </w:pPr>
      <w:r>
        <w:t xml:space="preserve"> 1- 8</w:t>
      </w:r>
      <w:r>
        <w:tab/>
        <w:t xml:space="preserve">1s set, cast (2s step up).  1L+2s </w:t>
      </w:r>
      <w:r>
        <w:rPr>
          <w:b/>
        </w:rPr>
        <w:t>also</w:t>
      </w:r>
      <w:r>
        <w:t xml:space="preserve"> 1M+3s dance RH across end with 1s in centre, LH joined, facing opp sides</w:t>
      </w:r>
    </w:p>
    <w:p w:rsidR="00B11EB3" w:rsidRDefault="00B11EB3" w:rsidP="00B11EB3">
      <w:pPr>
        <w:pStyle w:val="DanceBody"/>
      </w:pPr>
      <w:r>
        <w:t xml:space="preserve"> 9-16</w:t>
      </w:r>
      <w:r>
        <w:tab/>
        <w:t>1s set, cast to Left (1M up round top Ladies' place, 1L down round 3M place) into lines of 3 across, 1M between 2s, 1L between 3s &amp; all set</w:t>
      </w:r>
    </w:p>
    <w:p w:rsidR="00B11EB3" w:rsidRDefault="00B11EB3" w:rsidP="00B11EB3">
      <w:pPr>
        <w:pStyle w:val="DanceBody"/>
      </w:pPr>
      <w:r>
        <w:t>17-24</w:t>
      </w:r>
      <w:r>
        <w:tab/>
        <w:t>Reels of 3 across, 1s pass dancer on Right by RSh to start.  End 1s in centre, LH joined, 1L facing up, 1M facing down</w:t>
      </w:r>
    </w:p>
    <w:p w:rsidR="00B11EB3" w:rsidRDefault="00B11EB3" w:rsidP="00B11EB3">
      <w:pPr>
        <w:pStyle w:val="DanceBody"/>
      </w:pPr>
      <w:r>
        <w:t>25-32</w:t>
      </w:r>
      <w:r>
        <w:tab/>
        <w:t>1s set, 1M casts down round 3l place, 1L up round top Man's place, into 2nd place opp sides.  2s+1s+3s set</w:t>
      </w:r>
    </w:p>
    <w:p w:rsidR="00B11EB3" w:rsidRDefault="00B11EB3" w:rsidP="00B11EB3">
      <w:pPr>
        <w:pStyle w:val="DanceBody"/>
        <w:keepNext w:val="0"/>
      </w:pPr>
      <w:r>
        <w:t>33-40</w:t>
      </w:r>
      <w:r>
        <w:tab/>
        <w:t>RSh reels of 3 on sides (6 bars), 1M up, 1L down to start.  Bars 39-40 1s cross RH to 2nd place own side  End 2 1 3 4</w:t>
      </w:r>
    </w:p>
    <w:p w:rsidR="00B11EB3" w:rsidRDefault="00B11EB3" w:rsidP="00B11EB3"/>
    <w:p w:rsidR="00B11EB3" w:rsidRDefault="00B11EB3" w:rsidP="00B11EB3">
      <w:pPr>
        <w:pStyle w:val="Minicrib"/>
      </w:pPr>
      <w:r>
        <w:t>WHERE ARE WE GOING?  (J8x32)  3C (4C set)</w:t>
      </w:r>
      <w:r>
        <w:tab/>
        <w:t>Douglas J Dean  Rodney Rooms Bk 2</w:t>
      </w:r>
    </w:p>
    <w:p w:rsidR="00B11EB3" w:rsidRDefault="00B11EB3" w:rsidP="00B11EB3">
      <w:pPr>
        <w:pStyle w:val="DanceBody"/>
      </w:pPr>
      <w:r>
        <w:t xml:space="preserve"> 1- 8</w:t>
      </w:r>
      <w:r>
        <w:tab/>
        <w:t>1s cross down to dance reels of 3 on opposite sides.  (1)2 3</w:t>
      </w:r>
    </w:p>
    <w:p w:rsidR="00B11EB3" w:rsidRDefault="00B11EB3" w:rsidP="00B11EB3">
      <w:pPr>
        <w:pStyle w:val="DanceBody"/>
      </w:pPr>
      <w:r>
        <w:t xml:space="preserve"> 9-16</w:t>
      </w:r>
      <w:r>
        <w:tab/>
        <w:t>1s set to 2s on sides &amp; change places with nearer hand to double triangle position, set &amp; change places with 3s.  2 3(1)</w:t>
      </w:r>
    </w:p>
    <w:p w:rsidR="00B11EB3" w:rsidRDefault="00B11EB3" w:rsidP="00B11EB3">
      <w:pPr>
        <w:pStyle w:val="DanceBody"/>
      </w:pPr>
      <w:r>
        <w:t>17-24</w:t>
      </w:r>
      <w:r>
        <w:tab/>
        <w:t>1s cross up to dance reels of 3 on own sides.  2 3 1</w:t>
      </w:r>
    </w:p>
    <w:p w:rsidR="00B11EB3" w:rsidRDefault="00B11EB3" w:rsidP="00B11EB3">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B11EB3" w:rsidRDefault="00B11EB3" w:rsidP="00B11EB3"/>
    <w:p w:rsidR="00B11EB3" w:rsidRDefault="00B11EB3" w:rsidP="00B11EB3">
      <w:pPr>
        <w:pStyle w:val="Minicrib"/>
      </w:pPr>
      <w:r>
        <w:t>WHERE FRIENDS MEET  (S8x32)  3C (4C set)</w:t>
      </w:r>
      <w:r>
        <w:tab/>
        <w:t>Ian Barbour  Magic Medicine</w:t>
      </w:r>
    </w:p>
    <w:p w:rsidR="00B11EB3" w:rsidRDefault="00B11EB3" w:rsidP="00B11EB3">
      <w:pPr>
        <w:pStyle w:val="DanceBody"/>
      </w:pPr>
      <w:r>
        <w:t xml:space="preserve"> 1- 8</w:t>
      </w:r>
      <w:r>
        <w:tab/>
        <w:t>1s+2s+3s dance Grand Chain</w:t>
      </w:r>
    </w:p>
    <w:p w:rsidR="00B11EB3" w:rsidRDefault="00B11EB3" w:rsidP="00B11EB3">
      <w:pPr>
        <w:pStyle w:val="DanceBody"/>
      </w:pPr>
      <w:r>
        <w:t xml:space="preserve"> 9-16</w:t>
      </w:r>
      <w:r>
        <w:tab/>
        <w:t>1s+2s+3s set HS to R &amp; cross LH with partner, all set HS to L &amp; cross RH with partner</w:t>
      </w:r>
    </w:p>
    <w:p w:rsidR="00B11EB3" w:rsidRDefault="00B11EB3" w:rsidP="00B11EB3">
      <w:pPr>
        <w:pStyle w:val="DanceBody"/>
      </w:pPr>
      <w:r>
        <w:t>17-24</w:t>
      </w:r>
      <w:r>
        <w:tab/>
        <w:t>1s+2s+3s circle 6H round &amp; back</w:t>
      </w:r>
    </w:p>
    <w:p w:rsidR="00B11EB3" w:rsidRDefault="00B11EB3" w:rsidP="00B11EB3">
      <w:pPr>
        <w:pStyle w:val="DanceBody"/>
        <w:keepNext w:val="0"/>
      </w:pPr>
      <w:r>
        <w:t>25-32</w:t>
      </w:r>
      <w:r>
        <w:tab/>
        <w:t>1s+2s dance the Knot</w:t>
      </w:r>
    </w:p>
    <w:p w:rsidR="00B11EB3" w:rsidRDefault="00B11EB3" w:rsidP="00B11EB3"/>
    <w:p w:rsidR="00B11EB3" w:rsidRDefault="00B11EB3" w:rsidP="00B11EB3">
      <w:pPr>
        <w:pStyle w:val="Minicrib"/>
      </w:pPr>
      <w:r>
        <w:t>WHERE NO ONE HAS GONE BEFORE  (J4x40)  4C set</w:t>
      </w:r>
      <w:r>
        <w:tab/>
        <w:t>Peggy Hamilton 2001</w:t>
      </w:r>
    </w:p>
    <w:p w:rsidR="00B11EB3" w:rsidRDefault="00B11EB3" w:rsidP="00B11EB3">
      <w:pPr>
        <w:pStyle w:val="DanceBody"/>
      </w:pPr>
      <w:r>
        <w:t xml:space="preserve"> 1- 8</w:t>
      </w:r>
      <w:r>
        <w:tab/>
        <w:t xml:space="preserve">1s+2s </w:t>
      </w:r>
      <w:r>
        <w:rPr>
          <w:b/>
        </w:rPr>
        <w:t>also</w:t>
      </w:r>
      <w:r>
        <w:t xml:space="preserve"> 3s+4s dance RH across, 2s+3s dance LH across (2M &amp; 3L end facing out)</w:t>
      </w:r>
    </w:p>
    <w:p w:rsidR="00B11EB3" w:rsidRDefault="00B11EB3" w:rsidP="00B11EB3">
      <w:pPr>
        <w:pStyle w:val="DanceBody"/>
      </w:pPr>
      <w:r>
        <w:t xml:space="preserve"> 9-16</w:t>
      </w:r>
      <w:r>
        <w:tab/>
        <w:t xml:space="preserve">2M &amp; 3L, followed by partners, cast to right into 1st / 4th place opp sides (1s+4s step down/up bars 11-12). 2s+1s </w:t>
      </w:r>
      <w:r>
        <w:rPr>
          <w:b/>
        </w:rPr>
        <w:t xml:space="preserve">also </w:t>
      </w:r>
      <w:r>
        <w:t>1s+4s dance RH across</w:t>
      </w:r>
    </w:p>
    <w:p w:rsidR="00B11EB3" w:rsidRDefault="00B11EB3" w:rsidP="00B11EB3">
      <w:pPr>
        <w:pStyle w:val="DanceBody"/>
      </w:pPr>
      <w:r>
        <w:t>17-24</w:t>
      </w:r>
      <w:r>
        <w:tab/>
        <w:t>1s+4s dance LH across (1M &amp; 4L end facing out).  1s+4s repeat bars 9-12 (2s &amp; 3s step down/up) to end in 1st / 4th place opp sides (1) (2) (3) (4)</w:t>
      </w:r>
    </w:p>
    <w:p w:rsidR="00B11EB3" w:rsidRDefault="00B11EB3" w:rsidP="00B11EB3">
      <w:pPr>
        <w:pStyle w:val="DanceBody"/>
      </w:pPr>
      <w:r>
        <w:t>25-32</w:t>
      </w:r>
      <w:r>
        <w:tab/>
        <w:t>All set &amp; cross. 1s+4s dance in then cast to 2nd/3rd place (2s+3s step up/down bars 31-32)</w:t>
      </w:r>
    </w:p>
    <w:p w:rsidR="00B11EB3" w:rsidRDefault="00B11EB3" w:rsidP="00B11EB3">
      <w:pPr>
        <w:pStyle w:val="DanceBody"/>
      </w:pPr>
      <w:r>
        <w:t>33-40</w:t>
      </w:r>
      <w:r>
        <w:tab/>
        <w:t>1s+4s dance Espagnole:</w:t>
      </w:r>
    </w:p>
    <w:p w:rsidR="00B11EB3" w:rsidRDefault="00B11EB3" w:rsidP="00B11EB3">
      <w:pPr>
        <w:pStyle w:val="DanceBody"/>
      </w:pPr>
      <w:r>
        <w:tab/>
        <w:t>33-34     1s+4s dance across to opp sides (Ladies lead across RH passing between Men) with Ladies changing places RH</w:t>
      </w:r>
    </w:p>
    <w:p w:rsidR="00B11EB3" w:rsidRDefault="00B11EB3" w:rsidP="00B11EB3">
      <w:pPr>
        <w:pStyle w:val="DanceBody"/>
      </w:pPr>
      <w:r>
        <w:tab/>
        <w:t>35-36     1s+4s dance across to own sides (Men lead across RH between Ladies) with Men changing places RH</w:t>
      </w:r>
    </w:p>
    <w:p w:rsidR="00B11EB3" w:rsidRDefault="00B11EB3" w:rsidP="00B11EB3">
      <w:pPr>
        <w:pStyle w:val="DanceBody"/>
        <w:keepNext w:val="0"/>
      </w:pPr>
      <w:r>
        <w:tab/>
        <w:t>37-40     4s turn RH</w:t>
      </w:r>
      <w:r w:rsidRPr="00BA6B4D">
        <w:rPr>
          <w:b/>
        </w:rPr>
        <w:t xml:space="preserve"> </w:t>
      </w:r>
      <w:r>
        <w:rPr>
          <w:b/>
        </w:rPr>
        <w:t xml:space="preserve">as </w:t>
      </w:r>
      <w:r>
        <w:t>1s turn LH to end 2 4 1 3</w:t>
      </w:r>
    </w:p>
    <w:p w:rsidR="00B11EB3" w:rsidRDefault="00B11EB3" w:rsidP="00B11EB3"/>
    <w:p w:rsidR="00B11EB3" w:rsidRDefault="00B11EB3" w:rsidP="00B11EB3">
      <w:pPr>
        <w:pStyle w:val="Minicrib"/>
      </w:pPr>
      <w:r>
        <w:t>WHERE THE ALMOND MEETS THE TAY  (S4x32)  4C set</w:t>
      </w:r>
      <w:r>
        <w:tab/>
        <w:t>Rosalind Morrison  minicrib.org.uk/publish.html</w:t>
      </w:r>
    </w:p>
    <w:p w:rsidR="00B11EB3" w:rsidRPr="003E389F" w:rsidRDefault="00B11EB3" w:rsidP="00B11EB3">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rPr>
        <w:t xml:space="preserve"> while </w:t>
      </w:r>
      <w:r w:rsidRPr="003E389F">
        <w:t>2s+3s set &amp; cast up/down to 1st/4th places</w:t>
      </w:r>
    </w:p>
    <w:p w:rsidR="00B11EB3" w:rsidRDefault="00B11EB3" w:rsidP="00B11EB3">
      <w:pPr>
        <w:pStyle w:val="DanceBody"/>
      </w:pPr>
      <w:r w:rsidRPr="003E389F">
        <w:t xml:space="preserve"> 9-16</w:t>
      </w:r>
      <w:r w:rsidRPr="003E389F">
        <w:tab/>
        <w:t xml:space="preserve">2s+1s dance RH Ladies' Chain </w:t>
      </w:r>
      <w:r w:rsidRPr="003E389F">
        <w:rPr>
          <w:b/>
        </w:rPr>
        <w:t xml:space="preserve">while </w:t>
      </w:r>
      <w:r w:rsidRPr="003E389F">
        <w:t>4s+3s dance LH Ladies' Chain</w:t>
      </w:r>
    </w:p>
    <w:p w:rsidR="00B11EB3" w:rsidRPr="003E389F" w:rsidRDefault="00B11EB3" w:rsidP="00B11EB3">
      <w:pPr>
        <w:pStyle w:val="DanceBody"/>
      </w:pPr>
      <w:r w:rsidRPr="003E389F">
        <w:t>17-24</w:t>
      </w:r>
      <w:r w:rsidRPr="003E389F">
        <w:tab/>
        <w:t>All 4 couples set, 1s+4s dance 1/2 Fig of 8 round end couples (1s round 2s, 4s round 3s), 1s+4s+3s set advancing &amp; end ready for Allemande</w:t>
      </w:r>
    </w:p>
    <w:p w:rsidR="00B11EB3" w:rsidRPr="003E389F" w:rsidRDefault="00B11EB3" w:rsidP="00B11EB3">
      <w:pPr>
        <w:pStyle w:val="DanceBody"/>
      </w:pPr>
      <w:r w:rsidRPr="003E389F">
        <w:t>25-32</w:t>
      </w:r>
      <w:r w:rsidRPr="003E389F">
        <w:tab/>
        <w:t>1s+4s+3s dance Allemande.  2 3 4 1</w:t>
      </w:r>
    </w:p>
    <w:p w:rsidR="00B11EB3" w:rsidRPr="003E389F" w:rsidRDefault="00B11EB3" w:rsidP="00B11EB3">
      <w:pPr>
        <w:pStyle w:val="DanceBody"/>
        <w:keepNext w:val="0"/>
      </w:pPr>
      <w:r>
        <w:rPr>
          <w:i/>
        </w:rPr>
        <w:t xml:space="preserve">Note: </w:t>
      </w:r>
      <w:r w:rsidRPr="003E389F">
        <w:rPr>
          <w:i/>
        </w:rPr>
        <w:t xml:space="preserve">This dance, previously titled </w:t>
      </w:r>
      <w:r>
        <w:rPr>
          <w:i/>
        </w:rPr>
        <w:t>"</w:t>
      </w:r>
      <w:r w:rsidRPr="003E389F">
        <w:rPr>
          <w:i/>
        </w:rPr>
        <w:t>Where The River Almond Flows</w:t>
      </w:r>
      <w:r>
        <w:rPr>
          <w:i/>
        </w:rPr>
        <w:t>"</w:t>
      </w:r>
      <w:r w:rsidRPr="003E389F">
        <w:rPr>
          <w:i/>
        </w:rPr>
        <w:t>, was renamed by the deviser February 2017</w:t>
      </w:r>
    </w:p>
    <w:p w:rsidR="00B11EB3" w:rsidRDefault="00B11EB3" w:rsidP="00B11EB3"/>
    <w:p w:rsidR="00B11EB3" w:rsidRDefault="00B11EB3" w:rsidP="00B11EB3">
      <w:pPr>
        <w:pStyle w:val="Minicrib"/>
      </w:pPr>
      <w:r>
        <w:t>WHERE THE SNOWFLAKE REPOSES  (J8x32)  3C (4C set)</w:t>
      </w:r>
      <w:r>
        <w:tab/>
        <w:t>John Drewry  Deeside Bk 1</w:t>
      </w:r>
    </w:p>
    <w:p w:rsidR="00B11EB3" w:rsidRPr="00867A99" w:rsidRDefault="00B11EB3" w:rsidP="00B11EB3">
      <w:pPr>
        <w:pStyle w:val="DanceBody"/>
      </w:pPr>
      <w:r>
        <w:t xml:space="preserve"> 1- 8</w:t>
      </w:r>
      <w:r>
        <w:tab/>
        <w:t>1M sets advancing to 2L</w:t>
      </w:r>
      <w:r w:rsidRPr="007F0D5A">
        <w:rPr>
          <w:b/>
        </w:rPr>
        <w:t xml:space="preserve"> also </w:t>
      </w:r>
      <w:r>
        <w:t xml:space="preserve">3L sets advancing to 2M &amp; they 1/2 turn RH.  3L+1L+2M </w:t>
      </w:r>
      <w:r>
        <w:rPr>
          <w:b/>
        </w:rPr>
        <w:t>also</w:t>
      </w:r>
      <w:r>
        <w:t xml:space="preserve"> 2L+1M+3M dance RH across</w:t>
      </w:r>
    </w:p>
    <w:p w:rsidR="00B11EB3" w:rsidRDefault="00B11EB3" w:rsidP="00B11EB3">
      <w:pPr>
        <w:pStyle w:val="DanceBody"/>
      </w:pPr>
      <w:r>
        <w:t xml:space="preserve"> 9-16</w:t>
      </w:r>
      <w:r>
        <w:tab/>
        <w:t>1L sets advancing to 2M</w:t>
      </w:r>
      <w:r w:rsidRPr="007F0D5A">
        <w:rPr>
          <w:b/>
        </w:rPr>
        <w:t xml:space="preserve"> also </w:t>
      </w:r>
      <w:r>
        <w:t xml:space="preserve">3M sets advancing to 2L &amp; they 1/2 turn LH.  2L+3s </w:t>
      </w:r>
      <w:r>
        <w:rPr>
          <w:b/>
        </w:rPr>
        <w:t>also</w:t>
      </w:r>
      <w:r>
        <w:t xml:space="preserve"> 2M+1s dance LH across.  2s face out  to end (3) 2 (1)</w:t>
      </w:r>
    </w:p>
    <w:p w:rsidR="00B11EB3" w:rsidRDefault="00B11EB3" w:rsidP="00B11EB3">
      <w:pPr>
        <w:pStyle w:val="DanceBody"/>
      </w:pPr>
      <w:r>
        <w:t>17-24</w:t>
      </w:r>
      <w:r>
        <w:tab/>
        <w:t>2s dance LSh reels of 3 on sides (2M down LSh to 1L, 2L up LSh to 3M)</w:t>
      </w:r>
    </w:p>
    <w:p w:rsidR="00B11EB3" w:rsidRDefault="00B11EB3" w:rsidP="00B11EB3">
      <w:pPr>
        <w:pStyle w:val="DanceBody"/>
        <w:keepNext w:val="0"/>
      </w:pPr>
      <w:r>
        <w:t>25-32</w:t>
      </w:r>
      <w:r>
        <w:tab/>
        <w:t>3s &amp; 1s set, 3s cross &amp; cast to 3</w:t>
      </w:r>
      <w:r w:rsidRPr="00972EEB">
        <w:t>rd</w:t>
      </w:r>
      <w:r>
        <w:t xml:space="preserve"> place</w:t>
      </w:r>
      <w:r w:rsidRPr="00BA6B4D">
        <w:rPr>
          <w:b/>
        </w:rPr>
        <w:t xml:space="preserve"> while </w:t>
      </w:r>
      <w:r>
        <w:t>1s 1/2 turn RH, dance up to top &amp; cast to 2</w:t>
      </w:r>
      <w:r w:rsidRPr="00972EEB">
        <w:t>nd</w:t>
      </w:r>
      <w:r>
        <w:t xml:space="preserve"> place (2s step up)</w:t>
      </w:r>
    </w:p>
    <w:p w:rsidR="00B11EB3" w:rsidRDefault="00B11EB3" w:rsidP="00B11EB3"/>
    <w:p w:rsidR="00B11EB3" w:rsidRDefault="00B11EB3" w:rsidP="00B11EB3">
      <w:pPr>
        <w:pStyle w:val="Minicrib"/>
      </w:pPr>
      <w:r>
        <w:t>RED HOUSE (Where Would Bonnie Annie Lie)  (R8x40)  2C (4C set)</w:t>
      </w:r>
      <w:r>
        <w:tab/>
        <w:t>Playford  RSCDS Bk 7</w:t>
      </w:r>
    </w:p>
    <w:p w:rsidR="00B11EB3" w:rsidRDefault="00B11EB3" w:rsidP="00B11EB3">
      <w:pPr>
        <w:pStyle w:val="DanceBody"/>
      </w:pPr>
      <w:r>
        <w:t xml:space="preserve"> 1- 8</w:t>
      </w:r>
      <w:r>
        <w:tab/>
        <w:t>1s set &amp; cast 1 place, set &amp; cast back to original places</w:t>
      </w:r>
    </w:p>
    <w:p w:rsidR="00B11EB3" w:rsidRDefault="00B11EB3" w:rsidP="00B11EB3">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B11EB3" w:rsidRDefault="00B11EB3" w:rsidP="00B11EB3">
      <w:pPr>
        <w:pStyle w:val="DanceBody"/>
      </w:pPr>
      <w:r>
        <w:t>17-24</w:t>
      </w:r>
      <w:r>
        <w:tab/>
        <w:t>1L (followed by partner) casts up to top, dances down between 2s &amp; casts up behind 2M &amp; crosses over &amp; both end in original places</w:t>
      </w:r>
    </w:p>
    <w:p w:rsidR="00B11EB3" w:rsidRDefault="00B11EB3" w:rsidP="00B11EB3">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B11EB3" w:rsidRDefault="00B11EB3" w:rsidP="00B11EB3">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B11EB3" w:rsidRDefault="00B11EB3" w:rsidP="00B11EB3"/>
    <w:p w:rsidR="00B11EB3" w:rsidRDefault="00B11EB3" w:rsidP="00B11EB3">
      <w:pPr>
        <w:pStyle w:val="Minicrib"/>
      </w:pPr>
      <w:r>
        <w:t>WHEREVER SHE GOES  (J8x32)  3C (4C set)</w:t>
      </w:r>
      <w:r>
        <w:tab/>
        <w:t>Shackleton</w:t>
      </w:r>
    </w:p>
    <w:p w:rsidR="00B11EB3" w:rsidRDefault="00B11EB3" w:rsidP="00B11EB3">
      <w:pPr>
        <w:pStyle w:val="DanceBody"/>
      </w:pPr>
      <w:r>
        <w:t xml:space="preserve"> 1- 4</w:t>
      </w:r>
      <w:r>
        <w:tab/>
        <w:t>1s cross RH &amp; cast to 2</w:t>
      </w:r>
      <w:r w:rsidRPr="00972EEB">
        <w:t>nd</w:t>
      </w:r>
      <w:r>
        <w:t xml:space="preserve"> place</w:t>
      </w:r>
    </w:p>
    <w:p w:rsidR="00B11EB3" w:rsidRDefault="00B11EB3" w:rsidP="00B11EB3">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B11EB3" w:rsidRDefault="00B11EB3" w:rsidP="00B11EB3">
      <w:pPr>
        <w:pStyle w:val="DanceBody"/>
      </w:pPr>
      <w:r>
        <w:t>17-24</w:t>
      </w:r>
      <w:r>
        <w:tab/>
        <w:t>1s cross RH &amp; cast right, pass RH up/down set &amp; cast to right &amp; end BtoB facing own sides</w:t>
      </w:r>
    </w:p>
    <w:p w:rsidR="00B11EB3" w:rsidRDefault="00B11EB3" w:rsidP="00B11EB3">
      <w:pPr>
        <w:pStyle w:val="DanceBody"/>
      </w:pPr>
      <w:r>
        <w:t>25-28</w:t>
      </w:r>
      <w:r>
        <w:tab/>
        <w:t>2s+1s+3s set (</w:t>
      </w:r>
      <w:r w:rsidRPr="00BD473E">
        <w:rPr>
          <w:b/>
        </w:rPr>
        <w:t xml:space="preserve">as </w:t>
      </w:r>
      <w:r>
        <w:t>in Double Triangles) 1s PdB out &amp; turn right about to face in</w:t>
      </w:r>
      <w:r w:rsidRPr="00BA6B4D">
        <w:rPr>
          <w:b/>
        </w:rPr>
        <w:t xml:space="preserve"> while </w:t>
      </w:r>
      <w:r>
        <w:t>2s &amp; 3s PdB in &amp; turn right about to face out</w:t>
      </w:r>
    </w:p>
    <w:p w:rsidR="00B11EB3" w:rsidRDefault="00B11EB3" w:rsidP="00B11EB3">
      <w:pPr>
        <w:pStyle w:val="DanceBody"/>
        <w:keepNext w:val="0"/>
      </w:pPr>
      <w:r>
        <w:t>29-32</w:t>
      </w:r>
      <w:r>
        <w:tab/>
        <w:t>2s+1s+3s set (Inverted Double Triangle formation) &amp; PdB to new places</w:t>
      </w:r>
    </w:p>
    <w:p w:rsidR="00B11EB3" w:rsidRDefault="00B11EB3" w:rsidP="00B11EB3"/>
    <w:p w:rsidR="00B11EB3" w:rsidRDefault="00B11EB3" w:rsidP="00B11EB3">
      <w:pPr>
        <w:pStyle w:val="Minicrib"/>
      </w:pPr>
      <w:r>
        <w:t>WHIGMALEERIES  (R8x32)  3C (4C set)</w:t>
      </w:r>
      <w:r>
        <w:tab/>
        <w:t>D Ivory  Imperial 2</w:t>
      </w:r>
    </w:p>
    <w:p w:rsidR="00B11EB3" w:rsidRDefault="00B11EB3" w:rsidP="00B11EB3">
      <w:pPr>
        <w:pStyle w:val="DanceBody"/>
      </w:pPr>
      <w:r>
        <w:t xml:space="preserve"> 1- 8</w:t>
      </w:r>
      <w:r>
        <w:tab/>
        <w:t>1s set advancing &amp; turn individually, slip step down below 3s &amp; cast up to 2</w:t>
      </w:r>
      <w:r w:rsidRPr="00972EEB">
        <w:t>nd</w:t>
      </w:r>
      <w:r>
        <w:t xml:space="preserve"> place</w:t>
      </w:r>
    </w:p>
    <w:p w:rsidR="00B11EB3" w:rsidRDefault="00B11EB3" w:rsidP="00B11EB3">
      <w:pPr>
        <w:pStyle w:val="DanceBody"/>
      </w:pPr>
      <w:r>
        <w:t xml:space="preserve"> 9-16</w:t>
      </w:r>
      <w:r>
        <w:tab/>
        <w:t>1M dances RH across with 3s &amp; 1L with 2s, 1s dance round 2</w:t>
      </w:r>
      <w:r w:rsidRPr="00972EEB">
        <w:t>nd</w:t>
      </w:r>
      <w:r>
        <w:t xml:space="preserve"> corners LSh to end in prom hold facing 3L</w:t>
      </w:r>
    </w:p>
    <w:p w:rsidR="00B11EB3" w:rsidRDefault="00B11EB3" w:rsidP="00B11EB3">
      <w:pPr>
        <w:pStyle w:val="DanceBody"/>
      </w:pPr>
      <w:r>
        <w:t>17-24</w:t>
      </w:r>
      <w:r>
        <w:tab/>
        <w:t>1s dance 1/2 RSh reel of 3 across with 3s, separate &amp; dance 1/2 reels of 3 on own sides to end in prom hold with ptnr facing 3L (in 1M place)</w:t>
      </w:r>
    </w:p>
    <w:p w:rsidR="00B11EB3" w:rsidRDefault="00B11EB3" w:rsidP="00B11EB3">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B11EB3" w:rsidRDefault="00B11EB3" w:rsidP="00B11EB3"/>
    <w:p w:rsidR="00B11EB3" w:rsidRDefault="00B11EB3" w:rsidP="00B11EB3">
      <w:pPr>
        <w:pStyle w:val="Minicrib"/>
      </w:pPr>
      <w:r>
        <w:t>WHILE GRUMPY RESTED  (S4x32)  4C Set</w:t>
      </w:r>
      <w:r>
        <w:tab/>
        <w:t>Stephen Goulden</w:t>
      </w:r>
    </w:p>
    <w:p w:rsidR="00B11EB3" w:rsidRDefault="00B11EB3" w:rsidP="00B11EB3">
      <w:pPr>
        <w:pStyle w:val="DanceBody"/>
      </w:pPr>
      <w:r>
        <w:t>3s &amp; 4s start on opp sides</w:t>
      </w:r>
    </w:p>
    <w:p w:rsidR="00B11EB3" w:rsidRDefault="00B11EB3" w:rsidP="00B11EB3">
      <w:pPr>
        <w:pStyle w:val="DanceBody"/>
      </w:pPr>
      <w:r>
        <w:t xml:space="preserve"> 1- 8</w:t>
      </w:r>
      <w:r>
        <w:tab/>
        <w:t>1s+4s set advancing, turn partner 2H; dance out of ends &amp; cast into centre (2s/3s step up/down), 1s+4s turn partner 2H to face up/down in prom hold</w:t>
      </w:r>
    </w:p>
    <w:p w:rsidR="00B11EB3" w:rsidRDefault="00B11EB3" w:rsidP="00B11EB3">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B11EB3" w:rsidRDefault="00B11EB3" w:rsidP="00B11EB3">
      <w:pPr>
        <w:pStyle w:val="DanceBody"/>
      </w:pPr>
      <w:r>
        <w:t>17-24</w:t>
      </w:r>
      <w:r>
        <w:tab/>
        <w:t>4s+1s dance RH across &amp; LH across back [Optional: 2s+3s dance R&amp;L round 4s+1s starting crossing RH on sides]</w:t>
      </w:r>
    </w:p>
    <w:p w:rsidR="00B11EB3" w:rsidRDefault="00B11EB3" w:rsidP="00B11EB3">
      <w:pPr>
        <w:pStyle w:val="DanceBody"/>
        <w:keepNext w:val="0"/>
      </w:pPr>
      <w:r>
        <w:t>25-32</w:t>
      </w:r>
      <w:r>
        <w:tab/>
        <w:t xml:space="preserve">2L+4L+1M (top 3 Ladies' side) </w:t>
      </w:r>
      <w:r>
        <w:rPr>
          <w:b/>
        </w:rPr>
        <w:t>also</w:t>
      </w:r>
      <w:r>
        <w:t xml:space="preserve"> 4M+1L+3L (bottom 3 Men's side) dance reels of 3 on sides (2L+4L </w:t>
      </w:r>
      <w:r>
        <w:rPr>
          <w:b/>
        </w:rPr>
        <w:t>also</w:t>
      </w:r>
      <w:r>
        <w:t xml:space="preserve"> 1L+3L pass RSh to start). 2 4 (1) (3)</w:t>
      </w:r>
    </w:p>
    <w:p w:rsidR="00B11EB3" w:rsidRDefault="00B11EB3" w:rsidP="00B11EB3"/>
    <w:p w:rsidR="00B11EB3" w:rsidRDefault="00B11EB3" w:rsidP="00B11EB3">
      <w:pPr>
        <w:pStyle w:val="Minicrib"/>
      </w:pPr>
      <w:r>
        <w:t>WHIMPEY THE CLOWN  (J4x32)  4C set</w:t>
      </w:r>
      <w:r>
        <w:tab/>
        <w:t>Marie Boehmer  Cameo Coll 11</w:t>
      </w:r>
    </w:p>
    <w:p w:rsidR="00B11EB3" w:rsidRDefault="00B11EB3" w:rsidP="00B11EB3">
      <w:pPr>
        <w:pStyle w:val="DanceBody"/>
      </w:pPr>
      <w:r>
        <w:t xml:space="preserve"> 1- 8</w:t>
      </w:r>
      <w:r>
        <w:tab/>
        <w:t>All turn RH, 1s cast, dance between 3s &amp; cast down behind 4s to bottom (in &amp; out of the windows)</w:t>
      </w:r>
    </w:p>
    <w:p w:rsidR="00B11EB3" w:rsidRDefault="00B11EB3" w:rsidP="00B11EB3">
      <w:pPr>
        <w:pStyle w:val="DanceBody"/>
      </w:pPr>
      <w:r>
        <w:t xml:space="preserve"> 9-16</w:t>
      </w:r>
      <w:r>
        <w:tab/>
        <w:t>2s cast &amp; 'in &amp; out of the windows' to bottom, 3s cast &amp; 'in &amp; out of the windows' to bottom.  4 1 2 3</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All cross RH, set, 4s+1s cross &amp; cast to 3</w:t>
      </w:r>
      <w:r w:rsidRPr="00972EEB">
        <w:t>rd</w:t>
      </w:r>
      <w:r>
        <w:t xml:space="preserve"> &amp; 4</w:t>
      </w:r>
      <w:r w:rsidRPr="00972EEB">
        <w:t>th</w:t>
      </w:r>
      <w:r>
        <w:t xml:space="preserve"> places</w:t>
      </w:r>
      <w:r w:rsidRPr="00BA6B4D">
        <w:rPr>
          <w:b/>
        </w:rPr>
        <w:t xml:space="preserve"> while </w:t>
      </w:r>
      <w:r>
        <w:t>2s+3s 1/2 turn RH &amp; lead up to 1</w:t>
      </w:r>
      <w:r w:rsidRPr="00972EEB">
        <w:t>st</w:t>
      </w:r>
      <w:r>
        <w:t xml:space="preserve"> &amp; 2</w:t>
      </w:r>
      <w:r w:rsidRPr="00972EEB">
        <w:t>nd</w:t>
      </w:r>
      <w:r>
        <w:t xml:space="preserve"> places.  2 3 4 1</w:t>
      </w:r>
    </w:p>
    <w:p w:rsidR="00B11EB3" w:rsidRDefault="00B11EB3" w:rsidP="00B11EB3"/>
    <w:p w:rsidR="00B11EB3" w:rsidRDefault="00B11EB3" w:rsidP="00B11EB3">
      <w:pPr>
        <w:pStyle w:val="Minicrib"/>
      </w:pPr>
      <w:r>
        <w:t>WHIPPETY STOURIE  (R8x32)  3C (4C set)</w:t>
      </w:r>
      <w:r>
        <w:tab/>
        <w:t>Barry Priddey  Sutton Coldfield bk</w:t>
      </w:r>
    </w:p>
    <w:p w:rsidR="00B11EB3" w:rsidRDefault="00B11EB3" w:rsidP="00B11EB3">
      <w:pPr>
        <w:pStyle w:val="DanceBody"/>
      </w:pPr>
      <w:r>
        <w:t xml:space="preserve"> 1- 8</w:t>
      </w:r>
      <w:r>
        <w:tab/>
        <w:t>1s cross RH, cast 1 place, 1L dances up between 2s &amp; casts round 2L to face 2M</w:t>
      </w:r>
      <w:r w:rsidRPr="00BA6B4D">
        <w:rPr>
          <w:b/>
        </w:rPr>
        <w:t xml:space="preserve"> while </w:t>
      </w:r>
      <w:r>
        <w:t>1M dances between 3s &amp; casts up round 3M to face 3L</w:t>
      </w:r>
    </w:p>
    <w:p w:rsidR="00B11EB3" w:rsidRDefault="00B11EB3" w:rsidP="00B11EB3">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B11EB3" w:rsidRDefault="00B11EB3" w:rsidP="00B11EB3">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B11EB3" w:rsidRDefault="00B11EB3" w:rsidP="00B11EB3">
      <w:pPr>
        <w:pStyle w:val="DanceBody"/>
        <w:keepNext w:val="0"/>
      </w:pPr>
      <w:r>
        <w:t>25-32</w:t>
      </w:r>
      <w:r>
        <w:tab/>
        <w:t>3s+1s+2s set, 1s 3/4 turn RH to opposite sides</w:t>
      </w:r>
      <w:r w:rsidRPr="00BA6B4D">
        <w:rPr>
          <w:b/>
        </w:rPr>
        <w:t xml:space="preserve"> while </w:t>
      </w:r>
      <w:r>
        <w:t>3s+2s change places RH on sides, 2s+1s+3s set &amp; change places with partner RH</w:t>
      </w:r>
    </w:p>
    <w:p w:rsidR="00B11EB3" w:rsidRDefault="00B11EB3" w:rsidP="00B11EB3"/>
    <w:p w:rsidR="00B11EB3" w:rsidRDefault="00B11EB3" w:rsidP="00B11EB3">
      <w:pPr>
        <w:pStyle w:val="Minicrib"/>
      </w:pPr>
      <w:r>
        <w:t>WHIRLIGIG JIG  (J6x32)  3C</w:t>
      </w:r>
      <w:r>
        <w:tab/>
        <w:t>Karen Levallee-Tente  Northampton 20th Anniv</w:t>
      </w:r>
    </w:p>
    <w:p w:rsidR="00B11EB3" w:rsidRPr="00E07C89" w:rsidRDefault="00B11EB3" w:rsidP="00B11EB3">
      <w:pPr>
        <w:pStyle w:val="DanceBody"/>
      </w:pPr>
      <w:r>
        <w:t xml:space="preserve"> 1- 6</w:t>
      </w:r>
      <w:r>
        <w:tab/>
        <w:t>1s cross passing RSh, cast (2s step up), pass RSh, turn Right about &amp; face own sides</w:t>
      </w:r>
    </w:p>
    <w:p w:rsidR="00B11EB3" w:rsidRDefault="00B11EB3" w:rsidP="00B11EB3">
      <w:pPr>
        <w:pStyle w:val="DanceBody"/>
      </w:pPr>
      <w:r>
        <w:t xml:space="preserve"> 7- 8</w:t>
      </w:r>
      <w:r>
        <w:tab/>
        <w:t xml:space="preserve">1s cast to Right, to finish 1M between 2s facing down, 1L between 3s facing up </w:t>
      </w:r>
      <w:r>
        <w:rPr>
          <w:b/>
        </w:rPr>
        <w:t>while</w:t>
      </w:r>
      <w:r>
        <w:t xml:space="preserve"> 1st corners (2M+3L) cross passing RSh</w:t>
      </w:r>
    </w:p>
    <w:p w:rsidR="00B11EB3" w:rsidRDefault="00B11EB3" w:rsidP="00B11EB3">
      <w:pPr>
        <w:pStyle w:val="DanceBody"/>
      </w:pPr>
      <w:r>
        <w:t xml:space="preserve"> 9-12</w:t>
      </w:r>
      <w:r>
        <w:tab/>
        <w:t xml:space="preserve">1s pass RSh, turn Right about to face ends &amp; cast to Right to 2nd place own sides </w:t>
      </w:r>
      <w:r>
        <w:rPr>
          <w:b/>
        </w:rPr>
        <w:t>while</w:t>
      </w:r>
      <w:r>
        <w:t xml:space="preserve"> 2nd corners (2L+3M) cross passing RSh</w:t>
      </w:r>
    </w:p>
    <w:p w:rsidR="00B11EB3" w:rsidRDefault="00B11EB3" w:rsidP="00B11EB3">
      <w:pPr>
        <w:pStyle w:val="DanceBody"/>
      </w:pPr>
      <w:r>
        <w:t>13-16</w:t>
      </w:r>
      <w:r>
        <w:tab/>
        <w:t xml:space="preserve">1s pass RSh, turn Right about to face opp sides, cast to Right to finish 1L at top, 1M at bottom </w:t>
      </w:r>
      <w:r>
        <w:rPr>
          <w:b/>
        </w:rPr>
        <w:t>while</w:t>
      </w:r>
      <w:r>
        <w:t xml:space="preserve"> 1st corner places (3L+2M) cross RSh</w:t>
      </w:r>
    </w:p>
    <w:p w:rsidR="00B11EB3" w:rsidRDefault="00B11EB3" w:rsidP="00B11EB3">
      <w:pPr>
        <w:pStyle w:val="DanceBody"/>
      </w:pPr>
      <w:r>
        <w:t>17-20</w:t>
      </w:r>
      <w:r>
        <w:tab/>
        <w:t xml:space="preserve">1s pass RSh, turn Right about to face ends &amp; cast to Right to 2nd place opp sides </w:t>
      </w:r>
      <w:r>
        <w:rPr>
          <w:b/>
        </w:rPr>
        <w:t>while</w:t>
      </w:r>
      <w:r>
        <w:t xml:space="preserve"> 2nd corner places (3M+2L) cross RSh</w:t>
      </w:r>
    </w:p>
    <w:p w:rsidR="00B11EB3" w:rsidRDefault="00B11EB3" w:rsidP="00B11EB3">
      <w:pPr>
        <w:pStyle w:val="DanceBody"/>
      </w:pPr>
      <w:r>
        <w:t>21-28</w:t>
      </w:r>
      <w:r>
        <w:tab/>
        <w:t>1s dance Diag R&amp;L</w:t>
      </w:r>
    </w:p>
    <w:p w:rsidR="00B11EB3" w:rsidRDefault="00B11EB3" w:rsidP="00B11EB3">
      <w:pPr>
        <w:pStyle w:val="DanceBody"/>
      </w:pPr>
      <w:r>
        <w:t>29-32</w:t>
      </w:r>
      <w:r>
        <w:tab/>
        <w:t>All set, pass partners RSh to own sides 3 1 2</w:t>
      </w:r>
    </w:p>
    <w:p w:rsidR="00B11EB3" w:rsidRDefault="00B11EB3" w:rsidP="00B11EB3">
      <w:pPr>
        <w:pStyle w:val="DanceBody"/>
        <w:keepNext w:val="0"/>
      </w:pPr>
      <w:r>
        <w:t>Repeat from new positions 5 more times</w:t>
      </w:r>
    </w:p>
    <w:p w:rsidR="00B11EB3" w:rsidRDefault="00B11EB3" w:rsidP="00B11EB3"/>
    <w:p w:rsidR="00B11EB3" w:rsidRDefault="00B11EB3" w:rsidP="00B11EB3">
      <w:pPr>
        <w:pStyle w:val="Minicrib"/>
      </w:pPr>
      <w:r>
        <w:t>THE WHIRLING DERVISHES  (R4x32)  4C set</w:t>
      </w:r>
      <w:r>
        <w:tab/>
        <w:t>John Drewry  Turkish Set</w:t>
      </w:r>
    </w:p>
    <w:p w:rsidR="00B11EB3" w:rsidRDefault="00B11EB3" w:rsidP="00B11EB3">
      <w:pPr>
        <w:pStyle w:val="DanceBody"/>
      </w:pPr>
      <w:r>
        <w:t xml:space="preserve"> 1- 8</w:t>
      </w:r>
      <w:r>
        <w:tab/>
        <w:t>1s &amp; 3s petronella turn into centre, set twirling to right, petronella turn to opposite side &amp; set twirling</w:t>
      </w:r>
    </w:p>
    <w:p w:rsidR="00B11EB3" w:rsidRDefault="00B11EB3" w:rsidP="00B11EB3">
      <w:pPr>
        <w:pStyle w:val="DanceBody"/>
      </w:pPr>
      <w:r>
        <w:t xml:space="preserve"> 9-16</w:t>
      </w:r>
      <w:r>
        <w:tab/>
        <w:t>All change places with partners with 1/2 RH turn &amp; twirl, 1M+2L</w:t>
      </w:r>
      <w:r w:rsidRPr="007F0D5A">
        <w:rPr>
          <w:b/>
        </w:rPr>
        <w:t xml:space="preserve"> also </w:t>
      </w:r>
      <w:r>
        <w:t>2M+1L prom hold dance clockwise 1/2 way</w:t>
      </w:r>
      <w:r w:rsidRPr="00BA6B4D">
        <w:rPr>
          <w:b/>
        </w:rPr>
        <w:t xml:space="preserve"> while </w:t>
      </w:r>
      <w:r>
        <w:t>3M+4L &amp; 4M+3L dance similarly to end (2 (1) 4 (3)</w:t>
      </w:r>
    </w:p>
    <w:p w:rsidR="00B11EB3" w:rsidRDefault="00B11EB3" w:rsidP="00B11EB3">
      <w:pPr>
        <w:pStyle w:val="DanceBody"/>
      </w:pPr>
      <w:r>
        <w:t>17-24</w:t>
      </w:r>
      <w:r>
        <w:tab/>
        <w:t>1s &amp; 3s dance 1/2 Figs of 8 round couple above them &amp; all turn partners RH</w:t>
      </w:r>
    </w:p>
    <w:p w:rsidR="00B11EB3" w:rsidRDefault="00B11EB3" w:rsidP="00B11EB3">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B11EB3" w:rsidRDefault="00B11EB3" w:rsidP="00B11EB3"/>
    <w:p w:rsidR="00B11EB3" w:rsidRDefault="00B11EB3" w:rsidP="00B11EB3">
      <w:pPr>
        <w:pStyle w:val="Minicrib"/>
      </w:pPr>
      <w:r>
        <w:t>THE WHIRLWIND  (R8x32)  3C (4C set)</w:t>
      </w:r>
      <w:r>
        <w:tab/>
        <w:t>Derek Haynes  Carnforth Coll 5</w:t>
      </w:r>
    </w:p>
    <w:p w:rsidR="00B11EB3" w:rsidRDefault="00B11EB3" w:rsidP="00B11EB3">
      <w:pPr>
        <w:pStyle w:val="DanceBody"/>
      </w:pPr>
      <w:r>
        <w:t xml:space="preserve"> 1- 8</w:t>
      </w:r>
      <w:r>
        <w:tab/>
        <w:t>1s turn RH, cast 1 place, dance RH across (Lady with 2s &amp; Man with 3s) &amp; end facing 1</w:t>
      </w:r>
      <w:r w:rsidRPr="00972EEB">
        <w:t>st</w:t>
      </w:r>
      <w:r>
        <w:t xml:space="preserve"> corners</w:t>
      </w:r>
    </w:p>
    <w:p w:rsidR="00B11EB3" w:rsidRDefault="00B11EB3" w:rsidP="00B11EB3">
      <w:pPr>
        <w:pStyle w:val="DanceBody"/>
      </w:pPr>
      <w:r>
        <w:t xml:space="preserve"> 9-16</w:t>
      </w:r>
      <w:r>
        <w:tab/>
        <w:t>1s dance reel of 4 with 1</w:t>
      </w:r>
      <w:r w:rsidRPr="00972EEB">
        <w:t>st</w:t>
      </w:r>
      <w:r>
        <w:t xml:space="preserve"> corners &amp; end turning RH to Man facing up &amp; Lady down</w:t>
      </w:r>
    </w:p>
    <w:p w:rsidR="00B11EB3" w:rsidRDefault="00B11EB3" w:rsidP="00B11EB3">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11EB3" w:rsidRDefault="00B11EB3" w:rsidP="00B11EB3">
      <w:pPr>
        <w:pStyle w:val="DanceBody"/>
      </w:pPr>
      <w:r>
        <w:t>25-32</w:t>
      </w:r>
      <w:r>
        <w:tab/>
        <w:t>1s dance reel of 4 with 2</w:t>
      </w:r>
      <w:r w:rsidRPr="00972EEB">
        <w:t>nd</w:t>
      </w:r>
      <w:r>
        <w:t xml:space="preserve"> corners &amp; end in 2</w:t>
      </w:r>
      <w:r w:rsidRPr="00972EEB">
        <w:t>nd</w:t>
      </w:r>
      <w:r>
        <w:t xml:space="preserve"> place own sides</w:t>
      </w:r>
    </w:p>
    <w:p w:rsidR="00B11EB3" w:rsidRDefault="00B11EB3" w:rsidP="00B11EB3">
      <w:pPr>
        <w:pStyle w:val="DanceBody"/>
        <w:keepNext w:val="0"/>
      </w:pPr>
      <w:r>
        <w:t>This is the "energetic" version of the strathspey "Windmills" devised by Derek Haynes</w:t>
      </w:r>
    </w:p>
    <w:p w:rsidR="00B11EB3" w:rsidRDefault="00B11EB3" w:rsidP="00B11EB3"/>
    <w:p w:rsidR="00B11EB3" w:rsidRDefault="00B11EB3" w:rsidP="00B11EB3">
      <w:pPr>
        <w:pStyle w:val="Minicrib"/>
      </w:pPr>
      <w:r>
        <w:t>THE WHISKY ASSOCIATION REEL  (R8x32)  3C (4C set)</w:t>
      </w:r>
      <w:r>
        <w:tab/>
        <w:t>Wilma Miller  Ladies of Dunse</w:t>
      </w:r>
    </w:p>
    <w:p w:rsidR="00B11EB3" w:rsidRPr="0064240F" w:rsidRDefault="00B11EB3" w:rsidP="00B11EB3">
      <w:pPr>
        <w:pStyle w:val="DanceBody"/>
      </w:pPr>
      <w:r w:rsidRPr="0064240F">
        <w:t xml:space="preserve"> 1- 8</w:t>
      </w:r>
      <w:r w:rsidRPr="0064240F">
        <w:tab/>
        <w:t>1s set advancing &amp; turn RH to face 2s diagonally NHJ, 1s+2s set &amp; turn (Men RH, Ladies LH) into centre for Poussette</w:t>
      </w:r>
    </w:p>
    <w:p w:rsidR="00B11EB3" w:rsidRPr="0064240F" w:rsidRDefault="00B11EB3" w:rsidP="00B11EB3">
      <w:pPr>
        <w:pStyle w:val="DanceBody"/>
      </w:pPr>
      <w:r w:rsidRPr="0064240F">
        <w:t xml:space="preserve"> 9-16</w:t>
      </w:r>
      <w:r w:rsidRPr="0064240F">
        <w:tab/>
        <w:t>1s+2s dance Poussette 1s ending in middle for Double Triangles</w:t>
      </w:r>
    </w:p>
    <w:p w:rsidR="00B11EB3" w:rsidRPr="0064240F" w:rsidRDefault="00B11EB3" w:rsidP="00B11EB3">
      <w:pPr>
        <w:pStyle w:val="DanceBody"/>
      </w:pPr>
      <w:r w:rsidRPr="0064240F">
        <w:t>17-24</w:t>
      </w:r>
      <w:r w:rsidRPr="0064240F">
        <w:tab/>
        <w:t>2s+1s+3s dance Double Triangles 1s ending in 2nd place own sides</w:t>
      </w:r>
    </w:p>
    <w:p w:rsidR="00B11EB3" w:rsidRPr="0064240F" w:rsidRDefault="00B11EB3" w:rsidP="00B11EB3">
      <w:pPr>
        <w:pStyle w:val="DanceBody"/>
        <w:keepNext w:val="0"/>
      </w:pPr>
      <w:r w:rsidRPr="0064240F">
        <w:t>25-32</w:t>
      </w:r>
      <w:r w:rsidRPr="0064240F">
        <w:tab/>
        <w:t>1/2 reels of 3 across,1L with 2s &amp; 1M with 3s, 1s pass LSh to dance 1/2 reels across with other couple</w:t>
      </w:r>
    </w:p>
    <w:p w:rsidR="00B11EB3" w:rsidRDefault="00B11EB3" w:rsidP="00B11EB3"/>
    <w:p w:rsidR="00B11EB3" w:rsidRDefault="00B11EB3" w:rsidP="00B11EB3">
      <w:pPr>
        <w:pStyle w:val="Minicrib"/>
      </w:pPr>
      <w:r>
        <w:t>WHISTLER'S JIG  (J6x32)  2C (3C set)</w:t>
      </w:r>
      <w:r>
        <w:tab/>
        <w:t>David Tague  http://briscoes.home.mindspring.com/dances/whistler.htm</w:t>
      </w:r>
    </w:p>
    <w:p w:rsidR="00B11EB3" w:rsidRPr="003E389F" w:rsidRDefault="00B11EB3" w:rsidP="00B11EB3">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B11EB3" w:rsidRDefault="00B11EB3" w:rsidP="00B11EB3">
      <w:pPr>
        <w:pStyle w:val="DanceBody"/>
      </w:pPr>
      <w:r w:rsidRPr="003E389F">
        <w:t xml:space="preserve"> 9-16</w:t>
      </w:r>
      <w:r w:rsidRPr="003E389F">
        <w:tab/>
        <w:t>1s+2s dance Ladies' Chain</w:t>
      </w:r>
    </w:p>
    <w:p w:rsidR="00B11EB3" w:rsidRPr="003E389F" w:rsidRDefault="00B11EB3" w:rsidP="00B11EB3">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B11EB3" w:rsidRPr="003E389F" w:rsidRDefault="00B11EB3" w:rsidP="00B11EB3">
      <w:pPr>
        <w:pStyle w:val="DanceBody"/>
      </w:pPr>
      <w:r w:rsidRPr="003E389F">
        <w:t>25-32</w:t>
      </w:r>
      <w:r w:rsidRPr="003E389F">
        <w:tab/>
        <w:t>1s+2s dance Poussette.  2 1</w:t>
      </w:r>
    </w:p>
    <w:p w:rsidR="00B11EB3" w:rsidRPr="003E389F" w:rsidRDefault="00B11EB3" w:rsidP="00B11EB3">
      <w:pPr>
        <w:pStyle w:val="DanceBody"/>
        <w:keepNext w:val="0"/>
        <w:rPr>
          <w:i/>
        </w:rPr>
      </w:pPr>
      <w:r w:rsidRPr="003E389F">
        <w:rPr>
          <w:i/>
        </w:rPr>
        <w:t>Note: can be danced 8x32 in 4 Couple sets</w:t>
      </w:r>
    </w:p>
    <w:p w:rsidR="00B11EB3" w:rsidRDefault="00B11EB3" w:rsidP="00B11EB3"/>
    <w:p w:rsidR="00B11EB3" w:rsidRDefault="00B11EB3" w:rsidP="00B11EB3">
      <w:pPr>
        <w:pStyle w:val="Minicrib"/>
      </w:pPr>
      <w:r>
        <w:t>WHISTLIN' IN THE KITCHEN  (R8x32)  3C (4C set)</w:t>
      </w:r>
      <w:r>
        <w:tab/>
        <w:t>Bill Forbes  Craigievar Bk 2</w:t>
      </w:r>
    </w:p>
    <w:p w:rsidR="00B11EB3" w:rsidRDefault="00B11EB3" w:rsidP="00B11EB3">
      <w:pPr>
        <w:pStyle w:val="DanceBody"/>
      </w:pPr>
      <w:r>
        <w:t xml:space="preserve"> 1- 8</w:t>
      </w:r>
      <w:r>
        <w:tab/>
        <w:t>1s+2s+3s set, 1s+2s dance RH across 1/2 way</w:t>
      </w:r>
      <w:r w:rsidRPr="00BA6B4D">
        <w:rPr>
          <w:b/>
        </w:rPr>
        <w:t xml:space="preserve"> </w:t>
      </w:r>
      <w:r>
        <w:rPr>
          <w:b/>
        </w:rPr>
        <w:t xml:space="preserve">as </w:t>
      </w:r>
      <w:r>
        <w:t>3s cross RH, 2s+1s+3s set &amp; 1/2 turn partner RH ready for Allemande</w:t>
      </w:r>
    </w:p>
    <w:p w:rsidR="00B11EB3" w:rsidRDefault="00B11EB3" w:rsidP="00B11EB3">
      <w:pPr>
        <w:pStyle w:val="DanceBody"/>
      </w:pPr>
      <w:r>
        <w:t xml:space="preserve"> 9-16</w:t>
      </w:r>
      <w:r>
        <w:tab/>
        <w:t>2s+1s+3s dance Allemande 1s turning LH to end facing 1</w:t>
      </w:r>
      <w:r w:rsidRPr="00972EEB">
        <w:t>st</w:t>
      </w:r>
      <w:r>
        <w:t xml:space="preserve"> corner pstns</w:t>
      </w:r>
    </w:p>
    <w:p w:rsidR="00B11EB3" w:rsidRDefault="00B11EB3" w:rsidP="00B11EB3">
      <w:pPr>
        <w:pStyle w:val="DanceBody"/>
      </w:pPr>
      <w:r>
        <w:t>17-24</w:t>
      </w:r>
      <w:r>
        <w:tab/>
        <w:t>1L+3s (in 1</w:t>
      </w:r>
      <w:r w:rsidRPr="00972EEB">
        <w:t>st</w:t>
      </w:r>
      <w:r>
        <w:t xml:space="preserve"> place)</w:t>
      </w:r>
      <w:r w:rsidRPr="007F0D5A">
        <w:rPr>
          <w:b/>
        </w:rPr>
        <w:t xml:space="preserve"> also </w:t>
      </w:r>
      <w:r>
        <w:t>1M+2s (in 3</w:t>
      </w:r>
      <w:r w:rsidRPr="00972EEB">
        <w:t>rd</w:t>
      </w:r>
      <w:r>
        <w:t xml:space="preserve"> place) dance reels of 3 across (LSh to 1</w:t>
      </w:r>
      <w:r w:rsidRPr="00972EEB">
        <w:t>st</w:t>
      </w:r>
      <w:r>
        <w:t xml:space="preserve"> corner to start)</w:t>
      </w:r>
    </w:p>
    <w:p w:rsidR="00B11EB3" w:rsidRDefault="00B11EB3" w:rsidP="00B11EB3">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B11EB3" w:rsidRDefault="00B11EB3" w:rsidP="00B11EB3"/>
    <w:p w:rsidR="00B11EB3" w:rsidRDefault="00B11EB3" w:rsidP="00B11EB3">
      <w:pPr>
        <w:pStyle w:val="Minicrib"/>
      </w:pPr>
      <w:r>
        <w:t>THE WHISTLING WIND  (R8x32)  3C (4C set)</w:t>
      </w:r>
      <w:r>
        <w:tab/>
        <w:t>Elizabeth Goossen  RSCDS Bk 36</w:t>
      </w:r>
    </w:p>
    <w:p w:rsidR="00B11EB3" w:rsidRDefault="00B11EB3" w:rsidP="00B11EB3">
      <w:pPr>
        <w:pStyle w:val="DanceBody"/>
      </w:pPr>
      <w:r>
        <w:t xml:space="preserve"> 1- 8</w:t>
      </w:r>
      <w:r>
        <w:tab/>
        <w:t>1s set, dance in &amp; cast to 2</w:t>
      </w:r>
      <w:r w:rsidRPr="00972EEB">
        <w:t>nd</w:t>
      </w:r>
      <w:r>
        <w:t xml:space="preserve"> place, set to each other</w:t>
      </w:r>
      <w:r w:rsidRPr="00BA6B4D">
        <w:rPr>
          <w:b/>
        </w:rPr>
        <w:t xml:space="preserve"> while </w:t>
      </w:r>
      <w:r>
        <w:t>advancing to 1</w:t>
      </w:r>
      <w:r w:rsidRPr="00972EEB">
        <w:t>st</w:t>
      </w:r>
      <w:r>
        <w:t xml:space="preserve"> corners</w:t>
      </w:r>
    </w:p>
    <w:p w:rsidR="00B11EB3" w:rsidRDefault="00B11EB3" w:rsidP="00B11EB3">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B11EB3" w:rsidRDefault="00B11EB3" w:rsidP="00B11EB3">
      <w:pPr>
        <w:pStyle w:val="DanceBody"/>
      </w:pPr>
      <w:r>
        <w:t>17-24</w:t>
      </w:r>
      <w:r>
        <w:tab/>
        <w:t>3s+1s+2s dance Double Triangles facing up &amp; down, 1s ending in 2</w:t>
      </w:r>
      <w:r w:rsidRPr="00972EEB">
        <w:t>nd</w:t>
      </w:r>
      <w:r>
        <w:t xml:space="preserve"> place on own sides</w:t>
      </w:r>
    </w:p>
    <w:p w:rsidR="00B11EB3" w:rsidRDefault="00B11EB3" w:rsidP="00B11EB3">
      <w:pPr>
        <w:pStyle w:val="DanceBody"/>
        <w:keepNext w:val="0"/>
      </w:pPr>
      <w:r>
        <w:t>25-32</w:t>
      </w:r>
      <w:r>
        <w:tab/>
        <w:t>1s dance Diag R&amp;L</w:t>
      </w:r>
    </w:p>
    <w:p w:rsidR="00B11EB3" w:rsidRDefault="00B11EB3" w:rsidP="00B11EB3"/>
    <w:p w:rsidR="00B11EB3" w:rsidRDefault="00B11EB3" w:rsidP="00B11EB3">
      <w:pPr>
        <w:pStyle w:val="Minicrib"/>
      </w:pPr>
      <w:r>
        <w:t>WHITBY WEDDING  (J4x40)  4C set</w:t>
      </w:r>
      <w:r>
        <w:tab/>
        <w:t>Doris Scott  Repeat Prescription</w:t>
      </w:r>
    </w:p>
    <w:p w:rsidR="00B11EB3" w:rsidRDefault="00B11EB3" w:rsidP="00B11EB3">
      <w:pPr>
        <w:pStyle w:val="DanceBody"/>
      </w:pPr>
      <w:r>
        <w:t xml:space="preserve"> 1- 8</w:t>
      </w:r>
      <w:r>
        <w:tab/>
        <w:t>1s+2s dance Espagnole: -</w:t>
      </w:r>
    </w:p>
    <w:p w:rsidR="00B11EB3" w:rsidRDefault="00B11EB3" w:rsidP="00B11EB3">
      <w:pPr>
        <w:pStyle w:val="DanceBody"/>
      </w:pPr>
      <w:r>
        <w:tab/>
        <w:t>`1-2   1s+2s cross (Ladies lead across RH passing between Men) with Ladies changing places RH</w:t>
      </w:r>
    </w:p>
    <w:p w:rsidR="00B11EB3" w:rsidRDefault="00B11EB3" w:rsidP="00B11EB3">
      <w:pPr>
        <w:pStyle w:val="DanceBody"/>
      </w:pPr>
      <w:r>
        <w:tab/>
        <w:t>`3-4   1s+2s cross back (Men lead across RH between Ladies) with Men changing places RH</w:t>
      </w:r>
    </w:p>
    <w:p w:rsidR="00B11EB3" w:rsidRDefault="00B11EB3" w:rsidP="00B11EB3">
      <w:pPr>
        <w:pStyle w:val="DanceBody"/>
      </w:pPr>
      <w:r>
        <w:tab/>
        <w:t>`5-8   2s turn RH</w:t>
      </w:r>
      <w:r w:rsidRPr="00BA6B4D">
        <w:rPr>
          <w:b/>
        </w:rPr>
        <w:t xml:space="preserve"> </w:t>
      </w:r>
      <w:r>
        <w:rPr>
          <w:b/>
        </w:rPr>
        <w:t xml:space="preserve">as </w:t>
      </w:r>
      <w:r>
        <w:t>1s turn LH</w:t>
      </w:r>
    </w:p>
    <w:p w:rsidR="00B11EB3" w:rsidRDefault="00B11EB3" w:rsidP="00B11EB3">
      <w:pPr>
        <w:pStyle w:val="DanceBody"/>
      </w:pPr>
      <w:r>
        <w:t xml:space="preserve"> 9-16</w:t>
      </w:r>
      <w:r>
        <w:tab/>
        <w:t>1s+3s dance Espagnole</w:t>
      </w:r>
    </w:p>
    <w:p w:rsidR="00B11EB3" w:rsidRDefault="00B11EB3" w:rsidP="00B11EB3">
      <w:pPr>
        <w:pStyle w:val="DanceBody"/>
      </w:pPr>
      <w:r>
        <w:t>17-24</w:t>
      </w:r>
      <w:r>
        <w:tab/>
        <w:t>17-20   1L+4L</w:t>
      </w:r>
      <w:r w:rsidRPr="007F0D5A">
        <w:rPr>
          <w:b/>
        </w:rPr>
        <w:t xml:space="preserve"> also </w:t>
      </w:r>
      <w:r>
        <w:t>1M+4M turn (Ladies LH &amp; Men RH), 1L+3L</w:t>
      </w:r>
      <w:r w:rsidRPr="007F0D5A">
        <w:rPr>
          <w:b/>
        </w:rPr>
        <w:t xml:space="preserve"> also </w:t>
      </w:r>
      <w:r>
        <w:t>1M+3M 3/4 turn (Ladies RH &amp; Men LH)</w:t>
      </w:r>
      <w:r w:rsidRPr="00BA6B4D">
        <w:rPr>
          <w:b/>
        </w:rPr>
        <w:t xml:space="preserve"> while </w:t>
      </w:r>
      <w:r>
        <w:t>4s cast up, dancing behind 3s ready for …</w:t>
      </w:r>
    </w:p>
    <w:p w:rsidR="00B11EB3" w:rsidRDefault="00B11EB3" w:rsidP="00B11EB3">
      <w:pPr>
        <w:pStyle w:val="DanceBody"/>
      </w:pPr>
      <w:r>
        <w:tab/>
        <w:t xml:space="preserve">21-24   Ladies dance RH across </w:t>
      </w:r>
      <w:r>
        <w:rPr>
          <w:b/>
        </w:rPr>
        <w:t>while</w:t>
      </w:r>
      <w:r>
        <w:t xml:space="preserve"> Men LH across for 2 bars, 1s+2s change places on sides (Ladies LH &amp; Men RH)</w:t>
      </w:r>
      <w:r w:rsidRPr="00BA6B4D">
        <w:rPr>
          <w:b/>
        </w:rPr>
        <w:t xml:space="preserve"> while </w:t>
      </w:r>
      <w:r>
        <w:t>3s+4s continue turning to places</w:t>
      </w:r>
    </w:p>
    <w:p w:rsidR="00B11EB3" w:rsidRDefault="00B11EB3" w:rsidP="00B11EB3">
      <w:pPr>
        <w:pStyle w:val="DanceBody"/>
      </w:pPr>
      <w:r>
        <w:t>25-32</w:t>
      </w:r>
      <w:r>
        <w:tab/>
        <w:t>1s followed by 2s+3s+4s dance down, 1s followed by 2s+3s+4s dance up under arches made by others all ending in centre</w:t>
      </w:r>
    </w:p>
    <w:p w:rsidR="00B11EB3" w:rsidRDefault="00B11EB3" w:rsidP="00B11EB3">
      <w:pPr>
        <w:pStyle w:val="DanceBody"/>
        <w:keepNext w:val="0"/>
      </w:pPr>
      <w:r>
        <w:t>33-40</w:t>
      </w:r>
      <w:r>
        <w:tab/>
        <w:t>1s cast to 4</w:t>
      </w:r>
      <w:r w:rsidRPr="00972EEB">
        <w:t>th</w:t>
      </w:r>
      <w:r>
        <w:t xml:space="preserve"> place</w:t>
      </w:r>
      <w:r w:rsidRPr="00BA6B4D">
        <w:rPr>
          <w:b/>
        </w:rPr>
        <w:t xml:space="preserve"> while </w:t>
      </w:r>
      <w:r>
        <w:t>others turn LH &amp; move up 1 place, all turn RH</w:t>
      </w:r>
    </w:p>
    <w:p w:rsidR="00B11EB3" w:rsidRDefault="00B11EB3" w:rsidP="00B11EB3"/>
    <w:p w:rsidR="00B11EB3" w:rsidRDefault="00B11EB3" w:rsidP="00B11EB3">
      <w:pPr>
        <w:pStyle w:val="Minicrib"/>
      </w:pPr>
      <w:r>
        <w:t>THE WHITE AND PURPLE HEATHER JIG  (J8x40)  3C (4C set)</w:t>
      </w:r>
      <w:r>
        <w:tab/>
        <w:t>Variation to White Heather by James Cosh  22 SCDs</w:t>
      </w:r>
    </w:p>
    <w:p w:rsidR="00B11EB3" w:rsidRDefault="00B11EB3" w:rsidP="00B11EB3">
      <w:pPr>
        <w:pStyle w:val="DanceBody"/>
      </w:pPr>
      <w:r>
        <w:t xml:space="preserve"> 1- 8</w:t>
      </w:r>
      <w:r>
        <w:tab/>
        <w:t>1s turn RH &amp; cast to 2</w:t>
      </w:r>
      <w:r w:rsidRPr="00972EEB">
        <w:t>nd</w:t>
      </w:r>
      <w:r>
        <w:t xml:space="preserve"> place, turn 1.1/2 LH to end between 2s facing opposite sides</w:t>
      </w:r>
    </w:p>
    <w:p w:rsidR="00B11EB3" w:rsidRDefault="00B11EB3" w:rsidP="00B11EB3">
      <w:pPr>
        <w:pStyle w:val="DanceBody"/>
      </w:pPr>
      <w:r>
        <w:t xml:space="preserve"> 9-16</w:t>
      </w:r>
      <w:r>
        <w:tab/>
        <w:t>1s+2s dance Reel of 4 across &amp; 1s pass RSh to face 1</w:t>
      </w:r>
      <w:r w:rsidRPr="00972EEB">
        <w:t>st</w:t>
      </w:r>
      <w:r>
        <w:t xml:space="preserve"> corners</w:t>
      </w:r>
    </w:p>
    <w:p w:rsidR="00B11EB3" w:rsidRDefault="00B11EB3" w:rsidP="00B11EB3">
      <w:pPr>
        <w:pStyle w:val="DanceBody"/>
      </w:pPr>
      <w:r>
        <w:t>17-24</w:t>
      </w:r>
      <w:r>
        <w:tab/>
        <w:t>1s turn corner, partner, corner, partner to end between 3s facing opposite sides</w:t>
      </w:r>
    </w:p>
    <w:p w:rsidR="00B11EB3" w:rsidRDefault="00B11EB3" w:rsidP="00B11EB3">
      <w:pPr>
        <w:pStyle w:val="DanceBody"/>
      </w:pPr>
      <w:r>
        <w:t>25-32</w:t>
      </w:r>
      <w:r>
        <w:tab/>
        <w:t>1s+3s dance Reel of 4 across &amp; 1s end in middle between 3s &amp; 4s</w:t>
      </w:r>
    </w:p>
    <w:p w:rsidR="00B11EB3" w:rsidRDefault="00B11EB3" w:rsidP="00B11EB3">
      <w:pPr>
        <w:pStyle w:val="DanceBody"/>
        <w:keepNext w:val="0"/>
      </w:pPr>
      <w:r>
        <w:t>33-40</w:t>
      </w:r>
      <w:r>
        <w:tab/>
        <w:t>1s turn LH &amp; cast up to 2</w:t>
      </w:r>
      <w:r w:rsidRPr="00972EEB">
        <w:t>nd</w:t>
      </w:r>
      <w:r>
        <w:t xml:space="preserve"> place own side &amp; turn RH</w:t>
      </w:r>
    </w:p>
    <w:p w:rsidR="00B11EB3" w:rsidRDefault="00B11EB3" w:rsidP="00B11EB3"/>
    <w:p w:rsidR="00B11EB3" w:rsidRDefault="00B11EB3" w:rsidP="00B11EB3">
      <w:pPr>
        <w:pStyle w:val="Minicrib"/>
      </w:pPr>
      <w:r>
        <w:t>WHITE &amp; PURPLE HEATHER JIG  (J8x40)  4C set</w:t>
      </w:r>
      <w:r>
        <w:tab/>
      </w:r>
    </w:p>
    <w:p w:rsidR="00B11EB3" w:rsidRDefault="00B11EB3" w:rsidP="00B11EB3">
      <w:pPr>
        <w:pStyle w:val="DanceBody"/>
      </w:pPr>
      <w:r>
        <w:t>1- 8</w:t>
      </w:r>
      <w:r>
        <w:tab/>
        <w:t>1s followed by 2s+3s+4s cast to 4</w:t>
      </w:r>
      <w:r w:rsidRPr="00972EEB">
        <w:t>th</w:t>
      </w:r>
      <w:r>
        <w:t xml:space="preserve"> place, dance up &amp; cast back into places</w:t>
      </w:r>
    </w:p>
    <w:p w:rsidR="00B11EB3" w:rsidRDefault="00B11EB3" w:rsidP="00B11EB3">
      <w:pPr>
        <w:pStyle w:val="DanceBody"/>
      </w:pPr>
      <w:r>
        <w:t xml:space="preserve"> 9-16</w:t>
      </w:r>
      <w:r>
        <w:tab/>
        <w:t>1s+2s</w:t>
      </w:r>
      <w:r w:rsidRPr="007F0D5A">
        <w:rPr>
          <w:b/>
        </w:rPr>
        <w:t xml:space="preserve"> also </w:t>
      </w:r>
      <w:r>
        <w:t>3s+4s Set+Link, 2s+1s</w:t>
      </w:r>
      <w:r w:rsidRPr="007F0D5A">
        <w:rPr>
          <w:b/>
        </w:rPr>
        <w:t xml:space="preserve"> also </w:t>
      </w:r>
      <w:r>
        <w:t>4s+3s circle 4H round to left</w:t>
      </w:r>
    </w:p>
    <w:p w:rsidR="00B11EB3" w:rsidRDefault="00B11EB3" w:rsidP="00B11EB3">
      <w:pPr>
        <w:pStyle w:val="DanceBody"/>
      </w:pPr>
      <w:r>
        <w:t>17-24</w:t>
      </w:r>
      <w:r>
        <w:tab/>
        <w:t>2s+1s</w:t>
      </w:r>
      <w:r w:rsidRPr="007F0D5A">
        <w:rPr>
          <w:b/>
        </w:rPr>
        <w:t xml:space="preserve"> also </w:t>
      </w:r>
      <w:r>
        <w:t>4s+3s dance the Knot with 1s ending between 2s</w:t>
      </w:r>
    </w:p>
    <w:p w:rsidR="00B11EB3" w:rsidRPr="00D02168" w:rsidRDefault="00B11EB3" w:rsidP="00B11EB3">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B11EB3" w:rsidRPr="00D02168" w:rsidRDefault="00B11EB3" w:rsidP="00B11EB3">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B11EB3" w:rsidRDefault="00B11EB3" w:rsidP="00B11EB3"/>
    <w:p w:rsidR="00B11EB3" w:rsidRDefault="00B11EB3" w:rsidP="00B11EB3">
      <w:pPr>
        <w:pStyle w:val="Minicrib"/>
        <w:rPr>
          <w:lang w:eastAsia="en-GB"/>
        </w:rPr>
      </w:pPr>
      <w:r>
        <w:rPr>
          <w:lang w:eastAsia="en-GB"/>
        </w:rPr>
        <w:t>THE WHITE CART  (S3x32)  3C set</w:t>
      </w:r>
      <w:r>
        <w:rPr>
          <w:lang w:eastAsia="en-GB"/>
        </w:rPr>
        <w:tab/>
        <w:t>Alice McLean  Laurieston Coll 3</w:t>
      </w:r>
    </w:p>
    <w:p w:rsidR="00B11EB3" w:rsidRPr="000D4D61" w:rsidRDefault="00B11EB3" w:rsidP="00B11EB3">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B11EB3" w:rsidRPr="000D4D61" w:rsidRDefault="00B11EB3" w:rsidP="00B11EB3">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B11EB3" w:rsidRPr="000D4D61" w:rsidRDefault="00B11EB3" w:rsidP="00B11EB3">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B11EB3" w:rsidRPr="000D4D61" w:rsidRDefault="00B11EB3" w:rsidP="00B11EB3">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B11EB3" w:rsidRDefault="00B11EB3" w:rsidP="00B11EB3"/>
    <w:p w:rsidR="00B11EB3" w:rsidRDefault="00B11EB3" w:rsidP="00B11EB3">
      <w:pPr>
        <w:pStyle w:val="Minicrib"/>
      </w:pPr>
      <w:r>
        <w:t>THE WHITE COCKADE  (R8x32)  3C (4C set)</w:t>
      </w:r>
      <w:r>
        <w:tab/>
        <w:t>Preston  RSCDS Bk 5</w:t>
      </w:r>
    </w:p>
    <w:p w:rsidR="00B11EB3" w:rsidRDefault="00B11EB3" w:rsidP="00B11EB3">
      <w:pPr>
        <w:pStyle w:val="DanceBody"/>
      </w:pPr>
      <w:r>
        <w:t xml:space="preserve"> 1- 8</w:t>
      </w:r>
      <w:r>
        <w:tab/>
        <w:t>1s+2s+3s set &amp; cross RH, set &amp; cross back RH</w:t>
      </w:r>
    </w:p>
    <w:p w:rsidR="00B11EB3" w:rsidRDefault="00B11EB3" w:rsidP="00B11EB3">
      <w:pPr>
        <w:pStyle w:val="DanceBody"/>
      </w:pPr>
      <w:r>
        <w:t xml:space="preserve"> 9-16</w:t>
      </w:r>
      <w:r>
        <w:tab/>
        <w:t>1s lead down the middle for 4 bars &amp; back to top, remaining in centre facing up</w:t>
      </w:r>
    </w:p>
    <w:p w:rsidR="00B11EB3" w:rsidRDefault="00B11EB3" w:rsidP="00B11EB3">
      <w:pPr>
        <w:pStyle w:val="DanceBody"/>
      </w:pPr>
      <w:r>
        <w:t>17-24</w:t>
      </w:r>
      <w:r>
        <w:tab/>
        <w:t>1s cast (slow) to 2</w:t>
      </w:r>
      <w:r w:rsidRPr="00972EEB">
        <w:t>nd</w:t>
      </w:r>
      <w:r>
        <w:t xml:space="preserve"> place on own sides (4 bars) &amp; circle 4H round to the left with 3s</w:t>
      </w:r>
    </w:p>
    <w:p w:rsidR="00B11EB3" w:rsidRDefault="00B11EB3" w:rsidP="00B11EB3">
      <w:pPr>
        <w:pStyle w:val="DanceBody"/>
        <w:keepNext w:val="0"/>
      </w:pPr>
      <w:r>
        <w:t>25-32</w:t>
      </w:r>
      <w:r>
        <w:tab/>
        <w:t>2s+1s dance R&amp;L.  2 1 3</w:t>
      </w:r>
    </w:p>
    <w:p w:rsidR="00B11EB3" w:rsidRDefault="00B11EB3" w:rsidP="00B11EB3"/>
    <w:p w:rsidR="00B11EB3" w:rsidRDefault="00B11EB3" w:rsidP="00B11EB3">
      <w:pPr>
        <w:pStyle w:val="Minicrib"/>
      </w:pPr>
      <w:r>
        <w:t>WHITE EAGLE  (J8x32)  3C (4C Set)</w:t>
      </w:r>
      <w:r>
        <w:tab/>
        <w:t>Natty Kamikura</w:t>
      </w:r>
    </w:p>
    <w:p w:rsidR="00B11EB3" w:rsidRDefault="00B11EB3" w:rsidP="00B11EB3">
      <w:pPr>
        <w:pStyle w:val="DanceBody"/>
      </w:pPr>
      <w:r>
        <w:t xml:space="preserve"> 1- 8</w:t>
      </w:r>
      <w:r>
        <w:tab/>
        <w:t>1s lead down the middle, on bar 3 1s change sides with Lady dancing under Man's right arm, lead up &amp; on bar 7 1s change sides again, 2s step in</w:t>
      </w:r>
    </w:p>
    <w:p w:rsidR="00B11EB3" w:rsidRDefault="00B11EB3" w:rsidP="00B11EB3">
      <w:pPr>
        <w:pStyle w:val="DanceBody"/>
      </w:pPr>
      <w:r>
        <w:t xml:space="preserve"> 9-16</w:t>
      </w:r>
      <w:r>
        <w:tab/>
        <w:t>1s+2s dance Allemande, 1s finish facing 1st corners</w:t>
      </w:r>
    </w:p>
    <w:p w:rsidR="00B11EB3" w:rsidRDefault="00B11EB3" w:rsidP="00B11EB3">
      <w:pPr>
        <w:pStyle w:val="DanceBody"/>
      </w:pPr>
      <w:r>
        <w:t>17-20</w:t>
      </w:r>
      <w:r>
        <w:tab/>
        <w:t xml:space="preserve">1s dance clockwise round 1st corners </w:t>
      </w:r>
      <w:r>
        <w:rPr>
          <w:b/>
        </w:rPr>
        <w:t>while</w:t>
      </w:r>
      <w:r>
        <w:t xml:space="preserve"> 1st corners Adv+Ret. 1s pass RSh to face 2nd corners</w:t>
      </w:r>
    </w:p>
    <w:p w:rsidR="00B11EB3" w:rsidRDefault="00B11EB3" w:rsidP="00B11EB3">
      <w:pPr>
        <w:pStyle w:val="DanceBody"/>
      </w:pPr>
      <w:r>
        <w:t>21-24</w:t>
      </w:r>
      <w:r>
        <w:tab/>
        <w:t xml:space="preserve">1s dance clockwise round 2nd corners </w:t>
      </w:r>
      <w:r>
        <w:rPr>
          <w:b/>
        </w:rPr>
        <w:t>while</w:t>
      </w:r>
      <w:r>
        <w:t xml:space="preserve"> 2nd corners Adv+Ret. 1s end 2nd place opposite sides</w:t>
      </w:r>
    </w:p>
    <w:p w:rsidR="00B11EB3" w:rsidRDefault="00B11EB3" w:rsidP="00B11EB3">
      <w:pPr>
        <w:pStyle w:val="DanceBody"/>
        <w:keepNext w:val="0"/>
      </w:pPr>
      <w:r>
        <w:t>25-32</w:t>
      </w:r>
      <w:r>
        <w:tab/>
        <w:t>1s dance LSh reels of 3 across the dance (1s give LSh to 3rd corners to begin). On bars 31-32, 1s cross RH while 2s+3s loop into place</w:t>
      </w:r>
    </w:p>
    <w:p w:rsidR="00B11EB3" w:rsidRDefault="00B11EB3" w:rsidP="00B11EB3"/>
    <w:p w:rsidR="00B11EB3" w:rsidRDefault="00B11EB3" w:rsidP="00B11EB3">
      <w:pPr>
        <w:pStyle w:val="Minicrib"/>
      </w:pPr>
      <w:r>
        <w:t>THE WHITE GULL OF TAY  (S4x32)  4C set</w:t>
      </w:r>
      <w:r>
        <w:tab/>
        <w:t>I McBride  Imperial 4</w:t>
      </w:r>
    </w:p>
    <w:p w:rsidR="00B11EB3" w:rsidRDefault="00B11EB3" w:rsidP="00B11EB3">
      <w:pPr>
        <w:pStyle w:val="DanceBody"/>
      </w:pPr>
      <w:r>
        <w:t xml:space="preserve"> 1- 8</w:t>
      </w:r>
      <w:r>
        <w:tab/>
        <w:t>1s+2s</w:t>
      </w:r>
      <w:r w:rsidRPr="007F0D5A">
        <w:rPr>
          <w:b/>
        </w:rPr>
        <w:t xml:space="preserve"> also </w:t>
      </w:r>
      <w:r>
        <w:t>3s+4s (facing on sides) set, pass giving RH, 1s+4s set (facing on sides) &amp; pass LH</w:t>
      </w:r>
      <w:r w:rsidRPr="00BA6B4D">
        <w:rPr>
          <w:b/>
        </w:rPr>
        <w:t xml:space="preserve"> while </w:t>
      </w:r>
      <w:r>
        <w:t>2s &amp; 3s set to partners &amp; cross LH</w:t>
      </w:r>
    </w:p>
    <w:p w:rsidR="00B11EB3" w:rsidRDefault="00B11EB3" w:rsidP="00B11EB3">
      <w:pPr>
        <w:pStyle w:val="DanceBody"/>
      </w:pPr>
      <w:r>
        <w:t xml:space="preserve"> 9-16</w:t>
      </w:r>
      <w:r>
        <w:tab/>
        <w:t>2s+4s+1s+3s dance RSh reels of 4 on sides</w:t>
      </w:r>
    </w:p>
    <w:p w:rsidR="00B11EB3" w:rsidRDefault="00B11EB3" w:rsidP="00B11EB3">
      <w:pPr>
        <w:pStyle w:val="DanceBody"/>
      </w:pPr>
      <w:r>
        <w:t>17-24</w:t>
      </w:r>
      <w:r>
        <w:tab/>
        <w:t>4s+1s dance RH across &amp; dance 1/2 R&amp;L.  (2)(1)(4)(3)</w:t>
      </w:r>
    </w:p>
    <w:p w:rsidR="00B11EB3" w:rsidRDefault="00B11EB3" w:rsidP="00B11EB3">
      <w:pPr>
        <w:pStyle w:val="DanceBody"/>
        <w:keepNext w:val="0"/>
      </w:pPr>
      <w:r>
        <w:t>25-32</w:t>
      </w:r>
      <w:r>
        <w:tab/>
        <w:t>All circle 8H round to left for 4 steps (to own sides), 1s turn RH &amp; 1/2 turn 2s LH on sides.  3 4 2 1</w:t>
      </w:r>
    </w:p>
    <w:p w:rsidR="00B11EB3" w:rsidRDefault="00B11EB3" w:rsidP="00B11EB3"/>
    <w:p w:rsidR="00B11EB3" w:rsidRDefault="00B11EB3" w:rsidP="00B11EB3">
      <w:pPr>
        <w:pStyle w:val="Minicrib"/>
      </w:pPr>
      <w:r>
        <w:t>THE WHITE HEATHER JIG  (J4x40)  4C set</w:t>
      </w:r>
      <w:r>
        <w:tab/>
        <w:t>James Cosh  22 SCDs</w:t>
      </w:r>
    </w:p>
    <w:p w:rsidR="00B11EB3" w:rsidRDefault="00B11EB3" w:rsidP="00B11EB3">
      <w:pPr>
        <w:pStyle w:val="DanceBody"/>
      </w:pPr>
      <w:r>
        <w:t xml:space="preserve"> 1- 8</w:t>
      </w:r>
      <w:r>
        <w:tab/>
        <w:t>1s turn RH &amp; cast to 2</w:t>
      </w:r>
      <w:r w:rsidRPr="00972EEB">
        <w:t>nd</w:t>
      </w:r>
      <w:r>
        <w:t xml:space="preserve"> place, turn 1.1/2 LH to end between 2s facing opposite sides</w:t>
      </w:r>
    </w:p>
    <w:p w:rsidR="00B11EB3" w:rsidRDefault="00B11EB3" w:rsidP="00B11EB3">
      <w:pPr>
        <w:pStyle w:val="DanceBody"/>
      </w:pPr>
      <w:r>
        <w:t xml:space="preserve"> 9-16</w:t>
      </w:r>
      <w:r>
        <w:tab/>
        <w:t>1s+2s dance Reel of 4 across, 1s pass RSh to face 1</w:t>
      </w:r>
      <w:r w:rsidRPr="00972EEB">
        <w:t>st</w:t>
      </w:r>
      <w:r>
        <w:t xml:space="preserve"> corners</w:t>
      </w:r>
    </w:p>
    <w:p w:rsidR="00B11EB3" w:rsidRDefault="00B11EB3" w:rsidP="00B11EB3">
      <w:pPr>
        <w:pStyle w:val="DanceBody"/>
      </w:pPr>
      <w:r>
        <w:t>17-24</w:t>
      </w:r>
      <w:r>
        <w:tab/>
        <w:t>1s turn corner, partner, corner, partner, to end between 3s facing opposite sides</w:t>
      </w:r>
    </w:p>
    <w:p w:rsidR="00B11EB3" w:rsidRDefault="00B11EB3" w:rsidP="00B11EB3">
      <w:pPr>
        <w:pStyle w:val="DanceBody"/>
      </w:pPr>
      <w:r>
        <w:t>25-32</w:t>
      </w:r>
      <w:r>
        <w:tab/>
        <w:t>1s+3s dance Reel of 4 across, 1s end in middle between 3s &amp; 4s</w:t>
      </w:r>
    </w:p>
    <w:p w:rsidR="00B11EB3" w:rsidRDefault="00B11EB3" w:rsidP="00B11EB3">
      <w:pPr>
        <w:pStyle w:val="DanceBody"/>
        <w:keepNext w:val="0"/>
      </w:pPr>
      <w:r>
        <w:t>33-40</w:t>
      </w:r>
      <w:r>
        <w:tab/>
        <w:t>1s turn LH, cast to 4</w:t>
      </w:r>
      <w:r w:rsidRPr="00972EEB">
        <w:t>th</w:t>
      </w:r>
      <w:r>
        <w:t xml:space="preserve"> place on own side &amp; turn RH</w:t>
      </w:r>
    </w:p>
    <w:p w:rsidR="00B11EB3" w:rsidRDefault="00B11EB3" w:rsidP="00B11EB3"/>
    <w:p w:rsidR="00B11EB3" w:rsidRDefault="00B11EB3" w:rsidP="00B11EB3">
      <w:pPr>
        <w:pStyle w:val="Minicrib"/>
      </w:pPr>
      <w:r>
        <w:t>THE WHITE HEATHER STRATHSPEY  (S96)  Sq.Set</w:t>
      </w:r>
      <w:r>
        <w:tab/>
        <w:t>R Gillespie-Smith  SCD Archives</w:t>
      </w:r>
    </w:p>
    <w:p w:rsidR="00B11EB3" w:rsidRDefault="00B11EB3" w:rsidP="00B11EB3">
      <w:pPr>
        <w:pStyle w:val="DanceBody"/>
      </w:pPr>
      <w:r>
        <w:t xml:space="preserve"> 1- 8</w:t>
      </w:r>
      <w:r>
        <w:tab/>
        <w:t>1s+3s set, dance 1/2 R&amp;L &amp; turn partners RH</w:t>
      </w:r>
      <w:r w:rsidRPr="00BA6B4D">
        <w:rPr>
          <w:b/>
        </w:rPr>
        <w:t xml:space="preserve"> while </w:t>
      </w:r>
      <w:r>
        <w:t>2s+4s dance R&amp;L</w:t>
      </w:r>
    </w:p>
    <w:p w:rsidR="00B11EB3" w:rsidRDefault="00B11EB3" w:rsidP="00B11EB3">
      <w:pPr>
        <w:pStyle w:val="DanceBody"/>
      </w:pPr>
      <w:r>
        <w:t xml:space="preserve"> 9-16</w:t>
      </w:r>
      <w:r>
        <w:tab/>
        <w:t>All dance Double Reel of 4 (Ladies start dancing in) all touching LH in centre</w:t>
      </w:r>
    </w:p>
    <w:p w:rsidR="00B11EB3" w:rsidRDefault="00B11EB3" w:rsidP="00B11EB3">
      <w:pPr>
        <w:pStyle w:val="DanceBody"/>
      </w:pPr>
      <w:r>
        <w:t>17-24</w:t>
      </w:r>
      <w:r>
        <w:tab/>
        <w:t>All circle 8H round to left for 2 bars, turn partner 2H, circle 8H round for 2 Bars &amp; again turn partners 2H ending in original places</w:t>
      </w:r>
    </w:p>
    <w:p w:rsidR="00B11EB3" w:rsidRDefault="00B11EB3" w:rsidP="00B11EB3">
      <w:pPr>
        <w:pStyle w:val="DanceBody"/>
      </w:pPr>
      <w:r>
        <w:t>25-32</w:t>
      </w:r>
      <w:r>
        <w:tab/>
        <w:t>All dance Grand Chain 1/2 way, 1s+3s promenade back to places passing LSh</w:t>
      </w:r>
      <w:r w:rsidRPr="00BA6B4D">
        <w:rPr>
          <w:b/>
        </w:rPr>
        <w:t xml:space="preserve"> while </w:t>
      </w:r>
      <w:r>
        <w:t>2s &amp; 4s turn RH</w:t>
      </w:r>
    </w:p>
    <w:p w:rsidR="00B11EB3" w:rsidRDefault="00B11EB3" w:rsidP="00B11EB3">
      <w:pPr>
        <w:pStyle w:val="DanceBody"/>
      </w:pPr>
      <w:r>
        <w:t>33-64</w:t>
      </w:r>
      <w:r>
        <w:tab/>
        <w:t>Repeat bars 1-32 with 2s &amp; 4s</w:t>
      </w:r>
      <w:r w:rsidRPr="00BA6B4D">
        <w:rPr>
          <w:b/>
        </w:rPr>
        <w:t xml:space="preserve"> </w:t>
      </w:r>
      <w:r>
        <w:rPr>
          <w:b/>
        </w:rPr>
        <w:t xml:space="preserve">as </w:t>
      </w:r>
      <w:r>
        <w:t>leading dancers</w:t>
      </w:r>
    </w:p>
    <w:p w:rsidR="00B11EB3" w:rsidRDefault="00B11EB3" w:rsidP="00B11EB3">
      <w:pPr>
        <w:pStyle w:val="DanceBody"/>
      </w:pPr>
      <w:r>
        <w:t>65-72</w:t>
      </w:r>
      <w:r>
        <w:tab/>
        <w:t>All in Allemande hold promenade round set &amp; end turning Ladies LH into centre for RH across (facing clockwise &amp; Men on outside)</w:t>
      </w:r>
    </w:p>
    <w:p w:rsidR="00B11EB3" w:rsidRDefault="00B11EB3" w:rsidP="00B11EB3">
      <w:pPr>
        <w:pStyle w:val="DanceBody"/>
      </w:pPr>
      <w:r>
        <w:t>73-80</w:t>
      </w:r>
      <w:r>
        <w:tab/>
        <w:t>All dance RH across 1/2 way, all change places with partners advancing 1 place &amp; change places again advancing 1 more place</w:t>
      </w:r>
    </w:p>
    <w:p w:rsidR="00B11EB3" w:rsidRDefault="00B11EB3" w:rsidP="00B11EB3">
      <w:pPr>
        <w:pStyle w:val="DanceBody"/>
      </w:pPr>
      <w:r>
        <w:t>81-88</w:t>
      </w:r>
      <w:r>
        <w:tab/>
        <w:t>Repeat bars 73-80</w:t>
      </w:r>
    </w:p>
    <w:p w:rsidR="00B11EB3" w:rsidRDefault="00B11EB3" w:rsidP="00B11EB3">
      <w:pPr>
        <w:pStyle w:val="DanceBody"/>
        <w:keepNext w:val="0"/>
      </w:pPr>
      <w:r>
        <w:t>89-96</w:t>
      </w:r>
      <w:r>
        <w:tab/>
        <w:t>All set to partners HS &amp; turn partners 2H to end Ladies BtoB facing partners</w:t>
      </w:r>
    </w:p>
    <w:p w:rsidR="00B11EB3" w:rsidRDefault="00B11EB3" w:rsidP="00B11EB3"/>
    <w:p w:rsidR="00B11EB3" w:rsidRDefault="00B11EB3" w:rsidP="00B11EB3">
      <w:pPr>
        <w:pStyle w:val="Minicrib"/>
      </w:pPr>
      <w:r>
        <w:t>THE WHITE HEATHER STRATHSPEY  (S8x32)  2C (4C Set)</w:t>
      </w:r>
      <w:r>
        <w:tab/>
        <w:t>Dorothy Bell  Donaghadee Coll</w:t>
      </w:r>
    </w:p>
    <w:p w:rsidR="00B11EB3" w:rsidRDefault="00B11EB3" w:rsidP="00B11EB3">
      <w:pPr>
        <w:pStyle w:val="DanceBody"/>
      </w:pPr>
      <w:r>
        <w:t xml:space="preserve"> 1- 8</w:t>
      </w:r>
      <w:r>
        <w:tab/>
        <w:t>1s+2s Adv+Ret for 1 step, cross RH to face down/up, 1s+2s Adv+Ret for 1 step (down/up) &amp; change places RH on sides</w:t>
      </w:r>
    </w:p>
    <w:p w:rsidR="00B11EB3" w:rsidRDefault="00B11EB3" w:rsidP="00B11EB3">
      <w:pPr>
        <w:pStyle w:val="DanceBody"/>
      </w:pPr>
      <w:r>
        <w:t xml:space="preserve"> 9-16</w:t>
      </w:r>
      <w:r>
        <w:tab/>
        <w:t>2s+1s Adv+Ret for 1 step, cross RH &amp; turn partner RH</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THE WHITE RABBIT  (R8x32)  2C (4C Set)</w:t>
      </w:r>
      <w:r>
        <w:tab/>
        <w:t>Iain Boyd  Katherine's Bk</w:t>
      </w:r>
    </w:p>
    <w:p w:rsidR="00B11EB3" w:rsidRDefault="00B11EB3" w:rsidP="00B11EB3">
      <w:pPr>
        <w:pStyle w:val="DanceBody"/>
      </w:pPr>
      <w:r>
        <w:t xml:space="preserve"> 1- 8</w:t>
      </w:r>
      <w:r>
        <w:tab/>
        <w:t>1L followed by 2L dance Fig of 8 round 1M+2M, LSh round 2M to start &amp; end each others place</w:t>
      </w:r>
    </w:p>
    <w:p w:rsidR="00B11EB3" w:rsidRDefault="00B11EB3" w:rsidP="00B11EB3">
      <w:pPr>
        <w:pStyle w:val="DanceBody"/>
      </w:pPr>
      <w:r>
        <w:t xml:space="preserve"> 9-16</w:t>
      </w:r>
      <w:r>
        <w:tab/>
        <w:t>1s+2s dance RH across &amp; LH back</w:t>
      </w:r>
    </w:p>
    <w:p w:rsidR="00B11EB3" w:rsidRDefault="00B11EB3" w:rsidP="00B11EB3">
      <w:pPr>
        <w:pStyle w:val="DanceBody"/>
      </w:pPr>
      <w:r>
        <w:t>17-24</w:t>
      </w:r>
      <w:r>
        <w:tab/>
        <w:t>1M followed by 2M dance Fig of 8 round 2L+1L RSh (round 1L in 2</w:t>
      </w:r>
      <w:r w:rsidRPr="00972EEB">
        <w:t>nd</w:t>
      </w:r>
      <w:r>
        <w:t xml:space="preserve"> pl to start) &amp; end in each others place</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THE WHITE RABBIT  (R8x32)  3C (4C set)</w:t>
      </w:r>
      <w:r>
        <w:tab/>
        <w:t>Barry Skelton  Reel Reflections</w:t>
      </w:r>
    </w:p>
    <w:p w:rsidR="00B11EB3" w:rsidRDefault="00B11EB3" w:rsidP="00B11EB3">
      <w:pPr>
        <w:pStyle w:val="DanceBody"/>
      </w:pPr>
      <w:r>
        <w:t xml:space="preserve"> 1- 8</w:t>
      </w:r>
      <w:r>
        <w:tab/>
        <w:t>1s+2s dance RH across 1/2 way &amp; 1/2 turn partner RH, 1s dance 1/2 Fig of 8 round 2s</w:t>
      </w:r>
    </w:p>
    <w:p w:rsidR="00B11EB3" w:rsidRDefault="00B11EB3" w:rsidP="00B11EB3">
      <w:pPr>
        <w:pStyle w:val="DanceBody"/>
      </w:pPr>
      <w:r>
        <w:t xml:space="preserve"> 9-12</w:t>
      </w:r>
      <w:r>
        <w:tab/>
        <w:t>2s+1s+3s set &amp; 1s cast clockwise</w:t>
      </w:r>
      <w:r w:rsidRPr="00BA6B4D">
        <w:rPr>
          <w:b/>
        </w:rPr>
        <w:t xml:space="preserve"> while </w:t>
      </w:r>
      <w:r>
        <w:t>2s &amp; 3s petronella turn into middle</w:t>
      </w:r>
    </w:p>
    <w:p w:rsidR="00B11EB3" w:rsidRDefault="00B11EB3" w:rsidP="00B11EB3">
      <w:pPr>
        <w:pStyle w:val="DanceBody"/>
      </w:pPr>
      <w:r>
        <w:t>13-16</w:t>
      </w:r>
      <w:r>
        <w:tab/>
        <w:t>1s cross between 2s/3s</w:t>
      </w:r>
      <w:r w:rsidRPr="00BA6B4D">
        <w:rPr>
          <w:b/>
        </w:rPr>
        <w:t xml:space="preserve"> while </w:t>
      </w:r>
      <w:r>
        <w:t>2s+3s set, 1s dance clockwise to 2</w:t>
      </w:r>
      <w:r w:rsidRPr="00972EEB">
        <w:t>nd</w:t>
      </w:r>
      <w:r>
        <w:t xml:space="preserve"> pl</w:t>
      </w:r>
      <w:r w:rsidRPr="00BA6B4D">
        <w:rPr>
          <w:b/>
        </w:rPr>
        <w:t xml:space="preserve"> while </w:t>
      </w:r>
      <w:r>
        <w:t>2s+3s 1/2 turn partner RH to end Men facing down &amp; Ladies up</w:t>
      </w:r>
    </w:p>
    <w:p w:rsidR="00B11EB3" w:rsidRDefault="00B11EB3" w:rsidP="00B11EB3">
      <w:pPr>
        <w:pStyle w:val="DanceBody"/>
      </w:pPr>
      <w:r>
        <w:t>17-24</w:t>
      </w:r>
      <w:r>
        <w:tab/>
        <w:t>2s+1s+3s dance a 'Weasel Reel':-</w:t>
      </w:r>
    </w:p>
    <w:p w:rsidR="00B11EB3" w:rsidRDefault="00B11EB3" w:rsidP="00B11EB3">
      <w:pPr>
        <w:pStyle w:val="DanceBody"/>
      </w:pPr>
      <w:r>
        <w:tab/>
        <w:t>2s+3s dance part reel of 4 up/down middle but when reaching either end they dance clockwise to top/bottom to re-enter reel</w:t>
      </w:r>
      <w:r w:rsidRPr="00BA6B4D">
        <w:rPr>
          <w:b/>
        </w:rPr>
        <w:t xml:space="preserve"> while </w:t>
      </w:r>
      <w:r>
        <w:t>1s start by dancing clockwise to replace dancer leaving the reel. All end where they started</w:t>
      </w:r>
    </w:p>
    <w:p w:rsidR="00B11EB3" w:rsidRDefault="00B11EB3" w:rsidP="00B11EB3">
      <w:pPr>
        <w:pStyle w:val="DanceBody"/>
      </w:pPr>
      <w:r>
        <w:t>25-28</w:t>
      </w:r>
      <w:r>
        <w:tab/>
        <w:t>2s+3s 1/2 turn partner RH &amp; set</w:t>
      </w:r>
      <w:r w:rsidRPr="00BA6B4D">
        <w:rPr>
          <w:b/>
        </w:rPr>
        <w:t xml:space="preserve"> while </w:t>
      </w:r>
      <w:r>
        <w:t>1s dance clockwise &amp; cross between 2s/3s</w:t>
      </w:r>
    </w:p>
    <w:p w:rsidR="00B11EB3" w:rsidRDefault="00B11EB3" w:rsidP="00B11EB3">
      <w:pPr>
        <w:pStyle w:val="DanceBody"/>
      </w:pPr>
      <w:r>
        <w:t>29-32</w:t>
      </w:r>
      <w:r>
        <w:tab/>
        <w:t>1s dance clockwise to 2</w:t>
      </w:r>
      <w:r w:rsidRPr="00972EEB">
        <w:t>nd</w:t>
      </w:r>
      <w:r>
        <w:t xml:space="preserve"> place (opp side)</w:t>
      </w:r>
      <w:r w:rsidRPr="00BA6B4D">
        <w:rPr>
          <w:b/>
        </w:rPr>
        <w:t xml:space="preserve"> while </w:t>
      </w:r>
      <w:r>
        <w:t>2s+3s 3/4 turn RH to opposite sides &amp; all cross RH</w:t>
      </w:r>
    </w:p>
    <w:p w:rsidR="00B11EB3" w:rsidRDefault="00B11EB3" w:rsidP="00B11EB3">
      <w:pPr>
        <w:pStyle w:val="DanceBody"/>
        <w:keepNext w:val="0"/>
      </w:pPr>
      <w:r>
        <w:t>Note - Weasel Reel – Dancers facing down, reel down middle &amp; dance up Men's side</w:t>
      </w:r>
      <w:r w:rsidRPr="00BA6B4D">
        <w:rPr>
          <w:b/>
        </w:rPr>
        <w:t xml:space="preserve"> while </w:t>
      </w:r>
      <w:r>
        <w:t>those facing up reel up middle &amp; dance down Ladies' side</w:t>
      </w:r>
    </w:p>
    <w:p w:rsidR="00B11EB3" w:rsidRDefault="00B11EB3" w:rsidP="00B11EB3"/>
    <w:p w:rsidR="00B11EB3" w:rsidRDefault="00B11EB3" w:rsidP="00B11EB3">
      <w:pPr>
        <w:pStyle w:val="Minicrib"/>
      </w:pPr>
      <w:r>
        <w:t>THE WHITE ROSE (OF CHRISTMAS)  (S8x32)  3C (4C set)</w:t>
      </w:r>
      <w:r>
        <w:tab/>
        <w:t>Holly V Sherman</w:t>
      </w:r>
    </w:p>
    <w:p w:rsidR="00B11EB3" w:rsidRDefault="00B11EB3" w:rsidP="00B11EB3">
      <w:pPr>
        <w:pStyle w:val="DanceBody"/>
      </w:pPr>
      <w:r>
        <w:t xml:space="preserve"> 1- 8</w:t>
      </w:r>
      <w:r>
        <w:tab/>
        <w:t>1s+2s+3s Adv+Ret; all dance DoSiDo</w:t>
      </w:r>
    </w:p>
    <w:p w:rsidR="00B11EB3" w:rsidRDefault="00B11EB3" w:rsidP="00B11EB3">
      <w:pPr>
        <w:pStyle w:val="DanceBody"/>
      </w:pPr>
      <w:r>
        <w:t xml:space="preserve"> 9-16</w:t>
      </w:r>
      <w:r>
        <w:tab/>
        <w:t>1s+2s+3s Set+Link for 3 twice (3M &amp; 1L face out) (3) (2) (1)</w:t>
      </w:r>
    </w:p>
    <w:p w:rsidR="00B11EB3" w:rsidRDefault="00B11EB3" w:rsidP="00B11EB3">
      <w:pPr>
        <w:pStyle w:val="DanceBody"/>
      </w:pPr>
      <w:r>
        <w:t>17-22</w:t>
      </w:r>
      <w:r>
        <w:tab/>
        <w:t>"Rosewood JEM" figure:</w:t>
      </w:r>
    </w:p>
    <w:p w:rsidR="00B11EB3" w:rsidRDefault="00B11EB3" w:rsidP="00B11EB3">
      <w:pPr>
        <w:pStyle w:val="DanceBody"/>
      </w:pPr>
      <w:r>
        <w:tab/>
        <w:t>1L &amp; 3M cast up/down 2 places (2 bars) &amp; dance towards each other, turn right about to end BtoB (2 bars) &amp; dance into their original places (2 bars)</w:t>
      </w:r>
    </w:p>
    <w:p w:rsidR="00B11EB3" w:rsidRDefault="00B11EB3" w:rsidP="00B11EB3">
      <w:pPr>
        <w:pStyle w:val="DanceBody"/>
      </w:pPr>
      <w:r>
        <w:tab/>
      </w:r>
      <w:r>
        <w:rPr>
          <w:b/>
        </w:rPr>
        <w:t>while</w:t>
      </w:r>
      <w:r>
        <w:t xml:space="preserve"> partners dance towards each other (2 bars), turn right about, dance out to right (2 bars) &amp; cast up/down to their original places (2 bars)</w:t>
      </w:r>
    </w:p>
    <w:p w:rsidR="00B11EB3" w:rsidRDefault="00B11EB3" w:rsidP="00B11EB3">
      <w:pPr>
        <w:pStyle w:val="DanceBody"/>
      </w:pPr>
      <w:r>
        <w:t>23-24</w:t>
      </w:r>
      <w:r>
        <w:tab/>
        <w:t>All set. 1 (2) 3</w:t>
      </w:r>
    </w:p>
    <w:p w:rsidR="00B11EB3" w:rsidRDefault="00B11EB3" w:rsidP="00B11EB3">
      <w:pPr>
        <w:pStyle w:val="DanceBody"/>
      </w:pPr>
      <w:r>
        <w:t>25-32</w:t>
      </w:r>
      <w:r>
        <w:tab/>
        <w:t>1s+2s dance modified Tournee:</w:t>
      </w:r>
    </w:p>
    <w:p w:rsidR="00B11EB3" w:rsidRDefault="00B11EB3" w:rsidP="00B11EB3">
      <w:pPr>
        <w:pStyle w:val="DanceBody"/>
      </w:pPr>
      <w:r>
        <w:tab/>
        <w:t>25       1s+2s dance into prom hold (1M+2M dance in &amp; turn about to end in centre LSh to LSh, 1M facing Men's side, 2M facing Ladies' side)</w:t>
      </w:r>
    </w:p>
    <w:p w:rsidR="00B11EB3" w:rsidRDefault="00B11EB3" w:rsidP="00B11EB3">
      <w:pPr>
        <w:pStyle w:val="DanceBody"/>
      </w:pPr>
      <w:r>
        <w:tab/>
        <w:t>26-28  Both couples wheel anticlockwise 1/2 way &amp; Men turn Ladies into middle</w:t>
      </w:r>
    </w:p>
    <w:p w:rsidR="00B11EB3" w:rsidRDefault="00B11EB3" w:rsidP="00B11EB3">
      <w:pPr>
        <w:pStyle w:val="DanceBody"/>
        <w:keepNext w:val="0"/>
      </w:pPr>
      <w:r>
        <w:tab/>
        <w:t>29-32  Both couples turn 1.1/2 times (2s RH, 1s LH) &amp; dance out to places.  End 2 1 3</w:t>
      </w:r>
    </w:p>
    <w:p w:rsidR="00B11EB3" w:rsidRDefault="00B11EB3" w:rsidP="00B11EB3"/>
    <w:p w:rsidR="00B11EB3" w:rsidRDefault="00B11EB3" w:rsidP="00B11EB3">
      <w:pPr>
        <w:pStyle w:val="Minicrib"/>
      </w:pPr>
      <w:r>
        <w:t>THE WHITE ROSE OF SCOTLAND  (S8x32)  3C (4C set)</w:t>
      </w:r>
      <w:r>
        <w:tab/>
        <w:t>Ema Taylor  Thistle Bk</w:t>
      </w:r>
    </w:p>
    <w:p w:rsidR="00B11EB3" w:rsidRDefault="00B11EB3" w:rsidP="00B11EB3">
      <w:pPr>
        <w:pStyle w:val="DanceBody"/>
      </w:pPr>
      <w:r>
        <w:t xml:space="preserve"> 1- 8</w:t>
      </w:r>
      <w:r>
        <w:tab/>
        <w:t>1s set, cast 1 place (2s step up), cross RH cast 1 place Lady up &amp; Man down turning in to face 1</w:t>
      </w:r>
      <w:r w:rsidRPr="00972EEB">
        <w:t>st</w:t>
      </w:r>
      <w:r>
        <w:t xml:space="preserve"> corners</w:t>
      </w:r>
    </w:p>
    <w:p w:rsidR="00B11EB3" w:rsidRDefault="00B11EB3" w:rsidP="00B11EB3">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B11EB3" w:rsidRDefault="00B11EB3" w:rsidP="00B11EB3">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B11EB3" w:rsidRDefault="00B11EB3" w:rsidP="00B11EB3">
      <w:pPr>
        <w:pStyle w:val="DanceBody"/>
        <w:keepNext w:val="0"/>
      </w:pPr>
      <w:r>
        <w:t>25-32</w:t>
      </w:r>
      <w:r>
        <w:tab/>
        <w:t>2s+1L circle 3H round to left</w:t>
      </w:r>
      <w:r w:rsidRPr="00BA6B4D">
        <w:rPr>
          <w:b/>
        </w:rPr>
        <w:t xml:space="preserve"> </w:t>
      </w:r>
      <w:r>
        <w:rPr>
          <w:b/>
        </w:rPr>
        <w:t xml:space="preserve">as </w:t>
      </w:r>
      <w:r>
        <w:t>1M+3s circle 3H round to left, 1s swop places &amp; circle to the right</w:t>
      </w:r>
    </w:p>
    <w:p w:rsidR="00B11EB3" w:rsidRDefault="00B11EB3" w:rsidP="00B11EB3"/>
    <w:p w:rsidR="00B11EB3" w:rsidRDefault="00B11EB3" w:rsidP="00B11EB3">
      <w:pPr>
        <w:pStyle w:val="Minicrib"/>
      </w:pPr>
      <w:r>
        <w:t>THE WHITE ROSE OF YORK  (S3x32)  3C set</w:t>
      </w:r>
      <w:r>
        <w:tab/>
        <w:t>Y Mortier  Competition Dances 1989</w:t>
      </w:r>
    </w:p>
    <w:p w:rsidR="00B11EB3" w:rsidRDefault="00B11EB3" w:rsidP="00B11EB3">
      <w:pPr>
        <w:pStyle w:val="DanceBody"/>
      </w:pPr>
      <w:r>
        <w:t xml:space="preserve"> 1- 8</w:t>
      </w:r>
      <w:r>
        <w:tab/>
        <w:t>1s+2s set, dance RH across 1/2 way, 1s+3s set &amp; dance LH across 1/2 way</w:t>
      </w:r>
    </w:p>
    <w:p w:rsidR="00B11EB3" w:rsidRDefault="00B11EB3" w:rsidP="00B11EB3">
      <w:pPr>
        <w:pStyle w:val="DanceBody"/>
      </w:pPr>
      <w:r>
        <w:t xml:space="preserve"> 9-16</w:t>
      </w:r>
      <w:r>
        <w:tab/>
        <w:t>1L followed by partner cast up to 2</w:t>
      </w:r>
      <w:r w:rsidRPr="00972EEB">
        <w:t>nd</w:t>
      </w:r>
      <w:r>
        <w:t xml:space="preserve"> place, cross, cast up to top &amp; dance down centre to end 1L between 3s &amp; 1M between 2s</w:t>
      </w:r>
    </w:p>
    <w:p w:rsidR="00B11EB3" w:rsidRDefault="00B11EB3" w:rsidP="00B11EB3">
      <w:pPr>
        <w:pStyle w:val="DanceBody"/>
      </w:pPr>
      <w:r>
        <w:t>17-24</w:t>
      </w:r>
      <w:r>
        <w:tab/>
        <w:t>All dance down the middle &amp; back, 1M+2s turning to face down</w:t>
      </w:r>
    </w:p>
    <w:p w:rsidR="00B11EB3" w:rsidRDefault="00B11EB3" w:rsidP="00B11EB3">
      <w:pPr>
        <w:pStyle w:val="DanceBody"/>
        <w:keepNext w:val="0"/>
      </w:pPr>
      <w:r>
        <w:t>25-32</w:t>
      </w:r>
      <w:r>
        <w:tab/>
        <w:t>1s dance 1/2 diagonal reel of 4 with 2L+3M (1s give RSh to person on right to start), 1s pass L to dance 1/2 diagonal reel of 4 with 2M+3L (1M+3L &amp; 1L+2M pass RSh to start) ending on sides 3 1 2</w:t>
      </w:r>
    </w:p>
    <w:p w:rsidR="00B11EB3" w:rsidRDefault="00B11EB3" w:rsidP="00B11EB3"/>
    <w:p w:rsidR="00B11EB3" w:rsidRDefault="00B11EB3" w:rsidP="00B11EB3">
      <w:pPr>
        <w:pStyle w:val="Minicrib"/>
        <w:rPr>
          <w:lang w:val="en"/>
        </w:rPr>
      </w:pPr>
      <w:r>
        <w:rPr>
          <w:lang w:val="en"/>
        </w:rPr>
        <w:t>THE WHITE ROSE &amp; THE YELLOW WAISTCOAT  (R8x32)  3C (4C set)</w:t>
      </w:r>
      <w:r>
        <w:rPr>
          <w:lang w:val="en"/>
        </w:rPr>
        <w:tab/>
        <w:t>Moira Stacey</w:t>
      </w:r>
    </w:p>
    <w:p w:rsidR="00B11EB3" w:rsidRDefault="00B11EB3" w:rsidP="00B11EB3">
      <w:pPr>
        <w:pStyle w:val="DanceBody"/>
        <w:rPr>
          <w:lang w:val="en"/>
        </w:rPr>
      </w:pPr>
      <w:r>
        <w:rPr>
          <w:lang w:val="en"/>
        </w:rPr>
        <w:t xml:space="preserve"> 1- 8</w:t>
      </w:r>
      <w:r>
        <w:rPr>
          <w:lang w:val="en"/>
        </w:rPr>
        <w:tab/>
        <w:t>1s set, dance 1/2 Fig of 8 round 2s &amp; cross down to double triangle positions</w:t>
      </w:r>
    </w:p>
    <w:p w:rsidR="00B11EB3" w:rsidRDefault="00B11EB3" w:rsidP="00B11EB3">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B11EB3" w:rsidRDefault="00B11EB3" w:rsidP="00B11EB3">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B11EB3" w:rsidRDefault="00B11EB3" w:rsidP="00B11EB3">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B11EB3" w:rsidRDefault="00B11EB3" w:rsidP="00B11EB3"/>
    <w:p w:rsidR="00B11EB3" w:rsidRDefault="00B11EB3" w:rsidP="00B11EB3">
      <w:pPr>
        <w:pStyle w:val="Minicrib"/>
      </w:pPr>
      <w:r>
        <w:t>WHITEADDER JIG  (J8x32)  3C (4C set)</w:t>
      </w:r>
      <w:r>
        <w:tab/>
        <w:t>Muriel A Johnstone  Whiteadder Coll</w:t>
      </w:r>
    </w:p>
    <w:p w:rsidR="00B11EB3" w:rsidRDefault="00B11EB3" w:rsidP="00B11EB3">
      <w:pPr>
        <w:pStyle w:val="DanceBody"/>
      </w:pPr>
      <w:r>
        <w:t xml:space="preserve"> 1- 8</w:t>
      </w:r>
      <w:r>
        <w:tab/>
        <w:t>1s+2s Set+Link &amp; dance RH across once round</w:t>
      </w:r>
    </w:p>
    <w:p w:rsidR="00B11EB3" w:rsidRDefault="00B11EB3" w:rsidP="00B11EB3">
      <w:pPr>
        <w:pStyle w:val="DanceBody"/>
      </w:pPr>
      <w:r>
        <w:t xml:space="preserve"> 9-16</w:t>
      </w:r>
      <w:r>
        <w:tab/>
        <w:t>1s set &amp; dance 1/2 LSh reel of 3 across (Lady with 2s &amp; Man with 3s) into 1/2 reels on the sides (1s end 2</w:t>
      </w:r>
      <w:r w:rsidRPr="00972EEB">
        <w:t>nd</w:t>
      </w:r>
      <w:r>
        <w:t xml:space="preserve"> place opposite sides)</w:t>
      </w:r>
    </w:p>
    <w:p w:rsidR="00B11EB3" w:rsidRDefault="00B11EB3" w:rsidP="00B11EB3">
      <w:pPr>
        <w:pStyle w:val="DanceBody"/>
      </w:pPr>
      <w:r>
        <w:t>17-24</w:t>
      </w:r>
      <w:r>
        <w:tab/>
        <w:t>2s+1s+3s Set+Link for 3 once, turn opposite dancer RH (up/down set) once round</w:t>
      </w:r>
    </w:p>
    <w:p w:rsidR="00B11EB3" w:rsidRDefault="00B11EB3" w:rsidP="00B11EB3">
      <w:pPr>
        <w:pStyle w:val="DanceBody"/>
        <w:keepNext w:val="0"/>
      </w:pPr>
      <w:r>
        <w:t>25-32</w:t>
      </w:r>
      <w:r>
        <w:tab/>
        <w:t>2s+1s+3s Set+Link for 3 once &amp; turn partners RH</w:t>
      </w:r>
    </w:p>
    <w:p w:rsidR="00B11EB3" w:rsidRDefault="00B11EB3" w:rsidP="00B11EB3"/>
    <w:p w:rsidR="00B11EB3" w:rsidRDefault="00B11EB3" w:rsidP="00B11EB3">
      <w:pPr>
        <w:pStyle w:val="Minicrib"/>
      </w:pPr>
      <w:r>
        <w:t>THE WHITESANDS JIG  (J8x32)  3C (4C Set)</w:t>
      </w:r>
      <w:r>
        <w:tab/>
        <w:t>J Johnstone  Loreburn Bk 2</w:t>
      </w:r>
    </w:p>
    <w:p w:rsidR="00B11EB3" w:rsidRDefault="00B11EB3" w:rsidP="00B11EB3">
      <w:pPr>
        <w:pStyle w:val="DanceBody"/>
      </w:pPr>
      <w:r>
        <w:t xml:space="preserve"> 1- 8</w:t>
      </w:r>
      <w:r>
        <w:tab/>
        <w:t>1L+2M change places RH &amp; set</w:t>
      </w:r>
      <w:r w:rsidRPr="00BA6B4D">
        <w:rPr>
          <w:b/>
        </w:rPr>
        <w:t xml:space="preserve"> while </w:t>
      </w:r>
      <w:r>
        <w:t>partners set &amp; change places RH, 1s+3s dance 1/2 R&amp;L</w:t>
      </w:r>
    </w:p>
    <w:p w:rsidR="00B11EB3" w:rsidRDefault="00B11EB3" w:rsidP="00B11EB3">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rPr>
        <w:t xml:space="preserve"> while </w:t>
      </w:r>
      <w:r>
        <w:t>2s &amp; 3s cross to own sides</w:t>
      </w:r>
    </w:p>
    <w:p w:rsidR="00B11EB3" w:rsidRDefault="00B11EB3" w:rsidP="00B11EB3">
      <w:pPr>
        <w:pStyle w:val="DanceBody"/>
      </w:pPr>
      <w:r>
        <w:t>17-24</w:t>
      </w:r>
      <w:r>
        <w:tab/>
        <w:t>1s dance Double Triangles &amp; end facing 1</w:t>
      </w:r>
      <w:r w:rsidRPr="00972EEB">
        <w:t>st</w:t>
      </w:r>
      <w:r>
        <w:t xml:space="preserve"> corners</w:t>
      </w:r>
    </w:p>
    <w:p w:rsidR="00B11EB3" w:rsidRDefault="00B11EB3" w:rsidP="00B11EB3">
      <w:pPr>
        <w:pStyle w:val="DanceBody"/>
        <w:keepNext w:val="0"/>
      </w:pPr>
      <w:r>
        <w:t>25-32</w:t>
      </w:r>
      <w:r>
        <w:tab/>
        <w:t>1s dance 6 bar reels of 3 on opp sides giving LSh to 1</w:t>
      </w:r>
      <w:r w:rsidRPr="00972EEB">
        <w:t>st</w:t>
      </w:r>
      <w:r>
        <w:t xml:space="preserve"> corners to start &amp; 1s cross to own side on bars 31-32</w:t>
      </w:r>
    </w:p>
    <w:p w:rsidR="00B11EB3" w:rsidRDefault="00B11EB3" w:rsidP="00B11EB3"/>
    <w:p w:rsidR="00B11EB3" w:rsidRDefault="00B11EB3" w:rsidP="00B11EB3">
      <w:pPr>
        <w:pStyle w:val="Minicrib"/>
      </w:pPr>
      <w:r>
        <w:t>WHITEWATER ON THE JAMES  (R8x32)  3C (4C set)</w:t>
      </w:r>
      <w:r>
        <w:tab/>
        <w:t>Moira Turner  A World's End Book of 13 SCDs - Vol 1</w:t>
      </w:r>
    </w:p>
    <w:p w:rsidR="00B11EB3" w:rsidRDefault="00B11EB3" w:rsidP="00B11EB3">
      <w:pPr>
        <w:pStyle w:val="DanceBody"/>
      </w:pPr>
      <w:r>
        <w:t xml:space="preserve"> 1- 8</w:t>
      </w:r>
      <w:r>
        <w:tab/>
        <w:t>1s &amp; 3s 1/2 turn RH, pull back RSh &amp; dance out to opposite sides, 1s+2s+3s set, 1s &amp; 3s cross RH</w:t>
      </w:r>
    </w:p>
    <w:p w:rsidR="00B11EB3" w:rsidRDefault="00B11EB3" w:rsidP="00B11EB3">
      <w:pPr>
        <w:pStyle w:val="DanceBody"/>
      </w:pPr>
      <w:r>
        <w:t xml:space="preserve"> 9-16</w:t>
      </w:r>
      <w:r>
        <w:tab/>
        <w:t>1s+2s Set &amp; Rotate:</w:t>
      </w:r>
    </w:p>
    <w:p w:rsidR="00B11EB3" w:rsidRDefault="00B11EB3" w:rsidP="00B11EB3">
      <w:pPr>
        <w:pStyle w:val="DanceBody"/>
      </w:pPr>
      <w:r>
        <w:tab/>
        <w:t>` Set, rotate singly &amp; dance on 1 place clockwise, change places RH on sides &amp; dance on 1 place to own sides (1s in 2</w:t>
      </w:r>
      <w:r w:rsidRPr="00972EEB">
        <w:t>nd</w:t>
      </w:r>
      <w:r>
        <w:t xml:space="preserve"> pl)</w:t>
      </w:r>
    </w:p>
    <w:p w:rsidR="00B11EB3" w:rsidRDefault="00B11EB3" w:rsidP="00B11EB3">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B11EB3" w:rsidRPr="00500354" w:rsidRDefault="00B11EB3" w:rsidP="00B11EB3">
      <w:pPr>
        <w:pStyle w:val="DanceBody"/>
      </w:pPr>
      <w:r>
        <w:t>21-24</w:t>
      </w:r>
      <w:r>
        <w:tab/>
        <w:t>1s+1st corners Petronella turn into middle &amp; set</w:t>
      </w:r>
    </w:p>
    <w:p w:rsidR="00B11EB3" w:rsidRDefault="00B11EB3" w:rsidP="00B11EB3">
      <w:pPr>
        <w:pStyle w:val="DanceBody"/>
      </w:pPr>
      <w:r>
        <w:t>25-28</w:t>
      </w:r>
      <w:r>
        <w:tab/>
        <w:t>1s change places with other person RH,</w:t>
      </w:r>
      <w:r w:rsidRPr="00BA6B4D">
        <w:rPr>
          <w:b/>
        </w:rPr>
        <w:t xml:space="preserve"> while </w:t>
      </w:r>
      <w:r>
        <w:t>2L &amp; 3M dance round to right into middle to face partner &amp; all change places with partner LH</w:t>
      </w:r>
    </w:p>
    <w:p w:rsidR="00B11EB3" w:rsidRDefault="00B11EB3" w:rsidP="00B11EB3">
      <w:pPr>
        <w:pStyle w:val="DanceBody"/>
        <w:keepNext w:val="0"/>
      </w:pPr>
      <w:r>
        <w:t>29-32</w:t>
      </w:r>
      <w:r>
        <w:tab/>
        <w:t>2s+1s+3s petronella turn to own sides &amp; set</w:t>
      </w:r>
    </w:p>
    <w:p w:rsidR="00B11EB3" w:rsidRDefault="00B11EB3" w:rsidP="00B11EB3"/>
    <w:p w:rsidR="00B11EB3" w:rsidRDefault="00B11EB3" w:rsidP="00B11EB3">
      <w:pPr>
        <w:pStyle w:val="Minicrib"/>
      </w:pPr>
      <w:r>
        <w:t>THE WHITRET REEL  (R8x32)  3C (4C set)</w:t>
      </w:r>
      <w:r>
        <w:tab/>
        <w:t>Samantha Schad, 2010</w:t>
      </w:r>
    </w:p>
    <w:p w:rsidR="00B11EB3" w:rsidRDefault="00B11EB3" w:rsidP="00B11EB3">
      <w:pPr>
        <w:pStyle w:val="DanceBody"/>
      </w:pPr>
      <w:r>
        <w:t xml:space="preserve"> 1- 8</w:t>
      </w:r>
      <w:r>
        <w:tab/>
        <w:t>1s set and cast (2s step up); 2C and 3C Petronella turn to form a line up/down the middle, all set with 1s pulling back RSh to face clockwise</w:t>
      </w:r>
    </w:p>
    <w:p w:rsidR="00B11EB3" w:rsidRPr="00140386" w:rsidRDefault="00B11EB3" w:rsidP="00B11EB3">
      <w:pPr>
        <w:pStyle w:val="DanceBody"/>
      </w:pPr>
      <w:r>
        <w:t xml:space="preserve"> 9-16</w:t>
      </w:r>
      <w:r>
        <w:tab/>
      </w:r>
      <w:r w:rsidRPr="00140386">
        <w:t>2s+1s+3s dance Weasel reels:-</w:t>
      </w:r>
    </w:p>
    <w:p w:rsidR="00B11EB3" w:rsidRDefault="00B11EB3" w:rsidP="00B11EB3">
      <w:pPr>
        <w:pStyle w:val="DanceBody"/>
      </w:pPr>
      <w:r w:rsidRPr="00140386">
        <w:tab/>
        <w:t>2s+3s dance part reel of 4 up/down middle but when reaching either end they dance clockwise to top/bottom to re-enter reel</w:t>
      </w:r>
      <w:r w:rsidRPr="00140386">
        <w:rPr>
          <w:b/>
        </w:rPr>
        <w:t xml:space="preserve"> while </w:t>
      </w:r>
      <w:r w:rsidRPr="00140386">
        <w:t>1s dance clockwise to replace dancer leaving the reel &amp; all end where they started</w:t>
      </w:r>
      <w:r>
        <w:t>, 2s &amp; 3s on midline, 1s facing across set</w:t>
      </w:r>
    </w:p>
    <w:p w:rsidR="00B11EB3" w:rsidRPr="00827421" w:rsidRDefault="00B11EB3" w:rsidP="00B11EB3">
      <w:pPr>
        <w:pStyle w:val="DanceBody"/>
      </w:pPr>
      <w:r>
        <w:t>17-24</w:t>
      </w:r>
      <w:r>
        <w:tab/>
      </w:r>
      <w:r w:rsidRPr="00827421">
        <w:rPr>
          <w:lang w:val="en-US"/>
        </w:rPr>
        <w:t>Promenade (Chaperoned) Chain progression</w:t>
      </w:r>
      <w:r w:rsidRPr="00827421">
        <w:t>:</w:t>
      </w:r>
    </w:p>
    <w:p w:rsidR="00B11EB3" w:rsidRPr="00827421" w:rsidRDefault="00B11EB3" w:rsidP="00B11EB3">
      <w:pPr>
        <w:pStyle w:val="DanceBody"/>
      </w:pPr>
      <w:r>
        <w:tab/>
        <w:t>17-18  2s &amp; 3s 1/2 turn partner RH in</w:t>
      </w:r>
      <w:r w:rsidRPr="00827421">
        <w:t xml:space="preserve"> middle </w:t>
      </w:r>
      <w:r w:rsidRPr="007162F9">
        <w:rPr>
          <w:b/>
        </w:rPr>
        <w:t>while</w:t>
      </w:r>
      <w:r w:rsidRPr="00827421">
        <w:t xml:space="preserve"> 1s dance clockwise 1/4 round the set picking up 2L/3M …</w:t>
      </w:r>
    </w:p>
    <w:p w:rsidR="00B11EB3" w:rsidRDefault="00B11EB3" w:rsidP="00B11EB3">
      <w:pPr>
        <w:pStyle w:val="DanceBody"/>
      </w:pPr>
      <w:r w:rsidRPr="00827421">
        <w:tab/>
      </w:r>
      <w:r>
        <w:t>19-22</w:t>
      </w:r>
      <w:r w:rsidRPr="00827421">
        <w:t xml:space="preserve">  who promenade 1/2 way clockwise </w:t>
      </w:r>
      <w:r w:rsidRPr="00827421">
        <w:rPr>
          <w:b/>
        </w:rPr>
        <w:t>while</w:t>
      </w:r>
      <w:r w:rsidRPr="00827421">
        <w:t xml:space="preserve"> middle people (2M + 3L) turn LH 1.1/2.</w:t>
      </w:r>
    </w:p>
    <w:p w:rsidR="00B11EB3" w:rsidRPr="00827421" w:rsidRDefault="00B11EB3" w:rsidP="00B11EB3">
      <w:pPr>
        <w:pStyle w:val="DanceBody"/>
      </w:pPr>
      <w:r w:rsidRPr="00827421">
        <w:tab/>
      </w:r>
      <w:r>
        <w:t>23-24</w:t>
      </w:r>
      <w:r w:rsidRPr="00827421">
        <w:t xml:space="preserve">  2s &amp; 3s turn partner RH 3/4 to own sides </w:t>
      </w:r>
      <w:r w:rsidRPr="00827421">
        <w:rPr>
          <w:b/>
        </w:rPr>
        <w:t>while</w:t>
      </w:r>
      <w:r w:rsidRPr="00827421">
        <w:t xml:space="preserve"> 1s dance clockwise 1/4 round to end in 2nd place. 3 1 2</w:t>
      </w:r>
    </w:p>
    <w:p w:rsidR="00B11EB3" w:rsidRDefault="00B11EB3" w:rsidP="00B11EB3">
      <w:pPr>
        <w:pStyle w:val="DanceBody"/>
        <w:keepNext w:val="0"/>
      </w:pPr>
      <w:r>
        <w:t>25-32</w:t>
      </w:r>
      <w:r>
        <w:tab/>
        <w:t>3s+1s+2s dance Allemande.  2 1 3</w:t>
      </w:r>
    </w:p>
    <w:p w:rsidR="00B11EB3" w:rsidRDefault="00B11EB3" w:rsidP="00B11EB3"/>
    <w:p w:rsidR="00B11EB3" w:rsidRDefault="00B11EB3" w:rsidP="00B11EB3">
      <w:pPr>
        <w:pStyle w:val="Minicrib"/>
      </w:pPr>
      <w:r>
        <w:t>WHO CARES  (J5x32)  5C Set</w:t>
      </w:r>
      <w:r>
        <w:tab/>
        <w:t>Alice McLean  Laurieston Coll 2</w:t>
      </w:r>
    </w:p>
    <w:p w:rsidR="00B11EB3" w:rsidRDefault="00B11EB3" w:rsidP="00B11EB3">
      <w:pPr>
        <w:pStyle w:val="DanceBody"/>
      </w:pPr>
      <w:r>
        <w:t xml:space="preserve"> 1-12</w:t>
      </w:r>
      <w:r>
        <w:tab/>
        <w:t>1s+2s+4s+5s reel of 4 on sides (3s standing)</w:t>
      </w:r>
    </w:p>
    <w:p w:rsidR="00B11EB3" w:rsidRDefault="00B11EB3" w:rsidP="00B11EB3">
      <w:pPr>
        <w:pStyle w:val="DanceBody"/>
      </w:pPr>
      <w:r>
        <w:t>13-16</w:t>
      </w:r>
      <w:r>
        <w:tab/>
        <w:t>1s &amp; 5s cross RH &amp; cast in 1 place</w:t>
      </w:r>
    </w:p>
    <w:p w:rsidR="00B11EB3" w:rsidRDefault="00B11EB3" w:rsidP="00B11EB3">
      <w:pPr>
        <w:pStyle w:val="DanceBody"/>
      </w:pPr>
      <w:r>
        <w:t>17-24</w:t>
      </w:r>
      <w:r>
        <w:tab/>
        <w:t>3s dance diag R&amp;L.  2 5 3 1 4</w:t>
      </w:r>
    </w:p>
    <w:p w:rsidR="00B11EB3" w:rsidRDefault="00B11EB3" w:rsidP="00B11EB3">
      <w:pPr>
        <w:pStyle w:val="DanceBody"/>
        <w:keepNext w:val="0"/>
      </w:pPr>
      <w:r>
        <w:t>25-32</w:t>
      </w:r>
      <w:r>
        <w:tab/>
        <w:t>5s+3s</w:t>
      </w:r>
      <w:r w:rsidRPr="007F0D5A">
        <w:rPr>
          <w:b/>
        </w:rPr>
        <w:t xml:space="preserve"> also </w:t>
      </w:r>
      <w:r>
        <w:t>1s+4s dance 1/2 R&amp;L, 3s+5s+4s+1s cross RH &amp; 5s+4s change places LH on sides.  2 3 4 5 1</w:t>
      </w:r>
    </w:p>
    <w:p w:rsidR="00B11EB3" w:rsidRDefault="00B11EB3" w:rsidP="00B11EB3"/>
    <w:p w:rsidR="00B11EB3" w:rsidRDefault="00B11EB3" w:rsidP="00B11EB3">
      <w:pPr>
        <w:pStyle w:val="Minicrib"/>
      </w:pPr>
      <w:r>
        <w:t>WHOM HE 'LUFFET' BEST  (R4x32)  4C Set</w:t>
      </w:r>
      <w:r>
        <w:tab/>
        <w:t>Barry Skelton  Brig O' Balgownie</w:t>
      </w:r>
    </w:p>
    <w:p w:rsidR="00B11EB3" w:rsidRDefault="00B11EB3" w:rsidP="00B11EB3">
      <w:pPr>
        <w:pStyle w:val="DanceBody"/>
      </w:pPr>
      <w:r>
        <w:t xml:space="preserve"> 1- 8</w:t>
      </w:r>
      <w:r>
        <w:tab/>
        <w:t>1s &amp; 4s cross RH &amp; cast in 1 place (2s &amp; 3s step down/up 3-4); 1s &amp; 4s cross LH, Ladies cast up, Men cast down to line of 4 in centre, 1L 4L 1M 4M</w:t>
      </w:r>
    </w:p>
    <w:p w:rsidR="00B11EB3" w:rsidRDefault="00B11EB3" w:rsidP="00B11EB3">
      <w:pPr>
        <w:pStyle w:val="DanceBody"/>
      </w:pPr>
      <w:r>
        <w:t xml:space="preserve"> 9-16</w:t>
      </w:r>
      <w:r>
        <w:tab/>
        <w:t xml:space="preserve">1L+2s </w:t>
      </w:r>
      <w:r>
        <w:rPr>
          <w:b/>
        </w:rPr>
        <w:t>also</w:t>
      </w:r>
      <w:r>
        <w:t xml:space="preserve"> 4M+3s dance 1/2 LH across </w:t>
      </w:r>
      <w:r>
        <w:rPr>
          <w:b/>
        </w:rPr>
        <w:t>while</w:t>
      </w:r>
      <w:r>
        <w:t xml:space="preserve"> 1M+4L 1/2 turn LH, 1s+4s turn partner 1/4 RH &amp; dance RH across once round.  Two Ladies and two Men retain RH and end on own sides facing out </w:t>
      </w:r>
      <w:r>
        <w:rPr>
          <w:b/>
        </w:rPr>
        <w:t>while</w:t>
      </w:r>
      <w:r>
        <w:t xml:space="preserve"> 2s &amp; 3s turn partner 1.1/2 LH.  2 1 4 3</w:t>
      </w:r>
    </w:p>
    <w:p w:rsidR="00B11EB3" w:rsidRDefault="00B11EB3" w:rsidP="00B11EB3">
      <w:pPr>
        <w:pStyle w:val="DanceBody"/>
      </w:pPr>
      <w:r>
        <w:t>17-20</w:t>
      </w:r>
      <w:r>
        <w:tab/>
        <w:t xml:space="preserve">1L+4L cross RH &amp; cast round nearest corner into centre </w:t>
      </w:r>
      <w:r w:rsidRPr="00BE384C">
        <w:rPr>
          <w:b/>
        </w:rPr>
        <w:t>as</w:t>
      </w:r>
      <w:r>
        <w:t xml:space="preserve"> 1M+4M dance likewise</w:t>
      </w:r>
    </w:p>
    <w:p w:rsidR="00B11EB3" w:rsidRDefault="00B11EB3" w:rsidP="00B11EB3">
      <w:pPr>
        <w:pStyle w:val="DanceBody"/>
      </w:pPr>
      <w:r>
        <w:t>21-24</w:t>
      </w:r>
      <w:r>
        <w:tab/>
        <w:t>1s &amp; 4s NHJ dance down/up towards each other, 1s+4s set to each other, Ladies pull back RSh, Men LSh &amp; dance out to own side.  2 4 1 3</w:t>
      </w:r>
    </w:p>
    <w:p w:rsidR="00B11EB3" w:rsidRPr="00564E2A" w:rsidRDefault="00B11EB3" w:rsidP="00B11EB3">
      <w:pPr>
        <w:pStyle w:val="DanceBody"/>
        <w:keepNext w:val="0"/>
      </w:pPr>
      <w:r>
        <w:t>25-32</w:t>
      </w:r>
      <w:r>
        <w:tab/>
        <w:t>All dance RSh reel of 4 on sides</w:t>
      </w:r>
    </w:p>
    <w:p w:rsidR="00B11EB3" w:rsidRDefault="00B11EB3" w:rsidP="00B11EB3"/>
    <w:p w:rsidR="00B11EB3" w:rsidRDefault="00B11EB3" w:rsidP="00B11EB3">
      <w:pPr>
        <w:pStyle w:val="Minicrib"/>
      </w:pPr>
      <w:r>
        <w:t>WHY NOT?  (R4x40)  4C set</w:t>
      </w:r>
      <w:r>
        <w:tab/>
        <w:t>Ann Dix  Reel Friends 1</w:t>
      </w:r>
    </w:p>
    <w:p w:rsidR="00B11EB3" w:rsidRDefault="00B11EB3" w:rsidP="00B11EB3">
      <w:pPr>
        <w:pStyle w:val="DanceBody"/>
      </w:pPr>
      <w:r>
        <w:t xml:space="preserve"> 1- 8</w:t>
      </w:r>
      <w:r>
        <w:tab/>
        <w:t>All set, cross RH, set &amp; 1s+2s</w:t>
      </w:r>
      <w:r w:rsidRPr="007F0D5A">
        <w:rPr>
          <w:b/>
        </w:rPr>
        <w:t xml:space="preserve"> also </w:t>
      </w:r>
      <w:r>
        <w:t>3s+4s dance 1/2 RH across to end 2 1 4 3</w:t>
      </w:r>
    </w:p>
    <w:p w:rsidR="00B11EB3" w:rsidRDefault="00B11EB3" w:rsidP="00B11EB3">
      <w:pPr>
        <w:pStyle w:val="DanceBody"/>
      </w:pPr>
      <w:r>
        <w:t xml:space="preserve"> 9-16</w:t>
      </w:r>
      <w:r>
        <w:tab/>
        <w:t>All dance RSh reels of 4 on sides to end with 1s &amp; 4s BtoB in centre facing diagonally</w:t>
      </w:r>
    </w:p>
    <w:p w:rsidR="00B11EB3" w:rsidRDefault="00B11EB3" w:rsidP="00B11EB3">
      <w:pPr>
        <w:pStyle w:val="DanceBody"/>
      </w:pPr>
      <w:r>
        <w:t>17-24</w:t>
      </w:r>
      <w:r>
        <w:tab/>
        <w:t>1s &amp; 4s dance "Hello-Goodbye" setting to end facing opposite corners</w:t>
      </w:r>
    </w:p>
    <w:p w:rsidR="00B11EB3" w:rsidRDefault="00B11EB3" w:rsidP="00B11EB3">
      <w:pPr>
        <w:pStyle w:val="DanceBody"/>
      </w:pPr>
      <w:r>
        <w:t>25-32</w:t>
      </w:r>
      <w:r>
        <w:tab/>
        <w:t>1s &amp; 4s turn corners RH, pass partners RSh to end on own side &amp; turn partners RH</w:t>
      </w:r>
    </w:p>
    <w:p w:rsidR="00B11EB3" w:rsidRDefault="00B11EB3" w:rsidP="00B11EB3">
      <w:pPr>
        <w:pStyle w:val="DanceBody"/>
        <w:keepNext w:val="0"/>
      </w:pPr>
      <w:r>
        <w:t>33-40</w:t>
      </w:r>
      <w:r>
        <w:tab/>
        <w:t>All circle 8H round &amp; back</w:t>
      </w:r>
    </w:p>
    <w:p w:rsidR="00B11EB3" w:rsidRDefault="00B11EB3" w:rsidP="00B11EB3"/>
    <w:p w:rsidR="00B11EB3" w:rsidRDefault="00B11EB3" w:rsidP="00B11EB3">
      <w:pPr>
        <w:pStyle w:val="Minicrib"/>
      </w:pPr>
      <w:r>
        <w:t>WICKED WILLY (Uilliam Dona)  (R4x32)  4C set</w:t>
      </w:r>
      <w:r>
        <w:tab/>
        <w:t>Ways  Bicentennial Bk+7 SCDs</w:t>
      </w:r>
    </w:p>
    <w:p w:rsidR="00B11EB3" w:rsidRDefault="00B11EB3" w:rsidP="00B11EB3">
      <w:pPr>
        <w:pStyle w:val="DanceBody"/>
      </w:pPr>
      <w:r>
        <w:t xml:space="preserve"> 1- 8</w:t>
      </w:r>
      <w:r>
        <w:tab/>
        <w:t>1s &amp; 4s cross RH &amp; cast 1 place, dance 1/2 Fig of 8 round end couples into centre facing corner just passed</w:t>
      </w:r>
    </w:p>
    <w:p w:rsidR="00B11EB3" w:rsidRDefault="00B11EB3" w:rsidP="00B11EB3">
      <w:pPr>
        <w:pStyle w:val="DanceBody"/>
      </w:pPr>
      <w:r>
        <w:t xml:space="preserve"> 9-16</w:t>
      </w:r>
      <w:r>
        <w:tab/>
        <w:t>1s &amp; 4s dance 'Hello-Goodbye' setting to face diagonally opposite corner</w:t>
      </w:r>
    </w:p>
    <w:p w:rsidR="00B11EB3" w:rsidRDefault="00B11EB3" w:rsidP="00B11EB3">
      <w:pPr>
        <w:pStyle w:val="DanceBody"/>
      </w:pPr>
      <w:r>
        <w:t>17-24</w:t>
      </w:r>
      <w:r>
        <w:tab/>
        <w:t>1s &amp; 4s turn corner person RH &amp; dance LH across once round to end on opposite sides</w:t>
      </w:r>
    </w:p>
    <w:p w:rsidR="00B11EB3" w:rsidRDefault="00B11EB3" w:rsidP="00B11EB3">
      <w:pPr>
        <w:pStyle w:val="DanceBody"/>
        <w:keepNext w:val="0"/>
      </w:pPr>
      <w:r>
        <w:t>25-32</w:t>
      </w:r>
      <w:r>
        <w:tab/>
        <w:t>Bottom 2 couples dance 1/2 R&amp;L, then middle 2 couples dance 1/2 R&amp;L</w:t>
      </w:r>
    </w:p>
    <w:p w:rsidR="00B11EB3" w:rsidRDefault="00B11EB3" w:rsidP="00B11EB3"/>
    <w:p w:rsidR="00B11EB3" w:rsidRDefault="00B11EB3" w:rsidP="00B11EB3">
      <w:pPr>
        <w:pStyle w:val="Minicrib"/>
      </w:pPr>
      <w:r>
        <w:t>WIDDERSHINS  (J8x32)  3C (4C set)</w:t>
      </w:r>
      <w:r>
        <w:tab/>
        <w:t>Ken Martlew  Berkhamsted Golden Jubilee</w:t>
      </w:r>
    </w:p>
    <w:p w:rsidR="00B11EB3" w:rsidRDefault="00B11EB3" w:rsidP="00B11EB3">
      <w:pPr>
        <w:pStyle w:val="DanceBody"/>
      </w:pPr>
      <w:r>
        <w:t xml:space="preserve"> 1- 8</w:t>
      </w:r>
      <w:r>
        <w:tab/>
        <w:t>1s turn LH, cast 1 place &amp; turn RH to face 2</w:t>
      </w:r>
      <w:r w:rsidRPr="00972EEB">
        <w:t>nd</w:t>
      </w:r>
      <w:r>
        <w:t xml:space="preserve"> corners</w:t>
      </w:r>
    </w:p>
    <w:p w:rsidR="00B11EB3" w:rsidRDefault="00B11EB3" w:rsidP="00B11EB3">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B11EB3" w:rsidRDefault="00B11EB3" w:rsidP="00B11EB3">
      <w:pPr>
        <w:pStyle w:val="DanceBody"/>
      </w:pPr>
      <w:r>
        <w:t>17-24</w:t>
      </w:r>
      <w:r>
        <w:tab/>
        <w:t>1s dance reels of 3 on opposite sides giving RSh to 2</w:t>
      </w:r>
      <w:r w:rsidRPr="00972EEB">
        <w:t>nd</w:t>
      </w:r>
      <w:r>
        <w:t xml:space="preserve"> corners &amp; end crossing LH to own sides</w:t>
      </w:r>
    </w:p>
    <w:p w:rsidR="00B11EB3" w:rsidRDefault="00B11EB3" w:rsidP="00B11EB3">
      <w:pPr>
        <w:pStyle w:val="DanceBody"/>
        <w:keepNext w:val="0"/>
      </w:pPr>
      <w:r>
        <w:t>25-32</w:t>
      </w:r>
      <w:r>
        <w:tab/>
        <w:t>2s+1s+3s circle 6H to right &amp; back</w:t>
      </w:r>
    </w:p>
    <w:p w:rsidR="00B11EB3" w:rsidRDefault="00B11EB3" w:rsidP="00B11EB3"/>
    <w:p w:rsidR="00B11EB3" w:rsidRDefault="00B11EB3" w:rsidP="00B11EB3">
      <w:pPr>
        <w:pStyle w:val="Minicrib"/>
        <w:rPr>
          <w:lang w:eastAsia="en-GB"/>
        </w:rPr>
      </w:pPr>
      <w:r>
        <w:rPr>
          <w:lang w:eastAsia="en-GB"/>
        </w:rPr>
        <w:t>WIDDERSHINS  (J8x32)  3C (4C set)</w:t>
      </w:r>
      <w:r>
        <w:rPr>
          <w:lang w:eastAsia="en-GB"/>
        </w:rPr>
        <w:tab/>
        <w:t>Jean Ferguson  Highlander Coll Vol 1</w:t>
      </w:r>
    </w:p>
    <w:p w:rsidR="00B11EB3" w:rsidRPr="00E95A18" w:rsidRDefault="00B11EB3" w:rsidP="00B11EB3">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B11EB3" w:rsidRPr="00E95A18" w:rsidRDefault="00B11EB3" w:rsidP="00B11EB3">
      <w:pPr>
        <w:pStyle w:val="DanceBody"/>
      </w:pPr>
      <w:r w:rsidRPr="00E95A18">
        <w:t xml:space="preserve"> 9-12</w:t>
      </w:r>
      <w:r w:rsidRPr="00E95A18">
        <w:tab/>
        <w:t xml:space="preserve">1s set &amp; </w:t>
      </w:r>
      <w:r>
        <w:t>turn RH to end facing 3rd</w:t>
      </w:r>
      <w:r w:rsidRPr="00E95A18">
        <w:t xml:space="preserve"> corners</w:t>
      </w:r>
    </w:p>
    <w:p w:rsidR="00B11EB3" w:rsidRPr="00E95A18" w:rsidRDefault="00B11EB3" w:rsidP="00B11EB3">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B11EB3" w:rsidRPr="00E95A18" w:rsidRDefault="00B11EB3" w:rsidP="00B11EB3">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B11EB3" w:rsidRPr="00E95A18" w:rsidRDefault="00B11EB3" w:rsidP="00B11EB3">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B11EB3" w:rsidRPr="001C1BE3" w:rsidRDefault="00B11EB3" w:rsidP="00B11EB3">
      <w:pPr>
        <w:pStyle w:val="DanceBody"/>
        <w:keepNext w:val="0"/>
        <w:rPr>
          <w:rFonts w:ascii="Helvetica" w:hAnsi="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B11EB3" w:rsidRDefault="00B11EB3" w:rsidP="00B11EB3"/>
    <w:p w:rsidR="00B11EB3" w:rsidRDefault="00B11EB3" w:rsidP="00B11EB3">
      <w:pPr>
        <w:pStyle w:val="Minicrib"/>
      </w:pPr>
      <w:r>
        <w:t>THE WIDOWS  (S8x32)  3C (4C set)</w:t>
      </w:r>
      <w:r>
        <w:tab/>
        <w:t>RSCDS Bk 19</w:t>
      </w:r>
    </w:p>
    <w:p w:rsidR="00B11EB3" w:rsidRDefault="00B11EB3" w:rsidP="00B11EB3">
      <w:pPr>
        <w:pStyle w:val="DanceBody"/>
      </w:pPr>
      <w:r>
        <w:t xml:space="preserve"> 1- 8</w:t>
      </w:r>
      <w:r>
        <w:tab/>
        <w:t>1s+2s circle 4H round to left, 1s cast to 2</w:t>
      </w:r>
      <w:r w:rsidRPr="00972EEB">
        <w:t>nd</w:t>
      </w:r>
      <w:r>
        <w:t xml:space="preserve"> pl</w:t>
      </w:r>
      <w:r w:rsidRPr="00BA6B4D">
        <w:rPr>
          <w:b/>
        </w:rPr>
        <w:t xml:space="preserve"> </w:t>
      </w:r>
      <w:r>
        <w:rPr>
          <w:b/>
        </w:rPr>
        <w:t xml:space="preserve">as </w:t>
      </w:r>
      <w:r>
        <w:t>2s lead up to 1</w:t>
      </w:r>
      <w:r w:rsidRPr="00972EEB">
        <w:t>st</w:t>
      </w:r>
      <w:r>
        <w:t xml:space="preserve"> pl, 1s+3s circle 4H round to left &amp; 1s cast to 3</w:t>
      </w:r>
      <w:r w:rsidRPr="00972EEB">
        <w:t>rd</w:t>
      </w:r>
      <w:r>
        <w:t xml:space="preserve"> pl</w:t>
      </w:r>
      <w:r w:rsidRPr="00BA6B4D">
        <w:rPr>
          <w:b/>
        </w:rPr>
        <w:t xml:space="preserve"> </w:t>
      </w:r>
      <w:r>
        <w:rPr>
          <w:b/>
        </w:rPr>
        <w:t xml:space="preserve">as </w:t>
      </w:r>
      <w:r>
        <w:t>3s dance up to 2</w:t>
      </w:r>
      <w:r w:rsidRPr="00972EEB">
        <w:t>nd</w:t>
      </w:r>
      <w:r>
        <w:t xml:space="preserve"> pl</w:t>
      </w:r>
    </w:p>
    <w:p w:rsidR="00B11EB3" w:rsidRDefault="00B11EB3" w:rsidP="00B11EB3">
      <w:pPr>
        <w:pStyle w:val="DanceBody"/>
      </w:pPr>
      <w:r>
        <w:t xml:space="preserve"> 9-16</w:t>
      </w:r>
      <w:r>
        <w:tab/>
        <w:t>1s lead up between 3s, cast up behind 2s to top, lead down below 3s &amp; cast back to top</w:t>
      </w:r>
    </w:p>
    <w:p w:rsidR="00B11EB3" w:rsidRDefault="00B11EB3" w:rsidP="00B11EB3">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B11EB3" w:rsidRDefault="00B11EB3" w:rsidP="00B11EB3">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B11EB3" w:rsidRDefault="00B11EB3" w:rsidP="00B11EB3"/>
    <w:p w:rsidR="00B11EB3" w:rsidRDefault="00B11EB3" w:rsidP="00B11EB3">
      <w:pPr>
        <w:pStyle w:val="Minicrib"/>
      </w:pPr>
      <w:r>
        <w:t>THE WIFE SHE BREWED IT  (S4x32)  4C set</w:t>
      </w:r>
      <w:r>
        <w:tab/>
        <w:t>Hugh Foss  Four Dances (S L Gordon)</w:t>
      </w:r>
    </w:p>
    <w:p w:rsidR="00B11EB3" w:rsidRDefault="00B11EB3" w:rsidP="00B11EB3">
      <w:pPr>
        <w:pStyle w:val="DanceBody"/>
      </w:pPr>
      <w:r>
        <w:t xml:space="preserve"> 1- 4</w:t>
      </w:r>
      <w:r>
        <w:tab/>
        <w:t>All  Adv+Ret (1 step each) &amp; cross RH.</w:t>
      </w:r>
    </w:p>
    <w:p w:rsidR="00B11EB3" w:rsidRDefault="00B11EB3" w:rsidP="00B11EB3">
      <w:pPr>
        <w:pStyle w:val="DanceBody"/>
      </w:pPr>
      <w:r>
        <w:t xml:space="preserve"> 5- 8</w:t>
      </w:r>
      <w:r>
        <w:tab/>
        <w:t xml:space="preserve">1s+2s </w:t>
      </w:r>
      <w:r w:rsidRPr="000C7578">
        <w:rPr>
          <w:b/>
        </w:rPr>
        <w:t>also</w:t>
      </w:r>
      <w:r>
        <w:t xml:space="preserve"> 3s+4s </w:t>
      </w:r>
      <w:r w:rsidRPr="005E37D9">
        <w:t>Adv</w:t>
      </w:r>
      <w:r>
        <w:t xml:space="preserve">+Ret diagonally (1 step each). 1s+2s </w:t>
      </w:r>
      <w:r>
        <w:rPr>
          <w:b/>
        </w:rPr>
        <w:t>also</w:t>
      </w:r>
      <w:r>
        <w:t xml:space="preserve"> 3s+4s change places LH on sides (2L polite turn)</w:t>
      </w:r>
    </w:p>
    <w:p w:rsidR="00B11EB3" w:rsidRDefault="00B11EB3" w:rsidP="00B11EB3">
      <w:pPr>
        <w:pStyle w:val="DanceBody"/>
      </w:pPr>
      <w:r>
        <w:t xml:space="preserve"> 9-12</w:t>
      </w:r>
      <w:r>
        <w:tab/>
        <w:t>1s+4s+3s dance 1/2 reel of 3 on sides (1s+4s pass RSh to start).</w:t>
      </w:r>
    </w:p>
    <w:p w:rsidR="00B11EB3" w:rsidRDefault="00B11EB3" w:rsidP="00B11EB3">
      <w:pPr>
        <w:pStyle w:val="DanceBody"/>
      </w:pPr>
      <w:r>
        <w:t>13-16</w:t>
      </w:r>
      <w:r>
        <w:tab/>
        <w:t>All set, cross RH back to own sides.  2 3 4 1</w:t>
      </w:r>
    </w:p>
    <w:p w:rsidR="00B11EB3" w:rsidRDefault="00B11EB3" w:rsidP="00B11EB3">
      <w:pPr>
        <w:pStyle w:val="DanceBody"/>
      </w:pPr>
      <w:r>
        <w:t>17-20</w:t>
      </w:r>
      <w:r>
        <w:tab/>
        <w:t xml:space="preserve">2s lead down </w:t>
      </w:r>
      <w:r>
        <w:rPr>
          <w:b/>
        </w:rPr>
        <w:t>while</w:t>
      </w:r>
      <w:r>
        <w:t xml:space="preserve"> 1s lead up (3s step up / 4s step down) &amp; 2s+1s dance 1/2 RH across to end 3 (1) (2) 4</w:t>
      </w:r>
    </w:p>
    <w:p w:rsidR="00B11EB3" w:rsidRDefault="00B11EB3" w:rsidP="00B11EB3">
      <w:pPr>
        <w:pStyle w:val="DanceBody"/>
      </w:pPr>
      <w:r>
        <w:t>21-24</w:t>
      </w:r>
      <w:r>
        <w:tab/>
        <w:t xml:space="preserve">NHJ 3s dance down </w:t>
      </w:r>
      <w:r>
        <w:rPr>
          <w:b/>
        </w:rPr>
        <w:t>while</w:t>
      </w:r>
      <w:r>
        <w:t xml:space="preserve"> 4s dance up (1s step up / 2s step down) &amp; 3s+4s circle 4H 1/2 round to end (1)(4)(3)(2)</w:t>
      </w:r>
    </w:p>
    <w:p w:rsidR="00B11EB3" w:rsidRDefault="00B11EB3" w:rsidP="00B11EB3">
      <w:pPr>
        <w:pStyle w:val="DanceBody"/>
      </w:pPr>
      <w:r>
        <w:t>25-28</w:t>
      </w:r>
      <w:r>
        <w:tab/>
        <w:t xml:space="preserve">1s+4s </w:t>
      </w:r>
      <w:r>
        <w:rPr>
          <w:b/>
        </w:rPr>
        <w:t>also</w:t>
      </w:r>
      <w:r>
        <w:t xml:space="preserve"> 2s+3s circle 4H once round, 3s &amp; 4s drop partner's hand to form large circle</w:t>
      </w:r>
    </w:p>
    <w:p w:rsidR="00B11EB3" w:rsidRDefault="00B11EB3" w:rsidP="00B11EB3">
      <w:pPr>
        <w:pStyle w:val="DanceBody"/>
        <w:keepNext w:val="0"/>
      </w:pPr>
      <w:r>
        <w:t>29-32</w:t>
      </w:r>
      <w:r>
        <w:tab/>
        <w:t>All continue circle 8H 1/2 round to Left to end on own sides  2 3 4 1</w:t>
      </w:r>
    </w:p>
    <w:p w:rsidR="00B11EB3" w:rsidRDefault="00B11EB3" w:rsidP="00B11EB3"/>
    <w:p w:rsidR="00B11EB3" w:rsidRDefault="00B11EB3" w:rsidP="00B11EB3">
      <w:pPr>
        <w:pStyle w:val="Minicrib"/>
      </w:pPr>
      <w:r>
        <w:t>WIGGLETY-WAGGLETY  (R4x32)  4C set</w:t>
      </w:r>
      <w:r>
        <w:tab/>
        <w:t>J Wilcock  Staffs</w:t>
      </w:r>
    </w:p>
    <w:p w:rsidR="00B11EB3" w:rsidRDefault="00B11EB3" w:rsidP="00B11EB3">
      <w:pPr>
        <w:pStyle w:val="DanceBody"/>
      </w:pPr>
      <w:r>
        <w:t xml:space="preserve"> 1- 8</w:t>
      </w:r>
      <w:r>
        <w:tab/>
        <w:t>1s &amp; 3s cross RH &amp; cast 1 place, 2s+1s</w:t>
      </w:r>
      <w:r w:rsidRPr="007F0D5A">
        <w:rPr>
          <w:b/>
        </w:rPr>
        <w:t xml:space="preserve"> also </w:t>
      </w:r>
      <w:r>
        <w:t>4s+3s dance RH across 1/2 way &amp; all set.  1(2)3(4)</w:t>
      </w:r>
    </w:p>
    <w:p w:rsidR="00B11EB3" w:rsidRDefault="00B11EB3" w:rsidP="00B11EB3">
      <w:pPr>
        <w:pStyle w:val="DanceBody"/>
      </w:pPr>
      <w:r>
        <w:t xml:space="preserve"> 9-12</w:t>
      </w:r>
      <w:r>
        <w:tab/>
        <w:t>All cross RH &amp; 1s+2s</w:t>
      </w:r>
      <w:r w:rsidRPr="007F0D5A">
        <w:rPr>
          <w:b/>
        </w:rPr>
        <w:t xml:space="preserve"> also </w:t>
      </w:r>
      <w:r>
        <w:t>3s+4s change places LH on sides.  2(1)4(3)</w:t>
      </w:r>
    </w:p>
    <w:p w:rsidR="00B11EB3" w:rsidRDefault="00B11EB3" w:rsidP="00B11EB3">
      <w:pPr>
        <w:pStyle w:val="DanceBody"/>
      </w:pPr>
      <w:r>
        <w:t>13-16</w:t>
      </w:r>
      <w:r>
        <w:tab/>
        <w:t>All cross RH &amp; 1s+4s change places LH on sides</w:t>
      </w:r>
      <w:r w:rsidRPr="00BA6B4D">
        <w:rPr>
          <w:b/>
        </w:rPr>
        <w:t xml:space="preserve"> while </w:t>
      </w:r>
      <w:r>
        <w:t>2s+3s (end couples) change places LH on sides (dancing outsides 1s+4s).  3(4)1(2)</w:t>
      </w:r>
    </w:p>
    <w:p w:rsidR="00B11EB3" w:rsidRDefault="00B11EB3" w:rsidP="00B11EB3">
      <w:pPr>
        <w:pStyle w:val="DanceBody"/>
      </w:pPr>
      <w:r>
        <w:t>17-20</w:t>
      </w:r>
      <w:r>
        <w:tab/>
        <w:t>All cross RH &amp; 3s+4s</w:t>
      </w:r>
      <w:r w:rsidRPr="007F0D5A">
        <w:rPr>
          <w:b/>
        </w:rPr>
        <w:t xml:space="preserve"> also </w:t>
      </w:r>
      <w:r>
        <w:t>1s+2s change places LH on sides.  4(3)2(1)</w:t>
      </w:r>
    </w:p>
    <w:p w:rsidR="00B11EB3" w:rsidRDefault="00B11EB3" w:rsidP="00B11EB3">
      <w:pPr>
        <w:pStyle w:val="DanceBody"/>
      </w:pPr>
      <w:r>
        <w:t>21-24</w:t>
      </w:r>
      <w:r>
        <w:tab/>
        <w:t>All cross RH &amp; 3s+2s change places LH on sides</w:t>
      </w:r>
      <w:r w:rsidRPr="00BA6B4D">
        <w:rPr>
          <w:b/>
        </w:rPr>
        <w:t xml:space="preserve"> while </w:t>
      </w:r>
      <w:r>
        <w:t>4s+1s (end couples) change places LH on sides (dancing outsides 3s+2s).  1(2)3(4)</w:t>
      </w:r>
    </w:p>
    <w:p w:rsidR="00B11EB3" w:rsidRDefault="00B11EB3" w:rsidP="00B11EB3">
      <w:pPr>
        <w:pStyle w:val="DanceBody"/>
        <w:keepNext w:val="0"/>
      </w:pPr>
      <w:r>
        <w:t>25-32</w:t>
      </w:r>
      <w:r>
        <w:tab/>
        <w:t>1s dance in</w:t>
      </w:r>
      <w:r w:rsidRPr="00BA6B4D">
        <w:rPr>
          <w:b/>
        </w:rPr>
        <w:t xml:space="preserve"> </w:t>
      </w:r>
      <w:r>
        <w:rPr>
          <w:b/>
        </w:rPr>
        <w:t xml:space="preserve">as </w:t>
      </w:r>
      <w:r>
        <w:t>2s+4s cross RH, 1s cast to bottom</w:t>
      </w:r>
      <w:r w:rsidRPr="00BA6B4D">
        <w:rPr>
          <w:b/>
        </w:rPr>
        <w:t xml:space="preserve"> </w:t>
      </w:r>
      <w:r>
        <w:rPr>
          <w:b/>
        </w:rPr>
        <w:t xml:space="preserve">as </w:t>
      </w:r>
      <w:r>
        <w:t>2s+3s+4s step up</w:t>
      </w:r>
    </w:p>
    <w:p w:rsidR="00B11EB3" w:rsidRDefault="00B11EB3" w:rsidP="00B11EB3"/>
    <w:p w:rsidR="00B11EB3" w:rsidRDefault="00B11EB3" w:rsidP="00B11EB3">
      <w:pPr>
        <w:pStyle w:val="Minicrib"/>
      </w:pPr>
      <w:r>
        <w:t>THE WIGTOWN CROSS  (R88)  Sq.Set</w:t>
      </w:r>
      <w:r>
        <w:tab/>
        <w:t>Roy Goldring  G &amp; S Dances 2</w:t>
      </w:r>
    </w:p>
    <w:p w:rsidR="00B11EB3" w:rsidRDefault="00B11EB3" w:rsidP="00B11EB3">
      <w:pPr>
        <w:pStyle w:val="DanceBody"/>
      </w:pPr>
      <w:r>
        <w:t xml:space="preserve"> 1- 8</w:t>
      </w:r>
      <w:r>
        <w:tab/>
        <w:t>1s &amp; 3s turn RH 1.1/4 times, Men followed by ptnrs dance thru cpl to their right (1s thru 4s &amp; 3s thru 2s) &amp; cast anticl'wise to change pl (Ladies on L)</w:t>
      </w:r>
    </w:p>
    <w:p w:rsidR="00B11EB3" w:rsidRDefault="00B11EB3" w:rsidP="00B11EB3">
      <w:pPr>
        <w:pStyle w:val="DanceBody"/>
      </w:pPr>
      <w:r>
        <w:t xml:space="preserve"> 9-16</w:t>
      </w:r>
      <w:r>
        <w:tab/>
        <w:t>2s &amp; 4s repeat</w:t>
      </w:r>
    </w:p>
    <w:p w:rsidR="00B11EB3" w:rsidRDefault="00B11EB3" w:rsidP="00B11EB3">
      <w:pPr>
        <w:pStyle w:val="DanceBody"/>
      </w:pPr>
      <w:r>
        <w:t>17-24</w:t>
      </w:r>
      <w:r>
        <w:tab/>
        <w:t>1s &amp; 3s repeat but with Ladies Leading</w:t>
      </w:r>
    </w:p>
    <w:p w:rsidR="00B11EB3" w:rsidRDefault="00B11EB3" w:rsidP="00B11EB3">
      <w:pPr>
        <w:pStyle w:val="DanceBody"/>
      </w:pPr>
      <w:r>
        <w:t>25-32</w:t>
      </w:r>
      <w:r>
        <w:tab/>
        <w:t>2s &amp; 4s repeat (all back in original places)</w:t>
      </w:r>
    </w:p>
    <w:p w:rsidR="00B11EB3" w:rsidRDefault="00B11EB3" w:rsidP="00B11EB3">
      <w:pPr>
        <w:pStyle w:val="DanceBody"/>
      </w:pPr>
      <w:r>
        <w:t>33-36</w:t>
      </w:r>
      <w:r>
        <w:tab/>
        <w:t>1s+3s set to partners &amp; change places RH</w:t>
      </w:r>
    </w:p>
    <w:p w:rsidR="00B11EB3" w:rsidRDefault="00B11EB3" w:rsidP="00B11EB3">
      <w:pPr>
        <w:pStyle w:val="DanceBody"/>
      </w:pPr>
      <w:r>
        <w:t>37-40</w:t>
      </w:r>
      <w:r>
        <w:tab/>
        <w:t>All 4 Ladies dance 1/2 R&amp;L on the 1st corner diagonal</w:t>
      </w:r>
    </w:p>
    <w:p w:rsidR="00B11EB3" w:rsidRDefault="00B11EB3" w:rsidP="00B11EB3">
      <w:pPr>
        <w:pStyle w:val="DanceBody"/>
      </w:pPr>
      <w:r>
        <w:t>41-44</w:t>
      </w:r>
      <w:r>
        <w:tab/>
        <w:t>All 4 Men dance 1/2 R&amp;L on 2nd corner diagonal</w:t>
      </w:r>
    </w:p>
    <w:p w:rsidR="00B11EB3" w:rsidRDefault="00B11EB3" w:rsidP="00B11EB3">
      <w:pPr>
        <w:pStyle w:val="DanceBody"/>
      </w:pPr>
      <w:r>
        <w:t>45-48</w:t>
      </w:r>
      <w:r>
        <w:tab/>
        <w:t>2s+4s set to partners &amp; change places RH</w:t>
      </w:r>
    </w:p>
    <w:p w:rsidR="00B11EB3" w:rsidRDefault="00B11EB3" w:rsidP="00B11EB3">
      <w:pPr>
        <w:pStyle w:val="DanceBody"/>
      </w:pPr>
      <w:r>
        <w:t>49-52</w:t>
      </w:r>
      <w:r>
        <w:tab/>
        <w:t>1s+3s set to partners &amp; change places RH</w:t>
      </w:r>
    </w:p>
    <w:p w:rsidR="00B11EB3" w:rsidRDefault="00B11EB3" w:rsidP="00B11EB3">
      <w:pPr>
        <w:pStyle w:val="DanceBody"/>
      </w:pPr>
      <w:r>
        <w:t>53-56</w:t>
      </w:r>
      <w:r>
        <w:tab/>
        <w:t>All 4 Ladies dance 1/2 R&amp;L on the 2nd corner diagonal</w:t>
      </w:r>
    </w:p>
    <w:p w:rsidR="00B11EB3" w:rsidRDefault="00B11EB3" w:rsidP="00B11EB3">
      <w:pPr>
        <w:pStyle w:val="DanceBody"/>
      </w:pPr>
      <w:r>
        <w:t>57-60</w:t>
      </w:r>
      <w:r>
        <w:tab/>
        <w:t>All 4 Men dance 1/2 R&amp;L on 1st corner diagonal</w:t>
      </w:r>
    </w:p>
    <w:p w:rsidR="00B11EB3" w:rsidRDefault="00B11EB3" w:rsidP="00B11EB3">
      <w:pPr>
        <w:pStyle w:val="DanceBody"/>
      </w:pPr>
      <w:r>
        <w:t>61-64</w:t>
      </w:r>
      <w:r>
        <w:tab/>
        <w:t>1s+3s set to partners &amp; change places RH</w:t>
      </w:r>
    </w:p>
    <w:p w:rsidR="00B11EB3" w:rsidRDefault="00B11EB3" w:rsidP="00B11EB3">
      <w:pPr>
        <w:pStyle w:val="DanceBody"/>
      </w:pPr>
      <w:r>
        <w:t>65-72</w:t>
      </w:r>
      <w:r>
        <w:tab/>
        <w:t>All Ladies dance a Fig of 8 round their partner &amp; next Man passing in front of partner to start &amp; behind next Man</w:t>
      </w:r>
    </w:p>
    <w:p w:rsidR="00B11EB3" w:rsidRDefault="00B11EB3" w:rsidP="00B11EB3">
      <w:pPr>
        <w:pStyle w:val="DanceBody"/>
      </w:pPr>
      <w:r>
        <w:t>73-80</w:t>
      </w:r>
      <w:r>
        <w:tab/>
        <w:t>All Men dance Figs of 8 round partner &amp; next Lady passing in front of partner to start &amp; behind next Lady</w:t>
      </w:r>
    </w:p>
    <w:p w:rsidR="00B11EB3" w:rsidRDefault="00B11EB3" w:rsidP="00B11EB3">
      <w:pPr>
        <w:pStyle w:val="DanceBody"/>
        <w:keepNext w:val="0"/>
      </w:pPr>
      <w:r>
        <w:t>81-88</w:t>
      </w:r>
      <w:r>
        <w:tab/>
        <w:t>All circle 8H round &amp; back</w:t>
      </w:r>
    </w:p>
    <w:p w:rsidR="00B11EB3" w:rsidRDefault="00B11EB3" w:rsidP="00B11EB3"/>
    <w:p w:rsidR="00B11EB3" w:rsidRDefault="00B11EB3" w:rsidP="00B11EB3">
      <w:pPr>
        <w:pStyle w:val="Minicrib"/>
      </w:pPr>
      <w:r>
        <w:t>THE WILD GEESE  (J8x32)  3C (4C set)</w:t>
      </w:r>
      <w:r>
        <w:tab/>
        <w:t>RSCDS Bk  24</w:t>
      </w:r>
    </w:p>
    <w:p w:rsidR="00B11EB3" w:rsidRDefault="00B11EB3" w:rsidP="00B11EB3">
      <w:pPr>
        <w:pStyle w:val="DanceBody"/>
      </w:pPr>
      <w:r>
        <w:t xml:space="preserve"> 1- 8</w:t>
      </w:r>
      <w:r>
        <w:tab/>
        <w:t>1s+3s set advancing &amp; Bal-in-Line (Man above Lady), turn partners RH &amp; 1s cast to 3</w:t>
      </w:r>
      <w:r w:rsidRPr="00972EEB">
        <w:t>rd</w:t>
      </w:r>
      <w:r>
        <w:t xml:space="preserve"> place</w:t>
      </w:r>
      <w:r w:rsidRPr="00BA6B4D">
        <w:rPr>
          <w:b/>
        </w:rPr>
        <w:t xml:space="preserve"> while </w:t>
      </w:r>
      <w:r>
        <w:t>3s lead up to 1</w:t>
      </w:r>
      <w:r w:rsidRPr="00972EEB">
        <w:t>st</w:t>
      </w:r>
      <w:r>
        <w:t xml:space="preserve"> place</w:t>
      </w:r>
    </w:p>
    <w:p w:rsidR="00B11EB3" w:rsidRDefault="00B11EB3" w:rsidP="00B11EB3">
      <w:pPr>
        <w:pStyle w:val="DanceBody"/>
      </w:pPr>
      <w:r>
        <w:t xml:space="preserve"> 9-16</w:t>
      </w:r>
      <w:r>
        <w:tab/>
        <w:t>3s+1s set advancing &amp; Bal-in-Line (Man above Lady), turn partners RH &amp; 3s cast to 3</w:t>
      </w:r>
      <w:r w:rsidRPr="00972EEB">
        <w:t>rd</w:t>
      </w:r>
      <w:r>
        <w:t xml:space="preserve"> place</w:t>
      </w:r>
      <w:r w:rsidRPr="00BA6B4D">
        <w:rPr>
          <w:b/>
        </w:rPr>
        <w:t xml:space="preserve"> while </w:t>
      </w:r>
      <w:r>
        <w:t>1s lead up to 1</w:t>
      </w:r>
      <w:r w:rsidRPr="00972EEB">
        <w:t>st</w:t>
      </w:r>
      <w:r>
        <w:t xml:space="preserve"> place</w:t>
      </w:r>
    </w:p>
    <w:p w:rsidR="00B11EB3" w:rsidRDefault="00B11EB3" w:rsidP="00B11EB3">
      <w:pPr>
        <w:pStyle w:val="DanceBody"/>
      </w:pPr>
      <w:r>
        <w:t>17-24</w:t>
      </w:r>
      <w:r>
        <w:tab/>
        <w:t>1s lead down &amp; back to 2</w:t>
      </w:r>
      <w:r w:rsidRPr="00972EEB">
        <w:t>nd</w:t>
      </w:r>
      <w:r>
        <w:t xml:space="preserve"> place</w:t>
      </w:r>
    </w:p>
    <w:p w:rsidR="00B11EB3" w:rsidRDefault="00B11EB3" w:rsidP="00B11EB3">
      <w:pPr>
        <w:pStyle w:val="DanceBody"/>
        <w:keepNext w:val="0"/>
      </w:pPr>
      <w:r>
        <w:t>25-32</w:t>
      </w:r>
      <w:r>
        <w:tab/>
        <w:t>2s+1s dance R&amp;L</w:t>
      </w:r>
    </w:p>
    <w:p w:rsidR="00B11EB3" w:rsidRDefault="00B11EB3" w:rsidP="00B11EB3"/>
    <w:p w:rsidR="00B11EB3" w:rsidRDefault="00B11EB3" w:rsidP="00B11EB3">
      <w:pPr>
        <w:pStyle w:val="Minicrib"/>
      </w:pPr>
      <w:r>
        <w:t>THE WILD GOOSE CHASE  (J4x32)  4C set</w:t>
      </w:r>
      <w:r>
        <w:tab/>
        <w:t>John Drewry  Brodie Bk</w:t>
      </w:r>
    </w:p>
    <w:p w:rsidR="00B11EB3" w:rsidRPr="00D02168" w:rsidRDefault="00B11EB3" w:rsidP="00B11EB3">
      <w:pPr>
        <w:pStyle w:val="DanceBody"/>
      </w:pPr>
      <w:r w:rsidRPr="00D02168">
        <w:t xml:space="preserve"> 1- 8</w:t>
      </w:r>
      <w:r w:rsidRPr="00D02168">
        <w:tab/>
        <w:t>1L followed by 1M dances Fig of 8 on Ladies side, (in front of 2L, out round 3L, in &amp; out behind 2L) ending in centre (opp sides) facing 4s,</w:t>
      </w:r>
      <w:r w:rsidRPr="00BA6B4D">
        <w:rPr>
          <w:b/>
        </w:rPr>
        <w:t xml:space="preserve"> while </w:t>
      </w:r>
      <w:r w:rsidRPr="00D02168">
        <w:t>4s dance similarly on Men</w:t>
      </w:r>
      <w:r>
        <w:t>'</w:t>
      </w:r>
      <w:r w:rsidRPr="00D02168">
        <w:t>s side ending facing 1s</w:t>
      </w:r>
    </w:p>
    <w:p w:rsidR="00B11EB3" w:rsidRPr="00D02168" w:rsidRDefault="00B11EB3" w:rsidP="00B11EB3">
      <w:pPr>
        <w:pStyle w:val="DanceBody"/>
      </w:pPr>
      <w:r w:rsidRPr="00D02168">
        <w:t xml:space="preserve"> 9-16</w:t>
      </w:r>
      <w:r w:rsidRPr="00D02168">
        <w:tab/>
        <w:t>1s+4s set facing each other</w:t>
      </w:r>
      <w:r w:rsidRPr="00BA6B4D">
        <w:rPr>
          <w:b/>
        </w:rPr>
        <w:t xml:space="preserve"> while </w:t>
      </w:r>
      <w:r w:rsidRPr="00D02168">
        <w:t>2s join 1s</w:t>
      </w:r>
      <w:r w:rsidRPr="00BA6B4D">
        <w:rPr>
          <w:b/>
        </w:rPr>
        <w:t xml:space="preserve"> </w:t>
      </w:r>
      <w:r>
        <w:rPr>
          <w:b/>
        </w:rPr>
        <w:t xml:space="preserve">as </w:t>
      </w:r>
      <w:r w:rsidRPr="00D02168">
        <w:t>3s join 4s to form lines across, all set &amp; dance RH across with opposite 2 dancers</w:t>
      </w:r>
    </w:p>
    <w:p w:rsidR="00B11EB3" w:rsidRPr="00D02168" w:rsidRDefault="00B11EB3" w:rsidP="00B11EB3">
      <w:pPr>
        <w:pStyle w:val="DanceBody"/>
      </w:pPr>
      <w:r w:rsidRPr="00D02168">
        <w:t>17-24</w:t>
      </w:r>
      <w:r w:rsidRPr="00D02168">
        <w:tab/>
        <w:t>All dance full reels of 4 across dance, 1s &amp; 4s end in centre holding RH facing opposite sides (</w:t>
      </w:r>
      <w:r w:rsidRPr="00D02168">
        <w:rPr>
          <w:b/>
        </w:rPr>
        <w:t xml:space="preserve">as </w:t>
      </w:r>
      <w:r w:rsidRPr="00D02168">
        <w:t>Wild Geese) 2s &amp; 3s end in 1</w:t>
      </w:r>
      <w:r w:rsidRPr="00972EEB">
        <w:t>st</w:t>
      </w:r>
      <w:r w:rsidRPr="00D02168">
        <w:t>/4</w:t>
      </w:r>
      <w:r w:rsidRPr="00972EEB">
        <w:t>th</w:t>
      </w:r>
      <w:r w:rsidRPr="00D02168">
        <w:t xml:space="preserve"> places</w:t>
      </w:r>
    </w:p>
    <w:p w:rsidR="00B11EB3" w:rsidRPr="00D02168" w:rsidRDefault="00B11EB3" w:rsidP="00B11EB3">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B11EB3" w:rsidRDefault="00B11EB3" w:rsidP="00B11EB3"/>
    <w:p w:rsidR="00B11EB3" w:rsidRDefault="00B11EB3" w:rsidP="00B11EB3">
      <w:pPr>
        <w:pStyle w:val="Minicrib"/>
      </w:pPr>
      <w:r>
        <w:t>THE WILD MOUNTAIN THYME  (S3x32)  3C Triangular set</w:t>
      </w:r>
      <w:r>
        <w:tab/>
        <w:t>Pat Paterson 2005  Southsea 50</w:t>
      </w:r>
    </w:p>
    <w:p w:rsidR="00B11EB3" w:rsidRPr="0034384E" w:rsidRDefault="00B11EB3" w:rsidP="00B11EB3">
      <w:pPr>
        <w:pStyle w:val="DanceBody"/>
      </w:pPr>
      <w:r w:rsidRPr="0034384E">
        <w:t>Only Ladies progress, Men maintain position &amp; shape of set</w:t>
      </w:r>
    </w:p>
    <w:p w:rsidR="00B11EB3" w:rsidRPr="00027E94" w:rsidRDefault="00B11EB3" w:rsidP="00B11EB3">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B11EB3" w:rsidRPr="00027E94" w:rsidRDefault="00B11EB3" w:rsidP="00B11EB3">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B11EB3" w:rsidRPr="00027E94" w:rsidRDefault="00B11EB3" w:rsidP="00B11EB3">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B11EB3" w:rsidRPr="00027E94" w:rsidRDefault="00B11EB3" w:rsidP="00B11EB3">
      <w:pPr>
        <w:pStyle w:val="DanceBody"/>
      </w:pPr>
      <w:r w:rsidRPr="00027E94">
        <w:t>21-24</w:t>
      </w:r>
      <w:r w:rsidRPr="00027E94">
        <w:tab/>
        <w:t xml:space="preserve">Repeat bars 17-20. </w:t>
      </w:r>
      <w:r>
        <w:t>Ladies have moved 1 place clockwise to dance with new partner</w:t>
      </w:r>
      <w:r w:rsidRPr="00027E94">
        <w:t>. (1L with 2M, 2L with 3M, 3L with 1M)</w:t>
      </w:r>
    </w:p>
    <w:p w:rsidR="00B11EB3" w:rsidRPr="00027E94" w:rsidRDefault="00B11EB3" w:rsidP="00B11EB3">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B11EB3" w:rsidRPr="0034384E" w:rsidRDefault="00B11EB3" w:rsidP="00B11EB3">
      <w:pPr>
        <w:pStyle w:val="DanceBody"/>
        <w:keepNext w:val="0"/>
      </w:pPr>
      <w:r w:rsidRPr="0034384E">
        <w:t>(Men in original places, Ladies have progressed)</w:t>
      </w:r>
    </w:p>
    <w:p w:rsidR="00B11EB3" w:rsidRDefault="00B11EB3" w:rsidP="00B11EB3"/>
    <w:p w:rsidR="00B11EB3" w:rsidRDefault="00B11EB3" w:rsidP="00B11EB3">
      <w:pPr>
        <w:pStyle w:val="Minicrib"/>
      </w:pPr>
      <w:r>
        <w:t>THE WILD ROSE STRATHSPEY  (S3x32)  3C set</w:t>
      </w:r>
      <w:r>
        <w:tab/>
        <w:t>Linda  Leibermann  Cetral Iowa 25th Anniv</w:t>
      </w:r>
    </w:p>
    <w:p w:rsidR="00B11EB3" w:rsidRPr="00EA7F69" w:rsidRDefault="00B11EB3" w:rsidP="00B11EB3">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B11EB3" w:rsidRDefault="00B11EB3" w:rsidP="00B11EB3">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B11EB3" w:rsidRPr="00EA7F69" w:rsidRDefault="00B11EB3" w:rsidP="00B11EB3">
      <w:pPr>
        <w:pStyle w:val="DanceBody"/>
      </w:pPr>
      <w:r w:rsidRPr="00EA7F69">
        <w:t>17-24</w:t>
      </w:r>
      <w:r w:rsidRPr="00EA7F69">
        <w:tab/>
        <w:t xml:space="preserve">1s dance </w:t>
      </w:r>
      <w:r>
        <w:t>'</w:t>
      </w:r>
      <w:r w:rsidRPr="00EA7F69">
        <w:t>Hello-Goodbye</w:t>
      </w:r>
      <w:r>
        <w:t>'</w:t>
      </w:r>
      <w:r w:rsidRPr="00EA7F69">
        <w:t xml:space="preserve"> setting</w:t>
      </w:r>
    </w:p>
    <w:p w:rsidR="00B11EB3" w:rsidRPr="00EA7F69" w:rsidRDefault="00B11EB3" w:rsidP="00B11EB3">
      <w:pPr>
        <w:pStyle w:val="DanceBody"/>
        <w:keepNext w:val="0"/>
      </w:pPr>
      <w:r w:rsidRPr="00EA7F69">
        <w:t>25-32</w:t>
      </w:r>
      <w:r w:rsidRPr="00EA7F69">
        <w:tab/>
        <w:t>1s+3s dance the Knot</w:t>
      </w:r>
    </w:p>
    <w:p w:rsidR="00B11EB3" w:rsidRDefault="00B11EB3" w:rsidP="00B11EB3"/>
    <w:p w:rsidR="00B11EB3" w:rsidRDefault="00B11EB3" w:rsidP="00B11EB3">
      <w:pPr>
        <w:pStyle w:val="Minicrib"/>
        <w:rPr>
          <w:lang w:eastAsia="en-GB"/>
        </w:rPr>
      </w:pPr>
      <w:r>
        <w:rPr>
          <w:lang w:eastAsia="en-GB"/>
        </w:rPr>
        <w:t>WILD WATER  (J8x32)  3C (4C set)</w:t>
      </w:r>
      <w:r>
        <w:rPr>
          <w:lang w:eastAsia="en-GB"/>
        </w:rPr>
        <w:tab/>
        <w:t>Robert &amp; Margaret Senior  Oakham Coll</w:t>
      </w:r>
    </w:p>
    <w:p w:rsidR="00B11EB3" w:rsidRDefault="00B11EB3" w:rsidP="00B11EB3">
      <w:pPr>
        <w:pStyle w:val="DanceBody"/>
        <w:rPr>
          <w:lang w:eastAsia="en-GB"/>
        </w:rPr>
      </w:pPr>
      <w:r>
        <w:rPr>
          <w:lang w:eastAsia="en-GB"/>
        </w:rPr>
        <w:t xml:space="preserve"> 1- 8</w:t>
      </w:r>
      <w:r>
        <w:rPr>
          <w:lang w:eastAsia="en-GB"/>
        </w:rPr>
        <w:tab/>
        <w:t xml:space="preserve">1s set, 1L followed by partner casts 2 places, crosses below 3s &amp; casts up </w:t>
      </w:r>
      <w:r>
        <w:rPr>
          <w:b/>
          <w:lang w:eastAsia="en-GB"/>
        </w:rPr>
        <w:t>while</w:t>
      </w:r>
      <w:r>
        <w:rPr>
          <w:lang w:eastAsia="en-GB"/>
        </w:rPr>
        <w:t xml:space="preserve"> 1M dances up between 3s, to 2nd place opp sides (2s step up 5-6)</w:t>
      </w:r>
    </w:p>
    <w:p w:rsidR="00B11EB3" w:rsidRPr="002A02A8" w:rsidRDefault="00B11EB3" w:rsidP="00B11EB3">
      <w:pPr>
        <w:pStyle w:val="DanceBody"/>
        <w:rPr>
          <w:lang w:eastAsia="en-GB"/>
        </w:rPr>
      </w:pPr>
      <w:r>
        <w:rPr>
          <w:lang w:eastAsia="en-GB"/>
        </w:rPr>
        <w:t xml:space="preserve"> 9-16</w:t>
      </w:r>
      <w:r>
        <w:rPr>
          <w:lang w:eastAsia="en-GB"/>
        </w:rPr>
        <w:tab/>
        <w:t>Reels of 3 on sides (1s pass 2s LSh to start). End 1M &amp; 2M face out</w:t>
      </w:r>
    </w:p>
    <w:p w:rsidR="00B11EB3" w:rsidRDefault="00B11EB3" w:rsidP="00B11EB3">
      <w:pPr>
        <w:pStyle w:val="DanceBody"/>
        <w:rPr>
          <w:lang w:eastAsia="en-GB"/>
        </w:rPr>
      </w:pPr>
      <w:r>
        <w:rPr>
          <w:lang w:eastAsia="en-GB"/>
        </w:rPr>
        <w:t>17-24</w:t>
      </w:r>
      <w:r>
        <w:rPr>
          <w:lang w:eastAsia="en-GB"/>
        </w:rPr>
        <w:tab/>
        <w:t>1s+2s dance Ladies' Chain. 1M faces out</w:t>
      </w:r>
    </w:p>
    <w:p w:rsidR="00B11EB3" w:rsidRDefault="00B11EB3" w:rsidP="00B11EB3">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B11EB3" w:rsidRDefault="00B11EB3" w:rsidP="00B11EB3"/>
    <w:p w:rsidR="00B11EB3" w:rsidRDefault="00B11EB3" w:rsidP="00B11EB3">
      <w:pPr>
        <w:pStyle w:val="Minicrib"/>
      </w:pPr>
      <w:r>
        <w:t>THE WILD WOOD  (R3x32)  3C Set</w:t>
      </w:r>
      <w:r>
        <w:tab/>
        <w:t>Chris Ronald  Formation Foundations</w:t>
      </w:r>
    </w:p>
    <w:p w:rsidR="00B11EB3" w:rsidRDefault="00B11EB3" w:rsidP="00B11EB3">
      <w:pPr>
        <w:pStyle w:val="DanceBody"/>
      </w:pPr>
      <w:r>
        <w:t xml:space="preserve"> 1- 8</w:t>
      </w:r>
      <w:r>
        <w:tab/>
        <w:t>1s+2s dance Set &amp; Rotate</w:t>
      </w:r>
    </w:p>
    <w:p w:rsidR="00B11EB3" w:rsidRDefault="00B11EB3" w:rsidP="00B11EB3">
      <w:pPr>
        <w:pStyle w:val="DanceBody"/>
      </w:pPr>
      <w:r>
        <w:tab/>
        <w:t>Set, rotate singly &amp; dance on 1 place clockwise, change places RH on sides &amp; dance on 1 place to own sides (1s in 2</w:t>
      </w:r>
      <w:r w:rsidRPr="00972EEB">
        <w:t>nd</w:t>
      </w:r>
      <w:r>
        <w:t xml:space="preserve"> pl)</w:t>
      </w:r>
    </w:p>
    <w:p w:rsidR="00B11EB3" w:rsidRDefault="00B11EB3" w:rsidP="00B11EB3">
      <w:pPr>
        <w:pStyle w:val="DanceBody"/>
      </w:pPr>
      <w:r>
        <w:t xml:space="preserve"> 9-12</w:t>
      </w:r>
      <w:r>
        <w:tab/>
        <w:t>1s dance 1/2 Fig of 8, 1M up round 2s, 1L down round 3s 2 (1) 3</w:t>
      </w:r>
    </w:p>
    <w:p w:rsidR="00B11EB3" w:rsidRPr="00DF3801" w:rsidRDefault="00B11EB3" w:rsidP="00B11EB3">
      <w:pPr>
        <w:pStyle w:val="DanceBody"/>
      </w:pPr>
      <w:r>
        <w:t>13-16</w:t>
      </w:r>
      <w:r>
        <w:tab/>
        <w:t xml:space="preserve">All set, 1s cross to own sides </w:t>
      </w:r>
      <w:r>
        <w:rPr>
          <w:b/>
        </w:rPr>
        <w:t>while</w:t>
      </w:r>
      <w:r>
        <w:t xml:space="preserve"> 2s+3s Petronella into the middle</w:t>
      </w:r>
    </w:p>
    <w:p w:rsidR="00B11EB3" w:rsidRDefault="00B11EB3" w:rsidP="00B11EB3">
      <w:pPr>
        <w:pStyle w:val="DanceBody"/>
      </w:pPr>
      <w:r>
        <w:t>17-24</w:t>
      </w:r>
      <w:r>
        <w:tab/>
        <w:t>All dance a Weasel Reel:</w:t>
      </w:r>
    </w:p>
    <w:p w:rsidR="00B11EB3" w:rsidRDefault="00B11EB3" w:rsidP="00B11EB3">
      <w:pPr>
        <w:pStyle w:val="DanceBody"/>
      </w:pPr>
      <w:r>
        <w:tab/>
        <w:t>2s+3s dance part reel of 4 up/down middle but when reaching either end they dance clockwise to top/bottom &amp; re-enter reel</w:t>
      </w:r>
      <w:r w:rsidRPr="00BA6B4D">
        <w:rPr>
          <w:b/>
        </w:rPr>
        <w:t xml:space="preserve"> while </w:t>
      </w:r>
      <w:r>
        <w:t>1s dance clockwise to replace dancer leaving the reel &amp; all end where they started</w:t>
      </w:r>
    </w:p>
    <w:p w:rsidR="00B11EB3" w:rsidRDefault="00B11EB3" w:rsidP="00B11EB3">
      <w:pPr>
        <w:pStyle w:val="DanceBody"/>
      </w:pPr>
      <w:r>
        <w:t>25-32</w:t>
      </w:r>
      <w:r>
        <w:tab/>
        <w:t xml:space="preserve">Facing partner all set. 1s cross to own side </w:t>
      </w:r>
      <w:r>
        <w:rPr>
          <w:b/>
        </w:rPr>
        <w:t>while</w:t>
      </w:r>
      <w:r>
        <w:t xml:space="preserve"> 2s+3s turn partner 3/4 2H then all dance 6H 1/2 way to the left</w:t>
      </w:r>
    </w:p>
    <w:p w:rsidR="00B11EB3" w:rsidRPr="00EF455A" w:rsidRDefault="00B11EB3" w:rsidP="00B11EB3">
      <w:pPr>
        <w:pStyle w:val="DanceBody"/>
        <w:keepNext w:val="0"/>
      </w:pPr>
      <w:r>
        <w:rPr>
          <w:i/>
        </w:rPr>
        <w:t xml:space="preserve">Note: </w:t>
      </w:r>
      <w:r w:rsidRPr="00761C25">
        <w:rPr>
          <w:i/>
        </w:rPr>
        <w:t xml:space="preserve"> Can be danced as a </w:t>
      </w:r>
      <w:r>
        <w:rPr>
          <w:i/>
        </w:rPr>
        <w:t>S</w:t>
      </w:r>
      <w:r w:rsidRPr="00761C25">
        <w:rPr>
          <w:i/>
        </w:rPr>
        <w:t>trathspey</w:t>
      </w:r>
      <w:r>
        <w:rPr>
          <w:i/>
        </w:rPr>
        <w:t>, a Reel or a Jig. When danced as Strathspey, bars 29-30 all set &amp; circle 1/2 way</w:t>
      </w:r>
    </w:p>
    <w:p w:rsidR="00B11EB3" w:rsidRDefault="00B11EB3" w:rsidP="00B11EB3"/>
    <w:p w:rsidR="00B11EB3" w:rsidRDefault="00B11EB3" w:rsidP="00B11EB3">
      <w:pPr>
        <w:pStyle w:val="Minicrib"/>
      </w:pPr>
      <w:r>
        <w:t>THE WILDS OF WANNIE  (R8x40)  3C (4C Set)</w:t>
      </w:r>
      <w:r>
        <w:tab/>
        <w:t>Maureen Robson  From North to South</w:t>
      </w:r>
    </w:p>
    <w:p w:rsidR="00B11EB3" w:rsidRDefault="00B11EB3" w:rsidP="00B11EB3">
      <w:pPr>
        <w:pStyle w:val="DanceBody"/>
      </w:pPr>
      <w:r>
        <w:t xml:space="preserve"> 1- 8</w:t>
      </w:r>
      <w:r>
        <w:tab/>
        <w:t>1s turn RH (2 bars), cast 1 place (2s step up); 1s dance down NHJ between 3s &amp; cast up round 3s to finish in 2nd place in the middle facing up</w:t>
      </w:r>
    </w:p>
    <w:p w:rsidR="00B11EB3" w:rsidRDefault="00B11EB3" w:rsidP="00B11EB3">
      <w:pPr>
        <w:pStyle w:val="DanceBody"/>
      </w:pPr>
      <w:r>
        <w:t xml:space="preserve"> 9-16</w:t>
      </w:r>
      <w:r>
        <w:tab/>
        <w:t>2s+1s+3s dance reels of 3 on the sides (2s out &amp; down, 1s dance up NHJ, 3s out &amp; up to start). 1s finish facing 1st corners, 2s &amp; 3s loop into place</w:t>
      </w:r>
    </w:p>
    <w:p w:rsidR="00B11EB3" w:rsidRDefault="00B11EB3" w:rsidP="00B11EB3">
      <w:pPr>
        <w:pStyle w:val="DanceBody"/>
      </w:pPr>
      <w:r>
        <w:t>17-24</w:t>
      </w:r>
      <w:r>
        <w:tab/>
        <w:t xml:space="preserve">1s set to 1st corners, 1s cast, dance out to 3rd corner positions, across the set, round 2nd corners to finish facing 2nd corners </w:t>
      </w:r>
      <w:r>
        <w:rPr>
          <w:b/>
        </w:rPr>
        <w:t>while</w:t>
      </w:r>
      <w:r>
        <w:t xml:space="preserve"> 1st corners dance path of 1/2 reel of 4 &amp; set</w:t>
      </w:r>
    </w:p>
    <w:p w:rsidR="00B11EB3" w:rsidRDefault="00B11EB3" w:rsidP="00B11EB3">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rPr>
        <w:t>while</w:t>
      </w:r>
      <w:r>
        <w:t xml:space="preserve"> 2nd corners dance path of 1/2 reel of 4 &amp; set</w:t>
      </w:r>
    </w:p>
    <w:p w:rsidR="00B11EB3" w:rsidRDefault="00B11EB3" w:rsidP="00B11EB3">
      <w:pPr>
        <w:pStyle w:val="DanceBody"/>
        <w:keepNext w:val="0"/>
      </w:pPr>
      <w:r>
        <w:t>33-40</w:t>
      </w:r>
      <w:r>
        <w:tab/>
        <w:t xml:space="preserve">All Adv+Ret; 1s change places RH &amp; cast round 4th corners to 2nd place </w:t>
      </w:r>
      <w:r>
        <w:rPr>
          <w:b/>
        </w:rPr>
        <w:t>while</w:t>
      </w:r>
      <w:r>
        <w:t xml:space="preserve"> 3s+2s dance 1/2 R&amp;L changing places on the sides to begin</w:t>
      </w:r>
    </w:p>
    <w:p w:rsidR="00B11EB3" w:rsidRDefault="00B11EB3" w:rsidP="00B11EB3"/>
    <w:p w:rsidR="00B11EB3" w:rsidRDefault="00B11EB3" w:rsidP="00B11EB3">
      <w:pPr>
        <w:pStyle w:val="Minicrib"/>
      </w:pPr>
      <w:r>
        <w:t>WILDWOOD  (S3x32)  3C set</w:t>
      </w:r>
      <w:r>
        <w:tab/>
        <w:t>Veronica Hughes  Clifton Coll.</w:t>
      </w:r>
    </w:p>
    <w:p w:rsidR="00B11EB3" w:rsidRDefault="00B11EB3" w:rsidP="00B11EB3">
      <w:pPr>
        <w:pStyle w:val="DanceBody"/>
      </w:pPr>
      <w:r>
        <w:t xml:space="preserve"> 1- 8</w:t>
      </w:r>
      <w:r>
        <w:tab/>
        <w:t>1s set, lead down, cross &amp; cast up round 3s, turn LH to end facing 1st corners</w:t>
      </w:r>
    </w:p>
    <w:p w:rsidR="00B11EB3" w:rsidRDefault="00B11EB3" w:rsidP="00B11EB3">
      <w:pPr>
        <w:pStyle w:val="DanceBody"/>
      </w:pPr>
      <w:r>
        <w:t xml:space="preserve"> 9-16</w:t>
      </w:r>
      <w:r>
        <w:tab/>
        <w:t xml:space="preserve">1s dance </w:t>
      </w:r>
      <w:r w:rsidRPr="000D60D4">
        <w:t>Corner Pass+Turn with 1st corners, repeat with 2nd corners</w:t>
      </w:r>
      <w:r>
        <w:t xml:space="preserve"> &amp; 1s pass RSh to 2nd place own side</w:t>
      </w:r>
    </w:p>
    <w:p w:rsidR="00B11EB3" w:rsidRDefault="00B11EB3" w:rsidP="00B11EB3">
      <w:pPr>
        <w:pStyle w:val="DanceBody"/>
      </w:pPr>
      <w:r>
        <w:t>17-20</w:t>
      </w:r>
      <w:r>
        <w:tab/>
        <w:t>2s+1s+3s 1/2 turn partner RH, pull back RSh &amp; dance out to opp side</w:t>
      </w:r>
    </w:p>
    <w:p w:rsidR="00B11EB3" w:rsidRDefault="00B11EB3" w:rsidP="00B11EB3">
      <w:pPr>
        <w:pStyle w:val="DanceBody"/>
      </w:pPr>
      <w:r>
        <w:t>21-24</w:t>
      </w:r>
      <w:r>
        <w:tab/>
        <w:t xml:space="preserve">1M+2s dance 1/2 reel of 3 across (1M+2L pass LSh) </w:t>
      </w:r>
      <w:r>
        <w:rPr>
          <w:b/>
        </w:rPr>
        <w:t>while</w:t>
      </w:r>
      <w:r>
        <w:t xml:space="preserve"> 1L+3s dance 1/2 reel of 3 across (1L+3M pass LSh).  2 1 3</w:t>
      </w:r>
    </w:p>
    <w:p w:rsidR="00B11EB3" w:rsidRDefault="00B11EB3" w:rsidP="00B11EB3">
      <w:pPr>
        <w:pStyle w:val="DanceBody"/>
        <w:keepNext w:val="0"/>
      </w:pPr>
      <w:r>
        <w:t>25-32</w:t>
      </w:r>
      <w:r>
        <w:tab/>
        <w:t>2s+1s circle 4H round to left; 1s &amp; 3s cross RH with partner then dance 1/2 RH across.  End 2 3 1</w:t>
      </w:r>
    </w:p>
    <w:p w:rsidR="00B11EB3" w:rsidRDefault="00B11EB3" w:rsidP="00B11EB3"/>
    <w:p w:rsidR="00B11EB3" w:rsidRDefault="00B11EB3" w:rsidP="00B11EB3">
      <w:pPr>
        <w:pStyle w:val="Minicrib"/>
      </w:pPr>
      <w:r>
        <w:t>WILEYCAT WOOD  (S4x32)  4C set</w:t>
      </w:r>
      <w:r>
        <w:tab/>
        <w:t>Ian Barbour  Cleveland Coll &amp; Set &amp; Cast Off Vol 3</w:t>
      </w:r>
    </w:p>
    <w:p w:rsidR="00B11EB3" w:rsidRPr="00A11450" w:rsidRDefault="00B11EB3" w:rsidP="00B11EB3">
      <w:pPr>
        <w:pStyle w:val="DanceBody"/>
      </w:pPr>
      <w:r w:rsidRPr="00A11450">
        <w:t xml:space="preserve"> 1- 8</w:t>
      </w:r>
      <w:r w:rsidRPr="00A11450">
        <w:tab/>
        <w:t>1s &amp; 3s lead down middle; 1s &amp; 3s lead up, 1s dance out between 2s+3s &amp; up to 1st place  3s dance out below 4s &amp; cast up to 3rd place</w:t>
      </w:r>
    </w:p>
    <w:p w:rsidR="00B11EB3" w:rsidRPr="00A11450" w:rsidRDefault="00B11EB3" w:rsidP="00B11EB3">
      <w:pPr>
        <w:pStyle w:val="DanceBody"/>
      </w:pPr>
      <w:r w:rsidRPr="00A11450">
        <w:t xml:space="preserve"> 9-16</w:t>
      </w:r>
      <w:r w:rsidRPr="00A11450">
        <w:tab/>
        <w:t>1M+2L also 3M+4L change places RH &amp; set  1L+2M also 3L+4M set &amp; change places RH; repeat back to original places</w:t>
      </w:r>
    </w:p>
    <w:p w:rsidR="00B11EB3" w:rsidRPr="00A11450" w:rsidRDefault="00B11EB3" w:rsidP="00B11EB3">
      <w:pPr>
        <w:pStyle w:val="DanceBody"/>
      </w:pPr>
      <w:r w:rsidRPr="00A11450">
        <w:t>17-24</w:t>
      </w:r>
      <w:r w:rsidRPr="00A11450">
        <w:tab/>
        <w:t>All circle 8H round &amp; back</w:t>
      </w:r>
    </w:p>
    <w:p w:rsidR="00B11EB3" w:rsidRDefault="00B11EB3" w:rsidP="00B11EB3">
      <w:pPr>
        <w:pStyle w:val="DanceBody"/>
      </w:pPr>
      <w:r>
        <w:t>25-28</w:t>
      </w:r>
      <w:r w:rsidRPr="00A11450">
        <w:tab/>
        <w:t xml:space="preserve">1M dances behind own line to 4th place as 4M dances up middle to 1st place </w:t>
      </w:r>
      <w:r w:rsidRPr="00476C4E">
        <w:rPr>
          <w:b/>
        </w:rPr>
        <w:t>while</w:t>
      </w:r>
      <w:r w:rsidRPr="00A11450">
        <w:t xml:space="preserve"> 1L dances down middle to 4th place as 4L dances up behind own line to top place</w:t>
      </w:r>
    </w:p>
    <w:p w:rsidR="00B11EB3" w:rsidRDefault="00B11EB3" w:rsidP="00B11EB3">
      <w:pPr>
        <w:pStyle w:val="DanceBody"/>
        <w:keepNext w:val="0"/>
      </w:pPr>
      <w:r>
        <w:t>29-32</w:t>
      </w:r>
      <w:r>
        <w:tab/>
      </w:r>
      <w:r w:rsidRPr="00A11450">
        <w:t>4s+2s also 3s+1s dance 1/2 Diamond Poussette.  2 4 1 3</w:t>
      </w:r>
    </w:p>
    <w:p w:rsidR="00B11EB3" w:rsidRDefault="00B11EB3" w:rsidP="00B11EB3"/>
    <w:p w:rsidR="00B11EB3" w:rsidRDefault="00B11EB3" w:rsidP="00B11EB3">
      <w:pPr>
        <w:pStyle w:val="Minicrib"/>
      </w:pPr>
      <w:r>
        <w:t>WILF'S 80 STRATHSPEY  (S5x32)  5C set</w:t>
      </w:r>
      <w:r>
        <w:tab/>
        <w:t>Jim Haworth  ASHMERG SCD</w:t>
      </w:r>
    </w:p>
    <w:p w:rsidR="00B11EB3" w:rsidRDefault="00B11EB3" w:rsidP="00B11EB3">
      <w:pPr>
        <w:pStyle w:val="DanceBody"/>
      </w:pPr>
      <w:r>
        <w:t xml:space="preserve"> 1- 4</w:t>
      </w:r>
      <w:r>
        <w:tab/>
        <w:t>All set.  1s &amp; 3s 1/2 turn RH moving down 1 place (2s &amp; 4s step up)</w:t>
      </w:r>
    </w:p>
    <w:p w:rsidR="00B11EB3" w:rsidRDefault="00B11EB3" w:rsidP="00B11EB3">
      <w:pPr>
        <w:pStyle w:val="DanceBody"/>
      </w:pPr>
      <w:r>
        <w:t xml:space="preserve"> 5- 8</w:t>
      </w:r>
      <w:r>
        <w:tab/>
        <w:t>All set.  1s &amp; 3s 3/4 turn RH .  End 4s facing out &amp; to their Right</w:t>
      </w:r>
    </w:p>
    <w:p w:rsidR="00B11EB3" w:rsidRDefault="00B11EB3" w:rsidP="00B11EB3">
      <w:pPr>
        <w:pStyle w:val="DanceBody"/>
      </w:pPr>
      <w:r>
        <w:t xml:space="preserve"> 9-16</w:t>
      </w:r>
      <w:r>
        <w:tab/>
        <w:t xml:space="preserve">2s+4s+5s dance reels of 3 on sides (4s RSh to 2M/5L) </w:t>
      </w:r>
      <w:r>
        <w:rPr>
          <w:b/>
        </w:rPr>
        <w:t xml:space="preserve">while </w:t>
      </w:r>
      <w:r>
        <w:t>1s+3s dance reel of 4 in the middle. 1M &amp; 3L end facing out at top/bottom of set, 1L+3M end by turning 3/4 LH to face 4M/4L</w:t>
      </w:r>
    </w:p>
    <w:p w:rsidR="00B11EB3" w:rsidRDefault="00B11EB3" w:rsidP="00B11EB3">
      <w:pPr>
        <w:pStyle w:val="DanceBody"/>
      </w:pPr>
      <w:r>
        <w:t>17-24</w:t>
      </w:r>
      <w:r>
        <w:tab/>
        <w:t>1s &amp; 3s dance RSh Figs 8 across (1M round 2s, 1L &amp; 3M round 4s, 3L round 5s)</w:t>
      </w:r>
    </w:p>
    <w:p w:rsidR="00B11EB3" w:rsidRDefault="00B11EB3" w:rsidP="00B11EB3">
      <w:pPr>
        <w:pStyle w:val="DanceBody"/>
      </w:pPr>
      <w:r>
        <w:t>25-28</w:t>
      </w:r>
      <w:r>
        <w:tab/>
        <w:t>RH across, 1L+2s, 1M+4s+3L, 3M+5s</w:t>
      </w:r>
    </w:p>
    <w:p w:rsidR="00B11EB3" w:rsidRDefault="00B11EB3" w:rsidP="00B11EB3">
      <w:pPr>
        <w:pStyle w:val="DanceBody"/>
        <w:keepNext w:val="0"/>
      </w:pPr>
      <w:r>
        <w:t>29-32</w:t>
      </w:r>
      <w:r>
        <w:tab/>
        <w:t>1s &amp; 3s turn LH &amp; cast to end 2 4 1 5 3</w:t>
      </w:r>
    </w:p>
    <w:p w:rsidR="00B11EB3" w:rsidRDefault="00B11EB3" w:rsidP="00B11EB3"/>
    <w:p w:rsidR="00B11EB3" w:rsidRDefault="00B11EB3" w:rsidP="00B11EB3">
      <w:pPr>
        <w:pStyle w:val="Minicrib"/>
      </w:pPr>
      <w:r>
        <w:t>WILL YE NO' COME BACK AGAIN  (S8x32)  3C (4C set)</w:t>
      </w:r>
      <w:r>
        <w:tab/>
        <w:t>John Drewry  Rondel Bk</w:t>
      </w:r>
    </w:p>
    <w:p w:rsidR="00B11EB3" w:rsidRDefault="00B11EB3" w:rsidP="00B11EB3">
      <w:pPr>
        <w:pStyle w:val="DanceBody"/>
      </w:pPr>
      <w:r>
        <w:t xml:space="preserve"> 1- 8</w:t>
      </w:r>
      <w:r>
        <w:tab/>
        <w:t>1s+2s+3s set &amp; dance reels of 3 on sides (1s &amp; 3s cast to start &amp; 1s end facing out)</w:t>
      </w:r>
    </w:p>
    <w:p w:rsidR="00B11EB3" w:rsidRDefault="00B11EB3" w:rsidP="00B11EB3">
      <w:pPr>
        <w:pStyle w:val="DanceBody"/>
      </w:pPr>
      <w:r>
        <w:t xml:space="preserve"> 9-16</w:t>
      </w:r>
      <w:r>
        <w:tab/>
        <w:t>1s cast, dance 1/2 Fig of 8 round top place</w:t>
      </w:r>
      <w:r w:rsidRPr="00BA6B4D">
        <w:rPr>
          <w:b/>
        </w:rPr>
        <w:t xml:space="preserve"> while </w:t>
      </w:r>
      <w:r>
        <w:t>2s cross up, cast &amp; cross up to top place, 1s turn RH to end facing out in 2</w:t>
      </w:r>
      <w:r w:rsidRPr="00972EEB">
        <w:t>nd</w:t>
      </w:r>
      <w:r>
        <w:t xml:space="preserve"> place opp side</w:t>
      </w:r>
    </w:p>
    <w:p w:rsidR="00B11EB3" w:rsidRDefault="00B11EB3" w:rsidP="00B11EB3">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rPr>
        <w:t xml:space="preserve"> while </w:t>
      </w:r>
      <w:r>
        <w:t>2s &amp; 3s cross RH (joining hands on side), set twice &amp; cross RH</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WILLBERGS OF RECHBERG  (S4x40)  4C Set</w:t>
      </w:r>
      <w:r>
        <w:tab/>
        <w:t>Carola Fischer  RSCDS Bk 53</w:t>
      </w:r>
    </w:p>
    <w:p w:rsidR="00B11EB3" w:rsidRDefault="00B11EB3" w:rsidP="00B11EB3">
      <w:pPr>
        <w:pStyle w:val="DanceBody"/>
      </w:pPr>
      <w:r>
        <w:t>1- 8</w:t>
      </w:r>
      <w:r>
        <w:tab/>
        <w:t>All dance Snowball Chain for 4 couples (with each top couple turning RH):</w:t>
      </w:r>
    </w:p>
    <w:p w:rsidR="00B11EB3" w:rsidRDefault="00B11EB3" w:rsidP="00B11EB3">
      <w:pPr>
        <w:pStyle w:val="DanceBody"/>
      </w:pPr>
      <w:r>
        <w:tab/>
        <w:t xml:space="preserve">1s turn RH, 1s+2s change places LH on sides, 2s turn RH as 1s+3s change places RH on sides, 2s+3s </w:t>
      </w:r>
      <w:r>
        <w:rPr>
          <w:b/>
        </w:rPr>
        <w:t>also</w:t>
      </w:r>
      <w:r>
        <w:t xml:space="preserve"> 1s+4s change places LH on sides, curving in towards centre to join NH with partner.  2 3 4 1</w:t>
      </w:r>
    </w:p>
    <w:p w:rsidR="00B11EB3" w:rsidRDefault="00B11EB3" w:rsidP="00B11EB3">
      <w:pPr>
        <w:pStyle w:val="DanceBody"/>
      </w:pPr>
      <w:r>
        <w:t xml:space="preserve"> 9-12</w:t>
      </w:r>
      <w:r>
        <w:tab/>
        <w:t xml:space="preserve">2s+3s </w:t>
      </w:r>
      <w:r>
        <w:rPr>
          <w:b/>
        </w:rPr>
        <w:t>also</w:t>
      </w:r>
      <w:r>
        <w:t xml:space="preserve"> 4s+1s set advancing to change places (pass LSh), 3s+1s set advancing to change places </w:t>
      </w:r>
      <w:r>
        <w:rPr>
          <w:b/>
        </w:rPr>
        <w:t>while</w:t>
      </w:r>
      <w:r>
        <w:t xml:space="preserve"> 2s &amp; 4s turn partner 2H</w:t>
      </w:r>
    </w:p>
    <w:p w:rsidR="00B11EB3" w:rsidRDefault="00B11EB3" w:rsidP="00B11EB3">
      <w:pPr>
        <w:pStyle w:val="DanceBody"/>
      </w:pPr>
      <w:r>
        <w:t>13-16</w:t>
      </w:r>
      <w:r>
        <w:tab/>
        <w:t xml:space="preserve">2s+1s </w:t>
      </w:r>
      <w:r>
        <w:rPr>
          <w:b/>
        </w:rPr>
        <w:t>also</w:t>
      </w:r>
      <w:r>
        <w:t xml:space="preserve"> 3s+4s set advancing to change places, all turn partner 2H, 1s &amp; 4s retain hands &amp; face down, 2s &amp; 3s separate &amp; face up.  1 2 4 3</w:t>
      </w:r>
    </w:p>
    <w:p w:rsidR="00B11EB3" w:rsidRDefault="00B11EB3" w:rsidP="00B11EB3">
      <w:pPr>
        <w:pStyle w:val="DanceBody"/>
      </w:pPr>
      <w:r>
        <w:t>17-24</w:t>
      </w:r>
      <w:r>
        <w:tab/>
        <w:t>All dance reels of 4 on own side (Ladies pass LSh, Men RSh to start)</w:t>
      </w:r>
    </w:p>
    <w:p w:rsidR="00B11EB3" w:rsidRDefault="00B11EB3" w:rsidP="00B11EB3">
      <w:pPr>
        <w:pStyle w:val="DanceBody"/>
      </w:pPr>
      <w:r>
        <w:t>25-28</w:t>
      </w:r>
      <w:r>
        <w:tab/>
        <w:t xml:space="preserve">All continue path of reel (1 bar). Ladies dance LH across </w:t>
      </w:r>
      <w:r>
        <w:rPr>
          <w:b/>
        </w:rPr>
        <w:t>while</w:t>
      </w:r>
      <w:r>
        <w:t xml:space="preserve">  Men RH across (1s+4s in centre facing down, 2s+3s on sides facing up to start)</w:t>
      </w:r>
    </w:p>
    <w:p w:rsidR="00B11EB3" w:rsidRDefault="00B11EB3" w:rsidP="00B11EB3">
      <w:pPr>
        <w:pStyle w:val="DanceBody"/>
      </w:pPr>
      <w:r>
        <w:t>29-32</w:t>
      </w:r>
      <w:r>
        <w:tab/>
        <w:t xml:space="preserve">2s followed by 3s dance up own sides </w:t>
      </w:r>
      <w:r>
        <w:rPr>
          <w:b/>
        </w:rPr>
        <w:t>while</w:t>
      </w:r>
      <w:r>
        <w:t xml:space="preserve"> 4s followed by 1s dance down middle &amp; cast up own sides. All face in &amp; set.  2 3 4 1</w:t>
      </w:r>
    </w:p>
    <w:p w:rsidR="00B11EB3" w:rsidRDefault="00B11EB3" w:rsidP="00B11EB3">
      <w:pPr>
        <w:pStyle w:val="DanceBody"/>
      </w:pPr>
      <w:r>
        <w:t>33-36</w:t>
      </w:r>
      <w:r>
        <w:tab/>
        <w:t xml:space="preserve">All turn partner 2H flowing into 2s+3s </w:t>
      </w:r>
      <w:r>
        <w:rPr>
          <w:b/>
        </w:rPr>
        <w:t>also</w:t>
      </w:r>
      <w:r>
        <w:t xml:space="preserve"> 4s+1s circle 4H 1/2 round to left. (3) (2) (1) (4)</w:t>
      </w:r>
    </w:p>
    <w:p w:rsidR="00B11EB3" w:rsidRDefault="00B11EB3" w:rsidP="00B11EB3">
      <w:pPr>
        <w:pStyle w:val="DanceBody"/>
        <w:keepNext w:val="0"/>
      </w:pPr>
      <w:r>
        <w:t>37-40</w:t>
      </w:r>
      <w:r>
        <w:tab/>
        <w:t>All circle 8H 1/2 round to left.  4 1 2 3</w:t>
      </w:r>
    </w:p>
    <w:p w:rsidR="00B11EB3" w:rsidRDefault="00B11EB3" w:rsidP="00B11EB3"/>
    <w:p w:rsidR="00B11EB3" w:rsidRDefault="00B11EB3" w:rsidP="00B11EB3">
      <w:pPr>
        <w:pStyle w:val="Minicrib"/>
      </w:pPr>
      <w:r>
        <w:t>WILLESDEN PARK  (R2x48)  Sq.Set</w:t>
      </w:r>
      <w:r>
        <w:tab/>
        <w:t>Daphne Jones  Belfast Bk</w:t>
      </w:r>
    </w:p>
    <w:p w:rsidR="00B11EB3" w:rsidRDefault="00B11EB3" w:rsidP="00B11EB3">
      <w:pPr>
        <w:pStyle w:val="DanceBody"/>
      </w:pPr>
      <w:r>
        <w:t xml:space="preserve"> 1- 8</w:t>
      </w:r>
      <w:r>
        <w:tab/>
        <w:t>All Ladies cast round partners, in to face partner &amp; set twice</w:t>
      </w:r>
    </w:p>
    <w:p w:rsidR="00B11EB3" w:rsidRDefault="00B11EB3" w:rsidP="00B11EB3">
      <w:pPr>
        <w:pStyle w:val="DanceBody"/>
      </w:pPr>
      <w:r>
        <w:t xml:space="preserve"> 9-16</w:t>
      </w:r>
      <w:r>
        <w:tab/>
        <w:t>All Ladies cast back round partners &amp; turn partner LH</w:t>
      </w:r>
    </w:p>
    <w:p w:rsidR="00B11EB3" w:rsidRDefault="00B11EB3" w:rsidP="00B11EB3">
      <w:pPr>
        <w:pStyle w:val="DanceBody"/>
      </w:pPr>
      <w:r>
        <w:t>17-24</w:t>
      </w:r>
      <w:r>
        <w:tab/>
        <w:t>1s+3s slip step down/up (Men passing BtoB), set &amp; slip step back to places (Ladies BtoB)</w:t>
      </w:r>
    </w:p>
    <w:p w:rsidR="00B11EB3" w:rsidRDefault="00B11EB3" w:rsidP="00B11EB3">
      <w:pPr>
        <w:pStyle w:val="DanceBody"/>
      </w:pPr>
      <w:r>
        <w:t>25-32</w:t>
      </w:r>
      <w:r>
        <w:tab/>
        <w:t>2s+4s repeat</w:t>
      </w:r>
    </w:p>
    <w:p w:rsidR="00B11EB3" w:rsidRDefault="00B11EB3" w:rsidP="00B11EB3">
      <w:pPr>
        <w:pStyle w:val="DanceBody"/>
      </w:pPr>
      <w:r>
        <w:t>33-48</w:t>
      </w:r>
      <w:r>
        <w:tab/>
        <w:t>All Ladies cast round partners &amp; in to face partner, all dance RSh reels of 4 (all passing LSh in centre)</w:t>
      </w:r>
    </w:p>
    <w:p w:rsidR="00B11EB3" w:rsidRDefault="00B11EB3" w:rsidP="00B11EB3">
      <w:pPr>
        <w:pStyle w:val="DanceBody"/>
        <w:keepNext w:val="0"/>
      </w:pPr>
      <w:r>
        <w:t>Men repeat bars 1-16, turning partner RH in bars 13-16</w:t>
      </w:r>
    </w:p>
    <w:p w:rsidR="00B11EB3" w:rsidRDefault="00B11EB3" w:rsidP="00B11EB3"/>
    <w:p w:rsidR="00B11EB3" w:rsidRDefault="00B11EB3" w:rsidP="00B11EB3">
      <w:pPr>
        <w:pStyle w:val="Minicrib"/>
      </w:pPr>
      <w:r>
        <w:t>WILLIAM ELPHINSTONE  (S5x32)  5C set</w:t>
      </w:r>
      <w:r>
        <w:tab/>
        <w:t>John Drewry  Quincentenary SCDs</w:t>
      </w:r>
    </w:p>
    <w:p w:rsidR="00B11EB3" w:rsidRDefault="00B11EB3" w:rsidP="00B11EB3">
      <w:pPr>
        <w:pStyle w:val="DanceBody"/>
      </w:pPr>
      <w:r>
        <w:t xml:space="preserve"> 1- 8</w:t>
      </w:r>
      <w:r>
        <w:tab/>
        <w:t>1s+2s</w:t>
      </w:r>
      <w:r w:rsidRPr="007F0D5A">
        <w:rPr>
          <w:b/>
        </w:rPr>
        <w:t xml:space="preserve"> also </w:t>
      </w:r>
      <w:r>
        <w:t>3s+4s Set+Link, 2s+1s &amp; 4s+3s circle 4H left</w:t>
      </w:r>
    </w:p>
    <w:p w:rsidR="00B11EB3" w:rsidRDefault="00B11EB3" w:rsidP="00B11EB3">
      <w:pPr>
        <w:pStyle w:val="DanceBody"/>
      </w:pPr>
      <w:r>
        <w:t xml:space="preserve"> 9-16</w:t>
      </w:r>
      <w:r>
        <w:tab/>
        <w:t>1s &amp; 3s turn 1</w:t>
      </w:r>
      <w:r w:rsidRPr="00972EEB">
        <w:t>st</w:t>
      </w:r>
      <w:r>
        <w:t xml:space="preserve"> corners RH, 1M dances LH across with 2s</w:t>
      </w:r>
      <w:r w:rsidRPr="00BA6B4D">
        <w:rPr>
          <w:b/>
        </w:rPr>
        <w:t xml:space="preserve"> </w:t>
      </w:r>
      <w:r>
        <w:rPr>
          <w:b/>
        </w:rPr>
        <w:t xml:space="preserve">as </w:t>
      </w:r>
      <w:r>
        <w:t>3L dances LH across with 5s ending with 1M &amp; 3L in centre facing opp side</w:t>
      </w:r>
      <w:r w:rsidRPr="00BA6B4D">
        <w:rPr>
          <w:b/>
        </w:rPr>
        <w:t xml:space="preserve"> while </w:t>
      </w:r>
      <w:r>
        <w:t>1L &amp; 3M dance LH across with 4s for 2 steps, 1L &amp; 3M continue to turn</w:t>
      </w:r>
      <w:r w:rsidRPr="00BA6B4D">
        <w:rPr>
          <w:b/>
        </w:rPr>
        <w:t xml:space="preserve"> </w:t>
      </w:r>
      <w:r>
        <w:rPr>
          <w:b/>
        </w:rPr>
        <w:t xml:space="preserve">as </w:t>
      </w:r>
      <w:r>
        <w:t>4s dance out of wheel turning right &amp; dance to opposite side</w:t>
      </w:r>
    </w:p>
    <w:p w:rsidR="00B11EB3" w:rsidRDefault="00B11EB3" w:rsidP="00B11EB3">
      <w:pPr>
        <w:pStyle w:val="DanceBody"/>
      </w:pPr>
      <w:r>
        <w:t>17-24</w:t>
      </w:r>
      <w:r>
        <w:tab/>
        <w:t>End trios dance 6 bar snake :- 1M leads 2M+2L out &amp; down to bottom 1M ends in 4M place</w:t>
      </w:r>
      <w:r w:rsidRPr="00BA6B4D">
        <w:rPr>
          <w:b/>
        </w:rPr>
        <w:t xml:space="preserve"> while </w:t>
      </w:r>
      <w:r>
        <w:t>3L leads 5L+5M out &amp; up to top 3L ends in 2L place</w:t>
      </w:r>
      <w:r w:rsidRPr="00BA6B4D">
        <w:rPr>
          <w:b/>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B11EB3" w:rsidRDefault="00B11EB3" w:rsidP="00B11EB3">
      <w:pPr>
        <w:pStyle w:val="DanceBody"/>
        <w:keepNext w:val="0"/>
      </w:pPr>
      <w:r>
        <w:t>25-32</w:t>
      </w:r>
      <w:r>
        <w:tab/>
        <w:t>All circle 10H round &amp; back</w:t>
      </w:r>
    </w:p>
    <w:p w:rsidR="00B11EB3" w:rsidRDefault="00B11EB3" w:rsidP="00B11EB3"/>
    <w:p w:rsidR="00B11EB3" w:rsidRDefault="00B11EB3" w:rsidP="00B11EB3">
      <w:pPr>
        <w:pStyle w:val="Minicrib"/>
      </w:pPr>
      <w:r>
        <w:t>WILLIAM'S JIG  (J8x32)  3C (4C set)</w:t>
      </w:r>
      <w:r>
        <w:tab/>
        <w:t>Dee Steed  Friendship Dances</w:t>
      </w:r>
    </w:p>
    <w:p w:rsidR="00B11EB3" w:rsidRDefault="00B11EB3" w:rsidP="00B11EB3">
      <w:pPr>
        <w:pStyle w:val="DanceBody"/>
      </w:pPr>
      <w:r>
        <w:t xml:space="preserve"> 1- 8</w:t>
      </w:r>
      <w:r>
        <w:tab/>
        <w:t>1M+2L set advancing &amp; turn RH, 1L+2M repeat</w:t>
      </w:r>
    </w:p>
    <w:p w:rsidR="00B11EB3" w:rsidRDefault="00B11EB3" w:rsidP="00B11EB3">
      <w:pPr>
        <w:pStyle w:val="DanceBody"/>
      </w:pPr>
      <w:r>
        <w:t xml:space="preserve"> 9-16</w:t>
      </w:r>
      <w:r>
        <w:tab/>
        <w:t>1s lead down for 3, 1/2 turn RH &amp; lead up to face 1</w:t>
      </w:r>
      <w:r w:rsidRPr="00972EEB">
        <w:t>st</w:t>
      </w:r>
      <w:r>
        <w:t xml:space="preserve"> corners</w:t>
      </w:r>
    </w:p>
    <w:p w:rsidR="00B11EB3" w:rsidRDefault="00B11EB3" w:rsidP="00B11EB3">
      <w:pPr>
        <w:pStyle w:val="DanceBody"/>
      </w:pPr>
      <w:r>
        <w:t>17-24</w:t>
      </w:r>
      <w:r>
        <w:tab/>
        <w:t>1s dance round corner RSh</w:t>
      </w:r>
      <w:r w:rsidRPr="00BA6B4D">
        <w:rPr>
          <w:b/>
        </w:rPr>
        <w:t xml:space="preserve"> while </w:t>
      </w:r>
      <w:r>
        <w:t>corners Adv+Ret, 1s pass RSh &amp; repeat with 2</w:t>
      </w:r>
      <w:r w:rsidRPr="00972EEB">
        <w:t>nd</w:t>
      </w:r>
      <w:r>
        <w:t xml:space="preserve"> corners to end facing 1</w:t>
      </w:r>
      <w:r w:rsidRPr="00972EEB">
        <w:t>st</w:t>
      </w:r>
      <w:r>
        <w:t xml:space="preserve"> corner</w:t>
      </w:r>
    </w:p>
    <w:p w:rsidR="00B11EB3" w:rsidRDefault="00B11EB3" w:rsidP="00B11EB3">
      <w:pPr>
        <w:pStyle w:val="DanceBody"/>
        <w:keepNext w:val="0"/>
      </w:pPr>
      <w:r>
        <w:t>25-32</w:t>
      </w:r>
      <w:r>
        <w:tab/>
        <w:t>2s+1s+3s dance LSh reels of 3 on opposite sides, 1s cross RH to 2</w:t>
      </w:r>
      <w:r w:rsidRPr="00972EEB">
        <w:t>nd</w:t>
      </w:r>
      <w:r>
        <w:t xml:space="preserve"> place on own side</w:t>
      </w:r>
    </w:p>
    <w:p w:rsidR="00B11EB3" w:rsidRDefault="00B11EB3" w:rsidP="00B11EB3"/>
    <w:p w:rsidR="00B11EB3" w:rsidRDefault="00B11EB3" w:rsidP="00B11EB3">
      <w:pPr>
        <w:pStyle w:val="Minicrib"/>
      </w:pPr>
      <w:r>
        <w:t>WILLIAM'S STRATHSPEY  (S4x40)  4C set</w:t>
      </w:r>
      <w:r>
        <w:tab/>
        <w:t>John Wood  Nova Scotia Collection 2017</w:t>
      </w:r>
    </w:p>
    <w:p w:rsidR="00B11EB3" w:rsidRDefault="00B11EB3" w:rsidP="00B11EB3">
      <w:pPr>
        <w:pStyle w:val="DanceBody"/>
        <w:rPr>
          <w:noProof/>
        </w:rPr>
      </w:pPr>
      <w:r>
        <w:rPr>
          <w:noProof/>
        </w:rPr>
        <w:t xml:space="preserve"> 1- 8</w:t>
      </w:r>
      <w:r>
        <w:rPr>
          <w:noProof/>
        </w:rPr>
        <w:tab/>
        <w:t>1s turn RH, cast (2s step up); 1s turn 1.1/2 LH to face 1st corners</w:t>
      </w:r>
    </w:p>
    <w:p w:rsidR="00B11EB3" w:rsidRDefault="00B11EB3" w:rsidP="00B11EB3">
      <w:pPr>
        <w:pStyle w:val="DanceBody"/>
        <w:rPr>
          <w:noProof/>
        </w:rPr>
      </w:pPr>
      <w:r>
        <w:rPr>
          <w:noProof/>
        </w:rPr>
        <w:t xml:space="preserve"> 9-16</w:t>
      </w:r>
      <w:r>
        <w:rPr>
          <w:noProof/>
        </w:rPr>
        <w:tab/>
        <w:t>1s set to &amp; turn 1st corners 2H; set to &amp; turn 2nd corners 2H to end in 2nd place opp sides facing 1st corner</w:t>
      </w:r>
    </w:p>
    <w:p w:rsidR="00B11EB3" w:rsidRDefault="00B11EB3" w:rsidP="00B11EB3">
      <w:pPr>
        <w:pStyle w:val="DanceBody"/>
        <w:rPr>
          <w:noProof/>
        </w:rPr>
      </w:pPr>
      <w:r>
        <w:rPr>
          <w:noProof/>
        </w:rPr>
        <w:t>17-24</w:t>
      </w:r>
      <w:r>
        <w:rPr>
          <w:noProof/>
        </w:rPr>
        <w:tab/>
        <w:t>1s dance Fig 8 round 1st &amp; 2nd corners (LSh to 1st corner to start)</w:t>
      </w:r>
    </w:p>
    <w:p w:rsidR="00B11EB3" w:rsidRDefault="00B11EB3" w:rsidP="00B11EB3">
      <w:pPr>
        <w:pStyle w:val="DanceBody"/>
        <w:rPr>
          <w:noProof/>
        </w:rPr>
      </w:pPr>
      <w:r>
        <w:rPr>
          <w:noProof/>
        </w:rPr>
        <w:t>25-32</w:t>
      </w:r>
      <w:r>
        <w:rPr>
          <w:noProof/>
        </w:rPr>
        <w:tab/>
        <w:t xml:space="preserve">1s+3s set, 1s cross down to 3rd place own side </w:t>
      </w:r>
      <w:r>
        <w:rPr>
          <w:b/>
          <w:noProof/>
        </w:rPr>
        <w:t>while</w:t>
      </w:r>
      <w:r>
        <w:rPr>
          <w:noProof/>
        </w:rPr>
        <w:t xml:space="preserve"> 3s cast up to 2nd place; 2s+3s </w:t>
      </w:r>
      <w:r>
        <w:rPr>
          <w:b/>
          <w:noProof/>
        </w:rPr>
        <w:t>also</w:t>
      </w:r>
      <w:r>
        <w:rPr>
          <w:noProof/>
        </w:rPr>
        <w:t xml:space="preserve"> 1s+4s dance RH across</w:t>
      </w:r>
    </w:p>
    <w:p w:rsidR="00B11EB3" w:rsidRDefault="00B11EB3" w:rsidP="00B11EB3">
      <w:pPr>
        <w:pStyle w:val="DanceBody"/>
        <w:keepNext w:val="0"/>
        <w:rPr>
          <w:noProof/>
        </w:rPr>
      </w:pPr>
      <w:r>
        <w:rPr>
          <w:noProof/>
        </w:rPr>
        <w:t>33-40</w:t>
      </w:r>
      <w:r>
        <w:rPr>
          <w:noProof/>
        </w:rPr>
        <w:tab/>
        <w:t>1s+4s dance the Knot.  2 3 4 1</w:t>
      </w:r>
    </w:p>
    <w:p w:rsidR="00B11EB3" w:rsidRDefault="00B11EB3" w:rsidP="00B11EB3"/>
    <w:p w:rsidR="00B11EB3" w:rsidRDefault="00B11EB3" w:rsidP="00B11EB3">
      <w:pPr>
        <w:pStyle w:val="Minicrib"/>
      </w:pPr>
      <w:r>
        <w:t>WILLICHAN WHIRLPOOLS  (S3x32)  3C Set</w:t>
      </w:r>
      <w:r>
        <w:tab/>
        <w:t>Martin Campbell-Colquhoun</w:t>
      </w:r>
    </w:p>
    <w:p w:rsidR="00B11EB3" w:rsidRDefault="00B11EB3" w:rsidP="00B11EB3">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B11EB3" w:rsidRDefault="00B11EB3" w:rsidP="00B11EB3">
      <w:pPr>
        <w:pStyle w:val="DanceBody"/>
      </w:pPr>
      <w:r>
        <w:t xml:space="preserve"> 9-16</w:t>
      </w:r>
      <w:r>
        <w:tab/>
        <w:t>All dance RSh reels of 3 on sides</w:t>
      </w:r>
    </w:p>
    <w:p w:rsidR="00B11EB3" w:rsidRDefault="00B11EB3" w:rsidP="00B11EB3">
      <w:pPr>
        <w:pStyle w:val="DanceBody"/>
      </w:pPr>
      <w:r>
        <w:t>17-24</w:t>
      </w:r>
      <w:r>
        <w:tab/>
        <w:t>1L followed by 1M casts 1 place &amp; cross to 2nd place opp side (2 step up); 2s+1s chase clockwise once round &amp; 1L faces out.  2 (1) 3</w:t>
      </w:r>
    </w:p>
    <w:p w:rsidR="00B11EB3" w:rsidRDefault="00B11EB3" w:rsidP="00B11EB3">
      <w:pPr>
        <w:pStyle w:val="DanceBody"/>
      </w:pPr>
      <w:r>
        <w:t>25-32</w:t>
      </w:r>
      <w:r>
        <w:tab/>
        <w:t>1L followed by 1M casts 1 place &amp; cross to 3rd place own side (3 step up); 3s+1s chase anticlockwise once round to end 2 3 1</w:t>
      </w:r>
    </w:p>
    <w:p w:rsidR="00B11EB3" w:rsidRPr="00FE7378" w:rsidRDefault="00B11EB3" w:rsidP="00B11EB3">
      <w:pPr>
        <w:pStyle w:val="DanceBody"/>
        <w:keepNext w:val="0"/>
        <w:rPr>
          <w:i/>
        </w:rPr>
      </w:pPr>
      <w:r w:rsidRPr="00FE7378">
        <w:rPr>
          <w:i/>
        </w:rPr>
        <w:t>Note: No hands are given throughout the dance</w:t>
      </w:r>
    </w:p>
    <w:p w:rsidR="00B11EB3" w:rsidRDefault="00B11EB3" w:rsidP="00B11EB3"/>
    <w:p w:rsidR="00B11EB3" w:rsidRDefault="00B11EB3" w:rsidP="00B11EB3">
      <w:pPr>
        <w:pStyle w:val="Minicrib"/>
      </w:pPr>
      <w:r>
        <w:t>WILLIE WITH HIS TARTAN TREWS  (J8x40)  3C (4C set)</w:t>
      </w:r>
      <w:r>
        <w:tab/>
        <w:t>Rutherford  RSCDS Bk 14</w:t>
      </w:r>
    </w:p>
    <w:p w:rsidR="00B11EB3" w:rsidRDefault="00B11EB3" w:rsidP="00B11EB3">
      <w:pPr>
        <w:pStyle w:val="DanceBody"/>
      </w:pPr>
      <w:r>
        <w:t xml:space="preserve"> 1- 8</w:t>
      </w:r>
      <w:r>
        <w:tab/>
        <w:t>1s dance RSh parallel reels of 3 on opposite sides (RSh to 2s)</w:t>
      </w:r>
    </w:p>
    <w:p w:rsidR="00B11EB3" w:rsidRDefault="00B11EB3" w:rsidP="00B11EB3">
      <w:pPr>
        <w:pStyle w:val="DanceBody"/>
      </w:pPr>
      <w:r>
        <w:t xml:space="preserve"> 9-16</w:t>
      </w:r>
      <w:r>
        <w:tab/>
        <w:t>1s dance RSh parallel reels of 3 on own sides (RSh to 2s)</w:t>
      </w:r>
    </w:p>
    <w:p w:rsidR="00B11EB3" w:rsidRDefault="00B11EB3" w:rsidP="00B11EB3">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B11EB3" w:rsidRDefault="00B11EB3" w:rsidP="00B11EB3">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B11EB3" w:rsidRDefault="00B11EB3" w:rsidP="00B11EB3">
      <w:pPr>
        <w:pStyle w:val="DanceBody"/>
        <w:keepNext w:val="0"/>
      </w:pPr>
      <w:r>
        <w:t>33-40</w:t>
      </w:r>
      <w:r>
        <w:tab/>
        <w:t>2s+1s+3s Adv+Ret, 1s turn RH 1.1/2 times</w:t>
      </w:r>
    </w:p>
    <w:p w:rsidR="00B11EB3" w:rsidRDefault="00B11EB3" w:rsidP="00B11EB3"/>
    <w:p w:rsidR="00B11EB3" w:rsidRDefault="00B11EB3" w:rsidP="00B11EB3">
      <w:pPr>
        <w:pStyle w:val="Minicrib"/>
      </w:pPr>
      <w:r>
        <w:t>WILLIE'S LITTLE JIG  (J8x32)  2C (4C set)</w:t>
      </w:r>
      <w:r>
        <w:tab/>
      </w:r>
    </w:p>
    <w:p w:rsidR="00B11EB3" w:rsidRDefault="00B11EB3" w:rsidP="00B11EB3">
      <w:pPr>
        <w:pStyle w:val="DanceBody"/>
      </w:pPr>
      <w:r>
        <w:t xml:space="preserve"> 1- 8</w:t>
      </w:r>
      <w:r>
        <w:tab/>
        <w:t>1s+2s set, cross RH, set &amp; cross back RH</w:t>
      </w:r>
    </w:p>
    <w:p w:rsidR="00B11EB3" w:rsidRDefault="00B11EB3" w:rsidP="00B11EB3">
      <w:pPr>
        <w:pStyle w:val="DanceBody"/>
      </w:pPr>
      <w:r>
        <w:t xml:space="preserve"> 9-16</w:t>
      </w:r>
      <w:r>
        <w:tab/>
        <w:t>1s dance down the middle &amp; back</w:t>
      </w:r>
    </w:p>
    <w:p w:rsidR="00B11EB3" w:rsidRDefault="00B11EB3" w:rsidP="00B11EB3">
      <w:pPr>
        <w:pStyle w:val="DanceBody"/>
      </w:pPr>
      <w:r>
        <w:t>17-24</w:t>
      </w:r>
      <w:r>
        <w:tab/>
        <w:t>1s &amp; 2s 3/4 turn RH, dance 1/2 reel of 4 up/down middle &amp; 3/4 turn RH</w:t>
      </w:r>
    </w:p>
    <w:p w:rsidR="00B11EB3" w:rsidRDefault="00B11EB3" w:rsidP="00B11EB3">
      <w:pPr>
        <w:pStyle w:val="DanceBody"/>
        <w:keepNext w:val="0"/>
      </w:pPr>
      <w:r>
        <w:t>25-32</w:t>
      </w:r>
      <w:r>
        <w:tab/>
        <w:t>2s+1s circle 4H round &amp; back</w:t>
      </w:r>
    </w:p>
    <w:p w:rsidR="00B11EB3" w:rsidRDefault="00B11EB3" w:rsidP="00B11EB3"/>
    <w:p w:rsidR="00B11EB3" w:rsidRDefault="00B11EB3" w:rsidP="00B11EB3">
      <w:pPr>
        <w:pStyle w:val="Minicrib"/>
      </w:pPr>
      <w:r>
        <w:t>WILLIE'S RARE &amp; WILLIE'S FAIR  (J8x48)  3C (4C set)</w:t>
      </w:r>
      <w:r>
        <w:tab/>
        <w:t>MMM 2</w:t>
      </w:r>
    </w:p>
    <w:p w:rsidR="00B11EB3" w:rsidRDefault="00B11EB3" w:rsidP="00B11EB3">
      <w:pPr>
        <w:pStyle w:val="DanceBody"/>
      </w:pPr>
      <w:r>
        <w:t xml:space="preserve"> 1- 8</w:t>
      </w:r>
      <w:r>
        <w:tab/>
        <w:t>1M+2L set &amp; turn RH, 1L+2M set &amp; turn RH</w:t>
      </w:r>
    </w:p>
    <w:p w:rsidR="00B11EB3" w:rsidRDefault="00B11EB3" w:rsidP="00B11EB3">
      <w:pPr>
        <w:pStyle w:val="DanceBody"/>
      </w:pPr>
      <w:r>
        <w:t xml:space="preserve"> 9-16</w:t>
      </w:r>
      <w:r>
        <w:tab/>
        <w:t>1s dance reflection reels of 3 on opposite sides</w:t>
      </w:r>
    </w:p>
    <w:p w:rsidR="00B11EB3" w:rsidRDefault="00B11EB3" w:rsidP="00B11EB3">
      <w:pPr>
        <w:pStyle w:val="DanceBody"/>
      </w:pPr>
      <w:r>
        <w:t>17-24</w:t>
      </w:r>
      <w:r>
        <w:tab/>
        <w:t>1s dance reflection reels of 3 on own sides</w:t>
      </w:r>
    </w:p>
    <w:p w:rsidR="00B11EB3" w:rsidRDefault="00B11EB3" w:rsidP="00B11EB3">
      <w:pPr>
        <w:pStyle w:val="DanceBody"/>
      </w:pPr>
      <w:r>
        <w:t>25-32</w:t>
      </w:r>
      <w:r>
        <w:tab/>
        <w:t>1s set, cross RH, cast 1 place &amp; cross LH</w:t>
      </w:r>
    </w:p>
    <w:p w:rsidR="00B11EB3" w:rsidRDefault="00B11EB3" w:rsidP="00B11EB3">
      <w:pPr>
        <w:pStyle w:val="DanceBody"/>
      </w:pPr>
      <w:r>
        <w:t>33-40</w:t>
      </w:r>
      <w:r>
        <w:tab/>
        <w:t>1s+3s circle 4H round &amp; back</w:t>
      </w:r>
    </w:p>
    <w:p w:rsidR="00B11EB3" w:rsidRDefault="00B11EB3" w:rsidP="00B11EB3">
      <w:pPr>
        <w:pStyle w:val="DanceBody"/>
        <w:keepNext w:val="0"/>
      </w:pPr>
      <w:r>
        <w:t>41-48</w:t>
      </w:r>
      <w:r>
        <w:tab/>
        <w:t>2s+1s dance R&amp;L</w:t>
      </w:r>
    </w:p>
    <w:p w:rsidR="00B11EB3" w:rsidRDefault="00B11EB3" w:rsidP="00B11EB3"/>
    <w:p w:rsidR="00B11EB3" w:rsidRDefault="00B11EB3" w:rsidP="00B11EB3">
      <w:pPr>
        <w:pStyle w:val="Minicrib"/>
      </w:pPr>
      <w:r>
        <w:t>WILLIE-WAUGHT  (J8x32)  3C (4C set)</w:t>
      </w:r>
      <w:r>
        <w:tab/>
        <w:t>Margaret Gray  Hunter Valley Bk</w:t>
      </w:r>
    </w:p>
    <w:p w:rsidR="00B11EB3" w:rsidRPr="003964B5" w:rsidRDefault="00B11EB3" w:rsidP="00B11EB3">
      <w:pPr>
        <w:pStyle w:val="DanceBody"/>
      </w:pPr>
      <w:r w:rsidRPr="003964B5">
        <w:t xml:space="preserve"> 1- 8</w:t>
      </w:r>
      <w:r w:rsidRPr="003964B5">
        <w:tab/>
        <w:t>1s+2s+3s Adv+Ret; all turn partner 2H (PdeB) to end 1s in 1st place facing diag down, 2s in 2nd place, 3s in 3rd place facing diag up</w:t>
      </w:r>
    </w:p>
    <w:p w:rsidR="00B11EB3" w:rsidRPr="003964B5" w:rsidRDefault="00B11EB3" w:rsidP="00B11EB3">
      <w:pPr>
        <w:pStyle w:val="DanceBody"/>
      </w:pPr>
      <w:r w:rsidRPr="003964B5">
        <w:t xml:space="preserve"> 9-16</w:t>
      </w:r>
      <w:r w:rsidRPr="003964B5">
        <w:tab/>
        <w:t xml:space="preserve">1s+3s set &amp; dance 1/2 RH across </w:t>
      </w:r>
      <w:r w:rsidRPr="003964B5">
        <w:rPr>
          <w:b/>
        </w:rPr>
        <w:t>while</w:t>
      </w:r>
      <w:r w:rsidRPr="003964B5">
        <w:t xml:space="preserve"> 2s dance clockwise round set to partner</w:t>
      </w:r>
      <w:r>
        <w:t>'</w:t>
      </w:r>
      <w:r w:rsidRPr="003964B5">
        <w:t>s place; All dance clockwise round set to original places</w:t>
      </w:r>
    </w:p>
    <w:p w:rsidR="00B11EB3" w:rsidRPr="003964B5" w:rsidRDefault="00B11EB3" w:rsidP="00B11EB3">
      <w:pPr>
        <w:pStyle w:val="DanceBody"/>
      </w:pPr>
      <w:r w:rsidRPr="003964B5">
        <w:t>17-24</w:t>
      </w:r>
      <w:r w:rsidRPr="003964B5">
        <w:tab/>
        <w:t>1s turn RH, cast (2s step up); 1s turn LH to end in centre facing up NHJ</w:t>
      </w:r>
    </w:p>
    <w:p w:rsidR="00B11EB3" w:rsidRPr="003964B5" w:rsidRDefault="00B11EB3" w:rsidP="00B11EB3">
      <w:pPr>
        <w:pStyle w:val="DanceBody"/>
        <w:keepNext w:val="0"/>
      </w:pPr>
      <w:r w:rsidRPr="003964B5">
        <w:t>25-32</w:t>
      </w:r>
      <w:r w:rsidRPr="003964B5">
        <w:tab/>
        <w:t>1s dance 6 bar reels of 3 on opp sides, 1s cross up to 1st place, 2s dance in/down, 3s out/up to start, 1s cross RH to own side 2nd place. 2 1 3</w:t>
      </w:r>
    </w:p>
    <w:p w:rsidR="00B11EB3" w:rsidRDefault="00B11EB3" w:rsidP="00B11EB3"/>
    <w:p w:rsidR="00B11EB3" w:rsidRDefault="00B11EB3" w:rsidP="00B11EB3">
      <w:pPr>
        <w:pStyle w:val="Minicrib"/>
      </w:pPr>
      <w:r>
        <w:t>WILLOW STRATHSPEY  (S96)  Sq.Set</w:t>
      </w:r>
      <w:r>
        <w:tab/>
        <w:t>Harry Rhodes  Snowdon Bk 4</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 &amp; 3s petronella turn in tandem to face across, set &amp; turn opposite person LH &amp; face side couples</w:t>
      </w:r>
    </w:p>
    <w:p w:rsidR="00B11EB3" w:rsidRDefault="00B11EB3" w:rsidP="00B11EB3">
      <w:pPr>
        <w:pStyle w:val="DanceBody"/>
      </w:pPr>
      <w:r>
        <w:t>17-24</w:t>
      </w:r>
      <w:r>
        <w:tab/>
        <w:t>All dance reels of 4 across</w:t>
      </w:r>
    </w:p>
    <w:p w:rsidR="00B11EB3" w:rsidRDefault="00B11EB3" w:rsidP="00B11EB3">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B11EB3" w:rsidRDefault="00B11EB3" w:rsidP="00B11EB3">
      <w:pPr>
        <w:pStyle w:val="DanceBody"/>
      </w:pPr>
      <w:r>
        <w:t>33-40</w:t>
      </w:r>
      <w:r>
        <w:tab/>
        <w:t>2s+4s dance R&amp;L</w:t>
      </w:r>
    </w:p>
    <w:p w:rsidR="00B11EB3" w:rsidRDefault="00B11EB3" w:rsidP="00B11EB3">
      <w:pPr>
        <w:pStyle w:val="DanceBody"/>
      </w:pPr>
      <w:r>
        <w:t>41-48</w:t>
      </w:r>
      <w:r>
        <w:tab/>
        <w:t>All set to partners, turn RH 1.3/4 times into prom hold &amp; dance 1 place round clockwise</w:t>
      </w:r>
    </w:p>
    <w:p w:rsidR="00B11EB3" w:rsidRDefault="00B11EB3" w:rsidP="00B11EB3">
      <w:pPr>
        <w:pStyle w:val="DanceBody"/>
      </w:pPr>
      <w:r>
        <w:t>49-56</w:t>
      </w:r>
      <w:r>
        <w:tab/>
        <w:t>1s+3s dance R&amp;L</w:t>
      </w:r>
    </w:p>
    <w:p w:rsidR="00B11EB3" w:rsidRDefault="00B11EB3" w:rsidP="00B11EB3">
      <w:pPr>
        <w:pStyle w:val="DanceBody"/>
      </w:pPr>
      <w:r>
        <w:t>57-64</w:t>
      </w:r>
      <w:r>
        <w:tab/>
        <w:t>All set to partners, turn RH 1.3/4 times into prom hold &amp; dance 1 place round clockwise</w:t>
      </w:r>
    </w:p>
    <w:p w:rsidR="00B11EB3" w:rsidRDefault="00B11EB3" w:rsidP="00B11EB3">
      <w:pPr>
        <w:pStyle w:val="DanceBody"/>
      </w:pPr>
      <w:r>
        <w:t>65-88</w:t>
      </w:r>
      <w:r>
        <w:tab/>
        <w:t>2s+4s repeat bars 9-32</w:t>
      </w:r>
    </w:p>
    <w:p w:rsidR="00B11EB3" w:rsidRDefault="00B11EB3" w:rsidP="00B11EB3">
      <w:pPr>
        <w:pStyle w:val="DanceBody"/>
        <w:keepNext w:val="0"/>
      </w:pPr>
      <w:r>
        <w:t>89-96</w:t>
      </w:r>
      <w:r>
        <w:tab/>
        <w:t>All circle 8H round &amp; back</w:t>
      </w:r>
    </w:p>
    <w:p w:rsidR="00B11EB3" w:rsidRDefault="00B11EB3" w:rsidP="00B11EB3"/>
    <w:p w:rsidR="00B11EB3" w:rsidRDefault="00B11EB3" w:rsidP="00B11EB3">
      <w:pPr>
        <w:pStyle w:val="Minicrib"/>
      </w:pPr>
      <w:r>
        <w:t>WILMA'S HORNPIPE  (R8x32)  3C (4C set)</w:t>
      </w:r>
      <w:r>
        <w:tab/>
        <w:t>John Drewry  Brodie Bk</w:t>
      </w:r>
    </w:p>
    <w:p w:rsidR="00B11EB3" w:rsidRDefault="00B11EB3" w:rsidP="00B11EB3">
      <w:pPr>
        <w:pStyle w:val="DanceBody"/>
      </w:pPr>
      <w:r>
        <w:t xml:space="preserve"> 1- 8</w:t>
      </w:r>
      <w:r>
        <w:tab/>
        <w:t>1s cross down (no hands)</w:t>
      </w:r>
      <w:r w:rsidRPr="00BA6B4D">
        <w:rPr>
          <w:b/>
        </w:rPr>
        <w:t xml:space="preserve"> while </w:t>
      </w:r>
      <w:r>
        <w:t>3s dance inwards, 1s turn 3s on sides (1s dancing out), 1s dance up</w:t>
      </w:r>
      <w:r w:rsidRPr="00BA6B4D">
        <w:rPr>
          <w:b/>
        </w:rPr>
        <w:t xml:space="preserve"> while </w:t>
      </w:r>
      <w:r>
        <w:t>2s dance in, 1s turn 2s (1s dancing out) &amp; end facing 1</w:t>
      </w:r>
      <w:r w:rsidRPr="00972EEB">
        <w:t>st</w:t>
      </w:r>
      <w:r>
        <w:t xml:space="preserve"> corners</w:t>
      </w:r>
    </w:p>
    <w:p w:rsidR="00B11EB3" w:rsidRDefault="00B11EB3" w:rsidP="00B11EB3">
      <w:pPr>
        <w:pStyle w:val="DanceBody"/>
      </w:pPr>
      <w:r>
        <w:t xml:space="preserve"> 9-16</w:t>
      </w:r>
      <w:r>
        <w:tab/>
        <w:t>1s dance 'Hello-Goodbye' setting &amp; end 1M between 2s, 1L between 3s</w:t>
      </w:r>
    </w:p>
    <w:p w:rsidR="00B11EB3" w:rsidRDefault="00B11EB3" w:rsidP="00B11EB3">
      <w:pPr>
        <w:pStyle w:val="DanceBody"/>
      </w:pPr>
      <w:r>
        <w:t>17-24</w:t>
      </w:r>
      <w:r>
        <w:tab/>
        <w:t>1s turn RH 1.1/4 times, lead up, cross &amp; cast to 2</w:t>
      </w:r>
      <w:r w:rsidRPr="00972EEB">
        <w:t>nd</w:t>
      </w:r>
      <w:r>
        <w:t xml:space="preserve"> place own sides</w:t>
      </w:r>
    </w:p>
    <w:p w:rsidR="00B11EB3" w:rsidRDefault="00B11EB3" w:rsidP="00B11EB3">
      <w:pPr>
        <w:pStyle w:val="DanceBody"/>
        <w:keepNext w:val="0"/>
      </w:pPr>
      <w:r>
        <w:t>25-32</w:t>
      </w:r>
      <w:r>
        <w:tab/>
        <w:t>1L+2M</w:t>
      </w:r>
      <w:r w:rsidRPr="007F0D5A">
        <w:rPr>
          <w:b/>
        </w:rPr>
        <w:t xml:space="preserve"> also </w:t>
      </w:r>
      <w:r>
        <w:t>1M+3L turn RH, 1M+2L</w:t>
      </w:r>
      <w:r w:rsidRPr="007F0D5A">
        <w:rPr>
          <w:b/>
        </w:rPr>
        <w:t xml:space="preserve"> also </w:t>
      </w:r>
      <w:r>
        <w:t>1L+3M turn LH</w:t>
      </w:r>
    </w:p>
    <w:p w:rsidR="00B11EB3" w:rsidRDefault="00B11EB3" w:rsidP="00B11EB3"/>
    <w:p w:rsidR="00B11EB3" w:rsidRDefault="00B11EB3" w:rsidP="00B11EB3">
      <w:pPr>
        <w:pStyle w:val="Minicrib"/>
      </w:pPr>
      <w:r>
        <w:t>WILTSHIRE WALK  (S8x32)  3C (4C set)</w:t>
      </w:r>
      <w:r>
        <w:tab/>
        <w:t>New Forest SCD</w:t>
      </w:r>
    </w:p>
    <w:p w:rsidR="00B11EB3" w:rsidRDefault="00B11EB3" w:rsidP="00B11EB3">
      <w:pPr>
        <w:pStyle w:val="DanceBody"/>
      </w:pPr>
      <w:r>
        <w:t xml:space="preserve"> 1- 8</w:t>
      </w:r>
      <w:r>
        <w:tab/>
        <w:t>1s advance for 1 step &amp; touch RH, retire, cast 1 place &amp; turn LH to end in prom hold facing up with 2s &amp; 3s stepping in on last bar</w:t>
      </w:r>
    </w:p>
    <w:p w:rsidR="00B11EB3" w:rsidRDefault="00B11EB3" w:rsidP="00B11EB3">
      <w:pPr>
        <w:pStyle w:val="DanceBody"/>
      </w:pPr>
      <w:r>
        <w:t xml:space="preserve"> 9-16</w:t>
      </w:r>
      <w:r>
        <w:tab/>
        <w:t>2s+1s+3s dance Allemande, 1s end turning LH &amp; back into prom hold facing 3M</w:t>
      </w:r>
    </w:p>
    <w:p w:rsidR="00B11EB3" w:rsidRDefault="00B11EB3" w:rsidP="00B11EB3">
      <w:pPr>
        <w:pStyle w:val="DanceBody"/>
      </w:pPr>
      <w:r>
        <w:t>17-24</w:t>
      </w:r>
      <w:r>
        <w:tab/>
        <w:t>1s dance 1/2 RSh reel of 3 on Men's side &amp; 1/2 reel on Ladies side giving RSh to 2L to start</w:t>
      </w:r>
    </w:p>
    <w:p w:rsidR="00B11EB3" w:rsidRDefault="00B11EB3" w:rsidP="00B11EB3">
      <w:pPr>
        <w:pStyle w:val="DanceBody"/>
        <w:keepNext w:val="0"/>
      </w:pPr>
      <w:r>
        <w:t>25-32</w:t>
      </w:r>
      <w:r>
        <w:tab/>
        <w:t>1s dance to top, cast 1 place on own side, dance down between 3s &amp; cast up to 2</w:t>
      </w:r>
      <w:r w:rsidRPr="00972EEB">
        <w:t>nd</w:t>
      </w:r>
      <w:r>
        <w:t xml:space="preserve"> place</w:t>
      </w:r>
    </w:p>
    <w:p w:rsidR="00B11EB3" w:rsidRDefault="00B11EB3" w:rsidP="00B11EB3"/>
    <w:p w:rsidR="00B11EB3" w:rsidRDefault="00B11EB3" w:rsidP="00B11EB3">
      <w:pPr>
        <w:pStyle w:val="Minicrib"/>
      </w:pPr>
      <w:r>
        <w:t>WIN THOMPSON'S CHASE  (R4x40)  Sq.Set</w:t>
      </w:r>
      <w:r>
        <w:tab/>
        <w:t>Ruary Laidlaw  Dancing Feet</w:t>
      </w:r>
    </w:p>
    <w:p w:rsidR="00B11EB3" w:rsidRDefault="00B11EB3" w:rsidP="00B11EB3">
      <w:pPr>
        <w:pStyle w:val="DanceBody"/>
      </w:pPr>
      <w:r>
        <w:t>Square set – All face partner for bow/curtsey &amp; remain facing</w:t>
      </w:r>
    </w:p>
    <w:p w:rsidR="00B11EB3" w:rsidRDefault="00B11EB3" w:rsidP="00B11EB3">
      <w:pPr>
        <w:pStyle w:val="DanceBody"/>
      </w:pPr>
      <w:r>
        <w:t xml:space="preserve"> 1- 8</w:t>
      </w:r>
      <w:r>
        <w:tab/>
        <w:t>Men pass prtnrs LSh, chase round outside of set back to place</w:t>
      </w:r>
    </w:p>
    <w:p w:rsidR="00B11EB3" w:rsidRDefault="00B11EB3" w:rsidP="00B11EB3">
      <w:pPr>
        <w:pStyle w:val="DanceBody"/>
      </w:pPr>
      <w:r>
        <w:t xml:space="preserve"> 9-16</w:t>
      </w:r>
      <w:r>
        <w:tab/>
        <w:t>Ladies repeat bars 1-8 passing prtnrs RSh</w:t>
      </w:r>
    </w:p>
    <w:p w:rsidR="00B11EB3" w:rsidRDefault="00B11EB3" w:rsidP="00B11EB3">
      <w:pPr>
        <w:pStyle w:val="DanceBody"/>
      </w:pPr>
      <w:r>
        <w:t>17-24</w:t>
      </w:r>
      <w:r>
        <w:tab/>
        <w:t>Men dance RH across, LH across back to place</w:t>
      </w:r>
    </w:p>
    <w:p w:rsidR="00B11EB3" w:rsidRDefault="00B11EB3" w:rsidP="00B11EB3">
      <w:pPr>
        <w:pStyle w:val="DanceBody"/>
      </w:pPr>
      <w:r>
        <w:t>25-32</w:t>
      </w:r>
      <w:r>
        <w:tab/>
        <w:t>Ladies repeat bars 17-24</w:t>
      </w:r>
    </w:p>
    <w:p w:rsidR="00B11EB3" w:rsidRDefault="00B11EB3" w:rsidP="00B11EB3">
      <w:pPr>
        <w:pStyle w:val="DanceBody"/>
      </w:pPr>
      <w:r>
        <w:t>33-40</w:t>
      </w:r>
      <w:r>
        <w:tab/>
        <w:t>1s lead across between 3s, cast away from each other round outside of set, back to place.</w:t>
      </w:r>
      <w:r>
        <w:tab/>
        <w:t>All couples face partners ready for repeat</w:t>
      </w:r>
    </w:p>
    <w:p w:rsidR="00B11EB3" w:rsidRDefault="00B11EB3" w:rsidP="00B11EB3">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B11EB3" w:rsidRDefault="00B11EB3" w:rsidP="00B11EB3"/>
    <w:p w:rsidR="00B11EB3" w:rsidRDefault="00B11EB3" w:rsidP="00B11EB3">
      <w:pPr>
        <w:pStyle w:val="Minicrib"/>
      </w:pPr>
      <w:r>
        <w:t>THE WIND DRAGON  (R8x32)  3C (4C set)</w:t>
      </w:r>
      <w:r>
        <w:tab/>
        <w:t>Iain Boyd  Island Bay Coll 2</w:t>
      </w:r>
    </w:p>
    <w:p w:rsidR="00B11EB3" w:rsidRDefault="00B11EB3" w:rsidP="00B11EB3">
      <w:pPr>
        <w:pStyle w:val="DanceBody"/>
      </w:pPr>
      <w:r>
        <w:t xml:space="preserve"> 1- 8</w:t>
      </w:r>
      <w:r>
        <w:tab/>
        <w:t>1s cross down to dance reels of 3 on opposite sides &amp; end 1</w:t>
      </w:r>
      <w:r w:rsidRPr="00972EEB">
        <w:t>st</w:t>
      </w:r>
      <w:r>
        <w:t xml:space="preserve"> place opposite sides</w:t>
      </w:r>
    </w:p>
    <w:p w:rsidR="00B11EB3" w:rsidRDefault="00B11EB3" w:rsidP="00B11EB3">
      <w:pPr>
        <w:pStyle w:val="DanceBody"/>
      </w:pPr>
      <w:r>
        <w:t xml:space="preserve"> 9-16</w:t>
      </w:r>
      <w:r>
        <w:tab/>
        <w:t>1s lead down &amp; back crossing to end facing Ladies side (1M behind 1L)</w:t>
      </w:r>
    </w:p>
    <w:p w:rsidR="00B11EB3" w:rsidRDefault="00B11EB3" w:rsidP="00B11EB3">
      <w:pPr>
        <w:pStyle w:val="DanceBody"/>
      </w:pPr>
      <w:r>
        <w:t>17-24</w:t>
      </w:r>
      <w:r>
        <w:tab/>
        <w:t>1s dance Tandem reel of 3 across with 2s (RSh to 2L). 1s end in middle at top with 2s stepping in behind them ready for …</w:t>
      </w:r>
    </w:p>
    <w:p w:rsidR="00B11EB3" w:rsidRDefault="00B11EB3" w:rsidP="00B11EB3">
      <w:pPr>
        <w:pStyle w:val="DanceBody"/>
        <w:keepNext w:val="0"/>
      </w:pPr>
      <w:r>
        <w:t>25-32</w:t>
      </w:r>
      <w:r>
        <w:tab/>
        <w:t>1s+2s dance Allemande</w:t>
      </w:r>
    </w:p>
    <w:p w:rsidR="00B11EB3" w:rsidRDefault="00B11EB3" w:rsidP="00B11EB3"/>
    <w:p w:rsidR="00B11EB3" w:rsidRDefault="00B11EB3" w:rsidP="00B11EB3">
      <w:pPr>
        <w:pStyle w:val="Minicrib"/>
      </w:pPr>
      <w:r>
        <w:t>THE WIND IN OUR SAILS  (J8x32) 3C (4C set)</w:t>
      </w:r>
      <w:r>
        <w:tab/>
        <w:t>A Fallas  Golden Coll</w:t>
      </w:r>
    </w:p>
    <w:p w:rsidR="00B11EB3" w:rsidRDefault="00B11EB3" w:rsidP="00B11EB3">
      <w:pPr>
        <w:pStyle w:val="DanceBody"/>
      </w:pPr>
      <w:r>
        <w:t xml:space="preserve"> 1- 8</w:t>
      </w:r>
      <w:r>
        <w:tab/>
        <w:t>1s cross down RH to dance 6 bars Double triangles &amp; end in middle facing own sides</w:t>
      </w:r>
    </w:p>
    <w:p w:rsidR="00B11EB3" w:rsidRDefault="00B11EB3" w:rsidP="00B11EB3">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B11EB3" w:rsidRDefault="00B11EB3" w:rsidP="00B11EB3">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B11EB3" w:rsidRDefault="00B11EB3" w:rsidP="00B11EB3">
      <w:pPr>
        <w:pStyle w:val="DanceBody"/>
        <w:keepNext w:val="0"/>
      </w:pPr>
      <w:r>
        <w:t>25-32</w:t>
      </w:r>
      <w:r>
        <w:tab/>
        <w:t>2s+1s+3s circle left for 6 steps, pivot left &amp; chase back to places</w:t>
      </w:r>
    </w:p>
    <w:p w:rsidR="00B11EB3" w:rsidRDefault="00B11EB3" w:rsidP="00B11EB3"/>
    <w:p w:rsidR="00B11EB3" w:rsidRDefault="00B11EB3" w:rsidP="00B11EB3">
      <w:pPr>
        <w:pStyle w:val="Minicrib"/>
      </w:pPr>
      <w:r>
        <w:t>THE WIND ON LOCH FYNE  (S3x32)  3C Triangular set</w:t>
      </w:r>
      <w:r>
        <w:tab/>
        <w:t>John Bowie Dickson  Dunedin 1</w:t>
      </w:r>
    </w:p>
    <w:p w:rsidR="00B11EB3" w:rsidRPr="00827421" w:rsidRDefault="00B11EB3" w:rsidP="00B11EB3">
      <w:pPr>
        <w:pStyle w:val="DanceBody"/>
      </w:pPr>
      <w:r w:rsidRPr="00827421">
        <w:t xml:space="preserve"> 1- 8</w:t>
      </w:r>
      <w:r w:rsidRPr="00827421">
        <w:tab/>
        <w:t>1s cross over (Man between 3s, Lady between 2s) &amp; dance Fig of 8 &amp; end turning RH 1/2 way to face partner in original places</w:t>
      </w:r>
    </w:p>
    <w:p w:rsidR="00B11EB3" w:rsidRPr="00827421" w:rsidRDefault="00B11EB3" w:rsidP="00B11EB3">
      <w:pPr>
        <w:pStyle w:val="DanceBody"/>
      </w:pPr>
      <w:r w:rsidRPr="00827421">
        <w:t xml:space="preserve"> 9-16</w:t>
      </w:r>
      <w:r w:rsidRPr="00827421">
        <w:tab/>
        <w:t>All dance interlocking RSh reels of 4 &amp; end by turning RH to bring Men into centre</w:t>
      </w:r>
    </w:p>
    <w:p w:rsidR="00B11EB3" w:rsidRPr="00827421" w:rsidRDefault="00B11EB3" w:rsidP="00B11EB3">
      <w:pPr>
        <w:pStyle w:val="DanceBody"/>
      </w:pPr>
      <w:r w:rsidRPr="00827421">
        <w:t>17-24</w:t>
      </w:r>
      <w:r w:rsidRPr="00827421">
        <w:tab/>
        <w:t>Men dance LH across in centre 2 places</w:t>
      </w:r>
      <w:r w:rsidRPr="00827421">
        <w:rPr>
          <w:b/>
        </w:rPr>
        <w:t xml:space="preserve"> while </w:t>
      </w:r>
      <w:r w:rsidRPr="00827421">
        <w:t>Ladies dance clockwise 1 place, turn partner RH &amp; repeat ending in triangular set order 2 3 1</w:t>
      </w:r>
    </w:p>
    <w:p w:rsidR="00B11EB3" w:rsidRPr="00827421" w:rsidRDefault="00B11EB3" w:rsidP="00B11EB3">
      <w:pPr>
        <w:pStyle w:val="DanceBody"/>
        <w:keepNext w:val="0"/>
      </w:pPr>
      <w:r w:rsidRPr="00827421">
        <w:t>25-32</w:t>
      </w:r>
      <w:r w:rsidRPr="00827421">
        <w:tab/>
        <w:t>All set &amp; circle 6H round for 2 steps, turn partner 2H &amp; continue to circle 6H round to pstns.  2 3 1</w:t>
      </w:r>
    </w:p>
    <w:p w:rsidR="00B11EB3" w:rsidRDefault="00B11EB3" w:rsidP="00B11EB3"/>
    <w:p w:rsidR="00B11EB3" w:rsidRDefault="00B11EB3" w:rsidP="00B11EB3">
      <w:pPr>
        <w:pStyle w:val="Minicrib"/>
      </w:pPr>
      <w:r>
        <w:t>THE WIND ON THE HEATH  (R8x32)  3C (4C set)</w:t>
      </w:r>
      <w:r>
        <w:tab/>
        <w:t>Iain Boyd</w:t>
      </w:r>
    </w:p>
    <w:p w:rsidR="00B11EB3" w:rsidRPr="00CA00CC" w:rsidRDefault="00B11EB3" w:rsidP="00B11EB3">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B11EB3" w:rsidRPr="00CA00CC" w:rsidRDefault="00B11EB3" w:rsidP="00B11EB3">
      <w:pPr>
        <w:pStyle w:val="DanceBody"/>
      </w:pPr>
      <w:r w:rsidRPr="00CA00CC">
        <w:t xml:space="preserve"> 9-16</w:t>
      </w:r>
      <w:r w:rsidRPr="00CA00CC">
        <w:tab/>
        <w:t>1s dance reel of 3 on sides (RSh to 2s to start)</w:t>
      </w:r>
    </w:p>
    <w:p w:rsidR="00B11EB3" w:rsidRPr="00CA00CC" w:rsidRDefault="00B11EB3" w:rsidP="00B11EB3">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B11EB3" w:rsidRPr="00CA00CC" w:rsidRDefault="00B11EB3" w:rsidP="00B11EB3">
      <w:pPr>
        <w:pStyle w:val="DanceBody"/>
      </w:pPr>
      <w:r w:rsidRPr="00CA00CC">
        <w:t>25-32</w:t>
      </w:r>
      <w:r w:rsidRPr="00CA00CC">
        <w:tab/>
        <w:t>1s+2s dance the Chain Progression : -</w:t>
      </w:r>
    </w:p>
    <w:p w:rsidR="00B11EB3" w:rsidRDefault="00B11EB3" w:rsidP="00B11EB3">
      <w:pPr>
        <w:pStyle w:val="DanceBody"/>
        <w:keepNext w:val="0"/>
      </w:pPr>
      <w:r w:rsidRPr="00CA00CC">
        <w:tab/>
        <w:t>`1s &amp; 2s 3/4 turn RH, 1M+2L turn LH 1.1/2 times while partners chase clockwise 1/2 way, 2s &amp; 1s 3/4 turn RH to end on sides in order 2 1</w:t>
      </w:r>
      <w:r>
        <w:t xml:space="preserve"> 3</w:t>
      </w:r>
    </w:p>
    <w:p w:rsidR="00B11EB3" w:rsidRDefault="00B11EB3" w:rsidP="00B11EB3"/>
    <w:p w:rsidR="00B11EB3" w:rsidRDefault="00B11EB3" w:rsidP="00B11EB3">
      <w:pPr>
        <w:pStyle w:val="Minicrib"/>
      </w:pPr>
      <w:r>
        <w:t>THE WIND THAT SHAKES THE BARLEY  (R8x32)  3C (4C set)</w:t>
      </w:r>
      <w:r>
        <w:tab/>
        <w:t>John M Duthie  8 SCDs</w:t>
      </w:r>
    </w:p>
    <w:p w:rsidR="00B11EB3" w:rsidRDefault="00B11EB3" w:rsidP="00B11EB3">
      <w:pPr>
        <w:pStyle w:val="DanceBody"/>
      </w:pPr>
      <w:r>
        <w:t xml:space="preserve"> 1- 8</w:t>
      </w:r>
      <w:r>
        <w:tab/>
        <w:t>1s lead down for 3 steps, lead back to top of set &amp; cast into 2</w:t>
      </w:r>
      <w:r w:rsidRPr="00972EEB">
        <w:t>nd</w:t>
      </w:r>
      <w:r>
        <w:t xml:space="preserve"> place on own sides (2s step up)</w:t>
      </w:r>
    </w:p>
    <w:p w:rsidR="00B11EB3" w:rsidRDefault="00B11EB3" w:rsidP="00B11EB3">
      <w:pPr>
        <w:pStyle w:val="DanceBody"/>
      </w:pPr>
      <w:r>
        <w:t xml:space="preserve"> 9-16</w:t>
      </w:r>
      <w:r>
        <w:tab/>
        <w:t>1s dance reels of 3 across, (1M with 2s &amp; 1L with 3s), RSh to 2nd corner</w:t>
      </w:r>
    </w:p>
    <w:p w:rsidR="00B11EB3" w:rsidRDefault="00B11EB3" w:rsidP="00B11EB3">
      <w:pPr>
        <w:pStyle w:val="DanceBody"/>
      </w:pPr>
      <w:r>
        <w:t>17-24</w:t>
      </w:r>
      <w:r>
        <w:tab/>
        <w:t>1s turn 1</w:t>
      </w:r>
      <w:r w:rsidRPr="00972EEB">
        <w:t>st</w:t>
      </w:r>
      <w:r>
        <w:t xml:space="preserve"> corner, partner, 2</w:t>
      </w:r>
      <w:r w:rsidRPr="00972EEB">
        <w:t>nd</w:t>
      </w:r>
      <w:r>
        <w:t xml:space="preserve"> corner, partner</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THE WINDING NITH  (S4x40)  4C set</w:t>
      </w:r>
      <w:r>
        <w:tab/>
        <w:t>J Johnstone  Loreburn Bk 1</w:t>
      </w:r>
    </w:p>
    <w:p w:rsidR="00B11EB3" w:rsidRDefault="00B11EB3" w:rsidP="00B11EB3">
      <w:pPr>
        <w:pStyle w:val="DanceBody"/>
      </w:pPr>
      <w:r>
        <w:t xml:space="preserve"> 1- 8</w:t>
      </w:r>
      <w:r>
        <w:tab/>
        <w:t>1s lead down to the bottom &amp; dance up behind 4s, between 3s, behind 2s back to places</w:t>
      </w:r>
    </w:p>
    <w:p w:rsidR="00B11EB3" w:rsidRDefault="00B11EB3" w:rsidP="00B11EB3">
      <w:pPr>
        <w:pStyle w:val="DanceBody"/>
      </w:pPr>
      <w:r>
        <w:t xml:space="preserve"> 9-16</w:t>
      </w:r>
      <w:r>
        <w:tab/>
        <w:t>All set to partners (Ladies Glasgow Highlanders setting steps, Men Rocking Steps)</w:t>
      </w:r>
    </w:p>
    <w:p w:rsidR="00B11EB3" w:rsidRDefault="00B11EB3" w:rsidP="00B11EB3">
      <w:pPr>
        <w:pStyle w:val="DanceBody"/>
      </w:pPr>
      <w:r>
        <w:t>17-24</w:t>
      </w:r>
      <w:r>
        <w:tab/>
        <w:t>All set, cross RH Men making arches, set &amp; cross back Men making arches</w:t>
      </w:r>
    </w:p>
    <w:p w:rsidR="00B11EB3" w:rsidRDefault="00B11EB3" w:rsidP="00B11EB3">
      <w:pPr>
        <w:pStyle w:val="DanceBody"/>
      </w:pPr>
      <w:r>
        <w:t>25-32</w:t>
      </w:r>
      <w:r>
        <w:tab/>
        <w:t>All dance reels of 4 on sides</w:t>
      </w:r>
    </w:p>
    <w:p w:rsidR="00B11EB3" w:rsidRDefault="00B11EB3" w:rsidP="00B11EB3">
      <w:pPr>
        <w:pStyle w:val="DanceBody"/>
        <w:keepNext w:val="0"/>
      </w:pPr>
      <w:r>
        <w:t>33-40</w:t>
      </w:r>
      <w:r>
        <w:tab/>
        <w:t>1s+2s dance 1/2 RH across, 1s+3s 1/2 LH across, 1s+4s 1/2 RH across &amp; all Cross RH</w:t>
      </w:r>
    </w:p>
    <w:p w:rsidR="00B11EB3" w:rsidRDefault="00B11EB3" w:rsidP="00B11EB3"/>
    <w:p w:rsidR="00B11EB3" w:rsidRDefault="00B11EB3" w:rsidP="00B11EB3">
      <w:pPr>
        <w:pStyle w:val="Minicrib"/>
      </w:pPr>
      <w:r>
        <w:t>THE WINDING RIVER OF GLEN COE  (S8x32)  3C (4C set)</w:t>
      </w:r>
      <w:r>
        <w:tab/>
        <w:t>Holger Schuckelt  Borderland Dances</w:t>
      </w:r>
    </w:p>
    <w:p w:rsidR="00B11EB3" w:rsidRPr="00D11553" w:rsidRDefault="00B11EB3" w:rsidP="00B11EB3">
      <w:pPr>
        <w:pStyle w:val="DanceBody"/>
      </w:pPr>
      <w:r>
        <w:t xml:space="preserve"> 1- 6</w:t>
      </w:r>
      <w:r>
        <w:tab/>
        <w:t>1s+2s dance 6 bars of Tourbillon:</w:t>
      </w:r>
    </w:p>
    <w:p w:rsidR="00B11EB3" w:rsidRPr="00D11553" w:rsidRDefault="00B11EB3" w:rsidP="00B11EB3">
      <w:pPr>
        <w:pStyle w:val="DanceBody"/>
      </w:pPr>
      <w:r w:rsidRPr="00D11553">
        <w:tab/>
        <w:t>1s &amp; 2s 1/2 turn ptnrs 2H, 1M &amp; 2L lead ptnrs by nearer hand 1 place cl'wise (end 1s on Ladies' side &amp; 2s Men's side), 1s set to 2s</w:t>
      </w:r>
    </w:p>
    <w:p w:rsidR="00B11EB3" w:rsidRDefault="00B11EB3" w:rsidP="00B11EB3">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B11EB3" w:rsidRDefault="00B11EB3" w:rsidP="00B11EB3">
      <w:pPr>
        <w:pStyle w:val="DanceBody"/>
      </w:pPr>
      <w:r>
        <w:t xml:space="preserve"> 7- 8</w:t>
      </w:r>
      <w:r>
        <w:tab/>
        <w:t xml:space="preserve">2s cross RH </w:t>
      </w:r>
      <w:r>
        <w:rPr>
          <w:b/>
          <w:bCs/>
        </w:rPr>
        <w:t>while</w:t>
      </w:r>
      <w:r>
        <w:t xml:space="preserve"> 1s turn 1.1/4 LH &amp; pull back LSh to face 2nd corner</w:t>
      </w:r>
    </w:p>
    <w:p w:rsidR="00B11EB3" w:rsidRDefault="00B11EB3" w:rsidP="00B11EB3">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B11EB3" w:rsidRDefault="00B11EB3" w:rsidP="00B11EB3">
      <w:pPr>
        <w:pStyle w:val="DanceBody"/>
      </w:pPr>
      <w:r>
        <w:t>13-20</w:t>
      </w:r>
      <w:r>
        <w:tab/>
        <w:t>Repeat bars 9-12 two times to finish 1 3 2 on Men's side &amp; 3 2 1 on Ladies' side</w:t>
      </w:r>
    </w:p>
    <w:p w:rsidR="00B11EB3" w:rsidRDefault="00B11EB3" w:rsidP="00B11EB3">
      <w:pPr>
        <w:pStyle w:val="DanceBody"/>
      </w:pPr>
      <w:r>
        <w:t>21-24</w:t>
      </w:r>
      <w:r>
        <w:tab/>
        <w:t>All turn opposite person RH</w:t>
      </w:r>
    </w:p>
    <w:p w:rsidR="00B11EB3" w:rsidRPr="00881B9D" w:rsidRDefault="00B11EB3" w:rsidP="00B11EB3">
      <w:pPr>
        <w:pStyle w:val="DanceBody"/>
      </w:pPr>
      <w:r>
        <w:t>25-32</w:t>
      </w:r>
      <w:r>
        <w:tab/>
        <w:t>All dance</w:t>
      </w:r>
      <w:r w:rsidRPr="00881B9D">
        <w:t xml:space="preserve"> 3 couple Bourrel:</w:t>
      </w:r>
    </w:p>
    <w:p w:rsidR="00B11EB3" w:rsidRPr="00881B9D" w:rsidRDefault="00B11EB3" w:rsidP="00B11EB3">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B11EB3" w:rsidRDefault="00B11EB3" w:rsidP="00B11EB3">
      <w:pPr>
        <w:pStyle w:val="DanceBody"/>
        <w:keepNext w:val="0"/>
      </w:pPr>
      <w:r w:rsidRPr="00881B9D">
        <w:tab/>
      </w:r>
      <w:r>
        <w:t>29-32</w:t>
      </w:r>
      <w:r w:rsidRPr="00881B9D">
        <w:t xml:space="preserve">   All set &amp; turn 2H to own sides.  </w:t>
      </w:r>
      <w:r>
        <w:t>2 1 3</w:t>
      </w:r>
    </w:p>
    <w:p w:rsidR="00B11EB3" w:rsidRDefault="00B11EB3" w:rsidP="00B11EB3"/>
    <w:p w:rsidR="00B11EB3" w:rsidRDefault="00B11EB3" w:rsidP="00B11EB3">
      <w:pPr>
        <w:pStyle w:val="Minicrib"/>
      </w:pPr>
      <w:r>
        <w:t>THE WINDING ROAD  (S4x32)  4C set</w:t>
      </w:r>
      <w:r>
        <w:tab/>
        <w:t>James Cosh  22 SCDs</w:t>
      </w:r>
    </w:p>
    <w:p w:rsidR="00B11EB3" w:rsidRDefault="00B11EB3" w:rsidP="00B11EB3">
      <w:pPr>
        <w:pStyle w:val="DanceBody"/>
      </w:pPr>
      <w:r>
        <w:t xml:space="preserve"> 1- 8</w:t>
      </w:r>
      <w:r>
        <w:tab/>
        <w:t>1M+2L &amp; 3M+4L passing RSh dance diagonal reel of 4</w:t>
      </w:r>
    </w:p>
    <w:p w:rsidR="00B11EB3" w:rsidRDefault="00B11EB3" w:rsidP="00B11EB3">
      <w:pPr>
        <w:pStyle w:val="DanceBody"/>
      </w:pPr>
      <w:r>
        <w:t xml:space="preserve"> 9-16</w:t>
      </w:r>
      <w:r>
        <w:tab/>
        <w:t>2M+1L &amp; 4M+3L passing RSh dance diagonal reel of 4</w:t>
      </w:r>
    </w:p>
    <w:p w:rsidR="00B11EB3" w:rsidRDefault="00B11EB3" w:rsidP="00B11EB3">
      <w:pPr>
        <w:pStyle w:val="DanceBody"/>
      </w:pPr>
      <w:r>
        <w:t>17-24</w:t>
      </w:r>
      <w:r>
        <w:tab/>
        <w:t>1s+4s turn RH &amp; cast in 1 place</w:t>
      </w:r>
      <w:r>
        <w:rPr>
          <w:b/>
        </w:rPr>
        <w:t>,</w:t>
      </w:r>
      <w:r>
        <w:t xml:space="preserve"> 1s+4s circle 4H round to left</w:t>
      </w:r>
    </w:p>
    <w:p w:rsidR="00B11EB3" w:rsidRDefault="00B11EB3" w:rsidP="00B11EB3">
      <w:pPr>
        <w:pStyle w:val="DanceBody"/>
        <w:keepNext w:val="0"/>
      </w:pPr>
      <w:r>
        <w:t>25-32</w:t>
      </w:r>
      <w:r>
        <w:tab/>
        <w:t>2s in top place stand</w:t>
      </w:r>
      <w:r w:rsidRPr="00BA6B4D">
        <w:rPr>
          <w:b/>
        </w:rPr>
        <w:t xml:space="preserve"> while </w:t>
      </w:r>
      <w:r>
        <w:t>1s+4s+3s dance 1/2 reel of 3 on sides (1s RSh to 4s), 2s+3s &amp; 4s+1s circle 4H round to left</w:t>
      </w:r>
    </w:p>
    <w:p w:rsidR="00B11EB3" w:rsidRDefault="00B11EB3" w:rsidP="00B11EB3"/>
    <w:p w:rsidR="00B11EB3" w:rsidRDefault="00B11EB3" w:rsidP="00B11EB3">
      <w:pPr>
        <w:pStyle w:val="Minicrib"/>
      </w:pPr>
      <w:r>
        <w:t>THE WINDING SPEY  (S8x40)  3C (4C set)</w:t>
      </w:r>
      <w:r>
        <w:tab/>
        <w:t>Dorothy Bell  Starters Coll</w:t>
      </w:r>
    </w:p>
    <w:p w:rsidR="00B11EB3" w:rsidRDefault="00B11EB3" w:rsidP="00B11EB3">
      <w:pPr>
        <w:pStyle w:val="DanceBody"/>
      </w:pPr>
      <w:r>
        <w:t xml:space="preserve"> 1- 8</w:t>
      </w:r>
      <w:r>
        <w:tab/>
        <w:t>1 cross RH &amp; cast 1</w:t>
      </w:r>
      <w:r>
        <w:rPr>
          <w:sz w:val="14"/>
          <w:szCs w:val="14"/>
        </w:rPr>
        <w:t xml:space="preserve"> </w:t>
      </w:r>
      <w:r>
        <w:t>place</w:t>
      </w:r>
      <w:r w:rsidRPr="00BA6B4D">
        <w:rPr>
          <w:b/>
        </w:rPr>
        <w:t xml:space="preserve"> </w:t>
      </w:r>
      <w:r>
        <w:rPr>
          <w:b/>
        </w:rPr>
        <w:t xml:space="preserve">as </w:t>
      </w:r>
      <w:r>
        <w:t>2s dance up to top place &amp; face out, 1s dance 1/2 reflection reels of 3 on sides (1s dance in &amp; down to start)</w:t>
      </w:r>
    </w:p>
    <w:p w:rsidR="00B11EB3" w:rsidRDefault="00B11EB3" w:rsidP="00B11EB3">
      <w:pPr>
        <w:pStyle w:val="DanceBody"/>
      </w:pPr>
      <w:r>
        <w:t xml:space="preserve"> 9-16</w:t>
      </w:r>
      <w:r>
        <w:tab/>
        <w:t>3s+1s+2s dance 6H round &amp; back</w:t>
      </w:r>
    </w:p>
    <w:p w:rsidR="00B11EB3" w:rsidRDefault="00B11EB3" w:rsidP="00B11EB3">
      <w:pPr>
        <w:pStyle w:val="DanceBody"/>
      </w:pPr>
      <w:r>
        <w:t>17-24</w:t>
      </w:r>
      <w:r>
        <w:tab/>
        <w:t>1s turn LH &amp; face out (still on opposite sides) 1s cast to right &amp; cross &amp; casts up/down to 2</w:t>
      </w:r>
      <w:r w:rsidRPr="00972EEB">
        <w:t>nd</w:t>
      </w:r>
      <w:r>
        <w:t xml:space="preserve"> place own side</w:t>
      </w:r>
    </w:p>
    <w:p w:rsidR="00B11EB3" w:rsidRDefault="00B11EB3" w:rsidP="00B11EB3">
      <w:pPr>
        <w:pStyle w:val="DanceBody"/>
      </w:pPr>
      <w:r>
        <w:t>25-32</w:t>
      </w:r>
      <w:r>
        <w:tab/>
        <w:t>3s+1s+2s turn 2H 1/2 way &amp; to twirl &amp; dance out to opposite sides &amp; face partners, all set &amp; turn partners RH 1/2 way to end in middle facing up</w:t>
      </w:r>
    </w:p>
    <w:p w:rsidR="00B11EB3" w:rsidRDefault="00B11EB3" w:rsidP="00B11EB3">
      <w:pPr>
        <w:pStyle w:val="DanceBody"/>
        <w:keepNext w:val="0"/>
      </w:pPr>
      <w:r>
        <w:t>33-40</w:t>
      </w:r>
      <w:r>
        <w:tab/>
        <w:t>All dance 3 couple Allemande</w:t>
      </w:r>
    </w:p>
    <w:p w:rsidR="00B11EB3" w:rsidRDefault="00B11EB3" w:rsidP="00B11EB3"/>
    <w:p w:rsidR="00B11EB3" w:rsidRDefault="00B11EB3" w:rsidP="00B11EB3">
      <w:pPr>
        <w:pStyle w:val="Minicrib"/>
      </w:pPr>
      <w:r>
        <w:t>THE WINDINGS OF THE FORTH  (R8x40) 3C (4C set)</w:t>
      </w:r>
      <w:r>
        <w:tab/>
        <w:t>Margaret Martin  East Lothian Anniv Bk</w:t>
      </w:r>
    </w:p>
    <w:p w:rsidR="00B11EB3" w:rsidRDefault="00B11EB3" w:rsidP="00B11EB3">
      <w:pPr>
        <w:pStyle w:val="DanceBody"/>
      </w:pPr>
      <w:r>
        <w:t xml:space="preserve"> 1- 8</w:t>
      </w:r>
      <w:r>
        <w:tab/>
        <w:t>1s set, cast 1 place &amp; dance 1/2 Figs of 8 round 2s</w:t>
      </w:r>
    </w:p>
    <w:p w:rsidR="00B11EB3" w:rsidRDefault="00B11EB3" w:rsidP="00B11EB3">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B11EB3" w:rsidRDefault="00B11EB3" w:rsidP="00B11EB3">
      <w:pPr>
        <w:pStyle w:val="DanceBody"/>
      </w:pPr>
      <w:r>
        <w:t>17-20</w:t>
      </w:r>
      <w:r>
        <w:tab/>
        <w:t>1s turn RH to face 3</w:t>
      </w:r>
      <w:r w:rsidRPr="00972EEB">
        <w:t>rd</w:t>
      </w:r>
      <w:r>
        <w:t xml:space="preserve"> corners (pstn)</w:t>
      </w:r>
    </w:p>
    <w:p w:rsidR="00B11EB3" w:rsidRDefault="00B11EB3" w:rsidP="00B11EB3">
      <w:pPr>
        <w:pStyle w:val="DanceBody"/>
      </w:pPr>
      <w:r>
        <w:t>21-32</w:t>
      </w:r>
      <w:r>
        <w:tab/>
        <w:t>Dance to Corners &amp; Set: (12 bars)</w:t>
      </w:r>
    </w:p>
    <w:p w:rsidR="00B11EB3" w:rsidRDefault="00B11EB3" w:rsidP="00B11EB3">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B11EB3" w:rsidRDefault="00B11EB3" w:rsidP="00B11EB3">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B11EB3" w:rsidRDefault="00B11EB3" w:rsidP="00B11EB3"/>
    <w:p w:rsidR="00B11EB3" w:rsidRDefault="00B11EB3" w:rsidP="00B11EB3">
      <w:pPr>
        <w:pStyle w:val="Minicrib"/>
      </w:pPr>
      <w:r>
        <w:t>THE WINDMILL OF CROYDON  (S4x32)  4C Set</w:t>
      </w:r>
      <w:r>
        <w:tab/>
        <w:t>G Ferrier  Croydon 50th Anniv</w:t>
      </w:r>
    </w:p>
    <w:p w:rsidR="00B11EB3" w:rsidRDefault="00B11EB3" w:rsidP="00B11EB3">
      <w:pPr>
        <w:pStyle w:val="DanceBody"/>
      </w:pPr>
      <w:r>
        <w:t xml:space="preserve"> 1- 8</w:t>
      </w:r>
      <w:r>
        <w:tab/>
        <w:t>All set, cross RH, 1s+2s</w:t>
      </w:r>
      <w:r w:rsidRPr="007F0D5A">
        <w:rPr>
          <w:b/>
        </w:rPr>
        <w:t xml:space="preserve"> also </w:t>
      </w:r>
      <w:r>
        <w:t>3s+4s dance RH across 1/2 way &amp; all set</w:t>
      </w:r>
    </w:p>
    <w:p w:rsidR="00B11EB3" w:rsidRDefault="00B11EB3" w:rsidP="00B11EB3">
      <w:pPr>
        <w:pStyle w:val="DanceBody"/>
      </w:pPr>
      <w:r>
        <w:t xml:space="preserve"> 9-16</w:t>
      </w:r>
      <w:r>
        <w:tab/>
        <w:t>1s+4s turn partner 2H into centre &amp; dance 1/2 Poussette.  2 4 1 3</w:t>
      </w:r>
    </w:p>
    <w:p w:rsidR="00B11EB3" w:rsidRDefault="00B11EB3" w:rsidP="00B11EB3">
      <w:pPr>
        <w:pStyle w:val="DanceBody"/>
      </w:pPr>
      <w:r>
        <w:t>17-24</w:t>
      </w:r>
      <w:r>
        <w:tab/>
        <w:t>2s+4s</w:t>
      </w:r>
      <w:r w:rsidRPr="007F0D5A">
        <w:rPr>
          <w:b/>
        </w:rPr>
        <w:t xml:space="preserve"> also </w:t>
      </w:r>
      <w:r>
        <w:t>1s+3s dance double Fig of 8 (4s &amp; 1s start crossing to ends)</w:t>
      </w:r>
    </w:p>
    <w:p w:rsidR="00B11EB3" w:rsidRDefault="00B11EB3" w:rsidP="00B11EB3">
      <w:pPr>
        <w:pStyle w:val="DanceBody"/>
        <w:keepNext w:val="0"/>
      </w:pPr>
      <w:r>
        <w:t>25-32</w:t>
      </w:r>
      <w:r>
        <w:tab/>
        <w:t>All dance 8H round &amp; back.  2 4 1 3</w:t>
      </w:r>
    </w:p>
    <w:p w:rsidR="00B11EB3" w:rsidRDefault="00B11EB3" w:rsidP="00B11EB3"/>
    <w:p w:rsidR="00B11EB3" w:rsidRDefault="00B11EB3" w:rsidP="00B11EB3">
      <w:pPr>
        <w:pStyle w:val="Minicrib"/>
      </w:pPr>
      <w:r>
        <w:t>WINDMILLS  (S8x32)  3C (4C set)</w:t>
      </w:r>
      <w:r>
        <w:tab/>
        <w:t>Derek Haynes  Carnforth Coll 5</w:t>
      </w:r>
    </w:p>
    <w:p w:rsidR="00B11EB3" w:rsidRDefault="00B11EB3" w:rsidP="00B11EB3">
      <w:pPr>
        <w:pStyle w:val="DanceBody"/>
      </w:pPr>
      <w:r>
        <w:t xml:space="preserve"> 1- 8</w:t>
      </w:r>
      <w:r>
        <w:tab/>
        <w:t>1s turn RH, cast 1 place, dance RH across (Lady with 2s &amp; Man with 3s) &amp; end facing 1</w:t>
      </w:r>
      <w:r w:rsidRPr="00972EEB">
        <w:t>st</w:t>
      </w:r>
      <w:r>
        <w:t xml:space="preserve"> corners</w:t>
      </w:r>
    </w:p>
    <w:p w:rsidR="00B11EB3" w:rsidRDefault="00B11EB3" w:rsidP="00B11EB3">
      <w:pPr>
        <w:pStyle w:val="DanceBody"/>
      </w:pPr>
      <w:r>
        <w:t xml:space="preserve"> 9-16</w:t>
      </w:r>
      <w:r>
        <w:tab/>
        <w:t>1s dance reel of 4 with 1</w:t>
      </w:r>
      <w:r w:rsidRPr="00972EEB">
        <w:t>st</w:t>
      </w:r>
      <w:r>
        <w:t xml:space="preserve"> corners &amp; end turning RH to Man facing up &amp; Lady down</w:t>
      </w:r>
    </w:p>
    <w:p w:rsidR="00B11EB3" w:rsidRDefault="00B11EB3" w:rsidP="00B11EB3">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B11EB3" w:rsidRDefault="00B11EB3" w:rsidP="00B11EB3">
      <w:pPr>
        <w:pStyle w:val="DanceBody"/>
      </w:pPr>
      <w:r>
        <w:t>25-32</w:t>
      </w:r>
      <w:r>
        <w:tab/>
        <w:t>1s dance reel of 4 with 2</w:t>
      </w:r>
      <w:r w:rsidRPr="00972EEB">
        <w:t>nd</w:t>
      </w:r>
      <w:r>
        <w:t xml:space="preserve"> corners &amp; end in 2</w:t>
      </w:r>
      <w:r w:rsidRPr="00972EEB">
        <w:t>nd</w:t>
      </w:r>
      <w:r>
        <w:t xml:space="preserve"> place own sides</w:t>
      </w:r>
    </w:p>
    <w:p w:rsidR="00B11EB3" w:rsidRDefault="00B11EB3" w:rsidP="00B11EB3">
      <w:pPr>
        <w:pStyle w:val="DanceBody"/>
        <w:keepNext w:val="0"/>
      </w:pPr>
      <w:r>
        <w:t>Energetic dancers may wish to dance this as a reel – "The Whirlwind"</w:t>
      </w:r>
    </w:p>
    <w:p w:rsidR="00B11EB3" w:rsidRDefault="00B11EB3" w:rsidP="00B11EB3"/>
    <w:p w:rsidR="00B11EB3" w:rsidRDefault="00B11EB3" w:rsidP="00B11EB3">
      <w:pPr>
        <w:pStyle w:val="Minicrib"/>
      </w:pPr>
      <w:r>
        <w:t>WINDMILLS ARE TURNING  (J4x32)  4C set</w:t>
      </w:r>
      <w:r>
        <w:tab/>
        <w:t>S Lewis  Life Begins at 40</w:t>
      </w:r>
    </w:p>
    <w:p w:rsidR="00B11EB3" w:rsidRDefault="00B11EB3" w:rsidP="00B11EB3">
      <w:pPr>
        <w:pStyle w:val="DanceBody"/>
      </w:pPr>
      <w:r>
        <w:t xml:space="preserve"> 1- 8</w:t>
      </w:r>
      <w:r>
        <w:tab/>
        <w:t>1M+2L</w:t>
      </w:r>
      <w:r w:rsidRPr="007F0D5A">
        <w:rPr>
          <w:b/>
        </w:rPr>
        <w:t xml:space="preserve"> also </w:t>
      </w:r>
      <w:r>
        <w:t>3M+4L set &amp; turn RH, 1s+2L</w:t>
      </w:r>
      <w:r w:rsidRPr="007F0D5A">
        <w:rPr>
          <w:b/>
        </w:rPr>
        <w:t xml:space="preserve"> also </w:t>
      </w:r>
      <w:r>
        <w:t>3M+4s dance RH across</w:t>
      </w:r>
    </w:p>
    <w:p w:rsidR="00B11EB3" w:rsidRDefault="00B11EB3" w:rsidP="00B11EB3">
      <w:pPr>
        <w:pStyle w:val="DanceBody"/>
      </w:pPr>
      <w:r>
        <w:t xml:space="preserve"> 9-16</w:t>
      </w:r>
      <w:r>
        <w:tab/>
        <w:t>1L+2M</w:t>
      </w:r>
      <w:r w:rsidRPr="007F0D5A">
        <w:rPr>
          <w:b/>
        </w:rPr>
        <w:t xml:space="preserve"> also </w:t>
      </w:r>
      <w:r>
        <w:t>3L+4M set &amp; turn LH, 1s+2M</w:t>
      </w:r>
      <w:r w:rsidRPr="007F0D5A">
        <w:rPr>
          <w:b/>
        </w:rPr>
        <w:t xml:space="preserve"> also </w:t>
      </w:r>
      <w:r>
        <w:t>3L+4s dance LH across</w:t>
      </w:r>
    </w:p>
    <w:p w:rsidR="00B11EB3" w:rsidRDefault="00B11EB3" w:rsidP="00B11EB3">
      <w:pPr>
        <w:pStyle w:val="DanceBody"/>
      </w:pPr>
      <w:r>
        <w:t>17-24</w:t>
      </w:r>
      <w:r>
        <w:tab/>
        <w:t>1s set, dance down to 3</w:t>
      </w:r>
      <w:r w:rsidRPr="00972EEB">
        <w:t>rd</w:t>
      </w:r>
      <w:r>
        <w:t xml:space="preserve"> place (2s+3s up), 2s+3s</w:t>
      </w:r>
      <w:r w:rsidRPr="007F0D5A">
        <w:rPr>
          <w:b/>
        </w:rPr>
        <w:t xml:space="preserve"> also </w:t>
      </w:r>
      <w:r>
        <w:t>1s+4s dance RH across</w:t>
      </w:r>
    </w:p>
    <w:p w:rsidR="00B11EB3" w:rsidRDefault="00B11EB3" w:rsidP="00B11EB3">
      <w:pPr>
        <w:pStyle w:val="DanceBody"/>
        <w:keepNext w:val="0"/>
      </w:pPr>
      <w:r>
        <w:t>25-32</w:t>
      </w:r>
      <w:r>
        <w:tab/>
        <w:t>2s+3s</w:t>
      </w:r>
      <w:r w:rsidRPr="007F0D5A">
        <w:rPr>
          <w:b/>
        </w:rPr>
        <w:t xml:space="preserve"> also </w:t>
      </w:r>
      <w:r>
        <w:t>1s+4s circle 4H round to left, 1s+4s set facing on sides &amp; change places RH</w:t>
      </w:r>
    </w:p>
    <w:p w:rsidR="00B11EB3" w:rsidRDefault="00B11EB3" w:rsidP="00B11EB3"/>
    <w:p w:rsidR="00B11EB3" w:rsidRDefault="00B11EB3" w:rsidP="00B11EB3">
      <w:pPr>
        <w:pStyle w:val="Minicrib"/>
      </w:pPr>
      <w:r>
        <w:t>WINDMILLS OF SPAIN  (R4x32)  4C set</w:t>
      </w:r>
      <w:r>
        <w:tab/>
        <w:t>J Maeso</w:t>
      </w:r>
    </w:p>
    <w:p w:rsidR="00B11EB3" w:rsidRDefault="00B11EB3" w:rsidP="00B11EB3">
      <w:pPr>
        <w:pStyle w:val="DanceBody"/>
      </w:pPr>
      <w:r>
        <w:t xml:space="preserve"> 1- 8</w:t>
      </w:r>
      <w:r>
        <w:tab/>
        <w:t>1s &amp; 4s turn RH into centre &amp; dance RH across</w:t>
      </w:r>
      <w:r w:rsidRPr="00BA6B4D">
        <w:rPr>
          <w:b/>
        </w:rPr>
        <w:t xml:space="preserve"> while </w:t>
      </w:r>
      <w:r>
        <w:t>2s &amp; 3s chase clockwise to opposite ends</w:t>
      </w:r>
    </w:p>
    <w:p w:rsidR="00B11EB3" w:rsidRDefault="00B11EB3" w:rsidP="00B11EB3">
      <w:pPr>
        <w:pStyle w:val="DanceBody"/>
      </w:pPr>
      <w:r>
        <w:t xml:space="preserve"> 9-16</w:t>
      </w:r>
      <w:r>
        <w:tab/>
        <w:t>1s &amp; 4s dance 1/2 Figs of 8 round end couples &amp; dance LH across &amp; …</w:t>
      </w:r>
    </w:p>
    <w:p w:rsidR="00B11EB3" w:rsidRDefault="00B11EB3" w:rsidP="00B11EB3">
      <w:pPr>
        <w:pStyle w:val="DanceBody"/>
      </w:pPr>
      <w:r>
        <w:t>17-24</w:t>
      </w:r>
      <w:r>
        <w:tab/>
        <w:t>1s &amp; 4s pick up corners to dance St Andrews cross once round</w:t>
      </w:r>
    </w:p>
    <w:p w:rsidR="00B11EB3" w:rsidRDefault="00B11EB3" w:rsidP="00B11EB3">
      <w:pPr>
        <w:pStyle w:val="DanceBody"/>
        <w:keepNext w:val="0"/>
      </w:pPr>
      <w:r>
        <w:t>25-32</w:t>
      </w:r>
      <w:r>
        <w:tab/>
        <w:t>1s &amp; 4s face crnrs &amp; all dance the Olé: - turn singly to right with RH in air &amp; LH on hip (Flamenco style), turn crnrs &amp; cross to own sides.  3 1 4 2</w:t>
      </w:r>
    </w:p>
    <w:p w:rsidR="00B11EB3" w:rsidRDefault="00B11EB3" w:rsidP="00B11EB3"/>
    <w:p w:rsidR="00B11EB3" w:rsidRDefault="00B11EB3" w:rsidP="00B11EB3">
      <w:pPr>
        <w:pStyle w:val="Minicrib"/>
      </w:pPr>
      <w:r>
        <w:t>WINDS OF LANZAROTE  (R8x32)  3C (4C set)</w:t>
      </w:r>
      <w:r>
        <w:tab/>
        <w:t>Roland Kjellander  Scandinavian Dance Bk 1</w:t>
      </w:r>
    </w:p>
    <w:p w:rsidR="00B11EB3" w:rsidRDefault="00B11EB3" w:rsidP="00B11EB3">
      <w:pPr>
        <w:pStyle w:val="DanceBody"/>
      </w:pPr>
      <w:r>
        <w:t xml:space="preserve"> 1- 8</w:t>
      </w:r>
      <w:r>
        <w:tab/>
        <w:t>1s set, cast (2s step up); 1s Petronella turn into lines of 3 across &amp; set</w:t>
      </w:r>
    </w:p>
    <w:p w:rsidR="00B11EB3" w:rsidRDefault="00B11EB3" w:rsidP="00B11EB3">
      <w:pPr>
        <w:pStyle w:val="DanceBody"/>
      </w:pPr>
      <w:r>
        <w:t xml:space="preserve"> 9-16</w:t>
      </w:r>
      <w:r>
        <w:tab/>
        <w:t>1s cross RH, cast round 2nd corners to 2nd place opp sides &amp; 2s+1s+3s dance 1/2 reels of 3 on sides (1s LSh to 1st corners)</w:t>
      </w:r>
    </w:p>
    <w:p w:rsidR="00B11EB3" w:rsidRDefault="00B11EB3" w:rsidP="00B11EB3">
      <w:pPr>
        <w:pStyle w:val="DanceBody"/>
      </w:pPr>
      <w:r>
        <w:t>17-24</w:t>
      </w:r>
      <w:r>
        <w:tab/>
        <w:t>1s cross RH, cast round 3rd corners into lines of 3 across &amp; dance 1/2 reels of 3 across (1s LSh to 2nd corner pstn). 1s end facing 3rd corner (pstn)</w:t>
      </w:r>
    </w:p>
    <w:p w:rsidR="00B11EB3" w:rsidRDefault="00B11EB3" w:rsidP="00B11EB3">
      <w:pPr>
        <w:pStyle w:val="DanceBody"/>
        <w:keepNext w:val="0"/>
      </w:pPr>
      <w:r>
        <w:t>25-32</w:t>
      </w:r>
      <w:r>
        <w:tab/>
        <w:t>1s dance 1/2 diag reel of 4 on 1st corner diagonal, pass LSh to face 4th corner (pstn) &amp; dance 1/2 diag reel of 4 on 2nd corner diagonal.  2 1 3</w:t>
      </w:r>
    </w:p>
    <w:p w:rsidR="00B11EB3" w:rsidRDefault="00B11EB3" w:rsidP="00B11EB3"/>
    <w:p w:rsidR="00B11EB3" w:rsidRDefault="00B11EB3" w:rsidP="00B11EB3">
      <w:pPr>
        <w:pStyle w:val="Minicrib"/>
      </w:pPr>
      <w:r>
        <w:t>THE WINDSOR WELCOME  (R4x40)  4C set</w:t>
      </w:r>
      <w:r>
        <w:tab/>
        <w:t>Dorothy Bell  Belfast 40th Anniv</w:t>
      </w:r>
    </w:p>
    <w:p w:rsidR="00B11EB3" w:rsidRDefault="00B11EB3" w:rsidP="00B11EB3">
      <w:pPr>
        <w:pStyle w:val="DanceBody"/>
      </w:pPr>
      <w:r>
        <w:t>3s &amp; 4s start on opp sides</w:t>
      </w:r>
    </w:p>
    <w:p w:rsidR="00B11EB3" w:rsidRDefault="00B11EB3" w:rsidP="00B11EB3">
      <w:pPr>
        <w:pStyle w:val="DanceBody"/>
      </w:pPr>
      <w:r>
        <w:t xml:space="preserve"> 1- 8</w:t>
      </w:r>
      <w:r>
        <w:tab/>
        <w:t>1s &amp; 4s cross down/up 1 place &amp; cast back to ends to meet partners in centre in prom hold, 1s+4s dance RSh round each other &amp; face up/down</w:t>
      </w:r>
    </w:p>
    <w:p w:rsidR="00B11EB3" w:rsidRDefault="00B11EB3" w:rsidP="00B11EB3">
      <w:pPr>
        <w:pStyle w:val="DanceBody"/>
      </w:pPr>
      <w:r>
        <w:t xml:space="preserve"> 9-16</w:t>
      </w:r>
      <w:r>
        <w:tab/>
        <w:t>1s dance RSh reel of 3 across with 2s</w:t>
      </w:r>
      <w:r w:rsidRPr="00BA6B4D">
        <w:rPr>
          <w:b/>
        </w:rPr>
        <w:t xml:space="preserve"> while </w:t>
      </w:r>
      <w:r>
        <w:t>4s dance reel across with 3s, 1s &amp; 4s dance back to original places</w:t>
      </w:r>
      <w:r w:rsidRPr="00BA6B4D">
        <w:rPr>
          <w:b/>
        </w:rPr>
        <w:t xml:space="preserve"> while </w:t>
      </w:r>
      <w:r>
        <w:t>2s &amp; 3s dance into middle</w:t>
      </w:r>
    </w:p>
    <w:p w:rsidR="00B11EB3" w:rsidRDefault="00B11EB3" w:rsidP="00B11EB3">
      <w:pPr>
        <w:pStyle w:val="DanceBody"/>
      </w:pPr>
      <w:r>
        <w:t>17-24</w:t>
      </w:r>
      <w:r>
        <w:tab/>
        <w:t>2s+3s dance RH across &amp; LH back to end facing corner persons</w:t>
      </w:r>
    </w:p>
    <w:p w:rsidR="00B11EB3" w:rsidRDefault="00B11EB3" w:rsidP="00B11EB3">
      <w:pPr>
        <w:pStyle w:val="DanceBody"/>
      </w:pPr>
      <w:r>
        <w:t>25-32</w:t>
      </w:r>
      <w:r>
        <w:tab/>
        <w:t>All set, change places LH &amp; 1s+4s circle left to end 2 1 (4) (3)</w:t>
      </w:r>
    </w:p>
    <w:p w:rsidR="00B11EB3" w:rsidRDefault="00B11EB3" w:rsidP="00B11EB3">
      <w:pPr>
        <w:pStyle w:val="DanceBody"/>
        <w:keepNext w:val="0"/>
      </w:pPr>
      <w:r>
        <w:t>33-40</w:t>
      </w:r>
      <w:r>
        <w:tab/>
        <w:t>1s+4s dance 1/2 R&amp;L &amp; all set twice to partners.  2 4 (1) (3)</w:t>
      </w:r>
    </w:p>
    <w:p w:rsidR="00B11EB3" w:rsidRDefault="00B11EB3" w:rsidP="00B11EB3"/>
    <w:p w:rsidR="00B11EB3" w:rsidRDefault="00B11EB3" w:rsidP="00B11EB3">
      <w:pPr>
        <w:pStyle w:val="Minicrib"/>
      </w:pPr>
      <w:r>
        <w:t>THE WINDSWEPT MOORS  (S3x32) 3C set</w:t>
      </w:r>
      <w:r>
        <w:tab/>
        <w:t>Roy Goldring  Many Happy Hours</w:t>
      </w:r>
    </w:p>
    <w:p w:rsidR="00B11EB3" w:rsidRDefault="00B11EB3" w:rsidP="00B11EB3">
      <w:pPr>
        <w:pStyle w:val="DanceBody"/>
      </w:pPr>
      <w:r>
        <w:t xml:space="preserve"> 1- 8</w:t>
      </w:r>
      <w:r>
        <w:tab/>
        <w:t>1L+3M passing LSh dance diagonal full reel of 4 with 1M+3L who dance into partners place to dance 1/2 reel &amp; cast to original places</w:t>
      </w:r>
    </w:p>
    <w:p w:rsidR="00B11EB3" w:rsidRDefault="00B11EB3" w:rsidP="00B11EB3">
      <w:pPr>
        <w:pStyle w:val="DanceBody"/>
      </w:pPr>
      <w:r>
        <w:t xml:space="preserve"> 9-16</w:t>
      </w:r>
      <w:r>
        <w:tab/>
        <w:t>1s+2s dance the Tournee :-</w:t>
      </w:r>
    </w:p>
    <w:p w:rsidR="00B11EB3" w:rsidRDefault="00B11EB3" w:rsidP="00B11EB3">
      <w:pPr>
        <w:pStyle w:val="DanceBody"/>
      </w:pPr>
      <w:r>
        <w:tab/>
        <w:t>`9-12  1s+2s dance into prom hold (Men with partner on right, 1s face Men's side &amp; 2s face Ladies side), both couples wheel anticlockwise 1/2 way &amp; Men turn Ladies into middle</w:t>
      </w:r>
    </w:p>
    <w:p w:rsidR="00B11EB3" w:rsidRDefault="00B11EB3" w:rsidP="00B11EB3">
      <w:pPr>
        <w:pStyle w:val="DanceBody"/>
      </w:pPr>
      <w:r>
        <w:tab/>
        <w:t>`13-16  Both couples turn 1.1/2 times (2s RH, 1s LH) &amp; 1s end facing 1</w:t>
      </w:r>
      <w:r w:rsidRPr="00972EEB">
        <w:t>st</w:t>
      </w:r>
      <w:r>
        <w:t xml:space="preserve"> corners</w:t>
      </w:r>
    </w:p>
    <w:p w:rsidR="00B11EB3" w:rsidRDefault="00B11EB3" w:rsidP="00B11EB3">
      <w:pPr>
        <w:pStyle w:val="DanceBody"/>
      </w:pPr>
      <w:r>
        <w:t>17-24</w:t>
      </w:r>
      <w:r>
        <w:tab/>
        <w:t>1s dance "Hello-Goodbye" setting ending in 2</w:t>
      </w:r>
      <w:r w:rsidRPr="00972EEB">
        <w:t>nd</w:t>
      </w:r>
      <w:r>
        <w:t xml:space="preserve"> place own sides</w:t>
      </w:r>
    </w:p>
    <w:p w:rsidR="00B11EB3" w:rsidRDefault="00B11EB3" w:rsidP="00B11EB3">
      <w:pPr>
        <w:pStyle w:val="DanceBody"/>
        <w:keepNext w:val="0"/>
      </w:pPr>
      <w:r>
        <w:t>25-32</w:t>
      </w:r>
      <w:r>
        <w:tab/>
        <w:t>2s+1s+3s dance reflection reels of 3 (1s out &amp; down to start) ending with 1s+3s dancing an extra pass to change places.  2 3 1</w:t>
      </w:r>
    </w:p>
    <w:p w:rsidR="00B11EB3" w:rsidRDefault="00B11EB3" w:rsidP="00B11EB3"/>
    <w:p w:rsidR="00B11EB3" w:rsidRDefault="00B11EB3" w:rsidP="00B11EB3">
      <w:pPr>
        <w:pStyle w:val="Minicrib"/>
      </w:pPr>
      <w:r>
        <w:t>WINDWAY  (R8x32)  3C (4C set)</w:t>
      </w:r>
      <w:r>
        <w:tab/>
      </w:r>
    </w:p>
    <w:p w:rsidR="00B11EB3" w:rsidRDefault="00B11EB3" w:rsidP="00B11EB3">
      <w:pPr>
        <w:pStyle w:val="DanceBody"/>
      </w:pPr>
      <w:r>
        <w:t xml:space="preserve"> 1- 8</w:t>
      </w:r>
      <w:r>
        <w:tab/>
        <w:t>1s set, cast 1 place, cross RH &amp; cast to 3</w:t>
      </w:r>
      <w:r w:rsidRPr="00972EEB">
        <w:t>rd</w:t>
      </w:r>
      <w:r>
        <w:t xml:space="preserve"> place opposite sides</w:t>
      </w:r>
    </w:p>
    <w:p w:rsidR="00B11EB3" w:rsidRDefault="00B11EB3" w:rsidP="00B11EB3">
      <w:pPr>
        <w:pStyle w:val="DanceBody"/>
      </w:pPr>
      <w:r>
        <w:t xml:space="preserve"> 9-16</w:t>
      </w:r>
      <w:r>
        <w:tab/>
        <w:t>3s+1s dance 1/2 R&amp;L, 2s+1s dance 1/2 R&amp;L</w:t>
      </w:r>
    </w:p>
    <w:p w:rsidR="00B11EB3" w:rsidRDefault="00B11EB3" w:rsidP="00B11EB3">
      <w:pPr>
        <w:pStyle w:val="DanceBody"/>
      </w:pPr>
      <w:r>
        <w:t>17-24</w:t>
      </w:r>
      <w:r>
        <w:tab/>
        <w:t>1s+2s+3s dance DoSiDo, set &amp; 1/2 turn RH into prom hold facing up</w:t>
      </w:r>
    </w:p>
    <w:p w:rsidR="00B11EB3" w:rsidRDefault="00B11EB3" w:rsidP="00B11EB3">
      <w:pPr>
        <w:pStyle w:val="DanceBody"/>
        <w:keepNext w:val="0"/>
      </w:pPr>
      <w:r>
        <w:t>25-32</w:t>
      </w:r>
      <w:r>
        <w:tab/>
        <w:t>1s+2s+3s Promenade &amp; 1s cast to 2</w:t>
      </w:r>
      <w:r w:rsidRPr="00972EEB">
        <w:t>nd</w:t>
      </w:r>
      <w:r>
        <w:t xml:space="preserve"> place</w:t>
      </w:r>
    </w:p>
    <w:p w:rsidR="00B11EB3" w:rsidRDefault="00B11EB3" w:rsidP="00B11EB3"/>
    <w:p w:rsidR="00B11EB3" w:rsidRDefault="00B11EB3" w:rsidP="00B11EB3">
      <w:pPr>
        <w:pStyle w:val="Minicrib"/>
      </w:pPr>
      <w:r>
        <w:t>THE WINDY STRATH  (J8x32)  2C (4C set)</w:t>
      </w:r>
      <w:r>
        <w:tab/>
        <w:t>R Sargent  Ruthven Coll</w:t>
      </w:r>
    </w:p>
    <w:p w:rsidR="00B11EB3" w:rsidRDefault="00B11EB3" w:rsidP="00B11EB3">
      <w:pPr>
        <w:pStyle w:val="DanceBody"/>
      </w:pPr>
      <w:r>
        <w:t xml:space="preserve"> 1- 8</w:t>
      </w:r>
      <w:r>
        <w:tab/>
        <w:t>1s set advancing, 1/2 turn 2H, set to 2s &amp; turn 2s on sides with nearer hand</w:t>
      </w:r>
    </w:p>
    <w:p w:rsidR="00B11EB3" w:rsidRDefault="00B11EB3" w:rsidP="00B11EB3">
      <w:pPr>
        <w:pStyle w:val="DanceBody"/>
      </w:pPr>
      <w:r>
        <w:t xml:space="preserve"> 9-16</w:t>
      </w:r>
      <w:r>
        <w:tab/>
        <w:t>1s+2s dance double Fig of 8 (1s crossing down to start)</w:t>
      </w:r>
    </w:p>
    <w:p w:rsidR="00B11EB3" w:rsidRDefault="00B11EB3" w:rsidP="00B11EB3">
      <w:pPr>
        <w:pStyle w:val="DanceBody"/>
      </w:pPr>
      <w:r>
        <w:t>17-24</w:t>
      </w:r>
      <w:r>
        <w:tab/>
        <w:t>1s followed by 2s lead down for 3 steps, 1/2 turn RH (2s divide) &amp; 1s lead back to top</w:t>
      </w:r>
    </w:p>
    <w:p w:rsidR="00B11EB3" w:rsidRDefault="00B11EB3" w:rsidP="00B11EB3">
      <w:pPr>
        <w:pStyle w:val="DanceBody"/>
        <w:keepNext w:val="0"/>
      </w:pPr>
      <w:r>
        <w:t>25-32</w:t>
      </w:r>
      <w:r>
        <w:tab/>
        <w:t>1s+2s dance Poussette.  2 1</w:t>
      </w:r>
    </w:p>
    <w:p w:rsidR="00B11EB3" w:rsidRDefault="00B11EB3" w:rsidP="00B11EB3"/>
    <w:p w:rsidR="00B11EB3" w:rsidRDefault="00B11EB3" w:rsidP="00B11EB3">
      <w:pPr>
        <w:pStyle w:val="Minicrib"/>
      </w:pPr>
      <w:r>
        <w:t>THE WING  (R8x40)  3C (4C set)</w:t>
      </w:r>
      <w:r>
        <w:tab/>
        <w:t>Holly Gibson  Princess Bride Collection</w:t>
      </w:r>
    </w:p>
    <w:p w:rsidR="00B11EB3" w:rsidRDefault="00B11EB3" w:rsidP="00B11EB3">
      <w:pPr>
        <w:pStyle w:val="DanceBody"/>
      </w:pPr>
      <w:r>
        <w:t xml:space="preserve"> 1- 4</w:t>
      </w:r>
      <w:r>
        <w:tab/>
        <w:t>1s+2s turn 3/4 RH into centre &amp; set</w:t>
      </w:r>
    </w:p>
    <w:p w:rsidR="00B11EB3" w:rsidRDefault="00B11EB3" w:rsidP="00B11EB3">
      <w:pPr>
        <w:pStyle w:val="DanceBody"/>
      </w:pPr>
      <w:r>
        <w:t xml:space="preserve"> 5- 6</w:t>
      </w:r>
      <w:r>
        <w:tab/>
        <w:t xml:space="preserve">1M&amp;2L (middle couples) set &amp; turn right about to change places to face partners </w:t>
      </w:r>
      <w:r>
        <w:rPr>
          <w:b/>
        </w:rPr>
        <w:t>while</w:t>
      </w:r>
      <w:r>
        <w:t xml:space="preserve"> 1L&amp;2M dance anti-clockwise 1/2 way round the set to change places</w:t>
      </w:r>
    </w:p>
    <w:p w:rsidR="00B11EB3" w:rsidRDefault="00B11EB3" w:rsidP="00B11EB3">
      <w:pPr>
        <w:pStyle w:val="DanceBody"/>
      </w:pPr>
      <w:r>
        <w:t xml:space="preserve"> 7- 8</w:t>
      </w:r>
      <w:r>
        <w:tab/>
        <w:t>1s+2s turn partners LH to finish 2s in 1st place &amp; 1s facing 2nd corners</w:t>
      </w:r>
    </w:p>
    <w:p w:rsidR="00B11EB3" w:rsidRDefault="00B11EB3" w:rsidP="00B11EB3">
      <w:pPr>
        <w:pStyle w:val="DanceBody"/>
      </w:pPr>
      <w:r>
        <w:t xml:space="preserve"> 9-16</w:t>
      </w:r>
      <w:r>
        <w:tab/>
        <w:t>1s set to 2nd corners &amp; partner, turn partner RH to face 3rd corners. Set to 3rd corners &amp; partner &amp; turn partner RH to finish 1L facing up between 2s &amp; 1M facing down between 3s</w:t>
      </w:r>
    </w:p>
    <w:p w:rsidR="00B11EB3" w:rsidRDefault="00B11EB3" w:rsidP="00B11EB3">
      <w:pPr>
        <w:pStyle w:val="DanceBody"/>
      </w:pPr>
      <w:r>
        <w:t>17-22</w:t>
      </w:r>
      <w:r>
        <w:tab/>
        <w:t>1s dance LSh reels of 3 on opposite sides (1s give LSh to 1st corner)</w:t>
      </w:r>
    </w:p>
    <w:p w:rsidR="00B11EB3" w:rsidRDefault="00B11EB3" w:rsidP="00B11EB3">
      <w:pPr>
        <w:pStyle w:val="DanceBody"/>
      </w:pPr>
      <w:r>
        <w:t>23-24</w:t>
      </w:r>
      <w:r>
        <w:tab/>
        <w:t>At end 1s 1/2 turn their partner LH to face 1st corners</w:t>
      </w:r>
    </w:p>
    <w:p w:rsidR="00B11EB3" w:rsidRDefault="00B11EB3" w:rsidP="00B11EB3">
      <w:pPr>
        <w:pStyle w:val="DanceBody"/>
        <w:keepNext w:val="0"/>
      </w:pPr>
      <w:r>
        <w:t>25-32</w:t>
      </w:r>
      <w:r>
        <w:tab/>
        <w:t>1s repeat bars 9-16 beginning with 1st corners, then 2nd corners &amp; end in 2nd place on own side</w:t>
      </w:r>
    </w:p>
    <w:p w:rsidR="00B11EB3" w:rsidRDefault="00B11EB3" w:rsidP="00B11EB3"/>
    <w:p w:rsidR="00B11EB3" w:rsidRDefault="00B11EB3" w:rsidP="00B11EB3">
      <w:pPr>
        <w:pStyle w:val="Minicrib"/>
        <w:rPr>
          <w:lang w:eastAsia="en-GB"/>
        </w:rPr>
      </w:pPr>
      <w:r>
        <w:rPr>
          <w:lang w:eastAsia="en-GB"/>
        </w:rPr>
        <w:t>THE WINGED MESSENGER  (R8x32)  3C (4C set)</w:t>
      </w:r>
      <w:r>
        <w:rPr>
          <w:lang w:eastAsia="en-GB"/>
        </w:rPr>
        <w:tab/>
        <w:t>Charlie Inglis</w:t>
      </w:r>
    </w:p>
    <w:p w:rsidR="00B11EB3" w:rsidRDefault="00B11EB3" w:rsidP="00B11EB3">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B11EB3" w:rsidRDefault="00B11EB3" w:rsidP="00B11EB3">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B11EB3" w:rsidRDefault="00B11EB3" w:rsidP="00B11EB3">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B11EB3" w:rsidRDefault="00B11EB3" w:rsidP="00B11EB3">
      <w:pPr>
        <w:pStyle w:val="DanceBody"/>
        <w:rPr>
          <w:lang w:eastAsia="en-GB"/>
        </w:rPr>
      </w:pPr>
      <w:r>
        <w:rPr>
          <w:lang w:eastAsia="en-GB"/>
        </w:rPr>
        <w:tab/>
      </w:r>
      <w:r>
        <w:rPr>
          <w:b/>
          <w:lang w:eastAsia="en-GB"/>
        </w:rPr>
        <w:t>while</w:t>
      </w:r>
      <w:r>
        <w:rPr>
          <w:lang w:eastAsia="en-GB"/>
        </w:rPr>
        <w:t> 3M+1L cast clockwise behind 2s, meet in the middle and change places RH to all finish in a line of 4 up/down the middle of the set M facing M and L facing L.</w:t>
      </w:r>
    </w:p>
    <w:p w:rsidR="00B11EB3" w:rsidRDefault="00B11EB3" w:rsidP="00B11EB3">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B11EB3" w:rsidRDefault="00B11EB3" w:rsidP="00B11EB3">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B11EB3" w:rsidRDefault="00B11EB3" w:rsidP="00B11EB3"/>
    <w:p w:rsidR="00B11EB3" w:rsidRDefault="00B11EB3" w:rsidP="00B11EB3">
      <w:pPr>
        <w:pStyle w:val="Minicrib"/>
      </w:pPr>
      <w:r>
        <w:t>THE WINGMAKER  (J8x32)  3C (4C set)</w:t>
      </w:r>
      <w:r>
        <w:tab/>
        <w:t>Graham Quartly</w:t>
      </w:r>
    </w:p>
    <w:p w:rsidR="00B11EB3" w:rsidRDefault="00B11EB3" w:rsidP="00B11EB3">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B11EB3" w:rsidRDefault="00B11EB3" w:rsidP="00B11EB3">
      <w:pPr>
        <w:pStyle w:val="DanceBody"/>
      </w:pPr>
      <w:r>
        <w:t xml:space="preserve"> 9-12</w:t>
      </w:r>
      <w:r>
        <w:tab/>
      </w:r>
      <w:r w:rsidRPr="00886555">
        <w:t>1s</w:t>
      </w:r>
      <w:r>
        <w:t xml:space="preserve"> NHJ with person on their right (1M+2L &amp; 1L +3M) &amp; Set+Link</w:t>
      </w:r>
    </w:p>
    <w:p w:rsidR="00B11EB3" w:rsidRDefault="00B11EB3" w:rsidP="00B11EB3">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B11EB3" w:rsidRDefault="00B11EB3" w:rsidP="00B11EB3">
      <w:pPr>
        <w:pStyle w:val="DanceBody"/>
      </w:pPr>
      <w:r>
        <w:t>17-20</w:t>
      </w:r>
      <w:r>
        <w:tab/>
        <w:t xml:space="preserve">1s </w:t>
      </w:r>
      <w:r w:rsidRPr="00886555">
        <w:t xml:space="preserve">retain </w:t>
      </w:r>
      <w:r>
        <w:t>NH</w:t>
      </w:r>
      <w:r w:rsidRPr="00886555">
        <w:t xml:space="preserve"> w</w:t>
      </w:r>
      <w:r>
        <w:t>ith person on their right (1M+2M &amp; 1L+3L) &amp; Set+Link</w:t>
      </w:r>
    </w:p>
    <w:p w:rsidR="00B11EB3" w:rsidRDefault="00B11EB3" w:rsidP="00B11EB3">
      <w:pPr>
        <w:pStyle w:val="DanceBody"/>
      </w:pPr>
      <w:r>
        <w:t>21-24:</w:t>
      </w:r>
      <w:r>
        <w:tab/>
      </w:r>
      <w:r w:rsidRPr="00886555">
        <w:t>All circle 6H to the left (2/3 way round to leave 1st couple</w:t>
      </w:r>
      <w:r>
        <w:t xml:space="preserve"> in 2nd place on opposite side)</w:t>
      </w:r>
    </w:p>
    <w:p w:rsidR="00B11EB3" w:rsidRDefault="00B11EB3" w:rsidP="00B11EB3">
      <w:pPr>
        <w:pStyle w:val="DanceBody"/>
      </w:pPr>
      <w:r>
        <w:t>25-28</w:t>
      </w:r>
      <w:r>
        <w:tab/>
        <w:t xml:space="preserve">1M+2s at bottom &amp; </w:t>
      </w:r>
      <w:r w:rsidRPr="00886555">
        <w:t>1L</w:t>
      </w:r>
      <w:r>
        <w:t>+ 3s at top dance</w:t>
      </w:r>
      <w:r w:rsidRPr="00886555">
        <w:t xml:space="preserve"> LH across with 1s en</w:t>
      </w:r>
      <w:r>
        <w:t>ding in 2nd place opposite side</w:t>
      </w:r>
    </w:p>
    <w:p w:rsidR="00B11EB3" w:rsidRDefault="00B11EB3" w:rsidP="00B11EB3">
      <w:pPr>
        <w:pStyle w:val="DanceBody"/>
        <w:keepNext w:val="0"/>
      </w:pPr>
      <w:r>
        <w:t>29-32</w:t>
      </w:r>
      <w:r>
        <w:tab/>
      </w:r>
      <w:r w:rsidRPr="00886555">
        <w:t>A</w:t>
      </w:r>
      <w:r>
        <w:t>ll chase anticlockwise 1/2 round</w:t>
      </w:r>
      <w:r w:rsidRPr="00886555">
        <w:t xml:space="preserve"> to end </w:t>
      </w:r>
      <w:r>
        <w:t>2 1 3</w:t>
      </w:r>
    </w:p>
    <w:p w:rsidR="00B11EB3" w:rsidRDefault="00B11EB3" w:rsidP="00B11EB3"/>
    <w:p w:rsidR="00B11EB3" w:rsidRDefault="00B11EB3" w:rsidP="00B11EB3">
      <w:pPr>
        <w:pStyle w:val="Minicrib"/>
      </w:pPr>
      <w:r>
        <w:t>THE WINGROVE STRATHSPEY  (S4x32)  4C set</w:t>
      </w:r>
      <w:r>
        <w:tab/>
        <w:t>G Diamond</w:t>
      </w:r>
    </w:p>
    <w:p w:rsidR="00B11EB3" w:rsidRDefault="00B11EB3" w:rsidP="00B11EB3">
      <w:pPr>
        <w:pStyle w:val="DanceBody"/>
      </w:pPr>
      <w:r>
        <w:t xml:space="preserve"> 1- 8</w:t>
      </w:r>
      <w:r>
        <w:tab/>
        <w:t>1s cast &amp; dance Fig of 8 on own sides</w:t>
      </w:r>
    </w:p>
    <w:p w:rsidR="00B11EB3" w:rsidRDefault="00B11EB3" w:rsidP="00B11EB3">
      <w:pPr>
        <w:pStyle w:val="DanceBody"/>
      </w:pPr>
      <w:r>
        <w:t xml:space="preserve"> 9-16</w:t>
      </w:r>
      <w:r>
        <w:tab/>
        <w:t>1s &amp; 2s set &amp; turn 2H, 1s+2s circle left</w:t>
      </w:r>
    </w:p>
    <w:p w:rsidR="00B11EB3" w:rsidRDefault="00B11EB3" w:rsidP="00B11EB3">
      <w:pPr>
        <w:pStyle w:val="DanceBody"/>
      </w:pPr>
      <w:r>
        <w:t>17-24</w:t>
      </w:r>
      <w:r>
        <w:tab/>
        <w:t>1s+2s+3s dance the Knot</w:t>
      </w:r>
    </w:p>
    <w:p w:rsidR="00B11EB3" w:rsidRDefault="00B11EB3" w:rsidP="00B11EB3">
      <w:pPr>
        <w:pStyle w:val="DanceBody"/>
        <w:keepNext w:val="0"/>
      </w:pPr>
      <w:r>
        <w:t>25-32</w:t>
      </w:r>
      <w:r>
        <w:tab/>
        <w:t>All set &amp; 3s+2s also 1s+4s dance 3/4 R&amp;L.  2 3 4 1</w:t>
      </w:r>
    </w:p>
    <w:p w:rsidR="00B11EB3" w:rsidRDefault="00B11EB3" w:rsidP="00B11EB3"/>
    <w:p w:rsidR="00B11EB3" w:rsidRDefault="00B11EB3" w:rsidP="00B11EB3">
      <w:pPr>
        <w:pStyle w:val="Minicrib"/>
      </w:pPr>
      <w:r>
        <w:t>THE WINTER GARDEN  (S8x32)  3C (4C set)</w:t>
      </w:r>
      <w:r>
        <w:tab/>
        <w:t>Joyce Porteous  Third Sheaf Coll</w:t>
      </w:r>
    </w:p>
    <w:p w:rsidR="00B11EB3" w:rsidRDefault="00B11EB3" w:rsidP="00B11EB3">
      <w:pPr>
        <w:pStyle w:val="DanceBody"/>
      </w:pPr>
      <w:r>
        <w:t xml:space="preserve"> 1- 8</w:t>
      </w:r>
      <w:r>
        <w:tab/>
        <w:t>1s set, cross RH, cast 2 places, cross up to 2nd place facing out (2s step up 5-6)</w:t>
      </w:r>
    </w:p>
    <w:p w:rsidR="00B11EB3" w:rsidRDefault="00B11EB3" w:rsidP="00B11EB3">
      <w:pPr>
        <w:pStyle w:val="DanceBody"/>
      </w:pPr>
      <w:r>
        <w:t xml:space="preserve"> 9-12</w:t>
      </w:r>
      <w:r>
        <w:tab/>
        <w:t>1s turn 3s (Men LH, Ladies RH)  1s meet &amp; dance up</w:t>
      </w:r>
    </w:p>
    <w:p w:rsidR="00B11EB3" w:rsidRDefault="00B11EB3" w:rsidP="00B11EB3">
      <w:pPr>
        <w:pStyle w:val="DanceBody"/>
      </w:pPr>
      <w:r>
        <w:t>13-16</w:t>
      </w:r>
      <w:r>
        <w:tab/>
        <w:t>1s turn 2s (Men LH, Ladies RH)  1s set advancing to end BtoB facing 1st corners</w:t>
      </w:r>
    </w:p>
    <w:p w:rsidR="00B11EB3" w:rsidRDefault="00B11EB3" w:rsidP="00B11EB3">
      <w:pPr>
        <w:pStyle w:val="DanceBody"/>
      </w:pPr>
      <w:r>
        <w:t>17-20</w:t>
      </w:r>
      <w:r>
        <w:tab/>
        <w:t>Corner Pass &amp; Twirl with 1st corners</w:t>
      </w:r>
    </w:p>
    <w:p w:rsidR="00B11EB3" w:rsidRDefault="00B11EB3" w:rsidP="00B11EB3">
      <w:pPr>
        <w:pStyle w:val="DanceBody"/>
      </w:pPr>
      <w:r>
        <w:tab/>
        <w:t xml:space="preserve">1s pass corners RSh, dance round corner place, pass each other LSh to face 2nd corners </w:t>
      </w:r>
      <w:r>
        <w:rPr>
          <w:b/>
        </w:rPr>
        <w:t>while</w:t>
      </w:r>
    </w:p>
    <w:p w:rsidR="00B11EB3" w:rsidRDefault="00B11EB3" w:rsidP="00B11EB3">
      <w:pPr>
        <w:pStyle w:val="DanceBody"/>
      </w:pPr>
      <w:r>
        <w:tab/>
        <w:t>1st corners dance in, 1/2 turn 2H, face &amp; pulling back RSh dance out to opp corner place</w:t>
      </w:r>
    </w:p>
    <w:p w:rsidR="00B11EB3" w:rsidRDefault="00B11EB3" w:rsidP="00B11EB3">
      <w:pPr>
        <w:pStyle w:val="DanceBody"/>
      </w:pPr>
      <w:r>
        <w:t>21-24</w:t>
      </w:r>
      <w:r>
        <w:tab/>
        <w:t>Corner Pass &amp; Twirl with 2nd corners.  1s end LSh to LSh in middle facing own side</w:t>
      </w:r>
    </w:p>
    <w:p w:rsidR="00B11EB3" w:rsidRDefault="00B11EB3" w:rsidP="00B11EB3">
      <w:pPr>
        <w:pStyle w:val="DanceBody"/>
      </w:pPr>
      <w:r>
        <w:t>25-28</w:t>
      </w:r>
      <w:r>
        <w:tab/>
        <w:t xml:space="preserve">1s turn 1.1/2 LH </w:t>
      </w:r>
      <w:r>
        <w:rPr>
          <w:b/>
        </w:rPr>
        <w:t>while</w:t>
      </w:r>
      <w:r>
        <w:t xml:space="preserve"> 3s+2s chase clockwise 1/2 way round</w:t>
      </w:r>
    </w:p>
    <w:p w:rsidR="00B11EB3" w:rsidRDefault="00B11EB3" w:rsidP="00B11EB3">
      <w:pPr>
        <w:pStyle w:val="DanceBody"/>
        <w:keepNext w:val="0"/>
      </w:pPr>
      <w:r>
        <w:t>29-32</w:t>
      </w:r>
      <w:r>
        <w:tab/>
        <w:t>1L+2s &amp; 1M+3s dance RH across.  End 2 1 3</w:t>
      </w:r>
    </w:p>
    <w:p w:rsidR="00B11EB3" w:rsidRDefault="00B11EB3" w:rsidP="00B11EB3"/>
    <w:p w:rsidR="00B11EB3" w:rsidRDefault="00B11EB3" w:rsidP="00B11EB3">
      <w:pPr>
        <w:pStyle w:val="Minicrib"/>
      </w:pPr>
      <w:r>
        <w:t>WINTER IN WASDALE  (S4x32)  Sq.Set</w:t>
      </w:r>
      <w:r>
        <w:tab/>
        <w:t>Murrough Landon</w:t>
      </w:r>
    </w:p>
    <w:p w:rsidR="00B11EB3" w:rsidRDefault="00B11EB3" w:rsidP="00B11EB3">
      <w:pPr>
        <w:pStyle w:val="DanceBody"/>
      </w:pPr>
      <w:r>
        <w:t xml:space="preserve"> 1- 4</w:t>
      </w:r>
      <w:r>
        <w:tab/>
        <w:t>1s+3s 1/2 turn 2H &amp; chase 1/2 round clockwise. 3M followed by 1L &amp; 1M followed by 3L facing sides</w:t>
      </w:r>
    </w:p>
    <w:p w:rsidR="00B11EB3" w:rsidRDefault="00B11EB3" w:rsidP="00B11EB3">
      <w:pPr>
        <w:pStyle w:val="DanceBody"/>
      </w:pPr>
      <w:r>
        <w:t xml:space="preserve"> 5- 8</w:t>
      </w:r>
      <w:r>
        <w:tab/>
        <w:t xml:space="preserve">3M+1L &amp; 1M+3L chase clockwise 1/2 round RSh round 2s/4s. Men end BtoB in centre facing Ladies </w:t>
      </w:r>
      <w:r>
        <w:rPr>
          <w:b/>
        </w:rPr>
        <w:t>while</w:t>
      </w:r>
      <w:r>
        <w:t xml:space="preserve"> 2s &amp; 4s repeat bars 1-4</w:t>
      </w:r>
    </w:p>
    <w:p w:rsidR="00B11EB3" w:rsidRDefault="00B11EB3" w:rsidP="00B11EB3">
      <w:pPr>
        <w:pStyle w:val="DanceBody"/>
      </w:pPr>
      <w:r>
        <w:t xml:space="preserve"> 9-12</w:t>
      </w:r>
      <w:r>
        <w:tab/>
        <w:t xml:space="preserve">3M+1L &amp; 1M+3L set, Adv+Ret (1 step each) </w:t>
      </w:r>
      <w:r>
        <w:rPr>
          <w:b/>
        </w:rPr>
        <w:t>while</w:t>
      </w:r>
      <w:r>
        <w:t xml:space="preserve"> 2s &amp; 4s repeat bars 5-8 dancing through setting couples. All Men end BtoB in centre</w:t>
      </w:r>
    </w:p>
    <w:p w:rsidR="00B11EB3" w:rsidRPr="00006A6D" w:rsidRDefault="00B11EB3" w:rsidP="00B11EB3">
      <w:pPr>
        <w:pStyle w:val="DanceBody"/>
      </w:pPr>
      <w:r>
        <w:t>13-16</w:t>
      </w:r>
      <w:r>
        <w:tab/>
        <w:t xml:space="preserve">3M+1L &amp; 1M+3L dance DoSiDo </w:t>
      </w:r>
      <w:r>
        <w:rPr>
          <w:b/>
        </w:rPr>
        <w:t>while</w:t>
      </w:r>
      <w:r>
        <w:t xml:space="preserve"> 2s &amp; 4s dance bars 9-12</w:t>
      </w:r>
    </w:p>
    <w:p w:rsidR="00B11EB3" w:rsidRDefault="00B11EB3" w:rsidP="00B11EB3">
      <w:pPr>
        <w:pStyle w:val="DanceBody"/>
      </w:pPr>
      <w:r>
        <w:t>17-20</w:t>
      </w:r>
      <w:r>
        <w:tab/>
        <w:t>All dance 1/2 intersecting RSh reels of 4 (1/2 LH across in centre)</w:t>
      </w:r>
    </w:p>
    <w:p w:rsidR="00B11EB3" w:rsidRDefault="00B11EB3" w:rsidP="00B11EB3">
      <w:pPr>
        <w:pStyle w:val="DanceBody"/>
      </w:pPr>
      <w:r>
        <w:t>21-24</w:t>
      </w:r>
      <w:r>
        <w:tab/>
        <w:t xml:space="preserve">Men set advancing to next place in centre to left &amp; face out </w:t>
      </w:r>
      <w:r>
        <w:rPr>
          <w:b/>
        </w:rPr>
        <w:t>while</w:t>
      </w:r>
      <w:r>
        <w:t xml:space="preserve"> Ladies chase 1/4 round clockwise, all turn partners 3/4 RH, Ladies face out</w:t>
      </w:r>
    </w:p>
    <w:p w:rsidR="00B11EB3" w:rsidRDefault="00B11EB3" w:rsidP="00B11EB3">
      <w:pPr>
        <w:pStyle w:val="DanceBody"/>
      </w:pPr>
      <w:r>
        <w:t>25-32</w:t>
      </w:r>
      <w:r>
        <w:tab/>
        <w:t>Corner Schiehallion Reels:</w:t>
      </w:r>
    </w:p>
    <w:p w:rsidR="00B11EB3" w:rsidRDefault="00B11EB3" w:rsidP="00B11EB3">
      <w:pPr>
        <w:pStyle w:val="DanceBody"/>
      </w:pPr>
      <w:r>
        <w:tab/>
        <w:t xml:space="preserve">25-26   Men dance straight across &amp; face out to left </w:t>
      </w:r>
      <w:r>
        <w:rPr>
          <w:b/>
        </w:rPr>
        <w:t>while</w:t>
      </w:r>
      <w:r>
        <w:t xml:space="preserve"> Ladies loop left round corner &amp; face in</w:t>
      </w:r>
    </w:p>
    <w:p w:rsidR="00B11EB3" w:rsidRDefault="00B11EB3" w:rsidP="00B11EB3">
      <w:pPr>
        <w:pStyle w:val="DanceBody"/>
        <w:keepNext w:val="0"/>
      </w:pPr>
      <w:r>
        <w:tab/>
        <w:t>27-32   Repeat 3 more times from new positions. End 2 3 4 1 facing partner</w:t>
      </w:r>
    </w:p>
    <w:p w:rsidR="00B11EB3" w:rsidRDefault="00B11EB3" w:rsidP="00B11EB3"/>
    <w:p w:rsidR="00B11EB3" w:rsidRDefault="00B11EB3" w:rsidP="00B11EB3">
      <w:pPr>
        <w:pStyle w:val="Minicrib"/>
      </w:pPr>
      <w:r>
        <w:t>A WINTER MEETING  (S3x32)  3C Set</w:t>
      </w:r>
      <w:r>
        <w:tab/>
        <w:t>Wiebke E Luedtke, 2024</w:t>
      </w:r>
    </w:p>
    <w:p w:rsidR="00B11EB3" w:rsidRDefault="00B11EB3" w:rsidP="00B11EB3">
      <w:pPr>
        <w:pStyle w:val="DanceBody"/>
      </w:pPr>
      <w:r>
        <w:t xml:space="preserve"> 1- 8</w:t>
      </w:r>
      <w:r>
        <w:tab/>
        <w:t>1s &amp; 3s turn RH; All dance Set+Link for 3 couples ending on sides. 3L &amp; 1M face out</w:t>
      </w:r>
    </w:p>
    <w:p w:rsidR="00B11EB3" w:rsidRDefault="00B11EB3" w:rsidP="00B11EB3">
      <w:pPr>
        <w:pStyle w:val="DanceBody"/>
      </w:pPr>
      <w:r>
        <w:t xml:space="preserve"> 9-16</w:t>
      </w:r>
      <w:r>
        <w:tab/>
        <w:t>Reels of 3 on sides, 3L (at top) RSh to 1L &amp; 1M (at bottom) RSh to 3M to start</w:t>
      </w:r>
    </w:p>
    <w:p w:rsidR="00B11EB3" w:rsidRDefault="00B11EB3" w:rsidP="00B11EB3">
      <w:pPr>
        <w:pStyle w:val="DanceBody"/>
      </w:pPr>
      <w:r>
        <w:t>17-24</w:t>
      </w:r>
      <w:r>
        <w:tab/>
        <w:t>All dance 6 bars of Bourrel:</w:t>
      </w:r>
    </w:p>
    <w:p w:rsidR="00B11EB3" w:rsidRDefault="00B11EB3" w:rsidP="00B11EB3">
      <w:pPr>
        <w:pStyle w:val="DanceBody"/>
      </w:pPr>
      <w:r>
        <w:tab/>
        <w:t xml:space="preserve">17-22  3L &amp; 1M </w:t>
      </w:r>
      <w:r w:rsidRPr="006B40B3">
        <w:t>chase anticl</w:t>
      </w:r>
      <w:r>
        <w:t>ock</w:t>
      </w:r>
      <w:r w:rsidRPr="006B40B3">
        <w:t xml:space="preserve">wise </w:t>
      </w:r>
      <w:r>
        <w:t xml:space="preserve">1/2 round </w:t>
      </w:r>
      <w:r>
        <w:rPr>
          <w:b/>
        </w:rPr>
        <w:t xml:space="preserve">while </w:t>
      </w:r>
      <w:r>
        <w:t xml:space="preserve">2M+1L </w:t>
      </w:r>
      <w:r>
        <w:rPr>
          <w:b/>
        </w:rPr>
        <w:t>also</w:t>
      </w:r>
      <w:r>
        <w:t xml:space="preserve"> 3M+2L set advancing &amp; 3/4 turn 2H into line up/down middle, pull back RSh to face own partners</w:t>
      </w:r>
    </w:p>
    <w:p w:rsidR="00B11EB3" w:rsidRDefault="00B11EB3" w:rsidP="00B11EB3">
      <w:pPr>
        <w:pStyle w:val="DanceBody"/>
      </w:pPr>
      <w:r>
        <w:tab/>
        <w:t xml:space="preserve">23-24  All set, 3s turn 2H to own sides </w:t>
      </w:r>
      <w:r>
        <w:rPr>
          <w:b/>
        </w:rPr>
        <w:t>while</w:t>
      </w:r>
      <w:r>
        <w:t xml:space="preserve"> 1s+2s turn 2H to end on 1st corner diagonal ready for …</w:t>
      </w:r>
    </w:p>
    <w:p w:rsidR="00B11EB3" w:rsidRPr="006B40B3" w:rsidRDefault="00B11EB3" w:rsidP="00B11EB3">
      <w:pPr>
        <w:pStyle w:val="DanceBody"/>
        <w:keepNext w:val="0"/>
      </w:pPr>
      <w:r>
        <w:t>25-32</w:t>
      </w:r>
      <w:r>
        <w:tab/>
        <w:t>1s+2s dance 1/2 Poussette; 1s+3s dance 1/2 Poussette.  2 3 1</w:t>
      </w:r>
    </w:p>
    <w:p w:rsidR="00B11EB3" w:rsidRDefault="00B11EB3" w:rsidP="00B11EB3"/>
    <w:p w:rsidR="00B11EB3" w:rsidRDefault="00B11EB3" w:rsidP="00B11EB3">
      <w:pPr>
        <w:pStyle w:val="Minicrib"/>
      </w:pPr>
      <w:r>
        <w:t>WINTER PARK  (J8x32)  3C (4C set)</w:t>
      </w:r>
      <w:r>
        <w:tab/>
        <w:t>John Drewry  Brodie Bk</w:t>
      </w:r>
    </w:p>
    <w:p w:rsidR="00B11EB3" w:rsidRDefault="00B11EB3" w:rsidP="00B11EB3">
      <w:pPr>
        <w:pStyle w:val="DanceBody"/>
      </w:pPr>
      <w:r>
        <w:t xml:space="preserve"> 1- 8</w:t>
      </w:r>
      <w:r>
        <w:tab/>
        <w:t>1s &amp; 3s set, 3/4 turn RH. 1M+3L turn LH 1.1/2 times</w:t>
      </w:r>
      <w:r w:rsidRPr="00BA6B4D">
        <w:rPr>
          <w:b/>
        </w:rPr>
        <w:t xml:space="preserve"> while </w:t>
      </w:r>
      <w:r>
        <w:t>partners dance clockwise (behind 2s) to face partner in centre</w:t>
      </w:r>
    </w:p>
    <w:p w:rsidR="00B11EB3" w:rsidRDefault="00B11EB3" w:rsidP="00B11EB3">
      <w:pPr>
        <w:pStyle w:val="DanceBody"/>
      </w:pPr>
      <w:r>
        <w:t xml:space="preserve"> 9-16</w:t>
      </w:r>
      <w:r>
        <w:tab/>
        <w:t>3s+1s dance reel of 4 up/down centre finishing in same places as start of reel</w:t>
      </w:r>
    </w:p>
    <w:p w:rsidR="00B11EB3" w:rsidRDefault="00B11EB3" w:rsidP="00B11EB3">
      <w:pPr>
        <w:pStyle w:val="DanceBody"/>
      </w:pPr>
      <w:r>
        <w:t>17-24</w:t>
      </w:r>
      <w:r>
        <w:tab/>
        <w:t>3s &amp; 1s set to partners, petronella turn to own sides.  3s+2s+1s turn LH ready for promenade</w:t>
      </w:r>
    </w:p>
    <w:p w:rsidR="00B11EB3" w:rsidRDefault="00B11EB3" w:rsidP="00B11EB3">
      <w:pPr>
        <w:pStyle w:val="DanceBody"/>
      </w:pPr>
      <w:r>
        <w:t>25-32</w:t>
      </w:r>
      <w:r>
        <w:tab/>
        <w:t xml:space="preserve">3s+2s+1s Promenade ending with 3s casting to </w:t>
      </w:r>
      <w:r w:rsidRPr="00DF1623">
        <w:t>3rd</w:t>
      </w:r>
      <w:r>
        <w:t xml:space="preserve"> place. End  2 1 3</w:t>
      </w:r>
    </w:p>
    <w:p w:rsidR="00B11EB3" w:rsidRPr="00CB7941" w:rsidRDefault="00B11EB3" w:rsidP="00B11EB3">
      <w:pPr>
        <w:pStyle w:val="DanceBody"/>
        <w:keepNext w:val="0"/>
      </w:pPr>
      <w:r>
        <w:t xml:space="preserve">Note: 2nd time through original 4s cast to 3rd place </w:t>
      </w:r>
      <w:r>
        <w:rPr>
          <w:b/>
        </w:rPr>
        <w:t>while</w:t>
      </w:r>
      <w:r>
        <w:t xml:space="preserve"> original 1s stay in 4th place</w:t>
      </w:r>
    </w:p>
    <w:p w:rsidR="00B11EB3" w:rsidRDefault="00B11EB3" w:rsidP="00B11EB3"/>
    <w:p w:rsidR="00B11EB3" w:rsidRDefault="00B11EB3" w:rsidP="00B11EB3">
      <w:pPr>
        <w:pStyle w:val="Minicrib"/>
      </w:pPr>
      <w:r>
        <w:t>A WINTER ROSE  (R4x40)  4C Set</w:t>
      </w:r>
      <w:r>
        <w:tab/>
        <w:t>Wouter Joubert  Fields Of Gold</w:t>
      </w:r>
    </w:p>
    <w:p w:rsidR="00B11EB3" w:rsidRPr="008B3212" w:rsidRDefault="00B11EB3" w:rsidP="00B11EB3">
      <w:pPr>
        <w:pStyle w:val="DanceBody"/>
      </w:pPr>
      <w:r w:rsidRPr="008B3212">
        <w:t>3s and 4s start on opposite sides</w:t>
      </w:r>
    </w:p>
    <w:p w:rsidR="00B11EB3" w:rsidRPr="00302B3E" w:rsidRDefault="00B11EB3" w:rsidP="00B11EB3">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rPr>
        <w:t>while</w:t>
      </w:r>
      <w:r w:rsidRPr="00302B3E">
        <w:t xml:space="preserve"> 1M+4M stand</w:t>
      </w:r>
      <w:r>
        <w:t xml:space="preserve"> still for 2 bars, set. 1s+4s (L</w:t>
      </w:r>
      <w:r w:rsidRPr="00302B3E">
        <w:t>ady leading) chase 1/2 way clockwise to change places. 4L+1L face out 4 2 (3) (1)</w:t>
      </w:r>
    </w:p>
    <w:p w:rsidR="00B11EB3" w:rsidRPr="00302B3E" w:rsidRDefault="00B11EB3" w:rsidP="00B11EB3">
      <w:pPr>
        <w:pStyle w:val="DanceBody"/>
      </w:pPr>
      <w:r w:rsidRPr="00302B3E">
        <w:t xml:space="preserve"> 9-16</w:t>
      </w:r>
      <w:r w:rsidRPr="00302B3E">
        <w:tab/>
        <w:t>4s+2s+3s+1s dance RSh reel of 4 on the sides. 2M+3M end facing out</w:t>
      </w:r>
    </w:p>
    <w:p w:rsidR="00B11EB3" w:rsidRPr="00302B3E" w:rsidRDefault="00B11EB3" w:rsidP="00B11EB3">
      <w:pPr>
        <w:pStyle w:val="DanceBody"/>
      </w:pPr>
      <w:r w:rsidRPr="00302B3E">
        <w:t>17-24</w:t>
      </w:r>
      <w:r w:rsidRPr="00302B3E">
        <w:tab/>
        <w:t>2s+3s dance a Ladies</w:t>
      </w:r>
      <w:r>
        <w:t>'</w:t>
      </w:r>
      <w:r w:rsidRPr="00302B3E">
        <w:t xml:space="preserve"> chain</w:t>
      </w:r>
    </w:p>
    <w:p w:rsidR="00B11EB3" w:rsidRPr="00302B3E" w:rsidRDefault="00B11EB3" w:rsidP="00B11EB3">
      <w:pPr>
        <w:pStyle w:val="DanceBody"/>
      </w:pPr>
      <w:r w:rsidRPr="00302B3E">
        <w:t>25-28</w:t>
      </w:r>
      <w:r w:rsidRPr="00302B3E">
        <w:tab/>
        <w:t xml:space="preserve">All set, turn partner 3/4 RH to </w:t>
      </w:r>
      <w:r>
        <w:t>line up/down centre</w:t>
      </w:r>
    </w:p>
    <w:p w:rsidR="00B11EB3" w:rsidRPr="00302B3E" w:rsidRDefault="00B11EB3" w:rsidP="00B11EB3">
      <w:pPr>
        <w:pStyle w:val="DanceBody"/>
      </w:pPr>
      <w:r w:rsidRPr="00302B3E">
        <w:t>29-36</w:t>
      </w:r>
      <w:r w:rsidRPr="00302B3E">
        <w:tab/>
        <w:t>4s+2s also 3s+1s dance half Celtic reels:</w:t>
      </w:r>
    </w:p>
    <w:p w:rsidR="00B11EB3" w:rsidRPr="00302B3E" w:rsidRDefault="00B11EB3" w:rsidP="00B11EB3">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B11EB3" w:rsidRPr="00302B3E" w:rsidRDefault="00B11EB3" w:rsidP="00B11EB3">
      <w:pPr>
        <w:pStyle w:val="DanceBody"/>
      </w:pPr>
      <w:r w:rsidRPr="00302B3E">
        <w:tab/>
        <w:t>33-36</w:t>
      </w:r>
      <w:r>
        <w:t xml:space="preserve">   </w:t>
      </w:r>
      <w:r w:rsidRPr="00302B3E">
        <w:t>4s+2s (3s+1s) pass partners RSh, 4L+2M (3M+1L) dance clockwise 1/4 way while 4M+2L (3L+1M) dance 3/4 LSh round each other to face partners in line up/down</w:t>
      </w:r>
    </w:p>
    <w:p w:rsidR="00B11EB3" w:rsidRPr="00302B3E" w:rsidRDefault="00B11EB3" w:rsidP="00B11EB3">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B11EB3" w:rsidRDefault="00B11EB3" w:rsidP="00B11EB3"/>
    <w:p w:rsidR="00B11EB3" w:rsidRDefault="00B11EB3" w:rsidP="00B11EB3">
      <w:pPr>
        <w:pStyle w:val="Minicrib"/>
      </w:pPr>
      <w:r>
        <w:t>WINTER WANDERS  (J8x32)  3C (4C set)</w:t>
      </w:r>
      <w:r>
        <w:tab/>
        <w:t>Chris Totton  Second Canberra Bk</w:t>
      </w:r>
    </w:p>
    <w:p w:rsidR="00B11EB3" w:rsidRDefault="00B11EB3" w:rsidP="00B11EB3">
      <w:pPr>
        <w:pStyle w:val="DanceBody"/>
      </w:pPr>
      <w:r>
        <w:t xml:space="preserve"> 1- 8</w:t>
      </w:r>
      <w:r>
        <w:tab/>
        <w:t xml:space="preserve">1L casts, cross up between 2s, casts behind 2M, crosses set to 2nd place own side facing out </w:t>
      </w:r>
      <w:r>
        <w:rPr>
          <w:b/>
        </w:rPr>
        <w:t>while</w:t>
      </w:r>
      <w:r>
        <w:t xml:space="preserve"> 1M sets, dance across, casts behind 2L &amp; crosses down to 3rd place facing out.  (2s step up 5-6, 3M steps up 7-8)</w:t>
      </w:r>
    </w:p>
    <w:p w:rsidR="00B11EB3" w:rsidRDefault="00B11EB3" w:rsidP="00B11EB3">
      <w:pPr>
        <w:pStyle w:val="DanceBody"/>
      </w:pPr>
      <w:r>
        <w:t xml:space="preserve"> 9-16</w:t>
      </w:r>
      <w:r>
        <w:tab/>
        <w:t>1s+2s+3s dance RSh reels of 3 on sides (1s RSh to person on right - 1L down, 1M up).  1s end facing out</w:t>
      </w:r>
    </w:p>
    <w:p w:rsidR="00B11EB3" w:rsidRDefault="00B11EB3" w:rsidP="00B11EB3">
      <w:pPr>
        <w:pStyle w:val="DanceBody"/>
      </w:pPr>
      <w:r>
        <w:t>17-24</w:t>
      </w:r>
      <w:r>
        <w:tab/>
        <w:t xml:space="preserve">1L casts, dances up middle to top &amp; casts to left behind 2M into 2nd place opp side </w:t>
      </w:r>
      <w:r>
        <w:rPr>
          <w:b/>
        </w:rPr>
        <w:t>while</w:t>
      </w:r>
      <w:r>
        <w:t xml:space="preserve"> 1M casts up, dances 1/2 Fig up between 2s &amp; into 2nd place opp side &amp; sets.  (3M steps down 17-18)</w:t>
      </w:r>
    </w:p>
    <w:p w:rsidR="00B11EB3" w:rsidRDefault="00B11EB3" w:rsidP="00B11EB3">
      <w:pPr>
        <w:pStyle w:val="DanceBody"/>
      </w:pPr>
      <w:r>
        <w:t>25-26</w:t>
      </w:r>
      <w:r>
        <w:tab/>
        <w:t xml:space="preserve">1s turn 3/4 RH </w:t>
      </w:r>
      <w:r>
        <w:rPr>
          <w:b/>
        </w:rPr>
        <w:t>while</w:t>
      </w:r>
      <w:r>
        <w:t xml:space="preserve"> 2s+3s chase 1 place clockwise (2 bars), with 1L dancing down between 3L+2L, 1M up between 2M+3M all facing clockwise</w:t>
      </w:r>
    </w:p>
    <w:p w:rsidR="00B11EB3" w:rsidRDefault="00B11EB3" w:rsidP="00B11EB3">
      <w:pPr>
        <w:pStyle w:val="DanceBody"/>
        <w:keepNext w:val="0"/>
      </w:pPr>
      <w:r>
        <w:t>27-32</w:t>
      </w:r>
      <w:r>
        <w:tab/>
        <w:t>All 3 couples continue chase back to own side.  End 2 1 3</w:t>
      </w:r>
    </w:p>
    <w:p w:rsidR="00B11EB3" w:rsidRDefault="00B11EB3" w:rsidP="00B11EB3"/>
    <w:p w:rsidR="00B11EB3" w:rsidRDefault="00B11EB3" w:rsidP="00B11EB3">
      <w:pPr>
        <w:pStyle w:val="Minicrib"/>
      </w:pPr>
      <w:r>
        <w:t>A WINTER'S RIDE  (R8x24)  2C (4C set)</w:t>
      </w:r>
      <w:r>
        <w:tab/>
        <w:t>C Hunt  Let's All Dance Too</w:t>
      </w:r>
    </w:p>
    <w:p w:rsidR="00B11EB3" w:rsidRDefault="00B11EB3" w:rsidP="00B11EB3">
      <w:pPr>
        <w:pStyle w:val="DanceBody"/>
      </w:pPr>
      <w:r>
        <w:t xml:space="preserve"> 1 – 8</w:t>
      </w:r>
      <w:r>
        <w:tab/>
        <w:t>1s also 2s set twice &amp; dance DoSiDo</w:t>
      </w:r>
    </w:p>
    <w:p w:rsidR="00B11EB3" w:rsidRDefault="00B11EB3" w:rsidP="00B11EB3">
      <w:pPr>
        <w:pStyle w:val="DanceBody"/>
      </w:pPr>
      <w:r>
        <w:t xml:space="preserve"> 9-16</w:t>
      </w:r>
      <w:r>
        <w:tab/>
        <w:t>1s cross RH &amp; cast 1 place, 1s turn RH 1.1/2 times</w:t>
      </w:r>
    </w:p>
    <w:p w:rsidR="00B11EB3" w:rsidRDefault="00B11EB3" w:rsidP="00B11EB3">
      <w:pPr>
        <w:pStyle w:val="DanceBody"/>
        <w:keepNext w:val="0"/>
      </w:pPr>
      <w:r>
        <w:t>17-24</w:t>
      </w:r>
      <w:r>
        <w:tab/>
        <w:t>1s+2s circle round &amp; back</w:t>
      </w:r>
    </w:p>
    <w:p w:rsidR="00B11EB3" w:rsidRDefault="00B11EB3" w:rsidP="00B11EB3"/>
    <w:p w:rsidR="00B11EB3" w:rsidRDefault="00B11EB3" w:rsidP="00B11EB3">
      <w:pPr>
        <w:pStyle w:val="Minicrib"/>
        <w:rPr>
          <w:lang w:val="de-DE"/>
        </w:rPr>
      </w:pPr>
      <w:r>
        <w:rPr>
          <w:lang w:val="de-DE"/>
        </w:rPr>
        <w:t>WIRRAL IN GLADENBACH  (R4x32)  Sq.Set</w:t>
      </w:r>
      <w:r>
        <w:rPr>
          <w:lang w:val="de-DE"/>
        </w:rPr>
        <w:tab/>
        <w:t>Valerie Farmer</w:t>
      </w:r>
    </w:p>
    <w:p w:rsidR="00B11EB3" w:rsidRPr="003E389F" w:rsidRDefault="00B11EB3" w:rsidP="00B11EB3">
      <w:pPr>
        <w:pStyle w:val="DanceBody"/>
      </w:pPr>
      <w:r w:rsidRPr="003E389F">
        <w:t xml:space="preserve"> 1- 4</w:t>
      </w:r>
      <w:r w:rsidRPr="003E389F">
        <w:tab/>
        <w:t>Ladies dance 1/2 R&amp;L with 1L+2L &amp; 3L+4L crossing RH to start</w:t>
      </w:r>
    </w:p>
    <w:p w:rsidR="00B11EB3" w:rsidRPr="003E389F" w:rsidRDefault="00B11EB3" w:rsidP="00B11EB3">
      <w:pPr>
        <w:pStyle w:val="DanceBody"/>
      </w:pPr>
      <w:r w:rsidRPr="003E389F">
        <w:t xml:space="preserve"> 5- 8</w:t>
      </w:r>
      <w:r w:rsidRPr="003E389F">
        <w:tab/>
        <w:t>Men dance similarly 1/2 R&amp;L ending with all Men facing out</w:t>
      </w:r>
    </w:p>
    <w:p w:rsidR="00B11EB3" w:rsidRDefault="00B11EB3" w:rsidP="00B11EB3">
      <w:pPr>
        <w:pStyle w:val="DanceBody"/>
      </w:pPr>
      <w:r w:rsidRPr="003E389F">
        <w:t xml:space="preserve"> 9-16</w:t>
      </w:r>
      <w:r w:rsidRPr="003E389F">
        <w:tab/>
        <w:t>All dance Double Ladies' Chain</w:t>
      </w:r>
    </w:p>
    <w:p w:rsidR="00B11EB3" w:rsidRPr="003E389F" w:rsidRDefault="00B11EB3" w:rsidP="00B11EB3">
      <w:pPr>
        <w:pStyle w:val="DanceBody"/>
      </w:pPr>
      <w:r>
        <w:t>17-19</w:t>
      </w:r>
      <w:r w:rsidRPr="003E389F">
        <w:tab/>
        <w:t>Men turn partner LH 1/2 way into prom hold</w:t>
      </w:r>
    </w:p>
    <w:p w:rsidR="00B11EB3" w:rsidRPr="003E389F" w:rsidRDefault="00B11EB3" w:rsidP="00B11EB3">
      <w:pPr>
        <w:pStyle w:val="DanceBody"/>
      </w:pPr>
      <w:r>
        <w:t>20-22</w:t>
      </w:r>
      <w:r w:rsidRPr="003E389F">
        <w:tab/>
        <w:t>All Promenade 1/4 quarter way round anticlockwise &amp; end facing partner</w:t>
      </w:r>
    </w:p>
    <w:p w:rsidR="00B11EB3" w:rsidRPr="003E389F" w:rsidRDefault="00B11EB3" w:rsidP="00B11EB3">
      <w:pPr>
        <w:pStyle w:val="DanceBody"/>
      </w:pPr>
      <w:r w:rsidRPr="003E389F">
        <w:t>23-24</w:t>
      </w:r>
      <w:r w:rsidRPr="003E389F">
        <w:tab/>
        <w:t>Men set</w:t>
      </w:r>
      <w:r w:rsidRPr="003E389F">
        <w:rPr>
          <w:b/>
        </w:rPr>
        <w:t xml:space="preserve"> while </w:t>
      </w:r>
      <w:r w:rsidRPr="003E389F">
        <w:t>Ladies turn under Man's Right arm</w:t>
      </w:r>
    </w:p>
    <w:p w:rsidR="00B11EB3" w:rsidRPr="003E389F" w:rsidRDefault="00B11EB3" w:rsidP="00B11EB3">
      <w:pPr>
        <w:pStyle w:val="DanceBody"/>
      </w:pPr>
      <w:r w:rsidRPr="003E389F">
        <w:t>25-32</w:t>
      </w:r>
      <w:r w:rsidRPr="003E389F">
        <w:tab/>
        <w:t>All dance interlocking reels of 4 round set passing partner RSh</w:t>
      </w:r>
    </w:p>
    <w:p w:rsidR="00B11EB3" w:rsidRPr="008B168F" w:rsidRDefault="00B11EB3" w:rsidP="00B11EB3">
      <w:pPr>
        <w:pStyle w:val="DanceBody"/>
        <w:keepNext w:val="0"/>
        <w:rPr>
          <w:i/>
        </w:rPr>
      </w:pPr>
      <w:r w:rsidRPr="008B168F">
        <w:rPr>
          <w:i/>
        </w:rPr>
        <w:t xml:space="preserve">Note: Bars 1-4 &amp; 5-8 are always danced by </w:t>
      </w:r>
      <w:r w:rsidRPr="008B168F">
        <w:rPr>
          <w:i/>
          <w:u w:val="single"/>
        </w:rPr>
        <w:t>same couples</w:t>
      </w:r>
      <w:r w:rsidRPr="008B168F">
        <w:rPr>
          <w:i/>
        </w:rPr>
        <w:t xml:space="preserve"> from their new positions</w:t>
      </w:r>
    </w:p>
    <w:p w:rsidR="00B11EB3" w:rsidRDefault="00B11EB3" w:rsidP="00B11EB3"/>
    <w:p w:rsidR="00B11EB3" w:rsidRDefault="00B11EB3" w:rsidP="00B11EB3">
      <w:pPr>
        <w:pStyle w:val="Minicrib"/>
      </w:pPr>
      <w:r>
        <w:t>WIRRAL RAMBLER  (S4x32)  4C set</w:t>
      </w:r>
      <w:r>
        <w:tab/>
        <w:t>K Cacket  RSCDS Wirral</w:t>
      </w:r>
    </w:p>
    <w:p w:rsidR="00B11EB3" w:rsidRDefault="00B11EB3" w:rsidP="00B11EB3">
      <w:pPr>
        <w:pStyle w:val="DanceBody"/>
      </w:pPr>
      <w:r>
        <w:t xml:space="preserve"> 1- 8</w:t>
      </w:r>
      <w:r>
        <w:tab/>
        <w:t>1s &amp; 4s turn 2H 1.1/4 times into line in middle &amp; dance 1/2 reel of 4 ending on opp sides, 4s &amp; 1s set as 2s+3s dance LH across 1/2 way (4)(3)(2)(1)</w:t>
      </w:r>
    </w:p>
    <w:p w:rsidR="00B11EB3" w:rsidRDefault="00B11EB3" w:rsidP="00B11EB3">
      <w:pPr>
        <w:pStyle w:val="DanceBody"/>
      </w:pPr>
      <w:r>
        <w:t xml:space="preserve"> 9-16</w:t>
      </w:r>
      <w:r>
        <w:tab/>
        <w:t>All chase 1/2 way to original places, all dance DoSiDo</w:t>
      </w:r>
    </w:p>
    <w:p w:rsidR="00B11EB3" w:rsidRDefault="00B11EB3" w:rsidP="00B11EB3">
      <w:pPr>
        <w:pStyle w:val="DanceBody"/>
      </w:pPr>
      <w:r>
        <w:t>17-24</w:t>
      </w:r>
      <w:r>
        <w:tab/>
        <w:t>2s dance Fig of 8 round 1s while 3s dance Fig of 8 round 4s</w:t>
      </w:r>
    </w:p>
    <w:p w:rsidR="00B11EB3" w:rsidRDefault="00B11EB3" w:rsidP="00B11EB3">
      <w:pPr>
        <w:pStyle w:val="DanceBody"/>
        <w:keepNext w:val="0"/>
      </w:pPr>
      <w:r>
        <w:t>25-32</w:t>
      </w:r>
      <w:r>
        <w:tab/>
        <w:t>1s change places with 2s (1M RH, 1L LH) &amp; change places with 3s (other hand), 1s change places with 4s (1M RH, 1L LH) &amp; 1s set</w:t>
      </w:r>
    </w:p>
    <w:p w:rsidR="00B11EB3" w:rsidRDefault="00B11EB3" w:rsidP="00B11EB3"/>
    <w:p w:rsidR="00B11EB3" w:rsidRDefault="00B11EB3" w:rsidP="00B11EB3">
      <w:pPr>
        <w:pStyle w:val="Minicrib"/>
      </w:pPr>
      <w:r>
        <w:t>THE WISHING TREE  (S3x32)  3C set</w:t>
      </w:r>
      <w:r>
        <w:tab/>
        <w:t>Jean Attwood  Alexander Dances 10</w:t>
      </w:r>
    </w:p>
    <w:p w:rsidR="00B11EB3" w:rsidRDefault="00B11EB3" w:rsidP="00B11EB3">
      <w:pPr>
        <w:pStyle w:val="DanceBody"/>
      </w:pPr>
      <w:r>
        <w:t xml:space="preserve"> 1- 8</w:t>
      </w:r>
      <w:r>
        <w:tab/>
        <w:t>1s &amp; 3s turn partner 3/4 2H, set (HS 4 bars), turn partner 3/4 2H picking up 2s to form circle.  (1) 2 (3)</w:t>
      </w:r>
    </w:p>
    <w:p w:rsidR="00B11EB3" w:rsidRDefault="00B11EB3" w:rsidP="00B11EB3">
      <w:pPr>
        <w:pStyle w:val="DanceBody"/>
      </w:pPr>
      <w:r>
        <w:t xml:space="preserve"> 9-16</w:t>
      </w:r>
      <w:r>
        <w:tab/>
        <w:t>All circle left (2 bars), Men turn Lady on right once round (2H), reform circle, circle left (2 bars) to sides &amp; all set</w:t>
      </w:r>
    </w:p>
    <w:p w:rsidR="00B11EB3" w:rsidRDefault="00B11EB3" w:rsidP="00B11EB3">
      <w:pPr>
        <w:pStyle w:val="DanceBody"/>
      </w:pPr>
      <w:r>
        <w:t>17-20</w:t>
      </w:r>
      <w:r>
        <w:tab/>
        <w:t>2s dance 1/2 Diag R&amp;L with 1L &amp; 3M (2M down, 2L up)</w:t>
      </w:r>
    </w:p>
    <w:p w:rsidR="00B11EB3" w:rsidRDefault="00B11EB3" w:rsidP="00B11EB3">
      <w:pPr>
        <w:pStyle w:val="DanceBody"/>
      </w:pPr>
      <w:r>
        <w:t>21-24</w:t>
      </w:r>
      <w:r>
        <w:tab/>
        <w:t>2s dance 1/2 Diag R&amp;L with 1M &amp; 3L (2M down, 2L up).  3 2 1</w:t>
      </w:r>
    </w:p>
    <w:p w:rsidR="00B11EB3" w:rsidRDefault="00B11EB3" w:rsidP="00B11EB3">
      <w:pPr>
        <w:pStyle w:val="DanceBody"/>
      </w:pPr>
      <w:r>
        <w:t>25-28</w:t>
      </w:r>
      <w:r>
        <w:tab/>
        <w:t>2s+1s set, turn partners 2H moving clockwise to 2s on Ladies' side, 1s on Men's side</w:t>
      </w:r>
    </w:p>
    <w:p w:rsidR="00B11EB3" w:rsidRDefault="00B11EB3" w:rsidP="00B11EB3">
      <w:pPr>
        <w:pStyle w:val="DanceBody"/>
      </w:pPr>
      <w:r>
        <w:t>`</w:t>
      </w:r>
      <w:r>
        <w:tab/>
        <w:t>3L…2L…2M</w:t>
      </w:r>
    </w:p>
    <w:p w:rsidR="00B11EB3" w:rsidRDefault="00B11EB3" w:rsidP="00B11EB3">
      <w:pPr>
        <w:pStyle w:val="DanceBody"/>
      </w:pPr>
      <w:r>
        <w:t>`</w:t>
      </w:r>
      <w:r>
        <w:tab/>
        <w:t>3M...1L…1M</w:t>
      </w:r>
    </w:p>
    <w:p w:rsidR="00B11EB3" w:rsidRPr="00343FEA" w:rsidRDefault="00B11EB3" w:rsidP="00B11EB3">
      <w:pPr>
        <w:pStyle w:val="DanceBody"/>
        <w:keepNext w:val="0"/>
      </w:pPr>
      <w:r>
        <w:t>29-32</w:t>
      </w:r>
      <w:r>
        <w:tab/>
        <w:t xml:space="preserve">2s+1s set, 1L &amp; 2M cross to own sides </w:t>
      </w:r>
      <w:r>
        <w:rPr>
          <w:b/>
        </w:rPr>
        <w:t>while</w:t>
      </w:r>
      <w:r>
        <w:t xml:space="preserve"> 1M casts up to 2nd place, 2L casts to 3rd place. 3 1 2</w:t>
      </w:r>
    </w:p>
    <w:p w:rsidR="00B11EB3" w:rsidRDefault="00B11EB3" w:rsidP="00B11EB3"/>
    <w:p w:rsidR="00B11EB3" w:rsidRDefault="00B11EB3" w:rsidP="00B11EB3">
      <w:pPr>
        <w:pStyle w:val="Minicrib"/>
      </w:pPr>
      <w:r>
        <w:t>THE WISHING WELL  (S8x32)  2C (4C Set)</w:t>
      </w:r>
      <w:r>
        <w:tab/>
        <w:t>Minnie Bänninger  RSCDS Bk 44</w:t>
      </w:r>
    </w:p>
    <w:p w:rsidR="00B11EB3" w:rsidRDefault="00B11EB3" w:rsidP="00B11EB3">
      <w:pPr>
        <w:pStyle w:val="DanceBody"/>
      </w:pPr>
      <w:r>
        <w:t xml:space="preserve"> 1- 4</w:t>
      </w:r>
      <w:r>
        <w:tab/>
        <w:t>1L+2M 3/4 turn RH, turn partners LH once round, pull back LSh to face clockwise, join RH &amp; nearer hand to partner - all in diagonal line</w:t>
      </w:r>
    </w:p>
    <w:p w:rsidR="00B11EB3" w:rsidRDefault="00B11EB3" w:rsidP="00B11EB3">
      <w:pPr>
        <w:pStyle w:val="DanceBody"/>
      </w:pPr>
      <w:r>
        <w:t xml:space="preserve"> 5- 8</w:t>
      </w:r>
      <w:r>
        <w:tab/>
        <w:t>Line rotates clockwise 1 place, 1M+2L dance on 1 more place</w:t>
      </w:r>
      <w:r w:rsidRPr="00BA6B4D">
        <w:rPr>
          <w:b/>
        </w:rPr>
        <w:t xml:space="preserve"> while </w:t>
      </w:r>
      <w:r>
        <w:t>1L+2M continue turn to place opposite partner in order (2) (1)</w:t>
      </w:r>
    </w:p>
    <w:p w:rsidR="00B11EB3" w:rsidRDefault="00B11EB3" w:rsidP="00B11EB3">
      <w:pPr>
        <w:pStyle w:val="DanceBody"/>
      </w:pPr>
      <w:r>
        <w:t xml:space="preserve"> 9-16</w:t>
      </w:r>
      <w:r>
        <w:tab/>
        <w:t>2s+1s 1/2 turn partners RH, pull back RSh &amp; all dance out  to own sides. 2s+1s circle 4H round to left</w:t>
      </w:r>
    </w:p>
    <w:p w:rsidR="00B11EB3" w:rsidRDefault="00B11EB3" w:rsidP="00B11EB3">
      <w:pPr>
        <w:pStyle w:val="DanceBody"/>
      </w:pPr>
      <w:r>
        <w:t>17-24</w:t>
      </w:r>
      <w:r>
        <w:tab/>
        <w:t>1s set, turn 2H opening out to face up, dance up &amp; cast to 2</w:t>
      </w:r>
      <w:r w:rsidRPr="00972EEB">
        <w:t>nd</w:t>
      </w:r>
      <w:r>
        <w:t xml:space="preserve"> place</w:t>
      </w:r>
    </w:p>
    <w:p w:rsidR="00B11EB3" w:rsidRDefault="00B11EB3" w:rsidP="00B11EB3">
      <w:pPr>
        <w:pStyle w:val="DanceBody"/>
        <w:keepNext w:val="0"/>
      </w:pPr>
      <w:r>
        <w:t>25-32</w:t>
      </w:r>
      <w:r>
        <w:tab/>
        <w:t>2s+1s dance Diamond Poussette</w:t>
      </w:r>
    </w:p>
    <w:p w:rsidR="00B11EB3" w:rsidRDefault="00B11EB3" w:rsidP="00B11EB3"/>
    <w:p w:rsidR="00B11EB3" w:rsidRDefault="00B11EB3" w:rsidP="00B11EB3">
      <w:pPr>
        <w:pStyle w:val="Minicrib"/>
      </w:pPr>
      <w:r>
        <w:t>WISP HILL  (S3x32)  3C Set</w:t>
      </w:r>
      <w:r>
        <w:tab/>
        <w:t>Geoff Entwistle, 2023</w:t>
      </w:r>
    </w:p>
    <w:p w:rsidR="00B11EB3" w:rsidRDefault="00B11EB3" w:rsidP="00B11EB3">
      <w:pPr>
        <w:pStyle w:val="DanceBody"/>
      </w:pPr>
      <w:r>
        <w:t xml:space="preserve"> 1- 8</w:t>
      </w:r>
      <w:r>
        <w:tab/>
        <w:t>1s+2s Set+Link; All set then 1s set advancing passing LSh to face 1st corners (corners also set)</w:t>
      </w:r>
    </w:p>
    <w:p w:rsidR="00B11EB3" w:rsidRDefault="00B11EB3" w:rsidP="00B11EB3">
      <w:pPr>
        <w:pStyle w:val="DanceBody"/>
      </w:pPr>
      <w:r>
        <w:t xml:space="preserve"> 9-16</w:t>
      </w:r>
      <w:r>
        <w:tab/>
        <w:t>1s dance 1/2 diag reel of 4 with 1st corners, pass LSh; 1s dance 1/2 diag reel of 4 with 2nd corners. 1s end in 2nd place opp side.  (3) (1) (2)</w:t>
      </w:r>
    </w:p>
    <w:p w:rsidR="00B11EB3" w:rsidRDefault="00B11EB3" w:rsidP="00B11EB3">
      <w:pPr>
        <w:pStyle w:val="DanceBody"/>
      </w:pPr>
      <w:r>
        <w:t>17-24</w:t>
      </w:r>
      <w:r>
        <w:tab/>
        <w:t>All turn partner RH &amp; chase 1/2 round clockwise to own sides.  2 1 3</w:t>
      </w:r>
    </w:p>
    <w:p w:rsidR="00B11EB3" w:rsidRDefault="00B11EB3" w:rsidP="00B11EB3">
      <w:pPr>
        <w:pStyle w:val="DanceBody"/>
        <w:keepNext w:val="0"/>
      </w:pPr>
      <w:r>
        <w:t>25-32</w:t>
      </w:r>
      <w:r>
        <w:tab/>
        <w:t>1s+3s Set+Link; All turn partners 2H.  2 3 1</w:t>
      </w:r>
    </w:p>
    <w:p w:rsidR="00B11EB3" w:rsidRDefault="00B11EB3" w:rsidP="00B11EB3"/>
    <w:p w:rsidR="00B11EB3" w:rsidRDefault="00B11EB3" w:rsidP="00B11EB3">
      <w:pPr>
        <w:pStyle w:val="Minicrib"/>
      </w:pPr>
      <w:r>
        <w:t>WISP OF THISTLE  (S8x32)  3C (4C set)</w:t>
      </w:r>
      <w:r>
        <w:tab/>
        <w:t>Pat Kent  RSCDS Bk 37 &amp; Nova Scotia Collection 2017</w:t>
      </w:r>
    </w:p>
    <w:p w:rsidR="00B11EB3" w:rsidRDefault="00B11EB3" w:rsidP="00B11EB3">
      <w:pPr>
        <w:pStyle w:val="DanceBody"/>
      </w:pPr>
      <w:r>
        <w:t xml:space="preserve"> 1- 8</w:t>
      </w:r>
      <w:r>
        <w:tab/>
        <w:t>1s &amp; 3s Petronella turn into centre &amp; set to partners; 1s+3s dance 1/2 Reel of 4 up &amp; down centre of dance</w:t>
      </w:r>
    </w:p>
    <w:p w:rsidR="00B11EB3" w:rsidRDefault="00B11EB3" w:rsidP="00B11EB3">
      <w:pPr>
        <w:pStyle w:val="DanceBody"/>
      </w:pPr>
      <w:r>
        <w:t xml:space="preserve"> 9-16</w:t>
      </w:r>
      <w:r>
        <w:tab/>
        <w:t>3s &amp; 1s Petronella turn onto own sides &amp; 3s+2s+1s set; 3s+2s+1s turn partners RH to end ready for Allemande</w:t>
      </w:r>
    </w:p>
    <w:p w:rsidR="00B11EB3" w:rsidRDefault="00B11EB3" w:rsidP="00B11EB3">
      <w:pPr>
        <w:pStyle w:val="DanceBody"/>
      </w:pPr>
      <w:r>
        <w:t>17-24</w:t>
      </w:r>
      <w:r>
        <w:tab/>
        <w:t>3s+2s+1s dance Allemande</w:t>
      </w:r>
    </w:p>
    <w:p w:rsidR="00B11EB3" w:rsidRDefault="00B11EB3" w:rsidP="00B11EB3">
      <w:pPr>
        <w:pStyle w:val="DanceBody"/>
        <w:keepNext w:val="0"/>
      </w:pPr>
      <w:r>
        <w:t>25-32</w:t>
      </w:r>
      <w:r>
        <w:tab/>
        <w:t>1s cross RH &amp; cast down 1 place, dance 1/2 Fig of 8 round 2s to end in 2</w:t>
      </w:r>
      <w:r w:rsidRPr="00972EEB">
        <w:t>nd</w:t>
      </w:r>
      <w:r>
        <w:t xml:space="preserve"> place</w:t>
      </w:r>
    </w:p>
    <w:p w:rsidR="00B11EB3" w:rsidRDefault="00B11EB3" w:rsidP="00B11EB3"/>
    <w:p w:rsidR="00B11EB3" w:rsidRDefault="00B11EB3" w:rsidP="00B11EB3">
      <w:pPr>
        <w:pStyle w:val="Minicrib"/>
      </w:pPr>
      <w:r>
        <w:t>WITCH'S RANT  (R5x32)  5C Set</w:t>
      </w:r>
      <w:r>
        <w:tab/>
        <w:t>Roy Clowes  SCD Archives</w:t>
      </w:r>
    </w:p>
    <w:p w:rsidR="00B11EB3" w:rsidRDefault="00B11EB3" w:rsidP="00B11EB3">
      <w:pPr>
        <w:pStyle w:val="DanceBody"/>
      </w:pPr>
      <w:r>
        <w:t xml:space="preserve"> 1</w:t>
      </w:r>
      <w:r>
        <w:noBreakHyphen/>
        <w:t xml:space="preserve"> 4</w:t>
      </w:r>
      <w:r>
        <w:tab/>
        <w:t>1s+5s 3/4 turn RH to form line up/down middle, 1M+5L turn LH to face 1st corners (2s+4s acting as corners</w:t>
      </w:r>
      <w:r>
        <w:rPr>
          <w:rFonts w:ascii="Helvetica" w:hAnsi="Helvetica"/>
          <w:color w:val="333333"/>
          <w:sz w:val="21"/>
          <w:szCs w:val="21"/>
        </w:rPr>
        <w:t> while </w:t>
      </w:r>
      <w:r>
        <w:t>3s, 1L &amp; 5M stand)</w:t>
      </w:r>
    </w:p>
    <w:p w:rsidR="00B11EB3" w:rsidRDefault="00B11EB3" w:rsidP="00B11EB3">
      <w:pPr>
        <w:pStyle w:val="DanceBody"/>
      </w:pPr>
      <w:r>
        <w:t xml:space="preserve"> 5</w:t>
      </w:r>
      <w:r>
        <w:noBreakHyphen/>
        <w:t>12</w:t>
      </w:r>
      <w:r>
        <w:tab/>
        <w:t>5L+1M turn 1st corner RH, 'partner' LH, 2nd corner RH, 'partner' LH</w:t>
      </w:r>
    </w:p>
    <w:p w:rsidR="00B11EB3" w:rsidRDefault="00B11EB3" w:rsidP="00B11EB3">
      <w:pPr>
        <w:pStyle w:val="DanceBody"/>
      </w:pPr>
      <w:r>
        <w:t>13-16</w:t>
      </w:r>
      <w:r>
        <w:tab/>
        <w:t>1s+5s  turn partners RH 1.1/2 times back to places</w:t>
      </w:r>
    </w:p>
    <w:p w:rsidR="00B11EB3" w:rsidRDefault="00B11EB3" w:rsidP="00B11EB3">
      <w:pPr>
        <w:pStyle w:val="DanceBody"/>
      </w:pPr>
      <w:r>
        <w:t>17-24</w:t>
      </w:r>
      <w:r>
        <w:tab/>
        <w:t xml:space="preserve">3s stand </w:t>
      </w:r>
      <w:r w:rsidRPr="00186132">
        <w:rPr>
          <w:b/>
        </w:rPr>
        <w:t>while</w:t>
      </w:r>
      <w:r>
        <w:t xml:space="preserve"> 1s+2s &amp; 4s+5s dance interlocking reels of 3 round standing 3s (1s+2s </w:t>
      </w:r>
      <w:r>
        <w:rPr>
          <w:b/>
        </w:rPr>
        <w:t>also</w:t>
      </w:r>
      <w:r>
        <w:t xml:space="preserve"> 4s+5s pass each other RSh to start)</w:t>
      </w:r>
    </w:p>
    <w:p w:rsidR="00B11EB3" w:rsidRDefault="00B11EB3" w:rsidP="00B11EB3">
      <w:pPr>
        <w:pStyle w:val="DanceBody"/>
        <w:keepNext w:val="0"/>
      </w:pPr>
      <w:r w:rsidRPr="0061464C">
        <w:t>25</w:t>
      </w:r>
      <w:r w:rsidRPr="0061464C">
        <w:noBreakHyphen/>
        <w:t>32</w:t>
      </w:r>
      <w:r w:rsidRPr="0061464C">
        <w:tab/>
        <w:t>1s slip step down for 2</w:t>
      </w:r>
      <w:r>
        <w:t xml:space="preserve"> bars </w:t>
      </w:r>
      <w:r w:rsidRPr="0061464C">
        <w:rPr>
          <w:b/>
        </w:rPr>
        <w:t>while</w:t>
      </w:r>
      <w:r w:rsidRPr="0061464C">
        <w:rPr>
          <w:rFonts w:ascii="Helvetica" w:hAnsi="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B11EB3" w:rsidRDefault="00B11EB3" w:rsidP="00B11EB3"/>
    <w:p w:rsidR="00B11EB3" w:rsidRDefault="00B11EB3" w:rsidP="00B11EB3">
      <w:pPr>
        <w:pStyle w:val="Minicrib"/>
      </w:pPr>
      <w:r>
        <w:t>THE WITCHING HOUR  (S8x32)  3C (4C set)</w:t>
      </w:r>
      <w:r>
        <w:tab/>
        <w:t>Sue McKinnell  Sue McKinnell's SCDs</w:t>
      </w:r>
    </w:p>
    <w:p w:rsidR="00B11EB3" w:rsidRDefault="00B11EB3" w:rsidP="00B11EB3">
      <w:pPr>
        <w:pStyle w:val="DanceBody"/>
      </w:pPr>
      <w:r>
        <w:rPr>
          <w:b/>
        </w:rPr>
        <w:t xml:space="preserve"> 1- 8</w:t>
      </w:r>
      <w:r>
        <w:tab/>
        <w:t>1L followed by 1M cast 1 place, cross below 2s (2s step up), dance down behind 3M &amp; up the middle to face 2L (1L leading)</w:t>
      </w:r>
    </w:p>
    <w:p w:rsidR="00B11EB3" w:rsidRDefault="00B11EB3" w:rsidP="00B11EB3">
      <w:pPr>
        <w:pStyle w:val="DanceBody"/>
      </w:pPr>
      <w:r>
        <w:rPr>
          <w:b/>
        </w:rPr>
        <w:t xml:space="preserve"> 9-16</w:t>
      </w:r>
      <w:r>
        <w:tab/>
        <w:t>1s+2L dance RH across then cross diagonally down to face 3M, dance LH across with 3M &amp; 1s end in 2</w:t>
      </w:r>
      <w:r w:rsidRPr="00972EEB">
        <w:t>nd</w:t>
      </w:r>
      <w:r>
        <w:t xml:space="preserve"> place opposite sides facing out</w:t>
      </w:r>
    </w:p>
    <w:p w:rsidR="00B11EB3" w:rsidRDefault="00B11EB3" w:rsidP="00B11EB3">
      <w:pPr>
        <w:pStyle w:val="DanceBody"/>
      </w:pPr>
      <w:r>
        <w:rPr>
          <w:b/>
        </w:rPr>
        <w:t>17-24</w:t>
      </w:r>
      <w:r>
        <w:tab/>
        <w:t>1s dance out &amp; up into reflection (mirror) reels of 3 on sides &amp; 1s end facing 1st corners</w:t>
      </w:r>
    </w:p>
    <w:p w:rsidR="00B11EB3" w:rsidRDefault="00B11EB3" w:rsidP="00B11EB3">
      <w:pPr>
        <w:pStyle w:val="DanceBody"/>
        <w:keepNext w:val="0"/>
      </w:pPr>
      <w:r>
        <w:rPr>
          <w:b/>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B11EB3" w:rsidRDefault="00B11EB3" w:rsidP="00B11EB3"/>
    <w:p w:rsidR="00B11EB3" w:rsidRDefault="00B11EB3" w:rsidP="00B11EB3">
      <w:pPr>
        <w:pStyle w:val="Minicrib"/>
      </w:pPr>
      <w:r>
        <w:t>WITH A SMILE  (J3x32)  3C Set</w:t>
      </w:r>
      <w:r>
        <w:tab/>
        <w:t>Liebet Joubert  Fields Of Gold</w:t>
      </w:r>
    </w:p>
    <w:p w:rsidR="00B11EB3" w:rsidRDefault="00B11EB3" w:rsidP="00B11EB3">
      <w:pPr>
        <w:pStyle w:val="DanceBody"/>
      </w:pPr>
      <w:r>
        <w:t xml:space="preserve"> 1- 8</w:t>
      </w:r>
      <w:r>
        <w:tab/>
        <w:t>2s+3s dance the Knot 1 3 2</w:t>
      </w:r>
    </w:p>
    <w:p w:rsidR="00B11EB3" w:rsidRDefault="00B11EB3" w:rsidP="00B11EB3">
      <w:pPr>
        <w:pStyle w:val="DanceBody"/>
      </w:pPr>
      <w:r>
        <w:t xml:space="preserve"> 9-12</w:t>
      </w:r>
      <w:r>
        <w:tab/>
        <w:t>3s dance 1/2 Fig of 8 (3L up round 1s, 3M down round 2s). 1 (3) 2</w:t>
      </w:r>
    </w:p>
    <w:p w:rsidR="00B11EB3" w:rsidRDefault="00B11EB3" w:rsidP="00B11EB3">
      <w:pPr>
        <w:pStyle w:val="DanceBody"/>
      </w:pPr>
      <w:r>
        <w:t>13-16</w:t>
      </w:r>
      <w:r>
        <w:tab/>
        <w:t>All cross RH, all set (1) 3 (2)</w:t>
      </w:r>
    </w:p>
    <w:p w:rsidR="00B11EB3" w:rsidRDefault="00B11EB3" w:rsidP="00B11EB3">
      <w:pPr>
        <w:pStyle w:val="DanceBody"/>
      </w:pPr>
      <w:r>
        <w:t>17-20</w:t>
      </w:r>
      <w:r>
        <w:tab/>
        <w:t xml:space="preserve">1L dances RSh round 3L </w:t>
      </w:r>
      <w:r>
        <w:rPr>
          <w:b/>
        </w:rPr>
        <w:t>while</w:t>
      </w:r>
      <w:r>
        <w:t xml:space="preserve"> 2M dances RSh round 3M to finish BtoB facing partner on 2nd corner diagonal</w:t>
      </w:r>
    </w:p>
    <w:p w:rsidR="00B11EB3" w:rsidRDefault="00B11EB3" w:rsidP="00B11EB3">
      <w:pPr>
        <w:pStyle w:val="DanceBody"/>
      </w:pPr>
      <w:r>
        <w:t>21-24</w:t>
      </w:r>
      <w:r>
        <w:tab/>
        <w:t>1s+2s dance 1/2 diagonal RSh reel of 4. 1L+2M finish reel by dancing across, 1L to 1M's place, 2M to 3L's place</w:t>
      </w:r>
    </w:p>
    <w:p w:rsidR="00B11EB3" w:rsidRDefault="00B11EB3" w:rsidP="00B11EB3">
      <w:pPr>
        <w:pStyle w:val="DanceBody"/>
      </w:pPr>
      <w:r>
        <w:t>25-28</w:t>
      </w:r>
      <w:r>
        <w:tab/>
        <w:t xml:space="preserve">2L dances LSh round 3M </w:t>
      </w:r>
      <w:r>
        <w:rPr>
          <w:b/>
        </w:rPr>
        <w:t>while</w:t>
      </w:r>
      <w:r>
        <w:t xml:space="preserve"> 1M dances LSh round 3L to finish BtoB on 1st diagonal, 2L faces1L as 1M faces 2M</w:t>
      </w:r>
    </w:p>
    <w:p w:rsidR="00B11EB3" w:rsidRDefault="00B11EB3" w:rsidP="00B11EB3">
      <w:pPr>
        <w:pStyle w:val="DanceBody"/>
        <w:keepNext w:val="0"/>
      </w:pPr>
      <w:r>
        <w:t>29-32</w:t>
      </w:r>
      <w:r>
        <w:tab/>
        <w:t>2s+1s dance 1/2 diagonal LSh reel of 4. 2L+1M finish reel by dancing across, 2L to 1L's place, 1M into 3M's place 2 3 1</w:t>
      </w:r>
    </w:p>
    <w:p w:rsidR="00B11EB3" w:rsidRDefault="00B11EB3" w:rsidP="00B11EB3"/>
    <w:p w:rsidR="00B11EB3" w:rsidRDefault="00B11EB3" w:rsidP="00B11EB3">
      <w:pPr>
        <w:pStyle w:val="Minicrib"/>
      </w:pPr>
      <w:r>
        <w:t>WITHER TURNS THE WEDDERBURN  (R8x32)  3C (4C set)</w:t>
      </w:r>
      <w:r>
        <w:tab/>
        <w:t>Iain Matcham  Lower Hutt SCD 60th Anniv</w:t>
      </w:r>
    </w:p>
    <w:p w:rsidR="00B11EB3" w:rsidRPr="00A3683E" w:rsidRDefault="00B11EB3" w:rsidP="00B11EB3">
      <w:pPr>
        <w:pStyle w:val="DanceBody"/>
      </w:pPr>
      <w:r w:rsidRPr="00A3683E">
        <w:t xml:space="preserve"> 1- 8</w:t>
      </w:r>
      <w:r w:rsidRPr="00A3683E">
        <w:tab/>
        <w:t>1s lead down the middle (3 bars) &amp; back (3 bars) &amp; cast off to finish facing 1st corners.</w:t>
      </w:r>
    </w:p>
    <w:p w:rsidR="00B11EB3" w:rsidRPr="00A3683E" w:rsidRDefault="00B11EB3" w:rsidP="00B11EB3">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B11EB3" w:rsidRPr="00A3683E" w:rsidRDefault="00B11EB3" w:rsidP="00B11EB3">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B11EB3" w:rsidRPr="00A3683E" w:rsidRDefault="00B11EB3" w:rsidP="00B11EB3">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B11EB3" w:rsidRDefault="00B11EB3" w:rsidP="00B11EB3"/>
    <w:p w:rsidR="00B11EB3" w:rsidRDefault="00B11EB3" w:rsidP="00B11EB3">
      <w:pPr>
        <w:pStyle w:val="Minicrib"/>
      </w:pPr>
      <w:r>
        <w:t>WITHIN A MILE O' EDINBURGH TOON  (S8x32)  3C (4C set)</w:t>
      </w:r>
      <w:r>
        <w:tab/>
        <w:t>Skillern  RSCDS Bk 21</w:t>
      </w:r>
    </w:p>
    <w:p w:rsidR="00B11EB3" w:rsidRDefault="00B11EB3" w:rsidP="00B11EB3">
      <w:pPr>
        <w:pStyle w:val="DanceBody"/>
      </w:pPr>
      <w:r>
        <w:t xml:space="preserve"> 1- 8</w:t>
      </w:r>
      <w:r>
        <w:tab/>
        <w:t>1s cast 1 place, turn 2H, cast down 1 place own sides &amp; turn 2H</w:t>
      </w:r>
    </w:p>
    <w:p w:rsidR="00B11EB3" w:rsidRDefault="00B11EB3" w:rsidP="00B11EB3">
      <w:pPr>
        <w:pStyle w:val="DanceBody"/>
      </w:pPr>
      <w:r>
        <w:t xml:space="preserve"> 9-16</w:t>
      </w:r>
      <w:r>
        <w:tab/>
        <w:t>1s lead up to top, cross RH &amp; cast down 1 place, 2s+1s dance R&amp;L (1 bar per hand) 1s end facing 1</w:t>
      </w:r>
      <w:r w:rsidRPr="00972EEB">
        <w:t>st</w:t>
      </w:r>
      <w:r>
        <w:t xml:space="preserve"> corners</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B11EB3" w:rsidRDefault="00B11EB3" w:rsidP="00B11EB3">
      <w:pPr>
        <w:pStyle w:val="DanceBody"/>
        <w:keepNext w:val="0"/>
      </w:pPr>
      <w:r>
        <w:t>25-32</w:t>
      </w:r>
      <w:r>
        <w:tab/>
        <w:t>2s+1s+3s Adv+Ret &amp; turn 2H all ending on own sides</w:t>
      </w:r>
    </w:p>
    <w:p w:rsidR="00B11EB3" w:rsidRDefault="00B11EB3" w:rsidP="00B11EB3"/>
    <w:p w:rsidR="00B11EB3" w:rsidRDefault="00B11EB3" w:rsidP="00B11EB3">
      <w:pPr>
        <w:pStyle w:val="Minicrib"/>
      </w:pPr>
      <w:r>
        <w:t>THE WOLF IN THE WETSUIT  (R3x40)  3C Set</w:t>
      </w:r>
      <w:r>
        <w:tab/>
        <w:t>Wiebke E Luedtke, 2024</w:t>
      </w:r>
    </w:p>
    <w:p w:rsidR="00B11EB3" w:rsidRDefault="00B11EB3" w:rsidP="00B11EB3">
      <w:pPr>
        <w:pStyle w:val="DanceBody"/>
      </w:pPr>
      <w:r>
        <w:t xml:space="preserve"> 1- 8</w:t>
      </w:r>
      <w:r>
        <w:tab/>
        <w:t>1s turn RH, cast (2s step up); 1s dance 1/2 Fig 8 down round 3s &amp; finish facing 3rd corners</w:t>
      </w:r>
    </w:p>
    <w:p w:rsidR="00B11EB3" w:rsidRDefault="00B11EB3" w:rsidP="00B11EB3">
      <w:pPr>
        <w:pStyle w:val="DanceBody"/>
      </w:pPr>
      <w:r>
        <w:t xml:space="preserve"> 9-16</w:t>
      </w:r>
      <w:r>
        <w:tab/>
        <w:t>1s dance 1/2 diag reel of 4 (RSh to 3rd corner), 1s pass RSh; 1s dance 1/2 diag reel of 4 with 4th corners. 1s finish in 2nd place own side</w:t>
      </w:r>
    </w:p>
    <w:p w:rsidR="00B11EB3" w:rsidRDefault="00B11EB3" w:rsidP="00B11EB3">
      <w:pPr>
        <w:pStyle w:val="DanceBody"/>
      </w:pPr>
      <w:r>
        <w:t>17-24</w:t>
      </w:r>
      <w:r>
        <w:tab/>
        <w:t>1s lead down NHJ &amp; Lady turns under Man's arm to change sides; 1s dance back up to 2nd place opp side.  (3) (1) (2)</w:t>
      </w:r>
    </w:p>
    <w:p w:rsidR="00B11EB3" w:rsidRDefault="00B11EB3" w:rsidP="00B11EB3">
      <w:pPr>
        <w:pStyle w:val="DanceBody"/>
      </w:pPr>
      <w:r>
        <w:t>25-28</w:t>
      </w:r>
      <w:r>
        <w:tab/>
        <w:t xml:space="preserve">3s &amp; 2s cross RH &amp; set </w:t>
      </w:r>
      <w:r>
        <w:rPr>
          <w:b/>
        </w:rPr>
        <w:t xml:space="preserve">while </w:t>
      </w:r>
      <w:r>
        <w:t>1s set &amp; turn 3/4 RH to end 1M between 3s at top, 1L between 2s at bottom</w:t>
      </w:r>
    </w:p>
    <w:p w:rsidR="00B11EB3" w:rsidRDefault="00B11EB3" w:rsidP="00B11EB3">
      <w:pPr>
        <w:pStyle w:val="DanceBody"/>
      </w:pPr>
      <w:r>
        <w:t>29-32</w:t>
      </w:r>
      <w:r>
        <w:tab/>
        <w:t xml:space="preserve">2s &amp; 3s cross up/down &amp; set advancing to partner </w:t>
      </w:r>
      <w:r>
        <w:rPr>
          <w:b/>
        </w:rPr>
        <w:t xml:space="preserve">while </w:t>
      </w:r>
      <w:r>
        <w:t>1s set &amp; turn 3/4 RH into Allemande hold, All face up ready for …</w:t>
      </w:r>
    </w:p>
    <w:p w:rsidR="00B11EB3" w:rsidRDefault="00B11EB3" w:rsidP="00B11EB3">
      <w:pPr>
        <w:pStyle w:val="DanceBody"/>
        <w:keepNext w:val="0"/>
      </w:pPr>
      <w:r>
        <w:t>33-40</w:t>
      </w:r>
      <w:r>
        <w:tab/>
        <w:t>All dance Allemande.  3 1 2</w:t>
      </w:r>
    </w:p>
    <w:p w:rsidR="00B11EB3" w:rsidRDefault="00B11EB3" w:rsidP="00B11EB3"/>
    <w:p w:rsidR="00B11EB3" w:rsidRDefault="00B11EB3" w:rsidP="00B11EB3">
      <w:pPr>
        <w:pStyle w:val="Minicrib"/>
      </w:pPr>
      <w:r>
        <w:t>WOLF'S RETURN TO BADENOCH  (R4x32)  4C Set</w:t>
      </w:r>
      <w:r>
        <w:tab/>
        <w:t>John Drewry  Canadian Bk</w:t>
      </w:r>
    </w:p>
    <w:p w:rsidR="00B11EB3" w:rsidRDefault="00B11EB3" w:rsidP="00B11EB3">
      <w:pPr>
        <w:pStyle w:val="DanceBody"/>
      </w:pPr>
      <w:r>
        <w:t>3s &amp; 4s start on opp sides</w:t>
      </w:r>
    </w:p>
    <w:p w:rsidR="00B11EB3" w:rsidRDefault="00B11EB3" w:rsidP="00B11EB3">
      <w:pPr>
        <w:pStyle w:val="DanceBody"/>
      </w:pPr>
      <w:r>
        <w:t xml:space="preserve"> 1- 8</w:t>
      </w:r>
      <w:r>
        <w:tab/>
        <w:t>All set, cross RH, set cross back RH</w:t>
      </w:r>
    </w:p>
    <w:p w:rsidR="00B11EB3" w:rsidRDefault="00B11EB3" w:rsidP="00B11EB3">
      <w:pPr>
        <w:pStyle w:val="DanceBody"/>
      </w:pPr>
      <w:r>
        <w:t xml:space="preserve"> 9-16</w:t>
      </w:r>
      <w:r>
        <w:tab/>
        <w:t>1s+2s</w:t>
      </w:r>
      <w:r w:rsidRPr="007F0D5A">
        <w:rPr>
          <w:b/>
        </w:rPr>
        <w:t xml:space="preserve"> also </w:t>
      </w:r>
      <w:r>
        <w:t>3s+4s dance double Fig of 8  (1s &amp; 4s crossing down/up to start)</w:t>
      </w:r>
    </w:p>
    <w:p w:rsidR="00B11EB3" w:rsidRDefault="00B11EB3" w:rsidP="00B11EB3">
      <w:pPr>
        <w:pStyle w:val="DanceBody"/>
      </w:pPr>
      <w:r>
        <w:t>17-24</w:t>
      </w:r>
      <w:r>
        <w:tab/>
        <w:t>1s &amp; 4s 1/2 turn RH moving down/up &amp; face up/down</w:t>
      </w:r>
      <w:r w:rsidRPr="00BA6B4D">
        <w:rPr>
          <w:b/>
        </w:rPr>
        <w:t xml:space="preserve"> while </w:t>
      </w:r>
      <w:r>
        <w:t>2s &amp; 3s dance to ends &amp; face 1s/2s, all set, 1s+2s &amp; 3s+4s dance RH across</w:t>
      </w:r>
    </w:p>
    <w:p w:rsidR="00B11EB3" w:rsidRDefault="00B11EB3" w:rsidP="00B11EB3">
      <w:pPr>
        <w:pStyle w:val="DanceBody"/>
        <w:keepNext w:val="0"/>
      </w:pPr>
      <w:r>
        <w:t>25-32</w:t>
      </w:r>
      <w:r>
        <w:tab/>
        <w:t>1s &amp; 4s dance 1/2 Fig of 8 round 2s/3s, 1s+4s dance 1/2 R&amp;L.  2 4 (1) (3)</w:t>
      </w:r>
    </w:p>
    <w:p w:rsidR="00B11EB3" w:rsidRDefault="00B11EB3" w:rsidP="00B11EB3"/>
    <w:p w:rsidR="00B11EB3" w:rsidRDefault="00B11EB3" w:rsidP="00B11EB3">
      <w:pPr>
        <w:pStyle w:val="Minicrib"/>
      </w:pPr>
      <w:r>
        <w:t>WOO'D &amp; MARRIED &amp; A'  (J8x32)  3C (4C set)</w:t>
      </w:r>
      <w:r>
        <w:tab/>
        <w:t>T Wilson  RSCDS Bk 16</w:t>
      </w:r>
    </w:p>
    <w:p w:rsidR="00B11EB3" w:rsidRDefault="00B11EB3" w:rsidP="00B11EB3">
      <w:pPr>
        <w:pStyle w:val="DanceBody"/>
      </w:pPr>
      <w:r>
        <w:t xml:space="preserve"> 1- 8</w:t>
      </w:r>
      <w:r>
        <w:tab/>
        <w:t>1s+2s+3s circle 6H round &amp; back</w:t>
      </w:r>
    </w:p>
    <w:p w:rsidR="00B11EB3" w:rsidRDefault="00B11EB3" w:rsidP="00B11EB3">
      <w:pPr>
        <w:pStyle w:val="DanceBody"/>
      </w:pPr>
      <w:r>
        <w:t xml:space="preserve"> 9-16</w:t>
      </w:r>
      <w:r>
        <w:tab/>
        <w:t>1s+2s+3s Promenade</w:t>
      </w:r>
    </w:p>
    <w:p w:rsidR="00B11EB3" w:rsidRDefault="00B11EB3" w:rsidP="00B11EB3">
      <w:pPr>
        <w:pStyle w:val="DanceBody"/>
      </w:pPr>
      <w:r>
        <w:t>17-24</w:t>
      </w:r>
      <w:r>
        <w:tab/>
        <w:t>1s+2s dance Poussette (1s end in lines across 1L between 2s facing 1M between 3s)</w:t>
      </w:r>
    </w:p>
    <w:p w:rsidR="00B11EB3" w:rsidRDefault="00B11EB3" w:rsidP="00B11EB3">
      <w:pPr>
        <w:pStyle w:val="DanceBody"/>
        <w:keepNext w:val="0"/>
      </w:pPr>
      <w:r>
        <w:t>25-32</w:t>
      </w:r>
      <w:r>
        <w:tab/>
        <w:t>2s+1s+3s set twice (1s turning onto sides) &amp; set to partners twice</w:t>
      </w:r>
    </w:p>
    <w:p w:rsidR="00B11EB3" w:rsidRDefault="00B11EB3" w:rsidP="00B11EB3"/>
    <w:p w:rsidR="00B11EB3" w:rsidRDefault="00B11EB3" w:rsidP="00B11EB3">
      <w:pPr>
        <w:pStyle w:val="Minicrib"/>
      </w:pPr>
      <w:r>
        <w:t>THE WOOD OF FYVIE  (R8x32)  3C (4C set)</w:t>
      </w:r>
      <w:r>
        <w:tab/>
        <w:t>J Young  SCDs 18th Cent</w:t>
      </w:r>
    </w:p>
    <w:p w:rsidR="00B11EB3" w:rsidRPr="003E447B" w:rsidRDefault="00B11EB3" w:rsidP="00B11EB3">
      <w:pPr>
        <w:pStyle w:val="DanceBody"/>
      </w:pPr>
      <w:r w:rsidRPr="003E447B">
        <w:t xml:space="preserve"> 1- 8</w:t>
      </w:r>
      <w:r w:rsidRPr="003E447B">
        <w:tab/>
        <w:t>1s set, cast 1 place, 2s set &amp; cast back to places</w:t>
      </w:r>
    </w:p>
    <w:p w:rsidR="00B11EB3" w:rsidRPr="003E447B" w:rsidRDefault="00B11EB3" w:rsidP="00B11EB3">
      <w:pPr>
        <w:pStyle w:val="DanceBody"/>
      </w:pPr>
      <w:r w:rsidRPr="003E447B">
        <w:t xml:space="preserve"> 9-16</w:t>
      </w:r>
      <w:r w:rsidRPr="003E447B">
        <w:tab/>
        <w:t>1L+2M cross RH, 1M+2L cross RH, 2s+1s turn partners RH 1.1/2 times</w:t>
      </w:r>
    </w:p>
    <w:p w:rsidR="00B11EB3" w:rsidRPr="003E447B" w:rsidRDefault="00B11EB3" w:rsidP="00B11EB3">
      <w:pPr>
        <w:pStyle w:val="DanceBody"/>
      </w:pPr>
      <w:r w:rsidRPr="003E447B">
        <w:t>17-24</w:t>
      </w:r>
      <w:r w:rsidRPr="003E447B">
        <w:tab/>
        <w:t>1s lead down below 3s, cross &amp; cast to 2nd place, 2s+1s+3s Adv+Ret</w:t>
      </w:r>
    </w:p>
    <w:p w:rsidR="00B11EB3" w:rsidRPr="003E447B" w:rsidRDefault="00B11EB3" w:rsidP="00B11EB3">
      <w:pPr>
        <w:pStyle w:val="DanceBody"/>
        <w:keepNext w:val="0"/>
      </w:pPr>
      <w:r w:rsidRPr="003E447B">
        <w:t>25-32</w:t>
      </w:r>
      <w:r w:rsidRPr="003E447B">
        <w:tab/>
        <w:t>1s dance reels of 3 on opposite sides (RSh to 2nd corners to start) &amp; 1s cross LH to 2nd places</w:t>
      </w:r>
    </w:p>
    <w:p w:rsidR="00B11EB3" w:rsidRDefault="00B11EB3" w:rsidP="00B11EB3"/>
    <w:p w:rsidR="00B11EB3" w:rsidRDefault="00B11EB3" w:rsidP="00B11EB3">
      <w:pPr>
        <w:pStyle w:val="Minicrib"/>
      </w:pPr>
      <w:r>
        <w:t>THE WOODEN HORSE  (J3x32)  3C set</w:t>
      </w:r>
      <w:r>
        <w:tab/>
        <w:t>John Drewry  Turkish Set</w:t>
      </w:r>
    </w:p>
    <w:p w:rsidR="00B11EB3" w:rsidRDefault="00B11EB3" w:rsidP="00B11EB3">
      <w:pPr>
        <w:pStyle w:val="DanceBody"/>
      </w:pPr>
      <w:r>
        <w:t xml:space="preserve"> 1- 8</w:t>
      </w:r>
      <w:r>
        <w:tab/>
        <w:t>1s cross RH &amp; cast 1 place</w:t>
      </w:r>
      <w:r w:rsidRPr="00BA6B4D">
        <w:rPr>
          <w:b/>
        </w:rPr>
        <w:t xml:space="preserve"> while </w:t>
      </w:r>
      <w:r>
        <w:t>2s set &amp; dance up, 1s turn 2s on sides with nearer hand</w:t>
      </w:r>
    </w:p>
    <w:p w:rsidR="00B11EB3" w:rsidRDefault="00B11EB3" w:rsidP="00B11EB3">
      <w:pPr>
        <w:pStyle w:val="DanceBody"/>
      </w:pPr>
      <w:r>
        <w:t xml:space="preserve"> 9-16</w:t>
      </w:r>
      <w:r>
        <w:tab/>
        <w:t>1s cross RH &amp; cast down 1 place</w:t>
      </w:r>
      <w:r w:rsidRPr="00BA6B4D">
        <w:rPr>
          <w:b/>
        </w:rPr>
        <w:t xml:space="preserve"> while </w:t>
      </w:r>
      <w:r>
        <w:t>3s set &amp; dance up 1 place, 1s turn 3s on sides with nearer hands</w:t>
      </w:r>
    </w:p>
    <w:p w:rsidR="00B11EB3" w:rsidRDefault="00B11EB3" w:rsidP="00B11EB3">
      <w:pPr>
        <w:pStyle w:val="DanceBody"/>
      </w:pPr>
      <w:r>
        <w:t>17-24</w:t>
      </w:r>
      <w:r>
        <w:tab/>
        <w:t>1s cross up to dance reels of 3 on opposite sides &amp; end 2 3 (1)</w:t>
      </w:r>
    </w:p>
    <w:p w:rsidR="00B11EB3" w:rsidRDefault="00B11EB3" w:rsidP="00B11EB3">
      <w:pPr>
        <w:pStyle w:val="DanceBody"/>
        <w:keepNext w:val="0"/>
      </w:pPr>
      <w:r>
        <w:t>25-32</w:t>
      </w:r>
      <w:r>
        <w:tab/>
        <w:t>1s dance 1/2 Fig of 8 round 3s &amp; all turn partners RH</w:t>
      </w:r>
    </w:p>
    <w:p w:rsidR="00B11EB3" w:rsidRDefault="00B11EB3" w:rsidP="00B11EB3"/>
    <w:p w:rsidR="00B11EB3" w:rsidRDefault="00B11EB3" w:rsidP="00B11EB3">
      <w:pPr>
        <w:pStyle w:val="Minicrib"/>
      </w:pPr>
      <w:r>
        <w:t>WOODLAND ASSEMBLY  (J2x64) Sq.Set  Tune - Teddy Bears Picnic</w:t>
      </w:r>
      <w:r>
        <w:tab/>
        <w:t>Barry Priddey  Golden Oriole</w:t>
      </w:r>
    </w:p>
    <w:p w:rsidR="00B11EB3" w:rsidRDefault="00B11EB3" w:rsidP="00B11EB3">
      <w:pPr>
        <w:pStyle w:val="DanceBody"/>
      </w:pPr>
      <w:r>
        <w:t xml:space="preserve"> 1- 8</w:t>
      </w:r>
      <w:r>
        <w:tab/>
        <w:t>All circle 8H round &amp; back</w:t>
      </w:r>
    </w:p>
    <w:p w:rsidR="00B11EB3" w:rsidRDefault="00B11EB3" w:rsidP="00B11EB3">
      <w:pPr>
        <w:pStyle w:val="DanceBody"/>
      </w:pPr>
      <w:r>
        <w:t xml:space="preserve"> 9-16</w:t>
      </w:r>
      <w:r>
        <w:tab/>
        <w:t>1s+3s dance 1/2 R&amp;L turning Ladies into centre (Ladies BtoB), set, turn partners RH into prom hold to 1s facing 2M &amp; 3s face 4M</w:t>
      </w:r>
    </w:p>
    <w:p w:rsidR="00B11EB3" w:rsidRDefault="00B11EB3" w:rsidP="00B11EB3">
      <w:pPr>
        <w:pStyle w:val="DanceBody"/>
      </w:pPr>
      <w:r>
        <w:t>17-24</w:t>
      </w:r>
      <w:r>
        <w:tab/>
        <w:t>3s dance RSh reel of 3 across with 4M+2L (start RSh to 4M)</w:t>
      </w:r>
      <w:r w:rsidRPr="00BA6B4D">
        <w:rPr>
          <w:b/>
        </w:rPr>
        <w:t xml:space="preserve"> while </w:t>
      </w:r>
      <w:r>
        <w:t>1s dance reel of 3 across with 2M+4L (start RSh to 2M)</w:t>
      </w:r>
    </w:p>
    <w:p w:rsidR="00B11EB3" w:rsidRDefault="00B11EB3" w:rsidP="00B11EB3">
      <w:pPr>
        <w:pStyle w:val="DanceBody"/>
      </w:pPr>
      <w:r>
        <w:t>25-32</w:t>
      </w:r>
      <w:r>
        <w:tab/>
        <w:t>1s+3s dance 1/2 R&amp;L back to original places, all set to partners &amp; turn RH</w:t>
      </w:r>
    </w:p>
    <w:p w:rsidR="00B11EB3" w:rsidRDefault="00B11EB3" w:rsidP="00B11EB3">
      <w:pPr>
        <w:pStyle w:val="DanceBody"/>
      </w:pPr>
      <w:r>
        <w:t>33-40</w:t>
      </w:r>
      <w:r>
        <w:tab/>
        <w:t>Ladies dance Fig of 8 round partner &amp; corner (pass behind partner to start)</w:t>
      </w:r>
      <w:r w:rsidRPr="00BA6B4D">
        <w:rPr>
          <w:b/>
        </w:rPr>
        <w:t xml:space="preserve"> while </w:t>
      </w:r>
      <w:r>
        <w:t>Men Adv+Ret for 2 steps twice</w:t>
      </w:r>
    </w:p>
    <w:p w:rsidR="00B11EB3" w:rsidRDefault="00B11EB3" w:rsidP="00B11EB3">
      <w:pPr>
        <w:pStyle w:val="DanceBody"/>
      </w:pPr>
      <w:r>
        <w:t>41-48</w:t>
      </w:r>
      <w:r>
        <w:tab/>
        <w:t>All turn partners RH &amp; dance DoSiDo with partners</w:t>
      </w:r>
    </w:p>
    <w:p w:rsidR="00B11EB3" w:rsidRDefault="00B11EB3" w:rsidP="00B11EB3">
      <w:pPr>
        <w:pStyle w:val="DanceBody"/>
      </w:pPr>
      <w:r>
        <w:t>49-56</w:t>
      </w:r>
      <w:r>
        <w:tab/>
        <w:t>Men cast to dance Fig of 8 round corner &amp; partner (pass behind corners to start)</w:t>
      </w:r>
      <w:r w:rsidRPr="00BA6B4D">
        <w:rPr>
          <w:b/>
        </w:rPr>
        <w:t xml:space="preserve"> </w:t>
      </w:r>
      <w:r>
        <w:rPr>
          <w:b/>
        </w:rPr>
        <w:t xml:space="preserve">as </w:t>
      </w:r>
      <w:r>
        <w:t>Ladies</w:t>
      </w:r>
      <w:r>
        <w:rPr>
          <w:b/>
        </w:rPr>
        <w:t xml:space="preserve"> </w:t>
      </w:r>
      <w:r>
        <w:t>Adv+Ret twice</w:t>
      </w:r>
    </w:p>
    <w:p w:rsidR="00B11EB3" w:rsidRDefault="00B11EB3" w:rsidP="00B11EB3">
      <w:pPr>
        <w:pStyle w:val="DanceBody"/>
      </w:pPr>
      <w:r>
        <w:t>57-64</w:t>
      </w:r>
      <w:r>
        <w:tab/>
        <w:t>All turn corners RH (4 bars) &amp; partners LH (4 bars)</w:t>
      </w:r>
    </w:p>
    <w:p w:rsidR="00B11EB3" w:rsidRDefault="00B11EB3" w:rsidP="00B11EB3">
      <w:pPr>
        <w:pStyle w:val="DanceBody"/>
        <w:keepNext w:val="0"/>
      </w:pPr>
      <w:r>
        <w:t>65-128</w:t>
      </w:r>
      <w:r>
        <w:tab/>
        <w:t>Repeat with 2s+4s leading with 2s facing 3M &amp; 4s facing 1M</w:t>
      </w:r>
    </w:p>
    <w:p w:rsidR="00B11EB3" w:rsidRDefault="00B11EB3" w:rsidP="00B11EB3"/>
    <w:p w:rsidR="00B11EB3" w:rsidRDefault="00B11EB3" w:rsidP="00B11EB3">
      <w:pPr>
        <w:pStyle w:val="Minicrib"/>
      </w:pPr>
      <w:r>
        <w:t>WOODLAND REEL  (R8x40)  3C (4C set)</w:t>
      </w:r>
      <w:r>
        <w:tab/>
        <w:t>B Harris  Sheaf Bk</w:t>
      </w:r>
    </w:p>
    <w:p w:rsidR="00B11EB3" w:rsidRDefault="00B11EB3" w:rsidP="00B11EB3">
      <w:pPr>
        <w:pStyle w:val="DanceBody"/>
      </w:pPr>
      <w:r>
        <w:t xml:space="preserve"> 1- 8</w:t>
      </w:r>
      <w:r>
        <w:tab/>
        <w:t>1s dance Inveran reels with 2s+3s</w:t>
      </w:r>
    </w:p>
    <w:p w:rsidR="00B11EB3" w:rsidRDefault="00B11EB3" w:rsidP="00B11EB3">
      <w:pPr>
        <w:pStyle w:val="DanceBody"/>
      </w:pPr>
      <w:r>
        <w:t xml:space="preserve"> 9-16</w:t>
      </w:r>
      <w:r>
        <w:tab/>
        <w:t>1s lead down for 3 bars, lead up &amp; cast to 2</w:t>
      </w:r>
      <w:r w:rsidRPr="00972EEB">
        <w:t>nd</w:t>
      </w:r>
      <w:r>
        <w:t xml:space="preserve"> place</w:t>
      </w:r>
    </w:p>
    <w:p w:rsidR="00B11EB3" w:rsidRDefault="00B11EB3" w:rsidP="00B11EB3">
      <w:pPr>
        <w:pStyle w:val="DanceBody"/>
      </w:pPr>
      <w:r>
        <w:t>17-24</w:t>
      </w:r>
      <w:r>
        <w:tab/>
        <w:t>1s dance Figs of 8 own sides (b'tw'n 3s to start)&amp; end facing 1</w:t>
      </w:r>
      <w:r w:rsidRPr="00972EEB">
        <w:t>st</w:t>
      </w:r>
      <w:r>
        <w:t xml:space="preserve"> corners</w:t>
      </w:r>
      <w:r w:rsidRPr="00BA6B4D">
        <w:rPr>
          <w:b/>
        </w:rPr>
        <w:t xml:space="preserve"> while </w:t>
      </w:r>
      <w:r>
        <w:t>crnrs set facing on sides &amp; change pl RH, set to prtnr &amp; change pl RH</w:t>
      </w:r>
    </w:p>
    <w:p w:rsidR="00B11EB3" w:rsidRDefault="00B11EB3" w:rsidP="00B11EB3">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B11EB3" w:rsidRDefault="00B11EB3" w:rsidP="00B11EB3">
      <w:pPr>
        <w:pStyle w:val="DanceBody"/>
        <w:keepNext w:val="0"/>
      </w:pPr>
      <w:r>
        <w:t>33-40</w:t>
      </w:r>
      <w:r>
        <w:tab/>
        <w:t>2s+1s+3s circle 6H round to left &amp; back</w:t>
      </w:r>
    </w:p>
    <w:p w:rsidR="00B11EB3" w:rsidRDefault="00B11EB3" w:rsidP="00B11EB3"/>
    <w:p w:rsidR="00B11EB3" w:rsidRDefault="00B11EB3" w:rsidP="00B11EB3">
      <w:pPr>
        <w:pStyle w:val="Minicrib"/>
      </w:pPr>
      <w:r>
        <w:t>WOODLAND WEDDING  (S3x40)  3C Set</w:t>
      </w:r>
      <w:r>
        <w:tab/>
        <w:t>Maureen Robson  From North to South</w:t>
      </w:r>
    </w:p>
    <w:p w:rsidR="00B11EB3" w:rsidRDefault="00B11EB3" w:rsidP="00B11EB3">
      <w:pPr>
        <w:pStyle w:val="DanceBody"/>
      </w:pPr>
      <w:r>
        <w:t xml:space="preserve"> 1- 8</w:t>
      </w:r>
      <w:r>
        <w:tab/>
        <w:t>1s dance down NHJ between 2s, cast down round 3s (2s&amp;3s face down bar 4). 1s followed by 3s &amp; 2s (who dance down) lead up to top. All take promenade hold facing up 1 3 2 ready for …</w:t>
      </w:r>
    </w:p>
    <w:p w:rsidR="00B11EB3" w:rsidRDefault="00B11EB3" w:rsidP="00B11EB3">
      <w:pPr>
        <w:pStyle w:val="DanceBody"/>
      </w:pPr>
      <w:r>
        <w:t xml:space="preserve"> 9-16</w:t>
      </w:r>
      <w:r>
        <w:tab/>
        <w:t xml:space="preserve">All dance Promenade, on bar 15 1s cast to 2nd place </w:t>
      </w:r>
      <w:r>
        <w:rPr>
          <w:b/>
        </w:rPr>
        <w:t>while</w:t>
      </w:r>
      <w:r>
        <w:t xml:space="preserve"> 3s dance up to 1st place 3 1 2</w:t>
      </w:r>
    </w:p>
    <w:p w:rsidR="00B11EB3" w:rsidRDefault="00B11EB3" w:rsidP="00B11EB3">
      <w:pPr>
        <w:pStyle w:val="DanceBody"/>
      </w:pPr>
      <w:r>
        <w:t>17-24</w:t>
      </w:r>
      <w:r>
        <w:tab/>
        <w:t>3s+1s+2s dance the Knot to finish 1s facing 1st corners &amp; 2s+3s facing out</w:t>
      </w:r>
    </w:p>
    <w:p w:rsidR="00B11EB3" w:rsidRDefault="00B11EB3" w:rsidP="00B11EB3">
      <w:pPr>
        <w:pStyle w:val="DanceBody"/>
      </w:pPr>
      <w:r>
        <w:t>25-32</w:t>
      </w:r>
      <w:r>
        <w:tab/>
        <w:t>2s+1s+3s dance 6 bar reels of 3 on sides (1s give LSh to 1st corners &amp; 3s pass 2s RSh to start), 1s cross RH 2 1 3</w:t>
      </w:r>
    </w:p>
    <w:p w:rsidR="00B11EB3" w:rsidRDefault="00B11EB3" w:rsidP="00B11EB3">
      <w:pPr>
        <w:pStyle w:val="DanceBody"/>
        <w:keepNext w:val="0"/>
      </w:pPr>
      <w:r>
        <w:t>33-40</w:t>
      </w:r>
      <w:r>
        <w:tab/>
        <w:t>1s+3s set, 1/2 turn partner 2H, circle 4H round 1/2 way &amp; set</w:t>
      </w:r>
    </w:p>
    <w:p w:rsidR="00B11EB3" w:rsidRDefault="00B11EB3" w:rsidP="00B11EB3"/>
    <w:p w:rsidR="00B11EB3" w:rsidRDefault="00B11EB3" w:rsidP="00B11EB3">
      <w:pPr>
        <w:pStyle w:val="Minicrib"/>
      </w:pPr>
      <w:r>
        <w:t>WOODSIDE  (J8x32)  3C (4C set)</w:t>
      </w:r>
      <w:r>
        <w:tab/>
        <w:t>J McMillan  Glasgow 90th Anniv</w:t>
      </w:r>
    </w:p>
    <w:p w:rsidR="00B11EB3" w:rsidRDefault="00B11EB3" w:rsidP="00B11EB3">
      <w:pPr>
        <w:pStyle w:val="DanceBody"/>
      </w:pPr>
      <w:r>
        <w:t xml:space="preserve"> 1- 4</w:t>
      </w:r>
      <w:r>
        <w:tab/>
        <w:t>1s+2s dance double 1/2 Fig 8 (1s cross down, 2s dance up)</w:t>
      </w:r>
    </w:p>
    <w:p w:rsidR="00B11EB3" w:rsidRDefault="00B11EB3" w:rsidP="00B11EB3">
      <w:pPr>
        <w:pStyle w:val="DanceBody"/>
      </w:pPr>
      <w:r>
        <w:t xml:space="preserve"> 5- 8</w:t>
      </w:r>
      <w:r>
        <w:tab/>
        <w:t>1s+2s+3s dance 1/2 reels of 3 on sides, 1s crossing down thru 2nd place, 2s dance up and crossing down to 2nd place, 3s dance in and up  3 2 1</w:t>
      </w:r>
    </w:p>
    <w:p w:rsidR="00B11EB3" w:rsidRDefault="00B11EB3" w:rsidP="00B11EB3">
      <w:pPr>
        <w:pStyle w:val="DanceBody"/>
      </w:pPr>
      <w:r>
        <w:t xml:space="preserve"> 9-12</w:t>
      </w:r>
      <w:r>
        <w:tab/>
        <w:t>2s+1s dance double 1/2 Fig 8 (2s dance down, 1s cross up)</w:t>
      </w:r>
    </w:p>
    <w:p w:rsidR="00B11EB3" w:rsidRDefault="00B11EB3" w:rsidP="00B11EB3">
      <w:pPr>
        <w:pStyle w:val="DanceBody"/>
      </w:pPr>
      <w:r>
        <w:t>13-16</w:t>
      </w:r>
      <w:r>
        <w:tab/>
        <w:t>3s+2s+1s dance 1/2 reels of 3 on sides, 3s dancing in and down, 2s dance down then cross up to 2nd place, 1s cross up thro' 2nd place  1 2 3</w:t>
      </w:r>
    </w:p>
    <w:p w:rsidR="00B11EB3" w:rsidRDefault="00B11EB3" w:rsidP="00B11EB3">
      <w:pPr>
        <w:pStyle w:val="DanceBody"/>
      </w:pPr>
      <w:r>
        <w:t>17-24</w:t>
      </w:r>
      <w:r>
        <w:tab/>
        <w:t>1s+2s+3s dance 1/2 mirror (reflection) reels on sides (1s dance in and down to start). 1s set, cast up 1 place (2s step down bars 23-24)</w:t>
      </w:r>
    </w:p>
    <w:p w:rsidR="00B11EB3" w:rsidRDefault="00B11EB3" w:rsidP="00B11EB3">
      <w:pPr>
        <w:pStyle w:val="DanceBody"/>
      </w:pPr>
      <w:r>
        <w:t>25-28</w:t>
      </w:r>
      <w:r>
        <w:tab/>
        <w:t>3s+1s dance 1/2 R&amp;L (no polite turns) 1s finish facing in, 3s facing down</w:t>
      </w:r>
    </w:p>
    <w:p w:rsidR="00B11EB3" w:rsidRDefault="00B11EB3" w:rsidP="00B11EB3">
      <w:pPr>
        <w:pStyle w:val="DanceBody"/>
        <w:keepNext w:val="0"/>
      </w:pPr>
      <w:r>
        <w:t>29-32</w:t>
      </w:r>
      <w:r>
        <w:tab/>
        <w:t>1s+3s+2s dance 1/4 Grand Chain (2 steps to each hand)   2 1 3</w:t>
      </w:r>
    </w:p>
    <w:p w:rsidR="00B11EB3" w:rsidRDefault="00B11EB3" w:rsidP="00B11EB3"/>
    <w:p w:rsidR="00B11EB3" w:rsidRDefault="00B11EB3" w:rsidP="00B11EB3">
      <w:pPr>
        <w:pStyle w:val="Minicrib"/>
      </w:pPr>
      <w:r>
        <w:t>WOOTTON BRIDGE  (R4x48)  4C set</w:t>
      </w:r>
      <w:r>
        <w:tab/>
        <w:t>New Forest SCD</w:t>
      </w:r>
    </w:p>
    <w:p w:rsidR="00B11EB3" w:rsidRDefault="00B11EB3" w:rsidP="00B11EB3">
      <w:pPr>
        <w:pStyle w:val="DanceBody"/>
      </w:pPr>
      <w:r>
        <w:t xml:space="preserve"> 1- 8</w:t>
      </w:r>
      <w:r>
        <w:tab/>
        <w:t>1s turn RH 1.1/2 times, 1M followed by partner casts down behind 2L crosses to end 2</w:t>
      </w:r>
      <w:r w:rsidRPr="00972EEB">
        <w:t>nd</w:t>
      </w:r>
      <w:r>
        <w:t xml:space="preserve"> place own sides</w:t>
      </w:r>
    </w:p>
    <w:p w:rsidR="00B11EB3" w:rsidRDefault="00B11EB3" w:rsidP="00B11EB3">
      <w:pPr>
        <w:pStyle w:val="DanceBody"/>
      </w:pPr>
      <w:r>
        <w:t xml:space="preserve"> 9-16</w:t>
      </w:r>
      <w:r>
        <w:tab/>
        <w:t>2s+1s dance RH across &amp; LH back</w:t>
      </w:r>
    </w:p>
    <w:p w:rsidR="00B11EB3" w:rsidRDefault="00B11EB3" w:rsidP="00B11EB3">
      <w:pPr>
        <w:pStyle w:val="DanceBody"/>
      </w:pPr>
      <w:r>
        <w:t>17-24</w:t>
      </w:r>
      <w:r>
        <w:tab/>
        <w:t>1s dance reels of 3 across (1L with 2s &amp; 1M with 3s)</w:t>
      </w:r>
    </w:p>
    <w:p w:rsidR="00B11EB3" w:rsidRDefault="00B11EB3" w:rsidP="00B11EB3">
      <w:pPr>
        <w:pStyle w:val="DanceBody"/>
      </w:pPr>
      <w:r>
        <w:t>25-32</w:t>
      </w:r>
      <w:r>
        <w:tab/>
        <w:t>1s turn LH 1.1/2 times, 1L followed by partner casts down behind 3M &amp; crosses to 3</w:t>
      </w:r>
      <w:r w:rsidRPr="00972EEB">
        <w:t>rd</w:t>
      </w:r>
      <w:r>
        <w:t xml:space="preserve"> place own sides</w:t>
      </w:r>
    </w:p>
    <w:p w:rsidR="00B11EB3" w:rsidRDefault="00B11EB3" w:rsidP="00B11EB3">
      <w:pPr>
        <w:pStyle w:val="DanceBody"/>
      </w:pPr>
      <w:r>
        <w:t>33-40</w:t>
      </w:r>
      <w:r>
        <w:tab/>
        <w:t>1s dance RSh reels of 4 on sides &amp; 1s end facing 4s</w:t>
      </w:r>
    </w:p>
    <w:p w:rsidR="00B11EB3" w:rsidRDefault="00B11EB3" w:rsidP="00B11EB3">
      <w:pPr>
        <w:pStyle w:val="DanceBody"/>
        <w:keepNext w:val="0"/>
      </w:pPr>
      <w:r>
        <w:t>41-48</w:t>
      </w:r>
      <w:r>
        <w:tab/>
        <w:t>1s+4s set twice &amp; turn RH 1.1/2 times on sides  2 3 4 1</w:t>
      </w:r>
    </w:p>
    <w:p w:rsidR="00B11EB3" w:rsidRDefault="00B11EB3" w:rsidP="00B11EB3"/>
    <w:p w:rsidR="00B11EB3" w:rsidRDefault="00B11EB3" w:rsidP="00B11EB3">
      <w:pPr>
        <w:pStyle w:val="Minicrib"/>
      </w:pPr>
      <w:r>
        <w:t>WORBARROW BAY  (S3x32)  3C set</w:t>
      </w:r>
      <w:r>
        <w:tab/>
        <w:t>Peter Loveland, 2013</w:t>
      </w:r>
    </w:p>
    <w:p w:rsidR="00B11EB3" w:rsidRDefault="00B11EB3" w:rsidP="00B11EB3">
      <w:pPr>
        <w:pStyle w:val="DanceBody"/>
      </w:pPr>
      <w:r>
        <w:t xml:space="preserve"> 1- 8</w:t>
      </w:r>
      <w:r>
        <w:tab/>
        <w:t>1s+2s+3s set, 1s+2s dance 1/2 RH across; 2s+1s+3s set, 2s+1s cross RH</w:t>
      </w:r>
    </w:p>
    <w:p w:rsidR="00B11EB3" w:rsidRDefault="00B11EB3" w:rsidP="00B11EB3">
      <w:pPr>
        <w:pStyle w:val="DanceBody"/>
      </w:pPr>
      <w:r>
        <w:t xml:space="preserve"> 9-16</w:t>
      </w:r>
      <w:r>
        <w:tab/>
        <w:t>2s+1s+3s dance Set &amp; Rotate for 3 couples.  3 1 2</w:t>
      </w:r>
    </w:p>
    <w:p w:rsidR="00B11EB3" w:rsidRDefault="00B11EB3" w:rsidP="00B11EB3">
      <w:pPr>
        <w:pStyle w:val="DanceBody"/>
      </w:pPr>
      <w:r>
        <w:t>17-24</w:t>
      </w:r>
      <w:r>
        <w:tab/>
        <w:t>3s+1s+2s circle 6H round and back</w:t>
      </w:r>
    </w:p>
    <w:p w:rsidR="00B11EB3" w:rsidRDefault="00B11EB3" w:rsidP="00B11EB3">
      <w:pPr>
        <w:pStyle w:val="DanceBody"/>
      </w:pPr>
      <w:r>
        <w:t>25-32</w:t>
      </w:r>
      <w:r>
        <w:tab/>
        <w:t>3s+1s+2s dance "Slip Knot":</w:t>
      </w:r>
    </w:p>
    <w:p w:rsidR="00B11EB3" w:rsidRDefault="00B11EB3" w:rsidP="00B11EB3">
      <w:pPr>
        <w:pStyle w:val="DanceBody"/>
      </w:pPr>
      <w:r>
        <w:tab/>
        <w:t>25-30   All 3 couples dance first 6 bars of standard Knot</w:t>
      </w:r>
    </w:p>
    <w:p w:rsidR="00B11EB3" w:rsidRDefault="00B11EB3" w:rsidP="00B11EB3">
      <w:pPr>
        <w:pStyle w:val="DanceBody"/>
        <w:keepNext w:val="0"/>
      </w:pPr>
      <w:r>
        <w:tab/>
        <w:t xml:space="preserve">31-32   2s (top place) turn LH to own side </w:t>
      </w:r>
      <w:r>
        <w:rPr>
          <w:b/>
        </w:rPr>
        <w:t>while</w:t>
      </w:r>
      <w:r w:rsidRPr="005271AE">
        <w:t xml:space="preserve"> 1s+3s</w:t>
      </w:r>
      <w:r>
        <w:t xml:space="preserve"> dance 1/2 LH across to end on own side.  2 3 1</w:t>
      </w:r>
    </w:p>
    <w:p w:rsidR="00B11EB3" w:rsidRDefault="00B11EB3" w:rsidP="00B11EB3"/>
    <w:p w:rsidR="00B11EB3" w:rsidRDefault="00B11EB3" w:rsidP="00B11EB3">
      <w:pPr>
        <w:pStyle w:val="Minicrib"/>
      </w:pPr>
      <w:r>
        <w:t>WORCESTER PERMAIN  (S8x32)  3C (4C set)</w:t>
      </w:r>
      <w:r>
        <w:tab/>
        <w:t>John Drewry  Donside Bk</w:t>
      </w:r>
    </w:p>
    <w:p w:rsidR="00B11EB3" w:rsidRDefault="00B11EB3" w:rsidP="00B11EB3">
      <w:pPr>
        <w:pStyle w:val="DanceBody"/>
      </w:pPr>
      <w:r>
        <w:t>1- 8</w:t>
      </w:r>
      <w:r>
        <w:tab/>
        <w:t>1s cross down RH, cast down behind 3s, cross up &amp; cast up behind 2s to top</w:t>
      </w:r>
    </w:p>
    <w:p w:rsidR="00B11EB3" w:rsidRDefault="00B11EB3" w:rsidP="00B11EB3">
      <w:pPr>
        <w:pStyle w:val="DanceBody"/>
      </w:pPr>
      <w:r>
        <w:t xml:space="preserve"> 9-16</w:t>
      </w:r>
      <w:r>
        <w:tab/>
        <w:t>1s+2s+3s set, petronella turn into centre, turn partner 2H &amp; petronella to opposite sides</w:t>
      </w:r>
    </w:p>
    <w:p w:rsidR="00B11EB3" w:rsidRDefault="00B11EB3" w:rsidP="00B11EB3">
      <w:pPr>
        <w:pStyle w:val="DanceBody"/>
      </w:pPr>
      <w:r>
        <w:t>17-24</w:t>
      </w:r>
      <w:r>
        <w:tab/>
        <w:t>1s+2s+3s circle 6H round &amp; back</w:t>
      </w:r>
    </w:p>
    <w:p w:rsidR="00B11EB3" w:rsidRDefault="00B11EB3" w:rsidP="00B11EB3">
      <w:pPr>
        <w:pStyle w:val="DanceBody"/>
      </w:pPr>
      <w:r>
        <w:t>25-28</w:t>
      </w:r>
      <w:r>
        <w:tab/>
        <w:t>1s lead down LH to 3</w:t>
      </w:r>
      <w:r w:rsidRPr="00972EEB">
        <w:t>rd</w:t>
      </w:r>
      <w:r>
        <w:t xml:space="preserve"> pl, cross &amp; cast up to 2</w:t>
      </w:r>
      <w:r w:rsidRPr="00972EEB">
        <w:t>nd</w:t>
      </w:r>
      <w:r>
        <w:t xml:space="preserve"> pl</w:t>
      </w:r>
      <w:r w:rsidRPr="00BA6B4D">
        <w:rPr>
          <w:b/>
        </w:rPr>
        <w:t xml:space="preserve"> while </w:t>
      </w:r>
      <w:r>
        <w:t>2s set &amp; cross LH to 3</w:t>
      </w:r>
      <w:r w:rsidRPr="00972EEB">
        <w:t>rd</w:t>
      </w:r>
      <w:r>
        <w:t xml:space="preserve"> pl</w:t>
      </w:r>
      <w:r w:rsidRPr="00BA6B4D">
        <w:rPr>
          <w:b/>
        </w:rPr>
        <w:t xml:space="preserve"> while </w:t>
      </w:r>
      <w:r>
        <w:t>3s cast up to 1</w:t>
      </w:r>
      <w:r w:rsidRPr="00972EEB">
        <w:t>st</w:t>
      </w:r>
      <w:r>
        <w:t xml:space="preserve"> pl &amp; cross LH (</w:t>
      </w:r>
      <w:r w:rsidRPr="00BD473E">
        <w:rPr>
          <w:b/>
        </w:rPr>
        <w:t xml:space="preserve">as </w:t>
      </w:r>
      <w:r>
        <w:t>Muirland Willie)</w:t>
      </w:r>
    </w:p>
    <w:p w:rsidR="00B11EB3" w:rsidRDefault="00B11EB3" w:rsidP="00B11EB3">
      <w:pPr>
        <w:pStyle w:val="DanceBody"/>
        <w:keepNext w:val="0"/>
      </w:pPr>
      <w:r>
        <w:t>29-32</w:t>
      </w:r>
      <w:r>
        <w:tab/>
        <w:t>3s+1s+2s dance 1/2 reel of 3 on sides (1s in &amp; up to start)</w:t>
      </w:r>
    </w:p>
    <w:p w:rsidR="00B11EB3" w:rsidRDefault="00B11EB3" w:rsidP="00B11EB3"/>
    <w:p w:rsidR="00B11EB3" w:rsidRDefault="00B11EB3" w:rsidP="00B11EB3">
      <w:pPr>
        <w:pStyle w:val="Minicrib"/>
      </w:pPr>
      <w:r>
        <w:t>THE WORDSMITHS  (S4x32)  4C set</w:t>
      </w:r>
      <w:r>
        <w:tab/>
        <w:t>Rod Downey  Cane Toad Coll</w:t>
      </w:r>
    </w:p>
    <w:p w:rsidR="00B11EB3" w:rsidRDefault="00B11EB3" w:rsidP="00B11EB3">
      <w:pPr>
        <w:pStyle w:val="DanceBody"/>
      </w:pPr>
      <w:r>
        <w:t>3s &amp; 4s start on opp sides</w:t>
      </w:r>
    </w:p>
    <w:p w:rsidR="00B11EB3" w:rsidRDefault="00B11EB3" w:rsidP="00B11EB3">
      <w:pPr>
        <w:pStyle w:val="DanceBody"/>
      </w:pPr>
      <w:r>
        <w:t xml:space="preserve"> 1- 8</w:t>
      </w:r>
      <w:r>
        <w:tab/>
        <w:t>1s dance down middle as  4s dance up &amp; set to partners, 1s dance up &amp; cast to 2</w:t>
      </w:r>
      <w:r w:rsidRPr="00972EEB">
        <w:t>nd</w:t>
      </w:r>
      <w:r>
        <w:t xml:space="preserve"> places as 4s dance down &amp; cast up</w:t>
      </w:r>
    </w:p>
    <w:p w:rsidR="00B11EB3" w:rsidRDefault="00B11EB3" w:rsidP="00B11EB3">
      <w:pPr>
        <w:pStyle w:val="DanceBody"/>
      </w:pPr>
      <w:r>
        <w:t xml:space="preserve"> 9-16</w:t>
      </w:r>
      <w:r>
        <w:tab/>
        <w:t>2s+1s also 4s+3s dance Diamond Poussette</w:t>
      </w:r>
    </w:p>
    <w:p w:rsidR="00B11EB3" w:rsidRDefault="00B11EB3" w:rsidP="00B11EB3">
      <w:pPr>
        <w:pStyle w:val="DanceBody"/>
      </w:pPr>
      <w:r>
        <w:t>17-24</w:t>
      </w:r>
      <w:r>
        <w:tab/>
        <w:t>1s &amp; 4s dance 1/2 Fig of 8 round 2s/3s, 1L+4M also 1M+4L turn RH 1.1/2 times</w:t>
      </w:r>
    </w:p>
    <w:p w:rsidR="00B11EB3" w:rsidRDefault="00B11EB3" w:rsidP="00B11EB3">
      <w:pPr>
        <w:pStyle w:val="DanceBody"/>
        <w:keepNext w:val="0"/>
      </w:pPr>
      <w:r>
        <w:t>25-32</w:t>
      </w:r>
      <w:r>
        <w:tab/>
        <w:t>2s+4s+1s+3s Adv+Ret, all turn partners RH</w:t>
      </w:r>
    </w:p>
    <w:p w:rsidR="00B11EB3" w:rsidRDefault="00B11EB3" w:rsidP="00B11EB3"/>
    <w:p w:rsidR="00B11EB3" w:rsidRDefault="00B11EB3" w:rsidP="00B11EB3">
      <w:pPr>
        <w:pStyle w:val="Minicrib"/>
      </w:pPr>
      <w:r>
        <w:t>THE WORLD TURNED UPSIDE DOWN  (R6x32)  6C set</w:t>
      </w:r>
      <w:r>
        <w:tab/>
        <w:t>Iain Boyd  Island Bay Coll</w:t>
      </w:r>
    </w:p>
    <w:p w:rsidR="00B11EB3" w:rsidRDefault="00B11EB3" w:rsidP="00B11EB3">
      <w:pPr>
        <w:pStyle w:val="DanceBody"/>
      </w:pPr>
      <w:r>
        <w:t>4s &amp; 5s &amp; 6s start on opp sides</w:t>
      </w:r>
    </w:p>
    <w:p w:rsidR="00B11EB3" w:rsidRPr="00B26D69" w:rsidRDefault="00B11EB3" w:rsidP="00B11EB3">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B11EB3" w:rsidRPr="00B26D69" w:rsidRDefault="00B11EB3" w:rsidP="00B11EB3">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B11EB3" w:rsidRPr="00B26D69" w:rsidRDefault="00B11EB3" w:rsidP="00B11EB3">
      <w:pPr>
        <w:pStyle w:val="DanceBody"/>
      </w:pPr>
      <w:r>
        <w:t>1</w:t>
      </w:r>
      <w:r w:rsidRPr="00B26D69">
        <w:t>7-24</w:t>
      </w:r>
      <w:r w:rsidRPr="00B26D69">
        <w:tab/>
      </w:r>
      <w:r>
        <w:rPr>
          <w:color w:val="000000"/>
          <w:szCs w:val="16"/>
        </w:rPr>
        <w:t xml:space="preserve">1s &amp; 6s cross </w:t>
      </w:r>
      <w:r w:rsidRPr="00C20E36">
        <w:rPr>
          <w:szCs w:val="16"/>
        </w:rPr>
        <w:t>RH &amp; cast 1 place away f</w:t>
      </w:r>
      <w:r>
        <w:rPr>
          <w:szCs w:val="16"/>
        </w:rPr>
        <w:t>rom the centre, cross LH &amp; cast</w:t>
      </w:r>
      <w:r w:rsidRPr="00C20E36">
        <w:rPr>
          <w:szCs w:val="16"/>
        </w:rPr>
        <w:t xml:space="preserve"> to ends</w:t>
      </w:r>
      <w:r>
        <w:rPr>
          <w:color w:val="000000"/>
          <w:szCs w:val="16"/>
        </w:rPr>
        <w:t>.  1 3 2(5)(4)(6)</w:t>
      </w:r>
    </w:p>
    <w:p w:rsidR="00B11EB3" w:rsidRDefault="00B11EB3" w:rsidP="00B11EB3">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B11EB3" w:rsidRPr="00B26D69" w:rsidRDefault="00B11EB3" w:rsidP="00B11EB3">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B11EB3" w:rsidRDefault="00B11EB3" w:rsidP="00B11EB3"/>
    <w:p w:rsidR="00B11EB3" w:rsidRDefault="00B11EB3" w:rsidP="00B11EB3">
      <w:pPr>
        <w:pStyle w:val="Minicrib"/>
      </w:pPr>
      <w:r>
        <w:t>THE WORLD TURNED UPSIDE DOWN  (S8x32)  3C (4C Set)</w:t>
      </w:r>
      <w:r>
        <w:tab/>
        <w:t>Sue McKinnell  S McKinnell's SCDs</w:t>
      </w:r>
    </w:p>
    <w:p w:rsidR="00B11EB3" w:rsidRDefault="00B11EB3" w:rsidP="00B11EB3">
      <w:pPr>
        <w:pStyle w:val="DanceBody"/>
      </w:pPr>
      <w:r>
        <w:t xml:space="preserve"> 1- 8</w:t>
      </w:r>
      <w:r>
        <w:tab/>
        <w:t>1s set then dance down middle &amp; cast up behind 3s+2s</w:t>
      </w:r>
    </w:p>
    <w:p w:rsidR="00B11EB3" w:rsidRDefault="00B11EB3" w:rsidP="00B11EB3">
      <w:pPr>
        <w:pStyle w:val="DanceBody"/>
      </w:pPr>
      <w:r>
        <w:t xml:space="preserve"> 9-16</w:t>
      </w:r>
      <w:r>
        <w:tab/>
        <w:t>1s+2s dance Diamond Poussette</w:t>
      </w:r>
    </w:p>
    <w:p w:rsidR="00B11EB3" w:rsidRDefault="00B11EB3" w:rsidP="00B11EB3">
      <w:pPr>
        <w:pStyle w:val="DanceBody"/>
      </w:pPr>
      <w:r>
        <w:t>17-24</w:t>
      </w:r>
      <w:r>
        <w:tab/>
        <w:t>1s dance Fig of 8 round 2s</w:t>
      </w:r>
    </w:p>
    <w:p w:rsidR="00B11EB3" w:rsidRDefault="00B11EB3" w:rsidP="00B11EB3">
      <w:pPr>
        <w:pStyle w:val="DanceBody"/>
        <w:keepNext w:val="0"/>
      </w:pPr>
      <w:r>
        <w:t>25-32</w:t>
      </w:r>
      <w:r>
        <w:tab/>
        <w:t>1s dance down middle to 2</w:t>
      </w:r>
      <w:r w:rsidRPr="00972EEB">
        <w:t>nd</w:t>
      </w:r>
      <w:r>
        <w:t xml:space="preserve"> place &amp; turn 2H, 1s+3s circle left</w:t>
      </w:r>
    </w:p>
    <w:p w:rsidR="00B11EB3" w:rsidRDefault="00B11EB3" w:rsidP="00B11EB3"/>
    <w:p w:rsidR="00B11EB3" w:rsidRDefault="00B11EB3" w:rsidP="00B11EB3">
      <w:pPr>
        <w:pStyle w:val="Minicrib"/>
      </w:pPr>
      <w:r>
        <w:t>WORLD'S END CLOSE  (S3x40)  3C set</w:t>
      </w:r>
      <w:r>
        <w:tab/>
        <w:t>Moira Turner  A World's End Book of 13 SCDs - Vol 1</w:t>
      </w:r>
    </w:p>
    <w:p w:rsidR="00B11EB3" w:rsidRDefault="00B11EB3" w:rsidP="00B11EB3">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B11EB3" w:rsidRDefault="00B11EB3" w:rsidP="00B11EB3">
      <w:pPr>
        <w:pStyle w:val="DanceBody"/>
      </w:pPr>
      <w:r>
        <w:t xml:space="preserve"> 9-16</w:t>
      </w:r>
      <w:r>
        <w:tab/>
        <w:t>1s+2s dance 'The Targe':</w:t>
      </w:r>
    </w:p>
    <w:p w:rsidR="00B11EB3" w:rsidRPr="00500354" w:rsidRDefault="00B11EB3" w:rsidP="00B11EB3">
      <w:pPr>
        <w:pStyle w:val="DanceBody"/>
      </w:pPr>
      <w:r>
        <w:tab/>
        <w:t>9-10    1M+2L 3/4 turn RH while 1L+</w:t>
      </w:r>
      <w:r w:rsidRPr="00500354">
        <w:t>2M dance 1/4 way round anticlockwise</w:t>
      </w:r>
    </w:p>
    <w:p w:rsidR="00B11EB3" w:rsidRDefault="00B11EB3" w:rsidP="00B11EB3">
      <w:pPr>
        <w:pStyle w:val="DanceBody"/>
      </w:pPr>
      <w:r>
        <w:tab/>
        <w:t xml:space="preserve">11-12   </w:t>
      </w:r>
      <w:r w:rsidRPr="00500354">
        <w:t>All turn partner</w:t>
      </w:r>
      <w:r>
        <w:t xml:space="preserve"> once round LH</w:t>
      </w:r>
    </w:p>
    <w:p w:rsidR="00B11EB3" w:rsidRDefault="00B11EB3" w:rsidP="00B11EB3">
      <w:pPr>
        <w:pStyle w:val="DanceBody"/>
      </w:pPr>
      <w:r>
        <w:tab/>
        <w:t>13-14   Repeat 9-10</w:t>
      </w:r>
    </w:p>
    <w:p w:rsidR="00B11EB3" w:rsidRDefault="00B11EB3" w:rsidP="00B11EB3">
      <w:pPr>
        <w:pStyle w:val="DanceBody"/>
      </w:pPr>
      <w:r>
        <w:tab/>
        <w:t>15-16   All turn partner 3/4 LH onto side lines (2) (1)</w:t>
      </w:r>
    </w:p>
    <w:p w:rsidR="00B11EB3" w:rsidRDefault="00B11EB3" w:rsidP="00B11EB3">
      <w:pPr>
        <w:pStyle w:val="DanceBody"/>
      </w:pPr>
      <w:r>
        <w:t>17-24</w:t>
      </w:r>
      <w:r>
        <w:tab/>
        <w:t xml:space="preserve">2s+1s circle 4H round to right; 2s cross down &amp; cast up to top </w:t>
      </w:r>
      <w:r>
        <w:rPr>
          <w:b/>
        </w:rPr>
        <w:t>while</w:t>
      </w:r>
      <w:r>
        <w:t xml:space="preserve"> 1s cast up &amp; dance down to end BtoB between 3s facing opp side</w:t>
      </w:r>
    </w:p>
    <w:p w:rsidR="00B11EB3" w:rsidRDefault="00B11EB3" w:rsidP="00B11EB3">
      <w:pPr>
        <w:pStyle w:val="DanceBody"/>
      </w:pPr>
      <w:r>
        <w:t>25-32</w:t>
      </w:r>
      <w:r>
        <w:tab/>
        <w:t>1s+3s dance 'Celtic Reel':</w:t>
      </w:r>
    </w:p>
    <w:p w:rsidR="00B11EB3" w:rsidRDefault="00B11EB3" w:rsidP="00B11EB3">
      <w:pPr>
        <w:pStyle w:val="DanceBody"/>
      </w:pPr>
      <w:r>
        <w:tab/>
        <w:t>25-28  1s+3s pass RSh</w:t>
      </w:r>
      <w:r w:rsidRPr="00BA6B4D">
        <w:rPr>
          <w:b/>
        </w:rPr>
        <w:t xml:space="preserve"> </w:t>
      </w:r>
      <w:r>
        <w:rPr>
          <w:b/>
        </w:rPr>
        <w:t xml:space="preserve">as </w:t>
      </w:r>
      <w:r>
        <w:t>for reel of 4, 1s dance clockwise 1/4 way</w:t>
      </w:r>
      <w:r w:rsidRPr="00BA6B4D">
        <w:rPr>
          <w:b/>
        </w:rPr>
        <w:t xml:space="preserve"> while </w:t>
      </w:r>
      <w:r>
        <w:t>3s dance 3/4 LSh round each other to face up/down in line of 4</w:t>
      </w:r>
    </w:p>
    <w:p w:rsidR="00B11EB3" w:rsidRDefault="00B11EB3" w:rsidP="00B11EB3">
      <w:pPr>
        <w:pStyle w:val="DanceBody"/>
      </w:pPr>
      <w:r>
        <w:tab/>
        <w:t>29-32  1s+3s pass RSh</w:t>
      </w:r>
      <w:r w:rsidRPr="00BA6B4D">
        <w:rPr>
          <w:b/>
        </w:rPr>
        <w:t xml:space="preserve"> </w:t>
      </w:r>
      <w:r>
        <w:rPr>
          <w:b/>
        </w:rPr>
        <w:t xml:space="preserve">as </w:t>
      </w:r>
      <w:r>
        <w:t>for reel of 4, 3s dance clockwise 1/4 way</w:t>
      </w:r>
      <w:r w:rsidRPr="00BA6B4D">
        <w:rPr>
          <w:b/>
        </w:rPr>
        <w:t xml:space="preserve"> while </w:t>
      </w:r>
      <w:r>
        <w:rPr>
          <w:b/>
        </w:rPr>
        <w:t>1</w:t>
      </w:r>
      <w:r>
        <w:t>s dance 3/4 LSh round each other to face across in line of 4</w:t>
      </w:r>
    </w:p>
    <w:p w:rsidR="00B11EB3" w:rsidRDefault="00B11EB3" w:rsidP="00B11EB3">
      <w:pPr>
        <w:pStyle w:val="DanceBody"/>
        <w:keepNext w:val="0"/>
      </w:pPr>
      <w:r>
        <w:t>33-40</w:t>
      </w:r>
      <w:r>
        <w:tab/>
        <w:t>1s+3s pass RSh.  1s now on own sides, 3s in centre facing partner, 1s+3s set; 3s cross down LH &amp; cast up to 2nd place own side.  2 3 1</w:t>
      </w:r>
    </w:p>
    <w:p w:rsidR="00B11EB3" w:rsidRDefault="00B11EB3" w:rsidP="00B11EB3"/>
    <w:p w:rsidR="00B11EB3" w:rsidRDefault="00B11EB3" w:rsidP="00B11EB3">
      <w:pPr>
        <w:pStyle w:val="Minicrib"/>
      </w:pPr>
      <w:r>
        <w:t>WORTHAM MANOR  (R4x48)  4C set</w:t>
      </w:r>
      <w:r>
        <w:tab/>
        <w:t>Alan Davis  Blackwater Collection</w:t>
      </w:r>
    </w:p>
    <w:p w:rsidR="00B11EB3" w:rsidRDefault="00B11EB3" w:rsidP="00B11EB3">
      <w:pPr>
        <w:pStyle w:val="DanceBody"/>
      </w:pPr>
      <w:r>
        <w:t xml:space="preserve"> 1- 8</w:t>
      </w:r>
      <w:r>
        <w:tab/>
        <w:t xml:space="preserve">1s+3s petronella turn &amp; set </w:t>
      </w:r>
      <w:r w:rsidRPr="00822E3E">
        <w:rPr>
          <w:b/>
        </w:rPr>
        <w:t>while</w:t>
      </w:r>
      <w:r>
        <w:t xml:space="preserve"> </w:t>
      </w:r>
      <w:r w:rsidRPr="00822E3E">
        <w:t>2s</w:t>
      </w:r>
      <w:r>
        <w:t xml:space="preserve"> &amp; 4s step up 1 place &amp; set; 1s+2s </w:t>
      </w:r>
      <w:r>
        <w:rPr>
          <w:b/>
        </w:rPr>
        <w:t>also</w:t>
      </w:r>
      <w:r>
        <w:t xml:space="preserve"> 3s+4s dance RH across</w:t>
      </w:r>
    </w:p>
    <w:p w:rsidR="00B11EB3" w:rsidRDefault="00B11EB3" w:rsidP="00B11EB3">
      <w:pPr>
        <w:pStyle w:val="DanceBody"/>
      </w:pPr>
      <w:r>
        <w:t xml:space="preserve"> 9-16</w:t>
      </w:r>
      <w:r>
        <w:tab/>
        <w:t>1s+3s dance reel of 4 up/down centre. Bars 15-16 1M+3L pass RSh to end BtoB</w:t>
      </w:r>
    </w:p>
    <w:p w:rsidR="00B11EB3" w:rsidRDefault="00B11EB3" w:rsidP="00B11EB3">
      <w:pPr>
        <w:pStyle w:val="DanceBody"/>
      </w:pPr>
      <w:r>
        <w:t>17-24</w:t>
      </w:r>
      <w:r>
        <w:tab/>
        <w:t>All 4 couples petronella turn &amp; set (1s &amp; 3s now in original position but opp sides, 2s &amp; 4s in centre);</w:t>
      </w:r>
      <w:r w:rsidRPr="008E63AA">
        <w:t xml:space="preserve"> </w:t>
      </w:r>
      <w:r>
        <w:t xml:space="preserve">1s+2s </w:t>
      </w:r>
      <w:r>
        <w:rPr>
          <w:b/>
        </w:rPr>
        <w:t>also</w:t>
      </w:r>
      <w:r>
        <w:t xml:space="preserve"> 3s+4s dance RH across</w:t>
      </w:r>
    </w:p>
    <w:p w:rsidR="00B11EB3" w:rsidRDefault="00B11EB3" w:rsidP="00B11EB3">
      <w:pPr>
        <w:pStyle w:val="DanceBody"/>
      </w:pPr>
      <w:r>
        <w:t>25-32</w:t>
      </w:r>
      <w:r>
        <w:tab/>
        <w:t>2s+4s dance reel of 4 up/down centre. Bars 15-16 2M+4L pass RSh to end BtoB</w:t>
      </w:r>
    </w:p>
    <w:p w:rsidR="00B11EB3" w:rsidRDefault="00B11EB3" w:rsidP="00B11EB3">
      <w:pPr>
        <w:pStyle w:val="DanceBody"/>
      </w:pPr>
      <w:r>
        <w:t>33-40</w:t>
      </w:r>
      <w:r>
        <w:tab/>
        <w:t>2s+4s petronella turn (1) (2) (3) (4), all set; all turn partners RH</w:t>
      </w:r>
    </w:p>
    <w:p w:rsidR="00B11EB3" w:rsidRDefault="00B11EB3" w:rsidP="00B11EB3">
      <w:pPr>
        <w:pStyle w:val="DanceBody"/>
      </w:pPr>
      <w:r>
        <w:t>41-48</w:t>
      </w:r>
      <w:r>
        <w:tab/>
        <w:t>1L+2M cross RH</w:t>
      </w:r>
    </w:p>
    <w:p w:rsidR="00B11EB3" w:rsidRDefault="00B11EB3" w:rsidP="00B11EB3">
      <w:pPr>
        <w:pStyle w:val="DanceBody"/>
      </w:pPr>
      <w:r>
        <w:tab/>
        <w:t xml:space="preserve">1L+3L </w:t>
      </w:r>
      <w:r>
        <w:rPr>
          <w:b/>
        </w:rPr>
        <w:t>also</w:t>
      </w:r>
      <w:r>
        <w:t xml:space="preserve"> 1M+2L cross LH</w:t>
      </w:r>
    </w:p>
    <w:p w:rsidR="00B11EB3" w:rsidRDefault="00B11EB3" w:rsidP="00B11EB3">
      <w:pPr>
        <w:pStyle w:val="DanceBody"/>
      </w:pPr>
      <w:r>
        <w:tab/>
        <w:t xml:space="preserve">1L+4M </w:t>
      </w:r>
      <w:r>
        <w:rPr>
          <w:b/>
        </w:rPr>
        <w:t>also</w:t>
      </w:r>
      <w:r>
        <w:t xml:space="preserve"> 1M+3M cross RH</w:t>
      </w:r>
    </w:p>
    <w:p w:rsidR="00B11EB3" w:rsidRDefault="00B11EB3" w:rsidP="00B11EB3">
      <w:pPr>
        <w:pStyle w:val="DanceBody"/>
        <w:keepNext w:val="0"/>
      </w:pPr>
      <w:r>
        <w:tab/>
        <w:t>1M+4L cross LH. End 2 3 4 1</w:t>
      </w:r>
    </w:p>
    <w:p w:rsidR="00B11EB3" w:rsidRDefault="00B11EB3" w:rsidP="00B11EB3"/>
    <w:p w:rsidR="00B11EB3" w:rsidRDefault="00B11EB3" w:rsidP="00B11EB3">
      <w:pPr>
        <w:pStyle w:val="Minicrib"/>
      </w:pPr>
      <w:r>
        <w:t>WREXHAM LADIES  (J4x32)  4C Set</w:t>
      </w:r>
      <w:r>
        <w:tab/>
        <w:t>Betty Smart  Wrexham &amp; District Caledonian Assoc</w:t>
      </w:r>
    </w:p>
    <w:p w:rsidR="00B11EB3" w:rsidRPr="00827421" w:rsidRDefault="00B11EB3" w:rsidP="00B11EB3">
      <w:pPr>
        <w:pStyle w:val="DanceBody"/>
      </w:pPr>
      <w:r w:rsidRPr="00827421">
        <w:t>2 chords – 2nd chord 2s &amp; 4s cross to  opp sides</w:t>
      </w:r>
    </w:p>
    <w:p w:rsidR="00B11EB3" w:rsidRPr="00827421" w:rsidRDefault="00B11EB3" w:rsidP="00B11EB3">
      <w:pPr>
        <w:pStyle w:val="DanceBody"/>
      </w:pPr>
      <w:r w:rsidRPr="00827421">
        <w:t xml:space="preserve"> 1- 8</w:t>
      </w:r>
      <w:r w:rsidRPr="00827421">
        <w:tab/>
        <w:t>All Ladies set advancing &amp; Bal-in-Line (like Wild Geese) then dance RSh round partners &amp; back to places</w:t>
      </w:r>
    </w:p>
    <w:p w:rsidR="00B11EB3" w:rsidRPr="00827421" w:rsidRDefault="00B11EB3" w:rsidP="00B11EB3">
      <w:pPr>
        <w:pStyle w:val="DanceBody"/>
      </w:pPr>
      <w:r w:rsidRPr="00827421">
        <w:t xml:space="preserve"> 9-16</w:t>
      </w:r>
      <w:r w:rsidRPr="00827421">
        <w:tab/>
        <w:t>All dance reels of 4 on sides</w:t>
      </w:r>
    </w:p>
    <w:p w:rsidR="00B11EB3" w:rsidRPr="00827421" w:rsidRDefault="00B11EB3" w:rsidP="00B11EB3">
      <w:pPr>
        <w:pStyle w:val="DanceBody"/>
      </w:pPr>
      <w:r w:rsidRPr="00827421">
        <w:t>17-24</w:t>
      </w:r>
      <w:r w:rsidRPr="00827421">
        <w:tab/>
        <w:t>1s turn RH (4 bars), 1s+2s dance 1/2 R&amp;L</w:t>
      </w:r>
    </w:p>
    <w:p w:rsidR="00B11EB3" w:rsidRPr="00827421" w:rsidRDefault="00B11EB3" w:rsidP="00B11EB3">
      <w:pPr>
        <w:pStyle w:val="DanceBody"/>
        <w:keepNext w:val="0"/>
      </w:pPr>
      <w:r w:rsidRPr="00827421">
        <w:t>25-32</w:t>
      </w:r>
      <w:r w:rsidRPr="00827421">
        <w:tab/>
        <w:t>1s+3s dance 1/2 R&amp;L then 1s+4s dance 1/2 R&amp;L.  2 (3) 4 (1)</w:t>
      </w:r>
    </w:p>
    <w:p w:rsidR="00B11EB3" w:rsidRDefault="00B11EB3" w:rsidP="00B11EB3"/>
    <w:p w:rsidR="00B11EB3" w:rsidRDefault="00B11EB3" w:rsidP="00B11EB3">
      <w:pPr>
        <w:pStyle w:val="Minicrib"/>
      </w:pPr>
      <w:r>
        <w:t>WULLIE MCPHERSON'S REEL  (R8x32)  3C (4C set)</w:t>
      </w:r>
      <w:r>
        <w:tab/>
        <w:t>Katherine Burke  After The Rain</w:t>
      </w:r>
    </w:p>
    <w:p w:rsidR="00B11EB3" w:rsidRDefault="00B11EB3" w:rsidP="00B11EB3">
      <w:pPr>
        <w:pStyle w:val="DanceBody"/>
      </w:pPr>
      <w:r>
        <w:t xml:space="preserve"> 1- 4</w:t>
      </w:r>
      <w:r>
        <w:tab/>
        <w:t>All set, 1s cast to 2nd place (2s step up bars 3-4)</w:t>
      </w:r>
    </w:p>
    <w:p w:rsidR="00B11EB3" w:rsidRDefault="00B11EB3" w:rsidP="00B11EB3">
      <w:pPr>
        <w:pStyle w:val="DanceBody"/>
      </w:pPr>
      <w:r>
        <w:t xml:space="preserve"> 5-16</w:t>
      </w:r>
      <w:r>
        <w:tab/>
        <w:t>All dance 3 couple R&amp;L, at end 1s pass LSh to finish back to back, 1M facing down, 1L facing up</w:t>
      </w:r>
    </w:p>
    <w:p w:rsidR="00B11EB3" w:rsidRDefault="00B11EB3" w:rsidP="00B11EB3">
      <w:pPr>
        <w:pStyle w:val="DanceBody"/>
      </w:pPr>
      <w:r>
        <w:t>17-24</w:t>
      </w:r>
      <w:r>
        <w:tab/>
        <w:t xml:space="preserve">1M+3s &amp; 1L+2s join in crown triangle position. 2s+3s set for full 8 bars </w:t>
      </w:r>
      <w:r>
        <w:rPr>
          <w:b/>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B11EB3" w:rsidRDefault="00B11EB3" w:rsidP="00B11EB3">
      <w:pPr>
        <w:pStyle w:val="DanceBody"/>
        <w:keepNext w:val="0"/>
      </w:pPr>
      <w:r>
        <w:t>25-32</w:t>
      </w:r>
      <w:r>
        <w:tab/>
        <w:t>All circle 6H round &amp; back</w:t>
      </w:r>
    </w:p>
    <w:p w:rsidR="00B11EB3" w:rsidRDefault="00B11EB3" w:rsidP="00B11EB3"/>
    <w:p w:rsidR="00B11EB3" w:rsidRDefault="00B11EB3" w:rsidP="00B11EB3">
      <w:pPr>
        <w:pStyle w:val="Minicrib"/>
      </w:pPr>
      <w:r>
        <w:t>WUNDERBAR!  (R8x32)  3C (4C Set)</w:t>
      </w:r>
      <w:r>
        <w:tab/>
        <w:t>Helen McGinley  Dublin SCDC</w:t>
      </w:r>
    </w:p>
    <w:p w:rsidR="00B11EB3" w:rsidRDefault="00B11EB3" w:rsidP="00B11EB3">
      <w:pPr>
        <w:pStyle w:val="DanceBody"/>
      </w:pPr>
      <w:r>
        <w:t xml:space="preserve"> 1- 8</w:t>
      </w:r>
      <w:r>
        <w:tab/>
        <w:t>1s cross RH, cast (2s step up) &amp; dance 1/2 Fig 8 round 3s</w:t>
      </w:r>
    </w:p>
    <w:p w:rsidR="00B11EB3" w:rsidRDefault="00B11EB3" w:rsidP="00B11EB3">
      <w:pPr>
        <w:pStyle w:val="DanceBody"/>
      </w:pPr>
      <w:r>
        <w:t xml:space="preserve"> 9-16</w:t>
      </w:r>
      <w:r>
        <w:tab/>
        <w:t>2s+1s+3s cross passing partner by RSh &amp; dance clockwise round set to lines of 3 across, Ladies facing down, Men up.  All Adv+Ret</w:t>
      </w:r>
    </w:p>
    <w:p w:rsidR="00B11EB3" w:rsidRDefault="00B11EB3" w:rsidP="00B11EB3">
      <w:pPr>
        <w:pStyle w:val="DanceBody"/>
      </w:pPr>
      <w:r>
        <w:t>17-24</w:t>
      </w:r>
      <w:r>
        <w:tab/>
        <w:t>All cross up/down passing partner by RSh and dance clockwise round set to opp sides facing in.  3s+1s+2s Adv+Ret</w:t>
      </w:r>
    </w:p>
    <w:p w:rsidR="00B11EB3" w:rsidRDefault="00B11EB3" w:rsidP="00B11EB3">
      <w:pPr>
        <w:pStyle w:val="DanceBody"/>
        <w:keepNext w:val="0"/>
      </w:pPr>
      <w:r>
        <w:t>25-32</w:t>
      </w:r>
      <w:r>
        <w:tab/>
        <w:t>1s dance 1/2 diag RSh reel of 4 with 1st corners (in 3rd corner pstn), 1s pass RSh, dance 1/2 diag RSh reel of 4 with 2nd corners (4th corner pstn) ending in 2nd place own sides</w:t>
      </w:r>
    </w:p>
    <w:p w:rsidR="00B11EB3" w:rsidRDefault="00B11EB3" w:rsidP="00B11EB3"/>
    <w:p w:rsidR="00B11EB3" w:rsidRDefault="00B11EB3" w:rsidP="00B11EB3">
      <w:pPr>
        <w:pStyle w:val="Minicrib"/>
      </w:pPr>
      <w:r>
        <w:t>WYCHES OF CHESHIRE  (S3x32)  3C Triangular Set</w:t>
      </w:r>
      <w:r>
        <w:tab/>
        <w:t>Liz Bruynooghe  Cheshire 40th Anniversary</w:t>
      </w:r>
    </w:p>
    <w:p w:rsidR="00B11EB3" w:rsidRPr="001B4DB5" w:rsidRDefault="00B11EB3" w:rsidP="00B11EB3">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B11EB3" w:rsidRPr="001B4DB5" w:rsidRDefault="00B11EB3" w:rsidP="00B11EB3">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B11EB3" w:rsidRPr="001B4DB5" w:rsidRDefault="00B11EB3" w:rsidP="00B11EB3">
      <w:pPr>
        <w:pStyle w:val="DanceBody"/>
      </w:pPr>
      <w:r w:rsidRPr="001B4DB5">
        <w:t>17-24</w:t>
      </w:r>
      <w:r w:rsidRPr="001B4DB5">
        <w:tab/>
        <w:t>Men dance LH across 1.1/3 round finishing in triangular set facing original partner; all dance DoSiDo passing LSh. 2 3 1</w:t>
      </w:r>
    </w:p>
    <w:p w:rsidR="00B11EB3" w:rsidRDefault="00B11EB3" w:rsidP="00B11EB3">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B11EB3" w:rsidRDefault="00B11EB3" w:rsidP="00B11EB3"/>
    <w:p w:rsidR="00B11EB3" w:rsidRDefault="00B11EB3" w:rsidP="00B11EB3">
      <w:pPr>
        <w:pStyle w:val="Minicrib"/>
      </w:pPr>
      <w:r>
        <w:t>WYN'S FANCY  (S4x32)  4C</w:t>
      </w:r>
      <w:r>
        <w:tab/>
        <w:t>John Brenchley  RSCDS Western Australia</w:t>
      </w:r>
    </w:p>
    <w:p w:rsidR="00B11EB3" w:rsidRDefault="00B11EB3" w:rsidP="00B11EB3">
      <w:pPr>
        <w:pStyle w:val="DanceBody"/>
      </w:pPr>
      <w:r>
        <w:t xml:space="preserve"> 1- 8</w:t>
      </w:r>
      <w:r>
        <w:tab/>
        <w:t>1s cross RH, cast (2s step up 3-4). 2s+1s dance LH across, Men end facing out</w:t>
      </w:r>
    </w:p>
    <w:p w:rsidR="00B11EB3" w:rsidRDefault="00B11EB3" w:rsidP="00B11EB3">
      <w:pPr>
        <w:pStyle w:val="DanceBody"/>
      </w:pPr>
      <w:r>
        <w:t xml:space="preserve"> 9-16</w:t>
      </w:r>
      <w:r>
        <w:tab/>
        <w:t xml:space="preserve">RSh reels of 3 on sides (6 bars) , 1s+3s passing RSh to start.  1M+3L </w:t>
      </w:r>
      <w:r>
        <w:rPr>
          <w:b/>
        </w:rPr>
        <w:t>also</w:t>
      </w:r>
      <w:r>
        <w:t xml:space="preserve"> 1L+3M turn 1/2 RH to end in prom hold 1M+3L facing diag up, 1L+3M diag down</w:t>
      </w:r>
    </w:p>
    <w:p w:rsidR="00B11EB3" w:rsidRDefault="00B11EB3" w:rsidP="00B11EB3">
      <w:pPr>
        <w:pStyle w:val="DanceBody"/>
      </w:pPr>
      <w:r>
        <w:t>17-24</w:t>
      </w:r>
      <w:r>
        <w:tab/>
        <w:t xml:space="preserve">LSh reels of 3 across, 1M+3L pass 2M LSh </w:t>
      </w:r>
      <w:r>
        <w:rPr>
          <w:b/>
        </w:rPr>
        <w:t>while</w:t>
      </w:r>
      <w:r>
        <w:t xml:space="preserve"> 1L+3M pass 4L LSh to start</w:t>
      </w:r>
    </w:p>
    <w:p w:rsidR="00B11EB3" w:rsidRPr="003372E9" w:rsidRDefault="00B11EB3" w:rsidP="00B11EB3">
      <w:pPr>
        <w:pStyle w:val="DanceBody"/>
        <w:keepNext w:val="0"/>
      </w:pPr>
      <w:r>
        <w:t>25-32</w:t>
      </w:r>
      <w:r>
        <w:tab/>
        <w:t>1s cross RH, cast (4s step up 27-28).  4s+1s dance LH across</w:t>
      </w:r>
    </w:p>
    <w:p w:rsidR="00B11EB3" w:rsidRDefault="00B11EB3" w:rsidP="00B11EB3"/>
    <w:p w:rsidR="00B11EB3" w:rsidRDefault="00B11EB3" w:rsidP="00B11EB3">
      <w:pPr>
        <w:pStyle w:val="Minicrib"/>
      </w:pPr>
      <w:r>
        <w:t>THE XYZZY  (R8x32)  3C (4C set)</w:t>
      </w:r>
      <w:r>
        <w:tab/>
        <w:t>S McKinnell  S Mckinnell SCDs</w:t>
      </w:r>
    </w:p>
    <w:p w:rsidR="00B11EB3" w:rsidRDefault="00B11EB3" w:rsidP="00B11EB3">
      <w:pPr>
        <w:pStyle w:val="DanceBody"/>
      </w:pPr>
      <w:r>
        <w:t xml:space="preserve"> 1- 8</w:t>
      </w:r>
      <w:r>
        <w:tab/>
        <w:t>1s lead down the middle &amp; back to face 1</w:t>
      </w:r>
      <w:r w:rsidRPr="00972EEB">
        <w:t>st</w:t>
      </w:r>
      <w:r>
        <w:t xml:space="preserve"> corners</w:t>
      </w:r>
    </w:p>
    <w:p w:rsidR="00B11EB3" w:rsidRDefault="00B11EB3" w:rsidP="00B11EB3">
      <w:pPr>
        <w:pStyle w:val="DanceBody"/>
      </w:pPr>
      <w:r>
        <w:t xml:space="preserve"> 9-12</w:t>
      </w:r>
      <w:r>
        <w:tab/>
        <w:t>1s change places with 1</w:t>
      </w:r>
      <w:r w:rsidRPr="00972EEB">
        <w:t>st</w:t>
      </w:r>
      <w:r>
        <w:t xml:space="preserve"> corners RH, 1s change places with opposite person LH</w:t>
      </w:r>
      <w:r w:rsidRPr="00BA6B4D">
        <w:rPr>
          <w:b/>
        </w:rPr>
        <w:t xml:space="preserve"> while </w:t>
      </w:r>
      <w:r>
        <w:t>original 1</w:t>
      </w:r>
      <w:r w:rsidRPr="00972EEB">
        <w:t>st</w:t>
      </w:r>
      <w:r>
        <w:t xml:space="preserve"> corners 3/4 turn LH to face 2</w:t>
      </w:r>
      <w:r w:rsidRPr="00972EEB">
        <w:t>nd</w:t>
      </w:r>
      <w:r>
        <w:t xml:space="preserve"> corner pstns</w:t>
      </w:r>
    </w:p>
    <w:p w:rsidR="00B11EB3" w:rsidRDefault="00B11EB3" w:rsidP="00B11EB3">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rPr>
        <w:t xml:space="preserve"> while </w:t>
      </w:r>
      <w:r>
        <w:t>1s turn LH to end BtoB in middle (L facing up)</w:t>
      </w:r>
    </w:p>
    <w:p w:rsidR="00B11EB3" w:rsidRDefault="00B11EB3" w:rsidP="00B11EB3">
      <w:pPr>
        <w:pStyle w:val="DanceBody"/>
      </w:pPr>
      <w:r>
        <w:t>17-24</w:t>
      </w:r>
      <w:r>
        <w:tab/>
        <w:t>1s dance reels of 3 on own sides (RSh to 3</w:t>
      </w:r>
      <w:r w:rsidRPr="00972EEB">
        <w:t>rd</w:t>
      </w:r>
      <w:r>
        <w:t xml:space="preserve"> corners) ending in 2</w:t>
      </w:r>
      <w:r w:rsidRPr="00972EEB">
        <w:t>nd</w:t>
      </w:r>
      <w:r>
        <w:t xml:space="preserve"> place</w:t>
      </w:r>
    </w:p>
    <w:p w:rsidR="00B11EB3" w:rsidRDefault="00B11EB3" w:rsidP="00B11EB3">
      <w:pPr>
        <w:pStyle w:val="DanceBody"/>
        <w:keepNext w:val="0"/>
      </w:pPr>
      <w:r>
        <w:t>25-32</w:t>
      </w:r>
      <w:r>
        <w:tab/>
        <w:t>1s dance Diag R&amp;L.  2 1 3 4</w:t>
      </w:r>
    </w:p>
    <w:p w:rsidR="00B11EB3" w:rsidRDefault="00B11EB3" w:rsidP="00B11EB3"/>
    <w:p w:rsidR="00B11EB3" w:rsidRDefault="00B11EB3" w:rsidP="00B11EB3">
      <w:pPr>
        <w:pStyle w:val="Minicrib"/>
      </w:pPr>
      <w:r>
        <w:t>Y NOT 2K  (R8x32)  3C (4C set)</w:t>
      </w:r>
      <w:r>
        <w:tab/>
        <w:t>B Davidson</w:t>
      </w:r>
    </w:p>
    <w:p w:rsidR="00B11EB3" w:rsidRDefault="00B11EB3" w:rsidP="00B11EB3">
      <w:pPr>
        <w:pStyle w:val="DanceBody"/>
      </w:pPr>
      <w:r>
        <w:t xml:space="preserve"> 1- 8</w:t>
      </w:r>
      <w:r>
        <w:tab/>
        <w:t>1s cast down behind own side for 4 bars, turn out &amp; dance back</w:t>
      </w:r>
    </w:p>
    <w:p w:rsidR="00B11EB3" w:rsidRDefault="00B11EB3" w:rsidP="00B11EB3">
      <w:pPr>
        <w:pStyle w:val="DanceBody"/>
      </w:pPr>
      <w:r>
        <w:t xml:space="preserve"> 9-16</w:t>
      </w:r>
      <w:r>
        <w:tab/>
        <w:t>1s dance down the middle &amp; turn 3s with nearer hand, dance up &amp; turn 2s with nearer hand to end in 2</w:t>
      </w:r>
      <w:r w:rsidRPr="00972EEB">
        <w:t>nd</w:t>
      </w:r>
      <w:r>
        <w:t xml:space="preserve"> place own side</w:t>
      </w:r>
    </w:p>
    <w:p w:rsidR="00B11EB3" w:rsidRDefault="00B11EB3" w:rsidP="00B11EB3">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B11EB3" w:rsidRDefault="00B11EB3" w:rsidP="00B11EB3">
      <w:pPr>
        <w:pStyle w:val="DanceBody"/>
        <w:keepNext w:val="0"/>
      </w:pPr>
      <w:r>
        <w:t>25-32</w:t>
      </w:r>
      <w:r>
        <w:tab/>
        <w:t>1s dance RH across (Lady with 2s &amp; Man with 3s), pass RSh &amp; dance LH across with other couple to end in 2</w:t>
      </w:r>
      <w:r w:rsidRPr="00972EEB">
        <w:t>nd</w:t>
      </w:r>
      <w:r>
        <w:t xml:space="preserve"> place own sides</w:t>
      </w:r>
    </w:p>
    <w:p w:rsidR="00B11EB3" w:rsidRDefault="00B11EB3" w:rsidP="00B11EB3"/>
    <w:p w:rsidR="00B11EB3" w:rsidRDefault="00B11EB3" w:rsidP="00B11EB3">
      <w:pPr>
        <w:pStyle w:val="Minicrib"/>
      </w:pPr>
      <w:r>
        <w:t>YACHT ARION  (H8x32)  3C (4C set)</w:t>
      </w:r>
      <w:r>
        <w:tab/>
        <w:t>Michael Franklin, 2023</w:t>
      </w:r>
    </w:p>
    <w:p w:rsidR="00B11EB3" w:rsidRPr="007B23B2" w:rsidRDefault="00B11EB3" w:rsidP="00B11EB3">
      <w:pPr>
        <w:pStyle w:val="DanceBody"/>
      </w:pPr>
      <w:r w:rsidRPr="00FE710E">
        <w:t xml:space="preserve"> </w:t>
      </w:r>
      <w:r w:rsidRPr="007B23B2">
        <w:t>1-</w:t>
      </w:r>
      <w:r w:rsidRPr="00FE710E">
        <w:t xml:space="preserve"> </w:t>
      </w:r>
      <w:r>
        <w:t>4</w:t>
      </w:r>
      <w:r>
        <w:tab/>
        <w:t>1s+2s Petronella turn &amp; set</w:t>
      </w:r>
    </w:p>
    <w:p w:rsidR="00B11EB3" w:rsidRPr="007B23B2" w:rsidRDefault="00B11EB3" w:rsidP="00B11EB3">
      <w:pPr>
        <w:pStyle w:val="DanceBody"/>
      </w:pPr>
      <w:r w:rsidRPr="00FE710E">
        <w:t xml:space="preserve"> </w:t>
      </w:r>
      <w:r w:rsidRPr="007B23B2">
        <w:t>5-12</w:t>
      </w:r>
      <w:r w:rsidRPr="007B23B2">
        <w:tab/>
        <w:t xml:space="preserve">1s+2s dance </w:t>
      </w:r>
      <w:r>
        <w:t>1/2 Celtic R</w:t>
      </w:r>
      <w:r w:rsidRPr="007B23B2">
        <w:t>eel</w:t>
      </w:r>
      <w:r>
        <w:t>:</w:t>
      </w:r>
    </w:p>
    <w:p w:rsidR="00B11EB3" w:rsidRDefault="00B11EB3" w:rsidP="00B11EB3">
      <w:pPr>
        <w:pStyle w:val="DanceBody"/>
      </w:pPr>
      <w:r w:rsidRPr="00FE710E">
        <w:tab/>
      </w:r>
      <w:r>
        <w:t>5-6   1s+2s pass partner RSh</w:t>
      </w:r>
    </w:p>
    <w:p w:rsidR="00B11EB3" w:rsidRDefault="00B11EB3" w:rsidP="00B11EB3">
      <w:pPr>
        <w:pStyle w:val="DanceBody"/>
      </w:pPr>
      <w:r>
        <w:tab/>
        <w:t xml:space="preserve">7-8   1M+2L dance 1/4 clockwise round </w:t>
      </w:r>
      <w:r w:rsidRPr="00FE710E">
        <w:rPr>
          <w:b/>
        </w:rPr>
        <w:t>while</w:t>
      </w:r>
      <w:r>
        <w:t xml:space="preserve"> 1L+2M dance 3/4 LSh round each other to face partners in a line across</w:t>
      </w:r>
    </w:p>
    <w:p w:rsidR="00B11EB3" w:rsidRDefault="00B11EB3" w:rsidP="00B11EB3">
      <w:pPr>
        <w:pStyle w:val="DanceBody"/>
      </w:pPr>
      <w:r>
        <w:tab/>
        <w:t>9-10  1s+2s pass partner RSh</w:t>
      </w:r>
    </w:p>
    <w:p w:rsidR="00B11EB3" w:rsidRDefault="00B11EB3" w:rsidP="00B11EB3">
      <w:pPr>
        <w:pStyle w:val="DanceBody"/>
      </w:pPr>
      <w:r>
        <w:tab/>
        <w:t xml:space="preserve">11-12 1L+2M dance 1/4 clockwise round </w:t>
      </w:r>
      <w:r w:rsidRPr="00FE710E">
        <w:rPr>
          <w:b/>
        </w:rPr>
        <w:t>while</w:t>
      </w:r>
      <w:r>
        <w:t xml:space="preserve"> 1M+2L dance 3/4 LSh round each other to face partners in a line up/down the set</w:t>
      </w:r>
    </w:p>
    <w:p w:rsidR="00B11EB3" w:rsidRPr="007B23B2" w:rsidRDefault="00B11EB3" w:rsidP="00B11EB3">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B11EB3" w:rsidRPr="007B23B2" w:rsidRDefault="00B11EB3" w:rsidP="00B11EB3">
      <w:pPr>
        <w:pStyle w:val="DanceBody"/>
      </w:pPr>
      <w:r w:rsidRPr="007B23B2">
        <w:t>17-20</w:t>
      </w:r>
      <w:r w:rsidRPr="007B23B2">
        <w:tab/>
        <w:t xml:space="preserve">All circle </w:t>
      </w:r>
      <w:r>
        <w:t>1/2 round</w:t>
      </w:r>
      <w:r w:rsidRPr="007B23B2">
        <w:t xml:space="preserve"> clockwise</w:t>
      </w:r>
    </w:p>
    <w:p w:rsidR="00B11EB3" w:rsidRPr="007B23B2" w:rsidRDefault="00B11EB3" w:rsidP="00B11EB3">
      <w:pPr>
        <w:pStyle w:val="DanceBody"/>
      </w:pPr>
      <w:r w:rsidRPr="007B23B2">
        <w:t>21-24</w:t>
      </w:r>
      <w:r w:rsidRPr="007B23B2">
        <w:tab/>
        <w:t>1M+3s [</w:t>
      </w:r>
      <w:r w:rsidRPr="00043FF3">
        <w:t>at the top</w:t>
      </w:r>
      <w:r w:rsidRPr="007B23B2">
        <w:t xml:space="preserve">] </w:t>
      </w:r>
      <w:r w:rsidRPr="00C55FE4">
        <w:rPr>
          <w:b/>
        </w:rPr>
        <w:t>also</w:t>
      </w:r>
      <w:r w:rsidRPr="007B23B2">
        <w:t xml:space="preserve"> 1L+2s [</w:t>
      </w:r>
      <w:r w:rsidRPr="00043FF3">
        <w:t>at the bottom</w:t>
      </w:r>
      <w:r w:rsidRPr="007B23B2">
        <w:t xml:space="preserve">] dance </w:t>
      </w:r>
      <w:r>
        <w:t>RH</w:t>
      </w:r>
      <w:r w:rsidRPr="007B23B2">
        <w:t xml:space="preserve"> across</w:t>
      </w:r>
    </w:p>
    <w:p w:rsidR="00B11EB3" w:rsidRPr="007B23B2" w:rsidRDefault="00B11EB3" w:rsidP="00B11EB3">
      <w:pPr>
        <w:pStyle w:val="DanceBody"/>
      </w:pPr>
      <w:r w:rsidRPr="007B23B2">
        <w:t>25-28</w:t>
      </w:r>
      <w:r w:rsidRPr="007B23B2">
        <w:tab/>
        <w:t xml:space="preserve">1s </w:t>
      </w:r>
      <w:r>
        <w:t>turn 1.1/2 LH</w:t>
      </w:r>
      <w:r w:rsidRPr="007B23B2">
        <w:t xml:space="preserve"> </w:t>
      </w:r>
      <w:r w:rsidRPr="00C55FE4">
        <w:rPr>
          <w:b/>
        </w:rPr>
        <w:t>while</w:t>
      </w:r>
      <w:r w:rsidRPr="007B23B2">
        <w:t xml:space="preserve"> 3s+2s chase </w:t>
      </w:r>
      <w:r>
        <w:t xml:space="preserve">1/2 round </w:t>
      </w:r>
      <w:r w:rsidRPr="007B23B2">
        <w:t>clockwise</w:t>
      </w:r>
    </w:p>
    <w:p w:rsidR="00B11EB3" w:rsidRDefault="00B11EB3" w:rsidP="00B11EB3">
      <w:pPr>
        <w:pStyle w:val="DanceBody"/>
        <w:keepNext w:val="0"/>
      </w:pPr>
      <w:r w:rsidRPr="007B23B2">
        <w:t>29-32</w:t>
      </w:r>
      <w:r w:rsidRPr="007B23B2">
        <w:tab/>
        <w:t>1L+2s [</w:t>
      </w:r>
      <w:r w:rsidRPr="00043FF3">
        <w:t>at the top</w:t>
      </w:r>
      <w:r w:rsidRPr="007B23B2">
        <w:t>]</w:t>
      </w:r>
      <w:r>
        <w:t xml:space="preserve"> </w:t>
      </w:r>
      <w:r w:rsidRPr="00C55FE4">
        <w:rPr>
          <w:b/>
        </w:rPr>
        <w:t>also</w:t>
      </w:r>
      <w:r w:rsidRPr="007B23B2">
        <w:t xml:space="preserve"> 1M+3s [</w:t>
      </w:r>
      <w:r w:rsidRPr="00043FF3">
        <w:t>at the bottom</w:t>
      </w:r>
      <w:r w:rsidRPr="007B23B2">
        <w:t xml:space="preserve">] dance </w:t>
      </w:r>
      <w:r>
        <w:t>RH</w:t>
      </w:r>
      <w:r w:rsidRPr="007B23B2">
        <w:t xml:space="preserve"> across</w:t>
      </w:r>
      <w:r>
        <w:t>.  2 1 3</w:t>
      </w:r>
    </w:p>
    <w:p w:rsidR="00B11EB3" w:rsidRDefault="00B11EB3" w:rsidP="00B11EB3"/>
    <w:p w:rsidR="00B11EB3" w:rsidRDefault="00B11EB3" w:rsidP="00B11EB3">
      <w:pPr>
        <w:pStyle w:val="Minicrib"/>
      </w:pPr>
      <w:r>
        <w:t>YAEZAKURA (DOUBLE CHERRY BLOSSOMS)  (S4x32)  4C</w:t>
      </w:r>
      <w:r>
        <w:tab/>
        <w:t>Taeko Tamura  Saitama 10th Ann. Coll</w:t>
      </w:r>
    </w:p>
    <w:p w:rsidR="00B11EB3" w:rsidRDefault="00B11EB3" w:rsidP="00B11EB3">
      <w:pPr>
        <w:pStyle w:val="DanceBody"/>
      </w:pPr>
      <w:r>
        <w:t xml:space="preserve"> 1- 8</w:t>
      </w:r>
      <w:r>
        <w:tab/>
        <w:t>1s+2s, 3s+4s set &amp; dance RH across. 1s cast, 2s dance up, 4s cast up &amp; 3s dance down.  2 1 4 3</w:t>
      </w:r>
    </w:p>
    <w:p w:rsidR="00B11EB3" w:rsidRDefault="00B11EB3" w:rsidP="00B11EB3">
      <w:pPr>
        <w:pStyle w:val="DanceBody"/>
      </w:pPr>
      <w:r>
        <w:t xml:space="preserve"> 9-12</w:t>
      </w:r>
      <w:r>
        <w:tab/>
        <w:t xml:space="preserve">1L+2M Allemande Right (Adv, take RH, Lady dances under Man's arm &amp; out to place as Man retires) </w:t>
      </w:r>
      <w:r>
        <w:rPr>
          <w:b/>
        </w:rPr>
        <w:t>while</w:t>
      </w:r>
      <w:r>
        <w:t xml:space="preserve"> 4L+3M Allemande Left </w:t>
      </w:r>
      <w:r>
        <w:rPr>
          <w:b/>
        </w:rPr>
        <w:t>and</w:t>
      </w:r>
      <w:r>
        <w:t xml:space="preserve"> 1M, 2L, 4M &amp; 3L set twice</w:t>
      </w:r>
    </w:p>
    <w:p w:rsidR="00B11EB3" w:rsidRDefault="00B11EB3" w:rsidP="00B11EB3">
      <w:pPr>
        <w:pStyle w:val="DanceBody"/>
      </w:pPr>
      <w:r>
        <w:t>13-16</w:t>
      </w:r>
      <w:r>
        <w:tab/>
        <w:t xml:space="preserve">1M+2L Allemande Left </w:t>
      </w:r>
      <w:r>
        <w:rPr>
          <w:b/>
        </w:rPr>
        <w:t>while</w:t>
      </w:r>
      <w:r>
        <w:t xml:space="preserve"> 4M+3L Allemande Right </w:t>
      </w:r>
      <w:r>
        <w:rPr>
          <w:b/>
        </w:rPr>
        <w:t>and</w:t>
      </w:r>
      <w:r>
        <w:t xml:space="preserve"> 1L, 2M, 3M &amp; 4L set twice. 2 1 4 3</w:t>
      </w:r>
    </w:p>
    <w:p w:rsidR="00B11EB3" w:rsidRDefault="00B11EB3" w:rsidP="00B11EB3">
      <w:pPr>
        <w:pStyle w:val="DanceBody"/>
      </w:pPr>
      <w:r>
        <w:t>17-24</w:t>
      </w:r>
      <w:r>
        <w:tab/>
        <w:t>Reels of 4 on sides. 1s &amp; 4s face each other on sides</w:t>
      </w:r>
    </w:p>
    <w:p w:rsidR="00B11EB3" w:rsidRDefault="00B11EB3" w:rsidP="00B11EB3">
      <w:pPr>
        <w:pStyle w:val="DanceBody"/>
      </w:pPr>
      <w:r>
        <w:t>25-28</w:t>
      </w:r>
      <w:r>
        <w:tab/>
        <w:t>1s+4s set on sides &amp; change places LH.  2 4 1 3</w:t>
      </w:r>
    </w:p>
    <w:p w:rsidR="00B11EB3" w:rsidRPr="00C84CDD" w:rsidRDefault="00B11EB3" w:rsidP="00B11EB3">
      <w:pPr>
        <w:pStyle w:val="DanceBody"/>
        <w:keepNext w:val="0"/>
      </w:pPr>
      <w:r>
        <w:t>29-32</w:t>
      </w:r>
      <w:r>
        <w:tab/>
        <w:t xml:space="preserve">2s+4s </w:t>
      </w:r>
      <w:r>
        <w:rPr>
          <w:b/>
        </w:rPr>
        <w:t>also</w:t>
      </w:r>
      <w:r>
        <w:t xml:space="preserve"> 1s+3s circle 4H round to Left</w:t>
      </w:r>
    </w:p>
    <w:p w:rsidR="00B11EB3" w:rsidRDefault="00B11EB3" w:rsidP="00B11EB3"/>
    <w:p w:rsidR="00B11EB3" w:rsidRDefault="00B11EB3" w:rsidP="00B11EB3">
      <w:pPr>
        <w:pStyle w:val="Minicrib"/>
      </w:pPr>
      <w:r>
        <w:t>YAMASHITA PARK  (S8x32)  3C (4C set)</w:t>
      </w:r>
      <w:r>
        <w:tab/>
        <w:t>Masahiro Kondo  Tokai Branch 25th Anniversary</w:t>
      </w:r>
    </w:p>
    <w:p w:rsidR="00B11EB3" w:rsidRDefault="00B11EB3" w:rsidP="00B11EB3">
      <w:pPr>
        <w:pStyle w:val="DanceBody"/>
      </w:pPr>
      <w:r>
        <w:t xml:space="preserve"> 1- 8</w:t>
      </w:r>
      <w:r>
        <w:tab/>
        <w:t>1s set, cast (2s step up); 1/2 turn RH, face each other, pull back RSh &amp; dance out to 2nd place opp sides  2 (1) 3</w:t>
      </w:r>
    </w:p>
    <w:p w:rsidR="00B11EB3" w:rsidRDefault="00B11EB3" w:rsidP="00B11EB3">
      <w:pPr>
        <w:pStyle w:val="DanceBody"/>
      </w:pPr>
      <w:r>
        <w:t xml:space="preserve"> 9-12</w:t>
      </w:r>
      <w:r>
        <w:tab/>
        <w:t xml:space="preserve">1s dance out round 4th corners (3), turn RH (1- quick) </w:t>
      </w:r>
      <w:r w:rsidRPr="009B266C">
        <w:rPr>
          <w:b/>
        </w:rPr>
        <w:t>while</w:t>
      </w:r>
      <w:r>
        <w:t xml:space="preserve"> 2nd corners 1/2 turn RH,</w:t>
      </w:r>
      <w:r w:rsidRPr="009B266C">
        <w:t xml:space="preserve"> </w:t>
      </w:r>
      <w:r>
        <w:t>face, pull back RSh &amp; dance out to opp corners</w:t>
      </w:r>
    </w:p>
    <w:p w:rsidR="00B11EB3" w:rsidRDefault="00B11EB3" w:rsidP="00B11EB3">
      <w:pPr>
        <w:pStyle w:val="DanceBody"/>
      </w:pPr>
      <w:r>
        <w:t>13-16</w:t>
      </w:r>
      <w:r>
        <w:tab/>
        <w:t xml:space="preserve">1s dance out round 3rd corners, to 2nd place opp sides, </w:t>
      </w:r>
      <w:r w:rsidRPr="009B266C">
        <w:rPr>
          <w:b/>
        </w:rPr>
        <w:t>while</w:t>
      </w:r>
      <w:r>
        <w:t xml:space="preserve"> 1st corners 1/2 turn RH,</w:t>
      </w:r>
      <w:r w:rsidRPr="009B266C">
        <w:t xml:space="preserve"> </w:t>
      </w:r>
      <w:r>
        <w:t>face, pull back RSh &amp; dance out to opp corners  (3) (1) (2)</w:t>
      </w:r>
    </w:p>
    <w:p w:rsidR="00B11EB3" w:rsidRDefault="00B11EB3" w:rsidP="00B11EB3">
      <w:pPr>
        <w:pStyle w:val="DanceBody"/>
      </w:pPr>
      <w:r>
        <w:t>17-24</w:t>
      </w:r>
      <w:r>
        <w:tab/>
        <w:t>3s+1s+2s dance Set+Link for 3 twice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YAN TAN TETHERA  (J8x32)  3C (4C set)</w:t>
      </w:r>
      <w:r>
        <w:tab/>
        <w:t>Derek Haynes  Carnforth Coll 2</w:t>
      </w:r>
    </w:p>
    <w:p w:rsidR="00B11EB3" w:rsidRDefault="00B11EB3" w:rsidP="00B11EB3">
      <w:pPr>
        <w:pStyle w:val="DanceBody"/>
      </w:pPr>
      <w:r>
        <w:t xml:space="preserve"> 1- 8</w:t>
      </w:r>
      <w:r>
        <w:tab/>
        <w:t>1s cross RH, cast 1 place, 1L dances a 1/2 Fig of 8 round 2s</w:t>
      </w:r>
      <w:r w:rsidRPr="00BA6B4D">
        <w:rPr>
          <w:b/>
        </w:rPr>
        <w:t xml:space="preserve"> while </w:t>
      </w:r>
      <w:r>
        <w:t>1M dances 1/2 Fig of 8 round 3s</w:t>
      </w:r>
    </w:p>
    <w:p w:rsidR="00B11EB3" w:rsidRDefault="00B11EB3" w:rsidP="00B11EB3">
      <w:pPr>
        <w:pStyle w:val="DanceBody"/>
      </w:pPr>
      <w:r>
        <w:t>9-24</w:t>
      </w:r>
      <w:r>
        <w:tab/>
        <w:t>1s dance Corner Chain with 1</w:t>
      </w:r>
      <w:r w:rsidRPr="00972EEB">
        <w:t>st</w:t>
      </w:r>
      <w:r>
        <w:t xml:space="preserve"> &amp; 2</w:t>
      </w:r>
      <w:r w:rsidRPr="00972EEB">
        <w:t>nd</w:t>
      </w:r>
      <w:r>
        <w:t xml:space="preserve"> corners : -</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B11EB3" w:rsidRDefault="00B11EB3" w:rsidP="00B11EB3">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B11EB3" w:rsidRDefault="00B11EB3" w:rsidP="00B11EB3"/>
    <w:p w:rsidR="00B11EB3" w:rsidRDefault="00B11EB3" w:rsidP="00B11EB3">
      <w:pPr>
        <w:pStyle w:val="Minicrib"/>
      </w:pPr>
      <w:r>
        <w:t>YE'LL AYE BE WELCOME BACK AGAIN  (S8x32)  3C (4C set)</w:t>
      </w:r>
      <w:r>
        <w:tab/>
        <w:t>Castle Menzies  RSCDS Bk 7</w:t>
      </w:r>
    </w:p>
    <w:p w:rsidR="00B11EB3" w:rsidRDefault="00B11EB3" w:rsidP="00B11EB3">
      <w:pPr>
        <w:pStyle w:val="DanceBody"/>
      </w:pPr>
      <w:r>
        <w:t xml:space="preserve"> 1- 8</w:t>
      </w:r>
      <w:r>
        <w:tab/>
        <w:t>1s+2s set twice, 1M+2L</w:t>
      </w:r>
      <w:r w:rsidRPr="007F0D5A">
        <w:rPr>
          <w:b/>
        </w:rPr>
        <w:t xml:space="preserve"> also </w:t>
      </w:r>
      <w:r>
        <w:t>1L+2M turn 2H (1M dances across the top to turn 2L on Ladies side &amp; crosses up diagonally to own place to face out</w:t>
      </w:r>
      <w:r w:rsidRPr="00BA6B4D">
        <w:rPr>
          <w:b/>
        </w:rPr>
        <w:t xml:space="preserve"> while </w:t>
      </w:r>
      <w:r>
        <w:t>1L dances down diagonally to turn on Men's side crossing back to own place to face in)</w:t>
      </w:r>
    </w:p>
    <w:p w:rsidR="00B11EB3" w:rsidRDefault="00B11EB3" w:rsidP="00B11EB3">
      <w:pPr>
        <w:pStyle w:val="DanceBody"/>
      </w:pPr>
      <w:r>
        <w:t xml:space="preserve"> 9-16</w:t>
      </w:r>
      <w:r>
        <w:tab/>
        <w:t>1M casts down own side</w:t>
      </w:r>
      <w:r w:rsidRPr="00BA6B4D">
        <w:rPr>
          <w:b/>
        </w:rPr>
        <w:t xml:space="preserve"> </w:t>
      </w:r>
      <w:r>
        <w:rPr>
          <w:b/>
        </w:rPr>
        <w:t xml:space="preserve">as </w:t>
      </w:r>
      <w:r>
        <w:t>1L dances down the middle, dance round the 3s &amp; 1M dances up the middle</w:t>
      </w:r>
      <w:r w:rsidRPr="00BA6B4D">
        <w:rPr>
          <w:b/>
        </w:rPr>
        <w:t xml:space="preserve"> </w:t>
      </w:r>
      <w:r>
        <w:rPr>
          <w:b/>
        </w:rPr>
        <w:t xml:space="preserve">as </w:t>
      </w:r>
      <w:r>
        <w:t>1L casts up own side, cross RH at top &amp; cast to face 1</w:t>
      </w:r>
      <w:r w:rsidRPr="00972EEB">
        <w:t>st</w:t>
      </w:r>
      <w:r>
        <w:t xml:space="preserve"> crnrs</w:t>
      </w:r>
    </w:p>
    <w:p w:rsidR="00B11EB3" w:rsidRDefault="00B11EB3" w:rsidP="00B11EB3">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B11EB3" w:rsidRDefault="00B11EB3" w:rsidP="00B11EB3"/>
    <w:p w:rsidR="00B11EB3" w:rsidRDefault="00B11EB3" w:rsidP="00B11EB3">
      <w:pPr>
        <w:pStyle w:val="Minicrib"/>
      </w:pPr>
      <w:r>
        <w:t>YE'RE WELCOME, CHARLY STUART  (R8x32)  3C (4C set)</w:t>
      </w:r>
      <w:r>
        <w:tab/>
        <w:t>Castle Menzies  RSCDS Bk 7</w:t>
      </w:r>
    </w:p>
    <w:p w:rsidR="00B11EB3" w:rsidRDefault="00B11EB3" w:rsidP="00B11EB3">
      <w:pPr>
        <w:pStyle w:val="DanceBody"/>
      </w:pPr>
      <w:r>
        <w:t xml:space="preserve"> 1- 8</w:t>
      </w:r>
      <w:r>
        <w:tab/>
        <w:t>1s set, cast 1 place, 2s set &amp; cast back to place</w:t>
      </w:r>
    </w:p>
    <w:p w:rsidR="00B11EB3" w:rsidRDefault="00B11EB3" w:rsidP="00B11EB3">
      <w:pPr>
        <w:pStyle w:val="DanceBody"/>
      </w:pPr>
      <w:r>
        <w:t xml:space="preserve"> 9-16</w:t>
      </w:r>
      <w:r>
        <w:tab/>
        <w:t>1s+2s dance RH across 1/2 way, set, dance LH across 1/2 way, 1s cast to end facing 1</w:t>
      </w:r>
      <w:r w:rsidRPr="00972EEB">
        <w:t>st</w:t>
      </w:r>
      <w:r>
        <w:t xml:space="preserve"> corners</w:t>
      </w:r>
      <w:r w:rsidRPr="00BA6B4D">
        <w:rPr>
          <w:b/>
        </w:rPr>
        <w:t xml:space="preserve"> while </w:t>
      </w:r>
      <w:r>
        <w:t>2s dance up</w:t>
      </w:r>
    </w:p>
    <w:p w:rsidR="00B11EB3" w:rsidRDefault="00B11EB3" w:rsidP="00B11EB3">
      <w:pPr>
        <w:pStyle w:val="DanceBody"/>
      </w:pPr>
      <w:r>
        <w:t>17-24</w:t>
      </w:r>
      <w:r>
        <w:tab/>
        <w:t>1s set &amp; turn 1</w:t>
      </w:r>
      <w:r w:rsidRPr="00972EEB">
        <w:t>st</w:t>
      </w:r>
      <w:r>
        <w:t xml:space="preserve"> corners, set &amp; turn 2</w:t>
      </w:r>
      <w:r w:rsidRPr="00972EEB">
        <w:t>nd</w:t>
      </w:r>
      <w:r>
        <w:t xml:space="preserve"> corners</w:t>
      </w:r>
    </w:p>
    <w:p w:rsidR="00B11EB3" w:rsidRDefault="00B11EB3" w:rsidP="00B11EB3">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B11EB3" w:rsidRDefault="00B11EB3" w:rsidP="00B11EB3"/>
    <w:p w:rsidR="00B11EB3" w:rsidRDefault="00B11EB3" w:rsidP="00B11EB3">
      <w:pPr>
        <w:pStyle w:val="Minicrib"/>
      </w:pPr>
      <w:r>
        <w:t>A YEAR OF DANCE  (S8x32)  3C (4C set)</w:t>
      </w:r>
      <w:r>
        <w:tab/>
        <w:t>Marsha Hanson  Chicago 25th Anniv Coll</w:t>
      </w:r>
    </w:p>
    <w:p w:rsidR="00B11EB3" w:rsidRDefault="00B11EB3" w:rsidP="00B11EB3">
      <w:pPr>
        <w:pStyle w:val="DanceBody"/>
      </w:pPr>
      <w:r>
        <w:t xml:space="preserve"> 1- 8</w:t>
      </w:r>
      <w:r>
        <w:tab/>
        <w:t>1s &amp; 3s 1/2 turn &amp; twirl to opposite sides, 1s &amp; 3s repeat back to places</w:t>
      </w:r>
    </w:p>
    <w:p w:rsidR="00B11EB3" w:rsidRDefault="00B11EB3" w:rsidP="00B11EB3">
      <w:pPr>
        <w:pStyle w:val="DanceBody"/>
      </w:pPr>
      <w:r>
        <w:t xml:space="preserve"> 9-16</w:t>
      </w:r>
      <w:r>
        <w:tab/>
        <w:t>1s cast 1 place, dance round each other RSh; 1M+2s (at top) &amp;1L+3s (at bottom) dance LH across</w:t>
      </w:r>
    </w:p>
    <w:p w:rsidR="00B11EB3" w:rsidRDefault="00B11EB3" w:rsidP="00B11EB3">
      <w:pPr>
        <w:pStyle w:val="DanceBody"/>
      </w:pPr>
      <w:r>
        <w:t>17-24</w:t>
      </w:r>
      <w:r>
        <w:tab/>
        <w:t>1s lead down middle &amp; back to 2nd place own side</w:t>
      </w:r>
    </w:p>
    <w:p w:rsidR="00B11EB3" w:rsidRDefault="00B11EB3" w:rsidP="00B11EB3">
      <w:pPr>
        <w:pStyle w:val="DanceBody"/>
        <w:keepNext w:val="0"/>
      </w:pPr>
      <w:r>
        <w:t>25-32</w:t>
      </w:r>
      <w:r>
        <w:tab/>
        <w:t>2s+1s dance Diamond Poussette. 2 1 3</w:t>
      </w:r>
    </w:p>
    <w:p w:rsidR="00B11EB3" w:rsidRDefault="00B11EB3" w:rsidP="00B11EB3"/>
    <w:p w:rsidR="00B11EB3" w:rsidRDefault="00B11EB3" w:rsidP="00B11EB3">
      <w:pPr>
        <w:pStyle w:val="Minicrib"/>
      </w:pPr>
      <w:r>
        <w:t>A YEAR WITH HARRY POTTER  (M-3x(S32+R32))  2C (3C set)</w:t>
      </w:r>
      <w:r>
        <w:tab/>
        <w:t>Anne Dejean  The Walnut Bk 2</w:t>
      </w:r>
    </w:p>
    <w:p w:rsidR="00B11EB3" w:rsidRDefault="00B11EB3" w:rsidP="00B11EB3">
      <w:pPr>
        <w:pStyle w:val="DanceBody"/>
      </w:pPr>
      <w:r>
        <w:t>Strathspey</w:t>
      </w:r>
    </w:p>
    <w:p w:rsidR="00B11EB3" w:rsidRDefault="00B11EB3" w:rsidP="00B11EB3">
      <w:pPr>
        <w:pStyle w:val="DanceBody"/>
      </w:pPr>
      <w:r>
        <w:t xml:space="preserve"> 1- 4</w:t>
      </w:r>
      <w:r>
        <w:tab/>
        <w:t>1s turn RH, cast (2s step up)</w:t>
      </w:r>
    </w:p>
    <w:p w:rsidR="00B11EB3" w:rsidRDefault="00B11EB3" w:rsidP="00B11EB3">
      <w:pPr>
        <w:pStyle w:val="DanceBody"/>
      </w:pPr>
      <w:r>
        <w:t xml:space="preserve"> 5- 8</w:t>
      </w:r>
      <w:r>
        <w:tab/>
        <w:t>2s+1s dance Petronella turn into middle (Men facing up, Ladies down) &amp; set</w:t>
      </w:r>
    </w:p>
    <w:p w:rsidR="00B11EB3" w:rsidRDefault="00B11EB3" w:rsidP="00B11EB3">
      <w:pPr>
        <w:pStyle w:val="DanceBody"/>
      </w:pPr>
      <w:r>
        <w:t xml:space="preserve"> 9-24</w:t>
      </w:r>
      <w:r>
        <w:tab/>
        <w:t>2s+1s dance 16 bars of Celtic Reel:</w:t>
      </w:r>
    </w:p>
    <w:p w:rsidR="00B11EB3" w:rsidRPr="000D1CAF" w:rsidRDefault="00B11EB3" w:rsidP="00B11EB3">
      <w:pPr>
        <w:pStyle w:val="DanceBody"/>
      </w:pPr>
      <w:r>
        <w:tab/>
        <w:t xml:space="preserve">9-11   2s+1s pass partner RSh </w:t>
      </w:r>
      <w:r>
        <w:rPr>
          <w:b/>
        </w:rPr>
        <w:t>as</w:t>
      </w:r>
      <w:r>
        <w:t xml:space="preserve"> for reel of 4</w:t>
      </w:r>
    </w:p>
    <w:p w:rsidR="00B11EB3" w:rsidRDefault="00B11EB3" w:rsidP="00B11EB3">
      <w:pPr>
        <w:pStyle w:val="DanceBody"/>
      </w:pPr>
      <w:r>
        <w:tab/>
        <w:t>12-14  outer dancers chase 1/4 clockwise</w:t>
      </w:r>
      <w:r>
        <w:rPr>
          <w:b/>
        </w:rPr>
        <w:t xml:space="preserve"> </w:t>
      </w:r>
      <w:r w:rsidRPr="000D1CAF">
        <w:rPr>
          <w:b/>
        </w:rPr>
        <w:t>while</w:t>
      </w:r>
      <w:r w:rsidRPr="00B35357">
        <w:t xml:space="preserve"> inner dancer</w:t>
      </w:r>
      <w:r>
        <w:t>s dance 3/4 LSh round each other to face partner in line across</w:t>
      </w:r>
    </w:p>
    <w:p w:rsidR="00B11EB3" w:rsidRDefault="00B11EB3" w:rsidP="00B11EB3">
      <w:pPr>
        <w:pStyle w:val="DanceBody"/>
      </w:pPr>
      <w:r>
        <w:tab/>
        <w:t>15-24  repeat 3 times to finish in starting position in line up &amp; down</w:t>
      </w:r>
    </w:p>
    <w:p w:rsidR="00B11EB3" w:rsidRDefault="00B11EB3" w:rsidP="00B11EB3">
      <w:pPr>
        <w:pStyle w:val="DanceBody"/>
      </w:pPr>
      <w:r>
        <w:t>25-32</w:t>
      </w:r>
      <w:r>
        <w:tab/>
        <w:t>All dance Petronella into opposite sides, set, turn 1.1/2 (1s LH, 2s RH) 2 1</w:t>
      </w:r>
    </w:p>
    <w:p w:rsidR="00B11EB3" w:rsidRDefault="00B11EB3" w:rsidP="00B11EB3">
      <w:pPr>
        <w:pStyle w:val="DanceBody"/>
      </w:pPr>
      <w:r>
        <w:t>Reel</w:t>
      </w:r>
    </w:p>
    <w:p w:rsidR="00B11EB3" w:rsidRDefault="00B11EB3" w:rsidP="00B11EB3">
      <w:pPr>
        <w:pStyle w:val="DanceBody"/>
        <w:keepNext w:val="0"/>
      </w:pPr>
      <w:r>
        <w:t>33-64</w:t>
      </w:r>
      <w:r>
        <w:tab/>
        <w:t>Repeat 1-32 in reel time</w:t>
      </w:r>
    </w:p>
    <w:p w:rsidR="00B11EB3" w:rsidRDefault="00B11EB3" w:rsidP="00B11EB3"/>
    <w:p w:rsidR="00B11EB3" w:rsidRDefault="00B11EB3" w:rsidP="00B11EB3">
      <w:pPr>
        <w:pStyle w:val="Minicrib"/>
      </w:pPr>
      <w:r>
        <w:t>THE YELLOW-HAIRED LADDIE  (Minuet 3/4 time 4x64)  4C set</w:t>
      </w:r>
      <w:r>
        <w:tab/>
        <w:t>Johnson  RSCDS Bk 12</w:t>
      </w:r>
    </w:p>
    <w:p w:rsidR="00B11EB3" w:rsidRDefault="00B11EB3" w:rsidP="00B11EB3">
      <w:pPr>
        <w:pStyle w:val="DanceBody"/>
      </w:pPr>
      <w:r>
        <w:t xml:space="preserve"> 1- 8</w:t>
      </w:r>
      <w:r>
        <w:tab/>
        <w:t>1s lead down below 2s &amp; turn with RH,</w:t>
      </w:r>
    </w:p>
    <w:p w:rsidR="00B11EB3" w:rsidRDefault="00B11EB3" w:rsidP="00B11EB3">
      <w:pPr>
        <w:pStyle w:val="DanceBody"/>
      </w:pPr>
      <w:r>
        <w:t xml:space="preserve"> 9-16</w:t>
      </w:r>
      <w:r>
        <w:tab/>
        <w:t>1s dance DoSiDo &amp; turn RH to end in 2</w:t>
      </w:r>
      <w:r w:rsidRPr="00972EEB">
        <w:t>nd</w:t>
      </w:r>
      <w:r>
        <w:t xml:space="preserve"> place</w:t>
      </w:r>
    </w:p>
    <w:p w:rsidR="00B11EB3" w:rsidRDefault="00B11EB3" w:rsidP="00B11EB3">
      <w:pPr>
        <w:pStyle w:val="DanceBody"/>
      </w:pPr>
      <w:r>
        <w:t>17-32</w:t>
      </w:r>
      <w:r>
        <w:tab/>
        <w:t>2s repeat above Fig</w:t>
      </w:r>
    </w:p>
    <w:p w:rsidR="00B11EB3" w:rsidRDefault="00B11EB3" w:rsidP="00B11EB3">
      <w:pPr>
        <w:pStyle w:val="DanceBody"/>
      </w:pPr>
      <w:r>
        <w:t>33-40</w:t>
      </w:r>
      <w:r>
        <w:tab/>
        <w:t>1s cast 1 place, lead up the middle, turn RH to 1</w:t>
      </w:r>
      <w:r w:rsidRPr="00972EEB">
        <w:t>st</w:t>
      </w:r>
      <w:r>
        <w:t xml:space="preserve"> places</w:t>
      </w:r>
    </w:p>
    <w:p w:rsidR="00B11EB3" w:rsidRDefault="00B11EB3" w:rsidP="00B11EB3">
      <w:pPr>
        <w:pStyle w:val="DanceBody"/>
      </w:pPr>
      <w:r>
        <w:t>41-48</w:t>
      </w:r>
      <w:r>
        <w:tab/>
        <w:t>1s dance DoSiDo &amp; cross over RH to change places</w:t>
      </w:r>
    </w:p>
    <w:p w:rsidR="00B11EB3" w:rsidRDefault="00B11EB3" w:rsidP="00B11EB3">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B11EB3" w:rsidRDefault="00B11EB3" w:rsidP="00B11EB3"/>
    <w:p w:rsidR="00B11EB3" w:rsidRDefault="00B11EB3" w:rsidP="00B11EB3">
      <w:pPr>
        <w:pStyle w:val="Minicrib"/>
      </w:pPr>
      <w:r>
        <w:t>YES  (R8x32)  3C (4C set)</w:t>
      </w:r>
      <w:r>
        <w:tab/>
        <w:t>George T Watt  Strathspey message 66160</w:t>
      </w:r>
    </w:p>
    <w:p w:rsidR="00B11EB3" w:rsidRDefault="00B11EB3" w:rsidP="00B11EB3">
      <w:pPr>
        <w:pStyle w:val="DanceBody"/>
      </w:pPr>
      <w:r>
        <w:t xml:space="preserve"> 1- 8</w:t>
      </w:r>
      <w:r>
        <w:tab/>
        <w:t xml:space="preserve">1s cross down into reels of 3 on opp. side (6 bars), 2s cast up </w:t>
      </w:r>
      <w:r>
        <w:rPr>
          <w:b/>
        </w:rPr>
        <w:t>while</w:t>
      </w:r>
      <w:r>
        <w:t>1s dance down to finish back-to-back in middle facing opp. sides</w:t>
      </w:r>
    </w:p>
    <w:p w:rsidR="00B11EB3" w:rsidRDefault="00B11EB3" w:rsidP="00B11EB3">
      <w:pPr>
        <w:pStyle w:val="DanceBody"/>
      </w:pPr>
      <w:r>
        <w:t xml:space="preserve"> 9-16</w:t>
      </w:r>
      <w:r>
        <w:tab/>
        <w:t>Set twice as in Double Triangles, 1s cast round 1</w:t>
      </w:r>
      <w:r w:rsidRPr="00972EEB">
        <w:t>st</w:t>
      </w:r>
      <w:r>
        <w:t xml:space="preserve"> corners, meet, pull back RSH to finish back-to-back in middle, 1M facing down/1L up</w:t>
      </w:r>
    </w:p>
    <w:p w:rsidR="00B11EB3" w:rsidRDefault="00B11EB3" w:rsidP="00B11EB3">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B11EB3" w:rsidRDefault="00B11EB3" w:rsidP="00B11EB3">
      <w:pPr>
        <w:pStyle w:val="DanceBody"/>
        <w:keepNext w:val="0"/>
      </w:pPr>
      <w:r>
        <w:t>25-32</w:t>
      </w:r>
      <w:r>
        <w:tab/>
        <w:t>2s+1s+3s circle 6H round and back</w:t>
      </w:r>
    </w:p>
    <w:p w:rsidR="00B11EB3" w:rsidRDefault="00B11EB3" w:rsidP="00B11EB3"/>
    <w:p w:rsidR="00B11EB3" w:rsidRDefault="00B11EB3" w:rsidP="00B11EB3">
      <w:pPr>
        <w:pStyle w:val="Minicrib"/>
      </w:pPr>
      <w:r>
        <w:t>YES MARY  (M-(S2x32+R2x32))  Sq.Set</w:t>
      </w:r>
      <w:r>
        <w:tab/>
        <w:t>John Robertson, (Taunton)</w:t>
      </w:r>
    </w:p>
    <w:p w:rsidR="00B11EB3" w:rsidRPr="00927B48" w:rsidRDefault="00B11EB3" w:rsidP="00B11EB3">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B11EB3" w:rsidRPr="00927B48" w:rsidRDefault="00B11EB3" w:rsidP="00B11EB3">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B11EB3" w:rsidRPr="00927B48" w:rsidRDefault="00B11EB3" w:rsidP="00B11EB3">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B11EB3" w:rsidRPr="00927B48" w:rsidRDefault="00B11EB3" w:rsidP="00B11EB3">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B11EB3" w:rsidRPr="00927B48" w:rsidRDefault="00B11EB3" w:rsidP="00B11EB3">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B11EB3" w:rsidRPr="00927B48" w:rsidRDefault="00B11EB3" w:rsidP="00B11EB3">
      <w:pPr>
        <w:pStyle w:val="DanceBody"/>
      </w:pPr>
      <w:r w:rsidRPr="00927B48">
        <w:t>23-24</w:t>
      </w:r>
      <w:r w:rsidRPr="00927B48">
        <w:tab/>
        <w:t>All four couples set</w:t>
      </w:r>
    </w:p>
    <w:p w:rsidR="00B11EB3" w:rsidRPr="00927B48" w:rsidRDefault="00B11EB3" w:rsidP="00B11EB3">
      <w:pPr>
        <w:pStyle w:val="DanceBody"/>
      </w:pPr>
      <w:r w:rsidRPr="00927B48">
        <w:t>25-32</w:t>
      </w:r>
      <w:r w:rsidRPr="00927B48">
        <w:tab/>
      </w:r>
      <w:r>
        <w:t xml:space="preserve">All circle </w:t>
      </w:r>
      <w:r w:rsidRPr="00927B48">
        <w:t>8H round &amp; back</w:t>
      </w:r>
      <w:r>
        <w:t>. 4 1 2 3</w:t>
      </w:r>
    </w:p>
    <w:p w:rsidR="00B11EB3" w:rsidRPr="00927B48" w:rsidRDefault="00B11EB3" w:rsidP="00B11EB3">
      <w:pPr>
        <w:pStyle w:val="DanceBody"/>
        <w:keepNext w:val="0"/>
      </w:pPr>
      <w:r>
        <w:t>Repeat in S</w:t>
      </w:r>
      <w:r w:rsidRPr="00927B48">
        <w:t>tr</w:t>
      </w:r>
      <w:r>
        <w:t>athspey time and then twice in R</w:t>
      </w:r>
      <w:r w:rsidRPr="00927B48">
        <w:t>eel time to regain original positions</w:t>
      </w:r>
    </w:p>
    <w:p w:rsidR="00B11EB3" w:rsidRDefault="00B11EB3" w:rsidP="00B11EB3"/>
    <w:p w:rsidR="00B11EB3" w:rsidRDefault="00B11EB3" w:rsidP="00B11EB3">
      <w:pPr>
        <w:pStyle w:val="Minicrib"/>
      </w:pPr>
      <w:r>
        <w:t>YES - I DO  (M-(S3x32+R3x32))  3C set</w:t>
      </w:r>
      <w:r>
        <w:tab/>
        <w:t>Martin McWilliam, 2014</w:t>
      </w:r>
    </w:p>
    <w:p w:rsidR="00B11EB3" w:rsidRDefault="00B11EB3" w:rsidP="00B11EB3">
      <w:pPr>
        <w:pStyle w:val="DanceBody"/>
      </w:pPr>
      <w:r>
        <w:t xml:space="preserve"> 1- 8</w:t>
      </w:r>
      <w:r>
        <w:tab/>
        <w:t xml:space="preserve">1s set, 1L casts behind 2L+3L + dances up middle to place </w:t>
      </w:r>
      <w:r>
        <w:rPr>
          <w:b/>
        </w:rPr>
        <w:t>while</w:t>
      </w:r>
      <w:r>
        <w:t xml:space="preserve"> 1M dances down middle &amp; casts up behind 3M+2M to place</w:t>
      </w:r>
    </w:p>
    <w:p w:rsidR="00B11EB3" w:rsidRDefault="00B11EB3" w:rsidP="00B11EB3">
      <w:pPr>
        <w:pStyle w:val="DanceBody"/>
      </w:pPr>
      <w:r>
        <w:t xml:space="preserve"> 9-16</w:t>
      </w:r>
      <w:r>
        <w:tab/>
        <w:t xml:space="preserve">1s+2s set, pull back RSh &amp; chase 1 place round clockwise; 1s+2s dance 1/2 RH across, 1M+2L set </w:t>
      </w:r>
      <w:r>
        <w:rPr>
          <w:b/>
        </w:rPr>
        <w:t>while</w:t>
      </w:r>
      <w:r>
        <w:t xml:space="preserve"> 1L+2M change places RH.  2 1 3</w:t>
      </w:r>
    </w:p>
    <w:p w:rsidR="00B11EB3" w:rsidRDefault="00B11EB3" w:rsidP="00B11EB3">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B11EB3" w:rsidRDefault="00B11EB3" w:rsidP="00B11EB3">
      <w:pPr>
        <w:pStyle w:val="DanceBody"/>
      </w:pPr>
      <w:r>
        <w:t>25-32</w:t>
      </w:r>
      <w:r>
        <w:tab/>
        <w:t>2s+1s+3s dance Allemande.  End 3 1 2</w:t>
      </w:r>
    </w:p>
    <w:p w:rsidR="00B11EB3" w:rsidRDefault="00B11EB3" w:rsidP="00B11EB3">
      <w:pPr>
        <w:pStyle w:val="DanceBody"/>
        <w:keepNext w:val="0"/>
      </w:pPr>
      <w:r>
        <w:t>Note:</w:t>
      </w:r>
      <w:r>
        <w:tab/>
        <w:t>Dance 3 times as Strathspey then 3 times as Reel</w:t>
      </w:r>
    </w:p>
    <w:p w:rsidR="00B11EB3" w:rsidRDefault="00B11EB3" w:rsidP="00B11EB3"/>
    <w:p w:rsidR="00B11EB3" w:rsidRDefault="00B11EB3" w:rsidP="00B11EB3">
      <w:pPr>
        <w:pStyle w:val="Minicrib"/>
      </w:pPr>
      <w:r>
        <w:t>YNYSLAS  (S3x32)  3C Set</w:t>
      </w:r>
      <w:r>
        <w:tab/>
        <w:t>Sam Wilkins  Woodside Coll</w:t>
      </w:r>
    </w:p>
    <w:p w:rsidR="00B11EB3" w:rsidRDefault="00B11EB3" w:rsidP="00B11EB3">
      <w:pPr>
        <w:pStyle w:val="DanceBody"/>
      </w:pPr>
      <w:r>
        <w:t xml:space="preserve"> 1- 8</w:t>
      </w:r>
      <w:r>
        <w:tab/>
        <w:t>2s pass LSh to dance Corner Pass+Turn with 1st corners, pass RSh; 2s dance Corner Pass+Turn with 2nd corners &amp; end facing out</w:t>
      </w:r>
    </w:p>
    <w:p w:rsidR="00B11EB3" w:rsidRDefault="00B11EB3" w:rsidP="00B11EB3">
      <w:pPr>
        <w:pStyle w:val="DanceBody"/>
      </w:pPr>
      <w:r>
        <w:t xml:space="preserve"> 9-16</w:t>
      </w:r>
      <w:r>
        <w:tab/>
        <w:t>2s dance Diagonal Figure 8:</w:t>
      </w:r>
    </w:p>
    <w:p w:rsidR="00B11EB3" w:rsidRDefault="00B11EB3" w:rsidP="00B11EB3">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B11EB3" w:rsidRDefault="00B11EB3" w:rsidP="00B11EB3">
      <w:pPr>
        <w:pStyle w:val="DanceBody"/>
      </w:pPr>
      <w:r>
        <w:t>17-28</w:t>
      </w:r>
      <w:r>
        <w:tab/>
        <w:t>All dance R&amp;L for 3 couples</w:t>
      </w:r>
    </w:p>
    <w:p w:rsidR="00B11EB3" w:rsidRPr="00525C49" w:rsidRDefault="00B11EB3" w:rsidP="00B11EB3">
      <w:pPr>
        <w:pStyle w:val="DanceBody"/>
      </w:pPr>
      <w:r>
        <w:tab/>
        <w:t>17-18</w:t>
      </w:r>
      <w:r w:rsidRPr="00525C49">
        <w:t xml:space="preserve">   All 3 couples cross RH with dancer opposite</w:t>
      </w:r>
    </w:p>
    <w:p w:rsidR="00B11EB3" w:rsidRPr="00525C49" w:rsidRDefault="00B11EB3" w:rsidP="00B11EB3">
      <w:pPr>
        <w:pStyle w:val="DanceBody"/>
      </w:pPr>
      <w:r w:rsidRPr="00525C49">
        <w:tab/>
      </w:r>
      <w:r>
        <w:t>19-20</w:t>
      </w:r>
      <w:r w:rsidRPr="00525C49">
        <w:t xml:space="preserve">  Dancers in 1L place &amp; 3M place change places diagonally LH </w:t>
      </w:r>
      <w:r w:rsidRPr="00525C49">
        <w:rPr>
          <w:b/>
        </w:rPr>
        <w:t>while</w:t>
      </w:r>
      <w:r w:rsidRPr="00525C49">
        <w:t xml:space="preserve"> other couples change places LH on side</w:t>
      </w:r>
    </w:p>
    <w:p w:rsidR="00B11EB3" w:rsidRPr="00525C49" w:rsidRDefault="00B11EB3" w:rsidP="00B11EB3">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B11EB3" w:rsidRDefault="00B11EB3" w:rsidP="00B11EB3">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B11EB3" w:rsidRDefault="00B11EB3" w:rsidP="00B11EB3"/>
    <w:p w:rsidR="00B11EB3" w:rsidRDefault="00B11EB3" w:rsidP="00B11EB3">
      <w:pPr>
        <w:pStyle w:val="Minicrib"/>
      </w:pPr>
      <w:r>
        <w:t>YORK &amp; NORTH HUMBERSIDE STRATHSPEY  (S4x32)  4C set</w:t>
      </w:r>
      <w:r>
        <w:tab/>
        <w:t>M&amp;D Keech  Competition Dances 1989</w:t>
      </w:r>
    </w:p>
    <w:p w:rsidR="00B11EB3" w:rsidRDefault="00B11EB3" w:rsidP="00B11EB3">
      <w:pPr>
        <w:pStyle w:val="DanceBody"/>
      </w:pPr>
      <w:r>
        <w:t xml:space="preserve"> 1- 8</w:t>
      </w:r>
      <w:r>
        <w:tab/>
        <w:t>1s+2s</w:t>
      </w:r>
      <w:r w:rsidRPr="007F0D5A">
        <w:rPr>
          <w:b/>
        </w:rPr>
        <w:t xml:space="preserve"> also </w:t>
      </w:r>
      <w:r>
        <w:t>3s+4s dance Diamond Poussette</w:t>
      </w:r>
    </w:p>
    <w:p w:rsidR="00B11EB3" w:rsidRDefault="00B11EB3" w:rsidP="00B11EB3">
      <w:pPr>
        <w:pStyle w:val="DanceBody"/>
      </w:pPr>
      <w:r>
        <w:t xml:space="preserve"> 9-16</w:t>
      </w:r>
      <w:r>
        <w:tab/>
        <w:t>1s lead down the middle &amp; back</w:t>
      </w:r>
      <w:r w:rsidRPr="00BA6B4D">
        <w:rPr>
          <w:b/>
        </w:rPr>
        <w:t xml:space="preserve"> while </w:t>
      </w:r>
      <w:r>
        <w:t>2s+3s+4s set on sides with hands joined making arches</w:t>
      </w:r>
    </w:p>
    <w:p w:rsidR="00B11EB3" w:rsidRDefault="00B11EB3" w:rsidP="00B11EB3">
      <w:pPr>
        <w:pStyle w:val="DanceBody"/>
      </w:pPr>
      <w:r>
        <w:t>17-24</w:t>
      </w:r>
      <w:r>
        <w:tab/>
        <w:t>1s dance down between 2s, out behind 3s, up between 3s, out &amp; behind 2s to top &amp; face down, 2s+3s+4s join nearer hands with partners facing up</w:t>
      </w:r>
    </w:p>
    <w:p w:rsidR="00B11EB3" w:rsidRDefault="00B11EB3" w:rsidP="00B11EB3">
      <w:pPr>
        <w:pStyle w:val="DanceBody"/>
        <w:keepNext w:val="0"/>
      </w:pPr>
      <w:r>
        <w:t>25-32</w:t>
      </w:r>
      <w:r>
        <w:tab/>
        <w:t>All set with 1s passing each couple LSh until reaching the bottom &amp; all turn 2H</w:t>
      </w:r>
    </w:p>
    <w:p w:rsidR="00B11EB3" w:rsidRDefault="00B11EB3" w:rsidP="00B11EB3"/>
    <w:p w:rsidR="00B11EB3" w:rsidRDefault="00B11EB3" w:rsidP="00B11EB3">
      <w:pPr>
        <w:pStyle w:val="Minicrib"/>
      </w:pPr>
      <w:r>
        <w:t>YORKSHIRE LASSES  (J8x32)  3C (4C set)</w:t>
      </w:r>
      <w:r>
        <w:tab/>
        <w:t>Roy Goldring  A Reel For Alice</w:t>
      </w:r>
    </w:p>
    <w:p w:rsidR="00B11EB3" w:rsidRDefault="00B11EB3" w:rsidP="00B11EB3">
      <w:pPr>
        <w:pStyle w:val="DanceBody"/>
      </w:pPr>
      <w:r>
        <w:t xml:space="preserve"> 1- 8</w:t>
      </w:r>
      <w:r>
        <w:tab/>
        <w:t>1s cross RH &amp; cast 2 places (2s+3s step up 3-4).  2s cross RH &amp; cast 2 places (3s+1s step up 7-8)</w:t>
      </w:r>
    </w:p>
    <w:p w:rsidR="00B11EB3" w:rsidRDefault="00B11EB3" w:rsidP="00B11EB3">
      <w:pPr>
        <w:pStyle w:val="DanceBody"/>
      </w:pPr>
      <w:r>
        <w:t xml:space="preserve"> 9-12</w:t>
      </w:r>
      <w:r>
        <w:tab/>
        <w:t>1s followed by 2s dance 1/2 Fig 8 crossing up between 3s.  1s meet in middle in 3</w:t>
      </w:r>
      <w:r w:rsidRPr="00972EEB">
        <w:t>rd</w:t>
      </w:r>
      <w:r>
        <w:t xml:space="preserve"> place facing up</w:t>
      </w:r>
    </w:p>
    <w:p w:rsidR="00B11EB3" w:rsidRDefault="00B11EB3" w:rsidP="00B11EB3">
      <w:pPr>
        <w:pStyle w:val="DanceBody"/>
      </w:pPr>
      <w:r>
        <w:t>13-16</w:t>
      </w:r>
      <w:r>
        <w:tab/>
        <w:t>1s dance up (as 2s dance down to 3</w:t>
      </w:r>
      <w:r w:rsidRPr="00972EEB">
        <w:t>rd</w:t>
      </w:r>
      <w:r>
        <w:t xml:space="preserve"> place), cast to 2</w:t>
      </w:r>
      <w:r w:rsidRPr="00972EEB">
        <w:t>nd</w:t>
      </w:r>
      <w:r>
        <w:t xml:space="preserve"> place own sides   3 1 2</w:t>
      </w:r>
    </w:p>
    <w:p w:rsidR="00B11EB3" w:rsidRDefault="00B11EB3" w:rsidP="00B11EB3">
      <w:pPr>
        <w:pStyle w:val="DanceBody"/>
      </w:pPr>
      <w:r>
        <w:t>17-24</w:t>
      </w:r>
      <w:r>
        <w:tab/>
        <w:t>All set, 3s+1s+2s turn 1/2 RH to face clockwise, chase clockwise to own sides, 1s finish facing 1</w:t>
      </w:r>
      <w:r w:rsidRPr="00972EEB">
        <w:t>st</w:t>
      </w:r>
      <w:r>
        <w:t xml:space="preserve"> corners</w:t>
      </w:r>
    </w:p>
    <w:p w:rsidR="00B11EB3" w:rsidRDefault="00B11EB3" w:rsidP="00B11EB3">
      <w:pPr>
        <w:pStyle w:val="DanceBody"/>
      </w:pPr>
      <w:r>
        <w:t>25-28</w:t>
      </w:r>
      <w:r>
        <w:tab/>
        <w:t>1s set to 1</w:t>
      </w:r>
      <w:r w:rsidRPr="00972EEB">
        <w:t>st</w:t>
      </w:r>
      <w:r>
        <w:t xml:space="preserve"> corner, set to 2</w:t>
      </w:r>
      <w:r w:rsidRPr="00972EEB">
        <w:t>nd</w:t>
      </w:r>
      <w:r>
        <w:t xml:space="preserve"> corner, finishing back-to back (1M facing up, 1L facing down)</w:t>
      </w:r>
    </w:p>
    <w:p w:rsidR="00B11EB3" w:rsidRDefault="00B11EB3" w:rsidP="00B11EB3">
      <w:pPr>
        <w:pStyle w:val="DanceBody"/>
        <w:keepNext w:val="0"/>
      </w:pPr>
      <w:r>
        <w:t>29-32</w:t>
      </w:r>
      <w:r>
        <w:tab/>
        <w:t>1s dance out of ends of set, cast to Left into 2</w:t>
      </w:r>
      <w:r w:rsidRPr="00972EEB">
        <w:t>nd</w:t>
      </w:r>
      <w:r>
        <w:t xml:space="preserve"> place own sides</w:t>
      </w:r>
    </w:p>
    <w:p w:rsidR="00B11EB3" w:rsidRDefault="00B11EB3" w:rsidP="00B11EB3"/>
    <w:p w:rsidR="00B11EB3" w:rsidRDefault="00B11EB3" w:rsidP="00B11EB3">
      <w:pPr>
        <w:pStyle w:val="Minicrib"/>
      </w:pPr>
      <w:r>
        <w:t>THE YORKSHIRE MAN  (J8x32)  3C (4C set)</w:t>
      </w:r>
      <w:r>
        <w:tab/>
        <w:t>Dorothy Hargreaves  Deep Cove Collection</w:t>
      </w:r>
    </w:p>
    <w:p w:rsidR="00B11EB3" w:rsidRDefault="00B11EB3" w:rsidP="00B11EB3">
      <w:pPr>
        <w:pStyle w:val="DanceBody"/>
      </w:pPr>
      <w:r>
        <w:t xml:space="preserve"> 1- 8</w:t>
      </w:r>
      <w:r>
        <w:tab/>
        <w:t>1s set, cast (2s step up); 1s dance down, cast up round 3s to face 1st corners</w:t>
      </w:r>
    </w:p>
    <w:p w:rsidR="00B11EB3" w:rsidRDefault="00B11EB3" w:rsidP="00B11EB3">
      <w:pPr>
        <w:pStyle w:val="DanceBody"/>
      </w:pPr>
      <w:r>
        <w:t xml:space="preserve"> 9-16</w:t>
      </w:r>
      <w:r>
        <w:tab/>
        <w:t>1s set to &amp; turn 1st corner RH; 1s turn 1.1/2 LH to face 2nd corners</w:t>
      </w:r>
    </w:p>
    <w:p w:rsidR="00B11EB3" w:rsidRDefault="00B11EB3" w:rsidP="00B11EB3">
      <w:pPr>
        <w:pStyle w:val="DanceBody"/>
      </w:pPr>
      <w:r>
        <w:t>17-24</w:t>
      </w:r>
      <w:r>
        <w:tab/>
        <w:t>1s set to &amp; turn 2nd corner RH; 1s turn 1.1/2 LH to 2nd place own side</w:t>
      </w:r>
    </w:p>
    <w:p w:rsidR="00B11EB3" w:rsidRDefault="00B11EB3" w:rsidP="00B11EB3">
      <w:pPr>
        <w:pStyle w:val="DanceBody"/>
        <w:keepNext w:val="0"/>
      </w:pPr>
      <w:r>
        <w:t>25-32</w:t>
      </w:r>
      <w:r>
        <w:tab/>
        <w:t>2s+1s+3s circle 6H round &amp; back</w:t>
      </w:r>
    </w:p>
    <w:p w:rsidR="00B11EB3" w:rsidRDefault="00B11EB3" w:rsidP="00B11EB3"/>
    <w:p w:rsidR="00B11EB3" w:rsidRDefault="00B11EB3" w:rsidP="00B11EB3">
      <w:pPr>
        <w:pStyle w:val="Minicrib"/>
      </w:pPr>
      <w:r>
        <w:t>THE YORKSHIRE ROSE  (J8x32)  3C (4C set)</w:t>
      </w:r>
      <w:r>
        <w:tab/>
        <w:t>Trish Reid  Chester Caledonian Society</w:t>
      </w:r>
    </w:p>
    <w:p w:rsidR="00B11EB3" w:rsidRDefault="00B11EB3" w:rsidP="00B11EB3">
      <w:pPr>
        <w:pStyle w:val="DanceBody"/>
      </w:pPr>
      <w:r>
        <w:t xml:space="preserve"> 1- 8</w:t>
      </w:r>
      <w:r>
        <w:tab/>
        <w:t>1s+2s+3s set &amp; cross RH, repeat back to places</w:t>
      </w:r>
    </w:p>
    <w:p w:rsidR="00B11EB3" w:rsidRDefault="00B11EB3" w:rsidP="00B11EB3">
      <w:pPr>
        <w:pStyle w:val="DanceBody"/>
      </w:pPr>
      <w:r>
        <w:t xml:space="preserve"> 9-16</w:t>
      </w:r>
      <w:r>
        <w:tab/>
        <w:t>1s lead down the middle then lead up to 2</w:t>
      </w:r>
      <w:r w:rsidRPr="00972EEB">
        <w:t>nd</w:t>
      </w:r>
      <w:r>
        <w:t xml:space="preserve"> places</w:t>
      </w:r>
    </w:p>
    <w:p w:rsidR="00B11EB3" w:rsidRDefault="00B11EB3" w:rsidP="00B11EB3">
      <w:pPr>
        <w:pStyle w:val="DanceBody"/>
      </w:pPr>
      <w:r>
        <w:t>17-24</w:t>
      </w:r>
      <w:r>
        <w:tab/>
        <w:t>2s+1s turn (Men RH, Ladies LH), 1s+3s turn (Men LH, Ladies RH)</w:t>
      </w:r>
    </w:p>
    <w:p w:rsidR="00B11EB3" w:rsidRDefault="00B11EB3" w:rsidP="00B11EB3">
      <w:pPr>
        <w:pStyle w:val="DanceBody"/>
        <w:keepNext w:val="0"/>
      </w:pPr>
      <w:r>
        <w:t>25-32</w:t>
      </w:r>
      <w:r>
        <w:tab/>
        <w:t>2s+1s+3s dance reflection reels of 3 on sides with 2s dancing in &amp; down to start (2</w:t>
      </w:r>
      <w:r w:rsidRPr="00972EEB">
        <w:t>nd</w:t>
      </w:r>
      <w:r>
        <w:t xml:space="preserve"> time through the 1s continue the reel into 4</w:t>
      </w:r>
      <w:r w:rsidRPr="00972EEB">
        <w:t>th</w:t>
      </w:r>
      <w:r>
        <w:t xml:space="preserve"> place)</w:t>
      </w:r>
    </w:p>
    <w:p w:rsidR="00B11EB3" w:rsidRDefault="00B11EB3" w:rsidP="00B11EB3"/>
    <w:p w:rsidR="00B11EB3" w:rsidRDefault="00B11EB3" w:rsidP="00B11EB3">
      <w:pPr>
        <w:pStyle w:val="Minicrib"/>
      </w:pPr>
      <w:r>
        <w:t>YOU CAN DO IT  (R8x32)  3C (4C set)</w:t>
      </w:r>
      <w:r>
        <w:tab/>
        <w:t>Brian Charlton  Sydney Down Under</w:t>
      </w:r>
    </w:p>
    <w:p w:rsidR="00B11EB3" w:rsidRDefault="00B11EB3" w:rsidP="00B11EB3">
      <w:pPr>
        <w:pStyle w:val="DanceBody"/>
      </w:pPr>
      <w:r>
        <w:t xml:space="preserve"> 1- 8</w:t>
      </w:r>
      <w:r>
        <w:tab/>
        <w:t>1s+2s+3s dance bottom crossing 'U' Chain (</w:t>
      </w:r>
      <w:r w:rsidRPr="00BD473E">
        <w:rPr>
          <w:b/>
        </w:rPr>
        <w:t xml:space="preserve">As </w:t>
      </w:r>
      <w:r>
        <w:t>Grand Chain, 2 steps/hand, but 3s cross to start &amp; top couples set instead of crossing).  (3) 1 (2)</w:t>
      </w:r>
    </w:p>
    <w:p w:rsidR="00B11EB3" w:rsidRDefault="00B11EB3" w:rsidP="00B11EB3">
      <w:pPr>
        <w:pStyle w:val="DanceBody"/>
      </w:pPr>
      <w:r>
        <w:t xml:space="preserve"> 9-16</w:t>
      </w:r>
      <w:r>
        <w:tab/>
        <w:t>1s dance 1/2 diag R&amp;L with 1st corners; 1s dance 1/2 diag R&amp;L with 2nd corner (pstns) (1M down, 1L up).  2 1 3</w:t>
      </w:r>
    </w:p>
    <w:p w:rsidR="00B11EB3" w:rsidRDefault="00B11EB3" w:rsidP="00B11EB3">
      <w:pPr>
        <w:pStyle w:val="DanceBody"/>
      </w:pPr>
      <w:r>
        <w:t>17-24</w:t>
      </w:r>
      <w:r>
        <w:tab/>
        <w:t xml:space="preserve">2s &amp; 3s set &amp; cross RH </w:t>
      </w:r>
      <w:r>
        <w:rPr>
          <w:b/>
        </w:rPr>
        <w:t>while</w:t>
      </w:r>
      <w:r>
        <w:t xml:space="preserve"> 1s turn RH; RSh reels of 3 on sides (1L down/out, 1M up/out).  (2) 1 (3)</w:t>
      </w:r>
    </w:p>
    <w:p w:rsidR="00B11EB3" w:rsidRDefault="00B11EB3" w:rsidP="00B11EB3">
      <w:pPr>
        <w:pStyle w:val="DanceBody"/>
        <w:keepNext w:val="0"/>
      </w:pPr>
      <w:r>
        <w:t>25-32</w:t>
      </w:r>
      <w:r>
        <w:tab/>
        <w:t xml:space="preserve">3s &amp; 2s cross RH </w:t>
      </w:r>
      <w:r>
        <w:rPr>
          <w:b/>
        </w:rPr>
        <w:t>while</w:t>
      </w:r>
      <w:r>
        <w:t xml:space="preserve"> 1s turn LH; All dance RSh reels of 3 on sides (1L out/up, 1M down/out).  2 1 3</w:t>
      </w:r>
    </w:p>
    <w:p w:rsidR="00B11EB3" w:rsidRDefault="00B11EB3" w:rsidP="00B11EB3"/>
    <w:p w:rsidR="00B11EB3" w:rsidRDefault="00B11EB3" w:rsidP="00B11EB3">
      <w:pPr>
        <w:pStyle w:val="Minicrib"/>
      </w:pPr>
      <w:r>
        <w:t>THE YOUNG ACCORDION MAN  (R8x32)  3C (4C set)</w:t>
      </w:r>
      <w:r>
        <w:tab/>
        <w:t>Ruth Taylor  Stagger Inn</w:t>
      </w:r>
    </w:p>
    <w:p w:rsidR="00B11EB3" w:rsidRDefault="00B11EB3" w:rsidP="00B11EB3">
      <w:pPr>
        <w:pStyle w:val="DanceBody"/>
      </w:pPr>
      <w:r>
        <w:t xml:space="preserve"> 1- 8</w:t>
      </w:r>
      <w:r>
        <w:tab/>
        <w:t>1s+2s+3s Adv+Ret; 1s dance in &amp; cast (2s step up)</w:t>
      </w:r>
    </w:p>
    <w:p w:rsidR="00B11EB3" w:rsidRDefault="00B11EB3" w:rsidP="00B11EB3">
      <w:pPr>
        <w:pStyle w:val="DanceBody"/>
      </w:pPr>
      <w:r>
        <w:t xml:space="preserve"> 9-16</w:t>
      </w:r>
      <w:r>
        <w:tab/>
        <w:t>2s+1s+3s Adv+Ret; 1s turn RH (birl) to finish facing 1st corners</w:t>
      </w:r>
    </w:p>
    <w:p w:rsidR="00B11EB3" w:rsidRDefault="00B11EB3" w:rsidP="00B11EB3">
      <w:pPr>
        <w:pStyle w:val="DanceBody"/>
      </w:pPr>
      <w:r>
        <w:t>17-32</w:t>
      </w:r>
      <w:r>
        <w:tab/>
        <w:t>1s dance Corner Chain with 1</w:t>
      </w:r>
      <w:r w:rsidRPr="00972EEB">
        <w:t>st</w:t>
      </w:r>
      <w:r>
        <w:t xml:space="preserve"> &amp; 2</w:t>
      </w:r>
      <w:r w:rsidRPr="00972EEB">
        <w:t>nd</w:t>
      </w:r>
      <w:r>
        <w:t xml:space="preserve"> corners:</w:t>
      </w:r>
    </w:p>
    <w:p w:rsidR="00B11EB3" w:rsidRDefault="00B11EB3" w:rsidP="00B11EB3">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B11EB3" w:rsidRDefault="00B11EB3" w:rsidP="00B11EB3">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B11EB3" w:rsidRDefault="00B11EB3" w:rsidP="00B11EB3"/>
    <w:p w:rsidR="00B11EB3" w:rsidRDefault="00B11EB3" w:rsidP="00B11EB3">
      <w:pPr>
        <w:pStyle w:val="Minicrib"/>
      </w:pPr>
      <w:r>
        <w:t>YOUNG AT HEART  (J8x32)  3C (4C set)</w:t>
      </w:r>
      <w:r>
        <w:tab/>
        <w:t>Lyn Rankin  Belfast Platinum Anniv</w:t>
      </w:r>
    </w:p>
    <w:p w:rsidR="00B11EB3" w:rsidRDefault="00B11EB3" w:rsidP="00B11EB3">
      <w:pPr>
        <w:pStyle w:val="DanceBody"/>
      </w:pPr>
      <w:r>
        <w:t xml:space="preserve"> 1- 8</w:t>
      </w:r>
      <w:r>
        <w:tab/>
        <w:t>1s set, cross down RH to 2nd place opp sides to face 1st corners (2s step up); 1s+corners set, turn 3/4 RH to 1L between 2s facing down, 1M between 3s facing up</w:t>
      </w:r>
    </w:p>
    <w:p w:rsidR="00B11EB3" w:rsidRDefault="00B11EB3" w:rsidP="00B11EB3">
      <w:pPr>
        <w:pStyle w:val="DanceBody"/>
      </w:pPr>
      <w:r>
        <w:t xml:space="preserve"> 9-16</w:t>
      </w:r>
      <w:r>
        <w:tab/>
        <w:t>1s turn 1.1/4 LH to face 2nd corners; 1s+corners set, turn 3/4 LH to 1M between 2s facing down, 1L between 3s facing up</w:t>
      </w:r>
    </w:p>
    <w:p w:rsidR="00B11EB3" w:rsidRDefault="00B11EB3" w:rsidP="00B11EB3">
      <w:pPr>
        <w:pStyle w:val="DanceBody"/>
      </w:pPr>
      <w:r>
        <w:t>17-24</w:t>
      </w:r>
      <w:r>
        <w:tab/>
        <w:t>All Adv+Ret; 1/2 diag R&amp;L (1M+3M &amp; 1L+2L cross RH to start). End 1L between 2M+3M facing down, 1M between 2L+3L facing up</w:t>
      </w:r>
    </w:p>
    <w:p w:rsidR="00B11EB3" w:rsidRDefault="00B11EB3" w:rsidP="00B11EB3">
      <w:pPr>
        <w:pStyle w:val="DanceBody"/>
        <w:keepNext w:val="0"/>
      </w:pPr>
      <w:r>
        <w:t>25-32</w:t>
      </w:r>
      <w:r>
        <w:tab/>
        <w:t>All set, all cross RH with partner; all chase clockwise 2 places, 2s at top, 1s in 2nd place opp sides &amp; 3s in 3rd place, 1s cross RH. 2 1 3</w:t>
      </w:r>
    </w:p>
    <w:p w:rsidR="00B11EB3" w:rsidRDefault="00B11EB3" w:rsidP="00B11EB3"/>
    <w:p w:rsidR="00B11EB3" w:rsidRDefault="00B11EB3" w:rsidP="00B11EB3">
      <w:pPr>
        <w:pStyle w:val="Minicrib"/>
      </w:pPr>
      <w:r>
        <w:t>YOUNG AT HEART  (R8x32)  3C (4C Set)</w:t>
      </w:r>
      <w:r>
        <w:tab/>
        <w:t>Alan Rintoul  Woodside Coll</w:t>
      </w:r>
    </w:p>
    <w:p w:rsidR="00B11EB3" w:rsidRPr="00DA555A" w:rsidRDefault="00B11EB3" w:rsidP="00B11EB3">
      <w:pPr>
        <w:pStyle w:val="DanceBody"/>
      </w:pPr>
      <w:r w:rsidRPr="00DA555A">
        <w:t xml:space="preserve"> 1- 8</w:t>
      </w:r>
      <w:r w:rsidRPr="00DA555A">
        <w:tab/>
        <w:t>1s+2s dance RH across 1/2 way, 2s turn 1.1/2 times to own sides</w:t>
      </w:r>
      <w:r w:rsidRPr="00DA555A">
        <w:rPr>
          <w:b/>
        </w:rPr>
        <w:t xml:space="preserve"> while </w:t>
      </w:r>
      <w:r w:rsidRPr="00DA555A">
        <w:t>1s turn 1.3/4 times to face 1st corners</w:t>
      </w:r>
    </w:p>
    <w:p w:rsidR="00B11EB3" w:rsidRPr="00DA555A" w:rsidRDefault="00B11EB3" w:rsidP="00B11EB3">
      <w:pPr>
        <w:pStyle w:val="DanceBody"/>
      </w:pPr>
      <w:r w:rsidRPr="00DA555A">
        <w:t xml:space="preserve"> 9-16</w:t>
      </w:r>
      <w:r w:rsidRPr="00DA555A">
        <w:tab/>
        <w:t>1s dance 1/2 diag reel of 4 with 1st corners, pass RSh &amp; dance 1/2 diag reel of 4 with 2nd corners 1s ending 2nd place opposite sides</w:t>
      </w:r>
    </w:p>
    <w:p w:rsidR="00B11EB3" w:rsidRPr="00DA555A" w:rsidRDefault="00B11EB3" w:rsidP="00B11EB3">
      <w:pPr>
        <w:pStyle w:val="DanceBody"/>
      </w:pPr>
      <w:r w:rsidRPr="00DA555A">
        <w:t>17-24</w:t>
      </w:r>
      <w:r w:rsidRPr="00DA555A">
        <w:tab/>
        <w:t>3s+1s+2s set, 1L+3M</w:t>
      </w:r>
      <w:r w:rsidRPr="00DA555A">
        <w:rPr>
          <w:b/>
        </w:rPr>
        <w:t xml:space="preserve"> also </w:t>
      </w:r>
      <w:r w:rsidRPr="00DA555A">
        <w:t>1M+2L change places RH, 1L+2L</w:t>
      </w:r>
      <w:r w:rsidRPr="00DA555A">
        <w:rPr>
          <w:b/>
        </w:rPr>
        <w:t xml:space="preserve"> also </w:t>
      </w:r>
      <w:r w:rsidRPr="00DA555A">
        <w:t>1M+3M change places LH on sides, top 3 couples set</w:t>
      </w:r>
    </w:p>
    <w:p w:rsidR="00B11EB3" w:rsidRPr="00DA555A" w:rsidRDefault="00B11EB3" w:rsidP="00B11EB3">
      <w:pPr>
        <w:pStyle w:val="DanceBody"/>
        <w:keepNext w:val="0"/>
      </w:pPr>
      <w:r w:rsidRPr="00DA555A">
        <w:t>25-32</w:t>
      </w:r>
      <w:r w:rsidRPr="00DA555A">
        <w:tab/>
        <w:t>1L+3L</w:t>
      </w:r>
      <w:r w:rsidRPr="00DA555A">
        <w:rPr>
          <w:b/>
        </w:rPr>
        <w:t xml:space="preserve"> also </w:t>
      </w:r>
      <w:r w:rsidRPr="00DA555A">
        <w:t>1M+2M change places RH, 1L+2M</w:t>
      </w:r>
      <w:r w:rsidRPr="00DA555A">
        <w:rPr>
          <w:b/>
        </w:rPr>
        <w:t xml:space="preserve"> also </w:t>
      </w:r>
      <w:r w:rsidRPr="00DA555A">
        <w:t>1M+3L change LH on sides, 2s+1s+3s set &amp; 1s cross RH to own sides</w:t>
      </w:r>
    </w:p>
    <w:p w:rsidR="00B11EB3" w:rsidRDefault="00B11EB3" w:rsidP="00B11EB3"/>
    <w:p w:rsidR="00B11EB3" w:rsidRDefault="00B11EB3" w:rsidP="00B11EB3">
      <w:pPr>
        <w:pStyle w:val="Minicrib"/>
      </w:pPr>
      <w:r>
        <w:t>THE YOUNG CHEVALIER  (S8x32)  3C (4C set)</w:t>
      </w:r>
      <w:r>
        <w:tab/>
        <w:t>M Raynor  SCD Archives</w:t>
      </w:r>
    </w:p>
    <w:p w:rsidR="00B11EB3" w:rsidRDefault="00B11EB3" w:rsidP="00B11EB3">
      <w:pPr>
        <w:pStyle w:val="DanceBody"/>
      </w:pPr>
      <w:r>
        <w:t xml:space="preserve"> 1- 8</w:t>
      </w:r>
      <w:r>
        <w:tab/>
        <w:t>1s+2s+3s dance reflection reels of 3 on own sides (1s in &amp; down to start)</w:t>
      </w:r>
    </w:p>
    <w:p w:rsidR="00B11EB3" w:rsidRDefault="00B11EB3" w:rsidP="00B11EB3">
      <w:pPr>
        <w:pStyle w:val="DanceBody"/>
      </w:pPr>
      <w:r>
        <w:t xml:space="preserve"> 9-16</w:t>
      </w:r>
      <w:r>
        <w:tab/>
        <w:t>1s followed by 2s lead down for 3 steps, 2s divide to follow 1s back to top, 1s cast to 2</w:t>
      </w:r>
      <w:r w:rsidRPr="00972EEB">
        <w:t>nd</w:t>
      </w:r>
      <w:r>
        <w:t xml:space="preserve"> place</w:t>
      </w:r>
      <w:r w:rsidRPr="00BA6B4D">
        <w:rPr>
          <w:b/>
        </w:rPr>
        <w:t xml:space="preserve"> </w:t>
      </w:r>
      <w:r>
        <w:rPr>
          <w:b/>
        </w:rPr>
        <w:t xml:space="preserve">as </w:t>
      </w:r>
      <w:r>
        <w:t>2s dance to top</w:t>
      </w:r>
    </w:p>
    <w:p w:rsidR="00B11EB3" w:rsidRDefault="00B11EB3" w:rsidP="00B11EB3">
      <w:pPr>
        <w:pStyle w:val="DanceBody"/>
      </w:pPr>
      <w:r>
        <w:t>17-24</w:t>
      </w:r>
      <w:r>
        <w:tab/>
        <w:t>2s+1s dance 1/2 double Fig of 8 (1s cross up to start), 1s+3s dance 1/2 double Fig of 8 (1s cross down to start)</w:t>
      </w:r>
      <w:r w:rsidRPr="00BA6B4D">
        <w:rPr>
          <w:b/>
        </w:rPr>
        <w:t xml:space="preserve"> while </w:t>
      </w:r>
      <w:r>
        <w:t>2s set &amp; cross RH</w:t>
      </w:r>
    </w:p>
    <w:p w:rsidR="00B11EB3" w:rsidRDefault="00B11EB3" w:rsidP="00B11EB3">
      <w:pPr>
        <w:pStyle w:val="DanceBody"/>
        <w:keepNext w:val="0"/>
      </w:pPr>
      <w:r>
        <w:t>25-32</w:t>
      </w:r>
      <w:r>
        <w:tab/>
        <w:t>2s+1s circle 4H round to left</w:t>
      </w:r>
      <w:r w:rsidRPr="00BA6B4D">
        <w:rPr>
          <w:b/>
        </w:rPr>
        <w:t xml:space="preserve"> while </w:t>
      </w:r>
      <w:r>
        <w:t>3s set &amp; cross RH, 1s+3s circle 4H round to right</w:t>
      </w:r>
    </w:p>
    <w:p w:rsidR="00B11EB3" w:rsidRDefault="00B11EB3" w:rsidP="00B11EB3"/>
    <w:p w:rsidR="00B11EB3" w:rsidRDefault="00B11EB3" w:rsidP="00B11EB3">
      <w:pPr>
        <w:pStyle w:val="Minicrib"/>
      </w:pPr>
      <w:r>
        <w:t>YOUNG DIAMONDS  (R1x96)  Sq.Set</w:t>
      </w:r>
      <w:r>
        <w:tab/>
        <w:t>Alasdair Brown  Eglinton Collection</w:t>
      </w:r>
    </w:p>
    <w:p w:rsidR="00B11EB3" w:rsidRDefault="00B11EB3" w:rsidP="00B11EB3">
      <w:pPr>
        <w:pStyle w:val="DanceBody"/>
      </w:pPr>
      <w:r>
        <w:t xml:space="preserve"> 1- 8</w:t>
      </w:r>
      <w:r>
        <w:tab/>
        <w:t>All dance 8H round &amp; back. Ladies finish facing anticlockwise ready to cast RSh</w:t>
      </w:r>
    </w:p>
    <w:p w:rsidR="00B11EB3" w:rsidRDefault="00B11EB3" w:rsidP="00B11EB3">
      <w:pPr>
        <w:pStyle w:val="DanceBody"/>
      </w:pPr>
      <w:r>
        <w:t xml:space="preserve"> 9-16</w:t>
      </w:r>
      <w:r>
        <w:tab/>
        <w:t>All dance Schiehallion reel 1/2 way round</w:t>
      </w:r>
    </w:p>
    <w:p w:rsidR="00B11EB3" w:rsidRDefault="00B11EB3" w:rsidP="00B11EB3">
      <w:pPr>
        <w:pStyle w:val="DanceBody"/>
      </w:pPr>
      <w:r>
        <w:t>17-18</w:t>
      </w:r>
      <w:r>
        <w:tab/>
        <w:t>All turn partners 3/4 RH</w:t>
      </w:r>
    </w:p>
    <w:p w:rsidR="00B11EB3" w:rsidRDefault="00B11EB3" w:rsidP="00B11EB3">
      <w:pPr>
        <w:pStyle w:val="DanceBody"/>
      </w:pPr>
      <w:r>
        <w:t>19-20</w:t>
      </w:r>
      <w:r>
        <w:tab/>
        <w:t xml:space="preserve">Men chase clockwise 1 place </w:t>
      </w:r>
      <w:r>
        <w:rPr>
          <w:b/>
        </w:rPr>
        <w:t>while</w:t>
      </w:r>
      <w:r>
        <w:t xml:space="preserve"> Ladies dance 1/2 LH across</w:t>
      </w:r>
    </w:p>
    <w:p w:rsidR="00B11EB3" w:rsidRDefault="00B11EB3" w:rsidP="00B11EB3">
      <w:pPr>
        <w:pStyle w:val="DanceBody"/>
      </w:pPr>
      <w:r>
        <w:t>21-22</w:t>
      </w:r>
      <w:r>
        <w:tab/>
        <w:t>All turn person you meet 1/2 RH (1L &amp; 2M etc)</w:t>
      </w:r>
    </w:p>
    <w:p w:rsidR="00B11EB3" w:rsidRDefault="00B11EB3" w:rsidP="00B11EB3">
      <w:pPr>
        <w:pStyle w:val="DanceBody"/>
      </w:pPr>
      <w:r>
        <w:t>23-24</w:t>
      </w:r>
      <w:r>
        <w:tab/>
        <w:t xml:space="preserve">Ladies chase clockwise 1 place </w:t>
      </w:r>
      <w:r>
        <w:rPr>
          <w:b/>
        </w:rPr>
        <w:t>while</w:t>
      </w:r>
      <w:r>
        <w:t xml:space="preserve"> Men dance 1/2 LH across. Finish Men back to back in the middle facing partners</w:t>
      </w:r>
    </w:p>
    <w:p w:rsidR="00B11EB3" w:rsidRDefault="00B11EB3" w:rsidP="00B11EB3">
      <w:pPr>
        <w:pStyle w:val="DanceBody"/>
      </w:pPr>
      <w:r>
        <w:t>25-26</w:t>
      </w:r>
      <w:r>
        <w:tab/>
        <w:t>All set</w:t>
      </w:r>
    </w:p>
    <w:p w:rsidR="00B11EB3" w:rsidRDefault="00B11EB3" w:rsidP="00B11EB3">
      <w:pPr>
        <w:pStyle w:val="DanceBody"/>
      </w:pPr>
      <w:r>
        <w:t>27-30</w:t>
      </w:r>
      <w:r>
        <w:tab/>
        <w:t>All dance DoSiDo with partner</w:t>
      </w:r>
    </w:p>
    <w:p w:rsidR="00B11EB3" w:rsidRDefault="00B11EB3" w:rsidP="00B11EB3">
      <w:pPr>
        <w:pStyle w:val="DanceBody"/>
      </w:pPr>
      <w:r>
        <w:t>31-32</w:t>
      </w:r>
      <w:r>
        <w:tab/>
        <w:t>All set advancing to partner to join 2H ready for …</w:t>
      </w:r>
    </w:p>
    <w:p w:rsidR="00B11EB3" w:rsidRDefault="00B11EB3" w:rsidP="00B11EB3">
      <w:pPr>
        <w:pStyle w:val="DanceBody"/>
      </w:pPr>
      <w:r>
        <w:t>33-40</w:t>
      </w:r>
      <w:r>
        <w:tab/>
        <w:t>All dance Hello-Goodbye Poussette movement for 8 bars to move 1/2 way round set</w:t>
      </w:r>
    </w:p>
    <w:p w:rsidR="00B11EB3" w:rsidRDefault="00B11EB3" w:rsidP="00B11EB3">
      <w:pPr>
        <w:pStyle w:val="DanceBody"/>
      </w:pPr>
      <w:r>
        <w:tab/>
        <w:t>33-34   All set (start right foot) moving on 2nd step into lines on the diagonals (Ladies Back to back)</w:t>
      </w:r>
    </w:p>
    <w:p w:rsidR="00B11EB3" w:rsidRDefault="00B11EB3" w:rsidP="00B11EB3">
      <w:pPr>
        <w:pStyle w:val="DanceBody"/>
      </w:pPr>
      <w:r>
        <w:tab/>
        <w:t>35-36   Repeat, moving on 2nd step into lines across &amp; up/down (Men back to back, 1L at top of set, 3L at bottom)</w:t>
      </w:r>
    </w:p>
    <w:p w:rsidR="00B11EB3" w:rsidRDefault="00B11EB3" w:rsidP="00B11EB3">
      <w:pPr>
        <w:pStyle w:val="DanceBody"/>
      </w:pPr>
      <w:r>
        <w:tab/>
        <w:t>37-38   Repeat, moving on 2nd step into lines on the diagonals (Ladies back to back)</w:t>
      </w:r>
    </w:p>
    <w:p w:rsidR="00B11EB3" w:rsidRDefault="00B11EB3" w:rsidP="00B11EB3">
      <w:pPr>
        <w:pStyle w:val="DanceBody"/>
      </w:pPr>
      <w:r>
        <w:tab/>
        <w:t>39-40   Repeat, moving on 2nd step into lines across &amp; up/down (Men back to back, 2L at top of set, 4L at bottom)</w:t>
      </w:r>
    </w:p>
    <w:p w:rsidR="00B11EB3" w:rsidRDefault="00B11EB3" w:rsidP="00B11EB3">
      <w:pPr>
        <w:pStyle w:val="DanceBody"/>
      </w:pPr>
      <w:r>
        <w:t>41-42</w:t>
      </w:r>
      <w:r>
        <w:tab/>
        <w:t>All set</w:t>
      </w:r>
    </w:p>
    <w:p w:rsidR="00B11EB3" w:rsidRDefault="00B11EB3" w:rsidP="00B11EB3">
      <w:pPr>
        <w:pStyle w:val="DanceBody"/>
      </w:pPr>
      <w:r>
        <w:t>43-44</w:t>
      </w:r>
      <w:r>
        <w:tab/>
        <w:t>All dance Petronella turn</w:t>
      </w:r>
    </w:p>
    <w:p w:rsidR="00B11EB3" w:rsidRDefault="00B11EB3" w:rsidP="00B11EB3">
      <w:pPr>
        <w:pStyle w:val="DanceBody"/>
      </w:pPr>
      <w:r>
        <w:t>45-48</w:t>
      </w:r>
      <w:r>
        <w:tab/>
        <w:t>All turn partner LH, Men finish facing out</w:t>
      </w:r>
    </w:p>
    <w:p w:rsidR="00B11EB3" w:rsidRDefault="00B11EB3" w:rsidP="00B11EB3">
      <w:pPr>
        <w:pStyle w:val="DanceBody"/>
      </w:pPr>
      <w:r>
        <w:t>49-56</w:t>
      </w:r>
      <w:r>
        <w:tab/>
        <w:t>All Men cast behind partner &amp; dance LH across to finish in Man's place 1 place anticlockwise (1M finishes in 3M's place etc)</w:t>
      </w:r>
    </w:p>
    <w:p w:rsidR="00B11EB3" w:rsidRDefault="00B11EB3" w:rsidP="00B11EB3">
      <w:pPr>
        <w:pStyle w:val="DanceBody"/>
      </w:pPr>
      <w:r>
        <w:t>57-64</w:t>
      </w:r>
      <w:r>
        <w:tab/>
        <w:t>All Ladies cast behind Man next to them, dance RH across to finish in original places facing the Man (3L facing 1M etc)</w:t>
      </w:r>
    </w:p>
    <w:p w:rsidR="00B11EB3" w:rsidRDefault="00B11EB3" w:rsidP="00B11EB3">
      <w:pPr>
        <w:pStyle w:val="DanceBody"/>
      </w:pPr>
      <w:r>
        <w:t>65-68</w:t>
      </w:r>
      <w:r>
        <w:tab/>
        <w:t>All dance 1/2 RSh interlocking reels of 4 (it means the last person each person passes RSh is their own partner who they turn)</w:t>
      </w:r>
    </w:p>
    <w:p w:rsidR="00B11EB3" w:rsidRDefault="00B11EB3" w:rsidP="00B11EB3">
      <w:pPr>
        <w:pStyle w:val="DanceBody"/>
      </w:pPr>
      <w:r>
        <w:t>69-72</w:t>
      </w:r>
      <w:r>
        <w:tab/>
        <w:t>All 1.1/2 RH turn partner. (1st couple now in 2nd place)</w:t>
      </w:r>
    </w:p>
    <w:p w:rsidR="00B11EB3" w:rsidRDefault="00B11EB3" w:rsidP="00B11EB3">
      <w:pPr>
        <w:pStyle w:val="DanceBody"/>
      </w:pPr>
      <w:r>
        <w:t>73-80</w:t>
      </w:r>
      <w:r>
        <w:tab/>
        <w:t>All dance Set &amp; Rotate for 4 cpls to finish in original places</w:t>
      </w:r>
    </w:p>
    <w:p w:rsidR="00B11EB3" w:rsidRDefault="00B11EB3" w:rsidP="00B11EB3">
      <w:pPr>
        <w:pStyle w:val="DanceBody"/>
      </w:pPr>
      <w:r>
        <w:tab/>
        <w:t xml:space="preserve">73-74  All ladies set </w:t>
      </w:r>
      <w:r>
        <w:rPr>
          <w:b/>
        </w:rPr>
        <w:t>while</w:t>
      </w:r>
      <w:r>
        <w:t xml:space="preserve"> Men dance 1/2 RH across to opposite Men's place</w:t>
      </w:r>
    </w:p>
    <w:p w:rsidR="00B11EB3" w:rsidRDefault="00B11EB3" w:rsidP="00B11EB3">
      <w:pPr>
        <w:pStyle w:val="DanceBody"/>
      </w:pPr>
      <w:r>
        <w:tab/>
        <w:t xml:space="preserve">75-76  Ladies cast into their partner's place </w:t>
      </w:r>
      <w:r>
        <w:rPr>
          <w:b/>
        </w:rPr>
        <w:t xml:space="preserve">while </w:t>
      </w:r>
      <w:r>
        <w:t>Men dance into next Ladies' place clockwise from where they finished hands across</w:t>
      </w:r>
    </w:p>
    <w:p w:rsidR="00B11EB3" w:rsidRDefault="00B11EB3" w:rsidP="00B11EB3">
      <w:pPr>
        <w:pStyle w:val="DanceBody"/>
      </w:pPr>
      <w:r>
        <w:tab/>
        <w:t>77-78  Ladies dance 1/2 RH across</w:t>
      </w:r>
      <w:r>
        <w:rPr>
          <w:b/>
        </w:rPr>
        <w:t xml:space="preserve"> while</w:t>
      </w:r>
      <w:r>
        <w:t xml:space="preserve"> Men set</w:t>
      </w:r>
    </w:p>
    <w:p w:rsidR="00B11EB3" w:rsidRDefault="00B11EB3" w:rsidP="00B11EB3">
      <w:pPr>
        <w:pStyle w:val="DanceBody"/>
      </w:pPr>
      <w:r>
        <w:tab/>
        <w:t xml:space="preserve">79-80  Ladies dance onto next Ladies' place round the set from where they finished the hands across </w:t>
      </w:r>
      <w:r>
        <w:rPr>
          <w:b/>
        </w:rPr>
        <w:t>while</w:t>
      </w:r>
      <w:r>
        <w:t xml:space="preserve"> Men cast into Man's place</w:t>
      </w:r>
    </w:p>
    <w:p w:rsidR="00B11EB3" w:rsidRDefault="00B11EB3" w:rsidP="00B11EB3">
      <w:pPr>
        <w:pStyle w:val="DanceBody"/>
      </w:pPr>
      <w:r>
        <w:tab/>
        <w:t>All finish 1 place anticlockwise round from where they started the formation</w:t>
      </w:r>
    </w:p>
    <w:p w:rsidR="00B11EB3" w:rsidRDefault="00B11EB3" w:rsidP="00B11EB3">
      <w:pPr>
        <w:pStyle w:val="DanceBody"/>
      </w:pPr>
      <w:r>
        <w:t>81-82</w:t>
      </w:r>
      <w:r>
        <w:tab/>
        <w:t>All set facing partner</w:t>
      </w:r>
    </w:p>
    <w:p w:rsidR="00B11EB3" w:rsidRDefault="00B11EB3" w:rsidP="00B11EB3">
      <w:pPr>
        <w:pStyle w:val="DanceBody"/>
      </w:pPr>
      <w:r>
        <w:t>83-88</w:t>
      </w:r>
      <w:r>
        <w:tab/>
        <w:t>All dance La Baratte:</w:t>
      </w:r>
    </w:p>
    <w:p w:rsidR="00B11EB3" w:rsidRDefault="00B11EB3" w:rsidP="00B11EB3">
      <w:pPr>
        <w:pStyle w:val="DanceBody"/>
      </w:pPr>
      <w:r>
        <w:tab/>
        <w:t>Men 1/2 turn Lady RH &amp; retains hand but at arm's length from each other</w:t>
      </w:r>
    </w:p>
    <w:p w:rsidR="00B11EB3" w:rsidRDefault="00B11EB3" w:rsidP="00B11EB3">
      <w:pPr>
        <w:pStyle w:val="DanceBody"/>
      </w:pPr>
      <w:r>
        <w:tab/>
        <w:t>Men retrace steps with Lady turning right under Man's arm briefly into Allemande hold (Man behind Lady facing Ladies' original place) &amp; releasing Ladies' RH turns under Man's left arm until almost in original places</w:t>
      </w:r>
    </w:p>
    <w:p w:rsidR="00B11EB3" w:rsidRDefault="00B11EB3" w:rsidP="00B11EB3">
      <w:pPr>
        <w:pStyle w:val="DanceBody"/>
      </w:pPr>
      <w:r>
        <w:tab/>
        <w:t>Couples 3/4 LH turn to finish in Promenade hold facing anticlockwise</w:t>
      </w:r>
    </w:p>
    <w:p w:rsidR="00B11EB3" w:rsidRDefault="00B11EB3" w:rsidP="00B11EB3">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B11EB3" w:rsidRDefault="00B11EB3" w:rsidP="00B11EB3"/>
    <w:p w:rsidR="00B11EB3" w:rsidRDefault="00B11EB3" w:rsidP="00B11EB3">
      <w:pPr>
        <w:pStyle w:val="Minicrib"/>
      </w:pPr>
      <w:r>
        <w:t>YOUNG MOIRA'S REAL (&amp; ALIVE)  (S8x32)  3C (4C set)</w:t>
      </w:r>
      <w:r>
        <w:tab/>
        <w:t>John Morris  Vallin Coll 1</w:t>
      </w:r>
    </w:p>
    <w:p w:rsidR="00B11EB3" w:rsidRDefault="00B11EB3" w:rsidP="00B11EB3">
      <w:pPr>
        <w:pStyle w:val="DanceBody"/>
      </w:pPr>
      <w:r>
        <w:t xml:space="preserve"> 1- 8</w:t>
      </w:r>
      <w:r>
        <w:tab/>
        <w:t>1s lead down below 3s, lead up , dance out between 2s &amp; 3s, cast up to original places facing in/down</w:t>
      </w:r>
    </w:p>
    <w:p w:rsidR="00B11EB3" w:rsidRDefault="00B11EB3" w:rsidP="00B11EB3">
      <w:pPr>
        <w:pStyle w:val="DanceBody"/>
      </w:pPr>
      <w:r>
        <w:t xml:space="preserve"> 9-16</w:t>
      </w:r>
      <w:r>
        <w:tab/>
        <w:t>1s+3s dance double Fig 8 round 2s (1s cross down, 3s cast  up)</w:t>
      </w:r>
    </w:p>
    <w:p w:rsidR="00B11EB3" w:rsidRDefault="00B11EB3" w:rsidP="00B11EB3">
      <w:pPr>
        <w:pStyle w:val="DanceBody"/>
      </w:pPr>
      <w:r>
        <w:t>17-24</w:t>
      </w:r>
      <w:r>
        <w:tab/>
        <w:t xml:space="preserve">1s+2s circle 4H round to Left.  1s+2s set, 1s cast to 2nd place </w:t>
      </w:r>
      <w:r>
        <w:rPr>
          <w:b/>
        </w:rPr>
        <w:t>as</w:t>
      </w:r>
      <w:r>
        <w:t xml:space="preserve"> 2s dance up to top &amp; face out</w:t>
      </w:r>
    </w:p>
    <w:p w:rsidR="00B11EB3" w:rsidRDefault="00B11EB3" w:rsidP="00B11EB3">
      <w:pPr>
        <w:pStyle w:val="DanceBody"/>
        <w:keepNext w:val="0"/>
      </w:pPr>
      <w:r>
        <w:t>25-32</w:t>
      </w:r>
      <w:r>
        <w:tab/>
        <w:t>Mirror reels of 3 on sides (2s out/down, 1s in/down, 3s out/up)  2 1 3 4</w:t>
      </w:r>
    </w:p>
    <w:p w:rsidR="00B11EB3" w:rsidRDefault="00B11EB3" w:rsidP="00B11EB3"/>
    <w:p w:rsidR="00B11EB3" w:rsidRDefault="00B11EB3" w:rsidP="00B11EB3">
      <w:pPr>
        <w:pStyle w:val="Minicrib"/>
      </w:pPr>
      <w:r>
        <w:t>YOUNG NICK'S JUNK YARD  (R4x32)  4C set</w:t>
      </w:r>
      <w:r>
        <w:tab/>
        <w:t>John Drewry  Stoneywood Coll 2</w:t>
      </w:r>
    </w:p>
    <w:p w:rsidR="00B11EB3" w:rsidRDefault="00B11EB3" w:rsidP="00B11EB3">
      <w:pPr>
        <w:pStyle w:val="DanceBody"/>
      </w:pPr>
      <w:r>
        <w:t xml:space="preserve"> 1- 8</w:t>
      </w:r>
      <w:r>
        <w:tab/>
        <w:t>2s/3s cross up/down &amp; cast to 2</w:t>
      </w:r>
      <w:r w:rsidRPr="00972EEB">
        <w:t>nd</w:t>
      </w:r>
      <w:r>
        <w:t>/3</w:t>
      </w:r>
      <w:r w:rsidRPr="00972EEB">
        <w:t>rd</w:t>
      </w:r>
      <w:r>
        <w:t xml:space="preserve"> places, 1s+2s</w:t>
      </w:r>
      <w:r w:rsidRPr="007F0D5A">
        <w:rPr>
          <w:b/>
        </w:rPr>
        <w:t xml:space="preserve"> also </w:t>
      </w:r>
      <w:r>
        <w:t>3s+4s dance RH across</w:t>
      </w:r>
    </w:p>
    <w:p w:rsidR="00B11EB3" w:rsidRDefault="00B11EB3" w:rsidP="00B11EB3">
      <w:pPr>
        <w:pStyle w:val="DanceBody"/>
      </w:pPr>
      <w:r>
        <w:t xml:space="preserve"> 9-16</w:t>
      </w:r>
      <w:r>
        <w:tab/>
        <w:t>All dance reels of 4 on sides with 2s+3s ending 1/2 turn 2H on sides to face across</w:t>
      </w:r>
    </w:p>
    <w:p w:rsidR="00B11EB3" w:rsidRDefault="00B11EB3" w:rsidP="00B11EB3">
      <w:pPr>
        <w:pStyle w:val="DanceBody"/>
      </w:pPr>
      <w:r>
        <w:t>17-24</w:t>
      </w:r>
      <w:r>
        <w:tab/>
        <w:t>All circle 8H round &amp; back</w:t>
      </w:r>
    </w:p>
    <w:p w:rsidR="00B11EB3" w:rsidRDefault="00B11EB3" w:rsidP="00B11EB3">
      <w:pPr>
        <w:pStyle w:val="DanceBody"/>
        <w:keepNext w:val="0"/>
      </w:pPr>
      <w:r>
        <w:t>25-32</w:t>
      </w:r>
      <w:r>
        <w:tab/>
        <w:t>1s/4s cross RH &amp; cast to 2</w:t>
      </w:r>
      <w:r w:rsidRPr="00972EEB">
        <w:t>nd</w:t>
      </w:r>
      <w:r>
        <w:t>/3</w:t>
      </w:r>
      <w:r w:rsidRPr="00972EEB">
        <w:t>rd</w:t>
      </w:r>
      <w:r>
        <w:t xml:space="preserve"> pl</w:t>
      </w:r>
      <w:r w:rsidRPr="00BA6B4D">
        <w:rPr>
          <w:b/>
        </w:rPr>
        <w:t xml:space="preserve"> while </w:t>
      </w:r>
      <w:r>
        <w:t>2s/3s set &amp; cross up/down, 4s followed by 1s lead down (LH) between 3s &amp; cast up to 2</w:t>
      </w:r>
      <w:r w:rsidRPr="00972EEB">
        <w:t>nd</w:t>
      </w:r>
      <w:r>
        <w:t>/3</w:t>
      </w:r>
      <w:r w:rsidRPr="00972EEB">
        <w:t>rd</w:t>
      </w:r>
      <w:r>
        <w:t xml:space="preserve"> pl.  2 4 1 3</w:t>
      </w:r>
    </w:p>
    <w:p w:rsidR="00B11EB3" w:rsidRDefault="00B11EB3" w:rsidP="00B11EB3"/>
    <w:p w:rsidR="00B11EB3" w:rsidRDefault="00B11EB3" w:rsidP="00B11EB3">
      <w:pPr>
        <w:pStyle w:val="Minicrib"/>
      </w:pPr>
      <w:r>
        <w:t>THE YOUNG PRETENDER  (J6x32)  6C Set</w:t>
      </w:r>
      <w:r>
        <w:tab/>
        <w:t>Barry Priddey  Fairy Bridge Bk</w:t>
      </w:r>
    </w:p>
    <w:p w:rsidR="00B11EB3" w:rsidRDefault="00B11EB3" w:rsidP="00B11EB3">
      <w:pPr>
        <w:pStyle w:val="DanceBody"/>
      </w:pPr>
      <w:r>
        <w:t xml:space="preserve"> 1- 8</w:t>
      </w:r>
      <w:r>
        <w:tab/>
        <w:t>1s+4s</w:t>
      </w:r>
      <w:r w:rsidRPr="007F0D5A">
        <w:rPr>
          <w:b/>
        </w:rPr>
        <w:t xml:space="preserve"> also </w:t>
      </w:r>
      <w:r>
        <w:t>3s+6s set facing in diagonally, 1M+4L</w:t>
      </w:r>
      <w:r w:rsidRPr="007F0D5A">
        <w:rPr>
          <w:b/>
        </w:rPr>
        <w:t xml:space="preserve"> also </w:t>
      </w:r>
      <w:r>
        <w:t>3M+6L 3/4 turn RH, 1M &amp; 4L dance out thru 4M/6M places</w:t>
      </w:r>
      <w:r w:rsidRPr="00BA6B4D">
        <w:rPr>
          <w:b/>
        </w:rPr>
        <w:t xml:space="preserve"> </w:t>
      </w:r>
      <w:r>
        <w:rPr>
          <w:b/>
        </w:rPr>
        <w:t xml:space="preserve">as </w:t>
      </w:r>
      <w:r>
        <w:t>1L &amp; 4L dance out thru 4L/6L places &amp; cast back to place</w:t>
      </w:r>
      <w:r w:rsidRPr="00BA6B4D">
        <w:rPr>
          <w:b/>
        </w:rPr>
        <w:t xml:space="preserve"> while </w:t>
      </w:r>
      <w:r>
        <w:t>1L &amp; 3L cast to 4L/6L places</w:t>
      </w:r>
      <w:r w:rsidRPr="00BA6B4D">
        <w:rPr>
          <w:b/>
        </w:rPr>
        <w:t xml:space="preserve"> </w:t>
      </w:r>
      <w:r>
        <w:rPr>
          <w:b/>
        </w:rPr>
        <w:t xml:space="preserve">as </w:t>
      </w:r>
      <w:r>
        <w:t>4M &amp; 6M cast up to 1M/3M places &amp; 4M+1L</w:t>
      </w:r>
      <w:r w:rsidRPr="007F0D5A">
        <w:rPr>
          <w:b/>
        </w:rPr>
        <w:t xml:space="preserve"> also </w:t>
      </w:r>
      <w:r>
        <w:t>6M+4L 3/4 turn RH (similar to MacLeod's Fancy)</w:t>
      </w:r>
    </w:p>
    <w:p w:rsidR="00B11EB3" w:rsidRDefault="00B11EB3" w:rsidP="00B11EB3">
      <w:pPr>
        <w:pStyle w:val="DanceBody"/>
      </w:pPr>
      <w:r>
        <w:t xml:space="preserve"> 9-16</w:t>
      </w:r>
      <w:r>
        <w:tab/>
        <w:t>1s+2s+3s</w:t>
      </w:r>
      <w:r w:rsidRPr="007F0D5A">
        <w:rPr>
          <w:b/>
        </w:rPr>
        <w:t xml:space="preserve"> also </w:t>
      </w:r>
      <w:r>
        <w:t>4s+5s+6s dance reels of 3 on sides (1s+2s</w:t>
      </w:r>
      <w:r w:rsidRPr="007F0D5A">
        <w:rPr>
          <w:b/>
        </w:rPr>
        <w:t xml:space="preserve"> also </w:t>
      </w:r>
      <w:r>
        <w:t>5s+6s pass RSh to start)</w:t>
      </w:r>
    </w:p>
    <w:p w:rsidR="00B11EB3" w:rsidRDefault="00B11EB3" w:rsidP="00B11EB3">
      <w:pPr>
        <w:pStyle w:val="DanceBody"/>
      </w:pPr>
      <w:r>
        <w:t>17-24</w:t>
      </w:r>
      <w:r>
        <w:tab/>
        <w:t>1s+2s</w:t>
      </w:r>
      <w:r w:rsidRPr="007F0D5A">
        <w:rPr>
          <w:b/>
        </w:rPr>
        <w:t xml:space="preserve"> also </w:t>
      </w:r>
      <w:r>
        <w:t>3s+4s</w:t>
      </w:r>
      <w:r w:rsidRPr="007F0D5A">
        <w:rPr>
          <w:b/>
        </w:rPr>
        <w:t xml:space="preserve"> also </w:t>
      </w:r>
      <w:r>
        <w:t>5s+6s dance reels of 4 across (1M+2L, 3M+4L &amp; 5M+6L pass LSh to start) &amp; 1L+2M, 3L+4M &amp; 5L+6M omit last LSh pass to all end in original places</w:t>
      </w:r>
    </w:p>
    <w:p w:rsidR="00B11EB3" w:rsidRDefault="00B11EB3" w:rsidP="00B11EB3">
      <w:pPr>
        <w:pStyle w:val="DanceBody"/>
        <w:keepNext w:val="0"/>
      </w:pPr>
      <w:r>
        <w:t>25-32</w:t>
      </w:r>
      <w:r>
        <w:tab/>
        <w:t>1s+2s</w:t>
      </w:r>
      <w:r w:rsidRPr="007F0D5A">
        <w:rPr>
          <w:b/>
        </w:rPr>
        <w:t xml:space="preserve"> </w:t>
      </w:r>
      <w:r>
        <w:rPr>
          <w:b/>
        </w:rPr>
        <w:t>&amp;</w:t>
      </w:r>
      <w:r w:rsidRPr="007F0D5A">
        <w:rPr>
          <w:b/>
        </w:rPr>
        <w:t xml:space="preserve"> </w:t>
      </w:r>
      <w:r>
        <w:t>3s+4s</w:t>
      </w:r>
      <w:r>
        <w:rPr>
          <w:b/>
        </w:rPr>
        <w:t xml:space="preserve"> &amp;</w:t>
      </w:r>
      <w:r w:rsidRPr="007F0D5A">
        <w:rPr>
          <w:b/>
        </w:rPr>
        <w:t xml:space="preserve"> </w:t>
      </w:r>
      <w:r>
        <w:t>5s+6s dance RH across 1/2 way, set &amp; 2s &amp; 5s (now end couples) cross LH</w:t>
      </w:r>
      <w:r w:rsidRPr="00BA6B4D">
        <w:rPr>
          <w:b/>
        </w:rPr>
        <w:t xml:space="preserve"> while </w:t>
      </w:r>
      <w:r>
        <w:t>1s+4s</w:t>
      </w:r>
      <w:r w:rsidRPr="007F0D5A">
        <w:rPr>
          <w:b/>
        </w:rPr>
        <w:t xml:space="preserve"> </w:t>
      </w:r>
      <w:r>
        <w:rPr>
          <w:b/>
        </w:rPr>
        <w:t>&amp;</w:t>
      </w:r>
      <w:r w:rsidRPr="007F0D5A">
        <w:rPr>
          <w:b/>
        </w:rPr>
        <w:t xml:space="preserve"> </w:t>
      </w:r>
      <w:r>
        <w:t>3s+6s dance LH across 1/2 way &amp; all set</w:t>
      </w:r>
    </w:p>
    <w:p w:rsidR="00B11EB3" w:rsidRDefault="00B11EB3" w:rsidP="00B11EB3"/>
    <w:p w:rsidR="00B11EB3" w:rsidRDefault="00B11EB3" w:rsidP="00B11EB3">
      <w:pPr>
        <w:pStyle w:val="Minicrib"/>
      </w:pPr>
      <w:r>
        <w:t>YOUNG WILSON'S REEL  (R4x32)  4C set</w:t>
      </w:r>
      <w:r>
        <w:tab/>
        <w:t>H Wilson  Crystal Coll</w:t>
      </w:r>
    </w:p>
    <w:p w:rsidR="00B11EB3" w:rsidRDefault="00B11EB3" w:rsidP="00B11EB3">
      <w:pPr>
        <w:pStyle w:val="DanceBody"/>
      </w:pPr>
      <w:r>
        <w:t xml:space="preserve"> 1- 8</w:t>
      </w:r>
      <w:r>
        <w:tab/>
        <w:t>1s+2s dance RH across &amp; LH back to places</w:t>
      </w:r>
    </w:p>
    <w:p w:rsidR="00B11EB3" w:rsidRDefault="00B11EB3" w:rsidP="00B11EB3">
      <w:pPr>
        <w:pStyle w:val="DanceBody"/>
      </w:pPr>
      <w:r>
        <w:t xml:space="preserve"> 9-16</w:t>
      </w:r>
      <w:r>
        <w:tab/>
        <w:t>1s dance down middle &amp; back</w:t>
      </w:r>
    </w:p>
    <w:p w:rsidR="00B11EB3" w:rsidRDefault="00B11EB3" w:rsidP="00B11EB3">
      <w:pPr>
        <w:pStyle w:val="DanceBody"/>
      </w:pPr>
      <w:r>
        <w:t>17-24</w:t>
      </w:r>
      <w:r>
        <w:tab/>
        <w:t>1s cast behind 2s, in front of 3s, behind 4s &amp; dance DoSiDo</w:t>
      </w:r>
    </w:p>
    <w:p w:rsidR="00B11EB3" w:rsidRDefault="00B11EB3" w:rsidP="00B11EB3">
      <w:pPr>
        <w:pStyle w:val="DanceBody"/>
        <w:keepNext w:val="0"/>
      </w:pPr>
      <w:r>
        <w:t>25-32</w:t>
      </w:r>
      <w:r>
        <w:tab/>
        <w:t>All circle 8H round &amp; back</w:t>
      </w:r>
    </w:p>
    <w:p w:rsidR="00B11EB3" w:rsidRDefault="00B11EB3" w:rsidP="00B11EB3"/>
    <w:p w:rsidR="00B11EB3" w:rsidRDefault="00B11EB3" w:rsidP="00B11EB3">
      <w:pPr>
        <w:pStyle w:val="Minicrib"/>
      </w:pPr>
      <w:r>
        <w:t>YOWDENDRIFT  (R8x40)  3C (4C set)</w:t>
      </w:r>
      <w:r>
        <w:tab/>
        <w:t>Geraldine &amp; Holger Schuckelt  Borderland Dances</w:t>
      </w:r>
    </w:p>
    <w:p w:rsidR="00B11EB3" w:rsidRDefault="00B11EB3" w:rsidP="00B11EB3">
      <w:pPr>
        <w:pStyle w:val="DanceBody"/>
      </w:pPr>
      <w:r>
        <w:t xml:space="preserve"> 1- 8</w:t>
      </w:r>
      <w:r>
        <w:tab/>
        <w:t>1s+2s dance RH across &amp; LH back</w:t>
      </w:r>
    </w:p>
    <w:p w:rsidR="00B11EB3" w:rsidRDefault="00B11EB3" w:rsidP="00B11EB3">
      <w:pPr>
        <w:pStyle w:val="DanceBody"/>
      </w:pPr>
      <w:r>
        <w:t xml:space="preserve"> 9-16</w:t>
      </w:r>
      <w:r>
        <w:tab/>
        <w:t>1s+3s set advancing slightly to the right, join hands in a line in the middle &amp; set, 1s+3s turn partner 3/4 LH to finish on own sides 1 2 3. All set</w:t>
      </w:r>
    </w:p>
    <w:p w:rsidR="00B11EB3" w:rsidRDefault="00B11EB3" w:rsidP="00B11EB3">
      <w:pPr>
        <w:pStyle w:val="DanceBody"/>
      </w:pPr>
      <w:r>
        <w:t>17-24</w:t>
      </w:r>
      <w:r>
        <w:tab/>
        <w:t>2s followed by 1s dance full Fig of 8 round 3s, 2s dancing up to 1</w:t>
      </w:r>
      <w:r w:rsidRPr="00972EEB">
        <w:t>st</w:t>
      </w:r>
      <w:r>
        <w:t xml:space="preserve"> place 2 1 3</w:t>
      </w:r>
    </w:p>
    <w:p w:rsidR="00B11EB3" w:rsidRDefault="00B11EB3" w:rsidP="00B11EB3">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B11EB3" w:rsidRPr="00F75DE7" w:rsidRDefault="00B11EB3" w:rsidP="00B11EB3">
      <w:pPr>
        <w:pStyle w:val="DanceBody"/>
        <w:keepNext w:val="0"/>
      </w:pPr>
      <w:r>
        <w:t>33-40</w:t>
      </w:r>
      <w:r>
        <w:tab/>
        <w:t>2s+1s+3s dance LSh reels of 3 on opp sides (1L+3M, 1M+2L pass LSh to begin). 1s cross to 2nd place own side bars 39-40  2 1 3</w:t>
      </w:r>
    </w:p>
    <w:p w:rsidR="00B11EB3" w:rsidRDefault="00B11EB3" w:rsidP="00B11EB3"/>
    <w:p w:rsidR="00B11EB3" w:rsidRDefault="00B11EB3" w:rsidP="00B11EB3">
      <w:pPr>
        <w:pStyle w:val="Minicrib"/>
      </w:pPr>
      <w:r>
        <w:t>YSOBEL  (S8x32)  3C (4C set)</w:t>
      </w:r>
      <w:r>
        <w:tab/>
        <w:t>John Drewry  Bankhead Bk 5 &amp; RSCDS Bk 53</w:t>
      </w:r>
    </w:p>
    <w:p w:rsidR="00B11EB3" w:rsidRDefault="00B11EB3" w:rsidP="00B11EB3">
      <w:pPr>
        <w:pStyle w:val="DanceBody"/>
      </w:pPr>
      <w:r>
        <w:t xml:space="preserve"> 1- 8</w:t>
      </w:r>
      <w:r>
        <w:tab/>
        <w:t>1s+2s petronella turn &amp; set, 3/4 turn RH into 1/2 RH across</w:t>
      </w:r>
    </w:p>
    <w:p w:rsidR="00B11EB3" w:rsidRPr="000D60D4" w:rsidRDefault="00B11EB3" w:rsidP="00B11EB3">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B11EB3" w:rsidRDefault="00B11EB3" w:rsidP="00B11EB3">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B11EB3" w:rsidRDefault="00B11EB3" w:rsidP="00B11EB3">
      <w:pPr>
        <w:pStyle w:val="DanceBody"/>
        <w:keepNext w:val="0"/>
      </w:pPr>
      <w:r>
        <w:t>25-32</w:t>
      </w:r>
      <w:r>
        <w:tab/>
        <w:t>3s+1s+2s set &amp; 3s+1M</w:t>
      </w:r>
      <w:r w:rsidRPr="007F0D5A">
        <w:rPr>
          <w:b/>
        </w:rPr>
        <w:t xml:space="preserve"> also </w:t>
      </w:r>
      <w:r>
        <w:t>1L+2s circle 3H round to left, 1M leads 3s down Ladies side</w:t>
      </w:r>
      <w:r w:rsidRPr="00BA6B4D">
        <w:rPr>
          <w:b/>
        </w:rPr>
        <w:t xml:space="preserve"> while </w:t>
      </w:r>
      <w:r>
        <w:t>1L leads 2s up Men's side &amp; circle 6H round 1/2 way.  2 1 3</w:t>
      </w:r>
    </w:p>
    <w:p w:rsidR="00B11EB3" w:rsidRDefault="00B11EB3" w:rsidP="00B11EB3"/>
    <w:p w:rsidR="00B11EB3" w:rsidRDefault="00B11EB3" w:rsidP="00B11EB3">
      <w:pPr>
        <w:pStyle w:val="Minicrib"/>
      </w:pPr>
      <w:r>
        <w:t>YSOBEL STEWART OF FISH HOEK  (S8x32)  3C (4C set)</w:t>
      </w:r>
      <w:r>
        <w:tab/>
        <w:t>Mervyn Short  RSCDS Bk 52</w:t>
      </w:r>
    </w:p>
    <w:p w:rsidR="00B11EB3" w:rsidRDefault="00B11EB3" w:rsidP="00B11EB3">
      <w:pPr>
        <w:pStyle w:val="DanceBody"/>
      </w:pPr>
      <w:r>
        <w:t xml:space="preserve"> 1- 8</w:t>
      </w:r>
      <w:r>
        <w:tab/>
        <w:t>1s+2s dance the Tourbillon</w:t>
      </w:r>
    </w:p>
    <w:p w:rsidR="00B11EB3" w:rsidRDefault="00B11EB3" w:rsidP="00B11EB3">
      <w:pPr>
        <w:pStyle w:val="DanceBody"/>
      </w:pPr>
      <w:r>
        <w:t xml:space="preserve"> 9-12</w:t>
      </w:r>
      <w:r>
        <w:tab/>
        <w:t>1s set advancing to 1st corners &amp; turn corners 2H into lines of 3 across, 1L between 2s, 1M between 3s</w:t>
      </w:r>
    </w:p>
    <w:p w:rsidR="00B11EB3" w:rsidRDefault="00B11EB3" w:rsidP="00B11EB3">
      <w:pPr>
        <w:pStyle w:val="DanceBody"/>
      </w:pPr>
      <w:r>
        <w:t>13-16</w:t>
      </w:r>
      <w:r>
        <w:tab/>
        <w:t>1s set advancing to 2nd corners &amp; turn corners 2H to end 1s in 2nd place opp sides</w:t>
      </w:r>
    </w:p>
    <w:p w:rsidR="00B11EB3" w:rsidRDefault="00B11EB3" w:rsidP="00B11EB3">
      <w:pPr>
        <w:pStyle w:val="DanceBody"/>
      </w:pPr>
      <w:r>
        <w:t>17-24</w:t>
      </w:r>
      <w:r>
        <w:tab/>
        <w:t>1s pass LSh to dance 1/2 diag reel of 4 with 3rd corners, pass LSh to dance 1/2 diag reel of 4 with 4th corners. 1s end in 2nd place own sides</w:t>
      </w:r>
    </w:p>
    <w:p w:rsidR="00B11EB3" w:rsidRDefault="00B11EB3" w:rsidP="00B11EB3">
      <w:pPr>
        <w:pStyle w:val="DanceBody"/>
      </w:pPr>
      <w:r>
        <w:t>25-30</w:t>
      </w:r>
      <w:r>
        <w:tab/>
        <w:t>1L+3s (at top) &amp; 1M with 2s (at bottom) dance 3H round to Left (3 bars), 1s drop LH and 1L leads 3s down Ladies' side, 1M leads 2s up Men's side into circle 6H 1/2 round to Left.  2 (1) 3</w:t>
      </w:r>
    </w:p>
    <w:p w:rsidR="00B11EB3" w:rsidRDefault="00B11EB3" w:rsidP="00B11EB3">
      <w:pPr>
        <w:pStyle w:val="DanceBody"/>
        <w:keepNext w:val="0"/>
      </w:pPr>
      <w:r>
        <w:t>31-32</w:t>
      </w:r>
      <w:r>
        <w:tab/>
        <w:t>1s cross RH to own sides. 2 1 3</w:t>
      </w:r>
    </w:p>
    <w:p w:rsidR="00B11EB3" w:rsidRDefault="00B11EB3" w:rsidP="00B11EB3"/>
    <w:p w:rsidR="00B11EB3" w:rsidRDefault="00B11EB3" w:rsidP="00B11EB3">
      <w:pPr>
        <w:pStyle w:val="Minicrib"/>
      </w:pPr>
      <w:r>
        <w:t>YTHANSIDE  (S8x32)  3C (4C set)</w:t>
      </w:r>
      <w:r>
        <w:tab/>
        <w:t>John Drewry  Brodie Bk</w:t>
      </w:r>
    </w:p>
    <w:p w:rsidR="00B11EB3" w:rsidRDefault="00B11EB3" w:rsidP="00B11EB3">
      <w:pPr>
        <w:pStyle w:val="DanceBody"/>
      </w:pPr>
      <w:r>
        <w:t xml:space="preserve"> 1- 8</w:t>
      </w:r>
      <w:r>
        <w:tab/>
        <w:t>1s set, cross down to 2</w:t>
      </w:r>
      <w:r w:rsidRPr="00972EEB">
        <w:t>nd</w:t>
      </w:r>
      <w:r>
        <w:t xml:space="preserve"> place opposite sides, cast round to right &amp; change places with partner RH to face up/down</w:t>
      </w:r>
    </w:p>
    <w:p w:rsidR="00B11EB3" w:rsidRDefault="00B11EB3" w:rsidP="00B11EB3">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11EB3" w:rsidRDefault="00B11EB3" w:rsidP="00B11EB3">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1/2 turn 2H on sides &amp; face out</w:t>
      </w:r>
    </w:p>
    <w:p w:rsidR="00B11EB3" w:rsidRDefault="00B11EB3" w:rsidP="00B11EB3">
      <w:pPr>
        <w:pStyle w:val="DanceBody"/>
        <w:keepNext w:val="0"/>
      </w:pPr>
      <w:r>
        <w:t>25-32</w:t>
      </w:r>
      <w:r>
        <w:tab/>
        <w:t>Men</w:t>
      </w:r>
      <w:r w:rsidRPr="007F0D5A">
        <w:rPr>
          <w:b/>
        </w:rPr>
        <w:t xml:space="preserve"> also </w:t>
      </w:r>
      <w:r>
        <w:rPr>
          <w:bCs/>
        </w:rPr>
        <w:t>Ladies</w:t>
      </w:r>
      <w:r>
        <w:rPr>
          <w:b/>
        </w:rPr>
        <w:t xml:space="preserve"> </w:t>
      </w:r>
      <w:r>
        <w:t>circle 3H round to left on own sides &amp; 3L/2M lead into 6H round to left to places.  2 1 3</w:t>
      </w:r>
    </w:p>
    <w:p w:rsidR="00B11EB3" w:rsidRDefault="00B11EB3" w:rsidP="00B11EB3"/>
    <w:p w:rsidR="00B11EB3" w:rsidRDefault="00B11EB3" w:rsidP="00B11EB3">
      <w:pPr>
        <w:pStyle w:val="Minicrib"/>
      </w:pPr>
      <w:r>
        <w:t>YTHANSIDE  (S3x32)  3C set</w:t>
      </w:r>
      <w:r>
        <w:tab/>
        <w:t>variation by John Drewry</w:t>
      </w:r>
    </w:p>
    <w:p w:rsidR="00B11EB3" w:rsidRDefault="00B11EB3" w:rsidP="00B11EB3">
      <w:pPr>
        <w:pStyle w:val="DanceBody"/>
      </w:pPr>
      <w:r>
        <w:t xml:space="preserve"> 1- 8</w:t>
      </w:r>
      <w:r>
        <w:tab/>
        <w:t>1s set, cross down to 2</w:t>
      </w:r>
      <w:r w:rsidRPr="00972EEB">
        <w:t>nd</w:t>
      </w:r>
      <w:r>
        <w:t xml:space="preserve"> place opposite sides, cast round to right &amp; change places with partner RH to face up/down</w:t>
      </w:r>
    </w:p>
    <w:p w:rsidR="00B11EB3" w:rsidRDefault="00B11EB3" w:rsidP="00B11EB3">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B11EB3" w:rsidRDefault="00B11EB3" w:rsidP="00B11EB3">
      <w:pPr>
        <w:pStyle w:val="DanceBody"/>
      </w:pPr>
      <w:r>
        <w:t>17-24</w:t>
      </w:r>
      <w:r>
        <w:tab/>
        <w:t>2s+1s+3s set, all change pl RH with opposite person, set, 1s cast clockwise to outside 2</w:t>
      </w:r>
      <w:r w:rsidRPr="00972EEB">
        <w:t>nd</w:t>
      </w:r>
      <w:r>
        <w:t xml:space="preserve"> place own sides</w:t>
      </w:r>
      <w:r w:rsidRPr="00BA6B4D">
        <w:rPr>
          <w:b/>
        </w:rPr>
        <w:t xml:space="preserve"> </w:t>
      </w:r>
      <w:r>
        <w:rPr>
          <w:b/>
        </w:rPr>
        <w:t xml:space="preserve">as </w:t>
      </w:r>
      <w:r>
        <w:t>2s+3s full turn 2H on sides &amp; face out</w:t>
      </w:r>
    </w:p>
    <w:p w:rsidR="00B11EB3" w:rsidRDefault="00B11EB3" w:rsidP="00B11EB3">
      <w:pPr>
        <w:pStyle w:val="DanceBody"/>
        <w:keepNext w:val="0"/>
      </w:pPr>
      <w:r>
        <w:t>25-32</w:t>
      </w:r>
      <w:r>
        <w:tab/>
        <w:t>Men</w:t>
      </w:r>
      <w:r w:rsidRPr="007F0D5A">
        <w:rPr>
          <w:b/>
        </w:rPr>
        <w:t xml:space="preserve"> also </w:t>
      </w:r>
      <w:r>
        <w:rPr>
          <w:bCs/>
        </w:rPr>
        <w:t>Ladies</w:t>
      </w:r>
      <w:r>
        <w:rPr>
          <w:b/>
        </w:rPr>
        <w:t xml:space="preserve"> </w:t>
      </w:r>
      <w:r>
        <w:t>circle 3H round to left on own sides &amp; 2L/3M lead into 6H round to left to places.  3 1 2</w:t>
      </w:r>
    </w:p>
    <w:p w:rsidR="00B11EB3" w:rsidRDefault="00B11EB3" w:rsidP="00B11EB3"/>
    <w:p w:rsidR="00B11EB3" w:rsidRDefault="00B11EB3" w:rsidP="00B11EB3">
      <w:pPr>
        <w:pStyle w:val="Minicrib"/>
      </w:pPr>
      <w:r>
        <w:t>YUKIO'S REEL (BLUEBELLS OF YUKIO)  (R4x32)  4C set</w:t>
      </w:r>
      <w:r>
        <w:tab/>
        <w:t>Fred Moyes  To Be A Wind</w:t>
      </w:r>
    </w:p>
    <w:p w:rsidR="00B11EB3" w:rsidRDefault="00B11EB3" w:rsidP="00B11EB3">
      <w:pPr>
        <w:pStyle w:val="DanceBody"/>
      </w:pPr>
      <w:r>
        <w:t>2 chords:  2nd chord 1s &amp; 3s face down, 2s &amp; 4s face up</w:t>
      </w:r>
    </w:p>
    <w:p w:rsidR="00B11EB3" w:rsidRDefault="00B11EB3" w:rsidP="00B11EB3">
      <w:pPr>
        <w:pStyle w:val="DanceBody"/>
      </w:pPr>
      <w:r>
        <w:t xml:space="preserve"> 1- 8</w:t>
      </w:r>
      <w:r>
        <w:tab/>
        <w:t xml:space="preserve">1s+2s </w:t>
      </w:r>
      <w:r>
        <w:rPr>
          <w:b/>
        </w:rPr>
        <w:t>also</w:t>
      </w:r>
      <w:r>
        <w:t xml:space="preserve"> 3s+4s set &amp;  turn RH, 2s face down, 3s face up;  2s+3s set &amp; turn RH (Men's side right arm elbow turn as "Buchan Eightsome Reel")</w:t>
      </w:r>
    </w:p>
    <w:p w:rsidR="00B11EB3" w:rsidRDefault="00B11EB3" w:rsidP="00B11EB3">
      <w:pPr>
        <w:pStyle w:val="DanceBody"/>
      </w:pPr>
      <w:r>
        <w:t xml:space="preserve"> 9-16</w:t>
      </w:r>
      <w:r>
        <w:tab/>
        <w:t>1s cross, cast (2s step up); 1s cross, cast (3s step up).  2 3 1 4</w:t>
      </w:r>
    </w:p>
    <w:p w:rsidR="00B11EB3" w:rsidRDefault="00B11EB3" w:rsidP="00B11EB3">
      <w:pPr>
        <w:pStyle w:val="DanceBody"/>
      </w:pPr>
      <w:r>
        <w:t>17-20</w:t>
      </w:r>
      <w:r>
        <w:tab/>
        <w:t xml:space="preserve">1M sets advancing to 4L &amp; they change places RH </w:t>
      </w:r>
      <w:r>
        <w:rPr>
          <w:b/>
        </w:rPr>
        <w:t>while</w:t>
      </w:r>
      <w:r>
        <w:t xml:space="preserve"> 2s+3s dance RH across</w:t>
      </w:r>
    </w:p>
    <w:p w:rsidR="00B11EB3" w:rsidRDefault="00B11EB3" w:rsidP="00B11EB3">
      <w:pPr>
        <w:pStyle w:val="DanceBody"/>
      </w:pPr>
      <w:r>
        <w:t>21-24</w:t>
      </w:r>
      <w:r>
        <w:tab/>
        <w:t xml:space="preserve">1L sets advancing to 4M &amp; they change places RH </w:t>
      </w:r>
      <w:r>
        <w:rPr>
          <w:b/>
        </w:rPr>
        <w:t>while</w:t>
      </w:r>
      <w:r>
        <w:t xml:space="preserve"> 2s+3s dance LH across.  2 3 (4) (1)</w:t>
      </w:r>
    </w:p>
    <w:p w:rsidR="00B11EB3" w:rsidRDefault="00B11EB3" w:rsidP="00B11EB3">
      <w:pPr>
        <w:pStyle w:val="DanceBody"/>
        <w:keepNext w:val="0"/>
      </w:pPr>
      <w:r>
        <w:t>25-32</w:t>
      </w:r>
      <w:r>
        <w:tab/>
        <w:t>1s dance 1/2 Fig 8 up round 4s; 4s dance1/2 Fig 8 up round 3s.  End 2 3 4 1</w:t>
      </w:r>
    </w:p>
    <w:p w:rsidR="00B11EB3" w:rsidRDefault="00B11EB3" w:rsidP="00B11EB3"/>
    <w:p w:rsidR="00B11EB3" w:rsidRDefault="00B11EB3" w:rsidP="00B11EB3">
      <w:pPr>
        <w:pStyle w:val="Minicrib"/>
      </w:pPr>
      <w:r>
        <w:t>THE ZOOLOGIST  (J8x32)  3C (4C set)</w:t>
      </w:r>
      <w:r>
        <w:tab/>
        <w:t>D Brown  RSCDS Bk 46</w:t>
      </w:r>
    </w:p>
    <w:p w:rsidR="00B11EB3" w:rsidRDefault="00B11EB3" w:rsidP="00B11EB3">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B11EB3" w:rsidRDefault="00B11EB3" w:rsidP="00B11EB3">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B11EB3" w:rsidRDefault="00B11EB3" w:rsidP="00B11EB3">
      <w:pPr>
        <w:pStyle w:val="DanceBody"/>
      </w:pPr>
      <w:r>
        <w:t>17-24</w:t>
      </w:r>
      <w:r>
        <w:tab/>
        <w:t>1s dance Double Triangles &amp; end in middle facing opposite sides RSh to RSh</w:t>
      </w:r>
    </w:p>
    <w:p w:rsidR="00B11EB3" w:rsidRDefault="00B11EB3" w:rsidP="00B11EB3">
      <w:pPr>
        <w:pStyle w:val="DanceBody"/>
        <w:keepNext w:val="0"/>
      </w:pPr>
      <w:r>
        <w:t>25-32</w:t>
      </w:r>
      <w:r>
        <w:tab/>
        <w:t>1s dance LH across (M with 3s at top &amp; L with 2s), 1M followed by 3M+3L</w:t>
      </w:r>
      <w:r w:rsidRPr="007F0D5A">
        <w:rPr>
          <w:b/>
        </w:rPr>
        <w:t xml:space="preserve"> also </w:t>
      </w:r>
      <w:r>
        <w:t>1L followed by 2L+2M</w:t>
      </w:r>
      <w:r>
        <w:rPr>
          <w:szCs w:val="27"/>
        </w:rPr>
        <w:t> </w:t>
      </w:r>
      <w:r>
        <w:t>pass RSh diagonally across to change ends &amp; loop round to right to end on own sides.  2 1 3</w:t>
      </w:r>
    </w:p>
    <w:p w:rsidR="00B11EB3" w:rsidRDefault="00B11EB3" w:rsidP="00B11EB3"/>
    <w:p w:rsidR="00B11EB3" w:rsidRDefault="00B11EB3" w:rsidP="00B11EB3">
      <w:pPr>
        <w:pStyle w:val="Minicrib"/>
      </w:pPr>
      <w:r>
        <w:t>ZOOM INTO DANCE  (R8x32)  3C (4C set)</w:t>
      </w:r>
      <w:r>
        <w:tab/>
        <w:t>Diane Rooney  Cheshire 40th Anniversary</w:t>
      </w:r>
    </w:p>
    <w:p w:rsidR="00B11EB3" w:rsidRPr="001F3537" w:rsidRDefault="00B11EB3" w:rsidP="00B11EB3">
      <w:pPr>
        <w:pStyle w:val="DanceBody"/>
      </w:pPr>
      <w:r w:rsidRPr="001F3537">
        <w:t xml:space="preserve"> 1- 8</w:t>
      </w:r>
      <w:r w:rsidRPr="001F3537">
        <w:tab/>
        <w:t>1s cross RH &amp; cast (2s step up); 1s turn 1.1/4 to face 3L (1</w:t>
      </w:r>
      <w:r>
        <w:t>L</w:t>
      </w:r>
      <w:r w:rsidRPr="001F3537">
        <w:t xml:space="preserve"> followed by1</w:t>
      </w:r>
      <w:r>
        <w:t>M</w:t>
      </w:r>
      <w:r w:rsidRPr="001F3537">
        <w:t>)</w:t>
      </w:r>
    </w:p>
    <w:p w:rsidR="00B11EB3" w:rsidRDefault="00B11EB3" w:rsidP="00B11EB3">
      <w:pPr>
        <w:pStyle w:val="DanceBody"/>
        <w:rPr>
          <w:szCs w:val="13"/>
        </w:rPr>
      </w:pPr>
      <w:r w:rsidRPr="001F3537">
        <w:t xml:space="preserve"> 9-16</w:t>
      </w:r>
      <w:r w:rsidRPr="001F3537">
        <w:tab/>
        <w:t>1s dance Alternating Tandem reel with 1st corners (</w:t>
      </w:r>
      <w:r w:rsidRPr="001F3537">
        <w:rPr>
          <w:szCs w:val="13"/>
        </w:rPr>
        <w:t>change lead</w:t>
      </w:r>
      <w:r>
        <w:rPr>
          <w:szCs w:val="13"/>
        </w:rPr>
        <w:t xml:space="preserve"> </w:t>
      </w:r>
      <w:r w:rsidRPr="001F3537">
        <w:rPr>
          <w:b/>
          <w:szCs w:val="13"/>
        </w:rPr>
        <w:t>only </w:t>
      </w:r>
      <w:r w:rsidRPr="001F3537">
        <w:rPr>
          <w:b/>
        </w:rPr>
        <w:t>once</w:t>
      </w:r>
      <w:r w:rsidRPr="001F3537">
        <w:rPr>
          <w:szCs w:val="13"/>
        </w:rPr>
        <w:t> at 1st corner</w:t>
      </w:r>
      <w:r>
        <w:rPr>
          <w:szCs w:val="13"/>
        </w:rPr>
        <w:t>). 1s end facing 2L</w:t>
      </w:r>
      <w:r w:rsidRPr="001F3537">
        <w:rPr>
          <w:szCs w:val="13"/>
        </w:rPr>
        <w:t xml:space="preserve">, </w:t>
      </w:r>
      <w:r>
        <w:rPr>
          <w:szCs w:val="13"/>
        </w:rPr>
        <w:t>1M followed by 1L</w:t>
      </w:r>
    </w:p>
    <w:p w:rsidR="00B11EB3" w:rsidRDefault="00B11EB3" w:rsidP="00B11EB3">
      <w:pPr>
        <w:pStyle w:val="DanceBody"/>
        <w:rPr>
          <w:szCs w:val="13"/>
        </w:rPr>
      </w:pPr>
      <w:r>
        <w:rPr>
          <w:szCs w:val="13"/>
        </w:rPr>
        <w:t>17-24</w:t>
      </w:r>
      <w:r>
        <w:rPr>
          <w:szCs w:val="13"/>
        </w:rPr>
        <w:tab/>
        <w:t>1s repeat 9-16 with 2nd corners</w:t>
      </w:r>
    </w:p>
    <w:p w:rsidR="00B11EB3" w:rsidRDefault="00B11EB3" w:rsidP="00B11EB3">
      <w:pPr>
        <w:pStyle w:val="DanceBody"/>
        <w:keepNext w:val="0"/>
        <w:rPr>
          <w:szCs w:val="13"/>
        </w:rPr>
      </w:pPr>
      <w:r>
        <w:rPr>
          <w:szCs w:val="13"/>
        </w:rPr>
        <w:t>25-32</w:t>
      </w:r>
      <w:r>
        <w:rPr>
          <w:szCs w:val="13"/>
        </w:rPr>
        <w:tab/>
        <w:t>1s dance up between 2s &amp; cast to 2nd place; 2s+1s+3s turn partner RH</w:t>
      </w:r>
    </w:p>
    <w:p w:rsidR="00B11EB3" w:rsidRDefault="00B11EB3" w:rsidP="00B11EB3"/>
    <w:p w:rsidR="00B11EB3" w:rsidRDefault="00B11EB3" w:rsidP="00B11EB3">
      <w:pPr>
        <w:pStyle w:val="Minicrib"/>
        <w:rPr>
          <w:lang w:val="en-US"/>
        </w:rPr>
      </w:pPr>
      <w:r>
        <w:rPr>
          <w:lang w:val="en-US"/>
        </w:rPr>
        <w:t>ZURICH CELEBRATION  (S8x32)  3C (4C set)</w:t>
      </w:r>
      <w:r>
        <w:rPr>
          <w:lang w:val="en-US"/>
        </w:rPr>
        <w:tab/>
        <w:t>C Harris</w:t>
      </w:r>
    </w:p>
    <w:p w:rsidR="00B11EB3" w:rsidRDefault="00B11EB3" w:rsidP="00B11EB3">
      <w:pPr>
        <w:pStyle w:val="DanceBody"/>
      </w:pPr>
      <w:r>
        <w:t xml:space="preserve"> 1- 8</w:t>
      </w:r>
      <w:r>
        <w:tab/>
        <w:t>1s dance Inveran reels with 2s+3s &amp; end facing 2s</w:t>
      </w:r>
    </w:p>
    <w:p w:rsidR="00B11EB3" w:rsidRDefault="00B11EB3" w:rsidP="00B11EB3">
      <w:pPr>
        <w:pStyle w:val="DanceBody"/>
      </w:pPr>
      <w:r>
        <w:t xml:space="preserve"> 9-16</w:t>
      </w:r>
      <w:r>
        <w:tab/>
        <w:t>1s+2s set, Petronella-in-tandem to sides, cross RH with other partner &amp; chase 1 place clockwise</w:t>
      </w:r>
    </w:p>
    <w:p w:rsidR="00B11EB3" w:rsidRDefault="00B11EB3" w:rsidP="00B11EB3">
      <w:pPr>
        <w:pStyle w:val="DanceBody"/>
      </w:pPr>
      <w:r>
        <w:t>17-24</w:t>
      </w:r>
      <w:r>
        <w:tab/>
        <w:t>2s+1s dance RH across, 1+3s dance LH across</w:t>
      </w:r>
    </w:p>
    <w:p w:rsidR="00B11EB3" w:rsidRDefault="00B11EB3" w:rsidP="00B11EB3">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B11EB3" w:rsidRDefault="00B11EB3" w:rsidP="00B11EB3"/>
    <w:p w:rsidR="00B11EB3" w:rsidRDefault="00B11EB3" w:rsidP="00B11EB3">
      <w:pPr>
        <w:pStyle w:val="Minicrib"/>
      </w:pPr>
      <w:r>
        <w:t>ZYTGLOGGE  (R8x32)  3C (4C set)</w:t>
      </w:r>
      <w:r>
        <w:tab/>
        <w:t>Terry Blackburn  Collecta Ursis</w:t>
      </w:r>
    </w:p>
    <w:p w:rsidR="00B11EB3" w:rsidRPr="000D60D4" w:rsidRDefault="00B11EB3" w:rsidP="00B11EB3">
      <w:pPr>
        <w:pStyle w:val="DanceBody"/>
      </w:pPr>
      <w:r w:rsidRPr="000D60D4">
        <w:t xml:space="preserve"> 1- 8</w:t>
      </w:r>
      <w:r w:rsidRPr="000D60D4">
        <w:tab/>
        <w:t>1s turn RH &amp; cast 1 place (2s step up), 1s turn LH to face 1st corners</w:t>
      </w:r>
    </w:p>
    <w:p w:rsidR="00B11EB3" w:rsidRPr="000D60D4" w:rsidRDefault="00B11EB3" w:rsidP="00B11EB3">
      <w:pPr>
        <w:pStyle w:val="DanceBody"/>
      </w:pPr>
      <w:r w:rsidRPr="000D60D4">
        <w:t xml:space="preserve"> 9-12</w:t>
      </w:r>
      <w:r w:rsidRPr="000D60D4">
        <w:tab/>
        <w:t>1s 1/2 turn 1st corners RH</w:t>
      </w:r>
      <w:r w:rsidRPr="000D60D4">
        <w:rPr>
          <w:b/>
        </w:rPr>
        <w:t xml:space="preserve"> while </w:t>
      </w:r>
      <w:r w:rsidRPr="000D60D4">
        <w:t>2nd corners set. 1s+2nd corners chase 1 place clockwise round</w:t>
      </w:r>
      <w:r w:rsidRPr="000D60D4">
        <w:rPr>
          <w:b/>
        </w:rPr>
        <w:t xml:space="preserve"> while </w:t>
      </w:r>
      <w:r w:rsidRPr="000D60D4">
        <w:t xml:space="preserve">1st corners 3/4 turn LH to face 1s again (on </w:t>
      </w:r>
      <w:r>
        <w:t>"</w:t>
      </w:r>
      <w:r w:rsidRPr="000D60D4">
        <w:t>2nd corners diagonal</w:t>
      </w:r>
      <w:r>
        <w:t>"</w:t>
      </w:r>
      <w:r w:rsidRPr="000D60D4">
        <w:t>)</w:t>
      </w:r>
    </w:p>
    <w:p w:rsidR="00B11EB3" w:rsidRDefault="00B11EB3" w:rsidP="00B11EB3">
      <w:pPr>
        <w:pStyle w:val="DanceBody"/>
      </w:pPr>
      <w:r w:rsidRPr="000D60D4">
        <w:t>13-16</w:t>
      </w:r>
      <w:r w:rsidRPr="000D60D4">
        <w:tab/>
        <w:t>Repeat bars 9-12 from new positions to end 1s facing 3rd corner positions</w:t>
      </w:r>
    </w:p>
    <w:p w:rsidR="00B11EB3" w:rsidRPr="000D60D4" w:rsidRDefault="00B11EB3" w:rsidP="00B11EB3">
      <w:pPr>
        <w:pStyle w:val="DanceBody"/>
      </w:pPr>
      <w:r w:rsidRPr="000D60D4">
        <w:t>17-24</w:t>
      </w:r>
      <w:r w:rsidRPr="000D60D4">
        <w:tab/>
        <w:t>Repeat bars 9-16 (same people - opposite positions) &amp; 1s end turning LH to 1M below 1L in centre facing 1st corners</w:t>
      </w:r>
    </w:p>
    <w:p w:rsidR="00B11EB3" w:rsidRPr="000D60D4" w:rsidRDefault="00B11EB3" w:rsidP="00B11EB3">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B11EB3" w:rsidRPr="000D60D4" w:rsidRDefault="00B11EB3" w:rsidP="00B11EB3">
      <w:pPr>
        <w:pStyle w:val="DanceBody"/>
        <w:keepNext w:val="0"/>
        <w:rPr>
          <w:i/>
        </w:rPr>
      </w:pPr>
      <w:r>
        <w:rPr>
          <w:i/>
        </w:rPr>
        <w:tab/>
      </w:r>
      <w:r w:rsidRPr="000D60D4">
        <w:rPr>
          <w:i/>
        </w:rPr>
        <w:t>Note:</w:t>
      </w:r>
      <w:r>
        <w:rPr>
          <w:i/>
        </w:rPr>
        <w:tab/>
      </w:r>
      <w:r w:rsidRPr="000D60D4">
        <w:rPr>
          <w:i/>
        </w:rPr>
        <w:t>Bars 9-24 The path of 1s is - OUT to 1st corner, IN from 4th corner, OUT to 3rd corner, IN from 2nd corner (positions). 1s &amp; 1st corner people are moving in/out while 2nd corner people set &amp; chase throughout.</w:t>
      </w:r>
    </w:p>
    <w:p w:rsidR="00B11EB3" w:rsidRDefault="00B11EB3" w:rsidP="00B11EB3"/>
    <w:p w:rsidR="00B11EB3" w:rsidRDefault="00B11EB3" w:rsidP="00B11EB3"/>
    <w:sectPr w:rsidR="00B11EB3" w:rsidSect="00842C5A">
      <w:headerReference w:type="default" r:id="rId11"/>
      <w:footerReference w:type="default" r:id="rId12"/>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4AD" w:rsidRDefault="00F004AD" w:rsidP="00951DC9">
      <w:r>
        <w:separator/>
      </w:r>
    </w:p>
  </w:endnote>
  <w:endnote w:type="continuationSeparator" w:id="0">
    <w:p w:rsidR="00F004AD" w:rsidRDefault="00F004AD"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134" w:rsidRPr="004143E0" w:rsidRDefault="009F6134" w:rsidP="00467B56">
    <w:pPr>
      <w:pStyle w:val="Footer"/>
      <w:ind w:left="0" w:firstLine="0"/>
      <w:jc w:val="center"/>
      <w:rPr>
        <w:rFonts w:ascii="Arial Narrow" w:hAnsi="Arial Narrow" w:cs="Tahoma"/>
        <w:szCs w:val="16"/>
      </w:rPr>
    </w:pPr>
    <w:r w:rsidRPr="00606895">
      <w:rPr>
        <w:rFonts w:ascii="Arial Narrow" w:hAnsi="Arial Narrow"/>
        <w:sz w:val="18"/>
        <w:szCs w:val="18"/>
      </w:rPr>
      <w:t>Charles Upton’s</w:t>
    </w:r>
    <w:r>
      <w:rPr>
        <w:rFonts w:ascii="Arial Narrow" w:hAnsi="Arial Narrow"/>
      </w:rPr>
      <w:t xml:space="preserve">   </w:t>
    </w:r>
    <w:r w:rsidRPr="00EF68BD">
      <w:rPr>
        <w:rFonts w:ascii="Arial Narrow" w:hAnsi="Arial Narrow"/>
      </w:rPr>
      <w:t xml:space="preserve">    </w:t>
    </w:r>
    <w:r w:rsidRPr="00EF68BD">
      <w:rPr>
        <w:rFonts w:ascii="Arial Narrow" w:hAnsi="Arial Narrow" w:cs="Tahoma"/>
        <w:b/>
        <w:sz w:val="24"/>
        <w:szCs w:val="24"/>
      </w:rPr>
      <w:t xml:space="preserve">MINICRIB </w:t>
    </w:r>
    <w:r>
      <w:rPr>
        <w:rFonts w:ascii="Arial Narrow" w:hAnsi="Arial Narrow" w:cs="Tahoma"/>
        <w:b/>
        <w:sz w:val="24"/>
        <w:szCs w:val="24"/>
      </w:rPr>
      <w:t xml:space="preserve">by </w:t>
    </w:r>
    <w:r w:rsidRPr="00EF68BD">
      <w:rPr>
        <w:rFonts w:ascii="Arial Narrow" w:hAnsi="Arial Narrow" w:cs="Tahoma"/>
        <w:b/>
        <w:sz w:val="24"/>
        <w:szCs w:val="24"/>
      </w:rPr>
      <w:t>The MiniCrib Team</w:t>
    </w:r>
    <w:r>
      <w:rPr>
        <w:rFonts w:ascii="Arial Narrow" w:hAnsi="Arial Narrow" w:cs="Tahoma"/>
        <w:b/>
        <w:sz w:val="24"/>
        <w:szCs w:val="24"/>
      </w:rPr>
      <w:t xml:space="preserve"> </w:t>
    </w:r>
    <w:r w:rsidRPr="00B735A9">
      <w:rPr>
        <w:rFonts w:ascii="Arial Narrow" w:hAnsi="Arial Narrow" w:cs="Tahoma"/>
        <w:b/>
        <w:szCs w:val="16"/>
      </w:rPr>
      <w:t xml:space="preserve"> </w:t>
    </w:r>
    <w:hyperlink r:id="rId1" w:history="1">
      <w:r w:rsidRPr="002E2475">
        <w:rPr>
          <w:rStyle w:val="Hyperlink"/>
          <w:rFonts w:ascii="Arial Narrow" w:hAnsi="Arial Narrow" w:cs="Tahoma"/>
          <w:sz w:val="18"/>
          <w:szCs w:val="18"/>
        </w:rPr>
        <w:t>www.minicrib.org.uk</w:t>
      </w:r>
    </w:hyperlink>
    <w:r>
      <w:rPr>
        <w:rFonts w:ascii="Arial Narrow" w:hAnsi="Arial Narrow" w:cs="Tahoma"/>
        <w:sz w:val="18"/>
        <w:szCs w:val="18"/>
      </w:rPr>
      <w:t xml:space="preserve"> </w:t>
    </w:r>
    <w:r>
      <w:rPr>
        <w:rFonts w:ascii="Arial Narrow" w:hAnsi="Arial Narrow" w:cs="Tahoma"/>
        <w:szCs w:val="16"/>
      </w:rPr>
      <w:t>February 2025</w:t>
    </w:r>
    <w:r>
      <w:rPr>
        <w:rFonts w:ascii="Arial Narrow" w:hAnsi="Arial Narrow" w:cs="Tahoma"/>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4AD" w:rsidRDefault="00F004AD" w:rsidP="00951DC9">
      <w:r>
        <w:separator/>
      </w:r>
    </w:p>
  </w:footnote>
  <w:footnote w:type="continuationSeparator" w:id="0">
    <w:p w:rsidR="00F004AD" w:rsidRDefault="00F004AD" w:rsidP="00951D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4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7146"/>
      <w:gridCol w:w="1597"/>
    </w:tblGrid>
    <w:tr w:rsidR="00B11EB3" w:rsidTr="00B11EB3">
      <w:tc>
        <w:tcPr>
          <w:tcW w:w="850" w:type="dxa"/>
          <w:shd w:val="clear" w:color="auto" w:fill="auto"/>
        </w:tcPr>
        <w:p w:rsidR="00B11EB3" w:rsidRPr="00B11EB3" w:rsidRDefault="00B11EB3">
          <w:pPr>
            <w:pStyle w:val="Header"/>
            <w:ind w:left="0" w:firstLine="0"/>
            <w:rPr>
              <w:b/>
              <w:sz w:val="28"/>
              <w:u w:val="single"/>
            </w:rPr>
          </w:pPr>
          <w:bookmarkStart w:id="22" w:name="ListTitle" w:colFirst="0" w:colLast="0"/>
        </w:p>
      </w:tc>
      <w:tc>
        <w:tcPr>
          <w:tcW w:w="3803" w:type="dxa"/>
          <w:shd w:val="clear" w:color="auto" w:fill="auto"/>
        </w:tcPr>
        <w:p w:rsidR="00B11EB3" w:rsidRDefault="00B11EB3" w:rsidP="00B11EB3">
          <w:pPr>
            <w:pStyle w:val="Header"/>
            <w:ind w:left="0" w:firstLine="0"/>
            <w:jc w:val="center"/>
            <w:rPr>
              <w:b/>
              <w:sz w:val="28"/>
            </w:rPr>
          </w:pPr>
        </w:p>
      </w:tc>
      <w:tc>
        <w:tcPr>
          <w:tcW w:w="850" w:type="dxa"/>
          <w:shd w:val="clear" w:color="auto" w:fill="auto"/>
          <w:vAlign w:val="center"/>
        </w:tcPr>
        <w:p w:rsidR="00B11EB3" w:rsidRPr="00B11EB3" w:rsidRDefault="00B11EB3" w:rsidP="00B11EB3">
          <w:pPr>
            <w:pStyle w:val="Header"/>
            <w:ind w:left="0" w:firstLine="0"/>
            <w:jc w:val="right"/>
            <w:rPr>
              <w:b/>
              <w:sz w:val="22"/>
            </w:rPr>
          </w:pPr>
          <w:r w:rsidRPr="00B11EB3">
            <w:rPr>
              <w:b/>
              <w:sz w:val="22"/>
            </w:rPr>
            <w:t xml:space="preserve">page: </w:t>
          </w:r>
          <w:r w:rsidRPr="00B11EB3">
            <w:rPr>
              <w:b/>
              <w:sz w:val="22"/>
            </w:rPr>
            <w:fldChar w:fldCharType="begin"/>
          </w:r>
          <w:r w:rsidRPr="00B11EB3">
            <w:rPr>
              <w:b/>
              <w:sz w:val="22"/>
            </w:rPr>
            <w:instrText xml:space="preserve"> PAGE  \* MERGEFORMAT </w:instrText>
          </w:r>
          <w:r w:rsidRPr="00B11EB3">
            <w:rPr>
              <w:b/>
              <w:sz w:val="22"/>
            </w:rPr>
            <w:fldChar w:fldCharType="separate"/>
          </w:r>
          <w:r>
            <w:rPr>
              <w:b/>
              <w:noProof/>
              <w:sz w:val="22"/>
            </w:rPr>
            <w:t>732</w:t>
          </w:r>
          <w:r w:rsidRPr="00B11EB3">
            <w:rPr>
              <w:b/>
              <w:sz w:val="22"/>
            </w:rPr>
            <w:fldChar w:fldCharType="end"/>
          </w:r>
        </w:p>
      </w:tc>
    </w:tr>
    <w:bookmarkEnd w:id="22"/>
  </w:tbl>
  <w:p w:rsidR="00B11EB3" w:rsidRPr="00B11EB3" w:rsidRDefault="00B11EB3">
    <w:pPr>
      <w:pStyle w:val="Header"/>
      <w:rPr>
        <w:b/>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hint="default"/>
      </w:rPr>
    </w:lvl>
    <w:lvl w:ilvl="1" w:tplc="04090003">
      <w:start w:val="1"/>
      <w:numFmt w:val="bullet"/>
      <w:lvlText w:val="o"/>
      <w:lvlJc w:val="left"/>
      <w:pPr>
        <w:tabs>
          <w:tab w:val="num" w:pos="2291"/>
        </w:tabs>
        <w:ind w:left="2291" w:hanging="360"/>
      </w:pPr>
      <w:rPr>
        <w:rFonts w:ascii="Courier New" w:hAnsi="Courier New" w:cs="Times New Roman" w:hint="default"/>
      </w:rPr>
    </w:lvl>
    <w:lvl w:ilvl="2" w:tplc="04090005">
      <w:start w:val="1"/>
      <w:numFmt w:val="bullet"/>
      <w:lvlText w:val=""/>
      <w:lvlJc w:val="left"/>
      <w:pPr>
        <w:tabs>
          <w:tab w:val="num" w:pos="3011"/>
        </w:tabs>
        <w:ind w:left="3011" w:hanging="360"/>
      </w:pPr>
      <w:rPr>
        <w:rFonts w:ascii="Wingdings" w:hAnsi="Wingdings" w:hint="default"/>
      </w:rPr>
    </w:lvl>
    <w:lvl w:ilvl="3" w:tplc="04090001">
      <w:start w:val="1"/>
      <w:numFmt w:val="bullet"/>
      <w:lvlText w:val=""/>
      <w:lvlJc w:val="left"/>
      <w:pPr>
        <w:tabs>
          <w:tab w:val="num" w:pos="3731"/>
        </w:tabs>
        <w:ind w:left="3731" w:hanging="360"/>
      </w:pPr>
      <w:rPr>
        <w:rFonts w:ascii="Symbol" w:hAnsi="Symbol" w:hint="default"/>
      </w:rPr>
    </w:lvl>
    <w:lvl w:ilvl="4" w:tplc="04090003">
      <w:start w:val="1"/>
      <w:numFmt w:val="bullet"/>
      <w:lvlText w:val="o"/>
      <w:lvlJc w:val="left"/>
      <w:pPr>
        <w:tabs>
          <w:tab w:val="num" w:pos="4451"/>
        </w:tabs>
        <w:ind w:left="4451" w:hanging="360"/>
      </w:pPr>
      <w:rPr>
        <w:rFonts w:ascii="Courier New" w:hAnsi="Courier New" w:cs="Times New Roman" w:hint="default"/>
      </w:rPr>
    </w:lvl>
    <w:lvl w:ilvl="5" w:tplc="04090005">
      <w:start w:val="1"/>
      <w:numFmt w:val="bullet"/>
      <w:lvlText w:val=""/>
      <w:lvlJc w:val="left"/>
      <w:pPr>
        <w:tabs>
          <w:tab w:val="num" w:pos="5171"/>
        </w:tabs>
        <w:ind w:left="5171" w:hanging="360"/>
      </w:pPr>
      <w:rPr>
        <w:rFonts w:ascii="Wingdings" w:hAnsi="Wingdings" w:hint="default"/>
      </w:rPr>
    </w:lvl>
    <w:lvl w:ilvl="6" w:tplc="04090001">
      <w:start w:val="1"/>
      <w:numFmt w:val="bullet"/>
      <w:lvlText w:val=""/>
      <w:lvlJc w:val="left"/>
      <w:pPr>
        <w:tabs>
          <w:tab w:val="num" w:pos="5891"/>
        </w:tabs>
        <w:ind w:left="5891" w:hanging="360"/>
      </w:pPr>
      <w:rPr>
        <w:rFonts w:ascii="Symbol" w:hAnsi="Symbol" w:hint="default"/>
      </w:rPr>
    </w:lvl>
    <w:lvl w:ilvl="7" w:tplc="04090003">
      <w:start w:val="1"/>
      <w:numFmt w:val="bullet"/>
      <w:lvlText w:val="o"/>
      <w:lvlJc w:val="left"/>
      <w:pPr>
        <w:tabs>
          <w:tab w:val="num" w:pos="6611"/>
        </w:tabs>
        <w:ind w:left="6611" w:hanging="360"/>
      </w:pPr>
      <w:rPr>
        <w:rFonts w:ascii="Courier New" w:hAnsi="Courier New" w:cs="Times New Roman" w:hint="default"/>
      </w:rPr>
    </w:lvl>
    <w:lvl w:ilvl="8" w:tplc="04090005">
      <w:start w:val="1"/>
      <w:numFmt w:val="bullet"/>
      <w:lvlText w:val=""/>
      <w:lvlJc w:val="left"/>
      <w:pPr>
        <w:tabs>
          <w:tab w:val="num" w:pos="7331"/>
        </w:tabs>
        <w:ind w:left="7331" w:hanging="360"/>
      </w:pPr>
      <w:rPr>
        <w:rFonts w:ascii="Wingdings" w:hAnsi="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rPr>
    </w:lvl>
    <w:lvl w:ilvl="1" w:tplc="04090001">
      <w:start w:val="1"/>
      <w:numFmt w:val="bullet"/>
      <w:lvlText w:val=""/>
      <w:lvlJc w:val="left"/>
      <w:pPr>
        <w:tabs>
          <w:tab w:val="num" w:pos="1920"/>
        </w:tabs>
        <w:ind w:left="1920" w:hanging="360"/>
      </w:pPr>
      <w:rPr>
        <w:rFonts w:ascii="Symbol" w:hAnsi="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cs="Times New Roman" w:hint="default"/>
      </w:rPr>
    </w:lvl>
    <w:lvl w:ilvl="2" w:tplc="04090005">
      <w:start w:val="1"/>
      <w:numFmt w:val="bullet"/>
      <w:lvlText w:val=""/>
      <w:lvlJc w:val="left"/>
      <w:pPr>
        <w:tabs>
          <w:tab w:val="num" w:pos="3000"/>
        </w:tabs>
        <w:ind w:left="3000" w:hanging="360"/>
      </w:pPr>
      <w:rPr>
        <w:rFonts w:ascii="Wingdings" w:hAnsi="Wingdings" w:hint="default"/>
      </w:rPr>
    </w:lvl>
    <w:lvl w:ilvl="3" w:tplc="04090001">
      <w:start w:val="1"/>
      <w:numFmt w:val="bullet"/>
      <w:lvlText w:val=""/>
      <w:lvlJc w:val="left"/>
      <w:pPr>
        <w:tabs>
          <w:tab w:val="num" w:pos="3720"/>
        </w:tabs>
        <w:ind w:left="3720" w:hanging="360"/>
      </w:pPr>
      <w:rPr>
        <w:rFonts w:ascii="Symbol" w:hAnsi="Symbol" w:hint="default"/>
      </w:rPr>
    </w:lvl>
    <w:lvl w:ilvl="4" w:tplc="04090003">
      <w:start w:val="1"/>
      <w:numFmt w:val="bullet"/>
      <w:lvlText w:val="o"/>
      <w:lvlJc w:val="left"/>
      <w:pPr>
        <w:tabs>
          <w:tab w:val="num" w:pos="4440"/>
        </w:tabs>
        <w:ind w:left="4440" w:hanging="360"/>
      </w:pPr>
      <w:rPr>
        <w:rFonts w:ascii="Courier New" w:hAnsi="Courier New" w:cs="Times New Roman" w:hint="default"/>
      </w:rPr>
    </w:lvl>
    <w:lvl w:ilvl="5" w:tplc="04090005">
      <w:start w:val="1"/>
      <w:numFmt w:val="bullet"/>
      <w:lvlText w:val=""/>
      <w:lvlJc w:val="left"/>
      <w:pPr>
        <w:tabs>
          <w:tab w:val="num" w:pos="5160"/>
        </w:tabs>
        <w:ind w:left="5160" w:hanging="360"/>
      </w:pPr>
      <w:rPr>
        <w:rFonts w:ascii="Wingdings" w:hAnsi="Wingdings" w:hint="default"/>
      </w:rPr>
    </w:lvl>
    <w:lvl w:ilvl="6" w:tplc="04090001">
      <w:start w:val="1"/>
      <w:numFmt w:val="bullet"/>
      <w:lvlText w:val=""/>
      <w:lvlJc w:val="left"/>
      <w:pPr>
        <w:tabs>
          <w:tab w:val="num" w:pos="5880"/>
        </w:tabs>
        <w:ind w:left="5880" w:hanging="360"/>
      </w:pPr>
      <w:rPr>
        <w:rFonts w:ascii="Symbol" w:hAnsi="Symbol" w:hint="default"/>
      </w:rPr>
    </w:lvl>
    <w:lvl w:ilvl="7" w:tplc="04090003">
      <w:start w:val="1"/>
      <w:numFmt w:val="bullet"/>
      <w:lvlText w:val="o"/>
      <w:lvlJc w:val="left"/>
      <w:pPr>
        <w:tabs>
          <w:tab w:val="num" w:pos="6600"/>
        </w:tabs>
        <w:ind w:left="6600" w:hanging="360"/>
      </w:pPr>
      <w:rPr>
        <w:rFonts w:ascii="Courier New" w:hAnsi="Courier New" w:cs="Times New Roman" w:hint="default"/>
      </w:rPr>
    </w:lvl>
    <w:lvl w:ilvl="8" w:tplc="04090005">
      <w:start w:val="1"/>
      <w:numFmt w:val="bullet"/>
      <w:lvlText w:val=""/>
      <w:lvlJc w:val="left"/>
      <w:pPr>
        <w:tabs>
          <w:tab w:val="num" w:pos="7320"/>
        </w:tabs>
        <w:ind w:left="7320" w:hanging="360"/>
      </w:pPr>
      <w:rPr>
        <w:rFonts w:ascii="Wingdings" w:hAnsi="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hint="default"/>
      </w:rPr>
    </w:lvl>
    <w:lvl w:ilvl="1" w:tplc="04090003">
      <w:start w:val="1"/>
      <w:numFmt w:val="bullet"/>
      <w:lvlText w:val="o"/>
      <w:lvlJc w:val="left"/>
      <w:pPr>
        <w:tabs>
          <w:tab w:val="num" w:pos="2434"/>
        </w:tabs>
        <w:ind w:left="2434" w:hanging="360"/>
      </w:pPr>
      <w:rPr>
        <w:rFonts w:ascii="Courier New" w:hAnsi="Courier New" w:cs="Times New Roman" w:hint="default"/>
      </w:rPr>
    </w:lvl>
    <w:lvl w:ilvl="2" w:tplc="04090005">
      <w:start w:val="1"/>
      <w:numFmt w:val="bullet"/>
      <w:lvlText w:val=""/>
      <w:lvlJc w:val="left"/>
      <w:pPr>
        <w:tabs>
          <w:tab w:val="num" w:pos="3154"/>
        </w:tabs>
        <w:ind w:left="3154" w:hanging="360"/>
      </w:pPr>
      <w:rPr>
        <w:rFonts w:ascii="Wingdings" w:hAnsi="Wingdings" w:hint="default"/>
      </w:rPr>
    </w:lvl>
    <w:lvl w:ilvl="3" w:tplc="04090001">
      <w:start w:val="1"/>
      <w:numFmt w:val="bullet"/>
      <w:lvlText w:val=""/>
      <w:lvlJc w:val="left"/>
      <w:pPr>
        <w:tabs>
          <w:tab w:val="num" w:pos="3874"/>
        </w:tabs>
        <w:ind w:left="3874" w:hanging="360"/>
      </w:pPr>
      <w:rPr>
        <w:rFonts w:ascii="Symbol" w:hAnsi="Symbol" w:hint="default"/>
      </w:rPr>
    </w:lvl>
    <w:lvl w:ilvl="4" w:tplc="04090003">
      <w:start w:val="1"/>
      <w:numFmt w:val="bullet"/>
      <w:lvlText w:val="o"/>
      <w:lvlJc w:val="left"/>
      <w:pPr>
        <w:tabs>
          <w:tab w:val="num" w:pos="4594"/>
        </w:tabs>
        <w:ind w:left="4594" w:hanging="360"/>
      </w:pPr>
      <w:rPr>
        <w:rFonts w:ascii="Courier New" w:hAnsi="Courier New" w:cs="Times New Roman" w:hint="default"/>
      </w:rPr>
    </w:lvl>
    <w:lvl w:ilvl="5" w:tplc="04090005">
      <w:start w:val="1"/>
      <w:numFmt w:val="bullet"/>
      <w:lvlText w:val=""/>
      <w:lvlJc w:val="left"/>
      <w:pPr>
        <w:tabs>
          <w:tab w:val="num" w:pos="5314"/>
        </w:tabs>
        <w:ind w:left="5314" w:hanging="360"/>
      </w:pPr>
      <w:rPr>
        <w:rFonts w:ascii="Wingdings" w:hAnsi="Wingdings" w:hint="default"/>
      </w:rPr>
    </w:lvl>
    <w:lvl w:ilvl="6" w:tplc="04090001">
      <w:start w:val="1"/>
      <w:numFmt w:val="bullet"/>
      <w:lvlText w:val=""/>
      <w:lvlJc w:val="left"/>
      <w:pPr>
        <w:tabs>
          <w:tab w:val="num" w:pos="6034"/>
        </w:tabs>
        <w:ind w:left="6034" w:hanging="360"/>
      </w:pPr>
      <w:rPr>
        <w:rFonts w:ascii="Symbol" w:hAnsi="Symbol" w:hint="default"/>
      </w:rPr>
    </w:lvl>
    <w:lvl w:ilvl="7" w:tplc="04090003">
      <w:start w:val="1"/>
      <w:numFmt w:val="bullet"/>
      <w:lvlText w:val="o"/>
      <w:lvlJc w:val="left"/>
      <w:pPr>
        <w:tabs>
          <w:tab w:val="num" w:pos="6754"/>
        </w:tabs>
        <w:ind w:left="6754" w:hanging="360"/>
      </w:pPr>
      <w:rPr>
        <w:rFonts w:ascii="Courier New" w:hAnsi="Courier New" w:cs="Times New Roman" w:hint="default"/>
      </w:rPr>
    </w:lvl>
    <w:lvl w:ilvl="8" w:tplc="04090005">
      <w:start w:val="1"/>
      <w:numFmt w:val="bullet"/>
      <w:lvlText w:val=""/>
      <w:lvlJc w:val="left"/>
      <w:pPr>
        <w:tabs>
          <w:tab w:val="num" w:pos="7474"/>
        </w:tabs>
        <w:ind w:left="7474" w:hanging="360"/>
      </w:pPr>
      <w:rPr>
        <w:rFonts w:ascii="Wingdings" w:hAnsi="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EB3"/>
    <w:rsid w:val="000030BA"/>
    <w:rsid w:val="000068B7"/>
    <w:rsid w:val="0001022A"/>
    <w:rsid w:val="00011F71"/>
    <w:rsid w:val="0001286B"/>
    <w:rsid w:val="00013509"/>
    <w:rsid w:val="000162DF"/>
    <w:rsid w:val="000218BD"/>
    <w:rsid w:val="00022E78"/>
    <w:rsid w:val="0002532D"/>
    <w:rsid w:val="00025928"/>
    <w:rsid w:val="000266D3"/>
    <w:rsid w:val="0002710A"/>
    <w:rsid w:val="000303A2"/>
    <w:rsid w:val="00033403"/>
    <w:rsid w:val="00034FEE"/>
    <w:rsid w:val="00035919"/>
    <w:rsid w:val="00036C1E"/>
    <w:rsid w:val="00043508"/>
    <w:rsid w:val="00050630"/>
    <w:rsid w:val="00054F93"/>
    <w:rsid w:val="0005531A"/>
    <w:rsid w:val="000573B4"/>
    <w:rsid w:val="000649F7"/>
    <w:rsid w:val="00065E7D"/>
    <w:rsid w:val="00072384"/>
    <w:rsid w:val="000729BA"/>
    <w:rsid w:val="00072B53"/>
    <w:rsid w:val="00072F80"/>
    <w:rsid w:val="0007772F"/>
    <w:rsid w:val="00080F19"/>
    <w:rsid w:val="00081D23"/>
    <w:rsid w:val="000951ED"/>
    <w:rsid w:val="0009674E"/>
    <w:rsid w:val="000A381A"/>
    <w:rsid w:val="000A5FAF"/>
    <w:rsid w:val="000B138D"/>
    <w:rsid w:val="000B2814"/>
    <w:rsid w:val="000B5DD2"/>
    <w:rsid w:val="000B729A"/>
    <w:rsid w:val="000B7AA7"/>
    <w:rsid w:val="000C0656"/>
    <w:rsid w:val="000C42C8"/>
    <w:rsid w:val="000C50DA"/>
    <w:rsid w:val="000D664A"/>
    <w:rsid w:val="000D7363"/>
    <w:rsid w:val="000D7A15"/>
    <w:rsid w:val="000E10AE"/>
    <w:rsid w:val="000E4ADC"/>
    <w:rsid w:val="000E6C08"/>
    <w:rsid w:val="000F642E"/>
    <w:rsid w:val="00102F2B"/>
    <w:rsid w:val="0010368B"/>
    <w:rsid w:val="001414B1"/>
    <w:rsid w:val="0014649C"/>
    <w:rsid w:val="00146B3B"/>
    <w:rsid w:val="0015060F"/>
    <w:rsid w:val="00153C36"/>
    <w:rsid w:val="00154E09"/>
    <w:rsid w:val="00171B2C"/>
    <w:rsid w:val="0017257C"/>
    <w:rsid w:val="0017491F"/>
    <w:rsid w:val="00176B49"/>
    <w:rsid w:val="001828CC"/>
    <w:rsid w:val="00183865"/>
    <w:rsid w:val="001A5943"/>
    <w:rsid w:val="001B0A55"/>
    <w:rsid w:val="001B4E96"/>
    <w:rsid w:val="001B5A19"/>
    <w:rsid w:val="001B71EA"/>
    <w:rsid w:val="001C3DAC"/>
    <w:rsid w:val="001D52BE"/>
    <w:rsid w:val="001D6DAA"/>
    <w:rsid w:val="001E7D33"/>
    <w:rsid w:val="001F101C"/>
    <w:rsid w:val="00202680"/>
    <w:rsid w:val="0020536A"/>
    <w:rsid w:val="002070CE"/>
    <w:rsid w:val="00210AD4"/>
    <w:rsid w:val="0022055B"/>
    <w:rsid w:val="002219AD"/>
    <w:rsid w:val="00223C87"/>
    <w:rsid w:val="0025178C"/>
    <w:rsid w:val="00251AA1"/>
    <w:rsid w:val="00261C00"/>
    <w:rsid w:val="00263EF5"/>
    <w:rsid w:val="00271B38"/>
    <w:rsid w:val="00271DB0"/>
    <w:rsid w:val="002761B4"/>
    <w:rsid w:val="002828BB"/>
    <w:rsid w:val="002845D3"/>
    <w:rsid w:val="00292C8E"/>
    <w:rsid w:val="0029532F"/>
    <w:rsid w:val="00296FBA"/>
    <w:rsid w:val="002A76A6"/>
    <w:rsid w:val="002B1782"/>
    <w:rsid w:val="002B266E"/>
    <w:rsid w:val="002B73A9"/>
    <w:rsid w:val="002D330D"/>
    <w:rsid w:val="002E12E8"/>
    <w:rsid w:val="002E1B42"/>
    <w:rsid w:val="002E29DE"/>
    <w:rsid w:val="002F0C3C"/>
    <w:rsid w:val="002F3EF1"/>
    <w:rsid w:val="002F4208"/>
    <w:rsid w:val="00300CB7"/>
    <w:rsid w:val="003039C2"/>
    <w:rsid w:val="00313B84"/>
    <w:rsid w:val="0031610F"/>
    <w:rsid w:val="0031795F"/>
    <w:rsid w:val="003214F2"/>
    <w:rsid w:val="00325D6F"/>
    <w:rsid w:val="0033207B"/>
    <w:rsid w:val="00333E5C"/>
    <w:rsid w:val="00335295"/>
    <w:rsid w:val="00344519"/>
    <w:rsid w:val="00345AC5"/>
    <w:rsid w:val="0035231D"/>
    <w:rsid w:val="003530DA"/>
    <w:rsid w:val="00377560"/>
    <w:rsid w:val="0039020D"/>
    <w:rsid w:val="00397843"/>
    <w:rsid w:val="003A1BC6"/>
    <w:rsid w:val="003A4961"/>
    <w:rsid w:val="003A51F0"/>
    <w:rsid w:val="003B0172"/>
    <w:rsid w:val="003B640C"/>
    <w:rsid w:val="003D06F9"/>
    <w:rsid w:val="003D498F"/>
    <w:rsid w:val="003E4FE0"/>
    <w:rsid w:val="003E553C"/>
    <w:rsid w:val="003E59AD"/>
    <w:rsid w:val="003E6BB9"/>
    <w:rsid w:val="003F2200"/>
    <w:rsid w:val="00407954"/>
    <w:rsid w:val="004135D5"/>
    <w:rsid w:val="00413A5C"/>
    <w:rsid w:val="00421307"/>
    <w:rsid w:val="0042552C"/>
    <w:rsid w:val="00436DC3"/>
    <w:rsid w:val="004375E0"/>
    <w:rsid w:val="00445C93"/>
    <w:rsid w:val="00446E26"/>
    <w:rsid w:val="00446E86"/>
    <w:rsid w:val="0044714C"/>
    <w:rsid w:val="00454B67"/>
    <w:rsid w:val="00454C36"/>
    <w:rsid w:val="0045577E"/>
    <w:rsid w:val="0045660F"/>
    <w:rsid w:val="0045759E"/>
    <w:rsid w:val="00467B56"/>
    <w:rsid w:val="00467E3D"/>
    <w:rsid w:val="0047148D"/>
    <w:rsid w:val="004728A6"/>
    <w:rsid w:val="0047326E"/>
    <w:rsid w:val="00473C2B"/>
    <w:rsid w:val="0047668C"/>
    <w:rsid w:val="004769D4"/>
    <w:rsid w:val="00480C33"/>
    <w:rsid w:val="00481E8B"/>
    <w:rsid w:val="00486019"/>
    <w:rsid w:val="004A1A07"/>
    <w:rsid w:val="004A76D2"/>
    <w:rsid w:val="004B0B2A"/>
    <w:rsid w:val="004B49AA"/>
    <w:rsid w:val="004C0D3E"/>
    <w:rsid w:val="004C3AFB"/>
    <w:rsid w:val="004C3EAA"/>
    <w:rsid w:val="004D3B4F"/>
    <w:rsid w:val="004D578E"/>
    <w:rsid w:val="004D799B"/>
    <w:rsid w:val="004E2790"/>
    <w:rsid w:val="004F2FFC"/>
    <w:rsid w:val="004F4528"/>
    <w:rsid w:val="004F5B38"/>
    <w:rsid w:val="005058DB"/>
    <w:rsid w:val="005101D2"/>
    <w:rsid w:val="0051188E"/>
    <w:rsid w:val="005139C1"/>
    <w:rsid w:val="00517336"/>
    <w:rsid w:val="005209FF"/>
    <w:rsid w:val="00522F3B"/>
    <w:rsid w:val="0053036E"/>
    <w:rsid w:val="00537A30"/>
    <w:rsid w:val="00537FB7"/>
    <w:rsid w:val="00543C4E"/>
    <w:rsid w:val="00551063"/>
    <w:rsid w:val="005658AD"/>
    <w:rsid w:val="00576152"/>
    <w:rsid w:val="00587700"/>
    <w:rsid w:val="0059639B"/>
    <w:rsid w:val="005A0E0C"/>
    <w:rsid w:val="005B1F5F"/>
    <w:rsid w:val="005B2817"/>
    <w:rsid w:val="005B3C67"/>
    <w:rsid w:val="005B4BDF"/>
    <w:rsid w:val="005B6A74"/>
    <w:rsid w:val="005C4214"/>
    <w:rsid w:val="005E0194"/>
    <w:rsid w:val="005E138C"/>
    <w:rsid w:val="005E7FB4"/>
    <w:rsid w:val="005F0601"/>
    <w:rsid w:val="00601D9D"/>
    <w:rsid w:val="0061352C"/>
    <w:rsid w:val="006249F0"/>
    <w:rsid w:val="00632918"/>
    <w:rsid w:val="006407A5"/>
    <w:rsid w:val="00642C73"/>
    <w:rsid w:val="00642FF5"/>
    <w:rsid w:val="00653C42"/>
    <w:rsid w:val="006557A3"/>
    <w:rsid w:val="006622EB"/>
    <w:rsid w:val="00664916"/>
    <w:rsid w:val="006718F7"/>
    <w:rsid w:val="00676315"/>
    <w:rsid w:val="0068343E"/>
    <w:rsid w:val="00685410"/>
    <w:rsid w:val="006938DD"/>
    <w:rsid w:val="00694DE2"/>
    <w:rsid w:val="006A118B"/>
    <w:rsid w:val="006B3095"/>
    <w:rsid w:val="006B39DD"/>
    <w:rsid w:val="006C0D5C"/>
    <w:rsid w:val="006C4390"/>
    <w:rsid w:val="006C7B5D"/>
    <w:rsid w:val="006D1877"/>
    <w:rsid w:val="006D7354"/>
    <w:rsid w:val="006D7748"/>
    <w:rsid w:val="006E7282"/>
    <w:rsid w:val="006F160F"/>
    <w:rsid w:val="006F4F7A"/>
    <w:rsid w:val="00701AF5"/>
    <w:rsid w:val="00711D6E"/>
    <w:rsid w:val="00712CC8"/>
    <w:rsid w:val="0071423C"/>
    <w:rsid w:val="00716E1C"/>
    <w:rsid w:val="00722440"/>
    <w:rsid w:val="0072277E"/>
    <w:rsid w:val="00722BBC"/>
    <w:rsid w:val="00731C60"/>
    <w:rsid w:val="00733383"/>
    <w:rsid w:val="00745782"/>
    <w:rsid w:val="00753656"/>
    <w:rsid w:val="00757643"/>
    <w:rsid w:val="007576DC"/>
    <w:rsid w:val="007627B3"/>
    <w:rsid w:val="00762FFA"/>
    <w:rsid w:val="007656B9"/>
    <w:rsid w:val="00776406"/>
    <w:rsid w:val="00781F21"/>
    <w:rsid w:val="007847E5"/>
    <w:rsid w:val="007863B4"/>
    <w:rsid w:val="00790C58"/>
    <w:rsid w:val="00793460"/>
    <w:rsid w:val="007A7871"/>
    <w:rsid w:val="007B58F9"/>
    <w:rsid w:val="007B5A12"/>
    <w:rsid w:val="007B760B"/>
    <w:rsid w:val="007C3A6F"/>
    <w:rsid w:val="007C54BA"/>
    <w:rsid w:val="007C6DFF"/>
    <w:rsid w:val="007C74BB"/>
    <w:rsid w:val="007D0AF8"/>
    <w:rsid w:val="007D305D"/>
    <w:rsid w:val="007E00C9"/>
    <w:rsid w:val="007E1BC7"/>
    <w:rsid w:val="007E54D3"/>
    <w:rsid w:val="007F4104"/>
    <w:rsid w:val="007F7907"/>
    <w:rsid w:val="0080668B"/>
    <w:rsid w:val="0080708C"/>
    <w:rsid w:val="00821284"/>
    <w:rsid w:val="00824F4E"/>
    <w:rsid w:val="008257C3"/>
    <w:rsid w:val="00825D55"/>
    <w:rsid w:val="008264C5"/>
    <w:rsid w:val="008346EA"/>
    <w:rsid w:val="00834C6C"/>
    <w:rsid w:val="00842C5A"/>
    <w:rsid w:val="00843157"/>
    <w:rsid w:val="0084518D"/>
    <w:rsid w:val="00856BDA"/>
    <w:rsid w:val="008724B9"/>
    <w:rsid w:val="0087473F"/>
    <w:rsid w:val="00882FC4"/>
    <w:rsid w:val="008938D6"/>
    <w:rsid w:val="00894F97"/>
    <w:rsid w:val="008964C1"/>
    <w:rsid w:val="008965CF"/>
    <w:rsid w:val="008A2EE2"/>
    <w:rsid w:val="008A3A42"/>
    <w:rsid w:val="008A3EDD"/>
    <w:rsid w:val="008B560E"/>
    <w:rsid w:val="008C3059"/>
    <w:rsid w:val="008C7EB4"/>
    <w:rsid w:val="008E0797"/>
    <w:rsid w:val="008E1B1A"/>
    <w:rsid w:val="008E3A9D"/>
    <w:rsid w:val="008E4E42"/>
    <w:rsid w:val="008E6F8A"/>
    <w:rsid w:val="008F67B5"/>
    <w:rsid w:val="00900722"/>
    <w:rsid w:val="009007D5"/>
    <w:rsid w:val="009014B8"/>
    <w:rsid w:val="009026EA"/>
    <w:rsid w:val="00905734"/>
    <w:rsid w:val="00916AFC"/>
    <w:rsid w:val="009402E3"/>
    <w:rsid w:val="0094301B"/>
    <w:rsid w:val="00950AC1"/>
    <w:rsid w:val="00951DC9"/>
    <w:rsid w:val="00954BCE"/>
    <w:rsid w:val="00954CF6"/>
    <w:rsid w:val="009622F5"/>
    <w:rsid w:val="00962AF4"/>
    <w:rsid w:val="0097086C"/>
    <w:rsid w:val="00972DD3"/>
    <w:rsid w:val="009757BF"/>
    <w:rsid w:val="00976096"/>
    <w:rsid w:val="00990168"/>
    <w:rsid w:val="0099101F"/>
    <w:rsid w:val="00992BA4"/>
    <w:rsid w:val="00994076"/>
    <w:rsid w:val="00995C02"/>
    <w:rsid w:val="00996C64"/>
    <w:rsid w:val="009A1F32"/>
    <w:rsid w:val="009B564C"/>
    <w:rsid w:val="009B5D87"/>
    <w:rsid w:val="009C44EC"/>
    <w:rsid w:val="009C45B8"/>
    <w:rsid w:val="009D075E"/>
    <w:rsid w:val="009D41A2"/>
    <w:rsid w:val="009D5AA9"/>
    <w:rsid w:val="009E7967"/>
    <w:rsid w:val="009F407C"/>
    <w:rsid w:val="009F4E50"/>
    <w:rsid w:val="009F6134"/>
    <w:rsid w:val="00A10717"/>
    <w:rsid w:val="00A12FEF"/>
    <w:rsid w:val="00A14F79"/>
    <w:rsid w:val="00A20D9D"/>
    <w:rsid w:val="00A22EA9"/>
    <w:rsid w:val="00A23336"/>
    <w:rsid w:val="00A265B1"/>
    <w:rsid w:val="00A26C24"/>
    <w:rsid w:val="00A304BC"/>
    <w:rsid w:val="00A45985"/>
    <w:rsid w:val="00A46A4E"/>
    <w:rsid w:val="00A54FDC"/>
    <w:rsid w:val="00A563DF"/>
    <w:rsid w:val="00A57B89"/>
    <w:rsid w:val="00A62745"/>
    <w:rsid w:val="00A6664A"/>
    <w:rsid w:val="00A7038B"/>
    <w:rsid w:val="00A72D2D"/>
    <w:rsid w:val="00A73BAA"/>
    <w:rsid w:val="00A76DEB"/>
    <w:rsid w:val="00A771BA"/>
    <w:rsid w:val="00A80B3B"/>
    <w:rsid w:val="00A82E3F"/>
    <w:rsid w:val="00A833CF"/>
    <w:rsid w:val="00AA1F02"/>
    <w:rsid w:val="00AA4A80"/>
    <w:rsid w:val="00AB133C"/>
    <w:rsid w:val="00AB5E44"/>
    <w:rsid w:val="00AC2502"/>
    <w:rsid w:val="00AC47D7"/>
    <w:rsid w:val="00AD0BC4"/>
    <w:rsid w:val="00AD1338"/>
    <w:rsid w:val="00AD191D"/>
    <w:rsid w:val="00AD66B6"/>
    <w:rsid w:val="00AE162D"/>
    <w:rsid w:val="00AE5ADE"/>
    <w:rsid w:val="00AE6424"/>
    <w:rsid w:val="00AF0177"/>
    <w:rsid w:val="00AF26FC"/>
    <w:rsid w:val="00AF6235"/>
    <w:rsid w:val="00B01C50"/>
    <w:rsid w:val="00B11EB3"/>
    <w:rsid w:val="00B201F9"/>
    <w:rsid w:val="00B24570"/>
    <w:rsid w:val="00B2782F"/>
    <w:rsid w:val="00B34A39"/>
    <w:rsid w:val="00B40890"/>
    <w:rsid w:val="00B437C3"/>
    <w:rsid w:val="00B475B9"/>
    <w:rsid w:val="00B52342"/>
    <w:rsid w:val="00B52827"/>
    <w:rsid w:val="00B53BB2"/>
    <w:rsid w:val="00B73791"/>
    <w:rsid w:val="00B766F5"/>
    <w:rsid w:val="00B84F01"/>
    <w:rsid w:val="00B97D8E"/>
    <w:rsid w:val="00BA1E4F"/>
    <w:rsid w:val="00BA395E"/>
    <w:rsid w:val="00BA4029"/>
    <w:rsid w:val="00BA56F5"/>
    <w:rsid w:val="00BA6F7C"/>
    <w:rsid w:val="00BC1141"/>
    <w:rsid w:val="00BC3D7A"/>
    <w:rsid w:val="00BC7896"/>
    <w:rsid w:val="00BD6F8A"/>
    <w:rsid w:val="00BE20B2"/>
    <w:rsid w:val="00BE74CE"/>
    <w:rsid w:val="00BF1846"/>
    <w:rsid w:val="00BF6C9B"/>
    <w:rsid w:val="00C00B22"/>
    <w:rsid w:val="00C03A5B"/>
    <w:rsid w:val="00C03FF6"/>
    <w:rsid w:val="00C04E28"/>
    <w:rsid w:val="00C10BAD"/>
    <w:rsid w:val="00C23C1A"/>
    <w:rsid w:val="00C23DB7"/>
    <w:rsid w:val="00C2665E"/>
    <w:rsid w:val="00C3103D"/>
    <w:rsid w:val="00C355BB"/>
    <w:rsid w:val="00C43E17"/>
    <w:rsid w:val="00C5387E"/>
    <w:rsid w:val="00C54F9C"/>
    <w:rsid w:val="00C563D7"/>
    <w:rsid w:val="00C567B9"/>
    <w:rsid w:val="00C604D1"/>
    <w:rsid w:val="00C60B4E"/>
    <w:rsid w:val="00C60BC4"/>
    <w:rsid w:val="00C6328F"/>
    <w:rsid w:val="00C63700"/>
    <w:rsid w:val="00C6371A"/>
    <w:rsid w:val="00C71470"/>
    <w:rsid w:val="00C73223"/>
    <w:rsid w:val="00C75E1A"/>
    <w:rsid w:val="00C8204C"/>
    <w:rsid w:val="00C94635"/>
    <w:rsid w:val="00C94A0A"/>
    <w:rsid w:val="00CA0114"/>
    <w:rsid w:val="00CB049D"/>
    <w:rsid w:val="00CB285A"/>
    <w:rsid w:val="00CB3287"/>
    <w:rsid w:val="00CB7C2F"/>
    <w:rsid w:val="00CC021D"/>
    <w:rsid w:val="00CC1690"/>
    <w:rsid w:val="00CC59C0"/>
    <w:rsid w:val="00CE37D3"/>
    <w:rsid w:val="00CE660D"/>
    <w:rsid w:val="00CF774B"/>
    <w:rsid w:val="00D1412F"/>
    <w:rsid w:val="00D16446"/>
    <w:rsid w:val="00D1739F"/>
    <w:rsid w:val="00D368B9"/>
    <w:rsid w:val="00D42AB0"/>
    <w:rsid w:val="00D43347"/>
    <w:rsid w:val="00D44A09"/>
    <w:rsid w:val="00D62889"/>
    <w:rsid w:val="00D76795"/>
    <w:rsid w:val="00D817B2"/>
    <w:rsid w:val="00D849E9"/>
    <w:rsid w:val="00D86417"/>
    <w:rsid w:val="00D878A4"/>
    <w:rsid w:val="00D950BC"/>
    <w:rsid w:val="00DA1761"/>
    <w:rsid w:val="00DA2FAF"/>
    <w:rsid w:val="00DC48E6"/>
    <w:rsid w:val="00DD24FE"/>
    <w:rsid w:val="00DD5F2E"/>
    <w:rsid w:val="00DE0BB3"/>
    <w:rsid w:val="00DF45F1"/>
    <w:rsid w:val="00DF69D7"/>
    <w:rsid w:val="00DF6B5B"/>
    <w:rsid w:val="00E0271C"/>
    <w:rsid w:val="00E04C68"/>
    <w:rsid w:val="00E073DA"/>
    <w:rsid w:val="00E1076A"/>
    <w:rsid w:val="00E168E3"/>
    <w:rsid w:val="00E23F7A"/>
    <w:rsid w:val="00E27F04"/>
    <w:rsid w:val="00E327B6"/>
    <w:rsid w:val="00E32DAE"/>
    <w:rsid w:val="00E45C1E"/>
    <w:rsid w:val="00E55B14"/>
    <w:rsid w:val="00E56770"/>
    <w:rsid w:val="00E57CB0"/>
    <w:rsid w:val="00E620BA"/>
    <w:rsid w:val="00E642B3"/>
    <w:rsid w:val="00E647F9"/>
    <w:rsid w:val="00E7296E"/>
    <w:rsid w:val="00E748F0"/>
    <w:rsid w:val="00E7576A"/>
    <w:rsid w:val="00E760DA"/>
    <w:rsid w:val="00E82919"/>
    <w:rsid w:val="00E82ECC"/>
    <w:rsid w:val="00E84C6E"/>
    <w:rsid w:val="00E85294"/>
    <w:rsid w:val="00E9144B"/>
    <w:rsid w:val="00E92D40"/>
    <w:rsid w:val="00E946BB"/>
    <w:rsid w:val="00E94CA2"/>
    <w:rsid w:val="00EA1A80"/>
    <w:rsid w:val="00EA6121"/>
    <w:rsid w:val="00EA681C"/>
    <w:rsid w:val="00EA69BF"/>
    <w:rsid w:val="00EC2778"/>
    <w:rsid w:val="00EC45FC"/>
    <w:rsid w:val="00EC552F"/>
    <w:rsid w:val="00ED7120"/>
    <w:rsid w:val="00EE2076"/>
    <w:rsid w:val="00EE6A51"/>
    <w:rsid w:val="00F004AD"/>
    <w:rsid w:val="00F13601"/>
    <w:rsid w:val="00F141C2"/>
    <w:rsid w:val="00F14675"/>
    <w:rsid w:val="00F21734"/>
    <w:rsid w:val="00F22318"/>
    <w:rsid w:val="00F24878"/>
    <w:rsid w:val="00F26D31"/>
    <w:rsid w:val="00F528AA"/>
    <w:rsid w:val="00F5407D"/>
    <w:rsid w:val="00F54B79"/>
    <w:rsid w:val="00F62FA2"/>
    <w:rsid w:val="00F6526C"/>
    <w:rsid w:val="00F70076"/>
    <w:rsid w:val="00F75383"/>
    <w:rsid w:val="00F75DE7"/>
    <w:rsid w:val="00F87D60"/>
    <w:rsid w:val="00F90CCC"/>
    <w:rsid w:val="00F919F4"/>
    <w:rsid w:val="00F937A0"/>
    <w:rsid w:val="00F93999"/>
    <w:rsid w:val="00FA001A"/>
    <w:rsid w:val="00FA2419"/>
    <w:rsid w:val="00FA768B"/>
    <w:rsid w:val="00FB52C5"/>
    <w:rsid w:val="00FB599F"/>
    <w:rsid w:val="00FD07DF"/>
    <w:rsid w:val="00FD1776"/>
    <w:rsid w:val="00FD1A38"/>
    <w:rsid w:val="00FD232E"/>
    <w:rsid w:val="00FD3BB1"/>
    <w:rsid w:val="00FD635F"/>
    <w:rsid w:val="00FE3537"/>
    <w:rsid w:val="00FE68BE"/>
    <w:rsid w:val="00FF0AE7"/>
    <w:rsid w:val="00FF4DDB"/>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B11EB3"/>
    <w:rPr>
      <w:i/>
      <w:iCs/>
    </w:rPr>
  </w:style>
  <w:style w:type="character" w:styleId="Strong">
    <w:name w:val="Strong"/>
    <w:qFormat/>
    <w:rsid w:val="00B11EB3"/>
    <w:rPr>
      <w:b/>
      <w:bCs/>
    </w:rPr>
  </w:style>
  <w:style w:type="character" w:customStyle="1" w:styleId="StrongEmphasis">
    <w:name w:val="Strong Emphasis"/>
    <w:rsid w:val="00B11EB3"/>
    <w:rPr>
      <w:b/>
    </w:rPr>
  </w:style>
  <w:style w:type="paragraph" w:styleId="BalloonText">
    <w:name w:val="Balloon Text"/>
    <w:basedOn w:val="Normal"/>
    <w:link w:val="BalloonTextChar"/>
    <w:uiPriority w:val="99"/>
    <w:semiHidden/>
    <w:unhideWhenUsed/>
    <w:rsid w:val="00B11EB3"/>
    <w:rPr>
      <w:rFonts w:ascii="Tahoma" w:hAnsi="Tahoma" w:cs="Tahoma"/>
      <w:szCs w:val="16"/>
    </w:rPr>
  </w:style>
  <w:style w:type="character" w:customStyle="1" w:styleId="BalloonTextChar">
    <w:name w:val="Balloon Text Char"/>
    <w:basedOn w:val="DefaultParagraphFont"/>
    <w:link w:val="BalloonText"/>
    <w:uiPriority w:val="99"/>
    <w:semiHidden/>
    <w:rsid w:val="00B11EB3"/>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22"/>
      <w:lang w:eastAsia="en-US"/>
    </w:rPr>
  </w:style>
  <w:style w:type="paragraph" w:styleId="Heading1">
    <w:name w:val="heading 1"/>
    <w:basedOn w:val="Normal"/>
    <w:next w:val="Normal"/>
    <w:link w:val="Heading1Char"/>
    <w:qFormat/>
    <w:rsid w:val="004B0B2A"/>
    <w:pPr>
      <w:keepNext w:val="0"/>
      <w:keepLines w:val="0"/>
      <w:tabs>
        <w:tab w:val="clear" w:pos="6378"/>
        <w:tab w:val="left" w:pos="6379"/>
      </w:tabs>
      <w:spacing w:before="240"/>
      <w:outlineLvl w:val="0"/>
    </w:pPr>
    <w:rPr>
      <w:rFonts w:eastAsia="Times New Roman" w:cs="Times New Roman"/>
      <w:b/>
      <w:sz w:val="24"/>
      <w:szCs w:val="20"/>
      <w:u w:val="single"/>
    </w:rPr>
  </w:style>
  <w:style w:type="paragraph" w:styleId="Heading9">
    <w:name w:val="heading 9"/>
    <w:basedOn w:val="Normal"/>
    <w:next w:val="Normal"/>
    <w:qFormat/>
    <w:rsid w:val="0044714C"/>
    <w:pPr>
      <w:spacing w:before="240" w:after="60"/>
      <w:outlineLvl w:val="8"/>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nicrib">
    <w:name w:val="Minicrib"/>
    <w:basedOn w:val="Normal"/>
    <w:link w:val="MinicribChar"/>
    <w:rsid w:val="004B0B2A"/>
    <w:pPr>
      <w:tabs>
        <w:tab w:val="clear" w:pos="6378"/>
        <w:tab w:val="right" w:pos="10913"/>
      </w:tabs>
    </w:pPr>
    <w:rPr>
      <w:b/>
      <w:noProof/>
    </w:rPr>
  </w:style>
  <w:style w:type="character" w:customStyle="1" w:styleId="MinicribChar">
    <w:name w:val="Minicrib Char"/>
    <w:link w:val="Minicrib"/>
    <w:rsid w:val="004B0B2A"/>
    <w:rPr>
      <w:rFonts w:ascii="Arial" w:hAnsi="Arial" w:cs="Arial"/>
      <w:b/>
      <w:noProof/>
      <w:sz w:val="16"/>
      <w:szCs w:val="22"/>
      <w:lang w:eastAsia="en-US"/>
    </w:rPr>
  </w:style>
  <w:style w:type="paragraph" w:customStyle="1" w:styleId="DanceBody">
    <w:name w:val="DanceBody"/>
    <w:basedOn w:val="Normal"/>
    <w:link w:val="DanceBodyChar"/>
    <w:rsid w:val="004B0B2A"/>
    <w:pPr>
      <w:tabs>
        <w:tab w:val="left" w:pos="720"/>
        <w:tab w:val="left" w:pos="1077"/>
        <w:tab w:val="left" w:pos="1440"/>
        <w:tab w:val="left" w:pos="1797"/>
        <w:tab w:val="left" w:pos="4411"/>
      </w:tabs>
    </w:pPr>
  </w:style>
  <w:style w:type="character" w:customStyle="1" w:styleId="DanceBodyChar">
    <w:name w:val="DanceBody Char"/>
    <w:link w:val="DanceBody"/>
    <w:rsid w:val="004B0B2A"/>
    <w:rPr>
      <w:rFonts w:ascii="Arial" w:hAnsi="Arial" w:cs="Arial"/>
      <w:sz w:val="16"/>
      <w:szCs w:val="22"/>
      <w:lang w:eastAsia="en-US"/>
    </w:rPr>
  </w:style>
  <w:style w:type="paragraph" w:styleId="Header">
    <w:name w:val="header"/>
    <w:basedOn w:val="Normal"/>
    <w:link w:val="HeaderChar"/>
    <w:uiPriority w:val="99"/>
    <w:unhideWhenUsed/>
    <w:rsid w:val="004B0B2A"/>
    <w:pPr>
      <w:tabs>
        <w:tab w:val="clear" w:pos="6378"/>
        <w:tab w:val="center" w:pos="4513"/>
        <w:tab w:val="right" w:pos="9026"/>
      </w:tabs>
    </w:pPr>
  </w:style>
  <w:style w:type="character" w:customStyle="1" w:styleId="HeaderChar">
    <w:name w:val="Header Char"/>
    <w:link w:val="Header"/>
    <w:uiPriority w:val="99"/>
    <w:rsid w:val="004B0B2A"/>
    <w:rPr>
      <w:rFonts w:ascii="Arial" w:hAnsi="Arial" w:cs="Arial"/>
      <w:sz w:val="16"/>
      <w:szCs w:val="22"/>
      <w:lang w:eastAsia="en-US"/>
    </w:rPr>
  </w:style>
  <w:style w:type="paragraph" w:styleId="Footer">
    <w:name w:val="footer"/>
    <w:basedOn w:val="Normal"/>
    <w:link w:val="FooterChar"/>
    <w:unhideWhenUsed/>
    <w:rsid w:val="004B0B2A"/>
    <w:pPr>
      <w:tabs>
        <w:tab w:val="clear" w:pos="6378"/>
        <w:tab w:val="center" w:pos="4513"/>
        <w:tab w:val="right" w:pos="9026"/>
      </w:tabs>
    </w:pPr>
  </w:style>
  <w:style w:type="character" w:customStyle="1" w:styleId="FooterChar">
    <w:name w:val="Footer Char"/>
    <w:link w:val="Footer"/>
    <w:uiPriority w:val="99"/>
    <w:rsid w:val="004B0B2A"/>
    <w:rPr>
      <w:rFonts w:ascii="Arial" w:hAnsi="Arial" w:cs="Arial"/>
      <w:sz w:val="16"/>
      <w:szCs w:val="22"/>
      <w:lang w:eastAsia="en-US"/>
    </w:rPr>
  </w:style>
  <w:style w:type="table" w:styleId="TableGrid">
    <w:name w:val="Table Grid"/>
    <w:basedOn w:val="TableNormal"/>
    <w:uiPriority w:val="59"/>
    <w:rsid w:val="004B0B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4B0B2A"/>
    <w:rPr>
      <w:rFonts w:ascii="Arial" w:eastAsia="Times New Roman" w:hAnsi="Arial"/>
      <w:b/>
      <w:sz w:val="24"/>
      <w:u w:val="single"/>
      <w:lang w:eastAsia="en-US"/>
    </w:rPr>
  </w:style>
  <w:style w:type="character" w:styleId="Hyperlink">
    <w:name w:val="Hyperlink"/>
    <w:semiHidden/>
    <w:unhideWhenUsed/>
    <w:rsid w:val="004B0B2A"/>
    <w:rPr>
      <w:color w:val="0000FF"/>
      <w:u w:val="single"/>
    </w:rPr>
  </w:style>
  <w:style w:type="paragraph" w:customStyle="1" w:styleId="DescText">
    <w:name w:val="DescText"/>
    <w:basedOn w:val="Normal"/>
    <w:semiHidden/>
    <w:rsid w:val="004B0B2A"/>
    <w:pPr>
      <w:keepNext w:val="0"/>
      <w:keepLines w:val="0"/>
      <w:tabs>
        <w:tab w:val="clear" w:pos="6378"/>
        <w:tab w:val="left" w:pos="6481"/>
      </w:tabs>
    </w:pPr>
    <w:rPr>
      <w:rFonts w:eastAsia="Times New Roman" w:cs="Times New Roman"/>
      <w:szCs w:val="20"/>
    </w:rPr>
  </w:style>
  <w:style w:type="character" w:styleId="Emphasis">
    <w:name w:val="Emphasis"/>
    <w:qFormat/>
    <w:rsid w:val="00B11EB3"/>
    <w:rPr>
      <w:i/>
      <w:iCs/>
    </w:rPr>
  </w:style>
  <w:style w:type="character" w:styleId="Strong">
    <w:name w:val="Strong"/>
    <w:qFormat/>
    <w:rsid w:val="00B11EB3"/>
    <w:rPr>
      <w:b/>
      <w:bCs/>
    </w:rPr>
  </w:style>
  <w:style w:type="character" w:customStyle="1" w:styleId="StrongEmphasis">
    <w:name w:val="Strong Emphasis"/>
    <w:rsid w:val="00B11EB3"/>
    <w:rPr>
      <w:b/>
    </w:rPr>
  </w:style>
  <w:style w:type="paragraph" w:styleId="BalloonText">
    <w:name w:val="Balloon Text"/>
    <w:basedOn w:val="Normal"/>
    <w:link w:val="BalloonTextChar"/>
    <w:uiPriority w:val="99"/>
    <w:semiHidden/>
    <w:unhideWhenUsed/>
    <w:rsid w:val="00B11EB3"/>
    <w:rPr>
      <w:rFonts w:ascii="Tahoma" w:hAnsi="Tahoma" w:cs="Tahoma"/>
      <w:szCs w:val="16"/>
    </w:rPr>
  </w:style>
  <w:style w:type="character" w:customStyle="1" w:styleId="BalloonTextChar">
    <w:name w:val="Balloon Text Char"/>
    <w:basedOn w:val="DefaultParagraphFont"/>
    <w:link w:val="BalloonText"/>
    <w:uiPriority w:val="99"/>
    <w:semiHidden/>
    <w:rsid w:val="00B11EB3"/>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9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ng%20MiniCrib\WORKING%20MINICRIB%20ADMIN\WORKING%20MINICRIB%20ADMIN\2025\February%202025%20(35_01)\Web%20Versions\MiniCrib_Plus_35_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MiniCrib_Plus_35_01.dotm</Template>
  <TotalTime>9</TotalTime>
  <Pages>732</Pages>
  <Words>799466</Words>
  <Characters>3137040</Characters>
  <Application>Microsoft Office Word</Application>
  <DocSecurity>0</DocSecurity>
  <Lines>55874</Lines>
  <Paragraphs>45782</Paragraphs>
  <ScaleCrop>false</ScaleCrop>
  <HeadingPairs>
    <vt:vector size="2" baseType="variant">
      <vt:variant>
        <vt:lpstr>Title</vt:lpstr>
      </vt:variant>
      <vt:variant>
        <vt:i4>1</vt:i4>
      </vt:variant>
    </vt:vector>
  </HeadingPairs>
  <TitlesOfParts>
    <vt:vector size="1" baseType="lpstr">
      <vt:lpstr>MiniCrib Plus February 2025</vt:lpstr>
    </vt:vector>
  </TitlesOfParts>
  <Manager>David A Haynes</Manager>
  <Company>SplashCleared</Company>
  <LinksUpToDate>false</LinksUpToDate>
  <CharactersWithSpaces>3937481</CharactersWithSpaces>
  <SharedDoc>false</SharedDoc>
  <HLinks>
    <vt:vector size="24" baseType="variant">
      <vt:variant>
        <vt:i4>5439554</vt:i4>
      </vt:variant>
      <vt:variant>
        <vt:i4>6</vt:i4>
      </vt:variant>
      <vt:variant>
        <vt:i4>0</vt:i4>
      </vt:variant>
      <vt:variant>
        <vt:i4>5</vt:i4>
      </vt:variant>
      <vt:variant>
        <vt:lpwstr>http://www.minicrib.org.uk/downloads.html</vt:lpwstr>
      </vt:variant>
      <vt:variant>
        <vt:lpwstr/>
      </vt:variant>
      <vt:variant>
        <vt:i4>5439554</vt:i4>
      </vt:variant>
      <vt:variant>
        <vt:i4>3</vt:i4>
      </vt:variant>
      <vt:variant>
        <vt:i4>0</vt:i4>
      </vt:variant>
      <vt:variant>
        <vt:i4>5</vt:i4>
      </vt:variant>
      <vt:variant>
        <vt:lpwstr>http://www.minicrib.org.uk/downloads.html</vt:lpwstr>
      </vt:variant>
      <vt:variant>
        <vt:lpwstr/>
      </vt:variant>
      <vt:variant>
        <vt:i4>1048584</vt:i4>
      </vt:variant>
      <vt:variant>
        <vt:i4>0</vt:i4>
      </vt:variant>
      <vt:variant>
        <vt:i4>0</vt:i4>
      </vt:variant>
      <vt:variant>
        <vt:i4>5</vt:i4>
      </vt:variant>
      <vt:variant>
        <vt:lpwstr>D:\Working MiniCrib\WORKING MINICRIB ADMIN\WORKING MINICRIB ADMIN\2021\November\Versions\www.minicrib.org.uk\downloads.html</vt:lpwstr>
      </vt:variant>
      <vt:variant>
        <vt:lpwstr/>
      </vt:variant>
      <vt:variant>
        <vt:i4>3866685</vt:i4>
      </vt:variant>
      <vt:variant>
        <vt:i4>0</vt:i4>
      </vt:variant>
      <vt:variant>
        <vt:i4>0</vt:i4>
      </vt:variant>
      <vt:variant>
        <vt:i4>5</vt:i4>
      </vt:variant>
      <vt:variant>
        <vt:lpwstr>http://www.minicrib.org.uk/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Plus February 2025</dc:title>
  <dc:subject>Scottish Country Dance Crib Database</dc:subject>
  <dc:creator>David Haynes</dc:creator>
  <dc:description>Produced by Minicrib</dc:description>
  <cp:lastModifiedBy>David Haynes</cp:lastModifiedBy>
  <cp:revision>1</cp:revision>
  <dcterms:created xsi:type="dcterms:W3CDTF">2025-02-17T17:25:00Z</dcterms:created>
  <dcterms:modified xsi:type="dcterms:W3CDTF">2025-02-17T17:34:00Z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Version Date">
    <vt:lpwstr/>
  </property>
  <property fmtid="{D5CDD505-2E9C-101B-9397-08002B2CF9AE}" pid="4" name="LatestDateDancesUpdated">
    <vt:lpwstr>21/11/2024</vt:lpwstr>
  </property>
</Properties>
</file>